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1679" w:val="left" w:leader="none"/>
        </w:tabs>
        <w:spacing w:before="55"/>
        <w:ind w:left="150" w:right="0" w:firstLine="0"/>
        <w:jc w:val="left"/>
        <w:rPr>
          <w:rFonts w:ascii="Tahoma" w:hAnsi="Tahoma" w:cs="Tahoma" w:eastAsia="Tahoma"/>
          <w:sz w:val="15"/>
          <w:szCs w:val="15"/>
        </w:rPr>
      </w:pPr>
      <w:r>
        <w:rPr>
          <w:rFonts w:ascii="Tahoma"/>
          <w:b/>
          <w:sz w:val="15"/>
        </w:rPr>
        <w:t>From:</w:t>
        <w:tab/>
      </w:r>
      <w:r>
        <w:rPr>
          <w:rFonts w:ascii="Tahoma"/>
          <w:color w:val="0000FF"/>
          <w:sz w:val="15"/>
        </w:rPr>
      </w:r>
      <w:hyperlink r:id="rId5">
        <w:r>
          <w:rPr>
            <w:rFonts w:ascii="Tahoma"/>
            <w:color w:val="0000FF"/>
            <w:sz w:val="15"/>
            <w:u w:val="single" w:color="0000FF"/>
          </w:rPr>
          <w:t>David Harden</w:t>
        </w:r>
        <w:r>
          <w:rPr>
            <w:rFonts w:ascii="Tahoma"/>
            <w:color w:val="0000FF"/>
            <w:sz w:val="15"/>
          </w:rPr>
        </w:r>
        <w:r>
          <w:rPr>
            <w:rFonts w:ascii="Tahoma"/>
            <w:sz w:val="15"/>
          </w:rPr>
        </w:r>
      </w:hyperlink>
    </w:p>
    <w:p>
      <w:pPr>
        <w:tabs>
          <w:tab w:pos="1679" w:val="left" w:leader="none"/>
        </w:tabs>
        <w:spacing w:before="29"/>
        <w:ind w:left="150" w:right="0" w:firstLine="0"/>
        <w:jc w:val="left"/>
        <w:rPr>
          <w:rFonts w:ascii="Tahoma" w:hAnsi="Tahoma" w:cs="Tahoma" w:eastAsia="Tahoma"/>
          <w:sz w:val="15"/>
          <w:szCs w:val="15"/>
        </w:rPr>
      </w:pPr>
      <w:r>
        <w:rPr>
          <w:rFonts w:ascii="Tahoma"/>
          <w:b/>
          <w:sz w:val="15"/>
        </w:rPr>
        <w:t>To:</w:t>
        <w:tab/>
      </w:r>
      <w:r>
        <w:rPr>
          <w:rFonts w:ascii="Tahoma"/>
          <w:color w:val="0000FF"/>
          <w:sz w:val="15"/>
        </w:rPr>
      </w:r>
      <w:hyperlink r:id="rId6">
        <w:r>
          <w:rPr>
            <w:rFonts w:ascii="Tahoma"/>
            <w:color w:val="0000FF"/>
            <w:sz w:val="15"/>
            <w:u w:val="single" w:color="0000FF"/>
          </w:rPr>
          <w:t>Hazelwood Info Shared Mailbox</w:t>
        </w:r>
        <w:r>
          <w:rPr>
            <w:rFonts w:ascii="Tahoma"/>
            <w:color w:val="0000FF"/>
            <w:sz w:val="15"/>
          </w:rPr>
        </w:r>
        <w:r>
          <w:rPr>
            <w:rFonts w:ascii="Tahoma"/>
            <w:sz w:val="15"/>
          </w:rPr>
        </w:r>
      </w:hyperlink>
    </w:p>
    <w:p>
      <w:pPr>
        <w:tabs>
          <w:tab w:pos="1679" w:val="left" w:leader="none"/>
        </w:tabs>
        <w:spacing w:before="29"/>
        <w:ind w:left="150" w:right="0" w:firstLine="0"/>
        <w:jc w:val="left"/>
        <w:rPr>
          <w:rFonts w:ascii="Tahoma" w:hAnsi="Tahoma" w:cs="Tahoma" w:eastAsia="Tahoma"/>
          <w:sz w:val="15"/>
          <w:szCs w:val="15"/>
        </w:rPr>
      </w:pPr>
      <w:r>
        <w:rPr>
          <w:rFonts w:ascii="Tahoma"/>
          <w:b/>
          <w:sz w:val="15"/>
        </w:rPr>
        <w:t>Subject:</w:t>
        <w:tab/>
      </w:r>
      <w:r>
        <w:rPr>
          <w:rFonts w:ascii="Tahoma"/>
          <w:sz w:val="15"/>
        </w:rPr>
        <w:t>Hazelwood Mine Fire Inquiry - GLaWAC Written Submission</w:t>
      </w:r>
    </w:p>
    <w:p>
      <w:pPr>
        <w:tabs>
          <w:tab w:pos="1679" w:val="left" w:leader="none"/>
        </w:tabs>
        <w:spacing w:before="29"/>
        <w:ind w:left="150" w:right="0" w:firstLine="0"/>
        <w:jc w:val="left"/>
        <w:rPr>
          <w:rFonts w:ascii="Tahoma" w:hAnsi="Tahoma" w:cs="Tahoma" w:eastAsia="Tahoma"/>
          <w:sz w:val="15"/>
          <w:szCs w:val="15"/>
        </w:rPr>
      </w:pPr>
      <w:r>
        <w:rPr>
          <w:rFonts w:ascii="Tahoma"/>
          <w:b/>
          <w:sz w:val="15"/>
        </w:rPr>
        <w:t>Date:</w:t>
        <w:tab/>
      </w:r>
      <w:r>
        <w:rPr>
          <w:rFonts w:ascii="Tahoma"/>
          <w:sz w:val="15"/>
        </w:rPr>
        <w:t>Wednesday, 2 September 2015 4:15:18 PM</w:t>
      </w:r>
    </w:p>
    <w:p>
      <w:pPr>
        <w:tabs>
          <w:tab w:pos="1679" w:val="left" w:leader="none"/>
        </w:tabs>
        <w:spacing w:before="29"/>
        <w:ind w:left="150" w:right="0" w:firstLine="0"/>
        <w:jc w:val="left"/>
        <w:rPr>
          <w:rFonts w:ascii="Tahoma" w:hAnsi="Tahoma" w:cs="Tahoma" w:eastAsia="Tahoma"/>
          <w:sz w:val="15"/>
          <w:szCs w:val="15"/>
        </w:rPr>
      </w:pPr>
      <w:r>
        <w:rPr>
          <w:rFonts w:ascii="Tahoma"/>
          <w:b/>
          <w:sz w:val="15"/>
        </w:rPr>
        <w:t>Attachments:</w:t>
        <w:tab/>
      </w:r>
      <w:r>
        <w:rPr>
          <w:rFonts w:ascii="Tahoma"/>
          <w:color w:val="0000FF"/>
          <w:sz w:val="15"/>
        </w:rPr>
      </w:r>
      <w:r>
        <w:rPr>
          <w:rFonts w:ascii="Tahoma"/>
          <w:color w:val="0000FF"/>
          <w:sz w:val="15"/>
          <w:u w:val="single" w:color="0000FF"/>
        </w:rPr>
        <w:t>2015 09 02 Hazelwood Mine Fire Inquiry - GLaWAC Written Submission ToR 8 9 and 10.pdf</w:t>
      </w:r>
      <w:r>
        <w:rPr>
          <w:rFonts w:ascii="Tahoma"/>
          <w:color w:val="0000FF"/>
          <w:sz w:val="15"/>
        </w:rPr>
      </w:r>
      <w:r>
        <w:rPr>
          <w:rFonts w:ascii="Tahoma"/>
          <w:sz w:val="15"/>
        </w:rPr>
      </w:r>
    </w:p>
    <w:p>
      <w:pPr>
        <w:spacing w:line="240" w:lineRule="auto" w:before="4"/>
        <w:rPr>
          <w:rFonts w:ascii="Tahoma" w:hAnsi="Tahoma" w:cs="Tahoma" w:eastAsia="Tahoma"/>
          <w:sz w:val="12"/>
          <w:szCs w:val="12"/>
        </w:rPr>
      </w:pPr>
    </w:p>
    <w:p>
      <w:pPr>
        <w:spacing w:line="30" w:lineRule="exact"/>
        <w:ind w:left="105" w:right="0" w:firstLine="0"/>
        <w:rPr>
          <w:rFonts w:ascii="Tahoma" w:hAnsi="Tahoma" w:cs="Tahoma" w:eastAsia="Tahoma"/>
          <w:sz w:val="3"/>
          <w:szCs w:val="3"/>
        </w:rPr>
      </w:pPr>
      <w:r>
        <w:rPr>
          <w:rFonts w:ascii="Tahoma" w:hAnsi="Tahoma" w:cs="Tahoma" w:eastAsia="Tahoma"/>
          <w:position w:val="0"/>
          <w:sz w:val="3"/>
          <w:szCs w:val="3"/>
        </w:rPr>
        <w:pict>
          <v:group style="width:441.75pt;height:1.5pt;mso-position-horizontal-relative:char;mso-position-vertical-relative:line" coordorigin="0,0" coordsize="8835,30">
            <v:group style="position:absolute;left:15;top:15;width:8805;height:2" coordorigin="15,15" coordsize="8805,2">
              <v:shape style="position:absolute;left:15;top:15;width:8805;height:2" coordorigin="15,15" coordsize="8805,0" path="m15,15l8820,15e" filled="false" stroked="true" strokeweight="1.5pt" strokecolor="#818181">
                <v:path arrowok="t"/>
              </v:shape>
            </v:group>
            <v:group style="position:absolute;left:15;top:8;width:8805;height:2" coordorigin="15,8" coordsize="8805,2">
              <v:shape style="position:absolute;left:15;top:8;width:8805;height:2" coordorigin="15,8" coordsize="8805,0" path="m15,8l8820,8e" filled="false" stroked="true" strokeweight=".75pt" strokecolor="#818181">
                <v:path arrowok="t"/>
              </v:shape>
            </v:group>
            <v:group style="position:absolute;left:15;top:23;width:8805;height:2" coordorigin="15,23" coordsize="8805,2">
              <v:shape style="position:absolute;left:15;top:23;width:8805;height:2" coordorigin="15,23" coordsize="8805,0" path="m15,23l8820,23e" filled="false" stroked="true" strokeweight=".75pt" strokecolor="#818181">
                <v:path arrowok="t"/>
              </v:shape>
            </v:group>
            <v:group style="position:absolute;left:15;top:0;width:15;height:30" coordorigin="15,0" coordsize="15,30">
              <v:shape style="position:absolute;left:15;top:0;width:15;height:30" coordorigin="15,0" coordsize="15,30" path="m15,0l15,30,30,15,15,0xe" filled="true" fillcolor="#818181" stroked="false">
                <v:path arrowok="t"/>
                <v:fill type="solid"/>
              </v:shape>
            </v:group>
            <v:group style="position:absolute;left:8805;top:0;width:15;height:30" coordorigin="8805,0" coordsize="15,30">
              <v:shape style="position:absolute;left:8805;top:0;width:15;height:30" coordorigin="8805,0" coordsize="15,30" path="m8820,0l8805,15,8820,30,8820,0xe" filled="true" fillcolor="#818181" stroked="false">
                <v:path arrowok="t"/>
                <v:fill type="solid"/>
              </v:shape>
            </v:group>
          </v:group>
        </w:pict>
      </w:r>
      <w:r>
        <w:rPr>
          <w:rFonts w:ascii="Tahoma" w:hAnsi="Tahoma" w:cs="Tahoma" w:eastAsia="Tahoma"/>
          <w:position w:val="0"/>
          <w:sz w:val="3"/>
          <w:szCs w:val="3"/>
        </w:rPr>
      </w:r>
    </w:p>
    <w:p>
      <w:pPr>
        <w:spacing w:line="240" w:lineRule="auto" w:before="7"/>
        <w:rPr>
          <w:rFonts w:ascii="Tahoma" w:hAnsi="Tahoma" w:cs="Tahoma" w:eastAsia="Tahoma"/>
          <w:sz w:val="7"/>
          <w:szCs w:val="7"/>
        </w:rPr>
      </w:pPr>
    </w:p>
    <w:p>
      <w:pPr>
        <w:pStyle w:val="BodyText"/>
        <w:spacing w:line="240" w:lineRule="auto" w:before="59"/>
        <w:ind w:left="120" w:right="0"/>
        <w:jc w:val="both"/>
        <w:rPr>
          <w:rFonts w:ascii="Calibri Light" w:hAnsi="Calibri Light" w:cs="Calibri Light" w:eastAsia="Calibri Light"/>
        </w:rPr>
      </w:pPr>
      <w:r>
        <w:rPr>
          <w:rFonts w:ascii="Calibri Light"/>
          <w:b w:val="0"/>
        </w:rPr>
        <w:t>Dear Board of</w:t>
      </w:r>
      <w:r>
        <w:rPr>
          <w:rFonts w:ascii="Calibri Light"/>
          <w:b w:val="0"/>
          <w:spacing w:val="30"/>
        </w:rPr>
        <w:t> </w:t>
      </w:r>
      <w:r>
        <w:rPr>
          <w:rFonts w:ascii="Calibri Light"/>
          <w:b w:val="0"/>
        </w:rPr>
        <w:t>Inquiry</w:t>
      </w:r>
      <w:r>
        <w:rPr>
          <w:rFonts w:ascii="Calibri Light"/>
        </w:rPr>
      </w:r>
    </w:p>
    <w:p>
      <w:pPr>
        <w:spacing w:line="240" w:lineRule="auto" w:before="2"/>
        <w:rPr>
          <w:rFonts w:ascii="Calibri Light" w:hAnsi="Calibri Light" w:cs="Calibri Light" w:eastAsia="Calibri Light"/>
          <w:b w:val="0"/>
          <w:bCs w:val="0"/>
          <w:sz w:val="27"/>
          <w:szCs w:val="27"/>
        </w:rPr>
      </w:pPr>
    </w:p>
    <w:p>
      <w:pPr>
        <w:pStyle w:val="BodyText"/>
        <w:spacing w:line="268" w:lineRule="auto" w:before="0"/>
        <w:ind w:left="170" w:right="0" w:hanging="51"/>
        <w:jc w:val="left"/>
        <w:rPr>
          <w:rFonts w:ascii="Calibri Light" w:hAnsi="Calibri Light" w:cs="Calibri Light" w:eastAsia="Calibri Light"/>
        </w:rPr>
      </w:pPr>
      <w:r>
        <w:rPr>
          <w:rFonts w:ascii="Calibri Light"/>
          <w:b w:val="0"/>
        </w:rPr>
        <w:t>Please</w:t>
      </w:r>
      <w:r>
        <w:rPr>
          <w:rFonts w:ascii="Calibri Light"/>
          <w:b w:val="0"/>
          <w:spacing w:val="12"/>
        </w:rPr>
        <w:t> </w:t>
      </w:r>
      <w:r>
        <w:rPr>
          <w:rFonts w:ascii="Calibri Light"/>
          <w:b w:val="0"/>
        </w:rPr>
        <w:t>find</w:t>
      </w:r>
      <w:r>
        <w:rPr>
          <w:rFonts w:ascii="Calibri Light"/>
          <w:b w:val="0"/>
          <w:spacing w:val="13"/>
        </w:rPr>
        <w:t> </w:t>
      </w:r>
      <w:r>
        <w:rPr>
          <w:rFonts w:ascii="Calibri Light"/>
          <w:b w:val="0"/>
        </w:rPr>
        <w:t>attached</w:t>
      </w:r>
      <w:r>
        <w:rPr>
          <w:rFonts w:ascii="Calibri Light"/>
          <w:b w:val="0"/>
          <w:spacing w:val="12"/>
        </w:rPr>
        <w:t> </w:t>
      </w:r>
      <w:r>
        <w:rPr>
          <w:rFonts w:ascii="Calibri Light"/>
          <w:b w:val="0"/>
        </w:rPr>
        <w:t>written</w:t>
      </w:r>
      <w:r>
        <w:rPr>
          <w:rFonts w:ascii="Calibri Light"/>
          <w:b w:val="0"/>
          <w:spacing w:val="12"/>
        </w:rPr>
        <w:t> </w:t>
      </w:r>
      <w:r>
        <w:rPr>
          <w:rFonts w:ascii="Calibri Light"/>
          <w:b w:val="0"/>
        </w:rPr>
        <w:t>submission</w:t>
      </w:r>
      <w:r>
        <w:rPr>
          <w:rFonts w:ascii="Calibri Light"/>
          <w:b w:val="0"/>
          <w:spacing w:val="12"/>
        </w:rPr>
        <w:t> </w:t>
      </w:r>
      <w:r>
        <w:rPr>
          <w:rFonts w:ascii="Calibri Light"/>
          <w:b w:val="0"/>
        </w:rPr>
        <w:t>from</w:t>
      </w:r>
      <w:r>
        <w:rPr>
          <w:rFonts w:ascii="Calibri Light"/>
          <w:b w:val="0"/>
          <w:spacing w:val="12"/>
        </w:rPr>
        <w:t> </w:t>
      </w:r>
      <w:r>
        <w:rPr>
          <w:rFonts w:ascii="Calibri Light"/>
          <w:b w:val="0"/>
        </w:rPr>
        <w:t>the</w:t>
      </w:r>
      <w:r>
        <w:rPr>
          <w:rFonts w:ascii="Calibri Light"/>
          <w:b w:val="0"/>
          <w:spacing w:val="12"/>
        </w:rPr>
        <w:t> </w:t>
      </w:r>
      <w:r>
        <w:rPr>
          <w:rFonts w:ascii="Calibri Light"/>
          <w:b w:val="0"/>
        </w:rPr>
        <w:t>Gunaikurnai</w:t>
      </w:r>
      <w:r>
        <w:rPr>
          <w:rFonts w:ascii="Calibri Light"/>
          <w:b w:val="0"/>
          <w:spacing w:val="16"/>
        </w:rPr>
        <w:t> </w:t>
      </w:r>
      <w:r>
        <w:rPr>
          <w:rFonts w:ascii="Calibri Light"/>
          <w:b w:val="0"/>
        </w:rPr>
        <w:t>Land</w:t>
      </w:r>
      <w:r>
        <w:rPr>
          <w:rFonts w:ascii="Calibri Light"/>
          <w:b w:val="0"/>
          <w:spacing w:val="13"/>
        </w:rPr>
        <w:t> </w:t>
      </w:r>
      <w:r>
        <w:rPr>
          <w:rFonts w:ascii="Calibri Light"/>
          <w:b w:val="0"/>
        </w:rPr>
        <w:t>and</w:t>
      </w:r>
      <w:r>
        <w:rPr>
          <w:rFonts w:ascii="Calibri Light"/>
          <w:b w:val="0"/>
          <w:spacing w:val="13"/>
        </w:rPr>
        <w:t> </w:t>
      </w:r>
      <w:r>
        <w:rPr>
          <w:rFonts w:ascii="Calibri Light"/>
          <w:b w:val="0"/>
        </w:rPr>
        <w:t>Waters</w:t>
      </w:r>
      <w:r>
        <w:rPr>
          <w:rFonts w:ascii="Calibri Light"/>
          <w:b w:val="0"/>
          <w:spacing w:val="13"/>
        </w:rPr>
        <w:t> </w:t>
      </w:r>
      <w:r>
        <w:rPr>
          <w:rFonts w:ascii="Calibri Light"/>
          <w:b w:val="0"/>
        </w:rPr>
        <w:t>Aboriginal</w:t>
      </w:r>
      <w:r>
        <w:rPr>
          <w:rFonts w:ascii="Calibri Light"/>
          <w:b w:val="0"/>
          <w:spacing w:val="-43"/>
        </w:rPr>
        <w:t> </w:t>
      </w:r>
      <w:r>
        <w:rPr>
          <w:rFonts w:ascii="Calibri Light"/>
          <w:b w:val="0"/>
          <w:spacing w:val="-43"/>
        </w:rPr>
      </w:r>
      <w:r>
        <w:rPr>
          <w:rFonts w:ascii="Calibri Light"/>
          <w:b w:val="0"/>
        </w:rPr>
        <w:t>Corporation RNTBC addressing Terms of Reference 8,9 and </w:t>
      </w:r>
      <w:r>
        <w:rPr>
          <w:rFonts w:ascii="Calibri Light"/>
          <w:b w:val="0"/>
          <w:spacing w:val="47"/>
        </w:rPr>
        <w:t> </w:t>
      </w:r>
      <w:r>
        <w:rPr>
          <w:rFonts w:ascii="Calibri Light"/>
          <w:b w:val="0"/>
        </w:rPr>
        <w:t>10.</w:t>
      </w:r>
      <w:r>
        <w:rPr>
          <w:rFonts w:ascii="Calibri Light"/>
        </w:rPr>
      </w:r>
    </w:p>
    <w:p>
      <w:pPr>
        <w:spacing w:line="240" w:lineRule="auto" w:before="6"/>
        <w:rPr>
          <w:rFonts w:ascii="Calibri Light" w:hAnsi="Calibri Light" w:cs="Calibri Light" w:eastAsia="Calibri Light"/>
          <w:b w:val="0"/>
          <w:bCs w:val="0"/>
          <w:sz w:val="24"/>
          <w:szCs w:val="24"/>
        </w:rPr>
      </w:pPr>
    </w:p>
    <w:p>
      <w:pPr>
        <w:pStyle w:val="BodyText"/>
        <w:spacing w:line="240" w:lineRule="auto" w:before="0"/>
        <w:ind w:left="120" w:right="0"/>
        <w:jc w:val="both"/>
        <w:rPr>
          <w:rFonts w:ascii="Calibri Light" w:hAnsi="Calibri Light" w:cs="Calibri Light" w:eastAsia="Calibri Light"/>
        </w:rPr>
      </w:pPr>
      <w:r>
        <w:rPr>
          <w:rFonts w:ascii="Calibri Light"/>
          <w:b w:val="0"/>
        </w:rPr>
        <w:t>Kind</w:t>
      </w:r>
      <w:r>
        <w:rPr>
          <w:rFonts w:ascii="Calibri Light"/>
          <w:b w:val="0"/>
          <w:spacing w:val="21"/>
        </w:rPr>
        <w:t> </w:t>
      </w:r>
      <w:r>
        <w:rPr>
          <w:rFonts w:ascii="Calibri Light"/>
          <w:b w:val="0"/>
        </w:rPr>
        <w:t>regards</w:t>
      </w:r>
      <w:r>
        <w:rPr>
          <w:rFonts w:ascii="Calibri Light"/>
        </w:rPr>
      </w:r>
    </w:p>
    <w:p>
      <w:pPr>
        <w:spacing w:line="240" w:lineRule="auto" w:before="0"/>
        <w:rPr>
          <w:rFonts w:ascii="Calibri Light" w:hAnsi="Calibri Light" w:cs="Calibri Light" w:eastAsia="Calibri Light"/>
          <w:b w:val="0"/>
          <w:bCs w:val="0"/>
          <w:sz w:val="22"/>
          <w:szCs w:val="22"/>
        </w:rPr>
      </w:pPr>
    </w:p>
    <w:p>
      <w:pPr>
        <w:spacing w:line="240" w:lineRule="auto" w:before="7"/>
        <w:rPr>
          <w:rFonts w:ascii="Calibri Light" w:hAnsi="Calibri Light" w:cs="Calibri Light" w:eastAsia="Calibri Light"/>
          <w:b w:val="0"/>
          <w:bCs w:val="0"/>
          <w:sz w:val="30"/>
          <w:szCs w:val="30"/>
        </w:rPr>
      </w:pPr>
    </w:p>
    <w:p>
      <w:pPr>
        <w:spacing w:line="280" w:lineRule="auto" w:before="0"/>
        <w:ind w:left="120" w:right="7126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b/>
          <w:sz w:val="21"/>
        </w:rPr>
        <w:t>David</w:t>
      </w:r>
      <w:r>
        <w:rPr>
          <w:rFonts w:ascii="Calibri"/>
          <w:b/>
          <w:spacing w:val="-4"/>
          <w:sz w:val="21"/>
        </w:rPr>
        <w:t> </w:t>
      </w:r>
      <w:r>
        <w:rPr>
          <w:rFonts w:ascii="Calibri"/>
          <w:b/>
          <w:sz w:val="21"/>
        </w:rPr>
        <w:t>Harden</w:t>
      </w:r>
      <w:r>
        <w:rPr>
          <w:rFonts w:ascii="Calibri"/>
          <w:b/>
          <w:w w:val="99"/>
          <w:sz w:val="21"/>
        </w:rPr>
        <w:t> </w:t>
      </w:r>
      <w:r>
        <w:rPr>
          <w:rFonts w:ascii="Calibri"/>
          <w:b/>
          <w:sz w:val="21"/>
        </w:rPr>
        <w:t>Lawyer</w:t>
      </w:r>
      <w:r>
        <w:rPr>
          <w:rFonts w:ascii="Calibri"/>
          <w:sz w:val="21"/>
        </w:rPr>
      </w:r>
    </w:p>
    <w:p>
      <w:pPr>
        <w:spacing w:line="240" w:lineRule="auto" w:before="7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spacing w:before="0"/>
        <w:ind w:left="120" w:right="0" w:firstLine="0"/>
        <w:jc w:val="both"/>
        <w:rPr>
          <w:rFonts w:ascii="Calibri" w:hAnsi="Calibri" w:cs="Calibri" w:eastAsia="Calibri"/>
          <w:sz w:val="21"/>
          <w:szCs w:val="21"/>
        </w:rPr>
      </w:pPr>
      <w:r>
        <w:rPr>
          <w:rFonts w:ascii="Calibri"/>
          <w:b/>
          <w:color w:val="3E3E3E"/>
          <w:sz w:val="21"/>
        </w:rPr>
        <w:t>Native Title Services</w:t>
      </w:r>
      <w:r>
        <w:rPr>
          <w:rFonts w:ascii="Calibri"/>
          <w:b/>
          <w:color w:val="3E3E3E"/>
          <w:spacing w:val="-15"/>
          <w:sz w:val="21"/>
        </w:rPr>
        <w:t> </w:t>
      </w:r>
      <w:r>
        <w:rPr>
          <w:rFonts w:ascii="Calibri"/>
          <w:b/>
          <w:color w:val="3E3E3E"/>
          <w:sz w:val="21"/>
        </w:rPr>
        <w:t>Victoria</w:t>
      </w:r>
      <w:r>
        <w:rPr>
          <w:rFonts w:ascii="Calibri"/>
          <w:sz w:val="21"/>
        </w:rPr>
      </w:r>
    </w:p>
    <w:p>
      <w:pPr>
        <w:spacing w:before="47"/>
        <w:ind w:left="120" w:right="0" w:firstLine="0"/>
        <w:jc w:val="both"/>
        <w:rPr>
          <w:rFonts w:ascii="Calibri Light" w:hAnsi="Calibri Light" w:cs="Calibri Light" w:eastAsia="Calibri Light"/>
          <w:sz w:val="19"/>
          <w:szCs w:val="19"/>
        </w:rPr>
      </w:pPr>
      <w:r>
        <w:rPr>
          <w:rFonts w:ascii="Calibri Light"/>
          <w:b w:val="0"/>
          <w:color w:val="3E3E3E"/>
          <w:w w:val="105"/>
          <w:sz w:val="19"/>
        </w:rPr>
        <w:t>12-14</w:t>
      </w:r>
      <w:r>
        <w:rPr>
          <w:rFonts w:ascii="Calibri Light"/>
          <w:b w:val="0"/>
          <w:color w:val="3E3E3E"/>
          <w:spacing w:val="-15"/>
          <w:w w:val="105"/>
          <w:sz w:val="19"/>
        </w:rPr>
        <w:t> </w:t>
      </w:r>
      <w:r>
        <w:rPr>
          <w:rFonts w:ascii="Calibri Light"/>
          <w:b w:val="0"/>
          <w:color w:val="3E3E3E"/>
          <w:w w:val="105"/>
          <w:sz w:val="19"/>
        </w:rPr>
        <w:t>Leveson</w:t>
      </w:r>
      <w:r>
        <w:rPr>
          <w:rFonts w:ascii="Calibri Light"/>
          <w:b w:val="0"/>
          <w:color w:val="3E3E3E"/>
          <w:spacing w:val="-14"/>
          <w:w w:val="105"/>
          <w:sz w:val="19"/>
        </w:rPr>
        <w:t> </w:t>
      </w:r>
      <w:r>
        <w:rPr>
          <w:rFonts w:ascii="Calibri Light"/>
          <w:b w:val="0"/>
          <w:color w:val="3E3E3E"/>
          <w:w w:val="105"/>
          <w:sz w:val="19"/>
        </w:rPr>
        <w:t>Street</w:t>
      </w:r>
      <w:r>
        <w:rPr>
          <w:rFonts w:ascii="Calibri Light"/>
          <w:b w:val="0"/>
          <w:color w:val="3E3E3E"/>
          <w:spacing w:val="-15"/>
          <w:w w:val="105"/>
          <w:sz w:val="19"/>
        </w:rPr>
        <w:t> </w:t>
      </w:r>
      <w:r>
        <w:rPr>
          <w:rFonts w:ascii="Calibri Light"/>
          <w:b w:val="0"/>
          <w:color w:val="3E3E3E"/>
          <w:w w:val="105"/>
          <w:sz w:val="19"/>
        </w:rPr>
        <w:t>(PO</w:t>
      </w:r>
      <w:r>
        <w:rPr>
          <w:rFonts w:ascii="Calibri Light"/>
          <w:b w:val="0"/>
          <w:color w:val="3E3E3E"/>
          <w:spacing w:val="-14"/>
          <w:w w:val="105"/>
          <w:sz w:val="19"/>
        </w:rPr>
        <w:t> </w:t>
      </w:r>
      <w:r>
        <w:rPr>
          <w:rFonts w:ascii="Calibri Light"/>
          <w:b w:val="0"/>
          <w:color w:val="3E3E3E"/>
          <w:w w:val="105"/>
          <w:sz w:val="19"/>
        </w:rPr>
        <w:t>Box</w:t>
      </w:r>
      <w:r>
        <w:rPr>
          <w:rFonts w:ascii="Calibri Light"/>
          <w:b w:val="0"/>
          <w:color w:val="3E3E3E"/>
          <w:spacing w:val="-14"/>
          <w:w w:val="105"/>
          <w:sz w:val="19"/>
        </w:rPr>
        <w:t> </w:t>
      </w:r>
      <w:r>
        <w:rPr>
          <w:rFonts w:ascii="Calibri Light"/>
          <w:b w:val="0"/>
          <w:color w:val="3E3E3E"/>
          <w:w w:val="105"/>
          <w:sz w:val="19"/>
        </w:rPr>
        <w:t>431)</w:t>
      </w:r>
      <w:r>
        <w:rPr>
          <w:rFonts w:ascii="Calibri Light"/>
          <w:b w:val="0"/>
          <w:color w:val="3E3E3E"/>
          <w:spacing w:val="-14"/>
          <w:w w:val="105"/>
          <w:sz w:val="19"/>
        </w:rPr>
        <w:t> </w:t>
      </w:r>
      <w:r>
        <w:rPr>
          <w:rFonts w:ascii="Calibri Light"/>
          <w:b w:val="0"/>
          <w:color w:val="3E3E3E"/>
          <w:w w:val="105"/>
          <w:sz w:val="19"/>
        </w:rPr>
        <w:t>North</w:t>
      </w:r>
      <w:r>
        <w:rPr>
          <w:rFonts w:ascii="Calibri Light"/>
          <w:b w:val="0"/>
          <w:color w:val="3E3E3E"/>
          <w:spacing w:val="-14"/>
          <w:w w:val="105"/>
          <w:sz w:val="19"/>
        </w:rPr>
        <w:t> </w:t>
      </w:r>
      <w:r>
        <w:rPr>
          <w:rFonts w:ascii="Calibri Light"/>
          <w:b w:val="0"/>
          <w:color w:val="3E3E3E"/>
          <w:w w:val="105"/>
          <w:sz w:val="19"/>
        </w:rPr>
        <w:t>Melbourne</w:t>
      </w:r>
      <w:r>
        <w:rPr>
          <w:rFonts w:ascii="Calibri Light"/>
          <w:b w:val="0"/>
          <w:color w:val="3E3E3E"/>
          <w:spacing w:val="-15"/>
          <w:w w:val="105"/>
          <w:sz w:val="19"/>
        </w:rPr>
        <w:t> </w:t>
      </w:r>
      <w:r>
        <w:rPr>
          <w:rFonts w:ascii="Calibri Light"/>
          <w:b w:val="0"/>
          <w:color w:val="3E3E3E"/>
          <w:w w:val="105"/>
          <w:sz w:val="19"/>
        </w:rPr>
        <w:t>VIC</w:t>
      </w:r>
      <w:r>
        <w:rPr>
          <w:rFonts w:ascii="Calibri Light"/>
          <w:b w:val="0"/>
          <w:color w:val="3E3E3E"/>
          <w:spacing w:val="-14"/>
          <w:w w:val="105"/>
          <w:sz w:val="19"/>
        </w:rPr>
        <w:t> </w:t>
      </w:r>
      <w:r>
        <w:rPr>
          <w:rFonts w:ascii="Calibri Light"/>
          <w:b w:val="0"/>
          <w:color w:val="3E3E3E"/>
          <w:w w:val="105"/>
          <w:sz w:val="19"/>
        </w:rPr>
        <w:t>3051</w:t>
      </w:r>
      <w:r>
        <w:rPr>
          <w:rFonts w:ascii="Calibri Light"/>
          <w:sz w:val="19"/>
        </w:rPr>
      </w:r>
    </w:p>
    <w:p>
      <w:pPr>
        <w:tabs>
          <w:tab w:pos="3639" w:val="left" w:leader="none"/>
        </w:tabs>
        <w:spacing w:before="38"/>
        <w:ind w:left="0" w:right="742" w:firstLine="0"/>
        <w:jc w:val="center"/>
        <w:rPr>
          <w:rFonts w:ascii="Calibri Light" w:hAnsi="Calibri Light" w:cs="Calibri Light" w:eastAsia="Calibri Light"/>
          <w:sz w:val="19"/>
          <w:szCs w:val="19"/>
        </w:rPr>
      </w:pPr>
      <w:r>
        <w:rPr/>
        <w:pict>
          <v:group style="position:absolute;margin-left:77pt;margin-top:1.815601pt;width:67.850pt;height:13.15pt;mso-position-horizontal-relative:page;mso-position-vertical-relative:paragraph;z-index:1072" coordorigin="1540,36" coordsize="1357,263">
            <v:group style="position:absolute;left:1540;top:36;width:119;height:263" coordorigin="1540,36" coordsize="119,263">
              <v:shape style="position:absolute;left:1540;top:36;width:119;height:263" coordorigin="1540,36" coordsize="119,263" path="m1540,299l1659,299,1659,36,1540,36,1540,299xe" filled="true" fillcolor="#000000" stroked="false">
                <v:path arrowok="t"/>
                <v:fill type="solid"/>
              </v:shape>
            </v:group>
            <v:group style="position:absolute;left:1703;top:53;width:1194;height:239" coordorigin="1703,53" coordsize="1194,239">
              <v:shape style="position:absolute;left:1703;top:53;width:1194;height:239" coordorigin="1703,53" coordsize="1194,239" path="m1703,291l2896,291,2896,53,1703,53,1703,291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260.260986pt;margin-top:1.815601pt;width:66.55pt;height:13.15pt;mso-position-horizontal-relative:page;mso-position-vertical-relative:paragraph;z-index:-889264" coordorigin="5205,36" coordsize="1331,263">
            <v:group style="position:absolute;left:5205;top:36;width:210;height:263" coordorigin="5205,36" coordsize="210,263">
              <v:shape style="position:absolute;left:5205;top:36;width:210;height:263" coordorigin="5205,36" coordsize="210,263" path="m5205,299l5415,299,5415,36,5205,36,5205,299xe" filled="true" fillcolor="#000000" stroked="false">
                <v:path arrowok="t"/>
                <v:fill type="solid"/>
              </v:shape>
            </v:group>
            <v:group style="position:absolute;left:5459;top:53;width:1077;height:239" coordorigin="5459,53" coordsize="1077,239">
              <v:shape style="position:absolute;left:5459;top:53;width:1077;height:239" coordorigin="5459,53" coordsize="1077,239" path="m5459,291l6536,291,6536,53,5459,53,5459,291xe" filled="true" fillcolor="#00000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Calibri Light"/>
          <w:b w:val="0"/>
          <w:color w:val="3E3E3E"/>
          <w:w w:val="105"/>
          <w:sz w:val="19"/>
        </w:rPr>
        <w:t>| </w:t>
      </w:r>
      <w:r>
        <w:rPr>
          <w:rFonts w:ascii="Calibri"/>
          <w:b/>
          <w:color w:val="3E3E3E"/>
          <w:w w:val="105"/>
          <w:sz w:val="19"/>
        </w:rPr>
        <w:t>Toll Free</w:t>
      </w:r>
      <w:r>
        <w:rPr>
          <w:rFonts w:ascii="Calibri Light"/>
          <w:b w:val="0"/>
          <w:color w:val="3E3E3E"/>
          <w:w w:val="105"/>
          <w:sz w:val="19"/>
        </w:rPr>
        <w:t>: 1800 791 779</w:t>
      </w:r>
      <w:r>
        <w:rPr>
          <w:rFonts w:ascii="Calibri Light"/>
          <w:b w:val="0"/>
          <w:color w:val="3E3E3E"/>
          <w:spacing w:val="-12"/>
          <w:w w:val="105"/>
          <w:sz w:val="19"/>
        </w:rPr>
        <w:t> </w:t>
      </w:r>
      <w:r>
        <w:rPr>
          <w:rFonts w:ascii="Calibri Light"/>
          <w:b w:val="0"/>
          <w:color w:val="3E3E3E"/>
          <w:w w:val="105"/>
          <w:sz w:val="19"/>
        </w:rPr>
        <w:t>|</w:t>
        <w:tab/>
        <w:t>| </w:t>
      </w:r>
      <w:r>
        <w:rPr>
          <w:rFonts w:ascii="Calibri"/>
          <w:b/>
          <w:color w:val="3E3E3E"/>
          <w:w w:val="105"/>
          <w:sz w:val="19"/>
        </w:rPr>
        <w:t>f</w:t>
      </w:r>
      <w:r>
        <w:rPr>
          <w:rFonts w:ascii="Calibri Light"/>
          <w:b w:val="0"/>
          <w:color w:val="3E3E3E"/>
          <w:w w:val="105"/>
          <w:sz w:val="19"/>
        </w:rPr>
        <w:t>: (03) 9326</w:t>
      </w:r>
      <w:r>
        <w:rPr>
          <w:rFonts w:ascii="Calibri Light"/>
          <w:b w:val="0"/>
          <w:color w:val="3E3E3E"/>
          <w:spacing w:val="7"/>
          <w:w w:val="105"/>
          <w:sz w:val="19"/>
        </w:rPr>
        <w:t> </w:t>
      </w:r>
      <w:r>
        <w:rPr>
          <w:rFonts w:ascii="Calibri Light"/>
          <w:b w:val="0"/>
          <w:color w:val="3E3E3E"/>
          <w:w w:val="105"/>
          <w:sz w:val="19"/>
        </w:rPr>
        <w:t>4075</w:t>
      </w:r>
      <w:r>
        <w:rPr>
          <w:rFonts w:ascii="Calibri Light"/>
          <w:sz w:val="19"/>
        </w:rPr>
      </w:r>
    </w:p>
    <w:p>
      <w:pPr>
        <w:spacing w:line="240" w:lineRule="auto" w:before="3"/>
        <w:rPr>
          <w:rFonts w:ascii="Calibri Light" w:hAnsi="Calibri Light" w:cs="Calibri Light" w:eastAsia="Calibri Light"/>
          <w:b w:val="0"/>
          <w:bCs w:val="0"/>
          <w:sz w:val="25"/>
          <w:szCs w:val="25"/>
        </w:rPr>
      </w:pPr>
    </w:p>
    <w:p>
      <w:pPr>
        <w:spacing w:before="0"/>
        <w:ind w:left="120" w:right="0" w:firstLine="0"/>
        <w:jc w:val="both"/>
        <w:rPr>
          <w:rFonts w:ascii="Calibri Light" w:hAnsi="Calibri Light" w:cs="Calibri Light" w:eastAsia="Calibri Light"/>
          <w:sz w:val="19"/>
          <w:szCs w:val="19"/>
        </w:rPr>
      </w:pPr>
      <w:r>
        <w:rPr/>
        <w:pict>
          <v:shape style="position:absolute;margin-left:78pt;margin-top:12.785119pt;width:22.5pt;height:21.749pt;mso-position-horizontal-relative:page;mso-position-vertical-relative:paragraph;z-index:-889312" type="#_x0000_t75" stroked="false">
            <v:imagedata r:id="rId7" o:title=""/>
          </v:shape>
        </w:pict>
      </w:r>
      <w:r>
        <w:rPr>
          <w:rFonts w:ascii="Calibri Light"/>
          <w:b w:val="0"/>
          <w:color w:val="3E3E3E"/>
          <w:sz w:val="19"/>
        </w:rPr>
        <w:t>Website: </w:t>
      </w:r>
      <w:r>
        <w:rPr>
          <w:rFonts w:ascii="Calibri Light"/>
          <w:b w:val="0"/>
          <w:color w:val="3E3E3E"/>
          <w:spacing w:val="21"/>
          <w:sz w:val="19"/>
        </w:rPr>
        <w:t> </w:t>
      </w:r>
      <w:r>
        <w:rPr>
          <w:rFonts w:ascii="Calibri Light"/>
          <w:b w:val="0"/>
          <w:color w:val="0000FF"/>
          <w:spacing w:val="21"/>
          <w:sz w:val="19"/>
        </w:rPr>
      </w:r>
      <w:hyperlink r:id="rId8">
        <w:r>
          <w:rPr>
            <w:rFonts w:ascii="Calibri Light"/>
            <w:b w:val="0"/>
            <w:color w:val="0000FF"/>
            <w:sz w:val="19"/>
            <w:u w:val="single" w:color="0000FF"/>
          </w:rPr>
          <w:t>www.ntsv.com.au</w:t>
        </w:r>
        <w:r>
          <w:rPr>
            <w:rFonts w:ascii="Calibri Light"/>
            <w:b w:val="0"/>
            <w:color w:val="0000FF"/>
            <w:sz w:val="19"/>
          </w:rPr>
        </w:r>
        <w:r>
          <w:rPr>
            <w:rFonts w:ascii="Calibri Light"/>
            <w:sz w:val="19"/>
          </w:rPr>
        </w:r>
      </w:hyperlink>
    </w:p>
    <w:p>
      <w:pPr>
        <w:pStyle w:val="Heading6"/>
        <w:spacing w:line="240" w:lineRule="auto" w:before="102"/>
        <w:ind w:left="570" w:right="0"/>
        <w:jc w:val="left"/>
        <w:rPr>
          <w:rFonts w:ascii="Calibri Light" w:hAnsi="Calibri Light" w:cs="Calibri Light" w:eastAsia="Calibri Light"/>
        </w:rPr>
      </w:pPr>
      <w:r>
        <w:rPr>
          <w:rFonts w:ascii="Calibri Light"/>
          <w:b w:val="0"/>
          <w:color w:val="303030"/>
        </w:rPr>
        <w:t>Find us on</w:t>
      </w:r>
      <w:r>
        <w:rPr>
          <w:rFonts w:ascii="Calibri Light"/>
          <w:b w:val="0"/>
          <w:color w:val="303030"/>
          <w:spacing w:val="39"/>
        </w:rPr>
        <w:t> </w:t>
      </w:r>
      <w:r>
        <w:rPr>
          <w:rFonts w:ascii="Calibri Light"/>
          <w:b w:val="0"/>
          <w:color w:val="303030"/>
        </w:rPr>
        <w:t>Facebook</w:t>
      </w:r>
      <w:r>
        <w:rPr>
          <w:rFonts w:ascii="Calibri Light"/>
        </w:rPr>
      </w:r>
    </w:p>
    <w:p>
      <w:pPr>
        <w:spacing w:before="139"/>
        <w:ind w:left="120" w:right="0" w:firstLine="0"/>
        <w:jc w:val="both"/>
        <w:rPr>
          <w:rFonts w:ascii="Tahoma" w:hAnsi="Tahoma" w:cs="Tahoma" w:eastAsia="Tahoma"/>
          <w:sz w:val="19"/>
          <w:szCs w:val="19"/>
        </w:rPr>
      </w:pPr>
      <w:r>
        <w:rPr>
          <w:rFonts w:ascii="Tahoma"/>
          <w:color w:val="1F497D"/>
          <w:w w:val="105"/>
          <w:sz w:val="19"/>
        </w:rPr>
        <w:t>I</w:t>
      </w:r>
      <w:r>
        <w:rPr>
          <w:rFonts w:ascii="Tahoma"/>
          <w:color w:val="1F497D"/>
          <w:spacing w:val="-12"/>
          <w:w w:val="105"/>
          <w:sz w:val="19"/>
        </w:rPr>
        <w:t> </w:t>
      </w:r>
      <w:r>
        <w:rPr>
          <w:rFonts w:ascii="Tahoma"/>
          <w:color w:val="1F497D"/>
          <w:w w:val="105"/>
          <w:sz w:val="19"/>
        </w:rPr>
        <w:t>acknowledge</w:t>
      </w:r>
      <w:r>
        <w:rPr>
          <w:rFonts w:ascii="Tahoma"/>
          <w:color w:val="1F497D"/>
          <w:spacing w:val="-12"/>
          <w:w w:val="105"/>
          <w:sz w:val="19"/>
        </w:rPr>
        <w:t> </w:t>
      </w:r>
      <w:r>
        <w:rPr>
          <w:rFonts w:ascii="Tahoma"/>
          <w:color w:val="1F497D"/>
          <w:w w:val="105"/>
          <w:sz w:val="19"/>
        </w:rPr>
        <w:t>the</w:t>
      </w:r>
      <w:r>
        <w:rPr>
          <w:rFonts w:ascii="Tahoma"/>
          <w:color w:val="1F497D"/>
          <w:spacing w:val="-12"/>
          <w:w w:val="105"/>
          <w:sz w:val="19"/>
        </w:rPr>
        <w:t> </w:t>
      </w:r>
      <w:r>
        <w:rPr>
          <w:rFonts w:ascii="Tahoma"/>
          <w:color w:val="1F497D"/>
          <w:w w:val="105"/>
          <w:sz w:val="19"/>
        </w:rPr>
        <w:t>Traditional</w:t>
      </w:r>
      <w:r>
        <w:rPr>
          <w:rFonts w:ascii="Tahoma"/>
          <w:color w:val="1F497D"/>
          <w:spacing w:val="-12"/>
          <w:w w:val="105"/>
          <w:sz w:val="19"/>
        </w:rPr>
        <w:t> </w:t>
      </w:r>
      <w:r>
        <w:rPr>
          <w:rFonts w:ascii="Tahoma"/>
          <w:color w:val="1F497D"/>
          <w:w w:val="105"/>
          <w:sz w:val="19"/>
        </w:rPr>
        <w:t>Owners</w:t>
      </w:r>
      <w:r>
        <w:rPr>
          <w:rFonts w:ascii="Tahoma"/>
          <w:color w:val="1F497D"/>
          <w:spacing w:val="-12"/>
          <w:w w:val="105"/>
          <w:sz w:val="19"/>
        </w:rPr>
        <w:t> </w:t>
      </w:r>
      <w:r>
        <w:rPr>
          <w:rFonts w:ascii="Tahoma"/>
          <w:color w:val="1F497D"/>
          <w:w w:val="105"/>
          <w:sz w:val="19"/>
        </w:rPr>
        <w:t>of</w:t>
      </w:r>
      <w:r>
        <w:rPr>
          <w:rFonts w:ascii="Tahoma"/>
          <w:color w:val="1F497D"/>
          <w:spacing w:val="-12"/>
          <w:w w:val="105"/>
          <w:sz w:val="19"/>
        </w:rPr>
        <w:t> </w:t>
      </w:r>
      <w:r>
        <w:rPr>
          <w:rFonts w:ascii="Tahoma"/>
          <w:color w:val="1F497D"/>
          <w:w w:val="105"/>
          <w:sz w:val="19"/>
        </w:rPr>
        <w:t>the</w:t>
      </w:r>
      <w:r>
        <w:rPr>
          <w:rFonts w:ascii="Tahoma"/>
          <w:color w:val="1F497D"/>
          <w:spacing w:val="-12"/>
          <w:w w:val="105"/>
          <w:sz w:val="19"/>
        </w:rPr>
        <w:t> </w:t>
      </w:r>
      <w:r>
        <w:rPr>
          <w:rFonts w:ascii="Tahoma"/>
          <w:color w:val="1F497D"/>
          <w:w w:val="105"/>
          <w:sz w:val="19"/>
        </w:rPr>
        <w:t>land</w:t>
      </w:r>
      <w:r>
        <w:rPr>
          <w:rFonts w:ascii="Tahoma"/>
          <w:color w:val="1F497D"/>
          <w:spacing w:val="-12"/>
          <w:w w:val="105"/>
          <w:sz w:val="19"/>
        </w:rPr>
        <w:t> </w:t>
      </w:r>
      <w:r>
        <w:rPr>
          <w:rFonts w:ascii="Tahoma"/>
          <w:color w:val="1F497D"/>
          <w:w w:val="105"/>
          <w:sz w:val="19"/>
        </w:rPr>
        <w:t>I</w:t>
      </w:r>
      <w:r>
        <w:rPr>
          <w:rFonts w:ascii="Tahoma"/>
          <w:color w:val="1F497D"/>
          <w:spacing w:val="-12"/>
          <w:w w:val="105"/>
          <w:sz w:val="19"/>
        </w:rPr>
        <w:t> </w:t>
      </w:r>
      <w:r>
        <w:rPr>
          <w:rFonts w:ascii="Tahoma"/>
          <w:color w:val="1F497D"/>
          <w:w w:val="105"/>
          <w:sz w:val="19"/>
        </w:rPr>
        <w:t>work</w:t>
      </w:r>
      <w:r>
        <w:rPr>
          <w:rFonts w:ascii="Tahoma"/>
          <w:color w:val="1F497D"/>
          <w:spacing w:val="-12"/>
          <w:w w:val="105"/>
          <w:sz w:val="19"/>
        </w:rPr>
        <w:t> </w:t>
      </w:r>
      <w:r>
        <w:rPr>
          <w:rFonts w:ascii="Tahoma"/>
          <w:color w:val="1F497D"/>
          <w:w w:val="105"/>
          <w:sz w:val="19"/>
        </w:rPr>
        <w:t>on</w:t>
      </w:r>
      <w:r>
        <w:rPr>
          <w:rFonts w:ascii="Tahoma"/>
          <w:color w:val="1F497D"/>
          <w:spacing w:val="-12"/>
          <w:w w:val="105"/>
          <w:sz w:val="19"/>
        </w:rPr>
        <w:t> </w:t>
      </w:r>
      <w:r>
        <w:rPr>
          <w:rFonts w:ascii="Tahoma"/>
          <w:color w:val="1F497D"/>
          <w:w w:val="105"/>
          <w:sz w:val="19"/>
        </w:rPr>
        <w:t>as</w:t>
      </w:r>
      <w:r>
        <w:rPr>
          <w:rFonts w:ascii="Tahoma"/>
          <w:color w:val="1F497D"/>
          <w:spacing w:val="-12"/>
          <w:w w:val="105"/>
          <w:sz w:val="19"/>
        </w:rPr>
        <w:t> </w:t>
      </w:r>
      <w:r>
        <w:rPr>
          <w:rFonts w:ascii="Tahoma"/>
          <w:color w:val="1F497D"/>
          <w:w w:val="105"/>
          <w:sz w:val="19"/>
        </w:rPr>
        <w:t>the</w:t>
      </w:r>
      <w:r>
        <w:rPr>
          <w:rFonts w:ascii="Tahoma"/>
          <w:color w:val="1F497D"/>
          <w:spacing w:val="-12"/>
          <w:w w:val="105"/>
          <w:sz w:val="19"/>
        </w:rPr>
        <w:t> </w:t>
      </w:r>
      <w:r>
        <w:rPr>
          <w:rFonts w:ascii="Tahoma"/>
          <w:color w:val="1F497D"/>
          <w:w w:val="105"/>
          <w:sz w:val="19"/>
        </w:rPr>
        <w:t>first</w:t>
      </w:r>
      <w:r>
        <w:rPr>
          <w:rFonts w:ascii="Tahoma"/>
          <w:color w:val="1F497D"/>
          <w:spacing w:val="-12"/>
          <w:w w:val="105"/>
          <w:sz w:val="19"/>
        </w:rPr>
        <w:t> </w:t>
      </w:r>
      <w:r>
        <w:rPr>
          <w:rFonts w:ascii="Tahoma"/>
          <w:color w:val="1F497D"/>
          <w:w w:val="105"/>
          <w:sz w:val="19"/>
        </w:rPr>
        <w:t>people</w:t>
      </w:r>
      <w:r>
        <w:rPr>
          <w:rFonts w:ascii="Tahoma"/>
          <w:color w:val="1F497D"/>
          <w:spacing w:val="-12"/>
          <w:w w:val="105"/>
          <w:sz w:val="19"/>
        </w:rPr>
        <w:t> </w:t>
      </w:r>
      <w:r>
        <w:rPr>
          <w:rFonts w:ascii="Tahoma"/>
          <w:color w:val="1F497D"/>
          <w:w w:val="105"/>
          <w:sz w:val="19"/>
        </w:rPr>
        <w:t>of</w:t>
      </w:r>
      <w:r>
        <w:rPr>
          <w:rFonts w:ascii="Tahoma"/>
          <w:color w:val="1F497D"/>
          <w:spacing w:val="-12"/>
          <w:w w:val="105"/>
          <w:sz w:val="19"/>
        </w:rPr>
        <w:t> </w:t>
      </w:r>
      <w:r>
        <w:rPr>
          <w:rFonts w:ascii="Tahoma"/>
          <w:color w:val="1F497D"/>
          <w:w w:val="105"/>
          <w:sz w:val="19"/>
        </w:rPr>
        <w:t>this</w:t>
      </w:r>
      <w:r>
        <w:rPr>
          <w:rFonts w:ascii="Tahoma"/>
          <w:color w:val="1F497D"/>
          <w:spacing w:val="-12"/>
          <w:w w:val="105"/>
          <w:sz w:val="19"/>
        </w:rPr>
        <w:t> </w:t>
      </w:r>
      <w:r>
        <w:rPr>
          <w:rFonts w:ascii="Tahoma"/>
          <w:color w:val="1F497D"/>
          <w:w w:val="105"/>
          <w:sz w:val="19"/>
        </w:rPr>
        <w:t>country.</w:t>
      </w:r>
      <w:r>
        <w:rPr>
          <w:rFonts w:ascii="Tahoma"/>
          <w:sz w:val="19"/>
        </w:rPr>
      </w:r>
    </w:p>
    <w:p>
      <w:pPr>
        <w:spacing w:line="240" w:lineRule="auto" w:before="1"/>
        <w:rPr>
          <w:rFonts w:ascii="Tahoma" w:hAnsi="Tahoma" w:cs="Tahoma" w:eastAsia="Tahoma"/>
          <w:sz w:val="29"/>
          <w:szCs w:val="29"/>
        </w:rPr>
      </w:pPr>
    </w:p>
    <w:p>
      <w:pPr>
        <w:spacing w:before="0"/>
        <w:ind w:left="120" w:right="0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color w:val="808080"/>
          <w:w w:val="105"/>
          <w:sz w:val="16"/>
        </w:rPr>
        <w:t>CONFIDENTIALITY</w:t>
      </w:r>
      <w:r>
        <w:rPr>
          <w:rFonts w:ascii="Arial"/>
          <w:b/>
          <w:color w:val="808080"/>
          <w:spacing w:val="-22"/>
          <w:w w:val="105"/>
          <w:sz w:val="16"/>
        </w:rPr>
        <w:t> </w:t>
      </w:r>
      <w:r>
        <w:rPr>
          <w:rFonts w:ascii="Arial"/>
          <w:b/>
          <w:color w:val="808080"/>
          <w:w w:val="105"/>
          <w:sz w:val="16"/>
        </w:rPr>
        <w:t>AND</w:t>
      </w:r>
      <w:r>
        <w:rPr>
          <w:rFonts w:ascii="Arial"/>
          <w:b/>
          <w:color w:val="808080"/>
          <w:spacing w:val="-22"/>
          <w:w w:val="105"/>
          <w:sz w:val="16"/>
        </w:rPr>
        <w:t> </w:t>
      </w:r>
      <w:r>
        <w:rPr>
          <w:rFonts w:ascii="Arial"/>
          <w:b/>
          <w:color w:val="808080"/>
          <w:w w:val="105"/>
          <w:sz w:val="16"/>
        </w:rPr>
        <w:t>PRIVILEGE</w:t>
      </w:r>
      <w:r>
        <w:rPr>
          <w:rFonts w:ascii="Arial"/>
          <w:b/>
          <w:color w:val="808080"/>
          <w:spacing w:val="-22"/>
          <w:w w:val="105"/>
          <w:sz w:val="16"/>
        </w:rPr>
        <w:t> </w:t>
      </w:r>
      <w:r>
        <w:rPr>
          <w:rFonts w:ascii="Arial"/>
          <w:b/>
          <w:color w:val="808080"/>
          <w:w w:val="105"/>
          <w:sz w:val="16"/>
        </w:rPr>
        <w:t>NOTICE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73" w:lineRule="auto" w:before="112"/>
        <w:ind w:left="165" w:right="149" w:hanging="46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818181"/>
          <w:w w:val="105"/>
          <w:sz w:val="16"/>
        </w:rPr>
        <w:t>This</w:t>
      </w:r>
      <w:r>
        <w:rPr>
          <w:rFonts w:ascii="Arial"/>
          <w:color w:val="818181"/>
          <w:spacing w:val="-7"/>
          <w:w w:val="105"/>
          <w:sz w:val="16"/>
        </w:rPr>
        <w:t> </w:t>
      </w:r>
      <w:r>
        <w:rPr>
          <w:rFonts w:ascii="Arial"/>
          <w:color w:val="818181"/>
          <w:w w:val="105"/>
          <w:sz w:val="16"/>
        </w:rPr>
        <w:t>email</w:t>
      </w:r>
      <w:r>
        <w:rPr>
          <w:rFonts w:ascii="Arial"/>
          <w:color w:val="818181"/>
          <w:spacing w:val="-7"/>
          <w:w w:val="105"/>
          <w:sz w:val="16"/>
        </w:rPr>
        <w:t> </w:t>
      </w:r>
      <w:r>
        <w:rPr>
          <w:rFonts w:ascii="Arial"/>
          <w:color w:val="818181"/>
          <w:w w:val="105"/>
          <w:sz w:val="16"/>
        </w:rPr>
        <w:t>and</w:t>
      </w:r>
      <w:r>
        <w:rPr>
          <w:rFonts w:ascii="Arial"/>
          <w:color w:val="818181"/>
          <w:spacing w:val="-7"/>
          <w:w w:val="105"/>
          <w:sz w:val="16"/>
        </w:rPr>
        <w:t> </w:t>
      </w:r>
      <w:r>
        <w:rPr>
          <w:rFonts w:ascii="Arial"/>
          <w:color w:val="818181"/>
          <w:w w:val="105"/>
          <w:sz w:val="16"/>
        </w:rPr>
        <w:t>any</w:t>
      </w:r>
      <w:r>
        <w:rPr>
          <w:rFonts w:ascii="Arial"/>
          <w:color w:val="818181"/>
          <w:spacing w:val="-7"/>
          <w:w w:val="105"/>
          <w:sz w:val="16"/>
        </w:rPr>
        <w:t> </w:t>
      </w:r>
      <w:r>
        <w:rPr>
          <w:rFonts w:ascii="Arial"/>
          <w:color w:val="818181"/>
          <w:w w:val="105"/>
          <w:sz w:val="16"/>
        </w:rPr>
        <w:t>attachments</w:t>
      </w:r>
      <w:r>
        <w:rPr>
          <w:rFonts w:ascii="Arial"/>
          <w:color w:val="818181"/>
          <w:spacing w:val="-7"/>
          <w:w w:val="105"/>
          <w:sz w:val="16"/>
        </w:rPr>
        <w:t> </w:t>
      </w:r>
      <w:r>
        <w:rPr>
          <w:rFonts w:ascii="Arial"/>
          <w:color w:val="818181"/>
          <w:w w:val="105"/>
          <w:sz w:val="16"/>
        </w:rPr>
        <w:t>may</w:t>
      </w:r>
      <w:r>
        <w:rPr>
          <w:rFonts w:ascii="Arial"/>
          <w:color w:val="818181"/>
          <w:spacing w:val="-7"/>
          <w:w w:val="105"/>
          <w:sz w:val="16"/>
        </w:rPr>
        <w:t> </w:t>
      </w:r>
      <w:r>
        <w:rPr>
          <w:rFonts w:ascii="Arial"/>
          <w:color w:val="818181"/>
          <w:w w:val="105"/>
          <w:sz w:val="16"/>
        </w:rPr>
        <w:t>contain</w:t>
      </w:r>
      <w:r>
        <w:rPr>
          <w:rFonts w:ascii="Arial"/>
          <w:color w:val="818181"/>
          <w:spacing w:val="-7"/>
          <w:w w:val="105"/>
          <w:sz w:val="16"/>
        </w:rPr>
        <w:t> </w:t>
      </w:r>
      <w:r>
        <w:rPr>
          <w:rFonts w:ascii="Arial"/>
          <w:color w:val="818181"/>
          <w:w w:val="105"/>
          <w:sz w:val="16"/>
        </w:rPr>
        <w:t>confidential</w:t>
      </w:r>
      <w:r>
        <w:rPr>
          <w:rFonts w:ascii="Arial"/>
          <w:color w:val="818181"/>
          <w:spacing w:val="-7"/>
          <w:w w:val="105"/>
          <w:sz w:val="16"/>
        </w:rPr>
        <w:t> </w:t>
      </w:r>
      <w:r>
        <w:rPr>
          <w:rFonts w:ascii="Arial"/>
          <w:color w:val="818181"/>
          <w:w w:val="105"/>
          <w:sz w:val="16"/>
        </w:rPr>
        <w:t>information</w:t>
      </w:r>
      <w:r>
        <w:rPr>
          <w:rFonts w:ascii="Arial"/>
          <w:color w:val="818181"/>
          <w:spacing w:val="-7"/>
          <w:w w:val="105"/>
          <w:sz w:val="16"/>
        </w:rPr>
        <w:t> </w:t>
      </w:r>
      <w:r>
        <w:rPr>
          <w:rFonts w:ascii="Arial"/>
          <w:color w:val="818181"/>
          <w:w w:val="105"/>
          <w:sz w:val="16"/>
        </w:rPr>
        <w:t>and</w:t>
      </w:r>
      <w:r>
        <w:rPr>
          <w:rFonts w:ascii="Arial"/>
          <w:color w:val="818181"/>
          <w:spacing w:val="-7"/>
          <w:w w:val="105"/>
          <w:sz w:val="16"/>
        </w:rPr>
        <w:t> </w:t>
      </w:r>
      <w:r>
        <w:rPr>
          <w:rFonts w:ascii="Arial"/>
          <w:color w:val="818181"/>
          <w:w w:val="105"/>
          <w:sz w:val="16"/>
        </w:rPr>
        <w:t>may</w:t>
      </w:r>
      <w:r>
        <w:rPr>
          <w:rFonts w:ascii="Arial"/>
          <w:color w:val="818181"/>
          <w:spacing w:val="-7"/>
          <w:w w:val="105"/>
          <w:sz w:val="16"/>
        </w:rPr>
        <w:t> </w:t>
      </w:r>
      <w:r>
        <w:rPr>
          <w:rFonts w:ascii="Arial"/>
          <w:color w:val="818181"/>
          <w:w w:val="105"/>
          <w:sz w:val="16"/>
        </w:rPr>
        <w:t>be</w:t>
      </w:r>
      <w:r>
        <w:rPr>
          <w:rFonts w:ascii="Arial"/>
          <w:color w:val="818181"/>
          <w:spacing w:val="-7"/>
          <w:w w:val="105"/>
          <w:sz w:val="16"/>
        </w:rPr>
        <w:t> </w:t>
      </w:r>
      <w:r>
        <w:rPr>
          <w:rFonts w:ascii="Arial"/>
          <w:color w:val="818181"/>
          <w:w w:val="105"/>
          <w:sz w:val="16"/>
        </w:rPr>
        <w:t>subject</w:t>
      </w:r>
      <w:r>
        <w:rPr>
          <w:rFonts w:ascii="Arial"/>
          <w:color w:val="818181"/>
          <w:spacing w:val="-7"/>
          <w:w w:val="105"/>
          <w:sz w:val="16"/>
        </w:rPr>
        <w:t> </w:t>
      </w:r>
      <w:r>
        <w:rPr>
          <w:rFonts w:ascii="Arial"/>
          <w:color w:val="818181"/>
          <w:w w:val="105"/>
          <w:sz w:val="16"/>
        </w:rPr>
        <w:t>to</w:t>
      </w:r>
      <w:r>
        <w:rPr>
          <w:rFonts w:ascii="Arial"/>
          <w:color w:val="818181"/>
          <w:spacing w:val="-7"/>
          <w:w w:val="105"/>
          <w:sz w:val="16"/>
        </w:rPr>
        <w:t> </w:t>
      </w:r>
      <w:r>
        <w:rPr>
          <w:rFonts w:ascii="Arial"/>
          <w:color w:val="818181"/>
          <w:w w:val="105"/>
          <w:sz w:val="16"/>
        </w:rPr>
        <w:t>legal</w:t>
      </w:r>
      <w:r>
        <w:rPr>
          <w:rFonts w:ascii="Arial"/>
          <w:color w:val="818181"/>
          <w:spacing w:val="-7"/>
          <w:w w:val="105"/>
          <w:sz w:val="16"/>
        </w:rPr>
        <w:t> </w:t>
      </w:r>
      <w:r>
        <w:rPr>
          <w:rFonts w:ascii="Arial"/>
          <w:color w:val="818181"/>
          <w:w w:val="105"/>
          <w:sz w:val="16"/>
        </w:rPr>
        <w:t>professional</w:t>
      </w:r>
      <w:r>
        <w:rPr>
          <w:rFonts w:ascii="Arial"/>
          <w:color w:val="818181"/>
          <w:spacing w:val="-7"/>
          <w:w w:val="105"/>
          <w:sz w:val="16"/>
        </w:rPr>
        <w:t> </w:t>
      </w:r>
      <w:r>
        <w:rPr>
          <w:rFonts w:ascii="Arial"/>
          <w:color w:val="818181"/>
          <w:w w:val="105"/>
          <w:sz w:val="16"/>
        </w:rPr>
        <w:t>privilege.</w:t>
      </w:r>
      <w:r>
        <w:rPr>
          <w:rFonts w:ascii="Arial"/>
          <w:color w:val="818181"/>
          <w:w w:val="103"/>
          <w:sz w:val="16"/>
        </w:rPr>
        <w:t> </w:t>
      </w:r>
      <w:r>
        <w:rPr>
          <w:rFonts w:ascii="Arial"/>
          <w:color w:val="818181"/>
          <w:w w:val="105"/>
          <w:sz w:val="16"/>
        </w:rPr>
        <w:t>If this email has been sent to you in error, confidentiality and privilege is not waived, and any use or disclosure of</w:t>
      </w:r>
      <w:r>
        <w:rPr>
          <w:rFonts w:ascii="Arial"/>
          <w:color w:val="818181"/>
          <w:spacing w:val="14"/>
          <w:w w:val="105"/>
          <w:sz w:val="16"/>
        </w:rPr>
        <w:t> </w:t>
      </w:r>
      <w:r>
        <w:rPr>
          <w:rFonts w:ascii="Arial"/>
          <w:color w:val="818181"/>
          <w:w w:val="105"/>
          <w:sz w:val="16"/>
        </w:rPr>
        <w:t>the</w:t>
      </w:r>
      <w:r>
        <w:rPr>
          <w:rFonts w:ascii="Arial"/>
          <w:color w:val="818181"/>
          <w:w w:val="103"/>
          <w:sz w:val="16"/>
        </w:rPr>
        <w:t> </w:t>
      </w:r>
      <w:r>
        <w:rPr>
          <w:rFonts w:ascii="Arial"/>
          <w:color w:val="818181"/>
          <w:w w:val="105"/>
          <w:sz w:val="16"/>
        </w:rPr>
        <w:t>information</w:t>
      </w:r>
      <w:r>
        <w:rPr>
          <w:rFonts w:ascii="Arial"/>
          <w:color w:val="818181"/>
          <w:spacing w:val="-5"/>
          <w:w w:val="105"/>
          <w:sz w:val="16"/>
        </w:rPr>
        <w:t> </w:t>
      </w:r>
      <w:r>
        <w:rPr>
          <w:rFonts w:ascii="Arial"/>
          <w:color w:val="818181"/>
          <w:w w:val="105"/>
          <w:sz w:val="16"/>
        </w:rPr>
        <w:t>therein</w:t>
      </w:r>
      <w:r>
        <w:rPr>
          <w:rFonts w:ascii="Arial"/>
          <w:color w:val="818181"/>
          <w:spacing w:val="-5"/>
          <w:w w:val="105"/>
          <w:sz w:val="16"/>
        </w:rPr>
        <w:t> </w:t>
      </w:r>
      <w:r>
        <w:rPr>
          <w:rFonts w:ascii="Arial"/>
          <w:color w:val="818181"/>
          <w:w w:val="105"/>
          <w:sz w:val="16"/>
        </w:rPr>
        <w:t>is</w:t>
      </w:r>
      <w:r>
        <w:rPr>
          <w:rFonts w:ascii="Arial"/>
          <w:color w:val="818181"/>
          <w:spacing w:val="-5"/>
          <w:w w:val="105"/>
          <w:sz w:val="16"/>
        </w:rPr>
        <w:t> </w:t>
      </w:r>
      <w:r>
        <w:rPr>
          <w:rFonts w:ascii="Arial"/>
          <w:color w:val="818181"/>
          <w:w w:val="105"/>
          <w:sz w:val="16"/>
        </w:rPr>
        <w:t>prohibited.</w:t>
      </w:r>
      <w:r>
        <w:rPr>
          <w:rFonts w:ascii="Arial"/>
          <w:color w:val="818181"/>
          <w:spacing w:val="-4"/>
          <w:w w:val="105"/>
          <w:sz w:val="16"/>
        </w:rPr>
        <w:t> </w:t>
      </w:r>
      <w:r>
        <w:rPr>
          <w:rFonts w:ascii="Arial"/>
          <w:color w:val="818181"/>
          <w:w w:val="105"/>
          <w:sz w:val="16"/>
        </w:rPr>
        <w:t>If</w:t>
      </w:r>
      <w:r>
        <w:rPr>
          <w:rFonts w:ascii="Arial"/>
          <w:color w:val="818181"/>
          <w:spacing w:val="-5"/>
          <w:w w:val="105"/>
          <w:sz w:val="16"/>
        </w:rPr>
        <w:t> </w:t>
      </w:r>
      <w:r>
        <w:rPr>
          <w:rFonts w:ascii="Arial"/>
          <w:color w:val="818181"/>
          <w:w w:val="105"/>
          <w:sz w:val="16"/>
        </w:rPr>
        <w:t>you</w:t>
      </w:r>
      <w:r>
        <w:rPr>
          <w:rFonts w:ascii="Arial"/>
          <w:color w:val="818181"/>
          <w:spacing w:val="-5"/>
          <w:w w:val="105"/>
          <w:sz w:val="16"/>
        </w:rPr>
        <w:t> </w:t>
      </w:r>
      <w:r>
        <w:rPr>
          <w:rFonts w:ascii="Arial"/>
          <w:color w:val="818181"/>
          <w:w w:val="105"/>
          <w:sz w:val="16"/>
        </w:rPr>
        <w:t>have</w:t>
      </w:r>
      <w:r>
        <w:rPr>
          <w:rFonts w:ascii="Arial"/>
          <w:color w:val="818181"/>
          <w:spacing w:val="-5"/>
          <w:w w:val="105"/>
          <w:sz w:val="16"/>
        </w:rPr>
        <w:t> </w:t>
      </w:r>
      <w:r>
        <w:rPr>
          <w:rFonts w:ascii="Arial"/>
          <w:color w:val="818181"/>
          <w:w w:val="105"/>
          <w:sz w:val="16"/>
        </w:rPr>
        <w:t>received</w:t>
      </w:r>
      <w:r>
        <w:rPr>
          <w:rFonts w:ascii="Arial"/>
          <w:color w:val="818181"/>
          <w:spacing w:val="-4"/>
          <w:w w:val="105"/>
          <w:sz w:val="16"/>
        </w:rPr>
        <w:t> </w:t>
      </w:r>
      <w:r>
        <w:rPr>
          <w:rFonts w:ascii="Arial"/>
          <w:color w:val="818181"/>
          <w:w w:val="105"/>
          <w:sz w:val="16"/>
        </w:rPr>
        <w:t>this</w:t>
      </w:r>
      <w:r>
        <w:rPr>
          <w:rFonts w:ascii="Arial"/>
          <w:color w:val="818181"/>
          <w:spacing w:val="-5"/>
          <w:w w:val="105"/>
          <w:sz w:val="16"/>
        </w:rPr>
        <w:t> </w:t>
      </w:r>
      <w:r>
        <w:rPr>
          <w:rFonts w:ascii="Arial"/>
          <w:color w:val="818181"/>
          <w:w w:val="105"/>
          <w:sz w:val="16"/>
        </w:rPr>
        <w:t>email</w:t>
      </w:r>
      <w:r>
        <w:rPr>
          <w:rFonts w:ascii="Arial"/>
          <w:color w:val="818181"/>
          <w:spacing w:val="-5"/>
          <w:w w:val="105"/>
          <w:sz w:val="16"/>
        </w:rPr>
        <w:t> </w:t>
      </w:r>
      <w:r>
        <w:rPr>
          <w:rFonts w:ascii="Arial"/>
          <w:color w:val="818181"/>
          <w:w w:val="105"/>
          <w:sz w:val="16"/>
        </w:rPr>
        <w:t>in</w:t>
      </w:r>
      <w:r>
        <w:rPr>
          <w:rFonts w:ascii="Arial"/>
          <w:color w:val="818181"/>
          <w:spacing w:val="-5"/>
          <w:w w:val="105"/>
          <w:sz w:val="16"/>
        </w:rPr>
        <w:t> </w:t>
      </w:r>
      <w:r>
        <w:rPr>
          <w:rFonts w:ascii="Arial"/>
          <w:color w:val="818181"/>
          <w:w w:val="105"/>
          <w:sz w:val="16"/>
        </w:rPr>
        <w:t>error,</w:t>
      </w:r>
      <w:r>
        <w:rPr>
          <w:rFonts w:ascii="Arial"/>
          <w:color w:val="818181"/>
          <w:spacing w:val="-5"/>
          <w:w w:val="105"/>
          <w:sz w:val="16"/>
        </w:rPr>
        <w:t> </w:t>
      </w:r>
      <w:r>
        <w:rPr>
          <w:rFonts w:ascii="Arial"/>
          <w:color w:val="818181"/>
          <w:w w:val="105"/>
          <w:sz w:val="16"/>
        </w:rPr>
        <w:t>please</w:t>
      </w:r>
      <w:r>
        <w:rPr>
          <w:rFonts w:ascii="Arial"/>
          <w:color w:val="818181"/>
          <w:spacing w:val="-4"/>
          <w:w w:val="105"/>
          <w:sz w:val="16"/>
        </w:rPr>
        <w:t> </w:t>
      </w:r>
      <w:r>
        <w:rPr>
          <w:rFonts w:ascii="Arial"/>
          <w:color w:val="818181"/>
          <w:w w:val="105"/>
          <w:sz w:val="16"/>
        </w:rPr>
        <w:t>notify</w:t>
      </w:r>
      <w:r>
        <w:rPr>
          <w:rFonts w:ascii="Arial"/>
          <w:color w:val="818181"/>
          <w:spacing w:val="-5"/>
          <w:w w:val="105"/>
          <w:sz w:val="16"/>
        </w:rPr>
        <w:t> </w:t>
      </w:r>
      <w:r>
        <w:rPr>
          <w:rFonts w:ascii="Arial"/>
          <w:color w:val="818181"/>
          <w:w w:val="105"/>
          <w:sz w:val="16"/>
        </w:rPr>
        <w:t>the</w:t>
      </w:r>
      <w:r>
        <w:rPr>
          <w:rFonts w:ascii="Arial"/>
          <w:color w:val="818181"/>
          <w:spacing w:val="-5"/>
          <w:w w:val="105"/>
          <w:sz w:val="16"/>
        </w:rPr>
        <w:t> </w:t>
      </w:r>
      <w:r>
        <w:rPr>
          <w:rFonts w:ascii="Arial"/>
          <w:color w:val="818181"/>
          <w:w w:val="105"/>
          <w:sz w:val="16"/>
        </w:rPr>
        <w:t>sender</w:t>
      </w:r>
      <w:r>
        <w:rPr>
          <w:rFonts w:ascii="Arial"/>
          <w:color w:val="818181"/>
          <w:spacing w:val="-5"/>
          <w:w w:val="105"/>
          <w:sz w:val="16"/>
        </w:rPr>
        <w:t> </w:t>
      </w:r>
      <w:r>
        <w:rPr>
          <w:rFonts w:ascii="Arial"/>
          <w:color w:val="818181"/>
          <w:w w:val="105"/>
          <w:sz w:val="16"/>
        </w:rPr>
        <w:t>by</w:t>
      </w:r>
      <w:r>
        <w:rPr>
          <w:rFonts w:ascii="Arial"/>
          <w:color w:val="818181"/>
          <w:spacing w:val="-5"/>
          <w:w w:val="105"/>
          <w:sz w:val="16"/>
        </w:rPr>
        <w:t> </w:t>
      </w:r>
      <w:r>
        <w:rPr>
          <w:rFonts w:ascii="Arial"/>
          <w:color w:val="818181"/>
          <w:w w:val="105"/>
          <w:sz w:val="16"/>
        </w:rPr>
        <w:t>reply</w:t>
      </w:r>
      <w:r>
        <w:rPr>
          <w:rFonts w:ascii="Arial"/>
          <w:color w:val="818181"/>
          <w:spacing w:val="-5"/>
          <w:w w:val="105"/>
          <w:sz w:val="16"/>
        </w:rPr>
        <w:t> </w:t>
      </w:r>
      <w:r>
        <w:rPr>
          <w:rFonts w:ascii="Arial"/>
          <w:color w:val="818181"/>
          <w:w w:val="105"/>
          <w:sz w:val="16"/>
        </w:rPr>
        <w:t>email,</w:t>
      </w:r>
      <w:r>
        <w:rPr>
          <w:rFonts w:ascii="Arial"/>
          <w:color w:val="818181"/>
          <w:spacing w:val="-5"/>
          <w:w w:val="105"/>
          <w:sz w:val="16"/>
        </w:rPr>
        <w:t> </w:t>
      </w:r>
      <w:r>
        <w:rPr>
          <w:rFonts w:ascii="Arial"/>
          <w:color w:val="818181"/>
          <w:w w:val="105"/>
          <w:sz w:val="16"/>
        </w:rPr>
        <w:t>delete</w:t>
      </w:r>
      <w:r>
        <w:rPr>
          <w:rFonts w:ascii="Arial"/>
          <w:color w:val="818181"/>
          <w:w w:val="103"/>
          <w:sz w:val="16"/>
        </w:rPr>
        <w:t> </w:t>
      </w:r>
      <w:r>
        <w:rPr>
          <w:rFonts w:ascii="Arial"/>
          <w:color w:val="818181"/>
          <w:w w:val="105"/>
          <w:sz w:val="16"/>
        </w:rPr>
        <w:t>it</w:t>
      </w:r>
      <w:r>
        <w:rPr>
          <w:rFonts w:ascii="Arial"/>
          <w:color w:val="818181"/>
          <w:spacing w:val="-4"/>
          <w:w w:val="105"/>
          <w:sz w:val="16"/>
        </w:rPr>
        <w:t> </w:t>
      </w:r>
      <w:r>
        <w:rPr>
          <w:rFonts w:ascii="Arial"/>
          <w:color w:val="818181"/>
          <w:w w:val="105"/>
          <w:sz w:val="16"/>
        </w:rPr>
        <w:t>from</w:t>
      </w:r>
      <w:r>
        <w:rPr>
          <w:rFonts w:ascii="Arial"/>
          <w:color w:val="818181"/>
          <w:spacing w:val="-4"/>
          <w:w w:val="105"/>
          <w:sz w:val="16"/>
        </w:rPr>
        <w:t> </w:t>
      </w:r>
      <w:r>
        <w:rPr>
          <w:rFonts w:ascii="Arial"/>
          <w:color w:val="818181"/>
          <w:w w:val="105"/>
          <w:sz w:val="16"/>
        </w:rPr>
        <w:t>your</w:t>
      </w:r>
      <w:r>
        <w:rPr>
          <w:rFonts w:ascii="Arial"/>
          <w:color w:val="818181"/>
          <w:spacing w:val="-4"/>
          <w:w w:val="105"/>
          <w:sz w:val="16"/>
        </w:rPr>
        <w:t> </w:t>
      </w:r>
      <w:r>
        <w:rPr>
          <w:rFonts w:ascii="Arial"/>
          <w:color w:val="818181"/>
          <w:w w:val="105"/>
          <w:sz w:val="16"/>
        </w:rPr>
        <w:t>system</w:t>
      </w:r>
      <w:r>
        <w:rPr>
          <w:rFonts w:ascii="Arial"/>
          <w:color w:val="818181"/>
          <w:spacing w:val="-4"/>
          <w:w w:val="105"/>
          <w:sz w:val="16"/>
        </w:rPr>
        <w:t> </w:t>
      </w:r>
      <w:r>
        <w:rPr>
          <w:rFonts w:ascii="Arial"/>
          <w:color w:val="818181"/>
          <w:w w:val="105"/>
          <w:sz w:val="16"/>
        </w:rPr>
        <w:t>and</w:t>
      </w:r>
      <w:r>
        <w:rPr>
          <w:rFonts w:ascii="Arial"/>
          <w:color w:val="818181"/>
          <w:spacing w:val="-4"/>
          <w:w w:val="105"/>
          <w:sz w:val="16"/>
        </w:rPr>
        <w:t> </w:t>
      </w:r>
      <w:r>
        <w:rPr>
          <w:rFonts w:ascii="Arial"/>
          <w:color w:val="818181"/>
          <w:w w:val="105"/>
          <w:sz w:val="16"/>
        </w:rPr>
        <w:t>destroy</w:t>
      </w:r>
      <w:r>
        <w:rPr>
          <w:rFonts w:ascii="Arial"/>
          <w:color w:val="818181"/>
          <w:spacing w:val="-4"/>
          <w:w w:val="105"/>
          <w:sz w:val="16"/>
        </w:rPr>
        <w:t> </w:t>
      </w:r>
      <w:r>
        <w:rPr>
          <w:rFonts w:ascii="Arial"/>
          <w:color w:val="818181"/>
          <w:w w:val="105"/>
          <w:sz w:val="16"/>
        </w:rPr>
        <w:t>any</w:t>
      </w:r>
      <w:r>
        <w:rPr>
          <w:rFonts w:ascii="Arial"/>
          <w:color w:val="818181"/>
          <w:spacing w:val="-4"/>
          <w:w w:val="105"/>
          <w:sz w:val="16"/>
        </w:rPr>
        <w:t> </w:t>
      </w:r>
      <w:r>
        <w:rPr>
          <w:rFonts w:ascii="Arial"/>
          <w:color w:val="818181"/>
          <w:w w:val="105"/>
          <w:sz w:val="16"/>
        </w:rPr>
        <w:t>copies</w:t>
      </w:r>
      <w:r>
        <w:rPr>
          <w:rFonts w:ascii="Arial"/>
          <w:b/>
          <w:color w:val="818181"/>
          <w:w w:val="105"/>
          <w:sz w:val="15"/>
        </w:rPr>
        <w:t>.</w:t>
      </w:r>
      <w:r>
        <w:rPr>
          <w:rFonts w:ascii="Arial"/>
          <w:b/>
          <w:color w:val="818181"/>
          <w:spacing w:val="-9"/>
          <w:w w:val="105"/>
          <w:sz w:val="15"/>
        </w:rPr>
        <w:t> </w:t>
      </w:r>
      <w:r>
        <w:rPr>
          <w:rFonts w:ascii="Arial"/>
          <w:color w:val="818181"/>
          <w:w w:val="105"/>
          <w:sz w:val="16"/>
        </w:rPr>
        <w:t>If</w:t>
      </w:r>
      <w:r>
        <w:rPr>
          <w:rFonts w:ascii="Arial"/>
          <w:color w:val="818181"/>
          <w:spacing w:val="-5"/>
          <w:w w:val="105"/>
          <w:sz w:val="16"/>
        </w:rPr>
        <w:t> </w:t>
      </w:r>
      <w:r>
        <w:rPr>
          <w:rFonts w:ascii="Arial"/>
          <w:color w:val="818181"/>
          <w:w w:val="105"/>
          <w:sz w:val="16"/>
        </w:rPr>
        <w:t>this</w:t>
      </w:r>
      <w:r>
        <w:rPr>
          <w:rFonts w:ascii="Arial"/>
          <w:color w:val="818181"/>
          <w:spacing w:val="-5"/>
          <w:w w:val="105"/>
          <w:sz w:val="16"/>
        </w:rPr>
        <w:t> </w:t>
      </w:r>
      <w:r>
        <w:rPr>
          <w:rFonts w:ascii="Arial"/>
          <w:color w:val="818181"/>
          <w:w w:val="105"/>
          <w:sz w:val="16"/>
        </w:rPr>
        <w:t>is</w:t>
      </w:r>
      <w:r>
        <w:rPr>
          <w:rFonts w:ascii="Arial"/>
          <w:color w:val="818181"/>
          <w:spacing w:val="-5"/>
          <w:w w:val="105"/>
          <w:sz w:val="16"/>
        </w:rPr>
        <w:t> </w:t>
      </w:r>
      <w:r>
        <w:rPr>
          <w:rFonts w:ascii="Arial"/>
          <w:color w:val="818181"/>
          <w:w w:val="105"/>
          <w:sz w:val="16"/>
        </w:rPr>
        <w:t>a</w:t>
      </w:r>
      <w:r>
        <w:rPr>
          <w:rFonts w:ascii="Arial"/>
          <w:color w:val="818181"/>
          <w:spacing w:val="-5"/>
          <w:w w:val="105"/>
          <w:sz w:val="16"/>
        </w:rPr>
        <w:t> </w:t>
      </w:r>
      <w:r>
        <w:rPr>
          <w:rFonts w:ascii="Arial"/>
          <w:color w:val="818181"/>
          <w:w w:val="105"/>
          <w:sz w:val="16"/>
        </w:rPr>
        <w:t>private</w:t>
      </w:r>
      <w:r>
        <w:rPr>
          <w:rFonts w:ascii="Arial"/>
          <w:color w:val="818181"/>
          <w:spacing w:val="-5"/>
          <w:w w:val="105"/>
          <w:sz w:val="16"/>
        </w:rPr>
        <w:t> </w:t>
      </w:r>
      <w:r>
        <w:rPr>
          <w:rFonts w:ascii="Arial"/>
          <w:color w:val="818181"/>
          <w:w w:val="105"/>
          <w:sz w:val="16"/>
        </w:rPr>
        <w:t>communication,</w:t>
      </w:r>
      <w:r>
        <w:rPr>
          <w:rFonts w:ascii="Arial"/>
          <w:color w:val="818181"/>
          <w:spacing w:val="-5"/>
          <w:w w:val="105"/>
          <w:sz w:val="16"/>
        </w:rPr>
        <w:t> </w:t>
      </w:r>
      <w:r>
        <w:rPr>
          <w:rFonts w:ascii="Arial"/>
          <w:color w:val="818181"/>
          <w:w w:val="105"/>
          <w:sz w:val="16"/>
        </w:rPr>
        <w:t>it</w:t>
      </w:r>
      <w:r>
        <w:rPr>
          <w:rFonts w:ascii="Arial"/>
          <w:color w:val="818181"/>
          <w:spacing w:val="-5"/>
          <w:w w:val="105"/>
          <w:sz w:val="16"/>
        </w:rPr>
        <w:t> </w:t>
      </w:r>
      <w:r>
        <w:rPr>
          <w:rFonts w:ascii="Arial"/>
          <w:color w:val="818181"/>
          <w:w w:val="105"/>
          <w:sz w:val="16"/>
        </w:rPr>
        <w:t>does</w:t>
      </w:r>
      <w:r>
        <w:rPr>
          <w:rFonts w:ascii="Arial"/>
          <w:color w:val="818181"/>
          <w:spacing w:val="-5"/>
          <w:w w:val="105"/>
          <w:sz w:val="16"/>
        </w:rPr>
        <w:t> </w:t>
      </w:r>
      <w:r>
        <w:rPr>
          <w:rFonts w:ascii="Arial"/>
          <w:color w:val="818181"/>
          <w:w w:val="105"/>
          <w:sz w:val="16"/>
        </w:rPr>
        <w:t>not</w:t>
      </w:r>
      <w:r>
        <w:rPr>
          <w:rFonts w:ascii="Arial"/>
          <w:color w:val="818181"/>
          <w:spacing w:val="-5"/>
          <w:w w:val="105"/>
          <w:sz w:val="16"/>
        </w:rPr>
        <w:t> </w:t>
      </w:r>
      <w:r>
        <w:rPr>
          <w:rFonts w:ascii="Arial"/>
          <w:color w:val="818181"/>
          <w:w w:val="105"/>
          <w:sz w:val="16"/>
        </w:rPr>
        <w:t>represent</w:t>
      </w:r>
      <w:r>
        <w:rPr>
          <w:rFonts w:ascii="Arial"/>
          <w:color w:val="818181"/>
          <w:spacing w:val="-5"/>
          <w:w w:val="105"/>
          <w:sz w:val="16"/>
        </w:rPr>
        <w:t> </w:t>
      </w:r>
      <w:r>
        <w:rPr>
          <w:rFonts w:ascii="Arial"/>
          <w:color w:val="818181"/>
          <w:w w:val="105"/>
          <w:sz w:val="16"/>
        </w:rPr>
        <w:t>the</w:t>
      </w:r>
      <w:r>
        <w:rPr>
          <w:rFonts w:ascii="Arial"/>
          <w:color w:val="818181"/>
          <w:spacing w:val="-5"/>
          <w:w w:val="105"/>
          <w:sz w:val="16"/>
        </w:rPr>
        <w:t> </w:t>
      </w:r>
      <w:r>
        <w:rPr>
          <w:rFonts w:ascii="Arial"/>
          <w:color w:val="818181"/>
          <w:w w:val="105"/>
          <w:sz w:val="16"/>
        </w:rPr>
        <w:t>views</w:t>
      </w:r>
      <w:r>
        <w:rPr>
          <w:rFonts w:ascii="Arial"/>
          <w:color w:val="818181"/>
          <w:spacing w:val="-5"/>
          <w:w w:val="105"/>
          <w:sz w:val="16"/>
        </w:rPr>
        <w:t> </w:t>
      </w:r>
      <w:r>
        <w:rPr>
          <w:rFonts w:ascii="Arial"/>
          <w:color w:val="818181"/>
          <w:w w:val="105"/>
          <w:sz w:val="16"/>
        </w:rPr>
        <w:t>of</w:t>
      </w:r>
      <w:r>
        <w:rPr>
          <w:rFonts w:ascii="Arial"/>
          <w:color w:val="818181"/>
          <w:spacing w:val="-5"/>
          <w:w w:val="105"/>
          <w:sz w:val="16"/>
        </w:rPr>
        <w:t> </w:t>
      </w:r>
      <w:r>
        <w:rPr>
          <w:rFonts w:ascii="Arial"/>
          <w:color w:val="818181"/>
          <w:w w:val="105"/>
          <w:sz w:val="16"/>
        </w:rPr>
        <w:t>Native</w:t>
      </w:r>
      <w:r>
        <w:rPr>
          <w:rFonts w:ascii="Arial"/>
          <w:color w:val="818181"/>
          <w:w w:val="103"/>
          <w:sz w:val="16"/>
        </w:rPr>
        <w:t> </w:t>
      </w:r>
      <w:r>
        <w:rPr>
          <w:rFonts w:ascii="Arial"/>
          <w:color w:val="818181"/>
          <w:w w:val="105"/>
          <w:sz w:val="16"/>
        </w:rPr>
        <w:t>Title</w:t>
      </w:r>
      <w:r>
        <w:rPr>
          <w:rFonts w:ascii="Arial"/>
          <w:color w:val="818181"/>
          <w:spacing w:val="-12"/>
          <w:w w:val="105"/>
          <w:sz w:val="16"/>
        </w:rPr>
        <w:t> </w:t>
      </w:r>
      <w:r>
        <w:rPr>
          <w:rFonts w:ascii="Arial"/>
          <w:color w:val="818181"/>
          <w:w w:val="105"/>
          <w:sz w:val="16"/>
        </w:rPr>
        <w:t>Services</w:t>
      </w:r>
      <w:r>
        <w:rPr>
          <w:rFonts w:ascii="Arial"/>
          <w:color w:val="818181"/>
          <w:spacing w:val="-12"/>
          <w:w w:val="105"/>
          <w:sz w:val="16"/>
        </w:rPr>
        <w:t> </w:t>
      </w:r>
      <w:r>
        <w:rPr>
          <w:rFonts w:ascii="Arial"/>
          <w:color w:val="818181"/>
          <w:w w:val="105"/>
          <w:sz w:val="16"/>
        </w:rPr>
        <w:t>Victoria</w:t>
      </w:r>
      <w:r>
        <w:rPr>
          <w:rFonts w:ascii="Arial"/>
          <w:color w:val="818181"/>
          <w:spacing w:val="-12"/>
          <w:w w:val="105"/>
          <w:sz w:val="16"/>
        </w:rPr>
        <w:t> </w:t>
      </w:r>
      <w:r>
        <w:rPr>
          <w:rFonts w:ascii="Arial"/>
          <w:color w:val="818181"/>
          <w:w w:val="105"/>
          <w:sz w:val="16"/>
        </w:rPr>
        <w:t>Ltd.</w:t>
      </w:r>
      <w:r>
        <w:rPr>
          <w:rFonts w:ascii="Arial"/>
          <w:sz w:val="16"/>
        </w:rPr>
      </w:r>
    </w:p>
    <w:p>
      <w:pPr>
        <w:spacing w:after="0" w:line="273" w:lineRule="auto"/>
        <w:jc w:val="both"/>
        <w:rPr>
          <w:rFonts w:ascii="Arial" w:hAnsi="Arial" w:cs="Arial" w:eastAsia="Arial"/>
          <w:sz w:val="16"/>
          <w:szCs w:val="16"/>
        </w:rPr>
        <w:sectPr>
          <w:type w:val="continuous"/>
          <w:pgSz w:w="11900" w:h="16820"/>
          <w:pgMar w:top="1180" w:bottom="280" w:left="1440" w:right="142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1900" w:h="16820"/>
          <w:pgMar w:top="1600" w:bottom="280" w:left="1680" w:right="168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1720" w:lineRule="exact"/>
        <w:ind w:left="214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33"/>
          <w:sz w:val="20"/>
          <w:szCs w:val="20"/>
        </w:rPr>
        <w:drawing>
          <wp:inline distT="0" distB="0" distL="0" distR="0">
            <wp:extent cx="3147590" cy="1092707"/>
            <wp:effectExtent l="0" t="0" r="0" b="0"/>
            <wp:docPr id="1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7590" cy="1092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33"/>
          <w:sz w:val="20"/>
          <w:szCs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2"/>
          <w:szCs w:val="12"/>
        </w:rPr>
        <w:sectPr>
          <w:pgSz w:w="11910" w:h="16840"/>
          <w:pgMar w:top="320" w:bottom="0" w:left="1340" w:right="13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66" w:lineRule="auto" w:before="0"/>
        <w:ind w:left="100" w:right="3939"/>
        <w:jc w:val="left"/>
        <w:rPr>
          <w:rFonts w:ascii="Arial" w:hAnsi="Arial" w:cs="Arial" w:eastAsia="Arial"/>
        </w:rPr>
      </w:pPr>
      <w:r>
        <w:rPr>
          <w:rFonts w:ascii="Arial"/>
        </w:rPr>
        <w:t>Hazelwood Mine Fire</w:t>
      </w:r>
      <w:r>
        <w:rPr>
          <w:rFonts w:ascii="Arial"/>
          <w:spacing w:val="-8"/>
        </w:rPr>
        <w:t> </w:t>
      </w:r>
      <w:r>
        <w:rPr>
          <w:rFonts w:ascii="Arial"/>
        </w:rPr>
        <w:t>Inquiry</w:t>
      </w:r>
      <w:r>
        <w:rPr>
          <w:rFonts w:ascii="Arial"/>
          <w:w w:val="100"/>
        </w:rPr>
        <w:t> </w:t>
      </w:r>
      <w:r>
        <w:rPr>
          <w:rFonts w:ascii="Arial"/>
        </w:rPr>
        <w:t>PO Box</w:t>
      </w:r>
      <w:r>
        <w:rPr>
          <w:rFonts w:ascii="Arial"/>
          <w:spacing w:val="-1"/>
        </w:rPr>
        <w:t> </w:t>
      </w:r>
      <w:r>
        <w:rPr>
          <w:rFonts w:ascii="Arial"/>
        </w:rPr>
        <w:t>24</w:t>
      </w:r>
    </w:p>
    <w:p>
      <w:pPr>
        <w:pStyle w:val="BodyText"/>
        <w:spacing w:line="251" w:lineRule="exact" w:before="0"/>
        <w:ind w:left="100" w:right="3939"/>
        <w:jc w:val="left"/>
        <w:rPr>
          <w:rFonts w:ascii="Arial" w:hAnsi="Arial" w:cs="Arial" w:eastAsia="Arial"/>
        </w:rPr>
      </w:pPr>
      <w:r>
        <w:rPr>
          <w:rFonts w:ascii="Arial"/>
        </w:rPr>
        <w:t>Flinders Lane VIC</w:t>
      </w:r>
      <w:r>
        <w:rPr>
          <w:rFonts w:ascii="Arial"/>
          <w:spacing w:val="-3"/>
        </w:rPr>
        <w:t> </w:t>
      </w:r>
      <w:r>
        <w:rPr>
          <w:rFonts w:ascii="Arial"/>
        </w:rPr>
        <w:t>8009</w:t>
      </w:r>
    </w:p>
    <w:p>
      <w:pPr>
        <w:spacing w:before="148"/>
        <w:ind w:left="100" w:right="3939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i/>
          <w:sz w:val="22"/>
        </w:rPr>
        <w:t>Electronic</w:t>
      </w:r>
      <w:r>
        <w:rPr>
          <w:rFonts w:ascii="Arial"/>
          <w:i/>
          <w:spacing w:val="-5"/>
          <w:sz w:val="22"/>
        </w:rPr>
        <w:t> </w:t>
      </w:r>
      <w:r>
        <w:rPr>
          <w:rFonts w:ascii="Arial"/>
          <w:i/>
          <w:sz w:val="22"/>
        </w:rPr>
        <w:t>submission</w:t>
      </w:r>
      <w:r>
        <w:rPr>
          <w:rFonts w:ascii="Arial"/>
          <w:sz w:val="22"/>
        </w:rPr>
      </w:r>
    </w:p>
    <w:p>
      <w:pPr>
        <w:pStyle w:val="BodyText"/>
        <w:spacing w:line="240" w:lineRule="auto" w:before="72"/>
        <w:ind w:left="100" w:right="0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rFonts w:ascii="Arial"/>
        </w:rPr>
        <w:t>2 September</w:t>
      </w:r>
      <w:r>
        <w:rPr>
          <w:rFonts w:ascii="Arial"/>
          <w:spacing w:val="-1"/>
        </w:rPr>
        <w:t> </w:t>
      </w:r>
      <w:r>
        <w:rPr>
          <w:rFonts w:ascii="Arial"/>
        </w:rPr>
        <w:t>2015</w:t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1910" w:h="16840"/>
          <w:pgMar w:top="1180" w:bottom="280" w:left="1340" w:right="1320"/>
          <w:cols w:num="2" w:equalWidth="0">
            <w:col w:w="7117" w:space="100"/>
            <w:col w:w="2033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 w:before="0"/>
        <w:ind w:left="100" w:right="260"/>
        <w:jc w:val="left"/>
        <w:rPr>
          <w:rFonts w:ascii="Arial" w:hAnsi="Arial" w:cs="Arial" w:eastAsia="Arial"/>
        </w:rPr>
      </w:pPr>
      <w:r>
        <w:rPr>
          <w:rFonts w:ascii="Arial"/>
        </w:rPr>
        <w:t>Dear Board of</w:t>
      </w:r>
      <w:r>
        <w:rPr>
          <w:rFonts w:ascii="Arial"/>
          <w:spacing w:val="-3"/>
        </w:rPr>
        <w:t> </w:t>
      </w:r>
      <w:r>
        <w:rPr>
          <w:rFonts w:ascii="Arial"/>
        </w:rPr>
        <w:t>Inquiry</w:t>
      </w:r>
    </w:p>
    <w:p>
      <w:pPr>
        <w:pStyle w:val="Heading8"/>
        <w:spacing w:line="264" w:lineRule="auto" w:before="148"/>
        <w:ind w:right="260"/>
        <w:jc w:val="left"/>
        <w:rPr>
          <w:b w:val="0"/>
          <w:bCs w:val="0"/>
        </w:rPr>
      </w:pPr>
      <w:r>
        <w:rPr/>
        <w:t>Gunaikurnai Land and Waters Aboriginal Corporation RNTBC submission to</w:t>
      </w:r>
      <w:r>
        <w:rPr>
          <w:spacing w:val="-18"/>
        </w:rPr>
        <w:t> </w:t>
      </w:r>
      <w:r>
        <w:rPr/>
        <w:t>the</w:t>
      </w:r>
      <w:r>
        <w:rPr>
          <w:w w:val="100"/>
        </w:rPr>
        <w:t> </w:t>
      </w:r>
      <w:r>
        <w:rPr/>
        <w:t>Hazelwood Mine Fire</w:t>
      </w:r>
      <w:r>
        <w:rPr>
          <w:spacing w:val="-7"/>
        </w:rPr>
        <w:t> </w:t>
      </w:r>
      <w:r>
        <w:rPr/>
        <w:t>Inquiry</w:t>
      </w:r>
      <w:r>
        <w:rPr>
          <w:b w:val="0"/>
        </w:rPr>
      </w:r>
    </w:p>
    <w:p>
      <w:pPr>
        <w:pStyle w:val="ListParagraph"/>
        <w:numPr>
          <w:ilvl w:val="0"/>
          <w:numId w:val="1"/>
        </w:numPr>
        <w:tabs>
          <w:tab w:pos="461" w:val="left" w:leader="none"/>
        </w:tabs>
        <w:spacing w:line="266" w:lineRule="auto" w:before="124" w:after="0"/>
        <w:ind w:left="460" w:right="260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Thank you for the opportunity to make a submission on Terms of Reference 8, 9 and</w:t>
      </w:r>
      <w:r>
        <w:rPr>
          <w:rFonts w:ascii="Arial"/>
          <w:spacing w:val="-24"/>
          <w:sz w:val="22"/>
        </w:rPr>
        <w:t> </w:t>
      </w:r>
      <w:r>
        <w:rPr>
          <w:rFonts w:ascii="Arial"/>
          <w:sz w:val="22"/>
        </w:rPr>
        <w:t>10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of the re-opened Hazelwood Mine Fire Inquiry (the Inquiry) relating to</w:t>
      </w:r>
      <w:r>
        <w:rPr>
          <w:rFonts w:ascii="Arial"/>
          <w:spacing w:val="-17"/>
          <w:sz w:val="22"/>
        </w:rPr>
        <w:t> </w:t>
      </w:r>
      <w:r>
        <w:rPr>
          <w:rFonts w:ascii="Arial"/>
          <w:sz w:val="22"/>
        </w:rPr>
        <w:t>rehabilitation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options for the three Latrobe Valley</w:t>
      </w:r>
      <w:r>
        <w:rPr>
          <w:rFonts w:ascii="Arial"/>
          <w:spacing w:val="-6"/>
          <w:sz w:val="22"/>
        </w:rPr>
        <w:t> </w:t>
      </w:r>
      <w:r>
        <w:rPr>
          <w:rFonts w:ascii="Arial"/>
          <w:sz w:val="22"/>
        </w:rPr>
        <w:t>Mines.</w:t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ListParagraph"/>
        <w:numPr>
          <w:ilvl w:val="0"/>
          <w:numId w:val="1"/>
        </w:numPr>
        <w:tabs>
          <w:tab w:pos="461" w:val="left" w:leader="none"/>
        </w:tabs>
        <w:spacing w:line="266" w:lineRule="auto" w:before="0" w:after="0"/>
        <w:ind w:left="460" w:right="288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The Gunaikurnai Land and Waters Aboriginal Corporation RNTBC (GLaWAC) is</w:t>
      </w:r>
      <w:r>
        <w:rPr>
          <w:rFonts w:ascii="Arial"/>
          <w:spacing w:val="-19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Registered Native Title Body Corporate holding Native Title Rights and Interests in</w:t>
      </w:r>
      <w:r>
        <w:rPr>
          <w:rFonts w:ascii="Arial"/>
          <w:spacing w:val="-31"/>
          <w:sz w:val="22"/>
        </w:rPr>
        <w:t> </w:t>
      </w:r>
      <w:r>
        <w:rPr>
          <w:rFonts w:ascii="Arial"/>
          <w:sz w:val="22"/>
        </w:rPr>
        <w:t>trust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on behalf of the Gunaikurnai People pursuant to the </w:t>
      </w:r>
      <w:r>
        <w:rPr>
          <w:rFonts w:ascii="Arial"/>
          <w:i/>
          <w:sz w:val="22"/>
        </w:rPr>
        <w:t>Native Title Act 1993</w:t>
      </w:r>
      <w:r>
        <w:rPr>
          <w:rFonts w:ascii="Arial"/>
          <w:i/>
          <w:spacing w:val="-11"/>
          <w:sz w:val="22"/>
        </w:rPr>
        <w:t> </w:t>
      </w:r>
      <w:r>
        <w:rPr>
          <w:rFonts w:ascii="Arial"/>
          <w:sz w:val="22"/>
        </w:rPr>
        <w:t>(Cth)(the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NTA).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ListParagraph"/>
        <w:numPr>
          <w:ilvl w:val="0"/>
          <w:numId w:val="1"/>
        </w:numPr>
        <w:tabs>
          <w:tab w:pos="461" w:val="left" w:leader="none"/>
        </w:tabs>
        <w:spacing w:line="266" w:lineRule="auto" w:before="0" w:after="0"/>
        <w:ind w:left="460" w:right="208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We, as Gunaikurnai People, were recognised as the traditional owners over much of</w:t>
      </w:r>
      <w:r>
        <w:rPr>
          <w:rFonts w:ascii="Arial"/>
          <w:spacing w:val="-18"/>
          <w:sz w:val="22"/>
        </w:rPr>
        <w:t> </w:t>
      </w:r>
      <w:r>
        <w:rPr>
          <w:rFonts w:ascii="Arial"/>
          <w:sz w:val="22"/>
        </w:rPr>
        <w:t>our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Country in 2010 following a Federal Court Determination and Recognition</w:t>
      </w:r>
      <w:r>
        <w:rPr>
          <w:rFonts w:ascii="Arial"/>
          <w:spacing w:val="-11"/>
          <w:sz w:val="22"/>
        </w:rPr>
        <w:t> </w:t>
      </w:r>
      <w:r>
        <w:rPr>
          <w:rFonts w:ascii="Arial"/>
          <w:sz w:val="22"/>
        </w:rPr>
        <w:t>and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Settlement Agreement with the State of Victoria. This area includes the entire</w:t>
      </w:r>
      <w:r>
        <w:rPr>
          <w:rFonts w:ascii="Arial"/>
          <w:spacing w:val="-16"/>
          <w:sz w:val="22"/>
        </w:rPr>
        <w:t> </w:t>
      </w:r>
      <w:r>
        <w:rPr>
          <w:rFonts w:ascii="Arial"/>
          <w:sz w:val="22"/>
        </w:rPr>
        <w:t>Latrobe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Valley coal industry region the subject of the inquiry. GLaWAC is also a</w:t>
      </w:r>
      <w:r>
        <w:rPr>
          <w:rFonts w:ascii="Arial"/>
          <w:spacing w:val="-17"/>
          <w:sz w:val="22"/>
        </w:rPr>
        <w:t> </w:t>
      </w:r>
      <w:r>
        <w:rPr>
          <w:rFonts w:ascii="Arial"/>
          <w:sz w:val="22"/>
        </w:rPr>
        <w:t>Registered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Aboriginal Party (RAP) over this area with cultural heritage rights and</w:t>
      </w:r>
      <w:r>
        <w:rPr>
          <w:rFonts w:ascii="Arial"/>
          <w:spacing w:val="-24"/>
          <w:sz w:val="22"/>
        </w:rPr>
        <w:t> </w:t>
      </w:r>
      <w:r>
        <w:rPr>
          <w:rFonts w:ascii="Arial"/>
          <w:sz w:val="22"/>
        </w:rPr>
        <w:t>responsibilities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under the </w:t>
      </w:r>
      <w:r>
        <w:rPr>
          <w:rFonts w:ascii="Arial"/>
          <w:i/>
          <w:sz w:val="22"/>
        </w:rPr>
        <w:t>Aboriginal Heritage Act 2006 </w:t>
      </w:r>
      <w:r>
        <w:rPr>
          <w:rFonts w:ascii="Arial"/>
          <w:sz w:val="22"/>
        </w:rPr>
        <w:t>(Vic)(the</w:t>
      </w:r>
      <w:r>
        <w:rPr>
          <w:rFonts w:ascii="Arial"/>
          <w:spacing w:val="-7"/>
          <w:sz w:val="22"/>
        </w:rPr>
        <w:t> </w:t>
      </w:r>
      <w:r>
        <w:rPr>
          <w:rFonts w:ascii="Arial"/>
          <w:sz w:val="22"/>
        </w:rPr>
        <w:t>AHA).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Heading8"/>
        <w:spacing w:line="240" w:lineRule="auto" w:before="148"/>
        <w:ind w:right="260"/>
        <w:jc w:val="left"/>
        <w:rPr>
          <w:b w:val="0"/>
          <w:bCs w:val="0"/>
        </w:rPr>
      </w:pPr>
      <w:r>
        <w:rPr/>
        <w:t>Our rights, interests and</w:t>
      </w:r>
      <w:r>
        <w:rPr>
          <w:spacing w:val="-11"/>
        </w:rPr>
        <w:t> </w:t>
      </w:r>
      <w:r>
        <w:rPr/>
        <w:t>responsibilities</w:t>
      </w:r>
      <w:r>
        <w:rPr>
          <w:b w:val="0"/>
        </w:rPr>
      </w:r>
    </w:p>
    <w:p>
      <w:pPr>
        <w:pStyle w:val="ListParagraph"/>
        <w:numPr>
          <w:ilvl w:val="0"/>
          <w:numId w:val="1"/>
        </w:numPr>
        <w:tabs>
          <w:tab w:pos="461" w:val="left" w:leader="none"/>
        </w:tabs>
        <w:spacing w:line="266" w:lineRule="auto" w:before="145" w:after="0"/>
        <w:ind w:left="460" w:right="663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In the Federal Court Determination in 2010, our native title rights and interests</w:t>
      </w:r>
      <w:r>
        <w:rPr>
          <w:rFonts w:ascii="Arial"/>
          <w:spacing w:val="-22"/>
          <w:sz w:val="22"/>
        </w:rPr>
        <w:t> </w:t>
      </w:r>
      <w:r>
        <w:rPr>
          <w:rFonts w:ascii="Arial"/>
          <w:sz w:val="22"/>
        </w:rPr>
        <w:t>were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recognised. These include the important</w:t>
      </w:r>
      <w:r>
        <w:rPr>
          <w:rFonts w:ascii="Arial"/>
          <w:spacing w:val="-6"/>
          <w:sz w:val="22"/>
        </w:rPr>
        <w:t> </w:t>
      </w:r>
      <w:r>
        <w:rPr>
          <w:rFonts w:ascii="Arial"/>
          <w:sz w:val="22"/>
        </w:rPr>
        <w:t>rights: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ListParagraph"/>
        <w:numPr>
          <w:ilvl w:val="1"/>
          <w:numId w:val="1"/>
        </w:numPr>
        <w:tabs>
          <w:tab w:pos="893" w:val="left" w:leader="none"/>
        </w:tabs>
        <w:spacing w:line="240" w:lineRule="auto" w:before="0" w:after="0"/>
        <w:ind w:left="892" w:right="260" w:hanging="432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to have access to or enter and remain on the land and</w:t>
      </w:r>
      <w:r>
        <w:rPr>
          <w:rFonts w:ascii="Arial"/>
          <w:spacing w:val="-10"/>
          <w:sz w:val="22"/>
        </w:rPr>
        <w:t> </w:t>
      </w:r>
      <w:r>
        <w:rPr>
          <w:rFonts w:ascii="Arial"/>
          <w:sz w:val="22"/>
        </w:rPr>
        <w:t>waters;</w:t>
      </w:r>
    </w:p>
    <w:p>
      <w:pPr>
        <w:pStyle w:val="ListParagraph"/>
        <w:numPr>
          <w:ilvl w:val="1"/>
          <w:numId w:val="1"/>
        </w:numPr>
        <w:tabs>
          <w:tab w:pos="893" w:val="left" w:leader="none"/>
        </w:tabs>
        <w:spacing w:line="240" w:lineRule="auto" w:before="28" w:after="0"/>
        <w:ind w:left="892" w:right="260" w:hanging="432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to use and enjoy the land and</w:t>
      </w:r>
      <w:r>
        <w:rPr>
          <w:rFonts w:ascii="Arial"/>
          <w:spacing w:val="-7"/>
          <w:sz w:val="22"/>
        </w:rPr>
        <w:t> </w:t>
      </w:r>
      <w:r>
        <w:rPr>
          <w:rFonts w:ascii="Arial"/>
          <w:sz w:val="22"/>
        </w:rPr>
        <w:t>waters;</w:t>
      </w:r>
    </w:p>
    <w:p>
      <w:pPr>
        <w:pStyle w:val="ListParagraph"/>
        <w:numPr>
          <w:ilvl w:val="1"/>
          <w:numId w:val="1"/>
        </w:numPr>
        <w:tabs>
          <w:tab w:pos="893" w:val="left" w:leader="none"/>
        </w:tabs>
        <w:spacing w:line="264" w:lineRule="auto" w:before="28" w:after="0"/>
        <w:ind w:left="892" w:right="343" w:hanging="432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to take the resources of the land and waters for the purpose of satisfying</w:t>
      </w:r>
      <w:r>
        <w:rPr>
          <w:rFonts w:ascii="Arial"/>
          <w:spacing w:val="-22"/>
          <w:sz w:val="22"/>
        </w:rPr>
        <w:t> </w:t>
      </w:r>
      <w:r>
        <w:rPr>
          <w:rFonts w:ascii="Arial"/>
          <w:sz w:val="22"/>
        </w:rPr>
        <w:t>personal,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domestic or communal</w:t>
      </w:r>
      <w:r>
        <w:rPr>
          <w:rFonts w:ascii="Arial"/>
          <w:spacing w:val="-4"/>
          <w:sz w:val="22"/>
        </w:rPr>
        <w:t> </w:t>
      </w:r>
      <w:r>
        <w:rPr>
          <w:rFonts w:ascii="Arial"/>
          <w:sz w:val="22"/>
        </w:rPr>
        <w:t>needs;</w:t>
      </w:r>
    </w:p>
    <w:p>
      <w:pPr>
        <w:pStyle w:val="ListParagraph"/>
        <w:numPr>
          <w:ilvl w:val="1"/>
          <w:numId w:val="1"/>
        </w:numPr>
        <w:tabs>
          <w:tab w:pos="893" w:val="left" w:leader="none"/>
        </w:tabs>
        <w:spacing w:line="266" w:lineRule="auto" w:before="3" w:after="0"/>
        <w:ind w:left="892" w:right="845" w:hanging="432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to protect and maintain places and areas on the land and waters which are</w:t>
      </w:r>
      <w:r>
        <w:rPr>
          <w:rFonts w:ascii="Arial"/>
          <w:spacing w:val="-20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importance according to Gunaikurnai traditional </w:t>
      </w:r>
      <w:r>
        <w:rPr>
          <w:rFonts w:ascii="Arial"/>
          <w:spacing w:val="-3"/>
          <w:sz w:val="22"/>
        </w:rPr>
        <w:t>laws </w:t>
      </w:r>
      <w:r>
        <w:rPr>
          <w:rFonts w:ascii="Arial"/>
          <w:sz w:val="22"/>
        </w:rPr>
        <w:t>and customs;</w:t>
      </w:r>
      <w:r>
        <w:rPr>
          <w:rFonts w:ascii="Arial"/>
          <w:spacing w:val="-4"/>
          <w:sz w:val="22"/>
        </w:rPr>
        <w:t> </w:t>
      </w:r>
      <w:r>
        <w:rPr>
          <w:rFonts w:ascii="Arial"/>
          <w:sz w:val="22"/>
        </w:rPr>
        <w:t>and</w:t>
      </w:r>
    </w:p>
    <w:p>
      <w:pPr>
        <w:pStyle w:val="ListParagraph"/>
        <w:numPr>
          <w:ilvl w:val="1"/>
          <w:numId w:val="1"/>
        </w:numPr>
        <w:tabs>
          <w:tab w:pos="893" w:val="left" w:leader="none"/>
        </w:tabs>
        <w:spacing w:line="251" w:lineRule="exact" w:before="0" w:after="0"/>
        <w:ind w:left="892" w:right="260" w:hanging="432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include the right to undertake the following activities on our</w:t>
      </w:r>
      <w:r>
        <w:rPr>
          <w:rFonts w:ascii="Arial"/>
          <w:spacing w:val="-4"/>
          <w:sz w:val="22"/>
        </w:rPr>
        <w:t> </w:t>
      </w:r>
      <w:r>
        <w:rPr>
          <w:rFonts w:ascii="Arial"/>
          <w:sz w:val="22"/>
        </w:rPr>
        <w:t>Country:</w:t>
      </w:r>
    </w:p>
    <w:p>
      <w:pPr>
        <w:pStyle w:val="ListParagraph"/>
        <w:numPr>
          <w:ilvl w:val="2"/>
          <w:numId w:val="1"/>
        </w:numPr>
        <w:tabs>
          <w:tab w:pos="1325" w:val="left" w:leader="none"/>
        </w:tabs>
        <w:spacing w:line="240" w:lineRule="auto" w:before="28" w:after="0"/>
        <w:ind w:left="1324" w:right="260" w:hanging="504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camping;</w:t>
      </w:r>
    </w:p>
    <w:p>
      <w:pPr>
        <w:pStyle w:val="ListParagraph"/>
        <w:numPr>
          <w:ilvl w:val="2"/>
          <w:numId w:val="1"/>
        </w:numPr>
        <w:tabs>
          <w:tab w:pos="1325" w:val="left" w:leader="none"/>
        </w:tabs>
        <w:spacing w:line="240" w:lineRule="auto" w:before="28" w:after="0"/>
        <w:ind w:left="1324" w:right="260" w:hanging="504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engaging in cultural</w:t>
      </w:r>
      <w:r>
        <w:rPr>
          <w:rFonts w:ascii="Arial"/>
          <w:spacing w:val="-1"/>
          <w:sz w:val="22"/>
        </w:rPr>
        <w:t> </w:t>
      </w:r>
      <w:r>
        <w:rPr>
          <w:rFonts w:ascii="Arial"/>
          <w:sz w:val="22"/>
        </w:rPr>
        <w:t>activities;</w:t>
      </w:r>
    </w:p>
    <w:p>
      <w:pPr>
        <w:pStyle w:val="ListParagraph"/>
        <w:numPr>
          <w:ilvl w:val="2"/>
          <w:numId w:val="1"/>
        </w:numPr>
        <w:tabs>
          <w:tab w:pos="1325" w:val="left" w:leader="none"/>
        </w:tabs>
        <w:spacing w:line="240" w:lineRule="auto" w:before="25" w:after="0"/>
        <w:ind w:left="1324" w:right="260" w:hanging="504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engaging in rituals and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z w:val="22"/>
        </w:rPr>
        <w:t>ceremonies;</w:t>
      </w:r>
    </w:p>
    <w:p>
      <w:pPr>
        <w:pStyle w:val="ListParagraph"/>
        <w:numPr>
          <w:ilvl w:val="2"/>
          <w:numId w:val="1"/>
        </w:numPr>
        <w:tabs>
          <w:tab w:pos="1325" w:val="left" w:leader="none"/>
        </w:tabs>
        <w:spacing w:line="240" w:lineRule="auto" w:before="28" w:after="0"/>
        <w:ind w:left="1324" w:right="260" w:hanging="504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holding meetings and gatherings;</w:t>
      </w:r>
      <w:r>
        <w:rPr>
          <w:rFonts w:ascii="Arial"/>
          <w:spacing w:val="-5"/>
          <w:sz w:val="22"/>
        </w:rPr>
        <w:t> </w:t>
      </w:r>
      <w:r>
        <w:rPr>
          <w:rFonts w:ascii="Arial"/>
          <w:sz w:val="22"/>
        </w:rPr>
        <w:t>and</w:t>
      </w:r>
    </w:p>
    <w:p>
      <w:pPr>
        <w:pStyle w:val="ListParagraph"/>
        <w:numPr>
          <w:ilvl w:val="2"/>
          <w:numId w:val="1"/>
        </w:numPr>
        <w:tabs>
          <w:tab w:pos="1325" w:val="left" w:leader="none"/>
        </w:tabs>
        <w:spacing w:line="264" w:lineRule="auto" w:before="27" w:after="0"/>
        <w:ind w:left="1324" w:right="694" w:hanging="504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teaching and learning about the physical, spiritual and cultural attributes</w:t>
      </w:r>
      <w:r>
        <w:rPr>
          <w:rFonts w:ascii="Arial"/>
          <w:spacing w:val="-24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places and areas of</w:t>
      </w:r>
      <w:r>
        <w:rPr>
          <w:rFonts w:ascii="Arial"/>
          <w:spacing w:val="3"/>
          <w:sz w:val="22"/>
        </w:rPr>
        <w:t> </w:t>
      </w:r>
      <w:r>
        <w:rPr>
          <w:rFonts w:ascii="Arial"/>
          <w:sz w:val="22"/>
        </w:rPr>
        <w:t>importance.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0"/>
          <w:szCs w:val="20"/>
        </w:rPr>
      </w:pPr>
    </w:p>
    <w:p>
      <w:pPr>
        <w:spacing w:line="207" w:lineRule="exact" w:before="0"/>
        <w:ind w:left="708" w:right="723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sz w:val="18"/>
        </w:rPr>
        <w:t>Gunaikurnai Land and Waters Aboriginal Corporation RNTBC (ICN 4768)   </w:t>
      </w:r>
      <w:r>
        <w:rPr>
          <w:rFonts w:ascii="Arial"/>
          <w:b/>
          <w:sz w:val="18"/>
        </w:rPr>
        <w:t>|  </w:t>
      </w:r>
      <w:r>
        <w:rPr>
          <w:rFonts w:ascii="Arial"/>
          <w:sz w:val="18"/>
        </w:rPr>
        <w:t>ABN 43 709 397</w:t>
      </w:r>
      <w:r>
        <w:rPr>
          <w:rFonts w:ascii="Arial"/>
          <w:spacing w:val="-29"/>
          <w:sz w:val="18"/>
        </w:rPr>
        <w:t> </w:t>
      </w:r>
      <w:r>
        <w:rPr>
          <w:rFonts w:ascii="Arial"/>
          <w:sz w:val="18"/>
        </w:rPr>
        <w:t>769</w:t>
      </w:r>
    </w:p>
    <w:p>
      <w:pPr>
        <w:spacing w:line="207" w:lineRule="exact" w:before="0"/>
        <w:ind w:left="705" w:right="723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sz w:val="18"/>
        </w:rPr>
        <w:t>193-197 Macleod Street Bairnsdale Victoria 3875   </w:t>
      </w:r>
      <w:r>
        <w:rPr>
          <w:rFonts w:ascii="Arial"/>
          <w:b/>
          <w:sz w:val="18"/>
        </w:rPr>
        <w:t>|   </w:t>
      </w:r>
      <w:r>
        <w:rPr>
          <w:rFonts w:ascii="Arial"/>
          <w:sz w:val="18"/>
        </w:rPr>
        <w:t>PO Box 1699 Bairnsdale Victoria</w:t>
      </w:r>
      <w:r>
        <w:rPr>
          <w:rFonts w:ascii="Arial"/>
          <w:spacing w:val="-25"/>
          <w:sz w:val="18"/>
        </w:rPr>
        <w:t> </w:t>
      </w:r>
      <w:r>
        <w:rPr>
          <w:rFonts w:ascii="Arial"/>
          <w:sz w:val="18"/>
        </w:rPr>
        <w:t>3875</w:t>
      </w:r>
    </w:p>
    <w:p>
      <w:pPr>
        <w:spacing w:before="2"/>
        <w:ind w:left="707" w:right="723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sz w:val="18"/>
        </w:rPr>
        <w:t>T  </w:t>
      </w:r>
      <w:r>
        <w:rPr>
          <w:rFonts w:ascii="Arial"/>
          <w:sz w:val="18"/>
        </w:rPr>
        <w:t>03 5152 5100   </w:t>
      </w:r>
      <w:r>
        <w:rPr>
          <w:rFonts w:ascii="Arial"/>
          <w:b/>
          <w:sz w:val="18"/>
        </w:rPr>
        <w:t>|   F  </w:t>
      </w:r>
      <w:r>
        <w:rPr>
          <w:rFonts w:ascii="Arial"/>
          <w:sz w:val="18"/>
        </w:rPr>
        <w:t>03 5152 1666   </w:t>
      </w:r>
      <w:r>
        <w:rPr>
          <w:rFonts w:ascii="Arial"/>
          <w:b/>
          <w:sz w:val="18"/>
        </w:rPr>
        <w:t>|   E</w:t>
      </w:r>
      <w:r>
        <w:rPr>
          <w:rFonts w:ascii="Arial"/>
          <w:b/>
          <w:spacing w:val="34"/>
          <w:sz w:val="18"/>
        </w:rPr>
        <w:t> </w:t>
      </w:r>
      <w:hyperlink r:id="rId10">
        <w:r>
          <w:rPr>
            <w:rFonts w:ascii="Arial"/>
            <w:sz w:val="18"/>
          </w:rPr>
          <w:t>admin@glawac.com.au</w:t>
        </w:r>
      </w:hyperlink>
    </w:p>
    <w:p>
      <w:pPr>
        <w:spacing w:after="0"/>
        <w:jc w:val="center"/>
        <w:rPr>
          <w:rFonts w:ascii="Arial" w:hAnsi="Arial" w:cs="Arial" w:eastAsia="Arial"/>
          <w:sz w:val="18"/>
          <w:szCs w:val="18"/>
        </w:rPr>
        <w:sectPr>
          <w:type w:val="continuous"/>
          <w:pgSz w:w="11910" w:h="16840"/>
          <w:pgMar w:top="1180" w:bottom="280" w:left="1340" w:right="1320"/>
        </w:sectPr>
      </w:pPr>
    </w:p>
    <w:p>
      <w:pPr>
        <w:spacing w:line="240" w:lineRule="auto" w:before="8"/>
        <w:rPr>
          <w:rFonts w:ascii="Arial" w:hAnsi="Arial" w:cs="Arial" w:eastAsia="Arial"/>
          <w:sz w:val="25"/>
          <w:szCs w:val="25"/>
        </w:rPr>
      </w:pPr>
    </w:p>
    <w:p>
      <w:pPr>
        <w:pStyle w:val="ListParagraph"/>
        <w:numPr>
          <w:ilvl w:val="0"/>
          <w:numId w:val="1"/>
        </w:numPr>
        <w:tabs>
          <w:tab w:pos="461" w:val="left" w:leader="none"/>
        </w:tabs>
        <w:spacing w:line="266" w:lineRule="auto" w:before="72" w:after="0"/>
        <w:ind w:left="460" w:right="126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As recognised native title holders, the Gunaikurnai People are afforded negotiation</w:t>
      </w:r>
      <w:r>
        <w:rPr>
          <w:rFonts w:ascii="Arial"/>
          <w:spacing w:val="-24"/>
          <w:sz w:val="22"/>
        </w:rPr>
        <w:t> </w:t>
      </w:r>
      <w:r>
        <w:rPr>
          <w:rFonts w:ascii="Arial"/>
          <w:sz w:val="22"/>
        </w:rPr>
        <w:t>rights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with companies over certain activities occurring on Country under the NTA. For</w:t>
      </w:r>
      <w:r>
        <w:rPr>
          <w:rFonts w:ascii="Arial"/>
          <w:spacing w:val="-12"/>
          <w:sz w:val="22"/>
        </w:rPr>
        <w:t> </w:t>
      </w:r>
      <w:r>
        <w:rPr>
          <w:rFonts w:ascii="Arial"/>
          <w:sz w:val="22"/>
        </w:rPr>
        <w:t>other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activities, we have different procedural rights under the NTA, such as those afforded</w:t>
      </w:r>
      <w:r>
        <w:rPr>
          <w:rFonts w:ascii="Arial"/>
          <w:spacing w:val="-19"/>
          <w:sz w:val="22"/>
        </w:rPr>
        <w:t> </w:t>
      </w:r>
      <w:r>
        <w:rPr>
          <w:rFonts w:ascii="Arial"/>
          <w:sz w:val="22"/>
        </w:rPr>
        <w:t>to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an ordinary</w:t>
      </w:r>
      <w:r>
        <w:rPr>
          <w:rFonts w:ascii="Arial"/>
          <w:spacing w:val="-3"/>
          <w:sz w:val="22"/>
        </w:rPr>
        <w:t> </w:t>
      </w:r>
      <w:r>
        <w:rPr>
          <w:rFonts w:ascii="Arial"/>
          <w:sz w:val="22"/>
        </w:rPr>
        <w:t>titleholder.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ListParagraph"/>
        <w:numPr>
          <w:ilvl w:val="0"/>
          <w:numId w:val="1"/>
        </w:numPr>
        <w:tabs>
          <w:tab w:pos="461" w:val="left" w:leader="none"/>
        </w:tabs>
        <w:spacing w:line="266" w:lineRule="auto" w:before="0" w:after="0"/>
        <w:ind w:left="460" w:right="401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At the same time that the Gunaikurnai People were recognised in the Federal Court,</w:t>
      </w:r>
      <w:r>
        <w:rPr>
          <w:rFonts w:ascii="Arial"/>
          <w:spacing w:val="-25"/>
          <w:sz w:val="22"/>
        </w:rPr>
        <w:t> </w:t>
      </w:r>
      <w:r>
        <w:rPr>
          <w:rFonts w:ascii="Arial"/>
          <w:sz w:val="22"/>
        </w:rPr>
        <w:t>a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negotiated settlement package was reached with the Victorian government under</w:t>
      </w:r>
      <w:r>
        <w:rPr>
          <w:rFonts w:ascii="Arial"/>
          <w:spacing w:val="-19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w w:val="100"/>
          <w:sz w:val="22"/>
        </w:rPr>
        <w:t> </w:t>
      </w:r>
      <w:r>
        <w:rPr>
          <w:rFonts w:ascii="Arial"/>
          <w:i/>
          <w:sz w:val="22"/>
        </w:rPr>
        <w:t>Traditional Owner Settlement Act 2010 </w:t>
      </w:r>
      <w:r>
        <w:rPr>
          <w:rFonts w:ascii="Arial"/>
          <w:sz w:val="22"/>
        </w:rPr>
        <w:t>(Vic). This settlement was the first of its kind</w:t>
      </w:r>
      <w:r>
        <w:rPr>
          <w:rFonts w:ascii="Arial"/>
          <w:spacing w:val="-28"/>
          <w:sz w:val="22"/>
        </w:rPr>
        <w:t> </w:t>
      </w:r>
      <w:r>
        <w:rPr>
          <w:rFonts w:ascii="Arial"/>
          <w:sz w:val="22"/>
        </w:rPr>
        <w:t>in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Victoria and</w:t>
      </w:r>
      <w:r>
        <w:rPr>
          <w:rFonts w:ascii="Arial"/>
          <w:spacing w:val="-1"/>
          <w:sz w:val="22"/>
        </w:rPr>
        <w:t> </w:t>
      </w:r>
      <w:r>
        <w:rPr>
          <w:rFonts w:ascii="Arial"/>
          <w:sz w:val="22"/>
        </w:rPr>
        <w:t>included: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ListParagraph"/>
        <w:numPr>
          <w:ilvl w:val="1"/>
          <w:numId w:val="1"/>
        </w:numPr>
        <w:tabs>
          <w:tab w:pos="893" w:val="left" w:leader="none"/>
        </w:tabs>
        <w:spacing w:line="266" w:lineRule="auto" w:before="0" w:after="0"/>
        <w:ind w:left="892" w:right="327" w:hanging="432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Recognition of Traditional Owner rights over all public lands within the boundary</w:t>
      </w:r>
      <w:r>
        <w:rPr>
          <w:rFonts w:ascii="Arial"/>
          <w:spacing w:val="-28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our Federal Court</w:t>
      </w:r>
      <w:r>
        <w:rPr>
          <w:rFonts w:ascii="Arial"/>
          <w:spacing w:val="1"/>
          <w:sz w:val="22"/>
        </w:rPr>
        <w:t> </w:t>
      </w:r>
      <w:r>
        <w:rPr>
          <w:rFonts w:ascii="Arial"/>
          <w:sz w:val="22"/>
        </w:rPr>
        <w:t>Determination;</w:t>
      </w:r>
    </w:p>
    <w:p>
      <w:pPr>
        <w:pStyle w:val="ListParagraph"/>
        <w:numPr>
          <w:ilvl w:val="1"/>
          <w:numId w:val="1"/>
        </w:numPr>
        <w:tabs>
          <w:tab w:pos="893" w:val="left" w:leader="none"/>
        </w:tabs>
        <w:spacing w:line="264" w:lineRule="auto" w:before="0" w:after="0"/>
        <w:ind w:left="892" w:right="751" w:hanging="432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A grant of Aboriginal Title over 10 areas of land totalling approximately</w:t>
      </w:r>
      <w:r>
        <w:rPr>
          <w:rFonts w:ascii="Arial"/>
          <w:spacing w:val="-23"/>
          <w:sz w:val="22"/>
        </w:rPr>
        <w:t> </w:t>
      </w:r>
      <w:r>
        <w:rPr>
          <w:rFonts w:ascii="Arial"/>
          <w:sz w:val="22"/>
        </w:rPr>
        <w:t>46,000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hectares;</w:t>
      </w:r>
    </w:p>
    <w:p>
      <w:pPr>
        <w:pStyle w:val="ListParagraph"/>
        <w:numPr>
          <w:ilvl w:val="1"/>
          <w:numId w:val="1"/>
        </w:numPr>
        <w:tabs>
          <w:tab w:pos="893" w:val="left" w:leader="none"/>
        </w:tabs>
        <w:spacing w:line="240" w:lineRule="auto" w:before="3" w:after="0"/>
        <w:ind w:left="892" w:right="126" w:hanging="432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Joint management arrangements over those 10 areas of</w:t>
      </w:r>
      <w:r>
        <w:rPr>
          <w:rFonts w:ascii="Arial"/>
          <w:spacing w:val="-4"/>
          <w:sz w:val="22"/>
        </w:rPr>
        <w:t> </w:t>
      </w:r>
      <w:r>
        <w:rPr>
          <w:rFonts w:ascii="Arial"/>
          <w:sz w:val="22"/>
        </w:rPr>
        <w:t>land;</w:t>
      </w:r>
    </w:p>
    <w:p>
      <w:pPr>
        <w:pStyle w:val="ListParagraph"/>
        <w:numPr>
          <w:ilvl w:val="1"/>
          <w:numId w:val="1"/>
        </w:numPr>
        <w:tabs>
          <w:tab w:pos="893" w:val="left" w:leader="none"/>
        </w:tabs>
        <w:spacing w:line="240" w:lineRule="auto" w:before="28" w:after="0"/>
        <w:ind w:left="892" w:right="126" w:hanging="432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Funding for</w:t>
      </w:r>
      <w:r>
        <w:rPr>
          <w:rFonts w:ascii="Arial"/>
          <w:spacing w:val="-2"/>
          <w:sz w:val="22"/>
        </w:rPr>
        <w:t> </w:t>
      </w:r>
      <w:r>
        <w:rPr>
          <w:rFonts w:ascii="Arial"/>
          <w:sz w:val="22"/>
        </w:rPr>
        <w:t>GLaWAC.</w:t>
      </w:r>
    </w:p>
    <w:p>
      <w:pPr>
        <w:pStyle w:val="ListParagraph"/>
        <w:numPr>
          <w:ilvl w:val="1"/>
          <w:numId w:val="1"/>
        </w:numPr>
        <w:tabs>
          <w:tab w:pos="893" w:val="left" w:leader="none"/>
        </w:tabs>
        <w:spacing w:line="266" w:lineRule="auto" w:before="25" w:after="0"/>
        <w:ind w:left="892" w:right="823" w:hanging="432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Rights to access Crown land for traditional purposes such as hunting,</w:t>
      </w:r>
      <w:r>
        <w:rPr>
          <w:rFonts w:ascii="Arial"/>
          <w:spacing w:val="-24"/>
          <w:sz w:val="22"/>
        </w:rPr>
        <w:t> </w:t>
      </w:r>
      <w:r>
        <w:rPr>
          <w:rFonts w:ascii="Arial"/>
          <w:sz w:val="22"/>
        </w:rPr>
        <w:t>fishing,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gathering and</w:t>
      </w:r>
      <w:r>
        <w:rPr>
          <w:rFonts w:ascii="Arial"/>
          <w:spacing w:val="-1"/>
          <w:sz w:val="22"/>
        </w:rPr>
        <w:t> </w:t>
      </w:r>
      <w:r>
        <w:rPr>
          <w:rFonts w:ascii="Arial"/>
          <w:sz w:val="22"/>
        </w:rPr>
        <w:t>camping;</w:t>
      </w:r>
    </w:p>
    <w:p>
      <w:pPr>
        <w:pStyle w:val="ListParagraph"/>
        <w:numPr>
          <w:ilvl w:val="1"/>
          <w:numId w:val="1"/>
        </w:numPr>
        <w:tabs>
          <w:tab w:pos="893" w:val="left" w:leader="none"/>
        </w:tabs>
        <w:spacing w:line="240" w:lineRule="auto" w:before="0" w:after="0"/>
        <w:ind w:left="892" w:right="126" w:hanging="432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Employment with Parks</w:t>
      </w:r>
      <w:r>
        <w:rPr>
          <w:rFonts w:ascii="Arial"/>
          <w:spacing w:val="-3"/>
          <w:sz w:val="22"/>
        </w:rPr>
        <w:t> </w:t>
      </w:r>
      <w:r>
        <w:rPr>
          <w:rFonts w:ascii="Arial"/>
          <w:sz w:val="22"/>
        </w:rPr>
        <w:t>Victoria;</w:t>
      </w:r>
    </w:p>
    <w:p>
      <w:pPr>
        <w:pStyle w:val="ListParagraph"/>
        <w:numPr>
          <w:ilvl w:val="1"/>
          <w:numId w:val="1"/>
        </w:numPr>
        <w:tabs>
          <w:tab w:pos="893" w:val="left" w:leader="none"/>
        </w:tabs>
        <w:spacing w:line="240" w:lineRule="auto" w:before="25" w:after="0"/>
        <w:ind w:left="892" w:right="126" w:hanging="432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Assistance to set up a natural resource management contracting business;</w:t>
      </w:r>
      <w:r>
        <w:rPr>
          <w:rFonts w:ascii="Arial"/>
          <w:spacing w:val="-14"/>
          <w:sz w:val="22"/>
        </w:rPr>
        <w:t> </w:t>
      </w:r>
      <w:r>
        <w:rPr>
          <w:rFonts w:ascii="Arial"/>
          <w:sz w:val="22"/>
        </w:rPr>
        <w:t>and</w:t>
      </w:r>
    </w:p>
    <w:p>
      <w:pPr>
        <w:pStyle w:val="ListParagraph"/>
        <w:numPr>
          <w:ilvl w:val="1"/>
          <w:numId w:val="1"/>
        </w:numPr>
        <w:tabs>
          <w:tab w:pos="893" w:val="left" w:leader="none"/>
        </w:tabs>
        <w:spacing w:line="266" w:lineRule="auto" w:before="28" w:after="0"/>
        <w:ind w:left="892" w:right="599" w:hanging="432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Various cultural strengthening commitments surrounding the recognition of</w:t>
      </w:r>
      <w:r>
        <w:rPr>
          <w:rFonts w:ascii="Arial"/>
          <w:spacing w:val="-17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Gunaikurnai as native title holders and Traditional Owners of the land within</w:t>
      </w:r>
      <w:r>
        <w:rPr>
          <w:rFonts w:ascii="Arial"/>
          <w:spacing w:val="-22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Federal Court Determination area.</w:t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ListParagraph"/>
        <w:numPr>
          <w:ilvl w:val="0"/>
          <w:numId w:val="1"/>
        </w:numPr>
        <w:tabs>
          <w:tab w:pos="461" w:val="left" w:leader="none"/>
        </w:tabs>
        <w:spacing w:line="266" w:lineRule="auto" w:before="0" w:after="0"/>
        <w:ind w:left="460" w:right="102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As a RAP under the AHA, we have statutory rights and responsibilities to protect</w:t>
      </w:r>
      <w:r>
        <w:rPr>
          <w:rFonts w:ascii="Arial"/>
          <w:spacing w:val="-16"/>
          <w:sz w:val="22"/>
        </w:rPr>
        <w:t> </w:t>
      </w:r>
      <w:r>
        <w:rPr>
          <w:rFonts w:ascii="Arial"/>
          <w:sz w:val="22"/>
        </w:rPr>
        <w:t>our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cultural heritage including registered aboriginal places and sites that are significant to</w:t>
      </w:r>
      <w:r>
        <w:rPr>
          <w:rFonts w:ascii="Arial"/>
          <w:spacing w:val="-25"/>
          <w:sz w:val="22"/>
        </w:rPr>
        <w:t> </w:t>
      </w:r>
      <w:r>
        <w:rPr>
          <w:rFonts w:ascii="Arial"/>
          <w:sz w:val="22"/>
        </w:rPr>
        <w:t>our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people, on both public and private</w:t>
      </w:r>
      <w:r>
        <w:rPr>
          <w:rFonts w:ascii="Arial"/>
          <w:spacing w:val="2"/>
          <w:sz w:val="22"/>
        </w:rPr>
        <w:t> </w:t>
      </w:r>
      <w:r>
        <w:rPr>
          <w:rFonts w:ascii="Arial"/>
          <w:sz w:val="22"/>
        </w:rPr>
        <w:t>land.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Heading8"/>
        <w:spacing w:line="240" w:lineRule="auto"/>
        <w:ind w:right="126"/>
        <w:jc w:val="left"/>
        <w:rPr>
          <w:b w:val="0"/>
          <w:bCs w:val="0"/>
        </w:rPr>
      </w:pPr>
      <w:r>
        <w:rPr/>
        <w:t>Cultural Values of the Latrobe</w:t>
      </w:r>
      <w:r>
        <w:rPr>
          <w:spacing w:val="-6"/>
        </w:rPr>
        <w:t> </w:t>
      </w:r>
      <w:r>
        <w:rPr/>
        <w:t>Valley</w:t>
      </w:r>
      <w:r>
        <w:rPr>
          <w:b w:val="0"/>
        </w:rPr>
      </w:r>
    </w:p>
    <w:p>
      <w:pPr>
        <w:pStyle w:val="ListParagraph"/>
        <w:numPr>
          <w:ilvl w:val="0"/>
          <w:numId w:val="1"/>
        </w:numPr>
        <w:tabs>
          <w:tab w:pos="461" w:val="left" w:leader="none"/>
        </w:tabs>
        <w:spacing w:line="266" w:lineRule="auto" w:before="148" w:after="0"/>
        <w:ind w:left="460" w:right="268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As Gunaikurnai, we see our land (Wurruk), waters (Yarnda), air (Watpootjan) and</w:t>
      </w:r>
      <w:r>
        <w:rPr>
          <w:rFonts w:ascii="Arial"/>
          <w:spacing w:val="-23"/>
          <w:sz w:val="22"/>
        </w:rPr>
        <w:t> </w:t>
      </w:r>
      <w:r>
        <w:rPr>
          <w:rFonts w:ascii="Arial"/>
          <w:sz w:val="22"/>
        </w:rPr>
        <w:t>every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living thing as one. All things come from Wurruk, Yarnda and Watpootjan and they</w:t>
      </w:r>
      <w:r>
        <w:rPr>
          <w:rFonts w:ascii="Arial"/>
          <w:spacing w:val="-16"/>
          <w:sz w:val="22"/>
        </w:rPr>
        <w:t> </w:t>
      </w:r>
      <w:r>
        <w:rPr>
          <w:rFonts w:ascii="Arial"/>
          <w:sz w:val="22"/>
        </w:rPr>
        <w:t>are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the spiritual life-giving resources, providing us with resources and forming the basis</w:t>
      </w:r>
      <w:r>
        <w:rPr>
          <w:rFonts w:ascii="Arial"/>
          <w:spacing w:val="-25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our cultural practices. We have a cultural responsibility to ensure that all of it is</w:t>
      </w:r>
      <w:r>
        <w:rPr>
          <w:rFonts w:ascii="Arial"/>
          <w:spacing w:val="-25"/>
          <w:sz w:val="22"/>
        </w:rPr>
        <w:t> </w:t>
      </w:r>
      <w:r>
        <w:rPr>
          <w:rFonts w:ascii="Arial"/>
          <w:sz w:val="22"/>
        </w:rPr>
        <w:t>looked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after.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ListParagraph"/>
        <w:numPr>
          <w:ilvl w:val="0"/>
          <w:numId w:val="1"/>
        </w:numPr>
        <w:tabs>
          <w:tab w:pos="461" w:val="left" w:leader="none"/>
        </w:tabs>
        <w:spacing w:line="266" w:lineRule="auto" w:before="0" w:after="0"/>
        <w:ind w:left="460" w:right="237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The Gunaikurnai People are comprised of five clan groups; the Brayakaulung,</w:t>
      </w:r>
      <w:r>
        <w:rPr>
          <w:rFonts w:ascii="Arial"/>
          <w:spacing w:val="-15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Brabralung, the Krauatungalung, the Tatungalung, and the Brataualung. The land of</w:t>
      </w:r>
      <w:r>
        <w:rPr>
          <w:rFonts w:ascii="Arial"/>
          <w:spacing w:val="-24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Latrobe Valley mine sites is Brayakaulung</w:t>
      </w:r>
      <w:r>
        <w:rPr>
          <w:rFonts w:ascii="Arial"/>
          <w:spacing w:val="-1"/>
          <w:sz w:val="22"/>
        </w:rPr>
        <w:t> </w:t>
      </w:r>
      <w:r>
        <w:rPr>
          <w:rFonts w:ascii="Arial"/>
          <w:sz w:val="22"/>
        </w:rPr>
        <w:t>Country.</w:t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ListParagraph"/>
        <w:numPr>
          <w:ilvl w:val="0"/>
          <w:numId w:val="1"/>
        </w:numPr>
        <w:tabs>
          <w:tab w:pos="461" w:val="left" w:leader="none"/>
        </w:tabs>
        <w:spacing w:line="266" w:lineRule="auto" w:before="0" w:after="0"/>
        <w:ind w:left="460" w:right="194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The damage that has occurred to our Country through mining development in</w:t>
      </w:r>
      <w:r>
        <w:rPr>
          <w:rFonts w:ascii="Arial"/>
          <w:spacing w:val="-12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Latrobe Valley is unquestionable. Wurruk, Yarnda and Watpootjan have all been</w:t>
      </w:r>
      <w:r>
        <w:rPr>
          <w:rFonts w:ascii="Arial"/>
          <w:spacing w:val="-21"/>
          <w:sz w:val="22"/>
        </w:rPr>
        <w:t> </w:t>
      </w:r>
      <w:r>
        <w:rPr>
          <w:rFonts w:ascii="Arial"/>
          <w:sz w:val="22"/>
        </w:rPr>
        <w:t>greatly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affected by mining. One example is the diversion and damming of major</w:t>
      </w:r>
      <w:r>
        <w:rPr>
          <w:rFonts w:ascii="Arial"/>
          <w:spacing w:val="-16"/>
          <w:sz w:val="22"/>
        </w:rPr>
        <w:t> </w:t>
      </w:r>
      <w:r>
        <w:rPr>
          <w:rFonts w:ascii="Arial"/>
          <w:sz w:val="22"/>
        </w:rPr>
        <w:t>waterways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around the open cut brown coal mines. This impacts directly on our creation story;</w:t>
      </w:r>
      <w:r>
        <w:rPr>
          <w:rFonts w:ascii="Arial"/>
          <w:spacing w:val="-16"/>
          <w:sz w:val="22"/>
        </w:rPr>
        <w:t> </w:t>
      </w:r>
      <w:r>
        <w:rPr>
          <w:rFonts w:ascii="Arial"/>
          <w:sz w:val="22"/>
        </w:rPr>
        <w:t>of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Borun the pelican, who traversed our Country from the mountains in the north to</w:t>
      </w:r>
      <w:r>
        <w:rPr>
          <w:rFonts w:ascii="Arial"/>
          <w:spacing w:val="-19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place called Tarra Warackel in the south (now known as Port Albert). Borun followed</w:t>
      </w:r>
      <w:r>
        <w:rPr>
          <w:rFonts w:ascii="Arial"/>
          <w:spacing w:val="-26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river systems across our Country and created songlines and storylines as he</w:t>
      </w:r>
      <w:r>
        <w:rPr>
          <w:rFonts w:ascii="Arial"/>
          <w:spacing w:val="-14"/>
          <w:sz w:val="22"/>
        </w:rPr>
        <w:t> </w:t>
      </w:r>
      <w:r>
        <w:rPr>
          <w:rFonts w:ascii="Arial"/>
          <w:sz w:val="22"/>
        </w:rPr>
        <w:t>went.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7"/>
          <w:szCs w:val="27"/>
        </w:rPr>
      </w:pPr>
    </w:p>
    <w:p>
      <w:pPr>
        <w:spacing w:line="207" w:lineRule="exact" w:before="77"/>
        <w:ind w:left="706" w:right="704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sz w:val="18"/>
        </w:rPr>
        <w:t>Gunaikurnai Land and Waters Aboriginal Corporation RNTBC (ICN 4768)   </w:t>
      </w:r>
      <w:r>
        <w:rPr>
          <w:rFonts w:ascii="Arial"/>
          <w:b/>
          <w:sz w:val="18"/>
        </w:rPr>
        <w:t>|  </w:t>
      </w:r>
      <w:r>
        <w:rPr>
          <w:rFonts w:ascii="Arial"/>
          <w:sz w:val="18"/>
        </w:rPr>
        <w:t>ABN 43 709 397</w:t>
      </w:r>
      <w:r>
        <w:rPr>
          <w:rFonts w:ascii="Arial"/>
          <w:spacing w:val="-29"/>
          <w:sz w:val="18"/>
        </w:rPr>
        <w:t> </w:t>
      </w:r>
      <w:r>
        <w:rPr>
          <w:rFonts w:ascii="Arial"/>
          <w:sz w:val="18"/>
        </w:rPr>
        <w:t>769</w:t>
      </w:r>
    </w:p>
    <w:p>
      <w:pPr>
        <w:spacing w:line="207" w:lineRule="exact" w:before="0"/>
        <w:ind w:left="705" w:right="704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sz w:val="18"/>
        </w:rPr>
        <w:t>193-197 Macleod Street Bairnsdale Victoria 3875   </w:t>
      </w:r>
      <w:r>
        <w:rPr>
          <w:rFonts w:ascii="Arial"/>
          <w:b/>
          <w:sz w:val="18"/>
        </w:rPr>
        <w:t>|   </w:t>
      </w:r>
      <w:r>
        <w:rPr>
          <w:rFonts w:ascii="Arial"/>
          <w:sz w:val="18"/>
        </w:rPr>
        <w:t>PO Box 1699 Bairnsdale Victoria</w:t>
      </w:r>
      <w:r>
        <w:rPr>
          <w:rFonts w:ascii="Arial"/>
          <w:spacing w:val="-25"/>
          <w:sz w:val="18"/>
        </w:rPr>
        <w:t> </w:t>
      </w:r>
      <w:r>
        <w:rPr>
          <w:rFonts w:ascii="Arial"/>
          <w:sz w:val="18"/>
        </w:rPr>
        <w:t>3875</w:t>
      </w:r>
    </w:p>
    <w:p>
      <w:pPr>
        <w:spacing w:before="2"/>
        <w:ind w:left="705" w:right="704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sz w:val="18"/>
        </w:rPr>
        <w:t>T  </w:t>
      </w:r>
      <w:r>
        <w:rPr>
          <w:rFonts w:ascii="Arial"/>
          <w:sz w:val="18"/>
        </w:rPr>
        <w:t>03 5152 5100   </w:t>
      </w:r>
      <w:r>
        <w:rPr>
          <w:rFonts w:ascii="Arial"/>
          <w:b/>
          <w:sz w:val="18"/>
        </w:rPr>
        <w:t>|   F  </w:t>
      </w:r>
      <w:r>
        <w:rPr>
          <w:rFonts w:ascii="Arial"/>
          <w:sz w:val="18"/>
        </w:rPr>
        <w:t>03 5152 1666   </w:t>
      </w:r>
      <w:r>
        <w:rPr>
          <w:rFonts w:ascii="Arial"/>
          <w:b/>
          <w:sz w:val="18"/>
        </w:rPr>
        <w:t>|   E</w:t>
      </w:r>
      <w:r>
        <w:rPr>
          <w:rFonts w:ascii="Arial"/>
          <w:b/>
          <w:spacing w:val="34"/>
          <w:sz w:val="18"/>
        </w:rPr>
        <w:t> </w:t>
      </w:r>
      <w:hyperlink r:id="rId10">
        <w:r>
          <w:rPr>
            <w:rFonts w:ascii="Arial"/>
            <w:sz w:val="18"/>
          </w:rPr>
          <w:t>admin@glawac.com.au</w:t>
        </w:r>
      </w:hyperlink>
    </w:p>
    <w:p>
      <w:pPr>
        <w:spacing w:after="0"/>
        <w:jc w:val="center"/>
        <w:rPr>
          <w:rFonts w:ascii="Arial" w:hAnsi="Arial" w:cs="Arial" w:eastAsia="Arial"/>
          <w:sz w:val="18"/>
          <w:szCs w:val="18"/>
        </w:rPr>
        <w:sectPr>
          <w:pgSz w:w="11910" w:h="16840"/>
          <w:pgMar w:top="1580" w:bottom="0" w:left="1340" w:right="1340"/>
        </w:sectPr>
      </w:pPr>
    </w:p>
    <w:p>
      <w:pPr>
        <w:spacing w:line="240" w:lineRule="auto" w:before="8"/>
        <w:rPr>
          <w:rFonts w:ascii="Arial" w:hAnsi="Arial" w:cs="Arial" w:eastAsia="Arial"/>
          <w:sz w:val="25"/>
          <w:szCs w:val="25"/>
        </w:rPr>
      </w:pPr>
    </w:p>
    <w:p>
      <w:pPr>
        <w:pStyle w:val="ListParagraph"/>
        <w:numPr>
          <w:ilvl w:val="0"/>
          <w:numId w:val="1"/>
        </w:numPr>
        <w:tabs>
          <w:tab w:pos="741" w:val="left" w:leader="none"/>
        </w:tabs>
        <w:spacing w:line="266" w:lineRule="auto" w:before="72" w:after="0"/>
        <w:ind w:left="740" w:right="165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Most of the damage to Country occurred prior to the appreciation of</w:t>
      </w:r>
      <w:r>
        <w:rPr>
          <w:rFonts w:ascii="Arial"/>
          <w:spacing w:val="-10"/>
          <w:sz w:val="22"/>
        </w:rPr>
        <w:t> </w:t>
      </w:r>
      <w:r>
        <w:rPr>
          <w:rFonts w:ascii="Arial"/>
          <w:sz w:val="22"/>
        </w:rPr>
        <w:t>discriminatory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practices that had occurred against Aboriginal people, prior to the </w:t>
      </w:r>
      <w:r>
        <w:rPr>
          <w:rFonts w:ascii="Arial"/>
          <w:i/>
          <w:sz w:val="22"/>
        </w:rPr>
        <w:t>Racial</w:t>
      </w:r>
      <w:r>
        <w:rPr>
          <w:rFonts w:ascii="Arial"/>
          <w:i/>
          <w:spacing w:val="-22"/>
          <w:sz w:val="22"/>
        </w:rPr>
        <w:t> </w:t>
      </w:r>
      <w:r>
        <w:rPr>
          <w:rFonts w:ascii="Arial"/>
          <w:i/>
          <w:sz w:val="22"/>
        </w:rPr>
        <w:t>Discrimination</w:t>
      </w:r>
      <w:r>
        <w:rPr>
          <w:rFonts w:ascii="Arial"/>
          <w:i/>
          <w:w w:val="100"/>
          <w:sz w:val="22"/>
        </w:rPr>
        <w:t> </w:t>
      </w:r>
      <w:r>
        <w:rPr>
          <w:rFonts w:ascii="Arial"/>
          <w:i/>
          <w:sz w:val="22"/>
        </w:rPr>
        <w:t>Act 1975 </w:t>
      </w:r>
      <w:r>
        <w:rPr>
          <w:rFonts w:ascii="Arial"/>
          <w:sz w:val="22"/>
        </w:rPr>
        <w:t>(Cth), the </w:t>
      </w:r>
      <w:r>
        <w:rPr>
          <w:rFonts w:ascii="Arial"/>
          <w:i/>
          <w:sz w:val="22"/>
        </w:rPr>
        <w:t>Mabo </w:t>
      </w:r>
      <w:r>
        <w:rPr>
          <w:rFonts w:ascii="Arial"/>
          <w:sz w:val="22"/>
        </w:rPr>
        <w:t>decision in the High Court and the enactment of the NTA. As</w:t>
      </w:r>
      <w:r>
        <w:rPr>
          <w:rFonts w:ascii="Arial"/>
          <w:spacing w:val="-23"/>
          <w:sz w:val="22"/>
        </w:rPr>
        <w:t> </w:t>
      </w:r>
      <w:r>
        <w:rPr>
          <w:rFonts w:ascii="Arial"/>
          <w:sz w:val="22"/>
        </w:rPr>
        <w:t>a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result, the Gunaikurnai people had no say and received no compensation for</w:t>
      </w:r>
      <w:r>
        <w:rPr>
          <w:rFonts w:ascii="Arial"/>
          <w:spacing w:val="-15"/>
          <w:sz w:val="22"/>
        </w:rPr>
        <w:t> </w:t>
      </w:r>
      <w:r>
        <w:rPr>
          <w:rFonts w:ascii="Arial"/>
          <w:sz w:val="22"/>
        </w:rPr>
        <w:t>this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extensive damage to</w:t>
      </w:r>
      <w:r>
        <w:rPr>
          <w:rFonts w:ascii="Arial"/>
          <w:spacing w:val="-4"/>
          <w:sz w:val="22"/>
        </w:rPr>
        <w:t> </w:t>
      </w:r>
      <w:r>
        <w:rPr>
          <w:rFonts w:ascii="Arial"/>
          <w:sz w:val="22"/>
        </w:rPr>
        <w:t>Country.</w:t>
      </w: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pStyle w:val="ListParagraph"/>
        <w:numPr>
          <w:ilvl w:val="0"/>
          <w:numId w:val="1"/>
        </w:numPr>
        <w:tabs>
          <w:tab w:pos="741" w:val="left" w:leader="none"/>
        </w:tabs>
        <w:spacing w:line="266" w:lineRule="auto" w:before="0" w:after="0"/>
        <w:ind w:left="740" w:right="180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GLaWAC makes this submission on behalf of the Gunaikurnai People to ensure</w:t>
      </w:r>
      <w:r>
        <w:rPr>
          <w:rFonts w:ascii="Arial"/>
          <w:spacing w:val="-16"/>
          <w:sz w:val="22"/>
        </w:rPr>
        <w:t> </w:t>
      </w:r>
      <w:r>
        <w:rPr>
          <w:rFonts w:ascii="Arial"/>
          <w:sz w:val="22"/>
        </w:rPr>
        <w:t>that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when it comes to rehabilitating the three mine sites in the Latrobe Valley,</w:t>
      </w:r>
      <w:r>
        <w:rPr>
          <w:rFonts w:ascii="Arial"/>
          <w:spacing w:val="-14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Gunaikurnai People will have an active role and all major stakeholders explore the</w:t>
      </w:r>
      <w:r>
        <w:rPr>
          <w:rFonts w:ascii="Arial"/>
          <w:spacing w:val="-20"/>
          <w:sz w:val="22"/>
        </w:rPr>
        <w:t> </w:t>
      </w:r>
      <w:r>
        <w:rPr>
          <w:rFonts w:ascii="Arial"/>
          <w:sz w:val="22"/>
        </w:rPr>
        <w:t>many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opportunities in this process which align with the aspirations of the Gunaikurnai</w:t>
      </w:r>
      <w:r>
        <w:rPr>
          <w:rFonts w:ascii="Arial"/>
          <w:spacing w:val="-17"/>
          <w:sz w:val="22"/>
        </w:rPr>
        <w:t> </w:t>
      </w:r>
      <w:r>
        <w:rPr>
          <w:rFonts w:ascii="Arial"/>
          <w:sz w:val="22"/>
        </w:rPr>
        <w:t>People.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Heading8"/>
        <w:spacing w:line="240" w:lineRule="auto"/>
        <w:ind w:left="380" w:right="165"/>
        <w:jc w:val="left"/>
        <w:rPr>
          <w:b w:val="0"/>
          <w:bCs w:val="0"/>
        </w:rPr>
      </w:pPr>
      <w:r>
        <w:rPr/>
        <w:t>Aspirations of the Gunaikurnai</w:t>
      </w:r>
      <w:r>
        <w:rPr>
          <w:spacing w:val="-6"/>
        </w:rPr>
        <w:t> </w:t>
      </w:r>
      <w:r>
        <w:rPr/>
        <w:t>People</w:t>
      </w:r>
      <w:r>
        <w:rPr>
          <w:b w:val="0"/>
        </w:rPr>
      </w:r>
    </w:p>
    <w:p>
      <w:pPr>
        <w:pStyle w:val="ListParagraph"/>
        <w:numPr>
          <w:ilvl w:val="0"/>
          <w:numId w:val="1"/>
        </w:numPr>
        <w:tabs>
          <w:tab w:pos="741" w:val="left" w:leader="none"/>
        </w:tabs>
        <w:spacing w:line="266" w:lineRule="auto" w:before="148" w:after="0"/>
        <w:ind w:left="740" w:right="107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Recently, GLaWAC launched our Gunaikurnai Whole-of-Country Plan which sets out</w:t>
      </w:r>
      <w:r>
        <w:rPr>
          <w:rFonts w:ascii="Arial"/>
          <w:spacing w:val="-17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vision and aspirations of the Gunaikurnai people not only in relation to Wurruk,</w:t>
      </w:r>
      <w:r>
        <w:rPr>
          <w:rFonts w:ascii="Arial"/>
          <w:spacing w:val="-19"/>
          <w:sz w:val="22"/>
        </w:rPr>
        <w:t> </w:t>
      </w:r>
      <w:r>
        <w:rPr>
          <w:rFonts w:ascii="Arial"/>
          <w:sz w:val="22"/>
        </w:rPr>
        <w:t>Yarnda,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and Watpootjan but for the physical, mental and economic wellbeing of our mob. I</w:t>
      </w:r>
      <w:r>
        <w:rPr>
          <w:rFonts w:ascii="Arial"/>
          <w:spacing w:val="-23"/>
          <w:sz w:val="22"/>
        </w:rPr>
        <w:t> </w:t>
      </w:r>
      <w:r>
        <w:rPr>
          <w:rFonts w:ascii="Arial"/>
          <w:sz w:val="22"/>
        </w:rPr>
        <w:t>attach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the Gunaikurnai Whole-of-Country Plan to this submission. I direct the Board of Inquiry</w:t>
      </w:r>
      <w:r>
        <w:rPr>
          <w:rFonts w:ascii="Arial"/>
          <w:spacing w:val="-25"/>
          <w:sz w:val="22"/>
        </w:rPr>
        <w:t> </w:t>
      </w:r>
      <w:r>
        <w:rPr>
          <w:rFonts w:ascii="Arial"/>
          <w:sz w:val="22"/>
        </w:rPr>
        <w:t>to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the following goals outlined within the Plan which GLaWAC believes are relevant to</w:t>
      </w:r>
      <w:r>
        <w:rPr>
          <w:rFonts w:ascii="Arial"/>
          <w:spacing w:val="-17"/>
          <w:sz w:val="22"/>
        </w:rPr>
        <w:t> </w:t>
      </w:r>
      <w:r>
        <w:rPr>
          <w:rFonts w:ascii="Arial"/>
          <w:sz w:val="22"/>
        </w:rPr>
        <w:t>the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process of rehabilitating the three major mine sites of the Latrobe</w:t>
      </w:r>
      <w:r>
        <w:rPr>
          <w:rFonts w:ascii="Arial"/>
          <w:spacing w:val="-9"/>
          <w:sz w:val="22"/>
        </w:rPr>
        <w:t> </w:t>
      </w:r>
      <w:r>
        <w:rPr>
          <w:rFonts w:ascii="Arial"/>
          <w:sz w:val="22"/>
        </w:rPr>
        <w:t>Valley:</w: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pStyle w:val="ListParagraph"/>
        <w:numPr>
          <w:ilvl w:val="1"/>
          <w:numId w:val="1"/>
        </w:numPr>
        <w:tabs>
          <w:tab w:pos="1514" w:val="left" w:leader="none"/>
        </w:tabs>
        <w:spacing w:line="240" w:lineRule="auto" w:before="0" w:after="0"/>
        <w:ind w:left="1513" w:right="165" w:hanging="773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Goal 1: To have a strong, healthy and happy mob (pages</w:t>
      </w:r>
      <w:r>
        <w:rPr>
          <w:rFonts w:ascii="Arial"/>
          <w:spacing w:val="-14"/>
          <w:sz w:val="22"/>
        </w:rPr>
        <w:t> </w:t>
      </w:r>
      <w:r>
        <w:rPr>
          <w:rFonts w:ascii="Arial"/>
          <w:sz w:val="22"/>
        </w:rPr>
        <w:t>16-17);</w:t>
      </w:r>
    </w:p>
    <w:p>
      <w:pPr>
        <w:pStyle w:val="ListParagraph"/>
        <w:numPr>
          <w:ilvl w:val="1"/>
          <w:numId w:val="1"/>
        </w:numPr>
        <w:tabs>
          <w:tab w:pos="1514" w:val="left" w:leader="none"/>
        </w:tabs>
        <w:spacing w:line="240" w:lineRule="auto" w:before="28" w:after="0"/>
        <w:ind w:left="1513" w:right="165" w:hanging="773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Goal 2: To heal our Country (pages</w:t>
      </w:r>
      <w:r>
        <w:rPr>
          <w:rFonts w:ascii="Arial"/>
          <w:spacing w:val="-10"/>
          <w:sz w:val="22"/>
        </w:rPr>
        <w:t> </w:t>
      </w:r>
      <w:r>
        <w:rPr>
          <w:rFonts w:ascii="Arial"/>
          <w:sz w:val="22"/>
        </w:rPr>
        <w:t>18-19);</w:t>
      </w:r>
    </w:p>
    <w:p>
      <w:pPr>
        <w:pStyle w:val="ListParagraph"/>
        <w:numPr>
          <w:ilvl w:val="1"/>
          <w:numId w:val="1"/>
        </w:numPr>
        <w:tabs>
          <w:tab w:pos="1514" w:val="left" w:leader="none"/>
        </w:tabs>
        <w:spacing w:line="240" w:lineRule="auto" w:before="28" w:after="0"/>
        <w:ind w:left="1513" w:right="165" w:hanging="773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Goal 3: To protect and practice our culture (pages</w:t>
      </w:r>
      <w:r>
        <w:rPr>
          <w:rFonts w:ascii="Arial"/>
          <w:spacing w:val="-10"/>
          <w:sz w:val="22"/>
        </w:rPr>
        <w:t> </w:t>
      </w:r>
      <w:r>
        <w:rPr>
          <w:rFonts w:ascii="Arial"/>
          <w:sz w:val="22"/>
        </w:rPr>
        <w:t>20-21);</w:t>
      </w:r>
    </w:p>
    <w:p>
      <w:pPr>
        <w:pStyle w:val="ListParagraph"/>
        <w:numPr>
          <w:ilvl w:val="1"/>
          <w:numId w:val="1"/>
        </w:numPr>
        <w:tabs>
          <w:tab w:pos="1514" w:val="left" w:leader="none"/>
        </w:tabs>
        <w:spacing w:line="240" w:lineRule="auto" w:before="25" w:after="0"/>
        <w:ind w:left="1513" w:right="107" w:hanging="773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Goal 4: To be respected as the Traditional Owners of our Country (pages</w:t>
      </w:r>
      <w:r>
        <w:rPr>
          <w:rFonts w:ascii="Arial"/>
          <w:spacing w:val="-19"/>
          <w:sz w:val="22"/>
        </w:rPr>
        <w:t> </w:t>
      </w:r>
      <w:r>
        <w:rPr>
          <w:rFonts w:ascii="Arial"/>
          <w:sz w:val="22"/>
        </w:rPr>
        <w:t>22-23);</w:t>
      </w:r>
    </w:p>
    <w:p>
      <w:pPr>
        <w:pStyle w:val="ListParagraph"/>
        <w:numPr>
          <w:ilvl w:val="1"/>
          <w:numId w:val="1"/>
        </w:numPr>
        <w:tabs>
          <w:tab w:pos="1514" w:val="left" w:leader="none"/>
        </w:tabs>
        <w:spacing w:line="240" w:lineRule="auto" w:before="28" w:after="0"/>
        <w:ind w:left="1513" w:right="107" w:hanging="773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Goal 5: To have the right to use, manage and control our Country (pages</w:t>
      </w:r>
      <w:r>
        <w:rPr>
          <w:rFonts w:ascii="Arial"/>
          <w:spacing w:val="-20"/>
          <w:sz w:val="22"/>
        </w:rPr>
        <w:t> </w:t>
      </w:r>
      <w:r>
        <w:rPr>
          <w:rFonts w:ascii="Arial"/>
          <w:sz w:val="22"/>
        </w:rPr>
        <w:t>24-25);</w:t>
      </w:r>
    </w:p>
    <w:p>
      <w:pPr>
        <w:pStyle w:val="ListParagraph"/>
        <w:numPr>
          <w:ilvl w:val="1"/>
          <w:numId w:val="1"/>
        </w:numPr>
        <w:tabs>
          <w:tab w:pos="1514" w:val="left" w:leader="none"/>
        </w:tabs>
        <w:spacing w:line="240" w:lineRule="auto" w:before="28" w:after="0"/>
        <w:ind w:left="1513" w:right="165" w:hanging="773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Goal 6: To be economically independent (pages 26-27);</w:t>
      </w:r>
      <w:r>
        <w:rPr>
          <w:rFonts w:ascii="Arial"/>
          <w:spacing w:val="-8"/>
          <w:sz w:val="22"/>
        </w:rPr>
        <w:t> </w:t>
      </w:r>
      <w:r>
        <w:rPr>
          <w:rFonts w:ascii="Arial"/>
          <w:sz w:val="22"/>
        </w:rPr>
        <w:t>and</w:t>
      </w:r>
    </w:p>
    <w:p>
      <w:pPr>
        <w:pStyle w:val="ListParagraph"/>
        <w:numPr>
          <w:ilvl w:val="1"/>
          <w:numId w:val="1"/>
        </w:numPr>
        <w:tabs>
          <w:tab w:pos="1514" w:val="left" w:leader="none"/>
        </w:tabs>
        <w:spacing w:line="240" w:lineRule="auto" w:before="25" w:after="0"/>
        <w:ind w:left="1513" w:right="165" w:hanging="773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Goal 7: To have a strong focus on learning (pages</w:t>
      </w:r>
      <w:r>
        <w:rPr>
          <w:rFonts w:ascii="Arial"/>
          <w:spacing w:val="-10"/>
          <w:sz w:val="22"/>
        </w:rPr>
        <w:t> </w:t>
      </w:r>
      <w:r>
        <w:rPr>
          <w:rFonts w:ascii="Arial"/>
          <w:sz w:val="22"/>
        </w:rPr>
        <w:t>28-29).</w:t>
      </w:r>
    </w:p>
    <w:p>
      <w:pPr>
        <w:spacing w:line="240" w:lineRule="auto" w:before="10"/>
        <w:rPr>
          <w:rFonts w:ascii="Arial" w:hAnsi="Arial" w:cs="Arial" w:eastAsia="Arial"/>
          <w:sz w:val="26"/>
          <w:szCs w:val="26"/>
        </w:rPr>
      </w:pPr>
    </w:p>
    <w:p>
      <w:pPr>
        <w:pStyle w:val="ListParagraph"/>
        <w:numPr>
          <w:ilvl w:val="0"/>
          <w:numId w:val="1"/>
        </w:numPr>
        <w:tabs>
          <w:tab w:pos="741" w:val="left" w:leader="none"/>
        </w:tabs>
        <w:spacing w:line="266" w:lineRule="auto" w:before="0" w:after="0"/>
        <w:ind w:left="740" w:right="223" w:hanging="36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sz w:val="22"/>
        </w:rPr>
        <w:t>Once again, I thank the Board of Inquiry for the opportunity to make this submission,</w:t>
      </w:r>
      <w:r>
        <w:rPr>
          <w:rFonts w:ascii="Arial"/>
          <w:spacing w:val="-24"/>
          <w:sz w:val="22"/>
        </w:rPr>
        <w:t> </w:t>
      </w:r>
      <w:r>
        <w:rPr>
          <w:rFonts w:ascii="Arial"/>
          <w:sz w:val="22"/>
        </w:rPr>
        <w:t>to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express the cultural values of the Latrobe Valley and outline the aspirations of</w:t>
      </w:r>
      <w:r>
        <w:rPr>
          <w:rFonts w:ascii="Arial"/>
          <w:spacing w:val="-13"/>
          <w:sz w:val="22"/>
        </w:rPr>
        <w:t> </w:t>
      </w:r>
      <w:r>
        <w:rPr>
          <w:rFonts w:ascii="Arial"/>
          <w:sz w:val="22"/>
        </w:rPr>
        <w:t>our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people. Should you have any questions about this submission, please do not hesitate</w:t>
      </w:r>
      <w:r>
        <w:rPr>
          <w:rFonts w:ascii="Arial"/>
          <w:spacing w:val="-20"/>
          <w:sz w:val="22"/>
        </w:rPr>
        <w:t> </w:t>
      </w:r>
      <w:r>
        <w:rPr>
          <w:rFonts w:ascii="Arial"/>
          <w:sz w:val="22"/>
        </w:rPr>
        <w:t>to</w:t>
      </w:r>
      <w:r>
        <w:rPr>
          <w:rFonts w:ascii="Arial"/>
          <w:w w:val="100"/>
          <w:sz w:val="22"/>
        </w:rPr>
        <w:t> </w:t>
      </w:r>
      <w:r>
        <w:rPr>
          <w:rFonts w:ascii="Arial"/>
          <w:sz w:val="22"/>
        </w:rPr>
        <w:t>contact me on (03) 5152</w:t>
      </w:r>
      <w:r>
        <w:rPr>
          <w:rFonts w:ascii="Arial"/>
          <w:spacing w:val="-9"/>
          <w:sz w:val="22"/>
        </w:rPr>
        <w:t> </w:t>
      </w:r>
      <w:r>
        <w:rPr>
          <w:rFonts w:ascii="Arial"/>
          <w:sz w:val="22"/>
        </w:rPr>
        <w:t>5100.</w:t>
      </w:r>
    </w:p>
    <w:p>
      <w:pPr>
        <w:pStyle w:val="BodyText"/>
        <w:spacing w:line="240" w:lineRule="auto" w:before="118"/>
        <w:ind w:left="380" w:right="165"/>
        <w:jc w:val="left"/>
        <w:rPr>
          <w:rFonts w:ascii="Arial" w:hAnsi="Arial" w:cs="Arial" w:eastAsia="Arial"/>
        </w:rPr>
      </w:pPr>
      <w:r>
        <w:rPr/>
        <w:pict>
          <v:shape style="position:absolute;margin-left:58.5pt;margin-top:14.127857pt;width:226.6pt;height:56.65pt;mso-position-horizontal-relative:page;mso-position-vertical-relative:paragraph;z-index:-889240" type="#_x0000_t75" stroked="false">
            <v:imagedata r:id="rId11" o:title=""/>
          </v:shape>
        </w:pict>
      </w:r>
      <w:r>
        <w:rPr>
          <w:rFonts w:ascii="Arial"/>
        </w:rPr>
        <w:t>Yours</w:t>
      </w:r>
      <w:r>
        <w:rPr>
          <w:rFonts w:ascii="Arial"/>
          <w:spacing w:val="-5"/>
        </w:rPr>
        <w:t> </w:t>
      </w:r>
      <w:r>
        <w:rPr>
          <w:rFonts w:ascii="Arial"/>
        </w:rPr>
        <w:t>faithfully</w:t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66" w:lineRule="auto" w:before="188"/>
        <w:ind w:left="380" w:right="6716"/>
        <w:jc w:val="left"/>
        <w:rPr>
          <w:rFonts w:ascii="Arial" w:hAnsi="Arial" w:cs="Arial" w:eastAsia="Arial"/>
        </w:rPr>
      </w:pPr>
      <w:r>
        <w:rPr>
          <w:rFonts w:ascii="Arial"/>
        </w:rPr>
        <w:t>Aunty Beryl</w:t>
      </w:r>
      <w:r>
        <w:rPr>
          <w:rFonts w:ascii="Arial"/>
          <w:spacing w:val="-3"/>
        </w:rPr>
        <w:t> </w:t>
      </w:r>
      <w:r>
        <w:rPr>
          <w:rFonts w:ascii="Arial"/>
        </w:rPr>
        <w:t>Booth</w:t>
      </w:r>
      <w:r>
        <w:rPr>
          <w:rFonts w:ascii="Arial"/>
          <w:w w:val="100"/>
        </w:rPr>
        <w:t> </w:t>
      </w:r>
      <w:r>
        <w:rPr>
          <w:rFonts w:ascii="Arial"/>
        </w:rPr>
        <w:t>Interim</w:t>
      </w:r>
      <w:r>
        <w:rPr>
          <w:rFonts w:ascii="Arial"/>
          <w:spacing w:val="-6"/>
        </w:rPr>
        <w:t> </w:t>
      </w:r>
      <w:r>
        <w:rPr>
          <w:rFonts w:ascii="Arial"/>
        </w:rPr>
        <w:t>Chairperson</w:t>
      </w:r>
    </w:p>
    <w:p>
      <w:pPr>
        <w:pStyle w:val="BodyText"/>
        <w:spacing w:line="240" w:lineRule="auto" w:before="0"/>
        <w:ind w:left="380" w:right="165"/>
        <w:jc w:val="left"/>
        <w:rPr>
          <w:rFonts w:ascii="Arial" w:hAnsi="Arial" w:cs="Arial" w:eastAsia="Arial"/>
        </w:rPr>
      </w:pPr>
      <w:r>
        <w:rPr>
          <w:rFonts w:ascii="Arial"/>
        </w:rPr>
        <w:t>Gunaikurnai Land and Waters Aboriginal Corporation</w:t>
      </w:r>
      <w:r>
        <w:rPr>
          <w:rFonts w:ascii="Arial"/>
          <w:spacing w:val="-16"/>
        </w:rPr>
        <w:t> </w:t>
      </w:r>
      <w:r>
        <w:rPr>
          <w:rFonts w:ascii="Arial"/>
        </w:rPr>
        <w:t>RNTBC</w: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7"/>
          <w:szCs w:val="27"/>
        </w:rPr>
      </w:pPr>
    </w:p>
    <w:p>
      <w:pPr>
        <w:spacing w:line="207" w:lineRule="exact" w:before="77"/>
        <w:ind w:left="986" w:right="704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sz w:val="18"/>
        </w:rPr>
        <w:t>Gunaikurnai Land and Waters Aboriginal Corporation RNTBC (ICN 4768)   </w:t>
      </w:r>
      <w:r>
        <w:rPr>
          <w:rFonts w:ascii="Arial"/>
          <w:b/>
          <w:sz w:val="18"/>
        </w:rPr>
        <w:t>|  </w:t>
      </w:r>
      <w:r>
        <w:rPr>
          <w:rFonts w:ascii="Arial"/>
          <w:sz w:val="18"/>
        </w:rPr>
        <w:t>ABN 43 709 397</w:t>
      </w:r>
      <w:r>
        <w:rPr>
          <w:rFonts w:ascii="Arial"/>
          <w:spacing w:val="-29"/>
          <w:sz w:val="18"/>
        </w:rPr>
        <w:t> </w:t>
      </w:r>
      <w:r>
        <w:rPr>
          <w:rFonts w:ascii="Arial"/>
          <w:sz w:val="18"/>
        </w:rPr>
        <w:t>769</w:t>
      </w:r>
    </w:p>
    <w:p>
      <w:pPr>
        <w:spacing w:line="207" w:lineRule="exact" w:before="0"/>
        <w:ind w:left="985" w:right="704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sz w:val="18"/>
        </w:rPr>
        <w:t>193-197 Macleod Street Bairnsdale Victoria 3875   </w:t>
      </w:r>
      <w:r>
        <w:rPr>
          <w:rFonts w:ascii="Arial"/>
          <w:b/>
          <w:sz w:val="18"/>
        </w:rPr>
        <w:t>|   </w:t>
      </w:r>
      <w:r>
        <w:rPr>
          <w:rFonts w:ascii="Arial"/>
          <w:sz w:val="18"/>
        </w:rPr>
        <w:t>PO Box 1699 Bairnsdale Victoria</w:t>
      </w:r>
      <w:r>
        <w:rPr>
          <w:rFonts w:ascii="Arial"/>
          <w:spacing w:val="-25"/>
          <w:sz w:val="18"/>
        </w:rPr>
        <w:t> </w:t>
      </w:r>
      <w:r>
        <w:rPr>
          <w:rFonts w:ascii="Arial"/>
          <w:sz w:val="18"/>
        </w:rPr>
        <w:t>3875</w:t>
      </w:r>
    </w:p>
    <w:p>
      <w:pPr>
        <w:spacing w:before="2"/>
        <w:ind w:left="985" w:right="704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sz w:val="18"/>
        </w:rPr>
        <w:t>T  </w:t>
      </w:r>
      <w:r>
        <w:rPr>
          <w:rFonts w:ascii="Arial"/>
          <w:sz w:val="18"/>
        </w:rPr>
        <w:t>03 5152 5100   </w:t>
      </w:r>
      <w:r>
        <w:rPr>
          <w:rFonts w:ascii="Arial"/>
          <w:b/>
          <w:sz w:val="18"/>
        </w:rPr>
        <w:t>|   F  </w:t>
      </w:r>
      <w:r>
        <w:rPr>
          <w:rFonts w:ascii="Arial"/>
          <w:sz w:val="18"/>
        </w:rPr>
        <w:t>03 5152 1666   </w:t>
      </w:r>
      <w:r>
        <w:rPr>
          <w:rFonts w:ascii="Arial"/>
          <w:b/>
          <w:sz w:val="18"/>
        </w:rPr>
        <w:t>|   E</w:t>
      </w:r>
      <w:r>
        <w:rPr>
          <w:rFonts w:ascii="Arial"/>
          <w:b/>
          <w:spacing w:val="34"/>
          <w:sz w:val="18"/>
        </w:rPr>
        <w:t> </w:t>
      </w:r>
      <w:hyperlink r:id="rId10">
        <w:r>
          <w:rPr>
            <w:rFonts w:ascii="Arial"/>
            <w:sz w:val="18"/>
          </w:rPr>
          <w:t>admin@glawac.com.au</w:t>
        </w:r>
      </w:hyperlink>
    </w:p>
    <w:p>
      <w:pPr>
        <w:spacing w:after="0"/>
        <w:jc w:val="center"/>
        <w:rPr>
          <w:rFonts w:ascii="Arial" w:hAnsi="Arial" w:cs="Arial" w:eastAsia="Arial"/>
          <w:sz w:val="18"/>
          <w:szCs w:val="18"/>
        </w:rPr>
        <w:sectPr>
          <w:pgSz w:w="11910" w:h="16840"/>
          <w:pgMar w:top="1580" w:bottom="0" w:left="1060" w:right="1340"/>
        </w:sectPr>
      </w:pPr>
    </w:p>
    <w:p>
      <w:pPr>
        <w:spacing w:line="12816" w:lineRule="exact"/>
        <w:ind w:left="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255"/>
          <w:sz w:val="20"/>
          <w:szCs w:val="20"/>
        </w:rPr>
        <w:drawing>
          <wp:inline distT="0" distB="0" distL="0" distR="0">
            <wp:extent cx="7534656" cy="8138159"/>
            <wp:effectExtent l="0" t="0" r="0" b="0"/>
            <wp:docPr id="3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8138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position w:val="-255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1201" w:lineRule="exact" w:before="87"/>
        <w:ind w:left="4131" w:right="988" w:firstLine="0"/>
        <w:jc w:val="left"/>
        <w:rPr>
          <w:rFonts w:ascii="Arial" w:hAnsi="Arial" w:cs="Arial" w:eastAsia="Arial"/>
          <w:sz w:val="108"/>
          <w:szCs w:val="108"/>
        </w:rPr>
      </w:pPr>
      <w:bookmarkStart w:name="GK Country Plan FINAL 01092015 A4" w:id="1"/>
      <w:bookmarkEnd w:id="1"/>
      <w:r>
        <w:rPr/>
      </w:r>
      <w:r>
        <w:rPr>
          <w:rFonts w:ascii="Arial"/>
          <w:color w:val="8C8C77"/>
          <w:spacing w:val="-102"/>
          <w:w w:val="84"/>
          <w:sz w:val="108"/>
        </w:rPr>
        <w:t>u</w:t>
      </w:r>
      <w:r>
        <w:rPr>
          <w:rFonts w:ascii="Arial"/>
          <w:color w:val="8C8C77"/>
          <w:spacing w:val="-63"/>
          <w:w w:val="80"/>
          <w:sz w:val="108"/>
        </w:rPr>
        <w:t>n</w:t>
      </w:r>
      <w:r>
        <w:rPr>
          <w:rFonts w:ascii="Arial"/>
          <w:color w:val="70755E"/>
          <w:spacing w:val="13"/>
          <w:w w:val="84"/>
          <w:sz w:val="108"/>
        </w:rPr>
        <w:t>a</w:t>
      </w:r>
      <w:r>
        <w:rPr>
          <w:rFonts w:ascii="Arial"/>
          <w:color w:val="70755E"/>
          <w:spacing w:val="-171"/>
          <w:w w:val="149"/>
          <w:sz w:val="108"/>
        </w:rPr>
        <w:t>i</w:t>
      </w:r>
      <w:r>
        <w:rPr>
          <w:rFonts w:ascii="Arial"/>
          <w:color w:val="70755E"/>
          <w:spacing w:val="-56"/>
          <w:w w:val="85"/>
          <w:sz w:val="108"/>
        </w:rPr>
        <w:t>k</w:t>
      </w:r>
      <w:r>
        <w:rPr>
          <w:rFonts w:ascii="Arial"/>
          <w:color w:val="595D46"/>
          <w:spacing w:val="-58"/>
          <w:w w:val="72"/>
          <w:sz w:val="108"/>
        </w:rPr>
        <w:t>c</w:t>
      </w:r>
      <w:r>
        <w:rPr>
          <w:rFonts w:ascii="Arial"/>
          <w:color w:val="595D46"/>
          <w:spacing w:val="-16"/>
          <w:w w:val="139"/>
          <w:sz w:val="108"/>
        </w:rPr>
        <w:t>t</w:t>
      </w:r>
      <w:r>
        <w:rPr>
          <w:rFonts w:ascii="Arial"/>
          <w:color w:val="595D46"/>
          <w:spacing w:val="-157"/>
          <w:w w:val="85"/>
          <w:sz w:val="108"/>
        </w:rPr>
        <w:t>,</w:t>
      </w:r>
      <w:r>
        <w:rPr>
          <w:rFonts w:ascii="Arial"/>
          <w:color w:val="595D46"/>
          <w:spacing w:val="-63"/>
          <w:w w:val="80"/>
          <w:sz w:val="108"/>
        </w:rPr>
        <w:t>n</w:t>
      </w:r>
      <w:r>
        <w:rPr>
          <w:rFonts w:ascii="Arial"/>
          <w:color w:val="8C8C77"/>
          <w:spacing w:val="13"/>
          <w:w w:val="84"/>
          <w:sz w:val="108"/>
        </w:rPr>
        <w:t>a</w:t>
      </w:r>
      <w:r>
        <w:rPr>
          <w:rFonts w:ascii="Arial"/>
          <w:color w:val="8C8C77"/>
          <w:w w:val="149"/>
          <w:sz w:val="108"/>
        </w:rPr>
        <w:t>i</w:t>
      </w:r>
      <w:r>
        <w:rPr>
          <w:rFonts w:ascii="Arial"/>
          <w:sz w:val="108"/>
        </w:rPr>
      </w:r>
    </w:p>
    <w:p>
      <w:pPr>
        <w:spacing w:line="1339" w:lineRule="exact" w:before="0"/>
        <w:ind w:left="1367" w:right="988" w:firstLine="0"/>
        <w:jc w:val="left"/>
        <w:rPr>
          <w:rFonts w:ascii="Times New Roman" w:hAnsi="Times New Roman" w:cs="Times New Roman" w:eastAsia="Times New Roman"/>
          <w:sz w:val="120"/>
          <w:szCs w:val="120"/>
        </w:rPr>
      </w:pPr>
      <w:r>
        <w:rPr>
          <w:rFonts w:ascii="Arial"/>
          <w:color w:val="494B38"/>
          <w:spacing w:val="-12"/>
          <w:w w:val="69"/>
          <w:sz w:val="113"/>
        </w:rPr>
        <w:t>W</w:t>
      </w:r>
      <w:r>
        <w:rPr>
          <w:rFonts w:ascii="Arial"/>
          <w:color w:val="494B38"/>
          <w:spacing w:val="-61"/>
          <w:w w:val="83"/>
          <w:sz w:val="113"/>
        </w:rPr>
        <w:t>h</w:t>
      </w:r>
      <w:r>
        <w:rPr>
          <w:rFonts w:ascii="Arial"/>
          <w:color w:val="494B38"/>
          <w:spacing w:val="-142"/>
          <w:w w:val="77"/>
          <w:sz w:val="113"/>
        </w:rPr>
        <w:t>o</w:t>
      </w:r>
      <w:r>
        <w:rPr>
          <w:rFonts w:ascii="Arial"/>
          <w:color w:val="494B38"/>
          <w:spacing w:val="-407"/>
          <w:w w:val="201"/>
          <w:sz w:val="113"/>
        </w:rPr>
        <w:t>l</w:t>
      </w:r>
      <w:r>
        <w:rPr>
          <w:rFonts w:ascii="Arial"/>
          <w:color w:val="494B38"/>
          <w:spacing w:val="-23"/>
          <w:w w:val="70"/>
          <w:sz w:val="113"/>
        </w:rPr>
        <w:t>e</w:t>
      </w:r>
      <w:r>
        <w:rPr>
          <w:rFonts w:ascii="Arial"/>
          <w:color w:val="494B38"/>
          <w:w w:val="93"/>
          <w:sz w:val="113"/>
        </w:rPr>
        <w:t>-</w:t>
      </w:r>
      <w:r>
        <w:rPr>
          <w:rFonts w:ascii="Arial"/>
          <w:color w:val="494B38"/>
          <w:spacing w:val="30"/>
          <w:w w:val="93"/>
          <w:sz w:val="113"/>
        </w:rPr>
        <w:t>o</w:t>
      </w:r>
      <w:r>
        <w:rPr>
          <w:rFonts w:ascii="Arial"/>
          <w:color w:val="494B38"/>
          <w:spacing w:val="-74"/>
          <w:w w:val="73"/>
          <w:sz w:val="113"/>
        </w:rPr>
        <w:t>f</w:t>
      </w:r>
      <w:r>
        <w:rPr>
          <w:rFonts w:ascii="Arial"/>
          <w:color w:val="494B38"/>
          <w:spacing w:val="-20"/>
          <w:w w:val="120"/>
          <w:sz w:val="113"/>
        </w:rPr>
        <w:t>-</w:t>
      </w:r>
      <w:r>
        <w:rPr>
          <w:rFonts w:ascii="Arial"/>
          <w:color w:val="494B38"/>
          <w:spacing w:val="16"/>
          <w:w w:val="66"/>
          <w:sz w:val="113"/>
        </w:rPr>
        <w:t>G</w:t>
      </w:r>
      <w:r>
        <w:rPr>
          <w:rFonts w:ascii="Arial"/>
          <w:color w:val="70755E"/>
          <w:spacing w:val="-24"/>
          <w:w w:val="77"/>
          <w:sz w:val="113"/>
        </w:rPr>
        <w:t>o</w:t>
      </w:r>
      <w:r>
        <w:rPr>
          <w:rFonts w:ascii="Arial"/>
          <w:color w:val="70755E"/>
          <w:spacing w:val="-114"/>
          <w:w w:val="80"/>
          <w:sz w:val="113"/>
        </w:rPr>
        <w:t>u</w:t>
      </w:r>
      <w:r>
        <w:rPr>
          <w:rFonts w:ascii="Arial"/>
          <w:color w:val="595D46"/>
          <w:w w:val="99"/>
          <w:sz w:val="113"/>
        </w:rPr>
        <w:t>n</w:t>
      </w:r>
      <w:r>
        <w:rPr>
          <w:rFonts w:ascii="Arial"/>
          <w:color w:val="595D46"/>
          <w:spacing w:val="-69"/>
          <w:w w:val="98"/>
          <w:sz w:val="113"/>
        </w:rPr>
        <w:t>t</w:t>
      </w:r>
      <w:r>
        <w:rPr>
          <w:rFonts w:ascii="Arial"/>
          <w:color w:val="70755E"/>
          <w:w w:val="69"/>
          <w:sz w:val="113"/>
        </w:rPr>
        <w:t>r</w:t>
      </w:r>
      <w:r>
        <w:rPr>
          <w:rFonts w:ascii="Arial"/>
          <w:color w:val="70755E"/>
          <w:spacing w:val="-88"/>
          <w:w w:val="69"/>
          <w:sz w:val="113"/>
        </w:rPr>
        <w:t>-</w:t>
      </w:r>
      <w:r>
        <w:rPr>
          <w:rFonts w:ascii="Arial"/>
          <w:color w:val="70755E"/>
          <w:w w:val="158"/>
          <w:sz w:val="113"/>
        </w:rPr>
        <w:t>t</w:t>
      </w:r>
      <w:r>
        <w:rPr>
          <w:rFonts w:ascii="Arial"/>
          <w:color w:val="70755E"/>
          <w:spacing w:val="-78"/>
          <w:sz w:val="113"/>
        </w:rPr>
        <w:t> </w:t>
      </w:r>
      <w:r>
        <w:rPr>
          <w:rFonts w:ascii="Times New Roman"/>
          <w:color w:val="595D46"/>
          <w:spacing w:val="76"/>
          <w:w w:val="89"/>
          <w:sz w:val="120"/>
        </w:rPr>
        <w:t>f</w:t>
      </w:r>
      <w:r>
        <w:rPr>
          <w:rFonts w:ascii="Times New Roman"/>
          <w:color w:val="595D46"/>
          <w:w w:val="77"/>
          <w:sz w:val="120"/>
        </w:rPr>
        <w:t>l</w:t>
      </w:r>
      <w:r>
        <w:rPr>
          <w:rFonts w:ascii="Times New Roman"/>
          <w:color w:val="595D46"/>
          <w:spacing w:val="31"/>
          <w:w w:val="77"/>
          <w:sz w:val="120"/>
        </w:rPr>
        <w:t>a</w:t>
      </w:r>
      <w:r>
        <w:rPr>
          <w:rFonts w:ascii="Times New Roman"/>
          <w:color w:val="36382D"/>
          <w:w w:val="59"/>
          <w:sz w:val="120"/>
        </w:rPr>
        <w:t>n</w:t>
      </w:r>
      <w:r>
        <w:rPr>
          <w:rFonts w:ascii="Times New Roman"/>
          <w:sz w:val="1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748" w:lineRule="exac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14"/>
          <w:sz w:val="20"/>
          <w:szCs w:val="20"/>
        </w:rPr>
        <w:drawing>
          <wp:inline distT="0" distB="0" distL="0" distR="0">
            <wp:extent cx="7534656" cy="475488"/>
            <wp:effectExtent l="0" t="0" r="0" b="0"/>
            <wp:docPr id="5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47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14"/>
          <w:sz w:val="20"/>
          <w:szCs w:val="20"/>
        </w:rPr>
      </w:r>
    </w:p>
    <w:p>
      <w:pPr>
        <w:spacing w:after="0" w:line="748" w:lineRule="exact"/>
        <w:rPr>
          <w:rFonts w:ascii="Times New Roman" w:hAnsi="Times New Roman" w:cs="Times New Roman" w:eastAsia="Times New Roman"/>
          <w:sz w:val="20"/>
          <w:szCs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-.750021pt;margin-top:738.981018pt;width:597.050pt;height:102.95pt;mso-position-horizontal-relative:page;mso-position-vertical-relative:page;z-index:-889168" coordorigin="-15,14780" coordsize="11941,2059">
            <v:group style="position:absolute;left:11906;top:16427;width:2;height:71" coordorigin="11906,16427" coordsize="2,71">
              <v:shape style="position:absolute;left:11906;top:16427;width:2;height:71" coordorigin="11906,16427" coordsize="0,71" path="m11906,16498l11906,16427e" filled="false" stroked="true" strokeweight=".748pt" strokecolor="#939598">
                <v:path arrowok="t"/>
              </v:shape>
            </v:group>
            <v:group style="position:absolute;left:11865;top:16427;width:2;height:80" coordorigin="11865,16427" coordsize="2,80">
              <v:shape style="position:absolute;left:11865;top:16427;width:2;height:80" coordorigin="11865,16427" coordsize="0,80" path="m11865,16507l11865,16427e" filled="false" stroked="true" strokeweight=".748pt" strokecolor="#939598">
                <v:path arrowok="t"/>
              </v:shape>
            </v:group>
            <v:group style="position:absolute;left:11825;top:16427;width:2;height:80" coordorigin="11825,16427" coordsize="2,80">
              <v:shape style="position:absolute;left:11825;top:16427;width:2;height:80" coordorigin="11825,16427" coordsize="0,80" path="m11825,16507l11825,16427e" filled="false" stroked="true" strokeweight=".748pt" strokecolor="#939598">
                <v:path arrowok="t"/>
              </v:shape>
            </v:group>
            <v:group style="position:absolute;left:11785;top:16427;width:2;height:80" coordorigin="11785,16427" coordsize="2,80">
              <v:shape style="position:absolute;left:11785;top:16427;width:2;height:80" coordorigin="11785,16427" coordsize="0,80" path="m11785,16507l11785,16427e" filled="false" stroked="true" strokeweight=".748pt" strokecolor="#939598">
                <v:path arrowok="t"/>
              </v:shape>
            </v:group>
            <v:group style="position:absolute;left:11745;top:16427;width:2;height:80" coordorigin="11745,16427" coordsize="2,80">
              <v:shape style="position:absolute;left:11745;top:16427;width:2;height:80" coordorigin="11745,16427" coordsize="0,80" path="m11745,16507l11745,16427e" filled="false" stroked="true" strokeweight=".748pt" strokecolor="#939598">
                <v:path arrowok="t"/>
              </v:shape>
            </v:group>
            <v:group style="position:absolute;left:11705;top:16428;width:2;height:80" coordorigin="11705,16428" coordsize="2,80">
              <v:shape style="position:absolute;left:11705;top:16428;width:2;height:80" coordorigin="11705,16428" coordsize="0,80" path="m11705,16508l11705,16428e" filled="false" stroked="true" strokeweight=".748pt" strokecolor="#939598">
                <v:path arrowok="t"/>
              </v:shape>
            </v:group>
            <v:group style="position:absolute;left:11665;top:16428;width:2;height:80" coordorigin="11665,16428" coordsize="2,80">
              <v:shape style="position:absolute;left:11665;top:16428;width:2;height:80" coordorigin="11665,16428" coordsize="0,80" path="m11665,16508l11665,16428e" filled="false" stroked="true" strokeweight=".748pt" strokecolor="#939598">
                <v:path arrowok="t"/>
              </v:shape>
            </v:group>
            <v:group style="position:absolute;left:11625;top:16428;width:2;height:80" coordorigin="11625,16428" coordsize="2,80">
              <v:shape style="position:absolute;left:11625;top:16428;width:2;height:80" coordorigin="11625,16428" coordsize="0,80" path="m11625,16508l11625,16428e" filled="false" stroked="true" strokeweight=".748pt" strokecolor="#939598">
                <v:path arrowok="t"/>
              </v:shape>
            </v:group>
            <v:group style="position:absolute;left:11585;top:16428;width:2;height:80" coordorigin="11585,16428" coordsize="2,80">
              <v:shape style="position:absolute;left:11585;top:16428;width:2;height:80" coordorigin="11585,16428" coordsize="1,80" path="m11585,16508l11585,16428e" filled="false" stroked="true" strokeweight=".748pt" strokecolor="#939598">
                <v:path arrowok="t"/>
              </v:shape>
            </v:group>
            <v:group style="position:absolute;left:11545;top:16428;width:2;height:80" coordorigin="11545,16428" coordsize="2,80">
              <v:shape style="position:absolute;left:11545;top:16428;width:2;height:80" coordorigin="11545,16428" coordsize="0,80" path="m11545,16508l11545,16428e" filled="false" stroked="true" strokeweight=".748pt" strokecolor="#939598">
                <v:path arrowok="t"/>
              </v:shape>
            </v:group>
            <v:group style="position:absolute;left:11505;top:16428;width:2;height:80" coordorigin="11505,16428" coordsize="2,80">
              <v:shape style="position:absolute;left:11505;top:16428;width:2;height:80" coordorigin="11505,16428" coordsize="0,80" path="m11505,16508l11505,16428e" filled="false" stroked="true" strokeweight=".748pt" strokecolor="#939598">
                <v:path arrowok="t"/>
              </v:shape>
            </v:group>
            <v:group style="position:absolute;left:11465;top:16428;width:2;height:80" coordorigin="11465,16428" coordsize="2,80">
              <v:shape style="position:absolute;left:11465;top:16428;width:2;height:80" coordorigin="11465,16428" coordsize="1,80" path="m11465,16508l11465,16428e" filled="false" stroked="true" strokeweight=".748pt" strokecolor="#939598">
                <v:path arrowok="t"/>
              </v:shape>
            </v:group>
            <v:group style="position:absolute;left:11425;top:16428;width:2;height:80" coordorigin="11425,16428" coordsize="2,80">
              <v:shape style="position:absolute;left:11425;top:16428;width:2;height:80" coordorigin="11425,16428" coordsize="1,80" path="m11425,16508l11425,16428e" filled="false" stroked="true" strokeweight=".748pt" strokecolor="#939598">
                <v:path arrowok="t"/>
              </v:shape>
            </v:group>
            <v:group style="position:absolute;left:11385;top:16428;width:2;height:80" coordorigin="11385,16428" coordsize="2,80">
              <v:shape style="position:absolute;left:11385;top:16428;width:2;height:80" coordorigin="11385,16428" coordsize="1,80" path="m11385,16508l11385,16428e" filled="false" stroked="true" strokeweight=".748pt" strokecolor="#939598">
                <v:path arrowok="t"/>
              </v:shape>
            </v:group>
            <v:group style="position:absolute;left:11345;top:16428;width:2;height:80" coordorigin="11345,16428" coordsize="2,80">
              <v:shape style="position:absolute;left:11345;top:16428;width:2;height:80" coordorigin="11345,16428" coordsize="1,80" path="m11345,16508l11345,16428e" filled="false" stroked="true" strokeweight=".748pt" strokecolor="#939598">
                <v:path arrowok="t"/>
              </v:shape>
            </v:group>
            <v:group style="position:absolute;left:11305;top:16428;width:2;height:80" coordorigin="11305,16428" coordsize="2,80">
              <v:shape style="position:absolute;left:11305;top:16428;width:2;height:80" coordorigin="11305,16428" coordsize="1,80" path="m11305,16508l11305,16428e" filled="false" stroked="true" strokeweight=".748pt" strokecolor="#939598">
                <v:path arrowok="t"/>
              </v:shape>
            </v:group>
            <v:group style="position:absolute;left:11265;top:16428;width:2;height:80" coordorigin="11265,16428" coordsize="2,80">
              <v:shape style="position:absolute;left:11265;top:16428;width:2;height:80" coordorigin="11265,16428" coordsize="0,80" path="m11265,16508l11265,16428e" filled="false" stroked="true" strokeweight=".748pt" strokecolor="#939598">
                <v:path arrowok="t"/>
              </v:shape>
            </v:group>
            <v:group style="position:absolute;left:11224;top:16428;width:2;height:80" coordorigin="11224,16428" coordsize="2,80">
              <v:shape style="position:absolute;left:11224;top:16428;width:2;height:80" coordorigin="11224,16428" coordsize="0,80" path="m11224,16508l11224,16428e" filled="false" stroked="true" strokeweight=".748pt" strokecolor="#939598">
                <v:path arrowok="t"/>
              </v:shape>
            </v:group>
            <v:group style="position:absolute;left:11184;top:16428;width:2;height:80" coordorigin="11184,16428" coordsize="2,80">
              <v:shape style="position:absolute;left:11184;top:16428;width:2;height:80" coordorigin="11184,16428" coordsize="0,80" path="m11184,16508l11184,16428e" filled="false" stroked="true" strokeweight=".748pt" strokecolor="#939598">
                <v:path arrowok="t"/>
              </v:shape>
            </v:group>
            <v:group style="position:absolute;left:11144;top:16428;width:2;height:80" coordorigin="11144,16428" coordsize="2,80">
              <v:shape style="position:absolute;left:11144;top:16428;width:2;height:80" coordorigin="11144,16428" coordsize="1,80" path="m11144,16508l11144,16428e" filled="false" stroked="true" strokeweight=".748pt" strokecolor="#939598">
                <v:path arrowok="t"/>
              </v:shape>
            </v:group>
            <v:group style="position:absolute;left:11104;top:16428;width:2;height:80" coordorigin="11104,16428" coordsize="2,80">
              <v:shape style="position:absolute;left:11104;top:16428;width:2;height:80" coordorigin="11104,16428" coordsize="0,80" path="m11104,16508l11104,16428e" filled="false" stroked="true" strokeweight=".748pt" strokecolor="#939598">
                <v:path arrowok="t"/>
              </v:shape>
            </v:group>
            <v:group style="position:absolute;left:11064;top:16428;width:2;height:80" coordorigin="11064,16428" coordsize="2,80">
              <v:shape style="position:absolute;left:11064;top:16428;width:2;height:80" coordorigin="11064,16428" coordsize="0,80" path="m11064,16508l11064,16428e" filled="false" stroked="true" strokeweight=".748pt" strokecolor="#939598">
                <v:path arrowok="t"/>
              </v:shape>
            </v:group>
            <v:group style="position:absolute;left:11024;top:16428;width:2;height:80" coordorigin="11024,16428" coordsize="2,80">
              <v:shape style="position:absolute;left:11024;top:16428;width:2;height:80" coordorigin="11024,16428" coordsize="1,80" path="m11024,16508l11024,16428e" filled="false" stroked="true" strokeweight=".748pt" strokecolor="#939598">
                <v:path arrowok="t"/>
              </v:shape>
            </v:group>
            <v:group style="position:absolute;left:10984;top:16428;width:2;height:80" coordorigin="10984,16428" coordsize="2,80">
              <v:shape style="position:absolute;left:10984;top:16428;width:2;height:80" coordorigin="10984,16428" coordsize="0,80" path="m10984,16508l10984,16428e" filled="false" stroked="true" strokeweight=".748pt" strokecolor="#939598">
                <v:path arrowok="t"/>
              </v:shape>
            </v:group>
            <v:group style="position:absolute;left:10944;top:16428;width:2;height:80" coordorigin="10944,16428" coordsize="2,80">
              <v:shape style="position:absolute;left:10944;top:16428;width:2;height:80" coordorigin="10944,16428" coordsize="0,80" path="m10944,16508l10944,16428e" filled="false" stroked="true" strokeweight=".748pt" strokecolor="#939598">
                <v:path arrowok="t"/>
              </v:shape>
            </v:group>
            <v:group style="position:absolute;left:10904;top:16428;width:2;height:80" coordorigin="10904,16428" coordsize="2,80">
              <v:shape style="position:absolute;left:10904;top:16428;width:2;height:80" coordorigin="10904,16428" coordsize="0,80" path="m10904,16508l10904,16428e" filled="false" stroked="true" strokeweight=".748pt" strokecolor="#939598">
                <v:path arrowok="t"/>
              </v:shape>
            </v:group>
            <v:group style="position:absolute;left:10864;top:16428;width:2;height:80" coordorigin="10864,16428" coordsize="2,80">
              <v:shape style="position:absolute;left:10864;top:16428;width:2;height:80" coordorigin="10864,16428" coordsize="0,80" path="m10864,16508l10864,16428e" filled="false" stroked="true" strokeweight=".748pt" strokecolor="#939598">
                <v:path arrowok="t"/>
              </v:shape>
            </v:group>
            <v:group style="position:absolute;left:10824;top:16428;width:2;height:80" coordorigin="10824,16428" coordsize="2,80">
              <v:shape style="position:absolute;left:10824;top:16428;width:2;height:80" coordorigin="10824,16428" coordsize="1,80" path="m10824,16508l10824,16428e" filled="false" stroked="true" strokeweight=".748pt" strokecolor="#939598">
                <v:path arrowok="t"/>
              </v:shape>
            </v:group>
            <v:group style="position:absolute;left:10784;top:16428;width:2;height:80" coordorigin="10784,16428" coordsize="2,80">
              <v:shape style="position:absolute;left:10784;top:16428;width:2;height:80" coordorigin="10784,16428" coordsize="0,80" path="m10784,16508l10784,16428e" filled="false" stroked="true" strokeweight=".748pt" strokecolor="#939598">
                <v:path arrowok="t"/>
              </v:shape>
            </v:group>
            <v:group style="position:absolute;left:10744;top:16428;width:2;height:80" coordorigin="10744,16428" coordsize="2,80">
              <v:shape style="position:absolute;left:10744;top:16428;width:2;height:80" coordorigin="10744,16428" coordsize="0,80" path="m10744,16508l10744,16428e" filled="false" stroked="true" strokeweight=".748pt" strokecolor="#939598">
                <v:path arrowok="t"/>
              </v:shape>
            </v:group>
            <v:group style="position:absolute;left:10704;top:16428;width:2;height:80" coordorigin="10704,16428" coordsize="2,80">
              <v:shape style="position:absolute;left:10704;top:16428;width:2;height:80" coordorigin="10704,16428" coordsize="1,80" path="m10704,16508l10704,16428e" filled="false" stroked="true" strokeweight=".748pt" strokecolor="#939598">
                <v:path arrowok="t"/>
              </v:shape>
            </v:group>
            <v:group style="position:absolute;left:10664;top:16428;width:2;height:80" coordorigin="10664,16428" coordsize="2,80">
              <v:shape style="position:absolute;left:10664;top:16428;width:2;height:80" coordorigin="10664,16428" coordsize="0,80" path="m10664,16508l10664,16428e" filled="false" stroked="true" strokeweight=".748pt" strokecolor="#939598">
                <v:path arrowok="t"/>
              </v:shape>
            </v:group>
            <v:group style="position:absolute;left:10624;top:16428;width:2;height:80" coordorigin="10624,16428" coordsize="2,80">
              <v:shape style="position:absolute;left:10624;top:16428;width:2;height:80" coordorigin="10624,16428" coordsize="0,80" path="m10624,16508l10624,16428e" filled="false" stroked="true" strokeweight=".748pt" strokecolor="#939598">
                <v:path arrowok="t"/>
              </v:shape>
            </v:group>
            <v:group style="position:absolute;left:10584;top:16428;width:2;height:80" coordorigin="10584,16428" coordsize="2,80">
              <v:shape style="position:absolute;left:10584;top:16428;width:2;height:80" coordorigin="10584,16428" coordsize="0,80" path="m10584,16508l10584,16428e" filled="false" stroked="true" strokeweight=".748pt" strokecolor="#939598">
                <v:path arrowok="t"/>
              </v:shape>
            </v:group>
            <v:group style="position:absolute;left:10543;top:16428;width:2;height:80" coordorigin="10543,16428" coordsize="2,80">
              <v:shape style="position:absolute;left:10543;top:16428;width:2;height:80" coordorigin="10543,16428" coordsize="0,80" path="m10543,16508l10543,16428e" filled="false" stroked="true" strokeweight=".748pt" strokecolor="#939598">
                <v:path arrowok="t"/>
              </v:shape>
            </v:group>
            <v:group style="position:absolute;left:10503;top:16428;width:2;height:80" coordorigin="10503,16428" coordsize="2,80">
              <v:shape style="position:absolute;left:10503;top:16428;width:2;height:80" coordorigin="10503,16428" coordsize="1,80" path="m10503,16508l10503,16428e" filled="false" stroked="true" strokeweight=".748pt" strokecolor="#939598">
                <v:path arrowok="t"/>
              </v:shape>
            </v:group>
            <v:group style="position:absolute;left:10463;top:16428;width:2;height:80" coordorigin="10463,16428" coordsize="2,80">
              <v:shape style="position:absolute;left:10463;top:16428;width:2;height:80" coordorigin="10463,16428" coordsize="0,80" path="m10463,16508l10463,16428e" filled="false" stroked="true" strokeweight=".748pt" strokecolor="#939598">
                <v:path arrowok="t"/>
              </v:shape>
            </v:group>
            <v:group style="position:absolute;left:10423;top:16428;width:2;height:80" coordorigin="10423,16428" coordsize="2,80">
              <v:shape style="position:absolute;left:10423;top:16428;width:2;height:80" coordorigin="10423,16428" coordsize="0,80" path="m10423,16508l10423,16428e" filled="false" stroked="true" strokeweight=".748pt" strokecolor="#939598">
                <v:path arrowok="t"/>
              </v:shape>
            </v:group>
            <v:group style="position:absolute;left:10383;top:16428;width:2;height:80" coordorigin="10383,16428" coordsize="2,80">
              <v:shape style="position:absolute;left:10383;top:16428;width:2;height:80" coordorigin="10383,16428" coordsize="1,80" path="m10383,16508l10383,16428e" filled="false" stroked="true" strokeweight=".748pt" strokecolor="#939598">
                <v:path arrowok="t"/>
              </v:shape>
            </v:group>
            <v:group style="position:absolute;left:10343;top:16428;width:2;height:80" coordorigin="10343,16428" coordsize="2,80">
              <v:shape style="position:absolute;left:10343;top:16428;width:2;height:80" coordorigin="10343,16428" coordsize="0,80" path="m10343,16508l10343,16428e" filled="false" stroked="true" strokeweight=".748pt" strokecolor="#939598">
                <v:path arrowok="t"/>
              </v:shape>
            </v:group>
            <v:group style="position:absolute;left:10303;top:16428;width:2;height:80" coordorigin="10303,16428" coordsize="2,80">
              <v:shape style="position:absolute;left:10303;top:16428;width:2;height:80" coordorigin="10303,16428" coordsize="0,80" path="m10303,16508l10303,16428e" filled="false" stroked="true" strokeweight=".748pt" strokecolor="#939598">
                <v:path arrowok="t"/>
              </v:shape>
            </v:group>
            <v:group style="position:absolute;left:10263;top:16428;width:2;height:80" coordorigin="10263,16428" coordsize="2,80">
              <v:shape style="position:absolute;left:10263;top:16428;width:2;height:80" coordorigin="10263,16428" coordsize="1,80" path="m10263,16508l10263,16428e" filled="false" stroked="true" strokeweight=".748pt" strokecolor="#939598">
                <v:path arrowok="t"/>
              </v:shape>
            </v:group>
            <v:group style="position:absolute;left:10223;top:16428;width:2;height:80" coordorigin="10223,16428" coordsize="2,80">
              <v:shape style="position:absolute;left:10223;top:16428;width:2;height:80" coordorigin="10223,16428" coordsize="1,80" path="m10223,16508l10223,16428e" filled="false" stroked="true" strokeweight=".748pt" strokecolor="#939598">
                <v:path arrowok="t"/>
              </v:shape>
            </v:group>
            <v:group style="position:absolute;left:10183;top:16428;width:2;height:80" coordorigin="10183,16428" coordsize="2,80">
              <v:shape style="position:absolute;left:10183;top:16428;width:2;height:80" coordorigin="10183,16428" coordsize="1,80" path="m10183,16508l10183,16428e" filled="false" stroked="true" strokeweight=".748pt" strokecolor="#939598">
                <v:path arrowok="t"/>
              </v:shape>
            </v:group>
            <v:group style="position:absolute;left:10143;top:16428;width:2;height:80" coordorigin="10143,16428" coordsize="2,80">
              <v:shape style="position:absolute;left:10143;top:16428;width:2;height:80" coordorigin="10143,16428" coordsize="1,80" path="m10143,16508l10143,16428e" filled="false" stroked="true" strokeweight=".748pt" strokecolor="#939598">
                <v:path arrowok="t"/>
              </v:shape>
            </v:group>
            <v:group style="position:absolute;left:10103;top:16428;width:2;height:80" coordorigin="10103,16428" coordsize="2,80">
              <v:shape style="position:absolute;left:10103;top:16428;width:2;height:80" coordorigin="10103,16428" coordsize="1,80" path="m10103,16508l10103,16428e" filled="false" stroked="true" strokeweight=".748pt" strokecolor="#939598">
                <v:path arrowok="t"/>
              </v:shape>
            </v:group>
            <v:group style="position:absolute;left:10063;top:16428;width:2;height:80" coordorigin="10063,16428" coordsize="2,80">
              <v:shape style="position:absolute;left:10063;top:16428;width:2;height:80" coordorigin="10063,16428" coordsize="0,80" path="m10063,16508l10063,16428e" filled="false" stroked="true" strokeweight=".748pt" strokecolor="#939598">
                <v:path arrowok="t"/>
              </v:shape>
            </v:group>
            <v:group style="position:absolute;left:10023;top:16428;width:2;height:80" coordorigin="10023,16428" coordsize="2,80">
              <v:shape style="position:absolute;left:10023;top:16428;width:2;height:80" coordorigin="10023,16428" coordsize="0,80" path="m10023,16508l10023,16428e" filled="false" stroked="true" strokeweight=".748pt" strokecolor="#939598">
                <v:path arrowok="t"/>
              </v:shape>
            </v:group>
            <v:group style="position:absolute;left:9983;top:16428;width:2;height:80" coordorigin="9983,16428" coordsize="2,80">
              <v:shape style="position:absolute;left:9983;top:16428;width:2;height:80" coordorigin="9983,16428" coordsize="0,80" path="m9983,16508l9983,16428e" filled="false" stroked="true" strokeweight=".748pt" strokecolor="#939598">
                <v:path arrowok="t"/>
              </v:shape>
            </v:group>
            <v:group style="position:absolute;left:9943;top:16428;width:2;height:80" coordorigin="9943,16428" coordsize="2,80">
              <v:shape style="position:absolute;left:9943;top:16428;width:2;height:80" coordorigin="9943,16428" coordsize="1,80" path="m9943,16508l9943,16428e" filled="false" stroked="true" strokeweight=".748pt" strokecolor="#939598">
                <v:path arrowok="t"/>
              </v:shape>
            </v:group>
            <v:group style="position:absolute;left:9902;top:16428;width:2;height:80" coordorigin="9902,16428" coordsize="2,80">
              <v:shape style="position:absolute;left:9902;top:16428;width:2;height:80" coordorigin="9902,16428" coordsize="0,80" path="m9902,16508l9902,16428e" filled="false" stroked="true" strokeweight=".748pt" strokecolor="#939598">
                <v:path arrowok="t"/>
              </v:shape>
            </v:group>
            <v:group style="position:absolute;left:9862;top:16428;width:2;height:80" coordorigin="9862,16428" coordsize="2,80">
              <v:shape style="position:absolute;left:9862;top:16428;width:2;height:80" coordorigin="9862,16428" coordsize="0,80" path="m9862,16508l9862,16428e" filled="false" stroked="true" strokeweight=".748pt" strokecolor="#939598">
                <v:path arrowok="t"/>
              </v:shape>
            </v:group>
            <v:group style="position:absolute;left:9822;top:16428;width:2;height:80" coordorigin="9822,16428" coordsize="2,80">
              <v:shape style="position:absolute;left:9822;top:16428;width:2;height:80" coordorigin="9822,16428" coordsize="0,80" path="m9822,16508l9822,16428e" filled="false" stroked="true" strokeweight=".748pt" strokecolor="#939598">
                <v:path arrowok="t"/>
              </v:shape>
            </v:group>
            <v:group style="position:absolute;left:9782;top:16428;width:2;height:80" coordorigin="9782,16428" coordsize="2,80">
              <v:shape style="position:absolute;left:9782;top:16428;width:2;height:80" coordorigin="9782,16428" coordsize="0,80" path="m9782,16508l9782,16428e" filled="false" stroked="true" strokeweight=".748pt" strokecolor="#939598">
                <v:path arrowok="t"/>
              </v:shape>
            </v:group>
            <v:group style="position:absolute;left:9742;top:16428;width:2;height:80" coordorigin="9742,16428" coordsize="2,80">
              <v:shape style="position:absolute;left:9742;top:16428;width:2;height:80" coordorigin="9742,16428" coordsize="0,80" path="m9742,16508l9742,16428e" filled="false" stroked="true" strokeweight=".748pt" strokecolor="#939598">
                <v:path arrowok="t"/>
              </v:shape>
            </v:group>
            <v:group style="position:absolute;left:9702;top:16428;width:2;height:80" coordorigin="9702,16428" coordsize="2,80">
              <v:shape style="position:absolute;left:9702;top:16428;width:2;height:80" coordorigin="9702,16428" coordsize="0,80" path="m9702,16508l9702,16428e" filled="false" stroked="true" strokeweight=".748pt" strokecolor="#939598">
                <v:path arrowok="t"/>
              </v:shape>
            </v:group>
            <v:group style="position:absolute;left:9662;top:16428;width:2;height:80" coordorigin="9662,16428" coordsize="2,80">
              <v:shape style="position:absolute;left:9662;top:16428;width:2;height:80" coordorigin="9662,16428" coordsize="0,80" path="m9662,16508l9662,16428e" filled="false" stroked="true" strokeweight=".748pt" strokecolor="#939598">
                <v:path arrowok="t"/>
              </v:shape>
            </v:group>
            <v:group style="position:absolute;left:9622;top:16428;width:2;height:80" coordorigin="9622,16428" coordsize="2,80">
              <v:shape style="position:absolute;left:9622;top:16428;width:2;height:80" coordorigin="9622,16428" coordsize="1,80" path="m9622,16508l9622,16428e" filled="false" stroked="true" strokeweight=".748pt" strokecolor="#939598">
                <v:path arrowok="t"/>
              </v:shape>
            </v:group>
            <v:group style="position:absolute;left:9582;top:16428;width:2;height:80" coordorigin="9582,16428" coordsize="2,80">
              <v:shape style="position:absolute;left:9582;top:16428;width:2;height:80" coordorigin="9582,16428" coordsize="0,80" path="m9582,16508l9582,16428e" filled="false" stroked="true" strokeweight=".748pt" strokecolor="#939598">
                <v:path arrowok="t"/>
              </v:shape>
            </v:group>
            <v:group style="position:absolute;left:9542;top:16428;width:2;height:80" coordorigin="9542,16428" coordsize="2,80">
              <v:shape style="position:absolute;left:9542;top:16428;width:2;height:80" coordorigin="9542,16428" coordsize="0,80" path="m9542,16508l9542,16428e" filled="false" stroked="true" strokeweight=".748pt" strokecolor="#939598">
                <v:path arrowok="t"/>
              </v:shape>
            </v:group>
            <v:group style="position:absolute;left:9502;top:16428;width:2;height:80" coordorigin="9502,16428" coordsize="2,80">
              <v:shape style="position:absolute;left:9502;top:16428;width:2;height:80" coordorigin="9502,16428" coordsize="0,80" path="m9502,16508l9502,16428e" filled="false" stroked="true" strokeweight=".748pt" strokecolor="#939598">
                <v:path arrowok="t"/>
              </v:shape>
            </v:group>
            <v:group style="position:absolute;left:9462;top:16428;width:2;height:80" coordorigin="9462,16428" coordsize="2,80">
              <v:shape style="position:absolute;left:9462;top:16428;width:2;height:80" coordorigin="9462,16428" coordsize="0,80" path="m9462,16508l9462,16428e" filled="false" stroked="true" strokeweight=".748pt" strokecolor="#939598">
                <v:path arrowok="t"/>
              </v:shape>
            </v:group>
            <v:group style="position:absolute;left:9422;top:16428;width:2;height:80" coordorigin="9422,16428" coordsize="2,80">
              <v:shape style="position:absolute;left:9422;top:16428;width:2;height:80" coordorigin="9422,16428" coordsize="0,80" path="m9422,16508l9422,16428e" filled="false" stroked="true" strokeweight=".748pt" strokecolor="#939598">
                <v:path arrowok="t"/>
              </v:shape>
            </v:group>
            <v:group style="position:absolute;left:9382;top:16428;width:2;height:80" coordorigin="9382,16428" coordsize="2,80">
              <v:shape style="position:absolute;left:9382;top:16428;width:2;height:80" coordorigin="9382,16428" coordsize="0,80" path="m9382,16508l9382,16428e" filled="false" stroked="true" strokeweight=".748pt" strokecolor="#939598">
                <v:path arrowok="t"/>
              </v:shape>
            </v:group>
            <v:group style="position:absolute;left:9342;top:16428;width:2;height:80" coordorigin="9342,16428" coordsize="2,80">
              <v:shape style="position:absolute;left:9342;top:16428;width:2;height:80" coordorigin="9342,16428" coordsize="0,80" path="m9342,16508l9342,16428e" filled="false" stroked="true" strokeweight=".748pt" strokecolor="#939598">
                <v:path arrowok="t"/>
              </v:shape>
            </v:group>
            <v:group style="position:absolute;left:9302;top:16428;width:2;height:80" coordorigin="9302,16428" coordsize="2,80">
              <v:shape style="position:absolute;left:9302;top:16428;width:2;height:80" coordorigin="9302,16428" coordsize="1,80" path="m9302,16508l9302,16428e" filled="false" stroked="true" strokeweight=".748pt" strokecolor="#939598">
                <v:path arrowok="t"/>
              </v:shape>
            </v:group>
            <v:group style="position:absolute;left:9262;top:16428;width:2;height:80" coordorigin="9262,16428" coordsize="2,80">
              <v:shape style="position:absolute;left:9262;top:16428;width:2;height:80" coordorigin="9262,16428" coordsize="0,80" path="m9262,16508l9262,16428e" filled="false" stroked="true" strokeweight=".748pt" strokecolor="#939598">
                <v:path arrowok="t"/>
              </v:shape>
            </v:group>
            <v:group style="position:absolute;left:9221;top:16428;width:2;height:80" coordorigin="9221,16428" coordsize="2,80">
              <v:shape style="position:absolute;left:9221;top:16428;width:2;height:80" coordorigin="9221,16428" coordsize="0,80" path="m9221,16508l9221,16428e" filled="false" stroked="true" strokeweight=".748pt" strokecolor="#939598">
                <v:path arrowok="t"/>
              </v:shape>
            </v:group>
            <v:group style="position:absolute;left:9181;top:16428;width:2;height:80" coordorigin="9181,16428" coordsize="2,80">
              <v:shape style="position:absolute;left:9181;top:16428;width:2;height:80" coordorigin="9181,16428" coordsize="0,80" path="m9181,16508l9181,16428e" filled="false" stroked="true" strokeweight=".748pt" strokecolor="#939598">
                <v:path arrowok="t"/>
              </v:shape>
            </v:group>
            <v:group style="position:absolute;left:9141;top:16428;width:2;height:80" coordorigin="9141,16428" coordsize="2,80">
              <v:shape style="position:absolute;left:9141;top:16428;width:2;height:80" coordorigin="9141,16428" coordsize="0,80" path="m9141,16508l9141,16428e" filled="false" stroked="true" strokeweight=".748pt" strokecolor="#939598">
                <v:path arrowok="t"/>
              </v:shape>
            </v:group>
            <v:group style="position:absolute;left:9101;top:16428;width:2;height:80" coordorigin="9101,16428" coordsize="2,80">
              <v:shape style="position:absolute;left:9101;top:16428;width:2;height:80" coordorigin="9101,16428" coordsize="1,80" path="m9101,16508l9101,16428e" filled="false" stroked="true" strokeweight=".748pt" strokecolor="#939598">
                <v:path arrowok="t"/>
              </v:shape>
            </v:group>
            <v:group style="position:absolute;left:9061;top:16428;width:2;height:80" coordorigin="9061,16428" coordsize="2,80">
              <v:shape style="position:absolute;left:9061;top:16428;width:2;height:80" coordorigin="9061,16428" coordsize="1,80" path="m9061,16508l9061,16428e" filled="false" stroked="true" strokeweight=".748pt" strokecolor="#939598">
                <v:path arrowok="t"/>
              </v:shape>
            </v:group>
            <v:group style="position:absolute;left:9021;top:16428;width:2;height:80" coordorigin="9021,16428" coordsize="2,80">
              <v:shape style="position:absolute;left:9021;top:16428;width:2;height:80" coordorigin="9021,16428" coordsize="1,80" path="m9021,16508l9021,16428e" filled="false" stroked="true" strokeweight=".748pt" strokecolor="#939598">
                <v:path arrowok="t"/>
              </v:shape>
            </v:group>
            <v:group style="position:absolute;left:8981;top:16428;width:2;height:80" coordorigin="8981,16428" coordsize="2,80">
              <v:shape style="position:absolute;left:8981;top:16428;width:2;height:80" coordorigin="8981,16428" coordsize="1,80" path="m8981,16508l8981,16428e" filled="false" stroked="true" strokeweight=".748pt" strokecolor="#939598">
                <v:path arrowok="t"/>
              </v:shape>
            </v:group>
            <v:group style="position:absolute;left:8941;top:16428;width:2;height:80" coordorigin="8941,16428" coordsize="2,80">
              <v:shape style="position:absolute;left:8941;top:16428;width:2;height:80" coordorigin="8941,16428" coordsize="1,80" path="m8941,16508l8941,16428e" filled="false" stroked="true" strokeweight=".748pt" strokecolor="#939598">
                <v:path arrowok="t"/>
              </v:shape>
            </v:group>
            <v:group style="position:absolute;left:8901;top:16428;width:2;height:80" coordorigin="8901,16428" coordsize="2,80">
              <v:shape style="position:absolute;left:8901;top:16428;width:2;height:80" coordorigin="8901,16428" coordsize="0,80" path="m8901,16508l8901,16428e" filled="false" stroked="true" strokeweight=".748pt" strokecolor="#939598">
                <v:path arrowok="t"/>
              </v:shape>
            </v:group>
            <v:group style="position:absolute;left:8861;top:16428;width:2;height:80" coordorigin="8861,16428" coordsize="2,80">
              <v:shape style="position:absolute;left:8861;top:16428;width:2;height:80" coordorigin="8861,16428" coordsize="1,80" path="m8861,16508l8861,16428e" filled="false" stroked="true" strokeweight=".748pt" strokecolor="#939598">
                <v:path arrowok="t"/>
              </v:shape>
            </v:group>
            <v:group style="position:absolute;left:8821;top:16428;width:2;height:80" coordorigin="8821,16428" coordsize="2,80">
              <v:shape style="position:absolute;left:8821;top:16428;width:2;height:80" coordorigin="8821,16428" coordsize="0,80" path="m8821,16508l8821,16428e" filled="false" stroked="true" strokeweight=".748pt" strokecolor="#939598">
                <v:path arrowok="t"/>
              </v:shape>
            </v:group>
            <v:group style="position:absolute;left:8781;top:16428;width:2;height:80" coordorigin="8781,16428" coordsize="2,80">
              <v:shape style="position:absolute;left:8781;top:16428;width:2;height:80" coordorigin="8781,16428" coordsize="0,80" path="m8781,16508l8781,16428e" filled="false" stroked="true" strokeweight=".748pt" strokecolor="#939598">
                <v:path arrowok="t"/>
              </v:shape>
            </v:group>
            <v:group style="position:absolute;left:8741;top:16428;width:2;height:80" coordorigin="8741,16428" coordsize="2,80">
              <v:shape style="position:absolute;left:8741;top:16428;width:2;height:80" coordorigin="8741,16428" coordsize="1,80" path="m8741,16508l8741,16428e" filled="false" stroked="true" strokeweight=".748pt" strokecolor="#939598">
                <v:path arrowok="t"/>
              </v:shape>
            </v:group>
            <v:group style="position:absolute;left:8701;top:16428;width:2;height:80" coordorigin="8701,16428" coordsize="2,80">
              <v:shape style="position:absolute;left:8701;top:16428;width:2;height:80" coordorigin="8701,16428" coordsize="0,80" path="m8701,16508l8701,16428e" filled="false" stroked="true" strokeweight=".748pt" strokecolor="#939598">
                <v:path arrowok="t"/>
              </v:shape>
            </v:group>
            <v:group style="position:absolute;left:8661;top:16428;width:2;height:80" coordorigin="8661,16428" coordsize="2,80">
              <v:shape style="position:absolute;left:8661;top:16428;width:2;height:80" coordorigin="8661,16428" coordsize="0,80" path="m8661,16508l8661,16428e" filled="false" stroked="true" strokeweight=".748pt" strokecolor="#939598">
                <v:path arrowok="t"/>
              </v:shape>
            </v:group>
            <v:group style="position:absolute;left:8621;top:16428;width:2;height:80" coordorigin="8621,16428" coordsize="2,80">
              <v:shape style="position:absolute;left:8621;top:16428;width:2;height:80" coordorigin="8621,16428" coordsize="0,80" path="m8621,16508l8621,16428e" filled="false" stroked="true" strokeweight=".748pt" strokecolor="#939598">
                <v:path arrowok="t"/>
              </v:shape>
            </v:group>
            <v:group style="position:absolute;left:8580;top:16428;width:2;height:80" coordorigin="8580,16428" coordsize="2,80">
              <v:shape style="position:absolute;left:8580;top:16428;width:2;height:80" coordorigin="8580,16428" coordsize="0,80" path="m8580,16508l8580,16428e" filled="false" stroked="true" strokeweight=".748pt" strokecolor="#939598">
                <v:path arrowok="t"/>
              </v:shape>
            </v:group>
            <v:group style="position:absolute;left:8540;top:16428;width:2;height:80" coordorigin="8540,16428" coordsize="2,80">
              <v:shape style="position:absolute;left:8540;top:16428;width:2;height:80" coordorigin="8540,16428" coordsize="1,80" path="m8540,16508l8540,16428e" filled="false" stroked="true" strokeweight=".748pt" strokecolor="#939598">
                <v:path arrowok="t"/>
              </v:shape>
            </v:group>
            <v:group style="position:absolute;left:8500;top:16428;width:2;height:80" coordorigin="8500,16428" coordsize="2,80">
              <v:shape style="position:absolute;left:8500;top:16428;width:2;height:80" coordorigin="8500,16428" coordsize="0,80" path="m8500,16508l8500,16428e" filled="false" stroked="true" strokeweight=".748pt" strokecolor="#939598">
                <v:path arrowok="t"/>
              </v:shape>
            </v:group>
            <v:group style="position:absolute;left:8460;top:16428;width:2;height:80" coordorigin="8460,16428" coordsize="2,80">
              <v:shape style="position:absolute;left:8460;top:16428;width:2;height:80" coordorigin="8460,16428" coordsize="0,80" path="m8460,16508l8460,16428e" filled="false" stroked="true" strokeweight=".748pt" strokecolor="#939598">
                <v:path arrowok="t"/>
              </v:shape>
            </v:group>
            <v:group style="position:absolute;left:8420;top:16428;width:2;height:80" coordorigin="8420,16428" coordsize="2,80">
              <v:shape style="position:absolute;left:8420;top:16428;width:2;height:80" coordorigin="8420,16428" coordsize="1,80" path="m8420,16508l8420,16428e" filled="false" stroked="true" strokeweight=".748pt" strokecolor="#939598">
                <v:path arrowok="t"/>
              </v:shape>
            </v:group>
            <v:group style="position:absolute;left:8380;top:16428;width:2;height:80" coordorigin="8380,16428" coordsize="2,80">
              <v:shape style="position:absolute;left:8380;top:16428;width:2;height:80" coordorigin="8380,16428" coordsize="0,80" path="m8380,16508l8380,16428e" filled="false" stroked="true" strokeweight=".748pt" strokecolor="#939598">
                <v:path arrowok="t"/>
              </v:shape>
            </v:group>
            <v:group style="position:absolute;left:8340;top:16428;width:2;height:80" coordorigin="8340,16428" coordsize="2,80">
              <v:shape style="position:absolute;left:8340;top:16428;width:2;height:80" coordorigin="8340,16428" coordsize="0,80" path="m8340,16508l8340,16428e" filled="false" stroked="true" strokeweight=".748pt" strokecolor="#939598">
                <v:path arrowok="t"/>
              </v:shape>
            </v:group>
            <v:group style="position:absolute;left:8300;top:16429;width:2;height:80" coordorigin="8300,16429" coordsize="2,80">
              <v:shape style="position:absolute;left:8300;top:16429;width:2;height:80" coordorigin="8300,16429" coordsize="0,80" path="m8300,16509l8300,16429e" filled="false" stroked="true" strokeweight=".748pt" strokecolor="#939598">
                <v:path arrowok="t"/>
              </v:shape>
            </v:group>
            <v:group style="position:absolute;left:8260;top:16429;width:2;height:80" coordorigin="8260,16429" coordsize="2,80">
              <v:shape style="position:absolute;left:8260;top:16429;width:2;height:80" coordorigin="8260,16429" coordsize="0,80" path="m8260,16509l8260,16429e" filled="false" stroked="true" strokeweight=".748pt" strokecolor="#939598">
                <v:path arrowok="t"/>
              </v:shape>
            </v:group>
            <v:group style="position:absolute;left:8220;top:16429;width:2;height:80" coordorigin="8220,16429" coordsize="2,80">
              <v:shape style="position:absolute;left:8220;top:16429;width:2;height:80" coordorigin="8220,16429" coordsize="1,80" path="m8220,16509l8220,16429e" filled="false" stroked="true" strokeweight=".748pt" strokecolor="#939598">
                <v:path arrowok="t"/>
              </v:shape>
            </v:group>
            <v:group style="position:absolute;left:8180;top:16429;width:2;height:80" coordorigin="8180,16429" coordsize="2,80">
              <v:shape style="position:absolute;left:8180;top:16429;width:2;height:80" coordorigin="8180,16429" coordsize="0,80" path="m8180,16509l8180,16429e" filled="false" stroked="true" strokeweight=".748pt" strokecolor="#939598">
                <v:path arrowok="t"/>
              </v:shape>
            </v:group>
            <v:group style="position:absolute;left:8140;top:16429;width:2;height:80" coordorigin="8140,16429" coordsize="2,80">
              <v:shape style="position:absolute;left:8140;top:16429;width:2;height:80" coordorigin="8140,16429" coordsize="0,80" path="m8140,16509l8140,16429e" filled="false" stroked="true" strokeweight=".748pt" strokecolor="#939598">
                <v:path arrowok="t"/>
              </v:shape>
            </v:group>
            <v:group style="position:absolute;left:8100;top:16429;width:2;height:80" coordorigin="8100,16429" coordsize="2,80">
              <v:shape style="position:absolute;left:8100;top:16429;width:2;height:80" coordorigin="8100,16429" coordsize="1,80" path="m8100,16509l8100,16429e" filled="false" stroked="true" strokeweight=".748pt" strokecolor="#939598">
                <v:path arrowok="t"/>
              </v:shape>
            </v:group>
            <v:group style="position:absolute;left:8060;top:16429;width:2;height:80" coordorigin="8060,16429" coordsize="2,80">
              <v:shape style="position:absolute;left:8060;top:16429;width:2;height:80" coordorigin="8060,16429" coordsize="0,80" path="m8060,16509l8060,16429e" filled="false" stroked="true" strokeweight=".748pt" strokecolor="#939598">
                <v:path arrowok="t"/>
              </v:shape>
            </v:group>
            <v:group style="position:absolute;left:8020;top:16429;width:2;height:80" coordorigin="8020,16429" coordsize="2,80">
              <v:shape style="position:absolute;left:8020;top:16429;width:2;height:80" coordorigin="8020,16429" coordsize="0,80" path="m8020,16509l8020,16429e" filled="false" stroked="true" strokeweight=".748pt" strokecolor="#939598">
                <v:path arrowok="t"/>
              </v:shape>
            </v:group>
            <v:group style="position:absolute;left:7980;top:16429;width:2;height:80" coordorigin="7980,16429" coordsize="2,80">
              <v:shape style="position:absolute;left:7980;top:16429;width:2;height:80" coordorigin="7980,16429" coordsize="0,80" path="m7980,16509l7980,16429e" filled="false" stroked="true" strokeweight=".748pt" strokecolor="#939598">
                <v:path arrowok="t"/>
              </v:shape>
            </v:group>
            <v:group style="position:absolute;left:7939;top:16429;width:2;height:80" coordorigin="7939,16429" coordsize="2,80">
              <v:shape style="position:absolute;left:7939;top:16429;width:2;height:80" coordorigin="7939,16429" coordsize="1,80" path="m7940,16509l7939,16429e" filled="false" stroked="true" strokeweight=".748pt" strokecolor="#939598">
                <v:path arrowok="t"/>
              </v:shape>
            </v:group>
            <v:group style="position:absolute;left:7899;top:16429;width:2;height:80" coordorigin="7899,16429" coordsize="2,80">
              <v:shape style="position:absolute;left:7899;top:16429;width:2;height:80" coordorigin="7899,16429" coordsize="1,80" path="m7899,16509l7899,16429e" filled="false" stroked="true" strokeweight=".748pt" strokecolor="#939598">
                <v:path arrowok="t"/>
              </v:shape>
            </v:group>
            <v:group style="position:absolute;left:7859;top:16429;width:2;height:80" coordorigin="7859,16429" coordsize="2,80">
              <v:shape style="position:absolute;left:7859;top:16429;width:2;height:80" coordorigin="7859,16429" coordsize="1,80" path="m7859,16509l7859,16429e" filled="false" stroked="true" strokeweight=".748pt" strokecolor="#939598">
                <v:path arrowok="t"/>
              </v:shape>
            </v:group>
            <v:group style="position:absolute;left:7819;top:16429;width:2;height:80" coordorigin="7819,16429" coordsize="2,80">
              <v:shape style="position:absolute;left:7819;top:16429;width:2;height:80" coordorigin="7819,16429" coordsize="1,80" path="m7819,16509l7819,16429e" filled="false" stroked="true" strokeweight=".748pt" strokecolor="#939598">
                <v:path arrowok="t"/>
              </v:shape>
            </v:group>
            <v:group style="position:absolute;left:7779;top:16429;width:2;height:80" coordorigin="7779,16429" coordsize="2,80">
              <v:shape style="position:absolute;left:7779;top:16429;width:2;height:80" coordorigin="7779,16429" coordsize="1,80" path="m7779,16509l7779,16429e" filled="false" stroked="true" strokeweight=".748pt" strokecolor="#939598">
                <v:path arrowok="t"/>
              </v:shape>
            </v:group>
            <v:group style="position:absolute;left:7739;top:16429;width:2;height:80" coordorigin="7739,16429" coordsize="2,80">
              <v:shape style="position:absolute;left:7739;top:16429;width:2;height:80" coordorigin="7739,16429" coordsize="1,80" path="m7739,16509l7739,16429e" filled="false" stroked="true" strokeweight=".748pt" strokecolor="#939598">
                <v:path arrowok="t"/>
              </v:shape>
            </v:group>
            <v:group style="position:absolute;left:7699;top:16429;width:2;height:80" coordorigin="7699,16429" coordsize="2,80">
              <v:shape style="position:absolute;left:7699;top:16429;width:2;height:80" coordorigin="7699,16429" coordsize="1,80" path="m7699,16509l7699,16429e" filled="false" stroked="true" strokeweight=".748pt" strokecolor="#939598">
                <v:path arrowok="t"/>
              </v:shape>
            </v:group>
            <v:group style="position:absolute;left:7659;top:16429;width:2;height:80" coordorigin="7659,16429" coordsize="2,80">
              <v:shape style="position:absolute;left:7659;top:16429;width:2;height:80" coordorigin="7659,16429" coordsize="1,80" path="m7659,16509l7659,16429e" filled="false" stroked="true" strokeweight=".748pt" strokecolor="#939598">
                <v:path arrowok="t"/>
              </v:shape>
            </v:group>
            <v:group style="position:absolute;left:7619;top:16429;width:2;height:80" coordorigin="7619,16429" coordsize="2,80">
              <v:shape style="position:absolute;left:7619;top:16429;width:2;height:80" coordorigin="7619,16429" coordsize="0,80" path="m7619,16509l7619,16429e" filled="false" stroked="true" strokeweight=".748pt" strokecolor="#939598">
                <v:path arrowok="t"/>
              </v:shape>
            </v:group>
            <v:group style="position:absolute;left:7579;top:16429;width:2;height:80" coordorigin="7579,16429" coordsize="2,80">
              <v:shape style="position:absolute;left:7579;top:16429;width:2;height:80" coordorigin="7579,16429" coordsize="0,80" path="m7579,16509l7579,16429e" filled="false" stroked="true" strokeweight=".748pt" strokecolor="#939598">
                <v:path arrowok="t"/>
              </v:shape>
            </v:group>
            <v:group style="position:absolute;left:7539;top:16429;width:2;height:80" coordorigin="7539,16429" coordsize="2,80">
              <v:shape style="position:absolute;left:7539;top:16429;width:2;height:80" coordorigin="7539,16429" coordsize="0,80" path="m7539,16509l7539,16429e" filled="false" stroked="true" strokeweight=".748pt" strokecolor="#939598">
                <v:path arrowok="t"/>
              </v:shape>
            </v:group>
            <v:group style="position:absolute;left:7499;top:16429;width:2;height:80" coordorigin="7499,16429" coordsize="2,80">
              <v:shape style="position:absolute;left:7499;top:16429;width:2;height:80" coordorigin="7499,16429" coordsize="0,80" path="m7499,16509l7499,16429e" filled="false" stroked="true" strokeweight=".748pt" strokecolor="#939598">
                <v:path arrowok="t"/>
              </v:shape>
            </v:group>
            <v:group style="position:absolute;left:7459;top:16429;width:2;height:80" coordorigin="7459,16429" coordsize="2,80">
              <v:shape style="position:absolute;left:7459;top:16429;width:2;height:80" coordorigin="7459,16429" coordsize="0,80" path="m7459,16509l7459,16429e" filled="false" stroked="true" strokeweight=".748pt" strokecolor="#939598">
                <v:path arrowok="t"/>
              </v:shape>
            </v:group>
            <v:group style="position:absolute;left:7419;top:16429;width:2;height:80" coordorigin="7419,16429" coordsize="2,80">
              <v:shape style="position:absolute;left:7419;top:16429;width:2;height:80" coordorigin="7419,16429" coordsize="0,80" path="m7419,16509l7419,16429e" filled="false" stroked="true" strokeweight=".748pt" strokecolor="#939598">
                <v:path arrowok="t"/>
              </v:shape>
            </v:group>
            <v:group style="position:absolute;left:7379;top:16429;width:2;height:80" coordorigin="7379,16429" coordsize="2,80">
              <v:shape style="position:absolute;left:7379;top:16429;width:2;height:80" coordorigin="7379,16429" coordsize="0,80" path="m7379,16509l7379,16429e" filled="false" stroked="true" strokeweight=".748pt" strokecolor="#939598">
                <v:path arrowok="t"/>
              </v:shape>
            </v:group>
            <v:group style="position:absolute;left:7339;top:16429;width:2;height:80" coordorigin="7339,16429" coordsize="2,80">
              <v:shape style="position:absolute;left:7339;top:16429;width:2;height:80" coordorigin="7339,16429" coordsize="1,80" path="m7339,16509l7339,16429e" filled="false" stroked="true" strokeweight=".748pt" strokecolor="#939598">
                <v:path arrowok="t"/>
              </v:shape>
            </v:group>
            <v:group style="position:absolute;left:7299;top:16429;width:2;height:80" coordorigin="7299,16429" coordsize="2,80">
              <v:shape style="position:absolute;left:7299;top:16429;width:2;height:80" coordorigin="7299,16429" coordsize="0,80" path="m7299,16509l7299,16429e" filled="false" stroked="true" strokeweight=".748pt" strokecolor="#939598">
                <v:path arrowok="t"/>
              </v:shape>
            </v:group>
            <v:group style="position:absolute;left:7258;top:16429;width:2;height:80" coordorigin="7258,16429" coordsize="2,80">
              <v:shape style="position:absolute;left:7258;top:16429;width:2;height:80" coordorigin="7258,16429" coordsize="0,80" path="m7258,16509l7258,16429e" filled="false" stroked="true" strokeweight=".748pt" strokecolor="#939598">
                <v:path arrowok="t"/>
              </v:shape>
            </v:group>
            <v:group style="position:absolute;left:7218;top:16429;width:2;height:80" coordorigin="7218,16429" coordsize="2,80">
              <v:shape style="position:absolute;left:7218;top:16429;width:2;height:80" coordorigin="7218,16429" coordsize="0,80" path="m7218,16509l7218,16429e" filled="false" stroked="true" strokeweight=".748pt" strokecolor="#939598">
                <v:path arrowok="t"/>
              </v:shape>
            </v:group>
            <v:group style="position:absolute;left:7178;top:16429;width:2;height:80" coordorigin="7178,16429" coordsize="2,80">
              <v:shape style="position:absolute;left:7178;top:16429;width:2;height:80" coordorigin="7178,16429" coordsize="0,80" path="m7178,16509l7178,16429e" filled="false" stroked="true" strokeweight=".748pt" strokecolor="#939598">
                <v:path arrowok="t"/>
              </v:shape>
            </v:group>
            <v:group style="position:absolute;left:7138;top:16429;width:2;height:80" coordorigin="7138,16429" coordsize="2,80">
              <v:shape style="position:absolute;left:7138;top:16429;width:2;height:80" coordorigin="7138,16429" coordsize="1,80" path="m7138,16509l7138,16429e" filled="false" stroked="true" strokeweight=".748pt" strokecolor="#939598">
                <v:path arrowok="t"/>
              </v:shape>
            </v:group>
            <v:group style="position:absolute;left:7098;top:16429;width:2;height:80" coordorigin="7098,16429" coordsize="2,80">
              <v:shape style="position:absolute;left:7098;top:16429;width:2;height:80" coordorigin="7098,16429" coordsize="0,80" path="m7098,16509l7098,16429e" filled="false" stroked="true" strokeweight=".748pt" strokecolor="#939598">
                <v:path arrowok="t"/>
              </v:shape>
            </v:group>
            <v:group style="position:absolute;left:7058;top:16429;width:2;height:80" coordorigin="7058,16429" coordsize="2,80">
              <v:shape style="position:absolute;left:7058;top:16429;width:2;height:80" coordorigin="7058,16429" coordsize="0,80" path="m7058,16509l7058,16429e" filled="false" stroked="true" strokeweight=".748pt" strokecolor="#939598">
                <v:path arrowok="t"/>
              </v:shape>
            </v:group>
            <v:group style="position:absolute;left:7018;top:16429;width:2;height:80" coordorigin="7018,16429" coordsize="2,80">
              <v:shape style="position:absolute;left:7018;top:16429;width:2;height:80" coordorigin="7018,16429" coordsize="1,80" path="m7018,16509l7018,16429e" filled="false" stroked="true" strokeweight=".748pt" strokecolor="#939598">
                <v:path arrowok="t"/>
              </v:shape>
            </v:group>
            <v:group style="position:absolute;left:6978;top:16429;width:2;height:80" coordorigin="6978,16429" coordsize="2,80">
              <v:shape style="position:absolute;left:6978;top:16429;width:2;height:80" coordorigin="6978,16429" coordsize="0,80" path="m6978,16509l6978,16429e" filled="false" stroked="true" strokeweight=".748pt" strokecolor="#939598">
                <v:path arrowok="t"/>
              </v:shape>
            </v:group>
            <v:group style="position:absolute;left:6938;top:16429;width:2;height:80" coordorigin="6938,16429" coordsize="2,80">
              <v:shape style="position:absolute;left:6938;top:16429;width:2;height:80" coordorigin="6938,16429" coordsize="0,80" path="m6938,16509l6938,16429e" filled="false" stroked="true" strokeweight=".748pt" strokecolor="#939598">
                <v:path arrowok="t"/>
              </v:shape>
            </v:group>
            <v:group style="position:absolute;left:6898;top:16429;width:2;height:80" coordorigin="6898,16429" coordsize="2,80">
              <v:shape style="position:absolute;left:6898;top:16429;width:2;height:80" coordorigin="6898,16429" coordsize="0,80" path="m6898,16509l6898,16429e" filled="false" stroked="true" strokeweight=".748pt" strokecolor="#939598">
                <v:path arrowok="t"/>
              </v:shape>
            </v:group>
            <v:group style="position:absolute;left:6858;top:16429;width:2;height:80" coordorigin="6858,16429" coordsize="2,80">
              <v:shape style="position:absolute;left:6858;top:16429;width:2;height:80" coordorigin="6858,16429" coordsize="0,80" path="m6858,16509l6858,16429e" filled="false" stroked="true" strokeweight=".748pt" strokecolor="#939598">
                <v:path arrowok="t"/>
              </v:shape>
            </v:group>
            <v:group style="position:absolute;left:6818;top:16429;width:2;height:80" coordorigin="6818,16429" coordsize="2,80">
              <v:shape style="position:absolute;left:6818;top:16429;width:2;height:80" coordorigin="6818,16429" coordsize="1,80" path="m6818,16509l6818,16429e" filled="false" stroked="true" strokeweight=".748pt" strokecolor="#939598">
                <v:path arrowok="t"/>
              </v:shape>
            </v:group>
            <v:group style="position:absolute;left:6778;top:16429;width:2;height:80" coordorigin="6778,16429" coordsize="2,80">
              <v:shape style="position:absolute;left:6778;top:16429;width:2;height:80" coordorigin="6778,16429" coordsize="0,80" path="m6778,16509l6778,16429e" filled="false" stroked="true" strokeweight=".748pt" strokecolor="#939598">
                <v:path arrowok="t"/>
              </v:shape>
            </v:group>
            <v:group style="position:absolute;left:6738;top:16429;width:2;height:80" coordorigin="6738,16429" coordsize="2,80">
              <v:shape style="position:absolute;left:6738;top:16429;width:2;height:80" coordorigin="6738,16429" coordsize="0,80" path="m6738,16509l6738,16429e" filled="false" stroked="true" strokeweight=".748pt" strokecolor="#939598">
                <v:path arrowok="t"/>
              </v:shape>
            </v:group>
            <v:group style="position:absolute;left:6698;top:16429;width:2;height:80" coordorigin="6698,16429" coordsize="2,80">
              <v:shape style="position:absolute;left:6698;top:16429;width:2;height:80" coordorigin="6698,16429" coordsize="1,80" path="m6698,16509l6698,16429e" filled="false" stroked="true" strokeweight=".748pt" strokecolor="#939598">
                <v:path arrowok="t"/>
              </v:shape>
            </v:group>
            <v:group style="position:absolute;left:6658;top:16429;width:2;height:80" coordorigin="6658,16429" coordsize="2,80">
              <v:shape style="position:absolute;left:6658;top:16429;width:2;height:80" coordorigin="6658,16429" coordsize="1,80" path="m6658,16509l6658,16429e" filled="false" stroked="true" strokeweight=".748pt" strokecolor="#939598">
                <v:path arrowok="t"/>
              </v:shape>
            </v:group>
            <v:group style="position:absolute;left:6617;top:16429;width:2;height:80" coordorigin="6617,16429" coordsize="2,80">
              <v:shape style="position:absolute;left:6617;top:16429;width:2;height:80" coordorigin="6617,16429" coordsize="1,80" path="m6618,16509l6617,16429e" filled="false" stroked="true" strokeweight=".748pt" strokecolor="#939598">
                <v:path arrowok="t"/>
              </v:shape>
            </v:group>
            <v:group style="position:absolute;left:6577;top:16429;width:2;height:80" coordorigin="6577,16429" coordsize="2,80">
              <v:shape style="position:absolute;left:6577;top:16429;width:2;height:80" coordorigin="6577,16429" coordsize="1,80" path="m6577,16509l6577,16429e" filled="false" stroked="true" strokeweight=".748pt" strokecolor="#939598">
                <v:path arrowok="t"/>
              </v:shape>
            </v:group>
            <v:group style="position:absolute;left:6537;top:16429;width:2;height:80" coordorigin="6537,16429" coordsize="2,80">
              <v:shape style="position:absolute;left:6537;top:16429;width:2;height:80" coordorigin="6537,16429" coordsize="1,80" path="m6537,16509l6537,16429e" filled="false" stroked="true" strokeweight=".748pt" strokecolor="#939598">
                <v:path arrowok="t"/>
              </v:shape>
            </v:group>
            <v:group style="position:absolute;left:6497;top:16429;width:2;height:80" coordorigin="6497,16429" coordsize="2,80">
              <v:shape style="position:absolute;left:6497;top:16429;width:2;height:80" coordorigin="6497,16429" coordsize="0,80" path="m6497,16509l6497,16429e" filled="false" stroked="true" strokeweight=".748pt" strokecolor="#939598">
                <v:path arrowok="t"/>
              </v:shape>
            </v:group>
            <v:group style="position:absolute;left:6457;top:16429;width:2;height:80" coordorigin="6457,16429" coordsize="2,80">
              <v:shape style="position:absolute;left:6457;top:16429;width:2;height:80" coordorigin="6457,16429" coordsize="1,80" path="m6457,16509l6457,16429e" filled="false" stroked="true" strokeweight=".748pt" strokecolor="#939598">
                <v:path arrowok="t"/>
              </v:shape>
            </v:group>
            <v:group style="position:absolute;left:6417;top:16429;width:2;height:80" coordorigin="6417,16429" coordsize="2,80">
              <v:shape style="position:absolute;left:6417;top:16429;width:2;height:80" coordorigin="6417,16429" coordsize="0,80" path="m6417,16509l6417,16429e" filled="false" stroked="true" strokeweight=".748pt" strokecolor="#939598">
                <v:path arrowok="t"/>
              </v:shape>
            </v:group>
            <v:group style="position:absolute;left:6377;top:16429;width:2;height:80" coordorigin="6377,16429" coordsize="2,80">
              <v:shape style="position:absolute;left:6377;top:16429;width:2;height:80" coordorigin="6377,16429" coordsize="0,80" path="m6377,16509l6377,16429e" filled="false" stroked="true" strokeweight=".748pt" strokecolor="#939598">
                <v:path arrowok="t"/>
              </v:shape>
            </v:group>
            <v:group style="position:absolute;left:6337;top:16429;width:2;height:80" coordorigin="6337,16429" coordsize="2,80">
              <v:shape style="position:absolute;left:6337;top:16429;width:2;height:80" coordorigin="6337,16429" coordsize="0,80" path="m6337,16509l6337,16429e" filled="false" stroked="true" strokeweight=".748pt" strokecolor="#939598">
                <v:path arrowok="t"/>
              </v:shape>
            </v:group>
            <v:group style="position:absolute;left:6297;top:16429;width:2;height:80" coordorigin="6297,16429" coordsize="2,80">
              <v:shape style="position:absolute;left:6297;top:16429;width:2;height:80" coordorigin="6297,16429" coordsize="0,80" path="m6297,16509l6297,16429e" filled="false" stroked="true" strokeweight=".748pt" strokecolor="#939598">
                <v:path arrowok="t"/>
              </v:shape>
            </v:group>
            <v:group style="position:absolute;left:6257;top:16429;width:2;height:80" coordorigin="6257,16429" coordsize="2,80">
              <v:shape style="position:absolute;left:6257;top:16429;width:2;height:80" coordorigin="6257,16429" coordsize="1,80" path="m6257,16509l6257,16429e" filled="false" stroked="true" strokeweight=".748pt" strokecolor="#939598">
                <v:path arrowok="t"/>
              </v:shape>
            </v:group>
            <v:group style="position:absolute;left:6217;top:16429;width:2;height:80" coordorigin="6217,16429" coordsize="2,80">
              <v:shape style="position:absolute;left:6217;top:16429;width:2;height:80" coordorigin="6217,16429" coordsize="0,80" path="m6217,16509l6217,16429e" filled="false" stroked="true" strokeweight=".748pt" strokecolor="#939598">
                <v:path arrowok="t"/>
              </v:shape>
            </v:group>
            <v:group style="position:absolute;left:6177;top:16429;width:2;height:80" coordorigin="6177,16429" coordsize="2,80">
              <v:shape style="position:absolute;left:6177;top:16429;width:2;height:80" coordorigin="6177,16429" coordsize="0,80" path="m6177,16509l6177,16429e" filled="false" stroked="true" strokeweight=".748pt" strokecolor="#939598">
                <v:path arrowok="t"/>
              </v:shape>
            </v:group>
            <v:group style="position:absolute;left:6137;top:16429;width:2;height:80" coordorigin="6137,16429" coordsize="2,80">
              <v:shape style="position:absolute;left:6137;top:16429;width:2;height:80" coordorigin="6137,16429" coordsize="1,80" path="m6137,16509l6137,16429e" filled="false" stroked="true" strokeweight=".748pt" strokecolor="#939598">
                <v:path arrowok="t"/>
              </v:shape>
            </v:group>
            <v:group style="position:absolute;left:6097;top:16429;width:2;height:80" coordorigin="6097,16429" coordsize="2,80">
              <v:shape style="position:absolute;left:6097;top:16429;width:2;height:80" coordorigin="6097,16429" coordsize="0,80" path="m6097,16509l6097,16429e" filled="false" stroked="true" strokeweight=".748pt" strokecolor="#939598">
                <v:path arrowok="t"/>
              </v:shape>
            </v:group>
            <v:group style="position:absolute;left:6057;top:16429;width:2;height:80" coordorigin="6057,16429" coordsize="2,80">
              <v:shape style="position:absolute;left:6057;top:16429;width:2;height:80" coordorigin="6057,16429" coordsize="0,80" path="m6057,16509l6057,16429e" filled="false" stroked="true" strokeweight=".748pt" strokecolor="#939598">
                <v:path arrowok="t"/>
              </v:shape>
            </v:group>
            <v:group style="position:absolute;left:6017;top:16429;width:2;height:80" coordorigin="6017,16429" coordsize="2,80">
              <v:shape style="position:absolute;left:6017;top:16429;width:2;height:80" coordorigin="6017,16429" coordsize="0,80" path="m6017,16509l6017,16429e" filled="false" stroked="true" strokeweight=".748pt" strokecolor="#939598">
                <v:path arrowok="t"/>
              </v:shape>
            </v:group>
            <v:group style="position:absolute;left:5977;top:16429;width:2;height:80" coordorigin="5977,16429" coordsize="2,80">
              <v:shape style="position:absolute;left:5977;top:16429;width:2;height:80" coordorigin="5977,16429" coordsize="0,80" path="m5977,16509l5977,16429e" filled="false" stroked="true" strokeweight=".748pt" strokecolor="#939598">
                <v:path arrowok="t"/>
              </v:shape>
            </v:group>
            <v:group style="position:absolute;left:5936;top:16429;width:2;height:80" coordorigin="5936,16429" coordsize="2,80">
              <v:shape style="position:absolute;left:5936;top:16429;width:2;height:80" coordorigin="5936,16429" coordsize="1,80" path="m5936,16509l5936,16429e" filled="false" stroked="true" strokeweight=".748pt" strokecolor="#939598">
                <v:path arrowok="t"/>
              </v:shape>
            </v:group>
            <v:group style="position:absolute;left:5896;top:16429;width:2;height:80" coordorigin="5896,16429" coordsize="2,80">
              <v:shape style="position:absolute;left:5896;top:16429;width:2;height:80" coordorigin="5896,16429" coordsize="0,80" path="m5896,16509l5896,16429e" filled="false" stroked="true" strokeweight=".748pt" strokecolor="#939598">
                <v:path arrowok="t"/>
              </v:shape>
            </v:group>
            <v:group style="position:absolute;left:5856;top:16429;width:2;height:80" coordorigin="5856,16429" coordsize="2,80">
              <v:shape style="position:absolute;left:5856;top:16429;width:2;height:80" coordorigin="5856,16429" coordsize="0,80" path="m5856,16509l5856,16429e" filled="false" stroked="true" strokeweight=".748pt" strokecolor="#939598">
                <v:path arrowok="t"/>
              </v:shape>
            </v:group>
            <v:group style="position:absolute;left:5816;top:16429;width:2;height:80" coordorigin="5816,16429" coordsize="2,80">
              <v:shape style="position:absolute;left:5816;top:16429;width:2;height:80" coordorigin="5816,16429" coordsize="1,80" path="m5816,16509l5816,16429e" filled="false" stroked="true" strokeweight=".748pt" strokecolor="#939598">
                <v:path arrowok="t"/>
              </v:shape>
            </v:group>
            <v:group style="position:absolute;left:5776;top:16429;width:2;height:80" coordorigin="5776,16429" coordsize="2,80">
              <v:shape style="position:absolute;left:5776;top:16429;width:2;height:80" coordorigin="5776,16429" coordsize="0,80" path="m5776,16509l5776,16429e" filled="false" stroked="true" strokeweight=".748pt" strokecolor="#939598">
                <v:path arrowok="t"/>
              </v:shape>
            </v:group>
            <v:group style="position:absolute;left:5736;top:16429;width:2;height:80" coordorigin="5736,16429" coordsize="2,80">
              <v:shape style="position:absolute;left:5736;top:16429;width:2;height:80" coordorigin="5736,16429" coordsize="0,80" path="m5736,16509l5736,16429e" filled="false" stroked="true" strokeweight=".748pt" strokecolor="#939598">
                <v:path arrowok="t"/>
              </v:shape>
            </v:group>
            <v:group style="position:absolute;left:5696;top:16429;width:2;height:80" coordorigin="5696,16429" coordsize="2,80">
              <v:shape style="position:absolute;left:5696;top:16429;width:2;height:80" coordorigin="5696,16429" coordsize="0,80" path="m5696,16509l5696,16429e" filled="false" stroked="true" strokeweight=".748pt" strokecolor="#939598">
                <v:path arrowok="t"/>
              </v:shape>
            </v:group>
            <v:group style="position:absolute;left:5656;top:16429;width:2;height:80" coordorigin="5656,16429" coordsize="2,80">
              <v:shape style="position:absolute;left:5656;top:16429;width:2;height:80" coordorigin="5656,16429" coordsize="0,80" path="m5656,16509l5656,16429e" filled="false" stroked="true" strokeweight=".748pt" strokecolor="#939598">
                <v:path arrowok="t"/>
              </v:shape>
            </v:group>
            <v:group style="position:absolute;left:5616;top:16429;width:2;height:80" coordorigin="5616,16429" coordsize="2,80">
              <v:shape style="position:absolute;left:5616;top:16429;width:2;height:80" coordorigin="5616,16429" coordsize="1,80" path="m5616,16509l5616,16429e" filled="false" stroked="true" strokeweight=".748pt" strokecolor="#939598">
                <v:path arrowok="t"/>
              </v:shape>
            </v:group>
            <v:group style="position:absolute;left:5576;top:16429;width:2;height:80" coordorigin="5576,16429" coordsize="2,80">
              <v:shape style="position:absolute;left:5576;top:16429;width:2;height:80" coordorigin="5576,16429" coordsize="0,80" path="m5576,16509l5576,16429e" filled="false" stroked="true" strokeweight=".748pt" strokecolor="#939598">
                <v:path arrowok="t"/>
              </v:shape>
            </v:group>
            <v:group style="position:absolute;left:5536;top:16429;width:2;height:80" coordorigin="5536,16429" coordsize="2,80">
              <v:shape style="position:absolute;left:5536;top:16429;width:2;height:80" coordorigin="5536,16429" coordsize="1,80" path="m5536,16509l5536,16429e" filled="false" stroked="true" strokeweight=".748pt" strokecolor="#939598">
                <v:path arrowok="t"/>
              </v:shape>
            </v:group>
            <v:group style="position:absolute;left:5496;top:16429;width:2;height:80" coordorigin="5496,16429" coordsize="2,80">
              <v:shape style="position:absolute;left:5496;top:16429;width:2;height:80" coordorigin="5496,16429" coordsize="1,80" path="m5496,16509l5496,16429e" filled="false" stroked="true" strokeweight=".748pt" strokecolor="#939598">
                <v:path arrowok="t"/>
              </v:shape>
            </v:group>
            <v:group style="position:absolute;left:5456;top:16429;width:2;height:80" coordorigin="5456,16429" coordsize="2,80">
              <v:shape style="position:absolute;left:5456;top:16429;width:2;height:80" coordorigin="5456,16429" coordsize="1,80" path="m5456,16509l5456,16429e" filled="false" stroked="true" strokeweight=".748pt" strokecolor="#939598">
                <v:path arrowok="t"/>
              </v:shape>
            </v:group>
            <v:group style="position:absolute;left:5416;top:16429;width:2;height:80" coordorigin="5416,16429" coordsize="2,80">
              <v:shape style="position:absolute;left:5416;top:16429;width:2;height:80" coordorigin="5416,16429" coordsize="1,80" path="m5416,16509l5416,16429e" filled="false" stroked="true" strokeweight=".748pt" strokecolor="#939598">
                <v:path arrowok="t"/>
              </v:shape>
            </v:group>
            <v:group style="position:absolute;left:5376;top:16429;width:2;height:80" coordorigin="5376,16429" coordsize="2,80">
              <v:shape style="position:absolute;left:5376;top:16429;width:2;height:80" coordorigin="5376,16429" coordsize="1,80" path="m5376,16509l5376,16429e" filled="false" stroked="true" strokeweight=".748pt" strokecolor="#939598">
                <v:path arrowok="t"/>
              </v:shape>
            </v:group>
            <v:group style="position:absolute;left:5336;top:16429;width:2;height:80" coordorigin="5336,16429" coordsize="2,80">
              <v:shape style="position:absolute;left:5336;top:16429;width:2;height:80" coordorigin="5336,16429" coordsize="1,80" path="m5336,16509l5336,16429e" filled="false" stroked="true" strokeweight=".748pt" strokecolor="#939598">
                <v:path arrowok="t"/>
              </v:shape>
            </v:group>
            <v:group style="position:absolute;left:5295;top:16429;width:2;height:80" coordorigin="5295,16429" coordsize="2,80">
              <v:shape style="position:absolute;left:5295;top:16429;width:2;height:80" coordorigin="5295,16429" coordsize="0,80" path="m5296,16509l5295,16429e" filled="false" stroked="true" strokeweight=".748pt" strokecolor="#939598">
                <v:path arrowok="t"/>
              </v:shape>
            </v:group>
            <v:group style="position:absolute;left:5255;top:16429;width:2;height:80" coordorigin="5255,16429" coordsize="2,80">
              <v:shape style="position:absolute;left:5255;top:16429;width:2;height:80" coordorigin="5255,16429" coordsize="0,80" path="m5255,16509l5255,16429e" filled="false" stroked="true" strokeweight=".748pt" strokecolor="#939598">
                <v:path arrowok="t"/>
              </v:shape>
            </v:group>
            <v:group style="position:absolute;left:5215;top:16429;width:2;height:80" coordorigin="5215,16429" coordsize="2,80">
              <v:shape style="position:absolute;left:5215;top:16429;width:2;height:80" coordorigin="5215,16429" coordsize="0,80" path="m5215,16509l5215,16429e" filled="false" stroked="true" strokeweight=".748pt" strokecolor="#939598">
                <v:path arrowok="t"/>
              </v:shape>
            </v:group>
            <v:group style="position:absolute;left:5175;top:16429;width:2;height:80" coordorigin="5175,16429" coordsize="2,80">
              <v:shape style="position:absolute;left:5175;top:16429;width:2;height:80" coordorigin="5175,16429" coordsize="1,80" path="m5175,16509l5175,16429e" filled="false" stroked="true" strokeweight=".748pt" strokecolor="#939598">
                <v:path arrowok="t"/>
              </v:shape>
            </v:group>
            <v:group style="position:absolute;left:5135;top:16429;width:2;height:80" coordorigin="5135,16429" coordsize="2,80">
              <v:shape style="position:absolute;left:5135;top:16429;width:2;height:80" coordorigin="5135,16429" coordsize="0,80" path="m5135,16509l5135,16429e" filled="false" stroked="true" strokeweight=".748pt" strokecolor="#939598">
                <v:path arrowok="t"/>
              </v:shape>
            </v:group>
            <v:group style="position:absolute;left:5095;top:16429;width:2;height:80" coordorigin="5095,16429" coordsize="2,80">
              <v:shape style="position:absolute;left:5095;top:16429;width:2;height:80" coordorigin="5095,16429" coordsize="0,80" path="m5095,16509l5095,16429e" filled="false" stroked="true" strokeweight=".748pt" strokecolor="#939598">
                <v:path arrowok="t"/>
              </v:shape>
            </v:group>
            <v:group style="position:absolute;left:5055;top:16429;width:2;height:80" coordorigin="5055,16429" coordsize="2,80">
              <v:shape style="position:absolute;left:5055;top:16429;width:2;height:80" coordorigin="5055,16429" coordsize="1,80" path="m5055,16509l5055,16429e" filled="false" stroked="true" strokeweight=".748pt" strokecolor="#939598">
                <v:path arrowok="t"/>
              </v:shape>
            </v:group>
            <v:group style="position:absolute;left:5015;top:16429;width:2;height:80" coordorigin="5015,16429" coordsize="2,80">
              <v:shape style="position:absolute;left:5015;top:16429;width:2;height:80" coordorigin="5015,16429" coordsize="0,80" path="m5015,16509l5015,16429e" filled="false" stroked="true" strokeweight=".748pt" strokecolor="#939598">
                <v:path arrowok="t"/>
              </v:shape>
            </v:group>
            <v:group style="position:absolute;left:4975;top:16429;width:2;height:80" coordorigin="4975,16429" coordsize="2,80">
              <v:shape style="position:absolute;left:4975;top:16429;width:2;height:80" coordorigin="4975,16429" coordsize="0,80" path="m4975,16509l4975,16429e" filled="false" stroked="true" strokeweight=".748pt" strokecolor="#939598">
                <v:path arrowok="t"/>
              </v:shape>
            </v:group>
            <v:group style="position:absolute;left:4935;top:16429;width:2;height:80" coordorigin="4935,16429" coordsize="2,80">
              <v:shape style="position:absolute;left:4935;top:16429;width:2;height:80" coordorigin="4935,16429" coordsize="0,80" path="m4935,16509l4935,16429e" filled="false" stroked="true" strokeweight=".748pt" strokecolor="#939598">
                <v:path arrowok="t"/>
              </v:shape>
            </v:group>
            <v:group style="position:absolute;left:4895;top:16430;width:2;height:80" coordorigin="4895,16430" coordsize="2,80">
              <v:shape style="position:absolute;left:4895;top:16430;width:2;height:80" coordorigin="4895,16430" coordsize="0,80" path="m4895,16510l4895,16430e" filled="false" stroked="true" strokeweight=".748pt" strokecolor="#939598">
                <v:path arrowok="t"/>
              </v:shape>
            </v:group>
            <v:group style="position:absolute;left:4855;top:16430;width:2;height:80" coordorigin="4855,16430" coordsize="2,80">
              <v:shape style="position:absolute;left:4855;top:16430;width:2;height:80" coordorigin="4855,16430" coordsize="1,80" path="m4855,16510l4855,16430e" filled="false" stroked="true" strokeweight=".748pt" strokecolor="#939598">
                <v:path arrowok="t"/>
              </v:shape>
            </v:group>
            <v:group style="position:absolute;left:4815;top:16430;width:2;height:80" coordorigin="4815,16430" coordsize="2,80">
              <v:shape style="position:absolute;left:4815;top:16430;width:2;height:80" coordorigin="4815,16430" coordsize="0,80" path="m4815,16510l4815,16430e" filled="false" stroked="true" strokeweight=".748pt" strokecolor="#939598">
                <v:path arrowok="t"/>
              </v:shape>
            </v:group>
            <v:group style="position:absolute;left:4775;top:16430;width:2;height:80" coordorigin="4775,16430" coordsize="2,80">
              <v:shape style="position:absolute;left:4775;top:16430;width:2;height:80" coordorigin="4775,16430" coordsize="0,80" path="m4775,16510l4775,16430e" filled="false" stroked="true" strokeweight=".748pt" strokecolor="#939598">
                <v:path arrowok="t"/>
              </v:shape>
            </v:group>
            <v:group style="position:absolute;left:4735;top:16430;width:2;height:80" coordorigin="4735,16430" coordsize="2,80">
              <v:shape style="position:absolute;left:4735;top:16430;width:2;height:80" coordorigin="4735,16430" coordsize="1,80" path="m4735,16510l4735,16430e" filled="false" stroked="true" strokeweight=".748pt" strokecolor="#939598">
                <v:path arrowok="t"/>
              </v:shape>
            </v:group>
            <v:group style="position:absolute;left:4695;top:16430;width:2;height:80" coordorigin="4695,16430" coordsize="2,80">
              <v:shape style="position:absolute;left:4695;top:16430;width:2;height:80" coordorigin="4695,16430" coordsize="0,80" path="m4695,16510l4695,16430e" filled="false" stroked="true" strokeweight=".748pt" strokecolor="#939598">
                <v:path arrowok="t"/>
              </v:shape>
            </v:group>
            <v:group style="position:absolute;left:4655;top:16430;width:2;height:80" coordorigin="4655,16430" coordsize="2,80">
              <v:shape style="position:absolute;left:4655;top:16430;width:2;height:80" coordorigin="4655,16430" coordsize="0,80" path="m4655,16510l4655,16430e" filled="false" stroked="true" strokeweight=".748pt" strokecolor="#939598">
                <v:path arrowok="t"/>
              </v:shape>
            </v:group>
            <v:group style="position:absolute;left:4614;top:16430;width:2;height:80" coordorigin="4614,16430" coordsize="2,80">
              <v:shape style="position:absolute;left:4614;top:16430;width:2;height:80" coordorigin="4614,16430" coordsize="0,80" path="m4614,16510l4614,16430e" filled="false" stroked="true" strokeweight=".748pt" strokecolor="#939598">
                <v:path arrowok="t"/>
              </v:shape>
            </v:group>
            <v:group style="position:absolute;left:4574;top:16430;width:2;height:80" coordorigin="4574,16430" coordsize="2,80">
              <v:shape style="position:absolute;left:4574;top:16430;width:2;height:80" coordorigin="4574,16430" coordsize="0,80" path="m4574,16510l4574,16430e" filled="false" stroked="true" strokeweight=".748pt" strokecolor="#939598">
                <v:path arrowok="t"/>
              </v:shape>
            </v:group>
            <v:group style="position:absolute;left:4534;top:16430;width:2;height:80" coordorigin="4534,16430" coordsize="2,80">
              <v:shape style="position:absolute;left:4534;top:16430;width:2;height:80" coordorigin="4534,16430" coordsize="1,80" path="m4534,16510l4534,16430e" filled="false" stroked="true" strokeweight=".748pt" strokecolor="#939598">
                <v:path arrowok="t"/>
              </v:shape>
            </v:group>
            <v:group style="position:absolute;left:4494;top:16430;width:2;height:80" coordorigin="4494,16430" coordsize="2,80">
              <v:shape style="position:absolute;left:4494;top:16430;width:2;height:80" coordorigin="4494,16430" coordsize="0,80" path="m4494,16510l4494,16430e" filled="false" stroked="true" strokeweight=".748pt" strokecolor="#939598">
                <v:path arrowok="t"/>
              </v:shape>
            </v:group>
            <v:group style="position:absolute;left:4454;top:16430;width:2;height:80" coordorigin="4454,16430" coordsize="2,80">
              <v:shape style="position:absolute;left:4454;top:16430;width:2;height:80" coordorigin="4454,16430" coordsize="0,80" path="m4454,16510l4454,16430e" filled="false" stroked="true" strokeweight=".748pt" strokecolor="#939598">
                <v:path arrowok="t"/>
              </v:shape>
            </v:group>
            <v:group style="position:absolute;left:4414;top:16430;width:2;height:80" coordorigin="4414,16430" coordsize="2,80">
              <v:shape style="position:absolute;left:4414;top:16430;width:2;height:80" coordorigin="4414,16430" coordsize="1,80" path="m4414,16510l4414,16430e" filled="false" stroked="true" strokeweight=".748pt" strokecolor="#939598">
                <v:path arrowok="t"/>
              </v:shape>
            </v:group>
            <v:group style="position:absolute;left:4374;top:16430;width:2;height:80" coordorigin="4374,16430" coordsize="2,80">
              <v:shape style="position:absolute;left:4374;top:16430;width:2;height:80" coordorigin="4374,16430" coordsize="0,80" path="m4374,16510l4374,16430e" filled="false" stroked="true" strokeweight=".748pt" strokecolor="#939598">
                <v:path arrowok="t"/>
              </v:shape>
            </v:group>
            <v:group style="position:absolute;left:4334;top:16430;width:2;height:80" coordorigin="4334,16430" coordsize="2,80">
              <v:shape style="position:absolute;left:4334;top:16430;width:2;height:80" coordorigin="4334,16430" coordsize="1,80" path="m4334,16510l4334,16430e" filled="false" stroked="true" strokeweight=".748pt" strokecolor="#939598">
                <v:path arrowok="t"/>
              </v:shape>
            </v:group>
            <v:group style="position:absolute;left:4294;top:16430;width:2;height:80" coordorigin="4294,16430" coordsize="2,80">
              <v:shape style="position:absolute;left:4294;top:16430;width:2;height:80" coordorigin="4294,16430" coordsize="1,80" path="m4294,16510l4294,16430e" filled="false" stroked="true" strokeweight=".748pt" strokecolor="#939598">
                <v:path arrowok="t"/>
              </v:shape>
            </v:group>
            <v:group style="position:absolute;left:4254;top:16430;width:2;height:80" coordorigin="4254,16430" coordsize="2,80">
              <v:shape style="position:absolute;left:4254;top:16430;width:2;height:80" coordorigin="4254,16430" coordsize="1,80" path="m4254,16510l4254,16430e" filled="false" stroked="true" strokeweight=".748pt" strokecolor="#939598">
                <v:path arrowok="t"/>
              </v:shape>
            </v:group>
            <v:group style="position:absolute;left:4214;top:16430;width:2;height:80" coordorigin="4214,16430" coordsize="2,80">
              <v:shape style="position:absolute;left:4214;top:16430;width:2;height:80" coordorigin="4214,16430" coordsize="1,80" path="m4214,16510l4214,16430e" filled="false" stroked="true" strokeweight=".748pt" strokecolor="#939598">
                <v:path arrowok="t"/>
              </v:shape>
            </v:group>
            <v:group style="position:absolute;left:4174;top:16430;width:2;height:80" coordorigin="4174,16430" coordsize="2,80">
              <v:shape style="position:absolute;left:4174;top:16430;width:2;height:80" coordorigin="4174,16430" coordsize="1,80" path="m4174,16510l4174,16430e" filled="false" stroked="true" strokeweight=".748pt" strokecolor="#939598">
                <v:path arrowok="t"/>
              </v:shape>
            </v:group>
            <v:group style="position:absolute;left:4134;top:16430;width:2;height:80" coordorigin="4134,16430" coordsize="2,80">
              <v:shape style="position:absolute;left:4134;top:16430;width:2;height:80" coordorigin="4134,16430" coordsize="0,80" path="m4134,16510l4134,16430e" filled="false" stroked="true" strokeweight=".748pt" strokecolor="#939598">
                <v:path arrowok="t"/>
              </v:shape>
            </v:group>
            <v:group style="position:absolute;left:4094;top:16430;width:2;height:80" coordorigin="4094,16430" coordsize="2,80">
              <v:shape style="position:absolute;left:4094;top:16430;width:2;height:80" coordorigin="4094,16430" coordsize="0,80" path="m4094,16510l4094,16430e" filled="false" stroked="true" strokeweight=".748pt" strokecolor="#939598">
                <v:path arrowok="t"/>
              </v:shape>
            </v:group>
            <v:group style="position:absolute;left:4054;top:16430;width:2;height:80" coordorigin="4054,16430" coordsize="2,80">
              <v:shape style="position:absolute;left:4054;top:16430;width:2;height:80" coordorigin="4054,16430" coordsize="0,80" path="m4054,16510l4054,16430e" filled="false" stroked="true" strokeweight=".748pt" strokecolor="#939598">
                <v:path arrowok="t"/>
              </v:shape>
            </v:group>
            <v:group style="position:absolute;left:4063;top:16548;width:7843;height:2" coordorigin="4063,16548" coordsize="7843,2">
              <v:shape style="position:absolute;left:4063;top:16548;width:7843;height:2" coordorigin="4063,16548" coordsize="7843,0" path="m4063,16548l11906,16548e" filled="false" stroked="true" strokeweight="1pt" strokecolor="#939598">
                <v:path arrowok="t"/>
              </v:shape>
            </v:group>
            <v:group style="position:absolute;left:7;top:16431;width:2;height:80" coordorigin="7,16431" coordsize="2,80">
              <v:shape style="position:absolute;left:7;top:16431;width:2;height:80" coordorigin="7,16431" coordsize="1,80" path="m8,16511l7,16431e" filled="false" stroked="true" strokeweight=".748pt" strokecolor="#939598">
                <v:path arrowok="t"/>
              </v:shape>
            </v:group>
            <v:group style="position:absolute;left:0;top:14780;width:4063;height:2059" coordorigin="0,14780" coordsize="4063,2059">
              <v:shape style="position:absolute;left:0;top:14780;width:4063;height:2059" coordorigin="0,14780" coordsize="4063,2059" path="m0,16838l4063,16838,4063,14780,0,14780,0,16838xe" filled="true" fillcolor="#ffffff" stroked="false">
                <v:path arrowok="t"/>
                <v:fill type="solid"/>
              </v:shape>
              <v:shape style="position:absolute;left:0;top:15050;width:4080;height:1788" type="#_x0000_t75" stroked="false">
                <v:imagedata r:id="rId14" o:title="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962" w:lineRule="exact" w:before="0"/>
        <w:ind w:left="935" w:right="988" w:firstLine="0"/>
        <w:jc w:val="left"/>
        <w:rPr>
          <w:rFonts w:ascii="Arial" w:hAnsi="Arial" w:cs="Arial" w:eastAsia="Arial"/>
          <w:sz w:val="92"/>
          <w:szCs w:val="92"/>
        </w:rPr>
      </w:pPr>
      <w:r>
        <w:rPr/>
        <w:pict>
          <v:group style="position:absolute;margin-left:.0004pt;margin-top:-68.56263pt;width:594.950pt;height:4.850pt;mso-position-horizontal-relative:page;mso-position-vertical-relative:paragraph;z-index:1168" coordorigin="0,-1371" coordsize="11899,97">
            <v:group style="position:absolute;left:11891;top:-1364;width:2;height:80" coordorigin="11891,-1364" coordsize="2,80">
              <v:shape style="position:absolute;left:11891;top:-1364;width:2;height:80" coordorigin="11891,-1364" coordsize="0,80" path="m11891,-1284l11891,-1364e" filled="false" stroked="true" strokeweight=".748pt" strokecolor="#939598">
                <v:path arrowok="t"/>
              </v:shape>
            </v:group>
            <v:group style="position:absolute;left:11851;top:-1364;width:2;height:80" coordorigin="11851,-1364" coordsize="2,80">
              <v:shape style="position:absolute;left:11851;top:-1364;width:2;height:80" coordorigin="11851,-1364" coordsize="0,80" path="m11851,-1284l11851,-1364e" filled="false" stroked="true" strokeweight=".748pt" strokecolor="#939598">
                <v:path arrowok="t"/>
              </v:shape>
            </v:group>
            <v:group style="position:absolute;left:11811;top:-1364;width:2;height:80" coordorigin="11811,-1364" coordsize="2,80">
              <v:shape style="position:absolute;left:11811;top:-1364;width:2;height:80" coordorigin="11811,-1364" coordsize="0,80" path="m11811,-1284l11811,-1364e" filled="false" stroked="true" strokeweight=".748pt" strokecolor="#939598">
                <v:path arrowok="t"/>
              </v:shape>
            </v:group>
            <v:group style="position:absolute;left:11771;top:-1364;width:2;height:80" coordorigin="11771,-1364" coordsize="2,80">
              <v:shape style="position:absolute;left:11771;top:-1364;width:2;height:80" coordorigin="11771,-1364" coordsize="0,80" path="m11771,-1284l11771,-1364e" filled="false" stroked="true" strokeweight=".748pt" strokecolor="#939598">
                <v:path arrowok="t"/>
              </v:shape>
            </v:group>
            <v:group style="position:absolute;left:11731;top:-1364;width:2;height:80" coordorigin="11731,-1364" coordsize="2,80">
              <v:shape style="position:absolute;left:11731;top:-1364;width:2;height:80" coordorigin="11731,-1364" coordsize="1,80" path="m11731,-1284l11731,-1364e" filled="false" stroked="true" strokeweight=".748pt" strokecolor="#939598">
                <v:path arrowok="t"/>
              </v:shape>
            </v:group>
            <v:group style="position:absolute;left:11691;top:-1364;width:2;height:80" coordorigin="11691,-1364" coordsize="2,80">
              <v:shape style="position:absolute;left:11691;top:-1364;width:2;height:80" coordorigin="11691,-1364" coordsize="0,80" path="m11691,-1284l11691,-1364e" filled="false" stroked="true" strokeweight=".748pt" strokecolor="#939598">
                <v:path arrowok="t"/>
              </v:shape>
            </v:group>
            <v:group style="position:absolute;left:11651;top:-1364;width:2;height:80" coordorigin="11651,-1364" coordsize="2,80">
              <v:shape style="position:absolute;left:11651;top:-1364;width:2;height:80" coordorigin="11651,-1364" coordsize="0,80" path="m11651,-1284l11651,-1364e" filled="false" stroked="true" strokeweight=".748pt" strokecolor="#939598">
                <v:path arrowok="t"/>
              </v:shape>
            </v:group>
            <v:group style="position:absolute;left:11611;top:-1364;width:2;height:80" coordorigin="11611,-1364" coordsize="2,80">
              <v:shape style="position:absolute;left:11611;top:-1364;width:2;height:80" coordorigin="11611,-1364" coordsize="0,80" path="m11611,-1284l11611,-1364e" filled="false" stroked="true" strokeweight=".748pt" strokecolor="#939598">
                <v:path arrowok="t"/>
              </v:shape>
            </v:group>
            <v:group style="position:absolute;left:11571;top:-1364;width:2;height:80" coordorigin="11571,-1364" coordsize="2,80">
              <v:shape style="position:absolute;left:11571;top:-1364;width:2;height:80" coordorigin="11571,-1364" coordsize="0,80" path="m11571,-1284l11571,-1364e" filled="false" stroked="true" strokeweight=".748pt" strokecolor="#939598">
                <v:path arrowok="t"/>
              </v:shape>
            </v:group>
            <v:group style="position:absolute;left:11531;top:-1364;width:2;height:80" coordorigin="11531,-1364" coordsize="2,80">
              <v:shape style="position:absolute;left:11531;top:-1364;width:2;height:80" coordorigin="11531,-1364" coordsize="1,80" path="m11531,-1284l11531,-1364e" filled="false" stroked="true" strokeweight=".748pt" strokecolor="#939598">
                <v:path arrowok="t"/>
              </v:shape>
            </v:group>
            <v:group style="position:absolute;left:11491;top:-1364;width:2;height:80" coordorigin="11491,-1364" coordsize="2,80">
              <v:shape style="position:absolute;left:11491;top:-1364;width:2;height:80" coordorigin="11491,-1364" coordsize="0,80" path="m11491,-1284l11491,-1364e" filled="false" stroked="true" strokeweight=".748pt" strokecolor="#939598">
                <v:path arrowok="t"/>
              </v:shape>
            </v:group>
            <v:group style="position:absolute;left:11451;top:-1364;width:2;height:80" coordorigin="11451,-1364" coordsize="2,80">
              <v:shape style="position:absolute;left:11451;top:-1364;width:2;height:80" coordorigin="11451,-1364" coordsize="0,80" path="m11451,-1284l11451,-1364e" filled="false" stroked="true" strokeweight=".748pt" strokecolor="#939598">
                <v:path arrowok="t"/>
              </v:shape>
            </v:group>
            <v:group style="position:absolute;left:11411;top:-1364;width:2;height:80" coordorigin="11411,-1364" coordsize="2,80">
              <v:shape style="position:absolute;left:11411;top:-1364;width:2;height:80" coordorigin="11411,-1364" coordsize="0,80" path="m11411,-1284l11411,-1364e" filled="false" stroked="true" strokeweight=".748pt" strokecolor="#939598">
                <v:path arrowok="t"/>
              </v:shape>
            </v:group>
            <v:group style="position:absolute;left:11371;top:-1364;width:2;height:80" coordorigin="11371,-1364" coordsize="2,80">
              <v:shape style="position:absolute;left:11371;top:-1364;width:2;height:80" coordorigin="11371,-1364" coordsize="0,80" path="m11371,-1284l11371,-1364e" filled="false" stroked="true" strokeweight=".748pt" strokecolor="#939598">
                <v:path arrowok="t"/>
              </v:shape>
            </v:group>
            <v:group style="position:absolute;left:11331;top:-1364;width:2;height:80" coordorigin="11331,-1364" coordsize="2,80">
              <v:shape style="position:absolute;left:11331;top:-1364;width:2;height:80" coordorigin="11331,-1364" coordsize="0,80" path="m11331,-1284l11331,-1364e" filled="false" stroked="true" strokeweight=".748pt" strokecolor="#939598">
                <v:path arrowok="t"/>
              </v:shape>
            </v:group>
            <v:group style="position:absolute;left:11291;top:-1364;width:2;height:80" coordorigin="11291,-1364" coordsize="2,80">
              <v:shape style="position:absolute;left:11291;top:-1364;width:2;height:80" coordorigin="11291,-1364" coordsize="0,80" path="m11291,-1284l11291,-1364e" filled="false" stroked="true" strokeweight=".748pt" strokecolor="#939598">
                <v:path arrowok="t"/>
              </v:shape>
            </v:group>
            <v:group style="position:absolute;left:11251;top:-1364;width:2;height:80" coordorigin="11251,-1364" coordsize="2,80">
              <v:shape style="position:absolute;left:11251;top:-1364;width:2;height:80" coordorigin="11251,-1364" coordsize="0,80" path="m11251,-1284l11251,-1364e" filled="false" stroked="true" strokeweight=".748pt" strokecolor="#939598">
                <v:path arrowok="t"/>
              </v:shape>
            </v:group>
            <v:group style="position:absolute;left:11210;top:-1364;width:2;height:80" coordorigin="11210,-1364" coordsize="2,80">
              <v:shape style="position:absolute;left:11210;top:-1364;width:2;height:80" coordorigin="11210,-1364" coordsize="0,80" path="m11211,-1284l11210,-1364e" filled="false" stroked="true" strokeweight=".748pt" strokecolor="#939598">
                <v:path arrowok="t"/>
              </v:shape>
            </v:group>
            <v:group style="position:absolute;left:11170;top:-1364;width:2;height:80" coordorigin="11170,-1364" coordsize="2,80">
              <v:shape style="position:absolute;left:11170;top:-1364;width:2;height:80" coordorigin="11170,-1364" coordsize="0,80" path="m11170,-1284l11170,-1364e" filled="false" stroked="true" strokeweight=".748pt" strokecolor="#939598">
                <v:path arrowok="t"/>
              </v:shape>
            </v:group>
            <v:group style="position:absolute;left:11130;top:-1364;width:2;height:80" coordorigin="11130,-1364" coordsize="2,80">
              <v:shape style="position:absolute;left:11130;top:-1364;width:2;height:80" coordorigin="11130,-1364" coordsize="0,80" path="m11130,-1284l11130,-1364e" filled="false" stroked="true" strokeweight=".748pt" strokecolor="#939598">
                <v:path arrowok="t"/>
              </v:shape>
            </v:group>
            <v:group style="position:absolute;left:11090;top:-1364;width:2;height:80" coordorigin="11090,-1364" coordsize="2,80">
              <v:shape style="position:absolute;left:11090;top:-1364;width:2;height:80" coordorigin="11090,-1364" coordsize="0,80" path="m11090,-1284l11090,-1364e" filled="false" stroked="true" strokeweight=".748pt" strokecolor="#939598">
                <v:path arrowok="t"/>
              </v:shape>
            </v:group>
            <v:group style="position:absolute;left:11050;top:-1364;width:2;height:80" coordorigin="11050,-1364" coordsize="2,80">
              <v:shape style="position:absolute;left:11050;top:-1364;width:2;height:80" coordorigin="11050,-1364" coordsize="0,80" path="m11050,-1284l11050,-1364e" filled="false" stroked="true" strokeweight=".748pt" strokecolor="#939598">
                <v:path arrowok="t"/>
              </v:shape>
            </v:group>
            <v:group style="position:absolute;left:11010;top:-1364;width:2;height:80" coordorigin="11010,-1364" coordsize="2,80">
              <v:shape style="position:absolute;left:11010;top:-1364;width:2;height:80" coordorigin="11010,-1364" coordsize="1,80" path="m11010,-1284l11010,-1364e" filled="false" stroked="true" strokeweight=".748pt" strokecolor="#939598">
                <v:path arrowok="t"/>
              </v:shape>
            </v:group>
            <v:group style="position:absolute;left:10970;top:-1364;width:2;height:80" coordorigin="10970,-1364" coordsize="2,80">
              <v:shape style="position:absolute;left:10970;top:-1364;width:2;height:80" coordorigin="10970,-1364" coordsize="0,80" path="m10970,-1284l10970,-1364e" filled="false" stroked="true" strokeweight=".748pt" strokecolor="#939598">
                <v:path arrowok="t"/>
              </v:shape>
            </v:group>
            <v:group style="position:absolute;left:10930;top:-1364;width:2;height:80" coordorigin="10930,-1364" coordsize="2,80">
              <v:shape style="position:absolute;left:10930;top:-1364;width:2;height:80" coordorigin="10930,-1364" coordsize="0,80" path="m10930,-1284l10930,-1364e" filled="false" stroked="true" strokeweight=".748pt" strokecolor="#939598">
                <v:path arrowok="t"/>
              </v:shape>
            </v:group>
            <v:group style="position:absolute;left:10890;top:-1364;width:2;height:80" coordorigin="10890,-1364" coordsize="2,80">
              <v:shape style="position:absolute;left:10890;top:-1364;width:2;height:80" coordorigin="10890,-1364" coordsize="0,80" path="m10890,-1284l10890,-1364e" filled="false" stroked="true" strokeweight=".748pt" strokecolor="#939598">
                <v:path arrowok="t"/>
              </v:shape>
            </v:group>
            <v:group style="position:absolute;left:10850;top:-1364;width:2;height:80" coordorigin="10850,-1364" coordsize="2,80">
              <v:shape style="position:absolute;left:10850;top:-1364;width:2;height:80" coordorigin="10850,-1364" coordsize="1,80" path="m10850,-1284l10850,-1364e" filled="false" stroked="true" strokeweight=".748pt" strokecolor="#939598">
                <v:path arrowok="t"/>
              </v:shape>
            </v:group>
            <v:group style="position:absolute;left:10810;top:-1364;width:2;height:80" coordorigin="10810,-1364" coordsize="2,80">
              <v:shape style="position:absolute;left:10810;top:-1364;width:2;height:80" coordorigin="10810,-1364" coordsize="0,80" path="m10810,-1284l10810,-1364e" filled="false" stroked="true" strokeweight=".748pt" strokecolor="#939598">
                <v:path arrowok="t"/>
              </v:shape>
            </v:group>
            <v:group style="position:absolute;left:10770;top:-1364;width:2;height:80" coordorigin="10770,-1364" coordsize="2,80">
              <v:shape style="position:absolute;left:10770;top:-1364;width:2;height:80" coordorigin="10770,-1364" coordsize="0,80" path="m10770,-1284l10770,-1364e" filled="false" stroked="true" strokeweight=".748pt" strokecolor="#939598">
                <v:path arrowok="t"/>
              </v:shape>
            </v:group>
            <v:group style="position:absolute;left:10730;top:-1364;width:2;height:80" coordorigin="10730,-1364" coordsize="2,80">
              <v:shape style="position:absolute;left:10730;top:-1364;width:2;height:80" coordorigin="10730,-1364" coordsize="0,80" path="m10730,-1284l10730,-1364e" filled="false" stroked="true" strokeweight=".748pt" strokecolor="#939598">
                <v:path arrowok="t"/>
              </v:shape>
            </v:group>
            <v:group style="position:absolute;left:10690;top:-1364;width:2;height:80" coordorigin="10690,-1364" coordsize="2,80">
              <v:shape style="position:absolute;left:10690;top:-1364;width:2;height:80" coordorigin="10690,-1364" coordsize="0,80" path="m10690,-1284l10690,-1364e" filled="false" stroked="true" strokeweight=".748pt" strokecolor="#939598">
                <v:path arrowok="t"/>
              </v:shape>
            </v:group>
            <v:group style="position:absolute;left:10650;top:-1364;width:2;height:80" coordorigin="10650,-1364" coordsize="2,80">
              <v:shape style="position:absolute;left:10650;top:-1364;width:2;height:80" coordorigin="10650,-1364" coordsize="0,80" path="m10650,-1284l10650,-1364e" filled="false" stroked="true" strokeweight=".748pt" strokecolor="#939598">
                <v:path arrowok="t"/>
              </v:shape>
            </v:group>
            <v:group style="position:absolute;left:10610;top:-1364;width:2;height:80" coordorigin="10610,-1364" coordsize="2,80">
              <v:shape style="position:absolute;left:10610;top:-1364;width:2;height:80" coordorigin="10610,-1364" coordsize="0,80" path="m10610,-1284l10610,-1364e" filled="false" stroked="true" strokeweight=".748pt" strokecolor="#939598">
                <v:path arrowok="t"/>
              </v:shape>
            </v:group>
            <v:group style="position:absolute;left:10570;top:-1364;width:2;height:80" coordorigin="10570,-1364" coordsize="2,80">
              <v:shape style="position:absolute;left:10570;top:-1364;width:2;height:80" coordorigin="10570,-1364" coordsize="0,80" path="m10570,-1284l10570,-1364e" filled="false" stroked="true" strokeweight=".748pt" strokecolor="#939598">
                <v:path arrowok="t"/>
              </v:shape>
            </v:group>
            <v:group style="position:absolute;left:10530;top:-1364;width:2;height:80" coordorigin="10530,-1364" coordsize="2,80">
              <v:shape style="position:absolute;left:10530;top:-1364;width:2;height:80" coordorigin="10530,-1364" coordsize="0,80" path="m10530,-1284l10530,-1364e" filled="false" stroked="true" strokeweight=".748pt" strokecolor="#939598">
                <v:path arrowok="t"/>
              </v:shape>
            </v:group>
            <v:group style="position:absolute;left:10490;top:-1364;width:2;height:80" coordorigin="10490,-1364" coordsize="2,80">
              <v:shape style="position:absolute;left:10490;top:-1364;width:2;height:80" coordorigin="10490,-1364" coordsize="0,80" path="m10490,-1284l10490,-1364e" filled="false" stroked="true" strokeweight=".748pt" strokecolor="#939598">
                <v:path arrowok="t"/>
              </v:shape>
            </v:group>
            <v:group style="position:absolute;left:10450;top:-1364;width:2;height:80" coordorigin="10450,-1364" coordsize="2,80">
              <v:shape style="position:absolute;left:10450;top:-1364;width:2;height:80" coordorigin="10450,-1364" coordsize="0,80" path="m10450,-1284l10450,-1364e" filled="false" stroked="true" strokeweight=".748pt" strokecolor="#939598">
                <v:path arrowok="t"/>
              </v:shape>
            </v:group>
            <v:group style="position:absolute;left:10410;top:-1364;width:2;height:80" coordorigin="10410,-1364" coordsize="2,80">
              <v:shape style="position:absolute;left:10410;top:-1364;width:2;height:80" coordorigin="10410,-1364" coordsize="0,80" path="m10410,-1284l10410,-1364e" filled="false" stroked="true" strokeweight=".748pt" strokecolor="#939598">
                <v:path arrowok="t"/>
              </v:shape>
            </v:group>
            <v:group style="position:absolute;left:10370;top:-1364;width:2;height:80" coordorigin="10370,-1364" coordsize="2,80">
              <v:shape style="position:absolute;left:10370;top:-1364;width:2;height:80" coordorigin="10370,-1364" coordsize="0,80" path="m10370,-1284l10370,-1364e" filled="false" stroked="true" strokeweight=".748pt" strokecolor="#939598">
                <v:path arrowok="t"/>
              </v:shape>
            </v:group>
            <v:group style="position:absolute;left:10330;top:-1364;width:2;height:80" coordorigin="10330,-1364" coordsize="2,80">
              <v:shape style="position:absolute;left:10330;top:-1364;width:2;height:80" coordorigin="10330,-1364" coordsize="0,80" path="m10330,-1284l10330,-1364e" filled="false" stroked="true" strokeweight=".748pt" strokecolor="#939598">
                <v:path arrowok="t"/>
              </v:shape>
            </v:group>
            <v:group style="position:absolute;left:10290;top:-1364;width:2;height:80" coordorigin="10290,-1364" coordsize="2,80">
              <v:shape style="position:absolute;left:10290;top:-1364;width:2;height:80" coordorigin="10290,-1364" coordsize="0,80" path="m10290,-1284l10290,-1364e" filled="false" stroked="true" strokeweight=".748pt" strokecolor="#939598">
                <v:path arrowok="t"/>
              </v:shape>
            </v:group>
            <v:group style="position:absolute;left:10250;top:-1364;width:2;height:80" coordorigin="10250,-1364" coordsize="2,80">
              <v:shape style="position:absolute;left:10250;top:-1364;width:2;height:80" coordorigin="10250,-1364" coordsize="1,80" path="m10250,-1284l10250,-1364e" filled="false" stroked="true" strokeweight=".748pt" strokecolor="#939598">
                <v:path arrowok="t"/>
              </v:shape>
            </v:group>
            <v:group style="position:absolute;left:10210;top:-1364;width:2;height:80" coordorigin="10210,-1364" coordsize="2,80">
              <v:shape style="position:absolute;left:10210;top:-1364;width:2;height:80" coordorigin="10210,-1364" coordsize="0,80" path="m10210,-1284l10210,-1364e" filled="false" stroked="true" strokeweight=".748pt" strokecolor="#939598">
                <v:path arrowok="t"/>
              </v:shape>
            </v:group>
            <v:group style="position:absolute;left:10170;top:-1364;width:2;height:80" coordorigin="10170,-1364" coordsize="2,80">
              <v:shape style="position:absolute;left:10170;top:-1364;width:2;height:80" coordorigin="10170,-1364" coordsize="0,80" path="m10170,-1284l10170,-1364e" filled="false" stroked="true" strokeweight=".748pt" strokecolor="#939598">
                <v:path arrowok="t"/>
              </v:shape>
            </v:group>
            <v:group style="position:absolute;left:10130;top:-1364;width:2;height:80" coordorigin="10130,-1364" coordsize="2,80">
              <v:shape style="position:absolute;left:10130;top:-1364;width:2;height:80" coordorigin="10130,-1364" coordsize="0,80" path="m10130,-1284l10130,-1364e" filled="false" stroked="true" strokeweight=".748pt" strokecolor="#939598">
                <v:path arrowok="t"/>
              </v:shape>
            </v:group>
            <v:group style="position:absolute;left:10090;top:-1364;width:2;height:80" coordorigin="10090,-1364" coordsize="2,80">
              <v:shape style="position:absolute;left:10090;top:-1364;width:2;height:80" coordorigin="10090,-1364" coordsize="1,80" path="m10090,-1284l10090,-1364e" filled="false" stroked="true" strokeweight=".748pt" strokecolor="#939598">
                <v:path arrowok="t"/>
              </v:shape>
            </v:group>
            <v:group style="position:absolute;left:10050;top:-1364;width:2;height:80" coordorigin="10050,-1364" coordsize="2,80">
              <v:shape style="position:absolute;left:10050;top:-1364;width:2;height:80" coordorigin="10050,-1364" coordsize="0,80" path="m10050,-1284l10050,-1364e" filled="false" stroked="true" strokeweight=".748pt" strokecolor="#939598">
                <v:path arrowok="t"/>
              </v:shape>
            </v:group>
            <v:group style="position:absolute;left:10010;top:-1364;width:2;height:80" coordorigin="10010,-1364" coordsize="2,80">
              <v:shape style="position:absolute;left:10010;top:-1364;width:2;height:80" coordorigin="10010,-1364" coordsize="0,80" path="m10010,-1284l10010,-1364e" filled="false" stroked="true" strokeweight=".748pt" strokecolor="#939598">
                <v:path arrowok="t"/>
              </v:shape>
            </v:group>
            <v:group style="position:absolute;left:9970;top:-1364;width:2;height:80" coordorigin="9970,-1364" coordsize="2,80">
              <v:shape style="position:absolute;left:9970;top:-1364;width:2;height:80" coordorigin="9970,-1364" coordsize="1,80" path="m9970,-1284l9970,-1364e" filled="false" stroked="true" strokeweight=".748pt" strokecolor="#939598">
                <v:path arrowok="t"/>
              </v:shape>
            </v:group>
            <v:group style="position:absolute;left:9930;top:-1364;width:2;height:80" coordorigin="9930,-1364" coordsize="2,80">
              <v:shape style="position:absolute;left:9930;top:-1364;width:2;height:80" coordorigin="9930,-1364" coordsize="0,80" path="m9930,-1284l9930,-1364e" filled="false" stroked="true" strokeweight=".748pt" strokecolor="#939598">
                <v:path arrowok="t"/>
              </v:shape>
            </v:group>
            <v:group style="position:absolute;left:9890;top:-1364;width:2;height:80" coordorigin="9890,-1364" coordsize="2,80">
              <v:shape style="position:absolute;left:9890;top:-1364;width:2;height:80" coordorigin="9890,-1364" coordsize="0,80" path="m9890,-1284l9890,-1364e" filled="false" stroked="true" strokeweight=".748pt" strokecolor="#939598">
                <v:path arrowok="t"/>
              </v:shape>
            </v:group>
            <v:group style="position:absolute;left:9850;top:-1364;width:2;height:80" coordorigin="9850,-1364" coordsize="2,80">
              <v:shape style="position:absolute;left:9850;top:-1364;width:2;height:80" coordorigin="9850,-1364" coordsize="0,80" path="m9850,-1284l9850,-1364e" filled="false" stroked="true" strokeweight=".748pt" strokecolor="#939598">
                <v:path arrowok="t"/>
              </v:shape>
            </v:group>
            <v:group style="position:absolute;left:9810;top:-1363;width:2;height:80" coordorigin="9810,-1363" coordsize="2,80">
              <v:shape style="position:absolute;left:9810;top:-1363;width:2;height:80" coordorigin="9810,-1363" coordsize="0,80" path="m9810,-1283l9810,-1363e" filled="false" stroked="true" strokeweight=".748pt" strokecolor="#939598">
                <v:path arrowok="t"/>
              </v:shape>
            </v:group>
            <v:group style="position:absolute;left:9770;top:-1363;width:2;height:80" coordorigin="9770,-1363" coordsize="2,80">
              <v:shape style="position:absolute;left:9770;top:-1363;width:2;height:80" coordorigin="9770,-1363" coordsize="0,80" path="m9770,-1283l9770,-1363e" filled="false" stroked="true" strokeweight=".748pt" strokecolor="#939598">
                <v:path arrowok="t"/>
              </v:shape>
            </v:group>
            <v:group style="position:absolute;left:9730;top:-1363;width:2;height:80" coordorigin="9730,-1363" coordsize="2,80">
              <v:shape style="position:absolute;left:9730;top:-1363;width:2;height:80" coordorigin="9730,-1363" coordsize="1,80" path="m9730,-1283l9730,-1363e" filled="false" stroked="true" strokeweight=".748pt" strokecolor="#939598">
                <v:path arrowok="t"/>
              </v:shape>
            </v:group>
            <v:group style="position:absolute;left:9690;top:-1363;width:2;height:80" coordorigin="9690,-1363" coordsize="2,80">
              <v:shape style="position:absolute;left:9690;top:-1363;width:2;height:80" coordorigin="9690,-1363" coordsize="0,80" path="m9690,-1283l9690,-1363e" filled="false" stroked="true" strokeweight=".748pt" strokecolor="#939598">
                <v:path arrowok="t"/>
              </v:shape>
            </v:group>
            <v:group style="position:absolute;left:9650;top:-1363;width:2;height:80" coordorigin="9650,-1363" coordsize="2,80">
              <v:shape style="position:absolute;left:9650;top:-1363;width:2;height:80" coordorigin="9650,-1363" coordsize="0,80" path="m9650,-1283l9650,-1363e" filled="false" stroked="true" strokeweight=".748pt" strokecolor="#939598">
                <v:path arrowok="t"/>
              </v:shape>
            </v:group>
            <v:group style="position:absolute;left:9610;top:-1363;width:2;height:80" coordorigin="9610,-1363" coordsize="2,80">
              <v:shape style="position:absolute;left:9610;top:-1363;width:2;height:80" coordorigin="9610,-1363" coordsize="0,80" path="m9610,-1283l9610,-1363e" filled="false" stroked="true" strokeweight=".748pt" strokecolor="#939598">
                <v:path arrowok="t"/>
              </v:shape>
            </v:group>
            <v:group style="position:absolute;left:9570;top:-1363;width:2;height:80" coordorigin="9570,-1363" coordsize="2,80">
              <v:shape style="position:absolute;left:9570;top:-1363;width:2;height:80" coordorigin="9570,-1363" coordsize="1,80" path="m9570,-1283l9570,-1363e" filled="false" stroked="true" strokeweight=".748pt" strokecolor="#939598">
                <v:path arrowok="t"/>
              </v:shape>
            </v:group>
            <v:group style="position:absolute;left:9530;top:-1363;width:2;height:80" coordorigin="9530,-1363" coordsize="2,80">
              <v:shape style="position:absolute;left:9530;top:-1363;width:2;height:80" coordorigin="9530,-1363" coordsize="0,80" path="m9530,-1283l9530,-1363e" filled="false" stroked="true" strokeweight=".748pt" strokecolor="#939598">
                <v:path arrowok="t"/>
              </v:shape>
            </v:group>
            <v:group style="position:absolute;left:9490;top:-1363;width:2;height:80" coordorigin="9490,-1363" coordsize="2,80">
              <v:shape style="position:absolute;left:9490;top:-1363;width:2;height:80" coordorigin="9490,-1363" coordsize="0,80" path="m9490,-1283l9490,-1363e" filled="false" stroked="true" strokeweight=".748pt" strokecolor="#939598">
                <v:path arrowok="t"/>
              </v:shape>
            </v:group>
            <v:group style="position:absolute;left:9450;top:-1363;width:2;height:80" coordorigin="9450,-1363" coordsize="2,80">
              <v:shape style="position:absolute;left:9450;top:-1363;width:2;height:80" coordorigin="9450,-1363" coordsize="0,80" path="m9450,-1283l9450,-1363e" filled="false" stroked="true" strokeweight=".748pt" strokecolor="#939598">
                <v:path arrowok="t"/>
              </v:shape>
            </v:group>
            <v:group style="position:absolute;left:9410;top:-1363;width:2;height:80" coordorigin="9410,-1363" coordsize="2,80">
              <v:shape style="position:absolute;left:9410;top:-1363;width:2;height:80" coordorigin="9410,-1363" coordsize="0,80" path="m9410,-1283l9410,-1363e" filled="false" stroked="true" strokeweight=".748pt" strokecolor="#939598">
                <v:path arrowok="t"/>
              </v:shape>
            </v:group>
            <v:group style="position:absolute;left:9370;top:-1363;width:2;height:80" coordorigin="9370,-1363" coordsize="2,80">
              <v:shape style="position:absolute;left:9370;top:-1363;width:2;height:80" coordorigin="9370,-1363" coordsize="1,80" path="m9370,-1283l9370,-1363e" filled="false" stroked="true" strokeweight=".748pt" strokecolor="#939598">
                <v:path arrowok="t"/>
              </v:shape>
            </v:group>
            <v:group style="position:absolute;left:9330;top:-1363;width:2;height:80" coordorigin="9330,-1363" coordsize="2,80">
              <v:shape style="position:absolute;left:9330;top:-1363;width:2;height:80" coordorigin="9330,-1363" coordsize="0,80" path="m9330,-1283l9330,-1363e" filled="false" stroked="true" strokeweight=".748pt" strokecolor="#939598">
                <v:path arrowok="t"/>
              </v:shape>
            </v:group>
            <v:group style="position:absolute;left:9290;top:-1363;width:2;height:80" coordorigin="9290,-1363" coordsize="2,80">
              <v:shape style="position:absolute;left:9290;top:-1363;width:2;height:80" coordorigin="9290,-1363" coordsize="0,80" path="m9290,-1283l9290,-1363e" filled="false" stroked="true" strokeweight=".748pt" strokecolor="#939598">
                <v:path arrowok="t"/>
              </v:shape>
            </v:group>
            <v:group style="position:absolute;left:9250;top:-1363;width:2;height:80" coordorigin="9250,-1363" coordsize="2,80">
              <v:shape style="position:absolute;left:9250;top:-1363;width:2;height:80" coordorigin="9250,-1363" coordsize="0,80" path="m9250,-1283l9250,-1363e" filled="false" stroked="true" strokeweight=".748pt" strokecolor="#939598">
                <v:path arrowok="t"/>
              </v:shape>
            </v:group>
            <v:group style="position:absolute;left:9210;top:-1363;width:2;height:80" coordorigin="9210,-1363" coordsize="2,80">
              <v:shape style="position:absolute;left:9210;top:-1363;width:2;height:80" coordorigin="9210,-1363" coordsize="1,80" path="m9210,-1283l9210,-1363e" filled="false" stroked="true" strokeweight=".748pt" strokecolor="#939598">
                <v:path arrowok="t"/>
              </v:shape>
            </v:group>
            <v:group style="position:absolute;left:9170;top:-1363;width:2;height:80" coordorigin="9170,-1363" coordsize="2,80">
              <v:shape style="position:absolute;left:9170;top:-1363;width:2;height:80" coordorigin="9170,-1363" coordsize="0,80" path="m9170,-1283l9170,-1363e" filled="false" stroked="true" strokeweight=".748pt" strokecolor="#939598">
                <v:path arrowok="t"/>
              </v:shape>
            </v:group>
            <v:group style="position:absolute;left:9130;top:-1363;width:2;height:80" coordorigin="9130,-1363" coordsize="2,80">
              <v:shape style="position:absolute;left:9130;top:-1363;width:2;height:80" coordorigin="9130,-1363" coordsize="0,80" path="m9130,-1283l9130,-1363e" filled="false" stroked="true" strokeweight=".748pt" strokecolor="#939598">
                <v:path arrowok="t"/>
              </v:shape>
            </v:group>
            <v:group style="position:absolute;left:9090;top:-1363;width:2;height:80" coordorigin="9090,-1363" coordsize="2,80">
              <v:shape style="position:absolute;left:9090;top:-1363;width:2;height:80" coordorigin="9090,-1363" coordsize="0,80" path="m9090,-1283l9090,-1363e" filled="false" stroked="true" strokeweight=".748pt" strokecolor="#939598">
                <v:path arrowok="t"/>
              </v:shape>
            </v:group>
            <v:group style="position:absolute;left:9050;top:-1363;width:2;height:80" coordorigin="9050,-1363" coordsize="2,80">
              <v:shape style="position:absolute;left:9050;top:-1363;width:2;height:80" coordorigin="9050,-1363" coordsize="1,80" path="m9050,-1283l9050,-1363e" filled="false" stroked="true" strokeweight=".748pt" strokecolor="#939598">
                <v:path arrowok="t"/>
              </v:shape>
            </v:group>
            <v:group style="position:absolute;left:9010;top:-1363;width:2;height:80" coordorigin="9010,-1363" coordsize="2,80">
              <v:shape style="position:absolute;left:9010;top:-1363;width:2;height:80" coordorigin="9010,-1363" coordsize="0,80" path="m9010,-1283l9010,-1363e" filled="false" stroked="true" strokeweight=".748pt" strokecolor="#939598">
                <v:path arrowok="t"/>
              </v:shape>
            </v:group>
            <v:group style="position:absolute;left:8970;top:-1363;width:2;height:80" coordorigin="8970,-1363" coordsize="2,80">
              <v:shape style="position:absolute;left:8970;top:-1363;width:2;height:80" coordorigin="8970,-1363" coordsize="0,80" path="m8970,-1283l8970,-1363e" filled="false" stroked="true" strokeweight=".748pt" strokecolor="#939598">
                <v:path arrowok="t"/>
              </v:shape>
            </v:group>
            <v:group style="position:absolute;left:8930;top:-1363;width:2;height:80" coordorigin="8930,-1363" coordsize="2,80">
              <v:shape style="position:absolute;left:8930;top:-1363;width:2;height:80" coordorigin="8930,-1363" coordsize="0,80" path="m8930,-1283l8930,-1363e" filled="false" stroked="true" strokeweight=".748pt" strokecolor="#939598">
                <v:path arrowok="t"/>
              </v:shape>
            </v:group>
            <v:group style="position:absolute;left:8890;top:-1363;width:2;height:80" coordorigin="8890,-1363" coordsize="2,80">
              <v:shape style="position:absolute;left:8890;top:-1363;width:2;height:80" coordorigin="8890,-1363" coordsize="0,80" path="m8890,-1283l8890,-1363e" filled="false" stroked="true" strokeweight=".748pt" strokecolor="#939598">
                <v:path arrowok="t"/>
              </v:shape>
            </v:group>
            <v:group style="position:absolute;left:8850;top:-1363;width:2;height:80" coordorigin="8850,-1363" coordsize="2,80">
              <v:shape style="position:absolute;left:8850;top:-1363;width:2;height:80" coordorigin="8850,-1363" coordsize="1,80" path="m8850,-1283l8850,-1363e" filled="false" stroked="true" strokeweight=".748pt" strokecolor="#939598">
                <v:path arrowok="t"/>
              </v:shape>
            </v:group>
            <v:group style="position:absolute;left:8810;top:-1363;width:2;height:80" coordorigin="8810,-1363" coordsize="2,80">
              <v:shape style="position:absolute;left:8810;top:-1363;width:2;height:80" coordorigin="8810,-1363" coordsize="0,80" path="m8810,-1283l8810,-1363e" filled="false" stroked="true" strokeweight=".748pt" strokecolor="#939598">
                <v:path arrowok="t"/>
              </v:shape>
            </v:group>
            <v:group style="position:absolute;left:8770;top:-1363;width:2;height:80" coordorigin="8770,-1363" coordsize="2,80">
              <v:shape style="position:absolute;left:8770;top:-1363;width:2;height:80" coordorigin="8770,-1363" coordsize="0,80" path="m8770,-1283l8770,-1363e" filled="false" stroked="true" strokeweight=".748pt" strokecolor="#939598">
                <v:path arrowok="t"/>
              </v:shape>
            </v:group>
            <v:group style="position:absolute;left:8730;top:-1363;width:2;height:80" coordorigin="8730,-1363" coordsize="2,80">
              <v:shape style="position:absolute;left:8730;top:-1363;width:2;height:80" coordorigin="8730,-1363" coordsize="0,80" path="m8730,-1283l8730,-1363e" filled="false" stroked="true" strokeweight=".748pt" strokecolor="#939598">
                <v:path arrowok="t"/>
              </v:shape>
            </v:group>
            <v:group style="position:absolute;left:8690;top:-1363;width:2;height:80" coordorigin="8690,-1363" coordsize="2,80">
              <v:shape style="position:absolute;left:8690;top:-1363;width:2;height:80" coordorigin="8690,-1363" coordsize="1,80" path="m8690,-1283l8690,-1363e" filled="false" stroked="true" strokeweight=".748pt" strokecolor="#939598">
                <v:path arrowok="t"/>
              </v:shape>
            </v:group>
            <v:group style="position:absolute;left:8650;top:-1363;width:2;height:80" coordorigin="8650,-1363" coordsize="2,80">
              <v:shape style="position:absolute;left:8650;top:-1363;width:2;height:80" coordorigin="8650,-1363" coordsize="0,80" path="m8650,-1283l8650,-1363e" filled="false" stroked="true" strokeweight=".748pt" strokecolor="#939598">
                <v:path arrowok="t"/>
              </v:shape>
            </v:group>
            <v:group style="position:absolute;left:8610;top:-1363;width:2;height:80" coordorigin="8610,-1363" coordsize="2,80">
              <v:shape style="position:absolute;left:8610;top:-1363;width:2;height:80" coordorigin="8610,-1363" coordsize="0,80" path="m8610,-1283l8610,-1363e" filled="false" stroked="true" strokeweight=".748pt" strokecolor="#939598">
                <v:path arrowok="t"/>
              </v:shape>
            </v:group>
            <v:group style="position:absolute;left:8570;top:-1363;width:2;height:80" coordorigin="8570,-1363" coordsize="2,80">
              <v:shape style="position:absolute;left:8570;top:-1363;width:2;height:80" coordorigin="8570,-1363" coordsize="0,80" path="m8570,-1283l8570,-1363e" filled="false" stroked="true" strokeweight=".748pt" strokecolor="#939598">
                <v:path arrowok="t"/>
              </v:shape>
            </v:group>
            <v:group style="position:absolute;left:8530;top:-1363;width:2;height:80" coordorigin="8530,-1363" coordsize="2,80">
              <v:shape style="position:absolute;left:8530;top:-1363;width:2;height:80" coordorigin="8530,-1363" coordsize="0,80" path="m8530,-1283l8530,-1363e" filled="false" stroked="true" strokeweight=".748pt" strokecolor="#939598">
                <v:path arrowok="t"/>
              </v:shape>
            </v:group>
            <v:group style="position:absolute;left:8490;top:-1363;width:2;height:80" coordorigin="8490,-1363" coordsize="2,80">
              <v:shape style="position:absolute;left:8490;top:-1363;width:2;height:80" coordorigin="8490,-1363" coordsize="0,80" path="m8490,-1283l8490,-1363e" filled="false" stroked="true" strokeweight=".748pt" strokecolor="#939598">
                <v:path arrowok="t"/>
              </v:shape>
            </v:group>
            <v:group style="position:absolute;left:8450;top:-1363;width:2;height:80" coordorigin="8450,-1363" coordsize="2,80">
              <v:shape style="position:absolute;left:8450;top:-1363;width:2;height:80" coordorigin="8450,-1363" coordsize="1,80" path="m8450,-1283l8450,-1363e" filled="false" stroked="true" strokeweight=".748pt" strokecolor="#939598">
                <v:path arrowok="t"/>
              </v:shape>
            </v:group>
            <v:group style="position:absolute;left:8410;top:-1363;width:2;height:80" coordorigin="8410,-1363" coordsize="2,80">
              <v:shape style="position:absolute;left:8410;top:-1363;width:2;height:80" coordorigin="8410,-1363" coordsize="0,80" path="m8410,-1283l8410,-1363e" filled="false" stroked="true" strokeweight=".748pt" strokecolor="#939598">
                <v:path arrowok="t"/>
              </v:shape>
            </v:group>
            <v:group style="position:absolute;left:8370;top:-1363;width:2;height:80" coordorigin="8370,-1363" coordsize="2,80">
              <v:shape style="position:absolute;left:8370;top:-1363;width:2;height:80" coordorigin="8370,-1363" coordsize="0,80" path="m8370,-1283l8370,-1363e" filled="false" stroked="true" strokeweight=".748pt" strokecolor="#939598">
                <v:path arrowok="t"/>
              </v:shape>
            </v:group>
            <v:group style="position:absolute;left:8330;top:-1363;width:2;height:80" coordorigin="8330,-1363" coordsize="2,80">
              <v:shape style="position:absolute;left:8330;top:-1363;width:2;height:80" coordorigin="8330,-1363" coordsize="1,80" path="m8330,-1283l8330,-1363e" filled="false" stroked="true" strokeweight=".748pt" strokecolor="#939598">
                <v:path arrowok="t"/>
              </v:shape>
            </v:group>
            <v:group style="position:absolute;left:8290;top:-1363;width:2;height:80" coordorigin="8290,-1363" coordsize="2,80">
              <v:shape style="position:absolute;left:8290;top:-1363;width:2;height:80" coordorigin="8290,-1363" coordsize="0,80" path="m8290,-1283l8290,-1363e" filled="false" stroked="true" strokeweight=".748pt" strokecolor="#939598">
                <v:path arrowok="t"/>
              </v:shape>
            </v:group>
            <v:group style="position:absolute;left:8250;top:-1363;width:2;height:80" coordorigin="8250,-1363" coordsize="2,80">
              <v:shape style="position:absolute;left:8250;top:-1363;width:2;height:80" coordorigin="8250,-1363" coordsize="0,80" path="m8250,-1283l8250,-1363e" filled="false" stroked="true" strokeweight=".748pt" strokecolor="#939598">
                <v:path arrowok="t"/>
              </v:shape>
            </v:group>
            <v:group style="position:absolute;left:8210;top:-1363;width:2;height:80" coordorigin="8210,-1363" coordsize="2,80">
              <v:shape style="position:absolute;left:8210;top:-1363;width:2;height:80" coordorigin="8210,-1363" coordsize="0,80" path="m8210,-1283l8210,-1363e" filled="false" stroked="true" strokeweight=".748pt" strokecolor="#939598">
                <v:path arrowok="t"/>
              </v:shape>
            </v:group>
            <v:group style="position:absolute;left:8170;top:-1363;width:2;height:80" coordorigin="8170,-1363" coordsize="2,80">
              <v:shape style="position:absolute;left:8170;top:-1363;width:2;height:80" coordorigin="8170,-1363" coordsize="1,80" path="m8170,-1283l8170,-1363e" filled="false" stroked="true" strokeweight=".748pt" strokecolor="#939598">
                <v:path arrowok="t"/>
              </v:shape>
            </v:group>
            <v:group style="position:absolute;left:8130;top:-1363;width:2;height:80" coordorigin="8130,-1363" coordsize="2,80">
              <v:shape style="position:absolute;left:8130;top:-1363;width:2;height:80" coordorigin="8130,-1363" coordsize="0,80" path="m8130,-1283l8130,-1363e" filled="false" stroked="true" strokeweight=".748pt" strokecolor="#939598">
                <v:path arrowok="t"/>
              </v:shape>
            </v:group>
            <v:group style="position:absolute;left:8090;top:-1363;width:2;height:80" coordorigin="8090,-1363" coordsize="2,80">
              <v:shape style="position:absolute;left:8090;top:-1363;width:2;height:80" coordorigin="8090,-1363" coordsize="0,80" path="m8090,-1283l8090,-1363e" filled="false" stroked="true" strokeweight=".748pt" strokecolor="#939598">
                <v:path arrowok="t"/>
              </v:shape>
            </v:group>
            <v:group style="position:absolute;left:8050;top:-1363;width:2;height:80" coordorigin="8050,-1363" coordsize="2,80">
              <v:shape style="position:absolute;left:8050;top:-1363;width:2;height:80" coordorigin="8050,-1363" coordsize="0,80" path="m8050,-1283l8050,-1363e" filled="false" stroked="true" strokeweight=".748pt" strokecolor="#939598">
                <v:path arrowok="t"/>
              </v:shape>
            </v:group>
            <v:group style="position:absolute;left:8010;top:-1363;width:2;height:80" coordorigin="8010,-1363" coordsize="2,80">
              <v:shape style="position:absolute;left:8010;top:-1363;width:2;height:80" coordorigin="8010,-1363" coordsize="0,80" path="m8010,-1283l8010,-1363e" filled="false" stroked="true" strokeweight=".748pt" strokecolor="#939598">
                <v:path arrowok="t"/>
              </v:shape>
            </v:group>
            <v:group style="position:absolute;left:7970;top:-1363;width:2;height:80" coordorigin="7970,-1363" coordsize="2,80">
              <v:shape style="position:absolute;left:7970;top:-1363;width:2;height:80" coordorigin="7970,-1363" coordsize="0,80" path="m7970,-1283l7970,-1363e" filled="false" stroked="true" strokeweight=".748pt" strokecolor="#939598">
                <v:path arrowok="t"/>
              </v:shape>
            </v:group>
            <v:group style="position:absolute;left:7930;top:-1363;width:2;height:80" coordorigin="7930,-1363" coordsize="2,80">
              <v:shape style="position:absolute;left:7930;top:-1363;width:2;height:80" coordorigin="7930,-1363" coordsize="1,80" path="m7930,-1283l7930,-1363e" filled="false" stroked="true" strokeweight=".748pt" strokecolor="#939598">
                <v:path arrowok="t"/>
              </v:shape>
            </v:group>
            <v:group style="position:absolute;left:7890;top:-1363;width:2;height:80" coordorigin="7890,-1363" coordsize="2,80">
              <v:shape style="position:absolute;left:7890;top:-1363;width:2;height:80" coordorigin="7890,-1363" coordsize="0,80" path="m7890,-1283l7890,-1363e" filled="false" stroked="true" strokeweight=".748pt" strokecolor="#939598">
                <v:path arrowok="t"/>
              </v:shape>
            </v:group>
            <v:group style="position:absolute;left:7850;top:-1363;width:2;height:80" coordorigin="7850,-1363" coordsize="2,80">
              <v:shape style="position:absolute;left:7850;top:-1363;width:2;height:80" coordorigin="7850,-1363" coordsize="0,80" path="m7850,-1283l7850,-1363e" filled="false" stroked="true" strokeweight=".748pt" strokecolor="#939598">
                <v:path arrowok="t"/>
              </v:shape>
            </v:group>
            <v:group style="position:absolute;left:7810;top:-1363;width:2;height:80" coordorigin="7810,-1363" coordsize="2,80">
              <v:shape style="position:absolute;left:7810;top:-1363;width:2;height:80" coordorigin="7810,-1363" coordsize="1,80" path="m7810,-1283l7810,-1363e" filled="false" stroked="true" strokeweight=".748pt" strokecolor="#939598">
                <v:path arrowok="t"/>
              </v:shape>
            </v:group>
            <v:group style="position:absolute;left:7770;top:-1363;width:2;height:80" coordorigin="7770,-1363" coordsize="2,80">
              <v:shape style="position:absolute;left:7770;top:-1363;width:2;height:80" coordorigin="7770,-1363" coordsize="0,80" path="m7770,-1283l7770,-1363e" filled="false" stroked="true" strokeweight=".748pt" strokecolor="#939598">
                <v:path arrowok="t"/>
              </v:shape>
            </v:group>
            <v:group style="position:absolute;left:7730;top:-1363;width:2;height:80" coordorigin="7730,-1363" coordsize="2,80">
              <v:shape style="position:absolute;left:7730;top:-1363;width:2;height:80" coordorigin="7730,-1363" coordsize="0,80" path="m7730,-1283l7730,-1363e" filled="false" stroked="true" strokeweight=".748pt" strokecolor="#939598">
                <v:path arrowok="t"/>
              </v:shape>
            </v:group>
            <v:group style="position:absolute;left:7690;top:-1363;width:2;height:80" coordorigin="7690,-1363" coordsize="2,80">
              <v:shape style="position:absolute;left:7690;top:-1363;width:2;height:80" coordorigin="7690,-1363" coordsize="0,80" path="m7690,-1283l7690,-1363e" filled="false" stroked="true" strokeweight=".748pt" strokecolor="#939598">
                <v:path arrowok="t"/>
              </v:shape>
            </v:group>
            <v:group style="position:absolute;left:7650;top:-1363;width:2;height:80" coordorigin="7650,-1363" coordsize="2,80">
              <v:shape style="position:absolute;left:7650;top:-1363;width:2;height:80" coordorigin="7650,-1363" coordsize="0,80" path="m7650,-1283l7650,-1363e" filled="false" stroked="true" strokeweight=".748pt" strokecolor="#939598">
                <v:path arrowok="t"/>
              </v:shape>
            </v:group>
            <v:group style="position:absolute;left:7610;top:-1363;width:2;height:80" coordorigin="7610,-1363" coordsize="2,80">
              <v:shape style="position:absolute;left:7610;top:-1363;width:2;height:80" coordorigin="7610,-1363" coordsize="0,80" path="m7610,-1283l7610,-1363e" filled="false" stroked="true" strokeweight=".748pt" strokecolor="#939598">
                <v:path arrowok="t"/>
              </v:shape>
            </v:group>
            <v:group style="position:absolute;left:7570;top:-1363;width:2;height:80" coordorigin="7570,-1363" coordsize="2,80">
              <v:shape style="position:absolute;left:7570;top:-1363;width:2;height:80" coordorigin="7570,-1363" coordsize="1,80" path="m7570,-1283l7570,-1363e" filled="false" stroked="true" strokeweight=".748pt" strokecolor="#939598">
                <v:path arrowok="t"/>
              </v:shape>
            </v:group>
            <v:group style="position:absolute;left:7530;top:-1363;width:2;height:80" coordorigin="7530,-1363" coordsize="2,80">
              <v:shape style="position:absolute;left:7530;top:-1363;width:2;height:80" coordorigin="7530,-1363" coordsize="0,80" path="m7530,-1283l7530,-1363e" filled="false" stroked="true" strokeweight=".748pt" strokecolor="#939598">
                <v:path arrowok="t"/>
              </v:shape>
            </v:group>
            <v:group style="position:absolute;left:7489;top:-1363;width:2;height:80" coordorigin="7489,-1363" coordsize="2,80">
              <v:shape style="position:absolute;left:7489;top:-1363;width:2;height:80" coordorigin="7489,-1363" coordsize="0,80" path="m7490,-1283l7489,-1363e" filled="false" stroked="true" strokeweight=".748pt" strokecolor="#939598">
                <v:path arrowok="t"/>
              </v:shape>
            </v:group>
            <v:group style="position:absolute;left:7449;top:-1363;width:2;height:80" coordorigin="7449,-1363" coordsize="2,80">
              <v:shape style="position:absolute;left:7449;top:-1363;width:2;height:80" coordorigin="7449,-1363" coordsize="0,80" path="m7449,-1283l7449,-1363e" filled="false" stroked="true" strokeweight=".748pt" strokecolor="#939598">
                <v:path arrowok="t"/>
              </v:shape>
            </v:group>
            <v:group style="position:absolute;left:7409;top:-1363;width:2;height:80" coordorigin="7409,-1363" coordsize="2,80">
              <v:shape style="position:absolute;left:7409;top:-1363;width:2;height:80" coordorigin="7409,-1363" coordsize="1,80" path="m7409,-1283l7409,-1363e" filled="false" stroked="true" strokeweight=".748pt" strokecolor="#939598">
                <v:path arrowok="t"/>
              </v:shape>
            </v:group>
            <v:group style="position:absolute;left:7369;top:-1363;width:2;height:80" coordorigin="7369,-1363" coordsize="2,80">
              <v:shape style="position:absolute;left:7369;top:-1363;width:2;height:80" coordorigin="7369,-1363" coordsize="0,80" path="m7369,-1283l7369,-1363e" filled="false" stroked="true" strokeweight=".748pt" strokecolor="#939598">
                <v:path arrowok="t"/>
              </v:shape>
            </v:group>
            <v:group style="position:absolute;left:7329;top:-1363;width:2;height:80" coordorigin="7329,-1363" coordsize="2,80">
              <v:shape style="position:absolute;left:7329;top:-1363;width:2;height:80" coordorigin="7329,-1363" coordsize="0,80" path="m7329,-1283l7329,-1363e" filled="false" stroked="true" strokeweight=".748pt" strokecolor="#939598">
                <v:path arrowok="t"/>
              </v:shape>
            </v:group>
            <v:group style="position:absolute;left:7289;top:-1363;width:2;height:80" coordorigin="7289,-1363" coordsize="2,80">
              <v:shape style="position:absolute;left:7289;top:-1363;width:2;height:80" coordorigin="7289,-1363" coordsize="0,80" path="m7289,-1283l7289,-1363e" filled="false" stroked="true" strokeweight=".748pt" strokecolor="#939598">
                <v:path arrowok="t"/>
              </v:shape>
            </v:group>
            <v:group style="position:absolute;left:7249;top:-1363;width:2;height:80" coordorigin="7249,-1363" coordsize="2,80">
              <v:shape style="position:absolute;left:7249;top:-1363;width:2;height:80" coordorigin="7249,-1363" coordsize="0,80" path="m7249,-1283l7249,-1363e" filled="false" stroked="true" strokeweight=".748pt" strokecolor="#939598">
                <v:path arrowok="t"/>
              </v:shape>
            </v:group>
            <v:group style="position:absolute;left:7209;top:-1363;width:2;height:80" coordorigin="7209,-1363" coordsize="2,80">
              <v:shape style="position:absolute;left:7209;top:-1363;width:2;height:80" coordorigin="7209,-1363" coordsize="1,80" path="m7209,-1283l7209,-1363e" filled="false" stroked="true" strokeweight=".748pt" strokecolor="#939598">
                <v:path arrowok="t"/>
              </v:shape>
            </v:group>
            <v:group style="position:absolute;left:7169;top:-1363;width:2;height:80" coordorigin="7169,-1363" coordsize="2,80">
              <v:shape style="position:absolute;left:7169;top:-1363;width:2;height:80" coordorigin="7169,-1363" coordsize="0,80" path="m7169,-1283l7169,-1363e" filled="false" stroked="true" strokeweight=".748pt" strokecolor="#939598">
                <v:path arrowok="t"/>
              </v:shape>
            </v:group>
            <v:group style="position:absolute;left:7129;top:-1363;width:2;height:80" coordorigin="7129,-1363" coordsize="2,80">
              <v:shape style="position:absolute;left:7129;top:-1363;width:2;height:80" coordorigin="7129,-1363" coordsize="0,80" path="m7129,-1283l7129,-1363e" filled="false" stroked="true" strokeweight=".748pt" strokecolor="#939598">
                <v:path arrowok="t"/>
              </v:shape>
            </v:group>
            <v:group style="position:absolute;left:7089;top:-1363;width:2;height:80" coordorigin="7089,-1363" coordsize="2,80">
              <v:shape style="position:absolute;left:7089;top:-1363;width:2;height:80" coordorigin="7089,-1363" coordsize="0,80" path="m7089,-1283l7089,-1363e" filled="false" stroked="true" strokeweight=".748pt" strokecolor="#939598">
                <v:path arrowok="t"/>
              </v:shape>
            </v:group>
            <v:group style="position:absolute;left:7049;top:-1363;width:2;height:80" coordorigin="7049,-1363" coordsize="2,80">
              <v:shape style="position:absolute;left:7049;top:-1363;width:2;height:80" coordorigin="7049,-1363" coordsize="1,80" path="m7049,-1283l7049,-1363e" filled="false" stroked="true" strokeweight=".748pt" strokecolor="#939598">
                <v:path arrowok="t"/>
              </v:shape>
            </v:group>
            <v:group style="position:absolute;left:7009;top:-1363;width:2;height:80" coordorigin="7009,-1363" coordsize="2,80">
              <v:shape style="position:absolute;left:7009;top:-1363;width:2;height:80" coordorigin="7009,-1363" coordsize="0,80" path="m7009,-1283l7009,-1363e" filled="false" stroked="true" strokeweight=".748pt" strokecolor="#939598">
                <v:path arrowok="t"/>
              </v:shape>
            </v:group>
            <v:group style="position:absolute;left:6969;top:-1363;width:2;height:80" coordorigin="6969,-1363" coordsize="2,80">
              <v:shape style="position:absolute;left:6969;top:-1363;width:2;height:80" coordorigin="6969,-1363" coordsize="0,80" path="m6969,-1283l6969,-1363e" filled="false" stroked="true" strokeweight=".748pt" strokecolor="#939598">
                <v:path arrowok="t"/>
              </v:shape>
            </v:group>
            <v:group style="position:absolute;left:6929;top:-1363;width:2;height:80" coordorigin="6929,-1363" coordsize="2,80">
              <v:shape style="position:absolute;left:6929;top:-1363;width:2;height:80" coordorigin="6929,-1363" coordsize="0,80" path="m6929,-1283l6929,-1363e" filled="false" stroked="true" strokeweight=".748pt" strokecolor="#939598">
                <v:path arrowok="t"/>
              </v:shape>
            </v:group>
            <v:group style="position:absolute;left:6889;top:-1363;width:2;height:80" coordorigin="6889,-1363" coordsize="2,80">
              <v:shape style="position:absolute;left:6889;top:-1363;width:2;height:80" coordorigin="6889,-1363" coordsize="1,80" path="m6889,-1283l6889,-1363e" filled="false" stroked="true" strokeweight=".748pt" strokecolor="#939598">
                <v:path arrowok="t"/>
              </v:shape>
            </v:group>
            <v:group style="position:absolute;left:6849;top:-1363;width:2;height:80" coordorigin="6849,-1363" coordsize="2,80">
              <v:shape style="position:absolute;left:6849;top:-1363;width:2;height:80" coordorigin="6849,-1363" coordsize="0,80" path="m6849,-1283l6849,-1363e" filled="false" stroked="true" strokeweight=".748pt" strokecolor="#939598">
                <v:path arrowok="t"/>
              </v:shape>
            </v:group>
            <v:group style="position:absolute;left:6809;top:-1363;width:2;height:80" coordorigin="6809,-1363" coordsize="2,80">
              <v:shape style="position:absolute;left:6809;top:-1363;width:2;height:80" coordorigin="6809,-1363" coordsize="0,80" path="m6809,-1283l6809,-1363e" filled="false" stroked="true" strokeweight=".748pt" strokecolor="#939598">
                <v:path arrowok="t"/>
              </v:shape>
            </v:group>
            <v:group style="position:absolute;left:6769;top:-1363;width:2;height:80" coordorigin="6769,-1363" coordsize="2,80">
              <v:shape style="position:absolute;left:6769;top:-1363;width:2;height:80" coordorigin="6769,-1363" coordsize="0,80" path="m6769,-1283l6769,-1363e" filled="false" stroked="true" strokeweight=".748pt" strokecolor="#939598">
                <v:path arrowok="t"/>
              </v:shape>
            </v:group>
            <v:group style="position:absolute;left:6729;top:-1363;width:2;height:80" coordorigin="6729,-1363" coordsize="2,80">
              <v:shape style="position:absolute;left:6729;top:-1363;width:2;height:80" coordorigin="6729,-1363" coordsize="0,80" path="m6729,-1283l6729,-1363e" filled="false" stroked="true" strokeweight=".748pt" strokecolor="#939598">
                <v:path arrowok="t"/>
              </v:shape>
            </v:group>
            <v:group style="position:absolute;left:6689;top:-1363;width:2;height:80" coordorigin="6689,-1363" coordsize="2,80">
              <v:shape style="position:absolute;left:6689;top:-1363;width:2;height:80" coordorigin="6689,-1363" coordsize="0,80" path="m6689,-1283l6689,-1363e" filled="false" stroked="true" strokeweight=".748pt" strokecolor="#939598">
                <v:path arrowok="t"/>
              </v:shape>
            </v:group>
            <v:group style="position:absolute;left:6649;top:-1363;width:2;height:80" coordorigin="6649,-1363" coordsize="2,80">
              <v:shape style="position:absolute;left:6649;top:-1363;width:2;height:80" coordorigin="6649,-1363" coordsize="0,80" path="m6649,-1283l6649,-1363e" filled="false" stroked="true" strokeweight=".748pt" strokecolor="#939598">
                <v:path arrowok="t"/>
              </v:shape>
            </v:group>
            <v:group style="position:absolute;left:6609;top:-1363;width:2;height:80" coordorigin="6609,-1363" coordsize="2,80">
              <v:shape style="position:absolute;left:6609;top:-1363;width:2;height:80" coordorigin="6609,-1363" coordsize="0,80" path="m6609,-1283l6609,-1363e" filled="false" stroked="true" strokeweight=".748pt" strokecolor="#939598">
                <v:path arrowok="t"/>
              </v:shape>
            </v:group>
            <v:group style="position:absolute;left:6569;top:-1363;width:2;height:80" coordorigin="6569,-1363" coordsize="2,80">
              <v:shape style="position:absolute;left:6569;top:-1363;width:2;height:80" coordorigin="6569,-1363" coordsize="0,80" path="m6569,-1283l6569,-1363e" filled="false" stroked="true" strokeweight=".748pt" strokecolor="#939598">
                <v:path arrowok="t"/>
              </v:shape>
            </v:group>
            <v:group style="position:absolute;left:6529;top:-1363;width:2;height:80" coordorigin="6529,-1363" coordsize="2,80">
              <v:shape style="position:absolute;left:6529;top:-1363;width:2;height:80" coordorigin="6529,-1363" coordsize="0,80" path="m6529,-1283l6529,-1363e" filled="false" stroked="true" strokeweight=".748pt" strokecolor="#939598">
                <v:path arrowok="t"/>
              </v:shape>
            </v:group>
            <v:group style="position:absolute;left:6489;top:-1363;width:2;height:80" coordorigin="6489,-1363" coordsize="2,80">
              <v:shape style="position:absolute;left:6489;top:-1363;width:2;height:80" coordorigin="6489,-1363" coordsize="0,80" path="m6489,-1283l6489,-1363e" filled="false" stroked="true" strokeweight=".748pt" strokecolor="#939598">
                <v:path arrowok="t"/>
              </v:shape>
            </v:group>
            <v:group style="position:absolute;left:6449;top:-1363;width:2;height:80" coordorigin="6449,-1363" coordsize="2,80">
              <v:shape style="position:absolute;left:6449;top:-1363;width:2;height:80" coordorigin="6449,-1363" coordsize="1,80" path="m6449,-1283l6449,-1363e" filled="false" stroked="true" strokeweight=".748pt" strokecolor="#939598">
                <v:path arrowok="t"/>
              </v:shape>
            </v:group>
            <v:group style="position:absolute;left:6409;top:-1363;width:2;height:80" coordorigin="6409,-1363" coordsize="2,80">
              <v:shape style="position:absolute;left:6409;top:-1363;width:2;height:80" coordorigin="6409,-1363" coordsize="0,80" path="m6409,-1283l6409,-1363e" filled="false" stroked="true" strokeweight=".748pt" strokecolor="#939598">
                <v:path arrowok="t"/>
              </v:shape>
            </v:group>
            <v:group style="position:absolute;left:6369;top:-1363;width:2;height:80" coordorigin="6369,-1363" coordsize="2,80">
              <v:shape style="position:absolute;left:6369;top:-1363;width:2;height:80" coordorigin="6369,-1363" coordsize="0,80" path="m6369,-1283l6369,-1363e" filled="false" stroked="true" strokeweight=".748pt" strokecolor="#939598">
                <v:path arrowok="t"/>
              </v:shape>
            </v:group>
            <v:group style="position:absolute;left:6329;top:-1363;width:2;height:80" coordorigin="6329,-1363" coordsize="2,80">
              <v:shape style="position:absolute;left:6329;top:-1363;width:2;height:80" coordorigin="6329,-1363" coordsize="0,80" path="m6329,-1283l6329,-1363e" filled="false" stroked="true" strokeweight=".748pt" strokecolor="#939598">
                <v:path arrowok="t"/>
              </v:shape>
            </v:group>
            <v:group style="position:absolute;left:6289;top:-1363;width:2;height:80" coordorigin="6289,-1363" coordsize="2,80">
              <v:shape style="position:absolute;left:6289;top:-1363;width:2;height:80" coordorigin="6289,-1363" coordsize="0,80" path="m6289,-1283l6289,-1363e" filled="false" stroked="true" strokeweight=".748pt" strokecolor="#939598">
                <v:path arrowok="t"/>
              </v:shape>
            </v:group>
            <v:group style="position:absolute;left:6249;top:-1363;width:2;height:80" coordorigin="6249,-1363" coordsize="2,80">
              <v:shape style="position:absolute;left:6249;top:-1363;width:2;height:80" coordorigin="6249,-1363" coordsize="0,80" path="m6249,-1283l6249,-1363e" filled="false" stroked="true" strokeweight=".748pt" strokecolor="#939598">
                <v:path arrowok="t"/>
              </v:shape>
            </v:group>
            <v:group style="position:absolute;left:6209;top:-1363;width:2;height:80" coordorigin="6209,-1363" coordsize="2,80">
              <v:shape style="position:absolute;left:6209;top:-1363;width:2;height:80" coordorigin="6209,-1363" coordsize="0,80" path="m6209,-1283l6209,-1363e" filled="false" stroked="true" strokeweight=".748pt" strokecolor="#939598">
                <v:path arrowok="t"/>
              </v:shape>
            </v:group>
            <v:group style="position:absolute;left:6169;top:-1363;width:2;height:80" coordorigin="6169,-1363" coordsize="2,80">
              <v:shape style="position:absolute;left:6169;top:-1363;width:2;height:80" coordorigin="6169,-1363" coordsize="0,80" path="m6169,-1283l6169,-1363e" filled="false" stroked="true" strokeweight=".748pt" strokecolor="#939598">
                <v:path arrowok="t"/>
              </v:shape>
            </v:group>
            <v:group style="position:absolute;left:6129;top:-1363;width:2;height:80" coordorigin="6129,-1363" coordsize="2,80">
              <v:shape style="position:absolute;left:6129;top:-1363;width:2;height:80" coordorigin="6129,-1363" coordsize="0,80" path="m6129,-1283l6129,-1363e" filled="false" stroked="true" strokeweight=".748pt" strokecolor="#939598">
                <v:path arrowok="t"/>
              </v:shape>
            </v:group>
            <v:group style="position:absolute;left:6089;top:-1363;width:2;height:80" coordorigin="6089,-1363" coordsize="2,80">
              <v:shape style="position:absolute;left:6089;top:-1363;width:2;height:80" coordorigin="6089,-1363" coordsize="1,80" path="m6089,-1283l6089,-1363e" filled="false" stroked="true" strokeweight=".748pt" strokecolor="#939598">
                <v:path arrowok="t"/>
              </v:shape>
            </v:group>
            <v:group style="position:absolute;left:6049;top:-1363;width:2;height:80" coordorigin="6049,-1363" coordsize="2,80">
              <v:shape style="position:absolute;left:6049;top:-1363;width:2;height:80" coordorigin="6049,-1363" coordsize="0,80" path="m6049,-1283l6049,-1363e" filled="false" stroked="true" strokeweight=".748pt" strokecolor="#939598">
                <v:path arrowok="t"/>
              </v:shape>
            </v:group>
            <v:group style="position:absolute;left:6009;top:-1363;width:2;height:80" coordorigin="6009,-1363" coordsize="2,80">
              <v:shape style="position:absolute;left:6009;top:-1363;width:2;height:80" coordorigin="6009,-1363" coordsize="0,80" path="m6009,-1283l6009,-1363e" filled="false" stroked="true" strokeweight=".748pt" strokecolor="#939598">
                <v:path arrowok="t"/>
              </v:shape>
            </v:group>
            <v:group style="position:absolute;left:5969;top:-1363;width:2;height:80" coordorigin="5969,-1363" coordsize="2,80">
              <v:shape style="position:absolute;left:5969;top:-1363;width:2;height:80" coordorigin="5969,-1363" coordsize="0,80" path="m5969,-1283l5969,-1363e" filled="false" stroked="true" strokeweight=".748pt" strokecolor="#939598">
                <v:path arrowok="t"/>
              </v:shape>
            </v:group>
            <v:group style="position:absolute;left:5929;top:-1363;width:2;height:80" coordorigin="5929,-1363" coordsize="2,80">
              <v:shape style="position:absolute;left:5929;top:-1363;width:2;height:80" coordorigin="5929,-1363" coordsize="0,80" path="m5929,-1283l5929,-1363e" filled="false" stroked="true" strokeweight=".748pt" strokecolor="#939598">
                <v:path arrowok="t"/>
              </v:shape>
            </v:group>
            <v:group style="position:absolute;left:5889;top:-1363;width:2;height:80" coordorigin="5889,-1363" coordsize="2,80">
              <v:shape style="position:absolute;left:5889;top:-1363;width:2;height:80" coordorigin="5889,-1363" coordsize="0,80" path="m5889,-1283l5889,-1363e" filled="false" stroked="true" strokeweight=".748pt" strokecolor="#939598">
                <v:path arrowok="t"/>
              </v:shape>
            </v:group>
            <v:group style="position:absolute;left:5849;top:-1363;width:2;height:80" coordorigin="5849,-1363" coordsize="2,80">
              <v:shape style="position:absolute;left:5849;top:-1363;width:2;height:80" coordorigin="5849,-1363" coordsize="0,80" path="m5849,-1283l5849,-1363e" filled="false" stroked="true" strokeweight=".748pt" strokecolor="#939598">
                <v:path arrowok="t"/>
              </v:shape>
            </v:group>
            <v:group style="position:absolute;left:5809;top:-1363;width:2;height:80" coordorigin="5809,-1363" coordsize="2,80">
              <v:shape style="position:absolute;left:5809;top:-1363;width:2;height:80" coordorigin="5809,-1363" coordsize="0,80" path="m5809,-1283l5809,-1363e" filled="false" stroked="true" strokeweight=".748pt" strokecolor="#939598">
                <v:path arrowok="t"/>
              </v:shape>
            </v:group>
            <v:group style="position:absolute;left:5769;top:-1363;width:2;height:80" coordorigin="5769,-1363" coordsize="2,80">
              <v:shape style="position:absolute;left:5769;top:-1363;width:2;height:80" coordorigin="5769,-1363" coordsize="0,80" path="m5769,-1283l5769,-1363e" filled="false" stroked="true" strokeweight=".748pt" strokecolor="#939598">
                <v:path arrowok="t"/>
              </v:shape>
            </v:group>
            <v:group style="position:absolute;left:5729;top:-1363;width:2;height:80" coordorigin="5729,-1363" coordsize="2,80">
              <v:shape style="position:absolute;left:5729;top:-1363;width:2;height:80" coordorigin="5729,-1363" coordsize="0,80" path="m5729,-1283l5729,-1363e" filled="false" stroked="true" strokeweight=".748pt" strokecolor="#939598">
                <v:path arrowok="t"/>
              </v:shape>
            </v:group>
            <v:group style="position:absolute;left:5689;top:-1363;width:2;height:80" coordorigin="5689,-1363" coordsize="2,80">
              <v:shape style="position:absolute;left:5689;top:-1363;width:2;height:80" coordorigin="5689,-1363" coordsize="0,80" path="m5689,-1283l5689,-1363e" filled="false" stroked="true" strokeweight=".748pt" strokecolor="#939598">
                <v:path arrowok="t"/>
              </v:shape>
            </v:group>
            <v:group style="position:absolute;left:5649;top:-1363;width:2;height:80" coordorigin="5649,-1363" coordsize="2,80">
              <v:shape style="position:absolute;left:5649;top:-1363;width:2;height:80" coordorigin="5649,-1363" coordsize="0,80" path="m5649,-1283l5649,-1363e" filled="false" stroked="true" strokeweight=".748pt" strokecolor="#939598">
                <v:path arrowok="t"/>
              </v:shape>
            </v:group>
            <v:group style="position:absolute;left:5609;top:-1363;width:2;height:80" coordorigin="5609,-1363" coordsize="2,80">
              <v:shape style="position:absolute;left:5609;top:-1363;width:2;height:80" coordorigin="5609,-1363" coordsize="0,80" path="m5609,-1283l5609,-1363e" filled="false" stroked="true" strokeweight=".748pt" strokecolor="#939598">
                <v:path arrowok="t"/>
              </v:shape>
            </v:group>
            <v:group style="position:absolute;left:5569;top:-1363;width:2;height:80" coordorigin="5569,-1363" coordsize="2,80">
              <v:shape style="position:absolute;left:5569;top:-1363;width:2;height:80" coordorigin="5569,-1363" coordsize="0,80" path="m5569,-1283l5569,-1363e" filled="false" stroked="true" strokeweight=".748pt" strokecolor="#939598">
                <v:path arrowok="t"/>
              </v:shape>
            </v:group>
            <v:group style="position:absolute;left:5529;top:-1363;width:2;height:80" coordorigin="5529,-1363" coordsize="2,80">
              <v:shape style="position:absolute;left:5529;top:-1363;width:2;height:80" coordorigin="5529,-1363" coordsize="0,80" path="m5529,-1283l5529,-1363e" filled="false" stroked="true" strokeweight=".748pt" strokecolor="#939598">
                <v:path arrowok="t"/>
              </v:shape>
            </v:group>
            <v:group style="position:absolute;left:5489;top:-1363;width:2;height:80" coordorigin="5489,-1363" coordsize="2,80">
              <v:shape style="position:absolute;left:5489;top:-1363;width:2;height:80" coordorigin="5489,-1363" coordsize="0,80" path="m5489,-1283l5489,-1363e" filled="false" stroked="true" strokeweight=".748pt" strokecolor="#939598">
                <v:path arrowok="t"/>
              </v:shape>
            </v:group>
            <v:group style="position:absolute;left:5449;top:-1363;width:2;height:80" coordorigin="5449,-1363" coordsize="2,80">
              <v:shape style="position:absolute;left:5449;top:-1363;width:2;height:80" coordorigin="5449,-1363" coordsize="0,80" path="m5449,-1283l5449,-1363e" filled="false" stroked="true" strokeweight=".748pt" strokecolor="#939598">
                <v:path arrowok="t"/>
              </v:shape>
            </v:group>
            <v:group style="position:absolute;left:5409;top:-1363;width:2;height:80" coordorigin="5409,-1363" coordsize="2,80">
              <v:shape style="position:absolute;left:5409;top:-1363;width:2;height:80" coordorigin="5409,-1363" coordsize="0,80" path="m5409,-1283l5409,-1363e" filled="false" stroked="true" strokeweight=".748pt" strokecolor="#939598">
                <v:path arrowok="t"/>
              </v:shape>
            </v:group>
            <v:group style="position:absolute;left:5369;top:-1363;width:2;height:80" coordorigin="5369,-1363" coordsize="2,80">
              <v:shape style="position:absolute;left:5369;top:-1363;width:2;height:80" coordorigin="5369,-1363" coordsize="0,80" path="m5369,-1283l5369,-1363e" filled="false" stroked="true" strokeweight=".748pt" strokecolor="#939598">
                <v:path arrowok="t"/>
              </v:shape>
            </v:group>
            <v:group style="position:absolute;left:5329;top:-1363;width:2;height:80" coordorigin="5329,-1363" coordsize="2,80">
              <v:shape style="position:absolute;left:5329;top:-1363;width:2;height:80" coordorigin="5329,-1363" coordsize="1,80" path="m5329,-1283l5329,-1363e" filled="false" stroked="true" strokeweight=".748pt" strokecolor="#939598">
                <v:path arrowok="t"/>
              </v:shape>
            </v:group>
            <v:group style="position:absolute;left:5289;top:-1363;width:2;height:80" coordorigin="5289,-1363" coordsize="2,80">
              <v:shape style="position:absolute;left:5289;top:-1363;width:2;height:80" coordorigin="5289,-1363" coordsize="0,80" path="m5289,-1283l5289,-1363e" filled="false" stroked="true" strokeweight=".748pt" strokecolor="#939598">
                <v:path arrowok="t"/>
              </v:shape>
            </v:group>
            <v:group style="position:absolute;left:5249;top:-1363;width:2;height:80" coordorigin="5249,-1363" coordsize="2,80">
              <v:shape style="position:absolute;left:5249;top:-1363;width:2;height:80" coordorigin="5249,-1363" coordsize="0,80" path="m5249,-1283l5249,-1363e" filled="false" stroked="true" strokeweight=".748pt" strokecolor="#939598">
                <v:path arrowok="t"/>
              </v:shape>
            </v:group>
            <v:group style="position:absolute;left:5209;top:-1363;width:2;height:80" coordorigin="5209,-1363" coordsize="2,80">
              <v:shape style="position:absolute;left:5209;top:-1363;width:2;height:80" coordorigin="5209,-1363" coordsize="0,80" path="m5209,-1283l5209,-1363e" filled="false" stroked="true" strokeweight=".748pt" strokecolor="#939598">
                <v:path arrowok="t"/>
              </v:shape>
            </v:group>
            <v:group style="position:absolute;left:5169;top:-1363;width:2;height:80" coordorigin="5169,-1363" coordsize="2,80">
              <v:shape style="position:absolute;left:5169;top:-1363;width:2;height:80" coordorigin="5169,-1363" coordsize="0,80" path="m5169,-1283l5169,-1363e" filled="false" stroked="true" strokeweight=".748pt" strokecolor="#939598">
                <v:path arrowok="t"/>
              </v:shape>
            </v:group>
            <v:group style="position:absolute;left:5129;top:-1363;width:2;height:80" coordorigin="5129,-1363" coordsize="2,80">
              <v:shape style="position:absolute;left:5129;top:-1363;width:2;height:80" coordorigin="5129,-1363" coordsize="0,80" path="m5129,-1283l5129,-1363e" filled="false" stroked="true" strokeweight=".748pt" strokecolor="#939598">
                <v:path arrowok="t"/>
              </v:shape>
            </v:group>
            <v:group style="position:absolute;left:5089;top:-1363;width:2;height:80" coordorigin="5089,-1363" coordsize="2,80">
              <v:shape style="position:absolute;left:5089;top:-1363;width:2;height:80" coordorigin="5089,-1363" coordsize="0,80" path="m5089,-1283l5089,-1363e" filled="false" stroked="true" strokeweight=".748pt" strokecolor="#939598">
                <v:path arrowok="t"/>
              </v:shape>
            </v:group>
            <v:group style="position:absolute;left:5049;top:-1363;width:2;height:80" coordorigin="5049,-1363" coordsize="2,80">
              <v:shape style="position:absolute;left:5049;top:-1363;width:2;height:80" coordorigin="5049,-1363" coordsize="0,80" path="m5049,-1283l5049,-1363e" filled="false" stroked="true" strokeweight=".748pt" strokecolor="#939598">
                <v:path arrowok="t"/>
              </v:shape>
            </v:group>
            <v:group style="position:absolute;left:5009;top:-1363;width:2;height:80" coordorigin="5009,-1363" coordsize="2,80">
              <v:shape style="position:absolute;left:5009;top:-1363;width:2;height:80" coordorigin="5009,-1363" coordsize="0,80" path="m5009,-1283l5009,-1363e" filled="false" stroked="true" strokeweight=".748pt" strokecolor="#939598">
                <v:path arrowok="t"/>
              </v:shape>
            </v:group>
            <v:group style="position:absolute;left:4969;top:-1363;width:2;height:80" coordorigin="4969,-1363" coordsize="2,80">
              <v:shape style="position:absolute;left:4969;top:-1363;width:2;height:80" coordorigin="4969,-1363" coordsize="1,80" path="m4969,-1283l4969,-1363e" filled="false" stroked="true" strokeweight=".748pt" strokecolor="#939598">
                <v:path arrowok="t"/>
              </v:shape>
            </v:group>
            <v:group style="position:absolute;left:4929;top:-1363;width:2;height:80" coordorigin="4929,-1363" coordsize="2,80">
              <v:shape style="position:absolute;left:4929;top:-1363;width:2;height:80" coordorigin="4929,-1363" coordsize="0,80" path="m4929,-1283l4929,-1363e" filled="false" stroked="true" strokeweight=".748pt" strokecolor="#939598">
                <v:path arrowok="t"/>
              </v:shape>
            </v:group>
            <v:group style="position:absolute;left:4889;top:-1363;width:2;height:80" coordorigin="4889,-1363" coordsize="2,80">
              <v:shape style="position:absolute;left:4889;top:-1363;width:2;height:80" coordorigin="4889,-1363" coordsize="0,80" path="m4889,-1283l4889,-1363e" filled="false" stroked="true" strokeweight=".748pt" strokecolor="#939598">
                <v:path arrowok="t"/>
              </v:shape>
            </v:group>
            <v:group style="position:absolute;left:4849;top:-1363;width:2;height:80" coordorigin="4849,-1363" coordsize="2,80">
              <v:shape style="position:absolute;left:4849;top:-1363;width:2;height:80" coordorigin="4849,-1363" coordsize="0,80" path="m4849,-1283l4849,-1363e" filled="false" stroked="true" strokeweight=".748pt" strokecolor="#939598">
                <v:path arrowok="t"/>
              </v:shape>
            </v:group>
            <v:group style="position:absolute;left:4809;top:-1363;width:2;height:80" coordorigin="4809,-1363" coordsize="2,80">
              <v:shape style="position:absolute;left:4809;top:-1363;width:2;height:80" coordorigin="4809,-1363" coordsize="0,80" path="m4809,-1283l4809,-1363e" filled="false" stroked="true" strokeweight=".748pt" strokecolor="#939598">
                <v:path arrowok="t"/>
              </v:shape>
            </v:group>
            <v:group style="position:absolute;left:4769;top:-1363;width:2;height:80" coordorigin="4769,-1363" coordsize="2,80">
              <v:shape style="position:absolute;left:4769;top:-1363;width:2;height:80" coordorigin="4769,-1363" coordsize="0,80" path="m4769,-1283l4769,-1363e" filled="false" stroked="true" strokeweight=".748pt" strokecolor="#939598">
                <v:path arrowok="t"/>
              </v:shape>
            </v:group>
            <v:group style="position:absolute;left:4729;top:-1363;width:2;height:80" coordorigin="4729,-1363" coordsize="2,80">
              <v:shape style="position:absolute;left:4729;top:-1363;width:2;height:80" coordorigin="4729,-1363" coordsize="0,80" path="m4729,-1283l4729,-1363e" filled="false" stroked="true" strokeweight=".748pt" strokecolor="#939598">
                <v:path arrowok="t"/>
              </v:shape>
            </v:group>
            <v:group style="position:absolute;left:4689;top:-1363;width:2;height:80" coordorigin="4689,-1363" coordsize="2,80">
              <v:shape style="position:absolute;left:4689;top:-1363;width:2;height:80" coordorigin="4689,-1363" coordsize="1,80" path="m4689,-1283l4689,-1363e" filled="false" stroked="true" strokeweight=".748pt" strokecolor="#939598">
                <v:path arrowok="t"/>
              </v:shape>
            </v:group>
            <v:group style="position:absolute;left:4649;top:-1363;width:2;height:80" coordorigin="4649,-1363" coordsize="2,80">
              <v:shape style="position:absolute;left:4649;top:-1363;width:2;height:80" coordorigin="4649,-1363" coordsize="0,80" path="m4649,-1283l4649,-1363e" filled="false" stroked="true" strokeweight=".748pt" strokecolor="#939598">
                <v:path arrowok="t"/>
              </v:shape>
            </v:group>
            <v:group style="position:absolute;left:4609;top:-1363;width:2;height:80" coordorigin="4609,-1363" coordsize="2,80">
              <v:shape style="position:absolute;left:4609;top:-1363;width:2;height:80" coordorigin="4609,-1363" coordsize="0,80" path="m4609,-1283l4609,-1363e" filled="false" stroked="true" strokeweight=".748pt" strokecolor="#939598">
                <v:path arrowok="t"/>
              </v:shape>
            </v:group>
            <v:group style="position:absolute;left:4569;top:-1363;width:2;height:80" coordorigin="4569,-1363" coordsize="2,80">
              <v:shape style="position:absolute;left:4569;top:-1363;width:2;height:80" coordorigin="4569,-1363" coordsize="0,80" path="m4569,-1283l4569,-1363e" filled="false" stroked="true" strokeweight=".748pt" strokecolor="#939598">
                <v:path arrowok="t"/>
              </v:shape>
            </v:group>
            <v:group style="position:absolute;left:4529;top:-1363;width:2;height:80" coordorigin="4529,-1363" coordsize="2,80">
              <v:shape style="position:absolute;left:4529;top:-1363;width:2;height:80" coordorigin="4529,-1363" coordsize="0,80" path="m4529,-1283l4529,-1363e" filled="false" stroked="true" strokeweight=".748pt" strokecolor="#939598">
                <v:path arrowok="t"/>
              </v:shape>
            </v:group>
            <v:group style="position:absolute;left:4489;top:-1363;width:2;height:80" coordorigin="4489,-1363" coordsize="2,80">
              <v:shape style="position:absolute;left:4489;top:-1363;width:2;height:80" coordorigin="4489,-1363" coordsize="0,80" path="m4489,-1283l4489,-1363e" filled="false" stroked="true" strokeweight=".748pt" strokecolor="#939598">
                <v:path arrowok="t"/>
              </v:shape>
            </v:group>
            <v:group style="position:absolute;left:4449;top:-1363;width:2;height:80" coordorigin="4449,-1363" coordsize="2,80">
              <v:shape style="position:absolute;left:4449;top:-1363;width:2;height:80" coordorigin="4449,-1363" coordsize="0,80" path="m4449,-1283l4449,-1363e" filled="false" stroked="true" strokeweight=".748pt" strokecolor="#939598">
                <v:path arrowok="t"/>
              </v:shape>
            </v:group>
            <v:group style="position:absolute;left:4409;top:-1363;width:2;height:80" coordorigin="4409,-1363" coordsize="2,80">
              <v:shape style="position:absolute;left:4409;top:-1363;width:2;height:80" coordorigin="4409,-1363" coordsize="0,80" path="m4409,-1283l4409,-1363e" filled="false" stroked="true" strokeweight=".748pt" strokecolor="#939598">
                <v:path arrowok="t"/>
              </v:shape>
            </v:group>
            <v:group style="position:absolute;left:4369;top:-1363;width:2;height:80" coordorigin="4369,-1363" coordsize="2,80">
              <v:shape style="position:absolute;left:4369;top:-1363;width:2;height:80" coordorigin="4369,-1363" coordsize="0,80" path="m4369,-1283l4369,-1363e" filled="false" stroked="true" strokeweight=".748pt" strokecolor="#939598">
                <v:path arrowok="t"/>
              </v:shape>
            </v:group>
            <v:group style="position:absolute;left:4329;top:-1363;width:2;height:80" coordorigin="4329,-1363" coordsize="2,80">
              <v:shape style="position:absolute;left:4329;top:-1363;width:2;height:80" coordorigin="4329,-1363" coordsize="0,80" path="m4329,-1283l4329,-1363e" filled="false" stroked="true" strokeweight=".748pt" strokecolor="#939598">
                <v:path arrowok="t"/>
              </v:shape>
            </v:group>
            <v:group style="position:absolute;left:4289;top:-1363;width:2;height:80" coordorigin="4289,-1363" coordsize="2,80">
              <v:shape style="position:absolute;left:4289;top:-1363;width:2;height:80" coordorigin="4289,-1363" coordsize="1,80" path="m4289,-1283l4289,-1363e" filled="false" stroked="true" strokeweight=".748pt" strokecolor="#939598">
                <v:path arrowok="t"/>
              </v:shape>
            </v:group>
            <v:group style="position:absolute;left:4249;top:-1363;width:2;height:80" coordorigin="4249,-1363" coordsize="2,80">
              <v:shape style="position:absolute;left:4249;top:-1363;width:2;height:80" coordorigin="4249,-1363" coordsize="0,80" path="m4249,-1283l4249,-1363e" filled="false" stroked="true" strokeweight=".748pt" strokecolor="#939598">
                <v:path arrowok="t"/>
              </v:shape>
            </v:group>
            <v:group style="position:absolute;left:4209;top:-1363;width:2;height:80" coordorigin="4209,-1363" coordsize="2,80">
              <v:shape style="position:absolute;left:4209;top:-1363;width:2;height:80" coordorigin="4209,-1363" coordsize="0,80" path="m4209,-1283l4209,-1363e" filled="false" stroked="true" strokeweight=".748pt" strokecolor="#939598">
                <v:path arrowok="t"/>
              </v:shape>
            </v:group>
            <v:group style="position:absolute;left:4169;top:-1363;width:2;height:80" coordorigin="4169,-1363" coordsize="2,80">
              <v:shape style="position:absolute;left:4169;top:-1363;width:2;height:80" coordorigin="4169,-1363" coordsize="0,80" path="m4169,-1283l4169,-1363e" filled="false" stroked="true" strokeweight=".748pt" strokecolor="#939598">
                <v:path arrowok="t"/>
              </v:shape>
            </v:group>
            <v:group style="position:absolute;left:4129;top:-1363;width:2;height:80" coordorigin="4129,-1363" coordsize="2,80">
              <v:shape style="position:absolute;left:4129;top:-1363;width:2;height:80" coordorigin="4129,-1363" coordsize="0,80" path="m4129,-1283l4129,-1363e" filled="false" stroked="true" strokeweight=".748pt" strokecolor="#939598">
                <v:path arrowok="t"/>
              </v:shape>
            </v:group>
            <v:group style="position:absolute;left:4089;top:-1363;width:2;height:80" coordorigin="4089,-1363" coordsize="2,80">
              <v:shape style="position:absolute;left:4089;top:-1363;width:2;height:80" coordorigin="4089,-1363" coordsize="0,80" path="m4089,-1283l4089,-1363e" filled="false" stroked="true" strokeweight=".748pt" strokecolor="#939598">
                <v:path arrowok="t"/>
              </v:shape>
            </v:group>
            <v:group style="position:absolute;left:4049;top:-1363;width:2;height:80" coordorigin="4049,-1363" coordsize="2,80">
              <v:shape style="position:absolute;left:4049;top:-1363;width:2;height:80" coordorigin="4049,-1363" coordsize="0,80" path="m4049,-1283l4049,-1363e" filled="false" stroked="true" strokeweight=".748pt" strokecolor="#939598">
                <v:path arrowok="t"/>
              </v:shape>
            </v:group>
            <v:group style="position:absolute;left:4009;top:-1363;width:2;height:80" coordorigin="4009,-1363" coordsize="2,80">
              <v:shape style="position:absolute;left:4009;top:-1363;width:2;height:80" coordorigin="4009,-1363" coordsize="0,80" path="m4009,-1283l4009,-1363e" filled="false" stroked="true" strokeweight=".748pt" strokecolor="#939598">
                <v:path arrowok="t"/>
              </v:shape>
            </v:group>
            <v:group style="position:absolute;left:3969;top:-1363;width:2;height:80" coordorigin="3969,-1363" coordsize="2,80">
              <v:shape style="position:absolute;left:3969;top:-1363;width:2;height:80" coordorigin="3969,-1363" coordsize="0,80" path="m3969,-1283l3969,-1363e" filled="false" stroked="true" strokeweight=".748pt" strokecolor="#939598">
                <v:path arrowok="t"/>
              </v:shape>
            </v:group>
            <v:group style="position:absolute;left:3929;top:-1363;width:2;height:80" coordorigin="3929,-1363" coordsize="2,80">
              <v:shape style="position:absolute;left:3929;top:-1363;width:2;height:80" coordorigin="3929,-1363" coordsize="1,80" path="m3929,-1283l3929,-1363e" filled="false" stroked="true" strokeweight=".748pt" strokecolor="#939598">
                <v:path arrowok="t"/>
              </v:shape>
            </v:group>
            <v:group style="position:absolute;left:3889;top:-1363;width:2;height:80" coordorigin="3889,-1363" coordsize="2,80">
              <v:shape style="position:absolute;left:3889;top:-1363;width:2;height:80" coordorigin="3889,-1363" coordsize="0,80" path="m3889,-1283l3889,-1363e" filled="false" stroked="true" strokeweight=".748pt" strokecolor="#939598">
                <v:path arrowok="t"/>
              </v:shape>
            </v:group>
            <v:group style="position:absolute;left:3849;top:-1363;width:2;height:80" coordorigin="3849,-1363" coordsize="2,80">
              <v:shape style="position:absolute;left:3849;top:-1363;width:2;height:80" coordorigin="3849,-1363" coordsize="0,80" path="m3849,-1283l3849,-1363e" filled="false" stroked="true" strokeweight=".748pt" strokecolor="#939598">
                <v:path arrowok="t"/>
              </v:shape>
            </v:group>
            <v:group style="position:absolute;left:3809;top:-1363;width:2;height:80" coordorigin="3809,-1363" coordsize="2,80">
              <v:shape style="position:absolute;left:3809;top:-1363;width:2;height:80" coordorigin="3809,-1363" coordsize="0,80" path="m3809,-1283l3809,-1363e" filled="false" stroked="true" strokeweight=".748pt" strokecolor="#939598">
                <v:path arrowok="t"/>
              </v:shape>
            </v:group>
            <v:group style="position:absolute;left:3768;top:-1363;width:2;height:80" coordorigin="3768,-1363" coordsize="2,80">
              <v:shape style="position:absolute;left:3768;top:-1363;width:2;height:80" coordorigin="3768,-1363" coordsize="0,80" path="m3769,-1283l3768,-1363e" filled="false" stroked="true" strokeweight=".748pt" strokecolor="#939598">
                <v:path arrowok="t"/>
              </v:shape>
            </v:group>
            <v:group style="position:absolute;left:3728;top:-1363;width:2;height:80" coordorigin="3728,-1363" coordsize="2,80">
              <v:shape style="position:absolute;left:3728;top:-1363;width:2;height:80" coordorigin="3728,-1363" coordsize="0,80" path="m3728,-1283l3728,-1363e" filled="false" stroked="true" strokeweight=".748pt" strokecolor="#939598">
                <v:path arrowok="t"/>
              </v:shape>
            </v:group>
            <v:group style="position:absolute;left:3688;top:-1363;width:2;height:80" coordorigin="3688,-1363" coordsize="2,80">
              <v:shape style="position:absolute;left:3688;top:-1363;width:2;height:80" coordorigin="3688,-1363" coordsize="0,80" path="m3688,-1283l3688,-1363e" filled="false" stroked="true" strokeweight=".748pt" strokecolor="#939598">
                <v:path arrowok="t"/>
              </v:shape>
            </v:group>
            <v:group style="position:absolute;left:3648;top:-1363;width:2;height:80" coordorigin="3648,-1363" coordsize="2,80">
              <v:shape style="position:absolute;left:3648;top:-1363;width:2;height:80" coordorigin="3648,-1363" coordsize="0,80" path="m3648,-1283l3648,-1363e" filled="false" stroked="true" strokeweight=".748pt" strokecolor="#939598">
                <v:path arrowok="t"/>
              </v:shape>
            </v:group>
            <v:group style="position:absolute;left:3608;top:-1363;width:2;height:80" coordorigin="3608,-1363" coordsize="2,80">
              <v:shape style="position:absolute;left:3608;top:-1363;width:2;height:80" coordorigin="3608,-1363" coordsize="0,80" path="m3608,-1283l3608,-1363e" filled="false" stroked="true" strokeweight=".748pt" strokecolor="#939598">
                <v:path arrowok="t"/>
              </v:shape>
            </v:group>
            <v:group style="position:absolute;left:3568;top:-1363;width:2;height:80" coordorigin="3568,-1363" coordsize="2,80">
              <v:shape style="position:absolute;left:3568;top:-1363;width:2;height:80" coordorigin="3568,-1363" coordsize="1,80" path="m3568,-1283l3568,-1363e" filled="false" stroked="true" strokeweight=".748pt" strokecolor="#939598">
                <v:path arrowok="t"/>
              </v:shape>
            </v:group>
            <v:group style="position:absolute;left:3528;top:-1363;width:2;height:80" coordorigin="3528,-1363" coordsize="2,80">
              <v:shape style="position:absolute;left:3528;top:-1363;width:2;height:80" coordorigin="3528,-1363" coordsize="0,80" path="m3528,-1283l3528,-1363e" filled="false" stroked="true" strokeweight=".748pt" strokecolor="#939598">
                <v:path arrowok="t"/>
              </v:shape>
            </v:group>
            <v:group style="position:absolute;left:3488;top:-1363;width:2;height:80" coordorigin="3488,-1363" coordsize="2,80">
              <v:shape style="position:absolute;left:3488;top:-1363;width:2;height:80" coordorigin="3488,-1363" coordsize="0,80" path="m3488,-1283l3488,-1363e" filled="false" stroked="true" strokeweight=".748pt" strokecolor="#939598">
                <v:path arrowok="t"/>
              </v:shape>
            </v:group>
            <v:group style="position:absolute;left:3448;top:-1363;width:2;height:80" coordorigin="3448,-1363" coordsize="2,80">
              <v:shape style="position:absolute;left:3448;top:-1363;width:2;height:80" coordorigin="3448,-1363" coordsize="0,80" path="m3448,-1283l3448,-1363e" filled="false" stroked="true" strokeweight=".748pt" strokecolor="#939598">
                <v:path arrowok="t"/>
              </v:shape>
            </v:group>
            <v:group style="position:absolute;left:3408;top:-1363;width:2;height:80" coordorigin="3408,-1363" coordsize="2,80">
              <v:shape style="position:absolute;left:3408;top:-1363;width:2;height:80" coordorigin="3408,-1363" coordsize="0,80" path="m3408,-1283l3408,-1363e" filled="false" stroked="true" strokeweight=".748pt" strokecolor="#939598">
                <v:path arrowok="t"/>
              </v:shape>
            </v:group>
            <v:group style="position:absolute;left:3368;top:-1363;width:2;height:80" coordorigin="3368,-1363" coordsize="2,80">
              <v:shape style="position:absolute;left:3368;top:-1363;width:2;height:80" coordorigin="3368,-1363" coordsize="0,80" path="m3368,-1283l3368,-1363e" filled="false" stroked="true" strokeweight=".748pt" strokecolor="#939598">
                <v:path arrowok="t"/>
              </v:shape>
            </v:group>
            <v:group style="position:absolute;left:3328;top:-1363;width:2;height:80" coordorigin="3328,-1363" coordsize="2,80">
              <v:shape style="position:absolute;left:3328;top:-1363;width:2;height:80" coordorigin="3328,-1363" coordsize="0,80" path="m3328,-1283l3328,-1363e" filled="false" stroked="true" strokeweight=".748pt" strokecolor="#939598">
                <v:path arrowok="t"/>
              </v:shape>
            </v:group>
            <v:group style="position:absolute;left:3288;top:-1363;width:2;height:80" coordorigin="3288,-1363" coordsize="2,80">
              <v:shape style="position:absolute;left:3288;top:-1363;width:2;height:80" coordorigin="3288,-1363" coordsize="0,80" path="m3288,-1283l3288,-1363e" filled="false" stroked="true" strokeweight=".748pt" strokecolor="#939598">
                <v:path arrowok="t"/>
              </v:shape>
            </v:group>
            <v:group style="position:absolute;left:3248;top:-1363;width:2;height:80" coordorigin="3248,-1363" coordsize="2,80">
              <v:shape style="position:absolute;left:3248;top:-1363;width:2;height:80" coordorigin="3248,-1363" coordsize="0,80" path="m3248,-1283l3248,-1363e" filled="false" stroked="true" strokeweight=".748pt" strokecolor="#939598">
                <v:path arrowok="t"/>
              </v:shape>
            </v:group>
            <v:group style="position:absolute;left:3208;top:-1363;width:2;height:80" coordorigin="3208,-1363" coordsize="2,80">
              <v:shape style="position:absolute;left:3208;top:-1363;width:2;height:80" coordorigin="3208,-1363" coordsize="0,80" path="m3208,-1283l3208,-1363e" filled="false" stroked="true" strokeweight=".748pt" strokecolor="#939598">
                <v:path arrowok="t"/>
              </v:shape>
            </v:group>
            <v:group style="position:absolute;left:3168;top:-1363;width:2;height:80" coordorigin="3168,-1363" coordsize="2,80">
              <v:shape style="position:absolute;left:3168;top:-1363;width:2;height:80" coordorigin="3168,-1363" coordsize="1,80" path="m3168,-1283l3168,-1363e" filled="false" stroked="true" strokeweight=".748pt" strokecolor="#939598">
                <v:path arrowok="t"/>
              </v:shape>
            </v:group>
            <v:group style="position:absolute;left:3128;top:-1363;width:2;height:80" coordorigin="3128,-1363" coordsize="2,80">
              <v:shape style="position:absolute;left:3128;top:-1363;width:2;height:80" coordorigin="3128,-1363" coordsize="0,80" path="m3128,-1283l3128,-1363e" filled="false" stroked="true" strokeweight=".748pt" strokecolor="#939598">
                <v:path arrowok="t"/>
              </v:shape>
            </v:group>
            <v:group style="position:absolute;left:3088;top:-1363;width:2;height:80" coordorigin="3088,-1363" coordsize="2,80">
              <v:shape style="position:absolute;left:3088;top:-1363;width:2;height:80" coordorigin="3088,-1363" coordsize="0,80" path="m3088,-1283l3088,-1363e" filled="false" stroked="true" strokeweight=".748pt" strokecolor="#939598">
                <v:path arrowok="t"/>
              </v:shape>
            </v:group>
            <v:group style="position:absolute;left:3048;top:-1363;width:2;height:80" coordorigin="3048,-1363" coordsize="2,80">
              <v:shape style="position:absolute;left:3048;top:-1363;width:2;height:80" coordorigin="3048,-1363" coordsize="0,80" path="m3048,-1283l3048,-1363e" filled="false" stroked="true" strokeweight=".748pt" strokecolor="#939598">
                <v:path arrowok="t"/>
              </v:shape>
            </v:group>
            <v:group style="position:absolute;left:3008;top:-1363;width:2;height:80" coordorigin="3008,-1363" coordsize="2,80">
              <v:shape style="position:absolute;left:3008;top:-1363;width:2;height:80" coordorigin="3008,-1363" coordsize="0,80" path="m3008,-1283l3008,-1363e" filled="false" stroked="true" strokeweight=".748pt" strokecolor="#939598">
                <v:path arrowok="t"/>
              </v:shape>
            </v:group>
            <v:group style="position:absolute;left:2968;top:-1363;width:2;height:80" coordorigin="2968,-1363" coordsize="2,80">
              <v:shape style="position:absolute;left:2968;top:-1363;width:2;height:80" coordorigin="2968,-1363" coordsize="0,80" path="m2968,-1283l2968,-1363e" filled="false" stroked="true" strokeweight=".748pt" strokecolor="#939598">
                <v:path arrowok="t"/>
              </v:shape>
            </v:group>
            <v:group style="position:absolute;left:2928;top:-1363;width:2;height:80" coordorigin="2928,-1363" coordsize="2,80">
              <v:shape style="position:absolute;left:2928;top:-1363;width:2;height:80" coordorigin="2928,-1363" coordsize="0,80" path="m2928,-1283l2928,-1363e" filled="false" stroked="true" strokeweight=".748pt" strokecolor="#939598">
                <v:path arrowok="t"/>
              </v:shape>
            </v:group>
            <v:group style="position:absolute;left:2888;top:-1363;width:2;height:80" coordorigin="2888,-1363" coordsize="2,80">
              <v:shape style="position:absolute;left:2888;top:-1363;width:2;height:80" coordorigin="2888,-1363" coordsize="1,80" path="m2888,-1283l2888,-1363e" filled="false" stroked="true" strokeweight=".748pt" strokecolor="#939598">
                <v:path arrowok="t"/>
              </v:shape>
            </v:group>
            <v:group style="position:absolute;left:2848;top:-1363;width:2;height:80" coordorigin="2848,-1363" coordsize="2,80">
              <v:shape style="position:absolute;left:2848;top:-1363;width:2;height:80" coordorigin="2848,-1363" coordsize="0,80" path="m2848,-1283l2848,-1363e" filled="false" stroked="true" strokeweight=".748pt" strokecolor="#939598">
                <v:path arrowok="t"/>
              </v:shape>
            </v:group>
            <v:group style="position:absolute;left:2808;top:-1363;width:2;height:80" coordorigin="2808,-1363" coordsize="2,80">
              <v:shape style="position:absolute;left:2808;top:-1363;width:2;height:80" coordorigin="2808,-1363" coordsize="0,80" path="m2808,-1283l2808,-1363e" filled="false" stroked="true" strokeweight=".748pt" strokecolor="#939598">
                <v:path arrowok="t"/>
              </v:shape>
            </v:group>
            <v:group style="position:absolute;left:2768;top:-1363;width:2;height:80" coordorigin="2768,-1363" coordsize="2,80">
              <v:shape style="position:absolute;left:2768;top:-1363;width:2;height:80" coordorigin="2768,-1363" coordsize="0,80" path="m2768,-1283l2768,-1363e" filled="false" stroked="true" strokeweight=".748pt" strokecolor="#939598">
                <v:path arrowok="t"/>
              </v:shape>
            </v:group>
            <v:group style="position:absolute;left:2728;top:-1363;width:2;height:80" coordorigin="2728,-1363" coordsize="2,80">
              <v:shape style="position:absolute;left:2728;top:-1363;width:2;height:80" coordorigin="2728,-1363" coordsize="0,80" path="m2728,-1283l2728,-1363e" filled="false" stroked="true" strokeweight=".748pt" strokecolor="#939598">
                <v:path arrowok="t"/>
              </v:shape>
            </v:group>
            <v:group style="position:absolute;left:2688;top:-1363;width:2;height:80" coordorigin="2688,-1363" coordsize="2,80">
              <v:shape style="position:absolute;left:2688;top:-1363;width:2;height:80" coordorigin="2688,-1363" coordsize="0,80" path="m2688,-1283l2688,-1363e" filled="false" stroked="true" strokeweight=".748pt" strokecolor="#939598">
                <v:path arrowok="t"/>
              </v:shape>
            </v:group>
            <v:group style="position:absolute;left:2648;top:-1363;width:2;height:80" coordorigin="2648,-1363" coordsize="2,80">
              <v:shape style="position:absolute;left:2648;top:-1363;width:2;height:80" coordorigin="2648,-1363" coordsize="0,80" path="m2648,-1283l2648,-1363e" filled="false" stroked="true" strokeweight=".748pt" strokecolor="#939598">
                <v:path arrowok="t"/>
              </v:shape>
            </v:group>
            <v:group style="position:absolute;left:2608;top:-1363;width:2;height:80" coordorigin="2608,-1363" coordsize="2,80">
              <v:shape style="position:absolute;left:2608;top:-1363;width:2;height:80" coordorigin="2608,-1363" coordsize="0,80" path="m2608,-1283l2608,-1363e" filled="false" stroked="true" strokeweight=".748pt" strokecolor="#939598">
                <v:path arrowok="t"/>
              </v:shape>
            </v:group>
            <v:group style="position:absolute;left:2568;top:-1363;width:2;height:80" coordorigin="2568,-1363" coordsize="2,80">
              <v:shape style="position:absolute;left:2568;top:-1363;width:2;height:80" coordorigin="2568,-1363" coordsize="0,80" path="m2568,-1283l2568,-1363e" filled="false" stroked="true" strokeweight=".748pt" strokecolor="#939598">
                <v:path arrowok="t"/>
              </v:shape>
            </v:group>
            <v:group style="position:absolute;left:2528;top:-1363;width:2;height:80" coordorigin="2528,-1363" coordsize="2,80">
              <v:shape style="position:absolute;left:2528;top:-1363;width:2;height:80" coordorigin="2528,-1363" coordsize="1,80" path="m2528,-1283l2528,-1363e" filled="false" stroked="true" strokeweight=".748pt" strokecolor="#939598">
                <v:path arrowok="t"/>
              </v:shape>
            </v:group>
            <v:group style="position:absolute;left:2488;top:-1363;width:2;height:80" coordorigin="2488,-1363" coordsize="2,80">
              <v:shape style="position:absolute;left:2488;top:-1363;width:2;height:80" coordorigin="2488,-1363" coordsize="0,80" path="m2488,-1283l2488,-1363e" filled="false" stroked="true" strokeweight=".748pt" strokecolor="#939598">
                <v:path arrowok="t"/>
              </v:shape>
            </v:group>
            <v:group style="position:absolute;left:2448;top:-1363;width:2;height:80" coordorigin="2448,-1363" coordsize="2,80">
              <v:shape style="position:absolute;left:2448;top:-1363;width:2;height:80" coordorigin="2448,-1363" coordsize="0,80" path="m2448,-1283l2448,-1363e" filled="false" stroked="true" strokeweight=".748pt" strokecolor="#939598">
                <v:path arrowok="t"/>
              </v:shape>
            </v:group>
            <v:group style="position:absolute;left:2408;top:-1363;width:2;height:80" coordorigin="2408,-1363" coordsize="2,80">
              <v:shape style="position:absolute;left:2408;top:-1363;width:2;height:80" coordorigin="2408,-1363" coordsize="0,80" path="m2408,-1283l2408,-1363e" filled="false" stroked="true" strokeweight=".748pt" strokecolor="#939598">
                <v:path arrowok="t"/>
              </v:shape>
            </v:group>
            <v:group style="position:absolute;left:2368;top:-1363;width:2;height:80" coordorigin="2368,-1363" coordsize="2,80">
              <v:shape style="position:absolute;left:2368;top:-1363;width:2;height:80" coordorigin="2368,-1363" coordsize="0,80" path="m2368,-1283l2368,-1363e" filled="false" stroked="true" strokeweight=".748pt" strokecolor="#939598">
                <v:path arrowok="t"/>
              </v:shape>
            </v:group>
            <v:group style="position:absolute;left:2328;top:-1363;width:2;height:80" coordorigin="2328,-1363" coordsize="2,80">
              <v:shape style="position:absolute;left:2328;top:-1363;width:2;height:80" coordorigin="2328,-1363" coordsize="0,80" path="m2328,-1283l2328,-1363e" filled="false" stroked="true" strokeweight=".748pt" strokecolor="#939598">
                <v:path arrowok="t"/>
              </v:shape>
            </v:group>
            <v:group style="position:absolute;left:2288;top:-1363;width:2;height:80" coordorigin="2288,-1363" coordsize="2,80">
              <v:shape style="position:absolute;left:2288;top:-1363;width:2;height:80" coordorigin="2288,-1363" coordsize="0,80" path="m2288,-1283l2288,-1363e" filled="false" stroked="true" strokeweight=".748pt" strokecolor="#939598">
                <v:path arrowok="t"/>
              </v:shape>
            </v:group>
            <v:group style="position:absolute;left:2248;top:-1363;width:2;height:80" coordorigin="2248,-1363" coordsize="2,80">
              <v:shape style="position:absolute;left:2248;top:-1363;width:2;height:80" coordorigin="2248,-1363" coordsize="0,80" path="m2248,-1283l2248,-1363e" filled="false" stroked="true" strokeweight=".748pt" strokecolor="#939598">
                <v:path arrowok="t"/>
              </v:shape>
            </v:group>
            <v:group style="position:absolute;left:2208;top:-1363;width:2;height:80" coordorigin="2208,-1363" coordsize="2,80">
              <v:shape style="position:absolute;left:2208;top:-1363;width:2;height:80" coordorigin="2208,-1363" coordsize="0,80" path="m2208,-1283l2208,-1363e" filled="false" stroked="true" strokeweight=".748pt" strokecolor="#939598">
                <v:path arrowok="t"/>
              </v:shape>
            </v:group>
            <v:group style="position:absolute;left:2168;top:-1363;width:2;height:80" coordorigin="2168,-1363" coordsize="2,80">
              <v:shape style="position:absolute;left:2168;top:-1363;width:2;height:80" coordorigin="2168,-1363" coordsize="0,80" path="m2168,-1283l2168,-1363e" filled="false" stroked="true" strokeweight=".748pt" strokecolor="#939598">
                <v:path arrowok="t"/>
              </v:shape>
            </v:group>
            <v:group style="position:absolute;left:2128;top:-1363;width:2;height:80" coordorigin="2128,-1363" coordsize="2,80">
              <v:shape style="position:absolute;left:2128;top:-1363;width:2;height:80" coordorigin="2128,-1363" coordsize="1,80" path="m2128,-1283l2128,-1363e" filled="false" stroked="true" strokeweight=".748pt" strokecolor="#939598">
                <v:path arrowok="t"/>
              </v:shape>
            </v:group>
            <v:group style="position:absolute;left:2088;top:-1362;width:2;height:80" coordorigin="2088,-1362" coordsize="2,80">
              <v:shape style="position:absolute;left:2088;top:-1362;width:2;height:80" coordorigin="2088,-1362" coordsize="0,80" path="m2088,-1282l2088,-1362e" filled="false" stroked="true" strokeweight=".748pt" strokecolor="#939598">
                <v:path arrowok="t"/>
              </v:shape>
            </v:group>
            <v:group style="position:absolute;left:2048;top:-1362;width:2;height:80" coordorigin="2048,-1362" coordsize="2,80">
              <v:shape style="position:absolute;left:2048;top:-1362;width:2;height:80" coordorigin="2048,-1362" coordsize="0,80" path="m2048,-1282l2048,-1362e" filled="false" stroked="true" strokeweight=".748pt" strokecolor="#939598">
                <v:path arrowok="t"/>
              </v:shape>
            </v:group>
            <v:group style="position:absolute;left:2008;top:-1362;width:2;height:80" coordorigin="2008,-1362" coordsize="2,80">
              <v:shape style="position:absolute;left:2008;top:-1362;width:2;height:80" coordorigin="2008,-1362" coordsize="0,80" path="m2008,-1282l2008,-1362e" filled="false" stroked="true" strokeweight=".748pt" strokecolor="#939598">
                <v:path arrowok="t"/>
              </v:shape>
            </v:group>
            <v:group style="position:absolute;left:1968;top:-1362;width:2;height:80" coordorigin="1968,-1362" coordsize="2,80">
              <v:shape style="position:absolute;left:1968;top:-1362;width:2;height:80" coordorigin="1968,-1362" coordsize="0,80" path="m1968,-1282l1968,-1362e" filled="false" stroked="true" strokeweight=".748pt" strokecolor="#939598">
                <v:path arrowok="t"/>
              </v:shape>
            </v:group>
            <v:group style="position:absolute;left:1928;top:-1362;width:2;height:80" coordorigin="1928,-1362" coordsize="2,80">
              <v:shape style="position:absolute;left:1928;top:-1362;width:2;height:80" coordorigin="1928,-1362" coordsize="0,80" path="m1928,-1282l1928,-1362e" filled="false" stroked="true" strokeweight=".748pt" strokecolor="#939598">
                <v:path arrowok="t"/>
              </v:shape>
            </v:group>
            <v:group style="position:absolute;left:1888;top:-1362;width:2;height:80" coordorigin="1888,-1362" coordsize="2,80">
              <v:shape style="position:absolute;left:1888;top:-1362;width:2;height:80" coordorigin="1888,-1362" coordsize="0,80" path="m1888,-1282l1888,-1362e" filled="false" stroked="true" strokeweight=".748pt" strokecolor="#939598">
                <v:path arrowok="t"/>
              </v:shape>
            </v:group>
            <v:group style="position:absolute;left:1848;top:-1362;width:2;height:80" coordorigin="1848,-1362" coordsize="2,80">
              <v:shape style="position:absolute;left:1848;top:-1362;width:2;height:80" coordorigin="1848,-1362" coordsize="0,80" path="m1848,-1282l1848,-1362e" filled="false" stroked="true" strokeweight=".748pt" strokecolor="#939598">
                <v:path arrowok="t"/>
              </v:shape>
            </v:group>
            <v:group style="position:absolute;left:1808;top:-1362;width:2;height:80" coordorigin="1808,-1362" coordsize="2,80">
              <v:shape style="position:absolute;left:1808;top:-1362;width:2;height:80" coordorigin="1808,-1362" coordsize="0,80" path="m1808,-1282l1808,-1362e" filled="false" stroked="true" strokeweight=".748pt" strokecolor="#939598">
                <v:path arrowok="t"/>
              </v:shape>
            </v:group>
            <v:group style="position:absolute;left:1768;top:-1362;width:2;height:80" coordorigin="1768,-1362" coordsize="2,80">
              <v:shape style="position:absolute;left:1768;top:-1362;width:2;height:80" coordorigin="1768,-1362" coordsize="1,80" path="m1768,-1282l1768,-1362e" filled="false" stroked="true" strokeweight=".748pt" strokecolor="#939598">
                <v:path arrowok="t"/>
              </v:shape>
            </v:group>
            <v:group style="position:absolute;left:1728;top:-1362;width:2;height:80" coordorigin="1728,-1362" coordsize="2,80">
              <v:shape style="position:absolute;left:1728;top:-1362;width:2;height:80" coordorigin="1728,-1362" coordsize="0,80" path="m1728,-1282l1728,-1362e" filled="false" stroked="true" strokeweight=".748pt" strokecolor="#939598">
                <v:path arrowok="t"/>
              </v:shape>
            </v:group>
            <v:group style="position:absolute;left:1688;top:-1362;width:2;height:80" coordorigin="1688,-1362" coordsize="2,80">
              <v:shape style="position:absolute;left:1688;top:-1362;width:2;height:80" coordorigin="1688,-1362" coordsize="0,80" path="m1688,-1282l1688,-1362e" filled="false" stroked="true" strokeweight=".748pt" strokecolor="#939598">
                <v:path arrowok="t"/>
              </v:shape>
            </v:group>
            <v:group style="position:absolute;left:1648;top:-1362;width:2;height:80" coordorigin="1648,-1362" coordsize="2,80">
              <v:shape style="position:absolute;left:1648;top:-1362;width:2;height:80" coordorigin="1648,-1362" coordsize="0,80" path="m1648,-1282l1648,-1362e" filled="false" stroked="true" strokeweight=".748pt" strokecolor="#939598">
                <v:path arrowok="t"/>
              </v:shape>
            </v:group>
            <v:group style="position:absolute;left:1608;top:-1362;width:2;height:80" coordorigin="1608,-1362" coordsize="2,80">
              <v:shape style="position:absolute;left:1608;top:-1362;width:2;height:80" coordorigin="1608,-1362" coordsize="0,80" path="m1608,-1282l1608,-1362e" filled="false" stroked="true" strokeweight=".748pt" strokecolor="#939598">
                <v:path arrowok="t"/>
              </v:shape>
            </v:group>
            <v:group style="position:absolute;left:1568;top:-1362;width:2;height:80" coordorigin="1568,-1362" coordsize="2,80">
              <v:shape style="position:absolute;left:1568;top:-1362;width:2;height:80" coordorigin="1568,-1362" coordsize="0,80" path="m1568,-1282l1568,-1362e" filled="false" stroked="true" strokeweight=".748pt" strokecolor="#939598">
                <v:path arrowok="t"/>
              </v:shape>
            </v:group>
            <v:group style="position:absolute;left:1528;top:-1362;width:2;height:80" coordorigin="1528,-1362" coordsize="2,80">
              <v:shape style="position:absolute;left:1528;top:-1362;width:2;height:80" coordorigin="1528,-1362" coordsize="0,80" path="m1528,-1282l1528,-1362e" filled="false" stroked="true" strokeweight=".748pt" strokecolor="#939598">
                <v:path arrowok="t"/>
              </v:shape>
            </v:group>
            <v:group style="position:absolute;left:1488;top:-1362;width:2;height:80" coordorigin="1488,-1362" coordsize="2,80">
              <v:shape style="position:absolute;left:1488;top:-1362;width:2;height:80" coordorigin="1488,-1362" coordsize="0,80" path="m1488,-1282l1488,-1362e" filled="false" stroked="true" strokeweight=".748pt" strokecolor="#939598">
                <v:path arrowok="t"/>
              </v:shape>
            </v:group>
            <v:group style="position:absolute;left:1448;top:-1362;width:2;height:80" coordorigin="1448,-1362" coordsize="2,80">
              <v:shape style="position:absolute;left:1448;top:-1362;width:2;height:80" coordorigin="1448,-1362" coordsize="0,80" path="m1448,-1282l1448,-1362e" filled="false" stroked="true" strokeweight=".748pt" strokecolor="#939598">
                <v:path arrowok="t"/>
              </v:shape>
            </v:group>
            <v:group style="position:absolute;left:1408;top:-1362;width:2;height:80" coordorigin="1408,-1362" coordsize="2,80">
              <v:shape style="position:absolute;left:1408;top:-1362;width:2;height:80" coordorigin="1408,-1362" coordsize="1,80" path="m1408,-1282l1408,-1362e" filled="false" stroked="true" strokeweight=".748pt" strokecolor="#939598">
                <v:path arrowok="t"/>
              </v:shape>
            </v:group>
            <v:group style="position:absolute;left:1368;top:-1362;width:2;height:80" coordorigin="1368,-1362" coordsize="2,80">
              <v:shape style="position:absolute;left:1368;top:-1362;width:2;height:80" coordorigin="1368,-1362" coordsize="0,80" path="m1368,-1282l1368,-1362e" filled="false" stroked="true" strokeweight=".748pt" strokecolor="#939598">
                <v:path arrowok="t"/>
              </v:shape>
            </v:group>
            <v:group style="position:absolute;left:1328;top:-1362;width:2;height:80" coordorigin="1328,-1362" coordsize="2,80">
              <v:shape style="position:absolute;left:1328;top:-1362;width:2;height:80" coordorigin="1328,-1362" coordsize="0,80" path="m1328,-1282l1328,-1362e" filled="false" stroked="true" strokeweight=".748pt" strokecolor="#939598">
                <v:path arrowok="t"/>
              </v:shape>
            </v:group>
            <v:group style="position:absolute;left:1288;top:-1362;width:2;height:80" coordorigin="1288,-1362" coordsize="2,80">
              <v:shape style="position:absolute;left:1288;top:-1362;width:2;height:80" coordorigin="1288,-1362" coordsize="0,80" path="m1288,-1282l1288,-1362e" filled="false" stroked="true" strokeweight=".748pt" strokecolor="#939598">
                <v:path arrowok="t"/>
              </v:shape>
            </v:group>
            <v:group style="position:absolute;left:1248;top:-1362;width:2;height:80" coordorigin="1248,-1362" coordsize="2,80">
              <v:shape style="position:absolute;left:1248;top:-1362;width:2;height:80" coordorigin="1248,-1362" coordsize="0,80" path="m1248,-1282l1248,-1362e" filled="false" stroked="true" strokeweight=".748pt" strokecolor="#939598">
                <v:path arrowok="t"/>
              </v:shape>
            </v:group>
            <v:group style="position:absolute;left:1208;top:-1362;width:2;height:80" coordorigin="1208,-1362" coordsize="2,80">
              <v:shape style="position:absolute;left:1208;top:-1362;width:2;height:80" coordorigin="1208,-1362" coordsize="0,80" path="m1208,-1282l1208,-1362e" filled="false" stroked="true" strokeweight=".748pt" strokecolor="#939598">
                <v:path arrowok="t"/>
              </v:shape>
            </v:group>
            <v:group style="position:absolute;left:1168;top:-1362;width:2;height:80" coordorigin="1168,-1362" coordsize="2,80">
              <v:shape style="position:absolute;left:1168;top:-1362;width:2;height:80" coordorigin="1168,-1362" coordsize="0,80" path="m1168,-1282l1168,-1362e" filled="false" stroked="true" strokeweight=".748pt" strokecolor="#939598">
                <v:path arrowok="t"/>
              </v:shape>
            </v:group>
            <v:group style="position:absolute;left:1128;top:-1362;width:2;height:80" coordorigin="1128,-1362" coordsize="2,80">
              <v:shape style="position:absolute;left:1128;top:-1362;width:2;height:80" coordorigin="1128,-1362" coordsize="0,80" path="m1128,-1282l1128,-1362e" filled="false" stroked="true" strokeweight=".748pt" strokecolor="#939598">
                <v:path arrowok="t"/>
              </v:shape>
            </v:group>
            <v:group style="position:absolute;left:1088;top:-1362;width:2;height:80" coordorigin="1088,-1362" coordsize="2,80">
              <v:shape style="position:absolute;left:1088;top:-1362;width:2;height:80" coordorigin="1088,-1362" coordsize="1,80" path="m1088,-1282l1088,-1362e" filled="false" stroked="true" strokeweight=".748pt" strokecolor="#939598">
                <v:path arrowok="t"/>
              </v:shape>
            </v:group>
            <v:group style="position:absolute;left:1048;top:-1362;width:2;height:80" coordorigin="1048,-1362" coordsize="2,80">
              <v:shape style="position:absolute;left:1048;top:-1362;width:2;height:80" coordorigin="1048,-1362" coordsize="0,80" path="m1048,-1282l1048,-1362e" filled="false" stroked="true" strokeweight=".748pt" strokecolor="#939598">
                <v:path arrowok="t"/>
              </v:shape>
            </v:group>
            <v:group style="position:absolute;left:1008;top:-1362;width:2;height:80" coordorigin="1008,-1362" coordsize="2,80">
              <v:shape style="position:absolute;left:1008;top:-1362;width:2;height:80" coordorigin="1008,-1362" coordsize="0,80" path="m1008,-1282l1008,-1362e" filled="false" stroked="true" strokeweight=".748pt" strokecolor="#939598">
                <v:path arrowok="t"/>
              </v:shape>
            </v:group>
            <v:group style="position:absolute;left:968;top:-1362;width:2;height:80" coordorigin="968,-1362" coordsize="2,80">
              <v:shape style="position:absolute;left:968;top:-1362;width:2;height:80" coordorigin="968,-1362" coordsize="0,80" path="m968,-1282l968,-1362e" filled="false" stroked="true" strokeweight=".748pt" strokecolor="#939598">
                <v:path arrowok="t"/>
              </v:shape>
            </v:group>
            <v:group style="position:absolute;left:928;top:-1362;width:2;height:80" coordorigin="928,-1362" coordsize="2,80">
              <v:shape style="position:absolute;left:928;top:-1362;width:2;height:80" coordorigin="928,-1362" coordsize="0,80" path="m928,-1282l928,-1362e" filled="false" stroked="true" strokeweight=".748pt" strokecolor="#939598">
                <v:path arrowok="t"/>
              </v:shape>
            </v:group>
            <v:group style="position:absolute;left:888;top:-1362;width:2;height:80" coordorigin="888,-1362" coordsize="2,80">
              <v:shape style="position:absolute;left:888;top:-1362;width:2;height:80" coordorigin="888,-1362" coordsize="0,80" path="m888,-1282l888,-1362e" filled="false" stroked="true" strokeweight=".748pt" strokecolor="#939598">
                <v:path arrowok="t"/>
              </v:shape>
            </v:group>
            <v:group style="position:absolute;left:848;top:-1362;width:2;height:80" coordorigin="848,-1362" coordsize="2,80">
              <v:shape style="position:absolute;left:848;top:-1362;width:2;height:80" coordorigin="848,-1362" coordsize="0,80" path="m848,-1282l848,-1362e" filled="false" stroked="true" strokeweight=".748pt" strokecolor="#939598">
                <v:path arrowok="t"/>
              </v:shape>
            </v:group>
            <v:group style="position:absolute;left:808;top:-1362;width:2;height:80" coordorigin="808,-1362" coordsize="2,80">
              <v:shape style="position:absolute;left:808;top:-1362;width:2;height:80" coordorigin="808,-1362" coordsize="0,80" path="m808,-1282l808,-1362e" filled="false" stroked="true" strokeweight=".748pt" strokecolor="#939598">
                <v:path arrowok="t"/>
              </v:shape>
            </v:group>
            <v:group style="position:absolute;left:768;top:-1362;width:2;height:80" coordorigin="768,-1362" coordsize="2,80">
              <v:shape style="position:absolute;left:768;top:-1362;width:2;height:80" coordorigin="768,-1362" coordsize="0,80" path="m768,-1282l768,-1362e" filled="false" stroked="true" strokeweight=".748pt" strokecolor="#939598">
                <v:path arrowok="t"/>
              </v:shape>
            </v:group>
            <v:group style="position:absolute;left:728;top:-1362;width:2;height:80" coordorigin="728,-1362" coordsize="2,80">
              <v:shape style="position:absolute;left:728;top:-1362;width:2;height:80" coordorigin="728,-1362" coordsize="1,80" path="m728,-1282l728,-1362e" filled="false" stroked="true" strokeweight=".748pt" strokecolor="#939598">
                <v:path arrowok="t"/>
              </v:shape>
            </v:group>
            <v:group style="position:absolute;left:688;top:-1362;width:2;height:80" coordorigin="688,-1362" coordsize="2,80">
              <v:shape style="position:absolute;left:688;top:-1362;width:2;height:80" coordorigin="688,-1362" coordsize="0,80" path="m688,-1282l688,-1362e" filled="false" stroked="true" strokeweight=".748pt" strokecolor="#939598">
                <v:path arrowok="t"/>
              </v:shape>
            </v:group>
            <v:group style="position:absolute;left:648;top:-1362;width:2;height:80" coordorigin="648,-1362" coordsize="2,80">
              <v:shape style="position:absolute;left:648;top:-1362;width:2;height:80" coordorigin="648,-1362" coordsize="0,80" path="m648,-1282l648,-1362e" filled="false" stroked="true" strokeweight=".748pt" strokecolor="#939598">
                <v:path arrowok="t"/>
              </v:shape>
            </v:group>
            <v:group style="position:absolute;left:608;top:-1362;width:2;height:80" coordorigin="608,-1362" coordsize="2,80">
              <v:shape style="position:absolute;left:608;top:-1362;width:2;height:80" coordorigin="608,-1362" coordsize="0,80" path="m608,-1282l608,-1362e" filled="false" stroked="true" strokeweight=".748pt" strokecolor="#939598">
                <v:path arrowok="t"/>
              </v:shape>
            </v:group>
            <v:group style="position:absolute;left:568;top:-1362;width:2;height:80" coordorigin="568,-1362" coordsize="2,80">
              <v:shape style="position:absolute;left:568;top:-1362;width:2;height:80" coordorigin="568,-1362" coordsize="0,80" path="m568,-1282l568,-1362e" filled="false" stroked="true" strokeweight=".748pt" strokecolor="#939598">
                <v:path arrowok="t"/>
              </v:shape>
            </v:group>
            <v:group style="position:absolute;left:528;top:-1362;width:2;height:80" coordorigin="528,-1362" coordsize="2,80">
              <v:shape style="position:absolute;left:528;top:-1362;width:2;height:80" coordorigin="528,-1362" coordsize="0,80" path="m528,-1282l528,-1362e" filled="false" stroked="true" strokeweight=".748pt" strokecolor="#939598">
                <v:path arrowok="t"/>
              </v:shape>
            </v:group>
            <v:group style="position:absolute;left:488;top:-1362;width:2;height:80" coordorigin="488,-1362" coordsize="2,80">
              <v:shape style="position:absolute;left:488;top:-1362;width:2;height:80" coordorigin="488,-1362" coordsize="0,80" path="m488,-1282l488,-1362e" filled="false" stroked="true" strokeweight=".748pt" strokecolor="#939598">
                <v:path arrowok="t"/>
              </v:shape>
            </v:group>
            <v:group style="position:absolute;left:448;top:-1362;width:2;height:80" coordorigin="448,-1362" coordsize="2,80">
              <v:shape style="position:absolute;left:448;top:-1362;width:2;height:80" coordorigin="448,-1362" coordsize="0,80" path="m448,-1282l448,-1362e" filled="false" stroked="true" strokeweight=".748pt" strokecolor="#939598">
                <v:path arrowok="t"/>
              </v:shape>
            </v:group>
            <v:group style="position:absolute;left:408;top:-1362;width:2;height:80" coordorigin="408,-1362" coordsize="2,80">
              <v:shape style="position:absolute;left:408;top:-1362;width:2;height:80" coordorigin="408,-1362" coordsize="0,80" path="m408,-1282l408,-1362e" filled="false" stroked="true" strokeweight=".748pt" strokecolor="#939598">
                <v:path arrowok="t"/>
              </v:shape>
            </v:group>
            <v:group style="position:absolute;left:368;top:-1362;width:2;height:80" coordorigin="368,-1362" coordsize="2,80">
              <v:shape style="position:absolute;left:368;top:-1362;width:2;height:80" coordorigin="368,-1362" coordsize="1,80" path="m368,-1282l368,-1362e" filled="false" stroked="true" strokeweight=".748pt" strokecolor="#939598">
                <v:path arrowok="t"/>
              </v:shape>
            </v:group>
            <v:group style="position:absolute;left:328;top:-1362;width:2;height:80" coordorigin="328,-1362" coordsize="2,80">
              <v:shape style="position:absolute;left:328;top:-1362;width:2;height:80" coordorigin="328,-1362" coordsize="0,80" path="m328,-1282l328,-1362e" filled="false" stroked="true" strokeweight=".748pt" strokecolor="#939598">
                <v:path arrowok="t"/>
              </v:shape>
            </v:group>
            <v:group style="position:absolute;left:288;top:-1362;width:2;height:80" coordorigin="288,-1362" coordsize="2,80">
              <v:shape style="position:absolute;left:288;top:-1362;width:2;height:80" coordorigin="288,-1362" coordsize="0,80" path="m288,-1282l288,-1362e" filled="false" stroked="true" strokeweight=".748pt" strokecolor="#939598">
                <v:path arrowok="t"/>
              </v:shape>
            </v:group>
            <v:group style="position:absolute;left:248;top:-1362;width:2;height:80" coordorigin="248,-1362" coordsize="2,80">
              <v:shape style="position:absolute;left:248;top:-1362;width:2;height:80" coordorigin="248,-1362" coordsize="0,80" path="m248,-1282l248,-1362e" filled="false" stroked="true" strokeweight=".748pt" strokecolor="#939598">
                <v:path arrowok="t"/>
              </v:shape>
            </v:group>
            <v:group style="position:absolute;left:208;top:-1362;width:2;height:80" coordorigin="208,-1362" coordsize="2,80">
              <v:shape style="position:absolute;left:208;top:-1362;width:2;height:80" coordorigin="208,-1362" coordsize="0,80" path="m208,-1282l208,-1362e" filled="false" stroked="true" strokeweight=".748pt" strokecolor="#939598">
                <v:path arrowok="t"/>
              </v:shape>
            </v:group>
            <v:group style="position:absolute;left:168;top:-1362;width:2;height:80" coordorigin="168,-1362" coordsize="2,80">
              <v:shape style="position:absolute;left:168;top:-1362;width:2;height:80" coordorigin="168,-1362" coordsize="0,80" path="m168,-1282l168,-1362e" filled="false" stroked="true" strokeweight=".748pt" strokecolor="#939598">
                <v:path arrowok="t"/>
              </v:shape>
            </v:group>
            <v:group style="position:absolute;left:128;top:-1362;width:2;height:80" coordorigin="128,-1362" coordsize="2,80">
              <v:shape style="position:absolute;left:128;top:-1362;width:2;height:80" coordorigin="128,-1362" coordsize="0,80" path="m128,-1282l128,-1362e" filled="false" stroked="true" strokeweight=".748pt" strokecolor="#939598">
                <v:path arrowok="t"/>
              </v:shape>
            </v:group>
            <v:group style="position:absolute;left:88;top:-1362;width:2;height:80" coordorigin="88,-1362" coordsize="2,80">
              <v:shape style="position:absolute;left:88;top:-1362;width:2;height:80" coordorigin="88,-1362" coordsize="0,80" path="m88,-1282l88,-1362e" filled="false" stroked="true" strokeweight=".748pt" strokecolor="#939598">
                <v:path arrowok="t"/>
              </v:shape>
            </v:group>
            <v:group style="position:absolute;left:47;top:-1362;width:2;height:80" coordorigin="47,-1362" coordsize="2,80">
              <v:shape style="position:absolute;left:47;top:-1362;width:2;height:80" coordorigin="47,-1362" coordsize="0,80" path="m48,-1282l47,-1362e" filled="false" stroked="true" strokeweight=".748pt" strokecolor="#939598">
                <v:path arrowok="t"/>
              </v:shape>
            </v:group>
            <v:group style="position:absolute;left:7;top:-1362;width:2;height:80" coordorigin="7,-1362" coordsize="2,80">
              <v:shape style="position:absolute;left:7;top:-1362;width:2;height:80" coordorigin="7,-1362" coordsize="0,80" path="m7,-1282l7,-1362e" filled="false" stroked="true" strokeweight=".748pt" strokecolor="#939598">
                <v:path arrowok="t"/>
              </v:shape>
            </v:group>
            <w10:wrap type="none"/>
          </v:group>
        </w:pict>
      </w:r>
      <w:r>
        <w:rPr>
          <w:rFonts w:ascii="Arial"/>
          <w:color w:val="A4590C"/>
          <w:spacing w:val="32"/>
          <w:w w:val="90"/>
          <w:sz w:val="92"/>
        </w:rPr>
        <w:t>Acknowledgements</w:t>
      </w:r>
      <w:r>
        <w:rPr>
          <w:rFonts w:ascii="Arial"/>
          <w:sz w:val="9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64" w:lineRule="exact" w:before="60"/>
        <w:ind w:left="1104" w:right="1112"/>
        <w:jc w:val="center"/>
      </w:pPr>
      <w:r>
        <w:rPr/>
        <w:t>This</w:t>
      </w:r>
      <w:r>
        <w:rPr>
          <w:spacing w:val="-4"/>
        </w:rPr>
        <w:t> </w:t>
      </w:r>
      <w:r>
        <w:rPr/>
        <w:t>Whole-of-Country</w:t>
      </w:r>
      <w:r>
        <w:rPr>
          <w:spacing w:val="-4"/>
        </w:rPr>
        <w:t> </w:t>
      </w:r>
      <w:r>
        <w:rPr/>
        <w:t>Plan</w:t>
      </w:r>
      <w:r>
        <w:rPr>
          <w:spacing w:val="-4"/>
        </w:rPr>
        <w:t> </w:t>
      </w:r>
      <w:r>
        <w:rPr/>
        <w:t>has</w:t>
      </w:r>
      <w:r>
        <w:rPr>
          <w:spacing w:val="-4"/>
        </w:rPr>
        <w:t> </w:t>
      </w:r>
      <w:r>
        <w:rPr/>
        <w:t>drawn</w:t>
      </w:r>
      <w:r>
        <w:rPr>
          <w:spacing w:val="-4"/>
        </w:rPr>
        <w:t> </w:t>
      </w:r>
      <w:r>
        <w:rPr/>
        <w:t>heavily</w:t>
      </w:r>
      <w:r>
        <w:rPr>
          <w:spacing w:val="-4"/>
        </w:rPr>
        <w:t> </w:t>
      </w:r>
      <w:r>
        <w:rPr/>
        <w:t>from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aspirations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our</w:t>
      </w:r>
      <w:r>
        <w:rPr>
          <w:spacing w:val="-4"/>
        </w:rPr>
        <w:t> </w:t>
      </w:r>
      <w:r>
        <w:rPr/>
        <w:t>mob</w:t>
      </w:r>
      <w:r>
        <w:rPr>
          <w:spacing w:val="-4"/>
        </w:rPr>
        <w:t> </w:t>
      </w:r>
      <w:r>
        <w:rPr/>
        <w:t>have</w:t>
      </w:r>
      <w:r>
        <w:rPr>
          <w:spacing w:val="-4"/>
        </w:rPr>
        <w:t> </w:t>
      </w:r>
      <w:r>
        <w:rPr/>
        <w:t>expressed</w:t>
      </w:r>
      <w:r>
        <w:rPr>
          <w:spacing w:val="-4"/>
        </w:rPr>
        <w:t> </w:t>
      </w:r>
      <w:r>
        <w:rPr/>
        <w:t>over</w:t>
      </w:r>
      <w:r>
        <w:rPr>
          <w:spacing w:val="-4"/>
        </w:rPr>
        <w:t> </w:t>
      </w:r>
      <w:r>
        <w:rPr/>
        <w:t>many</w:t>
      </w:r>
      <w:r>
        <w:rPr/>
        <w:t> years.</w:t>
      </w:r>
      <w:r>
        <w:rPr>
          <w:spacing w:val="-3"/>
        </w:rPr>
        <w:t> </w:t>
      </w:r>
      <w:r>
        <w:rPr>
          <w:spacing w:val="-4"/>
        </w:rPr>
        <w:t>We</w:t>
      </w:r>
      <w:r>
        <w:rPr>
          <w:spacing w:val="-3"/>
        </w:rPr>
        <w:t> </w:t>
      </w:r>
      <w:r>
        <w:rPr/>
        <w:t>have</w:t>
      </w:r>
      <w:r>
        <w:rPr>
          <w:spacing w:val="-3"/>
        </w:rPr>
        <w:t> </w:t>
      </w:r>
      <w:r>
        <w:rPr/>
        <w:t>worked</w:t>
      </w:r>
      <w:r>
        <w:rPr>
          <w:spacing w:val="-3"/>
        </w:rPr>
        <w:t> </w:t>
      </w:r>
      <w:r>
        <w:rPr/>
        <w:t>hard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be</w:t>
      </w:r>
      <w:r>
        <w:rPr>
          <w:spacing w:val="-3"/>
        </w:rPr>
        <w:t> </w:t>
      </w:r>
      <w:r>
        <w:rPr/>
        <w:t>faithful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all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work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was</w:t>
      </w:r>
      <w:r>
        <w:rPr>
          <w:spacing w:val="-3"/>
        </w:rPr>
        <w:t> </w:t>
      </w:r>
      <w:r>
        <w:rPr/>
        <w:t>done</w:t>
      </w:r>
      <w:r>
        <w:rPr>
          <w:spacing w:val="-3"/>
        </w:rPr>
        <w:t> </w:t>
      </w:r>
      <w:r>
        <w:rPr/>
        <w:t>before,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bring</w:t>
      </w:r>
      <w:r>
        <w:rPr>
          <w:spacing w:val="-3"/>
        </w:rPr>
        <w:t> </w:t>
      </w:r>
      <w:r>
        <w:rPr/>
        <w:t>it</w:t>
      </w:r>
      <w:r>
        <w:rPr>
          <w:spacing w:val="-3"/>
        </w:rPr>
        <w:t> </w:t>
      </w:r>
      <w:r>
        <w:rPr/>
        <w:t>into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new</w:t>
      </w:r>
      <w:r>
        <w:rPr/>
        <w:t> context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which</w:t>
      </w:r>
      <w:r>
        <w:rPr>
          <w:spacing w:val="-3"/>
        </w:rPr>
        <w:t> </w:t>
      </w:r>
      <w:r>
        <w:rPr/>
        <w:t>we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now</w:t>
      </w:r>
      <w:r>
        <w:rPr>
          <w:spacing w:val="-3"/>
        </w:rPr>
        <w:t> </w:t>
      </w:r>
      <w:r>
        <w:rPr/>
        <w:t>operating.</w:t>
      </w:r>
      <w:r>
        <w:rPr>
          <w:spacing w:val="-3"/>
        </w:rPr>
        <w:t> </w:t>
      </w:r>
      <w:r>
        <w:rPr>
          <w:spacing w:val="-4"/>
        </w:rPr>
        <w:t>We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now</w:t>
      </w:r>
      <w:r>
        <w:rPr>
          <w:spacing w:val="-3"/>
        </w:rPr>
        <w:t> </w:t>
      </w:r>
      <w:r>
        <w:rPr/>
        <w:t>embarking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fresh</w:t>
      </w:r>
      <w:r>
        <w:rPr>
          <w:spacing w:val="-3"/>
        </w:rPr>
        <w:t> </w:t>
      </w:r>
      <w:r>
        <w:rPr/>
        <w:t>push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implement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things</w:t>
      </w:r>
      <w:r>
        <w:rPr>
          <w:spacing w:val="-3"/>
        </w:rPr>
        <w:t> </w:t>
      </w:r>
      <w:r>
        <w:rPr/>
        <w:t>that</w:t>
      </w:r>
      <w:r>
        <w:rPr/>
        <w:t> our mob has cared about for a long</w:t>
      </w:r>
      <w:r>
        <w:rPr>
          <w:spacing w:val="-12"/>
        </w:rPr>
        <w:t> </w:t>
      </w:r>
      <w:r>
        <w:rPr/>
        <w:t>time.</w:t>
      </w:r>
    </w:p>
    <w:p>
      <w:pPr>
        <w:pStyle w:val="BodyText"/>
        <w:spacing w:line="264" w:lineRule="exact"/>
        <w:ind w:left="955" w:right="962" w:hanging="1"/>
        <w:jc w:val="center"/>
      </w:pPr>
      <w:r>
        <w:rPr/>
        <w:t>Building on all of this previous work, the Plan has been strengthened by discussions with the mob at a range</w:t>
      </w:r>
      <w:r>
        <w:rPr>
          <w:spacing w:val="-25"/>
        </w:rPr>
        <w:t> </w:t>
      </w:r>
      <w:r>
        <w:rPr/>
        <w:t>of</w:t>
      </w:r>
      <w:r>
        <w:rPr/>
        <w:t> meetings</w:t>
      </w:r>
      <w:r>
        <w:rPr>
          <w:spacing w:val="-5"/>
        </w:rPr>
        <w:t> </w:t>
      </w:r>
      <w:r>
        <w:rPr/>
        <w:t>held</w:t>
      </w:r>
      <w:r>
        <w:rPr>
          <w:spacing w:val="-5"/>
        </w:rPr>
        <w:t> </w:t>
      </w:r>
      <w:r>
        <w:rPr/>
        <w:t>across</w:t>
      </w:r>
      <w:r>
        <w:rPr>
          <w:spacing w:val="-5"/>
        </w:rPr>
        <w:t> </w:t>
      </w:r>
      <w:r>
        <w:rPr/>
        <w:t>our</w:t>
      </w:r>
      <w:r>
        <w:rPr>
          <w:spacing w:val="-5"/>
        </w:rPr>
        <w:t> </w:t>
      </w:r>
      <w:r>
        <w:rPr/>
        <w:t>Country.</w:t>
      </w:r>
      <w:r>
        <w:rPr>
          <w:spacing w:val="-5"/>
        </w:rPr>
        <w:t> </w:t>
      </w:r>
      <w:r>
        <w:rPr/>
        <w:t>Particular</w:t>
      </w:r>
      <w:r>
        <w:rPr>
          <w:spacing w:val="-5"/>
        </w:rPr>
        <w:t> </w:t>
      </w:r>
      <w:r>
        <w:rPr/>
        <w:t>thanks</w:t>
      </w:r>
      <w:r>
        <w:rPr>
          <w:spacing w:val="-5"/>
        </w:rPr>
        <w:t> </w:t>
      </w:r>
      <w:r>
        <w:rPr/>
        <w:t>go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Gunaikurnai</w:t>
      </w:r>
      <w:r>
        <w:rPr>
          <w:spacing w:val="-5"/>
        </w:rPr>
        <w:t> </w:t>
      </w:r>
      <w:r>
        <w:rPr/>
        <w:t>Elders</w:t>
      </w:r>
      <w:r>
        <w:rPr>
          <w:spacing w:val="-5"/>
        </w:rPr>
        <w:t> </w:t>
      </w:r>
      <w:r>
        <w:rPr/>
        <w:t>Council,</w:t>
      </w:r>
      <w:r>
        <w:rPr>
          <w:spacing w:val="-5"/>
        </w:rPr>
        <w:t> </w:t>
      </w:r>
      <w:r>
        <w:rPr/>
        <w:t>our</w:t>
      </w:r>
      <w:r>
        <w:rPr>
          <w:spacing w:val="-5"/>
        </w:rPr>
        <w:t> </w:t>
      </w:r>
      <w:r>
        <w:rPr/>
        <w:t>Traditional</w:t>
      </w:r>
      <w:r>
        <w:rPr>
          <w:spacing w:val="-5"/>
        </w:rPr>
        <w:t> </w:t>
      </w:r>
      <w:r>
        <w:rPr/>
        <w:t>Owner</w:t>
      </w:r>
      <w:r>
        <w:rPr/>
        <w:t> Land</w:t>
      </w:r>
      <w:r>
        <w:rPr>
          <w:spacing w:val="-3"/>
        </w:rPr>
        <w:t> </w:t>
      </w:r>
      <w:r>
        <w:rPr/>
        <w:t>Management</w:t>
      </w:r>
      <w:r>
        <w:rPr>
          <w:spacing w:val="-3"/>
        </w:rPr>
        <w:t> </w:t>
      </w:r>
      <w:r>
        <w:rPr/>
        <w:t>Board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our</w:t>
      </w:r>
      <w:r>
        <w:rPr>
          <w:spacing w:val="-3"/>
        </w:rPr>
        <w:t> </w:t>
      </w:r>
      <w:r>
        <w:rPr/>
        <w:t>young</w:t>
      </w:r>
      <w:r>
        <w:rPr>
          <w:spacing w:val="-3"/>
        </w:rPr>
        <w:t> </w:t>
      </w:r>
      <w:r>
        <w:rPr/>
        <w:t>people</w:t>
      </w:r>
      <w:r>
        <w:rPr>
          <w:spacing w:val="-3"/>
        </w:rPr>
        <w:t> </w:t>
      </w:r>
      <w:r>
        <w:rPr/>
        <w:t>who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working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Country.</w:t>
      </w:r>
      <w:r>
        <w:rPr>
          <w:spacing w:val="-3"/>
        </w:rPr>
        <w:t> </w:t>
      </w:r>
      <w:r>
        <w:rPr/>
        <w:t>Their</w:t>
      </w:r>
      <w:r>
        <w:rPr>
          <w:spacing w:val="-3"/>
        </w:rPr>
        <w:t> </w:t>
      </w:r>
      <w:r>
        <w:rPr/>
        <w:t>contributions</w:t>
      </w:r>
      <w:r>
        <w:rPr>
          <w:spacing w:val="-3"/>
        </w:rPr>
        <w:t> </w:t>
      </w:r>
      <w:r>
        <w:rPr/>
        <w:t>at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Country</w:t>
      </w:r>
      <w:r>
        <w:rPr/>
        <w:t> Planning</w:t>
      </w:r>
      <w:r>
        <w:rPr>
          <w:spacing w:val="-4"/>
        </w:rPr>
        <w:t> </w:t>
      </w:r>
      <w:r>
        <w:rPr/>
        <w:t>workshops</w:t>
      </w:r>
      <w:r>
        <w:rPr>
          <w:spacing w:val="-4"/>
        </w:rPr>
        <w:t> </w:t>
      </w:r>
      <w:r>
        <w:rPr/>
        <w:t>have</w:t>
      </w:r>
      <w:r>
        <w:rPr>
          <w:spacing w:val="-4"/>
        </w:rPr>
        <w:t> </w:t>
      </w:r>
      <w:r>
        <w:rPr/>
        <w:t>brought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multi-generational</w:t>
      </w:r>
      <w:r>
        <w:rPr>
          <w:spacing w:val="-4"/>
        </w:rPr>
        <w:t> </w:t>
      </w:r>
      <w:r>
        <w:rPr/>
        <w:t>perspective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our</w:t>
      </w:r>
      <w:r>
        <w:rPr>
          <w:spacing w:val="-4"/>
        </w:rPr>
        <w:t> </w:t>
      </w:r>
      <w:r>
        <w:rPr/>
        <w:t>aspirations,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have</w:t>
      </w:r>
      <w:r>
        <w:rPr>
          <w:spacing w:val="-4"/>
        </w:rPr>
        <w:t> </w:t>
      </w:r>
      <w:r>
        <w:rPr/>
        <w:t>put</w:t>
      </w:r>
      <w:r>
        <w:rPr>
          <w:spacing w:val="-4"/>
        </w:rPr>
        <w:t> </w:t>
      </w:r>
      <w:r>
        <w:rPr/>
        <w:t>us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a</w:t>
      </w:r>
      <w:r>
        <w:rPr/>
        <w:t> strong footing for the</w:t>
      </w:r>
      <w:r>
        <w:rPr>
          <w:spacing w:val="-22"/>
        </w:rPr>
        <w:t> </w:t>
      </w:r>
      <w:r>
        <w:rPr/>
        <w:t>future.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64" w:lineRule="exact" w:before="60"/>
        <w:ind w:left="1490" w:right="1488"/>
        <w:jc w:val="center"/>
      </w:pPr>
      <w:r>
        <w:rPr/>
        <w:t>This Whole-of-Country Plan was developed by Gunaikurnai Land and </w:t>
      </w:r>
      <w:r>
        <w:rPr>
          <w:spacing w:val="-3"/>
        </w:rPr>
        <w:t>Waters </w:t>
      </w:r>
      <w:r>
        <w:rPr/>
        <w:t>Aboriginal</w:t>
      </w:r>
      <w:r>
        <w:rPr>
          <w:spacing w:val="-24"/>
        </w:rPr>
        <w:t> </w:t>
      </w:r>
      <w:r>
        <w:rPr/>
        <w:t>Corporation,</w:t>
      </w:r>
      <w:r>
        <w:rPr>
          <w:w w:val="99"/>
        </w:rPr>
        <w:t> </w:t>
      </w:r>
      <w:r>
        <w:rPr/>
        <w:t>with the assistance of Native Title Services</w:t>
      </w:r>
      <w:r>
        <w:rPr>
          <w:spacing w:val="-15"/>
        </w:rPr>
        <w:t> </w:t>
      </w:r>
      <w:r>
        <w:rPr/>
        <w:t>Victoria.</w:t>
      </w:r>
    </w:p>
    <w:p>
      <w:pPr>
        <w:spacing w:line="240" w:lineRule="auto" w:before="4"/>
        <w:rPr>
          <w:rFonts w:ascii="Calibri" w:hAnsi="Calibri" w:cs="Calibri" w:eastAsia="Calibri"/>
          <w:sz w:val="10"/>
          <w:szCs w:val="10"/>
        </w:rPr>
      </w:pPr>
    </w:p>
    <w:p>
      <w:pPr>
        <w:tabs>
          <w:tab w:pos="6376" w:val="left" w:leader="none"/>
        </w:tabs>
        <w:spacing w:line="940" w:lineRule="exact"/>
        <w:ind w:left="285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position w:val="-18"/>
          <w:sz w:val="20"/>
        </w:rPr>
        <w:drawing>
          <wp:inline distT="0" distB="0" distL="0" distR="0">
            <wp:extent cx="1728332" cy="597217"/>
            <wp:effectExtent l="0" t="0" r="0" b="0"/>
            <wp:docPr id="7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332" cy="59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-18"/>
          <w:sz w:val="20"/>
        </w:rPr>
      </w:r>
      <w:r>
        <w:rPr>
          <w:rFonts w:ascii="Calibri"/>
          <w:position w:val="-18"/>
          <w:sz w:val="20"/>
        </w:rPr>
        <w:tab/>
      </w:r>
      <w:r>
        <w:rPr>
          <w:rFonts w:ascii="Calibri"/>
          <w:position w:val="9"/>
          <w:sz w:val="20"/>
        </w:rPr>
        <w:drawing>
          <wp:inline distT="0" distB="0" distL="0" distR="0">
            <wp:extent cx="1860199" cy="343852"/>
            <wp:effectExtent l="0" t="0" r="0" b="0"/>
            <wp:docPr id="9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0199" cy="34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9"/>
          <w:sz w:val="20"/>
        </w:rPr>
      </w:r>
    </w:p>
    <w:p>
      <w:pPr>
        <w:spacing w:line="240" w:lineRule="auto" w:before="4"/>
        <w:rPr>
          <w:rFonts w:ascii="Calibri" w:hAnsi="Calibri" w:cs="Calibri" w:eastAsia="Calibri"/>
          <w:sz w:val="27"/>
          <w:szCs w:val="27"/>
        </w:rPr>
      </w:pPr>
    </w:p>
    <w:p>
      <w:pPr>
        <w:pStyle w:val="BodyText"/>
        <w:spacing w:line="264" w:lineRule="exact" w:before="0"/>
        <w:ind w:left="1104" w:right="1092"/>
        <w:jc w:val="center"/>
      </w:pPr>
      <w:r>
        <w:rPr/>
        <w:t>This project is supported by the East Gippsland and </w:t>
      </w:r>
      <w:r>
        <w:rPr>
          <w:spacing w:val="-3"/>
        </w:rPr>
        <w:t>West </w:t>
      </w:r>
      <w:r>
        <w:rPr/>
        <w:t>Gippsland Catchment Management</w:t>
      </w:r>
      <w:r>
        <w:rPr>
          <w:spacing w:val="-27"/>
        </w:rPr>
        <w:t> </w:t>
      </w:r>
      <w:r>
        <w:rPr/>
        <w:t>Authorities</w:t>
      </w:r>
      <w:r>
        <w:rPr>
          <w:w w:val="99"/>
        </w:rPr>
        <w:t> </w:t>
      </w:r>
      <w:r>
        <w:rPr/>
        <w:t>through</w:t>
      </w:r>
      <w:r>
        <w:rPr>
          <w:spacing w:val="-6"/>
        </w:rPr>
        <w:t> </w:t>
      </w:r>
      <w:r>
        <w:rPr/>
        <w:t>funding</w:t>
      </w:r>
      <w:r>
        <w:rPr>
          <w:spacing w:val="-6"/>
        </w:rPr>
        <w:t> </w:t>
      </w:r>
      <w:r>
        <w:rPr/>
        <w:t>from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Australian</w:t>
      </w:r>
      <w:r>
        <w:rPr>
          <w:spacing w:val="-6"/>
        </w:rPr>
        <w:t> </w:t>
      </w:r>
      <w:r>
        <w:rPr/>
        <w:t>Government’s</w:t>
      </w:r>
      <w:r>
        <w:rPr>
          <w:spacing w:val="-6"/>
        </w:rPr>
        <w:t> </w:t>
      </w:r>
      <w:r>
        <w:rPr/>
        <w:t>National</w:t>
      </w:r>
      <w:r>
        <w:rPr>
          <w:spacing w:val="-6"/>
        </w:rPr>
        <w:t> </w:t>
      </w:r>
      <w:r>
        <w:rPr/>
        <w:t>Landcare</w:t>
      </w:r>
      <w:r>
        <w:rPr>
          <w:spacing w:val="-6"/>
        </w:rPr>
        <w:t> </w:t>
      </w:r>
      <w:r>
        <w:rPr/>
        <w:t>Programme</w:t>
      </w:r>
    </w:p>
    <w:p>
      <w:pPr>
        <w:spacing w:line="240" w:lineRule="auto" w:before="9"/>
        <w:rPr>
          <w:rFonts w:ascii="Calibri" w:hAnsi="Calibri" w:cs="Calibri" w:eastAsia="Calibri"/>
          <w:sz w:val="11"/>
          <w:szCs w:val="11"/>
        </w:rPr>
      </w:pPr>
    </w:p>
    <w:p>
      <w:pPr>
        <w:tabs>
          <w:tab w:pos="4754" w:val="left" w:leader="none"/>
          <w:tab w:pos="7785" w:val="left" w:leader="none"/>
        </w:tabs>
        <w:spacing w:line="1201" w:lineRule="exact"/>
        <w:ind w:left="1714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position w:val="-23"/>
          <w:sz w:val="20"/>
        </w:rPr>
        <w:drawing>
          <wp:inline distT="0" distB="0" distL="0" distR="0">
            <wp:extent cx="1219017" cy="722376"/>
            <wp:effectExtent l="0" t="0" r="0" b="0"/>
            <wp:docPr id="11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017" cy="722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-23"/>
          <w:sz w:val="20"/>
        </w:rPr>
      </w:r>
      <w:r>
        <w:rPr>
          <w:rFonts w:ascii="Calibri"/>
          <w:position w:val="-23"/>
          <w:sz w:val="20"/>
        </w:rPr>
        <w:tab/>
      </w:r>
      <w:r>
        <w:rPr>
          <w:rFonts w:ascii="Calibri"/>
          <w:position w:val="-20"/>
          <w:sz w:val="20"/>
        </w:rPr>
        <w:drawing>
          <wp:inline distT="0" distB="0" distL="0" distR="0">
            <wp:extent cx="1442507" cy="741997"/>
            <wp:effectExtent l="0" t="0" r="0" b="0"/>
            <wp:docPr id="13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2507" cy="741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-20"/>
          <w:sz w:val="20"/>
        </w:rPr>
      </w:r>
      <w:r>
        <w:rPr>
          <w:rFonts w:ascii="Calibri"/>
          <w:position w:val="-20"/>
          <w:sz w:val="20"/>
        </w:rPr>
        <w:tab/>
      </w:r>
      <w:r>
        <w:rPr>
          <w:rFonts w:ascii="Calibri"/>
          <w:position w:val="-6"/>
          <w:sz w:val="20"/>
        </w:rPr>
        <w:drawing>
          <wp:inline distT="0" distB="0" distL="0" distR="0">
            <wp:extent cx="1681204" cy="576072"/>
            <wp:effectExtent l="0" t="0" r="0" b="0"/>
            <wp:docPr id="15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1204" cy="576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-6"/>
          <w:sz w:val="20"/>
        </w:rPr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spacing w:line="194" w:lineRule="exact" w:before="0"/>
        <w:ind w:left="0" w:right="933" w:firstLine="0"/>
        <w:jc w:val="righ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color w:val="8B8E90"/>
          <w:sz w:val="16"/>
        </w:rPr>
        <w:t>PO Box</w:t>
      </w:r>
      <w:r>
        <w:rPr>
          <w:rFonts w:ascii="Calibri"/>
          <w:color w:val="8B8E90"/>
          <w:spacing w:val="-4"/>
          <w:sz w:val="16"/>
        </w:rPr>
        <w:t> </w:t>
      </w:r>
      <w:r>
        <w:rPr>
          <w:rFonts w:ascii="Calibri"/>
          <w:color w:val="8B8E90"/>
          <w:sz w:val="16"/>
        </w:rPr>
        <w:t>1699</w:t>
      </w:r>
      <w:r>
        <w:rPr>
          <w:rFonts w:ascii="Calibri"/>
          <w:sz w:val="16"/>
        </w:rPr>
      </w:r>
    </w:p>
    <w:p>
      <w:pPr>
        <w:spacing w:line="192" w:lineRule="exact" w:before="0"/>
        <w:ind w:left="0" w:right="933" w:firstLine="0"/>
        <w:jc w:val="righ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color w:val="8B8E90"/>
          <w:sz w:val="16"/>
        </w:rPr>
        <w:t>Bairnsdale, Victoria</w:t>
      </w:r>
      <w:r>
        <w:rPr>
          <w:rFonts w:ascii="Calibri"/>
          <w:color w:val="8B8E90"/>
          <w:spacing w:val="-2"/>
          <w:sz w:val="16"/>
        </w:rPr>
        <w:t> </w:t>
      </w:r>
      <w:r>
        <w:rPr>
          <w:rFonts w:ascii="Calibri"/>
          <w:color w:val="8B8E90"/>
          <w:sz w:val="16"/>
        </w:rPr>
        <w:t>3875</w:t>
      </w:r>
      <w:r>
        <w:rPr>
          <w:rFonts w:ascii="Calibri"/>
          <w:sz w:val="16"/>
        </w:rPr>
      </w:r>
    </w:p>
    <w:p>
      <w:pPr>
        <w:spacing w:line="194" w:lineRule="exact" w:before="0"/>
        <w:ind w:left="0" w:right="933" w:firstLine="0"/>
        <w:jc w:val="righ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color w:val="8B8E90"/>
          <w:sz w:val="16"/>
        </w:rPr>
        <w:t>Telephone (03) 5152</w:t>
      </w:r>
      <w:r>
        <w:rPr>
          <w:rFonts w:ascii="Calibri"/>
          <w:color w:val="8B8E90"/>
          <w:spacing w:val="-15"/>
          <w:sz w:val="16"/>
        </w:rPr>
        <w:t> </w:t>
      </w:r>
      <w:r>
        <w:rPr>
          <w:rFonts w:ascii="Calibri"/>
          <w:color w:val="8B8E90"/>
          <w:sz w:val="16"/>
        </w:rPr>
        <w:t>5100</w:t>
      </w:r>
      <w:r>
        <w:rPr>
          <w:rFonts w:ascii="Calibri"/>
          <w:sz w:val="16"/>
        </w:rPr>
      </w:r>
    </w:p>
    <w:p>
      <w:pPr>
        <w:spacing w:line="240" w:lineRule="auto" w:before="6"/>
        <w:rPr>
          <w:rFonts w:ascii="Calibri" w:hAnsi="Calibri" w:cs="Calibri" w:eastAsia="Calibri"/>
          <w:sz w:val="15"/>
          <w:szCs w:val="15"/>
        </w:rPr>
      </w:pPr>
    </w:p>
    <w:p>
      <w:pPr>
        <w:spacing w:line="194" w:lineRule="exact" w:before="0"/>
        <w:ind w:left="0" w:right="933" w:firstLine="0"/>
        <w:jc w:val="righ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color w:val="8B8E90"/>
          <w:sz w:val="16"/>
        </w:rPr>
        <w:t>© Copyright Gunaikurnai Land and </w:t>
      </w:r>
      <w:r>
        <w:rPr>
          <w:rFonts w:ascii="Calibri" w:hAnsi="Calibri"/>
          <w:color w:val="8B8E90"/>
          <w:spacing w:val="-3"/>
          <w:sz w:val="16"/>
        </w:rPr>
        <w:t>Waters </w:t>
      </w:r>
      <w:r>
        <w:rPr>
          <w:rFonts w:ascii="Calibri" w:hAnsi="Calibri"/>
          <w:color w:val="8B8E90"/>
          <w:sz w:val="16"/>
        </w:rPr>
        <w:t>Aboriginal</w:t>
      </w:r>
      <w:r>
        <w:rPr>
          <w:rFonts w:ascii="Calibri" w:hAnsi="Calibri"/>
          <w:color w:val="8B8E90"/>
          <w:spacing w:val="-4"/>
          <w:sz w:val="16"/>
        </w:rPr>
        <w:t> </w:t>
      </w:r>
      <w:r>
        <w:rPr>
          <w:rFonts w:ascii="Calibri" w:hAnsi="Calibri"/>
          <w:color w:val="8B8E90"/>
          <w:sz w:val="16"/>
        </w:rPr>
        <w:t>Corporation</w:t>
      </w:r>
      <w:r>
        <w:rPr>
          <w:rFonts w:ascii="Calibri" w:hAnsi="Calibri"/>
          <w:sz w:val="16"/>
        </w:rPr>
      </w:r>
    </w:p>
    <w:p>
      <w:pPr>
        <w:spacing w:line="194" w:lineRule="exact" w:before="0"/>
        <w:ind w:left="0" w:right="933" w:firstLine="0"/>
        <w:jc w:val="righ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color w:val="8B8E90"/>
          <w:sz w:val="16"/>
        </w:rPr>
        <w:t>July 2015</w:t>
      </w:r>
      <w:r>
        <w:rPr>
          <w:rFonts w:ascii="Calibri"/>
          <w:sz w:val="16"/>
        </w:rPr>
      </w:r>
    </w:p>
    <w:p>
      <w:pPr>
        <w:spacing w:line="240" w:lineRule="auto" w:before="6"/>
        <w:rPr>
          <w:rFonts w:ascii="Calibri" w:hAnsi="Calibri" w:cs="Calibri" w:eastAsia="Calibri"/>
          <w:sz w:val="15"/>
          <w:szCs w:val="15"/>
        </w:rPr>
      </w:pPr>
    </w:p>
    <w:p>
      <w:pPr>
        <w:spacing w:line="194" w:lineRule="exact" w:before="0"/>
        <w:ind w:left="0" w:right="933" w:firstLine="0"/>
        <w:jc w:val="righ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color w:val="8B8E90"/>
          <w:sz w:val="16"/>
        </w:rPr>
        <w:t>No</w:t>
      </w:r>
      <w:r>
        <w:rPr>
          <w:rFonts w:ascii="Calibri"/>
          <w:color w:val="8B8E90"/>
          <w:spacing w:val="-3"/>
          <w:sz w:val="16"/>
        </w:rPr>
        <w:t> </w:t>
      </w:r>
      <w:r>
        <w:rPr>
          <w:rFonts w:ascii="Calibri"/>
          <w:color w:val="8B8E90"/>
          <w:sz w:val="16"/>
        </w:rPr>
        <w:t>part</w:t>
      </w:r>
      <w:r>
        <w:rPr>
          <w:rFonts w:ascii="Calibri"/>
          <w:color w:val="8B8E90"/>
          <w:spacing w:val="-3"/>
          <w:sz w:val="16"/>
        </w:rPr>
        <w:t> </w:t>
      </w:r>
      <w:r>
        <w:rPr>
          <w:rFonts w:ascii="Calibri"/>
          <w:color w:val="8B8E90"/>
          <w:sz w:val="16"/>
        </w:rPr>
        <w:t>may</w:t>
      </w:r>
      <w:r>
        <w:rPr>
          <w:rFonts w:ascii="Calibri"/>
          <w:color w:val="8B8E90"/>
          <w:spacing w:val="-3"/>
          <w:sz w:val="16"/>
        </w:rPr>
        <w:t> </w:t>
      </w:r>
      <w:r>
        <w:rPr>
          <w:rFonts w:ascii="Calibri"/>
          <w:color w:val="8B8E90"/>
          <w:sz w:val="16"/>
        </w:rPr>
        <w:t>be</w:t>
      </w:r>
      <w:r>
        <w:rPr>
          <w:rFonts w:ascii="Calibri"/>
          <w:color w:val="8B8E90"/>
          <w:spacing w:val="-3"/>
          <w:sz w:val="16"/>
        </w:rPr>
        <w:t> </w:t>
      </w:r>
      <w:r>
        <w:rPr>
          <w:rFonts w:ascii="Calibri"/>
          <w:color w:val="8B8E90"/>
          <w:sz w:val="16"/>
        </w:rPr>
        <w:t>reproduced</w:t>
      </w:r>
      <w:r>
        <w:rPr>
          <w:rFonts w:ascii="Calibri"/>
          <w:color w:val="8B8E90"/>
          <w:spacing w:val="-3"/>
          <w:sz w:val="16"/>
        </w:rPr>
        <w:t> </w:t>
      </w:r>
      <w:r>
        <w:rPr>
          <w:rFonts w:ascii="Calibri"/>
          <w:color w:val="8B8E90"/>
          <w:sz w:val="16"/>
        </w:rPr>
        <w:t>by</w:t>
      </w:r>
      <w:r>
        <w:rPr>
          <w:rFonts w:ascii="Calibri"/>
          <w:color w:val="8B8E90"/>
          <w:spacing w:val="-3"/>
          <w:sz w:val="16"/>
        </w:rPr>
        <w:t> </w:t>
      </w:r>
      <w:r>
        <w:rPr>
          <w:rFonts w:ascii="Calibri"/>
          <w:color w:val="8B8E90"/>
          <w:sz w:val="16"/>
        </w:rPr>
        <w:t>except</w:t>
      </w:r>
      <w:r>
        <w:rPr>
          <w:rFonts w:ascii="Calibri"/>
          <w:color w:val="8B8E90"/>
          <w:spacing w:val="-3"/>
          <w:sz w:val="16"/>
        </w:rPr>
        <w:t> </w:t>
      </w:r>
      <w:r>
        <w:rPr>
          <w:rFonts w:ascii="Calibri"/>
          <w:color w:val="8B8E90"/>
          <w:sz w:val="16"/>
        </w:rPr>
        <w:t>in</w:t>
      </w:r>
      <w:r>
        <w:rPr>
          <w:rFonts w:ascii="Calibri"/>
          <w:color w:val="8B8E90"/>
          <w:spacing w:val="-3"/>
          <w:sz w:val="16"/>
        </w:rPr>
        <w:t> </w:t>
      </w:r>
      <w:r>
        <w:rPr>
          <w:rFonts w:ascii="Calibri"/>
          <w:color w:val="8B8E90"/>
          <w:sz w:val="16"/>
        </w:rPr>
        <w:t>accordance</w:t>
      </w:r>
      <w:r>
        <w:rPr>
          <w:rFonts w:ascii="Calibri"/>
          <w:color w:val="8B8E90"/>
          <w:spacing w:val="-3"/>
          <w:sz w:val="16"/>
        </w:rPr>
        <w:t> </w:t>
      </w:r>
      <w:r>
        <w:rPr>
          <w:rFonts w:ascii="Calibri"/>
          <w:color w:val="8B8E90"/>
          <w:sz w:val="16"/>
        </w:rPr>
        <w:t>with</w:t>
      </w:r>
      <w:r>
        <w:rPr>
          <w:rFonts w:ascii="Calibri"/>
          <w:color w:val="8B8E90"/>
          <w:spacing w:val="-3"/>
          <w:sz w:val="16"/>
        </w:rPr>
        <w:t> </w:t>
      </w:r>
      <w:r>
        <w:rPr>
          <w:rFonts w:ascii="Calibri"/>
          <w:color w:val="8B8E90"/>
          <w:sz w:val="16"/>
        </w:rPr>
        <w:t>provisions</w:t>
      </w:r>
      <w:r>
        <w:rPr>
          <w:rFonts w:ascii="Calibri"/>
          <w:color w:val="8B8E90"/>
          <w:spacing w:val="-3"/>
          <w:sz w:val="16"/>
        </w:rPr>
        <w:t> </w:t>
      </w:r>
      <w:r>
        <w:rPr>
          <w:rFonts w:ascii="Calibri"/>
          <w:color w:val="8B8E90"/>
          <w:sz w:val="16"/>
        </w:rPr>
        <w:t>in</w:t>
      </w:r>
      <w:r>
        <w:rPr>
          <w:rFonts w:ascii="Calibri"/>
          <w:color w:val="8B8E90"/>
          <w:spacing w:val="-3"/>
          <w:sz w:val="16"/>
        </w:rPr>
        <w:t> </w:t>
      </w:r>
      <w:r>
        <w:rPr>
          <w:rFonts w:ascii="Calibri"/>
          <w:color w:val="8B8E90"/>
          <w:sz w:val="16"/>
        </w:rPr>
        <w:t>the</w:t>
      </w:r>
      <w:r>
        <w:rPr>
          <w:rFonts w:ascii="Calibri"/>
          <w:color w:val="8B8E90"/>
          <w:spacing w:val="-3"/>
          <w:sz w:val="16"/>
        </w:rPr>
        <w:t> </w:t>
      </w:r>
      <w:r>
        <w:rPr>
          <w:rFonts w:ascii="Calibri"/>
          <w:color w:val="8B8E90"/>
          <w:sz w:val="16"/>
        </w:rPr>
        <w:t>Copyright</w:t>
      </w:r>
      <w:r>
        <w:rPr>
          <w:rFonts w:ascii="Calibri"/>
          <w:color w:val="8B8E90"/>
          <w:spacing w:val="-3"/>
          <w:sz w:val="16"/>
        </w:rPr>
        <w:t> </w:t>
      </w:r>
      <w:r>
        <w:rPr>
          <w:rFonts w:ascii="Calibri"/>
          <w:color w:val="8B8E90"/>
          <w:sz w:val="16"/>
        </w:rPr>
        <w:t>Act</w:t>
      </w:r>
      <w:r>
        <w:rPr>
          <w:rFonts w:ascii="Calibri"/>
          <w:color w:val="8B8E90"/>
          <w:spacing w:val="-3"/>
          <w:sz w:val="16"/>
        </w:rPr>
        <w:t> </w:t>
      </w:r>
      <w:r>
        <w:rPr>
          <w:rFonts w:ascii="Calibri"/>
          <w:color w:val="8B8E90"/>
          <w:sz w:val="16"/>
        </w:rPr>
        <w:t>1968</w:t>
      </w:r>
      <w:r>
        <w:rPr>
          <w:rFonts w:ascii="Calibri"/>
          <w:color w:val="8B8E90"/>
          <w:spacing w:val="-3"/>
          <w:sz w:val="16"/>
        </w:rPr>
        <w:t> </w:t>
      </w:r>
      <w:r>
        <w:rPr>
          <w:rFonts w:ascii="Calibri"/>
          <w:color w:val="8B8E90"/>
          <w:sz w:val="16"/>
        </w:rPr>
        <w:t>or</w:t>
      </w:r>
      <w:r>
        <w:rPr>
          <w:rFonts w:ascii="Calibri"/>
          <w:color w:val="8B8E90"/>
          <w:spacing w:val="-3"/>
          <w:sz w:val="16"/>
        </w:rPr>
        <w:t> </w:t>
      </w:r>
      <w:r>
        <w:rPr>
          <w:rFonts w:ascii="Calibri"/>
          <w:color w:val="8B8E90"/>
          <w:sz w:val="16"/>
        </w:rPr>
        <w:t>with</w:t>
      </w:r>
      <w:r>
        <w:rPr>
          <w:rFonts w:ascii="Calibri"/>
          <w:color w:val="8B8E90"/>
          <w:spacing w:val="-3"/>
          <w:sz w:val="16"/>
        </w:rPr>
        <w:t> </w:t>
      </w:r>
      <w:r>
        <w:rPr>
          <w:rFonts w:ascii="Calibri"/>
          <w:color w:val="8B8E90"/>
          <w:sz w:val="16"/>
        </w:rPr>
        <w:t>written</w:t>
      </w:r>
      <w:r>
        <w:rPr>
          <w:rFonts w:ascii="Calibri"/>
          <w:color w:val="8B8E90"/>
          <w:spacing w:val="-3"/>
          <w:sz w:val="16"/>
        </w:rPr>
        <w:t> </w:t>
      </w:r>
      <w:r>
        <w:rPr>
          <w:rFonts w:ascii="Calibri"/>
          <w:color w:val="8B8E90"/>
          <w:sz w:val="16"/>
        </w:rPr>
        <w:t>permission</w:t>
      </w:r>
      <w:r>
        <w:rPr>
          <w:rFonts w:ascii="Calibri"/>
          <w:color w:val="8B8E90"/>
          <w:spacing w:val="-3"/>
          <w:sz w:val="16"/>
        </w:rPr>
        <w:t> </w:t>
      </w:r>
      <w:r>
        <w:rPr>
          <w:rFonts w:ascii="Calibri"/>
          <w:color w:val="8B8E90"/>
          <w:sz w:val="16"/>
        </w:rPr>
        <w:t>from</w:t>
      </w:r>
      <w:r>
        <w:rPr>
          <w:rFonts w:ascii="Calibri"/>
          <w:sz w:val="16"/>
        </w:rPr>
      </w:r>
    </w:p>
    <w:p>
      <w:pPr>
        <w:spacing w:line="194" w:lineRule="exact" w:before="0"/>
        <w:ind w:left="0" w:right="933" w:firstLine="0"/>
        <w:jc w:val="righ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color w:val="8B8E90"/>
          <w:sz w:val="16"/>
        </w:rPr>
        <w:t>Gunaikurnai Land and </w:t>
      </w:r>
      <w:r>
        <w:rPr>
          <w:rFonts w:ascii="Calibri"/>
          <w:color w:val="8B8E90"/>
          <w:spacing w:val="-3"/>
          <w:sz w:val="16"/>
        </w:rPr>
        <w:t>Waters </w:t>
      </w:r>
      <w:r>
        <w:rPr>
          <w:rFonts w:ascii="Calibri"/>
          <w:color w:val="8B8E90"/>
          <w:sz w:val="16"/>
        </w:rPr>
        <w:t>Aboriginal</w:t>
      </w:r>
      <w:r>
        <w:rPr>
          <w:rFonts w:ascii="Calibri"/>
          <w:color w:val="8B8E90"/>
          <w:spacing w:val="-1"/>
          <w:sz w:val="16"/>
        </w:rPr>
        <w:t> </w:t>
      </w:r>
      <w:r>
        <w:rPr>
          <w:rFonts w:ascii="Calibri"/>
          <w:color w:val="8B8E90"/>
          <w:sz w:val="16"/>
        </w:rPr>
        <w:t>Corporation</w:t>
      </w:r>
      <w:r>
        <w:rPr>
          <w:rFonts w:ascii="Calibri"/>
          <w:sz w:val="16"/>
        </w:rPr>
      </w:r>
    </w:p>
    <w:p>
      <w:pPr>
        <w:spacing w:line="240" w:lineRule="auto" w:before="4"/>
        <w:rPr>
          <w:rFonts w:ascii="Calibri" w:hAnsi="Calibri" w:cs="Calibri" w:eastAsia="Calibri"/>
          <w:sz w:val="15"/>
          <w:szCs w:val="15"/>
        </w:rPr>
      </w:pPr>
    </w:p>
    <w:p>
      <w:pPr>
        <w:spacing w:line="192" w:lineRule="exact" w:before="0"/>
        <w:ind w:left="2760" w:right="933" w:firstLine="2352"/>
        <w:jc w:val="righ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color w:val="8B8E90"/>
          <w:sz w:val="16"/>
        </w:rPr>
        <w:t>Images courtesy of: Gunaikurnai Land and </w:t>
      </w:r>
      <w:r>
        <w:rPr>
          <w:rFonts w:ascii="Calibri"/>
          <w:color w:val="8B8E90"/>
          <w:spacing w:val="-3"/>
          <w:sz w:val="16"/>
        </w:rPr>
        <w:t>Waters </w:t>
      </w:r>
      <w:r>
        <w:rPr>
          <w:rFonts w:ascii="Calibri"/>
          <w:color w:val="8B8E90"/>
          <w:sz w:val="16"/>
        </w:rPr>
        <w:t>Aboriginal Corporation, </w:t>
      </w:r>
      <w:r>
        <w:rPr>
          <w:rFonts w:ascii="Calibri"/>
          <w:color w:val="8B8E90"/>
          <w:spacing w:val="-3"/>
          <w:sz w:val="16"/>
        </w:rPr>
        <w:t>Tourism</w:t>
      </w:r>
      <w:r>
        <w:rPr>
          <w:rFonts w:ascii="Calibri"/>
          <w:color w:val="8B8E90"/>
          <w:spacing w:val="-6"/>
          <w:sz w:val="16"/>
        </w:rPr>
        <w:t> </w:t>
      </w:r>
      <w:r>
        <w:rPr>
          <w:rFonts w:ascii="Calibri"/>
          <w:color w:val="8B8E90"/>
          <w:sz w:val="16"/>
        </w:rPr>
        <w:t>Victoria</w:t>
      </w:r>
      <w:r>
        <w:rPr>
          <w:rFonts w:ascii="Calibri"/>
          <w:color w:val="8B8E90"/>
          <w:sz w:val="16"/>
        </w:rPr>
        <w:t> Cover</w:t>
      </w:r>
      <w:r>
        <w:rPr>
          <w:rFonts w:ascii="Calibri"/>
          <w:color w:val="8B8E90"/>
          <w:spacing w:val="-2"/>
          <w:sz w:val="16"/>
        </w:rPr>
        <w:t> </w:t>
      </w:r>
      <w:r>
        <w:rPr>
          <w:rFonts w:ascii="Calibri"/>
          <w:color w:val="8B8E90"/>
          <w:sz w:val="16"/>
        </w:rPr>
        <w:t>Photo:</w:t>
      </w:r>
      <w:r>
        <w:rPr>
          <w:rFonts w:ascii="Calibri"/>
          <w:color w:val="8B8E90"/>
          <w:spacing w:val="-2"/>
          <w:sz w:val="16"/>
        </w:rPr>
        <w:t> </w:t>
      </w:r>
      <w:r>
        <w:rPr>
          <w:rFonts w:ascii="Calibri"/>
          <w:color w:val="8B8E90"/>
          <w:sz w:val="16"/>
        </w:rPr>
        <w:t>Alfie</w:t>
      </w:r>
      <w:r>
        <w:rPr>
          <w:rFonts w:ascii="Calibri"/>
          <w:color w:val="8B8E90"/>
          <w:spacing w:val="-2"/>
          <w:sz w:val="16"/>
        </w:rPr>
        <w:t> </w:t>
      </w:r>
      <w:r>
        <w:rPr>
          <w:rFonts w:ascii="Calibri"/>
          <w:color w:val="8B8E90"/>
          <w:sz w:val="16"/>
        </w:rPr>
        <w:t>Hudson</w:t>
      </w:r>
      <w:r>
        <w:rPr>
          <w:rFonts w:ascii="Calibri"/>
          <w:color w:val="8B8E90"/>
          <w:spacing w:val="-2"/>
          <w:sz w:val="16"/>
        </w:rPr>
        <w:t> </w:t>
      </w:r>
      <w:r>
        <w:rPr>
          <w:rFonts w:ascii="Calibri"/>
          <w:color w:val="8B8E90"/>
          <w:sz w:val="16"/>
        </w:rPr>
        <w:t>performs</w:t>
      </w:r>
      <w:r>
        <w:rPr>
          <w:rFonts w:ascii="Calibri"/>
          <w:color w:val="8B8E90"/>
          <w:spacing w:val="-2"/>
          <w:sz w:val="16"/>
        </w:rPr>
        <w:t> </w:t>
      </w:r>
      <w:r>
        <w:rPr>
          <w:rFonts w:ascii="Calibri"/>
          <w:color w:val="8B8E90"/>
          <w:sz w:val="16"/>
        </w:rPr>
        <w:t>a</w:t>
      </w:r>
      <w:r>
        <w:rPr>
          <w:rFonts w:ascii="Calibri"/>
          <w:color w:val="8B8E90"/>
          <w:spacing w:val="-2"/>
          <w:sz w:val="16"/>
        </w:rPr>
        <w:t> </w:t>
      </w:r>
      <w:r>
        <w:rPr>
          <w:rFonts w:ascii="Calibri"/>
          <w:color w:val="8B8E90"/>
          <w:sz w:val="16"/>
        </w:rPr>
        <w:t>smoking</w:t>
      </w:r>
      <w:r>
        <w:rPr>
          <w:rFonts w:ascii="Calibri"/>
          <w:color w:val="8B8E90"/>
          <w:spacing w:val="-2"/>
          <w:sz w:val="16"/>
        </w:rPr>
        <w:t> </w:t>
      </w:r>
      <w:r>
        <w:rPr>
          <w:rFonts w:ascii="Calibri"/>
          <w:color w:val="8B8E90"/>
          <w:sz w:val="16"/>
        </w:rPr>
        <w:t>ceremony</w:t>
      </w:r>
      <w:r>
        <w:rPr>
          <w:rFonts w:ascii="Calibri"/>
          <w:color w:val="8B8E90"/>
          <w:spacing w:val="-2"/>
          <w:sz w:val="16"/>
        </w:rPr>
        <w:t> </w:t>
      </w:r>
      <w:r>
        <w:rPr>
          <w:rFonts w:ascii="Calibri"/>
          <w:color w:val="8B8E90"/>
          <w:sz w:val="16"/>
        </w:rPr>
        <w:t>at</w:t>
      </w:r>
      <w:r>
        <w:rPr>
          <w:rFonts w:ascii="Calibri"/>
          <w:color w:val="8B8E90"/>
          <w:spacing w:val="-2"/>
          <w:sz w:val="16"/>
        </w:rPr>
        <w:t> </w:t>
      </w:r>
      <w:r>
        <w:rPr>
          <w:rFonts w:ascii="Calibri"/>
          <w:color w:val="8B8E90"/>
          <w:sz w:val="16"/>
        </w:rPr>
        <w:t>the</w:t>
      </w:r>
      <w:r>
        <w:rPr>
          <w:rFonts w:ascii="Calibri"/>
          <w:color w:val="8B8E90"/>
          <w:spacing w:val="-2"/>
          <w:sz w:val="16"/>
        </w:rPr>
        <w:t> </w:t>
      </w:r>
      <w:r>
        <w:rPr>
          <w:rFonts w:ascii="Calibri"/>
          <w:color w:val="8B8E90"/>
          <w:sz w:val="16"/>
        </w:rPr>
        <w:t>Gunaikurnai</w:t>
      </w:r>
      <w:r>
        <w:rPr>
          <w:rFonts w:ascii="Calibri"/>
          <w:color w:val="8B8E90"/>
          <w:spacing w:val="-2"/>
          <w:sz w:val="16"/>
        </w:rPr>
        <w:t> </w:t>
      </w:r>
      <w:r>
        <w:rPr>
          <w:rFonts w:ascii="Calibri"/>
          <w:color w:val="8B8E90"/>
          <w:sz w:val="16"/>
        </w:rPr>
        <w:t>Native</w:t>
      </w:r>
      <w:r>
        <w:rPr>
          <w:rFonts w:ascii="Calibri"/>
          <w:color w:val="8B8E90"/>
          <w:spacing w:val="-2"/>
          <w:sz w:val="16"/>
        </w:rPr>
        <w:t> </w:t>
      </w:r>
      <w:r>
        <w:rPr>
          <w:rFonts w:ascii="Calibri"/>
          <w:color w:val="8B8E90"/>
          <w:sz w:val="16"/>
        </w:rPr>
        <w:t>Title</w:t>
      </w:r>
      <w:r>
        <w:rPr>
          <w:rFonts w:ascii="Calibri"/>
          <w:color w:val="8B8E90"/>
          <w:spacing w:val="-2"/>
          <w:sz w:val="16"/>
        </w:rPr>
        <w:t> </w:t>
      </w:r>
      <w:r>
        <w:rPr>
          <w:rFonts w:ascii="Calibri"/>
          <w:color w:val="8B8E90"/>
          <w:sz w:val="16"/>
        </w:rPr>
        <w:t>determination.</w:t>
      </w:r>
      <w:r>
        <w:rPr>
          <w:rFonts w:ascii="Calibri"/>
          <w:color w:val="8B8E90"/>
          <w:spacing w:val="-2"/>
          <w:sz w:val="16"/>
        </w:rPr>
        <w:t> </w:t>
      </w:r>
      <w:r>
        <w:rPr>
          <w:rFonts w:ascii="Calibri"/>
          <w:color w:val="8B8E90"/>
          <w:sz w:val="16"/>
        </w:rPr>
        <w:t>Image</w:t>
      </w:r>
      <w:r>
        <w:rPr>
          <w:rFonts w:ascii="Calibri"/>
          <w:color w:val="8B8E90"/>
          <w:spacing w:val="-2"/>
          <w:sz w:val="16"/>
        </w:rPr>
        <w:t> </w:t>
      </w:r>
      <w:r>
        <w:rPr>
          <w:rFonts w:ascii="Calibri"/>
          <w:color w:val="8B8E90"/>
          <w:sz w:val="16"/>
        </w:rPr>
        <w:t>by</w:t>
      </w:r>
      <w:r>
        <w:rPr>
          <w:rFonts w:ascii="Calibri"/>
          <w:color w:val="8B8E90"/>
          <w:spacing w:val="-2"/>
          <w:sz w:val="16"/>
        </w:rPr>
        <w:t> </w:t>
      </w:r>
      <w:r>
        <w:rPr>
          <w:rFonts w:ascii="Calibri"/>
          <w:color w:val="8B8E90"/>
          <w:spacing w:val="-4"/>
          <w:sz w:val="16"/>
        </w:rPr>
        <w:t>Todd</w:t>
      </w:r>
      <w:r>
        <w:rPr>
          <w:rFonts w:ascii="Calibri"/>
          <w:color w:val="8B8E90"/>
          <w:spacing w:val="-2"/>
          <w:sz w:val="16"/>
        </w:rPr>
        <w:t> </w:t>
      </w:r>
      <w:r>
        <w:rPr>
          <w:rFonts w:ascii="Calibri"/>
          <w:color w:val="8B8E90"/>
          <w:sz w:val="16"/>
        </w:rPr>
        <w:t>Condie</w:t>
      </w:r>
      <w:r>
        <w:rPr>
          <w:rFonts w:ascii="Calibri"/>
          <w:sz w:val="16"/>
        </w:rPr>
      </w:r>
    </w:p>
    <w:p>
      <w:pPr>
        <w:spacing w:line="240" w:lineRule="auto" w:before="10"/>
        <w:rPr>
          <w:rFonts w:ascii="Calibri" w:hAnsi="Calibri" w:cs="Calibri" w:eastAsia="Calibri"/>
          <w:sz w:val="15"/>
          <w:szCs w:val="15"/>
        </w:rPr>
      </w:pPr>
    </w:p>
    <w:p>
      <w:pPr>
        <w:spacing w:before="0"/>
        <w:ind w:left="0" w:right="933" w:firstLine="0"/>
        <w:jc w:val="right"/>
        <w:rPr>
          <w:rFonts w:ascii="Calibri" w:hAnsi="Calibri" w:cs="Calibri" w:eastAsia="Calibri"/>
          <w:sz w:val="16"/>
          <w:szCs w:val="16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.67989pt;width:203.15pt;height:102.95pt;mso-position-horizontal-relative:page;mso-position-vertical-relative:paragraph;z-index:-889216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36"/>
                      <w:szCs w:val="36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36"/>
                      <w:szCs w:val="36"/>
                    </w:rPr>
                  </w:pPr>
                </w:p>
                <w:p>
                  <w:pPr>
                    <w:spacing w:line="240" w:lineRule="auto" w:before="8"/>
                    <w:rPr>
                      <w:rFonts w:ascii="Calibri" w:hAnsi="Calibri" w:cs="Calibri" w:eastAsia="Calibri"/>
                      <w:sz w:val="45"/>
                      <w:szCs w:val="45"/>
                    </w:rPr>
                  </w:pPr>
                </w:p>
                <w:p>
                  <w:pPr>
                    <w:spacing w:before="0"/>
                    <w:ind w:left="387" w:right="0" w:firstLine="0"/>
                    <w:jc w:val="left"/>
                    <w:rPr>
                      <w:rFonts w:ascii="Calibri" w:hAnsi="Calibri" w:cs="Calibri" w:eastAsia="Calibri"/>
                      <w:sz w:val="36"/>
                      <w:szCs w:val="36"/>
                    </w:rPr>
                  </w:pPr>
                  <w:r>
                    <w:rPr>
                      <w:rFonts w:ascii="Calibri"/>
                      <w:color w:val="939598"/>
                      <w:w w:val="99"/>
                      <w:sz w:val="36"/>
                    </w:rPr>
                    <w:t>2</w:t>
                  </w:r>
                  <w:r>
                    <w:rPr>
                      <w:rFonts w:ascii="Calibri"/>
                      <w:sz w:val="3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/>
          <w:color w:val="8B8E90"/>
          <w:sz w:val="16"/>
        </w:rPr>
        <w:t>This publication is also available electronically on the Gunaikurnai Land and </w:t>
      </w:r>
      <w:r>
        <w:rPr>
          <w:rFonts w:ascii="Calibri"/>
          <w:color w:val="8B8E90"/>
          <w:spacing w:val="-3"/>
          <w:sz w:val="16"/>
        </w:rPr>
        <w:t>Waters </w:t>
      </w:r>
      <w:r>
        <w:rPr>
          <w:rFonts w:ascii="Calibri"/>
          <w:color w:val="8B8E90"/>
          <w:sz w:val="16"/>
        </w:rPr>
        <w:t>Aboriginal Corporation websit</w:t>
      </w:r>
      <w:hyperlink r:id="rId20">
        <w:r>
          <w:rPr>
            <w:rFonts w:ascii="Calibri"/>
            <w:color w:val="8B8E90"/>
            <w:sz w:val="16"/>
          </w:rPr>
          <w:t>e  - www.glawac.com.au</w:t>
        </w:r>
        <w:r>
          <w:rPr>
            <w:rFonts w:ascii="Calibri"/>
            <w:sz w:val="16"/>
          </w:rPr>
        </w:r>
      </w:hyperlink>
    </w:p>
    <w:p>
      <w:pPr>
        <w:spacing w:after="0"/>
        <w:jc w:val="right"/>
        <w:rPr>
          <w:rFonts w:ascii="Calibri" w:hAnsi="Calibri" w:cs="Calibri" w:eastAsia="Calibri"/>
          <w:sz w:val="16"/>
          <w:szCs w:val="16"/>
        </w:rPr>
        <w:sectPr>
          <w:pgSz w:w="11910" w:h="16840"/>
          <w:pgMar w:top="760" w:bottom="0" w:left="0" w:right="0"/>
        </w:sectPr>
      </w:pPr>
    </w:p>
    <w:p>
      <w:pPr>
        <w:spacing w:line="240" w:lineRule="auto" w:before="5"/>
        <w:rPr>
          <w:rFonts w:ascii="Calibri" w:hAnsi="Calibri" w:cs="Calibri" w:eastAsia="Calibri"/>
          <w:sz w:val="6"/>
          <w:szCs w:val="6"/>
        </w:rPr>
      </w:pPr>
    </w:p>
    <w:p>
      <w:pPr>
        <w:spacing w:line="1502" w:lineRule="exact"/>
        <w:ind w:left="1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position w:val="-29"/>
          <w:sz w:val="20"/>
          <w:szCs w:val="20"/>
        </w:rPr>
        <w:pict>
          <v:group style="width:576pt;height:75.150pt;mso-position-horizontal-relative:char;mso-position-vertical-relative:line" coordorigin="0,0" coordsize="11520,1503">
            <v:group style="position:absolute;left:5049;top:737;width:2;height:80" coordorigin="5049,737" coordsize="2,80">
              <v:shape style="position:absolute;left:5049;top:737;width:2;height:80" coordorigin="5049,737" coordsize="1,80" path="m5049,817l5049,737e" filled="false" stroked="true" strokeweight=".748pt" strokecolor="#939598">
                <v:path arrowok="t"/>
              </v:shape>
            </v:group>
            <v:group style="position:absolute;left:5009;top:737;width:2;height:80" coordorigin="5009,737" coordsize="2,80">
              <v:shape style="position:absolute;left:5009;top:737;width:2;height:80" coordorigin="5009,737" coordsize="0,80" path="m5009,817l5009,737e" filled="false" stroked="true" strokeweight=".748pt" strokecolor="#939598">
                <v:path arrowok="t"/>
              </v:shape>
            </v:group>
            <v:group style="position:absolute;left:4969;top:737;width:2;height:80" coordorigin="4969,737" coordsize="2,80">
              <v:shape style="position:absolute;left:4969;top:737;width:2;height:80" coordorigin="4969,737" coordsize="1,80" path="m4969,817l4969,737e" filled="false" stroked="true" strokeweight=".748pt" strokecolor="#939598">
                <v:path arrowok="t"/>
              </v:shape>
            </v:group>
            <v:group style="position:absolute;left:4929;top:737;width:2;height:80" coordorigin="4929,737" coordsize="2,80">
              <v:shape style="position:absolute;left:4929;top:737;width:2;height:80" coordorigin="4929,737" coordsize="0,80" path="m4929,817l4929,737e" filled="false" stroked="true" strokeweight=".748pt" strokecolor="#939598">
                <v:path arrowok="t"/>
              </v:shape>
            </v:group>
            <v:group style="position:absolute;left:4889;top:737;width:2;height:80" coordorigin="4889,737" coordsize="2,80">
              <v:shape style="position:absolute;left:4889;top:737;width:2;height:80" coordorigin="4889,737" coordsize="0,80" path="m4889,817l4889,737e" filled="false" stroked="true" strokeweight=".748pt" strokecolor="#939598">
                <v:path arrowok="t"/>
              </v:shape>
            </v:group>
            <v:group style="position:absolute;left:4849;top:737;width:2;height:80" coordorigin="4849,737" coordsize="2,80">
              <v:shape style="position:absolute;left:4849;top:737;width:2;height:80" coordorigin="4849,737" coordsize="0,80" path="m4849,817l4849,737e" filled="false" stroked="true" strokeweight=".748pt" strokecolor="#939598">
                <v:path arrowok="t"/>
              </v:shape>
            </v:group>
            <v:group style="position:absolute;left:4809;top:737;width:2;height:80" coordorigin="4809,737" coordsize="2,80">
              <v:shape style="position:absolute;left:4809;top:737;width:2;height:80" coordorigin="4809,737" coordsize="1,80" path="m4809,817l4809,737e" filled="false" stroked="true" strokeweight=".748pt" strokecolor="#939598">
                <v:path arrowok="t"/>
              </v:shape>
            </v:group>
            <v:group style="position:absolute;left:4769;top:737;width:2;height:80" coordorigin="4769,737" coordsize="2,80">
              <v:shape style="position:absolute;left:4769;top:737;width:2;height:80" coordorigin="4769,737" coordsize="0,80" path="m4769,817l4769,737e" filled="false" stroked="true" strokeweight=".748pt" strokecolor="#939598">
                <v:path arrowok="t"/>
              </v:shape>
            </v:group>
            <v:group style="position:absolute;left:4729;top:737;width:2;height:80" coordorigin="4729,737" coordsize="2,80">
              <v:shape style="position:absolute;left:4729;top:737;width:2;height:80" coordorigin="4729,737" coordsize="1,80" path="m4729,817l4729,737e" filled="false" stroked="true" strokeweight=".748pt" strokecolor="#939598">
                <v:path arrowok="t"/>
              </v:shape>
            </v:group>
            <v:group style="position:absolute;left:4689;top:737;width:2;height:80" coordorigin="4689,737" coordsize="2,80">
              <v:shape style="position:absolute;left:4689;top:737;width:2;height:80" coordorigin="4689,737" coordsize="0,80" path="m4689,817l4689,737e" filled="false" stroked="true" strokeweight=".748pt" strokecolor="#939598">
                <v:path arrowok="t"/>
              </v:shape>
            </v:group>
            <v:group style="position:absolute;left:4649;top:737;width:2;height:80" coordorigin="4649,737" coordsize="2,80">
              <v:shape style="position:absolute;left:4649;top:737;width:2;height:80" coordorigin="4649,737" coordsize="1,80" path="m4649,817l4649,737e" filled="false" stroked="true" strokeweight=".748pt" strokecolor="#939598">
                <v:path arrowok="t"/>
              </v:shape>
            </v:group>
            <v:group style="position:absolute;left:4609;top:737;width:2;height:80" coordorigin="4609,737" coordsize="2,80">
              <v:shape style="position:absolute;left:4609;top:737;width:2;height:80" coordorigin="4609,737" coordsize="0,80" path="m4609,817l4609,737e" filled="false" stroked="true" strokeweight=".748pt" strokecolor="#939598">
                <v:path arrowok="t"/>
              </v:shape>
            </v:group>
            <v:group style="position:absolute;left:4569;top:737;width:2;height:80" coordorigin="4569,737" coordsize="2,80">
              <v:shape style="position:absolute;left:4569;top:737;width:2;height:80" coordorigin="4569,737" coordsize="1,80" path="m4569,817l4569,737e" filled="false" stroked="true" strokeweight=".748pt" strokecolor="#939598">
                <v:path arrowok="t"/>
              </v:shape>
            </v:group>
            <v:group style="position:absolute;left:4529;top:737;width:2;height:80" coordorigin="4529,737" coordsize="2,80">
              <v:shape style="position:absolute;left:4529;top:737;width:2;height:80" coordorigin="4529,737" coordsize="1,80" path="m4529,817l4529,737e" filled="false" stroked="true" strokeweight=".748pt" strokecolor="#939598">
                <v:path arrowok="t"/>
              </v:shape>
            </v:group>
            <v:group style="position:absolute;left:4489;top:737;width:2;height:80" coordorigin="4489,737" coordsize="2,80">
              <v:shape style="position:absolute;left:4489;top:737;width:2;height:80" coordorigin="4489,737" coordsize="0,80" path="m4489,817l4489,737e" filled="false" stroked="true" strokeweight=".748pt" strokecolor="#939598">
                <v:path arrowok="t"/>
              </v:shape>
            </v:group>
            <v:group style="position:absolute;left:4449;top:737;width:2;height:80" coordorigin="4449,737" coordsize="2,80">
              <v:shape style="position:absolute;left:4449;top:737;width:2;height:80" coordorigin="4449,737" coordsize="1,80" path="m4449,817l4449,737e" filled="false" stroked="true" strokeweight=".748pt" strokecolor="#939598">
                <v:path arrowok="t"/>
              </v:shape>
            </v:group>
            <v:group style="position:absolute;left:4409;top:737;width:2;height:80" coordorigin="4409,737" coordsize="2,80">
              <v:shape style="position:absolute;left:4409;top:737;width:2;height:80" coordorigin="4409,737" coordsize="0,80" path="m4409,817l4409,737e" filled="false" stroked="true" strokeweight=".748pt" strokecolor="#939598">
                <v:path arrowok="t"/>
              </v:shape>
            </v:group>
            <v:group style="position:absolute;left:4369;top:737;width:2;height:80" coordorigin="4369,737" coordsize="2,80">
              <v:shape style="position:absolute;left:4369;top:737;width:2;height:80" coordorigin="4369,737" coordsize="0,80" path="m4369,817l4369,737e" filled="false" stroked="true" strokeweight=".748pt" strokecolor="#939598">
                <v:path arrowok="t"/>
              </v:shape>
            </v:group>
            <v:group style="position:absolute;left:4329;top:737;width:2;height:80" coordorigin="4329,737" coordsize="2,80">
              <v:shape style="position:absolute;left:4329;top:737;width:2;height:80" coordorigin="4329,737" coordsize="0,80" path="m4329,817l4329,737e" filled="false" stroked="true" strokeweight=".748pt" strokecolor="#939598">
                <v:path arrowok="t"/>
              </v:shape>
            </v:group>
            <v:group style="position:absolute;left:4289;top:737;width:2;height:80" coordorigin="4289,737" coordsize="2,80">
              <v:shape style="position:absolute;left:4289;top:737;width:2;height:80" coordorigin="4289,737" coordsize="1,80" path="m4289,817l4289,737e" filled="false" stroked="true" strokeweight=".748pt" strokecolor="#939598">
                <v:path arrowok="t"/>
              </v:shape>
            </v:group>
            <v:group style="position:absolute;left:4249;top:737;width:2;height:80" coordorigin="4249,737" coordsize="2,80">
              <v:shape style="position:absolute;left:4249;top:737;width:2;height:80" coordorigin="4249,737" coordsize="0,80" path="m4249,817l4249,737e" filled="false" stroked="true" strokeweight=".748pt" strokecolor="#939598">
                <v:path arrowok="t"/>
              </v:shape>
            </v:group>
            <v:group style="position:absolute;left:4209;top:737;width:2;height:80" coordorigin="4209,737" coordsize="2,80">
              <v:shape style="position:absolute;left:4209;top:737;width:2;height:80" coordorigin="4209,737" coordsize="1,80" path="m4209,817l4209,737e" filled="false" stroked="true" strokeweight=".748pt" strokecolor="#939598">
                <v:path arrowok="t"/>
              </v:shape>
            </v:group>
            <v:group style="position:absolute;left:4169;top:737;width:2;height:80" coordorigin="4169,737" coordsize="2,80">
              <v:shape style="position:absolute;left:4169;top:737;width:2;height:80" coordorigin="4169,737" coordsize="0,80" path="m4169,817l4169,737e" filled="false" stroked="true" strokeweight=".748pt" strokecolor="#939598">
                <v:path arrowok="t"/>
              </v:shape>
            </v:group>
            <v:group style="position:absolute;left:4129;top:737;width:2;height:80" coordorigin="4129,737" coordsize="2,80">
              <v:shape style="position:absolute;left:4129;top:737;width:2;height:80" coordorigin="4129,737" coordsize="1,80" path="m4129,817l4129,737e" filled="false" stroked="true" strokeweight=".748pt" strokecolor="#939598">
                <v:path arrowok="t"/>
              </v:shape>
            </v:group>
            <v:group style="position:absolute;left:4089;top:737;width:2;height:80" coordorigin="4089,737" coordsize="2,80">
              <v:shape style="position:absolute;left:4089;top:737;width:2;height:80" coordorigin="4089,737" coordsize="0,80" path="m4089,817l4089,737e" filled="false" stroked="true" strokeweight=".748pt" strokecolor="#939598">
                <v:path arrowok="t"/>
              </v:shape>
            </v:group>
            <v:group style="position:absolute;left:4049;top:737;width:2;height:80" coordorigin="4049,737" coordsize="2,80">
              <v:shape style="position:absolute;left:4049;top:737;width:2;height:80" coordorigin="4049,737" coordsize="1,80" path="m4049,817l4049,737e" filled="false" stroked="true" strokeweight=".748pt" strokecolor="#939598">
                <v:path arrowok="t"/>
              </v:shape>
            </v:group>
            <v:group style="position:absolute;left:4009;top:737;width:2;height:80" coordorigin="4009,737" coordsize="2,80">
              <v:shape style="position:absolute;left:4009;top:737;width:2;height:80" coordorigin="4009,737" coordsize="0,80" path="m4009,817l4009,737e" filled="false" stroked="true" strokeweight=".748pt" strokecolor="#939598">
                <v:path arrowok="t"/>
              </v:shape>
            </v:group>
            <v:group style="position:absolute;left:3969;top:737;width:2;height:80" coordorigin="3969,737" coordsize="2,80">
              <v:shape style="position:absolute;left:3969;top:737;width:2;height:80" coordorigin="3969,737" coordsize="0,80" path="m3969,817l3969,737e" filled="false" stroked="true" strokeweight=".748pt" strokecolor="#939598">
                <v:path arrowok="t"/>
              </v:shape>
            </v:group>
            <v:group style="position:absolute;left:3929;top:737;width:2;height:80" coordorigin="3929,737" coordsize="2,80">
              <v:shape style="position:absolute;left:3929;top:737;width:2;height:80" coordorigin="3929,737" coordsize="1,80" path="m3929,817l3929,737e" filled="false" stroked="true" strokeweight=".748pt" strokecolor="#939598">
                <v:path arrowok="t"/>
              </v:shape>
            </v:group>
            <v:group style="position:absolute;left:3889;top:737;width:2;height:80" coordorigin="3889,737" coordsize="2,80">
              <v:shape style="position:absolute;left:3889;top:737;width:2;height:80" coordorigin="3889,737" coordsize="0,80" path="m3889,817l3889,737e" filled="false" stroked="true" strokeweight=".748pt" strokecolor="#939598">
                <v:path arrowok="t"/>
              </v:shape>
            </v:group>
            <v:group style="position:absolute;left:3849;top:737;width:2;height:80" coordorigin="3849,737" coordsize="2,80">
              <v:shape style="position:absolute;left:3849;top:737;width:2;height:80" coordorigin="3849,737" coordsize="1,80" path="m3849,817l3849,737e" filled="false" stroked="true" strokeweight=".748pt" strokecolor="#939598">
                <v:path arrowok="t"/>
              </v:shape>
            </v:group>
            <v:group style="position:absolute;left:3809;top:737;width:2;height:80" coordorigin="3809,737" coordsize="2,80">
              <v:shape style="position:absolute;left:3809;top:737;width:2;height:80" coordorigin="3809,737" coordsize="0,80" path="m3809,817l3809,737e" filled="false" stroked="true" strokeweight=".748pt" strokecolor="#939598">
                <v:path arrowok="t"/>
              </v:shape>
            </v:group>
            <v:group style="position:absolute;left:3768;top:737;width:2;height:80" coordorigin="3768,737" coordsize="2,80">
              <v:shape style="position:absolute;left:3768;top:737;width:2;height:80" coordorigin="3768,737" coordsize="1,80" path="m3768,817l3768,737e" filled="false" stroked="true" strokeweight=".748pt" strokecolor="#939598">
                <v:path arrowok="t"/>
              </v:shape>
            </v:group>
            <v:group style="position:absolute;left:3728;top:737;width:2;height:80" coordorigin="3728,737" coordsize="2,80">
              <v:shape style="position:absolute;left:3728;top:737;width:2;height:80" coordorigin="3728,737" coordsize="0,80" path="m3728,817l3728,737e" filled="false" stroked="true" strokeweight=".748pt" strokecolor="#939598">
                <v:path arrowok="t"/>
              </v:shape>
            </v:group>
            <v:group style="position:absolute;left:3688;top:737;width:2;height:80" coordorigin="3688,737" coordsize="2,80">
              <v:shape style="position:absolute;left:3688;top:737;width:2;height:80" coordorigin="3688,737" coordsize="1,80" path="m3688,817l3688,737e" filled="false" stroked="true" strokeweight=".748pt" strokecolor="#939598">
                <v:path arrowok="t"/>
              </v:shape>
            </v:group>
            <v:group style="position:absolute;left:3648;top:737;width:2;height:80" coordorigin="3648,737" coordsize="2,80">
              <v:shape style="position:absolute;left:3648;top:737;width:2;height:80" coordorigin="3648,737" coordsize="0,80" path="m3648,817l3648,737e" filled="false" stroked="true" strokeweight=".748pt" strokecolor="#939598">
                <v:path arrowok="t"/>
              </v:shape>
            </v:group>
            <v:group style="position:absolute;left:3608;top:737;width:2;height:80" coordorigin="3608,737" coordsize="2,80">
              <v:shape style="position:absolute;left:3608;top:737;width:2;height:80" coordorigin="3608,737" coordsize="0,80" path="m3608,817l3608,737e" filled="false" stroked="true" strokeweight=".748pt" strokecolor="#939598">
                <v:path arrowok="t"/>
              </v:shape>
            </v:group>
            <v:group style="position:absolute;left:3568;top:737;width:2;height:80" coordorigin="3568,737" coordsize="2,80">
              <v:shape style="position:absolute;left:3568;top:737;width:2;height:80" coordorigin="3568,737" coordsize="0,80" path="m3568,817l3568,737e" filled="false" stroked="true" strokeweight=".748pt" strokecolor="#939598">
                <v:path arrowok="t"/>
              </v:shape>
            </v:group>
            <v:group style="position:absolute;left:3528;top:737;width:2;height:80" coordorigin="3528,737" coordsize="2,80">
              <v:shape style="position:absolute;left:3528;top:737;width:2;height:80" coordorigin="3528,737" coordsize="1,80" path="m3528,817l3528,737e" filled="false" stroked="true" strokeweight=".748pt" strokecolor="#939598">
                <v:path arrowok="t"/>
              </v:shape>
            </v:group>
            <v:group style="position:absolute;left:3488;top:737;width:2;height:80" coordorigin="3488,737" coordsize="2,80">
              <v:shape style="position:absolute;left:3488;top:737;width:2;height:80" coordorigin="3488,737" coordsize="0,80" path="m3488,817l3488,737e" filled="false" stroked="true" strokeweight=".748pt" strokecolor="#939598">
                <v:path arrowok="t"/>
              </v:shape>
            </v:group>
            <v:group style="position:absolute;left:3448;top:737;width:2;height:80" coordorigin="3448,737" coordsize="2,80">
              <v:shape style="position:absolute;left:3448;top:737;width:2;height:80" coordorigin="3448,737" coordsize="0,80" path="m3448,817l3448,737e" filled="false" stroked="true" strokeweight=".748pt" strokecolor="#939598">
                <v:path arrowok="t"/>
              </v:shape>
            </v:group>
            <v:group style="position:absolute;left:3408;top:737;width:2;height:80" coordorigin="3408,737" coordsize="2,80">
              <v:shape style="position:absolute;left:3408;top:737;width:2;height:80" coordorigin="3408,737" coordsize="1,80" path="m3408,817l3408,737e" filled="false" stroked="true" strokeweight=".748pt" strokecolor="#939598">
                <v:path arrowok="t"/>
              </v:shape>
            </v:group>
            <v:group style="position:absolute;left:3368;top:737;width:2;height:80" coordorigin="3368,737" coordsize="2,80">
              <v:shape style="position:absolute;left:3368;top:737;width:2;height:80" coordorigin="3368,737" coordsize="0,80" path="m3368,817l3368,737e" filled="false" stroked="true" strokeweight=".748pt" strokecolor="#939598">
                <v:path arrowok="t"/>
              </v:shape>
            </v:group>
            <v:group style="position:absolute;left:3328;top:737;width:2;height:80" coordorigin="3328,737" coordsize="2,80">
              <v:shape style="position:absolute;left:3328;top:737;width:2;height:80" coordorigin="3328,737" coordsize="1,80" path="m3328,817l3328,737e" filled="false" stroked="true" strokeweight=".748pt" strokecolor="#939598">
                <v:path arrowok="t"/>
              </v:shape>
            </v:group>
            <v:group style="position:absolute;left:3288;top:737;width:2;height:80" coordorigin="3288,737" coordsize="2,80">
              <v:shape style="position:absolute;left:3288;top:737;width:2;height:80" coordorigin="3288,737" coordsize="0,80" path="m3288,817l3288,737e" filled="false" stroked="true" strokeweight=".748pt" strokecolor="#939598">
                <v:path arrowok="t"/>
              </v:shape>
            </v:group>
            <v:group style="position:absolute;left:3248;top:737;width:2;height:80" coordorigin="3248,737" coordsize="2,80">
              <v:shape style="position:absolute;left:3248;top:737;width:2;height:80" coordorigin="3248,737" coordsize="1,80" path="m3248,817l3248,737e" filled="false" stroked="true" strokeweight=".748pt" strokecolor="#939598">
                <v:path arrowok="t"/>
              </v:shape>
            </v:group>
            <v:group style="position:absolute;left:3208;top:737;width:2;height:80" coordorigin="3208,737" coordsize="2,80">
              <v:shape style="position:absolute;left:3208;top:737;width:2;height:80" coordorigin="3208,737" coordsize="0,80" path="m3208,817l3208,737e" filled="false" stroked="true" strokeweight=".748pt" strokecolor="#939598">
                <v:path arrowok="t"/>
              </v:shape>
            </v:group>
            <v:group style="position:absolute;left:3168;top:737;width:2;height:80" coordorigin="3168,737" coordsize="2,80">
              <v:shape style="position:absolute;left:3168;top:737;width:2;height:80" coordorigin="3168,737" coordsize="1,80" path="m3168,817l3168,737e" filled="false" stroked="true" strokeweight=".748pt" strokecolor="#939598">
                <v:path arrowok="t"/>
              </v:shape>
            </v:group>
            <v:group style="position:absolute;left:3128;top:737;width:2;height:80" coordorigin="3128,737" coordsize="2,80">
              <v:shape style="position:absolute;left:3128;top:737;width:2;height:80" coordorigin="3128,737" coordsize="0,80" path="m3128,817l3128,737e" filled="false" stroked="true" strokeweight=".748pt" strokecolor="#939598">
                <v:path arrowok="t"/>
              </v:shape>
            </v:group>
            <v:group style="position:absolute;left:3088;top:737;width:2;height:80" coordorigin="3088,737" coordsize="2,80">
              <v:shape style="position:absolute;left:3088;top:737;width:2;height:80" coordorigin="3088,737" coordsize="0,80" path="m3088,817l3088,737e" filled="false" stroked="true" strokeweight=".748pt" strokecolor="#939598">
                <v:path arrowok="t"/>
              </v:shape>
            </v:group>
            <v:group style="position:absolute;left:3048;top:737;width:2;height:80" coordorigin="3048,737" coordsize="2,80">
              <v:shape style="position:absolute;left:3048;top:737;width:2;height:80" coordorigin="3048,737" coordsize="0,80" path="m3048,817l3048,737e" filled="false" stroked="true" strokeweight=".748pt" strokecolor="#939598">
                <v:path arrowok="t"/>
              </v:shape>
            </v:group>
            <v:group style="position:absolute;left:3008;top:737;width:2;height:80" coordorigin="3008,737" coordsize="2,80">
              <v:shape style="position:absolute;left:3008;top:737;width:2;height:80" coordorigin="3008,737" coordsize="1,80" path="m3008,817l3008,737e" filled="false" stroked="true" strokeweight=".748pt" strokecolor="#939598">
                <v:path arrowok="t"/>
              </v:shape>
            </v:group>
            <v:group style="position:absolute;left:2968;top:737;width:2;height:80" coordorigin="2968,737" coordsize="2,80">
              <v:shape style="position:absolute;left:2968;top:737;width:2;height:80" coordorigin="2968,737" coordsize="0,80" path="m2968,817l2968,737e" filled="false" stroked="true" strokeweight=".748pt" strokecolor="#939598">
                <v:path arrowok="t"/>
              </v:shape>
            </v:group>
            <v:group style="position:absolute;left:2928;top:737;width:2;height:80" coordorigin="2928,737" coordsize="2,80">
              <v:shape style="position:absolute;left:2928;top:737;width:2;height:80" coordorigin="2928,737" coordsize="0,80" path="m2928,817l2928,737e" filled="false" stroked="true" strokeweight=".748pt" strokecolor="#939598">
                <v:path arrowok="t"/>
              </v:shape>
            </v:group>
            <v:group style="position:absolute;left:2888;top:737;width:2;height:80" coordorigin="2888,737" coordsize="2,80">
              <v:shape style="position:absolute;left:2888;top:737;width:2;height:80" coordorigin="2888,737" coordsize="1,80" path="m2888,817l2888,737e" filled="false" stroked="true" strokeweight=".748pt" strokecolor="#939598">
                <v:path arrowok="t"/>
              </v:shape>
            </v:group>
            <v:group style="position:absolute;left:2848;top:737;width:2;height:80" coordorigin="2848,737" coordsize="2,80">
              <v:shape style="position:absolute;left:2848;top:737;width:2;height:80" coordorigin="2848,737" coordsize="0,80" path="m2848,817l2848,737e" filled="false" stroked="true" strokeweight=".748pt" strokecolor="#939598">
                <v:path arrowok="t"/>
              </v:shape>
            </v:group>
            <v:group style="position:absolute;left:2808;top:737;width:2;height:80" coordorigin="2808,737" coordsize="2,80">
              <v:shape style="position:absolute;left:2808;top:737;width:2;height:80" coordorigin="2808,737" coordsize="1,80" path="m2808,817l2808,737e" filled="false" stroked="true" strokeweight=".748pt" strokecolor="#939598">
                <v:path arrowok="t"/>
              </v:shape>
            </v:group>
            <v:group style="position:absolute;left:2768;top:737;width:2;height:80" coordorigin="2768,737" coordsize="2,80">
              <v:shape style="position:absolute;left:2768;top:737;width:2;height:80" coordorigin="2768,737" coordsize="0,80" path="m2768,817l2768,737e" filled="false" stroked="true" strokeweight=".748pt" strokecolor="#939598">
                <v:path arrowok="t"/>
              </v:shape>
            </v:group>
            <v:group style="position:absolute;left:2728;top:737;width:2;height:80" coordorigin="2728,737" coordsize="2,80">
              <v:shape style="position:absolute;left:2728;top:737;width:2;height:80" coordorigin="2728,737" coordsize="0,80" path="m2728,817l2728,737e" filled="false" stroked="true" strokeweight=".748pt" strokecolor="#939598">
                <v:path arrowok="t"/>
              </v:shape>
            </v:group>
            <v:group style="position:absolute;left:2688;top:737;width:2;height:80" coordorigin="2688,737" coordsize="2,80">
              <v:shape style="position:absolute;left:2688;top:737;width:2;height:80" coordorigin="2688,737" coordsize="0,80" path="m2688,817l2688,737e" filled="false" stroked="true" strokeweight=".748pt" strokecolor="#939598">
                <v:path arrowok="t"/>
              </v:shape>
            </v:group>
            <v:group style="position:absolute;left:2648;top:737;width:2;height:80" coordorigin="2648,737" coordsize="2,80">
              <v:shape style="position:absolute;left:2648;top:737;width:2;height:80" coordorigin="2648,737" coordsize="1,80" path="m2648,817l2648,737e" filled="false" stroked="true" strokeweight=".748pt" strokecolor="#939598">
                <v:path arrowok="t"/>
              </v:shape>
            </v:group>
            <v:group style="position:absolute;left:2608;top:737;width:2;height:80" coordorigin="2608,737" coordsize="2,80">
              <v:shape style="position:absolute;left:2608;top:737;width:2;height:80" coordorigin="2608,737" coordsize="0,80" path="m2608,817l2608,737e" filled="false" stroked="true" strokeweight=".748pt" strokecolor="#939598">
                <v:path arrowok="t"/>
              </v:shape>
            </v:group>
            <v:group style="position:absolute;left:2568;top:737;width:2;height:80" coordorigin="2568,737" coordsize="2,80">
              <v:shape style="position:absolute;left:2568;top:737;width:2;height:80" coordorigin="2568,737" coordsize="0,80" path="m2568,817l2568,737e" filled="false" stroked="true" strokeweight=".748pt" strokecolor="#939598">
                <v:path arrowok="t"/>
              </v:shape>
            </v:group>
            <v:group style="position:absolute;left:2528;top:737;width:2;height:80" coordorigin="2528,737" coordsize="2,80">
              <v:shape style="position:absolute;left:2528;top:737;width:2;height:80" coordorigin="2528,737" coordsize="0,80" path="m2528,817l2528,737e" filled="false" stroked="true" strokeweight=".748pt" strokecolor="#939598">
                <v:path arrowok="t"/>
              </v:shape>
            </v:group>
            <v:group style="position:absolute;left:2488;top:737;width:2;height:80" coordorigin="2488,737" coordsize="2,80">
              <v:shape style="position:absolute;left:2488;top:737;width:2;height:80" coordorigin="2488,737" coordsize="1,80" path="m2488,817l2488,737e" filled="false" stroked="true" strokeweight=".748pt" strokecolor="#939598">
                <v:path arrowok="t"/>
              </v:shape>
            </v:group>
            <v:group style="position:absolute;left:2448;top:737;width:2;height:80" coordorigin="2448,737" coordsize="2,80">
              <v:shape style="position:absolute;left:2448;top:737;width:2;height:80" coordorigin="2448,737" coordsize="0,80" path="m2448,817l2448,737e" filled="false" stroked="true" strokeweight=".748pt" strokecolor="#939598">
                <v:path arrowok="t"/>
              </v:shape>
            </v:group>
            <v:group style="position:absolute;left:2408;top:737;width:2;height:80" coordorigin="2408,737" coordsize="2,80">
              <v:shape style="position:absolute;left:2408;top:737;width:2;height:80" coordorigin="2408,737" coordsize="1,80" path="m2408,817l2408,737e" filled="false" stroked="true" strokeweight=".748pt" strokecolor="#939598">
                <v:path arrowok="t"/>
              </v:shape>
            </v:group>
            <v:group style="position:absolute;left:2368;top:737;width:2;height:80" coordorigin="2368,737" coordsize="2,80">
              <v:shape style="position:absolute;left:2368;top:737;width:2;height:80" coordorigin="2368,737" coordsize="1,80" path="m2368,817l2368,737e" filled="false" stroked="true" strokeweight=".748pt" strokecolor="#939598">
                <v:path arrowok="t"/>
              </v:shape>
            </v:group>
            <v:group style="position:absolute;left:2328;top:737;width:2;height:80" coordorigin="2328,737" coordsize="2,80">
              <v:shape style="position:absolute;left:2328;top:737;width:2;height:80" coordorigin="2328,737" coordsize="0,80" path="m2328,817l2328,737e" filled="false" stroked="true" strokeweight=".748pt" strokecolor="#939598">
                <v:path arrowok="t"/>
              </v:shape>
            </v:group>
            <v:group style="position:absolute;left:2288;top:737;width:2;height:80" coordorigin="2288,737" coordsize="2,80">
              <v:shape style="position:absolute;left:2288;top:737;width:2;height:80" coordorigin="2288,737" coordsize="1,80" path="m2288,817l2288,737e" filled="false" stroked="true" strokeweight=".748pt" strokecolor="#939598">
                <v:path arrowok="t"/>
              </v:shape>
            </v:group>
            <v:group style="position:absolute;left:2248;top:737;width:2;height:80" coordorigin="2248,737" coordsize="2,80">
              <v:shape style="position:absolute;left:2248;top:737;width:2;height:80" coordorigin="2248,737" coordsize="0,80" path="m2248,817l2248,737e" filled="false" stroked="true" strokeweight=".748pt" strokecolor="#939598">
                <v:path arrowok="t"/>
              </v:shape>
            </v:group>
            <v:group style="position:absolute;left:2208;top:737;width:2;height:80" coordorigin="2208,737" coordsize="2,80">
              <v:shape style="position:absolute;left:2208;top:737;width:2;height:80" coordorigin="2208,737" coordsize="0,80" path="m2208,817l2208,737e" filled="false" stroked="true" strokeweight=".748pt" strokecolor="#939598">
                <v:path arrowok="t"/>
              </v:shape>
            </v:group>
            <v:group style="position:absolute;left:2168;top:737;width:2;height:80" coordorigin="2168,737" coordsize="2,80">
              <v:shape style="position:absolute;left:2168;top:737;width:2;height:80" coordorigin="2168,737" coordsize="0,80" path="m2168,817l2168,737e" filled="false" stroked="true" strokeweight=".748pt" strokecolor="#939598">
                <v:path arrowok="t"/>
              </v:shape>
            </v:group>
            <v:group style="position:absolute;left:2128;top:737;width:2;height:80" coordorigin="2128,737" coordsize="2,80">
              <v:shape style="position:absolute;left:2128;top:737;width:2;height:80" coordorigin="2128,737" coordsize="1,80" path="m2128,817l2128,737e" filled="false" stroked="true" strokeweight=".748pt" strokecolor="#939598">
                <v:path arrowok="t"/>
              </v:shape>
            </v:group>
            <v:group style="position:absolute;left:2088;top:737;width:2;height:80" coordorigin="2088,737" coordsize="2,80">
              <v:shape style="position:absolute;left:2088;top:737;width:2;height:80" coordorigin="2088,737" coordsize="0,80" path="m2088,817l2088,737e" filled="false" stroked="true" strokeweight=".748pt" strokecolor="#939598">
                <v:path arrowok="t"/>
              </v:shape>
            </v:group>
            <v:group style="position:absolute;left:2048;top:737;width:2;height:80" coordorigin="2048,737" coordsize="2,80">
              <v:shape style="position:absolute;left:2048;top:737;width:2;height:80" coordorigin="2048,737" coordsize="1,80" path="m2048,817l2048,737e" filled="false" stroked="true" strokeweight=".748pt" strokecolor="#939598">
                <v:path arrowok="t"/>
              </v:shape>
            </v:group>
            <v:group style="position:absolute;left:2008;top:737;width:2;height:80" coordorigin="2008,737" coordsize="2,80">
              <v:shape style="position:absolute;left:2008;top:737;width:2;height:80" coordorigin="2008,737" coordsize="0,80" path="m2008,817l2008,737e" filled="false" stroked="true" strokeweight=".748pt" strokecolor="#939598">
                <v:path arrowok="t"/>
              </v:shape>
            </v:group>
            <v:group style="position:absolute;left:1968;top:737;width:2;height:80" coordorigin="1968,737" coordsize="2,80">
              <v:shape style="position:absolute;left:1968;top:737;width:2;height:80" coordorigin="1968,737" coordsize="1,80" path="m1968,817l1968,737e" filled="false" stroked="true" strokeweight=".748pt" strokecolor="#939598">
                <v:path arrowok="t"/>
              </v:shape>
            </v:group>
            <v:group style="position:absolute;left:1928;top:737;width:2;height:80" coordorigin="1928,737" coordsize="2,80">
              <v:shape style="position:absolute;left:1928;top:737;width:2;height:80" coordorigin="1928,737" coordsize="0,80" path="m1928,817l1928,737e" filled="false" stroked="true" strokeweight=".748pt" strokecolor="#939598">
                <v:path arrowok="t"/>
              </v:shape>
            </v:group>
            <v:group style="position:absolute;left:1888;top:737;width:2;height:80" coordorigin="1888,737" coordsize="2,80">
              <v:shape style="position:absolute;left:1888;top:737;width:2;height:80" coordorigin="1888,737" coordsize="1,80" path="m1888,817l1888,737e" filled="false" stroked="true" strokeweight=".748pt" strokecolor="#939598">
                <v:path arrowok="t"/>
              </v:shape>
            </v:group>
            <v:group style="position:absolute;left:1848;top:737;width:2;height:80" coordorigin="1848,737" coordsize="2,80">
              <v:shape style="position:absolute;left:1848;top:737;width:2;height:80" coordorigin="1848,737" coordsize="1,80" path="m1848,817l1848,737e" filled="false" stroked="true" strokeweight=".748pt" strokecolor="#939598">
                <v:path arrowok="t"/>
              </v:shape>
            </v:group>
            <v:group style="position:absolute;left:1808;top:737;width:2;height:80" coordorigin="1808,737" coordsize="2,80">
              <v:shape style="position:absolute;left:1808;top:737;width:2;height:80" coordorigin="1808,737" coordsize="0,80" path="m1808,817l1808,737e" filled="false" stroked="true" strokeweight=".748pt" strokecolor="#939598">
                <v:path arrowok="t"/>
              </v:shape>
            </v:group>
            <v:group style="position:absolute;left:1768;top:737;width:2;height:80" coordorigin="1768,737" coordsize="2,80">
              <v:shape style="position:absolute;left:1768;top:737;width:2;height:80" coordorigin="1768,737" coordsize="0,80" path="m1768,817l1768,737e" filled="false" stroked="true" strokeweight=".748pt" strokecolor="#939598">
                <v:path arrowok="t"/>
              </v:shape>
            </v:group>
            <v:group style="position:absolute;left:1728;top:737;width:2;height:80" coordorigin="1728,737" coordsize="2,80">
              <v:shape style="position:absolute;left:1728;top:737;width:2;height:80" coordorigin="1728,737" coordsize="0,80" path="m1728,817l1728,737e" filled="false" stroked="true" strokeweight=".748pt" strokecolor="#939598">
                <v:path arrowok="t"/>
              </v:shape>
            </v:group>
            <v:group style="position:absolute;left:1688;top:737;width:2;height:80" coordorigin="1688,737" coordsize="2,80">
              <v:shape style="position:absolute;left:1688;top:737;width:2;height:80" coordorigin="1688,737" coordsize="1,80" path="m1688,817l1688,737e" filled="false" stroked="true" strokeweight=".748pt" strokecolor="#939598">
                <v:path arrowok="t"/>
              </v:shape>
            </v:group>
            <v:group style="position:absolute;left:1648;top:737;width:2;height:80" coordorigin="1648,737" coordsize="2,80">
              <v:shape style="position:absolute;left:1648;top:737;width:2;height:80" coordorigin="1648,737" coordsize="0,80" path="m1648,817l1648,737e" filled="false" stroked="true" strokeweight=".748pt" strokecolor="#939598">
                <v:path arrowok="t"/>
              </v:shape>
            </v:group>
            <v:group style="position:absolute;left:1608;top:737;width:2;height:80" coordorigin="1608,737" coordsize="2,80">
              <v:shape style="position:absolute;left:1608;top:737;width:2;height:80" coordorigin="1608,737" coordsize="1,80" path="m1608,817l1608,737e" filled="false" stroked="true" strokeweight=".748pt" strokecolor="#939598">
                <v:path arrowok="t"/>
              </v:shape>
            </v:group>
            <v:group style="position:absolute;left:1568;top:737;width:2;height:80" coordorigin="1568,737" coordsize="2,80">
              <v:shape style="position:absolute;left:1568;top:737;width:2;height:80" coordorigin="1568,737" coordsize="0,80" path="m1568,817l1568,737e" filled="false" stroked="true" strokeweight=".748pt" strokecolor="#939598">
                <v:path arrowok="t"/>
              </v:shape>
            </v:group>
            <v:group style="position:absolute;left:1528;top:737;width:2;height:80" coordorigin="1528,737" coordsize="2,80">
              <v:shape style="position:absolute;left:1528;top:737;width:2;height:80" coordorigin="1528,737" coordsize="1,80" path="m1528,817l1528,737e" filled="false" stroked="true" strokeweight=".748pt" strokecolor="#939598">
                <v:path arrowok="t"/>
              </v:shape>
            </v:group>
            <v:group style="position:absolute;left:1488;top:737;width:2;height:80" coordorigin="1488,737" coordsize="2,80">
              <v:shape style="position:absolute;left:1488;top:737;width:2;height:80" coordorigin="1488,737" coordsize="0,80" path="m1488,817l1488,737e" filled="false" stroked="true" strokeweight=".748pt" strokecolor="#939598">
                <v:path arrowok="t"/>
              </v:shape>
            </v:group>
            <v:group style="position:absolute;left:1448;top:737;width:2;height:80" coordorigin="1448,737" coordsize="2,80">
              <v:shape style="position:absolute;left:1448;top:737;width:2;height:80" coordorigin="1448,737" coordsize="1,80" path="m1448,817l1448,737e" filled="false" stroked="true" strokeweight=".748pt" strokecolor="#939598">
                <v:path arrowok="t"/>
              </v:shape>
            </v:group>
            <v:group style="position:absolute;left:1408;top:737;width:2;height:80" coordorigin="1408,737" coordsize="2,80">
              <v:shape style="position:absolute;left:1408;top:737;width:2;height:80" coordorigin="1408,737" coordsize="0,80" path="m1408,817l1408,737e" filled="false" stroked="true" strokeweight=".748pt" strokecolor="#939598">
                <v:path arrowok="t"/>
              </v:shape>
            </v:group>
            <v:group style="position:absolute;left:1368;top:737;width:2;height:80" coordorigin="1368,737" coordsize="2,80">
              <v:shape style="position:absolute;left:1368;top:737;width:2;height:80" coordorigin="1368,737" coordsize="1,80" path="m1368,817l1368,737e" filled="false" stroked="true" strokeweight=".748pt" strokecolor="#939598">
                <v:path arrowok="t"/>
              </v:shape>
            </v:group>
            <v:group style="position:absolute;left:1328;top:737;width:2;height:80" coordorigin="1328,737" coordsize="2,80">
              <v:shape style="position:absolute;left:1328;top:737;width:2;height:80" coordorigin="1328,737" coordsize="0,80" path="m1328,817l1328,737e" filled="false" stroked="true" strokeweight=".748pt" strokecolor="#939598">
                <v:path arrowok="t"/>
              </v:shape>
            </v:group>
            <v:group style="position:absolute;left:1288;top:737;width:2;height:80" coordorigin="1288,737" coordsize="2,80">
              <v:shape style="position:absolute;left:1288;top:737;width:2;height:80" coordorigin="1288,737" coordsize="0,80" path="m1288,817l1288,737e" filled="false" stroked="true" strokeweight=".748pt" strokecolor="#939598">
                <v:path arrowok="t"/>
              </v:shape>
            </v:group>
            <v:group style="position:absolute;left:1248;top:738;width:2;height:80" coordorigin="1248,738" coordsize="2,80">
              <v:shape style="position:absolute;left:1248;top:738;width:2;height:80" coordorigin="1248,738" coordsize="1,80" path="m1248,818l1248,738e" filled="false" stroked="true" strokeweight=".748pt" strokecolor="#939598">
                <v:path arrowok="t"/>
              </v:shape>
            </v:group>
            <v:group style="position:absolute;left:1208;top:738;width:2;height:80" coordorigin="1208,738" coordsize="2,80">
              <v:shape style="position:absolute;left:1208;top:738;width:2;height:80" coordorigin="1208,738" coordsize="0,80" path="m1208,818l1208,738e" filled="false" stroked="true" strokeweight=".748pt" strokecolor="#939598">
                <v:path arrowok="t"/>
              </v:shape>
            </v:group>
            <v:group style="position:absolute;left:1168;top:738;width:2;height:80" coordorigin="1168,738" coordsize="2,80">
              <v:shape style="position:absolute;left:1168;top:738;width:2;height:80" coordorigin="1168,738" coordsize="1,80" path="m1168,818l1168,738e" filled="false" stroked="true" strokeweight=".748pt" strokecolor="#939598">
                <v:path arrowok="t"/>
              </v:shape>
            </v:group>
            <v:group style="position:absolute;left:1128;top:738;width:2;height:80" coordorigin="1128,738" coordsize="2,80">
              <v:shape style="position:absolute;left:1128;top:738;width:2;height:80" coordorigin="1128,738" coordsize="0,80" path="m1128,818l1128,738e" filled="false" stroked="true" strokeweight=".748pt" strokecolor="#939598">
                <v:path arrowok="t"/>
              </v:shape>
            </v:group>
            <v:group style="position:absolute;left:1088;top:738;width:2;height:80" coordorigin="1088,738" coordsize="2,80">
              <v:shape style="position:absolute;left:1088;top:738;width:2;height:80" coordorigin="1088,738" coordsize="1,80" path="m1088,818l1088,738e" filled="false" stroked="true" strokeweight=".748pt" strokecolor="#939598">
                <v:path arrowok="t"/>
              </v:shape>
            </v:group>
            <v:group style="position:absolute;left:1048;top:738;width:2;height:80" coordorigin="1048,738" coordsize="2,80">
              <v:shape style="position:absolute;left:1048;top:738;width:2;height:80" coordorigin="1048,738" coordsize="0,80" path="m1048,818l1048,738e" filled="false" stroked="true" strokeweight=".748pt" strokecolor="#939598">
                <v:path arrowok="t"/>
              </v:shape>
            </v:group>
            <v:group style="position:absolute;left:1008;top:738;width:2;height:80" coordorigin="1008,738" coordsize="2,80">
              <v:shape style="position:absolute;left:1008;top:738;width:2;height:80" coordorigin="1008,738" coordsize="1,80" path="m1008,818l1008,738e" filled="false" stroked="true" strokeweight=".748pt" strokecolor="#939598">
                <v:path arrowok="t"/>
              </v:shape>
            </v:group>
            <v:group style="position:absolute;left:968;top:738;width:2;height:80" coordorigin="968,738" coordsize="2,80">
              <v:shape style="position:absolute;left:968;top:738;width:2;height:80" coordorigin="968,738" coordsize="0,80" path="m968,818l968,738e" filled="false" stroked="true" strokeweight=".748pt" strokecolor="#939598">
                <v:path arrowok="t"/>
              </v:shape>
            </v:group>
            <v:group style="position:absolute;left:928;top:738;width:2;height:80" coordorigin="928,738" coordsize="2,80">
              <v:shape style="position:absolute;left:928;top:738;width:2;height:80" coordorigin="928,738" coordsize="1,80" path="m928,818l928,738e" filled="false" stroked="true" strokeweight=".748pt" strokecolor="#939598">
                <v:path arrowok="t"/>
              </v:shape>
            </v:group>
            <v:group style="position:absolute;left:888;top:738;width:2;height:80" coordorigin="888,738" coordsize="2,80">
              <v:shape style="position:absolute;left:888;top:738;width:2;height:80" coordorigin="888,738" coordsize="0,80" path="m888,818l888,738e" filled="false" stroked="true" strokeweight=".748pt" strokecolor="#939598">
                <v:path arrowok="t"/>
              </v:shape>
            </v:group>
            <v:group style="position:absolute;left:848;top:738;width:2;height:80" coordorigin="848,738" coordsize="2,80">
              <v:shape style="position:absolute;left:848;top:738;width:2;height:80" coordorigin="848,738" coordsize="0,80" path="m848,818l848,738e" filled="false" stroked="true" strokeweight=".748pt" strokecolor="#939598">
                <v:path arrowok="t"/>
              </v:shape>
            </v:group>
            <v:group style="position:absolute;left:808;top:738;width:2;height:80" coordorigin="808,738" coordsize="2,80">
              <v:shape style="position:absolute;left:808;top:738;width:2;height:80" coordorigin="808,738" coordsize="0,80" path="m808,818l808,738e" filled="false" stroked="true" strokeweight=".748pt" strokecolor="#939598">
                <v:path arrowok="t"/>
              </v:shape>
            </v:group>
            <v:group style="position:absolute;left:768;top:738;width:2;height:80" coordorigin="768,738" coordsize="2,80">
              <v:shape style="position:absolute;left:768;top:738;width:2;height:80" coordorigin="768,738" coordsize="1,80" path="m768,818l768,738e" filled="false" stroked="true" strokeweight=".748pt" strokecolor="#939598">
                <v:path arrowok="t"/>
              </v:shape>
            </v:group>
            <v:group style="position:absolute;left:728;top:738;width:2;height:80" coordorigin="728,738" coordsize="2,80">
              <v:shape style="position:absolute;left:728;top:738;width:2;height:80" coordorigin="728,738" coordsize="1,80" path="m728,818l728,738e" filled="false" stroked="true" strokeweight=".748pt" strokecolor="#939598">
                <v:path arrowok="t"/>
              </v:shape>
            </v:group>
            <v:group style="position:absolute;left:688;top:738;width:2;height:80" coordorigin="688,738" coordsize="2,80">
              <v:shape style="position:absolute;left:688;top:738;width:2;height:80" coordorigin="688,738" coordsize="0,80" path="m688,818l688,738e" filled="false" stroked="true" strokeweight=".748pt" strokecolor="#939598">
                <v:path arrowok="t"/>
              </v:shape>
            </v:group>
            <v:group style="position:absolute;left:648;top:738;width:2;height:80" coordorigin="648,738" coordsize="2,80">
              <v:shape style="position:absolute;left:648;top:738;width:2;height:80" coordorigin="648,738" coordsize="1,80" path="m648,818l648,738e" filled="false" stroked="true" strokeweight=".748pt" strokecolor="#939598">
                <v:path arrowok="t"/>
              </v:shape>
            </v:group>
            <v:group style="position:absolute;left:608;top:738;width:2;height:80" coordorigin="608,738" coordsize="2,80">
              <v:shape style="position:absolute;left:608;top:738;width:2;height:80" coordorigin="608,738" coordsize="0,80" path="m608,818l608,738e" filled="false" stroked="true" strokeweight=".748pt" strokecolor="#939598">
                <v:path arrowok="t"/>
              </v:shape>
            </v:group>
            <v:group style="position:absolute;left:568;top:738;width:2;height:80" coordorigin="568,738" coordsize="2,80">
              <v:shape style="position:absolute;left:568;top:738;width:2;height:80" coordorigin="568,738" coordsize="1,80" path="m568,818l568,738e" filled="false" stroked="true" strokeweight=".748pt" strokecolor="#939598">
                <v:path arrowok="t"/>
              </v:shape>
            </v:group>
            <v:group style="position:absolute;left:528;top:738;width:2;height:80" coordorigin="528,738" coordsize="2,80">
              <v:shape style="position:absolute;left:528;top:738;width:2;height:80" coordorigin="528,738" coordsize="0,80" path="m528,818l528,738e" filled="false" stroked="true" strokeweight=".748pt" strokecolor="#939598">
                <v:path arrowok="t"/>
              </v:shape>
            </v:group>
            <v:group style="position:absolute;left:488;top:738;width:2;height:80" coordorigin="488,738" coordsize="2,80">
              <v:shape style="position:absolute;left:488;top:738;width:2;height:80" coordorigin="488,738" coordsize="1,80" path="m488,818l488,738e" filled="false" stroked="true" strokeweight=".748pt" strokecolor="#939598">
                <v:path arrowok="t"/>
              </v:shape>
            </v:group>
            <v:group style="position:absolute;left:448;top:738;width:2;height:80" coordorigin="448,738" coordsize="2,80">
              <v:shape style="position:absolute;left:448;top:738;width:2;height:80" coordorigin="448,738" coordsize="0,80" path="m448,818l448,738e" filled="false" stroked="true" strokeweight=".748pt" strokecolor="#939598">
                <v:path arrowok="t"/>
              </v:shape>
            </v:group>
            <v:group style="position:absolute;left:408;top:738;width:2;height:80" coordorigin="408,738" coordsize="2,80">
              <v:shape style="position:absolute;left:408;top:738;width:2;height:80" coordorigin="408,738" coordsize="0,80" path="m408,818l408,738e" filled="false" stroked="true" strokeweight=".748pt" strokecolor="#939598">
                <v:path arrowok="t"/>
              </v:shape>
            </v:group>
            <v:group style="position:absolute;left:368;top:738;width:2;height:80" coordorigin="368,738" coordsize="2,80">
              <v:shape style="position:absolute;left:368;top:738;width:2;height:80" coordorigin="368,738" coordsize="0,80" path="m368,818l368,738e" filled="false" stroked="true" strokeweight=".748pt" strokecolor="#939598">
                <v:path arrowok="t"/>
              </v:shape>
            </v:group>
            <v:group style="position:absolute;left:328;top:738;width:2;height:80" coordorigin="328,738" coordsize="2,80">
              <v:shape style="position:absolute;left:328;top:738;width:2;height:80" coordorigin="328,738" coordsize="1,80" path="m328,818l328,738e" filled="false" stroked="true" strokeweight=".748pt" strokecolor="#939598">
                <v:path arrowok="t"/>
              </v:shape>
            </v:group>
            <v:group style="position:absolute;left:288;top:738;width:2;height:80" coordorigin="288,738" coordsize="2,80">
              <v:shape style="position:absolute;left:288;top:738;width:2;height:80" coordorigin="288,738" coordsize="0,80" path="m288,818l288,738e" filled="false" stroked="true" strokeweight=".748pt" strokecolor="#939598">
                <v:path arrowok="t"/>
              </v:shape>
            </v:group>
            <v:group style="position:absolute;left:248;top:738;width:2;height:80" coordorigin="248,738" coordsize="2,80">
              <v:shape style="position:absolute;left:248;top:738;width:2;height:80" coordorigin="248,738" coordsize="1,80" path="m248,818l248,738e" filled="false" stroked="true" strokeweight=".748pt" strokecolor="#939598">
                <v:path arrowok="t"/>
              </v:shape>
            </v:group>
            <v:group style="position:absolute;left:208;top:738;width:2;height:80" coordorigin="208,738" coordsize="2,80">
              <v:shape style="position:absolute;left:208;top:738;width:2;height:80" coordorigin="208,738" coordsize="1,80" path="m208,818l208,738e" filled="false" stroked="true" strokeweight=".748pt" strokecolor="#939598">
                <v:path arrowok="t"/>
              </v:shape>
            </v:group>
            <v:group style="position:absolute;left:168;top:738;width:2;height:80" coordorigin="168,738" coordsize="2,80">
              <v:shape style="position:absolute;left:168;top:738;width:2;height:80" coordorigin="168,738" coordsize="0,80" path="m168,818l168,738e" filled="false" stroked="true" strokeweight=".748pt" strokecolor="#939598">
                <v:path arrowok="t"/>
              </v:shape>
            </v:group>
            <v:group style="position:absolute;left:128;top:738;width:2;height:80" coordorigin="128,738" coordsize="2,80">
              <v:shape style="position:absolute;left:128;top:738;width:2;height:80" coordorigin="128,738" coordsize="1,80" path="m128,818l128,738e" filled="false" stroked="true" strokeweight=".748pt" strokecolor="#939598">
                <v:path arrowok="t"/>
              </v:shape>
            </v:group>
            <v:group style="position:absolute;left:88;top:738;width:2;height:80" coordorigin="88,738" coordsize="2,80">
              <v:shape style="position:absolute;left:88;top:738;width:2;height:80" coordorigin="88,738" coordsize="0,80" path="m88,818l88,738e" filled="false" stroked="true" strokeweight=".748pt" strokecolor="#939598">
                <v:path arrowok="t"/>
              </v:shape>
            </v:group>
            <v:group style="position:absolute;left:47;top:738;width:2;height:80" coordorigin="47,738" coordsize="2,80">
              <v:shape style="position:absolute;left:47;top:738;width:2;height:80" coordorigin="47,738" coordsize="1,80" path="m48,818l47,738e" filled="false" stroked="true" strokeweight=".748pt" strokecolor="#939598">
                <v:path arrowok="t"/>
              </v:shape>
            </v:group>
            <v:group style="position:absolute;left:7;top:738;width:2;height:80" coordorigin="7,738" coordsize="2,80">
              <v:shape style="position:absolute;left:7;top:738;width:2;height:80" coordorigin="7,738" coordsize="0,80" path="m7,818l7,738e" filled="false" stroked="true" strokeweight=".748pt" strokecolor="#939598">
                <v:path arrowok="t"/>
              </v:shape>
              <v:shape style="position:absolute;left:5056;top:0;width:6463;height:1502" type="#_x0000_t75" stroked="false">
                <v:imagedata r:id="rId21" o:title=""/>
              </v:shape>
            </v:group>
          </v:group>
        </w:pict>
      </w:r>
      <w:r>
        <w:rPr>
          <w:rFonts w:ascii="Calibri" w:hAnsi="Calibri" w:cs="Calibri" w:eastAsia="Calibri"/>
          <w:position w:val="-29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sz w:val="29"/>
          <w:szCs w:val="29"/>
        </w:rPr>
      </w:pPr>
    </w:p>
    <w:p>
      <w:pPr>
        <w:spacing w:line="962" w:lineRule="exact" w:before="0"/>
        <w:ind w:left="918" w:right="988" w:firstLine="0"/>
        <w:jc w:val="left"/>
        <w:rPr>
          <w:rFonts w:ascii="Arial" w:hAnsi="Arial" w:cs="Arial" w:eastAsia="Arial"/>
          <w:sz w:val="92"/>
          <w:szCs w:val="92"/>
        </w:rPr>
      </w:pPr>
      <w:r>
        <w:rPr>
          <w:rFonts w:ascii="Arial"/>
          <w:color w:val="A4590C"/>
          <w:spacing w:val="30"/>
          <w:w w:val="85"/>
          <w:sz w:val="92"/>
        </w:rPr>
        <w:t>Message </w:t>
      </w:r>
      <w:r>
        <w:rPr>
          <w:rFonts w:ascii="Arial"/>
          <w:color w:val="A4590C"/>
          <w:spacing w:val="23"/>
          <w:w w:val="85"/>
          <w:sz w:val="92"/>
        </w:rPr>
        <w:t>from </w:t>
      </w:r>
      <w:r>
        <w:rPr>
          <w:rFonts w:ascii="Arial"/>
          <w:color w:val="A4590C"/>
          <w:spacing w:val="20"/>
          <w:w w:val="85"/>
          <w:sz w:val="92"/>
        </w:rPr>
        <w:t>the</w:t>
      </w:r>
      <w:r>
        <w:rPr>
          <w:rFonts w:ascii="Arial"/>
          <w:color w:val="A4590C"/>
          <w:spacing w:val="-27"/>
          <w:w w:val="85"/>
          <w:sz w:val="92"/>
        </w:rPr>
        <w:t> </w:t>
      </w:r>
      <w:r>
        <w:rPr>
          <w:rFonts w:ascii="Arial"/>
          <w:color w:val="A4590C"/>
          <w:spacing w:val="29"/>
          <w:w w:val="85"/>
          <w:sz w:val="92"/>
        </w:rPr>
        <w:t>chair</w:t>
      </w:r>
      <w:r>
        <w:rPr>
          <w:rFonts w:ascii="Arial"/>
          <w:sz w:val="92"/>
        </w:rPr>
      </w:r>
    </w:p>
    <w:p>
      <w:pPr>
        <w:spacing w:line="240" w:lineRule="auto" w:before="11"/>
        <w:rPr>
          <w:rFonts w:ascii="Arial" w:hAnsi="Arial" w:cs="Arial" w:eastAsia="Arial"/>
          <w:sz w:val="94"/>
          <w:szCs w:val="94"/>
        </w:rPr>
      </w:pPr>
    </w:p>
    <w:p>
      <w:pPr>
        <w:pStyle w:val="BodyText"/>
        <w:spacing w:line="264" w:lineRule="exact" w:before="0"/>
        <w:ind w:left="907" w:right="1084"/>
        <w:jc w:val="both"/>
      </w:pPr>
      <w:r>
        <w:rPr/>
        <w:t>Our</w:t>
      </w:r>
      <w:r>
        <w:rPr>
          <w:spacing w:val="-4"/>
        </w:rPr>
        <w:t> </w:t>
      </w:r>
      <w:r>
        <w:rPr/>
        <w:t>Native</w:t>
      </w:r>
      <w:r>
        <w:rPr>
          <w:spacing w:val="-4"/>
        </w:rPr>
        <w:t> </w:t>
      </w:r>
      <w:r>
        <w:rPr/>
        <w:t>Title</w:t>
      </w:r>
      <w:r>
        <w:rPr>
          <w:spacing w:val="-4"/>
        </w:rPr>
        <w:t> </w:t>
      </w:r>
      <w:r>
        <w:rPr/>
        <w:t>determination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2010</w:t>
      </w:r>
      <w:r>
        <w:rPr>
          <w:spacing w:val="-4"/>
        </w:rPr>
        <w:t> </w:t>
      </w:r>
      <w:r>
        <w:rPr/>
        <w:t>was</w:t>
      </w:r>
      <w:r>
        <w:rPr>
          <w:spacing w:val="-4"/>
        </w:rPr>
        <w:t> </w:t>
      </w:r>
      <w:r>
        <w:rPr/>
        <w:t>an</w:t>
      </w:r>
      <w:r>
        <w:rPr>
          <w:spacing w:val="-4"/>
        </w:rPr>
        <w:t> </w:t>
      </w:r>
      <w:r>
        <w:rPr/>
        <w:t>historic</w:t>
      </w:r>
      <w:r>
        <w:rPr>
          <w:spacing w:val="-4"/>
        </w:rPr>
        <w:t> </w:t>
      </w:r>
      <w:r>
        <w:rPr/>
        <w:t>moment.</w:t>
      </w:r>
      <w:r>
        <w:rPr>
          <w:spacing w:val="-4"/>
        </w:rPr>
        <w:t> </w:t>
      </w:r>
      <w:r>
        <w:rPr/>
        <w:t>After</w:t>
      </w:r>
      <w:r>
        <w:rPr>
          <w:spacing w:val="-4"/>
        </w:rPr>
        <w:t> </w:t>
      </w:r>
      <w:r>
        <w:rPr/>
        <w:t>many</w:t>
      </w:r>
      <w:r>
        <w:rPr>
          <w:spacing w:val="-4"/>
        </w:rPr>
        <w:t> </w:t>
      </w:r>
      <w:r>
        <w:rPr/>
        <w:t>years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hard</w:t>
      </w:r>
      <w:r>
        <w:rPr>
          <w:spacing w:val="-4"/>
        </w:rPr>
        <w:t> </w:t>
      </w:r>
      <w:r>
        <w:rPr/>
        <w:t>work</w:t>
      </w:r>
      <w:r>
        <w:rPr>
          <w:spacing w:val="-4"/>
        </w:rPr>
        <w:t> </w:t>
      </w:r>
      <w:r>
        <w:rPr/>
        <w:t>by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great</w:t>
      </w:r>
      <w:r>
        <w:rPr>
          <w:spacing w:val="-4"/>
        </w:rPr>
        <w:t> </w:t>
      </w:r>
      <w:r>
        <w:rPr/>
        <w:t>many</w:t>
      </w:r>
      <w:r>
        <w:rPr/>
        <w:t> people,</w:t>
      </w:r>
      <w:r>
        <w:rPr>
          <w:spacing w:val="-4"/>
        </w:rPr>
        <w:t> </w:t>
      </w:r>
      <w:r>
        <w:rPr/>
        <w:t>we</w:t>
      </w:r>
      <w:r>
        <w:rPr>
          <w:spacing w:val="-4"/>
        </w:rPr>
        <w:t> </w:t>
      </w:r>
      <w:r>
        <w:rPr/>
        <w:t>finally</w:t>
      </w:r>
      <w:r>
        <w:rPr>
          <w:spacing w:val="-4"/>
        </w:rPr>
        <w:t> </w:t>
      </w:r>
      <w:r>
        <w:rPr/>
        <w:t>achieved</w:t>
      </w:r>
      <w:r>
        <w:rPr>
          <w:spacing w:val="-4"/>
        </w:rPr>
        <w:t> </w:t>
      </w:r>
      <w:r>
        <w:rPr/>
        <w:t>legal</w:t>
      </w:r>
      <w:r>
        <w:rPr>
          <w:spacing w:val="-4"/>
        </w:rPr>
        <w:t> </w:t>
      </w:r>
      <w:r>
        <w:rPr/>
        <w:t>recognition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our</w:t>
      </w:r>
      <w:r>
        <w:rPr>
          <w:spacing w:val="-4"/>
        </w:rPr>
        <w:t> </w:t>
      </w:r>
      <w:r>
        <w:rPr/>
        <w:t>connection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Country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our</w:t>
      </w:r>
      <w:r>
        <w:rPr>
          <w:spacing w:val="-4"/>
        </w:rPr>
        <w:t> </w:t>
      </w:r>
      <w:r>
        <w:rPr/>
        <w:t>rights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Traditional</w:t>
      </w:r>
      <w:r>
        <w:rPr>
          <w:spacing w:val="-4"/>
        </w:rPr>
        <w:t> </w:t>
      </w:r>
      <w:r>
        <w:rPr/>
        <w:t>Owners.</w:t>
      </w:r>
      <w:r>
        <w:rPr/>
        <w:t> The</w:t>
      </w:r>
      <w:r>
        <w:rPr>
          <w:spacing w:val="-5"/>
        </w:rPr>
        <w:t> </w:t>
      </w:r>
      <w:r>
        <w:rPr/>
        <w:t>determination,</w:t>
      </w:r>
      <w:r>
        <w:rPr>
          <w:spacing w:val="-5"/>
        </w:rPr>
        <w:t> </w:t>
      </w:r>
      <w:r>
        <w:rPr/>
        <w:t>along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Traditional</w:t>
      </w:r>
      <w:r>
        <w:rPr>
          <w:spacing w:val="-5"/>
        </w:rPr>
        <w:t> </w:t>
      </w:r>
      <w:r>
        <w:rPr/>
        <w:t>Owner</w:t>
      </w:r>
      <w:r>
        <w:rPr>
          <w:spacing w:val="-5"/>
        </w:rPr>
        <w:t> </w:t>
      </w:r>
      <w:r>
        <w:rPr/>
        <w:t>settlement</w:t>
      </w:r>
      <w:r>
        <w:rPr>
          <w:spacing w:val="-5"/>
        </w:rPr>
        <w:t> </w:t>
      </w:r>
      <w:r>
        <w:rPr/>
        <w:t>agreements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we</w:t>
      </w:r>
      <w:r>
        <w:rPr>
          <w:spacing w:val="-5"/>
        </w:rPr>
        <w:t> </w:t>
      </w:r>
      <w:r>
        <w:rPr/>
        <w:t>entered</w:t>
      </w:r>
      <w:r>
        <w:rPr>
          <w:spacing w:val="-5"/>
        </w:rPr>
        <w:t> </w:t>
      </w:r>
      <w:r>
        <w:rPr/>
        <w:t>into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same</w:t>
      </w:r>
      <w:r>
        <w:rPr/>
        <w:t> </w:t>
      </w:r>
      <w:r>
        <w:rPr>
          <w:spacing w:val="-5"/>
        </w:rPr>
        <w:t>day, </w:t>
      </w:r>
      <w:r>
        <w:rPr/>
        <w:t>have provided us with a strong base of rights and benefits from which we can</w:t>
      </w:r>
      <w:r>
        <w:rPr>
          <w:spacing w:val="-26"/>
        </w:rPr>
        <w:t> </w:t>
      </w:r>
      <w:r>
        <w:rPr/>
        <w:t>build.</w:t>
      </w:r>
    </w:p>
    <w:p>
      <w:pPr>
        <w:pStyle w:val="BodyText"/>
        <w:spacing w:line="264" w:lineRule="exact"/>
        <w:ind w:left="907" w:right="988"/>
        <w:jc w:val="left"/>
      </w:pPr>
      <w:r>
        <w:rPr/>
        <w:t>This Whole-of-Country Plan has been developed by our mob, for our mob. It aims to bring together and add</w:t>
      </w:r>
      <w:r>
        <w:rPr>
          <w:spacing w:val="-27"/>
        </w:rPr>
        <w:t> </w:t>
      </w:r>
      <w:r>
        <w:rPr/>
        <w:t>to</w:t>
      </w:r>
      <w:r>
        <w:rPr/>
        <w:t> the discussions that Gunaikurnai people have had over the past two decades during our fight for Native</w:t>
      </w:r>
      <w:r>
        <w:rPr>
          <w:spacing w:val="-34"/>
        </w:rPr>
        <w:t> </w:t>
      </w:r>
      <w:r>
        <w:rPr/>
        <w:t>Title,</w:t>
      </w:r>
      <w:r>
        <w:rPr/>
        <w:t> and paints a picture of how we are now going to move</w:t>
      </w:r>
      <w:r>
        <w:rPr>
          <w:spacing w:val="-32"/>
        </w:rPr>
        <w:t> </w:t>
      </w:r>
      <w:r>
        <w:rPr/>
        <w:t>forward.</w:t>
      </w:r>
    </w:p>
    <w:p>
      <w:pPr>
        <w:pStyle w:val="BodyText"/>
        <w:spacing w:line="264" w:lineRule="exact"/>
        <w:ind w:left="907" w:right="988"/>
        <w:jc w:val="left"/>
      </w:pPr>
      <w:r>
        <w:rPr/>
        <w:t>Now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right</w:t>
      </w:r>
      <w:r>
        <w:rPr>
          <w:spacing w:val="-5"/>
        </w:rPr>
        <w:t> </w:t>
      </w:r>
      <w:r>
        <w:rPr/>
        <w:t>time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3"/>
        </w:rPr>
        <w:t>take</w:t>
      </w:r>
      <w:r>
        <w:rPr>
          <w:spacing w:val="-5"/>
        </w:rPr>
        <w:t> </w:t>
      </w:r>
      <w:r>
        <w:rPr/>
        <w:t>stock.</w:t>
      </w:r>
      <w:r>
        <w:rPr>
          <w:spacing w:val="-5"/>
        </w:rPr>
        <w:t> We </w:t>
      </w:r>
      <w:r>
        <w:rPr/>
        <w:t>have</w:t>
      </w:r>
      <w:r>
        <w:rPr>
          <w:spacing w:val="-5"/>
        </w:rPr>
        <w:t> </w:t>
      </w:r>
      <w:r>
        <w:rPr/>
        <w:t>established</w:t>
      </w:r>
      <w:r>
        <w:rPr>
          <w:spacing w:val="-5"/>
        </w:rPr>
        <w:t> </w:t>
      </w:r>
      <w:r>
        <w:rPr/>
        <w:t>an</w:t>
      </w:r>
      <w:r>
        <w:rPr>
          <w:spacing w:val="-5"/>
        </w:rPr>
        <w:t> </w:t>
      </w:r>
      <w:r>
        <w:rPr/>
        <w:t>effective</w:t>
      </w:r>
      <w:r>
        <w:rPr>
          <w:spacing w:val="-5"/>
        </w:rPr>
        <w:t> </w:t>
      </w:r>
      <w:r>
        <w:rPr/>
        <w:t>corporation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getting</w:t>
      </w:r>
      <w:r>
        <w:rPr>
          <w:spacing w:val="-5"/>
        </w:rPr>
        <w:t> </w:t>
      </w:r>
      <w:r>
        <w:rPr/>
        <w:t>stronger</w:t>
      </w:r>
      <w:r>
        <w:rPr>
          <w:spacing w:val="-5"/>
        </w:rPr>
        <w:t> </w:t>
      </w:r>
      <w:r>
        <w:rPr/>
        <w:t>every</w:t>
      </w:r>
      <w:r>
        <w:rPr/>
        <w:t> </w:t>
      </w:r>
      <w:r>
        <w:rPr>
          <w:spacing w:val="-5"/>
        </w:rPr>
        <w:t>day. We </w:t>
      </w:r>
      <w:r>
        <w:rPr/>
        <w:t>have financial and capital assets and we have skilled</w:t>
      </w:r>
      <w:r>
        <w:rPr>
          <w:spacing w:val="-12"/>
        </w:rPr>
        <w:t> </w:t>
      </w:r>
      <w:r>
        <w:rPr/>
        <w:t>people.</w:t>
      </w:r>
    </w:p>
    <w:p>
      <w:pPr>
        <w:pStyle w:val="BodyText"/>
        <w:spacing w:line="264" w:lineRule="exact"/>
        <w:ind w:left="907" w:right="988"/>
        <w:jc w:val="left"/>
      </w:pPr>
      <w:r>
        <w:rPr>
          <w:spacing w:val="-5"/>
        </w:rPr>
        <w:t>We</w:t>
      </w:r>
      <w:r>
        <w:rPr>
          <w:spacing w:val="-4"/>
        </w:rPr>
        <w:t> </w:t>
      </w:r>
      <w:r>
        <w:rPr/>
        <w:t>are</w:t>
      </w:r>
      <w:r>
        <w:rPr>
          <w:spacing w:val="-4"/>
        </w:rPr>
        <w:t> </w:t>
      </w:r>
      <w:r>
        <w:rPr/>
        <w:t>also</w:t>
      </w:r>
      <w:r>
        <w:rPr>
          <w:spacing w:val="-4"/>
        </w:rPr>
        <w:t> </w:t>
      </w:r>
      <w:r>
        <w:rPr/>
        <w:t>preparing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conclude</w:t>
      </w:r>
      <w:r>
        <w:rPr>
          <w:spacing w:val="-4"/>
        </w:rPr>
        <w:t> </w:t>
      </w:r>
      <w:r>
        <w:rPr/>
        <w:t>our</w:t>
      </w:r>
      <w:r>
        <w:rPr>
          <w:spacing w:val="-4"/>
        </w:rPr>
        <w:t> </w:t>
      </w:r>
      <w:r>
        <w:rPr/>
        <w:t>Native</w:t>
      </w:r>
      <w:r>
        <w:rPr>
          <w:spacing w:val="-4"/>
        </w:rPr>
        <w:t> </w:t>
      </w:r>
      <w:r>
        <w:rPr/>
        <w:t>Title</w:t>
      </w:r>
      <w:r>
        <w:rPr>
          <w:spacing w:val="-4"/>
        </w:rPr>
        <w:t> </w:t>
      </w:r>
      <w:r>
        <w:rPr/>
        <w:t>settlement</w:t>
      </w:r>
      <w:r>
        <w:rPr>
          <w:spacing w:val="-4"/>
        </w:rPr>
        <w:t> </w:t>
      </w:r>
      <w:r>
        <w:rPr/>
        <w:t>with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State</w:t>
      </w:r>
      <w:r>
        <w:rPr>
          <w:spacing w:val="-4"/>
        </w:rPr>
        <w:t> </w:t>
      </w:r>
      <w:r>
        <w:rPr/>
        <w:t>by</w:t>
      </w:r>
      <w:r>
        <w:rPr>
          <w:spacing w:val="-4"/>
        </w:rPr>
        <w:t> </w:t>
      </w:r>
      <w:r>
        <w:rPr/>
        <w:t>negotiating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natural</w:t>
      </w:r>
      <w:r>
        <w:rPr>
          <w:spacing w:val="-4"/>
        </w:rPr>
        <w:t> </w:t>
      </w:r>
      <w:r>
        <w:rPr/>
        <w:t>resource</w:t>
      </w:r>
      <w:r>
        <w:rPr/>
        <w:t> rights and procedural rights over land use activities – another important step in cutting our dependence</w:t>
      </w:r>
      <w:r>
        <w:rPr>
          <w:spacing w:val="-27"/>
        </w:rPr>
        <w:t> </w:t>
      </w:r>
      <w:r>
        <w:rPr/>
        <w:t>on</w:t>
      </w:r>
      <w:r>
        <w:rPr/>
        <w:t> government and building our capacity to support our own</w:t>
      </w:r>
      <w:r>
        <w:rPr>
          <w:spacing w:val="-14"/>
        </w:rPr>
        <w:t> </w:t>
      </w:r>
      <w:r>
        <w:rPr/>
        <w:t>mob.</w:t>
      </w:r>
    </w:p>
    <w:p>
      <w:pPr>
        <w:pStyle w:val="BodyText"/>
        <w:spacing w:line="264" w:lineRule="exact"/>
        <w:ind w:left="907" w:right="988"/>
        <w:jc w:val="left"/>
      </w:pPr>
      <w:r>
        <w:rPr>
          <w:spacing w:val="-3"/>
        </w:rPr>
        <w:t>This</w:t>
      </w:r>
      <w:r>
        <w:rPr>
          <w:spacing w:val="-5"/>
        </w:rPr>
        <w:t> </w:t>
      </w:r>
      <w:r>
        <w:rPr>
          <w:spacing w:val="-3"/>
        </w:rPr>
        <w:t>Plan</w:t>
      </w:r>
      <w:r>
        <w:rPr>
          <w:spacing w:val="-5"/>
        </w:rPr>
        <w:t> </w:t>
      </w:r>
      <w:r>
        <w:rPr>
          <w:spacing w:val="-3"/>
        </w:rPr>
        <w:t>will</w:t>
      </w:r>
      <w:r>
        <w:rPr>
          <w:spacing w:val="-5"/>
        </w:rPr>
        <w:t> </w:t>
      </w:r>
      <w:r>
        <w:rPr>
          <w:spacing w:val="-3"/>
        </w:rPr>
        <w:t>help</w:t>
      </w:r>
      <w:r>
        <w:rPr>
          <w:spacing w:val="-5"/>
        </w:rPr>
        <w:t> </w:t>
      </w:r>
      <w:r>
        <w:rPr/>
        <w:t>us</w:t>
      </w:r>
      <w:r>
        <w:rPr>
          <w:spacing w:val="-5"/>
        </w:rPr>
        <w:t> </w:t>
      </w:r>
      <w:r>
        <w:rPr>
          <w:spacing w:val="-4"/>
        </w:rPr>
        <w:t>make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3"/>
        </w:rPr>
        <w:t>most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3"/>
        </w:rPr>
        <w:t>benefits</w:t>
      </w:r>
      <w:r>
        <w:rPr>
          <w:spacing w:val="-5"/>
        </w:rPr>
        <w:t> </w:t>
      </w:r>
      <w:r>
        <w:rPr>
          <w:spacing w:val="-3"/>
        </w:rPr>
        <w:t>we</w:t>
      </w:r>
      <w:r>
        <w:rPr>
          <w:spacing w:val="-5"/>
        </w:rPr>
        <w:t> </w:t>
      </w:r>
      <w:r>
        <w:rPr>
          <w:spacing w:val="-4"/>
        </w:rPr>
        <w:t>have</w:t>
      </w:r>
      <w:r>
        <w:rPr>
          <w:spacing w:val="-5"/>
        </w:rPr>
        <w:t> </w:t>
      </w:r>
      <w:r>
        <w:rPr>
          <w:spacing w:val="-3"/>
        </w:rPr>
        <w:t>already</w:t>
      </w:r>
      <w:r>
        <w:rPr>
          <w:spacing w:val="-5"/>
        </w:rPr>
        <w:t> </w:t>
      </w:r>
      <w:r>
        <w:rPr>
          <w:spacing w:val="-3"/>
        </w:rPr>
        <w:t>secured</w:t>
      </w:r>
      <w:r>
        <w:rPr>
          <w:spacing w:val="-5"/>
        </w:rPr>
        <w:t> </w:t>
      </w:r>
      <w:r>
        <w:rPr>
          <w:spacing w:val="-3"/>
        </w:rPr>
        <w:t>through</w:t>
      </w:r>
      <w:r>
        <w:rPr>
          <w:spacing w:val="-5"/>
        </w:rPr>
        <w:t> </w:t>
      </w:r>
      <w:r>
        <w:rPr>
          <w:spacing w:val="-3"/>
        </w:rPr>
        <w:t>Native</w:t>
      </w:r>
      <w:r>
        <w:rPr>
          <w:spacing w:val="-5"/>
        </w:rPr>
        <w:t> </w:t>
      </w:r>
      <w:r>
        <w:rPr>
          <w:spacing w:val="-3"/>
        </w:rPr>
        <w:t>Title.</w:t>
      </w:r>
      <w:r>
        <w:rPr>
          <w:spacing w:val="-5"/>
        </w:rPr>
        <w:t> </w:t>
      </w:r>
      <w:r>
        <w:rPr>
          <w:spacing w:val="-3"/>
        </w:rPr>
        <w:t>There</w:t>
      </w:r>
      <w:r>
        <w:rPr>
          <w:spacing w:val="-5"/>
        </w:rPr>
        <w:t> </w:t>
      </w:r>
      <w:r>
        <w:rPr>
          <w:spacing w:val="-3"/>
        </w:rPr>
        <w:t>are</w:t>
      </w:r>
      <w:r>
        <w:rPr>
          <w:spacing w:val="-5"/>
        </w:rPr>
        <w:t> </w:t>
      </w:r>
      <w:r>
        <w:rPr>
          <w:spacing w:val="-3"/>
        </w:rPr>
        <w:t>new</w:t>
      </w:r>
      <w:r>
        <w:rPr/>
        <w:t> </w:t>
      </w:r>
      <w:r>
        <w:rPr>
          <w:spacing w:val="-3"/>
        </w:rPr>
        <w:t>opportunities</w:t>
      </w:r>
      <w:r>
        <w:rPr>
          <w:spacing w:val="-4"/>
        </w:rPr>
        <w:t> </w:t>
      </w:r>
      <w:r>
        <w:rPr>
          <w:spacing w:val="-3"/>
        </w:rPr>
        <w:t>to</w:t>
      </w:r>
      <w:r>
        <w:rPr>
          <w:spacing w:val="-4"/>
        </w:rPr>
        <w:t> grasp </w:t>
      </w:r>
      <w:r>
        <w:rPr/>
        <w:t>and</w:t>
      </w:r>
      <w:r>
        <w:rPr>
          <w:spacing w:val="-4"/>
        </w:rPr>
        <w:t> partnerships </w:t>
      </w:r>
      <w:r>
        <w:rPr>
          <w:spacing w:val="-3"/>
        </w:rPr>
        <w:t>to</w:t>
      </w:r>
      <w:r>
        <w:rPr>
          <w:spacing w:val="-4"/>
        </w:rPr>
        <w:t> establish. </w:t>
      </w:r>
      <w:r>
        <w:rPr/>
        <w:t>The</w:t>
      </w:r>
      <w:r>
        <w:rPr>
          <w:spacing w:val="-4"/>
        </w:rPr>
        <w:t> perspectives </w:t>
      </w:r>
      <w:r>
        <w:rPr/>
        <w:t>and</w:t>
      </w:r>
      <w:r>
        <w:rPr>
          <w:spacing w:val="-4"/>
        </w:rPr>
        <w:t> </w:t>
      </w:r>
      <w:r>
        <w:rPr>
          <w:spacing w:val="-3"/>
        </w:rPr>
        <w:t>values</w:t>
      </w:r>
      <w:r>
        <w:rPr>
          <w:spacing w:val="-4"/>
        </w:rPr>
        <w:t> </w:t>
      </w:r>
      <w:r>
        <w:rPr>
          <w:spacing w:val="-3"/>
        </w:rPr>
        <w:t>we</w:t>
      </w:r>
      <w:r>
        <w:rPr>
          <w:spacing w:val="-4"/>
        </w:rPr>
        <w:t> </w:t>
      </w:r>
      <w:r>
        <w:rPr>
          <w:spacing w:val="-3"/>
        </w:rPr>
        <w:t>hold</w:t>
      </w:r>
      <w:r>
        <w:rPr>
          <w:spacing w:val="-4"/>
        </w:rPr>
        <w:t> for </w:t>
      </w:r>
      <w:r>
        <w:rPr>
          <w:spacing w:val="-3"/>
        </w:rPr>
        <w:t>Country</w:t>
      </w:r>
      <w:r>
        <w:rPr>
          <w:spacing w:val="-4"/>
        </w:rPr>
        <w:t> </w:t>
      </w:r>
      <w:r>
        <w:rPr>
          <w:spacing w:val="-3"/>
        </w:rPr>
        <w:t>will</w:t>
      </w:r>
      <w:r>
        <w:rPr>
          <w:spacing w:val="-4"/>
        </w:rPr>
        <w:t> </w:t>
      </w:r>
      <w:r>
        <w:rPr>
          <w:spacing w:val="-3"/>
        </w:rPr>
        <w:t>be</w:t>
      </w:r>
      <w:r>
        <w:rPr>
          <w:spacing w:val="-38"/>
        </w:rPr>
        <w:t> </w:t>
      </w:r>
      <w:r>
        <w:rPr>
          <w:spacing w:val="-38"/>
        </w:rPr>
      </w:r>
      <w:r>
        <w:rPr>
          <w:spacing w:val="-4"/>
        </w:rPr>
        <w:t>reflected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>
          <w:spacing w:val="-3"/>
        </w:rPr>
        <w:t>supported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>
          <w:spacing w:val="-3"/>
        </w:rPr>
        <w:t>joint</w:t>
      </w:r>
      <w:r>
        <w:rPr>
          <w:spacing w:val="-5"/>
        </w:rPr>
        <w:t> </w:t>
      </w:r>
      <w:r>
        <w:rPr>
          <w:spacing w:val="-4"/>
        </w:rPr>
        <w:t>management,</w:t>
      </w:r>
      <w:r>
        <w:rPr>
          <w:spacing w:val="-5"/>
        </w:rPr>
        <w:t> </w:t>
      </w:r>
      <w:r>
        <w:rPr>
          <w:spacing w:val="-3"/>
        </w:rPr>
        <w:t>with</w:t>
      </w:r>
      <w:r>
        <w:rPr>
          <w:spacing w:val="-5"/>
        </w:rPr>
        <w:t> </w:t>
      </w:r>
      <w:r>
        <w:rPr/>
        <w:t>our</w:t>
      </w:r>
      <w:r>
        <w:rPr>
          <w:spacing w:val="-5"/>
        </w:rPr>
        <w:t> </w:t>
      </w:r>
      <w:r>
        <w:rPr>
          <w:spacing w:val="-4"/>
        </w:rPr>
        <w:t>management</w:t>
      </w:r>
      <w:r>
        <w:rPr>
          <w:spacing w:val="-5"/>
        </w:rPr>
        <w:t> </w:t>
      </w:r>
      <w:r>
        <w:rPr>
          <w:spacing w:val="-3"/>
        </w:rPr>
        <w:t>role</w:t>
      </w:r>
      <w:r>
        <w:rPr>
          <w:spacing w:val="-5"/>
        </w:rPr>
        <w:t> </w:t>
      </w:r>
      <w:r>
        <w:rPr/>
        <w:t>now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>
          <w:spacing w:val="-3"/>
        </w:rPr>
        <w:t>equal</w:t>
      </w:r>
      <w:r>
        <w:rPr>
          <w:spacing w:val="-5"/>
        </w:rPr>
        <w:t> </w:t>
      </w:r>
      <w:r>
        <w:rPr>
          <w:spacing w:val="-3"/>
        </w:rPr>
        <w:t>footing</w:t>
      </w:r>
      <w:r>
        <w:rPr>
          <w:spacing w:val="-5"/>
        </w:rPr>
        <w:t> </w:t>
      </w:r>
      <w:r>
        <w:rPr>
          <w:spacing w:val="-3"/>
        </w:rPr>
        <w:t>with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4"/>
        </w:rPr>
        <w:t>State.</w:t>
      </w:r>
    </w:p>
    <w:p>
      <w:pPr>
        <w:pStyle w:val="BodyText"/>
        <w:spacing w:line="264" w:lineRule="exact"/>
        <w:ind w:left="907" w:right="1346"/>
        <w:jc w:val="left"/>
      </w:pPr>
      <w:r>
        <w:rPr/>
        <w:t>This plan will ensure the interests of our mob are put first, by guiding the activities of Gunaikurnai Land</w:t>
      </w:r>
      <w:r>
        <w:rPr>
          <w:spacing w:val="-31"/>
        </w:rPr>
        <w:t> </w:t>
      </w:r>
      <w:r>
        <w:rPr/>
        <w:t>and</w:t>
      </w:r>
      <w:r>
        <w:rPr/>
        <w:t> </w:t>
      </w:r>
      <w:r>
        <w:rPr>
          <w:spacing w:val="-3"/>
        </w:rPr>
        <w:t>Waters</w:t>
      </w:r>
      <w:r>
        <w:rPr>
          <w:spacing w:val="-4"/>
        </w:rPr>
        <w:t> </w:t>
      </w:r>
      <w:r>
        <w:rPr/>
        <w:t>Aboriginal</w:t>
      </w:r>
      <w:r>
        <w:rPr>
          <w:spacing w:val="-4"/>
        </w:rPr>
        <w:t> </w:t>
      </w:r>
      <w:r>
        <w:rPr/>
        <w:t>Corporation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Traditional</w:t>
      </w:r>
      <w:r>
        <w:rPr>
          <w:spacing w:val="-4"/>
        </w:rPr>
        <w:t> </w:t>
      </w:r>
      <w:r>
        <w:rPr/>
        <w:t>Owner</w:t>
      </w:r>
      <w:r>
        <w:rPr>
          <w:spacing w:val="-4"/>
        </w:rPr>
        <w:t> </w:t>
      </w:r>
      <w:r>
        <w:rPr/>
        <w:t>Land</w:t>
      </w:r>
      <w:r>
        <w:rPr>
          <w:spacing w:val="-4"/>
        </w:rPr>
        <w:t> </w:t>
      </w:r>
      <w:r>
        <w:rPr/>
        <w:t>Management</w:t>
      </w:r>
      <w:r>
        <w:rPr>
          <w:spacing w:val="-4"/>
        </w:rPr>
        <w:t> </w:t>
      </w:r>
      <w:r>
        <w:rPr/>
        <w:t>Board.</w:t>
      </w:r>
      <w:r>
        <w:rPr>
          <w:spacing w:val="-4"/>
        </w:rPr>
        <w:t> </w:t>
      </w:r>
      <w:r>
        <w:rPr/>
        <w:t>But</w:t>
      </w:r>
      <w:r>
        <w:rPr>
          <w:spacing w:val="-4"/>
        </w:rPr>
        <w:t> </w:t>
      </w:r>
      <w:r>
        <w:rPr/>
        <w:t>it</w:t>
      </w:r>
      <w:r>
        <w:rPr>
          <w:spacing w:val="-4"/>
        </w:rPr>
        <w:t> </w:t>
      </w:r>
      <w:r>
        <w:rPr/>
        <w:t>remains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starting</w:t>
      </w:r>
      <w:r>
        <w:rPr>
          <w:w w:val="99"/>
        </w:rPr>
        <w:t> </w:t>
      </w:r>
      <w:r>
        <w:rPr/>
        <w:t>point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not</w:t>
      </w:r>
      <w:r>
        <w:rPr>
          <w:spacing w:val="-2"/>
        </w:rPr>
        <w:t> </w:t>
      </w:r>
      <w:r>
        <w:rPr/>
        <w:t>set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stone.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plan</w:t>
      </w:r>
      <w:r>
        <w:rPr>
          <w:spacing w:val="-2"/>
        </w:rPr>
        <w:t> </w:t>
      </w:r>
      <w:r>
        <w:rPr/>
        <w:t>has</w:t>
      </w:r>
      <w:r>
        <w:rPr>
          <w:spacing w:val="-2"/>
        </w:rPr>
        <w:t> </w:t>
      </w:r>
      <w:r>
        <w:rPr/>
        <w:t>been</w:t>
      </w:r>
      <w:r>
        <w:rPr>
          <w:spacing w:val="-2"/>
        </w:rPr>
        <w:t> </w:t>
      </w:r>
      <w:r>
        <w:rPr/>
        <w:t>developed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best</w:t>
      </w:r>
      <w:r>
        <w:rPr>
          <w:spacing w:val="-2"/>
        </w:rPr>
        <w:t> </w:t>
      </w:r>
      <w:r>
        <w:rPr/>
        <w:t>information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input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we</w:t>
      </w:r>
      <w:r>
        <w:rPr>
          <w:spacing w:val="-2"/>
        </w:rPr>
        <w:t> </w:t>
      </w:r>
      <w:r>
        <w:rPr/>
        <w:t>have</w:t>
      </w:r>
      <w:r>
        <w:rPr/>
        <w:t> available. There are more discussions to be had as we continue to build in more knowledge,</w:t>
      </w:r>
      <w:r>
        <w:rPr>
          <w:spacing w:val="-33"/>
        </w:rPr>
        <w:t> </w:t>
      </w:r>
      <w:r>
        <w:rPr/>
        <w:t>perspectives</w:t>
      </w:r>
      <w:r>
        <w:rPr/>
        <w:t> and priorities from the mob. This plan is about talking with each other about the future, on our path to</w:t>
      </w:r>
      <w:r>
        <w:rPr>
          <w:spacing w:val="-16"/>
        </w:rPr>
        <w:t> </w:t>
      </w:r>
      <w:r>
        <w:rPr/>
        <w:t>truly</w:t>
      </w:r>
      <w:r>
        <w:rPr/>
        <w:t> becoming ‘one</w:t>
      </w:r>
      <w:r>
        <w:rPr>
          <w:spacing w:val="-6"/>
        </w:rPr>
        <w:t> </w:t>
      </w:r>
      <w:r>
        <w:rPr>
          <w:spacing w:val="-5"/>
        </w:rPr>
        <w:t>mob’.</w:t>
      </w:r>
    </w:p>
    <w:p>
      <w:pPr>
        <w:pStyle w:val="BodyText"/>
        <w:spacing w:line="264" w:lineRule="exact"/>
        <w:ind w:left="907" w:right="988"/>
        <w:jc w:val="left"/>
      </w:pPr>
      <w:r>
        <w:rPr>
          <w:spacing w:val="-5"/>
        </w:rPr>
        <w:t>We </w:t>
      </w:r>
      <w:r>
        <w:rPr/>
        <w:t>commend the tireless work of all Gunaikurnai who have contributed over the years in our long fight</w:t>
      </w:r>
      <w:r>
        <w:rPr>
          <w:spacing w:val="-25"/>
        </w:rPr>
        <w:t> </w:t>
      </w:r>
      <w:r>
        <w:rPr/>
        <w:t>for</w:t>
      </w:r>
      <w:r>
        <w:rPr/>
        <w:t> recognition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those</w:t>
      </w:r>
      <w:r>
        <w:rPr>
          <w:spacing w:val="-3"/>
        </w:rPr>
        <w:t> </w:t>
      </w:r>
      <w:r>
        <w:rPr/>
        <w:t>who</w:t>
      </w:r>
      <w:r>
        <w:rPr>
          <w:spacing w:val="-3"/>
        </w:rPr>
        <w:t> </w:t>
      </w:r>
      <w:r>
        <w:rPr/>
        <w:t>continue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their</w:t>
      </w:r>
      <w:r>
        <w:rPr>
          <w:spacing w:val="-3"/>
        </w:rPr>
        <w:t> </w:t>
      </w:r>
      <w:r>
        <w:rPr/>
        <w:t>efforts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strengthen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mob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those</w:t>
      </w:r>
      <w:r>
        <w:rPr>
          <w:spacing w:val="-3"/>
        </w:rPr>
        <w:t> </w:t>
      </w:r>
      <w:r>
        <w:rPr/>
        <w:t>who</w:t>
      </w:r>
      <w:r>
        <w:rPr>
          <w:spacing w:val="-3"/>
        </w:rPr>
        <w:t> </w:t>
      </w:r>
      <w:r>
        <w:rPr/>
        <w:t>have</w:t>
      </w:r>
      <w:r>
        <w:rPr>
          <w:spacing w:val="-3"/>
        </w:rPr>
        <w:t> </w:t>
      </w:r>
      <w:r>
        <w:rPr/>
        <w:t>sadly</w:t>
      </w:r>
      <w:r>
        <w:rPr>
          <w:spacing w:val="-3"/>
        </w:rPr>
        <w:t> </w:t>
      </w:r>
      <w:r>
        <w:rPr/>
        <w:t>passed</w:t>
      </w:r>
      <w:r>
        <w:rPr>
          <w:spacing w:val="-3"/>
        </w:rPr>
        <w:t> </w:t>
      </w:r>
      <w:r>
        <w:rPr>
          <w:spacing w:val="-5"/>
        </w:rPr>
        <w:t>away.</w:t>
      </w:r>
      <w:r>
        <w:rPr/>
        <w:t> </w:t>
      </w:r>
      <w:r>
        <w:rPr>
          <w:spacing w:val="-5"/>
        </w:rPr>
        <w:t>Your </w:t>
      </w:r>
      <w:r>
        <w:rPr/>
        <w:t>legacy has set the foundations for a strong and prosperous future for Gunaikurnai, and this</w:t>
      </w:r>
      <w:r>
        <w:rPr>
          <w:spacing w:val="-26"/>
        </w:rPr>
        <w:t> </w:t>
      </w:r>
      <w:r>
        <w:rPr/>
        <w:t>Whole-of-</w:t>
      </w:r>
      <w:r>
        <w:rPr/>
        <w:t> Country plan is the next step in that</w:t>
      </w:r>
      <w:r>
        <w:rPr>
          <w:spacing w:val="-17"/>
        </w:rPr>
        <w:t> </w:t>
      </w:r>
      <w:r>
        <w:rPr/>
        <w:t>process.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/>
          <w:sz w:val="19"/>
          <w:szCs w:val="19"/>
        </w:rPr>
      </w:pPr>
    </w:p>
    <w:p>
      <w:pPr>
        <w:spacing w:line="1823" w:lineRule="exact"/>
        <w:ind w:left="751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position w:val="-35"/>
          <w:sz w:val="20"/>
          <w:szCs w:val="20"/>
        </w:rPr>
        <w:drawing>
          <wp:inline distT="0" distB="0" distL="0" distR="0">
            <wp:extent cx="2171712" cy="1157763"/>
            <wp:effectExtent l="0" t="0" r="0" b="0"/>
            <wp:docPr id="17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712" cy="1157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position w:val="-35"/>
          <w:sz w:val="20"/>
          <w:szCs w:val="20"/>
        </w:rPr>
      </w:r>
    </w:p>
    <w:p>
      <w:pPr>
        <w:pStyle w:val="Heading8"/>
        <w:spacing w:line="240" w:lineRule="auto" w:before="112"/>
        <w:ind w:left="0" w:right="961"/>
        <w:jc w:val="right"/>
        <w:rPr>
          <w:rFonts w:ascii="Calibri" w:hAnsi="Calibri" w:cs="Calibri" w:eastAsia="Calibri"/>
          <w:b w:val="0"/>
          <w:bCs w:val="0"/>
        </w:rPr>
      </w:pPr>
      <w:r>
        <w:rPr>
          <w:rFonts w:ascii="Calibri"/>
        </w:rPr>
        <w:t>Robert</w:t>
      </w:r>
      <w:r>
        <w:rPr>
          <w:rFonts w:ascii="Calibri"/>
          <w:spacing w:val="-13"/>
        </w:rPr>
        <w:t> </w:t>
      </w:r>
      <w:r>
        <w:rPr>
          <w:rFonts w:ascii="Calibri"/>
        </w:rPr>
        <w:t>Critch</w:t>
      </w:r>
      <w:r>
        <w:rPr>
          <w:rFonts w:ascii="Calibri"/>
          <w:b w:val="0"/>
        </w:rPr>
      </w:r>
    </w:p>
    <w:p>
      <w:pPr>
        <w:pStyle w:val="BodyText"/>
        <w:spacing w:line="240" w:lineRule="auto" w:before="108"/>
        <w:ind w:left="0" w:right="961"/>
        <w:jc w:val="right"/>
      </w:pPr>
      <w:r>
        <w:rPr/>
        <w:t>Chairperson, Gunaikurnai Land and </w:t>
      </w:r>
      <w:r>
        <w:rPr>
          <w:spacing w:val="-3"/>
        </w:rPr>
        <w:t>Waters </w:t>
      </w:r>
      <w:r>
        <w:rPr/>
        <w:t>Aboriginal</w:t>
      </w:r>
      <w:r>
        <w:rPr>
          <w:spacing w:val="-12"/>
        </w:rPr>
        <w:t> </w:t>
      </w:r>
      <w:r>
        <w:rPr/>
        <w:t>Corporation</w:t>
      </w:r>
    </w:p>
    <w:p>
      <w:pPr>
        <w:pStyle w:val="BodyText"/>
        <w:spacing w:line="240" w:lineRule="auto" w:before="108"/>
        <w:ind w:left="0" w:right="961"/>
        <w:jc w:val="right"/>
      </w:pPr>
      <w:r>
        <w:rPr/>
        <w:t>April 2015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Heading5"/>
        <w:spacing w:line="240" w:lineRule="auto" w:before="176"/>
        <w:ind w:left="0" w:right="380"/>
        <w:jc w:val="right"/>
        <w:rPr>
          <w:u w:val="none"/>
        </w:rPr>
      </w:pPr>
      <w:r>
        <w:rPr/>
        <w:pict>
          <v:group style="position:absolute;margin-left:-.999947pt;margin-top:11.643771pt;width:597.3pt;height:17.2pt;mso-position-horizontal-relative:page;mso-position-vertical-relative:paragraph;z-index:-889120" coordorigin="-20,233" coordsize="11946,344">
            <v:group style="position:absolute;left:11898;top:430;width:2;height:80" coordorigin="11898,430" coordsize="2,80">
              <v:shape style="position:absolute;left:11898;top:430;width:2;height:80" coordorigin="11898,430" coordsize="0,80" path="m11898,510l11898,430e" filled="false" stroked="true" strokeweight=".748pt" strokecolor="#939598">
                <v:path arrowok="t"/>
              </v:shape>
            </v:group>
            <v:group style="position:absolute;left:11858;top:430;width:2;height:80" coordorigin="11858,430" coordsize="2,80">
              <v:shape style="position:absolute;left:11858;top:430;width:2;height:80" coordorigin="11858,430" coordsize="0,80" path="m11858,510l11858,430e" filled="false" stroked="true" strokeweight=".748pt" strokecolor="#939598">
                <v:path arrowok="t"/>
              </v:shape>
            </v:group>
            <v:group style="position:absolute;left:11818;top:430;width:2;height:80" coordorigin="11818,430" coordsize="2,80">
              <v:shape style="position:absolute;left:11818;top:430;width:2;height:80" coordorigin="11818,430" coordsize="0,80" path="m11818,510l11818,430e" filled="false" stroked="true" strokeweight=".748pt" strokecolor="#939598">
                <v:path arrowok="t"/>
              </v:shape>
            </v:group>
            <v:group style="position:absolute;left:11778;top:430;width:2;height:80" coordorigin="11778,430" coordsize="2,80">
              <v:shape style="position:absolute;left:11778;top:430;width:2;height:80" coordorigin="11778,430" coordsize="0,80" path="m11778,510l11778,430e" filled="false" stroked="true" strokeweight=".748pt" strokecolor="#939598">
                <v:path arrowok="t"/>
              </v:shape>
            </v:group>
            <v:group style="position:absolute;left:11738;top:430;width:2;height:80" coordorigin="11738,430" coordsize="2,80">
              <v:shape style="position:absolute;left:11738;top:430;width:2;height:80" coordorigin="11738,430" coordsize="0,80" path="m11738,510l11738,430e" filled="false" stroked="true" strokeweight=".748pt" strokecolor="#939598">
                <v:path arrowok="t"/>
              </v:shape>
            </v:group>
            <v:group style="position:absolute;left:11698;top:430;width:2;height:80" coordorigin="11698,430" coordsize="2,80">
              <v:shape style="position:absolute;left:11698;top:430;width:2;height:80" coordorigin="11698,430" coordsize="0,80" path="m11698,510l11698,430e" filled="false" stroked="true" strokeweight=".748pt" strokecolor="#939598">
                <v:path arrowok="t"/>
              </v:shape>
            </v:group>
            <v:group style="position:absolute;left:11658;top:430;width:2;height:80" coordorigin="11658,430" coordsize="2,80">
              <v:shape style="position:absolute;left:11658;top:430;width:2;height:80" coordorigin="11658,430" coordsize="0,80" path="m11658,510l11658,430e" filled="false" stroked="true" strokeweight=".748pt" strokecolor="#939598">
                <v:path arrowok="t"/>
              </v:shape>
            </v:group>
            <v:group style="position:absolute;left:11662;top:554;width:244;height:2" coordorigin="11662,554" coordsize="244,2">
              <v:shape style="position:absolute;left:11662;top:554;width:244;height:2" coordorigin="11662,554" coordsize="244,0" path="m11662,554l11906,554e" filled="false" stroked="true" strokeweight="1pt" strokecolor="#939598">
                <v:path arrowok="t"/>
              </v:shape>
            </v:group>
            <v:group style="position:absolute;left:11217;top:430;width:2;height:80" coordorigin="11217,430" coordsize="2,80">
              <v:shape style="position:absolute;left:11217;top:430;width:2;height:80" coordorigin="11217,430" coordsize="0,80" path="m11217,510l11217,430e" filled="false" stroked="true" strokeweight=".748pt" strokecolor="#939598">
                <v:path arrowok="t"/>
              </v:shape>
            </v:group>
            <v:group style="position:absolute;left:11177;top:430;width:2;height:80" coordorigin="11177,430" coordsize="2,80">
              <v:shape style="position:absolute;left:11177;top:430;width:2;height:80" coordorigin="11177,430" coordsize="1,80" path="m11177,510l11177,430e" filled="false" stroked="true" strokeweight=".748pt" strokecolor="#939598">
                <v:path arrowok="t"/>
              </v:shape>
            </v:group>
            <v:group style="position:absolute;left:11137;top:430;width:2;height:80" coordorigin="11137,430" coordsize="2,80">
              <v:shape style="position:absolute;left:11137;top:430;width:2;height:80" coordorigin="11137,430" coordsize="0,80" path="m11137,510l11137,430e" filled="false" stroked="true" strokeweight=".748pt" strokecolor="#939598">
                <v:path arrowok="t"/>
              </v:shape>
            </v:group>
            <v:group style="position:absolute;left:11097;top:430;width:2;height:80" coordorigin="11097,430" coordsize="2,80">
              <v:shape style="position:absolute;left:11097;top:430;width:2;height:80" coordorigin="11097,430" coordsize="0,80" path="m11097,510l11097,430e" filled="false" stroked="true" strokeweight=".748pt" strokecolor="#939598">
                <v:path arrowok="t"/>
              </v:shape>
            </v:group>
            <v:group style="position:absolute;left:11057;top:430;width:2;height:80" coordorigin="11057,430" coordsize="2,80">
              <v:shape style="position:absolute;left:11057;top:430;width:2;height:80" coordorigin="11057,430" coordsize="0,80" path="m11057,510l11057,430e" filled="false" stroked="true" strokeweight=".748pt" strokecolor="#939598">
                <v:path arrowok="t"/>
              </v:shape>
            </v:group>
            <v:group style="position:absolute;left:11017;top:430;width:2;height:80" coordorigin="11017,430" coordsize="2,80">
              <v:shape style="position:absolute;left:11017;top:430;width:2;height:80" coordorigin="11017,430" coordsize="0,80" path="m11017,510l11017,430e" filled="false" stroked="true" strokeweight=".748pt" strokecolor="#939598">
                <v:path arrowok="t"/>
              </v:shape>
            </v:group>
            <v:group style="position:absolute;left:10977;top:430;width:2;height:80" coordorigin="10977,430" coordsize="2,80">
              <v:shape style="position:absolute;left:10977;top:430;width:2;height:80" coordorigin="10977,430" coordsize="0,80" path="m10977,510l10977,430e" filled="false" stroked="true" strokeweight=".748pt" strokecolor="#939598">
                <v:path arrowok="t"/>
              </v:shape>
            </v:group>
            <v:group style="position:absolute;left:10937;top:430;width:2;height:80" coordorigin="10937,430" coordsize="2,80">
              <v:shape style="position:absolute;left:10937;top:430;width:2;height:80" coordorigin="10937,430" coordsize="0,80" path="m10937,510l10937,430e" filled="false" stroked="true" strokeweight=".748pt" strokecolor="#939598">
                <v:path arrowok="t"/>
              </v:shape>
            </v:group>
            <v:group style="position:absolute;left:10896;top:430;width:2;height:80" coordorigin="10896,430" coordsize="2,80">
              <v:shape style="position:absolute;left:10896;top:430;width:2;height:80" coordorigin="10896,430" coordsize="0,80" path="m10897,510l10896,430e" filled="false" stroked="true" strokeweight=".748pt" strokecolor="#939598">
                <v:path arrowok="t"/>
              </v:shape>
            </v:group>
            <v:group style="position:absolute;left:10856;top:430;width:2;height:80" coordorigin="10856,430" coordsize="2,80">
              <v:shape style="position:absolute;left:10856;top:430;width:2;height:80" coordorigin="10856,430" coordsize="1,80" path="m10856,510l10856,430e" filled="false" stroked="true" strokeweight=".748pt" strokecolor="#939598">
                <v:path arrowok="t"/>
              </v:shape>
            </v:group>
            <v:group style="position:absolute;left:10816;top:430;width:2;height:80" coordorigin="10816,430" coordsize="2,80">
              <v:shape style="position:absolute;left:10816;top:430;width:2;height:80" coordorigin="10816,430" coordsize="0,80" path="m10816,510l10816,430e" filled="false" stroked="true" strokeweight=".748pt" strokecolor="#939598">
                <v:path arrowok="t"/>
              </v:shape>
            </v:group>
            <v:group style="position:absolute;left:10776;top:430;width:2;height:80" coordorigin="10776,430" coordsize="2,80">
              <v:shape style="position:absolute;left:10776;top:430;width:2;height:80" coordorigin="10776,430" coordsize="0,80" path="m10776,510l10776,430e" filled="false" stroked="true" strokeweight=".748pt" strokecolor="#939598">
                <v:path arrowok="t"/>
              </v:shape>
            </v:group>
            <v:group style="position:absolute;left:10736;top:430;width:2;height:80" coordorigin="10736,430" coordsize="2,80">
              <v:shape style="position:absolute;left:10736;top:430;width:2;height:80" coordorigin="10736,430" coordsize="1,80" path="m10736,510l10736,430e" filled="false" stroked="true" strokeweight=".748pt" strokecolor="#939598">
                <v:path arrowok="t"/>
              </v:shape>
            </v:group>
            <v:group style="position:absolute;left:10696;top:430;width:2;height:80" coordorigin="10696,430" coordsize="2,80">
              <v:shape style="position:absolute;left:10696;top:430;width:2;height:80" coordorigin="10696,430" coordsize="0,80" path="m10696,510l10696,430e" filled="false" stroked="true" strokeweight=".748pt" strokecolor="#939598">
                <v:path arrowok="t"/>
              </v:shape>
            </v:group>
            <v:group style="position:absolute;left:10656;top:430;width:2;height:80" coordorigin="10656,430" coordsize="2,80">
              <v:shape style="position:absolute;left:10656;top:430;width:2;height:80" coordorigin="10656,430" coordsize="0,80" path="m10656,510l10656,430e" filled="false" stroked="true" strokeweight=".748pt" strokecolor="#939598">
                <v:path arrowok="t"/>
              </v:shape>
            </v:group>
            <v:group style="position:absolute;left:10616;top:430;width:2;height:80" coordorigin="10616,430" coordsize="2,80">
              <v:shape style="position:absolute;left:10616;top:430;width:2;height:80" coordorigin="10616,430" coordsize="0,80" path="m10616,510l10616,430e" filled="false" stroked="true" strokeweight=".748pt" strokecolor="#939598">
                <v:path arrowok="t"/>
              </v:shape>
            </v:group>
            <v:group style="position:absolute;left:10576;top:430;width:2;height:80" coordorigin="10576,430" coordsize="2,80">
              <v:shape style="position:absolute;left:10576;top:430;width:2;height:80" coordorigin="10576,430" coordsize="0,80" path="m10576,510l10576,430e" filled="false" stroked="true" strokeweight=".748pt" strokecolor="#939598">
                <v:path arrowok="t"/>
              </v:shape>
            </v:group>
            <v:group style="position:absolute;left:10536;top:431;width:2;height:80" coordorigin="10536,431" coordsize="2,80">
              <v:shape style="position:absolute;left:10536;top:431;width:2;height:80" coordorigin="10536,431" coordsize="1,80" path="m10536,511l10536,431e" filled="false" stroked="true" strokeweight=".748pt" strokecolor="#939598">
                <v:path arrowok="t"/>
              </v:shape>
            </v:group>
            <v:group style="position:absolute;left:10496;top:431;width:2;height:80" coordorigin="10496,431" coordsize="2,80">
              <v:shape style="position:absolute;left:10496;top:431;width:2;height:80" coordorigin="10496,431" coordsize="0,80" path="m10496,511l10496,431e" filled="false" stroked="true" strokeweight=".748pt" strokecolor="#939598">
                <v:path arrowok="t"/>
              </v:shape>
            </v:group>
            <v:group style="position:absolute;left:10456;top:431;width:2;height:80" coordorigin="10456,431" coordsize="2,80">
              <v:shape style="position:absolute;left:10456;top:431;width:2;height:80" coordorigin="10456,431" coordsize="0,80" path="m10456,511l10456,431e" filled="false" stroked="true" strokeweight=".748pt" strokecolor="#939598">
                <v:path arrowok="t"/>
              </v:shape>
            </v:group>
            <v:group style="position:absolute;left:10416;top:431;width:2;height:80" coordorigin="10416,431" coordsize="2,80">
              <v:shape style="position:absolute;left:10416;top:431;width:2;height:80" coordorigin="10416,431" coordsize="0,80" path="m10416,511l10416,431e" filled="false" stroked="true" strokeweight=".748pt" strokecolor="#939598">
                <v:path arrowok="t"/>
              </v:shape>
            </v:group>
            <v:group style="position:absolute;left:10376;top:431;width:2;height:80" coordorigin="10376,431" coordsize="2,80">
              <v:shape style="position:absolute;left:10376;top:431;width:2;height:80" coordorigin="10376,431" coordsize="0,80" path="m10376,511l10376,431e" filled="false" stroked="true" strokeweight=".748pt" strokecolor="#939598">
                <v:path arrowok="t"/>
              </v:shape>
            </v:group>
            <v:group style="position:absolute;left:10336;top:431;width:2;height:80" coordorigin="10336,431" coordsize="2,80">
              <v:shape style="position:absolute;left:10336;top:431;width:2;height:80" coordorigin="10336,431" coordsize="0,80" path="m10336,511l10336,431e" filled="false" stroked="true" strokeweight=".748pt" strokecolor="#939598">
                <v:path arrowok="t"/>
              </v:shape>
            </v:group>
            <v:group style="position:absolute;left:10296;top:431;width:2;height:80" coordorigin="10296,431" coordsize="2,80">
              <v:shape style="position:absolute;left:10296;top:431;width:2;height:80" coordorigin="10296,431" coordsize="0,80" path="m10296,511l10296,431e" filled="false" stroked="true" strokeweight=".748pt" strokecolor="#939598">
                <v:path arrowok="t"/>
              </v:shape>
            </v:group>
            <v:group style="position:absolute;left:10256;top:431;width:2;height:80" coordorigin="10256,431" coordsize="2,80">
              <v:shape style="position:absolute;left:10256;top:431;width:2;height:80" coordorigin="10256,431" coordsize="1,80" path="m10256,511l10256,431e" filled="false" stroked="true" strokeweight=".748pt" strokecolor="#939598">
                <v:path arrowok="t"/>
              </v:shape>
            </v:group>
            <v:group style="position:absolute;left:10215;top:431;width:2;height:80" coordorigin="10215,431" coordsize="2,80">
              <v:shape style="position:absolute;left:10215;top:431;width:2;height:80" coordorigin="10215,431" coordsize="1,80" path="m10215,511l10215,431e" filled="false" stroked="true" strokeweight=".748pt" strokecolor="#939598">
                <v:path arrowok="t"/>
              </v:shape>
            </v:group>
            <v:group style="position:absolute;left:10175;top:431;width:2;height:80" coordorigin="10175,431" coordsize="2,80">
              <v:shape style="position:absolute;left:10175;top:431;width:2;height:80" coordorigin="10175,431" coordsize="1,80" path="m10175,511l10175,431e" filled="false" stroked="true" strokeweight=".748pt" strokecolor="#939598">
                <v:path arrowok="t"/>
              </v:shape>
            </v:group>
            <v:group style="position:absolute;left:10135;top:431;width:2;height:80" coordorigin="10135,431" coordsize="2,80">
              <v:shape style="position:absolute;left:10135;top:431;width:2;height:80" coordorigin="10135,431" coordsize="1,80" path="m10135,511l10135,431e" filled="false" stroked="true" strokeweight=".748pt" strokecolor="#939598">
                <v:path arrowok="t"/>
              </v:shape>
            </v:group>
            <v:group style="position:absolute;left:10095;top:431;width:2;height:80" coordorigin="10095,431" coordsize="2,80">
              <v:shape style="position:absolute;left:10095;top:431;width:2;height:80" coordorigin="10095,431" coordsize="1,80" path="m10095,511l10095,431e" filled="false" stroked="true" strokeweight=".748pt" strokecolor="#939598">
                <v:path arrowok="t"/>
              </v:shape>
            </v:group>
            <v:group style="position:absolute;left:10055;top:431;width:2;height:80" coordorigin="10055,431" coordsize="2,80">
              <v:shape style="position:absolute;left:10055;top:431;width:2;height:80" coordorigin="10055,431" coordsize="1,80" path="m10055,511l10055,431e" filled="false" stroked="true" strokeweight=".748pt" strokecolor="#939598">
                <v:path arrowok="t"/>
              </v:shape>
            </v:group>
            <v:group style="position:absolute;left:10015;top:431;width:2;height:80" coordorigin="10015,431" coordsize="2,80">
              <v:shape style="position:absolute;left:10015;top:431;width:2;height:80" coordorigin="10015,431" coordsize="0,80" path="m10015,511l10015,431e" filled="false" stroked="true" strokeweight=".748pt" strokecolor="#939598">
                <v:path arrowok="t"/>
              </v:shape>
            </v:group>
            <v:group style="position:absolute;left:9975;top:431;width:2;height:80" coordorigin="9975,431" coordsize="2,80">
              <v:shape style="position:absolute;left:9975;top:431;width:2;height:80" coordorigin="9975,431" coordsize="0,80" path="m9975,511l9975,431e" filled="false" stroked="true" strokeweight=".748pt" strokecolor="#939598">
                <v:path arrowok="t"/>
              </v:shape>
            </v:group>
            <v:group style="position:absolute;left:9935;top:431;width:2;height:80" coordorigin="9935,431" coordsize="2,80">
              <v:shape style="position:absolute;left:9935;top:431;width:2;height:80" coordorigin="9935,431" coordsize="0,80" path="m9935,511l9935,431e" filled="false" stroked="true" strokeweight=".748pt" strokecolor="#939598">
                <v:path arrowok="t"/>
              </v:shape>
            </v:group>
            <v:group style="position:absolute;left:9895;top:431;width:2;height:80" coordorigin="9895,431" coordsize="2,80">
              <v:shape style="position:absolute;left:9895;top:431;width:2;height:80" coordorigin="9895,431" coordsize="1,80" path="m9895,511l9895,431e" filled="false" stroked="true" strokeweight=".748pt" strokecolor="#939598">
                <v:path arrowok="t"/>
              </v:shape>
            </v:group>
            <v:group style="position:absolute;left:9855;top:431;width:2;height:80" coordorigin="9855,431" coordsize="2,80">
              <v:shape style="position:absolute;left:9855;top:431;width:2;height:80" coordorigin="9855,431" coordsize="1,80" path="m9855,511l9855,431e" filled="false" stroked="true" strokeweight=".748pt" strokecolor="#939598">
                <v:path arrowok="t"/>
              </v:shape>
            </v:group>
            <v:group style="position:absolute;left:9815;top:431;width:2;height:80" coordorigin="9815,431" coordsize="2,80">
              <v:shape style="position:absolute;left:9815;top:431;width:2;height:80" coordorigin="9815,431" coordsize="0,80" path="m9815,511l9815,431e" filled="false" stroked="true" strokeweight=".748pt" strokecolor="#939598">
                <v:path arrowok="t"/>
              </v:shape>
            </v:group>
            <v:group style="position:absolute;left:9775;top:431;width:2;height:80" coordorigin="9775,431" coordsize="2,80">
              <v:shape style="position:absolute;left:9775;top:431;width:2;height:80" coordorigin="9775,431" coordsize="1,80" path="m9775,511l9775,431e" filled="false" stroked="true" strokeweight=".748pt" strokecolor="#939598">
                <v:path arrowok="t"/>
              </v:shape>
            </v:group>
            <v:group style="position:absolute;left:9735;top:431;width:2;height:80" coordorigin="9735,431" coordsize="2,80">
              <v:shape style="position:absolute;left:9735;top:431;width:2;height:80" coordorigin="9735,431" coordsize="1,80" path="m9735,511l9735,431e" filled="false" stroked="true" strokeweight=".748pt" strokecolor="#939598">
                <v:path arrowok="t"/>
              </v:shape>
            </v:group>
            <v:group style="position:absolute;left:9695;top:431;width:2;height:80" coordorigin="9695,431" coordsize="2,80">
              <v:shape style="position:absolute;left:9695;top:431;width:2;height:80" coordorigin="9695,431" coordsize="0,80" path="m9695,511l9695,431e" filled="false" stroked="true" strokeweight=".748pt" strokecolor="#939598">
                <v:path arrowok="t"/>
              </v:shape>
            </v:group>
            <v:group style="position:absolute;left:9655;top:431;width:2;height:80" coordorigin="9655,431" coordsize="2,80">
              <v:shape style="position:absolute;left:9655;top:431;width:2;height:80" coordorigin="9655,431" coordsize="0,80" path="m9655,511l9655,431e" filled="false" stroked="true" strokeweight=".748pt" strokecolor="#939598">
                <v:path arrowok="t"/>
              </v:shape>
            </v:group>
            <v:group style="position:absolute;left:9615;top:431;width:2;height:80" coordorigin="9615,431" coordsize="2,80">
              <v:shape style="position:absolute;left:9615;top:431;width:2;height:80" coordorigin="9615,431" coordsize="0,80" path="m9615,511l9615,431e" filled="false" stroked="true" strokeweight=".748pt" strokecolor="#939598">
                <v:path arrowok="t"/>
              </v:shape>
            </v:group>
            <v:group style="position:absolute;left:9574;top:431;width:2;height:80" coordorigin="9574,431" coordsize="2,80">
              <v:shape style="position:absolute;left:9574;top:431;width:2;height:80" coordorigin="9574,431" coordsize="1,80" path="m9575,511l9574,431e" filled="false" stroked="true" strokeweight=".748pt" strokecolor="#939598">
                <v:path arrowok="t"/>
              </v:shape>
            </v:group>
            <v:group style="position:absolute;left:9534;top:431;width:2;height:80" coordorigin="9534,431" coordsize="2,80">
              <v:shape style="position:absolute;left:9534;top:431;width:2;height:80" coordorigin="9534,431" coordsize="1,80" path="m9534,511l9534,431e" filled="false" stroked="true" strokeweight=".748pt" strokecolor="#939598">
                <v:path arrowok="t"/>
              </v:shape>
            </v:group>
            <v:group style="position:absolute;left:9494;top:431;width:2;height:80" coordorigin="9494,431" coordsize="2,80">
              <v:shape style="position:absolute;left:9494;top:431;width:2;height:80" coordorigin="9494,431" coordsize="0,80" path="m9494,511l9494,431e" filled="false" stroked="true" strokeweight=".748pt" strokecolor="#939598">
                <v:path arrowok="t"/>
              </v:shape>
            </v:group>
            <v:group style="position:absolute;left:9454;top:431;width:2;height:80" coordorigin="9454,431" coordsize="2,80">
              <v:shape style="position:absolute;left:9454;top:431;width:2;height:80" coordorigin="9454,431" coordsize="1,80" path="m9454,511l9454,431e" filled="false" stroked="true" strokeweight=".748pt" strokecolor="#939598">
                <v:path arrowok="t"/>
              </v:shape>
            </v:group>
            <v:group style="position:absolute;left:9414;top:431;width:2;height:80" coordorigin="9414,431" coordsize="2,80">
              <v:shape style="position:absolute;left:9414;top:431;width:2;height:80" coordorigin="9414,431" coordsize="0,80" path="m9414,511l9414,431e" filled="false" stroked="true" strokeweight=".748pt" strokecolor="#939598">
                <v:path arrowok="t"/>
              </v:shape>
            </v:group>
            <v:group style="position:absolute;left:9374;top:431;width:2;height:80" coordorigin="9374,431" coordsize="2,80">
              <v:shape style="position:absolute;left:9374;top:431;width:2;height:80" coordorigin="9374,431" coordsize="0,80" path="m9374,511l9374,431e" filled="false" stroked="true" strokeweight=".748pt" strokecolor="#939598">
                <v:path arrowok="t"/>
              </v:shape>
            </v:group>
            <v:group style="position:absolute;left:9334;top:431;width:2;height:80" coordorigin="9334,431" coordsize="2,80">
              <v:shape style="position:absolute;left:9334;top:431;width:2;height:80" coordorigin="9334,431" coordsize="1,80" path="m9334,511l9334,431e" filled="false" stroked="true" strokeweight=".748pt" strokecolor="#939598">
                <v:path arrowok="t"/>
              </v:shape>
            </v:group>
            <v:group style="position:absolute;left:9294;top:431;width:2;height:80" coordorigin="9294,431" coordsize="2,80">
              <v:shape style="position:absolute;left:9294;top:431;width:2;height:80" coordorigin="9294,431" coordsize="0,80" path="m9294,511l9294,431e" filled="false" stroked="true" strokeweight=".748pt" strokecolor="#939598">
                <v:path arrowok="t"/>
              </v:shape>
            </v:group>
            <v:group style="position:absolute;left:9254;top:431;width:2;height:80" coordorigin="9254,431" coordsize="2,80">
              <v:shape style="position:absolute;left:9254;top:431;width:2;height:80" coordorigin="9254,431" coordsize="1,80" path="m9254,511l9254,431e" filled="false" stroked="true" strokeweight=".748pt" strokecolor="#939598">
                <v:path arrowok="t"/>
              </v:shape>
            </v:group>
            <v:group style="position:absolute;left:9214;top:431;width:2;height:80" coordorigin="9214,431" coordsize="2,80">
              <v:shape style="position:absolute;left:9214;top:431;width:2;height:80" coordorigin="9214,431" coordsize="1,80" path="m9214,511l9214,431e" filled="false" stroked="true" strokeweight=".748pt" strokecolor="#939598">
                <v:path arrowok="t"/>
              </v:shape>
            </v:group>
            <v:group style="position:absolute;left:9174;top:431;width:2;height:80" coordorigin="9174,431" coordsize="2,80">
              <v:shape style="position:absolute;left:9174;top:431;width:2;height:80" coordorigin="9174,431" coordsize="0,80" path="m9174,511l9174,431e" filled="false" stroked="true" strokeweight=".748pt" strokecolor="#939598">
                <v:path arrowok="t"/>
              </v:shape>
            </v:group>
            <v:group style="position:absolute;left:9134;top:431;width:2;height:80" coordorigin="9134,431" coordsize="2,80">
              <v:shape style="position:absolute;left:9134;top:431;width:2;height:80" coordorigin="9134,431" coordsize="1,80" path="m9134,511l9134,431e" filled="false" stroked="true" strokeweight=".748pt" strokecolor="#939598">
                <v:path arrowok="t"/>
              </v:shape>
            </v:group>
            <v:group style="position:absolute;left:9094;top:431;width:2;height:80" coordorigin="9094,431" coordsize="2,80">
              <v:shape style="position:absolute;left:9094;top:431;width:2;height:80" coordorigin="9094,431" coordsize="0,80" path="m9094,511l9094,431e" filled="false" stroked="true" strokeweight=".748pt" strokecolor="#939598">
                <v:path arrowok="t"/>
              </v:shape>
            </v:group>
            <v:group style="position:absolute;left:9054;top:431;width:2;height:80" coordorigin="9054,431" coordsize="2,80">
              <v:shape style="position:absolute;left:9054;top:431;width:2;height:80" coordorigin="9054,431" coordsize="1,80" path="m9054,511l9054,431e" filled="false" stroked="true" strokeweight=".748pt" strokecolor="#939598">
                <v:path arrowok="t"/>
              </v:shape>
            </v:group>
            <v:group style="position:absolute;left:9014;top:431;width:2;height:80" coordorigin="9014,431" coordsize="2,80">
              <v:shape style="position:absolute;left:9014;top:431;width:2;height:80" coordorigin="9014,431" coordsize="1,80" path="m9014,511l9014,431e" filled="false" stroked="true" strokeweight=".748pt" strokecolor="#939598">
                <v:path arrowok="t"/>
              </v:shape>
            </v:group>
            <v:group style="position:absolute;left:8974;top:431;width:2;height:80" coordorigin="8974,431" coordsize="2,80">
              <v:shape style="position:absolute;left:8974;top:431;width:2;height:80" coordorigin="8974,431" coordsize="1,80" path="m8974,511l8974,431e" filled="false" stroked="true" strokeweight=".748pt" strokecolor="#939598">
                <v:path arrowok="t"/>
              </v:shape>
            </v:group>
            <v:group style="position:absolute;left:8934;top:431;width:2;height:80" coordorigin="8934,431" coordsize="2,80">
              <v:shape style="position:absolute;left:8934;top:431;width:2;height:80" coordorigin="8934,431" coordsize="1,80" path="m8934,511l8934,431e" filled="false" stroked="true" strokeweight=".748pt" strokecolor="#939598">
                <v:path arrowok="t"/>
              </v:shape>
            </v:group>
            <v:group style="position:absolute;left:8893;top:431;width:2;height:80" coordorigin="8893,431" coordsize="2,80">
              <v:shape style="position:absolute;left:8893;top:431;width:2;height:80" coordorigin="8893,431" coordsize="1,80" path="m8893,511l8893,431e" filled="false" stroked="true" strokeweight=".748pt" strokecolor="#939598">
                <v:path arrowok="t"/>
              </v:shape>
            </v:group>
            <v:group style="position:absolute;left:8853;top:431;width:2;height:80" coordorigin="8853,431" coordsize="2,80">
              <v:shape style="position:absolute;left:8853;top:431;width:2;height:80" coordorigin="8853,431" coordsize="1,80" path="m8853,511l8853,431e" filled="false" stroked="true" strokeweight=".748pt" strokecolor="#939598">
                <v:path arrowok="t"/>
              </v:shape>
            </v:group>
            <v:group style="position:absolute;left:8813;top:431;width:2;height:80" coordorigin="8813,431" coordsize="2,80">
              <v:shape style="position:absolute;left:8813;top:431;width:2;height:80" coordorigin="8813,431" coordsize="0,80" path="m8813,511l8813,431e" filled="false" stroked="true" strokeweight=".748pt" strokecolor="#939598">
                <v:path arrowok="t"/>
              </v:shape>
            </v:group>
            <v:group style="position:absolute;left:8773;top:431;width:2;height:80" coordorigin="8773,431" coordsize="2,80">
              <v:shape style="position:absolute;left:8773;top:431;width:2;height:80" coordorigin="8773,431" coordsize="1,80" path="m8773,511l8773,431e" filled="false" stroked="true" strokeweight=".748pt" strokecolor="#939598">
                <v:path arrowok="t"/>
              </v:shape>
            </v:group>
            <v:group style="position:absolute;left:8733;top:431;width:2;height:80" coordorigin="8733,431" coordsize="2,80">
              <v:shape style="position:absolute;left:8733;top:431;width:2;height:80" coordorigin="8733,431" coordsize="0,80" path="m8733,511l8733,431e" filled="false" stroked="true" strokeweight=".748pt" strokecolor="#939598">
                <v:path arrowok="t"/>
              </v:shape>
            </v:group>
            <v:group style="position:absolute;left:8693;top:431;width:2;height:80" coordorigin="8693,431" coordsize="2,80">
              <v:shape style="position:absolute;left:8693;top:431;width:2;height:80" coordorigin="8693,431" coordsize="1,80" path="m8693,511l8693,431e" filled="false" stroked="true" strokeweight=".748pt" strokecolor="#939598">
                <v:path arrowok="t"/>
              </v:shape>
            </v:group>
            <v:group style="position:absolute;left:8653;top:431;width:2;height:80" coordorigin="8653,431" coordsize="2,80">
              <v:shape style="position:absolute;left:8653;top:431;width:2;height:80" coordorigin="8653,431" coordsize="1,80" path="m8653,511l8653,431e" filled="false" stroked="true" strokeweight=".748pt" strokecolor="#939598">
                <v:path arrowok="t"/>
              </v:shape>
            </v:group>
            <v:group style="position:absolute;left:8613;top:431;width:2;height:80" coordorigin="8613,431" coordsize="2,80">
              <v:shape style="position:absolute;left:8613;top:431;width:2;height:80" coordorigin="8613,431" coordsize="0,80" path="m8613,511l8613,431e" filled="false" stroked="true" strokeweight=".748pt" strokecolor="#939598">
                <v:path arrowok="t"/>
              </v:shape>
            </v:group>
            <v:group style="position:absolute;left:8573;top:431;width:2;height:80" coordorigin="8573,431" coordsize="2,80">
              <v:shape style="position:absolute;left:8573;top:431;width:2;height:80" coordorigin="8573,431" coordsize="0,80" path="m8573,511l8573,431e" filled="false" stroked="true" strokeweight=".748pt" strokecolor="#939598">
                <v:path arrowok="t"/>
              </v:shape>
            </v:group>
            <v:group style="position:absolute;left:8533;top:431;width:2;height:80" coordorigin="8533,431" coordsize="2,80">
              <v:shape style="position:absolute;left:8533;top:431;width:2;height:80" coordorigin="8533,431" coordsize="0,80" path="m8533,511l8533,431e" filled="false" stroked="true" strokeweight=".748pt" strokecolor="#939598">
                <v:path arrowok="t"/>
              </v:shape>
            </v:group>
            <v:group style="position:absolute;left:8493;top:431;width:2;height:80" coordorigin="8493,431" coordsize="2,80">
              <v:shape style="position:absolute;left:8493;top:431;width:2;height:80" coordorigin="8493,431" coordsize="0,80" path="m8493,511l8493,431e" filled="false" stroked="true" strokeweight=".748pt" strokecolor="#939598">
                <v:path arrowok="t"/>
              </v:shape>
            </v:group>
            <v:group style="position:absolute;left:8453;top:431;width:2;height:80" coordorigin="8453,431" coordsize="2,80">
              <v:shape style="position:absolute;left:8453;top:431;width:2;height:80" coordorigin="8453,431" coordsize="1,80" path="m8453,511l8453,431e" filled="false" stroked="true" strokeweight=".748pt" strokecolor="#939598">
                <v:path arrowok="t"/>
              </v:shape>
            </v:group>
            <v:group style="position:absolute;left:8413;top:431;width:2;height:80" coordorigin="8413,431" coordsize="2,80">
              <v:shape style="position:absolute;left:8413;top:431;width:2;height:80" coordorigin="8413,431" coordsize="0,80" path="m8413,511l8413,431e" filled="false" stroked="true" strokeweight=".748pt" strokecolor="#939598">
                <v:path arrowok="t"/>
              </v:shape>
            </v:group>
            <v:group style="position:absolute;left:8373;top:431;width:2;height:80" coordorigin="8373,431" coordsize="2,80">
              <v:shape style="position:absolute;left:8373;top:431;width:2;height:80" coordorigin="8373,431" coordsize="1,80" path="m8373,511l8373,431e" filled="false" stroked="true" strokeweight=".748pt" strokecolor="#939598">
                <v:path arrowok="t"/>
              </v:shape>
            </v:group>
            <v:group style="position:absolute;left:8333;top:431;width:2;height:80" coordorigin="8333,431" coordsize="2,80">
              <v:shape style="position:absolute;left:8333;top:431;width:2;height:80" coordorigin="8333,431" coordsize="0,80" path="m8333,511l8333,431e" filled="false" stroked="true" strokeweight=".748pt" strokecolor="#939598">
                <v:path arrowok="t"/>
              </v:shape>
            </v:group>
            <v:group style="position:absolute;left:8293;top:431;width:2;height:80" coordorigin="8293,431" coordsize="2,80">
              <v:shape style="position:absolute;left:8293;top:431;width:2;height:80" coordorigin="8293,431" coordsize="0,80" path="m8293,511l8293,431e" filled="false" stroked="true" strokeweight=".748pt" strokecolor="#939598">
                <v:path arrowok="t"/>
              </v:shape>
            </v:group>
            <v:group style="position:absolute;left:8252;top:431;width:2;height:80" coordorigin="8252,431" coordsize="2,80">
              <v:shape style="position:absolute;left:8252;top:431;width:2;height:80" coordorigin="8252,431" coordsize="0,80" path="m8253,511l8252,431e" filled="false" stroked="true" strokeweight=".748pt" strokecolor="#939598">
                <v:path arrowok="t"/>
              </v:shape>
            </v:group>
            <v:group style="position:absolute;left:8212;top:431;width:2;height:80" coordorigin="8212,431" coordsize="2,80">
              <v:shape style="position:absolute;left:8212;top:431;width:2;height:80" coordorigin="8212,431" coordsize="0,80" path="m8212,511l8212,431e" filled="false" stroked="true" strokeweight=".748pt" strokecolor="#939598">
                <v:path arrowok="t"/>
              </v:shape>
            </v:group>
            <v:group style="position:absolute;left:8172;top:431;width:2;height:80" coordorigin="8172,431" coordsize="2,80">
              <v:shape style="position:absolute;left:8172;top:431;width:2;height:80" coordorigin="8172,431" coordsize="0,80" path="m8172,511l8172,431e" filled="false" stroked="true" strokeweight=".748pt" strokecolor="#939598">
                <v:path arrowok="t"/>
              </v:shape>
            </v:group>
            <v:group style="position:absolute;left:8132;top:431;width:2;height:80" coordorigin="8132,431" coordsize="2,80">
              <v:shape style="position:absolute;left:8132;top:431;width:2;height:80" coordorigin="8132,431" coordsize="1,80" path="m8132,511l8132,431e" filled="false" stroked="true" strokeweight=".748pt" strokecolor="#939598">
                <v:path arrowok="t"/>
              </v:shape>
            </v:group>
            <v:group style="position:absolute;left:8092;top:431;width:2;height:80" coordorigin="8092,431" coordsize="2,80">
              <v:shape style="position:absolute;left:8092;top:431;width:2;height:80" coordorigin="8092,431" coordsize="0,80" path="m8092,511l8092,431e" filled="false" stroked="true" strokeweight=".748pt" strokecolor="#939598">
                <v:path arrowok="t"/>
              </v:shape>
            </v:group>
            <v:group style="position:absolute;left:8052;top:431;width:2;height:80" coordorigin="8052,431" coordsize="2,80">
              <v:shape style="position:absolute;left:8052;top:431;width:2;height:80" coordorigin="8052,431" coordsize="1,80" path="m8052,511l8052,431e" filled="false" stroked="true" strokeweight=".748pt" strokecolor="#939598">
                <v:path arrowok="t"/>
              </v:shape>
            </v:group>
            <v:group style="position:absolute;left:8012;top:431;width:2;height:80" coordorigin="8012,431" coordsize="2,80">
              <v:shape style="position:absolute;left:8012;top:431;width:2;height:80" coordorigin="8012,431" coordsize="0,80" path="m8012,511l8012,431e" filled="false" stroked="true" strokeweight=".748pt" strokecolor="#939598">
                <v:path arrowok="t"/>
              </v:shape>
            </v:group>
            <v:group style="position:absolute;left:7972;top:431;width:2;height:80" coordorigin="7972,431" coordsize="2,80">
              <v:shape style="position:absolute;left:7972;top:431;width:2;height:80" coordorigin="7972,431" coordsize="0,80" path="m7972,511l7972,431e" filled="false" stroked="true" strokeweight=".748pt" strokecolor="#939598">
                <v:path arrowok="t"/>
              </v:shape>
            </v:group>
            <v:group style="position:absolute;left:7932;top:431;width:2;height:80" coordorigin="7932,431" coordsize="2,80">
              <v:shape style="position:absolute;left:7932;top:431;width:2;height:80" coordorigin="7932,431" coordsize="0,80" path="m7932,511l7932,431e" filled="false" stroked="true" strokeweight=".748pt" strokecolor="#939598">
                <v:path arrowok="t"/>
              </v:shape>
            </v:group>
            <v:group style="position:absolute;left:7892;top:431;width:2;height:80" coordorigin="7892,431" coordsize="2,80">
              <v:shape style="position:absolute;left:7892;top:431;width:2;height:80" coordorigin="7892,431" coordsize="1,80" path="m7892,511l7892,431e" filled="false" stroked="true" strokeweight=".748pt" strokecolor="#939598">
                <v:path arrowok="t"/>
              </v:shape>
            </v:group>
            <v:group style="position:absolute;left:7852;top:431;width:2;height:80" coordorigin="7852,431" coordsize="2,80">
              <v:shape style="position:absolute;left:7852;top:431;width:2;height:80" coordorigin="7852,431" coordsize="1,80" path="m7852,511l7852,431e" filled="false" stroked="true" strokeweight=".748pt" strokecolor="#939598">
                <v:path arrowok="t"/>
              </v:shape>
            </v:group>
            <v:group style="position:absolute;left:7812;top:431;width:2;height:80" coordorigin="7812,431" coordsize="2,80">
              <v:shape style="position:absolute;left:7812;top:431;width:2;height:80" coordorigin="7812,431" coordsize="1,80" path="m7812,511l7812,431e" filled="false" stroked="true" strokeweight=".748pt" strokecolor="#939598">
                <v:path arrowok="t"/>
              </v:shape>
            </v:group>
            <v:group style="position:absolute;left:7772;top:431;width:2;height:80" coordorigin="7772,431" coordsize="2,80">
              <v:shape style="position:absolute;left:7772;top:431;width:2;height:80" coordorigin="7772,431" coordsize="1,80" path="m7772,511l7772,431e" filled="false" stroked="true" strokeweight=".748pt" strokecolor="#939598">
                <v:path arrowok="t"/>
              </v:shape>
            </v:group>
            <v:group style="position:absolute;left:7732;top:431;width:2;height:80" coordorigin="7732,431" coordsize="2,80">
              <v:shape style="position:absolute;left:7732;top:431;width:2;height:80" coordorigin="7732,431" coordsize="1,80" path="m7732,511l7732,431e" filled="false" stroked="true" strokeweight=".748pt" strokecolor="#939598">
                <v:path arrowok="t"/>
              </v:shape>
            </v:group>
            <v:group style="position:absolute;left:7692;top:431;width:2;height:80" coordorigin="7692,431" coordsize="2,80">
              <v:shape style="position:absolute;left:7692;top:431;width:2;height:80" coordorigin="7692,431" coordsize="1,80" path="m7692,511l7692,431e" filled="false" stroked="true" strokeweight=".748pt" strokecolor="#939598">
                <v:path arrowok="t"/>
              </v:shape>
            </v:group>
            <v:group style="position:absolute;left:7652;top:431;width:2;height:80" coordorigin="7652,431" coordsize="2,80">
              <v:shape style="position:absolute;left:7652;top:431;width:2;height:80" coordorigin="7652,431" coordsize="0,80" path="m7652,511l7652,431e" filled="false" stroked="true" strokeweight=".748pt" strokecolor="#939598">
                <v:path arrowok="t"/>
              </v:shape>
            </v:group>
            <v:group style="position:absolute;left:7612;top:431;width:2;height:80" coordorigin="7612,431" coordsize="2,80">
              <v:shape style="position:absolute;left:7612;top:431;width:2;height:80" coordorigin="7612,431" coordsize="1,80" path="m7612,511l7612,431e" filled="false" stroked="true" strokeweight=".748pt" strokecolor="#939598">
                <v:path arrowok="t"/>
              </v:shape>
            </v:group>
            <v:group style="position:absolute;left:7571;top:431;width:2;height:80" coordorigin="7571,431" coordsize="2,80">
              <v:shape style="position:absolute;left:7571;top:431;width:2;height:80" coordorigin="7571,431" coordsize="1,80" path="m7571,511l7571,431e" filled="false" stroked="true" strokeweight=".748pt" strokecolor="#939598">
                <v:path arrowok="t"/>
              </v:shape>
            </v:group>
            <v:group style="position:absolute;left:7531;top:431;width:2;height:80" coordorigin="7531,431" coordsize="2,80">
              <v:shape style="position:absolute;left:7531;top:431;width:2;height:80" coordorigin="7531,431" coordsize="0,80" path="m7531,511l7531,431e" filled="false" stroked="true" strokeweight=".748pt" strokecolor="#939598">
                <v:path arrowok="t"/>
              </v:shape>
            </v:group>
            <v:group style="position:absolute;left:7491;top:431;width:2;height:80" coordorigin="7491,431" coordsize="2,80">
              <v:shape style="position:absolute;left:7491;top:431;width:2;height:80" coordorigin="7491,431" coordsize="1,80" path="m7491,511l7491,431e" filled="false" stroked="true" strokeweight=".748pt" strokecolor="#939598">
                <v:path arrowok="t"/>
              </v:shape>
            </v:group>
            <v:group style="position:absolute;left:7451;top:431;width:2;height:80" coordorigin="7451,431" coordsize="2,80">
              <v:shape style="position:absolute;left:7451;top:431;width:2;height:80" coordorigin="7451,431" coordsize="0,80" path="m7451,511l7451,431e" filled="false" stroked="true" strokeweight=".748pt" strokecolor="#939598">
                <v:path arrowok="t"/>
              </v:shape>
            </v:group>
            <v:group style="position:absolute;left:7411;top:431;width:2;height:80" coordorigin="7411,431" coordsize="2,80">
              <v:shape style="position:absolute;left:7411;top:431;width:2;height:80" coordorigin="7411,431" coordsize="0,80" path="m7411,511l7411,431e" filled="false" stroked="true" strokeweight=".748pt" strokecolor="#939598">
                <v:path arrowok="t"/>
              </v:shape>
            </v:group>
            <v:group style="position:absolute;left:7371;top:431;width:2;height:80" coordorigin="7371,431" coordsize="2,80">
              <v:shape style="position:absolute;left:7371;top:431;width:2;height:80" coordorigin="7371,431" coordsize="1,80" path="m7371,511l7371,431e" filled="false" stroked="true" strokeweight=".748pt" strokecolor="#939598">
                <v:path arrowok="t"/>
              </v:shape>
            </v:group>
            <v:group style="position:absolute;left:7331;top:431;width:2;height:80" coordorigin="7331,431" coordsize="2,80">
              <v:shape style="position:absolute;left:7331;top:431;width:2;height:80" coordorigin="7331,431" coordsize="0,80" path="m7331,511l7331,431e" filled="false" stroked="true" strokeweight=".748pt" strokecolor="#939598">
                <v:path arrowok="t"/>
              </v:shape>
            </v:group>
            <v:group style="position:absolute;left:7291;top:431;width:2;height:80" coordorigin="7291,431" coordsize="2,80">
              <v:shape style="position:absolute;left:7291;top:431;width:2;height:80" coordorigin="7291,431" coordsize="1,80" path="m7291,511l7291,431e" filled="false" stroked="true" strokeweight=".748pt" strokecolor="#939598">
                <v:path arrowok="t"/>
              </v:shape>
            </v:group>
            <v:group style="position:absolute;left:7251;top:431;width:2;height:80" coordorigin="7251,431" coordsize="2,80">
              <v:shape style="position:absolute;left:7251;top:431;width:2;height:80" coordorigin="7251,431" coordsize="1,80" path="m7251,511l7251,431e" filled="false" stroked="true" strokeweight=".748pt" strokecolor="#939598">
                <v:path arrowok="t"/>
              </v:shape>
            </v:group>
            <v:group style="position:absolute;left:7211;top:431;width:2;height:80" coordorigin="7211,431" coordsize="2,80">
              <v:shape style="position:absolute;left:7211;top:431;width:2;height:80" coordorigin="7211,431" coordsize="0,80" path="m7211,511l7211,431e" filled="false" stroked="true" strokeweight=".748pt" strokecolor="#939598">
                <v:path arrowok="t"/>
              </v:shape>
            </v:group>
            <v:group style="position:absolute;left:7171;top:431;width:2;height:80" coordorigin="7171,431" coordsize="2,80">
              <v:shape style="position:absolute;left:7171;top:431;width:2;height:80" coordorigin="7171,431" coordsize="1,80" path="m7171,511l7171,431e" filled="false" stroked="true" strokeweight=".748pt" strokecolor="#939598">
                <v:path arrowok="t"/>
              </v:shape>
            </v:group>
            <v:group style="position:absolute;left:7131;top:432;width:2;height:80" coordorigin="7131,432" coordsize="2,80">
              <v:shape style="position:absolute;left:7131;top:432;width:2;height:80" coordorigin="7131,432" coordsize="0,80" path="m7131,512l7131,432e" filled="false" stroked="true" strokeweight=".748pt" strokecolor="#939598">
                <v:path arrowok="t"/>
              </v:shape>
            </v:group>
            <v:group style="position:absolute;left:7091;top:432;width:2;height:80" coordorigin="7091,432" coordsize="2,80">
              <v:shape style="position:absolute;left:7091;top:432;width:2;height:80" coordorigin="7091,432" coordsize="0,80" path="m7091,512l7091,432e" filled="false" stroked="true" strokeweight=".748pt" strokecolor="#939598">
                <v:path arrowok="t"/>
              </v:shape>
            </v:group>
            <v:group style="position:absolute;left:7051;top:432;width:2;height:80" coordorigin="7051,432" coordsize="2,80">
              <v:shape style="position:absolute;left:7051;top:432;width:2;height:80" coordorigin="7051,432" coordsize="1,80" path="m7051,512l7051,432e" filled="false" stroked="true" strokeweight=".748pt" strokecolor="#939598">
                <v:path arrowok="t"/>
              </v:shape>
            </v:group>
            <v:group style="position:absolute;left:7011;top:432;width:2;height:80" coordorigin="7011,432" coordsize="2,80">
              <v:shape style="position:absolute;left:7011;top:432;width:2;height:80" coordorigin="7011,432" coordsize="0,80" path="m7011,512l7011,432e" filled="false" stroked="true" strokeweight=".748pt" strokecolor="#939598">
                <v:path arrowok="t"/>
              </v:shape>
            </v:group>
            <v:group style="position:absolute;left:6971;top:432;width:2;height:80" coordorigin="6971,432" coordsize="2,80">
              <v:shape style="position:absolute;left:6971;top:432;width:2;height:80" coordorigin="6971,432" coordsize="1,80" path="m6971,512l6971,432e" filled="false" stroked="true" strokeweight=".748pt" strokecolor="#939598">
                <v:path arrowok="t"/>
              </v:shape>
            </v:group>
            <v:group style="position:absolute;left:6930;top:432;width:2;height:80" coordorigin="6930,432" coordsize="2,80">
              <v:shape style="position:absolute;left:6930;top:432;width:2;height:80" coordorigin="6930,432" coordsize="1,80" path="m6931,512l6930,432e" filled="false" stroked="true" strokeweight=".748pt" strokecolor="#939598">
                <v:path arrowok="t"/>
              </v:shape>
            </v:group>
            <v:group style="position:absolute;left:6890;top:432;width:2;height:80" coordorigin="6890,432" coordsize="2,80">
              <v:shape style="position:absolute;left:6890;top:432;width:2;height:80" coordorigin="6890,432" coordsize="0,80" path="m6890,512l6890,432e" filled="false" stroked="true" strokeweight=".748pt" strokecolor="#939598">
                <v:path arrowok="t"/>
              </v:shape>
            </v:group>
            <v:group style="position:absolute;left:6850;top:432;width:2;height:80" coordorigin="6850,432" coordsize="2,80">
              <v:shape style="position:absolute;left:6850;top:432;width:2;height:80" coordorigin="6850,432" coordsize="1,80" path="m6850,512l6850,432e" filled="false" stroked="true" strokeweight=".748pt" strokecolor="#939598">
                <v:path arrowok="t"/>
              </v:shape>
            </v:group>
            <v:group style="position:absolute;left:6810;top:432;width:2;height:80" coordorigin="6810,432" coordsize="2,80">
              <v:shape style="position:absolute;left:6810;top:432;width:2;height:80" coordorigin="6810,432" coordsize="0,80" path="m6810,512l6810,432e" filled="false" stroked="true" strokeweight=".748pt" strokecolor="#939598">
                <v:path arrowok="t"/>
              </v:shape>
            </v:group>
            <v:group style="position:absolute;left:6770;top:432;width:2;height:80" coordorigin="6770,432" coordsize="2,80">
              <v:shape style="position:absolute;left:6770;top:432;width:2;height:80" coordorigin="6770,432" coordsize="1,80" path="m6770,512l6770,432e" filled="false" stroked="true" strokeweight=".748pt" strokecolor="#939598">
                <v:path arrowok="t"/>
              </v:shape>
            </v:group>
            <v:group style="position:absolute;left:6730;top:432;width:2;height:80" coordorigin="6730,432" coordsize="2,80">
              <v:shape style="position:absolute;left:6730;top:432;width:2;height:80" coordorigin="6730,432" coordsize="0,80" path="m6730,512l6730,432e" filled="false" stroked="true" strokeweight=".748pt" strokecolor="#939598">
                <v:path arrowok="t"/>
              </v:shape>
            </v:group>
            <v:group style="position:absolute;left:6690;top:432;width:2;height:80" coordorigin="6690,432" coordsize="2,80">
              <v:shape style="position:absolute;left:6690;top:432;width:2;height:80" coordorigin="6690,432" coordsize="1,80" path="m6690,512l6690,432e" filled="false" stroked="true" strokeweight=".748pt" strokecolor="#939598">
                <v:path arrowok="t"/>
              </v:shape>
            </v:group>
            <v:group style="position:absolute;left:6650;top:432;width:2;height:80" coordorigin="6650,432" coordsize="2,80">
              <v:shape style="position:absolute;left:6650;top:432;width:2;height:80" coordorigin="6650,432" coordsize="1,80" path="m6650,512l6650,432e" filled="false" stroked="true" strokeweight=".748pt" strokecolor="#939598">
                <v:path arrowok="t"/>
              </v:shape>
            </v:group>
            <v:group style="position:absolute;left:6610;top:432;width:2;height:80" coordorigin="6610,432" coordsize="2,80">
              <v:shape style="position:absolute;left:6610;top:432;width:2;height:80" coordorigin="6610,432" coordsize="1,80" path="m6610,512l6610,432e" filled="false" stroked="true" strokeweight=".748pt" strokecolor="#939598">
                <v:path arrowok="t"/>
              </v:shape>
            </v:group>
            <v:group style="position:absolute;left:6570;top:432;width:2;height:80" coordorigin="6570,432" coordsize="2,80">
              <v:shape style="position:absolute;left:6570;top:432;width:2;height:80" coordorigin="6570,432" coordsize="1,80" path="m6570,512l6570,432e" filled="false" stroked="true" strokeweight=".748pt" strokecolor="#939598">
                <v:path arrowok="t"/>
              </v:shape>
            </v:group>
            <v:group style="position:absolute;left:6530;top:432;width:2;height:80" coordorigin="6530,432" coordsize="2,80">
              <v:shape style="position:absolute;left:6530;top:432;width:2;height:80" coordorigin="6530,432" coordsize="1,80" path="m6530,512l6530,432e" filled="false" stroked="true" strokeweight=".748pt" strokecolor="#939598">
                <v:path arrowok="t"/>
              </v:shape>
            </v:group>
            <v:group style="position:absolute;left:6490;top:432;width:2;height:80" coordorigin="6490,432" coordsize="2,80">
              <v:shape style="position:absolute;left:6490;top:432;width:2;height:80" coordorigin="6490,432" coordsize="1,80" path="m6490,512l6490,432e" filled="false" stroked="true" strokeweight=".748pt" strokecolor="#939598">
                <v:path arrowok="t"/>
              </v:shape>
            </v:group>
            <v:group style="position:absolute;left:6450;top:432;width:2;height:80" coordorigin="6450,432" coordsize="2,80">
              <v:shape style="position:absolute;left:6450;top:432;width:2;height:80" coordorigin="6450,432" coordsize="0,80" path="m6450,512l6450,432e" filled="false" stroked="true" strokeweight=".748pt" strokecolor="#939598">
                <v:path arrowok="t"/>
              </v:shape>
            </v:group>
            <v:group style="position:absolute;left:6410;top:432;width:2;height:80" coordorigin="6410,432" coordsize="2,80">
              <v:shape style="position:absolute;left:6410;top:432;width:2;height:80" coordorigin="6410,432" coordsize="0,80" path="m6410,512l6410,432e" filled="false" stroked="true" strokeweight=".748pt" strokecolor="#939598">
                <v:path arrowok="t"/>
              </v:shape>
            </v:group>
            <v:group style="position:absolute;left:6370;top:432;width:2;height:80" coordorigin="6370,432" coordsize="2,80">
              <v:shape style="position:absolute;left:6370;top:432;width:2;height:80" coordorigin="6370,432" coordsize="1,80" path="m6370,512l6370,432e" filled="false" stroked="true" strokeweight=".748pt" strokecolor="#939598">
                <v:path arrowok="t"/>
              </v:shape>
            </v:group>
            <v:group style="position:absolute;left:6330;top:432;width:2;height:80" coordorigin="6330,432" coordsize="2,80">
              <v:shape style="position:absolute;left:6330;top:432;width:2;height:80" coordorigin="6330,432" coordsize="0,80" path="m6330,512l6330,432e" filled="false" stroked="true" strokeweight=".748pt" strokecolor="#939598">
                <v:path arrowok="t"/>
              </v:shape>
            </v:group>
            <v:group style="position:absolute;left:6290;top:432;width:2;height:80" coordorigin="6290,432" coordsize="2,80">
              <v:shape style="position:absolute;left:6290;top:432;width:2;height:80" coordorigin="6290,432" coordsize="0,80" path="m6290,512l6290,432e" filled="false" stroked="true" strokeweight=".748pt" strokecolor="#939598">
                <v:path arrowok="t"/>
              </v:shape>
            </v:group>
            <v:group style="position:absolute;left:6249;top:432;width:2;height:80" coordorigin="6249,432" coordsize="2,80">
              <v:shape style="position:absolute;left:6249;top:432;width:2;height:80" coordorigin="6249,432" coordsize="0,80" path="m6249,512l6249,432e" filled="false" stroked="true" strokeweight=".748pt" strokecolor="#939598">
                <v:path arrowok="t"/>
              </v:shape>
            </v:group>
            <v:group style="position:absolute;left:6209;top:432;width:2;height:80" coordorigin="6209,432" coordsize="2,80">
              <v:shape style="position:absolute;left:6209;top:432;width:2;height:80" coordorigin="6209,432" coordsize="1,80" path="m6209,512l6209,432e" filled="false" stroked="true" strokeweight=".748pt" strokecolor="#939598">
                <v:path arrowok="t"/>
              </v:shape>
            </v:group>
            <v:group style="position:absolute;left:6169;top:432;width:2;height:80" coordorigin="6169,432" coordsize="2,80">
              <v:shape style="position:absolute;left:6169;top:432;width:2;height:80" coordorigin="6169,432" coordsize="0,80" path="m6169,512l6169,432e" filled="false" stroked="true" strokeweight=".748pt" strokecolor="#939598">
                <v:path arrowok="t"/>
              </v:shape>
            </v:group>
            <v:group style="position:absolute;left:6129;top:432;width:2;height:80" coordorigin="6129,432" coordsize="2,80">
              <v:shape style="position:absolute;left:6129;top:432;width:2;height:80" coordorigin="6129,432" coordsize="0,80" path="m6129,512l6129,432e" filled="false" stroked="true" strokeweight=".748pt" strokecolor="#939598">
                <v:path arrowok="t"/>
              </v:shape>
            </v:group>
            <v:group style="position:absolute;left:6089;top:432;width:2;height:80" coordorigin="6089,432" coordsize="2,80">
              <v:shape style="position:absolute;left:6089;top:432;width:2;height:80" coordorigin="6089,432" coordsize="0,80" path="m6089,512l6089,432e" filled="false" stroked="true" strokeweight=".748pt" strokecolor="#939598">
                <v:path arrowok="t"/>
              </v:shape>
            </v:group>
            <v:group style="position:absolute;left:6049;top:432;width:2;height:80" coordorigin="6049,432" coordsize="2,80">
              <v:shape style="position:absolute;left:6049;top:432;width:2;height:80" coordorigin="6049,432" coordsize="1,80" path="m6049,512l6049,432e" filled="false" stroked="true" strokeweight=".748pt" strokecolor="#939598">
                <v:path arrowok="t"/>
              </v:shape>
            </v:group>
            <v:group style="position:absolute;left:6009;top:432;width:2;height:80" coordorigin="6009,432" coordsize="2,80">
              <v:shape style="position:absolute;left:6009;top:432;width:2;height:80" coordorigin="6009,432" coordsize="0,80" path="m6009,512l6009,432e" filled="false" stroked="true" strokeweight=".748pt" strokecolor="#939598">
                <v:path arrowok="t"/>
              </v:shape>
            </v:group>
            <v:group style="position:absolute;left:5969;top:432;width:2;height:80" coordorigin="5969,432" coordsize="2,80">
              <v:shape style="position:absolute;left:5969;top:432;width:2;height:80" coordorigin="5969,432" coordsize="0,80" path="m5969,512l5969,432e" filled="false" stroked="true" strokeweight=".748pt" strokecolor="#939598">
                <v:path arrowok="t"/>
              </v:shape>
            </v:group>
            <v:group style="position:absolute;left:5929;top:432;width:2;height:80" coordorigin="5929,432" coordsize="2,80">
              <v:shape style="position:absolute;left:5929;top:432;width:2;height:80" coordorigin="5929,432" coordsize="0,80" path="m5929,512l5929,432e" filled="false" stroked="true" strokeweight=".748pt" strokecolor="#939598">
                <v:path arrowok="t"/>
              </v:shape>
            </v:group>
            <v:group style="position:absolute;left:5889;top:432;width:2;height:80" coordorigin="5889,432" coordsize="2,80">
              <v:shape style="position:absolute;left:5889;top:432;width:2;height:80" coordorigin="5889,432" coordsize="1,80" path="m5889,512l5889,432e" filled="false" stroked="true" strokeweight=".748pt" strokecolor="#939598">
                <v:path arrowok="t"/>
              </v:shape>
            </v:group>
            <v:group style="position:absolute;left:5849;top:432;width:2;height:80" coordorigin="5849,432" coordsize="2,80">
              <v:shape style="position:absolute;left:5849;top:432;width:2;height:80" coordorigin="5849,432" coordsize="0,80" path="m5849,512l5849,432e" filled="false" stroked="true" strokeweight=".748pt" strokecolor="#939598">
                <v:path arrowok="t"/>
              </v:shape>
            </v:group>
            <v:group style="position:absolute;left:5809;top:432;width:2;height:80" coordorigin="5809,432" coordsize="2,80">
              <v:shape style="position:absolute;left:5809;top:432;width:2;height:80" coordorigin="5809,432" coordsize="0,80" path="m5809,512l5809,432e" filled="false" stroked="true" strokeweight=".748pt" strokecolor="#939598">
                <v:path arrowok="t"/>
              </v:shape>
            </v:group>
            <v:group style="position:absolute;left:5769;top:432;width:2;height:80" coordorigin="5769,432" coordsize="2,80">
              <v:shape style="position:absolute;left:5769;top:432;width:2;height:80" coordorigin="5769,432" coordsize="0,80" path="m5769,512l5769,432e" filled="false" stroked="true" strokeweight=".748pt" strokecolor="#939598">
                <v:path arrowok="t"/>
              </v:shape>
            </v:group>
            <v:group style="position:absolute;left:5729;top:432;width:2;height:80" coordorigin="5729,432" coordsize="2,80">
              <v:shape style="position:absolute;left:5729;top:432;width:2;height:80" coordorigin="5729,432" coordsize="1,80" path="m5729,512l5729,432e" filled="false" stroked="true" strokeweight=".748pt" strokecolor="#939598">
                <v:path arrowok="t"/>
              </v:shape>
            </v:group>
            <v:group style="position:absolute;left:5689;top:432;width:2;height:80" coordorigin="5689,432" coordsize="2,80">
              <v:shape style="position:absolute;left:5689;top:432;width:2;height:80" coordorigin="5689,432" coordsize="0,80" path="m5689,512l5689,432e" filled="false" stroked="true" strokeweight=".748pt" strokecolor="#939598">
                <v:path arrowok="t"/>
              </v:shape>
            </v:group>
            <v:group style="position:absolute;left:5649;top:432;width:2;height:80" coordorigin="5649,432" coordsize="2,80">
              <v:shape style="position:absolute;left:5649;top:432;width:2;height:80" coordorigin="5649,432" coordsize="0,80" path="m5649,512l5649,432e" filled="false" stroked="true" strokeweight=".748pt" strokecolor="#939598">
                <v:path arrowok="t"/>
              </v:shape>
            </v:group>
            <v:group style="position:absolute;left:5608;top:432;width:2;height:80" coordorigin="5608,432" coordsize="2,80">
              <v:shape style="position:absolute;left:5608;top:432;width:2;height:80" coordorigin="5608,432" coordsize="0,80" path="m5609,512l5608,432e" filled="false" stroked="true" strokeweight=".748pt" strokecolor="#939598">
                <v:path arrowok="t"/>
              </v:shape>
            </v:group>
            <v:group style="position:absolute;left:5568;top:432;width:2;height:80" coordorigin="5568,432" coordsize="2,80">
              <v:shape style="position:absolute;left:5568;top:432;width:2;height:80" coordorigin="5568,432" coordsize="1,80" path="m5568,512l5568,432e" filled="false" stroked="true" strokeweight=".748pt" strokecolor="#939598">
                <v:path arrowok="t"/>
              </v:shape>
            </v:group>
            <v:group style="position:absolute;left:5528;top:432;width:2;height:80" coordorigin="5528,432" coordsize="2,80">
              <v:shape style="position:absolute;left:5528;top:432;width:2;height:80" coordorigin="5528,432" coordsize="0,80" path="m5528,512l5528,432e" filled="false" stroked="true" strokeweight=".748pt" strokecolor="#939598">
                <v:path arrowok="t"/>
              </v:shape>
            </v:group>
            <v:group style="position:absolute;left:5488;top:432;width:2;height:80" coordorigin="5488,432" coordsize="2,80">
              <v:shape style="position:absolute;left:5488;top:432;width:2;height:80" coordorigin="5488,432" coordsize="1,80" path="m5488,512l5488,432e" filled="false" stroked="true" strokeweight=".748pt" strokecolor="#939598">
                <v:path arrowok="t"/>
              </v:shape>
            </v:group>
            <v:group style="position:absolute;left:5448;top:432;width:2;height:80" coordorigin="5448,432" coordsize="2,80">
              <v:shape style="position:absolute;left:5448;top:432;width:2;height:80" coordorigin="5448,432" coordsize="1,80" path="m5448,512l5448,432e" filled="false" stroked="true" strokeweight=".748pt" strokecolor="#939598">
                <v:path arrowok="t"/>
              </v:shape>
            </v:group>
            <v:group style="position:absolute;left:5408;top:432;width:2;height:80" coordorigin="5408,432" coordsize="2,80">
              <v:shape style="position:absolute;left:5408;top:432;width:2;height:80" coordorigin="5408,432" coordsize="1,80" path="m5408,512l5408,432e" filled="false" stroked="true" strokeweight=".748pt" strokecolor="#939598">
                <v:path arrowok="t"/>
              </v:shape>
            </v:group>
            <v:group style="position:absolute;left:5368;top:432;width:2;height:80" coordorigin="5368,432" coordsize="2,80">
              <v:shape style="position:absolute;left:5368;top:432;width:2;height:80" coordorigin="5368,432" coordsize="1,80" path="m5368,512l5368,432e" filled="false" stroked="true" strokeweight=".748pt" strokecolor="#939598">
                <v:path arrowok="t"/>
              </v:shape>
            </v:group>
            <v:group style="position:absolute;left:5328;top:432;width:2;height:80" coordorigin="5328,432" coordsize="2,80">
              <v:shape style="position:absolute;left:5328;top:432;width:2;height:80" coordorigin="5328,432" coordsize="1,80" path="m5328,512l5328,432e" filled="false" stroked="true" strokeweight=".748pt" strokecolor="#939598">
                <v:path arrowok="t"/>
              </v:shape>
            </v:group>
            <v:group style="position:absolute;left:5288;top:432;width:2;height:80" coordorigin="5288,432" coordsize="2,80">
              <v:shape style="position:absolute;left:5288;top:432;width:2;height:80" coordorigin="5288,432" coordsize="1,80" path="m5288,512l5288,432e" filled="false" stroked="true" strokeweight=".748pt" strokecolor="#939598">
                <v:path arrowok="t"/>
              </v:shape>
            </v:group>
            <v:group style="position:absolute;left:5248;top:432;width:2;height:80" coordorigin="5248,432" coordsize="2,80">
              <v:shape style="position:absolute;left:5248;top:432;width:2;height:80" coordorigin="5248,432" coordsize="0,80" path="m5248,512l5248,432e" filled="false" stroked="true" strokeweight=".748pt" strokecolor="#939598">
                <v:path arrowok="t"/>
              </v:shape>
            </v:group>
            <v:group style="position:absolute;left:5208;top:432;width:2;height:80" coordorigin="5208,432" coordsize="2,80">
              <v:shape style="position:absolute;left:5208;top:432;width:2;height:80" coordorigin="5208,432" coordsize="0,80" path="m5208,512l5208,432e" filled="false" stroked="true" strokeweight=".748pt" strokecolor="#939598">
                <v:path arrowok="t"/>
              </v:shape>
            </v:group>
            <v:group style="position:absolute;left:5168;top:432;width:2;height:80" coordorigin="5168,432" coordsize="2,80">
              <v:shape style="position:absolute;left:5168;top:432;width:2;height:80" coordorigin="5168,432" coordsize="1,80" path="m5168,512l5168,432e" filled="false" stroked="true" strokeweight=".748pt" strokecolor="#939598">
                <v:path arrowok="t"/>
              </v:shape>
            </v:group>
            <v:group style="position:absolute;left:5128;top:432;width:2;height:80" coordorigin="5128,432" coordsize="2,80">
              <v:shape style="position:absolute;left:5128;top:432;width:2;height:80" coordorigin="5128,432" coordsize="1,80" path="m5128,512l5128,432e" filled="false" stroked="true" strokeweight=".748pt" strokecolor="#939598">
                <v:path arrowok="t"/>
              </v:shape>
            </v:group>
            <v:group style="position:absolute;left:5088;top:432;width:2;height:80" coordorigin="5088,432" coordsize="2,80">
              <v:shape style="position:absolute;left:5088;top:432;width:2;height:80" coordorigin="5088,432" coordsize="0,80" path="m5088,512l5088,432e" filled="false" stroked="true" strokeweight=".748pt" strokecolor="#939598">
                <v:path arrowok="t"/>
              </v:shape>
            </v:group>
            <v:group style="position:absolute;left:5048;top:432;width:2;height:80" coordorigin="5048,432" coordsize="2,80">
              <v:shape style="position:absolute;left:5048;top:432;width:2;height:80" coordorigin="5048,432" coordsize="0,80" path="m5048,512l5048,432e" filled="false" stroked="true" strokeweight=".748pt" strokecolor="#939598">
                <v:path arrowok="t"/>
              </v:shape>
            </v:group>
            <v:group style="position:absolute;left:5008;top:432;width:2;height:80" coordorigin="5008,432" coordsize="2,80">
              <v:shape style="position:absolute;left:5008;top:432;width:2;height:80" coordorigin="5008,432" coordsize="1,80" path="m5008,512l5008,432e" filled="false" stroked="true" strokeweight=".748pt" strokecolor="#939598">
                <v:path arrowok="t"/>
              </v:shape>
            </v:group>
            <v:group style="position:absolute;left:4968;top:432;width:2;height:80" coordorigin="4968,432" coordsize="2,80">
              <v:shape style="position:absolute;left:4968;top:432;width:2;height:80" coordorigin="4968,432" coordsize="1,80" path="m4968,512l4968,432e" filled="false" stroked="true" strokeweight=".748pt" strokecolor="#939598">
                <v:path arrowok="t"/>
              </v:shape>
            </v:group>
            <v:group style="position:absolute;left:4927;top:432;width:2;height:80" coordorigin="4927,432" coordsize="2,80">
              <v:shape style="position:absolute;left:4927;top:432;width:2;height:80" coordorigin="4927,432" coordsize="0,80" path="m4927,512l4927,432e" filled="false" stroked="true" strokeweight=".748pt" strokecolor="#939598">
                <v:path arrowok="t"/>
              </v:shape>
            </v:group>
            <v:group style="position:absolute;left:4887;top:432;width:2;height:80" coordorigin="4887,432" coordsize="2,80">
              <v:shape style="position:absolute;left:4887;top:432;width:2;height:80" coordorigin="4887,432" coordsize="0,80" path="m4887,512l4887,432e" filled="false" stroked="true" strokeweight=".748pt" strokecolor="#939598">
                <v:path arrowok="t"/>
              </v:shape>
            </v:group>
            <v:group style="position:absolute;left:4847;top:432;width:2;height:80" coordorigin="4847,432" coordsize="2,80">
              <v:shape style="position:absolute;left:4847;top:432;width:2;height:80" coordorigin="4847,432" coordsize="1,80" path="m4847,512l4847,432e" filled="false" stroked="true" strokeweight=".748pt" strokecolor="#939598">
                <v:path arrowok="t"/>
              </v:shape>
            </v:group>
            <v:group style="position:absolute;left:4807;top:432;width:2;height:80" coordorigin="4807,432" coordsize="2,80">
              <v:shape style="position:absolute;left:4807;top:432;width:2;height:80" coordorigin="4807,432" coordsize="1,80" path="m4807,512l4807,432e" filled="false" stroked="true" strokeweight=".748pt" strokecolor="#939598">
                <v:path arrowok="t"/>
              </v:shape>
            </v:group>
            <v:group style="position:absolute;left:4767;top:432;width:2;height:80" coordorigin="4767,432" coordsize="2,80">
              <v:shape style="position:absolute;left:4767;top:432;width:2;height:80" coordorigin="4767,432" coordsize="0,80" path="m4767,512l4767,432e" filled="false" stroked="true" strokeweight=".748pt" strokecolor="#939598">
                <v:path arrowok="t"/>
              </v:shape>
            </v:group>
            <v:group style="position:absolute;left:4727;top:432;width:2;height:80" coordorigin="4727,432" coordsize="2,80">
              <v:shape style="position:absolute;left:4727;top:432;width:2;height:80" coordorigin="4727,432" coordsize="0,80" path="m4727,512l4727,432e" filled="false" stroked="true" strokeweight=".748pt" strokecolor="#939598">
                <v:path arrowok="t"/>
              </v:shape>
            </v:group>
            <v:group style="position:absolute;left:4687;top:432;width:2;height:80" coordorigin="4687,432" coordsize="2,80">
              <v:shape style="position:absolute;left:4687;top:432;width:2;height:80" coordorigin="4687,432" coordsize="1,80" path="m4687,512l4687,432e" filled="false" stroked="true" strokeweight=".748pt" strokecolor="#939598">
                <v:path arrowok="t"/>
              </v:shape>
            </v:group>
            <v:group style="position:absolute;left:4647;top:432;width:2;height:80" coordorigin="4647,432" coordsize="2,80">
              <v:shape style="position:absolute;left:4647;top:432;width:2;height:80" coordorigin="4647,432" coordsize="1,80" path="m4647,512l4647,432e" filled="false" stroked="true" strokeweight=".748pt" strokecolor="#939598">
                <v:path arrowok="t"/>
              </v:shape>
            </v:group>
            <v:group style="position:absolute;left:4607;top:432;width:2;height:80" coordorigin="4607,432" coordsize="2,80">
              <v:shape style="position:absolute;left:4607;top:432;width:2;height:80" coordorigin="4607,432" coordsize="0,80" path="m4607,512l4607,432e" filled="false" stroked="true" strokeweight=".748pt" strokecolor="#939598">
                <v:path arrowok="t"/>
              </v:shape>
            </v:group>
            <v:group style="position:absolute;left:4567;top:432;width:2;height:80" coordorigin="4567,432" coordsize="2,80">
              <v:shape style="position:absolute;left:4567;top:432;width:2;height:80" coordorigin="4567,432" coordsize="0,80" path="m4567,512l4567,432e" filled="false" stroked="true" strokeweight=".748pt" strokecolor="#939598">
                <v:path arrowok="t"/>
              </v:shape>
            </v:group>
            <v:group style="position:absolute;left:4527;top:432;width:2;height:80" coordorigin="4527,432" coordsize="2,80">
              <v:shape style="position:absolute;left:4527;top:432;width:2;height:80" coordorigin="4527,432" coordsize="1,80" path="m4527,512l4527,432e" filled="false" stroked="true" strokeweight=".748pt" strokecolor="#939598">
                <v:path arrowok="t"/>
              </v:shape>
            </v:group>
            <v:group style="position:absolute;left:4487;top:432;width:2;height:80" coordorigin="4487,432" coordsize="2,80">
              <v:shape style="position:absolute;left:4487;top:432;width:2;height:80" coordorigin="4487,432" coordsize="1,80" path="m4487,512l4487,432e" filled="false" stroked="true" strokeweight=".748pt" strokecolor="#939598">
                <v:path arrowok="t"/>
              </v:shape>
            </v:group>
            <v:group style="position:absolute;left:4447;top:432;width:2;height:80" coordorigin="4447,432" coordsize="2,80">
              <v:shape style="position:absolute;left:4447;top:432;width:2;height:80" coordorigin="4447,432" coordsize="0,80" path="m4447,512l4447,432e" filled="false" stroked="true" strokeweight=".748pt" strokecolor="#939598">
                <v:path arrowok="t"/>
              </v:shape>
            </v:group>
            <v:group style="position:absolute;left:4407;top:432;width:2;height:80" coordorigin="4407,432" coordsize="2,80">
              <v:shape style="position:absolute;left:4407;top:432;width:2;height:80" coordorigin="4407,432" coordsize="0,80" path="m4407,512l4407,432e" filled="false" stroked="true" strokeweight=".748pt" strokecolor="#939598">
                <v:path arrowok="t"/>
              </v:shape>
            </v:group>
            <v:group style="position:absolute;left:4367;top:432;width:2;height:80" coordorigin="4367,432" coordsize="2,80">
              <v:shape style="position:absolute;left:4367;top:432;width:2;height:80" coordorigin="4367,432" coordsize="1,80" path="m4367,512l4367,432e" filled="false" stroked="true" strokeweight=".748pt" strokecolor="#939598">
                <v:path arrowok="t"/>
              </v:shape>
            </v:group>
            <v:group style="position:absolute;left:4327;top:432;width:2;height:80" coordorigin="4327,432" coordsize="2,80">
              <v:shape style="position:absolute;left:4327;top:432;width:2;height:80" coordorigin="4327,432" coordsize="1,80" path="m4327,512l4327,432e" filled="false" stroked="true" strokeweight=".748pt" strokecolor="#939598">
                <v:path arrowok="t"/>
              </v:shape>
            </v:group>
            <v:group style="position:absolute;left:4286;top:432;width:2;height:80" coordorigin="4286,432" coordsize="2,80">
              <v:shape style="position:absolute;left:4286;top:432;width:2;height:80" coordorigin="4286,432" coordsize="1,80" path="m4287,512l4286,432e" filled="false" stroked="true" strokeweight=".748pt" strokecolor="#939598">
                <v:path arrowok="t"/>
              </v:shape>
            </v:group>
            <v:group style="position:absolute;left:4246;top:432;width:2;height:80" coordorigin="4246,432" coordsize="2,80">
              <v:shape style="position:absolute;left:4246;top:432;width:2;height:80" coordorigin="4246,432" coordsize="1,80" path="m4246,512l4246,432e" filled="false" stroked="true" strokeweight=".748pt" strokecolor="#939598">
                <v:path arrowok="t"/>
              </v:shape>
            </v:group>
            <v:group style="position:absolute;left:4206;top:432;width:2;height:80" coordorigin="4206,432" coordsize="2,80">
              <v:shape style="position:absolute;left:4206;top:432;width:2;height:80" coordorigin="4206,432" coordsize="1,80" path="m4206,512l4206,432e" filled="false" stroked="true" strokeweight=".748pt" strokecolor="#939598">
                <v:path arrowok="t"/>
              </v:shape>
            </v:group>
            <v:group style="position:absolute;left:4166;top:432;width:2;height:80" coordorigin="4166,432" coordsize="2,80">
              <v:shape style="position:absolute;left:4166;top:432;width:2;height:80" coordorigin="4166,432" coordsize="1,80" path="m4166,512l4166,432e" filled="false" stroked="true" strokeweight=".748pt" strokecolor="#939598">
                <v:path arrowok="t"/>
              </v:shape>
            </v:group>
            <v:group style="position:absolute;left:4126;top:432;width:2;height:80" coordorigin="4126,432" coordsize="2,80">
              <v:shape style="position:absolute;left:4126;top:432;width:2;height:80" coordorigin="4126,432" coordsize="0,80" path="m4126,512l4126,432e" filled="false" stroked="true" strokeweight=".748pt" strokecolor="#939598">
                <v:path arrowok="t"/>
              </v:shape>
            </v:group>
            <v:group style="position:absolute;left:4086;top:432;width:2;height:80" coordorigin="4086,432" coordsize="2,80">
              <v:shape style="position:absolute;left:4086;top:432;width:2;height:80" coordorigin="4086,432" coordsize="1,80" path="m4086,512l4086,432e" filled="false" stroked="true" strokeweight=".748pt" strokecolor="#939598">
                <v:path arrowok="t"/>
              </v:shape>
            </v:group>
            <v:group style="position:absolute;left:4046;top:432;width:2;height:80" coordorigin="4046,432" coordsize="2,80">
              <v:shape style="position:absolute;left:4046;top:432;width:2;height:80" coordorigin="4046,432" coordsize="0,80" path="m4046,512l4046,432e" filled="false" stroked="true" strokeweight=".748pt" strokecolor="#939598">
                <v:path arrowok="t"/>
              </v:shape>
            </v:group>
            <v:group style="position:absolute;left:4006;top:432;width:2;height:80" coordorigin="4006,432" coordsize="2,80">
              <v:shape style="position:absolute;left:4006;top:432;width:2;height:80" coordorigin="4006,432" coordsize="0,80" path="m4006,512l4006,432e" filled="false" stroked="true" strokeweight=".748pt" strokecolor="#939598">
                <v:path arrowok="t"/>
              </v:shape>
            </v:group>
            <v:group style="position:absolute;left:3966;top:432;width:2;height:80" coordorigin="3966,432" coordsize="2,80">
              <v:shape style="position:absolute;left:3966;top:432;width:2;height:80" coordorigin="3966,432" coordsize="0,80" path="m3966,512l3966,432e" filled="false" stroked="true" strokeweight=".748pt" strokecolor="#939598">
                <v:path arrowok="t"/>
              </v:shape>
            </v:group>
            <v:group style="position:absolute;left:3926;top:432;width:2;height:80" coordorigin="3926,432" coordsize="2,80">
              <v:shape style="position:absolute;left:3926;top:432;width:2;height:80" coordorigin="3926,432" coordsize="1,80" path="m3926,512l3926,432e" filled="false" stroked="true" strokeweight=".748pt" strokecolor="#939598">
                <v:path arrowok="t"/>
              </v:shape>
            </v:group>
            <v:group style="position:absolute;left:3886;top:432;width:2;height:80" coordorigin="3886,432" coordsize="2,80">
              <v:shape style="position:absolute;left:3886;top:432;width:2;height:80" coordorigin="3886,432" coordsize="0,80" path="m3886,512l3886,432e" filled="false" stroked="true" strokeweight=".748pt" strokecolor="#939598">
                <v:path arrowok="t"/>
              </v:shape>
            </v:group>
            <v:group style="position:absolute;left:3846;top:432;width:2;height:80" coordorigin="3846,432" coordsize="2,80">
              <v:shape style="position:absolute;left:3846;top:432;width:2;height:80" coordorigin="3846,432" coordsize="0,80" path="m3846,512l3846,432e" filled="false" stroked="true" strokeweight=".748pt" strokecolor="#939598">
                <v:path arrowok="t"/>
              </v:shape>
            </v:group>
            <v:group style="position:absolute;left:3806;top:432;width:2;height:80" coordorigin="3806,432" coordsize="2,80">
              <v:shape style="position:absolute;left:3806;top:432;width:2;height:80" coordorigin="3806,432" coordsize="0,80" path="m3806,512l3806,432e" filled="false" stroked="true" strokeweight=".748pt" strokecolor="#939598">
                <v:path arrowok="t"/>
              </v:shape>
            </v:group>
            <v:group style="position:absolute;left:3766;top:433;width:2;height:80" coordorigin="3766,433" coordsize="2,80">
              <v:shape style="position:absolute;left:3766;top:433;width:2;height:80" coordorigin="3766,433" coordsize="1,80" path="m3766,513l3766,433e" filled="false" stroked="true" strokeweight=".748pt" strokecolor="#939598">
                <v:path arrowok="t"/>
              </v:shape>
            </v:group>
            <v:group style="position:absolute;left:3726;top:433;width:2;height:80" coordorigin="3726,433" coordsize="2,80">
              <v:shape style="position:absolute;left:3726;top:433;width:2;height:80" coordorigin="3726,433" coordsize="0,80" path="m3726,513l3726,433e" filled="false" stroked="true" strokeweight=".748pt" strokecolor="#939598">
                <v:path arrowok="t"/>
              </v:shape>
            </v:group>
            <v:group style="position:absolute;left:3686;top:433;width:2;height:80" coordorigin="3686,433" coordsize="2,80">
              <v:shape style="position:absolute;left:3686;top:433;width:2;height:80" coordorigin="3686,433" coordsize="0,80" path="m3686,513l3686,433e" filled="false" stroked="true" strokeweight=".748pt" strokecolor="#939598">
                <v:path arrowok="t"/>
              </v:shape>
            </v:group>
            <v:group style="position:absolute;left:3646;top:433;width:2;height:80" coordorigin="3646,433" coordsize="2,80">
              <v:shape style="position:absolute;left:3646;top:433;width:2;height:80" coordorigin="3646,433" coordsize="0,80" path="m3646,513l3646,433e" filled="false" stroked="true" strokeweight=".748pt" strokecolor="#939598">
                <v:path arrowok="t"/>
              </v:shape>
            </v:group>
            <v:group style="position:absolute;left:3605;top:433;width:2;height:80" coordorigin="3605,433" coordsize="2,80">
              <v:shape style="position:absolute;left:3605;top:433;width:2;height:80" coordorigin="3605,433" coordsize="1,80" path="m3605,513l3605,433e" filled="false" stroked="true" strokeweight=".748pt" strokecolor="#939598">
                <v:path arrowok="t"/>
              </v:shape>
            </v:group>
            <v:group style="position:absolute;left:3565;top:433;width:2;height:80" coordorigin="3565,433" coordsize="2,80">
              <v:shape style="position:absolute;left:3565;top:433;width:2;height:80" coordorigin="3565,433" coordsize="1,80" path="m3565,513l3565,433e" filled="false" stroked="true" strokeweight=".748pt" strokecolor="#939598">
                <v:path arrowok="t"/>
              </v:shape>
            </v:group>
            <v:group style="position:absolute;left:3525;top:433;width:2;height:80" coordorigin="3525,433" coordsize="2,80">
              <v:shape style="position:absolute;left:3525;top:433;width:2;height:80" coordorigin="3525,433" coordsize="0,80" path="m3525,513l3525,433e" filled="false" stroked="true" strokeweight=".748pt" strokecolor="#939598">
                <v:path arrowok="t"/>
              </v:shape>
            </v:group>
            <v:group style="position:absolute;left:3485;top:433;width:2;height:80" coordorigin="3485,433" coordsize="2,80">
              <v:shape style="position:absolute;left:3485;top:433;width:2;height:80" coordorigin="3485,433" coordsize="0,80" path="m3485,513l3485,433e" filled="false" stroked="true" strokeweight=".748pt" strokecolor="#939598">
                <v:path arrowok="t"/>
              </v:shape>
            </v:group>
            <v:group style="position:absolute;left:3445;top:433;width:2;height:80" coordorigin="3445,433" coordsize="2,80">
              <v:shape style="position:absolute;left:3445;top:433;width:2;height:80" coordorigin="3445,433" coordsize="1,80" path="m3445,513l3445,433e" filled="false" stroked="true" strokeweight=".748pt" strokecolor="#939598">
                <v:path arrowok="t"/>
              </v:shape>
            </v:group>
            <v:group style="position:absolute;left:3405;top:433;width:2;height:80" coordorigin="3405,433" coordsize="2,80">
              <v:shape style="position:absolute;left:3405;top:433;width:2;height:80" coordorigin="3405,433" coordsize="1,80" path="m3405,513l3405,433e" filled="false" stroked="true" strokeweight=".748pt" strokecolor="#939598">
                <v:path arrowok="t"/>
              </v:shape>
            </v:group>
            <v:group style="position:absolute;left:3365;top:433;width:2;height:80" coordorigin="3365,433" coordsize="2,80">
              <v:shape style="position:absolute;left:3365;top:433;width:2;height:80" coordorigin="3365,433" coordsize="0,80" path="m3365,513l3365,433e" filled="false" stroked="true" strokeweight=".748pt" strokecolor="#939598">
                <v:path arrowok="t"/>
              </v:shape>
            </v:group>
            <v:group style="position:absolute;left:3325;top:433;width:2;height:80" coordorigin="3325,433" coordsize="2,80">
              <v:shape style="position:absolute;left:3325;top:433;width:2;height:80" coordorigin="3325,433" coordsize="0,80" path="m3325,513l3325,433e" filled="false" stroked="true" strokeweight=".748pt" strokecolor="#939598">
                <v:path arrowok="t"/>
              </v:shape>
            </v:group>
            <v:group style="position:absolute;left:3285;top:433;width:2;height:80" coordorigin="3285,433" coordsize="2,80">
              <v:shape style="position:absolute;left:3285;top:433;width:2;height:80" coordorigin="3285,433" coordsize="1,80" path="m3285,513l3285,433e" filled="false" stroked="true" strokeweight=".748pt" strokecolor="#939598">
                <v:path arrowok="t"/>
              </v:shape>
            </v:group>
            <v:group style="position:absolute;left:3245;top:433;width:2;height:80" coordorigin="3245,433" coordsize="2,80">
              <v:shape style="position:absolute;left:3245;top:433;width:2;height:80" coordorigin="3245,433" coordsize="1,80" path="m3245,513l3245,433e" filled="false" stroked="true" strokeweight=".748pt" strokecolor="#939598">
                <v:path arrowok="t"/>
              </v:shape>
            </v:group>
            <v:group style="position:absolute;left:3205;top:433;width:2;height:80" coordorigin="3205,433" coordsize="2,80">
              <v:shape style="position:absolute;left:3205;top:433;width:2;height:80" coordorigin="3205,433" coordsize="0,80" path="m3205,513l3205,433e" filled="false" stroked="true" strokeweight=".748pt" strokecolor="#939598">
                <v:path arrowok="t"/>
              </v:shape>
            </v:group>
            <v:group style="position:absolute;left:3165;top:433;width:2;height:80" coordorigin="3165,433" coordsize="2,80">
              <v:shape style="position:absolute;left:3165;top:433;width:2;height:80" coordorigin="3165,433" coordsize="0,80" path="m3165,513l3165,433e" filled="false" stroked="true" strokeweight=".748pt" strokecolor="#939598">
                <v:path arrowok="t"/>
              </v:shape>
            </v:group>
            <v:group style="position:absolute;left:3125;top:433;width:2;height:80" coordorigin="3125,433" coordsize="2,80">
              <v:shape style="position:absolute;left:3125;top:433;width:2;height:80" coordorigin="3125,433" coordsize="1,80" path="m3125,513l3125,433e" filled="false" stroked="true" strokeweight=".748pt" strokecolor="#939598">
                <v:path arrowok="t"/>
              </v:shape>
            </v:group>
            <v:group style="position:absolute;left:3085;top:433;width:2;height:80" coordorigin="3085,433" coordsize="2,80">
              <v:shape style="position:absolute;left:3085;top:433;width:2;height:80" coordorigin="3085,433" coordsize="1,80" path="m3085,513l3085,433e" filled="false" stroked="true" strokeweight=".748pt" strokecolor="#939598">
                <v:path arrowok="t"/>
              </v:shape>
            </v:group>
            <v:group style="position:absolute;left:3045;top:433;width:2;height:80" coordorigin="3045,433" coordsize="2,80">
              <v:shape style="position:absolute;left:3045;top:433;width:2;height:80" coordorigin="3045,433" coordsize="1,80" path="m3045,513l3045,433e" filled="false" stroked="true" strokeweight=".748pt" strokecolor="#939598">
                <v:path arrowok="t"/>
              </v:shape>
            </v:group>
            <v:group style="position:absolute;left:3005;top:433;width:2;height:80" coordorigin="3005,433" coordsize="2,80">
              <v:shape style="position:absolute;left:3005;top:433;width:2;height:80" coordorigin="3005,433" coordsize="1,80" path="m3005,513l3005,433e" filled="false" stroked="true" strokeweight=".748pt" strokecolor="#939598">
                <v:path arrowok="t"/>
              </v:shape>
            </v:group>
            <v:group style="position:absolute;left:2964;top:433;width:2;height:80" coordorigin="2964,433" coordsize="2,80">
              <v:shape style="position:absolute;left:2964;top:433;width:2;height:80" coordorigin="2964,433" coordsize="1,80" path="m2965,513l2964,433e" filled="false" stroked="true" strokeweight=".748pt" strokecolor="#939598">
                <v:path arrowok="t"/>
              </v:shape>
            </v:group>
            <v:group style="position:absolute;left:2924;top:433;width:2;height:80" coordorigin="2924,433" coordsize="2,80">
              <v:shape style="position:absolute;left:2924;top:433;width:2;height:80" coordorigin="2924,433" coordsize="0,80" path="m2924,513l2924,433e" filled="false" stroked="true" strokeweight=".748pt" strokecolor="#939598">
                <v:path arrowok="t"/>
              </v:shape>
            </v:group>
            <v:group style="position:absolute;left:2884;top:433;width:2;height:80" coordorigin="2884,433" coordsize="2,80">
              <v:shape style="position:absolute;left:2884;top:433;width:2;height:80" coordorigin="2884,433" coordsize="1,80" path="m2884,513l2884,433e" filled="false" stroked="true" strokeweight=".748pt" strokecolor="#939598">
                <v:path arrowok="t"/>
              </v:shape>
            </v:group>
            <v:group style="position:absolute;left:2844;top:433;width:2;height:80" coordorigin="2844,433" coordsize="2,80">
              <v:shape style="position:absolute;left:2844;top:433;width:2;height:80" coordorigin="2844,433" coordsize="1,80" path="m2844,513l2844,433e" filled="false" stroked="true" strokeweight=".748pt" strokecolor="#939598">
                <v:path arrowok="t"/>
              </v:shape>
            </v:group>
            <v:group style="position:absolute;left:2804;top:433;width:2;height:80" coordorigin="2804,433" coordsize="2,80">
              <v:shape style="position:absolute;left:2804;top:433;width:2;height:80" coordorigin="2804,433" coordsize="0,80" path="m2804,513l2804,433e" filled="false" stroked="true" strokeweight=".748pt" strokecolor="#939598">
                <v:path arrowok="t"/>
              </v:shape>
            </v:group>
            <v:group style="position:absolute;left:2764;top:433;width:2;height:80" coordorigin="2764,433" coordsize="2,80">
              <v:shape style="position:absolute;left:2764;top:433;width:2;height:80" coordorigin="2764,433" coordsize="0,80" path="m2764,513l2764,433e" filled="false" stroked="true" strokeweight=".748pt" strokecolor="#939598">
                <v:path arrowok="t"/>
              </v:shape>
            </v:group>
            <v:group style="position:absolute;left:2724;top:433;width:2;height:80" coordorigin="2724,433" coordsize="2,80">
              <v:shape style="position:absolute;left:2724;top:433;width:2;height:80" coordorigin="2724,433" coordsize="1,80" path="m2724,513l2724,433e" filled="false" stroked="true" strokeweight=".748pt" strokecolor="#939598">
                <v:path arrowok="t"/>
              </v:shape>
            </v:group>
            <v:group style="position:absolute;left:2684;top:433;width:2;height:80" coordorigin="2684,433" coordsize="2,80">
              <v:shape style="position:absolute;left:2684;top:433;width:2;height:80" coordorigin="2684,433" coordsize="1,80" path="m2684,513l2684,433e" filled="false" stroked="true" strokeweight=".748pt" strokecolor="#939598">
                <v:path arrowok="t"/>
              </v:shape>
            </v:group>
            <v:group style="position:absolute;left:2644;top:433;width:2;height:80" coordorigin="2644,433" coordsize="2,80">
              <v:shape style="position:absolute;left:2644;top:433;width:2;height:80" coordorigin="2644,433" coordsize="0,80" path="m2644,513l2644,433e" filled="false" stroked="true" strokeweight=".748pt" strokecolor="#939598">
                <v:path arrowok="t"/>
              </v:shape>
            </v:group>
            <v:group style="position:absolute;left:2604;top:433;width:2;height:80" coordorigin="2604,433" coordsize="2,80">
              <v:shape style="position:absolute;left:2604;top:433;width:2;height:80" coordorigin="2604,433" coordsize="0,80" path="m2604,513l2604,433e" filled="false" stroked="true" strokeweight=".748pt" strokecolor="#939598">
                <v:path arrowok="t"/>
              </v:shape>
            </v:group>
            <v:group style="position:absolute;left:2564;top:433;width:2;height:80" coordorigin="2564,433" coordsize="2,80">
              <v:shape style="position:absolute;left:2564;top:433;width:2;height:80" coordorigin="2564,433" coordsize="1,80" path="m2564,513l2564,433e" filled="false" stroked="true" strokeweight=".748pt" strokecolor="#939598">
                <v:path arrowok="t"/>
              </v:shape>
            </v:group>
            <v:group style="position:absolute;left:2524;top:433;width:2;height:80" coordorigin="2524,433" coordsize="2,80">
              <v:shape style="position:absolute;left:2524;top:433;width:2;height:80" coordorigin="2524,433" coordsize="1,80" path="m2524,513l2524,433e" filled="false" stroked="true" strokeweight=".748pt" strokecolor="#939598">
                <v:path arrowok="t"/>
              </v:shape>
            </v:group>
            <v:group style="position:absolute;left:2484;top:433;width:2;height:80" coordorigin="2484,433" coordsize="2,80">
              <v:shape style="position:absolute;left:2484;top:433;width:2;height:80" coordorigin="2484,433" coordsize="0,80" path="m2484,513l2484,433e" filled="false" stroked="true" strokeweight=".748pt" strokecolor="#939598">
                <v:path arrowok="t"/>
              </v:shape>
            </v:group>
            <v:group style="position:absolute;left:2444;top:433;width:2;height:80" coordorigin="2444,433" coordsize="2,80">
              <v:shape style="position:absolute;left:2444;top:433;width:2;height:80" coordorigin="2444,433" coordsize="0,80" path="m2444,513l2444,433e" filled="false" stroked="true" strokeweight=".748pt" strokecolor="#939598">
                <v:path arrowok="t"/>
              </v:shape>
            </v:group>
            <v:group style="position:absolute;left:2404;top:433;width:2;height:80" coordorigin="2404,433" coordsize="2,80">
              <v:shape style="position:absolute;left:2404;top:433;width:2;height:80" coordorigin="2404,433" coordsize="1,80" path="m2404,513l2404,433e" filled="false" stroked="true" strokeweight=".748pt" strokecolor="#939598">
                <v:path arrowok="t"/>
              </v:shape>
            </v:group>
            <v:group style="position:absolute;left:2364;top:433;width:2;height:80" coordorigin="2364,433" coordsize="2,80">
              <v:shape style="position:absolute;left:2364;top:433;width:2;height:80" coordorigin="2364,433" coordsize="1,80" path="m2364,513l2364,433e" filled="false" stroked="true" strokeweight=".748pt" strokecolor="#939598">
                <v:path arrowok="t"/>
              </v:shape>
            </v:group>
            <v:group style="position:absolute;left:2324;top:433;width:2;height:80" coordorigin="2324,433" coordsize="2,80">
              <v:shape style="position:absolute;left:2324;top:433;width:2;height:80" coordorigin="2324,433" coordsize="0,80" path="m2324,513l2324,433e" filled="false" stroked="true" strokeweight=".748pt" strokecolor="#939598">
                <v:path arrowok="t"/>
              </v:shape>
            </v:group>
            <v:group style="position:absolute;left:2283;top:433;width:2;height:80" coordorigin="2283,433" coordsize="2,80">
              <v:shape style="position:absolute;left:2283;top:433;width:2;height:80" coordorigin="2283,433" coordsize="0,80" path="m2283,513l2283,433e" filled="false" stroked="true" strokeweight=".748pt" strokecolor="#939598">
                <v:path arrowok="t"/>
              </v:shape>
            </v:group>
            <v:group style="position:absolute;left:2243;top:433;width:2;height:80" coordorigin="2243,433" coordsize="2,80">
              <v:shape style="position:absolute;left:2243;top:433;width:2;height:80" coordorigin="2243,433" coordsize="1,80" path="m2243,513l2243,433e" filled="false" stroked="true" strokeweight=".748pt" strokecolor="#939598">
                <v:path arrowok="t"/>
              </v:shape>
            </v:group>
            <v:group style="position:absolute;left:2203;top:433;width:2;height:80" coordorigin="2203,433" coordsize="2,80">
              <v:shape style="position:absolute;left:2203;top:433;width:2;height:80" coordorigin="2203,433" coordsize="1,80" path="m2203,513l2203,433e" filled="false" stroked="true" strokeweight=".748pt" strokecolor="#939598">
                <v:path arrowok="t"/>
              </v:shape>
            </v:group>
            <v:group style="position:absolute;left:2163;top:433;width:2;height:80" coordorigin="2163,433" coordsize="2,80">
              <v:shape style="position:absolute;left:2163;top:433;width:2;height:80" coordorigin="2163,433" coordsize="0,80" path="m2163,513l2163,433e" filled="false" stroked="true" strokeweight=".748pt" strokecolor="#939598">
                <v:path arrowok="t"/>
              </v:shape>
            </v:group>
            <v:group style="position:absolute;left:2123;top:433;width:2;height:80" coordorigin="2123,433" coordsize="2,80">
              <v:shape style="position:absolute;left:2123;top:433;width:2;height:80" coordorigin="2123,433" coordsize="0,80" path="m2123,513l2123,433e" filled="false" stroked="true" strokeweight=".748pt" strokecolor="#939598">
                <v:path arrowok="t"/>
              </v:shape>
            </v:group>
            <v:group style="position:absolute;left:2083;top:433;width:2;height:80" coordorigin="2083,433" coordsize="2,80">
              <v:shape style="position:absolute;left:2083;top:433;width:2;height:80" coordorigin="2083,433" coordsize="1,80" path="m2083,513l2083,433e" filled="false" stroked="true" strokeweight=".748pt" strokecolor="#939598">
                <v:path arrowok="t"/>
              </v:shape>
            </v:group>
            <v:group style="position:absolute;left:2043;top:433;width:2;height:80" coordorigin="2043,433" coordsize="2,80">
              <v:shape style="position:absolute;left:2043;top:433;width:2;height:80" coordorigin="2043,433" coordsize="1,80" path="m2043,513l2043,433e" filled="false" stroked="true" strokeweight=".748pt" strokecolor="#939598">
                <v:path arrowok="t"/>
              </v:shape>
            </v:group>
            <v:group style="position:absolute;left:2003;top:433;width:2;height:80" coordorigin="2003,433" coordsize="2,80">
              <v:shape style="position:absolute;left:2003;top:433;width:2;height:80" coordorigin="2003,433" coordsize="0,80" path="m2003,513l2003,433e" filled="false" stroked="true" strokeweight=".748pt" strokecolor="#939598">
                <v:path arrowok="t"/>
              </v:shape>
            </v:group>
            <v:group style="position:absolute;left:1963;top:433;width:2;height:80" coordorigin="1963,433" coordsize="2,80">
              <v:shape style="position:absolute;left:1963;top:433;width:2;height:80" coordorigin="1963,433" coordsize="0,80" path="m1963,513l1963,433e" filled="false" stroked="true" strokeweight=".748pt" strokecolor="#939598">
                <v:path arrowok="t"/>
              </v:shape>
            </v:group>
            <v:group style="position:absolute;left:1923;top:433;width:2;height:80" coordorigin="1923,433" coordsize="2,80">
              <v:shape style="position:absolute;left:1923;top:433;width:2;height:80" coordorigin="1923,433" coordsize="1,80" path="m1923,513l1923,433e" filled="false" stroked="true" strokeweight=".748pt" strokecolor="#939598">
                <v:path arrowok="t"/>
              </v:shape>
            </v:group>
            <v:group style="position:absolute;left:1883;top:433;width:2;height:80" coordorigin="1883,433" coordsize="2,80">
              <v:shape style="position:absolute;left:1883;top:433;width:2;height:80" coordorigin="1883,433" coordsize="1,80" path="m1883,513l1883,433e" filled="false" stroked="true" strokeweight=".748pt" strokecolor="#939598">
                <v:path arrowok="t"/>
              </v:shape>
            </v:group>
            <v:group style="position:absolute;left:1843;top:433;width:2;height:80" coordorigin="1843,433" coordsize="2,80">
              <v:shape style="position:absolute;left:1843;top:433;width:2;height:80" coordorigin="1843,433" coordsize="1,80" path="m1843,513l1843,433e" filled="false" stroked="true" strokeweight=".748pt" strokecolor="#939598">
                <v:path arrowok="t"/>
              </v:shape>
            </v:group>
            <v:group style="position:absolute;left:1803;top:433;width:2;height:80" coordorigin="1803,433" coordsize="2,80">
              <v:shape style="position:absolute;left:1803;top:433;width:2;height:80" coordorigin="1803,433" coordsize="1,80" path="m1803,513l1803,433e" filled="false" stroked="true" strokeweight=".748pt" strokecolor="#939598">
                <v:path arrowok="t"/>
              </v:shape>
            </v:group>
            <v:group style="position:absolute;left:1763;top:433;width:2;height:80" coordorigin="1763,433" coordsize="2,80">
              <v:shape style="position:absolute;left:1763;top:433;width:2;height:80" coordorigin="1763,433" coordsize="1,80" path="m1763,513l1763,433e" filled="false" stroked="true" strokeweight=".748pt" strokecolor="#939598">
                <v:path arrowok="t"/>
              </v:shape>
            </v:group>
            <v:group style="position:absolute;left:1723;top:433;width:2;height:80" coordorigin="1723,433" coordsize="2,80">
              <v:shape style="position:absolute;left:1723;top:433;width:2;height:80" coordorigin="1723,433" coordsize="0,80" path="m1723,513l1723,433e" filled="false" stroked="true" strokeweight=".748pt" strokecolor="#939598">
                <v:path arrowok="t"/>
              </v:shape>
            </v:group>
            <v:group style="position:absolute;left:1683;top:433;width:2;height:80" coordorigin="1683,433" coordsize="2,80">
              <v:shape style="position:absolute;left:1683;top:433;width:2;height:80" coordorigin="1683,433" coordsize="0,80" path="m1683,513l1683,433e" filled="false" stroked="true" strokeweight=".748pt" strokecolor="#939598">
                <v:path arrowok="t"/>
              </v:shape>
            </v:group>
            <v:group style="position:absolute;left:1642;top:433;width:2;height:80" coordorigin="1642,433" coordsize="2,80">
              <v:shape style="position:absolute;left:1642;top:433;width:2;height:80" coordorigin="1642,433" coordsize="0,80" path="m1642,513l1642,433e" filled="false" stroked="true" strokeweight=".748pt" strokecolor="#939598">
                <v:path arrowok="t"/>
              </v:shape>
            </v:group>
            <v:group style="position:absolute;left:1602;top:433;width:2;height:80" coordorigin="1602,433" coordsize="2,80">
              <v:shape style="position:absolute;left:1602;top:433;width:2;height:80" coordorigin="1602,433" coordsize="0,80" path="m1602,513l1602,433e" filled="false" stroked="true" strokeweight=".748pt" strokecolor="#939598">
                <v:path arrowok="t"/>
              </v:shape>
            </v:group>
            <v:group style="position:absolute;left:1562;top:433;width:2;height:80" coordorigin="1562,433" coordsize="2,80">
              <v:shape style="position:absolute;left:1562;top:433;width:2;height:80" coordorigin="1562,433" coordsize="0,80" path="m1562,513l1562,433e" filled="false" stroked="true" strokeweight=".748pt" strokecolor="#939598">
                <v:path arrowok="t"/>
              </v:shape>
            </v:group>
            <v:group style="position:absolute;left:1522;top:433;width:2;height:80" coordorigin="1522,433" coordsize="2,80">
              <v:shape style="position:absolute;left:1522;top:433;width:2;height:80" coordorigin="1522,433" coordsize="1,80" path="m1522,513l1522,433e" filled="false" stroked="true" strokeweight=".748pt" strokecolor="#939598">
                <v:path arrowok="t"/>
              </v:shape>
            </v:group>
            <v:group style="position:absolute;left:1482;top:433;width:2;height:80" coordorigin="1482,433" coordsize="2,80">
              <v:shape style="position:absolute;left:1482;top:433;width:2;height:80" coordorigin="1482,433" coordsize="0,80" path="m1482,513l1482,433e" filled="false" stroked="true" strokeweight=".748pt" strokecolor="#939598">
                <v:path arrowok="t"/>
              </v:shape>
            </v:group>
            <v:group style="position:absolute;left:1442;top:433;width:2;height:80" coordorigin="1442,433" coordsize="2,80">
              <v:shape style="position:absolute;left:1442;top:433;width:2;height:80" coordorigin="1442,433" coordsize="0,80" path="m1442,513l1442,433e" filled="false" stroked="true" strokeweight=".748pt" strokecolor="#939598">
                <v:path arrowok="t"/>
              </v:shape>
            </v:group>
            <v:group style="position:absolute;left:1402;top:433;width:2;height:80" coordorigin="1402,433" coordsize="2,80">
              <v:shape style="position:absolute;left:1402;top:433;width:2;height:80" coordorigin="1402,433" coordsize="1,80" path="m1402,513l1402,433e" filled="false" stroked="true" strokeweight=".748pt" strokecolor="#939598">
                <v:path arrowok="t"/>
              </v:shape>
            </v:group>
            <v:group style="position:absolute;left:1362;top:433;width:2;height:80" coordorigin="1362,433" coordsize="2,80">
              <v:shape style="position:absolute;left:1362;top:433;width:2;height:80" coordorigin="1362,433" coordsize="0,80" path="m1362,513l1362,433e" filled="false" stroked="true" strokeweight=".748pt" strokecolor="#939598">
                <v:path arrowok="t"/>
              </v:shape>
            </v:group>
            <v:group style="position:absolute;left:1322;top:433;width:2;height:80" coordorigin="1322,433" coordsize="2,80">
              <v:shape style="position:absolute;left:1322;top:433;width:2;height:80" coordorigin="1322,433" coordsize="0,80" path="m1322,513l1322,433e" filled="false" stroked="true" strokeweight=".748pt" strokecolor="#939598">
                <v:path arrowok="t"/>
              </v:shape>
            </v:group>
            <v:group style="position:absolute;left:1282;top:433;width:2;height:80" coordorigin="1282,433" coordsize="2,80">
              <v:shape style="position:absolute;left:1282;top:433;width:2;height:80" coordorigin="1282,433" coordsize="0,80" path="m1282,513l1282,433e" filled="false" stroked="true" strokeweight=".748pt" strokecolor="#939598">
                <v:path arrowok="t"/>
              </v:shape>
            </v:group>
            <v:group style="position:absolute;left:1242;top:433;width:2;height:80" coordorigin="1242,433" coordsize="2,80">
              <v:shape style="position:absolute;left:1242;top:433;width:2;height:80" coordorigin="1242,433" coordsize="0,80" path="m1242,513l1242,433e" filled="false" stroked="true" strokeweight=".748pt" strokecolor="#939598">
                <v:path arrowok="t"/>
              </v:shape>
            </v:group>
            <v:group style="position:absolute;left:1202;top:433;width:2;height:80" coordorigin="1202,433" coordsize="2,80">
              <v:shape style="position:absolute;left:1202;top:433;width:2;height:80" coordorigin="1202,433" coordsize="1,80" path="m1202,513l1202,433e" filled="false" stroked="true" strokeweight=".748pt" strokecolor="#939598">
                <v:path arrowok="t"/>
              </v:shape>
            </v:group>
            <v:group style="position:absolute;left:1162;top:433;width:2;height:80" coordorigin="1162,433" coordsize="2,80">
              <v:shape style="position:absolute;left:1162;top:433;width:2;height:80" coordorigin="1162,433" coordsize="0,80" path="m1162,513l1162,433e" filled="false" stroked="true" strokeweight=".748pt" strokecolor="#939598">
                <v:path arrowok="t"/>
              </v:shape>
            </v:group>
            <v:group style="position:absolute;left:1122;top:433;width:2;height:80" coordorigin="1122,433" coordsize="2,80">
              <v:shape style="position:absolute;left:1122;top:433;width:2;height:80" coordorigin="1122,433" coordsize="0,80" path="m1122,513l1122,433e" filled="false" stroked="true" strokeweight=".748pt" strokecolor="#939598">
                <v:path arrowok="t"/>
              </v:shape>
            </v:group>
            <v:group style="position:absolute;left:1082;top:433;width:2;height:80" coordorigin="1082,433" coordsize="2,80">
              <v:shape style="position:absolute;left:1082;top:433;width:2;height:80" coordorigin="1082,433" coordsize="1,80" path="m1082,513l1082,433e" filled="false" stroked="true" strokeweight=".748pt" strokecolor="#939598">
                <v:path arrowok="t"/>
              </v:shape>
            </v:group>
            <v:group style="position:absolute;left:1042;top:433;width:2;height:80" coordorigin="1042,433" coordsize="2,80">
              <v:shape style="position:absolute;left:1042;top:433;width:2;height:80" coordorigin="1042,433" coordsize="0,80" path="m1042,513l1042,433e" filled="false" stroked="true" strokeweight=".748pt" strokecolor="#939598">
                <v:path arrowok="t"/>
              </v:shape>
            </v:group>
            <v:group style="position:absolute;left:1002;top:433;width:2;height:80" coordorigin="1002,433" coordsize="2,80">
              <v:shape style="position:absolute;left:1002;top:433;width:2;height:80" coordorigin="1002,433" coordsize="0,80" path="m1002,513l1002,433e" filled="false" stroked="true" strokeweight=".748pt" strokecolor="#939598">
                <v:path arrowok="t"/>
              </v:shape>
            </v:group>
            <v:group style="position:absolute;left:961;top:433;width:2;height:80" coordorigin="961,433" coordsize="2,80">
              <v:shape style="position:absolute;left:961;top:433;width:2;height:80" coordorigin="961,433" coordsize="0,80" path="m961,513l961,433e" filled="false" stroked="true" strokeweight=".748pt" strokecolor="#939598">
                <v:path arrowok="t"/>
              </v:shape>
            </v:group>
            <v:group style="position:absolute;left:921;top:433;width:2;height:80" coordorigin="921,433" coordsize="2,80">
              <v:shape style="position:absolute;left:921;top:433;width:2;height:80" coordorigin="921,433" coordsize="0,80" path="m921,513l921,433e" filled="false" stroked="true" strokeweight=".748pt" strokecolor="#939598">
                <v:path arrowok="t"/>
              </v:shape>
            </v:group>
            <v:group style="position:absolute;left:881;top:433;width:2;height:80" coordorigin="881,433" coordsize="2,80">
              <v:shape style="position:absolute;left:881;top:433;width:2;height:80" coordorigin="881,433" coordsize="1,80" path="m881,513l881,433e" filled="false" stroked="true" strokeweight=".748pt" strokecolor="#939598">
                <v:path arrowok="t"/>
              </v:shape>
            </v:group>
            <v:group style="position:absolute;left:841;top:433;width:2;height:80" coordorigin="841,433" coordsize="2,80">
              <v:shape style="position:absolute;left:841;top:433;width:2;height:80" coordorigin="841,433" coordsize="0,80" path="m841,513l841,433e" filled="false" stroked="true" strokeweight=".748pt" strokecolor="#939598">
                <v:path arrowok="t"/>
              </v:shape>
            </v:group>
            <v:group style="position:absolute;left:801;top:433;width:2;height:80" coordorigin="801,433" coordsize="2,80">
              <v:shape style="position:absolute;left:801;top:433;width:2;height:80" coordorigin="801,433" coordsize="0,80" path="m801,513l801,433e" filled="false" stroked="true" strokeweight=".748pt" strokecolor="#939598">
                <v:path arrowok="t"/>
              </v:shape>
            </v:group>
            <v:group style="position:absolute;left:761;top:433;width:2;height:80" coordorigin="761,433" coordsize="2,80">
              <v:shape style="position:absolute;left:761;top:433;width:2;height:80" coordorigin="761,433" coordsize="1,80" path="m761,513l761,433e" filled="false" stroked="true" strokeweight=".748pt" strokecolor="#939598">
                <v:path arrowok="t"/>
              </v:shape>
            </v:group>
            <v:group style="position:absolute;left:721;top:433;width:2;height:80" coordorigin="721,433" coordsize="2,80">
              <v:shape style="position:absolute;left:721;top:433;width:2;height:80" coordorigin="721,433" coordsize="1,80" path="m721,513l721,433e" filled="false" stroked="true" strokeweight=".748pt" strokecolor="#939598">
                <v:path arrowok="t"/>
              </v:shape>
            </v:group>
            <v:group style="position:absolute;left:681;top:433;width:2;height:80" coordorigin="681,433" coordsize="2,80">
              <v:shape style="position:absolute;left:681;top:433;width:2;height:80" coordorigin="681,433" coordsize="1,80" path="m681,513l681,433e" filled="false" stroked="true" strokeweight=".748pt" strokecolor="#939598">
                <v:path arrowok="t"/>
              </v:shape>
            </v:group>
            <v:group style="position:absolute;left:641;top:433;width:2;height:80" coordorigin="641,433" coordsize="2,80">
              <v:shape style="position:absolute;left:641;top:433;width:2;height:80" coordorigin="641,433" coordsize="1,80" path="m641,513l641,433e" filled="false" stroked="true" strokeweight=".748pt" strokecolor="#939598">
                <v:path arrowok="t"/>
              </v:shape>
            </v:group>
            <v:group style="position:absolute;left:601;top:433;width:2;height:80" coordorigin="601,433" coordsize="2,80">
              <v:shape style="position:absolute;left:601;top:433;width:2;height:80" coordorigin="601,433" coordsize="1,80" path="m601,513l601,433e" filled="false" stroked="true" strokeweight=".748pt" strokecolor="#939598">
                <v:path arrowok="t"/>
              </v:shape>
            </v:group>
            <v:group style="position:absolute;left:561;top:433;width:2;height:80" coordorigin="561,433" coordsize="2,80">
              <v:shape style="position:absolute;left:561;top:433;width:2;height:80" coordorigin="561,433" coordsize="0,80" path="m561,513l561,433e" filled="false" stroked="true" strokeweight=".748pt" strokecolor="#939598">
                <v:path arrowok="t"/>
              </v:shape>
            </v:group>
            <v:group style="position:absolute;left:521;top:433;width:2;height:80" coordorigin="521,433" coordsize="2,80">
              <v:shape style="position:absolute;left:521;top:433;width:2;height:80" coordorigin="521,433" coordsize="1,80" path="m521,513l521,433e" filled="false" stroked="true" strokeweight=".748pt" strokecolor="#939598">
                <v:path arrowok="t"/>
              </v:shape>
            </v:group>
            <v:group style="position:absolute;left:481;top:433;width:2;height:80" coordorigin="481,433" coordsize="2,80">
              <v:shape style="position:absolute;left:481;top:433;width:2;height:80" coordorigin="481,433" coordsize="0,80" path="m481,513l481,433e" filled="false" stroked="true" strokeweight=".748pt" strokecolor="#939598">
                <v:path arrowok="t"/>
              </v:shape>
            </v:group>
            <v:group style="position:absolute;left:441;top:433;width:2;height:80" coordorigin="441,433" coordsize="2,80">
              <v:shape style="position:absolute;left:441;top:433;width:2;height:80" coordorigin="441,433" coordsize="0,80" path="m441,513l441,433e" filled="false" stroked="true" strokeweight=".748pt" strokecolor="#939598">
                <v:path arrowok="t"/>
              </v:shape>
            </v:group>
            <v:group style="position:absolute;left:401;top:433;width:2;height:80" coordorigin="401,433" coordsize="2,80">
              <v:shape style="position:absolute;left:401;top:433;width:2;height:80" coordorigin="401,433" coordsize="0,80" path="m401,513l401,433e" filled="false" stroked="true" strokeweight=".748pt" strokecolor="#939598">
                <v:path arrowok="t"/>
              </v:shape>
            </v:group>
            <v:group style="position:absolute;left:361;top:434;width:2;height:80" coordorigin="361,434" coordsize="2,80">
              <v:shape style="position:absolute;left:361;top:434;width:2;height:80" coordorigin="361,434" coordsize="0,80" path="m361,514l361,434e" filled="false" stroked="true" strokeweight=".748pt" strokecolor="#939598">
                <v:path arrowok="t"/>
              </v:shape>
            </v:group>
            <v:group style="position:absolute;left:320;top:434;width:2;height:80" coordorigin="320,434" coordsize="2,80">
              <v:shape style="position:absolute;left:320;top:434;width:2;height:80" coordorigin="320,434" coordsize="1,80" path="m320,514l320,434e" filled="false" stroked="true" strokeweight=".748pt" strokecolor="#939598">
                <v:path arrowok="t"/>
              </v:shape>
            </v:group>
            <v:group style="position:absolute;left:280;top:434;width:2;height:80" coordorigin="280,434" coordsize="2,80">
              <v:shape style="position:absolute;left:280;top:434;width:2;height:80" coordorigin="280,434" coordsize="0,80" path="m280,514l280,434e" filled="false" stroked="true" strokeweight=".748pt" strokecolor="#939598">
                <v:path arrowok="t"/>
              </v:shape>
            </v:group>
            <v:group style="position:absolute;left:240;top:434;width:2;height:80" coordorigin="240,434" coordsize="2,80">
              <v:shape style="position:absolute;left:240;top:434;width:2;height:80" coordorigin="240,434" coordsize="0,80" path="m240,514l240,434e" filled="false" stroked="true" strokeweight=".748pt" strokecolor="#939598">
                <v:path arrowok="t"/>
              </v:shape>
            </v:group>
            <v:group style="position:absolute;left:200;top:434;width:2;height:80" coordorigin="200,434" coordsize="2,80">
              <v:shape style="position:absolute;left:200;top:434;width:2;height:80" coordorigin="200,434" coordsize="0,80" path="m200,514l200,434e" filled="false" stroked="true" strokeweight=".748pt" strokecolor="#939598">
                <v:path arrowok="t"/>
              </v:shape>
            </v:group>
            <v:group style="position:absolute;left:160;top:434;width:2;height:80" coordorigin="160,434" coordsize="2,80">
              <v:shape style="position:absolute;left:160;top:434;width:2;height:80" coordorigin="160,434" coordsize="0,80" path="m160,514l160,434e" filled="false" stroked="true" strokeweight=".748pt" strokecolor="#939598">
                <v:path arrowok="t"/>
              </v:shape>
            </v:group>
            <v:group style="position:absolute;left:120;top:434;width:2;height:80" coordorigin="120,434" coordsize="2,80">
              <v:shape style="position:absolute;left:120;top:434;width:2;height:80" coordorigin="120,434" coordsize="0,80" path="m120,514l120,434e" filled="false" stroked="true" strokeweight=".748pt" strokecolor="#939598">
                <v:path arrowok="t"/>
              </v:shape>
            </v:group>
            <v:group style="position:absolute;left:80;top:434;width:2;height:80" coordorigin="80,434" coordsize="2,80">
              <v:shape style="position:absolute;left:80;top:434;width:2;height:80" coordorigin="80,434" coordsize="0,80" path="m80,514l80,434e" filled="false" stroked="true" strokeweight=".748pt" strokecolor="#939598">
                <v:path arrowok="t"/>
              </v:shape>
            </v:group>
            <v:group style="position:absolute;left:40;top:434;width:2;height:80" coordorigin="40,434" coordsize="2,80">
              <v:shape style="position:absolute;left:40;top:434;width:2;height:80" coordorigin="40,434" coordsize="0,80" path="m40,514l40,434e" filled="false" stroked="true" strokeweight=".748pt" strokecolor="#939598">
                <v:path arrowok="t"/>
              </v:shape>
            </v:group>
            <v:group style="position:absolute;left:0;top:465;width:2;height:49" coordorigin="0,465" coordsize="2,49">
              <v:shape style="position:absolute;left:0;top:465;width:2;height:49" coordorigin="0,465" coordsize="0,49" path="m0,514l0,466e" filled="false" stroked="true" strokeweight=".748pt" strokecolor="#939598">
                <v:path arrowok="t"/>
              </v:shape>
            </v:group>
            <v:group style="position:absolute;left:0;top:554;width:11197;height:2" coordorigin="0,554" coordsize="11197,2">
              <v:shape style="position:absolute;left:0;top:554;width:11197;height:2" coordorigin="0,554" coordsize="11197,0" path="m10,554l11207,554e" filled="false" stroked="true" strokeweight="1pt" strokecolor="#939598">
                <v:path arrowok="t"/>
              </v:shape>
            </v:group>
            <v:group style="position:absolute;left:11197;top:233;width:465;height:344" coordorigin="11197,233" coordsize="465,344">
              <v:shape style="position:absolute;left:11197;top:233;width:465;height:344" coordorigin="11197,233" coordsize="465,344" path="m11197,576l11662,576,11662,233,11197,233,11197,576xe" filled="true" fillcolor="#ffffff" stroked="false">
                <v:path arrowok="t"/>
                <v:fill type="solid"/>
              </v:shape>
            </v:group>
            <v:group style="position:absolute;left:11276;top:249;width:312;height:304" coordorigin="11276,249" coordsize="312,304">
              <v:shape style="position:absolute;left:11276;top:249;width:312;height:304" coordorigin="11276,249" coordsize="312,304" path="m11276,553l11588,553,11588,249,11276,249,11276,553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939598"/>
          <w:u w:val="none"/>
        </w:rPr>
        <w:t>3</w:t>
      </w:r>
      <w:r>
        <w:rPr>
          <w:u w:val="none"/>
        </w:rPr>
      </w:r>
    </w:p>
    <w:p>
      <w:pPr>
        <w:spacing w:after="0" w:line="240" w:lineRule="auto"/>
        <w:jc w:val="right"/>
        <w:sectPr>
          <w:pgSz w:w="11910" w:h="16840"/>
          <w:pgMar w:top="40" w:bottom="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sz w:val="19"/>
          <w:szCs w:val="19"/>
        </w:rPr>
      </w:pPr>
    </w:p>
    <w:p>
      <w:pPr>
        <w:spacing w:line="962" w:lineRule="exact" w:before="0"/>
        <w:ind w:left="941" w:right="988" w:firstLine="0"/>
        <w:jc w:val="left"/>
        <w:rPr>
          <w:rFonts w:ascii="Arial" w:hAnsi="Arial" w:cs="Arial" w:eastAsia="Arial"/>
          <w:sz w:val="92"/>
          <w:szCs w:val="92"/>
        </w:rPr>
      </w:pPr>
      <w:r>
        <w:rPr/>
        <w:pict>
          <v:group style="position:absolute;margin-left:.0004pt;margin-top:-68.399132pt;width:594.950pt;height:4.850pt;mso-position-horizontal-relative:page;mso-position-vertical-relative:paragraph;z-index:1312" coordorigin="0,-1368" coordsize="11899,97">
            <v:group style="position:absolute;left:11891;top:-1361;width:2;height:80" coordorigin="11891,-1361" coordsize="2,80">
              <v:shape style="position:absolute;left:11891;top:-1361;width:2;height:80" coordorigin="11891,-1361" coordsize="0,80" path="m11891,-1281l11891,-1361e" filled="false" stroked="true" strokeweight=".748pt" strokecolor="#939598">
                <v:path arrowok="t"/>
              </v:shape>
            </v:group>
            <v:group style="position:absolute;left:11851;top:-1361;width:2;height:80" coordorigin="11851,-1361" coordsize="2,80">
              <v:shape style="position:absolute;left:11851;top:-1361;width:2;height:80" coordorigin="11851,-1361" coordsize="0,80" path="m11851,-1281l11851,-1361e" filled="false" stroked="true" strokeweight=".748pt" strokecolor="#939598">
                <v:path arrowok="t"/>
              </v:shape>
            </v:group>
            <v:group style="position:absolute;left:11811;top:-1360;width:2;height:80" coordorigin="11811,-1360" coordsize="2,80">
              <v:shape style="position:absolute;left:11811;top:-1360;width:2;height:80" coordorigin="11811,-1360" coordsize="0,80" path="m11811,-1280l11811,-1360e" filled="false" stroked="true" strokeweight=".748pt" strokecolor="#939598">
                <v:path arrowok="t"/>
              </v:shape>
            </v:group>
            <v:group style="position:absolute;left:11771;top:-1360;width:2;height:80" coordorigin="11771,-1360" coordsize="2,80">
              <v:shape style="position:absolute;left:11771;top:-1360;width:2;height:80" coordorigin="11771,-1360" coordsize="0,80" path="m11771,-1280l11771,-1360e" filled="false" stroked="true" strokeweight=".748pt" strokecolor="#939598">
                <v:path arrowok="t"/>
              </v:shape>
            </v:group>
            <v:group style="position:absolute;left:11731;top:-1360;width:2;height:80" coordorigin="11731,-1360" coordsize="2,80">
              <v:shape style="position:absolute;left:11731;top:-1360;width:2;height:80" coordorigin="11731,-1360" coordsize="1,80" path="m11731,-1280l11731,-1360e" filled="false" stroked="true" strokeweight=".748pt" strokecolor="#939598">
                <v:path arrowok="t"/>
              </v:shape>
            </v:group>
            <v:group style="position:absolute;left:11691;top:-1360;width:2;height:80" coordorigin="11691,-1360" coordsize="2,80">
              <v:shape style="position:absolute;left:11691;top:-1360;width:2;height:80" coordorigin="11691,-1360" coordsize="0,80" path="m11691,-1280l11691,-1360e" filled="false" stroked="true" strokeweight=".748pt" strokecolor="#939598">
                <v:path arrowok="t"/>
              </v:shape>
            </v:group>
            <v:group style="position:absolute;left:11651;top:-1360;width:2;height:80" coordorigin="11651,-1360" coordsize="2,80">
              <v:shape style="position:absolute;left:11651;top:-1360;width:2;height:80" coordorigin="11651,-1360" coordsize="0,80" path="m11651,-1280l11651,-1360e" filled="false" stroked="true" strokeweight=".748pt" strokecolor="#939598">
                <v:path arrowok="t"/>
              </v:shape>
            </v:group>
            <v:group style="position:absolute;left:11611;top:-1360;width:2;height:80" coordorigin="11611,-1360" coordsize="2,80">
              <v:shape style="position:absolute;left:11611;top:-1360;width:2;height:80" coordorigin="11611,-1360" coordsize="0,80" path="m11611,-1280l11611,-1360e" filled="false" stroked="true" strokeweight=".748pt" strokecolor="#939598">
                <v:path arrowok="t"/>
              </v:shape>
            </v:group>
            <v:group style="position:absolute;left:11571;top:-1360;width:2;height:80" coordorigin="11571,-1360" coordsize="2,80">
              <v:shape style="position:absolute;left:11571;top:-1360;width:2;height:80" coordorigin="11571,-1360" coordsize="0,80" path="m11571,-1280l11571,-1360e" filled="false" stroked="true" strokeweight=".748pt" strokecolor="#939598">
                <v:path arrowok="t"/>
              </v:shape>
            </v:group>
            <v:group style="position:absolute;left:11531;top:-1360;width:2;height:80" coordorigin="11531,-1360" coordsize="2,80">
              <v:shape style="position:absolute;left:11531;top:-1360;width:2;height:80" coordorigin="11531,-1360" coordsize="1,80" path="m11531,-1280l11531,-1360e" filled="false" stroked="true" strokeweight=".748pt" strokecolor="#939598">
                <v:path arrowok="t"/>
              </v:shape>
            </v:group>
            <v:group style="position:absolute;left:11491;top:-1360;width:2;height:80" coordorigin="11491,-1360" coordsize="2,80">
              <v:shape style="position:absolute;left:11491;top:-1360;width:2;height:80" coordorigin="11491,-1360" coordsize="0,80" path="m11491,-1280l11491,-1360e" filled="false" stroked="true" strokeweight=".748pt" strokecolor="#939598">
                <v:path arrowok="t"/>
              </v:shape>
            </v:group>
            <v:group style="position:absolute;left:11451;top:-1360;width:2;height:80" coordorigin="11451,-1360" coordsize="2,80">
              <v:shape style="position:absolute;left:11451;top:-1360;width:2;height:80" coordorigin="11451,-1360" coordsize="0,80" path="m11451,-1280l11451,-1360e" filled="false" stroked="true" strokeweight=".748pt" strokecolor="#939598">
                <v:path arrowok="t"/>
              </v:shape>
            </v:group>
            <v:group style="position:absolute;left:11411;top:-1360;width:2;height:80" coordorigin="11411,-1360" coordsize="2,80">
              <v:shape style="position:absolute;left:11411;top:-1360;width:2;height:80" coordorigin="11411,-1360" coordsize="0,80" path="m11411,-1280l11411,-1360e" filled="false" stroked="true" strokeweight=".748pt" strokecolor="#939598">
                <v:path arrowok="t"/>
              </v:shape>
            </v:group>
            <v:group style="position:absolute;left:11371;top:-1360;width:2;height:80" coordorigin="11371,-1360" coordsize="2,80">
              <v:shape style="position:absolute;left:11371;top:-1360;width:2;height:80" coordorigin="11371,-1360" coordsize="0,80" path="m11371,-1280l11371,-1360e" filled="false" stroked="true" strokeweight=".748pt" strokecolor="#939598">
                <v:path arrowok="t"/>
              </v:shape>
            </v:group>
            <v:group style="position:absolute;left:11331;top:-1360;width:2;height:80" coordorigin="11331,-1360" coordsize="2,80">
              <v:shape style="position:absolute;left:11331;top:-1360;width:2;height:80" coordorigin="11331,-1360" coordsize="0,80" path="m11331,-1280l11331,-1360e" filled="false" stroked="true" strokeweight=".748pt" strokecolor="#939598">
                <v:path arrowok="t"/>
              </v:shape>
            </v:group>
            <v:group style="position:absolute;left:11291;top:-1360;width:2;height:80" coordorigin="11291,-1360" coordsize="2,80">
              <v:shape style="position:absolute;left:11291;top:-1360;width:2;height:80" coordorigin="11291,-1360" coordsize="0,80" path="m11291,-1280l11291,-1360e" filled="false" stroked="true" strokeweight=".748pt" strokecolor="#939598">
                <v:path arrowok="t"/>
              </v:shape>
            </v:group>
            <v:group style="position:absolute;left:11251;top:-1360;width:2;height:80" coordorigin="11251,-1360" coordsize="2,80">
              <v:shape style="position:absolute;left:11251;top:-1360;width:2;height:80" coordorigin="11251,-1360" coordsize="0,80" path="m11251,-1280l11251,-1360e" filled="false" stroked="true" strokeweight=".748pt" strokecolor="#939598">
                <v:path arrowok="t"/>
              </v:shape>
            </v:group>
            <v:group style="position:absolute;left:11210;top:-1360;width:2;height:80" coordorigin="11210,-1360" coordsize="2,80">
              <v:shape style="position:absolute;left:11210;top:-1360;width:2;height:80" coordorigin="11210,-1360" coordsize="0,80" path="m11211,-1280l11210,-1360e" filled="false" stroked="true" strokeweight=".748pt" strokecolor="#939598">
                <v:path arrowok="t"/>
              </v:shape>
            </v:group>
            <v:group style="position:absolute;left:11170;top:-1360;width:2;height:80" coordorigin="11170,-1360" coordsize="2,80">
              <v:shape style="position:absolute;left:11170;top:-1360;width:2;height:80" coordorigin="11170,-1360" coordsize="0,80" path="m11170,-1280l11170,-1360e" filled="false" stroked="true" strokeweight=".748pt" strokecolor="#939598">
                <v:path arrowok="t"/>
              </v:shape>
            </v:group>
            <v:group style="position:absolute;left:11130;top:-1360;width:2;height:80" coordorigin="11130,-1360" coordsize="2,80">
              <v:shape style="position:absolute;left:11130;top:-1360;width:2;height:80" coordorigin="11130,-1360" coordsize="0,80" path="m11130,-1280l11130,-1360e" filled="false" stroked="true" strokeweight=".748pt" strokecolor="#939598">
                <v:path arrowok="t"/>
              </v:shape>
            </v:group>
            <v:group style="position:absolute;left:11090;top:-1360;width:2;height:80" coordorigin="11090,-1360" coordsize="2,80">
              <v:shape style="position:absolute;left:11090;top:-1360;width:2;height:80" coordorigin="11090,-1360" coordsize="0,80" path="m11090,-1280l11090,-1360e" filled="false" stroked="true" strokeweight=".748pt" strokecolor="#939598">
                <v:path arrowok="t"/>
              </v:shape>
            </v:group>
            <v:group style="position:absolute;left:11050;top:-1360;width:2;height:80" coordorigin="11050,-1360" coordsize="2,80">
              <v:shape style="position:absolute;left:11050;top:-1360;width:2;height:80" coordorigin="11050,-1360" coordsize="0,80" path="m11050,-1280l11050,-1360e" filled="false" stroked="true" strokeweight=".748pt" strokecolor="#939598">
                <v:path arrowok="t"/>
              </v:shape>
            </v:group>
            <v:group style="position:absolute;left:11010;top:-1360;width:2;height:80" coordorigin="11010,-1360" coordsize="2,80">
              <v:shape style="position:absolute;left:11010;top:-1360;width:2;height:80" coordorigin="11010,-1360" coordsize="1,80" path="m11010,-1280l11010,-1360e" filled="false" stroked="true" strokeweight=".748pt" strokecolor="#939598">
                <v:path arrowok="t"/>
              </v:shape>
            </v:group>
            <v:group style="position:absolute;left:10970;top:-1360;width:2;height:80" coordorigin="10970,-1360" coordsize="2,80">
              <v:shape style="position:absolute;left:10970;top:-1360;width:2;height:80" coordorigin="10970,-1360" coordsize="0,80" path="m10970,-1280l10970,-1360e" filled="false" stroked="true" strokeweight=".748pt" strokecolor="#939598">
                <v:path arrowok="t"/>
              </v:shape>
            </v:group>
            <v:group style="position:absolute;left:10930;top:-1360;width:2;height:80" coordorigin="10930,-1360" coordsize="2,80">
              <v:shape style="position:absolute;left:10930;top:-1360;width:2;height:80" coordorigin="10930,-1360" coordsize="0,80" path="m10930,-1280l10930,-1360e" filled="false" stroked="true" strokeweight=".748pt" strokecolor="#939598">
                <v:path arrowok="t"/>
              </v:shape>
            </v:group>
            <v:group style="position:absolute;left:10890;top:-1360;width:2;height:80" coordorigin="10890,-1360" coordsize="2,80">
              <v:shape style="position:absolute;left:10890;top:-1360;width:2;height:80" coordorigin="10890,-1360" coordsize="0,80" path="m10890,-1280l10890,-1360e" filled="false" stroked="true" strokeweight=".748pt" strokecolor="#939598">
                <v:path arrowok="t"/>
              </v:shape>
            </v:group>
            <v:group style="position:absolute;left:10850;top:-1360;width:2;height:80" coordorigin="10850,-1360" coordsize="2,80">
              <v:shape style="position:absolute;left:10850;top:-1360;width:2;height:80" coordorigin="10850,-1360" coordsize="1,80" path="m10850,-1280l10850,-1360e" filled="false" stroked="true" strokeweight=".748pt" strokecolor="#939598">
                <v:path arrowok="t"/>
              </v:shape>
            </v:group>
            <v:group style="position:absolute;left:10810;top:-1360;width:2;height:80" coordorigin="10810,-1360" coordsize="2,80">
              <v:shape style="position:absolute;left:10810;top:-1360;width:2;height:80" coordorigin="10810,-1360" coordsize="0,80" path="m10810,-1280l10810,-1360e" filled="false" stroked="true" strokeweight=".748pt" strokecolor="#939598">
                <v:path arrowok="t"/>
              </v:shape>
            </v:group>
            <v:group style="position:absolute;left:10770;top:-1360;width:2;height:80" coordorigin="10770,-1360" coordsize="2,80">
              <v:shape style="position:absolute;left:10770;top:-1360;width:2;height:80" coordorigin="10770,-1360" coordsize="0,80" path="m10770,-1280l10770,-1360e" filled="false" stroked="true" strokeweight=".748pt" strokecolor="#939598">
                <v:path arrowok="t"/>
              </v:shape>
            </v:group>
            <v:group style="position:absolute;left:10730;top:-1360;width:2;height:80" coordorigin="10730,-1360" coordsize="2,80">
              <v:shape style="position:absolute;left:10730;top:-1360;width:2;height:80" coordorigin="10730,-1360" coordsize="0,80" path="m10730,-1280l10730,-1360e" filled="false" stroked="true" strokeweight=".748pt" strokecolor="#939598">
                <v:path arrowok="t"/>
              </v:shape>
            </v:group>
            <v:group style="position:absolute;left:10690;top:-1360;width:2;height:80" coordorigin="10690,-1360" coordsize="2,80">
              <v:shape style="position:absolute;left:10690;top:-1360;width:2;height:80" coordorigin="10690,-1360" coordsize="0,80" path="m10690,-1280l10690,-1360e" filled="false" stroked="true" strokeweight=".748pt" strokecolor="#939598">
                <v:path arrowok="t"/>
              </v:shape>
            </v:group>
            <v:group style="position:absolute;left:10650;top:-1360;width:2;height:80" coordorigin="10650,-1360" coordsize="2,80">
              <v:shape style="position:absolute;left:10650;top:-1360;width:2;height:80" coordorigin="10650,-1360" coordsize="0,80" path="m10650,-1280l10650,-1360e" filled="false" stroked="true" strokeweight=".748pt" strokecolor="#939598">
                <v:path arrowok="t"/>
              </v:shape>
            </v:group>
            <v:group style="position:absolute;left:10610;top:-1360;width:2;height:80" coordorigin="10610,-1360" coordsize="2,80">
              <v:shape style="position:absolute;left:10610;top:-1360;width:2;height:80" coordorigin="10610,-1360" coordsize="0,80" path="m10610,-1280l10610,-1360e" filled="false" stroked="true" strokeweight=".748pt" strokecolor="#939598">
                <v:path arrowok="t"/>
              </v:shape>
            </v:group>
            <v:group style="position:absolute;left:10570;top:-1360;width:2;height:80" coordorigin="10570,-1360" coordsize="2,80">
              <v:shape style="position:absolute;left:10570;top:-1360;width:2;height:80" coordorigin="10570,-1360" coordsize="0,80" path="m10570,-1280l10570,-1360e" filled="false" stroked="true" strokeweight=".748pt" strokecolor="#939598">
                <v:path arrowok="t"/>
              </v:shape>
            </v:group>
            <v:group style="position:absolute;left:10530;top:-1360;width:2;height:80" coordorigin="10530,-1360" coordsize="2,80">
              <v:shape style="position:absolute;left:10530;top:-1360;width:2;height:80" coordorigin="10530,-1360" coordsize="0,80" path="m10530,-1280l10530,-1360e" filled="false" stroked="true" strokeweight=".748pt" strokecolor="#939598">
                <v:path arrowok="t"/>
              </v:shape>
            </v:group>
            <v:group style="position:absolute;left:10490;top:-1360;width:2;height:80" coordorigin="10490,-1360" coordsize="2,80">
              <v:shape style="position:absolute;left:10490;top:-1360;width:2;height:80" coordorigin="10490,-1360" coordsize="0,80" path="m10490,-1280l10490,-1360e" filled="false" stroked="true" strokeweight=".748pt" strokecolor="#939598">
                <v:path arrowok="t"/>
              </v:shape>
            </v:group>
            <v:group style="position:absolute;left:10450;top:-1360;width:2;height:80" coordorigin="10450,-1360" coordsize="2,80">
              <v:shape style="position:absolute;left:10450;top:-1360;width:2;height:80" coordorigin="10450,-1360" coordsize="0,80" path="m10450,-1280l10450,-1360e" filled="false" stroked="true" strokeweight=".748pt" strokecolor="#939598">
                <v:path arrowok="t"/>
              </v:shape>
            </v:group>
            <v:group style="position:absolute;left:10410;top:-1360;width:2;height:80" coordorigin="10410,-1360" coordsize="2,80">
              <v:shape style="position:absolute;left:10410;top:-1360;width:2;height:80" coordorigin="10410,-1360" coordsize="0,80" path="m10410,-1280l10410,-1360e" filled="false" stroked="true" strokeweight=".748pt" strokecolor="#939598">
                <v:path arrowok="t"/>
              </v:shape>
            </v:group>
            <v:group style="position:absolute;left:10370;top:-1360;width:2;height:80" coordorigin="10370,-1360" coordsize="2,80">
              <v:shape style="position:absolute;left:10370;top:-1360;width:2;height:80" coordorigin="10370,-1360" coordsize="0,80" path="m10370,-1280l10370,-1360e" filled="false" stroked="true" strokeweight=".748pt" strokecolor="#939598">
                <v:path arrowok="t"/>
              </v:shape>
            </v:group>
            <v:group style="position:absolute;left:10330;top:-1360;width:2;height:80" coordorigin="10330,-1360" coordsize="2,80">
              <v:shape style="position:absolute;left:10330;top:-1360;width:2;height:80" coordorigin="10330,-1360" coordsize="0,80" path="m10330,-1280l10330,-1360e" filled="false" stroked="true" strokeweight=".748pt" strokecolor="#939598">
                <v:path arrowok="t"/>
              </v:shape>
            </v:group>
            <v:group style="position:absolute;left:10290;top:-1360;width:2;height:80" coordorigin="10290,-1360" coordsize="2,80">
              <v:shape style="position:absolute;left:10290;top:-1360;width:2;height:80" coordorigin="10290,-1360" coordsize="0,80" path="m10290,-1280l10290,-1360e" filled="false" stroked="true" strokeweight=".748pt" strokecolor="#939598">
                <v:path arrowok="t"/>
              </v:shape>
            </v:group>
            <v:group style="position:absolute;left:10250;top:-1360;width:2;height:80" coordorigin="10250,-1360" coordsize="2,80">
              <v:shape style="position:absolute;left:10250;top:-1360;width:2;height:80" coordorigin="10250,-1360" coordsize="1,80" path="m10250,-1280l10250,-1360e" filled="false" stroked="true" strokeweight=".748pt" strokecolor="#939598">
                <v:path arrowok="t"/>
              </v:shape>
            </v:group>
            <v:group style="position:absolute;left:10210;top:-1360;width:2;height:80" coordorigin="10210,-1360" coordsize="2,80">
              <v:shape style="position:absolute;left:10210;top:-1360;width:2;height:80" coordorigin="10210,-1360" coordsize="0,80" path="m10210,-1280l10210,-1360e" filled="false" stroked="true" strokeweight=".748pt" strokecolor="#939598">
                <v:path arrowok="t"/>
              </v:shape>
            </v:group>
            <v:group style="position:absolute;left:10170;top:-1360;width:2;height:80" coordorigin="10170,-1360" coordsize="2,80">
              <v:shape style="position:absolute;left:10170;top:-1360;width:2;height:80" coordorigin="10170,-1360" coordsize="0,80" path="m10170,-1280l10170,-1360e" filled="false" stroked="true" strokeweight=".748pt" strokecolor="#939598">
                <v:path arrowok="t"/>
              </v:shape>
            </v:group>
            <v:group style="position:absolute;left:10130;top:-1360;width:2;height:80" coordorigin="10130,-1360" coordsize="2,80">
              <v:shape style="position:absolute;left:10130;top:-1360;width:2;height:80" coordorigin="10130,-1360" coordsize="0,80" path="m10130,-1280l10130,-1360e" filled="false" stroked="true" strokeweight=".748pt" strokecolor="#939598">
                <v:path arrowok="t"/>
              </v:shape>
            </v:group>
            <v:group style="position:absolute;left:10090;top:-1360;width:2;height:80" coordorigin="10090,-1360" coordsize="2,80">
              <v:shape style="position:absolute;left:10090;top:-1360;width:2;height:80" coordorigin="10090,-1360" coordsize="1,80" path="m10090,-1280l10090,-1360e" filled="false" stroked="true" strokeweight=".748pt" strokecolor="#939598">
                <v:path arrowok="t"/>
              </v:shape>
            </v:group>
            <v:group style="position:absolute;left:10050;top:-1360;width:2;height:80" coordorigin="10050,-1360" coordsize="2,80">
              <v:shape style="position:absolute;left:10050;top:-1360;width:2;height:80" coordorigin="10050,-1360" coordsize="0,80" path="m10050,-1280l10050,-1360e" filled="false" stroked="true" strokeweight=".748pt" strokecolor="#939598">
                <v:path arrowok="t"/>
              </v:shape>
            </v:group>
            <v:group style="position:absolute;left:10010;top:-1360;width:2;height:80" coordorigin="10010,-1360" coordsize="2,80">
              <v:shape style="position:absolute;left:10010;top:-1360;width:2;height:80" coordorigin="10010,-1360" coordsize="0,80" path="m10010,-1280l10010,-1360e" filled="false" stroked="true" strokeweight=".748pt" strokecolor="#939598">
                <v:path arrowok="t"/>
              </v:shape>
            </v:group>
            <v:group style="position:absolute;left:9970;top:-1360;width:2;height:80" coordorigin="9970,-1360" coordsize="2,80">
              <v:shape style="position:absolute;left:9970;top:-1360;width:2;height:80" coordorigin="9970,-1360" coordsize="1,80" path="m9970,-1280l9970,-1360e" filled="false" stroked="true" strokeweight=".748pt" strokecolor="#939598">
                <v:path arrowok="t"/>
              </v:shape>
            </v:group>
            <v:group style="position:absolute;left:9930;top:-1360;width:2;height:80" coordorigin="9930,-1360" coordsize="2,80">
              <v:shape style="position:absolute;left:9930;top:-1360;width:2;height:80" coordorigin="9930,-1360" coordsize="0,80" path="m9930,-1280l9930,-1360e" filled="false" stroked="true" strokeweight=".748pt" strokecolor="#939598">
                <v:path arrowok="t"/>
              </v:shape>
            </v:group>
            <v:group style="position:absolute;left:9890;top:-1360;width:2;height:80" coordorigin="9890,-1360" coordsize="2,80">
              <v:shape style="position:absolute;left:9890;top:-1360;width:2;height:80" coordorigin="9890,-1360" coordsize="0,80" path="m9890,-1280l9890,-1360e" filled="false" stroked="true" strokeweight=".748pt" strokecolor="#939598">
                <v:path arrowok="t"/>
              </v:shape>
            </v:group>
            <v:group style="position:absolute;left:9850;top:-1360;width:2;height:80" coordorigin="9850,-1360" coordsize="2,80">
              <v:shape style="position:absolute;left:9850;top:-1360;width:2;height:80" coordorigin="9850,-1360" coordsize="0,80" path="m9850,-1280l9850,-1360e" filled="false" stroked="true" strokeweight=".748pt" strokecolor="#939598">
                <v:path arrowok="t"/>
              </v:shape>
            </v:group>
            <v:group style="position:absolute;left:9810;top:-1360;width:2;height:80" coordorigin="9810,-1360" coordsize="2,80">
              <v:shape style="position:absolute;left:9810;top:-1360;width:2;height:80" coordorigin="9810,-1360" coordsize="0,80" path="m9810,-1280l9810,-1360e" filled="false" stroked="true" strokeweight=".748pt" strokecolor="#939598">
                <v:path arrowok="t"/>
              </v:shape>
            </v:group>
            <v:group style="position:absolute;left:9770;top:-1360;width:2;height:80" coordorigin="9770,-1360" coordsize="2,80">
              <v:shape style="position:absolute;left:9770;top:-1360;width:2;height:80" coordorigin="9770,-1360" coordsize="0,80" path="m9770,-1280l9770,-1360e" filled="false" stroked="true" strokeweight=".748pt" strokecolor="#939598">
                <v:path arrowok="t"/>
              </v:shape>
            </v:group>
            <v:group style="position:absolute;left:9730;top:-1360;width:2;height:80" coordorigin="9730,-1360" coordsize="2,80">
              <v:shape style="position:absolute;left:9730;top:-1360;width:2;height:80" coordorigin="9730,-1360" coordsize="1,80" path="m9730,-1280l9730,-1360e" filled="false" stroked="true" strokeweight=".748pt" strokecolor="#939598">
                <v:path arrowok="t"/>
              </v:shape>
            </v:group>
            <v:group style="position:absolute;left:9690;top:-1360;width:2;height:80" coordorigin="9690,-1360" coordsize="2,80">
              <v:shape style="position:absolute;left:9690;top:-1360;width:2;height:80" coordorigin="9690,-1360" coordsize="0,80" path="m9690,-1280l9690,-1360e" filled="false" stroked="true" strokeweight=".748pt" strokecolor="#939598">
                <v:path arrowok="t"/>
              </v:shape>
            </v:group>
            <v:group style="position:absolute;left:9650;top:-1360;width:2;height:80" coordorigin="9650,-1360" coordsize="2,80">
              <v:shape style="position:absolute;left:9650;top:-1360;width:2;height:80" coordorigin="9650,-1360" coordsize="0,80" path="m9650,-1280l9650,-1360e" filled="false" stroked="true" strokeweight=".748pt" strokecolor="#939598">
                <v:path arrowok="t"/>
              </v:shape>
            </v:group>
            <v:group style="position:absolute;left:9610;top:-1360;width:2;height:80" coordorigin="9610,-1360" coordsize="2,80">
              <v:shape style="position:absolute;left:9610;top:-1360;width:2;height:80" coordorigin="9610,-1360" coordsize="0,80" path="m9610,-1280l9610,-1360e" filled="false" stroked="true" strokeweight=".748pt" strokecolor="#939598">
                <v:path arrowok="t"/>
              </v:shape>
            </v:group>
            <v:group style="position:absolute;left:9570;top:-1360;width:2;height:80" coordorigin="9570,-1360" coordsize="2,80">
              <v:shape style="position:absolute;left:9570;top:-1360;width:2;height:80" coordorigin="9570,-1360" coordsize="1,80" path="m9570,-1280l9570,-1360e" filled="false" stroked="true" strokeweight=".748pt" strokecolor="#939598">
                <v:path arrowok="t"/>
              </v:shape>
            </v:group>
            <v:group style="position:absolute;left:9530;top:-1360;width:2;height:80" coordorigin="9530,-1360" coordsize="2,80">
              <v:shape style="position:absolute;left:9530;top:-1360;width:2;height:80" coordorigin="9530,-1360" coordsize="0,80" path="m9530,-1280l9530,-1360e" filled="false" stroked="true" strokeweight=".748pt" strokecolor="#939598">
                <v:path arrowok="t"/>
              </v:shape>
            </v:group>
            <v:group style="position:absolute;left:9490;top:-1360;width:2;height:80" coordorigin="9490,-1360" coordsize="2,80">
              <v:shape style="position:absolute;left:9490;top:-1360;width:2;height:80" coordorigin="9490,-1360" coordsize="0,80" path="m9490,-1280l9490,-1360e" filled="false" stroked="true" strokeweight=".748pt" strokecolor="#939598">
                <v:path arrowok="t"/>
              </v:shape>
            </v:group>
            <v:group style="position:absolute;left:9450;top:-1360;width:2;height:80" coordorigin="9450,-1360" coordsize="2,80">
              <v:shape style="position:absolute;left:9450;top:-1360;width:2;height:80" coordorigin="9450,-1360" coordsize="0,80" path="m9450,-1280l9450,-1360e" filled="false" stroked="true" strokeweight=".748pt" strokecolor="#939598">
                <v:path arrowok="t"/>
              </v:shape>
            </v:group>
            <v:group style="position:absolute;left:9410;top:-1360;width:2;height:80" coordorigin="9410,-1360" coordsize="2,80">
              <v:shape style="position:absolute;left:9410;top:-1360;width:2;height:80" coordorigin="9410,-1360" coordsize="0,80" path="m9410,-1280l9410,-1360e" filled="false" stroked="true" strokeweight=".748pt" strokecolor="#939598">
                <v:path arrowok="t"/>
              </v:shape>
            </v:group>
            <v:group style="position:absolute;left:9370;top:-1360;width:2;height:80" coordorigin="9370,-1360" coordsize="2,80">
              <v:shape style="position:absolute;left:9370;top:-1360;width:2;height:80" coordorigin="9370,-1360" coordsize="1,80" path="m9370,-1280l9370,-1360e" filled="false" stroked="true" strokeweight=".748pt" strokecolor="#939598">
                <v:path arrowok="t"/>
              </v:shape>
            </v:group>
            <v:group style="position:absolute;left:9330;top:-1360;width:2;height:80" coordorigin="9330,-1360" coordsize="2,80">
              <v:shape style="position:absolute;left:9330;top:-1360;width:2;height:80" coordorigin="9330,-1360" coordsize="0,80" path="m9330,-1280l9330,-1360e" filled="false" stroked="true" strokeweight=".748pt" strokecolor="#939598">
                <v:path arrowok="t"/>
              </v:shape>
            </v:group>
            <v:group style="position:absolute;left:9290;top:-1360;width:2;height:80" coordorigin="9290,-1360" coordsize="2,80">
              <v:shape style="position:absolute;left:9290;top:-1360;width:2;height:80" coordorigin="9290,-1360" coordsize="0,80" path="m9290,-1280l9290,-1360e" filled="false" stroked="true" strokeweight=".748pt" strokecolor="#939598">
                <v:path arrowok="t"/>
              </v:shape>
            </v:group>
            <v:group style="position:absolute;left:9250;top:-1360;width:2;height:80" coordorigin="9250,-1360" coordsize="2,80">
              <v:shape style="position:absolute;left:9250;top:-1360;width:2;height:80" coordorigin="9250,-1360" coordsize="0,80" path="m9250,-1280l9250,-1360e" filled="false" stroked="true" strokeweight=".748pt" strokecolor="#939598">
                <v:path arrowok="t"/>
              </v:shape>
            </v:group>
            <v:group style="position:absolute;left:9210;top:-1360;width:2;height:80" coordorigin="9210,-1360" coordsize="2,80">
              <v:shape style="position:absolute;left:9210;top:-1360;width:2;height:80" coordorigin="9210,-1360" coordsize="1,80" path="m9210,-1280l9210,-1360e" filled="false" stroked="true" strokeweight=".748pt" strokecolor="#939598">
                <v:path arrowok="t"/>
              </v:shape>
            </v:group>
            <v:group style="position:absolute;left:9170;top:-1360;width:2;height:80" coordorigin="9170,-1360" coordsize="2,80">
              <v:shape style="position:absolute;left:9170;top:-1360;width:2;height:80" coordorigin="9170,-1360" coordsize="0,80" path="m9170,-1280l9170,-1360e" filled="false" stroked="true" strokeweight=".748pt" strokecolor="#939598">
                <v:path arrowok="t"/>
              </v:shape>
            </v:group>
            <v:group style="position:absolute;left:9130;top:-1360;width:2;height:80" coordorigin="9130,-1360" coordsize="2,80">
              <v:shape style="position:absolute;left:9130;top:-1360;width:2;height:80" coordorigin="9130,-1360" coordsize="0,80" path="m9130,-1280l9130,-1360e" filled="false" stroked="true" strokeweight=".748pt" strokecolor="#939598">
                <v:path arrowok="t"/>
              </v:shape>
            </v:group>
            <v:group style="position:absolute;left:9090;top:-1360;width:2;height:80" coordorigin="9090,-1360" coordsize="2,80">
              <v:shape style="position:absolute;left:9090;top:-1360;width:2;height:80" coordorigin="9090,-1360" coordsize="0,80" path="m9090,-1280l9090,-1360e" filled="false" stroked="true" strokeweight=".748pt" strokecolor="#939598">
                <v:path arrowok="t"/>
              </v:shape>
            </v:group>
            <v:group style="position:absolute;left:9050;top:-1360;width:2;height:80" coordorigin="9050,-1360" coordsize="2,80">
              <v:shape style="position:absolute;left:9050;top:-1360;width:2;height:80" coordorigin="9050,-1360" coordsize="1,80" path="m9050,-1280l9050,-1360e" filled="false" stroked="true" strokeweight=".748pt" strokecolor="#939598">
                <v:path arrowok="t"/>
              </v:shape>
            </v:group>
            <v:group style="position:absolute;left:9010;top:-1360;width:2;height:80" coordorigin="9010,-1360" coordsize="2,80">
              <v:shape style="position:absolute;left:9010;top:-1360;width:2;height:80" coordorigin="9010,-1360" coordsize="0,80" path="m9010,-1280l9010,-1360e" filled="false" stroked="true" strokeweight=".748pt" strokecolor="#939598">
                <v:path arrowok="t"/>
              </v:shape>
            </v:group>
            <v:group style="position:absolute;left:8970;top:-1360;width:2;height:80" coordorigin="8970,-1360" coordsize="2,80">
              <v:shape style="position:absolute;left:8970;top:-1360;width:2;height:80" coordorigin="8970,-1360" coordsize="0,80" path="m8970,-1280l8970,-1360e" filled="false" stroked="true" strokeweight=".748pt" strokecolor="#939598">
                <v:path arrowok="t"/>
              </v:shape>
            </v:group>
            <v:group style="position:absolute;left:8930;top:-1360;width:2;height:80" coordorigin="8930,-1360" coordsize="2,80">
              <v:shape style="position:absolute;left:8930;top:-1360;width:2;height:80" coordorigin="8930,-1360" coordsize="0,80" path="m8930,-1280l8930,-1360e" filled="false" stroked="true" strokeweight=".748pt" strokecolor="#939598">
                <v:path arrowok="t"/>
              </v:shape>
            </v:group>
            <v:group style="position:absolute;left:8890;top:-1360;width:2;height:80" coordorigin="8890,-1360" coordsize="2,80">
              <v:shape style="position:absolute;left:8890;top:-1360;width:2;height:80" coordorigin="8890,-1360" coordsize="0,80" path="m8890,-1280l8890,-1360e" filled="false" stroked="true" strokeweight=".748pt" strokecolor="#939598">
                <v:path arrowok="t"/>
              </v:shape>
            </v:group>
            <v:group style="position:absolute;left:8850;top:-1360;width:2;height:80" coordorigin="8850,-1360" coordsize="2,80">
              <v:shape style="position:absolute;left:8850;top:-1360;width:2;height:80" coordorigin="8850,-1360" coordsize="1,80" path="m8850,-1280l8850,-1360e" filled="false" stroked="true" strokeweight=".748pt" strokecolor="#939598">
                <v:path arrowok="t"/>
              </v:shape>
            </v:group>
            <v:group style="position:absolute;left:8810;top:-1360;width:2;height:80" coordorigin="8810,-1360" coordsize="2,80">
              <v:shape style="position:absolute;left:8810;top:-1360;width:2;height:80" coordorigin="8810,-1360" coordsize="0,80" path="m8810,-1280l8810,-1360e" filled="false" stroked="true" strokeweight=".748pt" strokecolor="#939598">
                <v:path arrowok="t"/>
              </v:shape>
            </v:group>
            <v:group style="position:absolute;left:8770;top:-1360;width:2;height:80" coordorigin="8770,-1360" coordsize="2,80">
              <v:shape style="position:absolute;left:8770;top:-1360;width:2;height:80" coordorigin="8770,-1360" coordsize="0,80" path="m8770,-1280l8770,-1360e" filled="false" stroked="true" strokeweight=".748pt" strokecolor="#939598">
                <v:path arrowok="t"/>
              </v:shape>
            </v:group>
            <v:group style="position:absolute;left:8730;top:-1360;width:2;height:80" coordorigin="8730,-1360" coordsize="2,80">
              <v:shape style="position:absolute;left:8730;top:-1360;width:2;height:80" coordorigin="8730,-1360" coordsize="0,80" path="m8730,-1280l8730,-1360e" filled="false" stroked="true" strokeweight=".748pt" strokecolor="#939598">
                <v:path arrowok="t"/>
              </v:shape>
            </v:group>
            <v:group style="position:absolute;left:8690;top:-1360;width:2;height:80" coordorigin="8690,-1360" coordsize="2,80">
              <v:shape style="position:absolute;left:8690;top:-1360;width:2;height:80" coordorigin="8690,-1360" coordsize="1,80" path="m8690,-1280l8690,-1360e" filled="false" stroked="true" strokeweight=".748pt" strokecolor="#939598">
                <v:path arrowok="t"/>
              </v:shape>
            </v:group>
            <v:group style="position:absolute;left:8650;top:-1360;width:2;height:80" coordorigin="8650,-1360" coordsize="2,80">
              <v:shape style="position:absolute;left:8650;top:-1360;width:2;height:80" coordorigin="8650,-1360" coordsize="0,80" path="m8650,-1280l8650,-1360e" filled="false" stroked="true" strokeweight=".748pt" strokecolor="#939598">
                <v:path arrowok="t"/>
              </v:shape>
            </v:group>
            <v:group style="position:absolute;left:8610;top:-1360;width:2;height:80" coordorigin="8610,-1360" coordsize="2,80">
              <v:shape style="position:absolute;left:8610;top:-1360;width:2;height:80" coordorigin="8610,-1360" coordsize="0,80" path="m8610,-1280l8610,-1360e" filled="false" stroked="true" strokeweight=".748pt" strokecolor="#939598">
                <v:path arrowok="t"/>
              </v:shape>
            </v:group>
            <v:group style="position:absolute;left:8570;top:-1360;width:2;height:80" coordorigin="8570,-1360" coordsize="2,80">
              <v:shape style="position:absolute;left:8570;top:-1360;width:2;height:80" coordorigin="8570,-1360" coordsize="0,80" path="m8570,-1280l8570,-1360e" filled="false" stroked="true" strokeweight=".748pt" strokecolor="#939598">
                <v:path arrowok="t"/>
              </v:shape>
            </v:group>
            <v:group style="position:absolute;left:8530;top:-1360;width:2;height:80" coordorigin="8530,-1360" coordsize="2,80">
              <v:shape style="position:absolute;left:8530;top:-1360;width:2;height:80" coordorigin="8530,-1360" coordsize="0,80" path="m8530,-1280l8530,-1360e" filled="false" stroked="true" strokeweight=".748pt" strokecolor="#939598">
                <v:path arrowok="t"/>
              </v:shape>
            </v:group>
            <v:group style="position:absolute;left:8490;top:-1360;width:2;height:80" coordorigin="8490,-1360" coordsize="2,80">
              <v:shape style="position:absolute;left:8490;top:-1360;width:2;height:80" coordorigin="8490,-1360" coordsize="0,80" path="m8490,-1280l8490,-1360e" filled="false" stroked="true" strokeweight=".748pt" strokecolor="#939598">
                <v:path arrowok="t"/>
              </v:shape>
            </v:group>
            <v:group style="position:absolute;left:8450;top:-1360;width:2;height:80" coordorigin="8450,-1360" coordsize="2,80">
              <v:shape style="position:absolute;left:8450;top:-1360;width:2;height:80" coordorigin="8450,-1360" coordsize="1,80" path="m8450,-1280l8450,-1360e" filled="false" stroked="true" strokeweight=".748pt" strokecolor="#939598">
                <v:path arrowok="t"/>
              </v:shape>
            </v:group>
            <v:group style="position:absolute;left:8410;top:-1360;width:2;height:80" coordorigin="8410,-1360" coordsize="2,80">
              <v:shape style="position:absolute;left:8410;top:-1360;width:2;height:80" coordorigin="8410,-1360" coordsize="0,80" path="m8410,-1280l8410,-1360e" filled="false" stroked="true" strokeweight=".748pt" strokecolor="#939598">
                <v:path arrowok="t"/>
              </v:shape>
            </v:group>
            <v:group style="position:absolute;left:8370;top:-1360;width:2;height:80" coordorigin="8370,-1360" coordsize="2,80">
              <v:shape style="position:absolute;left:8370;top:-1360;width:2;height:80" coordorigin="8370,-1360" coordsize="0,80" path="m8370,-1280l8370,-1360e" filled="false" stroked="true" strokeweight=".748pt" strokecolor="#939598">
                <v:path arrowok="t"/>
              </v:shape>
            </v:group>
            <v:group style="position:absolute;left:8330;top:-1360;width:2;height:80" coordorigin="8330,-1360" coordsize="2,80">
              <v:shape style="position:absolute;left:8330;top:-1360;width:2;height:80" coordorigin="8330,-1360" coordsize="1,80" path="m8330,-1280l8330,-1360e" filled="false" stroked="true" strokeweight=".748pt" strokecolor="#939598">
                <v:path arrowok="t"/>
              </v:shape>
            </v:group>
            <v:group style="position:absolute;left:8290;top:-1360;width:2;height:80" coordorigin="8290,-1360" coordsize="2,80">
              <v:shape style="position:absolute;left:8290;top:-1360;width:2;height:80" coordorigin="8290,-1360" coordsize="0,80" path="m8290,-1280l8290,-1360e" filled="false" stroked="true" strokeweight=".748pt" strokecolor="#939598">
                <v:path arrowok="t"/>
              </v:shape>
            </v:group>
            <v:group style="position:absolute;left:8250;top:-1360;width:2;height:80" coordorigin="8250,-1360" coordsize="2,80">
              <v:shape style="position:absolute;left:8250;top:-1360;width:2;height:80" coordorigin="8250,-1360" coordsize="0,80" path="m8250,-1280l8250,-1360e" filled="false" stroked="true" strokeweight=".748pt" strokecolor="#939598">
                <v:path arrowok="t"/>
              </v:shape>
            </v:group>
            <v:group style="position:absolute;left:8210;top:-1360;width:2;height:80" coordorigin="8210,-1360" coordsize="2,80">
              <v:shape style="position:absolute;left:8210;top:-1360;width:2;height:80" coordorigin="8210,-1360" coordsize="0,80" path="m8210,-1280l8210,-1360e" filled="false" stroked="true" strokeweight=".748pt" strokecolor="#939598">
                <v:path arrowok="t"/>
              </v:shape>
            </v:group>
            <v:group style="position:absolute;left:8170;top:-1360;width:2;height:80" coordorigin="8170,-1360" coordsize="2,80">
              <v:shape style="position:absolute;left:8170;top:-1360;width:2;height:80" coordorigin="8170,-1360" coordsize="1,80" path="m8170,-1280l8170,-1360e" filled="false" stroked="true" strokeweight=".748pt" strokecolor="#939598">
                <v:path arrowok="t"/>
              </v:shape>
            </v:group>
            <v:group style="position:absolute;left:8130;top:-1360;width:2;height:80" coordorigin="8130,-1360" coordsize="2,80">
              <v:shape style="position:absolute;left:8130;top:-1360;width:2;height:80" coordorigin="8130,-1360" coordsize="0,80" path="m8130,-1280l8130,-1360e" filled="false" stroked="true" strokeweight=".748pt" strokecolor="#939598">
                <v:path arrowok="t"/>
              </v:shape>
            </v:group>
            <v:group style="position:absolute;left:8090;top:-1360;width:2;height:80" coordorigin="8090,-1360" coordsize="2,80">
              <v:shape style="position:absolute;left:8090;top:-1360;width:2;height:80" coordorigin="8090,-1360" coordsize="0,80" path="m8090,-1280l8090,-1360e" filled="false" stroked="true" strokeweight=".748pt" strokecolor="#939598">
                <v:path arrowok="t"/>
              </v:shape>
            </v:group>
            <v:group style="position:absolute;left:8050;top:-1360;width:2;height:80" coordorigin="8050,-1360" coordsize="2,80">
              <v:shape style="position:absolute;left:8050;top:-1360;width:2;height:80" coordorigin="8050,-1360" coordsize="0,80" path="m8050,-1280l8050,-1360e" filled="false" stroked="true" strokeweight=".748pt" strokecolor="#939598">
                <v:path arrowok="t"/>
              </v:shape>
            </v:group>
            <v:group style="position:absolute;left:8010;top:-1360;width:2;height:80" coordorigin="8010,-1360" coordsize="2,80">
              <v:shape style="position:absolute;left:8010;top:-1360;width:2;height:80" coordorigin="8010,-1360" coordsize="0,80" path="m8010,-1280l8010,-1360e" filled="false" stroked="true" strokeweight=".748pt" strokecolor="#939598">
                <v:path arrowok="t"/>
              </v:shape>
            </v:group>
            <v:group style="position:absolute;left:7970;top:-1360;width:2;height:80" coordorigin="7970,-1360" coordsize="2,80">
              <v:shape style="position:absolute;left:7970;top:-1360;width:2;height:80" coordorigin="7970,-1360" coordsize="0,80" path="m7970,-1280l7970,-1360e" filled="false" stroked="true" strokeweight=".748pt" strokecolor="#939598">
                <v:path arrowok="t"/>
              </v:shape>
            </v:group>
            <v:group style="position:absolute;left:7930;top:-1360;width:2;height:80" coordorigin="7930,-1360" coordsize="2,80">
              <v:shape style="position:absolute;left:7930;top:-1360;width:2;height:80" coordorigin="7930,-1360" coordsize="1,80" path="m7930,-1280l7930,-1360e" filled="false" stroked="true" strokeweight=".748pt" strokecolor="#939598">
                <v:path arrowok="t"/>
              </v:shape>
            </v:group>
            <v:group style="position:absolute;left:7890;top:-1360;width:2;height:80" coordorigin="7890,-1360" coordsize="2,80">
              <v:shape style="position:absolute;left:7890;top:-1360;width:2;height:80" coordorigin="7890,-1360" coordsize="0,80" path="m7890,-1280l7890,-1360e" filled="false" stroked="true" strokeweight=".748pt" strokecolor="#939598">
                <v:path arrowok="t"/>
              </v:shape>
            </v:group>
            <v:group style="position:absolute;left:7850;top:-1360;width:2;height:80" coordorigin="7850,-1360" coordsize="2,80">
              <v:shape style="position:absolute;left:7850;top:-1360;width:2;height:80" coordorigin="7850,-1360" coordsize="0,80" path="m7850,-1280l7850,-1360e" filled="false" stroked="true" strokeweight=".748pt" strokecolor="#939598">
                <v:path arrowok="t"/>
              </v:shape>
            </v:group>
            <v:group style="position:absolute;left:7810;top:-1360;width:2;height:80" coordorigin="7810,-1360" coordsize="2,80">
              <v:shape style="position:absolute;left:7810;top:-1360;width:2;height:80" coordorigin="7810,-1360" coordsize="1,80" path="m7810,-1280l7810,-1360e" filled="false" stroked="true" strokeweight=".748pt" strokecolor="#939598">
                <v:path arrowok="t"/>
              </v:shape>
            </v:group>
            <v:group style="position:absolute;left:7770;top:-1360;width:2;height:80" coordorigin="7770,-1360" coordsize="2,80">
              <v:shape style="position:absolute;left:7770;top:-1360;width:2;height:80" coordorigin="7770,-1360" coordsize="0,80" path="m7770,-1280l7770,-1360e" filled="false" stroked="true" strokeweight=".748pt" strokecolor="#939598">
                <v:path arrowok="t"/>
              </v:shape>
            </v:group>
            <v:group style="position:absolute;left:7730;top:-1360;width:2;height:80" coordorigin="7730,-1360" coordsize="2,80">
              <v:shape style="position:absolute;left:7730;top:-1360;width:2;height:80" coordorigin="7730,-1360" coordsize="0,80" path="m7730,-1280l7730,-1360e" filled="false" stroked="true" strokeweight=".748pt" strokecolor="#939598">
                <v:path arrowok="t"/>
              </v:shape>
            </v:group>
            <v:group style="position:absolute;left:7690;top:-1360;width:2;height:80" coordorigin="7690,-1360" coordsize="2,80">
              <v:shape style="position:absolute;left:7690;top:-1360;width:2;height:80" coordorigin="7690,-1360" coordsize="0,80" path="m7690,-1280l7690,-1360e" filled="false" stroked="true" strokeweight=".748pt" strokecolor="#939598">
                <v:path arrowok="t"/>
              </v:shape>
            </v:group>
            <v:group style="position:absolute;left:7650;top:-1360;width:2;height:80" coordorigin="7650,-1360" coordsize="2,80">
              <v:shape style="position:absolute;left:7650;top:-1360;width:2;height:80" coordorigin="7650,-1360" coordsize="0,80" path="m7650,-1280l7650,-1360e" filled="false" stroked="true" strokeweight=".748pt" strokecolor="#939598">
                <v:path arrowok="t"/>
              </v:shape>
            </v:group>
            <v:group style="position:absolute;left:7610;top:-1360;width:2;height:80" coordorigin="7610,-1360" coordsize="2,80">
              <v:shape style="position:absolute;left:7610;top:-1360;width:2;height:80" coordorigin="7610,-1360" coordsize="0,80" path="m7610,-1280l7610,-1360e" filled="false" stroked="true" strokeweight=".748pt" strokecolor="#939598">
                <v:path arrowok="t"/>
              </v:shape>
            </v:group>
            <v:group style="position:absolute;left:7570;top:-1360;width:2;height:80" coordorigin="7570,-1360" coordsize="2,80">
              <v:shape style="position:absolute;left:7570;top:-1360;width:2;height:80" coordorigin="7570,-1360" coordsize="1,80" path="m7570,-1280l7570,-1360e" filled="false" stroked="true" strokeweight=".748pt" strokecolor="#939598">
                <v:path arrowok="t"/>
              </v:shape>
            </v:group>
            <v:group style="position:absolute;left:7530;top:-1360;width:2;height:80" coordorigin="7530,-1360" coordsize="2,80">
              <v:shape style="position:absolute;left:7530;top:-1360;width:2;height:80" coordorigin="7530,-1360" coordsize="0,80" path="m7530,-1280l7530,-1360e" filled="false" stroked="true" strokeweight=".748pt" strokecolor="#939598">
                <v:path arrowok="t"/>
              </v:shape>
            </v:group>
            <v:group style="position:absolute;left:7489;top:-1360;width:2;height:80" coordorigin="7489,-1360" coordsize="2,80">
              <v:shape style="position:absolute;left:7489;top:-1360;width:2;height:80" coordorigin="7489,-1360" coordsize="0,80" path="m7490,-1280l7489,-1360e" filled="false" stroked="true" strokeweight=".748pt" strokecolor="#939598">
                <v:path arrowok="t"/>
              </v:shape>
            </v:group>
            <v:group style="position:absolute;left:7449;top:-1360;width:2;height:80" coordorigin="7449,-1360" coordsize="2,80">
              <v:shape style="position:absolute;left:7449;top:-1360;width:2;height:80" coordorigin="7449,-1360" coordsize="0,80" path="m7449,-1280l7449,-1360e" filled="false" stroked="true" strokeweight=".748pt" strokecolor="#939598">
                <v:path arrowok="t"/>
              </v:shape>
            </v:group>
            <v:group style="position:absolute;left:7409;top:-1360;width:2;height:80" coordorigin="7409,-1360" coordsize="2,80">
              <v:shape style="position:absolute;left:7409;top:-1360;width:2;height:80" coordorigin="7409,-1360" coordsize="1,80" path="m7409,-1280l7409,-1360e" filled="false" stroked="true" strokeweight=".748pt" strokecolor="#939598">
                <v:path arrowok="t"/>
              </v:shape>
            </v:group>
            <v:group style="position:absolute;left:7369;top:-1360;width:2;height:80" coordorigin="7369,-1360" coordsize="2,80">
              <v:shape style="position:absolute;left:7369;top:-1360;width:2;height:80" coordorigin="7369,-1360" coordsize="0,80" path="m7369,-1280l7369,-1360e" filled="false" stroked="true" strokeweight=".748pt" strokecolor="#939598">
                <v:path arrowok="t"/>
              </v:shape>
            </v:group>
            <v:group style="position:absolute;left:7329;top:-1360;width:2;height:80" coordorigin="7329,-1360" coordsize="2,80">
              <v:shape style="position:absolute;left:7329;top:-1360;width:2;height:80" coordorigin="7329,-1360" coordsize="0,80" path="m7329,-1280l7329,-1360e" filled="false" stroked="true" strokeweight=".748pt" strokecolor="#939598">
                <v:path arrowok="t"/>
              </v:shape>
            </v:group>
            <v:group style="position:absolute;left:7289;top:-1360;width:2;height:80" coordorigin="7289,-1360" coordsize="2,80">
              <v:shape style="position:absolute;left:7289;top:-1360;width:2;height:80" coordorigin="7289,-1360" coordsize="0,80" path="m7289,-1280l7289,-1360e" filled="false" stroked="true" strokeweight=".748pt" strokecolor="#939598">
                <v:path arrowok="t"/>
              </v:shape>
            </v:group>
            <v:group style="position:absolute;left:7249;top:-1360;width:2;height:80" coordorigin="7249,-1360" coordsize="2,80">
              <v:shape style="position:absolute;left:7249;top:-1360;width:2;height:80" coordorigin="7249,-1360" coordsize="0,80" path="m7249,-1280l7249,-1360e" filled="false" stroked="true" strokeweight=".748pt" strokecolor="#939598">
                <v:path arrowok="t"/>
              </v:shape>
            </v:group>
            <v:group style="position:absolute;left:7209;top:-1360;width:2;height:80" coordorigin="7209,-1360" coordsize="2,80">
              <v:shape style="position:absolute;left:7209;top:-1360;width:2;height:80" coordorigin="7209,-1360" coordsize="1,80" path="m7209,-1280l7209,-1360e" filled="false" stroked="true" strokeweight=".748pt" strokecolor="#939598">
                <v:path arrowok="t"/>
              </v:shape>
            </v:group>
            <v:group style="position:absolute;left:7169;top:-1360;width:2;height:80" coordorigin="7169,-1360" coordsize="2,80">
              <v:shape style="position:absolute;left:7169;top:-1360;width:2;height:80" coordorigin="7169,-1360" coordsize="0,80" path="m7169,-1280l7169,-1360e" filled="false" stroked="true" strokeweight=".748pt" strokecolor="#939598">
                <v:path arrowok="t"/>
              </v:shape>
            </v:group>
            <v:group style="position:absolute;left:7129;top:-1360;width:2;height:80" coordorigin="7129,-1360" coordsize="2,80">
              <v:shape style="position:absolute;left:7129;top:-1360;width:2;height:80" coordorigin="7129,-1360" coordsize="0,80" path="m7129,-1280l7129,-1360e" filled="false" stroked="true" strokeweight=".748pt" strokecolor="#939598">
                <v:path arrowok="t"/>
              </v:shape>
            </v:group>
            <v:group style="position:absolute;left:7089;top:-1360;width:2;height:80" coordorigin="7089,-1360" coordsize="2,80">
              <v:shape style="position:absolute;left:7089;top:-1360;width:2;height:80" coordorigin="7089,-1360" coordsize="0,80" path="m7089,-1280l7089,-1360e" filled="false" stroked="true" strokeweight=".748pt" strokecolor="#939598">
                <v:path arrowok="t"/>
              </v:shape>
            </v:group>
            <v:group style="position:absolute;left:7049;top:-1360;width:2;height:80" coordorigin="7049,-1360" coordsize="2,80">
              <v:shape style="position:absolute;left:7049;top:-1360;width:2;height:80" coordorigin="7049,-1360" coordsize="1,80" path="m7049,-1280l7049,-1360e" filled="false" stroked="true" strokeweight=".748pt" strokecolor="#939598">
                <v:path arrowok="t"/>
              </v:shape>
            </v:group>
            <v:group style="position:absolute;left:7009;top:-1360;width:2;height:80" coordorigin="7009,-1360" coordsize="2,80">
              <v:shape style="position:absolute;left:7009;top:-1360;width:2;height:80" coordorigin="7009,-1360" coordsize="0,80" path="m7009,-1280l7009,-1360e" filled="false" stroked="true" strokeweight=".748pt" strokecolor="#939598">
                <v:path arrowok="t"/>
              </v:shape>
            </v:group>
            <v:group style="position:absolute;left:6969;top:-1360;width:2;height:80" coordorigin="6969,-1360" coordsize="2,80">
              <v:shape style="position:absolute;left:6969;top:-1360;width:2;height:80" coordorigin="6969,-1360" coordsize="0,80" path="m6969,-1280l6969,-1360e" filled="false" stroked="true" strokeweight=".748pt" strokecolor="#939598">
                <v:path arrowok="t"/>
              </v:shape>
            </v:group>
            <v:group style="position:absolute;left:6929;top:-1360;width:2;height:80" coordorigin="6929,-1360" coordsize="2,80">
              <v:shape style="position:absolute;left:6929;top:-1360;width:2;height:80" coordorigin="6929,-1360" coordsize="0,80" path="m6929,-1280l6929,-1360e" filled="false" stroked="true" strokeweight=".748pt" strokecolor="#939598">
                <v:path arrowok="t"/>
              </v:shape>
            </v:group>
            <v:group style="position:absolute;left:6889;top:-1360;width:2;height:80" coordorigin="6889,-1360" coordsize="2,80">
              <v:shape style="position:absolute;left:6889;top:-1360;width:2;height:80" coordorigin="6889,-1360" coordsize="1,80" path="m6889,-1280l6889,-1360e" filled="false" stroked="true" strokeweight=".748pt" strokecolor="#939598">
                <v:path arrowok="t"/>
              </v:shape>
            </v:group>
            <v:group style="position:absolute;left:6849;top:-1360;width:2;height:80" coordorigin="6849,-1360" coordsize="2,80">
              <v:shape style="position:absolute;left:6849;top:-1360;width:2;height:80" coordorigin="6849,-1360" coordsize="0,80" path="m6849,-1280l6849,-1360e" filled="false" stroked="true" strokeweight=".748pt" strokecolor="#939598">
                <v:path arrowok="t"/>
              </v:shape>
            </v:group>
            <v:group style="position:absolute;left:6809;top:-1360;width:2;height:80" coordorigin="6809,-1360" coordsize="2,80">
              <v:shape style="position:absolute;left:6809;top:-1360;width:2;height:80" coordorigin="6809,-1360" coordsize="0,80" path="m6809,-1280l6809,-1360e" filled="false" stroked="true" strokeweight=".748pt" strokecolor="#939598">
                <v:path arrowok="t"/>
              </v:shape>
            </v:group>
            <v:group style="position:absolute;left:6769;top:-1360;width:2;height:80" coordorigin="6769,-1360" coordsize="2,80">
              <v:shape style="position:absolute;left:6769;top:-1360;width:2;height:80" coordorigin="6769,-1360" coordsize="0,80" path="m6769,-1280l6769,-1360e" filled="false" stroked="true" strokeweight=".748pt" strokecolor="#939598">
                <v:path arrowok="t"/>
              </v:shape>
            </v:group>
            <v:group style="position:absolute;left:6729;top:-1360;width:2;height:80" coordorigin="6729,-1360" coordsize="2,80">
              <v:shape style="position:absolute;left:6729;top:-1360;width:2;height:80" coordorigin="6729,-1360" coordsize="0,80" path="m6729,-1280l6729,-1360e" filled="false" stroked="true" strokeweight=".748pt" strokecolor="#939598">
                <v:path arrowok="t"/>
              </v:shape>
            </v:group>
            <v:group style="position:absolute;left:6689;top:-1360;width:2;height:80" coordorigin="6689,-1360" coordsize="2,80">
              <v:shape style="position:absolute;left:6689;top:-1360;width:2;height:80" coordorigin="6689,-1360" coordsize="0,80" path="m6689,-1280l6689,-1360e" filled="false" stroked="true" strokeweight=".748pt" strokecolor="#939598">
                <v:path arrowok="t"/>
              </v:shape>
            </v:group>
            <v:group style="position:absolute;left:6649;top:-1360;width:2;height:80" coordorigin="6649,-1360" coordsize="2,80">
              <v:shape style="position:absolute;left:6649;top:-1360;width:2;height:80" coordorigin="6649,-1360" coordsize="0,80" path="m6649,-1280l6649,-1360e" filled="false" stroked="true" strokeweight=".748pt" strokecolor="#939598">
                <v:path arrowok="t"/>
              </v:shape>
            </v:group>
            <v:group style="position:absolute;left:6609;top:-1360;width:2;height:80" coordorigin="6609,-1360" coordsize="2,80">
              <v:shape style="position:absolute;left:6609;top:-1360;width:2;height:80" coordorigin="6609,-1360" coordsize="0,80" path="m6609,-1280l6609,-1360e" filled="false" stroked="true" strokeweight=".748pt" strokecolor="#939598">
                <v:path arrowok="t"/>
              </v:shape>
            </v:group>
            <v:group style="position:absolute;left:6569;top:-1360;width:2;height:80" coordorigin="6569,-1360" coordsize="2,80">
              <v:shape style="position:absolute;left:6569;top:-1360;width:2;height:80" coordorigin="6569,-1360" coordsize="0,80" path="m6569,-1280l6569,-1360e" filled="false" stroked="true" strokeweight=".748pt" strokecolor="#939598">
                <v:path arrowok="t"/>
              </v:shape>
            </v:group>
            <v:group style="position:absolute;left:6529;top:-1360;width:2;height:80" coordorigin="6529,-1360" coordsize="2,80">
              <v:shape style="position:absolute;left:6529;top:-1360;width:2;height:80" coordorigin="6529,-1360" coordsize="0,80" path="m6529,-1280l6529,-1360e" filled="false" stroked="true" strokeweight=".748pt" strokecolor="#939598">
                <v:path arrowok="t"/>
              </v:shape>
            </v:group>
            <v:group style="position:absolute;left:6489;top:-1360;width:2;height:80" coordorigin="6489,-1360" coordsize="2,80">
              <v:shape style="position:absolute;left:6489;top:-1360;width:2;height:80" coordorigin="6489,-1360" coordsize="0,80" path="m6489,-1280l6489,-1360e" filled="false" stroked="true" strokeweight=".748pt" strokecolor="#939598">
                <v:path arrowok="t"/>
              </v:shape>
            </v:group>
            <v:group style="position:absolute;left:6449;top:-1360;width:2;height:80" coordorigin="6449,-1360" coordsize="2,80">
              <v:shape style="position:absolute;left:6449;top:-1360;width:2;height:80" coordorigin="6449,-1360" coordsize="1,80" path="m6449,-1280l6449,-1360e" filled="false" stroked="true" strokeweight=".748pt" strokecolor="#939598">
                <v:path arrowok="t"/>
              </v:shape>
            </v:group>
            <v:group style="position:absolute;left:6409;top:-1360;width:2;height:80" coordorigin="6409,-1360" coordsize="2,80">
              <v:shape style="position:absolute;left:6409;top:-1360;width:2;height:80" coordorigin="6409,-1360" coordsize="0,80" path="m6409,-1280l6409,-1360e" filled="false" stroked="true" strokeweight=".748pt" strokecolor="#939598">
                <v:path arrowok="t"/>
              </v:shape>
            </v:group>
            <v:group style="position:absolute;left:6369;top:-1360;width:2;height:80" coordorigin="6369,-1360" coordsize="2,80">
              <v:shape style="position:absolute;left:6369;top:-1360;width:2;height:80" coordorigin="6369,-1360" coordsize="0,80" path="m6369,-1280l6369,-1360e" filled="false" stroked="true" strokeweight=".748pt" strokecolor="#939598">
                <v:path arrowok="t"/>
              </v:shape>
            </v:group>
            <v:group style="position:absolute;left:6329;top:-1360;width:2;height:80" coordorigin="6329,-1360" coordsize="2,80">
              <v:shape style="position:absolute;left:6329;top:-1360;width:2;height:80" coordorigin="6329,-1360" coordsize="0,80" path="m6329,-1280l6329,-1360e" filled="false" stroked="true" strokeweight=".748pt" strokecolor="#939598">
                <v:path arrowok="t"/>
              </v:shape>
            </v:group>
            <v:group style="position:absolute;left:6289;top:-1360;width:2;height:80" coordorigin="6289,-1360" coordsize="2,80">
              <v:shape style="position:absolute;left:6289;top:-1360;width:2;height:80" coordorigin="6289,-1360" coordsize="0,80" path="m6289,-1280l6289,-1360e" filled="false" stroked="true" strokeweight=".748pt" strokecolor="#939598">
                <v:path arrowok="t"/>
              </v:shape>
            </v:group>
            <v:group style="position:absolute;left:6249;top:-1360;width:2;height:80" coordorigin="6249,-1360" coordsize="2,80">
              <v:shape style="position:absolute;left:6249;top:-1360;width:2;height:80" coordorigin="6249,-1360" coordsize="0,80" path="m6249,-1280l6249,-1360e" filled="false" stroked="true" strokeweight=".748pt" strokecolor="#939598">
                <v:path arrowok="t"/>
              </v:shape>
            </v:group>
            <v:group style="position:absolute;left:6209;top:-1360;width:2;height:80" coordorigin="6209,-1360" coordsize="2,80">
              <v:shape style="position:absolute;left:6209;top:-1360;width:2;height:80" coordorigin="6209,-1360" coordsize="0,80" path="m6209,-1280l6209,-1360e" filled="false" stroked="true" strokeweight=".748pt" strokecolor="#939598">
                <v:path arrowok="t"/>
              </v:shape>
            </v:group>
            <v:group style="position:absolute;left:6169;top:-1360;width:2;height:80" coordorigin="6169,-1360" coordsize="2,80">
              <v:shape style="position:absolute;left:6169;top:-1360;width:2;height:80" coordorigin="6169,-1360" coordsize="0,80" path="m6169,-1280l6169,-1360e" filled="false" stroked="true" strokeweight=".748pt" strokecolor="#939598">
                <v:path arrowok="t"/>
              </v:shape>
            </v:group>
            <v:group style="position:absolute;left:6129;top:-1360;width:2;height:80" coordorigin="6129,-1360" coordsize="2,80">
              <v:shape style="position:absolute;left:6129;top:-1360;width:2;height:80" coordorigin="6129,-1360" coordsize="0,80" path="m6129,-1280l6129,-1360e" filled="false" stroked="true" strokeweight=".748pt" strokecolor="#939598">
                <v:path arrowok="t"/>
              </v:shape>
            </v:group>
            <v:group style="position:absolute;left:6089;top:-1360;width:2;height:80" coordorigin="6089,-1360" coordsize="2,80">
              <v:shape style="position:absolute;left:6089;top:-1360;width:2;height:80" coordorigin="6089,-1360" coordsize="1,80" path="m6089,-1280l6089,-1360e" filled="false" stroked="true" strokeweight=".748pt" strokecolor="#939598">
                <v:path arrowok="t"/>
              </v:shape>
            </v:group>
            <v:group style="position:absolute;left:6049;top:-1360;width:2;height:80" coordorigin="6049,-1360" coordsize="2,80">
              <v:shape style="position:absolute;left:6049;top:-1360;width:2;height:80" coordorigin="6049,-1360" coordsize="0,80" path="m6049,-1280l6049,-1360e" filled="false" stroked="true" strokeweight=".748pt" strokecolor="#939598">
                <v:path arrowok="t"/>
              </v:shape>
            </v:group>
            <v:group style="position:absolute;left:6009;top:-1360;width:2;height:80" coordorigin="6009,-1360" coordsize="2,80">
              <v:shape style="position:absolute;left:6009;top:-1360;width:2;height:80" coordorigin="6009,-1360" coordsize="0,80" path="m6009,-1280l6009,-1360e" filled="false" stroked="true" strokeweight=".748pt" strokecolor="#939598">
                <v:path arrowok="t"/>
              </v:shape>
            </v:group>
            <v:group style="position:absolute;left:5969;top:-1360;width:2;height:80" coordorigin="5969,-1360" coordsize="2,80">
              <v:shape style="position:absolute;left:5969;top:-1360;width:2;height:80" coordorigin="5969,-1360" coordsize="0,80" path="m5969,-1280l5969,-1360e" filled="false" stroked="true" strokeweight=".748pt" strokecolor="#939598">
                <v:path arrowok="t"/>
              </v:shape>
            </v:group>
            <v:group style="position:absolute;left:5929;top:-1360;width:2;height:80" coordorigin="5929,-1360" coordsize="2,80">
              <v:shape style="position:absolute;left:5929;top:-1360;width:2;height:80" coordorigin="5929,-1360" coordsize="0,80" path="m5929,-1280l5929,-1360e" filled="false" stroked="true" strokeweight=".748pt" strokecolor="#939598">
                <v:path arrowok="t"/>
              </v:shape>
            </v:group>
            <v:group style="position:absolute;left:5889;top:-1360;width:2;height:80" coordorigin="5889,-1360" coordsize="2,80">
              <v:shape style="position:absolute;left:5889;top:-1360;width:2;height:80" coordorigin="5889,-1360" coordsize="0,80" path="m5889,-1280l5889,-1360e" filled="false" stroked="true" strokeweight=".748pt" strokecolor="#939598">
                <v:path arrowok="t"/>
              </v:shape>
            </v:group>
            <v:group style="position:absolute;left:5849;top:-1360;width:2;height:80" coordorigin="5849,-1360" coordsize="2,80">
              <v:shape style="position:absolute;left:5849;top:-1360;width:2;height:80" coordorigin="5849,-1360" coordsize="0,80" path="m5849,-1280l5849,-1360e" filled="false" stroked="true" strokeweight=".748pt" strokecolor="#939598">
                <v:path arrowok="t"/>
              </v:shape>
            </v:group>
            <v:group style="position:absolute;left:5809;top:-1360;width:2;height:80" coordorigin="5809,-1360" coordsize="2,80">
              <v:shape style="position:absolute;left:5809;top:-1360;width:2;height:80" coordorigin="5809,-1360" coordsize="0,80" path="m5809,-1280l5809,-1360e" filled="false" stroked="true" strokeweight=".748pt" strokecolor="#939598">
                <v:path arrowok="t"/>
              </v:shape>
            </v:group>
            <v:group style="position:absolute;left:5769;top:-1360;width:2;height:80" coordorigin="5769,-1360" coordsize="2,80">
              <v:shape style="position:absolute;left:5769;top:-1360;width:2;height:80" coordorigin="5769,-1360" coordsize="0,80" path="m5769,-1280l5769,-1360e" filled="false" stroked="true" strokeweight=".748pt" strokecolor="#939598">
                <v:path arrowok="t"/>
              </v:shape>
            </v:group>
            <v:group style="position:absolute;left:5729;top:-1360;width:2;height:80" coordorigin="5729,-1360" coordsize="2,80">
              <v:shape style="position:absolute;left:5729;top:-1360;width:2;height:80" coordorigin="5729,-1360" coordsize="0,80" path="m5729,-1280l5729,-1360e" filled="false" stroked="true" strokeweight=".748pt" strokecolor="#939598">
                <v:path arrowok="t"/>
              </v:shape>
            </v:group>
            <v:group style="position:absolute;left:5689;top:-1360;width:2;height:80" coordorigin="5689,-1360" coordsize="2,80">
              <v:shape style="position:absolute;left:5689;top:-1360;width:2;height:80" coordorigin="5689,-1360" coordsize="0,80" path="m5689,-1280l5689,-1360e" filled="false" stroked="true" strokeweight=".748pt" strokecolor="#939598">
                <v:path arrowok="t"/>
              </v:shape>
            </v:group>
            <v:group style="position:absolute;left:5649;top:-1360;width:2;height:80" coordorigin="5649,-1360" coordsize="2,80">
              <v:shape style="position:absolute;left:5649;top:-1360;width:2;height:80" coordorigin="5649,-1360" coordsize="0,80" path="m5649,-1280l5649,-1360e" filled="false" stroked="true" strokeweight=".748pt" strokecolor="#939598">
                <v:path arrowok="t"/>
              </v:shape>
            </v:group>
            <v:group style="position:absolute;left:5609;top:-1360;width:2;height:80" coordorigin="5609,-1360" coordsize="2,80">
              <v:shape style="position:absolute;left:5609;top:-1360;width:2;height:80" coordorigin="5609,-1360" coordsize="0,80" path="m5609,-1280l5609,-1360e" filled="false" stroked="true" strokeweight=".748pt" strokecolor="#939598">
                <v:path arrowok="t"/>
              </v:shape>
            </v:group>
            <v:group style="position:absolute;left:5569;top:-1360;width:2;height:80" coordorigin="5569,-1360" coordsize="2,80">
              <v:shape style="position:absolute;left:5569;top:-1360;width:2;height:80" coordorigin="5569,-1360" coordsize="0,80" path="m5569,-1280l5569,-1360e" filled="false" stroked="true" strokeweight=".748pt" strokecolor="#939598">
                <v:path arrowok="t"/>
              </v:shape>
            </v:group>
            <v:group style="position:absolute;left:5529;top:-1360;width:2;height:80" coordorigin="5529,-1360" coordsize="2,80">
              <v:shape style="position:absolute;left:5529;top:-1360;width:2;height:80" coordorigin="5529,-1360" coordsize="0,80" path="m5529,-1280l5529,-1360e" filled="false" stroked="true" strokeweight=".748pt" strokecolor="#939598">
                <v:path arrowok="t"/>
              </v:shape>
            </v:group>
            <v:group style="position:absolute;left:5489;top:-1360;width:2;height:80" coordorigin="5489,-1360" coordsize="2,80">
              <v:shape style="position:absolute;left:5489;top:-1360;width:2;height:80" coordorigin="5489,-1360" coordsize="0,80" path="m5489,-1280l5489,-1360e" filled="false" stroked="true" strokeweight=".748pt" strokecolor="#939598">
                <v:path arrowok="t"/>
              </v:shape>
            </v:group>
            <v:group style="position:absolute;left:5449;top:-1360;width:2;height:80" coordorigin="5449,-1360" coordsize="2,80">
              <v:shape style="position:absolute;left:5449;top:-1360;width:2;height:80" coordorigin="5449,-1360" coordsize="0,80" path="m5449,-1280l5449,-1360e" filled="false" stroked="true" strokeweight=".748pt" strokecolor="#939598">
                <v:path arrowok="t"/>
              </v:shape>
            </v:group>
            <v:group style="position:absolute;left:5409;top:-1360;width:2;height:80" coordorigin="5409,-1360" coordsize="2,80">
              <v:shape style="position:absolute;left:5409;top:-1360;width:2;height:80" coordorigin="5409,-1360" coordsize="0,80" path="m5409,-1280l5409,-1360e" filled="false" stroked="true" strokeweight=".748pt" strokecolor="#939598">
                <v:path arrowok="t"/>
              </v:shape>
            </v:group>
            <v:group style="position:absolute;left:5369;top:-1360;width:2;height:80" coordorigin="5369,-1360" coordsize="2,80">
              <v:shape style="position:absolute;left:5369;top:-1360;width:2;height:80" coordorigin="5369,-1360" coordsize="0,80" path="m5369,-1280l5369,-1360e" filled="false" stroked="true" strokeweight=".748pt" strokecolor="#939598">
                <v:path arrowok="t"/>
              </v:shape>
            </v:group>
            <v:group style="position:absolute;left:5329;top:-1360;width:2;height:80" coordorigin="5329,-1360" coordsize="2,80">
              <v:shape style="position:absolute;left:5329;top:-1360;width:2;height:80" coordorigin="5329,-1360" coordsize="1,80" path="m5329,-1280l5329,-1360e" filled="false" stroked="true" strokeweight=".748pt" strokecolor="#939598">
                <v:path arrowok="t"/>
              </v:shape>
            </v:group>
            <v:group style="position:absolute;left:5289;top:-1360;width:2;height:80" coordorigin="5289,-1360" coordsize="2,80">
              <v:shape style="position:absolute;left:5289;top:-1360;width:2;height:80" coordorigin="5289,-1360" coordsize="0,80" path="m5289,-1280l5289,-1360e" filled="false" stroked="true" strokeweight=".748pt" strokecolor="#939598">
                <v:path arrowok="t"/>
              </v:shape>
            </v:group>
            <v:group style="position:absolute;left:5249;top:-1360;width:2;height:80" coordorigin="5249,-1360" coordsize="2,80">
              <v:shape style="position:absolute;left:5249;top:-1360;width:2;height:80" coordorigin="5249,-1360" coordsize="0,80" path="m5249,-1280l5249,-1360e" filled="false" stroked="true" strokeweight=".748pt" strokecolor="#939598">
                <v:path arrowok="t"/>
              </v:shape>
            </v:group>
            <v:group style="position:absolute;left:5209;top:-1360;width:2;height:80" coordorigin="5209,-1360" coordsize="2,80">
              <v:shape style="position:absolute;left:5209;top:-1360;width:2;height:80" coordorigin="5209,-1360" coordsize="0,80" path="m5209,-1280l5209,-1360e" filled="false" stroked="true" strokeweight=".748pt" strokecolor="#939598">
                <v:path arrowok="t"/>
              </v:shape>
            </v:group>
            <v:group style="position:absolute;left:5169;top:-1360;width:2;height:80" coordorigin="5169,-1360" coordsize="2,80">
              <v:shape style="position:absolute;left:5169;top:-1360;width:2;height:80" coordorigin="5169,-1360" coordsize="0,80" path="m5169,-1280l5169,-1360e" filled="false" stroked="true" strokeweight=".748pt" strokecolor="#939598">
                <v:path arrowok="t"/>
              </v:shape>
            </v:group>
            <v:group style="position:absolute;left:5129;top:-1360;width:2;height:80" coordorigin="5129,-1360" coordsize="2,80">
              <v:shape style="position:absolute;left:5129;top:-1360;width:2;height:80" coordorigin="5129,-1360" coordsize="0,80" path="m5129,-1280l5129,-1360e" filled="false" stroked="true" strokeweight=".748pt" strokecolor="#939598">
                <v:path arrowok="t"/>
              </v:shape>
            </v:group>
            <v:group style="position:absolute;left:5089;top:-1360;width:2;height:80" coordorigin="5089,-1360" coordsize="2,80">
              <v:shape style="position:absolute;left:5089;top:-1360;width:2;height:80" coordorigin="5089,-1360" coordsize="0,80" path="m5089,-1280l5089,-1360e" filled="false" stroked="true" strokeweight=".748pt" strokecolor="#939598">
                <v:path arrowok="t"/>
              </v:shape>
            </v:group>
            <v:group style="position:absolute;left:5049;top:-1360;width:2;height:80" coordorigin="5049,-1360" coordsize="2,80">
              <v:shape style="position:absolute;left:5049;top:-1360;width:2;height:80" coordorigin="5049,-1360" coordsize="0,80" path="m5049,-1280l5049,-1360e" filled="false" stroked="true" strokeweight=".748pt" strokecolor="#939598">
                <v:path arrowok="t"/>
              </v:shape>
            </v:group>
            <v:group style="position:absolute;left:5009;top:-1360;width:2;height:80" coordorigin="5009,-1360" coordsize="2,80">
              <v:shape style="position:absolute;left:5009;top:-1360;width:2;height:80" coordorigin="5009,-1360" coordsize="0,80" path="m5009,-1280l5009,-1360e" filled="false" stroked="true" strokeweight=".748pt" strokecolor="#939598">
                <v:path arrowok="t"/>
              </v:shape>
            </v:group>
            <v:group style="position:absolute;left:4969;top:-1360;width:2;height:80" coordorigin="4969,-1360" coordsize="2,80">
              <v:shape style="position:absolute;left:4969;top:-1360;width:2;height:80" coordorigin="4969,-1360" coordsize="1,80" path="m4969,-1280l4969,-1360e" filled="false" stroked="true" strokeweight=".748pt" strokecolor="#939598">
                <v:path arrowok="t"/>
              </v:shape>
            </v:group>
            <v:group style="position:absolute;left:4929;top:-1360;width:2;height:80" coordorigin="4929,-1360" coordsize="2,80">
              <v:shape style="position:absolute;left:4929;top:-1360;width:2;height:80" coordorigin="4929,-1360" coordsize="0,80" path="m4929,-1280l4929,-1360e" filled="false" stroked="true" strokeweight=".748pt" strokecolor="#939598">
                <v:path arrowok="t"/>
              </v:shape>
            </v:group>
            <v:group style="position:absolute;left:4889;top:-1360;width:2;height:80" coordorigin="4889,-1360" coordsize="2,80">
              <v:shape style="position:absolute;left:4889;top:-1360;width:2;height:80" coordorigin="4889,-1360" coordsize="0,80" path="m4889,-1280l4889,-1360e" filled="false" stroked="true" strokeweight=".748pt" strokecolor="#939598">
                <v:path arrowok="t"/>
              </v:shape>
            </v:group>
            <v:group style="position:absolute;left:4849;top:-1360;width:2;height:80" coordorigin="4849,-1360" coordsize="2,80">
              <v:shape style="position:absolute;left:4849;top:-1360;width:2;height:80" coordorigin="4849,-1360" coordsize="0,80" path="m4849,-1280l4849,-1360e" filled="false" stroked="true" strokeweight=".748pt" strokecolor="#939598">
                <v:path arrowok="t"/>
              </v:shape>
            </v:group>
            <v:group style="position:absolute;left:4809;top:-1360;width:2;height:80" coordorigin="4809,-1360" coordsize="2,80">
              <v:shape style="position:absolute;left:4809;top:-1360;width:2;height:80" coordorigin="4809,-1360" coordsize="0,80" path="m4809,-1280l4809,-1360e" filled="false" stroked="true" strokeweight=".748pt" strokecolor="#939598">
                <v:path arrowok="t"/>
              </v:shape>
            </v:group>
            <v:group style="position:absolute;left:4769;top:-1360;width:2;height:80" coordorigin="4769,-1360" coordsize="2,80">
              <v:shape style="position:absolute;left:4769;top:-1360;width:2;height:80" coordorigin="4769,-1360" coordsize="0,80" path="m4769,-1280l4769,-1360e" filled="false" stroked="true" strokeweight=".748pt" strokecolor="#939598">
                <v:path arrowok="t"/>
              </v:shape>
            </v:group>
            <v:group style="position:absolute;left:4729;top:-1360;width:2;height:80" coordorigin="4729,-1360" coordsize="2,80">
              <v:shape style="position:absolute;left:4729;top:-1360;width:2;height:80" coordorigin="4729,-1360" coordsize="0,80" path="m4729,-1280l4729,-1360e" filled="false" stroked="true" strokeweight=".748pt" strokecolor="#939598">
                <v:path arrowok="t"/>
              </v:shape>
            </v:group>
            <v:group style="position:absolute;left:4689;top:-1360;width:2;height:80" coordorigin="4689,-1360" coordsize="2,80">
              <v:shape style="position:absolute;left:4689;top:-1360;width:2;height:80" coordorigin="4689,-1360" coordsize="1,80" path="m4689,-1280l4689,-1360e" filled="false" stroked="true" strokeweight=".748pt" strokecolor="#939598">
                <v:path arrowok="t"/>
              </v:shape>
            </v:group>
            <v:group style="position:absolute;left:4649;top:-1360;width:2;height:80" coordorigin="4649,-1360" coordsize="2,80">
              <v:shape style="position:absolute;left:4649;top:-1360;width:2;height:80" coordorigin="4649,-1360" coordsize="0,80" path="m4649,-1280l4649,-1360e" filled="false" stroked="true" strokeweight=".748pt" strokecolor="#939598">
                <v:path arrowok="t"/>
              </v:shape>
            </v:group>
            <v:group style="position:absolute;left:4609;top:-1360;width:2;height:80" coordorigin="4609,-1360" coordsize="2,80">
              <v:shape style="position:absolute;left:4609;top:-1360;width:2;height:80" coordorigin="4609,-1360" coordsize="0,80" path="m4609,-1280l4609,-1360e" filled="false" stroked="true" strokeweight=".748pt" strokecolor="#939598">
                <v:path arrowok="t"/>
              </v:shape>
            </v:group>
            <v:group style="position:absolute;left:4569;top:-1360;width:2;height:80" coordorigin="4569,-1360" coordsize="2,80">
              <v:shape style="position:absolute;left:4569;top:-1360;width:2;height:80" coordorigin="4569,-1360" coordsize="0,80" path="m4569,-1280l4569,-1360e" filled="false" stroked="true" strokeweight=".748pt" strokecolor="#939598">
                <v:path arrowok="t"/>
              </v:shape>
            </v:group>
            <v:group style="position:absolute;left:4529;top:-1360;width:2;height:80" coordorigin="4529,-1360" coordsize="2,80">
              <v:shape style="position:absolute;left:4529;top:-1360;width:2;height:80" coordorigin="4529,-1360" coordsize="0,80" path="m4529,-1280l4529,-1360e" filled="false" stroked="true" strokeweight=".748pt" strokecolor="#939598">
                <v:path arrowok="t"/>
              </v:shape>
            </v:group>
            <v:group style="position:absolute;left:4489;top:-1360;width:2;height:80" coordorigin="4489,-1360" coordsize="2,80">
              <v:shape style="position:absolute;left:4489;top:-1360;width:2;height:80" coordorigin="4489,-1360" coordsize="0,80" path="m4489,-1280l4489,-1360e" filled="false" stroked="true" strokeweight=".748pt" strokecolor="#939598">
                <v:path arrowok="t"/>
              </v:shape>
            </v:group>
            <v:group style="position:absolute;left:4449;top:-1360;width:2;height:80" coordorigin="4449,-1360" coordsize="2,80">
              <v:shape style="position:absolute;left:4449;top:-1360;width:2;height:80" coordorigin="4449,-1360" coordsize="0,80" path="m4449,-1280l4449,-1360e" filled="false" stroked="true" strokeweight=".748pt" strokecolor="#939598">
                <v:path arrowok="t"/>
              </v:shape>
            </v:group>
            <v:group style="position:absolute;left:4409;top:-1360;width:2;height:80" coordorigin="4409,-1360" coordsize="2,80">
              <v:shape style="position:absolute;left:4409;top:-1360;width:2;height:80" coordorigin="4409,-1360" coordsize="0,80" path="m4409,-1280l4409,-1360e" filled="false" stroked="true" strokeweight=".748pt" strokecolor="#939598">
                <v:path arrowok="t"/>
              </v:shape>
            </v:group>
            <v:group style="position:absolute;left:4369;top:-1360;width:2;height:80" coordorigin="4369,-1360" coordsize="2,80">
              <v:shape style="position:absolute;left:4369;top:-1360;width:2;height:80" coordorigin="4369,-1360" coordsize="0,80" path="m4369,-1280l4369,-1360e" filled="false" stroked="true" strokeweight=".748pt" strokecolor="#939598">
                <v:path arrowok="t"/>
              </v:shape>
            </v:group>
            <v:group style="position:absolute;left:4329;top:-1360;width:2;height:80" coordorigin="4329,-1360" coordsize="2,80">
              <v:shape style="position:absolute;left:4329;top:-1360;width:2;height:80" coordorigin="4329,-1360" coordsize="0,80" path="m4329,-1280l4329,-1360e" filled="false" stroked="true" strokeweight=".748pt" strokecolor="#939598">
                <v:path arrowok="t"/>
              </v:shape>
            </v:group>
            <v:group style="position:absolute;left:4289;top:-1360;width:2;height:80" coordorigin="4289,-1360" coordsize="2,80">
              <v:shape style="position:absolute;left:4289;top:-1360;width:2;height:80" coordorigin="4289,-1360" coordsize="1,80" path="m4289,-1280l4289,-1360e" filled="false" stroked="true" strokeweight=".748pt" strokecolor="#939598">
                <v:path arrowok="t"/>
              </v:shape>
            </v:group>
            <v:group style="position:absolute;left:4249;top:-1360;width:2;height:80" coordorigin="4249,-1360" coordsize="2,80">
              <v:shape style="position:absolute;left:4249;top:-1360;width:2;height:80" coordorigin="4249,-1360" coordsize="0,80" path="m4249,-1280l4249,-1360e" filled="false" stroked="true" strokeweight=".748pt" strokecolor="#939598">
                <v:path arrowok="t"/>
              </v:shape>
            </v:group>
            <v:group style="position:absolute;left:4209;top:-1360;width:2;height:80" coordorigin="4209,-1360" coordsize="2,80">
              <v:shape style="position:absolute;left:4209;top:-1360;width:2;height:80" coordorigin="4209,-1360" coordsize="0,80" path="m4209,-1280l4209,-1360e" filled="false" stroked="true" strokeweight=".748pt" strokecolor="#939598">
                <v:path arrowok="t"/>
              </v:shape>
            </v:group>
            <v:group style="position:absolute;left:4169;top:-1360;width:2;height:80" coordorigin="4169,-1360" coordsize="2,80">
              <v:shape style="position:absolute;left:4169;top:-1360;width:2;height:80" coordorigin="4169,-1360" coordsize="0,80" path="m4169,-1280l4169,-1360e" filled="false" stroked="true" strokeweight=".748pt" strokecolor="#939598">
                <v:path arrowok="t"/>
              </v:shape>
            </v:group>
            <v:group style="position:absolute;left:4129;top:-1360;width:2;height:80" coordorigin="4129,-1360" coordsize="2,80">
              <v:shape style="position:absolute;left:4129;top:-1360;width:2;height:80" coordorigin="4129,-1360" coordsize="0,80" path="m4129,-1280l4129,-1360e" filled="false" stroked="true" strokeweight=".748pt" strokecolor="#939598">
                <v:path arrowok="t"/>
              </v:shape>
            </v:group>
            <v:group style="position:absolute;left:4089;top:-1359;width:2;height:80" coordorigin="4089,-1359" coordsize="2,80">
              <v:shape style="position:absolute;left:4089;top:-1359;width:2;height:80" coordorigin="4089,-1359" coordsize="0,80" path="m4089,-1279l4089,-1359e" filled="false" stroked="true" strokeweight=".748pt" strokecolor="#939598">
                <v:path arrowok="t"/>
              </v:shape>
            </v:group>
            <v:group style="position:absolute;left:4049;top:-1359;width:2;height:80" coordorigin="4049,-1359" coordsize="2,80">
              <v:shape style="position:absolute;left:4049;top:-1359;width:2;height:80" coordorigin="4049,-1359" coordsize="0,80" path="m4049,-1279l4049,-1359e" filled="false" stroked="true" strokeweight=".748pt" strokecolor="#939598">
                <v:path arrowok="t"/>
              </v:shape>
            </v:group>
            <v:group style="position:absolute;left:4009;top:-1359;width:2;height:80" coordorigin="4009,-1359" coordsize="2,80">
              <v:shape style="position:absolute;left:4009;top:-1359;width:2;height:80" coordorigin="4009,-1359" coordsize="0,80" path="m4009,-1279l4009,-1359e" filled="false" stroked="true" strokeweight=".748pt" strokecolor="#939598">
                <v:path arrowok="t"/>
              </v:shape>
            </v:group>
            <v:group style="position:absolute;left:3969;top:-1359;width:2;height:80" coordorigin="3969,-1359" coordsize="2,80">
              <v:shape style="position:absolute;left:3969;top:-1359;width:2;height:80" coordorigin="3969,-1359" coordsize="0,80" path="m3969,-1279l3969,-1359e" filled="false" stroked="true" strokeweight=".748pt" strokecolor="#939598">
                <v:path arrowok="t"/>
              </v:shape>
            </v:group>
            <v:group style="position:absolute;left:3929;top:-1359;width:2;height:80" coordorigin="3929,-1359" coordsize="2,80">
              <v:shape style="position:absolute;left:3929;top:-1359;width:2;height:80" coordorigin="3929,-1359" coordsize="1,80" path="m3929,-1279l3929,-1359e" filled="false" stroked="true" strokeweight=".748pt" strokecolor="#939598">
                <v:path arrowok="t"/>
              </v:shape>
            </v:group>
            <v:group style="position:absolute;left:3889;top:-1359;width:2;height:80" coordorigin="3889,-1359" coordsize="2,80">
              <v:shape style="position:absolute;left:3889;top:-1359;width:2;height:80" coordorigin="3889,-1359" coordsize="0,80" path="m3889,-1279l3889,-1359e" filled="false" stroked="true" strokeweight=".748pt" strokecolor="#939598">
                <v:path arrowok="t"/>
              </v:shape>
            </v:group>
            <v:group style="position:absolute;left:3849;top:-1359;width:2;height:80" coordorigin="3849,-1359" coordsize="2,80">
              <v:shape style="position:absolute;left:3849;top:-1359;width:2;height:80" coordorigin="3849,-1359" coordsize="0,80" path="m3849,-1279l3849,-1359e" filled="false" stroked="true" strokeweight=".748pt" strokecolor="#939598">
                <v:path arrowok="t"/>
              </v:shape>
            </v:group>
            <v:group style="position:absolute;left:3809;top:-1359;width:2;height:80" coordorigin="3809,-1359" coordsize="2,80">
              <v:shape style="position:absolute;left:3809;top:-1359;width:2;height:80" coordorigin="3809,-1359" coordsize="0,80" path="m3809,-1279l3809,-1359e" filled="false" stroked="true" strokeweight=".748pt" strokecolor="#939598">
                <v:path arrowok="t"/>
              </v:shape>
            </v:group>
            <v:group style="position:absolute;left:3768;top:-1359;width:2;height:80" coordorigin="3768,-1359" coordsize="2,80">
              <v:shape style="position:absolute;left:3768;top:-1359;width:2;height:80" coordorigin="3768,-1359" coordsize="0,80" path="m3769,-1279l3768,-1359e" filled="false" stroked="true" strokeweight=".748pt" strokecolor="#939598">
                <v:path arrowok="t"/>
              </v:shape>
            </v:group>
            <v:group style="position:absolute;left:3728;top:-1359;width:2;height:80" coordorigin="3728,-1359" coordsize="2,80">
              <v:shape style="position:absolute;left:3728;top:-1359;width:2;height:80" coordorigin="3728,-1359" coordsize="0,80" path="m3728,-1279l3728,-1359e" filled="false" stroked="true" strokeweight=".748pt" strokecolor="#939598">
                <v:path arrowok="t"/>
              </v:shape>
            </v:group>
            <v:group style="position:absolute;left:3688;top:-1359;width:2;height:80" coordorigin="3688,-1359" coordsize="2,80">
              <v:shape style="position:absolute;left:3688;top:-1359;width:2;height:80" coordorigin="3688,-1359" coordsize="0,80" path="m3688,-1279l3688,-1359e" filled="false" stroked="true" strokeweight=".748pt" strokecolor="#939598">
                <v:path arrowok="t"/>
              </v:shape>
            </v:group>
            <v:group style="position:absolute;left:3648;top:-1359;width:2;height:80" coordorigin="3648,-1359" coordsize="2,80">
              <v:shape style="position:absolute;left:3648;top:-1359;width:2;height:80" coordorigin="3648,-1359" coordsize="0,80" path="m3648,-1279l3648,-1359e" filled="false" stroked="true" strokeweight=".748pt" strokecolor="#939598">
                <v:path arrowok="t"/>
              </v:shape>
            </v:group>
            <v:group style="position:absolute;left:3608;top:-1359;width:2;height:80" coordorigin="3608,-1359" coordsize="2,80">
              <v:shape style="position:absolute;left:3608;top:-1359;width:2;height:80" coordorigin="3608,-1359" coordsize="0,80" path="m3608,-1279l3608,-1359e" filled="false" stroked="true" strokeweight=".748pt" strokecolor="#939598">
                <v:path arrowok="t"/>
              </v:shape>
            </v:group>
            <v:group style="position:absolute;left:3568;top:-1359;width:2;height:80" coordorigin="3568,-1359" coordsize="2,80">
              <v:shape style="position:absolute;left:3568;top:-1359;width:2;height:80" coordorigin="3568,-1359" coordsize="1,80" path="m3568,-1279l3568,-1359e" filled="false" stroked="true" strokeweight=".748pt" strokecolor="#939598">
                <v:path arrowok="t"/>
              </v:shape>
            </v:group>
            <v:group style="position:absolute;left:3528;top:-1359;width:2;height:80" coordorigin="3528,-1359" coordsize="2,80">
              <v:shape style="position:absolute;left:3528;top:-1359;width:2;height:80" coordorigin="3528,-1359" coordsize="0,80" path="m3528,-1279l3528,-1359e" filled="false" stroked="true" strokeweight=".748pt" strokecolor="#939598">
                <v:path arrowok="t"/>
              </v:shape>
            </v:group>
            <v:group style="position:absolute;left:3488;top:-1359;width:2;height:80" coordorigin="3488,-1359" coordsize="2,80">
              <v:shape style="position:absolute;left:3488;top:-1359;width:2;height:80" coordorigin="3488,-1359" coordsize="0,80" path="m3488,-1279l3488,-1359e" filled="false" stroked="true" strokeweight=".748pt" strokecolor="#939598">
                <v:path arrowok="t"/>
              </v:shape>
            </v:group>
            <v:group style="position:absolute;left:3448;top:-1359;width:2;height:80" coordorigin="3448,-1359" coordsize="2,80">
              <v:shape style="position:absolute;left:3448;top:-1359;width:2;height:80" coordorigin="3448,-1359" coordsize="0,80" path="m3448,-1279l3448,-1359e" filled="false" stroked="true" strokeweight=".748pt" strokecolor="#939598">
                <v:path arrowok="t"/>
              </v:shape>
            </v:group>
            <v:group style="position:absolute;left:3408;top:-1359;width:2;height:80" coordorigin="3408,-1359" coordsize="2,80">
              <v:shape style="position:absolute;left:3408;top:-1359;width:2;height:80" coordorigin="3408,-1359" coordsize="0,80" path="m3408,-1279l3408,-1359e" filled="false" stroked="true" strokeweight=".748pt" strokecolor="#939598">
                <v:path arrowok="t"/>
              </v:shape>
            </v:group>
            <v:group style="position:absolute;left:3368;top:-1359;width:2;height:80" coordorigin="3368,-1359" coordsize="2,80">
              <v:shape style="position:absolute;left:3368;top:-1359;width:2;height:80" coordorigin="3368,-1359" coordsize="0,80" path="m3368,-1279l3368,-1359e" filled="false" stroked="true" strokeweight=".748pt" strokecolor="#939598">
                <v:path arrowok="t"/>
              </v:shape>
            </v:group>
            <v:group style="position:absolute;left:3328;top:-1359;width:2;height:80" coordorigin="3328,-1359" coordsize="2,80">
              <v:shape style="position:absolute;left:3328;top:-1359;width:2;height:80" coordorigin="3328,-1359" coordsize="0,80" path="m3328,-1279l3328,-1359e" filled="false" stroked="true" strokeweight=".748pt" strokecolor="#939598">
                <v:path arrowok="t"/>
              </v:shape>
            </v:group>
            <v:group style="position:absolute;left:3288;top:-1359;width:2;height:80" coordorigin="3288,-1359" coordsize="2,80">
              <v:shape style="position:absolute;left:3288;top:-1359;width:2;height:80" coordorigin="3288,-1359" coordsize="0,80" path="m3288,-1279l3288,-1359e" filled="false" stroked="true" strokeweight=".748pt" strokecolor="#939598">
                <v:path arrowok="t"/>
              </v:shape>
            </v:group>
            <v:group style="position:absolute;left:3248;top:-1359;width:2;height:80" coordorigin="3248,-1359" coordsize="2,80">
              <v:shape style="position:absolute;left:3248;top:-1359;width:2;height:80" coordorigin="3248,-1359" coordsize="0,80" path="m3248,-1279l3248,-1359e" filled="false" stroked="true" strokeweight=".748pt" strokecolor="#939598">
                <v:path arrowok="t"/>
              </v:shape>
            </v:group>
            <v:group style="position:absolute;left:3208;top:-1359;width:2;height:80" coordorigin="3208,-1359" coordsize="2,80">
              <v:shape style="position:absolute;left:3208;top:-1359;width:2;height:80" coordorigin="3208,-1359" coordsize="0,80" path="m3208,-1279l3208,-1359e" filled="false" stroked="true" strokeweight=".748pt" strokecolor="#939598">
                <v:path arrowok="t"/>
              </v:shape>
            </v:group>
            <v:group style="position:absolute;left:3168;top:-1359;width:2;height:80" coordorigin="3168,-1359" coordsize="2,80">
              <v:shape style="position:absolute;left:3168;top:-1359;width:2;height:80" coordorigin="3168,-1359" coordsize="1,80" path="m3168,-1279l3168,-1359e" filled="false" stroked="true" strokeweight=".748pt" strokecolor="#939598">
                <v:path arrowok="t"/>
              </v:shape>
            </v:group>
            <v:group style="position:absolute;left:3128;top:-1359;width:2;height:80" coordorigin="3128,-1359" coordsize="2,80">
              <v:shape style="position:absolute;left:3128;top:-1359;width:2;height:80" coordorigin="3128,-1359" coordsize="0,80" path="m3128,-1279l3128,-1359e" filled="false" stroked="true" strokeweight=".748pt" strokecolor="#939598">
                <v:path arrowok="t"/>
              </v:shape>
            </v:group>
            <v:group style="position:absolute;left:3088;top:-1359;width:2;height:80" coordorigin="3088,-1359" coordsize="2,80">
              <v:shape style="position:absolute;left:3088;top:-1359;width:2;height:80" coordorigin="3088,-1359" coordsize="0,80" path="m3088,-1279l3088,-1359e" filled="false" stroked="true" strokeweight=".748pt" strokecolor="#939598">
                <v:path arrowok="t"/>
              </v:shape>
            </v:group>
            <v:group style="position:absolute;left:3048;top:-1359;width:2;height:80" coordorigin="3048,-1359" coordsize="2,80">
              <v:shape style="position:absolute;left:3048;top:-1359;width:2;height:80" coordorigin="3048,-1359" coordsize="0,80" path="m3048,-1279l3048,-1359e" filled="false" stroked="true" strokeweight=".748pt" strokecolor="#939598">
                <v:path arrowok="t"/>
              </v:shape>
            </v:group>
            <v:group style="position:absolute;left:3008;top:-1359;width:2;height:80" coordorigin="3008,-1359" coordsize="2,80">
              <v:shape style="position:absolute;left:3008;top:-1359;width:2;height:80" coordorigin="3008,-1359" coordsize="0,80" path="m3008,-1279l3008,-1359e" filled="false" stroked="true" strokeweight=".748pt" strokecolor="#939598">
                <v:path arrowok="t"/>
              </v:shape>
            </v:group>
            <v:group style="position:absolute;left:2968;top:-1359;width:2;height:80" coordorigin="2968,-1359" coordsize="2,80">
              <v:shape style="position:absolute;left:2968;top:-1359;width:2;height:80" coordorigin="2968,-1359" coordsize="0,80" path="m2968,-1279l2968,-1359e" filled="false" stroked="true" strokeweight=".748pt" strokecolor="#939598">
                <v:path arrowok="t"/>
              </v:shape>
            </v:group>
            <v:group style="position:absolute;left:2928;top:-1359;width:2;height:80" coordorigin="2928,-1359" coordsize="2,80">
              <v:shape style="position:absolute;left:2928;top:-1359;width:2;height:80" coordorigin="2928,-1359" coordsize="0,80" path="m2928,-1279l2928,-1359e" filled="false" stroked="true" strokeweight=".748pt" strokecolor="#939598">
                <v:path arrowok="t"/>
              </v:shape>
            </v:group>
            <v:group style="position:absolute;left:2888;top:-1359;width:2;height:80" coordorigin="2888,-1359" coordsize="2,80">
              <v:shape style="position:absolute;left:2888;top:-1359;width:2;height:80" coordorigin="2888,-1359" coordsize="1,80" path="m2888,-1279l2888,-1359e" filled="false" stroked="true" strokeweight=".748pt" strokecolor="#939598">
                <v:path arrowok="t"/>
              </v:shape>
            </v:group>
            <v:group style="position:absolute;left:2848;top:-1359;width:2;height:80" coordorigin="2848,-1359" coordsize="2,80">
              <v:shape style="position:absolute;left:2848;top:-1359;width:2;height:80" coordorigin="2848,-1359" coordsize="0,80" path="m2848,-1279l2848,-1359e" filled="false" stroked="true" strokeweight=".748pt" strokecolor="#939598">
                <v:path arrowok="t"/>
              </v:shape>
            </v:group>
            <v:group style="position:absolute;left:2808;top:-1359;width:2;height:80" coordorigin="2808,-1359" coordsize="2,80">
              <v:shape style="position:absolute;left:2808;top:-1359;width:2;height:80" coordorigin="2808,-1359" coordsize="0,80" path="m2808,-1279l2808,-1359e" filled="false" stroked="true" strokeweight=".748pt" strokecolor="#939598">
                <v:path arrowok="t"/>
              </v:shape>
            </v:group>
            <v:group style="position:absolute;left:2768;top:-1359;width:2;height:80" coordorigin="2768,-1359" coordsize="2,80">
              <v:shape style="position:absolute;left:2768;top:-1359;width:2;height:80" coordorigin="2768,-1359" coordsize="0,80" path="m2768,-1279l2768,-1359e" filled="false" stroked="true" strokeweight=".748pt" strokecolor="#939598">
                <v:path arrowok="t"/>
              </v:shape>
            </v:group>
            <v:group style="position:absolute;left:2728;top:-1359;width:2;height:80" coordorigin="2728,-1359" coordsize="2,80">
              <v:shape style="position:absolute;left:2728;top:-1359;width:2;height:80" coordorigin="2728,-1359" coordsize="0,80" path="m2728,-1279l2728,-1359e" filled="false" stroked="true" strokeweight=".748pt" strokecolor="#939598">
                <v:path arrowok="t"/>
              </v:shape>
            </v:group>
            <v:group style="position:absolute;left:2688;top:-1359;width:2;height:80" coordorigin="2688,-1359" coordsize="2,80">
              <v:shape style="position:absolute;left:2688;top:-1359;width:2;height:80" coordorigin="2688,-1359" coordsize="0,80" path="m2688,-1279l2688,-1359e" filled="false" stroked="true" strokeweight=".748pt" strokecolor="#939598">
                <v:path arrowok="t"/>
              </v:shape>
            </v:group>
            <v:group style="position:absolute;left:2648;top:-1359;width:2;height:80" coordorigin="2648,-1359" coordsize="2,80">
              <v:shape style="position:absolute;left:2648;top:-1359;width:2;height:80" coordorigin="2648,-1359" coordsize="0,80" path="m2648,-1279l2648,-1359e" filled="false" stroked="true" strokeweight=".748pt" strokecolor="#939598">
                <v:path arrowok="t"/>
              </v:shape>
            </v:group>
            <v:group style="position:absolute;left:2608;top:-1359;width:2;height:80" coordorigin="2608,-1359" coordsize="2,80">
              <v:shape style="position:absolute;left:2608;top:-1359;width:2;height:80" coordorigin="2608,-1359" coordsize="0,80" path="m2608,-1279l2608,-1359e" filled="false" stroked="true" strokeweight=".748pt" strokecolor="#939598">
                <v:path arrowok="t"/>
              </v:shape>
            </v:group>
            <v:group style="position:absolute;left:2568;top:-1359;width:2;height:80" coordorigin="2568,-1359" coordsize="2,80">
              <v:shape style="position:absolute;left:2568;top:-1359;width:2;height:80" coordorigin="2568,-1359" coordsize="0,80" path="m2568,-1279l2568,-1359e" filled="false" stroked="true" strokeweight=".748pt" strokecolor="#939598">
                <v:path arrowok="t"/>
              </v:shape>
            </v:group>
            <v:group style="position:absolute;left:2528;top:-1359;width:2;height:80" coordorigin="2528,-1359" coordsize="2,80">
              <v:shape style="position:absolute;left:2528;top:-1359;width:2;height:80" coordorigin="2528,-1359" coordsize="1,80" path="m2528,-1279l2528,-1359e" filled="false" stroked="true" strokeweight=".748pt" strokecolor="#939598">
                <v:path arrowok="t"/>
              </v:shape>
            </v:group>
            <v:group style="position:absolute;left:2488;top:-1359;width:2;height:80" coordorigin="2488,-1359" coordsize="2,80">
              <v:shape style="position:absolute;left:2488;top:-1359;width:2;height:80" coordorigin="2488,-1359" coordsize="0,80" path="m2488,-1279l2488,-1359e" filled="false" stroked="true" strokeweight=".748pt" strokecolor="#939598">
                <v:path arrowok="t"/>
              </v:shape>
            </v:group>
            <v:group style="position:absolute;left:2448;top:-1359;width:2;height:80" coordorigin="2448,-1359" coordsize="2,80">
              <v:shape style="position:absolute;left:2448;top:-1359;width:2;height:80" coordorigin="2448,-1359" coordsize="0,80" path="m2448,-1279l2448,-1359e" filled="false" stroked="true" strokeweight=".748pt" strokecolor="#939598">
                <v:path arrowok="t"/>
              </v:shape>
            </v:group>
            <v:group style="position:absolute;left:2408;top:-1359;width:2;height:80" coordorigin="2408,-1359" coordsize="2,80">
              <v:shape style="position:absolute;left:2408;top:-1359;width:2;height:80" coordorigin="2408,-1359" coordsize="0,80" path="m2408,-1279l2408,-1359e" filled="false" stroked="true" strokeweight=".748pt" strokecolor="#939598">
                <v:path arrowok="t"/>
              </v:shape>
            </v:group>
            <v:group style="position:absolute;left:2368;top:-1359;width:2;height:80" coordorigin="2368,-1359" coordsize="2,80">
              <v:shape style="position:absolute;left:2368;top:-1359;width:2;height:80" coordorigin="2368,-1359" coordsize="0,80" path="m2368,-1279l2368,-1359e" filled="false" stroked="true" strokeweight=".748pt" strokecolor="#939598">
                <v:path arrowok="t"/>
              </v:shape>
            </v:group>
            <v:group style="position:absolute;left:2328;top:-1359;width:2;height:80" coordorigin="2328,-1359" coordsize="2,80">
              <v:shape style="position:absolute;left:2328;top:-1359;width:2;height:80" coordorigin="2328,-1359" coordsize="0,80" path="m2328,-1279l2328,-1359e" filled="false" stroked="true" strokeweight=".748pt" strokecolor="#939598">
                <v:path arrowok="t"/>
              </v:shape>
            </v:group>
            <v:group style="position:absolute;left:2288;top:-1359;width:2;height:80" coordorigin="2288,-1359" coordsize="2,80">
              <v:shape style="position:absolute;left:2288;top:-1359;width:2;height:80" coordorigin="2288,-1359" coordsize="0,80" path="m2288,-1279l2288,-1359e" filled="false" stroked="true" strokeweight=".748pt" strokecolor="#939598">
                <v:path arrowok="t"/>
              </v:shape>
            </v:group>
            <v:group style="position:absolute;left:2248;top:-1359;width:2;height:80" coordorigin="2248,-1359" coordsize="2,80">
              <v:shape style="position:absolute;left:2248;top:-1359;width:2;height:80" coordorigin="2248,-1359" coordsize="0,80" path="m2248,-1279l2248,-1359e" filled="false" stroked="true" strokeweight=".748pt" strokecolor="#939598">
                <v:path arrowok="t"/>
              </v:shape>
            </v:group>
            <v:group style="position:absolute;left:2208;top:-1359;width:2;height:80" coordorigin="2208,-1359" coordsize="2,80">
              <v:shape style="position:absolute;left:2208;top:-1359;width:2;height:80" coordorigin="2208,-1359" coordsize="0,80" path="m2208,-1279l2208,-1359e" filled="false" stroked="true" strokeweight=".748pt" strokecolor="#939598">
                <v:path arrowok="t"/>
              </v:shape>
            </v:group>
            <v:group style="position:absolute;left:2168;top:-1359;width:2;height:80" coordorigin="2168,-1359" coordsize="2,80">
              <v:shape style="position:absolute;left:2168;top:-1359;width:2;height:80" coordorigin="2168,-1359" coordsize="0,80" path="m2168,-1279l2168,-1359e" filled="false" stroked="true" strokeweight=".748pt" strokecolor="#939598">
                <v:path arrowok="t"/>
              </v:shape>
            </v:group>
            <v:group style="position:absolute;left:2128;top:-1359;width:2;height:80" coordorigin="2128,-1359" coordsize="2,80">
              <v:shape style="position:absolute;left:2128;top:-1359;width:2;height:80" coordorigin="2128,-1359" coordsize="1,80" path="m2128,-1279l2128,-1359e" filled="false" stroked="true" strokeweight=".748pt" strokecolor="#939598">
                <v:path arrowok="t"/>
              </v:shape>
            </v:group>
            <v:group style="position:absolute;left:2088;top:-1359;width:2;height:80" coordorigin="2088,-1359" coordsize="2,80">
              <v:shape style="position:absolute;left:2088;top:-1359;width:2;height:80" coordorigin="2088,-1359" coordsize="0,80" path="m2088,-1279l2088,-1359e" filled="false" stroked="true" strokeweight=".748pt" strokecolor="#939598">
                <v:path arrowok="t"/>
              </v:shape>
            </v:group>
            <v:group style="position:absolute;left:2048;top:-1359;width:2;height:80" coordorigin="2048,-1359" coordsize="2,80">
              <v:shape style="position:absolute;left:2048;top:-1359;width:2;height:80" coordorigin="2048,-1359" coordsize="0,80" path="m2048,-1279l2048,-1359e" filled="false" stroked="true" strokeweight=".748pt" strokecolor="#939598">
                <v:path arrowok="t"/>
              </v:shape>
            </v:group>
            <v:group style="position:absolute;left:2008;top:-1359;width:2;height:80" coordorigin="2008,-1359" coordsize="2,80">
              <v:shape style="position:absolute;left:2008;top:-1359;width:2;height:80" coordorigin="2008,-1359" coordsize="0,80" path="m2008,-1279l2008,-1359e" filled="false" stroked="true" strokeweight=".748pt" strokecolor="#939598">
                <v:path arrowok="t"/>
              </v:shape>
            </v:group>
            <v:group style="position:absolute;left:1968;top:-1359;width:2;height:80" coordorigin="1968,-1359" coordsize="2,80">
              <v:shape style="position:absolute;left:1968;top:-1359;width:2;height:80" coordorigin="1968,-1359" coordsize="0,80" path="m1968,-1279l1968,-1359e" filled="false" stroked="true" strokeweight=".748pt" strokecolor="#939598">
                <v:path arrowok="t"/>
              </v:shape>
            </v:group>
            <v:group style="position:absolute;left:1928;top:-1359;width:2;height:80" coordorigin="1928,-1359" coordsize="2,80">
              <v:shape style="position:absolute;left:1928;top:-1359;width:2;height:80" coordorigin="1928,-1359" coordsize="0,80" path="m1928,-1279l1928,-1359e" filled="false" stroked="true" strokeweight=".748pt" strokecolor="#939598">
                <v:path arrowok="t"/>
              </v:shape>
            </v:group>
            <v:group style="position:absolute;left:1888;top:-1359;width:2;height:80" coordorigin="1888,-1359" coordsize="2,80">
              <v:shape style="position:absolute;left:1888;top:-1359;width:2;height:80" coordorigin="1888,-1359" coordsize="0,80" path="m1888,-1279l1888,-1359e" filled="false" stroked="true" strokeweight=".748pt" strokecolor="#939598">
                <v:path arrowok="t"/>
              </v:shape>
            </v:group>
            <v:group style="position:absolute;left:1848;top:-1359;width:2;height:80" coordorigin="1848,-1359" coordsize="2,80">
              <v:shape style="position:absolute;left:1848;top:-1359;width:2;height:80" coordorigin="1848,-1359" coordsize="0,80" path="m1848,-1279l1848,-1359e" filled="false" stroked="true" strokeweight=".748pt" strokecolor="#939598">
                <v:path arrowok="t"/>
              </v:shape>
            </v:group>
            <v:group style="position:absolute;left:1808;top:-1359;width:2;height:80" coordorigin="1808,-1359" coordsize="2,80">
              <v:shape style="position:absolute;left:1808;top:-1359;width:2;height:80" coordorigin="1808,-1359" coordsize="0,80" path="m1808,-1279l1808,-1359e" filled="false" stroked="true" strokeweight=".748pt" strokecolor="#939598">
                <v:path arrowok="t"/>
              </v:shape>
            </v:group>
            <v:group style="position:absolute;left:1768;top:-1359;width:2;height:80" coordorigin="1768,-1359" coordsize="2,80">
              <v:shape style="position:absolute;left:1768;top:-1359;width:2;height:80" coordorigin="1768,-1359" coordsize="1,80" path="m1768,-1279l1768,-1359e" filled="false" stroked="true" strokeweight=".748pt" strokecolor="#939598">
                <v:path arrowok="t"/>
              </v:shape>
            </v:group>
            <v:group style="position:absolute;left:1728;top:-1359;width:2;height:80" coordorigin="1728,-1359" coordsize="2,80">
              <v:shape style="position:absolute;left:1728;top:-1359;width:2;height:80" coordorigin="1728,-1359" coordsize="0,80" path="m1728,-1279l1728,-1359e" filled="false" stroked="true" strokeweight=".748pt" strokecolor="#939598">
                <v:path arrowok="t"/>
              </v:shape>
            </v:group>
            <v:group style="position:absolute;left:1688;top:-1359;width:2;height:80" coordorigin="1688,-1359" coordsize="2,80">
              <v:shape style="position:absolute;left:1688;top:-1359;width:2;height:80" coordorigin="1688,-1359" coordsize="0,80" path="m1688,-1279l1688,-1359e" filled="false" stroked="true" strokeweight=".748pt" strokecolor="#939598">
                <v:path arrowok="t"/>
              </v:shape>
            </v:group>
            <v:group style="position:absolute;left:1648;top:-1359;width:2;height:80" coordorigin="1648,-1359" coordsize="2,80">
              <v:shape style="position:absolute;left:1648;top:-1359;width:2;height:80" coordorigin="1648,-1359" coordsize="0,80" path="m1648,-1279l1648,-1359e" filled="false" stroked="true" strokeweight=".748pt" strokecolor="#939598">
                <v:path arrowok="t"/>
              </v:shape>
            </v:group>
            <v:group style="position:absolute;left:1608;top:-1359;width:2;height:80" coordorigin="1608,-1359" coordsize="2,80">
              <v:shape style="position:absolute;left:1608;top:-1359;width:2;height:80" coordorigin="1608,-1359" coordsize="0,80" path="m1608,-1279l1608,-1359e" filled="false" stroked="true" strokeweight=".748pt" strokecolor="#939598">
                <v:path arrowok="t"/>
              </v:shape>
            </v:group>
            <v:group style="position:absolute;left:1568;top:-1359;width:2;height:80" coordorigin="1568,-1359" coordsize="2,80">
              <v:shape style="position:absolute;left:1568;top:-1359;width:2;height:80" coordorigin="1568,-1359" coordsize="0,80" path="m1568,-1279l1568,-1359e" filled="false" stroked="true" strokeweight=".748pt" strokecolor="#939598">
                <v:path arrowok="t"/>
              </v:shape>
            </v:group>
            <v:group style="position:absolute;left:1528;top:-1359;width:2;height:80" coordorigin="1528,-1359" coordsize="2,80">
              <v:shape style="position:absolute;left:1528;top:-1359;width:2;height:80" coordorigin="1528,-1359" coordsize="0,80" path="m1528,-1279l1528,-1359e" filled="false" stroked="true" strokeweight=".748pt" strokecolor="#939598">
                <v:path arrowok="t"/>
              </v:shape>
            </v:group>
            <v:group style="position:absolute;left:1488;top:-1359;width:2;height:80" coordorigin="1488,-1359" coordsize="2,80">
              <v:shape style="position:absolute;left:1488;top:-1359;width:2;height:80" coordorigin="1488,-1359" coordsize="0,80" path="m1488,-1279l1488,-1359e" filled="false" stroked="true" strokeweight=".748pt" strokecolor="#939598">
                <v:path arrowok="t"/>
              </v:shape>
            </v:group>
            <v:group style="position:absolute;left:1448;top:-1359;width:2;height:80" coordorigin="1448,-1359" coordsize="2,80">
              <v:shape style="position:absolute;left:1448;top:-1359;width:2;height:80" coordorigin="1448,-1359" coordsize="0,80" path="m1448,-1279l1448,-1359e" filled="false" stroked="true" strokeweight=".748pt" strokecolor="#939598">
                <v:path arrowok="t"/>
              </v:shape>
            </v:group>
            <v:group style="position:absolute;left:1408;top:-1359;width:2;height:80" coordorigin="1408,-1359" coordsize="2,80">
              <v:shape style="position:absolute;left:1408;top:-1359;width:2;height:80" coordorigin="1408,-1359" coordsize="1,80" path="m1408,-1279l1408,-1359e" filled="false" stroked="true" strokeweight=".748pt" strokecolor="#939598">
                <v:path arrowok="t"/>
              </v:shape>
            </v:group>
            <v:group style="position:absolute;left:1368;top:-1359;width:2;height:80" coordorigin="1368,-1359" coordsize="2,80">
              <v:shape style="position:absolute;left:1368;top:-1359;width:2;height:80" coordorigin="1368,-1359" coordsize="0,80" path="m1368,-1279l1368,-1359e" filled="false" stroked="true" strokeweight=".748pt" strokecolor="#939598">
                <v:path arrowok="t"/>
              </v:shape>
            </v:group>
            <v:group style="position:absolute;left:1328;top:-1359;width:2;height:80" coordorigin="1328,-1359" coordsize="2,80">
              <v:shape style="position:absolute;left:1328;top:-1359;width:2;height:80" coordorigin="1328,-1359" coordsize="0,80" path="m1328,-1279l1328,-1359e" filled="false" stroked="true" strokeweight=".748pt" strokecolor="#939598">
                <v:path arrowok="t"/>
              </v:shape>
            </v:group>
            <v:group style="position:absolute;left:1288;top:-1359;width:2;height:80" coordorigin="1288,-1359" coordsize="2,80">
              <v:shape style="position:absolute;left:1288;top:-1359;width:2;height:80" coordorigin="1288,-1359" coordsize="0,80" path="m1288,-1279l1288,-1359e" filled="false" stroked="true" strokeweight=".748pt" strokecolor="#939598">
                <v:path arrowok="t"/>
              </v:shape>
            </v:group>
            <v:group style="position:absolute;left:1248;top:-1359;width:2;height:80" coordorigin="1248,-1359" coordsize="2,80">
              <v:shape style="position:absolute;left:1248;top:-1359;width:2;height:80" coordorigin="1248,-1359" coordsize="0,80" path="m1248,-1279l1248,-1359e" filled="false" stroked="true" strokeweight=".748pt" strokecolor="#939598">
                <v:path arrowok="t"/>
              </v:shape>
            </v:group>
            <v:group style="position:absolute;left:1208;top:-1359;width:2;height:80" coordorigin="1208,-1359" coordsize="2,80">
              <v:shape style="position:absolute;left:1208;top:-1359;width:2;height:80" coordorigin="1208,-1359" coordsize="0,80" path="m1208,-1279l1208,-1359e" filled="false" stroked="true" strokeweight=".748pt" strokecolor="#939598">
                <v:path arrowok="t"/>
              </v:shape>
            </v:group>
            <v:group style="position:absolute;left:1168;top:-1359;width:2;height:80" coordorigin="1168,-1359" coordsize="2,80">
              <v:shape style="position:absolute;left:1168;top:-1359;width:2;height:80" coordorigin="1168,-1359" coordsize="0,80" path="m1168,-1279l1168,-1359e" filled="false" stroked="true" strokeweight=".748pt" strokecolor="#939598">
                <v:path arrowok="t"/>
              </v:shape>
            </v:group>
            <v:group style="position:absolute;left:1128;top:-1359;width:2;height:80" coordorigin="1128,-1359" coordsize="2,80">
              <v:shape style="position:absolute;left:1128;top:-1359;width:2;height:80" coordorigin="1128,-1359" coordsize="0,80" path="m1128,-1279l1128,-1359e" filled="false" stroked="true" strokeweight=".748pt" strokecolor="#939598">
                <v:path arrowok="t"/>
              </v:shape>
            </v:group>
            <v:group style="position:absolute;left:1088;top:-1359;width:2;height:80" coordorigin="1088,-1359" coordsize="2,80">
              <v:shape style="position:absolute;left:1088;top:-1359;width:2;height:80" coordorigin="1088,-1359" coordsize="1,80" path="m1088,-1279l1088,-1359e" filled="false" stroked="true" strokeweight=".748pt" strokecolor="#939598">
                <v:path arrowok="t"/>
              </v:shape>
            </v:group>
            <v:group style="position:absolute;left:1048;top:-1359;width:2;height:80" coordorigin="1048,-1359" coordsize="2,80">
              <v:shape style="position:absolute;left:1048;top:-1359;width:2;height:80" coordorigin="1048,-1359" coordsize="0,80" path="m1048,-1279l1048,-1359e" filled="false" stroked="true" strokeweight=".748pt" strokecolor="#939598">
                <v:path arrowok="t"/>
              </v:shape>
            </v:group>
            <v:group style="position:absolute;left:1008;top:-1359;width:2;height:80" coordorigin="1008,-1359" coordsize="2,80">
              <v:shape style="position:absolute;left:1008;top:-1359;width:2;height:80" coordorigin="1008,-1359" coordsize="0,80" path="m1008,-1279l1008,-1359e" filled="false" stroked="true" strokeweight=".748pt" strokecolor="#939598">
                <v:path arrowok="t"/>
              </v:shape>
            </v:group>
            <v:group style="position:absolute;left:968;top:-1359;width:2;height:80" coordorigin="968,-1359" coordsize="2,80">
              <v:shape style="position:absolute;left:968;top:-1359;width:2;height:80" coordorigin="968,-1359" coordsize="0,80" path="m968,-1279l968,-1359e" filled="false" stroked="true" strokeweight=".748pt" strokecolor="#939598">
                <v:path arrowok="t"/>
              </v:shape>
            </v:group>
            <v:group style="position:absolute;left:928;top:-1359;width:2;height:80" coordorigin="928,-1359" coordsize="2,80">
              <v:shape style="position:absolute;left:928;top:-1359;width:2;height:80" coordorigin="928,-1359" coordsize="0,80" path="m928,-1279l928,-1359e" filled="false" stroked="true" strokeweight=".748pt" strokecolor="#939598">
                <v:path arrowok="t"/>
              </v:shape>
            </v:group>
            <v:group style="position:absolute;left:888;top:-1359;width:2;height:80" coordorigin="888,-1359" coordsize="2,80">
              <v:shape style="position:absolute;left:888;top:-1359;width:2;height:80" coordorigin="888,-1359" coordsize="0,80" path="m888,-1279l888,-1359e" filled="false" stroked="true" strokeweight=".748pt" strokecolor="#939598">
                <v:path arrowok="t"/>
              </v:shape>
            </v:group>
            <v:group style="position:absolute;left:848;top:-1359;width:2;height:80" coordorigin="848,-1359" coordsize="2,80">
              <v:shape style="position:absolute;left:848;top:-1359;width:2;height:80" coordorigin="848,-1359" coordsize="0,80" path="m848,-1279l848,-1359e" filled="false" stroked="true" strokeweight=".748pt" strokecolor="#939598">
                <v:path arrowok="t"/>
              </v:shape>
            </v:group>
            <v:group style="position:absolute;left:808;top:-1359;width:2;height:80" coordorigin="808,-1359" coordsize="2,80">
              <v:shape style="position:absolute;left:808;top:-1359;width:2;height:80" coordorigin="808,-1359" coordsize="0,80" path="m808,-1279l808,-1359e" filled="false" stroked="true" strokeweight=".748pt" strokecolor="#939598">
                <v:path arrowok="t"/>
              </v:shape>
            </v:group>
            <v:group style="position:absolute;left:768;top:-1359;width:2;height:80" coordorigin="768,-1359" coordsize="2,80">
              <v:shape style="position:absolute;left:768;top:-1359;width:2;height:80" coordorigin="768,-1359" coordsize="0,80" path="m768,-1279l768,-1359e" filled="false" stroked="true" strokeweight=".748pt" strokecolor="#939598">
                <v:path arrowok="t"/>
              </v:shape>
            </v:group>
            <v:group style="position:absolute;left:728;top:-1359;width:2;height:80" coordorigin="728,-1359" coordsize="2,80">
              <v:shape style="position:absolute;left:728;top:-1359;width:2;height:80" coordorigin="728,-1359" coordsize="1,80" path="m728,-1279l728,-1359e" filled="false" stroked="true" strokeweight=".748pt" strokecolor="#939598">
                <v:path arrowok="t"/>
              </v:shape>
            </v:group>
            <v:group style="position:absolute;left:688;top:-1359;width:2;height:80" coordorigin="688,-1359" coordsize="2,80">
              <v:shape style="position:absolute;left:688;top:-1359;width:2;height:80" coordorigin="688,-1359" coordsize="0,80" path="m688,-1279l688,-1359e" filled="false" stroked="true" strokeweight=".748pt" strokecolor="#939598">
                <v:path arrowok="t"/>
              </v:shape>
            </v:group>
            <v:group style="position:absolute;left:648;top:-1359;width:2;height:80" coordorigin="648,-1359" coordsize="2,80">
              <v:shape style="position:absolute;left:648;top:-1359;width:2;height:80" coordorigin="648,-1359" coordsize="0,80" path="m648,-1279l648,-1359e" filled="false" stroked="true" strokeweight=".748pt" strokecolor="#939598">
                <v:path arrowok="t"/>
              </v:shape>
            </v:group>
            <v:group style="position:absolute;left:608;top:-1359;width:2;height:80" coordorigin="608,-1359" coordsize="2,80">
              <v:shape style="position:absolute;left:608;top:-1359;width:2;height:80" coordorigin="608,-1359" coordsize="0,80" path="m608,-1279l608,-1359e" filled="false" stroked="true" strokeweight=".748pt" strokecolor="#939598">
                <v:path arrowok="t"/>
              </v:shape>
            </v:group>
            <v:group style="position:absolute;left:568;top:-1359;width:2;height:80" coordorigin="568,-1359" coordsize="2,80">
              <v:shape style="position:absolute;left:568;top:-1359;width:2;height:80" coordorigin="568,-1359" coordsize="0,80" path="m568,-1279l568,-1359e" filled="false" stroked="true" strokeweight=".748pt" strokecolor="#939598">
                <v:path arrowok="t"/>
              </v:shape>
            </v:group>
            <v:group style="position:absolute;left:528;top:-1359;width:2;height:80" coordorigin="528,-1359" coordsize="2,80">
              <v:shape style="position:absolute;left:528;top:-1359;width:2;height:80" coordorigin="528,-1359" coordsize="0,80" path="m528,-1279l528,-1359e" filled="false" stroked="true" strokeweight=".748pt" strokecolor="#939598">
                <v:path arrowok="t"/>
              </v:shape>
            </v:group>
            <v:group style="position:absolute;left:488;top:-1359;width:2;height:80" coordorigin="488,-1359" coordsize="2,80">
              <v:shape style="position:absolute;left:488;top:-1359;width:2;height:80" coordorigin="488,-1359" coordsize="0,80" path="m488,-1279l488,-1359e" filled="false" stroked="true" strokeweight=".748pt" strokecolor="#939598">
                <v:path arrowok="t"/>
              </v:shape>
            </v:group>
            <v:group style="position:absolute;left:448;top:-1359;width:2;height:80" coordorigin="448,-1359" coordsize="2,80">
              <v:shape style="position:absolute;left:448;top:-1359;width:2;height:80" coordorigin="448,-1359" coordsize="0,80" path="m448,-1279l448,-1359e" filled="false" stroked="true" strokeweight=".748pt" strokecolor="#939598">
                <v:path arrowok="t"/>
              </v:shape>
            </v:group>
            <v:group style="position:absolute;left:408;top:-1359;width:2;height:80" coordorigin="408,-1359" coordsize="2,80">
              <v:shape style="position:absolute;left:408;top:-1359;width:2;height:80" coordorigin="408,-1359" coordsize="0,80" path="m408,-1279l408,-1359e" filled="false" stroked="true" strokeweight=".748pt" strokecolor="#939598">
                <v:path arrowok="t"/>
              </v:shape>
            </v:group>
            <v:group style="position:absolute;left:368;top:-1359;width:2;height:80" coordorigin="368,-1359" coordsize="2,80">
              <v:shape style="position:absolute;left:368;top:-1359;width:2;height:80" coordorigin="368,-1359" coordsize="1,80" path="m368,-1279l368,-1359e" filled="false" stroked="true" strokeweight=".748pt" strokecolor="#939598">
                <v:path arrowok="t"/>
              </v:shape>
            </v:group>
            <v:group style="position:absolute;left:328;top:-1359;width:2;height:80" coordorigin="328,-1359" coordsize="2,80">
              <v:shape style="position:absolute;left:328;top:-1359;width:2;height:80" coordorigin="328,-1359" coordsize="0,80" path="m328,-1279l328,-1359e" filled="false" stroked="true" strokeweight=".748pt" strokecolor="#939598">
                <v:path arrowok="t"/>
              </v:shape>
            </v:group>
            <v:group style="position:absolute;left:288;top:-1359;width:2;height:80" coordorigin="288,-1359" coordsize="2,80">
              <v:shape style="position:absolute;left:288;top:-1359;width:2;height:80" coordorigin="288,-1359" coordsize="0,80" path="m288,-1279l288,-1359e" filled="false" stroked="true" strokeweight=".748pt" strokecolor="#939598">
                <v:path arrowok="t"/>
              </v:shape>
            </v:group>
            <v:group style="position:absolute;left:248;top:-1359;width:2;height:80" coordorigin="248,-1359" coordsize="2,80">
              <v:shape style="position:absolute;left:248;top:-1359;width:2;height:80" coordorigin="248,-1359" coordsize="0,80" path="m248,-1279l248,-1359e" filled="false" stroked="true" strokeweight=".748pt" strokecolor="#939598">
                <v:path arrowok="t"/>
              </v:shape>
            </v:group>
            <v:group style="position:absolute;left:208;top:-1359;width:2;height:80" coordorigin="208,-1359" coordsize="2,80">
              <v:shape style="position:absolute;left:208;top:-1359;width:2;height:80" coordorigin="208,-1359" coordsize="0,80" path="m208,-1279l208,-1359e" filled="false" stroked="true" strokeweight=".748pt" strokecolor="#939598">
                <v:path arrowok="t"/>
              </v:shape>
            </v:group>
            <v:group style="position:absolute;left:168;top:-1359;width:2;height:80" coordorigin="168,-1359" coordsize="2,80">
              <v:shape style="position:absolute;left:168;top:-1359;width:2;height:80" coordorigin="168,-1359" coordsize="0,80" path="m168,-1279l168,-1359e" filled="false" stroked="true" strokeweight=".748pt" strokecolor="#939598">
                <v:path arrowok="t"/>
              </v:shape>
            </v:group>
            <v:group style="position:absolute;left:128;top:-1359;width:2;height:80" coordorigin="128,-1359" coordsize="2,80">
              <v:shape style="position:absolute;left:128;top:-1359;width:2;height:80" coordorigin="128,-1359" coordsize="0,80" path="m128,-1279l128,-1359e" filled="false" stroked="true" strokeweight=".748pt" strokecolor="#939598">
                <v:path arrowok="t"/>
              </v:shape>
            </v:group>
            <v:group style="position:absolute;left:88;top:-1359;width:2;height:80" coordorigin="88,-1359" coordsize="2,80">
              <v:shape style="position:absolute;left:88;top:-1359;width:2;height:80" coordorigin="88,-1359" coordsize="0,80" path="m88,-1279l88,-1359e" filled="false" stroked="true" strokeweight=".748pt" strokecolor="#939598">
                <v:path arrowok="t"/>
              </v:shape>
            </v:group>
            <v:group style="position:absolute;left:47;top:-1359;width:2;height:80" coordorigin="47,-1359" coordsize="2,80">
              <v:shape style="position:absolute;left:47;top:-1359;width:2;height:80" coordorigin="47,-1359" coordsize="0,80" path="m48,-1279l47,-1359e" filled="false" stroked="true" strokeweight=".748pt" strokecolor="#939598">
                <v:path arrowok="t"/>
              </v:shape>
            </v:group>
            <v:group style="position:absolute;left:7;top:-1359;width:2;height:80" coordorigin="7,-1359" coordsize="2,80">
              <v:shape style="position:absolute;left:7;top:-1359;width:2;height:80" coordorigin="7,-1359" coordsize="0,80" path="m7,-1279l7,-1359e" filled="false" stroked="true" strokeweight=".748pt" strokecolor="#939598">
                <v:path arrowok="t"/>
              </v:shape>
            </v:group>
            <w10:wrap type="none"/>
          </v:group>
        </w:pict>
      </w:r>
      <w:r>
        <w:rPr>
          <w:rFonts w:ascii="Arial"/>
          <w:color w:val="A4590C"/>
          <w:spacing w:val="24"/>
          <w:w w:val="85"/>
          <w:sz w:val="92"/>
        </w:rPr>
        <w:t>Five</w:t>
      </w:r>
      <w:r>
        <w:rPr>
          <w:rFonts w:ascii="Arial"/>
          <w:color w:val="A4590C"/>
          <w:spacing w:val="-56"/>
          <w:w w:val="85"/>
          <w:sz w:val="92"/>
        </w:rPr>
        <w:t> </w:t>
      </w:r>
      <w:r>
        <w:rPr>
          <w:rFonts w:ascii="Arial"/>
          <w:color w:val="A4590C"/>
          <w:spacing w:val="32"/>
          <w:w w:val="85"/>
          <w:sz w:val="92"/>
        </w:rPr>
        <w:t>clans</w:t>
      </w:r>
      <w:r>
        <w:rPr>
          <w:rFonts w:ascii="Arial"/>
          <w:sz w:val="9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5"/>
          <w:szCs w:val="25"/>
        </w:rPr>
      </w:pPr>
    </w:p>
    <w:p>
      <w:pPr>
        <w:spacing w:after="0" w:line="240" w:lineRule="auto"/>
        <w:rPr>
          <w:rFonts w:ascii="Arial" w:hAnsi="Arial" w:cs="Arial" w:eastAsia="Arial"/>
          <w:sz w:val="25"/>
          <w:szCs w:val="25"/>
        </w:rPr>
        <w:sectPr>
          <w:pgSz w:w="11910" w:h="16840"/>
          <w:pgMar w:top="760" w:bottom="0" w:left="0" w:right="0"/>
        </w:sectPr>
      </w:pPr>
    </w:p>
    <w:p>
      <w:pPr>
        <w:spacing w:line="240" w:lineRule="auto" w:before="4"/>
        <w:rPr>
          <w:rFonts w:ascii="Arial" w:hAnsi="Arial" w:cs="Arial" w:eastAsia="Arial"/>
          <w:sz w:val="32"/>
          <w:szCs w:val="32"/>
        </w:rPr>
      </w:pPr>
    </w:p>
    <w:p>
      <w:pPr>
        <w:pStyle w:val="BodyText"/>
        <w:spacing w:line="264" w:lineRule="exact" w:before="0"/>
        <w:ind w:left="1627" w:right="0"/>
        <w:jc w:val="left"/>
      </w:pPr>
      <w:r>
        <w:rPr/>
        <w:pict>
          <v:shape style="position:absolute;margin-left:48.756001pt;margin-top:-13.577146pt;width:29.764pt;height:78.555428pt;mso-position-horizontal-relative:page;mso-position-vertical-relative:paragraph;z-index:1384" type="#_x0000_t75" stroked="false">
            <v:imagedata r:id="rId23" o:title=""/>
          </v:shape>
        </w:pict>
      </w:r>
      <w:r>
        <w:rPr>
          <w:rFonts w:ascii="Calibri"/>
          <w:b/>
        </w:rPr>
        <w:t>Brayakaulung </w:t>
      </w:r>
      <w:r>
        <w:rPr>
          <w:rFonts w:ascii="Calibri"/>
        </w:rPr>
        <w:t>people around the</w:t>
      </w:r>
      <w:r>
        <w:rPr>
          <w:rFonts w:ascii="Calibri"/>
          <w:spacing w:val="-24"/>
        </w:rPr>
        <w:t> </w:t>
      </w:r>
      <w:r>
        <w:rPr>
          <w:rFonts w:ascii="Calibri"/>
        </w:rPr>
        <w:t>current</w:t>
      </w:r>
      <w:r>
        <w:rPr>
          <w:rFonts w:ascii="Calibri"/>
          <w:w w:val="99"/>
        </w:rPr>
        <w:t> </w:t>
      </w:r>
      <w:r>
        <w:rPr/>
        <w:t>site of Sale. Providence Ponds, Avon</w:t>
      </w:r>
      <w:r>
        <w:rPr>
          <w:spacing w:val="-14"/>
        </w:rPr>
        <w:t> </w:t>
      </w:r>
      <w:r>
        <w:rPr/>
        <w:t>and</w:t>
      </w:r>
      <w:r>
        <w:rPr>
          <w:w w:val="99"/>
        </w:rPr>
        <w:t> </w:t>
      </w:r>
      <w:r>
        <w:rPr/>
        <w:t>Latrobe</w:t>
      </w:r>
      <w:r>
        <w:rPr>
          <w:spacing w:val="-8"/>
        </w:rPr>
        <w:t> </w:t>
      </w:r>
      <w:r>
        <w:rPr/>
        <w:t>Rivers;</w:t>
      </w:r>
      <w:r>
        <w:rPr>
          <w:spacing w:val="-8"/>
        </w:rPr>
        <w:t> </w:t>
      </w:r>
      <w:r>
        <w:rPr/>
        <w:t>west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Lake</w:t>
      </w:r>
      <w:r>
        <w:rPr>
          <w:spacing w:val="-8"/>
        </w:rPr>
        <w:t> </w:t>
      </w:r>
      <w:r>
        <w:rPr/>
        <w:t>Wellington</w:t>
      </w:r>
      <w:r>
        <w:rPr>
          <w:spacing w:val="-8"/>
        </w:rPr>
        <w:t> </w:t>
      </w:r>
      <w:r>
        <w:rPr/>
        <w:t>to</w:t>
      </w:r>
      <w:r>
        <w:rPr>
          <w:w w:val="99"/>
        </w:rPr>
        <w:t> </w:t>
      </w:r>
      <w:r>
        <w:rPr/>
        <w:t>Mounts Baw Baw and</w:t>
      </w:r>
      <w:r>
        <w:rPr>
          <w:spacing w:val="-16"/>
        </w:rPr>
        <w:t> </w:t>
      </w:r>
      <w:r>
        <w:rPr/>
        <w:t>Howitt.</w:t>
      </w:r>
    </w:p>
    <w:p>
      <w:pPr>
        <w:pStyle w:val="BodyText"/>
        <w:spacing w:line="264" w:lineRule="exact" w:before="60"/>
        <w:ind w:left="1119" w:right="1438"/>
        <w:jc w:val="left"/>
      </w:pPr>
      <w:r>
        <w:rPr/>
        <w:br w:type="column"/>
      </w:r>
      <w:r>
        <w:rPr>
          <w:rFonts w:ascii="Calibri"/>
          <w:b/>
        </w:rPr>
        <w:t>Brabralung </w:t>
      </w:r>
      <w:r>
        <w:rPr/>
        <w:t>people in Central</w:t>
      </w:r>
      <w:r>
        <w:rPr>
          <w:spacing w:val="-19"/>
        </w:rPr>
        <w:t> </w:t>
      </w:r>
      <w:r>
        <w:rPr/>
        <w:t>Gippsland.</w:t>
      </w:r>
      <w:r>
        <w:rPr/>
        <w:t> Mitchell, Nicholson, and </w:t>
      </w:r>
      <w:r>
        <w:rPr>
          <w:spacing w:val="-4"/>
        </w:rPr>
        <w:t>Tambo </w:t>
      </w:r>
      <w:r>
        <w:rPr/>
        <w:t>Rivers;</w:t>
      </w:r>
      <w:r>
        <w:rPr/>
        <w:t> south to about Bairnsdale and</w:t>
      </w:r>
      <w:r>
        <w:rPr>
          <w:spacing w:val="-2"/>
        </w:rPr>
        <w:t> </w:t>
      </w:r>
      <w:r>
        <w:rPr/>
        <w:t>Bruthen.</w:t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3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spacing w:line="264" w:lineRule="exact" w:before="0"/>
        <w:ind w:left="2680" w:right="606"/>
        <w:jc w:val="left"/>
      </w:pPr>
      <w:r>
        <w:rPr/>
        <w:pict>
          <v:shape style="position:absolute;margin-left:77.714996pt;margin-top:-152.523239pt;width:411.1pt;height:279pt;mso-position-horizontal-relative:page;mso-position-vertical-relative:paragraph;z-index:-889096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10"/>
                    <w:rPr>
                      <w:rFonts w:ascii="Calibri" w:hAnsi="Calibri" w:cs="Calibri" w:eastAsia="Calibri"/>
                      <w:sz w:val="17"/>
                      <w:szCs w:val="17"/>
                    </w:rPr>
                  </w:pPr>
                </w:p>
                <w:p>
                  <w:pPr>
                    <w:spacing w:line="260" w:lineRule="exact" w:before="0"/>
                    <w:ind w:left="5175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b/>
                      <w:spacing w:val="-17"/>
                      <w:w w:val="100"/>
                      <w:sz w:val="22"/>
                    </w:rPr>
                    <w:t>T</w:t>
                  </w:r>
                  <w:r>
                    <w:rPr>
                      <w:rFonts w:ascii="Calibri"/>
                      <w:b/>
                      <w:spacing w:val="-3"/>
                      <w:w w:val="99"/>
                      <w:sz w:val="22"/>
                    </w:rPr>
                    <w:t>a</w:t>
                  </w:r>
                  <w:r>
                    <w:rPr>
                      <w:rFonts w:ascii="Calibri"/>
                      <w:b/>
                      <w:w w:val="99"/>
                      <w:sz w:val="22"/>
                    </w:rPr>
                    <w:t>tun</w:t>
                  </w:r>
                  <w:r>
                    <w:rPr>
                      <w:rFonts w:ascii="Calibri"/>
                      <w:b/>
                      <w:spacing w:val="-4"/>
                      <w:w w:val="99"/>
                      <w:sz w:val="22"/>
                    </w:rPr>
                    <w:t>g</w:t>
                  </w:r>
                  <w:r>
                    <w:rPr>
                      <w:rFonts w:ascii="Calibri"/>
                      <w:b/>
                      <w:w w:val="99"/>
                      <w:sz w:val="22"/>
                    </w:rPr>
                    <w:t>alung</w:t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people near La</w:t>
                  </w:r>
                  <w:r>
                    <w:rPr>
                      <w:rFonts w:ascii="Calibri"/>
                      <w:spacing w:val="-7"/>
                      <w:sz w:val="22"/>
                    </w:rPr>
                    <w:t>k</w:t>
                  </w:r>
                  <w:r>
                    <w:rPr>
                      <w:rFonts w:ascii="Calibri"/>
                      <w:sz w:val="22"/>
                    </w:rPr>
                    <w:t>es En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51.631001pt;margin-top:-171.316498pt;width:435.35pt;height:377.7pt;mso-position-horizontal-relative:page;mso-position-vertical-relative:paragraph;z-index:-889000" coordorigin="1033,-3426" coordsize="8707,7554">
            <v:shape style="position:absolute;left:1554;top:-3050;width:8185;height:5580" type="#_x0000_t75" stroked="false">
              <v:imagedata r:id="rId24" o:title=""/>
            </v:shape>
            <v:shape style="position:absolute;left:2094;top:-2293;width:5934;height:4658" type="#_x0000_t75" stroked="false">
              <v:imagedata r:id="rId25" o:title=""/>
            </v:shape>
            <v:shape style="position:absolute;left:6016;top:2106;width:565;height:1574" type="#_x0000_t75" stroked="false">
              <v:imagedata r:id="rId26" o:title=""/>
            </v:shape>
            <v:shape style="position:absolute;left:7470;top:-23;width:578;height:1576" type="#_x0000_t75" stroked="false">
              <v:imagedata r:id="rId27" o:title=""/>
            </v:shape>
            <v:shape style="position:absolute;left:1033;top:2553;width:594;height:1574" type="#_x0000_t75" stroked="false">
              <v:imagedata r:id="rId28" o:title=""/>
            </v:shape>
            <v:group style="position:absolute;left:1652;top:-2955;width:1519;height:1754" coordorigin="1652,-2955" coordsize="1519,1754">
              <v:shape style="position:absolute;left:1652;top:-2955;width:1519;height:1754" coordorigin="1652,-2955" coordsize="1519,1754" path="m1652,-2955l3171,-1202e" filled="false" stroked="true" strokeweight="1pt" strokecolor="#77787b">
                <v:path arrowok="t"/>
              </v:shape>
            </v:group>
            <v:group style="position:absolute;left:1720;top:1791;width:565;height:716" coordorigin="1720,1791" coordsize="565,716">
              <v:shape style="position:absolute;left:1720;top:1791;width:565;height:716" coordorigin="1720,1791" coordsize="565,716" path="m1720,2507l2285,1791e" filled="false" stroked="true" strokeweight="1pt" strokecolor="#77787b">
                <v:path arrowok="t"/>
              </v:shape>
            </v:group>
            <v:group style="position:absolute;left:5038;top:137;width:1003;height:1974" coordorigin="5038,137" coordsize="1003,1974">
              <v:shape style="position:absolute;left:5038;top:137;width:1003;height:1974" coordorigin="5038,137" coordsize="1003,1974" path="m5038,137l6040,2111e" filled="false" stroked="true" strokeweight="1pt" strokecolor="#77787b">
                <v:path arrowok="t"/>
              </v:shape>
            </v:group>
            <v:group style="position:absolute;left:6239;top:-478;width:1118;height:785" coordorigin="6239,-478" coordsize="1118,785">
              <v:shape style="position:absolute;left:6239;top:-478;width:1118;height:785" coordorigin="6239,-478" coordsize="1118,785" path="m6239,-478l7356,306e" filled="false" stroked="true" strokeweight="1pt" strokecolor="#77787b">
                <v:path arrowok="t"/>
              </v:shape>
            </v:group>
            <v:group style="position:absolute;left:5477;top:-3416;width:562;height:1425" coordorigin="5477,-3416" coordsize="562,1425">
              <v:shape style="position:absolute;left:5477;top:-3416;width:562;height:1425" coordorigin="5477,-3416" coordsize="562,1425" path="m6039,-3416l5477,-1992e" filled="false" stroked="true" strokeweight="1pt" strokecolor="#77787b">
                <v:path arrowok="t"/>
              </v:shape>
            </v:group>
            <w10:wrap type="none"/>
          </v:group>
        </w:pict>
      </w:r>
      <w:r>
        <w:rPr/>
        <w:pict>
          <v:shape style="position:absolute;margin-left:294.868011pt;margin-top:-255.776199pt;width:29.764pt;height:78.587998pt;mso-position-horizontal-relative:page;mso-position-vertical-relative:paragraph;z-index:1408" type="#_x0000_t75" stroked="false">
            <v:imagedata r:id="rId29" o:title=""/>
          </v:shape>
        </w:pict>
      </w:r>
      <w:r>
        <w:rPr>
          <w:rFonts w:ascii="Calibri"/>
          <w:b/>
        </w:rPr>
        <w:t>Krauatungalung </w:t>
      </w:r>
      <w:r>
        <w:rPr>
          <w:rFonts w:ascii="Calibri"/>
        </w:rPr>
        <w:t>people near</w:t>
      </w:r>
      <w:r>
        <w:rPr>
          <w:rFonts w:ascii="Calibri"/>
          <w:spacing w:val="-13"/>
        </w:rPr>
        <w:t> </w:t>
      </w:r>
      <w:r>
        <w:rPr>
          <w:rFonts w:ascii="Calibri"/>
        </w:rPr>
        <w:t>the</w:t>
      </w:r>
      <w:r>
        <w:rPr>
          <w:rFonts w:ascii="Calibri"/>
        </w:rPr>
        <w:t> </w:t>
      </w:r>
      <w:r>
        <w:rPr/>
        <w:t>Snowy </w:t>
      </w:r>
      <w:r>
        <w:rPr>
          <w:spacing w:val="-5"/>
        </w:rPr>
        <w:t>River. </w:t>
      </w:r>
      <w:r>
        <w:rPr/>
        <w:t>Cape </w:t>
      </w:r>
      <w:r>
        <w:rPr>
          <w:spacing w:val="-3"/>
        </w:rPr>
        <w:t>Everard</w:t>
      </w:r>
      <w:r>
        <w:rPr>
          <w:spacing w:val="5"/>
        </w:rPr>
        <w:t> </w:t>
      </w:r>
      <w:r>
        <w:rPr/>
        <w:t>(Point</w:t>
      </w:r>
      <w:r>
        <w:rPr/>
        <w:t> Hicks) to Lakes Entrance; on</w:t>
      </w:r>
      <w:r>
        <w:rPr>
          <w:spacing w:val="-20"/>
        </w:rPr>
        <w:t> </w:t>
      </w:r>
      <w:r>
        <w:rPr/>
        <w:t>Cann,</w:t>
      </w:r>
      <w:r>
        <w:rPr/>
        <w:t> Brodribb, Buchan, and</w:t>
      </w:r>
      <w:r>
        <w:rPr>
          <w:spacing w:val="-1"/>
        </w:rPr>
        <w:t> </w:t>
      </w:r>
      <w:r>
        <w:rPr/>
        <w:t>Snowy</w:t>
      </w:r>
      <w:r>
        <w:rPr/>
        <w:t> Rivers; inland to about</w:t>
      </w:r>
      <w:r>
        <w:rPr>
          <w:spacing w:val="-3"/>
        </w:rPr>
        <w:t> </w:t>
      </w:r>
      <w:r>
        <w:rPr/>
        <w:t>Black</w:t>
      </w:r>
      <w:r>
        <w:rPr/>
        <w:t> Mountain.</w:t>
      </w:r>
    </w:p>
    <w:p>
      <w:pPr>
        <w:spacing w:after="0" w:line="264" w:lineRule="exact"/>
        <w:jc w:val="left"/>
        <w:sectPr>
          <w:type w:val="continuous"/>
          <w:pgSz w:w="11910" w:h="16840"/>
          <w:pgMar w:top="1180" w:bottom="280" w:left="0" w:right="0"/>
          <w:cols w:num="2" w:equalWidth="0">
            <w:col w:w="5365" w:space="40"/>
            <w:col w:w="6505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after="0" w:line="240" w:lineRule="auto"/>
        <w:rPr>
          <w:rFonts w:ascii="Calibri" w:hAnsi="Calibri" w:cs="Calibri" w:eastAsia="Calibri"/>
          <w:sz w:val="20"/>
          <w:szCs w:val="20"/>
        </w:rPr>
        <w:sectPr>
          <w:type w:val="continuous"/>
          <w:pgSz w:w="11910" w:h="16840"/>
          <w:pgMar w:top="1180" w:bottom="28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  <w:r>
        <w:rPr/>
        <w:pict>
          <v:group style="position:absolute;margin-left:-.750021pt;margin-top:739.690002pt;width:597.050pt;height:102.2pt;mso-position-horizontal-relative:page;mso-position-vertical-relative:page;z-index:1336" coordorigin="-15,14794" coordsize="11941,2044">
            <v:group style="position:absolute;left:11906;top:16427;width:2;height:71" coordorigin="11906,16427" coordsize="2,71">
              <v:shape style="position:absolute;left:11906;top:16427;width:2;height:71" coordorigin="11906,16427" coordsize="0,71" path="m11906,16498l11906,16427e" filled="false" stroked="true" strokeweight=".748pt" strokecolor="#939598">
                <v:path arrowok="t"/>
              </v:shape>
            </v:group>
            <v:group style="position:absolute;left:11865;top:16427;width:2;height:80" coordorigin="11865,16427" coordsize="2,80">
              <v:shape style="position:absolute;left:11865;top:16427;width:2;height:80" coordorigin="11865,16427" coordsize="0,80" path="m11865,16507l11865,16427e" filled="false" stroked="true" strokeweight=".748pt" strokecolor="#939598">
                <v:path arrowok="t"/>
              </v:shape>
            </v:group>
            <v:group style="position:absolute;left:11825;top:16427;width:2;height:80" coordorigin="11825,16427" coordsize="2,80">
              <v:shape style="position:absolute;left:11825;top:16427;width:2;height:80" coordorigin="11825,16427" coordsize="0,80" path="m11825,16507l11825,16427e" filled="false" stroked="true" strokeweight=".748pt" strokecolor="#939598">
                <v:path arrowok="t"/>
              </v:shape>
            </v:group>
            <v:group style="position:absolute;left:11785;top:16427;width:2;height:80" coordorigin="11785,16427" coordsize="2,80">
              <v:shape style="position:absolute;left:11785;top:16427;width:2;height:80" coordorigin="11785,16427" coordsize="0,80" path="m11785,16507l11785,16427e" filled="false" stroked="true" strokeweight=".748pt" strokecolor="#939598">
                <v:path arrowok="t"/>
              </v:shape>
            </v:group>
            <v:group style="position:absolute;left:11745;top:16427;width:2;height:80" coordorigin="11745,16427" coordsize="2,80">
              <v:shape style="position:absolute;left:11745;top:16427;width:2;height:80" coordorigin="11745,16427" coordsize="0,80" path="m11745,16507l11745,16427e" filled="false" stroked="true" strokeweight=".748pt" strokecolor="#939598">
                <v:path arrowok="t"/>
              </v:shape>
            </v:group>
            <v:group style="position:absolute;left:11705;top:16428;width:2;height:80" coordorigin="11705,16428" coordsize="2,80">
              <v:shape style="position:absolute;left:11705;top:16428;width:2;height:80" coordorigin="11705,16428" coordsize="0,80" path="m11705,16508l11705,16428e" filled="false" stroked="true" strokeweight=".748pt" strokecolor="#939598">
                <v:path arrowok="t"/>
              </v:shape>
            </v:group>
            <v:group style="position:absolute;left:11665;top:16428;width:2;height:80" coordorigin="11665,16428" coordsize="2,80">
              <v:shape style="position:absolute;left:11665;top:16428;width:2;height:80" coordorigin="11665,16428" coordsize="0,80" path="m11665,16508l11665,16428e" filled="false" stroked="true" strokeweight=".748pt" strokecolor="#939598">
                <v:path arrowok="t"/>
              </v:shape>
            </v:group>
            <v:group style="position:absolute;left:11625;top:16428;width:2;height:80" coordorigin="11625,16428" coordsize="2,80">
              <v:shape style="position:absolute;left:11625;top:16428;width:2;height:80" coordorigin="11625,16428" coordsize="0,80" path="m11625,16508l11625,16428e" filled="false" stroked="true" strokeweight=".748pt" strokecolor="#939598">
                <v:path arrowok="t"/>
              </v:shape>
            </v:group>
            <v:group style="position:absolute;left:11585;top:16428;width:2;height:80" coordorigin="11585,16428" coordsize="2,80">
              <v:shape style="position:absolute;left:11585;top:16428;width:2;height:80" coordorigin="11585,16428" coordsize="1,80" path="m11585,16508l11585,16428e" filled="false" stroked="true" strokeweight=".748pt" strokecolor="#939598">
                <v:path arrowok="t"/>
              </v:shape>
            </v:group>
            <v:group style="position:absolute;left:11545;top:16428;width:2;height:80" coordorigin="11545,16428" coordsize="2,80">
              <v:shape style="position:absolute;left:11545;top:16428;width:2;height:80" coordorigin="11545,16428" coordsize="0,80" path="m11545,16508l11545,16428e" filled="false" stroked="true" strokeweight=".748pt" strokecolor="#939598">
                <v:path arrowok="t"/>
              </v:shape>
            </v:group>
            <v:group style="position:absolute;left:11505;top:16428;width:2;height:80" coordorigin="11505,16428" coordsize="2,80">
              <v:shape style="position:absolute;left:11505;top:16428;width:2;height:80" coordorigin="11505,16428" coordsize="0,80" path="m11505,16508l11505,16428e" filled="false" stroked="true" strokeweight=".748pt" strokecolor="#939598">
                <v:path arrowok="t"/>
              </v:shape>
            </v:group>
            <v:group style="position:absolute;left:11465;top:16428;width:2;height:80" coordorigin="11465,16428" coordsize="2,80">
              <v:shape style="position:absolute;left:11465;top:16428;width:2;height:80" coordorigin="11465,16428" coordsize="1,80" path="m11465,16508l11465,16428e" filled="false" stroked="true" strokeweight=".748pt" strokecolor="#939598">
                <v:path arrowok="t"/>
              </v:shape>
            </v:group>
            <v:group style="position:absolute;left:11425;top:16428;width:2;height:80" coordorigin="11425,16428" coordsize="2,80">
              <v:shape style="position:absolute;left:11425;top:16428;width:2;height:80" coordorigin="11425,16428" coordsize="1,80" path="m11425,16508l11425,16428e" filled="false" stroked="true" strokeweight=".748pt" strokecolor="#939598">
                <v:path arrowok="t"/>
              </v:shape>
            </v:group>
            <v:group style="position:absolute;left:11385;top:16428;width:2;height:80" coordorigin="11385,16428" coordsize="2,80">
              <v:shape style="position:absolute;left:11385;top:16428;width:2;height:80" coordorigin="11385,16428" coordsize="1,80" path="m11385,16508l11385,16428e" filled="false" stroked="true" strokeweight=".748pt" strokecolor="#939598">
                <v:path arrowok="t"/>
              </v:shape>
            </v:group>
            <v:group style="position:absolute;left:11345;top:16428;width:2;height:80" coordorigin="11345,16428" coordsize="2,80">
              <v:shape style="position:absolute;left:11345;top:16428;width:2;height:80" coordorigin="11345,16428" coordsize="1,80" path="m11345,16508l11345,16428e" filled="false" stroked="true" strokeweight=".748pt" strokecolor="#939598">
                <v:path arrowok="t"/>
              </v:shape>
            </v:group>
            <v:group style="position:absolute;left:11305;top:16428;width:2;height:80" coordorigin="11305,16428" coordsize="2,80">
              <v:shape style="position:absolute;left:11305;top:16428;width:2;height:80" coordorigin="11305,16428" coordsize="1,80" path="m11305,16508l11305,16428e" filled="false" stroked="true" strokeweight=".748pt" strokecolor="#939598">
                <v:path arrowok="t"/>
              </v:shape>
            </v:group>
            <v:group style="position:absolute;left:11265;top:16428;width:2;height:80" coordorigin="11265,16428" coordsize="2,80">
              <v:shape style="position:absolute;left:11265;top:16428;width:2;height:80" coordorigin="11265,16428" coordsize="0,80" path="m11265,16508l11265,16428e" filled="false" stroked="true" strokeweight=".748pt" strokecolor="#939598">
                <v:path arrowok="t"/>
              </v:shape>
            </v:group>
            <v:group style="position:absolute;left:11224;top:16428;width:2;height:80" coordorigin="11224,16428" coordsize="2,80">
              <v:shape style="position:absolute;left:11224;top:16428;width:2;height:80" coordorigin="11224,16428" coordsize="0,80" path="m11224,16508l11224,16428e" filled="false" stroked="true" strokeweight=".748pt" strokecolor="#939598">
                <v:path arrowok="t"/>
              </v:shape>
            </v:group>
            <v:group style="position:absolute;left:11184;top:16428;width:2;height:80" coordorigin="11184,16428" coordsize="2,80">
              <v:shape style="position:absolute;left:11184;top:16428;width:2;height:80" coordorigin="11184,16428" coordsize="0,80" path="m11184,16508l11184,16428e" filled="false" stroked="true" strokeweight=".748pt" strokecolor="#939598">
                <v:path arrowok="t"/>
              </v:shape>
            </v:group>
            <v:group style="position:absolute;left:11144;top:16428;width:2;height:80" coordorigin="11144,16428" coordsize="2,80">
              <v:shape style="position:absolute;left:11144;top:16428;width:2;height:80" coordorigin="11144,16428" coordsize="1,80" path="m11144,16508l11144,16428e" filled="false" stroked="true" strokeweight=".748pt" strokecolor="#939598">
                <v:path arrowok="t"/>
              </v:shape>
            </v:group>
            <v:group style="position:absolute;left:11104;top:16428;width:2;height:80" coordorigin="11104,16428" coordsize="2,80">
              <v:shape style="position:absolute;left:11104;top:16428;width:2;height:80" coordorigin="11104,16428" coordsize="0,80" path="m11104,16508l11104,16428e" filled="false" stroked="true" strokeweight=".748pt" strokecolor="#939598">
                <v:path arrowok="t"/>
              </v:shape>
            </v:group>
            <v:group style="position:absolute;left:11064;top:16428;width:2;height:80" coordorigin="11064,16428" coordsize="2,80">
              <v:shape style="position:absolute;left:11064;top:16428;width:2;height:80" coordorigin="11064,16428" coordsize="0,80" path="m11064,16508l11064,16428e" filled="false" stroked="true" strokeweight=".748pt" strokecolor="#939598">
                <v:path arrowok="t"/>
              </v:shape>
            </v:group>
            <v:group style="position:absolute;left:11024;top:16428;width:2;height:80" coordorigin="11024,16428" coordsize="2,80">
              <v:shape style="position:absolute;left:11024;top:16428;width:2;height:80" coordorigin="11024,16428" coordsize="1,80" path="m11024,16508l11024,16428e" filled="false" stroked="true" strokeweight=".748pt" strokecolor="#939598">
                <v:path arrowok="t"/>
              </v:shape>
            </v:group>
            <v:group style="position:absolute;left:10984;top:16428;width:2;height:80" coordorigin="10984,16428" coordsize="2,80">
              <v:shape style="position:absolute;left:10984;top:16428;width:2;height:80" coordorigin="10984,16428" coordsize="0,80" path="m10984,16508l10984,16428e" filled="false" stroked="true" strokeweight=".748pt" strokecolor="#939598">
                <v:path arrowok="t"/>
              </v:shape>
            </v:group>
            <v:group style="position:absolute;left:10944;top:16428;width:2;height:80" coordorigin="10944,16428" coordsize="2,80">
              <v:shape style="position:absolute;left:10944;top:16428;width:2;height:80" coordorigin="10944,16428" coordsize="0,80" path="m10944,16508l10944,16428e" filled="false" stroked="true" strokeweight=".748pt" strokecolor="#939598">
                <v:path arrowok="t"/>
              </v:shape>
            </v:group>
            <v:group style="position:absolute;left:10904;top:16428;width:2;height:80" coordorigin="10904,16428" coordsize="2,80">
              <v:shape style="position:absolute;left:10904;top:16428;width:2;height:80" coordorigin="10904,16428" coordsize="0,80" path="m10904,16508l10904,16428e" filled="false" stroked="true" strokeweight=".748pt" strokecolor="#939598">
                <v:path arrowok="t"/>
              </v:shape>
            </v:group>
            <v:group style="position:absolute;left:10864;top:16428;width:2;height:80" coordorigin="10864,16428" coordsize="2,80">
              <v:shape style="position:absolute;left:10864;top:16428;width:2;height:80" coordorigin="10864,16428" coordsize="0,80" path="m10864,16508l10864,16428e" filled="false" stroked="true" strokeweight=".748pt" strokecolor="#939598">
                <v:path arrowok="t"/>
              </v:shape>
            </v:group>
            <v:group style="position:absolute;left:10824;top:16428;width:2;height:80" coordorigin="10824,16428" coordsize="2,80">
              <v:shape style="position:absolute;left:10824;top:16428;width:2;height:80" coordorigin="10824,16428" coordsize="1,80" path="m10824,16508l10824,16428e" filled="false" stroked="true" strokeweight=".748pt" strokecolor="#939598">
                <v:path arrowok="t"/>
              </v:shape>
            </v:group>
            <v:group style="position:absolute;left:10784;top:16428;width:2;height:80" coordorigin="10784,16428" coordsize="2,80">
              <v:shape style="position:absolute;left:10784;top:16428;width:2;height:80" coordorigin="10784,16428" coordsize="0,80" path="m10784,16508l10784,16428e" filled="false" stroked="true" strokeweight=".748pt" strokecolor="#939598">
                <v:path arrowok="t"/>
              </v:shape>
            </v:group>
            <v:group style="position:absolute;left:10744;top:16428;width:2;height:80" coordorigin="10744,16428" coordsize="2,80">
              <v:shape style="position:absolute;left:10744;top:16428;width:2;height:80" coordorigin="10744,16428" coordsize="0,80" path="m10744,16508l10744,16428e" filled="false" stroked="true" strokeweight=".748pt" strokecolor="#939598">
                <v:path arrowok="t"/>
              </v:shape>
            </v:group>
            <v:group style="position:absolute;left:10704;top:16428;width:2;height:80" coordorigin="10704,16428" coordsize="2,80">
              <v:shape style="position:absolute;left:10704;top:16428;width:2;height:80" coordorigin="10704,16428" coordsize="1,80" path="m10704,16508l10704,16428e" filled="false" stroked="true" strokeweight=".748pt" strokecolor="#939598">
                <v:path arrowok="t"/>
              </v:shape>
            </v:group>
            <v:group style="position:absolute;left:10664;top:16428;width:2;height:80" coordorigin="10664,16428" coordsize="2,80">
              <v:shape style="position:absolute;left:10664;top:16428;width:2;height:80" coordorigin="10664,16428" coordsize="0,80" path="m10664,16508l10664,16428e" filled="false" stroked="true" strokeweight=".748pt" strokecolor="#939598">
                <v:path arrowok="t"/>
              </v:shape>
            </v:group>
            <v:group style="position:absolute;left:10624;top:16428;width:2;height:80" coordorigin="10624,16428" coordsize="2,80">
              <v:shape style="position:absolute;left:10624;top:16428;width:2;height:80" coordorigin="10624,16428" coordsize="0,80" path="m10624,16508l10624,16428e" filled="false" stroked="true" strokeweight=".748pt" strokecolor="#939598">
                <v:path arrowok="t"/>
              </v:shape>
            </v:group>
            <v:group style="position:absolute;left:10584;top:16428;width:2;height:80" coordorigin="10584,16428" coordsize="2,80">
              <v:shape style="position:absolute;left:10584;top:16428;width:2;height:80" coordorigin="10584,16428" coordsize="0,80" path="m10584,16508l10584,16428e" filled="false" stroked="true" strokeweight=".748pt" strokecolor="#939598">
                <v:path arrowok="t"/>
              </v:shape>
            </v:group>
            <v:group style="position:absolute;left:10543;top:16428;width:2;height:80" coordorigin="10543,16428" coordsize="2,80">
              <v:shape style="position:absolute;left:10543;top:16428;width:2;height:80" coordorigin="10543,16428" coordsize="0,80" path="m10543,16508l10543,16428e" filled="false" stroked="true" strokeweight=".748pt" strokecolor="#939598">
                <v:path arrowok="t"/>
              </v:shape>
            </v:group>
            <v:group style="position:absolute;left:10503;top:16428;width:2;height:80" coordorigin="10503,16428" coordsize="2,80">
              <v:shape style="position:absolute;left:10503;top:16428;width:2;height:80" coordorigin="10503,16428" coordsize="1,80" path="m10503,16508l10503,16428e" filled="false" stroked="true" strokeweight=".748pt" strokecolor="#939598">
                <v:path arrowok="t"/>
              </v:shape>
            </v:group>
            <v:group style="position:absolute;left:10463;top:16428;width:2;height:80" coordorigin="10463,16428" coordsize="2,80">
              <v:shape style="position:absolute;left:10463;top:16428;width:2;height:80" coordorigin="10463,16428" coordsize="0,80" path="m10463,16508l10463,16428e" filled="false" stroked="true" strokeweight=".748pt" strokecolor="#939598">
                <v:path arrowok="t"/>
              </v:shape>
            </v:group>
            <v:group style="position:absolute;left:10423;top:16428;width:2;height:80" coordorigin="10423,16428" coordsize="2,80">
              <v:shape style="position:absolute;left:10423;top:16428;width:2;height:80" coordorigin="10423,16428" coordsize="0,80" path="m10423,16508l10423,16428e" filled="false" stroked="true" strokeweight=".748pt" strokecolor="#939598">
                <v:path arrowok="t"/>
              </v:shape>
            </v:group>
            <v:group style="position:absolute;left:10383;top:16428;width:2;height:80" coordorigin="10383,16428" coordsize="2,80">
              <v:shape style="position:absolute;left:10383;top:16428;width:2;height:80" coordorigin="10383,16428" coordsize="1,80" path="m10383,16508l10383,16428e" filled="false" stroked="true" strokeweight=".748pt" strokecolor="#939598">
                <v:path arrowok="t"/>
              </v:shape>
            </v:group>
            <v:group style="position:absolute;left:10343;top:16428;width:2;height:80" coordorigin="10343,16428" coordsize="2,80">
              <v:shape style="position:absolute;left:10343;top:16428;width:2;height:80" coordorigin="10343,16428" coordsize="0,80" path="m10343,16508l10343,16428e" filled="false" stroked="true" strokeweight=".748pt" strokecolor="#939598">
                <v:path arrowok="t"/>
              </v:shape>
            </v:group>
            <v:group style="position:absolute;left:10303;top:16428;width:2;height:80" coordorigin="10303,16428" coordsize="2,80">
              <v:shape style="position:absolute;left:10303;top:16428;width:2;height:80" coordorigin="10303,16428" coordsize="0,80" path="m10303,16508l10303,16428e" filled="false" stroked="true" strokeweight=".748pt" strokecolor="#939598">
                <v:path arrowok="t"/>
              </v:shape>
            </v:group>
            <v:group style="position:absolute;left:10263;top:16428;width:2;height:80" coordorigin="10263,16428" coordsize="2,80">
              <v:shape style="position:absolute;left:10263;top:16428;width:2;height:80" coordorigin="10263,16428" coordsize="1,80" path="m10263,16508l10263,16428e" filled="false" stroked="true" strokeweight=".748pt" strokecolor="#939598">
                <v:path arrowok="t"/>
              </v:shape>
            </v:group>
            <v:group style="position:absolute;left:10223;top:16428;width:2;height:80" coordorigin="10223,16428" coordsize="2,80">
              <v:shape style="position:absolute;left:10223;top:16428;width:2;height:80" coordorigin="10223,16428" coordsize="1,80" path="m10223,16508l10223,16428e" filled="false" stroked="true" strokeweight=".748pt" strokecolor="#939598">
                <v:path arrowok="t"/>
              </v:shape>
            </v:group>
            <v:group style="position:absolute;left:10183;top:16428;width:2;height:80" coordorigin="10183,16428" coordsize="2,80">
              <v:shape style="position:absolute;left:10183;top:16428;width:2;height:80" coordorigin="10183,16428" coordsize="1,80" path="m10183,16508l10183,16428e" filled="false" stroked="true" strokeweight=".748pt" strokecolor="#939598">
                <v:path arrowok="t"/>
              </v:shape>
            </v:group>
            <v:group style="position:absolute;left:10143;top:16428;width:2;height:80" coordorigin="10143,16428" coordsize="2,80">
              <v:shape style="position:absolute;left:10143;top:16428;width:2;height:80" coordorigin="10143,16428" coordsize="1,80" path="m10143,16508l10143,16428e" filled="false" stroked="true" strokeweight=".748pt" strokecolor="#939598">
                <v:path arrowok="t"/>
              </v:shape>
            </v:group>
            <v:group style="position:absolute;left:10103;top:16428;width:2;height:80" coordorigin="10103,16428" coordsize="2,80">
              <v:shape style="position:absolute;left:10103;top:16428;width:2;height:80" coordorigin="10103,16428" coordsize="1,80" path="m10103,16508l10103,16428e" filled="false" stroked="true" strokeweight=".748pt" strokecolor="#939598">
                <v:path arrowok="t"/>
              </v:shape>
            </v:group>
            <v:group style="position:absolute;left:10063;top:16428;width:2;height:80" coordorigin="10063,16428" coordsize="2,80">
              <v:shape style="position:absolute;left:10063;top:16428;width:2;height:80" coordorigin="10063,16428" coordsize="0,80" path="m10063,16508l10063,16428e" filled="false" stroked="true" strokeweight=".748pt" strokecolor="#939598">
                <v:path arrowok="t"/>
              </v:shape>
            </v:group>
            <v:group style="position:absolute;left:10023;top:16428;width:2;height:80" coordorigin="10023,16428" coordsize="2,80">
              <v:shape style="position:absolute;left:10023;top:16428;width:2;height:80" coordorigin="10023,16428" coordsize="0,80" path="m10023,16508l10023,16428e" filled="false" stroked="true" strokeweight=".748pt" strokecolor="#939598">
                <v:path arrowok="t"/>
              </v:shape>
            </v:group>
            <v:group style="position:absolute;left:9983;top:16428;width:2;height:80" coordorigin="9983,16428" coordsize="2,80">
              <v:shape style="position:absolute;left:9983;top:16428;width:2;height:80" coordorigin="9983,16428" coordsize="0,80" path="m9983,16508l9983,16428e" filled="false" stroked="true" strokeweight=".748pt" strokecolor="#939598">
                <v:path arrowok="t"/>
              </v:shape>
            </v:group>
            <v:group style="position:absolute;left:9943;top:16428;width:2;height:80" coordorigin="9943,16428" coordsize="2,80">
              <v:shape style="position:absolute;left:9943;top:16428;width:2;height:80" coordorigin="9943,16428" coordsize="1,80" path="m9943,16508l9943,16428e" filled="false" stroked="true" strokeweight=".748pt" strokecolor="#939598">
                <v:path arrowok="t"/>
              </v:shape>
            </v:group>
            <v:group style="position:absolute;left:9902;top:16428;width:2;height:80" coordorigin="9902,16428" coordsize="2,80">
              <v:shape style="position:absolute;left:9902;top:16428;width:2;height:80" coordorigin="9902,16428" coordsize="0,80" path="m9902,16508l9902,16428e" filled="false" stroked="true" strokeweight=".748pt" strokecolor="#939598">
                <v:path arrowok="t"/>
              </v:shape>
            </v:group>
            <v:group style="position:absolute;left:9862;top:16428;width:2;height:80" coordorigin="9862,16428" coordsize="2,80">
              <v:shape style="position:absolute;left:9862;top:16428;width:2;height:80" coordorigin="9862,16428" coordsize="0,80" path="m9862,16508l9862,16428e" filled="false" stroked="true" strokeweight=".748pt" strokecolor="#939598">
                <v:path arrowok="t"/>
              </v:shape>
            </v:group>
            <v:group style="position:absolute;left:9822;top:16428;width:2;height:80" coordorigin="9822,16428" coordsize="2,80">
              <v:shape style="position:absolute;left:9822;top:16428;width:2;height:80" coordorigin="9822,16428" coordsize="0,80" path="m9822,16508l9822,16428e" filled="false" stroked="true" strokeweight=".748pt" strokecolor="#939598">
                <v:path arrowok="t"/>
              </v:shape>
            </v:group>
            <v:group style="position:absolute;left:9782;top:16428;width:2;height:80" coordorigin="9782,16428" coordsize="2,80">
              <v:shape style="position:absolute;left:9782;top:16428;width:2;height:80" coordorigin="9782,16428" coordsize="0,80" path="m9782,16508l9782,16428e" filled="false" stroked="true" strokeweight=".748pt" strokecolor="#939598">
                <v:path arrowok="t"/>
              </v:shape>
            </v:group>
            <v:group style="position:absolute;left:9742;top:16428;width:2;height:80" coordorigin="9742,16428" coordsize="2,80">
              <v:shape style="position:absolute;left:9742;top:16428;width:2;height:80" coordorigin="9742,16428" coordsize="0,80" path="m9742,16508l9742,16428e" filled="false" stroked="true" strokeweight=".748pt" strokecolor="#939598">
                <v:path arrowok="t"/>
              </v:shape>
            </v:group>
            <v:group style="position:absolute;left:9702;top:16428;width:2;height:80" coordorigin="9702,16428" coordsize="2,80">
              <v:shape style="position:absolute;left:9702;top:16428;width:2;height:80" coordorigin="9702,16428" coordsize="0,80" path="m9702,16508l9702,16428e" filled="false" stroked="true" strokeweight=".748pt" strokecolor="#939598">
                <v:path arrowok="t"/>
              </v:shape>
            </v:group>
            <v:group style="position:absolute;left:9662;top:16428;width:2;height:80" coordorigin="9662,16428" coordsize="2,80">
              <v:shape style="position:absolute;left:9662;top:16428;width:2;height:80" coordorigin="9662,16428" coordsize="0,80" path="m9662,16508l9662,16428e" filled="false" stroked="true" strokeweight=".748pt" strokecolor="#939598">
                <v:path arrowok="t"/>
              </v:shape>
            </v:group>
            <v:group style="position:absolute;left:9622;top:16428;width:2;height:80" coordorigin="9622,16428" coordsize="2,80">
              <v:shape style="position:absolute;left:9622;top:16428;width:2;height:80" coordorigin="9622,16428" coordsize="1,80" path="m9622,16508l9622,16428e" filled="false" stroked="true" strokeweight=".748pt" strokecolor="#939598">
                <v:path arrowok="t"/>
              </v:shape>
            </v:group>
            <v:group style="position:absolute;left:9582;top:16428;width:2;height:80" coordorigin="9582,16428" coordsize="2,80">
              <v:shape style="position:absolute;left:9582;top:16428;width:2;height:80" coordorigin="9582,16428" coordsize="0,80" path="m9582,16508l9582,16428e" filled="false" stroked="true" strokeweight=".748pt" strokecolor="#939598">
                <v:path arrowok="t"/>
              </v:shape>
            </v:group>
            <v:group style="position:absolute;left:9542;top:16428;width:2;height:80" coordorigin="9542,16428" coordsize="2,80">
              <v:shape style="position:absolute;left:9542;top:16428;width:2;height:80" coordorigin="9542,16428" coordsize="0,80" path="m9542,16508l9542,16428e" filled="false" stroked="true" strokeweight=".748pt" strokecolor="#939598">
                <v:path arrowok="t"/>
              </v:shape>
            </v:group>
            <v:group style="position:absolute;left:9502;top:16428;width:2;height:80" coordorigin="9502,16428" coordsize="2,80">
              <v:shape style="position:absolute;left:9502;top:16428;width:2;height:80" coordorigin="9502,16428" coordsize="0,80" path="m9502,16508l9502,16428e" filled="false" stroked="true" strokeweight=".748pt" strokecolor="#939598">
                <v:path arrowok="t"/>
              </v:shape>
            </v:group>
            <v:group style="position:absolute;left:9462;top:16428;width:2;height:80" coordorigin="9462,16428" coordsize="2,80">
              <v:shape style="position:absolute;left:9462;top:16428;width:2;height:80" coordorigin="9462,16428" coordsize="0,80" path="m9462,16508l9462,16428e" filled="false" stroked="true" strokeweight=".748pt" strokecolor="#939598">
                <v:path arrowok="t"/>
              </v:shape>
            </v:group>
            <v:group style="position:absolute;left:9422;top:16428;width:2;height:80" coordorigin="9422,16428" coordsize="2,80">
              <v:shape style="position:absolute;left:9422;top:16428;width:2;height:80" coordorigin="9422,16428" coordsize="0,80" path="m9422,16508l9422,16428e" filled="false" stroked="true" strokeweight=".748pt" strokecolor="#939598">
                <v:path arrowok="t"/>
              </v:shape>
            </v:group>
            <v:group style="position:absolute;left:9382;top:16428;width:2;height:80" coordorigin="9382,16428" coordsize="2,80">
              <v:shape style="position:absolute;left:9382;top:16428;width:2;height:80" coordorigin="9382,16428" coordsize="0,80" path="m9382,16508l9382,16428e" filled="false" stroked="true" strokeweight=".748pt" strokecolor="#939598">
                <v:path arrowok="t"/>
              </v:shape>
            </v:group>
            <v:group style="position:absolute;left:9342;top:16428;width:2;height:80" coordorigin="9342,16428" coordsize="2,80">
              <v:shape style="position:absolute;left:9342;top:16428;width:2;height:80" coordorigin="9342,16428" coordsize="0,80" path="m9342,16508l9342,16428e" filled="false" stroked="true" strokeweight=".748pt" strokecolor="#939598">
                <v:path arrowok="t"/>
              </v:shape>
            </v:group>
            <v:group style="position:absolute;left:9302;top:16428;width:2;height:80" coordorigin="9302,16428" coordsize="2,80">
              <v:shape style="position:absolute;left:9302;top:16428;width:2;height:80" coordorigin="9302,16428" coordsize="1,80" path="m9302,16508l9302,16428e" filled="false" stroked="true" strokeweight=".748pt" strokecolor="#939598">
                <v:path arrowok="t"/>
              </v:shape>
            </v:group>
            <v:group style="position:absolute;left:9262;top:16428;width:2;height:80" coordorigin="9262,16428" coordsize="2,80">
              <v:shape style="position:absolute;left:9262;top:16428;width:2;height:80" coordorigin="9262,16428" coordsize="0,80" path="m9262,16508l9262,16428e" filled="false" stroked="true" strokeweight=".748pt" strokecolor="#939598">
                <v:path arrowok="t"/>
              </v:shape>
            </v:group>
            <v:group style="position:absolute;left:9221;top:16428;width:2;height:80" coordorigin="9221,16428" coordsize="2,80">
              <v:shape style="position:absolute;left:9221;top:16428;width:2;height:80" coordorigin="9221,16428" coordsize="0,80" path="m9221,16508l9221,16428e" filled="false" stroked="true" strokeweight=".748pt" strokecolor="#939598">
                <v:path arrowok="t"/>
              </v:shape>
            </v:group>
            <v:group style="position:absolute;left:9181;top:16428;width:2;height:80" coordorigin="9181,16428" coordsize="2,80">
              <v:shape style="position:absolute;left:9181;top:16428;width:2;height:80" coordorigin="9181,16428" coordsize="0,80" path="m9181,16508l9181,16428e" filled="false" stroked="true" strokeweight=".748pt" strokecolor="#939598">
                <v:path arrowok="t"/>
              </v:shape>
            </v:group>
            <v:group style="position:absolute;left:9141;top:16428;width:2;height:80" coordorigin="9141,16428" coordsize="2,80">
              <v:shape style="position:absolute;left:9141;top:16428;width:2;height:80" coordorigin="9141,16428" coordsize="0,80" path="m9141,16508l9141,16428e" filled="false" stroked="true" strokeweight=".748pt" strokecolor="#939598">
                <v:path arrowok="t"/>
              </v:shape>
            </v:group>
            <v:group style="position:absolute;left:9101;top:16428;width:2;height:80" coordorigin="9101,16428" coordsize="2,80">
              <v:shape style="position:absolute;left:9101;top:16428;width:2;height:80" coordorigin="9101,16428" coordsize="1,80" path="m9101,16508l9101,16428e" filled="false" stroked="true" strokeweight=".748pt" strokecolor="#939598">
                <v:path arrowok="t"/>
              </v:shape>
            </v:group>
            <v:group style="position:absolute;left:9061;top:16428;width:2;height:80" coordorigin="9061,16428" coordsize="2,80">
              <v:shape style="position:absolute;left:9061;top:16428;width:2;height:80" coordorigin="9061,16428" coordsize="1,80" path="m9061,16508l9061,16428e" filled="false" stroked="true" strokeweight=".748pt" strokecolor="#939598">
                <v:path arrowok="t"/>
              </v:shape>
            </v:group>
            <v:group style="position:absolute;left:9021;top:16428;width:2;height:80" coordorigin="9021,16428" coordsize="2,80">
              <v:shape style="position:absolute;left:9021;top:16428;width:2;height:80" coordorigin="9021,16428" coordsize="1,80" path="m9021,16508l9021,16428e" filled="false" stroked="true" strokeweight=".748pt" strokecolor="#939598">
                <v:path arrowok="t"/>
              </v:shape>
            </v:group>
            <v:group style="position:absolute;left:8981;top:16428;width:2;height:80" coordorigin="8981,16428" coordsize="2,80">
              <v:shape style="position:absolute;left:8981;top:16428;width:2;height:80" coordorigin="8981,16428" coordsize="1,80" path="m8981,16508l8981,16428e" filled="false" stroked="true" strokeweight=".748pt" strokecolor="#939598">
                <v:path arrowok="t"/>
              </v:shape>
            </v:group>
            <v:group style="position:absolute;left:8941;top:16428;width:2;height:80" coordorigin="8941,16428" coordsize="2,80">
              <v:shape style="position:absolute;left:8941;top:16428;width:2;height:80" coordorigin="8941,16428" coordsize="1,80" path="m8941,16508l8941,16428e" filled="false" stroked="true" strokeweight=".748pt" strokecolor="#939598">
                <v:path arrowok="t"/>
              </v:shape>
            </v:group>
            <v:group style="position:absolute;left:8901;top:16428;width:2;height:80" coordorigin="8901,16428" coordsize="2,80">
              <v:shape style="position:absolute;left:8901;top:16428;width:2;height:80" coordorigin="8901,16428" coordsize="0,80" path="m8901,16508l8901,16428e" filled="false" stroked="true" strokeweight=".748pt" strokecolor="#939598">
                <v:path arrowok="t"/>
              </v:shape>
            </v:group>
            <v:group style="position:absolute;left:8861;top:16428;width:2;height:80" coordorigin="8861,16428" coordsize="2,80">
              <v:shape style="position:absolute;left:8861;top:16428;width:2;height:80" coordorigin="8861,16428" coordsize="1,80" path="m8861,16508l8861,16428e" filled="false" stroked="true" strokeweight=".748pt" strokecolor="#939598">
                <v:path arrowok="t"/>
              </v:shape>
            </v:group>
            <v:group style="position:absolute;left:8821;top:16428;width:2;height:80" coordorigin="8821,16428" coordsize="2,80">
              <v:shape style="position:absolute;left:8821;top:16428;width:2;height:80" coordorigin="8821,16428" coordsize="0,80" path="m8821,16508l8821,16428e" filled="false" stroked="true" strokeweight=".748pt" strokecolor="#939598">
                <v:path arrowok="t"/>
              </v:shape>
            </v:group>
            <v:group style="position:absolute;left:8781;top:16428;width:2;height:80" coordorigin="8781,16428" coordsize="2,80">
              <v:shape style="position:absolute;left:8781;top:16428;width:2;height:80" coordorigin="8781,16428" coordsize="0,80" path="m8781,16508l8781,16428e" filled="false" stroked="true" strokeweight=".748pt" strokecolor="#939598">
                <v:path arrowok="t"/>
              </v:shape>
            </v:group>
            <v:group style="position:absolute;left:8741;top:16428;width:2;height:80" coordorigin="8741,16428" coordsize="2,80">
              <v:shape style="position:absolute;left:8741;top:16428;width:2;height:80" coordorigin="8741,16428" coordsize="1,80" path="m8741,16508l8741,16428e" filled="false" stroked="true" strokeweight=".748pt" strokecolor="#939598">
                <v:path arrowok="t"/>
              </v:shape>
            </v:group>
            <v:group style="position:absolute;left:8701;top:16428;width:2;height:80" coordorigin="8701,16428" coordsize="2,80">
              <v:shape style="position:absolute;left:8701;top:16428;width:2;height:80" coordorigin="8701,16428" coordsize="0,80" path="m8701,16508l8701,16428e" filled="false" stroked="true" strokeweight=".748pt" strokecolor="#939598">
                <v:path arrowok="t"/>
              </v:shape>
            </v:group>
            <v:group style="position:absolute;left:8661;top:16428;width:2;height:80" coordorigin="8661,16428" coordsize="2,80">
              <v:shape style="position:absolute;left:8661;top:16428;width:2;height:80" coordorigin="8661,16428" coordsize="0,80" path="m8661,16508l8661,16428e" filled="false" stroked="true" strokeweight=".748pt" strokecolor="#939598">
                <v:path arrowok="t"/>
              </v:shape>
            </v:group>
            <v:group style="position:absolute;left:8621;top:16428;width:2;height:80" coordorigin="8621,16428" coordsize="2,80">
              <v:shape style="position:absolute;left:8621;top:16428;width:2;height:80" coordorigin="8621,16428" coordsize="0,80" path="m8621,16508l8621,16428e" filled="false" stroked="true" strokeweight=".748pt" strokecolor="#939598">
                <v:path arrowok="t"/>
              </v:shape>
            </v:group>
            <v:group style="position:absolute;left:8580;top:16428;width:2;height:80" coordorigin="8580,16428" coordsize="2,80">
              <v:shape style="position:absolute;left:8580;top:16428;width:2;height:80" coordorigin="8580,16428" coordsize="0,80" path="m8580,16508l8580,16428e" filled="false" stroked="true" strokeweight=".748pt" strokecolor="#939598">
                <v:path arrowok="t"/>
              </v:shape>
            </v:group>
            <v:group style="position:absolute;left:8540;top:16428;width:2;height:80" coordorigin="8540,16428" coordsize="2,80">
              <v:shape style="position:absolute;left:8540;top:16428;width:2;height:80" coordorigin="8540,16428" coordsize="1,80" path="m8540,16508l8540,16428e" filled="false" stroked="true" strokeweight=".748pt" strokecolor="#939598">
                <v:path arrowok="t"/>
              </v:shape>
            </v:group>
            <v:group style="position:absolute;left:8500;top:16428;width:2;height:80" coordorigin="8500,16428" coordsize="2,80">
              <v:shape style="position:absolute;left:8500;top:16428;width:2;height:80" coordorigin="8500,16428" coordsize="0,80" path="m8500,16508l8500,16428e" filled="false" stroked="true" strokeweight=".748pt" strokecolor="#939598">
                <v:path arrowok="t"/>
              </v:shape>
            </v:group>
            <v:group style="position:absolute;left:8460;top:16428;width:2;height:80" coordorigin="8460,16428" coordsize="2,80">
              <v:shape style="position:absolute;left:8460;top:16428;width:2;height:80" coordorigin="8460,16428" coordsize="0,80" path="m8460,16508l8460,16428e" filled="false" stroked="true" strokeweight=".748pt" strokecolor="#939598">
                <v:path arrowok="t"/>
              </v:shape>
            </v:group>
            <v:group style="position:absolute;left:8420;top:16428;width:2;height:80" coordorigin="8420,16428" coordsize="2,80">
              <v:shape style="position:absolute;left:8420;top:16428;width:2;height:80" coordorigin="8420,16428" coordsize="1,80" path="m8420,16508l8420,16428e" filled="false" stroked="true" strokeweight=".748pt" strokecolor="#939598">
                <v:path arrowok="t"/>
              </v:shape>
            </v:group>
            <v:group style="position:absolute;left:8380;top:16428;width:2;height:80" coordorigin="8380,16428" coordsize="2,80">
              <v:shape style="position:absolute;left:8380;top:16428;width:2;height:80" coordorigin="8380,16428" coordsize="0,80" path="m8380,16508l8380,16428e" filled="false" stroked="true" strokeweight=".748pt" strokecolor="#939598">
                <v:path arrowok="t"/>
              </v:shape>
            </v:group>
            <v:group style="position:absolute;left:8340;top:16428;width:2;height:80" coordorigin="8340,16428" coordsize="2,80">
              <v:shape style="position:absolute;left:8340;top:16428;width:2;height:80" coordorigin="8340,16428" coordsize="0,80" path="m8340,16508l8340,16428e" filled="false" stroked="true" strokeweight=".748pt" strokecolor="#939598">
                <v:path arrowok="t"/>
              </v:shape>
            </v:group>
            <v:group style="position:absolute;left:8300;top:16429;width:2;height:80" coordorigin="8300,16429" coordsize="2,80">
              <v:shape style="position:absolute;left:8300;top:16429;width:2;height:80" coordorigin="8300,16429" coordsize="0,80" path="m8300,16509l8300,16429e" filled="false" stroked="true" strokeweight=".748pt" strokecolor="#939598">
                <v:path arrowok="t"/>
              </v:shape>
            </v:group>
            <v:group style="position:absolute;left:8260;top:16429;width:2;height:80" coordorigin="8260,16429" coordsize="2,80">
              <v:shape style="position:absolute;left:8260;top:16429;width:2;height:80" coordorigin="8260,16429" coordsize="0,80" path="m8260,16509l8260,16429e" filled="false" stroked="true" strokeweight=".748pt" strokecolor="#939598">
                <v:path arrowok="t"/>
              </v:shape>
            </v:group>
            <v:group style="position:absolute;left:8220;top:16429;width:2;height:80" coordorigin="8220,16429" coordsize="2,80">
              <v:shape style="position:absolute;left:8220;top:16429;width:2;height:80" coordorigin="8220,16429" coordsize="1,80" path="m8220,16509l8220,16429e" filled="false" stroked="true" strokeweight=".748pt" strokecolor="#939598">
                <v:path arrowok="t"/>
              </v:shape>
            </v:group>
            <v:group style="position:absolute;left:8180;top:16429;width:2;height:80" coordorigin="8180,16429" coordsize="2,80">
              <v:shape style="position:absolute;left:8180;top:16429;width:2;height:80" coordorigin="8180,16429" coordsize="0,80" path="m8180,16509l8180,16429e" filled="false" stroked="true" strokeweight=".748pt" strokecolor="#939598">
                <v:path arrowok="t"/>
              </v:shape>
            </v:group>
            <v:group style="position:absolute;left:8140;top:16429;width:2;height:80" coordorigin="8140,16429" coordsize="2,80">
              <v:shape style="position:absolute;left:8140;top:16429;width:2;height:80" coordorigin="8140,16429" coordsize="0,80" path="m8140,16509l8140,16429e" filled="false" stroked="true" strokeweight=".748pt" strokecolor="#939598">
                <v:path arrowok="t"/>
              </v:shape>
            </v:group>
            <v:group style="position:absolute;left:8100;top:16429;width:2;height:80" coordorigin="8100,16429" coordsize="2,80">
              <v:shape style="position:absolute;left:8100;top:16429;width:2;height:80" coordorigin="8100,16429" coordsize="1,80" path="m8100,16509l8100,16429e" filled="false" stroked="true" strokeweight=".748pt" strokecolor="#939598">
                <v:path arrowok="t"/>
              </v:shape>
            </v:group>
            <v:group style="position:absolute;left:8060;top:16429;width:2;height:80" coordorigin="8060,16429" coordsize="2,80">
              <v:shape style="position:absolute;left:8060;top:16429;width:2;height:80" coordorigin="8060,16429" coordsize="0,80" path="m8060,16509l8060,16429e" filled="false" stroked="true" strokeweight=".748pt" strokecolor="#939598">
                <v:path arrowok="t"/>
              </v:shape>
            </v:group>
            <v:group style="position:absolute;left:8020;top:16429;width:2;height:80" coordorigin="8020,16429" coordsize="2,80">
              <v:shape style="position:absolute;left:8020;top:16429;width:2;height:80" coordorigin="8020,16429" coordsize="0,80" path="m8020,16509l8020,16429e" filled="false" stroked="true" strokeweight=".748pt" strokecolor="#939598">
                <v:path arrowok="t"/>
              </v:shape>
            </v:group>
            <v:group style="position:absolute;left:7980;top:16429;width:2;height:80" coordorigin="7980,16429" coordsize="2,80">
              <v:shape style="position:absolute;left:7980;top:16429;width:2;height:80" coordorigin="7980,16429" coordsize="0,80" path="m7980,16509l7980,16429e" filled="false" stroked="true" strokeweight=".748pt" strokecolor="#939598">
                <v:path arrowok="t"/>
              </v:shape>
            </v:group>
            <v:group style="position:absolute;left:7939;top:16429;width:2;height:80" coordorigin="7939,16429" coordsize="2,80">
              <v:shape style="position:absolute;left:7939;top:16429;width:2;height:80" coordorigin="7939,16429" coordsize="1,80" path="m7940,16509l7939,16429e" filled="false" stroked="true" strokeweight=".748pt" strokecolor="#939598">
                <v:path arrowok="t"/>
              </v:shape>
            </v:group>
            <v:group style="position:absolute;left:7899;top:16429;width:2;height:80" coordorigin="7899,16429" coordsize="2,80">
              <v:shape style="position:absolute;left:7899;top:16429;width:2;height:80" coordorigin="7899,16429" coordsize="1,80" path="m7899,16509l7899,16429e" filled="false" stroked="true" strokeweight=".748pt" strokecolor="#939598">
                <v:path arrowok="t"/>
              </v:shape>
            </v:group>
            <v:group style="position:absolute;left:7859;top:16429;width:2;height:80" coordorigin="7859,16429" coordsize="2,80">
              <v:shape style="position:absolute;left:7859;top:16429;width:2;height:80" coordorigin="7859,16429" coordsize="1,80" path="m7859,16509l7859,16429e" filled="false" stroked="true" strokeweight=".748pt" strokecolor="#939598">
                <v:path arrowok="t"/>
              </v:shape>
            </v:group>
            <v:group style="position:absolute;left:7819;top:16429;width:2;height:80" coordorigin="7819,16429" coordsize="2,80">
              <v:shape style="position:absolute;left:7819;top:16429;width:2;height:80" coordorigin="7819,16429" coordsize="1,80" path="m7819,16509l7819,16429e" filled="false" stroked="true" strokeweight=".748pt" strokecolor="#939598">
                <v:path arrowok="t"/>
              </v:shape>
            </v:group>
            <v:group style="position:absolute;left:7779;top:16429;width:2;height:80" coordorigin="7779,16429" coordsize="2,80">
              <v:shape style="position:absolute;left:7779;top:16429;width:2;height:80" coordorigin="7779,16429" coordsize="1,80" path="m7779,16509l7779,16429e" filled="false" stroked="true" strokeweight=".748pt" strokecolor="#939598">
                <v:path arrowok="t"/>
              </v:shape>
            </v:group>
            <v:group style="position:absolute;left:7739;top:16429;width:2;height:80" coordorigin="7739,16429" coordsize="2,80">
              <v:shape style="position:absolute;left:7739;top:16429;width:2;height:80" coordorigin="7739,16429" coordsize="1,80" path="m7739,16509l7739,16429e" filled="false" stroked="true" strokeweight=".748pt" strokecolor="#939598">
                <v:path arrowok="t"/>
              </v:shape>
            </v:group>
            <v:group style="position:absolute;left:7699;top:16429;width:2;height:80" coordorigin="7699,16429" coordsize="2,80">
              <v:shape style="position:absolute;left:7699;top:16429;width:2;height:80" coordorigin="7699,16429" coordsize="1,80" path="m7699,16509l7699,16429e" filled="false" stroked="true" strokeweight=".748pt" strokecolor="#939598">
                <v:path arrowok="t"/>
              </v:shape>
            </v:group>
            <v:group style="position:absolute;left:7659;top:16429;width:2;height:80" coordorigin="7659,16429" coordsize="2,80">
              <v:shape style="position:absolute;left:7659;top:16429;width:2;height:80" coordorigin="7659,16429" coordsize="1,80" path="m7659,16509l7659,16429e" filled="false" stroked="true" strokeweight=".748pt" strokecolor="#939598">
                <v:path arrowok="t"/>
              </v:shape>
            </v:group>
            <v:group style="position:absolute;left:7619;top:16429;width:2;height:80" coordorigin="7619,16429" coordsize="2,80">
              <v:shape style="position:absolute;left:7619;top:16429;width:2;height:80" coordorigin="7619,16429" coordsize="0,80" path="m7619,16509l7619,16429e" filled="false" stroked="true" strokeweight=".748pt" strokecolor="#939598">
                <v:path arrowok="t"/>
              </v:shape>
            </v:group>
            <v:group style="position:absolute;left:7579;top:16429;width:2;height:80" coordorigin="7579,16429" coordsize="2,80">
              <v:shape style="position:absolute;left:7579;top:16429;width:2;height:80" coordorigin="7579,16429" coordsize="0,80" path="m7579,16509l7579,16429e" filled="false" stroked="true" strokeweight=".748pt" strokecolor="#939598">
                <v:path arrowok="t"/>
              </v:shape>
            </v:group>
            <v:group style="position:absolute;left:7539;top:16429;width:2;height:80" coordorigin="7539,16429" coordsize="2,80">
              <v:shape style="position:absolute;left:7539;top:16429;width:2;height:80" coordorigin="7539,16429" coordsize="0,80" path="m7539,16509l7539,16429e" filled="false" stroked="true" strokeweight=".748pt" strokecolor="#939598">
                <v:path arrowok="t"/>
              </v:shape>
            </v:group>
            <v:group style="position:absolute;left:7499;top:16429;width:2;height:80" coordorigin="7499,16429" coordsize="2,80">
              <v:shape style="position:absolute;left:7499;top:16429;width:2;height:80" coordorigin="7499,16429" coordsize="0,80" path="m7499,16509l7499,16429e" filled="false" stroked="true" strokeweight=".748pt" strokecolor="#939598">
                <v:path arrowok="t"/>
              </v:shape>
            </v:group>
            <v:group style="position:absolute;left:7459;top:16429;width:2;height:80" coordorigin="7459,16429" coordsize="2,80">
              <v:shape style="position:absolute;left:7459;top:16429;width:2;height:80" coordorigin="7459,16429" coordsize="0,80" path="m7459,16509l7459,16429e" filled="false" stroked="true" strokeweight=".748pt" strokecolor="#939598">
                <v:path arrowok="t"/>
              </v:shape>
            </v:group>
            <v:group style="position:absolute;left:7419;top:16429;width:2;height:80" coordorigin="7419,16429" coordsize="2,80">
              <v:shape style="position:absolute;left:7419;top:16429;width:2;height:80" coordorigin="7419,16429" coordsize="0,80" path="m7419,16509l7419,16429e" filled="false" stroked="true" strokeweight=".748pt" strokecolor="#939598">
                <v:path arrowok="t"/>
              </v:shape>
            </v:group>
            <v:group style="position:absolute;left:7379;top:16429;width:2;height:80" coordorigin="7379,16429" coordsize="2,80">
              <v:shape style="position:absolute;left:7379;top:16429;width:2;height:80" coordorigin="7379,16429" coordsize="0,80" path="m7379,16509l7379,16429e" filled="false" stroked="true" strokeweight=".748pt" strokecolor="#939598">
                <v:path arrowok="t"/>
              </v:shape>
            </v:group>
            <v:group style="position:absolute;left:7339;top:16429;width:2;height:80" coordorigin="7339,16429" coordsize="2,80">
              <v:shape style="position:absolute;left:7339;top:16429;width:2;height:80" coordorigin="7339,16429" coordsize="1,80" path="m7339,16509l7339,16429e" filled="false" stroked="true" strokeweight=".748pt" strokecolor="#939598">
                <v:path arrowok="t"/>
              </v:shape>
            </v:group>
            <v:group style="position:absolute;left:7299;top:16429;width:2;height:80" coordorigin="7299,16429" coordsize="2,80">
              <v:shape style="position:absolute;left:7299;top:16429;width:2;height:80" coordorigin="7299,16429" coordsize="0,80" path="m7299,16509l7299,16429e" filled="false" stroked="true" strokeweight=".748pt" strokecolor="#939598">
                <v:path arrowok="t"/>
              </v:shape>
            </v:group>
            <v:group style="position:absolute;left:7258;top:16429;width:2;height:80" coordorigin="7258,16429" coordsize="2,80">
              <v:shape style="position:absolute;left:7258;top:16429;width:2;height:80" coordorigin="7258,16429" coordsize="0,80" path="m7258,16509l7258,16429e" filled="false" stroked="true" strokeweight=".748pt" strokecolor="#939598">
                <v:path arrowok="t"/>
              </v:shape>
            </v:group>
            <v:group style="position:absolute;left:7218;top:16429;width:2;height:80" coordorigin="7218,16429" coordsize="2,80">
              <v:shape style="position:absolute;left:7218;top:16429;width:2;height:80" coordorigin="7218,16429" coordsize="0,80" path="m7218,16509l7218,16429e" filled="false" stroked="true" strokeweight=".748pt" strokecolor="#939598">
                <v:path arrowok="t"/>
              </v:shape>
            </v:group>
            <v:group style="position:absolute;left:7178;top:16429;width:2;height:80" coordorigin="7178,16429" coordsize="2,80">
              <v:shape style="position:absolute;left:7178;top:16429;width:2;height:80" coordorigin="7178,16429" coordsize="0,80" path="m7178,16509l7178,16429e" filled="false" stroked="true" strokeweight=".748pt" strokecolor="#939598">
                <v:path arrowok="t"/>
              </v:shape>
            </v:group>
            <v:group style="position:absolute;left:7138;top:16429;width:2;height:80" coordorigin="7138,16429" coordsize="2,80">
              <v:shape style="position:absolute;left:7138;top:16429;width:2;height:80" coordorigin="7138,16429" coordsize="1,80" path="m7138,16509l7138,16429e" filled="false" stroked="true" strokeweight=".748pt" strokecolor="#939598">
                <v:path arrowok="t"/>
              </v:shape>
            </v:group>
            <v:group style="position:absolute;left:7098;top:16429;width:2;height:80" coordorigin="7098,16429" coordsize="2,80">
              <v:shape style="position:absolute;left:7098;top:16429;width:2;height:80" coordorigin="7098,16429" coordsize="0,80" path="m7098,16509l7098,16429e" filled="false" stroked="true" strokeweight=".748pt" strokecolor="#939598">
                <v:path arrowok="t"/>
              </v:shape>
            </v:group>
            <v:group style="position:absolute;left:7058;top:16429;width:2;height:80" coordorigin="7058,16429" coordsize="2,80">
              <v:shape style="position:absolute;left:7058;top:16429;width:2;height:80" coordorigin="7058,16429" coordsize="0,80" path="m7058,16509l7058,16429e" filled="false" stroked="true" strokeweight=".748pt" strokecolor="#939598">
                <v:path arrowok="t"/>
              </v:shape>
            </v:group>
            <v:group style="position:absolute;left:7018;top:16429;width:2;height:80" coordorigin="7018,16429" coordsize="2,80">
              <v:shape style="position:absolute;left:7018;top:16429;width:2;height:80" coordorigin="7018,16429" coordsize="1,80" path="m7018,16509l7018,16429e" filled="false" stroked="true" strokeweight=".748pt" strokecolor="#939598">
                <v:path arrowok="t"/>
              </v:shape>
            </v:group>
            <v:group style="position:absolute;left:6978;top:16429;width:2;height:80" coordorigin="6978,16429" coordsize="2,80">
              <v:shape style="position:absolute;left:6978;top:16429;width:2;height:80" coordorigin="6978,16429" coordsize="0,80" path="m6978,16509l6978,16429e" filled="false" stroked="true" strokeweight=".748pt" strokecolor="#939598">
                <v:path arrowok="t"/>
              </v:shape>
            </v:group>
            <v:group style="position:absolute;left:6938;top:16429;width:2;height:80" coordorigin="6938,16429" coordsize="2,80">
              <v:shape style="position:absolute;left:6938;top:16429;width:2;height:80" coordorigin="6938,16429" coordsize="0,80" path="m6938,16509l6938,16429e" filled="false" stroked="true" strokeweight=".748pt" strokecolor="#939598">
                <v:path arrowok="t"/>
              </v:shape>
            </v:group>
            <v:group style="position:absolute;left:6898;top:16429;width:2;height:80" coordorigin="6898,16429" coordsize="2,80">
              <v:shape style="position:absolute;left:6898;top:16429;width:2;height:80" coordorigin="6898,16429" coordsize="0,80" path="m6898,16509l6898,16429e" filled="false" stroked="true" strokeweight=".748pt" strokecolor="#939598">
                <v:path arrowok="t"/>
              </v:shape>
            </v:group>
            <v:group style="position:absolute;left:6858;top:16429;width:2;height:80" coordorigin="6858,16429" coordsize="2,80">
              <v:shape style="position:absolute;left:6858;top:16429;width:2;height:80" coordorigin="6858,16429" coordsize="0,80" path="m6858,16509l6858,16429e" filled="false" stroked="true" strokeweight=".748pt" strokecolor="#939598">
                <v:path arrowok="t"/>
              </v:shape>
            </v:group>
            <v:group style="position:absolute;left:6818;top:16429;width:2;height:80" coordorigin="6818,16429" coordsize="2,80">
              <v:shape style="position:absolute;left:6818;top:16429;width:2;height:80" coordorigin="6818,16429" coordsize="1,80" path="m6818,16509l6818,16429e" filled="false" stroked="true" strokeweight=".748pt" strokecolor="#939598">
                <v:path arrowok="t"/>
              </v:shape>
            </v:group>
            <v:group style="position:absolute;left:6778;top:16429;width:2;height:80" coordorigin="6778,16429" coordsize="2,80">
              <v:shape style="position:absolute;left:6778;top:16429;width:2;height:80" coordorigin="6778,16429" coordsize="0,80" path="m6778,16509l6778,16429e" filled="false" stroked="true" strokeweight=".748pt" strokecolor="#939598">
                <v:path arrowok="t"/>
              </v:shape>
            </v:group>
            <v:group style="position:absolute;left:6738;top:16429;width:2;height:80" coordorigin="6738,16429" coordsize="2,80">
              <v:shape style="position:absolute;left:6738;top:16429;width:2;height:80" coordorigin="6738,16429" coordsize="0,80" path="m6738,16509l6738,16429e" filled="false" stroked="true" strokeweight=".748pt" strokecolor="#939598">
                <v:path arrowok="t"/>
              </v:shape>
            </v:group>
            <v:group style="position:absolute;left:6698;top:16429;width:2;height:80" coordorigin="6698,16429" coordsize="2,80">
              <v:shape style="position:absolute;left:6698;top:16429;width:2;height:80" coordorigin="6698,16429" coordsize="1,80" path="m6698,16509l6698,16429e" filled="false" stroked="true" strokeweight=".748pt" strokecolor="#939598">
                <v:path arrowok="t"/>
              </v:shape>
            </v:group>
            <v:group style="position:absolute;left:6658;top:16429;width:2;height:80" coordorigin="6658,16429" coordsize="2,80">
              <v:shape style="position:absolute;left:6658;top:16429;width:2;height:80" coordorigin="6658,16429" coordsize="1,80" path="m6658,16509l6658,16429e" filled="false" stroked="true" strokeweight=".748pt" strokecolor="#939598">
                <v:path arrowok="t"/>
              </v:shape>
            </v:group>
            <v:group style="position:absolute;left:6617;top:16429;width:2;height:80" coordorigin="6617,16429" coordsize="2,80">
              <v:shape style="position:absolute;left:6617;top:16429;width:2;height:80" coordorigin="6617,16429" coordsize="1,80" path="m6618,16509l6617,16429e" filled="false" stroked="true" strokeweight=".748pt" strokecolor="#939598">
                <v:path arrowok="t"/>
              </v:shape>
            </v:group>
            <v:group style="position:absolute;left:6577;top:16429;width:2;height:80" coordorigin="6577,16429" coordsize="2,80">
              <v:shape style="position:absolute;left:6577;top:16429;width:2;height:80" coordorigin="6577,16429" coordsize="1,80" path="m6577,16509l6577,16429e" filled="false" stroked="true" strokeweight=".748pt" strokecolor="#939598">
                <v:path arrowok="t"/>
              </v:shape>
            </v:group>
            <v:group style="position:absolute;left:6537;top:16429;width:2;height:80" coordorigin="6537,16429" coordsize="2,80">
              <v:shape style="position:absolute;left:6537;top:16429;width:2;height:80" coordorigin="6537,16429" coordsize="1,80" path="m6537,16509l6537,16429e" filled="false" stroked="true" strokeweight=".748pt" strokecolor="#939598">
                <v:path arrowok="t"/>
              </v:shape>
            </v:group>
            <v:group style="position:absolute;left:6497;top:16429;width:2;height:80" coordorigin="6497,16429" coordsize="2,80">
              <v:shape style="position:absolute;left:6497;top:16429;width:2;height:80" coordorigin="6497,16429" coordsize="0,80" path="m6497,16509l6497,16429e" filled="false" stroked="true" strokeweight=".748pt" strokecolor="#939598">
                <v:path arrowok="t"/>
              </v:shape>
            </v:group>
            <v:group style="position:absolute;left:6457;top:16429;width:2;height:80" coordorigin="6457,16429" coordsize="2,80">
              <v:shape style="position:absolute;left:6457;top:16429;width:2;height:80" coordorigin="6457,16429" coordsize="1,80" path="m6457,16509l6457,16429e" filled="false" stroked="true" strokeweight=".748pt" strokecolor="#939598">
                <v:path arrowok="t"/>
              </v:shape>
            </v:group>
            <v:group style="position:absolute;left:6417;top:16429;width:2;height:80" coordorigin="6417,16429" coordsize="2,80">
              <v:shape style="position:absolute;left:6417;top:16429;width:2;height:80" coordorigin="6417,16429" coordsize="0,80" path="m6417,16509l6417,16429e" filled="false" stroked="true" strokeweight=".748pt" strokecolor="#939598">
                <v:path arrowok="t"/>
              </v:shape>
            </v:group>
            <v:group style="position:absolute;left:6377;top:16429;width:2;height:80" coordorigin="6377,16429" coordsize="2,80">
              <v:shape style="position:absolute;left:6377;top:16429;width:2;height:80" coordorigin="6377,16429" coordsize="0,80" path="m6377,16509l6377,16429e" filled="false" stroked="true" strokeweight=".748pt" strokecolor="#939598">
                <v:path arrowok="t"/>
              </v:shape>
            </v:group>
            <v:group style="position:absolute;left:6337;top:16429;width:2;height:80" coordorigin="6337,16429" coordsize="2,80">
              <v:shape style="position:absolute;left:6337;top:16429;width:2;height:80" coordorigin="6337,16429" coordsize="0,80" path="m6337,16509l6337,16429e" filled="false" stroked="true" strokeweight=".748pt" strokecolor="#939598">
                <v:path arrowok="t"/>
              </v:shape>
            </v:group>
            <v:group style="position:absolute;left:6297;top:16429;width:2;height:80" coordorigin="6297,16429" coordsize="2,80">
              <v:shape style="position:absolute;left:6297;top:16429;width:2;height:80" coordorigin="6297,16429" coordsize="0,80" path="m6297,16509l6297,16429e" filled="false" stroked="true" strokeweight=".748pt" strokecolor="#939598">
                <v:path arrowok="t"/>
              </v:shape>
            </v:group>
            <v:group style="position:absolute;left:6257;top:16429;width:2;height:80" coordorigin="6257,16429" coordsize="2,80">
              <v:shape style="position:absolute;left:6257;top:16429;width:2;height:80" coordorigin="6257,16429" coordsize="1,80" path="m6257,16509l6257,16429e" filled="false" stroked="true" strokeweight=".748pt" strokecolor="#939598">
                <v:path arrowok="t"/>
              </v:shape>
            </v:group>
            <v:group style="position:absolute;left:6217;top:16429;width:2;height:80" coordorigin="6217,16429" coordsize="2,80">
              <v:shape style="position:absolute;left:6217;top:16429;width:2;height:80" coordorigin="6217,16429" coordsize="0,80" path="m6217,16509l6217,16429e" filled="false" stroked="true" strokeweight=".748pt" strokecolor="#939598">
                <v:path arrowok="t"/>
              </v:shape>
            </v:group>
            <v:group style="position:absolute;left:6177;top:16429;width:2;height:80" coordorigin="6177,16429" coordsize="2,80">
              <v:shape style="position:absolute;left:6177;top:16429;width:2;height:80" coordorigin="6177,16429" coordsize="0,80" path="m6177,16509l6177,16429e" filled="false" stroked="true" strokeweight=".748pt" strokecolor="#939598">
                <v:path arrowok="t"/>
              </v:shape>
            </v:group>
            <v:group style="position:absolute;left:6137;top:16429;width:2;height:80" coordorigin="6137,16429" coordsize="2,80">
              <v:shape style="position:absolute;left:6137;top:16429;width:2;height:80" coordorigin="6137,16429" coordsize="1,80" path="m6137,16509l6137,16429e" filled="false" stroked="true" strokeweight=".748pt" strokecolor="#939598">
                <v:path arrowok="t"/>
              </v:shape>
            </v:group>
            <v:group style="position:absolute;left:6097;top:16429;width:2;height:80" coordorigin="6097,16429" coordsize="2,80">
              <v:shape style="position:absolute;left:6097;top:16429;width:2;height:80" coordorigin="6097,16429" coordsize="0,80" path="m6097,16509l6097,16429e" filled="false" stroked="true" strokeweight=".748pt" strokecolor="#939598">
                <v:path arrowok="t"/>
              </v:shape>
            </v:group>
            <v:group style="position:absolute;left:6057;top:16429;width:2;height:80" coordorigin="6057,16429" coordsize="2,80">
              <v:shape style="position:absolute;left:6057;top:16429;width:2;height:80" coordorigin="6057,16429" coordsize="0,80" path="m6057,16509l6057,16429e" filled="false" stroked="true" strokeweight=".748pt" strokecolor="#939598">
                <v:path arrowok="t"/>
              </v:shape>
            </v:group>
            <v:group style="position:absolute;left:6017;top:16429;width:2;height:80" coordorigin="6017,16429" coordsize="2,80">
              <v:shape style="position:absolute;left:6017;top:16429;width:2;height:80" coordorigin="6017,16429" coordsize="0,80" path="m6017,16509l6017,16429e" filled="false" stroked="true" strokeweight=".748pt" strokecolor="#939598">
                <v:path arrowok="t"/>
              </v:shape>
            </v:group>
            <v:group style="position:absolute;left:5977;top:16429;width:2;height:80" coordorigin="5977,16429" coordsize="2,80">
              <v:shape style="position:absolute;left:5977;top:16429;width:2;height:80" coordorigin="5977,16429" coordsize="0,80" path="m5977,16509l5977,16429e" filled="false" stroked="true" strokeweight=".748pt" strokecolor="#939598">
                <v:path arrowok="t"/>
              </v:shape>
            </v:group>
            <v:group style="position:absolute;left:5936;top:16429;width:2;height:80" coordorigin="5936,16429" coordsize="2,80">
              <v:shape style="position:absolute;left:5936;top:16429;width:2;height:80" coordorigin="5936,16429" coordsize="1,80" path="m5936,16509l5936,16429e" filled="false" stroked="true" strokeweight=".748pt" strokecolor="#939598">
                <v:path arrowok="t"/>
              </v:shape>
            </v:group>
            <v:group style="position:absolute;left:5896;top:16429;width:2;height:80" coordorigin="5896,16429" coordsize="2,80">
              <v:shape style="position:absolute;left:5896;top:16429;width:2;height:80" coordorigin="5896,16429" coordsize="0,80" path="m5896,16509l5896,16429e" filled="false" stroked="true" strokeweight=".748pt" strokecolor="#939598">
                <v:path arrowok="t"/>
              </v:shape>
            </v:group>
            <v:group style="position:absolute;left:5856;top:16429;width:2;height:80" coordorigin="5856,16429" coordsize="2,80">
              <v:shape style="position:absolute;left:5856;top:16429;width:2;height:80" coordorigin="5856,16429" coordsize="0,80" path="m5856,16509l5856,16429e" filled="false" stroked="true" strokeweight=".748pt" strokecolor="#939598">
                <v:path arrowok="t"/>
              </v:shape>
            </v:group>
            <v:group style="position:absolute;left:5816;top:16429;width:2;height:80" coordorigin="5816,16429" coordsize="2,80">
              <v:shape style="position:absolute;left:5816;top:16429;width:2;height:80" coordorigin="5816,16429" coordsize="1,80" path="m5816,16509l5816,16429e" filled="false" stroked="true" strokeweight=".748pt" strokecolor="#939598">
                <v:path arrowok="t"/>
              </v:shape>
            </v:group>
            <v:group style="position:absolute;left:5776;top:16429;width:2;height:80" coordorigin="5776,16429" coordsize="2,80">
              <v:shape style="position:absolute;left:5776;top:16429;width:2;height:80" coordorigin="5776,16429" coordsize="0,80" path="m5776,16509l5776,16429e" filled="false" stroked="true" strokeweight=".748pt" strokecolor="#939598">
                <v:path arrowok="t"/>
              </v:shape>
            </v:group>
            <v:group style="position:absolute;left:5736;top:16429;width:2;height:80" coordorigin="5736,16429" coordsize="2,80">
              <v:shape style="position:absolute;left:5736;top:16429;width:2;height:80" coordorigin="5736,16429" coordsize="0,80" path="m5736,16509l5736,16429e" filled="false" stroked="true" strokeweight=".748pt" strokecolor="#939598">
                <v:path arrowok="t"/>
              </v:shape>
            </v:group>
            <v:group style="position:absolute;left:5696;top:16429;width:2;height:80" coordorigin="5696,16429" coordsize="2,80">
              <v:shape style="position:absolute;left:5696;top:16429;width:2;height:80" coordorigin="5696,16429" coordsize="0,80" path="m5696,16509l5696,16429e" filled="false" stroked="true" strokeweight=".748pt" strokecolor="#939598">
                <v:path arrowok="t"/>
              </v:shape>
            </v:group>
            <v:group style="position:absolute;left:5656;top:16429;width:2;height:80" coordorigin="5656,16429" coordsize="2,80">
              <v:shape style="position:absolute;left:5656;top:16429;width:2;height:80" coordorigin="5656,16429" coordsize="0,80" path="m5656,16509l5656,16429e" filled="false" stroked="true" strokeweight=".748pt" strokecolor="#939598">
                <v:path arrowok="t"/>
              </v:shape>
            </v:group>
            <v:group style="position:absolute;left:5616;top:16429;width:2;height:80" coordorigin="5616,16429" coordsize="2,80">
              <v:shape style="position:absolute;left:5616;top:16429;width:2;height:80" coordorigin="5616,16429" coordsize="1,80" path="m5616,16509l5616,16429e" filled="false" stroked="true" strokeweight=".748pt" strokecolor="#939598">
                <v:path arrowok="t"/>
              </v:shape>
            </v:group>
            <v:group style="position:absolute;left:5576;top:16429;width:2;height:80" coordorigin="5576,16429" coordsize="2,80">
              <v:shape style="position:absolute;left:5576;top:16429;width:2;height:80" coordorigin="5576,16429" coordsize="0,80" path="m5576,16509l5576,16429e" filled="false" stroked="true" strokeweight=".748pt" strokecolor="#939598">
                <v:path arrowok="t"/>
              </v:shape>
            </v:group>
            <v:group style="position:absolute;left:5536;top:16429;width:2;height:80" coordorigin="5536,16429" coordsize="2,80">
              <v:shape style="position:absolute;left:5536;top:16429;width:2;height:80" coordorigin="5536,16429" coordsize="1,80" path="m5536,16509l5536,16429e" filled="false" stroked="true" strokeweight=".748pt" strokecolor="#939598">
                <v:path arrowok="t"/>
              </v:shape>
            </v:group>
            <v:group style="position:absolute;left:5496;top:16429;width:2;height:80" coordorigin="5496,16429" coordsize="2,80">
              <v:shape style="position:absolute;left:5496;top:16429;width:2;height:80" coordorigin="5496,16429" coordsize="1,80" path="m5496,16509l5496,16429e" filled="false" stroked="true" strokeweight=".748pt" strokecolor="#939598">
                <v:path arrowok="t"/>
              </v:shape>
            </v:group>
            <v:group style="position:absolute;left:5456;top:16429;width:2;height:80" coordorigin="5456,16429" coordsize="2,80">
              <v:shape style="position:absolute;left:5456;top:16429;width:2;height:80" coordorigin="5456,16429" coordsize="1,80" path="m5456,16509l5456,16429e" filled="false" stroked="true" strokeweight=".748pt" strokecolor="#939598">
                <v:path arrowok="t"/>
              </v:shape>
            </v:group>
            <v:group style="position:absolute;left:5416;top:16429;width:2;height:80" coordorigin="5416,16429" coordsize="2,80">
              <v:shape style="position:absolute;left:5416;top:16429;width:2;height:80" coordorigin="5416,16429" coordsize="1,80" path="m5416,16509l5416,16429e" filled="false" stroked="true" strokeweight=".748pt" strokecolor="#939598">
                <v:path arrowok="t"/>
              </v:shape>
            </v:group>
            <v:group style="position:absolute;left:5376;top:16429;width:2;height:80" coordorigin="5376,16429" coordsize="2,80">
              <v:shape style="position:absolute;left:5376;top:16429;width:2;height:80" coordorigin="5376,16429" coordsize="1,80" path="m5376,16509l5376,16429e" filled="false" stroked="true" strokeweight=".748pt" strokecolor="#939598">
                <v:path arrowok="t"/>
              </v:shape>
            </v:group>
            <v:group style="position:absolute;left:5336;top:16429;width:2;height:80" coordorigin="5336,16429" coordsize="2,80">
              <v:shape style="position:absolute;left:5336;top:16429;width:2;height:80" coordorigin="5336,16429" coordsize="1,80" path="m5336,16509l5336,16429e" filled="false" stroked="true" strokeweight=".748pt" strokecolor="#939598">
                <v:path arrowok="t"/>
              </v:shape>
            </v:group>
            <v:group style="position:absolute;left:5295;top:16429;width:2;height:80" coordorigin="5295,16429" coordsize="2,80">
              <v:shape style="position:absolute;left:5295;top:16429;width:2;height:80" coordorigin="5295,16429" coordsize="0,80" path="m5296,16509l5295,16429e" filled="false" stroked="true" strokeweight=".748pt" strokecolor="#939598">
                <v:path arrowok="t"/>
              </v:shape>
            </v:group>
            <v:group style="position:absolute;left:5255;top:16429;width:2;height:80" coordorigin="5255,16429" coordsize="2,80">
              <v:shape style="position:absolute;left:5255;top:16429;width:2;height:80" coordorigin="5255,16429" coordsize="0,80" path="m5255,16509l5255,16429e" filled="false" stroked="true" strokeweight=".748pt" strokecolor="#939598">
                <v:path arrowok="t"/>
              </v:shape>
            </v:group>
            <v:group style="position:absolute;left:5215;top:16429;width:2;height:80" coordorigin="5215,16429" coordsize="2,80">
              <v:shape style="position:absolute;left:5215;top:16429;width:2;height:80" coordorigin="5215,16429" coordsize="0,80" path="m5215,16509l5215,16429e" filled="false" stroked="true" strokeweight=".748pt" strokecolor="#939598">
                <v:path arrowok="t"/>
              </v:shape>
            </v:group>
            <v:group style="position:absolute;left:5175;top:16429;width:2;height:80" coordorigin="5175,16429" coordsize="2,80">
              <v:shape style="position:absolute;left:5175;top:16429;width:2;height:80" coordorigin="5175,16429" coordsize="1,80" path="m5175,16509l5175,16429e" filled="false" stroked="true" strokeweight=".748pt" strokecolor="#939598">
                <v:path arrowok="t"/>
              </v:shape>
            </v:group>
            <v:group style="position:absolute;left:5135;top:16429;width:2;height:80" coordorigin="5135,16429" coordsize="2,80">
              <v:shape style="position:absolute;left:5135;top:16429;width:2;height:80" coordorigin="5135,16429" coordsize="0,80" path="m5135,16509l5135,16429e" filled="false" stroked="true" strokeweight=".748pt" strokecolor="#939598">
                <v:path arrowok="t"/>
              </v:shape>
            </v:group>
            <v:group style="position:absolute;left:5095;top:16429;width:2;height:80" coordorigin="5095,16429" coordsize="2,80">
              <v:shape style="position:absolute;left:5095;top:16429;width:2;height:80" coordorigin="5095,16429" coordsize="0,80" path="m5095,16509l5095,16429e" filled="false" stroked="true" strokeweight=".748pt" strokecolor="#939598">
                <v:path arrowok="t"/>
              </v:shape>
            </v:group>
            <v:group style="position:absolute;left:5055;top:16429;width:2;height:80" coordorigin="5055,16429" coordsize="2,80">
              <v:shape style="position:absolute;left:5055;top:16429;width:2;height:80" coordorigin="5055,16429" coordsize="1,80" path="m5055,16509l5055,16429e" filled="false" stroked="true" strokeweight=".748pt" strokecolor="#939598">
                <v:path arrowok="t"/>
              </v:shape>
            </v:group>
            <v:group style="position:absolute;left:5015;top:16429;width:2;height:80" coordorigin="5015,16429" coordsize="2,80">
              <v:shape style="position:absolute;left:5015;top:16429;width:2;height:80" coordorigin="5015,16429" coordsize="0,80" path="m5015,16509l5015,16429e" filled="false" stroked="true" strokeweight=".748pt" strokecolor="#939598">
                <v:path arrowok="t"/>
              </v:shape>
            </v:group>
            <v:group style="position:absolute;left:4975;top:16429;width:2;height:80" coordorigin="4975,16429" coordsize="2,80">
              <v:shape style="position:absolute;left:4975;top:16429;width:2;height:80" coordorigin="4975,16429" coordsize="0,80" path="m4975,16509l4975,16429e" filled="false" stroked="true" strokeweight=".748pt" strokecolor="#939598">
                <v:path arrowok="t"/>
              </v:shape>
            </v:group>
            <v:group style="position:absolute;left:4935;top:16429;width:2;height:80" coordorigin="4935,16429" coordsize="2,80">
              <v:shape style="position:absolute;left:4935;top:16429;width:2;height:80" coordorigin="4935,16429" coordsize="0,80" path="m4935,16509l4935,16429e" filled="false" stroked="true" strokeweight=".748pt" strokecolor="#939598">
                <v:path arrowok="t"/>
              </v:shape>
            </v:group>
            <v:group style="position:absolute;left:4895;top:16430;width:2;height:80" coordorigin="4895,16430" coordsize="2,80">
              <v:shape style="position:absolute;left:4895;top:16430;width:2;height:80" coordorigin="4895,16430" coordsize="0,80" path="m4895,16510l4895,16430e" filled="false" stroked="true" strokeweight=".748pt" strokecolor="#939598">
                <v:path arrowok="t"/>
              </v:shape>
            </v:group>
            <v:group style="position:absolute;left:4855;top:16430;width:2;height:80" coordorigin="4855,16430" coordsize="2,80">
              <v:shape style="position:absolute;left:4855;top:16430;width:2;height:80" coordorigin="4855,16430" coordsize="1,80" path="m4855,16510l4855,16430e" filled="false" stroked="true" strokeweight=".748pt" strokecolor="#939598">
                <v:path arrowok="t"/>
              </v:shape>
            </v:group>
            <v:group style="position:absolute;left:4815;top:16430;width:2;height:80" coordorigin="4815,16430" coordsize="2,80">
              <v:shape style="position:absolute;left:4815;top:16430;width:2;height:80" coordorigin="4815,16430" coordsize="0,80" path="m4815,16510l4815,16430e" filled="false" stroked="true" strokeweight=".748pt" strokecolor="#939598">
                <v:path arrowok="t"/>
              </v:shape>
            </v:group>
            <v:group style="position:absolute;left:4775;top:16430;width:2;height:80" coordorigin="4775,16430" coordsize="2,80">
              <v:shape style="position:absolute;left:4775;top:16430;width:2;height:80" coordorigin="4775,16430" coordsize="0,80" path="m4775,16510l4775,16430e" filled="false" stroked="true" strokeweight=".748pt" strokecolor="#939598">
                <v:path arrowok="t"/>
              </v:shape>
            </v:group>
            <v:group style="position:absolute;left:4735;top:16430;width:2;height:80" coordorigin="4735,16430" coordsize="2,80">
              <v:shape style="position:absolute;left:4735;top:16430;width:2;height:80" coordorigin="4735,16430" coordsize="1,80" path="m4735,16510l4735,16430e" filled="false" stroked="true" strokeweight=".748pt" strokecolor="#939598">
                <v:path arrowok="t"/>
              </v:shape>
            </v:group>
            <v:group style="position:absolute;left:4695;top:16430;width:2;height:80" coordorigin="4695,16430" coordsize="2,80">
              <v:shape style="position:absolute;left:4695;top:16430;width:2;height:80" coordorigin="4695,16430" coordsize="0,80" path="m4695,16510l4695,16430e" filled="false" stroked="true" strokeweight=".748pt" strokecolor="#939598">
                <v:path arrowok="t"/>
              </v:shape>
            </v:group>
            <v:group style="position:absolute;left:4655;top:16430;width:2;height:80" coordorigin="4655,16430" coordsize="2,80">
              <v:shape style="position:absolute;left:4655;top:16430;width:2;height:80" coordorigin="4655,16430" coordsize="0,80" path="m4655,16510l4655,16430e" filled="false" stroked="true" strokeweight=".748pt" strokecolor="#939598">
                <v:path arrowok="t"/>
              </v:shape>
            </v:group>
            <v:group style="position:absolute;left:4614;top:16430;width:2;height:80" coordorigin="4614,16430" coordsize="2,80">
              <v:shape style="position:absolute;left:4614;top:16430;width:2;height:80" coordorigin="4614,16430" coordsize="0,80" path="m4614,16510l4614,16430e" filled="false" stroked="true" strokeweight=".748pt" strokecolor="#939598">
                <v:path arrowok="t"/>
              </v:shape>
            </v:group>
            <v:group style="position:absolute;left:4574;top:16430;width:2;height:80" coordorigin="4574,16430" coordsize="2,80">
              <v:shape style="position:absolute;left:4574;top:16430;width:2;height:80" coordorigin="4574,16430" coordsize="0,80" path="m4574,16510l4574,16430e" filled="false" stroked="true" strokeweight=".748pt" strokecolor="#939598">
                <v:path arrowok="t"/>
              </v:shape>
            </v:group>
            <v:group style="position:absolute;left:4534;top:16430;width:2;height:80" coordorigin="4534,16430" coordsize="2,80">
              <v:shape style="position:absolute;left:4534;top:16430;width:2;height:80" coordorigin="4534,16430" coordsize="1,80" path="m4534,16510l4534,16430e" filled="false" stroked="true" strokeweight=".748pt" strokecolor="#939598">
                <v:path arrowok="t"/>
              </v:shape>
            </v:group>
            <v:group style="position:absolute;left:4494;top:16430;width:2;height:80" coordorigin="4494,16430" coordsize="2,80">
              <v:shape style="position:absolute;left:4494;top:16430;width:2;height:80" coordorigin="4494,16430" coordsize="0,80" path="m4494,16510l4494,16430e" filled="false" stroked="true" strokeweight=".748pt" strokecolor="#939598">
                <v:path arrowok="t"/>
              </v:shape>
            </v:group>
            <v:group style="position:absolute;left:4454;top:16430;width:2;height:80" coordorigin="4454,16430" coordsize="2,80">
              <v:shape style="position:absolute;left:4454;top:16430;width:2;height:80" coordorigin="4454,16430" coordsize="0,80" path="m4454,16510l4454,16430e" filled="false" stroked="true" strokeweight=".748pt" strokecolor="#939598">
                <v:path arrowok="t"/>
              </v:shape>
            </v:group>
            <v:group style="position:absolute;left:4414;top:16430;width:2;height:80" coordorigin="4414,16430" coordsize="2,80">
              <v:shape style="position:absolute;left:4414;top:16430;width:2;height:80" coordorigin="4414,16430" coordsize="1,80" path="m4414,16510l4414,16430e" filled="false" stroked="true" strokeweight=".748pt" strokecolor="#939598">
                <v:path arrowok="t"/>
              </v:shape>
            </v:group>
            <v:group style="position:absolute;left:4374;top:16430;width:2;height:80" coordorigin="4374,16430" coordsize="2,80">
              <v:shape style="position:absolute;left:4374;top:16430;width:2;height:80" coordorigin="4374,16430" coordsize="0,80" path="m4374,16510l4374,16430e" filled="false" stroked="true" strokeweight=".748pt" strokecolor="#939598">
                <v:path arrowok="t"/>
              </v:shape>
            </v:group>
            <v:group style="position:absolute;left:4334;top:16430;width:2;height:80" coordorigin="4334,16430" coordsize="2,80">
              <v:shape style="position:absolute;left:4334;top:16430;width:2;height:80" coordorigin="4334,16430" coordsize="1,80" path="m4334,16510l4334,16430e" filled="false" stroked="true" strokeweight=".748pt" strokecolor="#939598">
                <v:path arrowok="t"/>
              </v:shape>
            </v:group>
            <v:group style="position:absolute;left:4294;top:16430;width:2;height:80" coordorigin="4294,16430" coordsize="2,80">
              <v:shape style="position:absolute;left:4294;top:16430;width:2;height:80" coordorigin="4294,16430" coordsize="1,80" path="m4294,16510l4294,16430e" filled="false" stroked="true" strokeweight=".748pt" strokecolor="#939598">
                <v:path arrowok="t"/>
              </v:shape>
            </v:group>
            <v:group style="position:absolute;left:4254;top:16430;width:2;height:80" coordorigin="4254,16430" coordsize="2,80">
              <v:shape style="position:absolute;left:4254;top:16430;width:2;height:80" coordorigin="4254,16430" coordsize="1,80" path="m4254,16510l4254,16430e" filled="false" stroked="true" strokeweight=".748pt" strokecolor="#939598">
                <v:path arrowok="t"/>
              </v:shape>
            </v:group>
            <v:group style="position:absolute;left:4214;top:16430;width:2;height:80" coordorigin="4214,16430" coordsize="2,80">
              <v:shape style="position:absolute;left:4214;top:16430;width:2;height:80" coordorigin="4214,16430" coordsize="1,80" path="m4214,16510l4214,16430e" filled="false" stroked="true" strokeweight=".748pt" strokecolor="#939598">
                <v:path arrowok="t"/>
              </v:shape>
            </v:group>
            <v:group style="position:absolute;left:4174;top:16430;width:2;height:80" coordorigin="4174,16430" coordsize="2,80">
              <v:shape style="position:absolute;left:4174;top:16430;width:2;height:80" coordorigin="4174,16430" coordsize="1,80" path="m4174,16510l4174,16430e" filled="false" stroked="true" strokeweight=".748pt" strokecolor="#939598">
                <v:path arrowok="t"/>
              </v:shape>
            </v:group>
            <v:group style="position:absolute;left:4134;top:16430;width:2;height:80" coordorigin="4134,16430" coordsize="2,80">
              <v:shape style="position:absolute;left:4134;top:16430;width:2;height:80" coordorigin="4134,16430" coordsize="0,80" path="m4134,16510l4134,16430e" filled="false" stroked="true" strokeweight=".748pt" strokecolor="#939598">
                <v:path arrowok="t"/>
              </v:shape>
            </v:group>
            <v:group style="position:absolute;left:4094;top:16430;width:2;height:80" coordorigin="4094,16430" coordsize="2,80">
              <v:shape style="position:absolute;left:4094;top:16430;width:2;height:80" coordorigin="4094,16430" coordsize="0,80" path="m4094,16510l4094,16430e" filled="false" stroked="true" strokeweight=".748pt" strokecolor="#939598">
                <v:path arrowok="t"/>
              </v:shape>
            </v:group>
            <v:group style="position:absolute;left:4054;top:16430;width:2;height:80" coordorigin="4054,16430" coordsize="2,80">
              <v:shape style="position:absolute;left:4054;top:16430;width:2;height:80" coordorigin="4054,16430" coordsize="0,80" path="m4054,16510l4054,16430e" filled="false" stroked="true" strokeweight=".748pt" strokecolor="#939598">
                <v:path arrowok="t"/>
              </v:shape>
            </v:group>
            <v:group style="position:absolute;left:4052;top:16548;width:7854;height:2" coordorigin="4052,16548" coordsize="7854,2">
              <v:shape style="position:absolute;left:4052;top:16548;width:7854;height:2" coordorigin="4052,16548" coordsize="7854,0" path="m4052,16548l11906,16548e" filled="false" stroked="true" strokeweight="1pt" strokecolor="#939598">
                <v:path arrowok="t"/>
              </v:shape>
            </v:group>
            <v:group style="position:absolute;left:7;top:16431;width:2;height:80" coordorigin="7,16431" coordsize="2,80">
              <v:shape style="position:absolute;left:7;top:16431;width:2;height:80" coordorigin="7,16431" coordsize="1,80" path="m8,16511l7,16431e" filled="false" stroked="true" strokeweight=".748pt" strokecolor="#939598">
                <v:path arrowok="t"/>
              </v:shape>
            </v:group>
            <v:group style="position:absolute;left:0;top:14794;width:4053;height:2044" coordorigin="0,14794" coordsize="4053,2044">
              <v:shape style="position:absolute;left:0;top:14794;width:4053;height:2044" coordorigin="0,14794" coordsize="4053,2044" path="m0,16838l4052,16838,4052,14794,0,14794,0,16838xe" filled="true" fillcolor="#ffffff" stroked="false">
                <v:path arrowok="t"/>
                <v:fill type="solid"/>
              </v:shape>
              <v:shape style="position:absolute;left:0;top:15067;width:4070;height:1771" type="#_x0000_t75" stroked="false">
                <v:imagedata r:id="rId30" o:title=""/>
              </v:shape>
            </v:group>
            <w10:wrap type="none"/>
          </v:group>
        </w:pict>
      </w:r>
    </w:p>
    <w:p>
      <w:pPr>
        <w:spacing w:line="240" w:lineRule="auto" w:before="9"/>
        <w:rPr>
          <w:rFonts w:ascii="Calibri" w:hAnsi="Calibri" w:cs="Calibri" w:eastAsia="Calibri"/>
          <w:sz w:val="24"/>
          <w:szCs w:val="24"/>
        </w:rPr>
      </w:pPr>
    </w:p>
    <w:p>
      <w:pPr>
        <w:pStyle w:val="BodyText"/>
        <w:spacing w:line="264" w:lineRule="exact" w:before="0"/>
        <w:ind w:left="1652" w:right="0"/>
        <w:jc w:val="left"/>
      </w:pPr>
      <w:r>
        <w:rPr/>
        <w:pict>
          <v:shape style="position:absolute;margin-left:0pt;margin-top:146.338608pt;width:202.65pt;height:102.2pt;mso-position-horizontal-relative:page;mso-position-vertical-relative:paragraph;z-index:-889072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36"/>
                      <w:szCs w:val="36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36"/>
                      <w:szCs w:val="36"/>
                    </w:rPr>
                  </w:pPr>
                </w:p>
                <w:p>
                  <w:pPr>
                    <w:spacing w:line="240" w:lineRule="auto" w:before="6"/>
                    <w:rPr>
                      <w:rFonts w:ascii="Calibri" w:hAnsi="Calibri" w:cs="Calibri" w:eastAsia="Calibri"/>
                      <w:sz w:val="44"/>
                      <w:szCs w:val="44"/>
                    </w:rPr>
                  </w:pPr>
                </w:p>
                <w:p>
                  <w:pPr>
                    <w:spacing w:before="0"/>
                    <w:ind w:left="387" w:right="0" w:firstLine="0"/>
                    <w:jc w:val="left"/>
                    <w:rPr>
                      <w:rFonts w:ascii="Calibri" w:hAnsi="Calibri" w:cs="Calibri" w:eastAsia="Calibri"/>
                      <w:sz w:val="36"/>
                      <w:szCs w:val="36"/>
                    </w:rPr>
                  </w:pPr>
                  <w:r>
                    <w:rPr>
                      <w:rFonts w:ascii="Calibri"/>
                      <w:color w:val="939598"/>
                      <w:w w:val="99"/>
                      <w:sz w:val="36"/>
                    </w:rPr>
                    <w:t>4</w:t>
                  </w:r>
                  <w:r>
                    <w:rPr>
                      <w:rFonts w:ascii="Calibri"/>
                      <w:sz w:val="3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/>
          <w:b/>
        </w:rPr>
        <w:t>Brataualung </w:t>
      </w:r>
      <w:r>
        <w:rPr/>
        <w:t>people in South</w:t>
      </w:r>
      <w:r>
        <w:rPr>
          <w:spacing w:val="-9"/>
        </w:rPr>
        <w:t> </w:t>
      </w:r>
      <w:r>
        <w:rPr/>
        <w:t>Gippsland. From Cape Liptrap and </w:t>
      </w:r>
      <w:r>
        <w:rPr>
          <w:spacing w:val="-3"/>
        </w:rPr>
        <w:t>Tarwin</w:t>
      </w:r>
      <w:r>
        <w:rPr>
          <w:spacing w:val="-9"/>
        </w:rPr>
        <w:t> </w:t>
      </w:r>
      <w:r>
        <w:rPr/>
        <w:t>Meadows</w:t>
      </w:r>
      <w:r>
        <w:rPr/>
        <w:t> east to the mouth of Merriman</w:t>
      </w:r>
      <w:r>
        <w:rPr>
          <w:spacing w:val="-5"/>
        </w:rPr>
        <w:t> </w:t>
      </w:r>
      <w:r>
        <w:rPr/>
        <w:t>Creek;</w:t>
      </w:r>
      <w:r>
        <w:rPr/>
        <w:t> inland to near Mirboo; at Port Albert</w:t>
      </w:r>
      <w:r>
        <w:rPr>
          <w:spacing w:val="-9"/>
        </w:rPr>
        <w:t> </w:t>
      </w:r>
      <w:r>
        <w:rPr/>
        <w:t>and</w:t>
      </w:r>
      <w:r>
        <w:rPr/>
        <w:t> Wilsons</w:t>
      </w:r>
      <w:r>
        <w:rPr>
          <w:spacing w:val="10"/>
        </w:rPr>
        <w:t> </w:t>
      </w:r>
      <w:r>
        <w:rPr>
          <w:spacing w:val="-3"/>
        </w:rPr>
        <w:t>Promontory.</w:t>
      </w:r>
    </w:p>
    <w:p>
      <w:pPr>
        <w:pStyle w:val="BodyText"/>
        <w:spacing w:line="264" w:lineRule="exact" w:before="195"/>
        <w:ind w:left="1376" w:right="423" w:firstLine="3044"/>
        <w:jc w:val="left"/>
      </w:pPr>
      <w:r>
        <w:rPr/>
        <w:br w:type="column"/>
      </w:r>
      <w:r>
        <w:rPr/>
        <w:t>trance on</w:t>
      </w:r>
      <w:r>
        <w:rPr>
          <w:spacing w:val="-4"/>
        </w:rPr>
        <w:t> </w:t>
      </w:r>
      <w:r>
        <w:rPr/>
        <w:t>the</w:t>
      </w:r>
      <w:r>
        <w:rPr/>
        <w:t> coast. Along Ninety Mile Beach and about</w:t>
      </w:r>
      <w:r>
        <w:rPr>
          <w:spacing w:val="-13"/>
        </w:rPr>
        <w:t> </w:t>
      </w:r>
      <w:r>
        <w:rPr/>
        <w:t>Lakes</w:t>
      </w:r>
      <w:r>
        <w:rPr/>
        <w:t> Victoria and Wellington from Lakes</w:t>
      </w:r>
      <w:r>
        <w:rPr>
          <w:spacing w:val="-16"/>
        </w:rPr>
        <w:t> </w:t>
      </w:r>
      <w:r>
        <w:rPr/>
        <w:t>Entrance</w:t>
      </w:r>
      <w:r>
        <w:rPr/>
        <w:t> southwest to mouth of Merriman Creek;</w:t>
      </w:r>
      <w:r>
        <w:rPr>
          <w:spacing w:val="-13"/>
        </w:rPr>
        <w:t> </w:t>
      </w:r>
      <w:r>
        <w:rPr/>
        <w:t>also</w:t>
      </w:r>
    </w:p>
    <w:p>
      <w:pPr>
        <w:pStyle w:val="BodyText"/>
        <w:spacing w:line="240" w:lineRule="auto" w:before="1"/>
        <w:ind w:left="1376" w:right="423"/>
        <w:jc w:val="left"/>
      </w:pPr>
      <w:r>
        <w:rPr/>
        <w:t>on Raymond Island in Lake</w:t>
      </w:r>
      <w:r>
        <w:rPr>
          <w:spacing w:val="-11"/>
        </w:rPr>
        <w:t> </w:t>
      </w:r>
      <w:r>
        <w:rPr/>
        <w:t>King.</w:t>
      </w:r>
    </w:p>
    <w:p>
      <w:pPr>
        <w:spacing w:after="0" w:line="240" w:lineRule="auto"/>
        <w:jc w:val="left"/>
        <w:sectPr>
          <w:type w:val="continuous"/>
          <w:pgSz w:w="11910" w:h="16840"/>
          <w:pgMar w:top="1180" w:bottom="280" w:left="0" w:right="0"/>
          <w:cols w:num="2" w:equalWidth="0">
            <w:col w:w="5313" w:space="40"/>
            <w:col w:w="6557"/>
          </w:cols>
        </w:sectPr>
      </w:pPr>
    </w:p>
    <w:p>
      <w:pPr>
        <w:spacing w:line="240" w:lineRule="auto" w:before="11"/>
        <w:rPr>
          <w:rFonts w:ascii="Calibri" w:hAnsi="Calibri" w:cs="Calibri" w:eastAsia="Calibri"/>
          <w:sz w:val="6"/>
          <w:szCs w:val="6"/>
        </w:rPr>
      </w:pPr>
    </w:p>
    <w:p>
      <w:pPr>
        <w:spacing w:line="1502" w:lineRule="exact"/>
        <w:ind w:left="1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position w:val="-29"/>
          <w:sz w:val="20"/>
          <w:szCs w:val="20"/>
        </w:rPr>
        <w:pict>
          <v:group style="width:576pt;height:75.150pt;mso-position-horizontal-relative:char;mso-position-vertical-relative:line" coordorigin="0,0" coordsize="11520,1503">
            <v:group style="position:absolute;left:5049;top:731;width:2;height:80" coordorigin="5049,731" coordsize="2,80">
              <v:shape style="position:absolute;left:5049;top:731;width:2;height:80" coordorigin="5049,731" coordsize="1,80" path="m5049,811l5049,731e" filled="false" stroked="true" strokeweight=".748pt" strokecolor="#939598">
                <v:path arrowok="t"/>
              </v:shape>
            </v:group>
            <v:group style="position:absolute;left:5009;top:731;width:2;height:80" coordorigin="5009,731" coordsize="2,80">
              <v:shape style="position:absolute;left:5009;top:731;width:2;height:80" coordorigin="5009,731" coordsize="0,80" path="m5009,811l5009,731e" filled="false" stroked="true" strokeweight=".748pt" strokecolor="#939598">
                <v:path arrowok="t"/>
              </v:shape>
            </v:group>
            <v:group style="position:absolute;left:4969;top:731;width:2;height:80" coordorigin="4969,731" coordsize="2,80">
              <v:shape style="position:absolute;left:4969;top:731;width:2;height:80" coordorigin="4969,731" coordsize="1,80" path="m4969,811l4969,731e" filled="false" stroked="true" strokeweight=".748pt" strokecolor="#939598">
                <v:path arrowok="t"/>
              </v:shape>
            </v:group>
            <v:group style="position:absolute;left:4929;top:731;width:2;height:80" coordorigin="4929,731" coordsize="2,80">
              <v:shape style="position:absolute;left:4929;top:731;width:2;height:80" coordorigin="4929,731" coordsize="0,80" path="m4929,811l4929,731e" filled="false" stroked="true" strokeweight=".748pt" strokecolor="#939598">
                <v:path arrowok="t"/>
              </v:shape>
            </v:group>
            <v:group style="position:absolute;left:4889;top:731;width:2;height:80" coordorigin="4889,731" coordsize="2,80">
              <v:shape style="position:absolute;left:4889;top:731;width:2;height:80" coordorigin="4889,731" coordsize="0,80" path="m4889,811l4889,731e" filled="false" stroked="true" strokeweight=".748pt" strokecolor="#939598">
                <v:path arrowok="t"/>
              </v:shape>
            </v:group>
            <v:group style="position:absolute;left:4849;top:731;width:2;height:80" coordorigin="4849,731" coordsize="2,80">
              <v:shape style="position:absolute;left:4849;top:731;width:2;height:80" coordorigin="4849,731" coordsize="0,80" path="m4849,811l4849,731e" filled="false" stroked="true" strokeweight=".748pt" strokecolor="#939598">
                <v:path arrowok="t"/>
              </v:shape>
            </v:group>
            <v:group style="position:absolute;left:4809;top:731;width:2;height:80" coordorigin="4809,731" coordsize="2,80">
              <v:shape style="position:absolute;left:4809;top:731;width:2;height:80" coordorigin="4809,731" coordsize="1,80" path="m4809,811l4809,731e" filled="false" stroked="true" strokeweight=".748pt" strokecolor="#939598">
                <v:path arrowok="t"/>
              </v:shape>
            </v:group>
            <v:group style="position:absolute;left:4769;top:731;width:2;height:80" coordorigin="4769,731" coordsize="2,80">
              <v:shape style="position:absolute;left:4769;top:731;width:2;height:80" coordorigin="4769,731" coordsize="0,80" path="m4769,811l4769,731e" filled="false" stroked="true" strokeweight=".748pt" strokecolor="#939598">
                <v:path arrowok="t"/>
              </v:shape>
            </v:group>
            <v:group style="position:absolute;left:4729;top:731;width:2;height:80" coordorigin="4729,731" coordsize="2,80">
              <v:shape style="position:absolute;left:4729;top:731;width:2;height:80" coordorigin="4729,731" coordsize="1,80" path="m4729,811l4729,731e" filled="false" stroked="true" strokeweight=".748pt" strokecolor="#939598">
                <v:path arrowok="t"/>
              </v:shape>
            </v:group>
            <v:group style="position:absolute;left:4689;top:731;width:2;height:80" coordorigin="4689,731" coordsize="2,80">
              <v:shape style="position:absolute;left:4689;top:731;width:2;height:80" coordorigin="4689,731" coordsize="0,80" path="m4689,811l4689,731e" filled="false" stroked="true" strokeweight=".748pt" strokecolor="#939598">
                <v:path arrowok="t"/>
              </v:shape>
            </v:group>
            <v:group style="position:absolute;left:4649;top:731;width:2;height:80" coordorigin="4649,731" coordsize="2,80">
              <v:shape style="position:absolute;left:4649;top:731;width:2;height:80" coordorigin="4649,731" coordsize="1,80" path="m4649,811l4649,731e" filled="false" stroked="true" strokeweight=".748pt" strokecolor="#939598">
                <v:path arrowok="t"/>
              </v:shape>
            </v:group>
            <v:group style="position:absolute;left:4609;top:731;width:2;height:80" coordorigin="4609,731" coordsize="2,80">
              <v:shape style="position:absolute;left:4609;top:731;width:2;height:80" coordorigin="4609,731" coordsize="0,80" path="m4609,811l4609,731e" filled="false" stroked="true" strokeweight=".748pt" strokecolor="#939598">
                <v:path arrowok="t"/>
              </v:shape>
            </v:group>
            <v:group style="position:absolute;left:4569;top:731;width:2;height:80" coordorigin="4569,731" coordsize="2,80">
              <v:shape style="position:absolute;left:4569;top:731;width:2;height:80" coordorigin="4569,731" coordsize="1,80" path="m4569,811l4569,731e" filled="false" stroked="true" strokeweight=".748pt" strokecolor="#939598">
                <v:path arrowok="t"/>
              </v:shape>
            </v:group>
            <v:group style="position:absolute;left:4529;top:731;width:2;height:80" coordorigin="4529,731" coordsize="2,80">
              <v:shape style="position:absolute;left:4529;top:731;width:2;height:80" coordorigin="4529,731" coordsize="1,80" path="m4529,811l4529,731e" filled="false" stroked="true" strokeweight=".748pt" strokecolor="#939598">
                <v:path arrowok="t"/>
              </v:shape>
            </v:group>
            <v:group style="position:absolute;left:4489;top:731;width:2;height:80" coordorigin="4489,731" coordsize="2,80">
              <v:shape style="position:absolute;left:4489;top:731;width:2;height:80" coordorigin="4489,731" coordsize="0,80" path="m4489,811l4489,731e" filled="false" stroked="true" strokeweight=".748pt" strokecolor="#939598">
                <v:path arrowok="t"/>
              </v:shape>
            </v:group>
            <v:group style="position:absolute;left:4449;top:731;width:2;height:80" coordorigin="4449,731" coordsize="2,80">
              <v:shape style="position:absolute;left:4449;top:731;width:2;height:80" coordorigin="4449,731" coordsize="1,80" path="m4449,811l4449,731e" filled="false" stroked="true" strokeweight=".748pt" strokecolor="#939598">
                <v:path arrowok="t"/>
              </v:shape>
            </v:group>
            <v:group style="position:absolute;left:4409;top:731;width:2;height:80" coordorigin="4409,731" coordsize="2,80">
              <v:shape style="position:absolute;left:4409;top:731;width:2;height:80" coordorigin="4409,731" coordsize="0,80" path="m4409,811l4409,731e" filled="false" stroked="true" strokeweight=".748pt" strokecolor="#939598">
                <v:path arrowok="t"/>
              </v:shape>
            </v:group>
            <v:group style="position:absolute;left:4369;top:731;width:2;height:80" coordorigin="4369,731" coordsize="2,80">
              <v:shape style="position:absolute;left:4369;top:731;width:2;height:80" coordorigin="4369,731" coordsize="0,80" path="m4369,811l4369,731e" filled="false" stroked="true" strokeweight=".748pt" strokecolor="#939598">
                <v:path arrowok="t"/>
              </v:shape>
            </v:group>
            <v:group style="position:absolute;left:4329;top:731;width:2;height:80" coordorigin="4329,731" coordsize="2,80">
              <v:shape style="position:absolute;left:4329;top:731;width:2;height:80" coordorigin="4329,731" coordsize="0,80" path="m4329,811l4329,731e" filled="false" stroked="true" strokeweight=".748pt" strokecolor="#939598">
                <v:path arrowok="t"/>
              </v:shape>
            </v:group>
            <v:group style="position:absolute;left:4289;top:731;width:2;height:80" coordorigin="4289,731" coordsize="2,80">
              <v:shape style="position:absolute;left:4289;top:731;width:2;height:80" coordorigin="4289,731" coordsize="1,80" path="m4289,811l4289,731e" filled="false" stroked="true" strokeweight=".748pt" strokecolor="#939598">
                <v:path arrowok="t"/>
              </v:shape>
            </v:group>
            <v:group style="position:absolute;left:4249;top:731;width:2;height:80" coordorigin="4249,731" coordsize="2,80">
              <v:shape style="position:absolute;left:4249;top:731;width:2;height:80" coordorigin="4249,731" coordsize="0,80" path="m4249,811l4249,731e" filled="false" stroked="true" strokeweight=".748pt" strokecolor="#939598">
                <v:path arrowok="t"/>
              </v:shape>
            </v:group>
            <v:group style="position:absolute;left:4209;top:731;width:2;height:80" coordorigin="4209,731" coordsize="2,80">
              <v:shape style="position:absolute;left:4209;top:731;width:2;height:80" coordorigin="4209,731" coordsize="1,80" path="m4209,811l4209,731e" filled="false" stroked="true" strokeweight=".748pt" strokecolor="#939598">
                <v:path arrowok="t"/>
              </v:shape>
            </v:group>
            <v:group style="position:absolute;left:4169;top:731;width:2;height:80" coordorigin="4169,731" coordsize="2,80">
              <v:shape style="position:absolute;left:4169;top:731;width:2;height:80" coordorigin="4169,731" coordsize="0,80" path="m4169,811l4169,731e" filled="false" stroked="true" strokeweight=".748pt" strokecolor="#939598">
                <v:path arrowok="t"/>
              </v:shape>
            </v:group>
            <v:group style="position:absolute;left:4129;top:731;width:2;height:80" coordorigin="4129,731" coordsize="2,80">
              <v:shape style="position:absolute;left:4129;top:731;width:2;height:80" coordorigin="4129,731" coordsize="1,80" path="m4129,811l4129,731e" filled="false" stroked="true" strokeweight=".748pt" strokecolor="#939598">
                <v:path arrowok="t"/>
              </v:shape>
            </v:group>
            <v:group style="position:absolute;left:4089;top:731;width:2;height:80" coordorigin="4089,731" coordsize="2,80">
              <v:shape style="position:absolute;left:4089;top:731;width:2;height:80" coordorigin="4089,731" coordsize="0,80" path="m4089,811l4089,731e" filled="false" stroked="true" strokeweight=".748pt" strokecolor="#939598">
                <v:path arrowok="t"/>
              </v:shape>
            </v:group>
            <v:group style="position:absolute;left:4049;top:731;width:2;height:80" coordorigin="4049,731" coordsize="2,80">
              <v:shape style="position:absolute;left:4049;top:731;width:2;height:80" coordorigin="4049,731" coordsize="1,80" path="m4049,811l4049,731e" filled="false" stroked="true" strokeweight=".748pt" strokecolor="#939598">
                <v:path arrowok="t"/>
              </v:shape>
            </v:group>
            <v:group style="position:absolute;left:4009;top:731;width:2;height:80" coordorigin="4009,731" coordsize="2,80">
              <v:shape style="position:absolute;left:4009;top:731;width:2;height:80" coordorigin="4009,731" coordsize="0,80" path="m4009,811l4009,731e" filled="false" stroked="true" strokeweight=".748pt" strokecolor="#939598">
                <v:path arrowok="t"/>
              </v:shape>
            </v:group>
            <v:group style="position:absolute;left:3969;top:731;width:2;height:80" coordorigin="3969,731" coordsize="2,80">
              <v:shape style="position:absolute;left:3969;top:731;width:2;height:80" coordorigin="3969,731" coordsize="0,80" path="m3969,811l3969,731e" filled="false" stroked="true" strokeweight=".748pt" strokecolor="#939598">
                <v:path arrowok="t"/>
              </v:shape>
            </v:group>
            <v:group style="position:absolute;left:3929;top:731;width:2;height:80" coordorigin="3929,731" coordsize="2,80">
              <v:shape style="position:absolute;left:3929;top:731;width:2;height:80" coordorigin="3929,731" coordsize="1,80" path="m3929,811l3929,731e" filled="false" stroked="true" strokeweight=".748pt" strokecolor="#939598">
                <v:path arrowok="t"/>
              </v:shape>
            </v:group>
            <v:group style="position:absolute;left:3889;top:732;width:2;height:80" coordorigin="3889,732" coordsize="2,80">
              <v:shape style="position:absolute;left:3889;top:732;width:2;height:80" coordorigin="3889,732" coordsize="0,80" path="m3889,812l3889,732e" filled="false" stroked="true" strokeweight=".748pt" strokecolor="#939598">
                <v:path arrowok="t"/>
              </v:shape>
            </v:group>
            <v:group style="position:absolute;left:3849;top:732;width:2;height:80" coordorigin="3849,732" coordsize="2,80">
              <v:shape style="position:absolute;left:3849;top:732;width:2;height:80" coordorigin="3849,732" coordsize="1,80" path="m3849,812l3849,732e" filled="false" stroked="true" strokeweight=".748pt" strokecolor="#939598">
                <v:path arrowok="t"/>
              </v:shape>
            </v:group>
            <v:group style="position:absolute;left:3809;top:732;width:2;height:80" coordorigin="3809,732" coordsize="2,80">
              <v:shape style="position:absolute;left:3809;top:732;width:2;height:80" coordorigin="3809,732" coordsize="0,80" path="m3809,812l3809,732e" filled="false" stroked="true" strokeweight=".748pt" strokecolor="#939598">
                <v:path arrowok="t"/>
              </v:shape>
            </v:group>
            <v:group style="position:absolute;left:3768;top:732;width:2;height:80" coordorigin="3768,732" coordsize="2,80">
              <v:shape style="position:absolute;left:3768;top:732;width:2;height:80" coordorigin="3768,732" coordsize="1,80" path="m3768,812l3768,732e" filled="false" stroked="true" strokeweight=".748pt" strokecolor="#939598">
                <v:path arrowok="t"/>
              </v:shape>
            </v:group>
            <v:group style="position:absolute;left:3728;top:732;width:2;height:80" coordorigin="3728,732" coordsize="2,80">
              <v:shape style="position:absolute;left:3728;top:732;width:2;height:80" coordorigin="3728,732" coordsize="0,80" path="m3728,812l3728,732e" filled="false" stroked="true" strokeweight=".748pt" strokecolor="#939598">
                <v:path arrowok="t"/>
              </v:shape>
            </v:group>
            <v:group style="position:absolute;left:3688;top:732;width:2;height:80" coordorigin="3688,732" coordsize="2,80">
              <v:shape style="position:absolute;left:3688;top:732;width:2;height:80" coordorigin="3688,732" coordsize="1,80" path="m3688,812l3688,732e" filled="false" stroked="true" strokeweight=".748pt" strokecolor="#939598">
                <v:path arrowok="t"/>
              </v:shape>
            </v:group>
            <v:group style="position:absolute;left:3648;top:732;width:2;height:80" coordorigin="3648,732" coordsize="2,80">
              <v:shape style="position:absolute;left:3648;top:732;width:2;height:80" coordorigin="3648,732" coordsize="0,80" path="m3648,812l3648,732e" filled="false" stroked="true" strokeweight=".748pt" strokecolor="#939598">
                <v:path arrowok="t"/>
              </v:shape>
            </v:group>
            <v:group style="position:absolute;left:3608;top:732;width:2;height:80" coordorigin="3608,732" coordsize="2,80">
              <v:shape style="position:absolute;left:3608;top:732;width:2;height:80" coordorigin="3608,732" coordsize="0,80" path="m3608,812l3608,732e" filled="false" stroked="true" strokeweight=".748pt" strokecolor="#939598">
                <v:path arrowok="t"/>
              </v:shape>
            </v:group>
            <v:group style="position:absolute;left:3568;top:732;width:2;height:80" coordorigin="3568,732" coordsize="2,80">
              <v:shape style="position:absolute;left:3568;top:732;width:2;height:80" coordorigin="3568,732" coordsize="0,80" path="m3568,812l3568,732e" filled="false" stroked="true" strokeweight=".748pt" strokecolor="#939598">
                <v:path arrowok="t"/>
              </v:shape>
            </v:group>
            <v:group style="position:absolute;left:3528;top:732;width:2;height:80" coordorigin="3528,732" coordsize="2,80">
              <v:shape style="position:absolute;left:3528;top:732;width:2;height:80" coordorigin="3528,732" coordsize="1,80" path="m3528,812l3528,732e" filled="false" stroked="true" strokeweight=".748pt" strokecolor="#939598">
                <v:path arrowok="t"/>
              </v:shape>
            </v:group>
            <v:group style="position:absolute;left:3488;top:732;width:2;height:80" coordorigin="3488,732" coordsize="2,80">
              <v:shape style="position:absolute;left:3488;top:732;width:2;height:80" coordorigin="3488,732" coordsize="0,80" path="m3488,812l3488,732e" filled="false" stroked="true" strokeweight=".748pt" strokecolor="#939598">
                <v:path arrowok="t"/>
              </v:shape>
            </v:group>
            <v:group style="position:absolute;left:3448;top:732;width:2;height:80" coordorigin="3448,732" coordsize="2,80">
              <v:shape style="position:absolute;left:3448;top:732;width:2;height:80" coordorigin="3448,732" coordsize="0,80" path="m3448,812l3448,732e" filled="false" stroked="true" strokeweight=".748pt" strokecolor="#939598">
                <v:path arrowok="t"/>
              </v:shape>
            </v:group>
            <v:group style="position:absolute;left:3408;top:732;width:2;height:80" coordorigin="3408,732" coordsize="2,80">
              <v:shape style="position:absolute;left:3408;top:732;width:2;height:80" coordorigin="3408,732" coordsize="1,80" path="m3408,812l3408,732e" filled="false" stroked="true" strokeweight=".748pt" strokecolor="#939598">
                <v:path arrowok="t"/>
              </v:shape>
            </v:group>
            <v:group style="position:absolute;left:3368;top:732;width:2;height:80" coordorigin="3368,732" coordsize="2,80">
              <v:shape style="position:absolute;left:3368;top:732;width:2;height:80" coordorigin="3368,732" coordsize="0,80" path="m3368,812l3368,732e" filled="false" stroked="true" strokeweight=".748pt" strokecolor="#939598">
                <v:path arrowok="t"/>
              </v:shape>
            </v:group>
            <v:group style="position:absolute;left:3328;top:732;width:2;height:80" coordorigin="3328,732" coordsize="2,80">
              <v:shape style="position:absolute;left:3328;top:732;width:2;height:80" coordorigin="3328,732" coordsize="1,80" path="m3328,812l3328,732e" filled="false" stroked="true" strokeweight=".748pt" strokecolor="#939598">
                <v:path arrowok="t"/>
              </v:shape>
            </v:group>
            <v:group style="position:absolute;left:3288;top:732;width:2;height:80" coordorigin="3288,732" coordsize="2,80">
              <v:shape style="position:absolute;left:3288;top:732;width:2;height:80" coordorigin="3288,732" coordsize="0,80" path="m3288,812l3288,732e" filled="false" stroked="true" strokeweight=".748pt" strokecolor="#939598">
                <v:path arrowok="t"/>
              </v:shape>
            </v:group>
            <v:group style="position:absolute;left:3248;top:732;width:2;height:80" coordorigin="3248,732" coordsize="2,80">
              <v:shape style="position:absolute;left:3248;top:732;width:2;height:80" coordorigin="3248,732" coordsize="1,80" path="m3248,812l3248,732e" filled="false" stroked="true" strokeweight=".748pt" strokecolor="#939598">
                <v:path arrowok="t"/>
              </v:shape>
            </v:group>
            <v:group style="position:absolute;left:3208;top:732;width:2;height:80" coordorigin="3208,732" coordsize="2,80">
              <v:shape style="position:absolute;left:3208;top:732;width:2;height:80" coordorigin="3208,732" coordsize="0,80" path="m3208,812l3208,732e" filled="false" stroked="true" strokeweight=".748pt" strokecolor="#939598">
                <v:path arrowok="t"/>
              </v:shape>
            </v:group>
            <v:group style="position:absolute;left:3168;top:732;width:2;height:80" coordorigin="3168,732" coordsize="2,80">
              <v:shape style="position:absolute;left:3168;top:732;width:2;height:80" coordorigin="3168,732" coordsize="1,80" path="m3168,812l3168,732e" filled="false" stroked="true" strokeweight=".748pt" strokecolor="#939598">
                <v:path arrowok="t"/>
              </v:shape>
            </v:group>
            <v:group style="position:absolute;left:3128;top:732;width:2;height:80" coordorigin="3128,732" coordsize="2,80">
              <v:shape style="position:absolute;left:3128;top:732;width:2;height:80" coordorigin="3128,732" coordsize="0,80" path="m3128,812l3128,732e" filled="false" stroked="true" strokeweight=".748pt" strokecolor="#939598">
                <v:path arrowok="t"/>
              </v:shape>
            </v:group>
            <v:group style="position:absolute;left:3088;top:732;width:2;height:80" coordorigin="3088,732" coordsize="2,80">
              <v:shape style="position:absolute;left:3088;top:732;width:2;height:80" coordorigin="3088,732" coordsize="0,80" path="m3088,812l3088,732e" filled="false" stroked="true" strokeweight=".748pt" strokecolor="#939598">
                <v:path arrowok="t"/>
              </v:shape>
            </v:group>
            <v:group style="position:absolute;left:3048;top:732;width:2;height:80" coordorigin="3048,732" coordsize="2,80">
              <v:shape style="position:absolute;left:3048;top:732;width:2;height:80" coordorigin="3048,732" coordsize="0,80" path="m3048,812l3048,732e" filled="false" stroked="true" strokeweight=".748pt" strokecolor="#939598">
                <v:path arrowok="t"/>
              </v:shape>
            </v:group>
            <v:group style="position:absolute;left:3008;top:732;width:2;height:80" coordorigin="3008,732" coordsize="2,80">
              <v:shape style="position:absolute;left:3008;top:732;width:2;height:80" coordorigin="3008,732" coordsize="1,80" path="m3008,812l3008,732e" filled="false" stroked="true" strokeweight=".748pt" strokecolor="#939598">
                <v:path arrowok="t"/>
              </v:shape>
            </v:group>
            <v:group style="position:absolute;left:2968;top:732;width:2;height:80" coordorigin="2968,732" coordsize="2,80">
              <v:shape style="position:absolute;left:2968;top:732;width:2;height:80" coordorigin="2968,732" coordsize="0,80" path="m2968,812l2968,732e" filled="false" stroked="true" strokeweight=".748pt" strokecolor="#939598">
                <v:path arrowok="t"/>
              </v:shape>
            </v:group>
            <v:group style="position:absolute;left:2928;top:732;width:2;height:80" coordorigin="2928,732" coordsize="2,80">
              <v:shape style="position:absolute;left:2928;top:732;width:2;height:80" coordorigin="2928,732" coordsize="0,80" path="m2928,812l2928,732e" filled="false" stroked="true" strokeweight=".748pt" strokecolor="#939598">
                <v:path arrowok="t"/>
              </v:shape>
            </v:group>
            <v:group style="position:absolute;left:2888;top:732;width:2;height:80" coordorigin="2888,732" coordsize="2,80">
              <v:shape style="position:absolute;left:2888;top:732;width:2;height:80" coordorigin="2888,732" coordsize="1,80" path="m2888,812l2888,732e" filled="false" stroked="true" strokeweight=".748pt" strokecolor="#939598">
                <v:path arrowok="t"/>
              </v:shape>
            </v:group>
            <v:group style="position:absolute;left:2848;top:732;width:2;height:80" coordorigin="2848,732" coordsize="2,80">
              <v:shape style="position:absolute;left:2848;top:732;width:2;height:80" coordorigin="2848,732" coordsize="0,80" path="m2848,812l2848,732e" filled="false" stroked="true" strokeweight=".748pt" strokecolor="#939598">
                <v:path arrowok="t"/>
              </v:shape>
            </v:group>
            <v:group style="position:absolute;left:2808;top:732;width:2;height:80" coordorigin="2808,732" coordsize="2,80">
              <v:shape style="position:absolute;left:2808;top:732;width:2;height:80" coordorigin="2808,732" coordsize="1,80" path="m2808,812l2808,732e" filled="false" stroked="true" strokeweight=".748pt" strokecolor="#939598">
                <v:path arrowok="t"/>
              </v:shape>
            </v:group>
            <v:group style="position:absolute;left:2768;top:732;width:2;height:80" coordorigin="2768,732" coordsize="2,80">
              <v:shape style="position:absolute;left:2768;top:732;width:2;height:80" coordorigin="2768,732" coordsize="0,80" path="m2768,812l2768,732e" filled="false" stroked="true" strokeweight=".748pt" strokecolor="#939598">
                <v:path arrowok="t"/>
              </v:shape>
            </v:group>
            <v:group style="position:absolute;left:2728;top:732;width:2;height:80" coordorigin="2728,732" coordsize="2,80">
              <v:shape style="position:absolute;left:2728;top:732;width:2;height:80" coordorigin="2728,732" coordsize="0,80" path="m2728,812l2728,732e" filled="false" stroked="true" strokeweight=".748pt" strokecolor="#939598">
                <v:path arrowok="t"/>
              </v:shape>
            </v:group>
            <v:group style="position:absolute;left:2688;top:732;width:2;height:80" coordorigin="2688,732" coordsize="2,80">
              <v:shape style="position:absolute;left:2688;top:732;width:2;height:80" coordorigin="2688,732" coordsize="0,80" path="m2688,812l2688,732e" filled="false" stroked="true" strokeweight=".748pt" strokecolor="#939598">
                <v:path arrowok="t"/>
              </v:shape>
            </v:group>
            <v:group style="position:absolute;left:2648;top:732;width:2;height:80" coordorigin="2648,732" coordsize="2,80">
              <v:shape style="position:absolute;left:2648;top:732;width:2;height:80" coordorigin="2648,732" coordsize="1,80" path="m2648,812l2648,732e" filled="false" stroked="true" strokeweight=".748pt" strokecolor="#939598">
                <v:path arrowok="t"/>
              </v:shape>
            </v:group>
            <v:group style="position:absolute;left:2608;top:732;width:2;height:80" coordorigin="2608,732" coordsize="2,80">
              <v:shape style="position:absolute;left:2608;top:732;width:2;height:80" coordorigin="2608,732" coordsize="0,80" path="m2608,812l2608,732e" filled="false" stroked="true" strokeweight=".748pt" strokecolor="#939598">
                <v:path arrowok="t"/>
              </v:shape>
            </v:group>
            <v:group style="position:absolute;left:2568;top:732;width:2;height:80" coordorigin="2568,732" coordsize="2,80">
              <v:shape style="position:absolute;left:2568;top:732;width:2;height:80" coordorigin="2568,732" coordsize="0,80" path="m2568,812l2568,732e" filled="false" stroked="true" strokeweight=".748pt" strokecolor="#939598">
                <v:path arrowok="t"/>
              </v:shape>
            </v:group>
            <v:group style="position:absolute;left:2528;top:732;width:2;height:80" coordorigin="2528,732" coordsize="2,80">
              <v:shape style="position:absolute;left:2528;top:732;width:2;height:80" coordorigin="2528,732" coordsize="0,80" path="m2528,812l2528,732e" filled="false" stroked="true" strokeweight=".748pt" strokecolor="#939598">
                <v:path arrowok="t"/>
              </v:shape>
            </v:group>
            <v:group style="position:absolute;left:2488;top:732;width:2;height:80" coordorigin="2488,732" coordsize="2,80">
              <v:shape style="position:absolute;left:2488;top:732;width:2;height:80" coordorigin="2488,732" coordsize="1,80" path="m2488,812l2488,732e" filled="false" stroked="true" strokeweight=".748pt" strokecolor="#939598">
                <v:path arrowok="t"/>
              </v:shape>
            </v:group>
            <v:group style="position:absolute;left:2448;top:732;width:2;height:80" coordorigin="2448,732" coordsize="2,80">
              <v:shape style="position:absolute;left:2448;top:732;width:2;height:80" coordorigin="2448,732" coordsize="0,80" path="m2448,812l2448,732e" filled="false" stroked="true" strokeweight=".748pt" strokecolor="#939598">
                <v:path arrowok="t"/>
              </v:shape>
            </v:group>
            <v:group style="position:absolute;left:2408;top:732;width:2;height:80" coordorigin="2408,732" coordsize="2,80">
              <v:shape style="position:absolute;left:2408;top:732;width:2;height:80" coordorigin="2408,732" coordsize="1,80" path="m2408,812l2408,732e" filled="false" stroked="true" strokeweight=".748pt" strokecolor="#939598">
                <v:path arrowok="t"/>
              </v:shape>
            </v:group>
            <v:group style="position:absolute;left:2368;top:732;width:2;height:80" coordorigin="2368,732" coordsize="2,80">
              <v:shape style="position:absolute;left:2368;top:732;width:2;height:80" coordorigin="2368,732" coordsize="1,80" path="m2368,812l2368,732e" filled="false" stroked="true" strokeweight=".748pt" strokecolor="#939598">
                <v:path arrowok="t"/>
              </v:shape>
            </v:group>
            <v:group style="position:absolute;left:2328;top:732;width:2;height:80" coordorigin="2328,732" coordsize="2,80">
              <v:shape style="position:absolute;left:2328;top:732;width:2;height:80" coordorigin="2328,732" coordsize="0,80" path="m2328,812l2328,732e" filled="false" stroked="true" strokeweight=".748pt" strokecolor="#939598">
                <v:path arrowok="t"/>
              </v:shape>
            </v:group>
            <v:group style="position:absolute;left:2288;top:732;width:2;height:80" coordorigin="2288,732" coordsize="2,80">
              <v:shape style="position:absolute;left:2288;top:732;width:2;height:80" coordorigin="2288,732" coordsize="1,80" path="m2288,812l2288,732e" filled="false" stroked="true" strokeweight=".748pt" strokecolor="#939598">
                <v:path arrowok="t"/>
              </v:shape>
            </v:group>
            <v:group style="position:absolute;left:2248;top:732;width:2;height:80" coordorigin="2248,732" coordsize="2,80">
              <v:shape style="position:absolute;left:2248;top:732;width:2;height:80" coordorigin="2248,732" coordsize="0,80" path="m2248,812l2248,732e" filled="false" stroked="true" strokeweight=".748pt" strokecolor="#939598">
                <v:path arrowok="t"/>
              </v:shape>
            </v:group>
            <v:group style="position:absolute;left:2208;top:732;width:2;height:80" coordorigin="2208,732" coordsize="2,80">
              <v:shape style="position:absolute;left:2208;top:732;width:2;height:80" coordorigin="2208,732" coordsize="0,80" path="m2208,812l2208,732e" filled="false" stroked="true" strokeweight=".748pt" strokecolor="#939598">
                <v:path arrowok="t"/>
              </v:shape>
            </v:group>
            <v:group style="position:absolute;left:2168;top:732;width:2;height:80" coordorigin="2168,732" coordsize="2,80">
              <v:shape style="position:absolute;left:2168;top:732;width:2;height:80" coordorigin="2168,732" coordsize="0,80" path="m2168,812l2168,732e" filled="false" stroked="true" strokeweight=".748pt" strokecolor="#939598">
                <v:path arrowok="t"/>
              </v:shape>
            </v:group>
            <v:group style="position:absolute;left:2128;top:732;width:2;height:80" coordorigin="2128,732" coordsize="2,80">
              <v:shape style="position:absolute;left:2128;top:732;width:2;height:80" coordorigin="2128,732" coordsize="1,80" path="m2128,812l2128,732e" filled="false" stroked="true" strokeweight=".748pt" strokecolor="#939598">
                <v:path arrowok="t"/>
              </v:shape>
            </v:group>
            <v:group style="position:absolute;left:2088;top:732;width:2;height:80" coordorigin="2088,732" coordsize="2,80">
              <v:shape style="position:absolute;left:2088;top:732;width:2;height:80" coordorigin="2088,732" coordsize="0,80" path="m2088,812l2088,732e" filled="false" stroked="true" strokeweight=".748pt" strokecolor="#939598">
                <v:path arrowok="t"/>
              </v:shape>
            </v:group>
            <v:group style="position:absolute;left:2048;top:732;width:2;height:80" coordorigin="2048,732" coordsize="2,80">
              <v:shape style="position:absolute;left:2048;top:732;width:2;height:80" coordorigin="2048,732" coordsize="1,80" path="m2048,812l2048,732e" filled="false" stroked="true" strokeweight=".748pt" strokecolor="#939598">
                <v:path arrowok="t"/>
              </v:shape>
            </v:group>
            <v:group style="position:absolute;left:2008;top:732;width:2;height:80" coordorigin="2008,732" coordsize="2,80">
              <v:shape style="position:absolute;left:2008;top:732;width:2;height:80" coordorigin="2008,732" coordsize="0,80" path="m2008,812l2008,732e" filled="false" stroked="true" strokeweight=".748pt" strokecolor="#939598">
                <v:path arrowok="t"/>
              </v:shape>
            </v:group>
            <v:group style="position:absolute;left:1968;top:732;width:2;height:80" coordorigin="1968,732" coordsize="2,80">
              <v:shape style="position:absolute;left:1968;top:732;width:2;height:80" coordorigin="1968,732" coordsize="1,80" path="m1968,812l1968,732e" filled="false" stroked="true" strokeweight=".748pt" strokecolor="#939598">
                <v:path arrowok="t"/>
              </v:shape>
            </v:group>
            <v:group style="position:absolute;left:1928;top:732;width:2;height:80" coordorigin="1928,732" coordsize="2,80">
              <v:shape style="position:absolute;left:1928;top:732;width:2;height:80" coordorigin="1928,732" coordsize="0,80" path="m1928,812l1928,732e" filled="false" stroked="true" strokeweight=".748pt" strokecolor="#939598">
                <v:path arrowok="t"/>
              </v:shape>
            </v:group>
            <v:group style="position:absolute;left:1888;top:732;width:2;height:80" coordorigin="1888,732" coordsize="2,80">
              <v:shape style="position:absolute;left:1888;top:732;width:2;height:80" coordorigin="1888,732" coordsize="1,80" path="m1888,812l1888,732e" filled="false" stroked="true" strokeweight=".748pt" strokecolor="#939598">
                <v:path arrowok="t"/>
              </v:shape>
            </v:group>
            <v:group style="position:absolute;left:1848;top:732;width:2;height:80" coordorigin="1848,732" coordsize="2,80">
              <v:shape style="position:absolute;left:1848;top:732;width:2;height:80" coordorigin="1848,732" coordsize="1,80" path="m1848,812l1848,732e" filled="false" stroked="true" strokeweight=".748pt" strokecolor="#939598">
                <v:path arrowok="t"/>
              </v:shape>
            </v:group>
            <v:group style="position:absolute;left:1808;top:732;width:2;height:80" coordorigin="1808,732" coordsize="2,80">
              <v:shape style="position:absolute;left:1808;top:732;width:2;height:80" coordorigin="1808,732" coordsize="0,80" path="m1808,812l1808,732e" filled="false" stroked="true" strokeweight=".748pt" strokecolor="#939598">
                <v:path arrowok="t"/>
              </v:shape>
            </v:group>
            <v:group style="position:absolute;left:1768;top:732;width:2;height:80" coordorigin="1768,732" coordsize="2,80">
              <v:shape style="position:absolute;left:1768;top:732;width:2;height:80" coordorigin="1768,732" coordsize="0,80" path="m1768,812l1768,732e" filled="false" stroked="true" strokeweight=".748pt" strokecolor="#939598">
                <v:path arrowok="t"/>
              </v:shape>
            </v:group>
            <v:group style="position:absolute;left:1728;top:732;width:2;height:80" coordorigin="1728,732" coordsize="2,80">
              <v:shape style="position:absolute;left:1728;top:732;width:2;height:80" coordorigin="1728,732" coordsize="0,80" path="m1728,812l1728,732e" filled="false" stroked="true" strokeweight=".748pt" strokecolor="#939598">
                <v:path arrowok="t"/>
              </v:shape>
            </v:group>
            <v:group style="position:absolute;left:1688;top:732;width:2;height:80" coordorigin="1688,732" coordsize="2,80">
              <v:shape style="position:absolute;left:1688;top:732;width:2;height:80" coordorigin="1688,732" coordsize="1,80" path="m1688,812l1688,732e" filled="false" stroked="true" strokeweight=".748pt" strokecolor="#939598">
                <v:path arrowok="t"/>
              </v:shape>
            </v:group>
            <v:group style="position:absolute;left:1648;top:732;width:2;height:80" coordorigin="1648,732" coordsize="2,80">
              <v:shape style="position:absolute;left:1648;top:732;width:2;height:80" coordorigin="1648,732" coordsize="0,80" path="m1648,812l1648,732e" filled="false" stroked="true" strokeweight=".748pt" strokecolor="#939598">
                <v:path arrowok="t"/>
              </v:shape>
            </v:group>
            <v:group style="position:absolute;left:1608;top:732;width:2;height:80" coordorigin="1608,732" coordsize="2,80">
              <v:shape style="position:absolute;left:1608;top:732;width:2;height:80" coordorigin="1608,732" coordsize="1,80" path="m1608,812l1608,732e" filled="false" stroked="true" strokeweight=".748pt" strokecolor="#939598">
                <v:path arrowok="t"/>
              </v:shape>
            </v:group>
            <v:group style="position:absolute;left:1568;top:732;width:2;height:80" coordorigin="1568,732" coordsize="2,80">
              <v:shape style="position:absolute;left:1568;top:732;width:2;height:80" coordorigin="1568,732" coordsize="0,80" path="m1568,812l1568,732e" filled="false" stroked="true" strokeweight=".748pt" strokecolor="#939598">
                <v:path arrowok="t"/>
              </v:shape>
            </v:group>
            <v:group style="position:absolute;left:1528;top:732;width:2;height:80" coordorigin="1528,732" coordsize="2,80">
              <v:shape style="position:absolute;left:1528;top:732;width:2;height:80" coordorigin="1528,732" coordsize="1,80" path="m1528,812l1528,732e" filled="false" stroked="true" strokeweight=".748pt" strokecolor="#939598">
                <v:path arrowok="t"/>
              </v:shape>
            </v:group>
            <v:group style="position:absolute;left:1488;top:732;width:2;height:80" coordorigin="1488,732" coordsize="2,80">
              <v:shape style="position:absolute;left:1488;top:732;width:2;height:80" coordorigin="1488,732" coordsize="0,80" path="m1488,812l1488,732e" filled="false" stroked="true" strokeweight=".748pt" strokecolor="#939598">
                <v:path arrowok="t"/>
              </v:shape>
            </v:group>
            <v:group style="position:absolute;left:1448;top:732;width:2;height:80" coordorigin="1448,732" coordsize="2,80">
              <v:shape style="position:absolute;left:1448;top:732;width:2;height:80" coordorigin="1448,732" coordsize="1,80" path="m1448,812l1448,732e" filled="false" stroked="true" strokeweight=".748pt" strokecolor="#939598">
                <v:path arrowok="t"/>
              </v:shape>
            </v:group>
            <v:group style="position:absolute;left:1408;top:732;width:2;height:80" coordorigin="1408,732" coordsize="2,80">
              <v:shape style="position:absolute;left:1408;top:732;width:2;height:80" coordorigin="1408,732" coordsize="0,80" path="m1408,812l1408,732e" filled="false" stroked="true" strokeweight=".748pt" strokecolor="#939598">
                <v:path arrowok="t"/>
              </v:shape>
            </v:group>
            <v:group style="position:absolute;left:1368;top:732;width:2;height:80" coordorigin="1368,732" coordsize="2,80">
              <v:shape style="position:absolute;left:1368;top:732;width:2;height:80" coordorigin="1368,732" coordsize="1,80" path="m1368,812l1368,732e" filled="false" stroked="true" strokeweight=".748pt" strokecolor="#939598">
                <v:path arrowok="t"/>
              </v:shape>
            </v:group>
            <v:group style="position:absolute;left:1328;top:732;width:2;height:80" coordorigin="1328,732" coordsize="2,80">
              <v:shape style="position:absolute;left:1328;top:732;width:2;height:80" coordorigin="1328,732" coordsize="0,80" path="m1328,812l1328,732e" filled="false" stroked="true" strokeweight=".748pt" strokecolor="#939598">
                <v:path arrowok="t"/>
              </v:shape>
            </v:group>
            <v:group style="position:absolute;left:1288;top:732;width:2;height:80" coordorigin="1288,732" coordsize="2,80">
              <v:shape style="position:absolute;left:1288;top:732;width:2;height:80" coordorigin="1288,732" coordsize="0,80" path="m1288,812l1288,732e" filled="false" stroked="true" strokeweight=".748pt" strokecolor="#939598">
                <v:path arrowok="t"/>
              </v:shape>
            </v:group>
            <v:group style="position:absolute;left:1248;top:732;width:2;height:80" coordorigin="1248,732" coordsize="2,80">
              <v:shape style="position:absolute;left:1248;top:732;width:2;height:80" coordorigin="1248,732" coordsize="1,80" path="m1248,812l1248,732e" filled="false" stroked="true" strokeweight=".748pt" strokecolor="#939598">
                <v:path arrowok="t"/>
              </v:shape>
            </v:group>
            <v:group style="position:absolute;left:1208;top:732;width:2;height:80" coordorigin="1208,732" coordsize="2,80">
              <v:shape style="position:absolute;left:1208;top:732;width:2;height:80" coordorigin="1208,732" coordsize="0,80" path="m1208,812l1208,732e" filled="false" stroked="true" strokeweight=".748pt" strokecolor="#939598">
                <v:path arrowok="t"/>
              </v:shape>
            </v:group>
            <v:group style="position:absolute;left:1168;top:732;width:2;height:80" coordorigin="1168,732" coordsize="2,80">
              <v:shape style="position:absolute;left:1168;top:732;width:2;height:80" coordorigin="1168,732" coordsize="1,80" path="m1168,812l1168,732e" filled="false" stroked="true" strokeweight=".748pt" strokecolor="#939598">
                <v:path arrowok="t"/>
              </v:shape>
            </v:group>
            <v:group style="position:absolute;left:1128;top:732;width:2;height:80" coordorigin="1128,732" coordsize="2,80">
              <v:shape style="position:absolute;left:1128;top:732;width:2;height:80" coordorigin="1128,732" coordsize="0,80" path="m1128,812l1128,732e" filled="false" stroked="true" strokeweight=".748pt" strokecolor="#939598">
                <v:path arrowok="t"/>
              </v:shape>
            </v:group>
            <v:group style="position:absolute;left:1088;top:732;width:2;height:80" coordorigin="1088,732" coordsize="2,80">
              <v:shape style="position:absolute;left:1088;top:732;width:2;height:80" coordorigin="1088,732" coordsize="1,80" path="m1088,812l1088,732e" filled="false" stroked="true" strokeweight=".748pt" strokecolor="#939598">
                <v:path arrowok="t"/>
              </v:shape>
            </v:group>
            <v:group style="position:absolute;left:1048;top:732;width:2;height:80" coordorigin="1048,732" coordsize="2,80">
              <v:shape style="position:absolute;left:1048;top:732;width:2;height:80" coordorigin="1048,732" coordsize="0,80" path="m1048,812l1048,732e" filled="false" stroked="true" strokeweight=".748pt" strokecolor="#939598">
                <v:path arrowok="t"/>
              </v:shape>
            </v:group>
            <v:group style="position:absolute;left:1008;top:732;width:2;height:80" coordorigin="1008,732" coordsize="2,80">
              <v:shape style="position:absolute;left:1008;top:732;width:2;height:80" coordorigin="1008,732" coordsize="1,80" path="m1008,812l1008,732e" filled="false" stroked="true" strokeweight=".748pt" strokecolor="#939598">
                <v:path arrowok="t"/>
              </v:shape>
            </v:group>
            <v:group style="position:absolute;left:968;top:732;width:2;height:80" coordorigin="968,732" coordsize="2,80">
              <v:shape style="position:absolute;left:968;top:732;width:2;height:80" coordorigin="968,732" coordsize="0,80" path="m968,812l968,732e" filled="false" stroked="true" strokeweight=".748pt" strokecolor="#939598">
                <v:path arrowok="t"/>
              </v:shape>
            </v:group>
            <v:group style="position:absolute;left:928;top:732;width:2;height:80" coordorigin="928,732" coordsize="2,80">
              <v:shape style="position:absolute;left:928;top:732;width:2;height:80" coordorigin="928,732" coordsize="1,80" path="m928,812l928,732e" filled="false" stroked="true" strokeweight=".748pt" strokecolor="#939598">
                <v:path arrowok="t"/>
              </v:shape>
            </v:group>
            <v:group style="position:absolute;left:888;top:732;width:2;height:80" coordorigin="888,732" coordsize="2,80">
              <v:shape style="position:absolute;left:888;top:732;width:2;height:80" coordorigin="888,732" coordsize="0,80" path="m888,812l888,732e" filled="false" stroked="true" strokeweight=".748pt" strokecolor="#939598">
                <v:path arrowok="t"/>
              </v:shape>
            </v:group>
            <v:group style="position:absolute;left:848;top:732;width:2;height:80" coordorigin="848,732" coordsize="2,80">
              <v:shape style="position:absolute;left:848;top:732;width:2;height:80" coordorigin="848,732" coordsize="0,80" path="m848,812l848,732e" filled="false" stroked="true" strokeweight=".748pt" strokecolor="#939598">
                <v:path arrowok="t"/>
              </v:shape>
            </v:group>
            <v:group style="position:absolute;left:808;top:732;width:2;height:80" coordorigin="808,732" coordsize="2,80">
              <v:shape style="position:absolute;left:808;top:732;width:2;height:80" coordorigin="808,732" coordsize="0,80" path="m808,812l808,732e" filled="false" stroked="true" strokeweight=".748pt" strokecolor="#939598">
                <v:path arrowok="t"/>
              </v:shape>
            </v:group>
            <v:group style="position:absolute;left:768;top:732;width:2;height:80" coordorigin="768,732" coordsize="2,80">
              <v:shape style="position:absolute;left:768;top:732;width:2;height:80" coordorigin="768,732" coordsize="1,80" path="m768,812l768,732e" filled="false" stroked="true" strokeweight=".748pt" strokecolor="#939598">
                <v:path arrowok="t"/>
              </v:shape>
            </v:group>
            <v:group style="position:absolute;left:728;top:732;width:2;height:80" coordorigin="728,732" coordsize="2,80">
              <v:shape style="position:absolute;left:728;top:732;width:2;height:80" coordorigin="728,732" coordsize="1,80" path="m728,812l728,732e" filled="false" stroked="true" strokeweight=".748pt" strokecolor="#939598">
                <v:path arrowok="t"/>
              </v:shape>
            </v:group>
            <v:group style="position:absolute;left:688;top:732;width:2;height:80" coordorigin="688,732" coordsize="2,80">
              <v:shape style="position:absolute;left:688;top:732;width:2;height:80" coordorigin="688,732" coordsize="0,80" path="m688,812l688,732e" filled="false" stroked="true" strokeweight=".748pt" strokecolor="#939598">
                <v:path arrowok="t"/>
              </v:shape>
            </v:group>
            <v:group style="position:absolute;left:648;top:732;width:2;height:80" coordorigin="648,732" coordsize="2,80">
              <v:shape style="position:absolute;left:648;top:732;width:2;height:80" coordorigin="648,732" coordsize="1,80" path="m648,812l648,732e" filled="false" stroked="true" strokeweight=".748pt" strokecolor="#939598">
                <v:path arrowok="t"/>
              </v:shape>
            </v:group>
            <v:group style="position:absolute;left:608;top:732;width:2;height:80" coordorigin="608,732" coordsize="2,80">
              <v:shape style="position:absolute;left:608;top:732;width:2;height:80" coordorigin="608,732" coordsize="0,80" path="m608,812l608,732e" filled="false" stroked="true" strokeweight=".748pt" strokecolor="#939598">
                <v:path arrowok="t"/>
              </v:shape>
            </v:group>
            <v:group style="position:absolute;left:568;top:732;width:2;height:80" coordorigin="568,732" coordsize="2,80">
              <v:shape style="position:absolute;left:568;top:732;width:2;height:80" coordorigin="568,732" coordsize="1,80" path="m568,812l568,732e" filled="false" stroked="true" strokeweight=".748pt" strokecolor="#939598">
                <v:path arrowok="t"/>
              </v:shape>
            </v:group>
            <v:group style="position:absolute;left:528;top:732;width:2;height:80" coordorigin="528,732" coordsize="2,80">
              <v:shape style="position:absolute;left:528;top:732;width:2;height:80" coordorigin="528,732" coordsize="0,80" path="m528,812l528,732e" filled="false" stroked="true" strokeweight=".748pt" strokecolor="#939598">
                <v:path arrowok="t"/>
              </v:shape>
            </v:group>
            <v:group style="position:absolute;left:488;top:732;width:2;height:80" coordorigin="488,732" coordsize="2,80">
              <v:shape style="position:absolute;left:488;top:732;width:2;height:80" coordorigin="488,732" coordsize="1,80" path="m488,812l488,732e" filled="false" stroked="true" strokeweight=".748pt" strokecolor="#939598">
                <v:path arrowok="t"/>
              </v:shape>
            </v:group>
            <v:group style="position:absolute;left:448;top:732;width:2;height:80" coordorigin="448,732" coordsize="2,80">
              <v:shape style="position:absolute;left:448;top:732;width:2;height:80" coordorigin="448,732" coordsize="0,80" path="m448,812l448,732e" filled="false" stroked="true" strokeweight=".748pt" strokecolor="#939598">
                <v:path arrowok="t"/>
              </v:shape>
            </v:group>
            <v:group style="position:absolute;left:408;top:732;width:2;height:80" coordorigin="408,732" coordsize="2,80">
              <v:shape style="position:absolute;left:408;top:732;width:2;height:80" coordorigin="408,732" coordsize="0,80" path="m408,812l408,732e" filled="false" stroked="true" strokeweight=".748pt" strokecolor="#939598">
                <v:path arrowok="t"/>
              </v:shape>
            </v:group>
            <v:group style="position:absolute;left:368;top:732;width:2;height:80" coordorigin="368,732" coordsize="2,80">
              <v:shape style="position:absolute;left:368;top:732;width:2;height:80" coordorigin="368,732" coordsize="0,80" path="m368,812l368,732e" filled="false" stroked="true" strokeweight=".748pt" strokecolor="#939598">
                <v:path arrowok="t"/>
              </v:shape>
            </v:group>
            <v:group style="position:absolute;left:328;top:732;width:2;height:80" coordorigin="328,732" coordsize="2,80">
              <v:shape style="position:absolute;left:328;top:732;width:2;height:80" coordorigin="328,732" coordsize="1,80" path="m328,812l328,732e" filled="false" stroked="true" strokeweight=".748pt" strokecolor="#939598">
                <v:path arrowok="t"/>
              </v:shape>
            </v:group>
            <v:group style="position:absolute;left:288;top:732;width:2;height:80" coordorigin="288,732" coordsize="2,80">
              <v:shape style="position:absolute;left:288;top:732;width:2;height:80" coordorigin="288,732" coordsize="0,80" path="m288,812l288,732e" filled="false" stroked="true" strokeweight=".748pt" strokecolor="#939598">
                <v:path arrowok="t"/>
              </v:shape>
            </v:group>
            <v:group style="position:absolute;left:248;top:732;width:2;height:80" coordorigin="248,732" coordsize="2,80">
              <v:shape style="position:absolute;left:248;top:732;width:2;height:80" coordorigin="248,732" coordsize="1,80" path="m248,812l248,732e" filled="false" stroked="true" strokeweight=".748pt" strokecolor="#939598">
                <v:path arrowok="t"/>
              </v:shape>
            </v:group>
            <v:group style="position:absolute;left:208;top:732;width:2;height:80" coordorigin="208,732" coordsize="2,80">
              <v:shape style="position:absolute;left:208;top:732;width:2;height:80" coordorigin="208,732" coordsize="1,80" path="m208,812l208,732e" filled="false" stroked="true" strokeweight=".748pt" strokecolor="#939598">
                <v:path arrowok="t"/>
              </v:shape>
            </v:group>
            <v:group style="position:absolute;left:168;top:732;width:2;height:80" coordorigin="168,732" coordsize="2,80">
              <v:shape style="position:absolute;left:168;top:732;width:2;height:80" coordorigin="168,732" coordsize="0,80" path="m168,812l168,732e" filled="false" stroked="true" strokeweight=".748pt" strokecolor="#939598">
                <v:path arrowok="t"/>
              </v:shape>
            </v:group>
            <v:group style="position:absolute;left:128;top:732;width:2;height:80" coordorigin="128,732" coordsize="2,80">
              <v:shape style="position:absolute;left:128;top:732;width:2;height:80" coordorigin="128,732" coordsize="1,80" path="m128,812l128,732e" filled="false" stroked="true" strokeweight=".748pt" strokecolor="#939598">
                <v:path arrowok="t"/>
              </v:shape>
            </v:group>
            <v:group style="position:absolute;left:88;top:732;width:2;height:80" coordorigin="88,732" coordsize="2,80">
              <v:shape style="position:absolute;left:88;top:732;width:2;height:80" coordorigin="88,732" coordsize="0,80" path="m88,812l88,732e" filled="false" stroked="true" strokeweight=".748pt" strokecolor="#939598">
                <v:path arrowok="t"/>
              </v:shape>
            </v:group>
            <v:group style="position:absolute;left:47;top:732;width:2;height:80" coordorigin="47,732" coordsize="2,80">
              <v:shape style="position:absolute;left:47;top:732;width:2;height:80" coordorigin="47,732" coordsize="1,80" path="m48,812l47,732e" filled="false" stroked="true" strokeweight=".748pt" strokecolor="#939598">
                <v:path arrowok="t"/>
              </v:shape>
            </v:group>
            <v:group style="position:absolute;left:7;top:732;width:2;height:80" coordorigin="7,732" coordsize="2,80">
              <v:shape style="position:absolute;left:7;top:732;width:2;height:80" coordorigin="7,732" coordsize="0,80" path="m7,812l7,732e" filled="false" stroked="true" strokeweight=".748pt" strokecolor="#939598">
                <v:path arrowok="t"/>
              </v:shape>
              <v:shape style="position:absolute;left:5056;top:0;width:6463;height:1502" type="#_x0000_t75" stroked="false">
                <v:imagedata r:id="rId21" o:title=""/>
              </v:shape>
            </v:group>
          </v:group>
        </w:pict>
      </w:r>
      <w:r>
        <w:rPr>
          <w:rFonts w:ascii="Calibri" w:hAnsi="Calibri" w:cs="Calibri" w:eastAsia="Calibri"/>
          <w:position w:val="-29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sz w:val="28"/>
          <w:szCs w:val="28"/>
        </w:rPr>
      </w:pPr>
    </w:p>
    <w:p>
      <w:pPr>
        <w:spacing w:line="962" w:lineRule="exact" w:before="0"/>
        <w:ind w:left="907" w:right="988" w:firstLine="0"/>
        <w:jc w:val="left"/>
        <w:rPr>
          <w:rFonts w:ascii="Arial" w:hAnsi="Arial" w:cs="Arial" w:eastAsia="Arial"/>
          <w:sz w:val="92"/>
          <w:szCs w:val="92"/>
        </w:rPr>
      </w:pPr>
      <w:r>
        <w:rPr>
          <w:rFonts w:ascii="Arial"/>
          <w:color w:val="A4590C"/>
          <w:spacing w:val="30"/>
          <w:w w:val="95"/>
          <w:sz w:val="92"/>
        </w:rPr>
        <w:t>Contents</w:t>
      </w:r>
      <w:r>
        <w:rPr>
          <w:rFonts w:ascii="Arial"/>
          <w:sz w:val="9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4"/>
          <w:szCs w:val="24"/>
        </w:r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0754" w:val="right" w:leader="dot"/>
            </w:tabs>
            <w:spacing w:line="240" w:lineRule="auto" w:before="51"/>
            <w:ind w:right="0"/>
            <w:jc w:val="left"/>
          </w:pPr>
          <w:hyperlink w:history="true" w:anchor="_TOC_250008">
            <w:r>
              <w:rPr>
                <w:color w:val="6D6E71"/>
              </w:rPr>
              <w:t>Vision</w:t>
              <w:tab/>
              <w:t>6</w:t>
            </w:r>
            <w:r>
              <w:rPr/>
            </w:r>
          </w:hyperlink>
        </w:p>
        <w:p>
          <w:pPr>
            <w:pStyle w:val="TOC1"/>
            <w:tabs>
              <w:tab w:pos="10754" w:val="right" w:leader="dot"/>
            </w:tabs>
            <w:spacing w:line="240" w:lineRule="auto"/>
            <w:ind w:right="0"/>
            <w:jc w:val="left"/>
          </w:pPr>
          <w:hyperlink w:history="true" w:anchor="_TOC_250007">
            <w:r>
              <w:rPr>
                <w:color w:val="6D6E71"/>
              </w:rPr>
              <w:t>Our creation</w:t>
            </w:r>
            <w:r>
              <w:rPr>
                <w:color w:val="6D6E71"/>
                <w:spacing w:val="-1"/>
              </w:rPr>
              <w:t> </w:t>
            </w:r>
            <w:r>
              <w:rPr>
                <w:color w:val="6D6E71"/>
              </w:rPr>
              <w:t>story</w:t>
              <w:tab/>
              <w:t>7</w:t>
            </w:r>
            <w:r>
              <w:rPr/>
            </w:r>
          </w:hyperlink>
        </w:p>
        <w:p>
          <w:pPr>
            <w:pStyle w:val="TOC1"/>
            <w:tabs>
              <w:tab w:pos="10754" w:val="right" w:leader="dot"/>
            </w:tabs>
            <w:spacing w:line="240" w:lineRule="auto"/>
            <w:ind w:right="0"/>
            <w:jc w:val="left"/>
          </w:pPr>
          <w:hyperlink w:history="true" w:anchor="_TOC_250006">
            <w:r>
              <w:rPr>
                <w:color w:val="6D6E71"/>
              </w:rPr>
              <w:t>Our Country`</w:t>
              <w:tab/>
              <w:t>8</w:t>
            </w:r>
            <w:r>
              <w:rPr/>
            </w:r>
          </w:hyperlink>
        </w:p>
        <w:p>
          <w:pPr>
            <w:pStyle w:val="TOC1"/>
            <w:tabs>
              <w:tab w:pos="10754" w:val="right" w:leader="dot"/>
            </w:tabs>
            <w:spacing w:line="240" w:lineRule="auto"/>
            <w:ind w:right="0"/>
            <w:jc w:val="left"/>
          </w:pPr>
          <w:hyperlink w:history="true" w:anchor="_TOC_250005">
            <w:r>
              <w:rPr>
                <w:color w:val="6D6E71"/>
              </w:rPr>
              <w:t>Our</w:t>
            </w:r>
            <w:r>
              <w:rPr>
                <w:color w:val="6D6E71"/>
                <w:spacing w:val="-1"/>
              </w:rPr>
              <w:t> </w:t>
            </w:r>
            <w:r>
              <w:rPr>
                <w:color w:val="6D6E71"/>
              </w:rPr>
              <w:t>story</w:t>
              <w:tab/>
              <w:t>10</w:t>
            </w:r>
            <w:r>
              <w:rPr/>
            </w:r>
          </w:hyperlink>
        </w:p>
        <w:p>
          <w:pPr>
            <w:pStyle w:val="TOC1"/>
            <w:tabs>
              <w:tab w:pos="10754" w:val="right" w:leader="dot"/>
            </w:tabs>
            <w:spacing w:line="240" w:lineRule="auto"/>
            <w:ind w:right="0"/>
            <w:jc w:val="left"/>
          </w:pPr>
          <w:hyperlink w:history="true" w:anchor="_TOC_250004">
            <w:r>
              <w:rPr>
                <w:color w:val="6D6E71"/>
              </w:rPr>
              <w:t>Strategic</w:t>
            </w:r>
            <w:r>
              <w:rPr>
                <w:color w:val="6D6E71"/>
                <w:spacing w:val="-1"/>
              </w:rPr>
              <w:t> </w:t>
            </w:r>
            <w:r>
              <w:rPr>
                <w:color w:val="6D6E71"/>
              </w:rPr>
              <w:t>framework</w:t>
              <w:tab/>
              <w:t>16</w:t>
            </w:r>
            <w:r>
              <w:rPr/>
            </w:r>
          </w:hyperlink>
        </w:p>
        <w:p>
          <w:pPr>
            <w:pStyle w:val="TOC1"/>
            <w:tabs>
              <w:tab w:pos="10754" w:val="right" w:leader="dot"/>
            </w:tabs>
            <w:spacing w:line="240" w:lineRule="auto"/>
            <w:ind w:right="0"/>
            <w:jc w:val="left"/>
          </w:pPr>
          <w:r>
            <w:rPr>
              <w:color w:val="6D6E71"/>
            </w:rPr>
            <w:t>Our Aboriginal Title lands</w:t>
            <w:tab/>
            <w:t>30</w:t>
          </w:r>
          <w:r>
            <w:rPr/>
          </w:r>
        </w:p>
        <w:p>
          <w:pPr>
            <w:pStyle w:val="TOC1"/>
            <w:tabs>
              <w:tab w:pos="10754" w:val="right" w:leader="dot"/>
            </w:tabs>
            <w:spacing w:line="240" w:lineRule="auto"/>
            <w:ind w:right="0"/>
            <w:jc w:val="left"/>
          </w:pPr>
          <w:hyperlink w:history="true" w:anchor="_TOC_250003">
            <w:r>
              <w:rPr>
                <w:color w:val="6D6E71"/>
              </w:rPr>
              <w:t>Other areas of</w:t>
            </w:r>
            <w:r>
              <w:rPr>
                <w:color w:val="6D6E71"/>
                <w:spacing w:val="-1"/>
              </w:rPr>
              <w:t> </w:t>
            </w:r>
            <w:r>
              <w:rPr>
                <w:color w:val="6D6E71"/>
              </w:rPr>
              <w:t>interest</w:t>
              <w:tab/>
              <w:t>52</w:t>
            </w:r>
            <w:r>
              <w:rPr/>
            </w:r>
          </w:hyperlink>
        </w:p>
        <w:p>
          <w:pPr>
            <w:pStyle w:val="TOC1"/>
            <w:tabs>
              <w:tab w:pos="10754" w:val="right" w:leader="dot"/>
            </w:tabs>
            <w:spacing w:line="240" w:lineRule="auto"/>
            <w:ind w:right="0"/>
            <w:jc w:val="left"/>
          </w:pPr>
          <w:hyperlink w:history="true" w:anchor="_TOC_250002">
            <w:r>
              <w:rPr>
                <w:color w:val="6D6E71"/>
              </w:rPr>
              <w:t>Implementing the</w:t>
            </w:r>
            <w:r>
              <w:rPr>
                <w:color w:val="6D6E71"/>
                <w:spacing w:val="-1"/>
              </w:rPr>
              <w:t> </w:t>
            </w:r>
            <w:r>
              <w:rPr>
                <w:color w:val="6D6E71"/>
              </w:rPr>
              <w:t>Plan</w:t>
              <w:tab/>
              <w:t>60</w:t>
            </w:r>
            <w:r>
              <w:rPr/>
            </w:r>
          </w:hyperlink>
        </w:p>
        <w:p>
          <w:pPr>
            <w:pStyle w:val="TOC1"/>
            <w:tabs>
              <w:tab w:pos="10754" w:val="right" w:leader="dot"/>
            </w:tabs>
            <w:spacing w:line="240" w:lineRule="auto"/>
            <w:ind w:right="0"/>
            <w:jc w:val="left"/>
          </w:pPr>
          <w:hyperlink w:history="true" w:anchor="_TOC_250001">
            <w:r>
              <w:rPr>
                <w:rFonts w:ascii="Calibri"/>
                <w:color w:val="6D6E71"/>
              </w:rPr>
              <w:t>Measuring</w:t>
            </w:r>
            <w:r>
              <w:rPr>
                <w:rFonts w:ascii="Calibri"/>
                <w:color w:val="6D6E71"/>
                <w:spacing w:val="-2"/>
              </w:rPr>
              <w:t> </w:t>
            </w:r>
            <w:r>
              <w:rPr>
                <w:rFonts w:ascii="Calibri"/>
                <w:color w:val="6D6E71"/>
              </w:rPr>
              <w:t>progress</w:t>
            </w:r>
            <w:r>
              <w:rPr>
                <w:color w:val="6D6E71"/>
              </w:rPr>
              <w:tab/>
              <w:t>64</w:t>
            </w:r>
            <w:r>
              <w:rPr/>
            </w:r>
          </w:hyperlink>
        </w:p>
        <w:p>
          <w:pPr>
            <w:pStyle w:val="TOC1"/>
            <w:tabs>
              <w:tab w:pos="10754" w:val="right" w:leader="dot"/>
            </w:tabs>
            <w:spacing w:line="240" w:lineRule="auto"/>
            <w:ind w:right="0"/>
            <w:jc w:val="left"/>
          </w:pPr>
          <w:hyperlink w:history="true" w:anchor="_TOC_250000">
            <w:r>
              <w:rPr>
                <w:rFonts w:ascii="Calibri"/>
                <w:color w:val="6D6E71"/>
              </w:rPr>
              <w:t>A commitment to</w:t>
            </w:r>
            <w:r>
              <w:rPr>
                <w:rFonts w:ascii="Calibri"/>
                <w:color w:val="6D6E71"/>
                <w:spacing w:val="-2"/>
              </w:rPr>
              <w:t> </w:t>
            </w:r>
            <w:r>
              <w:rPr>
                <w:rFonts w:ascii="Calibri"/>
                <w:color w:val="6D6E71"/>
              </w:rPr>
              <w:t>planning</w:t>
            </w:r>
            <w:r>
              <w:rPr>
                <w:color w:val="6D6E71"/>
              </w:rPr>
              <w:tab/>
              <w:t>66</w:t>
            </w:r>
            <w:r>
              <w:rPr/>
            </w:r>
          </w:hyperlink>
        </w:p>
      </w:sdtContent>
    </w:sdt>
    <w:p>
      <w:pPr>
        <w:spacing w:line="240" w:lineRule="auto" w:before="0"/>
        <w:rPr>
          <w:rFonts w:ascii="Calibri" w:hAnsi="Calibri" w:cs="Calibri" w:eastAsia="Calibri"/>
          <w:sz w:val="36"/>
          <w:szCs w:val="36"/>
        </w:rPr>
      </w:pPr>
    </w:p>
    <w:p>
      <w:pPr>
        <w:spacing w:line="240" w:lineRule="auto" w:before="0"/>
        <w:rPr>
          <w:rFonts w:ascii="Calibri" w:hAnsi="Calibri" w:cs="Calibri" w:eastAsia="Calibri"/>
          <w:sz w:val="36"/>
          <w:szCs w:val="36"/>
        </w:rPr>
      </w:pPr>
    </w:p>
    <w:p>
      <w:pPr>
        <w:spacing w:line="240" w:lineRule="auto" w:before="0"/>
        <w:rPr>
          <w:rFonts w:ascii="Calibri" w:hAnsi="Calibri" w:cs="Calibri" w:eastAsia="Calibri"/>
          <w:sz w:val="36"/>
          <w:szCs w:val="36"/>
        </w:rPr>
      </w:pPr>
    </w:p>
    <w:p>
      <w:pPr>
        <w:spacing w:line="240" w:lineRule="auto" w:before="0"/>
        <w:rPr>
          <w:rFonts w:ascii="Calibri" w:hAnsi="Calibri" w:cs="Calibri" w:eastAsia="Calibri"/>
          <w:sz w:val="36"/>
          <w:szCs w:val="36"/>
        </w:rPr>
      </w:pPr>
    </w:p>
    <w:p>
      <w:pPr>
        <w:spacing w:line="240" w:lineRule="auto" w:before="0"/>
        <w:rPr>
          <w:rFonts w:ascii="Calibri" w:hAnsi="Calibri" w:cs="Calibri" w:eastAsia="Calibri"/>
          <w:sz w:val="36"/>
          <w:szCs w:val="36"/>
        </w:rPr>
      </w:pPr>
    </w:p>
    <w:p>
      <w:pPr>
        <w:spacing w:line="240" w:lineRule="auto" w:before="0"/>
        <w:rPr>
          <w:rFonts w:ascii="Calibri" w:hAnsi="Calibri" w:cs="Calibri" w:eastAsia="Calibri"/>
          <w:sz w:val="36"/>
          <w:szCs w:val="36"/>
        </w:rPr>
      </w:pPr>
    </w:p>
    <w:p>
      <w:pPr>
        <w:spacing w:line="240" w:lineRule="auto" w:before="0"/>
        <w:rPr>
          <w:rFonts w:ascii="Calibri" w:hAnsi="Calibri" w:cs="Calibri" w:eastAsia="Calibri"/>
          <w:sz w:val="36"/>
          <w:szCs w:val="36"/>
        </w:rPr>
      </w:pPr>
    </w:p>
    <w:p>
      <w:pPr>
        <w:spacing w:line="240" w:lineRule="auto" w:before="0"/>
        <w:rPr>
          <w:rFonts w:ascii="Calibri" w:hAnsi="Calibri" w:cs="Calibri" w:eastAsia="Calibri"/>
          <w:sz w:val="36"/>
          <w:szCs w:val="36"/>
        </w:rPr>
      </w:pPr>
    </w:p>
    <w:p>
      <w:pPr>
        <w:spacing w:line="240" w:lineRule="auto" w:before="0"/>
        <w:rPr>
          <w:rFonts w:ascii="Calibri" w:hAnsi="Calibri" w:cs="Calibri" w:eastAsia="Calibri"/>
          <w:sz w:val="36"/>
          <w:szCs w:val="36"/>
        </w:rPr>
      </w:pPr>
    </w:p>
    <w:p>
      <w:pPr>
        <w:spacing w:line="240" w:lineRule="auto" w:before="0"/>
        <w:rPr>
          <w:rFonts w:ascii="Calibri" w:hAnsi="Calibri" w:cs="Calibri" w:eastAsia="Calibri"/>
          <w:sz w:val="36"/>
          <w:szCs w:val="36"/>
        </w:rPr>
      </w:pPr>
    </w:p>
    <w:p>
      <w:pPr>
        <w:spacing w:line="240" w:lineRule="auto" w:before="0"/>
        <w:rPr>
          <w:rFonts w:ascii="Calibri" w:hAnsi="Calibri" w:cs="Calibri" w:eastAsia="Calibri"/>
          <w:sz w:val="36"/>
          <w:szCs w:val="36"/>
        </w:rPr>
      </w:pPr>
    </w:p>
    <w:p>
      <w:pPr>
        <w:spacing w:line="240" w:lineRule="auto" w:before="0"/>
        <w:rPr>
          <w:rFonts w:ascii="Calibri" w:hAnsi="Calibri" w:cs="Calibri" w:eastAsia="Calibri"/>
          <w:sz w:val="36"/>
          <w:szCs w:val="36"/>
        </w:rPr>
      </w:pPr>
    </w:p>
    <w:p>
      <w:pPr>
        <w:spacing w:line="240" w:lineRule="auto" w:before="0"/>
        <w:rPr>
          <w:rFonts w:ascii="Calibri" w:hAnsi="Calibri" w:cs="Calibri" w:eastAsia="Calibri"/>
          <w:sz w:val="36"/>
          <w:szCs w:val="36"/>
        </w:rPr>
      </w:pPr>
    </w:p>
    <w:p>
      <w:pPr>
        <w:spacing w:line="240" w:lineRule="auto" w:before="0"/>
        <w:rPr>
          <w:rFonts w:ascii="Calibri" w:hAnsi="Calibri" w:cs="Calibri" w:eastAsia="Calibri"/>
          <w:sz w:val="36"/>
          <w:szCs w:val="36"/>
        </w:rPr>
      </w:pPr>
    </w:p>
    <w:p>
      <w:pPr>
        <w:spacing w:line="240" w:lineRule="auto" w:before="0"/>
        <w:rPr>
          <w:rFonts w:ascii="Calibri" w:hAnsi="Calibri" w:cs="Calibri" w:eastAsia="Calibri"/>
          <w:sz w:val="36"/>
          <w:szCs w:val="36"/>
        </w:rPr>
      </w:pPr>
    </w:p>
    <w:p>
      <w:pPr>
        <w:pStyle w:val="Heading5"/>
        <w:tabs>
          <w:tab w:pos="11329" w:val="left" w:leader="none"/>
        </w:tabs>
        <w:spacing w:line="240" w:lineRule="auto" w:before="271"/>
        <w:ind w:right="0"/>
        <w:jc w:val="left"/>
        <w:rPr>
          <w:u w:val="none"/>
        </w:rPr>
      </w:pPr>
      <w:r>
        <w:rPr/>
        <w:pict>
          <v:group style="position:absolute;margin-left:582.508606pt;margin-top:23.826872pt;width:12.8pt;height:4.8pt;mso-position-horizontal-relative:page;mso-position-vertical-relative:paragraph;z-index:-888904" coordorigin="11650,477" coordsize="256,96">
            <v:group style="position:absolute;left:11898;top:484;width:2;height:80" coordorigin="11898,484" coordsize="2,80">
              <v:shape style="position:absolute;left:11898;top:484;width:2;height:80" coordorigin="11898,484" coordsize="0,80" path="m11898,564l11898,484e" filled="false" stroked="true" strokeweight=".748pt" strokecolor="#939598">
                <v:path arrowok="t"/>
              </v:shape>
            </v:group>
            <v:group style="position:absolute;left:11858;top:484;width:2;height:80" coordorigin="11858,484" coordsize="2,80">
              <v:shape style="position:absolute;left:11858;top:484;width:2;height:80" coordorigin="11858,484" coordsize="0,80" path="m11858,564l11858,484e" filled="false" stroked="true" strokeweight=".748pt" strokecolor="#939598">
                <v:path arrowok="t"/>
              </v:shape>
            </v:group>
            <v:group style="position:absolute;left:11818;top:484;width:2;height:80" coordorigin="11818,484" coordsize="2,80">
              <v:shape style="position:absolute;left:11818;top:484;width:2;height:80" coordorigin="11818,484" coordsize="0,80" path="m11818,564l11818,484e" filled="false" stroked="true" strokeweight=".748pt" strokecolor="#939598">
                <v:path arrowok="t"/>
              </v:shape>
            </v:group>
            <v:group style="position:absolute;left:11778;top:484;width:2;height:80" coordorigin="11778,484" coordsize="2,80">
              <v:shape style="position:absolute;left:11778;top:484;width:2;height:80" coordorigin="11778,484" coordsize="0,80" path="m11778,564l11778,484e" filled="false" stroked="true" strokeweight=".748pt" strokecolor="#939598">
                <v:path arrowok="t"/>
              </v:shape>
            </v:group>
            <v:group style="position:absolute;left:11738;top:484;width:2;height:80" coordorigin="11738,484" coordsize="2,80">
              <v:shape style="position:absolute;left:11738;top:484;width:2;height:80" coordorigin="11738,484" coordsize="0,80" path="m11738,564l11738,484e" filled="false" stroked="true" strokeweight=".748pt" strokecolor="#939598">
                <v:path arrowok="t"/>
              </v:shape>
            </v:group>
            <v:group style="position:absolute;left:11698;top:484;width:2;height:80" coordorigin="11698,484" coordsize="2,80">
              <v:shape style="position:absolute;left:11698;top:484;width:2;height:80" coordorigin="11698,484" coordsize="0,80" path="m11698,564l11698,484e" filled="false" stroked="true" strokeweight=".748pt" strokecolor="#939598">
                <v:path arrowok="t"/>
              </v:shape>
            </v:group>
            <v:group style="position:absolute;left:11658;top:484;width:2;height:80" coordorigin="11658,484" coordsize="2,80">
              <v:shape style="position:absolute;left:11658;top:484;width:2;height:80" coordorigin="11658,484" coordsize="0,80" path="m11658,564l11658,484e" filled="false" stroked="true" strokeweight=".748pt" strokecolor="#93959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-.374011pt;margin-top:23.837872pt;width:559.6pt;height:4.95pt;mso-position-horizontal-relative:page;mso-position-vertical-relative:paragraph;z-index:-888880" coordorigin="-7,477" coordsize="11192,99">
            <v:group style="position:absolute;left:11177;top:484;width:2;height:80" coordorigin="11177,484" coordsize="2,80">
              <v:shape style="position:absolute;left:11177;top:484;width:2;height:80" coordorigin="11177,484" coordsize="1,80" path="m11177,564l11177,484e" filled="false" stroked="true" strokeweight=".748pt" strokecolor="#939598">
                <v:path arrowok="t"/>
              </v:shape>
            </v:group>
            <v:group style="position:absolute;left:11137;top:484;width:2;height:80" coordorigin="11137,484" coordsize="2,80">
              <v:shape style="position:absolute;left:11137;top:484;width:2;height:80" coordorigin="11137,484" coordsize="0,80" path="m11137,564l11137,484e" filled="false" stroked="true" strokeweight=".748pt" strokecolor="#939598">
                <v:path arrowok="t"/>
              </v:shape>
            </v:group>
            <v:group style="position:absolute;left:11097;top:484;width:2;height:80" coordorigin="11097,484" coordsize="2,80">
              <v:shape style="position:absolute;left:11097;top:484;width:2;height:80" coordorigin="11097,484" coordsize="0,80" path="m11097,564l11097,484e" filled="false" stroked="true" strokeweight=".748pt" strokecolor="#939598">
                <v:path arrowok="t"/>
              </v:shape>
            </v:group>
            <v:group style="position:absolute;left:11057;top:484;width:2;height:80" coordorigin="11057,484" coordsize="2,80">
              <v:shape style="position:absolute;left:11057;top:484;width:2;height:80" coordorigin="11057,484" coordsize="0,80" path="m11057,564l11057,484e" filled="false" stroked="true" strokeweight=".748pt" strokecolor="#939598">
                <v:path arrowok="t"/>
              </v:shape>
            </v:group>
            <v:group style="position:absolute;left:11017;top:484;width:2;height:80" coordorigin="11017,484" coordsize="2,80">
              <v:shape style="position:absolute;left:11017;top:484;width:2;height:80" coordorigin="11017,484" coordsize="0,80" path="m11017,564l11017,484e" filled="false" stroked="true" strokeweight=".748pt" strokecolor="#939598">
                <v:path arrowok="t"/>
              </v:shape>
            </v:group>
            <v:group style="position:absolute;left:10977;top:484;width:2;height:80" coordorigin="10977,484" coordsize="2,80">
              <v:shape style="position:absolute;left:10977;top:484;width:2;height:80" coordorigin="10977,484" coordsize="0,80" path="m10977,564l10977,484e" filled="false" stroked="true" strokeweight=".748pt" strokecolor="#939598">
                <v:path arrowok="t"/>
              </v:shape>
            </v:group>
            <v:group style="position:absolute;left:10937;top:484;width:2;height:80" coordorigin="10937,484" coordsize="2,80">
              <v:shape style="position:absolute;left:10937;top:484;width:2;height:80" coordorigin="10937,484" coordsize="0,80" path="m10937,564l10937,484e" filled="false" stroked="true" strokeweight=".748pt" strokecolor="#939598">
                <v:path arrowok="t"/>
              </v:shape>
            </v:group>
            <v:group style="position:absolute;left:10896;top:484;width:2;height:80" coordorigin="10896,484" coordsize="2,80">
              <v:shape style="position:absolute;left:10896;top:484;width:2;height:80" coordorigin="10896,484" coordsize="0,80" path="m10897,564l10896,484e" filled="false" stroked="true" strokeweight=".748pt" strokecolor="#939598">
                <v:path arrowok="t"/>
              </v:shape>
            </v:group>
            <v:group style="position:absolute;left:10856;top:484;width:2;height:80" coordorigin="10856,484" coordsize="2,80">
              <v:shape style="position:absolute;left:10856;top:484;width:2;height:80" coordorigin="10856,484" coordsize="1,80" path="m10856,564l10856,484e" filled="false" stroked="true" strokeweight=".748pt" strokecolor="#939598">
                <v:path arrowok="t"/>
              </v:shape>
            </v:group>
            <v:group style="position:absolute;left:10816;top:484;width:2;height:80" coordorigin="10816,484" coordsize="2,80">
              <v:shape style="position:absolute;left:10816;top:484;width:2;height:80" coordorigin="10816,484" coordsize="0,80" path="m10816,564l10816,484e" filled="false" stroked="true" strokeweight=".748pt" strokecolor="#939598">
                <v:path arrowok="t"/>
              </v:shape>
            </v:group>
            <v:group style="position:absolute;left:10776;top:484;width:2;height:80" coordorigin="10776,484" coordsize="2,80">
              <v:shape style="position:absolute;left:10776;top:484;width:2;height:80" coordorigin="10776,484" coordsize="0,80" path="m10776,564l10776,484e" filled="false" stroked="true" strokeweight=".748pt" strokecolor="#939598">
                <v:path arrowok="t"/>
              </v:shape>
            </v:group>
            <v:group style="position:absolute;left:10736;top:484;width:2;height:80" coordorigin="10736,484" coordsize="2,80">
              <v:shape style="position:absolute;left:10736;top:484;width:2;height:80" coordorigin="10736,484" coordsize="1,80" path="m10736,564l10736,484e" filled="false" stroked="true" strokeweight=".748pt" strokecolor="#939598">
                <v:path arrowok="t"/>
              </v:shape>
            </v:group>
            <v:group style="position:absolute;left:10696;top:484;width:2;height:80" coordorigin="10696,484" coordsize="2,80">
              <v:shape style="position:absolute;left:10696;top:484;width:2;height:80" coordorigin="10696,484" coordsize="0,80" path="m10696,564l10696,484e" filled="false" stroked="true" strokeweight=".748pt" strokecolor="#939598">
                <v:path arrowok="t"/>
              </v:shape>
            </v:group>
            <v:group style="position:absolute;left:10656;top:484;width:2;height:80" coordorigin="10656,484" coordsize="2,80">
              <v:shape style="position:absolute;left:10656;top:484;width:2;height:80" coordorigin="10656,484" coordsize="0,80" path="m10656,564l10656,484e" filled="false" stroked="true" strokeweight=".748pt" strokecolor="#939598">
                <v:path arrowok="t"/>
              </v:shape>
            </v:group>
            <v:group style="position:absolute;left:10616;top:484;width:2;height:80" coordorigin="10616,484" coordsize="2,80">
              <v:shape style="position:absolute;left:10616;top:484;width:2;height:80" coordorigin="10616,484" coordsize="0,80" path="m10616,564l10616,484e" filled="false" stroked="true" strokeweight=".748pt" strokecolor="#939598">
                <v:path arrowok="t"/>
              </v:shape>
            </v:group>
            <v:group style="position:absolute;left:10576;top:484;width:2;height:80" coordorigin="10576,484" coordsize="2,80">
              <v:shape style="position:absolute;left:10576;top:484;width:2;height:80" coordorigin="10576,484" coordsize="0,80" path="m10576,564l10576,484e" filled="false" stroked="true" strokeweight=".748pt" strokecolor="#939598">
                <v:path arrowok="t"/>
              </v:shape>
            </v:group>
            <v:group style="position:absolute;left:10536;top:484;width:2;height:80" coordorigin="10536,484" coordsize="2,80">
              <v:shape style="position:absolute;left:10536;top:484;width:2;height:80" coordorigin="10536,484" coordsize="1,80" path="m10536,564l10536,484e" filled="false" stroked="true" strokeweight=".748pt" strokecolor="#939598">
                <v:path arrowok="t"/>
              </v:shape>
            </v:group>
            <v:group style="position:absolute;left:10496;top:484;width:2;height:80" coordorigin="10496,484" coordsize="2,80">
              <v:shape style="position:absolute;left:10496;top:484;width:2;height:80" coordorigin="10496,484" coordsize="0,80" path="m10496,564l10496,484e" filled="false" stroked="true" strokeweight=".748pt" strokecolor="#939598">
                <v:path arrowok="t"/>
              </v:shape>
            </v:group>
            <v:group style="position:absolute;left:10456;top:484;width:2;height:80" coordorigin="10456,484" coordsize="2,80">
              <v:shape style="position:absolute;left:10456;top:484;width:2;height:80" coordorigin="10456,484" coordsize="0,80" path="m10456,564l10456,484e" filled="false" stroked="true" strokeweight=".748pt" strokecolor="#939598">
                <v:path arrowok="t"/>
              </v:shape>
            </v:group>
            <v:group style="position:absolute;left:10416;top:484;width:2;height:80" coordorigin="10416,484" coordsize="2,80">
              <v:shape style="position:absolute;left:10416;top:484;width:2;height:80" coordorigin="10416,484" coordsize="0,80" path="m10416,564l10416,484e" filled="false" stroked="true" strokeweight=".748pt" strokecolor="#939598">
                <v:path arrowok="t"/>
              </v:shape>
            </v:group>
            <v:group style="position:absolute;left:10376;top:484;width:2;height:80" coordorigin="10376,484" coordsize="2,80">
              <v:shape style="position:absolute;left:10376;top:484;width:2;height:80" coordorigin="10376,484" coordsize="0,80" path="m10376,564l10376,484e" filled="false" stroked="true" strokeweight=".748pt" strokecolor="#939598">
                <v:path arrowok="t"/>
              </v:shape>
            </v:group>
            <v:group style="position:absolute;left:10336;top:484;width:2;height:80" coordorigin="10336,484" coordsize="2,80">
              <v:shape style="position:absolute;left:10336;top:484;width:2;height:80" coordorigin="10336,484" coordsize="0,80" path="m10336,564l10336,484e" filled="false" stroked="true" strokeweight=".748pt" strokecolor="#939598">
                <v:path arrowok="t"/>
              </v:shape>
            </v:group>
            <v:group style="position:absolute;left:10296;top:484;width:2;height:80" coordorigin="10296,484" coordsize="2,80">
              <v:shape style="position:absolute;left:10296;top:484;width:2;height:80" coordorigin="10296,484" coordsize="0,80" path="m10296,564l10296,484e" filled="false" stroked="true" strokeweight=".748pt" strokecolor="#939598">
                <v:path arrowok="t"/>
              </v:shape>
            </v:group>
            <v:group style="position:absolute;left:10256;top:484;width:2;height:80" coordorigin="10256,484" coordsize="2,80">
              <v:shape style="position:absolute;left:10256;top:484;width:2;height:80" coordorigin="10256,484" coordsize="1,80" path="m10256,564l10256,484e" filled="false" stroked="true" strokeweight=".748pt" strokecolor="#939598">
                <v:path arrowok="t"/>
              </v:shape>
            </v:group>
            <v:group style="position:absolute;left:10215;top:485;width:2;height:80" coordorigin="10215,485" coordsize="2,80">
              <v:shape style="position:absolute;left:10215;top:485;width:2;height:80" coordorigin="10215,485" coordsize="1,80" path="m10215,565l10215,485e" filled="false" stroked="true" strokeweight=".748pt" strokecolor="#939598">
                <v:path arrowok="t"/>
              </v:shape>
            </v:group>
            <v:group style="position:absolute;left:10175;top:485;width:2;height:80" coordorigin="10175,485" coordsize="2,80">
              <v:shape style="position:absolute;left:10175;top:485;width:2;height:80" coordorigin="10175,485" coordsize="1,80" path="m10175,565l10175,485e" filled="false" stroked="true" strokeweight=".748pt" strokecolor="#939598">
                <v:path arrowok="t"/>
              </v:shape>
            </v:group>
            <v:group style="position:absolute;left:10135;top:485;width:2;height:80" coordorigin="10135,485" coordsize="2,80">
              <v:shape style="position:absolute;left:10135;top:485;width:2;height:80" coordorigin="10135,485" coordsize="1,80" path="m10135,565l10135,485e" filled="false" stroked="true" strokeweight=".748pt" strokecolor="#939598">
                <v:path arrowok="t"/>
              </v:shape>
            </v:group>
            <v:group style="position:absolute;left:10095;top:485;width:2;height:80" coordorigin="10095,485" coordsize="2,80">
              <v:shape style="position:absolute;left:10095;top:485;width:2;height:80" coordorigin="10095,485" coordsize="1,80" path="m10095,565l10095,485e" filled="false" stroked="true" strokeweight=".748pt" strokecolor="#939598">
                <v:path arrowok="t"/>
              </v:shape>
            </v:group>
            <v:group style="position:absolute;left:10055;top:485;width:2;height:80" coordorigin="10055,485" coordsize="2,80">
              <v:shape style="position:absolute;left:10055;top:485;width:2;height:80" coordorigin="10055,485" coordsize="1,80" path="m10055,565l10055,485e" filled="false" stroked="true" strokeweight=".748pt" strokecolor="#939598">
                <v:path arrowok="t"/>
              </v:shape>
            </v:group>
            <v:group style="position:absolute;left:10015;top:485;width:2;height:80" coordorigin="10015,485" coordsize="2,80">
              <v:shape style="position:absolute;left:10015;top:485;width:2;height:80" coordorigin="10015,485" coordsize="0,80" path="m10015,565l10015,485e" filled="false" stroked="true" strokeweight=".748pt" strokecolor="#939598">
                <v:path arrowok="t"/>
              </v:shape>
            </v:group>
            <v:group style="position:absolute;left:9975;top:485;width:2;height:80" coordorigin="9975,485" coordsize="2,80">
              <v:shape style="position:absolute;left:9975;top:485;width:2;height:80" coordorigin="9975,485" coordsize="0,80" path="m9975,565l9975,485e" filled="false" stroked="true" strokeweight=".748pt" strokecolor="#939598">
                <v:path arrowok="t"/>
              </v:shape>
            </v:group>
            <v:group style="position:absolute;left:9935;top:485;width:2;height:80" coordorigin="9935,485" coordsize="2,80">
              <v:shape style="position:absolute;left:9935;top:485;width:2;height:80" coordorigin="9935,485" coordsize="0,80" path="m9935,565l9935,485e" filled="false" stroked="true" strokeweight=".748pt" strokecolor="#939598">
                <v:path arrowok="t"/>
              </v:shape>
            </v:group>
            <v:group style="position:absolute;left:9895;top:485;width:2;height:80" coordorigin="9895,485" coordsize="2,80">
              <v:shape style="position:absolute;left:9895;top:485;width:2;height:80" coordorigin="9895,485" coordsize="1,80" path="m9895,565l9895,485e" filled="false" stroked="true" strokeweight=".748pt" strokecolor="#939598">
                <v:path arrowok="t"/>
              </v:shape>
            </v:group>
            <v:group style="position:absolute;left:9855;top:485;width:2;height:80" coordorigin="9855,485" coordsize="2,80">
              <v:shape style="position:absolute;left:9855;top:485;width:2;height:80" coordorigin="9855,485" coordsize="1,80" path="m9855,565l9855,485e" filled="false" stroked="true" strokeweight=".748pt" strokecolor="#939598">
                <v:path arrowok="t"/>
              </v:shape>
            </v:group>
            <v:group style="position:absolute;left:9815;top:485;width:2;height:80" coordorigin="9815,485" coordsize="2,80">
              <v:shape style="position:absolute;left:9815;top:485;width:2;height:80" coordorigin="9815,485" coordsize="0,80" path="m9815,565l9815,485e" filled="false" stroked="true" strokeweight=".748pt" strokecolor="#939598">
                <v:path arrowok="t"/>
              </v:shape>
            </v:group>
            <v:group style="position:absolute;left:9775;top:485;width:2;height:80" coordorigin="9775,485" coordsize="2,80">
              <v:shape style="position:absolute;left:9775;top:485;width:2;height:80" coordorigin="9775,485" coordsize="1,80" path="m9775,565l9775,485e" filled="false" stroked="true" strokeweight=".748pt" strokecolor="#939598">
                <v:path arrowok="t"/>
              </v:shape>
            </v:group>
            <v:group style="position:absolute;left:9735;top:485;width:2;height:80" coordorigin="9735,485" coordsize="2,80">
              <v:shape style="position:absolute;left:9735;top:485;width:2;height:80" coordorigin="9735,485" coordsize="1,80" path="m9735,565l9735,485e" filled="false" stroked="true" strokeweight=".748pt" strokecolor="#939598">
                <v:path arrowok="t"/>
              </v:shape>
            </v:group>
            <v:group style="position:absolute;left:9695;top:485;width:2;height:80" coordorigin="9695,485" coordsize="2,80">
              <v:shape style="position:absolute;left:9695;top:485;width:2;height:80" coordorigin="9695,485" coordsize="0,80" path="m9695,565l9695,485e" filled="false" stroked="true" strokeweight=".748pt" strokecolor="#939598">
                <v:path arrowok="t"/>
              </v:shape>
            </v:group>
            <v:group style="position:absolute;left:9655;top:485;width:2;height:80" coordorigin="9655,485" coordsize="2,80">
              <v:shape style="position:absolute;left:9655;top:485;width:2;height:80" coordorigin="9655,485" coordsize="0,80" path="m9655,565l9655,485e" filled="false" stroked="true" strokeweight=".748pt" strokecolor="#939598">
                <v:path arrowok="t"/>
              </v:shape>
            </v:group>
            <v:group style="position:absolute;left:9615;top:485;width:2;height:80" coordorigin="9615,485" coordsize="2,80">
              <v:shape style="position:absolute;left:9615;top:485;width:2;height:80" coordorigin="9615,485" coordsize="0,80" path="m9615,565l9615,485e" filled="false" stroked="true" strokeweight=".748pt" strokecolor="#939598">
                <v:path arrowok="t"/>
              </v:shape>
            </v:group>
            <v:group style="position:absolute;left:9574;top:485;width:2;height:80" coordorigin="9574,485" coordsize="2,80">
              <v:shape style="position:absolute;left:9574;top:485;width:2;height:80" coordorigin="9574,485" coordsize="1,80" path="m9575,565l9574,485e" filled="false" stroked="true" strokeweight=".748pt" strokecolor="#939598">
                <v:path arrowok="t"/>
              </v:shape>
            </v:group>
            <v:group style="position:absolute;left:9534;top:485;width:2;height:80" coordorigin="9534,485" coordsize="2,80">
              <v:shape style="position:absolute;left:9534;top:485;width:2;height:80" coordorigin="9534,485" coordsize="1,80" path="m9534,565l9534,485e" filled="false" stroked="true" strokeweight=".748pt" strokecolor="#939598">
                <v:path arrowok="t"/>
              </v:shape>
            </v:group>
            <v:group style="position:absolute;left:9494;top:485;width:2;height:80" coordorigin="9494,485" coordsize="2,80">
              <v:shape style="position:absolute;left:9494;top:485;width:2;height:80" coordorigin="9494,485" coordsize="0,80" path="m9494,565l9494,485e" filled="false" stroked="true" strokeweight=".748pt" strokecolor="#939598">
                <v:path arrowok="t"/>
              </v:shape>
            </v:group>
            <v:group style="position:absolute;left:9454;top:485;width:2;height:80" coordorigin="9454,485" coordsize="2,80">
              <v:shape style="position:absolute;left:9454;top:485;width:2;height:80" coordorigin="9454,485" coordsize="1,80" path="m9454,565l9454,485e" filled="false" stroked="true" strokeweight=".748pt" strokecolor="#939598">
                <v:path arrowok="t"/>
              </v:shape>
            </v:group>
            <v:group style="position:absolute;left:9414;top:485;width:2;height:80" coordorigin="9414,485" coordsize="2,80">
              <v:shape style="position:absolute;left:9414;top:485;width:2;height:80" coordorigin="9414,485" coordsize="0,80" path="m9414,565l9414,485e" filled="false" stroked="true" strokeweight=".748pt" strokecolor="#939598">
                <v:path arrowok="t"/>
              </v:shape>
            </v:group>
            <v:group style="position:absolute;left:9374;top:485;width:2;height:80" coordorigin="9374,485" coordsize="2,80">
              <v:shape style="position:absolute;left:9374;top:485;width:2;height:80" coordorigin="9374,485" coordsize="0,80" path="m9374,565l9374,485e" filled="false" stroked="true" strokeweight=".748pt" strokecolor="#939598">
                <v:path arrowok="t"/>
              </v:shape>
            </v:group>
            <v:group style="position:absolute;left:9334;top:485;width:2;height:80" coordorigin="9334,485" coordsize="2,80">
              <v:shape style="position:absolute;left:9334;top:485;width:2;height:80" coordorigin="9334,485" coordsize="1,80" path="m9334,565l9334,485e" filled="false" stroked="true" strokeweight=".748pt" strokecolor="#939598">
                <v:path arrowok="t"/>
              </v:shape>
            </v:group>
            <v:group style="position:absolute;left:9294;top:485;width:2;height:80" coordorigin="9294,485" coordsize="2,80">
              <v:shape style="position:absolute;left:9294;top:485;width:2;height:80" coordorigin="9294,485" coordsize="0,80" path="m9294,565l9294,485e" filled="false" stroked="true" strokeweight=".748pt" strokecolor="#939598">
                <v:path arrowok="t"/>
              </v:shape>
            </v:group>
            <v:group style="position:absolute;left:9254;top:485;width:2;height:80" coordorigin="9254,485" coordsize="2,80">
              <v:shape style="position:absolute;left:9254;top:485;width:2;height:80" coordorigin="9254,485" coordsize="1,80" path="m9254,565l9254,485e" filled="false" stroked="true" strokeweight=".748pt" strokecolor="#939598">
                <v:path arrowok="t"/>
              </v:shape>
            </v:group>
            <v:group style="position:absolute;left:9214;top:485;width:2;height:80" coordorigin="9214,485" coordsize="2,80">
              <v:shape style="position:absolute;left:9214;top:485;width:2;height:80" coordorigin="9214,485" coordsize="1,80" path="m9214,565l9214,485e" filled="false" stroked="true" strokeweight=".748pt" strokecolor="#939598">
                <v:path arrowok="t"/>
              </v:shape>
            </v:group>
            <v:group style="position:absolute;left:9174;top:485;width:2;height:80" coordorigin="9174,485" coordsize="2,80">
              <v:shape style="position:absolute;left:9174;top:485;width:2;height:80" coordorigin="9174,485" coordsize="0,80" path="m9174,565l9174,485e" filled="false" stroked="true" strokeweight=".748pt" strokecolor="#939598">
                <v:path arrowok="t"/>
              </v:shape>
            </v:group>
            <v:group style="position:absolute;left:9134;top:485;width:2;height:80" coordorigin="9134,485" coordsize="2,80">
              <v:shape style="position:absolute;left:9134;top:485;width:2;height:80" coordorigin="9134,485" coordsize="1,80" path="m9134,565l9134,485e" filled="false" stroked="true" strokeweight=".748pt" strokecolor="#939598">
                <v:path arrowok="t"/>
              </v:shape>
            </v:group>
            <v:group style="position:absolute;left:9094;top:485;width:2;height:80" coordorigin="9094,485" coordsize="2,80">
              <v:shape style="position:absolute;left:9094;top:485;width:2;height:80" coordorigin="9094,485" coordsize="0,80" path="m9094,565l9094,485e" filled="false" stroked="true" strokeweight=".748pt" strokecolor="#939598">
                <v:path arrowok="t"/>
              </v:shape>
            </v:group>
            <v:group style="position:absolute;left:9054;top:485;width:2;height:80" coordorigin="9054,485" coordsize="2,80">
              <v:shape style="position:absolute;left:9054;top:485;width:2;height:80" coordorigin="9054,485" coordsize="1,80" path="m9054,565l9054,485e" filled="false" stroked="true" strokeweight=".748pt" strokecolor="#939598">
                <v:path arrowok="t"/>
              </v:shape>
            </v:group>
            <v:group style="position:absolute;left:9014;top:485;width:2;height:80" coordorigin="9014,485" coordsize="2,80">
              <v:shape style="position:absolute;left:9014;top:485;width:2;height:80" coordorigin="9014,485" coordsize="1,80" path="m9014,565l9014,485e" filled="false" stroked="true" strokeweight=".748pt" strokecolor="#939598">
                <v:path arrowok="t"/>
              </v:shape>
            </v:group>
            <v:group style="position:absolute;left:8974;top:485;width:2;height:80" coordorigin="8974,485" coordsize="2,80">
              <v:shape style="position:absolute;left:8974;top:485;width:2;height:80" coordorigin="8974,485" coordsize="1,80" path="m8974,565l8974,485e" filled="false" stroked="true" strokeweight=".748pt" strokecolor="#939598">
                <v:path arrowok="t"/>
              </v:shape>
            </v:group>
            <v:group style="position:absolute;left:8934;top:485;width:2;height:80" coordorigin="8934,485" coordsize="2,80">
              <v:shape style="position:absolute;left:8934;top:485;width:2;height:80" coordorigin="8934,485" coordsize="1,80" path="m8934,565l8934,485e" filled="false" stroked="true" strokeweight=".748pt" strokecolor="#939598">
                <v:path arrowok="t"/>
              </v:shape>
            </v:group>
            <v:group style="position:absolute;left:8893;top:485;width:2;height:80" coordorigin="8893,485" coordsize="2,80">
              <v:shape style="position:absolute;left:8893;top:485;width:2;height:80" coordorigin="8893,485" coordsize="1,80" path="m8893,565l8893,485e" filled="false" stroked="true" strokeweight=".748pt" strokecolor="#939598">
                <v:path arrowok="t"/>
              </v:shape>
            </v:group>
            <v:group style="position:absolute;left:8853;top:485;width:2;height:80" coordorigin="8853,485" coordsize="2,80">
              <v:shape style="position:absolute;left:8853;top:485;width:2;height:80" coordorigin="8853,485" coordsize="1,80" path="m8853,565l8853,485e" filled="false" stroked="true" strokeweight=".748pt" strokecolor="#939598">
                <v:path arrowok="t"/>
              </v:shape>
            </v:group>
            <v:group style="position:absolute;left:8813;top:485;width:2;height:80" coordorigin="8813,485" coordsize="2,80">
              <v:shape style="position:absolute;left:8813;top:485;width:2;height:80" coordorigin="8813,485" coordsize="0,80" path="m8813,565l8813,485e" filled="false" stroked="true" strokeweight=".748pt" strokecolor="#939598">
                <v:path arrowok="t"/>
              </v:shape>
            </v:group>
            <v:group style="position:absolute;left:8773;top:485;width:2;height:80" coordorigin="8773,485" coordsize="2,80">
              <v:shape style="position:absolute;left:8773;top:485;width:2;height:80" coordorigin="8773,485" coordsize="1,80" path="m8773,565l8773,485e" filled="false" stroked="true" strokeweight=".748pt" strokecolor="#939598">
                <v:path arrowok="t"/>
              </v:shape>
            </v:group>
            <v:group style="position:absolute;left:8733;top:485;width:2;height:80" coordorigin="8733,485" coordsize="2,80">
              <v:shape style="position:absolute;left:8733;top:485;width:2;height:80" coordorigin="8733,485" coordsize="0,80" path="m8733,565l8733,485e" filled="false" stroked="true" strokeweight=".748pt" strokecolor="#939598">
                <v:path arrowok="t"/>
              </v:shape>
            </v:group>
            <v:group style="position:absolute;left:8693;top:485;width:2;height:80" coordorigin="8693,485" coordsize="2,80">
              <v:shape style="position:absolute;left:8693;top:485;width:2;height:80" coordorigin="8693,485" coordsize="1,80" path="m8693,565l8693,485e" filled="false" stroked="true" strokeweight=".748pt" strokecolor="#939598">
                <v:path arrowok="t"/>
              </v:shape>
            </v:group>
            <v:group style="position:absolute;left:8653;top:485;width:2;height:80" coordorigin="8653,485" coordsize="2,80">
              <v:shape style="position:absolute;left:8653;top:485;width:2;height:80" coordorigin="8653,485" coordsize="1,80" path="m8653,565l8653,485e" filled="false" stroked="true" strokeweight=".748pt" strokecolor="#939598">
                <v:path arrowok="t"/>
              </v:shape>
            </v:group>
            <v:group style="position:absolute;left:8613;top:485;width:2;height:80" coordorigin="8613,485" coordsize="2,80">
              <v:shape style="position:absolute;left:8613;top:485;width:2;height:80" coordorigin="8613,485" coordsize="0,80" path="m8613,565l8613,485e" filled="false" stroked="true" strokeweight=".748pt" strokecolor="#939598">
                <v:path arrowok="t"/>
              </v:shape>
            </v:group>
            <v:group style="position:absolute;left:8573;top:485;width:2;height:80" coordorigin="8573,485" coordsize="2,80">
              <v:shape style="position:absolute;left:8573;top:485;width:2;height:80" coordorigin="8573,485" coordsize="0,80" path="m8573,565l8573,485e" filled="false" stroked="true" strokeweight=".748pt" strokecolor="#939598">
                <v:path arrowok="t"/>
              </v:shape>
            </v:group>
            <v:group style="position:absolute;left:8533;top:485;width:2;height:80" coordorigin="8533,485" coordsize="2,80">
              <v:shape style="position:absolute;left:8533;top:485;width:2;height:80" coordorigin="8533,485" coordsize="0,80" path="m8533,565l8533,485e" filled="false" stroked="true" strokeweight=".748pt" strokecolor="#939598">
                <v:path arrowok="t"/>
              </v:shape>
            </v:group>
            <v:group style="position:absolute;left:8493;top:485;width:2;height:80" coordorigin="8493,485" coordsize="2,80">
              <v:shape style="position:absolute;left:8493;top:485;width:2;height:80" coordorigin="8493,485" coordsize="0,80" path="m8493,565l8493,485e" filled="false" stroked="true" strokeweight=".748pt" strokecolor="#939598">
                <v:path arrowok="t"/>
              </v:shape>
            </v:group>
            <v:group style="position:absolute;left:8453;top:485;width:2;height:80" coordorigin="8453,485" coordsize="2,80">
              <v:shape style="position:absolute;left:8453;top:485;width:2;height:80" coordorigin="8453,485" coordsize="1,80" path="m8453,565l8453,485e" filled="false" stroked="true" strokeweight=".748pt" strokecolor="#939598">
                <v:path arrowok="t"/>
              </v:shape>
            </v:group>
            <v:group style="position:absolute;left:8413;top:485;width:2;height:80" coordorigin="8413,485" coordsize="2,80">
              <v:shape style="position:absolute;left:8413;top:485;width:2;height:80" coordorigin="8413,485" coordsize="0,80" path="m8413,565l8413,485e" filled="false" stroked="true" strokeweight=".748pt" strokecolor="#939598">
                <v:path arrowok="t"/>
              </v:shape>
            </v:group>
            <v:group style="position:absolute;left:8373;top:485;width:2;height:80" coordorigin="8373,485" coordsize="2,80">
              <v:shape style="position:absolute;left:8373;top:485;width:2;height:80" coordorigin="8373,485" coordsize="1,80" path="m8373,565l8373,485e" filled="false" stroked="true" strokeweight=".748pt" strokecolor="#939598">
                <v:path arrowok="t"/>
              </v:shape>
            </v:group>
            <v:group style="position:absolute;left:8333;top:485;width:2;height:80" coordorigin="8333,485" coordsize="2,80">
              <v:shape style="position:absolute;left:8333;top:485;width:2;height:80" coordorigin="8333,485" coordsize="0,80" path="m8333,565l8333,485e" filled="false" stroked="true" strokeweight=".748pt" strokecolor="#939598">
                <v:path arrowok="t"/>
              </v:shape>
            </v:group>
            <v:group style="position:absolute;left:8293;top:485;width:2;height:80" coordorigin="8293,485" coordsize="2,80">
              <v:shape style="position:absolute;left:8293;top:485;width:2;height:80" coordorigin="8293,485" coordsize="0,80" path="m8293,565l8293,485e" filled="false" stroked="true" strokeweight=".748pt" strokecolor="#939598">
                <v:path arrowok="t"/>
              </v:shape>
            </v:group>
            <v:group style="position:absolute;left:8252;top:485;width:2;height:80" coordorigin="8252,485" coordsize="2,80">
              <v:shape style="position:absolute;left:8252;top:485;width:2;height:80" coordorigin="8252,485" coordsize="0,80" path="m8253,565l8252,485e" filled="false" stroked="true" strokeweight=".748pt" strokecolor="#939598">
                <v:path arrowok="t"/>
              </v:shape>
            </v:group>
            <v:group style="position:absolute;left:8212;top:485;width:2;height:80" coordorigin="8212,485" coordsize="2,80">
              <v:shape style="position:absolute;left:8212;top:485;width:2;height:80" coordorigin="8212,485" coordsize="0,80" path="m8212,565l8212,485e" filled="false" stroked="true" strokeweight=".748pt" strokecolor="#939598">
                <v:path arrowok="t"/>
              </v:shape>
            </v:group>
            <v:group style="position:absolute;left:8172;top:485;width:2;height:80" coordorigin="8172,485" coordsize="2,80">
              <v:shape style="position:absolute;left:8172;top:485;width:2;height:80" coordorigin="8172,485" coordsize="0,80" path="m8172,565l8172,485e" filled="false" stroked="true" strokeweight=".748pt" strokecolor="#939598">
                <v:path arrowok="t"/>
              </v:shape>
            </v:group>
            <v:group style="position:absolute;left:8132;top:485;width:2;height:80" coordorigin="8132,485" coordsize="2,80">
              <v:shape style="position:absolute;left:8132;top:485;width:2;height:80" coordorigin="8132,485" coordsize="1,80" path="m8132,565l8132,485e" filled="false" stroked="true" strokeweight=".748pt" strokecolor="#939598">
                <v:path arrowok="t"/>
              </v:shape>
            </v:group>
            <v:group style="position:absolute;left:8092;top:485;width:2;height:80" coordorigin="8092,485" coordsize="2,80">
              <v:shape style="position:absolute;left:8092;top:485;width:2;height:80" coordorigin="8092,485" coordsize="0,80" path="m8092,565l8092,485e" filled="false" stroked="true" strokeweight=".748pt" strokecolor="#939598">
                <v:path arrowok="t"/>
              </v:shape>
            </v:group>
            <v:group style="position:absolute;left:8052;top:485;width:2;height:80" coordorigin="8052,485" coordsize="2,80">
              <v:shape style="position:absolute;left:8052;top:485;width:2;height:80" coordorigin="8052,485" coordsize="1,80" path="m8052,565l8052,485e" filled="false" stroked="true" strokeweight=".748pt" strokecolor="#939598">
                <v:path arrowok="t"/>
              </v:shape>
            </v:group>
            <v:group style="position:absolute;left:8012;top:485;width:2;height:80" coordorigin="8012,485" coordsize="2,80">
              <v:shape style="position:absolute;left:8012;top:485;width:2;height:80" coordorigin="8012,485" coordsize="0,80" path="m8012,565l8012,485e" filled="false" stroked="true" strokeweight=".748pt" strokecolor="#939598">
                <v:path arrowok="t"/>
              </v:shape>
            </v:group>
            <v:group style="position:absolute;left:7972;top:485;width:2;height:80" coordorigin="7972,485" coordsize="2,80">
              <v:shape style="position:absolute;left:7972;top:485;width:2;height:80" coordorigin="7972,485" coordsize="0,80" path="m7972,565l7972,485e" filled="false" stroked="true" strokeweight=".748pt" strokecolor="#939598">
                <v:path arrowok="t"/>
              </v:shape>
            </v:group>
            <v:group style="position:absolute;left:7932;top:485;width:2;height:80" coordorigin="7932,485" coordsize="2,80">
              <v:shape style="position:absolute;left:7932;top:485;width:2;height:80" coordorigin="7932,485" coordsize="0,80" path="m7932,565l7932,485e" filled="false" stroked="true" strokeweight=".748pt" strokecolor="#939598">
                <v:path arrowok="t"/>
              </v:shape>
            </v:group>
            <v:group style="position:absolute;left:7892;top:485;width:2;height:80" coordorigin="7892,485" coordsize="2,80">
              <v:shape style="position:absolute;left:7892;top:485;width:2;height:80" coordorigin="7892,485" coordsize="1,80" path="m7892,565l7892,485e" filled="false" stroked="true" strokeweight=".748pt" strokecolor="#939598">
                <v:path arrowok="t"/>
              </v:shape>
            </v:group>
            <v:group style="position:absolute;left:7852;top:485;width:2;height:80" coordorigin="7852,485" coordsize="2,80">
              <v:shape style="position:absolute;left:7852;top:485;width:2;height:80" coordorigin="7852,485" coordsize="1,80" path="m7852,565l7852,485e" filled="false" stroked="true" strokeweight=".748pt" strokecolor="#939598">
                <v:path arrowok="t"/>
              </v:shape>
            </v:group>
            <v:group style="position:absolute;left:7812;top:485;width:2;height:80" coordorigin="7812,485" coordsize="2,80">
              <v:shape style="position:absolute;left:7812;top:485;width:2;height:80" coordorigin="7812,485" coordsize="1,80" path="m7812,565l7812,485e" filled="false" stroked="true" strokeweight=".748pt" strokecolor="#939598">
                <v:path arrowok="t"/>
              </v:shape>
            </v:group>
            <v:group style="position:absolute;left:7772;top:485;width:2;height:80" coordorigin="7772,485" coordsize="2,80">
              <v:shape style="position:absolute;left:7772;top:485;width:2;height:80" coordorigin="7772,485" coordsize="1,80" path="m7772,565l7772,485e" filled="false" stroked="true" strokeweight=".748pt" strokecolor="#939598">
                <v:path arrowok="t"/>
              </v:shape>
            </v:group>
            <v:group style="position:absolute;left:7732;top:485;width:2;height:80" coordorigin="7732,485" coordsize="2,80">
              <v:shape style="position:absolute;left:7732;top:485;width:2;height:80" coordorigin="7732,485" coordsize="1,80" path="m7732,565l7732,485e" filled="false" stroked="true" strokeweight=".748pt" strokecolor="#939598">
                <v:path arrowok="t"/>
              </v:shape>
            </v:group>
            <v:group style="position:absolute;left:7692;top:485;width:2;height:80" coordorigin="7692,485" coordsize="2,80">
              <v:shape style="position:absolute;left:7692;top:485;width:2;height:80" coordorigin="7692,485" coordsize="1,80" path="m7692,565l7692,485e" filled="false" stroked="true" strokeweight=".748pt" strokecolor="#939598">
                <v:path arrowok="t"/>
              </v:shape>
            </v:group>
            <v:group style="position:absolute;left:7652;top:485;width:2;height:80" coordorigin="7652,485" coordsize="2,80">
              <v:shape style="position:absolute;left:7652;top:485;width:2;height:80" coordorigin="7652,485" coordsize="0,80" path="m7652,565l7652,485e" filled="false" stroked="true" strokeweight=".748pt" strokecolor="#939598">
                <v:path arrowok="t"/>
              </v:shape>
            </v:group>
            <v:group style="position:absolute;left:7612;top:485;width:2;height:80" coordorigin="7612,485" coordsize="2,80">
              <v:shape style="position:absolute;left:7612;top:485;width:2;height:80" coordorigin="7612,485" coordsize="1,80" path="m7612,565l7612,485e" filled="false" stroked="true" strokeweight=".748pt" strokecolor="#939598">
                <v:path arrowok="t"/>
              </v:shape>
            </v:group>
            <v:group style="position:absolute;left:7571;top:485;width:2;height:80" coordorigin="7571,485" coordsize="2,80">
              <v:shape style="position:absolute;left:7571;top:485;width:2;height:80" coordorigin="7571,485" coordsize="1,80" path="m7571,565l7571,485e" filled="false" stroked="true" strokeweight=".748pt" strokecolor="#939598">
                <v:path arrowok="t"/>
              </v:shape>
            </v:group>
            <v:group style="position:absolute;left:7531;top:485;width:2;height:80" coordorigin="7531,485" coordsize="2,80">
              <v:shape style="position:absolute;left:7531;top:485;width:2;height:80" coordorigin="7531,485" coordsize="0,80" path="m7531,565l7531,485e" filled="false" stroked="true" strokeweight=".748pt" strokecolor="#939598">
                <v:path arrowok="t"/>
              </v:shape>
            </v:group>
            <v:group style="position:absolute;left:7491;top:485;width:2;height:80" coordorigin="7491,485" coordsize="2,80">
              <v:shape style="position:absolute;left:7491;top:485;width:2;height:80" coordorigin="7491,485" coordsize="1,80" path="m7491,565l7491,485e" filled="false" stroked="true" strokeweight=".748pt" strokecolor="#939598">
                <v:path arrowok="t"/>
              </v:shape>
            </v:group>
            <v:group style="position:absolute;left:7451;top:485;width:2;height:80" coordorigin="7451,485" coordsize="2,80">
              <v:shape style="position:absolute;left:7451;top:485;width:2;height:80" coordorigin="7451,485" coordsize="0,80" path="m7451,565l7451,485e" filled="false" stroked="true" strokeweight=".748pt" strokecolor="#939598">
                <v:path arrowok="t"/>
              </v:shape>
            </v:group>
            <v:group style="position:absolute;left:7411;top:485;width:2;height:80" coordorigin="7411,485" coordsize="2,80">
              <v:shape style="position:absolute;left:7411;top:485;width:2;height:80" coordorigin="7411,485" coordsize="0,80" path="m7411,565l7411,485e" filled="false" stroked="true" strokeweight=".748pt" strokecolor="#939598">
                <v:path arrowok="t"/>
              </v:shape>
            </v:group>
            <v:group style="position:absolute;left:7371;top:485;width:2;height:80" coordorigin="7371,485" coordsize="2,80">
              <v:shape style="position:absolute;left:7371;top:485;width:2;height:80" coordorigin="7371,485" coordsize="1,80" path="m7371,565l7371,485e" filled="false" stroked="true" strokeweight=".748pt" strokecolor="#939598">
                <v:path arrowok="t"/>
              </v:shape>
            </v:group>
            <v:group style="position:absolute;left:7331;top:485;width:2;height:80" coordorigin="7331,485" coordsize="2,80">
              <v:shape style="position:absolute;left:7331;top:485;width:2;height:80" coordorigin="7331,485" coordsize="0,80" path="m7331,565l7331,485e" filled="false" stroked="true" strokeweight=".748pt" strokecolor="#939598">
                <v:path arrowok="t"/>
              </v:shape>
            </v:group>
            <v:group style="position:absolute;left:7291;top:485;width:2;height:80" coordorigin="7291,485" coordsize="2,80">
              <v:shape style="position:absolute;left:7291;top:485;width:2;height:80" coordorigin="7291,485" coordsize="1,80" path="m7291,565l7291,485e" filled="false" stroked="true" strokeweight=".748pt" strokecolor="#939598">
                <v:path arrowok="t"/>
              </v:shape>
            </v:group>
            <v:group style="position:absolute;left:7251;top:485;width:2;height:80" coordorigin="7251,485" coordsize="2,80">
              <v:shape style="position:absolute;left:7251;top:485;width:2;height:80" coordorigin="7251,485" coordsize="1,80" path="m7251,565l7251,485e" filled="false" stroked="true" strokeweight=".748pt" strokecolor="#939598">
                <v:path arrowok="t"/>
              </v:shape>
            </v:group>
            <v:group style="position:absolute;left:7211;top:485;width:2;height:80" coordorigin="7211,485" coordsize="2,80">
              <v:shape style="position:absolute;left:7211;top:485;width:2;height:80" coordorigin="7211,485" coordsize="0,80" path="m7211,565l7211,485e" filled="false" stroked="true" strokeweight=".748pt" strokecolor="#939598">
                <v:path arrowok="t"/>
              </v:shape>
            </v:group>
            <v:group style="position:absolute;left:7171;top:485;width:2;height:80" coordorigin="7171,485" coordsize="2,80">
              <v:shape style="position:absolute;left:7171;top:485;width:2;height:80" coordorigin="7171,485" coordsize="1,80" path="m7171,565l7171,485e" filled="false" stroked="true" strokeweight=".748pt" strokecolor="#939598">
                <v:path arrowok="t"/>
              </v:shape>
            </v:group>
            <v:group style="position:absolute;left:7131;top:485;width:2;height:80" coordorigin="7131,485" coordsize="2,80">
              <v:shape style="position:absolute;left:7131;top:485;width:2;height:80" coordorigin="7131,485" coordsize="0,80" path="m7131,565l7131,485e" filled="false" stroked="true" strokeweight=".748pt" strokecolor="#939598">
                <v:path arrowok="t"/>
              </v:shape>
            </v:group>
            <v:group style="position:absolute;left:7091;top:485;width:2;height:80" coordorigin="7091,485" coordsize="2,80">
              <v:shape style="position:absolute;left:7091;top:485;width:2;height:80" coordorigin="7091,485" coordsize="0,80" path="m7091,565l7091,485e" filled="false" stroked="true" strokeweight=".748pt" strokecolor="#939598">
                <v:path arrowok="t"/>
              </v:shape>
            </v:group>
            <v:group style="position:absolute;left:7051;top:485;width:2;height:80" coordorigin="7051,485" coordsize="2,80">
              <v:shape style="position:absolute;left:7051;top:485;width:2;height:80" coordorigin="7051,485" coordsize="1,80" path="m7051,565l7051,485e" filled="false" stroked="true" strokeweight=".748pt" strokecolor="#939598">
                <v:path arrowok="t"/>
              </v:shape>
            </v:group>
            <v:group style="position:absolute;left:7011;top:485;width:2;height:80" coordorigin="7011,485" coordsize="2,80">
              <v:shape style="position:absolute;left:7011;top:485;width:2;height:80" coordorigin="7011,485" coordsize="0,80" path="m7011,565l7011,485e" filled="false" stroked="true" strokeweight=".748pt" strokecolor="#939598">
                <v:path arrowok="t"/>
              </v:shape>
            </v:group>
            <v:group style="position:absolute;left:6971;top:485;width:2;height:80" coordorigin="6971,485" coordsize="2,80">
              <v:shape style="position:absolute;left:6971;top:485;width:2;height:80" coordorigin="6971,485" coordsize="1,80" path="m6971,565l6971,485e" filled="false" stroked="true" strokeweight=".748pt" strokecolor="#939598">
                <v:path arrowok="t"/>
              </v:shape>
            </v:group>
            <v:group style="position:absolute;left:6930;top:485;width:2;height:80" coordorigin="6930,485" coordsize="2,80">
              <v:shape style="position:absolute;left:6930;top:485;width:2;height:80" coordorigin="6930,485" coordsize="1,80" path="m6931,565l6930,485e" filled="false" stroked="true" strokeweight=".748pt" strokecolor="#939598">
                <v:path arrowok="t"/>
              </v:shape>
            </v:group>
            <v:group style="position:absolute;left:6890;top:485;width:2;height:80" coordorigin="6890,485" coordsize="2,80">
              <v:shape style="position:absolute;left:6890;top:485;width:2;height:80" coordorigin="6890,485" coordsize="0,80" path="m6890,565l6890,485e" filled="false" stroked="true" strokeweight=".748pt" strokecolor="#939598">
                <v:path arrowok="t"/>
              </v:shape>
            </v:group>
            <v:group style="position:absolute;left:6850;top:485;width:2;height:80" coordorigin="6850,485" coordsize="2,80">
              <v:shape style="position:absolute;left:6850;top:485;width:2;height:80" coordorigin="6850,485" coordsize="1,80" path="m6850,565l6850,485e" filled="false" stroked="true" strokeweight=".748pt" strokecolor="#939598">
                <v:path arrowok="t"/>
              </v:shape>
            </v:group>
            <v:group style="position:absolute;left:6810;top:486;width:2;height:80" coordorigin="6810,486" coordsize="2,80">
              <v:shape style="position:absolute;left:6810;top:486;width:2;height:80" coordorigin="6810,486" coordsize="0,80" path="m6810,566l6810,486e" filled="false" stroked="true" strokeweight=".748pt" strokecolor="#939598">
                <v:path arrowok="t"/>
              </v:shape>
            </v:group>
            <v:group style="position:absolute;left:6770;top:486;width:2;height:80" coordorigin="6770,486" coordsize="2,80">
              <v:shape style="position:absolute;left:6770;top:486;width:2;height:80" coordorigin="6770,486" coordsize="1,80" path="m6770,566l6770,486e" filled="false" stroked="true" strokeweight=".748pt" strokecolor="#939598">
                <v:path arrowok="t"/>
              </v:shape>
            </v:group>
            <v:group style="position:absolute;left:6730;top:486;width:2;height:80" coordorigin="6730,486" coordsize="2,80">
              <v:shape style="position:absolute;left:6730;top:486;width:2;height:80" coordorigin="6730,486" coordsize="0,80" path="m6730,566l6730,486e" filled="false" stroked="true" strokeweight=".748pt" strokecolor="#939598">
                <v:path arrowok="t"/>
              </v:shape>
            </v:group>
            <v:group style="position:absolute;left:6690;top:486;width:2;height:80" coordorigin="6690,486" coordsize="2,80">
              <v:shape style="position:absolute;left:6690;top:486;width:2;height:80" coordorigin="6690,486" coordsize="1,80" path="m6690,566l6690,486e" filled="false" stroked="true" strokeweight=".748pt" strokecolor="#939598">
                <v:path arrowok="t"/>
              </v:shape>
            </v:group>
            <v:group style="position:absolute;left:6650;top:486;width:2;height:80" coordorigin="6650,486" coordsize="2,80">
              <v:shape style="position:absolute;left:6650;top:486;width:2;height:80" coordorigin="6650,486" coordsize="1,80" path="m6650,566l6650,486e" filled="false" stroked="true" strokeweight=".748pt" strokecolor="#939598">
                <v:path arrowok="t"/>
              </v:shape>
            </v:group>
            <v:group style="position:absolute;left:6610;top:486;width:2;height:80" coordorigin="6610,486" coordsize="2,80">
              <v:shape style="position:absolute;left:6610;top:486;width:2;height:80" coordorigin="6610,486" coordsize="1,80" path="m6610,566l6610,486e" filled="false" stroked="true" strokeweight=".748pt" strokecolor="#939598">
                <v:path arrowok="t"/>
              </v:shape>
            </v:group>
            <v:group style="position:absolute;left:6570;top:486;width:2;height:80" coordorigin="6570,486" coordsize="2,80">
              <v:shape style="position:absolute;left:6570;top:486;width:2;height:80" coordorigin="6570,486" coordsize="1,80" path="m6570,566l6570,486e" filled="false" stroked="true" strokeweight=".748pt" strokecolor="#939598">
                <v:path arrowok="t"/>
              </v:shape>
            </v:group>
            <v:group style="position:absolute;left:6530;top:486;width:2;height:80" coordorigin="6530,486" coordsize="2,80">
              <v:shape style="position:absolute;left:6530;top:486;width:2;height:80" coordorigin="6530,486" coordsize="1,80" path="m6530,566l6530,486e" filled="false" stroked="true" strokeweight=".748pt" strokecolor="#939598">
                <v:path arrowok="t"/>
              </v:shape>
            </v:group>
            <v:group style="position:absolute;left:6490;top:486;width:2;height:80" coordorigin="6490,486" coordsize="2,80">
              <v:shape style="position:absolute;left:6490;top:486;width:2;height:80" coordorigin="6490,486" coordsize="1,80" path="m6490,566l6490,486e" filled="false" stroked="true" strokeweight=".748pt" strokecolor="#939598">
                <v:path arrowok="t"/>
              </v:shape>
            </v:group>
            <v:group style="position:absolute;left:6450;top:486;width:2;height:80" coordorigin="6450,486" coordsize="2,80">
              <v:shape style="position:absolute;left:6450;top:486;width:2;height:80" coordorigin="6450,486" coordsize="0,80" path="m6450,566l6450,486e" filled="false" stroked="true" strokeweight=".748pt" strokecolor="#939598">
                <v:path arrowok="t"/>
              </v:shape>
            </v:group>
            <v:group style="position:absolute;left:6410;top:486;width:2;height:80" coordorigin="6410,486" coordsize="2,80">
              <v:shape style="position:absolute;left:6410;top:486;width:2;height:80" coordorigin="6410,486" coordsize="0,80" path="m6410,566l6410,486e" filled="false" stroked="true" strokeweight=".748pt" strokecolor="#939598">
                <v:path arrowok="t"/>
              </v:shape>
            </v:group>
            <v:group style="position:absolute;left:6370;top:486;width:2;height:80" coordorigin="6370,486" coordsize="2,80">
              <v:shape style="position:absolute;left:6370;top:486;width:2;height:80" coordorigin="6370,486" coordsize="1,80" path="m6370,566l6370,486e" filled="false" stroked="true" strokeweight=".748pt" strokecolor="#939598">
                <v:path arrowok="t"/>
              </v:shape>
            </v:group>
            <v:group style="position:absolute;left:6330;top:486;width:2;height:80" coordorigin="6330,486" coordsize="2,80">
              <v:shape style="position:absolute;left:6330;top:486;width:2;height:80" coordorigin="6330,486" coordsize="0,80" path="m6330,566l6330,486e" filled="false" stroked="true" strokeweight=".748pt" strokecolor="#939598">
                <v:path arrowok="t"/>
              </v:shape>
            </v:group>
            <v:group style="position:absolute;left:6290;top:486;width:2;height:80" coordorigin="6290,486" coordsize="2,80">
              <v:shape style="position:absolute;left:6290;top:486;width:2;height:80" coordorigin="6290,486" coordsize="0,80" path="m6290,566l6290,486e" filled="false" stroked="true" strokeweight=".748pt" strokecolor="#939598">
                <v:path arrowok="t"/>
              </v:shape>
            </v:group>
            <v:group style="position:absolute;left:6249;top:486;width:2;height:80" coordorigin="6249,486" coordsize="2,80">
              <v:shape style="position:absolute;left:6249;top:486;width:2;height:80" coordorigin="6249,486" coordsize="0,80" path="m6249,566l6249,486e" filled="false" stroked="true" strokeweight=".748pt" strokecolor="#939598">
                <v:path arrowok="t"/>
              </v:shape>
            </v:group>
            <v:group style="position:absolute;left:6209;top:486;width:2;height:80" coordorigin="6209,486" coordsize="2,80">
              <v:shape style="position:absolute;left:6209;top:486;width:2;height:80" coordorigin="6209,486" coordsize="1,80" path="m6209,566l6209,486e" filled="false" stroked="true" strokeweight=".748pt" strokecolor="#939598">
                <v:path arrowok="t"/>
              </v:shape>
            </v:group>
            <v:group style="position:absolute;left:6169;top:486;width:2;height:80" coordorigin="6169,486" coordsize="2,80">
              <v:shape style="position:absolute;left:6169;top:486;width:2;height:80" coordorigin="6169,486" coordsize="0,80" path="m6169,566l6169,486e" filled="false" stroked="true" strokeweight=".748pt" strokecolor="#939598">
                <v:path arrowok="t"/>
              </v:shape>
            </v:group>
            <v:group style="position:absolute;left:6129;top:486;width:2;height:80" coordorigin="6129,486" coordsize="2,80">
              <v:shape style="position:absolute;left:6129;top:486;width:2;height:80" coordorigin="6129,486" coordsize="0,80" path="m6129,566l6129,486e" filled="false" stroked="true" strokeweight=".748pt" strokecolor="#939598">
                <v:path arrowok="t"/>
              </v:shape>
            </v:group>
            <v:group style="position:absolute;left:6089;top:486;width:2;height:80" coordorigin="6089,486" coordsize="2,80">
              <v:shape style="position:absolute;left:6089;top:486;width:2;height:80" coordorigin="6089,486" coordsize="0,80" path="m6089,566l6089,486e" filled="false" stroked="true" strokeweight=".748pt" strokecolor="#939598">
                <v:path arrowok="t"/>
              </v:shape>
            </v:group>
            <v:group style="position:absolute;left:6049;top:486;width:2;height:80" coordorigin="6049,486" coordsize="2,80">
              <v:shape style="position:absolute;left:6049;top:486;width:2;height:80" coordorigin="6049,486" coordsize="1,80" path="m6049,566l6049,486e" filled="false" stroked="true" strokeweight=".748pt" strokecolor="#939598">
                <v:path arrowok="t"/>
              </v:shape>
            </v:group>
            <v:group style="position:absolute;left:6009;top:486;width:2;height:80" coordorigin="6009,486" coordsize="2,80">
              <v:shape style="position:absolute;left:6009;top:486;width:2;height:80" coordorigin="6009,486" coordsize="0,80" path="m6009,566l6009,486e" filled="false" stroked="true" strokeweight=".748pt" strokecolor="#939598">
                <v:path arrowok="t"/>
              </v:shape>
            </v:group>
            <v:group style="position:absolute;left:5969;top:486;width:2;height:80" coordorigin="5969,486" coordsize="2,80">
              <v:shape style="position:absolute;left:5969;top:486;width:2;height:80" coordorigin="5969,486" coordsize="0,80" path="m5969,566l5969,486e" filled="false" stroked="true" strokeweight=".748pt" strokecolor="#939598">
                <v:path arrowok="t"/>
              </v:shape>
            </v:group>
            <v:group style="position:absolute;left:5929;top:486;width:2;height:80" coordorigin="5929,486" coordsize="2,80">
              <v:shape style="position:absolute;left:5929;top:486;width:2;height:80" coordorigin="5929,486" coordsize="0,80" path="m5929,566l5929,486e" filled="false" stroked="true" strokeweight=".748pt" strokecolor="#939598">
                <v:path arrowok="t"/>
              </v:shape>
            </v:group>
            <v:group style="position:absolute;left:5889;top:486;width:2;height:80" coordorigin="5889,486" coordsize="2,80">
              <v:shape style="position:absolute;left:5889;top:486;width:2;height:80" coordorigin="5889,486" coordsize="1,80" path="m5889,566l5889,486e" filled="false" stroked="true" strokeweight=".748pt" strokecolor="#939598">
                <v:path arrowok="t"/>
              </v:shape>
            </v:group>
            <v:group style="position:absolute;left:5849;top:486;width:2;height:80" coordorigin="5849,486" coordsize="2,80">
              <v:shape style="position:absolute;left:5849;top:486;width:2;height:80" coordorigin="5849,486" coordsize="0,80" path="m5849,566l5849,486e" filled="false" stroked="true" strokeweight=".748pt" strokecolor="#939598">
                <v:path arrowok="t"/>
              </v:shape>
            </v:group>
            <v:group style="position:absolute;left:5809;top:486;width:2;height:80" coordorigin="5809,486" coordsize="2,80">
              <v:shape style="position:absolute;left:5809;top:486;width:2;height:80" coordorigin="5809,486" coordsize="0,80" path="m5809,566l5809,486e" filled="false" stroked="true" strokeweight=".748pt" strokecolor="#939598">
                <v:path arrowok="t"/>
              </v:shape>
            </v:group>
            <v:group style="position:absolute;left:5769;top:486;width:2;height:80" coordorigin="5769,486" coordsize="2,80">
              <v:shape style="position:absolute;left:5769;top:486;width:2;height:80" coordorigin="5769,486" coordsize="0,80" path="m5769,566l5769,486e" filled="false" stroked="true" strokeweight=".748pt" strokecolor="#939598">
                <v:path arrowok="t"/>
              </v:shape>
            </v:group>
            <v:group style="position:absolute;left:5729;top:486;width:2;height:80" coordorigin="5729,486" coordsize="2,80">
              <v:shape style="position:absolute;left:5729;top:486;width:2;height:80" coordorigin="5729,486" coordsize="1,80" path="m5729,566l5729,486e" filled="false" stroked="true" strokeweight=".748pt" strokecolor="#939598">
                <v:path arrowok="t"/>
              </v:shape>
            </v:group>
            <v:group style="position:absolute;left:5689;top:486;width:2;height:80" coordorigin="5689,486" coordsize="2,80">
              <v:shape style="position:absolute;left:5689;top:486;width:2;height:80" coordorigin="5689,486" coordsize="0,80" path="m5689,566l5689,486e" filled="false" stroked="true" strokeweight=".748pt" strokecolor="#939598">
                <v:path arrowok="t"/>
              </v:shape>
            </v:group>
            <v:group style="position:absolute;left:5649;top:486;width:2;height:80" coordorigin="5649,486" coordsize="2,80">
              <v:shape style="position:absolute;left:5649;top:486;width:2;height:80" coordorigin="5649,486" coordsize="0,80" path="m5649,566l5649,486e" filled="false" stroked="true" strokeweight=".748pt" strokecolor="#939598">
                <v:path arrowok="t"/>
              </v:shape>
            </v:group>
            <v:group style="position:absolute;left:5608;top:486;width:2;height:80" coordorigin="5608,486" coordsize="2,80">
              <v:shape style="position:absolute;left:5608;top:486;width:2;height:80" coordorigin="5608,486" coordsize="0,80" path="m5609,566l5608,486e" filled="false" stroked="true" strokeweight=".748pt" strokecolor="#939598">
                <v:path arrowok="t"/>
              </v:shape>
            </v:group>
            <v:group style="position:absolute;left:5568;top:486;width:2;height:80" coordorigin="5568,486" coordsize="2,80">
              <v:shape style="position:absolute;left:5568;top:486;width:2;height:80" coordorigin="5568,486" coordsize="1,80" path="m5568,566l5568,486e" filled="false" stroked="true" strokeweight=".748pt" strokecolor="#939598">
                <v:path arrowok="t"/>
              </v:shape>
            </v:group>
            <v:group style="position:absolute;left:5528;top:486;width:2;height:80" coordorigin="5528,486" coordsize="2,80">
              <v:shape style="position:absolute;left:5528;top:486;width:2;height:80" coordorigin="5528,486" coordsize="0,80" path="m5528,566l5528,486e" filled="false" stroked="true" strokeweight=".748pt" strokecolor="#939598">
                <v:path arrowok="t"/>
              </v:shape>
            </v:group>
            <v:group style="position:absolute;left:5488;top:486;width:2;height:80" coordorigin="5488,486" coordsize="2,80">
              <v:shape style="position:absolute;left:5488;top:486;width:2;height:80" coordorigin="5488,486" coordsize="1,80" path="m5488,566l5488,486e" filled="false" stroked="true" strokeweight=".748pt" strokecolor="#939598">
                <v:path arrowok="t"/>
              </v:shape>
            </v:group>
            <v:group style="position:absolute;left:5448;top:486;width:2;height:80" coordorigin="5448,486" coordsize="2,80">
              <v:shape style="position:absolute;left:5448;top:486;width:2;height:80" coordorigin="5448,486" coordsize="1,80" path="m5448,566l5448,486e" filled="false" stroked="true" strokeweight=".748pt" strokecolor="#939598">
                <v:path arrowok="t"/>
              </v:shape>
            </v:group>
            <v:group style="position:absolute;left:5408;top:486;width:2;height:80" coordorigin="5408,486" coordsize="2,80">
              <v:shape style="position:absolute;left:5408;top:486;width:2;height:80" coordorigin="5408,486" coordsize="1,80" path="m5408,566l5408,486e" filled="false" stroked="true" strokeweight=".748pt" strokecolor="#939598">
                <v:path arrowok="t"/>
              </v:shape>
            </v:group>
            <v:group style="position:absolute;left:5368;top:486;width:2;height:80" coordorigin="5368,486" coordsize="2,80">
              <v:shape style="position:absolute;left:5368;top:486;width:2;height:80" coordorigin="5368,486" coordsize="1,80" path="m5368,566l5368,486e" filled="false" stroked="true" strokeweight=".748pt" strokecolor="#939598">
                <v:path arrowok="t"/>
              </v:shape>
            </v:group>
            <v:group style="position:absolute;left:5328;top:486;width:2;height:80" coordorigin="5328,486" coordsize="2,80">
              <v:shape style="position:absolute;left:5328;top:486;width:2;height:80" coordorigin="5328,486" coordsize="1,80" path="m5328,566l5328,486e" filled="false" stroked="true" strokeweight=".748pt" strokecolor="#939598">
                <v:path arrowok="t"/>
              </v:shape>
            </v:group>
            <v:group style="position:absolute;left:5288;top:486;width:2;height:80" coordorigin="5288,486" coordsize="2,80">
              <v:shape style="position:absolute;left:5288;top:486;width:2;height:80" coordorigin="5288,486" coordsize="1,80" path="m5288,566l5288,486e" filled="false" stroked="true" strokeweight=".748pt" strokecolor="#939598">
                <v:path arrowok="t"/>
              </v:shape>
            </v:group>
            <v:group style="position:absolute;left:5248;top:486;width:2;height:80" coordorigin="5248,486" coordsize="2,80">
              <v:shape style="position:absolute;left:5248;top:486;width:2;height:80" coordorigin="5248,486" coordsize="0,80" path="m5248,566l5248,486e" filled="false" stroked="true" strokeweight=".748pt" strokecolor="#939598">
                <v:path arrowok="t"/>
              </v:shape>
            </v:group>
            <v:group style="position:absolute;left:5208;top:486;width:2;height:80" coordorigin="5208,486" coordsize="2,80">
              <v:shape style="position:absolute;left:5208;top:486;width:2;height:80" coordorigin="5208,486" coordsize="0,80" path="m5208,566l5208,486e" filled="false" stroked="true" strokeweight=".748pt" strokecolor="#939598">
                <v:path arrowok="t"/>
              </v:shape>
            </v:group>
            <v:group style="position:absolute;left:5168;top:486;width:2;height:80" coordorigin="5168,486" coordsize="2,80">
              <v:shape style="position:absolute;left:5168;top:486;width:2;height:80" coordorigin="5168,486" coordsize="1,80" path="m5168,566l5168,486e" filled="false" stroked="true" strokeweight=".748pt" strokecolor="#939598">
                <v:path arrowok="t"/>
              </v:shape>
            </v:group>
            <v:group style="position:absolute;left:5128;top:486;width:2;height:80" coordorigin="5128,486" coordsize="2,80">
              <v:shape style="position:absolute;left:5128;top:486;width:2;height:80" coordorigin="5128,486" coordsize="1,80" path="m5128,566l5128,486e" filled="false" stroked="true" strokeweight=".748pt" strokecolor="#939598">
                <v:path arrowok="t"/>
              </v:shape>
            </v:group>
            <v:group style="position:absolute;left:5088;top:486;width:2;height:80" coordorigin="5088,486" coordsize="2,80">
              <v:shape style="position:absolute;left:5088;top:486;width:2;height:80" coordorigin="5088,486" coordsize="0,80" path="m5088,566l5088,486e" filled="false" stroked="true" strokeweight=".748pt" strokecolor="#939598">
                <v:path arrowok="t"/>
              </v:shape>
            </v:group>
            <v:group style="position:absolute;left:5048;top:486;width:2;height:80" coordorigin="5048,486" coordsize="2,80">
              <v:shape style="position:absolute;left:5048;top:486;width:2;height:80" coordorigin="5048,486" coordsize="0,80" path="m5048,566l5048,486e" filled="false" stroked="true" strokeweight=".748pt" strokecolor="#939598">
                <v:path arrowok="t"/>
              </v:shape>
            </v:group>
            <v:group style="position:absolute;left:5008;top:486;width:2;height:80" coordorigin="5008,486" coordsize="2,80">
              <v:shape style="position:absolute;left:5008;top:486;width:2;height:80" coordorigin="5008,486" coordsize="1,80" path="m5008,566l5008,486e" filled="false" stroked="true" strokeweight=".748pt" strokecolor="#939598">
                <v:path arrowok="t"/>
              </v:shape>
            </v:group>
            <v:group style="position:absolute;left:4968;top:486;width:2;height:80" coordorigin="4968,486" coordsize="2,80">
              <v:shape style="position:absolute;left:4968;top:486;width:2;height:80" coordorigin="4968,486" coordsize="1,80" path="m4968,566l4968,486e" filled="false" stroked="true" strokeweight=".748pt" strokecolor="#939598">
                <v:path arrowok="t"/>
              </v:shape>
            </v:group>
            <v:group style="position:absolute;left:4927;top:486;width:2;height:80" coordorigin="4927,486" coordsize="2,80">
              <v:shape style="position:absolute;left:4927;top:486;width:2;height:80" coordorigin="4927,486" coordsize="0,80" path="m4927,566l4927,486e" filled="false" stroked="true" strokeweight=".748pt" strokecolor="#939598">
                <v:path arrowok="t"/>
              </v:shape>
            </v:group>
            <v:group style="position:absolute;left:4887;top:486;width:2;height:80" coordorigin="4887,486" coordsize="2,80">
              <v:shape style="position:absolute;left:4887;top:486;width:2;height:80" coordorigin="4887,486" coordsize="0,80" path="m4887,566l4887,486e" filled="false" stroked="true" strokeweight=".748pt" strokecolor="#939598">
                <v:path arrowok="t"/>
              </v:shape>
            </v:group>
            <v:group style="position:absolute;left:4847;top:486;width:2;height:80" coordorigin="4847,486" coordsize="2,80">
              <v:shape style="position:absolute;left:4847;top:486;width:2;height:80" coordorigin="4847,486" coordsize="1,80" path="m4847,566l4847,486e" filled="false" stroked="true" strokeweight=".748pt" strokecolor="#939598">
                <v:path arrowok="t"/>
              </v:shape>
            </v:group>
            <v:group style="position:absolute;left:4807;top:486;width:2;height:80" coordorigin="4807,486" coordsize="2,80">
              <v:shape style="position:absolute;left:4807;top:486;width:2;height:80" coordorigin="4807,486" coordsize="1,80" path="m4807,566l4807,486e" filled="false" stroked="true" strokeweight=".748pt" strokecolor="#939598">
                <v:path arrowok="t"/>
              </v:shape>
            </v:group>
            <v:group style="position:absolute;left:4767;top:486;width:2;height:80" coordorigin="4767,486" coordsize="2,80">
              <v:shape style="position:absolute;left:4767;top:486;width:2;height:80" coordorigin="4767,486" coordsize="0,80" path="m4767,566l4767,486e" filled="false" stroked="true" strokeweight=".748pt" strokecolor="#939598">
                <v:path arrowok="t"/>
              </v:shape>
            </v:group>
            <v:group style="position:absolute;left:4727;top:486;width:2;height:80" coordorigin="4727,486" coordsize="2,80">
              <v:shape style="position:absolute;left:4727;top:486;width:2;height:80" coordorigin="4727,486" coordsize="0,80" path="m4727,566l4727,486e" filled="false" stroked="true" strokeweight=".748pt" strokecolor="#939598">
                <v:path arrowok="t"/>
              </v:shape>
            </v:group>
            <v:group style="position:absolute;left:4687;top:486;width:2;height:80" coordorigin="4687,486" coordsize="2,80">
              <v:shape style="position:absolute;left:4687;top:486;width:2;height:80" coordorigin="4687,486" coordsize="1,80" path="m4687,566l4687,486e" filled="false" stroked="true" strokeweight=".748pt" strokecolor="#939598">
                <v:path arrowok="t"/>
              </v:shape>
            </v:group>
            <v:group style="position:absolute;left:4647;top:486;width:2;height:80" coordorigin="4647,486" coordsize="2,80">
              <v:shape style="position:absolute;left:4647;top:486;width:2;height:80" coordorigin="4647,486" coordsize="1,80" path="m4647,566l4647,486e" filled="false" stroked="true" strokeweight=".748pt" strokecolor="#939598">
                <v:path arrowok="t"/>
              </v:shape>
            </v:group>
            <v:group style="position:absolute;left:4607;top:486;width:2;height:80" coordorigin="4607,486" coordsize="2,80">
              <v:shape style="position:absolute;left:4607;top:486;width:2;height:80" coordorigin="4607,486" coordsize="0,80" path="m4607,566l4607,486e" filled="false" stroked="true" strokeweight=".748pt" strokecolor="#939598">
                <v:path arrowok="t"/>
              </v:shape>
            </v:group>
            <v:group style="position:absolute;left:4567;top:486;width:2;height:80" coordorigin="4567,486" coordsize="2,80">
              <v:shape style="position:absolute;left:4567;top:486;width:2;height:80" coordorigin="4567,486" coordsize="0,80" path="m4567,566l4567,486e" filled="false" stroked="true" strokeweight=".748pt" strokecolor="#939598">
                <v:path arrowok="t"/>
              </v:shape>
            </v:group>
            <v:group style="position:absolute;left:4527;top:486;width:2;height:80" coordorigin="4527,486" coordsize="2,80">
              <v:shape style="position:absolute;left:4527;top:486;width:2;height:80" coordorigin="4527,486" coordsize="1,80" path="m4527,566l4527,486e" filled="false" stroked="true" strokeweight=".748pt" strokecolor="#939598">
                <v:path arrowok="t"/>
              </v:shape>
            </v:group>
            <v:group style="position:absolute;left:4487;top:486;width:2;height:80" coordorigin="4487,486" coordsize="2,80">
              <v:shape style="position:absolute;left:4487;top:486;width:2;height:80" coordorigin="4487,486" coordsize="1,80" path="m4487,566l4487,486e" filled="false" stroked="true" strokeweight=".748pt" strokecolor="#939598">
                <v:path arrowok="t"/>
              </v:shape>
            </v:group>
            <v:group style="position:absolute;left:4447;top:486;width:2;height:80" coordorigin="4447,486" coordsize="2,80">
              <v:shape style="position:absolute;left:4447;top:486;width:2;height:80" coordorigin="4447,486" coordsize="0,80" path="m4447,566l4447,486e" filled="false" stroked="true" strokeweight=".748pt" strokecolor="#939598">
                <v:path arrowok="t"/>
              </v:shape>
            </v:group>
            <v:group style="position:absolute;left:4407;top:486;width:2;height:80" coordorigin="4407,486" coordsize="2,80">
              <v:shape style="position:absolute;left:4407;top:486;width:2;height:80" coordorigin="4407,486" coordsize="0,80" path="m4407,566l4407,486e" filled="false" stroked="true" strokeweight=".748pt" strokecolor="#939598">
                <v:path arrowok="t"/>
              </v:shape>
            </v:group>
            <v:group style="position:absolute;left:4367;top:486;width:2;height:80" coordorigin="4367,486" coordsize="2,80">
              <v:shape style="position:absolute;left:4367;top:486;width:2;height:80" coordorigin="4367,486" coordsize="1,80" path="m4367,566l4367,486e" filled="false" stroked="true" strokeweight=".748pt" strokecolor="#939598">
                <v:path arrowok="t"/>
              </v:shape>
            </v:group>
            <v:group style="position:absolute;left:4327;top:486;width:2;height:80" coordorigin="4327,486" coordsize="2,80">
              <v:shape style="position:absolute;left:4327;top:486;width:2;height:80" coordorigin="4327,486" coordsize="1,80" path="m4327,566l4327,486e" filled="false" stroked="true" strokeweight=".748pt" strokecolor="#939598">
                <v:path arrowok="t"/>
              </v:shape>
            </v:group>
            <v:group style="position:absolute;left:4286;top:486;width:2;height:80" coordorigin="4286,486" coordsize="2,80">
              <v:shape style="position:absolute;left:4286;top:486;width:2;height:80" coordorigin="4286,486" coordsize="1,80" path="m4287,566l4286,486e" filled="false" stroked="true" strokeweight=".748pt" strokecolor="#939598">
                <v:path arrowok="t"/>
              </v:shape>
            </v:group>
            <v:group style="position:absolute;left:4246;top:486;width:2;height:80" coordorigin="4246,486" coordsize="2,80">
              <v:shape style="position:absolute;left:4246;top:486;width:2;height:80" coordorigin="4246,486" coordsize="1,80" path="m4246,566l4246,486e" filled="false" stroked="true" strokeweight=".748pt" strokecolor="#939598">
                <v:path arrowok="t"/>
              </v:shape>
            </v:group>
            <v:group style="position:absolute;left:4206;top:486;width:2;height:80" coordorigin="4206,486" coordsize="2,80">
              <v:shape style="position:absolute;left:4206;top:486;width:2;height:80" coordorigin="4206,486" coordsize="1,80" path="m4206,566l4206,486e" filled="false" stroked="true" strokeweight=".748pt" strokecolor="#939598">
                <v:path arrowok="t"/>
              </v:shape>
            </v:group>
            <v:group style="position:absolute;left:4166;top:486;width:2;height:80" coordorigin="4166,486" coordsize="2,80">
              <v:shape style="position:absolute;left:4166;top:486;width:2;height:80" coordorigin="4166,486" coordsize="1,80" path="m4166,566l4166,486e" filled="false" stroked="true" strokeweight=".748pt" strokecolor="#939598">
                <v:path arrowok="t"/>
              </v:shape>
            </v:group>
            <v:group style="position:absolute;left:4126;top:486;width:2;height:80" coordorigin="4126,486" coordsize="2,80">
              <v:shape style="position:absolute;left:4126;top:486;width:2;height:80" coordorigin="4126,486" coordsize="0,80" path="m4126,566l4126,486e" filled="false" stroked="true" strokeweight=".748pt" strokecolor="#939598">
                <v:path arrowok="t"/>
              </v:shape>
            </v:group>
            <v:group style="position:absolute;left:4086;top:486;width:2;height:80" coordorigin="4086,486" coordsize="2,80">
              <v:shape style="position:absolute;left:4086;top:486;width:2;height:80" coordorigin="4086,486" coordsize="1,80" path="m4086,566l4086,486e" filled="false" stroked="true" strokeweight=".748pt" strokecolor="#939598">
                <v:path arrowok="t"/>
              </v:shape>
            </v:group>
            <v:group style="position:absolute;left:4046;top:486;width:2;height:80" coordorigin="4046,486" coordsize="2,80">
              <v:shape style="position:absolute;left:4046;top:486;width:2;height:80" coordorigin="4046,486" coordsize="0,80" path="m4046,566l4046,486e" filled="false" stroked="true" strokeweight=".748pt" strokecolor="#939598">
                <v:path arrowok="t"/>
              </v:shape>
            </v:group>
            <v:group style="position:absolute;left:4006;top:486;width:2;height:80" coordorigin="4006,486" coordsize="2,80">
              <v:shape style="position:absolute;left:4006;top:486;width:2;height:80" coordorigin="4006,486" coordsize="0,80" path="m4006,566l4006,486e" filled="false" stroked="true" strokeweight=".748pt" strokecolor="#939598">
                <v:path arrowok="t"/>
              </v:shape>
            </v:group>
            <v:group style="position:absolute;left:3966;top:486;width:2;height:80" coordorigin="3966,486" coordsize="2,80">
              <v:shape style="position:absolute;left:3966;top:486;width:2;height:80" coordorigin="3966,486" coordsize="0,80" path="m3966,566l3966,486e" filled="false" stroked="true" strokeweight=".748pt" strokecolor="#939598">
                <v:path arrowok="t"/>
              </v:shape>
            </v:group>
            <v:group style="position:absolute;left:3926;top:486;width:2;height:80" coordorigin="3926,486" coordsize="2,80">
              <v:shape style="position:absolute;left:3926;top:486;width:2;height:80" coordorigin="3926,486" coordsize="1,80" path="m3926,566l3926,486e" filled="false" stroked="true" strokeweight=".748pt" strokecolor="#939598">
                <v:path arrowok="t"/>
              </v:shape>
            </v:group>
            <v:group style="position:absolute;left:3886;top:486;width:2;height:80" coordorigin="3886,486" coordsize="2,80">
              <v:shape style="position:absolute;left:3886;top:486;width:2;height:80" coordorigin="3886,486" coordsize="0,80" path="m3886,566l3886,486e" filled="false" stroked="true" strokeweight=".748pt" strokecolor="#939598">
                <v:path arrowok="t"/>
              </v:shape>
            </v:group>
            <v:group style="position:absolute;left:3846;top:486;width:2;height:80" coordorigin="3846,486" coordsize="2,80">
              <v:shape style="position:absolute;left:3846;top:486;width:2;height:80" coordorigin="3846,486" coordsize="0,80" path="m3846,566l3846,486e" filled="false" stroked="true" strokeweight=".748pt" strokecolor="#939598">
                <v:path arrowok="t"/>
              </v:shape>
            </v:group>
            <v:group style="position:absolute;left:3806;top:486;width:2;height:80" coordorigin="3806,486" coordsize="2,80">
              <v:shape style="position:absolute;left:3806;top:486;width:2;height:80" coordorigin="3806,486" coordsize="0,80" path="m3806,566l3806,486e" filled="false" stroked="true" strokeweight=".748pt" strokecolor="#939598">
                <v:path arrowok="t"/>
              </v:shape>
            </v:group>
            <v:group style="position:absolute;left:3766;top:486;width:2;height:80" coordorigin="3766,486" coordsize="2,80">
              <v:shape style="position:absolute;left:3766;top:486;width:2;height:80" coordorigin="3766,486" coordsize="1,80" path="m3766,566l3766,486e" filled="false" stroked="true" strokeweight=".748pt" strokecolor="#939598">
                <v:path arrowok="t"/>
              </v:shape>
            </v:group>
            <v:group style="position:absolute;left:3726;top:486;width:2;height:80" coordorigin="3726,486" coordsize="2,80">
              <v:shape style="position:absolute;left:3726;top:486;width:2;height:80" coordorigin="3726,486" coordsize="0,80" path="m3726,566l3726,486e" filled="false" stroked="true" strokeweight=".748pt" strokecolor="#939598">
                <v:path arrowok="t"/>
              </v:shape>
            </v:group>
            <v:group style="position:absolute;left:3686;top:486;width:2;height:80" coordorigin="3686,486" coordsize="2,80">
              <v:shape style="position:absolute;left:3686;top:486;width:2;height:80" coordorigin="3686,486" coordsize="0,80" path="m3686,566l3686,486e" filled="false" stroked="true" strokeweight=".748pt" strokecolor="#939598">
                <v:path arrowok="t"/>
              </v:shape>
            </v:group>
            <v:group style="position:absolute;left:3646;top:486;width:2;height:80" coordorigin="3646,486" coordsize="2,80">
              <v:shape style="position:absolute;left:3646;top:486;width:2;height:80" coordorigin="3646,486" coordsize="0,80" path="m3646,566l3646,486e" filled="false" stroked="true" strokeweight=".748pt" strokecolor="#939598">
                <v:path arrowok="t"/>
              </v:shape>
            </v:group>
            <v:group style="position:absolute;left:3605;top:486;width:2;height:80" coordorigin="3605,486" coordsize="2,80">
              <v:shape style="position:absolute;left:3605;top:486;width:2;height:80" coordorigin="3605,486" coordsize="1,80" path="m3605,566l3605,486e" filled="false" stroked="true" strokeweight=".748pt" strokecolor="#939598">
                <v:path arrowok="t"/>
              </v:shape>
            </v:group>
            <v:group style="position:absolute;left:3565;top:486;width:2;height:80" coordorigin="3565,486" coordsize="2,80">
              <v:shape style="position:absolute;left:3565;top:486;width:2;height:80" coordorigin="3565,486" coordsize="1,80" path="m3565,566l3565,486e" filled="false" stroked="true" strokeweight=".748pt" strokecolor="#939598">
                <v:path arrowok="t"/>
              </v:shape>
            </v:group>
            <v:group style="position:absolute;left:3525;top:486;width:2;height:80" coordorigin="3525,486" coordsize="2,80">
              <v:shape style="position:absolute;left:3525;top:486;width:2;height:80" coordorigin="3525,486" coordsize="0,80" path="m3525,566l3525,486e" filled="false" stroked="true" strokeweight=".748pt" strokecolor="#939598">
                <v:path arrowok="t"/>
              </v:shape>
            </v:group>
            <v:group style="position:absolute;left:3485;top:486;width:2;height:80" coordorigin="3485,486" coordsize="2,80">
              <v:shape style="position:absolute;left:3485;top:486;width:2;height:80" coordorigin="3485,486" coordsize="0,80" path="m3485,566l3485,486e" filled="false" stroked="true" strokeweight=".748pt" strokecolor="#939598">
                <v:path arrowok="t"/>
              </v:shape>
            </v:group>
            <v:group style="position:absolute;left:3445;top:486;width:2;height:80" coordorigin="3445,486" coordsize="2,80">
              <v:shape style="position:absolute;left:3445;top:486;width:2;height:80" coordorigin="3445,486" coordsize="1,80" path="m3445,566l3445,486e" filled="false" stroked="true" strokeweight=".748pt" strokecolor="#939598">
                <v:path arrowok="t"/>
              </v:shape>
            </v:group>
            <v:group style="position:absolute;left:3405;top:487;width:2;height:80" coordorigin="3405,487" coordsize="2,80">
              <v:shape style="position:absolute;left:3405;top:487;width:2;height:80" coordorigin="3405,487" coordsize="1,80" path="m3405,567l3405,487e" filled="false" stroked="true" strokeweight=".748pt" strokecolor="#939598">
                <v:path arrowok="t"/>
              </v:shape>
            </v:group>
            <v:group style="position:absolute;left:3365;top:487;width:2;height:80" coordorigin="3365,487" coordsize="2,80">
              <v:shape style="position:absolute;left:3365;top:487;width:2;height:80" coordorigin="3365,487" coordsize="0,80" path="m3365,567l3365,487e" filled="false" stroked="true" strokeweight=".748pt" strokecolor="#939598">
                <v:path arrowok="t"/>
              </v:shape>
            </v:group>
            <v:group style="position:absolute;left:3325;top:487;width:2;height:80" coordorigin="3325,487" coordsize="2,80">
              <v:shape style="position:absolute;left:3325;top:487;width:2;height:80" coordorigin="3325,487" coordsize="0,80" path="m3325,567l3325,487e" filled="false" stroked="true" strokeweight=".748pt" strokecolor="#939598">
                <v:path arrowok="t"/>
              </v:shape>
            </v:group>
            <v:group style="position:absolute;left:3285;top:487;width:2;height:80" coordorigin="3285,487" coordsize="2,80">
              <v:shape style="position:absolute;left:3285;top:487;width:2;height:80" coordorigin="3285,487" coordsize="1,80" path="m3285,567l3285,487e" filled="false" stroked="true" strokeweight=".748pt" strokecolor="#939598">
                <v:path arrowok="t"/>
              </v:shape>
            </v:group>
            <v:group style="position:absolute;left:3245;top:487;width:2;height:80" coordorigin="3245,487" coordsize="2,80">
              <v:shape style="position:absolute;left:3245;top:487;width:2;height:80" coordorigin="3245,487" coordsize="1,80" path="m3245,567l3245,487e" filled="false" stroked="true" strokeweight=".748pt" strokecolor="#939598">
                <v:path arrowok="t"/>
              </v:shape>
            </v:group>
            <v:group style="position:absolute;left:3205;top:487;width:2;height:80" coordorigin="3205,487" coordsize="2,80">
              <v:shape style="position:absolute;left:3205;top:487;width:2;height:80" coordorigin="3205,487" coordsize="0,80" path="m3205,567l3205,487e" filled="false" stroked="true" strokeweight=".748pt" strokecolor="#939598">
                <v:path arrowok="t"/>
              </v:shape>
            </v:group>
            <v:group style="position:absolute;left:3165;top:487;width:2;height:80" coordorigin="3165,487" coordsize="2,80">
              <v:shape style="position:absolute;left:3165;top:487;width:2;height:80" coordorigin="3165,487" coordsize="0,80" path="m3165,567l3165,487e" filled="false" stroked="true" strokeweight=".748pt" strokecolor="#939598">
                <v:path arrowok="t"/>
              </v:shape>
            </v:group>
            <v:group style="position:absolute;left:3125;top:487;width:2;height:80" coordorigin="3125,487" coordsize="2,80">
              <v:shape style="position:absolute;left:3125;top:487;width:2;height:80" coordorigin="3125,487" coordsize="1,80" path="m3125,567l3125,487e" filled="false" stroked="true" strokeweight=".748pt" strokecolor="#939598">
                <v:path arrowok="t"/>
              </v:shape>
            </v:group>
            <v:group style="position:absolute;left:3085;top:487;width:2;height:80" coordorigin="3085,487" coordsize="2,80">
              <v:shape style="position:absolute;left:3085;top:487;width:2;height:80" coordorigin="3085,487" coordsize="1,80" path="m3085,567l3085,487e" filled="false" stroked="true" strokeweight=".748pt" strokecolor="#939598">
                <v:path arrowok="t"/>
              </v:shape>
            </v:group>
            <v:group style="position:absolute;left:3045;top:487;width:2;height:80" coordorigin="3045,487" coordsize="2,80">
              <v:shape style="position:absolute;left:3045;top:487;width:2;height:80" coordorigin="3045,487" coordsize="1,80" path="m3045,567l3045,487e" filled="false" stroked="true" strokeweight=".748pt" strokecolor="#939598">
                <v:path arrowok="t"/>
              </v:shape>
            </v:group>
            <v:group style="position:absolute;left:3005;top:487;width:2;height:80" coordorigin="3005,487" coordsize="2,80">
              <v:shape style="position:absolute;left:3005;top:487;width:2;height:80" coordorigin="3005,487" coordsize="1,80" path="m3005,567l3005,487e" filled="false" stroked="true" strokeweight=".748pt" strokecolor="#939598">
                <v:path arrowok="t"/>
              </v:shape>
            </v:group>
            <v:group style="position:absolute;left:2964;top:487;width:2;height:80" coordorigin="2964,487" coordsize="2,80">
              <v:shape style="position:absolute;left:2964;top:487;width:2;height:80" coordorigin="2964,487" coordsize="1,80" path="m2965,567l2964,487e" filled="false" stroked="true" strokeweight=".748pt" strokecolor="#939598">
                <v:path arrowok="t"/>
              </v:shape>
            </v:group>
            <v:group style="position:absolute;left:2924;top:487;width:2;height:80" coordorigin="2924,487" coordsize="2,80">
              <v:shape style="position:absolute;left:2924;top:487;width:2;height:80" coordorigin="2924,487" coordsize="0,80" path="m2924,567l2924,487e" filled="false" stroked="true" strokeweight=".748pt" strokecolor="#939598">
                <v:path arrowok="t"/>
              </v:shape>
            </v:group>
            <v:group style="position:absolute;left:2884;top:487;width:2;height:80" coordorigin="2884,487" coordsize="2,80">
              <v:shape style="position:absolute;left:2884;top:487;width:2;height:80" coordorigin="2884,487" coordsize="1,80" path="m2884,567l2884,487e" filled="false" stroked="true" strokeweight=".748pt" strokecolor="#939598">
                <v:path arrowok="t"/>
              </v:shape>
            </v:group>
            <v:group style="position:absolute;left:2844;top:487;width:2;height:80" coordorigin="2844,487" coordsize="2,80">
              <v:shape style="position:absolute;left:2844;top:487;width:2;height:80" coordorigin="2844,487" coordsize="1,80" path="m2844,567l2844,487e" filled="false" stroked="true" strokeweight=".748pt" strokecolor="#939598">
                <v:path arrowok="t"/>
              </v:shape>
            </v:group>
            <v:group style="position:absolute;left:2804;top:487;width:2;height:80" coordorigin="2804,487" coordsize="2,80">
              <v:shape style="position:absolute;left:2804;top:487;width:2;height:80" coordorigin="2804,487" coordsize="0,80" path="m2804,567l2804,487e" filled="false" stroked="true" strokeweight=".748pt" strokecolor="#939598">
                <v:path arrowok="t"/>
              </v:shape>
            </v:group>
            <v:group style="position:absolute;left:2764;top:487;width:2;height:80" coordorigin="2764,487" coordsize="2,80">
              <v:shape style="position:absolute;left:2764;top:487;width:2;height:80" coordorigin="2764,487" coordsize="0,80" path="m2764,567l2764,487e" filled="false" stroked="true" strokeweight=".748pt" strokecolor="#939598">
                <v:path arrowok="t"/>
              </v:shape>
            </v:group>
            <v:group style="position:absolute;left:2724;top:487;width:2;height:80" coordorigin="2724,487" coordsize="2,80">
              <v:shape style="position:absolute;left:2724;top:487;width:2;height:80" coordorigin="2724,487" coordsize="1,80" path="m2724,567l2724,487e" filled="false" stroked="true" strokeweight=".748pt" strokecolor="#939598">
                <v:path arrowok="t"/>
              </v:shape>
            </v:group>
            <v:group style="position:absolute;left:2684;top:487;width:2;height:80" coordorigin="2684,487" coordsize="2,80">
              <v:shape style="position:absolute;left:2684;top:487;width:2;height:80" coordorigin="2684,487" coordsize="1,80" path="m2684,567l2684,487e" filled="false" stroked="true" strokeweight=".748pt" strokecolor="#939598">
                <v:path arrowok="t"/>
              </v:shape>
            </v:group>
            <v:group style="position:absolute;left:2644;top:487;width:2;height:80" coordorigin="2644,487" coordsize="2,80">
              <v:shape style="position:absolute;left:2644;top:487;width:2;height:80" coordorigin="2644,487" coordsize="0,80" path="m2644,567l2644,487e" filled="false" stroked="true" strokeweight=".748pt" strokecolor="#939598">
                <v:path arrowok="t"/>
              </v:shape>
            </v:group>
            <v:group style="position:absolute;left:2604;top:487;width:2;height:80" coordorigin="2604,487" coordsize="2,80">
              <v:shape style="position:absolute;left:2604;top:487;width:2;height:80" coordorigin="2604,487" coordsize="0,80" path="m2604,567l2604,487e" filled="false" stroked="true" strokeweight=".748pt" strokecolor="#939598">
                <v:path arrowok="t"/>
              </v:shape>
            </v:group>
            <v:group style="position:absolute;left:2564;top:487;width:2;height:80" coordorigin="2564,487" coordsize="2,80">
              <v:shape style="position:absolute;left:2564;top:487;width:2;height:80" coordorigin="2564,487" coordsize="1,80" path="m2564,567l2564,487e" filled="false" stroked="true" strokeweight=".748pt" strokecolor="#939598">
                <v:path arrowok="t"/>
              </v:shape>
            </v:group>
            <v:group style="position:absolute;left:2524;top:487;width:2;height:80" coordorigin="2524,487" coordsize="2,80">
              <v:shape style="position:absolute;left:2524;top:487;width:2;height:80" coordorigin="2524,487" coordsize="1,80" path="m2524,567l2524,487e" filled="false" stroked="true" strokeweight=".748pt" strokecolor="#939598">
                <v:path arrowok="t"/>
              </v:shape>
            </v:group>
            <v:group style="position:absolute;left:2484;top:487;width:2;height:80" coordorigin="2484,487" coordsize="2,80">
              <v:shape style="position:absolute;left:2484;top:487;width:2;height:80" coordorigin="2484,487" coordsize="0,80" path="m2484,567l2484,487e" filled="false" stroked="true" strokeweight=".748pt" strokecolor="#939598">
                <v:path arrowok="t"/>
              </v:shape>
            </v:group>
            <v:group style="position:absolute;left:2444;top:487;width:2;height:80" coordorigin="2444,487" coordsize="2,80">
              <v:shape style="position:absolute;left:2444;top:487;width:2;height:80" coordorigin="2444,487" coordsize="0,80" path="m2444,567l2444,487e" filled="false" stroked="true" strokeweight=".748pt" strokecolor="#939598">
                <v:path arrowok="t"/>
              </v:shape>
            </v:group>
            <v:group style="position:absolute;left:2404;top:487;width:2;height:80" coordorigin="2404,487" coordsize="2,80">
              <v:shape style="position:absolute;left:2404;top:487;width:2;height:80" coordorigin="2404,487" coordsize="1,80" path="m2404,567l2404,487e" filled="false" stroked="true" strokeweight=".748pt" strokecolor="#939598">
                <v:path arrowok="t"/>
              </v:shape>
            </v:group>
            <v:group style="position:absolute;left:2364;top:487;width:2;height:80" coordorigin="2364,487" coordsize="2,80">
              <v:shape style="position:absolute;left:2364;top:487;width:2;height:80" coordorigin="2364,487" coordsize="1,80" path="m2364,567l2364,487e" filled="false" stroked="true" strokeweight=".748pt" strokecolor="#939598">
                <v:path arrowok="t"/>
              </v:shape>
            </v:group>
            <v:group style="position:absolute;left:2324;top:487;width:2;height:80" coordorigin="2324,487" coordsize="2,80">
              <v:shape style="position:absolute;left:2324;top:487;width:2;height:80" coordorigin="2324,487" coordsize="0,80" path="m2324,567l2324,487e" filled="false" stroked="true" strokeweight=".748pt" strokecolor="#939598">
                <v:path arrowok="t"/>
              </v:shape>
            </v:group>
            <v:group style="position:absolute;left:2283;top:487;width:2;height:80" coordorigin="2283,487" coordsize="2,80">
              <v:shape style="position:absolute;left:2283;top:487;width:2;height:80" coordorigin="2283,487" coordsize="0,80" path="m2283,567l2283,487e" filled="false" stroked="true" strokeweight=".748pt" strokecolor="#939598">
                <v:path arrowok="t"/>
              </v:shape>
            </v:group>
            <v:group style="position:absolute;left:2243;top:487;width:2;height:80" coordorigin="2243,487" coordsize="2,80">
              <v:shape style="position:absolute;left:2243;top:487;width:2;height:80" coordorigin="2243,487" coordsize="1,80" path="m2243,567l2243,487e" filled="false" stroked="true" strokeweight=".748pt" strokecolor="#939598">
                <v:path arrowok="t"/>
              </v:shape>
            </v:group>
            <v:group style="position:absolute;left:2203;top:487;width:2;height:80" coordorigin="2203,487" coordsize="2,80">
              <v:shape style="position:absolute;left:2203;top:487;width:2;height:80" coordorigin="2203,487" coordsize="1,80" path="m2203,567l2203,487e" filled="false" stroked="true" strokeweight=".748pt" strokecolor="#939598">
                <v:path arrowok="t"/>
              </v:shape>
            </v:group>
            <v:group style="position:absolute;left:2163;top:487;width:2;height:80" coordorigin="2163,487" coordsize="2,80">
              <v:shape style="position:absolute;left:2163;top:487;width:2;height:80" coordorigin="2163,487" coordsize="0,80" path="m2163,567l2163,487e" filled="false" stroked="true" strokeweight=".748pt" strokecolor="#939598">
                <v:path arrowok="t"/>
              </v:shape>
            </v:group>
            <v:group style="position:absolute;left:2123;top:487;width:2;height:80" coordorigin="2123,487" coordsize="2,80">
              <v:shape style="position:absolute;left:2123;top:487;width:2;height:80" coordorigin="2123,487" coordsize="0,80" path="m2123,567l2123,487e" filled="false" stroked="true" strokeweight=".748pt" strokecolor="#939598">
                <v:path arrowok="t"/>
              </v:shape>
            </v:group>
            <v:group style="position:absolute;left:2083;top:487;width:2;height:80" coordorigin="2083,487" coordsize="2,80">
              <v:shape style="position:absolute;left:2083;top:487;width:2;height:80" coordorigin="2083,487" coordsize="1,80" path="m2083,567l2083,487e" filled="false" stroked="true" strokeweight=".748pt" strokecolor="#939598">
                <v:path arrowok="t"/>
              </v:shape>
            </v:group>
            <v:group style="position:absolute;left:2043;top:487;width:2;height:80" coordorigin="2043,487" coordsize="2,80">
              <v:shape style="position:absolute;left:2043;top:487;width:2;height:80" coordorigin="2043,487" coordsize="1,80" path="m2043,567l2043,487e" filled="false" stroked="true" strokeweight=".748pt" strokecolor="#939598">
                <v:path arrowok="t"/>
              </v:shape>
            </v:group>
            <v:group style="position:absolute;left:2003;top:487;width:2;height:80" coordorigin="2003,487" coordsize="2,80">
              <v:shape style="position:absolute;left:2003;top:487;width:2;height:80" coordorigin="2003,487" coordsize="0,80" path="m2003,567l2003,487e" filled="false" stroked="true" strokeweight=".748pt" strokecolor="#939598">
                <v:path arrowok="t"/>
              </v:shape>
            </v:group>
            <v:group style="position:absolute;left:1963;top:487;width:2;height:80" coordorigin="1963,487" coordsize="2,80">
              <v:shape style="position:absolute;left:1963;top:487;width:2;height:80" coordorigin="1963,487" coordsize="0,80" path="m1963,567l1963,487e" filled="false" stroked="true" strokeweight=".748pt" strokecolor="#939598">
                <v:path arrowok="t"/>
              </v:shape>
            </v:group>
            <v:group style="position:absolute;left:1923;top:487;width:2;height:80" coordorigin="1923,487" coordsize="2,80">
              <v:shape style="position:absolute;left:1923;top:487;width:2;height:80" coordorigin="1923,487" coordsize="1,80" path="m1923,567l1923,487e" filled="false" stroked="true" strokeweight=".748pt" strokecolor="#939598">
                <v:path arrowok="t"/>
              </v:shape>
            </v:group>
            <v:group style="position:absolute;left:1883;top:487;width:2;height:80" coordorigin="1883,487" coordsize="2,80">
              <v:shape style="position:absolute;left:1883;top:487;width:2;height:80" coordorigin="1883,487" coordsize="1,80" path="m1883,567l1883,487e" filled="false" stroked="true" strokeweight=".748pt" strokecolor="#939598">
                <v:path arrowok="t"/>
              </v:shape>
            </v:group>
            <v:group style="position:absolute;left:1843;top:487;width:2;height:80" coordorigin="1843,487" coordsize="2,80">
              <v:shape style="position:absolute;left:1843;top:487;width:2;height:80" coordorigin="1843,487" coordsize="1,80" path="m1843,567l1843,487e" filled="false" stroked="true" strokeweight=".748pt" strokecolor="#939598">
                <v:path arrowok="t"/>
              </v:shape>
            </v:group>
            <v:group style="position:absolute;left:1803;top:487;width:2;height:80" coordorigin="1803,487" coordsize="2,80">
              <v:shape style="position:absolute;left:1803;top:487;width:2;height:80" coordorigin="1803,487" coordsize="1,80" path="m1803,567l1803,487e" filled="false" stroked="true" strokeweight=".748pt" strokecolor="#939598">
                <v:path arrowok="t"/>
              </v:shape>
            </v:group>
            <v:group style="position:absolute;left:1763;top:487;width:2;height:80" coordorigin="1763,487" coordsize="2,80">
              <v:shape style="position:absolute;left:1763;top:487;width:2;height:80" coordorigin="1763,487" coordsize="1,80" path="m1763,567l1763,487e" filled="false" stroked="true" strokeweight=".748pt" strokecolor="#939598">
                <v:path arrowok="t"/>
              </v:shape>
            </v:group>
            <v:group style="position:absolute;left:1723;top:487;width:2;height:80" coordorigin="1723,487" coordsize="2,80">
              <v:shape style="position:absolute;left:1723;top:487;width:2;height:80" coordorigin="1723,487" coordsize="0,80" path="m1723,567l1723,487e" filled="false" stroked="true" strokeweight=".748pt" strokecolor="#939598">
                <v:path arrowok="t"/>
              </v:shape>
            </v:group>
            <v:group style="position:absolute;left:1683;top:487;width:2;height:80" coordorigin="1683,487" coordsize="2,80">
              <v:shape style="position:absolute;left:1683;top:487;width:2;height:80" coordorigin="1683,487" coordsize="0,80" path="m1683,567l1683,487e" filled="false" stroked="true" strokeweight=".748pt" strokecolor="#939598">
                <v:path arrowok="t"/>
              </v:shape>
            </v:group>
            <v:group style="position:absolute;left:1642;top:487;width:2;height:80" coordorigin="1642,487" coordsize="2,80">
              <v:shape style="position:absolute;left:1642;top:487;width:2;height:80" coordorigin="1642,487" coordsize="0,80" path="m1642,567l1642,487e" filled="false" stroked="true" strokeweight=".748pt" strokecolor="#939598">
                <v:path arrowok="t"/>
              </v:shape>
            </v:group>
            <v:group style="position:absolute;left:1602;top:487;width:2;height:80" coordorigin="1602,487" coordsize="2,80">
              <v:shape style="position:absolute;left:1602;top:487;width:2;height:80" coordorigin="1602,487" coordsize="0,80" path="m1602,567l1602,487e" filled="false" stroked="true" strokeweight=".748pt" strokecolor="#939598">
                <v:path arrowok="t"/>
              </v:shape>
            </v:group>
            <v:group style="position:absolute;left:1562;top:487;width:2;height:80" coordorigin="1562,487" coordsize="2,80">
              <v:shape style="position:absolute;left:1562;top:487;width:2;height:80" coordorigin="1562,487" coordsize="0,80" path="m1562,567l1562,487e" filled="false" stroked="true" strokeweight=".748pt" strokecolor="#939598">
                <v:path arrowok="t"/>
              </v:shape>
            </v:group>
            <v:group style="position:absolute;left:1522;top:487;width:2;height:80" coordorigin="1522,487" coordsize="2,80">
              <v:shape style="position:absolute;left:1522;top:487;width:2;height:80" coordorigin="1522,487" coordsize="1,80" path="m1522,567l1522,487e" filled="false" stroked="true" strokeweight=".748pt" strokecolor="#939598">
                <v:path arrowok="t"/>
              </v:shape>
            </v:group>
            <v:group style="position:absolute;left:1482;top:487;width:2;height:80" coordorigin="1482,487" coordsize="2,80">
              <v:shape style="position:absolute;left:1482;top:487;width:2;height:80" coordorigin="1482,487" coordsize="0,80" path="m1482,567l1482,487e" filled="false" stroked="true" strokeweight=".748pt" strokecolor="#939598">
                <v:path arrowok="t"/>
              </v:shape>
            </v:group>
            <v:group style="position:absolute;left:1442;top:487;width:2;height:80" coordorigin="1442,487" coordsize="2,80">
              <v:shape style="position:absolute;left:1442;top:487;width:2;height:80" coordorigin="1442,487" coordsize="0,80" path="m1442,567l1442,487e" filled="false" stroked="true" strokeweight=".748pt" strokecolor="#939598">
                <v:path arrowok="t"/>
              </v:shape>
            </v:group>
            <v:group style="position:absolute;left:1402;top:487;width:2;height:80" coordorigin="1402,487" coordsize="2,80">
              <v:shape style="position:absolute;left:1402;top:487;width:2;height:80" coordorigin="1402,487" coordsize="1,80" path="m1402,567l1402,487e" filled="false" stroked="true" strokeweight=".748pt" strokecolor="#939598">
                <v:path arrowok="t"/>
              </v:shape>
            </v:group>
            <v:group style="position:absolute;left:1362;top:487;width:2;height:80" coordorigin="1362,487" coordsize="2,80">
              <v:shape style="position:absolute;left:1362;top:487;width:2;height:80" coordorigin="1362,487" coordsize="0,80" path="m1362,567l1362,487e" filled="false" stroked="true" strokeweight=".748pt" strokecolor="#939598">
                <v:path arrowok="t"/>
              </v:shape>
            </v:group>
            <v:group style="position:absolute;left:1322;top:487;width:2;height:80" coordorigin="1322,487" coordsize="2,80">
              <v:shape style="position:absolute;left:1322;top:487;width:2;height:80" coordorigin="1322,487" coordsize="0,80" path="m1322,567l1322,487e" filled="false" stroked="true" strokeweight=".748pt" strokecolor="#939598">
                <v:path arrowok="t"/>
              </v:shape>
            </v:group>
            <v:group style="position:absolute;left:1282;top:487;width:2;height:80" coordorigin="1282,487" coordsize="2,80">
              <v:shape style="position:absolute;left:1282;top:487;width:2;height:80" coordorigin="1282,487" coordsize="0,80" path="m1282,567l1282,487e" filled="false" stroked="true" strokeweight=".748pt" strokecolor="#939598">
                <v:path arrowok="t"/>
              </v:shape>
            </v:group>
            <v:group style="position:absolute;left:1242;top:487;width:2;height:80" coordorigin="1242,487" coordsize="2,80">
              <v:shape style="position:absolute;left:1242;top:487;width:2;height:80" coordorigin="1242,487" coordsize="0,80" path="m1242,567l1242,487e" filled="false" stroked="true" strokeweight=".748pt" strokecolor="#939598">
                <v:path arrowok="t"/>
              </v:shape>
            </v:group>
            <v:group style="position:absolute;left:1202;top:487;width:2;height:80" coordorigin="1202,487" coordsize="2,80">
              <v:shape style="position:absolute;left:1202;top:487;width:2;height:80" coordorigin="1202,487" coordsize="1,80" path="m1202,567l1202,487e" filled="false" stroked="true" strokeweight=".748pt" strokecolor="#939598">
                <v:path arrowok="t"/>
              </v:shape>
            </v:group>
            <v:group style="position:absolute;left:1162;top:487;width:2;height:80" coordorigin="1162,487" coordsize="2,80">
              <v:shape style="position:absolute;left:1162;top:487;width:2;height:80" coordorigin="1162,487" coordsize="0,80" path="m1162,567l1162,487e" filled="false" stroked="true" strokeweight=".748pt" strokecolor="#939598">
                <v:path arrowok="t"/>
              </v:shape>
            </v:group>
            <v:group style="position:absolute;left:1122;top:487;width:2;height:80" coordorigin="1122,487" coordsize="2,80">
              <v:shape style="position:absolute;left:1122;top:487;width:2;height:80" coordorigin="1122,487" coordsize="0,80" path="m1122,567l1122,487e" filled="false" stroked="true" strokeweight=".748pt" strokecolor="#939598">
                <v:path arrowok="t"/>
              </v:shape>
            </v:group>
            <v:group style="position:absolute;left:1082;top:487;width:2;height:80" coordorigin="1082,487" coordsize="2,80">
              <v:shape style="position:absolute;left:1082;top:487;width:2;height:80" coordorigin="1082,487" coordsize="1,80" path="m1082,567l1082,487e" filled="false" stroked="true" strokeweight=".748pt" strokecolor="#939598">
                <v:path arrowok="t"/>
              </v:shape>
            </v:group>
            <v:group style="position:absolute;left:1042;top:487;width:2;height:80" coordorigin="1042,487" coordsize="2,80">
              <v:shape style="position:absolute;left:1042;top:487;width:2;height:80" coordorigin="1042,487" coordsize="0,80" path="m1042,567l1042,487e" filled="false" stroked="true" strokeweight=".748pt" strokecolor="#939598">
                <v:path arrowok="t"/>
              </v:shape>
            </v:group>
            <v:group style="position:absolute;left:1002;top:487;width:2;height:80" coordorigin="1002,487" coordsize="2,80">
              <v:shape style="position:absolute;left:1002;top:487;width:2;height:80" coordorigin="1002,487" coordsize="0,80" path="m1002,567l1002,487e" filled="false" stroked="true" strokeweight=".748pt" strokecolor="#939598">
                <v:path arrowok="t"/>
              </v:shape>
            </v:group>
            <v:group style="position:absolute;left:961;top:487;width:2;height:80" coordorigin="961,487" coordsize="2,80">
              <v:shape style="position:absolute;left:961;top:487;width:2;height:80" coordorigin="961,487" coordsize="0,80" path="m961,567l961,487e" filled="false" stroked="true" strokeweight=".748pt" strokecolor="#939598">
                <v:path arrowok="t"/>
              </v:shape>
            </v:group>
            <v:group style="position:absolute;left:921;top:487;width:2;height:80" coordorigin="921,487" coordsize="2,80">
              <v:shape style="position:absolute;left:921;top:487;width:2;height:80" coordorigin="921,487" coordsize="0,80" path="m921,567l921,487e" filled="false" stroked="true" strokeweight=".748pt" strokecolor="#939598">
                <v:path arrowok="t"/>
              </v:shape>
            </v:group>
            <v:group style="position:absolute;left:881;top:487;width:2;height:80" coordorigin="881,487" coordsize="2,80">
              <v:shape style="position:absolute;left:881;top:487;width:2;height:80" coordorigin="881,487" coordsize="1,80" path="m881,567l881,487e" filled="false" stroked="true" strokeweight=".748pt" strokecolor="#939598">
                <v:path arrowok="t"/>
              </v:shape>
            </v:group>
            <v:group style="position:absolute;left:841;top:487;width:2;height:80" coordorigin="841,487" coordsize="2,80">
              <v:shape style="position:absolute;left:841;top:487;width:2;height:80" coordorigin="841,487" coordsize="0,80" path="m841,567l841,487e" filled="false" stroked="true" strokeweight=".748pt" strokecolor="#939598">
                <v:path arrowok="t"/>
              </v:shape>
            </v:group>
            <v:group style="position:absolute;left:801;top:487;width:2;height:80" coordorigin="801,487" coordsize="2,80">
              <v:shape style="position:absolute;left:801;top:487;width:2;height:80" coordorigin="801,487" coordsize="0,80" path="m801,567l801,487e" filled="false" stroked="true" strokeweight=".748pt" strokecolor="#939598">
                <v:path arrowok="t"/>
              </v:shape>
            </v:group>
            <v:group style="position:absolute;left:761;top:487;width:2;height:80" coordorigin="761,487" coordsize="2,80">
              <v:shape style="position:absolute;left:761;top:487;width:2;height:80" coordorigin="761,487" coordsize="1,80" path="m761,567l761,487e" filled="false" stroked="true" strokeweight=".748pt" strokecolor="#939598">
                <v:path arrowok="t"/>
              </v:shape>
            </v:group>
            <v:group style="position:absolute;left:721;top:487;width:2;height:80" coordorigin="721,487" coordsize="2,80">
              <v:shape style="position:absolute;left:721;top:487;width:2;height:80" coordorigin="721,487" coordsize="1,80" path="m721,567l721,487e" filled="false" stroked="true" strokeweight=".748pt" strokecolor="#939598">
                <v:path arrowok="t"/>
              </v:shape>
            </v:group>
            <v:group style="position:absolute;left:681;top:487;width:2;height:80" coordorigin="681,487" coordsize="2,80">
              <v:shape style="position:absolute;left:681;top:487;width:2;height:80" coordorigin="681,487" coordsize="1,80" path="m681,567l681,487e" filled="false" stroked="true" strokeweight=".748pt" strokecolor="#939598">
                <v:path arrowok="t"/>
              </v:shape>
            </v:group>
            <v:group style="position:absolute;left:641;top:487;width:2;height:80" coordorigin="641,487" coordsize="2,80">
              <v:shape style="position:absolute;left:641;top:487;width:2;height:80" coordorigin="641,487" coordsize="1,80" path="m641,567l641,487e" filled="false" stroked="true" strokeweight=".748pt" strokecolor="#939598">
                <v:path arrowok="t"/>
              </v:shape>
            </v:group>
            <v:group style="position:absolute;left:601;top:487;width:2;height:80" coordorigin="601,487" coordsize="2,80">
              <v:shape style="position:absolute;left:601;top:487;width:2;height:80" coordorigin="601,487" coordsize="1,80" path="m601,567l601,487e" filled="false" stroked="true" strokeweight=".748pt" strokecolor="#939598">
                <v:path arrowok="t"/>
              </v:shape>
            </v:group>
            <v:group style="position:absolute;left:561;top:487;width:2;height:80" coordorigin="561,487" coordsize="2,80">
              <v:shape style="position:absolute;left:561;top:487;width:2;height:80" coordorigin="561,487" coordsize="0,80" path="m561,567l561,487e" filled="false" stroked="true" strokeweight=".748pt" strokecolor="#939598">
                <v:path arrowok="t"/>
              </v:shape>
            </v:group>
            <v:group style="position:absolute;left:521;top:487;width:2;height:80" coordorigin="521,487" coordsize="2,80">
              <v:shape style="position:absolute;left:521;top:487;width:2;height:80" coordorigin="521,487" coordsize="1,80" path="m521,567l521,487e" filled="false" stroked="true" strokeweight=".748pt" strokecolor="#939598">
                <v:path arrowok="t"/>
              </v:shape>
            </v:group>
            <v:group style="position:absolute;left:481;top:487;width:2;height:80" coordorigin="481,487" coordsize="2,80">
              <v:shape style="position:absolute;left:481;top:487;width:2;height:80" coordorigin="481,487" coordsize="0,80" path="m481,567l481,487e" filled="false" stroked="true" strokeweight=".748pt" strokecolor="#939598">
                <v:path arrowok="t"/>
              </v:shape>
            </v:group>
            <v:group style="position:absolute;left:441;top:487;width:2;height:80" coordorigin="441,487" coordsize="2,80">
              <v:shape style="position:absolute;left:441;top:487;width:2;height:80" coordorigin="441,487" coordsize="0,80" path="m441,567l441,487e" filled="false" stroked="true" strokeweight=".748pt" strokecolor="#939598">
                <v:path arrowok="t"/>
              </v:shape>
            </v:group>
            <v:group style="position:absolute;left:401;top:487;width:2;height:80" coordorigin="401,487" coordsize="2,80">
              <v:shape style="position:absolute;left:401;top:487;width:2;height:80" coordorigin="401,487" coordsize="0,80" path="m401,567l401,487e" filled="false" stroked="true" strokeweight=".748pt" strokecolor="#939598">
                <v:path arrowok="t"/>
              </v:shape>
            </v:group>
            <v:group style="position:absolute;left:361;top:487;width:2;height:80" coordorigin="361,487" coordsize="2,80">
              <v:shape style="position:absolute;left:361;top:487;width:2;height:80" coordorigin="361,487" coordsize="0,80" path="m361,567l361,487e" filled="false" stroked="true" strokeweight=".748pt" strokecolor="#939598">
                <v:path arrowok="t"/>
              </v:shape>
            </v:group>
            <v:group style="position:absolute;left:320;top:487;width:2;height:80" coordorigin="320,487" coordsize="2,80">
              <v:shape style="position:absolute;left:320;top:487;width:2;height:80" coordorigin="320,487" coordsize="1,80" path="m320,567l320,487e" filled="false" stroked="true" strokeweight=".748pt" strokecolor="#939598">
                <v:path arrowok="t"/>
              </v:shape>
            </v:group>
            <v:group style="position:absolute;left:280;top:487;width:2;height:80" coordorigin="280,487" coordsize="2,80">
              <v:shape style="position:absolute;left:280;top:487;width:2;height:80" coordorigin="280,487" coordsize="0,80" path="m280,567l280,487e" filled="false" stroked="true" strokeweight=".748pt" strokecolor="#939598">
                <v:path arrowok="t"/>
              </v:shape>
            </v:group>
            <v:group style="position:absolute;left:240;top:487;width:2;height:80" coordorigin="240,487" coordsize="2,80">
              <v:shape style="position:absolute;left:240;top:487;width:2;height:80" coordorigin="240,487" coordsize="0,80" path="m240,567l240,487e" filled="false" stroked="true" strokeweight=".748pt" strokecolor="#939598">
                <v:path arrowok="t"/>
              </v:shape>
            </v:group>
            <v:group style="position:absolute;left:200;top:487;width:2;height:80" coordorigin="200,487" coordsize="2,80">
              <v:shape style="position:absolute;left:200;top:487;width:2;height:80" coordorigin="200,487" coordsize="0,80" path="m200,567l200,487e" filled="false" stroked="true" strokeweight=".748pt" strokecolor="#939598">
                <v:path arrowok="t"/>
              </v:shape>
            </v:group>
            <v:group style="position:absolute;left:160;top:487;width:2;height:80" coordorigin="160,487" coordsize="2,80">
              <v:shape style="position:absolute;left:160;top:487;width:2;height:80" coordorigin="160,487" coordsize="0,80" path="m160,567l160,487e" filled="false" stroked="true" strokeweight=".748pt" strokecolor="#939598">
                <v:path arrowok="t"/>
              </v:shape>
            </v:group>
            <v:group style="position:absolute;left:120;top:487;width:2;height:80" coordorigin="120,487" coordsize="2,80">
              <v:shape style="position:absolute;left:120;top:487;width:2;height:80" coordorigin="120,487" coordsize="0,80" path="m120,567l120,487e" filled="false" stroked="true" strokeweight=".748pt" strokecolor="#939598">
                <v:path arrowok="t"/>
              </v:shape>
            </v:group>
            <v:group style="position:absolute;left:80;top:487;width:2;height:80" coordorigin="80,487" coordsize="2,80">
              <v:shape style="position:absolute;left:80;top:487;width:2;height:80" coordorigin="80,487" coordsize="0,80" path="m80,567l80,487e" filled="false" stroked="true" strokeweight=".748pt" strokecolor="#939598">
                <v:path arrowok="t"/>
              </v:shape>
            </v:group>
            <v:group style="position:absolute;left:40;top:487;width:2;height:80" coordorigin="40,487" coordsize="2,80">
              <v:shape style="position:absolute;left:40;top:487;width:2;height:80" coordorigin="40,487" coordsize="0,80" path="m40,567l40,487e" filled="false" stroked="true" strokeweight=".748pt" strokecolor="#939598">
                <v:path arrowok="t"/>
              </v:shape>
            </v:group>
            <v:group style="position:absolute;left:0;top:519;width:2;height:49" coordorigin="0,519" coordsize="2,49">
              <v:shape style="position:absolute;left:0;top:519;width:2;height:49" coordorigin="0,519" coordsize="0,49" path="m0,568l0,520e" filled="false" stroked="true" strokeweight=".748pt" strokecolor="#939598">
                <v:path arrowok="t"/>
              </v:shape>
            </v:group>
            <w10:wrap type="none"/>
          </v:group>
        </w:pict>
      </w:r>
      <w:r>
        <w:rPr>
          <w:color w:val="939598"/>
          <w:u w:val="none"/>
        </w:rPr>
      </w:r>
      <w:r>
        <w:rPr>
          <w:color w:val="939598"/>
          <w:u w:val="thick" w:color="939598"/>
        </w:rPr>
        <w:t> </w:t>
      </w:r>
      <w:r>
        <w:rPr>
          <w:color w:val="939598"/>
          <w:u w:val="none"/>
        </w:rPr>
        <w:tab/>
        <w:t>5 </w:t>
      </w:r>
      <w:r>
        <w:rPr>
          <w:color w:val="939598"/>
          <w:spacing w:val="-25"/>
          <w:u w:val="none"/>
        </w:rPr>
        <w:t> </w:t>
      </w:r>
      <w:r>
        <w:rPr>
          <w:color w:val="939598"/>
          <w:u w:val="thick" w:color="939598"/>
        </w:rPr>
        <w:t> </w:t>
      </w:r>
      <w:r>
        <w:rPr>
          <w:color w:val="939598"/>
          <w:u w:val="none"/>
        </w:rPr>
      </w:r>
      <w:r>
        <w:rPr>
          <w:u w:val="none"/>
        </w:rPr>
      </w:r>
    </w:p>
    <w:p>
      <w:pPr>
        <w:spacing w:after="0" w:line="240" w:lineRule="auto"/>
        <w:jc w:val="left"/>
        <w:sectPr>
          <w:pgSz w:w="11910" w:h="16840"/>
          <w:pgMar w:top="40" w:bottom="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sz w:val="20"/>
          <w:szCs w:val="20"/>
        </w:rPr>
      </w:pPr>
    </w:p>
    <w:p>
      <w:pPr>
        <w:pStyle w:val="Heading1"/>
        <w:spacing w:line="962" w:lineRule="exact"/>
        <w:ind w:right="988"/>
        <w:jc w:val="left"/>
      </w:pPr>
      <w:r>
        <w:rPr/>
        <w:pict>
          <v:group style="position:absolute;margin-left:.0004pt;margin-top:-67.641327pt;width:594.950pt;height:4.850pt;mso-position-horizontal-relative:page;mso-position-vertical-relative:paragraph;z-index:1504" coordorigin="0,-1353" coordsize="11899,97">
            <v:group style="position:absolute;left:11891;top:-1345;width:2;height:80" coordorigin="11891,-1345" coordsize="2,80">
              <v:shape style="position:absolute;left:11891;top:-1345;width:2;height:80" coordorigin="11891,-1345" coordsize="0,80" path="m11891,-1265l11891,-1345e" filled="false" stroked="true" strokeweight=".748pt" strokecolor="#939598">
                <v:path arrowok="t"/>
              </v:shape>
            </v:group>
            <v:group style="position:absolute;left:11851;top:-1345;width:2;height:80" coordorigin="11851,-1345" coordsize="2,80">
              <v:shape style="position:absolute;left:11851;top:-1345;width:2;height:80" coordorigin="11851,-1345" coordsize="0,80" path="m11851,-1265l11851,-1345e" filled="false" stroked="true" strokeweight=".748pt" strokecolor="#939598">
                <v:path arrowok="t"/>
              </v:shape>
            </v:group>
            <v:group style="position:absolute;left:11811;top:-1345;width:2;height:80" coordorigin="11811,-1345" coordsize="2,80">
              <v:shape style="position:absolute;left:11811;top:-1345;width:2;height:80" coordorigin="11811,-1345" coordsize="0,80" path="m11811,-1265l11811,-1345e" filled="false" stroked="true" strokeweight=".748pt" strokecolor="#939598">
                <v:path arrowok="t"/>
              </v:shape>
            </v:group>
            <v:group style="position:absolute;left:11771;top:-1345;width:2;height:80" coordorigin="11771,-1345" coordsize="2,80">
              <v:shape style="position:absolute;left:11771;top:-1345;width:2;height:80" coordorigin="11771,-1345" coordsize="0,80" path="m11771,-1265l11771,-1345e" filled="false" stroked="true" strokeweight=".748pt" strokecolor="#939598">
                <v:path arrowok="t"/>
              </v:shape>
            </v:group>
            <v:group style="position:absolute;left:11731;top:-1345;width:2;height:80" coordorigin="11731,-1345" coordsize="2,80">
              <v:shape style="position:absolute;left:11731;top:-1345;width:2;height:80" coordorigin="11731,-1345" coordsize="1,80" path="m11731,-1265l11731,-1345e" filled="false" stroked="true" strokeweight=".748pt" strokecolor="#939598">
                <v:path arrowok="t"/>
              </v:shape>
            </v:group>
            <v:group style="position:absolute;left:11691;top:-1345;width:2;height:80" coordorigin="11691,-1345" coordsize="2,80">
              <v:shape style="position:absolute;left:11691;top:-1345;width:2;height:80" coordorigin="11691,-1345" coordsize="0,80" path="m11691,-1265l11691,-1345e" filled="false" stroked="true" strokeweight=".748pt" strokecolor="#939598">
                <v:path arrowok="t"/>
              </v:shape>
            </v:group>
            <v:group style="position:absolute;left:11651;top:-1345;width:2;height:80" coordorigin="11651,-1345" coordsize="2,80">
              <v:shape style="position:absolute;left:11651;top:-1345;width:2;height:80" coordorigin="11651,-1345" coordsize="0,80" path="m11651,-1265l11651,-1345e" filled="false" stroked="true" strokeweight=".748pt" strokecolor="#939598">
                <v:path arrowok="t"/>
              </v:shape>
            </v:group>
            <v:group style="position:absolute;left:11611;top:-1345;width:2;height:80" coordorigin="11611,-1345" coordsize="2,80">
              <v:shape style="position:absolute;left:11611;top:-1345;width:2;height:80" coordorigin="11611,-1345" coordsize="0,80" path="m11611,-1265l11611,-1345e" filled="false" stroked="true" strokeweight=".748pt" strokecolor="#939598">
                <v:path arrowok="t"/>
              </v:shape>
            </v:group>
            <v:group style="position:absolute;left:11571;top:-1345;width:2;height:80" coordorigin="11571,-1345" coordsize="2,80">
              <v:shape style="position:absolute;left:11571;top:-1345;width:2;height:80" coordorigin="11571,-1345" coordsize="0,80" path="m11571,-1265l11571,-1345e" filled="false" stroked="true" strokeweight=".748pt" strokecolor="#939598">
                <v:path arrowok="t"/>
              </v:shape>
            </v:group>
            <v:group style="position:absolute;left:11531;top:-1345;width:2;height:80" coordorigin="11531,-1345" coordsize="2,80">
              <v:shape style="position:absolute;left:11531;top:-1345;width:2;height:80" coordorigin="11531,-1345" coordsize="1,80" path="m11531,-1265l11531,-1345e" filled="false" stroked="true" strokeweight=".748pt" strokecolor="#939598">
                <v:path arrowok="t"/>
              </v:shape>
            </v:group>
            <v:group style="position:absolute;left:11491;top:-1345;width:2;height:80" coordorigin="11491,-1345" coordsize="2,80">
              <v:shape style="position:absolute;left:11491;top:-1345;width:2;height:80" coordorigin="11491,-1345" coordsize="0,80" path="m11491,-1265l11491,-1345e" filled="false" stroked="true" strokeweight=".748pt" strokecolor="#939598">
                <v:path arrowok="t"/>
              </v:shape>
            </v:group>
            <v:group style="position:absolute;left:11451;top:-1345;width:2;height:80" coordorigin="11451,-1345" coordsize="2,80">
              <v:shape style="position:absolute;left:11451;top:-1345;width:2;height:80" coordorigin="11451,-1345" coordsize="0,80" path="m11451,-1265l11451,-1345e" filled="false" stroked="true" strokeweight=".748pt" strokecolor="#939598">
                <v:path arrowok="t"/>
              </v:shape>
            </v:group>
            <v:group style="position:absolute;left:11411;top:-1345;width:2;height:80" coordorigin="11411,-1345" coordsize="2,80">
              <v:shape style="position:absolute;left:11411;top:-1345;width:2;height:80" coordorigin="11411,-1345" coordsize="0,80" path="m11411,-1265l11411,-1345e" filled="false" stroked="true" strokeweight=".748pt" strokecolor="#939598">
                <v:path arrowok="t"/>
              </v:shape>
            </v:group>
            <v:group style="position:absolute;left:11371;top:-1345;width:2;height:80" coordorigin="11371,-1345" coordsize="2,80">
              <v:shape style="position:absolute;left:11371;top:-1345;width:2;height:80" coordorigin="11371,-1345" coordsize="0,80" path="m11371,-1265l11371,-1345e" filled="false" stroked="true" strokeweight=".748pt" strokecolor="#939598">
                <v:path arrowok="t"/>
              </v:shape>
            </v:group>
            <v:group style="position:absolute;left:11331;top:-1345;width:2;height:80" coordorigin="11331,-1345" coordsize="2,80">
              <v:shape style="position:absolute;left:11331;top:-1345;width:2;height:80" coordorigin="11331,-1345" coordsize="0,80" path="m11331,-1265l11331,-1345e" filled="false" stroked="true" strokeweight=".748pt" strokecolor="#939598">
                <v:path arrowok="t"/>
              </v:shape>
            </v:group>
            <v:group style="position:absolute;left:11291;top:-1345;width:2;height:80" coordorigin="11291,-1345" coordsize="2,80">
              <v:shape style="position:absolute;left:11291;top:-1345;width:2;height:80" coordorigin="11291,-1345" coordsize="0,80" path="m11291,-1265l11291,-1345e" filled="false" stroked="true" strokeweight=".748pt" strokecolor="#939598">
                <v:path arrowok="t"/>
              </v:shape>
            </v:group>
            <v:group style="position:absolute;left:11251;top:-1345;width:2;height:80" coordorigin="11251,-1345" coordsize="2,80">
              <v:shape style="position:absolute;left:11251;top:-1345;width:2;height:80" coordorigin="11251,-1345" coordsize="0,80" path="m11251,-1265l11251,-1345e" filled="false" stroked="true" strokeweight=".748pt" strokecolor="#939598">
                <v:path arrowok="t"/>
              </v:shape>
            </v:group>
            <v:group style="position:absolute;left:11210;top:-1345;width:2;height:80" coordorigin="11210,-1345" coordsize="2,80">
              <v:shape style="position:absolute;left:11210;top:-1345;width:2;height:80" coordorigin="11210,-1345" coordsize="0,80" path="m11211,-1265l11210,-1345e" filled="false" stroked="true" strokeweight=".748pt" strokecolor="#939598">
                <v:path arrowok="t"/>
              </v:shape>
            </v:group>
            <v:group style="position:absolute;left:11170;top:-1345;width:2;height:80" coordorigin="11170,-1345" coordsize="2,80">
              <v:shape style="position:absolute;left:11170;top:-1345;width:2;height:80" coordorigin="11170,-1345" coordsize="0,80" path="m11170,-1265l11170,-1345e" filled="false" stroked="true" strokeweight=".748pt" strokecolor="#939598">
                <v:path arrowok="t"/>
              </v:shape>
            </v:group>
            <v:group style="position:absolute;left:11130;top:-1345;width:2;height:80" coordorigin="11130,-1345" coordsize="2,80">
              <v:shape style="position:absolute;left:11130;top:-1345;width:2;height:80" coordorigin="11130,-1345" coordsize="0,80" path="m11130,-1265l11130,-1345e" filled="false" stroked="true" strokeweight=".748pt" strokecolor="#939598">
                <v:path arrowok="t"/>
              </v:shape>
            </v:group>
            <v:group style="position:absolute;left:11090;top:-1345;width:2;height:80" coordorigin="11090,-1345" coordsize="2,80">
              <v:shape style="position:absolute;left:11090;top:-1345;width:2;height:80" coordorigin="11090,-1345" coordsize="0,80" path="m11090,-1265l11090,-1345e" filled="false" stroked="true" strokeweight=".748pt" strokecolor="#939598">
                <v:path arrowok="t"/>
              </v:shape>
            </v:group>
            <v:group style="position:absolute;left:11050;top:-1345;width:2;height:80" coordorigin="11050,-1345" coordsize="2,80">
              <v:shape style="position:absolute;left:11050;top:-1345;width:2;height:80" coordorigin="11050,-1345" coordsize="0,80" path="m11050,-1265l11050,-1345e" filled="false" stroked="true" strokeweight=".748pt" strokecolor="#939598">
                <v:path arrowok="t"/>
              </v:shape>
            </v:group>
            <v:group style="position:absolute;left:11010;top:-1345;width:2;height:80" coordorigin="11010,-1345" coordsize="2,80">
              <v:shape style="position:absolute;left:11010;top:-1345;width:2;height:80" coordorigin="11010,-1345" coordsize="1,80" path="m11010,-1265l11010,-1345e" filled="false" stroked="true" strokeweight=".748pt" strokecolor="#939598">
                <v:path arrowok="t"/>
              </v:shape>
            </v:group>
            <v:group style="position:absolute;left:10970;top:-1345;width:2;height:80" coordorigin="10970,-1345" coordsize="2,80">
              <v:shape style="position:absolute;left:10970;top:-1345;width:2;height:80" coordorigin="10970,-1345" coordsize="0,80" path="m10970,-1265l10970,-1345e" filled="false" stroked="true" strokeweight=".748pt" strokecolor="#939598">
                <v:path arrowok="t"/>
              </v:shape>
            </v:group>
            <v:group style="position:absolute;left:10930;top:-1345;width:2;height:80" coordorigin="10930,-1345" coordsize="2,80">
              <v:shape style="position:absolute;left:10930;top:-1345;width:2;height:80" coordorigin="10930,-1345" coordsize="0,80" path="m10930,-1265l10930,-1345e" filled="false" stroked="true" strokeweight=".748pt" strokecolor="#939598">
                <v:path arrowok="t"/>
              </v:shape>
            </v:group>
            <v:group style="position:absolute;left:10890;top:-1345;width:2;height:80" coordorigin="10890,-1345" coordsize="2,80">
              <v:shape style="position:absolute;left:10890;top:-1345;width:2;height:80" coordorigin="10890,-1345" coordsize="0,80" path="m10890,-1265l10890,-1345e" filled="false" stroked="true" strokeweight=".748pt" strokecolor="#939598">
                <v:path arrowok="t"/>
              </v:shape>
            </v:group>
            <v:group style="position:absolute;left:10850;top:-1345;width:2;height:80" coordorigin="10850,-1345" coordsize="2,80">
              <v:shape style="position:absolute;left:10850;top:-1345;width:2;height:80" coordorigin="10850,-1345" coordsize="1,80" path="m10850,-1265l10850,-1345e" filled="false" stroked="true" strokeweight=".748pt" strokecolor="#939598">
                <v:path arrowok="t"/>
              </v:shape>
            </v:group>
            <v:group style="position:absolute;left:10810;top:-1345;width:2;height:80" coordorigin="10810,-1345" coordsize="2,80">
              <v:shape style="position:absolute;left:10810;top:-1345;width:2;height:80" coordorigin="10810,-1345" coordsize="0,80" path="m10810,-1265l10810,-1345e" filled="false" stroked="true" strokeweight=".748pt" strokecolor="#939598">
                <v:path arrowok="t"/>
              </v:shape>
            </v:group>
            <v:group style="position:absolute;left:10770;top:-1345;width:2;height:80" coordorigin="10770,-1345" coordsize="2,80">
              <v:shape style="position:absolute;left:10770;top:-1345;width:2;height:80" coordorigin="10770,-1345" coordsize="0,80" path="m10770,-1265l10770,-1345e" filled="false" stroked="true" strokeweight=".748pt" strokecolor="#939598">
                <v:path arrowok="t"/>
              </v:shape>
            </v:group>
            <v:group style="position:absolute;left:10730;top:-1345;width:2;height:80" coordorigin="10730,-1345" coordsize="2,80">
              <v:shape style="position:absolute;left:10730;top:-1345;width:2;height:80" coordorigin="10730,-1345" coordsize="0,80" path="m10730,-1265l10730,-1345e" filled="false" stroked="true" strokeweight=".748pt" strokecolor="#939598">
                <v:path arrowok="t"/>
              </v:shape>
            </v:group>
            <v:group style="position:absolute;left:10690;top:-1345;width:2;height:80" coordorigin="10690,-1345" coordsize="2,80">
              <v:shape style="position:absolute;left:10690;top:-1345;width:2;height:80" coordorigin="10690,-1345" coordsize="0,80" path="m10690,-1265l10690,-1345e" filled="false" stroked="true" strokeweight=".748pt" strokecolor="#939598">
                <v:path arrowok="t"/>
              </v:shape>
            </v:group>
            <v:group style="position:absolute;left:10650;top:-1345;width:2;height:80" coordorigin="10650,-1345" coordsize="2,80">
              <v:shape style="position:absolute;left:10650;top:-1345;width:2;height:80" coordorigin="10650,-1345" coordsize="0,80" path="m10650,-1265l10650,-1345e" filled="false" stroked="true" strokeweight=".748pt" strokecolor="#939598">
                <v:path arrowok="t"/>
              </v:shape>
            </v:group>
            <v:group style="position:absolute;left:10610;top:-1345;width:2;height:80" coordorigin="10610,-1345" coordsize="2,80">
              <v:shape style="position:absolute;left:10610;top:-1345;width:2;height:80" coordorigin="10610,-1345" coordsize="0,80" path="m10610,-1265l10610,-1345e" filled="false" stroked="true" strokeweight=".748pt" strokecolor="#939598">
                <v:path arrowok="t"/>
              </v:shape>
            </v:group>
            <v:group style="position:absolute;left:10570;top:-1345;width:2;height:80" coordorigin="10570,-1345" coordsize="2,80">
              <v:shape style="position:absolute;left:10570;top:-1345;width:2;height:80" coordorigin="10570,-1345" coordsize="0,80" path="m10570,-1265l10570,-1345e" filled="false" stroked="true" strokeweight=".748pt" strokecolor="#939598">
                <v:path arrowok="t"/>
              </v:shape>
            </v:group>
            <v:group style="position:absolute;left:10530;top:-1345;width:2;height:80" coordorigin="10530,-1345" coordsize="2,80">
              <v:shape style="position:absolute;left:10530;top:-1345;width:2;height:80" coordorigin="10530,-1345" coordsize="0,80" path="m10530,-1265l10530,-1345e" filled="false" stroked="true" strokeweight=".748pt" strokecolor="#939598">
                <v:path arrowok="t"/>
              </v:shape>
            </v:group>
            <v:group style="position:absolute;left:10490;top:-1345;width:2;height:80" coordorigin="10490,-1345" coordsize="2,80">
              <v:shape style="position:absolute;left:10490;top:-1345;width:2;height:80" coordorigin="10490,-1345" coordsize="0,80" path="m10490,-1265l10490,-1345e" filled="false" stroked="true" strokeweight=".748pt" strokecolor="#939598">
                <v:path arrowok="t"/>
              </v:shape>
            </v:group>
            <v:group style="position:absolute;left:10450;top:-1345;width:2;height:80" coordorigin="10450,-1345" coordsize="2,80">
              <v:shape style="position:absolute;left:10450;top:-1345;width:2;height:80" coordorigin="10450,-1345" coordsize="0,80" path="m10450,-1265l10450,-1345e" filled="false" stroked="true" strokeweight=".748pt" strokecolor="#939598">
                <v:path arrowok="t"/>
              </v:shape>
            </v:group>
            <v:group style="position:absolute;left:10410;top:-1345;width:2;height:80" coordorigin="10410,-1345" coordsize="2,80">
              <v:shape style="position:absolute;left:10410;top:-1345;width:2;height:80" coordorigin="10410,-1345" coordsize="0,80" path="m10410,-1265l10410,-1345e" filled="false" stroked="true" strokeweight=".748pt" strokecolor="#939598">
                <v:path arrowok="t"/>
              </v:shape>
            </v:group>
            <v:group style="position:absolute;left:10370;top:-1345;width:2;height:80" coordorigin="10370,-1345" coordsize="2,80">
              <v:shape style="position:absolute;left:10370;top:-1345;width:2;height:80" coordorigin="10370,-1345" coordsize="0,80" path="m10370,-1265l10370,-1345e" filled="false" stroked="true" strokeweight=".748pt" strokecolor="#939598">
                <v:path arrowok="t"/>
              </v:shape>
            </v:group>
            <v:group style="position:absolute;left:10330;top:-1345;width:2;height:80" coordorigin="10330,-1345" coordsize="2,80">
              <v:shape style="position:absolute;left:10330;top:-1345;width:2;height:80" coordorigin="10330,-1345" coordsize="0,80" path="m10330,-1265l10330,-1345e" filled="false" stroked="true" strokeweight=".748pt" strokecolor="#939598">
                <v:path arrowok="t"/>
              </v:shape>
            </v:group>
            <v:group style="position:absolute;left:10290;top:-1345;width:2;height:80" coordorigin="10290,-1345" coordsize="2,80">
              <v:shape style="position:absolute;left:10290;top:-1345;width:2;height:80" coordorigin="10290,-1345" coordsize="0,80" path="m10290,-1265l10290,-1345e" filled="false" stroked="true" strokeweight=".748pt" strokecolor="#939598">
                <v:path arrowok="t"/>
              </v:shape>
            </v:group>
            <v:group style="position:absolute;left:10250;top:-1345;width:2;height:80" coordorigin="10250,-1345" coordsize="2,80">
              <v:shape style="position:absolute;left:10250;top:-1345;width:2;height:80" coordorigin="10250,-1345" coordsize="1,80" path="m10250,-1265l10250,-1345e" filled="false" stroked="true" strokeweight=".748pt" strokecolor="#939598">
                <v:path arrowok="t"/>
              </v:shape>
            </v:group>
            <v:group style="position:absolute;left:10210;top:-1345;width:2;height:80" coordorigin="10210,-1345" coordsize="2,80">
              <v:shape style="position:absolute;left:10210;top:-1345;width:2;height:80" coordorigin="10210,-1345" coordsize="0,80" path="m10210,-1265l10210,-1345e" filled="false" stroked="true" strokeweight=".748pt" strokecolor="#939598">
                <v:path arrowok="t"/>
              </v:shape>
            </v:group>
            <v:group style="position:absolute;left:10170;top:-1345;width:2;height:80" coordorigin="10170,-1345" coordsize="2,80">
              <v:shape style="position:absolute;left:10170;top:-1345;width:2;height:80" coordorigin="10170,-1345" coordsize="0,80" path="m10170,-1265l10170,-1345e" filled="false" stroked="true" strokeweight=".748pt" strokecolor="#939598">
                <v:path arrowok="t"/>
              </v:shape>
            </v:group>
            <v:group style="position:absolute;left:10130;top:-1345;width:2;height:80" coordorigin="10130,-1345" coordsize="2,80">
              <v:shape style="position:absolute;left:10130;top:-1345;width:2;height:80" coordorigin="10130,-1345" coordsize="0,80" path="m10130,-1265l10130,-1345e" filled="false" stroked="true" strokeweight=".748pt" strokecolor="#939598">
                <v:path arrowok="t"/>
              </v:shape>
            </v:group>
            <v:group style="position:absolute;left:10090;top:-1345;width:2;height:80" coordorigin="10090,-1345" coordsize="2,80">
              <v:shape style="position:absolute;left:10090;top:-1345;width:2;height:80" coordorigin="10090,-1345" coordsize="1,80" path="m10090,-1265l10090,-1345e" filled="false" stroked="true" strokeweight=".748pt" strokecolor="#939598">
                <v:path arrowok="t"/>
              </v:shape>
            </v:group>
            <v:group style="position:absolute;left:10050;top:-1345;width:2;height:80" coordorigin="10050,-1345" coordsize="2,80">
              <v:shape style="position:absolute;left:10050;top:-1345;width:2;height:80" coordorigin="10050,-1345" coordsize="0,80" path="m10050,-1265l10050,-1345e" filled="false" stroked="true" strokeweight=".748pt" strokecolor="#939598">
                <v:path arrowok="t"/>
              </v:shape>
            </v:group>
            <v:group style="position:absolute;left:10010;top:-1345;width:2;height:80" coordorigin="10010,-1345" coordsize="2,80">
              <v:shape style="position:absolute;left:10010;top:-1345;width:2;height:80" coordorigin="10010,-1345" coordsize="0,80" path="m10010,-1265l10010,-1345e" filled="false" stroked="true" strokeweight=".748pt" strokecolor="#939598">
                <v:path arrowok="t"/>
              </v:shape>
            </v:group>
            <v:group style="position:absolute;left:9970;top:-1345;width:2;height:80" coordorigin="9970,-1345" coordsize="2,80">
              <v:shape style="position:absolute;left:9970;top:-1345;width:2;height:80" coordorigin="9970,-1345" coordsize="1,80" path="m9970,-1265l9970,-1345e" filled="false" stroked="true" strokeweight=".748pt" strokecolor="#939598">
                <v:path arrowok="t"/>
              </v:shape>
            </v:group>
            <v:group style="position:absolute;left:9930;top:-1345;width:2;height:80" coordorigin="9930,-1345" coordsize="2,80">
              <v:shape style="position:absolute;left:9930;top:-1345;width:2;height:80" coordorigin="9930,-1345" coordsize="0,80" path="m9930,-1265l9930,-1345e" filled="false" stroked="true" strokeweight=".748pt" strokecolor="#939598">
                <v:path arrowok="t"/>
              </v:shape>
            </v:group>
            <v:group style="position:absolute;left:9890;top:-1345;width:2;height:80" coordorigin="9890,-1345" coordsize="2,80">
              <v:shape style="position:absolute;left:9890;top:-1345;width:2;height:80" coordorigin="9890,-1345" coordsize="0,80" path="m9890,-1265l9890,-1345e" filled="false" stroked="true" strokeweight=".748pt" strokecolor="#939598">
                <v:path arrowok="t"/>
              </v:shape>
            </v:group>
            <v:group style="position:absolute;left:9850;top:-1345;width:2;height:80" coordorigin="9850,-1345" coordsize="2,80">
              <v:shape style="position:absolute;left:9850;top:-1345;width:2;height:80" coordorigin="9850,-1345" coordsize="0,80" path="m9850,-1265l9850,-1345e" filled="false" stroked="true" strokeweight=".748pt" strokecolor="#939598">
                <v:path arrowok="t"/>
              </v:shape>
            </v:group>
            <v:group style="position:absolute;left:9810;top:-1345;width:2;height:80" coordorigin="9810,-1345" coordsize="2,80">
              <v:shape style="position:absolute;left:9810;top:-1345;width:2;height:80" coordorigin="9810,-1345" coordsize="0,80" path="m9810,-1265l9810,-1345e" filled="false" stroked="true" strokeweight=".748pt" strokecolor="#939598">
                <v:path arrowok="t"/>
              </v:shape>
            </v:group>
            <v:group style="position:absolute;left:9770;top:-1345;width:2;height:80" coordorigin="9770,-1345" coordsize="2,80">
              <v:shape style="position:absolute;left:9770;top:-1345;width:2;height:80" coordorigin="9770,-1345" coordsize="0,80" path="m9770,-1265l9770,-1345e" filled="false" stroked="true" strokeweight=".748pt" strokecolor="#939598">
                <v:path arrowok="t"/>
              </v:shape>
            </v:group>
            <v:group style="position:absolute;left:9730;top:-1345;width:2;height:80" coordorigin="9730,-1345" coordsize="2,80">
              <v:shape style="position:absolute;left:9730;top:-1345;width:2;height:80" coordorigin="9730,-1345" coordsize="1,80" path="m9730,-1265l9730,-1345e" filled="false" stroked="true" strokeweight=".748pt" strokecolor="#939598">
                <v:path arrowok="t"/>
              </v:shape>
            </v:group>
            <v:group style="position:absolute;left:9690;top:-1345;width:2;height:80" coordorigin="9690,-1345" coordsize="2,80">
              <v:shape style="position:absolute;left:9690;top:-1345;width:2;height:80" coordorigin="9690,-1345" coordsize="0,80" path="m9690,-1265l9690,-1345e" filled="false" stroked="true" strokeweight=".748pt" strokecolor="#939598">
                <v:path arrowok="t"/>
              </v:shape>
            </v:group>
            <v:group style="position:absolute;left:9650;top:-1345;width:2;height:80" coordorigin="9650,-1345" coordsize="2,80">
              <v:shape style="position:absolute;left:9650;top:-1345;width:2;height:80" coordorigin="9650,-1345" coordsize="0,80" path="m9650,-1265l9650,-1345e" filled="false" stroked="true" strokeweight=".748pt" strokecolor="#939598">
                <v:path arrowok="t"/>
              </v:shape>
            </v:group>
            <v:group style="position:absolute;left:9610;top:-1345;width:2;height:80" coordorigin="9610,-1345" coordsize="2,80">
              <v:shape style="position:absolute;left:9610;top:-1345;width:2;height:80" coordorigin="9610,-1345" coordsize="0,80" path="m9610,-1265l9610,-1345e" filled="false" stroked="true" strokeweight=".748pt" strokecolor="#939598">
                <v:path arrowok="t"/>
              </v:shape>
            </v:group>
            <v:group style="position:absolute;left:9570;top:-1345;width:2;height:80" coordorigin="9570,-1345" coordsize="2,80">
              <v:shape style="position:absolute;left:9570;top:-1345;width:2;height:80" coordorigin="9570,-1345" coordsize="1,80" path="m9570,-1265l9570,-1345e" filled="false" stroked="true" strokeweight=".748pt" strokecolor="#939598">
                <v:path arrowok="t"/>
              </v:shape>
            </v:group>
            <v:group style="position:absolute;left:9530;top:-1345;width:2;height:80" coordorigin="9530,-1345" coordsize="2,80">
              <v:shape style="position:absolute;left:9530;top:-1345;width:2;height:80" coordorigin="9530,-1345" coordsize="0,80" path="m9530,-1265l9530,-1345e" filled="false" stroked="true" strokeweight=".748pt" strokecolor="#939598">
                <v:path arrowok="t"/>
              </v:shape>
            </v:group>
            <v:group style="position:absolute;left:9490;top:-1345;width:2;height:80" coordorigin="9490,-1345" coordsize="2,80">
              <v:shape style="position:absolute;left:9490;top:-1345;width:2;height:80" coordorigin="9490,-1345" coordsize="0,80" path="m9490,-1265l9490,-1345e" filled="false" stroked="true" strokeweight=".748pt" strokecolor="#939598">
                <v:path arrowok="t"/>
              </v:shape>
            </v:group>
            <v:group style="position:absolute;left:9450;top:-1345;width:2;height:80" coordorigin="9450,-1345" coordsize="2,80">
              <v:shape style="position:absolute;left:9450;top:-1345;width:2;height:80" coordorigin="9450,-1345" coordsize="0,80" path="m9450,-1265l9450,-1345e" filled="false" stroked="true" strokeweight=".748pt" strokecolor="#939598">
                <v:path arrowok="t"/>
              </v:shape>
            </v:group>
            <v:group style="position:absolute;left:9410;top:-1345;width:2;height:80" coordorigin="9410,-1345" coordsize="2,80">
              <v:shape style="position:absolute;left:9410;top:-1345;width:2;height:80" coordorigin="9410,-1345" coordsize="0,80" path="m9410,-1265l9410,-1345e" filled="false" stroked="true" strokeweight=".748pt" strokecolor="#939598">
                <v:path arrowok="t"/>
              </v:shape>
            </v:group>
            <v:group style="position:absolute;left:9370;top:-1345;width:2;height:80" coordorigin="9370,-1345" coordsize="2,80">
              <v:shape style="position:absolute;left:9370;top:-1345;width:2;height:80" coordorigin="9370,-1345" coordsize="1,80" path="m9370,-1265l9370,-1345e" filled="false" stroked="true" strokeweight=".748pt" strokecolor="#939598">
                <v:path arrowok="t"/>
              </v:shape>
            </v:group>
            <v:group style="position:absolute;left:9330;top:-1345;width:2;height:80" coordorigin="9330,-1345" coordsize="2,80">
              <v:shape style="position:absolute;left:9330;top:-1345;width:2;height:80" coordorigin="9330,-1345" coordsize="0,80" path="m9330,-1265l9330,-1345e" filled="false" stroked="true" strokeweight=".748pt" strokecolor="#939598">
                <v:path arrowok="t"/>
              </v:shape>
            </v:group>
            <v:group style="position:absolute;left:9290;top:-1345;width:2;height:80" coordorigin="9290,-1345" coordsize="2,80">
              <v:shape style="position:absolute;left:9290;top:-1345;width:2;height:80" coordorigin="9290,-1345" coordsize="0,80" path="m9290,-1265l9290,-1345e" filled="false" stroked="true" strokeweight=".748pt" strokecolor="#939598">
                <v:path arrowok="t"/>
              </v:shape>
            </v:group>
            <v:group style="position:absolute;left:9250;top:-1345;width:2;height:80" coordorigin="9250,-1345" coordsize="2,80">
              <v:shape style="position:absolute;left:9250;top:-1345;width:2;height:80" coordorigin="9250,-1345" coordsize="0,80" path="m9250,-1265l9250,-1345e" filled="false" stroked="true" strokeweight=".748pt" strokecolor="#939598">
                <v:path arrowok="t"/>
              </v:shape>
            </v:group>
            <v:group style="position:absolute;left:9210;top:-1345;width:2;height:80" coordorigin="9210,-1345" coordsize="2,80">
              <v:shape style="position:absolute;left:9210;top:-1345;width:2;height:80" coordorigin="9210,-1345" coordsize="1,80" path="m9210,-1265l9210,-1345e" filled="false" stroked="true" strokeweight=".748pt" strokecolor="#939598">
                <v:path arrowok="t"/>
              </v:shape>
            </v:group>
            <v:group style="position:absolute;left:9170;top:-1345;width:2;height:80" coordorigin="9170,-1345" coordsize="2,80">
              <v:shape style="position:absolute;left:9170;top:-1345;width:2;height:80" coordorigin="9170,-1345" coordsize="0,80" path="m9170,-1265l9170,-1345e" filled="false" stroked="true" strokeweight=".748pt" strokecolor="#939598">
                <v:path arrowok="t"/>
              </v:shape>
            </v:group>
            <v:group style="position:absolute;left:9130;top:-1345;width:2;height:80" coordorigin="9130,-1345" coordsize="2,80">
              <v:shape style="position:absolute;left:9130;top:-1345;width:2;height:80" coordorigin="9130,-1345" coordsize="0,80" path="m9130,-1265l9130,-1345e" filled="false" stroked="true" strokeweight=".748pt" strokecolor="#939598">
                <v:path arrowok="t"/>
              </v:shape>
            </v:group>
            <v:group style="position:absolute;left:9090;top:-1345;width:2;height:80" coordorigin="9090,-1345" coordsize="2,80">
              <v:shape style="position:absolute;left:9090;top:-1345;width:2;height:80" coordorigin="9090,-1345" coordsize="0,80" path="m9090,-1265l9090,-1345e" filled="false" stroked="true" strokeweight=".748pt" strokecolor="#939598">
                <v:path arrowok="t"/>
              </v:shape>
            </v:group>
            <v:group style="position:absolute;left:9050;top:-1345;width:2;height:80" coordorigin="9050,-1345" coordsize="2,80">
              <v:shape style="position:absolute;left:9050;top:-1345;width:2;height:80" coordorigin="9050,-1345" coordsize="1,80" path="m9050,-1265l9050,-1345e" filled="false" stroked="true" strokeweight=".748pt" strokecolor="#939598">
                <v:path arrowok="t"/>
              </v:shape>
            </v:group>
            <v:group style="position:absolute;left:9010;top:-1345;width:2;height:80" coordorigin="9010,-1345" coordsize="2,80">
              <v:shape style="position:absolute;left:9010;top:-1345;width:2;height:80" coordorigin="9010,-1345" coordsize="0,80" path="m9010,-1265l9010,-1345e" filled="false" stroked="true" strokeweight=".748pt" strokecolor="#939598">
                <v:path arrowok="t"/>
              </v:shape>
            </v:group>
            <v:group style="position:absolute;left:8970;top:-1345;width:2;height:80" coordorigin="8970,-1345" coordsize="2,80">
              <v:shape style="position:absolute;left:8970;top:-1345;width:2;height:80" coordorigin="8970,-1345" coordsize="0,80" path="m8970,-1265l8970,-1345e" filled="false" stroked="true" strokeweight=".748pt" strokecolor="#939598">
                <v:path arrowok="t"/>
              </v:shape>
            </v:group>
            <v:group style="position:absolute;left:8930;top:-1345;width:2;height:80" coordorigin="8930,-1345" coordsize="2,80">
              <v:shape style="position:absolute;left:8930;top:-1345;width:2;height:80" coordorigin="8930,-1345" coordsize="0,80" path="m8930,-1265l8930,-1345e" filled="false" stroked="true" strokeweight=".748pt" strokecolor="#939598">
                <v:path arrowok="t"/>
              </v:shape>
            </v:group>
            <v:group style="position:absolute;left:8890;top:-1345;width:2;height:80" coordorigin="8890,-1345" coordsize="2,80">
              <v:shape style="position:absolute;left:8890;top:-1345;width:2;height:80" coordorigin="8890,-1345" coordsize="0,80" path="m8890,-1265l8890,-1345e" filled="false" stroked="true" strokeweight=".748pt" strokecolor="#939598">
                <v:path arrowok="t"/>
              </v:shape>
            </v:group>
            <v:group style="position:absolute;left:8850;top:-1345;width:2;height:80" coordorigin="8850,-1345" coordsize="2,80">
              <v:shape style="position:absolute;left:8850;top:-1345;width:2;height:80" coordorigin="8850,-1345" coordsize="1,80" path="m8850,-1265l8850,-1345e" filled="false" stroked="true" strokeweight=".748pt" strokecolor="#939598">
                <v:path arrowok="t"/>
              </v:shape>
            </v:group>
            <v:group style="position:absolute;left:8810;top:-1345;width:2;height:80" coordorigin="8810,-1345" coordsize="2,80">
              <v:shape style="position:absolute;left:8810;top:-1345;width:2;height:80" coordorigin="8810,-1345" coordsize="0,80" path="m8810,-1265l8810,-1345e" filled="false" stroked="true" strokeweight=".748pt" strokecolor="#939598">
                <v:path arrowok="t"/>
              </v:shape>
            </v:group>
            <v:group style="position:absolute;left:8770;top:-1345;width:2;height:80" coordorigin="8770,-1345" coordsize="2,80">
              <v:shape style="position:absolute;left:8770;top:-1345;width:2;height:80" coordorigin="8770,-1345" coordsize="0,80" path="m8770,-1265l8770,-1345e" filled="false" stroked="true" strokeweight=".748pt" strokecolor="#939598">
                <v:path arrowok="t"/>
              </v:shape>
            </v:group>
            <v:group style="position:absolute;left:8730;top:-1345;width:2;height:80" coordorigin="8730,-1345" coordsize="2,80">
              <v:shape style="position:absolute;left:8730;top:-1345;width:2;height:80" coordorigin="8730,-1345" coordsize="0,80" path="m8730,-1265l8730,-1345e" filled="false" stroked="true" strokeweight=".748pt" strokecolor="#939598">
                <v:path arrowok="t"/>
              </v:shape>
            </v:group>
            <v:group style="position:absolute;left:8690;top:-1345;width:2;height:80" coordorigin="8690,-1345" coordsize="2,80">
              <v:shape style="position:absolute;left:8690;top:-1345;width:2;height:80" coordorigin="8690,-1345" coordsize="1,80" path="m8690,-1265l8690,-1345e" filled="false" stroked="true" strokeweight=".748pt" strokecolor="#939598">
                <v:path arrowok="t"/>
              </v:shape>
            </v:group>
            <v:group style="position:absolute;left:8650;top:-1345;width:2;height:80" coordorigin="8650,-1345" coordsize="2,80">
              <v:shape style="position:absolute;left:8650;top:-1345;width:2;height:80" coordorigin="8650,-1345" coordsize="0,80" path="m8650,-1265l8650,-1345e" filled="false" stroked="true" strokeweight=".748pt" strokecolor="#939598">
                <v:path arrowok="t"/>
              </v:shape>
            </v:group>
            <v:group style="position:absolute;left:8610;top:-1345;width:2;height:80" coordorigin="8610,-1345" coordsize="2,80">
              <v:shape style="position:absolute;left:8610;top:-1345;width:2;height:80" coordorigin="8610,-1345" coordsize="0,80" path="m8610,-1265l8610,-1345e" filled="false" stroked="true" strokeweight=".748pt" strokecolor="#939598">
                <v:path arrowok="t"/>
              </v:shape>
            </v:group>
            <v:group style="position:absolute;left:8570;top:-1345;width:2;height:80" coordorigin="8570,-1345" coordsize="2,80">
              <v:shape style="position:absolute;left:8570;top:-1345;width:2;height:80" coordorigin="8570,-1345" coordsize="0,80" path="m8570,-1265l8570,-1345e" filled="false" stroked="true" strokeweight=".748pt" strokecolor="#939598">
                <v:path arrowok="t"/>
              </v:shape>
            </v:group>
            <v:group style="position:absolute;left:8530;top:-1345;width:2;height:80" coordorigin="8530,-1345" coordsize="2,80">
              <v:shape style="position:absolute;left:8530;top:-1345;width:2;height:80" coordorigin="8530,-1345" coordsize="0,80" path="m8530,-1265l8530,-1345e" filled="false" stroked="true" strokeweight=".748pt" strokecolor="#939598">
                <v:path arrowok="t"/>
              </v:shape>
            </v:group>
            <v:group style="position:absolute;left:8490;top:-1345;width:2;height:80" coordorigin="8490,-1345" coordsize="2,80">
              <v:shape style="position:absolute;left:8490;top:-1345;width:2;height:80" coordorigin="8490,-1345" coordsize="0,80" path="m8490,-1265l8490,-1345e" filled="false" stroked="true" strokeweight=".748pt" strokecolor="#939598">
                <v:path arrowok="t"/>
              </v:shape>
            </v:group>
            <v:group style="position:absolute;left:8450;top:-1345;width:2;height:80" coordorigin="8450,-1345" coordsize="2,80">
              <v:shape style="position:absolute;left:8450;top:-1345;width:2;height:80" coordorigin="8450,-1345" coordsize="1,80" path="m8450,-1265l8450,-1345e" filled="false" stroked="true" strokeweight=".748pt" strokecolor="#939598">
                <v:path arrowok="t"/>
              </v:shape>
            </v:group>
            <v:group style="position:absolute;left:8410;top:-1345;width:2;height:80" coordorigin="8410,-1345" coordsize="2,80">
              <v:shape style="position:absolute;left:8410;top:-1345;width:2;height:80" coordorigin="8410,-1345" coordsize="0,80" path="m8410,-1265l8410,-1345e" filled="false" stroked="true" strokeweight=".748pt" strokecolor="#939598">
                <v:path arrowok="t"/>
              </v:shape>
            </v:group>
            <v:group style="position:absolute;left:8370;top:-1345;width:2;height:80" coordorigin="8370,-1345" coordsize="2,80">
              <v:shape style="position:absolute;left:8370;top:-1345;width:2;height:80" coordorigin="8370,-1345" coordsize="0,80" path="m8370,-1265l8370,-1345e" filled="false" stroked="true" strokeweight=".748pt" strokecolor="#939598">
                <v:path arrowok="t"/>
              </v:shape>
            </v:group>
            <v:group style="position:absolute;left:8330;top:-1345;width:2;height:80" coordorigin="8330,-1345" coordsize="2,80">
              <v:shape style="position:absolute;left:8330;top:-1345;width:2;height:80" coordorigin="8330,-1345" coordsize="1,80" path="m8330,-1265l8330,-1345e" filled="false" stroked="true" strokeweight=".748pt" strokecolor="#939598">
                <v:path arrowok="t"/>
              </v:shape>
            </v:group>
            <v:group style="position:absolute;left:8290;top:-1345;width:2;height:80" coordorigin="8290,-1345" coordsize="2,80">
              <v:shape style="position:absolute;left:8290;top:-1345;width:2;height:80" coordorigin="8290,-1345" coordsize="0,80" path="m8290,-1265l8290,-1345e" filled="false" stroked="true" strokeweight=".748pt" strokecolor="#939598">
                <v:path arrowok="t"/>
              </v:shape>
            </v:group>
            <v:group style="position:absolute;left:8250;top:-1345;width:2;height:80" coordorigin="8250,-1345" coordsize="2,80">
              <v:shape style="position:absolute;left:8250;top:-1345;width:2;height:80" coordorigin="8250,-1345" coordsize="0,80" path="m8250,-1265l8250,-1345e" filled="false" stroked="true" strokeweight=".748pt" strokecolor="#939598">
                <v:path arrowok="t"/>
              </v:shape>
            </v:group>
            <v:group style="position:absolute;left:8210;top:-1345;width:2;height:80" coordorigin="8210,-1345" coordsize="2,80">
              <v:shape style="position:absolute;left:8210;top:-1345;width:2;height:80" coordorigin="8210,-1345" coordsize="0,80" path="m8210,-1265l8210,-1345e" filled="false" stroked="true" strokeweight=".748pt" strokecolor="#939598">
                <v:path arrowok="t"/>
              </v:shape>
            </v:group>
            <v:group style="position:absolute;left:8170;top:-1345;width:2;height:80" coordorigin="8170,-1345" coordsize="2,80">
              <v:shape style="position:absolute;left:8170;top:-1345;width:2;height:80" coordorigin="8170,-1345" coordsize="1,80" path="m8170,-1265l8170,-1345e" filled="false" stroked="true" strokeweight=".748pt" strokecolor="#939598">
                <v:path arrowok="t"/>
              </v:shape>
            </v:group>
            <v:group style="position:absolute;left:8130;top:-1345;width:2;height:80" coordorigin="8130,-1345" coordsize="2,80">
              <v:shape style="position:absolute;left:8130;top:-1345;width:2;height:80" coordorigin="8130,-1345" coordsize="0,80" path="m8130,-1265l8130,-1345e" filled="false" stroked="true" strokeweight=".748pt" strokecolor="#939598">
                <v:path arrowok="t"/>
              </v:shape>
            </v:group>
            <v:group style="position:absolute;left:8090;top:-1345;width:2;height:80" coordorigin="8090,-1345" coordsize="2,80">
              <v:shape style="position:absolute;left:8090;top:-1345;width:2;height:80" coordorigin="8090,-1345" coordsize="0,80" path="m8090,-1265l8090,-1345e" filled="false" stroked="true" strokeweight=".748pt" strokecolor="#939598">
                <v:path arrowok="t"/>
              </v:shape>
            </v:group>
            <v:group style="position:absolute;left:8050;top:-1345;width:2;height:80" coordorigin="8050,-1345" coordsize="2,80">
              <v:shape style="position:absolute;left:8050;top:-1345;width:2;height:80" coordorigin="8050,-1345" coordsize="0,80" path="m8050,-1265l8050,-1345e" filled="false" stroked="true" strokeweight=".748pt" strokecolor="#939598">
                <v:path arrowok="t"/>
              </v:shape>
            </v:group>
            <v:group style="position:absolute;left:8010;top:-1345;width:2;height:80" coordorigin="8010,-1345" coordsize="2,80">
              <v:shape style="position:absolute;left:8010;top:-1345;width:2;height:80" coordorigin="8010,-1345" coordsize="0,80" path="m8010,-1265l8010,-1345e" filled="false" stroked="true" strokeweight=".748pt" strokecolor="#939598">
                <v:path arrowok="t"/>
              </v:shape>
            </v:group>
            <v:group style="position:absolute;left:7970;top:-1345;width:2;height:80" coordorigin="7970,-1345" coordsize="2,80">
              <v:shape style="position:absolute;left:7970;top:-1345;width:2;height:80" coordorigin="7970,-1345" coordsize="0,80" path="m7970,-1265l7970,-1345e" filled="false" stroked="true" strokeweight=".748pt" strokecolor="#939598">
                <v:path arrowok="t"/>
              </v:shape>
            </v:group>
            <v:group style="position:absolute;left:7930;top:-1345;width:2;height:80" coordorigin="7930,-1345" coordsize="2,80">
              <v:shape style="position:absolute;left:7930;top:-1345;width:2;height:80" coordorigin="7930,-1345" coordsize="1,80" path="m7930,-1265l7930,-1345e" filled="false" stroked="true" strokeweight=".748pt" strokecolor="#939598">
                <v:path arrowok="t"/>
              </v:shape>
            </v:group>
            <v:group style="position:absolute;left:7890;top:-1345;width:2;height:80" coordorigin="7890,-1345" coordsize="2,80">
              <v:shape style="position:absolute;left:7890;top:-1345;width:2;height:80" coordorigin="7890,-1345" coordsize="0,80" path="m7890,-1265l7890,-1345e" filled="false" stroked="true" strokeweight=".748pt" strokecolor="#939598">
                <v:path arrowok="t"/>
              </v:shape>
            </v:group>
            <v:group style="position:absolute;left:7850;top:-1345;width:2;height:80" coordorigin="7850,-1345" coordsize="2,80">
              <v:shape style="position:absolute;left:7850;top:-1345;width:2;height:80" coordorigin="7850,-1345" coordsize="0,80" path="m7850,-1265l7850,-1345e" filled="false" stroked="true" strokeweight=".748pt" strokecolor="#939598">
                <v:path arrowok="t"/>
              </v:shape>
            </v:group>
            <v:group style="position:absolute;left:7810;top:-1345;width:2;height:80" coordorigin="7810,-1345" coordsize="2,80">
              <v:shape style="position:absolute;left:7810;top:-1345;width:2;height:80" coordorigin="7810,-1345" coordsize="1,80" path="m7810,-1265l7810,-1345e" filled="false" stroked="true" strokeweight=".748pt" strokecolor="#939598">
                <v:path arrowok="t"/>
              </v:shape>
            </v:group>
            <v:group style="position:absolute;left:7770;top:-1345;width:2;height:80" coordorigin="7770,-1345" coordsize="2,80">
              <v:shape style="position:absolute;left:7770;top:-1345;width:2;height:80" coordorigin="7770,-1345" coordsize="0,80" path="m7770,-1265l7770,-1345e" filled="false" stroked="true" strokeweight=".748pt" strokecolor="#939598">
                <v:path arrowok="t"/>
              </v:shape>
            </v:group>
            <v:group style="position:absolute;left:7730;top:-1345;width:2;height:80" coordorigin="7730,-1345" coordsize="2,80">
              <v:shape style="position:absolute;left:7730;top:-1345;width:2;height:80" coordorigin="7730,-1345" coordsize="0,80" path="m7730,-1265l7730,-1345e" filled="false" stroked="true" strokeweight=".748pt" strokecolor="#939598">
                <v:path arrowok="t"/>
              </v:shape>
            </v:group>
            <v:group style="position:absolute;left:7690;top:-1345;width:2;height:80" coordorigin="7690,-1345" coordsize="2,80">
              <v:shape style="position:absolute;left:7690;top:-1345;width:2;height:80" coordorigin="7690,-1345" coordsize="0,80" path="m7690,-1265l7690,-1345e" filled="false" stroked="true" strokeweight=".748pt" strokecolor="#939598">
                <v:path arrowok="t"/>
              </v:shape>
            </v:group>
            <v:group style="position:absolute;left:7650;top:-1345;width:2;height:80" coordorigin="7650,-1345" coordsize="2,80">
              <v:shape style="position:absolute;left:7650;top:-1345;width:2;height:80" coordorigin="7650,-1345" coordsize="0,80" path="m7650,-1265l7650,-1345e" filled="false" stroked="true" strokeweight=".748pt" strokecolor="#939598">
                <v:path arrowok="t"/>
              </v:shape>
            </v:group>
            <v:group style="position:absolute;left:7610;top:-1345;width:2;height:80" coordorigin="7610,-1345" coordsize="2,80">
              <v:shape style="position:absolute;left:7610;top:-1345;width:2;height:80" coordorigin="7610,-1345" coordsize="0,80" path="m7610,-1265l7610,-1345e" filled="false" stroked="true" strokeweight=".748pt" strokecolor="#939598">
                <v:path arrowok="t"/>
              </v:shape>
            </v:group>
            <v:group style="position:absolute;left:7570;top:-1345;width:2;height:80" coordorigin="7570,-1345" coordsize="2,80">
              <v:shape style="position:absolute;left:7570;top:-1345;width:2;height:80" coordorigin="7570,-1345" coordsize="1,80" path="m7570,-1265l7570,-1345e" filled="false" stroked="true" strokeweight=".748pt" strokecolor="#939598">
                <v:path arrowok="t"/>
              </v:shape>
            </v:group>
            <v:group style="position:absolute;left:7530;top:-1345;width:2;height:80" coordorigin="7530,-1345" coordsize="2,80">
              <v:shape style="position:absolute;left:7530;top:-1345;width:2;height:80" coordorigin="7530,-1345" coordsize="0,80" path="m7530,-1265l7530,-1345e" filled="false" stroked="true" strokeweight=".748pt" strokecolor="#939598">
                <v:path arrowok="t"/>
              </v:shape>
            </v:group>
            <v:group style="position:absolute;left:7489;top:-1345;width:2;height:80" coordorigin="7489,-1345" coordsize="2,80">
              <v:shape style="position:absolute;left:7489;top:-1345;width:2;height:80" coordorigin="7489,-1345" coordsize="0,80" path="m7490,-1265l7489,-1345e" filled="false" stroked="true" strokeweight=".748pt" strokecolor="#939598">
                <v:path arrowok="t"/>
              </v:shape>
            </v:group>
            <v:group style="position:absolute;left:7449;top:-1345;width:2;height:80" coordorigin="7449,-1345" coordsize="2,80">
              <v:shape style="position:absolute;left:7449;top:-1345;width:2;height:80" coordorigin="7449,-1345" coordsize="0,80" path="m7449,-1265l7449,-1345e" filled="false" stroked="true" strokeweight=".748pt" strokecolor="#939598">
                <v:path arrowok="t"/>
              </v:shape>
            </v:group>
            <v:group style="position:absolute;left:7409;top:-1345;width:2;height:80" coordorigin="7409,-1345" coordsize="2,80">
              <v:shape style="position:absolute;left:7409;top:-1345;width:2;height:80" coordorigin="7409,-1345" coordsize="1,80" path="m7409,-1265l7409,-1345e" filled="false" stroked="true" strokeweight=".748pt" strokecolor="#939598">
                <v:path arrowok="t"/>
              </v:shape>
            </v:group>
            <v:group style="position:absolute;left:7369;top:-1345;width:2;height:80" coordorigin="7369,-1345" coordsize="2,80">
              <v:shape style="position:absolute;left:7369;top:-1345;width:2;height:80" coordorigin="7369,-1345" coordsize="0,80" path="m7369,-1265l7369,-1345e" filled="false" stroked="true" strokeweight=".748pt" strokecolor="#939598">
                <v:path arrowok="t"/>
              </v:shape>
            </v:group>
            <v:group style="position:absolute;left:7329;top:-1345;width:2;height:80" coordorigin="7329,-1345" coordsize="2,80">
              <v:shape style="position:absolute;left:7329;top:-1345;width:2;height:80" coordorigin="7329,-1345" coordsize="0,80" path="m7329,-1265l7329,-1345e" filled="false" stroked="true" strokeweight=".748pt" strokecolor="#939598">
                <v:path arrowok="t"/>
              </v:shape>
            </v:group>
            <v:group style="position:absolute;left:7289;top:-1345;width:2;height:80" coordorigin="7289,-1345" coordsize="2,80">
              <v:shape style="position:absolute;left:7289;top:-1345;width:2;height:80" coordorigin="7289,-1345" coordsize="0,80" path="m7289,-1265l7289,-1345e" filled="false" stroked="true" strokeweight=".748pt" strokecolor="#939598">
                <v:path arrowok="t"/>
              </v:shape>
            </v:group>
            <v:group style="position:absolute;left:7249;top:-1345;width:2;height:80" coordorigin="7249,-1345" coordsize="2,80">
              <v:shape style="position:absolute;left:7249;top:-1345;width:2;height:80" coordorigin="7249,-1345" coordsize="0,80" path="m7249,-1265l7249,-1345e" filled="false" stroked="true" strokeweight=".748pt" strokecolor="#939598">
                <v:path arrowok="t"/>
              </v:shape>
            </v:group>
            <v:group style="position:absolute;left:7209;top:-1345;width:2;height:80" coordorigin="7209,-1345" coordsize="2,80">
              <v:shape style="position:absolute;left:7209;top:-1345;width:2;height:80" coordorigin="7209,-1345" coordsize="1,80" path="m7209,-1265l7209,-1345e" filled="false" stroked="true" strokeweight=".748pt" strokecolor="#939598">
                <v:path arrowok="t"/>
              </v:shape>
            </v:group>
            <v:group style="position:absolute;left:7169;top:-1345;width:2;height:80" coordorigin="7169,-1345" coordsize="2,80">
              <v:shape style="position:absolute;left:7169;top:-1345;width:2;height:80" coordorigin="7169,-1345" coordsize="0,80" path="m7169,-1265l7169,-1345e" filled="false" stroked="true" strokeweight=".748pt" strokecolor="#939598">
                <v:path arrowok="t"/>
              </v:shape>
            </v:group>
            <v:group style="position:absolute;left:7129;top:-1345;width:2;height:80" coordorigin="7129,-1345" coordsize="2,80">
              <v:shape style="position:absolute;left:7129;top:-1345;width:2;height:80" coordorigin="7129,-1345" coordsize="0,80" path="m7129,-1265l7129,-1345e" filled="false" stroked="true" strokeweight=".748pt" strokecolor="#939598">
                <v:path arrowok="t"/>
              </v:shape>
            </v:group>
            <v:group style="position:absolute;left:7089;top:-1345;width:2;height:80" coordorigin="7089,-1345" coordsize="2,80">
              <v:shape style="position:absolute;left:7089;top:-1345;width:2;height:80" coordorigin="7089,-1345" coordsize="0,80" path="m7089,-1265l7089,-1345e" filled="false" stroked="true" strokeweight=".748pt" strokecolor="#939598">
                <v:path arrowok="t"/>
              </v:shape>
            </v:group>
            <v:group style="position:absolute;left:7049;top:-1345;width:2;height:80" coordorigin="7049,-1345" coordsize="2,80">
              <v:shape style="position:absolute;left:7049;top:-1345;width:2;height:80" coordorigin="7049,-1345" coordsize="1,80" path="m7049,-1265l7049,-1345e" filled="false" stroked="true" strokeweight=".748pt" strokecolor="#939598">
                <v:path arrowok="t"/>
              </v:shape>
            </v:group>
            <v:group style="position:absolute;left:7009;top:-1345;width:2;height:80" coordorigin="7009,-1345" coordsize="2,80">
              <v:shape style="position:absolute;left:7009;top:-1345;width:2;height:80" coordorigin="7009,-1345" coordsize="0,80" path="m7009,-1265l7009,-1345e" filled="false" stroked="true" strokeweight=".748pt" strokecolor="#939598">
                <v:path arrowok="t"/>
              </v:shape>
            </v:group>
            <v:group style="position:absolute;left:6969;top:-1345;width:2;height:80" coordorigin="6969,-1345" coordsize="2,80">
              <v:shape style="position:absolute;left:6969;top:-1345;width:2;height:80" coordorigin="6969,-1345" coordsize="0,80" path="m6969,-1265l6969,-1345e" filled="false" stroked="true" strokeweight=".748pt" strokecolor="#939598">
                <v:path arrowok="t"/>
              </v:shape>
            </v:group>
            <v:group style="position:absolute;left:6929;top:-1345;width:2;height:80" coordorigin="6929,-1345" coordsize="2,80">
              <v:shape style="position:absolute;left:6929;top:-1345;width:2;height:80" coordorigin="6929,-1345" coordsize="0,80" path="m6929,-1265l6929,-1345e" filled="false" stroked="true" strokeweight=".748pt" strokecolor="#939598">
                <v:path arrowok="t"/>
              </v:shape>
            </v:group>
            <v:group style="position:absolute;left:6889;top:-1345;width:2;height:80" coordorigin="6889,-1345" coordsize="2,80">
              <v:shape style="position:absolute;left:6889;top:-1345;width:2;height:80" coordorigin="6889,-1345" coordsize="1,80" path="m6889,-1265l6889,-1345e" filled="false" stroked="true" strokeweight=".748pt" strokecolor="#939598">
                <v:path arrowok="t"/>
              </v:shape>
            </v:group>
            <v:group style="position:absolute;left:6849;top:-1345;width:2;height:80" coordorigin="6849,-1345" coordsize="2,80">
              <v:shape style="position:absolute;left:6849;top:-1345;width:2;height:80" coordorigin="6849,-1345" coordsize="0,80" path="m6849,-1265l6849,-1345e" filled="false" stroked="true" strokeweight=".748pt" strokecolor="#939598">
                <v:path arrowok="t"/>
              </v:shape>
            </v:group>
            <v:group style="position:absolute;left:6809;top:-1345;width:2;height:80" coordorigin="6809,-1345" coordsize="2,80">
              <v:shape style="position:absolute;left:6809;top:-1345;width:2;height:80" coordorigin="6809,-1345" coordsize="0,80" path="m6809,-1265l6809,-1345e" filled="false" stroked="true" strokeweight=".748pt" strokecolor="#939598">
                <v:path arrowok="t"/>
              </v:shape>
            </v:group>
            <v:group style="position:absolute;left:6769;top:-1345;width:2;height:80" coordorigin="6769,-1345" coordsize="2,80">
              <v:shape style="position:absolute;left:6769;top:-1345;width:2;height:80" coordorigin="6769,-1345" coordsize="0,80" path="m6769,-1265l6769,-1345e" filled="false" stroked="true" strokeweight=".748pt" strokecolor="#939598">
                <v:path arrowok="t"/>
              </v:shape>
            </v:group>
            <v:group style="position:absolute;left:6729;top:-1345;width:2;height:80" coordorigin="6729,-1345" coordsize="2,80">
              <v:shape style="position:absolute;left:6729;top:-1345;width:2;height:80" coordorigin="6729,-1345" coordsize="0,80" path="m6729,-1265l6729,-1345e" filled="false" stroked="true" strokeweight=".748pt" strokecolor="#939598">
                <v:path arrowok="t"/>
              </v:shape>
            </v:group>
            <v:group style="position:absolute;left:6689;top:-1345;width:2;height:80" coordorigin="6689,-1345" coordsize="2,80">
              <v:shape style="position:absolute;left:6689;top:-1345;width:2;height:80" coordorigin="6689,-1345" coordsize="0,80" path="m6689,-1265l6689,-1345e" filled="false" stroked="true" strokeweight=".748pt" strokecolor="#939598">
                <v:path arrowok="t"/>
              </v:shape>
            </v:group>
            <v:group style="position:absolute;left:6649;top:-1345;width:2;height:80" coordorigin="6649,-1345" coordsize="2,80">
              <v:shape style="position:absolute;left:6649;top:-1345;width:2;height:80" coordorigin="6649,-1345" coordsize="0,80" path="m6649,-1265l6649,-1345e" filled="false" stroked="true" strokeweight=".748pt" strokecolor="#939598">
                <v:path arrowok="t"/>
              </v:shape>
            </v:group>
            <v:group style="position:absolute;left:6609;top:-1345;width:2;height:80" coordorigin="6609,-1345" coordsize="2,80">
              <v:shape style="position:absolute;left:6609;top:-1345;width:2;height:80" coordorigin="6609,-1345" coordsize="0,80" path="m6609,-1265l6609,-1345e" filled="false" stroked="true" strokeweight=".748pt" strokecolor="#939598">
                <v:path arrowok="t"/>
              </v:shape>
            </v:group>
            <v:group style="position:absolute;left:6569;top:-1345;width:2;height:80" coordorigin="6569,-1345" coordsize="2,80">
              <v:shape style="position:absolute;left:6569;top:-1345;width:2;height:80" coordorigin="6569,-1345" coordsize="0,80" path="m6569,-1265l6569,-1345e" filled="false" stroked="true" strokeweight=".748pt" strokecolor="#939598">
                <v:path arrowok="t"/>
              </v:shape>
            </v:group>
            <v:group style="position:absolute;left:6529;top:-1345;width:2;height:80" coordorigin="6529,-1345" coordsize="2,80">
              <v:shape style="position:absolute;left:6529;top:-1345;width:2;height:80" coordorigin="6529,-1345" coordsize="0,80" path="m6529,-1265l6529,-1345e" filled="false" stroked="true" strokeweight=".748pt" strokecolor="#939598">
                <v:path arrowok="t"/>
              </v:shape>
            </v:group>
            <v:group style="position:absolute;left:6489;top:-1345;width:2;height:80" coordorigin="6489,-1345" coordsize="2,80">
              <v:shape style="position:absolute;left:6489;top:-1345;width:2;height:80" coordorigin="6489,-1345" coordsize="0,80" path="m6489,-1265l6489,-1345e" filled="false" stroked="true" strokeweight=".748pt" strokecolor="#939598">
                <v:path arrowok="t"/>
              </v:shape>
            </v:group>
            <v:group style="position:absolute;left:6449;top:-1345;width:2;height:80" coordorigin="6449,-1345" coordsize="2,80">
              <v:shape style="position:absolute;left:6449;top:-1345;width:2;height:80" coordorigin="6449,-1345" coordsize="1,80" path="m6449,-1265l6449,-1345e" filled="false" stroked="true" strokeweight=".748pt" strokecolor="#939598">
                <v:path arrowok="t"/>
              </v:shape>
            </v:group>
            <v:group style="position:absolute;left:6409;top:-1345;width:2;height:80" coordorigin="6409,-1345" coordsize="2,80">
              <v:shape style="position:absolute;left:6409;top:-1345;width:2;height:80" coordorigin="6409,-1345" coordsize="0,80" path="m6409,-1265l6409,-1345e" filled="false" stroked="true" strokeweight=".748pt" strokecolor="#939598">
                <v:path arrowok="t"/>
              </v:shape>
            </v:group>
            <v:group style="position:absolute;left:6369;top:-1345;width:2;height:80" coordorigin="6369,-1345" coordsize="2,80">
              <v:shape style="position:absolute;left:6369;top:-1345;width:2;height:80" coordorigin="6369,-1345" coordsize="0,80" path="m6369,-1265l6369,-1345e" filled="false" stroked="true" strokeweight=".748pt" strokecolor="#939598">
                <v:path arrowok="t"/>
              </v:shape>
            </v:group>
            <v:group style="position:absolute;left:6329;top:-1345;width:2;height:80" coordorigin="6329,-1345" coordsize="2,80">
              <v:shape style="position:absolute;left:6329;top:-1345;width:2;height:80" coordorigin="6329,-1345" coordsize="0,80" path="m6329,-1265l6329,-1345e" filled="false" stroked="true" strokeweight=".748pt" strokecolor="#939598">
                <v:path arrowok="t"/>
              </v:shape>
            </v:group>
            <v:group style="position:absolute;left:6289;top:-1345;width:2;height:80" coordorigin="6289,-1345" coordsize="2,80">
              <v:shape style="position:absolute;left:6289;top:-1345;width:2;height:80" coordorigin="6289,-1345" coordsize="0,80" path="m6289,-1265l6289,-1345e" filled="false" stroked="true" strokeweight=".748pt" strokecolor="#939598">
                <v:path arrowok="t"/>
              </v:shape>
            </v:group>
            <v:group style="position:absolute;left:6249;top:-1345;width:2;height:80" coordorigin="6249,-1345" coordsize="2,80">
              <v:shape style="position:absolute;left:6249;top:-1345;width:2;height:80" coordorigin="6249,-1345" coordsize="0,80" path="m6249,-1265l6249,-1345e" filled="false" stroked="true" strokeweight=".748pt" strokecolor="#939598">
                <v:path arrowok="t"/>
              </v:shape>
            </v:group>
            <v:group style="position:absolute;left:6209;top:-1345;width:2;height:80" coordorigin="6209,-1345" coordsize="2,80">
              <v:shape style="position:absolute;left:6209;top:-1345;width:2;height:80" coordorigin="6209,-1345" coordsize="0,80" path="m6209,-1265l6209,-1345e" filled="false" stroked="true" strokeweight=".748pt" strokecolor="#939598">
                <v:path arrowok="t"/>
              </v:shape>
            </v:group>
            <v:group style="position:absolute;left:6169;top:-1345;width:2;height:80" coordorigin="6169,-1345" coordsize="2,80">
              <v:shape style="position:absolute;left:6169;top:-1345;width:2;height:80" coordorigin="6169,-1345" coordsize="0,80" path="m6169,-1265l6169,-1345e" filled="false" stroked="true" strokeweight=".748pt" strokecolor="#939598">
                <v:path arrowok="t"/>
              </v:shape>
            </v:group>
            <v:group style="position:absolute;left:6129;top:-1345;width:2;height:80" coordorigin="6129,-1345" coordsize="2,80">
              <v:shape style="position:absolute;left:6129;top:-1345;width:2;height:80" coordorigin="6129,-1345" coordsize="0,80" path="m6129,-1265l6129,-1345e" filled="false" stroked="true" strokeweight=".748pt" strokecolor="#939598">
                <v:path arrowok="t"/>
              </v:shape>
            </v:group>
            <v:group style="position:absolute;left:6089;top:-1345;width:2;height:80" coordorigin="6089,-1345" coordsize="2,80">
              <v:shape style="position:absolute;left:6089;top:-1345;width:2;height:80" coordorigin="6089,-1345" coordsize="1,80" path="m6089,-1265l6089,-1345e" filled="false" stroked="true" strokeweight=".748pt" strokecolor="#939598">
                <v:path arrowok="t"/>
              </v:shape>
            </v:group>
            <v:group style="position:absolute;left:6049;top:-1345;width:2;height:80" coordorigin="6049,-1345" coordsize="2,80">
              <v:shape style="position:absolute;left:6049;top:-1345;width:2;height:80" coordorigin="6049,-1345" coordsize="0,80" path="m6049,-1265l6049,-1345e" filled="false" stroked="true" strokeweight=".748pt" strokecolor="#939598">
                <v:path arrowok="t"/>
              </v:shape>
            </v:group>
            <v:group style="position:absolute;left:6009;top:-1345;width:2;height:80" coordorigin="6009,-1345" coordsize="2,80">
              <v:shape style="position:absolute;left:6009;top:-1345;width:2;height:80" coordorigin="6009,-1345" coordsize="0,80" path="m6009,-1265l6009,-1345e" filled="false" stroked="true" strokeweight=".748pt" strokecolor="#939598">
                <v:path arrowok="t"/>
              </v:shape>
            </v:group>
            <v:group style="position:absolute;left:5969;top:-1345;width:2;height:80" coordorigin="5969,-1345" coordsize="2,80">
              <v:shape style="position:absolute;left:5969;top:-1345;width:2;height:80" coordorigin="5969,-1345" coordsize="0,80" path="m5969,-1265l5969,-1345e" filled="false" stroked="true" strokeweight=".748pt" strokecolor="#939598">
                <v:path arrowok="t"/>
              </v:shape>
            </v:group>
            <v:group style="position:absolute;left:5929;top:-1345;width:2;height:80" coordorigin="5929,-1345" coordsize="2,80">
              <v:shape style="position:absolute;left:5929;top:-1345;width:2;height:80" coordorigin="5929,-1345" coordsize="0,80" path="m5929,-1265l5929,-1345e" filled="false" stroked="true" strokeweight=".748pt" strokecolor="#939598">
                <v:path arrowok="t"/>
              </v:shape>
            </v:group>
            <v:group style="position:absolute;left:5889;top:-1345;width:2;height:80" coordorigin="5889,-1345" coordsize="2,80">
              <v:shape style="position:absolute;left:5889;top:-1345;width:2;height:80" coordorigin="5889,-1345" coordsize="0,80" path="m5889,-1265l5889,-1345e" filled="false" stroked="true" strokeweight=".748pt" strokecolor="#939598">
                <v:path arrowok="t"/>
              </v:shape>
            </v:group>
            <v:group style="position:absolute;left:5849;top:-1345;width:2;height:80" coordorigin="5849,-1345" coordsize="2,80">
              <v:shape style="position:absolute;left:5849;top:-1345;width:2;height:80" coordorigin="5849,-1345" coordsize="0,80" path="m5849,-1265l5849,-1345e" filled="false" stroked="true" strokeweight=".748pt" strokecolor="#939598">
                <v:path arrowok="t"/>
              </v:shape>
            </v:group>
            <v:group style="position:absolute;left:5809;top:-1345;width:2;height:80" coordorigin="5809,-1345" coordsize="2,80">
              <v:shape style="position:absolute;left:5809;top:-1345;width:2;height:80" coordorigin="5809,-1345" coordsize="0,80" path="m5809,-1265l5809,-1345e" filled="false" stroked="true" strokeweight=".748pt" strokecolor="#939598">
                <v:path arrowok="t"/>
              </v:shape>
            </v:group>
            <v:group style="position:absolute;left:5769;top:-1345;width:2;height:80" coordorigin="5769,-1345" coordsize="2,80">
              <v:shape style="position:absolute;left:5769;top:-1345;width:2;height:80" coordorigin="5769,-1345" coordsize="0,80" path="m5769,-1265l5769,-1345e" filled="false" stroked="true" strokeweight=".748pt" strokecolor="#939598">
                <v:path arrowok="t"/>
              </v:shape>
            </v:group>
            <v:group style="position:absolute;left:5729;top:-1345;width:2;height:80" coordorigin="5729,-1345" coordsize="2,80">
              <v:shape style="position:absolute;left:5729;top:-1345;width:2;height:80" coordorigin="5729,-1345" coordsize="0,80" path="m5729,-1265l5729,-1345e" filled="false" stroked="true" strokeweight=".748pt" strokecolor="#939598">
                <v:path arrowok="t"/>
              </v:shape>
            </v:group>
            <v:group style="position:absolute;left:5689;top:-1345;width:2;height:80" coordorigin="5689,-1345" coordsize="2,80">
              <v:shape style="position:absolute;left:5689;top:-1345;width:2;height:80" coordorigin="5689,-1345" coordsize="0,80" path="m5689,-1265l5689,-1345e" filled="false" stroked="true" strokeweight=".748pt" strokecolor="#939598">
                <v:path arrowok="t"/>
              </v:shape>
            </v:group>
            <v:group style="position:absolute;left:5649;top:-1345;width:2;height:80" coordorigin="5649,-1345" coordsize="2,80">
              <v:shape style="position:absolute;left:5649;top:-1345;width:2;height:80" coordorigin="5649,-1345" coordsize="0,80" path="m5649,-1265l5649,-1345e" filled="false" stroked="true" strokeweight=".748pt" strokecolor="#939598">
                <v:path arrowok="t"/>
              </v:shape>
            </v:group>
            <v:group style="position:absolute;left:5609;top:-1345;width:2;height:80" coordorigin="5609,-1345" coordsize="2,80">
              <v:shape style="position:absolute;left:5609;top:-1345;width:2;height:80" coordorigin="5609,-1345" coordsize="0,80" path="m5609,-1265l5609,-1345e" filled="false" stroked="true" strokeweight=".748pt" strokecolor="#939598">
                <v:path arrowok="t"/>
              </v:shape>
            </v:group>
            <v:group style="position:absolute;left:5569;top:-1345;width:2;height:80" coordorigin="5569,-1345" coordsize="2,80">
              <v:shape style="position:absolute;left:5569;top:-1345;width:2;height:80" coordorigin="5569,-1345" coordsize="0,80" path="m5569,-1265l5569,-1345e" filled="false" stroked="true" strokeweight=".748pt" strokecolor="#939598">
                <v:path arrowok="t"/>
              </v:shape>
            </v:group>
            <v:group style="position:absolute;left:5529;top:-1345;width:2;height:80" coordorigin="5529,-1345" coordsize="2,80">
              <v:shape style="position:absolute;left:5529;top:-1345;width:2;height:80" coordorigin="5529,-1345" coordsize="0,80" path="m5529,-1265l5529,-1345e" filled="false" stroked="true" strokeweight=".748pt" strokecolor="#939598">
                <v:path arrowok="t"/>
              </v:shape>
            </v:group>
            <v:group style="position:absolute;left:5489;top:-1345;width:2;height:80" coordorigin="5489,-1345" coordsize="2,80">
              <v:shape style="position:absolute;left:5489;top:-1345;width:2;height:80" coordorigin="5489,-1345" coordsize="0,80" path="m5489,-1265l5489,-1345e" filled="false" stroked="true" strokeweight=".748pt" strokecolor="#939598">
                <v:path arrowok="t"/>
              </v:shape>
            </v:group>
            <v:group style="position:absolute;left:5449;top:-1345;width:2;height:80" coordorigin="5449,-1345" coordsize="2,80">
              <v:shape style="position:absolute;left:5449;top:-1345;width:2;height:80" coordorigin="5449,-1345" coordsize="0,80" path="m5449,-1265l5449,-1345e" filled="false" stroked="true" strokeweight=".748pt" strokecolor="#939598">
                <v:path arrowok="t"/>
              </v:shape>
            </v:group>
            <v:group style="position:absolute;left:5409;top:-1345;width:2;height:80" coordorigin="5409,-1345" coordsize="2,80">
              <v:shape style="position:absolute;left:5409;top:-1345;width:2;height:80" coordorigin="5409,-1345" coordsize="0,80" path="m5409,-1265l5409,-1345e" filled="false" stroked="true" strokeweight=".748pt" strokecolor="#939598">
                <v:path arrowok="t"/>
              </v:shape>
            </v:group>
            <v:group style="position:absolute;left:5369;top:-1345;width:2;height:80" coordorigin="5369,-1345" coordsize="2,80">
              <v:shape style="position:absolute;left:5369;top:-1345;width:2;height:80" coordorigin="5369,-1345" coordsize="0,80" path="m5369,-1265l5369,-1345e" filled="false" stroked="true" strokeweight=".748pt" strokecolor="#939598">
                <v:path arrowok="t"/>
              </v:shape>
            </v:group>
            <v:group style="position:absolute;left:5329;top:-1344;width:2;height:80" coordorigin="5329,-1344" coordsize="2,80">
              <v:shape style="position:absolute;left:5329;top:-1344;width:2;height:80" coordorigin="5329,-1344" coordsize="1,80" path="m5329,-1264l5329,-1344e" filled="false" stroked="true" strokeweight=".748pt" strokecolor="#939598">
                <v:path arrowok="t"/>
              </v:shape>
            </v:group>
            <v:group style="position:absolute;left:5289;top:-1344;width:2;height:80" coordorigin="5289,-1344" coordsize="2,80">
              <v:shape style="position:absolute;left:5289;top:-1344;width:2;height:80" coordorigin="5289,-1344" coordsize="0,80" path="m5289,-1264l5289,-1344e" filled="false" stroked="true" strokeweight=".748pt" strokecolor="#939598">
                <v:path arrowok="t"/>
              </v:shape>
            </v:group>
            <v:group style="position:absolute;left:5249;top:-1344;width:2;height:80" coordorigin="5249,-1344" coordsize="2,80">
              <v:shape style="position:absolute;left:5249;top:-1344;width:2;height:80" coordorigin="5249,-1344" coordsize="0,80" path="m5249,-1264l5249,-1344e" filled="false" stroked="true" strokeweight=".748pt" strokecolor="#939598">
                <v:path arrowok="t"/>
              </v:shape>
            </v:group>
            <v:group style="position:absolute;left:5209;top:-1344;width:2;height:80" coordorigin="5209,-1344" coordsize="2,80">
              <v:shape style="position:absolute;left:5209;top:-1344;width:2;height:80" coordorigin="5209,-1344" coordsize="0,80" path="m5209,-1264l5209,-1344e" filled="false" stroked="true" strokeweight=".748pt" strokecolor="#939598">
                <v:path arrowok="t"/>
              </v:shape>
            </v:group>
            <v:group style="position:absolute;left:5169;top:-1344;width:2;height:80" coordorigin="5169,-1344" coordsize="2,80">
              <v:shape style="position:absolute;left:5169;top:-1344;width:2;height:80" coordorigin="5169,-1344" coordsize="0,80" path="m5169,-1264l5169,-1344e" filled="false" stroked="true" strokeweight=".748pt" strokecolor="#939598">
                <v:path arrowok="t"/>
              </v:shape>
            </v:group>
            <v:group style="position:absolute;left:5129;top:-1344;width:2;height:80" coordorigin="5129,-1344" coordsize="2,80">
              <v:shape style="position:absolute;left:5129;top:-1344;width:2;height:80" coordorigin="5129,-1344" coordsize="0,80" path="m5129,-1264l5129,-1344e" filled="false" stroked="true" strokeweight=".748pt" strokecolor="#939598">
                <v:path arrowok="t"/>
              </v:shape>
            </v:group>
            <v:group style="position:absolute;left:5089;top:-1344;width:2;height:80" coordorigin="5089,-1344" coordsize="2,80">
              <v:shape style="position:absolute;left:5089;top:-1344;width:2;height:80" coordorigin="5089,-1344" coordsize="0,80" path="m5089,-1264l5089,-1344e" filled="false" stroked="true" strokeweight=".748pt" strokecolor="#939598">
                <v:path arrowok="t"/>
              </v:shape>
            </v:group>
            <v:group style="position:absolute;left:5049;top:-1344;width:2;height:80" coordorigin="5049,-1344" coordsize="2,80">
              <v:shape style="position:absolute;left:5049;top:-1344;width:2;height:80" coordorigin="5049,-1344" coordsize="0,80" path="m5049,-1264l5049,-1344e" filled="false" stroked="true" strokeweight=".748pt" strokecolor="#939598">
                <v:path arrowok="t"/>
              </v:shape>
            </v:group>
            <v:group style="position:absolute;left:5009;top:-1344;width:2;height:80" coordorigin="5009,-1344" coordsize="2,80">
              <v:shape style="position:absolute;left:5009;top:-1344;width:2;height:80" coordorigin="5009,-1344" coordsize="0,80" path="m5009,-1264l5009,-1344e" filled="false" stroked="true" strokeweight=".748pt" strokecolor="#939598">
                <v:path arrowok="t"/>
              </v:shape>
            </v:group>
            <v:group style="position:absolute;left:4969;top:-1344;width:2;height:80" coordorigin="4969,-1344" coordsize="2,80">
              <v:shape style="position:absolute;left:4969;top:-1344;width:2;height:80" coordorigin="4969,-1344" coordsize="1,80" path="m4969,-1264l4969,-1344e" filled="false" stroked="true" strokeweight=".748pt" strokecolor="#939598">
                <v:path arrowok="t"/>
              </v:shape>
            </v:group>
            <v:group style="position:absolute;left:4929;top:-1344;width:2;height:80" coordorigin="4929,-1344" coordsize="2,80">
              <v:shape style="position:absolute;left:4929;top:-1344;width:2;height:80" coordorigin="4929,-1344" coordsize="0,80" path="m4929,-1264l4929,-1344e" filled="false" stroked="true" strokeweight=".748pt" strokecolor="#939598">
                <v:path arrowok="t"/>
              </v:shape>
            </v:group>
            <v:group style="position:absolute;left:4889;top:-1344;width:2;height:80" coordorigin="4889,-1344" coordsize="2,80">
              <v:shape style="position:absolute;left:4889;top:-1344;width:2;height:80" coordorigin="4889,-1344" coordsize="0,80" path="m4889,-1264l4889,-1344e" filled="false" stroked="true" strokeweight=".748pt" strokecolor="#939598">
                <v:path arrowok="t"/>
              </v:shape>
            </v:group>
            <v:group style="position:absolute;left:4849;top:-1344;width:2;height:80" coordorigin="4849,-1344" coordsize="2,80">
              <v:shape style="position:absolute;left:4849;top:-1344;width:2;height:80" coordorigin="4849,-1344" coordsize="0,80" path="m4849,-1264l4849,-1344e" filled="false" stroked="true" strokeweight=".748pt" strokecolor="#939598">
                <v:path arrowok="t"/>
              </v:shape>
            </v:group>
            <v:group style="position:absolute;left:4809;top:-1344;width:2;height:80" coordorigin="4809,-1344" coordsize="2,80">
              <v:shape style="position:absolute;left:4809;top:-1344;width:2;height:80" coordorigin="4809,-1344" coordsize="0,80" path="m4809,-1264l4809,-1344e" filled="false" stroked="true" strokeweight=".748pt" strokecolor="#939598">
                <v:path arrowok="t"/>
              </v:shape>
            </v:group>
            <v:group style="position:absolute;left:4769;top:-1344;width:2;height:80" coordorigin="4769,-1344" coordsize="2,80">
              <v:shape style="position:absolute;left:4769;top:-1344;width:2;height:80" coordorigin="4769,-1344" coordsize="0,80" path="m4769,-1264l4769,-1344e" filled="false" stroked="true" strokeweight=".748pt" strokecolor="#939598">
                <v:path arrowok="t"/>
              </v:shape>
            </v:group>
            <v:group style="position:absolute;left:4729;top:-1344;width:2;height:80" coordorigin="4729,-1344" coordsize="2,80">
              <v:shape style="position:absolute;left:4729;top:-1344;width:2;height:80" coordorigin="4729,-1344" coordsize="0,80" path="m4729,-1264l4729,-1344e" filled="false" stroked="true" strokeweight=".748pt" strokecolor="#939598">
                <v:path arrowok="t"/>
              </v:shape>
            </v:group>
            <v:group style="position:absolute;left:4689;top:-1344;width:2;height:80" coordorigin="4689,-1344" coordsize="2,80">
              <v:shape style="position:absolute;left:4689;top:-1344;width:2;height:80" coordorigin="4689,-1344" coordsize="1,80" path="m4689,-1264l4689,-1344e" filled="false" stroked="true" strokeweight=".748pt" strokecolor="#939598">
                <v:path arrowok="t"/>
              </v:shape>
            </v:group>
            <v:group style="position:absolute;left:4649;top:-1344;width:2;height:80" coordorigin="4649,-1344" coordsize="2,80">
              <v:shape style="position:absolute;left:4649;top:-1344;width:2;height:80" coordorigin="4649,-1344" coordsize="0,80" path="m4649,-1264l4649,-1344e" filled="false" stroked="true" strokeweight=".748pt" strokecolor="#939598">
                <v:path arrowok="t"/>
              </v:shape>
            </v:group>
            <v:group style="position:absolute;left:4609;top:-1344;width:2;height:80" coordorigin="4609,-1344" coordsize="2,80">
              <v:shape style="position:absolute;left:4609;top:-1344;width:2;height:80" coordorigin="4609,-1344" coordsize="0,80" path="m4609,-1264l4609,-1344e" filled="false" stroked="true" strokeweight=".748pt" strokecolor="#939598">
                <v:path arrowok="t"/>
              </v:shape>
            </v:group>
            <v:group style="position:absolute;left:4569;top:-1344;width:2;height:80" coordorigin="4569,-1344" coordsize="2,80">
              <v:shape style="position:absolute;left:4569;top:-1344;width:2;height:80" coordorigin="4569,-1344" coordsize="0,80" path="m4569,-1264l4569,-1344e" filled="false" stroked="true" strokeweight=".748pt" strokecolor="#939598">
                <v:path arrowok="t"/>
              </v:shape>
            </v:group>
            <v:group style="position:absolute;left:4529;top:-1344;width:2;height:80" coordorigin="4529,-1344" coordsize="2,80">
              <v:shape style="position:absolute;left:4529;top:-1344;width:2;height:80" coordorigin="4529,-1344" coordsize="0,80" path="m4529,-1264l4529,-1344e" filled="false" stroked="true" strokeweight=".748pt" strokecolor="#939598">
                <v:path arrowok="t"/>
              </v:shape>
            </v:group>
            <v:group style="position:absolute;left:4489;top:-1344;width:2;height:80" coordorigin="4489,-1344" coordsize="2,80">
              <v:shape style="position:absolute;left:4489;top:-1344;width:2;height:80" coordorigin="4489,-1344" coordsize="0,80" path="m4489,-1264l4489,-1344e" filled="false" stroked="true" strokeweight=".748pt" strokecolor="#939598">
                <v:path arrowok="t"/>
              </v:shape>
            </v:group>
            <v:group style="position:absolute;left:4449;top:-1344;width:2;height:80" coordorigin="4449,-1344" coordsize="2,80">
              <v:shape style="position:absolute;left:4449;top:-1344;width:2;height:80" coordorigin="4449,-1344" coordsize="0,80" path="m4449,-1264l4449,-1344e" filled="false" stroked="true" strokeweight=".748pt" strokecolor="#939598">
                <v:path arrowok="t"/>
              </v:shape>
            </v:group>
            <v:group style="position:absolute;left:4409;top:-1344;width:2;height:80" coordorigin="4409,-1344" coordsize="2,80">
              <v:shape style="position:absolute;left:4409;top:-1344;width:2;height:80" coordorigin="4409,-1344" coordsize="0,80" path="m4409,-1264l4409,-1344e" filled="false" stroked="true" strokeweight=".748pt" strokecolor="#939598">
                <v:path arrowok="t"/>
              </v:shape>
            </v:group>
            <v:group style="position:absolute;left:4369;top:-1344;width:2;height:80" coordorigin="4369,-1344" coordsize="2,80">
              <v:shape style="position:absolute;left:4369;top:-1344;width:2;height:80" coordorigin="4369,-1344" coordsize="0,80" path="m4369,-1264l4369,-1344e" filled="false" stroked="true" strokeweight=".748pt" strokecolor="#939598">
                <v:path arrowok="t"/>
              </v:shape>
            </v:group>
            <v:group style="position:absolute;left:4329;top:-1344;width:2;height:80" coordorigin="4329,-1344" coordsize="2,80">
              <v:shape style="position:absolute;left:4329;top:-1344;width:2;height:80" coordorigin="4329,-1344" coordsize="0,80" path="m4329,-1264l4329,-1344e" filled="false" stroked="true" strokeweight=".748pt" strokecolor="#939598">
                <v:path arrowok="t"/>
              </v:shape>
            </v:group>
            <v:group style="position:absolute;left:4289;top:-1344;width:2;height:80" coordorigin="4289,-1344" coordsize="2,80">
              <v:shape style="position:absolute;left:4289;top:-1344;width:2;height:80" coordorigin="4289,-1344" coordsize="1,80" path="m4289,-1264l4289,-1344e" filled="false" stroked="true" strokeweight=".748pt" strokecolor="#939598">
                <v:path arrowok="t"/>
              </v:shape>
            </v:group>
            <v:group style="position:absolute;left:4249;top:-1344;width:2;height:80" coordorigin="4249,-1344" coordsize="2,80">
              <v:shape style="position:absolute;left:4249;top:-1344;width:2;height:80" coordorigin="4249,-1344" coordsize="0,80" path="m4249,-1264l4249,-1344e" filled="false" stroked="true" strokeweight=".748pt" strokecolor="#939598">
                <v:path arrowok="t"/>
              </v:shape>
            </v:group>
            <v:group style="position:absolute;left:4209;top:-1344;width:2;height:80" coordorigin="4209,-1344" coordsize="2,80">
              <v:shape style="position:absolute;left:4209;top:-1344;width:2;height:80" coordorigin="4209,-1344" coordsize="0,80" path="m4209,-1264l4209,-1344e" filled="false" stroked="true" strokeweight=".748pt" strokecolor="#939598">
                <v:path arrowok="t"/>
              </v:shape>
            </v:group>
            <v:group style="position:absolute;left:4169;top:-1344;width:2;height:80" coordorigin="4169,-1344" coordsize="2,80">
              <v:shape style="position:absolute;left:4169;top:-1344;width:2;height:80" coordorigin="4169,-1344" coordsize="0,80" path="m4169,-1264l4169,-1344e" filled="false" stroked="true" strokeweight=".748pt" strokecolor="#939598">
                <v:path arrowok="t"/>
              </v:shape>
            </v:group>
            <v:group style="position:absolute;left:4129;top:-1344;width:2;height:80" coordorigin="4129,-1344" coordsize="2,80">
              <v:shape style="position:absolute;left:4129;top:-1344;width:2;height:80" coordorigin="4129,-1344" coordsize="0,80" path="m4129,-1264l4129,-1344e" filled="false" stroked="true" strokeweight=".748pt" strokecolor="#939598">
                <v:path arrowok="t"/>
              </v:shape>
            </v:group>
            <v:group style="position:absolute;left:4089;top:-1344;width:2;height:80" coordorigin="4089,-1344" coordsize="2,80">
              <v:shape style="position:absolute;left:4089;top:-1344;width:2;height:80" coordorigin="4089,-1344" coordsize="0,80" path="m4089,-1264l4089,-1344e" filled="false" stroked="true" strokeweight=".748pt" strokecolor="#939598">
                <v:path arrowok="t"/>
              </v:shape>
            </v:group>
            <v:group style="position:absolute;left:4049;top:-1344;width:2;height:80" coordorigin="4049,-1344" coordsize="2,80">
              <v:shape style="position:absolute;left:4049;top:-1344;width:2;height:80" coordorigin="4049,-1344" coordsize="0,80" path="m4049,-1264l4049,-1344e" filled="false" stroked="true" strokeweight=".748pt" strokecolor="#939598">
                <v:path arrowok="t"/>
              </v:shape>
            </v:group>
            <v:group style="position:absolute;left:4009;top:-1344;width:2;height:80" coordorigin="4009,-1344" coordsize="2,80">
              <v:shape style="position:absolute;left:4009;top:-1344;width:2;height:80" coordorigin="4009,-1344" coordsize="0,80" path="m4009,-1264l4009,-1344e" filled="false" stroked="true" strokeweight=".748pt" strokecolor="#939598">
                <v:path arrowok="t"/>
              </v:shape>
            </v:group>
            <v:group style="position:absolute;left:3969;top:-1344;width:2;height:80" coordorigin="3969,-1344" coordsize="2,80">
              <v:shape style="position:absolute;left:3969;top:-1344;width:2;height:80" coordorigin="3969,-1344" coordsize="0,80" path="m3969,-1264l3969,-1344e" filled="false" stroked="true" strokeweight=".748pt" strokecolor="#939598">
                <v:path arrowok="t"/>
              </v:shape>
            </v:group>
            <v:group style="position:absolute;left:3929;top:-1344;width:2;height:80" coordorigin="3929,-1344" coordsize="2,80">
              <v:shape style="position:absolute;left:3929;top:-1344;width:2;height:80" coordorigin="3929,-1344" coordsize="1,80" path="m3929,-1264l3929,-1344e" filled="false" stroked="true" strokeweight=".748pt" strokecolor="#939598">
                <v:path arrowok="t"/>
              </v:shape>
            </v:group>
            <v:group style="position:absolute;left:3889;top:-1344;width:2;height:80" coordorigin="3889,-1344" coordsize="2,80">
              <v:shape style="position:absolute;left:3889;top:-1344;width:2;height:80" coordorigin="3889,-1344" coordsize="0,80" path="m3889,-1264l3889,-1344e" filled="false" stroked="true" strokeweight=".748pt" strokecolor="#939598">
                <v:path arrowok="t"/>
              </v:shape>
            </v:group>
            <v:group style="position:absolute;left:3849;top:-1344;width:2;height:80" coordorigin="3849,-1344" coordsize="2,80">
              <v:shape style="position:absolute;left:3849;top:-1344;width:2;height:80" coordorigin="3849,-1344" coordsize="0,80" path="m3849,-1264l3849,-1344e" filled="false" stroked="true" strokeweight=".748pt" strokecolor="#939598">
                <v:path arrowok="t"/>
              </v:shape>
            </v:group>
            <v:group style="position:absolute;left:3809;top:-1344;width:2;height:80" coordorigin="3809,-1344" coordsize="2,80">
              <v:shape style="position:absolute;left:3809;top:-1344;width:2;height:80" coordorigin="3809,-1344" coordsize="0,80" path="m3809,-1264l3809,-1344e" filled="false" stroked="true" strokeweight=".748pt" strokecolor="#939598">
                <v:path arrowok="t"/>
              </v:shape>
            </v:group>
            <v:group style="position:absolute;left:3768;top:-1344;width:2;height:80" coordorigin="3768,-1344" coordsize="2,80">
              <v:shape style="position:absolute;left:3768;top:-1344;width:2;height:80" coordorigin="3768,-1344" coordsize="0,80" path="m3769,-1264l3768,-1344e" filled="false" stroked="true" strokeweight=".748pt" strokecolor="#939598">
                <v:path arrowok="t"/>
              </v:shape>
            </v:group>
            <v:group style="position:absolute;left:3728;top:-1344;width:2;height:80" coordorigin="3728,-1344" coordsize="2,80">
              <v:shape style="position:absolute;left:3728;top:-1344;width:2;height:80" coordorigin="3728,-1344" coordsize="0,80" path="m3728,-1264l3728,-1344e" filled="false" stroked="true" strokeweight=".748pt" strokecolor="#939598">
                <v:path arrowok="t"/>
              </v:shape>
            </v:group>
            <v:group style="position:absolute;left:3688;top:-1344;width:2;height:80" coordorigin="3688,-1344" coordsize="2,80">
              <v:shape style="position:absolute;left:3688;top:-1344;width:2;height:80" coordorigin="3688,-1344" coordsize="0,80" path="m3688,-1264l3688,-1344e" filled="false" stroked="true" strokeweight=".748pt" strokecolor="#939598">
                <v:path arrowok="t"/>
              </v:shape>
            </v:group>
            <v:group style="position:absolute;left:3648;top:-1344;width:2;height:80" coordorigin="3648,-1344" coordsize="2,80">
              <v:shape style="position:absolute;left:3648;top:-1344;width:2;height:80" coordorigin="3648,-1344" coordsize="0,80" path="m3648,-1264l3648,-1344e" filled="false" stroked="true" strokeweight=".748pt" strokecolor="#939598">
                <v:path arrowok="t"/>
              </v:shape>
            </v:group>
            <v:group style="position:absolute;left:3608;top:-1344;width:2;height:80" coordorigin="3608,-1344" coordsize="2,80">
              <v:shape style="position:absolute;left:3608;top:-1344;width:2;height:80" coordorigin="3608,-1344" coordsize="0,80" path="m3608,-1264l3608,-1344e" filled="false" stroked="true" strokeweight=".748pt" strokecolor="#939598">
                <v:path arrowok="t"/>
              </v:shape>
            </v:group>
            <v:group style="position:absolute;left:3568;top:-1344;width:2;height:80" coordorigin="3568,-1344" coordsize="2,80">
              <v:shape style="position:absolute;left:3568;top:-1344;width:2;height:80" coordorigin="3568,-1344" coordsize="1,80" path="m3568,-1264l3568,-1344e" filled="false" stroked="true" strokeweight=".748pt" strokecolor="#939598">
                <v:path arrowok="t"/>
              </v:shape>
            </v:group>
            <v:group style="position:absolute;left:3528;top:-1344;width:2;height:80" coordorigin="3528,-1344" coordsize="2,80">
              <v:shape style="position:absolute;left:3528;top:-1344;width:2;height:80" coordorigin="3528,-1344" coordsize="0,80" path="m3528,-1264l3528,-1344e" filled="false" stroked="true" strokeweight=".748pt" strokecolor="#939598">
                <v:path arrowok="t"/>
              </v:shape>
            </v:group>
            <v:group style="position:absolute;left:3488;top:-1344;width:2;height:80" coordorigin="3488,-1344" coordsize="2,80">
              <v:shape style="position:absolute;left:3488;top:-1344;width:2;height:80" coordorigin="3488,-1344" coordsize="0,80" path="m3488,-1264l3488,-1344e" filled="false" stroked="true" strokeweight=".748pt" strokecolor="#939598">
                <v:path arrowok="t"/>
              </v:shape>
            </v:group>
            <v:group style="position:absolute;left:3448;top:-1344;width:2;height:80" coordorigin="3448,-1344" coordsize="2,80">
              <v:shape style="position:absolute;left:3448;top:-1344;width:2;height:80" coordorigin="3448,-1344" coordsize="0,80" path="m3448,-1264l3448,-1344e" filled="false" stroked="true" strokeweight=".748pt" strokecolor="#939598">
                <v:path arrowok="t"/>
              </v:shape>
            </v:group>
            <v:group style="position:absolute;left:3408;top:-1344;width:2;height:80" coordorigin="3408,-1344" coordsize="2,80">
              <v:shape style="position:absolute;left:3408;top:-1344;width:2;height:80" coordorigin="3408,-1344" coordsize="0,80" path="m3408,-1264l3408,-1344e" filled="false" stroked="true" strokeweight=".748pt" strokecolor="#939598">
                <v:path arrowok="t"/>
              </v:shape>
            </v:group>
            <v:group style="position:absolute;left:3368;top:-1344;width:2;height:80" coordorigin="3368,-1344" coordsize="2,80">
              <v:shape style="position:absolute;left:3368;top:-1344;width:2;height:80" coordorigin="3368,-1344" coordsize="0,80" path="m3368,-1264l3368,-1344e" filled="false" stroked="true" strokeweight=".748pt" strokecolor="#939598">
                <v:path arrowok="t"/>
              </v:shape>
            </v:group>
            <v:group style="position:absolute;left:3328;top:-1344;width:2;height:80" coordorigin="3328,-1344" coordsize="2,80">
              <v:shape style="position:absolute;left:3328;top:-1344;width:2;height:80" coordorigin="3328,-1344" coordsize="0,80" path="m3328,-1264l3328,-1344e" filled="false" stroked="true" strokeweight=".748pt" strokecolor="#939598">
                <v:path arrowok="t"/>
              </v:shape>
            </v:group>
            <v:group style="position:absolute;left:3288;top:-1344;width:2;height:80" coordorigin="3288,-1344" coordsize="2,80">
              <v:shape style="position:absolute;left:3288;top:-1344;width:2;height:80" coordorigin="3288,-1344" coordsize="0,80" path="m3288,-1264l3288,-1344e" filled="false" stroked="true" strokeweight=".748pt" strokecolor="#939598">
                <v:path arrowok="t"/>
              </v:shape>
            </v:group>
            <v:group style="position:absolute;left:3248;top:-1344;width:2;height:80" coordorigin="3248,-1344" coordsize="2,80">
              <v:shape style="position:absolute;left:3248;top:-1344;width:2;height:80" coordorigin="3248,-1344" coordsize="0,80" path="m3248,-1264l3248,-1344e" filled="false" stroked="true" strokeweight=".748pt" strokecolor="#939598">
                <v:path arrowok="t"/>
              </v:shape>
            </v:group>
            <v:group style="position:absolute;left:3208;top:-1344;width:2;height:80" coordorigin="3208,-1344" coordsize="2,80">
              <v:shape style="position:absolute;left:3208;top:-1344;width:2;height:80" coordorigin="3208,-1344" coordsize="0,80" path="m3208,-1264l3208,-1344e" filled="false" stroked="true" strokeweight=".748pt" strokecolor="#939598">
                <v:path arrowok="t"/>
              </v:shape>
            </v:group>
            <v:group style="position:absolute;left:3168;top:-1344;width:2;height:80" coordorigin="3168,-1344" coordsize="2,80">
              <v:shape style="position:absolute;left:3168;top:-1344;width:2;height:80" coordorigin="3168,-1344" coordsize="1,80" path="m3168,-1264l3168,-1344e" filled="false" stroked="true" strokeweight=".748pt" strokecolor="#939598">
                <v:path arrowok="t"/>
              </v:shape>
            </v:group>
            <v:group style="position:absolute;left:3128;top:-1344;width:2;height:80" coordorigin="3128,-1344" coordsize="2,80">
              <v:shape style="position:absolute;left:3128;top:-1344;width:2;height:80" coordorigin="3128,-1344" coordsize="0,80" path="m3128,-1264l3128,-1344e" filled="false" stroked="true" strokeweight=".748pt" strokecolor="#939598">
                <v:path arrowok="t"/>
              </v:shape>
            </v:group>
            <v:group style="position:absolute;left:3088;top:-1344;width:2;height:80" coordorigin="3088,-1344" coordsize="2,80">
              <v:shape style="position:absolute;left:3088;top:-1344;width:2;height:80" coordorigin="3088,-1344" coordsize="0,80" path="m3088,-1264l3088,-1344e" filled="false" stroked="true" strokeweight=".748pt" strokecolor="#939598">
                <v:path arrowok="t"/>
              </v:shape>
            </v:group>
            <v:group style="position:absolute;left:3048;top:-1344;width:2;height:80" coordorigin="3048,-1344" coordsize="2,80">
              <v:shape style="position:absolute;left:3048;top:-1344;width:2;height:80" coordorigin="3048,-1344" coordsize="0,80" path="m3048,-1264l3048,-1344e" filled="false" stroked="true" strokeweight=".748pt" strokecolor="#939598">
                <v:path arrowok="t"/>
              </v:shape>
            </v:group>
            <v:group style="position:absolute;left:3008;top:-1344;width:2;height:80" coordorigin="3008,-1344" coordsize="2,80">
              <v:shape style="position:absolute;left:3008;top:-1344;width:2;height:80" coordorigin="3008,-1344" coordsize="0,80" path="m3008,-1264l3008,-1344e" filled="false" stroked="true" strokeweight=".748pt" strokecolor="#939598">
                <v:path arrowok="t"/>
              </v:shape>
            </v:group>
            <v:group style="position:absolute;left:2968;top:-1344;width:2;height:80" coordorigin="2968,-1344" coordsize="2,80">
              <v:shape style="position:absolute;left:2968;top:-1344;width:2;height:80" coordorigin="2968,-1344" coordsize="0,80" path="m2968,-1264l2968,-1344e" filled="false" stroked="true" strokeweight=".748pt" strokecolor="#939598">
                <v:path arrowok="t"/>
              </v:shape>
            </v:group>
            <v:group style="position:absolute;left:2928;top:-1344;width:2;height:80" coordorigin="2928,-1344" coordsize="2,80">
              <v:shape style="position:absolute;left:2928;top:-1344;width:2;height:80" coordorigin="2928,-1344" coordsize="0,80" path="m2928,-1264l2928,-1344e" filled="false" stroked="true" strokeweight=".748pt" strokecolor="#939598">
                <v:path arrowok="t"/>
              </v:shape>
            </v:group>
            <v:group style="position:absolute;left:2888;top:-1344;width:2;height:80" coordorigin="2888,-1344" coordsize="2,80">
              <v:shape style="position:absolute;left:2888;top:-1344;width:2;height:80" coordorigin="2888,-1344" coordsize="1,80" path="m2888,-1264l2888,-1344e" filled="false" stroked="true" strokeweight=".748pt" strokecolor="#939598">
                <v:path arrowok="t"/>
              </v:shape>
            </v:group>
            <v:group style="position:absolute;left:2848;top:-1344;width:2;height:80" coordorigin="2848,-1344" coordsize="2,80">
              <v:shape style="position:absolute;left:2848;top:-1344;width:2;height:80" coordorigin="2848,-1344" coordsize="0,80" path="m2848,-1264l2848,-1344e" filled="false" stroked="true" strokeweight=".748pt" strokecolor="#939598">
                <v:path arrowok="t"/>
              </v:shape>
            </v:group>
            <v:group style="position:absolute;left:2808;top:-1344;width:2;height:80" coordorigin="2808,-1344" coordsize="2,80">
              <v:shape style="position:absolute;left:2808;top:-1344;width:2;height:80" coordorigin="2808,-1344" coordsize="0,80" path="m2808,-1264l2808,-1344e" filled="false" stroked="true" strokeweight=".748pt" strokecolor="#939598">
                <v:path arrowok="t"/>
              </v:shape>
            </v:group>
            <v:group style="position:absolute;left:2768;top:-1344;width:2;height:80" coordorigin="2768,-1344" coordsize="2,80">
              <v:shape style="position:absolute;left:2768;top:-1344;width:2;height:80" coordorigin="2768,-1344" coordsize="0,80" path="m2768,-1264l2768,-1344e" filled="false" stroked="true" strokeweight=".748pt" strokecolor="#939598">
                <v:path arrowok="t"/>
              </v:shape>
            </v:group>
            <v:group style="position:absolute;left:2728;top:-1344;width:2;height:80" coordorigin="2728,-1344" coordsize="2,80">
              <v:shape style="position:absolute;left:2728;top:-1344;width:2;height:80" coordorigin="2728,-1344" coordsize="0,80" path="m2728,-1264l2728,-1344e" filled="false" stroked="true" strokeweight=".748pt" strokecolor="#939598">
                <v:path arrowok="t"/>
              </v:shape>
            </v:group>
            <v:group style="position:absolute;left:2688;top:-1344;width:2;height:80" coordorigin="2688,-1344" coordsize="2,80">
              <v:shape style="position:absolute;left:2688;top:-1344;width:2;height:80" coordorigin="2688,-1344" coordsize="0,80" path="m2688,-1264l2688,-1344e" filled="false" stroked="true" strokeweight=".748pt" strokecolor="#939598">
                <v:path arrowok="t"/>
              </v:shape>
            </v:group>
            <v:group style="position:absolute;left:2648;top:-1344;width:2;height:80" coordorigin="2648,-1344" coordsize="2,80">
              <v:shape style="position:absolute;left:2648;top:-1344;width:2;height:80" coordorigin="2648,-1344" coordsize="0,80" path="m2648,-1264l2648,-1344e" filled="false" stroked="true" strokeweight=".748pt" strokecolor="#939598">
                <v:path arrowok="t"/>
              </v:shape>
            </v:group>
            <v:group style="position:absolute;left:2608;top:-1344;width:2;height:80" coordorigin="2608,-1344" coordsize="2,80">
              <v:shape style="position:absolute;left:2608;top:-1344;width:2;height:80" coordorigin="2608,-1344" coordsize="0,80" path="m2608,-1264l2608,-1344e" filled="false" stroked="true" strokeweight=".748pt" strokecolor="#939598">
                <v:path arrowok="t"/>
              </v:shape>
            </v:group>
            <v:group style="position:absolute;left:2568;top:-1344;width:2;height:80" coordorigin="2568,-1344" coordsize="2,80">
              <v:shape style="position:absolute;left:2568;top:-1344;width:2;height:80" coordorigin="2568,-1344" coordsize="0,80" path="m2568,-1264l2568,-1344e" filled="false" stroked="true" strokeweight=".748pt" strokecolor="#939598">
                <v:path arrowok="t"/>
              </v:shape>
            </v:group>
            <v:group style="position:absolute;left:2528;top:-1344;width:2;height:80" coordorigin="2528,-1344" coordsize="2,80">
              <v:shape style="position:absolute;left:2528;top:-1344;width:2;height:80" coordorigin="2528,-1344" coordsize="1,80" path="m2528,-1264l2528,-1344e" filled="false" stroked="true" strokeweight=".748pt" strokecolor="#939598">
                <v:path arrowok="t"/>
              </v:shape>
            </v:group>
            <v:group style="position:absolute;left:2488;top:-1344;width:2;height:80" coordorigin="2488,-1344" coordsize="2,80">
              <v:shape style="position:absolute;left:2488;top:-1344;width:2;height:80" coordorigin="2488,-1344" coordsize="0,80" path="m2488,-1264l2488,-1344e" filled="false" stroked="true" strokeweight=".748pt" strokecolor="#939598">
                <v:path arrowok="t"/>
              </v:shape>
            </v:group>
            <v:group style="position:absolute;left:2448;top:-1344;width:2;height:80" coordorigin="2448,-1344" coordsize="2,80">
              <v:shape style="position:absolute;left:2448;top:-1344;width:2;height:80" coordorigin="2448,-1344" coordsize="0,80" path="m2448,-1264l2448,-1344e" filled="false" stroked="true" strokeweight=".748pt" strokecolor="#939598">
                <v:path arrowok="t"/>
              </v:shape>
            </v:group>
            <v:group style="position:absolute;left:2408;top:-1344;width:2;height:80" coordorigin="2408,-1344" coordsize="2,80">
              <v:shape style="position:absolute;left:2408;top:-1344;width:2;height:80" coordorigin="2408,-1344" coordsize="0,80" path="m2408,-1264l2408,-1344e" filled="false" stroked="true" strokeweight=".748pt" strokecolor="#939598">
                <v:path arrowok="t"/>
              </v:shape>
            </v:group>
            <v:group style="position:absolute;left:2368;top:-1344;width:2;height:80" coordorigin="2368,-1344" coordsize="2,80">
              <v:shape style="position:absolute;left:2368;top:-1344;width:2;height:80" coordorigin="2368,-1344" coordsize="0,80" path="m2368,-1264l2368,-1344e" filled="false" stroked="true" strokeweight=".748pt" strokecolor="#939598">
                <v:path arrowok="t"/>
              </v:shape>
            </v:group>
            <v:group style="position:absolute;left:2328;top:-1344;width:2;height:80" coordorigin="2328,-1344" coordsize="2,80">
              <v:shape style="position:absolute;left:2328;top:-1344;width:2;height:80" coordorigin="2328,-1344" coordsize="0,80" path="m2328,-1264l2328,-1344e" filled="false" stroked="true" strokeweight=".748pt" strokecolor="#939598">
                <v:path arrowok="t"/>
              </v:shape>
            </v:group>
            <v:group style="position:absolute;left:2288;top:-1344;width:2;height:80" coordorigin="2288,-1344" coordsize="2,80">
              <v:shape style="position:absolute;left:2288;top:-1344;width:2;height:80" coordorigin="2288,-1344" coordsize="0,80" path="m2288,-1264l2288,-1344e" filled="false" stroked="true" strokeweight=".748pt" strokecolor="#939598">
                <v:path arrowok="t"/>
              </v:shape>
            </v:group>
            <v:group style="position:absolute;left:2248;top:-1344;width:2;height:80" coordorigin="2248,-1344" coordsize="2,80">
              <v:shape style="position:absolute;left:2248;top:-1344;width:2;height:80" coordorigin="2248,-1344" coordsize="0,80" path="m2248,-1264l2248,-1344e" filled="false" stroked="true" strokeweight=".748pt" strokecolor="#939598">
                <v:path arrowok="t"/>
              </v:shape>
            </v:group>
            <v:group style="position:absolute;left:2208;top:-1344;width:2;height:80" coordorigin="2208,-1344" coordsize="2,80">
              <v:shape style="position:absolute;left:2208;top:-1344;width:2;height:80" coordorigin="2208,-1344" coordsize="0,80" path="m2208,-1264l2208,-1344e" filled="false" stroked="true" strokeweight=".748pt" strokecolor="#939598">
                <v:path arrowok="t"/>
              </v:shape>
            </v:group>
            <v:group style="position:absolute;left:2168;top:-1344;width:2;height:80" coordorigin="2168,-1344" coordsize="2,80">
              <v:shape style="position:absolute;left:2168;top:-1344;width:2;height:80" coordorigin="2168,-1344" coordsize="0,80" path="m2168,-1264l2168,-1344e" filled="false" stroked="true" strokeweight=".748pt" strokecolor="#939598">
                <v:path arrowok="t"/>
              </v:shape>
            </v:group>
            <v:group style="position:absolute;left:2128;top:-1344;width:2;height:80" coordorigin="2128,-1344" coordsize="2,80">
              <v:shape style="position:absolute;left:2128;top:-1344;width:2;height:80" coordorigin="2128,-1344" coordsize="1,80" path="m2128,-1264l2128,-1344e" filled="false" stroked="true" strokeweight=".748pt" strokecolor="#939598">
                <v:path arrowok="t"/>
              </v:shape>
            </v:group>
            <v:group style="position:absolute;left:2088;top:-1344;width:2;height:80" coordorigin="2088,-1344" coordsize="2,80">
              <v:shape style="position:absolute;left:2088;top:-1344;width:2;height:80" coordorigin="2088,-1344" coordsize="0,80" path="m2088,-1264l2088,-1344e" filled="false" stroked="true" strokeweight=".748pt" strokecolor="#939598">
                <v:path arrowok="t"/>
              </v:shape>
            </v:group>
            <v:group style="position:absolute;left:2048;top:-1344;width:2;height:80" coordorigin="2048,-1344" coordsize="2,80">
              <v:shape style="position:absolute;left:2048;top:-1344;width:2;height:80" coordorigin="2048,-1344" coordsize="0,80" path="m2048,-1264l2048,-1344e" filled="false" stroked="true" strokeweight=".748pt" strokecolor="#939598">
                <v:path arrowok="t"/>
              </v:shape>
            </v:group>
            <v:group style="position:absolute;left:2008;top:-1344;width:2;height:80" coordorigin="2008,-1344" coordsize="2,80">
              <v:shape style="position:absolute;left:2008;top:-1344;width:2;height:80" coordorigin="2008,-1344" coordsize="0,80" path="m2008,-1264l2008,-1344e" filled="false" stroked="true" strokeweight=".748pt" strokecolor="#939598">
                <v:path arrowok="t"/>
              </v:shape>
            </v:group>
            <v:group style="position:absolute;left:1968;top:-1344;width:2;height:80" coordorigin="1968,-1344" coordsize="2,80">
              <v:shape style="position:absolute;left:1968;top:-1344;width:2;height:80" coordorigin="1968,-1344" coordsize="0,80" path="m1968,-1264l1968,-1344e" filled="false" stroked="true" strokeweight=".748pt" strokecolor="#939598">
                <v:path arrowok="t"/>
              </v:shape>
            </v:group>
            <v:group style="position:absolute;left:1928;top:-1344;width:2;height:80" coordorigin="1928,-1344" coordsize="2,80">
              <v:shape style="position:absolute;left:1928;top:-1344;width:2;height:80" coordorigin="1928,-1344" coordsize="0,80" path="m1928,-1264l1928,-1344e" filled="false" stroked="true" strokeweight=".748pt" strokecolor="#939598">
                <v:path arrowok="t"/>
              </v:shape>
            </v:group>
            <v:group style="position:absolute;left:1888;top:-1344;width:2;height:80" coordorigin="1888,-1344" coordsize="2,80">
              <v:shape style="position:absolute;left:1888;top:-1344;width:2;height:80" coordorigin="1888,-1344" coordsize="0,80" path="m1888,-1264l1888,-1344e" filled="false" stroked="true" strokeweight=".748pt" strokecolor="#939598">
                <v:path arrowok="t"/>
              </v:shape>
            </v:group>
            <v:group style="position:absolute;left:1848;top:-1344;width:2;height:80" coordorigin="1848,-1344" coordsize="2,80">
              <v:shape style="position:absolute;left:1848;top:-1344;width:2;height:80" coordorigin="1848,-1344" coordsize="0,80" path="m1848,-1264l1848,-1344e" filled="false" stroked="true" strokeweight=".748pt" strokecolor="#939598">
                <v:path arrowok="t"/>
              </v:shape>
            </v:group>
            <v:group style="position:absolute;left:1808;top:-1344;width:2;height:80" coordorigin="1808,-1344" coordsize="2,80">
              <v:shape style="position:absolute;left:1808;top:-1344;width:2;height:80" coordorigin="1808,-1344" coordsize="0,80" path="m1808,-1264l1808,-1344e" filled="false" stroked="true" strokeweight=".748pt" strokecolor="#939598">
                <v:path arrowok="t"/>
              </v:shape>
            </v:group>
            <v:group style="position:absolute;left:1768;top:-1344;width:2;height:80" coordorigin="1768,-1344" coordsize="2,80">
              <v:shape style="position:absolute;left:1768;top:-1344;width:2;height:80" coordorigin="1768,-1344" coordsize="1,80" path="m1768,-1264l1768,-1344e" filled="false" stroked="true" strokeweight=".748pt" strokecolor="#939598">
                <v:path arrowok="t"/>
              </v:shape>
            </v:group>
            <v:group style="position:absolute;left:1728;top:-1344;width:2;height:80" coordorigin="1728,-1344" coordsize="2,80">
              <v:shape style="position:absolute;left:1728;top:-1344;width:2;height:80" coordorigin="1728,-1344" coordsize="0,80" path="m1728,-1264l1728,-1344e" filled="false" stroked="true" strokeweight=".748pt" strokecolor="#939598">
                <v:path arrowok="t"/>
              </v:shape>
            </v:group>
            <v:group style="position:absolute;left:1688;top:-1344;width:2;height:80" coordorigin="1688,-1344" coordsize="2,80">
              <v:shape style="position:absolute;left:1688;top:-1344;width:2;height:80" coordorigin="1688,-1344" coordsize="0,80" path="m1688,-1264l1688,-1344e" filled="false" stroked="true" strokeweight=".748pt" strokecolor="#939598">
                <v:path arrowok="t"/>
              </v:shape>
            </v:group>
            <v:group style="position:absolute;left:1648;top:-1344;width:2;height:80" coordorigin="1648,-1344" coordsize="2,80">
              <v:shape style="position:absolute;left:1648;top:-1344;width:2;height:80" coordorigin="1648,-1344" coordsize="0,80" path="m1648,-1264l1648,-1344e" filled="false" stroked="true" strokeweight=".748pt" strokecolor="#939598">
                <v:path arrowok="t"/>
              </v:shape>
            </v:group>
            <v:group style="position:absolute;left:1608;top:-1344;width:2;height:80" coordorigin="1608,-1344" coordsize="2,80">
              <v:shape style="position:absolute;left:1608;top:-1344;width:2;height:80" coordorigin="1608,-1344" coordsize="0,80" path="m1608,-1264l1608,-1344e" filled="false" stroked="true" strokeweight=".748pt" strokecolor="#939598">
                <v:path arrowok="t"/>
              </v:shape>
            </v:group>
            <v:group style="position:absolute;left:1568;top:-1344;width:2;height:80" coordorigin="1568,-1344" coordsize="2,80">
              <v:shape style="position:absolute;left:1568;top:-1344;width:2;height:80" coordorigin="1568,-1344" coordsize="0,80" path="m1568,-1264l1568,-1344e" filled="false" stroked="true" strokeweight=".748pt" strokecolor="#939598">
                <v:path arrowok="t"/>
              </v:shape>
            </v:group>
            <v:group style="position:absolute;left:1528;top:-1344;width:2;height:80" coordorigin="1528,-1344" coordsize="2,80">
              <v:shape style="position:absolute;left:1528;top:-1344;width:2;height:80" coordorigin="1528,-1344" coordsize="0,80" path="m1528,-1264l1528,-1344e" filled="false" stroked="true" strokeweight=".748pt" strokecolor="#939598">
                <v:path arrowok="t"/>
              </v:shape>
            </v:group>
            <v:group style="position:absolute;left:1488;top:-1344;width:2;height:80" coordorigin="1488,-1344" coordsize="2,80">
              <v:shape style="position:absolute;left:1488;top:-1344;width:2;height:80" coordorigin="1488,-1344" coordsize="0,80" path="m1488,-1264l1488,-1344e" filled="false" stroked="true" strokeweight=".748pt" strokecolor="#939598">
                <v:path arrowok="t"/>
              </v:shape>
            </v:group>
            <v:group style="position:absolute;left:1448;top:-1344;width:2;height:80" coordorigin="1448,-1344" coordsize="2,80">
              <v:shape style="position:absolute;left:1448;top:-1344;width:2;height:80" coordorigin="1448,-1344" coordsize="0,80" path="m1448,-1264l1448,-1344e" filled="false" stroked="true" strokeweight=".748pt" strokecolor="#939598">
                <v:path arrowok="t"/>
              </v:shape>
            </v:group>
            <v:group style="position:absolute;left:1408;top:-1344;width:2;height:80" coordorigin="1408,-1344" coordsize="2,80">
              <v:shape style="position:absolute;left:1408;top:-1344;width:2;height:80" coordorigin="1408,-1344" coordsize="1,80" path="m1408,-1264l1408,-1344e" filled="false" stroked="true" strokeweight=".748pt" strokecolor="#939598">
                <v:path arrowok="t"/>
              </v:shape>
            </v:group>
            <v:group style="position:absolute;left:1368;top:-1344;width:2;height:80" coordorigin="1368,-1344" coordsize="2,80">
              <v:shape style="position:absolute;left:1368;top:-1344;width:2;height:80" coordorigin="1368,-1344" coordsize="0,80" path="m1368,-1264l1368,-1344e" filled="false" stroked="true" strokeweight=".748pt" strokecolor="#939598">
                <v:path arrowok="t"/>
              </v:shape>
            </v:group>
            <v:group style="position:absolute;left:1328;top:-1344;width:2;height:80" coordorigin="1328,-1344" coordsize="2,80">
              <v:shape style="position:absolute;left:1328;top:-1344;width:2;height:80" coordorigin="1328,-1344" coordsize="0,80" path="m1328,-1264l1328,-1344e" filled="false" stroked="true" strokeweight=".748pt" strokecolor="#939598">
                <v:path arrowok="t"/>
              </v:shape>
            </v:group>
            <v:group style="position:absolute;left:1288;top:-1344;width:2;height:80" coordorigin="1288,-1344" coordsize="2,80">
              <v:shape style="position:absolute;left:1288;top:-1344;width:2;height:80" coordorigin="1288,-1344" coordsize="0,80" path="m1288,-1264l1288,-1344e" filled="false" stroked="true" strokeweight=".748pt" strokecolor="#939598">
                <v:path arrowok="t"/>
              </v:shape>
            </v:group>
            <v:group style="position:absolute;left:1248;top:-1344;width:2;height:80" coordorigin="1248,-1344" coordsize="2,80">
              <v:shape style="position:absolute;left:1248;top:-1344;width:2;height:80" coordorigin="1248,-1344" coordsize="0,80" path="m1248,-1264l1248,-1344e" filled="false" stroked="true" strokeweight=".748pt" strokecolor="#939598">
                <v:path arrowok="t"/>
              </v:shape>
            </v:group>
            <v:group style="position:absolute;left:1208;top:-1344;width:2;height:80" coordorigin="1208,-1344" coordsize="2,80">
              <v:shape style="position:absolute;left:1208;top:-1344;width:2;height:80" coordorigin="1208,-1344" coordsize="0,80" path="m1208,-1264l1208,-1344e" filled="false" stroked="true" strokeweight=".748pt" strokecolor="#939598">
                <v:path arrowok="t"/>
              </v:shape>
            </v:group>
            <v:group style="position:absolute;left:1168;top:-1344;width:2;height:80" coordorigin="1168,-1344" coordsize="2,80">
              <v:shape style="position:absolute;left:1168;top:-1344;width:2;height:80" coordorigin="1168,-1344" coordsize="0,80" path="m1168,-1264l1168,-1344e" filled="false" stroked="true" strokeweight=".748pt" strokecolor="#939598">
                <v:path arrowok="t"/>
              </v:shape>
            </v:group>
            <v:group style="position:absolute;left:1128;top:-1344;width:2;height:80" coordorigin="1128,-1344" coordsize="2,80">
              <v:shape style="position:absolute;left:1128;top:-1344;width:2;height:80" coordorigin="1128,-1344" coordsize="0,80" path="m1128,-1264l1128,-1344e" filled="false" stroked="true" strokeweight=".748pt" strokecolor="#939598">
                <v:path arrowok="t"/>
              </v:shape>
            </v:group>
            <v:group style="position:absolute;left:1088;top:-1344;width:2;height:80" coordorigin="1088,-1344" coordsize="2,80">
              <v:shape style="position:absolute;left:1088;top:-1344;width:2;height:80" coordorigin="1088,-1344" coordsize="1,80" path="m1088,-1264l1088,-1344e" filled="false" stroked="true" strokeweight=".748pt" strokecolor="#939598">
                <v:path arrowok="t"/>
              </v:shape>
            </v:group>
            <v:group style="position:absolute;left:1048;top:-1344;width:2;height:80" coordorigin="1048,-1344" coordsize="2,80">
              <v:shape style="position:absolute;left:1048;top:-1344;width:2;height:80" coordorigin="1048,-1344" coordsize="0,80" path="m1048,-1264l1048,-1344e" filled="false" stroked="true" strokeweight=".748pt" strokecolor="#939598">
                <v:path arrowok="t"/>
              </v:shape>
            </v:group>
            <v:group style="position:absolute;left:1008;top:-1344;width:2;height:80" coordorigin="1008,-1344" coordsize="2,80">
              <v:shape style="position:absolute;left:1008;top:-1344;width:2;height:80" coordorigin="1008,-1344" coordsize="0,80" path="m1008,-1264l1008,-1344e" filled="false" stroked="true" strokeweight=".748pt" strokecolor="#939598">
                <v:path arrowok="t"/>
              </v:shape>
            </v:group>
            <v:group style="position:absolute;left:968;top:-1344;width:2;height:80" coordorigin="968,-1344" coordsize="2,80">
              <v:shape style="position:absolute;left:968;top:-1344;width:2;height:80" coordorigin="968,-1344" coordsize="0,80" path="m968,-1264l968,-1344e" filled="false" stroked="true" strokeweight=".748pt" strokecolor="#939598">
                <v:path arrowok="t"/>
              </v:shape>
            </v:group>
            <v:group style="position:absolute;left:928;top:-1344;width:2;height:80" coordorigin="928,-1344" coordsize="2,80">
              <v:shape style="position:absolute;left:928;top:-1344;width:2;height:80" coordorigin="928,-1344" coordsize="0,80" path="m928,-1264l928,-1344e" filled="false" stroked="true" strokeweight=".748pt" strokecolor="#939598">
                <v:path arrowok="t"/>
              </v:shape>
            </v:group>
            <v:group style="position:absolute;left:888;top:-1344;width:2;height:80" coordorigin="888,-1344" coordsize="2,80">
              <v:shape style="position:absolute;left:888;top:-1344;width:2;height:80" coordorigin="888,-1344" coordsize="0,80" path="m888,-1264l888,-1344e" filled="false" stroked="true" strokeweight=".748pt" strokecolor="#939598">
                <v:path arrowok="t"/>
              </v:shape>
            </v:group>
            <v:group style="position:absolute;left:848;top:-1344;width:2;height:80" coordorigin="848,-1344" coordsize="2,80">
              <v:shape style="position:absolute;left:848;top:-1344;width:2;height:80" coordorigin="848,-1344" coordsize="0,80" path="m848,-1264l848,-1344e" filled="false" stroked="true" strokeweight=".748pt" strokecolor="#939598">
                <v:path arrowok="t"/>
              </v:shape>
            </v:group>
            <v:group style="position:absolute;left:808;top:-1344;width:2;height:80" coordorigin="808,-1344" coordsize="2,80">
              <v:shape style="position:absolute;left:808;top:-1344;width:2;height:80" coordorigin="808,-1344" coordsize="0,80" path="m808,-1264l808,-1344e" filled="false" stroked="true" strokeweight=".748pt" strokecolor="#939598">
                <v:path arrowok="t"/>
              </v:shape>
            </v:group>
            <v:group style="position:absolute;left:768;top:-1344;width:2;height:80" coordorigin="768,-1344" coordsize="2,80">
              <v:shape style="position:absolute;left:768;top:-1344;width:2;height:80" coordorigin="768,-1344" coordsize="0,80" path="m768,-1264l768,-1344e" filled="false" stroked="true" strokeweight=".748pt" strokecolor="#939598">
                <v:path arrowok="t"/>
              </v:shape>
            </v:group>
            <v:group style="position:absolute;left:728;top:-1344;width:2;height:80" coordorigin="728,-1344" coordsize="2,80">
              <v:shape style="position:absolute;left:728;top:-1344;width:2;height:80" coordorigin="728,-1344" coordsize="1,80" path="m728,-1264l728,-1344e" filled="false" stroked="true" strokeweight=".748pt" strokecolor="#939598">
                <v:path arrowok="t"/>
              </v:shape>
            </v:group>
            <v:group style="position:absolute;left:688;top:-1344;width:2;height:80" coordorigin="688,-1344" coordsize="2,80">
              <v:shape style="position:absolute;left:688;top:-1344;width:2;height:80" coordorigin="688,-1344" coordsize="0,80" path="m688,-1264l688,-1344e" filled="false" stroked="true" strokeweight=".748pt" strokecolor="#939598">
                <v:path arrowok="t"/>
              </v:shape>
            </v:group>
            <v:group style="position:absolute;left:648;top:-1344;width:2;height:80" coordorigin="648,-1344" coordsize="2,80">
              <v:shape style="position:absolute;left:648;top:-1344;width:2;height:80" coordorigin="648,-1344" coordsize="0,80" path="m648,-1264l648,-1344e" filled="false" stroked="true" strokeweight=".748pt" strokecolor="#939598">
                <v:path arrowok="t"/>
              </v:shape>
            </v:group>
            <v:group style="position:absolute;left:608;top:-1344;width:2;height:80" coordorigin="608,-1344" coordsize="2,80">
              <v:shape style="position:absolute;left:608;top:-1344;width:2;height:80" coordorigin="608,-1344" coordsize="0,80" path="m608,-1264l608,-1344e" filled="false" stroked="true" strokeweight=".748pt" strokecolor="#939598">
                <v:path arrowok="t"/>
              </v:shape>
            </v:group>
            <v:group style="position:absolute;left:568;top:-1344;width:2;height:80" coordorigin="568,-1344" coordsize="2,80">
              <v:shape style="position:absolute;left:568;top:-1344;width:2;height:80" coordorigin="568,-1344" coordsize="0,80" path="m568,-1264l568,-1344e" filled="false" stroked="true" strokeweight=".748pt" strokecolor="#939598">
                <v:path arrowok="t"/>
              </v:shape>
            </v:group>
            <v:group style="position:absolute;left:528;top:-1344;width:2;height:80" coordorigin="528,-1344" coordsize="2,80">
              <v:shape style="position:absolute;left:528;top:-1344;width:2;height:80" coordorigin="528,-1344" coordsize="0,80" path="m528,-1264l528,-1344e" filled="false" stroked="true" strokeweight=".748pt" strokecolor="#939598">
                <v:path arrowok="t"/>
              </v:shape>
            </v:group>
            <v:group style="position:absolute;left:488;top:-1344;width:2;height:80" coordorigin="488,-1344" coordsize="2,80">
              <v:shape style="position:absolute;left:488;top:-1344;width:2;height:80" coordorigin="488,-1344" coordsize="0,80" path="m488,-1264l488,-1344e" filled="false" stroked="true" strokeweight=".748pt" strokecolor="#939598">
                <v:path arrowok="t"/>
              </v:shape>
            </v:group>
            <v:group style="position:absolute;left:448;top:-1344;width:2;height:80" coordorigin="448,-1344" coordsize="2,80">
              <v:shape style="position:absolute;left:448;top:-1344;width:2;height:80" coordorigin="448,-1344" coordsize="0,80" path="m448,-1264l448,-1344e" filled="false" stroked="true" strokeweight=".748pt" strokecolor="#939598">
                <v:path arrowok="t"/>
              </v:shape>
            </v:group>
            <v:group style="position:absolute;left:408;top:-1344;width:2;height:80" coordorigin="408,-1344" coordsize="2,80">
              <v:shape style="position:absolute;left:408;top:-1344;width:2;height:80" coordorigin="408,-1344" coordsize="0,80" path="m408,-1264l408,-1344e" filled="false" stroked="true" strokeweight=".748pt" strokecolor="#939598">
                <v:path arrowok="t"/>
              </v:shape>
            </v:group>
            <v:group style="position:absolute;left:368;top:-1344;width:2;height:80" coordorigin="368,-1344" coordsize="2,80">
              <v:shape style="position:absolute;left:368;top:-1344;width:2;height:80" coordorigin="368,-1344" coordsize="1,80" path="m368,-1264l368,-1344e" filled="false" stroked="true" strokeweight=".748pt" strokecolor="#939598">
                <v:path arrowok="t"/>
              </v:shape>
            </v:group>
            <v:group style="position:absolute;left:328;top:-1344;width:2;height:80" coordorigin="328,-1344" coordsize="2,80">
              <v:shape style="position:absolute;left:328;top:-1344;width:2;height:80" coordorigin="328,-1344" coordsize="0,80" path="m328,-1264l328,-1344e" filled="false" stroked="true" strokeweight=".748pt" strokecolor="#939598">
                <v:path arrowok="t"/>
              </v:shape>
            </v:group>
            <v:group style="position:absolute;left:288;top:-1344;width:2;height:80" coordorigin="288,-1344" coordsize="2,80">
              <v:shape style="position:absolute;left:288;top:-1344;width:2;height:80" coordorigin="288,-1344" coordsize="0,80" path="m288,-1264l288,-1344e" filled="false" stroked="true" strokeweight=".748pt" strokecolor="#939598">
                <v:path arrowok="t"/>
              </v:shape>
            </v:group>
            <v:group style="position:absolute;left:248;top:-1344;width:2;height:80" coordorigin="248,-1344" coordsize="2,80">
              <v:shape style="position:absolute;left:248;top:-1344;width:2;height:80" coordorigin="248,-1344" coordsize="0,80" path="m248,-1264l248,-1344e" filled="false" stroked="true" strokeweight=".748pt" strokecolor="#939598">
                <v:path arrowok="t"/>
              </v:shape>
            </v:group>
            <v:group style="position:absolute;left:208;top:-1344;width:2;height:80" coordorigin="208,-1344" coordsize="2,80">
              <v:shape style="position:absolute;left:208;top:-1344;width:2;height:80" coordorigin="208,-1344" coordsize="0,80" path="m208,-1264l208,-1344e" filled="false" stroked="true" strokeweight=".748pt" strokecolor="#939598">
                <v:path arrowok="t"/>
              </v:shape>
            </v:group>
            <v:group style="position:absolute;left:168;top:-1344;width:2;height:80" coordorigin="168,-1344" coordsize="2,80">
              <v:shape style="position:absolute;left:168;top:-1344;width:2;height:80" coordorigin="168,-1344" coordsize="0,80" path="m168,-1264l168,-1344e" filled="false" stroked="true" strokeweight=".748pt" strokecolor="#939598">
                <v:path arrowok="t"/>
              </v:shape>
            </v:group>
            <v:group style="position:absolute;left:128;top:-1344;width:2;height:80" coordorigin="128,-1344" coordsize="2,80">
              <v:shape style="position:absolute;left:128;top:-1344;width:2;height:80" coordorigin="128,-1344" coordsize="0,80" path="m128,-1264l128,-1344e" filled="false" stroked="true" strokeweight=".748pt" strokecolor="#939598">
                <v:path arrowok="t"/>
              </v:shape>
            </v:group>
            <v:group style="position:absolute;left:88;top:-1344;width:2;height:80" coordorigin="88,-1344" coordsize="2,80">
              <v:shape style="position:absolute;left:88;top:-1344;width:2;height:80" coordorigin="88,-1344" coordsize="0,80" path="m88,-1264l88,-1344e" filled="false" stroked="true" strokeweight=".748pt" strokecolor="#939598">
                <v:path arrowok="t"/>
              </v:shape>
            </v:group>
            <v:group style="position:absolute;left:47;top:-1344;width:2;height:80" coordorigin="47,-1344" coordsize="2,80">
              <v:shape style="position:absolute;left:47;top:-1344;width:2;height:80" coordorigin="47,-1344" coordsize="0,80" path="m48,-1264l47,-1344e" filled="false" stroked="true" strokeweight=".748pt" strokecolor="#939598">
                <v:path arrowok="t"/>
              </v:shape>
            </v:group>
            <v:group style="position:absolute;left:7;top:-1344;width:2;height:80" coordorigin="7,-1344" coordsize="2,80">
              <v:shape style="position:absolute;left:7;top:-1344;width:2;height:80" coordorigin="7,-1344" coordsize="0,80" path="m7,-1264l7,-1344e" filled="false" stroked="true" strokeweight=".748pt" strokecolor="#939598">
                <v:path arrowok="t"/>
              </v:shape>
            </v:group>
            <w10:wrap type="none"/>
          </v:group>
        </w:pict>
      </w:r>
      <w:bookmarkStart w:name="_TOC_250008" w:id="2"/>
      <w:r>
        <w:rPr>
          <w:color w:val="A4590C"/>
          <w:spacing w:val="35"/>
          <w:w w:val="85"/>
        </w:rPr>
        <w:t>Vision</w:t>
      </w:r>
      <w:bookmarkEnd w:id="2"/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64" w:lineRule="exact" w:before="192"/>
        <w:ind w:right="988"/>
        <w:jc w:val="left"/>
      </w:pPr>
      <w:r>
        <w:rPr>
          <w:spacing w:val="-6"/>
        </w:rPr>
        <w:t>We</w:t>
      </w:r>
      <w:r>
        <w:rPr>
          <w:spacing w:val="-5"/>
        </w:rPr>
        <w:t> </w:t>
      </w:r>
      <w:r>
        <w:rPr>
          <w:spacing w:val="-3"/>
        </w:rPr>
        <w:t>are</w:t>
      </w:r>
      <w:r>
        <w:rPr>
          <w:spacing w:val="-5"/>
        </w:rPr>
        <w:t> </w:t>
      </w:r>
      <w:r>
        <w:rPr>
          <w:spacing w:val="-3"/>
        </w:rPr>
        <w:t>Gunaikurnai,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4"/>
        </w:rPr>
        <w:t>First</w:t>
      </w:r>
      <w:r>
        <w:rPr>
          <w:spacing w:val="-5"/>
        </w:rPr>
        <w:t> </w:t>
      </w:r>
      <w:r>
        <w:rPr>
          <w:spacing w:val="-4"/>
        </w:rPr>
        <w:t>People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our</w:t>
      </w:r>
      <w:r>
        <w:rPr>
          <w:spacing w:val="-5"/>
        </w:rPr>
        <w:t> Country. </w:t>
      </w:r>
      <w:r>
        <w:rPr>
          <w:spacing w:val="-6"/>
        </w:rPr>
        <w:t>We</w:t>
      </w:r>
      <w:r>
        <w:rPr>
          <w:spacing w:val="-5"/>
        </w:rPr>
        <w:t> </w:t>
      </w:r>
      <w:r>
        <w:rPr>
          <w:spacing w:val="-4"/>
        </w:rPr>
        <w:t>have</w:t>
      </w:r>
      <w:r>
        <w:rPr>
          <w:spacing w:val="-5"/>
        </w:rPr>
        <w:t> </w:t>
      </w:r>
      <w:r>
        <w:rPr>
          <w:spacing w:val="-3"/>
        </w:rPr>
        <w:t>survived</w:t>
      </w:r>
      <w:r>
        <w:rPr>
          <w:spacing w:val="-5"/>
        </w:rPr>
        <w:t> </w:t>
      </w:r>
      <w:r>
        <w:rPr>
          <w:spacing w:val="-4"/>
        </w:rPr>
        <w:t>for</w:t>
      </w:r>
      <w:r>
        <w:rPr>
          <w:spacing w:val="-5"/>
        </w:rPr>
        <w:t> </w:t>
      </w:r>
      <w:r>
        <w:rPr>
          <w:spacing w:val="-3"/>
        </w:rPr>
        <w:t>tens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3"/>
        </w:rPr>
        <w:t>thousands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4"/>
        </w:rPr>
        <w:t>years,</w:t>
      </w:r>
      <w:r>
        <w:rPr>
          <w:spacing w:val="-5"/>
        </w:rPr>
        <w:t> </w:t>
      </w:r>
      <w:r>
        <w:rPr>
          <w:spacing w:val="-3"/>
        </w:rPr>
        <w:t>often</w:t>
      </w:r>
      <w:r>
        <w:rPr>
          <w:spacing w:val="-5"/>
        </w:rPr>
        <w:t> </w:t>
      </w:r>
      <w:r>
        <w:rPr>
          <w:spacing w:val="-4"/>
        </w:rPr>
        <w:t>against</w:t>
      </w:r>
      <w:r>
        <w:rPr/>
        <w:t> </w:t>
      </w:r>
      <w:r>
        <w:rPr>
          <w:spacing w:val="-4"/>
        </w:rPr>
        <w:t>great</w:t>
      </w:r>
      <w:r>
        <w:rPr>
          <w:spacing w:val="-6"/>
        </w:rPr>
        <w:t> </w:t>
      </w:r>
      <w:r>
        <w:rPr>
          <w:spacing w:val="-5"/>
        </w:rPr>
        <w:t>adversity.</w:t>
      </w:r>
      <w:r>
        <w:rPr>
          <w:spacing w:val="-6"/>
        </w:rPr>
        <w:t> We </w:t>
      </w:r>
      <w:r>
        <w:rPr>
          <w:spacing w:val="-4"/>
        </w:rPr>
        <w:t>have</w:t>
      </w:r>
      <w:r>
        <w:rPr>
          <w:spacing w:val="-6"/>
        </w:rPr>
        <w:t> </w:t>
      </w:r>
      <w:r>
        <w:rPr>
          <w:spacing w:val="-4"/>
        </w:rPr>
        <w:t>looked</w:t>
      </w:r>
      <w:r>
        <w:rPr>
          <w:spacing w:val="-6"/>
        </w:rPr>
        <w:t> </w:t>
      </w:r>
      <w:r>
        <w:rPr>
          <w:spacing w:val="-3"/>
        </w:rPr>
        <w:t>after</w:t>
      </w:r>
      <w:r>
        <w:rPr>
          <w:spacing w:val="-6"/>
        </w:rPr>
        <w:t> </w:t>
      </w:r>
      <w:r>
        <w:rPr/>
        <w:t>our</w:t>
      </w:r>
      <w:r>
        <w:rPr>
          <w:spacing w:val="-6"/>
        </w:rPr>
        <w:t> </w:t>
      </w:r>
      <w:r>
        <w:rPr>
          <w:spacing w:val="-3"/>
        </w:rPr>
        <w:t>Country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>
          <w:spacing w:val="-3"/>
        </w:rPr>
        <w:t>passed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our</w:t>
      </w:r>
      <w:r>
        <w:rPr>
          <w:spacing w:val="-6"/>
        </w:rPr>
        <w:t> </w:t>
      </w:r>
      <w:r>
        <w:rPr>
          <w:spacing w:val="-4"/>
        </w:rPr>
        <w:t>stories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>
          <w:spacing w:val="-3"/>
        </w:rPr>
        <w:t>traditions</w:t>
      </w:r>
      <w:r>
        <w:rPr>
          <w:spacing w:val="-6"/>
        </w:rPr>
        <w:t> </w:t>
      </w:r>
      <w:r>
        <w:rPr>
          <w:spacing w:val="-3"/>
        </w:rPr>
        <w:t>through</w:t>
      </w:r>
      <w:r>
        <w:rPr>
          <w:spacing w:val="-6"/>
        </w:rPr>
        <w:t> </w:t>
      </w:r>
      <w:r>
        <w:rPr>
          <w:spacing w:val="-4"/>
        </w:rPr>
        <w:t>countless</w:t>
      </w:r>
      <w:r>
        <w:rPr>
          <w:spacing w:val="-3"/>
        </w:rPr>
        <w:t> </w:t>
      </w:r>
      <w:r>
        <w:rPr>
          <w:spacing w:val="-4"/>
        </w:rPr>
        <w:t>generations. </w:t>
      </w:r>
      <w:r>
        <w:rPr>
          <w:spacing w:val="-6"/>
        </w:rPr>
        <w:t>We </w:t>
      </w:r>
      <w:r>
        <w:rPr>
          <w:spacing w:val="-3"/>
        </w:rPr>
        <w:t>continue to survive </w:t>
      </w:r>
      <w:r>
        <w:rPr/>
        <w:t>and </w:t>
      </w:r>
      <w:r>
        <w:rPr>
          <w:spacing w:val="-3"/>
        </w:rPr>
        <w:t>thrive, </w:t>
      </w:r>
      <w:r>
        <w:rPr>
          <w:spacing w:val="-4"/>
        </w:rPr>
        <w:t>maintaining </w:t>
      </w:r>
      <w:r>
        <w:rPr>
          <w:spacing w:val="-3"/>
        </w:rPr>
        <w:t>connection to </w:t>
      </w:r>
      <w:r>
        <w:rPr/>
        <w:t>our </w:t>
      </w:r>
      <w:r>
        <w:rPr>
          <w:spacing w:val="-3"/>
        </w:rPr>
        <w:t>Country </w:t>
      </w:r>
      <w:r>
        <w:rPr/>
        <w:t>and </w:t>
      </w:r>
      <w:r>
        <w:rPr>
          <w:spacing w:val="-3"/>
        </w:rPr>
        <w:t>to </w:t>
      </w:r>
      <w:r>
        <w:rPr/>
        <w:t>our</w:t>
      </w:r>
      <w:r>
        <w:rPr>
          <w:spacing w:val="-30"/>
        </w:rPr>
        <w:t> </w:t>
      </w:r>
      <w:r>
        <w:rPr>
          <w:spacing w:val="-4"/>
        </w:rPr>
        <w:t>ancestors.</w:t>
      </w:r>
      <w:r>
        <w:rPr/>
      </w:r>
    </w:p>
    <w:p>
      <w:pPr>
        <w:pStyle w:val="BodyText"/>
        <w:spacing w:line="264" w:lineRule="exact"/>
        <w:ind w:right="988"/>
        <w:jc w:val="left"/>
      </w:pPr>
      <w:r>
        <w:rPr/>
        <w:t>The future we see is one where Gunaikurnai stands proud and strong, where our people have</w:t>
      </w:r>
      <w:r>
        <w:rPr>
          <w:spacing w:val="-21"/>
        </w:rPr>
        <w:t> </w:t>
      </w:r>
      <w:r>
        <w:rPr/>
        <w:t>strong</w:t>
      </w:r>
      <w:r>
        <w:rPr/>
        <w:t> connections to their culture and </w:t>
      </w:r>
      <w:r>
        <w:rPr>
          <w:spacing w:val="-3"/>
        </w:rPr>
        <w:t>Country, </w:t>
      </w:r>
      <w:r>
        <w:rPr/>
        <w:t>where our businesses and relationships are base on solid</w:t>
      </w:r>
      <w:r>
        <w:rPr>
          <w:spacing w:val="-23"/>
        </w:rPr>
        <w:t> </w:t>
      </w:r>
      <w:r>
        <w:rPr/>
        <w:t>foundations</w:t>
      </w:r>
      <w:r>
        <w:rPr>
          <w:w w:val="99"/>
        </w:rPr>
        <w:t> </w:t>
      </w:r>
      <w:r>
        <w:rPr/>
        <w:t>and where we are self-sufficient and highly respected. In our future, our mob is united – the five clans</w:t>
      </w:r>
      <w:r>
        <w:rPr>
          <w:spacing w:val="-24"/>
        </w:rPr>
        <w:t> </w:t>
      </w:r>
      <w:r>
        <w:rPr/>
        <w:t>of</w:t>
      </w:r>
      <w:r>
        <w:rPr/>
        <w:t> Gunaikurnai working together to support each</w:t>
      </w:r>
      <w:r>
        <w:rPr>
          <w:spacing w:val="-13"/>
        </w:rPr>
        <w:t> </w:t>
      </w:r>
      <w:r>
        <w:rPr>
          <w:spacing w:val="-4"/>
        </w:rPr>
        <w:t>other.</w:t>
      </w:r>
    </w:p>
    <w:p>
      <w:pPr>
        <w:pStyle w:val="BodyText"/>
        <w:spacing w:line="240" w:lineRule="auto" w:before="115"/>
        <w:ind w:right="988"/>
        <w:jc w:val="left"/>
      </w:pPr>
      <w:r>
        <w:rPr>
          <w:spacing w:val="-10"/>
        </w:rPr>
        <w:t>To </w:t>
      </w:r>
      <w:r>
        <w:rPr/>
        <w:t>help us work towards our vision, we have seven strategic</w:t>
      </w:r>
      <w:r>
        <w:rPr>
          <w:spacing w:val="-33"/>
        </w:rPr>
        <w:t> </w:t>
      </w:r>
      <w:r>
        <w:rPr/>
        <w:t>goals: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sz w:val="23"/>
          <w:szCs w:val="23"/>
        </w:rPr>
      </w:pPr>
    </w:p>
    <w:p>
      <w:pPr>
        <w:pStyle w:val="Heading3"/>
        <w:spacing w:line="240" w:lineRule="auto" w:before="29"/>
        <w:ind w:left="746" w:right="1112"/>
        <w:jc w:val="center"/>
      </w:pPr>
      <w:r>
        <w:rPr/>
        <w:pict>
          <v:group style="position:absolute;margin-left:351.692108pt;margin-top:19.716408pt;width:191.3pt;height:415.65pt;mso-position-horizontal-relative:page;mso-position-vertical-relative:paragraph;z-index:-888784" coordorigin="7034,394" coordsize="3826,8313">
            <v:group style="position:absolute;left:7985;top:394;width:2548;height:2616" coordorigin="7985,394" coordsize="2548,2616">
              <v:shape style="position:absolute;left:7985;top:394;width:2548;height:2616" coordorigin="7985,394" coordsize="2548,2616" path="m9144,394l7985,1872,8036,1919,8085,1967,8133,2017,8180,2067,8225,2119,8269,2172,8312,2226,8354,2281,8394,2337,8432,2394,8470,2452,8505,2510,8540,2570,8573,2631,8604,2692,8634,2754,8663,2817,8689,2881,8715,2945,8739,3010,10533,2353,10488,2239,10439,2127,10388,2016,10335,1907,10278,1799,10220,1693,10158,1589,10094,1486,10028,1385,9959,1285,9888,1187,9814,1091,9738,997,9660,905,9579,815,9496,726,9412,640,9325,556,9235,474,9144,394xe" filled="true" fillcolor="#d19f71" stroked="false">
                <v:path arrowok="t"/>
                <v:fill type="solid"/>
              </v:shape>
            </v:group>
            <v:group style="position:absolute;left:8776;top:2442;width:2083;height:2397" coordorigin="8776,2442" coordsize="2083,2397">
              <v:shape style="position:absolute;left:8776;top:2442;width:2083;height:2397" coordorigin="8776,2442" coordsize="2083,2397" path="m10566,2442l8776,3107,8795,3168,8811,3230,8827,3293,8841,3356,8854,3419,8865,3483,8875,3547,8883,3611,8890,3676,8895,3742,8899,3807,8901,3873,8901,3939,8900,4005,8898,4072,8893,4139,8887,4206,8880,4273,8871,4340,8860,4408,8855,4433,8852,4445,10805,4838,10807,4818,10810,4799,10821,4720,10830,4640,10836,4581,10842,4520,10851,4392,10856,4283,10859,4176,10859,4068,10857,3962,10853,3855,10846,3750,10838,3645,10827,3541,10813,3437,10798,3334,10781,3232,10761,3130,10739,3030,10716,2930,10690,2830,10662,2732,10632,2634,10600,2537,10566,2442xe" filled="true" fillcolor="#d19f71" stroked="false">
                <v:path arrowok="t"/>
                <v:fill type="solid"/>
              </v:shape>
            </v:group>
            <v:group style="position:absolute;left:8234;top:4534;width:2556;height:2641" coordorigin="8234,4534" coordsize="2556,2641">
              <v:shape style="position:absolute;left:8234;top:4534;width:2556;height:2641" coordorigin="8234,4534" coordsize="2556,2641" path="m8830,4534l8814,4602,8797,4669,8777,4735,8757,4801,8734,4865,8711,4929,8685,4992,8659,5055,8631,5116,8601,5176,8570,5236,8538,5295,8504,5352,8470,5409,8433,5465,8396,5519,8357,5573,8318,5626,8277,5678,8234,5728,9778,7175,9853,7079,9927,6981,9997,6881,10066,6779,10132,6676,10195,6570,10256,6463,10314,6354,10369,6244,10422,6132,10472,6018,10519,5903,10564,5786,10605,5667,10644,5548,10679,5426,10711,5304,10741,5180,10767,5055,10790,4928,8830,4534xe" filled="true" fillcolor="#d19f71" stroked="false">
                <v:path arrowok="t"/>
                <v:fill type="solid"/>
              </v:shape>
            </v:group>
            <v:group style="position:absolute;left:7034;top:5806;width:2685;height:2901" coordorigin="7034,5806" coordsize="2685,2901">
              <v:shape style="position:absolute;left:7034;top:5806;width:2685;height:2901" coordorigin="7034,5806" coordsize="2685,2901" path="m8165,5806l8118,5856,8070,5905,8021,5952,7970,5998,7919,6043,7866,6087,7813,6129,7758,6170,7702,6210,7646,6248,7588,6285,7530,6321,7471,6355,7411,6388,7350,6419,7288,6449,7226,6477,7162,6503,7098,6529,7034,6552,7626,8707,7748,8661,7868,8612,7987,8561,8104,8506,8220,8448,8334,8387,8446,8323,8556,8256,8665,8186,8771,8114,8876,8039,8978,7961,9079,7881,9177,7798,9273,7712,9367,7624,9458,7533,9547,7440,9634,7345,9718,7248,8165,5806xe" filled="true" fillcolor="#d19f71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294.102661pt;margin-top:35.930801pt;width:13.6pt;height:20pt;mso-position-horizontal-relative:page;mso-position-vertical-relative:paragraph;z-index:1624;rotation:3" type="#_x0000_t136" fillcolor="#414042" stroked="f">
            <o:extrusion v:ext="view" autorotationcenter="t"/>
            <v:textpath style="font-family:&amp;quot;Calibri&amp;quot;;font-size:20pt;v-text-kern:t;mso-text-shadow:auto" string="O"/>
            <w10:wrap type="none"/>
          </v:shape>
        </w:pict>
      </w:r>
      <w:r>
        <w:rPr/>
        <w:pict>
          <v:shape style="position:absolute;margin-left:300.014313pt;margin-top:5.733328pt;width:12.4pt;height:21pt;mso-position-horizontal-relative:page;mso-position-vertical-relative:paragraph;z-index:1648;rotation:4" type="#_x0000_t136" fillcolor="#414042" stroked="f">
            <o:extrusion v:ext="view" autorotationcenter="t"/>
            <v:textpath style="font-family:&amp;quot;Calibri&amp;quot;;font-size:21pt;v-text-kern:t;mso-text-shadow:auto" string="A"/>
            <w10:wrap type="none"/>
          </v:shape>
        </w:pict>
      </w:r>
      <w:r>
        <w:rPr/>
        <w:pict>
          <v:shape style="position:absolute;margin-left:312.465393pt;margin-top:7.304733pt;width:13.85pt;height:21pt;mso-position-horizontal-relative:page;mso-position-vertical-relative:paragraph;z-index:1672;rotation:8" type="#_x0000_t136" fillcolor="#414042" stroked="f">
            <o:extrusion v:ext="view" autorotationcenter="t"/>
            <v:textpath style="font-family:&amp;quot;Calibri&amp;quot;;font-size:21pt;v-text-kern:t;mso-text-shadow:auto" string="N"/>
            <w10:wrap type="none"/>
          </v:shape>
        </w:pict>
      </w:r>
      <w:r>
        <w:rPr/>
        <w:pict>
          <v:shape style="position:absolute;margin-left:307.845093pt;margin-top:37.495667pt;width:13.25pt;height:20pt;mso-position-horizontal-relative:page;mso-position-vertical-relative:paragraph;z-index:1696;rotation:9" type="#_x0000_t136" fillcolor="#414042" stroked="f">
            <o:extrusion v:ext="view" autorotationcenter="t"/>
            <v:textpath style="font-family:&amp;quot;Calibri&amp;quot;;font-size:20pt;v-text-kern:t;mso-text-shadow:auto" string="N"/>
            <w10:wrap type="none"/>
          </v:shape>
        </w:pict>
      </w:r>
      <w:r>
        <w:rPr/>
        <w:pict>
          <v:shape style="position:absolute;margin-left:326.247894pt;margin-top:9.796781pt;width:13pt;height:21pt;mso-position-horizontal-relative:page;mso-position-vertical-relative:paragraph;z-index:1720;rotation:12" type="#_x0000_t136" fillcolor="#414042" stroked="f">
            <o:extrusion v:ext="view" autorotationcenter="t"/>
            <v:textpath style="font-family:&amp;quot;Calibri&amp;quot;;font-size:21pt;v-text-kern:t;mso-text-shadow:auto" string="D"/>
            <w10:wrap type="none"/>
          </v:shape>
        </w:pict>
      </w:r>
      <w:r>
        <w:rPr/>
        <w:pict>
          <v:shape style="position:absolute;margin-left:320.897705pt;margin-top:39.889511pt;width:10.050pt;height:20pt;mso-position-horizontal-relative:page;mso-position-vertical-relative:paragraph;z-index:1744;rotation:13" type="#_x0000_t136" fillcolor="#414042" stroked="f">
            <o:extrusion v:ext="view" autorotationcenter="t"/>
            <v:textpath style="font-family:&amp;quot;Calibri&amp;quot;;font-size:20pt;v-text-kern:t;mso-text-shadow:auto" string="E"/>
            <w10:wrap type="none"/>
          </v:shape>
        </w:pict>
      </w:r>
      <w:r>
        <w:rPr/>
        <w:pict>
          <v:shape style="position:absolute;margin-left:343.879547pt;margin-top:13.986429pt;width:9.75pt;height:21pt;mso-position-horizontal-relative:page;mso-position-vertical-relative:paragraph;z-index:1768;rotation:17" type="#_x0000_t136" fillcolor="#414042" stroked="f">
            <o:extrusion v:ext="view" autorotationcenter="t"/>
            <v:textpath style="font-family:&amp;quot;Calibri&amp;quot;;font-size:21pt;v-text-kern:t;mso-text-shadow:auto" string="S"/>
            <w10:wrap type="none"/>
          </v:shape>
        </w:pict>
      </w:r>
      <w:r>
        <w:rPr/>
        <w:pict>
          <v:shape style="position:absolute;margin-left:353.048615pt;margin-top:17.117926pt;width:10.55pt;height:21pt;mso-position-horizontal-relative:page;mso-position-vertical-relative:paragraph;z-index:1792;rotation:19" type="#_x0000_t136" fillcolor="#414042" stroked="f">
            <o:extrusion v:ext="view" autorotationcenter="t"/>
            <v:textpath style="font-family:&amp;quot;Calibri&amp;quot;;font-size:21pt;v-text-kern:t;mso-text-shadow:auto" string="T"/>
            <w10:wrap type="none"/>
          </v:shape>
        </w:pict>
      </w:r>
      <w:r>
        <w:rPr/>
        <w:pict>
          <v:shape style="position:absolute;margin-left:335.074432pt;margin-top:44.495808pt;width:11.65pt;height:20pt;mso-position-horizontal-relative:page;mso-position-vertical-relative:paragraph;z-index:1816;rotation:19" type="#_x0000_t136" fillcolor="#414042" stroked="f">
            <o:extrusion v:ext="view" autorotationcenter="t"/>
            <v:textpath style="font-family:&amp;quot;Calibri&amp;quot;;font-size:20pt;v-text-kern:t;mso-text-shadow:auto" string="V"/>
            <w10:wrap type="none"/>
          </v:shape>
        </w:pict>
      </w:r>
      <w:r>
        <w:rPr/>
        <w:pict>
          <v:shape style="position:absolute;margin-left:362.91037pt;margin-top:21.043756pt;width:11.5pt;height:21pt;mso-position-horizontal-relative:page;mso-position-vertical-relative:paragraph;z-index:1840;rotation:22" type="#_x0000_t136" fillcolor="#414042" stroked="f">
            <o:extrusion v:ext="view" autorotationcenter="t"/>
            <v:textpath style="font-family:&amp;quot;Calibri&amp;quot;;font-size:21pt;v-text-kern:t;mso-text-shadow:auto" string="R"/>
            <w10:wrap type="none"/>
          </v:shape>
        </w:pict>
      </w:r>
      <w:r>
        <w:rPr/>
        <w:pict>
          <v:shape style="position:absolute;margin-left:373.219055pt;margin-top:26.114721pt;width:14.15pt;height:21pt;mso-position-horizontal-relative:page;mso-position-vertical-relative:paragraph;z-index:1864;rotation:24" type="#_x0000_t136" fillcolor="#414042" stroked="f">
            <o:extrusion v:ext="view" autorotationcenter="t"/>
            <v:textpath style="font-family:&amp;quot;Calibri&amp;quot;;font-size:21pt;v-text-kern:t;mso-text-shadow:auto" string="O"/>
            <w10:wrap type="none"/>
          </v:shape>
        </w:pict>
      </w:r>
      <w:r>
        <w:rPr/>
        <w:pict>
          <v:shape style="position:absolute;margin-left:345.71814pt;margin-top:49.241272pt;width:13.5pt;height:20pt;mso-position-horizontal-relative:page;mso-position-vertical-relative:paragraph;z-index:1888;rotation:24" type="#_x0000_t136" fillcolor="#414042" stroked="f">
            <o:extrusion v:ext="view" autorotationcenter="t"/>
            <v:textpath style="font-family:&amp;quot;Calibri&amp;quot;;font-size:20pt;v-text-kern:t;mso-text-shadow:auto" string="O"/>
            <w10:wrap type="none"/>
          </v:shape>
        </w:pict>
      </w:r>
      <w:r>
        <w:rPr/>
        <w:pict>
          <v:shape style="position:absolute;margin-left:385.93222pt;margin-top:32.396286pt;width:13.9pt;height:21pt;mso-position-horizontal-relative:page;mso-position-vertical-relative:paragraph;z-index:1912;rotation:27" type="#_x0000_t136" fillcolor="#414042" stroked="f">
            <o:extrusion v:ext="view" autorotationcenter="t"/>
            <v:textpath style="font-family:&amp;quot;Calibri&amp;quot;;font-size:21pt;v-text-kern:t;mso-text-shadow:auto" string="N"/>
            <w10:wrap type="none"/>
          </v:shape>
        </w:pict>
      </w:r>
      <w:r>
        <w:rPr/>
        <w:pict>
          <v:shape style="position:absolute;margin-left:398.017242pt;margin-top:39.13451pt;width:13.65pt;height:21pt;mso-position-horizontal-relative:page;mso-position-vertical-relative:paragraph;z-index:1960;rotation:30" type="#_x0000_t136" fillcolor="#414042" stroked="f">
            <o:extrusion v:ext="view" autorotationcenter="t"/>
            <v:textpath style="font-family:&amp;quot;Calibri&amp;quot;;font-size:21pt;v-text-kern:t;mso-text-shadow:auto" string="G"/>
            <w10:wrap type="none"/>
          </v:shape>
        </w:pict>
      </w:r>
      <w:r>
        <w:rPr/>
        <w:pict>
          <v:shape style="position:absolute;margin-left:162.535797pt;margin-top:45.889782pt;width:13.6pt;height:21pt;mso-position-horizontal-relative:page;mso-position-vertical-relative:paragraph;z-index:2032;rotation:323" type="#_x0000_t136" fillcolor="#414042" stroked="f">
            <o:extrusion v:ext="view" autorotationcenter="t"/>
            <v:textpath style="font-family:&amp;quot;Calibri&amp;quot;;font-size:21pt;v-text-kern:t;mso-text-shadow:auto" string="U"/>
            <w10:wrap type="none"/>
          </v:shape>
        </w:pict>
      </w:r>
      <w:r>
        <w:rPr/>
        <w:pict>
          <v:shape style="position:absolute;margin-left:173.924377pt;margin-top:37.866116pt;width:13.6pt;height:21pt;mso-position-horizontal-relative:page;mso-position-vertical-relative:paragraph;z-index:2080;rotation:327" type="#_x0000_t136" fillcolor="#414042" stroked="f">
            <o:extrusion v:ext="view" autorotationcenter="t"/>
            <v:textpath style="font-family:&amp;quot;Calibri&amp;quot;;font-size:21pt;v-text-kern:t;mso-text-shadow:auto" string="N"/>
            <w10:wrap type="none"/>
          </v:shape>
        </w:pict>
      </w:r>
      <w:r>
        <w:rPr/>
        <w:pict>
          <v:shape style="position:absolute;margin-left:186.222061pt;margin-top:32.777187pt;width:5.5pt;height:21pt;mso-position-horizontal-relative:page;mso-position-vertical-relative:paragraph;z-index:2104;rotation:330" type="#_x0000_t136" fillcolor="#414042" stroked="f">
            <o:extrusion v:ext="view" autorotationcenter="t"/>
            <v:textpath style="font-family:&amp;quot;Calibri&amp;quot;;font-size:21pt;v-text-kern:t;mso-text-shadow:auto" string="I"/>
            <w10:wrap type="none"/>
          </v:shape>
        </w:pict>
      </w:r>
      <w:r>
        <w:rPr/>
        <w:pict>
          <v:shape style="position:absolute;margin-left:190.79454pt;margin-top:28.872686pt;width:10.3pt;height:21pt;mso-position-horizontal-relative:page;mso-position-vertical-relative:paragraph;z-index:2152;rotation:332" type="#_x0000_t136" fillcolor="#414042" stroked="f">
            <o:extrusion v:ext="view" autorotationcenter="t"/>
            <v:textpath style="font-family:&amp;quot;Calibri&amp;quot;;font-size:21pt;v-text-kern:t;mso-text-shadow:auto" string="T"/>
            <w10:wrap type="none"/>
          </v:shape>
        </w:pict>
      </w:r>
      <w:r>
        <w:rPr/>
        <w:pict>
          <v:shape style="position:absolute;margin-left:200.22113pt;margin-top:24.137531pt;width:10.35pt;height:21pt;mso-position-horizontal-relative:page;mso-position-vertical-relative:paragraph;z-index:2176;rotation:335" type="#_x0000_t136" fillcolor="#414042" stroked="f">
            <o:extrusion v:ext="view" autorotationcenter="t"/>
            <v:textpath style="font-family:&amp;quot;Calibri&amp;quot;;font-size:21pt;v-text-kern:t;mso-text-shadow:auto" string="E"/>
            <w10:wrap type="none"/>
          </v:shape>
        </w:pict>
      </w:r>
      <w:r>
        <w:rPr/>
        <w:pict>
          <v:shape style="position:absolute;margin-left:209.690964pt;margin-top:19.371941pt;width:13.25pt;height:21pt;mso-position-horizontal-relative:page;mso-position-vertical-relative:paragraph;z-index:2224;rotation:339" type="#_x0000_t136" fillcolor="#414042" stroked="f">
            <o:extrusion v:ext="view" autorotationcenter="t"/>
            <v:textpath style="font-family:&amp;quot;Calibri&amp;quot;;font-size:21pt;v-text-kern:t;mso-text-shadow:auto" string="D"/>
            <w10:wrap type="none"/>
          </v:shape>
        </w:pict>
      </w:r>
      <w:r>
        <w:rPr/>
        <w:pict>
          <v:shape style="position:absolute;margin-left:221.788895pt;margin-top:16.278490pt;width:5.45pt;height:21pt;mso-position-horizontal-relative:page;mso-position-vertical-relative:paragraph;z-index:2248;rotation:341" type="#_x0000_t136" fillcolor="#414042" stroked="f">
            <o:extrusion v:ext="view" autorotationcenter="t"/>
            <v:textpath style="font-family:&amp;quot;Calibri&amp;quot;;font-size:21pt;v-text-kern:t;mso-text-shadow:auto" string=","/>
            <w10:wrap type="none"/>
          </v:shape>
        </w:pict>
      </w:r>
      <w:r>
        <w:rPr/>
        <w:pict>
          <v:shape style="position:absolute;margin-left:236.420364pt;margin-top:43.664047pt;width:17.4pt;height:20pt;mso-position-horizontal-relative:page;mso-position-vertical-relative:paragraph;z-index:2272;rotation:342" type="#_x0000_t136" fillcolor="#414042" stroked="f">
            <o:extrusion v:ext="view" autorotationcenter="t"/>
            <v:textpath style="font-family:&amp;quot;Calibri&amp;quot;;font-size:20pt;v-text-kern:t;mso-text-shadow:auto" string="M"/>
            <w10:wrap type="none"/>
          </v:shape>
        </w:pict>
      </w:r>
      <w:r>
        <w:rPr/>
        <w:pict>
          <v:shape style="position:absolute;margin-left:231.506805pt;margin-top:12.301326pt;width:11.15pt;height:21pt;mso-position-horizontal-relative:page;mso-position-vertical-relative:paragraph;z-index:2296;rotation:345" type="#_x0000_t136" fillcolor="#414042" stroked="f">
            <o:extrusion v:ext="view" autorotationcenter="t"/>
            <v:textpath style="font-family:&amp;quot;Calibri&amp;quot;;font-size:21pt;v-text-kern:t;mso-text-shadow:auto" string="P"/>
            <w10:wrap type="none"/>
          </v:shape>
        </w:pict>
      </w:r>
      <w:r>
        <w:rPr/>
        <w:pict>
          <v:shape style="position:absolute;margin-left:242.42569pt;margin-top:9.522694pt;width:11.55pt;height:21pt;mso-position-horizontal-relative:page;mso-position-vertical-relative:paragraph;z-index:2320;rotation:348" type="#_x0000_t136" fillcolor="#414042" stroked="f">
            <o:extrusion v:ext="view" autorotationcenter="t"/>
            <v:textpath style="font-family:&amp;quot;Calibri&amp;quot;;font-size:21pt;v-text-kern:t;mso-text-shadow:auto" string="R"/>
            <w10:wrap type="none"/>
          </v:shape>
        </w:pict>
      </w:r>
      <w:r>
        <w:rPr/>
        <w:pict>
          <v:shape style="position:absolute;margin-left:253.472946pt;margin-top:39.296291pt;width:13.55pt;height:20pt;mso-position-horizontal-relative:page;mso-position-vertical-relative:paragraph;z-index:2344;rotation:348" type="#_x0000_t136" fillcolor="#414042" stroked="f">
            <o:extrusion v:ext="view" autorotationcenter="t"/>
            <v:textpath style="font-family:&amp;quot;Calibri&amp;quot;;font-size:20pt;v-text-kern:t;mso-text-shadow:auto" string="O"/>
            <w10:wrap type="none"/>
          </v:shape>
        </w:pict>
      </w:r>
      <w:r>
        <w:rPr/>
        <w:pict>
          <v:shape style="position:absolute;margin-left:253.694199pt;margin-top:7.191891pt;width:14.2pt;height:21pt;mso-position-horizontal-relative:page;mso-position-vertical-relative:paragraph;z-index:2368;rotation:352" type="#_x0000_t136" fillcolor="#414042" stroked="f">
            <o:extrusion v:ext="view" autorotationcenter="t"/>
            <v:textpath style="font-family:&amp;quot;Calibri&amp;quot;;font-size:21pt;v-text-kern:t;mso-text-shadow:auto" string="O"/>
            <w10:wrap type="none"/>
          </v:shape>
        </w:pict>
      </w:r>
      <w:r>
        <w:rPr/>
        <w:pict>
          <v:shape style="position:absolute;margin-left:266.971344pt;margin-top:36.997715pt;width:11.25pt;height:20pt;mso-position-horizontal-relative:page;mso-position-vertical-relative:paragraph;z-index:2392;rotation:353" type="#_x0000_t136" fillcolor="#414042" stroked="f">
            <o:extrusion v:ext="view" autorotationcenter="t"/>
            <v:textpath style="font-family:&amp;quot;Calibri&amp;quot;;font-size:20pt;v-text-kern:t;mso-text-shadow:auto" string="B"/>
            <w10:wrap type="none"/>
          </v:shape>
        </w:pict>
      </w:r>
      <w:r>
        <w:rPr/>
        <w:pict>
          <v:shape style="position:absolute;margin-left:268.063965pt;margin-top:5.592146pt;width:13.6pt;height:21pt;mso-position-horizontal-relative:page;mso-position-vertical-relative:paragraph;z-index:2416;rotation:356" type="#_x0000_t136" fillcolor="#414042" stroked="f">
            <o:extrusion v:ext="view" autorotationcenter="t"/>
            <v:textpath style="font-family:&amp;quot;Calibri&amp;quot;;font-size:21pt;v-text-kern:t;mso-text-shadow:auto" string="U"/>
            <w10:wrap type="none"/>
          </v:shape>
        </w:pict>
      </w:r>
      <w:r>
        <w:rPr/>
        <w:pict>
          <v:shape style="position:absolute;margin-left:282.882324pt;margin-top:35.759346pt;width:6.35pt;height:20pt;mso-position-horizontal-relative:page;mso-position-vertical-relative:paragraph;z-index:2440;rotation:358" type="#_x0000_t136" fillcolor="#414042" stroked="f">
            <o:extrusion v:ext="view" autorotationcenter="t"/>
            <v:textpath style="font-family:&amp;quot;Calibri&amp;quot;;font-size:20pt;v-text-kern:t;mso-text-shadow:auto" string="-"/>
            <w10:wrap type="none"/>
          </v:shape>
        </w:pict>
      </w:r>
      <w:r>
        <w:rPr>
          <w:color w:val="414042"/>
          <w:w w:val="100"/>
        </w:rPr>
        <w:t>D</w:t>
      </w:r>
      <w:r>
        <w:rPr>
          <w:w w:val="10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sz w:val="27"/>
          <w:szCs w:val="27"/>
        </w:rPr>
      </w:pPr>
    </w:p>
    <w:p>
      <w:pPr>
        <w:spacing w:after="0" w:line="240" w:lineRule="auto"/>
        <w:rPr>
          <w:rFonts w:ascii="Calibri" w:hAnsi="Calibri" w:cs="Calibri" w:eastAsia="Calibri"/>
          <w:sz w:val="27"/>
          <w:szCs w:val="27"/>
        </w:rPr>
        <w:sectPr>
          <w:pgSz w:w="11910" w:h="16840"/>
          <w:pgMar w:top="0" w:bottom="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8"/>
          <w:szCs w:val="28"/>
        </w:rPr>
      </w:pPr>
    </w:p>
    <w:p>
      <w:pPr>
        <w:spacing w:line="240" w:lineRule="auto" w:before="10"/>
        <w:rPr>
          <w:rFonts w:ascii="Calibri" w:hAnsi="Calibri" w:cs="Calibri" w:eastAsia="Calibri"/>
          <w:sz w:val="30"/>
          <w:szCs w:val="30"/>
        </w:rPr>
      </w:pPr>
    </w:p>
    <w:p>
      <w:pPr>
        <w:pStyle w:val="Heading6"/>
        <w:spacing w:line="336" w:lineRule="exact"/>
        <w:ind w:left="1829" w:right="0"/>
        <w:jc w:val="left"/>
      </w:pPr>
      <w:r>
        <w:rPr/>
        <w:pict>
          <v:group style="position:absolute;margin-left:51.33250pt;margin-top:-49.436089pt;width:155.65pt;height:350.55pt;mso-position-horizontal-relative:page;mso-position-vertical-relative:paragraph;z-index:-888760" coordorigin="1027,-989" coordsize="3113,7011">
            <v:group style="position:absolute;left:1164;top:-989;width:2654;height:2616" coordorigin="1164,-989" coordsize="2654,2616">
              <v:shape style="position:absolute;left:1164;top:-989;width:2654;height:2616" coordorigin="1164,-989" coordsize="2654,2616" path="m2333,-989l2250,-896,2169,-802,2090,-705,2014,-607,1940,-506,1869,-404,1801,-299,1735,-193,1671,-85,1611,25,1553,136,1498,249,1446,364,1397,480,1350,598,1307,717,1267,838,1229,960,1195,1083,1164,1208,3247,1627,3261,1558,3277,1490,3294,1423,3313,1356,3334,1290,3356,1225,3380,1161,3405,1097,3432,1034,3460,972,3490,911,3521,851,3553,791,3587,733,3622,675,3659,619,3696,563,3736,509,3776,455,3818,402,2333,-989xe" filled="true" fillcolor="#d19f71" stroked="false">
                <v:path arrowok="t"/>
                <v:fill type="solid"/>
              </v:shape>
            </v:group>
            <v:group style="position:absolute;left:1027;top:1296;width:2316;height:2524" coordorigin="1027,1296" coordsize="2316,2524">
              <v:shape style="position:absolute;left:1027;top:1296;width:2316;height:2524" coordorigin="1027,1296" coordsize="2316,2524" path="m1139,1296l1118,1397,1099,1499,1082,1602,1068,1705,1055,1811,1045,1914,1037,2020,1031,2126,1028,2232,1027,2340,1027,2417,1029,2494,1032,2570,1036,2647,1042,2723,1048,2798,1056,2874,1064,2949,1074,3023,1085,3098,1097,3172,1111,3245,1125,3318,1140,3391,1157,3464,1174,3536,1193,3607,1213,3678,1233,3749,1255,3819,3342,3044,3326,2994,3310,2944,3282,2843,3258,2741,3238,2637,3222,2532,3209,2426,3201,2318,3197,2210,3196,2156,3197,2101,3201,1991,3205,1931,3211,1871,3220,1791,3228,1732,1139,1296xe" filled="true" fillcolor="#d19f71" stroked="false">
                <v:path arrowok="t"/>
                <v:fill type="solid"/>
              </v:shape>
            </v:group>
            <v:group style="position:absolute;left:1301;top:3141;width:2838;height:2881" coordorigin="1301,3141" coordsize="2838,2881">
              <v:shape style="position:absolute;left:1301;top:3141;width:2838;height:2881" coordorigin="1301,3141" coordsize="2838,2881" path="m3377,3141l1301,3902,1346,4026,1393,4148,1444,4269,1498,4388,1555,4505,1615,4620,1678,4734,1744,4846,1813,4956,1884,5063,1959,5169,2036,5273,2115,5375,2197,5474,2282,5571,2370,5666,2459,5759,2551,5849,2646,5937,2743,6022,4139,4242,4089,4197,4040,4150,3992,4103,3946,4054,3900,4004,3856,3953,3813,3901,3772,3848,3731,3794,3692,3740,3654,3684,3618,3627,3583,3569,3549,3511,3517,3451,3486,3391,3457,3330,3429,3268,3402,3205,3377,3141xe" filled="true" fillcolor="#d19f71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358.306274pt;margin-top:-38.640606pt;width:5.25pt;height:20pt;mso-position-horizontal-relative:page;mso-position-vertical-relative:paragraph;z-index:1936;rotation:27" type="#_x0000_t136" fillcolor="#414042" stroked="f">
            <o:extrusion v:ext="view" autorotationcenter="t"/>
            <v:textpath style="font-family:&amp;quot;Calibri&amp;quot;;font-size:20pt;v-text-kern:t;mso-text-shadow:auto" string="I"/>
            <w10:wrap type="none"/>
          </v:shape>
        </w:pict>
      </w:r>
      <w:r>
        <w:rPr/>
        <w:pict>
          <v:shape style="position:absolute;margin-left:362.64566pt;margin-top:-34.72081pt;width:10.8pt;height:20pt;mso-position-horizontal-relative:page;mso-position-vertical-relative:paragraph;z-index:1984;rotation:30" type="#_x0000_t136" fillcolor="#414042" stroked="f">
            <o:extrusion v:ext="view" autorotationcenter="t"/>
            <v:textpath style="font-family:&amp;quot;Calibri&amp;quot;;font-size:20pt;v-text-kern:t;mso-text-shadow:auto" string="C"/>
            <w10:wrap type="none"/>
          </v:shape>
        </w:pict>
      </w:r>
      <w:r>
        <w:rPr/>
        <w:pict>
          <v:shape style="position:absolute;margin-left:371.891083pt;margin-top:-29.222166pt;width:10.15pt;height:20pt;mso-position-horizontal-relative:page;mso-position-vertical-relative:paragraph;z-index:2008;rotation:32" type="#_x0000_t136" fillcolor="#414042" stroked="f">
            <o:extrusion v:ext="view" autorotationcenter="t"/>
            <v:textpath style="font-family:&amp;quot;Calibri&amp;quot;;font-size:20pt;v-text-kern:t;mso-text-shadow:auto" string="E"/>
            <w10:wrap type="none"/>
          </v:shape>
        </w:pict>
      </w:r>
      <w:r>
        <w:rPr/>
        <w:pict>
          <v:shape style="position:absolute;margin-left:199.449066pt;margin-top:-28.634861pt;width:13.3pt;height:20pt;mso-position-horizontal-relative:page;mso-position-vertical-relative:paragraph;z-index:2056;rotation:326" type="#_x0000_t136" fillcolor="#414042" stroked="f">
            <o:extrusion v:ext="view" autorotationcenter="t"/>
            <v:textpath style="font-family:&amp;quot;Calibri&amp;quot;;font-size:20pt;v-text-kern:t;mso-text-shadow:auto" string="O"/>
            <w10:wrap type="none"/>
          </v:shape>
        </w:pict>
      </w:r>
      <w:r>
        <w:rPr/>
        <w:pict>
          <v:shape style="position:absolute;margin-left:210.945572pt;margin-top:-35.777950pt;width:13.2pt;height:20pt;mso-position-horizontal-relative:page;mso-position-vertical-relative:paragraph;z-index:2128;rotation:331" type="#_x0000_t136" fillcolor="#414042" stroked="f">
            <o:extrusion v:ext="view" autorotationcenter="t"/>
            <v:textpath style="font-family:&amp;quot;Calibri&amp;quot;;font-size:20pt;v-text-kern:t;mso-text-shadow:auto" string="N"/>
            <w10:wrap type="none"/>
          </v:shape>
        </w:pict>
      </w:r>
      <w:r>
        <w:rPr/>
        <w:pict>
          <v:shape style="position:absolute;margin-left:222.85704pt;margin-top:-41.232548pt;width:10.1pt;height:20pt;mso-position-horizontal-relative:page;mso-position-vertical-relative:paragraph;z-index:2200;rotation:335" type="#_x0000_t136" fillcolor="#414042" stroked="f">
            <o:extrusion v:ext="view" autorotationcenter="t"/>
            <v:textpath style="font-family:&amp;quot;Calibri&amp;quot;;font-size:20pt;v-text-kern:t;mso-text-shadow:auto" string="E"/>
            <w10:wrap type="none"/>
          </v:shape>
        </w:pict>
      </w:r>
      <w:r>
        <w:rPr>
          <w:rFonts w:ascii="Calibri"/>
          <w:color w:val="A4590C"/>
        </w:rPr>
        <w:t>A</w:t>
      </w:r>
      <w:r>
        <w:rPr>
          <w:rFonts w:ascii="Calibri"/>
          <w:color w:val="A4590C"/>
          <w:spacing w:val="-2"/>
        </w:rPr>
        <w:t> </w:t>
      </w:r>
      <w:r>
        <w:rPr>
          <w:rFonts w:ascii="Calibri"/>
          <w:color w:val="A4590C"/>
        </w:rPr>
        <w:t>strong,</w:t>
      </w:r>
      <w:r>
        <w:rPr>
          <w:rFonts w:ascii="Calibri"/>
          <w:color w:val="A4590C"/>
        </w:rPr>
        <w:t> </w:t>
      </w:r>
      <w:r>
        <w:rPr>
          <w:rFonts w:ascii="Calibri"/>
          <w:color w:val="A4590C"/>
          <w:spacing w:val="-4"/>
        </w:rPr>
        <w:t>healthy,</w:t>
      </w:r>
      <w:r>
        <w:rPr>
          <w:rFonts w:ascii="Calibri"/>
          <w:color w:val="A4590C"/>
          <w:spacing w:val="-58"/>
        </w:rPr>
        <w:t> </w:t>
      </w:r>
      <w:r>
        <w:rPr>
          <w:rFonts w:ascii="Calibri"/>
          <w:color w:val="A4590C"/>
          <w:spacing w:val="-58"/>
        </w:rPr>
      </w:r>
      <w:r>
        <w:rPr>
          <w:color w:val="A4590C"/>
        </w:rPr>
        <w:t>happy</w:t>
      </w:r>
      <w:r>
        <w:rPr>
          <w:color w:val="A4590C"/>
          <w:spacing w:val="-5"/>
        </w:rPr>
        <w:t> </w:t>
      </w:r>
      <w:r>
        <w:rPr>
          <w:color w:val="A4590C"/>
        </w:rPr>
        <w:t>mob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8"/>
          <w:szCs w:val="28"/>
        </w:rPr>
      </w:pPr>
    </w:p>
    <w:p>
      <w:pPr>
        <w:spacing w:line="240" w:lineRule="auto" w:before="0"/>
        <w:rPr>
          <w:rFonts w:ascii="Calibri" w:hAnsi="Calibri" w:cs="Calibri" w:eastAsia="Calibri"/>
          <w:sz w:val="28"/>
          <w:szCs w:val="28"/>
        </w:rPr>
      </w:pPr>
    </w:p>
    <w:p>
      <w:pPr>
        <w:spacing w:line="240" w:lineRule="auto" w:before="2"/>
        <w:rPr>
          <w:rFonts w:ascii="Calibri" w:hAnsi="Calibri" w:cs="Calibri" w:eastAsia="Calibri"/>
          <w:sz w:val="31"/>
          <w:szCs w:val="31"/>
        </w:rPr>
      </w:pPr>
    </w:p>
    <w:p>
      <w:pPr>
        <w:pStyle w:val="Heading6"/>
        <w:spacing w:line="336" w:lineRule="exact"/>
        <w:ind w:left="1474" w:right="0"/>
        <w:jc w:val="left"/>
      </w:pPr>
      <w:r>
        <w:rPr>
          <w:rFonts w:ascii="Calibri"/>
          <w:color w:val="A4590C"/>
        </w:rPr>
        <w:t>Healthy </w:t>
      </w:r>
      <w:r>
        <w:rPr>
          <w:color w:val="A4590C"/>
          <w:spacing w:val="-1"/>
        </w:rPr>
        <w:t>Country</w:t>
      </w:r>
      <w:r>
        <w:rPr>
          <w:spacing w:val="-1"/>
        </w:rPr>
      </w:r>
    </w:p>
    <w:p>
      <w:pPr>
        <w:spacing w:line="240" w:lineRule="auto" w:before="0"/>
        <w:rPr>
          <w:rFonts w:ascii="Calibri" w:hAnsi="Calibri" w:cs="Calibri" w:eastAsia="Calibri"/>
          <w:sz w:val="40"/>
          <w:szCs w:val="40"/>
        </w:rPr>
      </w:pPr>
      <w:r>
        <w:rPr/>
        <w:br w:type="column"/>
      </w:r>
      <w:r>
        <w:rPr>
          <w:rFonts w:ascii="Calibri"/>
          <w:sz w:val="40"/>
        </w:rPr>
      </w:r>
    </w:p>
    <w:p>
      <w:pPr>
        <w:spacing w:line="240" w:lineRule="auto" w:before="0"/>
        <w:rPr>
          <w:rFonts w:ascii="Calibri" w:hAnsi="Calibri" w:cs="Calibri" w:eastAsia="Calibri"/>
          <w:sz w:val="40"/>
          <w:szCs w:val="40"/>
        </w:rPr>
      </w:pPr>
    </w:p>
    <w:p>
      <w:pPr>
        <w:pStyle w:val="Heading4"/>
        <w:spacing w:line="422" w:lineRule="exact" w:before="248"/>
        <w:ind w:right="1"/>
        <w:jc w:val="right"/>
        <w:rPr>
          <w:rFonts w:ascii="Calibri" w:hAnsi="Calibri" w:cs="Calibri" w:eastAsia="Calibri"/>
        </w:rPr>
      </w:pPr>
      <w:r>
        <w:rPr/>
        <w:pict>
          <v:group style="position:absolute;margin-left:242.968994pt;margin-top:-33.423225pt;width:95.05pt;height:304.95pt;mso-position-horizontal-relative:page;mso-position-vertical-relative:paragraph;z-index:-888808" coordorigin="4859,-668" coordsize="1901,6099">
            <v:group style="position:absolute;left:4859;top:-668;width:1901;height:6099" coordorigin="4859,-668" coordsize="1901,6099">
              <v:shape style="position:absolute;left:4859;top:-668;width:1901;height:6099" coordorigin="4859,-668" coordsize="1901,6099" path="m4859,-668l6760,-668,6760,5430,4859,5430,4859,-668xe" filled="true" fillcolor="#939598" stroked="false">
                <v:path arrowok="t"/>
                <v:fill type="solid"/>
              </v:shape>
            </v:group>
            <v:group style="position:absolute;left:4909;top:-626;width:1643;height:5848" coordorigin="4909,-626" coordsize="1643,5848">
              <v:shape style="position:absolute;left:4909;top:-626;width:1643;height:5848" coordorigin="4909,-626" coordsize="1643,5848" path="m5731,-626l5663,-616,5597,-588,5533,-541,5471,-477,5411,-396,5353,-299,5298,-188,5246,-62,5196,78,5150,231,5107,395,5068,571,5032,758,5001,954,4974,1160,4951,1374,4933,1595,4920,1824,4912,2058,4909,2298,4912,2538,4920,2772,4933,3001,4951,3222,4974,3436,5001,3642,5032,3838,5068,4025,5107,4201,5150,4365,5196,4518,5246,4658,5298,4784,5353,4896,5411,4992,5471,5073,5533,5137,5597,5184,5663,5212,5731,5222,5798,5212,5864,5184,5928,5137,5990,5073,6050,4992,6108,4896,6163,4784,6216,4658,6265,4518,6312,4365,6354,4201,6394,4025,6429,3838,6461,3642,6488,3436,6510,3222,6528,3001,6541,2772,6549,2538,6552,2298,6549,2058,6541,1824,6528,1595,6510,1374,6488,1160,6461,954,6429,758,6394,571,6354,395,6312,231,6265,78,6216,-62,6163,-188,6108,-299,6050,-396,5990,-477,5928,-541,5864,-588,5798,-616,5731,-626xe" filled="true" fillcolor="#37a8c7" stroked="false">
                <v:path arrowok="t"/>
                <v:fill type="solid"/>
              </v:shape>
            </v:group>
            <v:group style="position:absolute;left:4909;top:-626;width:1643;height:5848" coordorigin="4909,-626" coordsize="1643,5848">
              <v:shape style="position:absolute;left:4909;top:-626;width:1643;height:5848" coordorigin="4909,-626" coordsize="1643,5848" path="m5731,5222l5798,5212,5864,5184,5928,5137,5990,5073,6050,4992,6108,4896,6163,4784,6216,4658,6265,4518,6312,4365,6354,4201,6394,4025,6429,3838,6461,3642,6488,3436,6510,3222,6528,3001,6541,2772,6549,2538,6552,2298,6549,2058,6541,1824,6528,1595,6510,1374,6488,1160,6461,954,6429,758,6394,571,6354,395,6312,231,6265,78,6216,-62,6163,-188,6108,-299,6050,-396,5990,-477,5928,-541,5864,-588,5798,-616,5731,-626,5663,-616,5597,-588,5533,-541,5471,-477,5411,-396,5353,-299,5298,-188,5246,-62,5196,78,5150,231,5107,395,5068,571,5032,758,5001,954,4974,1160,4951,1374,4933,1595,4920,1824,4912,2058,4909,2298,4912,2538,4920,2772,4933,3001,4951,3222,4974,3436,5001,3642,5032,3838,5068,4025,5107,4201,5150,4365,5196,4518,5246,4658,5298,4784,5353,4896,5411,4992,5471,5073,5533,5137,5597,5184,5663,5212,5731,5222xe" filled="false" stroked="true" strokeweight="2pt" strokecolor="#37a8c7">
                <v:path arrowok="t"/>
              </v:shape>
            </v:group>
            <v:group style="position:absolute;left:5127;top:-583;width:1208;height:5763" coordorigin="5127,-583" coordsize="1208,5763">
              <v:shape style="position:absolute;left:5127;top:-583;width:1208;height:5763" coordorigin="5127,-583" coordsize="1208,5763" path="m5731,-583l5633,-546,5586,-500,5540,-436,5496,-357,5453,-262,5413,-152,5374,-27,5338,110,5304,261,5272,423,5244,596,5218,780,5194,974,5175,1176,5158,1387,5145,1605,5135,1830,5129,2061,5127,2298,5129,2534,5135,2765,5145,2990,5158,3208,5175,3419,5194,3622,5218,3815,5244,3999,5272,4173,5304,4335,5338,4485,5374,4623,5413,4747,5453,4857,5496,4952,5540,5032,5586,5095,5633,5141,5731,5179,5780,5169,5876,5095,5922,5032,5966,4952,6008,4857,6049,4747,6087,4623,6124,4485,6158,4335,6189,4173,6218,3999,6244,3815,6267,3622,6287,3419,6304,3208,6317,2990,6326,2765,6332,2534,6334,2298,6332,2061,6326,1830,6317,1605,6304,1387,6287,1176,6267,974,6244,780,6218,596,6189,423,6158,261,6124,110,6087,-27,6049,-152,6008,-262,5966,-357,5922,-436,5876,-500,5829,-546,5731,-583xe" filled="true" fillcolor="#da8319" stroked="false">
                <v:path arrowok="t"/>
                <v:fill type="solid"/>
              </v:shape>
            </v:group>
            <v:group style="position:absolute;left:5127;top:-583;width:1208;height:5763" coordorigin="5127,-583" coordsize="1208,5763">
              <v:shape style="position:absolute;left:5127;top:-583;width:1208;height:5763" coordorigin="5127,-583" coordsize="1208,5763" path="m5731,5179l5829,5141,5876,5095,5922,5032,5966,4952,6008,4857,6049,4747,6087,4623,6124,4485,6158,4335,6189,4173,6218,3999,6244,3815,6267,3622,6287,3419,6304,3208,6317,2990,6326,2765,6332,2534,6334,2298,6332,2061,6326,1830,6317,1605,6304,1387,6287,1176,6267,974,6244,780,6218,596,6189,423,6158,261,6124,110,6087,-27,6049,-152,6008,-262,5966,-357,5922,-436,5876,-500,5829,-546,5731,-583,5681,-574,5586,-500,5540,-436,5496,-357,5453,-262,5413,-152,5374,-27,5338,110,5304,261,5272,423,5244,596,5218,780,5194,974,5175,1176,5158,1387,5145,1605,5135,1830,5129,2061,5127,2298,5129,2534,5135,2765,5145,2990,5158,3208,5175,3419,5194,3622,5218,3815,5244,3999,5272,4173,5304,4335,5338,4485,5374,4623,5413,4747,5453,4857,5496,4952,5540,5032,5586,5095,5633,5141,5731,5179xe" filled="false" stroked="true" strokeweight="2pt" strokecolor="#db8918">
                <v:path arrowok="t"/>
              </v:shape>
            </v:group>
            <v:group style="position:absolute;left:5359;top:-575;width:743;height:761" coordorigin="5359,-575" coordsize="743,761">
              <v:shape style="position:absolute;left:5359;top:-575;width:743;height:761" coordorigin="5359,-575" coordsize="743,761" path="m5731,-575l5359,186,6102,186,5731,-575xe" filled="true" fillcolor="#e3bc04" stroked="false">
                <v:path arrowok="t"/>
                <v:fill type="solid"/>
              </v:shape>
            </v:group>
            <v:group style="position:absolute;left:5359;top:-575;width:743;height:761" coordorigin="5359,-575" coordsize="743,761">
              <v:shape style="position:absolute;left:5359;top:-575;width:743;height:761" coordorigin="5359,-575" coordsize="743,761" path="m5731,-575l5359,186,6102,186,5731,-575xe" filled="false" stroked="true" strokeweight="1pt" strokecolor="#e3bc04">
                <v:path arrowok="t"/>
              </v:shape>
            </v:group>
            <v:group style="position:absolute;left:5599;top:-580;width:263;height:273" coordorigin="5599,-580" coordsize="263,273">
              <v:shape style="position:absolute;left:5599;top:-580;width:263;height:273" coordorigin="5599,-580" coordsize="263,273" path="m5731,-580l5599,-308,5862,-308,5731,-580xe" filled="true" fillcolor="#9d9390" stroked="false">
                <v:path arrowok="t"/>
                <v:fill type="solid"/>
              </v:shape>
            </v:group>
            <v:group style="position:absolute;left:5599;top:-580;width:263;height:273" coordorigin="5599,-580" coordsize="263,273">
              <v:shape style="position:absolute;left:5599;top:-580;width:263;height:273" coordorigin="5599,-580" coordsize="263,273" path="m5731,-580l5599,-308,5862,-308,5731,-580xe" filled="false" stroked="true" strokeweight="1pt" strokecolor="#9d9390">
                <v:path arrowok="t"/>
              </v:shape>
            </v:group>
            <v:group style="position:absolute;left:5599;top:-289;width:263;height:270" coordorigin="5599,-289" coordsize="263,270">
              <v:shape style="position:absolute;left:5599;top:-289;width:263;height:270" coordorigin="5599,-289" coordsize="263,270" path="m5862,-289l5599,-289,5731,-20,5862,-289xe" filled="true" fillcolor="#9d9390" stroked="false">
                <v:path arrowok="t"/>
                <v:fill type="solid"/>
              </v:shape>
            </v:group>
            <v:group style="position:absolute;left:5599;top:-289;width:263;height:270" coordorigin="5599,-289" coordsize="263,270">
              <v:shape style="position:absolute;left:5599;top:-289;width:263;height:270" coordorigin="5599,-289" coordsize="263,270" path="m5731,-20l5599,-289,5862,-289,5731,-20xe" filled="false" stroked="true" strokeweight="1pt" strokecolor="#9d9390">
                <v:path arrowok="t"/>
              </v:shape>
            </v:group>
            <v:group style="position:absolute;left:5135;top:1253;width:322;height:347" coordorigin="5135,1253" coordsize="322,347">
              <v:shape style="position:absolute;left:5135;top:1253;width:322;height:347" coordorigin="5135,1253" coordsize="322,347" path="m5157,1253l5135,1600,5456,1447,5157,1253xe" filled="true" fillcolor="#e3bc04" stroked="false">
                <v:path arrowok="t"/>
                <v:fill type="solid"/>
              </v:shape>
            </v:group>
            <v:group style="position:absolute;left:5135;top:1253;width:322;height:347" coordorigin="5135,1253" coordsize="322,347">
              <v:shape style="position:absolute;left:5135;top:1253;width:322;height:347" coordorigin="5135,1253" coordsize="322,347" path="m5456,1447l5157,1253,5135,1600,5456,1447xe" filled="false" stroked="true" strokeweight="1pt" strokecolor="#e3bc04">
                <v:path arrowok="t"/>
              </v:shape>
            </v:group>
            <v:group style="position:absolute;left:5160;top:877;width:326;height:346" coordorigin="5160,877" coordsize="326,346">
              <v:shape style="position:absolute;left:5160;top:877;width:326;height:346" coordorigin="5160,877" coordsize="326,346" path="m5193,877l5160,1222,5486,1079,5193,877xe" filled="true" fillcolor="#e3bc04" stroked="false">
                <v:path arrowok="t"/>
                <v:fill type="solid"/>
              </v:shape>
            </v:group>
            <v:group style="position:absolute;left:5160;top:877;width:326;height:346" coordorigin="5160,877" coordsize="326,346">
              <v:shape style="position:absolute;left:5160;top:877;width:326;height:346" coordorigin="5160,877" coordsize="326,346" path="m5486,1079l5193,877,5160,1222,5486,1079xe" filled="false" stroked="true" strokeweight="1.0pt" strokecolor="#e3bc04">
                <v:path arrowok="t"/>
              </v:shape>
            </v:group>
            <v:group style="position:absolute;left:6023;top:1594;width:318;height:348" coordorigin="6023,1594" coordsize="318,348">
              <v:shape style="position:absolute;left:6023;top:1594;width:318;height:348" coordorigin="6023,1594" coordsize="318,348" path="m6327,1594l6023,1780,6340,1941,6327,1594xe" filled="true" fillcolor="#e3bc04" stroked="false">
                <v:path arrowok="t"/>
                <v:fill type="solid"/>
              </v:shape>
            </v:group>
            <v:group style="position:absolute;left:6023;top:1594;width:318;height:348" coordorigin="6023,1594" coordsize="318,348">
              <v:shape style="position:absolute;left:6023;top:1594;width:318;height:348" coordorigin="6023,1594" coordsize="318,348" path="m6023,1780l6340,1941,6327,1594,6023,1780xe" filled="false" stroked="true" strokeweight="1.0pt" strokecolor="#e3bc04">
                <v:path arrowok="t"/>
              </v:shape>
            </v:group>
            <v:group style="position:absolute;left:6033;top:1969;width:314;height:348" coordorigin="6033,1969" coordsize="314,348">
              <v:shape style="position:absolute;left:6033;top:1969;width:314;height:348" coordorigin="6033,1969" coordsize="314,348" path="m6341,1969l6033,2147,6346,2316,6341,1969xe" filled="true" fillcolor="#e3bc04" stroked="false">
                <v:path arrowok="t"/>
                <v:fill type="solid"/>
              </v:shape>
            </v:group>
            <v:group style="position:absolute;left:6033;top:1969;width:314;height:348" coordorigin="6033,1969" coordsize="314,348">
              <v:shape style="position:absolute;left:6033;top:1969;width:314;height:348" coordorigin="6033,1969" coordsize="314,348" path="m6033,2147l6346,2316,6341,1969,6033,2147xe" filled="false" stroked="true" strokeweight="1pt" strokecolor="#e3bc04">
                <v:path arrowok="t"/>
              </v:shape>
            </v:group>
            <v:group style="position:absolute;left:6031;top:2343;width:314;height:348" coordorigin="6031,2343" coordsize="314,348">
              <v:shape style="position:absolute;left:6031;top:2343;width:314;height:348" coordorigin="6031,2343" coordsize="314,348" path="m6345,2343l6031,2511,6339,2690,6345,2343xe" filled="true" fillcolor="#e3bc04" stroked="false">
                <v:path arrowok="t"/>
                <v:fill type="solid"/>
              </v:shape>
            </v:group>
            <v:group style="position:absolute;left:6031;top:2343;width:314;height:348" coordorigin="6031,2343" coordsize="314,348">
              <v:shape style="position:absolute;left:6031;top:2343;width:314;height:348" coordorigin="6031,2343" coordsize="314,348" path="m6031,2511l6339,2690,6345,2343,6031,2511xe" filled="false" stroked="true" strokeweight="1.0pt" strokecolor="#e3bc04">
                <v:path arrowok="t"/>
              </v:shape>
            </v:group>
            <v:group style="position:absolute;left:5359;top:4410;width:743;height:761" coordorigin="5359,4410" coordsize="743,761">
              <v:shape style="position:absolute;left:5359;top:4410;width:743;height:761" coordorigin="5359,4410" coordsize="743,761" path="m6102,4410l5359,4410,5731,5170,6102,4410xe" filled="true" fillcolor="#e3bc04" stroked="false">
                <v:path arrowok="t"/>
                <v:fill type="solid"/>
              </v:shape>
            </v:group>
            <v:group style="position:absolute;left:5359;top:4410;width:743;height:761" coordorigin="5359,4410" coordsize="743,761">
              <v:shape style="position:absolute;left:5359;top:4410;width:743;height:761" coordorigin="5359,4410" coordsize="743,761" path="m5731,5170l5359,4410,6102,4410,5731,5170xe" filled="false" stroked="true" strokeweight="1pt" strokecolor="#e3bc04">
                <v:path arrowok="t"/>
              </v:shape>
            </v:group>
            <v:group style="position:absolute;left:5599;top:4903;width:263;height:273" coordorigin="5599,4903" coordsize="263,273">
              <v:shape style="position:absolute;left:5599;top:4903;width:263;height:273" coordorigin="5599,4903" coordsize="263,273" path="m5862,4903l5599,4903,5731,5176,5862,4903xe" filled="true" fillcolor="#9d9390" stroked="false">
                <v:path arrowok="t"/>
                <v:fill type="solid"/>
              </v:shape>
            </v:group>
            <v:group style="position:absolute;left:5599;top:4903;width:263;height:273" coordorigin="5599,4903" coordsize="263,273">
              <v:shape style="position:absolute;left:5599;top:4903;width:263;height:273" coordorigin="5599,4903" coordsize="263,273" path="m5731,5176l5599,4903,5862,4903,5731,5176xe" filled="false" stroked="true" strokeweight="1pt" strokecolor="#9d9390">
                <v:path arrowok="t"/>
              </v:shape>
            </v:group>
            <v:group style="position:absolute;left:5599;top:4615;width:263;height:270" coordorigin="5599,4615" coordsize="263,270">
              <v:shape style="position:absolute;left:5599;top:4615;width:263;height:270" coordorigin="5599,4615" coordsize="263,270" path="m5731,4615l5599,4885,5862,4885,5731,4615xe" filled="true" fillcolor="#9d9390" stroked="false">
                <v:path arrowok="t"/>
                <v:fill type="solid"/>
              </v:shape>
            </v:group>
            <v:group style="position:absolute;left:5599;top:4615;width:263;height:270" coordorigin="5599,4615" coordsize="263,270">
              <v:shape style="position:absolute;left:5599;top:4615;width:263;height:270" coordorigin="5599,4615" coordsize="263,270" path="m5731,4615l5599,4885,5862,4885,5731,4615xe" filled="false" stroked="true" strokeweight="1pt" strokecolor="#9d9390">
                <v:path arrowok="t"/>
              </v:shape>
            </v:group>
            <w10:wrap type="none"/>
          </v:group>
        </w:pict>
      </w:r>
      <w:r>
        <w:rPr>
          <w:rFonts w:ascii="Calibri"/>
          <w:w w:val="99"/>
        </w:rPr>
        <w:t>G</w:t>
      </w:r>
      <w:r>
        <w:rPr>
          <w:rFonts w:ascii="Calibri"/>
        </w:rPr>
      </w:r>
    </w:p>
    <w:p>
      <w:pPr>
        <w:pStyle w:val="Heading7"/>
        <w:tabs>
          <w:tab w:pos="2450" w:val="left" w:leader="none"/>
        </w:tabs>
        <w:spacing w:line="156" w:lineRule="auto" w:before="106"/>
        <w:ind w:left="2449" w:right="0" w:hanging="2166"/>
        <w:jc w:val="right"/>
        <w:rPr>
          <w:rFonts w:ascii="Calibri" w:hAnsi="Calibri" w:cs="Calibri" w:eastAsia="Calibri"/>
          <w:sz w:val="40"/>
          <w:szCs w:val="40"/>
        </w:rPr>
      </w:pPr>
      <w:r>
        <w:rPr>
          <w:color w:val="636466"/>
          <w:spacing w:val="-5"/>
        </w:rPr>
        <w:t>BRATAUALUNG</w:t>
        <w:tab/>
        <w:tab/>
      </w:r>
      <w:r>
        <w:rPr>
          <w:w w:val="95"/>
          <w:position w:val="11"/>
          <w:sz w:val="40"/>
        </w:rPr>
        <w:t>U</w:t>
      </w:r>
      <w:r>
        <w:rPr>
          <w:spacing w:val="-75"/>
          <w:w w:val="95"/>
          <w:position w:val="11"/>
          <w:sz w:val="40"/>
        </w:rPr>
        <w:t> </w:t>
      </w:r>
      <w:r>
        <w:rPr>
          <w:spacing w:val="-75"/>
          <w:w w:val="95"/>
          <w:position w:val="11"/>
          <w:sz w:val="40"/>
        </w:rPr>
      </w:r>
      <w:r>
        <w:rPr>
          <w:rFonts w:ascii="Calibri"/>
          <w:w w:val="95"/>
          <w:sz w:val="40"/>
        </w:rPr>
        <w:t>N</w:t>
      </w:r>
      <w:r>
        <w:rPr>
          <w:rFonts w:ascii="Calibri"/>
          <w:sz w:val="40"/>
        </w:rPr>
      </w:r>
    </w:p>
    <w:p>
      <w:pPr>
        <w:pStyle w:val="Heading7"/>
        <w:tabs>
          <w:tab w:pos="2358" w:val="left" w:leader="none"/>
        </w:tabs>
        <w:spacing w:line="330" w:lineRule="exact" w:before="0"/>
        <w:ind w:left="0" w:right="11"/>
        <w:jc w:val="right"/>
        <w:rPr>
          <w:rFonts w:ascii="Calibri" w:hAnsi="Calibri" w:cs="Calibri" w:eastAsia="Calibri"/>
          <w:sz w:val="40"/>
          <w:szCs w:val="40"/>
        </w:rPr>
      </w:pPr>
      <w:r>
        <w:rPr>
          <w:color w:val="636466"/>
          <w:spacing w:val="-4"/>
        </w:rPr>
        <w:t>BRAYAKAULUNG</w:t>
        <w:tab/>
      </w:r>
      <w:r>
        <w:rPr>
          <w:rFonts w:ascii="Calibri"/>
          <w:w w:val="95"/>
          <w:position w:val="-17"/>
          <w:sz w:val="40"/>
        </w:rPr>
        <w:t>A</w:t>
      </w:r>
      <w:r>
        <w:rPr>
          <w:rFonts w:ascii="Calibri"/>
          <w:sz w:val="40"/>
        </w:rPr>
      </w:r>
    </w:p>
    <w:p>
      <w:pPr>
        <w:pStyle w:val="Heading4"/>
        <w:spacing w:line="360" w:lineRule="exact"/>
        <w:ind w:right="23"/>
        <w:jc w:val="right"/>
        <w:rPr>
          <w:rFonts w:ascii="Calibri" w:hAnsi="Calibri" w:cs="Calibri" w:eastAsia="Calibri"/>
        </w:rPr>
      </w:pPr>
      <w:r>
        <w:rPr>
          <w:rFonts w:ascii="Calibri"/>
          <w:w w:val="99"/>
        </w:rPr>
        <w:t>I</w:t>
      </w:r>
      <w:r>
        <w:rPr>
          <w:rFonts w:ascii="Calibri"/>
        </w:rPr>
      </w:r>
    </w:p>
    <w:p>
      <w:pPr>
        <w:pStyle w:val="Heading4"/>
        <w:spacing w:line="284" w:lineRule="exact"/>
        <w:ind w:right="23"/>
        <w:jc w:val="right"/>
        <w:rPr>
          <w:rFonts w:ascii="Calibri" w:hAnsi="Calibri" w:cs="Calibri" w:eastAsia="Calibri"/>
        </w:rPr>
      </w:pPr>
      <w:r>
        <w:rPr>
          <w:rFonts w:ascii="Calibri"/>
        </w:rPr>
        <w:t>K</w:t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  <w:r>
        <w:rPr/>
        <w:br w:type="column"/>
      </w:r>
      <w:r>
        <w:rPr>
          <w:rFonts w:ascii="Calibri"/>
          <w:sz w:val="24"/>
        </w:rPr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2"/>
        <w:rPr>
          <w:rFonts w:ascii="Calibri" w:hAnsi="Calibri" w:cs="Calibri" w:eastAsia="Calibri"/>
          <w:sz w:val="18"/>
          <w:szCs w:val="18"/>
        </w:rPr>
      </w:pPr>
    </w:p>
    <w:p>
      <w:pPr>
        <w:pStyle w:val="Heading7"/>
        <w:spacing w:line="336" w:lineRule="auto" w:before="0"/>
        <w:ind w:left="827" w:right="0"/>
        <w:jc w:val="left"/>
      </w:pPr>
      <w:r>
        <w:rPr>
          <w:color w:val="636466"/>
        </w:rPr>
        <w:t>BRABRALUNG </w:t>
      </w:r>
      <w:r>
        <w:rPr>
          <w:color w:val="636466"/>
          <w:spacing w:val="-4"/>
        </w:rPr>
        <w:t>TATUNGALUNG</w:t>
      </w:r>
      <w:r>
        <w:rPr>
          <w:spacing w:val="-4"/>
        </w:rPr>
      </w:r>
    </w:p>
    <w:p>
      <w:pPr>
        <w:pStyle w:val="Heading6"/>
        <w:spacing w:line="336" w:lineRule="exact" w:before="49"/>
        <w:ind w:left="301" w:right="1289"/>
        <w:jc w:val="left"/>
      </w:pPr>
      <w:r>
        <w:rPr/>
        <w:br w:type="column"/>
      </w:r>
      <w:r>
        <w:rPr>
          <w:color w:val="A4590C"/>
        </w:rPr>
        <w:t>Respect</w:t>
      </w:r>
      <w:r>
        <w:rPr>
          <w:color w:val="A4590C"/>
          <w:spacing w:val="-3"/>
        </w:rPr>
        <w:t> </w:t>
      </w:r>
      <w:r>
        <w:rPr>
          <w:color w:val="A4590C"/>
        </w:rPr>
        <w:t>as</w:t>
      </w:r>
      <w:r>
        <w:rPr>
          <w:color w:val="A4590C"/>
          <w:w w:val="100"/>
        </w:rPr>
        <w:t> </w:t>
      </w:r>
      <w:r>
        <w:rPr>
          <w:rFonts w:ascii="Calibri"/>
          <w:color w:val="A4590C"/>
          <w:spacing w:val="-3"/>
        </w:rPr>
        <w:t>Traditional</w:t>
      </w:r>
      <w:r>
        <w:rPr>
          <w:rFonts w:ascii="Calibri"/>
          <w:color w:val="A4590C"/>
          <w:spacing w:val="-57"/>
        </w:rPr>
        <w:t> </w:t>
      </w:r>
      <w:r>
        <w:rPr>
          <w:rFonts w:ascii="Calibri"/>
          <w:color w:val="A4590C"/>
          <w:spacing w:val="-57"/>
        </w:rPr>
      </w:r>
      <w:r>
        <w:rPr>
          <w:rFonts w:ascii="Calibri"/>
          <w:color w:val="A4590C"/>
        </w:rPr>
        <w:t>Owners of</w:t>
      </w:r>
      <w:r>
        <w:rPr>
          <w:rFonts w:ascii="Calibri"/>
          <w:color w:val="A4590C"/>
          <w:spacing w:val="-5"/>
        </w:rPr>
        <w:t> </w:t>
      </w:r>
      <w:r>
        <w:rPr>
          <w:rFonts w:ascii="Calibri"/>
          <w:color w:val="A4590C"/>
        </w:rPr>
        <w:t>our</w:t>
      </w:r>
      <w:r>
        <w:rPr>
          <w:rFonts w:ascii="Calibri"/>
          <w:color w:val="A4590C"/>
        </w:rPr>
        <w:t> </w:t>
      </w:r>
      <w:r>
        <w:rPr>
          <w:color w:val="A4590C"/>
        </w:rPr>
        <w:t>Country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8"/>
          <w:szCs w:val="28"/>
        </w:rPr>
      </w:pPr>
    </w:p>
    <w:p>
      <w:pPr>
        <w:pStyle w:val="Heading6"/>
        <w:spacing w:line="336" w:lineRule="exact" w:before="219"/>
        <w:ind w:left="899" w:right="1072"/>
        <w:jc w:val="left"/>
      </w:pPr>
      <w:r>
        <w:rPr>
          <w:color w:val="A4590C"/>
        </w:rPr>
        <w:t>The right</w:t>
      </w:r>
      <w:r>
        <w:rPr>
          <w:color w:val="A4590C"/>
          <w:spacing w:val="-3"/>
        </w:rPr>
        <w:t> </w:t>
      </w:r>
      <w:r>
        <w:rPr>
          <w:color w:val="A4590C"/>
        </w:rPr>
        <w:t>to</w:t>
      </w:r>
      <w:r>
        <w:rPr>
          <w:color w:val="A4590C"/>
          <w:w w:val="100"/>
        </w:rPr>
        <w:t> </w:t>
      </w:r>
      <w:r>
        <w:rPr>
          <w:rFonts w:ascii="Calibri"/>
          <w:color w:val="A4590C"/>
        </w:rPr>
        <w:t>use,</w:t>
      </w:r>
      <w:r>
        <w:rPr>
          <w:rFonts w:ascii="Calibri"/>
          <w:color w:val="A4590C"/>
          <w:spacing w:val="-1"/>
        </w:rPr>
        <w:t> </w:t>
      </w:r>
      <w:r>
        <w:rPr>
          <w:rFonts w:ascii="Calibri"/>
          <w:color w:val="A4590C"/>
        </w:rPr>
        <w:t>manage</w:t>
      </w:r>
      <w:r>
        <w:rPr>
          <w:rFonts w:ascii="Calibri"/>
          <w:color w:val="A4590C"/>
        </w:rPr>
        <w:t> </w:t>
      </w:r>
      <w:r>
        <w:rPr>
          <w:color w:val="A4590C"/>
        </w:rPr>
        <w:t>and</w:t>
      </w:r>
      <w:r>
        <w:rPr>
          <w:color w:val="A4590C"/>
          <w:spacing w:val="-4"/>
        </w:rPr>
        <w:t> </w:t>
      </w:r>
      <w:r>
        <w:rPr>
          <w:color w:val="A4590C"/>
        </w:rPr>
        <w:t>control</w:t>
      </w:r>
      <w:r>
        <w:rPr>
          <w:color w:val="A4590C"/>
          <w:spacing w:val="-1"/>
          <w:w w:val="100"/>
        </w:rPr>
        <w:t> </w:t>
      </w:r>
      <w:r>
        <w:rPr>
          <w:color w:val="A4590C"/>
        </w:rPr>
        <w:t>our</w:t>
      </w:r>
      <w:r>
        <w:rPr>
          <w:color w:val="A4590C"/>
          <w:spacing w:val="-12"/>
        </w:rPr>
        <w:t> </w:t>
      </w:r>
      <w:r>
        <w:rPr>
          <w:color w:val="A4590C"/>
        </w:rPr>
        <w:t>resources</w:t>
      </w:r>
      <w:r>
        <w:rPr/>
      </w:r>
    </w:p>
    <w:p>
      <w:pPr>
        <w:spacing w:after="0" w:line="336" w:lineRule="exact"/>
        <w:jc w:val="left"/>
        <w:sectPr>
          <w:type w:val="continuous"/>
          <w:pgSz w:w="11910" w:h="16840"/>
          <w:pgMar w:top="1180" w:bottom="280" w:left="0" w:right="0"/>
          <w:cols w:num="4" w:equalWidth="0">
            <w:col w:w="3113" w:space="40"/>
            <w:col w:w="2708" w:space="40"/>
            <w:col w:w="2319" w:space="40"/>
            <w:col w:w="3650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8"/>
          <w:szCs w:val="28"/>
        </w:rPr>
      </w:pPr>
    </w:p>
    <w:p>
      <w:pPr>
        <w:spacing w:line="240" w:lineRule="auto" w:before="0"/>
        <w:rPr>
          <w:rFonts w:ascii="Calibri" w:hAnsi="Calibri" w:cs="Calibri" w:eastAsia="Calibri"/>
          <w:sz w:val="28"/>
          <w:szCs w:val="28"/>
        </w:rPr>
      </w:pPr>
    </w:p>
    <w:p>
      <w:pPr>
        <w:spacing w:line="240" w:lineRule="auto" w:before="7"/>
        <w:rPr>
          <w:rFonts w:ascii="Calibri" w:hAnsi="Calibri" w:cs="Calibri" w:eastAsia="Calibri"/>
          <w:sz w:val="34"/>
          <w:szCs w:val="34"/>
        </w:rPr>
      </w:pPr>
    </w:p>
    <w:p>
      <w:pPr>
        <w:pStyle w:val="Heading6"/>
        <w:spacing w:line="339" w:lineRule="exact"/>
        <w:ind w:right="0"/>
        <w:jc w:val="left"/>
        <w:rPr>
          <w:rFonts w:ascii="Calibri" w:hAnsi="Calibri" w:cs="Calibri" w:eastAsia="Calibri"/>
        </w:rPr>
      </w:pPr>
      <w:r>
        <w:rPr>
          <w:rFonts w:ascii="Calibri"/>
          <w:color w:val="A4590C"/>
        </w:rPr>
        <w:t>Protecting</w:t>
      </w:r>
      <w:r>
        <w:rPr>
          <w:rFonts w:ascii="Calibri"/>
        </w:rPr>
      </w:r>
    </w:p>
    <w:p>
      <w:pPr>
        <w:pStyle w:val="Heading6"/>
        <w:spacing w:line="235" w:lineRule="auto" w:before="2"/>
        <w:ind w:right="0"/>
        <w:jc w:val="left"/>
      </w:pPr>
      <w:r>
        <w:rPr>
          <w:rFonts w:ascii="Calibri"/>
          <w:color w:val="A4590C"/>
        </w:rPr>
        <w:t>and</w:t>
      </w:r>
      <w:r>
        <w:rPr>
          <w:rFonts w:ascii="Calibri"/>
          <w:color w:val="A4590C"/>
          <w:spacing w:val="-8"/>
        </w:rPr>
        <w:t> </w:t>
      </w:r>
      <w:r>
        <w:rPr>
          <w:rFonts w:ascii="Calibri"/>
          <w:color w:val="A4590C"/>
        </w:rPr>
        <w:t>practicing</w:t>
      </w:r>
      <w:r>
        <w:rPr>
          <w:rFonts w:ascii="Calibri"/>
          <w:color w:val="A4590C"/>
          <w:w w:val="99"/>
        </w:rPr>
        <w:t> </w:t>
      </w:r>
      <w:r>
        <w:rPr>
          <w:color w:val="A4590C"/>
        </w:rPr>
        <w:t>our</w:t>
      </w:r>
      <w:r>
        <w:rPr>
          <w:color w:val="A4590C"/>
          <w:spacing w:val="-6"/>
        </w:rPr>
        <w:t> </w:t>
      </w:r>
      <w:r>
        <w:rPr>
          <w:color w:val="A4590C"/>
        </w:rPr>
        <w:t>culture</w:t>
      </w:r>
      <w:r>
        <w:rPr/>
      </w:r>
    </w:p>
    <w:p>
      <w:pPr>
        <w:pStyle w:val="Heading4"/>
        <w:spacing w:line="175" w:lineRule="auto" w:before="19"/>
        <w:ind w:left="2035" w:right="509"/>
        <w:jc w:val="both"/>
        <w:rPr>
          <w:rFonts w:ascii="Calibri" w:hAnsi="Calibri" w:cs="Calibri" w:eastAsia="Calibri"/>
        </w:rPr>
      </w:pPr>
      <w:r>
        <w:rPr/>
        <w:br w:type="column"/>
      </w:r>
      <w:r>
        <w:rPr>
          <w:rFonts w:ascii="Calibri"/>
        </w:rPr>
        <w:t>U </w:t>
      </w:r>
      <w:r>
        <w:rPr>
          <w:rFonts w:ascii="Calibri"/>
        </w:rPr>
        <w:t>R N</w:t>
      </w:r>
      <w:r>
        <w:rPr>
          <w:rFonts w:ascii="Calibri"/>
          <w:w w:val="99"/>
        </w:rPr>
        <w:t> </w:t>
      </w:r>
      <w:r>
        <w:rPr>
          <w:rFonts w:ascii="Calibri"/>
        </w:rPr>
        <w:t>A</w:t>
      </w:r>
      <w:r>
        <w:rPr>
          <w:rFonts w:ascii="Calibri"/>
          <w:w w:val="99"/>
        </w:rPr>
        <w:t> </w:t>
      </w:r>
      <w:r>
        <w:rPr>
          <w:rFonts w:ascii="Calibri"/>
        </w:rPr>
        <w:t>I</w:t>
      </w:r>
    </w:p>
    <w:p>
      <w:pPr>
        <w:spacing w:line="240" w:lineRule="auto" w:before="0"/>
        <w:rPr>
          <w:rFonts w:ascii="Calibri" w:hAnsi="Calibri" w:cs="Calibri" w:eastAsia="Calibri"/>
          <w:sz w:val="40"/>
          <w:szCs w:val="40"/>
        </w:rPr>
      </w:pPr>
    </w:p>
    <w:p>
      <w:pPr>
        <w:spacing w:line="240" w:lineRule="auto" w:before="4"/>
        <w:rPr>
          <w:rFonts w:ascii="Calibri" w:hAnsi="Calibri" w:cs="Calibri" w:eastAsia="Calibri"/>
          <w:sz w:val="47"/>
          <w:szCs w:val="47"/>
        </w:rPr>
      </w:pPr>
    </w:p>
    <w:p>
      <w:pPr>
        <w:pStyle w:val="Heading5"/>
        <w:spacing w:line="240" w:lineRule="auto" w:before="0"/>
        <w:ind w:left="1552" w:right="0"/>
        <w:jc w:val="left"/>
        <w:rPr>
          <w:u w:val="none"/>
        </w:rPr>
      </w:pPr>
      <w:r>
        <w:rPr>
          <w:color w:val="414042"/>
          <w:spacing w:val="-4"/>
          <w:u w:val="none"/>
        </w:rPr>
        <w:t>GLaWAC</w:t>
      </w:r>
      <w:r>
        <w:rPr>
          <w:spacing w:val="-4"/>
          <w:u w:val="none"/>
        </w:rPr>
      </w:r>
    </w:p>
    <w:p>
      <w:pPr>
        <w:pStyle w:val="Heading7"/>
        <w:spacing w:line="158" w:lineRule="exact" w:before="0"/>
        <w:ind w:left="301" w:right="0"/>
        <w:jc w:val="left"/>
      </w:pPr>
      <w:r>
        <w:rPr>
          <w:spacing w:val="-3"/>
        </w:rPr>
        <w:br w:type="column"/>
      </w:r>
      <w:r>
        <w:rPr>
          <w:color w:val="636466"/>
          <w:spacing w:val="-3"/>
        </w:rPr>
        <w:t>KRAUATUNGALUNG</w:t>
      </w:r>
      <w:r>
        <w:rPr>
          <w:spacing w:val="-3"/>
        </w:rPr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12"/>
        <w:rPr>
          <w:rFonts w:ascii="Calibri" w:hAnsi="Calibri" w:cs="Calibri" w:eastAsia="Calibri"/>
          <w:sz w:val="28"/>
          <w:szCs w:val="28"/>
        </w:rPr>
      </w:pPr>
    </w:p>
    <w:p>
      <w:pPr>
        <w:pStyle w:val="Heading6"/>
        <w:spacing w:line="336" w:lineRule="exact"/>
        <w:ind w:left="1268" w:right="3"/>
        <w:jc w:val="both"/>
      </w:pPr>
      <w:r>
        <w:rPr>
          <w:color w:val="A4590C"/>
        </w:rPr>
        <w:t>A</w:t>
      </w:r>
      <w:r>
        <w:rPr>
          <w:color w:val="A4590C"/>
          <w:spacing w:val="-1"/>
        </w:rPr>
        <w:t> </w:t>
      </w:r>
      <w:r>
        <w:rPr>
          <w:color w:val="A4590C"/>
          <w:spacing w:val="-2"/>
        </w:rPr>
        <w:t>strong</w:t>
      </w:r>
      <w:r>
        <w:rPr>
          <w:color w:val="A4590C"/>
          <w:spacing w:val="-1"/>
          <w:w w:val="100"/>
        </w:rPr>
        <w:t> </w:t>
      </w:r>
      <w:r>
        <w:rPr>
          <w:color w:val="A4590C"/>
        </w:rPr>
        <w:t>focus</w:t>
      </w:r>
      <w:r>
        <w:rPr>
          <w:color w:val="A4590C"/>
          <w:spacing w:val="-10"/>
        </w:rPr>
        <w:t> </w:t>
      </w:r>
      <w:r>
        <w:rPr>
          <w:color w:val="A4590C"/>
        </w:rPr>
        <w:t>on</w:t>
      </w:r>
      <w:r>
        <w:rPr>
          <w:color w:val="A4590C"/>
          <w:spacing w:val="-1"/>
          <w:w w:val="100"/>
        </w:rPr>
        <w:t> </w:t>
      </w:r>
      <w:r>
        <w:rPr>
          <w:color w:val="A4590C"/>
        </w:rPr>
        <w:t>learning</w:t>
      </w:r>
      <w:r>
        <w:rPr/>
      </w:r>
    </w:p>
    <w:p>
      <w:pPr>
        <w:spacing w:line="240" w:lineRule="auto" w:before="6"/>
        <w:rPr>
          <w:rFonts w:ascii="Calibri" w:hAnsi="Calibri" w:cs="Calibri" w:eastAsia="Calibri"/>
          <w:sz w:val="40"/>
          <w:szCs w:val="40"/>
        </w:rPr>
      </w:pPr>
      <w:r>
        <w:rPr/>
        <w:br w:type="column"/>
      </w:r>
      <w:r>
        <w:rPr>
          <w:rFonts w:ascii="Calibri"/>
          <w:sz w:val="40"/>
        </w:rPr>
      </w:r>
    </w:p>
    <w:p>
      <w:pPr>
        <w:pStyle w:val="Heading6"/>
        <w:spacing w:line="336" w:lineRule="exact"/>
        <w:ind w:left="108" w:right="1489"/>
        <w:jc w:val="left"/>
      </w:pPr>
      <w:r>
        <w:rPr>
          <w:color w:val="A4590C"/>
        </w:rPr>
        <w:t>Economic</w:t>
      </w:r>
      <w:r>
        <w:rPr>
          <w:color w:val="A4590C"/>
          <w:spacing w:val="-1"/>
          <w:w w:val="100"/>
        </w:rPr>
        <w:t> </w:t>
      </w:r>
      <w:r>
        <w:rPr>
          <w:color w:val="A4590C"/>
          <w:spacing w:val="-1"/>
        </w:rPr>
        <w:t>independence</w:t>
      </w:r>
      <w:r>
        <w:rPr/>
      </w:r>
    </w:p>
    <w:p>
      <w:pPr>
        <w:spacing w:after="0" w:line="336" w:lineRule="exact"/>
        <w:jc w:val="left"/>
        <w:sectPr>
          <w:type w:val="continuous"/>
          <w:pgSz w:w="11910" w:h="16840"/>
          <w:pgMar w:top="1180" w:bottom="280" w:left="0" w:right="0"/>
          <w:cols w:num="4" w:equalWidth="0">
            <w:col w:w="3528" w:space="40"/>
            <w:col w:w="2805" w:space="40"/>
            <w:col w:w="2234" w:space="40"/>
            <w:col w:w="3223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sz w:val="24"/>
          <w:szCs w:val="24"/>
        </w:rPr>
      </w:pPr>
    </w:p>
    <w:p>
      <w:pPr>
        <w:spacing w:before="65"/>
        <w:ind w:left="0" w:right="1044" w:firstLine="0"/>
        <w:jc w:val="righ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color w:val="8B8E90"/>
          <w:sz w:val="20"/>
        </w:rPr>
        <w:t>Vision diagram by Aunty </w:t>
      </w:r>
      <w:r>
        <w:rPr>
          <w:rFonts w:ascii="Calibri"/>
          <w:color w:val="8B8E90"/>
          <w:spacing w:val="-4"/>
          <w:sz w:val="20"/>
        </w:rPr>
        <w:t>Faye</w:t>
      </w:r>
      <w:r>
        <w:rPr>
          <w:rFonts w:ascii="Calibri"/>
          <w:color w:val="8B8E90"/>
          <w:spacing w:val="-1"/>
          <w:sz w:val="20"/>
        </w:rPr>
        <w:t> </w:t>
      </w:r>
      <w:r>
        <w:rPr>
          <w:rFonts w:ascii="Calibri"/>
          <w:color w:val="8B8E90"/>
          <w:spacing w:val="-3"/>
          <w:sz w:val="20"/>
        </w:rPr>
        <w:t>Voss</w:t>
      </w:r>
      <w:r>
        <w:rPr>
          <w:rFonts w:ascii="Calibri"/>
          <w:spacing w:val="-3"/>
          <w:sz w:val="20"/>
        </w:rPr>
      </w:r>
    </w:p>
    <w:p>
      <w:pPr>
        <w:pStyle w:val="Heading5"/>
        <w:spacing w:line="240" w:lineRule="auto" w:before="31"/>
        <w:ind w:left="387" w:right="988"/>
        <w:jc w:val="left"/>
        <w:rPr>
          <w:u w:val="none"/>
        </w:rPr>
      </w:pPr>
      <w:r>
        <w:rPr/>
        <w:pict>
          <v:group style="position:absolute;margin-left:-.999947pt;margin-top:4.394472pt;width:597.3pt;height:17.2pt;mso-position-horizontal-relative:page;mso-position-vertical-relative:paragraph;z-index:-888832" coordorigin="-20,88" coordsize="11946,344">
            <v:group style="position:absolute;left:11906;top:243;width:2;height:71" coordorigin="11906,243" coordsize="2,71">
              <v:shape style="position:absolute;left:11906;top:243;width:2;height:71" coordorigin="11906,243" coordsize="0,71" path="m11906,313l11906,243e" filled="false" stroked="true" strokeweight=".748pt" strokecolor="#939598">
                <v:path arrowok="t"/>
              </v:shape>
            </v:group>
            <v:group style="position:absolute;left:11865;top:243;width:2;height:80" coordorigin="11865,243" coordsize="2,80">
              <v:shape style="position:absolute;left:11865;top:243;width:2;height:80" coordorigin="11865,243" coordsize="0,80" path="m11865,323l11865,243e" filled="false" stroked="true" strokeweight=".748pt" strokecolor="#939598">
                <v:path arrowok="t"/>
              </v:shape>
            </v:group>
            <v:group style="position:absolute;left:11825;top:243;width:2;height:80" coordorigin="11825,243" coordsize="2,80">
              <v:shape style="position:absolute;left:11825;top:243;width:2;height:80" coordorigin="11825,243" coordsize="0,80" path="m11825,323l11825,243e" filled="false" stroked="true" strokeweight=".748pt" strokecolor="#939598">
                <v:path arrowok="t"/>
              </v:shape>
            </v:group>
            <v:group style="position:absolute;left:11785;top:243;width:2;height:80" coordorigin="11785,243" coordsize="2,80">
              <v:shape style="position:absolute;left:11785;top:243;width:2;height:80" coordorigin="11785,243" coordsize="0,80" path="m11785,323l11785,243e" filled="false" stroked="true" strokeweight=".748pt" strokecolor="#939598">
                <v:path arrowok="t"/>
              </v:shape>
            </v:group>
            <v:group style="position:absolute;left:11745;top:243;width:2;height:80" coordorigin="11745,243" coordsize="2,80">
              <v:shape style="position:absolute;left:11745;top:243;width:2;height:80" coordorigin="11745,243" coordsize="0,80" path="m11745,323l11745,243e" filled="false" stroked="true" strokeweight=".748pt" strokecolor="#939598">
                <v:path arrowok="t"/>
              </v:shape>
            </v:group>
            <v:group style="position:absolute;left:11705;top:243;width:2;height:80" coordorigin="11705,243" coordsize="2,80">
              <v:shape style="position:absolute;left:11705;top:243;width:2;height:80" coordorigin="11705,243" coordsize="0,80" path="m11705,323l11705,243e" filled="false" stroked="true" strokeweight=".748pt" strokecolor="#939598">
                <v:path arrowok="t"/>
              </v:shape>
            </v:group>
            <v:group style="position:absolute;left:11665;top:243;width:2;height:80" coordorigin="11665,243" coordsize="2,80">
              <v:shape style="position:absolute;left:11665;top:243;width:2;height:80" coordorigin="11665,243" coordsize="0,80" path="m11665,323l11665,243e" filled="false" stroked="true" strokeweight=".748pt" strokecolor="#939598">
                <v:path arrowok="t"/>
              </v:shape>
            </v:group>
            <v:group style="position:absolute;left:11625;top:243;width:2;height:80" coordorigin="11625,243" coordsize="2,80">
              <v:shape style="position:absolute;left:11625;top:243;width:2;height:80" coordorigin="11625,243" coordsize="0,80" path="m11625,323l11625,243e" filled="false" stroked="true" strokeweight=".748pt" strokecolor="#939598">
                <v:path arrowok="t"/>
              </v:shape>
            </v:group>
            <v:group style="position:absolute;left:11585;top:243;width:2;height:80" coordorigin="11585,243" coordsize="2,80">
              <v:shape style="position:absolute;left:11585;top:243;width:2;height:80" coordorigin="11585,243" coordsize="1,80" path="m11585,323l11585,243e" filled="false" stroked="true" strokeweight=".748pt" strokecolor="#939598">
                <v:path arrowok="t"/>
              </v:shape>
            </v:group>
            <v:group style="position:absolute;left:11545;top:243;width:2;height:80" coordorigin="11545,243" coordsize="2,80">
              <v:shape style="position:absolute;left:11545;top:243;width:2;height:80" coordorigin="11545,243" coordsize="0,80" path="m11545,323l11545,243e" filled="false" stroked="true" strokeweight=".748pt" strokecolor="#939598">
                <v:path arrowok="t"/>
              </v:shape>
            </v:group>
            <v:group style="position:absolute;left:11505;top:243;width:2;height:80" coordorigin="11505,243" coordsize="2,80">
              <v:shape style="position:absolute;left:11505;top:243;width:2;height:80" coordorigin="11505,243" coordsize="0,80" path="m11505,323l11505,243e" filled="false" stroked="true" strokeweight=".748pt" strokecolor="#939598">
                <v:path arrowok="t"/>
              </v:shape>
            </v:group>
            <v:group style="position:absolute;left:11465;top:243;width:2;height:80" coordorigin="11465,243" coordsize="2,80">
              <v:shape style="position:absolute;left:11465;top:243;width:2;height:80" coordorigin="11465,243" coordsize="1,80" path="m11465,323l11465,243e" filled="false" stroked="true" strokeweight=".748pt" strokecolor="#939598">
                <v:path arrowok="t"/>
              </v:shape>
            </v:group>
            <v:group style="position:absolute;left:11425;top:243;width:2;height:80" coordorigin="11425,243" coordsize="2,80">
              <v:shape style="position:absolute;left:11425;top:243;width:2;height:80" coordorigin="11425,243" coordsize="1,80" path="m11425,323l11425,243e" filled="false" stroked="true" strokeweight=".748pt" strokecolor="#939598">
                <v:path arrowok="t"/>
              </v:shape>
            </v:group>
            <v:group style="position:absolute;left:11385;top:243;width:2;height:80" coordorigin="11385,243" coordsize="2,80">
              <v:shape style="position:absolute;left:11385;top:243;width:2;height:80" coordorigin="11385,243" coordsize="1,80" path="m11385,323l11385,243e" filled="false" stroked="true" strokeweight=".748pt" strokecolor="#939598">
                <v:path arrowok="t"/>
              </v:shape>
            </v:group>
            <v:group style="position:absolute;left:11345;top:243;width:2;height:80" coordorigin="11345,243" coordsize="2,80">
              <v:shape style="position:absolute;left:11345;top:243;width:2;height:80" coordorigin="11345,243" coordsize="1,80" path="m11345,323l11345,243e" filled="false" stroked="true" strokeweight=".748pt" strokecolor="#939598">
                <v:path arrowok="t"/>
              </v:shape>
            </v:group>
            <v:group style="position:absolute;left:11305;top:243;width:2;height:80" coordorigin="11305,243" coordsize="2,80">
              <v:shape style="position:absolute;left:11305;top:243;width:2;height:80" coordorigin="11305,243" coordsize="1,80" path="m11305,323l11305,243e" filled="false" stroked="true" strokeweight=".748pt" strokecolor="#939598">
                <v:path arrowok="t"/>
              </v:shape>
            </v:group>
            <v:group style="position:absolute;left:11265;top:243;width:2;height:80" coordorigin="11265,243" coordsize="2,80">
              <v:shape style="position:absolute;left:11265;top:243;width:2;height:80" coordorigin="11265,243" coordsize="0,80" path="m11265,323l11265,243e" filled="false" stroked="true" strokeweight=".748pt" strokecolor="#939598">
                <v:path arrowok="t"/>
              </v:shape>
            </v:group>
            <v:group style="position:absolute;left:11224;top:243;width:2;height:80" coordorigin="11224,243" coordsize="2,80">
              <v:shape style="position:absolute;left:11224;top:243;width:2;height:80" coordorigin="11224,243" coordsize="0,80" path="m11224,323l11224,243e" filled="false" stroked="true" strokeweight=".748pt" strokecolor="#939598">
                <v:path arrowok="t"/>
              </v:shape>
            </v:group>
            <v:group style="position:absolute;left:11184;top:243;width:2;height:80" coordorigin="11184,243" coordsize="2,80">
              <v:shape style="position:absolute;left:11184;top:243;width:2;height:80" coordorigin="11184,243" coordsize="0,80" path="m11184,323l11184,243e" filled="false" stroked="true" strokeweight=".748pt" strokecolor="#939598">
                <v:path arrowok="t"/>
              </v:shape>
            </v:group>
            <v:group style="position:absolute;left:11144;top:243;width:2;height:80" coordorigin="11144,243" coordsize="2,80">
              <v:shape style="position:absolute;left:11144;top:243;width:2;height:80" coordorigin="11144,243" coordsize="1,80" path="m11144,323l11144,243e" filled="false" stroked="true" strokeweight=".748pt" strokecolor="#939598">
                <v:path arrowok="t"/>
              </v:shape>
            </v:group>
            <v:group style="position:absolute;left:11104;top:243;width:2;height:80" coordorigin="11104,243" coordsize="2,80">
              <v:shape style="position:absolute;left:11104;top:243;width:2;height:80" coordorigin="11104,243" coordsize="0,80" path="m11104,323l11104,243e" filled="false" stroked="true" strokeweight=".748pt" strokecolor="#939598">
                <v:path arrowok="t"/>
              </v:shape>
            </v:group>
            <v:group style="position:absolute;left:11064;top:243;width:2;height:80" coordorigin="11064,243" coordsize="2,80">
              <v:shape style="position:absolute;left:11064;top:243;width:2;height:80" coordorigin="11064,243" coordsize="0,80" path="m11064,323l11064,243e" filled="false" stroked="true" strokeweight=".748pt" strokecolor="#939598">
                <v:path arrowok="t"/>
              </v:shape>
            </v:group>
            <v:group style="position:absolute;left:11024;top:243;width:2;height:80" coordorigin="11024,243" coordsize="2,80">
              <v:shape style="position:absolute;left:11024;top:243;width:2;height:80" coordorigin="11024,243" coordsize="1,80" path="m11024,323l11024,243e" filled="false" stroked="true" strokeweight=".748pt" strokecolor="#939598">
                <v:path arrowok="t"/>
              </v:shape>
            </v:group>
            <v:group style="position:absolute;left:10984;top:243;width:2;height:80" coordorigin="10984,243" coordsize="2,80">
              <v:shape style="position:absolute;left:10984;top:243;width:2;height:80" coordorigin="10984,243" coordsize="0,80" path="m10984,323l10984,243e" filled="false" stroked="true" strokeweight=".748pt" strokecolor="#939598">
                <v:path arrowok="t"/>
              </v:shape>
            </v:group>
            <v:group style="position:absolute;left:10944;top:243;width:2;height:80" coordorigin="10944,243" coordsize="2,80">
              <v:shape style="position:absolute;left:10944;top:243;width:2;height:80" coordorigin="10944,243" coordsize="0,80" path="m10944,323l10944,243e" filled="false" stroked="true" strokeweight=".748pt" strokecolor="#939598">
                <v:path arrowok="t"/>
              </v:shape>
            </v:group>
            <v:group style="position:absolute;left:10904;top:243;width:2;height:80" coordorigin="10904,243" coordsize="2,80">
              <v:shape style="position:absolute;left:10904;top:243;width:2;height:80" coordorigin="10904,243" coordsize="0,80" path="m10904,323l10904,243e" filled="false" stroked="true" strokeweight=".748pt" strokecolor="#939598">
                <v:path arrowok="t"/>
              </v:shape>
            </v:group>
            <v:group style="position:absolute;left:10864;top:243;width:2;height:80" coordorigin="10864,243" coordsize="2,80">
              <v:shape style="position:absolute;left:10864;top:243;width:2;height:80" coordorigin="10864,243" coordsize="0,80" path="m10864,323l10864,243e" filled="false" stroked="true" strokeweight=".748pt" strokecolor="#939598">
                <v:path arrowok="t"/>
              </v:shape>
            </v:group>
            <v:group style="position:absolute;left:10824;top:243;width:2;height:80" coordorigin="10824,243" coordsize="2,80">
              <v:shape style="position:absolute;left:10824;top:243;width:2;height:80" coordorigin="10824,243" coordsize="1,80" path="m10824,323l10824,243e" filled="false" stroked="true" strokeweight=".748pt" strokecolor="#939598">
                <v:path arrowok="t"/>
              </v:shape>
            </v:group>
            <v:group style="position:absolute;left:10784;top:243;width:2;height:80" coordorigin="10784,243" coordsize="2,80">
              <v:shape style="position:absolute;left:10784;top:243;width:2;height:80" coordorigin="10784,243" coordsize="0,80" path="m10784,323l10784,243e" filled="false" stroked="true" strokeweight=".748pt" strokecolor="#939598">
                <v:path arrowok="t"/>
              </v:shape>
            </v:group>
            <v:group style="position:absolute;left:10744;top:243;width:2;height:80" coordorigin="10744,243" coordsize="2,80">
              <v:shape style="position:absolute;left:10744;top:243;width:2;height:80" coordorigin="10744,243" coordsize="0,80" path="m10744,323l10744,243e" filled="false" stroked="true" strokeweight=".748pt" strokecolor="#939598">
                <v:path arrowok="t"/>
              </v:shape>
            </v:group>
            <v:group style="position:absolute;left:10704;top:243;width:2;height:80" coordorigin="10704,243" coordsize="2,80">
              <v:shape style="position:absolute;left:10704;top:243;width:2;height:80" coordorigin="10704,243" coordsize="1,80" path="m10704,323l10704,243e" filled="false" stroked="true" strokeweight=".748pt" strokecolor="#939598">
                <v:path arrowok="t"/>
              </v:shape>
            </v:group>
            <v:group style="position:absolute;left:10664;top:243;width:2;height:80" coordorigin="10664,243" coordsize="2,80">
              <v:shape style="position:absolute;left:10664;top:243;width:2;height:80" coordorigin="10664,243" coordsize="0,80" path="m10664,323l10664,243e" filled="false" stroked="true" strokeweight=".748pt" strokecolor="#939598">
                <v:path arrowok="t"/>
              </v:shape>
            </v:group>
            <v:group style="position:absolute;left:10624;top:243;width:2;height:80" coordorigin="10624,243" coordsize="2,80">
              <v:shape style="position:absolute;left:10624;top:243;width:2;height:80" coordorigin="10624,243" coordsize="0,80" path="m10624,323l10624,243e" filled="false" stroked="true" strokeweight=".748pt" strokecolor="#939598">
                <v:path arrowok="t"/>
              </v:shape>
            </v:group>
            <v:group style="position:absolute;left:10584;top:243;width:2;height:80" coordorigin="10584,243" coordsize="2,80">
              <v:shape style="position:absolute;left:10584;top:243;width:2;height:80" coordorigin="10584,243" coordsize="0,80" path="m10584,323l10584,243e" filled="false" stroked="true" strokeweight=".748pt" strokecolor="#939598">
                <v:path arrowok="t"/>
              </v:shape>
            </v:group>
            <v:group style="position:absolute;left:10543;top:243;width:2;height:80" coordorigin="10543,243" coordsize="2,80">
              <v:shape style="position:absolute;left:10543;top:243;width:2;height:80" coordorigin="10543,243" coordsize="0,80" path="m10543,323l10543,243e" filled="false" stroked="true" strokeweight=".748pt" strokecolor="#939598">
                <v:path arrowok="t"/>
              </v:shape>
            </v:group>
            <v:group style="position:absolute;left:10503;top:243;width:2;height:80" coordorigin="10503,243" coordsize="2,80">
              <v:shape style="position:absolute;left:10503;top:243;width:2;height:80" coordorigin="10503,243" coordsize="1,80" path="m10503,323l10503,243e" filled="false" stroked="true" strokeweight=".748pt" strokecolor="#939598">
                <v:path arrowok="t"/>
              </v:shape>
            </v:group>
            <v:group style="position:absolute;left:10463;top:244;width:2;height:80" coordorigin="10463,244" coordsize="2,80">
              <v:shape style="position:absolute;left:10463;top:244;width:2;height:80" coordorigin="10463,244" coordsize="0,80" path="m10463,324l10463,244e" filled="false" stroked="true" strokeweight=".748pt" strokecolor="#939598">
                <v:path arrowok="t"/>
              </v:shape>
            </v:group>
            <v:group style="position:absolute;left:10423;top:244;width:2;height:80" coordorigin="10423,244" coordsize="2,80">
              <v:shape style="position:absolute;left:10423;top:244;width:2;height:80" coordorigin="10423,244" coordsize="0,80" path="m10423,324l10423,244e" filled="false" stroked="true" strokeweight=".748pt" strokecolor="#939598">
                <v:path arrowok="t"/>
              </v:shape>
            </v:group>
            <v:group style="position:absolute;left:10383;top:244;width:2;height:80" coordorigin="10383,244" coordsize="2,80">
              <v:shape style="position:absolute;left:10383;top:244;width:2;height:80" coordorigin="10383,244" coordsize="1,80" path="m10383,324l10383,244e" filled="false" stroked="true" strokeweight=".748pt" strokecolor="#939598">
                <v:path arrowok="t"/>
              </v:shape>
            </v:group>
            <v:group style="position:absolute;left:10343;top:244;width:2;height:80" coordorigin="10343,244" coordsize="2,80">
              <v:shape style="position:absolute;left:10343;top:244;width:2;height:80" coordorigin="10343,244" coordsize="0,80" path="m10343,324l10343,244e" filled="false" stroked="true" strokeweight=".748pt" strokecolor="#939598">
                <v:path arrowok="t"/>
              </v:shape>
            </v:group>
            <v:group style="position:absolute;left:10303;top:244;width:2;height:80" coordorigin="10303,244" coordsize="2,80">
              <v:shape style="position:absolute;left:10303;top:244;width:2;height:80" coordorigin="10303,244" coordsize="0,80" path="m10303,324l10303,244e" filled="false" stroked="true" strokeweight=".748pt" strokecolor="#939598">
                <v:path arrowok="t"/>
              </v:shape>
            </v:group>
            <v:group style="position:absolute;left:10263;top:244;width:2;height:80" coordorigin="10263,244" coordsize="2,80">
              <v:shape style="position:absolute;left:10263;top:244;width:2;height:80" coordorigin="10263,244" coordsize="1,80" path="m10263,324l10263,244e" filled="false" stroked="true" strokeweight=".748pt" strokecolor="#939598">
                <v:path arrowok="t"/>
              </v:shape>
            </v:group>
            <v:group style="position:absolute;left:10223;top:244;width:2;height:80" coordorigin="10223,244" coordsize="2,80">
              <v:shape style="position:absolute;left:10223;top:244;width:2;height:80" coordorigin="10223,244" coordsize="1,80" path="m10223,324l10223,244e" filled="false" stroked="true" strokeweight=".748pt" strokecolor="#939598">
                <v:path arrowok="t"/>
              </v:shape>
            </v:group>
            <v:group style="position:absolute;left:10183;top:244;width:2;height:80" coordorigin="10183,244" coordsize="2,80">
              <v:shape style="position:absolute;left:10183;top:244;width:2;height:80" coordorigin="10183,244" coordsize="1,80" path="m10183,324l10183,244e" filled="false" stroked="true" strokeweight=".748pt" strokecolor="#939598">
                <v:path arrowok="t"/>
              </v:shape>
            </v:group>
            <v:group style="position:absolute;left:10143;top:244;width:2;height:80" coordorigin="10143,244" coordsize="2,80">
              <v:shape style="position:absolute;left:10143;top:244;width:2;height:80" coordorigin="10143,244" coordsize="1,80" path="m10143,324l10143,244e" filled="false" stroked="true" strokeweight=".748pt" strokecolor="#939598">
                <v:path arrowok="t"/>
              </v:shape>
            </v:group>
            <v:group style="position:absolute;left:10103;top:244;width:2;height:80" coordorigin="10103,244" coordsize="2,80">
              <v:shape style="position:absolute;left:10103;top:244;width:2;height:80" coordorigin="10103,244" coordsize="1,80" path="m10103,324l10103,244e" filled="false" stroked="true" strokeweight=".748pt" strokecolor="#939598">
                <v:path arrowok="t"/>
              </v:shape>
            </v:group>
            <v:group style="position:absolute;left:10063;top:244;width:2;height:80" coordorigin="10063,244" coordsize="2,80">
              <v:shape style="position:absolute;left:10063;top:244;width:2;height:80" coordorigin="10063,244" coordsize="0,80" path="m10063,324l10063,244e" filled="false" stroked="true" strokeweight=".748pt" strokecolor="#939598">
                <v:path arrowok="t"/>
              </v:shape>
            </v:group>
            <v:group style="position:absolute;left:10023;top:244;width:2;height:80" coordorigin="10023,244" coordsize="2,80">
              <v:shape style="position:absolute;left:10023;top:244;width:2;height:80" coordorigin="10023,244" coordsize="0,80" path="m10023,324l10023,244e" filled="false" stroked="true" strokeweight=".748pt" strokecolor="#939598">
                <v:path arrowok="t"/>
              </v:shape>
            </v:group>
            <v:group style="position:absolute;left:9983;top:244;width:2;height:80" coordorigin="9983,244" coordsize="2,80">
              <v:shape style="position:absolute;left:9983;top:244;width:2;height:80" coordorigin="9983,244" coordsize="0,80" path="m9983,324l9983,244e" filled="false" stroked="true" strokeweight=".748pt" strokecolor="#939598">
                <v:path arrowok="t"/>
              </v:shape>
            </v:group>
            <v:group style="position:absolute;left:9943;top:244;width:2;height:80" coordorigin="9943,244" coordsize="2,80">
              <v:shape style="position:absolute;left:9943;top:244;width:2;height:80" coordorigin="9943,244" coordsize="1,80" path="m9943,324l9943,244e" filled="false" stroked="true" strokeweight=".748pt" strokecolor="#939598">
                <v:path arrowok="t"/>
              </v:shape>
            </v:group>
            <v:group style="position:absolute;left:9902;top:244;width:2;height:80" coordorigin="9902,244" coordsize="2,80">
              <v:shape style="position:absolute;left:9902;top:244;width:2;height:80" coordorigin="9902,244" coordsize="0,80" path="m9902,324l9902,244e" filled="false" stroked="true" strokeweight=".748pt" strokecolor="#939598">
                <v:path arrowok="t"/>
              </v:shape>
            </v:group>
            <v:group style="position:absolute;left:9862;top:244;width:2;height:80" coordorigin="9862,244" coordsize="2,80">
              <v:shape style="position:absolute;left:9862;top:244;width:2;height:80" coordorigin="9862,244" coordsize="0,80" path="m9862,324l9862,244e" filled="false" stroked="true" strokeweight=".748pt" strokecolor="#939598">
                <v:path arrowok="t"/>
              </v:shape>
            </v:group>
            <v:group style="position:absolute;left:9822;top:244;width:2;height:80" coordorigin="9822,244" coordsize="2,80">
              <v:shape style="position:absolute;left:9822;top:244;width:2;height:80" coordorigin="9822,244" coordsize="0,80" path="m9822,324l9822,244e" filled="false" stroked="true" strokeweight=".748pt" strokecolor="#939598">
                <v:path arrowok="t"/>
              </v:shape>
            </v:group>
            <v:group style="position:absolute;left:9782;top:244;width:2;height:80" coordorigin="9782,244" coordsize="2,80">
              <v:shape style="position:absolute;left:9782;top:244;width:2;height:80" coordorigin="9782,244" coordsize="0,80" path="m9782,324l9782,244e" filled="false" stroked="true" strokeweight=".748pt" strokecolor="#939598">
                <v:path arrowok="t"/>
              </v:shape>
            </v:group>
            <v:group style="position:absolute;left:9742;top:244;width:2;height:80" coordorigin="9742,244" coordsize="2,80">
              <v:shape style="position:absolute;left:9742;top:244;width:2;height:80" coordorigin="9742,244" coordsize="0,80" path="m9742,324l9742,244e" filled="false" stroked="true" strokeweight=".748pt" strokecolor="#939598">
                <v:path arrowok="t"/>
              </v:shape>
            </v:group>
            <v:group style="position:absolute;left:9702;top:244;width:2;height:80" coordorigin="9702,244" coordsize="2,80">
              <v:shape style="position:absolute;left:9702;top:244;width:2;height:80" coordorigin="9702,244" coordsize="0,80" path="m9702,324l9702,244e" filled="false" stroked="true" strokeweight=".748pt" strokecolor="#939598">
                <v:path arrowok="t"/>
              </v:shape>
            </v:group>
            <v:group style="position:absolute;left:9662;top:244;width:2;height:80" coordorigin="9662,244" coordsize="2,80">
              <v:shape style="position:absolute;left:9662;top:244;width:2;height:80" coordorigin="9662,244" coordsize="0,80" path="m9662,324l9662,244e" filled="false" stroked="true" strokeweight=".748pt" strokecolor="#939598">
                <v:path arrowok="t"/>
              </v:shape>
            </v:group>
            <v:group style="position:absolute;left:9622;top:244;width:2;height:80" coordorigin="9622,244" coordsize="2,80">
              <v:shape style="position:absolute;left:9622;top:244;width:2;height:80" coordorigin="9622,244" coordsize="1,80" path="m9622,324l9622,244e" filled="false" stroked="true" strokeweight=".748pt" strokecolor="#939598">
                <v:path arrowok="t"/>
              </v:shape>
            </v:group>
            <v:group style="position:absolute;left:9582;top:244;width:2;height:80" coordorigin="9582,244" coordsize="2,80">
              <v:shape style="position:absolute;left:9582;top:244;width:2;height:80" coordorigin="9582,244" coordsize="0,80" path="m9582,324l9582,244e" filled="false" stroked="true" strokeweight=".748pt" strokecolor="#939598">
                <v:path arrowok="t"/>
              </v:shape>
            </v:group>
            <v:group style="position:absolute;left:9542;top:244;width:2;height:80" coordorigin="9542,244" coordsize="2,80">
              <v:shape style="position:absolute;left:9542;top:244;width:2;height:80" coordorigin="9542,244" coordsize="0,80" path="m9542,324l9542,244e" filled="false" stroked="true" strokeweight=".748pt" strokecolor="#939598">
                <v:path arrowok="t"/>
              </v:shape>
            </v:group>
            <v:group style="position:absolute;left:9502;top:244;width:2;height:80" coordorigin="9502,244" coordsize="2,80">
              <v:shape style="position:absolute;left:9502;top:244;width:2;height:80" coordorigin="9502,244" coordsize="0,80" path="m9502,324l9502,244e" filled="false" stroked="true" strokeweight=".748pt" strokecolor="#939598">
                <v:path arrowok="t"/>
              </v:shape>
            </v:group>
            <v:group style="position:absolute;left:9462;top:244;width:2;height:80" coordorigin="9462,244" coordsize="2,80">
              <v:shape style="position:absolute;left:9462;top:244;width:2;height:80" coordorigin="9462,244" coordsize="0,80" path="m9462,324l9462,244e" filled="false" stroked="true" strokeweight=".748pt" strokecolor="#939598">
                <v:path arrowok="t"/>
              </v:shape>
            </v:group>
            <v:group style="position:absolute;left:9422;top:244;width:2;height:80" coordorigin="9422,244" coordsize="2,80">
              <v:shape style="position:absolute;left:9422;top:244;width:2;height:80" coordorigin="9422,244" coordsize="0,80" path="m9422,324l9422,244e" filled="false" stroked="true" strokeweight=".748pt" strokecolor="#939598">
                <v:path arrowok="t"/>
              </v:shape>
            </v:group>
            <v:group style="position:absolute;left:9382;top:244;width:2;height:80" coordorigin="9382,244" coordsize="2,80">
              <v:shape style="position:absolute;left:9382;top:244;width:2;height:80" coordorigin="9382,244" coordsize="0,80" path="m9382,324l9382,244e" filled="false" stroked="true" strokeweight=".748pt" strokecolor="#939598">
                <v:path arrowok="t"/>
              </v:shape>
            </v:group>
            <v:group style="position:absolute;left:9342;top:244;width:2;height:80" coordorigin="9342,244" coordsize="2,80">
              <v:shape style="position:absolute;left:9342;top:244;width:2;height:80" coordorigin="9342,244" coordsize="0,80" path="m9342,324l9342,244e" filled="false" stroked="true" strokeweight=".748pt" strokecolor="#939598">
                <v:path arrowok="t"/>
              </v:shape>
            </v:group>
            <v:group style="position:absolute;left:9302;top:244;width:2;height:80" coordorigin="9302,244" coordsize="2,80">
              <v:shape style="position:absolute;left:9302;top:244;width:2;height:80" coordorigin="9302,244" coordsize="1,80" path="m9302,324l9302,244e" filled="false" stroked="true" strokeweight=".748pt" strokecolor="#939598">
                <v:path arrowok="t"/>
              </v:shape>
            </v:group>
            <v:group style="position:absolute;left:9262;top:244;width:2;height:80" coordorigin="9262,244" coordsize="2,80">
              <v:shape style="position:absolute;left:9262;top:244;width:2;height:80" coordorigin="9262,244" coordsize="0,80" path="m9262,324l9262,244e" filled="false" stroked="true" strokeweight=".748pt" strokecolor="#939598">
                <v:path arrowok="t"/>
              </v:shape>
            </v:group>
            <v:group style="position:absolute;left:9221;top:244;width:2;height:80" coordorigin="9221,244" coordsize="2,80">
              <v:shape style="position:absolute;left:9221;top:244;width:2;height:80" coordorigin="9221,244" coordsize="0,80" path="m9221,324l9221,244e" filled="false" stroked="true" strokeweight=".748pt" strokecolor="#939598">
                <v:path arrowok="t"/>
              </v:shape>
            </v:group>
            <v:group style="position:absolute;left:9181;top:244;width:2;height:80" coordorigin="9181,244" coordsize="2,80">
              <v:shape style="position:absolute;left:9181;top:244;width:2;height:80" coordorigin="9181,244" coordsize="0,80" path="m9181,324l9181,244e" filled="false" stroked="true" strokeweight=".748pt" strokecolor="#939598">
                <v:path arrowok="t"/>
              </v:shape>
            </v:group>
            <v:group style="position:absolute;left:9141;top:244;width:2;height:80" coordorigin="9141,244" coordsize="2,80">
              <v:shape style="position:absolute;left:9141;top:244;width:2;height:80" coordorigin="9141,244" coordsize="0,80" path="m9141,324l9141,244e" filled="false" stroked="true" strokeweight=".748pt" strokecolor="#939598">
                <v:path arrowok="t"/>
              </v:shape>
            </v:group>
            <v:group style="position:absolute;left:9101;top:244;width:2;height:80" coordorigin="9101,244" coordsize="2,80">
              <v:shape style="position:absolute;left:9101;top:244;width:2;height:80" coordorigin="9101,244" coordsize="1,80" path="m9101,324l9101,244e" filled="false" stroked="true" strokeweight=".748pt" strokecolor="#939598">
                <v:path arrowok="t"/>
              </v:shape>
            </v:group>
            <v:group style="position:absolute;left:9061;top:244;width:2;height:80" coordorigin="9061,244" coordsize="2,80">
              <v:shape style="position:absolute;left:9061;top:244;width:2;height:80" coordorigin="9061,244" coordsize="1,80" path="m9061,324l9061,244e" filled="false" stroked="true" strokeweight=".748pt" strokecolor="#939598">
                <v:path arrowok="t"/>
              </v:shape>
            </v:group>
            <v:group style="position:absolute;left:9021;top:244;width:2;height:80" coordorigin="9021,244" coordsize="2,80">
              <v:shape style="position:absolute;left:9021;top:244;width:2;height:80" coordorigin="9021,244" coordsize="1,80" path="m9021,324l9021,244e" filled="false" stroked="true" strokeweight=".748pt" strokecolor="#939598">
                <v:path arrowok="t"/>
              </v:shape>
            </v:group>
            <v:group style="position:absolute;left:8981;top:244;width:2;height:80" coordorigin="8981,244" coordsize="2,80">
              <v:shape style="position:absolute;left:8981;top:244;width:2;height:80" coordorigin="8981,244" coordsize="1,80" path="m8981,324l8981,244e" filled="false" stroked="true" strokeweight=".748pt" strokecolor="#939598">
                <v:path arrowok="t"/>
              </v:shape>
            </v:group>
            <v:group style="position:absolute;left:8941;top:244;width:2;height:80" coordorigin="8941,244" coordsize="2,80">
              <v:shape style="position:absolute;left:8941;top:244;width:2;height:80" coordorigin="8941,244" coordsize="1,80" path="m8941,324l8941,244e" filled="false" stroked="true" strokeweight=".748pt" strokecolor="#939598">
                <v:path arrowok="t"/>
              </v:shape>
            </v:group>
            <v:group style="position:absolute;left:8901;top:244;width:2;height:80" coordorigin="8901,244" coordsize="2,80">
              <v:shape style="position:absolute;left:8901;top:244;width:2;height:80" coordorigin="8901,244" coordsize="0,80" path="m8901,324l8901,244e" filled="false" stroked="true" strokeweight=".748pt" strokecolor="#939598">
                <v:path arrowok="t"/>
              </v:shape>
            </v:group>
            <v:group style="position:absolute;left:8861;top:244;width:2;height:80" coordorigin="8861,244" coordsize="2,80">
              <v:shape style="position:absolute;left:8861;top:244;width:2;height:80" coordorigin="8861,244" coordsize="1,80" path="m8861,324l8861,244e" filled="false" stroked="true" strokeweight=".748pt" strokecolor="#939598">
                <v:path arrowok="t"/>
              </v:shape>
            </v:group>
            <v:group style="position:absolute;left:8821;top:244;width:2;height:80" coordorigin="8821,244" coordsize="2,80">
              <v:shape style="position:absolute;left:8821;top:244;width:2;height:80" coordorigin="8821,244" coordsize="0,80" path="m8821,324l8821,244e" filled="false" stroked="true" strokeweight=".748pt" strokecolor="#939598">
                <v:path arrowok="t"/>
              </v:shape>
            </v:group>
            <v:group style="position:absolute;left:8781;top:244;width:2;height:80" coordorigin="8781,244" coordsize="2,80">
              <v:shape style="position:absolute;left:8781;top:244;width:2;height:80" coordorigin="8781,244" coordsize="0,80" path="m8781,324l8781,244e" filled="false" stroked="true" strokeweight=".748pt" strokecolor="#939598">
                <v:path arrowok="t"/>
              </v:shape>
            </v:group>
            <v:group style="position:absolute;left:8741;top:244;width:2;height:80" coordorigin="8741,244" coordsize="2,80">
              <v:shape style="position:absolute;left:8741;top:244;width:2;height:80" coordorigin="8741,244" coordsize="1,80" path="m8741,324l8741,244e" filled="false" stroked="true" strokeweight=".748pt" strokecolor="#939598">
                <v:path arrowok="t"/>
              </v:shape>
            </v:group>
            <v:group style="position:absolute;left:8701;top:244;width:2;height:80" coordorigin="8701,244" coordsize="2,80">
              <v:shape style="position:absolute;left:8701;top:244;width:2;height:80" coordorigin="8701,244" coordsize="0,80" path="m8701,324l8701,244e" filled="false" stroked="true" strokeweight=".748pt" strokecolor="#939598">
                <v:path arrowok="t"/>
              </v:shape>
            </v:group>
            <v:group style="position:absolute;left:8661;top:244;width:2;height:80" coordorigin="8661,244" coordsize="2,80">
              <v:shape style="position:absolute;left:8661;top:244;width:2;height:80" coordorigin="8661,244" coordsize="0,80" path="m8661,324l8661,244e" filled="false" stroked="true" strokeweight=".748pt" strokecolor="#939598">
                <v:path arrowok="t"/>
              </v:shape>
            </v:group>
            <v:group style="position:absolute;left:8621;top:244;width:2;height:80" coordorigin="8621,244" coordsize="2,80">
              <v:shape style="position:absolute;left:8621;top:244;width:2;height:80" coordorigin="8621,244" coordsize="0,80" path="m8621,324l8621,244e" filled="false" stroked="true" strokeweight=".748pt" strokecolor="#939598">
                <v:path arrowok="t"/>
              </v:shape>
            </v:group>
            <v:group style="position:absolute;left:8580;top:244;width:2;height:80" coordorigin="8580,244" coordsize="2,80">
              <v:shape style="position:absolute;left:8580;top:244;width:2;height:80" coordorigin="8580,244" coordsize="0,80" path="m8580,324l8580,244e" filled="false" stroked="true" strokeweight=".748pt" strokecolor="#939598">
                <v:path arrowok="t"/>
              </v:shape>
            </v:group>
            <v:group style="position:absolute;left:8540;top:244;width:2;height:80" coordorigin="8540,244" coordsize="2,80">
              <v:shape style="position:absolute;left:8540;top:244;width:2;height:80" coordorigin="8540,244" coordsize="1,80" path="m8540,324l8540,244e" filled="false" stroked="true" strokeweight=".748pt" strokecolor="#939598">
                <v:path arrowok="t"/>
              </v:shape>
            </v:group>
            <v:group style="position:absolute;left:8500;top:244;width:2;height:80" coordorigin="8500,244" coordsize="2,80">
              <v:shape style="position:absolute;left:8500;top:244;width:2;height:80" coordorigin="8500,244" coordsize="0,80" path="m8500,324l8500,244e" filled="false" stroked="true" strokeweight=".748pt" strokecolor="#939598">
                <v:path arrowok="t"/>
              </v:shape>
            </v:group>
            <v:group style="position:absolute;left:8460;top:244;width:2;height:80" coordorigin="8460,244" coordsize="2,80">
              <v:shape style="position:absolute;left:8460;top:244;width:2;height:80" coordorigin="8460,244" coordsize="0,80" path="m8460,324l8460,244e" filled="false" stroked="true" strokeweight=".748pt" strokecolor="#939598">
                <v:path arrowok="t"/>
              </v:shape>
            </v:group>
            <v:group style="position:absolute;left:8420;top:244;width:2;height:80" coordorigin="8420,244" coordsize="2,80">
              <v:shape style="position:absolute;left:8420;top:244;width:2;height:80" coordorigin="8420,244" coordsize="1,80" path="m8420,324l8420,244e" filled="false" stroked="true" strokeweight=".748pt" strokecolor="#939598">
                <v:path arrowok="t"/>
              </v:shape>
            </v:group>
            <v:group style="position:absolute;left:8380;top:244;width:2;height:80" coordorigin="8380,244" coordsize="2,80">
              <v:shape style="position:absolute;left:8380;top:244;width:2;height:80" coordorigin="8380,244" coordsize="0,80" path="m8380,324l8380,244e" filled="false" stroked="true" strokeweight=".748pt" strokecolor="#939598">
                <v:path arrowok="t"/>
              </v:shape>
            </v:group>
            <v:group style="position:absolute;left:8340;top:244;width:2;height:80" coordorigin="8340,244" coordsize="2,80">
              <v:shape style="position:absolute;left:8340;top:244;width:2;height:80" coordorigin="8340,244" coordsize="0,80" path="m8340,324l8340,244e" filled="false" stroked="true" strokeweight=".748pt" strokecolor="#939598">
                <v:path arrowok="t"/>
              </v:shape>
            </v:group>
            <v:group style="position:absolute;left:8300;top:244;width:2;height:80" coordorigin="8300,244" coordsize="2,80">
              <v:shape style="position:absolute;left:8300;top:244;width:2;height:80" coordorigin="8300,244" coordsize="0,80" path="m8300,324l8300,244e" filled="false" stroked="true" strokeweight=".748pt" strokecolor="#939598">
                <v:path arrowok="t"/>
              </v:shape>
            </v:group>
            <v:group style="position:absolute;left:8260;top:244;width:2;height:80" coordorigin="8260,244" coordsize="2,80">
              <v:shape style="position:absolute;left:8260;top:244;width:2;height:80" coordorigin="8260,244" coordsize="0,80" path="m8260,324l8260,244e" filled="false" stroked="true" strokeweight=".748pt" strokecolor="#939598">
                <v:path arrowok="t"/>
              </v:shape>
            </v:group>
            <v:group style="position:absolute;left:8220;top:244;width:2;height:80" coordorigin="8220,244" coordsize="2,80">
              <v:shape style="position:absolute;left:8220;top:244;width:2;height:80" coordorigin="8220,244" coordsize="1,80" path="m8220,324l8220,244e" filled="false" stroked="true" strokeweight=".748pt" strokecolor="#939598">
                <v:path arrowok="t"/>
              </v:shape>
            </v:group>
            <v:group style="position:absolute;left:8180;top:244;width:2;height:80" coordorigin="8180,244" coordsize="2,80">
              <v:shape style="position:absolute;left:8180;top:244;width:2;height:80" coordorigin="8180,244" coordsize="0,80" path="m8180,324l8180,244e" filled="false" stroked="true" strokeweight=".748pt" strokecolor="#939598">
                <v:path arrowok="t"/>
              </v:shape>
            </v:group>
            <v:group style="position:absolute;left:8140;top:244;width:2;height:80" coordorigin="8140,244" coordsize="2,80">
              <v:shape style="position:absolute;left:8140;top:244;width:2;height:80" coordorigin="8140,244" coordsize="0,80" path="m8140,324l8140,244e" filled="false" stroked="true" strokeweight=".748pt" strokecolor="#939598">
                <v:path arrowok="t"/>
              </v:shape>
            </v:group>
            <v:group style="position:absolute;left:8100;top:244;width:2;height:80" coordorigin="8100,244" coordsize="2,80">
              <v:shape style="position:absolute;left:8100;top:244;width:2;height:80" coordorigin="8100,244" coordsize="1,80" path="m8100,324l8100,244e" filled="false" stroked="true" strokeweight=".748pt" strokecolor="#939598">
                <v:path arrowok="t"/>
              </v:shape>
            </v:group>
            <v:group style="position:absolute;left:8060;top:244;width:2;height:80" coordorigin="8060,244" coordsize="2,80">
              <v:shape style="position:absolute;left:8060;top:244;width:2;height:80" coordorigin="8060,244" coordsize="0,80" path="m8060,324l8060,244e" filled="false" stroked="true" strokeweight=".748pt" strokecolor="#939598">
                <v:path arrowok="t"/>
              </v:shape>
            </v:group>
            <v:group style="position:absolute;left:8020;top:244;width:2;height:80" coordorigin="8020,244" coordsize="2,80">
              <v:shape style="position:absolute;left:8020;top:244;width:2;height:80" coordorigin="8020,244" coordsize="0,80" path="m8020,324l8020,244e" filled="false" stroked="true" strokeweight=".748pt" strokecolor="#939598">
                <v:path arrowok="t"/>
              </v:shape>
            </v:group>
            <v:group style="position:absolute;left:7980;top:244;width:2;height:80" coordorigin="7980,244" coordsize="2,80">
              <v:shape style="position:absolute;left:7980;top:244;width:2;height:80" coordorigin="7980,244" coordsize="0,80" path="m7980,324l7980,244e" filled="false" stroked="true" strokeweight=".748pt" strokecolor="#939598">
                <v:path arrowok="t"/>
              </v:shape>
            </v:group>
            <v:group style="position:absolute;left:7939;top:244;width:2;height:80" coordorigin="7939,244" coordsize="2,80">
              <v:shape style="position:absolute;left:7939;top:244;width:2;height:80" coordorigin="7939,244" coordsize="1,80" path="m7940,324l7939,244e" filled="false" stroked="true" strokeweight=".748pt" strokecolor="#939598">
                <v:path arrowok="t"/>
              </v:shape>
            </v:group>
            <v:group style="position:absolute;left:7899;top:244;width:2;height:80" coordorigin="7899,244" coordsize="2,80">
              <v:shape style="position:absolute;left:7899;top:244;width:2;height:80" coordorigin="7899,244" coordsize="1,80" path="m7899,324l7899,244e" filled="false" stroked="true" strokeweight=".748pt" strokecolor="#939598">
                <v:path arrowok="t"/>
              </v:shape>
            </v:group>
            <v:group style="position:absolute;left:7859;top:244;width:2;height:80" coordorigin="7859,244" coordsize="2,80">
              <v:shape style="position:absolute;left:7859;top:244;width:2;height:80" coordorigin="7859,244" coordsize="1,80" path="m7859,324l7859,244e" filled="false" stroked="true" strokeweight=".748pt" strokecolor="#939598">
                <v:path arrowok="t"/>
              </v:shape>
            </v:group>
            <v:group style="position:absolute;left:7819;top:244;width:2;height:80" coordorigin="7819,244" coordsize="2,80">
              <v:shape style="position:absolute;left:7819;top:244;width:2;height:80" coordorigin="7819,244" coordsize="1,80" path="m7819,324l7819,244e" filled="false" stroked="true" strokeweight=".748pt" strokecolor="#939598">
                <v:path arrowok="t"/>
              </v:shape>
            </v:group>
            <v:group style="position:absolute;left:7779;top:244;width:2;height:80" coordorigin="7779,244" coordsize="2,80">
              <v:shape style="position:absolute;left:7779;top:244;width:2;height:80" coordorigin="7779,244" coordsize="1,80" path="m7779,324l7779,244e" filled="false" stroked="true" strokeweight=".748pt" strokecolor="#939598">
                <v:path arrowok="t"/>
              </v:shape>
            </v:group>
            <v:group style="position:absolute;left:7739;top:244;width:2;height:80" coordorigin="7739,244" coordsize="2,80">
              <v:shape style="position:absolute;left:7739;top:244;width:2;height:80" coordorigin="7739,244" coordsize="1,80" path="m7739,324l7739,244e" filled="false" stroked="true" strokeweight=".748pt" strokecolor="#939598">
                <v:path arrowok="t"/>
              </v:shape>
            </v:group>
            <v:group style="position:absolute;left:7699;top:244;width:2;height:80" coordorigin="7699,244" coordsize="2,80">
              <v:shape style="position:absolute;left:7699;top:244;width:2;height:80" coordorigin="7699,244" coordsize="1,80" path="m7699,324l7699,244e" filled="false" stroked="true" strokeweight=".748pt" strokecolor="#939598">
                <v:path arrowok="t"/>
              </v:shape>
            </v:group>
            <v:group style="position:absolute;left:7659;top:244;width:2;height:80" coordorigin="7659,244" coordsize="2,80">
              <v:shape style="position:absolute;left:7659;top:244;width:2;height:80" coordorigin="7659,244" coordsize="1,80" path="m7659,324l7659,244e" filled="false" stroked="true" strokeweight=".748pt" strokecolor="#939598">
                <v:path arrowok="t"/>
              </v:shape>
            </v:group>
            <v:group style="position:absolute;left:7619;top:244;width:2;height:80" coordorigin="7619,244" coordsize="2,80">
              <v:shape style="position:absolute;left:7619;top:244;width:2;height:80" coordorigin="7619,244" coordsize="0,80" path="m7619,324l7619,244e" filled="false" stroked="true" strokeweight=".748pt" strokecolor="#939598">
                <v:path arrowok="t"/>
              </v:shape>
            </v:group>
            <v:group style="position:absolute;left:7579;top:244;width:2;height:80" coordorigin="7579,244" coordsize="2,80">
              <v:shape style="position:absolute;left:7579;top:244;width:2;height:80" coordorigin="7579,244" coordsize="0,80" path="m7579,324l7579,244e" filled="false" stroked="true" strokeweight=".748pt" strokecolor="#939598">
                <v:path arrowok="t"/>
              </v:shape>
            </v:group>
            <v:group style="position:absolute;left:7539;top:244;width:2;height:80" coordorigin="7539,244" coordsize="2,80">
              <v:shape style="position:absolute;left:7539;top:244;width:2;height:80" coordorigin="7539,244" coordsize="0,80" path="m7539,324l7539,244e" filled="false" stroked="true" strokeweight=".748pt" strokecolor="#939598">
                <v:path arrowok="t"/>
              </v:shape>
            </v:group>
            <v:group style="position:absolute;left:7499;top:244;width:2;height:80" coordorigin="7499,244" coordsize="2,80">
              <v:shape style="position:absolute;left:7499;top:244;width:2;height:80" coordorigin="7499,244" coordsize="0,80" path="m7499,324l7499,244e" filled="false" stroked="true" strokeweight=".748pt" strokecolor="#939598">
                <v:path arrowok="t"/>
              </v:shape>
            </v:group>
            <v:group style="position:absolute;left:7459;top:244;width:2;height:80" coordorigin="7459,244" coordsize="2,80">
              <v:shape style="position:absolute;left:7459;top:244;width:2;height:80" coordorigin="7459,244" coordsize="0,80" path="m7459,324l7459,244e" filled="false" stroked="true" strokeweight=".748pt" strokecolor="#939598">
                <v:path arrowok="t"/>
              </v:shape>
            </v:group>
            <v:group style="position:absolute;left:7419;top:244;width:2;height:80" coordorigin="7419,244" coordsize="2,80">
              <v:shape style="position:absolute;left:7419;top:244;width:2;height:80" coordorigin="7419,244" coordsize="0,80" path="m7419,324l7419,244e" filled="false" stroked="true" strokeweight=".748pt" strokecolor="#939598">
                <v:path arrowok="t"/>
              </v:shape>
            </v:group>
            <v:group style="position:absolute;left:7379;top:244;width:2;height:80" coordorigin="7379,244" coordsize="2,80">
              <v:shape style="position:absolute;left:7379;top:244;width:2;height:80" coordorigin="7379,244" coordsize="0,80" path="m7379,324l7379,244e" filled="false" stroked="true" strokeweight=".748pt" strokecolor="#939598">
                <v:path arrowok="t"/>
              </v:shape>
            </v:group>
            <v:group style="position:absolute;left:7339;top:244;width:2;height:80" coordorigin="7339,244" coordsize="2,80">
              <v:shape style="position:absolute;left:7339;top:244;width:2;height:80" coordorigin="7339,244" coordsize="1,80" path="m7339,324l7339,244e" filled="false" stroked="true" strokeweight=".748pt" strokecolor="#939598">
                <v:path arrowok="t"/>
              </v:shape>
            </v:group>
            <v:group style="position:absolute;left:7299;top:244;width:2;height:80" coordorigin="7299,244" coordsize="2,80">
              <v:shape style="position:absolute;left:7299;top:244;width:2;height:80" coordorigin="7299,244" coordsize="0,80" path="m7299,324l7299,244e" filled="false" stroked="true" strokeweight=".748pt" strokecolor="#939598">
                <v:path arrowok="t"/>
              </v:shape>
            </v:group>
            <v:group style="position:absolute;left:7258;top:244;width:2;height:80" coordorigin="7258,244" coordsize="2,80">
              <v:shape style="position:absolute;left:7258;top:244;width:2;height:80" coordorigin="7258,244" coordsize="0,80" path="m7258,324l7258,244e" filled="false" stroked="true" strokeweight=".748pt" strokecolor="#939598">
                <v:path arrowok="t"/>
              </v:shape>
            </v:group>
            <v:group style="position:absolute;left:7218;top:244;width:2;height:80" coordorigin="7218,244" coordsize="2,80">
              <v:shape style="position:absolute;left:7218;top:244;width:2;height:80" coordorigin="7218,244" coordsize="0,80" path="m7218,324l7218,244e" filled="false" stroked="true" strokeweight=".748pt" strokecolor="#939598">
                <v:path arrowok="t"/>
              </v:shape>
            </v:group>
            <v:group style="position:absolute;left:7178;top:244;width:2;height:80" coordorigin="7178,244" coordsize="2,80">
              <v:shape style="position:absolute;left:7178;top:244;width:2;height:80" coordorigin="7178,244" coordsize="0,80" path="m7178,324l7178,244e" filled="false" stroked="true" strokeweight=".748pt" strokecolor="#939598">
                <v:path arrowok="t"/>
              </v:shape>
            </v:group>
            <v:group style="position:absolute;left:7138;top:244;width:2;height:80" coordorigin="7138,244" coordsize="2,80">
              <v:shape style="position:absolute;left:7138;top:244;width:2;height:80" coordorigin="7138,244" coordsize="1,80" path="m7138,324l7138,244e" filled="false" stroked="true" strokeweight=".748pt" strokecolor="#939598">
                <v:path arrowok="t"/>
              </v:shape>
            </v:group>
            <v:group style="position:absolute;left:7098;top:245;width:2;height:80" coordorigin="7098,245" coordsize="2,80">
              <v:shape style="position:absolute;left:7098;top:245;width:2;height:80" coordorigin="7098,245" coordsize="0,80" path="m7098,325l7098,245e" filled="false" stroked="true" strokeweight=".748pt" strokecolor="#939598">
                <v:path arrowok="t"/>
              </v:shape>
            </v:group>
            <v:group style="position:absolute;left:7058;top:245;width:2;height:80" coordorigin="7058,245" coordsize="2,80">
              <v:shape style="position:absolute;left:7058;top:245;width:2;height:80" coordorigin="7058,245" coordsize="0,80" path="m7058,325l7058,245e" filled="false" stroked="true" strokeweight=".748pt" strokecolor="#939598">
                <v:path arrowok="t"/>
              </v:shape>
            </v:group>
            <v:group style="position:absolute;left:7018;top:245;width:2;height:80" coordorigin="7018,245" coordsize="2,80">
              <v:shape style="position:absolute;left:7018;top:245;width:2;height:80" coordorigin="7018,245" coordsize="1,80" path="m7018,325l7018,245e" filled="false" stroked="true" strokeweight=".748pt" strokecolor="#939598">
                <v:path arrowok="t"/>
              </v:shape>
            </v:group>
            <v:group style="position:absolute;left:6978;top:245;width:2;height:80" coordorigin="6978,245" coordsize="2,80">
              <v:shape style="position:absolute;left:6978;top:245;width:2;height:80" coordorigin="6978,245" coordsize="0,80" path="m6978,325l6978,245e" filled="false" stroked="true" strokeweight=".748pt" strokecolor="#939598">
                <v:path arrowok="t"/>
              </v:shape>
            </v:group>
            <v:group style="position:absolute;left:6938;top:245;width:2;height:80" coordorigin="6938,245" coordsize="2,80">
              <v:shape style="position:absolute;left:6938;top:245;width:2;height:80" coordorigin="6938,245" coordsize="0,80" path="m6938,325l6938,245e" filled="false" stroked="true" strokeweight=".748pt" strokecolor="#939598">
                <v:path arrowok="t"/>
              </v:shape>
            </v:group>
            <v:group style="position:absolute;left:6898;top:245;width:2;height:80" coordorigin="6898,245" coordsize="2,80">
              <v:shape style="position:absolute;left:6898;top:245;width:2;height:80" coordorigin="6898,245" coordsize="0,80" path="m6898,325l6898,245e" filled="false" stroked="true" strokeweight=".748pt" strokecolor="#939598">
                <v:path arrowok="t"/>
              </v:shape>
            </v:group>
            <v:group style="position:absolute;left:6858;top:245;width:2;height:80" coordorigin="6858,245" coordsize="2,80">
              <v:shape style="position:absolute;left:6858;top:245;width:2;height:80" coordorigin="6858,245" coordsize="0,80" path="m6858,325l6858,245e" filled="false" stroked="true" strokeweight=".748pt" strokecolor="#939598">
                <v:path arrowok="t"/>
              </v:shape>
            </v:group>
            <v:group style="position:absolute;left:6818;top:245;width:2;height:80" coordorigin="6818,245" coordsize="2,80">
              <v:shape style="position:absolute;left:6818;top:245;width:2;height:80" coordorigin="6818,245" coordsize="1,80" path="m6818,325l6818,245e" filled="false" stroked="true" strokeweight=".748pt" strokecolor="#939598">
                <v:path arrowok="t"/>
              </v:shape>
            </v:group>
            <v:group style="position:absolute;left:6778;top:245;width:2;height:80" coordorigin="6778,245" coordsize="2,80">
              <v:shape style="position:absolute;left:6778;top:245;width:2;height:80" coordorigin="6778,245" coordsize="0,80" path="m6778,325l6778,245e" filled="false" stroked="true" strokeweight=".748pt" strokecolor="#939598">
                <v:path arrowok="t"/>
              </v:shape>
            </v:group>
            <v:group style="position:absolute;left:6738;top:245;width:2;height:80" coordorigin="6738,245" coordsize="2,80">
              <v:shape style="position:absolute;left:6738;top:245;width:2;height:80" coordorigin="6738,245" coordsize="0,80" path="m6738,325l6738,245e" filled="false" stroked="true" strokeweight=".748pt" strokecolor="#939598">
                <v:path arrowok="t"/>
              </v:shape>
            </v:group>
            <v:group style="position:absolute;left:6698;top:245;width:2;height:80" coordorigin="6698,245" coordsize="2,80">
              <v:shape style="position:absolute;left:6698;top:245;width:2;height:80" coordorigin="6698,245" coordsize="1,80" path="m6698,325l6698,245e" filled="false" stroked="true" strokeweight=".748pt" strokecolor="#939598">
                <v:path arrowok="t"/>
              </v:shape>
            </v:group>
            <v:group style="position:absolute;left:6658;top:245;width:2;height:80" coordorigin="6658,245" coordsize="2,80">
              <v:shape style="position:absolute;left:6658;top:245;width:2;height:80" coordorigin="6658,245" coordsize="1,80" path="m6658,325l6658,245e" filled="false" stroked="true" strokeweight=".748pt" strokecolor="#939598">
                <v:path arrowok="t"/>
              </v:shape>
            </v:group>
            <v:group style="position:absolute;left:6617;top:245;width:2;height:80" coordorigin="6617,245" coordsize="2,80">
              <v:shape style="position:absolute;left:6617;top:245;width:2;height:80" coordorigin="6617,245" coordsize="1,80" path="m6618,325l6617,245e" filled="false" stroked="true" strokeweight=".748pt" strokecolor="#939598">
                <v:path arrowok="t"/>
              </v:shape>
            </v:group>
            <v:group style="position:absolute;left:6577;top:245;width:2;height:80" coordorigin="6577,245" coordsize="2,80">
              <v:shape style="position:absolute;left:6577;top:245;width:2;height:80" coordorigin="6577,245" coordsize="1,80" path="m6577,325l6577,245e" filled="false" stroked="true" strokeweight=".748pt" strokecolor="#939598">
                <v:path arrowok="t"/>
              </v:shape>
            </v:group>
            <v:group style="position:absolute;left:6537;top:245;width:2;height:80" coordorigin="6537,245" coordsize="2,80">
              <v:shape style="position:absolute;left:6537;top:245;width:2;height:80" coordorigin="6537,245" coordsize="1,80" path="m6537,325l6537,245e" filled="false" stroked="true" strokeweight=".748pt" strokecolor="#939598">
                <v:path arrowok="t"/>
              </v:shape>
            </v:group>
            <v:group style="position:absolute;left:6497;top:245;width:2;height:80" coordorigin="6497,245" coordsize="2,80">
              <v:shape style="position:absolute;left:6497;top:245;width:2;height:80" coordorigin="6497,245" coordsize="0,80" path="m6497,325l6497,245e" filled="false" stroked="true" strokeweight=".748pt" strokecolor="#939598">
                <v:path arrowok="t"/>
              </v:shape>
            </v:group>
            <v:group style="position:absolute;left:6457;top:245;width:2;height:80" coordorigin="6457,245" coordsize="2,80">
              <v:shape style="position:absolute;left:6457;top:245;width:2;height:80" coordorigin="6457,245" coordsize="1,80" path="m6457,325l6457,245e" filled="false" stroked="true" strokeweight=".748pt" strokecolor="#939598">
                <v:path arrowok="t"/>
              </v:shape>
            </v:group>
            <v:group style="position:absolute;left:6417;top:245;width:2;height:80" coordorigin="6417,245" coordsize="2,80">
              <v:shape style="position:absolute;left:6417;top:245;width:2;height:80" coordorigin="6417,245" coordsize="0,80" path="m6417,325l6417,245e" filled="false" stroked="true" strokeweight=".748pt" strokecolor="#939598">
                <v:path arrowok="t"/>
              </v:shape>
            </v:group>
            <v:group style="position:absolute;left:6377;top:245;width:2;height:80" coordorigin="6377,245" coordsize="2,80">
              <v:shape style="position:absolute;left:6377;top:245;width:2;height:80" coordorigin="6377,245" coordsize="0,80" path="m6377,325l6377,245e" filled="false" stroked="true" strokeweight=".748pt" strokecolor="#939598">
                <v:path arrowok="t"/>
              </v:shape>
            </v:group>
            <v:group style="position:absolute;left:6337;top:245;width:2;height:80" coordorigin="6337,245" coordsize="2,80">
              <v:shape style="position:absolute;left:6337;top:245;width:2;height:80" coordorigin="6337,245" coordsize="0,80" path="m6337,325l6337,245e" filled="false" stroked="true" strokeweight=".748pt" strokecolor="#939598">
                <v:path arrowok="t"/>
              </v:shape>
            </v:group>
            <v:group style="position:absolute;left:6297;top:245;width:2;height:80" coordorigin="6297,245" coordsize="2,80">
              <v:shape style="position:absolute;left:6297;top:245;width:2;height:80" coordorigin="6297,245" coordsize="0,80" path="m6297,325l6297,245e" filled="false" stroked="true" strokeweight=".748pt" strokecolor="#939598">
                <v:path arrowok="t"/>
              </v:shape>
            </v:group>
            <v:group style="position:absolute;left:6257;top:245;width:2;height:80" coordorigin="6257,245" coordsize="2,80">
              <v:shape style="position:absolute;left:6257;top:245;width:2;height:80" coordorigin="6257,245" coordsize="1,80" path="m6257,325l6257,245e" filled="false" stroked="true" strokeweight=".748pt" strokecolor="#939598">
                <v:path arrowok="t"/>
              </v:shape>
            </v:group>
            <v:group style="position:absolute;left:6217;top:245;width:2;height:80" coordorigin="6217,245" coordsize="2,80">
              <v:shape style="position:absolute;left:6217;top:245;width:2;height:80" coordorigin="6217,245" coordsize="0,80" path="m6217,325l6217,245e" filled="false" stroked="true" strokeweight=".748pt" strokecolor="#939598">
                <v:path arrowok="t"/>
              </v:shape>
            </v:group>
            <v:group style="position:absolute;left:6177;top:245;width:2;height:80" coordorigin="6177,245" coordsize="2,80">
              <v:shape style="position:absolute;left:6177;top:245;width:2;height:80" coordorigin="6177,245" coordsize="0,80" path="m6177,325l6177,245e" filled="false" stroked="true" strokeweight=".748pt" strokecolor="#939598">
                <v:path arrowok="t"/>
              </v:shape>
            </v:group>
            <v:group style="position:absolute;left:6137;top:245;width:2;height:80" coordorigin="6137,245" coordsize="2,80">
              <v:shape style="position:absolute;left:6137;top:245;width:2;height:80" coordorigin="6137,245" coordsize="1,80" path="m6137,325l6137,245e" filled="false" stroked="true" strokeweight=".748pt" strokecolor="#939598">
                <v:path arrowok="t"/>
              </v:shape>
            </v:group>
            <v:group style="position:absolute;left:6097;top:245;width:2;height:80" coordorigin="6097,245" coordsize="2,80">
              <v:shape style="position:absolute;left:6097;top:245;width:2;height:80" coordorigin="6097,245" coordsize="0,80" path="m6097,325l6097,245e" filled="false" stroked="true" strokeweight=".748pt" strokecolor="#939598">
                <v:path arrowok="t"/>
              </v:shape>
            </v:group>
            <v:group style="position:absolute;left:6057;top:245;width:2;height:80" coordorigin="6057,245" coordsize="2,80">
              <v:shape style="position:absolute;left:6057;top:245;width:2;height:80" coordorigin="6057,245" coordsize="0,80" path="m6057,325l6057,245e" filled="false" stroked="true" strokeweight=".748pt" strokecolor="#939598">
                <v:path arrowok="t"/>
              </v:shape>
            </v:group>
            <v:group style="position:absolute;left:6017;top:245;width:2;height:80" coordorigin="6017,245" coordsize="2,80">
              <v:shape style="position:absolute;left:6017;top:245;width:2;height:80" coordorigin="6017,245" coordsize="0,80" path="m6017,325l6017,245e" filled="false" stroked="true" strokeweight=".748pt" strokecolor="#939598">
                <v:path arrowok="t"/>
              </v:shape>
            </v:group>
            <v:group style="position:absolute;left:5977;top:245;width:2;height:80" coordorigin="5977,245" coordsize="2,80">
              <v:shape style="position:absolute;left:5977;top:245;width:2;height:80" coordorigin="5977,245" coordsize="0,80" path="m5977,325l5977,245e" filled="false" stroked="true" strokeweight=".748pt" strokecolor="#939598">
                <v:path arrowok="t"/>
              </v:shape>
            </v:group>
            <v:group style="position:absolute;left:5936;top:245;width:2;height:80" coordorigin="5936,245" coordsize="2,80">
              <v:shape style="position:absolute;left:5936;top:245;width:2;height:80" coordorigin="5936,245" coordsize="1,80" path="m5936,325l5936,245e" filled="false" stroked="true" strokeweight=".748pt" strokecolor="#939598">
                <v:path arrowok="t"/>
              </v:shape>
            </v:group>
            <v:group style="position:absolute;left:5896;top:245;width:2;height:80" coordorigin="5896,245" coordsize="2,80">
              <v:shape style="position:absolute;left:5896;top:245;width:2;height:80" coordorigin="5896,245" coordsize="0,80" path="m5896,325l5896,245e" filled="false" stroked="true" strokeweight=".748pt" strokecolor="#939598">
                <v:path arrowok="t"/>
              </v:shape>
            </v:group>
            <v:group style="position:absolute;left:5856;top:245;width:2;height:80" coordorigin="5856,245" coordsize="2,80">
              <v:shape style="position:absolute;left:5856;top:245;width:2;height:80" coordorigin="5856,245" coordsize="0,80" path="m5856,325l5856,245e" filled="false" stroked="true" strokeweight=".748pt" strokecolor="#939598">
                <v:path arrowok="t"/>
              </v:shape>
            </v:group>
            <v:group style="position:absolute;left:5816;top:245;width:2;height:80" coordorigin="5816,245" coordsize="2,80">
              <v:shape style="position:absolute;left:5816;top:245;width:2;height:80" coordorigin="5816,245" coordsize="1,80" path="m5816,325l5816,245e" filled="false" stroked="true" strokeweight=".748pt" strokecolor="#939598">
                <v:path arrowok="t"/>
              </v:shape>
            </v:group>
            <v:group style="position:absolute;left:5776;top:245;width:2;height:80" coordorigin="5776,245" coordsize="2,80">
              <v:shape style="position:absolute;left:5776;top:245;width:2;height:80" coordorigin="5776,245" coordsize="0,80" path="m5776,325l5776,245e" filled="false" stroked="true" strokeweight=".748pt" strokecolor="#939598">
                <v:path arrowok="t"/>
              </v:shape>
            </v:group>
            <v:group style="position:absolute;left:5736;top:245;width:2;height:80" coordorigin="5736,245" coordsize="2,80">
              <v:shape style="position:absolute;left:5736;top:245;width:2;height:80" coordorigin="5736,245" coordsize="0,80" path="m5736,325l5736,245e" filled="false" stroked="true" strokeweight=".748pt" strokecolor="#939598">
                <v:path arrowok="t"/>
              </v:shape>
            </v:group>
            <v:group style="position:absolute;left:5696;top:245;width:2;height:80" coordorigin="5696,245" coordsize="2,80">
              <v:shape style="position:absolute;left:5696;top:245;width:2;height:80" coordorigin="5696,245" coordsize="0,80" path="m5696,325l5696,245e" filled="false" stroked="true" strokeweight=".748pt" strokecolor="#939598">
                <v:path arrowok="t"/>
              </v:shape>
            </v:group>
            <v:group style="position:absolute;left:5656;top:245;width:2;height:80" coordorigin="5656,245" coordsize="2,80">
              <v:shape style="position:absolute;left:5656;top:245;width:2;height:80" coordorigin="5656,245" coordsize="0,80" path="m5656,325l5656,245e" filled="false" stroked="true" strokeweight=".748pt" strokecolor="#939598">
                <v:path arrowok="t"/>
              </v:shape>
            </v:group>
            <v:group style="position:absolute;left:5616;top:245;width:2;height:80" coordorigin="5616,245" coordsize="2,80">
              <v:shape style="position:absolute;left:5616;top:245;width:2;height:80" coordorigin="5616,245" coordsize="1,80" path="m5616,325l5616,245e" filled="false" stroked="true" strokeweight=".748pt" strokecolor="#939598">
                <v:path arrowok="t"/>
              </v:shape>
            </v:group>
            <v:group style="position:absolute;left:5576;top:245;width:2;height:80" coordorigin="5576,245" coordsize="2,80">
              <v:shape style="position:absolute;left:5576;top:245;width:2;height:80" coordorigin="5576,245" coordsize="0,80" path="m5576,325l5576,245e" filled="false" stroked="true" strokeweight=".748pt" strokecolor="#939598">
                <v:path arrowok="t"/>
              </v:shape>
            </v:group>
            <v:group style="position:absolute;left:5536;top:245;width:2;height:80" coordorigin="5536,245" coordsize="2,80">
              <v:shape style="position:absolute;left:5536;top:245;width:2;height:80" coordorigin="5536,245" coordsize="1,80" path="m5536,325l5536,245e" filled="false" stroked="true" strokeweight=".748pt" strokecolor="#939598">
                <v:path arrowok="t"/>
              </v:shape>
            </v:group>
            <v:group style="position:absolute;left:5496;top:245;width:2;height:80" coordorigin="5496,245" coordsize="2,80">
              <v:shape style="position:absolute;left:5496;top:245;width:2;height:80" coordorigin="5496,245" coordsize="1,80" path="m5496,325l5496,245e" filled="false" stroked="true" strokeweight=".748pt" strokecolor="#939598">
                <v:path arrowok="t"/>
              </v:shape>
            </v:group>
            <v:group style="position:absolute;left:5456;top:245;width:2;height:80" coordorigin="5456,245" coordsize="2,80">
              <v:shape style="position:absolute;left:5456;top:245;width:2;height:80" coordorigin="5456,245" coordsize="1,80" path="m5456,325l5456,245e" filled="false" stroked="true" strokeweight=".748pt" strokecolor="#939598">
                <v:path arrowok="t"/>
              </v:shape>
            </v:group>
            <v:group style="position:absolute;left:5416;top:245;width:2;height:80" coordorigin="5416,245" coordsize="2,80">
              <v:shape style="position:absolute;left:5416;top:245;width:2;height:80" coordorigin="5416,245" coordsize="1,80" path="m5416,325l5416,245e" filled="false" stroked="true" strokeweight=".748pt" strokecolor="#939598">
                <v:path arrowok="t"/>
              </v:shape>
            </v:group>
            <v:group style="position:absolute;left:5376;top:245;width:2;height:80" coordorigin="5376,245" coordsize="2,80">
              <v:shape style="position:absolute;left:5376;top:245;width:2;height:80" coordorigin="5376,245" coordsize="1,80" path="m5376,325l5376,245e" filled="false" stroked="true" strokeweight=".748pt" strokecolor="#939598">
                <v:path arrowok="t"/>
              </v:shape>
            </v:group>
            <v:group style="position:absolute;left:5336;top:245;width:2;height:80" coordorigin="5336,245" coordsize="2,80">
              <v:shape style="position:absolute;left:5336;top:245;width:2;height:80" coordorigin="5336,245" coordsize="1,80" path="m5336,325l5336,245e" filled="false" stroked="true" strokeweight=".748pt" strokecolor="#939598">
                <v:path arrowok="t"/>
              </v:shape>
            </v:group>
            <v:group style="position:absolute;left:5295;top:245;width:2;height:80" coordorigin="5295,245" coordsize="2,80">
              <v:shape style="position:absolute;left:5295;top:245;width:2;height:80" coordorigin="5295,245" coordsize="0,80" path="m5296,325l5295,245e" filled="false" stroked="true" strokeweight=".748pt" strokecolor="#939598">
                <v:path arrowok="t"/>
              </v:shape>
            </v:group>
            <v:group style="position:absolute;left:5255;top:245;width:2;height:80" coordorigin="5255,245" coordsize="2,80">
              <v:shape style="position:absolute;left:5255;top:245;width:2;height:80" coordorigin="5255,245" coordsize="0,80" path="m5255,325l5255,245e" filled="false" stroked="true" strokeweight=".748pt" strokecolor="#939598">
                <v:path arrowok="t"/>
              </v:shape>
            </v:group>
            <v:group style="position:absolute;left:5215;top:245;width:2;height:80" coordorigin="5215,245" coordsize="2,80">
              <v:shape style="position:absolute;left:5215;top:245;width:2;height:80" coordorigin="5215,245" coordsize="0,80" path="m5215,325l5215,245e" filled="false" stroked="true" strokeweight=".748pt" strokecolor="#939598">
                <v:path arrowok="t"/>
              </v:shape>
            </v:group>
            <v:group style="position:absolute;left:5175;top:245;width:2;height:80" coordorigin="5175,245" coordsize="2,80">
              <v:shape style="position:absolute;left:5175;top:245;width:2;height:80" coordorigin="5175,245" coordsize="1,80" path="m5175,325l5175,245e" filled="false" stroked="true" strokeweight=".748pt" strokecolor="#939598">
                <v:path arrowok="t"/>
              </v:shape>
            </v:group>
            <v:group style="position:absolute;left:5135;top:245;width:2;height:80" coordorigin="5135,245" coordsize="2,80">
              <v:shape style="position:absolute;left:5135;top:245;width:2;height:80" coordorigin="5135,245" coordsize="0,80" path="m5135,325l5135,245e" filled="false" stroked="true" strokeweight=".748pt" strokecolor="#939598">
                <v:path arrowok="t"/>
              </v:shape>
            </v:group>
            <v:group style="position:absolute;left:5095;top:245;width:2;height:80" coordorigin="5095,245" coordsize="2,80">
              <v:shape style="position:absolute;left:5095;top:245;width:2;height:80" coordorigin="5095,245" coordsize="0,80" path="m5095,325l5095,245e" filled="false" stroked="true" strokeweight=".748pt" strokecolor="#939598">
                <v:path arrowok="t"/>
              </v:shape>
            </v:group>
            <v:group style="position:absolute;left:5055;top:245;width:2;height:80" coordorigin="5055,245" coordsize="2,80">
              <v:shape style="position:absolute;left:5055;top:245;width:2;height:80" coordorigin="5055,245" coordsize="1,80" path="m5055,325l5055,245e" filled="false" stroked="true" strokeweight=".748pt" strokecolor="#939598">
                <v:path arrowok="t"/>
              </v:shape>
            </v:group>
            <v:group style="position:absolute;left:5015;top:245;width:2;height:80" coordorigin="5015,245" coordsize="2,80">
              <v:shape style="position:absolute;left:5015;top:245;width:2;height:80" coordorigin="5015,245" coordsize="0,80" path="m5015,325l5015,245e" filled="false" stroked="true" strokeweight=".748pt" strokecolor="#939598">
                <v:path arrowok="t"/>
              </v:shape>
            </v:group>
            <v:group style="position:absolute;left:4975;top:245;width:2;height:80" coordorigin="4975,245" coordsize="2,80">
              <v:shape style="position:absolute;left:4975;top:245;width:2;height:80" coordorigin="4975,245" coordsize="0,80" path="m4975,325l4975,245e" filled="false" stroked="true" strokeweight=".748pt" strokecolor="#939598">
                <v:path arrowok="t"/>
              </v:shape>
            </v:group>
            <v:group style="position:absolute;left:4935;top:245;width:2;height:80" coordorigin="4935,245" coordsize="2,80">
              <v:shape style="position:absolute;left:4935;top:245;width:2;height:80" coordorigin="4935,245" coordsize="0,80" path="m4935,325l4935,245e" filled="false" stroked="true" strokeweight=".748pt" strokecolor="#939598">
                <v:path arrowok="t"/>
              </v:shape>
            </v:group>
            <v:group style="position:absolute;left:4895;top:245;width:2;height:80" coordorigin="4895,245" coordsize="2,80">
              <v:shape style="position:absolute;left:4895;top:245;width:2;height:80" coordorigin="4895,245" coordsize="0,80" path="m4895,325l4895,245e" filled="false" stroked="true" strokeweight=".748pt" strokecolor="#939598">
                <v:path arrowok="t"/>
              </v:shape>
            </v:group>
            <v:group style="position:absolute;left:4855;top:245;width:2;height:80" coordorigin="4855,245" coordsize="2,80">
              <v:shape style="position:absolute;left:4855;top:245;width:2;height:80" coordorigin="4855,245" coordsize="1,80" path="m4855,325l4855,245e" filled="false" stroked="true" strokeweight=".748pt" strokecolor="#939598">
                <v:path arrowok="t"/>
              </v:shape>
            </v:group>
            <v:group style="position:absolute;left:4815;top:245;width:2;height:80" coordorigin="4815,245" coordsize="2,80">
              <v:shape style="position:absolute;left:4815;top:245;width:2;height:80" coordorigin="4815,245" coordsize="0,80" path="m4815,325l4815,245e" filled="false" stroked="true" strokeweight=".748pt" strokecolor="#939598">
                <v:path arrowok="t"/>
              </v:shape>
            </v:group>
            <v:group style="position:absolute;left:4775;top:245;width:2;height:80" coordorigin="4775,245" coordsize="2,80">
              <v:shape style="position:absolute;left:4775;top:245;width:2;height:80" coordorigin="4775,245" coordsize="0,80" path="m4775,325l4775,245e" filled="false" stroked="true" strokeweight=".748pt" strokecolor="#939598">
                <v:path arrowok="t"/>
              </v:shape>
            </v:group>
            <v:group style="position:absolute;left:4735;top:245;width:2;height:80" coordorigin="4735,245" coordsize="2,80">
              <v:shape style="position:absolute;left:4735;top:245;width:2;height:80" coordorigin="4735,245" coordsize="1,80" path="m4735,325l4735,245e" filled="false" stroked="true" strokeweight=".748pt" strokecolor="#939598">
                <v:path arrowok="t"/>
              </v:shape>
            </v:group>
            <v:group style="position:absolute;left:4695;top:245;width:2;height:80" coordorigin="4695,245" coordsize="2,80">
              <v:shape style="position:absolute;left:4695;top:245;width:2;height:80" coordorigin="4695,245" coordsize="0,80" path="m4695,325l4695,245e" filled="false" stroked="true" strokeweight=".748pt" strokecolor="#939598">
                <v:path arrowok="t"/>
              </v:shape>
            </v:group>
            <v:group style="position:absolute;left:4655;top:245;width:2;height:80" coordorigin="4655,245" coordsize="2,80">
              <v:shape style="position:absolute;left:4655;top:245;width:2;height:80" coordorigin="4655,245" coordsize="0,80" path="m4655,325l4655,245e" filled="false" stroked="true" strokeweight=".748pt" strokecolor="#939598">
                <v:path arrowok="t"/>
              </v:shape>
            </v:group>
            <v:group style="position:absolute;left:4614;top:245;width:2;height:80" coordorigin="4614,245" coordsize="2,80">
              <v:shape style="position:absolute;left:4614;top:245;width:2;height:80" coordorigin="4614,245" coordsize="0,80" path="m4614,325l4614,245e" filled="false" stroked="true" strokeweight=".748pt" strokecolor="#939598">
                <v:path arrowok="t"/>
              </v:shape>
            </v:group>
            <v:group style="position:absolute;left:4574;top:245;width:2;height:80" coordorigin="4574,245" coordsize="2,80">
              <v:shape style="position:absolute;left:4574;top:245;width:2;height:80" coordorigin="4574,245" coordsize="0,80" path="m4574,325l4574,245e" filled="false" stroked="true" strokeweight=".748pt" strokecolor="#939598">
                <v:path arrowok="t"/>
              </v:shape>
            </v:group>
            <v:group style="position:absolute;left:4534;top:245;width:2;height:80" coordorigin="4534,245" coordsize="2,80">
              <v:shape style="position:absolute;left:4534;top:245;width:2;height:80" coordorigin="4534,245" coordsize="1,80" path="m4534,325l4534,245e" filled="false" stroked="true" strokeweight=".748pt" strokecolor="#939598">
                <v:path arrowok="t"/>
              </v:shape>
            </v:group>
            <v:group style="position:absolute;left:4494;top:245;width:2;height:80" coordorigin="4494,245" coordsize="2,80">
              <v:shape style="position:absolute;left:4494;top:245;width:2;height:80" coordorigin="4494,245" coordsize="0,80" path="m4494,325l4494,245e" filled="false" stroked="true" strokeweight=".748pt" strokecolor="#939598">
                <v:path arrowok="t"/>
              </v:shape>
            </v:group>
            <v:group style="position:absolute;left:4454;top:245;width:2;height:80" coordorigin="4454,245" coordsize="2,80">
              <v:shape style="position:absolute;left:4454;top:245;width:2;height:80" coordorigin="4454,245" coordsize="0,80" path="m4454,325l4454,245e" filled="false" stroked="true" strokeweight=".748pt" strokecolor="#939598">
                <v:path arrowok="t"/>
              </v:shape>
            </v:group>
            <v:group style="position:absolute;left:4414;top:245;width:2;height:80" coordorigin="4414,245" coordsize="2,80">
              <v:shape style="position:absolute;left:4414;top:245;width:2;height:80" coordorigin="4414,245" coordsize="1,80" path="m4414,325l4414,245e" filled="false" stroked="true" strokeweight=".748pt" strokecolor="#939598">
                <v:path arrowok="t"/>
              </v:shape>
            </v:group>
            <v:group style="position:absolute;left:4374;top:245;width:2;height:80" coordorigin="4374,245" coordsize="2,80">
              <v:shape style="position:absolute;left:4374;top:245;width:2;height:80" coordorigin="4374,245" coordsize="0,80" path="m4374,325l4374,245e" filled="false" stroked="true" strokeweight=".748pt" strokecolor="#939598">
                <v:path arrowok="t"/>
              </v:shape>
            </v:group>
            <v:group style="position:absolute;left:4334;top:245;width:2;height:80" coordorigin="4334,245" coordsize="2,80">
              <v:shape style="position:absolute;left:4334;top:245;width:2;height:80" coordorigin="4334,245" coordsize="1,80" path="m4334,325l4334,245e" filled="false" stroked="true" strokeweight=".748pt" strokecolor="#939598">
                <v:path arrowok="t"/>
              </v:shape>
            </v:group>
            <v:group style="position:absolute;left:4294;top:245;width:2;height:80" coordorigin="4294,245" coordsize="2,80">
              <v:shape style="position:absolute;left:4294;top:245;width:2;height:80" coordorigin="4294,245" coordsize="1,80" path="m4294,325l4294,245e" filled="false" stroked="true" strokeweight=".748pt" strokecolor="#939598">
                <v:path arrowok="t"/>
              </v:shape>
            </v:group>
            <v:group style="position:absolute;left:4254;top:245;width:2;height:80" coordorigin="4254,245" coordsize="2,80">
              <v:shape style="position:absolute;left:4254;top:245;width:2;height:80" coordorigin="4254,245" coordsize="1,80" path="m4254,325l4254,245e" filled="false" stroked="true" strokeweight=".748pt" strokecolor="#939598">
                <v:path arrowok="t"/>
              </v:shape>
            </v:group>
            <v:group style="position:absolute;left:4214;top:245;width:2;height:80" coordorigin="4214,245" coordsize="2,80">
              <v:shape style="position:absolute;left:4214;top:245;width:2;height:80" coordorigin="4214,245" coordsize="1,80" path="m4214,325l4214,245e" filled="false" stroked="true" strokeweight=".748pt" strokecolor="#939598">
                <v:path arrowok="t"/>
              </v:shape>
            </v:group>
            <v:group style="position:absolute;left:4174;top:245;width:2;height:80" coordorigin="4174,245" coordsize="2,80">
              <v:shape style="position:absolute;left:4174;top:245;width:2;height:80" coordorigin="4174,245" coordsize="1,80" path="m4174,325l4174,245e" filled="false" stroked="true" strokeweight=".748pt" strokecolor="#939598">
                <v:path arrowok="t"/>
              </v:shape>
            </v:group>
            <v:group style="position:absolute;left:4134;top:245;width:2;height:80" coordorigin="4134,245" coordsize="2,80">
              <v:shape style="position:absolute;left:4134;top:245;width:2;height:80" coordorigin="4134,245" coordsize="0,80" path="m4134,325l4134,245e" filled="false" stroked="true" strokeweight=".748pt" strokecolor="#939598">
                <v:path arrowok="t"/>
              </v:shape>
            </v:group>
            <v:group style="position:absolute;left:4094;top:245;width:2;height:80" coordorigin="4094,245" coordsize="2,80">
              <v:shape style="position:absolute;left:4094;top:245;width:2;height:80" coordorigin="4094,245" coordsize="0,80" path="m4094,325l4094,245e" filled="false" stroked="true" strokeweight=".748pt" strokecolor="#939598">
                <v:path arrowok="t"/>
              </v:shape>
            </v:group>
            <v:group style="position:absolute;left:4054;top:245;width:2;height:80" coordorigin="4054,245" coordsize="2,80">
              <v:shape style="position:absolute;left:4054;top:245;width:2;height:80" coordorigin="4054,245" coordsize="0,80" path="m4054,325l4054,245e" filled="false" stroked="true" strokeweight=".748pt" strokecolor="#939598">
                <v:path arrowok="t"/>
              </v:shape>
            </v:group>
            <v:group style="position:absolute;left:4014;top:245;width:2;height:80" coordorigin="4014,245" coordsize="2,80">
              <v:shape style="position:absolute;left:4014;top:245;width:2;height:80" coordorigin="4014,245" coordsize="0,80" path="m4014,325l4014,245e" filled="false" stroked="true" strokeweight=".748pt" strokecolor="#939598">
                <v:path arrowok="t"/>
              </v:shape>
            </v:group>
            <v:group style="position:absolute;left:3973;top:245;width:2;height:80" coordorigin="3973,245" coordsize="2,80">
              <v:shape style="position:absolute;left:3973;top:245;width:2;height:80" coordorigin="3973,245" coordsize="1,80" path="m3974,325l3973,245e" filled="false" stroked="true" strokeweight=".748pt" strokecolor="#939598">
                <v:path arrowok="t"/>
              </v:shape>
            </v:group>
            <v:group style="position:absolute;left:3933;top:245;width:2;height:80" coordorigin="3933,245" coordsize="2,80">
              <v:shape style="position:absolute;left:3933;top:245;width:2;height:80" coordorigin="3933,245" coordsize="0,80" path="m3933,325l3933,245e" filled="false" stroked="true" strokeweight=".748pt" strokecolor="#939598">
                <v:path arrowok="t"/>
              </v:shape>
            </v:group>
            <v:group style="position:absolute;left:3893;top:245;width:2;height:80" coordorigin="3893,245" coordsize="2,80">
              <v:shape style="position:absolute;left:3893;top:245;width:2;height:80" coordorigin="3893,245" coordsize="0,80" path="m3893,325l3893,245e" filled="false" stroked="true" strokeweight=".748pt" strokecolor="#939598">
                <v:path arrowok="t"/>
              </v:shape>
            </v:group>
            <v:group style="position:absolute;left:3853;top:245;width:2;height:80" coordorigin="3853,245" coordsize="2,80">
              <v:shape style="position:absolute;left:3853;top:245;width:2;height:80" coordorigin="3853,245" coordsize="0,80" path="m3853,325l3853,245e" filled="false" stroked="true" strokeweight=".748pt" strokecolor="#939598">
                <v:path arrowok="t"/>
              </v:shape>
            </v:group>
            <v:group style="position:absolute;left:3813;top:245;width:2;height:80" coordorigin="3813,245" coordsize="2,80">
              <v:shape style="position:absolute;left:3813;top:245;width:2;height:80" coordorigin="3813,245" coordsize="0,80" path="m3813,325l3813,245e" filled="false" stroked="true" strokeweight=".748pt" strokecolor="#939598">
                <v:path arrowok="t"/>
              </v:shape>
            </v:group>
            <v:group style="position:absolute;left:3773;top:245;width:2;height:80" coordorigin="3773,245" coordsize="2,80">
              <v:shape style="position:absolute;left:3773;top:245;width:2;height:80" coordorigin="3773,245" coordsize="0,80" path="m3773,325l3773,245e" filled="false" stroked="true" strokeweight=".748pt" strokecolor="#939598">
                <v:path arrowok="t"/>
              </v:shape>
            </v:group>
            <v:group style="position:absolute;left:3733;top:245;width:2;height:80" coordorigin="3733,245" coordsize="2,80">
              <v:shape style="position:absolute;left:3733;top:245;width:2;height:80" coordorigin="3733,245" coordsize="0,80" path="m3733,325l3733,245e" filled="false" stroked="true" strokeweight=".748pt" strokecolor="#939598">
                <v:path arrowok="t"/>
              </v:shape>
            </v:group>
            <v:group style="position:absolute;left:3693;top:246;width:2;height:80" coordorigin="3693,246" coordsize="2,80">
              <v:shape style="position:absolute;left:3693;top:246;width:2;height:80" coordorigin="3693,246" coordsize="0,80" path="m3693,326l3693,246e" filled="false" stroked="true" strokeweight=".748pt" strokecolor="#939598">
                <v:path arrowok="t"/>
              </v:shape>
            </v:group>
            <v:group style="position:absolute;left:3653;top:246;width:2;height:80" coordorigin="3653,246" coordsize="2,80">
              <v:shape style="position:absolute;left:3653;top:246;width:2;height:80" coordorigin="3653,246" coordsize="1,80" path="m3653,326l3653,246e" filled="false" stroked="true" strokeweight=".748pt" strokecolor="#939598">
                <v:path arrowok="t"/>
              </v:shape>
            </v:group>
            <v:group style="position:absolute;left:3613;top:246;width:2;height:80" coordorigin="3613,246" coordsize="2,80">
              <v:shape style="position:absolute;left:3613;top:246;width:2;height:80" coordorigin="3613,246" coordsize="0,80" path="m3613,326l3613,246e" filled="false" stroked="true" strokeweight=".748pt" strokecolor="#939598">
                <v:path arrowok="t"/>
              </v:shape>
            </v:group>
            <v:group style="position:absolute;left:3573;top:246;width:2;height:80" coordorigin="3573,246" coordsize="2,80">
              <v:shape style="position:absolute;left:3573;top:246;width:2;height:80" coordorigin="3573,246" coordsize="0,80" path="m3573,326l3573,246e" filled="false" stroked="true" strokeweight=".748pt" strokecolor="#939598">
                <v:path arrowok="t"/>
              </v:shape>
            </v:group>
            <v:group style="position:absolute;left:3533;top:246;width:2;height:80" coordorigin="3533,246" coordsize="2,80">
              <v:shape style="position:absolute;left:3533;top:246;width:2;height:80" coordorigin="3533,246" coordsize="0,80" path="m3533,326l3533,246e" filled="false" stroked="true" strokeweight=".748pt" strokecolor="#939598">
                <v:path arrowok="t"/>
              </v:shape>
            </v:group>
            <v:group style="position:absolute;left:3493;top:246;width:2;height:80" coordorigin="3493,246" coordsize="2,80">
              <v:shape style="position:absolute;left:3493;top:246;width:2;height:80" coordorigin="3493,246" coordsize="0,80" path="m3493,326l3493,246e" filled="false" stroked="true" strokeweight=".748pt" strokecolor="#939598">
                <v:path arrowok="t"/>
              </v:shape>
            </v:group>
            <v:group style="position:absolute;left:3453;top:246;width:2;height:80" coordorigin="3453,246" coordsize="2,80">
              <v:shape style="position:absolute;left:3453;top:246;width:2;height:80" coordorigin="3453,246" coordsize="0,80" path="m3453,326l3453,246e" filled="false" stroked="true" strokeweight=".748pt" strokecolor="#939598">
                <v:path arrowok="t"/>
              </v:shape>
            </v:group>
            <v:group style="position:absolute;left:3413;top:246;width:2;height:80" coordorigin="3413,246" coordsize="2,80">
              <v:shape style="position:absolute;left:3413;top:246;width:2;height:80" coordorigin="3413,246" coordsize="0,80" path="m3413,326l3413,246e" filled="false" stroked="true" strokeweight=".748pt" strokecolor="#939598">
                <v:path arrowok="t"/>
              </v:shape>
            </v:group>
            <v:group style="position:absolute;left:3373;top:246;width:2;height:80" coordorigin="3373,246" coordsize="2,80">
              <v:shape style="position:absolute;left:3373;top:246;width:2;height:80" coordorigin="3373,246" coordsize="0,80" path="m3373,326l3373,246e" filled="false" stroked="true" strokeweight=".748pt" strokecolor="#939598">
                <v:path arrowok="t"/>
              </v:shape>
            </v:group>
            <v:group style="position:absolute;left:3333;top:246;width:2;height:80" coordorigin="3333,246" coordsize="2,80">
              <v:shape style="position:absolute;left:3333;top:246;width:2;height:80" coordorigin="3333,246" coordsize="1,80" path="m3333,326l3333,246e" filled="false" stroked="true" strokeweight=".748pt" strokecolor="#939598">
                <v:path arrowok="t"/>
              </v:shape>
            </v:group>
            <v:group style="position:absolute;left:3292;top:246;width:2;height:80" coordorigin="3292,246" coordsize="2,80">
              <v:shape style="position:absolute;left:3292;top:246;width:2;height:80" coordorigin="3292,246" coordsize="0,80" path="m3292,326l3292,246e" filled="false" stroked="true" strokeweight=".748pt" strokecolor="#939598">
                <v:path arrowok="t"/>
              </v:shape>
            </v:group>
            <v:group style="position:absolute;left:3252;top:246;width:2;height:80" coordorigin="3252,246" coordsize="2,80">
              <v:shape style="position:absolute;left:3252;top:246;width:2;height:80" coordorigin="3252,246" coordsize="0,80" path="m3252,326l3252,246e" filled="false" stroked="true" strokeweight=".748pt" strokecolor="#939598">
                <v:path arrowok="t"/>
              </v:shape>
            </v:group>
            <v:group style="position:absolute;left:3212;top:246;width:2;height:80" coordorigin="3212,246" coordsize="2,80">
              <v:shape style="position:absolute;left:3212;top:246;width:2;height:80" coordorigin="3212,246" coordsize="0,80" path="m3212,326l3212,246e" filled="false" stroked="true" strokeweight=".748pt" strokecolor="#939598">
                <v:path arrowok="t"/>
              </v:shape>
            </v:group>
            <v:group style="position:absolute;left:3172;top:246;width:2;height:80" coordorigin="3172,246" coordsize="2,80">
              <v:shape style="position:absolute;left:3172;top:246;width:2;height:80" coordorigin="3172,246" coordsize="1,80" path="m3172,326l3172,246e" filled="false" stroked="true" strokeweight=".748pt" strokecolor="#939598">
                <v:path arrowok="t"/>
              </v:shape>
            </v:group>
            <v:group style="position:absolute;left:3132;top:246;width:2;height:80" coordorigin="3132,246" coordsize="2,80">
              <v:shape style="position:absolute;left:3132;top:246;width:2;height:80" coordorigin="3132,246" coordsize="1,80" path="m3132,326l3132,246e" filled="false" stroked="true" strokeweight=".748pt" strokecolor="#939598">
                <v:path arrowok="t"/>
              </v:shape>
            </v:group>
            <v:group style="position:absolute;left:3092;top:246;width:2;height:80" coordorigin="3092,246" coordsize="2,80">
              <v:shape style="position:absolute;left:3092;top:246;width:2;height:80" coordorigin="3092,246" coordsize="1,80" path="m3092,326l3092,246e" filled="false" stroked="true" strokeweight=".748pt" strokecolor="#939598">
                <v:path arrowok="t"/>
              </v:shape>
            </v:group>
            <v:group style="position:absolute;left:3052;top:246;width:2;height:80" coordorigin="3052,246" coordsize="2,80">
              <v:shape style="position:absolute;left:3052;top:246;width:2;height:80" coordorigin="3052,246" coordsize="1,80" path="m3052,326l3052,246e" filled="false" stroked="true" strokeweight=".748pt" strokecolor="#939598">
                <v:path arrowok="t"/>
              </v:shape>
            </v:group>
            <v:group style="position:absolute;left:3012;top:246;width:2;height:80" coordorigin="3012,246" coordsize="2,80">
              <v:shape style="position:absolute;left:3012;top:246;width:2;height:80" coordorigin="3012,246" coordsize="1,80" path="m3012,326l3012,246e" filled="false" stroked="true" strokeweight=".748pt" strokecolor="#939598">
                <v:path arrowok="t"/>
              </v:shape>
            </v:group>
            <v:group style="position:absolute;left:2972;top:246;width:2;height:80" coordorigin="2972,246" coordsize="2,80">
              <v:shape style="position:absolute;left:2972;top:246;width:2;height:80" coordorigin="2972,246" coordsize="0,80" path="m2972,326l2972,246e" filled="false" stroked="true" strokeweight=".748pt" strokecolor="#939598">
                <v:path arrowok="t"/>
              </v:shape>
            </v:group>
            <v:group style="position:absolute;left:2932;top:246;width:2;height:80" coordorigin="2932,246" coordsize="2,80">
              <v:shape style="position:absolute;left:2932;top:246;width:2;height:80" coordorigin="2932,246" coordsize="1,80" path="m2932,326l2932,246e" filled="false" stroked="true" strokeweight=".748pt" strokecolor="#939598">
                <v:path arrowok="t"/>
              </v:shape>
            </v:group>
            <v:group style="position:absolute;left:2892;top:246;width:2;height:80" coordorigin="2892,246" coordsize="2,80">
              <v:shape style="position:absolute;left:2892;top:246;width:2;height:80" coordorigin="2892,246" coordsize="1,80" path="m2892,326l2892,246e" filled="false" stroked="true" strokeweight=".748pt" strokecolor="#939598">
                <v:path arrowok="t"/>
              </v:shape>
            </v:group>
            <v:group style="position:absolute;left:2852;top:246;width:2;height:80" coordorigin="2852,246" coordsize="2,80">
              <v:shape style="position:absolute;left:2852;top:246;width:2;height:80" coordorigin="2852,246" coordsize="0,80" path="m2852,326l2852,246e" filled="false" stroked="true" strokeweight=".748pt" strokecolor="#939598">
                <v:path arrowok="t"/>
              </v:shape>
            </v:group>
            <v:group style="position:absolute;left:2812;top:246;width:2;height:80" coordorigin="2812,246" coordsize="2,80">
              <v:shape style="position:absolute;left:2812;top:246;width:2;height:80" coordorigin="2812,246" coordsize="0,80" path="m2812,326l2812,246e" filled="false" stroked="true" strokeweight=".748pt" strokecolor="#939598">
                <v:path arrowok="t"/>
              </v:shape>
            </v:group>
            <v:group style="position:absolute;left:2772;top:246;width:2;height:80" coordorigin="2772,246" coordsize="2,80">
              <v:shape style="position:absolute;left:2772;top:246;width:2;height:80" coordorigin="2772,246" coordsize="0,80" path="m2772,326l2772,246e" filled="false" stroked="true" strokeweight=".748pt" strokecolor="#939598">
                <v:path arrowok="t"/>
              </v:shape>
            </v:group>
            <v:group style="position:absolute;left:2732;top:246;width:2;height:80" coordorigin="2732,246" coordsize="2,80">
              <v:shape style="position:absolute;left:2732;top:246;width:2;height:80" coordorigin="2732,246" coordsize="0,80" path="m2732,326l2732,246e" filled="false" stroked="true" strokeweight=".748pt" strokecolor="#939598">
                <v:path arrowok="t"/>
              </v:shape>
            </v:group>
            <v:group style="position:absolute;left:2692;top:246;width:2;height:80" coordorigin="2692,246" coordsize="2,80">
              <v:shape style="position:absolute;left:2692;top:246;width:2;height:80" coordorigin="2692,246" coordsize="0,80" path="m2692,326l2692,246e" filled="false" stroked="true" strokeweight=".748pt" strokecolor="#939598">
                <v:path arrowok="t"/>
              </v:shape>
            </v:group>
            <v:group style="position:absolute;left:2651;top:246;width:2;height:80" coordorigin="2651,246" coordsize="2,80">
              <v:shape style="position:absolute;left:2651;top:246;width:2;height:80" coordorigin="2651,246" coordsize="0,80" path="m2652,326l2651,246e" filled="false" stroked="true" strokeweight=".748pt" strokecolor="#939598">
                <v:path arrowok="t"/>
              </v:shape>
            </v:group>
            <v:group style="position:absolute;left:2611;top:246;width:2;height:80" coordorigin="2611,246" coordsize="2,80">
              <v:shape style="position:absolute;left:2611;top:246;width:2;height:80" coordorigin="2611,246" coordsize="0,80" path="m2611,326l2611,246e" filled="false" stroked="true" strokeweight=".748pt" strokecolor="#939598">
                <v:path arrowok="t"/>
              </v:shape>
            </v:group>
            <v:group style="position:absolute;left:2571;top:246;width:2;height:80" coordorigin="2571,246" coordsize="2,80">
              <v:shape style="position:absolute;left:2571;top:246;width:2;height:80" coordorigin="2571,246" coordsize="0,80" path="m2571,326l2571,246e" filled="false" stroked="true" strokeweight=".748pt" strokecolor="#939598">
                <v:path arrowok="t"/>
              </v:shape>
            </v:group>
            <v:group style="position:absolute;left:2531;top:246;width:2;height:80" coordorigin="2531,246" coordsize="2,80">
              <v:shape style="position:absolute;left:2531;top:246;width:2;height:80" coordorigin="2531,246" coordsize="0,80" path="m2531,326l2531,246e" filled="false" stroked="true" strokeweight=".748pt" strokecolor="#939598">
                <v:path arrowok="t"/>
              </v:shape>
            </v:group>
            <v:group style="position:absolute;left:2491;top:246;width:2;height:80" coordorigin="2491,246" coordsize="2,80">
              <v:shape style="position:absolute;left:2491;top:246;width:2;height:80" coordorigin="2491,246" coordsize="0,80" path="m2491,326l2491,246e" filled="false" stroked="true" strokeweight=".748pt" strokecolor="#939598">
                <v:path arrowok="t"/>
              </v:shape>
            </v:group>
            <v:group style="position:absolute;left:2451;top:246;width:2;height:80" coordorigin="2451,246" coordsize="2,80">
              <v:shape style="position:absolute;left:2451;top:246;width:2;height:80" coordorigin="2451,246" coordsize="0,80" path="m2451,326l2451,246e" filled="false" stroked="true" strokeweight=".748pt" strokecolor="#939598">
                <v:path arrowok="t"/>
              </v:shape>
            </v:group>
            <v:group style="position:absolute;left:2411;top:246;width:2;height:80" coordorigin="2411,246" coordsize="2,80">
              <v:shape style="position:absolute;left:2411;top:246;width:2;height:80" coordorigin="2411,246" coordsize="1,80" path="m2411,326l2411,246e" filled="false" stroked="true" strokeweight=".748pt" strokecolor="#939598">
                <v:path arrowok="t"/>
              </v:shape>
            </v:group>
            <v:group style="position:absolute;left:2371;top:246;width:2;height:80" coordorigin="2371,246" coordsize="2,80">
              <v:shape style="position:absolute;left:2371;top:246;width:2;height:80" coordorigin="2371,246" coordsize="0,80" path="m2371,326l2371,246e" filled="false" stroked="true" strokeweight=".748pt" strokecolor="#939598">
                <v:path arrowok="t"/>
              </v:shape>
            </v:group>
            <v:group style="position:absolute;left:2331;top:246;width:2;height:80" coordorigin="2331,246" coordsize="2,80">
              <v:shape style="position:absolute;left:2331;top:246;width:2;height:80" coordorigin="2331,246" coordsize="0,80" path="m2331,326l2331,246e" filled="false" stroked="true" strokeweight=".748pt" strokecolor="#939598">
                <v:path arrowok="t"/>
              </v:shape>
            </v:group>
            <v:group style="position:absolute;left:2291;top:246;width:2;height:80" coordorigin="2291,246" coordsize="2,80">
              <v:shape style="position:absolute;left:2291;top:246;width:2;height:80" coordorigin="2291,246" coordsize="1,80" path="m2291,326l2291,246e" filled="false" stroked="true" strokeweight=".748pt" strokecolor="#939598">
                <v:path arrowok="t"/>
              </v:shape>
            </v:group>
            <v:group style="position:absolute;left:2251;top:246;width:2;height:80" coordorigin="2251,246" coordsize="2,80">
              <v:shape style="position:absolute;left:2251;top:246;width:2;height:80" coordorigin="2251,246" coordsize="0,80" path="m2251,326l2251,246e" filled="false" stroked="true" strokeweight=".748pt" strokecolor="#939598">
                <v:path arrowok="t"/>
              </v:shape>
            </v:group>
            <v:group style="position:absolute;left:2211;top:246;width:2;height:80" coordorigin="2211,246" coordsize="2,80">
              <v:shape style="position:absolute;left:2211;top:246;width:2;height:80" coordorigin="2211,246" coordsize="0,80" path="m2211,326l2211,246e" filled="false" stroked="true" strokeweight=".748pt" strokecolor="#939598">
                <v:path arrowok="t"/>
              </v:shape>
            </v:group>
            <v:group style="position:absolute;left:2171;top:246;width:2;height:80" coordorigin="2171,246" coordsize="2,80">
              <v:shape style="position:absolute;left:2171;top:246;width:2;height:80" coordorigin="2171,246" coordsize="0,80" path="m2171,326l2171,246e" filled="false" stroked="true" strokeweight=".748pt" strokecolor="#939598">
                <v:path arrowok="t"/>
              </v:shape>
            </v:group>
            <v:group style="position:absolute;left:2131;top:246;width:2;height:80" coordorigin="2131,246" coordsize="2,80">
              <v:shape style="position:absolute;left:2131;top:246;width:2;height:80" coordorigin="2131,246" coordsize="0,80" path="m2131,326l2131,246e" filled="false" stroked="true" strokeweight=".748pt" strokecolor="#939598">
                <v:path arrowok="t"/>
              </v:shape>
            </v:group>
            <v:group style="position:absolute;left:2091;top:246;width:2;height:80" coordorigin="2091,246" coordsize="2,80">
              <v:shape style="position:absolute;left:2091;top:246;width:2;height:80" coordorigin="2091,246" coordsize="0,80" path="m2091,326l2091,246e" filled="false" stroked="true" strokeweight=".748pt" strokecolor="#939598">
                <v:path arrowok="t"/>
              </v:shape>
            </v:group>
            <v:group style="position:absolute;left:2051;top:246;width:2;height:80" coordorigin="2051,246" coordsize="2,80">
              <v:shape style="position:absolute;left:2051;top:246;width:2;height:80" coordorigin="2051,246" coordsize="0,80" path="m2051,326l2051,246e" filled="false" stroked="true" strokeweight=".748pt" strokecolor="#939598">
                <v:path arrowok="t"/>
              </v:shape>
            </v:group>
            <v:group style="position:absolute;left:2011;top:246;width:2;height:80" coordorigin="2011,246" coordsize="2,80">
              <v:shape style="position:absolute;left:2011;top:246;width:2;height:80" coordorigin="2011,246" coordsize="0,80" path="m2011,326l2011,246e" filled="false" stroked="true" strokeweight=".748pt" strokecolor="#939598">
                <v:path arrowok="t"/>
              </v:shape>
            </v:group>
            <v:group style="position:absolute;left:1970;top:246;width:2;height:80" coordorigin="1970,246" coordsize="2,80">
              <v:shape style="position:absolute;left:1970;top:246;width:2;height:80" coordorigin="1970,246" coordsize="1,80" path="m1970,326l1970,246e" filled="false" stroked="true" strokeweight=".748pt" strokecolor="#939598">
                <v:path arrowok="t"/>
              </v:shape>
            </v:group>
            <v:group style="position:absolute;left:1930;top:246;width:2;height:80" coordorigin="1930,246" coordsize="2,80">
              <v:shape style="position:absolute;left:1930;top:246;width:2;height:80" coordorigin="1930,246" coordsize="0,80" path="m1930,326l1930,246e" filled="false" stroked="true" strokeweight=".748pt" strokecolor="#939598">
                <v:path arrowok="t"/>
              </v:shape>
            </v:group>
            <v:group style="position:absolute;left:1890;top:246;width:2;height:80" coordorigin="1890,246" coordsize="2,80">
              <v:shape style="position:absolute;left:1890;top:246;width:2;height:80" coordorigin="1890,246" coordsize="1,80" path="m1890,326l1890,246e" filled="false" stroked="true" strokeweight=".748pt" strokecolor="#939598">
                <v:path arrowok="t"/>
              </v:shape>
            </v:group>
            <v:group style="position:absolute;left:1850;top:246;width:2;height:80" coordorigin="1850,246" coordsize="2,80">
              <v:shape style="position:absolute;left:1850;top:246;width:2;height:80" coordorigin="1850,246" coordsize="1,80" path="m1850,326l1850,246e" filled="false" stroked="true" strokeweight=".748pt" strokecolor="#939598">
                <v:path arrowok="t"/>
              </v:shape>
            </v:group>
            <v:group style="position:absolute;left:1810;top:246;width:2;height:80" coordorigin="1810,246" coordsize="2,80">
              <v:shape style="position:absolute;left:1810;top:246;width:2;height:80" coordorigin="1810,246" coordsize="0,80" path="m1810,326l1810,246e" filled="false" stroked="true" strokeweight=".748pt" strokecolor="#939598">
                <v:path arrowok="t"/>
              </v:shape>
            </v:group>
            <v:group style="position:absolute;left:1770;top:246;width:2;height:80" coordorigin="1770,246" coordsize="2,80">
              <v:shape style="position:absolute;left:1770;top:246;width:2;height:80" coordorigin="1770,246" coordsize="1,80" path="m1770,326l1770,246e" filled="false" stroked="true" strokeweight=".748pt" strokecolor="#939598">
                <v:path arrowok="t"/>
              </v:shape>
            </v:group>
            <v:group style="position:absolute;left:1730;top:246;width:2;height:80" coordorigin="1730,246" coordsize="2,80">
              <v:shape style="position:absolute;left:1730;top:246;width:2;height:80" coordorigin="1730,246" coordsize="0,80" path="m1730,326l1730,246e" filled="false" stroked="true" strokeweight=".748pt" strokecolor="#939598">
                <v:path arrowok="t"/>
              </v:shape>
            </v:group>
            <v:group style="position:absolute;left:1690;top:246;width:2;height:80" coordorigin="1690,246" coordsize="2,80">
              <v:shape style="position:absolute;left:1690;top:246;width:2;height:80" coordorigin="1690,246" coordsize="0,80" path="m1690,326l1690,246e" filled="false" stroked="true" strokeweight=".748pt" strokecolor="#939598">
                <v:path arrowok="t"/>
              </v:shape>
            </v:group>
            <v:group style="position:absolute;left:1650;top:246;width:2;height:80" coordorigin="1650,246" coordsize="2,80">
              <v:shape style="position:absolute;left:1650;top:246;width:2;height:80" coordorigin="1650,246" coordsize="0,80" path="m1650,326l1650,246e" filled="false" stroked="true" strokeweight=".748pt" strokecolor="#939598">
                <v:path arrowok="t"/>
              </v:shape>
            </v:group>
            <v:group style="position:absolute;left:1610;top:246;width:2;height:80" coordorigin="1610,246" coordsize="2,80">
              <v:shape style="position:absolute;left:1610;top:246;width:2;height:80" coordorigin="1610,246" coordsize="0,80" path="m1610,326l1610,246e" filled="false" stroked="true" strokeweight=".748pt" strokecolor="#939598">
                <v:path arrowok="t"/>
              </v:shape>
            </v:group>
            <v:group style="position:absolute;left:1570;top:246;width:2;height:80" coordorigin="1570,246" coordsize="2,80">
              <v:shape style="position:absolute;left:1570;top:246;width:2;height:80" coordorigin="1570,246" coordsize="0,80" path="m1570,326l1570,246e" filled="false" stroked="true" strokeweight=".748pt" strokecolor="#939598">
                <v:path arrowok="t"/>
              </v:shape>
            </v:group>
            <v:group style="position:absolute;left:1530;top:246;width:2;height:80" coordorigin="1530,246" coordsize="2,80">
              <v:shape style="position:absolute;left:1530;top:246;width:2;height:80" coordorigin="1530,246" coordsize="1,80" path="m1530,326l1530,246e" filled="false" stroked="true" strokeweight=".748pt" strokecolor="#939598">
                <v:path arrowok="t"/>
              </v:shape>
            </v:group>
            <v:group style="position:absolute;left:1490;top:246;width:2;height:80" coordorigin="1490,246" coordsize="2,80">
              <v:shape style="position:absolute;left:1490;top:246;width:2;height:80" coordorigin="1490,246" coordsize="0,80" path="m1490,326l1490,246e" filled="false" stroked="true" strokeweight=".748pt" strokecolor="#939598">
                <v:path arrowok="t"/>
              </v:shape>
            </v:group>
            <v:group style="position:absolute;left:1450;top:246;width:2;height:80" coordorigin="1450,246" coordsize="2,80">
              <v:shape style="position:absolute;left:1450;top:246;width:2;height:80" coordorigin="1450,246" coordsize="0,80" path="m1450,326l1450,246e" filled="false" stroked="true" strokeweight=".748pt" strokecolor="#939598">
                <v:path arrowok="t"/>
              </v:shape>
            </v:group>
            <v:group style="position:absolute;left:1410;top:246;width:2;height:80" coordorigin="1410,246" coordsize="2,80">
              <v:shape style="position:absolute;left:1410;top:246;width:2;height:80" coordorigin="1410,246" coordsize="0,80" path="m1410,326l1410,246e" filled="false" stroked="true" strokeweight=".748pt" strokecolor="#939598">
                <v:path arrowok="t"/>
              </v:shape>
            </v:group>
            <v:group style="position:absolute;left:1370;top:246;width:2;height:80" coordorigin="1370,246" coordsize="2,80">
              <v:shape style="position:absolute;left:1370;top:246;width:2;height:80" coordorigin="1370,246" coordsize="0,80" path="m1370,326l1370,246e" filled="false" stroked="true" strokeweight=".748pt" strokecolor="#939598">
                <v:path arrowok="t"/>
              </v:shape>
            </v:group>
            <v:group style="position:absolute;left:1329;top:246;width:2;height:80" coordorigin="1329,246" coordsize="2,80">
              <v:shape style="position:absolute;left:1329;top:246;width:2;height:80" coordorigin="1329,246" coordsize="0,80" path="m1330,326l1329,246e" filled="false" stroked="true" strokeweight=".748pt" strokecolor="#939598">
                <v:path arrowok="t"/>
              </v:shape>
            </v:group>
            <v:group style="position:absolute;left:1289;top:246;width:2;height:80" coordorigin="1289,246" coordsize="2,80">
              <v:shape style="position:absolute;left:1289;top:246;width:2;height:80" coordorigin="1289,246" coordsize="0,80" path="m1289,326l1289,246e" filled="false" stroked="true" strokeweight=".748pt" strokecolor="#939598">
                <v:path arrowok="t"/>
              </v:shape>
            </v:group>
            <v:group style="position:absolute;left:1249;top:246;width:2;height:80" coordorigin="1249,246" coordsize="2,80">
              <v:shape style="position:absolute;left:1249;top:246;width:2;height:80" coordorigin="1249,246" coordsize="0,80" path="m1249,326l1249,246e" filled="false" stroked="true" strokeweight=".748pt" strokecolor="#939598">
                <v:path arrowok="t"/>
              </v:shape>
            </v:group>
            <v:group style="position:absolute;left:1209;top:246;width:2;height:80" coordorigin="1209,246" coordsize="2,80">
              <v:shape style="position:absolute;left:1209;top:246;width:2;height:80" coordorigin="1209,246" coordsize="0,80" path="m1209,326l1209,246e" filled="false" stroked="true" strokeweight=".748pt" strokecolor="#939598">
                <v:path arrowok="t"/>
              </v:shape>
            </v:group>
            <v:group style="position:absolute;left:1169;top:246;width:2;height:80" coordorigin="1169,246" coordsize="2,80">
              <v:shape style="position:absolute;left:1169;top:246;width:2;height:80" coordorigin="1169,246" coordsize="0,80" path="m1169,326l1169,246e" filled="false" stroked="true" strokeweight=".748pt" strokecolor="#939598">
                <v:path arrowok="t"/>
              </v:shape>
            </v:group>
            <v:group style="position:absolute;left:1129;top:246;width:2;height:80" coordorigin="1129,246" coordsize="2,80">
              <v:shape style="position:absolute;left:1129;top:246;width:2;height:80" coordorigin="1129,246" coordsize="0,80" path="m1129,326l1129,246e" filled="false" stroked="true" strokeweight=".748pt" strokecolor="#939598">
                <v:path arrowok="t"/>
              </v:shape>
            </v:group>
            <v:group style="position:absolute;left:1089;top:246;width:2;height:80" coordorigin="1089,246" coordsize="2,80">
              <v:shape style="position:absolute;left:1089;top:246;width:2;height:80" coordorigin="1089,246" coordsize="0,80" path="m1089,326l1089,246e" filled="false" stroked="true" strokeweight=".748pt" strokecolor="#939598">
                <v:path arrowok="t"/>
              </v:shape>
            </v:group>
            <v:group style="position:absolute;left:1049;top:246;width:2;height:80" coordorigin="1049,246" coordsize="2,80">
              <v:shape style="position:absolute;left:1049;top:246;width:2;height:80" coordorigin="1049,246" coordsize="0,80" path="m1049,326l1049,246e" filled="false" stroked="true" strokeweight=".748pt" strokecolor="#939598">
                <v:path arrowok="t"/>
              </v:shape>
            </v:group>
            <v:group style="position:absolute;left:1009;top:246;width:2;height:80" coordorigin="1009,246" coordsize="2,80">
              <v:shape style="position:absolute;left:1009;top:246;width:2;height:80" coordorigin="1009,246" coordsize="0,80" path="m1009,326l1009,246e" filled="false" stroked="true" strokeweight=".748pt" strokecolor="#939598">
                <v:path arrowok="t"/>
              </v:shape>
            </v:group>
            <v:group style="position:absolute;left:969;top:246;width:2;height:80" coordorigin="969,246" coordsize="2,80">
              <v:shape style="position:absolute;left:969;top:246;width:2;height:80" coordorigin="969,246" coordsize="0,80" path="m969,326l969,246e" filled="false" stroked="true" strokeweight=".748pt" strokecolor="#939598">
                <v:path arrowok="t"/>
              </v:shape>
            </v:group>
            <v:group style="position:absolute;left:929;top:246;width:2;height:80" coordorigin="929,246" coordsize="2,80">
              <v:shape style="position:absolute;left:929;top:246;width:2;height:80" coordorigin="929,246" coordsize="0,80" path="m929,326l929,246e" filled="false" stroked="true" strokeweight=".748pt" strokecolor="#939598">
                <v:path arrowok="t"/>
              </v:shape>
            </v:group>
            <v:group style="position:absolute;left:889;top:246;width:2;height:80" coordorigin="889,246" coordsize="2,80">
              <v:shape style="position:absolute;left:889;top:246;width:2;height:80" coordorigin="889,246" coordsize="1,80" path="m889,326l889,246e" filled="false" stroked="true" strokeweight=".748pt" strokecolor="#939598">
                <v:path arrowok="t"/>
              </v:shape>
            </v:group>
            <v:group style="position:absolute;left:849;top:246;width:2;height:80" coordorigin="849,246" coordsize="2,80">
              <v:shape style="position:absolute;left:849;top:246;width:2;height:80" coordorigin="849,246" coordsize="1,80" path="m849,326l849,246e" filled="false" stroked="true" strokeweight=".748pt" strokecolor="#939598">
                <v:path arrowok="t"/>
              </v:shape>
            </v:group>
            <v:group style="position:absolute;left:809;top:246;width:2;height:80" coordorigin="809,246" coordsize="2,80">
              <v:shape style="position:absolute;left:809;top:246;width:2;height:80" coordorigin="809,246" coordsize="0,80" path="m809,326l809,246e" filled="false" stroked="true" strokeweight=".748pt" strokecolor="#939598">
                <v:path arrowok="t"/>
              </v:shape>
            </v:group>
            <v:group style="position:absolute;left:769;top:246;width:2;height:80" coordorigin="769,246" coordsize="2,80">
              <v:shape style="position:absolute;left:769;top:246;width:2;height:80" coordorigin="769,246" coordsize="1,80" path="m769,326l769,246e" filled="false" stroked="true" strokeweight=".748pt" strokecolor="#939598">
                <v:path arrowok="t"/>
              </v:shape>
            </v:group>
            <v:group style="position:absolute;left:729;top:246;width:2;height:80" coordorigin="729,246" coordsize="2,80">
              <v:shape style="position:absolute;left:729;top:246;width:2;height:80" coordorigin="729,246" coordsize="1,80" path="m729,326l729,246e" filled="false" stroked="true" strokeweight=".748pt" strokecolor="#939598">
                <v:path arrowok="t"/>
              </v:shape>
            </v:group>
            <v:group style="position:absolute;left:689;top:246;width:2;height:80" coordorigin="689,246" coordsize="2,80">
              <v:shape style="position:absolute;left:689;top:246;width:2;height:80" coordorigin="689,246" coordsize="1,80" path="m689,326l689,246e" filled="false" stroked="true" strokeweight=".748pt" strokecolor="#939598">
                <v:path arrowok="t"/>
              </v:shape>
            </v:group>
            <v:group style="position:absolute;left:709;top:364;width:11197;height:2" coordorigin="709,364" coordsize="11197,2">
              <v:shape style="position:absolute;left:709;top:364;width:11197;height:2" coordorigin="709,364" coordsize="11197,0" path="m709,364l11906,364e" filled="false" stroked="true" strokeweight="1pt" strokecolor="#939598">
                <v:path arrowok="t"/>
              </v:shape>
            </v:group>
            <v:group style="position:absolute;left:248;top:247;width:2;height:80" coordorigin="248,247" coordsize="2,80">
              <v:shape style="position:absolute;left:248;top:247;width:2;height:80" coordorigin="248,247" coordsize="0,80" path="m248,327l248,247e" filled="false" stroked="true" strokeweight=".748pt" strokecolor="#939598">
                <v:path arrowok="t"/>
              </v:shape>
            </v:group>
            <v:group style="position:absolute;left:208;top:247;width:2;height:80" coordorigin="208,247" coordsize="2,80">
              <v:shape style="position:absolute;left:208;top:247;width:2;height:80" coordorigin="208,247" coordsize="0,80" path="m208,327l208,247e" filled="false" stroked="true" strokeweight=".748pt" strokecolor="#939598">
                <v:path arrowok="t"/>
              </v:shape>
            </v:group>
            <v:group style="position:absolute;left:168;top:247;width:2;height:80" coordorigin="168,247" coordsize="2,80">
              <v:shape style="position:absolute;left:168;top:247;width:2;height:80" coordorigin="168,247" coordsize="0,80" path="m168,327l168,247e" filled="false" stroked="true" strokeweight=".748pt" strokecolor="#939598">
                <v:path arrowok="t"/>
              </v:shape>
            </v:group>
            <v:group style="position:absolute;left:128;top:247;width:2;height:80" coordorigin="128,247" coordsize="2,80">
              <v:shape style="position:absolute;left:128;top:247;width:2;height:80" coordorigin="128,247" coordsize="1,80" path="m128,327l128,247e" filled="false" stroked="true" strokeweight=".748pt" strokecolor="#939598">
                <v:path arrowok="t"/>
              </v:shape>
            </v:group>
            <v:group style="position:absolute;left:88;top:247;width:2;height:80" coordorigin="88,247" coordsize="2,80">
              <v:shape style="position:absolute;left:88;top:247;width:2;height:80" coordorigin="88,247" coordsize="0,80" path="m88,327l88,247e" filled="false" stroked="true" strokeweight=".748pt" strokecolor="#939598">
                <v:path arrowok="t"/>
              </v:shape>
            </v:group>
            <v:group style="position:absolute;left:48;top:247;width:2;height:80" coordorigin="48,247" coordsize="2,80">
              <v:shape style="position:absolute;left:48;top:247;width:2;height:80" coordorigin="48,247" coordsize="0,80" path="m48,327l48,247e" filled="false" stroked="true" strokeweight=".748pt" strokecolor="#939598">
                <v:path arrowok="t"/>
              </v:shape>
            </v:group>
            <v:group style="position:absolute;left:7;top:247;width:2;height:80" coordorigin="7,247" coordsize="2,80">
              <v:shape style="position:absolute;left:7;top:247;width:2;height:80" coordorigin="7,247" coordsize="1,80" path="m8,327l7,247e" filled="false" stroked="true" strokeweight=".748pt" strokecolor="#939598">
                <v:path arrowok="t"/>
              </v:shape>
            </v:group>
            <v:group style="position:absolute;left:0;top:364;width:244;height:2" coordorigin="0,364" coordsize="244,2">
              <v:shape style="position:absolute;left:0;top:364;width:244;height:2" coordorigin="0,364" coordsize="244,0" path="m10,364l254,364e" filled="false" stroked="true" strokeweight="1pt" strokecolor="#939598">
                <v:path arrowok="t"/>
              </v:shape>
            </v:group>
            <v:group style="position:absolute;left:244;top:88;width:465;height:344" coordorigin="244,88" coordsize="465,344">
              <v:shape style="position:absolute;left:244;top:88;width:465;height:344" coordorigin="244,88" coordsize="465,344" path="m244,431l709,431,709,88,244,88,244,431xe" filled="true" fillcolor="#ffffff" stroked="false">
                <v:path arrowok="t"/>
                <v:fill type="solid"/>
              </v:shape>
            </v:group>
            <v:group style="position:absolute;left:323;top:104;width:312;height:304" coordorigin="323,104" coordsize="312,304">
              <v:shape style="position:absolute;left:323;top:104;width:312;height:304" coordorigin="323,104" coordsize="312,304" path="m323,408l635,408,635,104,323,104,323,408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939598"/>
          <w:u w:val="none"/>
        </w:rPr>
        <w:t>6</w:t>
      </w:r>
      <w:r>
        <w:rPr>
          <w:u w:val="none"/>
        </w:rPr>
      </w:r>
    </w:p>
    <w:p>
      <w:pPr>
        <w:spacing w:after="0" w:line="240" w:lineRule="auto"/>
        <w:jc w:val="left"/>
        <w:sectPr>
          <w:type w:val="continuous"/>
          <w:pgSz w:w="11910" w:h="16840"/>
          <w:pgMar w:top="1180" w:bottom="280" w:left="0" w:right="0"/>
        </w:sectPr>
      </w:pPr>
    </w:p>
    <w:p>
      <w:pPr>
        <w:spacing w:line="240" w:lineRule="auto" w:before="11"/>
        <w:rPr>
          <w:rFonts w:ascii="Calibri" w:hAnsi="Calibri" w:cs="Calibri" w:eastAsia="Calibri"/>
          <w:sz w:val="6"/>
          <w:szCs w:val="6"/>
        </w:rPr>
      </w:pPr>
    </w:p>
    <w:p>
      <w:pPr>
        <w:spacing w:line="1502" w:lineRule="exact"/>
        <w:ind w:left="1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position w:val="-29"/>
          <w:sz w:val="20"/>
          <w:szCs w:val="20"/>
        </w:rPr>
        <w:pict>
          <v:group style="width:576pt;height:75.150pt;mso-position-horizontal-relative:char;mso-position-vertical-relative:line" coordorigin="0,0" coordsize="11520,1503">
            <v:group style="position:absolute;left:5049;top:731;width:2;height:80" coordorigin="5049,731" coordsize="2,80">
              <v:shape style="position:absolute;left:5049;top:731;width:2;height:80" coordorigin="5049,731" coordsize="1,80" path="m5049,811l5049,731e" filled="false" stroked="true" strokeweight=".748pt" strokecolor="#939598">
                <v:path arrowok="t"/>
              </v:shape>
            </v:group>
            <v:group style="position:absolute;left:5009;top:731;width:2;height:80" coordorigin="5009,731" coordsize="2,80">
              <v:shape style="position:absolute;left:5009;top:731;width:2;height:80" coordorigin="5009,731" coordsize="0,80" path="m5009,811l5009,731e" filled="false" stroked="true" strokeweight=".748pt" strokecolor="#939598">
                <v:path arrowok="t"/>
              </v:shape>
            </v:group>
            <v:group style="position:absolute;left:4969;top:731;width:2;height:80" coordorigin="4969,731" coordsize="2,80">
              <v:shape style="position:absolute;left:4969;top:731;width:2;height:80" coordorigin="4969,731" coordsize="1,80" path="m4969,811l4969,731e" filled="false" stroked="true" strokeweight=".748pt" strokecolor="#939598">
                <v:path arrowok="t"/>
              </v:shape>
            </v:group>
            <v:group style="position:absolute;left:4929;top:731;width:2;height:80" coordorigin="4929,731" coordsize="2,80">
              <v:shape style="position:absolute;left:4929;top:731;width:2;height:80" coordorigin="4929,731" coordsize="0,80" path="m4929,811l4929,731e" filled="false" stroked="true" strokeweight=".748pt" strokecolor="#939598">
                <v:path arrowok="t"/>
              </v:shape>
            </v:group>
            <v:group style="position:absolute;left:4889;top:731;width:2;height:80" coordorigin="4889,731" coordsize="2,80">
              <v:shape style="position:absolute;left:4889;top:731;width:2;height:80" coordorigin="4889,731" coordsize="0,80" path="m4889,811l4889,731e" filled="false" stroked="true" strokeweight=".748pt" strokecolor="#939598">
                <v:path arrowok="t"/>
              </v:shape>
            </v:group>
            <v:group style="position:absolute;left:4849;top:731;width:2;height:80" coordorigin="4849,731" coordsize="2,80">
              <v:shape style="position:absolute;left:4849;top:731;width:2;height:80" coordorigin="4849,731" coordsize="0,80" path="m4849,811l4849,731e" filled="false" stroked="true" strokeweight=".748pt" strokecolor="#939598">
                <v:path arrowok="t"/>
              </v:shape>
            </v:group>
            <v:group style="position:absolute;left:4809;top:731;width:2;height:80" coordorigin="4809,731" coordsize="2,80">
              <v:shape style="position:absolute;left:4809;top:731;width:2;height:80" coordorigin="4809,731" coordsize="1,80" path="m4809,811l4809,731e" filled="false" stroked="true" strokeweight=".748pt" strokecolor="#939598">
                <v:path arrowok="t"/>
              </v:shape>
            </v:group>
            <v:group style="position:absolute;left:4769;top:731;width:2;height:80" coordorigin="4769,731" coordsize="2,80">
              <v:shape style="position:absolute;left:4769;top:731;width:2;height:80" coordorigin="4769,731" coordsize="0,80" path="m4769,811l4769,731e" filled="false" stroked="true" strokeweight=".748pt" strokecolor="#939598">
                <v:path arrowok="t"/>
              </v:shape>
            </v:group>
            <v:group style="position:absolute;left:4729;top:731;width:2;height:80" coordorigin="4729,731" coordsize="2,80">
              <v:shape style="position:absolute;left:4729;top:731;width:2;height:80" coordorigin="4729,731" coordsize="1,80" path="m4729,811l4729,731e" filled="false" stroked="true" strokeweight=".748pt" strokecolor="#939598">
                <v:path arrowok="t"/>
              </v:shape>
            </v:group>
            <v:group style="position:absolute;left:4689;top:731;width:2;height:80" coordorigin="4689,731" coordsize="2,80">
              <v:shape style="position:absolute;left:4689;top:731;width:2;height:80" coordorigin="4689,731" coordsize="0,80" path="m4689,811l4689,731e" filled="false" stroked="true" strokeweight=".748pt" strokecolor="#939598">
                <v:path arrowok="t"/>
              </v:shape>
            </v:group>
            <v:group style="position:absolute;left:4649;top:731;width:2;height:80" coordorigin="4649,731" coordsize="2,80">
              <v:shape style="position:absolute;left:4649;top:731;width:2;height:80" coordorigin="4649,731" coordsize="1,80" path="m4649,811l4649,731e" filled="false" stroked="true" strokeweight=".748pt" strokecolor="#939598">
                <v:path arrowok="t"/>
              </v:shape>
            </v:group>
            <v:group style="position:absolute;left:4609;top:731;width:2;height:80" coordorigin="4609,731" coordsize="2,80">
              <v:shape style="position:absolute;left:4609;top:731;width:2;height:80" coordorigin="4609,731" coordsize="0,80" path="m4609,811l4609,731e" filled="false" stroked="true" strokeweight=".748pt" strokecolor="#939598">
                <v:path arrowok="t"/>
              </v:shape>
            </v:group>
            <v:group style="position:absolute;left:4569;top:731;width:2;height:80" coordorigin="4569,731" coordsize="2,80">
              <v:shape style="position:absolute;left:4569;top:731;width:2;height:80" coordorigin="4569,731" coordsize="1,80" path="m4569,811l4569,731e" filled="false" stroked="true" strokeweight=".748pt" strokecolor="#939598">
                <v:path arrowok="t"/>
              </v:shape>
            </v:group>
            <v:group style="position:absolute;left:4529;top:731;width:2;height:80" coordorigin="4529,731" coordsize="2,80">
              <v:shape style="position:absolute;left:4529;top:731;width:2;height:80" coordorigin="4529,731" coordsize="1,80" path="m4529,811l4529,731e" filled="false" stroked="true" strokeweight=".748pt" strokecolor="#939598">
                <v:path arrowok="t"/>
              </v:shape>
            </v:group>
            <v:group style="position:absolute;left:4489;top:731;width:2;height:80" coordorigin="4489,731" coordsize="2,80">
              <v:shape style="position:absolute;left:4489;top:731;width:2;height:80" coordorigin="4489,731" coordsize="0,80" path="m4489,811l4489,731e" filled="false" stroked="true" strokeweight=".748pt" strokecolor="#939598">
                <v:path arrowok="t"/>
              </v:shape>
            </v:group>
            <v:group style="position:absolute;left:4449;top:731;width:2;height:80" coordorigin="4449,731" coordsize="2,80">
              <v:shape style="position:absolute;left:4449;top:731;width:2;height:80" coordorigin="4449,731" coordsize="1,80" path="m4449,811l4449,731e" filled="false" stroked="true" strokeweight=".748pt" strokecolor="#939598">
                <v:path arrowok="t"/>
              </v:shape>
            </v:group>
            <v:group style="position:absolute;left:4409;top:731;width:2;height:80" coordorigin="4409,731" coordsize="2,80">
              <v:shape style="position:absolute;left:4409;top:731;width:2;height:80" coordorigin="4409,731" coordsize="0,80" path="m4409,811l4409,731e" filled="false" stroked="true" strokeweight=".748pt" strokecolor="#939598">
                <v:path arrowok="t"/>
              </v:shape>
            </v:group>
            <v:group style="position:absolute;left:4369;top:731;width:2;height:80" coordorigin="4369,731" coordsize="2,80">
              <v:shape style="position:absolute;left:4369;top:731;width:2;height:80" coordorigin="4369,731" coordsize="0,80" path="m4369,811l4369,731e" filled="false" stroked="true" strokeweight=".748pt" strokecolor="#939598">
                <v:path arrowok="t"/>
              </v:shape>
            </v:group>
            <v:group style="position:absolute;left:4329;top:731;width:2;height:80" coordorigin="4329,731" coordsize="2,80">
              <v:shape style="position:absolute;left:4329;top:731;width:2;height:80" coordorigin="4329,731" coordsize="0,80" path="m4329,811l4329,731e" filled="false" stroked="true" strokeweight=".748pt" strokecolor="#939598">
                <v:path arrowok="t"/>
              </v:shape>
            </v:group>
            <v:group style="position:absolute;left:4289;top:731;width:2;height:80" coordorigin="4289,731" coordsize="2,80">
              <v:shape style="position:absolute;left:4289;top:731;width:2;height:80" coordorigin="4289,731" coordsize="1,80" path="m4289,811l4289,731e" filled="false" stroked="true" strokeweight=".748pt" strokecolor="#939598">
                <v:path arrowok="t"/>
              </v:shape>
            </v:group>
            <v:group style="position:absolute;left:4249;top:731;width:2;height:80" coordorigin="4249,731" coordsize="2,80">
              <v:shape style="position:absolute;left:4249;top:731;width:2;height:80" coordorigin="4249,731" coordsize="0,80" path="m4249,811l4249,731e" filled="false" stroked="true" strokeweight=".748pt" strokecolor="#939598">
                <v:path arrowok="t"/>
              </v:shape>
            </v:group>
            <v:group style="position:absolute;left:4209;top:731;width:2;height:80" coordorigin="4209,731" coordsize="2,80">
              <v:shape style="position:absolute;left:4209;top:731;width:2;height:80" coordorigin="4209,731" coordsize="1,80" path="m4209,811l4209,731e" filled="false" stroked="true" strokeweight=".748pt" strokecolor="#939598">
                <v:path arrowok="t"/>
              </v:shape>
            </v:group>
            <v:group style="position:absolute;left:4169;top:731;width:2;height:80" coordorigin="4169,731" coordsize="2,80">
              <v:shape style="position:absolute;left:4169;top:731;width:2;height:80" coordorigin="4169,731" coordsize="0,80" path="m4169,811l4169,731e" filled="false" stroked="true" strokeweight=".748pt" strokecolor="#939598">
                <v:path arrowok="t"/>
              </v:shape>
            </v:group>
            <v:group style="position:absolute;left:4129;top:731;width:2;height:80" coordorigin="4129,731" coordsize="2,80">
              <v:shape style="position:absolute;left:4129;top:731;width:2;height:80" coordorigin="4129,731" coordsize="1,80" path="m4129,811l4129,731e" filled="false" stroked="true" strokeweight=".748pt" strokecolor="#939598">
                <v:path arrowok="t"/>
              </v:shape>
            </v:group>
            <v:group style="position:absolute;left:4089;top:731;width:2;height:80" coordorigin="4089,731" coordsize="2,80">
              <v:shape style="position:absolute;left:4089;top:731;width:2;height:80" coordorigin="4089,731" coordsize="0,80" path="m4089,811l4089,731e" filled="false" stroked="true" strokeweight=".748pt" strokecolor="#939598">
                <v:path arrowok="t"/>
              </v:shape>
            </v:group>
            <v:group style="position:absolute;left:4049;top:731;width:2;height:80" coordorigin="4049,731" coordsize="2,80">
              <v:shape style="position:absolute;left:4049;top:731;width:2;height:80" coordorigin="4049,731" coordsize="1,80" path="m4049,811l4049,731e" filled="false" stroked="true" strokeweight=".748pt" strokecolor="#939598">
                <v:path arrowok="t"/>
              </v:shape>
            </v:group>
            <v:group style="position:absolute;left:4009;top:731;width:2;height:80" coordorigin="4009,731" coordsize="2,80">
              <v:shape style="position:absolute;left:4009;top:731;width:2;height:80" coordorigin="4009,731" coordsize="0,80" path="m4009,811l4009,731e" filled="false" stroked="true" strokeweight=".748pt" strokecolor="#939598">
                <v:path arrowok="t"/>
              </v:shape>
            </v:group>
            <v:group style="position:absolute;left:3969;top:731;width:2;height:80" coordorigin="3969,731" coordsize="2,80">
              <v:shape style="position:absolute;left:3969;top:731;width:2;height:80" coordorigin="3969,731" coordsize="0,80" path="m3969,811l3969,731e" filled="false" stroked="true" strokeweight=".748pt" strokecolor="#939598">
                <v:path arrowok="t"/>
              </v:shape>
            </v:group>
            <v:group style="position:absolute;left:3929;top:731;width:2;height:80" coordorigin="3929,731" coordsize="2,80">
              <v:shape style="position:absolute;left:3929;top:731;width:2;height:80" coordorigin="3929,731" coordsize="1,80" path="m3929,811l3929,731e" filled="false" stroked="true" strokeweight=".748pt" strokecolor="#939598">
                <v:path arrowok="t"/>
              </v:shape>
            </v:group>
            <v:group style="position:absolute;left:3889;top:732;width:2;height:80" coordorigin="3889,732" coordsize="2,80">
              <v:shape style="position:absolute;left:3889;top:732;width:2;height:80" coordorigin="3889,732" coordsize="0,80" path="m3889,812l3889,732e" filled="false" stroked="true" strokeweight=".748pt" strokecolor="#939598">
                <v:path arrowok="t"/>
              </v:shape>
            </v:group>
            <v:group style="position:absolute;left:3849;top:732;width:2;height:80" coordorigin="3849,732" coordsize="2,80">
              <v:shape style="position:absolute;left:3849;top:732;width:2;height:80" coordorigin="3849,732" coordsize="1,80" path="m3849,812l3849,732e" filled="false" stroked="true" strokeweight=".748pt" strokecolor="#939598">
                <v:path arrowok="t"/>
              </v:shape>
            </v:group>
            <v:group style="position:absolute;left:3809;top:732;width:2;height:80" coordorigin="3809,732" coordsize="2,80">
              <v:shape style="position:absolute;left:3809;top:732;width:2;height:80" coordorigin="3809,732" coordsize="0,80" path="m3809,812l3809,732e" filled="false" stroked="true" strokeweight=".748pt" strokecolor="#939598">
                <v:path arrowok="t"/>
              </v:shape>
            </v:group>
            <v:group style="position:absolute;left:3768;top:732;width:2;height:80" coordorigin="3768,732" coordsize="2,80">
              <v:shape style="position:absolute;left:3768;top:732;width:2;height:80" coordorigin="3768,732" coordsize="1,80" path="m3768,812l3768,732e" filled="false" stroked="true" strokeweight=".748pt" strokecolor="#939598">
                <v:path arrowok="t"/>
              </v:shape>
            </v:group>
            <v:group style="position:absolute;left:3728;top:732;width:2;height:80" coordorigin="3728,732" coordsize="2,80">
              <v:shape style="position:absolute;left:3728;top:732;width:2;height:80" coordorigin="3728,732" coordsize="0,80" path="m3728,812l3728,732e" filled="false" stroked="true" strokeweight=".748pt" strokecolor="#939598">
                <v:path arrowok="t"/>
              </v:shape>
            </v:group>
            <v:group style="position:absolute;left:3688;top:732;width:2;height:80" coordorigin="3688,732" coordsize="2,80">
              <v:shape style="position:absolute;left:3688;top:732;width:2;height:80" coordorigin="3688,732" coordsize="1,80" path="m3688,812l3688,732e" filled="false" stroked="true" strokeweight=".748pt" strokecolor="#939598">
                <v:path arrowok="t"/>
              </v:shape>
            </v:group>
            <v:group style="position:absolute;left:3648;top:732;width:2;height:80" coordorigin="3648,732" coordsize="2,80">
              <v:shape style="position:absolute;left:3648;top:732;width:2;height:80" coordorigin="3648,732" coordsize="0,80" path="m3648,812l3648,732e" filled="false" stroked="true" strokeweight=".748pt" strokecolor="#939598">
                <v:path arrowok="t"/>
              </v:shape>
            </v:group>
            <v:group style="position:absolute;left:3608;top:732;width:2;height:80" coordorigin="3608,732" coordsize="2,80">
              <v:shape style="position:absolute;left:3608;top:732;width:2;height:80" coordorigin="3608,732" coordsize="0,80" path="m3608,812l3608,732e" filled="false" stroked="true" strokeweight=".748pt" strokecolor="#939598">
                <v:path arrowok="t"/>
              </v:shape>
            </v:group>
            <v:group style="position:absolute;left:3568;top:732;width:2;height:80" coordorigin="3568,732" coordsize="2,80">
              <v:shape style="position:absolute;left:3568;top:732;width:2;height:80" coordorigin="3568,732" coordsize="0,80" path="m3568,812l3568,732e" filled="false" stroked="true" strokeweight=".748pt" strokecolor="#939598">
                <v:path arrowok="t"/>
              </v:shape>
            </v:group>
            <v:group style="position:absolute;left:3528;top:732;width:2;height:80" coordorigin="3528,732" coordsize="2,80">
              <v:shape style="position:absolute;left:3528;top:732;width:2;height:80" coordorigin="3528,732" coordsize="1,80" path="m3528,812l3528,732e" filled="false" stroked="true" strokeweight=".748pt" strokecolor="#939598">
                <v:path arrowok="t"/>
              </v:shape>
            </v:group>
            <v:group style="position:absolute;left:3488;top:732;width:2;height:80" coordorigin="3488,732" coordsize="2,80">
              <v:shape style="position:absolute;left:3488;top:732;width:2;height:80" coordorigin="3488,732" coordsize="0,80" path="m3488,812l3488,732e" filled="false" stroked="true" strokeweight=".748pt" strokecolor="#939598">
                <v:path arrowok="t"/>
              </v:shape>
            </v:group>
            <v:group style="position:absolute;left:3448;top:732;width:2;height:80" coordorigin="3448,732" coordsize="2,80">
              <v:shape style="position:absolute;left:3448;top:732;width:2;height:80" coordorigin="3448,732" coordsize="0,80" path="m3448,812l3448,732e" filled="false" stroked="true" strokeweight=".748pt" strokecolor="#939598">
                <v:path arrowok="t"/>
              </v:shape>
            </v:group>
            <v:group style="position:absolute;left:3408;top:732;width:2;height:80" coordorigin="3408,732" coordsize="2,80">
              <v:shape style="position:absolute;left:3408;top:732;width:2;height:80" coordorigin="3408,732" coordsize="1,80" path="m3408,812l3408,732e" filled="false" stroked="true" strokeweight=".748pt" strokecolor="#939598">
                <v:path arrowok="t"/>
              </v:shape>
            </v:group>
            <v:group style="position:absolute;left:3368;top:732;width:2;height:80" coordorigin="3368,732" coordsize="2,80">
              <v:shape style="position:absolute;left:3368;top:732;width:2;height:80" coordorigin="3368,732" coordsize="0,80" path="m3368,812l3368,732e" filled="false" stroked="true" strokeweight=".748pt" strokecolor="#939598">
                <v:path arrowok="t"/>
              </v:shape>
            </v:group>
            <v:group style="position:absolute;left:3328;top:732;width:2;height:80" coordorigin="3328,732" coordsize="2,80">
              <v:shape style="position:absolute;left:3328;top:732;width:2;height:80" coordorigin="3328,732" coordsize="1,80" path="m3328,812l3328,732e" filled="false" stroked="true" strokeweight=".748pt" strokecolor="#939598">
                <v:path arrowok="t"/>
              </v:shape>
            </v:group>
            <v:group style="position:absolute;left:3288;top:732;width:2;height:80" coordorigin="3288,732" coordsize="2,80">
              <v:shape style="position:absolute;left:3288;top:732;width:2;height:80" coordorigin="3288,732" coordsize="0,80" path="m3288,812l3288,732e" filled="false" stroked="true" strokeweight=".748pt" strokecolor="#939598">
                <v:path arrowok="t"/>
              </v:shape>
            </v:group>
            <v:group style="position:absolute;left:3248;top:732;width:2;height:80" coordorigin="3248,732" coordsize="2,80">
              <v:shape style="position:absolute;left:3248;top:732;width:2;height:80" coordorigin="3248,732" coordsize="1,80" path="m3248,812l3248,732e" filled="false" stroked="true" strokeweight=".748pt" strokecolor="#939598">
                <v:path arrowok="t"/>
              </v:shape>
            </v:group>
            <v:group style="position:absolute;left:3208;top:732;width:2;height:80" coordorigin="3208,732" coordsize="2,80">
              <v:shape style="position:absolute;left:3208;top:732;width:2;height:80" coordorigin="3208,732" coordsize="0,80" path="m3208,812l3208,732e" filled="false" stroked="true" strokeweight=".748pt" strokecolor="#939598">
                <v:path arrowok="t"/>
              </v:shape>
            </v:group>
            <v:group style="position:absolute;left:3168;top:732;width:2;height:80" coordorigin="3168,732" coordsize="2,80">
              <v:shape style="position:absolute;left:3168;top:732;width:2;height:80" coordorigin="3168,732" coordsize="1,80" path="m3168,812l3168,732e" filled="false" stroked="true" strokeweight=".748pt" strokecolor="#939598">
                <v:path arrowok="t"/>
              </v:shape>
            </v:group>
            <v:group style="position:absolute;left:3128;top:732;width:2;height:80" coordorigin="3128,732" coordsize="2,80">
              <v:shape style="position:absolute;left:3128;top:732;width:2;height:80" coordorigin="3128,732" coordsize="0,80" path="m3128,812l3128,732e" filled="false" stroked="true" strokeweight=".748pt" strokecolor="#939598">
                <v:path arrowok="t"/>
              </v:shape>
            </v:group>
            <v:group style="position:absolute;left:3088;top:732;width:2;height:80" coordorigin="3088,732" coordsize="2,80">
              <v:shape style="position:absolute;left:3088;top:732;width:2;height:80" coordorigin="3088,732" coordsize="0,80" path="m3088,812l3088,732e" filled="false" stroked="true" strokeweight=".748pt" strokecolor="#939598">
                <v:path arrowok="t"/>
              </v:shape>
            </v:group>
            <v:group style="position:absolute;left:3048;top:732;width:2;height:80" coordorigin="3048,732" coordsize="2,80">
              <v:shape style="position:absolute;left:3048;top:732;width:2;height:80" coordorigin="3048,732" coordsize="0,80" path="m3048,812l3048,732e" filled="false" stroked="true" strokeweight=".748pt" strokecolor="#939598">
                <v:path arrowok="t"/>
              </v:shape>
            </v:group>
            <v:group style="position:absolute;left:3008;top:732;width:2;height:80" coordorigin="3008,732" coordsize="2,80">
              <v:shape style="position:absolute;left:3008;top:732;width:2;height:80" coordorigin="3008,732" coordsize="1,80" path="m3008,812l3008,732e" filled="false" stroked="true" strokeweight=".748pt" strokecolor="#939598">
                <v:path arrowok="t"/>
              </v:shape>
            </v:group>
            <v:group style="position:absolute;left:2968;top:732;width:2;height:80" coordorigin="2968,732" coordsize="2,80">
              <v:shape style="position:absolute;left:2968;top:732;width:2;height:80" coordorigin="2968,732" coordsize="0,80" path="m2968,812l2968,732e" filled="false" stroked="true" strokeweight=".748pt" strokecolor="#939598">
                <v:path arrowok="t"/>
              </v:shape>
            </v:group>
            <v:group style="position:absolute;left:2928;top:732;width:2;height:80" coordorigin="2928,732" coordsize="2,80">
              <v:shape style="position:absolute;left:2928;top:732;width:2;height:80" coordorigin="2928,732" coordsize="0,80" path="m2928,812l2928,732e" filled="false" stroked="true" strokeweight=".748pt" strokecolor="#939598">
                <v:path arrowok="t"/>
              </v:shape>
            </v:group>
            <v:group style="position:absolute;left:2888;top:732;width:2;height:80" coordorigin="2888,732" coordsize="2,80">
              <v:shape style="position:absolute;left:2888;top:732;width:2;height:80" coordorigin="2888,732" coordsize="1,80" path="m2888,812l2888,732e" filled="false" stroked="true" strokeweight=".748pt" strokecolor="#939598">
                <v:path arrowok="t"/>
              </v:shape>
            </v:group>
            <v:group style="position:absolute;left:2848;top:732;width:2;height:80" coordorigin="2848,732" coordsize="2,80">
              <v:shape style="position:absolute;left:2848;top:732;width:2;height:80" coordorigin="2848,732" coordsize="0,80" path="m2848,812l2848,732e" filled="false" stroked="true" strokeweight=".748pt" strokecolor="#939598">
                <v:path arrowok="t"/>
              </v:shape>
            </v:group>
            <v:group style="position:absolute;left:2808;top:732;width:2;height:80" coordorigin="2808,732" coordsize="2,80">
              <v:shape style="position:absolute;left:2808;top:732;width:2;height:80" coordorigin="2808,732" coordsize="1,80" path="m2808,812l2808,732e" filled="false" stroked="true" strokeweight=".748pt" strokecolor="#939598">
                <v:path arrowok="t"/>
              </v:shape>
            </v:group>
            <v:group style="position:absolute;left:2768;top:732;width:2;height:80" coordorigin="2768,732" coordsize="2,80">
              <v:shape style="position:absolute;left:2768;top:732;width:2;height:80" coordorigin="2768,732" coordsize="0,80" path="m2768,812l2768,732e" filled="false" stroked="true" strokeweight=".748pt" strokecolor="#939598">
                <v:path arrowok="t"/>
              </v:shape>
            </v:group>
            <v:group style="position:absolute;left:2728;top:732;width:2;height:80" coordorigin="2728,732" coordsize="2,80">
              <v:shape style="position:absolute;left:2728;top:732;width:2;height:80" coordorigin="2728,732" coordsize="0,80" path="m2728,812l2728,732e" filled="false" stroked="true" strokeweight=".748pt" strokecolor="#939598">
                <v:path arrowok="t"/>
              </v:shape>
            </v:group>
            <v:group style="position:absolute;left:2688;top:732;width:2;height:80" coordorigin="2688,732" coordsize="2,80">
              <v:shape style="position:absolute;left:2688;top:732;width:2;height:80" coordorigin="2688,732" coordsize="0,80" path="m2688,812l2688,732e" filled="false" stroked="true" strokeweight=".748pt" strokecolor="#939598">
                <v:path arrowok="t"/>
              </v:shape>
            </v:group>
            <v:group style="position:absolute;left:2648;top:732;width:2;height:80" coordorigin="2648,732" coordsize="2,80">
              <v:shape style="position:absolute;left:2648;top:732;width:2;height:80" coordorigin="2648,732" coordsize="1,80" path="m2648,812l2648,732e" filled="false" stroked="true" strokeweight=".748pt" strokecolor="#939598">
                <v:path arrowok="t"/>
              </v:shape>
            </v:group>
            <v:group style="position:absolute;left:2608;top:732;width:2;height:80" coordorigin="2608,732" coordsize="2,80">
              <v:shape style="position:absolute;left:2608;top:732;width:2;height:80" coordorigin="2608,732" coordsize="0,80" path="m2608,812l2608,732e" filled="false" stroked="true" strokeweight=".748pt" strokecolor="#939598">
                <v:path arrowok="t"/>
              </v:shape>
            </v:group>
            <v:group style="position:absolute;left:2568;top:732;width:2;height:80" coordorigin="2568,732" coordsize="2,80">
              <v:shape style="position:absolute;left:2568;top:732;width:2;height:80" coordorigin="2568,732" coordsize="0,80" path="m2568,812l2568,732e" filled="false" stroked="true" strokeweight=".748pt" strokecolor="#939598">
                <v:path arrowok="t"/>
              </v:shape>
            </v:group>
            <v:group style="position:absolute;left:2528;top:732;width:2;height:80" coordorigin="2528,732" coordsize="2,80">
              <v:shape style="position:absolute;left:2528;top:732;width:2;height:80" coordorigin="2528,732" coordsize="0,80" path="m2528,812l2528,732e" filled="false" stroked="true" strokeweight=".748pt" strokecolor="#939598">
                <v:path arrowok="t"/>
              </v:shape>
            </v:group>
            <v:group style="position:absolute;left:2488;top:732;width:2;height:80" coordorigin="2488,732" coordsize="2,80">
              <v:shape style="position:absolute;left:2488;top:732;width:2;height:80" coordorigin="2488,732" coordsize="1,80" path="m2488,812l2488,732e" filled="false" stroked="true" strokeweight=".748pt" strokecolor="#939598">
                <v:path arrowok="t"/>
              </v:shape>
            </v:group>
            <v:group style="position:absolute;left:2448;top:732;width:2;height:80" coordorigin="2448,732" coordsize="2,80">
              <v:shape style="position:absolute;left:2448;top:732;width:2;height:80" coordorigin="2448,732" coordsize="0,80" path="m2448,812l2448,732e" filled="false" stroked="true" strokeweight=".748pt" strokecolor="#939598">
                <v:path arrowok="t"/>
              </v:shape>
            </v:group>
            <v:group style="position:absolute;left:2408;top:732;width:2;height:80" coordorigin="2408,732" coordsize="2,80">
              <v:shape style="position:absolute;left:2408;top:732;width:2;height:80" coordorigin="2408,732" coordsize="1,80" path="m2408,812l2408,732e" filled="false" stroked="true" strokeweight=".748pt" strokecolor="#939598">
                <v:path arrowok="t"/>
              </v:shape>
            </v:group>
            <v:group style="position:absolute;left:2368;top:732;width:2;height:80" coordorigin="2368,732" coordsize="2,80">
              <v:shape style="position:absolute;left:2368;top:732;width:2;height:80" coordorigin="2368,732" coordsize="1,80" path="m2368,812l2368,732e" filled="false" stroked="true" strokeweight=".748pt" strokecolor="#939598">
                <v:path arrowok="t"/>
              </v:shape>
            </v:group>
            <v:group style="position:absolute;left:2328;top:732;width:2;height:80" coordorigin="2328,732" coordsize="2,80">
              <v:shape style="position:absolute;left:2328;top:732;width:2;height:80" coordorigin="2328,732" coordsize="0,80" path="m2328,812l2328,732e" filled="false" stroked="true" strokeweight=".748pt" strokecolor="#939598">
                <v:path arrowok="t"/>
              </v:shape>
            </v:group>
            <v:group style="position:absolute;left:2288;top:732;width:2;height:80" coordorigin="2288,732" coordsize="2,80">
              <v:shape style="position:absolute;left:2288;top:732;width:2;height:80" coordorigin="2288,732" coordsize="1,80" path="m2288,812l2288,732e" filled="false" stroked="true" strokeweight=".748pt" strokecolor="#939598">
                <v:path arrowok="t"/>
              </v:shape>
            </v:group>
            <v:group style="position:absolute;left:2248;top:732;width:2;height:80" coordorigin="2248,732" coordsize="2,80">
              <v:shape style="position:absolute;left:2248;top:732;width:2;height:80" coordorigin="2248,732" coordsize="0,80" path="m2248,812l2248,732e" filled="false" stroked="true" strokeweight=".748pt" strokecolor="#939598">
                <v:path arrowok="t"/>
              </v:shape>
            </v:group>
            <v:group style="position:absolute;left:2208;top:732;width:2;height:80" coordorigin="2208,732" coordsize="2,80">
              <v:shape style="position:absolute;left:2208;top:732;width:2;height:80" coordorigin="2208,732" coordsize="0,80" path="m2208,812l2208,732e" filled="false" stroked="true" strokeweight=".748pt" strokecolor="#939598">
                <v:path arrowok="t"/>
              </v:shape>
            </v:group>
            <v:group style="position:absolute;left:2168;top:732;width:2;height:80" coordorigin="2168,732" coordsize="2,80">
              <v:shape style="position:absolute;left:2168;top:732;width:2;height:80" coordorigin="2168,732" coordsize="0,80" path="m2168,812l2168,732e" filled="false" stroked="true" strokeweight=".748pt" strokecolor="#939598">
                <v:path arrowok="t"/>
              </v:shape>
            </v:group>
            <v:group style="position:absolute;left:2128;top:732;width:2;height:80" coordorigin="2128,732" coordsize="2,80">
              <v:shape style="position:absolute;left:2128;top:732;width:2;height:80" coordorigin="2128,732" coordsize="1,80" path="m2128,812l2128,732e" filled="false" stroked="true" strokeweight=".748pt" strokecolor="#939598">
                <v:path arrowok="t"/>
              </v:shape>
            </v:group>
            <v:group style="position:absolute;left:2088;top:732;width:2;height:80" coordorigin="2088,732" coordsize="2,80">
              <v:shape style="position:absolute;left:2088;top:732;width:2;height:80" coordorigin="2088,732" coordsize="0,80" path="m2088,812l2088,732e" filled="false" stroked="true" strokeweight=".748pt" strokecolor="#939598">
                <v:path arrowok="t"/>
              </v:shape>
            </v:group>
            <v:group style="position:absolute;left:2048;top:732;width:2;height:80" coordorigin="2048,732" coordsize="2,80">
              <v:shape style="position:absolute;left:2048;top:732;width:2;height:80" coordorigin="2048,732" coordsize="1,80" path="m2048,812l2048,732e" filled="false" stroked="true" strokeweight=".748pt" strokecolor="#939598">
                <v:path arrowok="t"/>
              </v:shape>
            </v:group>
            <v:group style="position:absolute;left:2008;top:732;width:2;height:80" coordorigin="2008,732" coordsize="2,80">
              <v:shape style="position:absolute;left:2008;top:732;width:2;height:80" coordorigin="2008,732" coordsize="0,80" path="m2008,812l2008,732e" filled="false" stroked="true" strokeweight=".748pt" strokecolor="#939598">
                <v:path arrowok="t"/>
              </v:shape>
            </v:group>
            <v:group style="position:absolute;left:1968;top:732;width:2;height:80" coordorigin="1968,732" coordsize="2,80">
              <v:shape style="position:absolute;left:1968;top:732;width:2;height:80" coordorigin="1968,732" coordsize="1,80" path="m1968,812l1968,732e" filled="false" stroked="true" strokeweight=".748pt" strokecolor="#939598">
                <v:path arrowok="t"/>
              </v:shape>
            </v:group>
            <v:group style="position:absolute;left:1928;top:732;width:2;height:80" coordorigin="1928,732" coordsize="2,80">
              <v:shape style="position:absolute;left:1928;top:732;width:2;height:80" coordorigin="1928,732" coordsize="0,80" path="m1928,812l1928,732e" filled="false" stroked="true" strokeweight=".748pt" strokecolor="#939598">
                <v:path arrowok="t"/>
              </v:shape>
            </v:group>
            <v:group style="position:absolute;left:1888;top:732;width:2;height:80" coordorigin="1888,732" coordsize="2,80">
              <v:shape style="position:absolute;left:1888;top:732;width:2;height:80" coordorigin="1888,732" coordsize="1,80" path="m1888,812l1888,732e" filled="false" stroked="true" strokeweight=".748pt" strokecolor="#939598">
                <v:path arrowok="t"/>
              </v:shape>
            </v:group>
            <v:group style="position:absolute;left:1848;top:732;width:2;height:80" coordorigin="1848,732" coordsize="2,80">
              <v:shape style="position:absolute;left:1848;top:732;width:2;height:80" coordorigin="1848,732" coordsize="1,80" path="m1848,812l1848,732e" filled="false" stroked="true" strokeweight=".748pt" strokecolor="#939598">
                <v:path arrowok="t"/>
              </v:shape>
            </v:group>
            <v:group style="position:absolute;left:1808;top:732;width:2;height:80" coordorigin="1808,732" coordsize="2,80">
              <v:shape style="position:absolute;left:1808;top:732;width:2;height:80" coordorigin="1808,732" coordsize="0,80" path="m1808,812l1808,732e" filled="false" stroked="true" strokeweight=".748pt" strokecolor="#939598">
                <v:path arrowok="t"/>
              </v:shape>
            </v:group>
            <v:group style="position:absolute;left:1768;top:732;width:2;height:80" coordorigin="1768,732" coordsize="2,80">
              <v:shape style="position:absolute;left:1768;top:732;width:2;height:80" coordorigin="1768,732" coordsize="0,80" path="m1768,812l1768,732e" filled="false" stroked="true" strokeweight=".748pt" strokecolor="#939598">
                <v:path arrowok="t"/>
              </v:shape>
            </v:group>
            <v:group style="position:absolute;left:1728;top:732;width:2;height:80" coordorigin="1728,732" coordsize="2,80">
              <v:shape style="position:absolute;left:1728;top:732;width:2;height:80" coordorigin="1728,732" coordsize="0,80" path="m1728,812l1728,732e" filled="false" stroked="true" strokeweight=".748pt" strokecolor="#939598">
                <v:path arrowok="t"/>
              </v:shape>
            </v:group>
            <v:group style="position:absolute;left:1688;top:732;width:2;height:80" coordorigin="1688,732" coordsize="2,80">
              <v:shape style="position:absolute;left:1688;top:732;width:2;height:80" coordorigin="1688,732" coordsize="1,80" path="m1688,812l1688,732e" filled="false" stroked="true" strokeweight=".748pt" strokecolor="#939598">
                <v:path arrowok="t"/>
              </v:shape>
            </v:group>
            <v:group style="position:absolute;left:1648;top:732;width:2;height:80" coordorigin="1648,732" coordsize="2,80">
              <v:shape style="position:absolute;left:1648;top:732;width:2;height:80" coordorigin="1648,732" coordsize="0,80" path="m1648,812l1648,732e" filled="false" stroked="true" strokeweight=".748pt" strokecolor="#939598">
                <v:path arrowok="t"/>
              </v:shape>
            </v:group>
            <v:group style="position:absolute;left:1608;top:732;width:2;height:80" coordorigin="1608,732" coordsize="2,80">
              <v:shape style="position:absolute;left:1608;top:732;width:2;height:80" coordorigin="1608,732" coordsize="1,80" path="m1608,812l1608,732e" filled="false" stroked="true" strokeweight=".748pt" strokecolor="#939598">
                <v:path arrowok="t"/>
              </v:shape>
            </v:group>
            <v:group style="position:absolute;left:1568;top:732;width:2;height:80" coordorigin="1568,732" coordsize="2,80">
              <v:shape style="position:absolute;left:1568;top:732;width:2;height:80" coordorigin="1568,732" coordsize="0,80" path="m1568,812l1568,732e" filled="false" stroked="true" strokeweight=".748pt" strokecolor="#939598">
                <v:path arrowok="t"/>
              </v:shape>
            </v:group>
            <v:group style="position:absolute;left:1528;top:732;width:2;height:80" coordorigin="1528,732" coordsize="2,80">
              <v:shape style="position:absolute;left:1528;top:732;width:2;height:80" coordorigin="1528,732" coordsize="1,80" path="m1528,812l1528,732e" filled="false" stroked="true" strokeweight=".748pt" strokecolor="#939598">
                <v:path arrowok="t"/>
              </v:shape>
            </v:group>
            <v:group style="position:absolute;left:1488;top:732;width:2;height:80" coordorigin="1488,732" coordsize="2,80">
              <v:shape style="position:absolute;left:1488;top:732;width:2;height:80" coordorigin="1488,732" coordsize="0,80" path="m1488,812l1488,732e" filled="false" stroked="true" strokeweight=".748pt" strokecolor="#939598">
                <v:path arrowok="t"/>
              </v:shape>
            </v:group>
            <v:group style="position:absolute;left:1448;top:732;width:2;height:80" coordorigin="1448,732" coordsize="2,80">
              <v:shape style="position:absolute;left:1448;top:732;width:2;height:80" coordorigin="1448,732" coordsize="1,80" path="m1448,812l1448,732e" filled="false" stroked="true" strokeweight=".748pt" strokecolor="#939598">
                <v:path arrowok="t"/>
              </v:shape>
            </v:group>
            <v:group style="position:absolute;left:1408;top:732;width:2;height:80" coordorigin="1408,732" coordsize="2,80">
              <v:shape style="position:absolute;left:1408;top:732;width:2;height:80" coordorigin="1408,732" coordsize="0,80" path="m1408,812l1408,732e" filled="false" stroked="true" strokeweight=".748pt" strokecolor="#939598">
                <v:path arrowok="t"/>
              </v:shape>
            </v:group>
            <v:group style="position:absolute;left:1368;top:732;width:2;height:80" coordorigin="1368,732" coordsize="2,80">
              <v:shape style="position:absolute;left:1368;top:732;width:2;height:80" coordorigin="1368,732" coordsize="1,80" path="m1368,812l1368,732e" filled="false" stroked="true" strokeweight=".748pt" strokecolor="#939598">
                <v:path arrowok="t"/>
              </v:shape>
            </v:group>
            <v:group style="position:absolute;left:1328;top:732;width:2;height:80" coordorigin="1328,732" coordsize="2,80">
              <v:shape style="position:absolute;left:1328;top:732;width:2;height:80" coordorigin="1328,732" coordsize="0,80" path="m1328,812l1328,732e" filled="false" stroked="true" strokeweight=".748pt" strokecolor="#939598">
                <v:path arrowok="t"/>
              </v:shape>
            </v:group>
            <v:group style="position:absolute;left:1288;top:732;width:2;height:80" coordorigin="1288,732" coordsize="2,80">
              <v:shape style="position:absolute;left:1288;top:732;width:2;height:80" coordorigin="1288,732" coordsize="0,80" path="m1288,812l1288,732e" filled="false" stroked="true" strokeweight=".748pt" strokecolor="#939598">
                <v:path arrowok="t"/>
              </v:shape>
            </v:group>
            <v:group style="position:absolute;left:1248;top:732;width:2;height:80" coordorigin="1248,732" coordsize="2,80">
              <v:shape style="position:absolute;left:1248;top:732;width:2;height:80" coordorigin="1248,732" coordsize="1,80" path="m1248,812l1248,732e" filled="false" stroked="true" strokeweight=".748pt" strokecolor="#939598">
                <v:path arrowok="t"/>
              </v:shape>
            </v:group>
            <v:group style="position:absolute;left:1208;top:732;width:2;height:80" coordorigin="1208,732" coordsize="2,80">
              <v:shape style="position:absolute;left:1208;top:732;width:2;height:80" coordorigin="1208,732" coordsize="0,80" path="m1208,812l1208,732e" filled="false" stroked="true" strokeweight=".748pt" strokecolor="#939598">
                <v:path arrowok="t"/>
              </v:shape>
            </v:group>
            <v:group style="position:absolute;left:1168;top:732;width:2;height:80" coordorigin="1168,732" coordsize="2,80">
              <v:shape style="position:absolute;left:1168;top:732;width:2;height:80" coordorigin="1168,732" coordsize="1,80" path="m1168,812l1168,732e" filled="false" stroked="true" strokeweight=".748pt" strokecolor="#939598">
                <v:path arrowok="t"/>
              </v:shape>
            </v:group>
            <v:group style="position:absolute;left:1128;top:732;width:2;height:80" coordorigin="1128,732" coordsize="2,80">
              <v:shape style="position:absolute;left:1128;top:732;width:2;height:80" coordorigin="1128,732" coordsize="0,80" path="m1128,812l1128,732e" filled="false" stroked="true" strokeweight=".748pt" strokecolor="#939598">
                <v:path arrowok="t"/>
              </v:shape>
            </v:group>
            <v:group style="position:absolute;left:1088;top:732;width:2;height:80" coordorigin="1088,732" coordsize="2,80">
              <v:shape style="position:absolute;left:1088;top:732;width:2;height:80" coordorigin="1088,732" coordsize="1,80" path="m1088,812l1088,732e" filled="false" stroked="true" strokeweight=".748pt" strokecolor="#939598">
                <v:path arrowok="t"/>
              </v:shape>
            </v:group>
            <v:group style="position:absolute;left:1048;top:732;width:2;height:80" coordorigin="1048,732" coordsize="2,80">
              <v:shape style="position:absolute;left:1048;top:732;width:2;height:80" coordorigin="1048,732" coordsize="0,80" path="m1048,812l1048,732e" filled="false" stroked="true" strokeweight=".748pt" strokecolor="#939598">
                <v:path arrowok="t"/>
              </v:shape>
            </v:group>
            <v:group style="position:absolute;left:1008;top:732;width:2;height:80" coordorigin="1008,732" coordsize="2,80">
              <v:shape style="position:absolute;left:1008;top:732;width:2;height:80" coordorigin="1008,732" coordsize="1,80" path="m1008,812l1008,732e" filled="false" stroked="true" strokeweight=".748pt" strokecolor="#939598">
                <v:path arrowok="t"/>
              </v:shape>
            </v:group>
            <v:group style="position:absolute;left:968;top:732;width:2;height:80" coordorigin="968,732" coordsize="2,80">
              <v:shape style="position:absolute;left:968;top:732;width:2;height:80" coordorigin="968,732" coordsize="0,80" path="m968,812l968,732e" filled="false" stroked="true" strokeweight=".748pt" strokecolor="#939598">
                <v:path arrowok="t"/>
              </v:shape>
            </v:group>
            <v:group style="position:absolute;left:928;top:732;width:2;height:80" coordorigin="928,732" coordsize="2,80">
              <v:shape style="position:absolute;left:928;top:732;width:2;height:80" coordorigin="928,732" coordsize="1,80" path="m928,812l928,732e" filled="false" stroked="true" strokeweight=".748pt" strokecolor="#939598">
                <v:path arrowok="t"/>
              </v:shape>
            </v:group>
            <v:group style="position:absolute;left:888;top:732;width:2;height:80" coordorigin="888,732" coordsize="2,80">
              <v:shape style="position:absolute;left:888;top:732;width:2;height:80" coordorigin="888,732" coordsize="0,80" path="m888,812l888,732e" filled="false" stroked="true" strokeweight=".748pt" strokecolor="#939598">
                <v:path arrowok="t"/>
              </v:shape>
            </v:group>
            <v:group style="position:absolute;left:848;top:732;width:2;height:80" coordorigin="848,732" coordsize="2,80">
              <v:shape style="position:absolute;left:848;top:732;width:2;height:80" coordorigin="848,732" coordsize="0,80" path="m848,812l848,732e" filled="false" stroked="true" strokeweight=".748pt" strokecolor="#939598">
                <v:path arrowok="t"/>
              </v:shape>
            </v:group>
            <v:group style="position:absolute;left:808;top:732;width:2;height:80" coordorigin="808,732" coordsize="2,80">
              <v:shape style="position:absolute;left:808;top:732;width:2;height:80" coordorigin="808,732" coordsize="0,80" path="m808,812l808,732e" filled="false" stroked="true" strokeweight=".748pt" strokecolor="#939598">
                <v:path arrowok="t"/>
              </v:shape>
            </v:group>
            <v:group style="position:absolute;left:768;top:732;width:2;height:80" coordorigin="768,732" coordsize="2,80">
              <v:shape style="position:absolute;left:768;top:732;width:2;height:80" coordorigin="768,732" coordsize="1,80" path="m768,812l768,732e" filled="false" stroked="true" strokeweight=".748pt" strokecolor="#939598">
                <v:path arrowok="t"/>
              </v:shape>
            </v:group>
            <v:group style="position:absolute;left:728;top:732;width:2;height:80" coordorigin="728,732" coordsize="2,80">
              <v:shape style="position:absolute;left:728;top:732;width:2;height:80" coordorigin="728,732" coordsize="1,80" path="m728,812l728,732e" filled="false" stroked="true" strokeweight=".748pt" strokecolor="#939598">
                <v:path arrowok="t"/>
              </v:shape>
            </v:group>
            <v:group style="position:absolute;left:688;top:732;width:2;height:80" coordorigin="688,732" coordsize="2,80">
              <v:shape style="position:absolute;left:688;top:732;width:2;height:80" coordorigin="688,732" coordsize="0,80" path="m688,812l688,732e" filled="false" stroked="true" strokeweight=".748pt" strokecolor="#939598">
                <v:path arrowok="t"/>
              </v:shape>
            </v:group>
            <v:group style="position:absolute;left:648;top:732;width:2;height:80" coordorigin="648,732" coordsize="2,80">
              <v:shape style="position:absolute;left:648;top:732;width:2;height:80" coordorigin="648,732" coordsize="1,80" path="m648,812l648,732e" filled="false" stroked="true" strokeweight=".748pt" strokecolor="#939598">
                <v:path arrowok="t"/>
              </v:shape>
            </v:group>
            <v:group style="position:absolute;left:608;top:732;width:2;height:80" coordorigin="608,732" coordsize="2,80">
              <v:shape style="position:absolute;left:608;top:732;width:2;height:80" coordorigin="608,732" coordsize="0,80" path="m608,812l608,732e" filled="false" stroked="true" strokeweight=".748pt" strokecolor="#939598">
                <v:path arrowok="t"/>
              </v:shape>
            </v:group>
            <v:group style="position:absolute;left:568;top:732;width:2;height:80" coordorigin="568,732" coordsize="2,80">
              <v:shape style="position:absolute;left:568;top:732;width:2;height:80" coordorigin="568,732" coordsize="1,80" path="m568,812l568,732e" filled="false" stroked="true" strokeweight=".748pt" strokecolor="#939598">
                <v:path arrowok="t"/>
              </v:shape>
            </v:group>
            <v:group style="position:absolute;left:528;top:732;width:2;height:80" coordorigin="528,732" coordsize="2,80">
              <v:shape style="position:absolute;left:528;top:732;width:2;height:80" coordorigin="528,732" coordsize="0,80" path="m528,812l528,732e" filled="false" stroked="true" strokeweight=".748pt" strokecolor="#939598">
                <v:path arrowok="t"/>
              </v:shape>
            </v:group>
            <v:group style="position:absolute;left:488;top:732;width:2;height:80" coordorigin="488,732" coordsize="2,80">
              <v:shape style="position:absolute;left:488;top:732;width:2;height:80" coordorigin="488,732" coordsize="1,80" path="m488,812l488,732e" filled="false" stroked="true" strokeweight=".748pt" strokecolor="#939598">
                <v:path arrowok="t"/>
              </v:shape>
            </v:group>
            <v:group style="position:absolute;left:448;top:732;width:2;height:80" coordorigin="448,732" coordsize="2,80">
              <v:shape style="position:absolute;left:448;top:732;width:2;height:80" coordorigin="448,732" coordsize="0,80" path="m448,812l448,732e" filled="false" stroked="true" strokeweight=".748pt" strokecolor="#939598">
                <v:path arrowok="t"/>
              </v:shape>
            </v:group>
            <v:group style="position:absolute;left:408;top:732;width:2;height:80" coordorigin="408,732" coordsize="2,80">
              <v:shape style="position:absolute;left:408;top:732;width:2;height:80" coordorigin="408,732" coordsize="0,80" path="m408,812l408,732e" filled="false" stroked="true" strokeweight=".748pt" strokecolor="#939598">
                <v:path arrowok="t"/>
              </v:shape>
            </v:group>
            <v:group style="position:absolute;left:368;top:732;width:2;height:80" coordorigin="368,732" coordsize="2,80">
              <v:shape style="position:absolute;left:368;top:732;width:2;height:80" coordorigin="368,732" coordsize="0,80" path="m368,812l368,732e" filled="false" stroked="true" strokeweight=".748pt" strokecolor="#939598">
                <v:path arrowok="t"/>
              </v:shape>
            </v:group>
            <v:group style="position:absolute;left:328;top:732;width:2;height:80" coordorigin="328,732" coordsize="2,80">
              <v:shape style="position:absolute;left:328;top:732;width:2;height:80" coordorigin="328,732" coordsize="1,80" path="m328,812l328,732e" filled="false" stroked="true" strokeweight=".748pt" strokecolor="#939598">
                <v:path arrowok="t"/>
              </v:shape>
            </v:group>
            <v:group style="position:absolute;left:288;top:732;width:2;height:80" coordorigin="288,732" coordsize="2,80">
              <v:shape style="position:absolute;left:288;top:732;width:2;height:80" coordorigin="288,732" coordsize="0,80" path="m288,812l288,732e" filled="false" stroked="true" strokeweight=".748pt" strokecolor="#939598">
                <v:path arrowok="t"/>
              </v:shape>
            </v:group>
            <v:group style="position:absolute;left:248;top:732;width:2;height:80" coordorigin="248,732" coordsize="2,80">
              <v:shape style="position:absolute;left:248;top:732;width:2;height:80" coordorigin="248,732" coordsize="1,80" path="m248,812l248,732e" filled="false" stroked="true" strokeweight=".748pt" strokecolor="#939598">
                <v:path arrowok="t"/>
              </v:shape>
            </v:group>
            <v:group style="position:absolute;left:208;top:732;width:2;height:80" coordorigin="208,732" coordsize="2,80">
              <v:shape style="position:absolute;left:208;top:732;width:2;height:80" coordorigin="208,732" coordsize="1,80" path="m208,812l208,732e" filled="false" stroked="true" strokeweight=".748pt" strokecolor="#939598">
                <v:path arrowok="t"/>
              </v:shape>
            </v:group>
            <v:group style="position:absolute;left:168;top:732;width:2;height:80" coordorigin="168,732" coordsize="2,80">
              <v:shape style="position:absolute;left:168;top:732;width:2;height:80" coordorigin="168,732" coordsize="0,80" path="m168,812l168,732e" filled="false" stroked="true" strokeweight=".748pt" strokecolor="#939598">
                <v:path arrowok="t"/>
              </v:shape>
            </v:group>
            <v:group style="position:absolute;left:128;top:732;width:2;height:80" coordorigin="128,732" coordsize="2,80">
              <v:shape style="position:absolute;left:128;top:732;width:2;height:80" coordorigin="128,732" coordsize="1,80" path="m128,812l128,732e" filled="false" stroked="true" strokeweight=".748pt" strokecolor="#939598">
                <v:path arrowok="t"/>
              </v:shape>
            </v:group>
            <v:group style="position:absolute;left:88;top:732;width:2;height:80" coordorigin="88,732" coordsize="2,80">
              <v:shape style="position:absolute;left:88;top:732;width:2;height:80" coordorigin="88,732" coordsize="0,80" path="m88,812l88,732e" filled="false" stroked="true" strokeweight=".748pt" strokecolor="#939598">
                <v:path arrowok="t"/>
              </v:shape>
            </v:group>
            <v:group style="position:absolute;left:47;top:732;width:2;height:80" coordorigin="47,732" coordsize="2,80">
              <v:shape style="position:absolute;left:47;top:732;width:2;height:80" coordorigin="47,732" coordsize="1,80" path="m48,812l47,732e" filled="false" stroked="true" strokeweight=".748pt" strokecolor="#939598">
                <v:path arrowok="t"/>
              </v:shape>
            </v:group>
            <v:group style="position:absolute;left:7;top:732;width:2;height:80" coordorigin="7,732" coordsize="2,80">
              <v:shape style="position:absolute;left:7;top:732;width:2;height:80" coordorigin="7,732" coordsize="0,80" path="m7,812l7,732e" filled="false" stroked="true" strokeweight=".748pt" strokecolor="#939598">
                <v:path arrowok="t"/>
              </v:shape>
              <v:shape style="position:absolute;left:5056;top:0;width:6463;height:1502" type="#_x0000_t75" stroked="false">
                <v:imagedata r:id="rId21" o:title=""/>
              </v:shape>
            </v:group>
          </v:group>
        </w:pict>
      </w:r>
      <w:r>
        <w:rPr>
          <w:rFonts w:ascii="Calibri" w:hAnsi="Calibri" w:cs="Calibri" w:eastAsia="Calibri"/>
          <w:position w:val="-29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sz w:val="23"/>
          <w:szCs w:val="23"/>
        </w:rPr>
      </w:pPr>
    </w:p>
    <w:p>
      <w:pPr>
        <w:pStyle w:val="Heading1"/>
        <w:spacing w:line="962" w:lineRule="exact"/>
        <w:ind w:left="720" w:right="988"/>
        <w:jc w:val="left"/>
      </w:pPr>
      <w:bookmarkStart w:name="_TOC_250007" w:id="3"/>
      <w:r>
        <w:rPr>
          <w:color w:val="A4590C"/>
          <w:spacing w:val="21"/>
          <w:w w:val="95"/>
        </w:rPr>
        <w:t>Our </w:t>
      </w:r>
      <w:r>
        <w:rPr>
          <w:color w:val="A4590C"/>
          <w:spacing w:val="25"/>
          <w:w w:val="95"/>
        </w:rPr>
        <w:t>creation</w:t>
      </w:r>
      <w:r>
        <w:rPr>
          <w:color w:val="A4590C"/>
          <w:spacing w:val="-153"/>
          <w:w w:val="95"/>
        </w:rPr>
        <w:t> </w:t>
      </w:r>
      <w:r>
        <w:rPr>
          <w:color w:val="A4590C"/>
          <w:spacing w:val="27"/>
          <w:w w:val="95"/>
        </w:rPr>
        <w:t>story</w:t>
      </w:r>
      <w:bookmarkEnd w:id="3"/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64" w:lineRule="exact" w:before="60"/>
        <w:ind w:left="916" w:right="1637"/>
        <w:jc w:val="left"/>
      </w:pPr>
      <w:r>
        <w:rPr/>
        <w:pict>
          <v:group style="position:absolute;margin-left:6.23622pt;margin-top:-4.96112pt;width:539.5pt;height:589.950pt;mso-position-horizontal-relative:page;mso-position-vertical-relative:paragraph;z-index:-887824" coordorigin="125,-99" coordsize="10790,11799">
            <v:shape style="position:absolute;left:125;top:4147;width:5433;height:7552" type="#_x0000_t75" stroked="false">
              <v:imagedata r:id="rId31" o:title=""/>
            </v:shape>
            <v:shape style="position:absolute;left:5166;top:5113;width:5592;height:3309" type="#_x0000_t75" stroked="false">
              <v:imagedata r:id="rId32" o:title=""/>
            </v:shape>
            <v:group style="position:absolute;left:669;top:-99;width:10246;height:4205" coordorigin="669,-99" coordsize="10246,4205">
              <v:shape style="position:absolute;left:669;top:-99;width:10246;height:4205" coordorigin="669,-99" coordsize="10246,4205" path="m669,-99l10915,-99,10915,4106,669,4106,669,-99xe" filled="true" fillcolor="#000000" stroked="false">
                <v:path arrowok="t"/>
                <v:fill type="solid"/>
              </v:shape>
            </v:group>
            <v:group style="position:absolute;left:720;top:-51;width:9868;height:3832" coordorigin="720,-51" coordsize="9868,3832">
              <v:shape style="position:absolute;left:720;top:-51;width:9868;height:3832" coordorigin="720,-51" coordsize="9868,3832" path="m720,3780l10587,3780,10587,-51,720,-51,720,3780xe" filled="true" fillcolor="#f4e5d8" stroked="false">
                <v:path arrowok="t"/>
                <v:fill type="solid"/>
              </v:shape>
            </v:group>
            <w10:wrap type="none"/>
          </v:group>
        </w:pict>
      </w:r>
      <w:r>
        <w:rPr/>
        <w:t>The</w:t>
      </w:r>
      <w:r>
        <w:rPr>
          <w:spacing w:val="-3"/>
        </w:rPr>
        <w:t> </w:t>
      </w:r>
      <w:r>
        <w:rPr/>
        <w:t>story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our</w:t>
      </w:r>
      <w:r>
        <w:rPr>
          <w:spacing w:val="-3"/>
        </w:rPr>
        <w:t> </w:t>
      </w:r>
      <w:r>
        <w:rPr/>
        <w:t>creation</w:t>
      </w:r>
      <w:r>
        <w:rPr>
          <w:spacing w:val="-3"/>
        </w:rPr>
        <w:t> </w:t>
      </w:r>
      <w:r>
        <w:rPr/>
        <w:t>starts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Borun,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pelican,</w:t>
      </w:r>
      <w:r>
        <w:rPr>
          <w:spacing w:val="-3"/>
        </w:rPr>
        <w:t> </w:t>
      </w:r>
      <w:r>
        <w:rPr/>
        <w:t>who</w:t>
      </w:r>
      <w:r>
        <w:rPr>
          <w:spacing w:val="-3"/>
        </w:rPr>
        <w:t> </w:t>
      </w:r>
      <w:r>
        <w:rPr/>
        <w:t>traversed</w:t>
      </w:r>
      <w:r>
        <w:rPr>
          <w:spacing w:val="-3"/>
        </w:rPr>
        <w:t> </w:t>
      </w:r>
      <w:r>
        <w:rPr/>
        <w:t>our</w:t>
      </w:r>
      <w:r>
        <w:rPr>
          <w:spacing w:val="-3"/>
        </w:rPr>
        <w:t> </w:t>
      </w:r>
      <w:r>
        <w:rPr/>
        <w:t>Country</w:t>
      </w:r>
      <w:r>
        <w:rPr>
          <w:spacing w:val="-3"/>
        </w:rPr>
        <w:t> </w:t>
      </w:r>
      <w:r>
        <w:rPr/>
        <w:t>from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mountains</w:t>
      </w:r>
      <w:r>
        <w:rPr/>
        <w:t> in the north to the place called </w:t>
      </w:r>
      <w:r>
        <w:rPr>
          <w:spacing w:val="-5"/>
        </w:rPr>
        <w:t>Tarra </w:t>
      </w:r>
      <w:r>
        <w:rPr>
          <w:spacing w:val="-3"/>
        </w:rPr>
        <w:t>Warackel </w:t>
      </w:r>
      <w:r>
        <w:rPr/>
        <w:t>in the</w:t>
      </w:r>
      <w:r>
        <w:rPr>
          <w:spacing w:val="10"/>
        </w:rPr>
        <w:t> </w:t>
      </w:r>
      <w:r>
        <w:rPr/>
        <w:t>south.</w:t>
      </w:r>
    </w:p>
    <w:p>
      <w:pPr>
        <w:spacing w:line="240" w:lineRule="auto" w:before="7"/>
        <w:rPr>
          <w:rFonts w:ascii="Calibri" w:hAnsi="Calibri" w:cs="Calibri" w:eastAsia="Calibri"/>
          <w:sz w:val="18"/>
          <w:szCs w:val="18"/>
        </w:rPr>
      </w:pPr>
    </w:p>
    <w:p>
      <w:pPr>
        <w:pStyle w:val="BodyText"/>
        <w:spacing w:line="264" w:lineRule="exact" w:before="0"/>
        <w:ind w:left="916" w:right="1451"/>
        <w:jc w:val="left"/>
      </w:pPr>
      <w:r>
        <w:rPr/>
        <w:t>As</w:t>
      </w:r>
      <w:r>
        <w:rPr>
          <w:spacing w:val="-3"/>
        </w:rPr>
        <w:t> </w:t>
      </w:r>
      <w:r>
        <w:rPr/>
        <w:t>Borun</w:t>
      </w:r>
      <w:r>
        <w:rPr>
          <w:spacing w:val="-3"/>
        </w:rPr>
        <w:t> </w:t>
      </w:r>
      <w:r>
        <w:rPr/>
        <w:t>travelled</w:t>
      </w:r>
      <w:r>
        <w:rPr>
          <w:spacing w:val="-3"/>
        </w:rPr>
        <w:t> </w:t>
      </w:r>
      <w:r>
        <w:rPr/>
        <w:t>down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mountains,</w:t>
      </w:r>
      <w:r>
        <w:rPr>
          <w:spacing w:val="-3"/>
        </w:rPr>
        <w:t> </w:t>
      </w:r>
      <w:r>
        <w:rPr/>
        <w:t>he</w:t>
      </w:r>
      <w:r>
        <w:rPr>
          <w:spacing w:val="-3"/>
        </w:rPr>
        <w:t> </w:t>
      </w:r>
      <w:r>
        <w:rPr/>
        <w:t>could</w:t>
      </w:r>
      <w:r>
        <w:rPr>
          <w:spacing w:val="-3"/>
        </w:rPr>
        <w:t> </w:t>
      </w:r>
      <w:r>
        <w:rPr/>
        <w:t>hear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constant</w:t>
      </w:r>
      <w:r>
        <w:rPr>
          <w:spacing w:val="-3"/>
        </w:rPr>
        <w:t> </w:t>
      </w:r>
      <w:r>
        <w:rPr/>
        <w:t>tapping</w:t>
      </w:r>
      <w:r>
        <w:rPr>
          <w:spacing w:val="-3"/>
        </w:rPr>
        <w:t> </w:t>
      </w:r>
      <w:r>
        <w:rPr/>
        <w:t>sound,</w:t>
      </w:r>
      <w:r>
        <w:rPr>
          <w:spacing w:val="-3"/>
        </w:rPr>
        <w:t> </w:t>
      </w:r>
      <w:r>
        <w:rPr/>
        <w:t>but</w:t>
      </w:r>
      <w:r>
        <w:rPr>
          <w:spacing w:val="-3"/>
        </w:rPr>
        <w:t> </w:t>
      </w:r>
      <w:r>
        <w:rPr/>
        <w:t>he</w:t>
      </w:r>
      <w:r>
        <w:rPr>
          <w:spacing w:val="-3"/>
        </w:rPr>
        <w:t> </w:t>
      </w:r>
      <w:r>
        <w:rPr/>
        <w:t>couldn’t</w:t>
      </w:r>
      <w:r>
        <w:rPr>
          <w:spacing w:val="-3"/>
        </w:rPr>
        <w:t> </w:t>
      </w:r>
      <w:r>
        <w:rPr/>
        <w:t>identify</w:t>
      </w:r>
      <w:r>
        <w:rPr/>
        <w:t> the</w:t>
      </w:r>
      <w:r>
        <w:rPr>
          <w:spacing w:val="-4"/>
        </w:rPr>
        <w:t> </w:t>
      </w:r>
      <w:r>
        <w:rPr/>
        <w:t>sound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/>
        <w:t>where</w:t>
      </w:r>
      <w:r>
        <w:rPr>
          <w:spacing w:val="-4"/>
        </w:rPr>
        <w:t> </w:t>
      </w:r>
      <w:r>
        <w:rPr/>
        <w:t>it</w:t>
      </w:r>
      <w:r>
        <w:rPr>
          <w:spacing w:val="-4"/>
        </w:rPr>
        <w:t> </w:t>
      </w:r>
      <w:r>
        <w:rPr/>
        <w:t>was</w:t>
      </w:r>
      <w:r>
        <w:rPr>
          <w:spacing w:val="-4"/>
        </w:rPr>
        <w:t> </w:t>
      </w:r>
      <w:r>
        <w:rPr/>
        <w:t>coming</w:t>
      </w:r>
      <w:r>
        <w:rPr>
          <w:spacing w:val="-4"/>
        </w:rPr>
        <w:t> </w:t>
      </w:r>
      <w:r>
        <w:rPr/>
        <w:t>from.</w:t>
      </w:r>
      <w:r>
        <w:rPr>
          <w:spacing w:val="-4"/>
        </w:rPr>
        <w:t> </w:t>
      </w:r>
      <w:r>
        <w:rPr>
          <w:spacing w:val="-6"/>
        </w:rPr>
        <w:t>Tap</w:t>
      </w:r>
      <w:r>
        <w:rPr>
          <w:spacing w:val="-4"/>
        </w:rPr>
        <w:t> </w:t>
      </w:r>
      <w:r>
        <w:rPr/>
        <w:t>tap</w:t>
      </w:r>
      <w:r>
        <w:rPr>
          <w:spacing w:val="-4"/>
        </w:rPr>
        <w:t> </w:t>
      </w:r>
      <w:r>
        <w:rPr/>
        <w:t>tap.</w:t>
      </w:r>
      <w:r>
        <w:rPr>
          <w:spacing w:val="-4"/>
        </w:rPr>
        <w:t> </w:t>
      </w:r>
      <w:r>
        <w:rPr/>
        <w:t>He</w:t>
      </w:r>
      <w:r>
        <w:rPr>
          <w:spacing w:val="-4"/>
        </w:rPr>
        <w:t> </w:t>
      </w:r>
      <w:r>
        <w:rPr/>
        <w:t>traversed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cliffs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mountains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forged</w:t>
      </w:r>
    </w:p>
    <w:p>
      <w:pPr>
        <w:pStyle w:val="BodyText"/>
        <w:spacing w:line="264" w:lineRule="exact" w:before="0"/>
        <w:ind w:left="916" w:right="1346"/>
        <w:jc w:val="left"/>
      </w:pPr>
      <w:r>
        <w:rPr/>
        <w:t>his</w:t>
      </w:r>
      <w:r>
        <w:rPr>
          <w:spacing w:val="-4"/>
        </w:rPr>
        <w:t> </w:t>
      </w:r>
      <w:r>
        <w:rPr>
          <w:spacing w:val="-3"/>
        </w:rPr>
        <w:t>way</w:t>
      </w:r>
      <w:r>
        <w:rPr>
          <w:spacing w:val="-4"/>
        </w:rPr>
        <w:t> </w:t>
      </w:r>
      <w:r>
        <w:rPr/>
        <w:t>through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forests.</w:t>
      </w:r>
      <w:r>
        <w:rPr>
          <w:spacing w:val="-4"/>
        </w:rPr>
        <w:t> </w:t>
      </w:r>
      <w:r>
        <w:rPr>
          <w:spacing w:val="-6"/>
        </w:rPr>
        <w:t>Tap</w:t>
      </w:r>
      <w:r>
        <w:rPr>
          <w:spacing w:val="-4"/>
        </w:rPr>
        <w:t> </w:t>
      </w:r>
      <w:r>
        <w:rPr/>
        <w:t>tap</w:t>
      </w:r>
      <w:r>
        <w:rPr>
          <w:spacing w:val="-4"/>
        </w:rPr>
        <w:t> </w:t>
      </w:r>
      <w:r>
        <w:rPr/>
        <w:t>tap.</w:t>
      </w:r>
      <w:r>
        <w:rPr>
          <w:spacing w:val="-4"/>
        </w:rPr>
        <w:t> </w:t>
      </w:r>
      <w:r>
        <w:rPr/>
        <w:t>He</w:t>
      </w:r>
      <w:r>
        <w:rPr>
          <w:spacing w:val="-4"/>
        </w:rPr>
        <w:t> </w:t>
      </w:r>
      <w:r>
        <w:rPr/>
        <w:t>followed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river</w:t>
      </w:r>
      <w:r>
        <w:rPr>
          <w:spacing w:val="-4"/>
        </w:rPr>
        <w:t> </w:t>
      </w:r>
      <w:r>
        <w:rPr/>
        <w:t>systems</w:t>
      </w:r>
      <w:r>
        <w:rPr>
          <w:spacing w:val="-4"/>
        </w:rPr>
        <w:t> </w:t>
      </w:r>
      <w:r>
        <w:rPr/>
        <w:t>across</w:t>
      </w:r>
      <w:r>
        <w:rPr>
          <w:spacing w:val="-4"/>
        </w:rPr>
        <w:t> </w:t>
      </w:r>
      <w:r>
        <w:rPr/>
        <w:t>our</w:t>
      </w:r>
      <w:r>
        <w:rPr>
          <w:spacing w:val="-4"/>
        </w:rPr>
        <w:t> </w:t>
      </w:r>
      <w:r>
        <w:rPr/>
        <w:t>Country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created</w:t>
      </w:r>
      <w:r>
        <w:rPr/>
        <w:t> songlines and storylines as he went. </w:t>
      </w:r>
      <w:r>
        <w:rPr>
          <w:spacing w:val="-6"/>
        </w:rPr>
        <w:t>Tap </w:t>
      </w:r>
      <w:r>
        <w:rPr/>
        <w:t>tap</w:t>
      </w:r>
      <w:r>
        <w:rPr>
          <w:spacing w:val="-9"/>
        </w:rPr>
        <w:t> </w:t>
      </w:r>
      <w:r>
        <w:rPr/>
        <w:t>tap.</w:t>
      </w:r>
    </w:p>
    <w:p>
      <w:pPr>
        <w:spacing w:line="240" w:lineRule="auto" w:before="7"/>
        <w:rPr>
          <w:rFonts w:ascii="Calibri" w:hAnsi="Calibri" w:cs="Calibri" w:eastAsia="Calibri"/>
          <w:sz w:val="18"/>
          <w:szCs w:val="18"/>
        </w:rPr>
      </w:pPr>
    </w:p>
    <w:p>
      <w:pPr>
        <w:pStyle w:val="BodyText"/>
        <w:spacing w:line="264" w:lineRule="exact" w:before="0"/>
        <w:ind w:left="916" w:right="1637"/>
        <w:jc w:val="left"/>
      </w:pPr>
      <w:r>
        <w:rPr/>
        <w:t>He walked on alone and when he got down into the deeper inlets near </w:t>
      </w:r>
      <w:r>
        <w:rPr>
          <w:spacing w:val="-5"/>
        </w:rPr>
        <w:t>Tarra </w:t>
      </w:r>
      <w:r>
        <w:rPr>
          <w:spacing w:val="-3"/>
        </w:rPr>
        <w:t>Warackel </w:t>
      </w:r>
      <w:r>
        <w:rPr/>
        <w:t>(now known</w:t>
      </w:r>
      <w:r>
        <w:rPr>
          <w:spacing w:val="-6"/>
        </w:rPr>
        <w:t> </w:t>
      </w:r>
      <w:r>
        <w:rPr/>
        <w:t>as</w:t>
      </w:r>
      <w:r>
        <w:rPr/>
        <w:t> Port Albert) he put down his canoe and, much to his surprise, there was a woman in it. She was </w:t>
      </w:r>
      <w:r>
        <w:rPr>
          <w:spacing w:val="-4"/>
        </w:rPr>
        <w:t>Tuk,</w:t>
      </w:r>
      <w:r>
        <w:rPr>
          <w:spacing w:val="-18"/>
        </w:rPr>
        <w:t> </w:t>
      </w:r>
      <w:r>
        <w:rPr/>
        <w:t>the</w:t>
      </w:r>
      <w:r>
        <w:rPr/>
        <w:t> musk duck.</w:t>
      </w:r>
    </w:p>
    <w:p>
      <w:pPr>
        <w:spacing w:line="240" w:lineRule="auto" w:before="7"/>
        <w:rPr>
          <w:rFonts w:ascii="Calibri" w:hAnsi="Calibri" w:cs="Calibri" w:eastAsia="Calibri"/>
          <w:sz w:val="18"/>
          <w:szCs w:val="18"/>
        </w:rPr>
      </w:pPr>
    </w:p>
    <w:p>
      <w:pPr>
        <w:pStyle w:val="BodyText"/>
        <w:spacing w:line="264" w:lineRule="exact" w:before="0"/>
        <w:ind w:left="916" w:right="988"/>
        <w:jc w:val="left"/>
      </w:pPr>
      <w:r>
        <w:rPr>
          <w:spacing w:val="-3"/>
        </w:rPr>
        <w:t>Borun</w:t>
      </w:r>
      <w:r>
        <w:rPr>
          <w:spacing w:val="-6"/>
        </w:rPr>
        <w:t> </w:t>
      </w:r>
      <w:r>
        <w:rPr>
          <w:spacing w:val="-3"/>
        </w:rPr>
        <w:t>was</w:t>
      </w:r>
      <w:r>
        <w:rPr>
          <w:spacing w:val="-6"/>
        </w:rPr>
        <w:t> </w:t>
      </w:r>
      <w:r>
        <w:rPr>
          <w:spacing w:val="-3"/>
        </w:rPr>
        <w:t>very</w:t>
      </w:r>
      <w:r>
        <w:rPr>
          <w:spacing w:val="-6"/>
        </w:rPr>
        <w:t> </w:t>
      </w:r>
      <w:r>
        <w:rPr>
          <w:spacing w:val="-3"/>
        </w:rPr>
        <w:t>happy</w:t>
      </w:r>
      <w:r>
        <w:rPr>
          <w:spacing w:val="-6"/>
        </w:rPr>
        <w:t> </w:t>
      </w:r>
      <w:r>
        <w:rPr>
          <w:spacing w:val="-3"/>
        </w:rPr>
        <w:t>to</w:t>
      </w:r>
      <w:r>
        <w:rPr>
          <w:spacing w:val="-6"/>
        </w:rPr>
        <w:t> </w:t>
      </w:r>
      <w:r>
        <w:rPr/>
        <w:t>see</w:t>
      </w:r>
      <w:r>
        <w:rPr>
          <w:spacing w:val="-6"/>
        </w:rPr>
        <w:t> Tuk, </w:t>
      </w:r>
      <w:r>
        <w:rPr/>
        <w:t>and</w:t>
      </w:r>
      <w:r>
        <w:rPr>
          <w:spacing w:val="-6"/>
        </w:rPr>
        <w:t> </w:t>
      </w:r>
      <w:r>
        <w:rPr>
          <w:spacing w:val="-3"/>
        </w:rPr>
        <w:t>they</w:t>
      </w:r>
      <w:r>
        <w:rPr>
          <w:spacing w:val="-6"/>
        </w:rPr>
        <w:t> </w:t>
      </w:r>
      <w:r>
        <w:rPr>
          <w:spacing w:val="-3"/>
        </w:rPr>
        <w:t>married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>
          <w:spacing w:val="-3"/>
        </w:rPr>
        <w:t>became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3"/>
        </w:rPr>
        <w:t>mother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>
          <w:spacing w:val="-4"/>
        </w:rPr>
        <w:t>father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3"/>
        </w:rPr>
        <w:t>five</w:t>
      </w:r>
      <w:r>
        <w:rPr>
          <w:spacing w:val="-6"/>
        </w:rPr>
        <w:t> </w:t>
      </w:r>
      <w:r>
        <w:rPr>
          <w:spacing w:val="-3"/>
        </w:rPr>
        <w:t>clans,</w:t>
      </w:r>
      <w:r>
        <w:rPr>
          <w:spacing w:val="-6"/>
        </w:rPr>
        <w:t> </w:t>
      </w:r>
      <w:r>
        <w:rPr>
          <w:spacing w:val="-3"/>
        </w:rPr>
        <w:t>the</w:t>
      </w:r>
      <w:r>
        <w:rPr>
          <w:spacing w:val="-3"/>
        </w:rPr>
        <w:t> </w:t>
      </w:r>
      <w:r>
        <w:rPr>
          <w:spacing w:val="-4"/>
        </w:rPr>
        <w:t>creators </w:t>
      </w:r>
      <w:r>
        <w:rPr/>
        <w:t>of </w:t>
      </w:r>
      <w:r>
        <w:rPr>
          <w:spacing w:val="-4"/>
        </w:rPr>
        <w:t>Gunaikurnai.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8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spacing w:line="264" w:lineRule="exact" w:before="0"/>
        <w:ind w:left="5952" w:right="1637"/>
        <w:jc w:val="left"/>
      </w:pPr>
      <w:r>
        <w:rPr/>
        <w:t>The creation story is about the origin of</w:t>
      </w:r>
      <w:r>
        <w:rPr>
          <w:spacing w:val="-7"/>
        </w:rPr>
        <w:t> </w:t>
      </w:r>
      <w:r>
        <w:rPr/>
        <w:t>our</w:t>
      </w:r>
      <w:r>
        <w:rPr/>
        <w:t> people. It helps to explain the bonds we have</w:t>
      </w:r>
      <w:r>
        <w:rPr>
          <w:spacing w:val="-20"/>
        </w:rPr>
        <w:t> </w:t>
      </w:r>
      <w:r>
        <w:rPr/>
        <w:t>to</w:t>
      </w:r>
      <w:r>
        <w:rPr/>
        <w:t> </w:t>
      </w:r>
      <w:r>
        <w:rPr>
          <w:rFonts w:ascii="Calibri"/>
        </w:rPr>
        <w:t>our Country and reminds us that our</w:t>
      </w:r>
      <w:r>
        <w:rPr>
          <w:rFonts w:ascii="Calibri"/>
          <w:spacing w:val="-21"/>
        </w:rPr>
        <w:t> </w:t>
      </w:r>
      <w:r>
        <w:rPr>
          <w:rFonts w:ascii="Calibri"/>
        </w:rPr>
        <w:t>ancestors</w:t>
      </w:r>
      <w:r>
        <w:rPr>
          <w:rFonts w:ascii="Calibri"/>
          <w:w w:val="100"/>
        </w:rPr>
        <w:t> </w:t>
      </w:r>
      <w:r>
        <w:rPr/>
        <w:t>are still watching over the landscape</w:t>
      </w:r>
      <w:r>
        <w:rPr>
          <w:spacing w:val="-21"/>
        </w:rPr>
        <w:t> </w:t>
      </w:r>
      <w:r>
        <w:rPr>
          <w:spacing w:val="-4"/>
        </w:rPr>
        <w:t>today.</w:t>
      </w:r>
    </w:p>
    <w:p>
      <w:pPr>
        <w:pStyle w:val="BodyText"/>
        <w:spacing w:line="264" w:lineRule="exact" w:before="0"/>
        <w:ind w:left="5952" w:right="1866"/>
        <w:jc w:val="left"/>
      </w:pPr>
      <w:r>
        <w:rPr/>
        <w:t>It is important for us to be able to walk</w:t>
      </w:r>
      <w:r>
        <w:rPr>
          <w:spacing w:val="-10"/>
        </w:rPr>
        <w:t> </w:t>
      </w:r>
      <w:r>
        <w:rPr/>
        <w:t>in</w:t>
      </w:r>
      <w:r>
        <w:rPr/>
        <w:t> their footsteps and follow their journeys</w:t>
      </w:r>
      <w:r>
        <w:rPr>
          <w:spacing w:val="-28"/>
        </w:rPr>
        <w:t> </w:t>
      </w:r>
      <w:r>
        <w:rPr/>
        <w:t>from</w:t>
      </w:r>
    </w:p>
    <w:p>
      <w:pPr>
        <w:pStyle w:val="BodyText"/>
        <w:spacing w:line="264" w:lineRule="exact" w:before="0"/>
        <w:ind w:left="5952" w:right="1451"/>
        <w:jc w:val="left"/>
      </w:pPr>
      <w:r>
        <w:rPr/>
        <w:t>thousands of years ago – it is a powerful,</w:t>
      </w:r>
      <w:r>
        <w:rPr>
          <w:spacing w:val="-11"/>
        </w:rPr>
        <w:t> </w:t>
      </w:r>
      <w:r>
        <w:rPr/>
        <w:t>spiritual</w:t>
      </w:r>
      <w:r>
        <w:rPr/>
        <w:t> aspect to our cultural heritage, and</w:t>
      </w:r>
      <w:r>
        <w:rPr>
          <w:spacing w:val="-13"/>
        </w:rPr>
        <w:t> </w:t>
      </w:r>
      <w:r>
        <w:rPr/>
        <w:t>fundamental</w:t>
      </w:r>
      <w:r>
        <w:rPr/>
        <w:t> to our recognition and respect. </w:t>
      </w:r>
      <w:r>
        <w:rPr>
          <w:spacing w:val="-5"/>
        </w:rPr>
        <w:t>We </w:t>
      </w:r>
      <w:r>
        <w:rPr/>
        <w:t>are guided</w:t>
      </w:r>
      <w:r>
        <w:rPr>
          <w:spacing w:val="-9"/>
        </w:rPr>
        <w:t> </w:t>
      </w:r>
      <w:r>
        <w:rPr/>
        <w:t>by</w:t>
      </w:r>
      <w:r>
        <w:rPr/>
        <w:t> the spirits of our ancestors when we walk</w:t>
      </w:r>
      <w:r>
        <w:rPr>
          <w:spacing w:val="-25"/>
        </w:rPr>
        <w:t> </w:t>
      </w:r>
      <w:r>
        <w:rPr/>
        <w:t>through</w:t>
      </w:r>
      <w:r>
        <w:rPr/>
        <w:t> this</w:t>
      </w:r>
      <w:r>
        <w:rPr>
          <w:spacing w:val="-16"/>
        </w:rPr>
        <w:t> </w:t>
      </w:r>
      <w:r>
        <w:rPr/>
        <w:t>Country.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sz w:val="28"/>
          <w:szCs w:val="28"/>
        </w:rPr>
      </w:pPr>
    </w:p>
    <w:p>
      <w:pPr>
        <w:pStyle w:val="Heading5"/>
        <w:tabs>
          <w:tab w:pos="11329" w:val="left" w:leader="none"/>
        </w:tabs>
        <w:spacing w:line="240" w:lineRule="auto"/>
        <w:ind w:right="0"/>
        <w:jc w:val="left"/>
        <w:rPr>
          <w:u w:val="none"/>
        </w:rPr>
      </w:pPr>
      <w:r>
        <w:rPr/>
        <w:pict>
          <v:group style="position:absolute;margin-left:582.508606pt;margin-top:12.176872pt;width:12.8pt;height:4.8pt;mso-position-horizontal-relative:page;mso-position-vertical-relative:paragraph;z-index:-887872" coordorigin="11650,244" coordsize="256,96">
            <v:group style="position:absolute;left:11898;top:251;width:2;height:80" coordorigin="11898,251" coordsize="2,80">
              <v:shape style="position:absolute;left:11898;top:251;width:2;height:80" coordorigin="11898,251" coordsize="0,80" path="m11898,331l11898,251e" filled="false" stroked="true" strokeweight=".748pt" strokecolor="#939598">
                <v:path arrowok="t"/>
              </v:shape>
            </v:group>
            <v:group style="position:absolute;left:11858;top:251;width:2;height:80" coordorigin="11858,251" coordsize="2,80">
              <v:shape style="position:absolute;left:11858;top:251;width:2;height:80" coordorigin="11858,251" coordsize="0,80" path="m11858,331l11858,251e" filled="false" stroked="true" strokeweight=".748pt" strokecolor="#939598">
                <v:path arrowok="t"/>
              </v:shape>
            </v:group>
            <v:group style="position:absolute;left:11818;top:251;width:2;height:80" coordorigin="11818,251" coordsize="2,80">
              <v:shape style="position:absolute;left:11818;top:251;width:2;height:80" coordorigin="11818,251" coordsize="0,80" path="m11818,331l11818,251e" filled="false" stroked="true" strokeweight=".748pt" strokecolor="#939598">
                <v:path arrowok="t"/>
              </v:shape>
            </v:group>
            <v:group style="position:absolute;left:11778;top:251;width:2;height:80" coordorigin="11778,251" coordsize="2,80">
              <v:shape style="position:absolute;left:11778;top:251;width:2;height:80" coordorigin="11778,251" coordsize="0,80" path="m11778,331l11778,251e" filled="false" stroked="true" strokeweight=".748pt" strokecolor="#939598">
                <v:path arrowok="t"/>
              </v:shape>
            </v:group>
            <v:group style="position:absolute;left:11738;top:251;width:2;height:80" coordorigin="11738,251" coordsize="2,80">
              <v:shape style="position:absolute;left:11738;top:251;width:2;height:80" coordorigin="11738,251" coordsize="0,80" path="m11738,331l11738,251e" filled="false" stroked="true" strokeweight=".748pt" strokecolor="#939598">
                <v:path arrowok="t"/>
              </v:shape>
            </v:group>
            <v:group style="position:absolute;left:11698;top:251;width:2;height:80" coordorigin="11698,251" coordsize="2,80">
              <v:shape style="position:absolute;left:11698;top:251;width:2;height:80" coordorigin="11698,251" coordsize="0,80" path="m11698,331l11698,251e" filled="false" stroked="true" strokeweight=".748pt" strokecolor="#939598">
                <v:path arrowok="t"/>
              </v:shape>
            </v:group>
            <v:group style="position:absolute;left:11658;top:251;width:2;height:80" coordorigin="11658,251" coordsize="2,80">
              <v:shape style="position:absolute;left:11658;top:251;width:2;height:80" coordorigin="11658,251" coordsize="0,80" path="m11658,331l11658,251e" filled="false" stroked="true" strokeweight=".748pt" strokecolor="#93959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-.374011pt;margin-top:12.187872pt;width:559.6pt;height:4.95pt;mso-position-horizontal-relative:page;mso-position-vertical-relative:paragraph;z-index:-887848" coordorigin="-7,244" coordsize="11192,99">
            <v:group style="position:absolute;left:11177;top:251;width:2;height:80" coordorigin="11177,251" coordsize="2,80">
              <v:shape style="position:absolute;left:11177;top:251;width:2;height:80" coordorigin="11177,251" coordsize="1,80" path="m11177,331l11177,251e" filled="false" stroked="true" strokeweight=".748pt" strokecolor="#939598">
                <v:path arrowok="t"/>
              </v:shape>
            </v:group>
            <v:group style="position:absolute;left:11137;top:251;width:2;height:80" coordorigin="11137,251" coordsize="2,80">
              <v:shape style="position:absolute;left:11137;top:251;width:2;height:80" coordorigin="11137,251" coordsize="0,80" path="m11137,331l11137,251e" filled="false" stroked="true" strokeweight=".748pt" strokecolor="#939598">
                <v:path arrowok="t"/>
              </v:shape>
            </v:group>
            <v:group style="position:absolute;left:11097;top:251;width:2;height:80" coordorigin="11097,251" coordsize="2,80">
              <v:shape style="position:absolute;left:11097;top:251;width:2;height:80" coordorigin="11097,251" coordsize="0,80" path="m11097,331l11097,251e" filled="false" stroked="true" strokeweight=".748pt" strokecolor="#939598">
                <v:path arrowok="t"/>
              </v:shape>
            </v:group>
            <v:group style="position:absolute;left:11057;top:251;width:2;height:80" coordorigin="11057,251" coordsize="2,80">
              <v:shape style="position:absolute;left:11057;top:251;width:2;height:80" coordorigin="11057,251" coordsize="0,80" path="m11057,331l11057,251e" filled="false" stroked="true" strokeweight=".748pt" strokecolor="#939598">
                <v:path arrowok="t"/>
              </v:shape>
            </v:group>
            <v:group style="position:absolute;left:11017;top:251;width:2;height:80" coordorigin="11017,251" coordsize="2,80">
              <v:shape style="position:absolute;left:11017;top:251;width:2;height:80" coordorigin="11017,251" coordsize="0,80" path="m11017,331l11017,251e" filled="false" stroked="true" strokeweight=".748pt" strokecolor="#939598">
                <v:path arrowok="t"/>
              </v:shape>
            </v:group>
            <v:group style="position:absolute;left:10977;top:251;width:2;height:80" coordorigin="10977,251" coordsize="2,80">
              <v:shape style="position:absolute;left:10977;top:251;width:2;height:80" coordorigin="10977,251" coordsize="0,80" path="m10977,331l10977,251e" filled="false" stroked="true" strokeweight=".748pt" strokecolor="#939598">
                <v:path arrowok="t"/>
              </v:shape>
            </v:group>
            <v:group style="position:absolute;left:10937;top:251;width:2;height:80" coordorigin="10937,251" coordsize="2,80">
              <v:shape style="position:absolute;left:10937;top:251;width:2;height:80" coordorigin="10937,251" coordsize="0,80" path="m10937,331l10937,251e" filled="false" stroked="true" strokeweight=".748pt" strokecolor="#939598">
                <v:path arrowok="t"/>
              </v:shape>
            </v:group>
            <v:group style="position:absolute;left:10896;top:251;width:2;height:80" coordorigin="10896,251" coordsize="2,80">
              <v:shape style="position:absolute;left:10896;top:251;width:2;height:80" coordorigin="10896,251" coordsize="0,80" path="m10897,331l10896,251e" filled="false" stroked="true" strokeweight=".748pt" strokecolor="#939598">
                <v:path arrowok="t"/>
              </v:shape>
            </v:group>
            <v:group style="position:absolute;left:10856;top:251;width:2;height:80" coordorigin="10856,251" coordsize="2,80">
              <v:shape style="position:absolute;left:10856;top:251;width:2;height:80" coordorigin="10856,251" coordsize="1,80" path="m10856,331l10856,251e" filled="false" stroked="true" strokeweight=".748pt" strokecolor="#939598">
                <v:path arrowok="t"/>
              </v:shape>
            </v:group>
            <v:group style="position:absolute;left:10816;top:251;width:2;height:80" coordorigin="10816,251" coordsize="2,80">
              <v:shape style="position:absolute;left:10816;top:251;width:2;height:80" coordorigin="10816,251" coordsize="0,80" path="m10816,331l10816,251e" filled="false" stroked="true" strokeweight=".748pt" strokecolor="#939598">
                <v:path arrowok="t"/>
              </v:shape>
            </v:group>
            <v:group style="position:absolute;left:10776;top:251;width:2;height:80" coordorigin="10776,251" coordsize="2,80">
              <v:shape style="position:absolute;left:10776;top:251;width:2;height:80" coordorigin="10776,251" coordsize="0,80" path="m10776,331l10776,251e" filled="false" stroked="true" strokeweight=".748pt" strokecolor="#939598">
                <v:path arrowok="t"/>
              </v:shape>
            </v:group>
            <v:group style="position:absolute;left:10736;top:251;width:2;height:80" coordorigin="10736,251" coordsize="2,80">
              <v:shape style="position:absolute;left:10736;top:251;width:2;height:80" coordorigin="10736,251" coordsize="1,80" path="m10736,331l10736,251e" filled="false" stroked="true" strokeweight=".748pt" strokecolor="#939598">
                <v:path arrowok="t"/>
              </v:shape>
            </v:group>
            <v:group style="position:absolute;left:10696;top:251;width:2;height:80" coordorigin="10696,251" coordsize="2,80">
              <v:shape style="position:absolute;left:10696;top:251;width:2;height:80" coordorigin="10696,251" coordsize="0,80" path="m10696,331l10696,251e" filled="false" stroked="true" strokeweight=".748pt" strokecolor="#939598">
                <v:path arrowok="t"/>
              </v:shape>
            </v:group>
            <v:group style="position:absolute;left:10656;top:251;width:2;height:80" coordorigin="10656,251" coordsize="2,80">
              <v:shape style="position:absolute;left:10656;top:251;width:2;height:80" coordorigin="10656,251" coordsize="0,80" path="m10656,331l10656,251e" filled="false" stroked="true" strokeweight=".748pt" strokecolor="#939598">
                <v:path arrowok="t"/>
              </v:shape>
            </v:group>
            <v:group style="position:absolute;left:10616;top:251;width:2;height:80" coordorigin="10616,251" coordsize="2,80">
              <v:shape style="position:absolute;left:10616;top:251;width:2;height:80" coordorigin="10616,251" coordsize="0,80" path="m10616,331l10616,251e" filled="false" stroked="true" strokeweight=".748pt" strokecolor="#939598">
                <v:path arrowok="t"/>
              </v:shape>
            </v:group>
            <v:group style="position:absolute;left:10576;top:251;width:2;height:80" coordorigin="10576,251" coordsize="2,80">
              <v:shape style="position:absolute;left:10576;top:251;width:2;height:80" coordorigin="10576,251" coordsize="0,80" path="m10576,331l10576,251e" filled="false" stroked="true" strokeweight=".748pt" strokecolor="#939598">
                <v:path arrowok="t"/>
              </v:shape>
            </v:group>
            <v:group style="position:absolute;left:10536;top:251;width:2;height:80" coordorigin="10536,251" coordsize="2,80">
              <v:shape style="position:absolute;left:10536;top:251;width:2;height:80" coordorigin="10536,251" coordsize="1,80" path="m10536,331l10536,251e" filled="false" stroked="true" strokeweight=".748pt" strokecolor="#939598">
                <v:path arrowok="t"/>
              </v:shape>
            </v:group>
            <v:group style="position:absolute;left:10496;top:251;width:2;height:80" coordorigin="10496,251" coordsize="2,80">
              <v:shape style="position:absolute;left:10496;top:251;width:2;height:80" coordorigin="10496,251" coordsize="0,80" path="m10496,331l10496,251e" filled="false" stroked="true" strokeweight=".748pt" strokecolor="#939598">
                <v:path arrowok="t"/>
              </v:shape>
            </v:group>
            <v:group style="position:absolute;left:10456;top:251;width:2;height:80" coordorigin="10456,251" coordsize="2,80">
              <v:shape style="position:absolute;left:10456;top:251;width:2;height:80" coordorigin="10456,251" coordsize="0,80" path="m10456,331l10456,251e" filled="false" stroked="true" strokeweight=".748pt" strokecolor="#939598">
                <v:path arrowok="t"/>
              </v:shape>
            </v:group>
            <v:group style="position:absolute;left:10416;top:251;width:2;height:80" coordorigin="10416,251" coordsize="2,80">
              <v:shape style="position:absolute;left:10416;top:251;width:2;height:80" coordorigin="10416,251" coordsize="0,80" path="m10416,331l10416,251e" filled="false" stroked="true" strokeweight=".748pt" strokecolor="#939598">
                <v:path arrowok="t"/>
              </v:shape>
            </v:group>
            <v:group style="position:absolute;left:10376;top:251;width:2;height:80" coordorigin="10376,251" coordsize="2,80">
              <v:shape style="position:absolute;left:10376;top:251;width:2;height:80" coordorigin="10376,251" coordsize="0,80" path="m10376,331l10376,251e" filled="false" stroked="true" strokeweight=".748pt" strokecolor="#939598">
                <v:path arrowok="t"/>
              </v:shape>
            </v:group>
            <v:group style="position:absolute;left:10336;top:251;width:2;height:80" coordorigin="10336,251" coordsize="2,80">
              <v:shape style="position:absolute;left:10336;top:251;width:2;height:80" coordorigin="10336,251" coordsize="0,80" path="m10336,331l10336,251e" filled="false" stroked="true" strokeweight=".748pt" strokecolor="#939598">
                <v:path arrowok="t"/>
              </v:shape>
            </v:group>
            <v:group style="position:absolute;left:10296;top:251;width:2;height:80" coordorigin="10296,251" coordsize="2,80">
              <v:shape style="position:absolute;left:10296;top:251;width:2;height:80" coordorigin="10296,251" coordsize="0,80" path="m10296,331l10296,251e" filled="false" stroked="true" strokeweight=".748pt" strokecolor="#939598">
                <v:path arrowok="t"/>
              </v:shape>
            </v:group>
            <v:group style="position:absolute;left:10256;top:251;width:2;height:80" coordorigin="10256,251" coordsize="2,80">
              <v:shape style="position:absolute;left:10256;top:251;width:2;height:80" coordorigin="10256,251" coordsize="1,80" path="m10256,331l10256,251e" filled="false" stroked="true" strokeweight=".748pt" strokecolor="#939598">
                <v:path arrowok="t"/>
              </v:shape>
            </v:group>
            <v:group style="position:absolute;left:10215;top:252;width:2;height:80" coordorigin="10215,252" coordsize="2,80">
              <v:shape style="position:absolute;left:10215;top:252;width:2;height:80" coordorigin="10215,252" coordsize="1,80" path="m10215,332l10215,252e" filled="false" stroked="true" strokeweight=".748pt" strokecolor="#939598">
                <v:path arrowok="t"/>
              </v:shape>
            </v:group>
            <v:group style="position:absolute;left:10175;top:252;width:2;height:80" coordorigin="10175,252" coordsize="2,80">
              <v:shape style="position:absolute;left:10175;top:252;width:2;height:80" coordorigin="10175,252" coordsize="1,80" path="m10175,332l10175,252e" filled="false" stroked="true" strokeweight=".748pt" strokecolor="#939598">
                <v:path arrowok="t"/>
              </v:shape>
            </v:group>
            <v:group style="position:absolute;left:10135;top:252;width:2;height:80" coordorigin="10135,252" coordsize="2,80">
              <v:shape style="position:absolute;left:10135;top:252;width:2;height:80" coordorigin="10135,252" coordsize="1,80" path="m10135,332l10135,252e" filled="false" stroked="true" strokeweight=".748pt" strokecolor="#939598">
                <v:path arrowok="t"/>
              </v:shape>
            </v:group>
            <v:group style="position:absolute;left:10095;top:252;width:2;height:80" coordorigin="10095,252" coordsize="2,80">
              <v:shape style="position:absolute;left:10095;top:252;width:2;height:80" coordorigin="10095,252" coordsize="1,80" path="m10095,332l10095,252e" filled="false" stroked="true" strokeweight=".748pt" strokecolor="#939598">
                <v:path arrowok="t"/>
              </v:shape>
            </v:group>
            <v:group style="position:absolute;left:10055;top:252;width:2;height:80" coordorigin="10055,252" coordsize="2,80">
              <v:shape style="position:absolute;left:10055;top:252;width:2;height:80" coordorigin="10055,252" coordsize="1,80" path="m10055,332l10055,252e" filled="false" stroked="true" strokeweight=".748pt" strokecolor="#939598">
                <v:path arrowok="t"/>
              </v:shape>
            </v:group>
            <v:group style="position:absolute;left:10015;top:252;width:2;height:80" coordorigin="10015,252" coordsize="2,80">
              <v:shape style="position:absolute;left:10015;top:252;width:2;height:80" coordorigin="10015,252" coordsize="0,80" path="m10015,332l10015,252e" filled="false" stroked="true" strokeweight=".748pt" strokecolor="#939598">
                <v:path arrowok="t"/>
              </v:shape>
            </v:group>
            <v:group style="position:absolute;left:9975;top:252;width:2;height:80" coordorigin="9975,252" coordsize="2,80">
              <v:shape style="position:absolute;left:9975;top:252;width:2;height:80" coordorigin="9975,252" coordsize="0,80" path="m9975,332l9975,252e" filled="false" stroked="true" strokeweight=".748pt" strokecolor="#939598">
                <v:path arrowok="t"/>
              </v:shape>
            </v:group>
            <v:group style="position:absolute;left:9935;top:252;width:2;height:80" coordorigin="9935,252" coordsize="2,80">
              <v:shape style="position:absolute;left:9935;top:252;width:2;height:80" coordorigin="9935,252" coordsize="0,80" path="m9935,332l9935,252e" filled="false" stroked="true" strokeweight=".748pt" strokecolor="#939598">
                <v:path arrowok="t"/>
              </v:shape>
            </v:group>
            <v:group style="position:absolute;left:9895;top:252;width:2;height:80" coordorigin="9895,252" coordsize="2,80">
              <v:shape style="position:absolute;left:9895;top:252;width:2;height:80" coordorigin="9895,252" coordsize="1,80" path="m9895,332l9895,252e" filled="false" stroked="true" strokeweight=".748pt" strokecolor="#939598">
                <v:path arrowok="t"/>
              </v:shape>
            </v:group>
            <v:group style="position:absolute;left:9855;top:252;width:2;height:80" coordorigin="9855,252" coordsize="2,80">
              <v:shape style="position:absolute;left:9855;top:252;width:2;height:80" coordorigin="9855,252" coordsize="1,80" path="m9855,332l9855,252e" filled="false" stroked="true" strokeweight=".748pt" strokecolor="#939598">
                <v:path arrowok="t"/>
              </v:shape>
            </v:group>
            <v:group style="position:absolute;left:9815;top:252;width:2;height:80" coordorigin="9815,252" coordsize="2,80">
              <v:shape style="position:absolute;left:9815;top:252;width:2;height:80" coordorigin="9815,252" coordsize="0,80" path="m9815,332l9815,252e" filled="false" stroked="true" strokeweight=".748pt" strokecolor="#939598">
                <v:path arrowok="t"/>
              </v:shape>
            </v:group>
            <v:group style="position:absolute;left:9775;top:252;width:2;height:80" coordorigin="9775,252" coordsize="2,80">
              <v:shape style="position:absolute;left:9775;top:252;width:2;height:80" coordorigin="9775,252" coordsize="1,80" path="m9775,332l9775,252e" filled="false" stroked="true" strokeweight=".748pt" strokecolor="#939598">
                <v:path arrowok="t"/>
              </v:shape>
            </v:group>
            <v:group style="position:absolute;left:9735;top:252;width:2;height:80" coordorigin="9735,252" coordsize="2,80">
              <v:shape style="position:absolute;left:9735;top:252;width:2;height:80" coordorigin="9735,252" coordsize="1,80" path="m9735,332l9735,252e" filled="false" stroked="true" strokeweight=".748pt" strokecolor="#939598">
                <v:path arrowok="t"/>
              </v:shape>
            </v:group>
            <v:group style="position:absolute;left:9695;top:252;width:2;height:80" coordorigin="9695,252" coordsize="2,80">
              <v:shape style="position:absolute;left:9695;top:252;width:2;height:80" coordorigin="9695,252" coordsize="0,80" path="m9695,332l9695,252e" filled="false" stroked="true" strokeweight=".748pt" strokecolor="#939598">
                <v:path arrowok="t"/>
              </v:shape>
            </v:group>
            <v:group style="position:absolute;left:9655;top:252;width:2;height:80" coordorigin="9655,252" coordsize="2,80">
              <v:shape style="position:absolute;left:9655;top:252;width:2;height:80" coordorigin="9655,252" coordsize="0,80" path="m9655,332l9655,252e" filled="false" stroked="true" strokeweight=".748pt" strokecolor="#939598">
                <v:path arrowok="t"/>
              </v:shape>
            </v:group>
            <v:group style="position:absolute;left:9615;top:252;width:2;height:80" coordorigin="9615,252" coordsize="2,80">
              <v:shape style="position:absolute;left:9615;top:252;width:2;height:80" coordorigin="9615,252" coordsize="0,80" path="m9615,332l9615,252e" filled="false" stroked="true" strokeweight=".748pt" strokecolor="#939598">
                <v:path arrowok="t"/>
              </v:shape>
            </v:group>
            <v:group style="position:absolute;left:9574;top:252;width:2;height:80" coordorigin="9574,252" coordsize="2,80">
              <v:shape style="position:absolute;left:9574;top:252;width:2;height:80" coordorigin="9574,252" coordsize="1,80" path="m9575,332l9574,252e" filled="false" stroked="true" strokeweight=".748pt" strokecolor="#939598">
                <v:path arrowok="t"/>
              </v:shape>
            </v:group>
            <v:group style="position:absolute;left:9534;top:252;width:2;height:80" coordorigin="9534,252" coordsize="2,80">
              <v:shape style="position:absolute;left:9534;top:252;width:2;height:80" coordorigin="9534,252" coordsize="1,80" path="m9534,332l9534,252e" filled="false" stroked="true" strokeweight=".748pt" strokecolor="#939598">
                <v:path arrowok="t"/>
              </v:shape>
            </v:group>
            <v:group style="position:absolute;left:9494;top:252;width:2;height:80" coordorigin="9494,252" coordsize="2,80">
              <v:shape style="position:absolute;left:9494;top:252;width:2;height:80" coordorigin="9494,252" coordsize="0,80" path="m9494,332l9494,252e" filled="false" stroked="true" strokeweight=".748pt" strokecolor="#939598">
                <v:path arrowok="t"/>
              </v:shape>
            </v:group>
            <v:group style="position:absolute;left:9454;top:252;width:2;height:80" coordorigin="9454,252" coordsize="2,80">
              <v:shape style="position:absolute;left:9454;top:252;width:2;height:80" coordorigin="9454,252" coordsize="1,80" path="m9454,332l9454,252e" filled="false" stroked="true" strokeweight=".748pt" strokecolor="#939598">
                <v:path arrowok="t"/>
              </v:shape>
            </v:group>
            <v:group style="position:absolute;left:9414;top:252;width:2;height:80" coordorigin="9414,252" coordsize="2,80">
              <v:shape style="position:absolute;left:9414;top:252;width:2;height:80" coordorigin="9414,252" coordsize="0,80" path="m9414,332l9414,252e" filled="false" stroked="true" strokeweight=".748pt" strokecolor="#939598">
                <v:path arrowok="t"/>
              </v:shape>
            </v:group>
            <v:group style="position:absolute;left:9374;top:252;width:2;height:80" coordorigin="9374,252" coordsize="2,80">
              <v:shape style="position:absolute;left:9374;top:252;width:2;height:80" coordorigin="9374,252" coordsize="0,80" path="m9374,332l9374,252e" filled="false" stroked="true" strokeweight=".748pt" strokecolor="#939598">
                <v:path arrowok="t"/>
              </v:shape>
            </v:group>
            <v:group style="position:absolute;left:9334;top:252;width:2;height:80" coordorigin="9334,252" coordsize="2,80">
              <v:shape style="position:absolute;left:9334;top:252;width:2;height:80" coordorigin="9334,252" coordsize="1,80" path="m9334,332l9334,252e" filled="false" stroked="true" strokeweight=".748pt" strokecolor="#939598">
                <v:path arrowok="t"/>
              </v:shape>
            </v:group>
            <v:group style="position:absolute;left:9294;top:252;width:2;height:80" coordorigin="9294,252" coordsize="2,80">
              <v:shape style="position:absolute;left:9294;top:252;width:2;height:80" coordorigin="9294,252" coordsize="0,80" path="m9294,332l9294,252e" filled="false" stroked="true" strokeweight=".748pt" strokecolor="#939598">
                <v:path arrowok="t"/>
              </v:shape>
            </v:group>
            <v:group style="position:absolute;left:9254;top:252;width:2;height:80" coordorigin="9254,252" coordsize="2,80">
              <v:shape style="position:absolute;left:9254;top:252;width:2;height:80" coordorigin="9254,252" coordsize="1,80" path="m9254,332l9254,252e" filled="false" stroked="true" strokeweight=".748pt" strokecolor="#939598">
                <v:path arrowok="t"/>
              </v:shape>
            </v:group>
            <v:group style="position:absolute;left:9214;top:252;width:2;height:80" coordorigin="9214,252" coordsize="2,80">
              <v:shape style="position:absolute;left:9214;top:252;width:2;height:80" coordorigin="9214,252" coordsize="1,80" path="m9214,332l9214,252e" filled="false" stroked="true" strokeweight=".748pt" strokecolor="#939598">
                <v:path arrowok="t"/>
              </v:shape>
            </v:group>
            <v:group style="position:absolute;left:9174;top:252;width:2;height:80" coordorigin="9174,252" coordsize="2,80">
              <v:shape style="position:absolute;left:9174;top:252;width:2;height:80" coordorigin="9174,252" coordsize="0,80" path="m9174,332l9174,252e" filled="false" stroked="true" strokeweight=".748pt" strokecolor="#939598">
                <v:path arrowok="t"/>
              </v:shape>
            </v:group>
            <v:group style="position:absolute;left:9134;top:252;width:2;height:80" coordorigin="9134,252" coordsize="2,80">
              <v:shape style="position:absolute;left:9134;top:252;width:2;height:80" coordorigin="9134,252" coordsize="1,80" path="m9134,332l9134,252e" filled="false" stroked="true" strokeweight=".748pt" strokecolor="#939598">
                <v:path arrowok="t"/>
              </v:shape>
            </v:group>
            <v:group style="position:absolute;left:9094;top:252;width:2;height:80" coordorigin="9094,252" coordsize="2,80">
              <v:shape style="position:absolute;left:9094;top:252;width:2;height:80" coordorigin="9094,252" coordsize="0,80" path="m9094,332l9094,252e" filled="false" stroked="true" strokeweight=".748pt" strokecolor="#939598">
                <v:path arrowok="t"/>
              </v:shape>
            </v:group>
            <v:group style="position:absolute;left:9054;top:252;width:2;height:80" coordorigin="9054,252" coordsize="2,80">
              <v:shape style="position:absolute;left:9054;top:252;width:2;height:80" coordorigin="9054,252" coordsize="1,80" path="m9054,332l9054,252e" filled="false" stroked="true" strokeweight=".748pt" strokecolor="#939598">
                <v:path arrowok="t"/>
              </v:shape>
            </v:group>
            <v:group style="position:absolute;left:9014;top:252;width:2;height:80" coordorigin="9014,252" coordsize="2,80">
              <v:shape style="position:absolute;left:9014;top:252;width:2;height:80" coordorigin="9014,252" coordsize="1,80" path="m9014,332l9014,252e" filled="false" stroked="true" strokeweight=".748pt" strokecolor="#939598">
                <v:path arrowok="t"/>
              </v:shape>
            </v:group>
            <v:group style="position:absolute;left:8974;top:252;width:2;height:80" coordorigin="8974,252" coordsize="2,80">
              <v:shape style="position:absolute;left:8974;top:252;width:2;height:80" coordorigin="8974,252" coordsize="1,80" path="m8974,332l8974,252e" filled="false" stroked="true" strokeweight=".748pt" strokecolor="#939598">
                <v:path arrowok="t"/>
              </v:shape>
            </v:group>
            <v:group style="position:absolute;left:8934;top:252;width:2;height:80" coordorigin="8934,252" coordsize="2,80">
              <v:shape style="position:absolute;left:8934;top:252;width:2;height:80" coordorigin="8934,252" coordsize="1,80" path="m8934,332l8934,252e" filled="false" stroked="true" strokeweight=".748pt" strokecolor="#939598">
                <v:path arrowok="t"/>
              </v:shape>
            </v:group>
            <v:group style="position:absolute;left:8893;top:252;width:2;height:80" coordorigin="8893,252" coordsize="2,80">
              <v:shape style="position:absolute;left:8893;top:252;width:2;height:80" coordorigin="8893,252" coordsize="1,80" path="m8893,332l8893,252e" filled="false" stroked="true" strokeweight=".748pt" strokecolor="#939598">
                <v:path arrowok="t"/>
              </v:shape>
            </v:group>
            <v:group style="position:absolute;left:8853;top:252;width:2;height:80" coordorigin="8853,252" coordsize="2,80">
              <v:shape style="position:absolute;left:8853;top:252;width:2;height:80" coordorigin="8853,252" coordsize="1,80" path="m8853,332l8853,252e" filled="false" stroked="true" strokeweight=".748pt" strokecolor="#939598">
                <v:path arrowok="t"/>
              </v:shape>
            </v:group>
            <v:group style="position:absolute;left:8813;top:252;width:2;height:80" coordorigin="8813,252" coordsize="2,80">
              <v:shape style="position:absolute;left:8813;top:252;width:2;height:80" coordorigin="8813,252" coordsize="0,80" path="m8813,332l8813,252e" filled="false" stroked="true" strokeweight=".748pt" strokecolor="#939598">
                <v:path arrowok="t"/>
              </v:shape>
            </v:group>
            <v:group style="position:absolute;left:8773;top:252;width:2;height:80" coordorigin="8773,252" coordsize="2,80">
              <v:shape style="position:absolute;left:8773;top:252;width:2;height:80" coordorigin="8773,252" coordsize="1,80" path="m8773,332l8773,252e" filled="false" stroked="true" strokeweight=".748pt" strokecolor="#939598">
                <v:path arrowok="t"/>
              </v:shape>
            </v:group>
            <v:group style="position:absolute;left:8733;top:252;width:2;height:80" coordorigin="8733,252" coordsize="2,80">
              <v:shape style="position:absolute;left:8733;top:252;width:2;height:80" coordorigin="8733,252" coordsize="0,80" path="m8733,332l8733,252e" filled="false" stroked="true" strokeweight=".748pt" strokecolor="#939598">
                <v:path arrowok="t"/>
              </v:shape>
            </v:group>
            <v:group style="position:absolute;left:8693;top:252;width:2;height:80" coordorigin="8693,252" coordsize="2,80">
              <v:shape style="position:absolute;left:8693;top:252;width:2;height:80" coordorigin="8693,252" coordsize="1,80" path="m8693,332l8693,252e" filled="false" stroked="true" strokeweight=".748pt" strokecolor="#939598">
                <v:path arrowok="t"/>
              </v:shape>
            </v:group>
            <v:group style="position:absolute;left:8653;top:252;width:2;height:80" coordorigin="8653,252" coordsize="2,80">
              <v:shape style="position:absolute;left:8653;top:252;width:2;height:80" coordorigin="8653,252" coordsize="1,80" path="m8653,332l8653,252e" filled="false" stroked="true" strokeweight=".748pt" strokecolor="#939598">
                <v:path arrowok="t"/>
              </v:shape>
            </v:group>
            <v:group style="position:absolute;left:8613;top:252;width:2;height:80" coordorigin="8613,252" coordsize="2,80">
              <v:shape style="position:absolute;left:8613;top:252;width:2;height:80" coordorigin="8613,252" coordsize="0,80" path="m8613,332l8613,252e" filled="false" stroked="true" strokeweight=".748pt" strokecolor="#939598">
                <v:path arrowok="t"/>
              </v:shape>
            </v:group>
            <v:group style="position:absolute;left:8573;top:252;width:2;height:80" coordorigin="8573,252" coordsize="2,80">
              <v:shape style="position:absolute;left:8573;top:252;width:2;height:80" coordorigin="8573,252" coordsize="0,80" path="m8573,332l8573,252e" filled="false" stroked="true" strokeweight=".748pt" strokecolor="#939598">
                <v:path arrowok="t"/>
              </v:shape>
            </v:group>
            <v:group style="position:absolute;left:8533;top:252;width:2;height:80" coordorigin="8533,252" coordsize="2,80">
              <v:shape style="position:absolute;left:8533;top:252;width:2;height:80" coordorigin="8533,252" coordsize="0,80" path="m8533,332l8533,252e" filled="false" stroked="true" strokeweight=".748pt" strokecolor="#939598">
                <v:path arrowok="t"/>
              </v:shape>
            </v:group>
            <v:group style="position:absolute;left:8493;top:252;width:2;height:80" coordorigin="8493,252" coordsize="2,80">
              <v:shape style="position:absolute;left:8493;top:252;width:2;height:80" coordorigin="8493,252" coordsize="0,80" path="m8493,332l8493,252e" filled="false" stroked="true" strokeweight=".748pt" strokecolor="#939598">
                <v:path arrowok="t"/>
              </v:shape>
            </v:group>
            <v:group style="position:absolute;left:8453;top:252;width:2;height:80" coordorigin="8453,252" coordsize="2,80">
              <v:shape style="position:absolute;left:8453;top:252;width:2;height:80" coordorigin="8453,252" coordsize="1,80" path="m8453,332l8453,252e" filled="false" stroked="true" strokeweight=".748pt" strokecolor="#939598">
                <v:path arrowok="t"/>
              </v:shape>
            </v:group>
            <v:group style="position:absolute;left:8413;top:252;width:2;height:80" coordorigin="8413,252" coordsize="2,80">
              <v:shape style="position:absolute;left:8413;top:252;width:2;height:80" coordorigin="8413,252" coordsize="0,80" path="m8413,332l8413,252e" filled="false" stroked="true" strokeweight=".748pt" strokecolor="#939598">
                <v:path arrowok="t"/>
              </v:shape>
            </v:group>
            <v:group style="position:absolute;left:8373;top:252;width:2;height:80" coordorigin="8373,252" coordsize="2,80">
              <v:shape style="position:absolute;left:8373;top:252;width:2;height:80" coordorigin="8373,252" coordsize="1,80" path="m8373,332l8373,252e" filled="false" stroked="true" strokeweight=".748pt" strokecolor="#939598">
                <v:path arrowok="t"/>
              </v:shape>
            </v:group>
            <v:group style="position:absolute;left:8333;top:252;width:2;height:80" coordorigin="8333,252" coordsize="2,80">
              <v:shape style="position:absolute;left:8333;top:252;width:2;height:80" coordorigin="8333,252" coordsize="0,80" path="m8333,332l8333,252e" filled="false" stroked="true" strokeweight=".748pt" strokecolor="#939598">
                <v:path arrowok="t"/>
              </v:shape>
            </v:group>
            <v:group style="position:absolute;left:8293;top:252;width:2;height:80" coordorigin="8293,252" coordsize="2,80">
              <v:shape style="position:absolute;left:8293;top:252;width:2;height:80" coordorigin="8293,252" coordsize="0,80" path="m8293,332l8293,252e" filled="false" stroked="true" strokeweight=".748pt" strokecolor="#939598">
                <v:path arrowok="t"/>
              </v:shape>
            </v:group>
            <v:group style="position:absolute;left:8252;top:252;width:2;height:80" coordorigin="8252,252" coordsize="2,80">
              <v:shape style="position:absolute;left:8252;top:252;width:2;height:80" coordorigin="8252,252" coordsize="0,80" path="m8253,332l8252,252e" filled="false" stroked="true" strokeweight=".748pt" strokecolor="#939598">
                <v:path arrowok="t"/>
              </v:shape>
            </v:group>
            <v:group style="position:absolute;left:8212;top:252;width:2;height:80" coordorigin="8212,252" coordsize="2,80">
              <v:shape style="position:absolute;left:8212;top:252;width:2;height:80" coordorigin="8212,252" coordsize="0,80" path="m8212,332l8212,252e" filled="false" stroked="true" strokeweight=".748pt" strokecolor="#939598">
                <v:path arrowok="t"/>
              </v:shape>
            </v:group>
            <v:group style="position:absolute;left:8172;top:252;width:2;height:80" coordorigin="8172,252" coordsize="2,80">
              <v:shape style="position:absolute;left:8172;top:252;width:2;height:80" coordorigin="8172,252" coordsize="0,80" path="m8172,332l8172,252e" filled="false" stroked="true" strokeweight=".748pt" strokecolor="#939598">
                <v:path arrowok="t"/>
              </v:shape>
            </v:group>
            <v:group style="position:absolute;left:8132;top:252;width:2;height:80" coordorigin="8132,252" coordsize="2,80">
              <v:shape style="position:absolute;left:8132;top:252;width:2;height:80" coordorigin="8132,252" coordsize="1,80" path="m8132,332l8132,252e" filled="false" stroked="true" strokeweight=".748pt" strokecolor="#939598">
                <v:path arrowok="t"/>
              </v:shape>
            </v:group>
            <v:group style="position:absolute;left:8092;top:252;width:2;height:80" coordorigin="8092,252" coordsize="2,80">
              <v:shape style="position:absolute;left:8092;top:252;width:2;height:80" coordorigin="8092,252" coordsize="0,80" path="m8092,332l8092,252e" filled="false" stroked="true" strokeweight=".748pt" strokecolor="#939598">
                <v:path arrowok="t"/>
              </v:shape>
            </v:group>
            <v:group style="position:absolute;left:8052;top:252;width:2;height:80" coordorigin="8052,252" coordsize="2,80">
              <v:shape style="position:absolute;left:8052;top:252;width:2;height:80" coordorigin="8052,252" coordsize="1,80" path="m8052,332l8052,252e" filled="false" stroked="true" strokeweight=".748pt" strokecolor="#939598">
                <v:path arrowok="t"/>
              </v:shape>
            </v:group>
            <v:group style="position:absolute;left:8012;top:252;width:2;height:80" coordorigin="8012,252" coordsize="2,80">
              <v:shape style="position:absolute;left:8012;top:252;width:2;height:80" coordorigin="8012,252" coordsize="0,80" path="m8012,332l8012,252e" filled="false" stroked="true" strokeweight=".748pt" strokecolor="#939598">
                <v:path arrowok="t"/>
              </v:shape>
            </v:group>
            <v:group style="position:absolute;left:7972;top:252;width:2;height:80" coordorigin="7972,252" coordsize="2,80">
              <v:shape style="position:absolute;left:7972;top:252;width:2;height:80" coordorigin="7972,252" coordsize="0,80" path="m7972,332l7972,252e" filled="false" stroked="true" strokeweight=".748pt" strokecolor="#939598">
                <v:path arrowok="t"/>
              </v:shape>
            </v:group>
            <v:group style="position:absolute;left:7932;top:252;width:2;height:80" coordorigin="7932,252" coordsize="2,80">
              <v:shape style="position:absolute;left:7932;top:252;width:2;height:80" coordorigin="7932,252" coordsize="0,80" path="m7932,332l7932,252e" filled="false" stroked="true" strokeweight=".748pt" strokecolor="#939598">
                <v:path arrowok="t"/>
              </v:shape>
            </v:group>
            <v:group style="position:absolute;left:7892;top:252;width:2;height:80" coordorigin="7892,252" coordsize="2,80">
              <v:shape style="position:absolute;left:7892;top:252;width:2;height:80" coordorigin="7892,252" coordsize="1,80" path="m7892,332l7892,252e" filled="false" stroked="true" strokeweight=".748pt" strokecolor="#939598">
                <v:path arrowok="t"/>
              </v:shape>
            </v:group>
            <v:group style="position:absolute;left:7852;top:252;width:2;height:80" coordorigin="7852,252" coordsize="2,80">
              <v:shape style="position:absolute;left:7852;top:252;width:2;height:80" coordorigin="7852,252" coordsize="1,80" path="m7852,332l7852,252e" filled="false" stroked="true" strokeweight=".748pt" strokecolor="#939598">
                <v:path arrowok="t"/>
              </v:shape>
            </v:group>
            <v:group style="position:absolute;left:7812;top:252;width:2;height:80" coordorigin="7812,252" coordsize="2,80">
              <v:shape style="position:absolute;left:7812;top:252;width:2;height:80" coordorigin="7812,252" coordsize="1,80" path="m7812,332l7812,252e" filled="false" stroked="true" strokeweight=".748pt" strokecolor="#939598">
                <v:path arrowok="t"/>
              </v:shape>
            </v:group>
            <v:group style="position:absolute;left:7772;top:252;width:2;height:80" coordorigin="7772,252" coordsize="2,80">
              <v:shape style="position:absolute;left:7772;top:252;width:2;height:80" coordorigin="7772,252" coordsize="1,80" path="m7772,332l7772,252e" filled="false" stroked="true" strokeweight=".748pt" strokecolor="#939598">
                <v:path arrowok="t"/>
              </v:shape>
            </v:group>
            <v:group style="position:absolute;left:7732;top:252;width:2;height:80" coordorigin="7732,252" coordsize="2,80">
              <v:shape style="position:absolute;left:7732;top:252;width:2;height:80" coordorigin="7732,252" coordsize="1,80" path="m7732,332l7732,252e" filled="false" stroked="true" strokeweight=".748pt" strokecolor="#939598">
                <v:path arrowok="t"/>
              </v:shape>
            </v:group>
            <v:group style="position:absolute;left:7692;top:252;width:2;height:80" coordorigin="7692,252" coordsize="2,80">
              <v:shape style="position:absolute;left:7692;top:252;width:2;height:80" coordorigin="7692,252" coordsize="1,80" path="m7692,332l7692,252e" filled="false" stroked="true" strokeweight=".748pt" strokecolor="#939598">
                <v:path arrowok="t"/>
              </v:shape>
            </v:group>
            <v:group style="position:absolute;left:7652;top:252;width:2;height:80" coordorigin="7652,252" coordsize="2,80">
              <v:shape style="position:absolute;left:7652;top:252;width:2;height:80" coordorigin="7652,252" coordsize="0,80" path="m7652,332l7652,252e" filled="false" stroked="true" strokeweight=".748pt" strokecolor="#939598">
                <v:path arrowok="t"/>
              </v:shape>
            </v:group>
            <v:group style="position:absolute;left:7612;top:252;width:2;height:80" coordorigin="7612,252" coordsize="2,80">
              <v:shape style="position:absolute;left:7612;top:252;width:2;height:80" coordorigin="7612,252" coordsize="1,80" path="m7612,332l7612,252e" filled="false" stroked="true" strokeweight=".748pt" strokecolor="#939598">
                <v:path arrowok="t"/>
              </v:shape>
            </v:group>
            <v:group style="position:absolute;left:7571;top:252;width:2;height:80" coordorigin="7571,252" coordsize="2,80">
              <v:shape style="position:absolute;left:7571;top:252;width:2;height:80" coordorigin="7571,252" coordsize="1,80" path="m7571,332l7571,252e" filled="false" stroked="true" strokeweight=".748pt" strokecolor="#939598">
                <v:path arrowok="t"/>
              </v:shape>
            </v:group>
            <v:group style="position:absolute;left:7531;top:252;width:2;height:80" coordorigin="7531,252" coordsize="2,80">
              <v:shape style="position:absolute;left:7531;top:252;width:2;height:80" coordorigin="7531,252" coordsize="0,80" path="m7531,332l7531,252e" filled="false" stroked="true" strokeweight=".748pt" strokecolor="#939598">
                <v:path arrowok="t"/>
              </v:shape>
            </v:group>
            <v:group style="position:absolute;left:7491;top:252;width:2;height:80" coordorigin="7491,252" coordsize="2,80">
              <v:shape style="position:absolute;left:7491;top:252;width:2;height:80" coordorigin="7491,252" coordsize="1,80" path="m7491,332l7491,252e" filled="false" stroked="true" strokeweight=".748pt" strokecolor="#939598">
                <v:path arrowok="t"/>
              </v:shape>
            </v:group>
            <v:group style="position:absolute;left:7451;top:252;width:2;height:80" coordorigin="7451,252" coordsize="2,80">
              <v:shape style="position:absolute;left:7451;top:252;width:2;height:80" coordorigin="7451,252" coordsize="0,80" path="m7451,332l7451,252e" filled="false" stroked="true" strokeweight=".748pt" strokecolor="#939598">
                <v:path arrowok="t"/>
              </v:shape>
            </v:group>
            <v:group style="position:absolute;left:7411;top:252;width:2;height:80" coordorigin="7411,252" coordsize="2,80">
              <v:shape style="position:absolute;left:7411;top:252;width:2;height:80" coordorigin="7411,252" coordsize="0,80" path="m7411,332l7411,252e" filled="false" stroked="true" strokeweight=".748pt" strokecolor="#939598">
                <v:path arrowok="t"/>
              </v:shape>
            </v:group>
            <v:group style="position:absolute;left:7371;top:252;width:2;height:80" coordorigin="7371,252" coordsize="2,80">
              <v:shape style="position:absolute;left:7371;top:252;width:2;height:80" coordorigin="7371,252" coordsize="1,80" path="m7371,332l7371,252e" filled="false" stroked="true" strokeweight=".748pt" strokecolor="#939598">
                <v:path arrowok="t"/>
              </v:shape>
            </v:group>
            <v:group style="position:absolute;left:7331;top:252;width:2;height:80" coordorigin="7331,252" coordsize="2,80">
              <v:shape style="position:absolute;left:7331;top:252;width:2;height:80" coordorigin="7331,252" coordsize="0,80" path="m7331,332l7331,252e" filled="false" stroked="true" strokeweight=".748pt" strokecolor="#939598">
                <v:path arrowok="t"/>
              </v:shape>
            </v:group>
            <v:group style="position:absolute;left:7291;top:252;width:2;height:80" coordorigin="7291,252" coordsize="2,80">
              <v:shape style="position:absolute;left:7291;top:252;width:2;height:80" coordorigin="7291,252" coordsize="1,80" path="m7291,332l7291,252e" filled="false" stroked="true" strokeweight=".748pt" strokecolor="#939598">
                <v:path arrowok="t"/>
              </v:shape>
            </v:group>
            <v:group style="position:absolute;left:7251;top:252;width:2;height:80" coordorigin="7251,252" coordsize="2,80">
              <v:shape style="position:absolute;left:7251;top:252;width:2;height:80" coordorigin="7251,252" coordsize="1,80" path="m7251,332l7251,252e" filled="false" stroked="true" strokeweight=".748pt" strokecolor="#939598">
                <v:path arrowok="t"/>
              </v:shape>
            </v:group>
            <v:group style="position:absolute;left:7211;top:252;width:2;height:80" coordorigin="7211,252" coordsize="2,80">
              <v:shape style="position:absolute;left:7211;top:252;width:2;height:80" coordorigin="7211,252" coordsize="0,80" path="m7211,332l7211,252e" filled="false" stroked="true" strokeweight=".748pt" strokecolor="#939598">
                <v:path arrowok="t"/>
              </v:shape>
            </v:group>
            <v:group style="position:absolute;left:7171;top:252;width:2;height:80" coordorigin="7171,252" coordsize="2,80">
              <v:shape style="position:absolute;left:7171;top:252;width:2;height:80" coordorigin="7171,252" coordsize="1,80" path="m7171,332l7171,252e" filled="false" stroked="true" strokeweight=".748pt" strokecolor="#939598">
                <v:path arrowok="t"/>
              </v:shape>
            </v:group>
            <v:group style="position:absolute;left:7131;top:252;width:2;height:80" coordorigin="7131,252" coordsize="2,80">
              <v:shape style="position:absolute;left:7131;top:252;width:2;height:80" coordorigin="7131,252" coordsize="0,80" path="m7131,332l7131,252e" filled="false" stroked="true" strokeweight=".748pt" strokecolor="#939598">
                <v:path arrowok="t"/>
              </v:shape>
            </v:group>
            <v:group style="position:absolute;left:7091;top:252;width:2;height:80" coordorigin="7091,252" coordsize="2,80">
              <v:shape style="position:absolute;left:7091;top:252;width:2;height:80" coordorigin="7091,252" coordsize="0,80" path="m7091,332l7091,252e" filled="false" stroked="true" strokeweight=".748pt" strokecolor="#939598">
                <v:path arrowok="t"/>
              </v:shape>
            </v:group>
            <v:group style="position:absolute;left:7051;top:252;width:2;height:80" coordorigin="7051,252" coordsize="2,80">
              <v:shape style="position:absolute;left:7051;top:252;width:2;height:80" coordorigin="7051,252" coordsize="1,80" path="m7051,332l7051,252e" filled="false" stroked="true" strokeweight=".748pt" strokecolor="#939598">
                <v:path arrowok="t"/>
              </v:shape>
            </v:group>
            <v:group style="position:absolute;left:7011;top:252;width:2;height:80" coordorigin="7011,252" coordsize="2,80">
              <v:shape style="position:absolute;left:7011;top:252;width:2;height:80" coordorigin="7011,252" coordsize="0,80" path="m7011,332l7011,252e" filled="false" stroked="true" strokeweight=".748pt" strokecolor="#939598">
                <v:path arrowok="t"/>
              </v:shape>
            </v:group>
            <v:group style="position:absolute;left:6971;top:252;width:2;height:80" coordorigin="6971,252" coordsize="2,80">
              <v:shape style="position:absolute;left:6971;top:252;width:2;height:80" coordorigin="6971,252" coordsize="1,80" path="m6971,332l6971,252e" filled="false" stroked="true" strokeweight=".748pt" strokecolor="#939598">
                <v:path arrowok="t"/>
              </v:shape>
            </v:group>
            <v:group style="position:absolute;left:6930;top:252;width:2;height:80" coordorigin="6930,252" coordsize="2,80">
              <v:shape style="position:absolute;left:6930;top:252;width:2;height:80" coordorigin="6930,252" coordsize="1,80" path="m6931,332l6930,252e" filled="false" stroked="true" strokeweight=".748pt" strokecolor="#939598">
                <v:path arrowok="t"/>
              </v:shape>
            </v:group>
            <v:group style="position:absolute;left:6890;top:252;width:2;height:80" coordorigin="6890,252" coordsize="2,80">
              <v:shape style="position:absolute;left:6890;top:252;width:2;height:80" coordorigin="6890,252" coordsize="0,80" path="m6890,332l6890,252e" filled="false" stroked="true" strokeweight=".748pt" strokecolor="#939598">
                <v:path arrowok="t"/>
              </v:shape>
            </v:group>
            <v:group style="position:absolute;left:6850;top:252;width:2;height:80" coordorigin="6850,252" coordsize="2,80">
              <v:shape style="position:absolute;left:6850;top:252;width:2;height:80" coordorigin="6850,252" coordsize="1,80" path="m6850,332l6850,252e" filled="false" stroked="true" strokeweight=".748pt" strokecolor="#939598">
                <v:path arrowok="t"/>
              </v:shape>
            </v:group>
            <v:group style="position:absolute;left:6810;top:253;width:2;height:80" coordorigin="6810,253" coordsize="2,80">
              <v:shape style="position:absolute;left:6810;top:253;width:2;height:80" coordorigin="6810,253" coordsize="0,80" path="m6810,333l6810,253e" filled="false" stroked="true" strokeweight=".748pt" strokecolor="#939598">
                <v:path arrowok="t"/>
              </v:shape>
            </v:group>
            <v:group style="position:absolute;left:6770;top:253;width:2;height:80" coordorigin="6770,253" coordsize="2,80">
              <v:shape style="position:absolute;left:6770;top:253;width:2;height:80" coordorigin="6770,253" coordsize="1,80" path="m6770,333l6770,253e" filled="false" stroked="true" strokeweight=".748pt" strokecolor="#939598">
                <v:path arrowok="t"/>
              </v:shape>
            </v:group>
            <v:group style="position:absolute;left:6730;top:253;width:2;height:80" coordorigin="6730,253" coordsize="2,80">
              <v:shape style="position:absolute;left:6730;top:253;width:2;height:80" coordorigin="6730,253" coordsize="0,80" path="m6730,333l6730,253e" filled="false" stroked="true" strokeweight=".748pt" strokecolor="#939598">
                <v:path arrowok="t"/>
              </v:shape>
            </v:group>
            <v:group style="position:absolute;left:6690;top:253;width:2;height:80" coordorigin="6690,253" coordsize="2,80">
              <v:shape style="position:absolute;left:6690;top:253;width:2;height:80" coordorigin="6690,253" coordsize="1,80" path="m6690,333l6690,253e" filled="false" stroked="true" strokeweight=".748pt" strokecolor="#939598">
                <v:path arrowok="t"/>
              </v:shape>
            </v:group>
            <v:group style="position:absolute;left:6650;top:253;width:2;height:80" coordorigin="6650,253" coordsize="2,80">
              <v:shape style="position:absolute;left:6650;top:253;width:2;height:80" coordorigin="6650,253" coordsize="1,80" path="m6650,333l6650,253e" filled="false" stroked="true" strokeweight=".748pt" strokecolor="#939598">
                <v:path arrowok="t"/>
              </v:shape>
            </v:group>
            <v:group style="position:absolute;left:6610;top:253;width:2;height:80" coordorigin="6610,253" coordsize="2,80">
              <v:shape style="position:absolute;left:6610;top:253;width:2;height:80" coordorigin="6610,253" coordsize="1,80" path="m6610,333l6610,253e" filled="false" stroked="true" strokeweight=".748pt" strokecolor="#939598">
                <v:path arrowok="t"/>
              </v:shape>
            </v:group>
            <v:group style="position:absolute;left:6570;top:253;width:2;height:80" coordorigin="6570,253" coordsize="2,80">
              <v:shape style="position:absolute;left:6570;top:253;width:2;height:80" coordorigin="6570,253" coordsize="1,80" path="m6570,333l6570,253e" filled="false" stroked="true" strokeweight=".748pt" strokecolor="#939598">
                <v:path arrowok="t"/>
              </v:shape>
            </v:group>
            <v:group style="position:absolute;left:6530;top:253;width:2;height:80" coordorigin="6530,253" coordsize="2,80">
              <v:shape style="position:absolute;left:6530;top:253;width:2;height:80" coordorigin="6530,253" coordsize="1,80" path="m6530,333l6530,253e" filled="false" stroked="true" strokeweight=".748pt" strokecolor="#939598">
                <v:path arrowok="t"/>
              </v:shape>
            </v:group>
            <v:group style="position:absolute;left:6490;top:253;width:2;height:80" coordorigin="6490,253" coordsize="2,80">
              <v:shape style="position:absolute;left:6490;top:253;width:2;height:80" coordorigin="6490,253" coordsize="1,80" path="m6490,333l6490,253e" filled="false" stroked="true" strokeweight=".748pt" strokecolor="#939598">
                <v:path arrowok="t"/>
              </v:shape>
            </v:group>
            <v:group style="position:absolute;left:6450;top:253;width:2;height:80" coordorigin="6450,253" coordsize="2,80">
              <v:shape style="position:absolute;left:6450;top:253;width:2;height:80" coordorigin="6450,253" coordsize="0,80" path="m6450,333l6450,253e" filled="false" stroked="true" strokeweight=".748pt" strokecolor="#939598">
                <v:path arrowok="t"/>
              </v:shape>
            </v:group>
            <v:group style="position:absolute;left:6410;top:253;width:2;height:80" coordorigin="6410,253" coordsize="2,80">
              <v:shape style="position:absolute;left:6410;top:253;width:2;height:80" coordorigin="6410,253" coordsize="0,80" path="m6410,333l6410,253e" filled="false" stroked="true" strokeweight=".748pt" strokecolor="#939598">
                <v:path arrowok="t"/>
              </v:shape>
            </v:group>
            <v:group style="position:absolute;left:6370;top:253;width:2;height:80" coordorigin="6370,253" coordsize="2,80">
              <v:shape style="position:absolute;left:6370;top:253;width:2;height:80" coordorigin="6370,253" coordsize="1,80" path="m6370,333l6370,253e" filled="false" stroked="true" strokeweight=".748pt" strokecolor="#939598">
                <v:path arrowok="t"/>
              </v:shape>
            </v:group>
            <v:group style="position:absolute;left:6330;top:253;width:2;height:80" coordorigin="6330,253" coordsize="2,80">
              <v:shape style="position:absolute;left:6330;top:253;width:2;height:80" coordorigin="6330,253" coordsize="0,80" path="m6330,333l6330,253e" filled="false" stroked="true" strokeweight=".748pt" strokecolor="#939598">
                <v:path arrowok="t"/>
              </v:shape>
            </v:group>
            <v:group style="position:absolute;left:6290;top:253;width:2;height:80" coordorigin="6290,253" coordsize="2,80">
              <v:shape style="position:absolute;left:6290;top:253;width:2;height:80" coordorigin="6290,253" coordsize="0,80" path="m6290,333l6290,253e" filled="false" stroked="true" strokeweight=".748pt" strokecolor="#939598">
                <v:path arrowok="t"/>
              </v:shape>
            </v:group>
            <v:group style="position:absolute;left:6249;top:253;width:2;height:80" coordorigin="6249,253" coordsize="2,80">
              <v:shape style="position:absolute;left:6249;top:253;width:2;height:80" coordorigin="6249,253" coordsize="0,80" path="m6249,333l6249,253e" filled="false" stroked="true" strokeweight=".748pt" strokecolor="#939598">
                <v:path arrowok="t"/>
              </v:shape>
            </v:group>
            <v:group style="position:absolute;left:6209;top:253;width:2;height:80" coordorigin="6209,253" coordsize="2,80">
              <v:shape style="position:absolute;left:6209;top:253;width:2;height:80" coordorigin="6209,253" coordsize="1,80" path="m6209,333l6209,253e" filled="false" stroked="true" strokeweight=".748pt" strokecolor="#939598">
                <v:path arrowok="t"/>
              </v:shape>
            </v:group>
            <v:group style="position:absolute;left:6169;top:253;width:2;height:80" coordorigin="6169,253" coordsize="2,80">
              <v:shape style="position:absolute;left:6169;top:253;width:2;height:80" coordorigin="6169,253" coordsize="0,80" path="m6169,333l6169,253e" filled="false" stroked="true" strokeweight=".748pt" strokecolor="#939598">
                <v:path arrowok="t"/>
              </v:shape>
            </v:group>
            <v:group style="position:absolute;left:6129;top:253;width:2;height:80" coordorigin="6129,253" coordsize="2,80">
              <v:shape style="position:absolute;left:6129;top:253;width:2;height:80" coordorigin="6129,253" coordsize="0,80" path="m6129,333l6129,253e" filled="false" stroked="true" strokeweight=".748pt" strokecolor="#939598">
                <v:path arrowok="t"/>
              </v:shape>
            </v:group>
            <v:group style="position:absolute;left:6089;top:253;width:2;height:80" coordorigin="6089,253" coordsize="2,80">
              <v:shape style="position:absolute;left:6089;top:253;width:2;height:80" coordorigin="6089,253" coordsize="0,80" path="m6089,333l6089,253e" filled="false" stroked="true" strokeweight=".748pt" strokecolor="#939598">
                <v:path arrowok="t"/>
              </v:shape>
            </v:group>
            <v:group style="position:absolute;left:6049;top:253;width:2;height:80" coordorigin="6049,253" coordsize="2,80">
              <v:shape style="position:absolute;left:6049;top:253;width:2;height:80" coordorigin="6049,253" coordsize="1,80" path="m6049,333l6049,253e" filled="false" stroked="true" strokeweight=".748pt" strokecolor="#939598">
                <v:path arrowok="t"/>
              </v:shape>
            </v:group>
            <v:group style="position:absolute;left:6009;top:253;width:2;height:80" coordorigin="6009,253" coordsize="2,80">
              <v:shape style="position:absolute;left:6009;top:253;width:2;height:80" coordorigin="6009,253" coordsize="0,80" path="m6009,333l6009,253e" filled="false" stroked="true" strokeweight=".748pt" strokecolor="#939598">
                <v:path arrowok="t"/>
              </v:shape>
            </v:group>
            <v:group style="position:absolute;left:5969;top:253;width:2;height:80" coordorigin="5969,253" coordsize="2,80">
              <v:shape style="position:absolute;left:5969;top:253;width:2;height:80" coordorigin="5969,253" coordsize="0,80" path="m5969,333l5969,253e" filled="false" stroked="true" strokeweight=".748pt" strokecolor="#939598">
                <v:path arrowok="t"/>
              </v:shape>
            </v:group>
            <v:group style="position:absolute;left:5929;top:253;width:2;height:80" coordorigin="5929,253" coordsize="2,80">
              <v:shape style="position:absolute;left:5929;top:253;width:2;height:80" coordorigin="5929,253" coordsize="0,80" path="m5929,333l5929,253e" filled="false" stroked="true" strokeweight=".748pt" strokecolor="#939598">
                <v:path arrowok="t"/>
              </v:shape>
            </v:group>
            <v:group style="position:absolute;left:5889;top:253;width:2;height:80" coordorigin="5889,253" coordsize="2,80">
              <v:shape style="position:absolute;left:5889;top:253;width:2;height:80" coordorigin="5889,253" coordsize="1,80" path="m5889,333l5889,253e" filled="false" stroked="true" strokeweight=".748pt" strokecolor="#939598">
                <v:path arrowok="t"/>
              </v:shape>
            </v:group>
            <v:group style="position:absolute;left:5849;top:253;width:2;height:80" coordorigin="5849,253" coordsize="2,80">
              <v:shape style="position:absolute;left:5849;top:253;width:2;height:80" coordorigin="5849,253" coordsize="0,80" path="m5849,333l5849,253e" filled="false" stroked="true" strokeweight=".748pt" strokecolor="#939598">
                <v:path arrowok="t"/>
              </v:shape>
            </v:group>
            <v:group style="position:absolute;left:5809;top:253;width:2;height:80" coordorigin="5809,253" coordsize="2,80">
              <v:shape style="position:absolute;left:5809;top:253;width:2;height:80" coordorigin="5809,253" coordsize="0,80" path="m5809,333l5809,253e" filled="false" stroked="true" strokeweight=".748pt" strokecolor="#939598">
                <v:path arrowok="t"/>
              </v:shape>
            </v:group>
            <v:group style="position:absolute;left:5769;top:253;width:2;height:80" coordorigin="5769,253" coordsize="2,80">
              <v:shape style="position:absolute;left:5769;top:253;width:2;height:80" coordorigin="5769,253" coordsize="0,80" path="m5769,333l5769,253e" filled="false" stroked="true" strokeweight=".748pt" strokecolor="#939598">
                <v:path arrowok="t"/>
              </v:shape>
            </v:group>
            <v:group style="position:absolute;left:5729;top:253;width:2;height:80" coordorigin="5729,253" coordsize="2,80">
              <v:shape style="position:absolute;left:5729;top:253;width:2;height:80" coordorigin="5729,253" coordsize="1,80" path="m5729,333l5729,253e" filled="false" stroked="true" strokeweight=".748pt" strokecolor="#939598">
                <v:path arrowok="t"/>
              </v:shape>
            </v:group>
            <v:group style="position:absolute;left:5689;top:253;width:2;height:80" coordorigin="5689,253" coordsize="2,80">
              <v:shape style="position:absolute;left:5689;top:253;width:2;height:80" coordorigin="5689,253" coordsize="0,80" path="m5689,333l5689,253e" filled="false" stroked="true" strokeweight=".748pt" strokecolor="#939598">
                <v:path arrowok="t"/>
              </v:shape>
            </v:group>
            <v:group style="position:absolute;left:5649;top:253;width:2;height:80" coordorigin="5649,253" coordsize="2,80">
              <v:shape style="position:absolute;left:5649;top:253;width:2;height:80" coordorigin="5649,253" coordsize="0,80" path="m5649,333l5649,253e" filled="false" stroked="true" strokeweight=".748pt" strokecolor="#939598">
                <v:path arrowok="t"/>
              </v:shape>
            </v:group>
            <v:group style="position:absolute;left:5608;top:253;width:2;height:80" coordorigin="5608,253" coordsize="2,80">
              <v:shape style="position:absolute;left:5608;top:253;width:2;height:80" coordorigin="5608,253" coordsize="0,80" path="m5609,333l5608,253e" filled="false" stroked="true" strokeweight=".748pt" strokecolor="#939598">
                <v:path arrowok="t"/>
              </v:shape>
            </v:group>
            <v:group style="position:absolute;left:5568;top:253;width:2;height:80" coordorigin="5568,253" coordsize="2,80">
              <v:shape style="position:absolute;left:5568;top:253;width:2;height:80" coordorigin="5568,253" coordsize="1,80" path="m5568,333l5568,253e" filled="false" stroked="true" strokeweight=".748pt" strokecolor="#939598">
                <v:path arrowok="t"/>
              </v:shape>
            </v:group>
            <v:group style="position:absolute;left:5528;top:253;width:2;height:80" coordorigin="5528,253" coordsize="2,80">
              <v:shape style="position:absolute;left:5528;top:253;width:2;height:80" coordorigin="5528,253" coordsize="0,80" path="m5528,333l5528,253e" filled="false" stroked="true" strokeweight=".748pt" strokecolor="#939598">
                <v:path arrowok="t"/>
              </v:shape>
            </v:group>
            <v:group style="position:absolute;left:5488;top:253;width:2;height:80" coordorigin="5488,253" coordsize="2,80">
              <v:shape style="position:absolute;left:5488;top:253;width:2;height:80" coordorigin="5488,253" coordsize="1,80" path="m5488,333l5488,253e" filled="false" stroked="true" strokeweight=".748pt" strokecolor="#939598">
                <v:path arrowok="t"/>
              </v:shape>
            </v:group>
            <v:group style="position:absolute;left:5448;top:253;width:2;height:80" coordorigin="5448,253" coordsize="2,80">
              <v:shape style="position:absolute;left:5448;top:253;width:2;height:80" coordorigin="5448,253" coordsize="1,80" path="m5448,333l5448,253e" filled="false" stroked="true" strokeweight=".748pt" strokecolor="#939598">
                <v:path arrowok="t"/>
              </v:shape>
            </v:group>
            <v:group style="position:absolute;left:5408;top:253;width:2;height:80" coordorigin="5408,253" coordsize="2,80">
              <v:shape style="position:absolute;left:5408;top:253;width:2;height:80" coordorigin="5408,253" coordsize="1,80" path="m5408,333l5408,253e" filled="false" stroked="true" strokeweight=".748pt" strokecolor="#939598">
                <v:path arrowok="t"/>
              </v:shape>
            </v:group>
            <v:group style="position:absolute;left:5368;top:253;width:2;height:80" coordorigin="5368,253" coordsize="2,80">
              <v:shape style="position:absolute;left:5368;top:253;width:2;height:80" coordorigin="5368,253" coordsize="1,80" path="m5368,333l5368,253e" filled="false" stroked="true" strokeweight=".748pt" strokecolor="#939598">
                <v:path arrowok="t"/>
              </v:shape>
            </v:group>
            <v:group style="position:absolute;left:5328;top:253;width:2;height:80" coordorigin="5328,253" coordsize="2,80">
              <v:shape style="position:absolute;left:5328;top:253;width:2;height:80" coordorigin="5328,253" coordsize="1,80" path="m5328,333l5328,253e" filled="false" stroked="true" strokeweight=".748pt" strokecolor="#939598">
                <v:path arrowok="t"/>
              </v:shape>
            </v:group>
            <v:group style="position:absolute;left:5288;top:253;width:2;height:80" coordorigin="5288,253" coordsize="2,80">
              <v:shape style="position:absolute;left:5288;top:253;width:2;height:80" coordorigin="5288,253" coordsize="1,80" path="m5288,333l5288,253e" filled="false" stroked="true" strokeweight=".748pt" strokecolor="#939598">
                <v:path arrowok="t"/>
              </v:shape>
            </v:group>
            <v:group style="position:absolute;left:5248;top:253;width:2;height:80" coordorigin="5248,253" coordsize="2,80">
              <v:shape style="position:absolute;left:5248;top:253;width:2;height:80" coordorigin="5248,253" coordsize="0,80" path="m5248,333l5248,253e" filled="false" stroked="true" strokeweight=".748pt" strokecolor="#939598">
                <v:path arrowok="t"/>
              </v:shape>
            </v:group>
            <v:group style="position:absolute;left:5208;top:253;width:2;height:80" coordorigin="5208,253" coordsize="2,80">
              <v:shape style="position:absolute;left:5208;top:253;width:2;height:80" coordorigin="5208,253" coordsize="0,80" path="m5208,333l5208,253e" filled="false" stroked="true" strokeweight=".748pt" strokecolor="#939598">
                <v:path arrowok="t"/>
              </v:shape>
            </v:group>
            <v:group style="position:absolute;left:5168;top:253;width:2;height:80" coordorigin="5168,253" coordsize="2,80">
              <v:shape style="position:absolute;left:5168;top:253;width:2;height:80" coordorigin="5168,253" coordsize="1,80" path="m5168,333l5168,253e" filled="false" stroked="true" strokeweight=".748pt" strokecolor="#939598">
                <v:path arrowok="t"/>
              </v:shape>
            </v:group>
            <v:group style="position:absolute;left:5128;top:253;width:2;height:80" coordorigin="5128,253" coordsize="2,80">
              <v:shape style="position:absolute;left:5128;top:253;width:2;height:80" coordorigin="5128,253" coordsize="1,80" path="m5128,333l5128,253e" filled="false" stroked="true" strokeweight=".748pt" strokecolor="#939598">
                <v:path arrowok="t"/>
              </v:shape>
            </v:group>
            <v:group style="position:absolute;left:5088;top:253;width:2;height:80" coordorigin="5088,253" coordsize="2,80">
              <v:shape style="position:absolute;left:5088;top:253;width:2;height:80" coordorigin="5088,253" coordsize="0,80" path="m5088,333l5088,253e" filled="false" stroked="true" strokeweight=".748pt" strokecolor="#939598">
                <v:path arrowok="t"/>
              </v:shape>
            </v:group>
            <v:group style="position:absolute;left:5048;top:253;width:2;height:80" coordorigin="5048,253" coordsize="2,80">
              <v:shape style="position:absolute;left:5048;top:253;width:2;height:80" coordorigin="5048,253" coordsize="0,80" path="m5048,333l5048,253e" filled="false" stroked="true" strokeweight=".748pt" strokecolor="#939598">
                <v:path arrowok="t"/>
              </v:shape>
            </v:group>
            <v:group style="position:absolute;left:5008;top:253;width:2;height:80" coordorigin="5008,253" coordsize="2,80">
              <v:shape style="position:absolute;left:5008;top:253;width:2;height:80" coordorigin="5008,253" coordsize="1,80" path="m5008,333l5008,253e" filled="false" stroked="true" strokeweight=".748pt" strokecolor="#939598">
                <v:path arrowok="t"/>
              </v:shape>
            </v:group>
            <v:group style="position:absolute;left:4968;top:253;width:2;height:80" coordorigin="4968,253" coordsize="2,80">
              <v:shape style="position:absolute;left:4968;top:253;width:2;height:80" coordorigin="4968,253" coordsize="1,80" path="m4968,333l4968,253e" filled="false" stroked="true" strokeweight=".748pt" strokecolor="#939598">
                <v:path arrowok="t"/>
              </v:shape>
            </v:group>
            <v:group style="position:absolute;left:4927;top:253;width:2;height:80" coordorigin="4927,253" coordsize="2,80">
              <v:shape style="position:absolute;left:4927;top:253;width:2;height:80" coordorigin="4927,253" coordsize="0,80" path="m4927,333l4927,253e" filled="false" stroked="true" strokeweight=".748pt" strokecolor="#939598">
                <v:path arrowok="t"/>
              </v:shape>
            </v:group>
            <v:group style="position:absolute;left:4887;top:253;width:2;height:80" coordorigin="4887,253" coordsize="2,80">
              <v:shape style="position:absolute;left:4887;top:253;width:2;height:80" coordorigin="4887,253" coordsize="0,80" path="m4887,333l4887,253e" filled="false" stroked="true" strokeweight=".748pt" strokecolor="#939598">
                <v:path arrowok="t"/>
              </v:shape>
            </v:group>
            <v:group style="position:absolute;left:4847;top:253;width:2;height:80" coordorigin="4847,253" coordsize="2,80">
              <v:shape style="position:absolute;left:4847;top:253;width:2;height:80" coordorigin="4847,253" coordsize="1,80" path="m4847,333l4847,253e" filled="false" stroked="true" strokeweight=".748pt" strokecolor="#939598">
                <v:path arrowok="t"/>
              </v:shape>
            </v:group>
            <v:group style="position:absolute;left:4807;top:253;width:2;height:80" coordorigin="4807,253" coordsize="2,80">
              <v:shape style="position:absolute;left:4807;top:253;width:2;height:80" coordorigin="4807,253" coordsize="1,80" path="m4807,333l4807,253e" filled="false" stroked="true" strokeweight=".748pt" strokecolor="#939598">
                <v:path arrowok="t"/>
              </v:shape>
            </v:group>
            <v:group style="position:absolute;left:4767;top:253;width:2;height:80" coordorigin="4767,253" coordsize="2,80">
              <v:shape style="position:absolute;left:4767;top:253;width:2;height:80" coordorigin="4767,253" coordsize="0,80" path="m4767,333l4767,253e" filled="false" stroked="true" strokeweight=".748pt" strokecolor="#939598">
                <v:path arrowok="t"/>
              </v:shape>
            </v:group>
            <v:group style="position:absolute;left:4727;top:253;width:2;height:80" coordorigin="4727,253" coordsize="2,80">
              <v:shape style="position:absolute;left:4727;top:253;width:2;height:80" coordorigin="4727,253" coordsize="0,80" path="m4727,333l4727,253e" filled="false" stroked="true" strokeweight=".748pt" strokecolor="#939598">
                <v:path arrowok="t"/>
              </v:shape>
            </v:group>
            <v:group style="position:absolute;left:4687;top:253;width:2;height:80" coordorigin="4687,253" coordsize="2,80">
              <v:shape style="position:absolute;left:4687;top:253;width:2;height:80" coordorigin="4687,253" coordsize="1,80" path="m4687,333l4687,253e" filled="false" stroked="true" strokeweight=".748pt" strokecolor="#939598">
                <v:path arrowok="t"/>
              </v:shape>
            </v:group>
            <v:group style="position:absolute;left:4647;top:253;width:2;height:80" coordorigin="4647,253" coordsize="2,80">
              <v:shape style="position:absolute;left:4647;top:253;width:2;height:80" coordorigin="4647,253" coordsize="1,80" path="m4647,333l4647,253e" filled="false" stroked="true" strokeweight=".748pt" strokecolor="#939598">
                <v:path arrowok="t"/>
              </v:shape>
            </v:group>
            <v:group style="position:absolute;left:4607;top:253;width:2;height:80" coordorigin="4607,253" coordsize="2,80">
              <v:shape style="position:absolute;left:4607;top:253;width:2;height:80" coordorigin="4607,253" coordsize="0,80" path="m4607,333l4607,253e" filled="false" stroked="true" strokeweight=".748pt" strokecolor="#939598">
                <v:path arrowok="t"/>
              </v:shape>
            </v:group>
            <v:group style="position:absolute;left:4567;top:253;width:2;height:80" coordorigin="4567,253" coordsize="2,80">
              <v:shape style="position:absolute;left:4567;top:253;width:2;height:80" coordorigin="4567,253" coordsize="0,80" path="m4567,333l4567,253e" filled="false" stroked="true" strokeweight=".748pt" strokecolor="#939598">
                <v:path arrowok="t"/>
              </v:shape>
            </v:group>
            <v:group style="position:absolute;left:4527;top:253;width:2;height:80" coordorigin="4527,253" coordsize="2,80">
              <v:shape style="position:absolute;left:4527;top:253;width:2;height:80" coordorigin="4527,253" coordsize="1,80" path="m4527,333l4527,253e" filled="false" stroked="true" strokeweight=".748pt" strokecolor="#939598">
                <v:path arrowok="t"/>
              </v:shape>
            </v:group>
            <v:group style="position:absolute;left:4487;top:253;width:2;height:80" coordorigin="4487,253" coordsize="2,80">
              <v:shape style="position:absolute;left:4487;top:253;width:2;height:80" coordorigin="4487,253" coordsize="1,80" path="m4487,333l4487,253e" filled="false" stroked="true" strokeweight=".748pt" strokecolor="#939598">
                <v:path arrowok="t"/>
              </v:shape>
            </v:group>
            <v:group style="position:absolute;left:4447;top:253;width:2;height:80" coordorigin="4447,253" coordsize="2,80">
              <v:shape style="position:absolute;left:4447;top:253;width:2;height:80" coordorigin="4447,253" coordsize="0,80" path="m4447,333l4447,253e" filled="false" stroked="true" strokeweight=".748pt" strokecolor="#939598">
                <v:path arrowok="t"/>
              </v:shape>
            </v:group>
            <v:group style="position:absolute;left:4407;top:253;width:2;height:80" coordorigin="4407,253" coordsize="2,80">
              <v:shape style="position:absolute;left:4407;top:253;width:2;height:80" coordorigin="4407,253" coordsize="0,80" path="m4407,333l4407,253e" filled="false" stroked="true" strokeweight=".748pt" strokecolor="#939598">
                <v:path arrowok="t"/>
              </v:shape>
            </v:group>
            <v:group style="position:absolute;left:4367;top:253;width:2;height:80" coordorigin="4367,253" coordsize="2,80">
              <v:shape style="position:absolute;left:4367;top:253;width:2;height:80" coordorigin="4367,253" coordsize="1,80" path="m4367,333l4367,253e" filled="false" stroked="true" strokeweight=".748pt" strokecolor="#939598">
                <v:path arrowok="t"/>
              </v:shape>
            </v:group>
            <v:group style="position:absolute;left:4327;top:253;width:2;height:80" coordorigin="4327,253" coordsize="2,80">
              <v:shape style="position:absolute;left:4327;top:253;width:2;height:80" coordorigin="4327,253" coordsize="1,80" path="m4327,333l4327,253e" filled="false" stroked="true" strokeweight=".748pt" strokecolor="#939598">
                <v:path arrowok="t"/>
              </v:shape>
            </v:group>
            <v:group style="position:absolute;left:4286;top:253;width:2;height:80" coordorigin="4286,253" coordsize="2,80">
              <v:shape style="position:absolute;left:4286;top:253;width:2;height:80" coordorigin="4286,253" coordsize="1,80" path="m4287,333l4286,253e" filled="false" stroked="true" strokeweight=".748pt" strokecolor="#939598">
                <v:path arrowok="t"/>
              </v:shape>
            </v:group>
            <v:group style="position:absolute;left:4246;top:253;width:2;height:80" coordorigin="4246,253" coordsize="2,80">
              <v:shape style="position:absolute;left:4246;top:253;width:2;height:80" coordorigin="4246,253" coordsize="1,80" path="m4246,333l4246,253e" filled="false" stroked="true" strokeweight=".748pt" strokecolor="#939598">
                <v:path arrowok="t"/>
              </v:shape>
            </v:group>
            <v:group style="position:absolute;left:4206;top:253;width:2;height:80" coordorigin="4206,253" coordsize="2,80">
              <v:shape style="position:absolute;left:4206;top:253;width:2;height:80" coordorigin="4206,253" coordsize="1,80" path="m4206,333l4206,253e" filled="false" stroked="true" strokeweight=".748pt" strokecolor="#939598">
                <v:path arrowok="t"/>
              </v:shape>
            </v:group>
            <v:group style="position:absolute;left:4166;top:253;width:2;height:80" coordorigin="4166,253" coordsize="2,80">
              <v:shape style="position:absolute;left:4166;top:253;width:2;height:80" coordorigin="4166,253" coordsize="1,80" path="m4166,333l4166,253e" filled="false" stroked="true" strokeweight=".748pt" strokecolor="#939598">
                <v:path arrowok="t"/>
              </v:shape>
            </v:group>
            <v:group style="position:absolute;left:4126;top:253;width:2;height:80" coordorigin="4126,253" coordsize="2,80">
              <v:shape style="position:absolute;left:4126;top:253;width:2;height:80" coordorigin="4126,253" coordsize="0,80" path="m4126,333l4126,253e" filled="false" stroked="true" strokeweight=".748pt" strokecolor="#939598">
                <v:path arrowok="t"/>
              </v:shape>
            </v:group>
            <v:group style="position:absolute;left:4086;top:253;width:2;height:80" coordorigin="4086,253" coordsize="2,80">
              <v:shape style="position:absolute;left:4086;top:253;width:2;height:80" coordorigin="4086,253" coordsize="1,80" path="m4086,333l4086,253e" filled="false" stroked="true" strokeweight=".748pt" strokecolor="#939598">
                <v:path arrowok="t"/>
              </v:shape>
            </v:group>
            <v:group style="position:absolute;left:4046;top:253;width:2;height:80" coordorigin="4046,253" coordsize="2,80">
              <v:shape style="position:absolute;left:4046;top:253;width:2;height:80" coordorigin="4046,253" coordsize="0,80" path="m4046,333l4046,253e" filled="false" stroked="true" strokeweight=".748pt" strokecolor="#939598">
                <v:path arrowok="t"/>
              </v:shape>
            </v:group>
            <v:group style="position:absolute;left:4006;top:253;width:2;height:80" coordorigin="4006,253" coordsize="2,80">
              <v:shape style="position:absolute;left:4006;top:253;width:2;height:80" coordorigin="4006,253" coordsize="0,80" path="m4006,333l4006,253e" filled="false" stroked="true" strokeweight=".748pt" strokecolor="#939598">
                <v:path arrowok="t"/>
              </v:shape>
            </v:group>
            <v:group style="position:absolute;left:3966;top:253;width:2;height:80" coordorigin="3966,253" coordsize="2,80">
              <v:shape style="position:absolute;left:3966;top:253;width:2;height:80" coordorigin="3966,253" coordsize="0,80" path="m3966,333l3966,253e" filled="false" stroked="true" strokeweight=".748pt" strokecolor="#939598">
                <v:path arrowok="t"/>
              </v:shape>
            </v:group>
            <v:group style="position:absolute;left:3926;top:253;width:2;height:80" coordorigin="3926,253" coordsize="2,80">
              <v:shape style="position:absolute;left:3926;top:253;width:2;height:80" coordorigin="3926,253" coordsize="1,80" path="m3926,333l3926,253e" filled="false" stroked="true" strokeweight=".748pt" strokecolor="#939598">
                <v:path arrowok="t"/>
              </v:shape>
            </v:group>
            <v:group style="position:absolute;left:3886;top:253;width:2;height:80" coordorigin="3886,253" coordsize="2,80">
              <v:shape style="position:absolute;left:3886;top:253;width:2;height:80" coordorigin="3886,253" coordsize="0,80" path="m3886,333l3886,253e" filled="false" stroked="true" strokeweight=".748pt" strokecolor="#939598">
                <v:path arrowok="t"/>
              </v:shape>
            </v:group>
            <v:group style="position:absolute;left:3846;top:253;width:2;height:80" coordorigin="3846,253" coordsize="2,80">
              <v:shape style="position:absolute;left:3846;top:253;width:2;height:80" coordorigin="3846,253" coordsize="0,80" path="m3846,333l3846,253e" filled="false" stroked="true" strokeweight=".748pt" strokecolor="#939598">
                <v:path arrowok="t"/>
              </v:shape>
            </v:group>
            <v:group style="position:absolute;left:3806;top:253;width:2;height:80" coordorigin="3806,253" coordsize="2,80">
              <v:shape style="position:absolute;left:3806;top:253;width:2;height:80" coordorigin="3806,253" coordsize="0,80" path="m3806,333l3806,253e" filled="false" stroked="true" strokeweight=".748pt" strokecolor="#939598">
                <v:path arrowok="t"/>
              </v:shape>
            </v:group>
            <v:group style="position:absolute;left:3766;top:253;width:2;height:80" coordorigin="3766,253" coordsize="2,80">
              <v:shape style="position:absolute;left:3766;top:253;width:2;height:80" coordorigin="3766,253" coordsize="1,80" path="m3766,333l3766,253e" filled="false" stroked="true" strokeweight=".748pt" strokecolor="#939598">
                <v:path arrowok="t"/>
              </v:shape>
            </v:group>
            <v:group style="position:absolute;left:3726;top:253;width:2;height:80" coordorigin="3726,253" coordsize="2,80">
              <v:shape style="position:absolute;left:3726;top:253;width:2;height:80" coordorigin="3726,253" coordsize="0,80" path="m3726,333l3726,253e" filled="false" stroked="true" strokeweight=".748pt" strokecolor="#939598">
                <v:path arrowok="t"/>
              </v:shape>
            </v:group>
            <v:group style="position:absolute;left:3686;top:253;width:2;height:80" coordorigin="3686,253" coordsize="2,80">
              <v:shape style="position:absolute;left:3686;top:253;width:2;height:80" coordorigin="3686,253" coordsize="0,80" path="m3686,333l3686,253e" filled="false" stroked="true" strokeweight=".748pt" strokecolor="#939598">
                <v:path arrowok="t"/>
              </v:shape>
            </v:group>
            <v:group style="position:absolute;left:3646;top:253;width:2;height:80" coordorigin="3646,253" coordsize="2,80">
              <v:shape style="position:absolute;left:3646;top:253;width:2;height:80" coordorigin="3646,253" coordsize="0,80" path="m3646,333l3646,253e" filled="false" stroked="true" strokeweight=".748pt" strokecolor="#939598">
                <v:path arrowok="t"/>
              </v:shape>
            </v:group>
            <v:group style="position:absolute;left:3605;top:253;width:2;height:80" coordorigin="3605,253" coordsize="2,80">
              <v:shape style="position:absolute;left:3605;top:253;width:2;height:80" coordorigin="3605,253" coordsize="1,80" path="m3605,333l3605,253e" filled="false" stroked="true" strokeweight=".748pt" strokecolor="#939598">
                <v:path arrowok="t"/>
              </v:shape>
            </v:group>
            <v:group style="position:absolute;left:3565;top:253;width:2;height:80" coordorigin="3565,253" coordsize="2,80">
              <v:shape style="position:absolute;left:3565;top:253;width:2;height:80" coordorigin="3565,253" coordsize="1,80" path="m3565,333l3565,253e" filled="false" stroked="true" strokeweight=".748pt" strokecolor="#939598">
                <v:path arrowok="t"/>
              </v:shape>
            </v:group>
            <v:group style="position:absolute;left:3525;top:253;width:2;height:80" coordorigin="3525,253" coordsize="2,80">
              <v:shape style="position:absolute;left:3525;top:253;width:2;height:80" coordorigin="3525,253" coordsize="0,80" path="m3525,333l3525,253e" filled="false" stroked="true" strokeweight=".748pt" strokecolor="#939598">
                <v:path arrowok="t"/>
              </v:shape>
            </v:group>
            <v:group style="position:absolute;left:3485;top:253;width:2;height:80" coordorigin="3485,253" coordsize="2,80">
              <v:shape style="position:absolute;left:3485;top:253;width:2;height:80" coordorigin="3485,253" coordsize="0,80" path="m3485,333l3485,253e" filled="false" stroked="true" strokeweight=".748pt" strokecolor="#939598">
                <v:path arrowok="t"/>
              </v:shape>
            </v:group>
            <v:group style="position:absolute;left:3445;top:253;width:2;height:80" coordorigin="3445,253" coordsize="2,80">
              <v:shape style="position:absolute;left:3445;top:253;width:2;height:80" coordorigin="3445,253" coordsize="1,80" path="m3445,333l3445,253e" filled="false" stroked="true" strokeweight=".748pt" strokecolor="#939598">
                <v:path arrowok="t"/>
              </v:shape>
            </v:group>
            <v:group style="position:absolute;left:3405;top:254;width:2;height:80" coordorigin="3405,254" coordsize="2,80">
              <v:shape style="position:absolute;left:3405;top:254;width:2;height:80" coordorigin="3405,254" coordsize="1,80" path="m3405,334l3405,254e" filled="false" stroked="true" strokeweight=".748pt" strokecolor="#939598">
                <v:path arrowok="t"/>
              </v:shape>
            </v:group>
            <v:group style="position:absolute;left:3365;top:254;width:2;height:80" coordorigin="3365,254" coordsize="2,80">
              <v:shape style="position:absolute;left:3365;top:254;width:2;height:80" coordorigin="3365,254" coordsize="0,80" path="m3365,334l3365,254e" filled="false" stroked="true" strokeweight=".748pt" strokecolor="#939598">
                <v:path arrowok="t"/>
              </v:shape>
            </v:group>
            <v:group style="position:absolute;left:3325;top:254;width:2;height:80" coordorigin="3325,254" coordsize="2,80">
              <v:shape style="position:absolute;left:3325;top:254;width:2;height:80" coordorigin="3325,254" coordsize="0,80" path="m3325,334l3325,254e" filled="false" stroked="true" strokeweight=".748pt" strokecolor="#939598">
                <v:path arrowok="t"/>
              </v:shape>
            </v:group>
            <v:group style="position:absolute;left:3285;top:254;width:2;height:80" coordorigin="3285,254" coordsize="2,80">
              <v:shape style="position:absolute;left:3285;top:254;width:2;height:80" coordorigin="3285,254" coordsize="1,80" path="m3285,334l3285,254e" filled="false" stroked="true" strokeweight=".748pt" strokecolor="#939598">
                <v:path arrowok="t"/>
              </v:shape>
            </v:group>
            <v:group style="position:absolute;left:3245;top:254;width:2;height:80" coordorigin="3245,254" coordsize="2,80">
              <v:shape style="position:absolute;left:3245;top:254;width:2;height:80" coordorigin="3245,254" coordsize="1,80" path="m3245,334l3245,254e" filled="false" stroked="true" strokeweight=".748pt" strokecolor="#939598">
                <v:path arrowok="t"/>
              </v:shape>
            </v:group>
            <v:group style="position:absolute;left:3205;top:254;width:2;height:80" coordorigin="3205,254" coordsize="2,80">
              <v:shape style="position:absolute;left:3205;top:254;width:2;height:80" coordorigin="3205,254" coordsize="0,80" path="m3205,334l3205,254e" filled="false" stroked="true" strokeweight=".748pt" strokecolor="#939598">
                <v:path arrowok="t"/>
              </v:shape>
            </v:group>
            <v:group style="position:absolute;left:3165;top:254;width:2;height:80" coordorigin="3165,254" coordsize="2,80">
              <v:shape style="position:absolute;left:3165;top:254;width:2;height:80" coordorigin="3165,254" coordsize="0,80" path="m3165,334l3165,254e" filled="false" stroked="true" strokeweight=".748pt" strokecolor="#939598">
                <v:path arrowok="t"/>
              </v:shape>
            </v:group>
            <v:group style="position:absolute;left:3125;top:254;width:2;height:80" coordorigin="3125,254" coordsize="2,80">
              <v:shape style="position:absolute;left:3125;top:254;width:2;height:80" coordorigin="3125,254" coordsize="1,80" path="m3125,334l3125,254e" filled="false" stroked="true" strokeweight=".748pt" strokecolor="#939598">
                <v:path arrowok="t"/>
              </v:shape>
            </v:group>
            <v:group style="position:absolute;left:3085;top:254;width:2;height:80" coordorigin="3085,254" coordsize="2,80">
              <v:shape style="position:absolute;left:3085;top:254;width:2;height:80" coordorigin="3085,254" coordsize="1,80" path="m3085,334l3085,254e" filled="false" stroked="true" strokeweight=".748pt" strokecolor="#939598">
                <v:path arrowok="t"/>
              </v:shape>
            </v:group>
            <v:group style="position:absolute;left:3045;top:254;width:2;height:80" coordorigin="3045,254" coordsize="2,80">
              <v:shape style="position:absolute;left:3045;top:254;width:2;height:80" coordorigin="3045,254" coordsize="1,80" path="m3045,334l3045,254e" filled="false" stroked="true" strokeweight=".748pt" strokecolor="#939598">
                <v:path arrowok="t"/>
              </v:shape>
            </v:group>
            <v:group style="position:absolute;left:3005;top:254;width:2;height:80" coordorigin="3005,254" coordsize="2,80">
              <v:shape style="position:absolute;left:3005;top:254;width:2;height:80" coordorigin="3005,254" coordsize="1,80" path="m3005,334l3005,254e" filled="false" stroked="true" strokeweight=".748pt" strokecolor="#939598">
                <v:path arrowok="t"/>
              </v:shape>
            </v:group>
            <v:group style="position:absolute;left:2964;top:254;width:2;height:80" coordorigin="2964,254" coordsize="2,80">
              <v:shape style="position:absolute;left:2964;top:254;width:2;height:80" coordorigin="2964,254" coordsize="1,80" path="m2965,334l2964,254e" filled="false" stroked="true" strokeweight=".748pt" strokecolor="#939598">
                <v:path arrowok="t"/>
              </v:shape>
            </v:group>
            <v:group style="position:absolute;left:2924;top:254;width:2;height:80" coordorigin="2924,254" coordsize="2,80">
              <v:shape style="position:absolute;left:2924;top:254;width:2;height:80" coordorigin="2924,254" coordsize="0,80" path="m2924,334l2924,254e" filled="false" stroked="true" strokeweight=".748pt" strokecolor="#939598">
                <v:path arrowok="t"/>
              </v:shape>
            </v:group>
            <v:group style="position:absolute;left:2884;top:254;width:2;height:80" coordorigin="2884,254" coordsize="2,80">
              <v:shape style="position:absolute;left:2884;top:254;width:2;height:80" coordorigin="2884,254" coordsize="1,80" path="m2884,334l2884,254e" filled="false" stroked="true" strokeweight=".748pt" strokecolor="#939598">
                <v:path arrowok="t"/>
              </v:shape>
            </v:group>
            <v:group style="position:absolute;left:2844;top:254;width:2;height:80" coordorigin="2844,254" coordsize="2,80">
              <v:shape style="position:absolute;left:2844;top:254;width:2;height:80" coordorigin="2844,254" coordsize="1,80" path="m2844,334l2844,254e" filled="false" stroked="true" strokeweight=".748pt" strokecolor="#939598">
                <v:path arrowok="t"/>
              </v:shape>
            </v:group>
            <v:group style="position:absolute;left:2804;top:254;width:2;height:80" coordorigin="2804,254" coordsize="2,80">
              <v:shape style="position:absolute;left:2804;top:254;width:2;height:80" coordorigin="2804,254" coordsize="0,80" path="m2804,334l2804,254e" filled="false" stroked="true" strokeweight=".748pt" strokecolor="#939598">
                <v:path arrowok="t"/>
              </v:shape>
            </v:group>
            <v:group style="position:absolute;left:2764;top:254;width:2;height:80" coordorigin="2764,254" coordsize="2,80">
              <v:shape style="position:absolute;left:2764;top:254;width:2;height:80" coordorigin="2764,254" coordsize="0,80" path="m2764,334l2764,254e" filled="false" stroked="true" strokeweight=".748pt" strokecolor="#939598">
                <v:path arrowok="t"/>
              </v:shape>
            </v:group>
            <v:group style="position:absolute;left:2724;top:254;width:2;height:80" coordorigin="2724,254" coordsize="2,80">
              <v:shape style="position:absolute;left:2724;top:254;width:2;height:80" coordorigin="2724,254" coordsize="1,80" path="m2724,334l2724,254e" filled="false" stroked="true" strokeweight=".748pt" strokecolor="#939598">
                <v:path arrowok="t"/>
              </v:shape>
            </v:group>
            <v:group style="position:absolute;left:2684;top:254;width:2;height:80" coordorigin="2684,254" coordsize="2,80">
              <v:shape style="position:absolute;left:2684;top:254;width:2;height:80" coordorigin="2684,254" coordsize="1,80" path="m2684,334l2684,254e" filled="false" stroked="true" strokeweight=".748pt" strokecolor="#939598">
                <v:path arrowok="t"/>
              </v:shape>
            </v:group>
            <v:group style="position:absolute;left:2644;top:254;width:2;height:80" coordorigin="2644,254" coordsize="2,80">
              <v:shape style="position:absolute;left:2644;top:254;width:2;height:80" coordorigin="2644,254" coordsize="0,80" path="m2644,334l2644,254e" filled="false" stroked="true" strokeweight=".748pt" strokecolor="#939598">
                <v:path arrowok="t"/>
              </v:shape>
            </v:group>
            <v:group style="position:absolute;left:2604;top:254;width:2;height:80" coordorigin="2604,254" coordsize="2,80">
              <v:shape style="position:absolute;left:2604;top:254;width:2;height:80" coordorigin="2604,254" coordsize="0,80" path="m2604,334l2604,254e" filled="false" stroked="true" strokeweight=".748pt" strokecolor="#939598">
                <v:path arrowok="t"/>
              </v:shape>
            </v:group>
            <v:group style="position:absolute;left:2564;top:254;width:2;height:80" coordorigin="2564,254" coordsize="2,80">
              <v:shape style="position:absolute;left:2564;top:254;width:2;height:80" coordorigin="2564,254" coordsize="1,80" path="m2564,334l2564,254e" filled="false" stroked="true" strokeweight=".748pt" strokecolor="#939598">
                <v:path arrowok="t"/>
              </v:shape>
            </v:group>
            <v:group style="position:absolute;left:2524;top:254;width:2;height:80" coordorigin="2524,254" coordsize="2,80">
              <v:shape style="position:absolute;left:2524;top:254;width:2;height:80" coordorigin="2524,254" coordsize="1,80" path="m2524,334l2524,254e" filled="false" stroked="true" strokeweight=".748pt" strokecolor="#939598">
                <v:path arrowok="t"/>
              </v:shape>
            </v:group>
            <v:group style="position:absolute;left:2484;top:254;width:2;height:80" coordorigin="2484,254" coordsize="2,80">
              <v:shape style="position:absolute;left:2484;top:254;width:2;height:80" coordorigin="2484,254" coordsize="0,80" path="m2484,334l2484,254e" filled="false" stroked="true" strokeweight=".748pt" strokecolor="#939598">
                <v:path arrowok="t"/>
              </v:shape>
            </v:group>
            <v:group style="position:absolute;left:2444;top:254;width:2;height:80" coordorigin="2444,254" coordsize="2,80">
              <v:shape style="position:absolute;left:2444;top:254;width:2;height:80" coordorigin="2444,254" coordsize="0,80" path="m2444,334l2444,254e" filled="false" stroked="true" strokeweight=".748pt" strokecolor="#939598">
                <v:path arrowok="t"/>
              </v:shape>
            </v:group>
            <v:group style="position:absolute;left:2404;top:254;width:2;height:80" coordorigin="2404,254" coordsize="2,80">
              <v:shape style="position:absolute;left:2404;top:254;width:2;height:80" coordorigin="2404,254" coordsize="1,80" path="m2404,334l2404,254e" filled="false" stroked="true" strokeweight=".748pt" strokecolor="#939598">
                <v:path arrowok="t"/>
              </v:shape>
            </v:group>
            <v:group style="position:absolute;left:2364;top:254;width:2;height:80" coordorigin="2364,254" coordsize="2,80">
              <v:shape style="position:absolute;left:2364;top:254;width:2;height:80" coordorigin="2364,254" coordsize="1,80" path="m2364,334l2364,254e" filled="false" stroked="true" strokeweight=".748pt" strokecolor="#939598">
                <v:path arrowok="t"/>
              </v:shape>
            </v:group>
            <v:group style="position:absolute;left:2324;top:254;width:2;height:80" coordorigin="2324,254" coordsize="2,80">
              <v:shape style="position:absolute;left:2324;top:254;width:2;height:80" coordorigin="2324,254" coordsize="0,80" path="m2324,334l2324,254e" filled="false" stroked="true" strokeweight=".748pt" strokecolor="#939598">
                <v:path arrowok="t"/>
              </v:shape>
            </v:group>
            <v:group style="position:absolute;left:2283;top:254;width:2;height:80" coordorigin="2283,254" coordsize="2,80">
              <v:shape style="position:absolute;left:2283;top:254;width:2;height:80" coordorigin="2283,254" coordsize="0,80" path="m2283,334l2283,254e" filled="false" stroked="true" strokeweight=".748pt" strokecolor="#939598">
                <v:path arrowok="t"/>
              </v:shape>
            </v:group>
            <v:group style="position:absolute;left:2243;top:254;width:2;height:80" coordorigin="2243,254" coordsize="2,80">
              <v:shape style="position:absolute;left:2243;top:254;width:2;height:80" coordorigin="2243,254" coordsize="1,80" path="m2243,334l2243,254e" filled="false" stroked="true" strokeweight=".748pt" strokecolor="#939598">
                <v:path arrowok="t"/>
              </v:shape>
            </v:group>
            <v:group style="position:absolute;left:2203;top:254;width:2;height:80" coordorigin="2203,254" coordsize="2,80">
              <v:shape style="position:absolute;left:2203;top:254;width:2;height:80" coordorigin="2203,254" coordsize="1,80" path="m2203,334l2203,254e" filled="false" stroked="true" strokeweight=".748pt" strokecolor="#939598">
                <v:path arrowok="t"/>
              </v:shape>
            </v:group>
            <v:group style="position:absolute;left:2163;top:254;width:2;height:80" coordorigin="2163,254" coordsize="2,80">
              <v:shape style="position:absolute;left:2163;top:254;width:2;height:80" coordorigin="2163,254" coordsize="0,80" path="m2163,334l2163,254e" filled="false" stroked="true" strokeweight=".748pt" strokecolor="#939598">
                <v:path arrowok="t"/>
              </v:shape>
            </v:group>
            <v:group style="position:absolute;left:2123;top:254;width:2;height:80" coordorigin="2123,254" coordsize="2,80">
              <v:shape style="position:absolute;left:2123;top:254;width:2;height:80" coordorigin="2123,254" coordsize="0,80" path="m2123,334l2123,254e" filled="false" stroked="true" strokeweight=".748pt" strokecolor="#939598">
                <v:path arrowok="t"/>
              </v:shape>
            </v:group>
            <v:group style="position:absolute;left:2083;top:254;width:2;height:80" coordorigin="2083,254" coordsize="2,80">
              <v:shape style="position:absolute;left:2083;top:254;width:2;height:80" coordorigin="2083,254" coordsize="1,80" path="m2083,334l2083,254e" filled="false" stroked="true" strokeweight=".748pt" strokecolor="#939598">
                <v:path arrowok="t"/>
              </v:shape>
            </v:group>
            <v:group style="position:absolute;left:2043;top:254;width:2;height:80" coordorigin="2043,254" coordsize="2,80">
              <v:shape style="position:absolute;left:2043;top:254;width:2;height:80" coordorigin="2043,254" coordsize="1,80" path="m2043,334l2043,254e" filled="false" stroked="true" strokeweight=".748pt" strokecolor="#939598">
                <v:path arrowok="t"/>
              </v:shape>
            </v:group>
            <v:group style="position:absolute;left:2003;top:254;width:2;height:80" coordorigin="2003,254" coordsize="2,80">
              <v:shape style="position:absolute;left:2003;top:254;width:2;height:80" coordorigin="2003,254" coordsize="0,80" path="m2003,334l2003,254e" filled="false" stroked="true" strokeweight=".748pt" strokecolor="#939598">
                <v:path arrowok="t"/>
              </v:shape>
            </v:group>
            <v:group style="position:absolute;left:1963;top:254;width:2;height:80" coordorigin="1963,254" coordsize="2,80">
              <v:shape style="position:absolute;left:1963;top:254;width:2;height:80" coordorigin="1963,254" coordsize="0,80" path="m1963,334l1963,254e" filled="false" stroked="true" strokeweight=".748pt" strokecolor="#939598">
                <v:path arrowok="t"/>
              </v:shape>
            </v:group>
            <v:group style="position:absolute;left:1923;top:254;width:2;height:80" coordorigin="1923,254" coordsize="2,80">
              <v:shape style="position:absolute;left:1923;top:254;width:2;height:80" coordorigin="1923,254" coordsize="1,80" path="m1923,334l1923,254e" filled="false" stroked="true" strokeweight=".748pt" strokecolor="#939598">
                <v:path arrowok="t"/>
              </v:shape>
            </v:group>
            <v:group style="position:absolute;left:1883;top:254;width:2;height:80" coordorigin="1883,254" coordsize="2,80">
              <v:shape style="position:absolute;left:1883;top:254;width:2;height:80" coordorigin="1883,254" coordsize="1,80" path="m1883,334l1883,254e" filled="false" stroked="true" strokeweight=".748pt" strokecolor="#939598">
                <v:path arrowok="t"/>
              </v:shape>
            </v:group>
            <v:group style="position:absolute;left:1843;top:254;width:2;height:80" coordorigin="1843,254" coordsize="2,80">
              <v:shape style="position:absolute;left:1843;top:254;width:2;height:80" coordorigin="1843,254" coordsize="1,80" path="m1843,334l1843,254e" filled="false" stroked="true" strokeweight=".748pt" strokecolor="#939598">
                <v:path arrowok="t"/>
              </v:shape>
            </v:group>
            <v:group style="position:absolute;left:1803;top:254;width:2;height:80" coordorigin="1803,254" coordsize="2,80">
              <v:shape style="position:absolute;left:1803;top:254;width:2;height:80" coordorigin="1803,254" coordsize="1,80" path="m1803,334l1803,254e" filled="false" stroked="true" strokeweight=".748pt" strokecolor="#939598">
                <v:path arrowok="t"/>
              </v:shape>
            </v:group>
            <v:group style="position:absolute;left:1763;top:254;width:2;height:80" coordorigin="1763,254" coordsize="2,80">
              <v:shape style="position:absolute;left:1763;top:254;width:2;height:80" coordorigin="1763,254" coordsize="1,80" path="m1763,334l1763,254e" filled="false" stroked="true" strokeweight=".748pt" strokecolor="#939598">
                <v:path arrowok="t"/>
              </v:shape>
            </v:group>
            <v:group style="position:absolute;left:1723;top:254;width:2;height:80" coordorigin="1723,254" coordsize="2,80">
              <v:shape style="position:absolute;left:1723;top:254;width:2;height:80" coordorigin="1723,254" coordsize="0,80" path="m1723,334l1723,254e" filled="false" stroked="true" strokeweight=".748pt" strokecolor="#939598">
                <v:path arrowok="t"/>
              </v:shape>
            </v:group>
            <v:group style="position:absolute;left:1683;top:254;width:2;height:80" coordorigin="1683,254" coordsize="2,80">
              <v:shape style="position:absolute;left:1683;top:254;width:2;height:80" coordorigin="1683,254" coordsize="0,80" path="m1683,334l1683,254e" filled="false" stroked="true" strokeweight=".748pt" strokecolor="#939598">
                <v:path arrowok="t"/>
              </v:shape>
            </v:group>
            <v:group style="position:absolute;left:1642;top:254;width:2;height:80" coordorigin="1642,254" coordsize="2,80">
              <v:shape style="position:absolute;left:1642;top:254;width:2;height:80" coordorigin="1642,254" coordsize="0,80" path="m1642,334l1642,254e" filled="false" stroked="true" strokeweight=".748pt" strokecolor="#939598">
                <v:path arrowok="t"/>
              </v:shape>
            </v:group>
            <v:group style="position:absolute;left:1602;top:254;width:2;height:80" coordorigin="1602,254" coordsize="2,80">
              <v:shape style="position:absolute;left:1602;top:254;width:2;height:80" coordorigin="1602,254" coordsize="0,80" path="m1602,334l1602,254e" filled="false" stroked="true" strokeweight=".748pt" strokecolor="#939598">
                <v:path arrowok="t"/>
              </v:shape>
            </v:group>
            <v:group style="position:absolute;left:1562;top:254;width:2;height:80" coordorigin="1562,254" coordsize="2,80">
              <v:shape style="position:absolute;left:1562;top:254;width:2;height:80" coordorigin="1562,254" coordsize="0,80" path="m1562,334l1562,254e" filled="false" stroked="true" strokeweight=".748pt" strokecolor="#939598">
                <v:path arrowok="t"/>
              </v:shape>
            </v:group>
            <v:group style="position:absolute;left:1522;top:254;width:2;height:80" coordorigin="1522,254" coordsize="2,80">
              <v:shape style="position:absolute;left:1522;top:254;width:2;height:80" coordorigin="1522,254" coordsize="1,80" path="m1522,334l1522,254e" filled="false" stroked="true" strokeweight=".748pt" strokecolor="#939598">
                <v:path arrowok="t"/>
              </v:shape>
            </v:group>
            <v:group style="position:absolute;left:1482;top:254;width:2;height:80" coordorigin="1482,254" coordsize="2,80">
              <v:shape style="position:absolute;left:1482;top:254;width:2;height:80" coordorigin="1482,254" coordsize="0,80" path="m1482,334l1482,254e" filled="false" stroked="true" strokeweight=".748pt" strokecolor="#939598">
                <v:path arrowok="t"/>
              </v:shape>
            </v:group>
            <v:group style="position:absolute;left:1442;top:254;width:2;height:80" coordorigin="1442,254" coordsize="2,80">
              <v:shape style="position:absolute;left:1442;top:254;width:2;height:80" coordorigin="1442,254" coordsize="0,80" path="m1442,334l1442,254e" filled="false" stroked="true" strokeweight=".748pt" strokecolor="#939598">
                <v:path arrowok="t"/>
              </v:shape>
            </v:group>
            <v:group style="position:absolute;left:1402;top:254;width:2;height:80" coordorigin="1402,254" coordsize="2,80">
              <v:shape style="position:absolute;left:1402;top:254;width:2;height:80" coordorigin="1402,254" coordsize="1,80" path="m1402,334l1402,254e" filled="false" stroked="true" strokeweight=".748pt" strokecolor="#939598">
                <v:path arrowok="t"/>
              </v:shape>
            </v:group>
            <v:group style="position:absolute;left:1362;top:254;width:2;height:80" coordorigin="1362,254" coordsize="2,80">
              <v:shape style="position:absolute;left:1362;top:254;width:2;height:80" coordorigin="1362,254" coordsize="0,80" path="m1362,334l1362,254e" filled="false" stroked="true" strokeweight=".748pt" strokecolor="#939598">
                <v:path arrowok="t"/>
              </v:shape>
            </v:group>
            <v:group style="position:absolute;left:1322;top:254;width:2;height:80" coordorigin="1322,254" coordsize="2,80">
              <v:shape style="position:absolute;left:1322;top:254;width:2;height:80" coordorigin="1322,254" coordsize="0,80" path="m1322,334l1322,254e" filled="false" stroked="true" strokeweight=".748pt" strokecolor="#939598">
                <v:path arrowok="t"/>
              </v:shape>
            </v:group>
            <v:group style="position:absolute;left:1282;top:254;width:2;height:80" coordorigin="1282,254" coordsize="2,80">
              <v:shape style="position:absolute;left:1282;top:254;width:2;height:80" coordorigin="1282,254" coordsize="0,80" path="m1282,334l1282,254e" filled="false" stroked="true" strokeweight=".748pt" strokecolor="#939598">
                <v:path arrowok="t"/>
              </v:shape>
            </v:group>
            <v:group style="position:absolute;left:1242;top:254;width:2;height:80" coordorigin="1242,254" coordsize="2,80">
              <v:shape style="position:absolute;left:1242;top:254;width:2;height:80" coordorigin="1242,254" coordsize="0,80" path="m1242,334l1242,254e" filled="false" stroked="true" strokeweight=".748pt" strokecolor="#939598">
                <v:path arrowok="t"/>
              </v:shape>
            </v:group>
            <v:group style="position:absolute;left:1202;top:254;width:2;height:80" coordorigin="1202,254" coordsize="2,80">
              <v:shape style="position:absolute;left:1202;top:254;width:2;height:80" coordorigin="1202,254" coordsize="1,80" path="m1202,334l1202,254e" filled="false" stroked="true" strokeweight=".748pt" strokecolor="#939598">
                <v:path arrowok="t"/>
              </v:shape>
            </v:group>
            <v:group style="position:absolute;left:1162;top:254;width:2;height:80" coordorigin="1162,254" coordsize="2,80">
              <v:shape style="position:absolute;left:1162;top:254;width:2;height:80" coordorigin="1162,254" coordsize="0,80" path="m1162,334l1162,254e" filled="false" stroked="true" strokeweight=".748pt" strokecolor="#939598">
                <v:path arrowok="t"/>
              </v:shape>
            </v:group>
            <v:group style="position:absolute;left:1122;top:254;width:2;height:80" coordorigin="1122,254" coordsize="2,80">
              <v:shape style="position:absolute;left:1122;top:254;width:2;height:80" coordorigin="1122,254" coordsize="0,80" path="m1122,334l1122,254e" filled="false" stroked="true" strokeweight=".748pt" strokecolor="#939598">
                <v:path arrowok="t"/>
              </v:shape>
            </v:group>
            <v:group style="position:absolute;left:1082;top:254;width:2;height:80" coordorigin="1082,254" coordsize="2,80">
              <v:shape style="position:absolute;left:1082;top:254;width:2;height:80" coordorigin="1082,254" coordsize="1,80" path="m1082,334l1082,254e" filled="false" stroked="true" strokeweight=".748pt" strokecolor="#939598">
                <v:path arrowok="t"/>
              </v:shape>
            </v:group>
            <v:group style="position:absolute;left:1042;top:254;width:2;height:80" coordorigin="1042,254" coordsize="2,80">
              <v:shape style="position:absolute;left:1042;top:254;width:2;height:80" coordorigin="1042,254" coordsize="0,80" path="m1042,334l1042,254e" filled="false" stroked="true" strokeweight=".748pt" strokecolor="#939598">
                <v:path arrowok="t"/>
              </v:shape>
            </v:group>
            <v:group style="position:absolute;left:1002;top:254;width:2;height:80" coordorigin="1002,254" coordsize="2,80">
              <v:shape style="position:absolute;left:1002;top:254;width:2;height:80" coordorigin="1002,254" coordsize="0,80" path="m1002,334l1002,254e" filled="false" stroked="true" strokeweight=".748pt" strokecolor="#939598">
                <v:path arrowok="t"/>
              </v:shape>
            </v:group>
            <v:group style="position:absolute;left:961;top:254;width:2;height:80" coordorigin="961,254" coordsize="2,80">
              <v:shape style="position:absolute;left:961;top:254;width:2;height:80" coordorigin="961,254" coordsize="0,80" path="m961,334l961,254e" filled="false" stroked="true" strokeweight=".748pt" strokecolor="#939598">
                <v:path arrowok="t"/>
              </v:shape>
            </v:group>
            <v:group style="position:absolute;left:921;top:254;width:2;height:80" coordorigin="921,254" coordsize="2,80">
              <v:shape style="position:absolute;left:921;top:254;width:2;height:80" coordorigin="921,254" coordsize="0,80" path="m921,334l921,254e" filled="false" stroked="true" strokeweight=".748pt" strokecolor="#939598">
                <v:path arrowok="t"/>
              </v:shape>
            </v:group>
            <v:group style="position:absolute;left:881;top:254;width:2;height:80" coordorigin="881,254" coordsize="2,80">
              <v:shape style="position:absolute;left:881;top:254;width:2;height:80" coordorigin="881,254" coordsize="1,80" path="m881,334l881,254e" filled="false" stroked="true" strokeweight=".748pt" strokecolor="#939598">
                <v:path arrowok="t"/>
              </v:shape>
            </v:group>
            <v:group style="position:absolute;left:841;top:254;width:2;height:80" coordorigin="841,254" coordsize="2,80">
              <v:shape style="position:absolute;left:841;top:254;width:2;height:80" coordorigin="841,254" coordsize="0,80" path="m841,334l841,254e" filled="false" stroked="true" strokeweight=".748pt" strokecolor="#939598">
                <v:path arrowok="t"/>
              </v:shape>
            </v:group>
            <v:group style="position:absolute;left:801;top:254;width:2;height:80" coordorigin="801,254" coordsize="2,80">
              <v:shape style="position:absolute;left:801;top:254;width:2;height:80" coordorigin="801,254" coordsize="0,80" path="m801,334l801,254e" filled="false" stroked="true" strokeweight=".748pt" strokecolor="#939598">
                <v:path arrowok="t"/>
              </v:shape>
            </v:group>
            <v:group style="position:absolute;left:761;top:254;width:2;height:80" coordorigin="761,254" coordsize="2,80">
              <v:shape style="position:absolute;left:761;top:254;width:2;height:80" coordorigin="761,254" coordsize="1,80" path="m761,334l761,254e" filled="false" stroked="true" strokeweight=".748pt" strokecolor="#939598">
                <v:path arrowok="t"/>
              </v:shape>
            </v:group>
            <v:group style="position:absolute;left:721;top:254;width:2;height:80" coordorigin="721,254" coordsize="2,80">
              <v:shape style="position:absolute;left:721;top:254;width:2;height:80" coordorigin="721,254" coordsize="1,80" path="m721,334l721,254e" filled="false" stroked="true" strokeweight=".748pt" strokecolor="#939598">
                <v:path arrowok="t"/>
              </v:shape>
            </v:group>
            <v:group style="position:absolute;left:681;top:254;width:2;height:80" coordorigin="681,254" coordsize="2,80">
              <v:shape style="position:absolute;left:681;top:254;width:2;height:80" coordorigin="681,254" coordsize="1,80" path="m681,334l681,254e" filled="false" stroked="true" strokeweight=".748pt" strokecolor="#939598">
                <v:path arrowok="t"/>
              </v:shape>
            </v:group>
            <v:group style="position:absolute;left:641;top:254;width:2;height:80" coordorigin="641,254" coordsize="2,80">
              <v:shape style="position:absolute;left:641;top:254;width:2;height:80" coordorigin="641,254" coordsize="1,80" path="m641,334l641,254e" filled="false" stroked="true" strokeweight=".748pt" strokecolor="#939598">
                <v:path arrowok="t"/>
              </v:shape>
            </v:group>
            <v:group style="position:absolute;left:601;top:254;width:2;height:80" coordorigin="601,254" coordsize="2,80">
              <v:shape style="position:absolute;left:601;top:254;width:2;height:80" coordorigin="601,254" coordsize="1,80" path="m601,334l601,254e" filled="false" stroked="true" strokeweight=".748pt" strokecolor="#939598">
                <v:path arrowok="t"/>
              </v:shape>
            </v:group>
            <v:group style="position:absolute;left:561;top:254;width:2;height:80" coordorigin="561,254" coordsize="2,80">
              <v:shape style="position:absolute;left:561;top:254;width:2;height:80" coordorigin="561,254" coordsize="0,80" path="m561,334l561,254e" filled="false" stroked="true" strokeweight=".748pt" strokecolor="#939598">
                <v:path arrowok="t"/>
              </v:shape>
            </v:group>
            <v:group style="position:absolute;left:521;top:254;width:2;height:80" coordorigin="521,254" coordsize="2,80">
              <v:shape style="position:absolute;left:521;top:254;width:2;height:80" coordorigin="521,254" coordsize="1,80" path="m521,334l521,254e" filled="false" stroked="true" strokeweight=".748pt" strokecolor="#939598">
                <v:path arrowok="t"/>
              </v:shape>
            </v:group>
            <v:group style="position:absolute;left:481;top:254;width:2;height:80" coordorigin="481,254" coordsize="2,80">
              <v:shape style="position:absolute;left:481;top:254;width:2;height:80" coordorigin="481,254" coordsize="0,80" path="m481,334l481,254e" filled="false" stroked="true" strokeweight=".748pt" strokecolor="#939598">
                <v:path arrowok="t"/>
              </v:shape>
            </v:group>
            <v:group style="position:absolute;left:441;top:254;width:2;height:80" coordorigin="441,254" coordsize="2,80">
              <v:shape style="position:absolute;left:441;top:254;width:2;height:80" coordorigin="441,254" coordsize="0,80" path="m441,334l441,254e" filled="false" stroked="true" strokeweight=".748pt" strokecolor="#939598">
                <v:path arrowok="t"/>
              </v:shape>
            </v:group>
            <v:group style="position:absolute;left:401;top:254;width:2;height:80" coordorigin="401,254" coordsize="2,80">
              <v:shape style="position:absolute;left:401;top:254;width:2;height:80" coordorigin="401,254" coordsize="0,80" path="m401,334l401,254e" filled="false" stroked="true" strokeweight=".748pt" strokecolor="#939598">
                <v:path arrowok="t"/>
              </v:shape>
            </v:group>
            <v:group style="position:absolute;left:361;top:254;width:2;height:80" coordorigin="361,254" coordsize="2,80">
              <v:shape style="position:absolute;left:361;top:254;width:2;height:80" coordorigin="361,254" coordsize="0,80" path="m361,334l361,254e" filled="false" stroked="true" strokeweight=".748pt" strokecolor="#939598">
                <v:path arrowok="t"/>
              </v:shape>
            </v:group>
            <v:group style="position:absolute;left:320;top:254;width:2;height:80" coordorigin="320,254" coordsize="2,80">
              <v:shape style="position:absolute;left:320;top:254;width:2;height:80" coordorigin="320,254" coordsize="1,80" path="m320,334l320,254e" filled="false" stroked="true" strokeweight=".748pt" strokecolor="#939598">
                <v:path arrowok="t"/>
              </v:shape>
            </v:group>
            <v:group style="position:absolute;left:280;top:254;width:2;height:80" coordorigin="280,254" coordsize="2,80">
              <v:shape style="position:absolute;left:280;top:254;width:2;height:80" coordorigin="280,254" coordsize="0,80" path="m280,334l280,254e" filled="false" stroked="true" strokeweight=".748pt" strokecolor="#939598">
                <v:path arrowok="t"/>
              </v:shape>
            </v:group>
            <v:group style="position:absolute;left:240;top:254;width:2;height:80" coordorigin="240,254" coordsize="2,80">
              <v:shape style="position:absolute;left:240;top:254;width:2;height:80" coordorigin="240,254" coordsize="0,80" path="m240,334l240,254e" filled="false" stroked="true" strokeweight=".748pt" strokecolor="#939598">
                <v:path arrowok="t"/>
              </v:shape>
            </v:group>
            <v:group style="position:absolute;left:200;top:254;width:2;height:80" coordorigin="200,254" coordsize="2,80">
              <v:shape style="position:absolute;left:200;top:254;width:2;height:80" coordorigin="200,254" coordsize="0,80" path="m200,334l200,254e" filled="false" stroked="true" strokeweight=".748pt" strokecolor="#939598">
                <v:path arrowok="t"/>
              </v:shape>
            </v:group>
            <v:group style="position:absolute;left:160;top:254;width:2;height:80" coordorigin="160,254" coordsize="2,80">
              <v:shape style="position:absolute;left:160;top:254;width:2;height:80" coordorigin="160,254" coordsize="0,80" path="m160,334l160,254e" filled="false" stroked="true" strokeweight=".748pt" strokecolor="#939598">
                <v:path arrowok="t"/>
              </v:shape>
            </v:group>
            <v:group style="position:absolute;left:120;top:254;width:2;height:80" coordorigin="120,254" coordsize="2,80">
              <v:shape style="position:absolute;left:120;top:254;width:2;height:80" coordorigin="120,254" coordsize="0,80" path="m120,334l120,254e" filled="false" stroked="true" strokeweight=".748pt" strokecolor="#939598">
                <v:path arrowok="t"/>
              </v:shape>
            </v:group>
            <v:group style="position:absolute;left:80;top:254;width:2;height:80" coordorigin="80,254" coordsize="2,80">
              <v:shape style="position:absolute;left:80;top:254;width:2;height:80" coordorigin="80,254" coordsize="0,80" path="m80,334l80,254e" filled="false" stroked="true" strokeweight=".748pt" strokecolor="#939598">
                <v:path arrowok="t"/>
              </v:shape>
            </v:group>
            <v:group style="position:absolute;left:40;top:254;width:2;height:80" coordorigin="40,254" coordsize="2,80">
              <v:shape style="position:absolute;left:40;top:254;width:2;height:80" coordorigin="40,254" coordsize="0,80" path="m40,334l40,254e" filled="false" stroked="true" strokeweight=".748pt" strokecolor="#939598">
                <v:path arrowok="t"/>
              </v:shape>
            </v:group>
            <v:group style="position:absolute;left:0;top:286;width:2;height:49" coordorigin="0,286" coordsize="2,49">
              <v:shape style="position:absolute;left:0;top:286;width:2;height:49" coordorigin="0,286" coordsize="0,49" path="m0,335l0,287e" filled="false" stroked="true" strokeweight=".748pt" strokecolor="#939598">
                <v:path arrowok="t"/>
              </v:shape>
            </v:group>
            <w10:wrap type="none"/>
          </v:group>
        </w:pict>
      </w:r>
      <w:r>
        <w:rPr>
          <w:color w:val="939598"/>
          <w:u w:val="none"/>
        </w:rPr>
      </w:r>
      <w:r>
        <w:rPr>
          <w:color w:val="939598"/>
          <w:u w:val="thick" w:color="939598"/>
        </w:rPr>
        <w:t> </w:t>
      </w:r>
      <w:r>
        <w:rPr>
          <w:color w:val="939598"/>
          <w:u w:val="none"/>
        </w:rPr>
        <w:tab/>
        <w:t>7 </w:t>
      </w:r>
      <w:r>
        <w:rPr>
          <w:color w:val="939598"/>
          <w:spacing w:val="-25"/>
          <w:u w:val="none"/>
        </w:rPr>
        <w:t> </w:t>
      </w:r>
      <w:r>
        <w:rPr>
          <w:color w:val="939598"/>
          <w:u w:val="thick" w:color="939598"/>
        </w:rPr>
        <w:t> </w:t>
      </w:r>
      <w:r>
        <w:rPr>
          <w:color w:val="939598"/>
          <w:u w:val="none"/>
        </w:rPr>
      </w:r>
      <w:r>
        <w:rPr>
          <w:u w:val="none"/>
        </w:rPr>
      </w:r>
    </w:p>
    <w:p>
      <w:pPr>
        <w:spacing w:after="0" w:line="240" w:lineRule="auto"/>
        <w:jc w:val="left"/>
        <w:sectPr>
          <w:pgSz w:w="11910" w:h="16840"/>
          <w:pgMar w:top="40" w:bottom="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sz w:val="19"/>
          <w:szCs w:val="19"/>
        </w:rPr>
      </w:pPr>
    </w:p>
    <w:p>
      <w:pPr>
        <w:pStyle w:val="Heading1"/>
        <w:spacing w:line="962" w:lineRule="exact"/>
        <w:ind w:right="988"/>
        <w:jc w:val="left"/>
      </w:pPr>
      <w:r>
        <w:rPr/>
        <w:pict>
          <v:group style="position:absolute;margin-left:.0004pt;margin-top:-68.399132pt;width:594.950pt;height:4.850pt;mso-position-horizontal-relative:page;mso-position-vertical-relative:paragraph;z-index:2584" coordorigin="0,-1368" coordsize="11899,97">
            <v:group style="position:absolute;left:11891;top:-1361;width:2;height:80" coordorigin="11891,-1361" coordsize="2,80">
              <v:shape style="position:absolute;left:11891;top:-1361;width:2;height:80" coordorigin="11891,-1361" coordsize="0,80" path="m11891,-1281l11891,-1361e" filled="false" stroked="true" strokeweight=".748pt" strokecolor="#939598">
                <v:path arrowok="t"/>
              </v:shape>
            </v:group>
            <v:group style="position:absolute;left:11851;top:-1361;width:2;height:80" coordorigin="11851,-1361" coordsize="2,80">
              <v:shape style="position:absolute;left:11851;top:-1361;width:2;height:80" coordorigin="11851,-1361" coordsize="0,80" path="m11851,-1281l11851,-1361e" filled="false" stroked="true" strokeweight=".748pt" strokecolor="#939598">
                <v:path arrowok="t"/>
              </v:shape>
            </v:group>
            <v:group style="position:absolute;left:11811;top:-1360;width:2;height:80" coordorigin="11811,-1360" coordsize="2,80">
              <v:shape style="position:absolute;left:11811;top:-1360;width:2;height:80" coordorigin="11811,-1360" coordsize="0,80" path="m11811,-1280l11811,-1360e" filled="false" stroked="true" strokeweight=".748pt" strokecolor="#939598">
                <v:path arrowok="t"/>
              </v:shape>
            </v:group>
            <v:group style="position:absolute;left:11771;top:-1360;width:2;height:80" coordorigin="11771,-1360" coordsize="2,80">
              <v:shape style="position:absolute;left:11771;top:-1360;width:2;height:80" coordorigin="11771,-1360" coordsize="0,80" path="m11771,-1280l11771,-1360e" filled="false" stroked="true" strokeweight=".748pt" strokecolor="#939598">
                <v:path arrowok="t"/>
              </v:shape>
            </v:group>
            <v:group style="position:absolute;left:11731;top:-1360;width:2;height:80" coordorigin="11731,-1360" coordsize="2,80">
              <v:shape style="position:absolute;left:11731;top:-1360;width:2;height:80" coordorigin="11731,-1360" coordsize="1,80" path="m11731,-1280l11731,-1360e" filled="false" stroked="true" strokeweight=".748pt" strokecolor="#939598">
                <v:path arrowok="t"/>
              </v:shape>
            </v:group>
            <v:group style="position:absolute;left:11691;top:-1360;width:2;height:80" coordorigin="11691,-1360" coordsize="2,80">
              <v:shape style="position:absolute;left:11691;top:-1360;width:2;height:80" coordorigin="11691,-1360" coordsize="0,80" path="m11691,-1280l11691,-1360e" filled="false" stroked="true" strokeweight=".748pt" strokecolor="#939598">
                <v:path arrowok="t"/>
              </v:shape>
            </v:group>
            <v:group style="position:absolute;left:11651;top:-1360;width:2;height:80" coordorigin="11651,-1360" coordsize="2,80">
              <v:shape style="position:absolute;left:11651;top:-1360;width:2;height:80" coordorigin="11651,-1360" coordsize="0,80" path="m11651,-1280l11651,-1360e" filled="false" stroked="true" strokeweight=".748pt" strokecolor="#939598">
                <v:path arrowok="t"/>
              </v:shape>
            </v:group>
            <v:group style="position:absolute;left:11611;top:-1360;width:2;height:80" coordorigin="11611,-1360" coordsize="2,80">
              <v:shape style="position:absolute;left:11611;top:-1360;width:2;height:80" coordorigin="11611,-1360" coordsize="0,80" path="m11611,-1280l11611,-1360e" filled="false" stroked="true" strokeweight=".748pt" strokecolor="#939598">
                <v:path arrowok="t"/>
              </v:shape>
            </v:group>
            <v:group style="position:absolute;left:11571;top:-1360;width:2;height:80" coordorigin="11571,-1360" coordsize="2,80">
              <v:shape style="position:absolute;left:11571;top:-1360;width:2;height:80" coordorigin="11571,-1360" coordsize="0,80" path="m11571,-1280l11571,-1360e" filled="false" stroked="true" strokeweight=".748pt" strokecolor="#939598">
                <v:path arrowok="t"/>
              </v:shape>
            </v:group>
            <v:group style="position:absolute;left:11531;top:-1360;width:2;height:80" coordorigin="11531,-1360" coordsize="2,80">
              <v:shape style="position:absolute;left:11531;top:-1360;width:2;height:80" coordorigin="11531,-1360" coordsize="1,80" path="m11531,-1280l11531,-1360e" filled="false" stroked="true" strokeweight=".748pt" strokecolor="#939598">
                <v:path arrowok="t"/>
              </v:shape>
            </v:group>
            <v:group style="position:absolute;left:11491;top:-1360;width:2;height:80" coordorigin="11491,-1360" coordsize="2,80">
              <v:shape style="position:absolute;left:11491;top:-1360;width:2;height:80" coordorigin="11491,-1360" coordsize="0,80" path="m11491,-1280l11491,-1360e" filled="false" stroked="true" strokeweight=".748pt" strokecolor="#939598">
                <v:path arrowok="t"/>
              </v:shape>
            </v:group>
            <v:group style="position:absolute;left:11451;top:-1360;width:2;height:80" coordorigin="11451,-1360" coordsize="2,80">
              <v:shape style="position:absolute;left:11451;top:-1360;width:2;height:80" coordorigin="11451,-1360" coordsize="0,80" path="m11451,-1280l11451,-1360e" filled="false" stroked="true" strokeweight=".748pt" strokecolor="#939598">
                <v:path arrowok="t"/>
              </v:shape>
            </v:group>
            <v:group style="position:absolute;left:11411;top:-1360;width:2;height:80" coordorigin="11411,-1360" coordsize="2,80">
              <v:shape style="position:absolute;left:11411;top:-1360;width:2;height:80" coordorigin="11411,-1360" coordsize="0,80" path="m11411,-1280l11411,-1360e" filled="false" stroked="true" strokeweight=".748pt" strokecolor="#939598">
                <v:path arrowok="t"/>
              </v:shape>
            </v:group>
            <v:group style="position:absolute;left:11371;top:-1360;width:2;height:80" coordorigin="11371,-1360" coordsize="2,80">
              <v:shape style="position:absolute;left:11371;top:-1360;width:2;height:80" coordorigin="11371,-1360" coordsize="0,80" path="m11371,-1280l11371,-1360e" filled="false" stroked="true" strokeweight=".748pt" strokecolor="#939598">
                <v:path arrowok="t"/>
              </v:shape>
            </v:group>
            <v:group style="position:absolute;left:11331;top:-1360;width:2;height:80" coordorigin="11331,-1360" coordsize="2,80">
              <v:shape style="position:absolute;left:11331;top:-1360;width:2;height:80" coordorigin="11331,-1360" coordsize="0,80" path="m11331,-1280l11331,-1360e" filled="false" stroked="true" strokeweight=".748pt" strokecolor="#939598">
                <v:path arrowok="t"/>
              </v:shape>
            </v:group>
            <v:group style="position:absolute;left:11291;top:-1360;width:2;height:80" coordorigin="11291,-1360" coordsize="2,80">
              <v:shape style="position:absolute;left:11291;top:-1360;width:2;height:80" coordorigin="11291,-1360" coordsize="0,80" path="m11291,-1280l11291,-1360e" filled="false" stroked="true" strokeweight=".748pt" strokecolor="#939598">
                <v:path arrowok="t"/>
              </v:shape>
            </v:group>
            <v:group style="position:absolute;left:11251;top:-1360;width:2;height:80" coordorigin="11251,-1360" coordsize="2,80">
              <v:shape style="position:absolute;left:11251;top:-1360;width:2;height:80" coordorigin="11251,-1360" coordsize="0,80" path="m11251,-1280l11251,-1360e" filled="false" stroked="true" strokeweight=".748pt" strokecolor="#939598">
                <v:path arrowok="t"/>
              </v:shape>
            </v:group>
            <v:group style="position:absolute;left:11210;top:-1360;width:2;height:80" coordorigin="11210,-1360" coordsize="2,80">
              <v:shape style="position:absolute;left:11210;top:-1360;width:2;height:80" coordorigin="11210,-1360" coordsize="0,80" path="m11211,-1280l11210,-1360e" filled="false" stroked="true" strokeweight=".748pt" strokecolor="#939598">
                <v:path arrowok="t"/>
              </v:shape>
            </v:group>
            <v:group style="position:absolute;left:11170;top:-1360;width:2;height:80" coordorigin="11170,-1360" coordsize="2,80">
              <v:shape style="position:absolute;left:11170;top:-1360;width:2;height:80" coordorigin="11170,-1360" coordsize="0,80" path="m11170,-1280l11170,-1360e" filled="false" stroked="true" strokeweight=".748pt" strokecolor="#939598">
                <v:path arrowok="t"/>
              </v:shape>
            </v:group>
            <v:group style="position:absolute;left:11130;top:-1360;width:2;height:80" coordorigin="11130,-1360" coordsize="2,80">
              <v:shape style="position:absolute;left:11130;top:-1360;width:2;height:80" coordorigin="11130,-1360" coordsize="0,80" path="m11130,-1280l11130,-1360e" filled="false" stroked="true" strokeweight=".748pt" strokecolor="#939598">
                <v:path arrowok="t"/>
              </v:shape>
            </v:group>
            <v:group style="position:absolute;left:11090;top:-1360;width:2;height:80" coordorigin="11090,-1360" coordsize="2,80">
              <v:shape style="position:absolute;left:11090;top:-1360;width:2;height:80" coordorigin="11090,-1360" coordsize="0,80" path="m11090,-1280l11090,-1360e" filled="false" stroked="true" strokeweight=".748pt" strokecolor="#939598">
                <v:path arrowok="t"/>
              </v:shape>
            </v:group>
            <v:group style="position:absolute;left:11050;top:-1360;width:2;height:80" coordorigin="11050,-1360" coordsize="2,80">
              <v:shape style="position:absolute;left:11050;top:-1360;width:2;height:80" coordorigin="11050,-1360" coordsize="0,80" path="m11050,-1280l11050,-1360e" filled="false" stroked="true" strokeweight=".748pt" strokecolor="#939598">
                <v:path arrowok="t"/>
              </v:shape>
            </v:group>
            <v:group style="position:absolute;left:11010;top:-1360;width:2;height:80" coordorigin="11010,-1360" coordsize="2,80">
              <v:shape style="position:absolute;left:11010;top:-1360;width:2;height:80" coordorigin="11010,-1360" coordsize="1,80" path="m11010,-1280l11010,-1360e" filled="false" stroked="true" strokeweight=".748pt" strokecolor="#939598">
                <v:path arrowok="t"/>
              </v:shape>
            </v:group>
            <v:group style="position:absolute;left:10970;top:-1360;width:2;height:80" coordorigin="10970,-1360" coordsize="2,80">
              <v:shape style="position:absolute;left:10970;top:-1360;width:2;height:80" coordorigin="10970,-1360" coordsize="0,80" path="m10970,-1280l10970,-1360e" filled="false" stroked="true" strokeweight=".748pt" strokecolor="#939598">
                <v:path arrowok="t"/>
              </v:shape>
            </v:group>
            <v:group style="position:absolute;left:10930;top:-1360;width:2;height:80" coordorigin="10930,-1360" coordsize="2,80">
              <v:shape style="position:absolute;left:10930;top:-1360;width:2;height:80" coordorigin="10930,-1360" coordsize="0,80" path="m10930,-1280l10930,-1360e" filled="false" stroked="true" strokeweight=".748pt" strokecolor="#939598">
                <v:path arrowok="t"/>
              </v:shape>
            </v:group>
            <v:group style="position:absolute;left:10890;top:-1360;width:2;height:80" coordorigin="10890,-1360" coordsize="2,80">
              <v:shape style="position:absolute;left:10890;top:-1360;width:2;height:80" coordorigin="10890,-1360" coordsize="0,80" path="m10890,-1280l10890,-1360e" filled="false" stroked="true" strokeweight=".748pt" strokecolor="#939598">
                <v:path arrowok="t"/>
              </v:shape>
            </v:group>
            <v:group style="position:absolute;left:10850;top:-1360;width:2;height:80" coordorigin="10850,-1360" coordsize="2,80">
              <v:shape style="position:absolute;left:10850;top:-1360;width:2;height:80" coordorigin="10850,-1360" coordsize="1,80" path="m10850,-1280l10850,-1360e" filled="false" stroked="true" strokeweight=".748pt" strokecolor="#939598">
                <v:path arrowok="t"/>
              </v:shape>
            </v:group>
            <v:group style="position:absolute;left:10810;top:-1360;width:2;height:80" coordorigin="10810,-1360" coordsize="2,80">
              <v:shape style="position:absolute;left:10810;top:-1360;width:2;height:80" coordorigin="10810,-1360" coordsize="0,80" path="m10810,-1280l10810,-1360e" filled="false" stroked="true" strokeweight=".748pt" strokecolor="#939598">
                <v:path arrowok="t"/>
              </v:shape>
            </v:group>
            <v:group style="position:absolute;left:10770;top:-1360;width:2;height:80" coordorigin="10770,-1360" coordsize="2,80">
              <v:shape style="position:absolute;left:10770;top:-1360;width:2;height:80" coordorigin="10770,-1360" coordsize="0,80" path="m10770,-1280l10770,-1360e" filled="false" stroked="true" strokeweight=".748pt" strokecolor="#939598">
                <v:path arrowok="t"/>
              </v:shape>
            </v:group>
            <v:group style="position:absolute;left:10730;top:-1360;width:2;height:80" coordorigin="10730,-1360" coordsize="2,80">
              <v:shape style="position:absolute;left:10730;top:-1360;width:2;height:80" coordorigin="10730,-1360" coordsize="0,80" path="m10730,-1280l10730,-1360e" filled="false" stroked="true" strokeweight=".748pt" strokecolor="#939598">
                <v:path arrowok="t"/>
              </v:shape>
            </v:group>
            <v:group style="position:absolute;left:10690;top:-1360;width:2;height:80" coordorigin="10690,-1360" coordsize="2,80">
              <v:shape style="position:absolute;left:10690;top:-1360;width:2;height:80" coordorigin="10690,-1360" coordsize="0,80" path="m10690,-1280l10690,-1360e" filled="false" stroked="true" strokeweight=".748pt" strokecolor="#939598">
                <v:path arrowok="t"/>
              </v:shape>
            </v:group>
            <v:group style="position:absolute;left:10650;top:-1360;width:2;height:80" coordorigin="10650,-1360" coordsize="2,80">
              <v:shape style="position:absolute;left:10650;top:-1360;width:2;height:80" coordorigin="10650,-1360" coordsize="0,80" path="m10650,-1280l10650,-1360e" filled="false" stroked="true" strokeweight=".748pt" strokecolor="#939598">
                <v:path arrowok="t"/>
              </v:shape>
            </v:group>
            <v:group style="position:absolute;left:10610;top:-1360;width:2;height:80" coordorigin="10610,-1360" coordsize="2,80">
              <v:shape style="position:absolute;left:10610;top:-1360;width:2;height:80" coordorigin="10610,-1360" coordsize="0,80" path="m10610,-1280l10610,-1360e" filled="false" stroked="true" strokeweight=".748pt" strokecolor="#939598">
                <v:path arrowok="t"/>
              </v:shape>
            </v:group>
            <v:group style="position:absolute;left:10570;top:-1360;width:2;height:80" coordorigin="10570,-1360" coordsize="2,80">
              <v:shape style="position:absolute;left:10570;top:-1360;width:2;height:80" coordorigin="10570,-1360" coordsize="0,80" path="m10570,-1280l10570,-1360e" filled="false" stroked="true" strokeweight=".748pt" strokecolor="#939598">
                <v:path arrowok="t"/>
              </v:shape>
            </v:group>
            <v:group style="position:absolute;left:10530;top:-1360;width:2;height:80" coordorigin="10530,-1360" coordsize="2,80">
              <v:shape style="position:absolute;left:10530;top:-1360;width:2;height:80" coordorigin="10530,-1360" coordsize="0,80" path="m10530,-1280l10530,-1360e" filled="false" stroked="true" strokeweight=".748pt" strokecolor="#939598">
                <v:path arrowok="t"/>
              </v:shape>
            </v:group>
            <v:group style="position:absolute;left:10490;top:-1360;width:2;height:80" coordorigin="10490,-1360" coordsize="2,80">
              <v:shape style="position:absolute;left:10490;top:-1360;width:2;height:80" coordorigin="10490,-1360" coordsize="0,80" path="m10490,-1280l10490,-1360e" filled="false" stroked="true" strokeweight=".748pt" strokecolor="#939598">
                <v:path arrowok="t"/>
              </v:shape>
            </v:group>
            <v:group style="position:absolute;left:10450;top:-1360;width:2;height:80" coordorigin="10450,-1360" coordsize="2,80">
              <v:shape style="position:absolute;left:10450;top:-1360;width:2;height:80" coordorigin="10450,-1360" coordsize="0,80" path="m10450,-1280l10450,-1360e" filled="false" stroked="true" strokeweight=".748pt" strokecolor="#939598">
                <v:path arrowok="t"/>
              </v:shape>
            </v:group>
            <v:group style="position:absolute;left:10410;top:-1360;width:2;height:80" coordorigin="10410,-1360" coordsize="2,80">
              <v:shape style="position:absolute;left:10410;top:-1360;width:2;height:80" coordorigin="10410,-1360" coordsize="0,80" path="m10410,-1280l10410,-1360e" filled="false" stroked="true" strokeweight=".748pt" strokecolor="#939598">
                <v:path arrowok="t"/>
              </v:shape>
            </v:group>
            <v:group style="position:absolute;left:10370;top:-1360;width:2;height:80" coordorigin="10370,-1360" coordsize="2,80">
              <v:shape style="position:absolute;left:10370;top:-1360;width:2;height:80" coordorigin="10370,-1360" coordsize="0,80" path="m10370,-1280l10370,-1360e" filled="false" stroked="true" strokeweight=".748pt" strokecolor="#939598">
                <v:path arrowok="t"/>
              </v:shape>
            </v:group>
            <v:group style="position:absolute;left:10330;top:-1360;width:2;height:80" coordorigin="10330,-1360" coordsize="2,80">
              <v:shape style="position:absolute;left:10330;top:-1360;width:2;height:80" coordorigin="10330,-1360" coordsize="0,80" path="m10330,-1280l10330,-1360e" filled="false" stroked="true" strokeweight=".748pt" strokecolor="#939598">
                <v:path arrowok="t"/>
              </v:shape>
            </v:group>
            <v:group style="position:absolute;left:10290;top:-1360;width:2;height:80" coordorigin="10290,-1360" coordsize="2,80">
              <v:shape style="position:absolute;left:10290;top:-1360;width:2;height:80" coordorigin="10290,-1360" coordsize="0,80" path="m10290,-1280l10290,-1360e" filled="false" stroked="true" strokeweight=".748pt" strokecolor="#939598">
                <v:path arrowok="t"/>
              </v:shape>
            </v:group>
            <v:group style="position:absolute;left:10250;top:-1360;width:2;height:80" coordorigin="10250,-1360" coordsize="2,80">
              <v:shape style="position:absolute;left:10250;top:-1360;width:2;height:80" coordorigin="10250,-1360" coordsize="1,80" path="m10250,-1280l10250,-1360e" filled="false" stroked="true" strokeweight=".748pt" strokecolor="#939598">
                <v:path arrowok="t"/>
              </v:shape>
            </v:group>
            <v:group style="position:absolute;left:10210;top:-1360;width:2;height:80" coordorigin="10210,-1360" coordsize="2,80">
              <v:shape style="position:absolute;left:10210;top:-1360;width:2;height:80" coordorigin="10210,-1360" coordsize="0,80" path="m10210,-1280l10210,-1360e" filled="false" stroked="true" strokeweight=".748pt" strokecolor="#939598">
                <v:path arrowok="t"/>
              </v:shape>
            </v:group>
            <v:group style="position:absolute;left:10170;top:-1360;width:2;height:80" coordorigin="10170,-1360" coordsize="2,80">
              <v:shape style="position:absolute;left:10170;top:-1360;width:2;height:80" coordorigin="10170,-1360" coordsize="0,80" path="m10170,-1280l10170,-1360e" filled="false" stroked="true" strokeweight=".748pt" strokecolor="#939598">
                <v:path arrowok="t"/>
              </v:shape>
            </v:group>
            <v:group style="position:absolute;left:10130;top:-1360;width:2;height:80" coordorigin="10130,-1360" coordsize="2,80">
              <v:shape style="position:absolute;left:10130;top:-1360;width:2;height:80" coordorigin="10130,-1360" coordsize="0,80" path="m10130,-1280l10130,-1360e" filled="false" stroked="true" strokeweight=".748pt" strokecolor="#939598">
                <v:path arrowok="t"/>
              </v:shape>
            </v:group>
            <v:group style="position:absolute;left:10090;top:-1360;width:2;height:80" coordorigin="10090,-1360" coordsize="2,80">
              <v:shape style="position:absolute;left:10090;top:-1360;width:2;height:80" coordorigin="10090,-1360" coordsize="1,80" path="m10090,-1280l10090,-1360e" filled="false" stroked="true" strokeweight=".748pt" strokecolor="#939598">
                <v:path arrowok="t"/>
              </v:shape>
            </v:group>
            <v:group style="position:absolute;left:10050;top:-1360;width:2;height:80" coordorigin="10050,-1360" coordsize="2,80">
              <v:shape style="position:absolute;left:10050;top:-1360;width:2;height:80" coordorigin="10050,-1360" coordsize="0,80" path="m10050,-1280l10050,-1360e" filled="false" stroked="true" strokeweight=".748pt" strokecolor="#939598">
                <v:path arrowok="t"/>
              </v:shape>
            </v:group>
            <v:group style="position:absolute;left:10010;top:-1360;width:2;height:80" coordorigin="10010,-1360" coordsize="2,80">
              <v:shape style="position:absolute;left:10010;top:-1360;width:2;height:80" coordorigin="10010,-1360" coordsize="0,80" path="m10010,-1280l10010,-1360e" filled="false" stroked="true" strokeweight=".748pt" strokecolor="#939598">
                <v:path arrowok="t"/>
              </v:shape>
            </v:group>
            <v:group style="position:absolute;left:9970;top:-1360;width:2;height:80" coordorigin="9970,-1360" coordsize="2,80">
              <v:shape style="position:absolute;left:9970;top:-1360;width:2;height:80" coordorigin="9970,-1360" coordsize="1,80" path="m9970,-1280l9970,-1360e" filled="false" stroked="true" strokeweight=".748pt" strokecolor="#939598">
                <v:path arrowok="t"/>
              </v:shape>
            </v:group>
            <v:group style="position:absolute;left:9930;top:-1360;width:2;height:80" coordorigin="9930,-1360" coordsize="2,80">
              <v:shape style="position:absolute;left:9930;top:-1360;width:2;height:80" coordorigin="9930,-1360" coordsize="0,80" path="m9930,-1280l9930,-1360e" filled="false" stroked="true" strokeweight=".748pt" strokecolor="#939598">
                <v:path arrowok="t"/>
              </v:shape>
            </v:group>
            <v:group style="position:absolute;left:9890;top:-1360;width:2;height:80" coordorigin="9890,-1360" coordsize="2,80">
              <v:shape style="position:absolute;left:9890;top:-1360;width:2;height:80" coordorigin="9890,-1360" coordsize="0,80" path="m9890,-1280l9890,-1360e" filled="false" stroked="true" strokeweight=".748pt" strokecolor="#939598">
                <v:path arrowok="t"/>
              </v:shape>
            </v:group>
            <v:group style="position:absolute;left:9850;top:-1360;width:2;height:80" coordorigin="9850,-1360" coordsize="2,80">
              <v:shape style="position:absolute;left:9850;top:-1360;width:2;height:80" coordorigin="9850,-1360" coordsize="0,80" path="m9850,-1280l9850,-1360e" filled="false" stroked="true" strokeweight=".748pt" strokecolor="#939598">
                <v:path arrowok="t"/>
              </v:shape>
            </v:group>
            <v:group style="position:absolute;left:9810;top:-1360;width:2;height:80" coordorigin="9810,-1360" coordsize="2,80">
              <v:shape style="position:absolute;left:9810;top:-1360;width:2;height:80" coordorigin="9810,-1360" coordsize="0,80" path="m9810,-1280l9810,-1360e" filled="false" stroked="true" strokeweight=".748pt" strokecolor="#939598">
                <v:path arrowok="t"/>
              </v:shape>
            </v:group>
            <v:group style="position:absolute;left:9770;top:-1360;width:2;height:80" coordorigin="9770,-1360" coordsize="2,80">
              <v:shape style="position:absolute;left:9770;top:-1360;width:2;height:80" coordorigin="9770,-1360" coordsize="0,80" path="m9770,-1280l9770,-1360e" filled="false" stroked="true" strokeweight=".748pt" strokecolor="#939598">
                <v:path arrowok="t"/>
              </v:shape>
            </v:group>
            <v:group style="position:absolute;left:9730;top:-1360;width:2;height:80" coordorigin="9730,-1360" coordsize="2,80">
              <v:shape style="position:absolute;left:9730;top:-1360;width:2;height:80" coordorigin="9730,-1360" coordsize="1,80" path="m9730,-1280l9730,-1360e" filled="false" stroked="true" strokeweight=".748pt" strokecolor="#939598">
                <v:path arrowok="t"/>
              </v:shape>
            </v:group>
            <v:group style="position:absolute;left:9690;top:-1360;width:2;height:80" coordorigin="9690,-1360" coordsize="2,80">
              <v:shape style="position:absolute;left:9690;top:-1360;width:2;height:80" coordorigin="9690,-1360" coordsize="0,80" path="m9690,-1280l9690,-1360e" filled="false" stroked="true" strokeweight=".748pt" strokecolor="#939598">
                <v:path arrowok="t"/>
              </v:shape>
            </v:group>
            <v:group style="position:absolute;left:9650;top:-1360;width:2;height:80" coordorigin="9650,-1360" coordsize="2,80">
              <v:shape style="position:absolute;left:9650;top:-1360;width:2;height:80" coordorigin="9650,-1360" coordsize="0,80" path="m9650,-1280l9650,-1360e" filled="false" stroked="true" strokeweight=".748pt" strokecolor="#939598">
                <v:path arrowok="t"/>
              </v:shape>
            </v:group>
            <v:group style="position:absolute;left:9610;top:-1360;width:2;height:80" coordorigin="9610,-1360" coordsize="2,80">
              <v:shape style="position:absolute;left:9610;top:-1360;width:2;height:80" coordorigin="9610,-1360" coordsize="0,80" path="m9610,-1280l9610,-1360e" filled="false" stroked="true" strokeweight=".748pt" strokecolor="#939598">
                <v:path arrowok="t"/>
              </v:shape>
            </v:group>
            <v:group style="position:absolute;left:9570;top:-1360;width:2;height:80" coordorigin="9570,-1360" coordsize="2,80">
              <v:shape style="position:absolute;left:9570;top:-1360;width:2;height:80" coordorigin="9570,-1360" coordsize="1,80" path="m9570,-1280l9570,-1360e" filled="false" stroked="true" strokeweight=".748pt" strokecolor="#939598">
                <v:path arrowok="t"/>
              </v:shape>
            </v:group>
            <v:group style="position:absolute;left:9530;top:-1360;width:2;height:80" coordorigin="9530,-1360" coordsize="2,80">
              <v:shape style="position:absolute;left:9530;top:-1360;width:2;height:80" coordorigin="9530,-1360" coordsize="0,80" path="m9530,-1280l9530,-1360e" filled="false" stroked="true" strokeweight=".748pt" strokecolor="#939598">
                <v:path arrowok="t"/>
              </v:shape>
            </v:group>
            <v:group style="position:absolute;left:9490;top:-1360;width:2;height:80" coordorigin="9490,-1360" coordsize="2,80">
              <v:shape style="position:absolute;left:9490;top:-1360;width:2;height:80" coordorigin="9490,-1360" coordsize="0,80" path="m9490,-1280l9490,-1360e" filled="false" stroked="true" strokeweight=".748pt" strokecolor="#939598">
                <v:path arrowok="t"/>
              </v:shape>
            </v:group>
            <v:group style="position:absolute;left:9450;top:-1360;width:2;height:80" coordorigin="9450,-1360" coordsize="2,80">
              <v:shape style="position:absolute;left:9450;top:-1360;width:2;height:80" coordorigin="9450,-1360" coordsize="0,80" path="m9450,-1280l9450,-1360e" filled="false" stroked="true" strokeweight=".748pt" strokecolor="#939598">
                <v:path arrowok="t"/>
              </v:shape>
            </v:group>
            <v:group style="position:absolute;left:9410;top:-1360;width:2;height:80" coordorigin="9410,-1360" coordsize="2,80">
              <v:shape style="position:absolute;left:9410;top:-1360;width:2;height:80" coordorigin="9410,-1360" coordsize="0,80" path="m9410,-1280l9410,-1360e" filled="false" stroked="true" strokeweight=".748pt" strokecolor="#939598">
                <v:path arrowok="t"/>
              </v:shape>
            </v:group>
            <v:group style="position:absolute;left:9370;top:-1360;width:2;height:80" coordorigin="9370,-1360" coordsize="2,80">
              <v:shape style="position:absolute;left:9370;top:-1360;width:2;height:80" coordorigin="9370,-1360" coordsize="1,80" path="m9370,-1280l9370,-1360e" filled="false" stroked="true" strokeweight=".748pt" strokecolor="#939598">
                <v:path arrowok="t"/>
              </v:shape>
            </v:group>
            <v:group style="position:absolute;left:9330;top:-1360;width:2;height:80" coordorigin="9330,-1360" coordsize="2,80">
              <v:shape style="position:absolute;left:9330;top:-1360;width:2;height:80" coordorigin="9330,-1360" coordsize="0,80" path="m9330,-1280l9330,-1360e" filled="false" stroked="true" strokeweight=".748pt" strokecolor="#939598">
                <v:path arrowok="t"/>
              </v:shape>
            </v:group>
            <v:group style="position:absolute;left:9290;top:-1360;width:2;height:80" coordorigin="9290,-1360" coordsize="2,80">
              <v:shape style="position:absolute;left:9290;top:-1360;width:2;height:80" coordorigin="9290,-1360" coordsize="0,80" path="m9290,-1280l9290,-1360e" filled="false" stroked="true" strokeweight=".748pt" strokecolor="#939598">
                <v:path arrowok="t"/>
              </v:shape>
            </v:group>
            <v:group style="position:absolute;left:9250;top:-1360;width:2;height:80" coordorigin="9250,-1360" coordsize="2,80">
              <v:shape style="position:absolute;left:9250;top:-1360;width:2;height:80" coordorigin="9250,-1360" coordsize="0,80" path="m9250,-1280l9250,-1360e" filled="false" stroked="true" strokeweight=".748pt" strokecolor="#939598">
                <v:path arrowok="t"/>
              </v:shape>
            </v:group>
            <v:group style="position:absolute;left:9210;top:-1360;width:2;height:80" coordorigin="9210,-1360" coordsize="2,80">
              <v:shape style="position:absolute;left:9210;top:-1360;width:2;height:80" coordorigin="9210,-1360" coordsize="1,80" path="m9210,-1280l9210,-1360e" filled="false" stroked="true" strokeweight=".748pt" strokecolor="#939598">
                <v:path arrowok="t"/>
              </v:shape>
            </v:group>
            <v:group style="position:absolute;left:9170;top:-1360;width:2;height:80" coordorigin="9170,-1360" coordsize="2,80">
              <v:shape style="position:absolute;left:9170;top:-1360;width:2;height:80" coordorigin="9170,-1360" coordsize="0,80" path="m9170,-1280l9170,-1360e" filled="false" stroked="true" strokeweight=".748pt" strokecolor="#939598">
                <v:path arrowok="t"/>
              </v:shape>
            </v:group>
            <v:group style="position:absolute;left:9130;top:-1360;width:2;height:80" coordorigin="9130,-1360" coordsize="2,80">
              <v:shape style="position:absolute;left:9130;top:-1360;width:2;height:80" coordorigin="9130,-1360" coordsize="0,80" path="m9130,-1280l9130,-1360e" filled="false" stroked="true" strokeweight=".748pt" strokecolor="#939598">
                <v:path arrowok="t"/>
              </v:shape>
            </v:group>
            <v:group style="position:absolute;left:9090;top:-1360;width:2;height:80" coordorigin="9090,-1360" coordsize="2,80">
              <v:shape style="position:absolute;left:9090;top:-1360;width:2;height:80" coordorigin="9090,-1360" coordsize="0,80" path="m9090,-1280l9090,-1360e" filled="false" stroked="true" strokeweight=".748pt" strokecolor="#939598">
                <v:path arrowok="t"/>
              </v:shape>
            </v:group>
            <v:group style="position:absolute;left:9050;top:-1360;width:2;height:80" coordorigin="9050,-1360" coordsize="2,80">
              <v:shape style="position:absolute;left:9050;top:-1360;width:2;height:80" coordorigin="9050,-1360" coordsize="1,80" path="m9050,-1280l9050,-1360e" filled="false" stroked="true" strokeweight=".748pt" strokecolor="#939598">
                <v:path arrowok="t"/>
              </v:shape>
            </v:group>
            <v:group style="position:absolute;left:9010;top:-1360;width:2;height:80" coordorigin="9010,-1360" coordsize="2,80">
              <v:shape style="position:absolute;left:9010;top:-1360;width:2;height:80" coordorigin="9010,-1360" coordsize="0,80" path="m9010,-1280l9010,-1360e" filled="false" stroked="true" strokeweight=".748pt" strokecolor="#939598">
                <v:path arrowok="t"/>
              </v:shape>
            </v:group>
            <v:group style="position:absolute;left:8970;top:-1360;width:2;height:80" coordorigin="8970,-1360" coordsize="2,80">
              <v:shape style="position:absolute;left:8970;top:-1360;width:2;height:80" coordorigin="8970,-1360" coordsize="0,80" path="m8970,-1280l8970,-1360e" filled="false" stroked="true" strokeweight=".748pt" strokecolor="#939598">
                <v:path arrowok="t"/>
              </v:shape>
            </v:group>
            <v:group style="position:absolute;left:8930;top:-1360;width:2;height:80" coordorigin="8930,-1360" coordsize="2,80">
              <v:shape style="position:absolute;left:8930;top:-1360;width:2;height:80" coordorigin="8930,-1360" coordsize="0,80" path="m8930,-1280l8930,-1360e" filled="false" stroked="true" strokeweight=".748pt" strokecolor="#939598">
                <v:path arrowok="t"/>
              </v:shape>
            </v:group>
            <v:group style="position:absolute;left:8890;top:-1360;width:2;height:80" coordorigin="8890,-1360" coordsize="2,80">
              <v:shape style="position:absolute;left:8890;top:-1360;width:2;height:80" coordorigin="8890,-1360" coordsize="0,80" path="m8890,-1280l8890,-1360e" filled="false" stroked="true" strokeweight=".748pt" strokecolor="#939598">
                <v:path arrowok="t"/>
              </v:shape>
            </v:group>
            <v:group style="position:absolute;left:8850;top:-1360;width:2;height:80" coordorigin="8850,-1360" coordsize="2,80">
              <v:shape style="position:absolute;left:8850;top:-1360;width:2;height:80" coordorigin="8850,-1360" coordsize="1,80" path="m8850,-1280l8850,-1360e" filled="false" stroked="true" strokeweight=".748pt" strokecolor="#939598">
                <v:path arrowok="t"/>
              </v:shape>
            </v:group>
            <v:group style="position:absolute;left:8810;top:-1360;width:2;height:80" coordorigin="8810,-1360" coordsize="2,80">
              <v:shape style="position:absolute;left:8810;top:-1360;width:2;height:80" coordorigin="8810,-1360" coordsize="0,80" path="m8810,-1280l8810,-1360e" filled="false" stroked="true" strokeweight=".748pt" strokecolor="#939598">
                <v:path arrowok="t"/>
              </v:shape>
            </v:group>
            <v:group style="position:absolute;left:8770;top:-1360;width:2;height:80" coordorigin="8770,-1360" coordsize="2,80">
              <v:shape style="position:absolute;left:8770;top:-1360;width:2;height:80" coordorigin="8770,-1360" coordsize="0,80" path="m8770,-1280l8770,-1360e" filled="false" stroked="true" strokeweight=".748pt" strokecolor="#939598">
                <v:path arrowok="t"/>
              </v:shape>
            </v:group>
            <v:group style="position:absolute;left:8730;top:-1360;width:2;height:80" coordorigin="8730,-1360" coordsize="2,80">
              <v:shape style="position:absolute;left:8730;top:-1360;width:2;height:80" coordorigin="8730,-1360" coordsize="0,80" path="m8730,-1280l8730,-1360e" filled="false" stroked="true" strokeweight=".748pt" strokecolor="#939598">
                <v:path arrowok="t"/>
              </v:shape>
            </v:group>
            <v:group style="position:absolute;left:8690;top:-1360;width:2;height:80" coordorigin="8690,-1360" coordsize="2,80">
              <v:shape style="position:absolute;left:8690;top:-1360;width:2;height:80" coordorigin="8690,-1360" coordsize="1,80" path="m8690,-1280l8690,-1360e" filled="false" stroked="true" strokeweight=".748pt" strokecolor="#939598">
                <v:path arrowok="t"/>
              </v:shape>
            </v:group>
            <v:group style="position:absolute;left:8650;top:-1360;width:2;height:80" coordorigin="8650,-1360" coordsize="2,80">
              <v:shape style="position:absolute;left:8650;top:-1360;width:2;height:80" coordorigin="8650,-1360" coordsize="0,80" path="m8650,-1280l8650,-1360e" filled="false" stroked="true" strokeweight=".748pt" strokecolor="#939598">
                <v:path arrowok="t"/>
              </v:shape>
            </v:group>
            <v:group style="position:absolute;left:8610;top:-1360;width:2;height:80" coordorigin="8610,-1360" coordsize="2,80">
              <v:shape style="position:absolute;left:8610;top:-1360;width:2;height:80" coordorigin="8610,-1360" coordsize="0,80" path="m8610,-1280l8610,-1360e" filled="false" stroked="true" strokeweight=".748pt" strokecolor="#939598">
                <v:path arrowok="t"/>
              </v:shape>
            </v:group>
            <v:group style="position:absolute;left:8570;top:-1360;width:2;height:80" coordorigin="8570,-1360" coordsize="2,80">
              <v:shape style="position:absolute;left:8570;top:-1360;width:2;height:80" coordorigin="8570,-1360" coordsize="0,80" path="m8570,-1280l8570,-1360e" filled="false" stroked="true" strokeweight=".748pt" strokecolor="#939598">
                <v:path arrowok="t"/>
              </v:shape>
            </v:group>
            <v:group style="position:absolute;left:8530;top:-1360;width:2;height:80" coordorigin="8530,-1360" coordsize="2,80">
              <v:shape style="position:absolute;left:8530;top:-1360;width:2;height:80" coordorigin="8530,-1360" coordsize="0,80" path="m8530,-1280l8530,-1360e" filled="false" stroked="true" strokeweight=".748pt" strokecolor="#939598">
                <v:path arrowok="t"/>
              </v:shape>
            </v:group>
            <v:group style="position:absolute;left:8490;top:-1360;width:2;height:80" coordorigin="8490,-1360" coordsize="2,80">
              <v:shape style="position:absolute;left:8490;top:-1360;width:2;height:80" coordorigin="8490,-1360" coordsize="0,80" path="m8490,-1280l8490,-1360e" filled="false" stroked="true" strokeweight=".748pt" strokecolor="#939598">
                <v:path arrowok="t"/>
              </v:shape>
            </v:group>
            <v:group style="position:absolute;left:8450;top:-1360;width:2;height:80" coordorigin="8450,-1360" coordsize="2,80">
              <v:shape style="position:absolute;left:8450;top:-1360;width:2;height:80" coordorigin="8450,-1360" coordsize="1,80" path="m8450,-1280l8450,-1360e" filled="false" stroked="true" strokeweight=".748pt" strokecolor="#939598">
                <v:path arrowok="t"/>
              </v:shape>
            </v:group>
            <v:group style="position:absolute;left:8410;top:-1360;width:2;height:80" coordorigin="8410,-1360" coordsize="2,80">
              <v:shape style="position:absolute;left:8410;top:-1360;width:2;height:80" coordorigin="8410,-1360" coordsize="0,80" path="m8410,-1280l8410,-1360e" filled="false" stroked="true" strokeweight=".748pt" strokecolor="#939598">
                <v:path arrowok="t"/>
              </v:shape>
            </v:group>
            <v:group style="position:absolute;left:8370;top:-1360;width:2;height:80" coordorigin="8370,-1360" coordsize="2,80">
              <v:shape style="position:absolute;left:8370;top:-1360;width:2;height:80" coordorigin="8370,-1360" coordsize="0,80" path="m8370,-1280l8370,-1360e" filled="false" stroked="true" strokeweight=".748pt" strokecolor="#939598">
                <v:path arrowok="t"/>
              </v:shape>
            </v:group>
            <v:group style="position:absolute;left:8330;top:-1360;width:2;height:80" coordorigin="8330,-1360" coordsize="2,80">
              <v:shape style="position:absolute;left:8330;top:-1360;width:2;height:80" coordorigin="8330,-1360" coordsize="1,80" path="m8330,-1280l8330,-1360e" filled="false" stroked="true" strokeweight=".748pt" strokecolor="#939598">
                <v:path arrowok="t"/>
              </v:shape>
            </v:group>
            <v:group style="position:absolute;left:8290;top:-1360;width:2;height:80" coordorigin="8290,-1360" coordsize="2,80">
              <v:shape style="position:absolute;left:8290;top:-1360;width:2;height:80" coordorigin="8290,-1360" coordsize="0,80" path="m8290,-1280l8290,-1360e" filled="false" stroked="true" strokeweight=".748pt" strokecolor="#939598">
                <v:path arrowok="t"/>
              </v:shape>
            </v:group>
            <v:group style="position:absolute;left:8250;top:-1360;width:2;height:80" coordorigin="8250,-1360" coordsize="2,80">
              <v:shape style="position:absolute;left:8250;top:-1360;width:2;height:80" coordorigin="8250,-1360" coordsize="0,80" path="m8250,-1280l8250,-1360e" filled="false" stroked="true" strokeweight=".748pt" strokecolor="#939598">
                <v:path arrowok="t"/>
              </v:shape>
            </v:group>
            <v:group style="position:absolute;left:8210;top:-1360;width:2;height:80" coordorigin="8210,-1360" coordsize="2,80">
              <v:shape style="position:absolute;left:8210;top:-1360;width:2;height:80" coordorigin="8210,-1360" coordsize="0,80" path="m8210,-1280l8210,-1360e" filled="false" stroked="true" strokeweight=".748pt" strokecolor="#939598">
                <v:path arrowok="t"/>
              </v:shape>
            </v:group>
            <v:group style="position:absolute;left:8170;top:-1360;width:2;height:80" coordorigin="8170,-1360" coordsize="2,80">
              <v:shape style="position:absolute;left:8170;top:-1360;width:2;height:80" coordorigin="8170,-1360" coordsize="1,80" path="m8170,-1280l8170,-1360e" filled="false" stroked="true" strokeweight=".748pt" strokecolor="#939598">
                <v:path arrowok="t"/>
              </v:shape>
            </v:group>
            <v:group style="position:absolute;left:8130;top:-1360;width:2;height:80" coordorigin="8130,-1360" coordsize="2,80">
              <v:shape style="position:absolute;left:8130;top:-1360;width:2;height:80" coordorigin="8130,-1360" coordsize="0,80" path="m8130,-1280l8130,-1360e" filled="false" stroked="true" strokeweight=".748pt" strokecolor="#939598">
                <v:path arrowok="t"/>
              </v:shape>
            </v:group>
            <v:group style="position:absolute;left:8090;top:-1360;width:2;height:80" coordorigin="8090,-1360" coordsize="2,80">
              <v:shape style="position:absolute;left:8090;top:-1360;width:2;height:80" coordorigin="8090,-1360" coordsize="0,80" path="m8090,-1280l8090,-1360e" filled="false" stroked="true" strokeweight=".748pt" strokecolor="#939598">
                <v:path arrowok="t"/>
              </v:shape>
            </v:group>
            <v:group style="position:absolute;left:8050;top:-1360;width:2;height:80" coordorigin="8050,-1360" coordsize="2,80">
              <v:shape style="position:absolute;left:8050;top:-1360;width:2;height:80" coordorigin="8050,-1360" coordsize="0,80" path="m8050,-1280l8050,-1360e" filled="false" stroked="true" strokeweight=".748pt" strokecolor="#939598">
                <v:path arrowok="t"/>
              </v:shape>
            </v:group>
            <v:group style="position:absolute;left:8010;top:-1360;width:2;height:80" coordorigin="8010,-1360" coordsize="2,80">
              <v:shape style="position:absolute;left:8010;top:-1360;width:2;height:80" coordorigin="8010,-1360" coordsize="0,80" path="m8010,-1280l8010,-1360e" filled="false" stroked="true" strokeweight=".748pt" strokecolor="#939598">
                <v:path arrowok="t"/>
              </v:shape>
            </v:group>
            <v:group style="position:absolute;left:7970;top:-1360;width:2;height:80" coordorigin="7970,-1360" coordsize="2,80">
              <v:shape style="position:absolute;left:7970;top:-1360;width:2;height:80" coordorigin="7970,-1360" coordsize="0,80" path="m7970,-1280l7970,-1360e" filled="false" stroked="true" strokeweight=".748pt" strokecolor="#939598">
                <v:path arrowok="t"/>
              </v:shape>
            </v:group>
            <v:group style="position:absolute;left:7930;top:-1360;width:2;height:80" coordorigin="7930,-1360" coordsize="2,80">
              <v:shape style="position:absolute;left:7930;top:-1360;width:2;height:80" coordorigin="7930,-1360" coordsize="1,80" path="m7930,-1280l7930,-1360e" filled="false" stroked="true" strokeweight=".748pt" strokecolor="#939598">
                <v:path arrowok="t"/>
              </v:shape>
            </v:group>
            <v:group style="position:absolute;left:7890;top:-1360;width:2;height:80" coordorigin="7890,-1360" coordsize="2,80">
              <v:shape style="position:absolute;left:7890;top:-1360;width:2;height:80" coordorigin="7890,-1360" coordsize="0,80" path="m7890,-1280l7890,-1360e" filled="false" stroked="true" strokeweight=".748pt" strokecolor="#939598">
                <v:path arrowok="t"/>
              </v:shape>
            </v:group>
            <v:group style="position:absolute;left:7850;top:-1360;width:2;height:80" coordorigin="7850,-1360" coordsize="2,80">
              <v:shape style="position:absolute;left:7850;top:-1360;width:2;height:80" coordorigin="7850,-1360" coordsize="0,80" path="m7850,-1280l7850,-1360e" filled="false" stroked="true" strokeweight=".748pt" strokecolor="#939598">
                <v:path arrowok="t"/>
              </v:shape>
            </v:group>
            <v:group style="position:absolute;left:7810;top:-1360;width:2;height:80" coordorigin="7810,-1360" coordsize="2,80">
              <v:shape style="position:absolute;left:7810;top:-1360;width:2;height:80" coordorigin="7810,-1360" coordsize="1,80" path="m7810,-1280l7810,-1360e" filled="false" stroked="true" strokeweight=".748pt" strokecolor="#939598">
                <v:path arrowok="t"/>
              </v:shape>
            </v:group>
            <v:group style="position:absolute;left:7770;top:-1360;width:2;height:80" coordorigin="7770,-1360" coordsize="2,80">
              <v:shape style="position:absolute;left:7770;top:-1360;width:2;height:80" coordorigin="7770,-1360" coordsize="0,80" path="m7770,-1280l7770,-1360e" filled="false" stroked="true" strokeweight=".748pt" strokecolor="#939598">
                <v:path arrowok="t"/>
              </v:shape>
            </v:group>
            <v:group style="position:absolute;left:7730;top:-1360;width:2;height:80" coordorigin="7730,-1360" coordsize="2,80">
              <v:shape style="position:absolute;left:7730;top:-1360;width:2;height:80" coordorigin="7730,-1360" coordsize="0,80" path="m7730,-1280l7730,-1360e" filled="false" stroked="true" strokeweight=".748pt" strokecolor="#939598">
                <v:path arrowok="t"/>
              </v:shape>
            </v:group>
            <v:group style="position:absolute;left:7690;top:-1360;width:2;height:80" coordorigin="7690,-1360" coordsize="2,80">
              <v:shape style="position:absolute;left:7690;top:-1360;width:2;height:80" coordorigin="7690,-1360" coordsize="0,80" path="m7690,-1280l7690,-1360e" filled="false" stroked="true" strokeweight=".748pt" strokecolor="#939598">
                <v:path arrowok="t"/>
              </v:shape>
            </v:group>
            <v:group style="position:absolute;left:7650;top:-1360;width:2;height:80" coordorigin="7650,-1360" coordsize="2,80">
              <v:shape style="position:absolute;left:7650;top:-1360;width:2;height:80" coordorigin="7650,-1360" coordsize="0,80" path="m7650,-1280l7650,-1360e" filled="false" stroked="true" strokeweight=".748pt" strokecolor="#939598">
                <v:path arrowok="t"/>
              </v:shape>
            </v:group>
            <v:group style="position:absolute;left:7610;top:-1360;width:2;height:80" coordorigin="7610,-1360" coordsize="2,80">
              <v:shape style="position:absolute;left:7610;top:-1360;width:2;height:80" coordorigin="7610,-1360" coordsize="0,80" path="m7610,-1280l7610,-1360e" filled="false" stroked="true" strokeweight=".748pt" strokecolor="#939598">
                <v:path arrowok="t"/>
              </v:shape>
            </v:group>
            <v:group style="position:absolute;left:7570;top:-1360;width:2;height:80" coordorigin="7570,-1360" coordsize="2,80">
              <v:shape style="position:absolute;left:7570;top:-1360;width:2;height:80" coordorigin="7570,-1360" coordsize="1,80" path="m7570,-1280l7570,-1360e" filled="false" stroked="true" strokeweight=".748pt" strokecolor="#939598">
                <v:path arrowok="t"/>
              </v:shape>
            </v:group>
            <v:group style="position:absolute;left:7530;top:-1360;width:2;height:80" coordorigin="7530,-1360" coordsize="2,80">
              <v:shape style="position:absolute;left:7530;top:-1360;width:2;height:80" coordorigin="7530,-1360" coordsize="0,80" path="m7530,-1280l7530,-1360e" filled="false" stroked="true" strokeweight=".748pt" strokecolor="#939598">
                <v:path arrowok="t"/>
              </v:shape>
            </v:group>
            <v:group style="position:absolute;left:7489;top:-1360;width:2;height:80" coordorigin="7489,-1360" coordsize="2,80">
              <v:shape style="position:absolute;left:7489;top:-1360;width:2;height:80" coordorigin="7489,-1360" coordsize="0,80" path="m7490,-1280l7489,-1360e" filled="false" stroked="true" strokeweight=".748pt" strokecolor="#939598">
                <v:path arrowok="t"/>
              </v:shape>
            </v:group>
            <v:group style="position:absolute;left:7449;top:-1360;width:2;height:80" coordorigin="7449,-1360" coordsize="2,80">
              <v:shape style="position:absolute;left:7449;top:-1360;width:2;height:80" coordorigin="7449,-1360" coordsize="0,80" path="m7449,-1280l7449,-1360e" filled="false" stroked="true" strokeweight=".748pt" strokecolor="#939598">
                <v:path arrowok="t"/>
              </v:shape>
            </v:group>
            <v:group style="position:absolute;left:7409;top:-1360;width:2;height:80" coordorigin="7409,-1360" coordsize="2,80">
              <v:shape style="position:absolute;left:7409;top:-1360;width:2;height:80" coordorigin="7409,-1360" coordsize="1,80" path="m7409,-1280l7409,-1360e" filled="false" stroked="true" strokeweight=".748pt" strokecolor="#939598">
                <v:path arrowok="t"/>
              </v:shape>
            </v:group>
            <v:group style="position:absolute;left:7369;top:-1360;width:2;height:80" coordorigin="7369,-1360" coordsize="2,80">
              <v:shape style="position:absolute;left:7369;top:-1360;width:2;height:80" coordorigin="7369,-1360" coordsize="0,80" path="m7369,-1280l7369,-1360e" filled="false" stroked="true" strokeweight=".748pt" strokecolor="#939598">
                <v:path arrowok="t"/>
              </v:shape>
            </v:group>
            <v:group style="position:absolute;left:7329;top:-1360;width:2;height:80" coordorigin="7329,-1360" coordsize="2,80">
              <v:shape style="position:absolute;left:7329;top:-1360;width:2;height:80" coordorigin="7329,-1360" coordsize="0,80" path="m7329,-1280l7329,-1360e" filled="false" stroked="true" strokeweight=".748pt" strokecolor="#939598">
                <v:path arrowok="t"/>
              </v:shape>
            </v:group>
            <v:group style="position:absolute;left:7289;top:-1360;width:2;height:80" coordorigin="7289,-1360" coordsize="2,80">
              <v:shape style="position:absolute;left:7289;top:-1360;width:2;height:80" coordorigin="7289,-1360" coordsize="0,80" path="m7289,-1280l7289,-1360e" filled="false" stroked="true" strokeweight=".748pt" strokecolor="#939598">
                <v:path arrowok="t"/>
              </v:shape>
            </v:group>
            <v:group style="position:absolute;left:7249;top:-1360;width:2;height:80" coordorigin="7249,-1360" coordsize="2,80">
              <v:shape style="position:absolute;left:7249;top:-1360;width:2;height:80" coordorigin="7249,-1360" coordsize="0,80" path="m7249,-1280l7249,-1360e" filled="false" stroked="true" strokeweight=".748pt" strokecolor="#939598">
                <v:path arrowok="t"/>
              </v:shape>
            </v:group>
            <v:group style="position:absolute;left:7209;top:-1360;width:2;height:80" coordorigin="7209,-1360" coordsize="2,80">
              <v:shape style="position:absolute;left:7209;top:-1360;width:2;height:80" coordorigin="7209,-1360" coordsize="1,80" path="m7209,-1280l7209,-1360e" filled="false" stroked="true" strokeweight=".748pt" strokecolor="#939598">
                <v:path arrowok="t"/>
              </v:shape>
            </v:group>
            <v:group style="position:absolute;left:7169;top:-1360;width:2;height:80" coordorigin="7169,-1360" coordsize="2,80">
              <v:shape style="position:absolute;left:7169;top:-1360;width:2;height:80" coordorigin="7169,-1360" coordsize="0,80" path="m7169,-1280l7169,-1360e" filled="false" stroked="true" strokeweight=".748pt" strokecolor="#939598">
                <v:path arrowok="t"/>
              </v:shape>
            </v:group>
            <v:group style="position:absolute;left:7129;top:-1360;width:2;height:80" coordorigin="7129,-1360" coordsize="2,80">
              <v:shape style="position:absolute;left:7129;top:-1360;width:2;height:80" coordorigin="7129,-1360" coordsize="0,80" path="m7129,-1280l7129,-1360e" filled="false" stroked="true" strokeweight=".748pt" strokecolor="#939598">
                <v:path arrowok="t"/>
              </v:shape>
            </v:group>
            <v:group style="position:absolute;left:7089;top:-1360;width:2;height:80" coordorigin="7089,-1360" coordsize="2,80">
              <v:shape style="position:absolute;left:7089;top:-1360;width:2;height:80" coordorigin="7089,-1360" coordsize="0,80" path="m7089,-1280l7089,-1360e" filled="false" stroked="true" strokeweight=".748pt" strokecolor="#939598">
                <v:path arrowok="t"/>
              </v:shape>
            </v:group>
            <v:group style="position:absolute;left:7049;top:-1360;width:2;height:80" coordorigin="7049,-1360" coordsize="2,80">
              <v:shape style="position:absolute;left:7049;top:-1360;width:2;height:80" coordorigin="7049,-1360" coordsize="1,80" path="m7049,-1280l7049,-1360e" filled="false" stroked="true" strokeweight=".748pt" strokecolor="#939598">
                <v:path arrowok="t"/>
              </v:shape>
            </v:group>
            <v:group style="position:absolute;left:7009;top:-1360;width:2;height:80" coordorigin="7009,-1360" coordsize="2,80">
              <v:shape style="position:absolute;left:7009;top:-1360;width:2;height:80" coordorigin="7009,-1360" coordsize="0,80" path="m7009,-1280l7009,-1360e" filled="false" stroked="true" strokeweight=".748pt" strokecolor="#939598">
                <v:path arrowok="t"/>
              </v:shape>
            </v:group>
            <v:group style="position:absolute;left:6969;top:-1360;width:2;height:80" coordorigin="6969,-1360" coordsize="2,80">
              <v:shape style="position:absolute;left:6969;top:-1360;width:2;height:80" coordorigin="6969,-1360" coordsize="0,80" path="m6969,-1280l6969,-1360e" filled="false" stroked="true" strokeweight=".748pt" strokecolor="#939598">
                <v:path arrowok="t"/>
              </v:shape>
            </v:group>
            <v:group style="position:absolute;left:6929;top:-1360;width:2;height:80" coordorigin="6929,-1360" coordsize="2,80">
              <v:shape style="position:absolute;left:6929;top:-1360;width:2;height:80" coordorigin="6929,-1360" coordsize="0,80" path="m6929,-1280l6929,-1360e" filled="false" stroked="true" strokeweight=".748pt" strokecolor="#939598">
                <v:path arrowok="t"/>
              </v:shape>
            </v:group>
            <v:group style="position:absolute;left:6889;top:-1360;width:2;height:80" coordorigin="6889,-1360" coordsize="2,80">
              <v:shape style="position:absolute;left:6889;top:-1360;width:2;height:80" coordorigin="6889,-1360" coordsize="1,80" path="m6889,-1280l6889,-1360e" filled="false" stroked="true" strokeweight=".748pt" strokecolor="#939598">
                <v:path arrowok="t"/>
              </v:shape>
            </v:group>
            <v:group style="position:absolute;left:6849;top:-1360;width:2;height:80" coordorigin="6849,-1360" coordsize="2,80">
              <v:shape style="position:absolute;left:6849;top:-1360;width:2;height:80" coordorigin="6849,-1360" coordsize="0,80" path="m6849,-1280l6849,-1360e" filled="false" stroked="true" strokeweight=".748pt" strokecolor="#939598">
                <v:path arrowok="t"/>
              </v:shape>
            </v:group>
            <v:group style="position:absolute;left:6809;top:-1360;width:2;height:80" coordorigin="6809,-1360" coordsize="2,80">
              <v:shape style="position:absolute;left:6809;top:-1360;width:2;height:80" coordorigin="6809,-1360" coordsize="0,80" path="m6809,-1280l6809,-1360e" filled="false" stroked="true" strokeweight=".748pt" strokecolor="#939598">
                <v:path arrowok="t"/>
              </v:shape>
            </v:group>
            <v:group style="position:absolute;left:6769;top:-1360;width:2;height:80" coordorigin="6769,-1360" coordsize="2,80">
              <v:shape style="position:absolute;left:6769;top:-1360;width:2;height:80" coordorigin="6769,-1360" coordsize="0,80" path="m6769,-1280l6769,-1360e" filled="false" stroked="true" strokeweight=".748pt" strokecolor="#939598">
                <v:path arrowok="t"/>
              </v:shape>
            </v:group>
            <v:group style="position:absolute;left:6729;top:-1360;width:2;height:80" coordorigin="6729,-1360" coordsize="2,80">
              <v:shape style="position:absolute;left:6729;top:-1360;width:2;height:80" coordorigin="6729,-1360" coordsize="0,80" path="m6729,-1280l6729,-1360e" filled="false" stroked="true" strokeweight=".748pt" strokecolor="#939598">
                <v:path arrowok="t"/>
              </v:shape>
            </v:group>
            <v:group style="position:absolute;left:6689;top:-1360;width:2;height:80" coordorigin="6689,-1360" coordsize="2,80">
              <v:shape style="position:absolute;left:6689;top:-1360;width:2;height:80" coordorigin="6689,-1360" coordsize="0,80" path="m6689,-1280l6689,-1360e" filled="false" stroked="true" strokeweight=".748pt" strokecolor="#939598">
                <v:path arrowok="t"/>
              </v:shape>
            </v:group>
            <v:group style="position:absolute;left:6649;top:-1360;width:2;height:80" coordorigin="6649,-1360" coordsize="2,80">
              <v:shape style="position:absolute;left:6649;top:-1360;width:2;height:80" coordorigin="6649,-1360" coordsize="0,80" path="m6649,-1280l6649,-1360e" filled="false" stroked="true" strokeweight=".748pt" strokecolor="#939598">
                <v:path arrowok="t"/>
              </v:shape>
            </v:group>
            <v:group style="position:absolute;left:6609;top:-1360;width:2;height:80" coordorigin="6609,-1360" coordsize="2,80">
              <v:shape style="position:absolute;left:6609;top:-1360;width:2;height:80" coordorigin="6609,-1360" coordsize="0,80" path="m6609,-1280l6609,-1360e" filled="false" stroked="true" strokeweight=".748pt" strokecolor="#939598">
                <v:path arrowok="t"/>
              </v:shape>
            </v:group>
            <v:group style="position:absolute;left:6569;top:-1360;width:2;height:80" coordorigin="6569,-1360" coordsize="2,80">
              <v:shape style="position:absolute;left:6569;top:-1360;width:2;height:80" coordorigin="6569,-1360" coordsize="0,80" path="m6569,-1280l6569,-1360e" filled="false" stroked="true" strokeweight=".748pt" strokecolor="#939598">
                <v:path arrowok="t"/>
              </v:shape>
            </v:group>
            <v:group style="position:absolute;left:6529;top:-1360;width:2;height:80" coordorigin="6529,-1360" coordsize="2,80">
              <v:shape style="position:absolute;left:6529;top:-1360;width:2;height:80" coordorigin="6529,-1360" coordsize="0,80" path="m6529,-1280l6529,-1360e" filled="false" stroked="true" strokeweight=".748pt" strokecolor="#939598">
                <v:path arrowok="t"/>
              </v:shape>
            </v:group>
            <v:group style="position:absolute;left:6489;top:-1360;width:2;height:80" coordorigin="6489,-1360" coordsize="2,80">
              <v:shape style="position:absolute;left:6489;top:-1360;width:2;height:80" coordorigin="6489,-1360" coordsize="0,80" path="m6489,-1280l6489,-1360e" filled="false" stroked="true" strokeweight=".748pt" strokecolor="#939598">
                <v:path arrowok="t"/>
              </v:shape>
            </v:group>
            <v:group style="position:absolute;left:6449;top:-1360;width:2;height:80" coordorigin="6449,-1360" coordsize="2,80">
              <v:shape style="position:absolute;left:6449;top:-1360;width:2;height:80" coordorigin="6449,-1360" coordsize="1,80" path="m6449,-1280l6449,-1360e" filled="false" stroked="true" strokeweight=".748pt" strokecolor="#939598">
                <v:path arrowok="t"/>
              </v:shape>
            </v:group>
            <v:group style="position:absolute;left:6409;top:-1360;width:2;height:80" coordorigin="6409,-1360" coordsize="2,80">
              <v:shape style="position:absolute;left:6409;top:-1360;width:2;height:80" coordorigin="6409,-1360" coordsize="0,80" path="m6409,-1280l6409,-1360e" filled="false" stroked="true" strokeweight=".748pt" strokecolor="#939598">
                <v:path arrowok="t"/>
              </v:shape>
            </v:group>
            <v:group style="position:absolute;left:6369;top:-1360;width:2;height:80" coordorigin="6369,-1360" coordsize="2,80">
              <v:shape style="position:absolute;left:6369;top:-1360;width:2;height:80" coordorigin="6369,-1360" coordsize="0,80" path="m6369,-1280l6369,-1360e" filled="false" stroked="true" strokeweight=".748pt" strokecolor="#939598">
                <v:path arrowok="t"/>
              </v:shape>
            </v:group>
            <v:group style="position:absolute;left:6329;top:-1360;width:2;height:80" coordorigin="6329,-1360" coordsize="2,80">
              <v:shape style="position:absolute;left:6329;top:-1360;width:2;height:80" coordorigin="6329,-1360" coordsize="0,80" path="m6329,-1280l6329,-1360e" filled="false" stroked="true" strokeweight=".748pt" strokecolor="#939598">
                <v:path arrowok="t"/>
              </v:shape>
            </v:group>
            <v:group style="position:absolute;left:6289;top:-1360;width:2;height:80" coordorigin="6289,-1360" coordsize="2,80">
              <v:shape style="position:absolute;left:6289;top:-1360;width:2;height:80" coordorigin="6289,-1360" coordsize="0,80" path="m6289,-1280l6289,-1360e" filled="false" stroked="true" strokeweight=".748pt" strokecolor="#939598">
                <v:path arrowok="t"/>
              </v:shape>
            </v:group>
            <v:group style="position:absolute;left:6249;top:-1360;width:2;height:80" coordorigin="6249,-1360" coordsize="2,80">
              <v:shape style="position:absolute;left:6249;top:-1360;width:2;height:80" coordorigin="6249,-1360" coordsize="0,80" path="m6249,-1280l6249,-1360e" filled="false" stroked="true" strokeweight=".748pt" strokecolor="#939598">
                <v:path arrowok="t"/>
              </v:shape>
            </v:group>
            <v:group style="position:absolute;left:6209;top:-1360;width:2;height:80" coordorigin="6209,-1360" coordsize="2,80">
              <v:shape style="position:absolute;left:6209;top:-1360;width:2;height:80" coordorigin="6209,-1360" coordsize="0,80" path="m6209,-1280l6209,-1360e" filled="false" stroked="true" strokeweight=".748pt" strokecolor="#939598">
                <v:path arrowok="t"/>
              </v:shape>
            </v:group>
            <v:group style="position:absolute;left:6169;top:-1360;width:2;height:80" coordorigin="6169,-1360" coordsize="2,80">
              <v:shape style="position:absolute;left:6169;top:-1360;width:2;height:80" coordorigin="6169,-1360" coordsize="0,80" path="m6169,-1280l6169,-1360e" filled="false" stroked="true" strokeweight=".748pt" strokecolor="#939598">
                <v:path arrowok="t"/>
              </v:shape>
            </v:group>
            <v:group style="position:absolute;left:6129;top:-1360;width:2;height:80" coordorigin="6129,-1360" coordsize="2,80">
              <v:shape style="position:absolute;left:6129;top:-1360;width:2;height:80" coordorigin="6129,-1360" coordsize="0,80" path="m6129,-1280l6129,-1360e" filled="false" stroked="true" strokeweight=".748pt" strokecolor="#939598">
                <v:path arrowok="t"/>
              </v:shape>
            </v:group>
            <v:group style="position:absolute;left:6089;top:-1360;width:2;height:80" coordorigin="6089,-1360" coordsize="2,80">
              <v:shape style="position:absolute;left:6089;top:-1360;width:2;height:80" coordorigin="6089,-1360" coordsize="1,80" path="m6089,-1280l6089,-1360e" filled="false" stroked="true" strokeweight=".748pt" strokecolor="#939598">
                <v:path arrowok="t"/>
              </v:shape>
            </v:group>
            <v:group style="position:absolute;left:6049;top:-1360;width:2;height:80" coordorigin="6049,-1360" coordsize="2,80">
              <v:shape style="position:absolute;left:6049;top:-1360;width:2;height:80" coordorigin="6049,-1360" coordsize="0,80" path="m6049,-1280l6049,-1360e" filled="false" stroked="true" strokeweight=".748pt" strokecolor="#939598">
                <v:path arrowok="t"/>
              </v:shape>
            </v:group>
            <v:group style="position:absolute;left:6009;top:-1360;width:2;height:80" coordorigin="6009,-1360" coordsize="2,80">
              <v:shape style="position:absolute;left:6009;top:-1360;width:2;height:80" coordorigin="6009,-1360" coordsize="0,80" path="m6009,-1280l6009,-1360e" filled="false" stroked="true" strokeweight=".748pt" strokecolor="#939598">
                <v:path arrowok="t"/>
              </v:shape>
            </v:group>
            <v:group style="position:absolute;left:5969;top:-1360;width:2;height:80" coordorigin="5969,-1360" coordsize="2,80">
              <v:shape style="position:absolute;left:5969;top:-1360;width:2;height:80" coordorigin="5969,-1360" coordsize="0,80" path="m5969,-1280l5969,-1360e" filled="false" stroked="true" strokeweight=".748pt" strokecolor="#939598">
                <v:path arrowok="t"/>
              </v:shape>
            </v:group>
            <v:group style="position:absolute;left:5929;top:-1360;width:2;height:80" coordorigin="5929,-1360" coordsize="2,80">
              <v:shape style="position:absolute;left:5929;top:-1360;width:2;height:80" coordorigin="5929,-1360" coordsize="0,80" path="m5929,-1280l5929,-1360e" filled="false" stroked="true" strokeweight=".748pt" strokecolor="#939598">
                <v:path arrowok="t"/>
              </v:shape>
            </v:group>
            <v:group style="position:absolute;left:5889;top:-1360;width:2;height:80" coordorigin="5889,-1360" coordsize="2,80">
              <v:shape style="position:absolute;left:5889;top:-1360;width:2;height:80" coordorigin="5889,-1360" coordsize="0,80" path="m5889,-1280l5889,-1360e" filled="false" stroked="true" strokeweight=".748pt" strokecolor="#939598">
                <v:path arrowok="t"/>
              </v:shape>
            </v:group>
            <v:group style="position:absolute;left:5849;top:-1360;width:2;height:80" coordorigin="5849,-1360" coordsize="2,80">
              <v:shape style="position:absolute;left:5849;top:-1360;width:2;height:80" coordorigin="5849,-1360" coordsize="0,80" path="m5849,-1280l5849,-1360e" filled="false" stroked="true" strokeweight=".748pt" strokecolor="#939598">
                <v:path arrowok="t"/>
              </v:shape>
            </v:group>
            <v:group style="position:absolute;left:5809;top:-1360;width:2;height:80" coordorigin="5809,-1360" coordsize="2,80">
              <v:shape style="position:absolute;left:5809;top:-1360;width:2;height:80" coordorigin="5809,-1360" coordsize="0,80" path="m5809,-1280l5809,-1360e" filled="false" stroked="true" strokeweight=".748pt" strokecolor="#939598">
                <v:path arrowok="t"/>
              </v:shape>
            </v:group>
            <v:group style="position:absolute;left:5769;top:-1360;width:2;height:80" coordorigin="5769,-1360" coordsize="2,80">
              <v:shape style="position:absolute;left:5769;top:-1360;width:2;height:80" coordorigin="5769,-1360" coordsize="0,80" path="m5769,-1280l5769,-1360e" filled="false" stroked="true" strokeweight=".748pt" strokecolor="#939598">
                <v:path arrowok="t"/>
              </v:shape>
            </v:group>
            <v:group style="position:absolute;left:5729;top:-1360;width:2;height:80" coordorigin="5729,-1360" coordsize="2,80">
              <v:shape style="position:absolute;left:5729;top:-1360;width:2;height:80" coordorigin="5729,-1360" coordsize="0,80" path="m5729,-1280l5729,-1360e" filled="false" stroked="true" strokeweight=".748pt" strokecolor="#939598">
                <v:path arrowok="t"/>
              </v:shape>
            </v:group>
            <v:group style="position:absolute;left:5689;top:-1360;width:2;height:80" coordorigin="5689,-1360" coordsize="2,80">
              <v:shape style="position:absolute;left:5689;top:-1360;width:2;height:80" coordorigin="5689,-1360" coordsize="0,80" path="m5689,-1280l5689,-1360e" filled="false" stroked="true" strokeweight=".748pt" strokecolor="#939598">
                <v:path arrowok="t"/>
              </v:shape>
            </v:group>
            <v:group style="position:absolute;left:5649;top:-1360;width:2;height:80" coordorigin="5649,-1360" coordsize="2,80">
              <v:shape style="position:absolute;left:5649;top:-1360;width:2;height:80" coordorigin="5649,-1360" coordsize="0,80" path="m5649,-1280l5649,-1360e" filled="false" stroked="true" strokeweight=".748pt" strokecolor="#939598">
                <v:path arrowok="t"/>
              </v:shape>
            </v:group>
            <v:group style="position:absolute;left:5609;top:-1360;width:2;height:80" coordorigin="5609,-1360" coordsize="2,80">
              <v:shape style="position:absolute;left:5609;top:-1360;width:2;height:80" coordorigin="5609,-1360" coordsize="0,80" path="m5609,-1280l5609,-1360e" filled="false" stroked="true" strokeweight=".748pt" strokecolor="#939598">
                <v:path arrowok="t"/>
              </v:shape>
            </v:group>
            <v:group style="position:absolute;left:5569;top:-1360;width:2;height:80" coordorigin="5569,-1360" coordsize="2,80">
              <v:shape style="position:absolute;left:5569;top:-1360;width:2;height:80" coordorigin="5569,-1360" coordsize="0,80" path="m5569,-1280l5569,-1360e" filled="false" stroked="true" strokeweight=".748pt" strokecolor="#939598">
                <v:path arrowok="t"/>
              </v:shape>
            </v:group>
            <v:group style="position:absolute;left:5529;top:-1360;width:2;height:80" coordorigin="5529,-1360" coordsize="2,80">
              <v:shape style="position:absolute;left:5529;top:-1360;width:2;height:80" coordorigin="5529,-1360" coordsize="0,80" path="m5529,-1280l5529,-1360e" filled="false" stroked="true" strokeweight=".748pt" strokecolor="#939598">
                <v:path arrowok="t"/>
              </v:shape>
            </v:group>
            <v:group style="position:absolute;left:5489;top:-1360;width:2;height:80" coordorigin="5489,-1360" coordsize="2,80">
              <v:shape style="position:absolute;left:5489;top:-1360;width:2;height:80" coordorigin="5489,-1360" coordsize="0,80" path="m5489,-1280l5489,-1360e" filled="false" stroked="true" strokeweight=".748pt" strokecolor="#939598">
                <v:path arrowok="t"/>
              </v:shape>
            </v:group>
            <v:group style="position:absolute;left:5449;top:-1360;width:2;height:80" coordorigin="5449,-1360" coordsize="2,80">
              <v:shape style="position:absolute;left:5449;top:-1360;width:2;height:80" coordorigin="5449,-1360" coordsize="0,80" path="m5449,-1280l5449,-1360e" filled="false" stroked="true" strokeweight=".748pt" strokecolor="#939598">
                <v:path arrowok="t"/>
              </v:shape>
            </v:group>
            <v:group style="position:absolute;left:5409;top:-1360;width:2;height:80" coordorigin="5409,-1360" coordsize="2,80">
              <v:shape style="position:absolute;left:5409;top:-1360;width:2;height:80" coordorigin="5409,-1360" coordsize="0,80" path="m5409,-1280l5409,-1360e" filled="false" stroked="true" strokeweight=".748pt" strokecolor="#939598">
                <v:path arrowok="t"/>
              </v:shape>
            </v:group>
            <v:group style="position:absolute;left:5369;top:-1360;width:2;height:80" coordorigin="5369,-1360" coordsize="2,80">
              <v:shape style="position:absolute;left:5369;top:-1360;width:2;height:80" coordorigin="5369,-1360" coordsize="0,80" path="m5369,-1280l5369,-1360e" filled="false" stroked="true" strokeweight=".748pt" strokecolor="#939598">
                <v:path arrowok="t"/>
              </v:shape>
            </v:group>
            <v:group style="position:absolute;left:5329;top:-1360;width:2;height:80" coordorigin="5329,-1360" coordsize="2,80">
              <v:shape style="position:absolute;left:5329;top:-1360;width:2;height:80" coordorigin="5329,-1360" coordsize="1,80" path="m5329,-1280l5329,-1360e" filled="false" stroked="true" strokeweight=".748pt" strokecolor="#939598">
                <v:path arrowok="t"/>
              </v:shape>
            </v:group>
            <v:group style="position:absolute;left:5289;top:-1360;width:2;height:80" coordorigin="5289,-1360" coordsize="2,80">
              <v:shape style="position:absolute;left:5289;top:-1360;width:2;height:80" coordorigin="5289,-1360" coordsize="0,80" path="m5289,-1280l5289,-1360e" filled="false" stroked="true" strokeweight=".748pt" strokecolor="#939598">
                <v:path arrowok="t"/>
              </v:shape>
            </v:group>
            <v:group style="position:absolute;left:5249;top:-1360;width:2;height:80" coordorigin="5249,-1360" coordsize="2,80">
              <v:shape style="position:absolute;left:5249;top:-1360;width:2;height:80" coordorigin="5249,-1360" coordsize="0,80" path="m5249,-1280l5249,-1360e" filled="false" stroked="true" strokeweight=".748pt" strokecolor="#939598">
                <v:path arrowok="t"/>
              </v:shape>
            </v:group>
            <v:group style="position:absolute;left:5209;top:-1360;width:2;height:80" coordorigin="5209,-1360" coordsize="2,80">
              <v:shape style="position:absolute;left:5209;top:-1360;width:2;height:80" coordorigin="5209,-1360" coordsize="0,80" path="m5209,-1280l5209,-1360e" filled="false" stroked="true" strokeweight=".748pt" strokecolor="#939598">
                <v:path arrowok="t"/>
              </v:shape>
            </v:group>
            <v:group style="position:absolute;left:5169;top:-1360;width:2;height:80" coordorigin="5169,-1360" coordsize="2,80">
              <v:shape style="position:absolute;left:5169;top:-1360;width:2;height:80" coordorigin="5169,-1360" coordsize="0,80" path="m5169,-1280l5169,-1360e" filled="false" stroked="true" strokeweight=".748pt" strokecolor="#939598">
                <v:path arrowok="t"/>
              </v:shape>
            </v:group>
            <v:group style="position:absolute;left:5129;top:-1360;width:2;height:80" coordorigin="5129,-1360" coordsize="2,80">
              <v:shape style="position:absolute;left:5129;top:-1360;width:2;height:80" coordorigin="5129,-1360" coordsize="0,80" path="m5129,-1280l5129,-1360e" filled="false" stroked="true" strokeweight=".748pt" strokecolor="#939598">
                <v:path arrowok="t"/>
              </v:shape>
            </v:group>
            <v:group style="position:absolute;left:5089;top:-1360;width:2;height:80" coordorigin="5089,-1360" coordsize="2,80">
              <v:shape style="position:absolute;left:5089;top:-1360;width:2;height:80" coordorigin="5089,-1360" coordsize="0,80" path="m5089,-1280l5089,-1360e" filled="false" stroked="true" strokeweight=".748pt" strokecolor="#939598">
                <v:path arrowok="t"/>
              </v:shape>
            </v:group>
            <v:group style="position:absolute;left:5049;top:-1360;width:2;height:80" coordorigin="5049,-1360" coordsize="2,80">
              <v:shape style="position:absolute;left:5049;top:-1360;width:2;height:80" coordorigin="5049,-1360" coordsize="0,80" path="m5049,-1280l5049,-1360e" filled="false" stroked="true" strokeweight=".748pt" strokecolor="#939598">
                <v:path arrowok="t"/>
              </v:shape>
            </v:group>
            <v:group style="position:absolute;left:5009;top:-1360;width:2;height:80" coordorigin="5009,-1360" coordsize="2,80">
              <v:shape style="position:absolute;left:5009;top:-1360;width:2;height:80" coordorigin="5009,-1360" coordsize="0,80" path="m5009,-1280l5009,-1360e" filled="false" stroked="true" strokeweight=".748pt" strokecolor="#939598">
                <v:path arrowok="t"/>
              </v:shape>
            </v:group>
            <v:group style="position:absolute;left:4969;top:-1360;width:2;height:80" coordorigin="4969,-1360" coordsize="2,80">
              <v:shape style="position:absolute;left:4969;top:-1360;width:2;height:80" coordorigin="4969,-1360" coordsize="1,80" path="m4969,-1280l4969,-1360e" filled="false" stroked="true" strokeweight=".748pt" strokecolor="#939598">
                <v:path arrowok="t"/>
              </v:shape>
            </v:group>
            <v:group style="position:absolute;left:4929;top:-1360;width:2;height:80" coordorigin="4929,-1360" coordsize="2,80">
              <v:shape style="position:absolute;left:4929;top:-1360;width:2;height:80" coordorigin="4929,-1360" coordsize="0,80" path="m4929,-1280l4929,-1360e" filled="false" stroked="true" strokeweight=".748pt" strokecolor="#939598">
                <v:path arrowok="t"/>
              </v:shape>
            </v:group>
            <v:group style="position:absolute;left:4889;top:-1360;width:2;height:80" coordorigin="4889,-1360" coordsize="2,80">
              <v:shape style="position:absolute;left:4889;top:-1360;width:2;height:80" coordorigin="4889,-1360" coordsize="0,80" path="m4889,-1280l4889,-1360e" filled="false" stroked="true" strokeweight=".748pt" strokecolor="#939598">
                <v:path arrowok="t"/>
              </v:shape>
            </v:group>
            <v:group style="position:absolute;left:4849;top:-1360;width:2;height:80" coordorigin="4849,-1360" coordsize="2,80">
              <v:shape style="position:absolute;left:4849;top:-1360;width:2;height:80" coordorigin="4849,-1360" coordsize="0,80" path="m4849,-1280l4849,-1360e" filled="false" stroked="true" strokeweight=".748pt" strokecolor="#939598">
                <v:path arrowok="t"/>
              </v:shape>
            </v:group>
            <v:group style="position:absolute;left:4809;top:-1360;width:2;height:80" coordorigin="4809,-1360" coordsize="2,80">
              <v:shape style="position:absolute;left:4809;top:-1360;width:2;height:80" coordorigin="4809,-1360" coordsize="0,80" path="m4809,-1280l4809,-1360e" filled="false" stroked="true" strokeweight=".748pt" strokecolor="#939598">
                <v:path arrowok="t"/>
              </v:shape>
            </v:group>
            <v:group style="position:absolute;left:4769;top:-1360;width:2;height:80" coordorigin="4769,-1360" coordsize="2,80">
              <v:shape style="position:absolute;left:4769;top:-1360;width:2;height:80" coordorigin="4769,-1360" coordsize="0,80" path="m4769,-1280l4769,-1360e" filled="false" stroked="true" strokeweight=".748pt" strokecolor="#939598">
                <v:path arrowok="t"/>
              </v:shape>
            </v:group>
            <v:group style="position:absolute;left:4729;top:-1360;width:2;height:80" coordorigin="4729,-1360" coordsize="2,80">
              <v:shape style="position:absolute;left:4729;top:-1360;width:2;height:80" coordorigin="4729,-1360" coordsize="0,80" path="m4729,-1280l4729,-1360e" filled="false" stroked="true" strokeweight=".748pt" strokecolor="#939598">
                <v:path arrowok="t"/>
              </v:shape>
            </v:group>
            <v:group style="position:absolute;left:4689;top:-1360;width:2;height:80" coordorigin="4689,-1360" coordsize="2,80">
              <v:shape style="position:absolute;left:4689;top:-1360;width:2;height:80" coordorigin="4689,-1360" coordsize="1,80" path="m4689,-1280l4689,-1360e" filled="false" stroked="true" strokeweight=".748pt" strokecolor="#939598">
                <v:path arrowok="t"/>
              </v:shape>
            </v:group>
            <v:group style="position:absolute;left:4649;top:-1360;width:2;height:80" coordorigin="4649,-1360" coordsize="2,80">
              <v:shape style="position:absolute;left:4649;top:-1360;width:2;height:80" coordorigin="4649,-1360" coordsize="0,80" path="m4649,-1280l4649,-1360e" filled="false" stroked="true" strokeweight=".748pt" strokecolor="#939598">
                <v:path arrowok="t"/>
              </v:shape>
            </v:group>
            <v:group style="position:absolute;left:4609;top:-1360;width:2;height:80" coordorigin="4609,-1360" coordsize="2,80">
              <v:shape style="position:absolute;left:4609;top:-1360;width:2;height:80" coordorigin="4609,-1360" coordsize="0,80" path="m4609,-1280l4609,-1360e" filled="false" stroked="true" strokeweight=".748pt" strokecolor="#939598">
                <v:path arrowok="t"/>
              </v:shape>
            </v:group>
            <v:group style="position:absolute;left:4569;top:-1360;width:2;height:80" coordorigin="4569,-1360" coordsize="2,80">
              <v:shape style="position:absolute;left:4569;top:-1360;width:2;height:80" coordorigin="4569,-1360" coordsize="0,80" path="m4569,-1280l4569,-1360e" filled="false" stroked="true" strokeweight=".748pt" strokecolor="#939598">
                <v:path arrowok="t"/>
              </v:shape>
            </v:group>
            <v:group style="position:absolute;left:4529;top:-1360;width:2;height:80" coordorigin="4529,-1360" coordsize="2,80">
              <v:shape style="position:absolute;left:4529;top:-1360;width:2;height:80" coordorigin="4529,-1360" coordsize="0,80" path="m4529,-1280l4529,-1360e" filled="false" stroked="true" strokeweight=".748pt" strokecolor="#939598">
                <v:path arrowok="t"/>
              </v:shape>
            </v:group>
            <v:group style="position:absolute;left:4489;top:-1360;width:2;height:80" coordorigin="4489,-1360" coordsize="2,80">
              <v:shape style="position:absolute;left:4489;top:-1360;width:2;height:80" coordorigin="4489,-1360" coordsize="0,80" path="m4489,-1280l4489,-1360e" filled="false" stroked="true" strokeweight=".748pt" strokecolor="#939598">
                <v:path arrowok="t"/>
              </v:shape>
            </v:group>
            <v:group style="position:absolute;left:4449;top:-1360;width:2;height:80" coordorigin="4449,-1360" coordsize="2,80">
              <v:shape style="position:absolute;left:4449;top:-1360;width:2;height:80" coordorigin="4449,-1360" coordsize="0,80" path="m4449,-1280l4449,-1360e" filled="false" stroked="true" strokeweight=".748pt" strokecolor="#939598">
                <v:path arrowok="t"/>
              </v:shape>
            </v:group>
            <v:group style="position:absolute;left:4409;top:-1360;width:2;height:80" coordorigin="4409,-1360" coordsize="2,80">
              <v:shape style="position:absolute;left:4409;top:-1360;width:2;height:80" coordorigin="4409,-1360" coordsize="0,80" path="m4409,-1280l4409,-1360e" filled="false" stroked="true" strokeweight=".748pt" strokecolor="#939598">
                <v:path arrowok="t"/>
              </v:shape>
            </v:group>
            <v:group style="position:absolute;left:4369;top:-1360;width:2;height:80" coordorigin="4369,-1360" coordsize="2,80">
              <v:shape style="position:absolute;left:4369;top:-1360;width:2;height:80" coordorigin="4369,-1360" coordsize="0,80" path="m4369,-1280l4369,-1360e" filled="false" stroked="true" strokeweight=".748pt" strokecolor="#939598">
                <v:path arrowok="t"/>
              </v:shape>
            </v:group>
            <v:group style="position:absolute;left:4329;top:-1360;width:2;height:80" coordorigin="4329,-1360" coordsize="2,80">
              <v:shape style="position:absolute;left:4329;top:-1360;width:2;height:80" coordorigin="4329,-1360" coordsize="0,80" path="m4329,-1280l4329,-1360e" filled="false" stroked="true" strokeweight=".748pt" strokecolor="#939598">
                <v:path arrowok="t"/>
              </v:shape>
            </v:group>
            <v:group style="position:absolute;left:4289;top:-1360;width:2;height:80" coordorigin="4289,-1360" coordsize="2,80">
              <v:shape style="position:absolute;left:4289;top:-1360;width:2;height:80" coordorigin="4289,-1360" coordsize="1,80" path="m4289,-1280l4289,-1360e" filled="false" stroked="true" strokeweight=".748pt" strokecolor="#939598">
                <v:path arrowok="t"/>
              </v:shape>
            </v:group>
            <v:group style="position:absolute;left:4249;top:-1360;width:2;height:80" coordorigin="4249,-1360" coordsize="2,80">
              <v:shape style="position:absolute;left:4249;top:-1360;width:2;height:80" coordorigin="4249,-1360" coordsize="0,80" path="m4249,-1280l4249,-1360e" filled="false" stroked="true" strokeweight=".748pt" strokecolor="#939598">
                <v:path arrowok="t"/>
              </v:shape>
            </v:group>
            <v:group style="position:absolute;left:4209;top:-1360;width:2;height:80" coordorigin="4209,-1360" coordsize="2,80">
              <v:shape style="position:absolute;left:4209;top:-1360;width:2;height:80" coordorigin="4209,-1360" coordsize="0,80" path="m4209,-1280l4209,-1360e" filled="false" stroked="true" strokeweight=".748pt" strokecolor="#939598">
                <v:path arrowok="t"/>
              </v:shape>
            </v:group>
            <v:group style="position:absolute;left:4169;top:-1360;width:2;height:80" coordorigin="4169,-1360" coordsize="2,80">
              <v:shape style="position:absolute;left:4169;top:-1360;width:2;height:80" coordorigin="4169,-1360" coordsize="0,80" path="m4169,-1280l4169,-1360e" filled="false" stroked="true" strokeweight=".748pt" strokecolor="#939598">
                <v:path arrowok="t"/>
              </v:shape>
            </v:group>
            <v:group style="position:absolute;left:4129;top:-1360;width:2;height:80" coordorigin="4129,-1360" coordsize="2,80">
              <v:shape style="position:absolute;left:4129;top:-1360;width:2;height:80" coordorigin="4129,-1360" coordsize="0,80" path="m4129,-1280l4129,-1360e" filled="false" stroked="true" strokeweight=".748pt" strokecolor="#939598">
                <v:path arrowok="t"/>
              </v:shape>
            </v:group>
            <v:group style="position:absolute;left:4089;top:-1359;width:2;height:80" coordorigin="4089,-1359" coordsize="2,80">
              <v:shape style="position:absolute;left:4089;top:-1359;width:2;height:80" coordorigin="4089,-1359" coordsize="0,80" path="m4089,-1279l4089,-1359e" filled="false" stroked="true" strokeweight=".748pt" strokecolor="#939598">
                <v:path arrowok="t"/>
              </v:shape>
            </v:group>
            <v:group style="position:absolute;left:4049;top:-1359;width:2;height:80" coordorigin="4049,-1359" coordsize="2,80">
              <v:shape style="position:absolute;left:4049;top:-1359;width:2;height:80" coordorigin="4049,-1359" coordsize="0,80" path="m4049,-1279l4049,-1359e" filled="false" stroked="true" strokeweight=".748pt" strokecolor="#939598">
                <v:path arrowok="t"/>
              </v:shape>
            </v:group>
            <v:group style="position:absolute;left:4009;top:-1359;width:2;height:80" coordorigin="4009,-1359" coordsize="2,80">
              <v:shape style="position:absolute;left:4009;top:-1359;width:2;height:80" coordorigin="4009,-1359" coordsize="0,80" path="m4009,-1279l4009,-1359e" filled="false" stroked="true" strokeweight=".748pt" strokecolor="#939598">
                <v:path arrowok="t"/>
              </v:shape>
            </v:group>
            <v:group style="position:absolute;left:3969;top:-1359;width:2;height:80" coordorigin="3969,-1359" coordsize="2,80">
              <v:shape style="position:absolute;left:3969;top:-1359;width:2;height:80" coordorigin="3969,-1359" coordsize="0,80" path="m3969,-1279l3969,-1359e" filled="false" stroked="true" strokeweight=".748pt" strokecolor="#939598">
                <v:path arrowok="t"/>
              </v:shape>
            </v:group>
            <v:group style="position:absolute;left:3929;top:-1359;width:2;height:80" coordorigin="3929,-1359" coordsize="2,80">
              <v:shape style="position:absolute;left:3929;top:-1359;width:2;height:80" coordorigin="3929,-1359" coordsize="1,80" path="m3929,-1279l3929,-1359e" filled="false" stroked="true" strokeweight=".748pt" strokecolor="#939598">
                <v:path arrowok="t"/>
              </v:shape>
            </v:group>
            <v:group style="position:absolute;left:3889;top:-1359;width:2;height:80" coordorigin="3889,-1359" coordsize="2,80">
              <v:shape style="position:absolute;left:3889;top:-1359;width:2;height:80" coordorigin="3889,-1359" coordsize="0,80" path="m3889,-1279l3889,-1359e" filled="false" stroked="true" strokeweight=".748pt" strokecolor="#939598">
                <v:path arrowok="t"/>
              </v:shape>
            </v:group>
            <v:group style="position:absolute;left:3849;top:-1359;width:2;height:80" coordorigin="3849,-1359" coordsize="2,80">
              <v:shape style="position:absolute;left:3849;top:-1359;width:2;height:80" coordorigin="3849,-1359" coordsize="0,80" path="m3849,-1279l3849,-1359e" filled="false" stroked="true" strokeweight=".748pt" strokecolor="#939598">
                <v:path arrowok="t"/>
              </v:shape>
            </v:group>
            <v:group style="position:absolute;left:3809;top:-1359;width:2;height:80" coordorigin="3809,-1359" coordsize="2,80">
              <v:shape style="position:absolute;left:3809;top:-1359;width:2;height:80" coordorigin="3809,-1359" coordsize="0,80" path="m3809,-1279l3809,-1359e" filled="false" stroked="true" strokeweight=".748pt" strokecolor="#939598">
                <v:path arrowok="t"/>
              </v:shape>
            </v:group>
            <v:group style="position:absolute;left:3768;top:-1359;width:2;height:80" coordorigin="3768,-1359" coordsize="2,80">
              <v:shape style="position:absolute;left:3768;top:-1359;width:2;height:80" coordorigin="3768,-1359" coordsize="0,80" path="m3769,-1279l3768,-1359e" filled="false" stroked="true" strokeweight=".748pt" strokecolor="#939598">
                <v:path arrowok="t"/>
              </v:shape>
            </v:group>
            <v:group style="position:absolute;left:3728;top:-1359;width:2;height:80" coordorigin="3728,-1359" coordsize="2,80">
              <v:shape style="position:absolute;left:3728;top:-1359;width:2;height:80" coordorigin="3728,-1359" coordsize="0,80" path="m3728,-1279l3728,-1359e" filled="false" stroked="true" strokeweight=".748pt" strokecolor="#939598">
                <v:path arrowok="t"/>
              </v:shape>
            </v:group>
            <v:group style="position:absolute;left:3688;top:-1359;width:2;height:80" coordorigin="3688,-1359" coordsize="2,80">
              <v:shape style="position:absolute;left:3688;top:-1359;width:2;height:80" coordorigin="3688,-1359" coordsize="0,80" path="m3688,-1279l3688,-1359e" filled="false" stroked="true" strokeweight=".748pt" strokecolor="#939598">
                <v:path arrowok="t"/>
              </v:shape>
            </v:group>
            <v:group style="position:absolute;left:3648;top:-1359;width:2;height:80" coordorigin="3648,-1359" coordsize="2,80">
              <v:shape style="position:absolute;left:3648;top:-1359;width:2;height:80" coordorigin="3648,-1359" coordsize="0,80" path="m3648,-1279l3648,-1359e" filled="false" stroked="true" strokeweight=".748pt" strokecolor="#939598">
                <v:path arrowok="t"/>
              </v:shape>
            </v:group>
            <v:group style="position:absolute;left:3608;top:-1359;width:2;height:80" coordorigin="3608,-1359" coordsize="2,80">
              <v:shape style="position:absolute;left:3608;top:-1359;width:2;height:80" coordorigin="3608,-1359" coordsize="0,80" path="m3608,-1279l3608,-1359e" filled="false" stroked="true" strokeweight=".748pt" strokecolor="#939598">
                <v:path arrowok="t"/>
              </v:shape>
            </v:group>
            <v:group style="position:absolute;left:3568;top:-1359;width:2;height:80" coordorigin="3568,-1359" coordsize="2,80">
              <v:shape style="position:absolute;left:3568;top:-1359;width:2;height:80" coordorigin="3568,-1359" coordsize="1,80" path="m3568,-1279l3568,-1359e" filled="false" stroked="true" strokeweight=".748pt" strokecolor="#939598">
                <v:path arrowok="t"/>
              </v:shape>
            </v:group>
            <v:group style="position:absolute;left:3528;top:-1359;width:2;height:80" coordorigin="3528,-1359" coordsize="2,80">
              <v:shape style="position:absolute;left:3528;top:-1359;width:2;height:80" coordorigin="3528,-1359" coordsize="0,80" path="m3528,-1279l3528,-1359e" filled="false" stroked="true" strokeweight=".748pt" strokecolor="#939598">
                <v:path arrowok="t"/>
              </v:shape>
            </v:group>
            <v:group style="position:absolute;left:3488;top:-1359;width:2;height:80" coordorigin="3488,-1359" coordsize="2,80">
              <v:shape style="position:absolute;left:3488;top:-1359;width:2;height:80" coordorigin="3488,-1359" coordsize="0,80" path="m3488,-1279l3488,-1359e" filled="false" stroked="true" strokeweight=".748pt" strokecolor="#939598">
                <v:path arrowok="t"/>
              </v:shape>
            </v:group>
            <v:group style="position:absolute;left:3448;top:-1359;width:2;height:80" coordorigin="3448,-1359" coordsize="2,80">
              <v:shape style="position:absolute;left:3448;top:-1359;width:2;height:80" coordorigin="3448,-1359" coordsize="0,80" path="m3448,-1279l3448,-1359e" filled="false" stroked="true" strokeweight=".748pt" strokecolor="#939598">
                <v:path arrowok="t"/>
              </v:shape>
            </v:group>
            <v:group style="position:absolute;left:3408;top:-1359;width:2;height:80" coordorigin="3408,-1359" coordsize="2,80">
              <v:shape style="position:absolute;left:3408;top:-1359;width:2;height:80" coordorigin="3408,-1359" coordsize="0,80" path="m3408,-1279l3408,-1359e" filled="false" stroked="true" strokeweight=".748pt" strokecolor="#939598">
                <v:path arrowok="t"/>
              </v:shape>
            </v:group>
            <v:group style="position:absolute;left:3368;top:-1359;width:2;height:80" coordorigin="3368,-1359" coordsize="2,80">
              <v:shape style="position:absolute;left:3368;top:-1359;width:2;height:80" coordorigin="3368,-1359" coordsize="0,80" path="m3368,-1279l3368,-1359e" filled="false" stroked="true" strokeweight=".748pt" strokecolor="#939598">
                <v:path arrowok="t"/>
              </v:shape>
            </v:group>
            <v:group style="position:absolute;left:3328;top:-1359;width:2;height:80" coordorigin="3328,-1359" coordsize="2,80">
              <v:shape style="position:absolute;left:3328;top:-1359;width:2;height:80" coordorigin="3328,-1359" coordsize="0,80" path="m3328,-1279l3328,-1359e" filled="false" stroked="true" strokeweight=".748pt" strokecolor="#939598">
                <v:path arrowok="t"/>
              </v:shape>
            </v:group>
            <v:group style="position:absolute;left:3288;top:-1359;width:2;height:80" coordorigin="3288,-1359" coordsize="2,80">
              <v:shape style="position:absolute;left:3288;top:-1359;width:2;height:80" coordorigin="3288,-1359" coordsize="0,80" path="m3288,-1279l3288,-1359e" filled="false" stroked="true" strokeweight=".748pt" strokecolor="#939598">
                <v:path arrowok="t"/>
              </v:shape>
            </v:group>
            <v:group style="position:absolute;left:3248;top:-1359;width:2;height:80" coordorigin="3248,-1359" coordsize="2,80">
              <v:shape style="position:absolute;left:3248;top:-1359;width:2;height:80" coordorigin="3248,-1359" coordsize="0,80" path="m3248,-1279l3248,-1359e" filled="false" stroked="true" strokeweight=".748pt" strokecolor="#939598">
                <v:path arrowok="t"/>
              </v:shape>
            </v:group>
            <v:group style="position:absolute;left:3208;top:-1359;width:2;height:80" coordorigin="3208,-1359" coordsize="2,80">
              <v:shape style="position:absolute;left:3208;top:-1359;width:2;height:80" coordorigin="3208,-1359" coordsize="0,80" path="m3208,-1279l3208,-1359e" filled="false" stroked="true" strokeweight=".748pt" strokecolor="#939598">
                <v:path arrowok="t"/>
              </v:shape>
            </v:group>
            <v:group style="position:absolute;left:3168;top:-1359;width:2;height:80" coordorigin="3168,-1359" coordsize="2,80">
              <v:shape style="position:absolute;left:3168;top:-1359;width:2;height:80" coordorigin="3168,-1359" coordsize="1,80" path="m3168,-1279l3168,-1359e" filled="false" stroked="true" strokeweight=".748pt" strokecolor="#939598">
                <v:path arrowok="t"/>
              </v:shape>
            </v:group>
            <v:group style="position:absolute;left:3128;top:-1359;width:2;height:80" coordorigin="3128,-1359" coordsize="2,80">
              <v:shape style="position:absolute;left:3128;top:-1359;width:2;height:80" coordorigin="3128,-1359" coordsize="0,80" path="m3128,-1279l3128,-1359e" filled="false" stroked="true" strokeweight=".748pt" strokecolor="#939598">
                <v:path arrowok="t"/>
              </v:shape>
            </v:group>
            <v:group style="position:absolute;left:3088;top:-1359;width:2;height:80" coordorigin="3088,-1359" coordsize="2,80">
              <v:shape style="position:absolute;left:3088;top:-1359;width:2;height:80" coordorigin="3088,-1359" coordsize="0,80" path="m3088,-1279l3088,-1359e" filled="false" stroked="true" strokeweight=".748pt" strokecolor="#939598">
                <v:path arrowok="t"/>
              </v:shape>
            </v:group>
            <v:group style="position:absolute;left:3048;top:-1359;width:2;height:80" coordorigin="3048,-1359" coordsize="2,80">
              <v:shape style="position:absolute;left:3048;top:-1359;width:2;height:80" coordorigin="3048,-1359" coordsize="0,80" path="m3048,-1279l3048,-1359e" filled="false" stroked="true" strokeweight=".748pt" strokecolor="#939598">
                <v:path arrowok="t"/>
              </v:shape>
            </v:group>
            <v:group style="position:absolute;left:3008;top:-1359;width:2;height:80" coordorigin="3008,-1359" coordsize="2,80">
              <v:shape style="position:absolute;left:3008;top:-1359;width:2;height:80" coordorigin="3008,-1359" coordsize="0,80" path="m3008,-1279l3008,-1359e" filled="false" stroked="true" strokeweight=".748pt" strokecolor="#939598">
                <v:path arrowok="t"/>
              </v:shape>
            </v:group>
            <v:group style="position:absolute;left:2968;top:-1359;width:2;height:80" coordorigin="2968,-1359" coordsize="2,80">
              <v:shape style="position:absolute;left:2968;top:-1359;width:2;height:80" coordorigin="2968,-1359" coordsize="0,80" path="m2968,-1279l2968,-1359e" filled="false" stroked="true" strokeweight=".748pt" strokecolor="#939598">
                <v:path arrowok="t"/>
              </v:shape>
            </v:group>
            <v:group style="position:absolute;left:2928;top:-1359;width:2;height:80" coordorigin="2928,-1359" coordsize="2,80">
              <v:shape style="position:absolute;left:2928;top:-1359;width:2;height:80" coordorigin="2928,-1359" coordsize="0,80" path="m2928,-1279l2928,-1359e" filled="false" stroked="true" strokeweight=".748pt" strokecolor="#939598">
                <v:path arrowok="t"/>
              </v:shape>
            </v:group>
            <v:group style="position:absolute;left:2888;top:-1359;width:2;height:80" coordorigin="2888,-1359" coordsize="2,80">
              <v:shape style="position:absolute;left:2888;top:-1359;width:2;height:80" coordorigin="2888,-1359" coordsize="1,80" path="m2888,-1279l2888,-1359e" filled="false" stroked="true" strokeweight=".748pt" strokecolor="#939598">
                <v:path arrowok="t"/>
              </v:shape>
            </v:group>
            <v:group style="position:absolute;left:2848;top:-1359;width:2;height:80" coordorigin="2848,-1359" coordsize="2,80">
              <v:shape style="position:absolute;left:2848;top:-1359;width:2;height:80" coordorigin="2848,-1359" coordsize="0,80" path="m2848,-1279l2848,-1359e" filled="false" stroked="true" strokeweight=".748pt" strokecolor="#939598">
                <v:path arrowok="t"/>
              </v:shape>
            </v:group>
            <v:group style="position:absolute;left:2808;top:-1359;width:2;height:80" coordorigin="2808,-1359" coordsize="2,80">
              <v:shape style="position:absolute;left:2808;top:-1359;width:2;height:80" coordorigin="2808,-1359" coordsize="0,80" path="m2808,-1279l2808,-1359e" filled="false" stroked="true" strokeweight=".748pt" strokecolor="#939598">
                <v:path arrowok="t"/>
              </v:shape>
            </v:group>
            <v:group style="position:absolute;left:2768;top:-1359;width:2;height:80" coordorigin="2768,-1359" coordsize="2,80">
              <v:shape style="position:absolute;left:2768;top:-1359;width:2;height:80" coordorigin="2768,-1359" coordsize="0,80" path="m2768,-1279l2768,-1359e" filled="false" stroked="true" strokeweight=".748pt" strokecolor="#939598">
                <v:path arrowok="t"/>
              </v:shape>
            </v:group>
            <v:group style="position:absolute;left:2728;top:-1359;width:2;height:80" coordorigin="2728,-1359" coordsize="2,80">
              <v:shape style="position:absolute;left:2728;top:-1359;width:2;height:80" coordorigin="2728,-1359" coordsize="0,80" path="m2728,-1279l2728,-1359e" filled="false" stroked="true" strokeweight=".748pt" strokecolor="#939598">
                <v:path arrowok="t"/>
              </v:shape>
            </v:group>
            <v:group style="position:absolute;left:2688;top:-1359;width:2;height:80" coordorigin="2688,-1359" coordsize="2,80">
              <v:shape style="position:absolute;left:2688;top:-1359;width:2;height:80" coordorigin="2688,-1359" coordsize="0,80" path="m2688,-1279l2688,-1359e" filled="false" stroked="true" strokeweight=".748pt" strokecolor="#939598">
                <v:path arrowok="t"/>
              </v:shape>
            </v:group>
            <v:group style="position:absolute;left:2648;top:-1359;width:2;height:80" coordorigin="2648,-1359" coordsize="2,80">
              <v:shape style="position:absolute;left:2648;top:-1359;width:2;height:80" coordorigin="2648,-1359" coordsize="0,80" path="m2648,-1279l2648,-1359e" filled="false" stroked="true" strokeweight=".748pt" strokecolor="#939598">
                <v:path arrowok="t"/>
              </v:shape>
            </v:group>
            <v:group style="position:absolute;left:2608;top:-1359;width:2;height:80" coordorigin="2608,-1359" coordsize="2,80">
              <v:shape style="position:absolute;left:2608;top:-1359;width:2;height:80" coordorigin="2608,-1359" coordsize="0,80" path="m2608,-1279l2608,-1359e" filled="false" stroked="true" strokeweight=".748pt" strokecolor="#939598">
                <v:path arrowok="t"/>
              </v:shape>
            </v:group>
            <v:group style="position:absolute;left:2568;top:-1359;width:2;height:80" coordorigin="2568,-1359" coordsize="2,80">
              <v:shape style="position:absolute;left:2568;top:-1359;width:2;height:80" coordorigin="2568,-1359" coordsize="0,80" path="m2568,-1279l2568,-1359e" filled="false" stroked="true" strokeweight=".748pt" strokecolor="#939598">
                <v:path arrowok="t"/>
              </v:shape>
            </v:group>
            <v:group style="position:absolute;left:2528;top:-1359;width:2;height:80" coordorigin="2528,-1359" coordsize="2,80">
              <v:shape style="position:absolute;left:2528;top:-1359;width:2;height:80" coordorigin="2528,-1359" coordsize="1,80" path="m2528,-1279l2528,-1359e" filled="false" stroked="true" strokeweight=".748pt" strokecolor="#939598">
                <v:path arrowok="t"/>
              </v:shape>
            </v:group>
            <v:group style="position:absolute;left:2488;top:-1359;width:2;height:80" coordorigin="2488,-1359" coordsize="2,80">
              <v:shape style="position:absolute;left:2488;top:-1359;width:2;height:80" coordorigin="2488,-1359" coordsize="0,80" path="m2488,-1279l2488,-1359e" filled="false" stroked="true" strokeweight=".748pt" strokecolor="#939598">
                <v:path arrowok="t"/>
              </v:shape>
            </v:group>
            <v:group style="position:absolute;left:2448;top:-1359;width:2;height:80" coordorigin="2448,-1359" coordsize="2,80">
              <v:shape style="position:absolute;left:2448;top:-1359;width:2;height:80" coordorigin="2448,-1359" coordsize="0,80" path="m2448,-1279l2448,-1359e" filled="false" stroked="true" strokeweight=".748pt" strokecolor="#939598">
                <v:path arrowok="t"/>
              </v:shape>
            </v:group>
            <v:group style="position:absolute;left:2408;top:-1359;width:2;height:80" coordorigin="2408,-1359" coordsize="2,80">
              <v:shape style="position:absolute;left:2408;top:-1359;width:2;height:80" coordorigin="2408,-1359" coordsize="0,80" path="m2408,-1279l2408,-1359e" filled="false" stroked="true" strokeweight=".748pt" strokecolor="#939598">
                <v:path arrowok="t"/>
              </v:shape>
            </v:group>
            <v:group style="position:absolute;left:2368;top:-1359;width:2;height:80" coordorigin="2368,-1359" coordsize="2,80">
              <v:shape style="position:absolute;left:2368;top:-1359;width:2;height:80" coordorigin="2368,-1359" coordsize="0,80" path="m2368,-1279l2368,-1359e" filled="false" stroked="true" strokeweight=".748pt" strokecolor="#939598">
                <v:path arrowok="t"/>
              </v:shape>
            </v:group>
            <v:group style="position:absolute;left:2328;top:-1359;width:2;height:80" coordorigin="2328,-1359" coordsize="2,80">
              <v:shape style="position:absolute;left:2328;top:-1359;width:2;height:80" coordorigin="2328,-1359" coordsize="0,80" path="m2328,-1279l2328,-1359e" filled="false" stroked="true" strokeweight=".748pt" strokecolor="#939598">
                <v:path arrowok="t"/>
              </v:shape>
            </v:group>
            <v:group style="position:absolute;left:2288;top:-1359;width:2;height:80" coordorigin="2288,-1359" coordsize="2,80">
              <v:shape style="position:absolute;left:2288;top:-1359;width:2;height:80" coordorigin="2288,-1359" coordsize="0,80" path="m2288,-1279l2288,-1359e" filled="false" stroked="true" strokeweight=".748pt" strokecolor="#939598">
                <v:path arrowok="t"/>
              </v:shape>
            </v:group>
            <v:group style="position:absolute;left:2248;top:-1359;width:2;height:80" coordorigin="2248,-1359" coordsize="2,80">
              <v:shape style="position:absolute;left:2248;top:-1359;width:2;height:80" coordorigin="2248,-1359" coordsize="0,80" path="m2248,-1279l2248,-1359e" filled="false" stroked="true" strokeweight=".748pt" strokecolor="#939598">
                <v:path arrowok="t"/>
              </v:shape>
            </v:group>
            <v:group style="position:absolute;left:2208;top:-1359;width:2;height:80" coordorigin="2208,-1359" coordsize="2,80">
              <v:shape style="position:absolute;left:2208;top:-1359;width:2;height:80" coordorigin="2208,-1359" coordsize="0,80" path="m2208,-1279l2208,-1359e" filled="false" stroked="true" strokeweight=".748pt" strokecolor="#939598">
                <v:path arrowok="t"/>
              </v:shape>
            </v:group>
            <v:group style="position:absolute;left:2168;top:-1359;width:2;height:80" coordorigin="2168,-1359" coordsize="2,80">
              <v:shape style="position:absolute;left:2168;top:-1359;width:2;height:80" coordorigin="2168,-1359" coordsize="0,80" path="m2168,-1279l2168,-1359e" filled="false" stroked="true" strokeweight=".748pt" strokecolor="#939598">
                <v:path arrowok="t"/>
              </v:shape>
            </v:group>
            <v:group style="position:absolute;left:2128;top:-1359;width:2;height:80" coordorigin="2128,-1359" coordsize="2,80">
              <v:shape style="position:absolute;left:2128;top:-1359;width:2;height:80" coordorigin="2128,-1359" coordsize="1,80" path="m2128,-1279l2128,-1359e" filled="false" stroked="true" strokeweight=".748pt" strokecolor="#939598">
                <v:path arrowok="t"/>
              </v:shape>
            </v:group>
            <v:group style="position:absolute;left:2088;top:-1359;width:2;height:80" coordorigin="2088,-1359" coordsize="2,80">
              <v:shape style="position:absolute;left:2088;top:-1359;width:2;height:80" coordorigin="2088,-1359" coordsize="0,80" path="m2088,-1279l2088,-1359e" filled="false" stroked="true" strokeweight=".748pt" strokecolor="#939598">
                <v:path arrowok="t"/>
              </v:shape>
            </v:group>
            <v:group style="position:absolute;left:2048;top:-1359;width:2;height:80" coordorigin="2048,-1359" coordsize="2,80">
              <v:shape style="position:absolute;left:2048;top:-1359;width:2;height:80" coordorigin="2048,-1359" coordsize="0,80" path="m2048,-1279l2048,-1359e" filled="false" stroked="true" strokeweight=".748pt" strokecolor="#939598">
                <v:path arrowok="t"/>
              </v:shape>
            </v:group>
            <v:group style="position:absolute;left:2008;top:-1359;width:2;height:80" coordorigin="2008,-1359" coordsize="2,80">
              <v:shape style="position:absolute;left:2008;top:-1359;width:2;height:80" coordorigin="2008,-1359" coordsize="0,80" path="m2008,-1279l2008,-1359e" filled="false" stroked="true" strokeweight=".748pt" strokecolor="#939598">
                <v:path arrowok="t"/>
              </v:shape>
            </v:group>
            <v:group style="position:absolute;left:1968;top:-1359;width:2;height:80" coordorigin="1968,-1359" coordsize="2,80">
              <v:shape style="position:absolute;left:1968;top:-1359;width:2;height:80" coordorigin="1968,-1359" coordsize="0,80" path="m1968,-1279l1968,-1359e" filled="false" stroked="true" strokeweight=".748pt" strokecolor="#939598">
                <v:path arrowok="t"/>
              </v:shape>
            </v:group>
            <v:group style="position:absolute;left:1928;top:-1359;width:2;height:80" coordorigin="1928,-1359" coordsize="2,80">
              <v:shape style="position:absolute;left:1928;top:-1359;width:2;height:80" coordorigin="1928,-1359" coordsize="0,80" path="m1928,-1279l1928,-1359e" filled="false" stroked="true" strokeweight=".748pt" strokecolor="#939598">
                <v:path arrowok="t"/>
              </v:shape>
            </v:group>
            <v:group style="position:absolute;left:1888;top:-1359;width:2;height:80" coordorigin="1888,-1359" coordsize="2,80">
              <v:shape style="position:absolute;left:1888;top:-1359;width:2;height:80" coordorigin="1888,-1359" coordsize="0,80" path="m1888,-1279l1888,-1359e" filled="false" stroked="true" strokeweight=".748pt" strokecolor="#939598">
                <v:path arrowok="t"/>
              </v:shape>
            </v:group>
            <v:group style="position:absolute;left:1848;top:-1359;width:2;height:80" coordorigin="1848,-1359" coordsize="2,80">
              <v:shape style="position:absolute;left:1848;top:-1359;width:2;height:80" coordorigin="1848,-1359" coordsize="0,80" path="m1848,-1279l1848,-1359e" filled="false" stroked="true" strokeweight=".748pt" strokecolor="#939598">
                <v:path arrowok="t"/>
              </v:shape>
            </v:group>
            <v:group style="position:absolute;left:1808;top:-1359;width:2;height:80" coordorigin="1808,-1359" coordsize="2,80">
              <v:shape style="position:absolute;left:1808;top:-1359;width:2;height:80" coordorigin="1808,-1359" coordsize="0,80" path="m1808,-1279l1808,-1359e" filled="false" stroked="true" strokeweight=".748pt" strokecolor="#939598">
                <v:path arrowok="t"/>
              </v:shape>
            </v:group>
            <v:group style="position:absolute;left:1768;top:-1359;width:2;height:80" coordorigin="1768,-1359" coordsize="2,80">
              <v:shape style="position:absolute;left:1768;top:-1359;width:2;height:80" coordorigin="1768,-1359" coordsize="1,80" path="m1768,-1279l1768,-1359e" filled="false" stroked="true" strokeweight=".748pt" strokecolor="#939598">
                <v:path arrowok="t"/>
              </v:shape>
            </v:group>
            <v:group style="position:absolute;left:1728;top:-1359;width:2;height:80" coordorigin="1728,-1359" coordsize="2,80">
              <v:shape style="position:absolute;left:1728;top:-1359;width:2;height:80" coordorigin="1728,-1359" coordsize="0,80" path="m1728,-1279l1728,-1359e" filled="false" stroked="true" strokeweight=".748pt" strokecolor="#939598">
                <v:path arrowok="t"/>
              </v:shape>
            </v:group>
            <v:group style="position:absolute;left:1688;top:-1359;width:2;height:80" coordorigin="1688,-1359" coordsize="2,80">
              <v:shape style="position:absolute;left:1688;top:-1359;width:2;height:80" coordorigin="1688,-1359" coordsize="0,80" path="m1688,-1279l1688,-1359e" filled="false" stroked="true" strokeweight=".748pt" strokecolor="#939598">
                <v:path arrowok="t"/>
              </v:shape>
            </v:group>
            <v:group style="position:absolute;left:1648;top:-1359;width:2;height:80" coordorigin="1648,-1359" coordsize="2,80">
              <v:shape style="position:absolute;left:1648;top:-1359;width:2;height:80" coordorigin="1648,-1359" coordsize="0,80" path="m1648,-1279l1648,-1359e" filled="false" stroked="true" strokeweight=".748pt" strokecolor="#939598">
                <v:path arrowok="t"/>
              </v:shape>
            </v:group>
            <v:group style="position:absolute;left:1608;top:-1359;width:2;height:80" coordorigin="1608,-1359" coordsize="2,80">
              <v:shape style="position:absolute;left:1608;top:-1359;width:2;height:80" coordorigin="1608,-1359" coordsize="0,80" path="m1608,-1279l1608,-1359e" filled="false" stroked="true" strokeweight=".748pt" strokecolor="#939598">
                <v:path arrowok="t"/>
              </v:shape>
            </v:group>
            <v:group style="position:absolute;left:1568;top:-1359;width:2;height:80" coordorigin="1568,-1359" coordsize="2,80">
              <v:shape style="position:absolute;left:1568;top:-1359;width:2;height:80" coordorigin="1568,-1359" coordsize="0,80" path="m1568,-1279l1568,-1359e" filled="false" stroked="true" strokeweight=".748pt" strokecolor="#939598">
                <v:path arrowok="t"/>
              </v:shape>
            </v:group>
            <v:group style="position:absolute;left:1528;top:-1359;width:2;height:80" coordorigin="1528,-1359" coordsize="2,80">
              <v:shape style="position:absolute;left:1528;top:-1359;width:2;height:80" coordorigin="1528,-1359" coordsize="0,80" path="m1528,-1279l1528,-1359e" filled="false" stroked="true" strokeweight=".748pt" strokecolor="#939598">
                <v:path arrowok="t"/>
              </v:shape>
            </v:group>
            <v:group style="position:absolute;left:1488;top:-1359;width:2;height:80" coordorigin="1488,-1359" coordsize="2,80">
              <v:shape style="position:absolute;left:1488;top:-1359;width:2;height:80" coordorigin="1488,-1359" coordsize="0,80" path="m1488,-1279l1488,-1359e" filled="false" stroked="true" strokeweight=".748pt" strokecolor="#939598">
                <v:path arrowok="t"/>
              </v:shape>
            </v:group>
            <v:group style="position:absolute;left:1448;top:-1359;width:2;height:80" coordorigin="1448,-1359" coordsize="2,80">
              <v:shape style="position:absolute;left:1448;top:-1359;width:2;height:80" coordorigin="1448,-1359" coordsize="0,80" path="m1448,-1279l1448,-1359e" filled="false" stroked="true" strokeweight=".748pt" strokecolor="#939598">
                <v:path arrowok="t"/>
              </v:shape>
            </v:group>
            <v:group style="position:absolute;left:1408;top:-1359;width:2;height:80" coordorigin="1408,-1359" coordsize="2,80">
              <v:shape style="position:absolute;left:1408;top:-1359;width:2;height:80" coordorigin="1408,-1359" coordsize="1,80" path="m1408,-1279l1408,-1359e" filled="false" stroked="true" strokeweight=".748pt" strokecolor="#939598">
                <v:path arrowok="t"/>
              </v:shape>
            </v:group>
            <v:group style="position:absolute;left:1368;top:-1359;width:2;height:80" coordorigin="1368,-1359" coordsize="2,80">
              <v:shape style="position:absolute;left:1368;top:-1359;width:2;height:80" coordorigin="1368,-1359" coordsize="0,80" path="m1368,-1279l1368,-1359e" filled="false" stroked="true" strokeweight=".748pt" strokecolor="#939598">
                <v:path arrowok="t"/>
              </v:shape>
            </v:group>
            <v:group style="position:absolute;left:1328;top:-1359;width:2;height:80" coordorigin="1328,-1359" coordsize="2,80">
              <v:shape style="position:absolute;left:1328;top:-1359;width:2;height:80" coordorigin="1328,-1359" coordsize="0,80" path="m1328,-1279l1328,-1359e" filled="false" stroked="true" strokeweight=".748pt" strokecolor="#939598">
                <v:path arrowok="t"/>
              </v:shape>
            </v:group>
            <v:group style="position:absolute;left:1288;top:-1359;width:2;height:80" coordorigin="1288,-1359" coordsize="2,80">
              <v:shape style="position:absolute;left:1288;top:-1359;width:2;height:80" coordorigin="1288,-1359" coordsize="0,80" path="m1288,-1279l1288,-1359e" filled="false" stroked="true" strokeweight=".748pt" strokecolor="#939598">
                <v:path arrowok="t"/>
              </v:shape>
            </v:group>
            <v:group style="position:absolute;left:1248;top:-1359;width:2;height:80" coordorigin="1248,-1359" coordsize="2,80">
              <v:shape style="position:absolute;left:1248;top:-1359;width:2;height:80" coordorigin="1248,-1359" coordsize="0,80" path="m1248,-1279l1248,-1359e" filled="false" stroked="true" strokeweight=".748pt" strokecolor="#939598">
                <v:path arrowok="t"/>
              </v:shape>
            </v:group>
            <v:group style="position:absolute;left:1208;top:-1359;width:2;height:80" coordorigin="1208,-1359" coordsize="2,80">
              <v:shape style="position:absolute;left:1208;top:-1359;width:2;height:80" coordorigin="1208,-1359" coordsize="0,80" path="m1208,-1279l1208,-1359e" filled="false" stroked="true" strokeweight=".748pt" strokecolor="#939598">
                <v:path arrowok="t"/>
              </v:shape>
            </v:group>
            <v:group style="position:absolute;left:1168;top:-1359;width:2;height:80" coordorigin="1168,-1359" coordsize="2,80">
              <v:shape style="position:absolute;left:1168;top:-1359;width:2;height:80" coordorigin="1168,-1359" coordsize="0,80" path="m1168,-1279l1168,-1359e" filled="false" stroked="true" strokeweight=".748pt" strokecolor="#939598">
                <v:path arrowok="t"/>
              </v:shape>
            </v:group>
            <v:group style="position:absolute;left:1128;top:-1359;width:2;height:80" coordorigin="1128,-1359" coordsize="2,80">
              <v:shape style="position:absolute;left:1128;top:-1359;width:2;height:80" coordorigin="1128,-1359" coordsize="0,80" path="m1128,-1279l1128,-1359e" filled="false" stroked="true" strokeweight=".748pt" strokecolor="#939598">
                <v:path arrowok="t"/>
              </v:shape>
            </v:group>
            <v:group style="position:absolute;left:1088;top:-1359;width:2;height:80" coordorigin="1088,-1359" coordsize="2,80">
              <v:shape style="position:absolute;left:1088;top:-1359;width:2;height:80" coordorigin="1088,-1359" coordsize="1,80" path="m1088,-1279l1088,-1359e" filled="false" stroked="true" strokeweight=".748pt" strokecolor="#939598">
                <v:path arrowok="t"/>
              </v:shape>
            </v:group>
            <v:group style="position:absolute;left:1048;top:-1359;width:2;height:80" coordorigin="1048,-1359" coordsize="2,80">
              <v:shape style="position:absolute;left:1048;top:-1359;width:2;height:80" coordorigin="1048,-1359" coordsize="0,80" path="m1048,-1279l1048,-1359e" filled="false" stroked="true" strokeweight=".748pt" strokecolor="#939598">
                <v:path arrowok="t"/>
              </v:shape>
            </v:group>
            <v:group style="position:absolute;left:1008;top:-1359;width:2;height:80" coordorigin="1008,-1359" coordsize="2,80">
              <v:shape style="position:absolute;left:1008;top:-1359;width:2;height:80" coordorigin="1008,-1359" coordsize="0,80" path="m1008,-1279l1008,-1359e" filled="false" stroked="true" strokeweight=".748pt" strokecolor="#939598">
                <v:path arrowok="t"/>
              </v:shape>
            </v:group>
            <v:group style="position:absolute;left:968;top:-1359;width:2;height:80" coordorigin="968,-1359" coordsize="2,80">
              <v:shape style="position:absolute;left:968;top:-1359;width:2;height:80" coordorigin="968,-1359" coordsize="0,80" path="m968,-1279l968,-1359e" filled="false" stroked="true" strokeweight=".748pt" strokecolor="#939598">
                <v:path arrowok="t"/>
              </v:shape>
            </v:group>
            <v:group style="position:absolute;left:928;top:-1359;width:2;height:80" coordorigin="928,-1359" coordsize="2,80">
              <v:shape style="position:absolute;left:928;top:-1359;width:2;height:80" coordorigin="928,-1359" coordsize="0,80" path="m928,-1279l928,-1359e" filled="false" stroked="true" strokeweight=".748pt" strokecolor="#939598">
                <v:path arrowok="t"/>
              </v:shape>
            </v:group>
            <v:group style="position:absolute;left:888;top:-1359;width:2;height:80" coordorigin="888,-1359" coordsize="2,80">
              <v:shape style="position:absolute;left:888;top:-1359;width:2;height:80" coordorigin="888,-1359" coordsize="0,80" path="m888,-1279l888,-1359e" filled="false" stroked="true" strokeweight=".748pt" strokecolor="#939598">
                <v:path arrowok="t"/>
              </v:shape>
            </v:group>
            <v:group style="position:absolute;left:848;top:-1359;width:2;height:80" coordorigin="848,-1359" coordsize="2,80">
              <v:shape style="position:absolute;left:848;top:-1359;width:2;height:80" coordorigin="848,-1359" coordsize="0,80" path="m848,-1279l848,-1359e" filled="false" stroked="true" strokeweight=".748pt" strokecolor="#939598">
                <v:path arrowok="t"/>
              </v:shape>
            </v:group>
            <v:group style="position:absolute;left:808;top:-1359;width:2;height:80" coordorigin="808,-1359" coordsize="2,80">
              <v:shape style="position:absolute;left:808;top:-1359;width:2;height:80" coordorigin="808,-1359" coordsize="0,80" path="m808,-1279l808,-1359e" filled="false" stroked="true" strokeweight=".748pt" strokecolor="#939598">
                <v:path arrowok="t"/>
              </v:shape>
            </v:group>
            <v:group style="position:absolute;left:768;top:-1359;width:2;height:80" coordorigin="768,-1359" coordsize="2,80">
              <v:shape style="position:absolute;left:768;top:-1359;width:2;height:80" coordorigin="768,-1359" coordsize="0,80" path="m768,-1279l768,-1359e" filled="false" stroked="true" strokeweight=".748pt" strokecolor="#939598">
                <v:path arrowok="t"/>
              </v:shape>
            </v:group>
            <v:group style="position:absolute;left:728;top:-1359;width:2;height:80" coordorigin="728,-1359" coordsize="2,80">
              <v:shape style="position:absolute;left:728;top:-1359;width:2;height:80" coordorigin="728,-1359" coordsize="1,80" path="m728,-1279l728,-1359e" filled="false" stroked="true" strokeweight=".748pt" strokecolor="#939598">
                <v:path arrowok="t"/>
              </v:shape>
            </v:group>
            <v:group style="position:absolute;left:688;top:-1359;width:2;height:80" coordorigin="688,-1359" coordsize="2,80">
              <v:shape style="position:absolute;left:688;top:-1359;width:2;height:80" coordorigin="688,-1359" coordsize="0,80" path="m688,-1279l688,-1359e" filled="false" stroked="true" strokeweight=".748pt" strokecolor="#939598">
                <v:path arrowok="t"/>
              </v:shape>
            </v:group>
            <v:group style="position:absolute;left:648;top:-1359;width:2;height:80" coordorigin="648,-1359" coordsize="2,80">
              <v:shape style="position:absolute;left:648;top:-1359;width:2;height:80" coordorigin="648,-1359" coordsize="0,80" path="m648,-1279l648,-1359e" filled="false" stroked="true" strokeweight=".748pt" strokecolor="#939598">
                <v:path arrowok="t"/>
              </v:shape>
            </v:group>
            <v:group style="position:absolute;left:608;top:-1359;width:2;height:80" coordorigin="608,-1359" coordsize="2,80">
              <v:shape style="position:absolute;left:608;top:-1359;width:2;height:80" coordorigin="608,-1359" coordsize="0,80" path="m608,-1279l608,-1359e" filled="false" stroked="true" strokeweight=".748pt" strokecolor="#939598">
                <v:path arrowok="t"/>
              </v:shape>
            </v:group>
            <v:group style="position:absolute;left:568;top:-1359;width:2;height:80" coordorigin="568,-1359" coordsize="2,80">
              <v:shape style="position:absolute;left:568;top:-1359;width:2;height:80" coordorigin="568,-1359" coordsize="0,80" path="m568,-1279l568,-1359e" filled="false" stroked="true" strokeweight=".748pt" strokecolor="#939598">
                <v:path arrowok="t"/>
              </v:shape>
            </v:group>
            <v:group style="position:absolute;left:528;top:-1359;width:2;height:80" coordorigin="528,-1359" coordsize="2,80">
              <v:shape style="position:absolute;left:528;top:-1359;width:2;height:80" coordorigin="528,-1359" coordsize="0,80" path="m528,-1279l528,-1359e" filled="false" stroked="true" strokeweight=".748pt" strokecolor="#939598">
                <v:path arrowok="t"/>
              </v:shape>
            </v:group>
            <v:group style="position:absolute;left:488;top:-1359;width:2;height:80" coordorigin="488,-1359" coordsize="2,80">
              <v:shape style="position:absolute;left:488;top:-1359;width:2;height:80" coordorigin="488,-1359" coordsize="0,80" path="m488,-1279l488,-1359e" filled="false" stroked="true" strokeweight=".748pt" strokecolor="#939598">
                <v:path arrowok="t"/>
              </v:shape>
            </v:group>
            <v:group style="position:absolute;left:448;top:-1359;width:2;height:80" coordorigin="448,-1359" coordsize="2,80">
              <v:shape style="position:absolute;left:448;top:-1359;width:2;height:80" coordorigin="448,-1359" coordsize="0,80" path="m448,-1279l448,-1359e" filled="false" stroked="true" strokeweight=".748pt" strokecolor="#939598">
                <v:path arrowok="t"/>
              </v:shape>
            </v:group>
            <v:group style="position:absolute;left:408;top:-1359;width:2;height:80" coordorigin="408,-1359" coordsize="2,80">
              <v:shape style="position:absolute;left:408;top:-1359;width:2;height:80" coordorigin="408,-1359" coordsize="0,80" path="m408,-1279l408,-1359e" filled="false" stroked="true" strokeweight=".748pt" strokecolor="#939598">
                <v:path arrowok="t"/>
              </v:shape>
            </v:group>
            <v:group style="position:absolute;left:368;top:-1359;width:2;height:80" coordorigin="368,-1359" coordsize="2,80">
              <v:shape style="position:absolute;left:368;top:-1359;width:2;height:80" coordorigin="368,-1359" coordsize="1,80" path="m368,-1279l368,-1359e" filled="false" stroked="true" strokeweight=".748pt" strokecolor="#939598">
                <v:path arrowok="t"/>
              </v:shape>
            </v:group>
            <v:group style="position:absolute;left:328;top:-1359;width:2;height:80" coordorigin="328,-1359" coordsize="2,80">
              <v:shape style="position:absolute;left:328;top:-1359;width:2;height:80" coordorigin="328,-1359" coordsize="0,80" path="m328,-1279l328,-1359e" filled="false" stroked="true" strokeweight=".748pt" strokecolor="#939598">
                <v:path arrowok="t"/>
              </v:shape>
            </v:group>
            <v:group style="position:absolute;left:288;top:-1359;width:2;height:80" coordorigin="288,-1359" coordsize="2,80">
              <v:shape style="position:absolute;left:288;top:-1359;width:2;height:80" coordorigin="288,-1359" coordsize="0,80" path="m288,-1279l288,-1359e" filled="false" stroked="true" strokeweight=".748pt" strokecolor="#939598">
                <v:path arrowok="t"/>
              </v:shape>
            </v:group>
            <v:group style="position:absolute;left:248;top:-1359;width:2;height:80" coordorigin="248,-1359" coordsize="2,80">
              <v:shape style="position:absolute;left:248;top:-1359;width:2;height:80" coordorigin="248,-1359" coordsize="0,80" path="m248,-1279l248,-1359e" filled="false" stroked="true" strokeweight=".748pt" strokecolor="#939598">
                <v:path arrowok="t"/>
              </v:shape>
            </v:group>
            <v:group style="position:absolute;left:208;top:-1359;width:2;height:80" coordorigin="208,-1359" coordsize="2,80">
              <v:shape style="position:absolute;left:208;top:-1359;width:2;height:80" coordorigin="208,-1359" coordsize="0,80" path="m208,-1279l208,-1359e" filled="false" stroked="true" strokeweight=".748pt" strokecolor="#939598">
                <v:path arrowok="t"/>
              </v:shape>
            </v:group>
            <v:group style="position:absolute;left:168;top:-1359;width:2;height:80" coordorigin="168,-1359" coordsize="2,80">
              <v:shape style="position:absolute;left:168;top:-1359;width:2;height:80" coordorigin="168,-1359" coordsize="0,80" path="m168,-1279l168,-1359e" filled="false" stroked="true" strokeweight=".748pt" strokecolor="#939598">
                <v:path arrowok="t"/>
              </v:shape>
            </v:group>
            <v:group style="position:absolute;left:128;top:-1359;width:2;height:80" coordorigin="128,-1359" coordsize="2,80">
              <v:shape style="position:absolute;left:128;top:-1359;width:2;height:80" coordorigin="128,-1359" coordsize="0,80" path="m128,-1279l128,-1359e" filled="false" stroked="true" strokeweight=".748pt" strokecolor="#939598">
                <v:path arrowok="t"/>
              </v:shape>
            </v:group>
            <v:group style="position:absolute;left:88;top:-1359;width:2;height:80" coordorigin="88,-1359" coordsize="2,80">
              <v:shape style="position:absolute;left:88;top:-1359;width:2;height:80" coordorigin="88,-1359" coordsize="0,80" path="m88,-1279l88,-1359e" filled="false" stroked="true" strokeweight=".748pt" strokecolor="#939598">
                <v:path arrowok="t"/>
              </v:shape>
            </v:group>
            <v:group style="position:absolute;left:47;top:-1359;width:2;height:80" coordorigin="47,-1359" coordsize="2,80">
              <v:shape style="position:absolute;left:47;top:-1359;width:2;height:80" coordorigin="47,-1359" coordsize="0,80" path="m48,-1279l47,-1359e" filled="false" stroked="true" strokeweight=".748pt" strokecolor="#939598">
                <v:path arrowok="t"/>
              </v:shape>
            </v:group>
            <v:group style="position:absolute;left:7;top:-1359;width:2;height:80" coordorigin="7,-1359" coordsize="2,80">
              <v:shape style="position:absolute;left:7;top:-1359;width:2;height:80" coordorigin="7,-1359" coordsize="0,80" path="m7,-1279l7,-1359e" filled="false" stroked="true" strokeweight=".748pt" strokecolor="#939598">
                <v:path arrowok="t"/>
              </v:shape>
            </v:group>
            <w10:wrap type="none"/>
          </v:group>
        </w:pict>
      </w:r>
      <w:bookmarkStart w:name="_TOC_250006" w:id="4"/>
      <w:r>
        <w:rPr>
          <w:color w:val="A4590C"/>
          <w:spacing w:val="21"/>
          <w:w w:val="85"/>
        </w:rPr>
        <w:t>Our</w:t>
      </w:r>
      <w:r>
        <w:rPr>
          <w:color w:val="A4590C"/>
          <w:spacing w:val="3"/>
          <w:w w:val="85"/>
        </w:rPr>
        <w:t> </w:t>
      </w:r>
      <w:r>
        <w:rPr>
          <w:color w:val="A4590C"/>
          <w:spacing w:val="31"/>
          <w:w w:val="85"/>
        </w:rPr>
        <w:t>Country`</w:t>
      </w:r>
      <w:bookmarkEnd w:id="4"/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9"/>
          <w:szCs w:val="29"/>
        </w:rPr>
      </w:pPr>
    </w:p>
    <w:p>
      <w:pPr>
        <w:spacing w:after="0" w:line="240" w:lineRule="auto"/>
        <w:rPr>
          <w:rFonts w:ascii="Arial" w:hAnsi="Arial" w:cs="Arial" w:eastAsia="Arial"/>
          <w:sz w:val="29"/>
          <w:szCs w:val="29"/>
        </w:rPr>
        <w:sectPr>
          <w:pgSz w:w="11910" w:h="16840"/>
          <w:pgMar w:top="760" w:bottom="0" w:left="0" w:right="0"/>
        </w:sectPr>
      </w:pPr>
    </w:p>
    <w:p>
      <w:pPr>
        <w:pStyle w:val="BodyText"/>
        <w:spacing w:line="264" w:lineRule="exact" w:before="60"/>
        <w:ind w:right="0"/>
        <w:jc w:val="left"/>
      </w:pPr>
      <w:r>
        <w:rPr/>
        <w:pict>
          <v:group style="position:absolute;margin-left:-.750021pt;margin-top:738.545044pt;width:597.050pt;height:103.35pt;mso-position-horizontal-relative:page;mso-position-vertical-relative:page;z-index:2608" coordorigin="-15,14771" coordsize="11941,2067">
            <v:group style="position:absolute;left:11906;top:16427;width:2;height:71" coordorigin="11906,16427" coordsize="2,71">
              <v:shape style="position:absolute;left:11906;top:16427;width:2;height:71" coordorigin="11906,16427" coordsize="0,71" path="m11906,16498l11906,16427e" filled="false" stroked="true" strokeweight=".748pt" strokecolor="#939598">
                <v:path arrowok="t"/>
              </v:shape>
            </v:group>
            <v:group style="position:absolute;left:11865;top:16427;width:2;height:80" coordorigin="11865,16427" coordsize="2,80">
              <v:shape style="position:absolute;left:11865;top:16427;width:2;height:80" coordorigin="11865,16427" coordsize="0,80" path="m11865,16507l11865,16427e" filled="false" stroked="true" strokeweight=".748pt" strokecolor="#939598">
                <v:path arrowok="t"/>
              </v:shape>
            </v:group>
            <v:group style="position:absolute;left:11825;top:16427;width:2;height:80" coordorigin="11825,16427" coordsize="2,80">
              <v:shape style="position:absolute;left:11825;top:16427;width:2;height:80" coordorigin="11825,16427" coordsize="0,80" path="m11825,16507l11825,16427e" filled="false" stroked="true" strokeweight=".748pt" strokecolor="#939598">
                <v:path arrowok="t"/>
              </v:shape>
            </v:group>
            <v:group style="position:absolute;left:11785;top:16427;width:2;height:80" coordorigin="11785,16427" coordsize="2,80">
              <v:shape style="position:absolute;left:11785;top:16427;width:2;height:80" coordorigin="11785,16427" coordsize="0,80" path="m11785,16507l11785,16427e" filled="false" stroked="true" strokeweight=".748pt" strokecolor="#939598">
                <v:path arrowok="t"/>
              </v:shape>
            </v:group>
            <v:group style="position:absolute;left:11745;top:16427;width:2;height:80" coordorigin="11745,16427" coordsize="2,80">
              <v:shape style="position:absolute;left:11745;top:16427;width:2;height:80" coordorigin="11745,16427" coordsize="0,80" path="m11745,16507l11745,16427e" filled="false" stroked="true" strokeweight=".748pt" strokecolor="#939598">
                <v:path arrowok="t"/>
              </v:shape>
            </v:group>
            <v:group style="position:absolute;left:11705;top:16428;width:2;height:80" coordorigin="11705,16428" coordsize="2,80">
              <v:shape style="position:absolute;left:11705;top:16428;width:2;height:80" coordorigin="11705,16428" coordsize="0,80" path="m11705,16508l11705,16428e" filled="false" stroked="true" strokeweight=".748pt" strokecolor="#939598">
                <v:path arrowok="t"/>
              </v:shape>
            </v:group>
            <v:group style="position:absolute;left:11665;top:16428;width:2;height:80" coordorigin="11665,16428" coordsize="2,80">
              <v:shape style="position:absolute;left:11665;top:16428;width:2;height:80" coordorigin="11665,16428" coordsize="0,80" path="m11665,16508l11665,16428e" filled="false" stroked="true" strokeweight=".748pt" strokecolor="#939598">
                <v:path arrowok="t"/>
              </v:shape>
            </v:group>
            <v:group style="position:absolute;left:11625;top:16428;width:2;height:80" coordorigin="11625,16428" coordsize="2,80">
              <v:shape style="position:absolute;left:11625;top:16428;width:2;height:80" coordorigin="11625,16428" coordsize="0,80" path="m11625,16508l11625,16428e" filled="false" stroked="true" strokeweight=".748pt" strokecolor="#939598">
                <v:path arrowok="t"/>
              </v:shape>
            </v:group>
            <v:group style="position:absolute;left:11585;top:16428;width:2;height:80" coordorigin="11585,16428" coordsize="2,80">
              <v:shape style="position:absolute;left:11585;top:16428;width:2;height:80" coordorigin="11585,16428" coordsize="1,80" path="m11585,16508l11585,16428e" filled="false" stroked="true" strokeweight=".748pt" strokecolor="#939598">
                <v:path arrowok="t"/>
              </v:shape>
            </v:group>
            <v:group style="position:absolute;left:11545;top:16428;width:2;height:80" coordorigin="11545,16428" coordsize="2,80">
              <v:shape style="position:absolute;left:11545;top:16428;width:2;height:80" coordorigin="11545,16428" coordsize="0,80" path="m11545,16508l11545,16428e" filled="false" stroked="true" strokeweight=".748pt" strokecolor="#939598">
                <v:path arrowok="t"/>
              </v:shape>
            </v:group>
            <v:group style="position:absolute;left:11505;top:16428;width:2;height:80" coordorigin="11505,16428" coordsize="2,80">
              <v:shape style="position:absolute;left:11505;top:16428;width:2;height:80" coordorigin="11505,16428" coordsize="0,80" path="m11505,16508l11505,16428e" filled="false" stroked="true" strokeweight=".748pt" strokecolor="#939598">
                <v:path arrowok="t"/>
              </v:shape>
            </v:group>
            <v:group style="position:absolute;left:11465;top:16428;width:2;height:80" coordorigin="11465,16428" coordsize="2,80">
              <v:shape style="position:absolute;left:11465;top:16428;width:2;height:80" coordorigin="11465,16428" coordsize="1,80" path="m11465,16508l11465,16428e" filled="false" stroked="true" strokeweight=".748pt" strokecolor="#939598">
                <v:path arrowok="t"/>
              </v:shape>
            </v:group>
            <v:group style="position:absolute;left:11425;top:16428;width:2;height:80" coordorigin="11425,16428" coordsize="2,80">
              <v:shape style="position:absolute;left:11425;top:16428;width:2;height:80" coordorigin="11425,16428" coordsize="1,80" path="m11425,16508l11425,16428e" filled="false" stroked="true" strokeweight=".748pt" strokecolor="#939598">
                <v:path arrowok="t"/>
              </v:shape>
            </v:group>
            <v:group style="position:absolute;left:11385;top:16428;width:2;height:80" coordorigin="11385,16428" coordsize="2,80">
              <v:shape style="position:absolute;left:11385;top:16428;width:2;height:80" coordorigin="11385,16428" coordsize="1,80" path="m11385,16508l11385,16428e" filled="false" stroked="true" strokeweight=".748pt" strokecolor="#939598">
                <v:path arrowok="t"/>
              </v:shape>
            </v:group>
            <v:group style="position:absolute;left:11345;top:16428;width:2;height:80" coordorigin="11345,16428" coordsize="2,80">
              <v:shape style="position:absolute;left:11345;top:16428;width:2;height:80" coordorigin="11345,16428" coordsize="1,80" path="m11345,16508l11345,16428e" filled="false" stroked="true" strokeweight=".748pt" strokecolor="#939598">
                <v:path arrowok="t"/>
              </v:shape>
            </v:group>
            <v:group style="position:absolute;left:11305;top:16428;width:2;height:80" coordorigin="11305,16428" coordsize="2,80">
              <v:shape style="position:absolute;left:11305;top:16428;width:2;height:80" coordorigin="11305,16428" coordsize="1,80" path="m11305,16508l11305,16428e" filled="false" stroked="true" strokeweight=".748pt" strokecolor="#939598">
                <v:path arrowok="t"/>
              </v:shape>
            </v:group>
            <v:group style="position:absolute;left:11265;top:16428;width:2;height:80" coordorigin="11265,16428" coordsize="2,80">
              <v:shape style="position:absolute;left:11265;top:16428;width:2;height:80" coordorigin="11265,16428" coordsize="0,80" path="m11265,16508l11265,16428e" filled="false" stroked="true" strokeweight=".748pt" strokecolor="#939598">
                <v:path arrowok="t"/>
              </v:shape>
            </v:group>
            <v:group style="position:absolute;left:11224;top:16428;width:2;height:80" coordorigin="11224,16428" coordsize="2,80">
              <v:shape style="position:absolute;left:11224;top:16428;width:2;height:80" coordorigin="11224,16428" coordsize="0,80" path="m11224,16508l11224,16428e" filled="false" stroked="true" strokeweight=".748pt" strokecolor="#939598">
                <v:path arrowok="t"/>
              </v:shape>
            </v:group>
            <v:group style="position:absolute;left:11184;top:16428;width:2;height:80" coordorigin="11184,16428" coordsize="2,80">
              <v:shape style="position:absolute;left:11184;top:16428;width:2;height:80" coordorigin="11184,16428" coordsize="0,80" path="m11184,16508l11184,16428e" filled="false" stroked="true" strokeweight=".748pt" strokecolor="#939598">
                <v:path arrowok="t"/>
              </v:shape>
            </v:group>
            <v:group style="position:absolute;left:11144;top:16428;width:2;height:80" coordorigin="11144,16428" coordsize="2,80">
              <v:shape style="position:absolute;left:11144;top:16428;width:2;height:80" coordorigin="11144,16428" coordsize="1,80" path="m11144,16508l11144,16428e" filled="false" stroked="true" strokeweight=".748pt" strokecolor="#939598">
                <v:path arrowok="t"/>
              </v:shape>
            </v:group>
            <v:group style="position:absolute;left:11104;top:16428;width:2;height:80" coordorigin="11104,16428" coordsize="2,80">
              <v:shape style="position:absolute;left:11104;top:16428;width:2;height:80" coordorigin="11104,16428" coordsize="0,80" path="m11104,16508l11104,16428e" filled="false" stroked="true" strokeweight=".748pt" strokecolor="#939598">
                <v:path arrowok="t"/>
              </v:shape>
            </v:group>
            <v:group style="position:absolute;left:11064;top:16428;width:2;height:80" coordorigin="11064,16428" coordsize="2,80">
              <v:shape style="position:absolute;left:11064;top:16428;width:2;height:80" coordorigin="11064,16428" coordsize="0,80" path="m11064,16508l11064,16428e" filled="false" stroked="true" strokeweight=".748pt" strokecolor="#939598">
                <v:path arrowok="t"/>
              </v:shape>
            </v:group>
            <v:group style="position:absolute;left:11024;top:16428;width:2;height:80" coordorigin="11024,16428" coordsize="2,80">
              <v:shape style="position:absolute;left:11024;top:16428;width:2;height:80" coordorigin="11024,16428" coordsize="1,80" path="m11024,16508l11024,16428e" filled="false" stroked="true" strokeweight=".748pt" strokecolor="#939598">
                <v:path arrowok="t"/>
              </v:shape>
            </v:group>
            <v:group style="position:absolute;left:10984;top:16428;width:2;height:80" coordorigin="10984,16428" coordsize="2,80">
              <v:shape style="position:absolute;left:10984;top:16428;width:2;height:80" coordorigin="10984,16428" coordsize="0,80" path="m10984,16508l10984,16428e" filled="false" stroked="true" strokeweight=".748pt" strokecolor="#939598">
                <v:path arrowok="t"/>
              </v:shape>
            </v:group>
            <v:group style="position:absolute;left:10944;top:16428;width:2;height:80" coordorigin="10944,16428" coordsize="2,80">
              <v:shape style="position:absolute;left:10944;top:16428;width:2;height:80" coordorigin="10944,16428" coordsize="0,80" path="m10944,16508l10944,16428e" filled="false" stroked="true" strokeweight=".748pt" strokecolor="#939598">
                <v:path arrowok="t"/>
              </v:shape>
            </v:group>
            <v:group style="position:absolute;left:10904;top:16428;width:2;height:80" coordorigin="10904,16428" coordsize="2,80">
              <v:shape style="position:absolute;left:10904;top:16428;width:2;height:80" coordorigin="10904,16428" coordsize="0,80" path="m10904,16508l10904,16428e" filled="false" stroked="true" strokeweight=".748pt" strokecolor="#939598">
                <v:path arrowok="t"/>
              </v:shape>
            </v:group>
            <v:group style="position:absolute;left:10864;top:16428;width:2;height:80" coordorigin="10864,16428" coordsize="2,80">
              <v:shape style="position:absolute;left:10864;top:16428;width:2;height:80" coordorigin="10864,16428" coordsize="0,80" path="m10864,16508l10864,16428e" filled="false" stroked="true" strokeweight=".748pt" strokecolor="#939598">
                <v:path arrowok="t"/>
              </v:shape>
            </v:group>
            <v:group style="position:absolute;left:10824;top:16428;width:2;height:80" coordorigin="10824,16428" coordsize="2,80">
              <v:shape style="position:absolute;left:10824;top:16428;width:2;height:80" coordorigin="10824,16428" coordsize="1,80" path="m10824,16508l10824,16428e" filled="false" stroked="true" strokeweight=".748pt" strokecolor="#939598">
                <v:path arrowok="t"/>
              </v:shape>
            </v:group>
            <v:group style="position:absolute;left:10784;top:16428;width:2;height:80" coordorigin="10784,16428" coordsize="2,80">
              <v:shape style="position:absolute;left:10784;top:16428;width:2;height:80" coordorigin="10784,16428" coordsize="0,80" path="m10784,16508l10784,16428e" filled="false" stroked="true" strokeweight=".748pt" strokecolor="#939598">
                <v:path arrowok="t"/>
              </v:shape>
            </v:group>
            <v:group style="position:absolute;left:10744;top:16428;width:2;height:80" coordorigin="10744,16428" coordsize="2,80">
              <v:shape style="position:absolute;left:10744;top:16428;width:2;height:80" coordorigin="10744,16428" coordsize="0,80" path="m10744,16508l10744,16428e" filled="false" stroked="true" strokeweight=".748pt" strokecolor="#939598">
                <v:path arrowok="t"/>
              </v:shape>
            </v:group>
            <v:group style="position:absolute;left:10704;top:16428;width:2;height:80" coordorigin="10704,16428" coordsize="2,80">
              <v:shape style="position:absolute;left:10704;top:16428;width:2;height:80" coordorigin="10704,16428" coordsize="1,80" path="m10704,16508l10704,16428e" filled="false" stroked="true" strokeweight=".748pt" strokecolor="#939598">
                <v:path arrowok="t"/>
              </v:shape>
            </v:group>
            <v:group style="position:absolute;left:10664;top:16428;width:2;height:80" coordorigin="10664,16428" coordsize="2,80">
              <v:shape style="position:absolute;left:10664;top:16428;width:2;height:80" coordorigin="10664,16428" coordsize="0,80" path="m10664,16508l10664,16428e" filled="false" stroked="true" strokeweight=".748pt" strokecolor="#939598">
                <v:path arrowok="t"/>
              </v:shape>
            </v:group>
            <v:group style="position:absolute;left:10624;top:16428;width:2;height:80" coordorigin="10624,16428" coordsize="2,80">
              <v:shape style="position:absolute;left:10624;top:16428;width:2;height:80" coordorigin="10624,16428" coordsize="0,80" path="m10624,16508l10624,16428e" filled="false" stroked="true" strokeweight=".748pt" strokecolor="#939598">
                <v:path arrowok="t"/>
              </v:shape>
            </v:group>
            <v:group style="position:absolute;left:10584;top:16428;width:2;height:80" coordorigin="10584,16428" coordsize="2,80">
              <v:shape style="position:absolute;left:10584;top:16428;width:2;height:80" coordorigin="10584,16428" coordsize="0,80" path="m10584,16508l10584,16428e" filled="false" stroked="true" strokeweight=".748pt" strokecolor="#939598">
                <v:path arrowok="t"/>
              </v:shape>
            </v:group>
            <v:group style="position:absolute;left:10543;top:16428;width:2;height:80" coordorigin="10543,16428" coordsize="2,80">
              <v:shape style="position:absolute;left:10543;top:16428;width:2;height:80" coordorigin="10543,16428" coordsize="0,80" path="m10543,16508l10543,16428e" filled="false" stroked="true" strokeweight=".748pt" strokecolor="#939598">
                <v:path arrowok="t"/>
              </v:shape>
            </v:group>
            <v:group style="position:absolute;left:10503;top:16428;width:2;height:80" coordorigin="10503,16428" coordsize="2,80">
              <v:shape style="position:absolute;left:10503;top:16428;width:2;height:80" coordorigin="10503,16428" coordsize="1,80" path="m10503,16508l10503,16428e" filled="false" stroked="true" strokeweight=".748pt" strokecolor="#939598">
                <v:path arrowok="t"/>
              </v:shape>
            </v:group>
            <v:group style="position:absolute;left:10463;top:16428;width:2;height:80" coordorigin="10463,16428" coordsize="2,80">
              <v:shape style="position:absolute;left:10463;top:16428;width:2;height:80" coordorigin="10463,16428" coordsize="0,80" path="m10463,16508l10463,16428e" filled="false" stroked="true" strokeweight=".748pt" strokecolor="#939598">
                <v:path arrowok="t"/>
              </v:shape>
            </v:group>
            <v:group style="position:absolute;left:10423;top:16428;width:2;height:80" coordorigin="10423,16428" coordsize="2,80">
              <v:shape style="position:absolute;left:10423;top:16428;width:2;height:80" coordorigin="10423,16428" coordsize="0,80" path="m10423,16508l10423,16428e" filled="false" stroked="true" strokeweight=".748pt" strokecolor="#939598">
                <v:path arrowok="t"/>
              </v:shape>
            </v:group>
            <v:group style="position:absolute;left:10383;top:16428;width:2;height:80" coordorigin="10383,16428" coordsize="2,80">
              <v:shape style="position:absolute;left:10383;top:16428;width:2;height:80" coordorigin="10383,16428" coordsize="1,80" path="m10383,16508l10383,16428e" filled="false" stroked="true" strokeweight=".748pt" strokecolor="#939598">
                <v:path arrowok="t"/>
              </v:shape>
            </v:group>
            <v:group style="position:absolute;left:10343;top:16428;width:2;height:80" coordorigin="10343,16428" coordsize="2,80">
              <v:shape style="position:absolute;left:10343;top:16428;width:2;height:80" coordorigin="10343,16428" coordsize="0,80" path="m10343,16508l10343,16428e" filled="false" stroked="true" strokeweight=".748pt" strokecolor="#939598">
                <v:path arrowok="t"/>
              </v:shape>
            </v:group>
            <v:group style="position:absolute;left:10303;top:16428;width:2;height:80" coordorigin="10303,16428" coordsize="2,80">
              <v:shape style="position:absolute;left:10303;top:16428;width:2;height:80" coordorigin="10303,16428" coordsize="0,80" path="m10303,16508l10303,16428e" filled="false" stroked="true" strokeweight=".748pt" strokecolor="#939598">
                <v:path arrowok="t"/>
              </v:shape>
            </v:group>
            <v:group style="position:absolute;left:10263;top:16428;width:2;height:80" coordorigin="10263,16428" coordsize="2,80">
              <v:shape style="position:absolute;left:10263;top:16428;width:2;height:80" coordorigin="10263,16428" coordsize="1,80" path="m10263,16508l10263,16428e" filled="false" stroked="true" strokeweight=".748pt" strokecolor="#939598">
                <v:path arrowok="t"/>
              </v:shape>
            </v:group>
            <v:group style="position:absolute;left:10223;top:16428;width:2;height:80" coordorigin="10223,16428" coordsize="2,80">
              <v:shape style="position:absolute;left:10223;top:16428;width:2;height:80" coordorigin="10223,16428" coordsize="1,80" path="m10223,16508l10223,16428e" filled="false" stroked="true" strokeweight=".748pt" strokecolor="#939598">
                <v:path arrowok="t"/>
              </v:shape>
            </v:group>
            <v:group style="position:absolute;left:10183;top:16428;width:2;height:80" coordorigin="10183,16428" coordsize="2,80">
              <v:shape style="position:absolute;left:10183;top:16428;width:2;height:80" coordorigin="10183,16428" coordsize="1,80" path="m10183,16508l10183,16428e" filled="false" stroked="true" strokeweight=".748pt" strokecolor="#939598">
                <v:path arrowok="t"/>
              </v:shape>
            </v:group>
            <v:group style="position:absolute;left:10143;top:16428;width:2;height:80" coordorigin="10143,16428" coordsize="2,80">
              <v:shape style="position:absolute;left:10143;top:16428;width:2;height:80" coordorigin="10143,16428" coordsize="1,80" path="m10143,16508l10143,16428e" filled="false" stroked="true" strokeweight=".748pt" strokecolor="#939598">
                <v:path arrowok="t"/>
              </v:shape>
            </v:group>
            <v:group style="position:absolute;left:10103;top:16428;width:2;height:80" coordorigin="10103,16428" coordsize="2,80">
              <v:shape style="position:absolute;left:10103;top:16428;width:2;height:80" coordorigin="10103,16428" coordsize="1,80" path="m10103,16508l10103,16428e" filled="false" stroked="true" strokeweight=".748pt" strokecolor="#939598">
                <v:path arrowok="t"/>
              </v:shape>
            </v:group>
            <v:group style="position:absolute;left:10063;top:16428;width:2;height:80" coordorigin="10063,16428" coordsize="2,80">
              <v:shape style="position:absolute;left:10063;top:16428;width:2;height:80" coordorigin="10063,16428" coordsize="0,80" path="m10063,16508l10063,16428e" filled="false" stroked="true" strokeweight=".748pt" strokecolor="#939598">
                <v:path arrowok="t"/>
              </v:shape>
            </v:group>
            <v:group style="position:absolute;left:10023;top:16428;width:2;height:80" coordorigin="10023,16428" coordsize="2,80">
              <v:shape style="position:absolute;left:10023;top:16428;width:2;height:80" coordorigin="10023,16428" coordsize="0,80" path="m10023,16508l10023,16428e" filled="false" stroked="true" strokeweight=".748pt" strokecolor="#939598">
                <v:path arrowok="t"/>
              </v:shape>
            </v:group>
            <v:group style="position:absolute;left:9983;top:16428;width:2;height:80" coordorigin="9983,16428" coordsize="2,80">
              <v:shape style="position:absolute;left:9983;top:16428;width:2;height:80" coordorigin="9983,16428" coordsize="0,80" path="m9983,16508l9983,16428e" filled="false" stroked="true" strokeweight=".748pt" strokecolor="#939598">
                <v:path arrowok="t"/>
              </v:shape>
            </v:group>
            <v:group style="position:absolute;left:9943;top:16428;width:2;height:80" coordorigin="9943,16428" coordsize="2,80">
              <v:shape style="position:absolute;left:9943;top:16428;width:2;height:80" coordorigin="9943,16428" coordsize="1,80" path="m9943,16508l9943,16428e" filled="false" stroked="true" strokeweight=".748pt" strokecolor="#939598">
                <v:path arrowok="t"/>
              </v:shape>
            </v:group>
            <v:group style="position:absolute;left:9902;top:16428;width:2;height:80" coordorigin="9902,16428" coordsize="2,80">
              <v:shape style="position:absolute;left:9902;top:16428;width:2;height:80" coordorigin="9902,16428" coordsize="0,80" path="m9902,16508l9902,16428e" filled="false" stroked="true" strokeweight=".748pt" strokecolor="#939598">
                <v:path arrowok="t"/>
              </v:shape>
            </v:group>
            <v:group style="position:absolute;left:9862;top:16428;width:2;height:80" coordorigin="9862,16428" coordsize="2,80">
              <v:shape style="position:absolute;left:9862;top:16428;width:2;height:80" coordorigin="9862,16428" coordsize="0,80" path="m9862,16508l9862,16428e" filled="false" stroked="true" strokeweight=".748pt" strokecolor="#939598">
                <v:path arrowok="t"/>
              </v:shape>
            </v:group>
            <v:group style="position:absolute;left:9822;top:16428;width:2;height:80" coordorigin="9822,16428" coordsize="2,80">
              <v:shape style="position:absolute;left:9822;top:16428;width:2;height:80" coordorigin="9822,16428" coordsize="0,80" path="m9822,16508l9822,16428e" filled="false" stroked="true" strokeweight=".748pt" strokecolor="#939598">
                <v:path arrowok="t"/>
              </v:shape>
            </v:group>
            <v:group style="position:absolute;left:9782;top:16428;width:2;height:80" coordorigin="9782,16428" coordsize="2,80">
              <v:shape style="position:absolute;left:9782;top:16428;width:2;height:80" coordorigin="9782,16428" coordsize="0,80" path="m9782,16508l9782,16428e" filled="false" stroked="true" strokeweight=".748pt" strokecolor="#939598">
                <v:path arrowok="t"/>
              </v:shape>
            </v:group>
            <v:group style="position:absolute;left:9742;top:16428;width:2;height:80" coordorigin="9742,16428" coordsize="2,80">
              <v:shape style="position:absolute;left:9742;top:16428;width:2;height:80" coordorigin="9742,16428" coordsize="0,80" path="m9742,16508l9742,16428e" filled="false" stroked="true" strokeweight=".748pt" strokecolor="#939598">
                <v:path arrowok="t"/>
              </v:shape>
            </v:group>
            <v:group style="position:absolute;left:9702;top:16428;width:2;height:80" coordorigin="9702,16428" coordsize="2,80">
              <v:shape style="position:absolute;left:9702;top:16428;width:2;height:80" coordorigin="9702,16428" coordsize="0,80" path="m9702,16508l9702,16428e" filled="false" stroked="true" strokeweight=".748pt" strokecolor="#939598">
                <v:path arrowok="t"/>
              </v:shape>
            </v:group>
            <v:group style="position:absolute;left:9662;top:16428;width:2;height:80" coordorigin="9662,16428" coordsize="2,80">
              <v:shape style="position:absolute;left:9662;top:16428;width:2;height:80" coordorigin="9662,16428" coordsize="0,80" path="m9662,16508l9662,16428e" filled="false" stroked="true" strokeweight=".748pt" strokecolor="#939598">
                <v:path arrowok="t"/>
              </v:shape>
            </v:group>
            <v:group style="position:absolute;left:9622;top:16428;width:2;height:80" coordorigin="9622,16428" coordsize="2,80">
              <v:shape style="position:absolute;left:9622;top:16428;width:2;height:80" coordorigin="9622,16428" coordsize="1,80" path="m9622,16508l9622,16428e" filled="false" stroked="true" strokeweight=".748pt" strokecolor="#939598">
                <v:path arrowok="t"/>
              </v:shape>
            </v:group>
            <v:group style="position:absolute;left:9582;top:16428;width:2;height:80" coordorigin="9582,16428" coordsize="2,80">
              <v:shape style="position:absolute;left:9582;top:16428;width:2;height:80" coordorigin="9582,16428" coordsize="0,80" path="m9582,16508l9582,16428e" filled="false" stroked="true" strokeweight=".748pt" strokecolor="#939598">
                <v:path arrowok="t"/>
              </v:shape>
            </v:group>
            <v:group style="position:absolute;left:9542;top:16428;width:2;height:80" coordorigin="9542,16428" coordsize="2,80">
              <v:shape style="position:absolute;left:9542;top:16428;width:2;height:80" coordorigin="9542,16428" coordsize="0,80" path="m9542,16508l9542,16428e" filled="false" stroked="true" strokeweight=".748pt" strokecolor="#939598">
                <v:path arrowok="t"/>
              </v:shape>
            </v:group>
            <v:group style="position:absolute;left:9502;top:16428;width:2;height:80" coordorigin="9502,16428" coordsize="2,80">
              <v:shape style="position:absolute;left:9502;top:16428;width:2;height:80" coordorigin="9502,16428" coordsize="0,80" path="m9502,16508l9502,16428e" filled="false" stroked="true" strokeweight=".748pt" strokecolor="#939598">
                <v:path arrowok="t"/>
              </v:shape>
            </v:group>
            <v:group style="position:absolute;left:9462;top:16428;width:2;height:80" coordorigin="9462,16428" coordsize="2,80">
              <v:shape style="position:absolute;left:9462;top:16428;width:2;height:80" coordorigin="9462,16428" coordsize="0,80" path="m9462,16508l9462,16428e" filled="false" stroked="true" strokeweight=".748pt" strokecolor="#939598">
                <v:path arrowok="t"/>
              </v:shape>
            </v:group>
            <v:group style="position:absolute;left:9422;top:16428;width:2;height:80" coordorigin="9422,16428" coordsize="2,80">
              <v:shape style="position:absolute;left:9422;top:16428;width:2;height:80" coordorigin="9422,16428" coordsize="0,80" path="m9422,16508l9422,16428e" filled="false" stroked="true" strokeweight=".748pt" strokecolor="#939598">
                <v:path arrowok="t"/>
              </v:shape>
            </v:group>
            <v:group style="position:absolute;left:9382;top:16428;width:2;height:80" coordorigin="9382,16428" coordsize="2,80">
              <v:shape style="position:absolute;left:9382;top:16428;width:2;height:80" coordorigin="9382,16428" coordsize="0,80" path="m9382,16508l9382,16428e" filled="false" stroked="true" strokeweight=".748pt" strokecolor="#939598">
                <v:path arrowok="t"/>
              </v:shape>
            </v:group>
            <v:group style="position:absolute;left:9342;top:16428;width:2;height:80" coordorigin="9342,16428" coordsize="2,80">
              <v:shape style="position:absolute;left:9342;top:16428;width:2;height:80" coordorigin="9342,16428" coordsize="0,80" path="m9342,16508l9342,16428e" filled="false" stroked="true" strokeweight=".748pt" strokecolor="#939598">
                <v:path arrowok="t"/>
              </v:shape>
            </v:group>
            <v:group style="position:absolute;left:9302;top:16428;width:2;height:80" coordorigin="9302,16428" coordsize="2,80">
              <v:shape style="position:absolute;left:9302;top:16428;width:2;height:80" coordorigin="9302,16428" coordsize="1,80" path="m9302,16508l9302,16428e" filled="false" stroked="true" strokeweight=".748pt" strokecolor="#939598">
                <v:path arrowok="t"/>
              </v:shape>
            </v:group>
            <v:group style="position:absolute;left:9262;top:16428;width:2;height:80" coordorigin="9262,16428" coordsize="2,80">
              <v:shape style="position:absolute;left:9262;top:16428;width:2;height:80" coordorigin="9262,16428" coordsize="0,80" path="m9262,16508l9262,16428e" filled="false" stroked="true" strokeweight=".748pt" strokecolor="#939598">
                <v:path arrowok="t"/>
              </v:shape>
            </v:group>
            <v:group style="position:absolute;left:9221;top:16428;width:2;height:80" coordorigin="9221,16428" coordsize="2,80">
              <v:shape style="position:absolute;left:9221;top:16428;width:2;height:80" coordorigin="9221,16428" coordsize="0,80" path="m9221,16508l9221,16428e" filled="false" stroked="true" strokeweight=".748pt" strokecolor="#939598">
                <v:path arrowok="t"/>
              </v:shape>
            </v:group>
            <v:group style="position:absolute;left:9181;top:16428;width:2;height:80" coordorigin="9181,16428" coordsize="2,80">
              <v:shape style="position:absolute;left:9181;top:16428;width:2;height:80" coordorigin="9181,16428" coordsize="0,80" path="m9181,16508l9181,16428e" filled="false" stroked="true" strokeweight=".748pt" strokecolor="#939598">
                <v:path arrowok="t"/>
              </v:shape>
            </v:group>
            <v:group style="position:absolute;left:9141;top:16428;width:2;height:80" coordorigin="9141,16428" coordsize="2,80">
              <v:shape style="position:absolute;left:9141;top:16428;width:2;height:80" coordorigin="9141,16428" coordsize="0,80" path="m9141,16508l9141,16428e" filled="false" stroked="true" strokeweight=".748pt" strokecolor="#939598">
                <v:path arrowok="t"/>
              </v:shape>
            </v:group>
            <v:group style="position:absolute;left:9101;top:16428;width:2;height:80" coordorigin="9101,16428" coordsize="2,80">
              <v:shape style="position:absolute;left:9101;top:16428;width:2;height:80" coordorigin="9101,16428" coordsize="1,80" path="m9101,16508l9101,16428e" filled="false" stroked="true" strokeweight=".748pt" strokecolor="#939598">
                <v:path arrowok="t"/>
              </v:shape>
            </v:group>
            <v:group style="position:absolute;left:9061;top:16428;width:2;height:80" coordorigin="9061,16428" coordsize="2,80">
              <v:shape style="position:absolute;left:9061;top:16428;width:2;height:80" coordorigin="9061,16428" coordsize="1,80" path="m9061,16508l9061,16428e" filled="false" stroked="true" strokeweight=".748pt" strokecolor="#939598">
                <v:path arrowok="t"/>
              </v:shape>
            </v:group>
            <v:group style="position:absolute;left:9021;top:16428;width:2;height:80" coordorigin="9021,16428" coordsize="2,80">
              <v:shape style="position:absolute;left:9021;top:16428;width:2;height:80" coordorigin="9021,16428" coordsize="1,80" path="m9021,16508l9021,16428e" filled="false" stroked="true" strokeweight=".748pt" strokecolor="#939598">
                <v:path arrowok="t"/>
              </v:shape>
            </v:group>
            <v:group style="position:absolute;left:8981;top:16428;width:2;height:80" coordorigin="8981,16428" coordsize="2,80">
              <v:shape style="position:absolute;left:8981;top:16428;width:2;height:80" coordorigin="8981,16428" coordsize="1,80" path="m8981,16508l8981,16428e" filled="false" stroked="true" strokeweight=".748pt" strokecolor="#939598">
                <v:path arrowok="t"/>
              </v:shape>
            </v:group>
            <v:group style="position:absolute;left:8941;top:16428;width:2;height:80" coordorigin="8941,16428" coordsize="2,80">
              <v:shape style="position:absolute;left:8941;top:16428;width:2;height:80" coordorigin="8941,16428" coordsize="1,80" path="m8941,16508l8941,16428e" filled="false" stroked="true" strokeweight=".748pt" strokecolor="#939598">
                <v:path arrowok="t"/>
              </v:shape>
            </v:group>
            <v:group style="position:absolute;left:8901;top:16428;width:2;height:80" coordorigin="8901,16428" coordsize="2,80">
              <v:shape style="position:absolute;left:8901;top:16428;width:2;height:80" coordorigin="8901,16428" coordsize="0,80" path="m8901,16508l8901,16428e" filled="false" stroked="true" strokeweight=".748pt" strokecolor="#939598">
                <v:path arrowok="t"/>
              </v:shape>
            </v:group>
            <v:group style="position:absolute;left:8861;top:16428;width:2;height:80" coordorigin="8861,16428" coordsize="2,80">
              <v:shape style="position:absolute;left:8861;top:16428;width:2;height:80" coordorigin="8861,16428" coordsize="1,80" path="m8861,16508l8861,16428e" filled="false" stroked="true" strokeweight=".748pt" strokecolor="#939598">
                <v:path arrowok="t"/>
              </v:shape>
            </v:group>
            <v:group style="position:absolute;left:8821;top:16428;width:2;height:80" coordorigin="8821,16428" coordsize="2,80">
              <v:shape style="position:absolute;left:8821;top:16428;width:2;height:80" coordorigin="8821,16428" coordsize="0,80" path="m8821,16508l8821,16428e" filled="false" stroked="true" strokeweight=".748pt" strokecolor="#939598">
                <v:path arrowok="t"/>
              </v:shape>
            </v:group>
            <v:group style="position:absolute;left:8781;top:16428;width:2;height:80" coordorigin="8781,16428" coordsize="2,80">
              <v:shape style="position:absolute;left:8781;top:16428;width:2;height:80" coordorigin="8781,16428" coordsize="0,80" path="m8781,16508l8781,16428e" filled="false" stroked="true" strokeweight=".748pt" strokecolor="#939598">
                <v:path arrowok="t"/>
              </v:shape>
            </v:group>
            <v:group style="position:absolute;left:8741;top:16428;width:2;height:80" coordorigin="8741,16428" coordsize="2,80">
              <v:shape style="position:absolute;left:8741;top:16428;width:2;height:80" coordorigin="8741,16428" coordsize="1,80" path="m8741,16508l8741,16428e" filled="false" stroked="true" strokeweight=".748pt" strokecolor="#939598">
                <v:path arrowok="t"/>
              </v:shape>
            </v:group>
            <v:group style="position:absolute;left:8701;top:16428;width:2;height:80" coordorigin="8701,16428" coordsize="2,80">
              <v:shape style="position:absolute;left:8701;top:16428;width:2;height:80" coordorigin="8701,16428" coordsize="0,80" path="m8701,16508l8701,16428e" filled="false" stroked="true" strokeweight=".748pt" strokecolor="#939598">
                <v:path arrowok="t"/>
              </v:shape>
            </v:group>
            <v:group style="position:absolute;left:8661;top:16428;width:2;height:80" coordorigin="8661,16428" coordsize="2,80">
              <v:shape style="position:absolute;left:8661;top:16428;width:2;height:80" coordorigin="8661,16428" coordsize="0,80" path="m8661,16508l8661,16428e" filled="false" stroked="true" strokeweight=".748pt" strokecolor="#939598">
                <v:path arrowok="t"/>
              </v:shape>
            </v:group>
            <v:group style="position:absolute;left:8621;top:16428;width:2;height:80" coordorigin="8621,16428" coordsize="2,80">
              <v:shape style="position:absolute;left:8621;top:16428;width:2;height:80" coordorigin="8621,16428" coordsize="0,80" path="m8621,16508l8621,16428e" filled="false" stroked="true" strokeweight=".748pt" strokecolor="#939598">
                <v:path arrowok="t"/>
              </v:shape>
            </v:group>
            <v:group style="position:absolute;left:8580;top:16428;width:2;height:80" coordorigin="8580,16428" coordsize="2,80">
              <v:shape style="position:absolute;left:8580;top:16428;width:2;height:80" coordorigin="8580,16428" coordsize="0,80" path="m8580,16508l8580,16428e" filled="false" stroked="true" strokeweight=".748pt" strokecolor="#939598">
                <v:path arrowok="t"/>
              </v:shape>
            </v:group>
            <v:group style="position:absolute;left:8540;top:16428;width:2;height:80" coordorigin="8540,16428" coordsize="2,80">
              <v:shape style="position:absolute;left:8540;top:16428;width:2;height:80" coordorigin="8540,16428" coordsize="1,80" path="m8540,16508l8540,16428e" filled="false" stroked="true" strokeweight=".748pt" strokecolor="#939598">
                <v:path arrowok="t"/>
              </v:shape>
            </v:group>
            <v:group style="position:absolute;left:8500;top:16428;width:2;height:80" coordorigin="8500,16428" coordsize="2,80">
              <v:shape style="position:absolute;left:8500;top:16428;width:2;height:80" coordorigin="8500,16428" coordsize="0,80" path="m8500,16508l8500,16428e" filled="false" stroked="true" strokeweight=".748pt" strokecolor="#939598">
                <v:path arrowok="t"/>
              </v:shape>
            </v:group>
            <v:group style="position:absolute;left:8460;top:16428;width:2;height:80" coordorigin="8460,16428" coordsize="2,80">
              <v:shape style="position:absolute;left:8460;top:16428;width:2;height:80" coordorigin="8460,16428" coordsize="0,80" path="m8460,16508l8460,16428e" filled="false" stroked="true" strokeweight=".748pt" strokecolor="#939598">
                <v:path arrowok="t"/>
              </v:shape>
            </v:group>
            <v:group style="position:absolute;left:8420;top:16428;width:2;height:80" coordorigin="8420,16428" coordsize="2,80">
              <v:shape style="position:absolute;left:8420;top:16428;width:2;height:80" coordorigin="8420,16428" coordsize="1,80" path="m8420,16508l8420,16428e" filled="false" stroked="true" strokeweight=".748pt" strokecolor="#939598">
                <v:path arrowok="t"/>
              </v:shape>
            </v:group>
            <v:group style="position:absolute;left:8380;top:16428;width:2;height:80" coordorigin="8380,16428" coordsize="2,80">
              <v:shape style="position:absolute;left:8380;top:16428;width:2;height:80" coordorigin="8380,16428" coordsize="0,80" path="m8380,16508l8380,16428e" filled="false" stroked="true" strokeweight=".748pt" strokecolor="#939598">
                <v:path arrowok="t"/>
              </v:shape>
            </v:group>
            <v:group style="position:absolute;left:8340;top:16428;width:2;height:80" coordorigin="8340,16428" coordsize="2,80">
              <v:shape style="position:absolute;left:8340;top:16428;width:2;height:80" coordorigin="8340,16428" coordsize="0,80" path="m8340,16508l8340,16428e" filled="false" stroked="true" strokeweight=".748pt" strokecolor="#939598">
                <v:path arrowok="t"/>
              </v:shape>
            </v:group>
            <v:group style="position:absolute;left:8300;top:16429;width:2;height:80" coordorigin="8300,16429" coordsize="2,80">
              <v:shape style="position:absolute;left:8300;top:16429;width:2;height:80" coordorigin="8300,16429" coordsize="0,80" path="m8300,16509l8300,16429e" filled="false" stroked="true" strokeweight=".748pt" strokecolor="#939598">
                <v:path arrowok="t"/>
              </v:shape>
            </v:group>
            <v:group style="position:absolute;left:8260;top:16429;width:2;height:80" coordorigin="8260,16429" coordsize="2,80">
              <v:shape style="position:absolute;left:8260;top:16429;width:2;height:80" coordorigin="8260,16429" coordsize="0,80" path="m8260,16509l8260,16429e" filled="false" stroked="true" strokeweight=".748pt" strokecolor="#939598">
                <v:path arrowok="t"/>
              </v:shape>
            </v:group>
            <v:group style="position:absolute;left:8220;top:16429;width:2;height:80" coordorigin="8220,16429" coordsize="2,80">
              <v:shape style="position:absolute;left:8220;top:16429;width:2;height:80" coordorigin="8220,16429" coordsize="1,80" path="m8220,16509l8220,16429e" filled="false" stroked="true" strokeweight=".748pt" strokecolor="#939598">
                <v:path arrowok="t"/>
              </v:shape>
            </v:group>
            <v:group style="position:absolute;left:8180;top:16429;width:2;height:80" coordorigin="8180,16429" coordsize="2,80">
              <v:shape style="position:absolute;left:8180;top:16429;width:2;height:80" coordorigin="8180,16429" coordsize="0,80" path="m8180,16509l8180,16429e" filled="false" stroked="true" strokeweight=".748pt" strokecolor="#939598">
                <v:path arrowok="t"/>
              </v:shape>
            </v:group>
            <v:group style="position:absolute;left:8140;top:16429;width:2;height:80" coordorigin="8140,16429" coordsize="2,80">
              <v:shape style="position:absolute;left:8140;top:16429;width:2;height:80" coordorigin="8140,16429" coordsize="0,80" path="m8140,16509l8140,16429e" filled="false" stroked="true" strokeweight=".748pt" strokecolor="#939598">
                <v:path arrowok="t"/>
              </v:shape>
            </v:group>
            <v:group style="position:absolute;left:8100;top:16429;width:2;height:80" coordorigin="8100,16429" coordsize="2,80">
              <v:shape style="position:absolute;left:8100;top:16429;width:2;height:80" coordorigin="8100,16429" coordsize="1,80" path="m8100,16509l8100,16429e" filled="false" stroked="true" strokeweight=".748pt" strokecolor="#939598">
                <v:path arrowok="t"/>
              </v:shape>
            </v:group>
            <v:group style="position:absolute;left:8060;top:16429;width:2;height:80" coordorigin="8060,16429" coordsize="2,80">
              <v:shape style="position:absolute;left:8060;top:16429;width:2;height:80" coordorigin="8060,16429" coordsize="0,80" path="m8060,16509l8060,16429e" filled="false" stroked="true" strokeweight=".748pt" strokecolor="#939598">
                <v:path arrowok="t"/>
              </v:shape>
            </v:group>
            <v:group style="position:absolute;left:8020;top:16429;width:2;height:80" coordorigin="8020,16429" coordsize="2,80">
              <v:shape style="position:absolute;left:8020;top:16429;width:2;height:80" coordorigin="8020,16429" coordsize="0,80" path="m8020,16509l8020,16429e" filled="false" stroked="true" strokeweight=".748pt" strokecolor="#939598">
                <v:path arrowok="t"/>
              </v:shape>
            </v:group>
            <v:group style="position:absolute;left:7980;top:16429;width:2;height:80" coordorigin="7980,16429" coordsize="2,80">
              <v:shape style="position:absolute;left:7980;top:16429;width:2;height:80" coordorigin="7980,16429" coordsize="0,80" path="m7980,16509l7980,16429e" filled="false" stroked="true" strokeweight=".748pt" strokecolor="#939598">
                <v:path arrowok="t"/>
              </v:shape>
            </v:group>
            <v:group style="position:absolute;left:7939;top:16429;width:2;height:80" coordorigin="7939,16429" coordsize="2,80">
              <v:shape style="position:absolute;left:7939;top:16429;width:2;height:80" coordorigin="7939,16429" coordsize="1,80" path="m7940,16509l7939,16429e" filled="false" stroked="true" strokeweight=".748pt" strokecolor="#939598">
                <v:path arrowok="t"/>
              </v:shape>
            </v:group>
            <v:group style="position:absolute;left:7899;top:16429;width:2;height:80" coordorigin="7899,16429" coordsize="2,80">
              <v:shape style="position:absolute;left:7899;top:16429;width:2;height:80" coordorigin="7899,16429" coordsize="1,80" path="m7899,16509l7899,16429e" filled="false" stroked="true" strokeweight=".748pt" strokecolor="#939598">
                <v:path arrowok="t"/>
              </v:shape>
            </v:group>
            <v:group style="position:absolute;left:7859;top:16429;width:2;height:80" coordorigin="7859,16429" coordsize="2,80">
              <v:shape style="position:absolute;left:7859;top:16429;width:2;height:80" coordorigin="7859,16429" coordsize="1,80" path="m7859,16509l7859,16429e" filled="false" stroked="true" strokeweight=".748pt" strokecolor="#939598">
                <v:path arrowok="t"/>
              </v:shape>
            </v:group>
            <v:group style="position:absolute;left:7819;top:16429;width:2;height:80" coordorigin="7819,16429" coordsize="2,80">
              <v:shape style="position:absolute;left:7819;top:16429;width:2;height:80" coordorigin="7819,16429" coordsize="1,80" path="m7819,16509l7819,16429e" filled="false" stroked="true" strokeweight=".748pt" strokecolor="#939598">
                <v:path arrowok="t"/>
              </v:shape>
            </v:group>
            <v:group style="position:absolute;left:7779;top:16429;width:2;height:80" coordorigin="7779,16429" coordsize="2,80">
              <v:shape style="position:absolute;left:7779;top:16429;width:2;height:80" coordorigin="7779,16429" coordsize="1,80" path="m7779,16509l7779,16429e" filled="false" stroked="true" strokeweight=".748pt" strokecolor="#939598">
                <v:path arrowok="t"/>
              </v:shape>
            </v:group>
            <v:group style="position:absolute;left:7739;top:16429;width:2;height:80" coordorigin="7739,16429" coordsize="2,80">
              <v:shape style="position:absolute;left:7739;top:16429;width:2;height:80" coordorigin="7739,16429" coordsize="1,80" path="m7739,16509l7739,16429e" filled="false" stroked="true" strokeweight=".748pt" strokecolor="#939598">
                <v:path arrowok="t"/>
              </v:shape>
            </v:group>
            <v:group style="position:absolute;left:7699;top:16429;width:2;height:80" coordorigin="7699,16429" coordsize="2,80">
              <v:shape style="position:absolute;left:7699;top:16429;width:2;height:80" coordorigin="7699,16429" coordsize="1,80" path="m7699,16509l7699,16429e" filled="false" stroked="true" strokeweight=".748pt" strokecolor="#939598">
                <v:path arrowok="t"/>
              </v:shape>
            </v:group>
            <v:group style="position:absolute;left:7659;top:16429;width:2;height:80" coordorigin="7659,16429" coordsize="2,80">
              <v:shape style="position:absolute;left:7659;top:16429;width:2;height:80" coordorigin="7659,16429" coordsize="1,80" path="m7659,16509l7659,16429e" filled="false" stroked="true" strokeweight=".748pt" strokecolor="#939598">
                <v:path arrowok="t"/>
              </v:shape>
            </v:group>
            <v:group style="position:absolute;left:7619;top:16429;width:2;height:80" coordorigin="7619,16429" coordsize="2,80">
              <v:shape style="position:absolute;left:7619;top:16429;width:2;height:80" coordorigin="7619,16429" coordsize="0,80" path="m7619,16509l7619,16429e" filled="false" stroked="true" strokeweight=".748pt" strokecolor="#939598">
                <v:path arrowok="t"/>
              </v:shape>
            </v:group>
            <v:group style="position:absolute;left:7579;top:16429;width:2;height:80" coordorigin="7579,16429" coordsize="2,80">
              <v:shape style="position:absolute;left:7579;top:16429;width:2;height:80" coordorigin="7579,16429" coordsize="0,80" path="m7579,16509l7579,16429e" filled="false" stroked="true" strokeweight=".748pt" strokecolor="#939598">
                <v:path arrowok="t"/>
              </v:shape>
            </v:group>
            <v:group style="position:absolute;left:7539;top:16429;width:2;height:80" coordorigin="7539,16429" coordsize="2,80">
              <v:shape style="position:absolute;left:7539;top:16429;width:2;height:80" coordorigin="7539,16429" coordsize="0,80" path="m7539,16509l7539,16429e" filled="false" stroked="true" strokeweight=".748pt" strokecolor="#939598">
                <v:path arrowok="t"/>
              </v:shape>
            </v:group>
            <v:group style="position:absolute;left:7499;top:16429;width:2;height:80" coordorigin="7499,16429" coordsize="2,80">
              <v:shape style="position:absolute;left:7499;top:16429;width:2;height:80" coordorigin="7499,16429" coordsize="0,80" path="m7499,16509l7499,16429e" filled="false" stroked="true" strokeweight=".748pt" strokecolor="#939598">
                <v:path arrowok="t"/>
              </v:shape>
            </v:group>
            <v:group style="position:absolute;left:7459;top:16429;width:2;height:80" coordorigin="7459,16429" coordsize="2,80">
              <v:shape style="position:absolute;left:7459;top:16429;width:2;height:80" coordorigin="7459,16429" coordsize="0,80" path="m7459,16509l7459,16429e" filled="false" stroked="true" strokeweight=".748pt" strokecolor="#939598">
                <v:path arrowok="t"/>
              </v:shape>
            </v:group>
            <v:group style="position:absolute;left:7419;top:16429;width:2;height:80" coordorigin="7419,16429" coordsize="2,80">
              <v:shape style="position:absolute;left:7419;top:16429;width:2;height:80" coordorigin="7419,16429" coordsize="0,80" path="m7419,16509l7419,16429e" filled="false" stroked="true" strokeweight=".748pt" strokecolor="#939598">
                <v:path arrowok="t"/>
              </v:shape>
            </v:group>
            <v:group style="position:absolute;left:7379;top:16429;width:2;height:80" coordorigin="7379,16429" coordsize="2,80">
              <v:shape style="position:absolute;left:7379;top:16429;width:2;height:80" coordorigin="7379,16429" coordsize="0,80" path="m7379,16509l7379,16429e" filled="false" stroked="true" strokeweight=".748pt" strokecolor="#939598">
                <v:path arrowok="t"/>
              </v:shape>
            </v:group>
            <v:group style="position:absolute;left:7339;top:16429;width:2;height:80" coordorigin="7339,16429" coordsize="2,80">
              <v:shape style="position:absolute;left:7339;top:16429;width:2;height:80" coordorigin="7339,16429" coordsize="1,80" path="m7339,16509l7339,16429e" filled="false" stroked="true" strokeweight=".748pt" strokecolor="#939598">
                <v:path arrowok="t"/>
              </v:shape>
            </v:group>
            <v:group style="position:absolute;left:7299;top:16429;width:2;height:80" coordorigin="7299,16429" coordsize="2,80">
              <v:shape style="position:absolute;left:7299;top:16429;width:2;height:80" coordorigin="7299,16429" coordsize="0,80" path="m7299,16509l7299,16429e" filled="false" stroked="true" strokeweight=".748pt" strokecolor="#939598">
                <v:path arrowok="t"/>
              </v:shape>
            </v:group>
            <v:group style="position:absolute;left:7258;top:16429;width:2;height:80" coordorigin="7258,16429" coordsize="2,80">
              <v:shape style="position:absolute;left:7258;top:16429;width:2;height:80" coordorigin="7258,16429" coordsize="0,80" path="m7258,16509l7258,16429e" filled="false" stroked="true" strokeweight=".748pt" strokecolor="#939598">
                <v:path arrowok="t"/>
              </v:shape>
            </v:group>
            <v:group style="position:absolute;left:7218;top:16429;width:2;height:80" coordorigin="7218,16429" coordsize="2,80">
              <v:shape style="position:absolute;left:7218;top:16429;width:2;height:80" coordorigin="7218,16429" coordsize="0,80" path="m7218,16509l7218,16429e" filled="false" stroked="true" strokeweight=".748pt" strokecolor="#939598">
                <v:path arrowok="t"/>
              </v:shape>
            </v:group>
            <v:group style="position:absolute;left:7178;top:16429;width:2;height:80" coordorigin="7178,16429" coordsize="2,80">
              <v:shape style="position:absolute;left:7178;top:16429;width:2;height:80" coordorigin="7178,16429" coordsize="0,80" path="m7178,16509l7178,16429e" filled="false" stroked="true" strokeweight=".748pt" strokecolor="#939598">
                <v:path arrowok="t"/>
              </v:shape>
            </v:group>
            <v:group style="position:absolute;left:7138;top:16429;width:2;height:80" coordorigin="7138,16429" coordsize="2,80">
              <v:shape style="position:absolute;left:7138;top:16429;width:2;height:80" coordorigin="7138,16429" coordsize="1,80" path="m7138,16509l7138,16429e" filled="false" stroked="true" strokeweight=".748pt" strokecolor="#939598">
                <v:path arrowok="t"/>
              </v:shape>
            </v:group>
            <v:group style="position:absolute;left:7098;top:16429;width:2;height:80" coordorigin="7098,16429" coordsize="2,80">
              <v:shape style="position:absolute;left:7098;top:16429;width:2;height:80" coordorigin="7098,16429" coordsize="0,80" path="m7098,16509l7098,16429e" filled="false" stroked="true" strokeweight=".748pt" strokecolor="#939598">
                <v:path arrowok="t"/>
              </v:shape>
            </v:group>
            <v:group style="position:absolute;left:7058;top:16429;width:2;height:80" coordorigin="7058,16429" coordsize="2,80">
              <v:shape style="position:absolute;left:7058;top:16429;width:2;height:80" coordorigin="7058,16429" coordsize="0,80" path="m7058,16509l7058,16429e" filled="false" stroked="true" strokeweight=".748pt" strokecolor="#939598">
                <v:path arrowok="t"/>
              </v:shape>
            </v:group>
            <v:group style="position:absolute;left:7018;top:16429;width:2;height:80" coordorigin="7018,16429" coordsize="2,80">
              <v:shape style="position:absolute;left:7018;top:16429;width:2;height:80" coordorigin="7018,16429" coordsize="1,80" path="m7018,16509l7018,16429e" filled="false" stroked="true" strokeweight=".748pt" strokecolor="#939598">
                <v:path arrowok="t"/>
              </v:shape>
            </v:group>
            <v:group style="position:absolute;left:6978;top:16429;width:2;height:80" coordorigin="6978,16429" coordsize="2,80">
              <v:shape style="position:absolute;left:6978;top:16429;width:2;height:80" coordorigin="6978,16429" coordsize="0,80" path="m6978,16509l6978,16429e" filled="false" stroked="true" strokeweight=".748pt" strokecolor="#939598">
                <v:path arrowok="t"/>
              </v:shape>
            </v:group>
            <v:group style="position:absolute;left:6938;top:16429;width:2;height:80" coordorigin="6938,16429" coordsize="2,80">
              <v:shape style="position:absolute;left:6938;top:16429;width:2;height:80" coordorigin="6938,16429" coordsize="0,80" path="m6938,16509l6938,16429e" filled="false" stroked="true" strokeweight=".748pt" strokecolor="#939598">
                <v:path arrowok="t"/>
              </v:shape>
            </v:group>
            <v:group style="position:absolute;left:6898;top:16429;width:2;height:80" coordorigin="6898,16429" coordsize="2,80">
              <v:shape style="position:absolute;left:6898;top:16429;width:2;height:80" coordorigin="6898,16429" coordsize="0,80" path="m6898,16509l6898,16429e" filled="false" stroked="true" strokeweight=".748pt" strokecolor="#939598">
                <v:path arrowok="t"/>
              </v:shape>
            </v:group>
            <v:group style="position:absolute;left:6858;top:16429;width:2;height:80" coordorigin="6858,16429" coordsize="2,80">
              <v:shape style="position:absolute;left:6858;top:16429;width:2;height:80" coordorigin="6858,16429" coordsize="0,80" path="m6858,16509l6858,16429e" filled="false" stroked="true" strokeweight=".748pt" strokecolor="#939598">
                <v:path arrowok="t"/>
              </v:shape>
            </v:group>
            <v:group style="position:absolute;left:6818;top:16429;width:2;height:80" coordorigin="6818,16429" coordsize="2,80">
              <v:shape style="position:absolute;left:6818;top:16429;width:2;height:80" coordorigin="6818,16429" coordsize="1,80" path="m6818,16509l6818,16429e" filled="false" stroked="true" strokeweight=".748pt" strokecolor="#939598">
                <v:path arrowok="t"/>
              </v:shape>
            </v:group>
            <v:group style="position:absolute;left:6778;top:16429;width:2;height:80" coordorigin="6778,16429" coordsize="2,80">
              <v:shape style="position:absolute;left:6778;top:16429;width:2;height:80" coordorigin="6778,16429" coordsize="0,80" path="m6778,16509l6778,16429e" filled="false" stroked="true" strokeweight=".748pt" strokecolor="#939598">
                <v:path arrowok="t"/>
              </v:shape>
            </v:group>
            <v:group style="position:absolute;left:6738;top:16429;width:2;height:80" coordorigin="6738,16429" coordsize="2,80">
              <v:shape style="position:absolute;left:6738;top:16429;width:2;height:80" coordorigin="6738,16429" coordsize="0,80" path="m6738,16509l6738,16429e" filled="false" stroked="true" strokeweight=".748pt" strokecolor="#939598">
                <v:path arrowok="t"/>
              </v:shape>
            </v:group>
            <v:group style="position:absolute;left:6698;top:16429;width:2;height:80" coordorigin="6698,16429" coordsize="2,80">
              <v:shape style="position:absolute;left:6698;top:16429;width:2;height:80" coordorigin="6698,16429" coordsize="1,80" path="m6698,16509l6698,16429e" filled="false" stroked="true" strokeweight=".748pt" strokecolor="#939598">
                <v:path arrowok="t"/>
              </v:shape>
            </v:group>
            <v:group style="position:absolute;left:6658;top:16429;width:2;height:80" coordorigin="6658,16429" coordsize="2,80">
              <v:shape style="position:absolute;left:6658;top:16429;width:2;height:80" coordorigin="6658,16429" coordsize="1,80" path="m6658,16509l6658,16429e" filled="false" stroked="true" strokeweight=".748pt" strokecolor="#939598">
                <v:path arrowok="t"/>
              </v:shape>
            </v:group>
            <v:group style="position:absolute;left:6617;top:16429;width:2;height:80" coordorigin="6617,16429" coordsize="2,80">
              <v:shape style="position:absolute;left:6617;top:16429;width:2;height:80" coordorigin="6617,16429" coordsize="1,80" path="m6618,16509l6617,16429e" filled="false" stroked="true" strokeweight=".748pt" strokecolor="#939598">
                <v:path arrowok="t"/>
              </v:shape>
            </v:group>
            <v:group style="position:absolute;left:6577;top:16429;width:2;height:80" coordorigin="6577,16429" coordsize="2,80">
              <v:shape style="position:absolute;left:6577;top:16429;width:2;height:80" coordorigin="6577,16429" coordsize="1,80" path="m6577,16509l6577,16429e" filled="false" stroked="true" strokeweight=".748pt" strokecolor="#939598">
                <v:path arrowok="t"/>
              </v:shape>
            </v:group>
            <v:group style="position:absolute;left:6537;top:16429;width:2;height:80" coordorigin="6537,16429" coordsize="2,80">
              <v:shape style="position:absolute;left:6537;top:16429;width:2;height:80" coordorigin="6537,16429" coordsize="1,80" path="m6537,16509l6537,16429e" filled="false" stroked="true" strokeweight=".748pt" strokecolor="#939598">
                <v:path arrowok="t"/>
              </v:shape>
            </v:group>
            <v:group style="position:absolute;left:6497;top:16429;width:2;height:80" coordorigin="6497,16429" coordsize="2,80">
              <v:shape style="position:absolute;left:6497;top:16429;width:2;height:80" coordorigin="6497,16429" coordsize="0,80" path="m6497,16509l6497,16429e" filled="false" stroked="true" strokeweight=".748pt" strokecolor="#939598">
                <v:path arrowok="t"/>
              </v:shape>
            </v:group>
            <v:group style="position:absolute;left:6457;top:16429;width:2;height:80" coordorigin="6457,16429" coordsize="2,80">
              <v:shape style="position:absolute;left:6457;top:16429;width:2;height:80" coordorigin="6457,16429" coordsize="1,80" path="m6457,16509l6457,16429e" filled="false" stroked="true" strokeweight=".748pt" strokecolor="#939598">
                <v:path arrowok="t"/>
              </v:shape>
            </v:group>
            <v:group style="position:absolute;left:6417;top:16429;width:2;height:80" coordorigin="6417,16429" coordsize="2,80">
              <v:shape style="position:absolute;left:6417;top:16429;width:2;height:80" coordorigin="6417,16429" coordsize="0,80" path="m6417,16509l6417,16429e" filled="false" stroked="true" strokeweight=".748pt" strokecolor="#939598">
                <v:path arrowok="t"/>
              </v:shape>
            </v:group>
            <v:group style="position:absolute;left:6377;top:16429;width:2;height:80" coordorigin="6377,16429" coordsize="2,80">
              <v:shape style="position:absolute;left:6377;top:16429;width:2;height:80" coordorigin="6377,16429" coordsize="0,80" path="m6377,16509l6377,16429e" filled="false" stroked="true" strokeweight=".748pt" strokecolor="#939598">
                <v:path arrowok="t"/>
              </v:shape>
            </v:group>
            <v:group style="position:absolute;left:6337;top:16429;width:2;height:80" coordorigin="6337,16429" coordsize="2,80">
              <v:shape style="position:absolute;left:6337;top:16429;width:2;height:80" coordorigin="6337,16429" coordsize="0,80" path="m6337,16509l6337,16429e" filled="false" stroked="true" strokeweight=".748pt" strokecolor="#939598">
                <v:path arrowok="t"/>
              </v:shape>
            </v:group>
            <v:group style="position:absolute;left:6297;top:16429;width:2;height:80" coordorigin="6297,16429" coordsize="2,80">
              <v:shape style="position:absolute;left:6297;top:16429;width:2;height:80" coordorigin="6297,16429" coordsize="0,80" path="m6297,16509l6297,16429e" filled="false" stroked="true" strokeweight=".748pt" strokecolor="#939598">
                <v:path arrowok="t"/>
              </v:shape>
            </v:group>
            <v:group style="position:absolute;left:6257;top:16429;width:2;height:80" coordorigin="6257,16429" coordsize="2,80">
              <v:shape style="position:absolute;left:6257;top:16429;width:2;height:80" coordorigin="6257,16429" coordsize="1,80" path="m6257,16509l6257,16429e" filled="false" stroked="true" strokeweight=".748pt" strokecolor="#939598">
                <v:path arrowok="t"/>
              </v:shape>
            </v:group>
            <v:group style="position:absolute;left:6217;top:16429;width:2;height:80" coordorigin="6217,16429" coordsize="2,80">
              <v:shape style="position:absolute;left:6217;top:16429;width:2;height:80" coordorigin="6217,16429" coordsize="0,80" path="m6217,16509l6217,16429e" filled="false" stroked="true" strokeweight=".748pt" strokecolor="#939598">
                <v:path arrowok="t"/>
              </v:shape>
            </v:group>
            <v:group style="position:absolute;left:6177;top:16429;width:2;height:80" coordorigin="6177,16429" coordsize="2,80">
              <v:shape style="position:absolute;left:6177;top:16429;width:2;height:80" coordorigin="6177,16429" coordsize="0,80" path="m6177,16509l6177,16429e" filled="false" stroked="true" strokeweight=".748pt" strokecolor="#939598">
                <v:path arrowok="t"/>
              </v:shape>
            </v:group>
            <v:group style="position:absolute;left:6137;top:16429;width:2;height:80" coordorigin="6137,16429" coordsize="2,80">
              <v:shape style="position:absolute;left:6137;top:16429;width:2;height:80" coordorigin="6137,16429" coordsize="1,80" path="m6137,16509l6137,16429e" filled="false" stroked="true" strokeweight=".748pt" strokecolor="#939598">
                <v:path arrowok="t"/>
              </v:shape>
            </v:group>
            <v:group style="position:absolute;left:6097;top:16429;width:2;height:80" coordorigin="6097,16429" coordsize="2,80">
              <v:shape style="position:absolute;left:6097;top:16429;width:2;height:80" coordorigin="6097,16429" coordsize="0,80" path="m6097,16509l6097,16429e" filled="false" stroked="true" strokeweight=".748pt" strokecolor="#939598">
                <v:path arrowok="t"/>
              </v:shape>
            </v:group>
            <v:group style="position:absolute;left:6057;top:16429;width:2;height:80" coordorigin="6057,16429" coordsize="2,80">
              <v:shape style="position:absolute;left:6057;top:16429;width:2;height:80" coordorigin="6057,16429" coordsize="0,80" path="m6057,16509l6057,16429e" filled="false" stroked="true" strokeweight=".748pt" strokecolor="#939598">
                <v:path arrowok="t"/>
              </v:shape>
            </v:group>
            <v:group style="position:absolute;left:6017;top:16429;width:2;height:80" coordorigin="6017,16429" coordsize="2,80">
              <v:shape style="position:absolute;left:6017;top:16429;width:2;height:80" coordorigin="6017,16429" coordsize="0,80" path="m6017,16509l6017,16429e" filled="false" stroked="true" strokeweight=".748pt" strokecolor="#939598">
                <v:path arrowok="t"/>
              </v:shape>
            </v:group>
            <v:group style="position:absolute;left:5977;top:16429;width:2;height:80" coordorigin="5977,16429" coordsize="2,80">
              <v:shape style="position:absolute;left:5977;top:16429;width:2;height:80" coordorigin="5977,16429" coordsize="0,80" path="m5977,16509l5977,16429e" filled="false" stroked="true" strokeweight=".748pt" strokecolor="#939598">
                <v:path arrowok="t"/>
              </v:shape>
            </v:group>
            <v:group style="position:absolute;left:5936;top:16429;width:2;height:80" coordorigin="5936,16429" coordsize="2,80">
              <v:shape style="position:absolute;left:5936;top:16429;width:2;height:80" coordorigin="5936,16429" coordsize="1,80" path="m5936,16509l5936,16429e" filled="false" stroked="true" strokeweight=".748pt" strokecolor="#939598">
                <v:path arrowok="t"/>
              </v:shape>
            </v:group>
            <v:group style="position:absolute;left:5896;top:16429;width:2;height:80" coordorigin="5896,16429" coordsize="2,80">
              <v:shape style="position:absolute;left:5896;top:16429;width:2;height:80" coordorigin="5896,16429" coordsize="0,80" path="m5896,16509l5896,16429e" filled="false" stroked="true" strokeweight=".748pt" strokecolor="#939598">
                <v:path arrowok="t"/>
              </v:shape>
            </v:group>
            <v:group style="position:absolute;left:5856;top:16429;width:2;height:80" coordorigin="5856,16429" coordsize="2,80">
              <v:shape style="position:absolute;left:5856;top:16429;width:2;height:80" coordorigin="5856,16429" coordsize="0,80" path="m5856,16509l5856,16429e" filled="false" stroked="true" strokeweight=".748pt" strokecolor="#939598">
                <v:path arrowok="t"/>
              </v:shape>
            </v:group>
            <v:group style="position:absolute;left:5816;top:16429;width:2;height:80" coordorigin="5816,16429" coordsize="2,80">
              <v:shape style="position:absolute;left:5816;top:16429;width:2;height:80" coordorigin="5816,16429" coordsize="1,80" path="m5816,16509l5816,16429e" filled="false" stroked="true" strokeweight=".748pt" strokecolor="#939598">
                <v:path arrowok="t"/>
              </v:shape>
            </v:group>
            <v:group style="position:absolute;left:5776;top:16429;width:2;height:80" coordorigin="5776,16429" coordsize="2,80">
              <v:shape style="position:absolute;left:5776;top:16429;width:2;height:80" coordorigin="5776,16429" coordsize="0,80" path="m5776,16509l5776,16429e" filled="false" stroked="true" strokeweight=".748pt" strokecolor="#939598">
                <v:path arrowok="t"/>
              </v:shape>
            </v:group>
            <v:group style="position:absolute;left:5736;top:16429;width:2;height:80" coordorigin="5736,16429" coordsize="2,80">
              <v:shape style="position:absolute;left:5736;top:16429;width:2;height:80" coordorigin="5736,16429" coordsize="0,80" path="m5736,16509l5736,16429e" filled="false" stroked="true" strokeweight=".748pt" strokecolor="#939598">
                <v:path arrowok="t"/>
              </v:shape>
            </v:group>
            <v:group style="position:absolute;left:5696;top:16429;width:2;height:80" coordorigin="5696,16429" coordsize="2,80">
              <v:shape style="position:absolute;left:5696;top:16429;width:2;height:80" coordorigin="5696,16429" coordsize="0,80" path="m5696,16509l5696,16429e" filled="false" stroked="true" strokeweight=".748pt" strokecolor="#939598">
                <v:path arrowok="t"/>
              </v:shape>
            </v:group>
            <v:group style="position:absolute;left:5656;top:16429;width:2;height:80" coordorigin="5656,16429" coordsize="2,80">
              <v:shape style="position:absolute;left:5656;top:16429;width:2;height:80" coordorigin="5656,16429" coordsize="0,80" path="m5656,16509l5656,16429e" filled="false" stroked="true" strokeweight=".748pt" strokecolor="#939598">
                <v:path arrowok="t"/>
              </v:shape>
            </v:group>
            <v:group style="position:absolute;left:5616;top:16429;width:2;height:80" coordorigin="5616,16429" coordsize="2,80">
              <v:shape style="position:absolute;left:5616;top:16429;width:2;height:80" coordorigin="5616,16429" coordsize="1,80" path="m5616,16509l5616,16429e" filled="false" stroked="true" strokeweight=".748pt" strokecolor="#939598">
                <v:path arrowok="t"/>
              </v:shape>
            </v:group>
            <v:group style="position:absolute;left:5576;top:16429;width:2;height:80" coordorigin="5576,16429" coordsize="2,80">
              <v:shape style="position:absolute;left:5576;top:16429;width:2;height:80" coordorigin="5576,16429" coordsize="0,80" path="m5576,16509l5576,16429e" filled="false" stroked="true" strokeweight=".748pt" strokecolor="#939598">
                <v:path arrowok="t"/>
              </v:shape>
            </v:group>
            <v:group style="position:absolute;left:5536;top:16429;width:2;height:80" coordorigin="5536,16429" coordsize="2,80">
              <v:shape style="position:absolute;left:5536;top:16429;width:2;height:80" coordorigin="5536,16429" coordsize="1,80" path="m5536,16509l5536,16429e" filled="false" stroked="true" strokeweight=".748pt" strokecolor="#939598">
                <v:path arrowok="t"/>
              </v:shape>
            </v:group>
            <v:group style="position:absolute;left:5496;top:16429;width:2;height:80" coordorigin="5496,16429" coordsize="2,80">
              <v:shape style="position:absolute;left:5496;top:16429;width:2;height:80" coordorigin="5496,16429" coordsize="1,80" path="m5496,16509l5496,16429e" filled="false" stroked="true" strokeweight=".748pt" strokecolor="#939598">
                <v:path arrowok="t"/>
              </v:shape>
            </v:group>
            <v:group style="position:absolute;left:5456;top:16429;width:2;height:80" coordorigin="5456,16429" coordsize="2,80">
              <v:shape style="position:absolute;left:5456;top:16429;width:2;height:80" coordorigin="5456,16429" coordsize="1,80" path="m5456,16509l5456,16429e" filled="false" stroked="true" strokeweight=".748pt" strokecolor="#939598">
                <v:path arrowok="t"/>
              </v:shape>
            </v:group>
            <v:group style="position:absolute;left:5416;top:16429;width:2;height:80" coordorigin="5416,16429" coordsize="2,80">
              <v:shape style="position:absolute;left:5416;top:16429;width:2;height:80" coordorigin="5416,16429" coordsize="1,80" path="m5416,16509l5416,16429e" filled="false" stroked="true" strokeweight=".748pt" strokecolor="#939598">
                <v:path arrowok="t"/>
              </v:shape>
            </v:group>
            <v:group style="position:absolute;left:5376;top:16429;width:2;height:80" coordorigin="5376,16429" coordsize="2,80">
              <v:shape style="position:absolute;left:5376;top:16429;width:2;height:80" coordorigin="5376,16429" coordsize="1,80" path="m5376,16509l5376,16429e" filled="false" stroked="true" strokeweight=".748pt" strokecolor="#939598">
                <v:path arrowok="t"/>
              </v:shape>
            </v:group>
            <v:group style="position:absolute;left:5336;top:16429;width:2;height:80" coordorigin="5336,16429" coordsize="2,80">
              <v:shape style="position:absolute;left:5336;top:16429;width:2;height:80" coordorigin="5336,16429" coordsize="1,80" path="m5336,16509l5336,16429e" filled="false" stroked="true" strokeweight=".748pt" strokecolor="#939598">
                <v:path arrowok="t"/>
              </v:shape>
            </v:group>
            <v:group style="position:absolute;left:5295;top:16429;width:2;height:80" coordorigin="5295,16429" coordsize="2,80">
              <v:shape style="position:absolute;left:5295;top:16429;width:2;height:80" coordorigin="5295,16429" coordsize="0,80" path="m5296,16509l5295,16429e" filled="false" stroked="true" strokeweight=".748pt" strokecolor="#939598">
                <v:path arrowok="t"/>
              </v:shape>
            </v:group>
            <v:group style="position:absolute;left:5255;top:16429;width:2;height:80" coordorigin="5255,16429" coordsize="2,80">
              <v:shape style="position:absolute;left:5255;top:16429;width:2;height:80" coordorigin="5255,16429" coordsize="0,80" path="m5255,16509l5255,16429e" filled="false" stroked="true" strokeweight=".748pt" strokecolor="#939598">
                <v:path arrowok="t"/>
              </v:shape>
            </v:group>
            <v:group style="position:absolute;left:5215;top:16429;width:2;height:80" coordorigin="5215,16429" coordsize="2,80">
              <v:shape style="position:absolute;left:5215;top:16429;width:2;height:80" coordorigin="5215,16429" coordsize="0,80" path="m5215,16509l5215,16429e" filled="false" stroked="true" strokeweight=".748pt" strokecolor="#939598">
                <v:path arrowok="t"/>
              </v:shape>
            </v:group>
            <v:group style="position:absolute;left:5175;top:16429;width:2;height:80" coordorigin="5175,16429" coordsize="2,80">
              <v:shape style="position:absolute;left:5175;top:16429;width:2;height:80" coordorigin="5175,16429" coordsize="1,80" path="m5175,16509l5175,16429e" filled="false" stroked="true" strokeweight=".748pt" strokecolor="#939598">
                <v:path arrowok="t"/>
              </v:shape>
            </v:group>
            <v:group style="position:absolute;left:5135;top:16429;width:2;height:80" coordorigin="5135,16429" coordsize="2,80">
              <v:shape style="position:absolute;left:5135;top:16429;width:2;height:80" coordorigin="5135,16429" coordsize="0,80" path="m5135,16509l5135,16429e" filled="false" stroked="true" strokeweight=".748pt" strokecolor="#939598">
                <v:path arrowok="t"/>
              </v:shape>
            </v:group>
            <v:group style="position:absolute;left:5095;top:16429;width:2;height:80" coordorigin="5095,16429" coordsize="2,80">
              <v:shape style="position:absolute;left:5095;top:16429;width:2;height:80" coordorigin="5095,16429" coordsize="0,80" path="m5095,16509l5095,16429e" filled="false" stroked="true" strokeweight=".748pt" strokecolor="#939598">
                <v:path arrowok="t"/>
              </v:shape>
            </v:group>
            <v:group style="position:absolute;left:5055;top:16429;width:2;height:80" coordorigin="5055,16429" coordsize="2,80">
              <v:shape style="position:absolute;left:5055;top:16429;width:2;height:80" coordorigin="5055,16429" coordsize="1,80" path="m5055,16509l5055,16429e" filled="false" stroked="true" strokeweight=".748pt" strokecolor="#939598">
                <v:path arrowok="t"/>
              </v:shape>
            </v:group>
            <v:group style="position:absolute;left:5015;top:16429;width:2;height:80" coordorigin="5015,16429" coordsize="2,80">
              <v:shape style="position:absolute;left:5015;top:16429;width:2;height:80" coordorigin="5015,16429" coordsize="0,80" path="m5015,16509l5015,16429e" filled="false" stroked="true" strokeweight=".748pt" strokecolor="#939598">
                <v:path arrowok="t"/>
              </v:shape>
            </v:group>
            <v:group style="position:absolute;left:4975;top:16429;width:2;height:80" coordorigin="4975,16429" coordsize="2,80">
              <v:shape style="position:absolute;left:4975;top:16429;width:2;height:80" coordorigin="4975,16429" coordsize="0,80" path="m4975,16509l4975,16429e" filled="false" stroked="true" strokeweight=".748pt" strokecolor="#939598">
                <v:path arrowok="t"/>
              </v:shape>
            </v:group>
            <v:group style="position:absolute;left:4935;top:16429;width:2;height:80" coordorigin="4935,16429" coordsize="2,80">
              <v:shape style="position:absolute;left:4935;top:16429;width:2;height:80" coordorigin="4935,16429" coordsize="0,80" path="m4935,16509l4935,16429e" filled="false" stroked="true" strokeweight=".748pt" strokecolor="#939598">
                <v:path arrowok="t"/>
              </v:shape>
            </v:group>
            <v:group style="position:absolute;left:4895;top:16430;width:2;height:80" coordorigin="4895,16430" coordsize="2,80">
              <v:shape style="position:absolute;left:4895;top:16430;width:2;height:80" coordorigin="4895,16430" coordsize="0,80" path="m4895,16510l4895,16430e" filled="false" stroked="true" strokeweight=".748pt" strokecolor="#939598">
                <v:path arrowok="t"/>
              </v:shape>
            </v:group>
            <v:group style="position:absolute;left:4855;top:16430;width:2;height:80" coordorigin="4855,16430" coordsize="2,80">
              <v:shape style="position:absolute;left:4855;top:16430;width:2;height:80" coordorigin="4855,16430" coordsize="1,80" path="m4855,16510l4855,16430e" filled="false" stroked="true" strokeweight=".748pt" strokecolor="#939598">
                <v:path arrowok="t"/>
              </v:shape>
            </v:group>
            <v:group style="position:absolute;left:4815;top:16430;width:2;height:80" coordorigin="4815,16430" coordsize="2,80">
              <v:shape style="position:absolute;left:4815;top:16430;width:2;height:80" coordorigin="4815,16430" coordsize="0,80" path="m4815,16510l4815,16430e" filled="false" stroked="true" strokeweight=".748pt" strokecolor="#939598">
                <v:path arrowok="t"/>
              </v:shape>
            </v:group>
            <v:group style="position:absolute;left:4775;top:16430;width:2;height:80" coordorigin="4775,16430" coordsize="2,80">
              <v:shape style="position:absolute;left:4775;top:16430;width:2;height:80" coordorigin="4775,16430" coordsize="0,80" path="m4775,16510l4775,16430e" filled="false" stroked="true" strokeweight=".748pt" strokecolor="#939598">
                <v:path arrowok="t"/>
              </v:shape>
            </v:group>
            <v:group style="position:absolute;left:4735;top:16430;width:2;height:80" coordorigin="4735,16430" coordsize="2,80">
              <v:shape style="position:absolute;left:4735;top:16430;width:2;height:80" coordorigin="4735,16430" coordsize="1,80" path="m4735,16510l4735,16430e" filled="false" stroked="true" strokeweight=".748pt" strokecolor="#939598">
                <v:path arrowok="t"/>
              </v:shape>
            </v:group>
            <v:group style="position:absolute;left:4695;top:16430;width:2;height:80" coordorigin="4695,16430" coordsize="2,80">
              <v:shape style="position:absolute;left:4695;top:16430;width:2;height:80" coordorigin="4695,16430" coordsize="0,80" path="m4695,16510l4695,16430e" filled="false" stroked="true" strokeweight=".748pt" strokecolor="#939598">
                <v:path arrowok="t"/>
              </v:shape>
            </v:group>
            <v:group style="position:absolute;left:4655;top:16430;width:2;height:80" coordorigin="4655,16430" coordsize="2,80">
              <v:shape style="position:absolute;left:4655;top:16430;width:2;height:80" coordorigin="4655,16430" coordsize="0,80" path="m4655,16510l4655,16430e" filled="false" stroked="true" strokeweight=".748pt" strokecolor="#939598">
                <v:path arrowok="t"/>
              </v:shape>
            </v:group>
            <v:group style="position:absolute;left:4614;top:16430;width:2;height:80" coordorigin="4614,16430" coordsize="2,80">
              <v:shape style="position:absolute;left:4614;top:16430;width:2;height:80" coordorigin="4614,16430" coordsize="0,80" path="m4614,16510l4614,16430e" filled="false" stroked="true" strokeweight=".748pt" strokecolor="#939598">
                <v:path arrowok="t"/>
              </v:shape>
            </v:group>
            <v:group style="position:absolute;left:4574;top:16430;width:2;height:80" coordorigin="4574,16430" coordsize="2,80">
              <v:shape style="position:absolute;left:4574;top:16430;width:2;height:80" coordorigin="4574,16430" coordsize="0,80" path="m4574,16510l4574,16430e" filled="false" stroked="true" strokeweight=".748pt" strokecolor="#939598">
                <v:path arrowok="t"/>
              </v:shape>
            </v:group>
            <v:group style="position:absolute;left:4534;top:16430;width:2;height:80" coordorigin="4534,16430" coordsize="2,80">
              <v:shape style="position:absolute;left:4534;top:16430;width:2;height:80" coordorigin="4534,16430" coordsize="1,80" path="m4534,16510l4534,16430e" filled="false" stroked="true" strokeweight=".748pt" strokecolor="#939598">
                <v:path arrowok="t"/>
              </v:shape>
            </v:group>
            <v:group style="position:absolute;left:4494;top:16430;width:2;height:80" coordorigin="4494,16430" coordsize="2,80">
              <v:shape style="position:absolute;left:4494;top:16430;width:2;height:80" coordorigin="4494,16430" coordsize="0,80" path="m4494,16510l4494,16430e" filled="false" stroked="true" strokeweight=".748pt" strokecolor="#939598">
                <v:path arrowok="t"/>
              </v:shape>
            </v:group>
            <v:group style="position:absolute;left:4454;top:16430;width:2;height:80" coordorigin="4454,16430" coordsize="2,80">
              <v:shape style="position:absolute;left:4454;top:16430;width:2;height:80" coordorigin="4454,16430" coordsize="0,80" path="m4454,16510l4454,16430e" filled="false" stroked="true" strokeweight=".748pt" strokecolor="#939598">
                <v:path arrowok="t"/>
              </v:shape>
            </v:group>
            <v:group style="position:absolute;left:4414;top:16430;width:2;height:80" coordorigin="4414,16430" coordsize="2,80">
              <v:shape style="position:absolute;left:4414;top:16430;width:2;height:80" coordorigin="4414,16430" coordsize="1,80" path="m4414,16510l4414,16430e" filled="false" stroked="true" strokeweight=".748pt" strokecolor="#939598">
                <v:path arrowok="t"/>
              </v:shape>
            </v:group>
            <v:group style="position:absolute;left:4374;top:16430;width:2;height:80" coordorigin="4374,16430" coordsize="2,80">
              <v:shape style="position:absolute;left:4374;top:16430;width:2;height:80" coordorigin="4374,16430" coordsize="0,80" path="m4374,16510l4374,16430e" filled="false" stroked="true" strokeweight=".748pt" strokecolor="#939598">
                <v:path arrowok="t"/>
              </v:shape>
            </v:group>
            <v:group style="position:absolute;left:4334;top:16430;width:2;height:80" coordorigin="4334,16430" coordsize="2,80">
              <v:shape style="position:absolute;left:4334;top:16430;width:2;height:80" coordorigin="4334,16430" coordsize="1,80" path="m4334,16510l4334,16430e" filled="false" stroked="true" strokeweight=".748pt" strokecolor="#939598">
                <v:path arrowok="t"/>
              </v:shape>
            </v:group>
            <v:group style="position:absolute;left:4294;top:16430;width:2;height:80" coordorigin="4294,16430" coordsize="2,80">
              <v:shape style="position:absolute;left:4294;top:16430;width:2;height:80" coordorigin="4294,16430" coordsize="1,80" path="m4294,16510l4294,16430e" filled="false" stroked="true" strokeweight=".748pt" strokecolor="#939598">
                <v:path arrowok="t"/>
              </v:shape>
            </v:group>
            <v:group style="position:absolute;left:4254;top:16430;width:2;height:80" coordorigin="4254,16430" coordsize="2,80">
              <v:shape style="position:absolute;left:4254;top:16430;width:2;height:80" coordorigin="4254,16430" coordsize="1,80" path="m4254,16510l4254,16430e" filled="false" stroked="true" strokeweight=".748pt" strokecolor="#939598">
                <v:path arrowok="t"/>
              </v:shape>
            </v:group>
            <v:group style="position:absolute;left:4214;top:16430;width:2;height:80" coordorigin="4214,16430" coordsize="2,80">
              <v:shape style="position:absolute;left:4214;top:16430;width:2;height:80" coordorigin="4214,16430" coordsize="1,80" path="m4214,16510l4214,16430e" filled="false" stroked="true" strokeweight=".748pt" strokecolor="#939598">
                <v:path arrowok="t"/>
              </v:shape>
            </v:group>
            <v:group style="position:absolute;left:4174;top:16430;width:2;height:80" coordorigin="4174,16430" coordsize="2,80">
              <v:shape style="position:absolute;left:4174;top:16430;width:2;height:80" coordorigin="4174,16430" coordsize="1,80" path="m4174,16510l4174,16430e" filled="false" stroked="true" strokeweight=".748pt" strokecolor="#939598">
                <v:path arrowok="t"/>
              </v:shape>
            </v:group>
            <v:group style="position:absolute;left:4134;top:16430;width:2;height:80" coordorigin="4134,16430" coordsize="2,80">
              <v:shape style="position:absolute;left:4134;top:16430;width:2;height:80" coordorigin="4134,16430" coordsize="0,80" path="m4134,16510l4134,16430e" filled="false" stroked="true" strokeweight=".748pt" strokecolor="#939598">
                <v:path arrowok="t"/>
              </v:shape>
            </v:group>
            <v:group style="position:absolute;left:4094;top:16430;width:2;height:80" coordorigin="4094,16430" coordsize="2,80">
              <v:shape style="position:absolute;left:4094;top:16430;width:2;height:80" coordorigin="4094,16430" coordsize="0,80" path="m4094,16510l4094,16430e" filled="false" stroked="true" strokeweight=".748pt" strokecolor="#939598">
                <v:path arrowok="t"/>
              </v:shape>
            </v:group>
            <v:group style="position:absolute;left:4054;top:16430;width:2;height:80" coordorigin="4054,16430" coordsize="2,80">
              <v:shape style="position:absolute;left:4054;top:16430;width:2;height:80" coordorigin="4054,16430" coordsize="0,80" path="m4054,16510l4054,16430e" filled="false" stroked="true" strokeweight=".748pt" strokecolor="#939598">
                <v:path arrowok="t"/>
              </v:shape>
            </v:group>
            <v:group style="position:absolute;left:4062;top:16548;width:7844;height:2" coordorigin="4062,16548" coordsize="7844,2">
              <v:shape style="position:absolute;left:4062;top:16548;width:7844;height:2" coordorigin="4062,16548" coordsize="7844,0" path="m4062,16548l11906,16548e" filled="false" stroked="true" strokeweight="1pt" strokecolor="#939598">
                <v:path arrowok="t"/>
              </v:shape>
            </v:group>
            <v:group style="position:absolute;left:7;top:16431;width:2;height:80" coordorigin="7,16431" coordsize="2,80">
              <v:shape style="position:absolute;left:7;top:16431;width:2;height:80" coordorigin="7,16431" coordsize="1,80" path="m8,16511l7,16431e" filled="false" stroked="true" strokeweight=".748pt" strokecolor="#939598">
                <v:path arrowok="t"/>
              </v:shape>
            </v:group>
            <v:group style="position:absolute;left:0;top:14771;width:4062;height:2059" coordorigin="0,14771" coordsize="4062,2059">
              <v:shape style="position:absolute;left:0;top:14771;width:4062;height:2059" coordorigin="0,14771" coordsize="4062,2059" path="m0,16829l4062,16829,4062,14771,0,14771,0,16829xe" filled="true" fillcolor="#ffffff" stroked="false">
                <v:path arrowok="t"/>
                <v:fill type="solid"/>
              </v:shape>
              <v:shape style="position:absolute;left:0;top:15042;width:4079;height:1796" type="#_x0000_t75" stroked="false">
                <v:imagedata r:id="rId33" o:title=""/>
              </v:shape>
            </v:group>
            <w10:wrap type="none"/>
          </v:group>
        </w:pict>
      </w:r>
      <w:r>
        <w:rPr>
          <w:spacing w:val="-5"/>
        </w:rPr>
        <w:t>We </w:t>
      </w:r>
      <w:r>
        <w:rPr/>
        <w:t>are recognised as Traditional Owners</w:t>
      </w:r>
      <w:r>
        <w:rPr>
          <w:spacing w:val="-9"/>
        </w:rPr>
        <w:t> </w:t>
      </w:r>
      <w:r>
        <w:rPr/>
        <w:t>over</w:t>
      </w:r>
      <w:r>
        <w:rPr/>
        <w:t> approximately 1.33 million hectares in Gippsland</w:t>
      </w:r>
      <w:r>
        <w:rPr>
          <w:spacing w:val="-17"/>
        </w:rPr>
        <w:t> </w:t>
      </w:r>
      <w:r>
        <w:rPr/>
        <w:t>–</w:t>
      </w:r>
      <w:r>
        <w:rPr/>
        <w:t> extending from west Gippsland near Warragul,</w:t>
      </w:r>
      <w:r>
        <w:rPr>
          <w:spacing w:val="-33"/>
        </w:rPr>
        <w:t> </w:t>
      </w:r>
      <w:r>
        <w:rPr/>
        <w:t>east</w:t>
      </w:r>
      <w:r>
        <w:rPr/>
        <w:t> to the Snowy </w:t>
      </w:r>
      <w:r>
        <w:rPr>
          <w:spacing w:val="-4"/>
        </w:rPr>
        <w:t>River, </w:t>
      </w:r>
      <w:r>
        <w:rPr/>
        <w:t>and north to the Great</w:t>
      </w:r>
      <w:r>
        <w:rPr>
          <w:spacing w:val="-6"/>
        </w:rPr>
        <w:t> </w:t>
      </w:r>
      <w:r>
        <w:rPr/>
        <w:t>Dividing</w:t>
      </w:r>
      <w:r>
        <w:rPr/>
        <w:t> Range, and including 200 metres of offshore</w:t>
      </w:r>
      <w:r>
        <w:rPr>
          <w:spacing w:val="-10"/>
        </w:rPr>
        <w:t> </w:t>
      </w:r>
      <w:r>
        <w:rPr/>
        <w:t>sea</w:t>
      </w:r>
      <w:r>
        <w:rPr/>
        <w:t> territory. </w:t>
      </w:r>
      <w:r>
        <w:rPr>
          <w:spacing w:val="-4"/>
        </w:rPr>
        <w:t>We </w:t>
      </w:r>
      <w:r>
        <w:rPr/>
        <w:t>also have interests and ancestral</w:t>
      </w:r>
      <w:r>
        <w:rPr>
          <w:spacing w:val="-32"/>
        </w:rPr>
        <w:t> </w:t>
      </w:r>
      <w:r>
        <w:rPr/>
        <w:t>and</w:t>
      </w:r>
      <w:r>
        <w:rPr/>
        <w:t> historical connections to other places beyond</w:t>
      </w:r>
      <w:r>
        <w:rPr>
          <w:spacing w:val="-12"/>
        </w:rPr>
        <w:t> </w:t>
      </w:r>
      <w:r>
        <w:rPr/>
        <w:t>this</w:t>
      </w:r>
      <w:r>
        <w:rPr/>
        <w:t> recognised area. As Gunaikurnai, we see our</w:t>
      </w:r>
      <w:r>
        <w:rPr>
          <w:spacing w:val="-9"/>
        </w:rPr>
        <w:t> </w:t>
      </w:r>
      <w:r>
        <w:rPr/>
        <w:t>land</w:t>
      </w:r>
      <w:r>
        <w:rPr/>
        <w:t> (Wurruk), </w:t>
      </w:r>
      <w:r>
        <w:rPr>
          <w:spacing w:val="-3"/>
        </w:rPr>
        <w:t>waters </w:t>
      </w:r>
      <w:r>
        <w:rPr/>
        <w:t>(Yarnda), air (Watpootjan)</w:t>
      </w:r>
      <w:r>
        <w:rPr>
          <w:spacing w:val="-10"/>
        </w:rPr>
        <w:t> </w:t>
      </w:r>
      <w:r>
        <w:rPr/>
        <w:t>and</w:t>
      </w:r>
      <w:r>
        <w:rPr/>
        <w:t> every living thing as one. All things come</w:t>
      </w:r>
      <w:r>
        <w:rPr>
          <w:spacing w:val="-5"/>
        </w:rPr>
        <w:t> </w:t>
      </w:r>
      <w:r>
        <w:rPr/>
        <w:t>from</w:t>
      </w:r>
      <w:r>
        <w:rPr/>
        <w:t> Wurruk, </w:t>
      </w:r>
      <w:r>
        <w:rPr>
          <w:spacing w:val="-3"/>
        </w:rPr>
        <w:t>Yarnda </w:t>
      </w:r>
      <w:r>
        <w:rPr/>
        <w:t>and Watpootjan and they are</w:t>
      </w:r>
      <w:r>
        <w:rPr>
          <w:spacing w:val="-11"/>
        </w:rPr>
        <w:t> </w:t>
      </w:r>
      <w:r>
        <w:rPr/>
        <w:t>the</w:t>
      </w:r>
      <w:r>
        <w:rPr/>
        <w:t> spiritual life-giving resources, providing us</w:t>
      </w:r>
      <w:r>
        <w:rPr>
          <w:spacing w:val="-7"/>
        </w:rPr>
        <w:t> </w:t>
      </w:r>
      <w:r>
        <w:rPr/>
        <w:t>with</w:t>
      </w:r>
      <w:r>
        <w:rPr/>
        <w:t> </w:t>
      </w:r>
      <w:r>
        <w:rPr>
          <w:rFonts w:ascii="Calibri" w:hAnsi="Calibri" w:cs="Calibri" w:eastAsia="Calibri"/>
        </w:rPr>
        <w:t>resources and forming the basis of our</w:t>
      </w:r>
      <w:r>
        <w:rPr>
          <w:rFonts w:ascii="Calibri" w:hAnsi="Calibri" w:cs="Calibri" w:eastAsia="Calibri"/>
          <w:spacing w:val="-15"/>
        </w:rPr>
        <w:t> </w:t>
      </w:r>
      <w:r>
        <w:rPr>
          <w:rFonts w:ascii="Calibri" w:hAnsi="Calibri" w:cs="Calibri" w:eastAsia="Calibri"/>
        </w:rPr>
        <w:t>cultural</w:t>
      </w:r>
      <w:r>
        <w:rPr>
          <w:rFonts w:ascii="Calibri" w:hAnsi="Calibri" w:cs="Calibri" w:eastAsia="Calibri"/>
          <w:w w:val="100"/>
        </w:rPr>
        <w:t> </w:t>
      </w:r>
      <w:r>
        <w:rPr/>
        <w:t>practices. </w:t>
      </w:r>
      <w:r>
        <w:rPr>
          <w:spacing w:val="-5"/>
        </w:rPr>
        <w:t>We </w:t>
      </w:r>
      <w:r>
        <w:rPr/>
        <w:t>have a cultural responsibility</w:t>
      </w:r>
      <w:r>
        <w:rPr>
          <w:spacing w:val="-3"/>
        </w:rPr>
        <w:t> </w:t>
      </w:r>
      <w:r>
        <w:rPr/>
        <w:t>to</w:t>
      </w:r>
      <w:r>
        <w:rPr/>
        <w:t> ensure that all of it is looked</w:t>
      </w:r>
      <w:r>
        <w:rPr>
          <w:spacing w:val="-17"/>
        </w:rPr>
        <w:t> </w:t>
      </w:r>
      <w:r>
        <w:rPr>
          <w:spacing w:val="-5"/>
        </w:rPr>
        <w:t>after.</w:t>
      </w:r>
    </w:p>
    <w:p>
      <w:pPr>
        <w:pStyle w:val="BodyText"/>
        <w:spacing w:line="264" w:lineRule="exact"/>
        <w:ind w:right="147"/>
        <w:jc w:val="left"/>
        <w:rPr>
          <w:rFonts w:ascii="Calibri" w:hAnsi="Calibri" w:cs="Calibri" w:eastAsia="Calibri"/>
        </w:rPr>
      </w:pPr>
      <w:r>
        <w:rPr/>
        <w:t>Our Country is diverse and fertile. It includes</w:t>
      </w:r>
      <w:r>
        <w:rPr>
          <w:spacing w:val="-12"/>
        </w:rPr>
        <w:t> </w:t>
      </w:r>
      <w:r>
        <w:rPr/>
        <w:t>the</w:t>
      </w:r>
      <w:r>
        <w:rPr/>
        <w:t> southern slopes of Victoria’s alpine ranges</w:t>
      </w:r>
      <w:r>
        <w:rPr>
          <w:spacing w:val="-12"/>
        </w:rPr>
        <w:t> </w:t>
      </w:r>
      <w:r>
        <w:rPr/>
        <w:t>and</w:t>
      </w:r>
      <w:r>
        <w:rPr/>
        <w:t> the grassy plains that sit at their feet. Our</w:t>
      </w:r>
      <w:r>
        <w:rPr>
          <w:spacing w:val="-18"/>
        </w:rPr>
        <w:t> </w:t>
      </w:r>
      <w:r>
        <w:rPr/>
        <w:t>lakes</w:t>
      </w:r>
      <w:r>
        <w:rPr/>
        <w:t> </w:t>
      </w:r>
      <w:r>
        <w:rPr>
          <w:rFonts w:ascii="Calibri" w:hAnsi="Calibri" w:cs="Calibri" w:eastAsia="Calibri"/>
        </w:rPr>
        <w:t>and coastal lagoons form the largest</w:t>
      </w:r>
      <w:r>
        <w:rPr>
          <w:rFonts w:ascii="Calibri" w:hAnsi="Calibri" w:cs="Calibri" w:eastAsia="Calibri"/>
          <w:spacing w:val="-23"/>
        </w:rPr>
        <w:t> </w:t>
      </w:r>
      <w:r>
        <w:rPr>
          <w:rFonts w:ascii="Calibri" w:hAnsi="Calibri" w:cs="Calibri" w:eastAsia="Calibri"/>
        </w:rPr>
        <w:t>navigable</w:t>
      </w:r>
      <w:r>
        <w:rPr>
          <w:rFonts w:ascii="Calibri" w:hAnsi="Calibri" w:cs="Calibri" w:eastAsia="Calibri"/>
          <w:w w:val="100"/>
        </w:rPr>
        <w:t> </w:t>
      </w:r>
      <w:r>
        <w:rPr/>
        <w:t>network of inland waterways in Australia and</w:t>
      </w:r>
      <w:r>
        <w:rPr>
          <w:spacing w:val="-28"/>
        </w:rPr>
        <w:t> </w:t>
      </w:r>
      <w:r>
        <w:rPr/>
        <w:t>are</w:t>
      </w:r>
      <w:r>
        <w:rPr/>
        <w:t> host to internationally significant wetlands.</w:t>
      </w:r>
      <w:r>
        <w:rPr>
          <w:spacing w:val="-13"/>
        </w:rPr>
        <w:t> </w:t>
      </w:r>
      <w:r>
        <w:rPr>
          <w:spacing w:val="-4"/>
        </w:rPr>
        <w:t>We</w:t>
      </w:r>
      <w:r>
        <w:rPr/>
        <w:t> have</w:t>
      </w:r>
      <w:r>
        <w:rPr>
          <w:spacing w:val="-6"/>
        </w:rPr>
        <w:t> </w:t>
      </w:r>
      <w:r>
        <w:rPr/>
        <w:t>isolated</w:t>
      </w:r>
      <w:r>
        <w:rPr>
          <w:spacing w:val="-6"/>
        </w:rPr>
        <w:t> </w:t>
      </w:r>
      <w:r>
        <w:rPr/>
        <w:t>beaches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temperate</w:t>
      </w:r>
      <w:r>
        <w:rPr>
          <w:spacing w:val="-6"/>
        </w:rPr>
        <w:t> </w:t>
      </w:r>
      <w:r>
        <w:rPr/>
        <w:t>forests,</w:t>
      </w:r>
      <w:r>
        <w:rPr>
          <w:spacing w:val="-6"/>
        </w:rPr>
        <w:t> </w:t>
      </w:r>
      <w:r>
        <w:rPr/>
        <w:t>and</w:t>
      </w:r>
      <w:r>
        <w:rPr/>
        <w:t> </w:t>
      </w:r>
      <w:r>
        <w:rPr>
          <w:rFonts w:ascii="Calibri" w:hAnsi="Calibri" w:cs="Calibri" w:eastAsia="Calibri"/>
        </w:rPr>
        <w:t>the spectacular granite landscapes of</w:t>
      </w:r>
      <w:r>
        <w:rPr>
          <w:rFonts w:ascii="Calibri" w:hAnsi="Calibri" w:cs="Calibri" w:eastAsia="Calibri"/>
          <w:spacing w:val="-24"/>
        </w:rPr>
        <w:t> </w:t>
      </w:r>
      <w:r>
        <w:rPr>
          <w:rFonts w:ascii="Calibri" w:hAnsi="Calibri" w:cs="Calibri" w:eastAsia="Calibri"/>
        </w:rPr>
        <w:t>Wilsons</w:t>
      </w:r>
    </w:p>
    <w:p>
      <w:pPr>
        <w:pStyle w:val="BodyText"/>
        <w:spacing w:line="264" w:lineRule="exact" w:before="0"/>
        <w:ind w:right="0"/>
        <w:jc w:val="left"/>
      </w:pPr>
      <w:r>
        <w:rPr>
          <w:spacing w:val="-3"/>
        </w:rPr>
        <w:t>Promontory. </w:t>
      </w:r>
      <w:r>
        <w:rPr/>
        <w:t>Our Sea Country is equally</w:t>
      </w:r>
      <w:r>
        <w:rPr>
          <w:spacing w:val="6"/>
        </w:rPr>
        <w:t> </w:t>
      </w:r>
      <w:r>
        <w:rPr/>
        <w:t>important,</w:t>
      </w:r>
      <w:r>
        <w:rPr/>
        <w:t> with a huge diversity of marine life that</w:t>
      </w:r>
      <w:r>
        <w:rPr>
          <w:spacing w:val="-13"/>
        </w:rPr>
        <w:t> </w:t>
      </w:r>
      <w:r>
        <w:rPr/>
        <w:t>supports</w:t>
      </w:r>
      <w:r>
        <w:rPr/>
        <w:t> rich tourism and fishing</w:t>
      </w:r>
      <w:r>
        <w:rPr>
          <w:spacing w:val="-7"/>
        </w:rPr>
        <w:t> </w:t>
      </w:r>
      <w:r>
        <w:rPr/>
        <w:t>industries.</w:t>
      </w:r>
    </w:p>
    <w:p>
      <w:pPr>
        <w:pStyle w:val="BodyText"/>
        <w:spacing w:line="264" w:lineRule="exact"/>
        <w:ind w:right="0"/>
        <w:jc w:val="left"/>
      </w:pPr>
      <w:r>
        <w:rPr/>
        <w:pict>
          <v:shape style="position:absolute;margin-left:0pt;margin-top:175.135391pt;width:203.1pt;height:102.95pt;mso-position-horizontal-relative:page;mso-position-vertical-relative:paragraph;z-index:-887800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36"/>
                      <w:szCs w:val="36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36"/>
                      <w:szCs w:val="36"/>
                    </w:rPr>
                  </w:pPr>
                </w:p>
                <w:p>
                  <w:pPr>
                    <w:spacing w:line="240" w:lineRule="auto" w:before="4"/>
                    <w:rPr>
                      <w:rFonts w:ascii="Calibri" w:hAnsi="Calibri" w:cs="Calibri" w:eastAsia="Calibri"/>
                      <w:sz w:val="46"/>
                      <w:szCs w:val="46"/>
                    </w:rPr>
                  </w:pPr>
                </w:p>
                <w:p>
                  <w:pPr>
                    <w:spacing w:before="0"/>
                    <w:ind w:left="387" w:right="0" w:firstLine="0"/>
                    <w:jc w:val="left"/>
                    <w:rPr>
                      <w:rFonts w:ascii="Calibri" w:hAnsi="Calibri" w:cs="Calibri" w:eastAsia="Calibri"/>
                      <w:sz w:val="36"/>
                      <w:szCs w:val="36"/>
                    </w:rPr>
                  </w:pPr>
                  <w:r>
                    <w:rPr>
                      <w:rFonts w:ascii="Calibri"/>
                      <w:color w:val="939598"/>
                      <w:sz w:val="36"/>
                    </w:rPr>
                    <w:t>8</w:t>
                  </w:r>
                  <w:r>
                    <w:rPr>
                      <w:rFonts w:ascii="Calibri"/>
                      <w:sz w:val="36"/>
                    </w:rPr>
                  </w:r>
                </w:p>
              </w:txbxContent>
            </v:textbox>
            <w10:wrap type="none"/>
          </v:shape>
        </w:pict>
      </w:r>
      <w:r>
        <w:rPr/>
        <w:t>There are around 250,000 people who live</w:t>
      </w:r>
      <w:r>
        <w:rPr>
          <w:spacing w:val="-6"/>
        </w:rPr>
        <w:t> </w:t>
      </w:r>
      <w:r>
        <w:rPr/>
        <w:t>in</w:t>
      </w:r>
      <w:r>
        <w:rPr/>
        <w:t> Gippsland, including 3,000 Gunaikurnai.</w:t>
      </w:r>
      <w:r>
        <w:rPr>
          <w:spacing w:val="-2"/>
        </w:rPr>
        <w:t> </w:t>
      </w:r>
      <w:r>
        <w:rPr/>
        <w:t>The</w:t>
      </w:r>
      <w:r>
        <w:rPr/>
        <w:t> population of this area is expected to increase</w:t>
      </w:r>
      <w:r>
        <w:rPr>
          <w:spacing w:val="-17"/>
        </w:rPr>
        <w:t> </w:t>
      </w:r>
      <w:r>
        <w:rPr/>
        <w:t>by</w:t>
      </w:r>
      <w:r>
        <w:rPr/>
        <w:t> 20% in the next decade, largely through</w:t>
      </w:r>
      <w:r>
        <w:rPr>
          <w:spacing w:val="-24"/>
        </w:rPr>
        <w:t> </w:t>
      </w:r>
      <w:r>
        <w:rPr/>
        <w:t>migration</w:t>
      </w:r>
      <w:r>
        <w:rPr>
          <w:w w:val="99"/>
        </w:rPr>
        <w:t> </w:t>
      </w:r>
      <w:r>
        <w:rPr/>
        <w:t>and people living </w:t>
      </w:r>
      <w:r>
        <w:rPr>
          <w:spacing w:val="-4"/>
        </w:rPr>
        <w:t>longer. </w:t>
      </w:r>
      <w:r>
        <w:rPr/>
        <w:t>These</w:t>
      </w:r>
      <w:r>
        <w:rPr>
          <w:spacing w:val="3"/>
        </w:rPr>
        <w:t> </w:t>
      </w:r>
      <w:r>
        <w:rPr/>
        <w:t>demographic</w:t>
      </w:r>
      <w:r>
        <w:rPr/>
        <w:t> </w:t>
      </w:r>
      <w:r>
        <w:rPr>
          <w:rFonts w:ascii="Calibri"/>
        </w:rPr>
        <w:t>changes are likely to lead to increased demand</w:t>
      </w:r>
      <w:r>
        <w:rPr>
          <w:rFonts w:ascii="Calibri"/>
          <w:spacing w:val="-34"/>
        </w:rPr>
        <w:t> </w:t>
      </w:r>
      <w:r>
        <w:rPr>
          <w:rFonts w:ascii="Calibri"/>
          <w:spacing w:val="-3"/>
        </w:rPr>
        <w:t>for</w:t>
      </w:r>
      <w:r>
        <w:rPr>
          <w:rFonts w:ascii="Calibri"/>
          <w:spacing w:val="-1"/>
          <w:w w:val="99"/>
        </w:rPr>
        <w:t> </w:t>
      </w:r>
      <w:r>
        <w:rPr/>
        <w:t>jobs as well as aged and health care</w:t>
      </w:r>
      <w:r>
        <w:rPr>
          <w:spacing w:val="-10"/>
        </w:rPr>
        <w:t> </w:t>
      </w:r>
      <w:r>
        <w:rPr/>
        <w:t>services.</w:t>
      </w:r>
    </w:p>
    <w:p>
      <w:pPr>
        <w:pStyle w:val="BodyText"/>
        <w:spacing w:line="264" w:lineRule="exact" w:before="60"/>
        <w:ind w:left="732" w:right="1177"/>
        <w:jc w:val="left"/>
      </w:pPr>
      <w:r>
        <w:rPr/>
        <w:br w:type="column"/>
      </w:r>
      <w:r>
        <w:rPr>
          <w:rFonts w:ascii="Calibri"/>
        </w:rPr>
        <w:t>The economy of our region is largely driven</w:t>
      </w:r>
      <w:r>
        <w:rPr>
          <w:rFonts w:ascii="Calibri"/>
          <w:spacing w:val="-20"/>
        </w:rPr>
        <w:t> </w:t>
      </w:r>
      <w:r>
        <w:rPr>
          <w:rFonts w:ascii="Calibri"/>
        </w:rPr>
        <w:t>by</w:t>
      </w:r>
      <w:r>
        <w:rPr>
          <w:rFonts w:ascii="Calibri"/>
          <w:w w:val="99"/>
        </w:rPr>
        <w:t> </w:t>
      </w:r>
      <w:r>
        <w:rPr>
          <w:spacing w:val="-3"/>
        </w:rPr>
        <w:t>energy, </w:t>
      </w:r>
      <w:r>
        <w:rPr/>
        <w:t>particularly offshore gas and oil,</w:t>
      </w:r>
      <w:r>
        <w:rPr>
          <w:spacing w:val="-4"/>
        </w:rPr>
        <w:t> </w:t>
      </w:r>
      <w:r>
        <w:rPr/>
        <w:t>and</w:t>
      </w:r>
      <w:r>
        <w:rPr/>
        <w:t> brown coal, as well as a strong agriculture</w:t>
      </w:r>
      <w:r>
        <w:rPr>
          <w:spacing w:val="-18"/>
        </w:rPr>
        <w:t> </w:t>
      </w:r>
      <w:r>
        <w:rPr/>
        <w:t>sector</w:t>
      </w:r>
      <w:r>
        <w:rPr/>
        <w:t> underpinned by the high rainfall and fertile</w:t>
      </w:r>
      <w:r>
        <w:rPr>
          <w:spacing w:val="-15"/>
        </w:rPr>
        <w:t> </w:t>
      </w:r>
      <w:r>
        <w:rPr/>
        <w:t>soils.</w:t>
      </w:r>
      <w:r>
        <w:rPr/>
        <w:t> </w:t>
      </w:r>
      <w:r>
        <w:rPr>
          <w:spacing w:val="-3"/>
        </w:rPr>
        <w:t>Tourism </w:t>
      </w:r>
      <w:r>
        <w:rPr/>
        <w:t>is also a major industry, accounting</w:t>
      </w:r>
      <w:r>
        <w:rPr>
          <w:spacing w:val="-13"/>
        </w:rPr>
        <w:t> </w:t>
      </w:r>
      <w:r>
        <w:rPr/>
        <w:t>for</w:t>
      </w:r>
      <w:r>
        <w:rPr/>
        <w:t> nearly $900 million in revenue annually</w:t>
      </w:r>
      <w:r>
        <w:rPr>
          <w:spacing w:val="-3"/>
        </w:rPr>
        <w:t> </w:t>
      </w:r>
      <w:r>
        <w:rPr/>
        <w:t>and</w:t>
      </w:r>
      <w:r>
        <w:rPr/>
        <w:t> nearly 10% of regional employment. The</w:t>
      </w:r>
      <w:r>
        <w:rPr>
          <w:spacing w:val="-3"/>
        </w:rPr>
        <w:t> </w:t>
      </w:r>
      <w:r>
        <w:rPr/>
        <w:t>rich</w:t>
      </w:r>
      <w:r>
        <w:rPr/>
        <w:t> </w:t>
      </w:r>
      <w:r>
        <w:rPr>
          <w:rFonts w:ascii="Calibri"/>
        </w:rPr>
        <w:t>natural resource base provides a number of</w:t>
      </w:r>
      <w:r>
        <w:rPr>
          <w:rFonts w:ascii="Calibri"/>
          <w:spacing w:val="-35"/>
        </w:rPr>
        <w:t> </w:t>
      </w:r>
      <w:r>
        <w:rPr>
          <w:rFonts w:ascii="Calibri"/>
        </w:rPr>
        <w:t>other</w:t>
      </w:r>
      <w:r>
        <w:rPr>
          <w:rFonts w:ascii="Calibri"/>
          <w:spacing w:val="-1"/>
        </w:rPr>
        <w:t> </w:t>
      </w:r>
      <w:r>
        <w:rPr/>
        <w:t>opportunities for business development in</w:t>
      </w:r>
      <w:r>
        <w:rPr>
          <w:spacing w:val="-6"/>
        </w:rPr>
        <w:t> </w:t>
      </w:r>
      <w:r>
        <w:rPr/>
        <w:t>the</w:t>
      </w:r>
      <w:r>
        <w:rPr/>
        <w:t> region, including new industries such as</w:t>
      </w:r>
      <w:r>
        <w:rPr>
          <w:spacing w:val="-6"/>
        </w:rPr>
        <w:t> </w:t>
      </w:r>
      <w:r>
        <w:rPr/>
        <w:t>carbon</w:t>
      </w:r>
      <w:r>
        <w:rPr/>
        <w:t> sequestration.</w:t>
      </w:r>
    </w:p>
    <w:p>
      <w:pPr>
        <w:pStyle w:val="BodyText"/>
        <w:spacing w:line="264" w:lineRule="exact"/>
        <w:ind w:left="732" w:right="1029"/>
        <w:jc w:val="left"/>
      </w:pPr>
      <w:r>
        <w:rPr/>
        <w:t>Our Country possesses a rich Aboriginal</w:t>
      </w:r>
      <w:r>
        <w:rPr>
          <w:spacing w:val="-3"/>
        </w:rPr>
        <w:t> </w:t>
      </w:r>
      <w:r>
        <w:rPr/>
        <w:t>culture.</w:t>
      </w:r>
      <w:r>
        <w:rPr/>
        <w:t> Our heritage is strong across our landscape,</w:t>
      </w:r>
      <w:r>
        <w:rPr>
          <w:spacing w:val="-11"/>
        </w:rPr>
        <w:t> </w:t>
      </w:r>
      <w:r>
        <w:rPr/>
        <w:t>and</w:t>
      </w:r>
      <w:r>
        <w:rPr/>
        <w:t> </w:t>
      </w:r>
      <w:r>
        <w:rPr>
          <w:rFonts w:ascii="Calibri"/>
        </w:rPr>
        <w:t>Aboriginal</w:t>
      </w:r>
      <w:r>
        <w:rPr>
          <w:rFonts w:ascii="Calibri"/>
          <w:spacing w:val="-7"/>
        </w:rPr>
        <w:t> </w:t>
      </w:r>
      <w:r>
        <w:rPr>
          <w:rFonts w:ascii="Calibri"/>
        </w:rPr>
        <w:t>cultural</w:t>
      </w:r>
      <w:r>
        <w:rPr>
          <w:rFonts w:ascii="Calibri"/>
          <w:spacing w:val="-6"/>
        </w:rPr>
        <w:t> </w:t>
      </w:r>
      <w:r>
        <w:rPr>
          <w:rFonts w:ascii="Calibri"/>
        </w:rPr>
        <w:t>sites</w:t>
      </w:r>
      <w:r>
        <w:rPr>
          <w:rFonts w:ascii="Calibri"/>
          <w:spacing w:val="-6"/>
        </w:rPr>
        <w:t> </w:t>
      </w:r>
      <w:r>
        <w:rPr>
          <w:rFonts w:ascii="Calibri"/>
        </w:rPr>
        <w:t>and</w:t>
      </w:r>
      <w:r>
        <w:rPr>
          <w:rFonts w:ascii="Calibri"/>
          <w:spacing w:val="-6"/>
        </w:rPr>
        <w:t> </w:t>
      </w:r>
      <w:r>
        <w:rPr>
          <w:rFonts w:ascii="Calibri"/>
        </w:rPr>
        <w:t>artefacts</w:t>
      </w:r>
      <w:r>
        <w:rPr>
          <w:rFonts w:ascii="Calibri"/>
          <w:spacing w:val="-5"/>
        </w:rPr>
        <w:t> </w:t>
      </w:r>
      <w:r>
        <w:rPr>
          <w:rFonts w:ascii="Calibri"/>
        </w:rPr>
        <w:t>can</w:t>
      </w:r>
      <w:r>
        <w:rPr>
          <w:rFonts w:ascii="Calibri"/>
          <w:spacing w:val="-6"/>
        </w:rPr>
        <w:t> </w:t>
      </w:r>
      <w:r>
        <w:rPr>
          <w:rFonts w:ascii="Calibri"/>
        </w:rPr>
        <w:t>be</w:t>
      </w:r>
      <w:r>
        <w:rPr>
          <w:rFonts w:ascii="Calibri"/>
          <w:spacing w:val="-5"/>
        </w:rPr>
        <w:t> </w:t>
      </w:r>
      <w:r>
        <w:rPr>
          <w:rFonts w:ascii="Calibri"/>
        </w:rPr>
        <w:t>found</w:t>
      </w:r>
      <w:r>
        <w:rPr>
          <w:rFonts w:ascii="Calibri"/>
          <w:spacing w:val="-1"/>
          <w:w w:val="100"/>
        </w:rPr>
        <w:t> </w:t>
      </w:r>
      <w:r>
        <w:rPr/>
        <w:t>along our songlines, and trade routes,</w:t>
      </w:r>
      <w:r>
        <w:rPr>
          <w:spacing w:val="-9"/>
        </w:rPr>
        <w:t> </w:t>
      </w:r>
      <w:r>
        <w:rPr/>
        <w:t>mountain</w:t>
      </w:r>
      <w:r>
        <w:rPr/>
        <w:t> ridges and waterways. They remind us about</w:t>
      </w:r>
      <w:r>
        <w:rPr>
          <w:spacing w:val="-18"/>
        </w:rPr>
        <w:t> </w:t>
      </w:r>
      <w:r>
        <w:rPr/>
        <w:t>the</w:t>
      </w:r>
      <w:r>
        <w:rPr/>
        <w:t> </w:t>
      </w:r>
      <w:r>
        <w:rPr>
          <w:spacing w:val="-3"/>
        </w:rPr>
        <w:t>ways </w:t>
      </w:r>
      <w:r>
        <w:rPr/>
        <w:t>of our ancestors and show our close</w:t>
      </w:r>
      <w:r>
        <w:rPr>
          <w:spacing w:val="-2"/>
        </w:rPr>
        <w:t> </w:t>
      </w:r>
      <w:r>
        <w:rPr/>
        <w:t>and</w:t>
      </w:r>
      <w:r>
        <w:rPr/>
        <w:t> continuing connection to </w:t>
      </w:r>
      <w:r>
        <w:rPr>
          <w:spacing w:val="-3"/>
        </w:rPr>
        <w:t>Country. </w:t>
      </w:r>
      <w:r>
        <w:rPr/>
        <w:t>Some of these</w:t>
      </w:r>
      <w:r>
        <w:rPr/>
        <w:t> sites</w:t>
      </w:r>
      <w:r>
        <w:rPr>
          <w:spacing w:val="-7"/>
        </w:rPr>
        <w:t> </w:t>
      </w:r>
      <w:r>
        <w:rPr/>
        <w:t>have</w:t>
      </w:r>
      <w:r>
        <w:rPr>
          <w:spacing w:val="-7"/>
        </w:rPr>
        <w:t> </w:t>
      </w:r>
      <w:r>
        <w:rPr/>
        <w:t>been</w:t>
      </w:r>
      <w:r>
        <w:rPr>
          <w:spacing w:val="-7"/>
        </w:rPr>
        <w:t> </w:t>
      </w:r>
      <w:r>
        <w:rPr/>
        <w:t>recorded,</w:t>
      </w:r>
      <w:r>
        <w:rPr>
          <w:spacing w:val="-7"/>
        </w:rPr>
        <w:t> </w:t>
      </w:r>
      <w:r>
        <w:rPr/>
        <w:t>however</w:t>
      </w:r>
      <w:r>
        <w:rPr>
          <w:spacing w:val="-7"/>
        </w:rPr>
        <w:t> </w:t>
      </w:r>
      <w:r>
        <w:rPr/>
        <w:t>many</w:t>
      </w:r>
      <w:r>
        <w:rPr>
          <w:spacing w:val="-7"/>
        </w:rPr>
        <w:t> </w:t>
      </w:r>
      <w:r>
        <w:rPr/>
        <w:t>have</w:t>
      </w:r>
    </w:p>
    <w:p>
      <w:pPr>
        <w:pStyle w:val="BodyText"/>
        <w:spacing w:line="264" w:lineRule="exact" w:before="0"/>
        <w:ind w:left="732" w:right="1177"/>
        <w:jc w:val="left"/>
      </w:pPr>
      <w:r>
        <w:rPr/>
        <w:t>not yet been found and protected. Our</w:t>
      </w:r>
      <w:r>
        <w:rPr>
          <w:spacing w:val="-13"/>
        </w:rPr>
        <w:t> </w:t>
      </w:r>
      <w:r>
        <w:rPr/>
        <w:t>spiritual</w:t>
      </w:r>
      <w:r>
        <w:rPr/>
        <w:t> connection is something that cannot be seen,</w:t>
      </w:r>
      <w:r>
        <w:rPr>
          <w:spacing w:val="-9"/>
        </w:rPr>
        <w:t> </w:t>
      </w:r>
      <w:r>
        <w:rPr/>
        <w:t>but</w:t>
      </w:r>
      <w:r>
        <w:rPr/>
        <w:t> nevertheless exists strongly in the places we</w:t>
      </w:r>
      <w:r>
        <w:rPr>
          <w:spacing w:val="-23"/>
        </w:rPr>
        <w:t> </w:t>
      </w:r>
      <w:r>
        <w:rPr/>
        <w:t>walk</w:t>
      </w:r>
      <w:r>
        <w:rPr/>
        <w:t> and in the paths of our</w:t>
      </w:r>
      <w:r>
        <w:rPr>
          <w:spacing w:val="-12"/>
        </w:rPr>
        <w:t> </w:t>
      </w:r>
      <w:r>
        <w:rPr/>
        <w:t>ancestors.</w:t>
      </w:r>
    </w:p>
    <w:p>
      <w:pPr>
        <w:pStyle w:val="BodyText"/>
        <w:spacing w:line="264" w:lineRule="exact"/>
        <w:ind w:left="732" w:right="1177"/>
        <w:jc w:val="left"/>
      </w:pPr>
      <w:r>
        <w:rPr>
          <w:rFonts w:ascii="Calibri"/>
          <w:spacing w:val="-5"/>
        </w:rPr>
        <w:t>We </w:t>
      </w:r>
      <w:r>
        <w:rPr>
          <w:rFonts w:ascii="Calibri"/>
        </w:rPr>
        <w:t>are also facing a number of challenges in</w:t>
      </w:r>
      <w:r>
        <w:rPr>
          <w:rFonts w:ascii="Calibri"/>
          <w:spacing w:val="-16"/>
        </w:rPr>
        <w:t> </w:t>
      </w:r>
      <w:r>
        <w:rPr>
          <w:rFonts w:ascii="Calibri"/>
        </w:rPr>
        <w:t>our</w:t>
      </w:r>
      <w:r>
        <w:rPr>
          <w:rFonts w:ascii="Calibri"/>
          <w:spacing w:val="-1"/>
          <w:w w:val="100"/>
        </w:rPr>
        <w:t> </w:t>
      </w:r>
      <w:r>
        <w:rPr/>
        <w:t>efforts to heal and manage our Country.</w:t>
      </w:r>
      <w:r>
        <w:rPr>
          <w:spacing w:val="-34"/>
        </w:rPr>
        <w:t> </w:t>
      </w:r>
      <w:r>
        <w:rPr/>
        <w:t>Despite</w:t>
      </w:r>
      <w:r>
        <w:rPr/>
        <w:t> being so rich in natural, cultural and</w:t>
      </w:r>
      <w:r>
        <w:rPr>
          <w:spacing w:val="-9"/>
        </w:rPr>
        <w:t> </w:t>
      </w:r>
      <w:r>
        <w:rPr/>
        <w:t>economic</w:t>
      </w:r>
      <w:r>
        <w:rPr/>
        <w:t> values, our Country has been drastically</w:t>
      </w:r>
      <w:r>
        <w:rPr>
          <w:spacing w:val="-17"/>
        </w:rPr>
        <w:t> </w:t>
      </w:r>
      <w:r>
        <w:rPr/>
        <w:t>altered</w:t>
      </w:r>
      <w:r>
        <w:rPr/>
        <w:t> since European colonisation, in particular by</w:t>
      </w:r>
      <w:r>
        <w:rPr>
          <w:spacing w:val="-11"/>
        </w:rPr>
        <w:t> </w:t>
      </w:r>
      <w:r>
        <w:rPr/>
        <w:t>the</w:t>
      </w:r>
      <w:r>
        <w:rPr/>
        <w:t> introduction of industrial</w:t>
      </w:r>
      <w:r>
        <w:rPr>
          <w:spacing w:val="-13"/>
        </w:rPr>
        <w:t> </w:t>
      </w:r>
      <w:r>
        <w:rPr/>
        <w:t>agriculture.</w:t>
      </w:r>
    </w:p>
    <w:p>
      <w:pPr>
        <w:pStyle w:val="BodyText"/>
        <w:spacing w:line="264" w:lineRule="exact"/>
        <w:ind w:left="732" w:right="1029"/>
        <w:jc w:val="left"/>
      </w:pPr>
      <w:r>
        <w:rPr/>
        <w:t>Some remnants of forest are now isolated by a</w:t>
      </w:r>
      <w:r>
        <w:rPr>
          <w:spacing w:val="-29"/>
        </w:rPr>
        <w:t> </w:t>
      </w:r>
      <w:r>
        <w:rPr/>
        <w:t>web</w:t>
      </w:r>
      <w:r>
        <w:rPr/>
        <w:t> of farmland and urban settlements, and in</w:t>
      </w:r>
      <w:r>
        <w:rPr>
          <w:spacing w:val="-12"/>
        </w:rPr>
        <w:t> </w:t>
      </w:r>
      <w:r>
        <w:rPr/>
        <w:t>many</w:t>
      </w:r>
      <w:r>
        <w:rPr/>
        <w:t> places the environmental systems are not</w:t>
      </w:r>
      <w:r>
        <w:rPr>
          <w:spacing w:val="-25"/>
        </w:rPr>
        <w:t> </w:t>
      </w:r>
      <w:r>
        <w:rPr>
          <w:spacing w:val="-3"/>
        </w:rPr>
        <w:t>healthy.</w:t>
      </w:r>
    </w:p>
    <w:p>
      <w:pPr>
        <w:spacing w:after="0" w:line="264" w:lineRule="exact"/>
        <w:jc w:val="left"/>
        <w:sectPr>
          <w:type w:val="continuous"/>
          <w:pgSz w:w="11910" w:h="16840"/>
          <w:pgMar w:top="1180" w:bottom="280" w:left="0" w:right="0"/>
          <w:cols w:num="2" w:equalWidth="0">
            <w:col w:w="5516" w:space="40"/>
            <w:col w:w="6354"/>
          </w:cols>
        </w:sectPr>
      </w:pPr>
    </w:p>
    <w:p>
      <w:pPr>
        <w:spacing w:line="240" w:lineRule="auto" w:before="11"/>
        <w:rPr>
          <w:rFonts w:ascii="Calibri" w:hAnsi="Calibri" w:cs="Calibri" w:eastAsia="Calibri"/>
          <w:sz w:val="6"/>
          <w:szCs w:val="6"/>
        </w:rPr>
      </w:pPr>
    </w:p>
    <w:p>
      <w:pPr>
        <w:spacing w:line="1502" w:lineRule="exact"/>
        <w:ind w:left="1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position w:val="-29"/>
          <w:sz w:val="20"/>
          <w:szCs w:val="20"/>
        </w:rPr>
        <w:pict>
          <v:group style="width:576pt;height:75.150pt;mso-position-horizontal-relative:char;mso-position-vertical-relative:line" coordorigin="0,0" coordsize="11520,1503">
            <v:group style="position:absolute;left:5049;top:731;width:2;height:80" coordorigin="5049,731" coordsize="2,80">
              <v:shape style="position:absolute;left:5049;top:731;width:2;height:80" coordorigin="5049,731" coordsize="1,80" path="m5049,811l5049,731e" filled="false" stroked="true" strokeweight=".748pt" strokecolor="#939598">
                <v:path arrowok="t"/>
              </v:shape>
            </v:group>
            <v:group style="position:absolute;left:5009;top:731;width:2;height:80" coordorigin="5009,731" coordsize="2,80">
              <v:shape style="position:absolute;left:5009;top:731;width:2;height:80" coordorigin="5009,731" coordsize="0,80" path="m5009,811l5009,731e" filled="false" stroked="true" strokeweight=".748pt" strokecolor="#939598">
                <v:path arrowok="t"/>
              </v:shape>
            </v:group>
            <v:group style="position:absolute;left:4969;top:731;width:2;height:80" coordorigin="4969,731" coordsize="2,80">
              <v:shape style="position:absolute;left:4969;top:731;width:2;height:80" coordorigin="4969,731" coordsize="1,80" path="m4969,811l4969,731e" filled="false" stroked="true" strokeweight=".748pt" strokecolor="#939598">
                <v:path arrowok="t"/>
              </v:shape>
            </v:group>
            <v:group style="position:absolute;left:4929;top:731;width:2;height:80" coordorigin="4929,731" coordsize="2,80">
              <v:shape style="position:absolute;left:4929;top:731;width:2;height:80" coordorigin="4929,731" coordsize="0,80" path="m4929,811l4929,731e" filled="false" stroked="true" strokeweight=".748pt" strokecolor="#939598">
                <v:path arrowok="t"/>
              </v:shape>
            </v:group>
            <v:group style="position:absolute;left:4889;top:731;width:2;height:80" coordorigin="4889,731" coordsize="2,80">
              <v:shape style="position:absolute;left:4889;top:731;width:2;height:80" coordorigin="4889,731" coordsize="0,80" path="m4889,811l4889,731e" filled="false" stroked="true" strokeweight=".748pt" strokecolor="#939598">
                <v:path arrowok="t"/>
              </v:shape>
            </v:group>
            <v:group style="position:absolute;left:4849;top:731;width:2;height:80" coordorigin="4849,731" coordsize="2,80">
              <v:shape style="position:absolute;left:4849;top:731;width:2;height:80" coordorigin="4849,731" coordsize="0,80" path="m4849,811l4849,731e" filled="false" stroked="true" strokeweight=".748pt" strokecolor="#939598">
                <v:path arrowok="t"/>
              </v:shape>
            </v:group>
            <v:group style="position:absolute;left:4809;top:731;width:2;height:80" coordorigin="4809,731" coordsize="2,80">
              <v:shape style="position:absolute;left:4809;top:731;width:2;height:80" coordorigin="4809,731" coordsize="1,80" path="m4809,811l4809,731e" filled="false" stroked="true" strokeweight=".748pt" strokecolor="#939598">
                <v:path arrowok="t"/>
              </v:shape>
            </v:group>
            <v:group style="position:absolute;left:4769;top:731;width:2;height:80" coordorigin="4769,731" coordsize="2,80">
              <v:shape style="position:absolute;left:4769;top:731;width:2;height:80" coordorigin="4769,731" coordsize="0,80" path="m4769,811l4769,731e" filled="false" stroked="true" strokeweight=".748pt" strokecolor="#939598">
                <v:path arrowok="t"/>
              </v:shape>
            </v:group>
            <v:group style="position:absolute;left:4729;top:731;width:2;height:80" coordorigin="4729,731" coordsize="2,80">
              <v:shape style="position:absolute;left:4729;top:731;width:2;height:80" coordorigin="4729,731" coordsize="1,80" path="m4729,811l4729,731e" filled="false" stroked="true" strokeweight=".748pt" strokecolor="#939598">
                <v:path arrowok="t"/>
              </v:shape>
            </v:group>
            <v:group style="position:absolute;left:4689;top:731;width:2;height:80" coordorigin="4689,731" coordsize="2,80">
              <v:shape style="position:absolute;left:4689;top:731;width:2;height:80" coordorigin="4689,731" coordsize="0,80" path="m4689,811l4689,731e" filled="false" stroked="true" strokeweight=".748pt" strokecolor="#939598">
                <v:path arrowok="t"/>
              </v:shape>
            </v:group>
            <v:group style="position:absolute;left:4649;top:731;width:2;height:80" coordorigin="4649,731" coordsize="2,80">
              <v:shape style="position:absolute;left:4649;top:731;width:2;height:80" coordorigin="4649,731" coordsize="1,80" path="m4649,811l4649,731e" filled="false" stroked="true" strokeweight=".748pt" strokecolor="#939598">
                <v:path arrowok="t"/>
              </v:shape>
            </v:group>
            <v:group style="position:absolute;left:4609;top:731;width:2;height:80" coordorigin="4609,731" coordsize="2,80">
              <v:shape style="position:absolute;left:4609;top:731;width:2;height:80" coordorigin="4609,731" coordsize="0,80" path="m4609,811l4609,731e" filled="false" stroked="true" strokeweight=".748pt" strokecolor="#939598">
                <v:path arrowok="t"/>
              </v:shape>
            </v:group>
            <v:group style="position:absolute;left:4569;top:731;width:2;height:80" coordorigin="4569,731" coordsize="2,80">
              <v:shape style="position:absolute;left:4569;top:731;width:2;height:80" coordorigin="4569,731" coordsize="1,80" path="m4569,811l4569,731e" filled="false" stroked="true" strokeweight=".748pt" strokecolor="#939598">
                <v:path arrowok="t"/>
              </v:shape>
            </v:group>
            <v:group style="position:absolute;left:4529;top:731;width:2;height:80" coordorigin="4529,731" coordsize="2,80">
              <v:shape style="position:absolute;left:4529;top:731;width:2;height:80" coordorigin="4529,731" coordsize="1,80" path="m4529,811l4529,731e" filled="false" stroked="true" strokeweight=".748pt" strokecolor="#939598">
                <v:path arrowok="t"/>
              </v:shape>
            </v:group>
            <v:group style="position:absolute;left:4489;top:731;width:2;height:80" coordorigin="4489,731" coordsize="2,80">
              <v:shape style="position:absolute;left:4489;top:731;width:2;height:80" coordorigin="4489,731" coordsize="0,80" path="m4489,811l4489,731e" filled="false" stroked="true" strokeweight=".748pt" strokecolor="#939598">
                <v:path arrowok="t"/>
              </v:shape>
            </v:group>
            <v:group style="position:absolute;left:4449;top:731;width:2;height:80" coordorigin="4449,731" coordsize="2,80">
              <v:shape style="position:absolute;left:4449;top:731;width:2;height:80" coordorigin="4449,731" coordsize="1,80" path="m4449,811l4449,731e" filled="false" stroked="true" strokeweight=".748pt" strokecolor="#939598">
                <v:path arrowok="t"/>
              </v:shape>
            </v:group>
            <v:group style="position:absolute;left:4409;top:731;width:2;height:80" coordorigin="4409,731" coordsize="2,80">
              <v:shape style="position:absolute;left:4409;top:731;width:2;height:80" coordorigin="4409,731" coordsize="0,80" path="m4409,811l4409,731e" filled="false" stroked="true" strokeweight=".748pt" strokecolor="#939598">
                <v:path arrowok="t"/>
              </v:shape>
            </v:group>
            <v:group style="position:absolute;left:4369;top:731;width:2;height:80" coordorigin="4369,731" coordsize="2,80">
              <v:shape style="position:absolute;left:4369;top:731;width:2;height:80" coordorigin="4369,731" coordsize="0,80" path="m4369,811l4369,731e" filled="false" stroked="true" strokeweight=".748pt" strokecolor="#939598">
                <v:path arrowok="t"/>
              </v:shape>
            </v:group>
            <v:group style="position:absolute;left:4329;top:731;width:2;height:80" coordorigin="4329,731" coordsize="2,80">
              <v:shape style="position:absolute;left:4329;top:731;width:2;height:80" coordorigin="4329,731" coordsize="0,80" path="m4329,811l4329,731e" filled="false" stroked="true" strokeweight=".748pt" strokecolor="#939598">
                <v:path arrowok="t"/>
              </v:shape>
            </v:group>
            <v:group style="position:absolute;left:4289;top:731;width:2;height:80" coordorigin="4289,731" coordsize="2,80">
              <v:shape style="position:absolute;left:4289;top:731;width:2;height:80" coordorigin="4289,731" coordsize="1,80" path="m4289,811l4289,731e" filled="false" stroked="true" strokeweight=".748pt" strokecolor="#939598">
                <v:path arrowok="t"/>
              </v:shape>
            </v:group>
            <v:group style="position:absolute;left:4249;top:731;width:2;height:80" coordorigin="4249,731" coordsize="2,80">
              <v:shape style="position:absolute;left:4249;top:731;width:2;height:80" coordorigin="4249,731" coordsize="0,80" path="m4249,811l4249,731e" filled="false" stroked="true" strokeweight=".748pt" strokecolor="#939598">
                <v:path arrowok="t"/>
              </v:shape>
            </v:group>
            <v:group style="position:absolute;left:4209;top:731;width:2;height:80" coordorigin="4209,731" coordsize="2,80">
              <v:shape style="position:absolute;left:4209;top:731;width:2;height:80" coordorigin="4209,731" coordsize="1,80" path="m4209,811l4209,731e" filled="false" stroked="true" strokeweight=".748pt" strokecolor="#939598">
                <v:path arrowok="t"/>
              </v:shape>
            </v:group>
            <v:group style="position:absolute;left:4169;top:731;width:2;height:80" coordorigin="4169,731" coordsize="2,80">
              <v:shape style="position:absolute;left:4169;top:731;width:2;height:80" coordorigin="4169,731" coordsize="0,80" path="m4169,811l4169,731e" filled="false" stroked="true" strokeweight=".748pt" strokecolor="#939598">
                <v:path arrowok="t"/>
              </v:shape>
            </v:group>
            <v:group style="position:absolute;left:4129;top:731;width:2;height:80" coordorigin="4129,731" coordsize="2,80">
              <v:shape style="position:absolute;left:4129;top:731;width:2;height:80" coordorigin="4129,731" coordsize="1,80" path="m4129,811l4129,731e" filled="false" stroked="true" strokeweight=".748pt" strokecolor="#939598">
                <v:path arrowok="t"/>
              </v:shape>
            </v:group>
            <v:group style="position:absolute;left:4089;top:731;width:2;height:80" coordorigin="4089,731" coordsize="2,80">
              <v:shape style="position:absolute;left:4089;top:731;width:2;height:80" coordorigin="4089,731" coordsize="0,80" path="m4089,811l4089,731e" filled="false" stroked="true" strokeweight=".748pt" strokecolor="#939598">
                <v:path arrowok="t"/>
              </v:shape>
            </v:group>
            <v:group style="position:absolute;left:4049;top:731;width:2;height:80" coordorigin="4049,731" coordsize="2,80">
              <v:shape style="position:absolute;left:4049;top:731;width:2;height:80" coordorigin="4049,731" coordsize="1,80" path="m4049,811l4049,731e" filled="false" stroked="true" strokeweight=".748pt" strokecolor="#939598">
                <v:path arrowok="t"/>
              </v:shape>
            </v:group>
            <v:group style="position:absolute;left:4009;top:731;width:2;height:80" coordorigin="4009,731" coordsize="2,80">
              <v:shape style="position:absolute;left:4009;top:731;width:2;height:80" coordorigin="4009,731" coordsize="0,80" path="m4009,811l4009,731e" filled="false" stroked="true" strokeweight=".748pt" strokecolor="#939598">
                <v:path arrowok="t"/>
              </v:shape>
            </v:group>
            <v:group style="position:absolute;left:3969;top:731;width:2;height:80" coordorigin="3969,731" coordsize="2,80">
              <v:shape style="position:absolute;left:3969;top:731;width:2;height:80" coordorigin="3969,731" coordsize="0,80" path="m3969,811l3969,731e" filled="false" stroked="true" strokeweight=".748pt" strokecolor="#939598">
                <v:path arrowok="t"/>
              </v:shape>
            </v:group>
            <v:group style="position:absolute;left:3929;top:731;width:2;height:80" coordorigin="3929,731" coordsize="2,80">
              <v:shape style="position:absolute;left:3929;top:731;width:2;height:80" coordorigin="3929,731" coordsize="1,80" path="m3929,811l3929,731e" filled="false" stroked="true" strokeweight=".748pt" strokecolor="#939598">
                <v:path arrowok="t"/>
              </v:shape>
            </v:group>
            <v:group style="position:absolute;left:3889;top:732;width:2;height:80" coordorigin="3889,732" coordsize="2,80">
              <v:shape style="position:absolute;left:3889;top:732;width:2;height:80" coordorigin="3889,732" coordsize="0,80" path="m3889,812l3889,732e" filled="false" stroked="true" strokeweight=".748pt" strokecolor="#939598">
                <v:path arrowok="t"/>
              </v:shape>
            </v:group>
            <v:group style="position:absolute;left:3849;top:732;width:2;height:80" coordorigin="3849,732" coordsize="2,80">
              <v:shape style="position:absolute;left:3849;top:732;width:2;height:80" coordorigin="3849,732" coordsize="1,80" path="m3849,812l3849,732e" filled="false" stroked="true" strokeweight=".748pt" strokecolor="#939598">
                <v:path arrowok="t"/>
              </v:shape>
            </v:group>
            <v:group style="position:absolute;left:3809;top:732;width:2;height:80" coordorigin="3809,732" coordsize="2,80">
              <v:shape style="position:absolute;left:3809;top:732;width:2;height:80" coordorigin="3809,732" coordsize="0,80" path="m3809,812l3809,732e" filled="false" stroked="true" strokeweight=".748pt" strokecolor="#939598">
                <v:path arrowok="t"/>
              </v:shape>
            </v:group>
            <v:group style="position:absolute;left:3768;top:732;width:2;height:80" coordorigin="3768,732" coordsize="2,80">
              <v:shape style="position:absolute;left:3768;top:732;width:2;height:80" coordorigin="3768,732" coordsize="1,80" path="m3768,812l3768,732e" filled="false" stroked="true" strokeweight=".748pt" strokecolor="#939598">
                <v:path arrowok="t"/>
              </v:shape>
            </v:group>
            <v:group style="position:absolute;left:3728;top:732;width:2;height:80" coordorigin="3728,732" coordsize="2,80">
              <v:shape style="position:absolute;left:3728;top:732;width:2;height:80" coordorigin="3728,732" coordsize="0,80" path="m3728,812l3728,732e" filled="false" stroked="true" strokeweight=".748pt" strokecolor="#939598">
                <v:path arrowok="t"/>
              </v:shape>
            </v:group>
            <v:group style="position:absolute;left:3688;top:732;width:2;height:80" coordorigin="3688,732" coordsize="2,80">
              <v:shape style="position:absolute;left:3688;top:732;width:2;height:80" coordorigin="3688,732" coordsize="1,80" path="m3688,812l3688,732e" filled="false" stroked="true" strokeweight=".748pt" strokecolor="#939598">
                <v:path arrowok="t"/>
              </v:shape>
            </v:group>
            <v:group style="position:absolute;left:3648;top:732;width:2;height:80" coordorigin="3648,732" coordsize="2,80">
              <v:shape style="position:absolute;left:3648;top:732;width:2;height:80" coordorigin="3648,732" coordsize="0,80" path="m3648,812l3648,732e" filled="false" stroked="true" strokeweight=".748pt" strokecolor="#939598">
                <v:path arrowok="t"/>
              </v:shape>
            </v:group>
            <v:group style="position:absolute;left:3608;top:732;width:2;height:80" coordorigin="3608,732" coordsize="2,80">
              <v:shape style="position:absolute;left:3608;top:732;width:2;height:80" coordorigin="3608,732" coordsize="0,80" path="m3608,812l3608,732e" filled="false" stroked="true" strokeweight=".748pt" strokecolor="#939598">
                <v:path arrowok="t"/>
              </v:shape>
            </v:group>
            <v:group style="position:absolute;left:3568;top:732;width:2;height:80" coordorigin="3568,732" coordsize="2,80">
              <v:shape style="position:absolute;left:3568;top:732;width:2;height:80" coordorigin="3568,732" coordsize="0,80" path="m3568,812l3568,732e" filled="false" stroked="true" strokeweight=".748pt" strokecolor="#939598">
                <v:path arrowok="t"/>
              </v:shape>
            </v:group>
            <v:group style="position:absolute;left:3528;top:732;width:2;height:80" coordorigin="3528,732" coordsize="2,80">
              <v:shape style="position:absolute;left:3528;top:732;width:2;height:80" coordorigin="3528,732" coordsize="1,80" path="m3528,812l3528,732e" filled="false" stroked="true" strokeweight=".748pt" strokecolor="#939598">
                <v:path arrowok="t"/>
              </v:shape>
            </v:group>
            <v:group style="position:absolute;left:3488;top:732;width:2;height:80" coordorigin="3488,732" coordsize="2,80">
              <v:shape style="position:absolute;left:3488;top:732;width:2;height:80" coordorigin="3488,732" coordsize="0,80" path="m3488,812l3488,732e" filled="false" stroked="true" strokeweight=".748pt" strokecolor="#939598">
                <v:path arrowok="t"/>
              </v:shape>
            </v:group>
            <v:group style="position:absolute;left:3448;top:732;width:2;height:80" coordorigin="3448,732" coordsize="2,80">
              <v:shape style="position:absolute;left:3448;top:732;width:2;height:80" coordorigin="3448,732" coordsize="0,80" path="m3448,812l3448,732e" filled="false" stroked="true" strokeweight=".748pt" strokecolor="#939598">
                <v:path arrowok="t"/>
              </v:shape>
            </v:group>
            <v:group style="position:absolute;left:3408;top:732;width:2;height:80" coordorigin="3408,732" coordsize="2,80">
              <v:shape style="position:absolute;left:3408;top:732;width:2;height:80" coordorigin="3408,732" coordsize="1,80" path="m3408,812l3408,732e" filled="false" stroked="true" strokeweight=".748pt" strokecolor="#939598">
                <v:path arrowok="t"/>
              </v:shape>
            </v:group>
            <v:group style="position:absolute;left:3368;top:732;width:2;height:80" coordorigin="3368,732" coordsize="2,80">
              <v:shape style="position:absolute;left:3368;top:732;width:2;height:80" coordorigin="3368,732" coordsize="0,80" path="m3368,812l3368,732e" filled="false" stroked="true" strokeweight=".748pt" strokecolor="#939598">
                <v:path arrowok="t"/>
              </v:shape>
            </v:group>
            <v:group style="position:absolute;left:3328;top:732;width:2;height:80" coordorigin="3328,732" coordsize="2,80">
              <v:shape style="position:absolute;left:3328;top:732;width:2;height:80" coordorigin="3328,732" coordsize="1,80" path="m3328,812l3328,732e" filled="false" stroked="true" strokeweight=".748pt" strokecolor="#939598">
                <v:path arrowok="t"/>
              </v:shape>
            </v:group>
            <v:group style="position:absolute;left:3288;top:732;width:2;height:80" coordorigin="3288,732" coordsize="2,80">
              <v:shape style="position:absolute;left:3288;top:732;width:2;height:80" coordorigin="3288,732" coordsize="0,80" path="m3288,812l3288,732e" filled="false" stroked="true" strokeweight=".748pt" strokecolor="#939598">
                <v:path arrowok="t"/>
              </v:shape>
            </v:group>
            <v:group style="position:absolute;left:3248;top:732;width:2;height:80" coordorigin="3248,732" coordsize="2,80">
              <v:shape style="position:absolute;left:3248;top:732;width:2;height:80" coordorigin="3248,732" coordsize="1,80" path="m3248,812l3248,732e" filled="false" stroked="true" strokeweight=".748pt" strokecolor="#939598">
                <v:path arrowok="t"/>
              </v:shape>
            </v:group>
            <v:group style="position:absolute;left:3208;top:732;width:2;height:80" coordorigin="3208,732" coordsize="2,80">
              <v:shape style="position:absolute;left:3208;top:732;width:2;height:80" coordorigin="3208,732" coordsize="0,80" path="m3208,812l3208,732e" filled="false" stroked="true" strokeweight=".748pt" strokecolor="#939598">
                <v:path arrowok="t"/>
              </v:shape>
            </v:group>
            <v:group style="position:absolute;left:3168;top:732;width:2;height:80" coordorigin="3168,732" coordsize="2,80">
              <v:shape style="position:absolute;left:3168;top:732;width:2;height:80" coordorigin="3168,732" coordsize="1,80" path="m3168,812l3168,732e" filled="false" stroked="true" strokeweight=".748pt" strokecolor="#939598">
                <v:path arrowok="t"/>
              </v:shape>
            </v:group>
            <v:group style="position:absolute;left:3128;top:732;width:2;height:80" coordorigin="3128,732" coordsize="2,80">
              <v:shape style="position:absolute;left:3128;top:732;width:2;height:80" coordorigin="3128,732" coordsize="0,80" path="m3128,812l3128,732e" filled="false" stroked="true" strokeweight=".748pt" strokecolor="#939598">
                <v:path arrowok="t"/>
              </v:shape>
            </v:group>
            <v:group style="position:absolute;left:3088;top:732;width:2;height:80" coordorigin="3088,732" coordsize="2,80">
              <v:shape style="position:absolute;left:3088;top:732;width:2;height:80" coordorigin="3088,732" coordsize="0,80" path="m3088,812l3088,732e" filled="false" stroked="true" strokeweight=".748pt" strokecolor="#939598">
                <v:path arrowok="t"/>
              </v:shape>
            </v:group>
            <v:group style="position:absolute;left:3048;top:732;width:2;height:80" coordorigin="3048,732" coordsize="2,80">
              <v:shape style="position:absolute;left:3048;top:732;width:2;height:80" coordorigin="3048,732" coordsize="0,80" path="m3048,812l3048,732e" filled="false" stroked="true" strokeweight=".748pt" strokecolor="#939598">
                <v:path arrowok="t"/>
              </v:shape>
            </v:group>
            <v:group style="position:absolute;left:3008;top:732;width:2;height:80" coordorigin="3008,732" coordsize="2,80">
              <v:shape style="position:absolute;left:3008;top:732;width:2;height:80" coordorigin="3008,732" coordsize="1,80" path="m3008,812l3008,732e" filled="false" stroked="true" strokeweight=".748pt" strokecolor="#939598">
                <v:path arrowok="t"/>
              </v:shape>
            </v:group>
            <v:group style="position:absolute;left:2968;top:732;width:2;height:80" coordorigin="2968,732" coordsize="2,80">
              <v:shape style="position:absolute;left:2968;top:732;width:2;height:80" coordorigin="2968,732" coordsize="0,80" path="m2968,812l2968,732e" filled="false" stroked="true" strokeweight=".748pt" strokecolor="#939598">
                <v:path arrowok="t"/>
              </v:shape>
            </v:group>
            <v:group style="position:absolute;left:2928;top:732;width:2;height:80" coordorigin="2928,732" coordsize="2,80">
              <v:shape style="position:absolute;left:2928;top:732;width:2;height:80" coordorigin="2928,732" coordsize="0,80" path="m2928,812l2928,732e" filled="false" stroked="true" strokeweight=".748pt" strokecolor="#939598">
                <v:path arrowok="t"/>
              </v:shape>
            </v:group>
            <v:group style="position:absolute;left:2888;top:732;width:2;height:80" coordorigin="2888,732" coordsize="2,80">
              <v:shape style="position:absolute;left:2888;top:732;width:2;height:80" coordorigin="2888,732" coordsize="1,80" path="m2888,812l2888,732e" filled="false" stroked="true" strokeweight=".748pt" strokecolor="#939598">
                <v:path arrowok="t"/>
              </v:shape>
            </v:group>
            <v:group style="position:absolute;left:2848;top:732;width:2;height:80" coordorigin="2848,732" coordsize="2,80">
              <v:shape style="position:absolute;left:2848;top:732;width:2;height:80" coordorigin="2848,732" coordsize="0,80" path="m2848,812l2848,732e" filled="false" stroked="true" strokeweight=".748pt" strokecolor="#939598">
                <v:path arrowok="t"/>
              </v:shape>
            </v:group>
            <v:group style="position:absolute;left:2808;top:732;width:2;height:80" coordorigin="2808,732" coordsize="2,80">
              <v:shape style="position:absolute;left:2808;top:732;width:2;height:80" coordorigin="2808,732" coordsize="1,80" path="m2808,812l2808,732e" filled="false" stroked="true" strokeweight=".748pt" strokecolor="#939598">
                <v:path arrowok="t"/>
              </v:shape>
            </v:group>
            <v:group style="position:absolute;left:2768;top:732;width:2;height:80" coordorigin="2768,732" coordsize="2,80">
              <v:shape style="position:absolute;left:2768;top:732;width:2;height:80" coordorigin="2768,732" coordsize="0,80" path="m2768,812l2768,732e" filled="false" stroked="true" strokeweight=".748pt" strokecolor="#939598">
                <v:path arrowok="t"/>
              </v:shape>
            </v:group>
            <v:group style="position:absolute;left:2728;top:732;width:2;height:80" coordorigin="2728,732" coordsize="2,80">
              <v:shape style="position:absolute;left:2728;top:732;width:2;height:80" coordorigin="2728,732" coordsize="0,80" path="m2728,812l2728,732e" filled="false" stroked="true" strokeweight=".748pt" strokecolor="#939598">
                <v:path arrowok="t"/>
              </v:shape>
            </v:group>
            <v:group style="position:absolute;left:2688;top:732;width:2;height:80" coordorigin="2688,732" coordsize="2,80">
              <v:shape style="position:absolute;left:2688;top:732;width:2;height:80" coordorigin="2688,732" coordsize="0,80" path="m2688,812l2688,732e" filled="false" stroked="true" strokeweight=".748pt" strokecolor="#939598">
                <v:path arrowok="t"/>
              </v:shape>
            </v:group>
            <v:group style="position:absolute;left:2648;top:732;width:2;height:80" coordorigin="2648,732" coordsize="2,80">
              <v:shape style="position:absolute;left:2648;top:732;width:2;height:80" coordorigin="2648,732" coordsize="1,80" path="m2648,812l2648,732e" filled="false" stroked="true" strokeweight=".748pt" strokecolor="#939598">
                <v:path arrowok="t"/>
              </v:shape>
            </v:group>
            <v:group style="position:absolute;left:2608;top:732;width:2;height:80" coordorigin="2608,732" coordsize="2,80">
              <v:shape style="position:absolute;left:2608;top:732;width:2;height:80" coordorigin="2608,732" coordsize="0,80" path="m2608,812l2608,732e" filled="false" stroked="true" strokeweight=".748pt" strokecolor="#939598">
                <v:path arrowok="t"/>
              </v:shape>
            </v:group>
            <v:group style="position:absolute;left:2568;top:732;width:2;height:80" coordorigin="2568,732" coordsize="2,80">
              <v:shape style="position:absolute;left:2568;top:732;width:2;height:80" coordorigin="2568,732" coordsize="0,80" path="m2568,812l2568,732e" filled="false" stroked="true" strokeweight=".748pt" strokecolor="#939598">
                <v:path arrowok="t"/>
              </v:shape>
            </v:group>
            <v:group style="position:absolute;left:2528;top:732;width:2;height:80" coordorigin="2528,732" coordsize="2,80">
              <v:shape style="position:absolute;left:2528;top:732;width:2;height:80" coordorigin="2528,732" coordsize="0,80" path="m2528,812l2528,732e" filled="false" stroked="true" strokeweight=".748pt" strokecolor="#939598">
                <v:path arrowok="t"/>
              </v:shape>
            </v:group>
            <v:group style="position:absolute;left:2488;top:732;width:2;height:80" coordorigin="2488,732" coordsize="2,80">
              <v:shape style="position:absolute;left:2488;top:732;width:2;height:80" coordorigin="2488,732" coordsize="1,80" path="m2488,812l2488,732e" filled="false" stroked="true" strokeweight=".748pt" strokecolor="#939598">
                <v:path arrowok="t"/>
              </v:shape>
            </v:group>
            <v:group style="position:absolute;left:2448;top:732;width:2;height:80" coordorigin="2448,732" coordsize="2,80">
              <v:shape style="position:absolute;left:2448;top:732;width:2;height:80" coordorigin="2448,732" coordsize="0,80" path="m2448,812l2448,732e" filled="false" stroked="true" strokeweight=".748pt" strokecolor="#939598">
                <v:path arrowok="t"/>
              </v:shape>
            </v:group>
            <v:group style="position:absolute;left:2408;top:732;width:2;height:80" coordorigin="2408,732" coordsize="2,80">
              <v:shape style="position:absolute;left:2408;top:732;width:2;height:80" coordorigin="2408,732" coordsize="1,80" path="m2408,812l2408,732e" filled="false" stroked="true" strokeweight=".748pt" strokecolor="#939598">
                <v:path arrowok="t"/>
              </v:shape>
            </v:group>
            <v:group style="position:absolute;left:2368;top:732;width:2;height:80" coordorigin="2368,732" coordsize="2,80">
              <v:shape style="position:absolute;left:2368;top:732;width:2;height:80" coordorigin="2368,732" coordsize="1,80" path="m2368,812l2368,732e" filled="false" stroked="true" strokeweight=".748pt" strokecolor="#939598">
                <v:path arrowok="t"/>
              </v:shape>
            </v:group>
            <v:group style="position:absolute;left:2328;top:732;width:2;height:80" coordorigin="2328,732" coordsize="2,80">
              <v:shape style="position:absolute;left:2328;top:732;width:2;height:80" coordorigin="2328,732" coordsize="0,80" path="m2328,812l2328,732e" filled="false" stroked="true" strokeweight=".748pt" strokecolor="#939598">
                <v:path arrowok="t"/>
              </v:shape>
            </v:group>
            <v:group style="position:absolute;left:2288;top:732;width:2;height:80" coordorigin="2288,732" coordsize="2,80">
              <v:shape style="position:absolute;left:2288;top:732;width:2;height:80" coordorigin="2288,732" coordsize="1,80" path="m2288,812l2288,732e" filled="false" stroked="true" strokeweight=".748pt" strokecolor="#939598">
                <v:path arrowok="t"/>
              </v:shape>
            </v:group>
            <v:group style="position:absolute;left:2248;top:732;width:2;height:80" coordorigin="2248,732" coordsize="2,80">
              <v:shape style="position:absolute;left:2248;top:732;width:2;height:80" coordorigin="2248,732" coordsize="0,80" path="m2248,812l2248,732e" filled="false" stroked="true" strokeweight=".748pt" strokecolor="#939598">
                <v:path arrowok="t"/>
              </v:shape>
            </v:group>
            <v:group style="position:absolute;left:2208;top:732;width:2;height:80" coordorigin="2208,732" coordsize="2,80">
              <v:shape style="position:absolute;left:2208;top:732;width:2;height:80" coordorigin="2208,732" coordsize="0,80" path="m2208,812l2208,732e" filled="false" stroked="true" strokeweight=".748pt" strokecolor="#939598">
                <v:path arrowok="t"/>
              </v:shape>
            </v:group>
            <v:group style="position:absolute;left:2168;top:732;width:2;height:80" coordorigin="2168,732" coordsize="2,80">
              <v:shape style="position:absolute;left:2168;top:732;width:2;height:80" coordorigin="2168,732" coordsize="0,80" path="m2168,812l2168,732e" filled="false" stroked="true" strokeweight=".748pt" strokecolor="#939598">
                <v:path arrowok="t"/>
              </v:shape>
            </v:group>
            <v:group style="position:absolute;left:2128;top:732;width:2;height:80" coordorigin="2128,732" coordsize="2,80">
              <v:shape style="position:absolute;left:2128;top:732;width:2;height:80" coordorigin="2128,732" coordsize="1,80" path="m2128,812l2128,732e" filled="false" stroked="true" strokeweight=".748pt" strokecolor="#939598">
                <v:path arrowok="t"/>
              </v:shape>
            </v:group>
            <v:group style="position:absolute;left:2088;top:732;width:2;height:80" coordorigin="2088,732" coordsize="2,80">
              <v:shape style="position:absolute;left:2088;top:732;width:2;height:80" coordorigin="2088,732" coordsize="0,80" path="m2088,812l2088,732e" filled="false" stroked="true" strokeweight=".748pt" strokecolor="#939598">
                <v:path arrowok="t"/>
              </v:shape>
            </v:group>
            <v:group style="position:absolute;left:2048;top:732;width:2;height:80" coordorigin="2048,732" coordsize="2,80">
              <v:shape style="position:absolute;left:2048;top:732;width:2;height:80" coordorigin="2048,732" coordsize="1,80" path="m2048,812l2048,732e" filled="false" stroked="true" strokeweight=".748pt" strokecolor="#939598">
                <v:path arrowok="t"/>
              </v:shape>
            </v:group>
            <v:group style="position:absolute;left:2008;top:732;width:2;height:80" coordorigin="2008,732" coordsize="2,80">
              <v:shape style="position:absolute;left:2008;top:732;width:2;height:80" coordorigin="2008,732" coordsize="0,80" path="m2008,812l2008,732e" filled="false" stroked="true" strokeweight=".748pt" strokecolor="#939598">
                <v:path arrowok="t"/>
              </v:shape>
            </v:group>
            <v:group style="position:absolute;left:1968;top:732;width:2;height:80" coordorigin="1968,732" coordsize="2,80">
              <v:shape style="position:absolute;left:1968;top:732;width:2;height:80" coordorigin="1968,732" coordsize="1,80" path="m1968,812l1968,732e" filled="false" stroked="true" strokeweight=".748pt" strokecolor="#939598">
                <v:path arrowok="t"/>
              </v:shape>
            </v:group>
            <v:group style="position:absolute;left:1928;top:732;width:2;height:80" coordorigin="1928,732" coordsize="2,80">
              <v:shape style="position:absolute;left:1928;top:732;width:2;height:80" coordorigin="1928,732" coordsize="0,80" path="m1928,812l1928,732e" filled="false" stroked="true" strokeweight=".748pt" strokecolor="#939598">
                <v:path arrowok="t"/>
              </v:shape>
            </v:group>
            <v:group style="position:absolute;left:1888;top:732;width:2;height:80" coordorigin="1888,732" coordsize="2,80">
              <v:shape style="position:absolute;left:1888;top:732;width:2;height:80" coordorigin="1888,732" coordsize="1,80" path="m1888,812l1888,732e" filled="false" stroked="true" strokeweight=".748pt" strokecolor="#939598">
                <v:path arrowok="t"/>
              </v:shape>
            </v:group>
            <v:group style="position:absolute;left:1848;top:732;width:2;height:80" coordorigin="1848,732" coordsize="2,80">
              <v:shape style="position:absolute;left:1848;top:732;width:2;height:80" coordorigin="1848,732" coordsize="1,80" path="m1848,812l1848,732e" filled="false" stroked="true" strokeweight=".748pt" strokecolor="#939598">
                <v:path arrowok="t"/>
              </v:shape>
            </v:group>
            <v:group style="position:absolute;left:1808;top:732;width:2;height:80" coordorigin="1808,732" coordsize="2,80">
              <v:shape style="position:absolute;left:1808;top:732;width:2;height:80" coordorigin="1808,732" coordsize="0,80" path="m1808,812l1808,732e" filled="false" stroked="true" strokeweight=".748pt" strokecolor="#939598">
                <v:path arrowok="t"/>
              </v:shape>
            </v:group>
            <v:group style="position:absolute;left:1768;top:732;width:2;height:80" coordorigin="1768,732" coordsize="2,80">
              <v:shape style="position:absolute;left:1768;top:732;width:2;height:80" coordorigin="1768,732" coordsize="0,80" path="m1768,812l1768,732e" filled="false" stroked="true" strokeweight=".748pt" strokecolor="#939598">
                <v:path arrowok="t"/>
              </v:shape>
            </v:group>
            <v:group style="position:absolute;left:1728;top:732;width:2;height:80" coordorigin="1728,732" coordsize="2,80">
              <v:shape style="position:absolute;left:1728;top:732;width:2;height:80" coordorigin="1728,732" coordsize="0,80" path="m1728,812l1728,732e" filled="false" stroked="true" strokeweight=".748pt" strokecolor="#939598">
                <v:path arrowok="t"/>
              </v:shape>
            </v:group>
            <v:group style="position:absolute;left:1688;top:732;width:2;height:80" coordorigin="1688,732" coordsize="2,80">
              <v:shape style="position:absolute;left:1688;top:732;width:2;height:80" coordorigin="1688,732" coordsize="1,80" path="m1688,812l1688,732e" filled="false" stroked="true" strokeweight=".748pt" strokecolor="#939598">
                <v:path arrowok="t"/>
              </v:shape>
            </v:group>
            <v:group style="position:absolute;left:1648;top:732;width:2;height:80" coordorigin="1648,732" coordsize="2,80">
              <v:shape style="position:absolute;left:1648;top:732;width:2;height:80" coordorigin="1648,732" coordsize="0,80" path="m1648,812l1648,732e" filled="false" stroked="true" strokeweight=".748pt" strokecolor="#939598">
                <v:path arrowok="t"/>
              </v:shape>
            </v:group>
            <v:group style="position:absolute;left:1608;top:732;width:2;height:80" coordorigin="1608,732" coordsize="2,80">
              <v:shape style="position:absolute;left:1608;top:732;width:2;height:80" coordorigin="1608,732" coordsize="1,80" path="m1608,812l1608,732e" filled="false" stroked="true" strokeweight=".748pt" strokecolor="#939598">
                <v:path arrowok="t"/>
              </v:shape>
            </v:group>
            <v:group style="position:absolute;left:1568;top:732;width:2;height:80" coordorigin="1568,732" coordsize="2,80">
              <v:shape style="position:absolute;left:1568;top:732;width:2;height:80" coordorigin="1568,732" coordsize="0,80" path="m1568,812l1568,732e" filled="false" stroked="true" strokeweight=".748pt" strokecolor="#939598">
                <v:path arrowok="t"/>
              </v:shape>
            </v:group>
            <v:group style="position:absolute;left:1528;top:732;width:2;height:80" coordorigin="1528,732" coordsize="2,80">
              <v:shape style="position:absolute;left:1528;top:732;width:2;height:80" coordorigin="1528,732" coordsize="1,80" path="m1528,812l1528,732e" filled="false" stroked="true" strokeweight=".748pt" strokecolor="#939598">
                <v:path arrowok="t"/>
              </v:shape>
            </v:group>
            <v:group style="position:absolute;left:1488;top:732;width:2;height:80" coordorigin="1488,732" coordsize="2,80">
              <v:shape style="position:absolute;left:1488;top:732;width:2;height:80" coordorigin="1488,732" coordsize="0,80" path="m1488,812l1488,732e" filled="false" stroked="true" strokeweight=".748pt" strokecolor="#939598">
                <v:path arrowok="t"/>
              </v:shape>
            </v:group>
            <v:group style="position:absolute;left:1448;top:732;width:2;height:80" coordorigin="1448,732" coordsize="2,80">
              <v:shape style="position:absolute;left:1448;top:732;width:2;height:80" coordorigin="1448,732" coordsize="1,80" path="m1448,812l1448,732e" filled="false" stroked="true" strokeweight=".748pt" strokecolor="#939598">
                <v:path arrowok="t"/>
              </v:shape>
            </v:group>
            <v:group style="position:absolute;left:1408;top:732;width:2;height:80" coordorigin="1408,732" coordsize="2,80">
              <v:shape style="position:absolute;left:1408;top:732;width:2;height:80" coordorigin="1408,732" coordsize="0,80" path="m1408,812l1408,732e" filled="false" stroked="true" strokeweight=".748pt" strokecolor="#939598">
                <v:path arrowok="t"/>
              </v:shape>
            </v:group>
            <v:group style="position:absolute;left:1368;top:732;width:2;height:80" coordorigin="1368,732" coordsize="2,80">
              <v:shape style="position:absolute;left:1368;top:732;width:2;height:80" coordorigin="1368,732" coordsize="1,80" path="m1368,812l1368,732e" filled="false" stroked="true" strokeweight=".748pt" strokecolor="#939598">
                <v:path arrowok="t"/>
              </v:shape>
            </v:group>
            <v:group style="position:absolute;left:1328;top:732;width:2;height:80" coordorigin="1328,732" coordsize="2,80">
              <v:shape style="position:absolute;left:1328;top:732;width:2;height:80" coordorigin="1328,732" coordsize="0,80" path="m1328,812l1328,732e" filled="false" stroked="true" strokeweight=".748pt" strokecolor="#939598">
                <v:path arrowok="t"/>
              </v:shape>
            </v:group>
            <v:group style="position:absolute;left:1288;top:732;width:2;height:80" coordorigin="1288,732" coordsize="2,80">
              <v:shape style="position:absolute;left:1288;top:732;width:2;height:80" coordorigin="1288,732" coordsize="0,80" path="m1288,812l1288,732e" filled="false" stroked="true" strokeweight=".748pt" strokecolor="#939598">
                <v:path arrowok="t"/>
              </v:shape>
            </v:group>
            <v:group style="position:absolute;left:1248;top:732;width:2;height:80" coordorigin="1248,732" coordsize="2,80">
              <v:shape style="position:absolute;left:1248;top:732;width:2;height:80" coordorigin="1248,732" coordsize="1,80" path="m1248,812l1248,732e" filled="false" stroked="true" strokeweight=".748pt" strokecolor="#939598">
                <v:path arrowok="t"/>
              </v:shape>
            </v:group>
            <v:group style="position:absolute;left:1208;top:732;width:2;height:80" coordorigin="1208,732" coordsize="2,80">
              <v:shape style="position:absolute;left:1208;top:732;width:2;height:80" coordorigin="1208,732" coordsize="0,80" path="m1208,812l1208,732e" filled="false" stroked="true" strokeweight=".748pt" strokecolor="#939598">
                <v:path arrowok="t"/>
              </v:shape>
            </v:group>
            <v:group style="position:absolute;left:1168;top:732;width:2;height:80" coordorigin="1168,732" coordsize="2,80">
              <v:shape style="position:absolute;left:1168;top:732;width:2;height:80" coordorigin="1168,732" coordsize="1,80" path="m1168,812l1168,732e" filled="false" stroked="true" strokeweight=".748pt" strokecolor="#939598">
                <v:path arrowok="t"/>
              </v:shape>
            </v:group>
            <v:group style="position:absolute;left:1128;top:732;width:2;height:80" coordorigin="1128,732" coordsize="2,80">
              <v:shape style="position:absolute;left:1128;top:732;width:2;height:80" coordorigin="1128,732" coordsize="0,80" path="m1128,812l1128,732e" filled="false" stroked="true" strokeweight=".748pt" strokecolor="#939598">
                <v:path arrowok="t"/>
              </v:shape>
            </v:group>
            <v:group style="position:absolute;left:1088;top:732;width:2;height:80" coordorigin="1088,732" coordsize="2,80">
              <v:shape style="position:absolute;left:1088;top:732;width:2;height:80" coordorigin="1088,732" coordsize="1,80" path="m1088,812l1088,732e" filled="false" stroked="true" strokeweight=".748pt" strokecolor="#939598">
                <v:path arrowok="t"/>
              </v:shape>
            </v:group>
            <v:group style="position:absolute;left:1048;top:732;width:2;height:80" coordorigin="1048,732" coordsize="2,80">
              <v:shape style="position:absolute;left:1048;top:732;width:2;height:80" coordorigin="1048,732" coordsize="0,80" path="m1048,812l1048,732e" filled="false" stroked="true" strokeweight=".748pt" strokecolor="#939598">
                <v:path arrowok="t"/>
              </v:shape>
            </v:group>
            <v:group style="position:absolute;left:1008;top:732;width:2;height:80" coordorigin="1008,732" coordsize="2,80">
              <v:shape style="position:absolute;left:1008;top:732;width:2;height:80" coordorigin="1008,732" coordsize="1,80" path="m1008,812l1008,732e" filled="false" stroked="true" strokeweight=".748pt" strokecolor="#939598">
                <v:path arrowok="t"/>
              </v:shape>
            </v:group>
            <v:group style="position:absolute;left:968;top:732;width:2;height:80" coordorigin="968,732" coordsize="2,80">
              <v:shape style="position:absolute;left:968;top:732;width:2;height:80" coordorigin="968,732" coordsize="0,80" path="m968,812l968,732e" filled="false" stroked="true" strokeweight=".748pt" strokecolor="#939598">
                <v:path arrowok="t"/>
              </v:shape>
            </v:group>
            <v:group style="position:absolute;left:928;top:732;width:2;height:80" coordorigin="928,732" coordsize="2,80">
              <v:shape style="position:absolute;left:928;top:732;width:2;height:80" coordorigin="928,732" coordsize="1,80" path="m928,812l928,732e" filled="false" stroked="true" strokeweight=".748pt" strokecolor="#939598">
                <v:path arrowok="t"/>
              </v:shape>
            </v:group>
            <v:group style="position:absolute;left:888;top:732;width:2;height:80" coordorigin="888,732" coordsize="2,80">
              <v:shape style="position:absolute;left:888;top:732;width:2;height:80" coordorigin="888,732" coordsize="0,80" path="m888,812l888,732e" filled="false" stroked="true" strokeweight=".748pt" strokecolor="#939598">
                <v:path arrowok="t"/>
              </v:shape>
            </v:group>
            <v:group style="position:absolute;left:848;top:732;width:2;height:80" coordorigin="848,732" coordsize="2,80">
              <v:shape style="position:absolute;left:848;top:732;width:2;height:80" coordorigin="848,732" coordsize="0,80" path="m848,812l848,732e" filled="false" stroked="true" strokeweight=".748pt" strokecolor="#939598">
                <v:path arrowok="t"/>
              </v:shape>
            </v:group>
            <v:group style="position:absolute;left:808;top:732;width:2;height:80" coordorigin="808,732" coordsize="2,80">
              <v:shape style="position:absolute;left:808;top:732;width:2;height:80" coordorigin="808,732" coordsize="0,80" path="m808,812l808,732e" filled="false" stroked="true" strokeweight=".748pt" strokecolor="#939598">
                <v:path arrowok="t"/>
              </v:shape>
            </v:group>
            <v:group style="position:absolute;left:768;top:732;width:2;height:80" coordorigin="768,732" coordsize="2,80">
              <v:shape style="position:absolute;left:768;top:732;width:2;height:80" coordorigin="768,732" coordsize="1,80" path="m768,812l768,732e" filled="false" stroked="true" strokeweight=".748pt" strokecolor="#939598">
                <v:path arrowok="t"/>
              </v:shape>
            </v:group>
            <v:group style="position:absolute;left:728;top:732;width:2;height:80" coordorigin="728,732" coordsize="2,80">
              <v:shape style="position:absolute;left:728;top:732;width:2;height:80" coordorigin="728,732" coordsize="1,80" path="m728,812l728,732e" filled="false" stroked="true" strokeweight=".748pt" strokecolor="#939598">
                <v:path arrowok="t"/>
              </v:shape>
            </v:group>
            <v:group style="position:absolute;left:688;top:732;width:2;height:80" coordorigin="688,732" coordsize="2,80">
              <v:shape style="position:absolute;left:688;top:732;width:2;height:80" coordorigin="688,732" coordsize="0,80" path="m688,812l688,732e" filled="false" stroked="true" strokeweight=".748pt" strokecolor="#939598">
                <v:path arrowok="t"/>
              </v:shape>
            </v:group>
            <v:group style="position:absolute;left:648;top:732;width:2;height:80" coordorigin="648,732" coordsize="2,80">
              <v:shape style="position:absolute;left:648;top:732;width:2;height:80" coordorigin="648,732" coordsize="1,80" path="m648,812l648,732e" filled="false" stroked="true" strokeweight=".748pt" strokecolor="#939598">
                <v:path arrowok="t"/>
              </v:shape>
            </v:group>
            <v:group style="position:absolute;left:608;top:732;width:2;height:80" coordorigin="608,732" coordsize="2,80">
              <v:shape style="position:absolute;left:608;top:732;width:2;height:80" coordorigin="608,732" coordsize="0,80" path="m608,812l608,732e" filled="false" stroked="true" strokeweight=".748pt" strokecolor="#939598">
                <v:path arrowok="t"/>
              </v:shape>
            </v:group>
            <v:group style="position:absolute;left:568;top:732;width:2;height:80" coordorigin="568,732" coordsize="2,80">
              <v:shape style="position:absolute;left:568;top:732;width:2;height:80" coordorigin="568,732" coordsize="1,80" path="m568,812l568,732e" filled="false" stroked="true" strokeweight=".748pt" strokecolor="#939598">
                <v:path arrowok="t"/>
              </v:shape>
            </v:group>
            <v:group style="position:absolute;left:528;top:732;width:2;height:80" coordorigin="528,732" coordsize="2,80">
              <v:shape style="position:absolute;left:528;top:732;width:2;height:80" coordorigin="528,732" coordsize="0,80" path="m528,812l528,732e" filled="false" stroked="true" strokeweight=".748pt" strokecolor="#939598">
                <v:path arrowok="t"/>
              </v:shape>
            </v:group>
            <v:group style="position:absolute;left:488;top:732;width:2;height:80" coordorigin="488,732" coordsize="2,80">
              <v:shape style="position:absolute;left:488;top:732;width:2;height:80" coordorigin="488,732" coordsize="1,80" path="m488,812l488,732e" filled="false" stroked="true" strokeweight=".748pt" strokecolor="#939598">
                <v:path arrowok="t"/>
              </v:shape>
            </v:group>
            <v:group style="position:absolute;left:448;top:732;width:2;height:80" coordorigin="448,732" coordsize="2,80">
              <v:shape style="position:absolute;left:448;top:732;width:2;height:80" coordorigin="448,732" coordsize="0,80" path="m448,812l448,732e" filled="false" stroked="true" strokeweight=".748pt" strokecolor="#939598">
                <v:path arrowok="t"/>
              </v:shape>
            </v:group>
            <v:group style="position:absolute;left:408;top:732;width:2;height:80" coordorigin="408,732" coordsize="2,80">
              <v:shape style="position:absolute;left:408;top:732;width:2;height:80" coordorigin="408,732" coordsize="0,80" path="m408,812l408,732e" filled="false" stroked="true" strokeweight=".748pt" strokecolor="#939598">
                <v:path arrowok="t"/>
              </v:shape>
            </v:group>
            <v:group style="position:absolute;left:368;top:732;width:2;height:80" coordorigin="368,732" coordsize="2,80">
              <v:shape style="position:absolute;left:368;top:732;width:2;height:80" coordorigin="368,732" coordsize="0,80" path="m368,812l368,732e" filled="false" stroked="true" strokeweight=".748pt" strokecolor="#939598">
                <v:path arrowok="t"/>
              </v:shape>
            </v:group>
            <v:group style="position:absolute;left:328;top:732;width:2;height:80" coordorigin="328,732" coordsize="2,80">
              <v:shape style="position:absolute;left:328;top:732;width:2;height:80" coordorigin="328,732" coordsize="1,80" path="m328,812l328,732e" filled="false" stroked="true" strokeweight=".748pt" strokecolor="#939598">
                <v:path arrowok="t"/>
              </v:shape>
            </v:group>
            <v:group style="position:absolute;left:288;top:732;width:2;height:80" coordorigin="288,732" coordsize="2,80">
              <v:shape style="position:absolute;left:288;top:732;width:2;height:80" coordorigin="288,732" coordsize="0,80" path="m288,812l288,732e" filled="false" stroked="true" strokeweight=".748pt" strokecolor="#939598">
                <v:path arrowok="t"/>
              </v:shape>
            </v:group>
            <v:group style="position:absolute;left:248;top:732;width:2;height:80" coordorigin="248,732" coordsize="2,80">
              <v:shape style="position:absolute;left:248;top:732;width:2;height:80" coordorigin="248,732" coordsize="1,80" path="m248,812l248,732e" filled="false" stroked="true" strokeweight=".748pt" strokecolor="#939598">
                <v:path arrowok="t"/>
              </v:shape>
            </v:group>
            <v:group style="position:absolute;left:208;top:732;width:2;height:80" coordorigin="208,732" coordsize="2,80">
              <v:shape style="position:absolute;left:208;top:732;width:2;height:80" coordorigin="208,732" coordsize="1,80" path="m208,812l208,732e" filled="false" stroked="true" strokeweight=".748pt" strokecolor="#939598">
                <v:path arrowok="t"/>
              </v:shape>
            </v:group>
            <v:group style="position:absolute;left:168;top:732;width:2;height:80" coordorigin="168,732" coordsize="2,80">
              <v:shape style="position:absolute;left:168;top:732;width:2;height:80" coordorigin="168,732" coordsize="0,80" path="m168,812l168,732e" filled="false" stroked="true" strokeweight=".748pt" strokecolor="#939598">
                <v:path arrowok="t"/>
              </v:shape>
            </v:group>
            <v:group style="position:absolute;left:128;top:732;width:2;height:80" coordorigin="128,732" coordsize="2,80">
              <v:shape style="position:absolute;left:128;top:732;width:2;height:80" coordorigin="128,732" coordsize="1,80" path="m128,812l128,732e" filled="false" stroked="true" strokeweight=".748pt" strokecolor="#939598">
                <v:path arrowok="t"/>
              </v:shape>
            </v:group>
            <v:group style="position:absolute;left:88;top:732;width:2;height:80" coordorigin="88,732" coordsize="2,80">
              <v:shape style="position:absolute;left:88;top:732;width:2;height:80" coordorigin="88,732" coordsize="0,80" path="m88,812l88,732e" filled="false" stroked="true" strokeweight=".748pt" strokecolor="#939598">
                <v:path arrowok="t"/>
              </v:shape>
            </v:group>
            <v:group style="position:absolute;left:47;top:732;width:2;height:80" coordorigin="47,732" coordsize="2,80">
              <v:shape style="position:absolute;left:47;top:732;width:2;height:80" coordorigin="47,732" coordsize="1,80" path="m48,812l47,732e" filled="false" stroked="true" strokeweight=".748pt" strokecolor="#939598">
                <v:path arrowok="t"/>
              </v:shape>
            </v:group>
            <v:group style="position:absolute;left:7;top:732;width:2;height:80" coordorigin="7,732" coordsize="2,80">
              <v:shape style="position:absolute;left:7;top:732;width:2;height:80" coordorigin="7,732" coordsize="0,80" path="m7,812l7,732e" filled="false" stroked="true" strokeweight=".748pt" strokecolor="#939598">
                <v:path arrowok="t"/>
              </v:shape>
              <v:shape style="position:absolute;left:5056;top:0;width:6463;height:1502" type="#_x0000_t75" stroked="false">
                <v:imagedata r:id="rId21" o:title=""/>
              </v:shape>
            </v:group>
          </v:group>
        </w:pict>
      </w:r>
      <w:r>
        <w:rPr>
          <w:rFonts w:ascii="Calibri" w:hAnsi="Calibri" w:cs="Calibri" w:eastAsia="Calibri"/>
          <w:position w:val="-29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after="0" w:line="240" w:lineRule="auto"/>
        <w:rPr>
          <w:rFonts w:ascii="Calibri" w:hAnsi="Calibri" w:cs="Calibri" w:eastAsia="Calibri"/>
          <w:sz w:val="20"/>
          <w:szCs w:val="20"/>
        </w:rPr>
        <w:sectPr>
          <w:pgSz w:w="11910" w:h="16840"/>
          <w:pgMar w:top="40" w:bottom="0" w:left="0" w:right="0"/>
        </w:sectPr>
      </w:pPr>
    </w:p>
    <w:p>
      <w:pPr>
        <w:pStyle w:val="BodyText"/>
        <w:spacing w:line="264" w:lineRule="exact" w:before="193"/>
        <w:ind w:right="0"/>
        <w:jc w:val="left"/>
      </w:pPr>
      <w:r>
        <w:rPr/>
        <w:t>The loss of native vegetation and the use</w:t>
      </w:r>
      <w:r>
        <w:rPr>
          <w:spacing w:val="-8"/>
        </w:rPr>
        <w:t> </w:t>
      </w:r>
      <w:r>
        <w:rPr/>
        <w:t>of</w:t>
      </w:r>
      <w:r>
        <w:rPr/>
        <w:t> </w:t>
      </w:r>
      <w:r>
        <w:rPr>
          <w:rFonts w:ascii="Calibri"/>
        </w:rPr>
        <w:t>European cropping methods has led to an</w:t>
      </w:r>
      <w:r>
        <w:rPr>
          <w:rFonts w:ascii="Calibri"/>
          <w:spacing w:val="-29"/>
        </w:rPr>
        <w:t> </w:t>
      </w:r>
      <w:r>
        <w:rPr>
          <w:rFonts w:ascii="Calibri"/>
        </w:rPr>
        <w:t>increase</w:t>
      </w:r>
      <w:r>
        <w:rPr>
          <w:rFonts w:ascii="Calibri"/>
          <w:w w:val="99"/>
        </w:rPr>
        <w:t> </w:t>
      </w:r>
      <w:r>
        <w:rPr/>
        <w:t>in the water table and in turn increased the</w:t>
      </w:r>
      <w:r>
        <w:rPr>
          <w:spacing w:val="-15"/>
        </w:rPr>
        <w:t> </w:t>
      </w:r>
      <w:r>
        <w:rPr/>
        <w:t>salinity</w:t>
      </w:r>
      <w:r>
        <w:rPr/>
        <w:t> levels of the land. Run-off from fertilisers is</w:t>
      </w:r>
      <w:r>
        <w:rPr>
          <w:spacing w:val="-27"/>
        </w:rPr>
        <w:t> </w:t>
      </w:r>
      <w:r>
        <w:rPr/>
        <w:t>causing</w:t>
      </w:r>
      <w:r>
        <w:rPr/>
        <w:t> algal blooms in our lakes. The decrease in</w:t>
      </w:r>
      <w:r>
        <w:rPr>
          <w:spacing w:val="-15"/>
        </w:rPr>
        <w:t> </w:t>
      </w:r>
      <w:r>
        <w:rPr/>
        <w:t>habitat</w:t>
      </w:r>
      <w:r>
        <w:rPr/>
        <w:t> from agricultural production and urban</w:t>
      </w:r>
      <w:r>
        <w:rPr>
          <w:spacing w:val="-12"/>
        </w:rPr>
        <w:t> </w:t>
      </w:r>
      <w:r>
        <w:rPr/>
        <w:t>expansion</w:t>
      </w:r>
      <w:r>
        <w:rPr/>
        <w:t> is affecting native animal populations,</w:t>
      </w:r>
      <w:r>
        <w:rPr>
          <w:spacing w:val="-12"/>
        </w:rPr>
        <w:t> </w:t>
      </w:r>
      <w:r>
        <w:rPr/>
        <w:t>including</w:t>
      </w:r>
      <w:r>
        <w:rPr/>
        <w:t> endangered species such as the Eastern</w:t>
      </w:r>
      <w:r>
        <w:rPr>
          <w:spacing w:val="-22"/>
        </w:rPr>
        <w:t> </w:t>
      </w:r>
      <w:r>
        <w:rPr/>
        <w:t>Bristlebird,</w:t>
      </w:r>
      <w:r>
        <w:rPr/>
        <w:t> Diamond Python and Stuttering Frog, all of</w:t>
      </w:r>
      <w:r>
        <w:rPr>
          <w:spacing w:val="-7"/>
        </w:rPr>
        <w:t> </w:t>
      </w:r>
      <w:r>
        <w:rPr/>
        <w:t>which</w:t>
      </w:r>
      <w:r>
        <w:rPr/>
        <w:t> are unique to our</w:t>
      </w:r>
      <w:r>
        <w:rPr>
          <w:spacing w:val="-8"/>
        </w:rPr>
        <w:t> </w:t>
      </w:r>
      <w:r>
        <w:rPr/>
        <w:t>region.</w:t>
      </w:r>
    </w:p>
    <w:p>
      <w:pPr>
        <w:pStyle w:val="BodyText"/>
        <w:spacing w:line="264" w:lineRule="exact" w:before="193"/>
        <w:ind w:left="737" w:right="1024"/>
        <w:jc w:val="left"/>
      </w:pPr>
      <w:r>
        <w:rPr/>
        <w:br w:type="column"/>
      </w:r>
      <w:r>
        <w:rPr>
          <w:rFonts w:ascii="Calibri"/>
        </w:rPr>
        <w:t>Climate change poses a further threat to</w:t>
      </w:r>
      <w:r>
        <w:rPr>
          <w:rFonts w:ascii="Calibri"/>
          <w:spacing w:val="-13"/>
        </w:rPr>
        <w:t> </w:t>
      </w:r>
      <w:r>
        <w:rPr>
          <w:rFonts w:ascii="Calibri"/>
        </w:rPr>
        <w:t>our</w:t>
      </w:r>
      <w:r>
        <w:rPr>
          <w:rFonts w:ascii="Calibri"/>
          <w:spacing w:val="-1"/>
          <w:w w:val="100"/>
        </w:rPr>
        <w:t> </w:t>
      </w:r>
      <w:r>
        <w:rPr/>
        <w:t>Country with decreasing rainfall and an increase</w:t>
      </w:r>
      <w:r>
        <w:rPr>
          <w:spacing w:val="-15"/>
        </w:rPr>
        <w:t> </w:t>
      </w:r>
      <w:r>
        <w:rPr/>
        <w:t>in</w:t>
      </w:r>
      <w:r>
        <w:rPr/>
        <w:t> </w:t>
      </w:r>
      <w:r>
        <w:rPr>
          <w:rFonts w:ascii="Calibri"/>
        </w:rPr>
        <w:t>temperatures threatening the health of our</w:t>
      </w:r>
      <w:r>
        <w:rPr>
          <w:rFonts w:ascii="Calibri"/>
          <w:spacing w:val="-24"/>
        </w:rPr>
        <w:t> </w:t>
      </w:r>
      <w:r>
        <w:rPr>
          <w:rFonts w:ascii="Calibri"/>
        </w:rPr>
        <w:t>rivers</w:t>
      </w:r>
      <w:r>
        <w:rPr>
          <w:rFonts w:ascii="Calibri"/>
          <w:w w:val="100"/>
        </w:rPr>
        <w:t> </w:t>
      </w:r>
      <w:r>
        <w:rPr/>
        <w:t>and land. Our towns and bush will come</w:t>
      </w:r>
      <w:r>
        <w:rPr>
          <w:spacing w:val="-2"/>
        </w:rPr>
        <w:t> </w:t>
      </w:r>
      <w:r>
        <w:rPr/>
        <w:t>under</w:t>
      </w:r>
      <w:r>
        <w:rPr/>
        <w:t> threat from increased bushfire events, and</w:t>
      </w:r>
      <w:r>
        <w:rPr>
          <w:spacing w:val="-11"/>
        </w:rPr>
        <w:t> </w:t>
      </w:r>
      <w:r>
        <w:rPr/>
        <w:t>the</w:t>
      </w:r>
      <w:r>
        <w:rPr/>
        <w:t> flooding of coastal environments and towns such</w:t>
      </w:r>
      <w:r>
        <w:rPr>
          <w:spacing w:val="-22"/>
        </w:rPr>
        <w:t> </w:t>
      </w:r>
      <w:r>
        <w:rPr/>
        <w:t>as</w:t>
      </w:r>
      <w:r>
        <w:rPr/>
        <w:t> Lakes Entrance will have a major impact on</w:t>
      </w:r>
      <w:r>
        <w:rPr>
          <w:spacing w:val="-24"/>
        </w:rPr>
        <w:t> </w:t>
      </w:r>
      <w:r>
        <w:rPr/>
        <w:t>cultural</w:t>
      </w:r>
      <w:r>
        <w:rPr/>
        <w:t> and natural values as well as the tourism</w:t>
      </w:r>
      <w:r>
        <w:rPr>
          <w:spacing w:val="-17"/>
        </w:rPr>
        <w:t> </w:t>
      </w:r>
      <w:r>
        <w:rPr/>
        <w:t>industries.</w:t>
      </w:r>
    </w:p>
    <w:p>
      <w:pPr>
        <w:spacing w:after="0" w:line="264" w:lineRule="exact"/>
        <w:jc w:val="left"/>
        <w:sectPr>
          <w:type w:val="continuous"/>
          <w:pgSz w:w="11910" w:h="16840"/>
          <w:pgMar w:top="1180" w:bottom="280" w:left="0" w:right="0"/>
          <w:cols w:num="2" w:equalWidth="0">
            <w:col w:w="5497" w:space="40"/>
            <w:col w:w="6373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sz w:val="23"/>
          <w:szCs w:val="23"/>
        </w:rPr>
      </w:pPr>
    </w:p>
    <w:p>
      <w:pPr>
        <w:spacing w:before="83"/>
        <w:ind w:left="593" w:right="1112" w:firstLine="0"/>
        <w:jc w:val="center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48.479pt;margin-top:-24.36503pt;width:521.3pt;height:384.4pt;mso-position-horizontal-relative:page;mso-position-vertical-relative:paragraph;z-index:-887656" coordorigin="970,-487" coordsize="10426,7688">
            <v:shape style="position:absolute;left:970;top:-487;width:10426;height:7687" type="#_x0000_t75" stroked="false">
              <v:imagedata r:id="rId34" o:title=""/>
            </v:shape>
            <v:group style="position:absolute;left:3267;top:6076;width:709;height:886" coordorigin="3267,6076" coordsize="709,886">
              <v:shape style="position:absolute;left:3267;top:6076;width:709;height:886" coordorigin="3267,6076" coordsize="709,886" path="m3295,6945l3271,6945,3271,6933,3291,6933,3291,6941,3295,6941,3295,6945xe" filled="true" fillcolor="#fce6d0" stroked="false">
                <v:path arrowok="t"/>
                <v:fill type="solid"/>
              </v:shape>
              <v:shape style="position:absolute;left:3267;top:6076;width:709;height:886" coordorigin="3267,6076" coordsize="709,886" path="m3299,6953l3271,6953,3271,6949,3267,6949,3267,6945,3299,6945,3299,6953xe" filled="true" fillcolor="#fce6d0" stroked="false">
                <v:path arrowok="t"/>
                <v:fill type="solid"/>
              </v:shape>
              <v:shape style="position:absolute;left:3267;top:6076;width:709;height:886" coordorigin="3267,6076" coordsize="709,886" path="m3279,6962l3275,6962,3275,6953,3295,6953,3295,6957,3279,6957,3279,6962xe" filled="true" fillcolor="#fce6d0" stroked="false">
                <v:path arrowok="t"/>
                <v:fill type="solid"/>
              </v:shape>
              <v:shape style="position:absolute;left:3267;top:6076;width:709;height:886" coordorigin="3267,6076" coordsize="709,886" path="m3287,6962l3287,6957,3291,6957,3287,6962xe" filled="true" fillcolor="#fce6d0" stroked="false">
                <v:path arrowok="t"/>
                <v:fill type="solid"/>
              </v:shape>
              <v:shape style="position:absolute;left:3267;top:6076;width:709;height:886" coordorigin="3267,6076" coordsize="709,886" path="m3915,6173l3911,6169,3911,6165,3915,6165,3919,6161,3923,6161,3927,6165,3919,6169,3915,6173xe" filled="true" fillcolor="#fce6d0" stroked="false">
                <v:path arrowok="t"/>
                <v:fill type="solid"/>
              </v:shape>
              <v:shape style="position:absolute;left:3267;top:6076;width:709;height:886" coordorigin="3267,6076" coordsize="709,886" path="m3976,6161l3972,6161,3968,6157,3968,6153,3972,6149,3976,6153,3976,6161xe" filled="true" fillcolor="#fce6d0" stroked="false">
                <v:path arrowok="t"/>
                <v:fill type="solid"/>
              </v:shape>
              <v:shape style="position:absolute;left:3267;top:6076;width:709;height:886" coordorigin="3267,6076" coordsize="709,886" path="m3907,6137l3907,6129,3899,6125,3903,6121,3911,6121,3911,6133,3907,6137xe" filled="true" fillcolor="#fce6d0" stroked="false">
                <v:path arrowok="t"/>
                <v:fill type="solid"/>
              </v:shape>
              <v:shape style="position:absolute;left:3267;top:6076;width:709;height:886" coordorigin="3267,6076" coordsize="709,886" path="m3878,6093l3866,6093,3866,6080,3870,6076,3878,6076,3882,6084,3882,6089,3878,6093xe" filled="true" fillcolor="#fce6d0" stroked="false">
                <v:path arrowok="t"/>
                <v:fill type="solid"/>
              </v:shape>
            </v:group>
            <v:group style="position:absolute;left:3267;top:6933;width:33;height:29" coordorigin="3267,6933" coordsize="33,29">
              <v:shape style="position:absolute;left:3267;top:6933;width:33;height:29" coordorigin="3267,6933" coordsize="33,29" path="m3283,6933l3287,6933,3291,6933,3291,6937,3291,6941,3295,6941,3295,6945,3299,6945,3299,6949,3299,6953,3295,6953,3295,6957,3291,6957,3287,6962,3287,6957,3283,6957,3279,6957,3279,6962,3275,6962,3275,6957,3275,6953,3271,6953,3271,6949,3267,6949,3267,6945,3271,6945,3271,6941,3271,6937,3271,6933,3275,6933,3279,6933,3283,6933xe" filled="false" stroked="true" strokeweight=".404186pt" strokecolor="#818181">
                <v:path arrowok="t"/>
              </v:shape>
            </v:group>
            <v:group style="position:absolute;left:3911;top:6161;width:17;height:13" coordorigin="3911,6161" coordsize="17,13">
              <v:shape style="position:absolute;left:3911;top:6161;width:17;height:13" coordorigin="3911,6161" coordsize="17,13" path="m3919,6161l3923,6161,3927,6165,3919,6169,3915,6173,3911,6169,3911,6165,3915,6165,3919,6161xe" filled="false" stroked="true" strokeweight=".404117pt" strokecolor="#818181">
                <v:path arrowok="t"/>
              </v:shape>
            </v:group>
            <v:group style="position:absolute;left:3968;top:6149;width:9;height:13" coordorigin="3968,6149" coordsize="9,13">
              <v:shape style="position:absolute;left:3968;top:6149;width:9;height:13" coordorigin="3968,6149" coordsize="9,13" path="m3972,6149l3976,6153,3976,6157,3976,6161,3972,6161,3968,6157,3968,6153,3972,6149xe" filled="false" stroked="true" strokeweight=".404428pt" strokecolor="#818181">
                <v:path arrowok="t"/>
              </v:shape>
            </v:group>
            <v:group style="position:absolute;left:3899;top:6121;width:13;height:17" coordorigin="3899,6121" coordsize="13,17">
              <v:shape style="position:absolute;left:3899;top:6121;width:13;height:17" coordorigin="3899,6121" coordsize="13,17" path="m3903,6121l3911,6121,3911,6129,3911,6133,3907,6137,3907,6129,3899,6125,3903,6121xe" filled="false" stroked="true" strokeweight=".404379pt" strokecolor="#818181">
                <v:path arrowok="t"/>
              </v:shape>
            </v:group>
            <v:group style="position:absolute;left:3866;top:6076;width:17;height:17" coordorigin="3866,6076" coordsize="17,17">
              <v:shape style="position:absolute;left:3866;top:6076;width:17;height:17" coordorigin="3866,6076" coordsize="17,17" path="m3870,6076l3878,6076,3882,6084,3882,6089,3878,6093,3874,6093,3866,6093,3866,6084,3866,6080,3870,6076xe" filled="false" stroked="true" strokeweight=".404248pt" strokecolor="#818181">
                <v:path arrowok="t"/>
              </v:shape>
            </v:group>
            <v:group style="position:absolute;left:5069;top:442;width:1803;height:720" coordorigin="5069,442" coordsize="1803,720">
              <v:shape style="position:absolute;left:5069;top:442;width:1803;height:720" coordorigin="5069,442" coordsize="1803,720" path="m5110,442l5114,446,5114,450,5114,454,5110,458,5110,462,5106,467,5102,462,5098,467,5094,471,5094,475,5094,479,5094,523,5090,523,5090,527,5094,527,5094,531,5094,535,5094,539,5098,539,5098,543,5094,547,5094,555,5098,555,5094,559,5094,564,5094,568,5090,568,5086,568,5082,568,5078,572,5078,576,5074,576,5074,580,5074,584,5069,584,5074,584,5074,588,5078,588,5082,588,5082,592,5082,596,5086,596,5086,600,5086,604,5090,604,5090,608,5090,612,5090,616,5094,616,5090,616,5090,620,5094,620,5094,624,5098,624,5098,628,5098,632,5094,632,5090,628,5090,632,5090,636,5090,640,5094,640,5094,644,5098,644,5098,648,5098,652,5098,656,5094,656,5098,656,5098,661,5102,661,5106,661,5110,665,5110,669,5114,669,5114,673,5118,673,5122,673,5163,673,5163,677,5163,681,5167,681,5171,681,5171,677,5175,677,5175,681,5175,685,5179,685,5179,681,5183,681,5183,677,5187,677,5187,681,5191,681,5195,681,5195,685,5199,685,5199,689,5199,693,5203,693,5207,697,5207,693,5211,693,5211,697,5215,697,5215,701,5215,697,5219,697,5223,697,5223,701,5227,701,5223,701,5227,701,5227,705,5227,701,5232,701,5232,705,5236,705,5240,705,5240,701,5244,701,5248,701,5252,701,5256,701,5256,697,5260,697,5260,693,5264,693,5268,693,5272,693,5272,697,5272,701,5276,697,5280,697,5280,701,5284,701,5288,701,5288,705,5288,709,5292,709,5296,709,5296,713,5296,709,5300,709,5304,709,5304,713,5308,713,5308,717,5313,717,5313,721,5317,721,5317,725,5321,725,5321,729,5321,733,5325,733,5329,733,5329,737,5333,737,5337,737,5337,741,5341,741,5341,745,5345,745,5349,745,5349,749,5353,749,5357,749,5357,753,5361,753,5365,753,5365,758,5369,758,5373,758,5373,762,5377,762,5381,762,5385,762,5390,762,5390,766,5390,770,5394,770,5398,770,5402,770,5406,770,5406,774,5406,778,5406,782,5410,782,5414,782,5414,778,5418,778,5418,774,5418,770,5422,770,5426,774,5430,774,5434,774,5434,778,5438,778,5438,774,5442,774,5442,770,5446,770,5450,770,5450,766,5454,766,5458,766,5495,766,5495,770,5499,770,5495,770,5495,774,5495,778,5495,782,5495,786,5499,786,5499,790,5499,794,5495,794,5495,798,5499,798,5499,802,5499,806,5503,806,5503,810,5499,810,5495,810,5491,810,5491,814,5487,814,5487,818,5491,818,5495,818,5495,814,5499,818,5495,818,5495,822,5495,826,5499,826,5503,826,5503,830,5503,834,5503,838,5499,838,5503,838,5503,842,5507,842,5507,846,5511,846,5511,850,5487,850,5487,855,5487,859,5487,863,5483,863,5479,863,5479,867,5475,867,5479,871,5475,875,5479,875,5475,875,5475,879,5475,883,5475,887,5475,891,5475,895,5479,895,5479,899,5475,899,5475,903,5475,907,5479,907,5483,907,5487,907,5491,907,5495,907,5495,911,5495,915,5491,915,5487,915,5487,919,5487,923,5487,927,5483,927,5483,931,5479,931,5479,935,5475,935,5479,935,5479,939,5483,939,5487,939,5491,939,5495,939,5495,943,5499,943,5503,943,5507,943,5511,947,5568,947,5568,952,5572,952,5576,952,5576,956,5576,960,5576,964,5576,968,5580,968,5584,968,5584,972,5584,976,5588,976,5588,980,5588,984,5588,988,5588,992,5592,992,5592,996,5596,996,5596,1000,5600,1000,5600,1004,5604,1004,5604,1008,5608,1008,5608,1012,5608,1016,5612,1016,5612,1020,5616,1020,5616,1024,5620,1024,5624,1024,5629,1024,5629,1028,5633,1028,5637,1028,5637,1032,5641,1032,5649,1036,5649,1040,5653,1040,5657,1040,5657,1044,5661,1044,5665,1044,5665,1049,5669,1049,5673,1049,5673,1053,5677,1053,5681,1053,5681,1057,5685,1057,5685,1053,5689,1053,5689,1057,5689,1053,5693,1053,5697,1053,5701,1053,5701,1057,5706,1057,5710,1057,5710,1061,5734,1061,5734,1057,5734,1053,5738,1053,5742,1053,5746,1053,5746,1057,5750,1057,5750,1061,5754,1061,5754,1065,5758,1065,5762,1065,5766,1065,5766,1061,5766,1057,5770,1057,5774,1057,5774,1053,5778,1053,5782,1053,5787,1053,5791,1053,5791,1049,5795,1049,5799,1049,5803,1049,5807,1049,5807,1044,5811,1044,5811,1040,5815,1040,5815,1036,5819,1036,5819,1040,5823,1040,5827,1040,5827,1044,5831,1044,5831,1040,5835,1040,5835,1036,5831,1036,5831,1032,5831,1028,5835,1028,5835,1024,5839,1024,5843,1024,5843,1020,5843,1016,5847,1016,5847,1012,5851,1012,5851,1016,5855,1016,5859,1016,5859,1012,5864,1012,5864,1016,5864,1012,5868,1012,5872,1012,5872,1008,5872,1012,5876,1012,5876,1008,5876,1004,5880,1004,5884,1004,5888,1004,5888,1000,5888,996,5892,996,5896,996,5896,1000,5900,1000,5904,1000,5904,1004,5904,1000,5908,1000,5912,1000,5916,1000,5920,1000,5920,996,5924,996,5924,1000,5920,1000,5924,1004,5928,1004,5932,1004,5932,1008,5932,1012,5928,1012,5924,1016,5924,1012,5920,1012,5920,1016,5924,1016,5928,1016,5932,1016,5932,1020,5928,1020,5924,1020,5924,1024,5928,1024,5928,1028,5928,1032,5924,1032,5924,1036,5928,1036,5932,1036,5932,1040,5932,1044,5928,1044,5932,1044,5932,1049,5932,1053,5936,1053,5936,1057,5940,1057,5940,1061,5936,1061,5932,1061,5932,1065,5936,1065,5936,1069,5940,1069,5940,1073,5936,1073,5936,1077,5936,1081,5940,1081,5936,1081,5936,1085,5936,1081,5936,1085,5936,1089,5936,1093,5932,1093,5932,1097,5936,1097,5936,1101,5936,1105,5940,1105,5945,1105,5945,1109,5949,1109,5953,1109,5953,1113,5957,1113,5961,1113,5965,1113,5965,1117,5969,1117,5969,1121,5969,1125,6001,1129,6082,1146,6171,1162,6171,1158,6171,1154,6167,1154,6167,1150,6163,1150,6163,1146,6159,1146,6159,1141,6155,1141,6155,1137,6151,1137,6151,1133,6147,1133,6147,1129,6143,1129,6139,1129,6139,1133,6135,1133,6135,1129,6135,1125,6131,1125,6131,1121,6127,1121,6123,1121,6119,1121,6119,1117,6119,1113,6119,1109,6115,1109,6115,1105,6115,1101,6111,1101,6111,1097,6107,1093,6111,1093,6111,1089,6115,1089,6119,1089,6123,1089,6127,1089,6131,1089,6135,1089,6135,1093,6135,1089,6139,1089,6143,1089,6147,1089,6147,1085,6147,1081,6147,1085,6151,1085,6155,1085,6159,1085,6159,1081,6159,1077,6163,1073,6167,1069,6167,1065,6167,1061,6167,1057,6167,1053,6167,1049,6171,1049,6171,1044,6171,1040,6171,1036,6175,1032,6180,1032,6180,1028,6184,1028,6184,1000,6180,1000,6180,996,6175,996,6175,992,6175,964,6180,964,6180,960,6184,960,6184,956,6184,952,6184,947,6188,947,6188,943,6192,943,6192,939,6196,939,6196,935,6196,931,6196,927,6196,923,6196,919,6200,919,6200,915,6200,911,6196,907,6192,907,6192,903,6192,899,6192,895,6196,891,6196,887,6196,883,6200,883,6200,879,6196,879,6196,875,6196,871,6192,871,6192,867,6192,863,6188,863,6188,859,6192,855,6192,850,6192,846,6192,842,6192,838,6196,838,6196,834,6200,834,6200,830,6200,826,6204,826,6204,822,6208,818,6212,814,6212,810,6216,810,6220,810,6220,806,6224,806,6224,802,6228,802,6228,798,6232,794,6232,790,6236,790,6236,786,6240,786,6240,790,6244,790,6244,794,6244,798,6248,798,6248,802,6248,806,6252,806,6252,810,6256,810,6256,814,6256,818,6261,818,6261,822,6265,822,6265,826,6269,826,6273,826,6277,826,6281,826,6285,826,6285,822,6285,826,6285,822,6289,822,6293,822,6297,822,6297,818,6297,814,6297,810,6301,810,6301,806,6305,806,6305,802,6309,802,6309,798,6313,798,6317,798,6317,794,6321,794,6321,790,6325,790,6329,790,6329,786,6333,786,6333,790,6338,790,6342,790,6342,794,6346,794,6346,798,6350,798,6350,794,6354,794,6354,790,6358,790,6358,786,6358,782,6362,782,6362,778,6362,774,6366,774,6370,774,6370,770,6374,770,6374,766,6378,766,6378,762,6382,762,6386,762,6390,758,6394,753,6398,753,6398,749,6402,749,6402,745,6402,741,6406,741,6410,741,6410,737,6414,737,6414,733,6414,729,6419,729,6423,729,6423,725,6427,721,6427,717,6431,717,6431,713,6431,709,6435,709,6439,705,6443,701,6447,701,6447,697,6451,697,6455,697,6459,693,6463,693,6463,689,6467,685,6463,685,6463,681,6463,677,6467,673,6467,669,6467,665,6467,661,6467,656,6463,656,6463,652,6459,652,6459,648,6455,648,6455,644,6459,644,6463,644,6467,644,6467,648,6471,648,6475,648,6475,644,6479,644,6479,648,6479,652,6479,656,6483,656,6483,661,6479,661,6479,665,6483,665,6483,669,6479,673,6479,681,6483,681,6483,685,6487,685,6491,685,6491,681,6491,677,6496,677,6496,673,6500,673,6500,677,6504,677,6508,677,6508,673,6512,673,6512,669,6512,665,6516,665,6520,665,6520,669,6524,669,6528,669,6528,673,6532,673,6536,673,6536,677,6540,677,6540,673,6544,673,6548,673,6548,677,6552,677,6552,681,6552,685,6556,685,6556,689,6556,685,6560,685,6560,689,6564,689,6568,689,6568,685,6572,685,6572,689,6577,689,6577,693,6577,697,6581,697,6581,701,6585,697,6589,697,6589,701,6593,701,6597,701,6605,709,6605,705,6609,705,6613,705,6617,705,6617,701,6621,701,6625,701,6629,701,6633,701,6633,705,6637,705,6641,705,6641,709,6645,709,6649,709,6649,713,6649,717,6654,717,6658,717,6662,717,6666,717,6666,713,6670,713,6674,713,6678,713,6678,717,6682,717,6686,717,6686,713,6690,713,6694,713,6698,713,6702,713,6702,709,6706,709,6706,705,6710,705,6714,701,6714,705,6718,705,6718,701,6722,701,6726,705,6730,705,6730,701,6735,701,6735,697,6735,693,6739,689,6743,689,6747,689,6751,689,6751,685,6755,681,6755,677,6755,673,6759,673,6759,669,6763,669,6767,665,6767,661,6771,661,6775,661,6779,661,6783,661,6783,656,6787,656,6791,652,6795,652,6795,648,6799,648,6803,644,6807,640,6812,640,6816,640,6816,636,6820,636,6820,632,6820,628,6820,624,6824,624,6824,620,6828,620,6828,616,6832,616,6832,612,6832,616,6836,616,6836,620,6840,620,6840,624,6844,624,6848,624,6848,628,6848,632,6852,632,6852,636,6852,640,6856,644,6860,644,6864,644,6864,640,6868,640,6868,644,6872,644,6872,648e" filled="false" stroked="true" strokeweight="1.011251pt" strokecolor="#000000">
                <v:path arrowok="t"/>
              </v:shape>
            </v:group>
            <v:group style="position:absolute;left:6836;top:648;width:2950;height:2510" coordorigin="6836,648" coordsize="2950,2510">
              <v:shape style="position:absolute;left:6836;top:648;width:2950;height:2510" coordorigin="6836,648" coordsize="2950,2510" path="m6872,648l6872,652,6868,652,6868,656,6864,656,6864,661,6860,661,6860,665,6856,665,6852,665,6852,669,6852,673,6852,677,6848,677,6848,681,6848,685,6844,685,6844,689,6844,693,6840,693,6840,697,6840,701,6836,701,6836,705,6836,709,6836,713,6836,717,6840,717,6840,721,6844,721,6844,725,6848,725,6848,729,6848,733,6848,737,6848,741,6852,741,6852,745,6856,745,6860,745,6860,749,6864,749,6868,749,6872,749,6872,745,6876,745,6880,741,6884,741,6884,737,6925,737,6925,741,6925,745,6925,749,6925,753,6925,758,6929,758,6933,758,6933,762,6933,758,6937,758,6941,753,6945,753,6945,749,6949,749,6953,749,6953,745,6957,745,6961,745,6961,741,6965,741,6965,737,6970,737,6970,733,6974,729,6974,725,6974,721,6978,721,6978,717,6982,717,6982,713,6986,713,6990,713,6990,717,6990,721,6994,721,6998,721,7002,721,7006,721,7010,721,7010,717,7014,717,7014,721,7018,721,7022,721,7026,721,7026,725,7030,721,7034,725,7038,725,7042,725,7046,725,7051,725,7051,721,7055,721,7059,721,7059,717,7063,717,7067,717,7067,713,7071,713,7075,713,7079,713,7083,713,7083,709,7087,709,7091,709,7091,713,7091,717,7095,717,7099,717,7099,721,7099,725,7099,729,7103,729,7107,729,7111,729,7111,733,7107,733,7107,737,7103,737,7103,741,7103,745,7107,749,7111,749,7115,753,7119,753,7119,758,7123,758,7123,762,7128,762,7132,762,7136,766,7136,770,7140,770,7140,774,7144,774,7144,778,7148,778,7148,782,7152,782,7152,778,7156,778,7160,778,7164,778,7164,774,7168,774,7172,774,7172,770,7176,770,7180,770,7180,774,7184,774,7184,778,7188,778,7188,782,7192,782,7196,782,7196,786,7200,786,7204,786,7209,786,7213,786,7217,786,7221,786,7221,790,7221,794,7221,798,7225,798,7225,802,7225,806,7229,806,7233,806,7237,806,7237,810,7237,814,7233,814,7233,818,7237,822,7241,822,7241,826,7237,826,7237,830,7233,830,7233,834,7419,871,7423,855,7460,863,7460,850,7468,855,7468,859,7472,867,7472,871,7468,875,7468,883,7468,887,7472,887,7512,899,7516,879,7561,887,7557,907,7638,919,7642,923,7654,915,7666,915,7687,915,7687,919,7735,919,7743,923,7759,915,7792,919,7796,919,7800,927,7804,931,7812,935,7812,939,7812,952,7808,956,7804,960,7796,960,7792,956,7780,947,7776,947,7768,947,7764,947,7759,952,7747,960,7743,964,7735,976,7735,980,7739,1004,7739,1008,7735,1020,7731,1028,7731,1040,7727,1044,7719,1049,7707,1044,7699,1053,7683,1069,7674,1081,7670,1085,7666,1089,7658,1101,7646,1113,7642,1125,7638,1129,7634,1133,7622,1137,7618,1141,7618,1158,7614,1166,7610,1170,7610,1174,7630,1194,7634,1206,7650,1234,7654,1238,7666,1247,7670,1251,7695,1251,7699,1255,7699,1263,7699,1267,7687,1279,7687,1283,7687,1291,7691,1295,7695,1299,7695,1311,7691,1319,7683,1323,7678,1327,7670,1331,7662,1331,7654,1335,7646,1344,7646,1356,7646,1372,7642,1376,7630,1396,7630,1400,7638,1408,7642,1416,7642,1420,7638,1432,7634,1437,7634,1449,7634,1453,7638,1465,7646,1481,7646,1497,7654,1509,7654,1521,7666,1538,7670,1542,7678,1542,7683,1538,7691,1542,7699,1546,7703,1550,7707,1562,7707,1574,7707,1578,7703,1598,7703,1602,7707,1622,7707,1635,7699,1659,7695,1671,7687,1703,7683,1711,7662,1732,7658,1736,7658,1740,7670,1752,7674,1756,7678,1764,7678,1768,7678,1780,7678,1784,7683,1784,7731,1788,7731,1796,7731,1812,7982,1816,7982,1820,7978,2019,7978,2023,7889,2023,7889,2027,7881,2237,7881,2241,7982,2245,8197,2245,8298,2245,8298,2241,8440,2245,8452,2245,8456,2253,8460,2261,8464,2257,8468,2253,8473,2245,8481,2249,8489,2253,8497,2253,8505,2249,8513,2257,8517,2261,8529,2269,8610,2265,8614,2265,8614,2289,8614,2293,8631,2281,8643,2265,8659,2265,8764,2265,8764,2293,8772,2289,8784,2277,8797,2281,8809,2285,8813,2289,8817,2297,8821,2301,8829,2310,8837,2310,8845,2310,8849,2318,8857,2326,8874,2326,8878,2326,8878,2322,8878,2326,8878,2330,8882,2330,8882,2334,8886,2334,8882,2334,8878,2334,8878,2338,8874,2338,8874,2342,8874,2346,8874,2350,8870,2350,8870,2354,8870,2358,8874,2358,8882,2354,8882,2358,8882,2354,8886,2354,8890,2354,8894,2354,8894,2358,8890,2358,8890,2362,8886,2362,8882,2362,8882,2366,8882,2370,8878,2370,8874,2374,8874,2378,8874,2382,8878,2382,8882,2382,8882,2386,8878,2386,8878,2390,8878,2394,8878,2398,8878,2402,8878,2407,8874,2407,8874,2411,8874,2415,8874,2419,8878,2419,8878,2415,8878,2411,8878,2407,8882,2411,8886,2411,8886,2407,8886,2402,8890,2398,8890,2394,8894,2394,8898,2394,8898,2390,8902,2390,8902,2386,8906,2386,8906,2382,8910,2382,8914,2382,8914,2378,8918,2378,8918,2382,8918,2386,8918,2390,8922,2390,8922,2394,8926,2394,8926,2398,8930,2402,8934,2402,8938,2402,8942,2402,8942,2407,8942,2411,8947,2411,8947,2407,8947,2411,8951,2411,8955,2411,8959,2411,8959,2415,8959,2419,8963,2419,8963,2423,8967,2427,8971,2427,8975,2427,8999,2427,8999,2431,9003,2431,9007,2431,9007,2435,9007,2439,9011,2439,9011,2443,9015,2447,9019,2447,9023,2447,9028,2451,9032,2451,9032,2455,9036,2463,9036,2467,9036,2471,9040,2471,9044,2471,9044,2475,9044,2479,9048,2479,9048,2483,9076,2483,9076,2479,9109,2479,9109,2475,9113,2475,9113,2471,9117,2471,9121,2471,9125,2471,9125,2475,9125,2479,9125,2483,9121,2483,9121,2504,9117,2504,9117,2508,9113,2508,9113,2512,9109,2512,9109,2516,9105,2516,9105,2520,9100,2520,9100,2524,9096,2524,9092,2524,9092,2528,9088,2528,9092,2528,9092,2532,9096,2532,9096,2536,9100,2536,9105,2536,9149,2540,9157,2540,9502,2544,9502,2681,9510,2685,9514,2689,9518,2698,9518,2702,9514,2710,9510,2710,9493,2718,9481,2722,9477,2734,9489,2734,9660,2738,9664,2742,9664,2746,9668,2746,9668,2750,9668,2754,9664,2758,9668,2758,9668,2762,9672,2762,9672,2766,9672,2770,9672,2774,9672,2778,9676,2778,9676,2782,9680,2782,9680,2786,9680,2790,9684,2790,9684,2795,9680,2795,9680,2799,9684,2799,9684,2803,9680,2803,9680,2807,9676,2811,9676,2815,9676,2819,9680,2819,9684,2815,9688,2815,9692,2815,9692,2839,9696,2839,9700,2839,9704,2839,9704,2835,9708,2835,9712,2835,9708,2835,9708,2839,9712,2839,9712,2843,9716,2843,9716,2847,9720,2851,9720,2855,9724,2855,9724,2859,9724,2855,9728,2855,9728,2851,9728,2855,9732,2855,9728,2855,9732,2855,9728,2855,9728,2859,9732,2859,9732,2855,9737,2855,9737,2859,9737,2863,9741,2863,9741,2867,9737,2867,9737,2871,9732,2871,9732,2875,9728,2875,9724,2875,9728,2875,9728,2879,9732,2879,9732,2875,9732,2879,9737,2879,9737,2883,9732,2883,9737,2883,9732,2883,9732,2887,9732,2892,9732,2896,9732,2900,9732,2904,9728,2904,9728,2908,9724,2908,9724,2912,9720,2912,9716,2912,9716,2916,9720,2916,9720,2920,9724,2920,9728,2920,9732,2920,9732,2924,9737,2924,9741,2924,9741,2928,9745,2928,9745,2932,9749,2932,9753,2932,9757,2932,9761,2932,9761,2928,9765,2928,9769,2928,9773,2928,9773,2932,9773,2936,9777,2936,9781,2936,9785,2936,9785,2940,9781,3126,9777,3126,9757,3134,9728,3138,9724,3134,9720,3138,9696,3138,9672,3138,9647,3130,9631,3122,9623,3118,9603,3106,9603,3102,9599,3102,9599,3098,9587,3090,9587,3086,9583,3086,9583,3082,9566,3061,9546,3065,9522,3069,9518,3069,9514,3069,9510,3069,9485,3069,9485,3065,9469,3065,9453,3061,9449,3061,9437,3061,9433,3057,9425,3057,9376,3057,9372,3053,9368,3053,9368,3057,9356,3057,9356,3053,9352,3057,9348,3057,9344,3057,9340,3057,9335,3057,9327,3053,9315,3053,9311,3053,9307,3053,9299,3057,9125,3057,9121,3061,9096,3057,9092,3057,9088,3057,9011,3057,9007,3053,8938,3053,8926,3057,8922,3053,8898,3065,8878,3069,8866,3073,8861,3073,8853,3077,8833,3077,8829,3082,8825,3077,8821,3077,8805,3077,8801,3077,8797,3077,8772,3069,8768,3069,8756,3061,8752,3061,8748,3061,8744,3061,8740,3061,8736,3065,8728,3086,8712,3106,8695,3122,8695,3126,8675,3138,8655,3150,8651,3150,8631,3154,8606,3158,8582,3154,8566,3150,8562,3150,8558,3150,8558,3146,8533,3138,8529,3134,8509,3138,8505,3138,8481,3142,8456,3138,8432,3134,8408,3122,8404,3122,8404,3118,8396,3114,8392,3114,8383,3106,8379,3102,8371,3102,8367,3102,8335,3102,8327,3106,8315,3106,8310,3106,8310,3110,8302,3110,8298,3114,8294,3114,8286,3114,8278,3118,8262,3118,8221,3118,8217,3114,8209,3114,8205,3114,8193,3110,8193,3106,8189,3106,8181,3106,8177,3106,8165,3102,8161,3102,8047,3102,8035,3098,7759,3098,7747,3102,7743,3102,7739,3102,7727,3098,7723,3098,7719,3102,7715,3102,7715,3098,7711,3098,7707,3098,7703,3098,7699,3098,7699,3102,7670,3102,7666,3102e" filled="false" stroked="true" strokeweight="1.011911pt" strokecolor="#000000">
                <v:path arrowok="t"/>
              </v:shape>
            </v:group>
            <v:group style="position:absolute;left:1922;top:3102;width:5745;height:3893" coordorigin="1922,3102" coordsize="5745,3893">
              <v:shape style="position:absolute;left:1922;top:3102;width:5745;height:3893" coordorigin="1922,3102" coordsize="5745,3893" path="m7666,3102l7662,3102,7658,3102,7634,3102,7630,3102,7618,3106,7606,3106,7602,3106,7585,3110,7581,3110,7573,3110,7557,3114,7545,3114,7541,3114,7529,3114,7525,3114,7516,3118,7512,3118,7508,3118,7496,3118,7492,3118,7488,3122,7464,3122,7464,3126,7460,3126,7456,3126,7452,3126,7444,3130,7435,3130,7431,3130,7423,3134,7407,3138,7399,3138,7395,3138,7387,3142,7379,3142,7375,3142,7375,3146,7371,3146,7367,3146,7362,3146,7358,3146,7358,3150,7354,3150,7350,3150,7346,3150,7334,3154,7330,3154,7326,3154,7326,3158,7322,3158,7318,3158,7298,3162,7294,3166,7290,3166,7281,3170,7277,3170,7273,3170,7269,3170,7265,3174,7261,3174,7253,3174,7253,3178,7249,3178,7245,3178,7241,3178,7241,3183,7233,3183,7233,3187,7225,3187,7221,3191,7217,3191,7213,3191,7209,3195,7204,3195,7200,3195,7196,3199,7192,3199,7188,3199,7188,3203,7184,3203,7180,3203,7176,3203,7176,3207,7172,3207,7168,3207,7164,3207,7156,3211,7152,3215,7144,3215,7144,3219,7140,3219,7136,3219,7132,3223,7128,3223,7123,3227,7119,3227,7115,3231,7111,3231,7107,3235,7103,3235,7099,3235,7095,3239,7091,3239,7083,3243,7067,3251,7063,3251,7059,3251,7051,3255,7046,3255,7038,3259,7034,3259,7030,3263,7026,3263,7014,3267,6990,3267,6986,3267,6982,3267,6978,3271,6974,3271,6970,3271,6970,3276,6965,3276,6961,3276,6957,3276,6957,3280,6953,3280,6949,3280,6945,3280,6945,3284,6941,3284,6933,3288,6929,3288,6925,3288,6921,3288,6917,3292,6913,3292,6909,3292,6909,3296,6897,3300,6888,3304,6884,3304,6880,3304,6880,3308,6876,3308,6868,3312,6852,3320,6848,3320,6824,3328,6811,3328,6803,3332,6791,3332,6787,3332,6783,3336,6779,3336,6767,3340,6763,3344,6759,3344,6755,3348,6739,3352,6730,3356,6726,3356,6722,3360,6710,3368,6706,3368,6702,3368,6686,3377,6678,3381,6674,3381,6670,3381,6658,3389,6649,3389,6645,3393,6637,3397,6633,3397,6613,3409,6609,3409,6597,3413,6597,3417,6593,3417,6572,3425,6560,3429,6552,3437,6548,3437,6544,3437,6540,3441,6520,3449,6516,3453,6512,3453,6508,3457,6500,3461,6487,3465,6483,3469,6475,3474,6467,3478,6463,3478,6459,3482,6455,3486,6451,3486,6447,3490,6439,3494,6435,3494,6435,3498,6431,3498,6419,3506,6414,3506,6414,3510,6406,3514,6402,3518,6390,3522,6386,3526,6382,3526,6374,3530,6374,3534,6370,3534,6370,3538,6366,3538,6362,3542,6358,3542,6346,3550,6342,3554,6338,3554,6333,3558,6329,3562,6325,3567,6321,3567,6317,3571,6313,3571,6313,3575,6309,3575,6301,3579,6301,3583,6297,3583,6293,3587,6293,3591,6289,3591,6289,3595,6285,3595,6285,3599,6281,3599,6277,3603,6269,3607,6256,3615,6252,3619,6248,3623,6244,3623,6244,3627,6232,3635,6228,3639,6216,3643,6216,3647,6208,3651,6204,3655,6200,3659,6196,3659,6196,3664,6192,3664,6184,3672,6180,3672,6180,3676,6175,3680,6171,3680,6171,3684,6167,3684,6159,3692,6155,3692,6151,3696,6131,3712,6127,3716,6119,3724,6107,3732,6103,3736,6098,3736,6094,3740,6090,3744,6086,3744,6086,3748,6082,3748,6078,3752,6074,3756,6066,3765,6062,3765,6058,3769,6054,3773,6046,3781,6042,3781,6042,3785,6038,3785,6038,3789,6034,3789,6030,3793,6026,3797,6022,3801,6013,3809,5993,3821,5981,3833,5977,3837,5973,3841,5969,3841,5969,3845,5965,3845,5965,3849,5961,3853,5957,3853,5953,3858,5949,3862,5945,3866,5940,3870,5936,3874,5932,3874,5932,3878,5928,3878,5920,3886,5916,3886,5916,3890,5904,3898,5900,3902,5896,3906,5896,3910,5892,3910,5888,3914,5884,3918,5880,3922,5876,3926,5872,3926,5872,3930,5868,3934,5864,3934,5859,3938,5855,3942,5847,3950,5843,3955,5835,3963,5831,3967,5823,3971,5823,3975,5819,3975,5819,3979,5815,3979,5811,3983,5807,3987,5803,3991,5803,3995,5791,4003,5787,4007,5782,4011,5778,4015,5774,4019,5770,4023,5766,4023,5766,4027,5762,4027,5758,4035,5750,4043,5742,4047,5734,4056,5734,4060,5730,4060,5726,4064,5726,4068,5722,4068,5722,4072,5714,4076,5714,4080,5710,4080,5706,4084,5697,4096,5693,4096,5693,4100,5689,4100,5689,4104,5685,4108,5681,4112,5673,4120,5669,4124,5661,4136,5657,4140,5641,4153,5641,4157,5637,4157,5633,4165,5620,4173,5620,4177,5616,4177,5612,4181,5612,4185,5608,4185,5604,4189,5600,4193,5600,4197,5596,4201,5592,4201,5588,4205,5584,4209,5580,4213,5576,4217,5572,4221,5568,4221,5568,4225,5560,4229,5556,4233,5556,4237,5543,4250,5535,4258,5527,4266,5523,4270,5519,4270,5515,4278,5511,4282,5507,4286,5503,4286,5499,4290,5499,4294,5495,4294,5495,4298,5491,4302,5487,4306,5483,4310,5479,4314,5475,4318,5471,4322,5466,4326,5462,4326,5462,4330,5458,4330,5458,4334,5454,4338,5450,4338,5450,4343,5446,4343,5442,4347,5442,4351,5438,4355,5430,4359,5430,4363,5426,4363,5426,4367,5422,4367,5422,4371,5418,4375,5414,4375,5414,4379,5410,4383,5406,4383,5406,4387,5402,4387,5402,4391,5398,4395,5394,4399,5390,4399,5390,4403,5385,4403,5385,4407,5381,4407,5381,4411,5377,4411,5373,4419,5365,4423,5361,4427,5361,4431,5349,4444,5345,4444,5341,4448,5341,4452,5337,4456,5333,4460,5329,4464,5325,4468,5321,4468,5321,4472,5317,4472,5313,4480,5308,4484,5304,4484,5304,4488,5300,4488,5300,4492,5296,4492,5296,4496,5292,4500,5288,4500,5288,4504,5284,4504,5280,4508,5280,4512,5276,4512,5276,4516,5272,4520,5256,4537,5252,4541,5248,4541,5248,4545,5244,4545,5244,4549,5240,4549,5240,4553,5236,4553,5232,4561,5227,4561,5227,4565,5223,4569,5219,4573,5215,4577,5211,4581,5203,4589,5199,4589,5199,4593,5195,4593,5195,4597,5191,4601,5187,4601,5187,4605,5183,4605,5183,4609,5179,4609,5179,4613,5175,4613,5159,4634,5150,4638,5138,4646,5138,4650,5134,4654,5126,4658,5126,4662,5118,4666,5118,4670,5110,4674,5106,4674,5106,4678,5102,4678,5102,4682,5098,4690,5094,4694,5090,4694,5086,4702,5082,4706,5078,4710,5074,4714,5069,4718,5065,4722,5061,4726,5057,4731,5053,4735,5049,4739,5045,4743,5045,4747,5041,4747,5037,4755,5033,4759,5021,4767,5021,4771,5013,4783,5009,4783,5005,4783,5005,4787,5001,4791,4997,4795,4988,4803,4984,4807,4980,4807,4976,4815,4972,4815,4968,4819,4968,4823,4964,4823,4964,4828,4960,4828,4960,4832,4956,4832,4956,4836,4952,4836,4948,4840,4944,4844,4944,4848,4940,4848,4928,4860,4924,4860,4924,4864,4920,4868,4916,4872,4911,4876,4911,4880,4903,4884,4899,4888,4899,4892,4895,4892,4891,4896,4891,4900,4887,4900,4883,4904,4875,4912,4875,4916,4871,4916,4867,4920,4863,4925,4863,4929,4859,4929,4859,4933,4855,4933,4855,4937,4851,4937,4847,4945,4843,4949,4839,4953,4834,4953,4834,4957,4830,4961,4826,4965,4822,4969,4818,4977,4814,4977,4810,4981,4810,4985,4802,4993,4794,5001,4790,5009,4786,5009,4782,5013,4774,5022,4770,5026,4766,5030,4766,5034,4762,5038,4758,5042,4753,5042,4753,5046,4749,5050,4741,5058,4737,5062,4737,5066,4733,5066,4733,5070,4729,5074,4721,5082,4713,5090,4709,5094,4709,5098,4705,5098,4701,5102,4697,5110,4693,5114,4689,5119,4681,5127,4681,5131,4676,5131,4672,5135,4668,5139,4660,5147,4656,5155,4652,5159,4648,5163,4644,5167,4644,5171,4640,5179,4636,5179,4636,5183,4632,5183,4628,5191,4620,5199,4616,5207,4612,5207,4608,5216,4604,5220,4600,5224,4595,5228,4591,5232,4587,5236,4583,5244,4579,5244,4575,5252,4571,5256,4567,5260,4563,5264,4559,5268,4559,5272,4555,5272,4555,5276,4551,5276,4547,5280,4547,5284,4539,5288,4539,5292,4535,5292,4535,5296,4531,5300,4527,5304,4523,5308,4518,5313,4514,5317,4510,5321,4510,5325,4506,5325,4502,5329,4498,5333,4494,5337,4490,5337,4486,5341,4478,5349,4478,5353,4474,5353,4462,5369,4454,5377,4450,5381,4446,5385,4437,5393,4437,5397,4429,5401,4421,5414,4417,5418,4417,5422,4409,5426,4409,5430,4405,5430,4405,5434,4401,5434,4401,5438,4397,5438,4393,5446,4389,5450,4389,5454,4385,5454,4381,5462,4381,5466,4377,5466,4373,5474,4373,5478,4369,5478,4365,5490,4360,5494,4356,5498,4336,5515,4316,5531,4312,5531,4296,5539,4292,5543,4288,5543,4279,5547,4275,5547,4271,5547,4259,5551,4255,5551,4251,5555,4243,5555,4219,5559,4194,5555,4190,5555,4170,5551,4158,5555,4150,5559,4138,5567,4126,5571,4105,5575,4089,5579,4085,5579,4077,5579,4069,5591,4061,5595,4057,5608,4053,5620,4053,5632,4044,5656,4040,5668,4036,5672,4036,5680,4036,5684,4032,5696,4028,5713,4020,5806,4012,5886,4004,5987,4000,6076,4000,6145,3996,6214,3943,6291,3886,6339,3818,6384,3769,6416,3716,6444,3684,6460,3660,6485,3643,6497,3623,6505,3619,6509,3619,6517,3615,6521,3615,6529,3611,6533,3603,6553,3587,6574,3570,6590,3566,6594,3518,6630,3518,6638,3514,6650,3506,6666,3502,6675,3502,6683,3502,6695,3498,6703,3498,6711,3494,6715,3489,6727,3489,6735,3485,6739,3485,6751,3477,6763,3473,6780,3465,6792,3449,6812,3429,6840,3396,6877,3364,6913,3331,6953,3315,6978,3299,6994,3267,6994,3250,6974,3218,6917,3182,6889,3141,6881,3133,6885,3113,6885,3092,6885,3068,6885,3044,6885,3028,6881,3011,6873,2999,6869,2987,6856,2975,6848,2971,6844,2857,6739,2853,6735,2849,6735,2833,6715,2825,6707,2821,6699,2821,6695,2817,6695,2809,6671,2805,6666,2805,6662,2805,6658,2801,6654,2785,6586,2785,6582,2785,6578,2780,6574,2780,6565,2772,6541,2772,6537,2772,6529,2768,6505,2772,6481,2772,6468,2776,6460,2776,6456,2805,6339,2805,6335,2805,6323,2809,6315,2805,6311,2797,6303,2797,6299,2789,6291,2780,6266,2772,6246,2768,6222,2768,6218,2768,6214,2768,6210,2768,6198,2772,6181,2776,6161,2780,6157,2789,6137,2797,6125,2785,6109,2780,6105,2780,6101,2776,6101,2776,6097,2772,6093,2772,6089,2760,6080,2752,6068,2752,6064,2748,6064,2744,6056,2736,6052,2712,6036,2712,6032,2708,6032,2695,6024,2683,6012,2683,6008,2679,6008,2675,6004,2663,5996,2655,5987,2651,5987,2643,5975,2631,5967,2627,5963,2614,5955,2602,5951,2594,5947,2594,5943,2586,5939,2582,5935,2578,5935,2574,5935,2574,5931,2570,5931,2574,5935,2574,5959,2574,5983,2570,5987,2566,6012,2554,6032,2554,6036,2550,6044,2546,6048,2533,6068,2525,6076,2513,6084,2493,6101,2489,6101,2481,6113,2460,6125,2452,6129,2444,6137,2420,6145,2416,6149,2412,6149,2408,6149,2400,6153,2375,6161,2371,6161,2367,6161,2343,6165,2323,6181,2298,6190,2282,6194,2282,6198,2225,6198,2217,6194,2209,6194,2193,6190,2136,6149,2116,6117,2112,6113,2108,6105,2104,6097,2100,6093,2092,6072,2088,6068,2088,6060,2084,6044,2080,6032,2076,6008,2080,5983,2080,5975,2076,5971,2067,5959,2059,5951,2047,5927,2047,5915,2043,5907,2035,5886,2035,5858,2035,5842,2031,5838,2031,5834,2031,5830,2027,5826,2027,5822,2023,5822,2019,5806,2019,5802,2015,5789,2011,5785,2011,5777,2011,5773,2007,5773,2007,5765,2003,5761,1999,5753,1999,5749,1995,5745,1986,5729,1982,5721,1978,5717,1978,5713,1978,5709,1974,5709,1974,5705,1970,5701,1966,5692,1962,5684,1958,5684,1958,5676,1950,5668,1942,5656,1942,5652,1938,5648,1934,5644,1934,5640,1930,5640,1930,5636,1926,5628,1922,5628e" filled="false" stroked="true" strokeweight="1.011665pt" strokecolor="#000000">
                <v:path arrowok="t"/>
              </v:shape>
              <v:shape style="position:absolute;left:1802;top:428;width:7993;height:5210" type="#_x0000_t75" stroked="false">
                <v:imagedata r:id="rId35" o:title=""/>
              </v:shape>
            </v:group>
            <v:group style="position:absolute;left:1922;top:3102;width:5745;height:3893" coordorigin="1922,3102" coordsize="5745,3893">
              <v:shape style="position:absolute;left:1922;top:3102;width:5745;height:3893" coordorigin="1922,3102" coordsize="5745,3893" path="m7666,3102l7662,3102,7658,3102,7634,3102,7630,3102,7618,3106,7606,3106,7602,3106,7585,3110,7581,3110,7573,3110,7557,3114,7545,3114,7541,3114,7529,3114,7525,3114,7516,3118,7512,3118,7508,3118,7496,3118,7492,3118,7488,3122,7464,3122,7464,3126,7460,3126,7456,3126,7452,3126,7444,3130,7435,3130,7431,3130,7423,3134,7407,3138,7399,3138,7395,3138,7387,3142,7379,3142,7375,3142,7375,3146,7371,3146,7367,3146,7362,3146,7358,3146,7358,3150,7354,3150,7350,3150,7346,3150,7334,3154,7330,3154,7326,3154,7326,3158,7322,3158,7318,3158,7298,3162,7294,3166,7290,3166,7281,3170,7277,3170,7273,3170,7269,3170,7265,3174,7261,3174,7253,3174,7253,3178,7249,3178,7245,3178,7241,3178,7241,3183,7233,3183,7233,3187,7225,3187,7221,3191,7217,3191,7213,3191,7209,3195,7204,3195,7200,3195,7196,3199,7192,3199,7188,3199,7188,3203,7184,3203,7180,3203,7176,3203,7176,3207,7172,3207,7168,3207,7164,3207,7156,3211,7152,3215,7144,3215,7144,3219,7140,3219,7136,3219,7132,3223,7128,3223,7123,3227,7119,3227,7115,3231,7111,3231,7107,3235,7103,3235,7099,3235,7095,3239,7091,3239,7083,3243,7067,3251,7063,3251,7059,3251,7051,3255,7046,3255,7038,3259,7034,3259,7030,3263,7026,3263,7014,3267,6990,3267,6986,3267,6982,3267,6978,3271,6974,3271,6970,3271,6970,3276,6965,3276,6961,3276,6957,3276,6957,3280,6953,3280,6949,3280,6945,3280,6945,3284,6941,3284,6933,3288,6929,3288,6925,3288,6921,3288,6917,3292,6913,3292,6909,3292,6909,3296,6897,3300,6888,3304,6884,3304,6880,3304,6880,3308,6876,3308,6868,3312,6852,3320,6848,3320,6824,3328,6811,3328,6803,3332,6791,3332,6787,3332,6783,3336,6779,3336,6767,3340,6763,3344,6759,3344,6755,3348,6739,3352,6730,3356,6726,3356,6722,3360,6710,3368,6706,3368,6702,3368,6686,3377,6678,3381,6674,3381,6670,3381,6658,3389,6649,3389,6645,3393,6637,3397,6633,3397,6613,3409,6609,3409,6597,3413,6597,3417,6593,3417,6572,3425,6560,3429,6552,3437,6548,3437,6544,3437,6540,3441,6520,3449,6516,3453,6512,3453,6508,3457,6500,3461,6487,3465,6483,3469,6475,3474,6467,3478,6463,3478,6459,3482,6455,3486,6451,3486,6447,3490,6439,3494,6435,3494,6435,3498,6431,3498,6419,3506,6414,3506,6414,3510,6406,3514,6402,3518,6390,3522,6386,3526,6382,3526,6374,3530,6374,3534,6370,3534,6370,3538,6366,3538,6362,3542,6358,3542,6346,3550,6342,3554,6338,3554,6333,3558,6329,3562,6325,3567,6321,3567,6317,3571,6313,3571,6313,3575,6309,3575,6301,3579,6301,3583,6297,3583,6293,3587,6293,3591,6289,3591,6289,3595,6285,3595,6285,3599,6281,3599,6277,3603,6269,3607,6256,3615,6252,3619,6248,3623,6244,3623,6244,3627,6232,3635,6228,3639,6216,3643,6216,3647,6208,3651,6204,3655,6200,3659,6196,3659,6196,3664,6192,3664,6184,3672,6180,3672,6180,3676,6175,3680,6171,3680,6171,3684,6167,3684,6159,3692,6155,3692,6151,3696,6131,3712,6127,3716,6119,3724,6107,3732,6103,3736,6098,3736,6094,3740,6090,3744,6086,3744,6086,3748,6082,3748,6078,3752,6074,3756,6066,3765,6062,3765,6058,3769,6054,3773,6046,3781,6042,3781,6042,3785,6038,3785,6038,3789,6034,3789,6030,3793,6026,3797,6022,3801,6013,3809,5993,3821,5981,3833,5977,3837,5973,3841,5969,3841,5969,3845,5965,3845,5965,3849,5961,3853,5957,3853,5953,3858,5949,3862,5945,3866,5940,3870,5936,3874,5932,3874,5932,3878,5928,3878,5920,3886,5916,3886,5916,3890,5904,3898,5900,3902,5896,3906,5896,3910,5892,3910,5888,3914,5884,3918,5880,3922,5876,3926,5872,3926,5872,3930,5868,3934,5864,3934,5859,3938,5855,3942,5847,3950,5843,3955,5835,3963,5831,3967,5823,3971,5823,3975,5819,3975,5819,3979,5815,3979,5811,3983,5807,3987,5803,3991,5803,3995,5791,4003,5787,4007,5782,4011,5778,4015,5774,4019,5770,4023,5766,4023,5766,4027,5762,4027,5758,4035,5750,4043,5742,4047,5734,4056,5734,4060,5730,4060,5726,4064,5726,4068,5722,4068,5722,4072,5714,4076,5714,4080,5710,4080,5706,4084,5697,4096,5693,4096,5693,4100,5689,4100,5689,4104,5685,4108,5681,4112,5673,4120,5669,4124,5661,4136,5657,4140,5641,4153,5641,4157,5637,4157,5633,4165,5620,4173,5620,4177,5616,4177,5612,4181,5612,4185,5608,4185,5604,4189,5600,4193,5600,4197,5596,4201,5592,4201,5588,4205,5584,4209,5580,4213,5576,4217,5572,4221,5568,4221,5568,4225,5560,4229,5556,4233,5556,4237,5543,4250,5535,4258,5527,4266,5523,4270,5519,4270,5515,4278,5511,4282,5507,4286,5503,4286,5499,4290,5499,4294,5495,4294,5495,4298,5491,4302,5487,4306,5483,4310,5479,4314,5475,4318,5471,4322,5466,4326,5462,4326,5462,4330,5458,4330,5458,4334,5454,4338,5450,4338,5450,4343,5446,4343,5442,4347,5442,4351,5438,4355,5430,4359,5430,4363,5426,4363,5426,4367,5422,4367,5422,4371,5418,4375,5414,4375,5414,4379,5410,4383,5406,4383,5406,4387,5402,4387,5402,4391,5398,4395,5394,4399,5390,4399,5390,4403,5385,4403,5385,4407,5381,4407,5381,4411,5377,4411,5373,4419,5365,4423,5361,4427,5361,4431,5349,4444,5345,4444,5341,4448,5341,4452,5337,4456,5333,4460,5329,4464,5325,4468,5321,4468,5321,4472,5317,4472,5313,4480,5308,4484,5304,4484,5304,4488,5300,4488,5300,4492,5296,4492,5296,4496,5292,4500,5288,4500,5288,4504,5284,4504,5280,4508,5280,4512,5276,4512,5276,4516,5272,4520,5256,4537,5252,4541,5248,4541,5248,4545,5244,4545,5244,4549,5240,4549,5240,4553,5236,4553,5232,4561,5227,4561,5227,4565,5223,4569,5219,4573,5215,4577,5211,4581,5203,4589,5199,4589,5199,4593,5195,4593,5195,4597,5191,4601,5187,4601,5187,4605,5183,4605,5183,4609,5179,4609,5179,4613,5175,4613,5159,4634,5150,4638,5138,4646,5138,4650,5134,4654,5126,4658,5126,4662,5118,4666,5118,4670,5110,4674,5106,4674,5106,4678,5102,4678,5102,4682,5098,4690,5094,4694,5090,4694,5086,4702,5082,4706,5078,4710,5074,4714,5069,4718,5065,4722,5061,4726,5057,4731,5053,4735,5049,4739,5045,4743,5045,4747,5041,4747,5037,4755,5033,4759,5021,4767,5021,4771,5013,4783,5009,4783,5005,4783,5005,4787,5001,4791,4997,4795,4988,4803,4984,4807,4980,4807,4976,4815,4972,4815,4968,4819,4968,4823,4964,4823,4964,4828,4960,4828,4960,4832,4956,4832,4956,4836,4952,4836,4948,4840,4944,4844,4944,4848,4940,4848,4928,4860,4924,4860,4924,4864,4920,4868,4916,4872,4911,4876,4911,4880,4903,4884,4899,4888,4899,4892,4895,4892,4891,4896,4891,4900,4887,4900,4883,4904,4875,4912,4875,4916,4871,4916,4867,4920,4863,4925,4863,4929,4859,4929,4859,4933,4855,4933,4855,4937,4851,4937,4847,4945,4843,4949,4839,4953,4834,4953,4834,4957,4830,4961,4826,4965,4822,4969,4818,4977,4814,4977,4810,4981,4810,4985,4802,4993,4794,5001,4790,5009,4786,5009,4782,5013,4774,5022,4770,5026,4766,5030,4766,5034,4762,5038,4758,5042,4753,5042,4753,5046,4749,5050,4741,5058,4737,5062,4737,5066,4733,5066,4733,5070,4729,5074,4721,5082,4713,5090,4709,5094,4709,5098,4705,5098,4701,5102,4697,5110,4693,5114,4689,5119,4681,5127,4681,5131,4676,5131,4672,5135,4668,5139,4660,5147,4656,5155,4652,5159,4648,5163,4644,5167,4644,5171,4640,5179,4636,5179,4636,5183,4632,5183,4628,5191,4620,5199,4616,5207,4612,5207,4608,5216,4604,5220,4600,5224,4595,5228,4591,5232,4587,5236,4583,5244,4579,5244,4575,5252,4571,5256,4567,5260,4563,5264,4559,5268,4559,5272,4555,5272,4555,5276,4551,5276,4547,5280,4547,5284,4539,5288,4539,5292,4535,5292,4535,5296,4531,5300,4527,5304,4523,5308,4518,5313,4514,5317,4510,5321,4510,5325,4506,5325,4502,5329,4498,5333,4494,5337,4490,5337,4486,5341,4478,5349,4478,5353,4474,5353,4462,5369,4454,5377,4450,5381,4446,5385,4437,5393,4437,5397,4429,5401,4421,5414,4417,5418,4417,5422,4409,5426,4409,5430,4405,5430,4405,5434,4401,5434,4401,5438,4397,5438,4393,5446,4389,5450,4389,5454,4385,5454,4381,5462,4381,5466,4377,5466,4373,5474,4373,5478,4369,5478,4365,5490,4360,5494,4356,5498,4336,5515,4316,5531,4312,5531,4296,5539,4292,5543,4288,5543,4279,5547,4275,5547,4271,5547,4259,5551,4255,5551,4251,5555,4243,5555,4219,5559,4194,5555,4190,5555,4170,5551,4158,5555,4150,5559,4138,5567,4126,5571,4105,5575,4089,5579,4085,5579,4077,5579,4069,5591,4061,5595,4057,5608,4053,5620,4053,5632,4044,5656,4040,5668,4036,5672,4036,5680,4036,5684,4032,5696,4028,5713,4020,5806,4012,5886,4004,5987,4000,6076,4000,6145,3996,6214,3943,6291,3886,6339,3818,6384,3769,6416,3716,6444,3684,6460,3660,6485,3643,6497,3623,6505,3619,6509,3619,6517,3615,6521,3615,6529,3611,6533,3603,6553,3587,6574,3570,6590,3566,6594,3518,6630,3518,6638,3514,6650,3506,6666,3502,6675,3502,6683,3502,6695,3498,6703,3498,6711,3494,6715,3489,6727,3489,6735,3485,6739,3485,6751,3477,6763,3473,6780,3465,6792,3449,6812,3429,6840,3396,6877,3364,6913,3331,6953,3315,6978,3299,6994,3267,6994,3250,6974,3218,6917,3182,6889,3141,6881,3133,6885,3113,6885,3092,6885,3068,6885,3044,6885,3028,6881,3011,6873,2999,6869,2987,6856,2975,6848,2971,6844,2857,6739,2853,6735,2849,6735,2833,6715,2825,6707,2821,6699,2821,6695,2817,6695,2809,6671,2805,6666,2805,6662,2805,6658,2801,6654,2785,6586,2785,6582,2785,6578,2780,6574,2780,6565,2772,6541,2772,6537,2772,6529,2768,6505,2772,6481,2772,6468,2776,6460,2776,6456,2805,6339,2805,6335,2805,6323,2809,6315,2805,6311,2797,6303,2797,6299,2789,6291,2780,6266,2772,6246,2768,6222,2768,6218,2768,6214,2768,6210,2768,6198,2772,6181,2776,6161,2780,6157,2789,6137,2797,6125,2785,6109,2780,6105,2780,6101,2776,6101,2776,6097,2772,6093,2772,6089,2760,6080,2752,6068,2752,6064,2748,6064,2744,6056,2736,6052,2712,6036,2712,6032,2708,6032,2695,6024,2683,6012,2683,6008,2679,6008,2675,6004,2663,5996,2655,5987,2651,5987,2643,5975,2631,5967,2627,5963,2614,5955,2602,5951,2594,5947,2594,5943,2586,5939,2582,5935,2578,5935,2574,5935,2574,5931,2570,5931,2574,5935,2574,5959,2574,5983,2570,5987,2566,6012,2554,6032,2554,6036,2550,6044,2546,6048,2533,6068,2525,6076,2513,6084,2493,6101,2489,6101,2481,6113,2460,6125,2452,6129,2444,6137,2420,6145,2416,6149,2412,6149,2408,6149,2400,6153,2375,6161,2371,6161,2367,6161,2343,6165,2323,6181,2298,6190,2282,6194,2282,6198,2225,6198,2217,6194,2209,6194,2193,6190,2136,6149,2116,6117,2112,6113,2108,6105,2104,6097,2100,6093,2092,6072,2088,6068,2088,6060,2084,6044,2080,6032,2076,6008,2080,5983,2080,5975,2076,5971,2067,5959,2059,5951,2047,5927,2047,5915,2043,5907,2035,5886,2035,5858,2035,5842,2031,5838,2031,5834,2031,5830,2027,5826,2027,5822,2023,5822,2019,5806,2019,5802,2015,5789,2011,5785,2011,5777,2011,5773,2007,5773,2007,5765,2003,5761,1999,5753,1999,5749,1995,5745,1986,5729,1982,5721,1978,5717,1978,5713,1978,5709,1974,5709,1974,5705,1970,5701,1966,5692,1962,5684,1958,5684,1958,5676,1950,5668,1942,5656,1942,5652,1938,5648,1934,5644,1934,5640,1930,5640,1930,5636,1926,5628,1922,5628e" filled="false" stroked="true" strokeweight="1.011665pt" strokecolor="#d731fc">
                <v:path arrowok="t"/>
              </v:shape>
              <v:shape style="position:absolute;left:1802;top:428;width:3431;height:5291" type="#_x0000_t75" stroked="false">
                <v:imagedata r:id="rId36" o:title=""/>
              </v:shape>
            </v:group>
            <v:group style="position:absolute;left:5475;top:766;width:25;height:29" coordorigin="5475,766" coordsize="25,29">
              <v:shape style="position:absolute;left:5475;top:766;width:25;height:29" coordorigin="5475,766" coordsize="25,29" path="m5475,766l5475,766,5495,766,5495,770,5499,770,5495,770,5495,774,5495,778,5495,782,5495,786,5499,786,5499,790,5499,794,5495,794e" filled="false" stroked="true" strokeweight="1.012275pt" strokecolor="#000000">
                <v:path arrowok="t"/>
              </v:shape>
            </v:group>
            <v:group style="position:absolute;left:5548;top:947;width:41;height:33" coordorigin="5548,947" coordsize="41,33">
              <v:shape style="position:absolute;left:5548;top:947;width:41;height:33" coordorigin="5548,947" coordsize="41,33" path="m5548,947l5548,947,5568,947,5568,952,5572,952,5576,952,5576,956,5576,960,5576,964,5576,968,5580,968,5584,968,5584,972,5584,976,5588,976,5588,980e" filled="false" stroked="true" strokeweight="1.011839pt" strokecolor="#000000">
                <v:path arrowok="t"/>
              </v:shape>
            </v:group>
            <v:group style="position:absolute;left:5843;top:1000;width:45;height:21" coordorigin="5843,1000" coordsize="45,21">
              <v:shape style="position:absolute;left:5843;top:1000;width:45;height:21" coordorigin="5843,1000" coordsize="45,21" path="m5843,1020l5843,1016,5847,1016,5847,1012,5851,1012,5851,1016,5855,1016,5859,1016,5859,1012,5864,1012,5864,1016,5864,1012,5868,1012,5872,1012,5872,1008,5872,1012,5876,1012,5876,1008,5876,1004,5880,1004,5884,1004,5888,1004,5888,1000e" filled="false" stroked="true" strokeweight="1.011328pt" strokecolor="#000000">
                <v:path arrowok="t"/>
              </v:shape>
            </v:group>
            <v:group style="position:absolute;left:6042;top:1137;width:61;height:13" coordorigin="6042,1137" coordsize="61,13">
              <v:shape style="position:absolute;left:6042;top:1137;width:61;height:13" coordorigin="6042,1137" coordsize="61,13" path="m6042,1137l6082,1146,6103,1150e" filled="false" stroked="true" strokeweight="1.011019pt" strokecolor="#000000">
                <v:path arrowok="t"/>
              </v:shape>
            </v:group>
            <v:group style="position:absolute;left:6175;top:956;width:9;height:53" coordorigin="6175,956" coordsize="9,53">
              <v:shape style="position:absolute;left:6175;top:956;width:9;height:53" coordorigin="6175,956" coordsize="9,53" path="m6184,1008l6184,1004,6184,1000,6180,1000,6180,996,6175,996,6175,992,6175,964,6180,964,6180,960,6184,960,6184,956e" filled="false" stroked="true" strokeweight="1.013213pt" strokecolor="#000000">
                <v:path arrowok="t"/>
              </v:shape>
            </v:group>
            <v:group style="position:absolute;left:6325;top:778;width:37;height:21" coordorigin="6325,778" coordsize="37,21">
              <v:shape style="position:absolute;left:6325;top:778;width:37;height:21" coordorigin="6325,778" coordsize="37,21" path="m6325,790l6329,790,6329,786,6333,786,6333,790,6338,790,6342,790,6342,794,6346,794,6346,798,6350,798,6350,794,6354,794,6354,790,6358,790,6358,786,6358,782,6362,782,6362,778e" filled="false" stroked="true" strokeweight="1.011479pt" strokecolor="#000000">
                <v:path arrowok="t"/>
              </v:shape>
            </v:group>
            <v:group style="position:absolute;left:6532;top:673;width:45;height:21" coordorigin="6532,673" coordsize="45,21">
              <v:shape style="position:absolute;left:6532;top:673;width:45;height:21" coordorigin="6532,673" coordsize="45,21" path="m6532,673l6536,673,6536,677,6540,677,6540,673,6544,673,6548,673,6548,677,6552,677,6552,681,6552,685,6556,685,6556,689,6556,685,6560,685,6560,689,6564,689,6568,689,6568,685,6572,685,6572,689,6577,689,6577,693e" filled="false" stroked="true" strokeweight="1.011329pt" strokecolor="#000000">
                <v:path arrowok="t"/>
              </v:shape>
            </v:group>
            <v:group style="position:absolute;left:6832;top:612;width:41;height:33" coordorigin="6832,612" coordsize="41,33">
              <v:shape style="position:absolute;left:6832;top:612;width:41;height:33" coordorigin="6832,612" coordsize="41,33" path="m6832,612l6832,616,6836,616,6836,620,6840,620,6840,624,6844,624,6848,624,6848,628,6848,632,6852,632,6852,636,6852,640,6856,644,6860,644,6864,644,6864,640,6868,640,6868,644,6872,644e" filled="false" stroked="true" strokeweight="1.011839pt" strokecolor="#000000">
                <v:path arrowok="t"/>
              </v:shape>
            </v:group>
            <v:group style="position:absolute;left:7002;top:717;width:53;height:9" coordorigin="7002,717" coordsize="53,9">
              <v:shape style="position:absolute;left:7002;top:717;width:53;height:9" coordorigin="7002,717" coordsize="53,9" path="m7002,721l7006,721,7010,721,7010,717,7014,717,7014,721,7018,721,7022,721,7026,721,7026,725,7030,721,7034,725,7038,725,7042,725,7046,725,7051,725,7051,721,7055,721e" filled="false" stroked="true" strokeweight="1.010984pt" strokecolor="#000000">
                <v:path arrowok="t"/>
              </v:shape>
            </v:group>
            <v:group style="position:absolute;left:7257;top:838;width:61;height:13" coordorigin="7257,838" coordsize="61,13">
              <v:shape style="position:absolute;left:7257;top:838;width:61;height:13" coordorigin="7257,838" coordsize="61,13" path="m7257,838l7318,850e" filled="false" stroked="true" strokeweight="1.011019pt" strokecolor="#000000">
                <v:path arrowok="t"/>
              </v:shape>
            </v:group>
            <v:group style="position:absolute;left:7557;top:903;width:53;height:13" coordorigin="7557,903" coordsize="53,13">
              <v:shape style="position:absolute;left:7557;top:903;width:53;height:13" coordorigin="7557,903" coordsize="53,13" path="m7557,903l7557,907,7610,915e" filled="false" stroked="true" strokeweight="1.011047pt" strokecolor="#000000">
                <v:path arrowok="t"/>
              </v:shape>
            </v:group>
            <v:group style="position:absolute;left:7727;top:984;width:13;height:57" coordorigin="7727,984" coordsize="13,57">
              <v:shape style="position:absolute;left:7727;top:984;width:13;height:57" coordorigin="7727,984" coordsize="13,57" path="m7735,984l7739,1004,7739,1008,7735,1020,7731,1028,7731,1040,7727,1040e" filled="false" stroked="true" strokeweight="1.013164pt" strokecolor="#000000">
                <v:path arrowok="t"/>
              </v:shape>
            </v:group>
            <v:group style="position:absolute;left:7687;top:1267;width:13;height:53" coordorigin="7687,1267" coordsize="13,53">
              <v:shape style="position:absolute;left:7687;top:1267;width:13;height:53" coordorigin="7687,1267" coordsize="13,53" path="m7699,1267l7687,1279,7687,1283,7687,1291,7691,1295,7695,1299,7695,1311,7691,1319e" filled="false" stroked="true" strokeweight="1.013148pt" strokecolor="#000000">
                <v:path arrowok="t"/>
              </v:shape>
            </v:group>
            <v:group style="position:absolute;left:7703;top:1574;width:5;height:57" coordorigin="7703,1574" coordsize="5,57">
              <v:shape style="position:absolute;left:7703;top:1574;width:5;height:57" coordorigin="7703,1574" coordsize="5,57" path="m7707,1574l7707,1578,7703,1598,7703,1602,7707,1622,7707,1631e" filled="false" stroked="true" strokeweight="1.013255pt" strokecolor="#000000">
                <v:path arrowok="t"/>
              </v:shape>
            </v:group>
            <v:group style="position:absolute;left:7812;top:1812;width:61;height:2" coordorigin="7812,1812" coordsize="61,2">
              <v:shape style="position:absolute;left:7812;top:1812;width:61;height:2" coordorigin="7812,1812" coordsize="61,0" path="m7812,1812l7873,1812e" filled="false" stroked="true" strokeweight="1.010930pt" strokecolor="#000000">
                <v:path arrowok="t"/>
              </v:shape>
            </v:group>
            <v:group style="position:absolute;left:7901;top:2023;width:61;height:2" coordorigin="7901,2023" coordsize="61,2">
              <v:shape style="position:absolute;left:7901;top:2023;width:61;height:2" coordorigin="7901,2023" coordsize="61,0" path="m7962,2023l7901,2023e" filled="false" stroked="true" strokeweight="1.010930pt" strokecolor="#000000">
                <v:path arrowok="t"/>
              </v:shape>
            </v:group>
            <v:group style="position:absolute;left:7982;top:2245;width:61;height:2" coordorigin="7982,2245" coordsize="61,2">
              <v:shape style="position:absolute;left:7982;top:2245;width:61;height:2" coordorigin="7982,2245" coordsize="61,0" path="m7982,2245l8043,2245e" filled="false" stroked="true" strokeweight="1.010930pt" strokecolor="#000000">
                <v:path arrowok="t"/>
              </v:shape>
            </v:group>
            <v:group style="position:absolute;left:8371;top:2241;width:61;height:5" coordorigin="8371,2241" coordsize="61,5">
              <v:shape style="position:absolute;left:8371;top:2241;width:61;height:5" coordorigin="8371,2241" coordsize="61,5" path="m8371,2241l8432,2245e" filled="false" stroked="true" strokeweight="1.01094pt" strokecolor="#000000">
                <v:path arrowok="t"/>
              </v:shape>
            </v:group>
            <v:group style="position:absolute;left:8695;top:2265;width:61;height:2" coordorigin="8695,2265" coordsize="61,2">
              <v:shape style="position:absolute;left:8695;top:2265;width:61;height:2" coordorigin="8695,2265" coordsize="61,0" path="m8695,2265l8756,2265e" filled="false" stroked="true" strokeweight="1.010930pt" strokecolor="#000000">
                <v:path arrowok="t"/>
              </v:shape>
            </v:group>
            <v:group style="position:absolute;left:8874;top:2386;width:33;height:33" coordorigin="8874,2386" coordsize="33,33">
              <v:shape style="position:absolute;left:8874;top:2386;width:33;height:33" coordorigin="8874,2386" coordsize="33,33" path="m8874,2411l8874,2415,8874,2419,8878,2419,8878,2415,8878,2411,8878,2407,8882,2411,8886,2411,8886,2407,8886,2403,8890,2398,8890,2394,8894,2394,8898,2394,8898,2390,8902,2390,8902,2386,8906,2386e" filled="false" stroked="true" strokeweight="1.012095pt" strokecolor="#000000">
                <v:path arrowok="t"/>
              </v:shape>
            </v:group>
            <v:group style="position:absolute;left:9088;top:2504;width:29;height:33" coordorigin="9088,2504" coordsize="29,33">
              <v:shape style="position:absolute;left:9088;top:2504;width:29;height:33" coordorigin="9088,2504" coordsize="29,33" path="m9117,2504l9117,2508,9113,2508,9113,2512,9109,2512,9109,2516,9105,2516,9105,2520,9100,2520,9100,2524,9096,2524,9092,2524,9092,2528,9088,2528,9092,2528,9092,2532,9096,2532,9096,2536,9100,2536,9105,2536e" filled="false" stroked="true" strokeweight="1.012251pt" strokecolor="#000000">
                <v:path arrowok="t"/>
              </v:shape>
            </v:group>
            <v:group style="position:absolute;left:9437;top:2544;width:61;height:2" coordorigin="9437,2544" coordsize="61,2">
              <v:shape style="position:absolute;left:9437;top:2544;width:61;height:2" coordorigin="9437,2544" coordsize="61,0" path="m9437,2544l9498,2544e" filled="false" stroked="true" strokeweight="1.010930pt" strokecolor="#000000">
                <v:path arrowok="t"/>
              </v:shape>
            </v:group>
            <v:group style="position:absolute;left:9587;top:2734;width:57;height:5" coordorigin="9587,2734" coordsize="57,5">
              <v:shape style="position:absolute;left:9587;top:2734;width:57;height:5" coordorigin="9587,2734" coordsize="57,5" path="m9587,2734l9643,2738e" filled="false" stroked="true" strokeweight="1.010941pt" strokecolor="#000000">
                <v:path arrowok="t"/>
              </v:shape>
            </v:group>
            <v:group style="position:absolute;left:9720;top:2916;width:53;height:17" coordorigin="9720,2916" coordsize="53,17">
              <v:shape style="position:absolute;left:9720;top:2916;width:53;height:17" coordorigin="9720,2916" coordsize="53,17" path="m9720,2916l9720,2920,9724,2920,9728,2920,9732,2920,9732,2924,9737,2924,9741,2924,9741,2928,9745,2928,9745,2932,9749,2932,9753,2932,9757,2932,9761,2932,9761,2928,9765,2928,9769,2928,9773,2928e" filled="false" stroked="true" strokeweight="1.011131pt" strokecolor="#000000">
                <v:path arrowok="t"/>
              </v:shape>
            </v:group>
            <v:group style="position:absolute;left:9607;top:3106;width:53;height:29" coordorigin="9607,3106" coordsize="53,29">
              <v:shape style="position:absolute;left:9607;top:3106;width:53;height:29" coordorigin="9607,3106" coordsize="53,29" path="m9660,3134l9647,3130,9631,3122,9623,3118,9607,3106e" filled="false" stroked="true" strokeweight="1.011453pt" strokecolor="#000000">
                <v:path arrowok="t"/>
              </v:shape>
            </v:group>
            <v:group style="position:absolute;left:9234;top:3057;width:57;height:2" coordorigin="9234,3057" coordsize="57,2">
              <v:shape style="position:absolute;left:9234;top:3057;width:57;height:2" coordorigin="9234,3057" coordsize="57,0" path="m9291,3057l9291,3057,9246,3057,9234,3057e" filled="false" stroked="true" strokeweight="1.010930pt" strokecolor="#000000">
                <v:path arrowok="t"/>
              </v:shape>
            </v:group>
            <v:group style="position:absolute;left:8845;top:3061;width:57;height:17" coordorigin="8845,3061" coordsize="57,17">
              <v:shape style="position:absolute;left:8845;top:3061;width:57;height:17" coordorigin="8845,3061" coordsize="57,17" path="m8902,3061l8898,3065,8878,3069,8866,3073,8861,3073,8853,3077,8845,3077e" filled="false" stroked="true" strokeweight="1.011105pt" strokecolor="#000000">
                <v:path arrowok="t"/>
              </v:shape>
            </v:group>
            <v:group style="position:absolute;left:8501;top:3134;width:53;height:13" coordorigin="8501,3134" coordsize="53,13">
              <v:shape style="position:absolute;left:8501;top:3134;width:53;height:13" coordorigin="8501,3134" coordsize="53,13" path="m8554,3146l8533,3138,8529,3134,8509,3138,8505,3138,8501,3142e" filled="false" stroked="true" strokeweight="1.011047pt" strokecolor="#000000">
                <v:path arrowok="t"/>
              </v:shape>
            </v:group>
            <v:group style="position:absolute;left:8124;top:3102;width:57;height:5" coordorigin="8124,3102" coordsize="57,5">
              <v:shape style="position:absolute;left:8124;top:3102;width:57;height:5" coordorigin="8124,3102" coordsize="57,5" path="m8181,3106l8177,3106,8165,3102,8161,3102,8128,3102,8124,3102e" filled="false" stroked="true" strokeweight="1.010941pt" strokecolor="#000000">
                <v:path arrowok="t"/>
              </v:shape>
            </v:group>
            <v:group style="position:absolute;left:7731;top:3098;width:57;height:5" coordorigin="7731,3098" coordsize="57,5">
              <v:shape style="position:absolute;left:7731;top:3098;width:57;height:5" coordorigin="7731,3098" coordsize="57,5" path="m7788,3098l7788,3098,7759,3098,7747,3102,7743,3102,7739,3102,7731,3102e" filled="false" stroked="true" strokeweight="1.010941pt" strokecolor="#000000">
                <v:path arrowok="t"/>
              </v:shape>
            </v:group>
            <v:group style="position:absolute;left:7342;top:3138;width:57;height:13" coordorigin="7342,3138" coordsize="57,13">
              <v:shape style="position:absolute;left:7342;top:3138;width:57;height:13" coordorigin="7342,3138" coordsize="57,13" path="m7399,3138l7395,3138,7387,3142,7379,3142,7375,3142,7375,3146,7371,3146,7367,3146,7362,3146,7358,3146,7358,3150,7354,3150,7350,3150,7346,3150,7342,3150e" filled="false" stroked="true" strokeweight="1.011032pt" strokecolor="#000000">
                <v:path arrowok="t"/>
              </v:shape>
            </v:group>
            <v:group style="position:absolute;left:6969;top:3263;width:61;height:9" coordorigin="6969,3263" coordsize="61,9">
              <v:shape style="position:absolute;left:6969;top:3263;width:61;height:9" coordorigin="6969,3263" coordsize="61,9" path="m7030,3263l7026,3263,7014,3267,6990,3267,6986,3267,6982,3267,6978,3271,6974,3271,6969,3271e" filled="false" stroked="true" strokeweight="1.010970pt" strokecolor="#000000">
                <v:path arrowok="t"/>
              </v:shape>
            </v:group>
            <v:group style="position:absolute;left:6605;top:3389;width:53;height:21" coordorigin="6605,3389" coordsize="53,21">
              <v:shape style="position:absolute;left:6605;top:3389;width:53;height:21" coordorigin="6605,3389" coordsize="53,21" path="m6658,3389l6649,3389,6645,3393,6637,3397,6633,3397,6613,3409,6609,3409,6605,3409e" filled="false" stroked="true" strokeweight="1.011229pt" strokecolor="#000000">
                <v:path arrowok="t"/>
              </v:shape>
            </v:group>
            <v:group style="position:absolute;left:6269;top:3575;width:45;height:33" coordorigin="6269,3575" coordsize="45,33">
              <v:shape style="position:absolute;left:6269;top:3575;width:45;height:33" coordorigin="6269,3575" coordsize="45,33" path="m6313,3575l6309,3575,6301,3579,6301,3583,6297,3583,6293,3587,6293,3591,6289,3591,6289,3595,6285,3595,6285,3599,6281,3599,6277,3603,6269,3607e" filled="false" stroked="true" strokeweight="1.011736pt" strokecolor="#000000">
                <v:path arrowok="t"/>
              </v:shape>
            </v:group>
            <v:group style="position:absolute;left:5961;top:3813;width:45;height:41" coordorigin="5961,3813" coordsize="45,41">
              <v:shape style="position:absolute;left:5961;top:3813;width:45;height:41" coordorigin="5961,3813" coordsize="45,41" path="m6005,3813l5993,3821,5981,3833,5977,3837,5973,3841,5969,3841,5969,3845,5965,3845,5965,3849,5961,3853e" filled="false" stroked="true" strokeweight="1.011984pt" strokecolor="#000000">
                <v:path arrowok="t"/>
              </v:shape>
            </v:group>
            <v:group style="position:absolute;left:5673;top:4076;width:41;height:45" coordorigin="5673,4076" coordsize="41,45">
              <v:shape style="position:absolute;left:5673;top:4076;width:41;height:45" coordorigin="5673,4076" coordsize="41,45" path="m5714,4076l5714,4080,5710,4080,5706,4084,5697,4096,5693,4096,5693,4100,5689,4100,5689,4104,5685,4108,5681,4112,5673,4120e" filled="false" stroked="true" strokeweight="1.012207pt" strokecolor="#000000">
                <v:path arrowok="t"/>
              </v:shape>
            </v:group>
            <v:group style="position:absolute;left:5398;top:4355;width:41;height:41" coordorigin="5398,4355" coordsize="41,41">
              <v:shape style="position:absolute;left:5398;top:4355;width:41;height:41" coordorigin="5398,4355" coordsize="41,41" path="m5438,4355l5430,4359,5430,4363,5426,4363,5426,4367,5422,4367,5422,4371,5418,4375,5414,4375,5414,4379,5410,4383,5406,4383,5406,4387,5402,4387,5402,4391,5398,4395e" filled="false" stroked="true" strokeweight="1.012096pt" strokecolor="#000000">
                <v:path arrowok="t"/>
              </v:shape>
            </v:group>
            <v:group style="position:absolute;left:3990;top:6072;width:21;height:2" coordorigin="3990,6072" coordsize="21,2">
              <v:shape style="position:absolute;left:3990;top:6072;width:21;height:2" coordorigin="3990,6072" coordsize="21,0" path="m3990,6072l4010,6072e" filled="false" stroked="true" strokeweight="2.829424pt" strokecolor="#000000">
                <v:path arrowok="t"/>
              </v:shape>
            </v:group>
            <v:group style="position:absolute;left:3793;top:6371;width:49;height:29" coordorigin="3793,6371" coordsize="49,29">
              <v:shape style="position:absolute;left:3793;top:6371;width:49;height:29" coordorigin="3793,6371" coordsize="49,29" path="m3842,6371l3818,6384,3793,6400e" filled="false" stroked="true" strokeweight="1.011521pt" strokecolor="#000000">
                <v:path arrowok="t"/>
              </v:shape>
            </v:group>
            <v:group style="position:absolute;left:3514;top:6610;width:33;height:45" coordorigin="3514,6610" coordsize="33,45">
              <v:shape style="position:absolute;left:3514;top:6610;width:33;height:45" coordorigin="3514,6610" coordsize="33,45" path="m3546,6610l3518,6630,3518,6638,3514,6650,3514,6654e" filled="false" stroked="true" strokeweight="1.012456pt" strokecolor="#000000">
                <v:path arrowok="t"/>
              </v:shape>
            </v:group>
            <v:group style="position:absolute;left:3311;top:6937;width:33;height:45" coordorigin="3311,6937" coordsize="33,45">
              <v:shape style="position:absolute;left:3311;top:6937;width:33;height:45" coordorigin="3311,6937" coordsize="33,45" path="m3344,6937l3331,6953,3315,6978,3311,6982e" filled="false" stroked="true" strokeweight="1.012455pt" strokecolor="#000000">
                <v:path arrowok="t"/>
              </v:shape>
            </v:group>
            <v:group style="position:absolute;left:2979;top:6848;width:49;height:33" coordorigin="2979,6848" coordsize="49,33">
              <v:shape style="position:absolute;left:2979;top:6848;width:49;height:33" coordorigin="2979,6848" coordsize="49,33" path="m3028,6881l3011,6873,2999,6869,2987,6856,2979,6848e" filled="false" stroked="true" strokeweight="1.011647pt" strokecolor="#000000">
                <v:path arrowok="t"/>
              </v:shape>
            </v:group>
            <v:group style="position:absolute;left:2772;top:6533;width:13;height:57" coordorigin="2772,6533" coordsize="13,57">
              <v:shape style="position:absolute;left:2772;top:6533;width:13;height:57" coordorigin="2772,6533" coordsize="13,57" path="m2785,6590l2785,6586,2785,6582,2785,6578,2780,6574,2780,6565,2772,6541,2772,6537,2772,6533e" filled="false" stroked="true" strokeweight="1.013164pt" strokecolor="#000000">
                <v:path arrowok="t"/>
              </v:shape>
            </v:group>
            <v:group style="position:absolute;left:2768;top:6153;width:13;height:61" coordorigin="2768,6153" coordsize="13,61">
              <v:shape style="position:absolute;left:2768;top:6153;width:13;height:61" coordorigin="2768,6153" coordsize="13,61" path="m2768,6214l2768,6210,2768,6198,2772,6181,2776,6161,2780,6157,2780,6153e" filled="false" stroked="true" strokeweight="1.013177pt" strokecolor="#000000">
                <v:path arrowok="t"/>
              </v:shape>
            </v:group>
            <v:group style="position:absolute;left:2570;top:5931;width:5;height:61" coordorigin="2570,5931" coordsize="5,61">
              <v:shape style="position:absolute;left:2570;top:5931;width:5;height:61" coordorigin="2570,5931" coordsize="5,61" path="m2570,5931l2574,5935,2574,5959,2574,5983,2570,5987,2570,5992e" filled="false" stroked="true" strokeweight="1.013257pt" strokecolor="#000000">
                <v:path arrowok="t"/>
              </v:shape>
            </v:group>
            <v:group style="position:absolute;left:2262;top:6181;width:57;height:17" coordorigin="2262,6181" coordsize="57,17">
              <v:shape style="position:absolute;left:2262;top:6181;width:57;height:17" coordorigin="2262,6181" coordsize="57,17" path="m2319,6181l2298,6190,2282,6194,2282,6198,2278,6198,2274,6198,2262,6198e" filled="false" stroked="true" strokeweight="1.011105pt" strokecolor="#000000">
                <v:path arrowok="t"/>
              </v:shape>
            </v:group>
            <v:group style="position:absolute;left:2047;top:5919;width:29;height:53" coordorigin="2047,5919" coordsize="29,53">
              <v:shape style="position:absolute;left:2047;top:5919;width:29;height:53" coordorigin="2047,5919" coordsize="29,53" path="m2076,5971l2067,5959,2059,5951,2047,5927,2047,5919e" filled="false" stroked="true" strokeweight="1.01274pt" strokecolor="#000000">
                <v:path arrowok="t"/>
              </v:shape>
            </v:group>
            <v:group style="position:absolute;left:5479;top:766;width:21;height:29" coordorigin="5479,766" coordsize="21,29">
              <v:shape style="position:absolute;left:5479;top:766;width:21;height:29" coordorigin="5479,766" coordsize="21,29" path="m5479,766l5483,766,5487,766,5491,766,5495,766,5495,770,5499,770,5495,770,5495,774,5495,778,5495,782,5495,786,5499,786,5499,790,5499,794e" filled="false" stroked="true" strokeweight="1.012474pt" strokecolor="#ffffff">
                <v:path arrowok="t"/>
              </v:shape>
            </v:group>
            <v:group style="position:absolute;left:5552;top:947;width:33;height:29" coordorigin="5552,947" coordsize="33,29">
              <v:shape style="position:absolute;left:5552;top:947;width:33;height:29" coordorigin="5552,947" coordsize="33,29" path="m5552,947l5556,947,5560,947,5564,947,5568,947,5568,952,5572,952,5576,952,5576,956,5576,960,5576,964,5576,968,5580,968,5584,968,5584,972,5584,976e" filled="false" stroked="true" strokeweight="1.01194pt" strokecolor="#ffffff">
                <v:path arrowok="t"/>
              </v:shape>
            </v:group>
            <v:group style="position:absolute;left:5843;top:1004;width:41;height:13" coordorigin="5843,1004" coordsize="41,13">
              <v:shape style="position:absolute;left:5843;top:1004;width:41;height:13" coordorigin="5843,1004" coordsize="41,13" path="m5843,1016l5847,1016,5847,1012,5851,1012,5851,1016,5855,1016,5859,1016,5859,1012,5864,1012,5864,1016,5864,1012,5868,1012,5872,1012,5872,1008,5872,1012,5876,1012,5876,1008,5876,1004,5880,1004,5884,1004e" filled="false" stroked="true" strokeweight="1.011122pt" strokecolor="#ffffff">
                <v:path arrowok="t"/>
              </v:shape>
            </v:group>
            <v:group style="position:absolute;left:6046;top:1137;width:53;height:13" coordorigin="6046,1137" coordsize="53,13">
              <v:shape style="position:absolute;left:6046;top:1137;width:53;height:13" coordorigin="6046,1137" coordsize="53,13" path="m6046,1137l6082,1146,6098,1150e" filled="false" stroked="true" strokeweight="1.011047pt" strokecolor="#ffffff">
                <v:path arrowok="t"/>
              </v:shape>
            </v:group>
            <v:group style="position:absolute;left:6175;top:960;width:9;height:45" coordorigin="6175,960" coordsize="9,45">
              <v:shape style="position:absolute;left:6175;top:960;width:9;height:45" coordorigin="6175,960" coordsize="9,45" path="m6184,1004l6184,1000,6180,1000,6180,996,6175,996,6175,992,6175,988,6175,964,6180,964,6180,960,6184,960e" filled="false" stroked="true" strokeweight="1.013192pt" strokecolor="#ffffff">
                <v:path arrowok="t"/>
              </v:shape>
            </v:group>
            <v:group style="position:absolute;left:6329;top:782;width:33;height:17" coordorigin="6329,782" coordsize="33,17">
              <v:shape style="position:absolute;left:6329;top:782;width:33;height:17" coordorigin="6329,782" coordsize="33,17" path="m6329,790l6329,786,6333,786,6333,790,6337,790,6342,790,6342,794,6346,794,6346,798,6350,798,6350,794,6354,794,6354,790,6358,790,6358,786,6358,782,6362,782e" filled="false" stroked="true" strokeweight="1.011394pt" strokecolor="#ffffff">
                <v:path arrowok="t"/>
              </v:shape>
            </v:group>
            <v:group style="position:absolute;left:6536;top:673;width:37;height:17" coordorigin="6536,673" coordsize="37,17">
              <v:shape style="position:absolute;left:6536;top:673;width:37;height:17" coordorigin="6536,673" coordsize="37,17" path="m6536,677l6540,677,6540,673,6544,673,6548,673,6548,677,6552,677,6552,681,6552,685,6556,685,6556,689,6556,685,6560,685,6560,689,6564,689,6568,689,6568,685,6572,685,6572,689e" filled="false" stroked="true" strokeweight="1.011314pt" strokecolor="#ffffff">
                <v:path arrowok="t"/>
              </v:shape>
            </v:group>
            <v:group style="position:absolute;left:6832;top:616;width:37;height:29" coordorigin="6832,616" coordsize="37,29">
              <v:shape style="position:absolute;left:6832;top:616;width:37;height:29" coordorigin="6832,616" coordsize="37,29" path="m6832,616l6836,616,6836,620,6840,620,6840,624,6844,624,6848,624,6848,628,6848,632,6852,632,6852,636,6852,640,6856,644,6860,644,6864,644,6864,640,6868,640e" filled="false" stroked="true" strokeweight="1.011808pt" strokecolor="#ffffff">
                <v:path arrowok="t"/>
              </v:shape>
            </v:group>
            <v:group style="position:absolute;left:7006;top:717;width:49;height:9" coordorigin="7006,717" coordsize="49,9">
              <v:shape style="position:absolute;left:7006;top:717;width:49;height:9" coordorigin="7006,717" coordsize="49,9" path="m7006,721l7010,721,7010,717,7014,717,7014,721,7018,721,7022,721,7026,721,7026,725,7030,721,7034,725,7038,725,7042,725,7046,725,7051,725,7051,721,7055,721e" filled="false" stroked="true" strokeweight="1.010993pt" strokecolor="#ffffff">
                <v:path arrowok="t"/>
              </v:shape>
            </v:group>
            <v:group style="position:absolute;left:7261;top:838;width:53;height:13" coordorigin="7261,838" coordsize="53,13">
              <v:shape style="position:absolute;left:7261;top:838;width:53;height:13" coordorigin="7261,838" coordsize="53,13" path="m7261,838l7314,850e" filled="false" stroked="true" strokeweight="1.011047pt" strokecolor="#ffffff">
                <v:path arrowok="t"/>
              </v:shape>
            </v:group>
            <v:group style="position:absolute;left:7557;top:903;width:49;height:13" coordorigin="7557,903" coordsize="49,13">
              <v:shape style="position:absolute;left:7557;top:903;width:49;height:13" coordorigin="7557,903" coordsize="49,13" path="m7557,903l7557,907,7606,915e" filled="false" stroked="true" strokeweight="1.011066pt" strokecolor="#ffffff">
                <v:path arrowok="t"/>
              </v:shape>
            </v:group>
            <v:group style="position:absolute;left:7731;top:988;width:9;height:53" coordorigin="7731,988" coordsize="9,53">
              <v:shape style="position:absolute;left:7731;top:988;width:9;height:53" coordorigin="7731,988" coordsize="9,53" path="m7735,988l7739,1004,7739,1008,7735,1020,7731,1028,7731,1040e" filled="false" stroked="true" strokeweight="1.013213pt" strokecolor="#ffffff">
                <v:path arrowok="t"/>
              </v:shape>
            </v:group>
            <v:group style="position:absolute;left:7687;top:1271;width:9;height:45" coordorigin="7687,1271" coordsize="9,45">
              <v:shape style="position:absolute;left:7687;top:1271;width:9;height:45" coordorigin="7687,1271" coordsize="9,45" path="m7695,1271l7687,1279,7687,1283,7687,1291,7691,1295,7695,1299,7695,1311,7695,1315e" filled="false" stroked="true" strokeweight="1.013192pt" strokecolor="#ffffff">
                <v:path arrowok="t"/>
              </v:shape>
            </v:group>
            <v:group style="position:absolute;left:7703;top:1578;width:5;height:49" coordorigin="7703,1578" coordsize="5,49">
              <v:shape style="position:absolute;left:7703;top:1578;width:5;height:49" coordorigin="7703,1578" coordsize="5,49" path="m7707,1578l7703,1598,7703,1602,7707,1622,7707,1626e" filled="false" stroked="true" strokeweight="1.013251pt" strokecolor="#ffffff">
                <v:path arrowok="t"/>
              </v:shape>
            </v:group>
            <v:group style="position:absolute;left:7816;top:1812;width:53;height:2" coordorigin="7816,1812" coordsize="53,2">
              <v:shape style="position:absolute;left:7816;top:1812;width:53;height:2" coordorigin="7816,1812" coordsize="53,0" path="m7816,1812l7869,1812e" filled="false" stroked="true" strokeweight="1.010930pt" strokecolor="#ffffff">
                <v:path arrowok="t"/>
              </v:shape>
            </v:group>
            <v:group style="position:absolute;left:7905;top:2023;width:53;height:2" coordorigin="7905,2023" coordsize="53,2">
              <v:shape style="position:absolute;left:7905;top:2023;width:53;height:2" coordorigin="7905,2023" coordsize="53,0" path="m7958,2023l7905,2023e" filled="false" stroked="true" strokeweight="1.010930pt" strokecolor="#ffffff">
                <v:path arrowok="t"/>
              </v:shape>
            </v:group>
            <v:group style="position:absolute;left:7986;top:2245;width:53;height:2" coordorigin="7986,2245" coordsize="53,2">
              <v:shape style="position:absolute;left:7986;top:2245;width:53;height:2" coordorigin="7986,2245" coordsize="53,0" path="m7986,2245l8039,2245e" filled="false" stroked="true" strokeweight="1.010930pt" strokecolor="#ffffff">
                <v:path arrowok="t"/>
              </v:shape>
            </v:group>
            <v:group style="position:absolute;left:8375;top:2241;width:53;height:5" coordorigin="8375,2241" coordsize="53,5">
              <v:shape style="position:absolute;left:8375;top:2241;width:53;height:5" coordorigin="8375,2241" coordsize="53,5" path="m8375,2241l8428,2245e" filled="false" stroked="true" strokeweight="1.010943pt" strokecolor="#ffffff">
                <v:path arrowok="t"/>
              </v:shape>
            </v:group>
            <v:group style="position:absolute;left:8699;top:2265;width:53;height:2" coordorigin="8699,2265" coordsize="53,2">
              <v:shape style="position:absolute;left:8699;top:2265;width:53;height:2" coordorigin="8699,2265" coordsize="53,0" path="m8699,2265l8752,2265e" filled="false" stroked="true" strokeweight="1.010930pt" strokecolor="#ffffff">
                <v:path arrowok="t"/>
              </v:shape>
            </v:group>
            <v:group style="position:absolute;left:8874;top:2386;width:29;height:33" coordorigin="8874,2386" coordsize="29,33">
              <v:shape style="position:absolute;left:8874;top:2386;width:29;height:33" coordorigin="8874,2386" coordsize="29,33" path="m8874,2415l8874,2419,8878,2419,8878,2415,8878,2411,8878,2407,8882,2411,8886,2411,8886,2407,8886,2403,8890,2398,8890,2394,8894,2394,8898,2394,8898,2390,8902,2390,8902,2386e" filled="false" stroked="true" strokeweight="1.012251pt" strokecolor="#ffffff">
                <v:path arrowok="t"/>
              </v:shape>
            </v:group>
            <v:group style="position:absolute;left:9088;top:2508;width:29;height:29" coordorigin="9088,2508" coordsize="29,29">
              <v:shape style="position:absolute;left:9088;top:2508;width:29;height:29" coordorigin="9088,2508" coordsize="29,29" path="m9117,2508l9113,2508,9113,2512,9109,2512,9109,2516,9105,2516,9105,2520,9100,2520,9100,2524,9096,2524,9092,2524,9092,2528,9088,2528,9092,2528,9092,2532,9096,2532,9096,2536,9100,2536e" filled="false" stroked="true" strokeweight="1.012096pt" strokecolor="#ffffff">
                <v:path arrowok="t"/>
              </v:shape>
            </v:group>
            <v:group style="position:absolute;left:9441;top:2544;width:53;height:2" coordorigin="9441,2544" coordsize="53,2">
              <v:shape style="position:absolute;left:9441;top:2544;width:53;height:2" coordorigin="9441,2544" coordsize="53,0" path="m9441,2544l9493,2544e" filled="false" stroked="true" strokeweight="1.010930pt" strokecolor="#ffffff">
                <v:path arrowok="t"/>
              </v:shape>
            </v:group>
            <v:group style="position:absolute;left:9591;top:2734;width:49;height:2" coordorigin="9591,2734" coordsize="49,2">
              <v:shape style="position:absolute;left:9591;top:2734;width:49;height:2" coordorigin="9591,2734" coordsize="49,0" path="m9591,2734l9639,2734e" filled="false" stroked="true" strokeweight="1.010930pt" strokecolor="#ffffff">
                <v:path arrowok="t"/>
              </v:shape>
            </v:group>
            <v:group style="position:absolute;left:9724;top:2920;width:45;height:13" coordorigin="9724,2920" coordsize="45,13">
              <v:shape style="position:absolute;left:9724;top:2920;width:45;height:13" coordorigin="9724,2920" coordsize="45,13" path="m9724,2920l9728,2920,9732,2920,9732,2924,9737,2924,9741,2924,9741,2928,9745,2928,9745,2932,9749,2932,9753,2932,9757,2932,9761,2932,9761,2928,9765,2928,9769,2928e" filled="false" stroked="true" strokeweight="1.011091pt" strokecolor="#ffffff">
                <v:path arrowok="t"/>
              </v:shape>
            </v:group>
            <v:group style="position:absolute;left:9607;top:3110;width:49;height:21" coordorigin="9607,3110" coordsize="49,21">
              <v:shape style="position:absolute;left:9607;top:3110;width:49;height:21" coordorigin="9607,3110" coordsize="49,21" path="m9655,3130l9647,3130,9631,3122,9623,3118,9607,3110e" filled="false" stroked="true" strokeweight="1.011274pt" strokecolor="#ffffff">
                <v:path arrowok="t"/>
              </v:shape>
            </v:group>
            <v:group style="position:absolute;left:9238;top:3057;width:49;height:2" coordorigin="9238,3057" coordsize="49,2">
              <v:shape style="position:absolute;left:9238;top:3057;width:49;height:2" coordorigin="9238,3057" coordsize="49,0" path="m9287,3057l9287,3057,9246,3057,9238,3057e" filled="false" stroked="true" strokeweight="1.010930pt" strokecolor="#ffffff">
                <v:path arrowok="t"/>
              </v:shape>
            </v:group>
            <v:group style="position:absolute;left:8849;top:3065;width:49;height:13" coordorigin="8849,3065" coordsize="49,13">
              <v:shape style="position:absolute;left:8849;top:3065;width:49;height:13" coordorigin="8849,3065" coordsize="49,13" path="m8898,3065l8878,3069,8865,3073,8861,3073,8853,3077,8849,3077e" filled="false" stroked="true" strokeweight="1.011066pt" strokecolor="#ffffff">
                <v:path arrowok="t"/>
              </v:shape>
            </v:group>
            <v:group style="position:absolute;left:8505;top:3134;width:49;height:13" coordorigin="8505,3134" coordsize="49,13">
              <v:shape style="position:absolute;left:8505;top:3134;width:49;height:13" coordorigin="8505,3134" coordsize="49,13" path="m8554,3146l8533,3138,8529,3134,8509,3138,8505,3138e" filled="false" stroked="true" strokeweight="1.011066pt" strokecolor="#ffffff">
                <v:path arrowok="t"/>
              </v:shape>
            </v:group>
            <v:group style="position:absolute;left:8128;top:3102;width:49;height:5" coordorigin="8128,3102" coordsize="49,5">
              <v:shape style="position:absolute;left:8128;top:3102;width:49;height:5" coordorigin="8128,3102" coordsize="49,5" path="m8177,3106l8165,3102,8161,3102,8157,3102,8132,3102,8128,3102e" filled="false" stroked="true" strokeweight="1.010946pt" strokecolor="#ffffff">
                <v:path arrowok="t"/>
              </v:shape>
            </v:group>
            <v:group style="position:absolute;left:7735;top:3098;width:49;height:5" coordorigin="7735,3098" coordsize="49,5">
              <v:shape style="position:absolute;left:7735;top:3098;width:49;height:5" coordorigin="7735,3098" coordsize="49,5" path="m7784,3098l7784,3098,7760,3098,7747,3102,7743,3102,7739,3102,7735,3102e" filled="false" stroked="true" strokeweight="1.010946pt" strokecolor="#ffffff">
                <v:path arrowok="t"/>
              </v:shape>
            </v:group>
            <v:group style="position:absolute;left:7346;top:3138;width:49;height:13" coordorigin="7346,3138" coordsize="49,13">
              <v:shape style="position:absolute;left:7346;top:3138;width:49;height:13" coordorigin="7346,3138" coordsize="49,13" path="m7395,3138l7387,3142,7379,3142,7375,3142,7375,3146,7371,3146,7367,3146,7362,3146,7358,3146,7358,3150,7354,3150,7350,3150,7346,3150e" filled="false" stroked="true" strokeweight="1.011066pt" strokecolor="#ffffff">
                <v:path arrowok="t"/>
              </v:shape>
            </v:group>
            <v:group style="position:absolute;left:6974;top:3263;width:53;height:9" coordorigin="6974,3263" coordsize="53,9">
              <v:shape style="position:absolute;left:6974;top:3263;width:53;height:9" coordorigin="6974,3263" coordsize="53,9" path="m7026,3263l7014,3267,6990,3267,6986,3267,6982,3267,6978,3271,6974,3271e" filled="false" stroked="true" strokeweight="1.010983pt" strokecolor="#ffffff">
                <v:path arrowok="t"/>
              </v:shape>
            </v:group>
            <v:group style="position:absolute;left:6609;top:3389;width:45;height:21" coordorigin="6609,3389" coordsize="45,21">
              <v:shape style="position:absolute;left:6609;top:3389;width:45;height:21" coordorigin="6609,3389" coordsize="45,21" path="m6654,3389l6649,3389,6645,3393,6637,3397,6633,3397,6613,3409,6609,3409e" filled="false" stroked="true" strokeweight="1.011328pt" strokecolor="#ffffff">
                <v:path arrowok="t"/>
              </v:shape>
            </v:group>
            <v:group style="position:absolute;left:6269;top:3575;width:41;height:33" coordorigin="6269,3575" coordsize="41,33">
              <v:shape style="position:absolute;left:6269;top:3575;width:41;height:33" coordorigin="6269,3575" coordsize="41,33" path="m6309,3575l6301,3579,6301,3583,6297,3583,6293,3587,6293,3591,6289,3591,6289,3595,6285,3595,6285,3599,6281,3599,6277,3603,6269,3607e" filled="false" stroked="true" strokeweight="1.011839pt" strokecolor="#ffffff">
                <v:path arrowok="t"/>
              </v:shape>
            </v:group>
            <v:group style="position:absolute;left:5965;top:3817;width:37;height:33" coordorigin="5965,3817" coordsize="37,33">
              <v:shape style="position:absolute;left:5965;top:3817;width:37;height:33" coordorigin="5965,3817" coordsize="37,33" path="m6001,3817l5993,3821,5981,3833,5977,3837,5973,3841,5969,3841,5969,3845,5965,3845,5965,3849e" filled="false" stroked="true" strokeweight="1.011959pt" strokecolor="#ffffff">
                <v:path arrowok="t"/>
              </v:shape>
            </v:group>
            <v:group style="position:absolute;left:5677;top:4080;width:37;height:37" coordorigin="5677,4080" coordsize="37,37">
              <v:shape style="position:absolute;left:5677;top:4080;width:37;height:37" coordorigin="5677,4080" coordsize="37,37" path="m5714,4080l5710,4080,5706,4084,5697,4096,5693,4096,5693,4100,5689,4100,5689,4104,5685,4108,5681,4112,5677,4116e" filled="false" stroked="true" strokeweight="1.012096pt" strokecolor="#ffffff">
                <v:path arrowok="t"/>
              </v:shape>
            </v:group>
            <v:group style="position:absolute;left:5398;top:4355;width:37;height:37" coordorigin="5398,4355" coordsize="37,37">
              <v:shape style="position:absolute;left:5398;top:4355;width:37;height:37" coordorigin="5398,4355" coordsize="37,37" path="m5434,4355l5430,4359,5430,4363,5426,4363,5426,4367,5422,4367,5422,4371,5418,4375,5414,4375,5414,4379,5410,4383,5406,4383,5406,4387,5402,4387,5402,4391,5398,4391e" filled="false" stroked="true" strokeweight="1.012096pt" strokecolor="#ffffff">
                <v:path arrowok="t"/>
              </v:shape>
            </v:group>
            <v:group style="position:absolute;left:3990;top:6072;width:21;height:2" coordorigin="3990,6072" coordsize="21,2">
              <v:shape style="position:absolute;left:3990;top:6072;width:21;height:2" coordorigin="3990,6072" coordsize="21,0" path="m3990,6072l4010,6072e" filled="false" stroked="true" strokeweight="2.424659pt" strokecolor="#ffffff">
                <v:path arrowok="t"/>
              </v:shape>
            </v:group>
            <v:group style="position:absolute;left:3797;top:6371;width:41;height:29" coordorigin="3797,6371" coordsize="41,29">
              <v:shape style="position:absolute;left:3797;top:6371;width:41;height:29" coordorigin="3797,6371" coordsize="41,29" path="m3838,6371l3818,6384,3797,6400e" filled="false" stroked="true" strokeweight="1.011696pt" strokecolor="#ffffff">
                <v:path arrowok="t"/>
              </v:shape>
            </v:group>
            <v:group style="position:absolute;left:3514;top:6614;width:29;height:37" coordorigin="3514,6614" coordsize="29,37">
              <v:shape style="position:absolute;left:3514;top:6614;width:29;height:37" coordorigin="3514,6614" coordsize="29,37" path="m3542,6614l3518,6630,3518,6638,3514,6650e" filled="false" stroked="true" strokeweight="1.012383pt" strokecolor="#ffffff">
                <v:path arrowok="t"/>
              </v:shape>
            </v:group>
            <v:group style="position:absolute;left:3311;top:6941;width:33;height:41" coordorigin="3311,6941" coordsize="33,41">
              <v:shape style="position:absolute;left:3311;top:6941;width:33;height:41" coordorigin="3311,6941" coordsize="33,41" path="m3344,6941l3331,6953,3315,6978,3311,6982e" filled="false" stroked="true" strokeweight="1.012352pt" strokecolor="#ffffff">
                <v:path arrowok="t"/>
              </v:shape>
            </v:group>
            <v:group style="position:absolute;left:2979;top:6852;width:45;height:25" coordorigin="2979,6852" coordsize="45,25">
              <v:shape style="position:absolute;left:2979;top:6852;width:45;height:25" coordorigin="2979,6852" coordsize="45,25" path="m3024,6877l3011,6873,2999,6869,2987,6856,2979,6852e" filled="false" stroked="true" strokeweight="1.011463pt" strokecolor="#ffffff">
                <v:path arrowok="t"/>
              </v:shape>
            </v:group>
            <v:group style="position:absolute;left:2772;top:6537;width:13;height:49" coordorigin="2772,6537" coordsize="13,49">
              <v:shape style="position:absolute;left:2772;top:6537;width:13;height:49" coordorigin="2772,6537" coordsize="13,49" path="m2785,6586l2785,6582,2785,6578,2780,6574,2780,6565,2772,6541,2772,6537e" filled="false" stroked="true" strokeweight="1.013129pt" strokecolor="#ffffff">
                <v:path arrowok="t"/>
              </v:shape>
            </v:group>
            <v:group style="position:absolute;left:2768;top:6157;width:13;height:53" coordorigin="2768,6157" coordsize="13,53">
              <v:shape style="position:absolute;left:2768;top:6157;width:13;height:53" coordorigin="2768,6157" coordsize="13,53" path="m2768,6210l2768,6198,2772,6181,2776,6161,2780,6157e" filled="false" stroked="true" strokeweight="1.013148pt" strokecolor="#ffffff">
                <v:path arrowok="t"/>
              </v:shape>
            </v:group>
            <v:group style="position:absolute;left:2570;top:5935;width:5;height:53" coordorigin="2570,5935" coordsize="5,53">
              <v:shape style="position:absolute;left:2570;top:5935;width:5;height:53" coordorigin="2570,5935" coordsize="5,53" path="m2574,5935l2574,5959,2574,5983,2570,5987e" filled="false" stroked="true" strokeweight="1.013253pt" strokecolor="#ffffff">
                <v:path arrowok="t"/>
              </v:shape>
            </v:group>
            <v:group style="position:absolute;left:2266;top:6186;width:49;height:13" coordorigin="2266,6186" coordsize="49,13">
              <v:shape style="position:absolute;left:2266;top:6186;width:49;height:13" coordorigin="2266,6186" coordsize="49,13" path="m2315,6186l2298,6190,2282,6194,2282,6198,2278,6198,2274,6198,2266,6198e" filled="false" stroked="true" strokeweight="1.011066pt" strokecolor="#ffffff">
                <v:path arrowok="t"/>
              </v:shape>
            </v:group>
            <v:group style="position:absolute;left:2047;top:5923;width:25;height:45" coordorigin="2047,5923" coordsize="25,45">
              <v:shape style="position:absolute;left:2047;top:5923;width:25;height:45" coordorigin="2047,5923" coordsize="25,45" path="m2072,5967l2067,5959,2059,5951,2047,5927,2047,5923e" filled="false" stroked="true" strokeweight="1.012729pt" strokecolor="#ffffff">
                <v:path arrowok="t"/>
              </v:shape>
            </v:group>
            <v:group style="position:absolute;left:7233;top:5050;width:393;height:199" coordorigin="7233,5050" coordsize="393,199">
              <v:shape style="position:absolute;left:7233;top:5050;width:393;height:199" coordorigin="7233,5050" coordsize="393,199" path="m7233,5050l7626,5050,7626,5248,7233,5248,7233,5050xe" filled="true" fillcolor="#f9b694" stroked="false">
                <v:path arrowok="t"/>
                <v:fill type="solid"/>
              </v:shape>
            </v:group>
            <v:group style="position:absolute;left:7221;top:6105;width:393;height:199" coordorigin="7221,6105" coordsize="393,199">
              <v:shape style="position:absolute;left:7221;top:6105;width:393;height:199" coordorigin="7221,6105" coordsize="393,199" path="m7221,6105l7614,6105,7614,6303,7221,6303,7221,6105xe" filled="true" fillcolor="#32b420" stroked="false">
                <v:path arrowok="t"/>
                <v:fill type="solid"/>
              </v:shape>
            </v:group>
            <v:group style="position:absolute;left:7233;top:4710;width:393;height:199" coordorigin="7233,4710" coordsize="393,199">
              <v:shape style="position:absolute;left:7233;top:4710;width:393;height:199" coordorigin="7233,4710" coordsize="393,199" path="m7233,4811l7233,4710,7626,4710,7626,4908,7233,4908,7233,4811e" filled="false" stroked="true" strokeweight="1.011403pt" strokecolor="#000000">
                <v:path arrowok="t"/>
              </v:shape>
            </v:group>
            <v:group style="position:absolute;left:7233;top:4710;width:393;height:199" coordorigin="7233,4710" coordsize="393,199">
              <v:shape style="position:absolute;left:7233;top:4710;width:393;height:199" coordorigin="7233,4710" coordsize="393,199" path="m7233,4811l7233,4710,7626,4710,7626,4908,7233,4908,7233,4811e" filled="false" stroked="true" strokeweight=".808926pt" strokecolor="#d731fc">
                <v:path arrowok="t"/>
              </v:shape>
            </v:group>
            <v:group style="position:absolute;left:7233;top:4848;width:2;height:61" coordorigin="7233,4848" coordsize="2,61">
              <v:shape style="position:absolute;left:7233;top:4848;width:2;height:61" coordorigin="7233,4848" coordsize="0,61" path="m7233,4908l7233,4848e" filled="false" stroked="true" strokeweight="1.013267pt" strokecolor="#000000">
                <v:path arrowok="t"/>
              </v:shape>
            </v:group>
            <v:group style="position:absolute;left:7427;top:4710;width:61;height:2" coordorigin="7427,4710" coordsize="61,2">
              <v:shape style="position:absolute;left:7427;top:4710;width:61;height:2" coordorigin="7427,4710" coordsize="61,0" path="m7427,4710l7488,4710e" filled="false" stroked="true" strokeweight="1.010930pt" strokecolor="#000000">
                <v:path arrowok="t"/>
              </v:shape>
            </v:group>
            <v:group style="position:absolute;left:7565;top:4908;width:61;height:2" coordorigin="7565,4908" coordsize="61,2">
              <v:shape style="position:absolute;left:7565;top:4908;width:61;height:2" coordorigin="7565,4908" coordsize="61,0" path="m7626,4908l7565,4908e" filled="false" stroked="true" strokeweight="1.010930pt" strokecolor="#000000">
                <v:path arrowok="t"/>
              </v:shape>
            </v:group>
            <v:group style="position:absolute;left:7233;top:4852;width:2;height:53" coordorigin="7233,4852" coordsize="2,53">
              <v:shape style="position:absolute;left:7233;top:4852;width:2;height:53" coordorigin="7233,4852" coordsize="0,53" path="m7233,4904l7233,4852e" filled="false" stroked="true" strokeweight=".810417pt" strokecolor="#ffffff">
                <v:path arrowok="t"/>
              </v:shape>
            </v:group>
            <v:group style="position:absolute;left:7431;top:4710;width:53;height:2" coordorigin="7431,4710" coordsize="53,2">
              <v:shape style="position:absolute;left:7431;top:4710;width:53;height:2" coordorigin="7431,4710" coordsize="53,0" path="m7431,4710l7484,4710e" filled="false" stroked="true" strokeweight=".808547pt" strokecolor="#ffffff">
                <v:path arrowok="t"/>
              </v:shape>
            </v:group>
            <v:group style="position:absolute;left:7569;top:4908;width:53;height:2" coordorigin="7569,4908" coordsize="53,2">
              <v:shape style="position:absolute;left:7569;top:4908;width:53;height:2" coordorigin="7569,4908" coordsize="53,0" path="m7622,4908l7569,4908e" filled="false" stroked="true" strokeweight=".808547pt" strokecolor="#ffffff">
                <v:path arrowok="t"/>
              </v:shape>
            </v:group>
            <v:group style="position:absolute;left:7221;top:5397;width:393;height:199" coordorigin="7221,5397" coordsize="393,199">
              <v:shape style="position:absolute;left:7221;top:5397;width:393;height:199" coordorigin="7221,5397" coordsize="393,199" path="m7221,5397l7614,5397,7614,5595,7221,5595,7221,5397xe" filled="true" fillcolor="#dfdfdf" stroked="false">
                <v:path arrowok="t"/>
                <v:fill type="solid"/>
              </v:shape>
            </v:group>
            <v:group style="position:absolute;left:7221;top:5749;width:393;height:194" coordorigin="7221,5749" coordsize="393,194">
              <v:shape style="position:absolute;left:7221;top:5749;width:393;height:194" coordorigin="7221,5749" coordsize="393,194" path="m7221,5749l7614,5749,7614,5943,7221,5943,7221,5749xe" filled="true" fillcolor="#c5c5c5" stroked="false">
                <v:path arrowok="t"/>
                <v:fill type="solid"/>
              </v:shape>
            </v:group>
            <v:group style="position:absolute;left:7221;top:5749;width:393;height:194" coordorigin="7221,5749" coordsize="393,194">
              <v:shape style="position:absolute;left:7221;top:5749;width:393;height:194" coordorigin="7221,5749" coordsize="393,194" path="m7221,5749l7614,5749,7614,5943,7221,5943,7221,5749xe" filled="false" stroked="true" strokeweight=".403965pt" strokecolor="#cecece">
                <v:path arrowok="t"/>
              </v:shape>
            </v:group>
            <w10:wrap type="none"/>
          </v:group>
        </w:pict>
      </w:r>
      <w:r>
        <w:rPr>
          <w:rFonts w:ascii="Arial"/>
          <w:i/>
          <w:color w:val="444444"/>
          <w:w w:val="105"/>
          <w:sz w:val="15"/>
        </w:rPr>
        <w:t>Falls</w:t>
      </w:r>
      <w:r>
        <w:rPr>
          <w:rFonts w:ascii="Arial"/>
          <w:i/>
          <w:color w:val="444444"/>
          <w:spacing w:val="-6"/>
          <w:w w:val="105"/>
          <w:sz w:val="15"/>
        </w:rPr>
        <w:t> </w:t>
      </w:r>
      <w:r>
        <w:rPr>
          <w:rFonts w:ascii="Arial"/>
          <w:i/>
          <w:color w:val="444444"/>
          <w:w w:val="105"/>
          <w:sz w:val="15"/>
        </w:rPr>
        <w:t>Creek</w:t>
      </w:r>
      <w:r>
        <w:rPr>
          <w:rFonts w:ascii="Arial"/>
          <w:sz w:val="15"/>
        </w:rPr>
      </w:r>
    </w:p>
    <w:p>
      <w:pPr>
        <w:spacing w:after="0"/>
        <w:jc w:val="center"/>
        <w:rPr>
          <w:rFonts w:ascii="Arial" w:hAnsi="Arial" w:cs="Arial" w:eastAsia="Arial"/>
          <w:sz w:val="15"/>
          <w:szCs w:val="15"/>
        </w:rPr>
        <w:sectPr>
          <w:type w:val="continuous"/>
          <w:pgSz w:w="11910" w:h="16840"/>
          <w:pgMar w:top="1180" w:bottom="280" w:left="0" w:right="0"/>
        </w:sectPr>
      </w:pPr>
    </w:p>
    <w:p>
      <w:pPr>
        <w:spacing w:line="240" w:lineRule="auto" w:before="9"/>
        <w:rPr>
          <w:rFonts w:ascii="Arial" w:hAnsi="Arial" w:cs="Arial" w:eastAsia="Arial"/>
          <w:i/>
          <w:sz w:val="13"/>
          <w:szCs w:val="13"/>
        </w:rPr>
      </w:pPr>
    </w:p>
    <w:p>
      <w:pPr>
        <w:spacing w:line="390" w:lineRule="atLeast" w:before="0"/>
        <w:ind w:left="1487" w:right="0" w:firstLine="206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i/>
          <w:color w:val="444444"/>
          <w:w w:val="105"/>
          <w:sz w:val="15"/>
        </w:rPr>
        <w:t>Bonnie</w:t>
      </w:r>
      <w:r>
        <w:rPr>
          <w:rFonts w:ascii="Arial"/>
          <w:i/>
          <w:color w:val="444444"/>
          <w:spacing w:val="-13"/>
          <w:w w:val="105"/>
          <w:sz w:val="15"/>
        </w:rPr>
        <w:t> </w:t>
      </w:r>
      <w:r>
        <w:rPr>
          <w:rFonts w:ascii="Arial"/>
          <w:i/>
          <w:color w:val="444444"/>
          <w:w w:val="105"/>
          <w:sz w:val="15"/>
        </w:rPr>
        <w:t>Doon</w:t>
      </w:r>
      <w:r>
        <w:rPr>
          <w:rFonts w:ascii="Arial"/>
          <w:i/>
          <w:color w:val="444444"/>
          <w:w w:val="105"/>
          <w:position w:val="-7"/>
          <w:sz w:val="15"/>
        </w:rPr>
        <w:t>Mansfield</w:t>
      </w:r>
      <w:r>
        <w:rPr>
          <w:rFonts w:ascii="Arial"/>
          <w:i/>
          <w:color w:val="444444"/>
          <w:w w:val="102"/>
          <w:position w:val="-7"/>
          <w:sz w:val="15"/>
        </w:rPr>
        <w:t> </w:t>
      </w:r>
      <w:r>
        <w:rPr>
          <w:rFonts w:ascii="Arial"/>
          <w:i/>
          <w:color w:val="444444"/>
          <w:w w:val="105"/>
          <w:sz w:val="15"/>
        </w:rPr>
        <w:t>Alexandra</w:t>
      </w:r>
      <w:r>
        <w:rPr>
          <w:rFonts w:ascii="Arial"/>
          <w:sz w:val="15"/>
        </w:rPr>
      </w:r>
    </w:p>
    <w:p>
      <w:pPr>
        <w:spacing w:line="113" w:lineRule="exact" w:before="0"/>
        <w:ind w:left="219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i/>
          <w:color w:val="444444"/>
          <w:w w:val="105"/>
          <w:sz w:val="15"/>
        </w:rPr>
        <w:t>Eildon</w:t>
      </w:r>
      <w:r>
        <w:rPr>
          <w:rFonts w:ascii="Arial"/>
          <w:sz w:val="15"/>
        </w:rPr>
      </w:r>
    </w:p>
    <w:p>
      <w:pPr>
        <w:spacing w:before="17"/>
        <w:ind w:left="0" w:right="0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Arial"/>
          <w:i/>
          <w:color w:val="444444"/>
          <w:sz w:val="15"/>
        </w:rPr>
        <w:t>Jamieson</w:t>
      </w:r>
      <w:r>
        <w:rPr>
          <w:rFonts w:ascii="Arial"/>
          <w:sz w:val="15"/>
        </w:rPr>
      </w:r>
    </w:p>
    <w:p>
      <w:pPr>
        <w:spacing w:line="240" w:lineRule="auto" w:before="6"/>
        <w:rPr>
          <w:rFonts w:ascii="Arial" w:hAnsi="Arial" w:cs="Arial" w:eastAsia="Arial"/>
          <w:i/>
          <w:sz w:val="14"/>
          <w:szCs w:val="14"/>
        </w:rPr>
      </w:pPr>
      <w:r>
        <w:rPr/>
        <w:br w:type="column"/>
      </w:r>
      <w:r>
        <w:rPr>
          <w:rFonts w:ascii="Arial"/>
          <w:i/>
          <w:sz w:val="14"/>
        </w:rPr>
      </w:r>
    </w:p>
    <w:p>
      <w:pPr>
        <w:spacing w:before="0"/>
        <w:ind w:left="1561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i/>
          <w:color w:val="444444"/>
          <w:w w:val="105"/>
          <w:sz w:val="15"/>
        </w:rPr>
        <w:t>Hotham</w:t>
      </w:r>
      <w:r>
        <w:rPr>
          <w:rFonts w:ascii="Arial"/>
          <w:i/>
          <w:color w:val="444444"/>
          <w:spacing w:val="-9"/>
          <w:w w:val="105"/>
          <w:sz w:val="15"/>
        </w:rPr>
        <w:t> </w:t>
      </w:r>
      <w:r>
        <w:rPr>
          <w:rFonts w:ascii="Arial"/>
          <w:i/>
          <w:color w:val="444444"/>
          <w:w w:val="105"/>
          <w:sz w:val="15"/>
        </w:rPr>
        <w:t>Heights</w:t>
      </w:r>
      <w:r>
        <w:rPr>
          <w:rFonts w:ascii="Arial"/>
          <w:sz w:val="15"/>
        </w:rPr>
      </w:r>
    </w:p>
    <w:p>
      <w:pPr>
        <w:spacing w:line="240" w:lineRule="auto" w:before="9"/>
        <w:rPr>
          <w:rFonts w:ascii="Arial" w:hAnsi="Arial" w:cs="Arial" w:eastAsia="Arial"/>
          <w:i/>
          <w:sz w:val="12"/>
          <w:szCs w:val="12"/>
        </w:rPr>
      </w:pPr>
    </w:p>
    <w:p>
      <w:pPr>
        <w:spacing w:line="155" w:lineRule="exact" w:before="0"/>
        <w:ind w:left="2573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i/>
          <w:color w:val="444444"/>
          <w:w w:val="105"/>
          <w:sz w:val="15"/>
        </w:rPr>
        <w:t>Omeo</w:t>
      </w:r>
      <w:r>
        <w:rPr>
          <w:rFonts w:ascii="Arial"/>
          <w:sz w:val="15"/>
        </w:rPr>
      </w:r>
    </w:p>
    <w:p>
      <w:pPr>
        <w:spacing w:line="155" w:lineRule="exact" w:before="0"/>
        <w:ind w:left="-1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i/>
          <w:color w:val="444444"/>
          <w:w w:val="105"/>
          <w:sz w:val="15"/>
        </w:rPr>
        <w:t>Mount Buller Alpine</w:t>
      </w:r>
      <w:r>
        <w:rPr>
          <w:rFonts w:ascii="Arial"/>
          <w:i/>
          <w:color w:val="444444"/>
          <w:spacing w:val="-28"/>
          <w:w w:val="105"/>
          <w:sz w:val="15"/>
        </w:rPr>
        <w:t> </w:t>
      </w:r>
      <w:r>
        <w:rPr>
          <w:rFonts w:ascii="Arial"/>
          <w:i/>
          <w:color w:val="444444"/>
          <w:w w:val="105"/>
          <w:sz w:val="15"/>
        </w:rPr>
        <w:t>Village</w:t>
      </w:r>
      <w:r>
        <w:rPr>
          <w:rFonts w:ascii="Arial"/>
          <w:sz w:val="15"/>
        </w:rPr>
      </w:r>
    </w:p>
    <w:p>
      <w:pPr>
        <w:spacing w:line="240" w:lineRule="auto" w:before="10"/>
        <w:rPr>
          <w:rFonts w:ascii="Arial" w:hAnsi="Arial" w:cs="Arial" w:eastAsia="Arial"/>
          <w:i/>
          <w:sz w:val="14"/>
          <w:szCs w:val="14"/>
        </w:rPr>
      </w:pPr>
    </w:p>
    <w:p>
      <w:pPr>
        <w:spacing w:before="0"/>
        <w:ind w:left="0" w:right="1886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/>
          <w:i/>
          <w:color w:val="444444"/>
          <w:w w:val="105"/>
          <w:sz w:val="15"/>
        </w:rPr>
        <w:t>Swifts</w:t>
      </w:r>
      <w:r>
        <w:rPr>
          <w:rFonts w:ascii="Arial"/>
          <w:i/>
          <w:color w:val="444444"/>
          <w:spacing w:val="-10"/>
          <w:w w:val="105"/>
          <w:sz w:val="15"/>
        </w:rPr>
        <w:t> </w:t>
      </w:r>
      <w:r>
        <w:rPr>
          <w:rFonts w:ascii="Arial"/>
          <w:i/>
          <w:color w:val="444444"/>
          <w:w w:val="105"/>
          <w:sz w:val="15"/>
        </w:rPr>
        <w:t>Creek</w:t>
      </w:r>
      <w:r>
        <w:rPr>
          <w:rFonts w:ascii="Arial"/>
          <w:sz w:val="15"/>
        </w:rPr>
      </w:r>
    </w:p>
    <w:p>
      <w:pPr>
        <w:spacing w:after="0"/>
        <w:jc w:val="center"/>
        <w:rPr>
          <w:rFonts w:ascii="Arial" w:hAnsi="Arial" w:cs="Arial" w:eastAsia="Arial"/>
          <w:sz w:val="15"/>
          <w:szCs w:val="15"/>
        </w:rPr>
        <w:sectPr>
          <w:type w:val="continuous"/>
          <w:pgSz w:w="11910" w:h="16840"/>
          <w:pgMar w:top="1180" w:bottom="280" w:left="0" w:right="0"/>
          <w:cols w:num="2" w:equalWidth="0">
            <w:col w:w="3391" w:space="40"/>
            <w:col w:w="8479"/>
          </w:cols>
        </w:sectPr>
      </w:pPr>
    </w:p>
    <w:p>
      <w:pPr>
        <w:spacing w:line="240" w:lineRule="auto" w:before="0"/>
        <w:rPr>
          <w:rFonts w:ascii="Arial" w:hAnsi="Arial" w:cs="Arial" w:eastAsia="Arial"/>
          <w:i/>
          <w:sz w:val="16"/>
          <w:szCs w:val="16"/>
        </w:rPr>
      </w:pPr>
    </w:p>
    <w:p>
      <w:pPr>
        <w:spacing w:after="0" w:line="240" w:lineRule="auto"/>
        <w:rPr>
          <w:rFonts w:ascii="Arial" w:hAnsi="Arial" w:cs="Arial" w:eastAsia="Arial"/>
          <w:sz w:val="16"/>
          <w:szCs w:val="16"/>
        </w:rPr>
        <w:sectPr>
          <w:type w:val="continuous"/>
          <w:pgSz w:w="11910" w:h="16840"/>
          <w:pgMar w:top="1180" w:bottom="280" w:left="0" w:right="0"/>
        </w:sectPr>
      </w:pPr>
    </w:p>
    <w:p>
      <w:pPr>
        <w:spacing w:line="240" w:lineRule="auto" w:before="0"/>
        <w:rPr>
          <w:rFonts w:ascii="Arial" w:hAnsi="Arial" w:cs="Arial" w:eastAsia="Arial"/>
          <w:i/>
          <w:sz w:val="14"/>
          <w:szCs w:val="14"/>
        </w:rPr>
      </w:pPr>
    </w:p>
    <w:p>
      <w:pPr>
        <w:spacing w:before="84"/>
        <w:ind w:left="0" w:right="0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Arial"/>
          <w:i/>
          <w:color w:val="444444"/>
          <w:sz w:val="15"/>
        </w:rPr>
        <w:t>Marysville</w:t>
      </w:r>
      <w:r>
        <w:rPr>
          <w:rFonts w:ascii="Arial"/>
          <w:sz w:val="15"/>
        </w:rPr>
      </w:r>
    </w:p>
    <w:p>
      <w:pPr>
        <w:spacing w:before="83"/>
        <w:ind w:left="0" w:right="0" w:firstLine="0"/>
        <w:jc w:val="right"/>
        <w:rPr>
          <w:rFonts w:ascii="Arial" w:hAnsi="Arial" w:cs="Arial" w:eastAsia="Arial"/>
          <w:sz w:val="15"/>
          <w:szCs w:val="15"/>
        </w:rPr>
      </w:pPr>
      <w:r>
        <w:rPr/>
        <w:br w:type="column"/>
      </w:r>
      <w:r>
        <w:rPr>
          <w:rFonts w:ascii="Arial"/>
          <w:i/>
          <w:color w:val="444444"/>
          <w:sz w:val="15"/>
        </w:rPr>
        <w:t>Dargo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i/>
          <w:sz w:val="14"/>
          <w:szCs w:val="14"/>
        </w:rPr>
      </w:pPr>
      <w:r>
        <w:rPr/>
        <w:br w:type="column"/>
      </w:r>
      <w:r>
        <w:rPr>
          <w:rFonts w:ascii="Arial"/>
          <w:i/>
          <w:sz w:val="14"/>
        </w:rPr>
      </w:r>
    </w:p>
    <w:p>
      <w:pPr>
        <w:spacing w:line="240" w:lineRule="auto" w:before="0"/>
        <w:rPr>
          <w:rFonts w:ascii="Arial" w:hAnsi="Arial" w:cs="Arial" w:eastAsia="Arial"/>
          <w:i/>
          <w:sz w:val="14"/>
          <w:szCs w:val="14"/>
        </w:rPr>
      </w:pPr>
    </w:p>
    <w:p>
      <w:pPr>
        <w:spacing w:before="117"/>
        <w:ind w:left="201" w:right="0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/>
          <w:i/>
          <w:color w:val="444444"/>
          <w:w w:val="105"/>
          <w:sz w:val="15"/>
        </w:rPr>
        <w:t>Cann</w:t>
      </w:r>
      <w:r>
        <w:rPr>
          <w:rFonts w:ascii="Arial"/>
          <w:i/>
          <w:color w:val="444444"/>
          <w:spacing w:val="-6"/>
          <w:w w:val="105"/>
          <w:sz w:val="15"/>
        </w:rPr>
        <w:t> </w:t>
      </w:r>
      <w:r>
        <w:rPr>
          <w:rFonts w:ascii="Arial"/>
          <w:i/>
          <w:color w:val="444444"/>
          <w:w w:val="105"/>
          <w:sz w:val="15"/>
        </w:rPr>
        <w:t>River</w:t>
      </w:r>
      <w:r>
        <w:rPr>
          <w:rFonts w:ascii="Arial"/>
          <w:sz w:val="15"/>
        </w:rPr>
      </w:r>
    </w:p>
    <w:p>
      <w:pPr>
        <w:spacing w:after="0"/>
        <w:jc w:val="center"/>
        <w:rPr>
          <w:rFonts w:ascii="Arial" w:hAnsi="Arial" w:cs="Arial" w:eastAsia="Arial"/>
          <w:sz w:val="15"/>
          <w:szCs w:val="15"/>
        </w:rPr>
        <w:sectPr>
          <w:type w:val="continuous"/>
          <w:pgSz w:w="11910" w:h="16840"/>
          <w:pgMar w:top="1180" w:bottom="280" w:left="0" w:right="0"/>
          <w:cols w:num="3" w:equalWidth="0">
            <w:col w:w="2545" w:space="830"/>
            <w:col w:w="2273" w:space="1981"/>
            <w:col w:w="4281"/>
          </w:cols>
        </w:sectPr>
      </w:pPr>
    </w:p>
    <w:p>
      <w:pPr>
        <w:spacing w:line="240" w:lineRule="auto" w:before="5"/>
        <w:rPr>
          <w:rFonts w:ascii="Arial" w:hAnsi="Arial" w:cs="Arial" w:eastAsia="Arial"/>
          <w:i/>
          <w:sz w:val="13"/>
          <w:szCs w:val="13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Arial"/>
          <w:i/>
          <w:color w:val="444444"/>
          <w:sz w:val="15"/>
        </w:rPr>
        <w:t>Bruthen</w:t>
      </w:r>
      <w:r>
        <w:rPr>
          <w:rFonts w:ascii="Arial"/>
          <w:sz w:val="15"/>
        </w:rPr>
      </w:r>
    </w:p>
    <w:p>
      <w:pPr>
        <w:spacing w:line="240" w:lineRule="auto" w:before="10"/>
        <w:rPr>
          <w:rFonts w:ascii="Arial" w:hAnsi="Arial" w:cs="Arial" w:eastAsia="Arial"/>
          <w:i/>
          <w:sz w:val="14"/>
          <w:szCs w:val="14"/>
        </w:rPr>
      </w:pPr>
      <w:r>
        <w:rPr/>
        <w:br w:type="column"/>
      </w:r>
      <w:r>
        <w:rPr>
          <w:rFonts w:ascii="Arial"/>
          <w:i/>
          <w:sz w:val="14"/>
        </w:rPr>
      </w:r>
    </w:p>
    <w:p>
      <w:pPr>
        <w:spacing w:before="0"/>
        <w:ind w:left="80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i/>
          <w:color w:val="444444"/>
          <w:w w:val="105"/>
          <w:sz w:val="15"/>
        </w:rPr>
        <w:t>Orbost</w:t>
      </w:r>
      <w:r>
        <w:rPr>
          <w:rFonts w:asci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1910" w:h="16840"/>
          <w:pgMar w:top="1180" w:bottom="280" w:left="0" w:right="0"/>
          <w:cols w:num="2" w:equalWidth="0">
            <w:col w:w="7072" w:space="40"/>
            <w:col w:w="4798"/>
          </w:cols>
        </w:sectPr>
      </w:pPr>
    </w:p>
    <w:p>
      <w:pPr>
        <w:spacing w:line="240" w:lineRule="auto" w:before="0"/>
        <w:rPr>
          <w:rFonts w:ascii="Arial" w:hAnsi="Arial" w:cs="Arial" w:eastAsia="Arial"/>
          <w:i/>
          <w:sz w:val="14"/>
          <w:szCs w:val="14"/>
        </w:rPr>
      </w:pPr>
    </w:p>
    <w:p>
      <w:pPr>
        <w:spacing w:line="127" w:lineRule="exact" w:before="115"/>
        <w:ind w:left="164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i/>
          <w:color w:val="444444"/>
          <w:w w:val="105"/>
          <w:sz w:val="15"/>
        </w:rPr>
        <w:t>Powelltown</w:t>
      </w:r>
      <w:r>
        <w:rPr>
          <w:rFonts w:ascii="Arial"/>
          <w:sz w:val="15"/>
        </w:rPr>
      </w:r>
    </w:p>
    <w:p>
      <w:pPr>
        <w:spacing w:line="120" w:lineRule="exact" w:before="0"/>
        <w:ind w:left="0" w:right="0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Arial"/>
          <w:i/>
          <w:color w:val="444444"/>
          <w:sz w:val="15"/>
        </w:rPr>
        <w:t>Noojee</w:t>
      </w:r>
      <w:r>
        <w:rPr>
          <w:rFonts w:ascii="Arial"/>
          <w:sz w:val="15"/>
        </w:rPr>
      </w:r>
    </w:p>
    <w:p>
      <w:pPr>
        <w:spacing w:line="240" w:lineRule="auto" w:before="7"/>
        <w:rPr>
          <w:rFonts w:ascii="Arial" w:hAnsi="Arial" w:cs="Arial" w:eastAsia="Arial"/>
          <w:i/>
          <w:sz w:val="16"/>
          <w:szCs w:val="16"/>
        </w:rPr>
      </w:pPr>
      <w:r>
        <w:rPr/>
        <w:br w:type="column"/>
      </w:r>
      <w:r>
        <w:rPr>
          <w:rFonts w:ascii="Arial"/>
          <w:i/>
          <w:sz w:val="16"/>
        </w:rPr>
      </w:r>
    </w:p>
    <w:p>
      <w:pPr>
        <w:spacing w:before="0"/>
        <w:ind w:left="45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i/>
          <w:color w:val="444444"/>
          <w:w w:val="105"/>
          <w:sz w:val="15"/>
        </w:rPr>
        <w:t>Baw Baw Alpine</w:t>
      </w:r>
      <w:r>
        <w:rPr>
          <w:rFonts w:ascii="Arial"/>
          <w:i/>
          <w:color w:val="444444"/>
          <w:spacing w:val="-21"/>
          <w:w w:val="105"/>
          <w:sz w:val="15"/>
        </w:rPr>
        <w:t> </w:t>
      </w:r>
      <w:r>
        <w:rPr>
          <w:rFonts w:ascii="Arial"/>
          <w:i/>
          <w:color w:val="444444"/>
          <w:w w:val="105"/>
          <w:sz w:val="15"/>
        </w:rPr>
        <w:t>Village</w:t>
      </w:r>
      <w:r>
        <w:rPr>
          <w:rFonts w:ascii="Arial"/>
          <w:sz w:val="15"/>
        </w:rPr>
      </w:r>
    </w:p>
    <w:p>
      <w:pPr>
        <w:spacing w:line="260" w:lineRule="atLeast" w:before="63"/>
        <w:ind w:left="1069" w:right="0" w:firstLine="256"/>
        <w:jc w:val="left"/>
        <w:rPr>
          <w:rFonts w:ascii="Arial" w:hAnsi="Arial" w:cs="Arial" w:eastAsia="Arial"/>
          <w:sz w:val="15"/>
          <w:szCs w:val="15"/>
        </w:rPr>
      </w:pPr>
      <w:r>
        <w:rPr>
          <w:w w:val="105"/>
        </w:rPr>
        <w:br w:type="column"/>
      </w:r>
      <w:r>
        <w:rPr>
          <w:rFonts w:ascii="Arial"/>
          <w:i/>
          <w:color w:val="444444"/>
          <w:w w:val="105"/>
          <w:sz w:val="15"/>
        </w:rPr>
        <w:t>Bairnsdale</w:t>
      </w:r>
      <w:r>
        <w:rPr>
          <w:rFonts w:ascii="Arial"/>
          <w:i/>
          <w:color w:val="444444"/>
          <w:w w:val="102"/>
          <w:sz w:val="15"/>
        </w:rPr>
        <w:t> </w:t>
      </w:r>
      <w:r>
        <w:rPr>
          <w:rFonts w:ascii="Arial"/>
          <w:i/>
          <w:color w:val="444444"/>
          <w:sz w:val="15"/>
        </w:rPr>
        <w:t>Paynesville</w:t>
      </w:r>
      <w:r>
        <w:rPr>
          <w:rFonts w:ascii="Arial"/>
          <w:i/>
          <w:color w:val="444444"/>
          <w:position w:val="8"/>
          <w:sz w:val="15"/>
        </w:rPr>
        <w:t>Metung</w:t>
      </w:r>
      <w:r>
        <w:rPr>
          <w:rFonts w:ascii="Arial"/>
          <w:sz w:val="15"/>
        </w:rPr>
      </w:r>
    </w:p>
    <w:p>
      <w:pPr>
        <w:spacing w:before="1"/>
        <w:ind w:left="-31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w w:val="105"/>
        </w:rPr>
        <w:br w:type="column"/>
      </w:r>
      <w:r>
        <w:rPr>
          <w:rFonts w:ascii="Arial"/>
          <w:i/>
          <w:color w:val="444444"/>
          <w:w w:val="105"/>
          <w:sz w:val="15"/>
        </w:rPr>
        <w:t>Nowa</w:t>
      </w:r>
      <w:r>
        <w:rPr>
          <w:rFonts w:ascii="Arial"/>
          <w:i/>
          <w:color w:val="444444"/>
          <w:spacing w:val="-5"/>
          <w:w w:val="105"/>
          <w:sz w:val="15"/>
        </w:rPr>
        <w:t> </w:t>
      </w:r>
      <w:r>
        <w:rPr>
          <w:rFonts w:ascii="Arial"/>
          <w:i/>
          <w:color w:val="444444"/>
          <w:w w:val="105"/>
          <w:sz w:val="15"/>
        </w:rPr>
        <w:t>Nowa</w:t>
      </w:r>
      <w:r>
        <w:rPr>
          <w:rFonts w:ascii="Arial"/>
          <w:sz w:val="15"/>
        </w:rPr>
      </w:r>
    </w:p>
    <w:p>
      <w:pPr>
        <w:spacing w:before="90"/>
        <w:ind w:left="91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w w:val="105"/>
        </w:rPr>
        <w:br w:type="column"/>
      </w:r>
      <w:r>
        <w:rPr>
          <w:rFonts w:ascii="Arial"/>
          <w:i/>
          <w:color w:val="444444"/>
          <w:w w:val="105"/>
          <w:sz w:val="15"/>
        </w:rPr>
        <w:t>Marlo</w:t>
      </w:r>
      <w:r>
        <w:rPr>
          <w:rFonts w:asci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1910" w:h="16840"/>
          <w:pgMar w:top="1180" w:bottom="280" w:left="0" w:right="0"/>
          <w:cols w:num="5" w:equalWidth="0">
            <w:col w:w="2934" w:space="40"/>
            <w:col w:w="1688" w:space="40"/>
            <w:col w:w="2386" w:space="40"/>
            <w:col w:w="817" w:space="40"/>
            <w:col w:w="3925"/>
          </w:cols>
        </w:sectPr>
      </w:pPr>
    </w:p>
    <w:p>
      <w:pPr>
        <w:spacing w:before="118"/>
        <w:ind w:left="1630" w:right="0" w:firstLine="669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i/>
          <w:color w:val="444444"/>
          <w:w w:val="105"/>
          <w:sz w:val="15"/>
        </w:rPr>
        <w:t>Neerim</w:t>
      </w:r>
      <w:r>
        <w:rPr>
          <w:rFonts w:ascii="Arial"/>
          <w:i/>
          <w:color w:val="444444"/>
          <w:spacing w:val="-7"/>
          <w:w w:val="105"/>
          <w:sz w:val="15"/>
        </w:rPr>
        <w:t> </w:t>
      </w:r>
      <w:r>
        <w:rPr>
          <w:rFonts w:ascii="Arial"/>
          <w:i/>
          <w:color w:val="444444"/>
          <w:w w:val="105"/>
          <w:sz w:val="15"/>
        </w:rPr>
        <w:t>South</w:t>
      </w:r>
      <w:r>
        <w:rPr>
          <w:rFonts w:ascii="Arial"/>
          <w:sz w:val="15"/>
        </w:rPr>
      </w:r>
    </w:p>
    <w:p>
      <w:pPr>
        <w:spacing w:line="250" w:lineRule="exact" w:before="55"/>
        <w:ind w:left="163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101.167656pt;margin-top:3.501755pt;width:4.3pt;height:7.7pt;mso-position-horizontal-relative:page;mso-position-vertical-relative:paragraph;z-index:-887632" type="#_x0000_t202" filled="false" stroked="false">
            <v:textbox inset="0,0,0,0">
              <w:txbxContent>
                <w:p>
                  <w:pPr>
                    <w:spacing w:line="154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5"/>
                      <w:szCs w:val="15"/>
                    </w:rPr>
                  </w:pPr>
                  <w:r>
                    <w:rPr>
                      <w:rFonts w:ascii="Arial"/>
                      <w:i/>
                      <w:color w:val="444444"/>
                      <w:w w:val="102"/>
                      <w:sz w:val="15"/>
                    </w:rPr>
                    <w:t>p</w:t>
                  </w:r>
                  <w:r>
                    <w:rPr>
                      <w:rFonts w:ascii="Arial"/>
                      <w:sz w:val="1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i/>
          <w:color w:val="444444"/>
          <w:w w:val="105"/>
          <w:position w:val="10"/>
          <w:sz w:val="15"/>
        </w:rPr>
        <w:t>Bunyi</w:t>
      </w:r>
      <w:r>
        <w:rPr>
          <w:rFonts w:ascii="Arial"/>
          <w:i/>
          <w:color w:val="444444"/>
          <w:spacing w:val="30"/>
          <w:w w:val="105"/>
          <w:position w:val="10"/>
          <w:sz w:val="15"/>
        </w:rPr>
        <w:t> </w:t>
      </w:r>
      <w:r>
        <w:rPr>
          <w:rFonts w:ascii="Arial"/>
          <w:i/>
          <w:color w:val="444444"/>
          <w:w w:val="105"/>
          <w:sz w:val="15"/>
        </w:rPr>
        <w:t>Drouin</w:t>
      </w:r>
      <w:r>
        <w:rPr>
          <w:rFonts w:ascii="Arial"/>
          <w:sz w:val="15"/>
        </w:rPr>
      </w:r>
    </w:p>
    <w:p>
      <w:pPr>
        <w:spacing w:line="133" w:lineRule="exact" w:before="0"/>
        <w:ind w:left="-38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br w:type="column"/>
      </w:r>
      <w:r>
        <w:rPr>
          <w:rFonts w:ascii="Arial"/>
          <w:i/>
          <w:color w:val="444444"/>
          <w:sz w:val="15"/>
        </w:rPr>
        <w:t>Erica</w:t>
      </w:r>
      <w:r>
        <w:rPr>
          <w:rFonts w:ascii="Arial"/>
          <w:sz w:val="15"/>
        </w:rPr>
      </w:r>
    </w:p>
    <w:p>
      <w:pPr>
        <w:spacing w:line="150" w:lineRule="exact" w:before="0"/>
        <w:ind w:left="39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w w:val="105"/>
        </w:rPr>
        <w:br w:type="column"/>
      </w:r>
      <w:r>
        <w:rPr>
          <w:rFonts w:ascii="Arial"/>
          <w:i/>
          <w:color w:val="444444"/>
          <w:w w:val="105"/>
          <w:sz w:val="15"/>
        </w:rPr>
        <w:t>Heyfield</w:t>
      </w:r>
      <w:r>
        <w:rPr>
          <w:rFonts w:ascii="Arial"/>
          <w:i/>
          <w:color w:val="444444"/>
          <w:w w:val="105"/>
          <w:position w:val="5"/>
          <w:sz w:val="15"/>
        </w:rPr>
        <w:t>Maffra</w:t>
      </w:r>
      <w:r>
        <w:rPr>
          <w:rFonts w:ascii="Arial"/>
          <w:sz w:val="15"/>
        </w:rPr>
      </w:r>
    </w:p>
    <w:p>
      <w:pPr>
        <w:spacing w:line="149" w:lineRule="exact" w:before="0"/>
        <w:ind w:left="1156" w:right="0" w:firstLine="26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i/>
          <w:color w:val="444444"/>
          <w:sz w:val="15"/>
        </w:rPr>
        <w:t>Stratford</w:t>
      </w:r>
      <w:r>
        <w:rPr>
          <w:rFonts w:ascii="Arial"/>
          <w:sz w:val="15"/>
        </w:rPr>
      </w:r>
    </w:p>
    <w:p>
      <w:pPr>
        <w:spacing w:line="155" w:lineRule="exact" w:before="45"/>
        <w:ind w:left="115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i/>
          <w:color w:val="444444"/>
          <w:w w:val="105"/>
          <w:sz w:val="15"/>
        </w:rPr>
        <w:t>Sale</w:t>
      </w:r>
      <w:r>
        <w:rPr>
          <w:rFonts w:ascii="Arial"/>
          <w:sz w:val="15"/>
        </w:rPr>
      </w:r>
    </w:p>
    <w:p>
      <w:pPr>
        <w:spacing w:line="96" w:lineRule="exact" w:before="0"/>
        <w:ind w:left="491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i/>
          <w:color w:val="444444"/>
          <w:w w:val="105"/>
          <w:sz w:val="15"/>
        </w:rPr>
        <w:t>Rosedale</w:t>
      </w:r>
      <w:r>
        <w:rPr>
          <w:rFonts w:ascii="Arial"/>
          <w:sz w:val="15"/>
        </w:rPr>
      </w:r>
    </w:p>
    <w:p>
      <w:pPr>
        <w:spacing w:line="97" w:lineRule="exact" w:before="0"/>
        <w:ind w:left="1401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w w:val="105"/>
        </w:rPr>
        <w:br w:type="column"/>
      </w:r>
      <w:r>
        <w:rPr>
          <w:rFonts w:ascii="Arial"/>
          <w:i/>
          <w:color w:val="444444"/>
          <w:w w:val="105"/>
          <w:sz w:val="15"/>
        </w:rPr>
        <w:t>Lakes</w:t>
      </w:r>
      <w:r>
        <w:rPr>
          <w:rFonts w:ascii="Arial"/>
          <w:i/>
          <w:color w:val="444444"/>
          <w:spacing w:val="-10"/>
          <w:w w:val="105"/>
          <w:sz w:val="15"/>
        </w:rPr>
        <w:t> </w:t>
      </w:r>
      <w:r>
        <w:rPr>
          <w:rFonts w:ascii="Arial"/>
          <w:i/>
          <w:color w:val="444444"/>
          <w:w w:val="105"/>
          <w:sz w:val="15"/>
        </w:rPr>
        <w:t>Entrance</w:t>
      </w:r>
      <w:r>
        <w:rPr>
          <w:rFonts w:ascii="Arial"/>
          <w:sz w:val="15"/>
        </w:rPr>
      </w:r>
    </w:p>
    <w:p>
      <w:pPr>
        <w:spacing w:after="0" w:line="97" w:lineRule="exact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1910" w:h="16840"/>
          <w:pgMar w:top="1180" w:bottom="280" w:left="0" w:right="0"/>
          <w:cols w:num="4" w:equalWidth="0">
            <w:col w:w="3261" w:space="40"/>
            <w:col w:w="316" w:space="40"/>
            <w:col w:w="1783" w:space="40"/>
            <w:col w:w="6430"/>
          </w:cols>
        </w:sectPr>
      </w:pPr>
    </w:p>
    <w:p>
      <w:pPr>
        <w:spacing w:line="196" w:lineRule="exact" w:before="0"/>
        <w:ind w:left="0" w:right="0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Arial"/>
          <w:i/>
          <w:color w:val="444444"/>
          <w:w w:val="105"/>
          <w:sz w:val="15"/>
        </w:rPr>
        <w:t>Warragul</w:t>
      </w:r>
      <w:r>
        <w:rPr>
          <w:rFonts w:ascii="Arial"/>
          <w:i/>
          <w:color w:val="444444"/>
          <w:spacing w:val="35"/>
          <w:w w:val="105"/>
          <w:sz w:val="15"/>
        </w:rPr>
        <w:t> </w:t>
      </w:r>
      <w:r>
        <w:rPr>
          <w:rFonts w:ascii="Arial"/>
          <w:i/>
          <w:color w:val="444444"/>
          <w:w w:val="105"/>
          <w:position w:val="4"/>
          <w:sz w:val="15"/>
        </w:rPr>
        <w:t>Moe</w:t>
      </w:r>
      <w:r>
        <w:rPr>
          <w:rFonts w:ascii="Arial"/>
          <w:sz w:val="15"/>
        </w:rPr>
      </w:r>
    </w:p>
    <w:p>
      <w:pPr>
        <w:spacing w:before="121"/>
        <w:ind w:left="-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w w:val="105"/>
        </w:rPr>
        <w:br w:type="column"/>
      </w:r>
      <w:r>
        <w:rPr>
          <w:rFonts w:ascii="Arial"/>
          <w:i/>
          <w:color w:val="444444"/>
          <w:w w:val="105"/>
          <w:sz w:val="15"/>
        </w:rPr>
        <w:t>Morwell</w:t>
      </w:r>
      <w:r>
        <w:rPr>
          <w:rFonts w:asci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1910" w:h="16840"/>
          <w:pgMar w:top="1180" w:bottom="280" w:left="0" w:right="0"/>
          <w:cols w:num="2" w:equalWidth="0">
            <w:col w:w="3314" w:space="40"/>
            <w:col w:w="8556"/>
          </w:cols>
        </w:sectPr>
      </w:pPr>
    </w:p>
    <w:p>
      <w:pPr>
        <w:spacing w:line="240" w:lineRule="auto" w:before="5"/>
        <w:rPr>
          <w:rFonts w:ascii="Arial" w:hAnsi="Arial" w:cs="Arial" w:eastAsia="Arial"/>
          <w:i/>
          <w:sz w:val="12"/>
          <w:szCs w:val="12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Arial"/>
          <w:i/>
          <w:color w:val="444444"/>
          <w:sz w:val="15"/>
        </w:rPr>
        <w:t>Poowong</w:t>
      </w:r>
      <w:r>
        <w:rPr>
          <w:rFonts w:ascii="Arial"/>
          <w:sz w:val="15"/>
        </w:rPr>
      </w:r>
    </w:p>
    <w:p>
      <w:pPr>
        <w:spacing w:before="17"/>
        <w:ind w:left="13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br w:type="column"/>
      </w:r>
      <w:r>
        <w:rPr>
          <w:rFonts w:ascii="Arial"/>
          <w:i/>
          <w:color w:val="444444"/>
          <w:sz w:val="15"/>
        </w:rPr>
        <w:t>Trafalgar</w:t>
      </w:r>
      <w:r>
        <w:rPr>
          <w:rFonts w:ascii="Arial"/>
          <w:i/>
          <w:color w:val="444444"/>
          <w:position w:val="-1"/>
          <w:sz w:val="15"/>
        </w:rPr>
        <w:t>Churchill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i/>
          <w:sz w:val="18"/>
          <w:szCs w:val="18"/>
        </w:rPr>
      </w:pPr>
      <w:r>
        <w:rPr/>
        <w:br w:type="column"/>
      </w:r>
      <w:r>
        <w:rPr>
          <w:rFonts w:ascii="Arial"/>
          <w:i/>
          <w:sz w:val="18"/>
        </w:rPr>
      </w:r>
    </w:p>
    <w:p>
      <w:pPr>
        <w:spacing w:before="0"/>
        <w:ind w:left="106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i/>
          <w:color w:val="444444"/>
          <w:sz w:val="15"/>
        </w:rPr>
        <w:t>Seaspray</w:t>
      </w:r>
      <w:r>
        <w:rPr>
          <w:rFonts w:ascii="Arial"/>
          <w:sz w:val="15"/>
        </w:rPr>
      </w:r>
    </w:p>
    <w:p>
      <w:pPr>
        <w:spacing w:line="240" w:lineRule="auto" w:before="5"/>
        <w:rPr>
          <w:rFonts w:ascii="Arial" w:hAnsi="Arial" w:cs="Arial" w:eastAsia="Arial"/>
          <w:i/>
          <w:sz w:val="22"/>
          <w:szCs w:val="22"/>
        </w:rPr>
      </w:pPr>
      <w:r>
        <w:rPr/>
        <w:br w:type="column"/>
      </w:r>
      <w:r>
        <w:rPr>
          <w:rFonts w:ascii="Arial"/>
          <w:i/>
          <w:sz w:val="22"/>
        </w:rPr>
      </w:r>
    </w:p>
    <w:p>
      <w:pPr>
        <w:spacing w:line="135" w:lineRule="exact" w:before="0"/>
        <w:ind w:left="1453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b/>
          <w:color w:val="444444"/>
          <w:sz w:val="19"/>
        </w:rPr>
        <w:t>Legend</w:t>
      </w:r>
      <w:r>
        <w:rPr>
          <w:rFonts w:ascii="Arial"/>
          <w:sz w:val="19"/>
        </w:rPr>
      </w:r>
    </w:p>
    <w:p>
      <w:pPr>
        <w:spacing w:after="0" w:line="135" w:lineRule="exact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1910" w:h="16840"/>
          <w:pgMar w:top="1180" w:bottom="280" w:left="0" w:right="0"/>
          <w:cols w:num="4" w:equalWidth="0">
            <w:col w:w="2567" w:space="40"/>
            <w:col w:w="1363" w:space="40"/>
            <w:col w:w="1731" w:space="40"/>
            <w:col w:w="6129"/>
          </w:cols>
        </w:sectPr>
      </w:pPr>
    </w:p>
    <w:p>
      <w:pPr>
        <w:spacing w:line="156" w:lineRule="exact" w:before="0"/>
        <w:ind w:left="1848" w:right="0" w:firstLine="199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i/>
          <w:color w:val="444444"/>
          <w:sz w:val="15"/>
        </w:rPr>
        <w:t>Korumburra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i/>
          <w:sz w:val="14"/>
          <w:szCs w:val="14"/>
        </w:rPr>
      </w:pPr>
    </w:p>
    <w:p>
      <w:pPr>
        <w:spacing w:line="240" w:lineRule="auto" w:before="10"/>
        <w:rPr>
          <w:rFonts w:ascii="Arial" w:hAnsi="Arial" w:cs="Arial" w:eastAsia="Arial"/>
          <w:i/>
          <w:sz w:val="20"/>
          <w:szCs w:val="20"/>
        </w:rPr>
      </w:pPr>
    </w:p>
    <w:p>
      <w:pPr>
        <w:spacing w:before="0"/>
        <w:ind w:left="1848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i/>
          <w:color w:val="444444"/>
          <w:w w:val="105"/>
          <w:sz w:val="15"/>
        </w:rPr>
        <w:t>Inverloch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i/>
          <w:sz w:val="14"/>
          <w:szCs w:val="14"/>
        </w:rPr>
      </w:pPr>
      <w:r>
        <w:rPr/>
        <w:br w:type="column"/>
      </w:r>
      <w:r>
        <w:rPr>
          <w:rFonts w:ascii="Arial"/>
          <w:i/>
          <w:sz w:val="14"/>
        </w:rPr>
      </w:r>
    </w:p>
    <w:p>
      <w:pPr>
        <w:spacing w:line="240" w:lineRule="auto" w:before="0"/>
        <w:rPr>
          <w:rFonts w:ascii="Arial" w:hAnsi="Arial" w:cs="Arial" w:eastAsia="Arial"/>
          <w:i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i/>
          <w:sz w:val="14"/>
          <w:szCs w:val="14"/>
        </w:rPr>
      </w:pPr>
    </w:p>
    <w:p>
      <w:pPr>
        <w:spacing w:line="240" w:lineRule="auto" w:before="5"/>
        <w:rPr>
          <w:rFonts w:ascii="Arial" w:hAnsi="Arial" w:cs="Arial" w:eastAsia="Arial"/>
          <w:i/>
          <w:sz w:val="11"/>
          <w:szCs w:val="11"/>
        </w:rPr>
      </w:pPr>
    </w:p>
    <w:p>
      <w:pPr>
        <w:spacing w:before="0"/>
        <w:ind w:left="-1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i/>
          <w:color w:val="444444"/>
          <w:sz w:val="15"/>
        </w:rPr>
        <w:t>Foster</w:t>
      </w:r>
      <w:r>
        <w:rPr>
          <w:rFonts w:ascii="Arial"/>
          <w:sz w:val="15"/>
        </w:rPr>
      </w:r>
    </w:p>
    <w:p>
      <w:pPr>
        <w:spacing w:line="240" w:lineRule="auto" w:before="4"/>
        <w:rPr>
          <w:rFonts w:ascii="Arial" w:hAnsi="Arial" w:cs="Arial" w:eastAsia="Arial"/>
          <w:i/>
          <w:sz w:val="20"/>
          <w:szCs w:val="20"/>
        </w:rPr>
      </w:pPr>
      <w:r>
        <w:rPr/>
        <w:br w:type="column"/>
      </w:r>
      <w:r>
        <w:rPr>
          <w:rFonts w:ascii="Arial"/>
          <w:i/>
          <w:sz w:val="20"/>
        </w:rPr>
      </w:r>
    </w:p>
    <w:p>
      <w:pPr>
        <w:spacing w:line="290" w:lineRule="atLeast" w:before="0"/>
        <w:ind w:left="592" w:right="0" w:hanging="4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i/>
          <w:color w:val="444444"/>
          <w:w w:val="105"/>
          <w:sz w:val="15"/>
        </w:rPr>
        <w:t>Yarram</w:t>
      </w:r>
      <w:r>
        <w:rPr>
          <w:rFonts w:ascii="Arial"/>
          <w:i/>
          <w:color w:val="444444"/>
          <w:w w:val="102"/>
          <w:sz w:val="15"/>
        </w:rPr>
        <w:t> </w:t>
      </w:r>
      <w:r>
        <w:rPr>
          <w:rFonts w:ascii="Arial"/>
          <w:i/>
          <w:color w:val="444444"/>
          <w:w w:val="105"/>
          <w:sz w:val="15"/>
        </w:rPr>
        <w:t>Port</w:t>
      </w:r>
      <w:r>
        <w:rPr>
          <w:rFonts w:ascii="Arial"/>
          <w:i/>
          <w:color w:val="444444"/>
          <w:spacing w:val="-13"/>
          <w:w w:val="105"/>
          <w:sz w:val="15"/>
        </w:rPr>
        <w:t> </w:t>
      </w:r>
      <w:r>
        <w:rPr>
          <w:rFonts w:ascii="Arial"/>
          <w:i/>
          <w:color w:val="444444"/>
          <w:w w:val="105"/>
          <w:sz w:val="15"/>
        </w:rPr>
        <w:t>Albert</w:t>
      </w:r>
      <w:r>
        <w:rPr>
          <w:rFonts w:ascii="Arial"/>
          <w:sz w:val="15"/>
        </w:rPr>
      </w:r>
    </w:p>
    <w:p>
      <w:pPr>
        <w:spacing w:before="5"/>
        <w:ind w:left="73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i/>
          <w:color w:val="444444"/>
          <w:w w:val="105"/>
          <w:sz w:val="15"/>
        </w:rPr>
        <w:t>Port</w:t>
      </w:r>
      <w:r>
        <w:rPr>
          <w:rFonts w:ascii="Arial"/>
          <w:i/>
          <w:color w:val="444444"/>
          <w:spacing w:val="-11"/>
          <w:w w:val="105"/>
          <w:sz w:val="15"/>
        </w:rPr>
        <w:t> </w:t>
      </w:r>
      <w:r>
        <w:rPr>
          <w:rFonts w:ascii="Arial"/>
          <w:i/>
          <w:color w:val="444444"/>
          <w:w w:val="105"/>
          <w:sz w:val="15"/>
        </w:rPr>
        <w:t>Welshpool</w:t>
      </w:r>
      <w:r>
        <w:rPr>
          <w:rFonts w:ascii="Arial"/>
          <w:sz w:val="15"/>
        </w:rPr>
      </w:r>
    </w:p>
    <w:p>
      <w:pPr>
        <w:spacing w:line="240" w:lineRule="auto" w:before="10"/>
        <w:rPr>
          <w:rFonts w:ascii="Arial" w:hAnsi="Arial" w:cs="Arial" w:eastAsia="Arial"/>
          <w:i/>
          <w:sz w:val="17"/>
          <w:szCs w:val="17"/>
        </w:rPr>
      </w:pPr>
      <w:r>
        <w:rPr/>
        <w:br w:type="column"/>
      </w:r>
      <w:r>
        <w:rPr>
          <w:rFonts w:ascii="Arial"/>
          <w:i/>
          <w:sz w:val="17"/>
        </w:rPr>
      </w:r>
    </w:p>
    <w:p>
      <w:pPr>
        <w:spacing w:line="384" w:lineRule="auto" w:before="0"/>
        <w:ind w:left="1848" w:right="1477" w:firstLine="8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444444"/>
          <w:sz w:val="19"/>
        </w:rPr>
        <w:t>Gunaikurnai Country of</w:t>
      </w:r>
      <w:r>
        <w:rPr>
          <w:rFonts w:ascii="Arial"/>
          <w:color w:val="444444"/>
          <w:spacing w:val="23"/>
          <w:sz w:val="19"/>
        </w:rPr>
        <w:t> </w:t>
      </w:r>
      <w:r>
        <w:rPr>
          <w:rFonts w:ascii="Arial"/>
          <w:color w:val="444444"/>
          <w:sz w:val="19"/>
        </w:rPr>
        <w:t>Interest</w:t>
      </w:r>
      <w:r>
        <w:rPr>
          <w:rFonts w:ascii="Arial"/>
          <w:color w:val="444444"/>
          <w:w w:val="102"/>
          <w:sz w:val="19"/>
        </w:rPr>
        <w:t> </w:t>
      </w:r>
      <w:r>
        <w:rPr>
          <w:rFonts w:ascii="Arial"/>
          <w:color w:val="444444"/>
          <w:sz w:val="19"/>
        </w:rPr>
        <w:t>Gunaikurnai Appointed RAP</w:t>
      </w:r>
      <w:r>
        <w:rPr>
          <w:rFonts w:ascii="Arial"/>
          <w:color w:val="444444"/>
          <w:spacing w:val="10"/>
          <w:sz w:val="19"/>
        </w:rPr>
        <w:t> </w:t>
      </w:r>
      <w:r>
        <w:rPr>
          <w:rFonts w:ascii="Arial"/>
          <w:color w:val="444444"/>
          <w:spacing w:val="10"/>
          <w:sz w:val="19"/>
        </w:rPr>
      </w:r>
      <w:r>
        <w:rPr>
          <w:rFonts w:ascii="Arial"/>
          <w:color w:val="444444"/>
          <w:spacing w:val="-3"/>
          <w:sz w:val="19"/>
        </w:rPr>
        <w:t>Taungurung </w:t>
      </w:r>
      <w:r>
        <w:rPr>
          <w:rFonts w:ascii="Arial"/>
          <w:color w:val="444444"/>
          <w:sz w:val="19"/>
        </w:rPr>
        <w:t>Appointed RAP</w:t>
      </w:r>
      <w:r>
        <w:rPr>
          <w:rFonts w:ascii="Arial"/>
          <w:color w:val="444444"/>
          <w:spacing w:val="24"/>
          <w:sz w:val="19"/>
        </w:rPr>
        <w:t> </w:t>
      </w:r>
      <w:r>
        <w:rPr>
          <w:rFonts w:ascii="Arial"/>
          <w:color w:val="444444"/>
          <w:spacing w:val="24"/>
          <w:sz w:val="19"/>
        </w:rPr>
      </w:r>
      <w:r>
        <w:rPr>
          <w:rFonts w:ascii="Arial"/>
          <w:color w:val="444444"/>
          <w:sz w:val="19"/>
        </w:rPr>
        <w:t>Wurundjeri Appointed RAP</w:t>
      </w:r>
      <w:r>
        <w:rPr>
          <w:rFonts w:ascii="Arial"/>
          <w:color w:val="444444"/>
          <w:spacing w:val="3"/>
          <w:sz w:val="19"/>
        </w:rPr>
        <w:t> </w:t>
      </w:r>
      <w:r>
        <w:rPr>
          <w:rFonts w:ascii="Arial"/>
          <w:color w:val="444444"/>
          <w:spacing w:val="3"/>
          <w:sz w:val="19"/>
        </w:rPr>
      </w:r>
      <w:r>
        <w:rPr>
          <w:rFonts w:ascii="Arial"/>
          <w:color w:val="444444"/>
          <w:sz w:val="19"/>
        </w:rPr>
        <w:t>National</w:t>
      </w:r>
      <w:r>
        <w:rPr>
          <w:rFonts w:ascii="Arial"/>
          <w:color w:val="444444"/>
          <w:spacing w:val="36"/>
          <w:sz w:val="19"/>
        </w:rPr>
        <w:t> </w:t>
      </w:r>
      <w:r>
        <w:rPr>
          <w:rFonts w:ascii="Arial"/>
          <w:color w:val="444444"/>
          <w:sz w:val="19"/>
        </w:rPr>
        <w:t>Parks</w:t>
      </w:r>
      <w:r>
        <w:rPr>
          <w:rFonts w:ascii="Arial"/>
          <w:sz w:val="19"/>
        </w:rPr>
      </w:r>
    </w:p>
    <w:p>
      <w:pPr>
        <w:spacing w:after="0" w:line="384" w:lineRule="auto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1910" w:h="16840"/>
          <w:pgMar w:top="1180" w:bottom="280" w:left="0" w:right="0"/>
          <w:cols w:num="4" w:equalWidth="0">
            <w:col w:w="2875" w:space="40"/>
            <w:col w:w="428" w:space="40"/>
            <w:col w:w="1328" w:space="1127"/>
            <w:col w:w="6072"/>
          </w:cols>
        </w:sectPr>
      </w:pPr>
    </w:p>
    <w:p>
      <w:pPr>
        <w:spacing w:before="99"/>
        <w:ind w:left="7214" w:right="988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939598"/>
          <w:sz w:val="18"/>
        </w:rPr>
        <w:t>RAP - Registered Aboriginal</w:t>
      </w:r>
      <w:r>
        <w:rPr>
          <w:rFonts w:ascii="Arial"/>
          <w:color w:val="939598"/>
          <w:spacing w:val="-26"/>
          <w:sz w:val="18"/>
        </w:rPr>
        <w:t> </w:t>
      </w:r>
      <w:r>
        <w:rPr>
          <w:rFonts w:ascii="Arial"/>
          <w:color w:val="939598"/>
          <w:sz w:val="18"/>
        </w:rPr>
        <w:t>Party</w:t>
      </w:r>
      <w:r>
        <w:rPr>
          <w:rFonts w:ascii="Arial"/>
          <w:sz w:val="18"/>
        </w:rPr>
      </w:r>
    </w:p>
    <w:p>
      <w:pPr>
        <w:spacing w:line="249" w:lineRule="auto" w:before="147"/>
        <w:ind w:left="7214" w:right="931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939598"/>
          <w:sz w:val="18"/>
        </w:rPr>
        <w:t>Note: Country of Interest includes all land</w:t>
      </w:r>
      <w:r>
        <w:rPr>
          <w:rFonts w:ascii="Arial"/>
          <w:color w:val="939598"/>
          <w:spacing w:val="-19"/>
          <w:sz w:val="18"/>
        </w:rPr>
        <w:t> </w:t>
      </w:r>
      <w:r>
        <w:rPr>
          <w:rFonts w:ascii="Arial"/>
          <w:color w:val="939598"/>
          <w:sz w:val="18"/>
        </w:rPr>
        <w:t>that</w:t>
      </w:r>
      <w:r>
        <w:rPr>
          <w:rFonts w:ascii="Arial"/>
          <w:color w:val="939598"/>
          <w:sz w:val="18"/>
        </w:rPr>
        <w:t> Gunaikurnai have connection to and</w:t>
      </w:r>
      <w:r>
        <w:rPr>
          <w:rFonts w:ascii="Arial"/>
          <w:color w:val="939598"/>
          <w:spacing w:val="-8"/>
          <w:sz w:val="18"/>
        </w:rPr>
        <w:t> </w:t>
      </w:r>
      <w:r>
        <w:rPr>
          <w:rFonts w:ascii="Arial"/>
          <w:color w:val="939598"/>
          <w:sz w:val="18"/>
        </w:rPr>
        <w:t>traditional</w:t>
      </w:r>
      <w:r>
        <w:rPr>
          <w:rFonts w:ascii="Arial"/>
          <w:color w:val="939598"/>
          <w:w w:val="100"/>
          <w:sz w:val="18"/>
        </w:rPr>
        <w:t> </w:t>
      </w:r>
      <w:r>
        <w:rPr>
          <w:rFonts w:ascii="Arial"/>
          <w:color w:val="939598"/>
          <w:sz w:val="18"/>
        </w:rPr>
        <w:t>responsibility </w:t>
      </w:r>
      <w:r>
        <w:rPr>
          <w:rFonts w:ascii="Arial"/>
          <w:color w:val="939598"/>
          <w:spacing w:val="-3"/>
          <w:sz w:val="18"/>
        </w:rPr>
        <w:t>for, </w:t>
      </w:r>
      <w:r>
        <w:rPr>
          <w:rFonts w:ascii="Arial"/>
          <w:color w:val="939598"/>
          <w:sz w:val="18"/>
        </w:rPr>
        <w:t>irrespective of</w:t>
      </w:r>
      <w:r>
        <w:rPr>
          <w:rFonts w:ascii="Arial"/>
          <w:color w:val="939598"/>
          <w:spacing w:val="-3"/>
          <w:sz w:val="18"/>
        </w:rPr>
        <w:t> </w:t>
      </w:r>
      <w:r>
        <w:rPr>
          <w:rFonts w:ascii="Arial"/>
          <w:color w:val="939598"/>
          <w:sz w:val="18"/>
        </w:rPr>
        <w:t>whether</w:t>
      </w:r>
      <w:r>
        <w:rPr>
          <w:rFonts w:ascii="Arial"/>
          <w:color w:val="939598"/>
          <w:spacing w:val="-1"/>
          <w:w w:val="100"/>
          <w:sz w:val="18"/>
        </w:rPr>
        <w:t> </w:t>
      </w:r>
      <w:r>
        <w:rPr>
          <w:rFonts w:ascii="Arial"/>
          <w:color w:val="939598"/>
          <w:sz w:val="18"/>
        </w:rPr>
        <w:t>exclusive rights have been recognised</w:t>
      </w:r>
      <w:r>
        <w:rPr>
          <w:rFonts w:ascii="Arial"/>
          <w:color w:val="939598"/>
          <w:spacing w:val="-15"/>
          <w:sz w:val="18"/>
        </w:rPr>
        <w:t> </w:t>
      </w:r>
      <w:r>
        <w:rPr>
          <w:rFonts w:ascii="Arial"/>
          <w:color w:val="939598"/>
          <w:sz w:val="18"/>
        </w:rPr>
        <w:t>through</w:t>
      </w:r>
      <w:r>
        <w:rPr>
          <w:rFonts w:ascii="Arial"/>
          <w:color w:val="939598"/>
          <w:w w:val="100"/>
          <w:sz w:val="18"/>
        </w:rPr>
        <w:t> </w:t>
      </w:r>
      <w:r>
        <w:rPr>
          <w:rFonts w:ascii="Arial"/>
          <w:color w:val="939598"/>
          <w:sz w:val="18"/>
        </w:rPr>
        <w:t>the </w:t>
      </w:r>
      <w:r>
        <w:rPr>
          <w:rFonts w:ascii="Arial"/>
          <w:i/>
          <w:color w:val="939598"/>
          <w:sz w:val="18"/>
        </w:rPr>
        <w:t>Native Title Act 1993 </w:t>
      </w:r>
      <w:r>
        <w:rPr>
          <w:rFonts w:ascii="Arial"/>
          <w:color w:val="939598"/>
          <w:sz w:val="18"/>
        </w:rPr>
        <w:t>or </w:t>
      </w:r>
      <w:r>
        <w:rPr>
          <w:rFonts w:ascii="Arial"/>
          <w:i/>
          <w:color w:val="939598"/>
          <w:sz w:val="18"/>
        </w:rPr>
        <w:t>Traditional</w:t>
      </w:r>
      <w:r>
        <w:rPr>
          <w:rFonts w:ascii="Arial"/>
          <w:i/>
          <w:color w:val="939598"/>
          <w:spacing w:val="-31"/>
          <w:sz w:val="18"/>
        </w:rPr>
        <w:t> </w:t>
      </w:r>
      <w:r>
        <w:rPr>
          <w:rFonts w:ascii="Arial"/>
          <w:i/>
          <w:color w:val="939598"/>
          <w:sz w:val="18"/>
        </w:rPr>
        <w:t>Owner</w:t>
      </w:r>
      <w:r>
        <w:rPr>
          <w:rFonts w:ascii="Arial"/>
          <w:i/>
          <w:color w:val="939598"/>
          <w:w w:val="100"/>
          <w:sz w:val="18"/>
        </w:rPr>
        <w:t> </w:t>
      </w:r>
      <w:r>
        <w:rPr>
          <w:rFonts w:ascii="Arial"/>
          <w:i/>
          <w:color w:val="939598"/>
          <w:sz w:val="18"/>
        </w:rPr>
        <w:t>Settlement Act 2010</w:t>
      </w:r>
      <w:r>
        <w:rPr>
          <w:rFonts w:ascii="Arial"/>
          <w:i/>
          <w:color w:val="939598"/>
          <w:spacing w:val="-16"/>
          <w:sz w:val="18"/>
        </w:rPr>
        <w:t> </w:t>
      </w:r>
      <w:r>
        <w:rPr>
          <w:rFonts w:ascii="Arial"/>
          <w:i/>
          <w:color w:val="939598"/>
          <w:sz w:val="18"/>
        </w:rPr>
        <w:t>(Vic)</w:t>
      </w:r>
      <w:r>
        <w:rPr>
          <w:rFonts w:ascii="Arial"/>
          <w:color w:val="939598"/>
          <w:sz w:val="18"/>
        </w:rPr>
        <w:t>.</w:t>
      </w:r>
      <w:r>
        <w:rPr>
          <w:rFonts w:ascii="Arial"/>
          <w:sz w:val="18"/>
        </w:rPr>
      </w:r>
    </w:p>
    <w:p>
      <w:pPr>
        <w:pStyle w:val="Heading5"/>
        <w:tabs>
          <w:tab w:pos="11329" w:val="left" w:leader="none"/>
        </w:tabs>
        <w:spacing w:line="240" w:lineRule="auto" w:before="83"/>
        <w:ind w:right="0"/>
        <w:jc w:val="left"/>
        <w:rPr>
          <w:u w:val="none"/>
        </w:rPr>
      </w:pPr>
      <w:r>
        <w:rPr/>
        <w:pict>
          <v:group style="position:absolute;margin-left:582.508606pt;margin-top:14.426872pt;width:12.8pt;height:4.8pt;mso-position-horizontal-relative:page;mso-position-vertical-relative:paragraph;z-index:-887704" coordorigin="11650,289" coordsize="256,96">
            <v:group style="position:absolute;left:11898;top:296;width:2;height:80" coordorigin="11898,296" coordsize="2,80">
              <v:shape style="position:absolute;left:11898;top:296;width:2;height:80" coordorigin="11898,296" coordsize="0,80" path="m11898,376l11898,296e" filled="false" stroked="true" strokeweight=".748pt" strokecolor="#939598">
                <v:path arrowok="t"/>
              </v:shape>
            </v:group>
            <v:group style="position:absolute;left:11858;top:296;width:2;height:80" coordorigin="11858,296" coordsize="2,80">
              <v:shape style="position:absolute;left:11858;top:296;width:2;height:80" coordorigin="11858,296" coordsize="0,80" path="m11858,376l11858,296e" filled="false" stroked="true" strokeweight=".748pt" strokecolor="#939598">
                <v:path arrowok="t"/>
              </v:shape>
            </v:group>
            <v:group style="position:absolute;left:11818;top:296;width:2;height:80" coordorigin="11818,296" coordsize="2,80">
              <v:shape style="position:absolute;left:11818;top:296;width:2;height:80" coordorigin="11818,296" coordsize="0,80" path="m11818,376l11818,296e" filled="false" stroked="true" strokeweight=".748pt" strokecolor="#939598">
                <v:path arrowok="t"/>
              </v:shape>
            </v:group>
            <v:group style="position:absolute;left:11778;top:296;width:2;height:80" coordorigin="11778,296" coordsize="2,80">
              <v:shape style="position:absolute;left:11778;top:296;width:2;height:80" coordorigin="11778,296" coordsize="0,80" path="m11778,376l11778,296e" filled="false" stroked="true" strokeweight=".748pt" strokecolor="#939598">
                <v:path arrowok="t"/>
              </v:shape>
            </v:group>
            <v:group style="position:absolute;left:11738;top:296;width:2;height:80" coordorigin="11738,296" coordsize="2,80">
              <v:shape style="position:absolute;left:11738;top:296;width:2;height:80" coordorigin="11738,296" coordsize="0,80" path="m11738,376l11738,296e" filled="false" stroked="true" strokeweight=".748pt" strokecolor="#939598">
                <v:path arrowok="t"/>
              </v:shape>
            </v:group>
            <v:group style="position:absolute;left:11698;top:296;width:2;height:80" coordorigin="11698,296" coordsize="2,80">
              <v:shape style="position:absolute;left:11698;top:296;width:2;height:80" coordorigin="11698,296" coordsize="0,80" path="m11698,376l11698,296e" filled="false" stroked="true" strokeweight=".748pt" strokecolor="#939598">
                <v:path arrowok="t"/>
              </v:shape>
            </v:group>
            <v:group style="position:absolute;left:11658;top:296;width:2;height:80" coordorigin="11658,296" coordsize="2,80">
              <v:shape style="position:absolute;left:11658;top:296;width:2;height:80" coordorigin="11658,296" coordsize="0,80" path="m11658,376l11658,296e" filled="false" stroked="true" strokeweight=".748pt" strokecolor="#93959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-.374011pt;margin-top:14.437872pt;width:559.6pt;height:4.95pt;mso-position-horizontal-relative:page;mso-position-vertical-relative:paragraph;z-index:-887680" coordorigin="-7,289" coordsize="11192,99">
            <v:group style="position:absolute;left:11177;top:296;width:2;height:80" coordorigin="11177,296" coordsize="2,80">
              <v:shape style="position:absolute;left:11177;top:296;width:2;height:80" coordorigin="11177,296" coordsize="1,80" path="m11177,376l11177,296e" filled="false" stroked="true" strokeweight=".748pt" strokecolor="#939598">
                <v:path arrowok="t"/>
              </v:shape>
            </v:group>
            <v:group style="position:absolute;left:11137;top:296;width:2;height:80" coordorigin="11137,296" coordsize="2,80">
              <v:shape style="position:absolute;left:11137;top:296;width:2;height:80" coordorigin="11137,296" coordsize="0,80" path="m11137,376l11137,296e" filled="false" stroked="true" strokeweight=".748pt" strokecolor="#939598">
                <v:path arrowok="t"/>
              </v:shape>
            </v:group>
            <v:group style="position:absolute;left:11097;top:296;width:2;height:80" coordorigin="11097,296" coordsize="2,80">
              <v:shape style="position:absolute;left:11097;top:296;width:2;height:80" coordorigin="11097,296" coordsize="0,80" path="m11097,376l11097,296e" filled="false" stroked="true" strokeweight=".748pt" strokecolor="#939598">
                <v:path arrowok="t"/>
              </v:shape>
            </v:group>
            <v:group style="position:absolute;left:11057;top:296;width:2;height:80" coordorigin="11057,296" coordsize="2,80">
              <v:shape style="position:absolute;left:11057;top:296;width:2;height:80" coordorigin="11057,296" coordsize="0,80" path="m11057,376l11057,296e" filled="false" stroked="true" strokeweight=".748pt" strokecolor="#939598">
                <v:path arrowok="t"/>
              </v:shape>
            </v:group>
            <v:group style="position:absolute;left:11017;top:296;width:2;height:80" coordorigin="11017,296" coordsize="2,80">
              <v:shape style="position:absolute;left:11017;top:296;width:2;height:80" coordorigin="11017,296" coordsize="0,80" path="m11017,376l11017,296e" filled="false" stroked="true" strokeweight=".748pt" strokecolor="#939598">
                <v:path arrowok="t"/>
              </v:shape>
            </v:group>
            <v:group style="position:absolute;left:10977;top:296;width:2;height:80" coordorigin="10977,296" coordsize="2,80">
              <v:shape style="position:absolute;left:10977;top:296;width:2;height:80" coordorigin="10977,296" coordsize="0,80" path="m10977,376l10977,296e" filled="false" stroked="true" strokeweight=".748pt" strokecolor="#939598">
                <v:path arrowok="t"/>
              </v:shape>
            </v:group>
            <v:group style="position:absolute;left:10937;top:296;width:2;height:80" coordorigin="10937,296" coordsize="2,80">
              <v:shape style="position:absolute;left:10937;top:296;width:2;height:80" coordorigin="10937,296" coordsize="0,80" path="m10937,376l10937,296e" filled="false" stroked="true" strokeweight=".748pt" strokecolor="#939598">
                <v:path arrowok="t"/>
              </v:shape>
            </v:group>
            <v:group style="position:absolute;left:10896;top:296;width:2;height:80" coordorigin="10896,296" coordsize="2,80">
              <v:shape style="position:absolute;left:10896;top:296;width:2;height:80" coordorigin="10896,296" coordsize="0,80" path="m10897,376l10896,296e" filled="false" stroked="true" strokeweight=".748pt" strokecolor="#939598">
                <v:path arrowok="t"/>
              </v:shape>
            </v:group>
            <v:group style="position:absolute;left:10856;top:296;width:2;height:80" coordorigin="10856,296" coordsize="2,80">
              <v:shape style="position:absolute;left:10856;top:296;width:2;height:80" coordorigin="10856,296" coordsize="1,80" path="m10856,376l10856,296e" filled="false" stroked="true" strokeweight=".748pt" strokecolor="#939598">
                <v:path arrowok="t"/>
              </v:shape>
            </v:group>
            <v:group style="position:absolute;left:10816;top:296;width:2;height:80" coordorigin="10816,296" coordsize="2,80">
              <v:shape style="position:absolute;left:10816;top:296;width:2;height:80" coordorigin="10816,296" coordsize="0,80" path="m10816,376l10816,296e" filled="false" stroked="true" strokeweight=".748pt" strokecolor="#939598">
                <v:path arrowok="t"/>
              </v:shape>
            </v:group>
            <v:group style="position:absolute;left:10776;top:296;width:2;height:80" coordorigin="10776,296" coordsize="2,80">
              <v:shape style="position:absolute;left:10776;top:296;width:2;height:80" coordorigin="10776,296" coordsize="0,80" path="m10776,376l10776,296e" filled="false" stroked="true" strokeweight=".748pt" strokecolor="#939598">
                <v:path arrowok="t"/>
              </v:shape>
            </v:group>
            <v:group style="position:absolute;left:10736;top:296;width:2;height:80" coordorigin="10736,296" coordsize="2,80">
              <v:shape style="position:absolute;left:10736;top:296;width:2;height:80" coordorigin="10736,296" coordsize="1,80" path="m10736,376l10736,296e" filled="false" stroked="true" strokeweight=".748pt" strokecolor="#939598">
                <v:path arrowok="t"/>
              </v:shape>
            </v:group>
            <v:group style="position:absolute;left:10696;top:296;width:2;height:80" coordorigin="10696,296" coordsize="2,80">
              <v:shape style="position:absolute;left:10696;top:296;width:2;height:80" coordorigin="10696,296" coordsize="0,80" path="m10696,376l10696,296e" filled="false" stroked="true" strokeweight=".748pt" strokecolor="#939598">
                <v:path arrowok="t"/>
              </v:shape>
            </v:group>
            <v:group style="position:absolute;left:10656;top:296;width:2;height:80" coordorigin="10656,296" coordsize="2,80">
              <v:shape style="position:absolute;left:10656;top:296;width:2;height:80" coordorigin="10656,296" coordsize="0,80" path="m10656,376l10656,296e" filled="false" stroked="true" strokeweight=".748pt" strokecolor="#939598">
                <v:path arrowok="t"/>
              </v:shape>
            </v:group>
            <v:group style="position:absolute;left:10616;top:296;width:2;height:80" coordorigin="10616,296" coordsize="2,80">
              <v:shape style="position:absolute;left:10616;top:296;width:2;height:80" coordorigin="10616,296" coordsize="0,80" path="m10616,376l10616,296e" filled="false" stroked="true" strokeweight=".748pt" strokecolor="#939598">
                <v:path arrowok="t"/>
              </v:shape>
            </v:group>
            <v:group style="position:absolute;left:10576;top:296;width:2;height:80" coordorigin="10576,296" coordsize="2,80">
              <v:shape style="position:absolute;left:10576;top:296;width:2;height:80" coordorigin="10576,296" coordsize="0,80" path="m10576,376l10576,296e" filled="false" stroked="true" strokeweight=".748pt" strokecolor="#939598">
                <v:path arrowok="t"/>
              </v:shape>
            </v:group>
            <v:group style="position:absolute;left:10536;top:296;width:2;height:80" coordorigin="10536,296" coordsize="2,80">
              <v:shape style="position:absolute;left:10536;top:296;width:2;height:80" coordorigin="10536,296" coordsize="1,80" path="m10536,376l10536,296e" filled="false" stroked="true" strokeweight=".748pt" strokecolor="#939598">
                <v:path arrowok="t"/>
              </v:shape>
            </v:group>
            <v:group style="position:absolute;left:10496;top:296;width:2;height:80" coordorigin="10496,296" coordsize="2,80">
              <v:shape style="position:absolute;left:10496;top:296;width:2;height:80" coordorigin="10496,296" coordsize="0,80" path="m10496,376l10496,296e" filled="false" stroked="true" strokeweight=".748pt" strokecolor="#939598">
                <v:path arrowok="t"/>
              </v:shape>
            </v:group>
            <v:group style="position:absolute;left:10456;top:296;width:2;height:80" coordorigin="10456,296" coordsize="2,80">
              <v:shape style="position:absolute;left:10456;top:296;width:2;height:80" coordorigin="10456,296" coordsize="0,80" path="m10456,376l10456,296e" filled="false" stroked="true" strokeweight=".748pt" strokecolor="#939598">
                <v:path arrowok="t"/>
              </v:shape>
            </v:group>
            <v:group style="position:absolute;left:10416;top:296;width:2;height:80" coordorigin="10416,296" coordsize="2,80">
              <v:shape style="position:absolute;left:10416;top:296;width:2;height:80" coordorigin="10416,296" coordsize="0,80" path="m10416,376l10416,296e" filled="false" stroked="true" strokeweight=".748pt" strokecolor="#939598">
                <v:path arrowok="t"/>
              </v:shape>
            </v:group>
            <v:group style="position:absolute;left:10376;top:296;width:2;height:80" coordorigin="10376,296" coordsize="2,80">
              <v:shape style="position:absolute;left:10376;top:296;width:2;height:80" coordorigin="10376,296" coordsize="0,80" path="m10376,376l10376,296e" filled="false" stroked="true" strokeweight=".748pt" strokecolor="#939598">
                <v:path arrowok="t"/>
              </v:shape>
            </v:group>
            <v:group style="position:absolute;left:10336;top:296;width:2;height:80" coordorigin="10336,296" coordsize="2,80">
              <v:shape style="position:absolute;left:10336;top:296;width:2;height:80" coordorigin="10336,296" coordsize="0,80" path="m10336,376l10336,296e" filled="false" stroked="true" strokeweight=".748pt" strokecolor="#939598">
                <v:path arrowok="t"/>
              </v:shape>
            </v:group>
            <v:group style="position:absolute;left:10296;top:296;width:2;height:80" coordorigin="10296,296" coordsize="2,80">
              <v:shape style="position:absolute;left:10296;top:296;width:2;height:80" coordorigin="10296,296" coordsize="0,80" path="m10296,376l10296,296e" filled="false" stroked="true" strokeweight=".748pt" strokecolor="#939598">
                <v:path arrowok="t"/>
              </v:shape>
            </v:group>
            <v:group style="position:absolute;left:10256;top:296;width:2;height:80" coordorigin="10256,296" coordsize="2,80">
              <v:shape style="position:absolute;left:10256;top:296;width:2;height:80" coordorigin="10256,296" coordsize="1,80" path="m10256,376l10256,296e" filled="false" stroked="true" strokeweight=".748pt" strokecolor="#939598">
                <v:path arrowok="t"/>
              </v:shape>
            </v:group>
            <v:group style="position:absolute;left:10215;top:297;width:2;height:80" coordorigin="10215,297" coordsize="2,80">
              <v:shape style="position:absolute;left:10215;top:297;width:2;height:80" coordorigin="10215,297" coordsize="1,80" path="m10215,377l10215,297e" filled="false" stroked="true" strokeweight=".748pt" strokecolor="#939598">
                <v:path arrowok="t"/>
              </v:shape>
            </v:group>
            <v:group style="position:absolute;left:10175;top:297;width:2;height:80" coordorigin="10175,297" coordsize="2,80">
              <v:shape style="position:absolute;left:10175;top:297;width:2;height:80" coordorigin="10175,297" coordsize="1,80" path="m10175,377l10175,297e" filled="false" stroked="true" strokeweight=".748pt" strokecolor="#939598">
                <v:path arrowok="t"/>
              </v:shape>
            </v:group>
            <v:group style="position:absolute;left:10135;top:297;width:2;height:80" coordorigin="10135,297" coordsize="2,80">
              <v:shape style="position:absolute;left:10135;top:297;width:2;height:80" coordorigin="10135,297" coordsize="1,80" path="m10135,377l10135,297e" filled="false" stroked="true" strokeweight=".748pt" strokecolor="#939598">
                <v:path arrowok="t"/>
              </v:shape>
            </v:group>
            <v:group style="position:absolute;left:10095;top:297;width:2;height:80" coordorigin="10095,297" coordsize="2,80">
              <v:shape style="position:absolute;left:10095;top:297;width:2;height:80" coordorigin="10095,297" coordsize="1,80" path="m10095,377l10095,297e" filled="false" stroked="true" strokeweight=".748pt" strokecolor="#939598">
                <v:path arrowok="t"/>
              </v:shape>
            </v:group>
            <v:group style="position:absolute;left:10055;top:297;width:2;height:80" coordorigin="10055,297" coordsize="2,80">
              <v:shape style="position:absolute;left:10055;top:297;width:2;height:80" coordorigin="10055,297" coordsize="1,80" path="m10055,377l10055,297e" filled="false" stroked="true" strokeweight=".748pt" strokecolor="#939598">
                <v:path arrowok="t"/>
              </v:shape>
            </v:group>
            <v:group style="position:absolute;left:10015;top:297;width:2;height:80" coordorigin="10015,297" coordsize="2,80">
              <v:shape style="position:absolute;left:10015;top:297;width:2;height:80" coordorigin="10015,297" coordsize="0,80" path="m10015,377l10015,297e" filled="false" stroked="true" strokeweight=".748pt" strokecolor="#939598">
                <v:path arrowok="t"/>
              </v:shape>
            </v:group>
            <v:group style="position:absolute;left:9975;top:297;width:2;height:80" coordorigin="9975,297" coordsize="2,80">
              <v:shape style="position:absolute;left:9975;top:297;width:2;height:80" coordorigin="9975,297" coordsize="0,80" path="m9975,377l9975,297e" filled="false" stroked="true" strokeweight=".748pt" strokecolor="#939598">
                <v:path arrowok="t"/>
              </v:shape>
            </v:group>
            <v:group style="position:absolute;left:9935;top:297;width:2;height:80" coordorigin="9935,297" coordsize="2,80">
              <v:shape style="position:absolute;left:9935;top:297;width:2;height:80" coordorigin="9935,297" coordsize="0,80" path="m9935,377l9935,297e" filled="false" stroked="true" strokeweight=".748pt" strokecolor="#939598">
                <v:path arrowok="t"/>
              </v:shape>
            </v:group>
            <v:group style="position:absolute;left:9895;top:297;width:2;height:80" coordorigin="9895,297" coordsize="2,80">
              <v:shape style="position:absolute;left:9895;top:297;width:2;height:80" coordorigin="9895,297" coordsize="1,80" path="m9895,377l9895,297e" filled="false" stroked="true" strokeweight=".748pt" strokecolor="#939598">
                <v:path arrowok="t"/>
              </v:shape>
            </v:group>
            <v:group style="position:absolute;left:9855;top:297;width:2;height:80" coordorigin="9855,297" coordsize="2,80">
              <v:shape style="position:absolute;left:9855;top:297;width:2;height:80" coordorigin="9855,297" coordsize="1,80" path="m9855,377l9855,297e" filled="false" stroked="true" strokeweight=".748pt" strokecolor="#939598">
                <v:path arrowok="t"/>
              </v:shape>
            </v:group>
            <v:group style="position:absolute;left:9815;top:297;width:2;height:80" coordorigin="9815,297" coordsize="2,80">
              <v:shape style="position:absolute;left:9815;top:297;width:2;height:80" coordorigin="9815,297" coordsize="0,80" path="m9815,377l9815,297e" filled="false" stroked="true" strokeweight=".748pt" strokecolor="#939598">
                <v:path arrowok="t"/>
              </v:shape>
            </v:group>
            <v:group style="position:absolute;left:9775;top:297;width:2;height:80" coordorigin="9775,297" coordsize="2,80">
              <v:shape style="position:absolute;left:9775;top:297;width:2;height:80" coordorigin="9775,297" coordsize="1,80" path="m9775,377l9775,297e" filled="false" stroked="true" strokeweight=".748pt" strokecolor="#939598">
                <v:path arrowok="t"/>
              </v:shape>
            </v:group>
            <v:group style="position:absolute;left:9735;top:297;width:2;height:80" coordorigin="9735,297" coordsize="2,80">
              <v:shape style="position:absolute;left:9735;top:297;width:2;height:80" coordorigin="9735,297" coordsize="1,80" path="m9735,377l9735,297e" filled="false" stroked="true" strokeweight=".748pt" strokecolor="#939598">
                <v:path arrowok="t"/>
              </v:shape>
            </v:group>
            <v:group style="position:absolute;left:9695;top:297;width:2;height:80" coordorigin="9695,297" coordsize="2,80">
              <v:shape style="position:absolute;left:9695;top:297;width:2;height:80" coordorigin="9695,297" coordsize="0,80" path="m9695,377l9695,297e" filled="false" stroked="true" strokeweight=".748pt" strokecolor="#939598">
                <v:path arrowok="t"/>
              </v:shape>
            </v:group>
            <v:group style="position:absolute;left:9655;top:297;width:2;height:80" coordorigin="9655,297" coordsize="2,80">
              <v:shape style="position:absolute;left:9655;top:297;width:2;height:80" coordorigin="9655,297" coordsize="0,80" path="m9655,377l9655,297e" filled="false" stroked="true" strokeweight=".748pt" strokecolor="#939598">
                <v:path arrowok="t"/>
              </v:shape>
            </v:group>
            <v:group style="position:absolute;left:9615;top:297;width:2;height:80" coordorigin="9615,297" coordsize="2,80">
              <v:shape style="position:absolute;left:9615;top:297;width:2;height:80" coordorigin="9615,297" coordsize="0,80" path="m9615,377l9615,297e" filled="false" stroked="true" strokeweight=".748pt" strokecolor="#939598">
                <v:path arrowok="t"/>
              </v:shape>
            </v:group>
            <v:group style="position:absolute;left:9574;top:297;width:2;height:80" coordorigin="9574,297" coordsize="2,80">
              <v:shape style="position:absolute;left:9574;top:297;width:2;height:80" coordorigin="9574,297" coordsize="1,80" path="m9575,377l9574,297e" filled="false" stroked="true" strokeweight=".748pt" strokecolor="#939598">
                <v:path arrowok="t"/>
              </v:shape>
            </v:group>
            <v:group style="position:absolute;left:9534;top:297;width:2;height:80" coordorigin="9534,297" coordsize="2,80">
              <v:shape style="position:absolute;left:9534;top:297;width:2;height:80" coordorigin="9534,297" coordsize="1,80" path="m9534,377l9534,297e" filled="false" stroked="true" strokeweight=".748pt" strokecolor="#939598">
                <v:path arrowok="t"/>
              </v:shape>
            </v:group>
            <v:group style="position:absolute;left:9494;top:297;width:2;height:80" coordorigin="9494,297" coordsize="2,80">
              <v:shape style="position:absolute;left:9494;top:297;width:2;height:80" coordorigin="9494,297" coordsize="0,80" path="m9494,377l9494,297e" filled="false" stroked="true" strokeweight=".748pt" strokecolor="#939598">
                <v:path arrowok="t"/>
              </v:shape>
            </v:group>
            <v:group style="position:absolute;left:9454;top:297;width:2;height:80" coordorigin="9454,297" coordsize="2,80">
              <v:shape style="position:absolute;left:9454;top:297;width:2;height:80" coordorigin="9454,297" coordsize="1,80" path="m9454,377l9454,297e" filled="false" stroked="true" strokeweight=".748pt" strokecolor="#939598">
                <v:path arrowok="t"/>
              </v:shape>
            </v:group>
            <v:group style="position:absolute;left:9414;top:297;width:2;height:80" coordorigin="9414,297" coordsize="2,80">
              <v:shape style="position:absolute;left:9414;top:297;width:2;height:80" coordorigin="9414,297" coordsize="0,80" path="m9414,377l9414,297e" filled="false" stroked="true" strokeweight=".748pt" strokecolor="#939598">
                <v:path arrowok="t"/>
              </v:shape>
            </v:group>
            <v:group style="position:absolute;left:9374;top:297;width:2;height:80" coordorigin="9374,297" coordsize="2,80">
              <v:shape style="position:absolute;left:9374;top:297;width:2;height:80" coordorigin="9374,297" coordsize="0,80" path="m9374,377l9374,297e" filled="false" stroked="true" strokeweight=".748pt" strokecolor="#939598">
                <v:path arrowok="t"/>
              </v:shape>
            </v:group>
            <v:group style="position:absolute;left:9334;top:297;width:2;height:80" coordorigin="9334,297" coordsize="2,80">
              <v:shape style="position:absolute;left:9334;top:297;width:2;height:80" coordorigin="9334,297" coordsize="1,80" path="m9334,377l9334,297e" filled="false" stroked="true" strokeweight=".748pt" strokecolor="#939598">
                <v:path arrowok="t"/>
              </v:shape>
            </v:group>
            <v:group style="position:absolute;left:9294;top:297;width:2;height:80" coordorigin="9294,297" coordsize="2,80">
              <v:shape style="position:absolute;left:9294;top:297;width:2;height:80" coordorigin="9294,297" coordsize="0,80" path="m9294,377l9294,297e" filled="false" stroked="true" strokeweight=".748pt" strokecolor="#939598">
                <v:path arrowok="t"/>
              </v:shape>
            </v:group>
            <v:group style="position:absolute;left:9254;top:297;width:2;height:80" coordorigin="9254,297" coordsize="2,80">
              <v:shape style="position:absolute;left:9254;top:297;width:2;height:80" coordorigin="9254,297" coordsize="1,80" path="m9254,377l9254,297e" filled="false" stroked="true" strokeweight=".748pt" strokecolor="#939598">
                <v:path arrowok="t"/>
              </v:shape>
            </v:group>
            <v:group style="position:absolute;left:9214;top:297;width:2;height:80" coordorigin="9214,297" coordsize="2,80">
              <v:shape style="position:absolute;left:9214;top:297;width:2;height:80" coordorigin="9214,297" coordsize="1,80" path="m9214,377l9214,297e" filled="false" stroked="true" strokeweight=".748pt" strokecolor="#939598">
                <v:path arrowok="t"/>
              </v:shape>
            </v:group>
            <v:group style="position:absolute;left:9174;top:297;width:2;height:80" coordorigin="9174,297" coordsize="2,80">
              <v:shape style="position:absolute;left:9174;top:297;width:2;height:80" coordorigin="9174,297" coordsize="0,80" path="m9174,377l9174,297e" filled="false" stroked="true" strokeweight=".748pt" strokecolor="#939598">
                <v:path arrowok="t"/>
              </v:shape>
            </v:group>
            <v:group style="position:absolute;left:9134;top:297;width:2;height:80" coordorigin="9134,297" coordsize="2,80">
              <v:shape style="position:absolute;left:9134;top:297;width:2;height:80" coordorigin="9134,297" coordsize="1,80" path="m9134,377l9134,297e" filled="false" stroked="true" strokeweight=".748pt" strokecolor="#939598">
                <v:path arrowok="t"/>
              </v:shape>
            </v:group>
            <v:group style="position:absolute;left:9094;top:297;width:2;height:80" coordorigin="9094,297" coordsize="2,80">
              <v:shape style="position:absolute;left:9094;top:297;width:2;height:80" coordorigin="9094,297" coordsize="0,80" path="m9094,377l9094,297e" filled="false" stroked="true" strokeweight=".748pt" strokecolor="#939598">
                <v:path arrowok="t"/>
              </v:shape>
            </v:group>
            <v:group style="position:absolute;left:9054;top:297;width:2;height:80" coordorigin="9054,297" coordsize="2,80">
              <v:shape style="position:absolute;left:9054;top:297;width:2;height:80" coordorigin="9054,297" coordsize="1,80" path="m9054,377l9054,297e" filled="false" stroked="true" strokeweight=".748pt" strokecolor="#939598">
                <v:path arrowok="t"/>
              </v:shape>
            </v:group>
            <v:group style="position:absolute;left:9014;top:297;width:2;height:80" coordorigin="9014,297" coordsize="2,80">
              <v:shape style="position:absolute;left:9014;top:297;width:2;height:80" coordorigin="9014,297" coordsize="1,80" path="m9014,377l9014,297e" filled="false" stroked="true" strokeweight=".748pt" strokecolor="#939598">
                <v:path arrowok="t"/>
              </v:shape>
            </v:group>
            <v:group style="position:absolute;left:8974;top:297;width:2;height:80" coordorigin="8974,297" coordsize="2,80">
              <v:shape style="position:absolute;left:8974;top:297;width:2;height:80" coordorigin="8974,297" coordsize="1,80" path="m8974,377l8974,297e" filled="false" stroked="true" strokeweight=".748pt" strokecolor="#939598">
                <v:path arrowok="t"/>
              </v:shape>
            </v:group>
            <v:group style="position:absolute;left:8934;top:297;width:2;height:80" coordorigin="8934,297" coordsize="2,80">
              <v:shape style="position:absolute;left:8934;top:297;width:2;height:80" coordorigin="8934,297" coordsize="1,80" path="m8934,377l8934,297e" filled="false" stroked="true" strokeweight=".748pt" strokecolor="#939598">
                <v:path arrowok="t"/>
              </v:shape>
            </v:group>
            <v:group style="position:absolute;left:8893;top:297;width:2;height:80" coordorigin="8893,297" coordsize="2,80">
              <v:shape style="position:absolute;left:8893;top:297;width:2;height:80" coordorigin="8893,297" coordsize="1,80" path="m8893,377l8893,297e" filled="false" stroked="true" strokeweight=".748pt" strokecolor="#939598">
                <v:path arrowok="t"/>
              </v:shape>
            </v:group>
            <v:group style="position:absolute;left:8853;top:297;width:2;height:80" coordorigin="8853,297" coordsize="2,80">
              <v:shape style="position:absolute;left:8853;top:297;width:2;height:80" coordorigin="8853,297" coordsize="1,80" path="m8853,377l8853,297e" filled="false" stroked="true" strokeweight=".748pt" strokecolor="#939598">
                <v:path arrowok="t"/>
              </v:shape>
            </v:group>
            <v:group style="position:absolute;left:8813;top:297;width:2;height:80" coordorigin="8813,297" coordsize="2,80">
              <v:shape style="position:absolute;left:8813;top:297;width:2;height:80" coordorigin="8813,297" coordsize="0,80" path="m8813,377l8813,297e" filled="false" stroked="true" strokeweight=".748pt" strokecolor="#939598">
                <v:path arrowok="t"/>
              </v:shape>
            </v:group>
            <v:group style="position:absolute;left:8773;top:297;width:2;height:80" coordorigin="8773,297" coordsize="2,80">
              <v:shape style="position:absolute;left:8773;top:297;width:2;height:80" coordorigin="8773,297" coordsize="1,80" path="m8773,377l8773,297e" filled="false" stroked="true" strokeweight=".748pt" strokecolor="#939598">
                <v:path arrowok="t"/>
              </v:shape>
            </v:group>
            <v:group style="position:absolute;left:8733;top:297;width:2;height:80" coordorigin="8733,297" coordsize="2,80">
              <v:shape style="position:absolute;left:8733;top:297;width:2;height:80" coordorigin="8733,297" coordsize="0,80" path="m8733,377l8733,297e" filled="false" stroked="true" strokeweight=".748pt" strokecolor="#939598">
                <v:path arrowok="t"/>
              </v:shape>
            </v:group>
            <v:group style="position:absolute;left:8693;top:297;width:2;height:80" coordorigin="8693,297" coordsize="2,80">
              <v:shape style="position:absolute;left:8693;top:297;width:2;height:80" coordorigin="8693,297" coordsize="1,80" path="m8693,377l8693,297e" filled="false" stroked="true" strokeweight=".748pt" strokecolor="#939598">
                <v:path arrowok="t"/>
              </v:shape>
            </v:group>
            <v:group style="position:absolute;left:8653;top:297;width:2;height:80" coordorigin="8653,297" coordsize="2,80">
              <v:shape style="position:absolute;left:8653;top:297;width:2;height:80" coordorigin="8653,297" coordsize="1,80" path="m8653,377l8653,297e" filled="false" stroked="true" strokeweight=".748pt" strokecolor="#939598">
                <v:path arrowok="t"/>
              </v:shape>
            </v:group>
            <v:group style="position:absolute;left:8613;top:297;width:2;height:80" coordorigin="8613,297" coordsize="2,80">
              <v:shape style="position:absolute;left:8613;top:297;width:2;height:80" coordorigin="8613,297" coordsize="0,80" path="m8613,377l8613,297e" filled="false" stroked="true" strokeweight=".748pt" strokecolor="#939598">
                <v:path arrowok="t"/>
              </v:shape>
            </v:group>
            <v:group style="position:absolute;left:8573;top:297;width:2;height:80" coordorigin="8573,297" coordsize="2,80">
              <v:shape style="position:absolute;left:8573;top:297;width:2;height:80" coordorigin="8573,297" coordsize="0,80" path="m8573,377l8573,297e" filled="false" stroked="true" strokeweight=".748pt" strokecolor="#939598">
                <v:path arrowok="t"/>
              </v:shape>
            </v:group>
            <v:group style="position:absolute;left:8533;top:297;width:2;height:80" coordorigin="8533,297" coordsize="2,80">
              <v:shape style="position:absolute;left:8533;top:297;width:2;height:80" coordorigin="8533,297" coordsize="0,80" path="m8533,377l8533,297e" filled="false" stroked="true" strokeweight=".748pt" strokecolor="#939598">
                <v:path arrowok="t"/>
              </v:shape>
            </v:group>
            <v:group style="position:absolute;left:8493;top:297;width:2;height:80" coordorigin="8493,297" coordsize="2,80">
              <v:shape style="position:absolute;left:8493;top:297;width:2;height:80" coordorigin="8493,297" coordsize="0,80" path="m8493,377l8493,297e" filled="false" stroked="true" strokeweight=".748pt" strokecolor="#939598">
                <v:path arrowok="t"/>
              </v:shape>
            </v:group>
            <v:group style="position:absolute;left:8453;top:297;width:2;height:80" coordorigin="8453,297" coordsize="2,80">
              <v:shape style="position:absolute;left:8453;top:297;width:2;height:80" coordorigin="8453,297" coordsize="1,80" path="m8453,377l8453,297e" filled="false" stroked="true" strokeweight=".748pt" strokecolor="#939598">
                <v:path arrowok="t"/>
              </v:shape>
            </v:group>
            <v:group style="position:absolute;left:8413;top:297;width:2;height:80" coordorigin="8413,297" coordsize="2,80">
              <v:shape style="position:absolute;left:8413;top:297;width:2;height:80" coordorigin="8413,297" coordsize="0,80" path="m8413,377l8413,297e" filled="false" stroked="true" strokeweight=".748pt" strokecolor="#939598">
                <v:path arrowok="t"/>
              </v:shape>
            </v:group>
            <v:group style="position:absolute;left:8373;top:297;width:2;height:80" coordorigin="8373,297" coordsize="2,80">
              <v:shape style="position:absolute;left:8373;top:297;width:2;height:80" coordorigin="8373,297" coordsize="1,80" path="m8373,377l8373,297e" filled="false" stroked="true" strokeweight=".748pt" strokecolor="#939598">
                <v:path arrowok="t"/>
              </v:shape>
            </v:group>
            <v:group style="position:absolute;left:8333;top:297;width:2;height:80" coordorigin="8333,297" coordsize="2,80">
              <v:shape style="position:absolute;left:8333;top:297;width:2;height:80" coordorigin="8333,297" coordsize="0,80" path="m8333,377l8333,297e" filled="false" stroked="true" strokeweight=".748pt" strokecolor="#939598">
                <v:path arrowok="t"/>
              </v:shape>
            </v:group>
            <v:group style="position:absolute;left:8293;top:297;width:2;height:80" coordorigin="8293,297" coordsize="2,80">
              <v:shape style="position:absolute;left:8293;top:297;width:2;height:80" coordorigin="8293,297" coordsize="0,80" path="m8293,377l8293,297e" filled="false" stroked="true" strokeweight=".748pt" strokecolor="#939598">
                <v:path arrowok="t"/>
              </v:shape>
            </v:group>
            <v:group style="position:absolute;left:8252;top:297;width:2;height:80" coordorigin="8252,297" coordsize="2,80">
              <v:shape style="position:absolute;left:8252;top:297;width:2;height:80" coordorigin="8252,297" coordsize="0,80" path="m8253,377l8252,297e" filled="false" stroked="true" strokeweight=".748pt" strokecolor="#939598">
                <v:path arrowok="t"/>
              </v:shape>
            </v:group>
            <v:group style="position:absolute;left:8212;top:297;width:2;height:80" coordorigin="8212,297" coordsize="2,80">
              <v:shape style="position:absolute;left:8212;top:297;width:2;height:80" coordorigin="8212,297" coordsize="0,80" path="m8212,377l8212,297e" filled="false" stroked="true" strokeweight=".748pt" strokecolor="#939598">
                <v:path arrowok="t"/>
              </v:shape>
            </v:group>
            <v:group style="position:absolute;left:8172;top:297;width:2;height:80" coordorigin="8172,297" coordsize="2,80">
              <v:shape style="position:absolute;left:8172;top:297;width:2;height:80" coordorigin="8172,297" coordsize="0,80" path="m8172,377l8172,297e" filled="false" stroked="true" strokeweight=".748pt" strokecolor="#939598">
                <v:path arrowok="t"/>
              </v:shape>
            </v:group>
            <v:group style="position:absolute;left:8132;top:297;width:2;height:80" coordorigin="8132,297" coordsize="2,80">
              <v:shape style="position:absolute;left:8132;top:297;width:2;height:80" coordorigin="8132,297" coordsize="1,80" path="m8132,377l8132,297e" filled="false" stroked="true" strokeweight=".748pt" strokecolor="#939598">
                <v:path arrowok="t"/>
              </v:shape>
            </v:group>
            <v:group style="position:absolute;left:8092;top:297;width:2;height:80" coordorigin="8092,297" coordsize="2,80">
              <v:shape style="position:absolute;left:8092;top:297;width:2;height:80" coordorigin="8092,297" coordsize="0,80" path="m8092,377l8092,297e" filled="false" stroked="true" strokeweight=".748pt" strokecolor="#939598">
                <v:path arrowok="t"/>
              </v:shape>
            </v:group>
            <v:group style="position:absolute;left:8052;top:297;width:2;height:80" coordorigin="8052,297" coordsize="2,80">
              <v:shape style="position:absolute;left:8052;top:297;width:2;height:80" coordorigin="8052,297" coordsize="1,80" path="m8052,377l8052,297e" filled="false" stroked="true" strokeweight=".748pt" strokecolor="#939598">
                <v:path arrowok="t"/>
              </v:shape>
            </v:group>
            <v:group style="position:absolute;left:8012;top:297;width:2;height:80" coordorigin="8012,297" coordsize="2,80">
              <v:shape style="position:absolute;left:8012;top:297;width:2;height:80" coordorigin="8012,297" coordsize="0,80" path="m8012,377l8012,297e" filled="false" stroked="true" strokeweight=".748pt" strokecolor="#939598">
                <v:path arrowok="t"/>
              </v:shape>
            </v:group>
            <v:group style="position:absolute;left:7972;top:297;width:2;height:80" coordorigin="7972,297" coordsize="2,80">
              <v:shape style="position:absolute;left:7972;top:297;width:2;height:80" coordorigin="7972,297" coordsize="0,80" path="m7972,377l7972,297e" filled="false" stroked="true" strokeweight=".748pt" strokecolor="#939598">
                <v:path arrowok="t"/>
              </v:shape>
            </v:group>
            <v:group style="position:absolute;left:7932;top:297;width:2;height:80" coordorigin="7932,297" coordsize="2,80">
              <v:shape style="position:absolute;left:7932;top:297;width:2;height:80" coordorigin="7932,297" coordsize="0,80" path="m7932,377l7932,297e" filled="false" stroked="true" strokeweight=".748pt" strokecolor="#939598">
                <v:path arrowok="t"/>
              </v:shape>
            </v:group>
            <v:group style="position:absolute;left:7892;top:297;width:2;height:80" coordorigin="7892,297" coordsize="2,80">
              <v:shape style="position:absolute;left:7892;top:297;width:2;height:80" coordorigin="7892,297" coordsize="1,80" path="m7892,377l7892,297e" filled="false" stroked="true" strokeweight=".748pt" strokecolor="#939598">
                <v:path arrowok="t"/>
              </v:shape>
            </v:group>
            <v:group style="position:absolute;left:7852;top:297;width:2;height:80" coordorigin="7852,297" coordsize="2,80">
              <v:shape style="position:absolute;left:7852;top:297;width:2;height:80" coordorigin="7852,297" coordsize="1,80" path="m7852,377l7852,297e" filled="false" stroked="true" strokeweight=".748pt" strokecolor="#939598">
                <v:path arrowok="t"/>
              </v:shape>
            </v:group>
            <v:group style="position:absolute;left:7812;top:297;width:2;height:80" coordorigin="7812,297" coordsize="2,80">
              <v:shape style="position:absolute;left:7812;top:297;width:2;height:80" coordorigin="7812,297" coordsize="1,80" path="m7812,377l7812,297e" filled="false" stroked="true" strokeweight=".748pt" strokecolor="#939598">
                <v:path arrowok="t"/>
              </v:shape>
            </v:group>
            <v:group style="position:absolute;left:7772;top:297;width:2;height:80" coordorigin="7772,297" coordsize="2,80">
              <v:shape style="position:absolute;left:7772;top:297;width:2;height:80" coordorigin="7772,297" coordsize="1,80" path="m7772,377l7772,297e" filled="false" stroked="true" strokeweight=".748pt" strokecolor="#939598">
                <v:path arrowok="t"/>
              </v:shape>
            </v:group>
            <v:group style="position:absolute;left:7732;top:297;width:2;height:80" coordorigin="7732,297" coordsize="2,80">
              <v:shape style="position:absolute;left:7732;top:297;width:2;height:80" coordorigin="7732,297" coordsize="1,80" path="m7732,377l7732,297e" filled="false" stroked="true" strokeweight=".748pt" strokecolor="#939598">
                <v:path arrowok="t"/>
              </v:shape>
            </v:group>
            <v:group style="position:absolute;left:7692;top:297;width:2;height:80" coordorigin="7692,297" coordsize="2,80">
              <v:shape style="position:absolute;left:7692;top:297;width:2;height:80" coordorigin="7692,297" coordsize="1,80" path="m7692,377l7692,297e" filled="false" stroked="true" strokeweight=".748pt" strokecolor="#939598">
                <v:path arrowok="t"/>
              </v:shape>
            </v:group>
            <v:group style="position:absolute;left:7652;top:297;width:2;height:80" coordorigin="7652,297" coordsize="2,80">
              <v:shape style="position:absolute;left:7652;top:297;width:2;height:80" coordorigin="7652,297" coordsize="0,80" path="m7652,377l7652,297e" filled="false" stroked="true" strokeweight=".748pt" strokecolor="#939598">
                <v:path arrowok="t"/>
              </v:shape>
            </v:group>
            <v:group style="position:absolute;left:7612;top:297;width:2;height:80" coordorigin="7612,297" coordsize="2,80">
              <v:shape style="position:absolute;left:7612;top:297;width:2;height:80" coordorigin="7612,297" coordsize="1,80" path="m7612,377l7612,297e" filled="false" stroked="true" strokeweight=".748pt" strokecolor="#939598">
                <v:path arrowok="t"/>
              </v:shape>
            </v:group>
            <v:group style="position:absolute;left:7571;top:297;width:2;height:80" coordorigin="7571,297" coordsize="2,80">
              <v:shape style="position:absolute;left:7571;top:297;width:2;height:80" coordorigin="7571,297" coordsize="1,80" path="m7571,377l7571,297e" filled="false" stroked="true" strokeweight=".748pt" strokecolor="#939598">
                <v:path arrowok="t"/>
              </v:shape>
            </v:group>
            <v:group style="position:absolute;left:7531;top:297;width:2;height:80" coordorigin="7531,297" coordsize="2,80">
              <v:shape style="position:absolute;left:7531;top:297;width:2;height:80" coordorigin="7531,297" coordsize="0,80" path="m7531,377l7531,297e" filled="false" stroked="true" strokeweight=".748pt" strokecolor="#939598">
                <v:path arrowok="t"/>
              </v:shape>
            </v:group>
            <v:group style="position:absolute;left:7491;top:297;width:2;height:80" coordorigin="7491,297" coordsize="2,80">
              <v:shape style="position:absolute;left:7491;top:297;width:2;height:80" coordorigin="7491,297" coordsize="1,80" path="m7491,377l7491,297e" filled="false" stroked="true" strokeweight=".748pt" strokecolor="#939598">
                <v:path arrowok="t"/>
              </v:shape>
            </v:group>
            <v:group style="position:absolute;left:7451;top:297;width:2;height:80" coordorigin="7451,297" coordsize="2,80">
              <v:shape style="position:absolute;left:7451;top:297;width:2;height:80" coordorigin="7451,297" coordsize="0,80" path="m7451,377l7451,297e" filled="false" stroked="true" strokeweight=".748pt" strokecolor="#939598">
                <v:path arrowok="t"/>
              </v:shape>
            </v:group>
            <v:group style="position:absolute;left:7411;top:297;width:2;height:80" coordorigin="7411,297" coordsize="2,80">
              <v:shape style="position:absolute;left:7411;top:297;width:2;height:80" coordorigin="7411,297" coordsize="0,80" path="m7411,377l7411,297e" filled="false" stroked="true" strokeweight=".748pt" strokecolor="#939598">
                <v:path arrowok="t"/>
              </v:shape>
            </v:group>
            <v:group style="position:absolute;left:7371;top:297;width:2;height:80" coordorigin="7371,297" coordsize="2,80">
              <v:shape style="position:absolute;left:7371;top:297;width:2;height:80" coordorigin="7371,297" coordsize="1,80" path="m7371,377l7371,297e" filled="false" stroked="true" strokeweight=".748pt" strokecolor="#939598">
                <v:path arrowok="t"/>
              </v:shape>
            </v:group>
            <v:group style="position:absolute;left:7331;top:297;width:2;height:80" coordorigin="7331,297" coordsize="2,80">
              <v:shape style="position:absolute;left:7331;top:297;width:2;height:80" coordorigin="7331,297" coordsize="0,80" path="m7331,377l7331,297e" filled="false" stroked="true" strokeweight=".748pt" strokecolor="#939598">
                <v:path arrowok="t"/>
              </v:shape>
            </v:group>
            <v:group style="position:absolute;left:7291;top:297;width:2;height:80" coordorigin="7291,297" coordsize="2,80">
              <v:shape style="position:absolute;left:7291;top:297;width:2;height:80" coordorigin="7291,297" coordsize="1,80" path="m7291,377l7291,297e" filled="false" stroked="true" strokeweight=".748pt" strokecolor="#939598">
                <v:path arrowok="t"/>
              </v:shape>
            </v:group>
            <v:group style="position:absolute;left:7251;top:297;width:2;height:80" coordorigin="7251,297" coordsize="2,80">
              <v:shape style="position:absolute;left:7251;top:297;width:2;height:80" coordorigin="7251,297" coordsize="1,80" path="m7251,377l7251,297e" filled="false" stroked="true" strokeweight=".748pt" strokecolor="#939598">
                <v:path arrowok="t"/>
              </v:shape>
            </v:group>
            <v:group style="position:absolute;left:7211;top:297;width:2;height:80" coordorigin="7211,297" coordsize="2,80">
              <v:shape style="position:absolute;left:7211;top:297;width:2;height:80" coordorigin="7211,297" coordsize="0,80" path="m7211,377l7211,297e" filled="false" stroked="true" strokeweight=".748pt" strokecolor="#939598">
                <v:path arrowok="t"/>
              </v:shape>
            </v:group>
            <v:group style="position:absolute;left:7171;top:297;width:2;height:80" coordorigin="7171,297" coordsize="2,80">
              <v:shape style="position:absolute;left:7171;top:297;width:2;height:80" coordorigin="7171,297" coordsize="1,80" path="m7171,377l7171,297e" filled="false" stroked="true" strokeweight=".748pt" strokecolor="#939598">
                <v:path arrowok="t"/>
              </v:shape>
            </v:group>
            <v:group style="position:absolute;left:7131;top:297;width:2;height:80" coordorigin="7131,297" coordsize="2,80">
              <v:shape style="position:absolute;left:7131;top:297;width:2;height:80" coordorigin="7131,297" coordsize="0,80" path="m7131,377l7131,297e" filled="false" stroked="true" strokeweight=".748pt" strokecolor="#939598">
                <v:path arrowok="t"/>
              </v:shape>
            </v:group>
            <v:group style="position:absolute;left:7091;top:297;width:2;height:80" coordorigin="7091,297" coordsize="2,80">
              <v:shape style="position:absolute;left:7091;top:297;width:2;height:80" coordorigin="7091,297" coordsize="0,80" path="m7091,377l7091,297e" filled="false" stroked="true" strokeweight=".748pt" strokecolor="#939598">
                <v:path arrowok="t"/>
              </v:shape>
            </v:group>
            <v:group style="position:absolute;left:7051;top:297;width:2;height:80" coordorigin="7051,297" coordsize="2,80">
              <v:shape style="position:absolute;left:7051;top:297;width:2;height:80" coordorigin="7051,297" coordsize="1,80" path="m7051,377l7051,297e" filled="false" stroked="true" strokeweight=".748pt" strokecolor="#939598">
                <v:path arrowok="t"/>
              </v:shape>
            </v:group>
            <v:group style="position:absolute;left:7011;top:297;width:2;height:80" coordorigin="7011,297" coordsize="2,80">
              <v:shape style="position:absolute;left:7011;top:297;width:2;height:80" coordorigin="7011,297" coordsize="0,80" path="m7011,377l7011,297e" filled="false" stroked="true" strokeweight=".748pt" strokecolor="#939598">
                <v:path arrowok="t"/>
              </v:shape>
            </v:group>
            <v:group style="position:absolute;left:6971;top:297;width:2;height:80" coordorigin="6971,297" coordsize="2,80">
              <v:shape style="position:absolute;left:6971;top:297;width:2;height:80" coordorigin="6971,297" coordsize="1,80" path="m6971,377l6971,297e" filled="false" stroked="true" strokeweight=".748pt" strokecolor="#939598">
                <v:path arrowok="t"/>
              </v:shape>
            </v:group>
            <v:group style="position:absolute;left:6930;top:297;width:2;height:80" coordorigin="6930,297" coordsize="2,80">
              <v:shape style="position:absolute;left:6930;top:297;width:2;height:80" coordorigin="6930,297" coordsize="1,80" path="m6931,377l6930,297e" filled="false" stroked="true" strokeweight=".748pt" strokecolor="#939598">
                <v:path arrowok="t"/>
              </v:shape>
            </v:group>
            <v:group style="position:absolute;left:6890;top:297;width:2;height:80" coordorigin="6890,297" coordsize="2,80">
              <v:shape style="position:absolute;left:6890;top:297;width:2;height:80" coordorigin="6890,297" coordsize="0,80" path="m6890,377l6890,297e" filled="false" stroked="true" strokeweight=".748pt" strokecolor="#939598">
                <v:path arrowok="t"/>
              </v:shape>
            </v:group>
            <v:group style="position:absolute;left:6850;top:297;width:2;height:80" coordorigin="6850,297" coordsize="2,80">
              <v:shape style="position:absolute;left:6850;top:297;width:2;height:80" coordorigin="6850,297" coordsize="1,80" path="m6850,377l6850,297e" filled="false" stroked="true" strokeweight=".748pt" strokecolor="#939598">
                <v:path arrowok="t"/>
              </v:shape>
            </v:group>
            <v:group style="position:absolute;left:6810;top:298;width:2;height:80" coordorigin="6810,298" coordsize="2,80">
              <v:shape style="position:absolute;left:6810;top:298;width:2;height:80" coordorigin="6810,298" coordsize="0,80" path="m6810,378l6810,298e" filled="false" stroked="true" strokeweight=".748pt" strokecolor="#939598">
                <v:path arrowok="t"/>
              </v:shape>
            </v:group>
            <v:group style="position:absolute;left:6770;top:298;width:2;height:80" coordorigin="6770,298" coordsize="2,80">
              <v:shape style="position:absolute;left:6770;top:298;width:2;height:80" coordorigin="6770,298" coordsize="1,80" path="m6770,378l6770,298e" filled="false" stroked="true" strokeweight=".748pt" strokecolor="#939598">
                <v:path arrowok="t"/>
              </v:shape>
            </v:group>
            <v:group style="position:absolute;left:6730;top:298;width:2;height:80" coordorigin="6730,298" coordsize="2,80">
              <v:shape style="position:absolute;left:6730;top:298;width:2;height:80" coordorigin="6730,298" coordsize="0,80" path="m6730,378l6730,298e" filled="false" stroked="true" strokeweight=".748pt" strokecolor="#939598">
                <v:path arrowok="t"/>
              </v:shape>
            </v:group>
            <v:group style="position:absolute;left:6690;top:298;width:2;height:80" coordorigin="6690,298" coordsize="2,80">
              <v:shape style="position:absolute;left:6690;top:298;width:2;height:80" coordorigin="6690,298" coordsize="1,80" path="m6690,378l6690,298e" filled="false" stroked="true" strokeweight=".748pt" strokecolor="#939598">
                <v:path arrowok="t"/>
              </v:shape>
            </v:group>
            <v:group style="position:absolute;left:6650;top:298;width:2;height:80" coordorigin="6650,298" coordsize="2,80">
              <v:shape style="position:absolute;left:6650;top:298;width:2;height:80" coordorigin="6650,298" coordsize="1,80" path="m6650,378l6650,298e" filled="false" stroked="true" strokeweight=".748pt" strokecolor="#939598">
                <v:path arrowok="t"/>
              </v:shape>
            </v:group>
            <v:group style="position:absolute;left:6610;top:298;width:2;height:80" coordorigin="6610,298" coordsize="2,80">
              <v:shape style="position:absolute;left:6610;top:298;width:2;height:80" coordorigin="6610,298" coordsize="1,80" path="m6610,378l6610,298e" filled="false" stroked="true" strokeweight=".748pt" strokecolor="#939598">
                <v:path arrowok="t"/>
              </v:shape>
            </v:group>
            <v:group style="position:absolute;left:6570;top:298;width:2;height:80" coordorigin="6570,298" coordsize="2,80">
              <v:shape style="position:absolute;left:6570;top:298;width:2;height:80" coordorigin="6570,298" coordsize="1,80" path="m6570,378l6570,298e" filled="false" stroked="true" strokeweight=".748pt" strokecolor="#939598">
                <v:path arrowok="t"/>
              </v:shape>
            </v:group>
            <v:group style="position:absolute;left:6530;top:298;width:2;height:80" coordorigin="6530,298" coordsize="2,80">
              <v:shape style="position:absolute;left:6530;top:298;width:2;height:80" coordorigin="6530,298" coordsize="1,80" path="m6530,378l6530,298e" filled="false" stroked="true" strokeweight=".748pt" strokecolor="#939598">
                <v:path arrowok="t"/>
              </v:shape>
            </v:group>
            <v:group style="position:absolute;left:6490;top:298;width:2;height:80" coordorigin="6490,298" coordsize="2,80">
              <v:shape style="position:absolute;left:6490;top:298;width:2;height:80" coordorigin="6490,298" coordsize="1,80" path="m6490,378l6490,298e" filled="false" stroked="true" strokeweight=".748pt" strokecolor="#939598">
                <v:path arrowok="t"/>
              </v:shape>
            </v:group>
            <v:group style="position:absolute;left:6450;top:298;width:2;height:80" coordorigin="6450,298" coordsize="2,80">
              <v:shape style="position:absolute;left:6450;top:298;width:2;height:80" coordorigin="6450,298" coordsize="0,80" path="m6450,378l6450,298e" filled="false" stroked="true" strokeweight=".748pt" strokecolor="#939598">
                <v:path arrowok="t"/>
              </v:shape>
            </v:group>
            <v:group style="position:absolute;left:6410;top:298;width:2;height:80" coordorigin="6410,298" coordsize="2,80">
              <v:shape style="position:absolute;left:6410;top:298;width:2;height:80" coordorigin="6410,298" coordsize="0,80" path="m6410,378l6410,298e" filled="false" stroked="true" strokeweight=".748pt" strokecolor="#939598">
                <v:path arrowok="t"/>
              </v:shape>
            </v:group>
            <v:group style="position:absolute;left:6370;top:298;width:2;height:80" coordorigin="6370,298" coordsize="2,80">
              <v:shape style="position:absolute;left:6370;top:298;width:2;height:80" coordorigin="6370,298" coordsize="1,80" path="m6370,378l6370,298e" filled="false" stroked="true" strokeweight=".748pt" strokecolor="#939598">
                <v:path arrowok="t"/>
              </v:shape>
            </v:group>
            <v:group style="position:absolute;left:6330;top:298;width:2;height:80" coordorigin="6330,298" coordsize="2,80">
              <v:shape style="position:absolute;left:6330;top:298;width:2;height:80" coordorigin="6330,298" coordsize="0,80" path="m6330,378l6330,298e" filled="false" stroked="true" strokeweight=".748pt" strokecolor="#939598">
                <v:path arrowok="t"/>
              </v:shape>
            </v:group>
            <v:group style="position:absolute;left:6290;top:298;width:2;height:80" coordorigin="6290,298" coordsize="2,80">
              <v:shape style="position:absolute;left:6290;top:298;width:2;height:80" coordorigin="6290,298" coordsize="0,80" path="m6290,378l6290,298e" filled="false" stroked="true" strokeweight=".748pt" strokecolor="#939598">
                <v:path arrowok="t"/>
              </v:shape>
            </v:group>
            <v:group style="position:absolute;left:6249;top:298;width:2;height:80" coordorigin="6249,298" coordsize="2,80">
              <v:shape style="position:absolute;left:6249;top:298;width:2;height:80" coordorigin="6249,298" coordsize="0,80" path="m6249,378l6249,298e" filled="false" stroked="true" strokeweight=".748pt" strokecolor="#939598">
                <v:path arrowok="t"/>
              </v:shape>
            </v:group>
            <v:group style="position:absolute;left:6209;top:298;width:2;height:80" coordorigin="6209,298" coordsize="2,80">
              <v:shape style="position:absolute;left:6209;top:298;width:2;height:80" coordorigin="6209,298" coordsize="1,80" path="m6209,378l6209,298e" filled="false" stroked="true" strokeweight=".748pt" strokecolor="#939598">
                <v:path arrowok="t"/>
              </v:shape>
            </v:group>
            <v:group style="position:absolute;left:6169;top:298;width:2;height:80" coordorigin="6169,298" coordsize="2,80">
              <v:shape style="position:absolute;left:6169;top:298;width:2;height:80" coordorigin="6169,298" coordsize="0,80" path="m6169,378l6169,298e" filled="false" stroked="true" strokeweight=".748pt" strokecolor="#939598">
                <v:path arrowok="t"/>
              </v:shape>
            </v:group>
            <v:group style="position:absolute;left:6129;top:298;width:2;height:80" coordorigin="6129,298" coordsize="2,80">
              <v:shape style="position:absolute;left:6129;top:298;width:2;height:80" coordorigin="6129,298" coordsize="0,80" path="m6129,378l6129,298e" filled="false" stroked="true" strokeweight=".748pt" strokecolor="#939598">
                <v:path arrowok="t"/>
              </v:shape>
            </v:group>
            <v:group style="position:absolute;left:6089;top:298;width:2;height:80" coordorigin="6089,298" coordsize="2,80">
              <v:shape style="position:absolute;left:6089;top:298;width:2;height:80" coordorigin="6089,298" coordsize="0,80" path="m6089,378l6089,298e" filled="false" stroked="true" strokeweight=".748pt" strokecolor="#939598">
                <v:path arrowok="t"/>
              </v:shape>
            </v:group>
            <v:group style="position:absolute;left:6049;top:298;width:2;height:80" coordorigin="6049,298" coordsize="2,80">
              <v:shape style="position:absolute;left:6049;top:298;width:2;height:80" coordorigin="6049,298" coordsize="1,80" path="m6049,378l6049,298e" filled="false" stroked="true" strokeweight=".748pt" strokecolor="#939598">
                <v:path arrowok="t"/>
              </v:shape>
            </v:group>
            <v:group style="position:absolute;left:6009;top:298;width:2;height:80" coordorigin="6009,298" coordsize="2,80">
              <v:shape style="position:absolute;left:6009;top:298;width:2;height:80" coordorigin="6009,298" coordsize="0,80" path="m6009,378l6009,298e" filled="false" stroked="true" strokeweight=".748pt" strokecolor="#939598">
                <v:path arrowok="t"/>
              </v:shape>
            </v:group>
            <v:group style="position:absolute;left:5969;top:298;width:2;height:80" coordorigin="5969,298" coordsize="2,80">
              <v:shape style="position:absolute;left:5969;top:298;width:2;height:80" coordorigin="5969,298" coordsize="0,80" path="m5969,378l5969,298e" filled="false" stroked="true" strokeweight=".748pt" strokecolor="#939598">
                <v:path arrowok="t"/>
              </v:shape>
            </v:group>
            <v:group style="position:absolute;left:5929;top:298;width:2;height:80" coordorigin="5929,298" coordsize="2,80">
              <v:shape style="position:absolute;left:5929;top:298;width:2;height:80" coordorigin="5929,298" coordsize="0,80" path="m5929,378l5929,298e" filled="false" stroked="true" strokeweight=".748pt" strokecolor="#939598">
                <v:path arrowok="t"/>
              </v:shape>
            </v:group>
            <v:group style="position:absolute;left:5889;top:298;width:2;height:80" coordorigin="5889,298" coordsize="2,80">
              <v:shape style="position:absolute;left:5889;top:298;width:2;height:80" coordorigin="5889,298" coordsize="1,80" path="m5889,378l5889,298e" filled="false" stroked="true" strokeweight=".748pt" strokecolor="#939598">
                <v:path arrowok="t"/>
              </v:shape>
            </v:group>
            <v:group style="position:absolute;left:5849;top:298;width:2;height:80" coordorigin="5849,298" coordsize="2,80">
              <v:shape style="position:absolute;left:5849;top:298;width:2;height:80" coordorigin="5849,298" coordsize="0,80" path="m5849,378l5849,298e" filled="false" stroked="true" strokeweight=".748pt" strokecolor="#939598">
                <v:path arrowok="t"/>
              </v:shape>
            </v:group>
            <v:group style="position:absolute;left:5809;top:298;width:2;height:80" coordorigin="5809,298" coordsize="2,80">
              <v:shape style="position:absolute;left:5809;top:298;width:2;height:80" coordorigin="5809,298" coordsize="0,80" path="m5809,378l5809,298e" filled="false" stroked="true" strokeweight=".748pt" strokecolor="#939598">
                <v:path arrowok="t"/>
              </v:shape>
            </v:group>
            <v:group style="position:absolute;left:5769;top:298;width:2;height:80" coordorigin="5769,298" coordsize="2,80">
              <v:shape style="position:absolute;left:5769;top:298;width:2;height:80" coordorigin="5769,298" coordsize="0,80" path="m5769,378l5769,298e" filled="false" stroked="true" strokeweight=".748pt" strokecolor="#939598">
                <v:path arrowok="t"/>
              </v:shape>
            </v:group>
            <v:group style="position:absolute;left:5729;top:298;width:2;height:80" coordorigin="5729,298" coordsize="2,80">
              <v:shape style="position:absolute;left:5729;top:298;width:2;height:80" coordorigin="5729,298" coordsize="1,80" path="m5729,378l5729,298e" filled="false" stroked="true" strokeweight=".748pt" strokecolor="#939598">
                <v:path arrowok="t"/>
              </v:shape>
            </v:group>
            <v:group style="position:absolute;left:5689;top:298;width:2;height:80" coordorigin="5689,298" coordsize="2,80">
              <v:shape style="position:absolute;left:5689;top:298;width:2;height:80" coordorigin="5689,298" coordsize="0,80" path="m5689,378l5689,298e" filled="false" stroked="true" strokeweight=".748pt" strokecolor="#939598">
                <v:path arrowok="t"/>
              </v:shape>
            </v:group>
            <v:group style="position:absolute;left:5649;top:298;width:2;height:80" coordorigin="5649,298" coordsize="2,80">
              <v:shape style="position:absolute;left:5649;top:298;width:2;height:80" coordorigin="5649,298" coordsize="0,80" path="m5649,378l5649,298e" filled="false" stroked="true" strokeweight=".748pt" strokecolor="#939598">
                <v:path arrowok="t"/>
              </v:shape>
            </v:group>
            <v:group style="position:absolute;left:5608;top:298;width:2;height:80" coordorigin="5608,298" coordsize="2,80">
              <v:shape style="position:absolute;left:5608;top:298;width:2;height:80" coordorigin="5608,298" coordsize="0,80" path="m5609,378l5608,298e" filled="false" stroked="true" strokeweight=".748pt" strokecolor="#939598">
                <v:path arrowok="t"/>
              </v:shape>
            </v:group>
            <v:group style="position:absolute;left:5568;top:298;width:2;height:80" coordorigin="5568,298" coordsize="2,80">
              <v:shape style="position:absolute;left:5568;top:298;width:2;height:80" coordorigin="5568,298" coordsize="1,80" path="m5568,378l5568,298e" filled="false" stroked="true" strokeweight=".748pt" strokecolor="#939598">
                <v:path arrowok="t"/>
              </v:shape>
            </v:group>
            <v:group style="position:absolute;left:5528;top:298;width:2;height:80" coordorigin="5528,298" coordsize="2,80">
              <v:shape style="position:absolute;left:5528;top:298;width:2;height:80" coordorigin="5528,298" coordsize="0,80" path="m5528,378l5528,298e" filled="false" stroked="true" strokeweight=".748pt" strokecolor="#939598">
                <v:path arrowok="t"/>
              </v:shape>
            </v:group>
            <v:group style="position:absolute;left:5488;top:298;width:2;height:80" coordorigin="5488,298" coordsize="2,80">
              <v:shape style="position:absolute;left:5488;top:298;width:2;height:80" coordorigin="5488,298" coordsize="1,80" path="m5488,378l5488,298e" filled="false" stroked="true" strokeweight=".748pt" strokecolor="#939598">
                <v:path arrowok="t"/>
              </v:shape>
            </v:group>
            <v:group style="position:absolute;left:5448;top:298;width:2;height:80" coordorigin="5448,298" coordsize="2,80">
              <v:shape style="position:absolute;left:5448;top:298;width:2;height:80" coordorigin="5448,298" coordsize="1,80" path="m5448,378l5448,298e" filled="false" stroked="true" strokeweight=".748pt" strokecolor="#939598">
                <v:path arrowok="t"/>
              </v:shape>
            </v:group>
            <v:group style="position:absolute;left:5408;top:298;width:2;height:80" coordorigin="5408,298" coordsize="2,80">
              <v:shape style="position:absolute;left:5408;top:298;width:2;height:80" coordorigin="5408,298" coordsize="1,80" path="m5408,378l5408,298e" filled="false" stroked="true" strokeweight=".748pt" strokecolor="#939598">
                <v:path arrowok="t"/>
              </v:shape>
            </v:group>
            <v:group style="position:absolute;left:5368;top:298;width:2;height:80" coordorigin="5368,298" coordsize="2,80">
              <v:shape style="position:absolute;left:5368;top:298;width:2;height:80" coordorigin="5368,298" coordsize="1,80" path="m5368,378l5368,298e" filled="false" stroked="true" strokeweight=".748pt" strokecolor="#939598">
                <v:path arrowok="t"/>
              </v:shape>
            </v:group>
            <v:group style="position:absolute;left:5328;top:298;width:2;height:80" coordorigin="5328,298" coordsize="2,80">
              <v:shape style="position:absolute;left:5328;top:298;width:2;height:80" coordorigin="5328,298" coordsize="1,80" path="m5328,378l5328,298e" filled="false" stroked="true" strokeweight=".748pt" strokecolor="#939598">
                <v:path arrowok="t"/>
              </v:shape>
            </v:group>
            <v:group style="position:absolute;left:5288;top:298;width:2;height:80" coordorigin="5288,298" coordsize="2,80">
              <v:shape style="position:absolute;left:5288;top:298;width:2;height:80" coordorigin="5288,298" coordsize="1,80" path="m5288,378l5288,298e" filled="false" stroked="true" strokeweight=".748pt" strokecolor="#939598">
                <v:path arrowok="t"/>
              </v:shape>
            </v:group>
            <v:group style="position:absolute;left:5248;top:298;width:2;height:80" coordorigin="5248,298" coordsize="2,80">
              <v:shape style="position:absolute;left:5248;top:298;width:2;height:80" coordorigin="5248,298" coordsize="0,80" path="m5248,378l5248,298e" filled="false" stroked="true" strokeweight=".748pt" strokecolor="#939598">
                <v:path arrowok="t"/>
              </v:shape>
            </v:group>
            <v:group style="position:absolute;left:5208;top:298;width:2;height:80" coordorigin="5208,298" coordsize="2,80">
              <v:shape style="position:absolute;left:5208;top:298;width:2;height:80" coordorigin="5208,298" coordsize="0,80" path="m5208,378l5208,298e" filled="false" stroked="true" strokeweight=".748pt" strokecolor="#939598">
                <v:path arrowok="t"/>
              </v:shape>
            </v:group>
            <v:group style="position:absolute;left:5168;top:298;width:2;height:80" coordorigin="5168,298" coordsize="2,80">
              <v:shape style="position:absolute;left:5168;top:298;width:2;height:80" coordorigin="5168,298" coordsize="1,80" path="m5168,378l5168,298e" filled="false" stroked="true" strokeweight=".748pt" strokecolor="#939598">
                <v:path arrowok="t"/>
              </v:shape>
            </v:group>
            <v:group style="position:absolute;left:5128;top:298;width:2;height:80" coordorigin="5128,298" coordsize="2,80">
              <v:shape style="position:absolute;left:5128;top:298;width:2;height:80" coordorigin="5128,298" coordsize="1,80" path="m5128,378l5128,298e" filled="false" stroked="true" strokeweight=".748pt" strokecolor="#939598">
                <v:path arrowok="t"/>
              </v:shape>
            </v:group>
            <v:group style="position:absolute;left:5088;top:298;width:2;height:80" coordorigin="5088,298" coordsize="2,80">
              <v:shape style="position:absolute;left:5088;top:298;width:2;height:80" coordorigin="5088,298" coordsize="0,80" path="m5088,378l5088,298e" filled="false" stroked="true" strokeweight=".748pt" strokecolor="#939598">
                <v:path arrowok="t"/>
              </v:shape>
            </v:group>
            <v:group style="position:absolute;left:5048;top:298;width:2;height:80" coordorigin="5048,298" coordsize="2,80">
              <v:shape style="position:absolute;left:5048;top:298;width:2;height:80" coordorigin="5048,298" coordsize="0,80" path="m5048,378l5048,298e" filled="false" stroked="true" strokeweight=".748pt" strokecolor="#939598">
                <v:path arrowok="t"/>
              </v:shape>
            </v:group>
            <v:group style="position:absolute;left:5008;top:298;width:2;height:80" coordorigin="5008,298" coordsize="2,80">
              <v:shape style="position:absolute;left:5008;top:298;width:2;height:80" coordorigin="5008,298" coordsize="1,80" path="m5008,378l5008,298e" filled="false" stroked="true" strokeweight=".748pt" strokecolor="#939598">
                <v:path arrowok="t"/>
              </v:shape>
            </v:group>
            <v:group style="position:absolute;left:4968;top:298;width:2;height:80" coordorigin="4968,298" coordsize="2,80">
              <v:shape style="position:absolute;left:4968;top:298;width:2;height:80" coordorigin="4968,298" coordsize="1,80" path="m4968,378l4968,298e" filled="false" stroked="true" strokeweight=".748pt" strokecolor="#939598">
                <v:path arrowok="t"/>
              </v:shape>
            </v:group>
            <v:group style="position:absolute;left:4927;top:298;width:2;height:80" coordorigin="4927,298" coordsize="2,80">
              <v:shape style="position:absolute;left:4927;top:298;width:2;height:80" coordorigin="4927,298" coordsize="0,80" path="m4927,378l4927,298e" filled="false" stroked="true" strokeweight=".748pt" strokecolor="#939598">
                <v:path arrowok="t"/>
              </v:shape>
            </v:group>
            <v:group style="position:absolute;left:4887;top:298;width:2;height:80" coordorigin="4887,298" coordsize="2,80">
              <v:shape style="position:absolute;left:4887;top:298;width:2;height:80" coordorigin="4887,298" coordsize="0,80" path="m4887,378l4887,298e" filled="false" stroked="true" strokeweight=".748pt" strokecolor="#939598">
                <v:path arrowok="t"/>
              </v:shape>
            </v:group>
            <v:group style="position:absolute;left:4847;top:298;width:2;height:80" coordorigin="4847,298" coordsize="2,80">
              <v:shape style="position:absolute;left:4847;top:298;width:2;height:80" coordorigin="4847,298" coordsize="1,80" path="m4847,378l4847,298e" filled="false" stroked="true" strokeweight=".748pt" strokecolor="#939598">
                <v:path arrowok="t"/>
              </v:shape>
            </v:group>
            <v:group style="position:absolute;left:4807;top:298;width:2;height:80" coordorigin="4807,298" coordsize="2,80">
              <v:shape style="position:absolute;left:4807;top:298;width:2;height:80" coordorigin="4807,298" coordsize="1,80" path="m4807,378l4807,298e" filled="false" stroked="true" strokeweight=".748pt" strokecolor="#939598">
                <v:path arrowok="t"/>
              </v:shape>
            </v:group>
            <v:group style="position:absolute;left:4767;top:298;width:2;height:80" coordorigin="4767,298" coordsize="2,80">
              <v:shape style="position:absolute;left:4767;top:298;width:2;height:80" coordorigin="4767,298" coordsize="0,80" path="m4767,378l4767,298e" filled="false" stroked="true" strokeweight=".748pt" strokecolor="#939598">
                <v:path arrowok="t"/>
              </v:shape>
            </v:group>
            <v:group style="position:absolute;left:4727;top:298;width:2;height:80" coordorigin="4727,298" coordsize="2,80">
              <v:shape style="position:absolute;left:4727;top:298;width:2;height:80" coordorigin="4727,298" coordsize="0,80" path="m4727,378l4727,298e" filled="false" stroked="true" strokeweight=".748pt" strokecolor="#939598">
                <v:path arrowok="t"/>
              </v:shape>
            </v:group>
            <v:group style="position:absolute;left:4687;top:298;width:2;height:80" coordorigin="4687,298" coordsize="2,80">
              <v:shape style="position:absolute;left:4687;top:298;width:2;height:80" coordorigin="4687,298" coordsize="1,80" path="m4687,378l4687,298e" filled="false" stroked="true" strokeweight=".748pt" strokecolor="#939598">
                <v:path arrowok="t"/>
              </v:shape>
            </v:group>
            <v:group style="position:absolute;left:4647;top:298;width:2;height:80" coordorigin="4647,298" coordsize="2,80">
              <v:shape style="position:absolute;left:4647;top:298;width:2;height:80" coordorigin="4647,298" coordsize="1,80" path="m4647,378l4647,298e" filled="false" stroked="true" strokeweight=".748pt" strokecolor="#939598">
                <v:path arrowok="t"/>
              </v:shape>
            </v:group>
            <v:group style="position:absolute;left:4607;top:298;width:2;height:80" coordorigin="4607,298" coordsize="2,80">
              <v:shape style="position:absolute;left:4607;top:298;width:2;height:80" coordorigin="4607,298" coordsize="0,80" path="m4607,378l4607,298e" filled="false" stroked="true" strokeweight=".748pt" strokecolor="#939598">
                <v:path arrowok="t"/>
              </v:shape>
            </v:group>
            <v:group style="position:absolute;left:4567;top:298;width:2;height:80" coordorigin="4567,298" coordsize="2,80">
              <v:shape style="position:absolute;left:4567;top:298;width:2;height:80" coordorigin="4567,298" coordsize="0,80" path="m4567,378l4567,298e" filled="false" stroked="true" strokeweight=".748pt" strokecolor="#939598">
                <v:path arrowok="t"/>
              </v:shape>
            </v:group>
            <v:group style="position:absolute;left:4527;top:298;width:2;height:80" coordorigin="4527,298" coordsize="2,80">
              <v:shape style="position:absolute;left:4527;top:298;width:2;height:80" coordorigin="4527,298" coordsize="1,80" path="m4527,378l4527,298e" filled="false" stroked="true" strokeweight=".748pt" strokecolor="#939598">
                <v:path arrowok="t"/>
              </v:shape>
            </v:group>
            <v:group style="position:absolute;left:4487;top:298;width:2;height:80" coordorigin="4487,298" coordsize="2,80">
              <v:shape style="position:absolute;left:4487;top:298;width:2;height:80" coordorigin="4487,298" coordsize="1,80" path="m4487,378l4487,298e" filled="false" stroked="true" strokeweight=".748pt" strokecolor="#939598">
                <v:path arrowok="t"/>
              </v:shape>
            </v:group>
            <v:group style="position:absolute;left:4447;top:298;width:2;height:80" coordorigin="4447,298" coordsize="2,80">
              <v:shape style="position:absolute;left:4447;top:298;width:2;height:80" coordorigin="4447,298" coordsize="0,80" path="m4447,378l4447,298e" filled="false" stroked="true" strokeweight=".748pt" strokecolor="#939598">
                <v:path arrowok="t"/>
              </v:shape>
            </v:group>
            <v:group style="position:absolute;left:4407;top:298;width:2;height:80" coordorigin="4407,298" coordsize="2,80">
              <v:shape style="position:absolute;left:4407;top:298;width:2;height:80" coordorigin="4407,298" coordsize="0,80" path="m4407,378l4407,298e" filled="false" stroked="true" strokeweight=".748pt" strokecolor="#939598">
                <v:path arrowok="t"/>
              </v:shape>
            </v:group>
            <v:group style="position:absolute;left:4367;top:298;width:2;height:80" coordorigin="4367,298" coordsize="2,80">
              <v:shape style="position:absolute;left:4367;top:298;width:2;height:80" coordorigin="4367,298" coordsize="1,80" path="m4367,378l4367,298e" filled="false" stroked="true" strokeweight=".748pt" strokecolor="#939598">
                <v:path arrowok="t"/>
              </v:shape>
            </v:group>
            <v:group style="position:absolute;left:4327;top:298;width:2;height:80" coordorigin="4327,298" coordsize="2,80">
              <v:shape style="position:absolute;left:4327;top:298;width:2;height:80" coordorigin="4327,298" coordsize="1,80" path="m4327,378l4327,298e" filled="false" stroked="true" strokeweight=".748pt" strokecolor="#939598">
                <v:path arrowok="t"/>
              </v:shape>
            </v:group>
            <v:group style="position:absolute;left:4286;top:298;width:2;height:80" coordorigin="4286,298" coordsize="2,80">
              <v:shape style="position:absolute;left:4286;top:298;width:2;height:80" coordorigin="4286,298" coordsize="1,80" path="m4287,378l4286,298e" filled="false" stroked="true" strokeweight=".748pt" strokecolor="#939598">
                <v:path arrowok="t"/>
              </v:shape>
            </v:group>
            <v:group style="position:absolute;left:4246;top:298;width:2;height:80" coordorigin="4246,298" coordsize="2,80">
              <v:shape style="position:absolute;left:4246;top:298;width:2;height:80" coordorigin="4246,298" coordsize="1,80" path="m4246,378l4246,298e" filled="false" stroked="true" strokeweight=".748pt" strokecolor="#939598">
                <v:path arrowok="t"/>
              </v:shape>
            </v:group>
            <v:group style="position:absolute;left:4206;top:298;width:2;height:80" coordorigin="4206,298" coordsize="2,80">
              <v:shape style="position:absolute;left:4206;top:298;width:2;height:80" coordorigin="4206,298" coordsize="1,80" path="m4206,378l4206,298e" filled="false" stroked="true" strokeweight=".748pt" strokecolor="#939598">
                <v:path arrowok="t"/>
              </v:shape>
            </v:group>
            <v:group style="position:absolute;left:4166;top:298;width:2;height:80" coordorigin="4166,298" coordsize="2,80">
              <v:shape style="position:absolute;left:4166;top:298;width:2;height:80" coordorigin="4166,298" coordsize="1,80" path="m4166,378l4166,298e" filled="false" stroked="true" strokeweight=".748pt" strokecolor="#939598">
                <v:path arrowok="t"/>
              </v:shape>
            </v:group>
            <v:group style="position:absolute;left:4126;top:298;width:2;height:80" coordorigin="4126,298" coordsize="2,80">
              <v:shape style="position:absolute;left:4126;top:298;width:2;height:80" coordorigin="4126,298" coordsize="0,80" path="m4126,378l4126,298e" filled="false" stroked="true" strokeweight=".748pt" strokecolor="#939598">
                <v:path arrowok="t"/>
              </v:shape>
            </v:group>
            <v:group style="position:absolute;left:4086;top:298;width:2;height:80" coordorigin="4086,298" coordsize="2,80">
              <v:shape style="position:absolute;left:4086;top:298;width:2;height:80" coordorigin="4086,298" coordsize="1,80" path="m4086,378l4086,298e" filled="false" stroked="true" strokeweight=".748pt" strokecolor="#939598">
                <v:path arrowok="t"/>
              </v:shape>
            </v:group>
            <v:group style="position:absolute;left:4046;top:298;width:2;height:80" coordorigin="4046,298" coordsize="2,80">
              <v:shape style="position:absolute;left:4046;top:298;width:2;height:80" coordorigin="4046,298" coordsize="0,80" path="m4046,378l4046,298e" filled="false" stroked="true" strokeweight=".748pt" strokecolor="#939598">
                <v:path arrowok="t"/>
              </v:shape>
            </v:group>
            <v:group style="position:absolute;left:4006;top:298;width:2;height:80" coordorigin="4006,298" coordsize="2,80">
              <v:shape style="position:absolute;left:4006;top:298;width:2;height:80" coordorigin="4006,298" coordsize="0,80" path="m4006,378l4006,298e" filled="false" stroked="true" strokeweight=".748pt" strokecolor="#939598">
                <v:path arrowok="t"/>
              </v:shape>
            </v:group>
            <v:group style="position:absolute;left:3966;top:298;width:2;height:80" coordorigin="3966,298" coordsize="2,80">
              <v:shape style="position:absolute;left:3966;top:298;width:2;height:80" coordorigin="3966,298" coordsize="0,80" path="m3966,378l3966,298e" filled="false" stroked="true" strokeweight=".748pt" strokecolor="#939598">
                <v:path arrowok="t"/>
              </v:shape>
            </v:group>
            <v:group style="position:absolute;left:3926;top:298;width:2;height:80" coordorigin="3926,298" coordsize="2,80">
              <v:shape style="position:absolute;left:3926;top:298;width:2;height:80" coordorigin="3926,298" coordsize="1,80" path="m3926,378l3926,298e" filled="false" stroked="true" strokeweight=".748pt" strokecolor="#939598">
                <v:path arrowok="t"/>
              </v:shape>
            </v:group>
            <v:group style="position:absolute;left:3886;top:298;width:2;height:80" coordorigin="3886,298" coordsize="2,80">
              <v:shape style="position:absolute;left:3886;top:298;width:2;height:80" coordorigin="3886,298" coordsize="0,80" path="m3886,378l3886,298e" filled="false" stroked="true" strokeweight=".748pt" strokecolor="#939598">
                <v:path arrowok="t"/>
              </v:shape>
            </v:group>
            <v:group style="position:absolute;left:3846;top:298;width:2;height:80" coordorigin="3846,298" coordsize="2,80">
              <v:shape style="position:absolute;left:3846;top:298;width:2;height:80" coordorigin="3846,298" coordsize="0,80" path="m3846,378l3846,298e" filled="false" stroked="true" strokeweight=".748pt" strokecolor="#939598">
                <v:path arrowok="t"/>
              </v:shape>
            </v:group>
            <v:group style="position:absolute;left:3806;top:298;width:2;height:80" coordorigin="3806,298" coordsize="2,80">
              <v:shape style="position:absolute;left:3806;top:298;width:2;height:80" coordorigin="3806,298" coordsize="0,80" path="m3806,378l3806,298e" filled="false" stroked="true" strokeweight=".748pt" strokecolor="#939598">
                <v:path arrowok="t"/>
              </v:shape>
            </v:group>
            <v:group style="position:absolute;left:3766;top:298;width:2;height:80" coordorigin="3766,298" coordsize="2,80">
              <v:shape style="position:absolute;left:3766;top:298;width:2;height:80" coordorigin="3766,298" coordsize="1,80" path="m3766,378l3766,298e" filled="false" stroked="true" strokeweight=".748pt" strokecolor="#939598">
                <v:path arrowok="t"/>
              </v:shape>
            </v:group>
            <v:group style="position:absolute;left:3726;top:298;width:2;height:80" coordorigin="3726,298" coordsize="2,80">
              <v:shape style="position:absolute;left:3726;top:298;width:2;height:80" coordorigin="3726,298" coordsize="0,80" path="m3726,378l3726,298e" filled="false" stroked="true" strokeweight=".748pt" strokecolor="#939598">
                <v:path arrowok="t"/>
              </v:shape>
            </v:group>
            <v:group style="position:absolute;left:3686;top:298;width:2;height:80" coordorigin="3686,298" coordsize="2,80">
              <v:shape style="position:absolute;left:3686;top:298;width:2;height:80" coordorigin="3686,298" coordsize="0,80" path="m3686,378l3686,298e" filled="false" stroked="true" strokeweight=".748pt" strokecolor="#939598">
                <v:path arrowok="t"/>
              </v:shape>
            </v:group>
            <v:group style="position:absolute;left:3646;top:298;width:2;height:80" coordorigin="3646,298" coordsize="2,80">
              <v:shape style="position:absolute;left:3646;top:298;width:2;height:80" coordorigin="3646,298" coordsize="0,80" path="m3646,378l3646,298e" filled="false" stroked="true" strokeweight=".748pt" strokecolor="#939598">
                <v:path arrowok="t"/>
              </v:shape>
            </v:group>
            <v:group style="position:absolute;left:3605;top:298;width:2;height:80" coordorigin="3605,298" coordsize="2,80">
              <v:shape style="position:absolute;left:3605;top:298;width:2;height:80" coordorigin="3605,298" coordsize="1,80" path="m3605,378l3605,298e" filled="false" stroked="true" strokeweight=".748pt" strokecolor="#939598">
                <v:path arrowok="t"/>
              </v:shape>
            </v:group>
            <v:group style="position:absolute;left:3565;top:298;width:2;height:80" coordorigin="3565,298" coordsize="2,80">
              <v:shape style="position:absolute;left:3565;top:298;width:2;height:80" coordorigin="3565,298" coordsize="1,80" path="m3565,378l3565,298e" filled="false" stroked="true" strokeweight=".748pt" strokecolor="#939598">
                <v:path arrowok="t"/>
              </v:shape>
            </v:group>
            <v:group style="position:absolute;left:3525;top:298;width:2;height:80" coordorigin="3525,298" coordsize="2,80">
              <v:shape style="position:absolute;left:3525;top:298;width:2;height:80" coordorigin="3525,298" coordsize="0,80" path="m3525,378l3525,298e" filled="false" stroked="true" strokeweight=".748pt" strokecolor="#939598">
                <v:path arrowok="t"/>
              </v:shape>
            </v:group>
            <v:group style="position:absolute;left:3485;top:298;width:2;height:80" coordorigin="3485,298" coordsize="2,80">
              <v:shape style="position:absolute;left:3485;top:298;width:2;height:80" coordorigin="3485,298" coordsize="0,80" path="m3485,378l3485,298e" filled="false" stroked="true" strokeweight=".748pt" strokecolor="#939598">
                <v:path arrowok="t"/>
              </v:shape>
            </v:group>
            <v:group style="position:absolute;left:3445;top:298;width:2;height:80" coordorigin="3445,298" coordsize="2,80">
              <v:shape style="position:absolute;left:3445;top:298;width:2;height:80" coordorigin="3445,298" coordsize="1,80" path="m3445,378l3445,298e" filled="false" stroked="true" strokeweight=".748pt" strokecolor="#939598">
                <v:path arrowok="t"/>
              </v:shape>
            </v:group>
            <v:group style="position:absolute;left:3405;top:299;width:2;height:80" coordorigin="3405,299" coordsize="2,80">
              <v:shape style="position:absolute;left:3405;top:299;width:2;height:80" coordorigin="3405,299" coordsize="1,80" path="m3405,379l3405,299e" filled="false" stroked="true" strokeweight=".748pt" strokecolor="#939598">
                <v:path arrowok="t"/>
              </v:shape>
            </v:group>
            <v:group style="position:absolute;left:3365;top:299;width:2;height:80" coordorigin="3365,299" coordsize="2,80">
              <v:shape style="position:absolute;left:3365;top:299;width:2;height:80" coordorigin="3365,299" coordsize="0,80" path="m3365,379l3365,299e" filled="false" stroked="true" strokeweight=".748pt" strokecolor="#939598">
                <v:path arrowok="t"/>
              </v:shape>
            </v:group>
            <v:group style="position:absolute;left:3325;top:299;width:2;height:80" coordorigin="3325,299" coordsize="2,80">
              <v:shape style="position:absolute;left:3325;top:299;width:2;height:80" coordorigin="3325,299" coordsize="0,80" path="m3325,379l3325,299e" filled="false" stroked="true" strokeweight=".748pt" strokecolor="#939598">
                <v:path arrowok="t"/>
              </v:shape>
            </v:group>
            <v:group style="position:absolute;left:3285;top:299;width:2;height:80" coordorigin="3285,299" coordsize="2,80">
              <v:shape style="position:absolute;left:3285;top:299;width:2;height:80" coordorigin="3285,299" coordsize="1,80" path="m3285,379l3285,299e" filled="false" stroked="true" strokeweight=".748pt" strokecolor="#939598">
                <v:path arrowok="t"/>
              </v:shape>
            </v:group>
            <v:group style="position:absolute;left:3245;top:299;width:2;height:80" coordorigin="3245,299" coordsize="2,80">
              <v:shape style="position:absolute;left:3245;top:299;width:2;height:80" coordorigin="3245,299" coordsize="1,80" path="m3245,379l3245,299e" filled="false" stroked="true" strokeweight=".748pt" strokecolor="#939598">
                <v:path arrowok="t"/>
              </v:shape>
            </v:group>
            <v:group style="position:absolute;left:3205;top:299;width:2;height:80" coordorigin="3205,299" coordsize="2,80">
              <v:shape style="position:absolute;left:3205;top:299;width:2;height:80" coordorigin="3205,299" coordsize="0,80" path="m3205,379l3205,299e" filled="false" stroked="true" strokeweight=".748pt" strokecolor="#939598">
                <v:path arrowok="t"/>
              </v:shape>
            </v:group>
            <v:group style="position:absolute;left:3165;top:299;width:2;height:80" coordorigin="3165,299" coordsize="2,80">
              <v:shape style="position:absolute;left:3165;top:299;width:2;height:80" coordorigin="3165,299" coordsize="0,80" path="m3165,379l3165,299e" filled="false" stroked="true" strokeweight=".748pt" strokecolor="#939598">
                <v:path arrowok="t"/>
              </v:shape>
            </v:group>
            <v:group style="position:absolute;left:3125;top:299;width:2;height:80" coordorigin="3125,299" coordsize="2,80">
              <v:shape style="position:absolute;left:3125;top:299;width:2;height:80" coordorigin="3125,299" coordsize="1,80" path="m3125,379l3125,299e" filled="false" stroked="true" strokeweight=".748pt" strokecolor="#939598">
                <v:path arrowok="t"/>
              </v:shape>
            </v:group>
            <v:group style="position:absolute;left:3085;top:299;width:2;height:80" coordorigin="3085,299" coordsize="2,80">
              <v:shape style="position:absolute;left:3085;top:299;width:2;height:80" coordorigin="3085,299" coordsize="1,80" path="m3085,379l3085,299e" filled="false" stroked="true" strokeweight=".748pt" strokecolor="#939598">
                <v:path arrowok="t"/>
              </v:shape>
            </v:group>
            <v:group style="position:absolute;left:3045;top:299;width:2;height:80" coordorigin="3045,299" coordsize="2,80">
              <v:shape style="position:absolute;left:3045;top:299;width:2;height:80" coordorigin="3045,299" coordsize="1,80" path="m3045,379l3045,299e" filled="false" stroked="true" strokeweight=".748pt" strokecolor="#939598">
                <v:path arrowok="t"/>
              </v:shape>
            </v:group>
            <v:group style="position:absolute;left:3005;top:299;width:2;height:80" coordorigin="3005,299" coordsize="2,80">
              <v:shape style="position:absolute;left:3005;top:299;width:2;height:80" coordorigin="3005,299" coordsize="1,80" path="m3005,379l3005,299e" filled="false" stroked="true" strokeweight=".748pt" strokecolor="#939598">
                <v:path arrowok="t"/>
              </v:shape>
            </v:group>
            <v:group style="position:absolute;left:2964;top:299;width:2;height:80" coordorigin="2964,299" coordsize="2,80">
              <v:shape style="position:absolute;left:2964;top:299;width:2;height:80" coordorigin="2964,299" coordsize="1,80" path="m2965,379l2964,299e" filled="false" stroked="true" strokeweight=".748pt" strokecolor="#939598">
                <v:path arrowok="t"/>
              </v:shape>
            </v:group>
            <v:group style="position:absolute;left:2924;top:299;width:2;height:80" coordorigin="2924,299" coordsize="2,80">
              <v:shape style="position:absolute;left:2924;top:299;width:2;height:80" coordorigin="2924,299" coordsize="0,80" path="m2924,379l2924,299e" filled="false" stroked="true" strokeweight=".748pt" strokecolor="#939598">
                <v:path arrowok="t"/>
              </v:shape>
            </v:group>
            <v:group style="position:absolute;left:2884;top:299;width:2;height:80" coordorigin="2884,299" coordsize="2,80">
              <v:shape style="position:absolute;left:2884;top:299;width:2;height:80" coordorigin="2884,299" coordsize="1,80" path="m2884,379l2884,299e" filled="false" stroked="true" strokeweight=".748pt" strokecolor="#939598">
                <v:path arrowok="t"/>
              </v:shape>
            </v:group>
            <v:group style="position:absolute;left:2844;top:299;width:2;height:80" coordorigin="2844,299" coordsize="2,80">
              <v:shape style="position:absolute;left:2844;top:299;width:2;height:80" coordorigin="2844,299" coordsize="1,80" path="m2844,379l2844,299e" filled="false" stroked="true" strokeweight=".748pt" strokecolor="#939598">
                <v:path arrowok="t"/>
              </v:shape>
            </v:group>
            <v:group style="position:absolute;left:2804;top:299;width:2;height:80" coordorigin="2804,299" coordsize="2,80">
              <v:shape style="position:absolute;left:2804;top:299;width:2;height:80" coordorigin="2804,299" coordsize="0,80" path="m2804,379l2804,299e" filled="false" stroked="true" strokeweight=".748pt" strokecolor="#939598">
                <v:path arrowok="t"/>
              </v:shape>
            </v:group>
            <v:group style="position:absolute;left:2764;top:299;width:2;height:80" coordorigin="2764,299" coordsize="2,80">
              <v:shape style="position:absolute;left:2764;top:299;width:2;height:80" coordorigin="2764,299" coordsize="0,80" path="m2764,379l2764,299e" filled="false" stroked="true" strokeweight=".748pt" strokecolor="#939598">
                <v:path arrowok="t"/>
              </v:shape>
            </v:group>
            <v:group style="position:absolute;left:2724;top:299;width:2;height:80" coordorigin="2724,299" coordsize="2,80">
              <v:shape style="position:absolute;left:2724;top:299;width:2;height:80" coordorigin="2724,299" coordsize="1,80" path="m2724,379l2724,299e" filled="false" stroked="true" strokeweight=".748pt" strokecolor="#939598">
                <v:path arrowok="t"/>
              </v:shape>
            </v:group>
            <v:group style="position:absolute;left:2684;top:299;width:2;height:80" coordorigin="2684,299" coordsize="2,80">
              <v:shape style="position:absolute;left:2684;top:299;width:2;height:80" coordorigin="2684,299" coordsize="1,80" path="m2684,379l2684,299e" filled="false" stroked="true" strokeweight=".748pt" strokecolor="#939598">
                <v:path arrowok="t"/>
              </v:shape>
            </v:group>
            <v:group style="position:absolute;left:2644;top:299;width:2;height:80" coordorigin="2644,299" coordsize="2,80">
              <v:shape style="position:absolute;left:2644;top:299;width:2;height:80" coordorigin="2644,299" coordsize="0,80" path="m2644,379l2644,299e" filled="false" stroked="true" strokeweight=".748pt" strokecolor="#939598">
                <v:path arrowok="t"/>
              </v:shape>
            </v:group>
            <v:group style="position:absolute;left:2604;top:299;width:2;height:80" coordorigin="2604,299" coordsize="2,80">
              <v:shape style="position:absolute;left:2604;top:299;width:2;height:80" coordorigin="2604,299" coordsize="0,80" path="m2604,379l2604,299e" filled="false" stroked="true" strokeweight=".748pt" strokecolor="#939598">
                <v:path arrowok="t"/>
              </v:shape>
            </v:group>
            <v:group style="position:absolute;left:2564;top:299;width:2;height:80" coordorigin="2564,299" coordsize="2,80">
              <v:shape style="position:absolute;left:2564;top:299;width:2;height:80" coordorigin="2564,299" coordsize="1,80" path="m2564,379l2564,299e" filled="false" stroked="true" strokeweight=".748pt" strokecolor="#939598">
                <v:path arrowok="t"/>
              </v:shape>
            </v:group>
            <v:group style="position:absolute;left:2524;top:299;width:2;height:80" coordorigin="2524,299" coordsize="2,80">
              <v:shape style="position:absolute;left:2524;top:299;width:2;height:80" coordorigin="2524,299" coordsize="1,80" path="m2524,379l2524,299e" filled="false" stroked="true" strokeweight=".748pt" strokecolor="#939598">
                <v:path arrowok="t"/>
              </v:shape>
            </v:group>
            <v:group style="position:absolute;left:2484;top:299;width:2;height:80" coordorigin="2484,299" coordsize="2,80">
              <v:shape style="position:absolute;left:2484;top:299;width:2;height:80" coordorigin="2484,299" coordsize="0,80" path="m2484,379l2484,299e" filled="false" stroked="true" strokeweight=".748pt" strokecolor="#939598">
                <v:path arrowok="t"/>
              </v:shape>
            </v:group>
            <v:group style="position:absolute;left:2444;top:299;width:2;height:80" coordorigin="2444,299" coordsize="2,80">
              <v:shape style="position:absolute;left:2444;top:299;width:2;height:80" coordorigin="2444,299" coordsize="0,80" path="m2444,379l2444,299e" filled="false" stroked="true" strokeweight=".748pt" strokecolor="#939598">
                <v:path arrowok="t"/>
              </v:shape>
            </v:group>
            <v:group style="position:absolute;left:2404;top:299;width:2;height:80" coordorigin="2404,299" coordsize="2,80">
              <v:shape style="position:absolute;left:2404;top:299;width:2;height:80" coordorigin="2404,299" coordsize="1,80" path="m2404,379l2404,299e" filled="false" stroked="true" strokeweight=".748pt" strokecolor="#939598">
                <v:path arrowok="t"/>
              </v:shape>
            </v:group>
            <v:group style="position:absolute;left:2364;top:299;width:2;height:80" coordorigin="2364,299" coordsize="2,80">
              <v:shape style="position:absolute;left:2364;top:299;width:2;height:80" coordorigin="2364,299" coordsize="1,80" path="m2364,379l2364,299e" filled="false" stroked="true" strokeweight=".748pt" strokecolor="#939598">
                <v:path arrowok="t"/>
              </v:shape>
            </v:group>
            <v:group style="position:absolute;left:2324;top:299;width:2;height:80" coordorigin="2324,299" coordsize="2,80">
              <v:shape style="position:absolute;left:2324;top:299;width:2;height:80" coordorigin="2324,299" coordsize="0,80" path="m2324,379l2324,299e" filled="false" stroked="true" strokeweight=".748pt" strokecolor="#939598">
                <v:path arrowok="t"/>
              </v:shape>
            </v:group>
            <v:group style="position:absolute;left:2283;top:299;width:2;height:80" coordorigin="2283,299" coordsize="2,80">
              <v:shape style="position:absolute;left:2283;top:299;width:2;height:80" coordorigin="2283,299" coordsize="0,80" path="m2283,379l2283,299e" filled="false" stroked="true" strokeweight=".748pt" strokecolor="#939598">
                <v:path arrowok="t"/>
              </v:shape>
            </v:group>
            <v:group style="position:absolute;left:2243;top:299;width:2;height:80" coordorigin="2243,299" coordsize="2,80">
              <v:shape style="position:absolute;left:2243;top:299;width:2;height:80" coordorigin="2243,299" coordsize="1,80" path="m2243,379l2243,299e" filled="false" stroked="true" strokeweight=".748pt" strokecolor="#939598">
                <v:path arrowok="t"/>
              </v:shape>
            </v:group>
            <v:group style="position:absolute;left:2203;top:299;width:2;height:80" coordorigin="2203,299" coordsize="2,80">
              <v:shape style="position:absolute;left:2203;top:299;width:2;height:80" coordorigin="2203,299" coordsize="1,80" path="m2203,379l2203,299e" filled="false" stroked="true" strokeweight=".748pt" strokecolor="#939598">
                <v:path arrowok="t"/>
              </v:shape>
            </v:group>
            <v:group style="position:absolute;left:2163;top:299;width:2;height:80" coordorigin="2163,299" coordsize="2,80">
              <v:shape style="position:absolute;left:2163;top:299;width:2;height:80" coordorigin="2163,299" coordsize="0,80" path="m2163,379l2163,299e" filled="false" stroked="true" strokeweight=".748pt" strokecolor="#939598">
                <v:path arrowok="t"/>
              </v:shape>
            </v:group>
            <v:group style="position:absolute;left:2123;top:299;width:2;height:80" coordorigin="2123,299" coordsize="2,80">
              <v:shape style="position:absolute;left:2123;top:299;width:2;height:80" coordorigin="2123,299" coordsize="0,80" path="m2123,379l2123,299e" filled="false" stroked="true" strokeweight=".748pt" strokecolor="#939598">
                <v:path arrowok="t"/>
              </v:shape>
            </v:group>
            <v:group style="position:absolute;left:2083;top:299;width:2;height:80" coordorigin="2083,299" coordsize="2,80">
              <v:shape style="position:absolute;left:2083;top:299;width:2;height:80" coordorigin="2083,299" coordsize="1,80" path="m2083,379l2083,299e" filled="false" stroked="true" strokeweight=".748pt" strokecolor="#939598">
                <v:path arrowok="t"/>
              </v:shape>
            </v:group>
            <v:group style="position:absolute;left:2043;top:299;width:2;height:80" coordorigin="2043,299" coordsize="2,80">
              <v:shape style="position:absolute;left:2043;top:299;width:2;height:80" coordorigin="2043,299" coordsize="1,80" path="m2043,379l2043,299e" filled="false" stroked="true" strokeweight=".748pt" strokecolor="#939598">
                <v:path arrowok="t"/>
              </v:shape>
            </v:group>
            <v:group style="position:absolute;left:2003;top:299;width:2;height:80" coordorigin="2003,299" coordsize="2,80">
              <v:shape style="position:absolute;left:2003;top:299;width:2;height:80" coordorigin="2003,299" coordsize="0,80" path="m2003,379l2003,299e" filled="false" stroked="true" strokeweight=".748pt" strokecolor="#939598">
                <v:path arrowok="t"/>
              </v:shape>
            </v:group>
            <v:group style="position:absolute;left:1963;top:299;width:2;height:80" coordorigin="1963,299" coordsize="2,80">
              <v:shape style="position:absolute;left:1963;top:299;width:2;height:80" coordorigin="1963,299" coordsize="0,80" path="m1963,379l1963,299e" filled="false" stroked="true" strokeweight=".748pt" strokecolor="#939598">
                <v:path arrowok="t"/>
              </v:shape>
            </v:group>
            <v:group style="position:absolute;left:1923;top:299;width:2;height:80" coordorigin="1923,299" coordsize="2,80">
              <v:shape style="position:absolute;left:1923;top:299;width:2;height:80" coordorigin="1923,299" coordsize="1,80" path="m1923,379l1923,299e" filled="false" stroked="true" strokeweight=".748pt" strokecolor="#939598">
                <v:path arrowok="t"/>
              </v:shape>
            </v:group>
            <v:group style="position:absolute;left:1883;top:299;width:2;height:80" coordorigin="1883,299" coordsize="2,80">
              <v:shape style="position:absolute;left:1883;top:299;width:2;height:80" coordorigin="1883,299" coordsize="1,80" path="m1883,379l1883,299e" filled="false" stroked="true" strokeweight=".748pt" strokecolor="#939598">
                <v:path arrowok="t"/>
              </v:shape>
            </v:group>
            <v:group style="position:absolute;left:1843;top:299;width:2;height:80" coordorigin="1843,299" coordsize="2,80">
              <v:shape style="position:absolute;left:1843;top:299;width:2;height:80" coordorigin="1843,299" coordsize="1,80" path="m1843,379l1843,299e" filled="false" stroked="true" strokeweight=".748pt" strokecolor="#939598">
                <v:path arrowok="t"/>
              </v:shape>
            </v:group>
            <v:group style="position:absolute;left:1803;top:299;width:2;height:80" coordorigin="1803,299" coordsize="2,80">
              <v:shape style="position:absolute;left:1803;top:299;width:2;height:80" coordorigin="1803,299" coordsize="1,80" path="m1803,379l1803,299e" filled="false" stroked="true" strokeweight=".748pt" strokecolor="#939598">
                <v:path arrowok="t"/>
              </v:shape>
            </v:group>
            <v:group style="position:absolute;left:1763;top:299;width:2;height:80" coordorigin="1763,299" coordsize="2,80">
              <v:shape style="position:absolute;left:1763;top:299;width:2;height:80" coordorigin="1763,299" coordsize="1,80" path="m1763,379l1763,299e" filled="false" stroked="true" strokeweight=".748pt" strokecolor="#939598">
                <v:path arrowok="t"/>
              </v:shape>
            </v:group>
            <v:group style="position:absolute;left:1723;top:299;width:2;height:80" coordorigin="1723,299" coordsize="2,80">
              <v:shape style="position:absolute;left:1723;top:299;width:2;height:80" coordorigin="1723,299" coordsize="0,80" path="m1723,379l1723,299e" filled="false" stroked="true" strokeweight=".748pt" strokecolor="#939598">
                <v:path arrowok="t"/>
              </v:shape>
            </v:group>
            <v:group style="position:absolute;left:1683;top:299;width:2;height:80" coordorigin="1683,299" coordsize="2,80">
              <v:shape style="position:absolute;left:1683;top:299;width:2;height:80" coordorigin="1683,299" coordsize="0,80" path="m1683,379l1683,299e" filled="false" stroked="true" strokeweight=".748pt" strokecolor="#939598">
                <v:path arrowok="t"/>
              </v:shape>
            </v:group>
            <v:group style="position:absolute;left:1642;top:299;width:2;height:80" coordorigin="1642,299" coordsize="2,80">
              <v:shape style="position:absolute;left:1642;top:299;width:2;height:80" coordorigin="1642,299" coordsize="0,80" path="m1642,379l1642,299e" filled="false" stroked="true" strokeweight=".748pt" strokecolor="#939598">
                <v:path arrowok="t"/>
              </v:shape>
            </v:group>
            <v:group style="position:absolute;left:1602;top:299;width:2;height:80" coordorigin="1602,299" coordsize="2,80">
              <v:shape style="position:absolute;left:1602;top:299;width:2;height:80" coordorigin="1602,299" coordsize="0,80" path="m1602,379l1602,299e" filled="false" stroked="true" strokeweight=".748pt" strokecolor="#939598">
                <v:path arrowok="t"/>
              </v:shape>
            </v:group>
            <v:group style="position:absolute;left:1562;top:299;width:2;height:80" coordorigin="1562,299" coordsize="2,80">
              <v:shape style="position:absolute;left:1562;top:299;width:2;height:80" coordorigin="1562,299" coordsize="0,80" path="m1562,379l1562,299e" filled="false" stroked="true" strokeweight=".748pt" strokecolor="#939598">
                <v:path arrowok="t"/>
              </v:shape>
            </v:group>
            <v:group style="position:absolute;left:1522;top:299;width:2;height:80" coordorigin="1522,299" coordsize="2,80">
              <v:shape style="position:absolute;left:1522;top:299;width:2;height:80" coordorigin="1522,299" coordsize="1,80" path="m1522,379l1522,299e" filled="false" stroked="true" strokeweight=".748pt" strokecolor="#939598">
                <v:path arrowok="t"/>
              </v:shape>
            </v:group>
            <v:group style="position:absolute;left:1482;top:299;width:2;height:80" coordorigin="1482,299" coordsize="2,80">
              <v:shape style="position:absolute;left:1482;top:299;width:2;height:80" coordorigin="1482,299" coordsize="0,80" path="m1482,379l1482,299e" filled="false" stroked="true" strokeweight=".748pt" strokecolor="#939598">
                <v:path arrowok="t"/>
              </v:shape>
            </v:group>
            <v:group style="position:absolute;left:1442;top:299;width:2;height:80" coordorigin="1442,299" coordsize="2,80">
              <v:shape style="position:absolute;left:1442;top:299;width:2;height:80" coordorigin="1442,299" coordsize="0,80" path="m1442,379l1442,299e" filled="false" stroked="true" strokeweight=".748pt" strokecolor="#939598">
                <v:path arrowok="t"/>
              </v:shape>
            </v:group>
            <v:group style="position:absolute;left:1402;top:299;width:2;height:80" coordorigin="1402,299" coordsize="2,80">
              <v:shape style="position:absolute;left:1402;top:299;width:2;height:80" coordorigin="1402,299" coordsize="1,80" path="m1402,379l1402,299e" filled="false" stroked="true" strokeweight=".748pt" strokecolor="#939598">
                <v:path arrowok="t"/>
              </v:shape>
            </v:group>
            <v:group style="position:absolute;left:1362;top:299;width:2;height:80" coordorigin="1362,299" coordsize="2,80">
              <v:shape style="position:absolute;left:1362;top:299;width:2;height:80" coordorigin="1362,299" coordsize="0,80" path="m1362,379l1362,299e" filled="false" stroked="true" strokeweight=".748pt" strokecolor="#939598">
                <v:path arrowok="t"/>
              </v:shape>
            </v:group>
            <v:group style="position:absolute;left:1322;top:299;width:2;height:80" coordorigin="1322,299" coordsize="2,80">
              <v:shape style="position:absolute;left:1322;top:299;width:2;height:80" coordorigin="1322,299" coordsize="0,80" path="m1322,379l1322,299e" filled="false" stroked="true" strokeweight=".748pt" strokecolor="#939598">
                <v:path arrowok="t"/>
              </v:shape>
            </v:group>
            <v:group style="position:absolute;left:1282;top:299;width:2;height:80" coordorigin="1282,299" coordsize="2,80">
              <v:shape style="position:absolute;left:1282;top:299;width:2;height:80" coordorigin="1282,299" coordsize="0,80" path="m1282,379l1282,299e" filled="false" stroked="true" strokeweight=".748pt" strokecolor="#939598">
                <v:path arrowok="t"/>
              </v:shape>
            </v:group>
            <v:group style="position:absolute;left:1242;top:299;width:2;height:80" coordorigin="1242,299" coordsize="2,80">
              <v:shape style="position:absolute;left:1242;top:299;width:2;height:80" coordorigin="1242,299" coordsize="0,80" path="m1242,379l1242,299e" filled="false" stroked="true" strokeweight=".748pt" strokecolor="#939598">
                <v:path arrowok="t"/>
              </v:shape>
            </v:group>
            <v:group style="position:absolute;left:1202;top:299;width:2;height:80" coordorigin="1202,299" coordsize="2,80">
              <v:shape style="position:absolute;left:1202;top:299;width:2;height:80" coordorigin="1202,299" coordsize="1,80" path="m1202,379l1202,299e" filled="false" stroked="true" strokeweight=".748pt" strokecolor="#939598">
                <v:path arrowok="t"/>
              </v:shape>
            </v:group>
            <v:group style="position:absolute;left:1162;top:299;width:2;height:80" coordorigin="1162,299" coordsize="2,80">
              <v:shape style="position:absolute;left:1162;top:299;width:2;height:80" coordorigin="1162,299" coordsize="0,80" path="m1162,379l1162,299e" filled="false" stroked="true" strokeweight=".748pt" strokecolor="#939598">
                <v:path arrowok="t"/>
              </v:shape>
            </v:group>
            <v:group style="position:absolute;left:1122;top:299;width:2;height:80" coordorigin="1122,299" coordsize="2,80">
              <v:shape style="position:absolute;left:1122;top:299;width:2;height:80" coordorigin="1122,299" coordsize="0,80" path="m1122,379l1122,299e" filled="false" stroked="true" strokeweight=".748pt" strokecolor="#939598">
                <v:path arrowok="t"/>
              </v:shape>
            </v:group>
            <v:group style="position:absolute;left:1082;top:299;width:2;height:80" coordorigin="1082,299" coordsize="2,80">
              <v:shape style="position:absolute;left:1082;top:299;width:2;height:80" coordorigin="1082,299" coordsize="1,80" path="m1082,379l1082,299e" filled="false" stroked="true" strokeweight=".748pt" strokecolor="#939598">
                <v:path arrowok="t"/>
              </v:shape>
            </v:group>
            <v:group style="position:absolute;left:1042;top:299;width:2;height:80" coordorigin="1042,299" coordsize="2,80">
              <v:shape style="position:absolute;left:1042;top:299;width:2;height:80" coordorigin="1042,299" coordsize="0,80" path="m1042,379l1042,299e" filled="false" stroked="true" strokeweight=".748pt" strokecolor="#939598">
                <v:path arrowok="t"/>
              </v:shape>
            </v:group>
            <v:group style="position:absolute;left:1002;top:299;width:2;height:80" coordorigin="1002,299" coordsize="2,80">
              <v:shape style="position:absolute;left:1002;top:299;width:2;height:80" coordorigin="1002,299" coordsize="0,80" path="m1002,379l1002,299e" filled="false" stroked="true" strokeweight=".748pt" strokecolor="#939598">
                <v:path arrowok="t"/>
              </v:shape>
            </v:group>
            <v:group style="position:absolute;left:961;top:299;width:2;height:80" coordorigin="961,299" coordsize="2,80">
              <v:shape style="position:absolute;left:961;top:299;width:2;height:80" coordorigin="961,299" coordsize="0,80" path="m961,379l961,299e" filled="false" stroked="true" strokeweight=".748pt" strokecolor="#939598">
                <v:path arrowok="t"/>
              </v:shape>
            </v:group>
            <v:group style="position:absolute;left:921;top:299;width:2;height:80" coordorigin="921,299" coordsize="2,80">
              <v:shape style="position:absolute;left:921;top:299;width:2;height:80" coordorigin="921,299" coordsize="0,80" path="m921,379l921,299e" filled="false" stroked="true" strokeweight=".748pt" strokecolor="#939598">
                <v:path arrowok="t"/>
              </v:shape>
            </v:group>
            <v:group style="position:absolute;left:881;top:299;width:2;height:80" coordorigin="881,299" coordsize="2,80">
              <v:shape style="position:absolute;left:881;top:299;width:2;height:80" coordorigin="881,299" coordsize="1,80" path="m881,379l881,299e" filled="false" stroked="true" strokeweight=".748pt" strokecolor="#939598">
                <v:path arrowok="t"/>
              </v:shape>
            </v:group>
            <v:group style="position:absolute;left:841;top:299;width:2;height:80" coordorigin="841,299" coordsize="2,80">
              <v:shape style="position:absolute;left:841;top:299;width:2;height:80" coordorigin="841,299" coordsize="0,80" path="m841,379l841,299e" filled="false" stroked="true" strokeweight=".748pt" strokecolor="#939598">
                <v:path arrowok="t"/>
              </v:shape>
            </v:group>
            <v:group style="position:absolute;left:801;top:299;width:2;height:80" coordorigin="801,299" coordsize="2,80">
              <v:shape style="position:absolute;left:801;top:299;width:2;height:80" coordorigin="801,299" coordsize="0,80" path="m801,379l801,299e" filled="false" stroked="true" strokeweight=".748pt" strokecolor="#939598">
                <v:path arrowok="t"/>
              </v:shape>
            </v:group>
            <v:group style="position:absolute;left:761;top:299;width:2;height:80" coordorigin="761,299" coordsize="2,80">
              <v:shape style="position:absolute;left:761;top:299;width:2;height:80" coordorigin="761,299" coordsize="1,80" path="m761,379l761,299e" filled="false" stroked="true" strokeweight=".748pt" strokecolor="#939598">
                <v:path arrowok="t"/>
              </v:shape>
            </v:group>
            <v:group style="position:absolute;left:721;top:299;width:2;height:80" coordorigin="721,299" coordsize="2,80">
              <v:shape style="position:absolute;left:721;top:299;width:2;height:80" coordorigin="721,299" coordsize="1,80" path="m721,379l721,299e" filled="false" stroked="true" strokeweight=".748pt" strokecolor="#939598">
                <v:path arrowok="t"/>
              </v:shape>
            </v:group>
            <v:group style="position:absolute;left:681;top:299;width:2;height:80" coordorigin="681,299" coordsize="2,80">
              <v:shape style="position:absolute;left:681;top:299;width:2;height:80" coordorigin="681,299" coordsize="1,80" path="m681,379l681,299e" filled="false" stroked="true" strokeweight=".748pt" strokecolor="#939598">
                <v:path arrowok="t"/>
              </v:shape>
            </v:group>
            <v:group style="position:absolute;left:641;top:299;width:2;height:80" coordorigin="641,299" coordsize="2,80">
              <v:shape style="position:absolute;left:641;top:299;width:2;height:80" coordorigin="641,299" coordsize="1,80" path="m641,379l641,299e" filled="false" stroked="true" strokeweight=".748pt" strokecolor="#939598">
                <v:path arrowok="t"/>
              </v:shape>
            </v:group>
            <v:group style="position:absolute;left:601;top:299;width:2;height:80" coordorigin="601,299" coordsize="2,80">
              <v:shape style="position:absolute;left:601;top:299;width:2;height:80" coordorigin="601,299" coordsize="1,80" path="m601,379l601,299e" filled="false" stroked="true" strokeweight=".748pt" strokecolor="#939598">
                <v:path arrowok="t"/>
              </v:shape>
            </v:group>
            <v:group style="position:absolute;left:561;top:299;width:2;height:80" coordorigin="561,299" coordsize="2,80">
              <v:shape style="position:absolute;left:561;top:299;width:2;height:80" coordorigin="561,299" coordsize="0,80" path="m561,379l561,299e" filled="false" stroked="true" strokeweight=".748pt" strokecolor="#939598">
                <v:path arrowok="t"/>
              </v:shape>
            </v:group>
            <v:group style="position:absolute;left:521;top:299;width:2;height:80" coordorigin="521,299" coordsize="2,80">
              <v:shape style="position:absolute;left:521;top:299;width:2;height:80" coordorigin="521,299" coordsize="1,80" path="m521,379l521,299e" filled="false" stroked="true" strokeweight=".748pt" strokecolor="#939598">
                <v:path arrowok="t"/>
              </v:shape>
            </v:group>
            <v:group style="position:absolute;left:481;top:299;width:2;height:80" coordorigin="481,299" coordsize="2,80">
              <v:shape style="position:absolute;left:481;top:299;width:2;height:80" coordorigin="481,299" coordsize="0,80" path="m481,379l481,299e" filled="false" stroked="true" strokeweight=".748pt" strokecolor="#939598">
                <v:path arrowok="t"/>
              </v:shape>
            </v:group>
            <v:group style="position:absolute;left:441;top:299;width:2;height:80" coordorigin="441,299" coordsize="2,80">
              <v:shape style="position:absolute;left:441;top:299;width:2;height:80" coordorigin="441,299" coordsize="0,80" path="m441,379l441,299e" filled="false" stroked="true" strokeweight=".748pt" strokecolor="#939598">
                <v:path arrowok="t"/>
              </v:shape>
            </v:group>
            <v:group style="position:absolute;left:401;top:299;width:2;height:80" coordorigin="401,299" coordsize="2,80">
              <v:shape style="position:absolute;left:401;top:299;width:2;height:80" coordorigin="401,299" coordsize="0,80" path="m401,379l401,299e" filled="false" stroked="true" strokeweight=".748pt" strokecolor="#939598">
                <v:path arrowok="t"/>
              </v:shape>
            </v:group>
            <v:group style="position:absolute;left:361;top:299;width:2;height:80" coordorigin="361,299" coordsize="2,80">
              <v:shape style="position:absolute;left:361;top:299;width:2;height:80" coordorigin="361,299" coordsize="0,80" path="m361,379l361,299e" filled="false" stroked="true" strokeweight=".748pt" strokecolor="#939598">
                <v:path arrowok="t"/>
              </v:shape>
            </v:group>
            <v:group style="position:absolute;left:320;top:299;width:2;height:80" coordorigin="320,299" coordsize="2,80">
              <v:shape style="position:absolute;left:320;top:299;width:2;height:80" coordorigin="320,299" coordsize="1,80" path="m320,379l320,299e" filled="false" stroked="true" strokeweight=".748pt" strokecolor="#939598">
                <v:path arrowok="t"/>
              </v:shape>
            </v:group>
            <v:group style="position:absolute;left:280;top:299;width:2;height:80" coordorigin="280,299" coordsize="2,80">
              <v:shape style="position:absolute;left:280;top:299;width:2;height:80" coordorigin="280,299" coordsize="0,80" path="m280,379l280,299e" filled="false" stroked="true" strokeweight=".748pt" strokecolor="#939598">
                <v:path arrowok="t"/>
              </v:shape>
            </v:group>
            <v:group style="position:absolute;left:240;top:299;width:2;height:80" coordorigin="240,299" coordsize="2,80">
              <v:shape style="position:absolute;left:240;top:299;width:2;height:80" coordorigin="240,299" coordsize="0,80" path="m240,379l240,299e" filled="false" stroked="true" strokeweight=".748pt" strokecolor="#939598">
                <v:path arrowok="t"/>
              </v:shape>
            </v:group>
            <v:group style="position:absolute;left:200;top:299;width:2;height:80" coordorigin="200,299" coordsize="2,80">
              <v:shape style="position:absolute;left:200;top:299;width:2;height:80" coordorigin="200,299" coordsize="0,80" path="m200,379l200,299e" filled="false" stroked="true" strokeweight=".748pt" strokecolor="#939598">
                <v:path arrowok="t"/>
              </v:shape>
            </v:group>
            <v:group style="position:absolute;left:160;top:299;width:2;height:80" coordorigin="160,299" coordsize="2,80">
              <v:shape style="position:absolute;left:160;top:299;width:2;height:80" coordorigin="160,299" coordsize="0,80" path="m160,379l160,299e" filled="false" stroked="true" strokeweight=".748pt" strokecolor="#939598">
                <v:path arrowok="t"/>
              </v:shape>
            </v:group>
            <v:group style="position:absolute;left:120;top:299;width:2;height:80" coordorigin="120,299" coordsize="2,80">
              <v:shape style="position:absolute;left:120;top:299;width:2;height:80" coordorigin="120,299" coordsize="0,80" path="m120,379l120,299e" filled="false" stroked="true" strokeweight=".748pt" strokecolor="#939598">
                <v:path arrowok="t"/>
              </v:shape>
            </v:group>
            <v:group style="position:absolute;left:80;top:299;width:2;height:80" coordorigin="80,299" coordsize="2,80">
              <v:shape style="position:absolute;left:80;top:299;width:2;height:80" coordorigin="80,299" coordsize="0,80" path="m80,379l80,299e" filled="false" stroked="true" strokeweight=".748pt" strokecolor="#939598">
                <v:path arrowok="t"/>
              </v:shape>
            </v:group>
            <v:group style="position:absolute;left:40;top:299;width:2;height:80" coordorigin="40,299" coordsize="2,80">
              <v:shape style="position:absolute;left:40;top:299;width:2;height:80" coordorigin="40,299" coordsize="0,80" path="m40,379l40,299e" filled="false" stroked="true" strokeweight=".748pt" strokecolor="#939598">
                <v:path arrowok="t"/>
              </v:shape>
            </v:group>
            <v:group style="position:absolute;left:0;top:331;width:2;height:49" coordorigin="0,331" coordsize="2,49">
              <v:shape style="position:absolute;left:0;top:331;width:2;height:49" coordorigin="0,331" coordsize="0,49" path="m0,380l0,332e" filled="false" stroked="true" strokeweight=".748pt" strokecolor="#939598">
                <v:path arrowok="t"/>
              </v:shape>
            </v:group>
            <w10:wrap type="none"/>
          </v:group>
        </w:pict>
      </w:r>
      <w:r>
        <w:rPr>
          <w:color w:val="939598"/>
          <w:u w:val="none"/>
        </w:rPr>
      </w:r>
      <w:r>
        <w:rPr>
          <w:color w:val="939598"/>
          <w:u w:val="thick" w:color="939598"/>
        </w:rPr>
        <w:t> </w:t>
      </w:r>
      <w:r>
        <w:rPr>
          <w:color w:val="939598"/>
          <w:u w:val="none"/>
        </w:rPr>
        <w:tab/>
        <w:t>9 </w:t>
      </w:r>
      <w:r>
        <w:rPr>
          <w:color w:val="939598"/>
          <w:spacing w:val="-25"/>
          <w:u w:val="none"/>
        </w:rPr>
        <w:t> </w:t>
      </w:r>
      <w:r>
        <w:rPr>
          <w:color w:val="939598"/>
          <w:u w:val="thick" w:color="939598"/>
        </w:rPr>
        <w:t> </w:t>
      </w:r>
      <w:r>
        <w:rPr>
          <w:color w:val="939598"/>
          <w:u w:val="none"/>
        </w:rPr>
      </w:r>
      <w:r>
        <w:rPr>
          <w:u w:val="none"/>
        </w:rPr>
      </w:r>
    </w:p>
    <w:p>
      <w:pPr>
        <w:spacing w:after="0" w:line="240" w:lineRule="auto"/>
        <w:jc w:val="left"/>
        <w:sectPr>
          <w:type w:val="continuous"/>
          <w:pgSz w:w="11910" w:h="16840"/>
          <w:pgMar w:top="1180" w:bottom="28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sz w:val="19"/>
          <w:szCs w:val="19"/>
        </w:rPr>
      </w:pPr>
    </w:p>
    <w:p>
      <w:pPr>
        <w:pStyle w:val="Heading1"/>
        <w:spacing w:line="962" w:lineRule="exact"/>
        <w:ind w:right="988"/>
        <w:jc w:val="left"/>
      </w:pPr>
      <w:r>
        <w:rPr/>
        <w:pict>
          <v:group style="position:absolute;margin-left:.0004pt;margin-top:-68.399132pt;width:594.950pt;height:4.850pt;mso-position-horizontal-relative:page;mso-position-vertical-relative:paragraph;z-index:2752" coordorigin="0,-1368" coordsize="11899,97">
            <v:group style="position:absolute;left:11891;top:-1361;width:2;height:80" coordorigin="11891,-1361" coordsize="2,80">
              <v:shape style="position:absolute;left:11891;top:-1361;width:2;height:80" coordorigin="11891,-1361" coordsize="0,80" path="m11891,-1281l11891,-1361e" filled="false" stroked="true" strokeweight=".748pt" strokecolor="#939598">
                <v:path arrowok="t"/>
              </v:shape>
            </v:group>
            <v:group style="position:absolute;left:11851;top:-1361;width:2;height:80" coordorigin="11851,-1361" coordsize="2,80">
              <v:shape style="position:absolute;left:11851;top:-1361;width:2;height:80" coordorigin="11851,-1361" coordsize="0,80" path="m11851,-1281l11851,-1361e" filled="false" stroked="true" strokeweight=".748pt" strokecolor="#939598">
                <v:path arrowok="t"/>
              </v:shape>
            </v:group>
            <v:group style="position:absolute;left:11811;top:-1360;width:2;height:80" coordorigin="11811,-1360" coordsize="2,80">
              <v:shape style="position:absolute;left:11811;top:-1360;width:2;height:80" coordorigin="11811,-1360" coordsize="0,80" path="m11811,-1280l11811,-1360e" filled="false" stroked="true" strokeweight=".748pt" strokecolor="#939598">
                <v:path arrowok="t"/>
              </v:shape>
            </v:group>
            <v:group style="position:absolute;left:11771;top:-1360;width:2;height:80" coordorigin="11771,-1360" coordsize="2,80">
              <v:shape style="position:absolute;left:11771;top:-1360;width:2;height:80" coordorigin="11771,-1360" coordsize="0,80" path="m11771,-1280l11771,-1360e" filled="false" stroked="true" strokeweight=".748pt" strokecolor="#939598">
                <v:path arrowok="t"/>
              </v:shape>
            </v:group>
            <v:group style="position:absolute;left:11731;top:-1360;width:2;height:80" coordorigin="11731,-1360" coordsize="2,80">
              <v:shape style="position:absolute;left:11731;top:-1360;width:2;height:80" coordorigin="11731,-1360" coordsize="1,80" path="m11731,-1280l11731,-1360e" filled="false" stroked="true" strokeweight=".748pt" strokecolor="#939598">
                <v:path arrowok="t"/>
              </v:shape>
            </v:group>
            <v:group style="position:absolute;left:11691;top:-1360;width:2;height:80" coordorigin="11691,-1360" coordsize="2,80">
              <v:shape style="position:absolute;left:11691;top:-1360;width:2;height:80" coordorigin="11691,-1360" coordsize="0,80" path="m11691,-1280l11691,-1360e" filled="false" stroked="true" strokeweight=".748pt" strokecolor="#939598">
                <v:path arrowok="t"/>
              </v:shape>
            </v:group>
            <v:group style="position:absolute;left:11651;top:-1360;width:2;height:80" coordorigin="11651,-1360" coordsize="2,80">
              <v:shape style="position:absolute;left:11651;top:-1360;width:2;height:80" coordorigin="11651,-1360" coordsize="0,80" path="m11651,-1280l11651,-1360e" filled="false" stroked="true" strokeweight=".748pt" strokecolor="#939598">
                <v:path arrowok="t"/>
              </v:shape>
            </v:group>
            <v:group style="position:absolute;left:11611;top:-1360;width:2;height:80" coordorigin="11611,-1360" coordsize="2,80">
              <v:shape style="position:absolute;left:11611;top:-1360;width:2;height:80" coordorigin="11611,-1360" coordsize="0,80" path="m11611,-1280l11611,-1360e" filled="false" stroked="true" strokeweight=".748pt" strokecolor="#939598">
                <v:path arrowok="t"/>
              </v:shape>
            </v:group>
            <v:group style="position:absolute;left:11571;top:-1360;width:2;height:80" coordorigin="11571,-1360" coordsize="2,80">
              <v:shape style="position:absolute;left:11571;top:-1360;width:2;height:80" coordorigin="11571,-1360" coordsize="0,80" path="m11571,-1280l11571,-1360e" filled="false" stroked="true" strokeweight=".748pt" strokecolor="#939598">
                <v:path arrowok="t"/>
              </v:shape>
            </v:group>
            <v:group style="position:absolute;left:11531;top:-1360;width:2;height:80" coordorigin="11531,-1360" coordsize="2,80">
              <v:shape style="position:absolute;left:11531;top:-1360;width:2;height:80" coordorigin="11531,-1360" coordsize="1,80" path="m11531,-1280l11531,-1360e" filled="false" stroked="true" strokeweight=".748pt" strokecolor="#939598">
                <v:path arrowok="t"/>
              </v:shape>
            </v:group>
            <v:group style="position:absolute;left:11491;top:-1360;width:2;height:80" coordorigin="11491,-1360" coordsize="2,80">
              <v:shape style="position:absolute;left:11491;top:-1360;width:2;height:80" coordorigin="11491,-1360" coordsize="0,80" path="m11491,-1280l11491,-1360e" filled="false" stroked="true" strokeweight=".748pt" strokecolor="#939598">
                <v:path arrowok="t"/>
              </v:shape>
            </v:group>
            <v:group style="position:absolute;left:11451;top:-1360;width:2;height:80" coordorigin="11451,-1360" coordsize="2,80">
              <v:shape style="position:absolute;left:11451;top:-1360;width:2;height:80" coordorigin="11451,-1360" coordsize="0,80" path="m11451,-1280l11451,-1360e" filled="false" stroked="true" strokeweight=".748pt" strokecolor="#939598">
                <v:path arrowok="t"/>
              </v:shape>
            </v:group>
            <v:group style="position:absolute;left:11411;top:-1360;width:2;height:80" coordorigin="11411,-1360" coordsize="2,80">
              <v:shape style="position:absolute;left:11411;top:-1360;width:2;height:80" coordorigin="11411,-1360" coordsize="0,80" path="m11411,-1280l11411,-1360e" filled="false" stroked="true" strokeweight=".748pt" strokecolor="#939598">
                <v:path arrowok="t"/>
              </v:shape>
            </v:group>
            <v:group style="position:absolute;left:11371;top:-1360;width:2;height:80" coordorigin="11371,-1360" coordsize="2,80">
              <v:shape style="position:absolute;left:11371;top:-1360;width:2;height:80" coordorigin="11371,-1360" coordsize="0,80" path="m11371,-1280l11371,-1360e" filled="false" stroked="true" strokeweight=".748pt" strokecolor="#939598">
                <v:path arrowok="t"/>
              </v:shape>
            </v:group>
            <v:group style="position:absolute;left:11331;top:-1360;width:2;height:80" coordorigin="11331,-1360" coordsize="2,80">
              <v:shape style="position:absolute;left:11331;top:-1360;width:2;height:80" coordorigin="11331,-1360" coordsize="0,80" path="m11331,-1280l11331,-1360e" filled="false" stroked="true" strokeweight=".748pt" strokecolor="#939598">
                <v:path arrowok="t"/>
              </v:shape>
            </v:group>
            <v:group style="position:absolute;left:11291;top:-1360;width:2;height:80" coordorigin="11291,-1360" coordsize="2,80">
              <v:shape style="position:absolute;left:11291;top:-1360;width:2;height:80" coordorigin="11291,-1360" coordsize="0,80" path="m11291,-1280l11291,-1360e" filled="false" stroked="true" strokeweight=".748pt" strokecolor="#939598">
                <v:path arrowok="t"/>
              </v:shape>
            </v:group>
            <v:group style="position:absolute;left:11251;top:-1360;width:2;height:80" coordorigin="11251,-1360" coordsize="2,80">
              <v:shape style="position:absolute;left:11251;top:-1360;width:2;height:80" coordorigin="11251,-1360" coordsize="0,80" path="m11251,-1280l11251,-1360e" filled="false" stroked="true" strokeweight=".748pt" strokecolor="#939598">
                <v:path arrowok="t"/>
              </v:shape>
            </v:group>
            <v:group style="position:absolute;left:11210;top:-1360;width:2;height:80" coordorigin="11210,-1360" coordsize="2,80">
              <v:shape style="position:absolute;left:11210;top:-1360;width:2;height:80" coordorigin="11210,-1360" coordsize="0,80" path="m11211,-1280l11210,-1360e" filled="false" stroked="true" strokeweight=".748pt" strokecolor="#939598">
                <v:path arrowok="t"/>
              </v:shape>
            </v:group>
            <v:group style="position:absolute;left:11170;top:-1360;width:2;height:80" coordorigin="11170,-1360" coordsize="2,80">
              <v:shape style="position:absolute;left:11170;top:-1360;width:2;height:80" coordorigin="11170,-1360" coordsize="0,80" path="m11170,-1280l11170,-1360e" filled="false" stroked="true" strokeweight=".748pt" strokecolor="#939598">
                <v:path arrowok="t"/>
              </v:shape>
            </v:group>
            <v:group style="position:absolute;left:11130;top:-1360;width:2;height:80" coordorigin="11130,-1360" coordsize="2,80">
              <v:shape style="position:absolute;left:11130;top:-1360;width:2;height:80" coordorigin="11130,-1360" coordsize="0,80" path="m11130,-1280l11130,-1360e" filled="false" stroked="true" strokeweight=".748pt" strokecolor="#939598">
                <v:path arrowok="t"/>
              </v:shape>
            </v:group>
            <v:group style="position:absolute;left:11090;top:-1360;width:2;height:80" coordorigin="11090,-1360" coordsize="2,80">
              <v:shape style="position:absolute;left:11090;top:-1360;width:2;height:80" coordorigin="11090,-1360" coordsize="0,80" path="m11090,-1280l11090,-1360e" filled="false" stroked="true" strokeweight=".748pt" strokecolor="#939598">
                <v:path arrowok="t"/>
              </v:shape>
            </v:group>
            <v:group style="position:absolute;left:11050;top:-1360;width:2;height:80" coordorigin="11050,-1360" coordsize="2,80">
              <v:shape style="position:absolute;left:11050;top:-1360;width:2;height:80" coordorigin="11050,-1360" coordsize="0,80" path="m11050,-1280l11050,-1360e" filled="false" stroked="true" strokeweight=".748pt" strokecolor="#939598">
                <v:path arrowok="t"/>
              </v:shape>
            </v:group>
            <v:group style="position:absolute;left:11010;top:-1360;width:2;height:80" coordorigin="11010,-1360" coordsize="2,80">
              <v:shape style="position:absolute;left:11010;top:-1360;width:2;height:80" coordorigin="11010,-1360" coordsize="1,80" path="m11010,-1280l11010,-1360e" filled="false" stroked="true" strokeweight=".748pt" strokecolor="#939598">
                <v:path arrowok="t"/>
              </v:shape>
            </v:group>
            <v:group style="position:absolute;left:10970;top:-1360;width:2;height:80" coordorigin="10970,-1360" coordsize="2,80">
              <v:shape style="position:absolute;left:10970;top:-1360;width:2;height:80" coordorigin="10970,-1360" coordsize="0,80" path="m10970,-1280l10970,-1360e" filled="false" stroked="true" strokeweight=".748pt" strokecolor="#939598">
                <v:path arrowok="t"/>
              </v:shape>
            </v:group>
            <v:group style="position:absolute;left:10930;top:-1360;width:2;height:80" coordorigin="10930,-1360" coordsize="2,80">
              <v:shape style="position:absolute;left:10930;top:-1360;width:2;height:80" coordorigin="10930,-1360" coordsize="0,80" path="m10930,-1280l10930,-1360e" filled="false" stroked="true" strokeweight=".748pt" strokecolor="#939598">
                <v:path arrowok="t"/>
              </v:shape>
            </v:group>
            <v:group style="position:absolute;left:10890;top:-1360;width:2;height:80" coordorigin="10890,-1360" coordsize="2,80">
              <v:shape style="position:absolute;left:10890;top:-1360;width:2;height:80" coordorigin="10890,-1360" coordsize="0,80" path="m10890,-1280l10890,-1360e" filled="false" stroked="true" strokeweight=".748pt" strokecolor="#939598">
                <v:path arrowok="t"/>
              </v:shape>
            </v:group>
            <v:group style="position:absolute;left:10850;top:-1360;width:2;height:80" coordorigin="10850,-1360" coordsize="2,80">
              <v:shape style="position:absolute;left:10850;top:-1360;width:2;height:80" coordorigin="10850,-1360" coordsize="1,80" path="m10850,-1280l10850,-1360e" filled="false" stroked="true" strokeweight=".748pt" strokecolor="#939598">
                <v:path arrowok="t"/>
              </v:shape>
            </v:group>
            <v:group style="position:absolute;left:10810;top:-1360;width:2;height:80" coordorigin="10810,-1360" coordsize="2,80">
              <v:shape style="position:absolute;left:10810;top:-1360;width:2;height:80" coordorigin="10810,-1360" coordsize="0,80" path="m10810,-1280l10810,-1360e" filled="false" stroked="true" strokeweight=".748pt" strokecolor="#939598">
                <v:path arrowok="t"/>
              </v:shape>
            </v:group>
            <v:group style="position:absolute;left:10770;top:-1360;width:2;height:80" coordorigin="10770,-1360" coordsize="2,80">
              <v:shape style="position:absolute;left:10770;top:-1360;width:2;height:80" coordorigin="10770,-1360" coordsize="0,80" path="m10770,-1280l10770,-1360e" filled="false" stroked="true" strokeweight=".748pt" strokecolor="#939598">
                <v:path arrowok="t"/>
              </v:shape>
            </v:group>
            <v:group style="position:absolute;left:10730;top:-1360;width:2;height:80" coordorigin="10730,-1360" coordsize="2,80">
              <v:shape style="position:absolute;left:10730;top:-1360;width:2;height:80" coordorigin="10730,-1360" coordsize="0,80" path="m10730,-1280l10730,-1360e" filled="false" stroked="true" strokeweight=".748pt" strokecolor="#939598">
                <v:path arrowok="t"/>
              </v:shape>
            </v:group>
            <v:group style="position:absolute;left:10690;top:-1360;width:2;height:80" coordorigin="10690,-1360" coordsize="2,80">
              <v:shape style="position:absolute;left:10690;top:-1360;width:2;height:80" coordorigin="10690,-1360" coordsize="0,80" path="m10690,-1280l10690,-1360e" filled="false" stroked="true" strokeweight=".748pt" strokecolor="#939598">
                <v:path arrowok="t"/>
              </v:shape>
            </v:group>
            <v:group style="position:absolute;left:10650;top:-1360;width:2;height:80" coordorigin="10650,-1360" coordsize="2,80">
              <v:shape style="position:absolute;left:10650;top:-1360;width:2;height:80" coordorigin="10650,-1360" coordsize="0,80" path="m10650,-1280l10650,-1360e" filled="false" stroked="true" strokeweight=".748pt" strokecolor="#939598">
                <v:path arrowok="t"/>
              </v:shape>
            </v:group>
            <v:group style="position:absolute;left:10610;top:-1360;width:2;height:80" coordorigin="10610,-1360" coordsize="2,80">
              <v:shape style="position:absolute;left:10610;top:-1360;width:2;height:80" coordorigin="10610,-1360" coordsize="0,80" path="m10610,-1280l10610,-1360e" filled="false" stroked="true" strokeweight=".748pt" strokecolor="#939598">
                <v:path arrowok="t"/>
              </v:shape>
            </v:group>
            <v:group style="position:absolute;left:10570;top:-1360;width:2;height:80" coordorigin="10570,-1360" coordsize="2,80">
              <v:shape style="position:absolute;left:10570;top:-1360;width:2;height:80" coordorigin="10570,-1360" coordsize="0,80" path="m10570,-1280l10570,-1360e" filled="false" stroked="true" strokeweight=".748pt" strokecolor="#939598">
                <v:path arrowok="t"/>
              </v:shape>
            </v:group>
            <v:group style="position:absolute;left:10530;top:-1360;width:2;height:80" coordorigin="10530,-1360" coordsize="2,80">
              <v:shape style="position:absolute;left:10530;top:-1360;width:2;height:80" coordorigin="10530,-1360" coordsize="0,80" path="m10530,-1280l10530,-1360e" filled="false" stroked="true" strokeweight=".748pt" strokecolor="#939598">
                <v:path arrowok="t"/>
              </v:shape>
            </v:group>
            <v:group style="position:absolute;left:10490;top:-1360;width:2;height:80" coordorigin="10490,-1360" coordsize="2,80">
              <v:shape style="position:absolute;left:10490;top:-1360;width:2;height:80" coordorigin="10490,-1360" coordsize="0,80" path="m10490,-1280l10490,-1360e" filled="false" stroked="true" strokeweight=".748pt" strokecolor="#939598">
                <v:path arrowok="t"/>
              </v:shape>
            </v:group>
            <v:group style="position:absolute;left:10450;top:-1360;width:2;height:80" coordorigin="10450,-1360" coordsize="2,80">
              <v:shape style="position:absolute;left:10450;top:-1360;width:2;height:80" coordorigin="10450,-1360" coordsize="0,80" path="m10450,-1280l10450,-1360e" filled="false" stroked="true" strokeweight=".748pt" strokecolor="#939598">
                <v:path arrowok="t"/>
              </v:shape>
            </v:group>
            <v:group style="position:absolute;left:10410;top:-1360;width:2;height:80" coordorigin="10410,-1360" coordsize="2,80">
              <v:shape style="position:absolute;left:10410;top:-1360;width:2;height:80" coordorigin="10410,-1360" coordsize="0,80" path="m10410,-1280l10410,-1360e" filled="false" stroked="true" strokeweight=".748pt" strokecolor="#939598">
                <v:path arrowok="t"/>
              </v:shape>
            </v:group>
            <v:group style="position:absolute;left:10370;top:-1360;width:2;height:80" coordorigin="10370,-1360" coordsize="2,80">
              <v:shape style="position:absolute;left:10370;top:-1360;width:2;height:80" coordorigin="10370,-1360" coordsize="0,80" path="m10370,-1280l10370,-1360e" filled="false" stroked="true" strokeweight=".748pt" strokecolor="#939598">
                <v:path arrowok="t"/>
              </v:shape>
            </v:group>
            <v:group style="position:absolute;left:10330;top:-1360;width:2;height:80" coordorigin="10330,-1360" coordsize="2,80">
              <v:shape style="position:absolute;left:10330;top:-1360;width:2;height:80" coordorigin="10330,-1360" coordsize="0,80" path="m10330,-1280l10330,-1360e" filled="false" stroked="true" strokeweight=".748pt" strokecolor="#939598">
                <v:path arrowok="t"/>
              </v:shape>
            </v:group>
            <v:group style="position:absolute;left:10290;top:-1360;width:2;height:80" coordorigin="10290,-1360" coordsize="2,80">
              <v:shape style="position:absolute;left:10290;top:-1360;width:2;height:80" coordorigin="10290,-1360" coordsize="0,80" path="m10290,-1280l10290,-1360e" filled="false" stroked="true" strokeweight=".748pt" strokecolor="#939598">
                <v:path arrowok="t"/>
              </v:shape>
            </v:group>
            <v:group style="position:absolute;left:10250;top:-1360;width:2;height:80" coordorigin="10250,-1360" coordsize="2,80">
              <v:shape style="position:absolute;left:10250;top:-1360;width:2;height:80" coordorigin="10250,-1360" coordsize="1,80" path="m10250,-1280l10250,-1360e" filled="false" stroked="true" strokeweight=".748pt" strokecolor="#939598">
                <v:path arrowok="t"/>
              </v:shape>
            </v:group>
            <v:group style="position:absolute;left:10210;top:-1360;width:2;height:80" coordorigin="10210,-1360" coordsize="2,80">
              <v:shape style="position:absolute;left:10210;top:-1360;width:2;height:80" coordorigin="10210,-1360" coordsize="0,80" path="m10210,-1280l10210,-1360e" filled="false" stroked="true" strokeweight=".748pt" strokecolor="#939598">
                <v:path arrowok="t"/>
              </v:shape>
            </v:group>
            <v:group style="position:absolute;left:10170;top:-1360;width:2;height:80" coordorigin="10170,-1360" coordsize="2,80">
              <v:shape style="position:absolute;left:10170;top:-1360;width:2;height:80" coordorigin="10170,-1360" coordsize="0,80" path="m10170,-1280l10170,-1360e" filled="false" stroked="true" strokeweight=".748pt" strokecolor="#939598">
                <v:path arrowok="t"/>
              </v:shape>
            </v:group>
            <v:group style="position:absolute;left:10130;top:-1360;width:2;height:80" coordorigin="10130,-1360" coordsize="2,80">
              <v:shape style="position:absolute;left:10130;top:-1360;width:2;height:80" coordorigin="10130,-1360" coordsize="0,80" path="m10130,-1280l10130,-1360e" filled="false" stroked="true" strokeweight=".748pt" strokecolor="#939598">
                <v:path arrowok="t"/>
              </v:shape>
            </v:group>
            <v:group style="position:absolute;left:10090;top:-1360;width:2;height:80" coordorigin="10090,-1360" coordsize="2,80">
              <v:shape style="position:absolute;left:10090;top:-1360;width:2;height:80" coordorigin="10090,-1360" coordsize="1,80" path="m10090,-1280l10090,-1360e" filled="false" stroked="true" strokeweight=".748pt" strokecolor="#939598">
                <v:path arrowok="t"/>
              </v:shape>
            </v:group>
            <v:group style="position:absolute;left:10050;top:-1360;width:2;height:80" coordorigin="10050,-1360" coordsize="2,80">
              <v:shape style="position:absolute;left:10050;top:-1360;width:2;height:80" coordorigin="10050,-1360" coordsize="0,80" path="m10050,-1280l10050,-1360e" filled="false" stroked="true" strokeweight=".748pt" strokecolor="#939598">
                <v:path arrowok="t"/>
              </v:shape>
            </v:group>
            <v:group style="position:absolute;left:10010;top:-1360;width:2;height:80" coordorigin="10010,-1360" coordsize="2,80">
              <v:shape style="position:absolute;left:10010;top:-1360;width:2;height:80" coordorigin="10010,-1360" coordsize="0,80" path="m10010,-1280l10010,-1360e" filled="false" stroked="true" strokeweight=".748pt" strokecolor="#939598">
                <v:path arrowok="t"/>
              </v:shape>
            </v:group>
            <v:group style="position:absolute;left:9970;top:-1360;width:2;height:80" coordorigin="9970,-1360" coordsize="2,80">
              <v:shape style="position:absolute;left:9970;top:-1360;width:2;height:80" coordorigin="9970,-1360" coordsize="1,80" path="m9970,-1280l9970,-1360e" filled="false" stroked="true" strokeweight=".748pt" strokecolor="#939598">
                <v:path arrowok="t"/>
              </v:shape>
            </v:group>
            <v:group style="position:absolute;left:9930;top:-1360;width:2;height:80" coordorigin="9930,-1360" coordsize="2,80">
              <v:shape style="position:absolute;left:9930;top:-1360;width:2;height:80" coordorigin="9930,-1360" coordsize="0,80" path="m9930,-1280l9930,-1360e" filled="false" stroked="true" strokeweight=".748pt" strokecolor="#939598">
                <v:path arrowok="t"/>
              </v:shape>
            </v:group>
            <v:group style="position:absolute;left:9890;top:-1360;width:2;height:80" coordorigin="9890,-1360" coordsize="2,80">
              <v:shape style="position:absolute;left:9890;top:-1360;width:2;height:80" coordorigin="9890,-1360" coordsize="0,80" path="m9890,-1280l9890,-1360e" filled="false" stroked="true" strokeweight=".748pt" strokecolor="#939598">
                <v:path arrowok="t"/>
              </v:shape>
            </v:group>
            <v:group style="position:absolute;left:9850;top:-1360;width:2;height:80" coordorigin="9850,-1360" coordsize="2,80">
              <v:shape style="position:absolute;left:9850;top:-1360;width:2;height:80" coordorigin="9850,-1360" coordsize="0,80" path="m9850,-1280l9850,-1360e" filled="false" stroked="true" strokeweight=".748pt" strokecolor="#939598">
                <v:path arrowok="t"/>
              </v:shape>
            </v:group>
            <v:group style="position:absolute;left:9810;top:-1360;width:2;height:80" coordorigin="9810,-1360" coordsize="2,80">
              <v:shape style="position:absolute;left:9810;top:-1360;width:2;height:80" coordorigin="9810,-1360" coordsize="0,80" path="m9810,-1280l9810,-1360e" filled="false" stroked="true" strokeweight=".748pt" strokecolor="#939598">
                <v:path arrowok="t"/>
              </v:shape>
            </v:group>
            <v:group style="position:absolute;left:9770;top:-1360;width:2;height:80" coordorigin="9770,-1360" coordsize="2,80">
              <v:shape style="position:absolute;left:9770;top:-1360;width:2;height:80" coordorigin="9770,-1360" coordsize="0,80" path="m9770,-1280l9770,-1360e" filled="false" stroked="true" strokeweight=".748pt" strokecolor="#939598">
                <v:path arrowok="t"/>
              </v:shape>
            </v:group>
            <v:group style="position:absolute;left:9730;top:-1360;width:2;height:80" coordorigin="9730,-1360" coordsize="2,80">
              <v:shape style="position:absolute;left:9730;top:-1360;width:2;height:80" coordorigin="9730,-1360" coordsize="1,80" path="m9730,-1280l9730,-1360e" filled="false" stroked="true" strokeweight=".748pt" strokecolor="#939598">
                <v:path arrowok="t"/>
              </v:shape>
            </v:group>
            <v:group style="position:absolute;left:9690;top:-1360;width:2;height:80" coordorigin="9690,-1360" coordsize="2,80">
              <v:shape style="position:absolute;left:9690;top:-1360;width:2;height:80" coordorigin="9690,-1360" coordsize="0,80" path="m9690,-1280l9690,-1360e" filled="false" stroked="true" strokeweight=".748pt" strokecolor="#939598">
                <v:path arrowok="t"/>
              </v:shape>
            </v:group>
            <v:group style="position:absolute;left:9650;top:-1360;width:2;height:80" coordorigin="9650,-1360" coordsize="2,80">
              <v:shape style="position:absolute;left:9650;top:-1360;width:2;height:80" coordorigin="9650,-1360" coordsize="0,80" path="m9650,-1280l9650,-1360e" filled="false" stroked="true" strokeweight=".748pt" strokecolor="#939598">
                <v:path arrowok="t"/>
              </v:shape>
            </v:group>
            <v:group style="position:absolute;left:9610;top:-1360;width:2;height:80" coordorigin="9610,-1360" coordsize="2,80">
              <v:shape style="position:absolute;left:9610;top:-1360;width:2;height:80" coordorigin="9610,-1360" coordsize="0,80" path="m9610,-1280l9610,-1360e" filled="false" stroked="true" strokeweight=".748pt" strokecolor="#939598">
                <v:path arrowok="t"/>
              </v:shape>
            </v:group>
            <v:group style="position:absolute;left:9570;top:-1360;width:2;height:80" coordorigin="9570,-1360" coordsize="2,80">
              <v:shape style="position:absolute;left:9570;top:-1360;width:2;height:80" coordorigin="9570,-1360" coordsize="1,80" path="m9570,-1280l9570,-1360e" filled="false" stroked="true" strokeweight=".748pt" strokecolor="#939598">
                <v:path arrowok="t"/>
              </v:shape>
            </v:group>
            <v:group style="position:absolute;left:9530;top:-1360;width:2;height:80" coordorigin="9530,-1360" coordsize="2,80">
              <v:shape style="position:absolute;left:9530;top:-1360;width:2;height:80" coordorigin="9530,-1360" coordsize="0,80" path="m9530,-1280l9530,-1360e" filled="false" stroked="true" strokeweight=".748pt" strokecolor="#939598">
                <v:path arrowok="t"/>
              </v:shape>
            </v:group>
            <v:group style="position:absolute;left:9490;top:-1360;width:2;height:80" coordorigin="9490,-1360" coordsize="2,80">
              <v:shape style="position:absolute;left:9490;top:-1360;width:2;height:80" coordorigin="9490,-1360" coordsize="0,80" path="m9490,-1280l9490,-1360e" filled="false" stroked="true" strokeweight=".748pt" strokecolor="#939598">
                <v:path arrowok="t"/>
              </v:shape>
            </v:group>
            <v:group style="position:absolute;left:9450;top:-1360;width:2;height:80" coordorigin="9450,-1360" coordsize="2,80">
              <v:shape style="position:absolute;left:9450;top:-1360;width:2;height:80" coordorigin="9450,-1360" coordsize="0,80" path="m9450,-1280l9450,-1360e" filled="false" stroked="true" strokeweight=".748pt" strokecolor="#939598">
                <v:path arrowok="t"/>
              </v:shape>
            </v:group>
            <v:group style="position:absolute;left:9410;top:-1360;width:2;height:80" coordorigin="9410,-1360" coordsize="2,80">
              <v:shape style="position:absolute;left:9410;top:-1360;width:2;height:80" coordorigin="9410,-1360" coordsize="0,80" path="m9410,-1280l9410,-1360e" filled="false" stroked="true" strokeweight=".748pt" strokecolor="#939598">
                <v:path arrowok="t"/>
              </v:shape>
            </v:group>
            <v:group style="position:absolute;left:9370;top:-1360;width:2;height:80" coordorigin="9370,-1360" coordsize="2,80">
              <v:shape style="position:absolute;left:9370;top:-1360;width:2;height:80" coordorigin="9370,-1360" coordsize="1,80" path="m9370,-1280l9370,-1360e" filled="false" stroked="true" strokeweight=".748pt" strokecolor="#939598">
                <v:path arrowok="t"/>
              </v:shape>
            </v:group>
            <v:group style="position:absolute;left:9330;top:-1360;width:2;height:80" coordorigin="9330,-1360" coordsize="2,80">
              <v:shape style="position:absolute;left:9330;top:-1360;width:2;height:80" coordorigin="9330,-1360" coordsize="0,80" path="m9330,-1280l9330,-1360e" filled="false" stroked="true" strokeweight=".748pt" strokecolor="#939598">
                <v:path arrowok="t"/>
              </v:shape>
            </v:group>
            <v:group style="position:absolute;left:9290;top:-1360;width:2;height:80" coordorigin="9290,-1360" coordsize="2,80">
              <v:shape style="position:absolute;left:9290;top:-1360;width:2;height:80" coordorigin="9290,-1360" coordsize="0,80" path="m9290,-1280l9290,-1360e" filled="false" stroked="true" strokeweight=".748pt" strokecolor="#939598">
                <v:path arrowok="t"/>
              </v:shape>
            </v:group>
            <v:group style="position:absolute;left:9250;top:-1360;width:2;height:80" coordorigin="9250,-1360" coordsize="2,80">
              <v:shape style="position:absolute;left:9250;top:-1360;width:2;height:80" coordorigin="9250,-1360" coordsize="0,80" path="m9250,-1280l9250,-1360e" filled="false" stroked="true" strokeweight=".748pt" strokecolor="#939598">
                <v:path arrowok="t"/>
              </v:shape>
            </v:group>
            <v:group style="position:absolute;left:9210;top:-1360;width:2;height:80" coordorigin="9210,-1360" coordsize="2,80">
              <v:shape style="position:absolute;left:9210;top:-1360;width:2;height:80" coordorigin="9210,-1360" coordsize="1,80" path="m9210,-1280l9210,-1360e" filled="false" stroked="true" strokeweight=".748pt" strokecolor="#939598">
                <v:path arrowok="t"/>
              </v:shape>
            </v:group>
            <v:group style="position:absolute;left:9170;top:-1360;width:2;height:80" coordorigin="9170,-1360" coordsize="2,80">
              <v:shape style="position:absolute;left:9170;top:-1360;width:2;height:80" coordorigin="9170,-1360" coordsize="0,80" path="m9170,-1280l9170,-1360e" filled="false" stroked="true" strokeweight=".748pt" strokecolor="#939598">
                <v:path arrowok="t"/>
              </v:shape>
            </v:group>
            <v:group style="position:absolute;left:9130;top:-1360;width:2;height:80" coordorigin="9130,-1360" coordsize="2,80">
              <v:shape style="position:absolute;left:9130;top:-1360;width:2;height:80" coordorigin="9130,-1360" coordsize="0,80" path="m9130,-1280l9130,-1360e" filled="false" stroked="true" strokeweight=".748pt" strokecolor="#939598">
                <v:path arrowok="t"/>
              </v:shape>
            </v:group>
            <v:group style="position:absolute;left:9090;top:-1360;width:2;height:80" coordorigin="9090,-1360" coordsize="2,80">
              <v:shape style="position:absolute;left:9090;top:-1360;width:2;height:80" coordorigin="9090,-1360" coordsize="0,80" path="m9090,-1280l9090,-1360e" filled="false" stroked="true" strokeweight=".748pt" strokecolor="#939598">
                <v:path arrowok="t"/>
              </v:shape>
            </v:group>
            <v:group style="position:absolute;left:9050;top:-1360;width:2;height:80" coordorigin="9050,-1360" coordsize="2,80">
              <v:shape style="position:absolute;left:9050;top:-1360;width:2;height:80" coordorigin="9050,-1360" coordsize="1,80" path="m9050,-1280l9050,-1360e" filled="false" stroked="true" strokeweight=".748pt" strokecolor="#939598">
                <v:path arrowok="t"/>
              </v:shape>
            </v:group>
            <v:group style="position:absolute;left:9010;top:-1360;width:2;height:80" coordorigin="9010,-1360" coordsize="2,80">
              <v:shape style="position:absolute;left:9010;top:-1360;width:2;height:80" coordorigin="9010,-1360" coordsize="0,80" path="m9010,-1280l9010,-1360e" filled="false" stroked="true" strokeweight=".748pt" strokecolor="#939598">
                <v:path arrowok="t"/>
              </v:shape>
            </v:group>
            <v:group style="position:absolute;left:8970;top:-1360;width:2;height:80" coordorigin="8970,-1360" coordsize="2,80">
              <v:shape style="position:absolute;left:8970;top:-1360;width:2;height:80" coordorigin="8970,-1360" coordsize="0,80" path="m8970,-1280l8970,-1360e" filled="false" stroked="true" strokeweight=".748pt" strokecolor="#939598">
                <v:path arrowok="t"/>
              </v:shape>
            </v:group>
            <v:group style="position:absolute;left:8930;top:-1360;width:2;height:80" coordorigin="8930,-1360" coordsize="2,80">
              <v:shape style="position:absolute;left:8930;top:-1360;width:2;height:80" coordorigin="8930,-1360" coordsize="0,80" path="m8930,-1280l8930,-1360e" filled="false" stroked="true" strokeweight=".748pt" strokecolor="#939598">
                <v:path arrowok="t"/>
              </v:shape>
            </v:group>
            <v:group style="position:absolute;left:8890;top:-1360;width:2;height:80" coordorigin="8890,-1360" coordsize="2,80">
              <v:shape style="position:absolute;left:8890;top:-1360;width:2;height:80" coordorigin="8890,-1360" coordsize="0,80" path="m8890,-1280l8890,-1360e" filled="false" stroked="true" strokeweight=".748pt" strokecolor="#939598">
                <v:path arrowok="t"/>
              </v:shape>
            </v:group>
            <v:group style="position:absolute;left:8850;top:-1360;width:2;height:80" coordorigin="8850,-1360" coordsize="2,80">
              <v:shape style="position:absolute;left:8850;top:-1360;width:2;height:80" coordorigin="8850,-1360" coordsize="1,80" path="m8850,-1280l8850,-1360e" filled="false" stroked="true" strokeweight=".748pt" strokecolor="#939598">
                <v:path arrowok="t"/>
              </v:shape>
            </v:group>
            <v:group style="position:absolute;left:8810;top:-1360;width:2;height:80" coordorigin="8810,-1360" coordsize="2,80">
              <v:shape style="position:absolute;left:8810;top:-1360;width:2;height:80" coordorigin="8810,-1360" coordsize="0,80" path="m8810,-1280l8810,-1360e" filled="false" stroked="true" strokeweight=".748pt" strokecolor="#939598">
                <v:path arrowok="t"/>
              </v:shape>
            </v:group>
            <v:group style="position:absolute;left:8770;top:-1360;width:2;height:80" coordorigin="8770,-1360" coordsize="2,80">
              <v:shape style="position:absolute;left:8770;top:-1360;width:2;height:80" coordorigin="8770,-1360" coordsize="0,80" path="m8770,-1280l8770,-1360e" filled="false" stroked="true" strokeweight=".748pt" strokecolor="#939598">
                <v:path arrowok="t"/>
              </v:shape>
            </v:group>
            <v:group style="position:absolute;left:8730;top:-1360;width:2;height:80" coordorigin="8730,-1360" coordsize="2,80">
              <v:shape style="position:absolute;left:8730;top:-1360;width:2;height:80" coordorigin="8730,-1360" coordsize="0,80" path="m8730,-1280l8730,-1360e" filled="false" stroked="true" strokeweight=".748pt" strokecolor="#939598">
                <v:path arrowok="t"/>
              </v:shape>
            </v:group>
            <v:group style="position:absolute;left:8690;top:-1360;width:2;height:80" coordorigin="8690,-1360" coordsize="2,80">
              <v:shape style="position:absolute;left:8690;top:-1360;width:2;height:80" coordorigin="8690,-1360" coordsize="1,80" path="m8690,-1280l8690,-1360e" filled="false" stroked="true" strokeweight=".748pt" strokecolor="#939598">
                <v:path arrowok="t"/>
              </v:shape>
            </v:group>
            <v:group style="position:absolute;left:8650;top:-1360;width:2;height:80" coordorigin="8650,-1360" coordsize="2,80">
              <v:shape style="position:absolute;left:8650;top:-1360;width:2;height:80" coordorigin="8650,-1360" coordsize="0,80" path="m8650,-1280l8650,-1360e" filled="false" stroked="true" strokeweight=".748pt" strokecolor="#939598">
                <v:path arrowok="t"/>
              </v:shape>
            </v:group>
            <v:group style="position:absolute;left:8610;top:-1360;width:2;height:80" coordorigin="8610,-1360" coordsize="2,80">
              <v:shape style="position:absolute;left:8610;top:-1360;width:2;height:80" coordorigin="8610,-1360" coordsize="0,80" path="m8610,-1280l8610,-1360e" filled="false" stroked="true" strokeweight=".748pt" strokecolor="#939598">
                <v:path arrowok="t"/>
              </v:shape>
            </v:group>
            <v:group style="position:absolute;left:8570;top:-1360;width:2;height:80" coordorigin="8570,-1360" coordsize="2,80">
              <v:shape style="position:absolute;left:8570;top:-1360;width:2;height:80" coordorigin="8570,-1360" coordsize="0,80" path="m8570,-1280l8570,-1360e" filled="false" stroked="true" strokeweight=".748pt" strokecolor="#939598">
                <v:path arrowok="t"/>
              </v:shape>
            </v:group>
            <v:group style="position:absolute;left:8530;top:-1360;width:2;height:80" coordorigin="8530,-1360" coordsize="2,80">
              <v:shape style="position:absolute;left:8530;top:-1360;width:2;height:80" coordorigin="8530,-1360" coordsize="0,80" path="m8530,-1280l8530,-1360e" filled="false" stroked="true" strokeweight=".748pt" strokecolor="#939598">
                <v:path arrowok="t"/>
              </v:shape>
            </v:group>
            <v:group style="position:absolute;left:8490;top:-1360;width:2;height:80" coordorigin="8490,-1360" coordsize="2,80">
              <v:shape style="position:absolute;left:8490;top:-1360;width:2;height:80" coordorigin="8490,-1360" coordsize="0,80" path="m8490,-1280l8490,-1360e" filled="false" stroked="true" strokeweight=".748pt" strokecolor="#939598">
                <v:path arrowok="t"/>
              </v:shape>
            </v:group>
            <v:group style="position:absolute;left:8450;top:-1360;width:2;height:80" coordorigin="8450,-1360" coordsize="2,80">
              <v:shape style="position:absolute;left:8450;top:-1360;width:2;height:80" coordorigin="8450,-1360" coordsize="1,80" path="m8450,-1280l8450,-1360e" filled="false" stroked="true" strokeweight=".748pt" strokecolor="#939598">
                <v:path arrowok="t"/>
              </v:shape>
            </v:group>
            <v:group style="position:absolute;left:8410;top:-1360;width:2;height:80" coordorigin="8410,-1360" coordsize="2,80">
              <v:shape style="position:absolute;left:8410;top:-1360;width:2;height:80" coordorigin="8410,-1360" coordsize="0,80" path="m8410,-1280l8410,-1360e" filled="false" stroked="true" strokeweight=".748pt" strokecolor="#939598">
                <v:path arrowok="t"/>
              </v:shape>
            </v:group>
            <v:group style="position:absolute;left:8370;top:-1360;width:2;height:80" coordorigin="8370,-1360" coordsize="2,80">
              <v:shape style="position:absolute;left:8370;top:-1360;width:2;height:80" coordorigin="8370,-1360" coordsize="0,80" path="m8370,-1280l8370,-1360e" filled="false" stroked="true" strokeweight=".748pt" strokecolor="#939598">
                <v:path arrowok="t"/>
              </v:shape>
            </v:group>
            <v:group style="position:absolute;left:8330;top:-1360;width:2;height:80" coordorigin="8330,-1360" coordsize="2,80">
              <v:shape style="position:absolute;left:8330;top:-1360;width:2;height:80" coordorigin="8330,-1360" coordsize="1,80" path="m8330,-1280l8330,-1360e" filled="false" stroked="true" strokeweight=".748pt" strokecolor="#939598">
                <v:path arrowok="t"/>
              </v:shape>
            </v:group>
            <v:group style="position:absolute;left:8290;top:-1360;width:2;height:80" coordorigin="8290,-1360" coordsize="2,80">
              <v:shape style="position:absolute;left:8290;top:-1360;width:2;height:80" coordorigin="8290,-1360" coordsize="0,80" path="m8290,-1280l8290,-1360e" filled="false" stroked="true" strokeweight=".748pt" strokecolor="#939598">
                <v:path arrowok="t"/>
              </v:shape>
            </v:group>
            <v:group style="position:absolute;left:8250;top:-1360;width:2;height:80" coordorigin="8250,-1360" coordsize="2,80">
              <v:shape style="position:absolute;left:8250;top:-1360;width:2;height:80" coordorigin="8250,-1360" coordsize="0,80" path="m8250,-1280l8250,-1360e" filled="false" stroked="true" strokeweight=".748pt" strokecolor="#939598">
                <v:path arrowok="t"/>
              </v:shape>
            </v:group>
            <v:group style="position:absolute;left:8210;top:-1360;width:2;height:80" coordorigin="8210,-1360" coordsize="2,80">
              <v:shape style="position:absolute;left:8210;top:-1360;width:2;height:80" coordorigin="8210,-1360" coordsize="0,80" path="m8210,-1280l8210,-1360e" filled="false" stroked="true" strokeweight=".748pt" strokecolor="#939598">
                <v:path arrowok="t"/>
              </v:shape>
            </v:group>
            <v:group style="position:absolute;left:8170;top:-1360;width:2;height:80" coordorigin="8170,-1360" coordsize="2,80">
              <v:shape style="position:absolute;left:8170;top:-1360;width:2;height:80" coordorigin="8170,-1360" coordsize="1,80" path="m8170,-1280l8170,-1360e" filled="false" stroked="true" strokeweight=".748pt" strokecolor="#939598">
                <v:path arrowok="t"/>
              </v:shape>
            </v:group>
            <v:group style="position:absolute;left:8130;top:-1360;width:2;height:80" coordorigin="8130,-1360" coordsize="2,80">
              <v:shape style="position:absolute;left:8130;top:-1360;width:2;height:80" coordorigin="8130,-1360" coordsize="0,80" path="m8130,-1280l8130,-1360e" filled="false" stroked="true" strokeweight=".748pt" strokecolor="#939598">
                <v:path arrowok="t"/>
              </v:shape>
            </v:group>
            <v:group style="position:absolute;left:8090;top:-1360;width:2;height:80" coordorigin="8090,-1360" coordsize="2,80">
              <v:shape style="position:absolute;left:8090;top:-1360;width:2;height:80" coordorigin="8090,-1360" coordsize="0,80" path="m8090,-1280l8090,-1360e" filled="false" stroked="true" strokeweight=".748pt" strokecolor="#939598">
                <v:path arrowok="t"/>
              </v:shape>
            </v:group>
            <v:group style="position:absolute;left:8050;top:-1360;width:2;height:80" coordorigin="8050,-1360" coordsize="2,80">
              <v:shape style="position:absolute;left:8050;top:-1360;width:2;height:80" coordorigin="8050,-1360" coordsize="0,80" path="m8050,-1280l8050,-1360e" filled="false" stroked="true" strokeweight=".748pt" strokecolor="#939598">
                <v:path arrowok="t"/>
              </v:shape>
            </v:group>
            <v:group style="position:absolute;left:8010;top:-1360;width:2;height:80" coordorigin="8010,-1360" coordsize="2,80">
              <v:shape style="position:absolute;left:8010;top:-1360;width:2;height:80" coordorigin="8010,-1360" coordsize="0,80" path="m8010,-1280l8010,-1360e" filled="false" stroked="true" strokeweight=".748pt" strokecolor="#939598">
                <v:path arrowok="t"/>
              </v:shape>
            </v:group>
            <v:group style="position:absolute;left:7970;top:-1360;width:2;height:80" coordorigin="7970,-1360" coordsize="2,80">
              <v:shape style="position:absolute;left:7970;top:-1360;width:2;height:80" coordorigin="7970,-1360" coordsize="0,80" path="m7970,-1280l7970,-1360e" filled="false" stroked="true" strokeweight=".748pt" strokecolor="#939598">
                <v:path arrowok="t"/>
              </v:shape>
            </v:group>
            <v:group style="position:absolute;left:7930;top:-1360;width:2;height:80" coordorigin="7930,-1360" coordsize="2,80">
              <v:shape style="position:absolute;left:7930;top:-1360;width:2;height:80" coordorigin="7930,-1360" coordsize="1,80" path="m7930,-1280l7930,-1360e" filled="false" stroked="true" strokeweight=".748pt" strokecolor="#939598">
                <v:path arrowok="t"/>
              </v:shape>
            </v:group>
            <v:group style="position:absolute;left:7890;top:-1360;width:2;height:80" coordorigin="7890,-1360" coordsize="2,80">
              <v:shape style="position:absolute;left:7890;top:-1360;width:2;height:80" coordorigin="7890,-1360" coordsize="0,80" path="m7890,-1280l7890,-1360e" filled="false" stroked="true" strokeweight=".748pt" strokecolor="#939598">
                <v:path arrowok="t"/>
              </v:shape>
            </v:group>
            <v:group style="position:absolute;left:7850;top:-1360;width:2;height:80" coordorigin="7850,-1360" coordsize="2,80">
              <v:shape style="position:absolute;left:7850;top:-1360;width:2;height:80" coordorigin="7850,-1360" coordsize="0,80" path="m7850,-1280l7850,-1360e" filled="false" stroked="true" strokeweight=".748pt" strokecolor="#939598">
                <v:path arrowok="t"/>
              </v:shape>
            </v:group>
            <v:group style="position:absolute;left:7810;top:-1360;width:2;height:80" coordorigin="7810,-1360" coordsize="2,80">
              <v:shape style="position:absolute;left:7810;top:-1360;width:2;height:80" coordorigin="7810,-1360" coordsize="1,80" path="m7810,-1280l7810,-1360e" filled="false" stroked="true" strokeweight=".748pt" strokecolor="#939598">
                <v:path arrowok="t"/>
              </v:shape>
            </v:group>
            <v:group style="position:absolute;left:7770;top:-1360;width:2;height:80" coordorigin="7770,-1360" coordsize="2,80">
              <v:shape style="position:absolute;left:7770;top:-1360;width:2;height:80" coordorigin="7770,-1360" coordsize="0,80" path="m7770,-1280l7770,-1360e" filled="false" stroked="true" strokeweight=".748pt" strokecolor="#939598">
                <v:path arrowok="t"/>
              </v:shape>
            </v:group>
            <v:group style="position:absolute;left:7730;top:-1360;width:2;height:80" coordorigin="7730,-1360" coordsize="2,80">
              <v:shape style="position:absolute;left:7730;top:-1360;width:2;height:80" coordorigin="7730,-1360" coordsize="0,80" path="m7730,-1280l7730,-1360e" filled="false" stroked="true" strokeweight=".748pt" strokecolor="#939598">
                <v:path arrowok="t"/>
              </v:shape>
            </v:group>
            <v:group style="position:absolute;left:7690;top:-1360;width:2;height:80" coordorigin="7690,-1360" coordsize="2,80">
              <v:shape style="position:absolute;left:7690;top:-1360;width:2;height:80" coordorigin="7690,-1360" coordsize="0,80" path="m7690,-1280l7690,-1360e" filled="false" stroked="true" strokeweight=".748pt" strokecolor="#939598">
                <v:path arrowok="t"/>
              </v:shape>
            </v:group>
            <v:group style="position:absolute;left:7650;top:-1360;width:2;height:80" coordorigin="7650,-1360" coordsize="2,80">
              <v:shape style="position:absolute;left:7650;top:-1360;width:2;height:80" coordorigin="7650,-1360" coordsize="0,80" path="m7650,-1280l7650,-1360e" filled="false" stroked="true" strokeweight=".748pt" strokecolor="#939598">
                <v:path arrowok="t"/>
              </v:shape>
            </v:group>
            <v:group style="position:absolute;left:7610;top:-1360;width:2;height:80" coordorigin="7610,-1360" coordsize="2,80">
              <v:shape style="position:absolute;left:7610;top:-1360;width:2;height:80" coordorigin="7610,-1360" coordsize="0,80" path="m7610,-1280l7610,-1360e" filled="false" stroked="true" strokeweight=".748pt" strokecolor="#939598">
                <v:path arrowok="t"/>
              </v:shape>
            </v:group>
            <v:group style="position:absolute;left:7570;top:-1360;width:2;height:80" coordorigin="7570,-1360" coordsize="2,80">
              <v:shape style="position:absolute;left:7570;top:-1360;width:2;height:80" coordorigin="7570,-1360" coordsize="1,80" path="m7570,-1280l7570,-1360e" filled="false" stroked="true" strokeweight=".748pt" strokecolor="#939598">
                <v:path arrowok="t"/>
              </v:shape>
            </v:group>
            <v:group style="position:absolute;left:7530;top:-1360;width:2;height:80" coordorigin="7530,-1360" coordsize="2,80">
              <v:shape style="position:absolute;left:7530;top:-1360;width:2;height:80" coordorigin="7530,-1360" coordsize="0,80" path="m7530,-1280l7530,-1360e" filled="false" stroked="true" strokeweight=".748pt" strokecolor="#939598">
                <v:path arrowok="t"/>
              </v:shape>
            </v:group>
            <v:group style="position:absolute;left:7489;top:-1360;width:2;height:80" coordorigin="7489,-1360" coordsize="2,80">
              <v:shape style="position:absolute;left:7489;top:-1360;width:2;height:80" coordorigin="7489,-1360" coordsize="0,80" path="m7490,-1280l7489,-1360e" filled="false" stroked="true" strokeweight=".748pt" strokecolor="#939598">
                <v:path arrowok="t"/>
              </v:shape>
            </v:group>
            <v:group style="position:absolute;left:7449;top:-1360;width:2;height:80" coordorigin="7449,-1360" coordsize="2,80">
              <v:shape style="position:absolute;left:7449;top:-1360;width:2;height:80" coordorigin="7449,-1360" coordsize="0,80" path="m7449,-1280l7449,-1360e" filled="false" stroked="true" strokeweight=".748pt" strokecolor="#939598">
                <v:path arrowok="t"/>
              </v:shape>
            </v:group>
            <v:group style="position:absolute;left:7409;top:-1360;width:2;height:80" coordorigin="7409,-1360" coordsize="2,80">
              <v:shape style="position:absolute;left:7409;top:-1360;width:2;height:80" coordorigin="7409,-1360" coordsize="1,80" path="m7409,-1280l7409,-1360e" filled="false" stroked="true" strokeweight=".748pt" strokecolor="#939598">
                <v:path arrowok="t"/>
              </v:shape>
            </v:group>
            <v:group style="position:absolute;left:7369;top:-1360;width:2;height:80" coordorigin="7369,-1360" coordsize="2,80">
              <v:shape style="position:absolute;left:7369;top:-1360;width:2;height:80" coordorigin="7369,-1360" coordsize="0,80" path="m7369,-1280l7369,-1360e" filled="false" stroked="true" strokeweight=".748pt" strokecolor="#939598">
                <v:path arrowok="t"/>
              </v:shape>
            </v:group>
            <v:group style="position:absolute;left:7329;top:-1360;width:2;height:80" coordorigin="7329,-1360" coordsize="2,80">
              <v:shape style="position:absolute;left:7329;top:-1360;width:2;height:80" coordorigin="7329,-1360" coordsize="0,80" path="m7329,-1280l7329,-1360e" filled="false" stroked="true" strokeweight=".748pt" strokecolor="#939598">
                <v:path arrowok="t"/>
              </v:shape>
            </v:group>
            <v:group style="position:absolute;left:7289;top:-1360;width:2;height:80" coordorigin="7289,-1360" coordsize="2,80">
              <v:shape style="position:absolute;left:7289;top:-1360;width:2;height:80" coordorigin="7289,-1360" coordsize="0,80" path="m7289,-1280l7289,-1360e" filled="false" stroked="true" strokeweight=".748pt" strokecolor="#939598">
                <v:path arrowok="t"/>
              </v:shape>
            </v:group>
            <v:group style="position:absolute;left:7249;top:-1360;width:2;height:80" coordorigin="7249,-1360" coordsize="2,80">
              <v:shape style="position:absolute;left:7249;top:-1360;width:2;height:80" coordorigin="7249,-1360" coordsize="0,80" path="m7249,-1280l7249,-1360e" filled="false" stroked="true" strokeweight=".748pt" strokecolor="#939598">
                <v:path arrowok="t"/>
              </v:shape>
            </v:group>
            <v:group style="position:absolute;left:7209;top:-1360;width:2;height:80" coordorigin="7209,-1360" coordsize="2,80">
              <v:shape style="position:absolute;left:7209;top:-1360;width:2;height:80" coordorigin="7209,-1360" coordsize="1,80" path="m7209,-1280l7209,-1360e" filled="false" stroked="true" strokeweight=".748pt" strokecolor="#939598">
                <v:path arrowok="t"/>
              </v:shape>
            </v:group>
            <v:group style="position:absolute;left:7169;top:-1360;width:2;height:80" coordorigin="7169,-1360" coordsize="2,80">
              <v:shape style="position:absolute;left:7169;top:-1360;width:2;height:80" coordorigin="7169,-1360" coordsize="0,80" path="m7169,-1280l7169,-1360e" filled="false" stroked="true" strokeweight=".748pt" strokecolor="#939598">
                <v:path arrowok="t"/>
              </v:shape>
            </v:group>
            <v:group style="position:absolute;left:7129;top:-1360;width:2;height:80" coordorigin="7129,-1360" coordsize="2,80">
              <v:shape style="position:absolute;left:7129;top:-1360;width:2;height:80" coordorigin="7129,-1360" coordsize="0,80" path="m7129,-1280l7129,-1360e" filled="false" stroked="true" strokeweight=".748pt" strokecolor="#939598">
                <v:path arrowok="t"/>
              </v:shape>
            </v:group>
            <v:group style="position:absolute;left:7089;top:-1360;width:2;height:80" coordorigin="7089,-1360" coordsize="2,80">
              <v:shape style="position:absolute;left:7089;top:-1360;width:2;height:80" coordorigin="7089,-1360" coordsize="0,80" path="m7089,-1280l7089,-1360e" filled="false" stroked="true" strokeweight=".748pt" strokecolor="#939598">
                <v:path arrowok="t"/>
              </v:shape>
            </v:group>
            <v:group style="position:absolute;left:7049;top:-1360;width:2;height:80" coordorigin="7049,-1360" coordsize="2,80">
              <v:shape style="position:absolute;left:7049;top:-1360;width:2;height:80" coordorigin="7049,-1360" coordsize="1,80" path="m7049,-1280l7049,-1360e" filled="false" stroked="true" strokeweight=".748pt" strokecolor="#939598">
                <v:path arrowok="t"/>
              </v:shape>
            </v:group>
            <v:group style="position:absolute;left:7009;top:-1360;width:2;height:80" coordorigin="7009,-1360" coordsize="2,80">
              <v:shape style="position:absolute;left:7009;top:-1360;width:2;height:80" coordorigin="7009,-1360" coordsize="0,80" path="m7009,-1280l7009,-1360e" filled="false" stroked="true" strokeweight=".748pt" strokecolor="#939598">
                <v:path arrowok="t"/>
              </v:shape>
            </v:group>
            <v:group style="position:absolute;left:6969;top:-1360;width:2;height:80" coordorigin="6969,-1360" coordsize="2,80">
              <v:shape style="position:absolute;left:6969;top:-1360;width:2;height:80" coordorigin="6969,-1360" coordsize="0,80" path="m6969,-1280l6969,-1360e" filled="false" stroked="true" strokeweight=".748pt" strokecolor="#939598">
                <v:path arrowok="t"/>
              </v:shape>
            </v:group>
            <v:group style="position:absolute;left:6929;top:-1360;width:2;height:80" coordorigin="6929,-1360" coordsize="2,80">
              <v:shape style="position:absolute;left:6929;top:-1360;width:2;height:80" coordorigin="6929,-1360" coordsize="0,80" path="m6929,-1280l6929,-1360e" filled="false" stroked="true" strokeweight=".748pt" strokecolor="#939598">
                <v:path arrowok="t"/>
              </v:shape>
            </v:group>
            <v:group style="position:absolute;left:6889;top:-1360;width:2;height:80" coordorigin="6889,-1360" coordsize="2,80">
              <v:shape style="position:absolute;left:6889;top:-1360;width:2;height:80" coordorigin="6889,-1360" coordsize="1,80" path="m6889,-1280l6889,-1360e" filled="false" stroked="true" strokeweight=".748pt" strokecolor="#939598">
                <v:path arrowok="t"/>
              </v:shape>
            </v:group>
            <v:group style="position:absolute;left:6849;top:-1360;width:2;height:80" coordorigin="6849,-1360" coordsize="2,80">
              <v:shape style="position:absolute;left:6849;top:-1360;width:2;height:80" coordorigin="6849,-1360" coordsize="0,80" path="m6849,-1280l6849,-1360e" filled="false" stroked="true" strokeweight=".748pt" strokecolor="#939598">
                <v:path arrowok="t"/>
              </v:shape>
            </v:group>
            <v:group style="position:absolute;left:6809;top:-1360;width:2;height:80" coordorigin="6809,-1360" coordsize="2,80">
              <v:shape style="position:absolute;left:6809;top:-1360;width:2;height:80" coordorigin="6809,-1360" coordsize="0,80" path="m6809,-1280l6809,-1360e" filled="false" stroked="true" strokeweight=".748pt" strokecolor="#939598">
                <v:path arrowok="t"/>
              </v:shape>
            </v:group>
            <v:group style="position:absolute;left:6769;top:-1360;width:2;height:80" coordorigin="6769,-1360" coordsize="2,80">
              <v:shape style="position:absolute;left:6769;top:-1360;width:2;height:80" coordorigin="6769,-1360" coordsize="0,80" path="m6769,-1280l6769,-1360e" filled="false" stroked="true" strokeweight=".748pt" strokecolor="#939598">
                <v:path arrowok="t"/>
              </v:shape>
            </v:group>
            <v:group style="position:absolute;left:6729;top:-1360;width:2;height:80" coordorigin="6729,-1360" coordsize="2,80">
              <v:shape style="position:absolute;left:6729;top:-1360;width:2;height:80" coordorigin="6729,-1360" coordsize="0,80" path="m6729,-1280l6729,-1360e" filled="false" stroked="true" strokeweight=".748pt" strokecolor="#939598">
                <v:path arrowok="t"/>
              </v:shape>
            </v:group>
            <v:group style="position:absolute;left:6689;top:-1360;width:2;height:80" coordorigin="6689,-1360" coordsize="2,80">
              <v:shape style="position:absolute;left:6689;top:-1360;width:2;height:80" coordorigin="6689,-1360" coordsize="0,80" path="m6689,-1280l6689,-1360e" filled="false" stroked="true" strokeweight=".748pt" strokecolor="#939598">
                <v:path arrowok="t"/>
              </v:shape>
            </v:group>
            <v:group style="position:absolute;left:6649;top:-1360;width:2;height:80" coordorigin="6649,-1360" coordsize="2,80">
              <v:shape style="position:absolute;left:6649;top:-1360;width:2;height:80" coordorigin="6649,-1360" coordsize="0,80" path="m6649,-1280l6649,-1360e" filled="false" stroked="true" strokeweight=".748pt" strokecolor="#939598">
                <v:path arrowok="t"/>
              </v:shape>
            </v:group>
            <v:group style="position:absolute;left:6609;top:-1360;width:2;height:80" coordorigin="6609,-1360" coordsize="2,80">
              <v:shape style="position:absolute;left:6609;top:-1360;width:2;height:80" coordorigin="6609,-1360" coordsize="0,80" path="m6609,-1280l6609,-1360e" filled="false" stroked="true" strokeweight=".748pt" strokecolor="#939598">
                <v:path arrowok="t"/>
              </v:shape>
            </v:group>
            <v:group style="position:absolute;left:6569;top:-1360;width:2;height:80" coordorigin="6569,-1360" coordsize="2,80">
              <v:shape style="position:absolute;left:6569;top:-1360;width:2;height:80" coordorigin="6569,-1360" coordsize="0,80" path="m6569,-1280l6569,-1360e" filled="false" stroked="true" strokeweight=".748pt" strokecolor="#939598">
                <v:path arrowok="t"/>
              </v:shape>
            </v:group>
            <v:group style="position:absolute;left:6529;top:-1360;width:2;height:80" coordorigin="6529,-1360" coordsize="2,80">
              <v:shape style="position:absolute;left:6529;top:-1360;width:2;height:80" coordorigin="6529,-1360" coordsize="0,80" path="m6529,-1280l6529,-1360e" filled="false" stroked="true" strokeweight=".748pt" strokecolor="#939598">
                <v:path arrowok="t"/>
              </v:shape>
            </v:group>
            <v:group style="position:absolute;left:6489;top:-1360;width:2;height:80" coordorigin="6489,-1360" coordsize="2,80">
              <v:shape style="position:absolute;left:6489;top:-1360;width:2;height:80" coordorigin="6489,-1360" coordsize="0,80" path="m6489,-1280l6489,-1360e" filled="false" stroked="true" strokeweight=".748pt" strokecolor="#939598">
                <v:path arrowok="t"/>
              </v:shape>
            </v:group>
            <v:group style="position:absolute;left:6449;top:-1360;width:2;height:80" coordorigin="6449,-1360" coordsize="2,80">
              <v:shape style="position:absolute;left:6449;top:-1360;width:2;height:80" coordorigin="6449,-1360" coordsize="1,80" path="m6449,-1280l6449,-1360e" filled="false" stroked="true" strokeweight=".748pt" strokecolor="#939598">
                <v:path arrowok="t"/>
              </v:shape>
            </v:group>
            <v:group style="position:absolute;left:6409;top:-1360;width:2;height:80" coordorigin="6409,-1360" coordsize="2,80">
              <v:shape style="position:absolute;left:6409;top:-1360;width:2;height:80" coordorigin="6409,-1360" coordsize="0,80" path="m6409,-1280l6409,-1360e" filled="false" stroked="true" strokeweight=".748pt" strokecolor="#939598">
                <v:path arrowok="t"/>
              </v:shape>
            </v:group>
            <v:group style="position:absolute;left:6369;top:-1360;width:2;height:80" coordorigin="6369,-1360" coordsize="2,80">
              <v:shape style="position:absolute;left:6369;top:-1360;width:2;height:80" coordorigin="6369,-1360" coordsize="0,80" path="m6369,-1280l6369,-1360e" filled="false" stroked="true" strokeweight=".748pt" strokecolor="#939598">
                <v:path arrowok="t"/>
              </v:shape>
            </v:group>
            <v:group style="position:absolute;left:6329;top:-1360;width:2;height:80" coordorigin="6329,-1360" coordsize="2,80">
              <v:shape style="position:absolute;left:6329;top:-1360;width:2;height:80" coordorigin="6329,-1360" coordsize="0,80" path="m6329,-1280l6329,-1360e" filled="false" stroked="true" strokeweight=".748pt" strokecolor="#939598">
                <v:path arrowok="t"/>
              </v:shape>
            </v:group>
            <v:group style="position:absolute;left:6289;top:-1360;width:2;height:80" coordorigin="6289,-1360" coordsize="2,80">
              <v:shape style="position:absolute;left:6289;top:-1360;width:2;height:80" coordorigin="6289,-1360" coordsize="0,80" path="m6289,-1280l6289,-1360e" filled="false" stroked="true" strokeweight=".748pt" strokecolor="#939598">
                <v:path arrowok="t"/>
              </v:shape>
            </v:group>
            <v:group style="position:absolute;left:6249;top:-1360;width:2;height:80" coordorigin="6249,-1360" coordsize="2,80">
              <v:shape style="position:absolute;left:6249;top:-1360;width:2;height:80" coordorigin="6249,-1360" coordsize="0,80" path="m6249,-1280l6249,-1360e" filled="false" stroked="true" strokeweight=".748pt" strokecolor="#939598">
                <v:path arrowok="t"/>
              </v:shape>
            </v:group>
            <v:group style="position:absolute;left:6209;top:-1360;width:2;height:80" coordorigin="6209,-1360" coordsize="2,80">
              <v:shape style="position:absolute;left:6209;top:-1360;width:2;height:80" coordorigin="6209,-1360" coordsize="0,80" path="m6209,-1280l6209,-1360e" filled="false" stroked="true" strokeweight=".748pt" strokecolor="#939598">
                <v:path arrowok="t"/>
              </v:shape>
            </v:group>
            <v:group style="position:absolute;left:6169;top:-1360;width:2;height:80" coordorigin="6169,-1360" coordsize="2,80">
              <v:shape style="position:absolute;left:6169;top:-1360;width:2;height:80" coordorigin="6169,-1360" coordsize="0,80" path="m6169,-1280l6169,-1360e" filled="false" stroked="true" strokeweight=".748pt" strokecolor="#939598">
                <v:path arrowok="t"/>
              </v:shape>
            </v:group>
            <v:group style="position:absolute;left:6129;top:-1360;width:2;height:80" coordorigin="6129,-1360" coordsize="2,80">
              <v:shape style="position:absolute;left:6129;top:-1360;width:2;height:80" coordorigin="6129,-1360" coordsize="0,80" path="m6129,-1280l6129,-1360e" filled="false" stroked="true" strokeweight=".748pt" strokecolor="#939598">
                <v:path arrowok="t"/>
              </v:shape>
            </v:group>
            <v:group style="position:absolute;left:6089;top:-1360;width:2;height:80" coordorigin="6089,-1360" coordsize="2,80">
              <v:shape style="position:absolute;left:6089;top:-1360;width:2;height:80" coordorigin="6089,-1360" coordsize="1,80" path="m6089,-1280l6089,-1360e" filled="false" stroked="true" strokeweight=".748pt" strokecolor="#939598">
                <v:path arrowok="t"/>
              </v:shape>
            </v:group>
            <v:group style="position:absolute;left:6049;top:-1360;width:2;height:80" coordorigin="6049,-1360" coordsize="2,80">
              <v:shape style="position:absolute;left:6049;top:-1360;width:2;height:80" coordorigin="6049,-1360" coordsize="0,80" path="m6049,-1280l6049,-1360e" filled="false" stroked="true" strokeweight=".748pt" strokecolor="#939598">
                <v:path arrowok="t"/>
              </v:shape>
            </v:group>
            <v:group style="position:absolute;left:6009;top:-1360;width:2;height:80" coordorigin="6009,-1360" coordsize="2,80">
              <v:shape style="position:absolute;left:6009;top:-1360;width:2;height:80" coordorigin="6009,-1360" coordsize="0,80" path="m6009,-1280l6009,-1360e" filled="false" stroked="true" strokeweight=".748pt" strokecolor="#939598">
                <v:path arrowok="t"/>
              </v:shape>
            </v:group>
            <v:group style="position:absolute;left:5969;top:-1360;width:2;height:80" coordorigin="5969,-1360" coordsize="2,80">
              <v:shape style="position:absolute;left:5969;top:-1360;width:2;height:80" coordorigin="5969,-1360" coordsize="0,80" path="m5969,-1280l5969,-1360e" filled="false" stroked="true" strokeweight=".748pt" strokecolor="#939598">
                <v:path arrowok="t"/>
              </v:shape>
            </v:group>
            <v:group style="position:absolute;left:5929;top:-1360;width:2;height:80" coordorigin="5929,-1360" coordsize="2,80">
              <v:shape style="position:absolute;left:5929;top:-1360;width:2;height:80" coordorigin="5929,-1360" coordsize="0,80" path="m5929,-1280l5929,-1360e" filled="false" stroked="true" strokeweight=".748pt" strokecolor="#939598">
                <v:path arrowok="t"/>
              </v:shape>
            </v:group>
            <v:group style="position:absolute;left:5889;top:-1360;width:2;height:80" coordorigin="5889,-1360" coordsize="2,80">
              <v:shape style="position:absolute;left:5889;top:-1360;width:2;height:80" coordorigin="5889,-1360" coordsize="0,80" path="m5889,-1280l5889,-1360e" filled="false" stroked="true" strokeweight=".748pt" strokecolor="#939598">
                <v:path arrowok="t"/>
              </v:shape>
            </v:group>
            <v:group style="position:absolute;left:5849;top:-1360;width:2;height:80" coordorigin="5849,-1360" coordsize="2,80">
              <v:shape style="position:absolute;left:5849;top:-1360;width:2;height:80" coordorigin="5849,-1360" coordsize="0,80" path="m5849,-1280l5849,-1360e" filled="false" stroked="true" strokeweight=".748pt" strokecolor="#939598">
                <v:path arrowok="t"/>
              </v:shape>
            </v:group>
            <v:group style="position:absolute;left:5809;top:-1360;width:2;height:80" coordorigin="5809,-1360" coordsize="2,80">
              <v:shape style="position:absolute;left:5809;top:-1360;width:2;height:80" coordorigin="5809,-1360" coordsize="0,80" path="m5809,-1280l5809,-1360e" filled="false" stroked="true" strokeweight=".748pt" strokecolor="#939598">
                <v:path arrowok="t"/>
              </v:shape>
            </v:group>
            <v:group style="position:absolute;left:5769;top:-1360;width:2;height:80" coordorigin="5769,-1360" coordsize="2,80">
              <v:shape style="position:absolute;left:5769;top:-1360;width:2;height:80" coordorigin="5769,-1360" coordsize="0,80" path="m5769,-1280l5769,-1360e" filled="false" stroked="true" strokeweight=".748pt" strokecolor="#939598">
                <v:path arrowok="t"/>
              </v:shape>
            </v:group>
            <v:group style="position:absolute;left:5729;top:-1360;width:2;height:80" coordorigin="5729,-1360" coordsize="2,80">
              <v:shape style="position:absolute;left:5729;top:-1360;width:2;height:80" coordorigin="5729,-1360" coordsize="0,80" path="m5729,-1280l5729,-1360e" filled="false" stroked="true" strokeweight=".748pt" strokecolor="#939598">
                <v:path arrowok="t"/>
              </v:shape>
            </v:group>
            <v:group style="position:absolute;left:5689;top:-1360;width:2;height:80" coordorigin="5689,-1360" coordsize="2,80">
              <v:shape style="position:absolute;left:5689;top:-1360;width:2;height:80" coordorigin="5689,-1360" coordsize="0,80" path="m5689,-1280l5689,-1360e" filled="false" stroked="true" strokeweight=".748pt" strokecolor="#939598">
                <v:path arrowok="t"/>
              </v:shape>
            </v:group>
            <v:group style="position:absolute;left:5649;top:-1360;width:2;height:80" coordorigin="5649,-1360" coordsize="2,80">
              <v:shape style="position:absolute;left:5649;top:-1360;width:2;height:80" coordorigin="5649,-1360" coordsize="0,80" path="m5649,-1280l5649,-1360e" filled="false" stroked="true" strokeweight=".748pt" strokecolor="#939598">
                <v:path arrowok="t"/>
              </v:shape>
            </v:group>
            <v:group style="position:absolute;left:5609;top:-1360;width:2;height:80" coordorigin="5609,-1360" coordsize="2,80">
              <v:shape style="position:absolute;left:5609;top:-1360;width:2;height:80" coordorigin="5609,-1360" coordsize="0,80" path="m5609,-1280l5609,-1360e" filled="false" stroked="true" strokeweight=".748pt" strokecolor="#939598">
                <v:path arrowok="t"/>
              </v:shape>
            </v:group>
            <v:group style="position:absolute;left:5569;top:-1360;width:2;height:80" coordorigin="5569,-1360" coordsize="2,80">
              <v:shape style="position:absolute;left:5569;top:-1360;width:2;height:80" coordorigin="5569,-1360" coordsize="0,80" path="m5569,-1280l5569,-1360e" filled="false" stroked="true" strokeweight=".748pt" strokecolor="#939598">
                <v:path arrowok="t"/>
              </v:shape>
            </v:group>
            <v:group style="position:absolute;left:5529;top:-1360;width:2;height:80" coordorigin="5529,-1360" coordsize="2,80">
              <v:shape style="position:absolute;left:5529;top:-1360;width:2;height:80" coordorigin="5529,-1360" coordsize="0,80" path="m5529,-1280l5529,-1360e" filled="false" stroked="true" strokeweight=".748pt" strokecolor="#939598">
                <v:path arrowok="t"/>
              </v:shape>
            </v:group>
            <v:group style="position:absolute;left:5489;top:-1360;width:2;height:80" coordorigin="5489,-1360" coordsize="2,80">
              <v:shape style="position:absolute;left:5489;top:-1360;width:2;height:80" coordorigin="5489,-1360" coordsize="0,80" path="m5489,-1280l5489,-1360e" filled="false" stroked="true" strokeweight=".748pt" strokecolor="#939598">
                <v:path arrowok="t"/>
              </v:shape>
            </v:group>
            <v:group style="position:absolute;left:5449;top:-1360;width:2;height:80" coordorigin="5449,-1360" coordsize="2,80">
              <v:shape style="position:absolute;left:5449;top:-1360;width:2;height:80" coordorigin="5449,-1360" coordsize="0,80" path="m5449,-1280l5449,-1360e" filled="false" stroked="true" strokeweight=".748pt" strokecolor="#939598">
                <v:path arrowok="t"/>
              </v:shape>
            </v:group>
            <v:group style="position:absolute;left:5409;top:-1360;width:2;height:80" coordorigin="5409,-1360" coordsize="2,80">
              <v:shape style="position:absolute;left:5409;top:-1360;width:2;height:80" coordorigin="5409,-1360" coordsize="0,80" path="m5409,-1280l5409,-1360e" filled="false" stroked="true" strokeweight=".748pt" strokecolor="#939598">
                <v:path arrowok="t"/>
              </v:shape>
            </v:group>
            <v:group style="position:absolute;left:5369;top:-1360;width:2;height:80" coordorigin="5369,-1360" coordsize="2,80">
              <v:shape style="position:absolute;left:5369;top:-1360;width:2;height:80" coordorigin="5369,-1360" coordsize="0,80" path="m5369,-1280l5369,-1360e" filled="false" stroked="true" strokeweight=".748pt" strokecolor="#939598">
                <v:path arrowok="t"/>
              </v:shape>
            </v:group>
            <v:group style="position:absolute;left:5329;top:-1360;width:2;height:80" coordorigin="5329,-1360" coordsize="2,80">
              <v:shape style="position:absolute;left:5329;top:-1360;width:2;height:80" coordorigin="5329,-1360" coordsize="1,80" path="m5329,-1280l5329,-1360e" filled="false" stroked="true" strokeweight=".748pt" strokecolor="#939598">
                <v:path arrowok="t"/>
              </v:shape>
            </v:group>
            <v:group style="position:absolute;left:5289;top:-1360;width:2;height:80" coordorigin="5289,-1360" coordsize="2,80">
              <v:shape style="position:absolute;left:5289;top:-1360;width:2;height:80" coordorigin="5289,-1360" coordsize="0,80" path="m5289,-1280l5289,-1360e" filled="false" stroked="true" strokeweight=".748pt" strokecolor="#939598">
                <v:path arrowok="t"/>
              </v:shape>
            </v:group>
            <v:group style="position:absolute;left:5249;top:-1360;width:2;height:80" coordorigin="5249,-1360" coordsize="2,80">
              <v:shape style="position:absolute;left:5249;top:-1360;width:2;height:80" coordorigin="5249,-1360" coordsize="0,80" path="m5249,-1280l5249,-1360e" filled="false" stroked="true" strokeweight=".748pt" strokecolor="#939598">
                <v:path arrowok="t"/>
              </v:shape>
            </v:group>
            <v:group style="position:absolute;left:5209;top:-1360;width:2;height:80" coordorigin="5209,-1360" coordsize="2,80">
              <v:shape style="position:absolute;left:5209;top:-1360;width:2;height:80" coordorigin="5209,-1360" coordsize="0,80" path="m5209,-1280l5209,-1360e" filled="false" stroked="true" strokeweight=".748pt" strokecolor="#939598">
                <v:path arrowok="t"/>
              </v:shape>
            </v:group>
            <v:group style="position:absolute;left:5169;top:-1360;width:2;height:80" coordorigin="5169,-1360" coordsize="2,80">
              <v:shape style="position:absolute;left:5169;top:-1360;width:2;height:80" coordorigin="5169,-1360" coordsize="0,80" path="m5169,-1280l5169,-1360e" filled="false" stroked="true" strokeweight=".748pt" strokecolor="#939598">
                <v:path arrowok="t"/>
              </v:shape>
            </v:group>
            <v:group style="position:absolute;left:5129;top:-1360;width:2;height:80" coordorigin="5129,-1360" coordsize="2,80">
              <v:shape style="position:absolute;left:5129;top:-1360;width:2;height:80" coordorigin="5129,-1360" coordsize="0,80" path="m5129,-1280l5129,-1360e" filled="false" stroked="true" strokeweight=".748pt" strokecolor="#939598">
                <v:path arrowok="t"/>
              </v:shape>
            </v:group>
            <v:group style="position:absolute;left:5089;top:-1360;width:2;height:80" coordorigin="5089,-1360" coordsize="2,80">
              <v:shape style="position:absolute;left:5089;top:-1360;width:2;height:80" coordorigin="5089,-1360" coordsize="0,80" path="m5089,-1280l5089,-1360e" filled="false" stroked="true" strokeweight=".748pt" strokecolor="#939598">
                <v:path arrowok="t"/>
              </v:shape>
            </v:group>
            <v:group style="position:absolute;left:5049;top:-1360;width:2;height:80" coordorigin="5049,-1360" coordsize="2,80">
              <v:shape style="position:absolute;left:5049;top:-1360;width:2;height:80" coordorigin="5049,-1360" coordsize="0,80" path="m5049,-1280l5049,-1360e" filled="false" stroked="true" strokeweight=".748pt" strokecolor="#939598">
                <v:path arrowok="t"/>
              </v:shape>
            </v:group>
            <v:group style="position:absolute;left:5009;top:-1360;width:2;height:80" coordorigin="5009,-1360" coordsize="2,80">
              <v:shape style="position:absolute;left:5009;top:-1360;width:2;height:80" coordorigin="5009,-1360" coordsize="0,80" path="m5009,-1280l5009,-1360e" filled="false" stroked="true" strokeweight=".748pt" strokecolor="#939598">
                <v:path arrowok="t"/>
              </v:shape>
            </v:group>
            <v:group style="position:absolute;left:4969;top:-1360;width:2;height:80" coordorigin="4969,-1360" coordsize="2,80">
              <v:shape style="position:absolute;left:4969;top:-1360;width:2;height:80" coordorigin="4969,-1360" coordsize="1,80" path="m4969,-1280l4969,-1360e" filled="false" stroked="true" strokeweight=".748pt" strokecolor="#939598">
                <v:path arrowok="t"/>
              </v:shape>
            </v:group>
            <v:group style="position:absolute;left:4929;top:-1360;width:2;height:80" coordorigin="4929,-1360" coordsize="2,80">
              <v:shape style="position:absolute;left:4929;top:-1360;width:2;height:80" coordorigin="4929,-1360" coordsize="0,80" path="m4929,-1280l4929,-1360e" filled="false" stroked="true" strokeweight=".748pt" strokecolor="#939598">
                <v:path arrowok="t"/>
              </v:shape>
            </v:group>
            <v:group style="position:absolute;left:4889;top:-1360;width:2;height:80" coordorigin="4889,-1360" coordsize="2,80">
              <v:shape style="position:absolute;left:4889;top:-1360;width:2;height:80" coordorigin="4889,-1360" coordsize="0,80" path="m4889,-1280l4889,-1360e" filled="false" stroked="true" strokeweight=".748pt" strokecolor="#939598">
                <v:path arrowok="t"/>
              </v:shape>
            </v:group>
            <v:group style="position:absolute;left:4849;top:-1360;width:2;height:80" coordorigin="4849,-1360" coordsize="2,80">
              <v:shape style="position:absolute;left:4849;top:-1360;width:2;height:80" coordorigin="4849,-1360" coordsize="0,80" path="m4849,-1280l4849,-1360e" filled="false" stroked="true" strokeweight=".748pt" strokecolor="#939598">
                <v:path arrowok="t"/>
              </v:shape>
            </v:group>
            <v:group style="position:absolute;left:4809;top:-1360;width:2;height:80" coordorigin="4809,-1360" coordsize="2,80">
              <v:shape style="position:absolute;left:4809;top:-1360;width:2;height:80" coordorigin="4809,-1360" coordsize="0,80" path="m4809,-1280l4809,-1360e" filled="false" stroked="true" strokeweight=".748pt" strokecolor="#939598">
                <v:path arrowok="t"/>
              </v:shape>
            </v:group>
            <v:group style="position:absolute;left:4769;top:-1360;width:2;height:80" coordorigin="4769,-1360" coordsize="2,80">
              <v:shape style="position:absolute;left:4769;top:-1360;width:2;height:80" coordorigin="4769,-1360" coordsize="0,80" path="m4769,-1280l4769,-1360e" filled="false" stroked="true" strokeweight=".748pt" strokecolor="#939598">
                <v:path arrowok="t"/>
              </v:shape>
            </v:group>
            <v:group style="position:absolute;left:4729;top:-1360;width:2;height:80" coordorigin="4729,-1360" coordsize="2,80">
              <v:shape style="position:absolute;left:4729;top:-1360;width:2;height:80" coordorigin="4729,-1360" coordsize="0,80" path="m4729,-1280l4729,-1360e" filled="false" stroked="true" strokeweight=".748pt" strokecolor="#939598">
                <v:path arrowok="t"/>
              </v:shape>
            </v:group>
            <v:group style="position:absolute;left:4689;top:-1360;width:2;height:80" coordorigin="4689,-1360" coordsize="2,80">
              <v:shape style="position:absolute;left:4689;top:-1360;width:2;height:80" coordorigin="4689,-1360" coordsize="1,80" path="m4689,-1280l4689,-1360e" filled="false" stroked="true" strokeweight=".748pt" strokecolor="#939598">
                <v:path arrowok="t"/>
              </v:shape>
            </v:group>
            <v:group style="position:absolute;left:4649;top:-1360;width:2;height:80" coordorigin="4649,-1360" coordsize="2,80">
              <v:shape style="position:absolute;left:4649;top:-1360;width:2;height:80" coordorigin="4649,-1360" coordsize="0,80" path="m4649,-1280l4649,-1360e" filled="false" stroked="true" strokeweight=".748pt" strokecolor="#939598">
                <v:path arrowok="t"/>
              </v:shape>
            </v:group>
            <v:group style="position:absolute;left:4609;top:-1360;width:2;height:80" coordorigin="4609,-1360" coordsize="2,80">
              <v:shape style="position:absolute;left:4609;top:-1360;width:2;height:80" coordorigin="4609,-1360" coordsize="0,80" path="m4609,-1280l4609,-1360e" filled="false" stroked="true" strokeweight=".748pt" strokecolor="#939598">
                <v:path arrowok="t"/>
              </v:shape>
            </v:group>
            <v:group style="position:absolute;left:4569;top:-1360;width:2;height:80" coordorigin="4569,-1360" coordsize="2,80">
              <v:shape style="position:absolute;left:4569;top:-1360;width:2;height:80" coordorigin="4569,-1360" coordsize="0,80" path="m4569,-1280l4569,-1360e" filled="false" stroked="true" strokeweight=".748pt" strokecolor="#939598">
                <v:path arrowok="t"/>
              </v:shape>
            </v:group>
            <v:group style="position:absolute;left:4529;top:-1360;width:2;height:80" coordorigin="4529,-1360" coordsize="2,80">
              <v:shape style="position:absolute;left:4529;top:-1360;width:2;height:80" coordorigin="4529,-1360" coordsize="0,80" path="m4529,-1280l4529,-1360e" filled="false" stroked="true" strokeweight=".748pt" strokecolor="#939598">
                <v:path arrowok="t"/>
              </v:shape>
            </v:group>
            <v:group style="position:absolute;left:4489;top:-1360;width:2;height:80" coordorigin="4489,-1360" coordsize="2,80">
              <v:shape style="position:absolute;left:4489;top:-1360;width:2;height:80" coordorigin="4489,-1360" coordsize="0,80" path="m4489,-1280l4489,-1360e" filled="false" stroked="true" strokeweight=".748pt" strokecolor="#939598">
                <v:path arrowok="t"/>
              </v:shape>
            </v:group>
            <v:group style="position:absolute;left:4449;top:-1360;width:2;height:80" coordorigin="4449,-1360" coordsize="2,80">
              <v:shape style="position:absolute;left:4449;top:-1360;width:2;height:80" coordorigin="4449,-1360" coordsize="0,80" path="m4449,-1280l4449,-1360e" filled="false" stroked="true" strokeweight=".748pt" strokecolor="#939598">
                <v:path arrowok="t"/>
              </v:shape>
            </v:group>
            <v:group style="position:absolute;left:4409;top:-1360;width:2;height:80" coordorigin="4409,-1360" coordsize="2,80">
              <v:shape style="position:absolute;left:4409;top:-1360;width:2;height:80" coordorigin="4409,-1360" coordsize="0,80" path="m4409,-1280l4409,-1360e" filled="false" stroked="true" strokeweight=".748pt" strokecolor="#939598">
                <v:path arrowok="t"/>
              </v:shape>
            </v:group>
            <v:group style="position:absolute;left:4369;top:-1360;width:2;height:80" coordorigin="4369,-1360" coordsize="2,80">
              <v:shape style="position:absolute;left:4369;top:-1360;width:2;height:80" coordorigin="4369,-1360" coordsize="0,80" path="m4369,-1280l4369,-1360e" filled="false" stroked="true" strokeweight=".748pt" strokecolor="#939598">
                <v:path arrowok="t"/>
              </v:shape>
            </v:group>
            <v:group style="position:absolute;left:4329;top:-1360;width:2;height:80" coordorigin="4329,-1360" coordsize="2,80">
              <v:shape style="position:absolute;left:4329;top:-1360;width:2;height:80" coordorigin="4329,-1360" coordsize="0,80" path="m4329,-1280l4329,-1360e" filled="false" stroked="true" strokeweight=".748pt" strokecolor="#939598">
                <v:path arrowok="t"/>
              </v:shape>
            </v:group>
            <v:group style="position:absolute;left:4289;top:-1360;width:2;height:80" coordorigin="4289,-1360" coordsize="2,80">
              <v:shape style="position:absolute;left:4289;top:-1360;width:2;height:80" coordorigin="4289,-1360" coordsize="1,80" path="m4289,-1280l4289,-1360e" filled="false" stroked="true" strokeweight=".748pt" strokecolor="#939598">
                <v:path arrowok="t"/>
              </v:shape>
            </v:group>
            <v:group style="position:absolute;left:4249;top:-1360;width:2;height:80" coordorigin="4249,-1360" coordsize="2,80">
              <v:shape style="position:absolute;left:4249;top:-1360;width:2;height:80" coordorigin="4249,-1360" coordsize="0,80" path="m4249,-1280l4249,-1360e" filled="false" stroked="true" strokeweight=".748pt" strokecolor="#939598">
                <v:path arrowok="t"/>
              </v:shape>
            </v:group>
            <v:group style="position:absolute;left:4209;top:-1360;width:2;height:80" coordorigin="4209,-1360" coordsize="2,80">
              <v:shape style="position:absolute;left:4209;top:-1360;width:2;height:80" coordorigin="4209,-1360" coordsize="0,80" path="m4209,-1280l4209,-1360e" filled="false" stroked="true" strokeweight=".748pt" strokecolor="#939598">
                <v:path arrowok="t"/>
              </v:shape>
            </v:group>
            <v:group style="position:absolute;left:4169;top:-1360;width:2;height:80" coordorigin="4169,-1360" coordsize="2,80">
              <v:shape style="position:absolute;left:4169;top:-1360;width:2;height:80" coordorigin="4169,-1360" coordsize="0,80" path="m4169,-1280l4169,-1360e" filled="false" stroked="true" strokeweight=".748pt" strokecolor="#939598">
                <v:path arrowok="t"/>
              </v:shape>
            </v:group>
            <v:group style="position:absolute;left:4129;top:-1360;width:2;height:80" coordorigin="4129,-1360" coordsize="2,80">
              <v:shape style="position:absolute;left:4129;top:-1360;width:2;height:80" coordorigin="4129,-1360" coordsize="0,80" path="m4129,-1280l4129,-1360e" filled="false" stroked="true" strokeweight=".748pt" strokecolor="#939598">
                <v:path arrowok="t"/>
              </v:shape>
            </v:group>
            <v:group style="position:absolute;left:4089;top:-1359;width:2;height:80" coordorigin="4089,-1359" coordsize="2,80">
              <v:shape style="position:absolute;left:4089;top:-1359;width:2;height:80" coordorigin="4089,-1359" coordsize="0,80" path="m4089,-1279l4089,-1359e" filled="false" stroked="true" strokeweight=".748pt" strokecolor="#939598">
                <v:path arrowok="t"/>
              </v:shape>
            </v:group>
            <v:group style="position:absolute;left:4049;top:-1359;width:2;height:80" coordorigin="4049,-1359" coordsize="2,80">
              <v:shape style="position:absolute;left:4049;top:-1359;width:2;height:80" coordorigin="4049,-1359" coordsize="0,80" path="m4049,-1279l4049,-1359e" filled="false" stroked="true" strokeweight=".748pt" strokecolor="#939598">
                <v:path arrowok="t"/>
              </v:shape>
            </v:group>
            <v:group style="position:absolute;left:4009;top:-1359;width:2;height:80" coordorigin="4009,-1359" coordsize="2,80">
              <v:shape style="position:absolute;left:4009;top:-1359;width:2;height:80" coordorigin="4009,-1359" coordsize="0,80" path="m4009,-1279l4009,-1359e" filled="false" stroked="true" strokeweight=".748pt" strokecolor="#939598">
                <v:path arrowok="t"/>
              </v:shape>
            </v:group>
            <v:group style="position:absolute;left:3969;top:-1359;width:2;height:80" coordorigin="3969,-1359" coordsize="2,80">
              <v:shape style="position:absolute;left:3969;top:-1359;width:2;height:80" coordorigin="3969,-1359" coordsize="0,80" path="m3969,-1279l3969,-1359e" filled="false" stroked="true" strokeweight=".748pt" strokecolor="#939598">
                <v:path arrowok="t"/>
              </v:shape>
            </v:group>
            <v:group style="position:absolute;left:3929;top:-1359;width:2;height:80" coordorigin="3929,-1359" coordsize="2,80">
              <v:shape style="position:absolute;left:3929;top:-1359;width:2;height:80" coordorigin="3929,-1359" coordsize="1,80" path="m3929,-1279l3929,-1359e" filled="false" stroked="true" strokeweight=".748pt" strokecolor="#939598">
                <v:path arrowok="t"/>
              </v:shape>
            </v:group>
            <v:group style="position:absolute;left:3889;top:-1359;width:2;height:80" coordorigin="3889,-1359" coordsize="2,80">
              <v:shape style="position:absolute;left:3889;top:-1359;width:2;height:80" coordorigin="3889,-1359" coordsize="0,80" path="m3889,-1279l3889,-1359e" filled="false" stroked="true" strokeweight=".748pt" strokecolor="#939598">
                <v:path arrowok="t"/>
              </v:shape>
            </v:group>
            <v:group style="position:absolute;left:3849;top:-1359;width:2;height:80" coordorigin="3849,-1359" coordsize="2,80">
              <v:shape style="position:absolute;left:3849;top:-1359;width:2;height:80" coordorigin="3849,-1359" coordsize="0,80" path="m3849,-1279l3849,-1359e" filled="false" stroked="true" strokeweight=".748pt" strokecolor="#939598">
                <v:path arrowok="t"/>
              </v:shape>
            </v:group>
            <v:group style="position:absolute;left:3809;top:-1359;width:2;height:80" coordorigin="3809,-1359" coordsize="2,80">
              <v:shape style="position:absolute;left:3809;top:-1359;width:2;height:80" coordorigin="3809,-1359" coordsize="0,80" path="m3809,-1279l3809,-1359e" filled="false" stroked="true" strokeweight=".748pt" strokecolor="#939598">
                <v:path arrowok="t"/>
              </v:shape>
            </v:group>
            <v:group style="position:absolute;left:3768;top:-1359;width:2;height:80" coordorigin="3768,-1359" coordsize="2,80">
              <v:shape style="position:absolute;left:3768;top:-1359;width:2;height:80" coordorigin="3768,-1359" coordsize="0,80" path="m3769,-1279l3768,-1359e" filled="false" stroked="true" strokeweight=".748pt" strokecolor="#939598">
                <v:path arrowok="t"/>
              </v:shape>
            </v:group>
            <v:group style="position:absolute;left:3728;top:-1359;width:2;height:80" coordorigin="3728,-1359" coordsize="2,80">
              <v:shape style="position:absolute;left:3728;top:-1359;width:2;height:80" coordorigin="3728,-1359" coordsize="0,80" path="m3728,-1279l3728,-1359e" filled="false" stroked="true" strokeweight=".748pt" strokecolor="#939598">
                <v:path arrowok="t"/>
              </v:shape>
            </v:group>
            <v:group style="position:absolute;left:3688;top:-1359;width:2;height:80" coordorigin="3688,-1359" coordsize="2,80">
              <v:shape style="position:absolute;left:3688;top:-1359;width:2;height:80" coordorigin="3688,-1359" coordsize="0,80" path="m3688,-1279l3688,-1359e" filled="false" stroked="true" strokeweight=".748pt" strokecolor="#939598">
                <v:path arrowok="t"/>
              </v:shape>
            </v:group>
            <v:group style="position:absolute;left:3648;top:-1359;width:2;height:80" coordorigin="3648,-1359" coordsize="2,80">
              <v:shape style="position:absolute;left:3648;top:-1359;width:2;height:80" coordorigin="3648,-1359" coordsize="0,80" path="m3648,-1279l3648,-1359e" filled="false" stroked="true" strokeweight=".748pt" strokecolor="#939598">
                <v:path arrowok="t"/>
              </v:shape>
            </v:group>
            <v:group style="position:absolute;left:3608;top:-1359;width:2;height:80" coordorigin="3608,-1359" coordsize="2,80">
              <v:shape style="position:absolute;left:3608;top:-1359;width:2;height:80" coordorigin="3608,-1359" coordsize="0,80" path="m3608,-1279l3608,-1359e" filled="false" stroked="true" strokeweight=".748pt" strokecolor="#939598">
                <v:path arrowok="t"/>
              </v:shape>
            </v:group>
            <v:group style="position:absolute;left:3568;top:-1359;width:2;height:80" coordorigin="3568,-1359" coordsize="2,80">
              <v:shape style="position:absolute;left:3568;top:-1359;width:2;height:80" coordorigin="3568,-1359" coordsize="1,80" path="m3568,-1279l3568,-1359e" filled="false" stroked="true" strokeweight=".748pt" strokecolor="#939598">
                <v:path arrowok="t"/>
              </v:shape>
            </v:group>
            <v:group style="position:absolute;left:3528;top:-1359;width:2;height:80" coordorigin="3528,-1359" coordsize="2,80">
              <v:shape style="position:absolute;left:3528;top:-1359;width:2;height:80" coordorigin="3528,-1359" coordsize="0,80" path="m3528,-1279l3528,-1359e" filled="false" stroked="true" strokeweight=".748pt" strokecolor="#939598">
                <v:path arrowok="t"/>
              </v:shape>
            </v:group>
            <v:group style="position:absolute;left:3488;top:-1359;width:2;height:80" coordorigin="3488,-1359" coordsize="2,80">
              <v:shape style="position:absolute;left:3488;top:-1359;width:2;height:80" coordorigin="3488,-1359" coordsize="0,80" path="m3488,-1279l3488,-1359e" filled="false" stroked="true" strokeweight=".748pt" strokecolor="#939598">
                <v:path arrowok="t"/>
              </v:shape>
            </v:group>
            <v:group style="position:absolute;left:3448;top:-1359;width:2;height:80" coordorigin="3448,-1359" coordsize="2,80">
              <v:shape style="position:absolute;left:3448;top:-1359;width:2;height:80" coordorigin="3448,-1359" coordsize="0,80" path="m3448,-1279l3448,-1359e" filled="false" stroked="true" strokeweight=".748pt" strokecolor="#939598">
                <v:path arrowok="t"/>
              </v:shape>
            </v:group>
            <v:group style="position:absolute;left:3408;top:-1359;width:2;height:80" coordorigin="3408,-1359" coordsize="2,80">
              <v:shape style="position:absolute;left:3408;top:-1359;width:2;height:80" coordorigin="3408,-1359" coordsize="0,80" path="m3408,-1279l3408,-1359e" filled="false" stroked="true" strokeweight=".748pt" strokecolor="#939598">
                <v:path arrowok="t"/>
              </v:shape>
            </v:group>
            <v:group style="position:absolute;left:3368;top:-1359;width:2;height:80" coordorigin="3368,-1359" coordsize="2,80">
              <v:shape style="position:absolute;left:3368;top:-1359;width:2;height:80" coordorigin="3368,-1359" coordsize="0,80" path="m3368,-1279l3368,-1359e" filled="false" stroked="true" strokeweight=".748pt" strokecolor="#939598">
                <v:path arrowok="t"/>
              </v:shape>
            </v:group>
            <v:group style="position:absolute;left:3328;top:-1359;width:2;height:80" coordorigin="3328,-1359" coordsize="2,80">
              <v:shape style="position:absolute;left:3328;top:-1359;width:2;height:80" coordorigin="3328,-1359" coordsize="0,80" path="m3328,-1279l3328,-1359e" filled="false" stroked="true" strokeweight=".748pt" strokecolor="#939598">
                <v:path arrowok="t"/>
              </v:shape>
            </v:group>
            <v:group style="position:absolute;left:3288;top:-1359;width:2;height:80" coordorigin="3288,-1359" coordsize="2,80">
              <v:shape style="position:absolute;left:3288;top:-1359;width:2;height:80" coordorigin="3288,-1359" coordsize="0,80" path="m3288,-1279l3288,-1359e" filled="false" stroked="true" strokeweight=".748pt" strokecolor="#939598">
                <v:path arrowok="t"/>
              </v:shape>
            </v:group>
            <v:group style="position:absolute;left:3248;top:-1359;width:2;height:80" coordorigin="3248,-1359" coordsize="2,80">
              <v:shape style="position:absolute;left:3248;top:-1359;width:2;height:80" coordorigin="3248,-1359" coordsize="0,80" path="m3248,-1279l3248,-1359e" filled="false" stroked="true" strokeweight=".748pt" strokecolor="#939598">
                <v:path arrowok="t"/>
              </v:shape>
            </v:group>
            <v:group style="position:absolute;left:3208;top:-1359;width:2;height:80" coordorigin="3208,-1359" coordsize="2,80">
              <v:shape style="position:absolute;left:3208;top:-1359;width:2;height:80" coordorigin="3208,-1359" coordsize="0,80" path="m3208,-1279l3208,-1359e" filled="false" stroked="true" strokeweight=".748pt" strokecolor="#939598">
                <v:path arrowok="t"/>
              </v:shape>
            </v:group>
            <v:group style="position:absolute;left:3168;top:-1359;width:2;height:80" coordorigin="3168,-1359" coordsize="2,80">
              <v:shape style="position:absolute;left:3168;top:-1359;width:2;height:80" coordorigin="3168,-1359" coordsize="1,80" path="m3168,-1279l3168,-1359e" filled="false" stroked="true" strokeweight=".748pt" strokecolor="#939598">
                <v:path arrowok="t"/>
              </v:shape>
            </v:group>
            <v:group style="position:absolute;left:3128;top:-1359;width:2;height:80" coordorigin="3128,-1359" coordsize="2,80">
              <v:shape style="position:absolute;left:3128;top:-1359;width:2;height:80" coordorigin="3128,-1359" coordsize="0,80" path="m3128,-1279l3128,-1359e" filled="false" stroked="true" strokeweight=".748pt" strokecolor="#939598">
                <v:path arrowok="t"/>
              </v:shape>
            </v:group>
            <v:group style="position:absolute;left:3088;top:-1359;width:2;height:80" coordorigin="3088,-1359" coordsize="2,80">
              <v:shape style="position:absolute;left:3088;top:-1359;width:2;height:80" coordorigin="3088,-1359" coordsize="0,80" path="m3088,-1279l3088,-1359e" filled="false" stroked="true" strokeweight=".748pt" strokecolor="#939598">
                <v:path arrowok="t"/>
              </v:shape>
            </v:group>
            <v:group style="position:absolute;left:3048;top:-1359;width:2;height:80" coordorigin="3048,-1359" coordsize="2,80">
              <v:shape style="position:absolute;left:3048;top:-1359;width:2;height:80" coordorigin="3048,-1359" coordsize="0,80" path="m3048,-1279l3048,-1359e" filled="false" stroked="true" strokeweight=".748pt" strokecolor="#939598">
                <v:path arrowok="t"/>
              </v:shape>
            </v:group>
            <v:group style="position:absolute;left:3008;top:-1359;width:2;height:80" coordorigin="3008,-1359" coordsize="2,80">
              <v:shape style="position:absolute;left:3008;top:-1359;width:2;height:80" coordorigin="3008,-1359" coordsize="0,80" path="m3008,-1279l3008,-1359e" filled="false" stroked="true" strokeweight=".748pt" strokecolor="#939598">
                <v:path arrowok="t"/>
              </v:shape>
            </v:group>
            <v:group style="position:absolute;left:2968;top:-1359;width:2;height:80" coordorigin="2968,-1359" coordsize="2,80">
              <v:shape style="position:absolute;left:2968;top:-1359;width:2;height:80" coordorigin="2968,-1359" coordsize="0,80" path="m2968,-1279l2968,-1359e" filled="false" stroked="true" strokeweight=".748pt" strokecolor="#939598">
                <v:path arrowok="t"/>
              </v:shape>
            </v:group>
            <v:group style="position:absolute;left:2928;top:-1359;width:2;height:80" coordorigin="2928,-1359" coordsize="2,80">
              <v:shape style="position:absolute;left:2928;top:-1359;width:2;height:80" coordorigin="2928,-1359" coordsize="0,80" path="m2928,-1279l2928,-1359e" filled="false" stroked="true" strokeweight=".748pt" strokecolor="#939598">
                <v:path arrowok="t"/>
              </v:shape>
            </v:group>
            <v:group style="position:absolute;left:2888;top:-1359;width:2;height:80" coordorigin="2888,-1359" coordsize="2,80">
              <v:shape style="position:absolute;left:2888;top:-1359;width:2;height:80" coordorigin="2888,-1359" coordsize="1,80" path="m2888,-1279l2888,-1359e" filled="false" stroked="true" strokeweight=".748pt" strokecolor="#939598">
                <v:path arrowok="t"/>
              </v:shape>
            </v:group>
            <v:group style="position:absolute;left:2848;top:-1359;width:2;height:80" coordorigin="2848,-1359" coordsize="2,80">
              <v:shape style="position:absolute;left:2848;top:-1359;width:2;height:80" coordorigin="2848,-1359" coordsize="0,80" path="m2848,-1279l2848,-1359e" filled="false" stroked="true" strokeweight=".748pt" strokecolor="#939598">
                <v:path arrowok="t"/>
              </v:shape>
            </v:group>
            <v:group style="position:absolute;left:2808;top:-1359;width:2;height:80" coordorigin="2808,-1359" coordsize="2,80">
              <v:shape style="position:absolute;left:2808;top:-1359;width:2;height:80" coordorigin="2808,-1359" coordsize="0,80" path="m2808,-1279l2808,-1359e" filled="false" stroked="true" strokeweight=".748pt" strokecolor="#939598">
                <v:path arrowok="t"/>
              </v:shape>
            </v:group>
            <v:group style="position:absolute;left:2768;top:-1359;width:2;height:80" coordorigin="2768,-1359" coordsize="2,80">
              <v:shape style="position:absolute;left:2768;top:-1359;width:2;height:80" coordorigin="2768,-1359" coordsize="0,80" path="m2768,-1279l2768,-1359e" filled="false" stroked="true" strokeweight=".748pt" strokecolor="#939598">
                <v:path arrowok="t"/>
              </v:shape>
            </v:group>
            <v:group style="position:absolute;left:2728;top:-1359;width:2;height:80" coordorigin="2728,-1359" coordsize="2,80">
              <v:shape style="position:absolute;left:2728;top:-1359;width:2;height:80" coordorigin="2728,-1359" coordsize="0,80" path="m2728,-1279l2728,-1359e" filled="false" stroked="true" strokeweight=".748pt" strokecolor="#939598">
                <v:path arrowok="t"/>
              </v:shape>
            </v:group>
            <v:group style="position:absolute;left:2688;top:-1359;width:2;height:80" coordorigin="2688,-1359" coordsize="2,80">
              <v:shape style="position:absolute;left:2688;top:-1359;width:2;height:80" coordorigin="2688,-1359" coordsize="0,80" path="m2688,-1279l2688,-1359e" filled="false" stroked="true" strokeweight=".748pt" strokecolor="#939598">
                <v:path arrowok="t"/>
              </v:shape>
            </v:group>
            <v:group style="position:absolute;left:2648;top:-1359;width:2;height:80" coordorigin="2648,-1359" coordsize="2,80">
              <v:shape style="position:absolute;left:2648;top:-1359;width:2;height:80" coordorigin="2648,-1359" coordsize="0,80" path="m2648,-1279l2648,-1359e" filled="false" stroked="true" strokeweight=".748pt" strokecolor="#939598">
                <v:path arrowok="t"/>
              </v:shape>
            </v:group>
            <v:group style="position:absolute;left:2608;top:-1359;width:2;height:80" coordorigin="2608,-1359" coordsize="2,80">
              <v:shape style="position:absolute;left:2608;top:-1359;width:2;height:80" coordorigin="2608,-1359" coordsize="0,80" path="m2608,-1279l2608,-1359e" filled="false" stroked="true" strokeweight=".748pt" strokecolor="#939598">
                <v:path arrowok="t"/>
              </v:shape>
            </v:group>
            <v:group style="position:absolute;left:2568;top:-1359;width:2;height:80" coordorigin="2568,-1359" coordsize="2,80">
              <v:shape style="position:absolute;left:2568;top:-1359;width:2;height:80" coordorigin="2568,-1359" coordsize="0,80" path="m2568,-1279l2568,-1359e" filled="false" stroked="true" strokeweight=".748pt" strokecolor="#939598">
                <v:path arrowok="t"/>
              </v:shape>
            </v:group>
            <v:group style="position:absolute;left:2528;top:-1359;width:2;height:80" coordorigin="2528,-1359" coordsize="2,80">
              <v:shape style="position:absolute;left:2528;top:-1359;width:2;height:80" coordorigin="2528,-1359" coordsize="1,80" path="m2528,-1279l2528,-1359e" filled="false" stroked="true" strokeweight=".748pt" strokecolor="#939598">
                <v:path arrowok="t"/>
              </v:shape>
            </v:group>
            <v:group style="position:absolute;left:2488;top:-1359;width:2;height:80" coordorigin="2488,-1359" coordsize="2,80">
              <v:shape style="position:absolute;left:2488;top:-1359;width:2;height:80" coordorigin="2488,-1359" coordsize="0,80" path="m2488,-1279l2488,-1359e" filled="false" stroked="true" strokeweight=".748pt" strokecolor="#939598">
                <v:path arrowok="t"/>
              </v:shape>
            </v:group>
            <v:group style="position:absolute;left:2448;top:-1359;width:2;height:80" coordorigin="2448,-1359" coordsize="2,80">
              <v:shape style="position:absolute;left:2448;top:-1359;width:2;height:80" coordorigin="2448,-1359" coordsize="0,80" path="m2448,-1279l2448,-1359e" filled="false" stroked="true" strokeweight=".748pt" strokecolor="#939598">
                <v:path arrowok="t"/>
              </v:shape>
            </v:group>
            <v:group style="position:absolute;left:2408;top:-1359;width:2;height:80" coordorigin="2408,-1359" coordsize="2,80">
              <v:shape style="position:absolute;left:2408;top:-1359;width:2;height:80" coordorigin="2408,-1359" coordsize="0,80" path="m2408,-1279l2408,-1359e" filled="false" stroked="true" strokeweight=".748pt" strokecolor="#939598">
                <v:path arrowok="t"/>
              </v:shape>
            </v:group>
            <v:group style="position:absolute;left:2368;top:-1359;width:2;height:80" coordorigin="2368,-1359" coordsize="2,80">
              <v:shape style="position:absolute;left:2368;top:-1359;width:2;height:80" coordorigin="2368,-1359" coordsize="0,80" path="m2368,-1279l2368,-1359e" filled="false" stroked="true" strokeweight=".748pt" strokecolor="#939598">
                <v:path arrowok="t"/>
              </v:shape>
            </v:group>
            <v:group style="position:absolute;left:2328;top:-1359;width:2;height:80" coordorigin="2328,-1359" coordsize="2,80">
              <v:shape style="position:absolute;left:2328;top:-1359;width:2;height:80" coordorigin="2328,-1359" coordsize="0,80" path="m2328,-1279l2328,-1359e" filled="false" stroked="true" strokeweight=".748pt" strokecolor="#939598">
                <v:path arrowok="t"/>
              </v:shape>
            </v:group>
            <v:group style="position:absolute;left:2288;top:-1359;width:2;height:80" coordorigin="2288,-1359" coordsize="2,80">
              <v:shape style="position:absolute;left:2288;top:-1359;width:2;height:80" coordorigin="2288,-1359" coordsize="0,80" path="m2288,-1279l2288,-1359e" filled="false" stroked="true" strokeweight=".748pt" strokecolor="#939598">
                <v:path arrowok="t"/>
              </v:shape>
            </v:group>
            <v:group style="position:absolute;left:2248;top:-1359;width:2;height:80" coordorigin="2248,-1359" coordsize="2,80">
              <v:shape style="position:absolute;left:2248;top:-1359;width:2;height:80" coordorigin="2248,-1359" coordsize="0,80" path="m2248,-1279l2248,-1359e" filled="false" stroked="true" strokeweight=".748pt" strokecolor="#939598">
                <v:path arrowok="t"/>
              </v:shape>
            </v:group>
            <v:group style="position:absolute;left:2208;top:-1359;width:2;height:80" coordorigin="2208,-1359" coordsize="2,80">
              <v:shape style="position:absolute;left:2208;top:-1359;width:2;height:80" coordorigin="2208,-1359" coordsize="0,80" path="m2208,-1279l2208,-1359e" filled="false" stroked="true" strokeweight=".748pt" strokecolor="#939598">
                <v:path arrowok="t"/>
              </v:shape>
            </v:group>
            <v:group style="position:absolute;left:2168;top:-1359;width:2;height:80" coordorigin="2168,-1359" coordsize="2,80">
              <v:shape style="position:absolute;left:2168;top:-1359;width:2;height:80" coordorigin="2168,-1359" coordsize="0,80" path="m2168,-1279l2168,-1359e" filled="false" stroked="true" strokeweight=".748pt" strokecolor="#939598">
                <v:path arrowok="t"/>
              </v:shape>
            </v:group>
            <v:group style="position:absolute;left:2128;top:-1359;width:2;height:80" coordorigin="2128,-1359" coordsize="2,80">
              <v:shape style="position:absolute;left:2128;top:-1359;width:2;height:80" coordorigin="2128,-1359" coordsize="1,80" path="m2128,-1279l2128,-1359e" filled="false" stroked="true" strokeweight=".748pt" strokecolor="#939598">
                <v:path arrowok="t"/>
              </v:shape>
            </v:group>
            <v:group style="position:absolute;left:2088;top:-1359;width:2;height:80" coordorigin="2088,-1359" coordsize="2,80">
              <v:shape style="position:absolute;left:2088;top:-1359;width:2;height:80" coordorigin="2088,-1359" coordsize="0,80" path="m2088,-1279l2088,-1359e" filled="false" stroked="true" strokeweight=".748pt" strokecolor="#939598">
                <v:path arrowok="t"/>
              </v:shape>
            </v:group>
            <v:group style="position:absolute;left:2048;top:-1359;width:2;height:80" coordorigin="2048,-1359" coordsize="2,80">
              <v:shape style="position:absolute;left:2048;top:-1359;width:2;height:80" coordorigin="2048,-1359" coordsize="0,80" path="m2048,-1279l2048,-1359e" filled="false" stroked="true" strokeweight=".748pt" strokecolor="#939598">
                <v:path arrowok="t"/>
              </v:shape>
            </v:group>
            <v:group style="position:absolute;left:2008;top:-1359;width:2;height:80" coordorigin="2008,-1359" coordsize="2,80">
              <v:shape style="position:absolute;left:2008;top:-1359;width:2;height:80" coordorigin="2008,-1359" coordsize="0,80" path="m2008,-1279l2008,-1359e" filled="false" stroked="true" strokeweight=".748pt" strokecolor="#939598">
                <v:path arrowok="t"/>
              </v:shape>
            </v:group>
            <v:group style="position:absolute;left:1968;top:-1359;width:2;height:80" coordorigin="1968,-1359" coordsize="2,80">
              <v:shape style="position:absolute;left:1968;top:-1359;width:2;height:80" coordorigin="1968,-1359" coordsize="0,80" path="m1968,-1279l1968,-1359e" filled="false" stroked="true" strokeweight=".748pt" strokecolor="#939598">
                <v:path arrowok="t"/>
              </v:shape>
            </v:group>
            <v:group style="position:absolute;left:1928;top:-1359;width:2;height:80" coordorigin="1928,-1359" coordsize="2,80">
              <v:shape style="position:absolute;left:1928;top:-1359;width:2;height:80" coordorigin="1928,-1359" coordsize="0,80" path="m1928,-1279l1928,-1359e" filled="false" stroked="true" strokeweight=".748pt" strokecolor="#939598">
                <v:path arrowok="t"/>
              </v:shape>
            </v:group>
            <v:group style="position:absolute;left:1888;top:-1359;width:2;height:80" coordorigin="1888,-1359" coordsize="2,80">
              <v:shape style="position:absolute;left:1888;top:-1359;width:2;height:80" coordorigin="1888,-1359" coordsize="0,80" path="m1888,-1279l1888,-1359e" filled="false" stroked="true" strokeweight=".748pt" strokecolor="#939598">
                <v:path arrowok="t"/>
              </v:shape>
            </v:group>
            <v:group style="position:absolute;left:1848;top:-1359;width:2;height:80" coordorigin="1848,-1359" coordsize="2,80">
              <v:shape style="position:absolute;left:1848;top:-1359;width:2;height:80" coordorigin="1848,-1359" coordsize="0,80" path="m1848,-1279l1848,-1359e" filled="false" stroked="true" strokeweight=".748pt" strokecolor="#939598">
                <v:path arrowok="t"/>
              </v:shape>
            </v:group>
            <v:group style="position:absolute;left:1808;top:-1359;width:2;height:80" coordorigin="1808,-1359" coordsize="2,80">
              <v:shape style="position:absolute;left:1808;top:-1359;width:2;height:80" coordorigin="1808,-1359" coordsize="0,80" path="m1808,-1279l1808,-1359e" filled="false" stroked="true" strokeweight=".748pt" strokecolor="#939598">
                <v:path arrowok="t"/>
              </v:shape>
            </v:group>
            <v:group style="position:absolute;left:1768;top:-1359;width:2;height:80" coordorigin="1768,-1359" coordsize="2,80">
              <v:shape style="position:absolute;left:1768;top:-1359;width:2;height:80" coordorigin="1768,-1359" coordsize="1,80" path="m1768,-1279l1768,-1359e" filled="false" stroked="true" strokeweight=".748pt" strokecolor="#939598">
                <v:path arrowok="t"/>
              </v:shape>
            </v:group>
            <v:group style="position:absolute;left:1728;top:-1359;width:2;height:80" coordorigin="1728,-1359" coordsize="2,80">
              <v:shape style="position:absolute;left:1728;top:-1359;width:2;height:80" coordorigin="1728,-1359" coordsize="0,80" path="m1728,-1279l1728,-1359e" filled="false" stroked="true" strokeweight=".748pt" strokecolor="#939598">
                <v:path arrowok="t"/>
              </v:shape>
            </v:group>
            <v:group style="position:absolute;left:1688;top:-1359;width:2;height:80" coordorigin="1688,-1359" coordsize="2,80">
              <v:shape style="position:absolute;left:1688;top:-1359;width:2;height:80" coordorigin="1688,-1359" coordsize="0,80" path="m1688,-1279l1688,-1359e" filled="false" stroked="true" strokeweight=".748pt" strokecolor="#939598">
                <v:path arrowok="t"/>
              </v:shape>
            </v:group>
            <v:group style="position:absolute;left:1648;top:-1359;width:2;height:80" coordorigin="1648,-1359" coordsize="2,80">
              <v:shape style="position:absolute;left:1648;top:-1359;width:2;height:80" coordorigin="1648,-1359" coordsize="0,80" path="m1648,-1279l1648,-1359e" filled="false" stroked="true" strokeweight=".748pt" strokecolor="#939598">
                <v:path arrowok="t"/>
              </v:shape>
            </v:group>
            <v:group style="position:absolute;left:1608;top:-1359;width:2;height:80" coordorigin="1608,-1359" coordsize="2,80">
              <v:shape style="position:absolute;left:1608;top:-1359;width:2;height:80" coordorigin="1608,-1359" coordsize="0,80" path="m1608,-1279l1608,-1359e" filled="false" stroked="true" strokeweight=".748pt" strokecolor="#939598">
                <v:path arrowok="t"/>
              </v:shape>
            </v:group>
            <v:group style="position:absolute;left:1568;top:-1359;width:2;height:80" coordorigin="1568,-1359" coordsize="2,80">
              <v:shape style="position:absolute;left:1568;top:-1359;width:2;height:80" coordorigin="1568,-1359" coordsize="0,80" path="m1568,-1279l1568,-1359e" filled="false" stroked="true" strokeweight=".748pt" strokecolor="#939598">
                <v:path arrowok="t"/>
              </v:shape>
            </v:group>
            <v:group style="position:absolute;left:1528;top:-1359;width:2;height:80" coordorigin="1528,-1359" coordsize="2,80">
              <v:shape style="position:absolute;left:1528;top:-1359;width:2;height:80" coordorigin="1528,-1359" coordsize="0,80" path="m1528,-1279l1528,-1359e" filled="false" stroked="true" strokeweight=".748pt" strokecolor="#939598">
                <v:path arrowok="t"/>
              </v:shape>
            </v:group>
            <v:group style="position:absolute;left:1488;top:-1359;width:2;height:80" coordorigin="1488,-1359" coordsize="2,80">
              <v:shape style="position:absolute;left:1488;top:-1359;width:2;height:80" coordorigin="1488,-1359" coordsize="0,80" path="m1488,-1279l1488,-1359e" filled="false" stroked="true" strokeweight=".748pt" strokecolor="#939598">
                <v:path arrowok="t"/>
              </v:shape>
            </v:group>
            <v:group style="position:absolute;left:1448;top:-1359;width:2;height:80" coordorigin="1448,-1359" coordsize="2,80">
              <v:shape style="position:absolute;left:1448;top:-1359;width:2;height:80" coordorigin="1448,-1359" coordsize="0,80" path="m1448,-1279l1448,-1359e" filled="false" stroked="true" strokeweight=".748pt" strokecolor="#939598">
                <v:path arrowok="t"/>
              </v:shape>
            </v:group>
            <v:group style="position:absolute;left:1408;top:-1359;width:2;height:80" coordorigin="1408,-1359" coordsize="2,80">
              <v:shape style="position:absolute;left:1408;top:-1359;width:2;height:80" coordorigin="1408,-1359" coordsize="1,80" path="m1408,-1279l1408,-1359e" filled="false" stroked="true" strokeweight=".748pt" strokecolor="#939598">
                <v:path arrowok="t"/>
              </v:shape>
            </v:group>
            <v:group style="position:absolute;left:1368;top:-1359;width:2;height:80" coordorigin="1368,-1359" coordsize="2,80">
              <v:shape style="position:absolute;left:1368;top:-1359;width:2;height:80" coordorigin="1368,-1359" coordsize="0,80" path="m1368,-1279l1368,-1359e" filled="false" stroked="true" strokeweight=".748pt" strokecolor="#939598">
                <v:path arrowok="t"/>
              </v:shape>
            </v:group>
            <v:group style="position:absolute;left:1328;top:-1359;width:2;height:80" coordorigin="1328,-1359" coordsize="2,80">
              <v:shape style="position:absolute;left:1328;top:-1359;width:2;height:80" coordorigin="1328,-1359" coordsize="0,80" path="m1328,-1279l1328,-1359e" filled="false" stroked="true" strokeweight=".748pt" strokecolor="#939598">
                <v:path arrowok="t"/>
              </v:shape>
            </v:group>
            <v:group style="position:absolute;left:1288;top:-1359;width:2;height:80" coordorigin="1288,-1359" coordsize="2,80">
              <v:shape style="position:absolute;left:1288;top:-1359;width:2;height:80" coordorigin="1288,-1359" coordsize="0,80" path="m1288,-1279l1288,-1359e" filled="false" stroked="true" strokeweight=".748pt" strokecolor="#939598">
                <v:path arrowok="t"/>
              </v:shape>
            </v:group>
            <v:group style="position:absolute;left:1248;top:-1359;width:2;height:80" coordorigin="1248,-1359" coordsize="2,80">
              <v:shape style="position:absolute;left:1248;top:-1359;width:2;height:80" coordorigin="1248,-1359" coordsize="0,80" path="m1248,-1279l1248,-1359e" filled="false" stroked="true" strokeweight=".748pt" strokecolor="#939598">
                <v:path arrowok="t"/>
              </v:shape>
            </v:group>
            <v:group style="position:absolute;left:1208;top:-1359;width:2;height:80" coordorigin="1208,-1359" coordsize="2,80">
              <v:shape style="position:absolute;left:1208;top:-1359;width:2;height:80" coordorigin="1208,-1359" coordsize="0,80" path="m1208,-1279l1208,-1359e" filled="false" stroked="true" strokeweight=".748pt" strokecolor="#939598">
                <v:path arrowok="t"/>
              </v:shape>
            </v:group>
            <v:group style="position:absolute;left:1168;top:-1359;width:2;height:80" coordorigin="1168,-1359" coordsize="2,80">
              <v:shape style="position:absolute;left:1168;top:-1359;width:2;height:80" coordorigin="1168,-1359" coordsize="0,80" path="m1168,-1279l1168,-1359e" filled="false" stroked="true" strokeweight=".748pt" strokecolor="#939598">
                <v:path arrowok="t"/>
              </v:shape>
            </v:group>
            <v:group style="position:absolute;left:1128;top:-1359;width:2;height:80" coordorigin="1128,-1359" coordsize="2,80">
              <v:shape style="position:absolute;left:1128;top:-1359;width:2;height:80" coordorigin="1128,-1359" coordsize="0,80" path="m1128,-1279l1128,-1359e" filled="false" stroked="true" strokeweight=".748pt" strokecolor="#939598">
                <v:path arrowok="t"/>
              </v:shape>
            </v:group>
            <v:group style="position:absolute;left:1088;top:-1359;width:2;height:80" coordorigin="1088,-1359" coordsize="2,80">
              <v:shape style="position:absolute;left:1088;top:-1359;width:2;height:80" coordorigin="1088,-1359" coordsize="1,80" path="m1088,-1279l1088,-1359e" filled="false" stroked="true" strokeweight=".748pt" strokecolor="#939598">
                <v:path arrowok="t"/>
              </v:shape>
            </v:group>
            <v:group style="position:absolute;left:1048;top:-1359;width:2;height:80" coordorigin="1048,-1359" coordsize="2,80">
              <v:shape style="position:absolute;left:1048;top:-1359;width:2;height:80" coordorigin="1048,-1359" coordsize="0,80" path="m1048,-1279l1048,-1359e" filled="false" stroked="true" strokeweight=".748pt" strokecolor="#939598">
                <v:path arrowok="t"/>
              </v:shape>
            </v:group>
            <v:group style="position:absolute;left:1008;top:-1359;width:2;height:80" coordorigin="1008,-1359" coordsize="2,80">
              <v:shape style="position:absolute;left:1008;top:-1359;width:2;height:80" coordorigin="1008,-1359" coordsize="0,80" path="m1008,-1279l1008,-1359e" filled="false" stroked="true" strokeweight=".748pt" strokecolor="#939598">
                <v:path arrowok="t"/>
              </v:shape>
            </v:group>
            <v:group style="position:absolute;left:968;top:-1359;width:2;height:80" coordorigin="968,-1359" coordsize="2,80">
              <v:shape style="position:absolute;left:968;top:-1359;width:2;height:80" coordorigin="968,-1359" coordsize="0,80" path="m968,-1279l968,-1359e" filled="false" stroked="true" strokeweight=".748pt" strokecolor="#939598">
                <v:path arrowok="t"/>
              </v:shape>
            </v:group>
            <v:group style="position:absolute;left:928;top:-1359;width:2;height:80" coordorigin="928,-1359" coordsize="2,80">
              <v:shape style="position:absolute;left:928;top:-1359;width:2;height:80" coordorigin="928,-1359" coordsize="0,80" path="m928,-1279l928,-1359e" filled="false" stroked="true" strokeweight=".748pt" strokecolor="#939598">
                <v:path arrowok="t"/>
              </v:shape>
            </v:group>
            <v:group style="position:absolute;left:888;top:-1359;width:2;height:80" coordorigin="888,-1359" coordsize="2,80">
              <v:shape style="position:absolute;left:888;top:-1359;width:2;height:80" coordorigin="888,-1359" coordsize="0,80" path="m888,-1279l888,-1359e" filled="false" stroked="true" strokeweight=".748pt" strokecolor="#939598">
                <v:path arrowok="t"/>
              </v:shape>
            </v:group>
            <v:group style="position:absolute;left:848;top:-1359;width:2;height:80" coordorigin="848,-1359" coordsize="2,80">
              <v:shape style="position:absolute;left:848;top:-1359;width:2;height:80" coordorigin="848,-1359" coordsize="0,80" path="m848,-1279l848,-1359e" filled="false" stroked="true" strokeweight=".748pt" strokecolor="#939598">
                <v:path arrowok="t"/>
              </v:shape>
            </v:group>
            <v:group style="position:absolute;left:808;top:-1359;width:2;height:80" coordorigin="808,-1359" coordsize="2,80">
              <v:shape style="position:absolute;left:808;top:-1359;width:2;height:80" coordorigin="808,-1359" coordsize="0,80" path="m808,-1279l808,-1359e" filled="false" stroked="true" strokeweight=".748pt" strokecolor="#939598">
                <v:path arrowok="t"/>
              </v:shape>
            </v:group>
            <v:group style="position:absolute;left:768;top:-1359;width:2;height:80" coordorigin="768,-1359" coordsize="2,80">
              <v:shape style="position:absolute;left:768;top:-1359;width:2;height:80" coordorigin="768,-1359" coordsize="0,80" path="m768,-1279l768,-1359e" filled="false" stroked="true" strokeweight=".748pt" strokecolor="#939598">
                <v:path arrowok="t"/>
              </v:shape>
            </v:group>
            <v:group style="position:absolute;left:728;top:-1359;width:2;height:80" coordorigin="728,-1359" coordsize="2,80">
              <v:shape style="position:absolute;left:728;top:-1359;width:2;height:80" coordorigin="728,-1359" coordsize="1,80" path="m728,-1279l728,-1359e" filled="false" stroked="true" strokeweight=".748pt" strokecolor="#939598">
                <v:path arrowok="t"/>
              </v:shape>
            </v:group>
            <v:group style="position:absolute;left:688;top:-1359;width:2;height:80" coordorigin="688,-1359" coordsize="2,80">
              <v:shape style="position:absolute;left:688;top:-1359;width:2;height:80" coordorigin="688,-1359" coordsize="0,80" path="m688,-1279l688,-1359e" filled="false" stroked="true" strokeweight=".748pt" strokecolor="#939598">
                <v:path arrowok="t"/>
              </v:shape>
            </v:group>
            <v:group style="position:absolute;left:648;top:-1359;width:2;height:80" coordorigin="648,-1359" coordsize="2,80">
              <v:shape style="position:absolute;left:648;top:-1359;width:2;height:80" coordorigin="648,-1359" coordsize="0,80" path="m648,-1279l648,-1359e" filled="false" stroked="true" strokeweight=".748pt" strokecolor="#939598">
                <v:path arrowok="t"/>
              </v:shape>
            </v:group>
            <v:group style="position:absolute;left:608;top:-1359;width:2;height:80" coordorigin="608,-1359" coordsize="2,80">
              <v:shape style="position:absolute;left:608;top:-1359;width:2;height:80" coordorigin="608,-1359" coordsize="0,80" path="m608,-1279l608,-1359e" filled="false" stroked="true" strokeweight=".748pt" strokecolor="#939598">
                <v:path arrowok="t"/>
              </v:shape>
            </v:group>
            <v:group style="position:absolute;left:568;top:-1359;width:2;height:80" coordorigin="568,-1359" coordsize="2,80">
              <v:shape style="position:absolute;left:568;top:-1359;width:2;height:80" coordorigin="568,-1359" coordsize="0,80" path="m568,-1279l568,-1359e" filled="false" stroked="true" strokeweight=".748pt" strokecolor="#939598">
                <v:path arrowok="t"/>
              </v:shape>
            </v:group>
            <v:group style="position:absolute;left:528;top:-1359;width:2;height:80" coordorigin="528,-1359" coordsize="2,80">
              <v:shape style="position:absolute;left:528;top:-1359;width:2;height:80" coordorigin="528,-1359" coordsize="0,80" path="m528,-1279l528,-1359e" filled="false" stroked="true" strokeweight=".748pt" strokecolor="#939598">
                <v:path arrowok="t"/>
              </v:shape>
            </v:group>
            <v:group style="position:absolute;left:488;top:-1359;width:2;height:80" coordorigin="488,-1359" coordsize="2,80">
              <v:shape style="position:absolute;left:488;top:-1359;width:2;height:80" coordorigin="488,-1359" coordsize="0,80" path="m488,-1279l488,-1359e" filled="false" stroked="true" strokeweight=".748pt" strokecolor="#939598">
                <v:path arrowok="t"/>
              </v:shape>
            </v:group>
            <v:group style="position:absolute;left:448;top:-1359;width:2;height:80" coordorigin="448,-1359" coordsize="2,80">
              <v:shape style="position:absolute;left:448;top:-1359;width:2;height:80" coordorigin="448,-1359" coordsize="0,80" path="m448,-1279l448,-1359e" filled="false" stroked="true" strokeweight=".748pt" strokecolor="#939598">
                <v:path arrowok="t"/>
              </v:shape>
            </v:group>
            <v:group style="position:absolute;left:408;top:-1359;width:2;height:80" coordorigin="408,-1359" coordsize="2,80">
              <v:shape style="position:absolute;left:408;top:-1359;width:2;height:80" coordorigin="408,-1359" coordsize="0,80" path="m408,-1279l408,-1359e" filled="false" stroked="true" strokeweight=".748pt" strokecolor="#939598">
                <v:path arrowok="t"/>
              </v:shape>
            </v:group>
            <v:group style="position:absolute;left:368;top:-1359;width:2;height:80" coordorigin="368,-1359" coordsize="2,80">
              <v:shape style="position:absolute;left:368;top:-1359;width:2;height:80" coordorigin="368,-1359" coordsize="1,80" path="m368,-1279l368,-1359e" filled="false" stroked="true" strokeweight=".748pt" strokecolor="#939598">
                <v:path arrowok="t"/>
              </v:shape>
            </v:group>
            <v:group style="position:absolute;left:328;top:-1359;width:2;height:80" coordorigin="328,-1359" coordsize="2,80">
              <v:shape style="position:absolute;left:328;top:-1359;width:2;height:80" coordorigin="328,-1359" coordsize="0,80" path="m328,-1279l328,-1359e" filled="false" stroked="true" strokeweight=".748pt" strokecolor="#939598">
                <v:path arrowok="t"/>
              </v:shape>
            </v:group>
            <v:group style="position:absolute;left:288;top:-1359;width:2;height:80" coordorigin="288,-1359" coordsize="2,80">
              <v:shape style="position:absolute;left:288;top:-1359;width:2;height:80" coordorigin="288,-1359" coordsize="0,80" path="m288,-1279l288,-1359e" filled="false" stroked="true" strokeweight=".748pt" strokecolor="#939598">
                <v:path arrowok="t"/>
              </v:shape>
            </v:group>
            <v:group style="position:absolute;left:248;top:-1359;width:2;height:80" coordorigin="248,-1359" coordsize="2,80">
              <v:shape style="position:absolute;left:248;top:-1359;width:2;height:80" coordorigin="248,-1359" coordsize="0,80" path="m248,-1279l248,-1359e" filled="false" stroked="true" strokeweight=".748pt" strokecolor="#939598">
                <v:path arrowok="t"/>
              </v:shape>
            </v:group>
            <v:group style="position:absolute;left:208;top:-1359;width:2;height:80" coordorigin="208,-1359" coordsize="2,80">
              <v:shape style="position:absolute;left:208;top:-1359;width:2;height:80" coordorigin="208,-1359" coordsize="0,80" path="m208,-1279l208,-1359e" filled="false" stroked="true" strokeweight=".748pt" strokecolor="#939598">
                <v:path arrowok="t"/>
              </v:shape>
            </v:group>
            <v:group style="position:absolute;left:168;top:-1359;width:2;height:80" coordorigin="168,-1359" coordsize="2,80">
              <v:shape style="position:absolute;left:168;top:-1359;width:2;height:80" coordorigin="168,-1359" coordsize="0,80" path="m168,-1279l168,-1359e" filled="false" stroked="true" strokeweight=".748pt" strokecolor="#939598">
                <v:path arrowok="t"/>
              </v:shape>
            </v:group>
            <v:group style="position:absolute;left:128;top:-1359;width:2;height:80" coordorigin="128,-1359" coordsize="2,80">
              <v:shape style="position:absolute;left:128;top:-1359;width:2;height:80" coordorigin="128,-1359" coordsize="0,80" path="m128,-1279l128,-1359e" filled="false" stroked="true" strokeweight=".748pt" strokecolor="#939598">
                <v:path arrowok="t"/>
              </v:shape>
            </v:group>
            <v:group style="position:absolute;left:88;top:-1359;width:2;height:80" coordorigin="88,-1359" coordsize="2,80">
              <v:shape style="position:absolute;left:88;top:-1359;width:2;height:80" coordorigin="88,-1359" coordsize="0,80" path="m88,-1279l88,-1359e" filled="false" stroked="true" strokeweight=".748pt" strokecolor="#939598">
                <v:path arrowok="t"/>
              </v:shape>
            </v:group>
            <v:group style="position:absolute;left:47;top:-1359;width:2;height:80" coordorigin="47,-1359" coordsize="2,80">
              <v:shape style="position:absolute;left:47;top:-1359;width:2;height:80" coordorigin="47,-1359" coordsize="0,80" path="m48,-1279l47,-1359e" filled="false" stroked="true" strokeweight=".748pt" strokecolor="#939598">
                <v:path arrowok="t"/>
              </v:shape>
            </v:group>
            <v:group style="position:absolute;left:7;top:-1359;width:2;height:80" coordorigin="7,-1359" coordsize="2,80">
              <v:shape style="position:absolute;left:7;top:-1359;width:2;height:80" coordorigin="7,-1359" coordsize="0,80" path="m7,-1279l7,-1359e" filled="false" stroked="true" strokeweight=".748pt" strokecolor="#939598">
                <v:path arrowok="t"/>
              </v:shape>
            </v:group>
            <w10:wrap type="none"/>
          </v:group>
        </w:pict>
      </w:r>
      <w:bookmarkStart w:name="_TOC_250005" w:id="5"/>
      <w:r>
        <w:rPr>
          <w:color w:val="A4590C"/>
          <w:spacing w:val="21"/>
          <w:w w:val="95"/>
        </w:rPr>
        <w:t>Our</w:t>
      </w:r>
      <w:r>
        <w:rPr>
          <w:color w:val="A4590C"/>
          <w:spacing w:val="-68"/>
          <w:w w:val="95"/>
        </w:rPr>
        <w:t> </w:t>
      </w:r>
      <w:r>
        <w:rPr>
          <w:color w:val="A4590C"/>
          <w:spacing w:val="27"/>
          <w:w w:val="95"/>
        </w:rPr>
        <w:t>story</w:t>
      </w:r>
      <w:bookmarkEnd w:id="5"/>
      <w:r>
        <w:rPr/>
      </w:r>
    </w:p>
    <w:p>
      <w:pPr>
        <w:pStyle w:val="Heading2"/>
        <w:spacing w:line="240" w:lineRule="auto" w:before="247"/>
        <w:ind w:right="988"/>
        <w:jc w:val="left"/>
      </w:pPr>
      <w:r>
        <w:rPr>
          <w:spacing w:val="12"/>
          <w:w w:val="90"/>
        </w:rPr>
        <w:t>Our </w:t>
      </w:r>
      <w:r>
        <w:rPr>
          <w:spacing w:val="14"/>
          <w:w w:val="90"/>
        </w:rPr>
        <w:t>ancient</w:t>
      </w:r>
      <w:r>
        <w:rPr>
          <w:spacing w:val="-34"/>
          <w:w w:val="90"/>
        </w:rPr>
        <w:t> </w:t>
      </w:r>
      <w:r>
        <w:rPr>
          <w:spacing w:val="15"/>
          <w:w w:val="90"/>
        </w:rPr>
        <w:t>past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15"/>
          <w:szCs w:val="15"/>
        </w:rPr>
      </w:pPr>
    </w:p>
    <w:p>
      <w:pPr>
        <w:spacing w:after="0" w:line="240" w:lineRule="auto"/>
        <w:rPr>
          <w:rFonts w:ascii="Arial" w:hAnsi="Arial" w:cs="Arial" w:eastAsia="Arial"/>
          <w:sz w:val="15"/>
          <w:szCs w:val="15"/>
        </w:rPr>
        <w:sectPr>
          <w:pgSz w:w="11910" w:h="16840"/>
          <w:pgMar w:top="760" w:bottom="0" w:left="0" w:right="0"/>
        </w:sectPr>
      </w:pPr>
    </w:p>
    <w:p>
      <w:pPr>
        <w:pStyle w:val="BodyText"/>
        <w:spacing w:line="264" w:lineRule="exact" w:before="60"/>
        <w:ind w:right="73"/>
        <w:jc w:val="left"/>
      </w:pPr>
      <w:r>
        <w:rPr>
          <w:rFonts w:ascii="Calibri" w:hAnsi="Calibri" w:cs="Calibri" w:eastAsia="Calibri"/>
          <w:spacing w:val="-3"/>
        </w:rPr>
        <w:t>For </w:t>
      </w:r>
      <w:r>
        <w:rPr>
          <w:rFonts w:ascii="Calibri" w:hAnsi="Calibri" w:cs="Calibri" w:eastAsia="Calibri"/>
          <w:spacing w:val="-4"/>
        </w:rPr>
        <w:t>many </w:t>
      </w:r>
      <w:r>
        <w:rPr>
          <w:rFonts w:ascii="Calibri" w:hAnsi="Calibri" w:cs="Calibri" w:eastAsia="Calibri"/>
          <w:spacing w:val="-3"/>
        </w:rPr>
        <w:t>thousands </w:t>
      </w:r>
      <w:r>
        <w:rPr>
          <w:rFonts w:ascii="Calibri" w:hAnsi="Calibri" w:cs="Calibri" w:eastAsia="Calibri"/>
        </w:rPr>
        <w:t>of </w:t>
      </w:r>
      <w:r>
        <w:rPr>
          <w:rFonts w:ascii="Calibri" w:hAnsi="Calibri" w:cs="Calibri" w:eastAsia="Calibri"/>
          <w:spacing w:val="-4"/>
        </w:rPr>
        <w:t>years </w:t>
      </w:r>
      <w:r>
        <w:rPr>
          <w:rFonts w:ascii="Calibri" w:hAnsi="Calibri" w:cs="Calibri" w:eastAsia="Calibri"/>
          <w:spacing w:val="-3"/>
        </w:rPr>
        <w:t>Gunaikurnai </w:t>
      </w:r>
      <w:r>
        <w:rPr>
          <w:rFonts w:ascii="Calibri" w:hAnsi="Calibri" w:cs="Calibri" w:eastAsia="Calibri"/>
          <w:spacing w:val="-4"/>
        </w:rPr>
        <w:t>have</w:t>
      </w:r>
      <w:r>
        <w:rPr>
          <w:rFonts w:ascii="Calibri" w:hAnsi="Calibri" w:cs="Calibri" w:eastAsia="Calibri"/>
          <w:spacing w:val="-10"/>
        </w:rPr>
        <w:t> </w:t>
      </w:r>
      <w:r>
        <w:rPr>
          <w:rFonts w:ascii="Calibri" w:hAnsi="Calibri" w:cs="Calibri" w:eastAsia="Calibri"/>
          <w:spacing w:val="-3"/>
        </w:rPr>
        <w:t>lived</w:t>
      </w:r>
      <w:r>
        <w:rPr>
          <w:rFonts w:ascii="Calibri" w:hAnsi="Calibri" w:cs="Calibri" w:eastAsia="Calibri"/>
          <w:w w:val="100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4"/>
        </w:rPr>
        <w:t>valleys,</w:t>
      </w:r>
      <w:r>
        <w:rPr>
          <w:spacing w:val="-7"/>
        </w:rPr>
        <w:t> </w:t>
      </w:r>
      <w:r>
        <w:rPr/>
        <w:t>on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3"/>
        </w:rPr>
        <w:t>fertile</w:t>
      </w:r>
      <w:r>
        <w:rPr>
          <w:spacing w:val="-7"/>
        </w:rPr>
        <w:t> </w:t>
      </w:r>
      <w:r>
        <w:rPr>
          <w:spacing w:val="-3"/>
        </w:rPr>
        <w:t>plains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up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>
          <w:spacing w:val="-3"/>
        </w:rPr>
        <w:t>the</w:t>
      </w:r>
      <w:r>
        <w:rPr>
          <w:spacing w:val="-3"/>
        </w:rPr>
        <w:t> </w:t>
      </w:r>
      <w:r>
        <w:rPr>
          <w:spacing w:val="-4"/>
        </w:rPr>
        <w:t>mountains </w:t>
      </w:r>
      <w:r>
        <w:rPr/>
        <w:t>of our </w:t>
      </w:r>
      <w:r>
        <w:rPr>
          <w:spacing w:val="-3"/>
        </w:rPr>
        <w:t>traditional </w:t>
      </w:r>
      <w:r>
        <w:rPr>
          <w:spacing w:val="-5"/>
        </w:rPr>
        <w:t>Country. </w:t>
      </w:r>
      <w:r>
        <w:rPr/>
        <w:t>Our</w:t>
      </w:r>
      <w:r>
        <w:rPr>
          <w:spacing w:val="-19"/>
        </w:rPr>
        <w:t> </w:t>
      </w:r>
      <w:r>
        <w:rPr>
          <w:spacing w:val="-3"/>
        </w:rPr>
        <w:t>Country</w:t>
      </w:r>
      <w:r>
        <w:rPr/>
        <w:t> </w:t>
      </w:r>
      <w:r>
        <w:rPr>
          <w:spacing w:val="-3"/>
        </w:rPr>
        <w:t>was </w:t>
      </w:r>
      <w:r>
        <w:rPr>
          <w:spacing w:val="-4"/>
        </w:rPr>
        <w:t>created </w:t>
      </w:r>
      <w:r>
        <w:rPr/>
        <w:t>by the </w:t>
      </w:r>
      <w:r>
        <w:rPr>
          <w:spacing w:val="-3"/>
        </w:rPr>
        <w:t>spirits </w:t>
      </w:r>
      <w:r>
        <w:rPr/>
        <w:t>– the </w:t>
      </w:r>
      <w:r>
        <w:rPr>
          <w:spacing w:val="-4"/>
        </w:rPr>
        <w:t>ancestors </w:t>
      </w:r>
      <w:r>
        <w:rPr/>
        <w:t>who</w:t>
      </w:r>
      <w:r>
        <w:rPr>
          <w:spacing w:val="-24"/>
        </w:rPr>
        <w:t> </w:t>
      </w:r>
      <w:r>
        <w:rPr>
          <w:spacing w:val="-3"/>
        </w:rPr>
        <w:t>link</w:t>
      </w:r>
      <w:r>
        <w:rPr>
          <w:spacing w:val="-3"/>
        </w:rPr>
        <w:t> </w:t>
      </w:r>
      <w:r>
        <w:rPr/>
        <w:t>us</w:t>
      </w:r>
      <w:r>
        <w:rPr>
          <w:spacing w:val="-6"/>
        </w:rPr>
        <w:t> </w:t>
      </w:r>
      <w:r>
        <w:rPr>
          <w:spacing w:val="-3"/>
        </w:rPr>
        <w:t>to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3"/>
        </w:rPr>
        <w:t>land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>
          <w:spacing w:val="-4"/>
        </w:rPr>
        <w:t>bestow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us</w:t>
      </w:r>
      <w:r>
        <w:rPr>
          <w:spacing w:val="-6"/>
        </w:rPr>
        <w:t> </w:t>
      </w:r>
      <w:r>
        <w:rPr>
          <w:spacing w:val="-5"/>
        </w:rPr>
        <w:t>identity,</w:t>
      </w:r>
      <w:r>
        <w:rPr>
          <w:spacing w:val="-6"/>
        </w:rPr>
        <w:t> </w:t>
      </w:r>
      <w:r>
        <w:rPr>
          <w:spacing w:val="-3"/>
        </w:rPr>
        <w:t>rights</w:t>
      </w:r>
      <w:r>
        <w:rPr>
          <w:spacing w:val="-6"/>
        </w:rPr>
        <w:t> </w:t>
      </w:r>
      <w:r>
        <w:rPr>
          <w:spacing w:val="-3"/>
        </w:rPr>
        <w:t>and</w:t>
      </w:r>
      <w:r>
        <w:rPr>
          <w:spacing w:val="-3"/>
        </w:rPr>
        <w:t> responsibilities. They defined </w:t>
      </w:r>
      <w:r>
        <w:rPr/>
        <w:t>our </w:t>
      </w:r>
      <w:r>
        <w:rPr>
          <w:spacing w:val="-3"/>
        </w:rPr>
        <w:t>relationship</w:t>
      </w:r>
      <w:r>
        <w:rPr>
          <w:spacing w:val="-18"/>
        </w:rPr>
        <w:t> </w:t>
      </w:r>
      <w:r>
        <w:rPr>
          <w:spacing w:val="-3"/>
        </w:rPr>
        <w:t>with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3"/>
        </w:rPr>
        <w:t>land</w:t>
      </w:r>
      <w:r>
        <w:rPr>
          <w:spacing w:val="-6"/>
        </w:rPr>
        <w:t> </w:t>
      </w:r>
      <w:r>
        <w:rPr/>
        <w:t>–</w:t>
      </w:r>
      <w:r>
        <w:rPr>
          <w:spacing w:val="-6"/>
        </w:rPr>
        <w:t> </w:t>
      </w:r>
      <w:r>
        <w:rPr/>
        <w:t>how</w:t>
      </w:r>
      <w:r>
        <w:rPr>
          <w:spacing w:val="-6"/>
        </w:rPr>
        <w:t> </w:t>
      </w:r>
      <w:r>
        <w:rPr/>
        <w:t>it</w:t>
      </w:r>
      <w:r>
        <w:rPr>
          <w:spacing w:val="-6"/>
        </w:rPr>
        <w:t> </w:t>
      </w:r>
      <w:r>
        <w:rPr>
          <w:spacing w:val="-3"/>
        </w:rPr>
        <w:t>should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>
          <w:spacing w:val="-3"/>
        </w:rPr>
        <w:t>used,</w:t>
      </w:r>
      <w:r>
        <w:rPr>
          <w:spacing w:val="-6"/>
        </w:rPr>
        <w:t> </w:t>
      </w:r>
      <w:r>
        <w:rPr/>
        <w:t>how</w:t>
      </w:r>
      <w:r>
        <w:rPr>
          <w:spacing w:val="-6"/>
        </w:rPr>
        <w:t> </w:t>
      </w:r>
      <w:r>
        <w:rPr>
          <w:spacing w:val="-3"/>
        </w:rPr>
        <w:t>to</w:t>
      </w:r>
      <w:r>
        <w:rPr>
          <w:spacing w:val="-6"/>
        </w:rPr>
        <w:t> </w:t>
      </w:r>
      <w:r>
        <w:rPr>
          <w:spacing w:val="-3"/>
        </w:rPr>
        <w:t>move</w:t>
      </w:r>
      <w:r>
        <w:rPr/>
        <w:t> </w:t>
      </w:r>
      <w:r>
        <w:rPr>
          <w:spacing w:val="-3"/>
        </w:rPr>
        <w:t>through</w:t>
      </w:r>
      <w:r>
        <w:rPr>
          <w:spacing w:val="-6"/>
        </w:rPr>
        <w:t> </w:t>
      </w:r>
      <w:r>
        <w:rPr/>
        <w:t>it</w:t>
      </w:r>
      <w:r>
        <w:rPr>
          <w:spacing w:val="-6"/>
        </w:rPr>
        <w:t> </w:t>
      </w:r>
      <w:r>
        <w:rPr>
          <w:spacing w:val="-4"/>
        </w:rPr>
        <w:t>safely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how</w:t>
      </w:r>
      <w:r>
        <w:rPr>
          <w:spacing w:val="-6"/>
        </w:rPr>
        <w:t> </w:t>
      </w:r>
      <w:r>
        <w:rPr>
          <w:spacing w:val="-3"/>
        </w:rPr>
        <w:t>to</w:t>
      </w:r>
      <w:r>
        <w:rPr>
          <w:spacing w:val="-6"/>
        </w:rPr>
        <w:t> </w:t>
      </w:r>
      <w:r>
        <w:rPr>
          <w:spacing w:val="-4"/>
        </w:rPr>
        <w:t>care</w:t>
      </w:r>
      <w:r>
        <w:rPr>
          <w:spacing w:val="-6"/>
        </w:rPr>
        <w:t> </w:t>
      </w:r>
      <w:r>
        <w:rPr>
          <w:spacing w:val="-4"/>
        </w:rPr>
        <w:t>for</w:t>
      </w:r>
      <w:r>
        <w:rPr>
          <w:spacing w:val="-6"/>
        </w:rPr>
        <w:t> </w:t>
      </w:r>
      <w:r>
        <w:rPr/>
        <w:t>it.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>
          <w:spacing w:val="-4"/>
        </w:rPr>
        <w:t>return,</w:t>
      </w:r>
      <w:r>
        <w:rPr>
          <w:spacing w:val="-3"/>
        </w:rPr>
        <w:t> </w:t>
      </w:r>
      <w:r>
        <w:rPr>
          <w:rFonts w:ascii="Calibri" w:hAnsi="Calibri" w:cs="Calibri" w:eastAsia="Calibri"/>
          <w:spacing w:val="-3"/>
        </w:rPr>
        <w:t>Country </w:t>
      </w:r>
      <w:r>
        <w:rPr>
          <w:rFonts w:ascii="Calibri" w:hAnsi="Calibri" w:cs="Calibri" w:eastAsia="Calibri"/>
          <w:spacing w:val="-4"/>
        </w:rPr>
        <w:t>provided physical </w:t>
      </w:r>
      <w:r>
        <w:rPr>
          <w:rFonts w:ascii="Calibri" w:hAnsi="Calibri" w:cs="Calibri" w:eastAsia="Calibri"/>
        </w:rPr>
        <w:t>and </w:t>
      </w:r>
      <w:r>
        <w:rPr>
          <w:rFonts w:ascii="Calibri" w:hAnsi="Calibri" w:cs="Calibri" w:eastAsia="Calibri"/>
          <w:spacing w:val="-3"/>
        </w:rPr>
        <w:t>spiritual nourishment</w:t>
      </w:r>
      <w:r>
        <w:rPr>
          <w:rFonts w:ascii="Calibri" w:hAnsi="Calibri" w:cs="Calibri" w:eastAsia="Calibri"/>
          <w:w w:val="99"/>
        </w:rPr>
        <w:t> </w:t>
      </w:r>
      <w:r>
        <w:rPr>
          <w:spacing w:val="-4"/>
        </w:rPr>
        <w:t>for </w:t>
      </w:r>
      <w:r>
        <w:rPr/>
        <w:t>our</w:t>
      </w:r>
      <w:r>
        <w:rPr>
          <w:spacing w:val="-4"/>
        </w:rPr>
        <w:t> </w:t>
      </w:r>
      <w:r>
        <w:rPr>
          <w:spacing w:val="-3"/>
        </w:rPr>
        <w:t>people,</w:t>
      </w:r>
      <w:r>
        <w:rPr>
          <w:spacing w:val="-4"/>
        </w:rPr>
        <w:t> </w:t>
      </w:r>
      <w:r>
        <w:rPr>
          <w:spacing w:val="-3"/>
        </w:rPr>
        <w:t>with</w:t>
      </w:r>
      <w:r>
        <w:rPr>
          <w:spacing w:val="-4"/>
        </w:rPr>
        <w:t> </w:t>
      </w:r>
      <w:r>
        <w:rPr>
          <w:spacing w:val="-3"/>
        </w:rPr>
        <w:t>plentiful</w:t>
      </w:r>
      <w:r>
        <w:rPr>
          <w:spacing w:val="-4"/>
        </w:rPr>
        <w:t> food, </w:t>
      </w:r>
      <w:r>
        <w:rPr>
          <w:spacing w:val="-3"/>
        </w:rPr>
        <w:t>medicine,</w:t>
      </w:r>
      <w:r>
        <w:rPr>
          <w:spacing w:val="-4"/>
        </w:rPr>
        <w:t> water</w:t>
      </w:r>
      <w:r>
        <w:rPr>
          <w:spacing w:val="-46"/>
        </w:rPr>
        <w:t> </w:t>
      </w:r>
      <w:r>
        <w:rPr>
          <w:spacing w:val="-46"/>
        </w:rPr>
      </w:r>
      <w:r>
        <w:rPr/>
        <w:t>and </w:t>
      </w:r>
      <w:r>
        <w:rPr>
          <w:spacing w:val="-4"/>
        </w:rPr>
        <w:t>natural resources for</w:t>
      </w:r>
      <w:r>
        <w:rPr>
          <w:spacing w:val="2"/>
        </w:rPr>
        <w:t> </w:t>
      </w:r>
      <w:r>
        <w:rPr>
          <w:spacing w:val="-4"/>
        </w:rPr>
        <w:t>survival.</w:t>
      </w:r>
      <w:r>
        <w:rPr/>
      </w:r>
    </w:p>
    <w:p>
      <w:pPr>
        <w:pStyle w:val="BodyText"/>
        <w:spacing w:line="264" w:lineRule="exact"/>
        <w:ind w:right="73"/>
        <w:jc w:val="left"/>
      </w:pPr>
      <w:r>
        <w:rPr>
          <w:spacing w:val="-3"/>
        </w:rPr>
        <w:t>Gunaikurnai </w:t>
      </w:r>
      <w:r>
        <w:rPr>
          <w:spacing w:val="-4"/>
        </w:rPr>
        <w:t>were </w:t>
      </w:r>
      <w:r>
        <w:rPr>
          <w:spacing w:val="-3"/>
        </w:rPr>
        <w:t>regularly </w:t>
      </w:r>
      <w:r>
        <w:rPr/>
        <w:t>on the </w:t>
      </w:r>
      <w:r>
        <w:rPr>
          <w:spacing w:val="-3"/>
        </w:rPr>
        <w:t>move.</w:t>
      </w:r>
      <w:r>
        <w:rPr>
          <w:spacing w:val="-22"/>
        </w:rPr>
        <w:t> </w:t>
      </w:r>
      <w:r>
        <w:rPr>
          <w:spacing w:val="-3"/>
        </w:rPr>
        <w:t>Canoes</w:t>
      </w:r>
      <w:r>
        <w:rPr/>
        <w:t> </w:t>
      </w:r>
      <w:r>
        <w:rPr>
          <w:rFonts w:ascii="Calibri"/>
          <w:spacing w:val="-3"/>
        </w:rPr>
        <w:t>made from </w:t>
      </w:r>
      <w:r>
        <w:rPr>
          <w:rFonts w:ascii="Calibri"/>
        </w:rPr>
        <w:t>a </w:t>
      </w:r>
      <w:r>
        <w:rPr>
          <w:rFonts w:ascii="Calibri"/>
          <w:spacing w:val="-3"/>
        </w:rPr>
        <w:t>single piece </w:t>
      </w:r>
      <w:r>
        <w:rPr>
          <w:rFonts w:ascii="Calibri"/>
        </w:rPr>
        <w:t>of </w:t>
      </w:r>
      <w:r>
        <w:rPr>
          <w:rFonts w:ascii="Calibri"/>
          <w:spacing w:val="-3"/>
        </w:rPr>
        <w:t>river red </w:t>
      </w:r>
      <w:r>
        <w:rPr>
          <w:rFonts w:ascii="Calibri"/>
        </w:rPr>
        <w:t>gum </w:t>
      </w:r>
      <w:r>
        <w:rPr>
          <w:rFonts w:ascii="Calibri"/>
          <w:spacing w:val="-3"/>
        </w:rPr>
        <w:t>bark</w:t>
      </w:r>
      <w:r>
        <w:rPr>
          <w:rFonts w:ascii="Calibri"/>
          <w:spacing w:val="-29"/>
        </w:rPr>
        <w:t> </w:t>
      </w:r>
      <w:r>
        <w:rPr>
          <w:rFonts w:ascii="Calibri"/>
          <w:spacing w:val="-3"/>
        </w:rPr>
        <w:t>or</w:t>
      </w:r>
      <w:r>
        <w:rPr>
          <w:rFonts w:ascii="Calibri"/>
          <w:spacing w:val="-3"/>
        </w:rPr>
        <w:t> </w:t>
      </w:r>
      <w:r>
        <w:rPr>
          <w:spacing w:val="-3"/>
        </w:rPr>
        <w:t>stringybark softened over </w:t>
      </w:r>
      <w:r>
        <w:rPr/>
        <w:t>a </w:t>
      </w:r>
      <w:r>
        <w:rPr>
          <w:spacing w:val="-3"/>
        </w:rPr>
        <w:t>fire </w:t>
      </w:r>
      <w:r>
        <w:rPr/>
        <w:t>and </w:t>
      </w:r>
      <w:r>
        <w:rPr>
          <w:spacing w:val="-3"/>
        </w:rPr>
        <w:t>bent </w:t>
      </w:r>
      <w:r>
        <w:rPr>
          <w:spacing w:val="-4"/>
        </w:rPr>
        <w:t>into</w:t>
      </w:r>
      <w:r>
        <w:rPr>
          <w:spacing w:val="-27"/>
        </w:rPr>
        <w:t> </w:t>
      </w:r>
      <w:r>
        <w:rPr>
          <w:spacing w:val="-3"/>
        </w:rPr>
        <w:t>shape</w:t>
      </w:r>
      <w:r>
        <w:rPr>
          <w:spacing w:val="-3"/>
        </w:rPr>
        <w:t> with</w:t>
      </w:r>
      <w:r>
        <w:rPr>
          <w:spacing w:val="-6"/>
        </w:rPr>
        <w:t> </w:t>
      </w:r>
      <w:r>
        <w:rPr/>
        <w:t>an</w:t>
      </w:r>
      <w:r>
        <w:rPr>
          <w:spacing w:val="-6"/>
        </w:rPr>
        <w:t> </w:t>
      </w:r>
      <w:r>
        <w:rPr>
          <w:spacing w:val="-5"/>
        </w:rPr>
        <w:t>axe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tied</w:t>
      </w:r>
      <w:r>
        <w:rPr>
          <w:spacing w:val="-6"/>
        </w:rPr>
        <w:t> </w:t>
      </w:r>
      <w:r>
        <w:rPr>
          <w:spacing w:val="-3"/>
        </w:rPr>
        <w:t>at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3"/>
        </w:rPr>
        <w:t>ends</w:t>
      </w:r>
      <w:r>
        <w:rPr>
          <w:spacing w:val="-6"/>
        </w:rPr>
        <w:t> </w:t>
      </w:r>
      <w:r>
        <w:rPr>
          <w:spacing w:val="-4"/>
        </w:rPr>
        <w:t>were</w:t>
      </w:r>
      <w:r>
        <w:rPr>
          <w:spacing w:val="-6"/>
        </w:rPr>
        <w:t> </w:t>
      </w:r>
      <w:r>
        <w:rPr>
          <w:spacing w:val="-3"/>
        </w:rPr>
        <w:t>used</w:t>
      </w:r>
      <w:r>
        <w:rPr>
          <w:spacing w:val="-6"/>
        </w:rPr>
        <w:t> </w:t>
      </w:r>
      <w:r>
        <w:rPr>
          <w:spacing w:val="-3"/>
        </w:rPr>
        <w:t>to</w:t>
      </w:r>
      <w:r>
        <w:rPr>
          <w:spacing w:val="-6"/>
        </w:rPr>
        <w:t> </w:t>
      </w:r>
      <w:r>
        <w:rPr>
          <w:spacing w:val="-4"/>
        </w:rPr>
        <w:t>travel</w:t>
      </w:r>
      <w:r>
        <w:rPr/>
        <w:t> the </w:t>
      </w:r>
      <w:r>
        <w:rPr>
          <w:spacing w:val="-4"/>
        </w:rPr>
        <w:t>waterways, lakes </w:t>
      </w:r>
      <w:r>
        <w:rPr/>
        <w:t>and </w:t>
      </w:r>
      <w:r>
        <w:rPr>
          <w:spacing w:val="-3"/>
        </w:rPr>
        <w:t>ocean. </w:t>
      </w:r>
      <w:r>
        <w:rPr/>
        <w:t>The</w:t>
      </w:r>
      <w:r>
        <w:rPr>
          <w:spacing w:val="-27"/>
        </w:rPr>
        <w:t> </w:t>
      </w:r>
      <w:r>
        <w:rPr>
          <w:spacing w:val="-4"/>
        </w:rPr>
        <w:t>movement</w:t>
      </w:r>
    </w:p>
    <w:p>
      <w:pPr>
        <w:pStyle w:val="BodyText"/>
        <w:spacing w:line="264" w:lineRule="exact" w:before="0"/>
        <w:ind w:right="334"/>
        <w:jc w:val="left"/>
      </w:pPr>
      <w:r>
        <w:rPr/>
        <w:t>of </w:t>
      </w:r>
      <w:r>
        <w:rPr>
          <w:spacing w:val="-3"/>
        </w:rPr>
        <w:t>tribes was </w:t>
      </w:r>
      <w:r>
        <w:rPr>
          <w:spacing w:val="-4"/>
        </w:rPr>
        <w:t>dictated </w:t>
      </w:r>
      <w:r>
        <w:rPr/>
        <w:t>by the </w:t>
      </w:r>
      <w:r>
        <w:rPr>
          <w:spacing w:val="-3"/>
        </w:rPr>
        <w:t>knowledge </w:t>
      </w:r>
      <w:r>
        <w:rPr/>
        <w:t>of</w:t>
      </w:r>
      <w:r>
        <w:rPr>
          <w:spacing w:val="-33"/>
        </w:rPr>
        <w:t> </w:t>
      </w:r>
      <w:r>
        <w:rPr>
          <w:spacing w:val="-3"/>
        </w:rPr>
        <w:t>where</w:t>
      </w:r>
      <w:r>
        <w:rPr/>
        <w:t> </w:t>
      </w:r>
      <w:r>
        <w:rPr>
          <w:spacing w:val="-4"/>
        </w:rPr>
        <w:t>food, water </w:t>
      </w:r>
      <w:r>
        <w:rPr/>
        <w:t>and </w:t>
      </w:r>
      <w:r>
        <w:rPr>
          <w:spacing w:val="-3"/>
        </w:rPr>
        <w:t>other </w:t>
      </w:r>
      <w:r>
        <w:rPr>
          <w:spacing w:val="-4"/>
        </w:rPr>
        <w:t>resources </w:t>
      </w:r>
      <w:r>
        <w:rPr>
          <w:spacing w:val="-3"/>
        </w:rPr>
        <w:t>could </w:t>
      </w:r>
      <w:r>
        <w:rPr/>
        <w:t>be</w:t>
      </w:r>
      <w:r>
        <w:rPr>
          <w:spacing w:val="-7"/>
        </w:rPr>
        <w:t> </w:t>
      </w:r>
      <w:r>
        <w:rPr>
          <w:spacing w:val="-4"/>
        </w:rPr>
        <w:t>found</w:t>
      </w:r>
      <w:r>
        <w:rPr>
          <w:spacing w:val="-3"/>
        </w:rPr>
        <w:t> at particular </w:t>
      </w:r>
      <w:r>
        <w:rPr/>
        <w:t>times of the </w:t>
      </w:r>
      <w:r>
        <w:rPr>
          <w:spacing w:val="-8"/>
        </w:rPr>
        <w:t>year. </w:t>
      </w:r>
      <w:r>
        <w:rPr>
          <w:spacing w:val="-3"/>
        </w:rPr>
        <w:t>Little was</w:t>
      </w:r>
      <w:r>
        <w:rPr>
          <w:spacing w:val="-32"/>
        </w:rPr>
        <w:t> </w:t>
      </w:r>
      <w:r>
        <w:rPr>
          <w:spacing w:val="-3"/>
        </w:rPr>
        <w:t>carried</w:t>
      </w:r>
      <w:r>
        <w:rPr/>
        <w:t> on </w:t>
      </w:r>
      <w:r>
        <w:rPr>
          <w:spacing w:val="-3"/>
        </w:rPr>
        <w:t>these seasonal </w:t>
      </w:r>
      <w:r>
        <w:rPr>
          <w:spacing w:val="-4"/>
        </w:rPr>
        <w:t>migrations, </w:t>
      </w:r>
      <w:r>
        <w:rPr>
          <w:spacing w:val="-3"/>
        </w:rPr>
        <w:t>with </w:t>
      </w:r>
      <w:r>
        <w:rPr>
          <w:spacing w:val="-4"/>
        </w:rPr>
        <w:t>food</w:t>
      </w:r>
      <w:r>
        <w:rPr/>
        <w:t> </w:t>
      </w:r>
      <w:r>
        <w:rPr>
          <w:spacing w:val="-3"/>
        </w:rPr>
        <w:t>being</w:t>
      </w:r>
      <w:r>
        <w:rPr/>
      </w:r>
    </w:p>
    <w:p>
      <w:pPr>
        <w:pStyle w:val="BodyText"/>
        <w:spacing w:line="264" w:lineRule="exact" w:before="0"/>
        <w:ind w:right="0"/>
        <w:jc w:val="left"/>
      </w:pPr>
      <w:r>
        <w:rPr>
          <w:spacing w:val="-4"/>
        </w:rPr>
        <w:t>collected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>
          <w:spacing w:val="-4"/>
        </w:rPr>
        <w:t>eaten</w:t>
      </w:r>
      <w:r>
        <w:rPr>
          <w:spacing w:val="-5"/>
        </w:rPr>
        <w:t> </w:t>
      </w:r>
      <w:r>
        <w:rPr>
          <w:spacing w:val="-3"/>
        </w:rPr>
        <w:t>at</w:t>
      </w:r>
      <w:r>
        <w:rPr>
          <w:spacing w:val="-5"/>
        </w:rPr>
        <w:t> </w:t>
      </w:r>
      <w:r>
        <w:rPr>
          <w:spacing w:val="-3"/>
        </w:rPr>
        <w:t>camps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>
          <w:spacing w:val="-4"/>
        </w:rPr>
        <w:t>shelters</w:t>
      </w:r>
      <w:r>
        <w:rPr>
          <w:spacing w:val="-5"/>
        </w:rPr>
        <w:t> </w:t>
      </w:r>
      <w:r>
        <w:rPr>
          <w:spacing w:val="-3"/>
        </w:rPr>
        <w:t>that</w:t>
      </w:r>
      <w:r>
        <w:rPr>
          <w:spacing w:val="-5"/>
        </w:rPr>
        <w:t> </w:t>
      </w:r>
      <w:r>
        <w:rPr>
          <w:spacing w:val="-4"/>
        </w:rPr>
        <w:t>were</w:t>
      </w:r>
      <w:r>
        <w:rPr>
          <w:spacing w:val="-48"/>
        </w:rPr>
        <w:t> </w:t>
      </w:r>
      <w:r>
        <w:rPr>
          <w:spacing w:val="-48"/>
        </w:rPr>
      </w:r>
      <w:r>
        <w:rPr>
          <w:spacing w:val="-4"/>
        </w:rPr>
        <w:t>constructed </w:t>
      </w:r>
      <w:r>
        <w:rPr>
          <w:spacing w:val="-3"/>
        </w:rPr>
        <w:t>at sites along </w:t>
      </w:r>
      <w:r>
        <w:rPr>
          <w:spacing w:val="-4"/>
        </w:rPr>
        <w:t>travel routes. </w:t>
      </w:r>
      <w:r>
        <w:rPr>
          <w:spacing w:val="-3"/>
        </w:rPr>
        <w:t>Stringybark</w:t>
      </w:r>
      <w:r>
        <w:rPr>
          <w:spacing w:val="-41"/>
        </w:rPr>
        <w:t> </w:t>
      </w:r>
      <w:r>
        <w:rPr>
          <w:spacing w:val="-41"/>
        </w:rPr>
      </w:r>
      <w:r>
        <w:rPr>
          <w:spacing w:val="-3"/>
        </w:rPr>
        <w:t>rope</w:t>
      </w:r>
      <w:r>
        <w:rPr>
          <w:spacing w:val="-5"/>
        </w:rPr>
        <w:t> </w:t>
      </w:r>
      <w:r>
        <w:rPr>
          <w:spacing w:val="-3"/>
        </w:rPr>
        <w:t>was</w:t>
      </w:r>
      <w:r>
        <w:rPr>
          <w:spacing w:val="-5"/>
        </w:rPr>
        <w:t> </w:t>
      </w:r>
      <w:r>
        <w:rPr>
          <w:spacing w:val="-3"/>
        </w:rPr>
        <w:t>used</w:t>
      </w:r>
      <w:r>
        <w:rPr>
          <w:spacing w:val="-5"/>
        </w:rPr>
        <w:t> </w:t>
      </w:r>
      <w:r>
        <w:rPr>
          <w:spacing w:val="-3"/>
        </w:rPr>
        <w:t>to</w:t>
      </w:r>
      <w:r>
        <w:rPr>
          <w:spacing w:val="-5"/>
        </w:rPr>
        <w:t> </w:t>
      </w:r>
      <w:r>
        <w:rPr/>
        <w:t>tie</w:t>
      </w:r>
      <w:r>
        <w:rPr>
          <w:spacing w:val="-5"/>
        </w:rPr>
        <w:t> </w:t>
      </w:r>
      <w:r>
        <w:rPr>
          <w:spacing w:val="-4"/>
        </w:rPr>
        <w:t>branches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>
          <w:spacing w:val="-3"/>
        </w:rPr>
        <w:t>bark</w:t>
      </w:r>
      <w:r>
        <w:rPr>
          <w:spacing w:val="-5"/>
        </w:rPr>
        <w:t> </w:t>
      </w:r>
      <w:r>
        <w:rPr>
          <w:spacing w:val="-4"/>
        </w:rPr>
        <w:t>together</w:t>
      </w:r>
      <w:r>
        <w:rPr>
          <w:spacing w:val="-5"/>
        </w:rPr>
        <w:t> for</w:t>
      </w:r>
      <w:r>
        <w:rPr>
          <w:spacing w:val="-47"/>
        </w:rPr>
        <w:t> </w:t>
      </w:r>
      <w:r>
        <w:rPr>
          <w:spacing w:val="-47"/>
        </w:rPr>
      </w:r>
      <w:r>
        <w:rPr>
          <w:spacing w:val="-3"/>
        </w:rPr>
        <w:t>shelter </w:t>
      </w:r>
      <w:r>
        <w:rPr/>
        <w:t>and </w:t>
      </w:r>
      <w:r>
        <w:rPr>
          <w:spacing w:val="-3"/>
        </w:rPr>
        <w:t>possum skins </w:t>
      </w:r>
      <w:r>
        <w:rPr>
          <w:spacing w:val="-4"/>
        </w:rPr>
        <w:t>were </w:t>
      </w:r>
      <w:r>
        <w:rPr>
          <w:spacing w:val="-3"/>
        </w:rPr>
        <w:t>used at night </w:t>
      </w:r>
      <w:r>
        <w:rPr>
          <w:spacing w:val="-4"/>
        </w:rPr>
        <w:t>for</w:t>
      </w:r>
      <w:r>
        <w:rPr>
          <w:spacing w:val="-12"/>
        </w:rPr>
        <w:t> </w:t>
      </w:r>
      <w:r>
        <w:rPr>
          <w:spacing w:val="-4"/>
        </w:rPr>
        <w:t>extra</w:t>
      </w:r>
      <w:r>
        <w:rPr/>
        <w:t> </w:t>
      </w:r>
      <w:r>
        <w:rPr>
          <w:spacing w:val="-4"/>
        </w:rPr>
        <w:t>warmth. </w:t>
      </w:r>
      <w:r>
        <w:rPr>
          <w:spacing w:val="-5"/>
        </w:rPr>
        <w:t>Woven </w:t>
      </w:r>
      <w:r>
        <w:rPr>
          <w:spacing w:val="-4"/>
        </w:rPr>
        <w:t>baskets were </w:t>
      </w:r>
      <w:r>
        <w:rPr>
          <w:spacing w:val="-3"/>
        </w:rPr>
        <w:t>used to carry</w:t>
      </w:r>
      <w:r>
        <w:rPr>
          <w:spacing w:val="9"/>
        </w:rPr>
        <w:t> </w:t>
      </w:r>
      <w:r>
        <w:rPr>
          <w:spacing w:val="-4"/>
        </w:rPr>
        <w:t>items.</w:t>
      </w:r>
      <w:r>
        <w:rPr/>
      </w:r>
    </w:p>
    <w:p>
      <w:pPr>
        <w:pStyle w:val="BodyText"/>
        <w:spacing w:line="264" w:lineRule="exact" w:before="60"/>
        <w:ind w:left="659" w:right="1054"/>
        <w:jc w:val="left"/>
      </w:pPr>
      <w:r>
        <w:rPr>
          <w:spacing w:val="-3"/>
        </w:rPr>
        <w:br w:type="column"/>
      </w:r>
      <w:r>
        <w:rPr>
          <w:spacing w:val="-3"/>
        </w:rPr>
        <w:t>Each </w:t>
      </w:r>
      <w:r>
        <w:rPr/>
        <w:t>of the </w:t>
      </w:r>
      <w:r>
        <w:rPr>
          <w:spacing w:val="-3"/>
        </w:rPr>
        <w:t>five clans </w:t>
      </w:r>
      <w:r>
        <w:rPr/>
        <w:t>of </w:t>
      </w:r>
      <w:r>
        <w:rPr>
          <w:spacing w:val="-3"/>
        </w:rPr>
        <w:t>Gunaikurnai was</w:t>
      </w:r>
      <w:r>
        <w:rPr>
          <w:spacing w:val="-31"/>
        </w:rPr>
        <w:t> </w:t>
      </w:r>
      <w:r>
        <w:rPr>
          <w:spacing w:val="-4"/>
        </w:rPr>
        <w:t>entrusted</w:t>
      </w:r>
      <w:r>
        <w:rPr>
          <w:spacing w:val="-3"/>
        </w:rPr>
        <w:t> to</w:t>
      </w:r>
      <w:r>
        <w:rPr>
          <w:spacing w:val="-5"/>
        </w:rPr>
        <w:t> </w:t>
      </w:r>
      <w:r>
        <w:rPr>
          <w:spacing w:val="-4"/>
        </w:rPr>
        <w:t>care</w:t>
      </w:r>
      <w:r>
        <w:rPr>
          <w:spacing w:val="-5"/>
        </w:rPr>
        <w:t> </w:t>
      </w:r>
      <w:r>
        <w:rPr>
          <w:spacing w:val="-4"/>
        </w:rPr>
        <w:t>for</w:t>
      </w:r>
      <w:r>
        <w:rPr>
          <w:spacing w:val="-5"/>
        </w:rPr>
        <w:t> </w:t>
      </w:r>
      <w:r>
        <w:rPr>
          <w:spacing w:val="-3"/>
        </w:rPr>
        <w:t>their</w:t>
      </w:r>
      <w:r>
        <w:rPr>
          <w:spacing w:val="-5"/>
        </w:rPr>
        <w:t> </w:t>
      </w:r>
      <w:r>
        <w:rPr/>
        <w:t>own</w:t>
      </w:r>
      <w:r>
        <w:rPr>
          <w:spacing w:val="-5"/>
        </w:rPr>
        <w:t> </w:t>
      </w:r>
      <w:r>
        <w:rPr>
          <w:spacing w:val="-3"/>
        </w:rPr>
        <w:t>land.</w:t>
      </w:r>
      <w:r>
        <w:rPr>
          <w:spacing w:val="-5"/>
        </w:rPr>
        <w:t> </w:t>
      </w:r>
      <w:r>
        <w:rPr>
          <w:spacing w:val="-3"/>
        </w:rPr>
        <w:t>They</w:t>
      </w:r>
      <w:r>
        <w:rPr>
          <w:spacing w:val="-5"/>
        </w:rPr>
        <w:t> </w:t>
      </w:r>
      <w:r>
        <w:rPr>
          <w:spacing w:val="-4"/>
        </w:rPr>
        <w:t>were</w:t>
      </w:r>
      <w:r>
        <w:rPr>
          <w:spacing w:val="-5"/>
        </w:rPr>
        <w:t> </w:t>
      </w:r>
      <w:r>
        <w:rPr>
          <w:spacing w:val="-4"/>
        </w:rPr>
        <w:t>owners</w:t>
      </w:r>
      <w:r>
        <w:rPr>
          <w:spacing w:val="-5"/>
        </w:rPr>
        <w:t> </w:t>
      </w:r>
      <w:r>
        <w:rPr/>
        <w:t>by</w:t>
      </w:r>
      <w:r>
        <w:rPr>
          <w:spacing w:val="-45"/>
        </w:rPr>
        <w:t> </w:t>
      </w:r>
      <w:r>
        <w:rPr>
          <w:spacing w:val="-45"/>
        </w:rPr>
      </w:r>
      <w:r>
        <w:rPr>
          <w:rFonts w:ascii="Calibri"/>
          <w:spacing w:val="-3"/>
        </w:rPr>
        <w:t>customary</w:t>
      </w:r>
      <w:r>
        <w:rPr>
          <w:rFonts w:ascii="Calibri"/>
          <w:spacing w:val="-5"/>
        </w:rPr>
        <w:t> </w:t>
      </w:r>
      <w:r>
        <w:rPr>
          <w:rFonts w:ascii="Calibri"/>
          <w:spacing w:val="-3"/>
        </w:rPr>
        <w:t>right</w:t>
      </w:r>
      <w:r>
        <w:rPr>
          <w:rFonts w:ascii="Calibri"/>
          <w:spacing w:val="-5"/>
        </w:rPr>
        <w:t> </w:t>
      </w:r>
      <w:r>
        <w:rPr>
          <w:rFonts w:ascii="Calibri"/>
        </w:rPr>
        <w:t>and</w:t>
      </w:r>
      <w:r>
        <w:rPr>
          <w:rFonts w:ascii="Calibri"/>
          <w:spacing w:val="-5"/>
        </w:rPr>
        <w:t> </w:t>
      </w:r>
      <w:r>
        <w:rPr>
          <w:rFonts w:ascii="Calibri"/>
        </w:rPr>
        <w:t>had</w:t>
      </w:r>
      <w:r>
        <w:rPr>
          <w:rFonts w:ascii="Calibri"/>
          <w:spacing w:val="-5"/>
        </w:rPr>
        <w:t> </w:t>
      </w:r>
      <w:r>
        <w:rPr>
          <w:rFonts w:ascii="Calibri"/>
          <w:spacing w:val="-3"/>
        </w:rPr>
        <w:t>responsibility</w:t>
      </w:r>
      <w:r>
        <w:rPr>
          <w:rFonts w:ascii="Calibri"/>
          <w:spacing w:val="-8"/>
        </w:rPr>
        <w:t> </w:t>
      </w:r>
      <w:r>
        <w:rPr>
          <w:rFonts w:ascii="Calibri"/>
          <w:spacing w:val="-4"/>
        </w:rPr>
        <w:t>for</w:t>
      </w:r>
      <w:r>
        <w:rPr>
          <w:rFonts w:ascii="Calibri"/>
          <w:spacing w:val="-5"/>
        </w:rPr>
        <w:t> </w:t>
      </w:r>
      <w:r>
        <w:rPr>
          <w:rFonts w:ascii="Calibri"/>
          <w:spacing w:val="-3"/>
        </w:rPr>
        <w:t>looking</w:t>
      </w:r>
      <w:r>
        <w:rPr>
          <w:rFonts w:ascii="Calibri"/>
          <w:spacing w:val="-48"/>
        </w:rPr>
        <w:t> </w:t>
      </w:r>
      <w:r>
        <w:rPr>
          <w:rFonts w:ascii="Calibri"/>
          <w:spacing w:val="-48"/>
        </w:rPr>
      </w:r>
      <w:r>
        <w:rPr>
          <w:spacing w:val="-3"/>
        </w:rPr>
        <w:t>after</w:t>
      </w:r>
      <w:r>
        <w:rPr>
          <w:spacing w:val="-5"/>
        </w:rPr>
        <w:t> </w:t>
      </w:r>
      <w:r>
        <w:rPr>
          <w:spacing w:val="-3"/>
        </w:rPr>
        <w:t>sacred</w:t>
      </w:r>
      <w:r>
        <w:rPr>
          <w:spacing w:val="-5"/>
        </w:rPr>
        <w:t> </w:t>
      </w:r>
      <w:r>
        <w:rPr>
          <w:spacing w:val="-3"/>
        </w:rPr>
        <w:t>places.</w:t>
      </w:r>
      <w:r>
        <w:rPr>
          <w:spacing w:val="-5"/>
        </w:rPr>
        <w:t> </w:t>
      </w:r>
      <w:r>
        <w:rPr>
          <w:spacing w:val="-3"/>
        </w:rPr>
        <w:t>They</w:t>
      </w:r>
      <w:r>
        <w:rPr>
          <w:spacing w:val="-5"/>
        </w:rPr>
        <w:t> </w:t>
      </w:r>
      <w:r>
        <w:rPr>
          <w:spacing w:val="-3"/>
        </w:rPr>
        <w:t>knew</w:t>
      </w:r>
      <w:r>
        <w:rPr>
          <w:spacing w:val="-5"/>
        </w:rPr>
        <w:t> </w:t>
      </w:r>
      <w:r>
        <w:rPr>
          <w:spacing w:val="-3"/>
        </w:rPr>
        <w:t>where</w:t>
      </w:r>
      <w:r>
        <w:rPr>
          <w:spacing w:val="-5"/>
        </w:rPr>
        <w:t> </w:t>
      </w:r>
      <w:r>
        <w:rPr>
          <w:spacing w:val="-3"/>
        </w:rPr>
        <w:t>their</w:t>
      </w:r>
      <w:r>
        <w:rPr>
          <w:spacing w:val="-5"/>
        </w:rPr>
        <w:t> </w:t>
      </w:r>
      <w:r>
        <w:rPr>
          <w:spacing w:val="-3"/>
        </w:rPr>
        <w:t>land</w:t>
      </w:r>
      <w:r>
        <w:rPr>
          <w:spacing w:val="-46"/>
        </w:rPr>
        <w:t> </w:t>
      </w:r>
      <w:r>
        <w:rPr>
          <w:spacing w:val="-46"/>
        </w:rPr>
      </w:r>
      <w:r>
        <w:rPr>
          <w:spacing w:val="-4"/>
        </w:rPr>
        <w:t>started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>
          <w:spacing w:val="-3"/>
        </w:rPr>
        <w:t>finished</w:t>
      </w:r>
      <w:r>
        <w:rPr>
          <w:spacing w:val="-6"/>
        </w:rPr>
        <w:t> </w:t>
      </w:r>
      <w:r>
        <w:rPr>
          <w:spacing w:val="-3"/>
        </w:rPr>
        <w:t>based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3"/>
        </w:rPr>
        <w:t>acts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our</w:t>
      </w:r>
      <w:r>
        <w:rPr>
          <w:spacing w:val="-6"/>
        </w:rPr>
        <w:t> </w:t>
      </w:r>
      <w:r>
        <w:rPr>
          <w:spacing w:val="-4"/>
        </w:rPr>
        <w:t>great</w:t>
      </w:r>
      <w:r>
        <w:rPr/>
        <w:t> </w:t>
      </w:r>
      <w:r>
        <w:rPr>
          <w:spacing w:val="-4"/>
        </w:rPr>
        <w:t>ancestors. </w:t>
      </w:r>
      <w:r>
        <w:rPr/>
        <w:t>Our </w:t>
      </w:r>
      <w:r>
        <w:rPr>
          <w:spacing w:val="-3"/>
        </w:rPr>
        <w:t>land was </w:t>
      </w:r>
      <w:r>
        <w:rPr>
          <w:spacing w:val="-4"/>
        </w:rPr>
        <w:t>rigorously defended.</w:t>
      </w:r>
      <w:r>
        <w:rPr>
          <w:spacing w:val="6"/>
        </w:rPr>
        <w:t> </w:t>
      </w:r>
      <w:r>
        <w:rPr>
          <w:spacing w:val="-6"/>
        </w:rPr>
        <w:t>Tribes</w:t>
      </w:r>
      <w:r>
        <w:rPr/>
      </w:r>
    </w:p>
    <w:p>
      <w:pPr>
        <w:pStyle w:val="BodyText"/>
        <w:spacing w:line="264" w:lineRule="exact" w:before="0"/>
        <w:ind w:left="659" w:right="961"/>
        <w:jc w:val="left"/>
      </w:pPr>
      <w:r>
        <w:rPr>
          <w:spacing w:val="-3"/>
        </w:rPr>
        <w:t>to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4"/>
        </w:rPr>
        <w:t>west</w:t>
      </w:r>
      <w:r>
        <w:rPr>
          <w:spacing w:val="-7"/>
        </w:rPr>
        <w:t> </w:t>
      </w:r>
      <w:r>
        <w:rPr>
          <w:spacing w:val="-4"/>
        </w:rPr>
        <w:t>feared</w:t>
      </w:r>
      <w:r>
        <w:rPr>
          <w:spacing w:val="-7"/>
        </w:rPr>
        <w:t> </w:t>
      </w:r>
      <w:r>
        <w:rPr/>
        <w:t>our</w:t>
      </w:r>
      <w:r>
        <w:rPr>
          <w:spacing w:val="-7"/>
        </w:rPr>
        <w:t> </w:t>
      </w:r>
      <w:r>
        <w:rPr>
          <w:spacing w:val="-4"/>
        </w:rPr>
        <w:t>warriors</w:t>
      </w:r>
      <w:r>
        <w:rPr>
          <w:spacing w:val="-7"/>
        </w:rPr>
        <w:t> </w:t>
      </w:r>
      <w:r>
        <w:rPr/>
        <w:t>who</w:t>
      </w:r>
      <w:r>
        <w:rPr>
          <w:spacing w:val="-7"/>
        </w:rPr>
        <w:t> </w:t>
      </w:r>
      <w:r>
        <w:rPr/>
        <w:t>had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>
          <w:spacing w:val="-4"/>
        </w:rPr>
        <w:t>reputation</w:t>
      </w:r>
      <w:r>
        <w:rPr>
          <w:spacing w:val="-3"/>
        </w:rPr>
        <w:t> </w:t>
      </w:r>
      <w:r>
        <w:rPr>
          <w:spacing w:val="-4"/>
        </w:rPr>
        <w:t>for </w:t>
      </w:r>
      <w:r>
        <w:rPr>
          <w:spacing w:val="-3"/>
        </w:rPr>
        <w:t>being fierce </w:t>
      </w:r>
      <w:r>
        <w:rPr/>
        <w:t>in </w:t>
      </w:r>
      <w:r>
        <w:rPr>
          <w:spacing w:val="-3"/>
        </w:rPr>
        <w:t>battle. </w:t>
      </w:r>
      <w:r>
        <w:rPr>
          <w:spacing w:val="-6"/>
        </w:rPr>
        <w:t>We </w:t>
      </w:r>
      <w:r>
        <w:rPr/>
        <w:t>had </w:t>
      </w:r>
      <w:r>
        <w:rPr>
          <w:spacing w:val="-3"/>
        </w:rPr>
        <w:t>clear rules</w:t>
      </w:r>
      <w:r>
        <w:rPr>
          <w:spacing w:val="-24"/>
        </w:rPr>
        <w:t> </w:t>
      </w:r>
      <w:r>
        <w:rPr>
          <w:spacing w:val="-3"/>
        </w:rPr>
        <w:t>of</w:t>
      </w:r>
      <w:r>
        <w:rPr>
          <w:spacing w:val="-3"/>
        </w:rPr>
        <w:t> </w:t>
      </w:r>
      <w:r>
        <w:rPr>
          <w:spacing w:val="-4"/>
        </w:rPr>
        <w:t>engagement, </w:t>
      </w:r>
      <w:r>
        <w:rPr>
          <w:spacing w:val="-3"/>
        </w:rPr>
        <w:t>with </w:t>
      </w:r>
      <w:r>
        <w:rPr>
          <w:spacing w:val="-4"/>
        </w:rPr>
        <w:t>boomerangs </w:t>
      </w:r>
      <w:r>
        <w:rPr/>
        <w:t>and </w:t>
      </w:r>
      <w:r>
        <w:rPr>
          <w:spacing w:val="-3"/>
        </w:rPr>
        <w:t>shields used at</w:t>
      </w:r>
      <w:r>
        <w:rPr>
          <w:spacing w:val="-44"/>
        </w:rPr>
        <w:t> </w:t>
      </w:r>
      <w:r>
        <w:rPr>
          <w:spacing w:val="-44"/>
        </w:rPr>
      </w:r>
      <w:r>
        <w:rPr/>
        <w:t>the</w:t>
      </w:r>
      <w:r>
        <w:rPr>
          <w:spacing w:val="-7"/>
        </w:rPr>
        <w:t> </w:t>
      </w:r>
      <w:r>
        <w:rPr>
          <w:spacing w:val="-3"/>
        </w:rPr>
        <w:t>outset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>
          <w:spacing w:val="-4"/>
        </w:rPr>
        <w:t>combat</w:t>
      </w:r>
      <w:r>
        <w:rPr>
          <w:spacing w:val="-7"/>
        </w:rPr>
        <w:t> </w:t>
      </w:r>
      <w:r>
        <w:rPr>
          <w:spacing w:val="-4"/>
        </w:rPr>
        <w:t>followed</w:t>
      </w:r>
      <w:r>
        <w:rPr>
          <w:spacing w:val="-7"/>
        </w:rPr>
        <w:t> </w:t>
      </w:r>
      <w:r>
        <w:rPr/>
        <w:t>by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use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>
          <w:spacing w:val="-4"/>
        </w:rPr>
        <w:t>clubs.</w:t>
      </w:r>
      <w:r>
        <w:rPr/>
      </w:r>
    </w:p>
    <w:p>
      <w:pPr>
        <w:pStyle w:val="BodyText"/>
        <w:spacing w:line="264" w:lineRule="exact" w:before="0"/>
        <w:ind w:left="659" w:right="961"/>
        <w:jc w:val="left"/>
      </w:pPr>
      <w:r>
        <w:rPr>
          <w:spacing w:val="-3"/>
        </w:rPr>
        <w:t>Fighting would </w:t>
      </w:r>
      <w:r>
        <w:rPr>
          <w:spacing w:val="-4"/>
        </w:rPr>
        <w:t>generally stop </w:t>
      </w:r>
      <w:r>
        <w:rPr>
          <w:spacing w:val="-3"/>
        </w:rPr>
        <w:t>once blood was </w:t>
      </w:r>
      <w:r>
        <w:rPr>
          <w:spacing w:val="-4"/>
        </w:rPr>
        <w:t>drawn,</w:t>
      </w:r>
      <w:r>
        <w:rPr>
          <w:spacing w:val="-42"/>
        </w:rPr>
        <w:t> </w:t>
      </w:r>
      <w:r>
        <w:rPr>
          <w:spacing w:val="-42"/>
        </w:rPr>
      </w:r>
      <w:r>
        <w:rPr>
          <w:spacing w:val="-3"/>
        </w:rPr>
        <w:t>although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>
          <w:spacing w:val="-3"/>
        </w:rPr>
        <w:t>some</w:t>
      </w:r>
      <w:r>
        <w:rPr>
          <w:spacing w:val="-4"/>
        </w:rPr>
        <w:t> instances </w:t>
      </w:r>
      <w:r>
        <w:rPr>
          <w:spacing w:val="-3"/>
        </w:rPr>
        <w:t>Gunaikurnai</w:t>
      </w:r>
      <w:r>
        <w:rPr>
          <w:spacing w:val="-4"/>
        </w:rPr>
        <w:t> </w:t>
      </w:r>
      <w:r>
        <w:rPr>
          <w:spacing w:val="-3"/>
        </w:rPr>
        <w:t>would</w:t>
      </w:r>
      <w:r>
        <w:rPr>
          <w:spacing w:val="-4"/>
        </w:rPr>
        <w:t> </w:t>
      </w:r>
      <w:r>
        <w:rPr>
          <w:spacing w:val="-3"/>
        </w:rPr>
        <w:t>use</w:t>
      </w:r>
      <w:r>
        <w:rPr>
          <w:spacing w:val="-44"/>
        </w:rPr>
        <w:t> </w:t>
      </w:r>
      <w:r>
        <w:rPr>
          <w:spacing w:val="-44"/>
        </w:rPr>
      </w:r>
      <w:r>
        <w:rPr>
          <w:spacing w:val="-4"/>
        </w:rPr>
        <w:t>raiding </w:t>
      </w:r>
      <w:r>
        <w:rPr>
          <w:spacing w:val="-3"/>
        </w:rPr>
        <w:t>parties to attack without warning, seeking the</w:t>
      </w:r>
      <w:r>
        <w:rPr>
          <w:spacing w:val="-3"/>
        </w:rPr>
        <w:t> death </w:t>
      </w:r>
      <w:r>
        <w:rPr/>
        <w:t>of </w:t>
      </w:r>
      <w:r>
        <w:rPr>
          <w:spacing w:val="-3"/>
        </w:rPr>
        <w:t>their</w:t>
      </w:r>
      <w:r>
        <w:rPr>
          <w:spacing w:val="-11"/>
        </w:rPr>
        <w:t> </w:t>
      </w:r>
      <w:r>
        <w:rPr>
          <w:spacing w:val="-3"/>
        </w:rPr>
        <w:t>enemies.</w:t>
      </w:r>
      <w:r>
        <w:rPr/>
      </w:r>
    </w:p>
    <w:p>
      <w:pPr>
        <w:pStyle w:val="BodyText"/>
        <w:spacing w:line="264" w:lineRule="exact"/>
        <w:ind w:left="659" w:right="912"/>
        <w:jc w:val="left"/>
      </w:pPr>
      <w:r>
        <w:rPr/>
        <w:pict>
          <v:group style="position:absolute;margin-left:44.199001pt;margin-top:164.920807pt;width:253.8pt;height:178.6pt;mso-position-horizontal-relative:page;mso-position-vertical-relative:paragraph;z-index:2800" coordorigin="884,3298" coordsize="5076,3572">
            <v:group style="position:absolute;left:884;top:3298;width:5076;height:3572" coordorigin="884,3298" coordsize="5076,3572">
              <v:shape style="position:absolute;left:884;top:3298;width:5076;height:3572" coordorigin="884,3298" coordsize="5076,3572" path="m884,3298l5960,3298,5960,6870,884,6870,884,3298xe" filled="true" fillcolor="#000000" stroked="false">
                <v:path arrowok="t"/>
                <v:fill type="solid"/>
              </v:shape>
              <v:shape style="position:absolute;left:935;top:3350;width:4697;height:3193" type="#_x0000_t75" stroked="false">
                <v:imagedata r:id="rId37" o:title=""/>
              </v:shape>
            </v:group>
            <w10:wrap type="none"/>
          </v:group>
        </w:pict>
      </w:r>
      <w:r>
        <w:rPr>
          <w:spacing w:val="-3"/>
        </w:rPr>
        <w:t>Tribal </w:t>
      </w:r>
      <w:r>
        <w:rPr/>
        <w:t>customs dictated that there was no</w:t>
      </w:r>
      <w:r>
        <w:rPr>
          <w:spacing w:val="-6"/>
        </w:rPr>
        <w:t> </w:t>
      </w:r>
      <w:r>
        <w:rPr/>
        <w:t>single</w:t>
      </w:r>
      <w:r>
        <w:rPr/>
        <w:t> leader – everyone was equal. </w:t>
      </w:r>
      <w:r>
        <w:rPr>
          <w:spacing w:val="-4"/>
        </w:rPr>
        <w:t>Young</w:t>
      </w:r>
      <w:r>
        <w:rPr>
          <w:spacing w:val="-3"/>
        </w:rPr>
        <w:t> </w:t>
      </w:r>
      <w:r>
        <w:rPr/>
        <w:t>people</w:t>
      </w:r>
      <w:r>
        <w:rPr/>
        <w:t> respected and obeyed their Elders, who</w:t>
      </w:r>
      <w:r>
        <w:rPr>
          <w:spacing w:val="-10"/>
        </w:rPr>
        <w:t> </w:t>
      </w:r>
      <w:r>
        <w:rPr/>
        <w:t>provided</w:t>
      </w:r>
      <w:r>
        <w:rPr/>
        <w:t> </w:t>
      </w:r>
      <w:r>
        <w:rPr>
          <w:rFonts w:ascii="Calibri" w:hAnsi="Calibri" w:cs="Calibri" w:eastAsia="Calibri"/>
        </w:rPr>
        <w:t>advice and guidance to the community and</w:t>
      </w:r>
      <w:r>
        <w:rPr>
          <w:rFonts w:ascii="Calibri" w:hAnsi="Calibri" w:cs="Calibri" w:eastAsia="Calibri"/>
          <w:spacing w:val="-16"/>
        </w:rPr>
        <w:t> </w:t>
      </w:r>
      <w:r>
        <w:rPr>
          <w:rFonts w:ascii="Calibri" w:hAnsi="Calibri" w:cs="Calibri" w:eastAsia="Calibri"/>
        </w:rPr>
        <w:t>passed</w:t>
      </w:r>
      <w:r>
        <w:rPr>
          <w:rFonts w:ascii="Calibri" w:hAnsi="Calibri" w:cs="Calibri" w:eastAsia="Calibri"/>
          <w:spacing w:val="-1"/>
          <w:w w:val="100"/>
        </w:rPr>
        <w:t> </w:t>
      </w:r>
      <w:r>
        <w:rPr/>
        <w:t>on cultural knowledge and practices. Respect</w:t>
      </w:r>
      <w:r>
        <w:rPr>
          <w:spacing w:val="-9"/>
        </w:rPr>
        <w:t> </w:t>
      </w:r>
      <w:r>
        <w:rPr/>
        <w:t>has</w:t>
      </w:r>
      <w:r>
        <w:rPr/>
        <w:t> always been, and continues to be, an important</w:t>
      </w:r>
      <w:r>
        <w:rPr>
          <w:spacing w:val="-22"/>
        </w:rPr>
        <w:t> </w:t>
      </w:r>
      <w:r>
        <w:rPr/>
        <w:t>part</w:t>
      </w:r>
      <w:r>
        <w:rPr/>
        <w:t> of our culture. When disputes or problems</w:t>
      </w:r>
      <w:r>
        <w:rPr>
          <w:spacing w:val="-12"/>
        </w:rPr>
        <w:t> </w:t>
      </w:r>
      <w:r>
        <w:rPr/>
        <w:t>occurred,</w:t>
      </w:r>
      <w:r>
        <w:rPr/>
        <w:t> our Elders would sit down and discuss them for</w:t>
      </w:r>
      <w:r>
        <w:rPr>
          <w:spacing w:val="-9"/>
        </w:rPr>
        <w:t> </w:t>
      </w:r>
      <w:r>
        <w:rPr/>
        <w:t>as</w:t>
      </w:r>
      <w:r>
        <w:rPr/>
        <w:t> long as it took. Everyone would have a chance</w:t>
      </w:r>
      <w:r>
        <w:rPr>
          <w:spacing w:val="-14"/>
        </w:rPr>
        <w:t> </w:t>
      </w:r>
      <w:r>
        <w:rPr/>
        <w:t>to</w:t>
      </w:r>
      <w:r>
        <w:rPr/>
        <w:t> voice their opinions, before a course of action</w:t>
      </w:r>
      <w:r>
        <w:rPr>
          <w:spacing w:val="-15"/>
        </w:rPr>
        <w:t> </w:t>
      </w:r>
      <w:r>
        <w:rPr/>
        <w:t>was</w:t>
      </w:r>
      <w:r>
        <w:rPr/>
        <w:t> determined that was in the best interests of</w:t>
      </w:r>
      <w:r>
        <w:rPr>
          <w:spacing w:val="-12"/>
        </w:rPr>
        <w:t> </w:t>
      </w:r>
      <w:r>
        <w:rPr/>
        <w:t>the</w:t>
      </w:r>
      <w:r>
        <w:rPr/>
        <w:t> community as a</w:t>
      </w:r>
      <w:r>
        <w:rPr>
          <w:spacing w:val="-2"/>
        </w:rPr>
        <w:t> </w:t>
      </w:r>
      <w:r>
        <w:rPr/>
        <w:t>whole.</w:t>
      </w:r>
    </w:p>
    <w:p>
      <w:pPr>
        <w:pStyle w:val="BodyText"/>
        <w:spacing w:line="264" w:lineRule="exact"/>
        <w:ind w:left="659" w:right="961"/>
        <w:jc w:val="left"/>
      </w:pPr>
      <w:r>
        <w:rPr>
          <w:spacing w:val="-5"/>
        </w:rPr>
        <w:t>We </w:t>
      </w:r>
      <w:r>
        <w:rPr/>
        <w:t>held corroborees where clans would</w:t>
      </w:r>
      <w:r>
        <w:rPr>
          <w:spacing w:val="-4"/>
        </w:rPr>
        <w:t> </w:t>
      </w:r>
      <w:r>
        <w:rPr/>
        <w:t>gather</w:t>
      </w:r>
      <w:r>
        <w:rPr/>
        <w:t> </w:t>
      </w:r>
      <w:r>
        <w:rPr>
          <w:rFonts w:ascii="Calibri" w:hAnsi="Calibri" w:cs="Calibri" w:eastAsia="Calibri"/>
        </w:rPr>
        <w:t>together over a number of days for trade</w:t>
      </w:r>
      <w:r>
        <w:rPr>
          <w:rFonts w:ascii="Calibri" w:hAnsi="Calibri" w:cs="Calibri" w:eastAsia="Calibri"/>
          <w:spacing w:val="-16"/>
        </w:rPr>
        <w:t> </w:t>
      </w:r>
      <w:r>
        <w:rPr>
          <w:rFonts w:ascii="Calibri" w:hAnsi="Calibri" w:cs="Calibri" w:eastAsia="Calibri"/>
        </w:rPr>
        <w:t>and</w:t>
      </w:r>
      <w:r>
        <w:rPr>
          <w:rFonts w:ascii="Calibri" w:hAnsi="Calibri" w:cs="Calibri" w:eastAsia="Calibri"/>
          <w:w w:val="100"/>
        </w:rPr>
        <w:t> </w:t>
      </w:r>
      <w:r>
        <w:rPr/>
        <w:t>initiation rites, a central part of the transition</w:t>
      </w:r>
      <w:r>
        <w:rPr>
          <w:spacing w:val="-21"/>
        </w:rPr>
        <w:t> </w:t>
      </w:r>
      <w:r>
        <w:rPr/>
        <w:t>from</w:t>
      </w:r>
      <w:r>
        <w:rPr/>
        <w:t> childhood to adulthood. </w:t>
      </w:r>
      <w:r>
        <w:rPr>
          <w:spacing w:val="-4"/>
        </w:rPr>
        <w:t>Young </w:t>
      </w:r>
      <w:r>
        <w:rPr/>
        <w:t>men and</w:t>
      </w:r>
      <w:r>
        <w:rPr>
          <w:spacing w:val="4"/>
        </w:rPr>
        <w:t> </w:t>
      </w:r>
      <w:r>
        <w:rPr/>
        <w:t>women</w:t>
      </w:r>
      <w:r>
        <w:rPr/>
        <w:t> would move through a number of initiation</w:t>
      </w:r>
      <w:r>
        <w:rPr>
          <w:spacing w:val="-19"/>
        </w:rPr>
        <w:t> </w:t>
      </w:r>
      <w:r>
        <w:rPr/>
        <w:t>stages,</w:t>
      </w:r>
      <w:r>
        <w:rPr/>
        <w:t> demonstrating their knowledge and</w:t>
      </w:r>
      <w:r>
        <w:rPr>
          <w:spacing w:val="-17"/>
        </w:rPr>
        <w:t> </w:t>
      </w:r>
      <w:r>
        <w:rPr/>
        <w:t>understanding</w:t>
      </w:r>
      <w:r>
        <w:rPr/>
        <w:t> to successfully complete their initiation. Boys</w:t>
      </w:r>
      <w:r>
        <w:rPr>
          <w:spacing w:val="-20"/>
        </w:rPr>
        <w:t> </w:t>
      </w:r>
      <w:r>
        <w:rPr/>
        <w:t>were</w:t>
      </w:r>
      <w:r>
        <w:rPr/>
        <w:t> trained to be expert hunters – using</w:t>
      </w:r>
      <w:r>
        <w:rPr>
          <w:spacing w:val="-15"/>
        </w:rPr>
        <w:t> </w:t>
      </w:r>
      <w:r>
        <w:rPr/>
        <w:t>boomerangs</w:t>
      </w:r>
      <w:r>
        <w:rPr/>
        <w:t> and spears. They learnt the use of paddle</w:t>
      </w:r>
      <w:r>
        <w:rPr>
          <w:spacing w:val="-7"/>
        </w:rPr>
        <w:t> </w:t>
      </w:r>
      <w:r>
        <w:rPr/>
        <w:t>canoes</w:t>
      </w:r>
      <w:r>
        <w:rPr/>
        <w:t> and were trained in combat and defence. Girls</w:t>
      </w:r>
      <w:r>
        <w:rPr>
          <w:spacing w:val="-29"/>
        </w:rPr>
        <w:t> </w:t>
      </w:r>
      <w:r>
        <w:rPr/>
        <w:t>were</w:t>
      </w:r>
      <w:r>
        <w:rPr/>
        <w:t> trained by their mothers in selecting and</w:t>
      </w:r>
      <w:r>
        <w:rPr>
          <w:spacing w:val="-12"/>
        </w:rPr>
        <w:t> </w:t>
      </w:r>
      <w:r>
        <w:rPr/>
        <w:t>preparing</w:t>
      </w:r>
      <w:r>
        <w:rPr/>
        <w:t> edible plants, and in fishing and</w:t>
      </w:r>
      <w:r>
        <w:rPr>
          <w:spacing w:val="-6"/>
        </w:rPr>
        <w:t> </w:t>
      </w:r>
      <w:r>
        <w:rPr/>
        <w:t>cooking.</w:t>
      </w:r>
    </w:p>
    <w:p>
      <w:pPr>
        <w:spacing w:after="0" w:line="264" w:lineRule="exact"/>
        <w:jc w:val="left"/>
        <w:sectPr>
          <w:type w:val="continuous"/>
          <w:pgSz w:w="11910" w:h="16840"/>
          <w:pgMar w:top="1180" w:bottom="280" w:left="0" w:right="0"/>
          <w:cols w:num="2" w:equalWidth="0">
            <w:col w:w="5574" w:space="40"/>
            <w:col w:w="6296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Heading5"/>
        <w:spacing w:line="240" w:lineRule="auto" w:before="213"/>
        <w:ind w:left="323" w:right="988"/>
        <w:jc w:val="left"/>
        <w:rPr>
          <w:u w:val="none"/>
        </w:rPr>
      </w:pPr>
      <w:r>
        <w:rPr/>
        <w:pict>
          <v:group style="position:absolute;margin-left:-.999947pt;margin-top:13.494472pt;width:597.3pt;height:17.2pt;mso-position-horizontal-relative:page;mso-position-vertical-relative:paragraph;z-index:-887584" coordorigin="-20,270" coordsize="11946,344">
            <v:group style="position:absolute;left:11906;top:425;width:2;height:71" coordorigin="11906,425" coordsize="2,71">
              <v:shape style="position:absolute;left:11906;top:425;width:2;height:71" coordorigin="11906,425" coordsize="0,71" path="m11906,495l11906,425e" filled="false" stroked="true" strokeweight=".748pt" strokecolor="#939598">
                <v:path arrowok="t"/>
              </v:shape>
            </v:group>
            <v:group style="position:absolute;left:11865;top:425;width:2;height:80" coordorigin="11865,425" coordsize="2,80">
              <v:shape style="position:absolute;left:11865;top:425;width:2;height:80" coordorigin="11865,425" coordsize="0,80" path="m11865,505l11865,425e" filled="false" stroked="true" strokeweight=".748pt" strokecolor="#939598">
                <v:path arrowok="t"/>
              </v:shape>
            </v:group>
            <v:group style="position:absolute;left:11825;top:425;width:2;height:80" coordorigin="11825,425" coordsize="2,80">
              <v:shape style="position:absolute;left:11825;top:425;width:2;height:80" coordorigin="11825,425" coordsize="0,80" path="m11825,505l11825,425e" filled="false" stroked="true" strokeweight=".748pt" strokecolor="#939598">
                <v:path arrowok="t"/>
              </v:shape>
            </v:group>
            <v:group style="position:absolute;left:11785;top:425;width:2;height:80" coordorigin="11785,425" coordsize="2,80">
              <v:shape style="position:absolute;left:11785;top:425;width:2;height:80" coordorigin="11785,425" coordsize="0,80" path="m11785,505l11785,425e" filled="false" stroked="true" strokeweight=".748pt" strokecolor="#939598">
                <v:path arrowok="t"/>
              </v:shape>
            </v:group>
            <v:group style="position:absolute;left:11745;top:425;width:2;height:80" coordorigin="11745,425" coordsize="2,80">
              <v:shape style="position:absolute;left:11745;top:425;width:2;height:80" coordorigin="11745,425" coordsize="0,80" path="m11745,505l11745,425e" filled="false" stroked="true" strokeweight=".748pt" strokecolor="#939598">
                <v:path arrowok="t"/>
              </v:shape>
            </v:group>
            <v:group style="position:absolute;left:11705;top:425;width:2;height:80" coordorigin="11705,425" coordsize="2,80">
              <v:shape style="position:absolute;left:11705;top:425;width:2;height:80" coordorigin="11705,425" coordsize="0,80" path="m11705,505l11705,425e" filled="false" stroked="true" strokeweight=".748pt" strokecolor="#939598">
                <v:path arrowok="t"/>
              </v:shape>
            </v:group>
            <v:group style="position:absolute;left:11665;top:425;width:2;height:80" coordorigin="11665,425" coordsize="2,80">
              <v:shape style="position:absolute;left:11665;top:425;width:2;height:80" coordorigin="11665,425" coordsize="0,80" path="m11665,505l11665,425e" filled="false" stroked="true" strokeweight=".748pt" strokecolor="#939598">
                <v:path arrowok="t"/>
              </v:shape>
            </v:group>
            <v:group style="position:absolute;left:11625;top:425;width:2;height:80" coordorigin="11625,425" coordsize="2,80">
              <v:shape style="position:absolute;left:11625;top:425;width:2;height:80" coordorigin="11625,425" coordsize="0,80" path="m11625,505l11625,425e" filled="false" stroked="true" strokeweight=".748pt" strokecolor="#939598">
                <v:path arrowok="t"/>
              </v:shape>
            </v:group>
            <v:group style="position:absolute;left:11585;top:425;width:2;height:80" coordorigin="11585,425" coordsize="2,80">
              <v:shape style="position:absolute;left:11585;top:425;width:2;height:80" coordorigin="11585,425" coordsize="1,80" path="m11585,505l11585,425e" filled="false" stroked="true" strokeweight=".748pt" strokecolor="#939598">
                <v:path arrowok="t"/>
              </v:shape>
            </v:group>
            <v:group style="position:absolute;left:11545;top:425;width:2;height:80" coordorigin="11545,425" coordsize="2,80">
              <v:shape style="position:absolute;left:11545;top:425;width:2;height:80" coordorigin="11545,425" coordsize="0,80" path="m11545,505l11545,425e" filled="false" stroked="true" strokeweight=".748pt" strokecolor="#939598">
                <v:path arrowok="t"/>
              </v:shape>
            </v:group>
            <v:group style="position:absolute;left:11505;top:425;width:2;height:80" coordorigin="11505,425" coordsize="2,80">
              <v:shape style="position:absolute;left:11505;top:425;width:2;height:80" coordorigin="11505,425" coordsize="0,80" path="m11505,505l11505,425e" filled="false" stroked="true" strokeweight=".748pt" strokecolor="#939598">
                <v:path arrowok="t"/>
              </v:shape>
            </v:group>
            <v:group style="position:absolute;left:11465;top:425;width:2;height:80" coordorigin="11465,425" coordsize="2,80">
              <v:shape style="position:absolute;left:11465;top:425;width:2;height:80" coordorigin="11465,425" coordsize="1,80" path="m11465,505l11465,425e" filled="false" stroked="true" strokeweight=".748pt" strokecolor="#939598">
                <v:path arrowok="t"/>
              </v:shape>
            </v:group>
            <v:group style="position:absolute;left:11425;top:425;width:2;height:80" coordorigin="11425,425" coordsize="2,80">
              <v:shape style="position:absolute;left:11425;top:425;width:2;height:80" coordorigin="11425,425" coordsize="1,80" path="m11425,505l11425,425e" filled="false" stroked="true" strokeweight=".748pt" strokecolor="#939598">
                <v:path arrowok="t"/>
              </v:shape>
            </v:group>
            <v:group style="position:absolute;left:11385;top:425;width:2;height:80" coordorigin="11385,425" coordsize="2,80">
              <v:shape style="position:absolute;left:11385;top:425;width:2;height:80" coordorigin="11385,425" coordsize="1,80" path="m11385,505l11385,425e" filled="false" stroked="true" strokeweight=".748pt" strokecolor="#939598">
                <v:path arrowok="t"/>
              </v:shape>
            </v:group>
            <v:group style="position:absolute;left:11345;top:425;width:2;height:80" coordorigin="11345,425" coordsize="2,80">
              <v:shape style="position:absolute;left:11345;top:425;width:2;height:80" coordorigin="11345,425" coordsize="1,80" path="m11345,505l11345,425e" filled="false" stroked="true" strokeweight=".748pt" strokecolor="#939598">
                <v:path arrowok="t"/>
              </v:shape>
            </v:group>
            <v:group style="position:absolute;left:11305;top:425;width:2;height:80" coordorigin="11305,425" coordsize="2,80">
              <v:shape style="position:absolute;left:11305;top:425;width:2;height:80" coordorigin="11305,425" coordsize="1,80" path="m11305,505l11305,425e" filled="false" stroked="true" strokeweight=".748pt" strokecolor="#939598">
                <v:path arrowok="t"/>
              </v:shape>
            </v:group>
            <v:group style="position:absolute;left:11265;top:425;width:2;height:80" coordorigin="11265,425" coordsize="2,80">
              <v:shape style="position:absolute;left:11265;top:425;width:2;height:80" coordorigin="11265,425" coordsize="0,80" path="m11265,505l11265,425e" filled="false" stroked="true" strokeweight=".748pt" strokecolor="#939598">
                <v:path arrowok="t"/>
              </v:shape>
            </v:group>
            <v:group style="position:absolute;left:11224;top:425;width:2;height:80" coordorigin="11224,425" coordsize="2,80">
              <v:shape style="position:absolute;left:11224;top:425;width:2;height:80" coordorigin="11224,425" coordsize="0,80" path="m11224,505l11224,425e" filled="false" stroked="true" strokeweight=".748pt" strokecolor="#939598">
                <v:path arrowok="t"/>
              </v:shape>
            </v:group>
            <v:group style="position:absolute;left:11184;top:425;width:2;height:80" coordorigin="11184,425" coordsize="2,80">
              <v:shape style="position:absolute;left:11184;top:425;width:2;height:80" coordorigin="11184,425" coordsize="0,80" path="m11184,505l11184,425e" filled="false" stroked="true" strokeweight=".748pt" strokecolor="#939598">
                <v:path arrowok="t"/>
              </v:shape>
            </v:group>
            <v:group style="position:absolute;left:11144;top:425;width:2;height:80" coordorigin="11144,425" coordsize="2,80">
              <v:shape style="position:absolute;left:11144;top:425;width:2;height:80" coordorigin="11144,425" coordsize="1,80" path="m11144,505l11144,425e" filled="false" stroked="true" strokeweight=".748pt" strokecolor="#939598">
                <v:path arrowok="t"/>
              </v:shape>
            </v:group>
            <v:group style="position:absolute;left:11104;top:425;width:2;height:80" coordorigin="11104,425" coordsize="2,80">
              <v:shape style="position:absolute;left:11104;top:425;width:2;height:80" coordorigin="11104,425" coordsize="0,80" path="m11104,505l11104,425e" filled="false" stroked="true" strokeweight=".748pt" strokecolor="#939598">
                <v:path arrowok="t"/>
              </v:shape>
            </v:group>
            <v:group style="position:absolute;left:11064;top:425;width:2;height:80" coordorigin="11064,425" coordsize="2,80">
              <v:shape style="position:absolute;left:11064;top:425;width:2;height:80" coordorigin="11064,425" coordsize="0,80" path="m11064,505l11064,425e" filled="false" stroked="true" strokeweight=".748pt" strokecolor="#939598">
                <v:path arrowok="t"/>
              </v:shape>
            </v:group>
            <v:group style="position:absolute;left:11024;top:425;width:2;height:80" coordorigin="11024,425" coordsize="2,80">
              <v:shape style="position:absolute;left:11024;top:425;width:2;height:80" coordorigin="11024,425" coordsize="1,80" path="m11024,505l11024,425e" filled="false" stroked="true" strokeweight=".748pt" strokecolor="#939598">
                <v:path arrowok="t"/>
              </v:shape>
            </v:group>
            <v:group style="position:absolute;left:10984;top:425;width:2;height:80" coordorigin="10984,425" coordsize="2,80">
              <v:shape style="position:absolute;left:10984;top:425;width:2;height:80" coordorigin="10984,425" coordsize="0,80" path="m10984,505l10984,425e" filled="false" stroked="true" strokeweight=".748pt" strokecolor="#939598">
                <v:path arrowok="t"/>
              </v:shape>
            </v:group>
            <v:group style="position:absolute;left:10944;top:425;width:2;height:80" coordorigin="10944,425" coordsize="2,80">
              <v:shape style="position:absolute;left:10944;top:425;width:2;height:80" coordorigin="10944,425" coordsize="0,80" path="m10944,505l10944,425e" filled="false" stroked="true" strokeweight=".748pt" strokecolor="#939598">
                <v:path arrowok="t"/>
              </v:shape>
            </v:group>
            <v:group style="position:absolute;left:10904;top:425;width:2;height:80" coordorigin="10904,425" coordsize="2,80">
              <v:shape style="position:absolute;left:10904;top:425;width:2;height:80" coordorigin="10904,425" coordsize="0,80" path="m10904,505l10904,425e" filled="false" stroked="true" strokeweight=".748pt" strokecolor="#939598">
                <v:path arrowok="t"/>
              </v:shape>
            </v:group>
            <v:group style="position:absolute;left:10864;top:425;width:2;height:80" coordorigin="10864,425" coordsize="2,80">
              <v:shape style="position:absolute;left:10864;top:425;width:2;height:80" coordorigin="10864,425" coordsize="0,80" path="m10864,505l10864,425e" filled="false" stroked="true" strokeweight=".748pt" strokecolor="#939598">
                <v:path arrowok="t"/>
              </v:shape>
            </v:group>
            <v:group style="position:absolute;left:10824;top:425;width:2;height:80" coordorigin="10824,425" coordsize="2,80">
              <v:shape style="position:absolute;left:10824;top:425;width:2;height:80" coordorigin="10824,425" coordsize="1,80" path="m10824,505l10824,425e" filled="false" stroked="true" strokeweight=".748pt" strokecolor="#939598">
                <v:path arrowok="t"/>
              </v:shape>
            </v:group>
            <v:group style="position:absolute;left:10784;top:425;width:2;height:80" coordorigin="10784,425" coordsize="2,80">
              <v:shape style="position:absolute;left:10784;top:425;width:2;height:80" coordorigin="10784,425" coordsize="0,80" path="m10784,505l10784,425e" filled="false" stroked="true" strokeweight=".748pt" strokecolor="#939598">
                <v:path arrowok="t"/>
              </v:shape>
            </v:group>
            <v:group style="position:absolute;left:10744;top:425;width:2;height:80" coordorigin="10744,425" coordsize="2,80">
              <v:shape style="position:absolute;left:10744;top:425;width:2;height:80" coordorigin="10744,425" coordsize="0,80" path="m10744,505l10744,425e" filled="false" stroked="true" strokeweight=".748pt" strokecolor="#939598">
                <v:path arrowok="t"/>
              </v:shape>
            </v:group>
            <v:group style="position:absolute;left:10704;top:425;width:2;height:80" coordorigin="10704,425" coordsize="2,80">
              <v:shape style="position:absolute;left:10704;top:425;width:2;height:80" coordorigin="10704,425" coordsize="1,80" path="m10704,505l10704,425e" filled="false" stroked="true" strokeweight=".748pt" strokecolor="#939598">
                <v:path arrowok="t"/>
              </v:shape>
            </v:group>
            <v:group style="position:absolute;left:10664;top:425;width:2;height:80" coordorigin="10664,425" coordsize="2,80">
              <v:shape style="position:absolute;left:10664;top:425;width:2;height:80" coordorigin="10664,425" coordsize="0,80" path="m10664,505l10664,425e" filled="false" stroked="true" strokeweight=".748pt" strokecolor="#939598">
                <v:path arrowok="t"/>
              </v:shape>
            </v:group>
            <v:group style="position:absolute;left:10624;top:425;width:2;height:80" coordorigin="10624,425" coordsize="2,80">
              <v:shape style="position:absolute;left:10624;top:425;width:2;height:80" coordorigin="10624,425" coordsize="0,80" path="m10624,505l10624,425e" filled="false" stroked="true" strokeweight=".748pt" strokecolor="#939598">
                <v:path arrowok="t"/>
              </v:shape>
            </v:group>
            <v:group style="position:absolute;left:10584;top:425;width:2;height:80" coordorigin="10584,425" coordsize="2,80">
              <v:shape style="position:absolute;left:10584;top:425;width:2;height:80" coordorigin="10584,425" coordsize="0,80" path="m10584,505l10584,425e" filled="false" stroked="true" strokeweight=".748pt" strokecolor="#939598">
                <v:path arrowok="t"/>
              </v:shape>
            </v:group>
            <v:group style="position:absolute;left:10543;top:425;width:2;height:80" coordorigin="10543,425" coordsize="2,80">
              <v:shape style="position:absolute;left:10543;top:425;width:2;height:80" coordorigin="10543,425" coordsize="0,80" path="m10543,505l10543,425e" filled="false" stroked="true" strokeweight=".748pt" strokecolor="#939598">
                <v:path arrowok="t"/>
              </v:shape>
            </v:group>
            <v:group style="position:absolute;left:10503;top:425;width:2;height:80" coordorigin="10503,425" coordsize="2,80">
              <v:shape style="position:absolute;left:10503;top:425;width:2;height:80" coordorigin="10503,425" coordsize="1,80" path="m10503,505l10503,425e" filled="false" stroked="true" strokeweight=".748pt" strokecolor="#939598">
                <v:path arrowok="t"/>
              </v:shape>
            </v:group>
            <v:group style="position:absolute;left:10463;top:426;width:2;height:80" coordorigin="10463,426" coordsize="2,80">
              <v:shape style="position:absolute;left:10463;top:426;width:2;height:80" coordorigin="10463,426" coordsize="0,80" path="m10463,506l10463,426e" filled="false" stroked="true" strokeweight=".748pt" strokecolor="#939598">
                <v:path arrowok="t"/>
              </v:shape>
            </v:group>
            <v:group style="position:absolute;left:10423;top:426;width:2;height:80" coordorigin="10423,426" coordsize="2,80">
              <v:shape style="position:absolute;left:10423;top:426;width:2;height:80" coordorigin="10423,426" coordsize="0,80" path="m10423,506l10423,426e" filled="false" stroked="true" strokeweight=".748pt" strokecolor="#939598">
                <v:path arrowok="t"/>
              </v:shape>
            </v:group>
            <v:group style="position:absolute;left:10383;top:426;width:2;height:80" coordorigin="10383,426" coordsize="2,80">
              <v:shape style="position:absolute;left:10383;top:426;width:2;height:80" coordorigin="10383,426" coordsize="1,80" path="m10383,506l10383,426e" filled="false" stroked="true" strokeweight=".748pt" strokecolor="#939598">
                <v:path arrowok="t"/>
              </v:shape>
            </v:group>
            <v:group style="position:absolute;left:10343;top:426;width:2;height:80" coordorigin="10343,426" coordsize="2,80">
              <v:shape style="position:absolute;left:10343;top:426;width:2;height:80" coordorigin="10343,426" coordsize="0,80" path="m10343,506l10343,426e" filled="false" stroked="true" strokeweight=".748pt" strokecolor="#939598">
                <v:path arrowok="t"/>
              </v:shape>
            </v:group>
            <v:group style="position:absolute;left:10303;top:426;width:2;height:80" coordorigin="10303,426" coordsize="2,80">
              <v:shape style="position:absolute;left:10303;top:426;width:2;height:80" coordorigin="10303,426" coordsize="0,80" path="m10303,506l10303,426e" filled="false" stroked="true" strokeweight=".748pt" strokecolor="#939598">
                <v:path arrowok="t"/>
              </v:shape>
            </v:group>
            <v:group style="position:absolute;left:10263;top:426;width:2;height:80" coordorigin="10263,426" coordsize="2,80">
              <v:shape style="position:absolute;left:10263;top:426;width:2;height:80" coordorigin="10263,426" coordsize="1,80" path="m10263,506l10263,426e" filled="false" stroked="true" strokeweight=".748pt" strokecolor="#939598">
                <v:path arrowok="t"/>
              </v:shape>
            </v:group>
            <v:group style="position:absolute;left:10223;top:426;width:2;height:80" coordorigin="10223,426" coordsize="2,80">
              <v:shape style="position:absolute;left:10223;top:426;width:2;height:80" coordorigin="10223,426" coordsize="1,80" path="m10223,506l10223,426e" filled="false" stroked="true" strokeweight=".748pt" strokecolor="#939598">
                <v:path arrowok="t"/>
              </v:shape>
            </v:group>
            <v:group style="position:absolute;left:10183;top:426;width:2;height:80" coordorigin="10183,426" coordsize="2,80">
              <v:shape style="position:absolute;left:10183;top:426;width:2;height:80" coordorigin="10183,426" coordsize="1,80" path="m10183,506l10183,426e" filled="false" stroked="true" strokeweight=".748pt" strokecolor="#939598">
                <v:path arrowok="t"/>
              </v:shape>
            </v:group>
            <v:group style="position:absolute;left:10143;top:426;width:2;height:80" coordorigin="10143,426" coordsize="2,80">
              <v:shape style="position:absolute;left:10143;top:426;width:2;height:80" coordorigin="10143,426" coordsize="1,80" path="m10143,506l10143,426e" filled="false" stroked="true" strokeweight=".748pt" strokecolor="#939598">
                <v:path arrowok="t"/>
              </v:shape>
            </v:group>
            <v:group style="position:absolute;left:10103;top:426;width:2;height:80" coordorigin="10103,426" coordsize="2,80">
              <v:shape style="position:absolute;left:10103;top:426;width:2;height:80" coordorigin="10103,426" coordsize="1,80" path="m10103,506l10103,426e" filled="false" stroked="true" strokeweight=".748pt" strokecolor="#939598">
                <v:path arrowok="t"/>
              </v:shape>
            </v:group>
            <v:group style="position:absolute;left:10063;top:426;width:2;height:80" coordorigin="10063,426" coordsize="2,80">
              <v:shape style="position:absolute;left:10063;top:426;width:2;height:80" coordorigin="10063,426" coordsize="0,80" path="m10063,506l10063,426e" filled="false" stroked="true" strokeweight=".748pt" strokecolor="#939598">
                <v:path arrowok="t"/>
              </v:shape>
            </v:group>
            <v:group style="position:absolute;left:10023;top:426;width:2;height:80" coordorigin="10023,426" coordsize="2,80">
              <v:shape style="position:absolute;left:10023;top:426;width:2;height:80" coordorigin="10023,426" coordsize="0,80" path="m10023,506l10023,426e" filled="false" stroked="true" strokeweight=".748pt" strokecolor="#939598">
                <v:path arrowok="t"/>
              </v:shape>
            </v:group>
            <v:group style="position:absolute;left:9983;top:426;width:2;height:80" coordorigin="9983,426" coordsize="2,80">
              <v:shape style="position:absolute;left:9983;top:426;width:2;height:80" coordorigin="9983,426" coordsize="0,80" path="m9983,506l9983,426e" filled="false" stroked="true" strokeweight=".748pt" strokecolor="#939598">
                <v:path arrowok="t"/>
              </v:shape>
            </v:group>
            <v:group style="position:absolute;left:9943;top:426;width:2;height:80" coordorigin="9943,426" coordsize="2,80">
              <v:shape style="position:absolute;left:9943;top:426;width:2;height:80" coordorigin="9943,426" coordsize="1,80" path="m9943,506l9943,426e" filled="false" stroked="true" strokeweight=".748pt" strokecolor="#939598">
                <v:path arrowok="t"/>
              </v:shape>
            </v:group>
            <v:group style="position:absolute;left:9902;top:426;width:2;height:80" coordorigin="9902,426" coordsize="2,80">
              <v:shape style="position:absolute;left:9902;top:426;width:2;height:80" coordorigin="9902,426" coordsize="0,80" path="m9902,506l9902,426e" filled="false" stroked="true" strokeweight=".748pt" strokecolor="#939598">
                <v:path arrowok="t"/>
              </v:shape>
            </v:group>
            <v:group style="position:absolute;left:9862;top:426;width:2;height:80" coordorigin="9862,426" coordsize="2,80">
              <v:shape style="position:absolute;left:9862;top:426;width:2;height:80" coordorigin="9862,426" coordsize="0,80" path="m9862,506l9862,426e" filled="false" stroked="true" strokeweight=".748pt" strokecolor="#939598">
                <v:path arrowok="t"/>
              </v:shape>
            </v:group>
            <v:group style="position:absolute;left:9822;top:426;width:2;height:80" coordorigin="9822,426" coordsize="2,80">
              <v:shape style="position:absolute;left:9822;top:426;width:2;height:80" coordorigin="9822,426" coordsize="0,80" path="m9822,506l9822,426e" filled="false" stroked="true" strokeweight=".748pt" strokecolor="#939598">
                <v:path arrowok="t"/>
              </v:shape>
            </v:group>
            <v:group style="position:absolute;left:9782;top:426;width:2;height:80" coordorigin="9782,426" coordsize="2,80">
              <v:shape style="position:absolute;left:9782;top:426;width:2;height:80" coordorigin="9782,426" coordsize="0,80" path="m9782,506l9782,426e" filled="false" stroked="true" strokeweight=".748pt" strokecolor="#939598">
                <v:path arrowok="t"/>
              </v:shape>
            </v:group>
            <v:group style="position:absolute;left:9742;top:426;width:2;height:80" coordorigin="9742,426" coordsize="2,80">
              <v:shape style="position:absolute;left:9742;top:426;width:2;height:80" coordorigin="9742,426" coordsize="0,80" path="m9742,506l9742,426e" filled="false" stroked="true" strokeweight=".748pt" strokecolor="#939598">
                <v:path arrowok="t"/>
              </v:shape>
            </v:group>
            <v:group style="position:absolute;left:9702;top:426;width:2;height:80" coordorigin="9702,426" coordsize="2,80">
              <v:shape style="position:absolute;left:9702;top:426;width:2;height:80" coordorigin="9702,426" coordsize="0,80" path="m9702,506l9702,426e" filled="false" stroked="true" strokeweight=".748pt" strokecolor="#939598">
                <v:path arrowok="t"/>
              </v:shape>
            </v:group>
            <v:group style="position:absolute;left:9662;top:426;width:2;height:80" coordorigin="9662,426" coordsize="2,80">
              <v:shape style="position:absolute;left:9662;top:426;width:2;height:80" coordorigin="9662,426" coordsize="0,80" path="m9662,506l9662,426e" filled="false" stroked="true" strokeweight=".748pt" strokecolor="#939598">
                <v:path arrowok="t"/>
              </v:shape>
            </v:group>
            <v:group style="position:absolute;left:9622;top:426;width:2;height:80" coordorigin="9622,426" coordsize="2,80">
              <v:shape style="position:absolute;left:9622;top:426;width:2;height:80" coordorigin="9622,426" coordsize="1,80" path="m9622,506l9622,426e" filled="false" stroked="true" strokeweight=".748pt" strokecolor="#939598">
                <v:path arrowok="t"/>
              </v:shape>
            </v:group>
            <v:group style="position:absolute;left:9582;top:426;width:2;height:80" coordorigin="9582,426" coordsize="2,80">
              <v:shape style="position:absolute;left:9582;top:426;width:2;height:80" coordorigin="9582,426" coordsize="0,80" path="m9582,506l9582,426e" filled="false" stroked="true" strokeweight=".748pt" strokecolor="#939598">
                <v:path arrowok="t"/>
              </v:shape>
            </v:group>
            <v:group style="position:absolute;left:9542;top:426;width:2;height:80" coordorigin="9542,426" coordsize="2,80">
              <v:shape style="position:absolute;left:9542;top:426;width:2;height:80" coordorigin="9542,426" coordsize="0,80" path="m9542,506l9542,426e" filled="false" stroked="true" strokeweight=".748pt" strokecolor="#939598">
                <v:path arrowok="t"/>
              </v:shape>
            </v:group>
            <v:group style="position:absolute;left:9502;top:426;width:2;height:80" coordorigin="9502,426" coordsize="2,80">
              <v:shape style="position:absolute;left:9502;top:426;width:2;height:80" coordorigin="9502,426" coordsize="0,80" path="m9502,506l9502,426e" filled="false" stroked="true" strokeweight=".748pt" strokecolor="#939598">
                <v:path arrowok="t"/>
              </v:shape>
            </v:group>
            <v:group style="position:absolute;left:9462;top:426;width:2;height:80" coordorigin="9462,426" coordsize="2,80">
              <v:shape style="position:absolute;left:9462;top:426;width:2;height:80" coordorigin="9462,426" coordsize="0,80" path="m9462,506l9462,426e" filled="false" stroked="true" strokeweight=".748pt" strokecolor="#939598">
                <v:path arrowok="t"/>
              </v:shape>
            </v:group>
            <v:group style="position:absolute;left:9422;top:426;width:2;height:80" coordorigin="9422,426" coordsize="2,80">
              <v:shape style="position:absolute;left:9422;top:426;width:2;height:80" coordorigin="9422,426" coordsize="0,80" path="m9422,506l9422,426e" filled="false" stroked="true" strokeweight=".748pt" strokecolor="#939598">
                <v:path arrowok="t"/>
              </v:shape>
            </v:group>
            <v:group style="position:absolute;left:9382;top:426;width:2;height:80" coordorigin="9382,426" coordsize="2,80">
              <v:shape style="position:absolute;left:9382;top:426;width:2;height:80" coordorigin="9382,426" coordsize="0,80" path="m9382,506l9382,426e" filled="false" stroked="true" strokeweight=".748pt" strokecolor="#939598">
                <v:path arrowok="t"/>
              </v:shape>
            </v:group>
            <v:group style="position:absolute;left:9342;top:426;width:2;height:80" coordorigin="9342,426" coordsize="2,80">
              <v:shape style="position:absolute;left:9342;top:426;width:2;height:80" coordorigin="9342,426" coordsize="0,80" path="m9342,506l9342,426e" filled="false" stroked="true" strokeweight=".748pt" strokecolor="#939598">
                <v:path arrowok="t"/>
              </v:shape>
            </v:group>
            <v:group style="position:absolute;left:9302;top:426;width:2;height:80" coordorigin="9302,426" coordsize="2,80">
              <v:shape style="position:absolute;left:9302;top:426;width:2;height:80" coordorigin="9302,426" coordsize="1,80" path="m9302,506l9302,426e" filled="false" stroked="true" strokeweight=".748pt" strokecolor="#939598">
                <v:path arrowok="t"/>
              </v:shape>
            </v:group>
            <v:group style="position:absolute;left:9262;top:426;width:2;height:80" coordorigin="9262,426" coordsize="2,80">
              <v:shape style="position:absolute;left:9262;top:426;width:2;height:80" coordorigin="9262,426" coordsize="0,80" path="m9262,506l9262,426e" filled="false" stroked="true" strokeweight=".748pt" strokecolor="#939598">
                <v:path arrowok="t"/>
              </v:shape>
            </v:group>
            <v:group style="position:absolute;left:9221;top:426;width:2;height:80" coordorigin="9221,426" coordsize="2,80">
              <v:shape style="position:absolute;left:9221;top:426;width:2;height:80" coordorigin="9221,426" coordsize="0,80" path="m9221,506l9221,426e" filled="false" stroked="true" strokeweight=".748pt" strokecolor="#939598">
                <v:path arrowok="t"/>
              </v:shape>
            </v:group>
            <v:group style="position:absolute;left:9181;top:426;width:2;height:80" coordorigin="9181,426" coordsize="2,80">
              <v:shape style="position:absolute;left:9181;top:426;width:2;height:80" coordorigin="9181,426" coordsize="0,80" path="m9181,506l9181,426e" filled="false" stroked="true" strokeweight=".748pt" strokecolor="#939598">
                <v:path arrowok="t"/>
              </v:shape>
            </v:group>
            <v:group style="position:absolute;left:9141;top:426;width:2;height:80" coordorigin="9141,426" coordsize="2,80">
              <v:shape style="position:absolute;left:9141;top:426;width:2;height:80" coordorigin="9141,426" coordsize="0,80" path="m9141,506l9141,426e" filled="false" stroked="true" strokeweight=".748pt" strokecolor="#939598">
                <v:path arrowok="t"/>
              </v:shape>
            </v:group>
            <v:group style="position:absolute;left:9101;top:426;width:2;height:80" coordorigin="9101,426" coordsize="2,80">
              <v:shape style="position:absolute;left:9101;top:426;width:2;height:80" coordorigin="9101,426" coordsize="1,80" path="m9101,506l9101,426e" filled="false" stroked="true" strokeweight=".748pt" strokecolor="#939598">
                <v:path arrowok="t"/>
              </v:shape>
            </v:group>
            <v:group style="position:absolute;left:9061;top:426;width:2;height:80" coordorigin="9061,426" coordsize="2,80">
              <v:shape style="position:absolute;left:9061;top:426;width:2;height:80" coordorigin="9061,426" coordsize="1,80" path="m9061,506l9061,426e" filled="false" stroked="true" strokeweight=".748pt" strokecolor="#939598">
                <v:path arrowok="t"/>
              </v:shape>
            </v:group>
            <v:group style="position:absolute;left:9021;top:426;width:2;height:80" coordorigin="9021,426" coordsize="2,80">
              <v:shape style="position:absolute;left:9021;top:426;width:2;height:80" coordorigin="9021,426" coordsize="1,80" path="m9021,506l9021,426e" filled="false" stroked="true" strokeweight=".748pt" strokecolor="#939598">
                <v:path arrowok="t"/>
              </v:shape>
            </v:group>
            <v:group style="position:absolute;left:8981;top:426;width:2;height:80" coordorigin="8981,426" coordsize="2,80">
              <v:shape style="position:absolute;left:8981;top:426;width:2;height:80" coordorigin="8981,426" coordsize="1,80" path="m8981,506l8981,426e" filled="false" stroked="true" strokeweight=".748pt" strokecolor="#939598">
                <v:path arrowok="t"/>
              </v:shape>
            </v:group>
            <v:group style="position:absolute;left:8941;top:426;width:2;height:80" coordorigin="8941,426" coordsize="2,80">
              <v:shape style="position:absolute;left:8941;top:426;width:2;height:80" coordorigin="8941,426" coordsize="1,80" path="m8941,506l8941,426e" filled="false" stroked="true" strokeweight=".748pt" strokecolor="#939598">
                <v:path arrowok="t"/>
              </v:shape>
            </v:group>
            <v:group style="position:absolute;left:8901;top:426;width:2;height:80" coordorigin="8901,426" coordsize="2,80">
              <v:shape style="position:absolute;left:8901;top:426;width:2;height:80" coordorigin="8901,426" coordsize="0,80" path="m8901,506l8901,426e" filled="false" stroked="true" strokeweight=".748pt" strokecolor="#939598">
                <v:path arrowok="t"/>
              </v:shape>
            </v:group>
            <v:group style="position:absolute;left:8861;top:426;width:2;height:80" coordorigin="8861,426" coordsize="2,80">
              <v:shape style="position:absolute;left:8861;top:426;width:2;height:80" coordorigin="8861,426" coordsize="1,80" path="m8861,506l8861,426e" filled="false" stroked="true" strokeweight=".748pt" strokecolor="#939598">
                <v:path arrowok="t"/>
              </v:shape>
            </v:group>
            <v:group style="position:absolute;left:8821;top:426;width:2;height:80" coordorigin="8821,426" coordsize="2,80">
              <v:shape style="position:absolute;left:8821;top:426;width:2;height:80" coordorigin="8821,426" coordsize="0,80" path="m8821,506l8821,426e" filled="false" stroked="true" strokeweight=".748pt" strokecolor="#939598">
                <v:path arrowok="t"/>
              </v:shape>
            </v:group>
            <v:group style="position:absolute;left:8781;top:426;width:2;height:80" coordorigin="8781,426" coordsize="2,80">
              <v:shape style="position:absolute;left:8781;top:426;width:2;height:80" coordorigin="8781,426" coordsize="0,80" path="m8781,506l8781,426e" filled="false" stroked="true" strokeweight=".748pt" strokecolor="#939598">
                <v:path arrowok="t"/>
              </v:shape>
            </v:group>
            <v:group style="position:absolute;left:8741;top:426;width:2;height:80" coordorigin="8741,426" coordsize="2,80">
              <v:shape style="position:absolute;left:8741;top:426;width:2;height:80" coordorigin="8741,426" coordsize="1,80" path="m8741,506l8741,426e" filled="false" stroked="true" strokeweight=".748pt" strokecolor="#939598">
                <v:path arrowok="t"/>
              </v:shape>
            </v:group>
            <v:group style="position:absolute;left:8701;top:426;width:2;height:80" coordorigin="8701,426" coordsize="2,80">
              <v:shape style="position:absolute;left:8701;top:426;width:2;height:80" coordorigin="8701,426" coordsize="0,80" path="m8701,506l8701,426e" filled="false" stroked="true" strokeweight=".748pt" strokecolor="#939598">
                <v:path arrowok="t"/>
              </v:shape>
            </v:group>
            <v:group style="position:absolute;left:8661;top:426;width:2;height:80" coordorigin="8661,426" coordsize="2,80">
              <v:shape style="position:absolute;left:8661;top:426;width:2;height:80" coordorigin="8661,426" coordsize="0,80" path="m8661,506l8661,426e" filled="false" stroked="true" strokeweight=".748pt" strokecolor="#939598">
                <v:path arrowok="t"/>
              </v:shape>
            </v:group>
            <v:group style="position:absolute;left:8621;top:426;width:2;height:80" coordorigin="8621,426" coordsize="2,80">
              <v:shape style="position:absolute;left:8621;top:426;width:2;height:80" coordorigin="8621,426" coordsize="0,80" path="m8621,506l8621,426e" filled="false" stroked="true" strokeweight=".748pt" strokecolor="#939598">
                <v:path arrowok="t"/>
              </v:shape>
            </v:group>
            <v:group style="position:absolute;left:8580;top:426;width:2;height:80" coordorigin="8580,426" coordsize="2,80">
              <v:shape style="position:absolute;left:8580;top:426;width:2;height:80" coordorigin="8580,426" coordsize="0,80" path="m8580,506l8580,426e" filled="false" stroked="true" strokeweight=".748pt" strokecolor="#939598">
                <v:path arrowok="t"/>
              </v:shape>
            </v:group>
            <v:group style="position:absolute;left:8540;top:426;width:2;height:80" coordorigin="8540,426" coordsize="2,80">
              <v:shape style="position:absolute;left:8540;top:426;width:2;height:80" coordorigin="8540,426" coordsize="1,80" path="m8540,506l8540,426e" filled="false" stroked="true" strokeweight=".748pt" strokecolor="#939598">
                <v:path arrowok="t"/>
              </v:shape>
            </v:group>
            <v:group style="position:absolute;left:8500;top:426;width:2;height:80" coordorigin="8500,426" coordsize="2,80">
              <v:shape style="position:absolute;left:8500;top:426;width:2;height:80" coordorigin="8500,426" coordsize="0,80" path="m8500,506l8500,426e" filled="false" stroked="true" strokeweight=".748pt" strokecolor="#939598">
                <v:path arrowok="t"/>
              </v:shape>
            </v:group>
            <v:group style="position:absolute;left:8460;top:426;width:2;height:80" coordorigin="8460,426" coordsize="2,80">
              <v:shape style="position:absolute;left:8460;top:426;width:2;height:80" coordorigin="8460,426" coordsize="0,80" path="m8460,506l8460,426e" filled="false" stroked="true" strokeweight=".748pt" strokecolor="#939598">
                <v:path arrowok="t"/>
              </v:shape>
            </v:group>
            <v:group style="position:absolute;left:8420;top:426;width:2;height:80" coordorigin="8420,426" coordsize="2,80">
              <v:shape style="position:absolute;left:8420;top:426;width:2;height:80" coordorigin="8420,426" coordsize="1,80" path="m8420,506l8420,426e" filled="false" stroked="true" strokeweight=".748pt" strokecolor="#939598">
                <v:path arrowok="t"/>
              </v:shape>
            </v:group>
            <v:group style="position:absolute;left:8380;top:426;width:2;height:80" coordorigin="8380,426" coordsize="2,80">
              <v:shape style="position:absolute;left:8380;top:426;width:2;height:80" coordorigin="8380,426" coordsize="0,80" path="m8380,506l8380,426e" filled="false" stroked="true" strokeweight=".748pt" strokecolor="#939598">
                <v:path arrowok="t"/>
              </v:shape>
            </v:group>
            <v:group style="position:absolute;left:8340;top:426;width:2;height:80" coordorigin="8340,426" coordsize="2,80">
              <v:shape style="position:absolute;left:8340;top:426;width:2;height:80" coordorigin="8340,426" coordsize="0,80" path="m8340,506l8340,426e" filled="false" stroked="true" strokeweight=".748pt" strokecolor="#939598">
                <v:path arrowok="t"/>
              </v:shape>
            </v:group>
            <v:group style="position:absolute;left:8300;top:426;width:2;height:80" coordorigin="8300,426" coordsize="2,80">
              <v:shape style="position:absolute;left:8300;top:426;width:2;height:80" coordorigin="8300,426" coordsize="0,80" path="m8300,506l8300,426e" filled="false" stroked="true" strokeweight=".748pt" strokecolor="#939598">
                <v:path arrowok="t"/>
              </v:shape>
            </v:group>
            <v:group style="position:absolute;left:8260;top:426;width:2;height:80" coordorigin="8260,426" coordsize="2,80">
              <v:shape style="position:absolute;left:8260;top:426;width:2;height:80" coordorigin="8260,426" coordsize="0,80" path="m8260,506l8260,426e" filled="false" stroked="true" strokeweight=".748pt" strokecolor="#939598">
                <v:path arrowok="t"/>
              </v:shape>
            </v:group>
            <v:group style="position:absolute;left:8220;top:426;width:2;height:80" coordorigin="8220,426" coordsize="2,80">
              <v:shape style="position:absolute;left:8220;top:426;width:2;height:80" coordorigin="8220,426" coordsize="1,80" path="m8220,506l8220,426e" filled="false" stroked="true" strokeweight=".748pt" strokecolor="#939598">
                <v:path arrowok="t"/>
              </v:shape>
            </v:group>
            <v:group style="position:absolute;left:8180;top:426;width:2;height:80" coordorigin="8180,426" coordsize="2,80">
              <v:shape style="position:absolute;left:8180;top:426;width:2;height:80" coordorigin="8180,426" coordsize="0,80" path="m8180,506l8180,426e" filled="false" stroked="true" strokeweight=".748pt" strokecolor="#939598">
                <v:path arrowok="t"/>
              </v:shape>
            </v:group>
            <v:group style="position:absolute;left:8140;top:426;width:2;height:80" coordorigin="8140,426" coordsize="2,80">
              <v:shape style="position:absolute;left:8140;top:426;width:2;height:80" coordorigin="8140,426" coordsize="0,80" path="m8140,506l8140,426e" filled="false" stroked="true" strokeweight=".748pt" strokecolor="#939598">
                <v:path arrowok="t"/>
              </v:shape>
            </v:group>
            <v:group style="position:absolute;left:8100;top:426;width:2;height:80" coordorigin="8100,426" coordsize="2,80">
              <v:shape style="position:absolute;left:8100;top:426;width:2;height:80" coordorigin="8100,426" coordsize="1,80" path="m8100,506l8100,426e" filled="false" stroked="true" strokeweight=".748pt" strokecolor="#939598">
                <v:path arrowok="t"/>
              </v:shape>
            </v:group>
            <v:group style="position:absolute;left:8060;top:426;width:2;height:80" coordorigin="8060,426" coordsize="2,80">
              <v:shape style="position:absolute;left:8060;top:426;width:2;height:80" coordorigin="8060,426" coordsize="0,80" path="m8060,506l8060,426e" filled="false" stroked="true" strokeweight=".748pt" strokecolor="#939598">
                <v:path arrowok="t"/>
              </v:shape>
            </v:group>
            <v:group style="position:absolute;left:8020;top:426;width:2;height:80" coordorigin="8020,426" coordsize="2,80">
              <v:shape style="position:absolute;left:8020;top:426;width:2;height:80" coordorigin="8020,426" coordsize="0,80" path="m8020,506l8020,426e" filled="false" stroked="true" strokeweight=".748pt" strokecolor="#939598">
                <v:path arrowok="t"/>
              </v:shape>
            </v:group>
            <v:group style="position:absolute;left:7980;top:426;width:2;height:80" coordorigin="7980,426" coordsize="2,80">
              <v:shape style="position:absolute;left:7980;top:426;width:2;height:80" coordorigin="7980,426" coordsize="0,80" path="m7980,506l7980,426e" filled="false" stroked="true" strokeweight=".748pt" strokecolor="#939598">
                <v:path arrowok="t"/>
              </v:shape>
            </v:group>
            <v:group style="position:absolute;left:7939;top:426;width:2;height:80" coordorigin="7939,426" coordsize="2,80">
              <v:shape style="position:absolute;left:7939;top:426;width:2;height:80" coordorigin="7939,426" coordsize="1,80" path="m7940,506l7939,426e" filled="false" stroked="true" strokeweight=".748pt" strokecolor="#939598">
                <v:path arrowok="t"/>
              </v:shape>
            </v:group>
            <v:group style="position:absolute;left:7899;top:426;width:2;height:80" coordorigin="7899,426" coordsize="2,80">
              <v:shape style="position:absolute;left:7899;top:426;width:2;height:80" coordorigin="7899,426" coordsize="1,80" path="m7899,506l7899,426e" filled="false" stroked="true" strokeweight=".748pt" strokecolor="#939598">
                <v:path arrowok="t"/>
              </v:shape>
            </v:group>
            <v:group style="position:absolute;left:7859;top:426;width:2;height:80" coordorigin="7859,426" coordsize="2,80">
              <v:shape style="position:absolute;left:7859;top:426;width:2;height:80" coordorigin="7859,426" coordsize="1,80" path="m7859,506l7859,426e" filled="false" stroked="true" strokeweight=".748pt" strokecolor="#939598">
                <v:path arrowok="t"/>
              </v:shape>
            </v:group>
            <v:group style="position:absolute;left:7819;top:426;width:2;height:80" coordorigin="7819,426" coordsize="2,80">
              <v:shape style="position:absolute;left:7819;top:426;width:2;height:80" coordorigin="7819,426" coordsize="1,80" path="m7819,506l7819,426e" filled="false" stroked="true" strokeweight=".748pt" strokecolor="#939598">
                <v:path arrowok="t"/>
              </v:shape>
            </v:group>
            <v:group style="position:absolute;left:7779;top:426;width:2;height:80" coordorigin="7779,426" coordsize="2,80">
              <v:shape style="position:absolute;left:7779;top:426;width:2;height:80" coordorigin="7779,426" coordsize="1,80" path="m7779,506l7779,426e" filled="false" stroked="true" strokeweight=".748pt" strokecolor="#939598">
                <v:path arrowok="t"/>
              </v:shape>
            </v:group>
            <v:group style="position:absolute;left:7739;top:426;width:2;height:80" coordorigin="7739,426" coordsize="2,80">
              <v:shape style="position:absolute;left:7739;top:426;width:2;height:80" coordorigin="7739,426" coordsize="1,80" path="m7739,506l7739,426e" filled="false" stroked="true" strokeweight=".748pt" strokecolor="#939598">
                <v:path arrowok="t"/>
              </v:shape>
            </v:group>
            <v:group style="position:absolute;left:7699;top:426;width:2;height:80" coordorigin="7699,426" coordsize="2,80">
              <v:shape style="position:absolute;left:7699;top:426;width:2;height:80" coordorigin="7699,426" coordsize="1,80" path="m7699,506l7699,426e" filled="false" stroked="true" strokeweight=".748pt" strokecolor="#939598">
                <v:path arrowok="t"/>
              </v:shape>
            </v:group>
            <v:group style="position:absolute;left:7659;top:426;width:2;height:80" coordorigin="7659,426" coordsize="2,80">
              <v:shape style="position:absolute;left:7659;top:426;width:2;height:80" coordorigin="7659,426" coordsize="1,80" path="m7659,506l7659,426e" filled="false" stroked="true" strokeweight=".748pt" strokecolor="#939598">
                <v:path arrowok="t"/>
              </v:shape>
            </v:group>
            <v:group style="position:absolute;left:7619;top:426;width:2;height:80" coordorigin="7619,426" coordsize="2,80">
              <v:shape style="position:absolute;left:7619;top:426;width:2;height:80" coordorigin="7619,426" coordsize="0,80" path="m7619,506l7619,426e" filled="false" stroked="true" strokeweight=".748pt" strokecolor="#939598">
                <v:path arrowok="t"/>
              </v:shape>
            </v:group>
            <v:group style="position:absolute;left:7579;top:426;width:2;height:80" coordorigin="7579,426" coordsize="2,80">
              <v:shape style="position:absolute;left:7579;top:426;width:2;height:80" coordorigin="7579,426" coordsize="0,80" path="m7579,506l7579,426e" filled="false" stroked="true" strokeweight=".748pt" strokecolor="#939598">
                <v:path arrowok="t"/>
              </v:shape>
            </v:group>
            <v:group style="position:absolute;left:7539;top:426;width:2;height:80" coordorigin="7539,426" coordsize="2,80">
              <v:shape style="position:absolute;left:7539;top:426;width:2;height:80" coordorigin="7539,426" coordsize="0,80" path="m7539,506l7539,426e" filled="false" stroked="true" strokeweight=".748pt" strokecolor="#939598">
                <v:path arrowok="t"/>
              </v:shape>
            </v:group>
            <v:group style="position:absolute;left:7499;top:426;width:2;height:80" coordorigin="7499,426" coordsize="2,80">
              <v:shape style="position:absolute;left:7499;top:426;width:2;height:80" coordorigin="7499,426" coordsize="0,80" path="m7499,506l7499,426e" filled="false" stroked="true" strokeweight=".748pt" strokecolor="#939598">
                <v:path arrowok="t"/>
              </v:shape>
            </v:group>
            <v:group style="position:absolute;left:7459;top:426;width:2;height:80" coordorigin="7459,426" coordsize="2,80">
              <v:shape style="position:absolute;left:7459;top:426;width:2;height:80" coordorigin="7459,426" coordsize="0,80" path="m7459,506l7459,426e" filled="false" stroked="true" strokeweight=".748pt" strokecolor="#939598">
                <v:path arrowok="t"/>
              </v:shape>
            </v:group>
            <v:group style="position:absolute;left:7419;top:426;width:2;height:80" coordorigin="7419,426" coordsize="2,80">
              <v:shape style="position:absolute;left:7419;top:426;width:2;height:80" coordorigin="7419,426" coordsize="0,80" path="m7419,506l7419,426e" filled="false" stroked="true" strokeweight=".748pt" strokecolor="#939598">
                <v:path arrowok="t"/>
              </v:shape>
            </v:group>
            <v:group style="position:absolute;left:7379;top:426;width:2;height:80" coordorigin="7379,426" coordsize="2,80">
              <v:shape style="position:absolute;left:7379;top:426;width:2;height:80" coordorigin="7379,426" coordsize="0,80" path="m7379,506l7379,426e" filled="false" stroked="true" strokeweight=".748pt" strokecolor="#939598">
                <v:path arrowok="t"/>
              </v:shape>
            </v:group>
            <v:group style="position:absolute;left:7339;top:426;width:2;height:80" coordorigin="7339,426" coordsize="2,80">
              <v:shape style="position:absolute;left:7339;top:426;width:2;height:80" coordorigin="7339,426" coordsize="1,80" path="m7339,506l7339,426e" filled="false" stroked="true" strokeweight=".748pt" strokecolor="#939598">
                <v:path arrowok="t"/>
              </v:shape>
            </v:group>
            <v:group style="position:absolute;left:7299;top:426;width:2;height:80" coordorigin="7299,426" coordsize="2,80">
              <v:shape style="position:absolute;left:7299;top:426;width:2;height:80" coordorigin="7299,426" coordsize="0,80" path="m7299,506l7299,426e" filled="false" stroked="true" strokeweight=".748pt" strokecolor="#939598">
                <v:path arrowok="t"/>
              </v:shape>
            </v:group>
            <v:group style="position:absolute;left:7258;top:426;width:2;height:80" coordorigin="7258,426" coordsize="2,80">
              <v:shape style="position:absolute;left:7258;top:426;width:2;height:80" coordorigin="7258,426" coordsize="0,80" path="m7258,506l7258,426e" filled="false" stroked="true" strokeweight=".748pt" strokecolor="#939598">
                <v:path arrowok="t"/>
              </v:shape>
            </v:group>
            <v:group style="position:absolute;left:7218;top:426;width:2;height:80" coordorigin="7218,426" coordsize="2,80">
              <v:shape style="position:absolute;left:7218;top:426;width:2;height:80" coordorigin="7218,426" coordsize="0,80" path="m7218,506l7218,426e" filled="false" stroked="true" strokeweight=".748pt" strokecolor="#939598">
                <v:path arrowok="t"/>
              </v:shape>
            </v:group>
            <v:group style="position:absolute;left:7178;top:426;width:2;height:80" coordorigin="7178,426" coordsize="2,80">
              <v:shape style="position:absolute;left:7178;top:426;width:2;height:80" coordorigin="7178,426" coordsize="0,80" path="m7178,506l7178,426e" filled="false" stroked="true" strokeweight=".748pt" strokecolor="#939598">
                <v:path arrowok="t"/>
              </v:shape>
            </v:group>
            <v:group style="position:absolute;left:7138;top:426;width:2;height:80" coordorigin="7138,426" coordsize="2,80">
              <v:shape style="position:absolute;left:7138;top:426;width:2;height:80" coordorigin="7138,426" coordsize="1,80" path="m7138,506l7138,426e" filled="false" stroked="true" strokeweight=".748pt" strokecolor="#939598">
                <v:path arrowok="t"/>
              </v:shape>
            </v:group>
            <v:group style="position:absolute;left:7098;top:427;width:2;height:80" coordorigin="7098,427" coordsize="2,80">
              <v:shape style="position:absolute;left:7098;top:427;width:2;height:80" coordorigin="7098,427" coordsize="0,80" path="m7098,507l7098,427e" filled="false" stroked="true" strokeweight=".748pt" strokecolor="#939598">
                <v:path arrowok="t"/>
              </v:shape>
            </v:group>
            <v:group style="position:absolute;left:7058;top:427;width:2;height:80" coordorigin="7058,427" coordsize="2,80">
              <v:shape style="position:absolute;left:7058;top:427;width:2;height:80" coordorigin="7058,427" coordsize="0,80" path="m7058,507l7058,427e" filled="false" stroked="true" strokeweight=".748pt" strokecolor="#939598">
                <v:path arrowok="t"/>
              </v:shape>
            </v:group>
            <v:group style="position:absolute;left:7018;top:427;width:2;height:80" coordorigin="7018,427" coordsize="2,80">
              <v:shape style="position:absolute;left:7018;top:427;width:2;height:80" coordorigin="7018,427" coordsize="1,80" path="m7018,507l7018,427e" filled="false" stroked="true" strokeweight=".748pt" strokecolor="#939598">
                <v:path arrowok="t"/>
              </v:shape>
            </v:group>
            <v:group style="position:absolute;left:6978;top:427;width:2;height:80" coordorigin="6978,427" coordsize="2,80">
              <v:shape style="position:absolute;left:6978;top:427;width:2;height:80" coordorigin="6978,427" coordsize="0,80" path="m6978,507l6978,427e" filled="false" stroked="true" strokeweight=".748pt" strokecolor="#939598">
                <v:path arrowok="t"/>
              </v:shape>
            </v:group>
            <v:group style="position:absolute;left:6938;top:427;width:2;height:80" coordorigin="6938,427" coordsize="2,80">
              <v:shape style="position:absolute;left:6938;top:427;width:2;height:80" coordorigin="6938,427" coordsize="0,80" path="m6938,507l6938,427e" filled="false" stroked="true" strokeweight=".748pt" strokecolor="#939598">
                <v:path arrowok="t"/>
              </v:shape>
            </v:group>
            <v:group style="position:absolute;left:6898;top:427;width:2;height:80" coordorigin="6898,427" coordsize="2,80">
              <v:shape style="position:absolute;left:6898;top:427;width:2;height:80" coordorigin="6898,427" coordsize="0,80" path="m6898,507l6898,427e" filled="false" stroked="true" strokeweight=".748pt" strokecolor="#939598">
                <v:path arrowok="t"/>
              </v:shape>
            </v:group>
            <v:group style="position:absolute;left:6858;top:427;width:2;height:80" coordorigin="6858,427" coordsize="2,80">
              <v:shape style="position:absolute;left:6858;top:427;width:2;height:80" coordorigin="6858,427" coordsize="0,80" path="m6858,507l6858,427e" filled="false" stroked="true" strokeweight=".748pt" strokecolor="#939598">
                <v:path arrowok="t"/>
              </v:shape>
            </v:group>
            <v:group style="position:absolute;left:6818;top:427;width:2;height:80" coordorigin="6818,427" coordsize="2,80">
              <v:shape style="position:absolute;left:6818;top:427;width:2;height:80" coordorigin="6818,427" coordsize="1,80" path="m6818,507l6818,427e" filled="false" stroked="true" strokeweight=".748pt" strokecolor="#939598">
                <v:path arrowok="t"/>
              </v:shape>
            </v:group>
            <v:group style="position:absolute;left:6778;top:427;width:2;height:80" coordorigin="6778,427" coordsize="2,80">
              <v:shape style="position:absolute;left:6778;top:427;width:2;height:80" coordorigin="6778,427" coordsize="0,80" path="m6778,507l6778,427e" filled="false" stroked="true" strokeweight=".748pt" strokecolor="#939598">
                <v:path arrowok="t"/>
              </v:shape>
            </v:group>
            <v:group style="position:absolute;left:6738;top:427;width:2;height:80" coordorigin="6738,427" coordsize="2,80">
              <v:shape style="position:absolute;left:6738;top:427;width:2;height:80" coordorigin="6738,427" coordsize="0,80" path="m6738,507l6738,427e" filled="false" stroked="true" strokeweight=".748pt" strokecolor="#939598">
                <v:path arrowok="t"/>
              </v:shape>
            </v:group>
            <v:group style="position:absolute;left:6698;top:427;width:2;height:80" coordorigin="6698,427" coordsize="2,80">
              <v:shape style="position:absolute;left:6698;top:427;width:2;height:80" coordorigin="6698,427" coordsize="1,80" path="m6698,507l6698,427e" filled="false" stroked="true" strokeweight=".748pt" strokecolor="#939598">
                <v:path arrowok="t"/>
              </v:shape>
            </v:group>
            <v:group style="position:absolute;left:6658;top:427;width:2;height:80" coordorigin="6658,427" coordsize="2,80">
              <v:shape style="position:absolute;left:6658;top:427;width:2;height:80" coordorigin="6658,427" coordsize="1,80" path="m6658,507l6658,427e" filled="false" stroked="true" strokeweight=".748pt" strokecolor="#939598">
                <v:path arrowok="t"/>
              </v:shape>
            </v:group>
            <v:group style="position:absolute;left:6617;top:427;width:2;height:80" coordorigin="6617,427" coordsize="2,80">
              <v:shape style="position:absolute;left:6617;top:427;width:2;height:80" coordorigin="6617,427" coordsize="1,80" path="m6618,507l6617,427e" filled="false" stroked="true" strokeweight=".748pt" strokecolor="#939598">
                <v:path arrowok="t"/>
              </v:shape>
            </v:group>
            <v:group style="position:absolute;left:6577;top:427;width:2;height:80" coordorigin="6577,427" coordsize="2,80">
              <v:shape style="position:absolute;left:6577;top:427;width:2;height:80" coordorigin="6577,427" coordsize="1,80" path="m6577,507l6577,427e" filled="false" stroked="true" strokeweight=".748pt" strokecolor="#939598">
                <v:path arrowok="t"/>
              </v:shape>
            </v:group>
            <v:group style="position:absolute;left:6537;top:427;width:2;height:80" coordorigin="6537,427" coordsize="2,80">
              <v:shape style="position:absolute;left:6537;top:427;width:2;height:80" coordorigin="6537,427" coordsize="1,80" path="m6537,507l6537,427e" filled="false" stroked="true" strokeweight=".748pt" strokecolor="#939598">
                <v:path arrowok="t"/>
              </v:shape>
            </v:group>
            <v:group style="position:absolute;left:6497;top:427;width:2;height:80" coordorigin="6497,427" coordsize="2,80">
              <v:shape style="position:absolute;left:6497;top:427;width:2;height:80" coordorigin="6497,427" coordsize="0,80" path="m6497,507l6497,427e" filled="false" stroked="true" strokeweight=".748pt" strokecolor="#939598">
                <v:path arrowok="t"/>
              </v:shape>
            </v:group>
            <v:group style="position:absolute;left:6457;top:427;width:2;height:80" coordorigin="6457,427" coordsize="2,80">
              <v:shape style="position:absolute;left:6457;top:427;width:2;height:80" coordorigin="6457,427" coordsize="1,80" path="m6457,507l6457,427e" filled="false" stroked="true" strokeweight=".748pt" strokecolor="#939598">
                <v:path arrowok="t"/>
              </v:shape>
            </v:group>
            <v:group style="position:absolute;left:6417;top:427;width:2;height:80" coordorigin="6417,427" coordsize="2,80">
              <v:shape style="position:absolute;left:6417;top:427;width:2;height:80" coordorigin="6417,427" coordsize="0,80" path="m6417,507l6417,427e" filled="false" stroked="true" strokeweight=".748pt" strokecolor="#939598">
                <v:path arrowok="t"/>
              </v:shape>
            </v:group>
            <v:group style="position:absolute;left:6377;top:427;width:2;height:80" coordorigin="6377,427" coordsize="2,80">
              <v:shape style="position:absolute;left:6377;top:427;width:2;height:80" coordorigin="6377,427" coordsize="0,80" path="m6377,507l6377,427e" filled="false" stroked="true" strokeweight=".748pt" strokecolor="#939598">
                <v:path arrowok="t"/>
              </v:shape>
            </v:group>
            <v:group style="position:absolute;left:6337;top:427;width:2;height:80" coordorigin="6337,427" coordsize="2,80">
              <v:shape style="position:absolute;left:6337;top:427;width:2;height:80" coordorigin="6337,427" coordsize="0,80" path="m6337,507l6337,427e" filled="false" stroked="true" strokeweight=".748pt" strokecolor="#939598">
                <v:path arrowok="t"/>
              </v:shape>
            </v:group>
            <v:group style="position:absolute;left:6297;top:427;width:2;height:80" coordorigin="6297,427" coordsize="2,80">
              <v:shape style="position:absolute;left:6297;top:427;width:2;height:80" coordorigin="6297,427" coordsize="0,80" path="m6297,507l6297,427e" filled="false" stroked="true" strokeweight=".748pt" strokecolor="#939598">
                <v:path arrowok="t"/>
              </v:shape>
            </v:group>
            <v:group style="position:absolute;left:6257;top:427;width:2;height:80" coordorigin="6257,427" coordsize="2,80">
              <v:shape style="position:absolute;left:6257;top:427;width:2;height:80" coordorigin="6257,427" coordsize="1,80" path="m6257,507l6257,427e" filled="false" stroked="true" strokeweight=".748pt" strokecolor="#939598">
                <v:path arrowok="t"/>
              </v:shape>
            </v:group>
            <v:group style="position:absolute;left:6217;top:427;width:2;height:80" coordorigin="6217,427" coordsize="2,80">
              <v:shape style="position:absolute;left:6217;top:427;width:2;height:80" coordorigin="6217,427" coordsize="0,80" path="m6217,507l6217,427e" filled="false" stroked="true" strokeweight=".748pt" strokecolor="#939598">
                <v:path arrowok="t"/>
              </v:shape>
            </v:group>
            <v:group style="position:absolute;left:6177;top:427;width:2;height:80" coordorigin="6177,427" coordsize="2,80">
              <v:shape style="position:absolute;left:6177;top:427;width:2;height:80" coordorigin="6177,427" coordsize="0,80" path="m6177,507l6177,427e" filled="false" stroked="true" strokeweight=".748pt" strokecolor="#939598">
                <v:path arrowok="t"/>
              </v:shape>
            </v:group>
            <v:group style="position:absolute;left:6137;top:427;width:2;height:80" coordorigin="6137,427" coordsize="2,80">
              <v:shape style="position:absolute;left:6137;top:427;width:2;height:80" coordorigin="6137,427" coordsize="1,80" path="m6137,507l6137,427e" filled="false" stroked="true" strokeweight=".748pt" strokecolor="#939598">
                <v:path arrowok="t"/>
              </v:shape>
            </v:group>
            <v:group style="position:absolute;left:6097;top:427;width:2;height:80" coordorigin="6097,427" coordsize="2,80">
              <v:shape style="position:absolute;left:6097;top:427;width:2;height:80" coordorigin="6097,427" coordsize="0,80" path="m6097,507l6097,427e" filled="false" stroked="true" strokeweight=".748pt" strokecolor="#939598">
                <v:path arrowok="t"/>
              </v:shape>
            </v:group>
            <v:group style="position:absolute;left:6057;top:427;width:2;height:80" coordorigin="6057,427" coordsize="2,80">
              <v:shape style="position:absolute;left:6057;top:427;width:2;height:80" coordorigin="6057,427" coordsize="0,80" path="m6057,507l6057,427e" filled="false" stroked="true" strokeweight=".748pt" strokecolor="#939598">
                <v:path arrowok="t"/>
              </v:shape>
            </v:group>
            <v:group style="position:absolute;left:6017;top:427;width:2;height:80" coordorigin="6017,427" coordsize="2,80">
              <v:shape style="position:absolute;left:6017;top:427;width:2;height:80" coordorigin="6017,427" coordsize="0,80" path="m6017,507l6017,427e" filled="false" stroked="true" strokeweight=".748pt" strokecolor="#939598">
                <v:path arrowok="t"/>
              </v:shape>
            </v:group>
            <v:group style="position:absolute;left:5977;top:427;width:2;height:80" coordorigin="5977,427" coordsize="2,80">
              <v:shape style="position:absolute;left:5977;top:427;width:2;height:80" coordorigin="5977,427" coordsize="0,80" path="m5977,507l5977,427e" filled="false" stroked="true" strokeweight=".748pt" strokecolor="#939598">
                <v:path arrowok="t"/>
              </v:shape>
            </v:group>
            <v:group style="position:absolute;left:5936;top:427;width:2;height:80" coordorigin="5936,427" coordsize="2,80">
              <v:shape style="position:absolute;left:5936;top:427;width:2;height:80" coordorigin="5936,427" coordsize="1,80" path="m5936,507l5936,427e" filled="false" stroked="true" strokeweight=".748pt" strokecolor="#939598">
                <v:path arrowok="t"/>
              </v:shape>
            </v:group>
            <v:group style="position:absolute;left:5896;top:427;width:2;height:80" coordorigin="5896,427" coordsize="2,80">
              <v:shape style="position:absolute;left:5896;top:427;width:2;height:80" coordorigin="5896,427" coordsize="0,80" path="m5896,507l5896,427e" filled="false" stroked="true" strokeweight=".748pt" strokecolor="#939598">
                <v:path arrowok="t"/>
              </v:shape>
            </v:group>
            <v:group style="position:absolute;left:5856;top:427;width:2;height:80" coordorigin="5856,427" coordsize="2,80">
              <v:shape style="position:absolute;left:5856;top:427;width:2;height:80" coordorigin="5856,427" coordsize="0,80" path="m5856,507l5856,427e" filled="false" stroked="true" strokeweight=".748pt" strokecolor="#939598">
                <v:path arrowok="t"/>
              </v:shape>
            </v:group>
            <v:group style="position:absolute;left:5816;top:427;width:2;height:80" coordorigin="5816,427" coordsize="2,80">
              <v:shape style="position:absolute;left:5816;top:427;width:2;height:80" coordorigin="5816,427" coordsize="1,80" path="m5816,507l5816,427e" filled="false" stroked="true" strokeweight=".748pt" strokecolor="#939598">
                <v:path arrowok="t"/>
              </v:shape>
            </v:group>
            <v:group style="position:absolute;left:5776;top:427;width:2;height:80" coordorigin="5776,427" coordsize="2,80">
              <v:shape style="position:absolute;left:5776;top:427;width:2;height:80" coordorigin="5776,427" coordsize="0,80" path="m5776,507l5776,427e" filled="false" stroked="true" strokeweight=".748pt" strokecolor="#939598">
                <v:path arrowok="t"/>
              </v:shape>
            </v:group>
            <v:group style="position:absolute;left:5736;top:427;width:2;height:80" coordorigin="5736,427" coordsize="2,80">
              <v:shape style="position:absolute;left:5736;top:427;width:2;height:80" coordorigin="5736,427" coordsize="0,80" path="m5736,507l5736,427e" filled="false" stroked="true" strokeweight=".748pt" strokecolor="#939598">
                <v:path arrowok="t"/>
              </v:shape>
            </v:group>
            <v:group style="position:absolute;left:5696;top:427;width:2;height:80" coordorigin="5696,427" coordsize="2,80">
              <v:shape style="position:absolute;left:5696;top:427;width:2;height:80" coordorigin="5696,427" coordsize="0,80" path="m5696,507l5696,427e" filled="false" stroked="true" strokeweight=".748pt" strokecolor="#939598">
                <v:path arrowok="t"/>
              </v:shape>
            </v:group>
            <v:group style="position:absolute;left:5656;top:427;width:2;height:80" coordorigin="5656,427" coordsize="2,80">
              <v:shape style="position:absolute;left:5656;top:427;width:2;height:80" coordorigin="5656,427" coordsize="0,80" path="m5656,507l5656,427e" filled="false" stroked="true" strokeweight=".748pt" strokecolor="#939598">
                <v:path arrowok="t"/>
              </v:shape>
            </v:group>
            <v:group style="position:absolute;left:5616;top:427;width:2;height:80" coordorigin="5616,427" coordsize="2,80">
              <v:shape style="position:absolute;left:5616;top:427;width:2;height:80" coordorigin="5616,427" coordsize="1,80" path="m5616,507l5616,427e" filled="false" stroked="true" strokeweight=".748pt" strokecolor="#939598">
                <v:path arrowok="t"/>
              </v:shape>
            </v:group>
            <v:group style="position:absolute;left:5576;top:427;width:2;height:80" coordorigin="5576,427" coordsize="2,80">
              <v:shape style="position:absolute;left:5576;top:427;width:2;height:80" coordorigin="5576,427" coordsize="0,80" path="m5576,507l5576,427e" filled="false" stroked="true" strokeweight=".748pt" strokecolor="#939598">
                <v:path arrowok="t"/>
              </v:shape>
            </v:group>
            <v:group style="position:absolute;left:5536;top:427;width:2;height:80" coordorigin="5536,427" coordsize="2,80">
              <v:shape style="position:absolute;left:5536;top:427;width:2;height:80" coordorigin="5536,427" coordsize="1,80" path="m5536,507l5536,427e" filled="false" stroked="true" strokeweight=".748pt" strokecolor="#939598">
                <v:path arrowok="t"/>
              </v:shape>
            </v:group>
            <v:group style="position:absolute;left:5496;top:427;width:2;height:80" coordorigin="5496,427" coordsize="2,80">
              <v:shape style="position:absolute;left:5496;top:427;width:2;height:80" coordorigin="5496,427" coordsize="1,80" path="m5496,507l5496,427e" filled="false" stroked="true" strokeweight=".748pt" strokecolor="#939598">
                <v:path arrowok="t"/>
              </v:shape>
            </v:group>
            <v:group style="position:absolute;left:5456;top:427;width:2;height:80" coordorigin="5456,427" coordsize="2,80">
              <v:shape style="position:absolute;left:5456;top:427;width:2;height:80" coordorigin="5456,427" coordsize="1,80" path="m5456,507l5456,427e" filled="false" stroked="true" strokeweight=".748pt" strokecolor="#939598">
                <v:path arrowok="t"/>
              </v:shape>
            </v:group>
            <v:group style="position:absolute;left:5416;top:427;width:2;height:80" coordorigin="5416,427" coordsize="2,80">
              <v:shape style="position:absolute;left:5416;top:427;width:2;height:80" coordorigin="5416,427" coordsize="1,80" path="m5416,507l5416,427e" filled="false" stroked="true" strokeweight=".748pt" strokecolor="#939598">
                <v:path arrowok="t"/>
              </v:shape>
            </v:group>
            <v:group style="position:absolute;left:5376;top:427;width:2;height:80" coordorigin="5376,427" coordsize="2,80">
              <v:shape style="position:absolute;left:5376;top:427;width:2;height:80" coordorigin="5376,427" coordsize="1,80" path="m5376,507l5376,427e" filled="false" stroked="true" strokeweight=".748pt" strokecolor="#939598">
                <v:path arrowok="t"/>
              </v:shape>
            </v:group>
            <v:group style="position:absolute;left:5336;top:427;width:2;height:80" coordorigin="5336,427" coordsize="2,80">
              <v:shape style="position:absolute;left:5336;top:427;width:2;height:80" coordorigin="5336,427" coordsize="1,80" path="m5336,507l5336,427e" filled="false" stroked="true" strokeweight=".748pt" strokecolor="#939598">
                <v:path arrowok="t"/>
              </v:shape>
            </v:group>
            <v:group style="position:absolute;left:5295;top:427;width:2;height:80" coordorigin="5295,427" coordsize="2,80">
              <v:shape style="position:absolute;left:5295;top:427;width:2;height:80" coordorigin="5295,427" coordsize="0,80" path="m5296,507l5295,427e" filled="false" stroked="true" strokeweight=".748pt" strokecolor="#939598">
                <v:path arrowok="t"/>
              </v:shape>
            </v:group>
            <v:group style="position:absolute;left:5255;top:427;width:2;height:80" coordorigin="5255,427" coordsize="2,80">
              <v:shape style="position:absolute;left:5255;top:427;width:2;height:80" coordorigin="5255,427" coordsize="0,80" path="m5255,507l5255,427e" filled="false" stroked="true" strokeweight=".748pt" strokecolor="#939598">
                <v:path arrowok="t"/>
              </v:shape>
            </v:group>
            <v:group style="position:absolute;left:5215;top:427;width:2;height:80" coordorigin="5215,427" coordsize="2,80">
              <v:shape style="position:absolute;left:5215;top:427;width:2;height:80" coordorigin="5215,427" coordsize="0,80" path="m5215,507l5215,427e" filled="false" stroked="true" strokeweight=".748pt" strokecolor="#939598">
                <v:path arrowok="t"/>
              </v:shape>
            </v:group>
            <v:group style="position:absolute;left:5175;top:427;width:2;height:80" coordorigin="5175,427" coordsize="2,80">
              <v:shape style="position:absolute;left:5175;top:427;width:2;height:80" coordorigin="5175,427" coordsize="1,80" path="m5175,507l5175,427e" filled="false" stroked="true" strokeweight=".748pt" strokecolor="#939598">
                <v:path arrowok="t"/>
              </v:shape>
            </v:group>
            <v:group style="position:absolute;left:5135;top:427;width:2;height:80" coordorigin="5135,427" coordsize="2,80">
              <v:shape style="position:absolute;left:5135;top:427;width:2;height:80" coordorigin="5135,427" coordsize="0,80" path="m5135,507l5135,427e" filled="false" stroked="true" strokeweight=".748pt" strokecolor="#939598">
                <v:path arrowok="t"/>
              </v:shape>
            </v:group>
            <v:group style="position:absolute;left:5095;top:427;width:2;height:80" coordorigin="5095,427" coordsize="2,80">
              <v:shape style="position:absolute;left:5095;top:427;width:2;height:80" coordorigin="5095,427" coordsize="0,80" path="m5095,507l5095,427e" filled="false" stroked="true" strokeweight=".748pt" strokecolor="#939598">
                <v:path arrowok="t"/>
              </v:shape>
            </v:group>
            <v:group style="position:absolute;left:5055;top:427;width:2;height:80" coordorigin="5055,427" coordsize="2,80">
              <v:shape style="position:absolute;left:5055;top:427;width:2;height:80" coordorigin="5055,427" coordsize="1,80" path="m5055,507l5055,427e" filled="false" stroked="true" strokeweight=".748pt" strokecolor="#939598">
                <v:path arrowok="t"/>
              </v:shape>
            </v:group>
            <v:group style="position:absolute;left:5015;top:427;width:2;height:80" coordorigin="5015,427" coordsize="2,80">
              <v:shape style="position:absolute;left:5015;top:427;width:2;height:80" coordorigin="5015,427" coordsize="0,80" path="m5015,507l5015,427e" filled="false" stroked="true" strokeweight=".748pt" strokecolor="#939598">
                <v:path arrowok="t"/>
              </v:shape>
            </v:group>
            <v:group style="position:absolute;left:4975;top:427;width:2;height:80" coordorigin="4975,427" coordsize="2,80">
              <v:shape style="position:absolute;left:4975;top:427;width:2;height:80" coordorigin="4975,427" coordsize="0,80" path="m4975,507l4975,427e" filled="false" stroked="true" strokeweight=".748pt" strokecolor="#939598">
                <v:path arrowok="t"/>
              </v:shape>
            </v:group>
            <v:group style="position:absolute;left:4935;top:427;width:2;height:80" coordorigin="4935,427" coordsize="2,80">
              <v:shape style="position:absolute;left:4935;top:427;width:2;height:80" coordorigin="4935,427" coordsize="0,80" path="m4935,507l4935,427e" filled="false" stroked="true" strokeweight=".748pt" strokecolor="#939598">
                <v:path arrowok="t"/>
              </v:shape>
            </v:group>
            <v:group style="position:absolute;left:4895;top:427;width:2;height:80" coordorigin="4895,427" coordsize="2,80">
              <v:shape style="position:absolute;left:4895;top:427;width:2;height:80" coordorigin="4895,427" coordsize="0,80" path="m4895,507l4895,427e" filled="false" stroked="true" strokeweight=".748pt" strokecolor="#939598">
                <v:path arrowok="t"/>
              </v:shape>
            </v:group>
            <v:group style="position:absolute;left:4855;top:427;width:2;height:80" coordorigin="4855,427" coordsize="2,80">
              <v:shape style="position:absolute;left:4855;top:427;width:2;height:80" coordorigin="4855,427" coordsize="1,80" path="m4855,507l4855,427e" filled="false" stroked="true" strokeweight=".748pt" strokecolor="#939598">
                <v:path arrowok="t"/>
              </v:shape>
            </v:group>
            <v:group style="position:absolute;left:4815;top:427;width:2;height:80" coordorigin="4815,427" coordsize="2,80">
              <v:shape style="position:absolute;left:4815;top:427;width:2;height:80" coordorigin="4815,427" coordsize="0,80" path="m4815,507l4815,427e" filled="false" stroked="true" strokeweight=".748pt" strokecolor="#939598">
                <v:path arrowok="t"/>
              </v:shape>
            </v:group>
            <v:group style="position:absolute;left:4775;top:427;width:2;height:80" coordorigin="4775,427" coordsize="2,80">
              <v:shape style="position:absolute;left:4775;top:427;width:2;height:80" coordorigin="4775,427" coordsize="0,80" path="m4775,507l4775,427e" filled="false" stroked="true" strokeweight=".748pt" strokecolor="#939598">
                <v:path arrowok="t"/>
              </v:shape>
            </v:group>
            <v:group style="position:absolute;left:4735;top:427;width:2;height:80" coordorigin="4735,427" coordsize="2,80">
              <v:shape style="position:absolute;left:4735;top:427;width:2;height:80" coordorigin="4735,427" coordsize="1,80" path="m4735,507l4735,427e" filled="false" stroked="true" strokeweight=".748pt" strokecolor="#939598">
                <v:path arrowok="t"/>
              </v:shape>
            </v:group>
            <v:group style="position:absolute;left:4695;top:427;width:2;height:80" coordorigin="4695,427" coordsize="2,80">
              <v:shape style="position:absolute;left:4695;top:427;width:2;height:80" coordorigin="4695,427" coordsize="0,80" path="m4695,507l4695,427e" filled="false" stroked="true" strokeweight=".748pt" strokecolor="#939598">
                <v:path arrowok="t"/>
              </v:shape>
            </v:group>
            <v:group style="position:absolute;left:4655;top:427;width:2;height:80" coordorigin="4655,427" coordsize="2,80">
              <v:shape style="position:absolute;left:4655;top:427;width:2;height:80" coordorigin="4655,427" coordsize="0,80" path="m4655,507l4655,427e" filled="false" stroked="true" strokeweight=".748pt" strokecolor="#939598">
                <v:path arrowok="t"/>
              </v:shape>
            </v:group>
            <v:group style="position:absolute;left:4614;top:427;width:2;height:80" coordorigin="4614,427" coordsize="2,80">
              <v:shape style="position:absolute;left:4614;top:427;width:2;height:80" coordorigin="4614,427" coordsize="0,80" path="m4614,507l4614,427e" filled="false" stroked="true" strokeweight=".748pt" strokecolor="#939598">
                <v:path arrowok="t"/>
              </v:shape>
            </v:group>
            <v:group style="position:absolute;left:4574;top:427;width:2;height:80" coordorigin="4574,427" coordsize="2,80">
              <v:shape style="position:absolute;left:4574;top:427;width:2;height:80" coordorigin="4574,427" coordsize="0,80" path="m4574,507l4574,427e" filled="false" stroked="true" strokeweight=".748pt" strokecolor="#939598">
                <v:path arrowok="t"/>
              </v:shape>
            </v:group>
            <v:group style="position:absolute;left:4534;top:427;width:2;height:80" coordorigin="4534,427" coordsize="2,80">
              <v:shape style="position:absolute;left:4534;top:427;width:2;height:80" coordorigin="4534,427" coordsize="1,80" path="m4534,507l4534,427e" filled="false" stroked="true" strokeweight=".748pt" strokecolor="#939598">
                <v:path arrowok="t"/>
              </v:shape>
            </v:group>
            <v:group style="position:absolute;left:4494;top:427;width:2;height:80" coordorigin="4494,427" coordsize="2,80">
              <v:shape style="position:absolute;left:4494;top:427;width:2;height:80" coordorigin="4494,427" coordsize="0,80" path="m4494,507l4494,427e" filled="false" stroked="true" strokeweight=".748pt" strokecolor="#939598">
                <v:path arrowok="t"/>
              </v:shape>
            </v:group>
            <v:group style="position:absolute;left:4454;top:427;width:2;height:80" coordorigin="4454,427" coordsize="2,80">
              <v:shape style="position:absolute;left:4454;top:427;width:2;height:80" coordorigin="4454,427" coordsize="0,80" path="m4454,507l4454,427e" filled="false" stroked="true" strokeweight=".748pt" strokecolor="#939598">
                <v:path arrowok="t"/>
              </v:shape>
            </v:group>
            <v:group style="position:absolute;left:4414;top:427;width:2;height:80" coordorigin="4414,427" coordsize="2,80">
              <v:shape style="position:absolute;left:4414;top:427;width:2;height:80" coordorigin="4414,427" coordsize="1,80" path="m4414,507l4414,427e" filled="false" stroked="true" strokeweight=".748pt" strokecolor="#939598">
                <v:path arrowok="t"/>
              </v:shape>
            </v:group>
            <v:group style="position:absolute;left:4374;top:427;width:2;height:80" coordorigin="4374,427" coordsize="2,80">
              <v:shape style="position:absolute;left:4374;top:427;width:2;height:80" coordorigin="4374,427" coordsize="0,80" path="m4374,507l4374,427e" filled="false" stroked="true" strokeweight=".748pt" strokecolor="#939598">
                <v:path arrowok="t"/>
              </v:shape>
            </v:group>
            <v:group style="position:absolute;left:4334;top:427;width:2;height:80" coordorigin="4334,427" coordsize="2,80">
              <v:shape style="position:absolute;left:4334;top:427;width:2;height:80" coordorigin="4334,427" coordsize="1,80" path="m4334,507l4334,427e" filled="false" stroked="true" strokeweight=".748pt" strokecolor="#939598">
                <v:path arrowok="t"/>
              </v:shape>
            </v:group>
            <v:group style="position:absolute;left:4294;top:427;width:2;height:80" coordorigin="4294,427" coordsize="2,80">
              <v:shape style="position:absolute;left:4294;top:427;width:2;height:80" coordorigin="4294,427" coordsize="1,80" path="m4294,507l4294,427e" filled="false" stroked="true" strokeweight=".748pt" strokecolor="#939598">
                <v:path arrowok="t"/>
              </v:shape>
            </v:group>
            <v:group style="position:absolute;left:4254;top:427;width:2;height:80" coordorigin="4254,427" coordsize="2,80">
              <v:shape style="position:absolute;left:4254;top:427;width:2;height:80" coordorigin="4254,427" coordsize="1,80" path="m4254,507l4254,427e" filled="false" stroked="true" strokeweight=".748pt" strokecolor="#939598">
                <v:path arrowok="t"/>
              </v:shape>
            </v:group>
            <v:group style="position:absolute;left:4214;top:427;width:2;height:80" coordorigin="4214,427" coordsize="2,80">
              <v:shape style="position:absolute;left:4214;top:427;width:2;height:80" coordorigin="4214,427" coordsize="1,80" path="m4214,507l4214,427e" filled="false" stroked="true" strokeweight=".748pt" strokecolor="#939598">
                <v:path arrowok="t"/>
              </v:shape>
            </v:group>
            <v:group style="position:absolute;left:4174;top:427;width:2;height:80" coordorigin="4174,427" coordsize="2,80">
              <v:shape style="position:absolute;left:4174;top:427;width:2;height:80" coordorigin="4174,427" coordsize="1,80" path="m4174,507l4174,427e" filled="false" stroked="true" strokeweight=".748pt" strokecolor="#939598">
                <v:path arrowok="t"/>
              </v:shape>
            </v:group>
            <v:group style="position:absolute;left:4134;top:427;width:2;height:80" coordorigin="4134,427" coordsize="2,80">
              <v:shape style="position:absolute;left:4134;top:427;width:2;height:80" coordorigin="4134,427" coordsize="0,80" path="m4134,507l4134,427e" filled="false" stroked="true" strokeweight=".748pt" strokecolor="#939598">
                <v:path arrowok="t"/>
              </v:shape>
            </v:group>
            <v:group style="position:absolute;left:4094;top:427;width:2;height:80" coordorigin="4094,427" coordsize="2,80">
              <v:shape style="position:absolute;left:4094;top:427;width:2;height:80" coordorigin="4094,427" coordsize="0,80" path="m4094,507l4094,427e" filled="false" stroked="true" strokeweight=".748pt" strokecolor="#939598">
                <v:path arrowok="t"/>
              </v:shape>
            </v:group>
            <v:group style="position:absolute;left:4054;top:427;width:2;height:80" coordorigin="4054,427" coordsize="2,80">
              <v:shape style="position:absolute;left:4054;top:427;width:2;height:80" coordorigin="4054,427" coordsize="0,80" path="m4054,507l4054,427e" filled="false" stroked="true" strokeweight=".748pt" strokecolor="#939598">
                <v:path arrowok="t"/>
              </v:shape>
            </v:group>
            <v:group style="position:absolute;left:4014;top:427;width:2;height:80" coordorigin="4014,427" coordsize="2,80">
              <v:shape style="position:absolute;left:4014;top:427;width:2;height:80" coordorigin="4014,427" coordsize="0,80" path="m4014,507l4014,427e" filled="false" stroked="true" strokeweight=".748pt" strokecolor="#939598">
                <v:path arrowok="t"/>
              </v:shape>
            </v:group>
            <v:group style="position:absolute;left:3973;top:427;width:2;height:80" coordorigin="3973,427" coordsize="2,80">
              <v:shape style="position:absolute;left:3973;top:427;width:2;height:80" coordorigin="3973,427" coordsize="1,80" path="m3974,507l3973,427e" filled="false" stroked="true" strokeweight=".748pt" strokecolor="#939598">
                <v:path arrowok="t"/>
              </v:shape>
            </v:group>
            <v:group style="position:absolute;left:3933;top:427;width:2;height:80" coordorigin="3933,427" coordsize="2,80">
              <v:shape style="position:absolute;left:3933;top:427;width:2;height:80" coordorigin="3933,427" coordsize="0,80" path="m3933,507l3933,427e" filled="false" stroked="true" strokeweight=".748pt" strokecolor="#939598">
                <v:path arrowok="t"/>
              </v:shape>
            </v:group>
            <v:group style="position:absolute;left:3893;top:427;width:2;height:80" coordorigin="3893,427" coordsize="2,80">
              <v:shape style="position:absolute;left:3893;top:427;width:2;height:80" coordorigin="3893,427" coordsize="0,80" path="m3893,507l3893,427e" filled="false" stroked="true" strokeweight=".748pt" strokecolor="#939598">
                <v:path arrowok="t"/>
              </v:shape>
            </v:group>
            <v:group style="position:absolute;left:3853;top:427;width:2;height:80" coordorigin="3853,427" coordsize="2,80">
              <v:shape style="position:absolute;left:3853;top:427;width:2;height:80" coordorigin="3853,427" coordsize="0,80" path="m3853,507l3853,427e" filled="false" stroked="true" strokeweight=".748pt" strokecolor="#939598">
                <v:path arrowok="t"/>
              </v:shape>
            </v:group>
            <v:group style="position:absolute;left:3813;top:427;width:2;height:80" coordorigin="3813,427" coordsize="2,80">
              <v:shape style="position:absolute;left:3813;top:427;width:2;height:80" coordorigin="3813,427" coordsize="0,80" path="m3813,507l3813,427e" filled="false" stroked="true" strokeweight=".748pt" strokecolor="#939598">
                <v:path arrowok="t"/>
              </v:shape>
            </v:group>
            <v:group style="position:absolute;left:3773;top:427;width:2;height:80" coordorigin="3773,427" coordsize="2,80">
              <v:shape style="position:absolute;left:3773;top:427;width:2;height:80" coordorigin="3773,427" coordsize="0,80" path="m3773,507l3773,427e" filled="false" stroked="true" strokeweight=".748pt" strokecolor="#939598">
                <v:path arrowok="t"/>
              </v:shape>
            </v:group>
            <v:group style="position:absolute;left:3733;top:427;width:2;height:80" coordorigin="3733,427" coordsize="2,80">
              <v:shape style="position:absolute;left:3733;top:427;width:2;height:80" coordorigin="3733,427" coordsize="0,80" path="m3733,507l3733,427e" filled="false" stroked="true" strokeweight=".748pt" strokecolor="#939598">
                <v:path arrowok="t"/>
              </v:shape>
            </v:group>
            <v:group style="position:absolute;left:3693;top:428;width:2;height:80" coordorigin="3693,428" coordsize="2,80">
              <v:shape style="position:absolute;left:3693;top:428;width:2;height:80" coordorigin="3693,428" coordsize="0,80" path="m3693,508l3693,428e" filled="false" stroked="true" strokeweight=".748pt" strokecolor="#939598">
                <v:path arrowok="t"/>
              </v:shape>
            </v:group>
            <v:group style="position:absolute;left:3653;top:428;width:2;height:80" coordorigin="3653,428" coordsize="2,80">
              <v:shape style="position:absolute;left:3653;top:428;width:2;height:80" coordorigin="3653,428" coordsize="1,80" path="m3653,508l3653,428e" filled="false" stroked="true" strokeweight=".748pt" strokecolor="#939598">
                <v:path arrowok="t"/>
              </v:shape>
            </v:group>
            <v:group style="position:absolute;left:3613;top:428;width:2;height:80" coordorigin="3613,428" coordsize="2,80">
              <v:shape style="position:absolute;left:3613;top:428;width:2;height:80" coordorigin="3613,428" coordsize="0,80" path="m3613,508l3613,428e" filled="false" stroked="true" strokeweight=".748pt" strokecolor="#939598">
                <v:path arrowok="t"/>
              </v:shape>
            </v:group>
            <v:group style="position:absolute;left:3573;top:428;width:2;height:80" coordorigin="3573,428" coordsize="2,80">
              <v:shape style="position:absolute;left:3573;top:428;width:2;height:80" coordorigin="3573,428" coordsize="0,80" path="m3573,508l3573,428e" filled="false" stroked="true" strokeweight=".748pt" strokecolor="#939598">
                <v:path arrowok="t"/>
              </v:shape>
            </v:group>
            <v:group style="position:absolute;left:3533;top:428;width:2;height:80" coordorigin="3533,428" coordsize="2,80">
              <v:shape style="position:absolute;left:3533;top:428;width:2;height:80" coordorigin="3533,428" coordsize="0,80" path="m3533,508l3533,428e" filled="false" stroked="true" strokeweight=".748pt" strokecolor="#939598">
                <v:path arrowok="t"/>
              </v:shape>
            </v:group>
            <v:group style="position:absolute;left:3493;top:428;width:2;height:80" coordorigin="3493,428" coordsize="2,80">
              <v:shape style="position:absolute;left:3493;top:428;width:2;height:80" coordorigin="3493,428" coordsize="0,80" path="m3493,508l3493,428e" filled="false" stroked="true" strokeweight=".748pt" strokecolor="#939598">
                <v:path arrowok="t"/>
              </v:shape>
            </v:group>
            <v:group style="position:absolute;left:3453;top:428;width:2;height:80" coordorigin="3453,428" coordsize="2,80">
              <v:shape style="position:absolute;left:3453;top:428;width:2;height:80" coordorigin="3453,428" coordsize="0,80" path="m3453,508l3453,428e" filled="false" stroked="true" strokeweight=".748pt" strokecolor="#939598">
                <v:path arrowok="t"/>
              </v:shape>
            </v:group>
            <v:group style="position:absolute;left:3413;top:428;width:2;height:80" coordorigin="3413,428" coordsize="2,80">
              <v:shape style="position:absolute;left:3413;top:428;width:2;height:80" coordorigin="3413,428" coordsize="0,80" path="m3413,508l3413,428e" filled="false" stroked="true" strokeweight=".748pt" strokecolor="#939598">
                <v:path arrowok="t"/>
              </v:shape>
            </v:group>
            <v:group style="position:absolute;left:3373;top:428;width:2;height:80" coordorigin="3373,428" coordsize="2,80">
              <v:shape style="position:absolute;left:3373;top:428;width:2;height:80" coordorigin="3373,428" coordsize="0,80" path="m3373,508l3373,428e" filled="false" stroked="true" strokeweight=".748pt" strokecolor="#939598">
                <v:path arrowok="t"/>
              </v:shape>
            </v:group>
            <v:group style="position:absolute;left:3333;top:428;width:2;height:80" coordorigin="3333,428" coordsize="2,80">
              <v:shape style="position:absolute;left:3333;top:428;width:2;height:80" coordorigin="3333,428" coordsize="1,80" path="m3333,508l3333,428e" filled="false" stroked="true" strokeweight=".748pt" strokecolor="#939598">
                <v:path arrowok="t"/>
              </v:shape>
            </v:group>
            <v:group style="position:absolute;left:3292;top:428;width:2;height:80" coordorigin="3292,428" coordsize="2,80">
              <v:shape style="position:absolute;left:3292;top:428;width:2;height:80" coordorigin="3292,428" coordsize="0,80" path="m3292,508l3292,428e" filled="false" stroked="true" strokeweight=".748pt" strokecolor="#939598">
                <v:path arrowok="t"/>
              </v:shape>
            </v:group>
            <v:group style="position:absolute;left:3252;top:428;width:2;height:80" coordorigin="3252,428" coordsize="2,80">
              <v:shape style="position:absolute;left:3252;top:428;width:2;height:80" coordorigin="3252,428" coordsize="0,80" path="m3252,508l3252,428e" filled="false" stroked="true" strokeweight=".748pt" strokecolor="#939598">
                <v:path arrowok="t"/>
              </v:shape>
            </v:group>
            <v:group style="position:absolute;left:3212;top:428;width:2;height:80" coordorigin="3212,428" coordsize="2,80">
              <v:shape style="position:absolute;left:3212;top:428;width:2;height:80" coordorigin="3212,428" coordsize="0,80" path="m3212,508l3212,428e" filled="false" stroked="true" strokeweight=".748pt" strokecolor="#939598">
                <v:path arrowok="t"/>
              </v:shape>
            </v:group>
            <v:group style="position:absolute;left:3172;top:428;width:2;height:80" coordorigin="3172,428" coordsize="2,80">
              <v:shape style="position:absolute;left:3172;top:428;width:2;height:80" coordorigin="3172,428" coordsize="1,80" path="m3172,508l3172,428e" filled="false" stroked="true" strokeweight=".748pt" strokecolor="#939598">
                <v:path arrowok="t"/>
              </v:shape>
            </v:group>
            <v:group style="position:absolute;left:3132;top:428;width:2;height:80" coordorigin="3132,428" coordsize="2,80">
              <v:shape style="position:absolute;left:3132;top:428;width:2;height:80" coordorigin="3132,428" coordsize="1,80" path="m3132,508l3132,428e" filled="false" stroked="true" strokeweight=".748pt" strokecolor="#939598">
                <v:path arrowok="t"/>
              </v:shape>
            </v:group>
            <v:group style="position:absolute;left:3092;top:428;width:2;height:80" coordorigin="3092,428" coordsize="2,80">
              <v:shape style="position:absolute;left:3092;top:428;width:2;height:80" coordorigin="3092,428" coordsize="1,80" path="m3092,508l3092,428e" filled="false" stroked="true" strokeweight=".748pt" strokecolor="#939598">
                <v:path arrowok="t"/>
              </v:shape>
            </v:group>
            <v:group style="position:absolute;left:3052;top:428;width:2;height:80" coordorigin="3052,428" coordsize="2,80">
              <v:shape style="position:absolute;left:3052;top:428;width:2;height:80" coordorigin="3052,428" coordsize="1,80" path="m3052,508l3052,428e" filled="false" stroked="true" strokeweight=".748pt" strokecolor="#939598">
                <v:path arrowok="t"/>
              </v:shape>
            </v:group>
            <v:group style="position:absolute;left:3012;top:428;width:2;height:80" coordorigin="3012,428" coordsize="2,80">
              <v:shape style="position:absolute;left:3012;top:428;width:2;height:80" coordorigin="3012,428" coordsize="1,80" path="m3012,508l3012,428e" filled="false" stroked="true" strokeweight=".748pt" strokecolor="#939598">
                <v:path arrowok="t"/>
              </v:shape>
            </v:group>
            <v:group style="position:absolute;left:2972;top:428;width:2;height:80" coordorigin="2972,428" coordsize="2,80">
              <v:shape style="position:absolute;left:2972;top:428;width:2;height:80" coordorigin="2972,428" coordsize="0,80" path="m2972,508l2972,428e" filled="false" stroked="true" strokeweight=".748pt" strokecolor="#939598">
                <v:path arrowok="t"/>
              </v:shape>
            </v:group>
            <v:group style="position:absolute;left:2932;top:428;width:2;height:80" coordorigin="2932,428" coordsize="2,80">
              <v:shape style="position:absolute;left:2932;top:428;width:2;height:80" coordorigin="2932,428" coordsize="1,80" path="m2932,508l2932,428e" filled="false" stroked="true" strokeweight=".748pt" strokecolor="#939598">
                <v:path arrowok="t"/>
              </v:shape>
            </v:group>
            <v:group style="position:absolute;left:2892;top:428;width:2;height:80" coordorigin="2892,428" coordsize="2,80">
              <v:shape style="position:absolute;left:2892;top:428;width:2;height:80" coordorigin="2892,428" coordsize="1,80" path="m2892,508l2892,428e" filled="false" stroked="true" strokeweight=".748pt" strokecolor="#939598">
                <v:path arrowok="t"/>
              </v:shape>
            </v:group>
            <v:group style="position:absolute;left:2852;top:428;width:2;height:80" coordorigin="2852,428" coordsize="2,80">
              <v:shape style="position:absolute;left:2852;top:428;width:2;height:80" coordorigin="2852,428" coordsize="0,80" path="m2852,508l2852,428e" filled="false" stroked="true" strokeweight=".748pt" strokecolor="#939598">
                <v:path arrowok="t"/>
              </v:shape>
            </v:group>
            <v:group style="position:absolute;left:2812;top:428;width:2;height:80" coordorigin="2812,428" coordsize="2,80">
              <v:shape style="position:absolute;left:2812;top:428;width:2;height:80" coordorigin="2812,428" coordsize="0,80" path="m2812,508l2812,428e" filled="false" stroked="true" strokeweight=".748pt" strokecolor="#939598">
                <v:path arrowok="t"/>
              </v:shape>
            </v:group>
            <v:group style="position:absolute;left:2772;top:428;width:2;height:80" coordorigin="2772,428" coordsize="2,80">
              <v:shape style="position:absolute;left:2772;top:428;width:2;height:80" coordorigin="2772,428" coordsize="0,80" path="m2772,508l2772,428e" filled="false" stroked="true" strokeweight=".748pt" strokecolor="#939598">
                <v:path arrowok="t"/>
              </v:shape>
            </v:group>
            <v:group style="position:absolute;left:2732;top:428;width:2;height:80" coordorigin="2732,428" coordsize="2,80">
              <v:shape style="position:absolute;left:2732;top:428;width:2;height:80" coordorigin="2732,428" coordsize="0,80" path="m2732,508l2732,428e" filled="false" stroked="true" strokeweight=".748pt" strokecolor="#939598">
                <v:path arrowok="t"/>
              </v:shape>
            </v:group>
            <v:group style="position:absolute;left:2692;top:428;width:2;height:80" coordorigin="2692,428" coordsize="2,80">
              <v:shape style="position:absolute;left:2692;top:428;width:2;height:80" coordorigin="2692,428" coordsize="0,80" path="m2692,508l2692,428e" filled="false" stroked="true" strokeweight=".748pt" strokecolor="#939598">
                <v:path arrowok="t"/>
              </v:shape>
            </v:group>
            <v:group style="position:absolute;left:2651;top:428;width:2;height:80" coordorigin="2651,428" coordsize="2,80">
              <v:shape style="position:absolute;left:2651;top:428;width:2;height:80" coordorigin="2651,428" coordsize="0,80" path="m2652,508l2651,428e" filled="false" stroked="true" strokeweight=".748pt" strokecolor="#939598">
                <v:path arrowok="t"/>
              </v:shape>
            </v:group>
            <v:group style="position:absolute;left:2611;top:428;width:2;height:80" coordorigin="2611,428" coordsize="2,80">
              <v:shape style="position:absolute;left:2611;top:428;width:2;height:80" coordorigin="2611,428" coordsize="0,80" path="m2611,508l2611,428e" filled="false" stroked="true" strokeweight=".748pt" strokecolor="#939598">
                <v:path arrowok="t"/>
              </v:shape>
            </v:group>
            <v:group style="position:absolute;left:2571;top:428;width:2;height:80" coordorigin="2571,428" coordsize="2,80">
              <v:shape style="position:absolute;left:2571;top:428;width:2;height:80" coordorigin="2571,428" coordsize="0,80" path="m2571,508l2571,428e" filled="false" stroked="true" strokeweight=".748pt" strokecolor="#939598">
                <v:path arrowok="t"/>
              </v:shape>
            </v:group>
            <v:group style="position:absolute;left:2531;top:428;width:2;height:80" coordorigin="2531,428" coordsize="2,80">
              <v:shape style="position:absolute;left:2531;top:428;width:2;height:80" coordorigin="2531,428" coordsize="0,80" path="m2531,508l2531,428e" filled="false" stroked="true" strokeweight=".748pt" strokecolor="#939598">
                <v:path arrowok="t"/>
              </v:shape>
            </v:group>
            <v:group style="position:absolute;left:2491;top:428;width:2;height:80" coordorigin="2491,428" coordsize="2,80">
              <v:shape style="position:absolute;left:2491;top:428;width:2;height:80" coordorigin="2491,428" coordsize="0,80" path="m2491,508l2491,428e" filled="false" stroked="true" strokeweight=".748pt" strokecolor="#939598">
                <v:path arrowok="t"/>
              </v:shape>
            </v:group>
            <v:group style="position:absolute;left:2451;top:428;width:2;height:80" coordorigin="2451,428" coordsize="2,80">
              <v:shape style="position:absolute;left:2451;top:428;width:2;height:80" coordorigin="2451,428" coordsize="0,80" path="m2451,508l2451,428e" filled="false" stroked="true" strokeweight=".748pt" strokecolor="#939598">
                <v:path arrowok="t"/>
              </v:shape>
            </v:group>
            <v:group style="position:absolute;left:2411;top:428;width:2;height:80" coordorigin="2411,428" coordsize="2,80">
              <v:shape style="position:absolute;left:2411;top:428;width:2;height:80" coordorigin="2411,428" coordsize="1,80" path="m2411,508l2411,428e" filled="false" stroked="true" strokeweight=".748pt" strokecolor="#939598">
                <v:path arrowok="t"/>
              </v:shape>
            </v:group>
            <v:group style="position:absolute;left:2371;top:428;width:2;height:80" coordorigin="2371,428" coordsize="2,80">
              <v:shape style="position:absolute;left:2371;top:428;width:2;height:80" coordorigin="2371,428" coordsize="0,80" path="m2371,508l2371,428e" filled="false" stroked="true" strokeweight=".748pt" strokecolor="#939598">
                <v:path arrowok="t"/>
              </v:shape>
            </v:group>
            <v:group style="position:absolute;left:2331;top:428;width:2;height:80" coordorigin="2331,428" coordsize="2,80">
              <v:shape style="position:absolute;left:2331;top:428;width:2;height:80" coordorigin="2331,428" coordsize="0,80" path="m2331,508l2331,428e" filled="false" stroked="true" strokeweight=".748pt" strokecolor="#939598">
                <v:path arrowok="t"/>
              </v:shape>
            </v:group>
            <v:group style="position:absolute;left:2291;top:428;width:2;height:80" coordorigin="2291,428" coordsize="2,80">
              <v:shape style="position:absolute;left:2291;top:428;width:2;height:80" coordorigin="2291,428" coordsize="1,80" path="m2291,508l2291,428e" filled="false" stroked="true" strokeweight=".748pt" strokecolor="#939598">
                <v:path arrowok="t"/>
              </v:shape>
            </v:group>
            <v:group style="position:absolute;left:2251;top:428;width:2;height:80" coordorigin="2251,428" coordsize="2,80">
              <v:shape style="position:absolute;left:2251;top:428;width:2;height:80" coordorigin="2251,428" coordsize="0,80" path="m2251,508l2251,428e" filled="false" stroked="true" strokeweight=".748pt" strokecolor="#939598">
                <v:path arrowok="t"/>
              </v:shape>
            </v:group>
            <v:group style="position:absolute;left:2211;top:428;width:2;height:80" coordorigin="2211,428" coordsize="2,80">
              <v:shape style="position:absolute;left:2211;top:428;width:2;height:80" coordorigin="2211,428" coordsize="0,80" path="m2211,508l2211,428e" filled="false" stroked="true" strokeweight=".748pt" strokecolor="#939598">
                <v:path arrowok="t"/>
              </v:shape>
            </v:group>
            <v:group style="position:absolute;left:2171;top:428;width:2;height:80" coordorigin="2171,428" coordsize="2,80">
              <v:shape style="position:absolute;left:2171;top:428;width:2;height:80" coordorigin="2171,428" coordsize="0,80" path="m2171,508l2171,428e" filled="false" stroked="true" strokeweight=".748pt" strokecolor="#939598">
                <v:path arrowok="t"/>
              </v:shape>
            </v:group>
            <v:group style="position:absolute;left:2131;top:428;width:2;height:80" coordorigin="2131,428" coordsize="2,80">
              <v:shape style="position:absolute;left:2131;top:428;width:2;height:80" coordorigin="2131,428" coordsize="0,80" path="m2131,508l2131,428e" filled="false" stroked="true" strokeweight=".748pt" strokecolor="#939598">
                <v:path arrowok="t"/>
              </v:shape>
            </v:group>
            <v:group style="position:absolute;left:2091;top:428;width:2;height:80" coordorigin="2091,428" coordsize="2,80">
              <v:shape style="position:absolute;left:2091;top:428;width:2;height:80" coordorigin="2091,428" coordsize="0,80" path="m2091,508l2091,428e" filled="false" stroked="true" strokeweight=".748pt" strokecolor="#939598">
                <v:path arrowok="t"/>
              </v:shape>
            </v:group>
            <v:group style="position:absolute;left:2051;top:428;width:2;height:80" coordorigin="2051,428" coordsize="2,80">
              <v:shape style="position:absolute;left:2051;top:428;width:2;height:80" coordorigin="2051,428" coordsize="0,80" path="m2051,508l2051,428e" filled="false" stroked="true" strokeweight=".748pt" strokecolor="#939598">
                <v:path arrowok="t"/>
              </v:shape>
            </v:group>
            <v:group style="position:absolute;left:2011;top:428;width:2;height:80" coordorigin="2011,428" coordsize="2,80">
              <v:shape style="position:absolute;left:2011;top:428;width:2;height:80" coordorigin="2011,428" coordsize="0,80" path="m2011,508l2011,428e" filled="false" stroked="true" strokeweight=".748pt" strokecolor="#939598">
                <v:path arrowok="t"/>
              </v:shape>
            </v:group>
            <v:group style="position:absolute;left:1970;top:428;width:2;height:80" coordorigin="1970,428" coordsize="2,80">
              <v:shape style="position:absolute;left:1970;top:428;width:2;height:80" coordorigin="1970,428" coordsize="1,80" path="m1970,508l1970,428e" filled="false" stroked="true" strokeweight=".748pt" strokecolor="#939598">
                <v:path arrowok="t"/>
              </v:shape>
            </v:group>
            <v:group style="position:absolute;left:1930;top:428;width:2;height:80" coordorigin="1930,428" coordsize="2,80">
              <v:shape style="position:absolute;left:1930;top:428;width:2;height:80" coordorigin="1930,428" coordsize="0,80" path="m1930,508l1930,428e" filled="false" stroked="true" strokeweight=".748pt" strokecolor="#939598">
                <v:path arrowok="t"/>
              </v:shape>
            </v:group>
            <v:group style="position:absolute;left:1890;top:428;width:2;height:80" coordorigin="1890,428" coordsize="2,80">
              <v:shape style="position:absolute;left:1890;top:428;width:2;height:80" coordorigin="1890,428" coordsize="1,80" path="m1890,508l1890,428e" filled="false" stroked="true" strokeweight=".748pt" strokecolor="#939598">
                <v:path arrowok="t"/>
              </v:shape>
            </v:group>
            <v:group style="position:absolute;left:1850;top:428;width:2;height:80" coordorigin="1850,428" coordsize="2,80">
              <v:shape style="position:absolute;left:1850;top:428;width:2;height:80" coordorigin="1850,428" coordsize="1,80" path="m1850,508l1850,428e" filled="false" stroked="true" strokeweight=".748pt" strokecolor="#939598">
                <v:path arrowok="t"/>
              </v:shape>
            </v:group>
            <v:group style="position:absolute;left:1810;top:428;width:2;height:80" coordorigin="1810,428" coordsize="2,80">
              <v:shape style="position:absolute;left:1810;top:428;width:2;height:80" coordorigin="1810,428" coordsize="0,80" path="m1810,508l1810,428e" filled="false" stroked="true" strokeweight=".748pt" strokecolor="#939598">
                <v:path arrowok="t"/>
              </v:shape>
            </v:group>
            <v:group style="position:absolute;left:1770;top:428;width:2;height:80" coordorigin="1770,428" coordsize="2,80">
              <v:shape style="position:absolute;left:1770;top:428;width:2;height:80" coordorigin="1770,428" coordsize="1,80" path="m1770,508l1770,428e" filled="false" stroked="true" strokeweight=".748pt" strokecolor="#939598">
                <v:path arrowok="t"/>
              </v:shape>
            </v:group>
            <v:group style="position:absolute;left:1730;top:428;width:2;height:80" coordorigin="1730,428" coordsize="2,80">
              <v:shape style="position:absolute;left:1730;top:428;width:2;height:80" coordorigin="1730,428" coordsize="0,80" path="m1730,508l1730,428e" filled="false" stroked="true" strokeweight=".748pt" strokecolor="#939598">
                <v:path arrowok="t"/>
              </v:shape>
            </v:group>
            <v:group style="position:absolute;left:1690;top:428;width:2;height:80" coordorigin="1690,428" coordsize="2,80">
              <v:shape style="position:absolute;left:1690;top:428;width:2;height:80" coordorigin="1690,428" coordsize="0,80" path="m1690,508l1690,428e" filled="false" stroked="true" strokeweight=".748pt" strokecolor="#939598">
                <v:path arrowok="t"/>
              </v:shape>
            </v:group>
            <v:group style="position:absolute;left:1650;top:428;width:2;height:80" coordorigin="1650,428" coordsize="2,80">
              <v:shape style="position:absolute;left:1650;top:428;width:2;height:80" coordorigin="1650,428" coordsize="0,80" path="m1650,508l1650,428e" filled="false" stroked="true" strokeweight=".748pt" strokecolor="#939598">
                <v:path arrowok="t"/>
              </v:shape>
            </v:group>
            <v:group style="position:absolute;left:1610;top:428;width:2;height:80" coordorigin="1610,428" coordsize="2,80">
              <v:shape style="position:absolute;left:1610;top:428;width:2;height:80" coordorigin="1610,428" coordsize="0,80" path="m1610,508l1610,428e" filled="false" stroked="true" strokeweight=".748pt" strokecolor="#939598">
                <v:path arrowok="t"/>
              </v:shape>
            </v:group>
            <v:group style="position:absolute;left:1570;top:428;width:2;height:80" coordorigin="1570,428" coordsize="2,80">
              <v:shape style="position:absolute;left:1570;top:428;width:2;height:80" coordorigin="1570,428" coordsize="0,80" path="m1570,508l1570,428e" filled="false" stroked="true" strokeweight=".748pt" strokecolor="#939598">
                <v:path arrowok="t"/>
              </v:shape>
            </v:group>
            <v:group style="position:absolute;left:1530;top:428;width:2;height:80" coordorigin="1530,428" coordsize="2,80">
              <v:shape style="position:absolute;left:1530;top:428;width:2;height:80" coordorigin="1530,428" coordsize="1,80" path="m1530,508l1530,428e" filled="false" stroked="true" strokeweight=".748pt" strokecolor="#939598">
                <v:path arrowok="t"/>
              </v:shape>
            </v:group>
            <v:group style="position:absolute;left:1490;top:428;width:2;height:80" coordorigin="1490,428" coordsize="2,80">
              <v:shape style="position:absolute;left:1490;top:428;width:2;height:80" coordorigin="1490,428" coordsize="0,80" path="m1490,508l1490,428e" filled="false" stroked="true" strokeweight=".748pt" strokecolor="#939598">
                <v:path arrowok="t"/>
              </v:shape>
            </v:group>
            <v:group style="position:absolute;left:1450;top:428;width:2;height:80" coordorigin="1450,428" coordsize="2,80">
              <v:shape style="position:absolute;left:1450;top:428;width:2;height:80" coordorigin="1450,428" coordsize="0,80" path="m1450,508l1450,428e" filled="false" stroked="true" strokeweight=".748pt" strokecolor="#939598">
                <v:path arrowok="t"/>
              </v:shape>
            </v:group>
            <v:group style="position:absolute;left:1410;top:428;width:2;height:80" coordorigin="1410,428" coordsize="2,80">
              <v:shape style="position:absolute;left:1410;top:428;width:2;height:80" coordorigin="1410,428" coordsize="0,80" path="m1410,508l1410,428e" filled="false" stroked="true" strokeweight=".748pt" strokecolor="#939598">
                <v:path arrowok="t"/>
              </v:shape>
            </v:group>
            <v:group style="position:absolute;left:1370;top:428;width:2;height:80" coordorigin="1370,428" coordsize="2,80">
              <v:shape style="position:absolute;left:1370;top:428;width:2;height:80" coordorigin="1370,428" coordsize="0,80" path="m1370,508l1370,428e" filled="false" stroked="true" strokeweight=".748pt" strokecolor="#939598">
                <v:path arrowok="t"/>
              </v:shape>
            </v:group>
            <v:group style="position:absolute;left:1329;top:428;width:2;height:80" coordorigin="1329,428" coordsize="2,80">
              <v:shape style="position:absolute;left:1329;top:428;width:2;height:80" coordorigin="1329,428" coordsize="0,80" path="m1330,508l1329,428e" filled="false" stroked="true" strokeweight=".748pt" strokecolor="#939598">
                <v:path arrowok="t"/>
              </v:shape>
            </v:group>
            <v:group style="position:absolute;left:1289;top:428;width:2;height:80" coordorigin="1289,428" coordsize="2,80">
              <v:shape style="position:absolute;left:1289;top:428;width:2;height:80" coordorigin="1289,428" coordsize="0,80" path="m1289,508l1289,428e" filled="false" stroked="true" strokeweight=".748pt" strokecolor="#939598">
                <v:path arrowok="t"/>
              </v:shape>
            </v:group>
            <v:group style="position:absolute;left:1249;top:428;width:2;height:80" coordorigin="1249,428" coordsize="2,80">
              <v:shape style="position:absolute;left:1249;top:428;width:2;height:80" coordorigin="1249,428" coordsize="0,80" path="m1249,508l1249,428e" filled="false" stroked="true" strokeweight=".748pt" strokecolor="#939598">
                <v:path arrowok="t"/>
              </v:shape>
            </v:group>
            <v:group style="position:absolute;left:1209;top:428;width:2;height:80" coordorigin="1209,428" coordsize="2,80">
              <v:shape style="position:absolute;left:1209;top:428;width:2;height:80" coordorigin="1209,428" coordsize="0,80" path="m1209,508l1209,428e" filled="false" stroked="true" strokeweight=".748pt" strokecolor="#939598">
                <v:path arrowok="t"/>
              </v:shape>
            </v:group>
            <v:group style="position:absolute;left:1169;top:428;width:2;height:80" coordorigin="1169,428" coordsize="2,80">
              <v:shape style="position:absolute;left:1169;top:428;width:2;height:80" coordorigin="1169,428" coordsize="0,80" path="m1169,508l1169,428e" filled="false" stroked="true" strokeweight=".748pt" strokecolor="#939598">
                <v:path arrowok="t"/>
              </v:shape>
            </v:group>
            <v:group style="position:absolute;left:1129;top:428;width:2;height:80" coordorigin="1129,428" coordsize="2,80">
              <v:shape style="position:absolute;left:1129;top:428;width:2;height:80" coordorigin="1129,428" coordsize="0,80" path="m1129,508l1129,428e" filled="false" stroked="true" strokeweight=".748pt" strokecolor="#939598">
                <v:path arrowok="t"/>
              </v:shape>
            </v:group>
            <v:group style="position:absolute;left:1089;top:428;width:2;height:80" coordorigin="1089,428" coordsize="2,80">
              <v:shape style="position:absolute;left:1089;top:428;width:2;height:80" coordorigin="1089,428" coordsize="0,80" path="m1089,508l1089,428e" filled="false" stroked="true" strokeweight=".748pt" strokecolor="#939598">
                <v:path arrowok="t"/>
              </v:shape>
            </v:group>
            <v:group style="position:absolute;left:1049;top:428;width:2;height:80" coordorigin="1049,428" coordsize="2,80">
              <v:shape style="position:absolute;left:1049;top:428;width:2;height:80" coordorigin="1049,428" coordsize="0,80" path="m1049,508l1049,428e" filled="false" stroked="true" strokeweight=".748pt" strokecolor="#939598">
                <v:path arrowok="t"/>
              </v:shape>
            </v:group>
            <v:group style="position:absolute;left:1009;top:428;width:2;height:80" coordorigin="1009,428" coordsize="2,80">
              <v:shape style="position:absolute;left:1009;top:428;width:2;height:80" coordorigin="1009,428" coordsize="0,80" path="m1009,508l1009,428e" filled="false" stroked="true" strokeweight=".748pt" strokecolor="#939598">
                <v:path arrowok="t"/>
              </v:shape>
            </v:group>
            <v:group style="position:absolute;left:969;top:428;width:2;height:80" coordorigin="969,428" coordsize="2,80">
              <v:shape style="position:absolute;left:969;top:428;width:2;height:80" coordorigin="969,428" coordsize="0,80" path="m969,508l969,428e" filled="false" stroked="true" strokeweight=".748pt" strokecolor="#939598">
                <v:path arrowok="t"/>
              </v:shape>
            </v:group>
            <v:group style="position:absolute;left:929;top:428;width:2;height:80" coordorigin="929,428" coordsize="2,80">
              <v:shape style="position:absolute;left:929;top:428;width:2;height:80" coordorigin="929,428" coordsize="0,80" path="m929,508l929,428e" filled="false" stroked="true" strokeweight=".748pt" strokecolor="#939598">
                <v:path arrowok="t"/>
              </v:shape>
            </v:group>
            <v:group style="position:absolute;left:889;top:428;width:2;height:80" coordorigin="889,428" coordsize="2,80">
              <v:shape style="position:absolute;left:889;top:428;width:2;height:80" coordorigin="889,428" coordsize="1,80" path="m889,508l889,428e" filled="false" stroked="true" strokeweight=".748pt" strokecolor="#939598">
                <v:path arrowok="t"/>
              </v:shape>
            </v:group>
            <v:group style="position:absolute;left:849;top:428;width:2;height:80" coordorigin="849,428" coordsize="2,80">
              <v:shape style="position:absolute;left:849;top:428;width:2;height:80" coordorigin="849,428" coordsize="1,80" path="m849,508l849,428e" filled="false" stroked="true" strokeweight=".748pt" strokecolor="#939598">
                <v:path arrowok="t"/>
              </v:shape>
            </v:group>
            <v:group style="position:absolute;left:809;top:428;width:2;height:80" coordorigin="809,428" coordsize="2,80">
              <v:shape style="position:absolute;left:809;top:428;width:2;height:80" coordorigin="809,428" coordsize="0,80" path="m809,508l809,428e" filled="false" stroked="true" strokeweight=".748pt" strokecolor="#939598">
                <v:path arrowok="t"/>
              </v:shape>
            </v:group>
            <v:group style="position:absolute;left:769;top:428;width:2;height:80" coordorigin="769,428" coordsize="2,80">
              <v:shape style="position:absolute;left:769;top:428;width:2;height:80" coordorigin="769,428" coordsize="1,80" path="m769,508l769,428e" filled="false" stroked="true" strokeweight=".748pt" strokecolor="#939598">
                <v:path arrowok="t"/>
              </v:shape>
            </v:group>
            <v:group style="position:absolute;left:729;top:428;width:2;height:80" coordorigin="729,428" coordsize="2,80">
              <v:shape style="position:absolute;left:729;top:428;width:2;height:80" coordorigin="729,428" coordsize="1,80" path="m729,508l729,428e" filled="false" stroked="true" strokeweight=".748pt" strokecolor="#939598">
                <v:path arrowok="t"/>
              </v:shape>
            </v:group>
            <v:group style="position:absolute;left:689;top:428;width:2;height:80" coordorigin="689,428" coordsize="2,80">
              <v:shape style="position:absolute;left:689;top:428;width:2;height:80" coordorigin="689,428" coordsize="1,80" path="m689,508l689,428e" filled="false" stroked="true" strokeweight=".748pt" strokecolor="#939598">
                <v:path arrowok="t"/>
              </v:shape>
            </v:group>
            <v:group style="position:absolute;left:709;top:546;width:11197;height:2" coordorigin="709,546" coordsize="11197,2">
              <v:shape style="position:absolute;left:709;top:546;width:11197;height:2" coordorigin="709,546" coordsize="11197,0" path="m709,546l11906,546e" filled="false" stroked="true" strokeweight="1pt" strokecolor="#939598">
                <v:path arrowok="t"/>
              </v:shape>
            </v:group>
            <v:group style="position:absolute;left:248;top:429;width:2;height:80" coordorigin="248,429" coordsize="2,80">
              <v:shape style="position:absolute;left:248;top:429;width:2;height:80" coordorigin="248,429" coordsize="0,80" path="m248,509l248,429e" filled="false" stroked="true" strokeweight=".748pt" strokecolor="#939598">
                <v:path arrowok="t"/>
              </v:shape>
            </v:group>
            <v:group style="position:absolute;left:208;top:429;width:2;height:80" coordorigin="208,429" coordsize="2,80">
              <v:shape style="position:absolute;left:208;top:429;width:2;height:80" coordorigin="208,429" coordsize="0,80" path="m208,509l208,429e" filled="false" stroked="true" strokeweight=".748pt" strokecolor="#939598">
                <v:path arrowok="t"/>
              </v:shape>
            </v:group>
            <v:group style="position:absolute;left:168;top:429;width:2;height:80" coordorigin="168,429" coordsize="2,80">
              <v:shape style="position:absolute;left:168;top:429;width:2;height:80" coordorigin="168,429" coordsize="0,80" path="m168,509l168,429e" filled="false" stroked="true" strokeweight=".748pt" strokecolor="#939598">
                <v:path arrowok="t"/>
              </v:shape>
            </v:group>
            <v:group style="position:absolute;left:128;top:429;width:2;height:80" coordorigin="128,429" coordsize="2,80">
              <v:shape style="position:absolute;left:128;top:429;width:2;height:80" coordorigin="128,429" coordsize="1,80" path="m128,509l128,429e" filled="false" stroked="true" strokeweight=".748pt" strokecolor="#939598">
                <v:path arrowok="t"/>
              </v:shape>
            </v:group>
            <v:group style="position:absolute;left:88;top:429;width:2;height:80" coordorigin="88,429" coordsize="2,80">
              <v:shape style="position:absolute;left:88;top:429;width:2;height:80" coordorigin="88,429" coordsize="0,80" path="m88,509l88,429e" filled="false" stroked="true" strokeweight=".748pt" strokecolor="#939598">
                <v:path arrowok="t"/>
              </v:shape>
            </v:group>
            <v:group style="position:absolute;left:48;top:429;width:2;height:80" coordorigin="48,429" coordsize="2,80">
              <v:shape style="position:absolute;left:48;top:429;width:2;height:80" coordorigin="48,429" coordsize="0,80" path="m48,509l48,429e" filled="false" stroked="true" strokeweight=".748pt" strokecolor="#939598">
                <v:path arrowok="t"/>
              </v:shape>
            </v:group>
            <v:group style="position:absolute;left:7;top:429;width:2;height:80" coordorigin="7,429" coordsize="2,80">
              <v:shape style="position:absolute;left:7;top:429;width:2;height:80" coordorigin="7,429" coordsize="1,80" path="m8,509l7,429e" filled="false" stroked="true" strokeweight=".748pt" strokecolor="#939598">
                <v:path arrowok="t"/>
              </v:shape>
            </v:group>
            <v:group style="position:absolute;left:0;top:546;width:244;height:2" coordorigin="0,546" coordsize="244,2">
              <v:shape style="position:absolute;left:0;top:546;width:244;height:2" coordorigin="0,546" coordsize="244,0" path="m10,546l254,546e" filled="false" stroked="true" strokeweight="1pt" strokecolor="#939598">
                <v:path arrowok="t"/>
              </v:shape>
            </v:group>
            <v:group style="position:absolute;left:244;top:270;width:465;height:344" coordorigin="244,270" coordsize="465,344">
              <v:shape style="position:absolute;left:244;top:270;width:465;height:344" coordorigin="244,270" coordsize="465,344" path="m244,613l709,613,709,270,244,270,244,613xe" filled="true" fillcolor="#ffffff" stroked="false">
                <v:path arrowok="t"/>
                <v:fill type="solid"/>
              </v:shape>
            </v:group>
            <v:group style="position:absolute;left:323;top:286;width:312;height:304" coordorigin="323,286" coordsize="312,304">
              <v:shape style="position:absolute;left:323;top:286;width:312;height:304" coordorigin="323,286" coordsize="312,304" path="m323,590l635,590,635,286,323,286,323,590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939598"/>
          <w:spacing w:val="-27"/>
          <w:u w:val="none"/>
        </w:rPr>
        <w:t>10</w:t>
      </w:r>
      <w:r>
        <w:rPr>
          <w:spacing w:val="-27"/>
          <w:u w:val="none"/>
        </w:rPr>
      </w:r>
    </w:p>
    <w:p>
      <w:pPr>
        <w:spacing w:after="0" w:line="240" w:lineRule="auto"/>
        <w:jc w:val="left"/>
        <w:sectPr>
          <w:type w:val="continuous"/>
          <w:pgSz w:w="11910" w:h="16840"/>
          <w:pgMar w:top="1180" w:bottom="280" w:left="0" w:right="0"/>
        </w:sectPr>
      </w:pPr>
    </w:p>
    <w:p>
      <w:pPr>
        <w:spacing w:line="240" w:lineRule="auto" w:before="11"/>
        <w:rPr>
          <w:rFonts w:ascii="Calibri" w:hAnsi="Calibri" w:cs="Calibri" w:eastAsia="Calibri"/>
          <w:sz w:val="6"/>
          <w:szCs w:val="6"/>
        </w:rPr>
      </w:pPr>
    </w:p>
    <w:p>
      <w:pPr>
        <w:spacing w:line="1502" w:lineRule="exact"/>
        <w:ind w:left="1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position w:val="-29"/>
          <w:sz w:val="20"/>
          <w:szCs w:val="20"/>
        </w:rPr>
        <w:pict>
          <v:group style="width:576pt;height:75.150pt;mso-position-horizontal-relative:char;mso-position-vertical-relative:line" coordorigin="0,0" coordsize="11520,1503">
            <v:group style="position:absolute;left:5049;top:731;width:2;height:80" coordorigin="5049,731" coordsize="2,80">
              <v:shape style="position:absolute;left:5049;top:731;width:2;height:80" coordorigin="5049,731" coordsize="1,80" path="m5049,811l5049,731e" filled="false" stroked="true" strokeweight=".748pt" strokecolor="#939598">
                <v:path arrowok="t"/>
              </v:shape>
            </v:group>
            <v:group style="position:absolute;left:5009;top:731;width:2;height:80" coordorigin="5009,731" coordsize="2,80">
              <v:shape style="position:absolute;left:5009;top:731;width:2;height:80" coordorigin="5009,731" coordsize="0,80" path="m5009,811l5009,731e" filled="false" stroked="true" strokeweight=".748pt" strokecolor="#939598">
                <v:path arrowok="t"/>
              </v:shape>
            </v:group>
            <v:group style="position:absolute;left:4969;top:731;width:2;height:80" coordorigin="4969,731" coordsize="2,80">
              <v:shape style="position:absolute;left:4969;top:731;width:2;height:80" coordorigin="4969,731" coordsize="1,80" path="m4969,811l4969,731e" filled="false" stroked="true" strokeweight=".748pt" strokecolor="#939598">
                <v:path arrowok="t"/>
              </v:shape>
            </v:group>
            <v:group style="position:absolute;left:4929;top:731;width:2;height:80" coordorigin="4929,731" coordsize="2,80">
              <v:shape style="position:absolute;left:4929;top:731;width:2;height:80" coordorigin="4929,731" coordsize="0,80" path="m4929,811l4929,731e" filled="false" stroked="true" strokeweight=".748pt" strokecolor="#939598">
                <v:path arrowok="t"/>
              </v:shape>
            </v:group>
            <v:group style="position:absolute;left:4889;top:731;width:2;height:80" coordorigin="4889,731" coordsize="2,80">
              <v:shape style="position:absolute;left:4889;top:731;width:2;height:80" coordorigin="4889,731" coordsize="0,80" path="m4889,811l4889,731e" filled="false" stroked="true" strokeweight=".748pt" strokecolor="#939598">
                <v:path arrowok="t"/>
              </v:shape>
            </v:group>
            <v:group style="position:absolute;left:4849;top:731;width:2;height:80" coordorigin="4849,731" coordsize="2,80">
              <v:shape style="position:absolute;left:4849;top:731;width:2;height:80" coordorigin="4849,731" coordsize="0,80" path="m4849,811l4849,731e" filled="false" stroked="true" strokeweight=".748pt" strokecolor="#939598">
                <v:path arrowok="t"/>
              </v:shape>
            </v:group>
            <v:group style="position:absolute;left:4809;top:731;width:2;height:80" coordorigin="4809,731" coordsize="2,80">
              <v:shape style="position:absolute;left:4809;top:731;width:2;height:80" coordorigin="4809,731" coordsize="1,80" path="m4809,811l4809,731e" filled="false" stroked="true" strokeweight=".748pt" strokecolor="#939598">
                <v:path arrowok="t"/>
              </v:shape>
            </v:group>
            <v:group style="position:absolute;left:4769;top:731;width:2;height:80" coordorigin="4769,731" coordsize="2,80">
              <v:shape style="position:absolute;left:4769;top:731;width:2;height:80" coordorigin="4769,731" coordsize="0,80" path="m4769,811l4769,731e" filled="false" stroked="true" strokeweight=".748pt" strokecolor="#939598">
                <v:path arrowok="t"/>
              </v:shape>
            </v:group>
            <v:group style="position:absolute;left:4729;top:731;width:2;height:80" coordorigin="4729,731" coordsize="2,80">
              <v:shape style="position:absolute;left:4729;top:731;width:2;height:80" coordorigin="4729,731" coordsize="1,80" path="m4729,811l4729,731e" filled="false" stroked="true" strokeweight=".748pt" strokecolor="#939598">
                <v:path arrowok="t"/>
              </v:shape>
            </v:group>
            <v:group style="position:absolute;left:4689;top:731;width:2;height:80" coordorigin="4689,731" coordsize="2,80">
              <v:shape style="position:absolute;left:4689;top:731;width:2;height:80" coordorigin="4689,731" coordsize="0,80" path="m4689,811l4689,731e" filled="false" stroked="true" strokeweight=".748pt" strokecolor="#939598">
                <v:path arrowok="t"/>
              </v:shape>
            </v:group>
            <v:group style="position:absolute;left:4649;top:731;width:2;height:80" coordorigin="4649,731" coordsize="2,80">
              <v:shape style="position:absolute;left:4649;top:731;width:2;height:80" coordorigin="4649,731" coordsize="1,80" path="m4649,811l4649,731e" filled="false" stroked="true" strokeweight=".748pt" strokecolor="#939598">
                <v:path arrowok="t"/>
              </v:shape>
            </v:group>
            <v:group style="position:absolute;left:4609;top:731;width:2;height:80" coordorigin="4609,731" coordsize="2,80">
              <v:shape style="position:absolute;left:4609;top:731;width:2;height:80" coordorigin="4609,731" coordsize="0,80" path="m4609,811l4609,731e" filled="false" stroked="true" strokeweight=".748pt" strokecolor="#939598">
                <v:path arrowok="t"/>
              </v:shape>
            </v:group>
            <v:group style="position:absolute;left:4569;top:731;width:2;height:80" coordorigin="4569,731" coordsize="2,80">
              <v:shape style="position:absolute;left:4569;top:731;width:2;height:80" coordorigin="4569,731" coordsize="1,80" path="m4569,811l4569,731e" filled="false" stroked="true" strokeweight=".748pt" strokecolor="#939598">
                <v:path arrowok="t"/>
              </v:shape>
            </v:group>
            <v:group style="position:absolute;left:4529;top:731;width:2;height:80" coordorigin="4529,731" coordsize="2,80">
              <v:shape style="position:absolute;left:4529;top:731;width:2;height:80" coordorigin="4529,731" coordsize="1,80" path="m4529,811l4529,731e" filled="false" stroked="true" strokeweight=".748pt" strokecolor="#939598">
                <v:path arrowok="t"/>
              </v:shape>
            </v:group>
            <v:group style="position:absolute;left:4489;top:731;width:2;height:80" coordorigin="4489,731" coordsize="2,80">
              <v:shape style="position:absolute;left:4489;top:731;width:2;height:80" coordorigin="4489,731" coordsize="0,80" path="m4489,811l4489,731e" filled="false" stroked="true" strokeweight=".748pt" strokecolor="#939598">
                <v:path arrowok="t"/>
              </v:shape>
            </v:group>
            <v:group style="position:absolute;left:4449;top:731;width:2;height:80" coordorigin="4449,731" coordsize="2,80">
              <v:shape style="position:absolute;left:4449;top:731;width:2;height:80" coordorigin="4449,731" coordsize="1,80" path="m4449,811l4449,731e" filled="false" stroked="true" strokeweight=".748pt" strokecolor="#939598">
                <v:path arrowok="t"/>
              </v:shape>
            </v:group>
            <v:group style="position:absolute;left:4409;top:731;width:2;height:80" coordorigin="4409,731" coordsize="2,80">
              <v:shape style="position:absolute;left:4409;top:731;width:2;height:80" coordorigin="4409,731" coordsize="0,80" path="m4409,811l4409,731e" filled="false" stroked="true" strokeweight=".748pt" strokecolor="#939598">
                <v:path arrowok="t"/>
              </v:shape>
            </v:group>
            <v:group style="position:absolute;left:4369;top:731;width:2;height:80" coordorigin="4369,731" coordsize="2,80">
              <v:shape style="position:absolute;left:4369;top:731;width:2;height:80" coordorigin="4369,731" coordsize="0,80" path="m4369,811l4369,731e" filled="false" stroked="true" strokeweight=".748pt" strokecolor="#939598">
                <v:path arrowok="t"/>
              </v:shape>
            </v:group>
            <v:group style="position:absolute;left:4329;top:731;width:2;height:80" coordorigin="4329,731" coordsize="2,80">
              <v:shape style="position:absolute;left:4329;top:731;width:2;height:80" coordorigin="4329,731" coordsize="0,80" path="m4329,811l4329,731e" filled="false" stroked="true" strokeweight=".748pt" strokecolor="#939598">
                <v:path arrowok="t"/>
              </v:shape>
            </v:group>
            <v:group style="position:absolute;left:4289;top:731;width:2;height:80" coordorigin="4289,731" coordsize="2,80">
              <v:shape style="position:absolute;left:4289;top:731;width:2;height:80" coordorigin="4289,731" coordsize="1,80" path="m4289,811l4289,731e" filled="false" stroked="true" strokeweight=".748pt" strokecolor="#939598">
                <v:path arrowok="t"/>
              </v:shape>
            </v:group>
            <v:group style="position:absolute;left:4249;top:731;width:2;height:80" coordorigin="4249,731" coordsize="2,80">
              <v:shape style="position:absolute;left:4249;top:731;width:2;height:80" coordorigin="4249,731" coordsize="0,80" path="m4249,811l4249,731e" filled="false" stroked="true" strokeweight=".748pt" strokecolor="#939598">
                <v:path arrowok="t"/>
              </v:shape>
            </v:group>
            <v:group style="position:absolute;left:4209;top:731;width:2;height:80" coordorigin="4209,731" coordsize="2,80">
              <v:shape style="position:absolute;left:4209;top:731;width:2;height:80" coordorigin="4209,731" coordsize="1,80" path="m4209,811l4209,731e" filled="false" stroked="true" strokeweight=".748pt" strokecolor="#939598">
                <v:path arrowok="t"/>
              </v:shape>
            </v:group>
            <v:group style="position:absolute;left:4169;top:731;width:2;height:80" coordorigin="4169,731" coordsize="2,80">
              <v:shape style="position:absolute;left:4169;top:731;width:2;height:80" coordorigin="4169,731" coordsize="0,80" path="m4169,811l4169,731e" filled="false" stroked="true" strokeweight=".748pt" strokecolor="#939598">
                <v:path arrowok="t"/>
              </v:shape>
            </v:group>
            <v:group style="position:absolute;left:4129;top:731;width:2;height:80" coordorigin="4129,731" coordsize="2,80">
              <v:shape style="position:absolute;left:4129;top:731;width:2;height:80" coordorigin="4129,731" coordsize="1,80" path="m4129,811l4129,731e" filled="false" stroked="true" strokeweight=".748pt" strokecolor="#939598">
                <v:path arrowok="t"/>
              </v:shape>
            </v:group>
            <v:group style="position:absolute;left:4089;top:731;width:2;height:80" coordorigin="4089,731" coordsize="2,80">
              <v:shape style="position:absolute;left:4089;top:731;width:2;height:80" coordorigin="4089,731" coordsize="0,80" path="m4089,811l4089,731e" filled="false" stroked="true" strokeweight=".748pt" strokecolor="#939598">
                <v:path arrowok="t"/>
              </v:shape>
            </v:group>
            <v:group style="position:absolute;left:4049;top:731;width:2;height:80" coordorigin="4049,731" coordsize="2,80">
              <v:shape style="position:absolute;left:4049;top:731;width:2;height:80" coordorigin="4049,731" coordsize="1,80" path="m4049,811l4049,731e" filled="false" stroked="true" strokeweight=".748pt" strokecolor="#939598">
                <v:path arrowok="t"/>
              </v:shape>
            </v:group>
            <v:group style="position:absolute;left:4009;top:731;width:2;height:80" coordorigin="4009,731" coordsize="2,80">
              <v:shape style="position:absolute;left:4009;top:731;width:2;height:80" coordorigin="4009,731" coordsize="0,80" path="m4009,811l4009,731e" filled="false" stroked="true" strokeweight=".748pt" strokecolor="#939598">
                <v:path arrowok="t"/>
              </v:shape>
            </v:group>
            <v:group style="position:absolute;left:3969;top:731;width:2;height:80" coordorigin="3969,731" coordsize="2,80">
              <v:shape style="position:absolute;left:3969;top:731;width:2;height:80" coordorigin="3969,731" coordsize="0,80" path="m3969,811l3969,731e" filled="false" stroked="true" strokeweight=".748pt" strokecolor="#939598">
                <v:path arrowok="t"/>
              </v:shape>
            </v:group>
            <v:group style="position:absolute;left:3929;top:731;width:2;height:80" coordorigin="3929,731" coordsize="2,80">
              <v:shape style="position:absolute;left:3929;top:731;width:2;height:80" coordorigin="3929,731" coordsize="1,80" path="m3929,811l3929,731e" filled="false" stroked="true" strokeweight=".748pt" strokecolor="#939598">
                <v:path arrowok="t"/>
              </v:shape>
            </v:group>
            <v:group style="position:absolute;left:3889;top:732;width:2;height:80" coordorigin="3889,732" coordsize="2,80">
              <v:shape style="position:absolute;left:3889;top:732;width:2;height:80" coordorigin="3889,732" coordsize="0,80" path="m3889,812l3889,732e" filled="false" stroked="true" strokeweight=".748pt" strokecolor="#939598">
                <v:path arrowok="t"/>
              </v:shape>
            </v:group>
            <v:group style="position:absolute;left:3849;top:732;width:2;height:80" coordorigin="3849,732" coordsize="2,80">
              <v:shape style="position:absolute;left:3849;top:732;width:2;height:80" coordorigin="3849,732" coordsize="1,80" path="m3849,812l3849,732e" filled="false" stroked="true" strokeweight=".748pt" strokecolor="#939598">
                <v:path arrowok="t"/>
              </v:shape>
            </v:group>
            <v:group style="position:absolute;left:3809;top:732;width:2;height:80" coordorigin="3809,732" coordsize="2,80">
              <v:shape style="position:absolute;left:3809;top:732;width:2;height:80" coordorigin="3809,732" coordsize="0,80" path="m3809,812l3809,732e" filled="false" stroked="true" strokeweight=".748pt" strokecolor="#939598">
                <v:path arrowok="t"/>
              </v:shape>
            </v:group>
            <v:group style="position:absolute;left:3768;top:732;width:2;height:80" coordorigin="3768,732" coordsize="2,80">
              <v:shape style="position:absolute;left:3768;top:732;width:2;height:80" coordorigin="3768,732" coordsize="1,80" path="m3768,812l3768,732e" filled="false" stroked="true" strokeweight=".748pt" strokecolor="#939598">
                <v:path arrowok="t"/>
              </v:shape>
            </v:group>
            <v:group style="position:absolute;left:3728;top:732;width:2;height:80" coordorigin="3728,732" coordsize="2,80">
              <v:shape style="position:absolute;left:3728;top:732;width:2;height:80" coordorigin="3728,732" coordsize="0,80" path="m3728,812l3728,732e" filled="false" stroked="true" strokeweight=".748pt" strokecolor="#939598">
                <v:path arrowok="t"/>
              </v:shape>
            </v:group>
            <v:group style="position:absolute;left:3688;top:732;width:2;height:80" coordorigin="3688,732" coordsize="2,80">
              <v:shape style="position:absolute;left:3688;top:732;width:2;height:80" coordorigin="3688,732" coordsize="1,80" path="m3688,812l3688,732e" filled="false" stroked="true" strokeweight=".748pt" strokecolor="#939598">
                <v:path arrowok="t"/>
              </v:shape>
            </v:group>
            <v:group style="position:absolute;left:3648;top:732;width:2;height:80" coordorigin="3648,732" coordsize="2,80">
              <v:shape style="position:absolute;left:3648;top:732;width:2;height:80" coordorigin="3648,732" coordsize="0,80" path="m3648,812l3648,732e" filled="false" stroked="true" strokeweight=".748pt" strokecolor="#939598">
                <v:path arrowok="t"/>
              </v:shape>
            </v:group>
            <v:group style="position:absolute;left:3608;top:732;width:2;height:80" coordorigin="3608,732" coordsize="2,80">
              <v:shape style="position:absolute;left:3608;top:732;width:2;height:80" coordorigin="3608,732" coordsize="0,80" path="m3608,812l3608,732e" filled="false" stroked="true" strokeweight=".748pt" strokecolor="#939598">
                <v:path arrowok="t"/>
              </v:shape>
            </v:group>
            <v:group style="position:absolute;left:3568;top:732;width:2;height:80" coordorigin="3568,732" coordsize="2,80">
              <v:shape style="position:absolute;left:3568;top:732;width:2;height:80" coordorigin="3568,732" coordsize="0,80" path="m3568,812l3568,732e" filled="false" stroked="true" strokeweight=".748pt" strokecolor="#939598">
                <v:path arrowok="t"/>
              </v:shape>
            </v:group>
            <v:group style="position:absolute;left:3528;top:732;width:2;height:80" coordorigin="3528,732" coordsize="2,80">
              <v:shape style="position:absolute;left:3528;top:732;width:2;height:80" coordorigin="3528,732" coordsize="1,80" path="m3528,812l3528,732e" filled="false" stroked="true" strokeweight=".748pt" strokecolor="#939598">
                <v:path arrowok="t"/>
              </v:shape>
            </v:group>
            <v:group style="position:absolute;left:3488;top:732;width:2;height:80" coordorigin="3488,732" coordsize="2,80">
              <v:shape style="position:absolute;left:3488;top:732;width:2;height:80" coordorigin="3488,732" coordsize="0,80" path="m3488,812l3488,732e" filled="false" stroked="true" strokeweight=".748pt" strokecolor="#939598">
                <v:path arrowok="t"/>
              </v:shape>
            </v:group>
            <v:group style="position:absolute;left:3448;top:732;width:2;height:80" coordorigin="3448,732" coordsize="2,80">
              <v:shape style="position:absolute;left:3448;top:732;width:2;height:80" coordorigin="3448,732" coordsize="0,80" path="m3448,812l3448,732e" filled="false" stroked="true" strokeweight=".748pt" strokecolor="#939598">
                <v:path arrowok="t"/>
              </v:shape>
            </v:group>
            <v:group style="position:absolute;left:3408;top:732;width:2;height:80" coordorigin="3408,732" coordsize="2,80">
              <v:shape style="position:absolute;left:3408;top:732;width:2;height:80" coordorigin="3408,732" coordsize="1,80" path="m3408,812l3408,732e" filled="false" stroked="true" strokeweight=".748pt" strokecolor="#939598">
                <v:path arrowok="t"/>
              </v:shape>
            </v:group>
            <v:group style="position:absolute;left:3368;top:732;width:2;height:80" coordorigin="3368,732" coordsize="2,80">
              <v:shape style="position:absolute;left:3368;top:732;width:2;height:80" coordorigin="3368,732" coordsize="0,80" path="m3368,812l3368,732e" filled="false" stroked="true" strokeweight=".748pt" strokecolor="#939598">
                <v:path arrowok="t"/>
              </v:shape>
            </v:group>
            <v:group style="position:absolute;left:3328;top:732;width:2;height:80" coordorigin="3328,732" coordsize="2,80">
              <v:shape style="position:absolute;left:3328;top:732;width:2;height:80" coordorigin="3328,732" coordsize="1,80" path="m3328,812l3328,732e" filled="false" stroked="true" strokeweight=".748pt" strokecolor="#939598">
                <v:path arrowok="t"/>
              </v:shape>
            </v:group>
            <v:group style="position:absolute;left:3288;top:732;width:2;height:80" coordorigin="3288,732" coordsize="2,80">
              <v:shape style="position:absolute;left:3288;top:732;width:2;height:80" coordorigin="3288,732" coordsize="0,80" path="m3288,812l3288,732e" filled="false" stroked="true" strokeweight=".748pt" strokecolor="#939598">
                <v:path arrowok="t"/>
              </v:shape>
            </v:group>
            <v:group style="position:absolute;left:3248;top:732;width:2;height:80" coordorigin="3248,732" coordsize="2,80">
              <v:shape style="position:absolute;left:3248;top:732;width:2;height:80" coordorigin="3248,732" coordsize="1,80" path="m3248,812l3248,732e" filled="false" stroked="true" strokeweight=".748pt" strokecolor="#939598">
                <v:path arrowok="t"/>
              </v:shape>
            </v:group>
            <v:group style="position:absolute;left:3208;top:732;width:2;height:80" coordorigin="3208,732" coordsize="2,80">
              <v:shape style="position:absolute;left:3208;top:732;width:2;height:80" coordorigin="3208,732" coordsize="0,80" path="m3208,812l3208,732e" filled="false" stroked="true" strokeweight=".748pt" strokecolor="#939598">
                <v:path arrowok="t"/>
              </v:shape>
            </v:group>
            <v:group style="position:absolute;left:3168;top:732;width:2;height:80" coordorigin="3168,732" coordsize="2,80">
              <v:shape style="position:absolute;left:3168;top:732;width:2;height:80" coordorigin="3168,732" coordsize="1,80" path="m3168,812l3168,732e" filled="false" stroked="true" strokeweight=".748pt" strokecolor="#939598">
                <v:path arrowok="t"/>
              </v:shape>
            </v:group>
            <v:group style="position:absolute;left:3128;top:732;width:2;height:80" coordorigin="3128,732" coordsize="2,80">
              <v:shape style="position:absolute;left:3128;top:732;width:2;height:80" coordorigin="3128,732" coordsize="0,80" path="m3128,812l3128,732e" filled="false" stroked="true" strokeweight=".748pt" strokecolor="#939598">
                <v:path arrowok="t"/>
              </v:shape>
            </v:group>
            <v:group style="position:absolute;left:3088;top:732;width:2;height:80" coordorigin="3088,732" coordsize="2,80">
              <v:shape style="position:absolute;left:3088;top:732;width:2;height:80" coordorigin="3088,732" coordsize="0,80" path="m3088,812l3088,732e" filled="false" stroked="true" strokeweight=".748pt" strokecolor="#939598">
                <v:path arrowok="t"/>
              </v:shape>
            </v:group>
            <v:group style="position:absolute;left:3048;top:732;width:2;height:80" coordorigin="3048,732" coordsize="2,80">
              <v:shape style="position:absolute;left:3048;top:732;width:2;height:80" coordorigin="3048,732" coordsize="0,80" path="m3048,812l3048,732e" filled="false" stroked="true" strokeweight=".748pt" strokecolor="#939598">
                <v:path arrowok="t"/>
              </v:shape>
            </v:group>
            <v:group style="position:absolute;left:3008;top:732;width:2;height:80" coordorigin="3008,732" coordsize="2,80">
              <v:shape style="position:absolute;left:3008;top:732;width:2;height:80" coordorigin="3008,732" coordsize="1,80" path="m3008,812l3008,732e" filled="false" stroked="true" strokeweight=".748pt" strokecolor="#939598">
                <v:path arrowok="t"/>
              </v:shape>
            </v:group>
            <v:group style="position:absolute;left:2968;top:732;width:2;height:80" coordorigin="2968,732" coordsize="2,80">
              <v:shape style="position:absolute;left:2968;top:732;width:2;height:80" coordorigin="2968,732" coordsize="0,80" path="m2968,812l2968,732e" filled="false" stroked="true" strokeweight=".748pt" strokecolor="#939598">
                <v:path arrowok="t"/>
              </v:shape>
            </v:group>
            <v:group style="position:absolute;left:2928;top:732;width:2;height:80" coordorigin="2928,732" coordsize="2,80">
              <v:shape style="position:absolute;left:2928;top:732;width:2;height:80" coordorigin="2928,732" coordsize="0,80" path="m2928,812l2928,732e" filled="false" stroked="true" strokeweight=".748pt" strokecolor="#939598">
                <v:path arrowok="t"/>
              </v:shape>
            </v:group>
            <v:group style="position:absolute;left:2888;top:732;width:2;height:80" coordorigin="2888,732" coordsize="2,80">
              <v:shape style="position:absolute;left:2888;top:732;width:2;height:80" coordorigin="2888,732" coordsize="1,80" path="m2888,812l2888,732e" filled="false" stroked="true" strokeweight=".748pt" strokecolor="#939598">
                <v:path arrowok="t"/>
              </v:shape>
            </v:group>
            <v:group style="position:absolute;left:2848;top:732;width:2;height:80" coordorigin="2848,732" coordsize="2,80">
              <v:shape style="position:absolute;left:2848;top:732;width:2;height:80" coordorigin="2848,732" coordsize="0,80" path="m2848,812l2848,732e" filled="false" stroked="true" strokeweight=".748pt" strokecolor="#939598">
                <v:path arrowok="t"/>
              </v:shape>
            </v:group>
            <v:group style="position:absolute;left:2808;top:732;width:2;height:80" coordorigin="2808,732" coordsize="2,80">
              <v:shape style="position:absolute;left:2808;top:732;width:2;height:80" coordorigin="2808,732" coordsize="1,80" path="m2808,812l2808,732e" filled="false" stroked="true" strokeweight=".748pt" strokecolor="#939598">
                <v:path arrowok="t"/>
              </v:shape>
            </v:group>
            <v:group style="position:absolute;left:2768;top:732;width:2;height:80" coordorigin="2768,732" coordsize="2,80">
              <v:shape style="position:absolute;left:2768;top:732;width:2;height:80" coordorigin="2768,732" coordsize="0,80" path="m2768,812l2768,732e" filled="false" stroked="true" strokeweight=".748pt" strokecolor="#939598">
                <v:path arrowok="t"/>
              </v:shape>
            </v:group>
            <v:group style="position:absolute;left:2728;top:732;width:2;height:80" coordorigin="2728,732" coordsize="2,80">
              <v:shape style="position:absolute;left:2728;top:732;width:2;height:80" coordorigin="2728,732" coordsize="0,80" path="m2728,812l2728,732e" filled="false" stroked="true" strokeweight=".748pt" strokecolor="#939598">
                <v:path arrowok="t"/>
              </v:shape>
            </v:group>
            <v:group style="position:absolute;left:2688;top:732;width:2;height:80" coordorigin="2688,732" coordsize="2,80">
              <v:shape style="position:absolute;left:2688;top:732;width:2;height:80" coordorigin="2688,732" coordsize="0,80" path="m2688,812l2688,732e" filled="false" stroked="true" strokeweight=".748pt" strokecolor="#939598">
                <v:path arrowok="t"/>
              </v:shape>
            </v:group>
            <v:group style="position:absolute;left:2648;top:732;width:2;height:80" coordorigin="2648,732" coordsize="2,80">
              <v:shape style="position:absolute;left:2648;top:732;width:2;height:80" coordorigin="2648,732" coordsize="1,80" path="m2648,812l2648,732e" filled="false" stroked="true" strokeweight=".748pt" strokecolor="#939598">
                <v:path arrowok="t"/>
              </v:shape>
            </v:group>
            <v:group style="position:absolute;left:2608;top:732;width:2;height:80" coordorigin="2608,732" coordsize="2,80">
              <v:shape style="position:absolute;left:2608;top:732;width:2;height:80" coordorigin="2608,732" coordsize="0,80" path="m2608,812l2608,732e" filled="false" stroked="true" strokeweight=".748pt" strokecolor="#939598">
                <v:path arrowok="t"/>
              </v:shape>
            </v:group>
            <v:group style="position:absolute;left:2568;top:732;width:2;height:80" coordorigin="2568,732" coordsize="2,80">
              <v:shape style="position:absolute;left:2568;top:732;width:2;height:80" coordorigin="2568,732" coordsize="0,80" path="m2568,812l2568,732e" filled="false" stroked="true" strokeweight=".748pt" strokecolor="#939598">
                <v:path arrowok="t"/>
              </v:shape>
            </v:group>
            <v:group style="position:absolute;left:2528;top:732;width:2;height:80" coordorigin="2528,732" coordsize="2,80">
              <v:shape style="position:absolute;left:2528;top:732;width:2;height:80" coordorigin="2528,732" coordsize="0,80" path="m2528,812l2528,732e" filled="false" stroked="true" strokeweight=".748pt" strokecolor="#939598">
                <v:path arrowok="t"/>
              </v:shape>
            </v:group>
            <v:group style="position:absolute;left:2488;top:732;width:2;height:80" coordorigin="2488,732" coordsize="2,80">
              <v:shape style="position:absolute;left:2488;top:732;width:2;height:80" coordorigin="2488,732" coordsize="1,80" path="m2488,812l2488,732e" filled="false" stroked="true" strokeweight=".748pt" strokecolor="#939598">
                <v:path arrowok="t"/>
              </v:shape>
            </v:group>
            <v:group style="position:absolute;left:2448;top:732;width:2;height:80" coordorigin="2448,732" coordsize="2,80">
              <v:shape style="position:absolute;left:2448;top:732;width:2;height:80" coordorigin="2448,732" coordsize="0,80" path="m2448,812l2448,732e" filled="false" stroked="true" strokeweight=".748pt" strokecolor="#939598">
                <v:path arrowok="t"/>
              </v:shape>
            </v:group>
            <v:group style="position:absolute;left:2408;top:732;width:2;height:80" coordorigin="2408,732" coordsize="2,80">
              <v:shape style="position:absolute;left:2408;top:732;width:2;height:80" coordorigin="2408,732" coordsize="1,80" path="m2408,812l2408,732e" filled="false" stroked="true" strokeweight=".748pt" strokecolor="#939598">
                <v:path arrowok="t"/>
              </v:shape>
            </v:group>
            <v:group style="position:absolute;left:2368;top:732;width:2;height:80" coordorigin="2368,732" coordsize="2,80">
              <v:shape style="position:absolute;left:2368;top:732;width:2;height:80" coordorigin="2368,732" coordsize="1,80" path="m2368,812l2368,732e" filled="false" stroked="true" strokeweight=".748pt" strokecolor="#939598">
                <v:path arrowok="t"/>
              </v:shape>
            </v:group>
            <v:group style="position:absolute;left:2328;top:732;width:2;height:80" coordorigin="2328,732" coordsize="2,80">
              <v:shape style="position:absolute;left:2328;top:732;width:2;height:80" coordorigin="2328,732" coordsize="0,80" path="m2328,812l2328,732e" filled="false" stroked="true" strokeweight=".748pt" strokecolor="#939598">
                <v:path arrowok="t"/>
              </v:shape>
            </v:group>
            <v:group style="position:absolute;left:2288;top:732;width:2;height:80" coordorigin="2288,732" coordsize="2,80">
              <v:shape style="position:absolute;left:2288;top:732;width:2;height:80" coordorigin="2288,732" coordsize="1,80" path="m2288,812l2288,732e" filled="false" stroked="true" strokeweight=".748pt" strokecolor="#939598">
                <v:path arrowok="t"/>
              </v:shape>
            </v:group>
            <v:group style="position:absolute;left:2248;top:732;width:2;height:80" coordorigin="2248,732" coordsize="2,80">
              <v:shape style="position:absolute;left:2248;top:732;width:2;height:80" coordorigin="2248,732" coordsize="0,80" path="m2248,812l2248,732e" filled="false" stroked="true" strokeweight=".748pt" strokecolor="#939598">
                <v:path arrowok="t"/>
              </v:shape>
            </v:group>
            <v:group style="position:absolute;left:2208;top:732;width:2;height:80" coordorigin="2208,732" coordsize="2,80">
              <v:shape style="position:absolute;left:2208;top:732;width:2;height:80" coordorigin="2208,732" coordsize="0,80" path="m2208,812l2208,732e" filled="false" stroked="true" strokeweight=".748pt" strokecolor="#939598">
                <v:path arrowok="t"/>
              </v:shape>
            </v:group>
            <v:group style="position:absolute;left:2168;top:732;width:2;height:80" coordorigin="2168,732" coordsize="2,80">
              <v:shape style="position:absolute;left:2168;top:732;width:2;height:80" coordorigin="2168,732" coordsize="0,80" path="m2168,812l2168,732e" filled="false" stroked="true" strokeweight=".748pt" strokecolor="#939598">
                <v:path arrowok="t"/>
              </v:shape>
            </v:group>
            <v:group style="position:absolute;left:2128;top:732;width:2;height:80" coordorigin="2128,732" coordsize="2,80">
              <v:shape style="position:absolute;left:2128;top:732;width:2;height:80" coordorigin="2128,732" coordsize="1,80" path="m2128,812l2128,732e" filled="false" stroked="true" strokeweight=".748pt" strokecolor="#939598">
                <v:path arrowok="t"/>
              </v:shape>
            </v:group>
            <v:group style="position:absolute;left:2088;top:732;width:2;height:80" coordorigin="2088,732" coordsize="2,80">
              <v:shape style="position:absolute;left:2088;top:732;width:2;height:80" coordorigin="2088,732" coordsize="0,80" path="m2088,812l2088,732e" filled="false" stroked="true" strokeweight=".748pt" strokecolor="#939598">
                <v:path arrowok="t"/>
              </v:shape>
            </v:group>
            <v:group style="position:absolute;left:2048;top:732;width:2;height:80" coordorigin="2048,732" coordsize="2,80">
              <v:shape style="position:absolute;left:2048;top:732;width:2;height:80" coordorigin="2048,732" coordsize="1,80" path="m2048,812l2048,732e" filled="false" stroked="true" strokeweight=".748pt" strokecolor="#939598">
                <v:path arrowok="t"/>
              </v:shape>
            </v:group>
            <v:group style="position:absolute;left:2008;top:732;width:2;height:80" coordorigin="2008,732" coordsize="2,80">
              <v:shape style="position:absolute;left:2008;top:732;width:2;height:80" coordorigin="2008,732" coordsize="0,80" path="m2008,812l2008,732e" filled="false" stroked="true" strokeweight=".748pt" strokecolor="#939598">
                <v:path arrowok="t"/>
              </v:shape>
            </v:group>
            <v:group style="position:absolute;left:1968;top:732;width:2;height:80" coordorigin="1968,732" coordsize="2,80">
              <v:shape style="position:absolute;left:1968;top:732;width:2;height:80" coordorigin="1968,732" coordsize="1,80" path="m1968,812l1968,732e" filled="false" stroked="true" strokeweight=".748pt" strokecolor="#939598">
                <v:path arrowok="t"/>
              </v:shape>
            </v:group>
            <v:group style="position:absolute;left:1928;top:732;width:2;height:80" coordorigin="1928,732" coordsize="2,80">
              <v:shape style="position:absolute;left:1928;top:732;width:2;height:80" coordorigin="1928,732" coordsize="0,80" path="m1928,812l1928,732e" filled="false" stroked="true" strokeweight=".748pt" strokecolor="#939598">
                <v:path arrowok="t"/>
              </v:shape>
            </v:group>
            <v:group style="position:absolute;left:1888;top:732;width:2;height:80" coordorigin="1888,732" coordsize="2,80">
              <v:shape style="position:absolute;left:1888;top:732;width:2;height:80" coordorigin="1888,732" coordsize="1,80" path="m1888,812l1888,732e" filled="false" stroked="true" strokeweight=".748pt" strokecolor="#939598">
                <v:path arrowok="t"/>
              </v:shape>
            </v:group>
            <v:group style="position:absolute;left:1848;top:732;width:2;height:80" coordorigin="1848,732" coordsize="2,80">
              <v:shape style="position:absolute;left:1848;top:732;width:2;height:80" coordorigin="1848,732" coordsize="1,80" path="m1848,812l1848,732e" filled="false" stroked="true" strokeweight=".748pt" strokecolor="#939598">
                <v:path arrowok="t"/>
              </v:shape>
            </v:group>
            <v:group style="position:absolute;left:1808;top:732;width:2;height:80" coordorigin="1808,732" coordsize="2,80">
              <v:shape style="position:absolute;left:1808;top:732;width:2;height:80" coordorigin="1808,732" coordsize="0,80" path="m1808,812l1808,732e" filled="false" stroked="true" strokeweight=".748pt" strokecolor="#939598">
                <v:path arrowok="t"/>
              </v:shape>
            </v:group>
            <v:group style="position:absolute;left:1768;top:732;width:2;height:80" coordorigin="1768,732" coordsize="2,80">
              <v:shape style="position:absolute;left:1768;top:732;width:2;height:80" coordorigin="1768,732" coordsize="0,80" path="m1768,812l1768,732e" filled="false" stroked="true" strokeweight=".748pt" strokecolor="#939598">
                <v:path arrowok="t"/>
              </v:shape>
            </v:group>
            <v:group style="position:absolute;left:1728;top:732;width:2;height:80" coordorigin="1728,732" coordsize="2,80">
              <v:shape style="position:absolute;left:1728;top:732;width:2;height:80" coordorigin="1728,732" coordsize="0,80" path="m1728,812l1728,732e" filled="false" stroked="true" strokeweight=".748pt" strokecolor="#939598">
                <v:path arrowok="t"/>
              </v:shape>
            </v:group>
            <v:group style="position:absolute;left:1688;top:732;width:2;height:80" coordorigin="1688,732" coordsize="2,80">
              <v:shape style="position:absolute;left:1688;top:732;width:2;height:80" coordorigin="1688,732" coordsize="1,80" path="m1688,812l1688,732e" filled="false" stroked="true" strokeweight=".748pt" strokecolor="#939598">
                <v:path arrowok="t"/>
              </v:shape>
            </v:group>
            <v:group style="position:absolute;left:1648;top:732;width:2;height:80" coordorigin="1648,732" coordsize="2,80">
              <v:shape style="position:absolute;left:1648;top:732;width:2;height:80" coordorigin="1648,732" coordsize="0,80" path="m1648,812l1648,732e" filled="false" stroked="true" strokeweight=".748pt" strokecolor="#939598">
                <v:path arrowok="t"/>
              </v:shape>
            </v:group>
            <v:group style="position:absolute;left:1608;top:732;width:2;height:80" coordorigin="1608,732" coordsize="2,80">
              <v:shape style="position:absolute;left:1608;top:732;width:2;height:80" coordorigin="1608,732" coordsize="1,80" path="m1608,812l1608,732e" filled="false" stroked="true" strokeweight=".748pt" strokecolor="#939598">
                <v:path arrowok="t"/>
              </v:shape>
            </v:group>
            <v:group style="position:absolute;left:1568;top:732;width:2;height:80" coordorigin="1568,732" coordsize="2,80">
              <v:shape style="position:absolute;left:1568;top:732;width:2;height:80" coordorigin="1568,732" coordsize="0,80" path="m1568,812l1568,732e" filled="false" stroked="true" strokeweight=".748pt" strokecolor="#939598">
                <v:path arrowok="t"/>
              </v:shape>
            </v:group>
            <v:group style="position:absolute;left:1528;top:732;width:2;height:80" coordorigin="1528,732" coordsize="2,80">
              <v:shape style="position:absolute;left:1528;top:732;width:2;height:80" coordorigin="1528,732" coordsize="1,80" path="m1528,812l1528,732e" filled="false" stroked="true" strokeweight=".748pt" strokecolor="#939598">
                <v:path arrowok="t"/>
              </v:shape>
            </v:group>
            <v:group style="position:absolute;left:1488;top:732;width:2;height:80" coordorigin="1488,732" coordsize="2,80">
              <v:shape style="position:absolute;left:1488;top:732;width:2;height:80" coordorigin="1488,732" coordsize="0,80" path="m1488,812l1488,732e" filled="false" stroked="true" strokeweight=".748pt" strokecolor="#939598">
                <v:path arrowok="t"/>
              </v:shape>
            </v:group>
            <v:group style="position:absolute;left:1448;top:732;width:2;height:80" coordorigin="1448,732" coordsize="2,80">
              <v:shape style="position:absolute;left:1448;top:732;width:2;height:80" coordorigin="1448,732" coordsize="1,80" path="m1448,812l1448,732e" filled="false" stroked="true" strokeweight=".748pt" strokecolor="#939598">
                <v:path arrowok="t"/>
              </v:shape>
            </v:group>
            <v:group style="position:absolute;left:1408;top:732;width:2;height:80" coordorigin="1408,732" coordsize="2,80">
              <v:shape style="position:absolute;left:1408;top:732;width:2;height:80" coordorigin="1408,732" coordsize="0,80" path="m1408,812l1408,732e" filled="false" stroked="true" strokeweight=".748pt" strokecolor="#939598">
                <v:path arrowok="t"/>
              </v:shape>
            </v:group>
            <v:group style="position:absolute;left:1368;top:732;width:2;height:80" coordorigin="1368,732" coordsize="2,80">
              <v:shape style="position:absolute;left:1368;top:732;width:2;height:80" coordorigin="1368,732" coordsize="1,80" path="m1368,812l1368,732e" filled="false" stroked="true" strokeweight=".748pt" strokecolor="#939598">
                <v:path arrowok="t"/>
              </v:shape>
            </v:group>
            <v:group style="position:absolute;left:1328;top:732;width:2;height:80" coordorigin="1328,732" coordsize="2,80">
              <v:shape style="position:absolute;left:1328;top:732;width:2;height:80" coordorigin="1328,732" coordsize="0,80" path="m1328,812l1328,732e" filled="false" stroked="true" strokeweight=".748pt" strokecolor="#939598">
                <v:path arrowok="t"/>
              </v:shape>
            </v:group>
            <v:group style="position:absolute;left:1288;top:732;width:2;height:80" coordorigin="1288,732" coordsize="2,80">
              <v:shape style="position:absolute;left:1288;top:732;width:2;height:80" coordorigin="1288,732" coordsize="0,80" path="m1288,812l1288,732e" filled="false" stroked="true" strokeweight=".748pt" strokecolor="#939598">
                <v:path arrowok="t"/>
              </v:shape>
            </v:group>
            <v:group style="position:absolute;left:1248;top:732;width:2;height:80" coordorigin="1248,732" coordsize="2,80">
              <v:shape style="position:absolute;left:1248;top:732;width:2;height:80" coordorigin="1248,732" coordsize="1,80" path="m1248,812l1248,732e" filled="false" stroked="true" strokeweight=".748pt" strokecolor="#939598">
                <v:path arrowok="t"/>
              </v:shape>
            </v:group>
            <v:group style="position:absolute;left:1208;top:732;width:2;height:80" coordorigin="1208,732" coordsize="2,80">
              <v:shape style="position:absolute;left:1208;top:732;width:2;height:80" coordorigin="1208,732" coordsize="0,80" path="m1208,812l1208,732e" filled="false" stroked="true" strokeweight=".748pt" strokecolor="#939598">
                <v:path arrowok="t"/>
              </v:shape>
            </v:group>
            <v:group style="position:absolute;left:1168;top:732;width:2;height:80" coordorigin="1168,732" coordsize="2,80">
              <v:shape style="position:absolute;left:1168;top:732;width:2;height:80" coordorigin="1168,732" coordsize="1,80" path="m1168,812l1168,732e" filled="false" stroked="true" strokeweight=".748pt" strokecolor="#939598">
                <v:path arrowok="t"/>
              </v:shape>
            </v:group>
            <v:group style="position:absolute;left:1128;top:732;width:2;height:80" coordorigin="1128,732" coordsize="2,80">
              <v:shape style="position:absolute;left:1128;top:732;width:2;height:80" coordorigin="1128,732" coordsize="0,80" path="m1128,812l1128,732e" filled="false" stroked="true" strokeweight=".748pt" strokecolor="#939598">
                <v:path arrowok="t"/>
              </v:shape>
            </v:group>
            <v:group style="position:absolute;left:1088;top:732;width:2;height:80" coordorigin="1088,732" coordsize="2,80">
              <v:shape style="position:absolute;left:1088;top:732;width:2;height:80" coordorigin="1088,732" coordsize="1,80" path="m1088,812l1088,732e" filled="false" stroked="true" strokeweight=".748pt" strokecolor="#939598">
                <v:path arrowok="t"/>
              </v:shape>
            </v:group>
            <v:group style="position:absolute;left:1048;top:732;width:2;height:80" coordorigin="1048,732" coordsize="2,80">
              <v:shape style="position:absolute;left:1048;top:732;width:2;height:80" coordorigin="1048,732" coordsize="0,80" path="m1048,812l1048,732e" filled="false" stroked="true" strokeweight=".748pt" strokecolor="#939598">
                <v:path arrowok="t"/>
              </v:shape>
            </v:group>
            <v:group style="position:absolute;left:1008;top:732;width:2;height:80" coordorigin="1008,732" coordsize="2,80">
              <v:shape style="position:absolute;left:1008;top:732;width:2;height:80" coordorigin="1008,732" coordsize="1,80" path="m1008,812l1008,732e" filled="false" stroked="true" strokeweight=".748pt" strokecolor="#939598">
                <v:path arrowok="t"/>
              </v:shape>
            </v:group>
            <v:group style="position:absolute;left:968;top:732;width:2;height:80" coordorigin="968,732" coordsize="2,80">
              <v:shape style="position:absolute;left:968;top:732;width:2;height:80" coordorigin="968,732" coordsize="0,80" path="m968,812l968,732e" filled="false" stroked="true" strokeweight=".748pt" strokecolor="#939598">
                <v:path arrowok="t"/>
              </v:shape>
            </v:group>
            <v:group style="position:absolute;left:928;top:732;width:2;height:80" coordorigin="928,732" coordsize="2,80">
              <v:shape style="position:absolute;left:928;top:732;width:2;height:80" coordorigin="928,732" coordsize="1,80" path="m928,812l928,732e" filled="false" stroked="true" strokeweight=".748pt" strokecolor="#939598">
                <v:path arrowok="t"/>
              </v:shape>
            </v:group>
            <v:group style="position:absolute;left:888;top:732;width:2;height:80" coordorigin="888,732" coordsize="2,80">
              <v:shape style="position:absolute;left:888;top:732;width:2;height:80" coordorigin="888,732" coordsize="0,80" path="m888,812l888,732e" filled="false" stroked="true" strokeweight=".748pt" strokecolor="#939598">
                <v:path arrowok="t"/>
              </v:shape>
            </v:group>
            <v:group style="position:absolute;left:848;top:732;width:2;height:80" coordorigin="848,732" coordsize="2,80">
              <v:shape style="position:absolute;left:848;top:732;width:2;height:80" coordorigin="848,732" coordsize="0,80" path="m848,812l848,732e" filled="false" stroked="true" strokeweight=".748pt" strokecolor="#939598">
                <v:path arrowok="t"/>
              </v:shape>
            </v:group>
            <v:group style="position:absolute;left:808;top:732;width:2;height:80" coordorigin="808,732" coordsize="2,80">
              <v:shape style="position:absolute;left:808;top:732;width:2;height:80" coordorigin="808,732" coordsize="0,80" path="m808,812l808,732e" filled="false" stroked="true" strokeweight=".748pt" strokecolor="#939598">
                <v:path arrowok="t"/>
              </v:shape>
            </v:group>
            <v:group style="position:absolute;left:768;top:732;width:2;height:80" coordorigin="768,732" coordsize="2,80">
              <v:shape style="position:absolute;left:768;top:732;width:2;height:80" coordorigin="768,732" coordsize="1,80" path="m768,812l768,732e" filled="false" stroked="true" strokeweight=".748pt" strokecolor="#939598">
                <v:path arrowok="t"/>
              </v:shape>
            </v:group>
            <v:group style="position:absolute;left:728;top:732;width:2;height:80" coordorigin="728,732" coordsize="2,80">
              <v:shape style="position:absolute;left:728;top:732;width:2;height:80" coordorigin="728,732" coordsize="1,80" path="m728,812l728,732e" filled="false" stroked="true" strokeweight=".748pt" strokecolor="#939598">
                <v:path arrowok="t"/>
              </v:shape>
            </v:group>
            <v:group style="position:absolute;left:688;top:732;width:2;height:80" coordorigin="688,732" coordsize="2,80">
              <v:shape style="position:absolute;left:688;top:732;width:2;height:80" coordorigin="688,732" coordsize="0,80" path="m688,812l688,732e" filled="false" stroked="true" strokeweight=".748pt" strokecolor="#939598">
                <v:path arrowok="t"/>
              </v:shape>
            </v:group>
            <v:group style="position:absolute;left:648;top:732;width:2;height:80" coordorigin="648,732" coordsize="2,80">
              <v:shape style="position:absolute;left:648;top:732;width:2;height:80" coordorigin="648,732" coordsize="1,80" path="m648,812l648,732e" filled="false" stroked="true" strokeweight=".748pt" strokecolor="#939598">
                <v:path arrowok="t"/>
              </v:shape>
            </v:group>
            <v:group style="position:absolute;left:608;top:732;width:2;height:80" coordorigin="608,732" coordsize="2,80">
              <v:shape style="position:absolute;left:608;top:732;width:2;height:80" coordorigin="608,732" coordsize="0,80" path="m608,812l608,732e" filled="false" stroked="true" strokeweight=".748pt" strokecolor="#939598">
                <v:path arrowok="t"/>
              </v:shape>
            </v:group>
            <v:group style="position:absolute;left:568;top:732;width:2;height:80" coordorigin="568,732" coordsize="2,80">
              <v:shape style="position:absolute;left:568;top:732;width:2;height:80" coordorigin="568,732" coordsize="1,80" path="m568,812l568,732e" filled="false" stroked="true" strokeweight=".748pt" strokecolor="#939598">
                <v:path arrowok="t"/>
              </v:shape>
            </v:group>
            <v:group style="position:absolute;left:528;top:732;width:2;height:80" coordorigin="528,732" coordsize="2,80">
              <v:shape style="position:absolute;left:528;top:732;width:2;height:80" coordorigin="528,732" coordsize="0,80" path="m528,812l528,732e" filled="false" stroked="true" strokeweight=".748pt" strokecolor="#939598">
                <v:path arrowok="t"/>
              </v:shape>
            </v:group>
            <v:group style="position:absolute;left:488;top:732;width:2;height:80" coordorigin="488,732" coordsize="2,80">
              <v:shape style="position:absolute;left:488;top:732;width:2;height:80" coordorigin="488,732" coordsize="1,80" path="m488,812l488,732e" filled="false" stroked="true" strokeweight=".748pt" strokecolor="#939598">
                <v:path arrowok="t"/>
              </v:shape>
            </v:group>
            <v:group style="position:absolute;left:448;top:732;width:2;height:80" coordorigin="448,732" coordsize="2,80">
              <v:shape style="position:absolute;left:448;top:732;width:2;height:80" coordorigin="448,732" coordsize="0,80" path="m448,812l448,732e" filled="false" stroked="true" strokeweight=".748pt" strokecolor="#939598">
                <v:path arrowok="t"/>
              </v:shape>
            </v:group>
            <v:group style="position:absolute;left:408;top:732;width:2;height:80" coordorigin="408,732" coordsize="2,80">
              <v:shape style="position:absolute;left:408;top:732;width:2;height:80" coordorigin="408,732" coordsize="0,80" path="m408,812l408,732e" filled="false" stroked="true" strokeweight=".748pt" strokecolor="#939598">
                <v:path arrowok="t"/>
              </v:shape>
            </v:group>
            <v:group style="position:absolute;left:368;top:732;width:2;height:80" coordorigin="368,732" coordsize="2,80">
              <v:shape style="position:absolute;left:368;top:732;width:2;height:80" coordorigin="368,732" coordsize="0,80" path="m368,812l368,732e" filled="false" stroked="true" strokeweight=".748pt" strokecolor="#939598">
                <v:path arrowok="t"/>
              </v:shape>
            </v:group>
            <v:group style="position:absolute;left:328;top:732;width:2;height:80" coordorigin="328,732" coordsize="2,80">
              <v:shape style="position:absolute;left:328;top:732;width:2;height:80" coordorigin="328,732" coordsize="1,80" path="m328,812l328,732e" filled="false" stroked="true" strokeweight=".748pt" strokecolor="#939598">
                <v:path arrowok="t"/>
              </v:shape>
            </v:group>
            <v:group style="position:absolute;left:288;top:732;width:2;height:80" coordorigin="288,732" coordsize="2,80">
              <v:shape style="position:absolute;left:288;top:732;width:2;height:80" coordorigin="288,732" coordsize="0,80" path="m288,812l288,732e" filled="false" stroked="true" strokeweight=".748pt" strokecolor="#939598">
                <v:path arrowok="t"/>
              </v:shape>
            </v:group>
            <v:group style="position:absolute;left:248;top:732;width:2;height:80" coordorigin="248,732" coordsize="2,80">
              <v:shape style="position:absolute;left:248;top:732;width:2;height:80" coordorigin="248,732" coordsize="1,80" path="m248,812l248,732e" filled="false" stroked="true" strokeweight=".748pt" strokecolor="#939598">
                <v:path arrowok="t"/>
              </v:shape>
            </v:group>
            <v:group style="position:absolute;left:208;top:732;width:2;height:80" coordorigin="208,732" coordsize="2,80">
              <v:shape style="position:absolute;left:208;top:732;width:2;height:80" coordorigin="208,732" coordsize="1,80" path="m208,812l208,732e" filled="false" stroked="true" strokeweight=".748pt" strokecolor="#939598">
                <v:path arrowok="t"/>
              </v:shape>
            </v:group>
            <v:group style="position:absolute;left:168;top:732;width:2;height:80" coordorigin="168,732" coordsize="2,80">
              <v:shape style="position:absolute;left:168;top:732;width:2;height:80" coordorigin="168,732" coordsize="0,80" path="m168,812l168,732e" filled="false" stroked="true" strokeweight=".748pt" strokecolor="#939598">
                <v:path arrowok="t"/>
              </v:shape>
            </v:group>
            <v:group style="position:absolute;left:128;top:732;width:2;height:80" coordorigin="128,732" coordsize="2,80">
              <v:shape style="position:absolute;left:128;top:732;width:2;height:80" coordorigin="128,732" coordsize="1,80" path="m128,812l128,732e" filled="false" stroked="true" strokeweight=".748pt" strokecolor="#939598">
                <v:path arrowok="t"/>
              </v:shape>
            </v:group>
            <v:group style="position:absolute;left:88;top:732;width:2;height:80" coordorigin="88,732" coordsize="2,80">
              <v:shape style="position:absolute;left:88;top:732;width:2;height:80" coordorigin="88,732" coordsize="0,80" path="m88,812l88,732e" filled="false" stroked="true" strokeweight=".748pt" strokecolor="#939598">
                <v:path arrowok="t"/>
              </v:shape>
            </v:group>
            <v:group style="position:absolute;left:47;top:732;width:2;height:80" coordorigin="47,732" coordsize="2,80">
              <v:shape style="position:absolute;left:47;top:732;width:2;height:80" coordorigin="47,732" coordsize="1,80" path="m48,812l47,732e" filled="false" stroked="true" strokeweight=".748pt" strokecolor="#939598">
                <v:path arrowok="t"/>
              </v:shape>
            </v:group>
            <v:group style="position:absolute;left:7;top:732;width:2;height:80" coordorigin="7,732" coordsize="2,80">
              <v:shape style="position:absolute;left:7;top:732;width:2;height:80" coordorigin="7,732" coordsize="0,80" path="m7,812l7,732e" filled="false" stroked="true" strokeweight=".748pt" strokecolor="#939598">
                <v:path arrowok="t"/>
              </v:shape>
              <v:shape style="position:absolute;left:5056;top:0;width:6463;height:1502" type="#_x0000_t75" stroked="false">
                <v:imagedata r:id="rId21" o:title=""/>
              </v:shape>
            </v:group>
          </v:group>
        </w:pict>
      </w:r>
      <w:r>
        <w:rPr>
          <w:rFonts w:ascii="Calibri" w:hAnsi="Calibri" w:cs="Calibri" w:eastAsia="Calibri"/>
          <w:position w:val="-29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64" w:lineRule="exact" w:before="193"/>
        <w:ind w:left="988" w:right="6224"/>
        <w:jc w:val="left"/>
      </w:pPr>
      <w:r>
        <w:rPr/>
        <w:pict>
          <v:group style="position:absolute;margin-left:310.643005pt;margin-top:9.404780pt;width:253.8pt;height:307.8pt;mso-position-horizontal-relative:page;mso-position-vertical-relative:paragraph;z-index:2896" coordorigin="6213,188" coordsize="5076,6156">
            <v:group style="position:absolute;left:6213;top:188;width:5076;height:6156" coordorigin="6213,188" coordsize="5076,6156">
              <v:shape style="position:absolute;left:6213;top:188;width:5076;height:6156" coordorigin="6213,188" coordsize="5076,6156" path="m6213,188l11289,188,11289,6344,6213,6344,6213,188xe" filled="true" fillcolor="#000000" stroked="false">
                <v:path arrowok="t"/>
                <v:fill type="solid"/>
              </v:shape>
              <v:shape style="position:absolute;left:6264;top:239;width:4697;height:5776" type="#_x0000_t75" stroked="false">
                <v:imagedata r:id="rId38" o:title=""/>
              </v:shape>
            </v:group>
            <w10:wrap type="none"/>
          </v:group>
        </w:pict>
      </w:r>
      <w:r>
        <w:rPr/>
        <w:t>Kangaroo was the main source of meat but</w:t>
      </w:r>
      <w:r>
        <w:rPr>
          <w:spacing w:val="-22"/>
        </w:rPr>
        <w:t> </w:t>
      </w:r>
      <w:r>
        <w:rPr/>
        <w:t>possum</w:t>
      </w:r>
      <w:r>
        <w:rPr/>
        <w:t> was also widely eaten. Wombats, emus,</w:t>
      </w:r>
      <w:r>
        <w:rPr>
          <w:spacing w:val="-13"/>
        </w:rPr>
        <w:t> </w:t>
      </w:r>
      <w:r>
        <w:rPr/>
        <w:t>koalas,</w:t>
      </w:r>
      <w:r>
        <w:rPr/>
        <w:t> echidnas, goannas and frogs were also</w:t>
      </w:r>
      <w:r>
        <w:rPr>
          <w:spacing w:val="-17"/>
        </w:rPr>
        <w:t> </w:t>
      </w:r>
      <w:r>
        <w:rPr/>
        <w:t>eaten,</w:t>
      </w:r>
    </w:p>
    <w:p>
      <w:pPr>
        <w:pStyle w:val="BodyText"/>
        <w:spacing w:line="264" w:lineRule="exact" w:before="0"/>
        <w:ind w:left="988" w:right="6224"/>
        <w:jc w:val="left"/>
      </w:pPr>
      <w:r>
        <w:rPr/>
        <w:t>along with ducks, swans, gulls, pelicans,</w:t>
      </w:r>
      <w:r>
        <w:rPr>
          <w:spacing w:val="-6"/>
        </w:rPr>
        <w:t> </w:t>
      </w:r>
      <w:r>
        <w:rPr/>
        <w:t>spoonbills,</w:t>
      </w:r>
      <w:r>
        <w:rPr/>
        <w:t> cormorants and sea eagles. Fish included</w:t>
      </w:r>
      <w:r>
        <w:rPr>
          <w:spacing w:val="-6"/>
        </w:rPr>
        <w:t> </w:t>
      </w:r>
      <w:r>
        <w:rPr/>
        <w:t>flounder</w:t>
      </w:r>
      <w:r>
        <w:rPr>
          <w:w w:val="99"/>
        </w:rPr>
        <w:t> </w:t>
      </w:r>
      <w:r>
        <w:rPr/>
        <w:t>and flat mullet, along with </w:t>
      </w:r>
      <w:r>
        <w:rPr>
          <w:spacing w:val="-3"/>
        </w:rPr>
        <w:t>snapper, </w:t>
      </w:r>
      <w:r>
        <w:rPr/>
        <w:t>garfish,</w:t>
      </w:r>
      <w:r>
        <w:rPr>
          <w:spacing w:val="-3"/>
        </w:rPr>
        <w:t> </w:t>
      </w:r>
      <w:r>
        <w:rPr/>
        <w:t>perch,</w:t>
      </w:r>
      <w:r>
        <w:rPr/>
        <w:t> bream, flathead, mussels and abalone. They</w:t>
      </w:r>
      <w:r>
        <w:rPr>
          <w:spacing w:val="-8"/>
        </w:rPr>
        <w:t> </w:t>
      </w:r>
      <w:r>
        <w:rPr/>
        <w:t>were</w:t>
      </w:r>
      <w:r>
        <w:rPr/>
        <w:t> caught with hooks made from bone and line</w:t>
      </w:r>
      <w:r>
        <w:rPr>
          <w:spacing w:val="-7"/>
        </w:rPr>
        <w:t> </w:t>
      </w:r>
      <w:r>
        <w:rPr/>
        <w:t>made</w:t>
      </w:r>
      <w:r>
        <w:rPr/>
        <w:t> from the bark of the </w:t>
      </w:r>
      <w:r>
        <w:rPr>
          <w:spacing w:val="-5"/>
        </w:rPr>
        <w:t>Yowan </w:t>
      </w:r>
      <w:r>
        <w:rPr/>
        <w:t>or caught in nets</w:t>
      </w:r>
      <w:r>
        <w:rPr>
          <w:spacing w:val="2"/>
        </w:rPr>
        <w:t> </w:t>
      </w:r>
      <w:r>
        <w:rPr/>
        <w:t>of</w:t>
      </w:r>
      <w:r>
        <w:rPr/>
        <w:t> stringy bark. Fish were wrapped in stringy</w:t>
      </w:r>
      <w:r>
        <w:rPr>
          <w:spacing w:val="-17"/>
        </w:rPr>
        <w:t> </w:t>
      </w:r>
      <w:r>
        <w:rPr/>
        <w:t>paperbark</w:t>
      </w:r>
      <w:r>
        <w:rPr/>
        <w:t> and steamed under hot</w:t>
      </w:r>
      <w:r>
        <w:rPr>
          <w:spacing w:val="-8"/>
        </w:rPr>
        <w:t> </w:t>
      </w:r>
      <w:r>
        <w:rPr/>
        <w:t>coals.</w:t>
      </w:r>
    </w:p>
    <w:p>
      <w:pPr>
        <w:pStyle w:val="BodyText"/>
        <w:spacing w:line="264" w:lineRule="exact"/>
        <w:ind w:left="988" w:right="6224"/>
        <w:jc w:val="left"/>
      </w:pPr>
      <w:r>
        <w:rPr/>
        <w:t>The Bogong Moth was an annual delicacy – a</w:t>
      </w:r>
      <w:r>
        <w:rPr>
          <w:spacing w:val="-7"/>
        </w:rPr>
        <w:t> </w:t>
      </w:r>
      <w:r>
        <w:rPr/>
        <w:t>major</w:t>
      </w:r>
      <w:r>
        <w:rPr/>
        <w:t> food source in the cooler months, eaten</w:t>
      </w:r>
      <w:r>
        <w:rPr>
          <w:spacing w:val="-14"/>
        </w:rPr>
        <w:t> </w:t>
      </w:r>
      <w:r>
        <w:rPr/>
        <w:t>cooked</w:t>
      </w:r>
      <w:r>
        <w:rPr/>
        <w:t> whole or as a paste. All of the clans would</w:t>
      </w:r>
      <w:r>
        <w:rPr>
          <w:spacing w:val="-8"/>
        </w:rPr>
        <w:t> </w:t>
      </w:r>
      <w:r>
        <w:rPr/>
        <w:t>assemble</w:t>
      </w:r>
      <w:r>
        <w:rPr/>
        <w:t> in the mountains at Omeo and feast on</w:t>
      </w:r>
      <w:r>
        <w:rPr>
          <w:spacing w:val="-9"/>
        </w:rPr>
        <w:t> </w:t>
      </w:r>
      <w:r>
        <w:rPr/>
        <w:t>Bogong</w:t>
      </w:r>
      <w:r>
        <w:rPr/>
        <w:t> Moth.</w:t>
      </w:r>
    </w:p>
    <w:p>
      <w:pPr>
        <w:pStyle w:val="BodyText"/>
        <w:spacing w:line="264" w:lineRule="exact"/>
        <w:ind w:left="988" w:right="6224"/>
        <w:jc w:val="left"/>
      </w:pPr>
      <w:r>
        <w:rPr/>
        <w:t>Many different plants were used for food</w:t>
      </w:r>
      <w:r>
        <w:rPr>
          <w:spacing w:val="-17"/>
        </w:rPr>
        <w:t> </w:t>
      </w:r>
      <w:r>
        <w:rPr/>
        <w:t>and</w:t>
      </w:r>
      <w:r>
        <w:rPr/>
        <w:t> medicines, and to produce baskets, nets and</w:t>
      </w:r>
      <w:r>
        <w:rPr>
          <w:spacing w:val="-16"/>
        </w:rPr>
        <w:t> </w:t>
      </w:r>
      <w:r>
        <w:rPr/>
        <w:t>tools.</w:t>
      </w:r>
      <w:r>
        <w:rPr/>
        <w:t> The underground tubers of water ribbons are still</w:t>
      </w:r>
      <w:r>
        <w:rPr>
          <w:spacing w:val="-26"/>
        </w:rPr>
        <w:t> </w:t>
      </w:r>
      <w:r>
        <w:rPr/>
        <w:t>a</w:t>
      </w:r>
      <w:r>
        <w:rPr/>
        <w:t> popular food. Silver banksia flowers were soaked</w:t>
      </w:r>
      <w:r>
        <w:rPr>
          <w:spacing w:val="-31"/>
        </w:rPr>
        <w:t> </w:t>
      </w:r>
      <w:r>
        <w:rPr/>
        <w:t>in</w:t>
      </w:r>
      <w:r>
        <w:rPr/>
        <w:t> wooden bowls to make a sweet drink. Pigface</w:t>
      </w:r>
      <w:r>
        <w:rPr>
          <w:spacing w:val="-23"/>
        </w:rPr>
        <w:t> </w:t>
      </w:r>
      <w:r>
        <w:rPr/>
        <w:t>was</w:t>
      </w:r>
      <w:r>
        <w:rPr/>
        <w:t> eaten for the salt – leaves eaten as greens and</w:t>
      </w:r>
      <w:r>
        <w:rPr>
          <w:spacing w:val="-23"/>
        </w:rPr>
        <w:t> </w:t>
      </w:r>
      <w:r>
        <w:rPr/>
        <w:t>the</w:t>
      </w:r>
      <w:r>
        <w:rPr/>
        <w:t> fleshy fruit was an accompaniment to fatty</w:t>
      </w:r>
      <w:r>
        <w:rPr>
          <w:spacing w:val="-23"/>
        </w:rPr>
        <w:t> </w:t>
      </w:r>
      <w:r>
        <w:rPr/>
        <w:t>meats</w:t>
      </w:r>
      <w:r>
        <w:rPr/>
        <w:t> like</w:t>
      </w:r>
      <w:r>
        <w:rPr>
          <w:spacing w:val="-7"/>
        </w:rPr>
        <w:t> </w:t>
      </w:r>
      <w:r>
        <w:rPr/>
        <w:t>echidna.</w:t>
      </w:r>
    </w:p>
    <w:p>
      <w:pPr>
        <w:pStyle w:val="BodyText"/>
        <w:spacing w:line="264" w:lineRule="exact"/>
        <w:ind w:left="988" w:right="6377"/>
        <w:jc w:val="left"/>
      </w:pPr>
      <w:r>
        <w:rPr>
          <w:rFonts w:ascii="Calibri"/>
        </w:rPr>
        <w:t>The bush also provided all of the remedies</w:t>
      </w:r>
      <w:r>
        <w:rPr>
          <w:rFonts w:ascii="Calibri"/>
          <w:spacing w:val="-13"/>
        </w:rPr>
        <w:t> </w:t>
      </w:r>
      <w:r>
        <w:rPr>
          <w:rFonts w:ascii="Calibri"/>
        </w:rPr>
        <w:t>and</w:t>
      </w:r>
      <w:r>
        <w:rPr>
          <w:rFonts w:ascii="Calibri"/>
          <w:w w:val="100"/>
        </w:rPr>
        <w:t> </w:t>
      </w:r>
      <w:r>
        <w:rPr/>
        <w:t>tools needed by our ancestors. </w:t>
      </w:r>
      <w:r>
        <w:rPr>
          <w:spacing w:val="-7"/>
        </w:rPr>
        <w:t>Tea </w:t>
      </w:r>
      <w:r>
        <w:rPr/>
        <w:t>tree</w:t>
      </w:r>
      <w:r>
        <w:rPr>
          <w:spacing w:val="-3"/>
        </w:rPr>
        <w:t> </w:t>
      </w:r>
      <w:r>
        <w:rPr/>
        <w:t>would</w:t>
      </w:r>
      <w:r>
        <w:rPr/>
        <w:t> treat cuts, bruises and sprains. Old man weed</w:t>
      </w:r>
      <w:r>
        <w:rPr>
          <w:spacing w:val="-13"/>
        </w:rPr>
        <w:t> </w:t>
      </w:r>
      <w:r>
        <w:rPr/>
        <w:t>and</w:t>
      </w:r>
      <w:r>
        <w:rPr/>
        <w:t> river mint were for chest and breathing</w:t>
      </w:r>
      <w:r>
        <w:rPr>
          <w:spacing w:val="-30"/>
        </w:rPr>
        <w:t> </w:t>
      </w:r>
      <w:r>
        <w:rPr/>
        <w:t>problems,</w:t>
      </w:r>
    </w:p>
    <w:p>
      <w:pPr>
        <w:pStyle w:val="BodyText"/>
        <w:spacing w:line="264" w:lineRule="exact" w:before="0"/>
        <w:ind w:left="988" w:right="6224"/>
        <w:jc w:val="left"/>
      </w:pPr>
      <w:r>
        <w:rPr/>
        <w:t>poultices were made of wattlebark. Milk thistle</w:t>
      </w:r>
      <w:r>
        <w:rPr>
          <w:spacing w:val="-22"/>
        </w:rPr>
        <w:t> </w:t>
      </w:r>
      <w:r>
        <w:rPr/>
        <w:t>was</w:t>
      </w:r>
      <w:r>
        <w:rPr/>
        <w:t> an anaesthetic. If other treatments failed, a</w:t>
      </w:r>
      <w:r>
        <w:rPr>
          <w:spacing w:val="-12"/>
        </w:rPr>
        <w:t> </w:t>
      </w:r>
      <w:r>
        <w:rPr>
          <w:rFonts w:ascii="Calibri"/>
          <w:i/>
        </w:rPr>
        <w:t>mulla</w:t>
      </w:r>
      <w:r>
        <w:rPr>
          <w:rFonts w:ascii="Calibri"/>
          <w:i/>
          <w:w w:val="100"/>
        </w:rPr>
        <w:t> </w:t>
      </w:r>
      <w:r>
        <w:rPr>
          <w:rFonts w:ascii="Calibri"/>
          <w:i/>
        </w:rPr>
        <w:t>mulung </w:t>
      </w:r>
      <w:r>
        <w:rPr/>
        <w:t>was called for spiritual remedies. The</w:t>
      </w:r>
      <w:r>
        <w:rPr>
          <w:spacing w:val="-11"/>
        </w:rPr>
        <w:t> </w:t>
      </w:r>
      <w:r>
        <w:rPr/>
        <w:t>hard</w:t>
      </w:r>
      <w:r>
        <w:rPr/>
        <w:t> wood of the wattle blackwood was prized for</w:t>
      </w:r>
      <w:r>
        <w:rPr>
          <w:spacing w:val="-24"/>
        </w:rPr>
        <w:t> </w:t>
      </w:r>
      <w:r>
        <w:rPr/>
        <w:t>spear</w:t>
      </w:r>
      <w:r>
        <w:rPr/>
        <w:t> throwers and shields, while its bark was heated</w:t>
      </w:r>
      <w:r>
        <w:rPr>
          <w:spacing w:val="-15"/>
        </w:rPr>
        <w:t> </w:t>
      </w:r>
      <w:r>
        <w:rPr/>
        <w:t>and</w:t>
      </w:r>
      <w:r>
        <w:rPr/>
        <w:t> soaked in water for bathing rheumatic joints and</w:t>
      </w:r>
      <w:r>
        <w:rPr>
          <w:spacing w:val="-29"/>
        </w:rPr>
        <w:t> </w:t>
      </w:r>
      <w:r>
        <w:rPr/>
        <w:t>the</w:t>
      </w:r>
      <w:r>
        <w:rPr/>
        <w:t> inner fibres woven into fishing</w:t>
      </w:r>
      <w:r>
        <w:rPr>
          <w:spacing w:val="-18"/>
        </w:rPr>
        <w:t> </w:t>
      </w:r>
      <w:r>
        <w:rPr/>
        <w:t>lines.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sz w:val="29"/>
          <w:szCs w:val="29"/>
        </w:rPr>
      </w:pPr>
    </w:p>
    <w:p>
      <w:pPr>
        <w:pStyle w:val="Heading5"/>
        <w:tabs>
          <w:tab w:pos="11264" w:val="left" w:leader="none"/>
        </w:tabs>
        <w:spacing w:line="240" w:lineRule="auto"/>
        <w:ind w:right="0"/>
        <w:jc w:val="left"/>
        <w:rPr>
          <w:u w:val="none"/>
        </w:rPr>
      </w:pPr>
      <w:r>
        <w:rPr/>
        <w:pict>
          <v:group style="position:absolute;margin-left:582.508606pt;margin-top:12.176872pt;width:12.8pt;height:4.8pt;mso-position-horizontal-relative:page;mso-position-vertical-relative:paragraph;z-index:-887512" coordorigin="11650,244" coordsize="256,96">
            <v:group style="position:absolute;left:11898;top:251;width:2;height:80" coordorigin="11898,251" coordsize="2,80">
              <v:shape style="position:absolute;left:11898;top:251;width:2;height:80" coordorigin="11898,251" coordsize="0,80" path="m11898,331l11898,251e" filled="false" stroked="true" strokeweight=".748pt" strokecolor="#939598">
                <v:path arrowok="t"/>
              </v:shape>
            </v:group>
            <v:group style="position:absolute;left:11858;top:251;width:2;height:80" coordorigin="11858,251" coordsize="2,80">
              <v:shape style="position:absolute;left:11858;top:251;width:2;height:80" coordorigin="11858,251" coordsize="0,80" path="m11858,331l11858,251e" filled="false" stroked="true" strokeweight=".748pt" strokecolor="#939598">
                <v:path arrowok="t"/>
              </v:shape>
            </v:group>
            <v:group style="position:absolute;left:11818;top:251;width:2;height:80" coordorigin="11818,251" coordsize="2,80">
              <v:shape style="position:absolute;left:11818;top:251;width:2;height:80" coordorigin="11818,251" coordsize="0,80" path="m11818,331l11818,251e" filled="false" stroked="true" strokeweight=".748pt" strokecolor="#939598">
                <v:path arrowok="t"/>
              </v:shape>
            </v:group>
            <v:group style="position:absolute;left:11778;top:251;width:2;height:80" coordorigin="11778,251" coordsize="2,80">
              <v:shape style="position:absolute;left:11778;top:251;width:2;height:80" coordorigin="11778,251" coordsize="0,80" path="m11778,331l11778,251e" filled="false" stroked="true" strokeweight=".748pt" strokecolor="#939598">
                <v:path arrowok="t"/>
              </v:shape>
            </v:group>
            <v:group style="position:absolute;left:11738;top:251;width:2;height:80" coordorigin="11738,251" coordsize="2,80">
              <v:shape style="position:absolute;left:11738;top:251;width:2;height:80" coordorigin="11738,251" coordsize="0,80" path="m11738,331l11738,251e" filled="false" stroked="true" strokeweight=".748pt" strokecolor="#939598">
                <v:path arrowok="t"/>
              </v:shape>
            </v:group>
            <v:group style="position:absolute;left:11698;top:251;width:2;height:80" coordorigin="11698,251" coordsize="2,80">
              <v:shape style="position:absolute;left:11698;top:251;width:2;height:80" coordorigin="11698,251" coordsize="0,80" path="m11698,331l11698,251e" filled="false" stroked="true" strokeweight=".748pt" strokecolor="#939598">
                <v:path arrowok="t"/>
              </v:shape>
            </v:group>
            <v:group style="position:absolute;left:11658;top:251;width:2;height:80" coordorigin="11658,251" coordsize="2,80">
              <v:shape style="position:absolute;left:11658;top:251;width:2;height:80" coordorigin="11658,251" coordsize="0,80" path="m11658,331l11658,251e" filled="false" stroked="true" strokeweight=".748pt" strokecolor="#93959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-.374011pt;margin-top:12.187872pt;width:559.6pt;height:4.95pt;mso-position-horizontal-relative:page;mso-position-vertical-relative:paragraph;z-index:-887488" coordorigin="-7,244" coordsize="11192,99">
            <v:group style="position:absolute;left:11177;top:251;width:2;height:80" coordorigin="11177,251" coordsize="2,80">
              <v:shape style="position:absolute;left:11177;top:251;width:2;height:80" coordorigin="11177,251" coordsize="1,80" path="m11177,331l11177,251e" filled="false" stroked="true" strokeweight=".748pt" strokecolor="#939598">
                <v:path arrowok="t"/>
              </v:shape>
            </v:group>
            <v:group style="position:absolute;left:11137;top:251;width:2;height:80" coordorigin="11137,251" coordsize="2,80">
              <v:shape style="position:absolute;left:11137;top:251;width:2;height:80" coordorigin="11137,251" coordsize="0,80" path="m11137,331l11137,251e" filled="false" stroked="true" strokeweight=".748pt" strokecolor="#939598">
                <v:path arrowok="t"/>
              </v:shape>
            </v:group>
            <v:group style="position:absolute;left:11097;top:251;width:2;height:80" coordorigin="11097,251" coordsize="2,80">
              <v:shape style="position:absolute;left:11097;top:251;width:2;height:80" coordorigin="11097,251" coordsize="0,80" path="m11097,331l11097,251e" filled="false" stroked="true" strokeweight=".748pt" strokecolor="#939598">
                <v:path arrowok="t"/>
              </v:shape>
            </v:group>
            <v:group style="position:absolute;left:11057;top:251;width:2;height:80" coordorigin="11057,251" coordsize="2,80">
              <v:shape style="position:absolute;left:11057;top:251;width:2;height:80" coordorigin="11057,251" coordsize="0,80" path="m11057,331l11057,251e" filled="false" stroked="true" strokeweight=".748pt" strokecolor="#939598">
                <v:path arrowok="t"/>
              </v:shape>
            </v:group>
            <v:group style="position:absolute;left:11017;top:251;width:2;height:80" coordorigin="11017,251" coordsize="2,80">
              <v:shape style="position:absolute;left:11017;top:251;width:2;height:80" coordorigin="11017,251" coordsize="0,80" path="m11017,331l11017,251e" filled="false" stroked="true" strokeweight=".748pt" strokecolor="#939598">
                <v:path arrowok="t"/>
              </v:shape>
            </v:group>
            <v:group style="position:absolute;left:10977;top:251;width:2;height:80" coordorigin="10977,251" coordsize="2,80">
              <v:shape style="position:absolute;left:10977;top:251;width:2;height:80" coordorigin="10977,251" coordsize="0,80" path="m10977,331l10977,251e" filled="false" stroked="true" strokeweight=".748pt" strokecolor="#939598">
                <v:path arrowok="t"/>
              </v:shape>
            </v:group>
            <v:group style="position:absolute;left:10937;top:251;width:2;height:80" coordorigin="10937,251" coordsize="2,80">
              <v:shape style="position:absolute;left:10937;top:251;width:2;height:80" coordorigin="10937,251" coordsize="0,80" path="m10937,331l10937,251e" filled="false" stroked="true" strokeweight=".748pt" strokecolor="#939598">
                <v:path arrowok="t"/>
              </v:shape>
            </v:group>
            <v:group style="position:absolute;left:10896;top:251;width:2;height:80" coordorigin="10896,251" coordsize="2,80">
              <v:shape style="position:absolute;left:10896;top:251;width:2;height:80" coordorigin="10896,251" coordsize="0,80" path="m10897,331l10896,251e" filled="false" stroked="true" strokeweight=".748pt" strokecolor="#939598">
                <v:path arrowok="t"/>
              </v:shape>
            </v:group>
            <v:group style="position:absolute;left:10856;top:251;width:2;height:80" coordorigin="10856,251" coordsize="2,80">
              <v:shape style="position:absolute;left:10856;top:251;width:2;height:80" coordorigin="10856,251" coordsize="1,80" path="m10856,331l10856,251e" filled="false" stroked="true" strokeweight=".748pt" strokecolor="#939598">
                <v:path arrowok="t"/>
              </v:shape>
            </v:group>
            <v:group style="position:absolute;left:10816;top:251;width:2;height:80" coordorigin="10816,251" coordsize="2,80">
              <v:shape style="position:absolute;left:10816;top:251;width:2;height:80" coordorigin="10816,251" coordsize="0,80" path="m10816,331l10816,251e" filled="false" stroked="true" strokeweight=".748pt" strokecolor="#939598">
                <v:path arrowok="t"/>
              </v:shape>
            </v:group>
            <v:group style="position:absolute;left:10776;top:251;width:2;height:80" coordorigin="10776,251" coordsize="2,80">
              <v:shape style="position:absolute;left:10776;top:251;width:2;height:80" coordorigin="10776,251" coordsize="0,80" path="m10776,331l10776,251e" filled="false" stroked="true" strokeweight=".748pt" strokecolor="#939598">
                <v:path arrowok="t"/>
              </v:shape>
            </v:group>
            <v:group style="position:absolute;left:10736;top:251;width:2;height:80" coordorigin="10736,251" coordsize="2,80">
              <v:shape style="position:absolute;left:10736;top:251;width:2;height:80" coordorigin="10736,251" coordsize="1,80" path="m10736,331l10736,251e" filled="false" stroked="true" strokeweight=".748pt" strokecolor="#939598">
                <v:path arrowok="t"/>
              </v:shape>
            </v:group>
            <v:group style="position:absolute;left:10696;top:251;width:2;height:80" coordorigin="10696,251" coordsize="2,80">
              <v:shape style="position:absolute;left:10696;top:251;width:2;height:80" coordorigin="10696,251" coordsize="0,80" path="m10696,331l10696,251e" filled="false" stroked="true" strokeweight=".748pt" strokecolor="#939598">
                <v:path arrowok="t"/>
              </v:shape>
            </v:group>
            <v:group style="position:absolute;left:10656;top:251;width:2;height:80" coordorigin="10656,251" coordsize="2,80">
              <v:shape style="position:absolute;left:10656;top:251;width:2;height:80" coordorigin="10656,251" coordsize="0,80" path="m10656,331l10656,251e" filled="false" stroked="true" strokeweight=".748pt" strokecolor="#939598">
                <v:path arrowok="t"/>
              </v:shape>
            </v:group>
            <v:group style="position:absolute;left:10616;top:251;width:2;height:80" coordorigin="10616,251" coordsize="2,80">
              <v:shape style="position:absolute;left:10616;top:251;width:2;height:80" coordorigin="10616,251" coordsize="0,80" path="m10616,331l10616,251e" filled="false" stroked="true" strokeweight=".748pt" strokecolor="#939598">
                <v:path arrowok="t"/>
              </v:shape>
            </v:group>
            <v:group style="position:absolute;left:10576;top:251;width:2;height:80" coordorigin="10576,251" coordsize="2,80">
              <v:shape style="position:absolute;left:10576;top:251;width:2;height:80" coordorigin="10576,251" coordsize="0,80" path="m10576,331l10576,251e" filled="false" stroked="true" strokeweight=".748pt" strokecolor="#939598">
                <v:path arrowok="t"/>
              </v:shape>
            </v:group>
            <v:group style="position:absolute;left:10536;top:251;width:2;height:80" coordorigin="10536,251" coordsize="2,80">
              <v:shape style="position:absolute;left:10536;top:251;width:2;height:80" coordorigin="10536,251" coordsize="1,80" path="m10536,331l10536,251e" filled="false" stroked="true" strokeweight=".748pt" strokecolor="#939598">
                <v:path arrowok="t"/>
              </v:shape>
            </v:group>
            <v:group style="position:absolute;left:10496;top:251;width:2;height:80" coordorigin="10496,251" coordsize="2,80">
              <v:shape style="position:absolute;left:10496;top:251;width:2;height:80" coordorigin="10496,251" coordsize="0,80" path="m10496,331l10496,251e" filled="false" stroked="true" strokeweight=".748pt" strokecolor="#939598">
                <v:path arrowok="t"/>
              </v:shape>
            </v:group>
            <v:group style="position:absolute;left:10456;top:251;width:2;height:80" coordorigin="10456,251" coordsize="2,80">
              <v:shape style="position:absolute;left:10456;top:251;width:2;height:80" coordorigin="10456,251" coordsize="0,80" path="m10456,331l10456,251e" filled="false" stroked="true" strokeweight=".748pt" strokecolor="#939598">
                <v:path arrowok="t"/>
              </v:shape>
            </v:group>
            <v:group style="position:absolute;left:10416;top:251;width:2;height:80" coordorigin="10416,251" coordsize="2,80">
              <v:shape style="position:absolute;left:10416;top:251;width:2;height:80" coordorigin="10416,251" coordsize="0,80" path="m10416,331l10416,251e" filled="false" stroked="true" strokeweight=".748pt" strokecolor="#939598">
                <v:path arrowok="t"/>
              </v:shape>
            </v:group>
            <v:group style="position:absolute;left:10376;top:251;width:2;height:80" coordorigin="10376,251" coordsize="2,80">
              <v:shape style="position:absolute;left:10376;top:251;width:2;height:80" coordorigin="10376,251" coordsize="0,80" path="m10376,331l10376,251e" filled="false" stroked="true" strokeweight=".748pt" strokecolor="#939598">
                <v:path arrowok="t"/>
              </v:shape>
            </v:group>
            <v:group style="position:absolute;left:10336;top:251;width:2;height:80" coordorigin="10336,251" coordsize="2,80">
              <v:shape style="position:absolute;left:10336;top:251;width:2;height:80" coordorigin="10336,251" coordsize="0,80" path="m10336,331l10336,251e" filled="false" stroked="true" strokeweight=".748pt" strokecolor="#939598">
                <v:path arrowok="t"/>
              </v:shape>
            </v:group>
            <v:group style="position:absolute;left:10296;top:251;width:2;height:80" coordorigin="10296,251" coordsize="2,80">
              <v:shape style="position:absolute;left:10296;top:251;width:2;height:80" coordorigin="10296,251" coordsize="0,80" path="m10296,331l10296,251e" filled="false" stroked="true" strokeweight=".748pt" strokecolor="#939598">
                <v:path arrowok="t"/>
              </v:shape>
            </v:group>
            <v:group style="position:absolute;left:10256;top:251;width:2;height:80" coordorigin="10256,251" coordsize="2,80">
              <v:shape style="position:absolute;left:10256;top:251;width:2;height:80" coordorigin="10256,251" coordsize="1,80" path="m10256,331l10256,251e" filled="false" stroked="true" strokeweight=".748pt" strokecolor="#939598">
                <v:path arrowok="t"/>
              </v:shape>
            </v:group>
            <v:group style="position:absolute;left:10215;top:252;width:2;height:80" coordorigin="10215,252" coordsize="2,80">
              <v:shape style="position:absolute;left:10215;top:252;width:2;height:80" coordorigin="10215,252" coordsize="1,80" path="m10215,332l10215,252e" filled="false" stroked="true" strokeweight=".748pt" strokecolor="#939598">
                <v:path arrowok="t"/>
              </v:shape>
            </v:group>
            <v:group style="position:absolute;left:10175;top:252;width:2;height:80" coordorigin="10175,252" coordsize="2,80">
              <v:shape style="position:absolute;left:10175;top:252;width:2;height:80" coordorigin="10175,252" coordsize="1,80" path="m10175,332l10175,252e" filled="false" stroked="true" strokeweight=".748pt" strokecolor="#939598">
                <v:path arrowok="t"/>
              </v:shape>
            </v:group>
            <v:group style="position:absolute;left:10135;top:252;width:2;height:80" coordorigin="10135,252" coordsize="2,80">
              <v:shape style="position:absolute;left:10135;top:252;width:2;height:80" coordorigin="10135,252" coordsize="1,80" path="m10135,332l10135,252e" filled="false" stroked="true" strokeweight=".748pt" strokecolor="#939598">
                <v:path arrowok="t"/>
              </v:shape>
            </v:group>
            <v:group style="position:absolute;left:10095;top:252;width:2;height:80" coordorigin="10095,252" coordsize="2,80">
              <v:shape style="position:absolute;left:10095;top:252;width:2;height:80" coordorigin="10095,252" coordsize="1,80" path="m10095,332l10095,252e" filled="false" stroked="true" strokeweight=".748pt" strokecolor="#939598">
                <v:path arrowok="t"/>
              </v:shape>
            </v:group>
            <v:group style="position:absolute;left:10055;top:252;width:2;height:80" coordorigin="10055,252" coordsize="2,80">
              <v:shape style="position:absolute;left:10055;top:252;width:2;height:80" coordorigin="10055,252" coordsize="1,80" path="m10055,332l10055,252e" filled="false" stroked="true" strokeweight=".748pt" strokecolor="#939598">
                <v:path arrowok="t"/>
              </v:shape>
            </v:group>
            <v:group style="position:absolute;left:10015;top:252;width:2;height:80" coordorigin="10015,252" coordsize="2,80">
              <v:shape style="position:absolute;left:10015;top:252;width:2;height:80" coordorigin="10015,252" coordsize="0,80" path="m10015,332l10015,252e" filled="false" stroked="true" strokeweight=".748pt" strokecolor="#939598">
                <v:path arrowok="t"/>
              </v:shape>
            </v:group>
            <v:group style="position:absolute;left:9975;top:252;width:2;height:80" coordorigin="9975,252" coordsize="2,80">
              <v:shape style="position:absolute;left:9975;top:252;width:2;height:80" coordorigin="9975,252" coordsize="0,80" path="m9975,332l9975,252e" filled="false" stroked="true" strokeweight=".748pt" strokecolor="#939598">
                <v:path arrowok="t"/>
              </v:shape>
            </v:group>
            <v:group style="position:absolute;left:9935;top:252;width:2;height:80" coordorigin="9935,252" coordsize="2,80">
              <v:shape style="position:absolute;left:9935;top:252;width:2;height:80" coordorigin="9935,252" coordsize="0,80" path="m9935,332l9935,252e" filled="false" stroked="true" strokeweight=".748pt" strokecolor="#939598">
                <v:path arrowok="t"/>
              </v:shape>
            </v:group>
            <v:group style="position:absolute;left:9895;top:252;width:2;height:80" coordorigin="9895,252" coordsize="2,80">
              <v:shape style="position:absolute;left:9895;top:252;width:2;height:80" coordorigin="9895,252" coordsize="1,80" path="m9895,332l9895,252e" filled="false" stroked="true" strokeweight=".748pt" strokecolor="#939598">
                <v:path arrowok="t"/>
              </v:shape>
            </v:group>
            <v:group style="position:absolute;left:9855;top:252;width:2;height:80" coordorigin="9855,252" coordsize="2,80">
              <v:shape style="position:absolute;left:9855;top:252;width:2;height:80" coordorigin="9855,252" coordsize="1,80" path="m9855,332l9855,252e" filled="false" stroked="true" strokeweight=".748pt" strokecolor="#939598">
                <v:path arrowok="t"/>
              </v:shape>
            </v:group>
            <v:group style="position:absolute;left:9815;top:252;width:2;height:80" coordorigin="9815,252" coordsize="2,80">
              <v:shape style="position:absolute;left:9815;top:252;width:2;height:80" coordorigin="9815,252" coordsize="0,80" path="m9815,332l9815,252e" filled="false" stroked="true" strokeweight=".748pt" strokecolor="#939598">
                <v:path arrowok="t"/>
              </v:shape>
            </v:group>
            <v:group style="position:absolute;left:9775;top:252;width:2;height:80" coordorigin="9775,252" coordsize="2,80">
              <v:shape style="position:absolute;left:9775;top:252;width:2;height:80" coordorigin="9775,252" coordsize="1,80" path="m9775,332l9775,252e" filled="false" stroked="true" strokeweight=".748pt" strokecolor="#939598">
                <v:path arrowok="t"/>
              </v:shape>
            </v:group>
            <v:group style="position:absolute;left:9735;top:252;width:2;height:80" coordorigin="9735,252" coordsize="2,80">
              <v:shape style="position:absolute;left:9735;top:252;width:2;height:80" coordorigin="9735,252" coordsize="1,80" path="m9735,332l9735,252e" filled="false" stroked="true" strokeweight=".748pt" strokecolor="#939598">
                <v:path arrowok="t"/>
              </v:shape>
            </v:group>
            <v:group style="position:absolute;left:9695;top:252;width:2;height:80" coordorigin="9695,252" coordsize="2,80">
              <v:shape style="position:absolute;left:9695;top:252;width:2;height:80" coordorigin="9695,252" coordsize="0,80" path="m9695,332l9695,252e" filled="false" stroked="true" strokeweight=".748pt" strokecolor="#939598">
                <v:path arrowok="t"/>
              </v:shape>
            </v:group>
            <v:group style="position:absolute;left:9655;top:252;width:2;height:80" coordorigin="9655,252" coordsize="2,80">
              <v:shape style="position:absolute;left:9655;top:252;width:2;height:80" coordorigin="9655,252" coordsize="0,80" path="m9655,332l9655,252e" filled="false" stroked="true" strokeweight=".748pt" strokecolor="#939598">
                <v:path arrowok="t"/>
              </v:shape>
            </v:group>
            <v:group style="position:absolute;left:9615;top:252;width:2;height:80" coordorigin="9615,252" coordsize="2,80">
              <v:shape style="position:absolute;left:9615;top:252;width:2;height:80" coordorigin="9615,252" coordsize="0,80" path="m9615,332l9615,252e" filled="false" stroked="true" strokeweight=".748pt" strokecolor="#939598">
                <v:path arrowok="t"/>
              </v:shape>
            </v:group>
            <v:group style="position:absolute;left:9574;top:252;width:2;height:80" coordorigin="9574,252" coordsize="2,80">
              <v:shape style="position:absolute;left:9574;top:252;width:2;height:80" coordorigin="9574,252" coordsize="1,80" path="m9575,332l9574,252e" filled="false" stroked="true" strokeweight=".748pt" strokecolor="#939598">
                <v:path arrowok="t"/>
              </v:shape>
            </v:group>
            <v:group style="position:absolute;left:9534;top:252;width:2;height:80" coordorigin="9534,252" coordsize="2,80">
              <v:shape style="position:absolute;left:9534;top:252;width:2;height:80" coordorigin="9534,252" coordsize="1,80" path="m9534,332l9534,252e" filled="false" stroked="true" strokeweight=".748pt" strokecolor="#939598">
                <v:path arrowok="t"/>
              </v:shape>
            </v:group>
            <v:group style="position:absolute;left:9494;top:252;width:2;height:80" coordorigin="9494,252" coordsize="2,80">
              <v:shape style="position:absolute;left:9494;top:252;width:2;height:80" coordorigin="9494,252" coordsize="0,80" path="m9494,332l9494,252e" filled="false" stroked="true" strokeweight=".748pt" strokecolor="#939598">
                <v:path arrowok="t"/>
              </v:shape>
            </v:group>
            <v:group style="position:absolute;left:9454;top:252;width:2;height:80" coordorigin="9454,252" coordsize="2,80">
              <v:shape style="position:absolute;left:9454;top:252;width:2;height:80" coordorigin="9454,252" coordsize="1,80" path="m9454,332l9454,252e" filled="false" stroked="true" strokeweight=".748pt" strokecolor="#939598">
                <v:path arrowok="t"/>
              </v:shape>
            </v:group>
            <v:group style="position:absolute;left:9414;top:252;width:2;height:80" coordorigin="9414,252" coordsize="2,80">
              <v:shape style="position:absolute;left:9414;top:252;width:2;height:80" coordorigin="9414,252" coordsize="0,80" path="m9414,332l9414,252e" filled="false" stroked="true" strokeweight=".748pt" strokecolor="#939598">
                <v:path arrowok="t"/>
              </v:shape>
            </v:group>
            <v:group style="position:absolute;left:9374;top:252;width:2;height:80" coordorigin="9374,252" coordsize="2,80">
              <v:shape style="position:absolute;left:9374;top:252;width:2;height:80" coordorigin="9374,252" coordsize="0,80" path="m9374,332l9374,252e" filled="false" stroked="true" strokeweight=".748pt" strokecolor="#939598">
                <v:path arrowok="t"/>
              </v:shape>
            </v:group>
            <v:group style="position:absolute;left:9334;top:252;width:2;height:80" coordorigin="9334,252" coordsize="2,80">
              <v:shape style="position:absolute;left:9334;top:252;width:2;height:80" coordorigin="9334,252" coordsize="1,80" path="m9334,332l9334,252e" filled="false" stroked="true" strokeweight=".748pt" strokecolor="#939598">
                <v:path arrowok="t"/>
              </v:shape>
            </v:group>
            <v:group style="position:absolute;left:9294;top:252;width:2;height:80" coordorigin="9294,252" coordsize="2,80">
              <v:shape style="position:absolute;left:9294;top:252;width:2;height:80" coordorigin="9294,252" coordsize="0,80" path="m9294,332l9294,252e" filled="false" stroked="true" strokeweight=".748pt" strokecolor="#939598">
                <v:path arrowok="t"/>
              </v:shape>
            </v:group>
            <v:group style="position:absolute;left:9254;top:252;width:2;height:80" coordorigin="9254,252" coordsize="2,80">
              <v:shape style="position:absolute;left:9254;top:252;width:2;height:80" coordorigin="9254,252" coordsize="1,80" path="m9254,332l9254,252e" filled="false" stroked="true" strokeweight=".748pt" strokecolor="#939598">
                <v:path arrowok="t"/>
              </v:shape>
            </v:group>
            <v:group style="position:absolute;left:9214;top:252;width:2;height:80" coordorigin="9214,252" coordsize="2,80">
              <v:shape style="position:absolute;left:9214;top:252;width:2;height:80" coordorigin="9214,252" coordsize="1,80" path="m9214,332l9214,252e" filled="false" stroked="true" strokeweight=".748pt" strokecolor="#939598">
                <v:path arrowok="t"/>
              </v:shape>
            </v:group>
            <v:group style="position:absolute;left:9174;top:252;width:2;height:80" coordorigin="9174,252" coordsize="2,80">
              <v:shape style="position:absolute;left:9174;top:252;width:2;height:80" coordorigin="9174,252" coordsize="0,80" path="m9174,332l9174,252e" filled="false" stroked="true" strokeweight=".748pt" strokecolor="#939598">
                <v:path arrowok="t"/>
              </v:shape>
            </v:group>
            <v:group style="position:absolute;left:9134;top:252;width:2;height:80" coordorigin="9134,252" coordsize="2,80">
              <v:shape style="position:absolute;left:9134;top:252;width:2;height:80" coordorigin="9134,252" coordsize="1,80" path="m9134,332l9134,252e" filled="false" stroked="true" strokeweight=".748pt" strokecolor="#939598">
                <v:path arrowok="t"/>
              </v:shape>
            </v:group>
            <v:group style="position:absolute;left:9094;top:252;width:2;height:80" coordorigin="9094,252" coordsize="2,80">
              <v:shape style="position:absolute;left:9094;top:252;width:2;height:80" coordorigin="9094,252" coordsize="0,80" path="m9094,332l9094,252e" filled="false" stroked="true" strokeweight=".748pt" strokecolor="#939598">
                <v:path arrowok="t"/>
              </v:shape>
            </v:group>
            <v:group style="position:absolute;left:9054;top:252;width:2;height:80" coordorigin="9054,252" coordsize="2,80">
              <v:shape style="position:absolute;left:9054;top:252;width:2;height:80" coordorigin="9054,252" coordsize="1,80" path="m9054,332l9054,252e" filled="false" stroked="true" strokeweight=".748pt" strokecolor="#939598">
                <v:path arrowok="t"/>
              </v:shape>
            </v:group>
            <v:group style="position:absolute;left:9014;top:252;width:2;height:80" coordorigin="9014,252" coordsize="2,80">
              <v:shape style="position:absolute;left:9014;top:252;width:2;height:80" coordorigin="9014,252" coordsize="1,80" path="m9014,332l9014,252e" filled="false" stroked="true" strokeweight=".748pt" strokecolor="#939598">
                <v:path arrowok="t"/>
              </v:shape>
            </v:group>
            <v:group style="position:absolute;left:8974;top:252;width:2;height:80" coordorigin="8974,252" coordsize="2,80">
              <v:shape style="position:absolute;left:8974;top:252;width:2;height:80" coordorigin="8974,252" coordsize="1,80" path="m8974,332l8974,252e" filled="false" stroked="true" strokeweight=".748pt" strokecolor="#939598">
                <v:path arrowok="t"/>
              </v:shape>
            </v:group>
            <v:group style="position:absolute;left:8934;top:252;width:2;height:80" coordorigin="8934,252" coordsize="2,80">
              <v:shape style="position:absolute;left:8934;top:252;width:2;height:80" coordorigin="8934,252" coordsize="1,80" path="m8934,332l8934,252e" filled="false" stroked="true" strokeweight=".748pt" strokecolor="#939598">
                <v:path arrowok="t"/>
              </v:shape>
            </v:group>
            <v:group style="position:absolute;left:8893;top:252;width:2;height:80" coordorigin="8893,252" coordsize="2,80">
              <v:shape style="position:absolute;left:8893;top:252;width:2;height:80" coordorigin="8893,252" coordsize="1,80" path="m8893,332l8893,252e" filled="false" stroked="true" strokeweight=".748pt" strokecolor="#939598">
                <v:path arrowok="t"/>
              </v:shape>
            </v:group>
            <v:group style="position:absolute;left:8853;top:252;width:2;height:80" coordorigin="8853,252" coordsize="2,80">
              <v:shape style="position:absolute;left:8853;top:252;width:2;height:80" coordorigin="8853,252" coordsize="1,80" path="m8853,332l8853,252e" filled="false" stroked="true" strokeweight=".748pt" strokecolor="#939598">
                <v:path arrowok="t"/>
              </v:shape>
            </v:group>
            <v:group style="position:absolute;left:8813;top:252;width:2;height:80" coordorigin="8813,252" coordsize="2,80">
              <v:shape style="position:absolute;left:8813;top:252;width:2;height:80" coordorigin="8813,252" coordsize="0,80" path="m8813,332l8813,252e" filled="false" stroked="true" strokeweight=".748pt" strokecolor="#939598">
                <v:path arrowok="t"/>
              </v:shape>
            </v:group>
            <v:group style="position:absolute;left:8773;top:252;width:2;height:80" coordorigin="8773,252" coordsize="2,80">
              <v:shape style="position:absolute;left:8773;top:252;width:2;height:80" coordorigin="8773,252" coordsize="1,80" path="m8773,332l8773,252e" filled="false" stroked="true" strokeweight=".748pt" strokecolor="#939598">
                <v:path arrowok="t"/>
              </v:shape>
            </v:group>
            <v:group style="position:absolute;left:8733;top:252;width:2;height:80" coordorigin="8733,252" coordsize="2,80">
              <v:shape style="position:absolute;left:8733;top:252;width:2;height:80" coordorigin="8733,252" coordsize="0,80" path="m8733,332l8733,252e" filled="false" stroked="true" strokeweight=".748pt" strokecolor="#939598">
                <v:path arrowok="t"/>
              </v:shape>
            </v:group>
            <v:group style="position:absolute;left:8693;top:252;width:2;height:80" coordorigin="8693,252" coordsize="2,80">
              <v:shape style="position:absolute;left:8693;top:252;width:2;height:80" coordorigin="8693,252" coordsize="1,80" path="m8693,332l8693,252e" filled="false" stroked="true" strokeweight=".748pt" strokecolor="#939598">
                <v:path arrowok="t"/>
              </v:shape>
            </v:group>
            <v:group style="position:absolute;left:8653;top:252;width:2;height:80" coordorigin="8653,252" coordsize="2,80">
              <v:shape style="position:absolute;left:8653;top:252;width:2;height:80" coordorigin="8653,252" coordsize="1,80" path="m8653,332l8653,252e" filled="false" stroked="true" strokeweight=".748pt" strokecolor="#939598">
                <v:path arrowok="t"/>
              </v:shape>
            </v:group>
            <v:group style="position:absolute;left:8613;top:252;width:2;height:80" coordorigin="8613,252" coordsize="2,80">
              <v:shape style="position:absolute;left:8613;top:252;width:2;height:80" coordorigin="8613,252" coordsize="0,80" path="m8613,332l8613,252e" filled="false" stroked="true" strokeweight=".748pt" strokecolor="#939598">
                <v:path arrowok="t"/>
              </v:shape>
            </v:group>
            <v:group style="position:absolute;left:8573;top:252;width:2;height:80" coordorigin="8573,252" coordsize="2,80">
              <v:shape style="position:absolute;left:8573;top:252;width:2;height:80" coordorigin="8573,252" coordsize="0,80" path="m8573,332l8573,252e" filled="false" stroked="true" strokeweight=".748pt" strokecolor="#939598">
                <v:path arrowok="t"/>
              </v:shape>
            </v:group>
            <v:group style="position:absolute;left:8533;top:252;width:2;height:80" coordorigin="8533,252" coordsize="2,80">
              <v:shape style="position:absolute;left:8533;top:252;width:2;height:80" coordorigin="8533,252" coordsize="0,80" path="m8533,332l8533,252e" filled="false" stroked="true" strokeweight=".748pt" strokecolor="#939598">
                <v:path arrowok="t"/>
              </v:shape>
            </v:group>
            <v:group style="position:absolute;left:8493;top:252;width:2;height:80" coordorigin="8493,252" coordsize="2,80">
              <v:shape style="position:absolute;left:8493;top:252;width:2;height:80" coordorigin="8493,252" coordsize="0,80" path="m8493,332l8493,252e" filled="false" stroked="true" strokeweight=".748pt" strokecolor="#939598">
                <v:path arrowok="t"/>
              </v:shape>
            </v:group>
            <v:group style="position:absolute;left:8453;top:252;width:2;height:80" coordorigin="8453,252" coordsize="2,80">
              <v:shape style="position:absolute;left:8453;top:252;width:2;height:80" coordorigin="8453,252" coordsize="1,80" path="m8453,332l8453,252e" filled="false" stroked="true" strokeweight=".748pt" strokecolor="#939598">
                <v:path arrowok="t"/>
              </v:shape>
            </v:group>
            <v:group style="position:absolute;left:8413;top:252;width:2;height:80" coordorigin="8413,252" coordsize="2,80">
              <v:shape style="position:absolute;left:8413;top:252;width:2;height:80" coordorigin="8413,252" coordsize="0,80" path="m8413,332l8413,252e" filled="false" stroked="true" strokeweight=".748pt" strokecolor="#939598">
                <v:path arrowok="t"/>
              </v:shape>
            </v:group>
            <v:group style="position:absolute;left:8373;top:252;width:2;height:80" coordorigin="8373,252" coordsize="2,80">
              <v:shape style="position:absolute;left:8373;top:252;width:2;height:80" coordorigin="8373,252" coordsize="1,80" path="m8373,332l8373,252e" filled="false" stroked="true" strokeweight=".748pt" strokecolor="#939598">
                <v:path arrowok="t"/>
              </v:shape>
            </v:group>
            <v:group style="position:absolute;left:8333;top:252;width:2;height:80" coordorigin="8333,252" coordsize="2,80">
              <v:shape style="position:absolute;left:8333;top:252;width:2;height:80" coordorigin="8333,252" coordsize="0,80" path="m8333,332l8333,252e" filled="false" stroked="true" strokeweight=".748pt" strokecolor="#939598">
                <v:path arrowok="t"/>
              </v:shape>
            </v:group>
            <v:group style="position:absolute;left:8293;top:252;width:2;height:80" coordorigin="8293,252" coordsize="2,80">
              <v:shape style="position:absolute;left:8293;top:252;width:2;height:80" coordorigin="8293,252" coordsize="0,80" path="m8293,332l8293,252e" filled="false" stroked="true" strokeweight=".748pt" strokecolor="#939598">
                <v:path arrowok="t"/>
              </v:shape>
            </v:group>
            <v:group style="position:absolute;left:8252;top:252;width:2;height:80" coordorigin="8252,252" coordsize="2,80">
              <v:shape style="position:absolute;left:8252;top:252;width:2;height:80" coordorigin="8252,252" coordsize="0,80" path="m8253,332l8252,252e" filled="false" stroked="true" strokeweight=".748pt" strokecolor="#939598">
                <v:path arrowok="t"/>
              </v:shape>
            </v:group>
            <v:group style="position:absolute;left:8212;top:252;width:2;height:80" coordorigin="8212,252" coordsize="2,80">
              <v:shape style="position:absolute;left:8212;top:252;width:2;height:80" coordorigin="8212,252" coordsize="0,80" path="m8212,332l8212,252e" filled="false" stroked="true" strokeweight=".748pt" strokecolor="#939598">
                <v:path arrowok="t"/>
              </v:shape>
            </v:group>
            <v:group style="position:absolute;left:8172;top:252;width:2;height:80" coordorigin="8172,252" coordsize="2,80">
              <v:shape style="position:absolute;left:8172;top:252;width:2;height:80" coordorigin="8172,252" coordsize="0,80" path="m8172,332l8172,252e" filled="false" stroked="true" strokeweight=".748pt" strokecolor="#939598">
                <v:path arrowok="t"/>
              </v:shape>
            </v:group>
            <v:group style="position:absolute;left:8132;top:252;width:2;height:80" coordorigin="8132,252" coordsize="2,80">
              <v:shape style="position:absolute;left:8132;top:252;width:2;height:80" coordorigin="8132,252" coordsize="1,80" path="m8132,332l8132,252e" filled="false" stroked="true" strokeweight=".748pt" strokecolor="#939598">
                <v:path arrowok="t"/>
              </v:shape>
            </v:group>
            <v:group style="position:absolute;left:8092;top:252;width:2;height:80" coordorigin="8092,252" coordsize="2,80">
              <v:shape style="position:absolute;left:8092;top:252;width:2;height:80" coordorigin="8092,252" coordsize="0,80" path="m8092,332l8092,252e" filled="false" stroked="true" strokeweight=".748pt" strokecolor="#939598">
                <v:path arrowok="t"/>
              </v:shape>
            </v:group>
            <v:group style="position:absolute;left:8052;top:252;width:2;height:80" coordorigin="8052,252" coordsize="2,80">
              <v:shape style="position:absolute;left:8052;top:252;width:2;height:80" coordorigin="8052,252" coordsize="1,80" path="m8052,332l8052,252e" filled="false" stroked="true" strokeweight=".748pt" strokecolor="#939598">
                <v:path arrowok="t"/>
              </v:shape>
            </v:group>
            <v:group style="position:absolute;left:8012;top:252;width:2;height:80" coordorigin="8012,252" coordsize="2,80">
              <v:shape style="position:absolute;left:8012;top:252;width:2;height:80" coordorigin="8012,252" coordsize="0,80" path="m8012,332l8012,252e" filled="false" stroked="true" strokeweight=".748pt" strokecolor="#939598">
                <v:path arrowok="t"/>
              </v:shape>
            </v:group>
            <v:group style="position:absolute;left:7972;top:252;width:2;height:80" coordorigin="7972,252" coordsize="2,80">
              <v:shape style="position:absolute;left:7972;top:252;width:2;height:80" coordorigin="7972,252" coordsize="0,80" path="m7972,332l7972,252e" filled="false" stroked="true" strokeweight=".748pt" strokecolor="#939598">
                <v:path arrowok="t"/>
              </v:shape>
            </v:group>
            <v:group style="position:absolute;left:7932;top:252;width:2;height:80" coordorigin="7932,252" coordsize="2,80">
              <v:shape style="position:absolute;left:7932;top:252;width:2;height:80" coordorigin="7932,252" coordsize="0,80" path="m7932,332l7932,252e" filled="false" stroked="true" strokeweight=".748pt" strokecolor="#939598">
                <v:path arrowok="t"/>
              </v:shape>
            </v:group>
            <v:group style="position:absolute;left:7892;top:252;width:2;height:80" coordorigin="7892,252" coordsize="2,80">
              <v:shape style="position:absolute;left:7892;top:252;width:2;height:80" coordorigin="7892,252" coordsize="1,80" path="m7892,332l7892,252e" filled="false" stroked="true" strokeweight=".748pt" strokecolor="#939598">
                <v:path arrowok="t"/>
              </v:shape>
            </v:group>
            <v:group style="position:absolute;left:7852;top:252;width:2;height:80" coordorigin="7852,252" coordsize="2,80">
              <v:shape style="position:absolute;left:7852;top:252;width:2;height:80" coordorigin="7852,252" coordsize="1,80" path="m7852,332l7852,252e" filled="false" stroked="true" strokeweight=".748pt" strokecolor="#939598">
                <v:path arrowok="t"/>
              </v:shape>
            </v:group>
            <v:group style="position:absolute;left:7812;top:252;width:2;height:80" coordorigin="7812,252" coordsize="2,80">
              <v:shape style="position:absolute;left:7812;top:252;width:2;height:80" coordorigin="7812,252" coordsize="1,80" path="m7812,332l7812,252e" filled="false" stroked="true" strokeweight=".748pt" strokecolor="#939598">
                <v:path arrowok="t"/>
              </v:shape>
            </v:group>
            <v:group style="position:absolute;left:7772;top:252;width:2;height:80" coordorigin="7772,252" coordsize="2,80">
              <v:shape style="position:absolute;left:7772;top:252;width:2;height:80" coordorigin="7772,252" coordsize="1,80" path="m7772,332l7772,252e" filled="false" stroked="true" strokeweight=".748pt" strokecolor="#939598">
                <v:path arrowok="t"/>
              </v:shape>
            </v:group>
            <v:group style="position:absolute;left:7732;top:252;width:2;height:80" coordorigin="7732,252" coordsize="2,80">
              <v:shape style="position:absolute;left:7732;top:252;width:2;height:80" coordorigin="7732,252" coordsize="1,80" path="m7732,332l7732,252e" filled="false" stroked="true" strokeweight=".748pt" strokecolor="#939598">
                <v:path arrowok="t"/>
              </v:shape>
            </v:group>
            <v:group style="position:absolute;left:7692;top:252;width:2;height:80" coordorigin="7692,252" coordsize="2,80">
              <v:shape style="position:absolute;left:7692;top:252;width:2;height:80" coordorigin="7692,252" coordsize="1,80" path="m7692,332l7692,252e" filled="false" stroked="true" strokeweight=".748pt" strokecolor="#939598">
                <v:path arrowok="t"/>
              </v:shape>
            </v:group>
            <v:group style="position:absolute;left:7652;top:252;width:2;height:80" coordorigin="7652,252" coordsize="2,80">
              <v:shape style="position:absolute;left:7652;top:252;width:2;height:80" coordorigin="7652,252" coordsize="0,80" path="m7652,332l7652,252e" filled="false" stroked="true" strokeweight=".748pt" strokecolor="#939598">
                <v:path arrowok="t"/>
              </v:shape>
            </v:group>
            <v:group style="position:absolute;left:7612;top:252;width:2;height:80" coordorigin="7612,252" coordsize="2,80">
              <v:shape style="position:absolute;left:7612;top:252;width:2;height:80" coordorigin="7612,252" coordsize="1,80" path="m7612,332l7612,252e" filled="false" stroked="true" strokeweight=".748pt" strokecolor="#939598">
                <v:path arrowok="t"/>
              </v:shape>
            </v:group>
            <v:group style="position:absolute;left:7571;top:252;width:2;height:80" coordorigin="7571,252" coordsize="2,80">
              <v:shape style="position:absolute;left:7571;top:252;width:2;height:80" coordorigin="7571,252" coordsize="1,80" path="m7571,332l7571,252e" filled="false" stroked="true" strokeweight=".748pt" strokecolor="#939598">
                <v:path arrowok="t"/>
              </v:shape>
            </v:group>
            <v:group style="position:absolute;left:7531;top:252;width:2;height:80" coordorigin="7531,252" coordsize="2,80">
              <v:shape style="position:absolute;left:7531;top:252;width:2;height:80" coordorigin="7531,252" coordsize="0,80" path="m7531,332l7531,252e" filled="false" stroked="true" strokeweight=".748pt" strokecolor="#939598">
                <v:path arrowok="t"/>
              </v:shape>
            </v:group>
            <v:group style="position:absolute;left:7491;top:252;width:2;height:80" coordorigin="7491,252" coordsize="2,80">
              <v:shape style="position:absolute;left:7491;top:252;width:2;height:80" coordorigin="7491,252" coordsize="1,80" path="m7491,332l7491,252e" filled="false" stroked="true" strokeweight=".748pt" strokecolor="#939598">
                <v:path arrowok="t"/>
              </v:shape>
            </v:group>
            <v:group style="position:absolute;left:7451;top:252;width:2;height:80" coordorigin="7451,252" coordsize="2,80">
              <v:shape style="position:absolute;left:7451;top:252;width:2;height:80" coordorigin="7451,252" coordsize="0,80" path="m7451,332l7451,252e" filled="false" stroked="true" strokeweight=".748pt" strokecolor="#939598">
                <v:path arrowok="t"/>
              </v:shape>
            </v:group>
            <v:group style="position:absolute;left:7411;top:252;width:2;height:80" coordorigin="7411,252" coordsize="2,80">
              <v:shape style="position:absolute;left:7411;top:252;width:2;height:80" coordorigin="7411,252" coordsize="0,80" path="m7411,332l7411,252e" filled="false" stroked="true" strokeweight=".748pt" strokecolor="#939598">
                <v:path arrowok="t"/>
              </v:shape>
            </v:group>
            <v:group style="position:absolute;left:7371;top:252;width:2;height:80" coordorigin="7371,252" coordsize="2,80">
              <v:shape style="position:absolute;left:7371;top:252;width:2;height:80" coordorigin="7371,252" coordsize="1,80" path="m7371,332l7371,252e" filled="false" stroked="true" strokeweight=".748pt" strokecolor="#939598">
                <v:path arrowok="t"/>
              </v:shape>
            </v:group>
            <v:group style="position:absolute;left:7331;top:252;width:2;height:80" coordorigin="7331,252" coordsize="2,80">
              <v:shape style="position:absolute;left:7331;top:252;width:2;height:80" coordorigin="7331,252" coordsize="0,80" path="m7331,332l7331,252e" filled="false" stroked="true" strokeweight=".748pt" strokecolor="#939598">
                <v:path arrowok="t"/>
              </v:shape>
            </v:group>
            <v:group style="position:absolute;left:7291;top:252;width:2;height:80" coordorigin="7291,252" coordsize="2,80">
              <v:shape style="position:absolute;left:7291;top:252;width:2;height:80" coordorigin="7291,252" coordsize="1,80" path="m7291,332l7291,252e" filled="false" stroked="true" strokeweight=".748pt" strokecolor="#939598">
                <v:path arrowok="t"/>
              </v:shape>
            </v:group>
            <v:group style="position:absolute;left:7251;top:252;width:2;height:80" coordorigin="7251,252" coordsize="2,80">
              <v:shape style="position:absolute;left:7251;top:252;width:2;height:80" coordorigin="7251,252" coordsize="1,80" path="m7251,332l7251,252e" filled="false" stroked="true" strokeweight=".748pt" strokecolor="#939598">
                <v:path arrowok="t"/>
              </v:shape>
            </v:group>
            <v:group style="position:absolute;left:7211;top:252;width:2;height:80" coordorigin="7211,252" coordsize="2,80">
              <v:shape style="position:absolute;left:7211;top:252;width:2;height:80" coordorigin="7211,252" coordsize="0,80" path="m7211,332l7211,252e" filled="false" stroked="true" strokeweight=".748pt" strokecolor="#939598">
                <v:path arrowok="t"/>
              </v:shape>
            </v:group>
            <v:group style="position:absolute;left:7171;top:252;width:2;height:80" coordorigin="7171,252" coordsize="2,80">
              <v:shape style="position:absolute;left:7171;top:252;width:2;height:80" coordorigin="7171,252" coordsize="1,80" path="m7171,332l7171,252e" filled="false" stroked="true" strokeweight=".748pt" strokecolor="#939598">
                <v:path arrowok="t"/>
              </v:shape>
            </v:group>
            <v:group style="position:absolute;left:7131;top:252;width:2;height:80" coordorigin="7131,252" coordsize="2,80">
              <v:shape style="position:absolute;left:7131;top:252;width:2;height:80" coordorigin="7131,252" coordsize="0,80" path="m7131,332l7131,252e" filled="false" stroked="true" strokeweight=".748pt" strokecolor="#939598">
                <v:path arrowok="t"/>
              </v:shape>
            </v:group>
            <v:group style="position:absolute;left:7091;top:252;width:2;height:80" coordorigin="7091,252" coordsize="2,80">
              <v:shape style="position:absolute;left:7091;top:252;width:2;height:80" coordorigin="7091,252" coordsize="0,80" path="m7091,332l7091,252e" filled="false" stroked="true" strokeweight=".748pt" strokecolor="#939598">
                <v:path arrowok="t"/>
              </v:shape>
            </v:group>
            <v:group style="position:absolute;left:7051;top:252;width:2;height:80" coordorigin="7051,252" coordsize="2,80">
              <v:shape style="position:absolute;left:7051;top:252;width:2;height:80" coordorigin="7051,252" coordsize="1,80" path="m7051,332l7051,252e" filled="false" stroked="true" strokeweight=".748pt" strokecolor="#939598">
                <v:path arrowok="t"/>
              </v:shape>
            </v:group>
            <v:group style="position:absolute;left:7011;top:252;width:2;height:80" coordorigin="7011,252" coordsize="2,80">
              <v:shape style="position:absolute;left:7011;top:252;width:2;height:80" coordorigin="7011,252" coordsize="0,80" path="m7011,332l7011,252e" filled="false" stroked="true" strokeweight=".748pt" strokecolor="#939598">
                <v:path arrowok="t"/>
              </v:shape>
            </v:group>
            <v:group style="position:absolute;left:6971;top:252;width:2;height:80" coordorigin="6971,252" coordsize="2,80">
              <v:shape style="position:absolute;left:6971;top:252;width:2;height:80" coordorigin="6971,252" coordsize="1,80" path="m6971,332l6971,252e" filled="false" stroked="true" strokeweight=".748pt" strokecolor="#939598">
                <v:path arrowok="t"/>
              </v:shape>
            </v:group>
            <v:group style="position:absolute;left:6930;top:252;width:2;height:80" coordorigin="6930,252" coordsize="2,80">
              <v:shape style="position:absolute;left:6930;top:252;width:2;height:80" coordorigin="6930,252" coordsize="1,80" path="m6931,332l6930,252e" filled="false" stroked="true" strokeweight=".748pt" strokecolor="#939598">
                <v:path arrowok="t"/>
              </v:shape>
            </v:group>
            <v:group style="position:absolute;left:6890;top:252;width:2;height:80" coordorigin="6890,252" coordsize="2,80">
              <v:shape style="position:absolute;left:6890;top:252;width:2;height:80" coordorigin="6890,252" coordsize="0,80" path="m6890,332l6890,252e" filled="false" stroked="true" strokeweight=".748pt" strokecolor="#939598">
                <v:path arrowok="t"/>
              </v:shape>
            </v:group>
            <v:group style="position:absolute;left:6850;top:252;width:2;height:80" coordorigin="6850,252" coordsize="2,80">
              <v:shape style="position:absolute;left:6850;top:252;width:2;height:80" coordorigin="6850,252" coordsize="1,80" path="m6850,332l6850,252e" filled="false" stroked="true" strokeweight=".748pt" strokecolor="#939598">
                <v:path arrowok="t"/>
              </v:shape>
            </v:group>
            <v:group style="position:absolute;left:6810;top:253;width:2;height:80" coordorigin="6810,253" coordsize="2,80">
              <v:shape style="position:absolute;left:6810;top:253;width:2;height:80" coordorigin="6810,253" coordsize="0,80" path="m6810,333l6810,253e" filled="false" stroked="true" strokeweight=".748pt" strokecolor="#939598">
                <v:path arrowok="t"/>
              </v:shape>
            </v:group>
            <v:group style="position:absolute;left:6770;top:253;width:2;height:80" coordorigin="6770,253" coordsize="2,80">
              <v:shape style="position:absolute;left:6770;top:253;width:2;height:80" coordorigin="6770,253" coordsize="1,80" path="m6770,333l6770,253e" filled="false" stroked="true" strokeweight=".748pt" strokecolor="#939598">
                <v:path arrowok="t"/>
              </v:shape>
            </v:group>
            <v:group style="position:absolute;left:6730;top:253;width:2;height:80" coordorigin="6730,253" coordsize="2,80">
              <v:shape style="position:absolute;left:6730;top:253;width:2;height:80" coordorigin="6730,253" coordsize="0,80" path="m6730,333l6730,253e" filled="false" stroked="true" strokeweight=".748pt" strokecolor="#939598">
                <v:path arrowok="t"/>
              </v:shape>
            </v:group>
            <v:group style="position:absolute;left:6690;top:253;width:2;height:80" coordorigin="6690,253" coordsize="2,80">
              <v:shape style="position:absolute;left:6690;top:253;width:2;height:80" coordorigin="6690,253" coordsize="1,80" path="m6690,333l6690,253e" filled="false" stroked="true" strokeweight=".748pt" strokecolor="#939598">
                <v:path arrowok="t"/>
              </v:shape>
            </v:group>
            <v:group style="position:absolute;left:6650;top:253;width:2;height:80" coordorigin="6650,253" coordsize="2,80">
              <v:shape style="position:absolute;left:6650;top:253;width:2;height:80" coordorigin="6650,253" coordsize="1,80" path="m6650,333l6650,253e" filled="false" stroked="true" strokeweight=".748pt" strokecolor="#939598">
                <v:path arrowok="t"/>
              </v:shape>
            </v:group>
            <v:group style="position:absolute;left:6610;top:253;width:2;height:80" coordorigin="6610,253" coordsize="2,80">
              <v:shape style="position:absolute;left:6610;top:253;width:2;height:80" coordorigin="6610,253" coordsize="1,80" path="m6610,333l6610,253e" filled="false" stroked="true" strokeweight=".748pt" strokecolor="#939598">
                <v:path arrowok="t"/>
              </v:shape>
            </v:group>
            <v:group style="position:absolute;left:6570;top:253;width:2;height:80" coordorigin="6570,253" coordsize="2,80">
              <v:shape style="position:absolute;left:6570;top:253;width:2;height:80" coordorigin="6570,253" coordsize="1,80" path="m6570,333l6570,253e" filled="false" stroked="true" strokeweight=".748pt" strokecolor="#939598">
                <v:path arrowok="t"/>
              </v:shape>
            </v:group>
            <v:group style="position:absolute;left:6530;top:253;width:2;height:80" coordorigin="6530,253" coordsize="2,80">
              <v:shape style="position:absolute;left:6530;top:253;width:2;height:80" coordorigin="6530,253" coordsize="1,80" path="m6530,333l6530,253e" filled="false" stroked="true" strokeweight=".748pt" strokecolor="#939598">
                <v:path arrowok="t"/>
              </v:shape>
            </v:group>
            <v:group style="position:absolute;left:6490;top:253;width:2;height:80" coordorigin="6490,253" coordsize="2,80">
              <v:shape style="position:absolute;left:6490;top:253;width:2;height:80" coordorigin="6490,253" coordsize="1,80" path="m6490,333l6490,253e" filled="false" stroked="true" strokeweight=".748pt" strokecolor="#939598">
                <v:path arrowok="t"/>
              </v:shape>
            </v:group>
            <v:group style="position:absolute;left:6450;top:253;width:2;height:80" coordorigin="6450,253" coordsize="2,80">
              <v:shape style="position:absolute;left:6450;top:253;width:2;height:80" coordorigin="6450,253" coordsize="0,80" path="m6450,333l6450,253e" filled="false" stroked="true" strokeweight=".748pt" strokecolor="#939598">
                <v:path arrowok="t"/>
              </v:shape>
            </v:group>
            <v:group style="position:absolute;left:6410;top:253;width:2;height:80" coordorigin="6410,253" coordsize="2,80">
              <v:shape style="position:absolute;left:6410;top:253;width:2;height:80" coordorigin="6410,253" coordsize="0,80" path="m6410,333l6410,253e" filled="false" stroked="true" strokeweight=".748pt" strokecolor="#939598">
                <v:path arrowok="t"/>
              </v:shape>
            </v:group>
            <v:group style="position:absolute;left:6370;top:253;width:2;height:80" coordorigin="6370,253" coordsize="2,80">
              <v:shape style="position:absolute;left:6370;top:253;width:2;height:80" coordorigin="6370,253" coordsize="1,80" path="m6370,333l6370,253e" filled="false" stroked="true" strokeweight=".748pt" strokecolor="#939598">
                <v:path arrowok="t"/>
              </v:shape>
            </v:group>
            <v:group style="position:absolute;left:6330;top:253;width:2;height:80" coordorigin="6330,253" coordsize="2,80">
              <v:shape style="position:absolute;left:6330;top:253;width:2;height:80" coordorigin="6330,253" coordsize="0,80" path="m6330,333l6330,253e" filled="false" stroked="true" strokeweight=".748pt" strokecolor="#939598">
                <v:path arrowok="t"/>
              </v:shape>
            </v:group>
            <v:group style="position:absolute;left:6290;top:253;width:2;height:80" coordorigin="6290,253" coordsize="2,80">
              <v:shape style="position:absolute;left:6290;top:253;width:2;height:80" coordorigin="6290,253" coordsize="0,80" path="m6290,333l6290,253e" filled="false" stroked="true" strokeweight=".748pt" strokecolor="#939598">
                <v:path arrowok="t"/>
              </v:shape>
            </v:group>
            <v:group style="position:absolute;left:6249;top:253;width:2;height:80" coordorigin="6249,253" coordsize="2,80">
              <v:shape style="position:absolute;left:6249;top:253;width:2;height:80" coordorigin="6249,253" coordsize="0,80" path="m6249,333l6249,253e" filled="false" stroked="true" strokeweight=".748pt" strokecolor="#939598">
                <v:path arrowok="t"/>
              </v:shape>
            </v:group>
            <v:group style="position:absolute;left:6209;top:253;width:2;height:80" coordorigin="6209,253" coordsize="2,80">
              <v:shape style="position:absolute;left:6209;top:253;width:2;height:80" coordorigin="6209,253" coordsize="1,80" path="m6209,333l6209,253e" filled="false" stroked="true" strokeweight=".748pt" strokecolor="#939598">
                <v:path arrowok="t"/>
              </v:shape>
            </v:group>
            <v:group style="position:absolute;left:6169;top:253;width:2;height:80" coordorigin="6169,253" coordsize="2,80">
              <v:shape style="position:absolute;left:6169;top:253;width:2;height:80" coordorigin="6169,253" coordsize="0,80" path="m6169,333l6169,253e" filled="false" stroked="true" strokeweight=".748pt" strokecolor="#939598">
                <v:path arrowok="t"/>
              </v:shape>
            </v:group>
            <v:group style="position:absolute;left:6129;top:253;width:2;height:80" coordorigin="6129,253" coordsize="2,80">
              <v:shape style="position:absolute;left:6129;top:253;width:2;height:80" coordorigin="6129,253" coordsize="0,80" path="m6129,333l6129,253e" filled="false" stroked="true" strokeweight=".748pt" strokecolor="#939598">
                <v:path arrowok="t"/>
              </v:shape>
            </v:group>
            <v:group style="position:absolute;left:6089;top:253;width:2;height:80" coordorigin="6089,253" coordsize="2,80">
              <v:shape style="position:absolute;left:6089;top:253;width:2;height:80" coordorigin="6089,253" coordsize="0,80" path="m6089,333l6089,253e" filled="false" stroked="true" strokeweight=".748pt" strokecolor="#939598">
                <v:path arrowok="t"/>
              </v:shape>
            </v:group>
            <v:group style="position:absolute;left:6049;top:253;width:2;height:80" coordorigin="6049,253" coordsize="2,80">
              <v:shape style="position:absolute;left:6049;top:253;width:2;height:80" coordorigin="6049,253" coordsize="1,80" path="m6049,333l6049,253e" filled="false" stroked="true" strokeweight=".748pt" strokecolor="#939598">
                <v:path arrowok="t"/>
              </v:shape>
            </v:group>
            <v:group style="position:absolute;left:6009;top:253;width:2;height:80" coordorigin="6009,253" coordsize="2,80">
              <v:shape style="position:absolute;left:6009;top:253;width:2;height:80" coordorigin="6009,253" coordsize="0,80" path="m6009,333l6009,253e" filled="false" stroked="true" strokeweight=".748pt" strokecolor="#939598">
                <v:path arrowok="t"/>
              </v:shape>
            </v:group>
            <v:group style="position:absolute;left:5969;top:253;width:2;height:80" coordorigin="5969,253" coordsize="2,80">
              <v:shape style="position:absolute;left:5969;top:253;width:2;height:80" coordorigin="5969,253" coordsize="0,80" path="m5969,333l5969,253e" filled="false" stroked="true" strokeweight=".748pt" strokecolor="#939598">
                <v:path arrowok="t"/>
              </v:shape>
            </v:group>
            <v:group style="position:absolute;left:5929;top:253;width:2;height:80" coordorigin="5929,253" coordsize="2,80">
              <v:shape style="position:absolute;left:5929;top:253;width:2;height:80" coordorigin="5929,253" coordsize="0,80" path="m5929,333l5929,253e" filled="false" stroked="true" strokeweight=".748pt" strokecolor="#939598">
                <v:path arrowok="t"/>
              </v:shape>
            </v:group>
            <v:group style="position:absolute;left:5889;top:253;width:2;height:80" coordorigin="5889,253" coordsize="2,80">
              <v:shape style="position:absolute;left:5889;top:253;width:2;height:80" coordorigin="5889,253" coordsize="1,80" path="m5889,333l5889,253e" filled="false" stroked="true" strokeweight=".748pt" strokecolor="#939598">
                <v:path arrowok="t"/>
              </v:shape>
            </v:group>
            <v:group style="position:absolute;left:5849;top:253;width:2;height:80" coordorigin="5849,253" coordsize="2,80">
              <v:shape style="position:absolute;left:5849;top:253;width:2;height:80" coordorigin="5849,253" coordsize="0,80" path="m5849,333l5849,253e" filled="false" stroked="true" strokeweight=".748pt" strokecolor="#939598">
                <v:path arrowok="t"/>
              </v:shape>
            </v:group>
            <v:group style="position:absolute;left:5809;top:253;width:2;height:80" coordorigin="5809,253" coordsize="2,80">
              <v:shape style="position:absolute;left:5809;top:253;width:2;height:80" coordorigin="5809,253" coordsize="0,80" path="m5809,333l5809,253e" filled="false" stroked="true" strokeweight=".748pt" strokecolor="#939598">
                <v:path arrowok="t"/>
              </v:shape>
            </v:group>
            <v:group style="position:absolute;left:5769;top:253;width:2;height:80" coordorigin="5769,253" coordsize="2,80">
              <v:shape style="position:absolute;left:5769;top:253;width:2;height:80" coordorigin="5769,253" coordsize="0,80" path="m5769,333l5769,253e" filled="false" stroked="true" strokeweight=".748pt" strokecolor="#939598">
                <v:path arrowok="t"/>
              </v:shape>
            </v:group>
            <v:group style="position:absolute;left:5729;top:253;width:2;height:80" coordorigin="5729,253" coordsize="2,80">
              <v:shape style="position:absolute;left:5729;top:253;width:2;height:80" coordorigin="5729,253" coordsize="1,80" path="m5729,333l5729,253e" filled="false" stroked="true" strokeweight=".748pt" strokecolor="#939598">
                <v:path arrowok="t"/>
              </v:shape>
            </v:group>
            <v:group style="position:absolute;left:5689;top:253;width:2;height:80" coordorigin="5689,253" coordsize="2,80">
              <v:shape style="position:absolute;left:5689;top:253;width:2;height:80" coordorigin="5689,253" coordsize="0,80" path="m5689,333l5689,253e" filled="false" stroked="true" strokeweight=".748pt" strokecolor="#939598">
                <v:path arrowok="t"/>
              </v:shape>
            </v:group>
            <v:group style="position:absolute;left:5649;top:253;width:2;height:80" coordorigin="5649,253" coordsize="2,80">
              <v:shape style="position:absolute;left:5649;top:253;width:2;height:80" coordorigin="5649,253" coordsize="0,80" path="m5649,333l5649,253e" filled="false" stroked="true" strokeweight=".748pt" strokecolor="#939598">
                <v:path arrowok="t"/>
              </v:shape>
            </v:group>
            <v:group style="position:absolute;left:5608;top:253;width:2;height:80" coordorigin="5608,253" coordsize="2,80">
              <v:shape style="position:absolute;left:5608;top:253;width:2;height:80" coordorigin="5608,253" coordsize="0,80" path="m5609,333l5608,253e" filled="false" stroked="true" strokeweight=".748pt" strokecolor="#939598">
                <v:path arrowok="t"/>
              </v:shape>
            </v:group>
            <v:group style="position:absolute;left:5568;top:253;width:2;height:80" coordorigin="5568,253" coordsize="2,80">
              <v:shape style="position:absolute;left:5568;top:253;width:2;height:80" coordorigin="5568,253" coordsize="1,80" path="m5568,333l5568,253e" filled="false" stroked="true" strokeweight=".748pt" strokecolor="#939598">
                <v:path arrowok="t"/>
              </v:shape>
            </v:group>
            <v:group style="position:absolute;left:5528;top:253;width:2;height:80" coordorigin="5528,253" coordsize="2,80">
              <v:shape style="position:absolute;left:5528;top:253;width:2;height:80" coordorigin="5528,253" coordsize="0,80" path="m5528,333l5528,253e" filled="false" stroked="true" strokeweight=".748pt" strokecolor="#939598">
                <v:path arrowok="t"/>
              </v:shape>
            </v:group>
            <v:group style="position:absolute;left:5488;top:253;width:2;height:80" coordorigin="5488,253" coordsize="2,80">
              <v:shape style="position:absolute;left:5488;top:253;width:2;height:80" coordorigin="5488,253" coordsize="1,80" path="m5488,333l5488,253e" filled="false" stroked="true" strokeweight=".748pt" strokecolor="#939598">
                <v:path arrowok="t"/>
              </v:shape>
            </v:group>
            <v:group style="position:absolute;left:5448;top:253;width:2;height:80" coordorigin="5448,253" coordsize="2,80">
              <v:shape style="position:absolute;left:5448;top:253;width:2;height:80" coordorigin="5448,253" coordsize="1,80" path="m5448,333l5448,253e" filled="false" stroked="true" strokeweight=".748pt" strokecolor="#939598">
                <v:path arrowok="t"/>
              </v:shape>
            </v:group>
            <v:group style="position:absolute;left:5408;top:253;width:2;height:80" coordorigin="5408,253" coordsize="2,80">
              <v:shape style="position:absolute;left:5408;top:253;width:2;height:80" coordorigin="5408,253" coordsize="1,80" path="m5408,333l5408,253e" filled="false" stroked="true" strokeweight=".748pt" strokecolor="#939598">
                <v:path arrowok="t"/>
              </v:shape>
            </v:group>
            <v:group style="position:absolute;left:5368;top:253;width:2;height:80" coordorigin="5368,253" coordsize="2,80">
              <v:shape style="position:absolute;left:5368;top:253;width:2;height:80" coordorigin="5368,253" coordsize="1,80" path="m5368,333l5368,253e" filled="false" stroked="true" strokeweight=".748pt" strokecolor="#939598">
                <v:path arrowok="t"/>
              </v:shape>
            </v:group>
            <v:group style="position:absolute;left:5328;top:253;width:2;height:80" coordorigin="5328,253" coordsize="2,80">
              <v:shape style="position:absolute;left:5328;top:253;width:2;height:80" coordorigin="5328,253" coordsize="1,80" path="m5328,333l5328,253e" filled="false" stroked="true" strokeweight=".748pt" strokecolor="#939598">
                <v:path arrowok="t"/>
              </v:shape>
            </v:group>
            <v:group style="position:absolute;left:5288;top:253;width:2;height:80" coordorigin="5288,253" coordsize="2,80">
              <v:shape style="position:absolute;left:5288;top:253;width:2;height:80" coordorigin="5288,253" coordsize="1,80" path="m5288,333l5288,253e" filled="false" stroked="true" strokeweight=".748pt" strokecolor="#939598">
                <v:path arrowok="t"/>
              </v:shape>
            </v:group>
            <v:group style="position:absolute;left:5248;top:253;width:2;height:80" coordorigin="5248,253" coordsize="2,80">
              <v:shape style="position:absolute;left:5248;top:253;width:2;height:80" coordorigin="5248,253" coordsize="0,80" path="m5248,333l5248,253e" filled="false" stroked="true" strokeweight=".748pt" strokecolor="#939598">
                <v:path arrowok="t"/>
              </v:shape>
            </v:group>
            <v:group style="position:absolute;left:5208;top:253;width:2;height:80" coordorigin="5208,253" coordsize="2,80">
              <v:shape style="position:absolute;left:5208;top:253;width:2;height:80" coordorigin="5208,253" coordsize="0,80" path="m5208,333l5208,253e" filled="false" stroked="true" strokeweight=".748pt" strokecolor="#939598">
                <v:path arrowok="t"/>
              </v:shape>
            </v:group>
            <v:group style="position:absolute;left:5168;top:253;width:2;height:80" coordorigin="5168,253" coordsize="2,80">
              <v:shape style="position:absolute;left:5168;top:253;width:2;height:80" coordorigin="5168,253" coordsize="1,80" path="m5168,333l5168,253e" filled="false" stroked="true" strokeweight=".748pt" strokecolor="#939598">
                <v:path arrowok="t"/>
              </v:shape>
            </v:group>
            <v:group style="position:absolute;left:5128;top:253;width:2;height:80" coordorigin="5128,253" coordsize="2,80">
              <v:shape style="position:absolute;left:5128;top:253;width:2;height:80" coordorigin="5128,253" coordsize="1,80" path="m5128,333l5128,253e" filled="false" stroked="true" strokeweight=".748pt" strokecolor="#939598">
                <v:path arrowok="t"/>
              </v:shape>
            </v:group>
            <v:group style="position:absolute;left:5088;top:253;width:2;height:80" coordorigin="5088,253" coordsize="2,80">
              <v:shape style="position:absolute;left:5088;top:253;width:2;height:80" coordorigin="5088,253" coordsize="0,80" path="m5088,333l5088,253e" filled="false" stroked="true" strokeweight=".748pt" strokecolor="#939598">
                <v:path arrowok="t"/>
              </v:shape>
            </v:group>
            <v:group style="position:absolute;left:5048;top:253;width:2;height:80" coordorigin="5048,253" coordsize="2,80">
              <v:shape style="position:absolute;left:5048;top:253;width:2;height:80" coordorigin="5048,253" coordsize="0,80" path="m5048,333l5048,253e" filled="false" stroked="true" strokeweight=".748pt" strokecolor="#939598">
                <v:path arrowok="t"/>
              </v:shape>
            </v:group>
            <v:group style="position:absolute;left:5008;top:253;width:2;height:80" coordorigin="5008,253" coordsize="2,80">
              <v:shape style="position:absolute;left:5008;top:253;width:2;height:80" coordorigin="5008,253" coordsize="1,80" path="m5008,333l5008,253e" filled="false" stroked="true" strokeweight=".748pt" strokecolor="#939598">
                <v:path arrowok="t"/>
              </v:shape>
            </v:group>
            <v:group style="position:absolute;left:4968;top:253;width:2;height:80" coordorigin="4968,253" coordsize="2,80">
              <v:shape style="position:absolute;left:4968;top:253;width:2;height:80" coordorigin="4968,253" coordsize="1,80" path="m4968,333l4968,253e" filled="false" stroked="true" strokeweight=".748pt" strokecolor="#939598">
                <v:path arrowok="t"/>
              </v:shape>
            </v:group>
            <v:group style="position:absolute;left:4927;top:253;width:2;height:80" coordorigin="4927,253" coordsize="2,80">
              <v:shape style="position:absolute;left:4927;top:253;width:2;height:80" coordorigin="4927,253" coordsize="0,80" path="m4927,333l4927,253e" filled="false" stroked="true" strokeweight=".748pt" strokecolor="#939598">
                <v:path arrowok="t"/>
              </v:shape>
            </v:group>
            <v:group style="position:absolute;left:4887;top:253;width:2;height:80" coordorigin="4887,253" coordsize="2,80">
              <v:shape style="position:absolute;left:4887;top:253;width:2;height:80" coordorigin="4887,253" coordsize="0,80" path="m4887,333l4887,253e" filled="false" stroked="true" strokeweight=".748pt" strokecolor="#939598">
                <v:path arrowok="t"/>
              </v:shape>
            </v:group>
            <v:group style="position:absolute;left:4847;top:253;width:2;height:80" coordorigin="4847,253" coordsize="2,80">
              <v:shape style="position:absolute;left:4847;top:253;width:2;height:80" coordorigin="4847,253" coordsize="1,80" path="m4847,333l4847,253e" filled="false" stroked="true" strokeweight=".748pt" strokecolor="#939598">
                <v:path arrowok="t"/>
              </v:shape>
            </v:group>
            <v:group style="position:absolute;left:4807;top:253;width:2;height:80" coordorigin="4807,253" coordsize="2,80">
              <v:shape style="position:absolute;left:4807;top:253;width:2;height:80" coordorigin="4807,253" coordsize="1,80" path="m4807,333l4807,253e" filled="false" stroked="true" strokeweight=".748pt" strokecolor="#939598">
                <v:path arrowok="t"/>
              </v:shape>
            </v:group>
            <v:group style="position:absolute;left:4767;top:253;width:2;height:80" coordorigin="4767,253" coordsize="2,80">
              <v:shape style="position:absolute;left:4767;top:253;width:2;height:80" coordorigin="4767,253" coordsize="0,80" path="m4767,333l4767,253e" filled="false" stroked="true" strokeweight=".748pt" strokecolor="#939598">
                <v:path arrowok="t"/>
              </v:shape>
            </v:group>
            <v:group style="position:absolute;left:4727;top:253;width:2;height:80" coordorigin="4727,253" coordsize="2,80">
              <v:shape style="position:absolute;left:4727;top:253;width:2;height:80" coordorigin="4727,253" coordsize="0,80" path="m4727,333l4727,253e" filled="false" stroked="true" strokeweight=".748pt" strokecolor="#939598">
                <v:path arrowok="t"/>
              </v:shape>
            </v:group>
            <v:group style="position:absolute;left:4687;top:253;width:2;height:80" coordorigin="4687,253" coordsize="2,80">
              <v:shape style="position:absolute;left:4687;top:253;width:2;height:80" coordorigin="4687,253" coordsize="1,80" path="m4687,333l4687,253e" filled="false" stroked="true" strokeweight=".748pt" strokecolor="#939598">
                <v:path arrowok="t"/>
              </v:shape>
            </v:group>
            <v:group style="position:absolute;left:4647;top:253;width:2;height:80" coordorigin="4647,253" coordsize="2,80">
              <v:shape style="position:absolute;left:4647;top:253;width:2;height:80" coordorigin="4647,253" coordsize="1,80" path="m4647,333l4647,253e" filled="false" stroked="true" strokeweight=".748pt" strokecolor="#939598">
                <v:path arrowok="t"/>
              </v:shape>
            </v:group>
            <v:group style="position:absolute;left:4607;top:253;width:2;height:80" coordorigin="4607,253" coordsize="2,80">
              <v:shape style="position:absolute;left:4607;top:253;width:2;height:80" coordorigin="4607,253" coordsize="0,80" path="m4607,333l4607,253e" filled="false" stroked="true" strokeweight=".748pt" strokecolor="#939598">
                <v:path arrowok="t"/>
              </v:shape>
            </v:group>
            <v:group style="position:absolute;left:4567;top:253;width:2;height:80" coordorigin="4567,253" coordsize="2,80">
              <v:shape style="position:absolute;left:4567;top:253;width:2;height:80" coordorigin="4567,253" coordsize="0,80" path="m4567,333l4567,253e" filled="false" stroked="true" strokeweight=".748pt" strokecolor="#939598">
                <v:path arrowok="t"/>
              </v:shape>
            </v:group>
            <v:group style="position:absolute;left:4527;top:253;width:2;height:80" coordorigin="4527,253" coordsize="2,80">
              <v:shape style="position:absolute;left:4527;top:253;width:2;height:80" coordorigin="4527,253" coordsize="1,80" path="m4527,333l4527,253e" filled="false" stroked="true" strokeweight=".748pt" strokecolor="#939598">
                <v:path arrowok="t"/>
              </v:shape>
            </v:group>
            <v:group style="position:absolute;left:4487;top:253;width:2;height:80" coordorigin="4487,253" coordsize="2,80">
              <v:shape style="position:absolute;left:4487;top:253;width:2;height:80" coordorigin="4487,253" coordsize="1,80" path="m4487,333l4487,253e" filled="false" stroked="true" strokeweight=".748pt" strokecolor="#939598">
                <v:path arrowok="t"/>
              </v:shape>
            </v:group>
            <v:group style="position:absolute;left:4447;top:253;width:2;height:80" coordorigin="4447,253" coordsize="2,80">
              <v:shape style="position:absolute;left:4447;top:253;width:2;height:80" coordorigin="4447,253" coordsize="0,80" path="m4447,333l4447,253e" filled="false" stroked="true" strokeweight=".748pt" strokecolor="#939598">
                <v:path arrowok="t"/>
              </v:shape>
            </v:group>
            <v:group style="position:absolute;left:4407;top:253;width:2;height:80" coordorigin="4407,253" coordsize="2,80">
              <v:shape style="position:absolute;left:4407;top:253;width:2;height:80" coordorigin="4407,253" coordsize="0,80" path="m4407,333l4407,253e" filled="false" stroked="true" strokeweight=".748pt" strokecolor="#939598">
                <v:path arrowok="t"/>
              </v:shape>
            </v:group>
            <v:group style="position:absolute;left:4367;top:253;width:2;height:80" coordorigin="4367,253" coordsize="2,80">
              <v:shape style="position:absolute;left:4367;top:253;width:2;height:80" coordorigin="4367,253" coordsize="1,80" path="m4367,333l4367,253e" filled="false" stroked="true" strokeweight=".748pt" strokecolor="#939598">
                <v:path arrowok="t"/>
              </v:shape>
            </v:group>
            <v:group style="position:absolute;left:4327;top:253;width:2;height:80" coordorigin="4327,253" coordsize="2,80">
              <v:shape style="position:absolute;left:4327;top:253;width:2;height:80" coordorigin="4327,253" coordsize="1,80" path="m4327,333l4327,253e" filled="false" stroked="true" strokeweight=".748pt" strokecolor="#939598">
                <v:path arrowok="t"/>
              </v:shape>
            </v:group>
            <v:group style="position:absolute;left:4286;top:253;width:2;height:80" coordorigin="4286,253" coordsize="2,80">
              <v:shape style="position:absolute;left:4286;top:253;width:2;height:80" coordorigin="4286,253" coordsize="1,80" path="m4287,333l4286,253e" filled="false" stroked="true" strokeweight=".748pt" strokecolor="#939598">
                <v:path arrowok="t"/>
              </v:shape>
            </v:group>
            <v:group style="position:absolute;left:4246;top:253;width:2;height:80" coordorigin="4246,253" coordsize="2,80">
              <v:shape style="position:absolute;left:4246;top:253;width:2;height:80" coordorigin="4246,253" coordsize="1,80" path="m4246,333l4246,253e" filled="false" stroked="true" strokeweight=".748pt" strokecolor="#939598">
                <v:path arrowok="t"/>
              </v:shape>
            </v:group>
            <v:group style="position:absolute;left:4206;top:253;width:2;height:80" coordorigin="4206,253" coordsize="2,80">
              <v:shape style="position:absolute;left:4206;top:253;width:2;height:80" coordorigin="4206,253" coordsize="1,80" path="m4206,333l4206,253e" filled="false" stroked="true" strokeweight=".748pt" strokecolor="#939598">
                <v:path arrowok="t"/>
              </v:shape>
            </v:group>
            <v:group style="position:absolute;left:4166;top:253;width:2;height:80" coordorigin="4166,253" coordsize="2,80">
              <v:shape style="position:absolute;left:4166;top:253;width:2;height:80" coordorigin="4166,253" coordsize="1,80" path="m4166,333l4166,253e" filled="false" stroked="true" strokeweight=".748pt" strokecolor="#939598">
                <v:path arrowok="t"/>
              </v:shape>
            </v:group>
            <v:group style="position:absolute;left:4126;top:253;width:2;height:80" coordorigin="4126,253" coordsize="2,80">
              <v:shape style="position:absolute;left:4126;top:253;width:2;height:80" coordorigin="4126,253" coordsize="0,80" path="m4126,333l4126,253e" filled="false" stroked="true" strokeweight=".748pt" strokecolor="#939598">
                <v:path arrowok="t"/>
              </v:shape>
            </v:group>
            <v:group style="position:absolute;left:4086;top:253;width:2;height:80" coordorigin="4086,253" coordsize="2,80">
              <v:shape style="position:absolute;left:4086;top:253;width:2;height:80" coordorigin="4086,253" coordsize="1,80" path="m4086,333l4086,253e" filled="false" stroked="true" strokeweight=".748pt" strokecolor="#939598">
                <v:path arrowok="t"/>
              </v:shape>
            </v:group>
            <v:group style="position:absolute;left:4046;top:253;width:2;height:80" coordorigin="4046,253" coordsize="2,80">
              <v:shape style="position:absolute;left:4046;top:253;width:2;height:80" coordorigin="4046,253" coordsize="0,80" path="m4046,333l4046,253e" filled="false" stroked="true" strokeweight=".748pt" strokecolor="#939598">
                <v:path arrowok="t"/>
              </v:shape>
            </v:group>
            <v:group style="position:absolute;left:4006;top:253;width:2;height:80" coordorigin="4006,253" coordsize="2,80">
              <v:shape style="position:absolute;left:4006;top:253;width:2;height:80" coordorigin="4006,253" coordsize="0,80" path="m4006,333l4006,253e" filled="false" stroked="true" strokeweight=".748pt" strokecolor="#939598">
                <v:path arrowok="t"/>
              </v:shape>
            </v:group>
            <v:group style="position:absolute;left:3966;top:253;width:2;height:80" coordorigin="3966,253" coordsize="2,80">
              <v:shape style="position:absolute;left:3966;top:253;width:2;height:80" coordorigin="3966,253" coordsize="0,80" path="m3966,333l3966,253e" filled="false" stroked="true" strokeweight=".748pt" strokecolor="#939598">
                <v:path arrowok="t"/>
              </v:shape>
            </v:group>
            <v:group style="position:absolute;left:3926;top:253;width:2;height:80" coordorigin="3926,253" coordsize="2,80">
              <v:shape style="position:absolute;left:3926;top:253;width:2;height:80" coordorigin="3926,253" coordsize="1,80" path="m3926,333l3926,253e" filled="false" stroked="true" strokeweight=".748pt" strokecolor="#939598">
                <v:path arrowok="t"/>
              </v:shape>
            </v:group>
            <v:group style="position:absolute;left:3886;top:253;width:2;height:80" coordorigin="3886,253" coordsize="2,80">
              <v:shape style="position:absolute;left:3886;top:253;width:2;height:80" coordorigin="3886,253" coordsize="0,80" path="m3886,333l3886,253e" filled="false" stroked="true" strokeweight=".748pt" strokecolor="#939598">
                <v:path arrowok="t"/>
              </v:shape>
            </v:group>
            <v:group style="position:absolute;left:3846;top:253;width:2;height:80" coordorigin="3846,253" coordsize="2,80">
              <v:shape style="position:absolute;left:3846;top:253;width:2;height:80" coordorigin="3846,253" coordsize="0,80" path="m3846,333l3846,253e" filled="false" stroked="true" strokeweight=".748pt" strokecolor="#939598">
                <v:path arrowok="t"/>
              </v:shape>
            </v:group>
            <v:group style="position:absolute;left:3806;top:253;width:2;height:80" coordorigin="3806,253" coordsize="2,80">
              <v:shape style="position:absolute;left:3806;top:253;width:2;height:80" coordorigin="3806,253" coordsize="0,80" path="m3806,333l3806,253e" filled="false" stroked="true" strokeweight=".748pt" strokecolor="#939598">
                <v:path arrowok="t"/>
              </v:shape>
            </v:group>
            <v:group style="position:absolute;left:3766;top:253;width:2;height:80" coordorigin="3766,253" coordsize="2,80">
              <v:shape style="position:absolute;left:3766;top:253;width:2;height:80" coordorigin="3766,253" coordsize="1,80" path="m3766,333l3766,253e" filled="false" stroked="true" strokeweight=".748pt" strokecolor="#939598">
                <v:path arrowok="t"/>
              </v:shape>
            </v:group>
            <v:group style="position:absolute;left:3726;top:253;width:2;height:80" coordorigin="3726,253" coordsize="2,80">
              <v:shape style="position:absolute;left:3726;top:253;width:2;height:80" coordorigin="3726,253" coordsize="0,80" path="m3726,333l3726,253e" filled="false" stroked="true" strokeweight=".748pt" strokecolor="#939598">
                <v:path arrowok="t"/>
              </v:shape>
            </v:group>
            <v:group style="position:absolute;left:3686;top:253;width:2;height:80" coordorigin="3686,253" coordsize="2,80">
              <v:shape style="position:absolute;left:3686;top:253;width:2;height:80" coordorigin="3686,253" coordsize="0,80" path="m3686,333l3686,253e" filled="false" stroked="true" strokeweight=".748pt" strokecolor="#939598">
                <v:path arrowok="t"/>
              </v:shape>
            </v:group>
            <v:group style="position:absolute;left:3646;top:253;width:2;height:80" coordorigin="3646,253" coordsize="2,80">
              <v:shape style="position:absolute;left:3646;top:253;width:2;height:80" coordorigin="3646,253" coordsize="0,80" path="m3646,333l3646,253e" filled="false" stroked="true" strokeweight=".748pt" strokecolor="#939598">
                <v:path arrowok="t"/>
              </v:shape>
            </v:group>
            <v:group style="position:absolute;left:3605;top:253;width:2;height:80" coordorigin="3605,253" coordsize="2,80">
              <v:shape style="position:absolute;left:3605;top:253;width:2;height:80" coordorigin="3605,253" coordsize="1,80" path="m3605,333l3605,253e" filled="false" stroked="true" strokeweight=".748pt" strokecolor="#939598">
                <v:path arrowok="t"/>
              </v:shape>
            </v:group>
            <v:group style="position:absolute;left:3565;top:253;width:2;height:80" coordorigin="3565,253" coordsize="2,80">
              <v:shape style="position:absolute;left:3565;top:253;width:2;height:80" coordorigin="3565,253" coordsize="1,80" path="m3565,333l3565,253e" filled="false" stroked="true" strokeweight=".748pt" strokecolor="#939598">
                <v:path arrowok="t"/>
              </v:shape>
            </v:group>
            <v:group style="position:absolute;left:3525;top:253;width:2;height:80" coordorigin="3525,253" coordsize="2,80">
              <v:shape style="position:absolute;left:3525;top:253;width:2;height:80" coordorigin="3525,253" coordsize="0,80" path="m3525,333l3525,253e" filled="false" stroked="true" strokeweight=".748pt" strokecolor="#939598">
                <v:path arrowok="t"/>
              </v:shape>
            </v:group>
            <v:group style="position:absolute;left:3485;top:253;width:2;height:80" coordorigin="3485,253" coordsize="2,80">
              <v:shape style="position:absolute;left:3485;top:253;width:2;height:80" coordorigin="3485,253" coordsize="0,80" path="m3485,333l3485,253e" filled="false" stroked="true" strokeweight=".748pt" strokecolor="#939598">
                <v:path arrowok="t"/>
              </v:shape>
            </v:group>
            <v:group style="position:absolute;left:3445;top:253;width:2;height:80" coordorigin="3445,253" coordsize="2,80">
              <v:shape style="position:absolute;left:3445;top:253;width:2;height:80" coordorigin="3445,253" coordsize="1,80" path="m3445,333l3445,253e" filled="false" stroked="true" strokeweight=".748pt" strokecolor="#939598">
                <v:path arrowok="t"/>
              </v:shape>
            </v:group>
            <v:group style="position:absolute;left:3405;top:254;width:2;height:80" coordorigin="3405,254" coordsize="2,80">
              <v:shape style="position:absolute;left:3405;top:254;width:2;height:80" coordorigin="3405,254" coordsize="1,80" path="m3405,334l3405,254e" filled="false" stroked="true" strokeweight=".748pt" strokecolor="#939598">
                <v:path arrowok="t"/>
              </v:shape>
            </v:group>
            <v:group style="position:absolute;left:3365;top:254;width:2;height:80" coordorigin="3365,254" coordsize="2,80">
              <v:shape style="position:absolute;left:3365;top:254;width:2;height:80" coordorigin="3365,254" coordsize="0,80" path="m3365,334l3365,254e" filled="false" stroked="true" strokeweight=".748pt" strokecolor="#939598">
                <v:path arrowok="t"/>
              </v:shape>
            </v:group>
            <v:group style="position:absolute;left:3325;top:254;width:2;height:80" coordorigin="3325,254" coordsize="2,80">
              <v:shape style="position:absolute;left:3325;top:254;width:2;height:80" coordorigin="3325,254" coordsize="0,80" path="m3325,334l3325,254e" filled="false" stroked="true" strokeweight=".748pt" strokecolor="#939598">
                <v:path arrowok="t"/>
              </v:shape>
            </v:group>
            <v:group style="position:absolute;left:3285;top:254;width:2;height:80" coordorigin="3285,254" coordsize="2,80">
              <v:shape style="position:absolute;left:3285;top:254;width:2;height:80" coordorigin="3285,254" coordsize="1,80" path="m3285,334l3285,254e" filled="false" stroked="true" strokeweight=".748pt" strokecolor="#939598">
                <v:path arrowok="t"/>
              </v:shape>
            </v:group>
            <v:group style="position:absolute;left:3245;top:254;width:2;height:80" coordorigin="3245,254" coordsize="2,80">
              <v:shape style="position:absolute;left:3245;top:254;width:2;height:80" coordorigin="3245,254" coordsize="1,80" path="m3245,334l3245,254e" filled="false" stroked="true" strokeweight=".748pt" strokecolor="#939598">
                <v:path arrowok="t"/>
              </v:shape>
            </v:group>
            <v:group style="position:absolute;left:3205;top:254;width:2;height:80" coordorigin="3205,254" coordsize="2,80">
              <v:shape style="position:absolute;left:3205;top:254;width:2;height:80" coordorigin="3205,254" coordsize="0,80" path="m3205,334l3205,254e" filled="false" stroked="true" strokeweight=".748pt" strokecolor="#939598">
                <v:path arrowok="t"/>
              </v:shape>
            </v:group>
            <v:group style="position:absolute;left:3165;top:254;width:2;height:80" coordorigin="3165,254" coordsize="2,80">
              <v:shape style="position:absolute;left:3165;top:254;width:2;height:80" coordorigin="3165,254" coordsize="0,80" path="m3165,334l3165,254e" filled="false" stroked="true" strokeweight=".748pt" strokecolor="#939598">
                <v:path arrowok="t"/>
              </v:shape>
            </v:group>
            <v:group style="position:absolute;left:3125;top:254;width:2;height:80" coordorigin="3125,254" coordsize="2,80">
              <v:shape style="position:absolute;left:3125;top:254;width:2;height:80" coordorigin="3125,254" coordsize="1,80" path="m3125,334l3125,254e" filled="false" stroked="true" strokeweight=".748pt" strokecolor="#939598">
                <v:path arrowok="t"/>
              </v:shape>
            </v:group>
            <v:group style="position:absolute;left:3085;top:254;width:2;height:80" coordorigin="3085,254" coordsize="2,80">
              <v:shape style="position:absolute;left:3085;top:254;width:2;height:80" coordorigin="3085,254" coordsize="1,80" path="m3085,334l3085,254e" filled="false" stroked="true" strokeweight=".748pt" strokecolor="#939598">
                <v:path arrowok="t"/>
              </v:shape>
            </v:group>
            <v:group style="position:absolute;left:3045;top:254;width:2;height:80" coordorigin="3045,254" coordsize="2,80">
              <v:shape style="position:absolute;left:3045;top:254;width:2;height:80" coordorigin="3045,254" coordsize="1,80" path="m3045,334l3045,254e" filled="false" stroked="true" strokeweight=".748pt" strokecolor="#939598">
                <v:path arrowok="t"/>
              </v:shape>
            </v:group>
            <v:group style="position:absolute;left:3005;top:254;width:2;height:80" coordorigin="3005,254" coordsize="2,80">
              <v:shape style="position:absolute;left:3005;top:254;width:2;height:80" coordorigin="3005,254" coordsize="1,80" path="m3005,334l3005,254e" filled="false" stroked="true" strokeweight=".748pt" strokecolor="#939598">
                <v:path arrowok="t"/>
              </v:shape>
            </v:group>
            <v:group style="position:absolute;left:2964;top:254;width:2;height:80" coordorigin="2964,254" coordsize="2,80">
              <v:shape style="position:absolute;left:2964;top:254;width:2;height:80" coordorigin="2964,254" coordsize="1,80" path="m2965,334l2964,254e" filled="false" stroked="true" strokeweight=".748pt" strokecolor="#939598">
                <v:path arrowok="t"/>
              </v:shape>
            </v:group>
            <v:group style="position:absolute;left:2924;top:254;width:2;height:80" coordorigin="2924,254" coordsize="2,80">
              <v:shape style="position:absolute;left:2924;top:254;width:2;height:80" coordorigin="2924,254" coordsize="0,80" path="m2924,334l2924,254e" filled="false" stroked="true" strokeweight=".748pt" strokecolor="#939598">
                <v:path arrowok="t"/>
              </v:shape>
            </v:group>
            <v:group style="position:absolute;left:2884;top:254;width:2;height:80" coordorigin="2884,254" coordsize="2,80">
              <v:shape style="position:absolute;left:2884;top:254;width:2;height:80" coordorigin="2884,254" coordsize="1,80" path="m2884,334l2884,254e" filled="false" stroked="true" strokeweight=".748pt" strokecolor="#939598">
                <v:path arrowok="t"/>
              </v:shape>
            </v:group>
            <v:group style="position:absolute;left:2844;top:254;width:2;height:80" coordorigin="2844,254" coordsize="2,80">
              <v:shape style="position:absolute;left:2844;top:254;width:2;height:80" coordorigin="2844,254" coordsize="1,80" path="m2844,334l2844,254e" filled="false" stroked="true" strokeweight=".748pt" strokecolor="#939598">
                <v:path arrowok="t"/>
              </v:shape>
            </v:group>
            <v:group style="position:absolute;left:2804;top:254;width:2;height:80" coordorigin="2804,254" coordsize="2,80">
              <v:shape style="position:absolute;left:2804;top:254;width:2;height:80" coordorigin="2804,254" coordsize="0,80" path="m2804,334l2804,254e" filled="false" stroked="true" strokeweight=".748pt" strokecolor="#939598">
                <v:path arrowok="t"/>
              </v:shape>
            </v:group>
            <v:group style="position:absolute;left:2764;top:254;width:2;height:80" coordorigin="2764,254" coordsize="2,80">
              <v:shape style="position:absolute;left:2764;top:254;width:2;height:80" coordorigin="2764,254" coordsize="0,80" path="m2764,334l2764,254e" filled="false" stroked="true" strokeweight=".748pt" strokecolor="#939598">
                <v:path arrowok="t"/>
              </v:shape>
            </v:group>
            <v:group style="position:absolute;left:2724;top:254;width:2;height:80" coordorigin="2724,254" coordsize="2,80">
              <v:shape style="position:absolute;left:2724;top:254;width:2;height:80" coordorigin="2724,254" coordsize="1,80" path="m2724,334l2724,254e" filled="false" stroked="true" strokeweight=".748pt" strokecolor="#939598">
                <v:path arrowok="t"/>
              </v:shape>
            </v:group>
            <v:group style="position:absolute;left:2684;top:254;width:2;height:80" coordorigin="2684,254" coordsize="2,80">
              <v:shape style="position:absolute;left:2684;top:254;width:2;height:80" coordorigin="2684,254" coordsize="1,80" path="m2684,334l2684,254e" filled="false" stroked="true" strokeweight=".748pt" strokecolor="#939598">
                <v:path arrowok="t"/>
              </v:shape>
            </v:group>
            <v:group style="position:absolute;left:2644;top:254;width:2;height:80" coordorigin="2644,254" coordsize="2,80">
              <v:shape style="position:absolute;left:2644;top:254;width:2;height:80" coordorigin="2644,254" coordsize="0,80" path="m2644,334l2644,254e" filled="false" stroked="true" strokeweight=".748pt" strokecolor="#939598">
                <v:path arrowok="t"/>
              </v:shape>
            </v:group>
            <v:group style="position:absolute;left:2604;top:254;width:2;height:80" coordorigin="2604,254" coordsize="2,80">
              <v:shape style="position:absolute;left:2604;top:254;width:2;height:80" coordorigin="2604,254" coordsize="0,80" path="m2604,334l2604,254e" filled="false" stroked="true" strokeweight=".748pt" strokecolor="#939598">
                <v:path arrowok="t"/>
              </v:shape>
            </v:group>
            <v:group style="position:absolute;left:2564;top:254;width:2;height:80" coordorigin="2564,254" coordsize="2,80">
              <v:shape style="position:absolute;left:2564;top:254;width:2;height:80" coordorigin="2564,254" coordsize="1,80" path="m2564,334l2564,254e" filled="false" stroked="true" strokeweight=".748pt" strokecolor="#939598">
                <v:path arrowok="t"/>
              </v:shape>
            </v:group>
            <v:group style="position:absolute;left:2524;top:254;width:2;height:80" coordorigin="2524,254" coordsize="2,80">
              <v:shape style="position:absolute;left:2524;top:254;width:2;height:80" coordorigin="2524,254" coordsize="1,80" path="m2524,334l2524,254e" filled="false" stroked="true" strokeweight=".748pt" strokecolor="#939598">
                <v:path arrowok="t"/>
              </v:shape>
            </v:group>
            <v:group style="position:absolute;left:2484;top:254;width:2;height:80" coordorigin="2484,254" coordsize="2,80">
              <v:shape style="position:absolute;left:2484;top:254;width:2;height:80" coordorigin="2484,254" coordsize="0,80" path="m2484,334l2484,254e" filled="false" stroked="true" strokeweight=".748pt" strokecolor="#939598">
                <v:path arrowok="t"/>
              </v:shape>
            </v:group>
            <v:group style="position:absolute;left:2444;top:254;width:2;height:80" coordorigin="2444,254" coordsize="2,80">
              <v:shape style="position:absolute;left:2444;top:254;width:2;height:80" coordorigin="2444,254" coordsize="0,80" path="m2444,334l2444,254e" filled="false" stroked="true" strokeweight=".748pt" strokecolor="#939598">
                <v:path arrowok="t"/>
              </v:shape>
            </v:group>
            <v:group style="position:absolute;left:2404;top:254;width:2;height:80" coordorigin="2404,254" coordsize="2,80">
              <v:shape style="position:absolute;left:2404;top:254;width:2;height:80" coordorigin="2404,254" coordsize="1,80" path="m2404,334l2404,254e" filled="false" stroked="true" strokeweight=".748pt" strokecolor="#939598">
                <v:path arrowok="t"/>
              </v:shape>
            </v:group>
            <v:group style="position:absolute;left:2364;top:254;width:2;height:80" coordorigin="2364,254" coordsize="2,80">
              <v:shape style="position:absolute;left:2364;top:254;width:2;height:80" coordorigin="2364,254" coordsize="1,80" path="m2364,334l2364,254e" filled="false" stroked="true" strokeweight=".748pt" strokecolor="#939598">
                <v:path arrowok="t"/>
              </v:shape>
            </v:group>
            <v:group style="position:absolute;left:2324;top:254;width:2;height:80" coordorigin="2324,254" coordsize="2,80">
              <v:shape style="position:absolute;left:2324;top:254;width:2;height:80" coordorigin="2324,254" coordsize="0,80" path="m2324,334l2324,254e" filled="false" stroked="true" strokeweight=".748pt" strokecolor="#939598">
                <v:path arrowok="t"/>
              </v:shape>
            </v:group>
            <v:group style="position:absolute;left:2283;top:254;width:2;height:80" coordorigin="2283,254" coordsize="2,80">
              <v:shape style="position:absolute;left:2283;top:254;width:2;height:80" coordorigin="2283,254" coordsize="0,80" path="m2283,334l2283,254e" filled="false" stroked="true" strokeweight=".748pt" strokecolor="#939598">
                <v:path arrowok="t"/>
              </v:shape>
            </v:group>
            <v:group style="position:absolute;left:2243;top:254;width:2;height:80" coordorigin="2243,254" coordsize="2,80">
              <v:shape style="position:absolute;left:2243;top:254;width:2;height:80" coordorigin="2243,254" coordsize="1,80" path="m2243,334l2243,254e" filled="false" stroked="true" strokeweight=".748pt" strokecolor="#939598">
                <v:path arrowok="t"/>
              </v:shape>
            </v:group>
            <v:group style="position:absolute;left:2203;top:254;width:2;height:80" coordorigin="2203,254" coordsize="2,80">
              <v:shape style="position:absolute;left:2203;top:254;width:2;height:80" coordorigin="2203,254" coordsize="1,80" path="m2203,334l2203,254e" filled="false" stroked="true" strokeweight=".748pt" strokecolor="#939598">
                <v:path arrowok="t"/>
              </v:shape>
            </v:group>
            <v:group style="position:absolute;left:2163;top:254;width:2;height:80" coordorigin="2163,254" coordsize="2,80">
              <v:shape style="position:absolute;left:2163;top:254;width:2;height:80" coordorigin="2163,254" coordsize="0,80" path="m2163,334l2163,254e" filled="false" stroked="true" strokeweight=".748pt" strokecolor="#939598">
                <v:path arrowok="t"/>
              </v:shape>
            </v:group>
            <v:group style="position:absolute;left:2123;top:254;width:2;height:80" coordorigin="2123,254" coordsize="2,80">
              <v:shape style="position:absolute;left:2123;top:254;width:2;height:80" coordorigin="2123,254" coordsize="0,80" path="m2123,334l2123,254e" filled="false" stroked="true" strokeweight=".748pt" strokecolor="#939598">
                <v:path arrowok="t"/>
              </v:shape>
            </v:group>
            <v:group style="position:absolute;left:2083;top:254;width:2;height:80" coordorigin="2083,254" coordsize="2,80">
              <v:shape style="position:absolute;left:2083;top:254;width:2;height:80" coordorigin="2083,254" coordsize="1,80" path="m2083,334l2083,254e" filled="false" stroked="true" strokeweight=".748pt" strokecolor="#939598">
                <v:path arrowok="t"/>
              </v:shape>
            </v:group>
            <v:group style="position:absolute;left:2043;top:254;width:2;height:80" coordorigin="2043,254" coordsize="2,80">
              <v:shape style="position:absolute;left:2043;top:254;width:2;height:80" coordorigin="2043,254" coordsize="1,80" path="m2043,334l2043,254e" filled="false" stroked="true" strokeweight=".748pt" strokecolor="#939598">
                <v:path arrowok="t"/>
              </v:shape>
            </v:group>
            <v:group style="position:absolute;left:2003;top:254;width:2;height:80" coordorigin="2003,254" coordsize="2,80">
              <v:shape style="position:absolute;left:2003;top:254;width:2;height:80" coordorigin="2003,254" coordsize="0,80" path="m2003,334l2003,254e" filled="false" stroked="true" strokeweight=".748pt" strokecolor="#939598">
                <v:path arrowok="t"/>
              </v:shape>
            </v:group>
            <v:group style="position:absolute;left:1963;top:254;width:2;height:80" coordorigin="1963,254" coordsize="2,80">
              <v:shape style="position:absolute;left:1963;top:254;width:2;height:80" coordorigin="1963,254" coordsize="0,80" path="m1963,334l1963,254e" filled="false" stroked="true" strokeweight=".748pt" strokecolor="#939598">
                <v:path arrowok="t"/>
              </v:shape>
            </v:group>
            <v:group style="position:absolute;left:1923;top:254;width:2;height:80" coordorigin="1923,254" coordsize="2,80">
              <v:shape style="position:absolute;left:1923;top:254;width:2;height:80" coordorigin="1923,254" coordsize="1,80" path="m1923,334l1923,254e" filled="false" stroked="true" strokeweight=".748pt" strokecolor="#939598">
                <v:path arrowok="t"/>
              </v:shape>
            </v:group>
            <v:group style="position:absolute;left:1883;top:254;width:2;height:80" coordorigin="1883,254" coordsize="2,80">
              <v:shape style="position:absolute;left:1883;top:254;width:2;height:80" coordorigin="1883,254" coordsize="1,80" path="m1883,334l1883,254e" filled="false" stroked="true" strokeweight=".748pt" strokecolor="#939598">
                <v:path arrowok="t"/>
              </v:shape>
            </v:group>
            <v:group style="position:absolute;left:1843;top:254;width:2;height:80" coordorigin="1843,254" coordsize="2,80">
              <v:shape style="position:absolute;left:1843;top:254;width:2;height:80" coordorigin="1843,254" coordsize="1,80" path="m1843,334l1843,254e" filled="false" stroked="true" strokeweight=".748pt" strokecolor="#939598">
                <v:path arrowok="t"/>
              </v:shape>
            </v:group>
            <v:group style="position:absolute;left:1803;top:254;width:2;height:80" coordorigin="1803,254" coordsize="2,80">
              <v:shape style="position:absolute;left:1803;top:254;width:2;height:80" coordorigin="1803,254" coordsize="1,80" path="m1803,334l1803,254e" filled="false" stroked="true" strokeweight=".748pt" strokecolor="#939598">
                <v:path arrowok="t"/>
              </v:shape>
            </v:group>
            <v:group style="position:absolute;left:1763;top:254;width:2;height:80" coordorigin="1763,254" coordsize="2,80">
              <v:shape style="position:absolute;left:1763;top:254;width:2;height:80" coordorigin="1763,254" coordsize="1,80" path="m1763,334l1763,254e" filled="false" stroked="true" strokeweight=".748pt" strokecolor="#939598">
                <v:path arrowok="t"/>
              </v:shape>
            </v:group>
            <v:group style="position:absolute;left:1723;top:254;width:2;height:80" coordorigin="1723,254" coordsize="2,80">
              <v:shape style="position:absolute;left:1723;top:254;width:2;height:80" coordorigin="1723,254" coordsize="0,80" path="m1723,334l1723,254e" filled="false" stroked="true" strokeweight=".748pt" strokecolor="#939598">
                <v:path arrowok="t"/>
              </v:shape>
            </v:group>
            <v:group style="position:absolute;left:1683;top:254;width:2;height:80" coordorigin="1683,254" coordsize="2,80">
              <v:shape style="position:absolute;left:1683;top:254;width:2;height:80" coordorigin="1683,254" coordsize="0,80" path="m1683,334l1683,254e" filled="false" stroked="true" strokeweight=".748pt" strokecolor="#939598">
                <v:path arrowok="t"/>
              </v:shape>
            </v:group>
            <v:group style="position:absolute;left:1642;top:254;width:2;height:80" coordorigin="1642,254" coordsize="2,80">
              <v:shape style="position:absolute;left:1642;top:254;width:2;height:80" coordorigin="1642,254" coordsize="0,80" path="m1642,334l1642,254e" filled="false" stroked="true" strokeweight=".748pt" strokecolor="#939598">
                <v:path arrowok="t"/>
              </v:shape>
            </v:group>
            <v:group style="position:absolute;left:1602;top:254;width:2;height:80" coordorigin="1602,254" coordsize="2,80">
              <v:shape style="position:absolute;left:1602;top:254;width:2;height:80" coordorigin="1602,254" coordsize="0,80" path="m1602,334l1602,254e" filled="false" stroked="true" strokeweight=".748pt" strokecolor="#939598">
                <v:path arrowok="t"/>
              </v:shape>
            </v:group>
            <v:group style="position:absolute;left:1562;top:254;width:2;height:80" coordorigin="1562,254" coordsize="2,80">
              <v:shape style="position:absolute;left:1562;top:254;width:2;height:80" coordorigin="1562,254" coordsize="0,80" path="m1562,334l1562,254e" filled="false" stroked="true" strokeweight=".748pt" strokecolor="#939598">
                <v:path arrowok="t"/>
              </v:shape>
            </v:group>
            <v:group style="position:absolute;left:1522;top:254;width:2;height:80" coordorigin="1522,254" coordsize="2,80">
              <v:shape style="position:absolute;left:1522;top:254;width:2;height:80" coordorigin="1522,254" coordsize="1,80" path="m1522,334l1522,254e" filled="false" stroked="true" strokeweight=".748pt" strokecolor="#939598">
                <v:path arrowok="t"/>
              </v:shape>
            </v:group>
            <v:group style="position:absolute;left:1482;top:254;width:2;height:80" coordorigin="1482,254" coordsize="2,80">
              <v:shape style="position:absolute;left:1482;top:254;width:2;height:80" coordorigin="1482,254" coordsize="0,80" path="m1482,334l1482,254e" filled="false" stroked="true" strokeweight=".748pt" strokecolor="#939598">
                <v:path arrowok="t"/>
              </v:shape>
            </v:group>
            <v:group style="position:absolute;left:1442;top:254;width:2;height:80" coordorigin="1442,254" coordsize="2,80">
              <v:shape style="position:absolute;left:1442;top:254;width:2;height:80" coordorigin="1442,254" coordsize="0,80" path="m1442,334l1442,254e" filled="false" stroked="true" strokeweight=".748pt" strokecolor="#939598">
                <v:path arrowok="t"/>
              </v:shape>
            </v:group>
            <v:group style="position:absolute;left:1402;top:254;width:2;height:80" coordorigin="1402,254" coordsize="2,80">
              <v:shape style="position:absolute;left:1402;top:254;width:2;height:80" coordorigin="1402,254" coordsize="1,80" path="m1402,334l1402,254e" filled="false" stroked="true" strokeweight=".748pt" strokecolor="#939598">
                <v:path arrowok="t"/>
              </v:shape>
            </v:group>
            <v:group style="position:absolute;left:1362;top:254;width:2;height:80" coordorigin="1362,254" coordsize="2,80">
              <v:shape style="position:absolute;left:1362;top:254;width:2;height:80" coordorigin="1362,254" coordsize="0,80" path="m1362,334l1362,254e" filled="false" stroked="true" strokeweight=".748pt" strokecolor="#939598">
                <v:path arrowok="t"/>
              </v:shape>
            </v:group>
            <v:group style="position:absolute;left:1322;top:254;width:2;height:80" coordorigin="1322,254" coordsize="2,80">
              <v:shape style="position:absolute;left:1322;top:254;width:2;height:80" coordorigin="1322,254" coordsize="0,80" path="m1322,334l1322,254e" filled="false" stroked="true" strokeweight=".748pt" strokecolor="#939598">
                <v:path arrowok="t"/>
              </v:shape>
            </v:group>
            <v:group style="position:absolute;left:1282;top:254;width:2;height:80" coordorigin="1282,254" coordsize="2,80">
              <v:shape style="position:absolute;left:1282;top:254;width:2;height:80" coordorigin="1282,254" coordsize="0,80" path="m1282,334l1282,254e" filled="false" stroked="true" strokeweight=".748pt" strokecolor="#939598">
                <v:path arrowok="t"/>
              </v:shape>
            </v:group>
            <v:group style="position:absolute;left:1242;top:254;width:2;height:80" coordorigin="1242,254" coordsize="2,80">
              <v:shape style="position:absolute;left:1242;top:254;width:2;height:80" coordorigin="1242,254" coordsize="0,80" path="m1242,334l1242,254e" filled="false" stroked="true" strokeweight=".748pt" strokecolor="#939598">
                <v:path arrowok="t"/>
              </v:shape>
            </v:group>
            <v:group style="position:absolute;left:1202;top:254;width:2;height:80" coordorigin="1202,254" coordsize="2,80">
              <v:shape style="position:absolute;left:1202;top:254;width:2;height:80" coordorigin="1202,254" coordsize="1,80" path="m1202,334l1202,254e" filled="false" stroked="true" strokeweight=".748pt" strokecolor="#939598">
                <v:path arrowok="t"/>
              </v:shape>
            </v:group>
            <v:group style="position:absolute;left:1162;top:254;width:2;height:80" coordorigin="1162,254" coordsize="2,80">
              <v:shape style="position:absolute;left:1162;top:254;width:2;height:80" coordorigin="1162,254" coordsize="0,80" path="m1162,334l1162,254e" filled="false" stroked="true" strokeweight=".748pt" strokecolor="#939598">
                <v:path arrowok="t"/>
              </v:shape>
            </v:group>
            <v:group style="position:absolute;left:1122;top:254;width:2;height:80" coordorigin="1122,254" coordsize="2,80">
              <v:shape style="position:absolute;left:1122;top:254;width:2;height:80" coordorigin="1122,254" coordsize="0,80" path="m1122,334l1122,254e" filled="false" stroked="true" strokeweight=".748pt" strokecolor="#939598">
                <v:path arrowok="t"/>
              </v:shape>
            </v:group>
            <v:group style="position:absolute;left:1082;top:254;width:2;height:80" coordorigin="1082,254" coordsize="2,80">
              <v:shape style="position:absolute;left:1082;top:254;width:2;height:80" coordorigin="1082,254" coordsize="1,80" path="m1082,334l1082,254e" filled="false" stroked="true" strokeweight=".748pt" strokecolor="#939598">
                <v:path arrowok="t"/>
              </v:shape>
            </v:group>
            <v:group style="position:absolute;left:1042;top:254;width:2;height:80" coordorigin="1042,254" coordsize="2,80">
              <v:shape style="position:absolute;left:1042;top:254;width:2;height:80" coordorigin="1042,254" coordsize="0,80" path="m1042,334l1042,254e" filled="false" stroked="true" strokeweight=".748pt" strokecolor="#939598">
                <v:path arrowok="t"/>
              </v:shape>
            </v:group>
            <v:group style="position:absolute;left:1002;top:254;width:2;height:80" coordorigin="1002,254" coordsize="2,80">
              <v:shape style="position:absolute;left:1002;top:254;width:2;height:80" coordorigin="1002,254" coordsize="0,80" path="m1002,334l1002,254e" filled="false" stroked="true" strokeweight=".748pt" strokecolor="#939598">
                <v:path arrowok="t"/>
              </v:shape>
            </v:group>
            <v:group style="position:absolute;left:961;top:254;width:2;height:80" coordorigin="961,254" coordsize="2,80">
              <v:shape style="position:absolute;left:961;top:254;width:2;height:80" coordorigin="961,254" coordsize="0,80" path="m961,334l961,254e" filled="false" stroked="true" strokeweight=".748pt" strokecolor="#939598">
                <v:path arrowok="t"/>
              </v:shape>
            </v:group>
            <v:group style="position:absolute;left:921;top:254;width:2;height:80" coordorigin="921,254" coordsize="2,80">
              <v:shape style="position:absolute;left:921;top:254;width:2;height:80" coordorigin="921,254" coordsize="0,80" path="m921,334l921,254e" filled="false" stroked="true" strokeweight=".748pt" strokecolor="#939598">
                <v:path arrowok="t"/>
              </v:shape>
            </v:group>
            <v:group style="position:absolute;left:881;top:254;width:2;height:80" coordorigin="881,254" coordsize="2,80">
              <v:shape style="position:absolute;left:881;top:254;width:2;height:80" coordorigin="881,254" coordsize="1,80" path="m881,334l881,254e" filled="false" stroked="true" strokeweight=".748pt" strokecolor="#939598">
                <v:path arrowok="t"/>
              </v:shape>
            </v:group>
            <v:group style="position:absolute;left:841;top:254;width:2;height:80" coordorigin="841,254" coordsize="2,80">
              <v:shape style="position:absolute;left:841;top:254;width:2;height:80" coordorigin="841,254" coordsize="0,80" path="m841,334l841,254e" filled="false" stroked="true" strokeweight=".748pt" strokecolor="#939598">
                <v:path arrowok="t"/>
              </v:shape>
            </v:group>
            <v:group style="position:absolute;left:801;top:254;width:2;height:80" coordorigin="801,254" coordsize="2,80">
              <v:shape style="position:absolute;left:801;top:254;width:2;height:80" coordorigin="801,254" coordsize="0,80" path="m801,334l801,254e" filled="false" stroked="true" strokeweight=".748pt" strokecolor="#939598">
                <v:path arrowok="t"/>
              </v:shape>
            </v:group>
            <v:group style="position:absolute;left:761;top:254;width:2;height:80" coordorigin="761,254" coordsize="2,80">
              <v:shape style="position:absolute;left:761;top:254;width:2;height:80" coordorigin="761,254" coordsize="1,80" path="m761,334l761,254e" filled="false" stroked="true" strokeweight=".748pt" strokecolor="#939598">
                <v:path arrowok="t"/>
              </v:shape>
            </v:group>
            <v:group style="position:absolute;left:721;top:254;width:2;height:80" coordorigin="721,254" coordsize="2,80">
              <v:shape style="position:absolute;left:721;top:254;width:2;height:80" coordorigin="721,254" coordsize="1,80" path="m721,334l721,254e" filled="false" stroked="true" strokeweight=".748pt" strokecolor="#939598">
                <v:path arrowok="t"/>
              </v:shape>
            </v:group>
            <v:group style="position:absolute;left:681;top:254;width:2;height:80" coordorigin="681,254" coordsize="2,80">
              <v:shape style="position:absolute;left:681;top:254;width:2;height:80" coordorigin="681,254" coordsize="1,80" path="m681,334l681,254e" filled="false" stroked="true" strokeweight=".748pt" strokecolor="#939598">
                <v:path arrowok="t"/>
              </v:shape>
            </v:group>
            <v:group style="position:absolute;left:641;top:254;width:2;height:80" coordorigin="641,254" coordsize="2,80">
              <v:shape style="position:absolute;left:641;top:254;width:2;height:80" coordorigin="641,254" coordsize="1,80" path="m641,334l641,254e" filled="false" stroked="true" strokeweight=".748pt" strokecolor="#939598">
                <v:path arrowok="t"/>
              </v:shape>
            </v:group>
            <v:group style="position:absolute;left:601;top:254;width:2;height:80" coordorigin="601,254" coordsize="2,80">
              <v:shape style="position:absolute;left:601;top:254;width:2;height:80" coordorigin="601,254" coordsize="1,80" path="m601,334l601,254e" filled="false" stroked="true" strokeweight=".748pt" strokecolor="#939598">
                <v:path arrowok="t"/>
              </v:shape>
            </v:group>
            <v:group style="position:absolute;left:561;top:254;width:2;height:80" coordorigin="561,254" coordsize="2,80">
              <v:shape style="position:absolute;left:561;top:254;width:2;height:80" coordorigin="561,254" coordsize="0,80" path="m561,334l561,254e" filled="false" stroked="true" strokeweight=".748pt" strokecolor="#939598">
                <v:path arrowok="t"/>
              </v:shape>
            </v:group>
            <v:group style="position:absolute;left:521;top:254;width:2;height:80" coordorigin="521,254" coordsize="2,80">
              <v:shape style="position:absolute;left:521;top:254;width:2;height:80" coordorigin="521,254" coordsize="1,80" path="m521,334l521,254e" filled="false" stroked="true" strokeweight=".748pt" strokecolor="#939598">
                <v:path arrowok="t"/>
              </v:shape>
            </v:group>
            <v:group style="position:absolute;left:481;top:254;width:2;height:80" coordorigin="481,254" coordsize="2,80">
              <v:shape style="position:absolute;left:481;top:254;width:2;height:80" coordorigin="481,254" coordsize="0,80" path="m481,334l481,254e" filled="false" stroked="true" strokeweight=".748pt" strokecolor="#939598">
                <v:path arrowok="t"/>
              </v:shape>
            </v:group>
            <v:group style="position:absolute;left:441;top:254;width:2;height:80" coordorigin="441,254" coordsize="2,80">
              <v:shape style="position:absolute;left:441;top:254;width:2;height:80" coordorigin="441,254" coordsize="0,80" path="m441,334l441,254e" filled="false" stroked="true" strokeweight=".748pt" strokecolor="#939598">
                <v:path arrowok="t"/>
              </v:shape>
            </v:group>
            <v:group style="position:absolute;left:401;top:254;width:2;height:80" coordorigin="401,254" coordsize="2,80">
              <v:shape style="position:absolute;left:401;top:254;width:2;height:80" coordorigin="401,254" coordsize="0,80" path="m401,334l401,254e" filled="false" stroked="true" strokeweight=".748pt" strokecolor="#939598">
                <v:path arrowok="t"/>
              </v:shape>
            </v:group>
            <v:group style="position:absolute;left:361;top:254;width:2;height:80" coordorigin="361,254" coordsize="2,80">
              <v:shape style="position:absolute;left:361;top:254;width:2;height:80" coordorigin="361,254" coordsize="0,80" path="m361,334l361,254e" filled="false" stroked="true" strokeweight=".748pt" strokecolor="#939598">
                <v:path arrowok="t"/>
              </v:shape>
            </v:group>
            <v:group style="position:absolute;left:320;top:254;width:2;height:80" coordorigin="320,254" coordsize="2,80">
              <v:shape style="position:absolute;left:320;top:254;width:2;height:80" coordorigin="320,254" coordsize="1,80" path="m320,334l320,254e" filled="false" stroked="true" strokeweight=".748pt" strokecolor="#939598">
                <v:path arrowok="t"/>
              </v:shape>
            </v:group>
            <v:group style="position:absolute;left:280;top:254;width:2;height:80" coordorigin="280,254" coordsize="2,80">
              <v:shape style="position:absolute;left:280;top:254;width:2;height:80" coordorigin="280,254" coordsize="0,80" path="m280,334l280,254e" filled="false" stroked="true" strokeweight=".748pt" strokecolor="#939598">
                <v:path arrowok="t"/>
              </v:shape>
            </v:group>
            <v:group style="position:absolute;left:240;top:254;width:2;height:80" coordorigin="240,254" coordsize="2,80">
              <v:shape style="position:absolute;left:240;top:254;width:2;height:80" coordorigin="240,254" coordsize="0,80" path="m240,334l240,254e" filled="false" stroked="true" strokeweight=".748pt" strokecolor="#939598">
                <v:path arrowok="t"/>
              </v:shape>
            </v:group>
            <v:group style="position:absolute;left:200;top:254;width:2;height:80" coordorigin="200,254" coordsize="2,80">
              <v:shape style="position:absolute;left:200;top:254;width:2;height:80" coordorigin="200,254" coordsize="0,80" path="m200,334l200,254e" filled="false" stroked="true" strokeweight=".748pt" strokecolor="#939598">
                <v:path arrowok="t"/>
              </v:shape>
            </v:group>
            <v:group style="position:absolute;left:160;top:254;width:2;height:80" coordorigin="160,254" coordsize="2,80">
              <v:shape style="position:absolute;left:160;top:254;width:2;height:80" coordorigin="160,254" coordsize="0,80" path="m160,334l160,254e" filled="false" stroked="true" strokeweight=".748pt" strokecolor="#939598">
                <v:path arrowok="t"/>
              </v:shape>
            </v:group>
            <v:group style="position:absolute;left:120;top:254;width:2;height:80" coordorigin="120,254" coordsize="2,80">
              <v:shape style="position:absolute;left:120;top:254;width:2;height:80" coordorigin="120,254" coordsize="0,80" path="m120,334l120,254e" filled="false" stroked="true" strokeweight=".748pt" strokecolor="#939598">
                <v:path arrowok="t"/>
              </v:shape>
            </v:group>
            <v:group style="position:absolute;left:80;top:254;width:2;height:80" coordorigin="80,254" coordsize="2,80">
              <v:shape style="position:absolute;left:80;top:254;width:2;height:80" coordorigin="80,254" coordsize="0,80" path="m80,334l80,254e" filled="false" stroked="true" strokeweight=".748pt" strokecolor="#939598">
                <v:path arrowok="t"/>
              </v:shape>
            </v:group>
            <v:group style="position:absolute;left:40;top:254;width:2;height:80" coordorigin="40,254" coordsize="2,80">
              <v:shape style="position:absolute;left:40;top:254;width:2;height:80" coordorigin="40,254" coordsize="0,80" path="m40,334l40,254e" filled="false" stroked="true" strokeweight=".748pt" strokecolor="#939598">
                <v:path arrowok="t"/>
              </v:shape>
            </v:group>
            <v:group style="position:absolute;left:0;top:286;width:2;height:49" coordorigin="0,286" coordsize="2,49">
              <v:shape style="position:absolute;left:0;top:286;width:2;height:49" coordorigin="0,286" coordsize="0,49" path="m0,335l0,287e" filled="false" stroked="true" strokeweight=".748pt" strokecolor="#939598">
                <v:path arrowok="t"/>
              </v:shape>
            </v:group>
            <w10:wrap type="none"/>
          </v:group>
        </w:pict>
      </w:r>
      <w:r>
        <w:rPr>
          <w:color w:val="939598"/>
          <w:u w:val="none"/>
        </w:rPr>
      </w:r>
      <w:r>
        <w:rPr>
          <w:color w:val="939598"/>
          <w:u w:val="thick" w:color="939598"/>
        </w:rPr>
        <w:t> </w:t>
      </w:r>
      <w:r>
        <w:rPr>
          <w:color w:val="939598"/>
          <w:u w:val="none"/>
        </w:rPr>
        <w:tab/>
      </w:r>
      <w:r>
        <w:rPr>
          <w:color w:val="939598"/>
          <w:spacing w:val="-27"/>
          <w:u w:val="none"/>
        </w:rPr>
        <w:t>11</w:t>
      </w:r>
      <w:r>
        <w:rPr>
          <w:color w:val="939598"/>
          <w:spacing w:val="-8"/>
          <w:u w:val="none"/>
        </w:rPr>
        <w:t> </w:t>
      </w:r>
      <w:r>
        <w:rPr>
          <w:color w:val="939598"/>
          <w:u w:val="thick" w:color="939598"/>
        </w:rPr>
        <w:t> </w:t>
      </w:r>
      <w:r>
        <w:rPr>
          <w:color w:val="939598"/>
          <w:u w:val="none"/>
        </w:rPr>
      </w:r>
      <w:r>
        <w:rPr>
          <w:u w:val="none"/>
        </w:rPr>
      </w:r>
    </w:p>
    <w:p>
      <w:pPr>
        <w:spacing w:after="0" w:line="240" w:lineRule="auto"/>
        <w:jc w:val="left"/>
        <w:sectPr>
          <w:pgSz w:w="11910" w:h="16840"/>
          <w:pgMar w:top="40" w:bottom="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sz w:val="20"/>
          <w:szCs w:val="20"/>
        </w:rPr>
      </w:pPr>
    </w:p>
    <w:p>
      <w:pPr>
        <w:pStyle w:val="Heading2"/>
        <w:spacing w:line="587" w:lineRule="exact"/>
        <w:ind w:right="988"/>
        <w:jc w:val="left"/>
      </w:pPr>
      <w:r>
        <w:rPr>
          <w:spacing w:val="12"/>
          <w:w w:val="95"/>
        </w:rPr>
        <w:t>Our</w:t>
      </w:r>
      <w:r>
        <w:rPr>
          <w:spacing w:val="-64"/>
          <w:w w:val="95"/>
        </w:rPr>
        <w:t> </w:t>
      </w:r>
      <w:r>
        <w:rPr>
          <w:spacing w:val="13"/>
          <w:w w:val="95"/>
        </w:rPr>
        <w:t>recent</w:t>
      </w:r>
      <w:r>
        <w:rPr>
          <w:spacing w:val="-64"/>
          <w:w w:val="95"/>
        </w:rPr>
        <w:t> </w:t>
      </w:r>
      <w:r>
        <w:rPr>
          <w:spacing w:val="15"/>
          <w:w w:val="95"/>
        </w:rPr>
        <w:t>past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14"/>
          <w:szCs w:val="14"/>
        </w:rPr>
      </w:pPr>
    </w:p>
    <w:p>
      <w:pPr>
        <w:spacing w:after="0" w:line="240" w:lineRule="auto"/>
        <w:rPr>
          <w:rFonts w:ascii="Arial" w:hAnsi="Arial" w:cs="Arial" w:eastAsia="Arial"/>
          <w:sz w:val="14"/>
          <w:szCs w:val="14"/>
        </w:rPr>
        <w:sectPr>
          <w:pgSz w:w="11910" w:h="16840"/>
          <w:pgMar w:top="760" w:bottom="0" w:left="0" w:right="0"/>
        </w:sectPr>
      </w:pPr>
    </w:p>
    <w:p>
      <w:pPr>
        <w:pStyle w:val="BodyText"/>
        <w:spacing w:line="264" w:lineRule="exact" w:before="60"/>
        <w:ind w:right="0"/>
        <w:jc w:val="left"/>
      </w:pPr>
      <w:r>
        <w:rPr/>
        <w:t>Our traditional </w:t>
      </w:r>
      <w:r>
        <w:rPr>
          <w:spacing w:val="-3"/>
        </w:rPr>
        <w:t>way </w:t>
      </w:r>
      <w:r>
        <w:rPr/>
        <w:t>of life was interrupted by</w:t>
      </w:r>
      <w:r>
        <w:rPr>
          <w:spacing w:val="-12"/>
        </w:rPr>
        <w:t> </w:t>
      </w:r>
      <w:r>
        <w:rPr/>
        <w:t>the</w:t>
      </w:r>
      <w:r>
        <w:rPr/>
        <w:t> settlement of Europeans. The mountains,</w:t>
      </w:r>
      <w:r>
        <w:rPr>
          <w:spacing w:val="-17"/>
        </w:rPr>
        <w:t> </w:t>
      </w:r>
      <w:r>
        <w:rPr/>
        <w:t>swamps</w:t>
      </w:r>
      <w:r>
        <w:rPr/>
        <w:t> and dense forests of our Country initially formed</w:t>
      </w:r>
      <w:r>
        <w:rPr>
          <w:spacing w:val="-14"/>
        </w:rPr>
        <w:t> </w:t>
      </w:r>
      <w:r>
        <w:rPr/>
        <w:t>a</w:t>
      </w:r>
      <w:r>
        <w:rPr/>
        <w:t> natural barrier to the expansion of settlement</w:t>
      </w:r>
      <w:r>
        <w:rPr>
          <w:spacing w:val="-18"/>
        </w:rPr>
        <w:t> </w:t>
      </w:r>
      <w:r>
        <w:rPr/>
        <w:t>but</w:t>
      </w:r>
      <w:r>
        <w:rPr/>
        <w:t> from the 1840s pastoralists began to encroach</w:t>
      </w:r>
      <w:r>
        <w:rPr>
          <w:spacing w:val="-19"/>
        </w:rPr>
        <w:t> </w:t>
      </w:r>
      <w:r>
        <w:rPr/>
        <w:t>on</w:t>
      </w:r>
      <w:r>
        <w:rPr/>
        <w:t> our Country. Much of the forested land was</w:t>
      </w:r>
      <w:r>
        <w:rPr>
          <w:spacing w:val="-34"/>
        </w:rPr>
        <w:t> </w:t>
      </w:r>
      <w:r>
        <w:rPr/>
        <w:t>cleared</w:t>
      </w:r>
      <w:r>
        <w:rPr/>
        <w:t> to make </w:t>
      </w:r>
      <w:r>
        <w:rPr>
          <w:spacing w:val="-3"/>
        </w:rPr>
        <w:t>way </w:t>
      </w:r>
      <w:r>
        <w:rPr/>
        <w:t>for agriculture, leaving small and</w:t>
      </w:r>
      <w:r>
        <w:rPr>
          <w:spacing w:val="-26"/>
        </w:rPr>
        <w:t> </w:t>
      </w:r>
      <w:r>
        <w:rPr/>
        <w:t>often</w:t>
      </w:r>
      <w:r>
        <w:rPr/>
        <w:t> disconnected patches of</w:t>
      </w:r>
      <w:r>
        <w:rPr>
          <w:spacing w:val="-21"/>
        </w:rPr>
        <w:t> </w:t>
      </w:r>
      <w:r>
        <w:rPr/>
        <w:t>forest.</w:t>
      </w:r>
    </w:p>
    <w:p>
      <w:pPr>
        <w:pStyle w:val="BodyText"/>
        <w:spacing w:line="264" w:lineRule="exact"/>
        <w:ind w:right="0"/>
        <w:jc w:val="left"/>
      </w:pPr>
      <w:r>
        <w:rPr>
          <w:spacing w:val="-3"/>
        </w:rPr>
        <w:t>At </w:t>
      </w:r>
      <w:r>
        <w:rPr/>
        <w:t>first, our ancestors thought the settlers</w:t>
      </w:r>
      <w:r>
        <w:rPr>
          <w:spacing w:val="-14"/>
        </w:rPr>
        <w:t> </w:t>
      </w:r>
      <w:r>
        <w:rPr/>
        <w:t>were</w:t>
      </w:r>
      <w:r>
        <w:rPr/>
        <w:t> </w:t>
      </w:r>
      <w:r>
        <w:rPr>
          <w:spacing w:val="-3"/>
        </w:rPr>
        <w:t>‘mrarts’, </w:t>
      </w:r>
      <w:r>
        <w:rPr/>
        <w:t>or returned spirits. But the</w:t>
      </w:r>
      <w:r>
        <w:rPr>
          <w:spacing w:val="-1"/>
        </w:rPr>
        <w:t> </w:t>
      </w:r>
      <w:r>
        <w:rPr/>
        <w:t>dispossession</w:t>
      </w:r>
      <w:r>
        <w:rPr/>
        <w:t> and violence that followed soon made it clear</w:t>
      </w:r>
      <w:r>
        <w:rPr>
          <w:spacing w:val="-8"/>
        </w:rPr>
        <w:t> </w:t>
      </w:r>
      <w:r>
        <w:rPr/>
        <w:t>that</w:t>
      </w:r>
      <w:r>
        <w:rPr/>
        <w:t> the pastoralists were not in harmony with the</w:t>
      </w:r>
      <w:r>
        <w:rPr>
          <w:spacing w:val="-22"/>
        </w:rPr>
        <w:t> </w:t>
      </w:r>
      <w:r>
        <w:rPr/>
        <w:t>earth.</w:t>
      </w:r>
      <w:r>
        <w:rPr/>
        <w:t> Squatters depleted our food sources and drew</w:t>
      </w:r>
      <w:r>
        <w:rPr>
          <w:spacing w:val="-24"/>
        </w:rPr>
        <w:t> </w:t>
      </w:r>
      <w:r>
        <w:rPr/>
        <w:t>too</w:t>
      </w:r>
      <w:r>
        <w:rPr/>
        <w:t> much from the water reserves. </w:t>
      </w:r>
      <w:r>
        <w:rPr>
          <w:spacing w:val="-5"/>
        </w:rPr>
        <w:t>We </w:t>
      </w:r>
      <w:r>
        <w:rPr/>
        <w:t>were</w:t>
      </w:r>
      <w:r>
        <w:rPr>
          <w:spacing w:val="-7"/>
        </w:rPr>
        <w:t> </w:t>
      </w:r>
      <w:r>
        <w:rPr/>
        <w:t>pushed</w:t>
      </w:r>
      <w:r>
        <w:rPr/>
        <w:t> from our land and placed in missions. No longer</w:t>
      </w:r>
      <w:r>
        <w:rPr>
          <w:spacing w:val="-9"/>
        </w:rPr>
        <w:t> </w:t>
      </w:r>
      <w:r>
        <w:rPr/>
        <w:t>able</w:t>
      </w:r>
      <w:r>
        <w:rPr/>
        <w:t> to care for Country as we had done for thousands</w:t>
      </w:r>
      <w:r>
        <w:rPr>
          <w:spacing w:val="-20"/>
        </w:rPr>
        <w:t> </w:t>
      </w:r>
      <w:r>
        <w:rPr/>
        <w:t>of</w:t>
      </w:r>
      <w:r>
        <w:rPr/>
        <w:t> years, our Country became</w:t>
      </w:r>
      <w:r>
        <w:rPr>
          <w:spacing w:val="-10"/>
        </w:rPr>
        <w:t> </w:t>
      </w:r>
      <w:r>
        <w:rPr/>
        <w:t>sick.</w:t>
      </w:r>
    </w:p>
    <w:p>
      <w:pPr>
        <w:pStyle w:val="BodyText"/>
        <w:spacing w:line="264" w:lineRule="exact"/>
        <w:ind w:right="0"/>
        <w:jc w:val="left"/>
      </w:pPr>
      <w:r>
        <w:rPr>
          <w:spacing w:val="-10"/>
        </w:rPr>
        <w:t>To </w:t>
      </w:r>
      <w:r>
        <w:rPr/>
        <w:t>protect our mob and our </w:t>
      </w:r>
      <w:r>
        <w:rPr>
          <w:spacing w:val="-3"/>
        </w:rPr>
        <w:t>Country,</w:t>
      </w:r>
      <w:r>
        <w:rPr>
          <w:spacing w:val="8"/>
        </w:rPr>
        <w:t> </w:t>
      </w:r>
      <w:r>
        <w:rPr/>
        <w:t>Gunaikurnai</w:t>
      </w:r>
      <w:r>
        <w:rPr/>
        <w:t> began attacking outstations as part of a</w:t>
      </w:r>
      <w:r>
        <w:rPr>
          <w:spacing w:val="-14"/>
        </w:rPr>
        <w:t> </w:t>
      </w:r>
      <w:r>
        <w:rPr/>
        <w:t>guerrilla</w:t>
      </w:r>
      <w:r>
        <w:rPr/>
        <w:t> campaign. But our spears were no match for</w:t>
      </w:r>
      <w:r>
        <w:rPr>
          <w:spacing w:val="-12"/>
        </w:rPr>
        <w:t> </w:t>
      </w:r>
      <w:r>
        <w:rPr/>
        <w:t>the</w:t>
      </w:r>
      <w:r>
        <w:rPr/>
        <w:t> Europeans’</w:t>
      </w:r>
      <w:r>
        <w:rPr>
          <w:spacing w:val="-5"/>
        </w:rPr>
        <w:t> </w:t>
      </w:r>
      <w:r>
        <w:rPr/>
        <w:t>guns.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retaliation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attacks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as</w:t>
      </w:r>
      <w:r>
        <w:rPr/>
        <w:t> </w:t>
      </w:r>
      <w:r>
        <w:rPr>
          <w:rFonts w:ascii="Calibri" w:hAnsi="Calibri" w:cs="Calibri" w:eastAsia="Calibri"/>
        </w:rPr>
        <w:t>part of a broader campaign to dispossess</w:t>
      </w:r>
      <w:r>
        <w:rPr>
          <w:rFonts w:ascii="Calibri" w:hAnsi="Calibri" w:cs="Calibri" w:eastAsia="Calibri"/>
          <w:spacing w:val="-22"/>
        </w:rPr>
        <w:t> </w:t>
      </w:r>
      <w:r>
        <w:rPr>
          <w:rFonts w:ascii="Calibri" w:hAnsi="Calibri" w:cs="Calibri" w:eastAsia="Calibri"/>
        </w:rPr>
        <w:t>Aboriginal</w:t>
      </w:r>
      <w:r>
        <w:rPr>
          <w:rFonts w:ascii="Calibri" w:hAnsi="Calibri" w:cs="Calibri" w:eastAsia="Calibri"/>
          <w:w w:val="100"/>
        </w:rPr>
        <w:t> </w:t>
      </w:r>
      <w:r>
        <w:rPr/>
        <w:t>people from our land, a number of</w:t>
      </w:r>
      <w:r>
        <w:rPr>
          <w:spacing w:val="-7"/>
        </w:rPr>
        <w:t> </w:t>
      </w:r>
      <w:r>
        <w:rPr/>
        <w:t>massacres</w:t>
      </w:r>
    </w:p>
    <w:p>
      <w:pPr>
        <w:pStyle w:val="BodyText"/>
        <w:spacing w:line="264" w:lineRule="exact" w:before="0"/>
        <w:ind w:right="0"/>
        <w:jc w:val="left"/>
      </w:pPr>
      <w:r>
        <w:rPr/>
        <w:t>were committed by the settlers, including the</w:t>
      </w:r>
      <w:r>
        <w:rPr>
          <w:spacing w:val="-32"/>
        </w:rPr>
        <w:t> </w:t>
      </w:r>
      <w:r>
        <w:rPr/>
        <w:t>1843</w:t>
      </w:r>
      <w:r>
        <w:rPr/>
        <w:t> </w:t>
      </w:r>
      <w:r>
        <w:rPr>
          <w:rFonts w:ascii="Calibri"/>
        </w:rPr>
        <w:t>massacre by Angus McMillan at Warrigal Creek</w:t>
      </w:r>
      <w:r>
        <w:rPr>
          <w:rFonts w:ascii="Calibri"/>
          <w:spacing w:val="-29"/>
        </w:rPr>
        <w:t> </w:t>
      </w:r>
      <w:r>
        <w:rPr>
          <w:rFonts w:ascii="Calibri"/>
        </w:rPr>
        <w:t>and</w:t>
      </w:r>
      <w:r>
        <w:rPr>
          <w:rFonts w:ascii="Calibri"/>
          <w:w w:val="100"/>
        </w:rPr>
        <w:t> </w:t>
      </w:r>
      <w:r>
        <w:rPr/>
        <w:t>the killing of 100 to 150 Brataualung by settlers</w:t>
      </w:r>
      <w:r>
        <w:rPr>
          <w:spacing w:val="-21"/>
        </w:rPr>
        <w:t> </w:t>
      </w:r>
      <w:r>
        <w:rPr/>
        <w:t>in</w:t>
      </w:r>
      <w:r>
        <w:rPr/>
        <w:t> 1845 after the spearing of the pastoralist,</w:t>
      </w:r>
      <w:r>
        <w:rPr>
          <w:spacing w:val="-19"/>
        </w:rPr>
        <w:t> </w:t>
      </w:r>
      <w:r>
        <w:rPr/>
        <w:t>Ronald</w:t>
      </w:r>
      <w:r>
        <w:rPr/>
        <w:t> </w:t>
      </w:r>
      <w:r>
        <w:rPr>
          <w:spacing w:val="-3"/>
        </w:rPr>
        <w:t>Macalister.</w:t>
      </w:r>
    </w:p>
    <w:p>
      <w:pPr>
        <w:pStyle w:val="BodyText"/>
        <w:spacing w:line="264" w:lineRule="exact"/>
        <w:ind w:right="197"/>
        <w:jc w:val="left"/>
      </w:pPr>
      <w:r>
        <w:rPr/>
        <w:t>Along with introduced diseases, the</w:t>
      </w:r>
      <w:r>
        <w:rPr>
          <w:spacing w:val="-5"/>
        </w:rPr>
        <w:t> </w:t>
      </w:r>
      <w:r>
        <w:rPr/>
        <w:t>massacres</w:t>
      </w:r>
      <w:r>
        <w:rPr/>
        <w:t> drastically reduced the Aboriginal population</w:t>
      </w:r>
      <w:r>
        <w:rPr>
          <w:spacing w:val="-15"/>
        </w:rPr>
        <w:t> </w:t>
      </w:r>
      <w:r>
        <w:rPr/>
        <w:t>and</w:t>
      </w:r>
      <w:r>
        <w:rPr/>
        <w:t> by 1850 it was estimated that 90% of</w:t>
      </w:r>
      <w:r>
        <w:rPr>
          <w:spacing w:val="-19"/>
        </w:rPr>
        <w:t> </w:t>
      </w:r>
      <w:r>
        <w:rPr/>
        <w:t>Gunaikurnai</w:t>
      </w:r>
      <w:r>
        <w:rPr/>
        <w:t> had died. The fear created by these</w:t>
      </w:r>
      <w:r>
        <w:rPr>
          <w:spacing w:val="-11"/>
        </w:rPr>
        <w:t> </w:t>
      </w:r>
      <w:r>
        <w:rPr/>
        <w:t>massacres,</w:t>
      </w:r>
      <w:r>
        <w:rPr/>
        <w:t> and the increasing pace of settlement</w:t>
      </w:r>
      <w:r>
        <w:rPr>
          <w:spacing w:val="-18"/>
        </w:rPr>
        <w:t> </w:t>
      </w:r>
      <w:r>
        <w:rPr/>
        <w:t>throughout</w:t>
      </w:r>
      <w:r>
        <w:rPr/>
        <w:t> Gippsland, reduced our territory to small</w:t>
      </w:r>
      <w:r>
        <w:rPr>
          <w:spacing w:val="-19"/>
        </w:rPr>
        <w:t> </w:t>
      </w:r>
      <w:r>
        <w:rPr/>
        <w:t>enclaves</w:t>
      </w:r>
    </w:p>
    <w:p>
      <w:pPr>
        <w:pStyle w:val="BodyText"/>
        <w:spacing w:line="264" w:lineRule="exact" w:before="0"/>
        <w:ind w:right="0"/>
        <w:jc w:val="left"/>
      </w:pPr>
      <w:r>
        <w:rPr/>
        <w:t>within a sea of European farms. Government</w:t>
      </w:r>
      <w:r>
        <w:rPr>
          <w:spacing w:val="-13"/>
        </w:rPr>
        <w:t> </w:t>
      </w:r>
      <w:r>
        <w:rPr/>
        <w:t>policy</w:t>
      </w:r>
      <w:r>
        <w:rPr/>
        <w:t> in the 1860s resulted in our people being moved</w:t>
      </w:r>
      <w:r>
        <w:rPr>
          <w:spacing w:val="-12"/>
        </w:rPr>
        <w:t> </w:t>
      </w:r>
      <w:r>
        <w:rPr/>
        <w:t>to</w:t>
      </w:r>
      <w:r>
        <w:rPr/>
        <w:t> mission stations such as Ramahyuck and Lake</w:t>
      </w:r>
      <w:r>
        <w:rPr>
          <w:spacing w:val="-20"/>
        </w:rPr>
        <w:t> </w:t>
      </w:r>
      <w:r>
        <w:rPr>
          <w:spacing w:val="-3"/>
        </w:rPr>
        <w:t>Tyers,</w:t>
      </w:r>
      <w:r>
        <w:rPr/>
        <w:t> to be educated in European traditions and</w:t>
      </w:r>
      <w:r>
        <w:rPr>
          <w:spacing w:val="-24"/>
        </w:rPr>
        <w:t> </w:t>
      </w:r>
      <w:r>
        <w:rPr/>
        <w:t>religions.</w:t>
      </w:r>
      <w:r>
        <w:rPr/>
        <w:t> Families were </w:t>
      </w:r>
      <w:r>
        <w:rPr>
          <w:spacing w:val="-2"/>
        </w:rPr>
        <w:t>broken </w:t>
      </w:r>
      <w:r>
        <w:rPr/>
        <w:t>up in the process,</w:t>
      </w:r>
      <w:r>
        <w:rPr>
          <w:spacing w:val="-15"/>
        </w:rPr>
        <w:t> </w:t>
      </w:r>
      <w:r>
        <w:rPr/>
        <w:t>traditional</w:t>
      </w:r>
      <w:r>
        <w:rPr>
          <w:w w:val="99"/>
        </w:rPr>
        <w:t> </w:t>
      </w:r>
      <w:r>
        <w:rPr/>
        <w:t>practices were not permitted to be continued</w:t>
      </w:r>
      <w:r>
        <w:rPr>
          <w:spacing w:val="-17"/>
        </w:rPr>
        <w:t> </w:t>
      </w:r>
      <w:r>
        <w:rPr/>
        <w:t>in</w:t>
      </w:r>
      <w:r>
        <w:rPr/>
        <w:t> most cases and by the early 1900s much of</w:t>
      </w:r>
      <w:r>
        <w:rPr>
          <w:spacing w:val="-4"/>
        </w:rPr>
        <w:t> </w:t>
      </w:r>
      <w:r>
        <w:rPr/>
        <w:t>our</w:t>
      </w:r>
      <w:r>
        <w:rPr/>
        <w:t> language had been</w:t>
      </w:r>
      <w:r>
        <w:rPr>
          <w:spacing w:val="-5"/>
        </w:rPr>
        <w:t> </w:t>
      </w:r>
      <w:r>
        <w:rPr/>
        <w:t>lost.</w:t>
      </w:r>
    </w:p>
    <w:p>
      <w:pPr>
        <w:pStyle w:val="BodyText"/>
        <w:spacing w:line="264" w:lineRule="exact" w:before="60"/>
        <w:ind w:left="615" w:right="982"/>
        <w:jc w:val="left"/>
      </w:pPr>
      <w:r>
        <w:rPr/>
        <w:br w:type="column"/>
      </w:r>
      <w:r>
        <w:rPr/>
        <w:t>Believing that Victorian Aboriginal people</w:t>
      </w:r>
      <w:r>
        <w:rPr>
          <w:spacing w:val="-6"/>
        </w:rPr>
        <w:t> </w:t>
      </w:r>
      <w:r>
        <w:rPr/>
        <w:t>were</w:t>
      </w:r>
      <w:r>
        <w:rPr/>
        <w:t> dying out, the Aborigines Protection Board</w:t>
      </w:r>
      <w:r>
        <w:rPr>
          <w:spacing w:val="-9"/>
        </w:rPr>
        <w:t> </w:t>
      </w:r>
      <w:r>
        <w:rPr/>
        <w:t>took</w:t>
      </w:r>
      <w:r>
        <w:rPr/>
        <w:t> over the management of Lake </w:t>
      </w:r>
      <w:r>
        <w:rPr>
          <w:spacing w:val="-4"/>
        </w:rPr>
        <w:t>Tyers </w:t>
      </w:r>
      <w:r>
        <w:rPr/>
        <w:t>in 1908.</w:t>
      </w:r>
      <w:r>
        <w:rPr>
          <w:spacing w:val="-9"/>
        </w:rPr>
        <w:t> </w:t>
      </w:r>
      <w:r>
        <w:rPr/>
        <w:t>Over</w:t>
      </w:r>
      <w:r>
        <w:rPr/>
        <w:t> the next decade, reserves all around Victoria</w:t>
      </w:r>
      <w:r>
        <w:rPr>
          <w:spacing w:val="-23"/>
        </w:rPr>
        <w:t> </w:t>
      </w:r>
      <w:r>
        <w:rPr/>
        <w:t>were</w:t>
      </w:r>
      <w:r>
        <w:rPr/>
        <w:t> closed which resulted in people from</w:t>
      </w:r>
      <w:r>
        <w:rPr>
          <w:spacing w:val="-15"/>
        </w:rPr>
        <w:t> </w:t>
      </w:r>
      <w:r>
        <w:rPr/>
        <w:t>Coranderrk,</w:t>
      </w:r>
    </w:p>
    <w:p>
      <w:pPr>
        <w:pStyle w:val="BodyText"/>
        <w:spacing w:line="264" w:lineRule="exact" w:before="0"/>
        <w:ind w:left="615" w:right="798"/>
        <w:jc w:val="left"/>
      </w:pPr>
      <w:r>
        <w:rPr/>
        <w:t>Ebenezer and Lake Condah also being moved to</w:t>
      </w:r>
      <w:r>
        <w:rPr>
          <w:spacing w:val="-32"/>
        </w:rPr>
        <w:t> </w:t>
      </w:r>
      <w:r>
        <w:rPr/>
        <w:t>Lake</w:t>
      </w:r>
      <w:r>
        <w:rPr/>
        <w:t> </w:t>
      </w:r>
      <w:r>
        <w:rPr>
          <w:spacing w:val="-3"/>
        </w:rPr>
        <w:t>Tyers. </w:t>
      </w:r>
      <w:r>
        <w:rPr/>
        <w:t>A change of government policy in the</w:t>
      </w:r>
      <w:r>
        <w:rPr>
          <w:spacing w:val="-4"/>
        </w:rPr>
        <w:t> </w:t>
      </w:r>
      <w:r>
        <w:rPr/>
        <w:t>1950s</w:t>
      </w:r>
      <w:r>
        <w:rPr/>
        <w:t> subsequently forced many families to move</w:t>
      </w:r>
      <w:r>
        <w:rPr>
          <w:spacing w:val="-14"/>
        </w:rPr>
        <w:t> </w:t>
      </w:r>
      <w:r>
        <w:rPr/>
        <w:t>into</w:t>
      </w:r>
      <w:r>
        <w:rPr/>
        <w:t> towns in a bid to assimilate and gain</w:t>
      </w:r>
      <w:r>
        <w:rPr>
          <w:spacing w:val="-13"/>
        </w:rPr>
        <w:t> </w:t>
      </w:r>
      <w:r>
        <w:rPr/>
        <w:t>employment,</w:t>
      </w:r>
      <w:r>
        <w:rPr/>
        <w:t> which was met with great resistance from the</w:t>
      </w:r>
      <w:r>
        <w:rPr>
          <w:spacing w:val="-17"/>
        </w:rPr>
        <w:t> </w:t>
      </w:r>
      <w:r>
        <w:rPr/>
        <w:t>non-</w:t>
      </w:r>
      <w:r>
        <w:rPr/>
        <w:t> Aboriginal</w:t>
      </w:r>
      <w:r>
        <w:rPr>
          <w:spacing w:val="-4"/>
        </w:rPr>
        <w:t> </w:t>
      </w:r>
      <w:r>
        <w:rPr/>
        <w:t>population.</w:t>
      </w:r>
    </w:p>
    <w:p>
      <w:pPr>
        <w:pStyle w:val="BodyText"/>
        <w:spacing w:line="264" w:lineRule="exact"/>
        <w:ind w:left="615" w:right="982"/>
        <w:jc w:val="left"/>
      </w:pPr>
      <w:r>
        <w:rPr/>
        <w:t>In 1965, after years of petitioning, the mission</w:t>
      </w:r>
      <w:r>
        <w:rPr>
          <w:spacing w:val="-23"/>
        </w:rPr>
        <w:t> </w:t>
      </w:r>
      <w:r>
        <w:rPr/>
        <w:t>was</w:t>
      </w:r>
      <w:r>
        <w:rPr/>
        <w:t> declared a permanent 4,000 acre reserve,</w:t>
      </w:r>
      <w:r>
        <w:rPr>
          <w:spacing w:val="-10"/>
        </w:rPr>
        <w:t> </w:t>
      </w:r>
      <w:r>
        <w:rPr/>
        <w:t>which</w:t>
      </w:r>
      <w:r>
        <w:rPr/>
        <w:t> was finally handed over to the newly formed</w:t>
      </w:r>
      <w:r>
        <w:rPr>
          <w:spacing w:val="-21"/>
        </w:rPr>
        <w:t> </w:t>
      </w:r>
      <w:r>
        <w:rPr/>
        <w:t>Lake</w:t>
      </w:r>
      <w:r>
        <w:rPr/>
        <w:t> </w:t>
      </w:r>
      <w:r>
        <w:rPr>
          <w:spacing w:val="-4"/>
        </w:rPr>
        <w:t>Tyers </w:t>
      </w:r>
      <w:r>
        <w:rPr/>
        <w:t>Aboriginal </w:t>
      </w:r>
      <w:r>
        <w:rPr>
          <w:spacing w:val="-3"/>
        </w:rPr>
        <w:t>Trust. </w:t>
      </w:r>
      <w:r>
        <w:rPr/>
        <w:t>This was the first</w:t>
      </w:r>
      <w:r>
        <w:rPr>
          <w:spacing w:val="-2"/>
        </w:rPr>
        <w:t> </w:t>
      </w:r>
      <w:r>
        <w:rPr/>
        <w:t>successful</w:t>
      </w:r>
      <w:r>
        <w:rPr/>
        <w:t> Aboriginal Land Rights claim in Australia’s</w:t>
      </w:r>
      <w:r>
        <w:rPr>
          <w:spacing w:val="-20"/>
        </w:rPr>
        <w:t> </w:t>
      </w:r>
      <w:r>
        <w:rPr>
          <w:spacing w:val="-3"/>
        </w:rPr>
        <w:t>history.</w:t>
      </w:r>
    </w:p>
    <w:p>
      <w:pPr>
        <w:spacing w:after="0" w:line="264" w:lineRule="exact"/>
        <w:jc w:val="left"/>
        <w:sectPr>
          <w:type w:val="continuous"/>
          <w:pgSz w:w="11910" w:h="16840"/>
          <w:pgMar w:top="1180" w:bottom="280" w:left="0" w:right="0"/>
          <w:cols w:num="2" w:equalWidth="0">
            <w:col w:w="5632" w:space="40"/>
            <w:col w:w="6238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.0004pt;margin-top:43.312813pt;width:594.950pt;height:4.850pt;mso-position-horizontal-relative:page;mso-position-vertical-relative:page;z-index:2920" coordorigin="0,866" coordsize="11899,97">
            <v:group style="position:absolute;left:11891;top:874;width:2;height:80" coordorigin="11891,874" coordsize="2,80">
              <v:shape style="position:absolute;left:11891;top:874;width:2;height:80" coordorigin="11891,874" coordsize="0,80" path="m11891,954l11891,874e" filled="false" stroked="true" strokeweight=".748pt" strokecolor="#939598">
                <v:path arrowok="t"/>
              </v:shape>
            </v:group>
            <v:group style="position:absolute;left:11851;top:874;width:2;height:80" coordorigin="11851,874" coordsize="2,80">
              <v:shape style="position:absolute;left:11851;top:874;width:2;height:80" coordorigin="11851,874" coordsize="0,80" path="m11851,954l11851,874e" filled="false" stroked="true" strokeweight=".748pt" strokecolor="#939598">
                <v:path arrowok="t"/>
              </v:shape>
            </v:group>
            <v:group style="position:absolute;left:11811;top:874;width:2;height:80" coordorigin="11811,874" coordsize="2,80">
              <v:shape style="position:absolute;left:11811;top:874;width:2;height:80" coordorigin="11811,874" coordsize="0,80" path="m11811,954l11811,874e" filled="false" stroked="true" strokeweight=".748pt" strokecolor="#939598">
                <v:path arrowok="t"/>
              </v:shape>
            </v:group>
            <v:group style="position:absolute;left:11771;top:874;width:2;height:80" coordorigin="11771,874" coordsize="2,80">
              <v:shape style="position:absolute;left:11771;top:874;width:2;height:80" coordorigin="11771,874" coordsize="0,80" path="m11771,954l11771,874e" filled="false" stroked="true" strokeweight=".748pt" strokecolor="#939598">
                <v:path arrowok="t"/>
              </v:shape>
            </v:group>
            <v:group style="position:absolute;left:11731;top:874;width:2;height:80" coordorigin="11731,874" coordsize="2,80">
              <v:shape style="position:absolute;left:11731;top:874;width:2;height:80" coordorigin="11731,874" coordsize="1,80" path="m11731,954l11731,874e" filled="false" stroked="true" strokeweight=".748pt" strokecolor="#939598">
                <v:path arrowok="t"/>
              </v:shape>
            </v:group>
            <v:group style="position:absolute;left:11691;top:874;width:2;height:80" coordorigin="11691,874" coordsize="2,80">
              <v:shape style="position:absolute;left:11691;top:874;width:2;height:80" coordorigin="11691,874" coordsize="0,80" path="m11691,954l11691,874e" filled="false" stroked="true" strokeweight=".748pt" strokecolor="#939598">
                <v:path arrowok="t"/>
              </v:shape>
            </v:group>
            <v:group style="position:absolute;left:11651;top:874;width:2;height:80" coordorigin="11651,874" coordsize="2,80">
              <v:shape style="position:absolute;left:11651;top:874;width:2;height:80" coordorigin="11651,874" coordsize="0,80" path="m11651,954l11651,874e" filled="false" stroked="true" strokeweight=".748pt" strokecolor="#939598">
                <v:path arrowok="t"/>
              </v:shape>
            </v:group>
            <v:group style="position:absolute;left:11611;top:874;width:2;height:80" coordorigin="11611,874" coordsize="2,80">
              <v:shape style="position:absolute;left:11611;top:874;width:2;height:80" coordorigin="11611,874" coordsize="0,80" path="m11611,954l11611,874e" filled="false" stroked="true" strokeweight=".748pt" strokecolor="#939598">
                <v:path arrowok="t"/>
              </v:shape>
            </v:group>
            <v:group style="position:absolute;left:11571;top:874;width:2;height:80" coordorigin="11571,874" coordsize="2,80">
              <v:shape style="position:absolute;left:11571;top:874;width:2;height:80" coordorigin="11571,874" coordsize="0,80" path="m11571,954l11571,874e" filled="false" stroked="true" strokeweight=".748pt" strokecolor="#939598">
                <v:path arrowok="t"/>
              </v:shape>
            </v:group>
            <v:group style="position:absolute;left:11531;top:874;width:2;height:80" coordorigin="11531,874" coordsize="2,80">
              <v:shape style="position:absolute;left:11531;top:874;width:2;height:80" coordorigin="11531,874" coordsize="1,80" path="m11531,954l11531,874e" filled="false" stroked="true" strokeweight=".748pt" strokecolor="#939598">
                <v:path arrowok="t"/>
              </v:shape>
            </v:group>
            <v:group style="position:absolute;left:11491;top:874;width:2;height:80" coordorigin="11491,874" coordsize="2,80">
              <v:shape style="position:absolute;left:11491;top:874;width:2;height:80" coordorigin="11491,874" coordsize="0,80" path="m11491,954l11491,874e" filled="false" stroked="true" strokeweight=".748pt" strokecolor="#939598">
                <v:path arrowok="t"/>
              </v:shape>
            </v:group>
            <v:group style="position:absolute;left:11451;top:874;width:2;height:80" coordorigin="11451,874" coordsize="2,80">
              <v:shape style="position:absolute;left:11451;top:874;width:2;height:80" coordorigin="11451,874" coordsize="0,80" path="m11451,954l11451,874e" filled="false" stroked="true" strokeweight=".748pt" strokecolor="#939598">
                <v:path arrowok="t"/>
              </v:shape>
            </v:group>
            <v:group style="position:absolute;left:11411;top:874;width:2;height:80" coordorigin="11411,874" coordsize="2,80">
              <v:shape style="position:absolute;left:11411;top:874;width:2;height:80" coordorigin="11411,874" coordsize="0,80" path="m11411,954l11411,874e" filled="false" stroked="true" strokeweight=".748pt" strokecolor="#939598">
                <v:path arrowok="t"/>
              </v:shape>
            </v:group>
            <v:group style="position:absolute;left:11371;top:874;width:2;height:80" coordorigin="11371,874" coordsize="2,80">
              <v:shape style="position:absolute;left:11371;top:874;width:2;height:80" coordorigin="11371,874" coordsize="0,80" path="m11371,954l11371,874e" filled="false" stroked="true" strokeweight=".748pt" strokecolor="#939598">
                <v:path arrowok="t"/>
              </v:shape>
            </v:group>
            <v:group style="position:absolute;left:11331;top:874;width:2;height:80" coordorigin="11331,874" coordsize="2,80">
              <v:shape style="position:absolute;left:11331;top:874;width:2;height:80" coordorigin="11331,874" coordsize="0,80" path="m11331,954l11331,874e" filled="false" stroked="true" strokeweight=".748pt" strokecolor="#939598">
                <v:path arrowok="t"/>
              </v:shape>
            </v:group>
            <v:group style="position:absolute;left:11291;top:874;width:2;height:80" coordorigin="11291,874" coordsize="2,80">
              <v:shape style="position:absolute;left:11291;top:874;width:2;height:80" coordorigin="11291,874" coordsize="0,80" path="m11291,954l11291,874e" filled="false" stroked="true" strokeweight=".748pt" strokecolor="#939598">
                <v:path arrowok="t"/>
              </v:shape>
            </v:group>
            <v:group style="position:absolute;left:11251;top:874;width:2;height:80" coordorigin="11251,874" coordsize="2,80">
              <v:shape style="position:absolute;left:11251;top:874;width:2;height:80" coordorigin="11251,874" coordsize="0,80" path="m11251,954l11251,874e" filled="false" stroked="true" strokeweight=".748pt" strokecolor="#939598">
                <v:path arrowok="t"/>
              </v:shape>
            </v:group>
            <v:group style="position:absolute;left:11210;top:874;width:2;height:80" coordorigin="11210,874" coordsize="2,80">
              <v:shape style="position:absolute;left:11210;top:874;width:2;height:80" coordorigin="11210,874" coordsize="0,80" path="m11211,954l11210,874e" filled="false" stroked="true" strokeweight=".748pt" strokecolor="#939598">
                <v:path arrowok="t"/>
              </v:shape>
            </v:group>
            <v:group style="position:absolute;left:11170;top:874;width:2;height:80" coordorigin="11170,874" coordsize="2,80">
              <v:shape style="position:absolute;left:11170;top:874;width:2;height:80" coordorigin="11170,874" coordsize="0,80" path="m11170,954l11170,874e" filled="false" stroked="true" strokeweight=".748pt" strokecolor="#939598">
                <v:path arrowok="t"/>
              </v:shape>
            </v:group>
            <v:group style="position:absolute;left:11130;top:874;width:2;height:80" coordorigin="11130,874" coordsize="2,80">
              <v:shape style="position:absolute;left:11130;top:874;width:2;height:80" coordorigin="11130,874" coordsize="0,80" path="m11130,954l11130,874e" filled="false" stroked="true" strokeweight=".748pt" strokecolor="#939598">
                <v:path arrowok="t"/>
              </v:shape>
            </v:group>
            <v:group style="position:absolute;left:11090;top:874;width:2;height:80" coordorigin="11090,874" coordsize="2,80">
              <v:shape style="position:absolute;left:11090;top:874;width:2;height:80" coordorigin="11090,874" coordsize="0,80" path="m11090,954l11090,874e" filled="false" stroked="true" strokeweight=".748pt" strokecolor="#939598">
                <v:path arrowok="t"/>
              </v:shape>
            </v:group>
            <v:group style="position:absolute;left:11050;top:874;width:2;height:80" coordorigin="11050,874" coordsize="2,80">
              <v:shape style="position:absolute;left:11050;top:874;width:2;height:80" coordorigin="11050,874" coordsize="0,80" path="m11050,954l11050,874e" filled="false" stroked="true" strokeweight=".748pt" strokecolor="#939598">
                <v:path arrowok="t"/>
              </v:shape>
            </v:group>
            <v:group style="position:absolute;left:11010;top:874;width:2;height:80" coordorigin="11010,874" coordsize="2,80">
              <v:shape style="position:absolute;left:11010;top:874;width:2;height:80" coordorigin="11010,874" coordsize="1,80" path="m11010,954l11010,874e" filled="false" stroked="true" strokeweight=".748pt" strokecolor="#939598">
                <v:path arrowok="t"/>
              </v:shape>
            </v:group>
            <v:group style="position:absolute;left:10970;top:874;width:2;height:80" coordorigin="10970,874" coordsize="2,80">
              <v:shape style="position:absolute;left:10970;top:874;width:2;height:80" coordorigin="10970,874" coordsize="0,80" path="m10970,954l10970,874e" filled="false" stroked="true" strokeweight=".748pt" strokecolor="#939598">
                <v:path arrowok="t"/>
              </v:shape>
            </v:group>
            <v:group style="position:absolute;left:10930;top:874;width:2;height:80" coordorigin="10930,874" coordsize="2,80">
              <v:shape style="position:absolute;left:10930;top:874;width:2;height:80" coordorigin="10930,874" coordsize="0,80" path="m10930,954l10930,874e" filled="false" stroked="true" strokeweight=".748pt" strokecolor="#939598">
                <v:path arrowok="t"/>
              </v:shape>
            </v:group>
            <v:group style="position:absolute;left:10890;top:874;width:2;height:80" coordorigin="10890,874" coordsize="2,80">
              <v:shape style="position:absolute;left:10890;top:874;width:2;height:80" coordorigin="10890,874" coordsize="0,80" path="m10890,954l10890,874e" filled="false" stroked="true" strokeweight=".748pt" strokecolor="#939598">
                <v:path arrowok="t"/>
              </v:shape>
            </v:group>
            <v:group style="position:absolute;left:10850;top:874;width:2;height:80" coordorigin="10850,874" coordsize="2,80">
              <v:shape style="position:absolute;left:10850;top:874;width:2;height:80" coordorigin="10850,874" coordsize="1,80" path="m10850,954l10850,874e" filled="false" stroked="true" strokeweight=".748pt" strokecolor="#939598">
                <v:path arrowok="t"/>
              </v:shape>
            </v:group>
            <v:group style="position:absolute;left:10810;top:874;width:2;height:80" coordorigin="10810,874" coordsize="2,80">
              <v:shape style="position:absolute;left:10810;top:874;width:2;height:80" coordorigin="10810,874" coordsize="0,80" path="m10810,954l10810,874e" filled="false" stroked="true" strokeweight=".748pt" strokecolor="#939598">
                <v:path arrowok="t"/>
              </v:shape>
            </v:group>
            <v:group style="position:absolute;left:10770;top:874;width:2;height:80" coordorigin="10770,874" coordsize="2,80">
              <v:shape style="position:absolute;left:10770;top:874;width:2;height:80" coordorigin="10770,874" coordsize="0,80" path="m10770,954l10770,874e" filled="false" stroked="true" strokeweight=".748pt" strokecolor="#939598">
                <v:path arrowok="t"/>
              </v:shape>
            </v:group>
            <v:group style="position:absolute;left:10730;top:874;width:2;height:80" coordorigin="10730,874" coordsize="2,80">
              <v:shape style="position:absolute;left:10730;top:874;width:2;height:80" coordorigin="10730,874" coordsize="0,80" path="m10730,954l10730,874e" filled="false" stroked="true" strokeweight=".748pt" strokecolor="#939598">
                <v:path arrowok="t"/>
              </v:shape>
            </v:group>
            <v:group style="position:absolute;left:10690;top:874;width:2;height:80" coordorigin="10690,874" coordsize="2,80">
              <v:shape style="position:absolute;left:10690;top:874;width:2;height:80" coordorigin="10690,874" coordsize="0,80" path="m10690,954l10690,874e" filled="false" stroked="true" strokeweight=".748pt" strokecolor="#939598">
                <v:path arrowok="t"/>
              </v:shape>
            </v:group>
            <v:group style="position:absolute;left:10650;top:874;width:2;height:80" coordorigin="10650,874" coordsize="2,80">
              <v:shape style="position:absolute;left:10650;top:874;width:2;height:80" coordorigin="10650,874" coordsize="0,80" path="m10650,954l10650,874e" filled="false" stroked="true" strokeweight=".748pt" strokecolor="#939598">
                <v:path arrowok="t"/>
              </v:shape>
            </v:group>
            <v:group style="position:absolute;left:10610;top:874;width:2;height:80" coordorigin="10610,874" coordsize="2,80">
              <v:shape style="position:absolute;left:10610;top:874;width:2;height:80" coordorigin="10610,874" coordsize="0,80" path="m10610,954l10610,874e" filled="false" stroked="true" strokeweight=".748pt" strokecolor="#939598">
                <v:path arrowok="t"/>
              </v:shape>
            </v:group>
            <v:group style="position:absolute;left:10570;top:874;width:2;height:80" coordorigin="10570,874" coordsize="2,80">
              <v:shape style="position:absolute;left:10570;top:874;width:2;height:80" coordorigin="10570,874" coordsize="0,80" path="m10570,954l10570,874e" filled="false" stroked="true" strokeweight=".748pt" strokecolor="#939598">
                <v:path arrowok="t"/>
              </v:shape>
            </v:group>
            <v:group style="position:absolute;left:10530;top:874;width:2;height:80" coordorigin="10530,874" coordsize="2,80">
              <v:shape style="position:absolute;left:10530;top:874;width:2;height:80" coordorigin="10530,874" coordsize="0,80" path="m10530,954l10530,874e" filled="false" stroked="true" strokeweight=".748pt" strokecolor="#939598">
                <v:path arrowok="t"/>
              </v:shape>
            </v:group>
            <v:group style="position:absolute;left:10490;top:874;width:2;height:80" coordorigin="10490,874" coordsize="2,80">
              <v:shape style="position:absolute;left:10490;top:874;width:2;height:80" coordorigin="10490,874" coordsize="0,80" path="m10490,954l10490,874e" filled="false" stroked="true" strokeweight=".748pt" strokecolor="#939598">
                <v:path arrowok="t"/>
              </v:shape>
            </v:group>
            <v:group style="position:absolute;left:10450;top:874;width:2;height:80" coordorigin="10450,874" coordsize="2,80">
              <v:shape style="position:absolute;left:10450;top:874;width:2;height:80" coordorigin="10450,874" coordsize="0,80" path="m10450,954l10450,874e" filled="false" stroked="true" strokeweight=".748pt" strokecolor="#939598">
                <v:path arrowok="t"/>
              </v:shape>
            </v:group>
            <v:group style="position:absolute;left:10410;top:874;width:2;height:80" coordorigin="10410,874" coordsize="2,80">
              <v:shape style="position:absolute;left:10410;top:874;width:2;height:80" coordorigin="10410,874" coordsize="0,80" path="m10410,954l10410,874e" filled="false" stroked="true" strokeweight=".748pt" strokecolor="#939598">
                <v:path arrowok="t"/>
              </v:shape>
            </v:group>
            <v:group style="position:absolute;left:10370;top:874;width:2;height:80" coordorigin="10370,874" coordsize="2,80">
              <v:shape style="position:absolute;left:10370;top:874;width:2;height:80" coordorigin="10370,874" coordsize="0,80" path="m10370,954l10370,874e" filled="false" stroked="true" strokeweight=".748pt" strokecolor="#939598">
                <v:path arrowok="t"/>
              </v:shape>
            </v:group>
            <v:group style="position:absolute;left:10330;top:874;width:2;height:80" coordorigin="10330,874" coordsize="2,80">
              <v:shape style="position:absolute;left:10330;top:874;width:2;height:80" coordorigin="10330,874" coordsize="0,80" path="m10330,954l10330,874e" filled="false" stroked="true" strokeweight=".748pt" strokecolor="#939598">
                <v:path arrowok="t"/>
              </v:shape>
            </v:group>
            <v:group style="position:absolute;left:10290;top:874;width:2;height:80" coordorigin="10290,874" coordsize="2,80">
              <v:shape style="position:absolute;left:10290;top:874;width:2;height:80" coordorigin="10290,874" coordsize="0,80" path="m10290,954l10290,874e" filled="false" stroked="true" strokeweight=".748pt" strokecolor="#939598">
                <v:path arrowok="t"/>
              </v:shape>
            </v:group>
            <v:group style="position:absolute;left:10250;top:874;width:2;height:80" coordorigin="10250,874" coordsize="2,80">
              <v:shape style="position:absolute;left:10250;top:874;width:2;height:80" coordorigin="10250,874" coordsize="1,80" path="m10250,954l10250,874e" filled="false" stroked="true" strokeweight=".748pt" strokecolor="#939598">
                <v:path arrowok="t"/>
              </v:shape>
            </v:group>
            <v:group style="position:absolute;left:10210;top:874;width:2;height:80" coordorigin="10210,874" coordsize="2,80">
              <v:shape style="position:absolute;left:10210;top:874;width:2;height:80" coordorigin="10210,874" coordsize="0,80" path="m10210,954l10210,874e" filled="false" stroked="true" strokeweight=".748pt" strokecolor="#939598">
                <v:path arrowok="t"/>
              </v:shape>
            </v:group>
            <v:group style="position:absolute;left:10170;top:874;width:2;height:80" coordorigin="10170,874" coordsize="2,80">
              <v:shape style="position:absolute;left:10170;top:874;width:2;height:80" coordorigin="10170,874" coordsize="0,80" path="m10170,954l10170,874e" filled="false" stroked="true" strokeweight=".748pt" strokecolor="#939598">
                <v:path arrowok="t"/>
              </v:shape>
            </v:group>
            <v:group style="position:absolute;left:10130;top:874;width:2;height:80" coordorigin="10130,874" coordsize="2,80">
              <v:shape style="position:absolute;left:10130;top:874;width:2;height:80" coordorigin="10130,874" coordsize="0,80" path="m10130,954l10130,874e" filled="false" stroked="true" strokeweight=".748pt" strokecolor="#939598">
                <v:path arrowok="t"/>
              </v:shape>
            </v:group>
            <v:group style="position:absolute;left:10090;top:874;width:2;height:80" coordorigin="10090,874" coordsize="2,80">
              <v:shape style="position:absolute;left:10090;top:874;width:2;height:80" coordorigin="10090,874" coordsize="1,80" path="m10090,954l10090,874e" filled="false" stroked="true" strokeweight=".748pt" strokecolor="#939598">
                <v:path arrowok="t"/>
              </v:shape>
            </v:group>
            <v:group style="position:absolute;left:10050;top:874;width:2;height:80" coordorigin="10050,874" coordsize="2,80">
              <v:shape style="position:absolute;left:10050;top:874;width:2;height:80" coordorigin="10050,874" coordsize="0,80" path="m10050,954l10050,874e" filled="false" stroked="true" strokeweight=".748pt" strokecolor="#939598">
                <v:path arrowok="t"/>
              </v:shape>
            </v:group>
            <v:group style="position:absolute;left:10010;top:874;width:2;height:80" coordorigin="10010,874" coordsize="2,80">
              <v:shape style="position:absolute;left:10010;top:874;width:2;height:80" coordorigin="10010,874" coordsize="0,80" path="m10010,954l10010,874e" filled="false" stroked="true" strokeweight=".748pt" strokecolor="#939598">
                <v:path arrowok="t"/>
              </v:shape>
            </v:group>
            <v:group style="position:absolute;left:9970;top:874;width:2;height:80" coordorigin="9970,874" coordsize="2,80">
              <v:shape style="position:absolute;left:9970;top:874;width:2;height:80" coordorigin="9970,874" coordsize="1,80" path="m9970,954l9970,874e" filled="false" stroked="true" strokeweight=".748pt" strokecolor="#939598">
                <v:path arrowok="t"/>
              </v:shape>
            </v:group>
            <v:group style="position:absolute;left:9930;top:874;width:2;height:80" coordorigin="9930,874" coordsize="2,80">
              <v:shape style="position:absolute;left:9930;top:874;width:2;height:80" coordorigin="9930,874" coordsize="0,80" path="m9930,954l9930,874e" filled="false" stroked="true" strokeweight=".748pt" strokecolor="#939598">
                <v:path arrowok="t"/>
              </v:shape>
            </v:group>
            <v:group style="position:absolute;left:9890;top:874;width:2;height:80" coordorigin="9890,874" coordsize="2,80">
              <v:shape style="position:absolute;left:9890;top:874;width:2;height:80" coordorigin="9890,874" coordsize="0,80" path="m9890,954l9890,874e" filled="false" stroked="true" strokeweight=".748pt" strokecolor="#939598">
                <v:path arrowok="t"/>
              </v:shape>
            </v:group>
            <v:group style="position:absolute;left:9850;top:874;width:2;height:80" coordorigin="9850,874" coordsize="2,80">
              <v:shape style="position:absolute;left:9850;top:874;width:2;height:80" coordorigin="9850,874" coordsize="0,80" path="m9850,954l9850,874e" filled="false" stroked="true" strokeweight=".748pt" strokecolor="#939598">
                <v:path arrowok="t"/>
              </v:shape>
            </v:group>
            <v:group style="position:absolute;left:9810;top:874;width:2;height:80" coordorigin="9810,874" coordsize="2,80">
              <v:shape style="position:absolute;left:9810;top:874;width:2;height:80" coordorigin="9810,874" coordsize="0,80" path="m9810,954l9810,874e" filled="false" stroked="true" strokeweight=".748pt" strokecolor="#939598">
                <v:path arrowok="t"/>
              </v:shape>
            </v:group>
            <v:group style="position:absolute;left:9770;top:874;width:2;height:80" coordorigin="9770,874" coordsize="2,80">
              <v:shape style="position:absolute;left:9770;top:874;width:2;height:80" coordorigin="9770,874" coordsize="0,80" path="m9770,954l9770,874e" filled="false" stroked="true" strokeweight=".748pt" strokecolor="#939598">
                <v:path arrowok="t"/>
              </v:shape>
            </v:group>
            <v:group style="position:absolute;left:9730;top:874;width:2;height:80" coordorigin="9730,874" coordsize="2,80">
              <v:shape style="position:absolute;left:9730;top:874;width:2;height:80" coordorigin="9730,874" coordsize="1,80" path="m9730,954l9730,874e" filled="false" stroked="true" strokeweight=".748pt" strokecolor="#939598">
                <v:path arrowok="t"/>
              </v:shape>
            </v:group>
            <v:group style="position:absolute;left:9690;top:874;width:2;height:80" coordorigin="9690,874" coordsize="2,80">
              <v:shape style="position:absolute;left:9690;top:874;width:2;height:80" coordorigin="9690,874" coordsize="0,80" path="m9690,954l9690,874e" filled="false" stroked="true" strokeweight=".748pt" strokecolor="#939598">
                <v:path arrowok="t"/>
              </v:shape>
            </v:group>
            <v:group style="position:absolute;left:9650;top:874;width:2;height:80" coordorigin="9650,874" coordsize="2,80">
              <v:shape style="position:absolute;left:9650;top:874;width:2;height:80" coordorigin="9650,874" coordsize="0,80" path="m9650,954l9650,874e" filled="false" stroked="true" strokeweight=".748pt" strokecolor="#939598">
                <v:path arrowok="t"/>
              </v:shape>
            </v:group>
            <v:group style="position:absolute;left:9610;top:874;width:2;height:80" coordorigin="9610,874" coordsize="2,80">
              <v:shape style="position:absolute;left:9610;top:874;width:2;height:80" coordorigin="9610,874" coordsize="0,80" path="m9610,954l9610,874e" filled="false" stroked="true" strokeweight=".748pt" strokecolor="#939598">
                <v:path arrowok="t"/>
              </v:shape>
            </v:group>
            <v:group style="position:absolute;left:9570;top:874;width:2;height:80" coordorigin="9570,874" coordsize="2,80">
              <v:shape style="position:absolute;left:9570;top:874;width:2;height:80" coordorigin="9570,874" coordsize="1,80" path="m9570,954l9570,874e" filled="false" stroked="true" strokeweight=".748pt" strokecolor="#939598">
                <v:path arrowok="t"/>
              </v:shape>
            </v:group>
            <v:group style="position:absolute;left:9530;top:874;width:2;height:80" coordorigin="9530,874" coordsize="2,80">
              <v:shape style="position:absolute;left:9530;top:874;width:2;height:80" coordorigin="9530,874" coordsize="0,80" path="m9530,954l9530,874e" filled="false" stroked="true" strokeweight=".748pt" strokecolor="#939598">
                <v:path arrowok="t"/>
              </v:shape>
            </v:group>
            <v:group style="position:absolute;left:9490;top:874;width:2;height:80" coordorigin="9490,874" coordsize="2,80">
              <v:shape style="position:absolute;left:9490;top:874;width:2;height:80" coordorigin="9490,874" coordsize="0,80" path="m9490,954l9490,874e" filled="false" stroked="true" strokeweight=".748pt" strokecolor="#939598">
                <v:path arrowok="t"/>
              </v:shape>
            </v:group>
            <v:group style="position:absolute;left:9450;top:874;width:2;height:80" coordorigin="9450,874" coordsize="2,80">
              <v:shape style="position:absolute;left:9450;top:874;width:2;height:80" coordorigin="9450,874" coordsize="0,80" path="m9450,954l9450,874e" filled="false" stroked="true" strokeweight=".748pt" strokecolor="#939598">
                <v:path arrowok="t"/>
              </v:shape>
            </v:group>
            <v:group style="position:absolute;left:9410;top:874;width:2;height:80" coordorigin="9410,874" coordsize="2,80">
              <v:shape style="position:absolute;left:9410;top:874;width:2;height:80" coordorigin="9410,874" coordsize="0,80" path="m9410,954l9410,874e" filled="false" stroked="true" strokeweight=".748pt" strokecolor="#939598">
                <v:path arrowok="t"/>
              </v:shape>
            </v:group>
            <v:group style="position:absolute;left:9370;top:874;width:2;height:80" coordorigin="9370,874" coordsize="2,80">
              <v:shape style="position:absolute;left:9370;top:874;width:2;height:80" coordorigin="9370,874" coordsize="1,80" path="m9370,954l9370,874e" filled="false" stroked="true" strokeweight=".748pt" strokecolor="#939598">
                <v:path arrowok="t"/>
              </v:shape>
            </v:group>
            <v:group style="position:absolute;left:9330;top:874;width:2;height:80" coordorigin="9330,874" coordsize="2,80">
              <v:shape style="position:absolute;left:9330;top:874;width:2;height:80" coordorigin="9330,874" coordsize="0,80" path="m9330,954l9330,874e" filled="false" stroked="true" strokeweight=".748pt" strokecolor="#939598">
                <v:path arrowok="t"/>
              </v:shape>
            </v:group>
            <v:group style="position:absolute;left:9290;top:874;width:2;height:80" coordorigin="9290,874" coordsize="2,80">
              <v:shape style="position:absolute;left:9290;top:874;width:2;height:80" coordorigin="9290,874" coordsize="0,80" path="m9290,954l9290,874e" filled="false" stroked="true" strokeweight=".748pt" strokecolor="#939598">
                <v:path arrowok="t"/>
              </v:shape>
            </v:group>
            <v:group style="position:absolute;left:9250;top:874;width:2;height:80" coordorigin="9250,874" coordsize="2,80">
              <v:shape style="position:absolute;left:9250;top:874;width:2;height:80" coordorigin="9250,874" coordsize="0,80" path="m9250,954l9250,874e" filled="false" stroked="true" strokeweight=".748pt" strokecolor="#939598">
                <v:path arrowok="t"/>
              </v:shape>
            </v:group>
            <v:group style="position:absolute;left:9210;top:874;width:2;height:80" coordorigin="9210,874" coordsize="2,80">
              <v:shape style="position:absolute;left:9210;top:874;width:2;height:80" coordorigin="9210,874" coordsize="1,80" path="m9210,954l9210,874e" filled="false" stroked="true" strokeweight=".748pt" strokecolor="#939598">
                <v:path arrowok="t"/>
              </v:shape>
            </v:group>
            <v:group style="position:absolute;left:9170;top:874;width:2;height:80" coordorigin="9170,874" coordsize="2,80">
              <v:shape style="position:absolute;left:9170;top:874;width:2;height:80" coordorigin="9170,874" coordsize="0,80" path="m9170,954l9170,874e" filled="false" stroked="true" strokeweight=".748pt" strokecolor="#939598">
                <v:path arrowok="t"/>
              </v:shape>
            </v:group>
            <v:group style="position:absolute;left:9130;top:874;width:2;height:80" coordorigin="9130,874" coordsize="2,80">
              <v:shape style="position:absolute;left:9130;top:874;width:2;height:80" coordorigin="9130,874" coordsize="0,80" path="m9130,954l9130,874e" filled="false" stroked="true" strokeweight=".748pt" strokecolor="#939598">
                <v:path arrowok="t"/>
              </v:shape>
            </v:group>
            <v:group style="position:absolute;left:9090;top:874;width:2;height:80" coordorigin="9090,874" coordsize="2,80">
              <v:shape style="position:absolute;left:9090;top:874;width:2;height:80" coordorigin="9090,874" coordsize="0,80" path="m9090,954l9090,874e" filled="false" stroked="true" strokeweight=".748pt" strokecolor="#939598">
                <v:path arrowok="t"/>
              </v:shape>
            </v:group>
            <v:group style="position:absolute;left:9050;top:874;width:2;height:80" coordorigin="9050,874" coordsize="2,80">
              <v:shape style="position:absolute;left:9050;top:874;width:2;height:80" coordorigin="9050,874" coordsize="1,80" path="m9050,954l9050,874e" filled="false" stroked="true" strokeweight=".748pt" strokecolor="#939598">
                <v:path arrowok="t"/>
              </v:shape>
            </v:group>
            <v:group style="position:absolute;left:9010;top:874;width:2;height:80" coordorigin="9010,874" coordsize="2,80">
              <v:shape style="position:absolute;left:9010;top:874;width:2;height:80" coordorigin="9010,874" coordsize="0,80" path="m9010,954l9010,874e" filled="false" stroked="true" strokeweight=".748pt" strokecolor="#939598">
                <v:path arrowok="t"/>
              </v:shape>
            </v:group>
            <v:group style="position:absolute;left:8970;top:874;width:2;height:80" coordorigin="8970,874" coordsize="2,80">
              <v:shape style="position:absolute;left:8970;top:874;width:2;height:80" coordorigin="8970,874" coordsize="0,80" path="m8970,954l8970,874e" filled="false" stroked="true" strokeweight=".748pt" strokecolor="#939598">
                <v:path arrowok="t"/>
              </v:shape>
            </v:group>
            <v:group style="position:absolute;left:8930;top:874;width:2;height:80" coordorigin="8930,874" coordsize="2,80">
              <v:shape style="position:absolute;left:8930;top:874;width:2;height:80" coordorigin="8930,874" coordsize="0,80" path="m8930,954l8930,874e" filled="false" stroked="true" strokeweight=".748pt" strokecolor="#939598">
                <v:path arrowok="t"/>
              </v:shape>
            </v:group>
            <v:group style="position:absolute;left:8890;top:874;width:2;height:80" coordorigin="8890,874" coordsize="2,80">
              <v:shape style="position:absolute;left:8890;top:874;width:2;height:80" coordorigin="8890,874" coordsize="0,80" path="m8890,954l8890,874e" filled="false" stroked="true" strokeweight=".748pt" strokecolor="#939598">
                <v:path arrowok="t"/>
              </v:shape>
            </v:group>
            <v:group style="position:absolute;left:8850;top:874;width:2;height:80" coordorigin="8850,874" coordsize="2,80">
              <v:shape style="position:absolute;left:8850;top:874;width:2;height:80" coordorigin="8850,874" coordsize="1,80" path="m8850,954l8850,874e" filled="false" stroked="true" strokeweight=".748pt" strokecolor="#939598">
                <v:path arrowok="t"/>
              </v:shape>
            </v:group>
            <v:group style="position:absolute;left:8810;top:874;width:2;height:80" coordorigin="8810,874" coordsize="2,80">
              <v:shape style="position:absolute;left:8810;top:874;width:2;height:80" coordorigin="8810,874" coordsize="0,80" path="m8810,954l8810,874e" filled="false" stroked="true" strokeweight=".748pt" strokecolor="#939598">
                <v:path arrowok="t"/>
              </v:shape>
            </v:group>
            <v:group style="position:absolute;left:8770;top:874;width:2;height:80" coordorigin="8770,874" coordsize="2,80">
              <v:shape style="position:absolute;left:8770;top:874;width:2;height:80" coordorigin="8770,874" coordsize="0,80" path="m8770,954l8770,874e" filled="false" stroked="true" strokeweight=".748pt" strokecolor="#939598">
                <v:path arrowok="t"/>
              </v:shape>
            </v:group>
            <v:group style="position:absolute;left:8730;top:874;width:2;height:80" coordorigin="8730,874" coordsize="2,80">
              <v:shape style="position:absolute;left:8730;top:874;width:2;height:80" coordorigin="8730,874" coordsize="0,80" path="m8730,954l8730,874e" filled="false" stroked="true" strokeweight=".748pt" strokecolor="#939598">
                <v:path arrowok="t"/>
              </v:shape>
            </v:group>
            <v:group style="position:absolute;left:8690;top:874;width:2;height:80" coordorigin="8690,874" coordsize="2,80">
              <v:shape style="position:absolute;left:8690;top:874;width:2;height:80" coordorigin="8690,874" coordsize="1,80" path="m8690,954l8690,874e" filled="false" stroked="true" strokeweight=".748pt" strokecolor="#939598">
                <v:path arrowok="t"/>
              </v:shape>
            </v:group>
            <v:group style="position:absolute;left:8650;top:874;width:2;height:80" coordorigin="8650,874" coordsize="2,80">
              <v:shape style="position:absolute;left:8650;top:874;width:2;height:80" coordorigin="8650,874" coordsize="0,80" path="m8650,954l8650,874e" filled="false" stroked="true" strokeweight=".748pt" strokecolor="#939598">
                <v:path arrowok="t"/>
              </v:shape>
            </v:group>
            <v:group style="position:absolute;left:8610;top:874;width:2;height:80" coordorigin="8610,874" coordsize="2,80">
              <v:shape style="position:absolute;left:8610;top:874;width:2;height:80" coordorigin="8610,874" coordsize="0,80" path="m8610,954l8610,874e" filled="false" stroked="true" strokeweight=".748pt" strokecolor="#939598">
                <v:path arrowok="t"/>
              </v:shape>
            </v:group>
            <v:group style="position:absolute;left:8570;top:874;width:2;height:80" coordorigin="8570,874" coordsize="2,80">
              <v:shape style="position:absolute;left:8570;top:874;width:2;height:80" coordorigin="8570,874" coordsize="0,80" path="m8570,954l8570,874e" filled="false" stroked="true" strokeweight=".748pt" strokecolor="#939598">
                <v:path arrowok="t"/>
              </v:shape>
            </v:group>
            <v:group style="position:absolute;left:8530;top:874;width:2;height:80" coordorigin="8530,874" coordsize="2,80">
              <v:shape style="position:absolute;left:8530;top:874;width:2;height:80" coordorigin="8530,874" coordsize="0,80" path="m8530,954l8530,874e" filled="false" stroked="true" strokeweight=".748pt" strokecolor="#939598">
                <v:path arrowok="t"/>
              </v:shape>
            </v:group>
            <v:group style="position:absolute;left:8490;top:874;width:2;height:80" coordorigin="8490,874" coordsize="2,80">
              <v:shape style="position:absolute;left:8490;top:874;width:2;height:80" coordorigin="8490,874" coordsize="0,80" path="m8490,954l8490,874e" filled="false" stroked="true" strokeweight=".748pt" strokecolor="#939598">
                <v:path arrowok="t"/>
              </v:shape>
            </v:group>
            <v:group style="position:absolute;left:8450;top:874;width:2;height:80" coordorigin="8450,874" coordsize="2,80">
              <v:shape style="position:absolute;left:8450;top:874;width:2;height:80" coordorigin="8450,874" coordsize="1,80" path="m8450,954l8450,874e" filled="false" stroked="true" strokeweight=".748pt" strokecolor="#939598">
                <v:path arrowok="t"/>
              </v:shape>
            </v:group>
            <v:group style="position:absolute;left:8410;top:874;width:2;height:80" coordorigin="8410,874" coordsize="2,80">
              <v:shape style="position:absolute;left:8410;top:874;width:2;height:80" coordorigin="8410,874" coordsize="0,80" path="m8410,954l8410,874e" filled="false" stroked="true" strokeweight=".748pt" strokecolor="#939598">
                <v:path arrowok="t"/>
              </v:shape>
            </v:group>
            <v:group style="position:absolute;left:8370;top:874;width:2;height:80" coordorigin="8370,874" coordsize="2,80">
              <v:shape style="position:absolute;left:8370;top:874;width:2;height:80" coordorigin="8370,874" coordsize="0,80" path="m8370,954l8370,874e" filled="false" stroked="true" strokeweight=".748pt" strokecolor="#939598">
                <v:path arrowok="t"/>
              </v:shape>
            </v:group>
            <v:group style="position:absolute;left:8330;top:874;width:2;height:80" coordorigin="8330,874" coordsize="2,80">
              <v:shape style="position:absolute;left:8330;top:874;width:2;height:80" coordorigin="8330,874" coordsize="1,80" path="m8330,954l8330,874e" filled="false" stroked="true" strokeweight=".748pt" strokecolor="#939598">
                <v:path arrowok="t"/>
              </v:shape>
            </v:group>
            <v:group style="position:absolute;left:8290;top:874;width:2;height:80" coordorigin="8290,874" coordsize="2,80">
              <v:shape style="position:absolute;left:8290;top:874;width:2;height:80" coordorigin="8290,874" coordsize="0,80" path="m8290,954l8290,874e" filled="false" stroked="true" strokeweight=".748pt" strokecolor="#939598">
                <v:path arrowok="t"/>
              </v:shape>
            </v:group>
            <v:group style="position:absolute;left:8250;top:874;width:2;height:80" coordorigin="8250,874" coordsize="2,80">
              <v:shape style="position:absolute;left:8250;top:874;width:2;height:80" coordorigin="8250,874" coordsize="0,80" path="m8250,954l8250,874e" filled="false" stroked="true" strokeweight=".748pt" strokecolor="#939598">
                <v:path arrowok="t"/>
              </v:shape>
            </v:group>
            <v:group style="position:absolute;left:8210;top:874;width:2;height:80" coordorigin="8210,874" coordsize="2,80">
              <v:shape style="position:absolute;left:8210;top:874;width:2;height:80" coordorigin="8210,874" coordsize="0,80" path="m8210,954l8210,874e" filled="false" stroked="true" strokeweight=".748pt" strokecolor="#939598">
                <v:path arrowok="t"/>
              </v:shape>
            </v:group>
            <v:group style="position:absolute;left:8170;top:874;width:2;height:80" coordorigin="8170,874" coordsize="2,80">
              <v:shape style="position:absolute;left:8170;top:874;width:2;height:80" coordorigin="8170,874" coordsize="1,80" path="m8170,954l8170,874e" filled="false" stroked="true" strokeweight=".748pt" strokecolor="#939598">
                <v:path arrowok="t"/>
              </v:shape>
            </v:group>
            <v:group style="position:absolute;left:8130;top:874;width:2;height:80" coordorigin="8130,874" coordsize="2,80">
              <v:shape style="position:absolute;left:8130;top:874;width:2;height:80" coordorigin="8130,874" coordsize="0,80" path="m8130,954l8130,874e" filled="false" stroked="true" strokeweight=".748pt" strokecolor="#939598">
                <v:path arrowok="t"/>
              </v:shape>
            </v:group>
            <v:group style="position:absolute;left:8090;top:874;width:2;height:80" coordorigin="8090,874" coordsize="2,80">
              <v:shape style="position:absolute;left:8090;top:874;width:2;height:80" coordorigin="8090,874" coordsize="0,80" path="m8090,954l8090,874e" filled="false" stroked="true" strokeweight=".748pt" strokecolor="#939598">
                <v:path arrowok="t"/>
              </v:shape>
            </v:group>
            <v:group style="position:absolute;left:8050;top:874;width:2;height:80" coordorigin="8050,874" coordsize="2,80">
              <v:shape style="position:absolute;left:8050;top:874;width:2;height:80" coordorigin="8050,874" coordsize="0,80" path="m8050,954l8050,874e" filled="false" stroked="true" strokeweight=".748pt" strokecolor="#939598">
                <v:path arrowok="t"/>
              </v:shape>
            </v:group>
            <v:group style="position:absolute;left:8010;top:874;width:2;height:80" coordorigin="8010,874" coordsize="2,80">
              <v:shape style="position:absolute;left:8010;top:874;width:2;height:80" coordorigin="8010,874" coordsize="0,80" path="m8010,954l8010,874e" filled="false" stroked="true" strokeweight=".748pt" strokecolor="#939598">
                <v:path arrowok="t"/>
              </v:shape>
            </v:group>
            <v:group style="position:absolute;left:7970;top:874;width:2;height:80" coordorigin="7970,874" coordsize="2,80">
              <v:shape style="position:absolute;left:7970;top:874;width:2;height:80" coordorigin="7970,874" coordsize="0,80" path="m7970,954l7970,874e" filled="false" stroked="true" strokeweight=".748pt" strokecolor="#939598">
                <v:path arrowok="t"/>
              </v:shape>
            </v:group>
            <v:group style="position:absolute;left:7930;top:874;width:2;height:80" coordorigin="7930,874" coordsize="2,80">
              <v:shape style="position:absolute;left:7930;top:874;width:2;height:80" coordorigin="7930,874" coordsize="1,80" path="m7930,954l7930,874e" filled="false" stroked="true" strokeweight=".748pt" strokecolor="#939598">
                <v:path arrowok="t"/>
              </v:shape>
            </v:group>
            <v:group style="position:absolute;left:7890;top:874;width:2;height:80" coordorigin="7890,874" coordsize="2,80">
              <v:shape style="position:absolute;left:7890;top:874;width:2;height:80" coordorigin="7890,874" coordsize="0,80" path="m7890,954l7890,874e" filled="false" stroked="true" strokeweight=".748pt" strokecolor="#939598">
                <v:path arrowok="t"/>
              </v:shape>
            </v:group>
            <v:group style="position:absolute;left:7850;top:874;width:2;height:80" coordorigin="7850,874" coordsize="2,80">
              <v:shape style="position:absolute;left:7850;top:874;width:2;height:80" coordorigin="7850,874" coordsize="0,80" path="m7850,954l7850,874e" filled="false" stroked="true" strokeweight=".748pt" strokecolor="#939598">
                <v:path arrowok="t"/>
              </v:shape>
            </v:group>
            <v:group style="position:absolute;left:7810;top:874;width:2;height:80" coordorigin="7810,874" coordsize="2,80">
              <v:shape style="position:absolute;left:7810;top:874;width:2;height:80" coordorigin="7810,874" coordsize="1,80" path="m7810,954l7810,874e" filled="false" stroked="true" strokeweight=".748pt" strokecolor="#939598">
                <v:path arrowok="t"/>
              </v:shape>
            </v:group>
            <v:group style="position:absolute;left:7770;top:874;width:2;height:80" coordorigin="7770,874" coordsize="2,80">
              <v:shape style="position:absolute;left:7770;top:874;width:2;height:80" coordorigin="7770,874" coordsize="0,80" path="m7770,954l7770,874e" filled="false" stroked="true" strokeweight=".748pt" strokecolor="#939598">
                <v:path arrowok="t"/>
              </v:shape>
            </v:group>
            <v:group style="position:absolute;left:7730;top:874;width:2;height:80" coordorigin="7730,874" coordsize="2,80">
              <v:shape style="position:absolute;left:7730;top:874;width:2;height:80" coordorigin="7730,874" coordsize="0,80" path="m7730,954l7730,874e" filled="false" stroked="true" strokeweight=".748pt" strokecolor="#939598">
                <v:path arrowok="t"/>
              </v:shape>
            </v:group>
            <v:group style="position:absolute;left:7690;top:874;width:2;height:80" coordorigin="7690,874" coordsize="2,80">
              <v:shape style="position:absolute;left:7690;top:874;width:2;height:80" coordorigin="7690,874" coordsize="0,80" path="m7690,954l7690,874e" filled="false" stroked="true" strokeweight=".748pt" strokecolor="#939598">
                <v:path arrowok="t"/>
              </v:shape>
            </v:group>
            <v:group style="position:absolute;left:7650;top:874;width:2;height:80" coordorigin="7650,874" coordsize="2,80">
              <v:shape style="position:absolute;left:7650;top:874;width:2;height:80" coordorigin="7650,874" coordsize="0,80" path="m7650,954l7650,874e" filled="false" stroked="true" strokeweight=".748pt" strokecolor="#939598">
                <v:path arrowok="t"/>
              </v:shape>
            </v:group>
            <v:group style="position:absolute;left:7610;top:874;width:2;height:80" coordorigin="7610,874" coordsize="2,80">
              <v:shape style="position:absolute;left:7610;top:874;width:2;height:80" coordorigin="7610,874" coordsize="0,80" path="m7610,954l7610,874e" filled="false" stroked="true" strokeweight=".748pt" strokecolor="#939598">
                <v:path arrowok="t"/>
              </v:shape>
            </v:group>
            <v:group style="position:absolute;left:7570;top:874;width:2;height:80" coordorigin="7570,874" coordsize="2,80">
              <v:shape style="position:absolute;left:7570;top:874;width:2;height:80" coordorigin="7570,874" coordsize="1,80" path="m7570,954l7570,874e" filled="false" stroked="true" strokeweight=".748pt" strokecolor="#939598">
                <v:path arrowok="t"/>
              </v:shape>
            </v:group>
            <v:group style="position:absolute;left:7530;top:874;width:2;height:80" coordorigin="7530,874" coordsize="2,80">
              <v:shape style="position:absolute;left:7530;top:874;width:2;height:80" coordorigin="7530,874" coordsize="0,80" path="m7530,954l7530,874e" filled="false" stroked="true" strokeweight=".748pt" strokecolor="#939598">
                <v:path arrowok="t"/>
              </v:shape>
            </v:group>
            <v:group style="position:absolute;left:7489;top:874;width:2;height:80" coordorigin="7489,874" coordsize="2,80">
              <v:shape style="position:absolute;left:7489;top:874;width:2;height:80" coordorigin="7489,874" coordsize="0,80" path="m7490,954l7489,874e" filled="false" stroked="true" strokeweight=".748pt" strokecolor="#939598">
                <v:path arrowok="t"/>
              </v:shape>
            </v:group>
            <v:group style="position:absolute;left:7449;top:874;width:2;height:80" coordorigin="7449,874" coordsize="2,80">
              <v:shape style="position:absolute;left:7449;top:874;width:2;height:80" coordorigin="7449,874" coordsize="0,80" path="m7449,954l7449,874e" filled="false" stroked="true" strokeweight=".748pt" strokecolor="#939598">
                <v:path arrowok="t"/>
              </v:shape>
            </v:group>
            <v:group style="position:absolute;left:7409;top:874;width:2;height:80" coordorigin="7409,874" coordsize="2,80">
              <v:shape style="position:absolute;left:7409;top:874;width:2;height:80" coordorigin="7409,874" coordsize="1,80" path="m7409,954l7409,874e" filled="false" stroked="true" strokeweight=".748pt" strokecolor="#939598">
                <v:path arrowok="t"/>
              </v:shape>
            </v:group>
            <v:group style="position:absolute;left:7369;top:874;width:2;height:80" coordorigin="7369,874" coordsize="2,80">
              <v:shape style="position:absolute;left:7369;top:874;width:2;height:80" coordorigin="7369,874" coordsize="0,80" path="m7369,954l7369,874e" filled="false" stroked="true" strokeweight=".748pt" strokecolor="#939598">
                <v:path arrowok="t"/>
              </v:shape>
            </v:group>
            <v:group style="position:absolute;left:7329;top:874;width:2;height:80" coordorigin="7329,874" coordsize="2,80">
              <v:shape style="position:absolute;left:7329;top:874;width:2;height:80" coordorigin="7329,874" coordsize="0,80" path="m7329,954l7329,874e" filled="false" stroked="true" strokeweight=".748pt" strokecolor="#939598">
                <v:path arrowok="t"/>
              </v:shape>
            </v:group>
            <v:group style="position:absolute;left:7289;top:874;width:2;height:80" coordorigin="7289,874" coordsize="2,80">
              <v:shape style="position:absolute;left:7289;top:874;width:2;height:80" coordorigin="7289,874" coordsize="0,80" path="m7289,954l7289,874e" filled="false" stroked="true" strokeweight=".748pt" strokecolor="#939598">
                <v:path arrowok="t"/>
              </v:shape>
            </v:group>
            <v:group style="position:absolute;left:7249;top:874;width:2;height:80" coordorigin="7249,874" coordsize="2,80">
              <v:shape style="position:absolute;left:7249;top:874;width:2;height:80" coordorigin="7249,874" coordsize="0,80" path="m7249,954l7249,874e" filled="false" stroked="true" strokeweight=".748pt" strokecolor="#939598">
                <v:path arrowok="t"/>
              </v:shape>
            </v:group>
            <v:group style="position:absolute;left:7209;top:874;width:2;height:80" coordorigin="7209,874" coordsize="2,80">
              <v:shape style="position:absolute;left:7209;top:874;width:2;height:80" coordorigin="7209,874" coordsize="1,80" path="m7209,954l7209,874e" filled="false" stroked="true" strokeweight=".748pt" strokecolor="#939598">
                <v:path arrowok="t"/>
              </v:shape>
            </v:group>
            <v:group style="position:absolute;left:7169;top:874;width:2;height:80" coordorigin="7169,874" coordsize="2,80">
              <v:shape style="position:absolute;left:7169;top:874;width:2;height:80" coordorigin="7169,874" coordsize="0,80" path="m7169,954l7169,874e" filled="false" stroked="true" strokeweight=".748pt" strokecolor="#939598">
                <v:path arrowok="t"/>
              </v:shape>
            </v:group>
            <v:group style="position:absolute;left:7129;top:874;width:2;height:80" coordorigin="7129,874" coordsize="2,80">
              <v:shape style="position:absolute;left:7129;top:874;width:2;height:80" coordorigin="7129,874" coordsize="0,80" path="m7129,954l7129,874e" filled="false" stroked="true" strokeweight=".748pt" strokecolor="#939598">
                <v:path arrowok="t"/>
              </v:shape>
            </v:group>
            <v:group style="position:absolute;left:7089;top:874;width:2;height:80" coordorigin="7089,874" coordsize="2,80">
              <v:shape style="position:absolute;left:7089;top:874;width:2;height:80" coordorigin="7089,874" coordsize="0,80" path="m7089,954l7089,874e" filled="false" stroked="true" strokeweight=".748pt" strokecolor="#939598">
                <v:path arrowok="t"/>
              </v:shape>
            </v:group>
            <v:group style="position:absolute;left:7049;top:874;width:2;height:80" coordorigin="7049,874" coordsize="2,80">
              <v:shape style="position:absolute;left:7049;top:874;width:2;height:80" coordorigin="7049,874" coordsize="1,80" path="m7049,954l7049,874e" filled="false" stroked="true" strokeweight=".748pt" strokecolor="#939598">
                <v:path arrowok="t"/>
              </v:shape>
            </v:group>
            <v:group style="position:absolute;left:7009;top:874;width:2;height:80" coordorigin="7009,874" coordsize="2,80">
              <v:shape style="position:absolute;left:7009;top:874;width:2;height:80" coordorigin="7009,874" coordsize="0,80" path="m7009,954l7009,874e" filled="false" stroked="true" strokeweight=".748pt" strokecolor="#939598">
                <v:path arrowok="t"/>
              </v:shape>
            </v:group>
            <v:group style="position:absolute;left:6969;top:874;width:2;height:80" coordorigin="6969,874" coordsize="2,80">
              <v:shape style="position:absolute;left:6969;top:874;width:2;height:80" coordorigin="6969,874" coordsize="0,80" path="m6969,954l6969,874e" filled="false" stroked="true" strokeweight=".748pt" strokecolor="#939598">
                <v:path arrowok="t"/>
              </v:shape>
            </v:group>
            <v:group style="position:absolute;left:6929;top:874;width:2;height:80" coordorigin="6929,874" coordsize="2,80">
              <v:shape style="position:absolute;left:6929;top:874;width:2;height:80" coordorigin="6929,874" coordsize="0,80" path="m6929,954l6929,874e" filled="false" stroked="true" strokeweight=".748pt" strokecolor="#939598">
                <v:path arrowok="t"/>
              </v:shape>
            </v:group>
            <v:group style="position:absolute;left:6889;top:874;width:2;height:80" coordorigin="6889,874" coordsize="2,80">
              <v:shape style="position:absolute;left:6889;top:874;width:2;height:80" coordorigin="6889,874" coordsize="1,80" path="m6889,954l6889,874e" filled="false" stroked="true" strokeweight=".748pt" strokecolor="#939598">
                <v:path arrowok="t"/>
              </v:shape>
            </v:group>
            <v:group style="position:absolute;left:6849;top:874;width:2;height:80" coordorigin="6849,874" coordsize="2,80">
              <v:shape style="position:absolute;left:6849;top:874;width:2;height:80" coordorigin="6849,874" coordsize="0,80" path="m6849,954l6849,874e" filled="false" stroked="true" strokeweight=".748pt" strokecolor="#939598">
                <v:path arrowok="t"/>
              </v:shape>
            </v:group>
            <v:group style="position:absolute;left:6809;top:874;width:2;height:80" coordorigin="6809,874" coordsize="2,80">
              <v:shape style="position:absolute;left:6809;top:874;width:2;height:80" coordorigin="6809,874" coordsize="0,80" path="m6809,954l6809,874e" filled="false" stroked="true" strokeweight=".748pt" strokecolor="#939598">
                <v:path arrowok="t"/>
              </v:shape>
            </v:group>
            <v:group style="position:absolute;left:6769;top:874;width:2;height:80" coordorigin="6769,874" coordsize="2,80">
              <v:shape style="position:absolute;left:6769;top:874;width:2;height:80" coordorigin="6769,874" coordsize="0,80" path="m6769,954l6769,874e" filled="false" stroked="true" strokeweight=".748pt" strokecolor="#939598">
                <v:path arrowok="t"/>
              </v:shape>
            </v:group>
            <v:group style="position:absolute;left:6729;top:874;width:2;height:80" coordorigin="6729,874" coordsize="2,80">
              <v:shape style="position:absolute;left:6729;top:874;width:2;height:80" coordorigin="6729,874" coordsize="0,80" path="m6729,954l6729,874e" filled="false" stroked="true" strokeweight=".748pt" strokecolor="#939598">
                <v:path arrowok="t"/>
              </v:shape>
            </v:group>
            <v:group style="position:absolute;left:6689;top:874;width:2;height:80" coordorigin="6689,874" coordsize="2,80">
              <v:shape style="position:absolute;left:6689;top:874;width:2;height:80" coordorigin="6689,874" coordsize="0,80" path="m6689,954l6689,874e" filled="false" stroked="true" strokeweight=".748pt" strokecolor="#939598">
                <v:path arrowok="t"/>
              </v:shape>
            </v:group>
            <v:group style="position:absolute;left:6649;top:874;width:2;height:80" coordorigin="6649,874" coordsize="2,80">
              <v:shape style="position:absolute;left:6649;top:874;width:2;height:80" coordorigin="6649,874" coordsize="0,80" path="m6649,954l6649,874e" filled="false" stroked="true" strokeweight=".748pt" strokecolor="#939598">
                <v:path arrowok="t"/>
              </v:shape>
            </v:group>
            <v:group style="position:absolute;left:6609;top:874;width:2;height:80" coordorigin="6609,874" coordsize="2,80">
              <v:shape style="position:absolute;left:6609;top:874;width:2;height:80" coordorigin="6609,874" coordsize="0,80" path="m6609,954l6609,874e" filled="false" stroked="true" strokeweight=".748pt" strokecolor="#939598">
                <v:path arrowok="t"/>
              </v:shape>
            </v:group>
            <v:group style="position:absolute;left:6569;top:874;width:2;height:80" coordorigin="6569,874" coordsize="2,80">
              <v:shape style="position:absolute;left:6569;top:874;width:2;height:80" coordorigin="6569,874" coordsize="0,80" path="m6569,954l6569,874e" filled="false" stroked="true" strokeweight=".748pt" strokecolor="#939598">
                <v:path arrowok="t"/>
              </v:shape>
            </v:group>
            <v:group style="position:absolute;left:6529;top:874;width:2;height:80" coordorigin="6529,874" coordsize="2,80">
              <v:shape style="position:absolute;left:6529;top:874;width:2;height:80" coordorigin="6529,874" coordsize="0,80" path="m6529,954l6529,874e" filled="false" stroked="true" strokeweight=".748pt" strokecolor="#939598">
                <v:path arrowok="t"/>
              </v:shape>
            </v:group>
            <v:group style="position:absolute;left:6489;top:874;width:2;height:80" coordorigin="6489,874" coordsize="2,80">
              <v:shape style="position:absolute;left:6489;top:874;width:2;height:80" coordorigin="6489,874" coordsize="0,80" path="m6489,954l6489,874e" filled="false" stroked="true" strokeweight=".748pt" strokecolor="#939598">
                <v:path arrowok="t"/>
              </v:shape>
            </v:group>
            <v:group style="position:absolute;left:6449;top:874;width:2;height:80" coordorigin="6449,874" coordsize="2,80">
              <v:shape style="position:absolute;left:6449;top:874;width:2;height:80" coordorigin="6449,874" coordsize="1,80" path="m6449,954l6449,874e" filled="false" stroked="true" strokeweight=".748pt" strokecolor="#939598">
                <v:path arrowok="t"/>
              </v:shape>
            </v:group>
            <v:group style="position:absolute;left:6409;top:874;width:2;height:80" coordorigin="6409,874" coordsize="2,80">
              <v:shape style="position:absolute;left:6409;top:874;width:2;height:80" coordorigin="6409,874" coordsize="0,80" path="m6409,954l6409,874e" filled="false" stroked="true" strokeweight=".748pt" strokecolor="#939598">
                <v:path arrowok="t"/>
              </v:shape>
            </v:group>
            <v:group style="position:absolute;left:6369;top:874;width:2;height:80" coordorigin="6369,874" coordsize="2,80">
              <v:shape style="position:absolute;left:6369;top:874;width:2;height:80" coordorigin="6369,874" coordsize="0,80" path="m6369,954l6369,874e" filled="false" stroked="true" strokeweight=".748pt" strokecolor="#939598">
                <v:path arrowok="t"/>
              </v:shape>
            </v:group>
            <v:group style="position:absolute;left:6329;top:874;width:2;height:80" coordorigin="6329,874" coordsize="2,80">
              <v:shape style="position:absolute;left:6329;top:874;width:2;height:80" coordorigin="6329,874" coordsize="0,80" path="m6329,954l6329,874e" filled="false" stroked="true" strokeweight=".748pt" strokecolor="#939598">
                <v:path arrowok="t"/>
              </v:shape>
            </v:group>
            <v:group style="position:absolute;left:6289;top:874;width:2;height:80" coordorigin="6289,874" coordsize="2,80">
              <v:shape style="position:absolute;left:6289;top:874;width:2;height:80" coordorigin="6289,874" coordsize="0,80" path="m6289,954l6289,874e" filled="false" stroked="true" strokeweight=".748pt" strokecolor="#939598">
                <v:path arrowok="t"/>
              </v:shape>
            </v:group>
            <v:group style="position:absolute;left:6249;top:874;width:2;height:80" coordorigin="6249,874" coordsize="2,80">
              <v:shape style="position:absolute;left:6249;top:874;width:2;height:80" coordorigin="6249,874" coordsize="0,80" path="m6249,954l6249,874e" filled="false" stroked="true" strokeweight=".748pt" strokecolor="#939598">
                <v:path arrowok="t"/>
              </v:shape>
            </v:group>
            <v:group style="position:absolute;left:6209;top:874;width:2;height:80" coordorigin="6209,874" coordsize="2,80">
              <v:shape style="position:absolute;left:6209;top:874;width:2;height:80" coordorigin="6209,874" coordsize="0,80" path="m6209,954l6209,874e" filled="false" stroked="true" strokeweight=".748pt" strokecolor="#939598">
                <v:path arrowok="t"/>
              </v:shape>
            </v:group>
            <v:group style="position:absolute;left:6169;top:874;width:2;height:80" coordorigin="6169,874" coordsize="2,80">
              <v:shape style="position:absolute;left:6169;top:874;width:2;height:80" coordorigin="6169,874" coordsize="0,80" path="m6169,954l6169,874e" filled="false" stroked="true" strokeweight=".748pt" strokecolor="#939598">
                <v:path arrowok="t"/>
              </v:shape>
            </v:group>
            <v:group style="position:absolute;left:6129;top:874;width:2;height:80" coordorigin="6129,874" coordsize="2,80">
              <v:shape style="position:absolute;left:6129;top:874;width:2;height:80" coordorigin="6129,874" coordsize="0,80" path="m6129,954l6129,874e" filled="false" stroked="true" strokeweight=".748pt" strokecolor="#939598">
                <v:path arrowok="t"/>
              </v:shape>
            </v:group>
            <v:group style="position:absolute;left:6089;top:874;width:2;height:80" coordorigin="6089,874" coordsize="2,80">
              <v:shape style="position:absolute;left:6089;top:874;width:2;height:80" coordorigin="6089,874" coordsize="1,80" path="m6089,954l6089,874e" filled="false" stroked="true" strokeweight=".748pt" strokecolor="#939598">
                <v:path arrowok="t"/>
              </v:shape>
            </v:group>
            <v:group style="position:absolute;left:6049;top:874;width:2;height:80" coordorigin="6049,874" coordsize="2,80">
              <v:shape style="position:absolute;left:6049;top:874;width:2;height:80" coordorigin="6049,874" coordsize="0,80" path="m6049,954l6049,874e" filled="false" stroked="true" strokeweight=".748pt" strokecolor="#939598">
                <v:path arrowok="t"/>
              </v:shape>
            </v:group>
            <v:group style="position:absolute;left:6009;top:874;width:2;height:80" coordorigin="6009,874" coordsize="2,80">
              <v:shape style="position:absolute;left:6009;top:874;width:2;height:80" coordorigin="6009,874" coordsize="0,80" path="m6009,954l6009,874e" filled="false" stroked="true" strokeweight=".748pt" strokecolor="#939598">
                <v:path arrowok="t"/>
              </v:shape>
            </v:group>
            <v:group style="position:absolute;left:5969;top:874;width:2;height:80" coordorigin="5969,874" coordsize="2,80">
              <v:shape style="position:absolute;left:5969;top:874;width:2;height:80" coordorigin="5969,874" coordsize="0,80" path="m5969,954l5969,874e" filled="false" stroked="true" strokeweight=".748pt" strokecolor="#939598">
                <v:path arrowok="t"/>
              </v:shape>
            </v:group>
            <v:group style="position:absolute;left:5929;top:875;width:2;height:80" coordorigin="5929,875" coordsize="2,80">
              <v:shape style="position:absolute;left:5929;top:875;width:2;height:80" coordorigin="5929,875" coordsize="0,80" path="m5929,955l5929,875e" filled="false" stroked="true" strokeweight=".748pt" strokecolor="#939598">
                <v:path arrowok="t"/>
              </v:shape>
            </v:group>
            <v:group style="position:absolute;left:5889;top:875;width:2;height:80" coordorigin="5889,875" coordsize="2,80">
              <v:shape style="position:absolute;left:5889;top:875;width:2;height:80" coordorigin="5889,875" coordsize="0,80" path="m5889,955l5889,875e" filled="false" stroked="true" strokeweight=".748pt" strokecolor="#939598">
                <v:path arrowok="t"/>
              </v:shape>
            </v:group>
            <v:group style="position:absolute;left:5849;top:875;width:2;height:80" coordorigin="5849,875" coordsize="2,80">
              <v:shape style="position:absolute;left:5849;top:875;width:2;height:80" coordorigin="5849,875" coordsize="0,80" path="m5849,955l5849,875e" filled="false" stroked="true" strokeweight=".748pt" strokecolor="#939598">
                <v:path arrowok="t"/>
              </v:shape>
            </v:group>
            <v:group style="position:absolute;left:5809;top:875;width:2;height:80" coordorigin="5809,875" coordsize="2,80">
              <v:shape style="position:absolute;left:5809;top:875;width:2;height:80" coordorigin="5809,875" coordsize="0,80" path="m5809,955l5809,875e" filled="false" stroked="true" strokeweight=".748pt" strokecolor="#939598">
                <v:path arrowok="t"/>
              </v:shape>
            </v:group>
            <v:group style="position:absolute;left:5769;top:875;width:2;height:80" coordorigin="5769,875" coordsize="2,80">
              <v:shape style="position:absolute;left:5769;top:875;width:2;height:80" coordorigin="5769,875" coordsize="0,80" path="m5769,955l5769,875e" filled="false" stroked="true" strokeweight=".748pt" strokecolor="#939598">
                <v:path arrowok="t"/>
              </v:shape>
            </v:group>
            <v:group style="position:absolute;left:5729;top:875;width:2;height:80" coordorigin="5729,875" coordsize="2,80">
              <v:shape style="position:absolute;left:5729;top:875;width:2;height:80" coordorigin="5729,875" coordsize="0,80" path="m5729,955l5729,875e" filled="false" stroked="true" strokeweight=".748pt" strokecolor="#939598">
                <v:path arrowok="t"/>
              </v:shape>
            </v:group>
            <v:group style="position:absolute;left:5689;top:875;width:2;height:80" coordorigin="5689,875" coordsize="2,80">
              <v:shape style="position:absolute;left:5689;top:875;width:2;height:80" coordorigin="5689,875" coordsize="0,80" path="m5689,955l5689,875e" filled="false" stroked="true" strokeweight=".748pt" strokecolor="#939598">
                <v:path arrowok="t"/>
              </v:shape>
            </v:group>
            <v:group style="position:absolute;left:5649;top:875;width:2;height:80" coordorigin="5649,875" coordsize="2,80">
              <v:shape style="position:absolute;left:5649;top:875;width:2;height:80" coordorigin="5649,875" coordsize="0,80" path="m5649,955l5649,875e" filled="false" stroked="true" strokeweight=".748pt" strokecolor="#939598">
                <v:path arrowok="t"/>
              </v:shape>
            </v:group>
            <v:group style="position:absolute;left:5609;top:875;width:2;height:80" coordorigin="5609,875" coordsize="2,80">
              <v:shape style="position:absolute;left:5609;top:875;width:2;height:80" coordorigin="5609,875" coordsize="0,80" path="m5609,955l5609,875e" filled="false" stroked="true" strokeweight=".748pt" strokecolor="#939598">
                <v:path arrowok="t"/>
              </v:shape>
            </v:group>
            <v:group style="position:absolute;left:5569;top:875;width:2;height:80" coordorigin="5569,875" coordsize="2,80">
              <v:shape style="position:absolute;left:5569;top:875;width:2;height:80" coordorigin="5569,875" coordsize="0,80" path="m5569,955l5569,875e" filled="false" stroked="true" strokeweight=".748pt" strokecolor="#939598">
                <v:path arrowok="t"/>
              </v:shape>
            </v:group>
            <v:group style="position:absolute;left:5529;top:875;width:2;height:80" coordorigin="5529,875" coordsize="2,80">
              <v:shape style="position:absolute;left:5529;top:875;width:2;height:80" coordorigin="5529,875" coordsize="0,80" path="m5529,955l5529,875e" filled="false" stroked="true" strokeweight=".748pt" strokecolor="#939598">
                <v:path arrowok="t"/>
              </v:shape>
            </v:group>
            <v:group style="position:absolute;left:5489;top:875;width:2;height:80" coordorigin="5489,875" coordsize="2,80">
              <v:shape style="position:absolute;left:5489;top:875;width:2;height:80" coordorigin="5489,875" coordsize="0,80" path="m5489,955l5489,875e" filled="false" stroked="true" strokeweight=".748pt" strokecolor="#939598">
                <v:path arrowok="t"/>
              </v:shape>
            </v:group>
            <v:group style="position:absolute;left:5449;top:875;width:2;height:80" coordorigin="5449,875" coordsize="2,80">
              <v:shape style="position:absolute;left:5449;top:875;width:2;height:80" coordorigin="5449,875" coordsize="0,80" path="m5449,955l5449,875e" filled="false" stroked="true" strokeweight=".748pt" strokecolor="#939598">
                <v:path arrowok="t"/>
              </v:shape>
            </v:group>
            <v:group style="position:absolute;left:5409;top:875;width:2;height:80" coordorigin="5409,875" coordsize="2,80">
              <v:shape style="position:absolute;left:5409;top:875;width:2;height:80" coordorigin="5409,875" coordsize="0,80" path="m5409,955l5409,875e" filled="false" stroked="true" strokeweight=".748pt" strokecolor="#939598">
                <v:path arrowok="t"/>
              </v:shape>
            </v:group>
            <v:group style="position:absolute;left:5369;top:875;width:2;height:80" coordorigin="5369,875" coordsize="2,80">
              <v:shape style="position:absolute;left:5369;top:875;width:2;height:80" coordorigin="5369,875" coordsize="0,80" path="m5369,955l5369,875e" filled="false" stroked="true" strokeweight=".748pt" strokecolor="#939598">
                <v:path arrowok="t"/>
              </v:shape>
            </v:group>
            <v:group style="position:absolute;left:5329;top:875;width:2;height:80" coordorigin="5329,875" coordsize="2,80">
              <v:shape style="position:absolute;left:5329;top:875;width:2;height:80" coordorigin="5329,875" coordsize="1,80" path="m5329,955l5329,875e" filled="false" stroked="true" strokeweight=".748pt" strokecolor="#939598">
                <v:path arrowok="t"/>
              </v:shape>
            </v:group>
            <v:group style="position:absolute;left:5289;top:875;width:2;height:80" coordorigin="5289,875" coordsize="2,80">
              <v:shape style="position:absolute;left:5289;top:875;width:2;height:80" coordorigin="5289,875" coordsize="0,80" path="m5289,955l5289,875e" filled="false" stroked="true" strokeweight=".748pt" strokecolor="#939598">
                <v:path arrowok="t"/>
              </v:shape>
            </v:group>
            <v:group style="position:absolute;left:5249;top:875;width:2;height:80" coordorigin="5249,875" coordsize="2,80">
              <v:shape style="position:absolute;left:5249;top:875;width:2;height:80" coordorigin="5249,875" coordsize="0,80" path="m5249,955l5249,875e" filled="false" stroked="true" strokeweight=".748pt" strokecolor="#939598">
                <v:path arrowok="t"/>
              </v:shape>
            </v:group>
            <v:group style="position:absolute;left:5209;top:875;width:2;height:80" coordorigin="5209,875" coordsize="2,80">
              <v:shape style="position:absolute;left:5209;top:875;width:2;height:80" coordorigin="5209,875" coordsize="0,80" path="m5209,955l5209,875e" filled="false" stroked="true" strokeweight=".748pt" strokecolor="#939598">
                <v:path arrowok="t"/>
              </v:shape>
            </v:group>
            <v:group style="position:absolute;left:5169;top:875;width:2;height:80" coordorigin="5169,875" coordsize="2,80">
              <v:shape style="position:absolute;left:5169;top:875;width:2;height:80" coordorigin="5169,875" coordsize="0,80" path="m5169,955l5169,875e" filled="false" stroked="true" strokeweight=".748pt" strokecolor="#939598">
                <v:path arrowok="t"/>
              </v:shape>
            </v:group>
            <v:group style="position:absolute;left:5129;top:875;width:2;height:80" coordorigin="5129,875" coordsize="2,80">
              <v:shape style="position:absolute;left:5129;top:875;width:2;height:80" coordorigin="5129,875" coordsize="0,80" path="m5129,955l5129,875e" filled="false" stroked="true" strokeweight=".748pt" strokecolor="#939598">
                <v:path arrowok="t"/>
              </v:shape>
            </v:group>
            <v:group style="position:absolute;left:5089;top:875;width:2;height:80" coordorigin="5089,875" coordsize="2,80">
              <v:shape style="position:absolute;left:5089;top:875;width:2;height:80" coordorigin="5089,875" coordsize="0,80" path="m5089,955l5089,875e" filled="false" stroked="true" strokeweight=".748pt" strokecolor="#939598">
                <v:path arrowok="t"/>
              </v:shape>
            </v:group>
            <v:group style="position:absolute;left:5049;top:875;width:2;height:80" coordorigin="5049,875" coordsize="2,80">
              <v:shape style="position:absolute;left:5049;top:875;width:2;height:80" coordorigin="5049,875" coordsize="0,80" path="m5049,955l5049,875e" filled="false" stroked="true" strokeweight=".748pt" strokecolor="#939598">
                <v:path arrowok="t"/>
              </v:shape>
            </v:group>
            <v:group style="position:absolute;left:5009;top:875;width:2;height:80" coordorigin="5009,875" coordsize="2,80">
              <v:shape style="position:absolute;left:5009;top:875;width:2;height:80" coordorigin="5009,875" coordsize="0,80" path="m5009,955l5009,875e" filled="false" stroked="true" strokeweight=".748pt" strokecolor="#939598">
                <v:path arrowok="t"/>
              </v:shape>
            </v:group>
            <v:group style="position:absolute;left:4969;top:875;width:2;height:80" coordorigin="4969,875" coordsize="2,80">
              <v:shape style="position:absolute;left:4969;top:875;width:2;height:80" coordorigin="4969,875" coordsize="1,80" path="m4969,955l4969,875e" filled="false" stroked="true" strokeweight=".748pt" strokecolor="#939598">
                <v:path arrowok="t"/>
              </v:shape>
            </v:group>
            <v:group style="position:absolute;left:4929;top:875;width:2;height:80" coordorigin="4929,875" coordsize="2,80">
              <v:shape style="position:absolute;left:4929;top:875;width:2;height:80" coordorigin="4929,875" coordsize="0,80" path="m4929,955l4929,875e" filled="false" stroked="true" strokeweight=".748pt" strokecolor="#939598">
                <v:path arrowok="t"/>
              </v:shape>
            </v:group>
            <v:group style="position:absolute;left:4889;top:875;width:2;height:80" coordorigin="4889,875" coordsize="2,80">
              <v:shape style="position:absolute;left:4889;top:875;width:2;height:80" coordorigin="4889,875" coordsize="0,80" path="m4889,955l4889,875e" filled="false" stroked="true" strokeweight=".748pt" strokecolor="#939598">
                <v:path arrowok="t"/>
              </v:shape>
            </v:group>
            <v:group style="position:absolute;left:4849;top:875;width:2;height:80" coordorigin="4849,875" coordsize="2,80">
              <v:shape style="position:absolute;left:4849;top:875;width:2;height:80" coordorigin="4849,875" coordsize="0,80" path="m4849,955l4849,875e" filled="false" stroked="true" strokeweight=".748pt" strokecolor="#939598">
                <v:path arrowok="t"/>
              </v:shape>
            </v:group>
            <v:group style="position:absolute;left:4809;top:875;width:2;height:80" coordorigin="4809,875" coordsize="2,80">
              <v:shape style="position:absolute;left:4809;top:875;width:2;height:80" coordorigin="4809,875" coordsize="0,80" path="m4809,955l4809,875e" filled="false" stroked="true" strokeweight=".748pt" strokecolor="#939598">
                <v:path arrowok="t"/>
              </v:shape>
            </v:group>
            <v:group style="position:absolute;left:4769;top:875;width:2;height:80" coordorigin="4769,875" coordsize="2,80">
              <v:shape style="position:absolute;left:4769;top:875;width:2;height:80" coordorigin="4769,875" coordsize="0,80" path="m4769,955l4769,875e" filled="false" stroked="true" strokeweight=".748pt" strokecolor="#939598">
                <v:path arrowok="t"/>
              </v:shape>
            </v:group>
            <v:group style="position:absolute;left:4729;top:875;width:2;height:80" coordorigin="4729,875" coordsize="2,80">
              <v:shape style="position:absolute;left:4729;top:875;width:2;height:80" coordorigin="4729,875" coordsize="0,80" path="m4729,955l4729,875e" filled="false" stroked="true" strokeweight=".748pt" strokecolor="#939598">
                <v:path arrowok="t"/>
              </v:shape>
            </v:group>
            <v:group style="position:absolute;left:4689;top:875;width:2;height:80" coordorigin="4689,875" coordsize="2,80">
              <v:shape style="position:absolute;left:4689;top:875;width:2;height:80" coordorigin="4689,875" coordsize="1,80" path="m4689,955l4689,875e" filled="false" stroked="true" strokeweight=".748pt" strokecolor="#939598">
                <v:path arrowok="t"/>
              </v:shape>
            </v:group>
            <v:group style="position:absolute;left:4649;top:875;width:2;height:80" coordorigin="4649,875" coordsize="2,80">
              <v:shape style="position:absolute;left:4649;top:875;width:2;height:80" coordorigin="4649,875" coordsize="0,80" path="m4649,955l4649,875e" filled="false" stroked="true" strokeweight=".748pt" strokecolor="#939598">
                <v:path arrowok="t"/>
              </v:shape>
            </v:group>
            <v:group style="position:absolute;left:4609;top:875;width:2;height:80" coordorigin="4609,875" coordsize="2,80">
              <v:shape style="position:absolute;left:4609;top:875;width:2;height:80" coordorigin="4609,875" coordsize="0,80" path="m4609,955l4609,875e" filled="false" stroked="true" strokeweight=".748pt" strokecolor="#939598">
                <v:path arrowok="t"/>
              </v:shape>
            </v:group>
            <v:group style="position:absolute;left:4569;top:875;width:2;height:80" coordorigin="4569,875" coordsize="2,80">
              <v:shape style="position:absolute;left:4569;top:875;width:2;height:80" coordorigin="4569,875" coordsize="0,80" path="m4569,955l4569,875e" filled="false" stroked="true" strokeweight=".748pt" strokecolor="#939598">
                <v:path arrowok="t"/>
              </v:shape>
            </v:group>
            <v:group style="position:absolute;left:4529;top:875;width:2;height:80" coordorigin="4529,875" coordsize="2,80">
              <v:shape style="position:absolute;left:4529;top:875;width:2;height:80" coordorigin="4529,875" coordsize="0,80" path="m4529,955l4529,875e" filled="false" stroked="true" strokeweight=".748pt" strokecolor="#939598">
                <v:path arrowok="t"/>
              </v:shape>
            </v:group>
            <v:group style="position:absolute;left:4489;top:875;width:2;height:80" coordorigin="4489,875" coordsize="2,80">
              <v:shape style="position:absolute;left:4489;top:875;width:2;height:80" coordorigin="4489,875" coordsize="0,80" path="m4489,955l4489,875e" filled="false" stroked="true" strokeweight=".748pt" strokecolor="#939598">
                <v:path arrowok="t"/>
              </v:shape>
            </v:group>
            <v:group style="position:absolute;left:4449;top:875;width:2;height:80" coordorigin="4449,875" coordsize="2,80">
              <v:shape style="position:absolute;left:4449;top:875;width:2;height:80" coordorigin="4449,875" coordsize="0,80" path="m4449,955l4449,875e" filled="false" stroked="true" strokeweight=".748pt" strokecolor="#939598">
                <v:path arrowok="t"/>
              </v:shape>
            </v:group>
            <v:group style="position:absolute;left:4409;top:875;width:2;height:80" coordorigin="4409,875" coordsize="2,80">
              <v:shape style="position:absolute;left:4409;top:875;width:2;height:80" coordorigin="4409,875" coordsize="0,80" path="m4409,955l4409,875e" filled="false" stroked="true" strokeweight=".748pt" strokecolor="#939598">
                <v:path arrowok="t"/>
              </v:shape>
            </v:group>
            <v:group style="position:absolute;left:4369;top:875;width:2;height:80" coordorigin="4369,875" coordsize="2,80">
              <v:shape style="position:absolute;left:4369;top:875;width:2;height:80" coordorigin="4369,875" coordsize="0,80" path="m4369,955l4369,875e" filled="false" stroked="true" strokeweight=".748pt" strokecolor="#939598">
                <v:path arrowok="t"/>
              </v:shape>
            </v:group>
            <v:group style="position:absolute;left:4329;top:875;width:2;height:80" coordorigin="4329,875" coordsize="2,80">
              <v:shape style="position:absolute;left:4329;top:875;width:2;height:80" coordorigin="4329,875" coordsize="0,80" path="m4329,955l4329,875e" filled="false" stroked="true" strokeweight=".748pt" strokecolor="#939598">
                <v:path arrowok="t"/>
              </v:shape>
            </v:group>
            <v:group style="position:absolute;left:4289;top:875;width:2;height:80" coordorigin="4289,875" coordsize="2,80">
              <v:shape style="position:absolute;left:4289;top:875;width:2;height:80" coordorigin="4289,875" coordsize="1,80" path="m4289,955l4289,875e" filled="false" stroked="true" strokeweight=".748pt" strokecolor="#939598">
                <v:path arrowok="t"/>
              </v:shape>
            </v:group>
            <v:group style="position:absolute;left:4249;top:875;width:2;height:80" coordorigin="4249,875" coordsize="2,80">
              <v:shape style="position:absolute;left:4249;top:875;width:2;height:80" coordorigin="4249,875" coordsize="0,80" path="m4249,955l4249,875e" filled="false" stroked="true" strokeweight=".748pt" strokecolor="#939598">
                <v:path arrowok="t"/>
              </v:shape>
            </v:group>
            <v:group style="position:absolute;left:4209;top:875;width:2;height:80" coordorigin="4209,875" coordsize="2,80">
              <v:shape style="position:absolute;left:4209;top:875;width:2;height:80" coordorigin="4209,875" coordsize="0,80" path="m4209,955l4209,875e" filled="false" stroked="true" strokeweight=".748pt" strokecolor="#939598">
                <v:path arrowok="t"/>
              </v:shape>
            </v:group>
            <v:group style="position:absolute;left:4169;top:875;width:2;height:80" coordorigin="4169,875" coordsize="2,80">
              <v:shape style="position:absolute;left:4169;top:875;width:2;height:80" coordorigin="4169,875" coordsize="0,80" path="m4169,955l4169,875e" filled="false" stroked="true" strokeweight=".748pt" strokecolor="#939598">
                <v:path arrowok="t"/>
              </v:shape>
            </v:group>
            <v:group style="position:absolute;left:4129;top:875;width:2;height:80" coordorigin="4129,875" coordsize="2,80">
              <v:shape style="position:absolute;left:4129;top:875;width:2;height:80" coordorigin="4129,875" coordsize="0,80" path="m4129,955l4129,875e" filled="false" stroked="true" strokeweight=".748pt" strokecolor="#939598">
                <v:path arrowok="t"/>
              </v:shape>
            </v:group>
            <v:group style="position:absolute;left:4089;top:875;width:2;height:80" coordorigin="4089,875" coordsize="2,80">
              <v:shape style="position:absolute;left:4089;top:875;width:2;height:80" coordorigin="4089,875" coordsize="0,80" path="m4089,955l4089,875e" filled="false" stroked="true" strokeweight=".748pt" strokecolor="#939598">
                <v:path arrowok="t"/>
              </v:shape>
            </v:group>
            <v:group style="position:absolute;left:4049;top:875;width:2;height:80" coordorigin="4049,875" coordsize="2,80">
              <v:shape style="position:absolute;left:4049;top:875;width:2;height:80" coordorigin="4049,875" coordsize="0,80" path="m4049,955l4049,875e" filled="false" stroked="true" strokeweight=".748pt" strokecolor="#939598">
                <v:path arrowok="t"/>
              </v:shape>
            </v:group>
            <v:group style="position:absolute;left:4009;top:875;width:2;height:80" coordorigin="4009,875" coordsize="2,80">
              <v:shape style="position:absolute;left:4009;top:875;width:2;height:80" coordorigin="4009,875" coordsize="0,80" path="m4009,955l4009,875e" filled="false" stroked="true" strokeweight=".748pt" strokecolor="#939598">
                <v:path arrowok="t"/>
              </v:shape>
            </v:group>
            <v:group style="position:absolute;left:3969;top:875;width:2;height:80" coordorigin="3969,875" coordsize="2,80">
              <v:shape style="position:absolute;left:3969;top:875;width:2;height:80" coordorigin="3969,875" coordsize="0,80" path="m3969,955l3969,875e" filled="false" stroked="true" strokeweight=".748pt" strokecolor="#939598">
                <v:path arrowok="t"/>
              </v:shape>
            </v:group>
            <v:group style="position:absolute;left:3929;top:875;width:2;height:80" coordorigin="3929,875" coordsize="2,80">
              <v:shape style="position:absolute;left:3929;top:875;width:2;height:80" coordorigin="3929,875" coordsize="1,80" path="m3929,955l3929,875e" filled="false" stroked="true" strokeweight=".748pt" strokecolor="#939598">
                <v:path arrowok="t"/>
              </v:shape>
            </v:group>
            <v:group style="position:absolute;left:3889;top:875;width:2;height:80" coordorigin="3889,875" coordsize="2,80">
              <v:shape style="position:absolute;left:3889;top:875;width:2;height:80" coordorigin="3889,875" coordsize="0,80" path="m3889,955l3889,875e" filled="false" stroked="true" strokeweight=".748pt" strokecolor="#939598">
                <v:path arrowok="t"/>
              </v:shape>
            </v:group>
            <v:group style="position:absolute;left:3849;top:875;width:2;height:80" coordorigin="3849,875" coordsize="2,80">
              <v:shape style="position:absolute;left:3849;top:875;width:2;height:80" coordorigin="3849,875" coordsize="0,80" path="m3849,955l3849,875e" filled="false" stroked="true" strokeweight=".748pt" strokecolor="#939598">
                <v:path arrowok="t"/>
              </v:shape>
            </v:group>
            <v:group style="position:absolute;left:3809;top:875;width:2;height:80" coordorigin="3809,875" coordsize="2,80">
              <v:shape style="position:absolute;left:3809;top:875;width:2;height:80" coordorigin="3809,875" coordsize="0,80" path="m3809,955l3809,875e" filled="false" stroked="true" strokeweight=".748pt" strokecolor="#939598">
                <v:path arrowok="t"/>
              </v:shape>
            </v:group>
            <v:group style="position:absolute;left:3768;top:875;width:2;height:80" coordorigin="3768,875" coordsize="2,80">
              <v:shape style="position:absolute;left:3768;top:875;width:2;height:80" coordorigin="3768,875" coordsize="0,80" path="m3769,955l3768,875e" filled="false" stroked="true" strokeweight=".748pt" strokecolor="#939598">
                <v:path arrowok="t"/>
              </v:shape>
            </v:group>
            <v:group style="position:absolute;left:3728;top:875;width:2;height:80" coordorigin="3728,875" coordsize="2,80">
              <v:shape style="position:absolute;left:3728;top:875;width:2;height:80" coordorigin="3728,875" coordsize="0,80" path="m3728,955l3728,875e" filled="false" stroked="true" strokeweight=".748pt" strokecolor="#939598">
                <v:path arrowok="t"/>
              </v:shape>
            </v:group>
            <v:group style="position:absolute;left:3688;top:875;width:2;height:80" coordorigin="3688,875" coordsize="2,80">
              <v:shape style="position:absolute;left:3688;top:875;width:2;height:80" coordorigin="3688,875" coordsize="0,80" path="m3688,955l3688,875e" filled="false" stroked="true" strokeweight=".748pt" strokecolor="#939598">
                <v:path arrowok="t"/>
              </v:shape>
            </v:group>
            <v:group style="position:absolute;left:3648;top:875;width:2;height:80" coordorigin="3648,875" coordsize="2,80">
              <v:shape style="position:absolute;left:3648;top:875;width:2;height:80" coordorigin="3648,875" coordsize="0,80" path="m3648,955l3648,875e" filled="false" stroked="true" strokeweight=".748pt" strokecolor="#939598">
                <v:path arrowok="t"/>
              </v:shape>
            </v:group>
            <v:group style="position:absolute;left:3608;top:875;width:2;height:80" coordorigin="3608,875" coordsize="2,80">
              <v:shape style="position:absolute;left:3608;top:875;width:2;height:80" coordorigin="3608,875" coordsize="0,80" path="m3608,955l3608,875e" filled="false" stroked="true" strokeweight=".748pt" strokecolor="#939598">
                <v:path arrowok="t"/>
              </v:shape>
            </v:group>
            <v:group style="position:absolute;left:3568;top:875;width:2;height:80" coordorigin="3568,875" coordsize="2,80">
              <v:shape style="position:absolute;left:3568;top:875;width:2;height:80" coordorigin="3568,875" coordsize="1,80" path="m3568,955l3568,875e" filled="false" stroked="true" strokeweight=".748pt" strokecolor="#939598">
                <v:path arrowok="t"/>
              </v:shape>
            </v:group>
            <v:group style="position:absolute;left:3528;top:875;width:2;height:80" coordorigin="3528,875" coordsize="2,80">
              <v:shape style="position:absolute;left:3528;top:875;width:2;height:80" coordorigin="3528,875" coordsize="0,80" path="m3528,955l3528,875e" filled="false" stroked="true" strokeweight=".748pt" strokecolor="#939598">
                <v:path arrowok="t"/>
              </v:shape>
            </v:group>
            <v:group style="position:absolute;left:3488;top:875;width:2;height:80" coordorigin="3488,875" coordsize="2,80">
              <v:shape style="position:absolute;left:3488;top:875;width:2;height:80" coordorigin="3488,875" coordsize="0,80" path="m3488,955l3488,875e" filled="false" stroked="true" strokeweight=".748pt" strokecolor="#939598">
                <v:path arrowok="t"/>
              </v:shape>
            </v:group>
            <v:group style="position:absolute;left:3448;top:875;width:2;height:80" coordorigin="3448,875" coordsize="2,80">
              <v:shape style="position:absolute;left:3448;top:875;width:2;height:80" coordorigin="3448,875" coordsize="0,80" path="m3448,955l3448,875e" filled="false" stroked="true" strokeweight=".748pt" strokecolor="#939598">
                <v:path arrowok="t"/>
              </v:shape>
            </v:group>
            <v:group style="position:absolute;left:3408;top:875;width:2;height:80" coordorigin="3408,875" coordsize="2,80">
              <v:shape style="position:absolute;left:3408;top:875;width:2;height:80" coordorigin="3408,875" coordsize="0,80" path="m3408,955l3408,875e" filled="false" stroked="true" strokeweight=".748pt" strokecolor="#939598">
                <v:path arrowok="t"/>
              </v:shape>
            </v:group>
            <v:group style="position:absolute;left:3368;top:875;width:2;height:80" coordorigin="3368,875" coordsize="2,80">
              <v:shape style="position:absolute;left:3368;top:875;width:2;height:80" coordorigin="3368,875" coordsize="0,80" path="m3368,955l3368,875e" filled="false" stroked="true" strokeweight=".748pt" strokecolor="#939598">
                <v:path arrowok="t"/>
              </v:shape>
            </v:group>
            <v:group style="position:absolute;left:3328;top:875;width:2;height:80" coordorigin="3328,875" coordsize="2,80">
              <v:shape style="position:absolute;left:3328;top:875;width:2;height:80" coordorigin="3328,875" coordsize="0,80" path="m3328,955l3328,875e" filled="false" stroked="true" strokeweight=".748pt" strokecolor="#939598">
                <v:path arrowok="t"/>
              </v:shape>
            </v:group>
            <v:group style="position:absolute;left:3288;top:875;width:2;height:80" coordorigin="3288,875" coordsize="2,80">
              <v:shape style="position:absolute;left:3288;top:875;width:2;height:80" coordorigin="3288,875" coordsize="0,80" path="m3288,955l3288,875e" filled="false" stroked="true" strokeweight=".748pt" strokecolor="#939598">
                <v:path arrowok="t"/>
              </v:shape>
            </v:group>
            <v:group style="position:absolute;left:3248;top:875;width:2;height:80" coordorigin="3248,875" coordsize="2,80">
              <v:shape style="position:absolute;left:3248;top:875;width:2;height:80" coordorigin="3248,875" coordsize="0,80" path="m3248,955l3248,875e" filled="false" stroked="true" strokeweight=".748pt" strokecolor="#939598">
                <v:path arrowok="t"/>
              </v:shape>
            </v:group>
            <v:group style="position:absolute;left:3208;top:875;width:2;height:80" coordorigin="3208,875" coordsize="2,80">
              <v:shape style="position:absolute;left:3208;top:875;width:2;height:80" coordorigin="3208,875" coordsize="0,80" path="m3208,955l3208,875e" filled="false" stroked="true" strokeweight=".748pt" strokecolor="#939598">
                <v:path arrowok="t"/>
              </v:shape>
            </v:group>
            <v:group style="position:absolute;left:3168;top:875;width:2;height:80" coordorigin="3168,875" coordsize="2,80">
              <v:shape style="position:absolute;left:3168;top:875;width:2;height:80" coordorigin="3168,875" coordsize="1,80" path="m3168,955l3168,875e" filled="false" stroked="true" strokeweight=".748pt" strokecolor="#939598">
                <v:path arrowok="t"/>
              </v:shape>
            </v:group>
            <v:group style="position:absolute;left:3128;top:875;width:2;height:80" coordorigin="3128,875" coordsize="2,80">
              <v:shape style="position:absolute;left:3128;top:875;width:2;height:80" coordorigin="3128,875" coordsize="0,80" path="m3128,955l3128,875e" filled="false" stroked="true" strokeweight=".748pt" strokecolor="#939598">
                <v:path arrowok="t"/>
              </v:shape>
            </v:group>
            <v:group style="position:absolute;left:3088;top:875;width:2;height:80" coordorigin="3088,875" coordsize="2,80">
              <v:shape style="position:absolute;left:3088;top:875;width:2;height:80" coordorigin="3088,875" coordsize="0,80" path="m3088,955l3088,875e" filled="false" stroked="true" strokeweight=".748pt" strokecolor="#939598">
                <v:path arrowok="t"/>
              </v:shape>
            </v:group>
            <v:group style="position:absolute;left:3048;top:875;width:2;height:80" coordorigin="3048,875" coordsize="2,80">
              <v:shape style="position:absolute;left:3048;top:875;width:2;height:80" coordorigin="3048,875" coordsize="0,80" path="m3048,955l3048,875e" filled="false" stroked="true" strokeweight=".748pt" strokecolor="#939598">
                <v:path arrowok="t"/>
              </v:shape>
            </v:group>
            <v:group style="position:absolute;left:3008;top:875;width:2;height:80" coordorigin="3008,875" coordsize="2,80">
              <v:shape style="position:absolute;left:3008;top:875;width:2;height:80" coordorigin="3008,875" coordsize="0,80" path="m3008,955l3008,875e" filled="false" stroked="true" strokeweight=".748pt" strokecolor="#939598">
                <v:path arrowok="t"/>
              </v:shape>
            </v:group>
            <v:group style="position:absolute;left:2968;top:875;width:2;height:80" coordorigin="2968,875" coordsize="2,80">
              <v:shape style="position:absolute;left:2968;top:875;width:2;height:80" coordorigin="2968,875" coordsize="0,80" path="m2968,955l2968,875e" filled="false" stroked="true" strokeweight=".748pt" strokecolor="#939598">
                <v:path arrowok="t"/>
              </v:shape>
            </v:group>
            <v:group style="position:absolute;left:2928;top:875;width:2;height:80" coordorigin="2928,875" coordsize="2,80">
              <v:shape style="position:absolute;left:2928;top:875;width:2;height:80" coordorigin="2928,875" coordsize="0,80" path="m2928,955l2928,875e" filled="false" stroked="true" strokeweight=".748pt" strokecolor="#939598">
                <v:path arrowok="t"/>
              </v:shape>
            </v:group>
            <v:group style="position:absolute;left:2888;top:875;width:2;height:80" coordorigin="2888,875" coordsize="2,80">
              <v:shape style="position:absolute;left:2888;top:875;width:2;height:80" coordorigin="2888,875" coordsize="1,80" path="m2888,955l2888,875e" filled="false" stroked="true" strokeweight=".748pt" strokecolor="#939598">
                <v:path arrowok="t"/>
              </v:shape>
            </v:group>
            <v:group style="position:absolute;left:2848;top:875;width:2;height:80" coordorigin="2848,875" coordsize="2,80">
              <v:shape style="position:absolute;left:2848;top:875;width:2;height:80" coordorigin="2848,875" coordsize="0,80" path="m2848,955l2848,875e" filled="false" stroked="true" strokeweight=".748pt" strokecolor="#939598">
                <v:path arrowok="t"/>
              </v:shape>
            </v:group>
            <v:group style="position:absolute;left:2808;top:875;width:2;height:80" coordorigin="2808,875" coordsize="2,80">
              <v:shape style="position:absolute;left:2808;top:875;width:2;height:80" coordorigin="2808,875" coordsize="0,80" path="m2808,955l2808,875e" filled="false" stroked="true" strokeweight=".748pt" strokecolor="#939598">
                <v:path arrowok="t"/>
              </v:shape>
            </v:group>
            <v:group style="position:absolute;left:2768;top:875;width:2;height:80" coordorigin="2768,875" coordsize="2,80">
              <v:shape style="position:absolute;left:2768;top:875;width:2;height:80" coordorigin="2768,875" coordsize="0,80" path="m2768,955l2768,875e" filled="false" stroked="true" strokeweight=".748pt" strokecolor="#939598">
                <v:path arrowok="t"/>
              </v:shape>
            </v:group>
            <v:group style="position:absolute;left:2728;top:875;width:2;height:80" coordorigin="2728,875" coordsize="2,80">
              <v:shape style="position:absolute;left:2728;top:875;width:2;height:80" coordorigin="2728,875" coordsize="0,80" path="m2728,955l2728,875e" filled="false" stroked="true" strokeweight=".748pt" strokecolor="#939598">
                <v:path arrowok="t"/>
              </v:shape>
            </v:group>
            <v:group style="position:absolute;left:2688;top:875;width:2;height:80" coordorigin="2688,875" coordsize="2,80">
              <v:shape style="position:absolute;left:2688;top:875;width:2;height:80" coordorigin="2688,875" coordsize="0,80" path="m2688,955l2688,875e" filled="false" stroked="true" strokeweight=".748pt" strokecolor="#939598">
                <v:path arrowok="t"/>
              </v:shape>
            </v:group>
            <v:group style="position:absolute;left:2648;top:875;width:2;height:80" coordorigin="2648,875" coordsize="2,80">
              <v:shape style="position:absolute;left:2648;top:875;width:2;height:80" coordorigin="2648,875" coordsize="0,80" path="m2648,955l2648,875e" filled="false" stroked="true" strokeweight=".748pt" strokecolor="#939598">
                <v:path arrowok="t"/>
              </v:shape>
            </v:group>
            <v:group style="position:absolute;left:2608;top:875;width:2;height:80" coordorigin="2608,875" coordsize="2,80">
              <v:shape style="position:absolute;left:2608;top:875;width:2;height:80" coordorigin="2608,875" coordsize="0,80" path="m2608,955l2608,875e" filled="false" stroked="true" strokeweight=".748pt" strokecolor="#939598">
                <v:path arrowok="t"/>
              </v:shape>
            </v:group>
            <v:group style="position:absolute;left:2568;top:875;width:2;height:80" coordorigin="2568,875" coordsize="2,80">
              <v:shape style="position:absolute;left:2568;top:875;width:2;height:80" coordorigin="2568,875" coordsize="0,80" path="m2568,955l2568,875e" filled="false" stroked="true" strokeweight=".748pt" strokecolor="#939598">
                <v:path arrowok="t"/>
              </v:shape>
            </v:group>
            <v:group style="position:absolute;left:2528;top:875;width:2;height:80" coordorigin="2528,875" coordsize="2,80">
              <v:shape style="position:absolute;left:2528;top:875;width:2;height:80" coordorigin="2528,875" coordsize="1,80" path="m2528,955l2528,875e" filled="false" stroked="true" strokeweight=".748pt" strokecolor="#939598">
                <v:path arrowok="t"/>
              </v:shape>
            </v:group>
            <v:group style="position:absolute;left:2488;top:875;width:2;height:80" coordorigin="2488,875" coordsize="2,80">
              <v:shape style="position:absolute;left:2488;top:875;width:2;height:80" coordorigin="2488,875" coordsize="0,80" path="m2488,955l2488,875e" filled="false" stroked="true" strokeweight=".748pt" strokecolor="#939598">
                <v:path arrowok="t"/>
              </v:shape>
            </v:group>
            <v:group style="position:absolute;left:2448;top:875;width:2;height:80" coordorigin="2448,875" coordsize="2,80">
              <v:shape style="position:absolute;left:2448;top:875;width:2;height:80" coordorigin="2448,875" coordsize="0,80" path="m2448,955l2448,875e" filled="false" stroked="true" strokeweight=".748pt" strokecolor="#939598">
                <v:path arrowok="t"/>
              </v:shape>
            </v:group>
            <v:group style="position:absolute;left:2408;top:875;width:2;height:80" coordorigin="2408,875" coordsize="2,80">
              <v:shape style="position:absolute;left:2408;top:875;width:2;height:80" coordorigin="2408,875" coordsize="0,80" path="m2408,955l2408,875e" filled="false" stroked="true" strokeweight=".748pt" strokecolor="#939598">
                <v:path arrowok="t"/>
              </v:shape>
            </v:group>
            <v:group style="position:absolute;left:2368;top:875;width:2;height:80" coordorigin="2368,875" coordsize="2,80">
              <v:shape style="position:absolute;left:2368;top:875;width:2;height:80" coordorigin="2368,875" coordsize="0,80" path="m2368,955l2368,875e" filled="false" stroked="true" strokeweight=".748pt" strokecolor="#939598">
                <v:path arrowok="t"/>
              </v:shape>
            </v:group>
            <v:group style="position:absolute;left:2328;top:875;width:2;height:80" coordorigin="2328,875" coordsize="2,80">
              <v:shape style="position:absolute;left:2328;top:875;width:2;height:80" coordorigin="2328,875" coordsize="0,80" path="m2328,955l2328,875e" filled="false" stroked="true" strokeweight=".748pt" strokecolor="#939598">
                <v:path arrowok="t"/>
              </v:shape>
            </v:group>
            <v:group style="position:absolute;left:2288;top:875;width:2;height:80" coordorigin="2288,875" coordsize="2,80">
              <v:shape style="position:absolute;left:2288;top:875;width:2;height:80" coordorigin="2288,875" coordsize="0,80" path="m2288,955l2288,875e" filled="false" stroked="true" strokeweight=".748pt" strokecolor="#939598">
                <v:path arrowok="t"/>
              </v:shape>
            </v:group>
            <v:group style="position:absolute;left:2248;top:875;width:2;height:80" coordorigin="2248,875" coordsize="2,80">
              <v:shape style="position:absolute;left:2248;top:875;width:2;height:80" coordorigin="2248,875" coordsize="0,80" path="m2248,955l2248,875e" filled="false" stroked="true" strokeweight=".748pt" strokecolor="#939598">
                <v:path arrowok="t"/>
              </v:shape>
            </v:group>
            <v:group style="position:absolute;left:2208;top:875;width:2;height:80" coordorigin="2208,875" coordsize="2,80">
              <v:shape style="position:absolute;left:2208;top:875;width:2;height:80" coordorigin="2208,875" coordsize="0,80" path="m2208,955l2208,875e" filled="false" stroked="true" strokeweight=".748pt" strokecolor="#939598">
                <v:path arrowok="t"/>
              </v:shape>
            </v:group>
            <v:group style="position:absolute;left:2168;top:875;width:2;height:80" coordorigin="2168,875" coordsize="2,80">
              <v:shape style="position:absolute;left:2168;top:875;width:2;height:80" coordorigin="2168,875" coordsize="0,80" path="m2168,955l2168,875e" filled="false" stroked="true" strokeweight=".748pt" strokecolor="#939598">
                <v:path arrowok="t"/>
              </v:shape>
            </v:group>
            <v:group style="position:absolute;left:2128;top:875;width:2;height:80" coordorigin="2128,875" coordsize="2,80">
              <v:shape style="position:absolute;left:2128;top:875;width:2;height:80" coordorigin="2128,875" coordsize="1,80" path="m2128,955l2128,875e" filled="false" stroked="true" strokeweight=".748pt" strokecolor="#939598">
                <v:path arrowok="t"/>
              </v:shape>
            </v:group>
            <v:group style="position:absolute;left:2088;top:875;width:2;height:80" coordorigin="2088,875" coordsize="2,80">
              <v:shape style="position:absolute;left:2088;top:875;width:2;height:80" coordorigin="2088,875" coordsize="0,80" path="m2088,955l2088,875e" filled="false" stroked="true" strokeweight=".748pt" strokecolor="#939598">
                <v:path arrowok="t"/>
              </v:shape>
            </v:group>
            <v:group style="position:absolute;left:2048;top:875;width:2;height:80" coordorigin="2048,875" coordsize="2,80">
              <v:shape style="position:absolute;left:2048;top:875;width:2;height:80" coordorigin="2048,875" coordsize="0,80" path="m2048,955l2048,875e" filled="false" stroked="true" strokeweight=".748pt" strokecolor="#939598">
                <v:path arrowok="t"/>
              </v:shape>
            </v:group>
            <v:group style="position:absolute;left:2008;top:875;width:2;height:80" coordorigin="2008,875" coordsize="2,80">
              <v:shape style="position:absolute;left:2008;top:875;width:2;height:80" coordorigin="2008,875" coordsize="0,80" path="m2008,955l2008,875e" filled="false" stroked="true" strokeweight=".748pt" strokecolor="#939598">
                <v:path arrowok="t"/>
              </v:shape>
            </v:group>
            <v:group style="position:absolute;left:1968;top:875;width:2;height:80" coordorigin="1968,875" coordsize="2,80">
              <v:shape style="position:absolute;left:1968;top:875;width:2;height:80" coordorigin="1968,875" coordsize="0,80" path="m1968,955l1968,875e" filled="false" stroked="true" strokeweight=".748pt" strokecolor="#939598">
                <v:path arrowok="t"/>
              </v:shape>
            </v:group>
            <v:group style="position:absolute;left:1928;top:875;width:2;height:80" coordorigin="1928,875" coordsize="2,80">
              <v:shape style="position:absolute;left:1928;top:875;width:2;height:80" coordorigin="1928,875" coordsize="0,80" path="m1928,955l1928,875e" filled="false" stroked="true" strokeweight=".748pt" strokecolor="#939598">
                <v:path arrowok="t"/>
              </v:shape>
            </v:group>
            <v:group style="position:absolute;left:1888;top:875;width:2;height:80" coordorigin="1888,875" coordsize="2,80">
              <v:shape style="position:absolute;left:1888;top:875;width:2;height:80" coordorigin="1888,875" coordsize="0,80" path="m1888,955l1888,875e" filled="false" stroked="true" strokeweight=".748pt" strokecolor="#939598">
                <v:path arrowok="t"/>
              </v:shape>
            </v:group>
            <v:group style="position:absolute;left:1848;top:875;width:2;height:80" coordorigin="1848,875" coordsize="2,80">
              <v:shape style="position:absolute;left:1848;top:875;width:2;height:80" coordorigin="1848,875" coordsize="0,80" path="m1848,955l1848,875e" filled="false" stroked="true" strokeweight=".748pt" strokecolor="#939598">
                <v:path arrowok="t"/>
              </v:shape>
            </v:group>
            <v:group style="position:absolute;left:1808;top:875;width:2;height:80" coordorigin="1808,875" coordsize="2,80">
              <v:shape style="position:absolute;left:1808;top:875;width:2;height:80" coordorigin="1808,875" coordsize="0,80" path="m1808,955l1808,875e" filled="false" stroked="true" strokeweight=".748pt" strokecolor="#939598">
                <v:path arrowok="t"/>
              </v:shape>
            </v:group>
            <v:group style="position:absolute;left:1768;top:875;width:2;height:80" coordorigin="1768,875" coordsize="2,80">
              <v:shape style="position:absolute;left:1768;top:875;width:2;height:80" coordorigin="1768,875" coordsize="1,80" path="m1768,955l1768,875e" filled="false" stroked="true" strokeweight=".748pt" strokecolor="#939598">
                <v:path arrowok="t"/>
              </v:shape>
            </v:group>
            <v:group style="position:absolute;left:1728;top:875;width:2;height:80" coordorigin="1728,875" coordsize="2,80">
              <v:shape style="position:absolute;left:1728;top:875;width:2;height:80" coordorigin="1728,875" coordsize="0,80" path="m1728,955l1728,875e" filled="false" stroked="true" strokeweight=".748pt" strokecolor="#939598">
                <v:path arrowok="t"/>
              </v:shape>
            </v:group>
            <v:group style="position:absolute;left:1688;top:875;width:2;height:80" coordorigin="1688,875" coordsize="2,80">
              <v:shape style="position:absolute;left:1688;top:875;width:2;height:80" coordorigin="1688,875" coordsize="0,80" path="m1688,955l1688,875e" filled="false" stroked="true" strokeweight=".748pt" strokecolor="#939598">
                <v:path arrowok="t"/>
              </v:shape>
            </v:group>
            <v:group style="position:absolute;left:1648;top:875;width:2;height:80" coordorigin="1648,875" coordsize="2,80">
              <v:shape style="position:absolute;left:1648;top:875;width:2;height:80" coordorigin="1648,875" coordsize="0,80" path="m1648,955l1648,875e" filled="false" stroked="true" strokeweight=".748pt" strokecolor="#939598">
                <v:path arrowok="t"/>
              </v:shape>
            </v:group>
            <v:group style="position:absolute;left:1608;top:875;width:2;height:80" coordorigin="1608,875" coordsize="2,80">
              <v:shape style="position:absolute;left:1608;top:875;width:2;height:80" coordorigin="1608,875" coordsize="0,80" path="m1608,955l1608,875e" filled="false" stroked="true" strokeweight=".748pt" strokecolor="#939598">
                <v:path arrowok="t"/>
              </v:shape>
            </v:group>
            <v:group style="position:absolute;left:1568;top:875;width:2;height:80" coordorigin="1568,875" coordsize="2,80">
              <v:shape style="position:absolute;left:1568;top:875;width:2;height:80" coordorigin="1568,875" coordsize="0,80" path="m1568,955l1568,875e" filled="false" stroked="true" strokeweight=".748pt" strokecolor="#939598">
                <v:path arrowok="t"/>
              </v:shape>
            </v:group>
            <v:group style="position:absolute;left:1528;top:875;width:2;height:80" coordorigin="1528,875" coordsize="2,80">
              <v:shape style="position:absolute;left:1528;top:875;width:2;height:80" coordorigin="1528,875" coordsize="0,80" path="m1528,955l1528,875e" filled="false" stroked="true" strokeweight=".748pt" strokecolor="#939598">
                <v:path arrowok="t"/>
              </v:shape>
            </v:group>
            <v:group style="position:absolute;left:1488;top:875;width:2;height:80" coordorigin="1488,875" coordsize="2,80">
              <v:shape style="position:absolute;left:1488;top:875;width:2;height:80" coordorigin="1488,875" coordsize="0,80" path="m1488,955l1488,875e" filled="false" stroked="true" strokeweight=".748pt" strokecolor="#939598">
                <v:path arrowok="t"/>
              </v:shape>
            </v:group>
            <v:group style="position:absolute;left:1448;top:875;width:2;height:80" coordorigin="1448,875" coordsize="2,80">
              <v:shape style="position:absolute;left:1448;top:875;width:2;height:80" coordorigin="1448,875" coordsize="0,80" path="m1448,955l1448,875e" filled="false" stroked="true" strokeweight=".748pt" strokecolor="#939598">
                <v:path arrowok="t"/>
              </v:shape>
            </v:group>
            <v:group style="position:absolute;left:1408;top:875;width:2;height:80" coordorigin="1408,875" coordsize="2,80">
              <v:shape style="position:absolute;left:1408;top:875;width:2;height:80" coordorigin="1408,875" coordsize="1,80" path="m1408,955l1408,875e" filled="false" stroked="true" strokeweight=".748pt" strokecolor="#939598">
                <v:path arrowok="t"/>
              </v:shape>
            </v:group>
            <v:group style="position:absolute;left:1368;top:875;width:2;height:80" coordorigin="1368,875" coordsize="2,80">
              <v:shape style="position:absolute;left:1368;top:875;width:2;height:80" coordorigin="1368,875" coordsize="0,80" path="m1368,955l1368,875e" filled="false" stroked="true" strokeweight=".748pt" strokecolor="#939598">
                <v:path arrowok="t"/>
              </v:shape>
            </v:group>
            <v:group style="position:absolute;left:1328;top:875;width:2;height:80" coordorigin="1328,875" coordsize="2,80">
              <v:shape style="position:absolute;left:1328;top:875;width:2;height:80" coordorigin="1328,875" coordsize="0,80" path="m1328,955l1328,875e" filled="false" stroked="true" strokeweight=".748pt" strokecolor="#939598">
                <v:path arrowok="t"/>
              </v:shape>
            </v:group>
            <v:group style="position:absolute;left:1288;top:875;width:2;height:80" coordorigin="1288,875" coordsize="2,80">
              <v:shape style="position:absolute;left:1288;top:875;width:2;height:80" coordorigin="1288,875" coordsize="0,80" path="m1288,955l1288,875e" filled="false" stroked="true" strokeweight=".748pt" strokecolor="#939598">
                <v:path arrowok="t"/>
              </v:shape>
            </v:group>
            <v:group style="position:absolute;left:1248;top:875;width:2;height:80" coordorigin="1248,875" coordsize="2,80">
              <v:shape style="position:absolute;left:1248;top:875;width:2;height:80" coordorigin="1248,875" coordsize="0,80" path="m1248,955l1248,875e" filled="false" stroked="true" strokeweight=".748pt" strokecolor="#939598">
                <v:path arrowok="t"/>
              </v:shape>
            </v:group>
            <v:group style="position:absolute;left:1208;top:875;width:2;height:80" coordorigin="1208,875" coordsize="2,80">
              <v:shape style="position:absolute;left:1208;top:875;width:2;height:80" coordorigin="1208,875" coordsize="0,80" path="m1208,955l1208,875e" filled="false" stroked="true" strokeweight=".748pt" strokecolor="#939598">
                <v:path arrowok="t"/>
              </v:shape>
            </v:group>
            <v:group style="position:absolute;left:1168;top:875;width:2;height:80" coordorigin="1168,875" coordsize="2,80">
              <v:shape style="position:absolute;left:1168;top:875;width:2;height:80" coordorigin="1168,875" coordsize="0,80" path="m1168,955l1168,875e" filled="false" stroked="true" strokeweight=".748pt" strokecolor="#939598">
                <v:path arrowok="t"/>
              </v:shape>
            </v:group>
            <v:group style="position:absolute;left:1128;top:875;width:2;height:80" coordorigin="1128,875" coordsize="2,80">
              <v:shape style="position:absolute;left:1128;top:875;width:2;height:80" coordorigin="1128,875" coordsize="0,80" path="m1128,955l1128,875e" filled="false" stroked="true" strokeweight=".748pt" strokecolor="#939598">
                <v:path arrowok="t"/>
              </v:shape>
            </v:group>
            <v:group style="position:absolute;left:1088;top:875;width:2;height:80" coordorigin="1088,875" coordsize="2,80">
              <v:shape style="position:absolute;left:1088;top:875;width:2;height:80" coordorigin="1088,875" coordsize="1,80" path="m1088,955l1088,875e" filled="false" stroked="true" strokeweight=".748pt" strokecolor="#939598">
                <v:path arrowok="t"/>
              </v:shape>
            </v:group>
            <v:group style="position:absolute;left:1048;top:875;width:2;height:80" coordorigin="1048,875" coordsize="2,80">
              <v:shape style="position:absolute;left:1048;top:875;width:2;height:80" coordorigin="1048,875" coordsize="0,80" path="m1048,955l1048,875e" filled="false" stroked="true" strokeweight=".748pt" strokecolor="#939598">
                <v:path arrowok="t"/>
              </v:shape>
            </v:group>
            <v:group style="position:absolute;left:1008;top:875;width:2;height:80" coordorigin="1008,875" coordsize="2,80">
              <v:shape style="position:absolute;left:1008;top:875;width:2;height:80" coordorigin="1008,875" coordsize="0,80" path="m1008,955l1008,875e" filled="false" stroked="true" strokeweight=".748pt" strokecolor="#939598">
                <v:path arrowok="t"/>
              </v:shape>
            </v:group>
            <v:group style="position:absolute;left:968;top:875;width:2;height:80" coordorigin="968,875" coordsize="2,80">
              <v:shape style="position:absolute;left:968;top:875;width:2;height:80" coordorigin="968,875" coordsize="0,80" path="m968,955l968,875e" filled="false" stroked="true" strokeweight=".748pt" strokecolor="#939598">
                <v:path arrowok="t"/>
              </v:shape>
            </v:group>
            <v:group style="position:absolute;left:928;top:875;width:2;height:80" coordorigin="928,875" coordsize="2,80">
              <v:shape style="position:absolute;left:928;top:875;width:2;height:80" coordorigin="928,875" coordsize="0,80" path="m928,955l928,875e" filled="false" stroked="true" strokeweight=".748pt" strokecolor="#939598">
                <v:path arrowok="t"/>
              </v:shape>
            </v:group>
            <v:group style="position:absolute;left:888;top:875;width:2;height:80" coordorigin="888,875" coordsize="2,80">
              <v:shape style="position:absolute;left:888;top:875;width:2;height:80" coordorigin="888,875" coordsize="0,80" path="m888,955l888,875e" filled="false" stroked="true" strokeweight=".748pt" strokecolor="#939598">
                <v:path arrowok="t"/>
              </v:shape>
            </v:group>
            <v:group style="position:absolute;left:848;top:875;width:2;height:80" coordorigin="848,875" coordsize="2,80">
              <v:shape style="position:absolute;left:848;top:875;width:2;height:80" coordorigin="848,875" coordsize="0,80" path="m848,955l848,875e" filled="false" stroked="true" strokeweight=".748pt" strokecolor="#939598">
                <v:path arrowok="t"/>
              </v:shape>
            </v:group>
            <v:group style="position:absolute;left:808;top:875;width:2;height:80" coordorigin="808,875" coordsize="2,80">
              <v:shape style="position:absolute;left:808;top:875;width:2;height:80" coordorigin="808,875" coordsize="0,80" path="m808,955l808,875e" filled="false" stroked="true" strokeweight=".748pt" strokecolor="#939598">
                <v:path arrowok="t"/>
              </v:shape>
            </v:group>
            <v:group style="position:absolute;left:768;top:875;width:2;height:80" coordorigin="768,875" coordsize="2,80">
              <v:shape style="position:absolute;left:768;top:875;width:2;height:80" coordorigin="768,875" coordsize="0,80" path="m768,955l768,875e" filled="false" stroked="true" strokeweight=".748pt" strokecolor="#939598">
                <v:path arrowok="t"/>
              </v:shape>
            </v:group>
            <v:group style="position:absolute;left:728;top:875;width:2;height:80" coordorigin="728,875" coordsize="2,80">
              <v:shape style="position:absolute;left:728;top:875;width:2;height:80" coordorigin="728,875" coordsize="1,80" path="m728,955l728,875e" filled="false" stroked="true" strokeweight=".748pt" strokecolor="#939598">
                <v:path arrowok="t"/>
              </v:shape>
            </v:group>
            <v:group style="position:absolute;left:688;top:875;width:2;height:80" coordorigin="688,875" coordsize="2,80">
              <v:shape style="position:absolute;left:688;top:875;width:2;height:80" coordorigin="688,875" coordsize="0,80" path="m688,955l688,875e" filled="false" stroked="true" strokeweight=".748pt" strokecolor="#939598">
                <v:path arrowok="t"/>
              </v:shape>
            </v:group>
            <v:group style="position:absolute;left:648;top:875;width:2;height:80" coordorigin="648,875" coordsize="2,80">
              <v:shape style="position:absolute;left:648;top:875;width:2;height:80" coordorigin="648,875" coordsize="0,80" path="m648,955l648,875e" filled="false" stroked="true" strokeweight=".748pt" strokecolor="#939598">
                <v:path arrowok="t"/>
              </v:shape>
            </v:group>
            <v:group style="position:absolute;left:608;top:875;width:2;height:80" coordorigin="608,875" coordsize="2,80">
              <v:shape style="position:absolute;left:608;top:875;width:2;height:80" coordorigin="608,875" coordsize="0,80" path="m608,955l608,875e" filled="false" stroked="true" strokeweight=".748pt" strokecolor="#939598">
                <v:path arrowok="t"/>
              </v:shape>
            </v:group>
            <v:group style="position:absolute;left:568;top:875;width:2;height:80" coordorigin="568,875" coordsize="2,80">
              <v:shape style="position:absolute;left:568;top:875;width:2;height:80" coordorigin="568,875" coordsize="0,80" path="m568,955l568,875e" filled="false" stroked="true" strokeweight=".748pt" strokecolor="#939598">
                <v:path arrowok="t"/>
              </v:shape>
            </v:group>
            <v:group style="position:absolute;left:528;top:875;width:2;height:80" coordorigin="528,875" coordsize="2,80">
              <v:shape style="position:absolute;left:528;top:875;width:2;height:80" coordorigin="528,875" coordsize="0,80" path="m528,955l528,875e" filled="false" stroked="true" strokeweight=".748pt" strokecolor="#939598">
                <v:path arrowok="t"/>
              </v:shape>
            </v:group>
            <v:group style="position:absolute;left:488;top:875;width:2;height:80" coordorigin="488,875" coordsize="2,80">
              <v:shape style="position:absolute;left:488;top:875;width:2;height:80" coordorigin="488,875" coordsize="0,80" path="m488,955l488,875e" filled="false" stroked="true" strokeweight=".748pt" strokecolor="#939598">
                <v:path arrowok="t"/>
              </v:shape>
            </v:group>
            <v:group style="position:absolute;left:448;top:875;width:2;height:80" coordorigin="448,875" coordsize="2,80">
              <v:shape style="position:absolute;left:448;top:875;width:2;height:80" coordorigin="448,875" coordsize="0,80" path="m448,955l448,875e" filled="false" stroked="true" strokeweight=".748pt" strokecolor="#939598">
                <v:path arrowok="t"/>
              </v:shape>
            </v:group>
            <v:group style="position:absolute;left:408;top:875;width:2;height:80" coordorigin="408,875" coordsize="2,80">
              <v:shape style="position:absolute;left:408;top:875;width:2;height:80" coordorigin="408,875" coordsize="0,80" path="m408,955l408,875e" filled="false" stroked="true" strokeweight=".748pt" strokecolor="#939598">
                <v:path arrowok="t"/>
              </v:shape>
            </v:group>
            <v:group style="position:absolute;left:368;top:875;width:2;height:80" coordorigin="368,875" coordsize="2,80">
              <v:shape style="position:absolute;left:368;top:875;width:2;height:80" coordorigin="368,875" coordsize="1,80" path="m368,955l368,875e" filled="false" stroked="true" strokeweight=".748pt" strokecolor="#939598">
                <v:path arrowok="t"/>
              </v:shape>
            </v:group>
            <v:group style="position:absolute;left:328;top:875;width:2;height:80" coordorigin="328,875" coordsize="2,80">
              <v:shape style="position:absolute;left:328;top:875;width:2;height:80" coordorigin="328,875" coordsize="0,80" path="m328,955l328,875e" filled="false" stroked="true" strokeweight=".748pt" strokecolor="#939598">
                <v:path arrowok="t"/>
              </v:shape>
            </v:group>
            <v:group style="position:absolute;left:288;top:875;width:2;height:80" coordorigin="288,875" coordsize="2,80">
              <v:shape style="position:absolute;left:288;top:875;width:2;height:80" coordorigin="288,875" coordsize="0,80" path="m288,955l288,875e" filled="false" stroked="true" strokeweight=".748pt" strokecolor="#939598">
                <v:path arrowok="t"/>
              </v:shape>
            </v:group>
            <v:group style="position:absolute;left:248;top:875;width:2;height:80" coordorigin="248,875" coordsize="2,80">
              <v:shape style="position:absolute;left:248;top:875;width:2;height:80" coordorigin="248,875" coordsize="0,80" path="m248,955l248,875e" filled="false" stroked="true" strokeweight=".748pt" strokecolor="#939598">
                <v:path arrowok="t"/>
              </v:shape>
            </v:group>
            <v:group style="position:absolute;left:208;top:875;width:2;height:80" coordorigin="208,875" coordsize="2,80">
              <v:shape style="position:absolute;left:208;top:875;width:2;height:80" coordorigin="208,875" coordsize="0,80" path="m208,955l208,875e" filled="false" stroked="true" strokeweight=".748pt" strokecolor="#939598">
                <v:path arrowok="t"/>
              </v:shape>
            </v:group>
            <v:group style="position:absolute;left:168;top:875;width:2;height:80" coordorigin="168,875" coordsize="2,80">
              <v:shape style="position:absolute;left:168;top:875;width:2;height:80" coordorigin="168,875" coordsize="0,80" path="m168,955l168,875e" filled="false" stroked="true" strokeweight=".748pt" strokecolor="#939598">
                <v:path arrowok="t"/>
              </v:shape>
            </v:group>
            <v:group style="position:absolute;left:128;top:875;width:2;height:80" coordorigin="128,875" coordsize="2,80">
              <v:shape style="position:absolute;left:128;top:875;width:2;height:80" coordorigin="128,875" coordsize="0,80" path="m128,955l128,875e" filled="false" stroked="true" strokeweight=".748pt" strokecolor="#939598">
                <v:path arrowok="t"/>
              </v:shape>
            </v:group>
            <v:group style="position:absolute;left:88;top:875;width:2;height:80" coordorigin="88,875" coordsize="2,80">
              <v:shape style="position:absolute;left:88;top:875;width:2;height:80" coordorigin="88,875" coordsize="0,80" path="m88,955l88,875e" filled="false" stroked="true" strokeweight=".748pt" strokecolor="#939598">
                <v:path arrowok="t"/>
              </v:shape>
            </v:group>
            <v:group style="position:absolute;left:47;top:875;width:2;height:80" coordorigin="47,875" coordsize="2,80">
              <v:shape style="position:absolute;left:47;top:875;width:2;height:80" coordorigin="47,875" coordsize="0,80" path="m48,955l47,875e" filled="false" stroked="true" strokeweight=".748pt" strokecolor="#939598">
                <v:path arrowok="t"/>
              </v:shape>
            </v:group>
            <v:group style="position:absolute;left:7;top:875;width:2;height:80" coordorigin="7,875" coordsize="2,80">
              <v:shape style="position:absolute;left:7;top:875;width:2;height:80" coordorigin="7,875" coordsize="0,80" path="m7,955l7,875e" filled="false" stroked="true" strokeweight=".748pt" strokecolor="#939598">
                <v:path arrowok="t"/>
              </v:shape>
            </v:group>
            <w10:wrap type="none"/>
          </v:group>
        </w:pict>
      </w:r>
    </w:p>
    <w:p>
      <w:pPr>
        <w:spacing w:line="240" w:lineRule="auto" w:before="7"/>
        <w:rPr>
          <w:rFonts w:ascii="Calibri" w:hAnsi="Calibri" w:cs="Calibri" w:eastAsia="Calibri"/>
          <w:sz w:val="18"/>
          <w:szCs w:val="18"/>
        </w:rPr>
      </w:pPr>
    </w:p>
    <w:p>
      <w:pPr>
        <w:pStyle w:val="Heading5"/>
        <w:spacing w:line="240" w:lineRule="auto"/>
        <w:ind w:left="323" w:right="988"/>
        <w:jc w:val="left"/>
        <w:rPr>
          <w:u w:val="none"/>
        </w:rPr>
      </w:pPr>
      <w:r>
        <w:rPr/>
        <w:pict>
          <v:group style="position:absolute;margin-left:-.999947pt;margin-top:4.744472pt;width:597.3pt;height:17.2pt;mso-position-horizontal-relative:page;mso-position-vertical-relative:paragraph;z-index:-887416" coordorigin="-20,95" coordsize="11946,344">
            <v:group style="position:absolute;left:11906;top:250;width:2;height:71" coordorigin="11906,250" coordsize="2,71">
              <v:shape style="position:absolute;left:11906;top:250;width:2;height:71" coordorigin="11906,250" coordsize="0,71" path="m11906,320l11906,250e" filled="false" stroked="true" strokeweight=".748pt" strokecolor="#939598">
                <v:path arrowok="t"/>
              </v:shape>
            </v:group>
            <v:group style="position:absolute;left:11865;top:250;width:2;height:80" coordorigin="11865,250" coordsize="2,80">
              <v:shape style="position:absolute;left:11865;top:250;width:2;height:80" coordorigin="11865,250" coordsize="0,80" path="m11865,330l11865,250e" filled="false" stroked="true" strokeweight=".748pt" strokecolor="#939598">
                <v:path arrowok="t"/>
              </v:shape>
            </v:group>
            <v:group style="position:absolute;left:11825;top:250;width:2;height:80" coordorigin="11825,250" coordsize="2,80">
              <v:shape style="position:absolute;left:11825;top:250;width:2;height:80" coordorigin="11825,250" coordsize="0,80" path="m11825,330l11825,250e" filled="false" stroked="true" strokeweight=".748pt" strokecolor="#939598">
                <v:path arrowok="t"/>
              </v:shape>
            </v:group>
            <v:group style="position:absolute;left:11785;top:250;width:2;height:80" coordorigin="11785,250" coordsize="2,80">
              <v:shape style="position:absolute;left:11785;top:250;width:2;height:80" coordorigin="11785,250" coordsize="0,80" path="m11785,330l11785,250e" filled="false" stroked="true" strokeweight=".748pt" strokecolor="#939598">
                <v:path arrowok="t"/>
              </v:shape>
            </v:group>
            <v:group style="position:absolute;left:11745;top:250;width:2;height:80" coordorigin="11745,250" coordsize="2,80">
              <v:shape style="position:absolute;left:11745;top:250;width:2;height:80" coordorigin="11745,250" coordsize="0,80" path="m11745,330l11745,250e" filled="false" stroked="true" strokeweight=".748pt" strokecolor="#939598">
                <v:path arrowok="t"/>
              </v:shape>
            </v:group>
            <v:group style="position:absolute;left:11705;top:250;width:2;height:80" coordorigin="11705,250" coordsize="2,80">
              <v:shape style="position:absolute;left:11705;top:250;width:2;height:80" coordorigin="11705,250" coordsize="0,80" path="m11705,330l11705,250e" filled="false" stroked="true" strokeweight=".748pt" strokecolor="#939598">
                <v:path arrowok="t"/>
              </v:shape>
            </v:group>
            <v:group style="position:absolute;left:11665;top:250;width:2;height:80" coordorigin="11665,250" coordsize="2,80">
              <v:shape style="position:absolute;left:11665;top:250;width:2;height:80" coordorigin="11665,250" coordsize="0,80" path="m11665,330l11665,250e" filled="false" stroked="true" strokeweight=".748pt" strokecolor="#939598">
                <v:path arrowok="t"/>
              </v:shape>
            </v:group>
            <v:group style="position:absolute;left:11625;top:250;width:2;height:80" coordorigin="11625,250" coordsize="2,80">
              <v:shape style="position:absolute;left:11625;top:250;width:2;height:80" coordorigin="11625,250" coordsize="0,80" path="m11625,330l11625,250e" filled="false" stroked="true" strokeweight=".748pt" strokecolor="#939598">
                <v:path arrowok="t"/>
              </v:shape>
            </v:group>
            <v:group style="position:absolute;left:11585;top:250;width:2;height:80" coordorigin="11585,250" coordsize="2,80">
              <v:shape style="position:absolute;left:11585;top:250;width:2;height:80" coordorigin="11585,250" coordsize="1,80" path="m11585,330l11585,250e" filled="false" stroked="true" strokeweight=".748pt" strokecolor="#939598">
                <v:path arrowok="t"/>
              </v:shape>
            </v:group>
            <v:group style="position:absolute;left:11545;top:250;width:2;height:80" coordorigin="11545,250" coordsize="2,80">
              <v:shape style="position:absolute;left:11545;top:250;width:2;height:80" coordorigin="11545,250" coordsize="0,80" path="m11545,330l11545,250e" filled="false" stroked="true" strokeweight=".748pt" strokecolor="#939598">
                <v:path arrowok="t"/>
              </v:shape>
            </v:group>
            <v:group style="position:absolute;left:11505;top:250;width:2;height:80" coordorigin="11505,250" coordsize="2,80">
              <v:shape style="position:absolute;left:11505;top:250;width:2;height:80" coordorigin="11505,250" coordsize="0,80" path="m11505,330l11505,250e" filled="false" stroked="true" strokeweight=".748pt" strokecolor="#939598">
                <v:path arrowok="t"/>
              </v:shape>
            </v:group>
            <v:group style="position:absolute;left:11465;top:250;width:2;height:80" coordorigin="11465,250" coordsize="2,80">
              <v:shape style="position:absolute;left:11465;top:250;width:2;height:80" coordorigin="11465,250" coordsize="1,80" path="m11465,330l11465,250e" filled="false" stroked="true" strokeweight=".748pt" strokecolor="#939598">
                <v:path arrowok="t"/>
              </v:shape>
            </v:group>
            <v:group style="position:absolute;left:11425;top:250;width:2;height:80" coordorigin="11425,250" coordsize="2,80">
              <v:shape style="position:absolute;left:11425;top:250;width:2;height:80" coordorigin="11425,250" coordsize="1,80" path="m11425,330l11425,250e" filled="false" stroked="true" strokeweight=".748pt" strokecolor="#939598">
                <v:path arrowok="t"/>
              </v:shape>
            </v:group>
            <v:group style="position:absolute;left:11385;top:250;width:2;height:80" coordorigin="11385,250" coordsize="2,80">
              <v:shape style="position:absolute;left:11385;top:250;width:2;height:80" coordorigin="11385,250" coordsize="1,80" path="m11385,330l11385,250e" filled="false" stroked="true" strokeweight=".748pt" strokecolor="#939598">
                <v:path arrowok="t"/>
              </v:shape>
            </v:group>
            <v:group style="position:absolute;left:11345;top:250;width:2;height:80" coordorigin="11345,250" coordsize="2,80">
              <v:shape style="position:absolute;left:11345;top:250;width:2;height:80" coordorigin="11345,250" coordsize="1,80" path="m11345,330l11345,250e" filled="false" stroked="true" strokeweight=".748pt" strokecolor="#939598">
                <v:path arrowok="t"/>
              </v:shape>
            </v:group>
            <v:group style="position:absolute;left:11305;top:250;width:2;height:80" coordorigin="11305,250" coordsize="2,80">
              <v:shape style="position:absolute;left:11305;top:250;width:2;height:80" coordorigin="11305,250" coordsize="1,80" path="m11305,330l11305,250e" filled="false" stroked="true" strokeweight=".748pt" strokecolor="#939598">
                <v:path arrowok="t"/>
              </v:shape>
            </v:group>
            <v:group style="position:absolute;left:11265;top:250;width:2;height:80" coordorigin="11265,250" coordsize="2,80">
              <v:shape style="position:absolute;left:11265;top:250;width:2;height:80" coordorigin="11265,250" coordsize="0,80" path="m11265,330l11265,250e" filled="false" stroked="true" strokeweight=".748pt" strokecolor="#939598">
                <v:path arrowok="t"/>
              </v:shape>
            </v:group>
            <v:group style="position:absolute;left:11224;top:250;width:2;height:80" coordorigin="11224,250" coordsize="2,80">
              <v:shape style="position:absolute;left:11224;top:250;width:2;height:80" coordorigin="11224,250" coordsize="0,80" path="m11224,330l11224,250e" filled="false" stroked="true" strokeweight=".748pt" strokecolor="#939598">
                <v:path arrowok="t"/>
              </v:shape>
            </v:group>
            <v:group style="position:absolute;left:11184;top:250;width:2;height:80" coordorigin="11184,250" coordsize="2,80">
              <v:shape style="position:absolute;left:11184;top:250;width:2;height:80" coordorigin="11184,250" coordsize="0,80" path="m11184,330l11184,250e" filled="false" stroked="true" strokeweight=".748pt" strokecolor="#939598">
                <v:path arrowok="t"/>
              </v:shape>
            </v:group>
            <v:group style="position:absolute;left:11144;top:250;width:2;height:80" coordorigin="11144,250" coordsize="2,80">
              <v:shape style="position:absolute;left:11144;top:250;width:2;height:80" coordorigin="11144,250" coordsize="1,80" path="m11144,330l11144,250e" filled="false" stroked="true" strokeweight=".748pt" strokecolor="#939598">
                <v:path arrowok="t"/>
              </v:shape>
            </v:group>
            <v:group style="position:absolute;left:11104;top:250;width:2;height:80" coordorigin="11104,250" coordsize="2,80">
              <v:shape style="position:absolute;left:11104;top:250;width:2;height:80" coordorigin="11104,250" coordsize="0,80" path="m11104,330l11104,250e" filled="false" stroked="true" strokeweight=".748pt" strokecolor="#939598">
                <v:path arrowok="t"/>
              </v:shape>
            </v:group>
            <v:group style="position:absolute;left:11064;top:250;width:2;height:80" coordorigin="11064,250" coordsize="2,80">
              <v:shape style="position:absolute;left:11064;top:250;width:2;height:80" coordorigin="11064,250" coordsize="0,80" path="m11064,330l11064,250e" filled="false" stroked="true" strokeweight=".748pt" strokecolor="#939598">
                <v:path arrowok="t"/>
              </v:shape>
            </v:group>
            <v:group style="position:absolute;left:11024;top:250;width:2;height:80" coordorigin="11024,250" coordsize="2,80">
              <v:shape style="position:absolute;left:11024;top:250;width:2;height:80" coordorigin="11024,250" coordsize="1,80" path="m11024,330l11024,250e" filled="false" stroked="true" strokeweight=".748pt" strokecolor="#939598">
                <v:path arrowok="t"/>
              </v:shape>
            </v:group>
            <v:group style="position:absolute;left:10984;top:250;width:2;height:80" coordorigin="10984,250" coordsize="2,80">
              <v:shape style="position:absolute;left:10984;top:250;width:2;height:80" coordorigin="10984,250" coordsize="0,80" path="m10984,330l10984,250e" filled="false" stroked="true" strokeweight=".748pt" strokecolor="#939598">
                <v:path arrowok="t"/>
              </v:shape>
            </v:group>
            <v:group style="position:absolute;left:10944;top:250;width:2;height:80" coordorigin="10944,250" coordsize="2,80">
              <v:shape style="position:absolute;left:10944;top:250;width:2;height:80" coordorigin="10944,250" coordsize="0,80" path="m10944,330l10944,250e" filled="false" stroked="true" strokeweight=".748pt" strokecolor="#939598">
                <v:path arrowok="t"/>
              </v:shape>
            </v:group>
            <v:group style="position:absolute;left:10904;top:250;width:2;height:80" coordorigin="10904,250" coordsize="2,80">
              <v:shape style="position:absolute;left:10904;top:250;width:2;height:80" coordorigin="10904,250" coordsize="0,80" path="m10904,330l10904,250e" filled="false" stroked="true" strokeweight=".748pt" strokecolor="#939598">
                <v:path arrowok="t"/>
              </v:shape>
            </v:group>
            <v:group style="position:absolute;left:10864;top:250;width:2;height:80" coordorigin="10864,250" coordsize="2,80">
              <v:shape style="position:absolute;left:10864;top:250;width:2;height:80" coordorigin="10864,250" coordsize="0,80" path="m10864,330l10864,250e" filled="false" stroked="true" strokeweight=".748pt" strokecolor="#939598">
                <v:path arrowok="t"/>
              </v:shape>
            </v:group>
            <v:group style="position:absolute;left:10824;top:250;width:2;height:80" coordorigin="10824,250" coordsize="2,80">
              <v:shape style="position:absolute;left:10824;top:250;width:2;height:80" coordorigin="10824,250" coordsize="1,80" path="m10824,330l10824,250e" filled="false" stroked="true" strokeweight=".748pt" strokecolor="#939598">
                <v:path arrowok="t"/>
              </v:shape>
            </v:group>
            <v:group style="position:absolute;left:10784;top:250;width:2;height:80" coordorigin="10784,250" coordsize="2,80">
              <v:shape style="position:absolute;left:10784;top:250;width:2;height:80" coordorigin="10784,250" coordsize="0,80" path="m10784,330l10784,250e" filled="false" stroked="true" strokeweight=".748pt" strokecolor="#939598">
                <v:path arrowok="t"/>
              </v:shape>
            </v:group>
            <v:group style="position:absolute;left:10744;top:250;width:2;height:80" coordorigin="10744,250" coordsize="2,80">
              <v:shape style="position:absolute;left:10744;top:250;width:2;height:80" coordorigin="10744,250" coordsize="0,80" path="m10744,330l10744,250e" filled="false" stroked="true" strokeweight=".748pt" strokecolor="#939598">
                <v:path arrowok="t"/>
              </v:shape>
            </v:group>
            <v:group style="position:absolute;left:10704;top:250;width:2;height:80" coordorigin="10704,250" coordsize="2,80">
              <v:shape style="position:absolute;left:10704;top:250;width:2;height:80" coordorigin="10704,250" coordsize="1,80" path="m10704,330l10704,250e" filled="false" stroked="true" strokeweight=".748pt" strokecolor="#939598">
                <v:path arrowok="t"/>
              </v:shape>
            </v:group>
            <v:group style="position:absolute;left:10664;top:250;width:2;height:80" coordorigin="10664,250" coordsize="2,80">
              <v:shape style="position:absolute;left:10664;top:250;width:2;height:80" coordorigin="10664,250" coordsize="0,80" path="m10664,330l10664,250e" filled="false" stroked="true" strokeweight=".748pt" strokecolor="#939598">
                <v:path arrowok="t"/>
              </v:shape>
            </v:group>
            <v:group style="position:absolute;left:10624;top:250;width:2;height:80" coordorigin="10624,250" coordsize="2,80">
              <v:shape style="position:absolute;left:10624;top:250;width:2;height:80" coordorigin="10624,250" coordsize="0,80" path="m10624,330l10624,250e" filled="false" stroked="true" strokeweight=".748pt" strokecolor="#939598">
                <v:path arrowok="t"/>
              </v:shape>
            </v:group>
            <v:group style="position:absolute;left:10584;top:250;width:2;height:80" coordorigin="10584,250" coordsize="2,80">
              <v:shape style="position:absolute;left:10584;top:250;width:2;height:80" coordorigin="10584,250" coordsize="0,80" path="m10584,330l10584,250e" filled="false" stroked="true" strokeweight=".748pt" strokecolor="#939598">
                <v:path arrowok="t"/>
              </v:shape>
            </v:group>
            <v:group style="position:absolute;left:10543;top:250;width:2;height:80" coordorigin="10543,250" coordsize="2,80">
              <v:shape style="position:absolute;left:10543;top:250;width:2;height:80" coordorigin="10543,250" coordsize="0,80" path="m10543,330l10543,250e" filled="false" stroked="true" strokeweight=".748pt" strokecolor="#939598">
                <v:path arrowok="t"/>
              </v:shape>
            </v:group>
            <v:group style="position:absolute;left:10503;top:250;width:2;height:80" coordorigin="10503,250" coordsize="2,80">
              <v:shape style="position:absolute;left:10503;top:250;width:2;height:80" coordorigin="10503,250" coordsize="1,80" path="m10503,330l10503,250e" filled="false" stroked="true" strokeweight=".748pt" strokecolor="#939598">
                <v:path arrowok="t"/>
              </v:shape>
            </v:group>
            <v:group style="position:absolute;left:10463;top:251;width:2;height:80" coordorigin="10463,251" coordsize="2,80">
              <v:shape style="position:absolute;left:10463;top:251;width:2;height:80" coordorigin="10463,251" coordsize="0,80" path="m10463,331l10463,251e" filled="false" stroked="true" strokeweight=".748pt" strokecolor="#939598">
                <v:path arrowok="t"/>
              </v:shape>
            </v:group>
            <v:group style="position:absolute;left:10423;top:251;width:2;height:80" coordorigin="10423,251" coordsize="2,80">
              <v:shape style="position:absolute;left:10423;top:251;width:2;height:80" coordorigin="10423,251" coordsize="0,80" path="m10423,331l10423,251e" filled="false" stroked="true" strokeweight=".748pt" strokecolor="#939598">
                <v:path arrowok="t"/>
              </v:shape>
            </v:group>
            <v:group style="position:absolute;left:10383;top:251;width:2;height:80" coordorigin="10383,251" coordsize="2,80">
              <v:shape style="position:absolute;left:10383;top:251;width:2;height:80" coordorigin="10383,251" coordsize="1,80" path="m10383,331l10383,251e" filled="false" stroked="true" strokeweight=".748pt" strokecolor="#939598">
                <v:path arrowok="t"/>
              </v:shape>
            </v:group>
            <v:group style="position:absolute;left:10343;top:251;width:2;height:80" coordorigin="10343,251" coordsize="2,80">
              <v:shape style="position:absolute;left:10343;top:251;width:2;height:80" coordorigin="10343,251" coordsize="0,80" path="m10343,331l10343,251e" filled="false" stroked="true" strokeweight=".748pt" strokecolor="#939598">
                <v:path arrowok="t"/>
              </v:shape>
            </v:group>
            <v:group style="position:absolute;left:10303;top:251;width:2;height:80" coordorigin="10303,251" coordsize="2,80">
              <v:shape style="position:absolute;left:10303;top:251;width:2;height:80" coordorigin="10303,251" coordsize="0,80" path="m10303,331l10303,251e" filled="false" stroked="true" strokeweight=".748pt" strokecolor="#939598">
                <v:path arrowok="t"/>
              </v:shape>
            </v:group>
            <v:group style="position:absolute;left:10263;top:251;width:2;height:80" coordorigin="10263,251" coordsize="2,80">
              <v:shape style="position:absolute;left:10263;top:251;width:2;height:80" coordorigin="10263,251" coordsize="1,80" path="m10263,331l10263,251e" filled="false" stroked="true" strokeweight=".748pt" strokecolor="#939598">
                <v:path arrowok="t"/>
              </v:shape>
            </v:group>
            <v:group style="position:absolute;left:10223;top:251;width:2;height:80" coordorigin="10223,251" coordsize="2,80">
              <v:shape style="position:absolute;left:10223;top:251;width:2;height:80" coordorigin="10223,251" coordsize="1,80" path="m10223,331l10223,251e" filled="false" stroked="true" strokeweight=".748pt" strokecolor="#939598">
                <v:path arrowok="t"/>
              </v:shape>
            </v:group>
            <v:group style="position:absolute;left:10183;top:251;width:2;height:80" coordorigin="10183,251" coordsize="2,80">
              <v:shape style="position:absolute;left:10183;top:251;width:2;height:80" coordorigin="10183,251" coordsize="1,80" path="m10183,331l10183,251e" filled="false" stroked="true" strokeweight=".748pt" strokecolor="#939598">
                <v:path arrowok="t"/>
              </v:shape>
            </v:group>
            <v:group style="position:absolute;left:10143;top:251;width:2;height:80" coordorigin="10143,251" coordsize="2,80">
              <v:shape style="position:absolute;left:10143;top:251;width:2;height:80" coordorigin="10143,251" coordsize="1,80" path="m10143,331l10143,251e" filled="false" stroked="true" strokeweight=".748pt" strokecolor="#939598">
                <v:path arrowok="t"/>
              </v:shape>
            </v:group>
            <v:group style="position:absolute;left:10103;top:251;width:2;height:80" coordorigin="10103,251" coordsize="2,80">
              <v:shape style="position:absolute;left:10103;top:251;width:2;height:80" coordorigin="10103,251" coordsize="1,80" path="m10103,331l10103,251e" filled="false" stroked="true" strokeweight=".748pt" strokecolor="#939598">
                <v:path arrowok="t"/>
              </v:shape>
            </v:group>
            <v:group style="position:absolute;left:10063;top:251;width:2;height:80" coordorigin="10063,251" coordsize="2,80">
              <v:shape style="position:absolute;left:10063;top:251;width:2;height:80" coordorigin="10063,251" coordsize="0,80" path="m10063,331l10063,251e" filled="false" stroked="true" strokeweight=".748pt" strokecolor="#939598">
                <v:path arrowok="t"/>
              </v:shape>
            </v:group>
            <v:group style="position:absolute;left:10023;top:251;width:2;height:80" coordorigin="10023,251" coordsize="2,80">
              <v:shape style="position:absolute;left:10023;top:251;width:2;height:80" coordorigin="10023,251" coordsize="0,80" path="m10023,331l10023,251e" filled="false" stroked="true" strokeweight=".748pt" strokecolor="#939598">
                <v:path arrowok="t"/>
              </v:shape>
            </v:group>
            <v:group style="position:absolute;left:9983;top:251;width:2;height:80" coordorigin="9983,251" coordsize="2,80">
              <v:shape style="position:absolute;left:9983;top:251;width:2;height:80" coordorigin="9983,251" coordsize="0,80" path="m9983,331l9983,251e" filled="false" stroked="true" strokeweight=".748pt" strokecolor="#939598">
                <v:path arrowok="t"/>
              </v:shape>
            </v:group>
            <v:group style="position:absolute;left:9943;top:251;width:2;height:80" coordorigin="9943,251" coordsize="2,80">
              <v:shape style="position:absolute;left:9943;top:251;width:2;height:80" coordorigin="9943,251" coordsize="1,80" path="m9943,331l9943,251e" filled="false" stroked="true" strokeweight=".748pt" strokecolor="#939598">
                <v:path arrowok="t"/>
              </v:shape>
            </v:group>
            <v:group style="position:absolute;left:9902;top:251;width:2;height:80" coordorigin="9902,251" coordsize="2,80">
              <v:shape style="position:absolute;left:9902;top:251;width:2;height:80" coordorigin="9902,251" coordsize="0,80" path="m9902,331l9902,251e" filled="false" stroked="true" strokeweight=".748pt" strokecolor="#939598">
                <v:path arrowok="t"/>
              </v:shape>
            </v:group>
            <v:group style="position:absolute;left:9862;top:251;width:2;height:80" coordorigin="9862,251" coordsize="2,80">
              <v:shape style="position:absolute;left:9862;top:251;width:2;height:80" coordorigin="9862,251" coordsize="0,80" path="m9862,331l9862,251e" filled="false" stroked="true" strokeweight=".748pt" strokecolor="#939598">
                <v:path arrowok="t"/>
              </v:shape>
            </v:group>
            <v:group style="position:absolute;left:9822;top:251;width:2;height:80" coordorigin="9822,251" coordsize="2,80">
              <v:shape style="position:absolute;left:9822;top:251;width:2;height:80" coordorigin="9822,251" coordsize="0,80" path="m9822,331l9822,251e" filled="false" stroked="true" strokeweight=".748pt" strokecolor="#939598">
                <v:path arrowok="t"/>
              </v:shape>
            </v:group>
            <v:group style="position:absolute;left:9782;top:251;width:2;height:80" coordorigin="9782,251" coordsize="2,80">
              <v:shape style="position:absolute;left:9782;top:251;width:2;height:80" coordorigin="9782,251" coordsize="0,80" path="m9782,331l9782,251e" filled="false" stroked="true" strokeweight=".748pt" strokecolor="#939598">
                <v:path arrowok="t"/>
              </v:shape>
            </v:group>
            <v:group style="position:absolute;left:9742;top:251;width:2;height:80" coordorigin="9742,251" coordsize="2,80">
              <v:shape style="position:absolute;left:9742;top:251;width:2;height:80" coordorigin="9742,251" coordsize="0,80" path="m9742,331l9742,251e" filled="false" stroked="true" strokeweight=".748pt" strokecolor="#939598">
                <v:path arrowok="t"/>
              </v:shape>
            </v:group>
            <v:group style="position:absolute;left:9702;top:251;width:2;height:80" coordorigin="9702,251" coordsize="2,80">
              <v:shape style="position:absolute;left:9702;top:251;width:2;height:80" coordorigin="9702,251" coordsize="0,80" path="m9702,331l9702,251e" filled="false" stroked="true" strokeweight=".748pt" strokecolor="#939598">
                <v:path arrowok="t"/>
              </v:shape>
            </v:group>
            <v:group style="position:absolute;left:9662;top:251;width:2;height:80" coordorigin="9662,251" coordsize="2,80">
              <v:shape style="position:absolute;left:9662;top:251;width:2;height:80" coordorigin="9662,251" coordsize="0,80" path="m9662,331l9662,251e" filled="false" stroked="true" strokeweight=".748pt" strokecolor="#939598">
                <v:path arrowok="t"/>
              </v:shape>
            </v:group>
            <v:group style="position:absolute;left:9622;top:251;width:2;height:80" coordorigin="9622,251" coordsize="2,80">
              <v:shape style="position:absolute;left:9622;top:251;width:2;height:80" coordorigin="9622,251" coordsize="1,80" path="m9622,331l9622,251e" filled="false" stroked="true" strokeweight=".748pt" strokecolor="#939598">
                <v:path arrowok="t"/>
              </v:shape>
            </v:group>
            <v:group style="position:absolute;left:9582;top:251;width:2;height:80" coordorigin="9582,251" coordsize="2,80">
              <v:shape style="position:absolute;left:9582;top:251;width:2;height:80" coordorigin="9582,251" coordsize="0,80" path="m9582,331l9582,251e" filled="false" stroked="true" strokeweight=".748pt" strokecolor="#939598">
                <v:path arrowok="t"/>
              </v:shape>
            </v:group>
            <v:group style="position:absolute;left:9542;top:251;width:2;height:80" coordorigin="9542,251" coordsize="2,80">
              <v:shape style="position:absolute;left:9542;top:251;width:2;height:80" coordorigin="9542,251" coordsize="0,80" path="m9542,331l9542,251e" filled="false" stroked="true" strokeweight=".748pt" strokecolor="#939598">
                <v:path arrowok="t"/>
              </v:shape>
            </v:group>
            <v:group style="position:absolute;left:9502;top:251;width:2;height:80" coordorigin="9502,251" coordsize="2,80">
              <v:shape style="position:absolute;left:9502;top:251;width:2;height:80" coordorigin="9502,251" coordsize="0,80" path="m9502,331l9502,251e" filled="false" stroked="true" strokeweight=".748pt" strokecolor="#939598">
                <v:path arrowok="t"/>
              </v:shape>
            </v:group>
            <v:group style="position:absolute;left:9462;top:251;width:2;height:80" coordorigin="9462,251" coordsize="2,80">
              <v:shape style="position:absolute;left:9462;top:251;width:2;height:80" coordorigin="9462,251" coordsize="0,80" path="m9462,331l9462,251e" filled="false" stroked="true" strokeweight=".748pt" strokecolor="#939598">
                <v:path arrowok="t"/>
              </v:shape>
            </v:group>
            <v:group style="position:absolute;left:9422;top:251;width:2;height:80" coordorigin="9422,251" coordsize="2,80">
              <v:shape style="position:absolute;left:9422;top:251;width:2;height:80" coordorigin="9422,251" coordsize="0,80" path="m9422,331l9422,251e" filled="false" stroked="true" strokeweight=".748pt" strokecolor="#939598">
                <v:path arrowok="t"/>
              </v:shape>
            </v:group>
            <v:group style="position:absolute;left:9382;top:251;width:2;height:80" coordorigin="9382,251" coordsize="2,80">
              <v:shape style="position:absolute;left:9382;top:251;width:2;height:80" coordorigin="9382,251" coordsize="0,80" path="m9382,331l9382,251e" filled="false" stroked="true" strokeweight=".748pt" strokecolor="#939598">
                <v:path arrowok="t"/>
              </v:shape>
            </v:group>
            <v:group style="position:absolute;left:9342;top:251;width:2;height:80" coordorigin="9342,251" coordsize="2,80">
              <v:shape style="position:absolute;left:9342;top:251;width:2;height:80" coordorigin="9342,251" coordsize="0,80" path="m9342,331l9342,251e" filled="false" stroked="true" strokeweight=".748pt" strokecolor="#939598">
                <v:path arrowok="t"/>
              </v:shape>
            </v:group>
            <v:group style="position:absolute;left:9302;top:251;width:2;height:80" coordorigin="9302,251" coordsize="2,80">
              <v:shape style="position:absolute;left:9302;top:251;width:2;height:80" coordorigin="9302,251" coordsize="1,80" path="m9302,331l9302,251e" filled="false" stroked="true" strokeweight=".748pt" strokecolor="#939598">
                <v:path arrowok="t"/>
              </v:shape>
            </v:group>
            <v:group style="position:absolute;left:9262;top:251;width:2;height:80" coordorigin="9262,251" coordsize="2,80">
              <v:shape style="position:absolute;left:9262;top:251;width:2;height:80" coordorigin="9262,251" coordsize="0,80" path="m9262,331l9262,251e" filled="false" stroked="true" strokeweight=".748pt" strokecolor="#939598">
                <v:path arrowok="t"/>
              </v:shape>
            </v:group>
            <v:group style="position:absolute;left:9221;top:251;width:2;height:80" coordorigin="9221,251" coordsize="2,80">
              <v:shape style="position:absolute;left:9221;top:251;width:2;height:80" coordorigin="9221,251" coordsize="0,80" path="m9221,331l9221,251e" filled="false" stroked="true" strokeweight=".748pt" strokecolor="#939598">
                <v:path arrowok="t"/>
              </v:shape>
            </v:group>
            <v:group style="position:absolute;left:9181;top:251;width:2;height:80" coordorigin="9181,251" coordsize="2,80">
              <v:shape style="position:absolute;left:9181;top:251;width:2;height:80" coordorigin="9181,251" coordsize="0,80" path="m9181,331l9181,251e" filled="false" stroked="true" strokeweight=".748pt" strokecolor="#939598">
                <v:path arrowok="t"/>
              </v:shape>
            </v:group>
            <v:group style="position:absolute;left:9141;top:251;width:2;height:80" coordorigin="9141,251" coordsize="2,80">
              <v:shape style="position:absolute;left:9141;top:251;width:2;height:80" coordorigin="9141,251" coordsize="0,80" path="m9141,331l9141,251e" filled="false" stroked="true" strokeweight=".748pt" strokecolor="#939598">
                <v:path arrowok="t"/>
              </v:shape>
            </v:group>
            <v:group style="position:absolute;left:9101;top:251;width:2;height:80" coordorigin="9101,251" coordsize="2,80">
              <v:shape style="position:absolute;left:9101;top:251;width:2;height:80" coordorigin="9101,251" coordsize="1,80" path="m9101,331l9101,251e" filled="false" stroked="true" strokeweight=".748pt" strokecolor="#939598">
                <v:path arrowok="t"/>
              </v:shape>
            </v:group>
            <v:group style="position:absolute;left:9061;top:251;width:2;height:80" coordorigin="9061,251" coordsize="2,80">
              <v:shape style="position:absolute;left:9061;top:251;width:2;height:80" coordorigin="9061,251" coordsize="1,80" path="m9061,331l9061,251e" filled="false" stroked="true" strokeweight=".748pt" strokecolor="#939598">
                <v:path arrowok="t"/>
              </v:shape>
            </v:group>
            <v:group style="position:absolute;left:9021;top:251;width:2;height:80" coordorigin="9021,251" coordsize="2,80">
              <v:shape style="position:absolute;left:9021;top:251;width:2;height:80" coordorigin="9021,251" coordsize="1,80" path="m9021,331l9021,251e" filled="false" stroked="true" strokeweight=".748pt" strokecolor="#939598">
                <v:path arrowok="t"/>
              </v:shape>
            </v:group>
            <v:group style="position:absolute;left:8981;top:251;width:2;height:80" coordorigin="8981,251" coordsize="2,80">
              <v:shape style="position:absolute;left:8981;top:251;width:2;height:80" coordorigin="8981,251" coordsize="1,80" path="m8981,331l8981,251e" filled="false" stroked="true" strokeweight=".748pt" strokecolor="#939598">
                <v:path arrowok="t"/>
              </v:shape>
            </v:group>
            <v:group style="position:absolute;left:8941;top:251;width:2;height:80" coordorigin="8941,251" coordsize="2,80">
              <v:shape style="position:absolute;left:8941;top:251;width:2;height:80" coordorigin="8941,251" coordsize="1,80" path="m8941,331l8941,251e" filled="false" stroked="true" strokeweight=".748pt" strokecolor="#939598">
                <v:path arrowok="t"/>
              </v:shape>
            </v:group>
            <v:group style="position:absolute;left:8901;top:251;width:2;height:80" coordorigin="8901,251" coordsize="2,80">
              <v:shape style="position:absolute;left:8901;top:251;width:2;height:80" coordorigin="8901,251" coordsize="0,80" path="m8901,331l8901,251e" filled="false" stroked="true" strokeweight=".748pt" strokecolor="#939598">
                <v:path arrowok="t"/>
              </v:shape>
            </v:group>
            <v:group style="position:absolute;left:8861;top:251;width:2;height:80" coordorigin="8861,251" coordsize="2,80">
              <v:shape style="position:absolute;left:8861;top:251;width:2;height:80" coordorigin="8861,251" coordsize="1,80" path="m8861,331l8861,251e" filled="false" stroked="true" strokeweight=".748pt" strokecolor="#939598">
                <v:path arrowok="t"/>
              </v:shape>
            </v:group>
            <v:group style="position:absolute;left:8821;top:251;width:2;height:80" coordorigin="8821,251" coordsize="2,80">
              <v:shape style="position:absolute;left:8821;top:251;width:2;height:80" coordorigin="8821,251" coordsize="0,80" path="m8821,331l8821,251e" filled="false" stroked="true" strokeweight=".748pt" strokecolor="#939598">
                <v:path arrowok="t"/>
              </v:shape>
            </v:group>
            <v:group style="position:absolute;left:8781;top:251;width:2;height:80" coordorigin="8781,251" coordsize="2,80">
              <v:shape style="position:absolute;left:8781;top:251;width:2;height:80" coordorigin="8781,251" coordsize="0,80" path="m8781,331l8781,251e" filled="false" stroked="true" strokeweight=".748pt" strokecolor="#939598">
                <v:path arrowok="t"/>
              </v:shape>
            </v:group>
            <v:group style="position:absolute;left:8741;top:251;width:2;height:80" coordorigin="8741,251" coordsize="2,80">
              <v:shape style="position:absolute;left:8741;top:251;width:2;height:80" coordorigin="8741,251" coordsize="1,80" path="m8741,331l8741,251e" filled="false" stroked="true" strokeweight=".748pt" strokecolor="#939598">
                <v:path arrowok="t"/>
              </v:shape>
            </v:group>
            <v:group style="position:absolute;left:8701;top:251;width:2;height:80" coordorigin="8701,251" coordsize="2,80">
              <v:shape style="position:absolute;left:8701;top:251;width:2;height:80" coordorigin="8701,251" coordsize="0,80" path="m8701,331l8701,251e" filled="false" stroked="true" strokeweight=".748pt" strokecolor="#939598">
                <v:path arrowok="t"/>
              </v:shape>
            </v:group>
            <v:group style="position:absolute;left:8661;top:251;width:2;height:80" coordorigin="8661,251" coordsize="2,80">
              <v:shape style="position:absolute;left:8661;top:251;width:2;height:80" coordorigin="8661,251" coordsize="0,80" path="m8661,331l8661,251e" filled="false" stroked="true" strokeweight=".748pt" strokecolor="#939598">
                <v:path arrowok="t"/>
              </v:shape>
            </v:group>
            <v:group style="position:absolute;left:8621;top:251;width:2;height:80" coordorigin="8621,251" coordsize="2,80">
              <v:shape style="position:absolute;left:8621;top:251;width:2;height:80" coordorigin="8621,251" coordsize="0,80" path="m8621,331l8621,251e" filled="false" stroked="true" strokeweight=".748pt" strokecolor="#939598">
                <v:path arrowok="t"/>
              </v:shape>
            </v:group>
            <v:group style="position:absolute;left:8580;top:251;width:2;height:80" coordorigin="8580,251" coordsize="2,80">
              <v:shape style="position:absolute;left:8580;top:251;width:2;height:80" coordorigin="8580,251" coordsize="0,80" path="m8580,331l8580,251e" filled="false" stroked="true" strokeweight=".748pt" strokecolor="#939598">
                <v:path arrowok="t"/>
              </v:shape>
            </v:group>
            <v:group style="position:absolute;left:8540;top:251;width:2;height:80" coordorigin="8540,251" coordsize="2,80">
              <v:shape style="position:absolute;left:8540;top:251;width:2;height:80" coordorigin="8540,251" coordsize="1,80" path="m8540,331l8540,251e" filled="false" stroked="true" strokeweight=".748pt" strokecolor="#939598">
                <v:path arrowok="t"/>
              </v:shape>
            </v:group>
            <v:group style="position:absolute;left:8500;top:251;width:2;height:80" coordorigin="8500,251" coordsize="2,80">
              <v:shape style="position:absolute;left:8500;top:251;width:2;height:80" coordorigin="8500,251" coordsize="0,80" path="m8500,331l8500,251e" filled="false" stroked="true" strokeweight=".748pt" strokecolor="#939598">
                <v:path arrowok="t"/>
              </v:shape>
            </v:group>
            <v:group style="position:absolute;left:8460;top:251;width:2;height:80" coordorigin="8460,251" coordsize="2,80">
              <v:shape style="position:absolute;left:8460;top:251;width:2;height:80" coordorigin="8460,251" coordsize="0,80" path="m8460,331l8460,251e" filled="false" stroked="true" strokeweight=".748pt" strokecolor="#939598">
                <v:path arrowok="t"/>
              </v:shape>
            </v:group>
            <v:group style="position:absolute;left:8420;top:251;width:2;height:80" coordorigin="8420,251" coordsize="2,80">
              <v:shape style="position:absolute;left:8420;top:251;width:2;height:80" coordorigin="8420,251" coordsize="1,80" path="m8420,331l8420,251e" filled="false" stroked="true" strokeweight=".748pt" strokecolor="#939598">
                <v:path arrowok="t"/>
              </v:shape>
            </v:group>
            <v:group style="position:absolute;left:8380;top:251;width:2;height:80" coordorigin="8380,251" coordsize="2,80">
              <v:shape style="position:absolute;left:8380;top:251;width:2;height:80" coordorigin="8380,251" coordsize="0,80" path="m8380,331l8380,251e" filled="false" stroked="true" strokeweight=".748pt" strokecolor="#939598">
                <v:path arrowok="t"/>
              </v:shape>
            </v:group>
            <v:group style="position:absolute;left:8340;top:251;width:2;height:80" coordorigin="8340,251" coordsize="2,80">
              <v:shape style="position:absolute;left:8340;top:251;width:2;height:80" coordorigin="8340,251" coordsize="0,80" path="m8340,331l8340,251e" filled="false" stroked="true" strokeweight=".748pt" strokecolor="#939598">
                <v:path arrowok="t"/>
              </v:shape>
            </v:group>
            <v:group style="position:absolute;left:8300;top:251;width:2;height:80" coordorigin="8300,251" coordsize="2,80">
              <v:shape style="position:absolute;left:8300;top:251;width:2;height:80" coordorigin="8300,251" coordsize="0,80" path="m8300,331l8300,251e" filled="false" stroked="true" strokeweight=".748pt" strokecolor="#939598">
                <v:path arrowok="t"/>
              </v:shape>
            </v:group>
            <v:group style="position:absolute;left:8260;top:251;width:2;height:80" coordorigin="8260,251" coordsize="2,80">
              <v:shape style="position:absolute;left:8260;top:251;width:2;height:80" coordorigin="8260,251" coordsize="0,80" path="m8260,331l8260,251e" filled="false" stroked="true" strokeweight=".748pt" strokecolor="#939598">
                <v:path arrowok="t"/>
              </v:shape>
            </v:group>
            <v:group style="position:absolute;left:8220;top:251;width:2;height:80" coordorigin="8220,251" coordsize="2,80">
              <v:shape style="position:absolute;left:8220;top:251;width:2;height:80" coordorigin="8220,251" coordsize="1,80" path="m8220,331l8220,251e" filled="false" stroked="true" strokeweight=".748pt" strokecolor="#939598">
                <v:path arrowok="t"/>
              </v:shape>
            </v:group>
            <v:group style="position:absolute;left:8180;top:251;width:2;height:80" coordorigin="8180,251" coordsize="2,80">
              <v:shape style="position:absolute;left:8180;top:251;width:2;height:80" coordorigin="8180,251" coordsize="0,80" path="m8180,331l8180,251e" filled="false" stroked="true" strokeweight=".748pt" strokecolor="#939598">
                <v:path arrowok="t"/>
              </v:shape>
            </v:group>
            <v:group style="position:absolute;left:8140;top:251;width:2;height:80" coordorigin="8140,251" coordsize="2,80">
              <v:shape style="position:absolute;left:8140;top:251;width:2;height:80" coordorigin="8140,251" coordsize="0,80" path="m8140,331l8140,251e" filled="false" stroked="true" strokeweight=".748pt" strokecolor="#939598">
                <v:path arrowok="t"/>
              </v:shape>
            </v:group>
            <v:group style="position:absolute;left:8100;top:251;width:2;height:80" coordorigin="8100,251" coordsize="2,80">
              <v:shape style="position:absolute;left:8100;top:251;width:2;height:80" coordorigin="8100,251" coordsize="1,80" path="m8100,331l8100,251e" filled="false" stroked="true" strokeweight=".748pt" strokecolor="#939598">
                <v:path arrowok="t"/>
              </v:shape>
            </v:group>
            <v:group style="position:absolute;left:8060;top:251;width:2;height:80" coordorigin="8060,251" coordsize="2,80">
              <v:shape style="position:absolute;left:8060;top:251;width:2;height:80" coordorigin="8060,251" coordsize="0,80" path="m8060,331l8060,251e" filled="false" stroked="true" strokeweight=".748pt" strokecolor="#939598">
                <v:path arrowok="t"/>
              </v:shape>
            </v:group>
            <v:group style="position:absolute;left:8020;top:251;width:2;height:80" coordorigin="8020,251" coordsize="2,80">
              <v:shape style="position:absolute;left:8020;top:251;width:2;height:80" coordorigin="8020,251" coordsize="0,80" path="m8020,331l8020,251e" filled="false" stroked="true" strokeweight=".748pt" strokecolor="#939598">
                <v:path arrowok="t"/>
              </v:shape>
            </v:group>
            <v:group style="position:absolute;left:7980;top:251;width:2;height:80" coordorigin="7980,251" coordsize="2,80">
              <v:shape style="position:absolute;left:7980;top:251;width:2;height:80" coordorigin="7980,251" coordsize="0,80" path="m7980,331l7980,251e" filled="false" stroked="true" strokeweight=".748pt" strokecolor="#939598">
                <v:path arrowok="t"/>
              </v:shape>
            </v:group>
            <v:group style="position:absolute;left:7939;top:251;width:2;height:80" coordorigin="7939,251" coordsize="2,80">
              <v:shape style="position:absolute;left:7939;top:251;width:2;height:80" coordorigin="7939,251" coordsize="1,80" path="m7940,331l7939,251e" filled="false" stroked="true" strokeweight=".748pt" strokecolor="#939598">
                <v:path arrowok="t"/>
              </v:shape>
            </v:group>
            <v:group style="position:absolute;left:7899;top:251;width:2;height:80" coordorigin="7899,251" coordsize="2,80">
              <v:shape style="position:absolute;left:7899;top:251;width:2;height:80" coordorigin="7899,251" coordsize="1,80" path="m7899,331l7899,251e" filled="false" stroked="true" strokeweight=".748pt" strokecolor="#939598">
                <v:path arrowok="t"/>
              </v:shape>
            </v:group>
            <v:group style="position:absolute;left:7859;top:251;width:2;height:80" coordorigin="7859,251" coordsize="2,80">
              <v:shape style="position:absolute;left:7859;top:251;width:2;height:80" coordorigin="7859,251" coordsize="1,80" path="m7859,331l7859,251e" filled="false" stroked="true" strokeweight=".748pt" strokecolor="#939598">
                <v:path arrowok="t"/>
              </v:shape>
            </v:group>
            <v:group style="position:absolute;left:7819;top:251;width:2;height:80" coordorigin="7819,251" coordsize="2,80">
              <v:shape style="position:absolute;left:7819;top:251;width:2;height:80" coordorigin="7819,251" coordsize="1,80" path="m7819,331l7819,251e" filled="false" stroked="true" strokeweight=".748pt" strokecolor="#939598">
                <v:path arrowok="t"/>
              </v:shape>
            </v:group>
            <v:group style="position:absolute;left:7779;top:251;width:2;height:80" coordorigin="7779,251" coordsize="2,80">
              <v:shape style="position:absolute;left:7779;top:251;width:2;height:80" coordorigin="7779,251" coordsize="1,80" path="m7779,331l7779,251e" filled="false" stroked="true" strokeweight=".748pt" strokecolor="#939598">
                <v:path arrowok="t"/>
              </v:shape>
            </v:group>
            <v:group style="position:absolute;left:7739;top:251;width:2;height:80" coordorigin="7739,251" coordsize="2,80">
              <v:shape style="position:absolute;left:7739;top:251;width:2;height:80" coordorigin="7739,251" coordsize="1,80" path="m7739,331l7739,251e" filled="false" stroked="true" strokeweight=".748pt" strokecolor="#939598">
                <v:path arrowok="t"/>
              </v:shape>
            </v:group>
            <v:group style="position:absolute;left:7699;top:251;width:2;height:80" coordorigin="7699,251" coordsize="2,80">
              <v:shape style="position:absolute;left:7699;top:251;width:2;height:80" coordorigin="7699,251" coordsize="1,80" path="m7699,331l7699,251e" filled="false" stroked="true" strokeweight=".748pt" strokecolor="#939598">
                <v:path arrowok="t"/>
              </v:shape>
            </v:group>
            <v:group style="position:absolute;left:7659;top:251;width:2;height:80" coordorigin="7659,251" coordsize="2,80">
              <v:shape style="position:absolute;left:7659;top:251;width:2;height:80" coordorigin="7659,251" coordsize="1,80" path="m7659,331l7659,251e" filled="false" stroked="true" strokeweight=".748pt" strokecolor="#939598">
                <v:path arrowok="t"/>
              </v:shape>
            </v:group>
            <v:group style="position:absolute;left:7619;top:251;width:2;height:80" coordorigin="7619,251" coordsize="2,80">
              <v:shape style="position:absolute;left:7619;top:251;width:2;height:80" coordorigin="7619,251" coordsize="0,80" path="m7619,331l7619,251e" filled="false" stroked="true" strokeweight=".748pt" strokecolor="#939598">
                <v:path arrowok="t"/>
              </v:shape>
            </v:group>
            <v:group style="position:absolute;left:7579;top:251;width:2;height:80" coordorigin="7579,251" coordsize="2,80">
              <v:shape style="position:absolute;left:7579;top:251;width:2;height:80" coordorigin="7579,251" coordsize="0,80" path="m7579,331l7579,251e" filled="false" stroked="true" strokeweight=".748pt" strokecolor="#939598">
                <v:path arrowok="t"/>
              </v:shape>
            </v:group>
            <v:group style="position:absolute;left:7539;top:251;width:2;height:80" coordorigin="7539,251" coordsize="2,80">
              <v:shape style="position:absolute;left:7539;top:251;width:2;height:80" coordorigin="7539,251" coordsize="0,80" path="m7539,331l7539,251e" filled="false" stroked="true" strokeweight=".748pt" strokecolor="#939598">
                <v:path arrowok="t"/>
              </v:shape>
            </v:group>
            <v:group style="position:absolute;left:7499;top:251;width:2;height:80" coordorigin="7499,251" coordsize="2,80">
              <v:shape style="position:absolute;left:7499;top:251;width:2;height:80" coordorigin="7499,251" coordsize="0,80" path="m7499,331l7499,251e" filled="false" stroked="true" strokeweight=".748pt" strokecolor="#939598">
                <v:path arrowok="t"/>
              </v:shape>
            </v:group>
            <v:group style="position:absolute;left:7459;top:251;width:2;height:80" coordorigin="7459,251" coordsize="2,80">
              <v:shape style="position:absolute;left:7459;top:251;width:2;height:80" coordorigin="7459,251" coordsize="0,80" path="m7459,331l7459,251e" filled="false" stroked="true" strokeweight=".748pt" strokecolor="#939598">
                <v:path arrowok="t"/>
              </v:shape>
            </v:group>
            <v:group style="position:absolute;left:7419;top:251;width:2;height:80" coordorigin="7419,251" coordsize="2,80">
              <v:shape style="position:absolute;left:7419;top:251;width:2;height:80" coordorigin="7419,251" coordsize="0,80" path="m7419,331l7419,251e" filled="false" stroked="true" strokeweight=".748pt" strokecolor="#939598">
                <v:path arrowok="t"/>
              </v:shape>
            </v:group>
            <v:group style="position:absolute;left:7379;top:251;width:2;height:80" coordorigin="7379,251" coordsize="2,80">
              <v:shape style="position:absolute;left:7379;top:251;width:2;height:80" coordorigin="7379,251" coordsize="0,80" path="m7379,331l7379,251e" filled="false" stroked="true" strokeweight=".748pt" strokecolor="#939598">
                <v:path arrowok="t"/>
              </v:shape>
            </v:group>
            <v:group style="position:absolute;left:7339;top:251;width:2;height:80" coordorigin="7339,251" coordsize="2,80">
              <v:shape style="position:absolute;left:7339;top:251;width:2;height:80" coordorigin="7339,251" coordsize="1,80" path="m7339,331l7339,251e" filled="false" stroked="true" strokeweight=".748pt" strokecolor="#939598">
                <v:path arrowok="t"/>
              </v:shape>
            </v:group>
            <v:group style="position:absolute;left:7299;top:251;width:2;height:80" coordorigin="7299,251" coordsize="2,80">
              <v:shape style="position:absolute;left:7299;top:251;width:2;height:80" coordorigin="7299,251" coordsize="0,80" path="m7299,331l7299,251e" filled="false" stroked="true" strokeweight=".748pt" strokecolor="#939598">
                <v:path arrowok="t"/>
              </v:shape>
            </v:group>
            <v:group style="position:absolute;left:7258;top:251;width:2;height:80" coordorigin="7258,251" coordsize="2,80">
              <v:shape style="position:absolute;left:7258;top:251;width:2;height:80" coordorigin="7258,251" coordsize="0,80" path="m7258,331l7258,251e" filled="false" stroked="true" strokeweight=".748pt" strokecolor="#939598">
                <v:path arrowok="t"/>
              </v:shape>
            </v:group>
            <v:group style="position:absolute;left:7218;top:251;width:2;height:80" coordorigin="7218,251" coordsize="2,80">
              <v:shape style="position:absolute;left:7218;top:251;width:2;height:80" coordorigin="7218,251" coordsize="0,80" path="m7218,331l7218,251e" filled="false" stroked="true" strokeweight=".748pt" strokecolor="#939598">
                <v:path arrowok="t"/>
              </v:shape>
            </v:group>
            <v:group style="position:absolute;left:7178;top:251;width:2;height:80" coordorigin="7178,251" coordsize="2,80">
              <v:shape style="position:absolute;left:7178;top:251;width:2;height:80" coordorigin="7178,251" coordsize="0,80" path="m7178,331l7178,251e" filled="false" stroked="true" strokeweight=".748pt" strokecolor="#939598">
                <v:path arrowok="t"/>
              </v:shape>
            </v:group>
            <v:group style="position:absolute;left:7138;top:251;width:2;height:80" coordorigin="7138,251" coordsize="2,80">
              <v:shape style="position:absolute;left:7138;top:251;width:2;height:80" coordorigin="7138,251" coordsize="1,80" path="m7138,331l7138,251e" filled="false" stroked="true" strokeweight=".748pt" strokecolor="#939598">
                <v:path arrowok="t"/>
              </v:shape>
            </v:group>
            <v:group style="position:absolute;left:7098;top:252;width:2;height:80" coordorigin="7098,252" coordsize="2,80">
              <v:shape style="position:absolute;left:7098;top:252;width:2;height:80" coordorigin="7098,252" coordsize="0,80" path="m7098,332l7098,252e" filled="false" stroked="true" strokeweight=".748pt" strokecolor="#939598">
                <v:path arrowok="t"/>
              </v:shape>
            </v:group>
            <v:group style="position:absolute;left:7058;top:252;width:2;height:80" coordorigin="7058,252" coordsize="2,80">
              <v:shape style="position:absolute;left:7058;top:252;width:2;height:80" coordorigin="7058,252" coordsize="0,80" path="m7058,332l7058,252e" filled="false" stroked="true" strokeweight=".748pt" strokecolor="#939598">
                <v:path arrowok="t"/>
              </v:shape>
            </v:group>
            <v:group style="position:absolute;left:7018;top:252;width:2;height:80" coordorigin="7018,252" coordsize="2,80">
              <v:shape style="position:absolute;left:7018;top:252;width:2;height:80" coordorigin="7018,252" coordsize="1,80" path="m7018,332l7018,252e" filled="false" stroked="true" strokeweight=".748pt" strokecolor="#939598">
                <v:path arrowok="t"/>
              </v:shape>
            </v:group>
            <v:group style="position:absolute;left:6978;top:252;width:2;height:80" coordorigin="6978,252" coordsize="2,80">
              <v:shape style="position:absolute;left:6978;top:252;width:2;height:80" coordorigin="6978,252" coordsize="0,80" path="m6978,332l6978,252e" filled="false" stroked="true" strokeweight=".748pt" strokecolor="#939598">
                <v:path arrowok="t"/>
              </v:shape>
            </v:group>
            <v:group style="position:absolute;left:6938;top:252;width:2;height:80" coordorigin="6938,252" coordsize="2,80">
              <v:shape style="position:absolute;left:6938;top:252;width:2;height:80" coordorigin="6938,252" coordsize="0,80" path="m6938,332l6938,252e" filled="false" stroked="true" strokeweight=".748pt" strokecolor="#939598">
                <v:path arrowok="t"/>
              </v:shape>
            </v:group>
            <v:group style="position:absolute;left:6898;top:252;width:2;height:80" coordorigin="6898,252" coordsize="2,80">
              <v:shape style="position:absolute;left:6898;top:252;width:2;height:80" coordorigin="6898,252" coordsize="0,80" path="m6898,332l6898,252e" filled="false" stroked="true" strokeweight=".748pt" strokecolor="#939598">
                <v:path arrowok="t"/>
              </v:shape>
            </v:group>
            <v:group style="position:absolute;left:6858;top:252;width:2;height:80" coordorigin="6858,252" coordsize="2,80">
              <v:shape style="position:absolute;left:6858;top:252;width:2;height:80" coordorigin="6858,252" coordsize="0,80" path="m6858,332l6858,252e" filled="false" stroked="true" strokeweight=".748pt" strokecolor="#939598">
                <v:path arrowok="t"/>
              </v:shape>
            </v:group>
            <v:group style="position:absolute;left:6818;top:252;width:2;height:80" coordorigin="6818,252" coordsize="2,80">
              <v:shape style="position:absolute;left:6818;top:252;width:2;height:80" coordorigin="6818,252" coordsize="1,80" path="m6818,332l6818,252e" filled="false" stroked="true" strokeweight=".748pt" strokecolor="#939598">
                <v:path arrowok="t"/>
              </v:shape>
            </v:group>
            <v:group style="position:absolute;left:6778;top:252;width:2;height:80" coordorigin="6778,252" coordsize="2,80">
              <v:shape style="position:absolute;left:6778;top:252;width:2;height:80" coordorigin="6778,252" coordsize="0,80" path="m6778,332l6778,252e" filled="false" stroked="true" strokeweight=".748pt" strokecolor="#939598">
                <v:path arrowok="t"/>
              </v:shape>
            </v:group>
            <v:group style="position:absolute;left:6738;top:252;width:2;height:80" coordorigin="6738,252" coordsize="2,80">
              <v:shape style="position:absolute;left:6738;top:252;width:2;height:80" coordorigin="6738,252" coordsize="0,80" path="m6738,332l6738,252e" filled="false" stroked="true" strokeweight=".748pt" strokecolor="#939598">
                <v:path arrowok="t"/>
              </v:shape>
            </v:group>
            <v:group style="position:absolute;left:6698;top:252;width:2;height:80" coordorigin="6698,252" coordsize="2,80">
              <v:shape style="position:absolute;left:6698;top:252;width:2;height:80" coordorigin="6698,252" coordsize="1,80" path="m6698,332l6698,252e" filled="false" stroked="true" strokeweight=".748pt" strokecolor="#939598">
                <v:path arrowok="t"/>
              </v:shape>
            </v:group>
            <v:group style="position:absolute;left:6658;top:252;width:2;height:80" coordorigin="6658,252" coordsize="2,80">
              <v:shape style="position:absolute;left:6658;top:252;width:2;height:80" coordorigin="6658,252" coordsize="1,80" path="m6658,332l6658,252e" filled="false" stroked="true" strokeweight=".748pt" strokecolor="#939598">
                <v:path arrowok="t"/>
              </v:shape>
            </v:group>
            <v:group style="position:absolute;left:6617;top:252;width:2;height:80" coordorigin="6617,252" coordsize="2,80">
              <v:shape style="position:absolute;left:6617;top:252;width:2;height:80" coordorigin="6617,252" coordsize="1,80" path="m6618,332l6617,252e" filled="false" stroked="true" strokeweight=".748pt" strokecolor="#939598">
                <v:path arrowok="t"/>
              </v:shape>
            </v:group>
            <v:group style="position:absolute;left:6577;top:252;width:2;height:80" coordorigin="6577,252" coordsize="2,80">
              <v:shape style="position:absolute;left:6577;top:252;width:2;height:80" coordorigin="6577,252" coordsize="1,80" path="m6577,332l6577,252e" filled="false" stroked="true" strokeweight=".748pt" strokecolor="#939598">
                <v:path arrowok="t"/>
              </v:shape>
            </v:group>
            <v:group style="position:absolute;left:6537;top:252;width:2;height:80" coordorigin="6537,252" coordsize="2,80">
              <v:shape style="position:absolute;left:6537;top:252;width:2;height:80" coordorigin="6537,252" coordsize="1,80" path="m6537,332l6537,252e" filled="false" stroked="true" strokeweight=".748pt" strokecolor="#939598">
                <v:path arrowok="t"/>
              </v:shape>
            </v:group>
            <v:group style="position:absolute;left:6497;top:252;width:2;height:80" coordorigin="6497,252" coordsize="2,80">
              <v:shape style="position:absolute;left:6497;top:252;width:2;height:80" coordorigin="6497,252" coordsize="0,80" path="m6497,332l6497,252e" filled="false" stroked="true" strokeweight=".748pt" strokecolor="#939598">
                <v:path arrowok="t"/>
              </v:shape>
            </v:group>
            <v:group style="position:absolute;left:6457;top:252;width:2;height:80" coordorigin="6457,252" coordsize="2,80">
              <v:shape style="position:absolute;left:6457;top:252;width:2;height:80" coordorigin="6457,252" coordsize="1,80" path="m6457,332l6457,252e" filled="false" stroked="true" strokeweight=".748pt" strokecolor="#939598">
                <v:path arrowok="t"/>
              </v:shape>
            </v:group>
            <v:group style="position:absolute;left:6417;top:252;width:2;height:80" coordorigin="6417,252" coordsize="2,80">
              <v:shape style="position:absolute;left:6417;top:252;width:2;height:80" coordorigin="6417,252" coordsize="0,80" path="m6417,332l6417,252e" filled="false" stroked="true" strokeweight=".748pt" strokecolor="#939598">
                <v:path arrowok="t"/>
              </v:shape>
            </v:group>
            <v:group style="position:absolute;left:6377;top:252;width:2;height:80" coordorigin="6377,252" coordsize="2,80">
              <v:shape style="position:absolute;left:6377;top:252;width:2;height:80" coordorigin="6377,252" coordsize="0,80" path="m6377,332l6377,252e" filled="false" stroked="true" strokeweight=".748pt" strokecolor="#939598">
                <v:path arrowok="t"/>
              </v:shape>
            </v:group>
            <v:group style="position:absolute;left:6337;top:252;width:2;height:80" coordorigin="6337,252" coordsize="2,80">
              <v:shape style="position:absolute;left:6337;top:252;width:2;height:80" coordorigin="6337,252" coordsize="0,80" path="m6337,332l6337,252e" filled="false" stroked="true" strokeweight=".748pt" strokecolor="#939598">
                <v:path arrowok="t"/>
              </v:shape>
            </v:group>
            <v:group style="position:absolute;left:6297;top:252;width:2;height:80" coordorigin="6297,252" coordsize="2,80">
              <v:shape style="position:absolute;left:6297;top:252;width:2;height:80" coordorigin="6297,252" coordsize="0,80" path="m6297,332l6297,252e" filled="false" stroked="true" strokeweight=".748pt" strokecolor="#939598">
                <v:path arrowok="t"/>
              </v:shape>
            </v:group>
            <v:group style="position:absolute;left:6257;top:252;width:2;height:80" coordorigin="6257,252" coordsize="2,80">
              <v:shape style="position:absolute;left:6257;top:252;width:2;height:80" coordorigin="6257,252" coordsize="1,80" path="m6257,332l6257,252e" filled="false" stroked="true" strokeweight=".748pt" strokecolor="#939598">
                <v:path arrowok="t"/>
              </v:shape>
            </v:group>
            <v:group style="position:absolute;left:6217;top:252;width:2;height:80" coordorigin="6217,252" coordsize="2,80">
              <v:shape style="position:absolute;left:6217;top:252;width:2;height:80" coordorigin="6217,252" coordsize="0,80" path="m6217,332l6217,252e" filled="false" stroked="true" strokeweight=".748pt" strokecolor="#939598">
                <v:path arrowok="t"/>
              </v:shape>
            </v:group>
            <v:group style="position:absolute;left:6177;top:252;width:2;height:80" coordorigin="6177,252" coordsize="2,80">
              <v:shape style="position:absolute;left:6177;top:252;width:2;height:80" coordorigin="6177,252" coordsize="0,80" path="m6177,332l6177,252e" filled="false" stroked="true" strokeweight=".748pt" strokecolor="#939598">
                <v:path arrowok="t"/>
              </v:shape>
            </v:group>
            <v:group style="position:absolute;left:6137;top:252;width:2;height:80" coordorigin="6137,252" coordsize="2,80">
              <v:shape style="position:absolute;left:6137;top:252;width:2;height:80" coordorigin="6137,252" coordsize="1,80" path="m6137,332l6137,252e" filled="false" stroked="true" strokeweight=".748pt" strokecolor="#939598">
                <v:path arrowok="t"/>
              </v:shape>
            </v:group>
            <v:group style="position:absolute;left:6097;top:252;width:2;height:80" coordorigin="6097,252" coordsize="2,80">
              <v:shape style="position:absolute;left:6097;top:252;width:2;height:80" coordorigin="6097,252" coordsize="0,80" path="m6097,332l6097,252e" filled="false" stroked="true" strokeweight=".748pt" strokecolor="#939598">
                <v:path arrowok="t"/>
              </v:shape>
            </v:group>
            <v:group style="position:absolute;left:6057;top:252;width:2;height:80" coordorigin="6057,252" coordsize="2,80">
              <v:shape style="position:absolute;left:6057;top:252;width:2;height:80" coordorigin="6057,252" coordsize="0,80" path="m6057,332l6057,252e" filled="false" stroked="true" strokeweight=".748pt" strokecolor="#939598">
                <v:path arrowok="t"/>
              </v:shape>
            </v:group>
            <v:group style="position:absolute;left:6017;top:252;width:2;height:80" coordorigin="6017,252" coordsize="2,80">
              <v:shape style="position:absolute;left:6017;top:252;width:2;height:80" coordorigin="6017,252" coordsize="0,80" path="m6017,332l6017,252e" filled="false" stroked="true" strokeweight=".748pt" strokecolor="#939598">
                <v:path arrowok="t"/>
              </v:shape>
            </v:group>
            <v:group style="position:absolute;left:5977;top:252;width:2;height:80" coordorigin="5977,252" coordsize="2,80">
              <v:shape style="position:absolute;left:5977;top:252;width:2;height:80" coordorigin="5977,252" coordsize="0,80" path="m5977,332l5977,252e" filled="false" stroked="true" strokeweight=".748pt" strokecolor="#939598">
                <v:path arrowok="t"/>
              </v:shape>
            </v:group>
            <v:group style="position:absolute;left:5936;top:252;width:2;height:80" coordorigin="5936,252" coordsize="2,80">
              <v:shape style="position:absolute;left:5936;top:252;width:2;height:80" coordorigin="5936,252" coordsize="1,80" path="m5936,332l5936,252e" filled="false" stroked="true" strokeweight=".748pt" strokecolor="#939598">
                <v:path arrowok="t"/>
              </v:shape>
            </v:group>
            <v:group style="position:absolute;left:5896;top:252;width:2;height:80" coordorigin="5896,252" coordsize="2,80">
              <v:shape style="position:absolute;left:5896;top:252;width:2;height:80" coordorigin="5896,252" coordsize="0,80" path="m5896,332l5896,252e" filled="false" stroked="true" strokeweight=".748pt" strokecolor="#939598">
                <v:path arrowok="t"/>
              </v:shape>
            </v:group>
            <v:group style="position:absolute;left:5856;top:252;width:2;height:80" coordorigin="5856,252" coordsize="2,80">
              <v:shape style="position:absolute;left:5856;top:252;width:2;height:80" coordorigin="5856,252" coordsize="0,80" path="m5856,332l5856,252e" filled="false" stroked="true" strokeweight=".748pt" strokecolor="#939598">
                <v:path arrowok="t"/>
              </v:shape>
            </v:group>
            <v:group style="position:absolute;left:5816;top:252;width:2;height:80" coordorigin="5816,252" coordsize="2,80">
              <v:shape style="position:absolute;left:5816;top:252;width:2;height:80" coordorigin="5816,252" coordsize="1,80" path="m5816,332l5816,252e" filled="false" stroked="true" strokeweight=".748pt" strokecolor="#939598">
                <v:path arrowok="t"/>
              </v:shape>
            </v:group>
            <v:group style="position:absolute;left:5776;top:252;width:2;height:80" coordorigin="5776,252" coordsize="2,80">
              <v:shape style="position:absolute;left:5776;top:252;width:2;height:80" coordorigin="5776,252" coordsize="0,80" path="m5776,332l5776,252e" filled="false" stroked="true" strokeweight=".748pt" strokecolor="#939598">
                <v:path arrowok="t"/>
              </v:shape>
            </v:group>
            <v:group style="position:absolute;left:5736;top:252;width:2;height:80" coordorigin="5736,252" coordsize="2,80">
              <v:shape style="position:absolute;left:5736;top:252;width:2;height:80" coordorigin="5736,252" coordsize="0,80" path="m5736,332l5736,252e" filled="false" stroked="true" strokeweight=".748pt" strokecolor="#939598">
                <v:path arrowok="t"/>
              </v:shape>
            </v:group>
            <v:group style="position:absolute;left:5696;top:252;width:2;height:80" coordorigin="5696,252" coordsize="2,80">
              <v:shape style="position:absolute;left:5696;top:252;width:2;height:80" coordorigin="5696,252" coordsize="0,80" path="m5696,332l5696,252e" filled="false" stroked="true" strokeweight=".748pt" strokecolor="#939598">
                <v:path arrowok="t"/>
              </v:shape>
            </v:group>
            <v:group style="position:absolute;left:5656;top:252;width:2;height:80" coordorigin="5656,252" coordsize="2,80">
              <v:shape style="position:absolute;left:5656;top:252;width:2;height:80" coordorigin="5656,252" coordsize="0,80" path="m5656,332l5656,252e" filled="false" stroked="true" strokeweight=".748pt" strokecolor="#939598">
                <v:path arrowok="t"/>
              </v:shape>
            </v:group>
            <v:group style="position:absolute;left:5616;top:252;width:2;height:80" coordorigin="5616,252" coordsize="2,80">
              <v:shape style="position:absolute;left:5616;top:252;width:2;height:80" coordorigin="5616,252" coordsize="1,80" path="m5616,332l5616,252e" filled="false" stroked="true" strokeweight=".748pt" strokecolor="#939598">
                <v:path arrowok="t"/>
              </v:shape>
            </v:group>
            <v:group style="position:absolute;left:5576;top:252;width:2;height:80" coordorigin="5576,252" coordsize="2,80">
              <v:shape style="position:absolute;left:5576;top:252;width:2;height:80" coordorigin="5576,252" coordsize="0,80" path="m5576,332l5576,252e" filled="false" stroked="true" strokeweight=".748pt" strokecolor="#939598">
                <v:path arrowok="t"/>
              </v:shape>
            </v:group>
            <v:group style="position:absolute;left:5536;top:252;width:2;height:80" coordorigin="5536,252" coordsize="2,80">
              <v:shape style="position:absolute;left:5536;top:252;width:2;height:80" coordorigin="5536,252" coordsize="1,80" path="m5536,332l5536,252e" filled="false" stroked="true" strokeweight=".748pt" strokecolor="#939598">
                <v:path arrowok="t"/>
              </v:shape>
            </v:group>
            <v:group style="position:absolute;left:5496;top:252;width:2;height:80" coordorigin="5496,252" coordsize="2,80">
              <v:shape style="position:absolute;left:5496;top:252;width:2;height:80" coordorigin="5496,252" coordsize="1,80" path="m5496,332l5496,252e" filled="false" stroked="true" strokeweight=".748pt" strokecolor="#939598">
                <v:path arrowok="t"/>
              </v:shape>
            </v:group>
            <v:group style="position:absolute;left:5456;top:252;width:2;height:80" coordorigin="5456,252" coordsize="2,80">
              <v:shape style="position:absolute;left:5456;top:252;width:2;height:80" coordorigin="5456,252" coordsize="1,80" path="m5456,332l5456,252e" filled="false" stroked="true" strokeweight=".748pt" strokecolor="#939598">
                <v:path arrowok="t"/>
              </v:shape>
            </v:group>
            <v:group style="position:absolute;left:5416;top:252;width:2;height:80" coordorigin="5416,252" coordsize="2,80">
              <v:shape style="position:absolute;left:5416;top:252;width:2;height:80" coordorigin="5416,252" coordsize="1,80" path="m5416,332l5416,252e" filled="false" stroked="true" strokeweight=".748pt" strokecolor="#939598">
                <v:path arrowok="t"/>
              </v:shape>
            </v:group>
            <v:group style="position:absolute;left:5376;top:252;width:2;height:80" coordorigin="5376,252" coordsize="2,80">
              <v:shape style="position:absolute;left:5376;top:252;width:2;height:80" coordorigin="5376,252" coordsize="1,80" path="m5376,332l5376,252e" filled="false" stroked="true" strokeweight=".748pt" strokecolor="#939598">
                <v:path arrowok="t"/>
              </v:shape>
            </v:group>
            <v:group style="position:absolute;left:5336;top:252;width:2;height:80" coordorigin="5336,252" coordsize="2,80">
              <v:shape style="position:absolute;left:5336;top:252;width:2;height:80" coordorigin="5336,252" coordsize="1,80" path="m5336,332l5336,252e" filled="false" stroked="true" strokeweight=".748pt" strokecolor="#939598">
                <v:path arrowok="t"/>
              </v:shape>
            </v:group>
            <v:group style="position:absolute;left:5295;top:252;width:2;height:80" coordorigin="5295,252" coordsize="2,80">
              <v:shape style="position:absolute;left:5295;top:252;width:2;height:80" coordorigin="5295,252" coordsize="0,80" path="m5296,332l5295,252e" filled="false" stroked="true" strokeweight=".748pt" strokecolor="#939598">
                <v:path arrowok="t"/>
              </v:shape>
            </v:group>
            <v:group style="position:absolute;left:5255;top:252;width:2;height:80" coordorigin="5255,252" coordsize="2,80">
              <v:shape style="position:absolute;left:5255;top:252;width:2;height:80" coordorigin="5255,252" coordsize="0,80" path="m5255,332l5255,252e" filled="false" stroked="true" strokeweight=".748pt" strokecolor="#939598">
                <v:path arrowok="t"/>
              </v:shape>
            </v:group>
            <v:group style="position:absolute;left:5215;top:252;width:2;height:80" coordorigin="5215,252" coordsize="2,80">
              <v:shape style="position:absolute;left:5215;top:252;width:2;height:80" coordorigin="5215,252" coordsize="0,80" path="m5215,332l5215,252e" filled="false" stroked="true" strokeweight=".748pt" strokecolor="#939598">
                <v:path arrowok="t"/>
              </v:shape>
            </v:group>
            <v:group style="position:absolute;left:5175;top:252;width:2;height:80" coordorigin="5175,252" coordsize="2,80">
              <v:shape style="position:absolute;left:5175;top:252;width:2;height:80" coordorigin="5175,252" coordsize="1,80" path="m5175,332l5175,252e" filled="false" stroked="true" strokeweight=".748pt" strokecolor="#939598">
                <v:path arrowok="t"/>
              </v:shape>
            </v:group>
            <v:group style="position:absolute;left:5135;top:252;width:2;height:80" coordorigin="5135,252" coordsize="2,80">
              <v:shape style="position:absolute;left:5135;top:252;width:2;height:80" coordorigin="5135,252" coordsize="0,80" path="m5135,332l5135,252e" filled="false" stroked="true" strokeweight=".748pt" strokecolor="#939598">
                <v:path arrowok="t"/>
              </v:shape>
            </v:group>
            <v:group style="position:absolute;left:5095;top:252;width:2;height:80" coordorigin="5095,252" coordsize="2,80">
              <v:shape style="position:absolute;left:5095;top:252;width:2;height:80" coordorigin="5095,252" coordsize="0,80" path="m5095,332l5095,252e" filled="false" stroked="true" strokeweight=".748pt" strokecolor="#939598">
                <v:path arrowok="t"/>
              </v:shape>
            </v:group>
            <v:group style="position:absolute;left:5055;top:252;width:2;height:80" coordorigin="5055,252" coordsize="2,80">
              <v:shape style="position:absolute;left:5055;top:252;width:2;height:80" coordorigin="5055,252" coordsize="1,80" path="m5055,332l5055,252e" filled="false" stroked="true" strokeweight=".748pt" strokecolor="#939598">
                <v:path arrowok="t"/>
              </v:shape>
            </v:group>
            <v:group style="position:absolute;left:5015;top:252;width:2;height:80" coordorigin="5015,252" coordsize="2,80">
              <v:shape style="position:absolute;left:5015;top:252;width:2;height:80" coordorigin="5015,252" coordsize="0,80" path="m5015,332l5015,252e" filled="false" stroked="true" strokeweight=".748pt" strokecolor="#939598">
                <v:path arrowok="t"/>
              </v:shape>
            </v:group>
            <v:group style="position:absolute;left:4975;top:252;width:2;height:80" coordorigin="4975,252" coordsize="2,80">
              <v:shape style="position:absolute;left:4975;top:252;width:2;height:80" coordorigin="4975,252" coordsize="0,80" path="m4975,332l4975,252e" filled="false" stroked="true" strokeweight=".748pt" strokecolor="#939598">
                <v:path arrowok="t"/>
              </v:shape>
            </v:group>
            <v:group style="position:absolute;left:4935;top:252;width:2;height:80" coordorigin="4935,252" coordsize="2,80">
              <v:shape style="position:absolute;left:4935;top:252;width:2;height:80" coordorigin="4935,252" coordsize="0,80" path="m4935,332l4935,252e" filled="false" stroked="true" strokeweight=".748pt" strokecolor="#939598">
                <v:path arrowok="t"/>
              </v:shape>
            </v:group>
            <v:group style="position:absolute;left:4895;top:252;width:2;height:80" coordorigin="4895,252" coordsize="2,80">
              <v:shape style="position:absolute;left:4895;top:252;width:2;height:80" coordorigin="4895,252" coordsize="0,80" path="m4895,332l4895,252e" filled="false" stroked="true" strokeweight=".748pt" strokecolor="#939598">
                <v:path arrowok="t"/>
              </v:shape>
            </v:group>
            <v:group style="position:absolute;left:4855;top:252;width:2;height:80" coordorigin="4855,252" coordsize="2,80">
              <v:shape style="position:absolute;left:4855;top:252;width:2;height:80" coordorigin="4855,252" coordsize="1,80" path="m4855,332l4855,252e" filled="false" stroked="true" strokeweight=".748pt" strokecolor="#939598">
                <v:path arrowok="t"/>
              </v:shape>
            </v:group>
            <v:group style="position:absolute;left:4815;top:252;width:2;height:80" coordorigin="4815,252" coordsize="2,80">
              <v:shape style="position:absolute;left:4815;top:252;width:2;height:80" coordorigin="4815,252" coordsize="0,80" path="m4815,332l4815,252e" filled="false" stroked="true" strokeweight=".748pt" strokecolor="#939598">
                <v:path arrowok="t"/>
              </v:shape>
            </v:group>
            <v:group style="position:absolute;left:4775;top:252;width:2;height:80" coordorigin="4775,252" coordsize="2,80">
              <v:shape style="position:absolute;left:4775;top:252;width:2;height:80" coordorigin="4775,252" coordsize="0,80" path="m4775,332l4775,252e" filled="false" stroked="true" strokeweight=".748pt" strokecolor="#939598">
                <v:path arrowok="t"/>
              </v:shape>
            </v:group>
            <v:group style="position:absolute;left:4735;top:252;width:2;height:80" coordorigin="4735,252" coordsize="2,80">
              <v:shape style="position:absolute;left:4735;top:252;width:2;height:80" coordorigin="4735,252" coordsize="1,80" path="m4735,332l4735,252e" filled="false" stroked="true" strokeweight=".748pt" strokecolor="#939598">
                <v:path arrowok="t"/>
              </v:shape>
            </v:group>
            <v:group style="position:absolute;left:4695;top:252;width:2;height:80" coordorigin="4695,252" coordsize="2,80">
              <v:shape style="position:absolute;left:4695;top:252;width:2;height:80" coordorigin="4695,252" coordsize="0,80" path="m4695,332l4695,252e" filled="false" stroked="true" strokeweight=".748pt" strokecolor="#939598">
                <v:path arrowok="t"/>
              </v:shape>
            </v:group>
            <v:group style="position:absolute;left:4655;top:252;width:2;height:80" coordorigin="4655,252" coordsize="2,80">
              <v:shape style="position:absolute;left:4655;top:252;width:2;height:80" coordorigin="4655,252" coordsize="0,80" path="m4655,332l4655,252e" filled="false" stroked="true" strokeweight=".748pt" strokecolor="#939598">
                <v:path arrowok="t"/>
              </v:shape>
            </v:group>
            <v:group style="position:absolute;left:4614;top:252;width:2;height:80" coordorigin="4614,252" coordsize="2,80">
              <v:shape style="position:absolute;left:4614;top:252;width:2;height:80" coordorigin="4614,252" coordsize="0,80" path="m4614,332l4614,252e" filled="false" stroked="true" strokeweight=".748pt" strokecolor="#939598">
                <v:path arrowok="t"/>
              </v:shape>
            </v:group>
            <v:group style="position:absolute;left:4574;top:252;width:2;height:80" coordorigin="4574,252" coordsize="2,80">
              <v:shape style="position:absolute;left:4574;top:252;width:2;height:80" coordorigin="4574,252" coordsize="0,80" path="m4574,332l4574,252e" filled="false" stroked="true" strokeweight=".748pt" strokecolor="#939598">
                <v:path arrowok="t"/>
              </v:shape>
            </v:group>
            <v:group style="position:absolute;left:4534;top:252;width:2;height:80" coordorigin="4534,252" coordsize="2,80">
              <v:shape style="position:absolute;left:4534;top:252;width:2;height:80" coordorigin="4534,252" coordsize="1,80" path="m4534,332l4534,252e" filled="false" stroked="true" strokeweight=".748pt" strokecolor="#939598">
                <v:path arrowok="t"/>
              </v:shape>
            </v:group>
            <v:group style="position:absolute;left:4494;top:252;width:2;height:80" coordorigin="4494,252" coordsize="2,80">
              <v:shape style="position:absolute;left:4494;top:252;width:2;height:80" coordorigin="4494,252" coordsize="0,80" path="m4494,332l4494,252e" filled="false" stroked="true" strokeweight=".748pt" strokecolor="#939598">
                <v:path arrowok="t"/>
              </v:shape>
            </v:group>
            <v:group style="position:absolute;left:4454;top:252;width:2;height:80" coordorigin="4454,252" coordsize="2,80">
              <v:shape style="position:absolute;left:4454;top:252;width:2;height:80" coordorigin="4454,252" coordsize="0,80" path="m4454,332l4454,252e" filled="false" stroked="true" strokeweight=".748pt" strokecolor="#939598">
                <v:path arrowok="t"/>
              </v:shape>
            </v:group>
            <v:group style="position:absolute;left:4414;top:252;width:2;height:80" coordorigin="4414,252" coordsize="2,80">
              <v:shape style="position:absolute;left:4414;top:252;width:2;height:80" coordorigin="4414,252" coordsize="1,80" path="m4414,332l4414,252e" filled="false" stroked="true" strokeweight=".748pt" strokecolor="#939598">
                <v:path arrowok="t"/>
              </v:shape>
            </v:group>
            <v:group style="position:absolute;left:4374;top:252;width:2;height:80" coordorigin="4374,252" coordsize="2,80">
              <v:shape style="position:absolute;left:4374;top:252;width:2;height:80" coordorigin="4374,252" coordsize="0,80" path="m4374,332l4374,252e" filled="false" stroked="true" strokeweight=".748pt" strokecolor="#939598">
                <v:path arrowok="t"/>
              </v:shape>
            </v:group>
            <v:group style="position:absolute;left:4334;top:252;width:2;height:80" coordorigin="4334,252" coordsize="2,80">
              <v:shape style="position:absolute;left:4334;top:252;width:2;height:80" coordorigin="4334,252" coordsize="1,80" path="m4334,332l4334,252e" filled="false" stroked="true" strokeweight=".748pt" strokecolor="#939598">
                <v:path arrowok="t"/>
              </v:shape>
            </v:group>
            <v:group style="position:absolute;left:4294;top:252;width:2;height:80" coordorigin="4294,252" coordsize="2,80">
              <v:shape style="position:absolute;left:4294;top:252;width:2;height:80" coordorigin="4294,252" coordsize="1,80" path="m4294,332l4294,252e" filled="false" stroked="true" strokeweight=".748pt" strokecolor="#939598">
                <v:path arrowok="t"/>
              </v:shape>
            </v:group>
            <v:group style="position:absolute;left:4254;top:252;width:2;height:80" coordorigin="4254,252" coordsize="2,80">
              <v:shape style="position:absolute;left:4254;top:252;width:2;height:80" coordorigin="4254,252" coordsize="1,80" path="m4254,332l4254,252e" filled="false" stroked="true" strokeweight=".748pt" strokecolor="#939598">
                <v:path arrowok="t"/>
              </v:shape>
            </v:group>
            <v:group style="position:absolute;left:4214;top:252;width:2;height:80" coordorigin="4214,252" coordsize="2,80">
              <v:shape style="position:absolute;left:4214;top:252;width:2;height:80" coordorigin="4214,252" coordsize="1,80" path="m4214,332l4214,252e" filled="false" stroked="true" strokeweight=".748pt" strokecolor="#939598">
                <v:path arrowok="t"/>
              </v:shape>
            </v:group>
            <v:group style="position:absolute;left:4174;top:252;width:2;height:80" coordorigin="4174,252" coordsize="2,80">
              <v:shape style="position:absolute;left:4174;top:252;width:2;height:80" coordorigin="4174,252" coordsize="1,80" path="m4174,332l4174,252e" filled="false" stroked="true" strokeweight=".748pt" strokecolor="#939598">
                <v:path arrowok="t"/>
              </v:shape>
            </v:group>
            <v:group style="position:absolute;left:4134;top:252;width:2;height:80" coordorigin="4134,252" coordsize="2,80">
              <v:shape style="position:absolute;left:4134;top:252;width:2;height:80" coordorigin="4134,252" coordsize="0,80" path="m4134,332l4134,252e" filled="false" stroked="true" strokeweight=".748pt" strokecolor="#939598">
                <v:path arrowok="t"/>
              </v:shape>
            </v:group>
            <v:group style="position:absolute;left:4094;top:252;width:2;height:80" coordorigin="4094,252" coordsize="2,80">
              <v:shape style="position:absolute;left:4094;top:252;width:2;height:80" coordorigin="4094,252" coordsize="0,80" path="m4094,332l4094,252e" filled="false" stroked="true" strokeweight=".748pt" strokecolor="#939598">
                <v:path arrowok="t"/>
              </v:shape>
            </v:group>
            <v:group style="position:absolute;left:4054;top:252;width:2;height:80" coordorigin="4054,252" coordsize="2,80">
              <v:shape style="position:absolute;left:4054;top:252;width:2;height:80" coordorigin="4054,252" coordsize="0,80" path="m4054,332l4054,252e" filled="false" stroked="true" strokeweight=".748pt" strokecolor="#939598">
                <v:path arrowok="t"/>
              </v:shape>
            </v:group>
            <v:group style="position:absolute;left:4014;top:252;width:2;height:80" coordorigin="4014,252" coordsize="2,80">
              <v:shape style="position:absolute;left:4014;top:252;width:2;height:80" coordorigin="4014,252" coordsize="0,80" path="m4014,332l4014,252e" filled="false" stroked="true" strokeweight=".748pt" strokecolor="#939598">
                <v:path arrowok="t"/>
              </v:shape>
            </v:group>
            <v:group style="position:absolute;left:3973;top:252;width:2;height:80" coordorigin="3973,252" coordsize="2,80">
              <v:shape style="position:absolute;left:3973;top:252;width:2;height:80" coordorigin="3973,252" coordsize="1,80" path="m3974,332l3973,252e" filled="false" stroked="true" strokeweight=".748pt" strokecolor="#939598">
                <v:path arrowok="t"/>
              </v:shape>
            </v:group>
            <v:group style="position:absolute;left:3933;top:252;width:2;height:80" coordorigin="3933,252" coordsize="2,80">
              <v:shape style="position:absolute;left:3933;top:252;width:2;height:80" coordorigin="3933,252" coordsize="0,80" path="m3933,332l3933,252e" filled="false" stroked="true" strokeweight=".748pt" strokecolor="#939598">
                <v:path arrowok="t"/>
              </v:shape>
            </v:group>
            <v:group style="position:absolute;left:3893;top:252;width:2;height:80" coordorigin="3893,252" coordsize="2,80">
              <v:shape style="position:absolute;left:3893;top:252;width:2;height:80" coordorigin="3893,252" coordsize="0,80" path="m3893,332l3893,252e" filled="false" stroked="true" strokeweight=".748pt" strokecolor="#939598">
                <v:path arrowok="t"/>
              </v:shape>
            </v:group>
            <v:group style="position:absolute;left:3853;top:252;width:2;height:80" coordorigin="3853,252" coordsize="2,80">
              <v:shape style="position:absolute;left:3853;top:252;width:2;height:80" coordorigin="3853,252" coordsize="0,80" path="m3853,332l3853,252e" filled="false" stroked="true" strokeweight=".748pt" strokecolor="#939598">
                <v:path arrowok="t"/>
              </v:shape>
            </v:group>
            <v:group style="position:absolute;left:3813;top:252;width:2;height:80" coordorigin="3813,252" coordsize="2,80">
              <v:shape style="position:absolute;left:3813;top:252;width:2;height:80" coordorigin="3813,252" coordsize="0,80" path="m3813,332l3813,252e" filled="false" stroked="true" strokeweight=".748pt" strokecolor="#939598">
                <v:path arrowok="t"/>
              </v:shape>
            </v:group>
            <v:group style="position:absolute;left:3773;top:252;width:2;height:80" coordorigin="3773,252" coordsize="2,80">
              <v:shape style="position:absolute;left:3773;top:252;width:2;height:80" coordorigin="3773,252" coordsize="0,80" path="m3773,332l3773,252e" filled="false" stroked="true" strokeweight=".748pt" strokecolor="#939598">
                <v:path arrowok="t"/>
              </v:shape>
            </v:group>
            <v:group style="position:absolute;left:3733;top:252;width:2;height:80" coordorigin="3733,252" coordsize="2,80">
              <v:shape style="position:absolute;left:3733;top:252;width:2;height:80" coordorigin="3733,252" coordsize="0,80" path="m3733,332l3733,252e" filled="false" stroked="true" strokeweight=".748pt" strokecolor="#939598">
                <v:path arrowok="t"/>
              </v:shape>
            </v:group>
            <v:group style="position:absolute;left:3693;top:253;width:2;height:80" coordorigin="3693,253" coordsize="2,80">
              <v:shape style="position:absolute;left:3693;top:253;width:2;height:80" coordorigin="3693,253" coordsize="0,80" path="m3693,333l3693,253e" filled="false" stroked="true" strokeweight=".748pt" strokecolor="#939598">
                <v:path arrowok="t"/>
              </v:shape>
            </v:group>
            <v:group style="position:absolute;left:3653;top:253;width:2;height:80" coordorigin="3653,253" coordsize="2,80">
              <v:shape style="position:absolute;left:3653;top:253;width:2;height:80" coordorigin="3653,253" coordsize="1,80" path="m3653,333l3653,253e" filled="false" stroked="true" strokeweight=".748pt" strokecolor="#939598">
                <v:path arrowok="t"/>
              </v:shape>
            </v:group>
            <v:group style="position:absolute;left:3613;top:253;width:2;height:80" coordorigin="3613,253" coordsize="2,80">
              <v:shape style="position:absolute;left:3613;top:253;width:2;height:80" coordorigin="3613,253" coordsize="0,80" path="m3613,333l3613,253e" filled="false" stroked="true" strokeweight=".748pt" strokecolor="#939598">
                <v:path arrowok="t"/>
              </v:shape>
            </v:group>
            <v:group style="position:absolute;left:3573;top:253;width:2;height:80" coordorigin="3573,253" coordsize="2,80">
              <v:shape style="position:absolute;left:3573;top:253;width:2;height:80" coordorigin="3573,253" coordsize="0,80" path="m3573,333l3573,253e" filled="false" stroked="true" strokeweight=".748pt" strokecolor="#939598">
                <v:path arrowok="t"/>
              </v:shape>
            </v:group>
            <v:group style="position:absolute;left:3533;top:253;width:2;height:80" coordorigin="3533,253" coordsize="2,80">
              <v:shape style="position:absolute;left:3533;top:253;width:2;height:80" coordorigin="3533,253" coordsize="0,80" path="m3533,333l3533,253e" filled="false" stroked="true" strokeweight=".748pt" strokecolor="#939598">
                <v:path arrowok="t"/>
              </v:shape>
            </v:group>
            <v:group style="position:absolute;left:3493;top:253;width:2;height:80" coordorigin="3493,253" coordsize="2,80">
              <v:shape style="position:absolute;left:3493;top:253;width:2;height:80" coordorigin="3493,253" coordsize="0,80" path="m3493,333l3493,253e" filled="false" stroked="true" strokeweight=".748pt" strokecolor="#939598">
                <v:path arrowok="t"/>
              </v:shape>
            </v:group>
            <v:group style="position:absolute;left:3453;top:253;width:2;height:80" coordorigin="3453,253" coordsize="2,80">
              <v:shape style="position:absolute;left:3453;top:253;width:2;height:80" coordorigin="3453,253" coordsize="0,80" path="m3453,333l3453,253e" filled="false" stroked="true" strokeweight=".748pt" strokecolor="#939598">
                <v:path arrowok="t"/>
              </v:shape>
            </v:group>
            <v:group style="position:absolute;left:3413;top:253;width:2;height:80" coordorigin="3413,253" coordsize="2,80">
              <v:shape style="position:absolute;left:3413;top:253;width:2;height:80" coordorigin="3413,253" coordsize="0,80" path="m3413,333l3413,253e" filled="false" stroked="true" strokeweight=".748pt" strokecolor="#939598">
                <v:path arrowok="t"/>
              </v:shape>
            </v:group>
            <v:group style="position:absolute;left:3373;top:253;width:2;height:80" coordorigin="3373,253" coordsize="2,80">
              <v:shape style="position:absolute;left:3373;top:253;width:2;height:80" coordorigin="3373,253" coordsize="0,80" path="m3373,333l3373,253e" filled="false" stroked="true" strokeweight=".748pt" strokecolor="#939598">
                <v:path arrowok="t"/>
              </v:shape>
            </v:group>
            <v:group style="position:absolute;left:3333;top:253;width:2;height:80" coordorigin="3333,253" coordsize="2,80">
              <v:shape style="position:absolute;left:3333;top:253;width:2;height:80" coordorigin="3333,253" coordsize="1,80" path="m3333,333l3333,253e" filled="false" stroked="true" strokeweight=".748pt" strokecolor="#939598">
                <v:path arrowok="t"/>
              </v:shape>
            </v:group>
            <v:group style="position:absolute;left:3292;top:253;width:2;height:80" coordorigin="3292,253" coordsize="2,80">
              <v:shape style="position:absolute;left:3292;top:253;width:2;height:80" coordorigin="3292,253" coordsize="0,80" path="m3292,333l3292,253e" filled="false" stroked="true" strokeweight=".748pt" strokecolor="#939598">
                <v:path arrowok="t"/>
              </v:shape>
            </v:group>
            <v:group style="position:absolute;left:3252;top:253;width:2;height:80" coordorigin="3252,253" coordsize="2,80">
              <v:shape style="position:absolute;left:3252;top:253;width:2;height:80" coordorigin="3252,253" coordsize="0,80" path="m3252,333l3252,253e" filled="false" stroked="true" strokeweight=".748pt" strokecolor="#939598">
                <v:path arrowok="t"/>
              </v:shape>
            </v:group>
            <v:group style="position:absolute;left:3212;top:253;width:2;height:80" coordorigin="3212,253" coordsize="2,80">
              <v:shape style="position:absolute;left:3212;top:253;width:2;height:80" coordorigin="3212,253" coordsize="0,80" path="m3212,333l3212,253e" filled="false" stroked="true" strokeweight=".748pt" strokecolor="#939598">
                <v:path arrowok="t"/>
              </v:shape>
            </v:group>
            <v:group style="position:absolute;left:3172;top:253;width:2;height:80" coordorigin="3172,253" coordsize="2,80">
              <v:shape style="position:absolute;left:3172;top:253;width:2;height:80" coordorigin="3172,253" coordsize="1,80" path="m3172,333l3172,253e" filled="false" stroked="true" strokeweight=".748pt" strokecolor="#939598">
                <v:path arrowok="t"/>
              </v:shape>
            </v:group>
            <v:group style="position:absolute;left:3132;top:253;width:2;height:80" coordorigin="3132,253" coordsize="2,80">
              <v:shape style="position:absolute;left:3132;top:253;width:2;height:80" coordorigin="3132,253" coordsize="1,80" path="m3132,333l3132,253e" filled="false" stroked="true" strokeweight=".748pt" strokecolor="#939598">
                <v:path arrowok="t"/>
              </v:shape>
            </v:group>
            <v:group style="position:absolute;left:3092;top:253;width:2;height:80" coordorigin="3092,253" coordsize="2,80">
              <v:shape style="position:absolute;left:3092;top:253;width:2;height:80" coordorigin="3092,253" coordsize="1,80" path="m3092,333l3092,253e" filled="false" stroked="true" strokeweight=".748pt" strokecolor="#939598">
                <v:path arrowok="t"/>
              </v:shape>
            </v:group>
            <v:group style="position:absolute;left:3052;top:253;width:2;height:80" coordorigin="3052,253" coordsize="2,80">
              <v:shape style="position:absolute;left:3052;top:253;width:2;height:80" coordorigin="3052,253" coordsize="1,80" path="m3052,333l3052,253e" filled="false" stroked="true" strokeweight=".748pt" strokecolor="#939598">
                <v:path arrowok="t"/>
              </v:shape>
            </v:group>
            <v:group style="position:absolute;left:3012;top:253;width:2;height:80" coordorigin="3012,253" coordsize="2,80">
              <v:shape style="position:absolute;left:3012;top:253;width:2;height:80" coordorigin="3012,253" coordsize="1,80" path="m3012,333l3012,253e" filled="false" stroked="true" strokeweight=".748pt" strokecolor="#939598">
                <v:path arrowok="t"/>
              </v:shape>
            </v:group>
            <v:group style="position:absolute;left:2972;top:253;width:2;height:80" coordorigin="2972,253" coordsize="2,80">
              <v:shape style="position:absolute;left:2972;top:253;width:2;height:80" coordorigin="2972,253" coordsize="0,80" path="m2972,333l2972,253e" filled="false" stroked="true" strokeweight=".748pt" strokecolor="#939598">
                <v:path arrowok="t"/>
              </v:shape>
            </v:group>
            <v:group style="position:absolute;left:2932;top:253;width:2;height:80" coordorigin="2932,253" coordsize="2,80">
              <v:shape style="position:absolute;left:2932;top:253;width:2;height:80" coordorigin="2932,253" coordsize="1,80" path="m2932,333l2932,253e" filled="false" stroked="true" strokeweight=".748pt" strokecolor="#939598">
                <v:path arrowok="t"/>
              </v:shape>
            </v:group>
            <v:group style="position:absolute;left:2892;top:253;width:2;height:80" coordorigin="2892,253" coordsize="2,80">
              <v:shape style="position:absolute;left:2892;top:253;width:2;height:80" coordorigin="2892,253" coordsize="1,80" path="m2892,333l2892,253e" filled="false" stroked="true" strokeweight=".748pt" strokecolor="#939598">
                <v:path arrowok="t"/>
              </v:shape>
            </v:group>
            <v:group style="position:absolute;left:2852;top:253;width:2;height:80" coordorigin="2852,253" coordsize="2,80">
              <v:shape style="position:absolute;left:2852;top:253;width:2;height:80" coordorigin="2852,253" coordsize="0,80" path="m2852,333l2852,253e" filled="false" stroked="true" strokeweight=".748pt" strokecolor="#939598">
                <v:path arrowok="t"/>
              </v:shape>
            </v:group>
            <v:group style="position:absolute;left:2812;top:253;width:2;height:80" coordorigin="2812,253" coordsize="2,80">
              <v:shape style="position:absolute;left:2812;top:253;width:2;height:80" coordorigin="2812,253" coordsize="0,80" path="m2812,333l2812,253e" filled="false" stroked="true" strokeweight=".748pt" strokecolor="#939598">
                <v:path arrowok="t"/>
              </v:shape>
            </v:group>
            <v:group style="position:absolute;left:2772;top:253;width:2;height:80" coordorigin="2772,253" coordsize="2,80">
              <v:shape style="position:absolute;left:2772;top:253;width:2;height:80" coordorigin="2772,253" coordsize="0,80" path="m2772,333l2772,253e" filled="false" stroked="true" strokeweight=".748pt" strokecolor="#939598">
                <v:path arrowok="t"/>
              </v:shape>
            </v:group>
            <v:group style="position:absolute;left:2732;top:253;width:2;height:80" coordorigin="2732,253" coordsize="2,80">
              <v:shape style="position:absolute;left:2732;top:253;width:2;height:80" coordorigin="2732,253" coordsize="0,80" path="m2732,333l2732,253e" filled="false" stroked="true" strokeweight=".748pt" strokecolor="#939598">
                <v:path arrowok="t"/>
              </v:shape>
            </v:group>
            <v:group style="position:absolute;left:2692;top:253;width:2;height:80" coordorigin="2692,253" coordsize="2,80">
              <v:shape style="position:absolute;left:2692;top:253;width:2;height:80" coordorigin="2692,253" coordsize="0,80" path="m2692,333l2692,253e" filled="false" stroked="true" strokeweight=".748pt" strokecolor="#939598">
                <v:path arrowok="t"/>
              </v:shape>
            </v:group>
            <v:group style="position:absolute;left:2651;top:253;width:2;height:80" coordorigin="2651,253" coordsize="2,80">
              <v:shape style="position:absolute;left:2651;top:253;width:2;height:80" coordorigin="2651,253" coordsize="0,80" path="m2652,333l2651,253e" filled="false" stroked="true" strokeweight=".748pt" strokecolor="#939598">
                <v:path arrowok="t"/>
              </v:shape>
            </v:group>
            <v:group style="position:absolute;left:2611;top:253;width:2;height:80" coordorigin="2611,253" coordsize="2,80">
              <v:shape style="position:absolute;left:2611;top:253;width:2;height:80" coordorigin="2611,253" coordsize="0,80" path="m2611,333l2611,253e" filled="false" stroked="true" strokeweight=".748pt" strokecolor="#939598">
                <v:path arrowok="t"/>
              </v:shape>
            </v:group>
            <v:group style="position:absolute;left:2571;top:253;width:2;height:80" coordorigin="2571,253" coordsize="2,80">
              <v:shape style="position:absolute;left:2571;top:253;width:2;height:80" coordorigin="2571,253" coordsize="0,80" path="m2571,333l2571,253e" filled="false" stroked="true" strokeweight=".748pt" strokecolor="#939598">
                <v:path arrowok="t"/>
              </v:shape>
            </v:group>
            <v:group style="position:absolute;left:2531;top:253;width:2;height:80" coordorigin="2531,253" coordsize="2,80">
              <v:shape style="position:absolute;left:2531;top:253;width:2;height:80" coordorigin="2531,253" coordsize="0,80" path="m2531,333l2531,253e" filled="false" stroked="true" strokeweight=".748pt" strokecolor="#939598">
                <v:path arrowok="t"/>
              </v:shape>
            </v:group>
            <v:group style="position:absolute;left:2491;top:253;width:2;height:80" coordorigin="2491,253" coordsize="2,80">
              <v:shape style="position:absolute;left:2491;top:253;width:2;height:80" coordorigin="2491,253" coordsize="0,80" path="m2491,333l2491,253e" filled="false" stroked="true" strokeweight=".748pt" strokecolor="#939598">
                <v:path arrowok="t"/>
              </v:shape>
            </v:group>
            <v:group style="position:absolute;left:2451;top:253;width:2;height:80" coordorigin="2451,253" coordsize="2,80">
              <v:shape style="position:absolute;left:2451;top:253;width:2;height:80" coordorigin="2451,253" coordsize="0,80" path="m2451,333l2451,253e" filled="false" stroked="true" strokeweight=".748pt" strokecolor="#939598">
                <v:path arrowok="t"/>
              </v:shape>
            </v:group>
            <v:group style="position:absolute;left:2411;top:253;width:2;height:80" coordorigin="2411,253" coordsize="2,80">
              <v:shape style="position:absolute;left:2411;top:253;width:2;height:80" coordorigin="2411,253" coordsize="1,80" path="m2411,333l2411,253e" filled="false" stroked="true" strokeweight=".748pt" strokecolor="#939598">
                <v:path arrowok="t"/>
              </v:shape>
            </v:group>
            <v:group style="position:absolute;left:2371;top:253;width:2;height:80" coordorigin="2371,253" coordsize="2,80">
              <v:shape style="position:absolute;left:2371;top:253;width:2;height:80" coordorigin="2371,253" coordsize="0,80" path="m2371,333l2371,253e" filled="false" stroked="true" strokeweight=".748pt" strokecolor="#939598">
                <v:path arrowok="t"/>
              </v:shape>
            </v:group>
            <v:group style="position:absolute;left:2331;top:253;width:2;height:80" coordorigin="2331,253" coordsize="2,80">
              <v:shape style="position:absolute;left:2331;top:253;width:2;height:80" coordorigin="2331,253" coordsize="0,80" path="m2331,333l2331,253e" filled="false" stroked="true" strokeweight=".748pt" strokecolor="#939598">
                <v:path arrowok="t"/>
              </v:shape>
            </v:group>
            <v:group style="position:absolute;left:2291;top:253;width:2;height:80" coordorigin="2291,253" coordsize="2,80">
              <v:shape style="position:absolute;left:2291;top:253;width:2;height:80" coordorigin="2291,253" coordsize="1,80" path="m2291,333l2291,253e" filled="false" stroked="true" strokeweight=".748pt" strokecolor="#939598">
                <v:path arrowok="t"/>
              </v:shape>
            </v:group>
            <v:group style="position:absolute;left:2251;top:253;width:2;height:80" coordorigin="2251,253" coordsize="2,80">
              <v:shape style="position:absolute;left:2251;top:253;width:2;height:80" coordorigin="2251,253" coordsize="0,80" path="m2251,333l2251,253e" filled="false" stroked="true" strokeweight=".748pt" strokecolor="#939598">
                <v:path arrowok="t"/>
              </v:shape>
            </v:group>
            <v:group style="position:absolute;left:2211;top:253;width:2;height:80" coordorigin="2211,253" coordsize="2,80">
              <v:shape style="position:absolute;left:2211;top:253;width:2;height:80" coordorigin="2211,253" coordsize="0,80" path="m2211,333l2211,253e" filled="false" stroked="true" strokeweight=".748pt" strokecolor="#939598">
                <v:path arrowok="t"/>
              </v:shape>
            </v:group>
            <v:group style="position:absolute;left:2171;top:253;width:2;height:80" coordorigin="2171,253" coordsize="2,80">
              <v:shape style="position:absolute;left:2171;top:253;width:2;height:80" coordorigin="2171,253" coordsize="0,80" path="m2171,333l2171,253e" filled="false" stroked="true" strokeweight=".748pt" strokecolor="#939598">
                <v:path arrowok="t"/>
              </v:shape>
            </v:group>
            <v:group style="position:absolute;left:2131;top:253;width:2;height:80" coordorigin="2131,253" coordsize="2,80">
              <v:shape style="position:absolute;left:2131;top:253;width:2;height:80" coordorigin="2131,253" coordsize="0,80" path="m2131,333l2131,253e" filled="false" stroked="true" strokeweight=".748pt" strokecolor="#939598">
                <v:path arrowok="t"/>
              </v:shape>
            </v:group>
            <v:group style="position:absolute;left:2091;top:253;width:2;height:80" coordorigin="2091,253" coordsize="2,80">
              <v:shape style="position:absolute;left:2091;top:253;width:2;height:80" coordorigin="2091,253" coordsize="0,80" path="m2091,333l2091,253e" filled="false" stroked="true" strokeweight=".748pt" strokecolor="#939598">
                <v:path arrowok="t"/>
              </v:shape>
            </v:group>
            <v:group style="position:absolute;left:2051;top:253;width:2;height:80" coordorigin="2051,253" coordsize="2,80">
              <v:shape style="position:absolute;left:2051;top:253;width:2;height:80" coordorigin="2051,253" coordsize="0,80" path="m2051,333l2051,253e" filled="false" stroked="true" strokeweight=".748pt" strokecolor="#939598">
                <v:path arrowok="t"/>
              </v:shape>
            </v:group>
            <v:group style="position:absolute;left:2011;top:253;width:2;height:80" coordorigin="2011,253" coordsize="2,80">
              <v:shape style="position:absolute;left:2011;top:253;width:2;height:80" coordorigin="2011,253" coordsize="0,80" path="m2011,333l2011,253e" filled="false" stroked="true" strokeweight=".748pt" strokecolor="#939598">
                <v:path arrowok="t"/>
              </v:shape>
            </v:group>
            <v:group style="position:absolute;left:1970;top:253;width:2;height:80" coordorigin="1970,253" coordsize="2,80">
              <v:shape style="position:absolute;left:1970;top:253;width:2;height:80" coordorigin="1970,253" coordsize="1,80" path="m1970,333l1970,253e" filled="false" stroked="true" strokeweight=".748pt" strokecolor="#939598">
                <v:path arrowok="t"/>
              </v:shape>
            </v:group>
            <v:group style="position:absolute;left:1930;top:253;width:2;height:80" coordorigin="1930,253" coordsize="2,80">
              <v:shape style="position:absolute;left:1930;top:253;width:2;height:80" coordorigin="1930,253" coordsize="0,80" path="m1930,333l1930,253e" filled="false" stroked="true" strokeweight=".748pt" strokecolor="#939598">
                <v:path arrowok="t"/>
              </v:shape>
            </v:group>
            <v:group style="position:absolute;left:1890;top:253;width:2;height:80" coordorigin="1890,253" coordsize="2,80">
              <v:shape style="position:absolute;left:1890;top:253;width:2;height:80" coordorigin="1890,253" coordsize="1,80" path="m1890,333l1890,253e" filled="false" stroked="true" strokeweight=".748pt" strokecolor="#939598">
                <v:path arrowok="t"/>
              </v:shape>
            </v:group>
            <v:group style="position:absolute;left:1850;top:253;width:2;height:80" coordorigin="1850,253" coordsize="2,80">
              <v:shape style="position:absolute;left:1850;top:253;width:2;height:80" coordorigin="1850,253" coordsize="1,80" path="m1850,333l1850,253e" filled="false" stroked="true" strokeweight=".748pt" strokecolor="#939598">
                <v:path arrowok="t"/>
              </v:shape>
            </v:group>
            <v:group style="position:absolute;left:1810;top:253;width:2;height:80" coordorigin="1810,253" coordsize="2,80">
              <v:shape style="position:absolute;left:1810;top:253;width:2;height:80" coordorigin="1810,253" coordsize="0,80" path="m1810,333l1810,253e" filled="false" stroked="true" strokeweight=".748pt" strokecolor="#939598">
                <v:path arrowok="t"/>
              </v:shape>
            </v:group>
            <v:group style="position:absolute;left:1770;top:253;width:2;height:80" coordorigin="1770,253" coordsize="2,80">
              <v:shape style="position:absolute;left:1770;top:253;width:2;height:80" coordorigin="1770,253" coordsize="1,80" path="m1770,333l1770,253e" filled="false" stroked="true" strokeweight=".748pt" strokecolor="#939598">
                <v:path arrowok="t"/>
              </v:shape>
            </v:group>
            <v:group style="position:absolute;left:1730;top:253;width:2;height:80" coordorigin="1730,253" coordsize="2,80">
              <v:shape style="position:absolute;left:1730;top:253;width:2;height:80" coordorigin="1730,253" coordsize="0,80" path="m1730,333l1730,253e" filled="false" stroked="true" strokeweight=".748pt" strokecolor="#939598">
                <v:path arrowok="t"/>
              </v:shape>
            </v:group>
            <v:group style="position:absolute;left:1690;top:253;width:2;height:80" coordorigin="1690,253" coordsize="2,80">
              <v:shape style="position:absolute;left:1690;top:253;width:2;height:80" coordorigin="1690,253" coordsize="0,80" path="m1690,333l1690,253e" filled="false" stroked="true" strokeweight=".748pt" strokecolor="#939598">
                <v:path arrowok="t"/>
              </v:shape>
            </v:group>
            <v:group style="position:absolute;left:1650;top:253;width:2;height:80" coordorigin="1650,253" coordsize="2,80">
              <v:shape style="position:absolute;left:1650;top:253;width:2;height:80" coordorigin="1650,253" coordsize="0,80" path="m1650,333l1650,253e" filled="false" stroked="true" strokeweight=".748pt" strokecolor="#939598">
                <v:path arrowok="t"/>
              </v:shape>
            </v:group>
            <v:group style="position:absolute;left:1610;top:253;width:2;height:80" coordorigin="1610,253" coordsize="2,80">
              <v:shape style="position:absolute;left:1610;top:253;width:2;height:80" coordorigin="1610,253" coordsize="0,80" path="m1610,333l1610,253e" filled="false" stroked="true" strokeweight=".748pt" strokecolor="#939598">
                <v:path arrowok="t"/>
              </v:shape>
            </v:group>
            <v:group style="position:absolute;left:1570;top:253;width:2;height:80" coordorigin="1570,253" coordsize="2,80">
              <v:shape style="position:absolute;left:1570;top:253;width:2;height:80" coordorigin="1570,253" coordsize="0,80" path="m1570,333l1570,253e" filled="false" stroked="true" strokeweight=".748pt" strokecolor="#939598">
                <v:path arrowok="t"/>
              </v:shape>
            </v:group>
            <v:group style="position:absolute;left:1530;top:253;width:2;height:80" coordorigin="1530,253" coordsize="2,80">
              <v:shape style="position:absolute;left:1530;top:253;width:2;height:80" coordorigin="1530,253" coordsize="1,80" path="m1530,333l1530,253e" filled="false" stroked="true" strokeweight=".748pt" strokecolor="#939598">
                <v:path arrowok="t"/>
              </v:shape>
            </v:group>
            <v:group style="position:absolute;left:1490;top:253;width:2;height:80" coordorigin="1490,253" coordsize="2,80">
              <v:shape style="position:absolute;left:1490;top:253;width:2;height:80" coordorigin="1490,253" coordsize="0,80" path="m1490,333l1490,253e" filled="false" stroked="true" strokeweight=".748pt" strokecolor="#939598">
                <v:path arrowok="t"/>
              </v:shape>
            </v:group>
            <v:group style="position:absolute;left:1450;top:253;width:2;height:80" coordorigin="1450,253" coordsize="2,80">
              <v:shape style="position:absolute;left:1450;top:253;width:2;height:80" coordorigin="1450,253" coordsize="0,80" path="m1450,333l1450,253e" filled="false" stroked="true" strokeweight=".748pt" strokecolor="#939598">
                <v:path arrowok="t"/>
              </v:shape>
            </v:group>
            <v:group style="position:absolute;left:1410;top:253;width:2;height:80" coordorigin="1410,253" coordsize="2,80">
              <v:shape style="position:absolute;left:1410;top:253;width:2;height:80" coordorigin="1410,253" coordsize="0,80" path="m1410,333l1410,253e" filled="false" stroked="true" strokeweight=".748pt" strokecolor="#939598">
                <v:path arrowok="t"/>
              </v:shape>
            </v:group>
            <v:group style="position:absolute;left:1370;top:253;width:2;height:80" coordorigin="1370,253" coordsize="2,80">
              <v:shape style="position:absolute;left:1370;top:253;width:2;height:80" coordorigin="1370,253" coordsize="0,80" path="m1370,333l1370,253e" filled="false" stroked="true" strokeweight=".748pt" strokecolor="#939598">
                <v:path arrowok="t"/>
              </v:shape>
            </v:group>
            <v:group style="position:absolute;left:1329;top:253;width:2;height:80" coordorigin="1329,253" coordsize="2,80">
              <v:shape style="position:absolute;left:1329;top:253;width:2;height:80" coordorigin="1329,253" coordsize="0,80" path="m1330,333l1329,253e" filled="false" stroked="true" strokeweight=".748pt" strokecolor="#939598">
                <v:path arrowok="t"/>
              </v:shape>
            </v:group>
            <v:group style="position:absolute;left:1289;top:253;width:2;height:80" coordorigin="1289,253" coordsize="2,80">
              <v:shape style="position:absolute;left:1289;top:253;width:2;height:80" coordorigin="1289,253" coordsize="0,80" path="m1289,333l1289,253e" filled="false" stroked="true" strokeweight=".748pt" strokecolor="#939598">
                <v:path arrowok="t"/>
              </v:shape>
            </v:group>
            <v:group style="position:absolute;left:1249;top:253;width:2;height:80" coordorigin="1249,253" coordsize="2,80">
              <v:shape style="position:absolute;left:1249;top:253;width:2;height:80" coordorigin="1249,253" coordsize="0,80" path="m1249,333l1249,253e" filled="false" stroked="true" strokeweight=".748pt" strokecolor="#939598">
                <v:path arrowok="t"/>
              </v:shape>
            </v:group>
            <v:group style="position:absolute;left:1209;top:253;width:2;height:80" coordorigin="1209,253" coordsize="2,80">
              <v:shape style="position:absolute;left:1209;top:253;width:2;height:80" coordorigin="1209,253" coordsize="0,80" path="m1209,333l1209,253e" filled="false" stroked="true" strokeweight=".748pt" strokecolor="#939598">
                <v:path arrowok="t"/>
              </v:shape>
            </v:group>
            <v:group style="position:absolute;left:1169;top:253;width:2;height:80" coordorigin="1169,253" coordsize="2,80">
              <v:shape style="position:absolute;left:1169;top:253;width:2;height:80" coordorigin="1169,253" coordsize="0,80" path="m1169,333l1169,253e" filled="false" stroked="true" strokeweight=".748pt" strokecolor="#939598">
                <v:path arrowok="t"/>
              </v:shape>
            </v:group>
            <v:group style="position:absolute;left:1129;top:253;width:2;height:80" coordorigin="1129,253" coordsize="2,80">
              <v:shape style="position:absolute;left:1129;top:253;width:2;height:80" coordorigin="1129,253" coordsize="0,80" path="m1129,333l1129,253e" filled="false" stroked="true" strokeweight=".748pt" strokecolor="#939598">
                <v:path arrowok="t"/>
              </v:shape>
            </v:group>
            <v:group style="position:absolute;left:1089;top:253;width:2;height:80" coordorigin="1089,253" coordsize="2,80">
              <v:shape style="position:absolute;left:1089;top:253;width:2;height:80" coordorigin="1089,253" coordsize="0,80" path="m1089,333l1089,253e" filled="false" stroked="true" strokeweight=".748pt" strokecolor="#939598">
                <v:path arrowok="t"/>
              </v:shape>
            </v:group>
            <v:group style="position:absolute;left:1049;top:253;width:2;height:80" coordorigin="1049,253" coordsize="2,80">
              <v:shape style="position:absolute;left:1049;top:253;width:2;height:80" coordorigin="1049,253" coordsize="0,80" path="m1049,333l1049,253e" filled="false" stroked="true" strokeweight=".748pt" strokecolor="#939598">
                <v:path arrowok="t"/>
              </v:shape>
            </v:group>
            <v:group style="position:absolute;left:1009;top:253;width:2;height:80" coordorigin="1009,253" coordsize="2,80">
              <v:shape style="position:absolute;left:1009;top:253;width:2;height:80" coordorigin="1009,253" coordsize="0,80" path="m1009,333l1009,253e" filled="false" stroked="true" strokeweight=".748pt" strokecolor="#939598">
                <v:path arrowok="t"/>
              </v:shape>
            </v:group>
            <v:group style="position:absolute;left:969;top:253;width:2;height:80" coordorigin="969,253" coordsize="2,80">
              <v:shape style="position:absolute;left:969;top:253;width:2;height:80" coordorigin="969,253" coordsize="0,80" path="m969,333l969,253e" filled="false" stroked="true" strokeweight=".748pt" strokecolor="#939598">
                <v:path arrowok="t"/>
              </v:shape>
            </v:group>
            <v:group style="position:absolute;left:929;top:253;width:2;height:80" coordorigin="929,253" coordsize="2,80">
              <v:shape style="position:absolute;left:929;top:253;width:2;height:80" coordorigin="929,253" coordsize="0,80" path="m929,333l929,253e" filled="false" stroked="true" strokeweight=".748pt" strokecolor="#939598">
                <v:path arrowok="t"/>
              </v:shape>
            </v:group>
            <v:group style="position:absolute;left:889;top:253;width:2;height:80" coordorigin="889,253" coordsize="2,80">
              <v:shape style="position:absolute;left:889;top:253;width:2;height:80" coordorigin="889,253" coordsize="1,80" path="m889,333l889,253e" filled="false" stroked="true" strokeweight=".748pt" strokecolor="#939598">
                <v:path arrowok="t"/>
              </v:shape>
            </v:group>
            <v:group style="position:absolute;left:849;top:253;width:2;height:80" coordorigin="849,253" coordsize="2,80">
              <v:shape style="position:absolute;left:849;top:253;width:2;height:80" coordorigin="849,253" coordsize="1,80" path="m849,333l849,253e" filled="false" stroked="true" strokeweight=".748pt" strokecolor="#939598">
                <v:path arrowok="t"/>
              </v:shape>
            </v:group>
            <v:group style="position:absolute;left:809;top:253;width:2;height:80" coordorigin="809,253" coordsize="2,80">
              <v:shape style="position:absolute;left:809;top:253;width:2;height:80" coordorigin="809,253" coordsize="0,80" path="m809,333l809,253e" filled="false" stroked="true" strokeweight=".748pt" strokecolor="#939598">
                <v:path arrowok="t"/>
              </v:shape>
            </v:group>
            <v:group style="position:absolute;left:769;top:253;width:2;height:80" coordorigin="769,253" coordsize="2,80">
              <v:shape style="position:absolute;left:769;top:253;width:2;height:80" coordorigin="769,253" coordsize="1,80" path="m769,333l769,253e" filled="false" stroked="true" strokeweight=".748pt" strokecolor="#939598">
                <v:path arrowok="t"/>
              </v:shape>
            </v:group>
            <v:group style="position:absolute;left:729;top:253;width:2;height:80" coordorigin="729,253" coordsize="2,80">
              <v:shape style="position:absolute;left:729;top:253;width:2;height:80" coordorigin="729,253" coordsize="1,80" path="m729,333l729,253e" filled="false" stroked="true" strokeweight=".748pt" strokecolor="#939598">
                <v:path arrowok="t"/>
              </v:shape>
            </v:group>
            <v:group style="position:absolute;left:689;top:253;width:2;height:80" coordorigin="689,253" coordsize="2,80">
              <v:shape style="position:absolute;left:689;top:253;width:2;height:80" coordorigin="689,253" coordsize="1,80" path="m689,333l689,253e" filled="false" stroked="true" strokeweight=".748pt" strokecolor="#939598">
                <v:path arrowok="t"/>
              </v:shape>
            </v:group>
            <v:group style="position:absolute;left:709;top:371;width:11197;height:2" coordorigin="709,371" coordsize="11197,2">
              <v:shape style="position:absolute;left:709;top:371;width:11197;height:2" coordorigin="709,371" coordsize="11197,0" path="m709,371l11906,371e" filled="false" stroked="true" strokeweight="1pt" strokecolor="#939598">
                <v:path arrowok="t"/>
              </v:shape>
            </v:group>
            <v:group style="position:absolute;left:248;top:254;width:2;height:80" coordorigin="248,254" coordsize="2,80">
              <v:shape style="position:absolute;left:248;top:254;width:2;height:80" coordorigin="248,254" coordsize="0,80" path="m248,334l248,254e" filled="false" stroked="true" strokeweight=".748pt" strokecolor="#939598">
                <v:path arrowok="t"/>
              </v:shape>
            </v:group>
            <v:group style="position:absolute;left:208;top:254;width:2;height:80" coordorigin="208,254" coordsize="2,80">
              <v:shape style="position:absolute;left:208;top:254;width:2;height:80" coordorigin="208,254" coordsize="0,80" path="m208,334l208,254e" filled="false" stroked="true" strokeweight=".748pt" strokecolor="#939598">
                <v:path arrowok="t"/>
              </v:shape>
            </v:group>
            <v:group style="position:absolute;left:168;top:254;width:2;height:80" coordorigin="168,254" coordsize="2,80">
              <v:shape style="position:absolute;left:168;top:254;width:2;height:80" coordorigin="168,254" coordsize="0,80" path="m168,334l168,254e" filled="false" stroked="true" strokeweight=".748pt" strokecolor="#939598">
                <v:path arrowok="t"/>
              </v:shape>
            </v:group>
            <v:group style="position:absolute;left:128;top:254;width:2;height:80" coordorigin="128,254" coordsize="2,80">
              <v:shape style="position:absolute;left:128;top:254;width:2;height:80" coordorigin="128,254" coordsize="1,80" path="m128,334l128,254e" filled="false" stroked="true" strokeweight=".748pt" strokecolor="#939598">
                <v:path arrowok="t"/>
              </v:shape>
            </v:group>
            <v:group style="position:absolute;left:88;top:254;width:2;height:80" coordorigin="88,254" coordsize="2,80">
              <v:shape style="position:absolute;left:88;top:254;width:2;height:80" coordorigin="88,254" coordsize="0,80" path="m88,334l88,254e" filled="false" stroked="true" strokeweight=".748pt" strokecolor="#939598">
                <v:path arrowok="t"/>
              </v:shape>
            </v:group>
            <v:group style="position:absolute;left:48;top:254;width:2;height:80" coordorigin="48,254" coordsize="2,80">
              <v:shape style="position:absolute;left:48;top:254;width:2;height:80" coordorigin="48,254" coordsize="0,80" path="m48,334l48,254e" filled="false" stroked="true" strokeweight=".748pt" strokecolor="#939598">
                <v:path arrowok="t"/>
              </v:shape>
            </v:group>
            <v:group style="position:absolute;left:7;top:254;width:2;height:80" coordorigin="7,254" coordsize="2,80">
              <v:shape style="position:absolute;left:7;top:254;width:2;height:80" coordorigin="7,254" coordsize="1,80" path="m8,334l7,254e" filled="false" stroked="true" strokeweight=".748pt" strokecolor="#939598">
                <v:path arrowok="t"/>
              </v:shape>
            </v:group>
            <v:group style="position:absolute;left:0;top:371;width:244;height:2" coordorigin="0,371" coordsize="244,2">
              <v:shape style="position:absolute;left:0;top:371;width:244;height:2" coordorigin="0,371" coordsize="244,0" path="m10,371l254,371e" filled="false" stroked="true" strokeweight="1pt" strokecolor="#939598">
                <v:path arrowok="t"/>
              </v:shape>
            </v:group>
            <v:group style="position:absolute;left:244;top:95;width:465;height:344" coordorigin="244,95" coordsize="465,344">
              <v:shape style="position:absolute;left:244;top:95;width:465;height:344" coordorigin="244,95" coordsize="465,344" path="m244,438l709,438,709,95,244,95,244,438xe" filled="true" fillcolor="#ffffff" stroked="false">
                <v:path arrowok="t"/>
                <v:fill type="solid"/>
              </v:shape>
            </v:group>
            <v:group style="position:absolute;left:323;top:111;width:312;height:304" coordorigin="323,111" coordsize="312,304">
              <v:shape style="position:absolute;left:323;top:111;width:312;height:304" coordorigin="323,111" coordsize="312,304" path="m323,415l635,415,635,111,323,111,323,415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11.824005pt;margin-top:-352.074524pt;width:253.8pt;height:341.3pt;mso-position-horizontal-relative:page;mso-position-vertical-relative:paragraph;z-index:2968" coordorigin="6236,-7041" coordsize="5076,6826">
            <v:group style="position:absolute;left:6236;top:-7041;width:5076;height:6826" coordorigin="6236,-7041" coordsize="5076,6826">
              <v:shape style="position:absolute;left:6236;top:-7041;width:5076;height:6826" coordorigin="6236,-7041" coordsize="5076,6826" path="m6236,-7041l11312,-7041,11312,-216,6236,-216,6236,-7041xe" filled="true" fillcolor="#000000" stroked="false">
                <v:path arrowok="t"/>
                <v:fill type="solid"/>
              </v:shape>
              <v:shape style="position:absolute;left:6288;top:-6989;width:4697;height:6447" type="#_x0000_t75" stroked="false">
                <v:imagedata r:id="rId39" o:title=""/>
              </v:shape>
            </v:group>
            <w10:wrap type="none"/>
          </v:group>
        </w:pict>
      </w:r>
      <w:r>
        <w:rPr>
          <w:color w:val="939598"/>
          <w:spacing w:val="-27"/>
          <w:u w:val="none"/>
        </w:rPr>
        <w:t>12</w:t>
      </w:r>
      <w:r>
        <w:rPr>
          <w:spacing w:val="-27"/>
          <w:u w:val="none"/>
        </w:rPr>
      </w:r>
    </w:p>
    <w:p>
      <w:pPr>
        <w:spacing w:after="0" w:line="240" w:lineRule="auto"/>
        <w:jc w:val="left"/>
        <w:sectPr>
          <w:type w:val="continuous"/>
          <w:pgSz w:w="11910" w:h="16840"/>
          <w:pgMar w:top="1180" w:bottom="280" w:left="0" w:right="0"/>
        </w:sectPr>
      </w:pPr>
    </w:p>
    <w:p>
      <w:pPr>
        <w:spacing w:line="240" w:lineRule="auto" w:before="11"/>
        <w:rPr>
          <w:rFonts w:ascii="Calibri" w:hAnsi="Calibri" w:cs="Calibri" w:eastAsia="Calibri"/>
          <w:sz w:val="6"/>
          <w:szCs w:val="6"/>
        </w:rPr>
      </w:pPr>
    </w:p>
    <w:p>
      <w:pPr>
        <w:spacing w:line="1502" w:lineRule="exact"/>
        <w:ind w:left="1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position w:val="-29"/>
          <w:sz w:val="20"/>
          <w:szCs w:val="20"/>
        </w:rPr>
        <w:pict>
          <v:group style="width:576pt;height:75.150pt;mso-position-horizontal-relative:char;mso-position-vertical-relative:line" coordorigin="0,0" coordsize="11520,1503">
            <v:group style="position:absolute;left:5049;top:731;width:2;height:80" coordorigin="5049,731" coordsize="2,80">
              <v:shape style="position:absolute;left:5049;top:731;width:2;height:80" coordorigin="5049,731" coordsize="1,80" path="m5049,811l5049,731e" filled="false" stroked="true" strokeweight=".748pt" strokecolor="#939598">
                <v:path arrowok="t"/>
              </v:shape>
            </v:group>
            <v:group style="position:absolute;left:5009;top:731;width:2;height:80" coordorigin="5009,731" coordsize="2,80">
              <v:shape style="position:absolute;left:5009;top:731;width:2;height:80" coordorigin="5009,731" coordsize="0,80" path="m5009,811l5009,731e" filled="false" stroked="true" strokeweight=".748pt" strokecolor="#939598">
                <v:path arrowok="t"/>
              </v:shape>
            </v:group>
            <v:group style="position:absolute;left:4969;top:731;width:2;height:80" coordorigin="4969,731" coordsize="2,80">
              <v:shape style="position:absolute;left:4969;top:731;width:2;height:80" coordorigin="4969,731" coordsize="1,80" path="m4969,811l4969,731e" filled="false" stroked="true" strokeweight=".748pt" strokecolor="#939598">
                <v:path arrowok="t"/>
              </v:shape>
            </v:group>
            <v:group style="position:absolute;left:4929;top:731;width:2;height:80" coordorigin="4929,731" coordsize="2,80">
              <v:shape style="position:absolute;left:4929;top:731;width:2;height:80" coordorigin="4929,731" coordsize="0,80" path="m4929,811l4929,731e" filled="false" stroked="true" strokeweight=".748pt" strokecolor="#939598">
                <v:path arrowok="t"/>
              </v:shape>
            </v:group>
            <v:group style="position:absolute;left:4889;top:731;width:2;height:80" coordorigin="4889,731" coordsize="2,80">
              <v:shape style="position:absolute;left:4889;top:731;width:2;height:80" coordorigin="4889,731" coordsize="0,80" path="m4889,811l4889,731e" filled="false" stroked="true" strokeweight=".748pt" strokecolor="#939598">
                <v:path arrowok="t"/>
              </v:shape>
            </v:group>
            <v:group style="position:absolute;left:4849;top:731;width:2;height:80" coordorigin="4849,731" coordsize="2,80">
              <v:shape style="position:absolute;left:4849;top:731;width:2;height:80" coordorigin="4849,731" coordsize="0,80" path="m4849,811l4849,731e" filled="false" stroked="true" strokeweight=".748pt" strokecolor="#939598">
                <v:path arrowok="t"/>
              </v:shape>
            </v:group>
            <v:group style="position:absolute;left:4809;top:731;width:2;height:80" coordorigin="4809,731" coordsize="2,80">
              <v:shape style="position:absolute;left:4809;top:731;width:2;height:80" coordorigin="4809,731" coordsize="1,80" path="m4809,811l4809,731e" filled="false" stroked="true" strokeweight=".748pt" strokecolor="#939598">
                <v:path arrowok="t"/>
              </v:shape>
            </v:group>
            <v:group style="position:absolute;left:4769;top:731;width:2;height:80" coordorigin="4769,731" coordsize="2,80">
              <v:shape style="position:absolute;left:4769;top:731;width:2;height:80" coordorigin="4769,731" coordsize="0,80" path="m4769,811l4769,731e" filled="false" stroked="true" strokeweight=".748pt" strokecolor="#939598">
                <v:path arrowok="t"/>
              </v:shape>
            </v:group>
            <v:group style="position:absolute;left:4729;top:731;width:2;height:80" coordorigin="4729,731" coordsize="2,80">
              <v:shape style="position:absolute;left:4729;top:731;width:2;height:80" coordorigin="4729,731" coordsize="1,80" path="m4729,811l4729,731e" filled="false" stroked="true" strokeweight=".748pt" strokecolor="#939598">
                <v:path arrowok="t"/>
              </v:shape>
            </v:group>
            <v:group style="position:absolute;left:4689;top:731;width:2;height:80" coordorigin="4689,731" coordsize="2,80">
              <v:shape style="position:absolute;left:4689;top:731;width:2;height:80" coordorigin="4689,731" coordsize="0,80" path="m4689,811l4689,731e" filled="false" stroked="true" strokeweight=".748pt" strokecolor="#939598">
                <v:path arrowok="t"/>
              </v:shape>
            </v:group>
            <v:group style="position:absolute;left:4649;top:731;width:2;height:80" coordorigin="4649,731" coordsize="2,80">
              <v:shape style="position:absolute;left:4649;top:731;width:2;height:80" coordorigin="4649,731" coordsize="1,80" path="m4649,811l4649,731e" filled="false" stroked="true" strokeweight=".748pt" strokecolor="#939598">
                <v:path arrowok="t"/>
              </v:shape>
            </v:group>
            <v:group style="position:absolute;left:4609;top:731;width:2;height:80" coordorigin="4609,731" coordsize="2,80">
              <v:shape style="position:absolute;left:4609;top:731;width:2;height:80" coordorigin="4609,731" coordsize="0,80" path="m4609,811l4609,731e" filled="false" stroked="true" strokeweight=".748pt" strokecolor="#939598">
                <v:path arrowok="t"/>
              </v:shape>
            </v:group>
            <v:group style="position:absolute;left:4569;top:731;width:2;height:80" coordorigin="4569,731" coordsize="2,80">
              <v:shape style="position:absolute;left:4569;top:731;width:2;height:80" coordorigin="4569,731" coordsize="1,80" path="m4569,811l4569,731e" filled="false" stroked="true" strokeweight=".748pt" strokecolor="#939598">
                <v:path arrowok="t"/>
              </v:shape>
            </v:group>
            <v:group style="position:absolute;left:4529;top:731;width:2;height:80" coordorigin="4529,731" coordsize="2,80">
              <v:shape style="position:absolute;left:4529;top:731;width:2;height:80" coordorigin="4529,731" coordsize="1,80" path="m4529,811l4529,731e" filled="false" stroked="true" strokeweight=".748pt" strokecolor="#939598">
                <v:path arrowok="t"/>
              </v:shape>
            </v:group>
            <v:group style="position:absolute;left:4489;top:731;width:2;height:80" coordorigin="4489,731" coordsize="2,80">
              <v:shape style="position:absolute;left:4489;top:731;width:2;height:80" coordorigin="4489,731" coordsize="0,80" path="m4489,811l4489,731e" filled="false" stroked="true" strokeweight=".748pt" strokecolor="#939598">
                <v:path arrowok="t"/>
              </v:shape>
            </v:group>
            <v:group style="position:absolute;left:4449;top:731;width:2;height:80" coordorigin="4449,731" coordsize="2,80">
              <v:shape style="position:absolute;left:4449;top:731;width:2;height:80" coordorigin="4449,731" coordsize="1,80" path="m4449,811l4449,731e" filled="false" stroked="true" strokeweight=".748pt" strokecolor="#939598">
                <v:path arrowok="t"/>
              </v:shape>
            </v:group>
            <v:group style="position:absolute;left:4409;top:731;width:2;height:80" coordorigin="4409,731" coordsize="2,80">
              <v:shape style="position:absolute;left:4409;top:731;width:2;height:80" coordorigin="4409,731" coordsize="0,80" path="m4409,811l4409,731e" filled="false" stroked="true" strokeweight=".748pt" strokecolor="#939598">
                <v:path arrowok="t"/>
              </v:shape>
            </v:group>
            <v:group style="position:absolute;left:4369;top:731;width:2;height:80" coordorigin="4369,731" coordsize="2,80">
              <v:shape style="position:absolute;left:4369;top:731;width:2;height:80" coordorigin="4369,731" coordsize="0,80" path="m4369,811l4369,731e" filled="false" stroked="true" strokeweight=".748pt" strokecolor="#939598">
                <v:path arrowok="t"/>
              </v:shape>
            </v:group>
            <v:group style="position:absolute;left:4329;top:731;width:2;height:80" coordorigin="4329,731" coordsize="2,80">
              <v:shape style="position:absolute;left:4329;top:731;width:2;height:80" coordorigin="4329,731" coordsize="0,80" path="m4329,811l4329,731e" filled="false" stroked="true" strokeweight=".748pt" strokecolor="#939598">
                <v:path arrowok="t"/>
              </v:shape>
            </v:group>
            <v:group style="position:absolute;left:4289;top:731;width:2;height:80" coordorigin="4289,731" coordsize="2,80">
              <v:shape style="position:absolute;left:4289;top:731;width:2;height:80" coordorigin="4289,731" coordsize="1,80" path="m4289,811l4289,731e" filled="false" stroked="true" strokeweight=".748pt" strokecolor="#939598">
                <v:path arrowok="t"/>
              </v:shape>
            </v:group>
            <v:group style="position:absolute;left:4249;top:731;width:2;height:80" coordorigin="4249,731" coordsize="2,80">
              <v:shape style="position:absolute;left:4249;top:731;width:2;height:80" coordorigin="4249,731" coordsize="0,80" path="m4249,811l4249,731e" filled="false" stroked="true" strokeweight=".748pt" strokecolor="#939598">
                <v:path arrowok="t"/>
              </v:shape>
            </v:group>
            <v:group style="position:absolute;left:4209;top:731;width:2;height:80" coordorigin="4209,731" coordsize="2,80">
              <v:shape style="position:absolute;left:4209;top:731;width:2;height:80" coordorigin="4209,731" coordsize="1,80" path="m4209,811l4209,731e" filled="false" stroked="true" strokeweight=".748pt" strokecolor="#939598">
                <v:path arrowok="t"/>
              </v:shape>
            </v:group>
            <v:group style="position:absolute;left:4169;top:731;width:2;height:80" coordorigin="4169,731" coordsize="2,80">
              <v:shape style="position:absolute;left:4169;top:731;width:2;height:80" coordorigin="4169,731" coordsize="0,80" path="m4169,811l4169,731e" filled="false" stroked="true" strokeweight=".748pt" strokecolor="#939598">
                <v:path arrowok="t"/>
              </v:shape>
            </v:group>
            <v:group style="position:absolute;left:4129;top:731;width:2;height:80" coordorigin="4129,731" coordsize="2,80">
              <v:shape style="position:absolute;left:4129;top:731;width:2;height:80" coordorigin="4129,731" coordsize="1,80" path="m4129,811l4129,731e" filled="false" stroked="true" strokeweight=".748pt" strokecolor="#939598">
                <v:path arrowok="t"/>
              </v:shape>
            </v:group>
            <v:group style="position:absolute;left:4089;top:731;width:2;height:80" coordorigin="4089,731" coordsize="2,80">
              <v:shape style="position:absolute;left:4089;top:731;width:2;height:80" coordorigin="4089,731" coordsize="0,80" path="m4089,811l4089,731e" filled="false" stroked="true" strokeweight=".748pt" strokecolor="#939598">
                <v:path arrowok="t"/>
              </v:shape>
            </v:group>
            <v:group style="position:absolute;left:4049;top:731;width:2;height:80" coordorigin="4049,731" coordsize="2,80">
              <v:shape style="position:absolute;left:4049;top:731;width:2;height:80" coordorigin="4049,731" coordsize="1,80" path="m4049,811l4049,731e" filled="false" stroked="true" strokeweight=".748pt" strokecolor="#939598">
                <v:path arrowok="t"/>
              </v:shape>
            </v:group>
            <v:group style="position:absolute;left:4009;top:731;width:2;height:80" coordorigin="4009,731" coordsize="2,80">
              <v:shape style="position:absolute;left:4009;top:731;width:2;height:80" coordorigin="4009,731" coordsize="0,80" path="m4009,811l4009,731e" filled="false" stroked="true" strokeweight=".748pt" strokecolor="#939598">
                <v:path arrowok="t"/>
              </v:shape>
            </v:group>
            <v:group style="position:absolute;left:3969;top:731;width:2;height:80" coordorigin="3969,731" coordsize="2,80">
              <v:shape style="position:absolute;left:3969;top:731;width:2;height:80" coordorigin="3969,731" coordsize="0,80" path="m3969,811l3969,731e" filled="false" stroked="true" strokeweight=".748pt" strokecolor="#939598">
                <v:path arrowok="t"/>
              </v:shape>
            </v:group>
            <v:group style="position:absolute;left:3929;top:731;width:2;height:80" coordorigin="3929,731" coordsize="2,80">
              <v:shape style="position:absolute;left:3929;top:731;width:2;height:80" coordorigin="3929,731" coordsize="1,80" path="m3929,811l3929,731e" filled="false" stroked="true" strokeweight=".748pt" strokecolor="#939598">
                <v:path arrowok="t"/>
              </v:shape>
            </v:group>
            <v:group style="position:absolute;left:3889;top:732;width:2;height:80" coordorigin="3889,732" coordsize="2,80">
              <v:shape style="position:absolute;left:3889;top:732;width:2;height:80" coordorigin="3889,732" coordsize="0,80" path="m3889,812l3889,732e" filled="false" stroked="true" strokeweight=".748pt" strokecolor="#939598">
                <v:path arrowok="t"/>
              </v:shape>
            </v:group>
            <v:group style="position:absolute;left:3849;top:732;width:2;height:80" coordorigin="3849,732" coordsize="2,80">
              <v:shape style="position:absolute;left:3849;top:732;width:2;height:80" coordorigin="3849,732" coordsize="1,80" path="m3849,812l3849,732e" filled="false" stroked="true" strokeweight=".748pt" strokecolor="#939598">
                <v:path arrowok="t"/>
              </v:shape>
            </v:group>
            <v:group style="position:absolute;left:3809;top:732;width:2;height:80" coordorigin="3809,732" coordsize="2,80">
              <v:shape style="position:absolute;left:3809;top:732;width:2;height:80" coordorigin="3809,732" coordsize="0,80" path="m3809,812l3809,732e" filled="false" stroked="true" strokeweight=".748pt" strokecolor="#939598">
                <v:path arrowok="t"/>
              </v:shape>
            </v:group>
            <v:group style="position:absolute;left:3768;top:732;width:2;height:80" coordorigin="3768,732" coordsize="2,80">
              <v:shape style="position:absolute;left:3768;top:732;width:2;height:80" coordorigin="3768,732" coordsize="1,80" path="m3768,812l3768,732e" filled="false" stroked="true" strokeweight=".748pt" strokecolor="#939598">
                <v:path arrowok="t"/>
              </v:shape>
            </v:group>
            <v:group style="position:absolute;left:3728;top:732;width:2;height:80" coordorigin="3728,732" coordsize="2,80">
              <v:shape style="position:absolute;left:3728;top:732;width:2;height:80" coordorigin="3728,732" coordsize="0,80" path="m3728,812l3728,732e" filled="false" stroked="true" strokeweight=".748pt" strokecolor="#939598">
                <v:path arrowok="t"/>
              </v:shape>
            </v:group>
            <v:group style="position:absolute;left:3688;top:732;width:2;height:80" coordorigin="3688,732" coordsize="2,80">
              <v:shape style="position:absolute;left:3688;top:732;width:2;height:80" coordorigin="3688,732" coordsize="1,80" path="m3688,812l3688,732e" filled="false" stroked="true" strokeweight=".748pt" strokecolor="#939598">
                <v:path arrowok="t"/>
              </v:shape>
            </v:group>
            <v:group style="position:absolute;left:3648;top:732;width:2;height:80" coordorigin="3648,732" coordsize="2,80">
              <v:shape style="position:absolute;left:3648;top:732;width:2;height:80" coordorigin="3648,732" coordsize="0,80" path="m3648,812l3648,732e" filled="false" stroked="true" strokeweight=".748pt" strokecolor="#939598">
                <v:path arrowok="t"/>
              </v:shape>
            </v:group>
            <v:group style="position:absolute;left:3608;top:732;width:2;height:80" coordorigin="3608,732" coordsize="2,80">
              <v:shape style="position:absolute;left:3608;top:732;width:2;height:80" coordorigin="3608,732" coordsize="0,80" path="m3608,812l3608,732e" filled="false" stroked="true" strokeweight=".748pt" strokecolor="#939598">
                <v:path arrowok="t"/>
              </v:shape>
            </v:group>
            <v:group style="position:absolute;left:3568;top:732;width:2;height:80" coordorigin="3568,732" coordsize="2,80">
              <v:shape style="position:absolute;left:3568;top:732;width:2;height:80" coordorigin="3568,732" coordsize="0,80" path="m3568,812l3568,732e" filled="false" stroked="true" strokeweight=".748pt" strokecolor="#939598">
                <v:path arrowok="t"/>
              </v:shape>
            </v:group>
            <v:group style="position:absolute;left:3528;top:732;width:2;height:80" coordorigin="3528,732" coordsize="2,80">
              <v:shape style="position:absolute;left:3528;top:732;width:2;height:80" coordorigin="3528,732" coordsize="1,80" path="m3528,812l3528,732e" filled="false" stroked="true" strokeweight=".748pt" strokecolor="#939598">
                <v:path arrowok="t"/>
              </v:shape>
            </v:group>
            <v:group style="position:absolute;left:3488;top:732;width:2;height:80" coordorigin="3488,732" coordsize="2,80">
              <v:shape style="position:absolute;left:3488;top:732;width:2;height:80" coordorigin="3488,732" coordsize="0,80" path="m3488,812l3488,732e" filled="false" stroked="true" strokeweight=".748pt" strokecolor="#939598">
                <v:path arrowok="t"/>
              </v:shape>
            </v:group>
            <v:group style="position:absolute;left:3448;top:732;width:2;height:80" coordorigin="3448,732" coordsize="2,80">
              <v:shape style="position:absolute;left:3448;top:732;width:2;height:80" coordorigin="3448,732" coordsize="0,80" path="m3448,812l3448,732e" filled="false" stroked="true" strokeweight=".748pt" strokecolor="#939598">
                <v:path arrowok="t"/>
              </v:shape>
            </v:group>
            <v:group style="position:absolute;left:3408;top:732;width:2;height:80" coordorigin="3408,732" coordsize="2,80">
              <v:shape style="position:absolute;left:3408;top:732;width:2;height:80" coordorigin="3408,732" coordsize="1,80" path="m3408,812l3408,732e" filled="false" stroked="true" strokeweight=".748pt" strokecolor="#939598">
                <v:path arrowok="t"/>
              </v:shape>
            </v:group>
            <v:group style="position:absolute;left:3368;top:732;width:2;height:80" coordorigin="3368,732" coordsize="2,80">
              <v:shape style="position:absolute;left:3368;top:732;width:2;height:80" coordorigin="3368,732" coordsize="0,80" path="m3368,812l3368,732e" filled="false" stroked="true" strokeweight=".748pt" strokecolor="#939598">
                <v:path arrowok="t"/>
              </v:shape>
            </v:group>
            <v:group style="position:absolute;left:3328;top:732;width:2;height:80" coordorigin="3328,732" coordsize="2,80">
              <v:shape style="position:absolute;left:3328;top:732;width:2;height:80" coordorigin="3328,732" coordsize="1,80" path="m3328,812l3328,732e" filled="false" stroked="true" strokeweight=".748pt" strokecolor="#939598">
                <v:path arrowok="t"/>
              </v:shape>
            </v:group>
            <v:group style="position:absolute;left:3288;top:732;width:2;height:80" coordorigin="3288,732" coordsize="2,80">
              <v:shape style="position:absolute;left:3288;top:732;width:2;height:80" coordorigin="3288,732" coordsize="0,80" path="m3288,812l3288,732e" filled="false" stroked="true" strokeweight=".748pt" strokecolor="#939598">
                <v:path arrowok="t"/>
              </v:shape>
            </v:group>
            <v:group style="position:absolute;left:3248;top:732;width:2;height:80" coordorigin="3248,732" coordsize="2,80">
              <v:shape style="position:absolute;left:3248;top:732;width:2;height:80" coordorigin="3248,732" coordsize="1,80" path="m3248,812l3248,732e" filled="false" stroked="true" strokeweight=".748pt" strokecolor="#939598">
                <v:path arrowok="t"/>
              </v:shape>
            </v:group>
            <v:group style="position:absolute;left:3208;top:732;width:2;height:80" coordorigin="3208,732" coordsize="2,80">
              <v:shape style="position:absolute;left:3208;top:732;width:2;height:80" coordorigin="3208,732" coordsize="0,80" path="m3208,812l3208,732e" filled="false" stroked="true" strokeweight=".748pt" strokecolor="#939598">
                <v:path arrowok="t"/>
              </v:shape>
            </v:group>
            <v:group style="position:absolute;left:3168;top:732;width:2;height:80" coordorigin="3168,732" coordsize="2,80">
              <v:shape style="position:absolute;left:3168;top:732;width:2;height:80" coordorigin="3168,732" coordsize="1,80" path="m3168,812l3168,732e" filled="false" stroked="true" strokeweight=".748pt" strokecolor="#939598">
                <v:path arrowok="t"/>
              </v:shape>
            </v:group>
            <v:group style="position:absolute;left:3128;top:732;width:2;height:80" coordorigin="3128,732" coordsize="2,80">
              <v:shape style="position:absolute;left:3128;top:732;width:2;height:80" coordorigin="3128,732" coordsize="0,80" path="m3128,812l3128,732e" filled="false" stroked="true" strokeweight=".748pt" strokecolor="#939598">
                <v:path arrowok="t"/>
              </v:shape>
            </v:group>
            <v:group style="position:absolute;left:3088;top:732;width:2;height:80" coordorigin="3088,732" coordsize="2,80">
              <v:shape style="position:absolute;left:3088;top:732;width:2;height:80" coordorigin="3088,732" coordsize="0,80" path="m3088,812l3088,732e" filled="false" stroked="true" strokeweight=".748pt" strokecolor="#939598">
                <v:path arrowok="t"/>
              </v:shape>
            </v:group>
            <v:group style="position:absolute;left:3048;top:732;width:2;height:80" coordorigin="3048,732" coordsize="2,80">
              <v:shape style="position:absolute;left:3048;top:732;width:2;height:80" coordorigin="3048,732" coordsize="0,80" path="m3048,812l3048,732e" filled="false" stroked="true" strokeweight=".748pt" strokecolor="#939598">
                <v:path arrowok="t"/>
              </v:shape>
            </v:group>
            <v:group style="position:absolute;left:3008;top:732;width:2;height:80" coordorigin="3008,732" coordsize="2,80">
              <v:shape style="position:absolute;left:3008;top:732;width:2;height:80" coordorigin="3008,732" coordsize="1,80" path="m3008,812l3008,732e" filled="false" stroked="true" strokeweight=".748pt" strokecolor="#939598">
                <v:path arrowok="t"/>
              </v:shape>
            </v:group>
            <v:group style="position:absolute;left:2968;top:732;width:2;height:80" coordorigin="2968,732" coordsize="2,80">
              <v:shape style="position:absolute;left:2968;top:732;width:2;height:80" coordorigin="2968,732" coordsize="0,80" path="m2968,812l2968,732e" filled="false" stroked="true" strokeweight=".748pt" strokecolor="#939598">
                <v:path arrowok="t"/>
              </v:shape>
            </v:group>
            <v:group style="position:absolute;left:2928;top:732;width:2;height:80" coordorigin="2928,732" coordsize="2,80">
              <v:shape style="position:absolute;left:2928;top:732;width:2;height:80" coordorigin="2928,732" coordsize="0,80" path="m2928,812l2928,732e" filled="false" stroked="true" strokeweight=".748pt" strokecolor="#939598">
                <v:path arrowok="t"/>
              </v:shape>
            </v:group>
            <v:group style="position:absolute;left:2888;top:732;width:2;height:80" coordorigin="2888,732" coordsize="2,80">
              <v:shape style="position:absolute;left:2888;top:732;width:2;height:80" coordorigin="2888,732" coordsize="1,80" path="m2888,812l2888,732e" filled="false" stroked="true" strokeweight=".748pt" strokecolor="#939598">
                <v:path arrowok="t"/>
              </v:shape>
            </v:group>
            <v:group style="position:absolute;left:2848;top:732;width:2;height:80" coordorigin="2848,732" coordsize="2,80">
              <v:shape style="position:absolute;left:2848;top:732;width:2;height:80" coordorigin="2848,732" coordsize="0,80" path="m2848,812l2848,732e" filled="false" stroked="true" strokeweight=".748pt" strokecolor="#939598">
                <v:path arrowok="t"/>
              </v:shape>
            </v:group>
            <v:group style="position:absolute;left:2808;top:732;width:2;height:80" coordorigin="2808,732" coordsize="2,80">
              <v:shape style="position:absolute;left:2808;top:732;width:2;height:80" coordorigin="2808,732" coordsize="1,80" path="m2808,812l2808,732e" filled="false" stroked="true" strokeweight=".748pt" strokecolor="#939598">
                <v:path arrowok="t"/>
              </v:shape>
            </v:group>
            <v:group style="position:absolute;left:2768;top:732;width:2;height:80" coordorigin="2768,732" coordsize="2,80">
              <v:shape style="position:absolute;left:2768;top:732;width:2;height:80" coordorigin="2768,732" coordsize="0,80" path="m2768,812l2768,732e" filled="false" stroked="true" strokeweight=".748pt" strokecolor="#939598">
                <v:path arrowok="t"/>
              </v:shape>
            </v:group>
            <v:group style="position:absolute;left:2728;top:732;width:2;height:80" coordorigin="2728,732" coordsize="2,80">
              <v:shape style="position:absolute;left:2728;top:732;width:2;height:80" coordorigin="2728,732" coordsize="0,80" path="m2728,812l2728,732e" filled="false" stroked="true" strokeweight=".748pt" strokecolor="#939598">
                <v:path arrowok="t"/>
              </v:shape>
            </v:group>
            <v:group style="position:absolute;left:2688;top:732;width:2;height:80" coordorigin="2688,732" coordsize="2,80">
              <v:shape style="position:absolute;left:2688;top:732;width:2;height:80" coordorigin="2688,732" coordsize="0,80" path="m2688,812l2688,732e" filled="false" stroked="true" strokeweight=".748pt" strokecolor="#939598">
                <v:path arrowok="t"/>
              </v:shape>
            </v:group>
            <v:group style="position:absolute;left:2648;top:732;width:2;height:80" coordorigin="2648,732" coordsize="2,80">
              <v:shape style="position:absolute;left:2648;top:732;width:2;height:80" coordorigin="2648,732" coordsize="1,80" path="m2648,812l2648,732e" filled="false" stroked="true" strokeweight=".748pt" strokecolor="#939598">
                <v:path arrowok="t"/>
              </v:shape>
            </v:group>
            <v:group style="position:absolute;left:2608;top:732;width:2;height:80" coordorigin="2608,732" coordsize="2,80">
              <v:shape style="position:absolute;left:2608;top:732;width:2;height:80" coordorigin="2608,732" coordsize="0,80" path="m2608,812l2608,732e" filled="false" stroked="true" strokeweight=".748pt" strokecolor="#939598">
                <v:path arrowok="t"/>
              </v:shape>
            </v:group>
            <v:group style="position:absolute;left:2568;top:732;width:2;height:80" coordorigin="2568,732" coordsize="2,80">
              <v:shape style="position:absolute;left:2568;top:732;width:2;height:80" coordorigin="2568,732" coordsize="0,80" path="m2568,812l2568,732e" filled="false" stroked="true" strokeweight=".748pt" strokecolor="#939598">
                <v:path arrowok="t"/>
              </v:shape>
            </v:group>
            <v:group style="position:absolute;left:2528;top:732;width:2;height:80" coordorigin="2528,732" coordsize="2,80">
              <v:shape style="position:absolute;left:2528;top:732;width:2;height:80" coordorigin="2528,732" coordsize="0,80" path="m2528,812l2528,732e" filled="false" stroked="true" strokeweight=".748pt" strokecolor="#939598">
                <v:path arrowok="t"/>
              </v:shape>
            </v:group>
            <v:group style="position:absolute;left:2488;top:732;width:2;height:80" coordorigin="2488,732" coordsize="2,80">
              <v:shape style="position:absolute;left:2488;top:732;width:2;height:80" coordorigin="2488,732" coordsize="1,80" path="m2488,812l2488,732e" filled="false" stroked="true" strokeweight=".748pt" strokecolor="#939598">
                <v:path arrowok="t"/>
              </v:shape>
            </v:group>
            <v:group style="position:absolute;left:2448;top:732;width:2;height:80" coordorigin="2448,732" coordsize="2,80">
              <v:shape style="position:absolute;left:2448;top:732;width:2;height:80" coordorigin="2448,732" coordsize="0,80" path="m2448,812l2448,732e" filled="false" stroked="true" strokeweight=".748pt" strokecolor="#939598">
                <v:path arrowok="t"/>
              </v:shape>
            </v:group>
            <v:group style="position:absolute;left:2408;top:732;width:2;height:80" coordorigin="2408,732" coordsize="2,80">
              <v:shape style="position:absolute;left:2408;top:732;width:2;height:80" coordorigin="2408,732" coordsize="1,80" path="m2408,812l2408,732e" filled="false" stroked="true" strokeweight=".748pt" strokecolor="#939598">
                <v:path arrowok="t"/>
              </v:shape>
            </v:group>
            <v:group style="position:absolute;left:2368;top:732;width:2;height:80" coordorigin="2368,732" coordsize="2,80">
              <v:shape style="position:absolute;left:2368;top:732;width:2;height:80" coordorigin="2368,732" coordsize="1,80" path="m2368,812l2368,732e" filled="false" stroked="true" strokeweight=".748pt" strokecolor="#939598">
                <v:path arrowok="t"/>
              </v:shape>
            </v:group>
            <v:group style="position:absolute;left:2328;top:732;width:2;height:80" coordorigin="2328,732" coordsize="2,80">
              <v:shape style="position:absolute;left:2328;top:732;width:2;height:80" coordorigin="2328,732" coordsize="0,80" path="m2328,812l2328,732e" filled="false" stroked="true" strokeweight=".748pt" strokecolor="#939598">
                <v:path arrowok="t"/>
              </v:shape>
            </v:group>
            <v:group style="position:absolute;left:2288;top:732;width:2;height:80" coordorigin="2288,732" coordsize="2,80">
              <v:shape style="position:absolute;left:2288;top:732;width:2;height:80" coordorigin="2288,732" coordsize="1,80" path="m2288,812l2288,732e" filled="false" stroked="true" strokeweight=".748pt" strokecolor="#939598">
                <v:path arrowok="t"/>
              </v:shape>
            </v:group>
            <v:group style="position:absolute;left:2248;top:732;width:2;height:80" coordorigin="2248,732" coordsize="2,80">
              <v:shape style="position:absolute;left:2248;top:732;width:2;height:80" coordorigin="2248,732" coordsize="0,80" path="m2248,812l2248,732e" filled="false" stroked="true" strokeweight=".748pt" strokecolor="#939598">
                <v:path arrowok="t"/>
              </v:shape>
            </v:group>
            <v:group style="position:absolute;left:2208;top:732;width:2;height:80" coordorigin="2208,732" coordsize="2,80">
              <v:shape style="position:absolute;left:2208;top:732;width:2;height:80" coordorigin="2208,732" coordsize="0,80" path="m2208,812l2208,732e" filled="false" stroked="true" strokeweight=".748pt" strokecolor="#939598">
                <v:path arrowok="t"/>
              </v:shape>
            </v:group>
            <v:group style="position:absolute;left:2168;top:732;width:2;height:80" coordorigin="2168,732" coordsize="2,80">
              <v:shape style="position:absolute;left:2168;top:732;width:2;height:80" coordorigin="2168,732" coordsize="0,80" path="m2168,812l2168,732e" filled="false" stroked="true" strokeweight=".748pt" strokecolor="#939598">
                <v:path arrowok="t"/>
              </v:shape>
            </v:group>
            <v:group style="position:absolute;left:2128;top:732;width:2;height:80" coordorigin="2128,732" coordsize="2,80">
              <v:shape style="position:absolute;left:2128;top:732;width:2;height:80" coordorigin="2128,732" coordsize="1,80" path="m2128,812l2128,732e" filled="false" stroked="true" strokeweight=".748pt" strokecolor="#939598">
                <v:path arrowok="t"/>
              </v:shape>
            </v:group>
            <v:group style="position:absolute;left:2088;top:732;width:2;height:80" coordorigin="2088,732" coordsize="2,80">
              <v:shape style="position:absolute;left:2088;top:732;width:2;height:80" coordorigin="2088,732" coordsize="0,80" path="m2088,812l2088,732e" filled="false" stroked="true" strokeweight=".748pt" strokecolor="#939598">
                <v:path arrowok="t"/>
              </v:shape>
            </v:group>
            <v:group style="position:absolute;left:2048;top:732;width:2;height:80" coordorigin="2048,732" coordsize="2,80">
              <v:shape style="position:absolute;left:2048;top:732;width:2;height:80" coordorigin="2048,732" coordsize="1,80" path="m2048,812l2048,732e" filled="false" stroked="true" strokeweight=".748pt" strokecolor="#939598">
                <v:path arrowok="t"/>
              </v:shape>
            </v:group>
            <v:group style="position:absolute;left:2008;top:732;width:2;height:80" coordorigin="2008,732" coordsize="2,80">
              <v:shape style="position:absolute;left:2008;top:732;width:2;height:80" coordorigin="2008,732" coordsize="0,80" path="m2008,812l2008,732e" filled="false" stroked="true" strokeweight=".748pt" strokecolor="#939598">
                <v:path arrowok="t"/>
              </v:shape>
            </v:group>
            <v:group style="position:absolute;left:1968;top:732;width:2;height:80" coordorigin="1968,732" coordsize="2,80">
              <v:shape style="position:absolute;left:1968;top:732;width:2;height:80" coordorigin="1968,732" coordsize="1,80" path="m1968,812l1968,732e" filled="false" stroked="true" strokeweight=".748pt" strokecolor="#939598">
                <v:path arrowok="t"/>
              </v:shape>
            </v:group>
            <v:group style="position:absolute;left:1928;top:732;width:2;height:80" coordorigin="1928,732" coordsize="2,80">
              <v:shape style="position:absolute;left:1928;top:732;width:2;height:80" coordorigin="1928,732" coordsize="0,80" path="m1928,812l1928,732e" filled="false" stroked="true" strokeweight=".748pt" strokecolor="#939598">
                <v:path arrowok="t"/>
              </v:shape>
            </v:group>
            <v:group style="position:absolute;left:1888;top:732;width:2;height:80" coordorigin="1888,732" coordsize="2,80">
              <v:shape style="position:absolute;left:1888;top:732;width:2;height:80" coordorigin="1888,732" coordsize="1,80" path="m1888,812l1888,732e" filled="false" stroked="true" strokeweight=".748pt" strokecolor="#939598">
                <v:path arrowok="t"/>
              </v:shape>
            </v:group>
            <v:group style="position:absolute;left:1848;top:732;width:2;height:80" coordorigin="1848,732" coordsize="2,80">
              <v:shape style="position:absolute;left:1848;top:732;width:2;height:80" coordorigin="1848,732" coordsize="1,80" path="m1848,812l1848,732e" filled="false" stroked="true" strokeweight=".748pt" strokecolor="#939598">
                <v:path arrowok="t"/>
              </v:shape>
            </v:group>
            <v:group style="position:absolute;left:1808;top:732;width:2;height:80" coordorigin="1808,732" coordsize="2,80">
              <v:shape style="position:absolute;left:1808;top:732;width:2;height:80" coordorigin="1808,732" coordsize="0,80" path="m1808,812l1808,732e" filled="false" stroked="true" strokeweight=".748pt" strokecolor="#939598">
                <v:path arrowok="t"/>
              </v:shape>
            </v:group>
            <v:group style="position:absolute;left:1768;top:732;width:2;height:80" coordorigin="1768,732" coordsize="2,80">
              <v:shape style="position:absolute;left:1768;top:732;width:2;height:80" coordorigin="1768,732" coordsize="0,80" path="m1768,812l1768,732e" filled="false" stroked="true" strokeweight=".748pt" strokecolor="#939598">
                <v:path arrowok="t"/>
              </v:shape>
            </v:group>
            <v:group style="position:absolute;left:1728;top:732;width:2;height:80" coordorigin="1728,732" coordsize="2,80">
              <v:shape style="position:absolute;left:1728;top:732;width:2;height:80" coordorigin="1728,732" coordsize="0,80" path="m1728,812l1728,732e" filled="false" stroked="true" strokeweight=".748pt" strokecolor="#939598">
                <v:path arrowok="t"/>
              </v:shape>
            </v:group>
            <v:group style="position:absolute;left:1688;top:732;width:2;height:80" coordorigin="1688,732" coordsize="2,80">
              <v:shape style="position:absolute;left:1688;top:732;width:2;height:80" coordorigin="1688,732" coordsize="1,80" path="m1688,812l1688,732e" filled="false" stroked="true" strokeweight=".748pt" strokecolor="#939598">
                <v:path arrowok="t"/>
              </v:shape>
            </v:group>
            <v:group style="position:absolute;left:1648;top:732;width:2;height:80" coordorigin="1648,732" coordsize="2,80">
              <v:shape style="position:absolute;left:1648;top:732;width:2;height:80" coordorigin="1648,732" coordsize="0,80" path="m1648,812l1648,732e" filled="false" stroked="true" strokeweight=".748pt" strokecolor="#939598">
                <v:path arrowok="t"/>
              </v:shape>
            </v:group>
            <v:group style="position:absolute;left:1608;top:732;width:2;height:80" coordorigin="1608,732" coordsize="2,80">
              <v:shape style="position:absolute;left:1608;top:732;width:2;height:80" coordorigin="1608,732" coordsize="1,80" path="m1608,812l1608,732e" filled="false" stroked="true" strokeweight=".748pt" strokecolor="#939598">
                <v:path arrowok="t"/>
              </v:shape>
            </v:group>
            <v:group style="position:absolute;left:1568;top:732;width:2;height:80" coordorigin="1568,732" coordsize="2,80">
              <v:shape style="position:absolute;left:1568;top:732;width:2;height:80" coordorigin="1568,732" coordsize="0,80" path="m1568,812l1568,732e" filled="false" stroked="true" strokeweight=".748pt" strokecolor="#939598">
                <v:path arrowok="t"/>
              </v:shape>
            </v:group>
            <v:group style="position:absolute;left:1528;top:732;width:2;height:80" coordorigin="1528,732" coordsize="2,80">
              <v:shape style="position:absolute;left:1528;top:732;width:2;height:80" coordorigin="1528,732" coordsize="1,80" path="m1528,812l1528,732e" filled="false" stroked="true" strokeweight=".748pt" strokecolor="#939598">
                <v:path arrowok="t"/>
              </v:shape>
            </v:group>
            <v:group style="position:absolute;left:1488;top:732;width:2;height:80" coordorigin="1488,732" coordsize="2,80">
              <v:shape style="position:absolute;left:1488;top:732;width:2;height:80" coordorigin="1488,732" coordsize="0,80" path="m1488,812l1488,732e" filled="false" stroked="true" strokeweight=".748pt" strokecolor="#939598">
                <v:path arrowok="t"/>
              </v:shape>
            </v:group>
            <v:group style="position:absolute;left:1448;top:732;width:2;height:80" coordorigin="1448,732" coordsize="2,80">
              <v:shape style="position:absolute;left:1448;top:732;width:2;height:80" coordorigin="1448,732" coordsize="1,80" path="m1448,812l1448,732e" filled="false" stroked="true" strokeweight=".748pt" strokecolor="#939598">
                <v:path arrowok="t"/>
              </v:shape>
            </v:group>
            <v:group style="position:absolute;left:1408;top:732;width:2;height:80" coordorigin="1408,732" coordsize="2,80">
              <v:shape style="position:absolute;left:1408;top:732;width:2;height:80" coordorigin="1408,732" coordsize="0,80" path="m1408,812l1408,732e" filled="false" stroked="true" strokeweight=".748pt" strokecolor="#939598">
                <v:path arrowok="t"/>
              </v:shape>
            </v:group>
            <v:group style="position:absolute;left:1368;top:732;width:2;height:80" coordorigin="1368,732" coordsize="2,80">
              <v:shape style="position:absolute;left:1368;top:732;width:2;height:80" coordorigin="1368,732" coordsize="1,80" path="m1368,812l1368,732e" filled="false" stroked="true" strokeweight=".748pt" strokecolor="#939598">
                <v:path arrowok="t"/>
              </v:shape>
            </v:group>
            <v:group style="position:absolute;left:1328;top:732;width:2;height:80" coordorigin="1328,732" coordsize="2,80">
              <v:shape style="position:absolute;left:1328;top:732;width:2;height:80" coordorigin="1328,732" coordsize="0,80" path="m1328,812l1328,732e" filled="false" stroked="true" strokeweight=".748pt" strokecolor="#939598">
                <v:path arrowok="t"/>
              </v:shape>
            </v:group>
            <v:group style="position:absolute;left:1288;top:732;width:2;height:80" coordorigin="1288,732" coordsize="2,80">
              <v:shape style="position:absolute;left:1288;top:732;width:2;height:80" coordorigin="1288,732" coordsize="0,80" path="m1288,812l1288,732e" filled="false" stroked="true" strokeweight=".748pt" strokecolor="#939598">
                <v:path arrowok="t"/>
              </v:shape>
            </v:group>
            <v:group style="position:absolute;left:1248;top:732;width:2;height:80" coordorigin="1248,732" coordsize="2,80">
              <v:shape style="position:absolute;left:1248;top:732;width:2;height:80" coordorigin="1248,732" coordsize="1,80" path="m1248,812l1248,732e" filled="false" stroked="true" strokeweight=".748pt" strokecolor="#939598">
                <v:path arrowok="t"/>
              </v:shape>
            </v:group>
            <v:group style="position:absolute;left:1208;top:732;width:2;height:80" coordorigin="1208,732" coordsize="2,80">
              <v:shape style="position:absolute;left:1208;top:732;width:2;height:80" coordorigin="1208,732" coordsize="0,80" path="m1208,812l1208,732e" filled="false" stroked="true" strokeweight=".748pt" strokecolor="#939598">
                <v:path arrowok="t"/>
              </v:shape>
            </v:group>
            <v:group style="position:absolute;left:1168;top:732;width:2;height:80" coordorigin="1168,732" coordsize="2,80">
              <v:shape style="position:absolute;left:1168;top:732;width:2;height:80" coordorigin="1168,732" coordsize="1,80" path="m1168,812l1168,732e" filled="false" stroked="true" strokeweight=".748pt" strokecolor="#939598">
                <v:path arrowok="t"/>
              </v:shape>
            </v:group>
            <v:group style="position:absolute;left:1128;top:732;width:2;height:80" coordorigin="1128,732" coordsize="2,80">
              <v:shape style="position:absolute;left:1128;top:732;width:2;height:80" coordorigin="1128,732" coordsize="0,80" path="m1128,812l1128,732e" filled="false" stroked="true" strokeweight=".748pt" strokecolor="#939598">
                <v:path arrowok="t"/>
              </v:shape>
            </v:group>
            <v:group style="position:absolute;left:1088;top:732;width:2;height:80" coordorigin="1088,732" coordsize="2,80">
              <v:shape style="position:absolute;left:1088;top:732;width:2;height:80" coordorigin="1088,732" coordsize="1,80" path="m1088,812l1088,732e" filled="false" stroked="true" strokeweight=".748pt" strokecolor="#939598">
                <v:path arrowok="t"/>
              </v:shape>
            </v:group>
            <v:group style="position:absolute;left:1048;top:732;width:2;height:80" coordorigin="1048,732" coordsize="2,80">
              <v:shape style="position:absolute;left:1048;top:732;width:2;height:80" coordorigin="1048,732" coordsize="0,80" path="m1048,812l1048,732e" filled="false" stroked="true" strokeweight=".748pt" strokecolor="#939598">
                <v:path arrowok="t"/>
              </v:shape>
            </v:group>
            <v:group style="position:absolute;left:1008;top:732;width:2;height:80" coordorigin="1008,732" coordsize="2,80">
              <v:shape style="position:absolute;left:1008;top:732;width:2;height:80" coordorigin="1008,732" coordsize="1,80" path="m1008,812l1008,732e" filled="false" stroked="true" strokeweight=".748pt" strokecolor="#939598">
                <v:path arrowok="t"/>
              </v:shape>
            </v:group>
            <v:group style="position:absolute;left:968;top:732;width:2;height:80" coordorigin="968,732" coordsize="2,80">
              <v:shape style="position:absolute;left:968;top:732;width:2;height:80" coordorigin="968,732" coordsize="0,80" path="m968,812l968,732e" filled="false" stroked="true" strokeweight=".748pt" strokecolor="#939598">
                <v:path arrowok="t"/>
              </v:shape>
            </v:group>
            <v:group style="position:absolute;left:928;top:732;width:2;height:80" coordorigin="928,732" coordsize="2,80">
              <v:shape style="position:absolute;left:928;top:732;width:2;height:80" coordorigin="928,732" coordsize="1,80" path="m928,812l928,732e" filled="false" stroked="true" strokeweight=".748pt" strokecolor="#939598">
                <v:path arrowok="t"/>
              </v:shape>
            </v:group>
            <v:group style="position:absolute;left:888;top:732;width:2;height:80" coordorigin="888,732" coordsize="2,80">
              <v:shape style="position:absolute;left:888;top:732;width:2;height:80" coordorigin="888,732" coordsize="0,80" path="m888,812l888,732e" filled="false" stroked="true" strokeweight=".748pt" strokecolor="#939598">
                <v:path arrowok="t"/>
              </v:shape>
            </v:group>
            <v:group style="position:absolute;left:848;top:732;width:2;height:80" coordorigin="848,732" coordsize="2,80">
              <v:shape style="position:absolute;left:848;top:732;width:2;height:80" coordorigin="848,732" coordsize="0,80" path="m848,812l848,732e" filled="false" stroked="true" strokeweight=".748pt" strokecolor="#939598">
                <v:path arrowok="t"/>
              </v:shape>
            </v:group>
            <v:group style="position:absolute;left:808;top:732;width:2;height:80" coordorigin="808,732" coordsize="2,80">
              <v:shape style="position:absolute;left:808;top:732;width:2;height:80" coordorigin="808,732" coordsize="0,80" path="m808,812l808,732e" filled="false" stroked="true" strokeweight=".748pt" strokecolor="#939598">
                <v:path arrowok="t"/>
              </v:shape>
            </v:group>
            <v:group style="position:absolute;left:768;top:732;width:2;height:80" coordorigin="768,732" coordsize="2,80">
              <v:shape style="position:absolute;left:768;top:732;width:2;height:80" coordorigin="768,732" coordsize="1,80" path="m768,812l768,732e" filled="false" stroked="true" strokeweight=".748pt" strokecolor="#939598">
                <v:path arrowok="t"/>
              </v:shape>
            </v:group>
            <v:group style="position:absolute;left:728;top:732;width:2;height:80" coordorigin="728,732" coordsize="2,80">
              <v:shape style="position:absolute;left:728;top:732;width:2;height:80" coordorigin="728,732" coordsize="1,80" path="m728,812l728,732e" filled="false" stroked="true" strokeweight=".748pt" strokecolor="#939598">
                <v:path arrowok="t"/>
              </v:shape>
            </v:group>
            <v:group style="position:absolute;left:688;top:732;width:2;height:80" coordorigin="688,732" coordsize="2,80">
              <v:shape style="position:absolute;left:688;top:732;width:2;height:80" coordorigin="688,732" coordsize="0,80" path="m688,812l688,732e" filled="false" stroked="true" strokeweight=".748pt" strokecolor="#939598">
                <v:path arrowok="t"/>
              </v:shape>
            </v:group>
            <v:group style="position:absolute;left:648;top:732;width:2;height:80" coordorigin="648,732" coordsize="2,80">
              <v:shape style="position:absolute;left:648;top:732;width:2;height:80" coordorigin="648,732" coordsize="1,80" path="m648,812l648,732e" filled="false" stroked="true" strokeweight=".748pt" strokecolor="#939598">
                <v:path arrowok="t"/>
              </v:shape>
            </v:group>
            <v:group style="position:absolute;left:608;top:732;width:2;height:80" coordorigin="608,732" coordsize="2,80">
              <v:shape style="position:absolute;left:608;top:732;width:2;height:80" coordorigin="608,732" coordsize="0,80" path="m608,812l608,732e" filled="false" stroked="true" strokeweight=".748pt" strokecolor="#939598">
                <v:path arrowok="t"/>
              </v:shape>
            </v:group>
            <v:group style="position:absolute;left:568;top:732;width:2;height:80" coordorigin="568,732" coordsize="2,80">
              <v:shape style="position:absolute;left:568;top:732;width:2;height:80" coordorigin="568,732" coordsize="1,80" path="m568,812l568,732e" filled="false" stroked="true" strokeweight=".748pt" strokecolor="#939598">
                <v:path arrowok="t"/>
              </v:shape>
            </v:group>
            <v:group style="position:absolute;left:528;top:732;width:2;height:80" coordorigin="528,732" coordsize="2,80">
              <v:shape style="position:absolute;left:528;top:732;width:2;height:80" coordorigin="528,732" coordsize="0,80" path="m528,812l528,732e" filled="false" stroked="true" strokeweight=".748pt" strokecolor="#939598">
                <v:path arrowok="t"/>
              </v:shape>
            </v:group>
            <v:group style="position:absolute;left:488;top:732;width:2;height:80" coordorigin="488,732" coordsize="2,80">
              <v:shape style="position:absolute;left:488;top:732;width:2;height:80" coordorigin="488,732" coordsize="1,80" path="m488,812l488,732e" filled="false" stroked="true" strokeweight=".748pt" strokecolor="#939598">
                <v:path arrowok="t"/>
              </v:shape>
            </v:group>
            <v:group style="position:absolute;left:448;top:732;width:2;height:80" coordorigin="448,732" coordsize="2,80">
              <v:shape style="position:absolute;left:448;top:732;width:2;height:80" coordorigin="448,732" coordsize="0,80" path="m448,812l448,732e" filled="false" stroked="true" strokeweight=".748pt" strokecolor="#939598">
                <v:path arrowok="t"/>
              </v:shape>
            </v:group>
            <v:group style="position:absolute;left:408;top:732;width:2;height:80" coordorigin="408,732" coordsize="2,80">
              <v:shape style="position:absolute;left:408;top:732;width:2;height:80" coordorigin="408,732" coordsize="0,80" path="m408,812l408,732e" filled="false" stroked="true" strokeweight=".748pt" strokecolor="#939598">
                <v:path arrowok="t"/>
              </v:shape>
            </v:group>
            <v:group style="position:absolute;left:368;top:732;width:2;height:80" coordorigin="368,732" coordsize="2,80">
              <v:shape style="position:absolute;left:368;top:732;width:2;height:80" coordorigin="368,732" coordsize="0,80" path="m368,812l368,732e" filled="false" stroked="true" strokeweight=".748pt" strokecolor="#939598">
                <v:path arrowok="t"/>
              </v:shape>
            </v:group>
            <v:group style="position:absolute;left:328;top:732;width:2;height:80" coordorigin="328,732" coordsize="2,80">
              <v:shape style="position:absolute;left:328;top:732;width:2;height:80" coordorigin="328,732" coordsize="1,80" path="m328,812l328,732e" filled="false" stroked="true" strokeweight=".748pt" strokecolor="#939598">
                <v:path arrowok="t"/>
              </v:shape>
            </v:group>
            <v:group style="position:absolute;left:288;top:732;width:2;height:80" coordorigin="288,732" coordsize="2,80">
              <v:shape style="position:absolute;left:288;top:732;width:2;height:80" coordorigin="288,732" coordsize="0,80" path="m288,812l288,732e" filled="false" stroked="true" strokeweight=".748pt" strokecolor="#939598">
                <v:path arrowok="t"/>
              </v:shape>
            </v:group>
            <v:group style="position:absolute;left:248;top:732;width:2;height:80" coordorigin="248,732" coordsize="2,80">
              <v:shape style="position:absolute;left:248;top:732;width:2;height:80" coordorigin="248,732" coordsize="1,80" path="m248,812l248,732e" filled="false" stroked="true" strokeweight=".748pt" strokecolor="#939598">
                <v:path arrowok="t"/>
              </v:shape>
            </v:group>
            <v:group style="position:absolute;left:208;top:732;width:2;height:80" coordorigin="208,732" coordsize="2,80">
              <v:shape style="position:absolute;left:208;top:732;width:2;height:80" coordorigin="208,732" coordsize="1,80" path="m208,812l208,732e" filled="false" stroked="true" strokeweight=".748pt" strokecolor="#939598">
                <v:path arrowok="t"/>
              </v:shape>
            </v:group>
            <v:group style="position:absolute;left:168;top:732;width:2;height:80" coordorigin="168,732" coordsize="2,80">
              <v:shape style="position:absolute;left:168;top:732;width:2;height:80" coordorigin="168,732" coordsize="0,80" path="m168,812l168,732e" filled="false" stroked="true" strokeweight=".748pt" strokecolor="#939598">
                <v:path arrowok="t"/>
              </v:shape>
            </v:group>
            <v:group style="position:absolute;left:128;top:732;width:2;height:80" coordorigin="128,732" coordsize="2,80">
              <v:shape style="position:absolute;left:128;top:732;width:2;height:80" coordorigin="128,732" coordsize="1,80" path="m128,812l128,732e" filled="false" stroked="true" strokeweight=".748pt" strokecolor="#939598">
                <v:path arrowok="t"/>
              </v:shape>
            </v:group>
            <v:group style="position:absolute;left:88;top:732;width:2;height:80" coordorigin="88,732" coordsize="2,80">
              <v:shape style="position:absolute;left:88;top:732;width:2;height:80" coordorigin="88,732" coordsize="0,80" path="m88,812l88,732e" filled="false" stroked="true" strokeweight=".748pt" strokecolor="#939598">
                <v:path arrowok="t"/>
              </v:shape>
            </v:group>
            <v:group style="position:absolute;left:47;top:732;width:2;height:80" coordorigin="47,732" coordsize="2,80">
              <v:shape style="position:absolute;left:47;top:732;width:2;height:80" coordorigin="47,732" coordsize="1,80" path="m48,812l47,732e" filled="false" stroked="true" strokeweight=".748pt" strokecolor="#939598">
                <v:path arrowok="t"/>
              </v:shape>
            </v:group>
            <v:group style="position:absolute;left:7;top:732;width:2;height:80" coordorigin="7,732" coordsize="2,80">
              <v:shape style="position:absolute;left:7;top:732;width:2;height:80" coordorigin="7,732" coordsize="0,80" path="m7,812l7,732e" filled="false" stroked="true" strokeweight=".748pt" strokecolor="#939598">
                <v:path arrowok="t"/>
              </v:shape>
              <v:shape style="position:absolute;left:5056;top:0;width:6463;height:1502" type="#_x0000_t75" stroked="false">
                <v:imagedata r:id="rId21" o:title=""/>
              </v:shape>
            </v:group>
          </v:group>
        </w:pict>
      </w:r>
      <w:r>
        <w:rPr>
          <w:rFonts w:ascii="Calibri" w:hAnsi="Calibri" w:cs="Calibri" w:eastAsia="Calibri"/>
          <w:position w:val="-29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after="0" w:line="240" w:lineRule="auto"/>
        <w:rPr>
          <w:rFonts w:ascii="Calibri" w:hAnsi="Calibri" w:cs="Calibri" w:eastAsia="Calibri"/>
          <w:sz w:val="20"/>
          <w:szCs w:val="20"/>
        </w:rPr>
        <w:sectPr>
          <w:pgSz w:w="11910" w:h="16840"/>
          <w:pgMar w:top="40" w:bottom="0" w:left="0" w:right="0"/>
        </w:sectPr>
      </w:pPr>
    </w:p>
    <w:p>
      <w:pPr>
        <w:pStyle w:val="BodyText"/>
        <w:spacing w:line="264" w:lineRule="exact" w:before="192"/>
        <w:ind w:right="0"/>
        <w:jc w:val="left"/>
      </w:pPr>
      <w:r>
        <w:rPr/>
        <w:t>The 1990s saw Gunaikurnai Elders begin the</w:t>
      </w:r>
      <w:r>
        <w:rPr>
          <w:spacing w:val="-5"/>
        </w:rPr>
        <w:t> </w:t>
      </w:r>
      <w:r>
        <w:rPr/>
        <w:t>long</w:t>
      </w:r>
      <w:r>
        <w:rPr/>
        <w:t> and</w:t>
      </w:r>
      <w:r>
        <w:rPr>
          <w:spacing w:val="-5"/>
        </w:rPr>
        <w:t> </w:t>
      </w:r>
      <w:r>
        <w:rPr/>
        <w:t>difficult</w:t>
      </w:r>
      <w:r>
        <w:rPr>
          <w:spacing w:val="-5"/>
        </w:rPr>
        <w:t> </w:t>
      </w:r>
      <w:r>
        <w:rPr/>
        <w:t>fight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Native</w:t>
      </w:r>
      <w:r>
        <w:rPr>
          <w:spacing w:val="-5"/>
        </w:rPr>
        <w:t> </w:t>
      </w:r>
      <w:r>
        <w:rPr/>
        <w:t>Title</w:t>
      </w:r>
      <w:r>
        <w:rPr>
          <w:spacing w:val="-5"/>
        </w:rPr>
        <w:t> </w:t>
      </w:r>
      <w:r>
        <w:rPr/>
        <w:t>recognition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/>
        <w:t> securing of our rights for future generations.</w:t>
      </w:r>
      <w:r>
        <w:rPr>
          <w:spacing w:val="-18"/>
        </w:rPr>
        <w:t> </w:t>
      </w:r>
      <w:r>
        <w:rPr/>
        <w:t>Nearly</w:t>
      </w:r>
      <w:r>
        <w:rPr/>
        <w:t> two decades </w:t>
      </w:r>
      <w:r>
        <w:rPr>
          <w:spacing w:val="-5"/>
        </w:rPr>
        <w:t>later, </w:t>
      </w:r>
      <w:r>
        <w:rPr/>
        <w:t>on 22 October 2010, the</w:t>
      </w:r>
      <w:r>
        <w:rPr>
          <w:spacing w:val="-5"/>
        </w:rPr>
        <w:t> </w:t>
      </w:r>
      <w:r>
        <w:rPr/>
        <w:t>Federal</w:t>
      </w:r>
      <w:r>
        <w:rPr/>
        <w:t> Court recognised that the Gunaikurnai holds</w:t>
      </w:r>
      <w:r>
        <w:rPr>
          <w:spacing w:val="-13"/>
        </w:rPr>
        <w:t> </w:t>
      </w:r>
      <w:r>
        <w:rPr/>
        <w:t>Native</w:t>
      </w:r>
      <w:r>
        <w:rPr/>
        <w:t> Title over much of Gippsland. On the same </w:t>
      </w:r>
      <w:r>
        <w:rPr>
          <w:spacing w:val="-5"/>
        </w:rPr>
        <w:t>day,</w:t>
      </w:r>
      <w:r>
        <w:rPr>
          <w:spacing w:val="-4"/>
        </w:rPr>
        <w:t> </w:t>
      </w:r>
      <w:r>
        <w:rPr/>
        <w:t>the</w:t>
      </w:r>
      <w:r>
        <w:rPr/>
        <w:t> State of Victoria entered into the first</w:t>
      </w:r>
      <w:r>
        <w:rPr>
          <w:spacing w:val="-24"/>
        </w:rPr>
        <w:t> </w:t>
      </w:r>
      <w:r>
        <w:rPr/>
        <w:t>Recognition</w:t>
      </w:r>
      <w:r>
        <w:rPr>
          <w:w w:val="99"/>
        </w:rPr>
        <w:t> </w:t>
      </w:r>
      <w:r>
        <w:rPr/>
        <w:t>and Settlement Agreement with the</w:t>
      </w:r>
      <w:r>
        <w:rPr>
          <w:spacing w:val="-9"/>
        </w:rPr>
        <w:t> </w:t>
      </w:r>
      <w:r>
        <w:rPr/>
        <w:t>Gunaikurnai</w:t>
      </w:r>
      <w:r>
        <w:rPr/>
        <w:t> under new </w:t>
      </w:r>
      <w:r>
        <w:rPr>
          <w:spacing w:val="-3"/>
        </w:rPr>
        <w:t>state </w:t>
      </w:r>
      <w:r>
        <w:rPr/>
        <w:t>legislation, the </w:t>
      </w:r>
      <w:r>
        <w:rPr>
          <w:rFonts w:ascii="Calibri"/>
          <w:i/>
        </w:rPr>
        <w:t>Traditional</w:t>
      </w:r>
      <w:r>
        <w:rPr>
          <w:rFonts w:ascii="Calibri"/>
          <w:i/>
          <w:spacing w:val="-6"/>
        </w:rPr>
        <w:t> </w:t>
      </w:r>
      <w:r>
        <w:rPr>
          <w:rFonts w:ascii="Calibri"/>
          <w:i/>
        </w:rPr>
        <w:t>Owner</w:t>
      </w:r>
      <w:r>
        <w:rPr>
          <w:rFonts w:ascii="Calibri"/>
          <w:i/>
        </w:rPr>
        <w:t> Settlement Act 2010</w:t>
      </w:r>
      <w:r>
        <w:rPr>
          <w:rFonts w:ascii="Calibri"/>
          <w:i/>
          <w:spacing w:val="-14"/>
        </w:rPr>
        <w:t> </w:t>
      </w:r>
      <w:r>
        <w:rPr/>
        <w:t>(Vic).</w:t>
      </w:r>
    </w:p>
    <w:p>
      <w:pPr>
        <w:pStyle w:val="BodyText"/>
        <w:spacing w:line="264" w:lineRule="exact"/>
        <w:ind w:right="68"/>
        <w:jc w:val="left"/>
      </w:pPr>
      <w:r>
        <w:rPr/>
        <w:t>This was a proud and emotional day for our</w:t>
      </w:r>
      <w:r>
        <w:rPr>
          <w:spacing w:val="-17"/>
        </w:rPr>
        <w:t> </w:t>
      </w:r>
      <w:r>
        <w:rPr/>
        <w:t>people.</w:t>
      </w:r>
      <w:r>
        <w:rPr/>
        <w:t> </w:t>
      </w:r>
      <w:r>
        <w:rPr>
          <w:spacing w:val="-10"/>
        </w:rPr>
        <w:t>To </w:t>
      </w:r>
      <w:r>
        <w:rPr/>
        <w:t>finally have our rights and connection to</w:t>
      </w:r>
      <w:r>
        <w:rPr>
          <w:spacing w:val="-8"/>
        </w:rPr>
        <w:t> </w:t>
      </w:r>
      <w:r>
        <w:rPr/>
        <w:t>Country</w:t>
      </w:r>
      <w:r>
        <w:rPr/>
        <w:t> formally recognised, and to have our unique</w:t>
      </w:r>
      <w:r>
        <w:rPr>
          <w:spacing w:val="-11"/>
        </w:rPr>
        <w:t> </w:t>
      </w:r>
      <w:r>
        <w:rPr/>
        <w:t>and</w:t>
      </w:r>
      <w:r>
        <w:rPr/>
        <w:t> continuing culture acknowledged, meant a</w:t>
      </w:r>
      <w:r>
        <w:rPr>
          <w:spacing w:val="-10"/>
        </w:rPr>
        <w:t> </w:t>
      </w:r>
      <w:r>
        <w:rPr/>
        <w:t>great</w:t>
      </w:r>
      <w:r>
        <w:rPr/>
        <w:t> deal to our people. It has given us a</w:t>
      </w:r>
      <w:r>
        <w:rPr>
          <w:spacing w:val="-6"/>
        </w:rPr>
        <w:t> </w:t>
      </w:r>
      <w:r>
        <w:rPr/>
        <w:t>legitimate</w:t>
      </w:r>
      <w:r>
        <w:rPr/>
        <w:t> voice. </w:t>
      </w:r>
      <w:r>
        <w:rPr>
          <w:spacing w:val="-4"/>
        </w:rPr>
        <w:t>We </w:t>
      </w:r>
      <w:r>
        <w:rPr/>
        <w:t>are considered </w:t>
      </w:r>
      <w:r>
        <w:rPr>
          <w:spacing w:val="-4"/>
        </w:rPr>
        <w:t>key </w:t>
      </w:r>
      <w:r>
        <w:rPr/>
        <w:t>stakeholders</w:t>
      </w:r>
      <w:r>
        <w:rPr>
          <w:spacing w:val="-20"/>
        </w:rPr>
        <w:t> </w:t>
      </w:r>
      <w:r>
        <w:rPr/>
        <w:t>on</w:t>
      </w:r>
    </w:p>
    <w:p>
      <w:pPr>
        <w:pStyle w:val="BodyText"/>
        <w:spacing w:line="264" w:lineRule="exact" w:before="0"/>
        <w:ind w:right="0"/>
        <w:jc w:val="left"/>
      </w:pPr>
      <w:r>
        <w:rPr/>
        <w:t>our traditional land and we can engage</w:t>
      </w:r>
      <w:r>
        <w:rPr>
          <w:spacing w:val="-17"/>
        </w:rPr>
        <w:t> </w:t>
      </w:r>
      <w:r>
        <w:rPr/>
        <w:t>with</w:t>
      </w:r>
      <w:r>
        <w:rPr/>
        <w:t> government as</w:t>
      </w:r>
      <w:r>
        <w:rPr>
          <w:spacing w:val="-9"/>
        </w:rPr>
        <w:t> </w:t>
      </w:r>
      <w:r>
        <w:rPr/>
        <w:t>equals.</w:t>
      </w:r>
    </w:p>
    <w:p>
      <w:pPr>
        <w:pStyle w:val="BodyText"/>
        <w:spacing w:line="264" w:lineRule="exact"/>
        <w:ind w:right="0"/>
        <w:jc w:val="left"/>
        <w:rPr>
          <w:rFonts w:ascii="Calibri" w:hAnsi="Calibri" w:cs="Calibri" w:eastAsia="Calibri"/>
        </w:rPr>
      </w:pPr>
      <w:r>
        <w:rPr/>
        <w:t>The non-exclusive rights and interests recognised</w:t>
      </w:r>
      <w:r>
        <w:rPr>
          <w:spacing w:val="-31"/>
        </w:rPr>
        <w:t> </w:t>
      </w:r>
      <w:r>
        <w:rPr/>
        <w:t>in</w:t>
      </w:r>
      <w:r>
        <w:rPr/>
        <w:t> our consent determination by the Federal Court</w:t>
      </w:r>
      <w:r>
        <w:rPr>
          <w:spacing w:val="-19"/>
        </w:rPr>
        <w:t> </w:t>
      </w:r>
      <w:r>
        <w:rPr/>
        <w:t>of</w:t>
      </w:r>
      <w:r>
        <w:rPr/>
        <w:t> </w:t>
      </w:r>
      <w:r>
        <w:rPr>
          <w:rFonts w:ascii="Calibri"/>
        </w:rPr>
        <w:t>Australia</w:t>
      </w:r>
      <w:r>
        <w:rPr>
          <w:rFonts w:ascii="Calibri"/>
          <w:spacing w:val="-17"/>
        </w:rPr>
        <w:t> </w:t>
      </w:r>
      <w:r>
        <w:rPr>
          <w:rFonts w:ascii="Calibri"/>
        </w:rPr>
        <w:t>include:</w:t>
      </w:r>
    </w:p>
    <w:p>
      <w:pPr>
        <w:pStyle w:val="BodyText"/>
        <w:spacing w:line="240" w:lineRule="auto" w:before="115"/>
        <w:ind w:left="1048" w:right="0"/>
        <w:jc w:val="left"/>
        <w:rPr>
          <w:rFonts w:ascii="Calibri" w:hAnsi="Calibri" w:cs="Calibri" w:eastAsia="Calibri"/>
        </w:rPr>
      </w:pPr>
      <w:r>
        <w:rPr>
          <w:rFonts w:ascii="Arial" w:hAnsi="Arial"/>
        </w:rPr>
        <w:t>ø   </w:t>
      </w:r>
      <w:r>
        <w:rPr>
          <w:rFonts w:ascii="Calibri" w:hAnsi="Calibri"/>
        </w:rPr>
        <w:t>rights of access and</w:t>
      </w:r>
      <w:r>
        <w:rPr>
          <w:rFonts w:ascii="Calibri" w:hAnsi="Calibri"/>
          <w:spacing w:val="13"/>
        </w:rPr>
        <w:t> </w:t>
      </w:r>
      <w:r>
        <w:rPr>
          <w:rFonts w:ascii="Calibri" w:hAnsi="Calibri"/>
        </w:rPr>
        <w:t>use</w:t>
      </w:r>
    </w:p>
    <w:p>
      <w:pPr>
        <w:pStyle w:val="BodyText"/>
        <w:spacing w:line="264" w:lineRule="exact" w:before="107"/>
        <w:ind w:left="1388" w:right="68" w:hanging="341"/>
        <w:jc w:val="left"/>
      </w:pPr>
      <w:r>
        <w:rPr>
          <w:rFonts w:ascii="Arial" w:hAnsi="Arial"/>
        </w:rPr>
        <w:t>ø </w:t>
      </w:r>
      <w:r>
        <w:rPr/>
        <w:t>the right to </w:t>
      </w:r>
      <w:r>
        <w:rPr>
          <w:spacing w:val="-3"/>
        </w:rPr>
        <w:t>take </w:t>
      </w:r>
      <w:r>
        <w:rPr/>
        <w:t>resources for</w:t>
      </w:r>
      <w:r>
        <w:rPr>
          <w:spacing w:val="4"/>
        </w:rPr>
        <w:t> </w:t>
      </w:r>
      <w:r>
        <w:rPr/>
        <w:t>personal,</w:t>
      </w:r>
      <w:r>
        <w:rPr/>
        <w:t> domestic or communal</w:t>
      </w:r>
      <w:r>
        <w:rPr>
          <w:spacing w:val="-7"/>
        </w:rPr>
        <w:t> </w:t>
      </w:r>
      <w:r>
        <w:rPr/>
        <w:t>needs</w:t>
      </w:r>
    </w:p>
    <w:p>
      <w:pPr>
        <w:pStyle w:val="BodyText"/>
        <w:spacing w:line="264" w:lineRule="exact"/>
        <w:ind w:left="1388" w:right="0" w:hanging="341"/>
        <w:jc w:val="left"/>
        <w:rPr>
          <w:rFonts w:ascii="Calibri" w:hAnsi="Calibri" w:cs="Calibri" w:eastAsia="Calibri"/>
        </w:rPr>
      </w:pPr>
      <w:r>
        <w:rPr>
          <w:rFonts w:ascii="Arial" w:hAnsi="Arial"/>
        </w:rPr>
        <w:t>ø </w:t>
      </w:r>
      <w:r>
        <w:rPr>
          <w:rFonts w:ascii="Calibri" w:hAnsi="Calibri"/>
        </w:rPr>
        <w:t>the right to protect and maintain places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of</w:t>
      </w:r>
      <w:r>
        <w:rPr>
          <w:rFonts w:ascii="Calibri" w:hAnsi="Calibri"/>
          <w:spacing w:val="-1"/>
          <w:w w:val="100"/>
        </w:rPr>
        <w:t> </w:t>
      </w:r>
      <w:r>
        <w:rPr>
          <w:rFonts w:ascii="Calibri" w:hAnsi="Calibri"/>
        </w:rPr>
        <w:t>importance</w:t>
      </w:r>
    </w:p>
    <w:p>
      <w:pPr>
        <w:pStyle w:val="BodyText"/>
        <w:spacing w:line="240" w:lineRule="auto" w:before="115"/>
        <w:ind w:left="1048" w:right="0"/>
        <w:jc w:val="left"/>
        <w:rPr>
          <w:rFonts w:ascii="Calibri" w:hAnsi="Calibri" w:cs="Calibri" w:eastAsia="Calibri"/>
        </w:rPr>
      </w:pPr>
      <w:r>
        <w:rPr>
          <w:rFonts w:ascii="Arial" w:hAnsi="Arial"/>
        </w:rPr>
        <w:t>ø   </w:t>
      </w:r>
      <w:r>
        <w:rPr>
          <w:rFonts w:ascii="Calibri" w:hAnsi="Calibri"/>
        </w:rPr>
        <w:t>the right to</w:t>
      </w:r>
      <w:r>
        <w:rPr>
          <w:rFonts w:ascii="Calibri" w:hAnsi="Calibri"/>
          <w:spacing w:val="13"/>
        </w:rPr>
        <w:t> </w:t>
      </w:r>
      <w:r>
        <w:rPr>
          <w:rFonts w:ascii="Calibri" w:hAnsi="Calibri"/>
        </w:rPr>
        <w:t>camp</w:t>
      </w:r>
    </w:p>
    <w:p>
      <w:pPr>
        <w:pStyle w:val="BodyText"/>
        <w:spacing w:line="264" w:lineRule="exact" w:before="107"/>
        <w:ind w:left="1388" w:right="0" w:hanging="341"/>
        <w:jc w:val="left"/>
      </w:pPr>
      <w:r>
        <w:rPr>
          <w:rFonts w:ascii="Arial" w:hAnsi="Arial"/>
        </w:rPr>
        <w:t>ø </w:t>
      </w:r>
      <w:r>
        <w:rPr/>
        <w:t>the right to engage in cultural</w:t>
      </w:r>
      <w:r>
        <w:rPr>
          <w:spacing w:val="2"/>
        </w:rPr>
        <w:t> </w:t>
      </w:r>
      <w:r>
        <w:rPr/>
        <w:t>activities,</w:t>
      </w:r>
      <w:r>
        <w:rPr>
          <w:w w:val="99"/>
        </w:rPr>
        <w:t> </w:t>
      </w:r>
      <w:r>
        <w:rPr/>
        <w:t>meetings, rituals and</w:t>
      </w:r>
      <w:r>
        <w:rPr>
          <w:spacing w:val="-7"/>
        </w:rPr>
        <w:t> </w:t>
      </w:r>
      <w:r>
        <w:rPr/>
        <w:t>ceremonies</w:t>
      </w:r>
    </w:p>
    <w:p>
      <w:pPr>
        <w:pStyle w:val="BodyText"/>
        <w:spacing w:line="240" w:lineRule="auto" w:before="115"/>
        <w:ind w:left="1048" w:right="0"/>
        <w:jc w:val="left"/>
        <w:rPr>
          <w:rFonts w:ascii="Calibri" w:hAnsi="Calibri" w:cs="Calibri" w:eastAsia="Calibri"/>
        </w:rPr>
      </w:pPr>
      <w:r>
        <w:rPr>
          <w:rFonts w:ascii="Arial" w:hAnsi="Arial"/>
        </w:rPr>
        <w:t>ø   </w:t>
      </w:r>
      <w:r>
        <w:rPr>
          <w:rFonts w:ascii="Calibri" w:hAnsi="Calibri"/>
        </w:rPr>
        <w:t>the right to teach about places of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importance</w:t>
      </w:r>
    </w:p>
    <w:p>
      <w:pPr>
        <w:pStyle w:val="BodyText"/>
        <w:spacing w:line="264" w:lineRule="exact" w:before="107"/>
        <w:ind w:left="1388" w:right="68" w:hanging="341"/>
        <w:jc w:val="left"/>
      </w:pPr>
      <w:r>
        <w:rPr>
          <w:rFonts w:ascii="Arial" w:hAnsi="Arial"/>
        </w:rPr>
        <w:t>ø </w:t>
      </w:r>
      <w:r>
        <w:rPr/>
        <w:t>the right to </w:t>
      </w:r>
      <w:r>
        <w:rPr>
          <w:spacing w:val="-3"/>
        </w:rPr>
        <w:t>take </w:t>
      </w:r>
      <w:r>
        <w:rPr/>
        <w:t>water for domestic</w:t>
      </w:r>
      <w:r>
        <w:rPr>
          <w:spacing w:val="2"/>
        </w:rPr>
        <w:t> </w:t>
      </w:r>
      <w:r>
        <w:rPr/>
        <w:t>and</w:t>
      </w:r>
      <w:r>
        <w:rPr/>
        <w:t> ordinary</w:t>
      </w:r>
      <w:r>
        <w:rPr>
          <w:spacing w:val="-2"/>
        </w:rPr>
        <w:t> </w:t>
      </w:r>
      <w:r>
        <w:rPr/>
        <w:t>use.</w:t>
      </w:r>
    </w:p>
    <w:p>
      <w:pPr>
        <w:spacing w:line="264" w:lineRule="exact" w:before="193"/>
        <w:ind w:left="629" w:right="1107" w:firstLine="0"/>
        <w:jc w:val="left"/>
        <w:rPr>
          <w:rFonts w:ascii="Calibri" w:hAnsi="Calibri" w:cs="Calibri" w:eastAsia="Calibri"/>
          <w:sz w:val="22"/>
          <w:szCs w:val="22"/>
        </w:rPr>
      </w:pPr>
      <w:r>
        <w:rPr/>
        <w:br w:type="column"/>
      </w:r>
      <w:r>
        <w:rPr>
          <w:rFonts w:ascii="Calibri"/>
          <w:sz w:val="22"/>
        </w:rPr>
        <w:t>Alongside the consent determination and as</w:t>
      </w:r>
      <w:r>
        <w:rPr>
          <w:rFonts w:ascii="Calibri"/>
          <w:spacing w:val="-12"/>
          <w:sz w:val="22"/>
        </w:rPr>
        <w:t> </w:t>
      </w:r>
      <w:r>
        <w:rPr>
          <w:rFonts w:ascii="Calibri"/>
          <w:sz w:val="22"/>
        </w:rPr>
        <w:t>part</w:t>
      </w:r>
      <w:r>
        <w:rPr>
          <w:rFonts w:ascii="Calibri"/>
          <w:sz w:val="22"/>
        </w:rPr>
        <w:t> of our negotiated settlement package under</w:t>
      </w:r>
      <w:r>
        <w:rPr>
          <w:rFonts w:ascii="Calibri"/>
          <w:spacing w:val="-19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z w:val="22"/>
        </w:rPr>
        <w:t> </w:t>
      </w:r>
      <w:r>
        <w:rPr>
          <w:rFonts w:ascii="Calibri"/>
          <w:i/>
          <w:sz w:val="22"/>
        </w:rPr>
        <w:t>Traditional Owner Settlement Act 2010 </w:t>
      </w:r>
      <w:r>
        <w:rPr>
          <w:rFonts w:ascii="Calibri"/>
          <w:sz w:val="22"/>
        </w:rPr>
        <w:t>(Vic),</w:t>
      </w:r>
      <w:r>
        <w:rPr>
          <w:rFonts w:ascii="Calibri"/>
          <w:spacing w:val="-19"/>
          <w:sz w:val="22"/>
        </w:rPr>
        <w:t> </w:t>
      </w:r>
      <w:r>
        <w:rPr>
          <w:rFonts w:ascii="Calibri"/>
          <w:sz w:val="22"/>
        </w:rPr>
        <w:t>the Gunaikurnai entered into an Indigenous Land</w:t>
      </w:r>
      <w:r>
        <w:rPr>
          <w:rFonts w:ascii="Calibri"/>
          <w:spacing w:val="-19"/>
          <w:sz w:val="22"/>
        </w:rPr>
        <w:t> </w:t>
      </w:r>
      <w:r>
        <w:rPr>
          <w:rFonts w:ascii="Calibri"/>
          <w:sz w:val="22"/>
        </w:rPr>
        <w:t>Use</w:t>
      </w:r>
    </w:p>
    <w:p>
      <w:pPr>
        <w:pStyle w:val="BodyText"/>
        <w:spacing w:line="264" w:lineRule="exact" w:before="0"/>
        <w:ind w:left="629" w:right="961"/>
        <w:jc w:val="both"/>
      </w:pPr>
      <w:r>
        <w:rPr/>
        <w:t>Agreement and a number of other agreements</w:t>
      </w:r>
      <w:r>
        <w:rPr>
          <w:spacing w:val="-12"/>
        </w:rPr>
        <w:t> </w:t>
      </w:r>
      <w:r>
        <w:rPr/>
        <w:t>with</w:t>
      </w:r>
      <w:r>
        <w:rPr/>
        <w:t> the State of Victoria. These agreements build on</w:t>
      </w:r>
      <w:r>
        <w:rPr>
          <w:spacing w:val="-17"/>
        </w:rPr>
        <w:t> </w:t>
      </w:r>
      <w:r>
        <w:rPr/>
        <w:t>our</w:t>
      </w:r>
      <w:r>
        <w:rPr/>
        <w:t> rights as Traditional Owners and</w:t>
      </w:r>
      <w:r>
        <w:rPr>
          <w:spacing w:val="-27"/>
        </w:rPr>
        <w:t> </w:t>
      </w:r>
      <w:r>
        <w:rPr/>
        <w:t>include:</w:t>
      </w:r>
    </w:p>
    <w:p>
      <w:pPr>
        <w:pStyle w:val="BodyText"/>
        <w:spacing w:line="264" w:lineRule="exact"/>
        <w:ind w:left="1083" w:right="1107" w:hanging="341"/>
        <w:jc w:val="left"/>
      </w:pPr>
      <w:r>
        <w:rPr>
          <w:rFonts w:ascii="Arial" w:hAnsi="Arial"/>
        </w:rPr>
        <w:t>ø </w:t>
      </w:r>
      <w:r>
        <w:rPr/>
        <w:t>the recognition of Traditional Owner</w:t>
      </w:r>
      <w:r>
        <w:rPr>
          <w:spacing w:val="-7"/>
        </w:rPr>
        <w:t> </w:t>
      </w:r>
      <w:r>
        <w:rPr/>
        <w:t>rights</w:t>
      </w:r>
      <w:r>
        <w:rPr/>
        <w:t> over all public land within the</w:t>
      </w:r>
      <w:r>
        <w:rPr>
          <w:spacing w:val="-5"/>
        </w:rPr>
        <w:t> </w:t>
      </w:r>
      <w:r>
        <w:rPr/>
        <w:t>external</w:t>
      </w:r>
      <w:r>
        <w:rPr/>
        <w:t> boundary of the consent</w:t>
      </w:r>
      <w:r>
        <w:rPr>
          <w:spacing w:val="-13"/>
        </w:rPr>
        <w:t> </w:t>
      </w:r>
      <w:r>
        <w:rPr/>
        <w:t>determination</w:t>
      </w:r>
    </w:p>
    <w:p>
      <w:pPr>
        <w:pStyle w:val="BodyText"/>
        <w:spacing w:line="264" w:lineRule="exact"/>
        <w:ind w:left="1083" w:right="802" w:hanging="341"/>
        <w:jc w:val="left"/>
      </w:pPr>
      <w:r>
        <w:rPr>
          <w:rFonts w:ascii="Arial" w:hAnsi="Arial"/>
        </w:rPr>
        <w:t>ø </w:t>
      </w:r>
      <w:r>
        <w:rPr/>
        <w:t>a grant of Aboriginal Title over 10 areas of</w:t>
      </w:r>
      <w:r>
        <w:rPr>
          <w:spacing w:val="7"/>
        </w:rPr>
        <w:t> </w:t>
      </w:r>
      <w:r>
        <w:rPr/>
        <w:t>land</w:t>
      </w:r>
      <w:r>
        <w:rPr/>
        <w:t> totalling approximately 46,000</w:t>
      </w:r>
      <w:r>
        <w:rPr>
          <w:spacing w:val="-27"/>
        </w:rPr>
        <w:t> </w:t>
      </w:r>
      <w:r>
        <w:rPr/>
        <w:t>hectares</w:t>
      </w:r>
    </w:p>
    <w:p>
      <w:pPr>
        <w:pStyle w:val="BodyText"/>
        <w:spacing w:line="264" w:lineRule="exact"/>
        <w:ind w:left="1083" w:right="802" w:hanging="341"/>
        <w:jc w:val="left"/>
        <w:rPr>
          <w:rFonts w:ascii="Calibri" w:hAnsi="Calibri" w:cs="Calibri" w:eastAsia="Calibri"/>
        </w:rPr>
      </w:pPr>
      <w:r>
        <w:rPr>
          <w:rFonts w:ascii="Arial" w:hAnsi="Arial"/>
        </w:rPr>
        <w:t>ø </w:t>
      </w:r>
      <w:r>
        <w:rPr/>
        <w:t>joint management arrangements over those</w:t>
      </w:r>
      <w:r>
        <w:rPr>
          <w:spacing w:val="1"/>
        </w:rPr>
        <w:t> </w:t>
      </w:r>
      <w:r>
        <w:rPr/>
        <w:t>10</w:t>
      </w:r>
      <w:r>
        <w:rPr/>
        <w:t> </w:t>
      </w:r>
      <w:r>
        <w:rPr>
          <w:rFonts w:ascii="Calibri" w:hAnsi="Calibri"/>
        </w:rPr>
        <w:t>areas of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land</w:t>
      </w:r>
    </w:p>
    <w:p>
      <w:pPr>
        <w:pStyle w:val="BodyText"/>
        <w:spacing w:line="264" w:lineRule="exact"/>
        <w:ind w:left="1083" w:right="1107" w:hanging="341"/>
        <w:jc w:val="left"/>
      </w:pPr>
      <w:r>
        <w:rPr>
          <w:rFonts w:ascii="Arial" w:hAnsi="Arial"/>
        </w:rPr>
        <w:t>ø </w:t>
      </w:r>
      <w:r>
        <w:rPr/>
        <w:t>$12 million in funding, of which $10 million</w:t>
      </w:r>
      <w:r>
        <w:rPr>
          <w:spacing w:val="24"/>
        </w:rPr>
        <w:t> </w:t>
      </w:r>
      <w:r>
        <w:rPr/>
        <w:t>is</w:t>
      </w:r>
      <w:r>
        <w:rPr/>
        <w:t> </w:t>
      </w:r>
      <w:r>
        <w:rPr>
          <w:rFonts w:ascii="Calibri" w:hAnsi="Calibri"/>
        </w:rPr>
        <w:t>to be placed in trust and the interest used</w:t>
      </w:r>
      <w:r>
        <w:rPr>
          <w:rFonts w:ascii="Calibri" w:hAnsi="Calibri"/>
          <w:spacing w:val="-27"/>
        </w:rPr>
        <w:t> </w:t>
      </w:r>
      <w:r>
        <w:rPr>
          <w:rFonts w:ascii="Calibri" w:hAnsi="Calibri"/>
        </w:rPr>
        <w:t>to</w:t>
      </w:r>
      <w:r>
        <w:rPr>
          <w:rFonts w:ascii="Calibri" w:hAnsi="Calibri"/>
          <w:w w:val="100"/>
        </w:rPr>
        <w:t> </w:t>
      </w:r>
      <w:r>
        <w:rPr/>
        <w:t>help fund the operations of the</w:t>
      </w:r>
      <w:r>
        <w:rPr>
          <w:spacing w:val="-22"/>
        </w:rPr>
        <w:t> </w:t>
      </w:r>
      <w:r>
        <w:rPr/>
        <w:t>corporation</w:t>
      </w:r>
    </w:p>
    <w:p>
      <w:pPr>
        <w:pStyle w:val="BodyText"/>
        <w:spacing w:line="264" w:lineRule="exact"/>
        <w:ind w:left="1083" w:right="1107" w:hanging="341"/>
        <w:jc w:val="left"/>
        <w:rPr>
          <w:rFonts w:ascii="Calibri" w:hAnsi="Calibri" w:cs="Calibri" w:eastAsia="Calibri"/>
        </w:rPr>
      </w:pPr>
      <w:r>
        <w:rPr>
          <w:rFonts w:ascii="Arial" w:hAnsi="Arial"/>
        </w:rPr>
        <w:t>ø </w:t>
      </w:r>
      <w:r>
        <w:rPr/>
        <w:t>rights to access Crown land for</w:t>
      </w:r>
      <w:r>
        <w:rPr>
          <w:spacing w:val="4"/>
        </w:rPr>
        <w:t> </w:t>
      </w:r>
      <w:r>
        <w:rPr/>
        <w:t>traditional</w:t>
      </w:r>
      <w:r>
        <w:rPr>
          <w:w w:val="99"/>
        </w:rPr>
        <w:t> </w:t>
      </w:r>
      <w:r>
        <w:rPr/>
        <w:t>purposes such as hunting, fishing,</w:t>
      </w:r>
      <w:r>
        <w:rPr>
          <w:spacing w:val="-9"/>
        </w:rPr>
        <w:t> </w:t>
      </w:r>
      <w:r>
        <w:rPr/>
        <w:t>gathering</w:t>
      </w:r>
      <w:r>
        <w:rPr/>
        <w:t> </w:t>
      </w:r>
      <w:r>
        <w:rPr>
          <w:rFonts w:ascii="Calibri" w:hAnsi="Calibri"/>
        </w:rPr>
        <w:t>and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camping</w:t>
      </w:r>
    </w:p>
    <w:p>
      <w:pPr>
        <w:pStyle w:val="BodyText"/>
        <w:spacing w:line="240" w:lineRule="auto" w:before="115"/>
        <w:ind w:left="743" w:right="1107"/>
        <w:jc w:val="left"/>
      </w:pPr>
      <w:r>
        <w:rPr>
          <w:rFonts w:ascii="Arial" w:hAnsi="Arial"/>
        </w:rPr>
        <w:t>ø   </w:t>
      </w:r>
      <w:r>
        <w:rPr/>
        <w:t>employment with Parks</w:t>
      </w:r>
      <w:r>
        <w:rPr>
          <w:spacing w:val="6"/>
        </w:rPr>
        <w:t> </w:t>
      </w:r>
      <w:r>
        <w:rPr/>
        <w:t>Victoria</w:t>
      </w:r>
    </w:p>
    <w:p>
      <w:pPr>
        <w:pStyle w:val="BodyText"/>
        <w:spacing w:line="264" w:lineRule="exact" w:before="107"/>
        <w:ind w:left="1083" w:right="1107" w:hanging="341"/>
        <w:jc w:val="left"/>
      </w:pPr>
      <w:r>
        <w:rPr>
          <w:rFonts w:ascii="Arial" w:hAnsi="Arial"/>
        </w:rPr>
        <w:t>ø </w:t>
      </w:r>
      <w:r>
        <w:rPr>
          <w:rFonts w:ascii="Calibri" w:hAnsi="Calibri"/>
        </w:rPr>
        <w:t>assistance to set up a natural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resource</w:t>
      </w:r>
      <w:r>
        <w:rPr>
          <w:rFonts w:ascii="Calibri" w:hAnsi="Calibri"/>
          <w:w w:val="99"/>
        </w:rPr>
        <w:t> </w:t>
      </w:r>
      <w:r>
        <w:rPr/>
        <w:t>management contracting</w:t>
      </w:r>
      <w:r>
        <w:rPr>
          <w:spacing w:val="-16"/>
        </w:rPr>
        <w:t> </w:t>
      </w:r>
      <w:r>
        <w:rPr/>
        <w:t>business</w:t>
      </w:r>
    </w:p>
    <w:p>
      <w:pPr>
        <w:pStyle w:val="BodyText"/>
        <w:spacing w:line="264" w:lineRule="exact"/>
        <w:ind w:left="1083" w:right="802" w:hanging="341"/>
        <w:jc w:val="left"/>
      </w:pPr>
      <w:r>
        <w:rPr>
          <w:rFonts w:ascii="Arial" w:hAnsi="Arial"/>
        </w:rPr>
        <w:t>ø </w:t>
      </w:r>
      <w:r>
        <w:rPr>
          <w:rFonts w:ascii="Calibri" w:hAnsi="Calibri"/>
        </w:rPr>
        <w:t>various cultural strengthening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commitments</w:t>
      </w:r>
      <w:r>
        <w:rPr>
          <w:rFonts w:ascii="Calibri" w:hAnsi="Calibri"/>
          <w:w w:val="100"/>
        </w:rPr>
        <w:t> </w:t>
      </w:r>
      <w:r>
        <w:rPr/>
        <w:t>surrounding recognition of the Gunaikurnai</w:t>
      </w:r>
      <w:r>
        <w:rPr>
          <w:spacing w:val="-13"/>
        </w:rPr>
        <w:t> </w:t>
      </w:r>
      <w:r>
        <w:rPr/>
        <w:t>as</w:t>
      </w:r>
      <w:r>
        <w:rPr/>
        <w:t> Native Title holders and Traditional Owners</w:t>
      </w:r>
      <w:r>
        <w:rPr>
          <w:spacing w:val="-33"/>
        </w:rPr>
        <w:t> </w:t>
      </w:r>
      <w:r>
        <w:rPr/>
        <w:t>of</w:t>
      </w:r>
      <w:r>
        <w:rPr/>
        <w:t> the land within the consent</w:t>
      </w:r>
      <w:r>
        <w:rPr>
          <w:spacing w:val="-14"/>
        </w:rPr>
        <w:t> </w:t>
      </w:r>
      <w:r>
        <w:rPr/>
        <w:t>determination.</w:t>
      </w:r>
    </w:p>
    <w:p>
      <w:pPr>
        <w:pStyle w:val="BodyText"/>
        <w:spacing w:line="264" w:lineRule="exact"/>
        <w:ind w:left="629" w:right="1107"/>
        <w:jc w:val="left"/>
      </w:pPr>
      <w:r>
        <w:rPr/>
        <w:t>Gunaikurnai Land and </w:t>
      </w:r>
      <w:r>
        <w:rPr>
          <w:spacing w:val="-3"/>
        </w:rPr>
        <w:t>Waters</w:t>
      </w:r>
      <w:r>
        <w:rPr>
          <w:spacing w:val="-1"/>
        </w:rPr>
        <w:t> </w:t>
      </w:r>
      <w:r>
        <w:rPr/>
        <w:t>Aboriginal</w:t>
      </w:r>
      <w:r>
        <w:rPr/>
        <w:t> Corporation (GLaWAC) was established to</w:t>
      </w:r>
      <w:r>
        <w:rPr>
          <w:spacing w:val="-24"/>
        </w:rPr>
        <w:t> </w:t>
      </w:r>
      <w:r>
        <w:rPr/>
        <w:t>further</w:t>
      </w:r>
      <w:r>
        <w:rPr/>
        <w:t> the aspirations of Gunaikurnai Traditional</w:t>
      </w:r>
      <w:r>
        <w:rPr>
          <w:spacing w:val="-30"/>
        </w:rPr>
        <w:t> </w:t>
      </w:r>
      <w:r>
        <w:rPr/>
        <w:t>Owners</w:t>
      </w:r>
      <w:r>
        <w:rPr/>
        <w:t> and Native Title holders from the</w:t>
      </w:r>
      <w:r>
        <w:rPr>
          <w:spacing w:val="-11"/>
        </w:rPr>
        <w:t> </w:t>
      </w:r>
      <w:r>
        <w:rPr/>
        <w:t>Brataualung,</w:t>
      </w:r>
      <w:r>
        <w:rPr/>
        <w:t> Brayakaulung, Brabralung, Krauatungalung</w:t>
      </w:r>
      <w:r>
        <w:rPr>
          <w:spacing w:val="-13"/>
        </w:rPr>
        <w:t> </w:t>
      </w:r>
      <w:r>
        <w:rPr/>
        <w:t>and</w:t>
      </w:r>
      <w:r>
        <w:rPr/>
        <w:t> </w:t>
      </w:r>
      <w:r>
        <w:rPr>
          <w:spacing w:val="-3"/>
        </w:rPr>
        <w:t>Tatungalung </w:t>
      </w:r>
      <w:r>
        <w:rPr/>
        <w:t>family clans, through</w:t>
      </w:r>
      <w:r>
        <w:rPr>
          <w:spacing w:val="-7"/>
        </w:rPr>
        <w:t> </w:t>
      </w:r>
      <w:r>
        <w:rPr/>
        <w:t>implementation</w:t>
      </w:r>
      <w:r>
        <w:rPr>
          <w:w w:val="99"/>
        </w:rPr>
        <w:t> </w:t>
      </w:r>
      <w:r>
        <w:rPr/>
        <w:t>of the Native Title Consent Determination</w:t>
      </w:r>
      <w:r>
        <w:rPr>
          <w:spacing w:val="-9"/>
        </w:rPr>
        <w:t> </w:t>
      </w:r>
      <w:r>
        <w:rPr/>
        <w:t>and</w:t>
      </w:r>
      <w:r>
        <w:rPr/>
        <w:t> Traditional</w:t>
      </w:r>
      <w:r>
        <w:rPr>
          <w:spacing w:val="-14"/>
        </w:rPr>
        <w:t> </w:t>
      </w:r>
      <w:r>
        <w:rPr/>
        <w:t>Owner</w:t>
      </w:r>
      <w:r>
        <w:rPr>
          <w:spacing w:val="-14"/>
        </w:rPr>
        <w:t> </w:t>
      </w:r>
      <w:r>
        <w:rPr/>
        <w:t>Settlement</w:t>
      </w:r>
      <w:r>
        <w:rPr>
          <w:spacing w:val="-14"/>
        </w:rPr>
        <w:t> </w:t>
      </w:r>
      <w:r>
        <w:rPr/>
        <w:t>agreements.</w:t>
      </w:r>
    </w:p>
    <w:p>
      <w:pPr>
        <w:spacing w:after="0" w:line="264" w:lineRule="exact"/>
        <w:jc w:val="left"/>
        <w:sectPr>
          <w:type w:val="continuous"/>
          <w:pgSz w:w="11910" w:h="16840"/>
          <w:pgMar w:top="1180" w:bottom="280" w:left="0" w:right="0"/>
          <w:cols w:num="2" w:equalWidth="0">
            <w:col w:w="5618" w:space="40"/>
            <w:col w:w="6252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Heading5"/>
        <w:tabs>
          <w:tab w:pos="11264" w:val="left" w:leader="none"/>
        </w:tabs>
        <w:spacing w:line="240" w:lineRule="auto" w:before="207"/>
        <w:ind w:right="0"/>
        <w:jc w:val="left"/>
        <w:rPr>
          <w:u w:val="none"/>
        </w:rPr>
      </w:pPr>
      <w:r>
        <w:rPr/>
        <w:pict>
          <v:group style="position:absolute;margin-left:582.508606pt;margin-top:20.626871pt;width:12.8pt;height:4.8pt;mso-position-horizontal-relative:page;mso-position-vertical-relative:paragraph;z-index:-887344" coordorigin="11650,413" coordsize="256,96">
            <v:group style="position:absolute;left:11898;top:420;width:2;height:80" coordorigin="11898,420" coordsize="2,80">
              <v:shape style="position:absolute;left:11898;top:420;width:2;height:80" coordorigin="11898,420" coordsize="0,80" path="m11898,500l11898,420e" filled="false" stroked="true" strokeweight=".748pt" strokecolor="#939598">
                <v:path arrowok="t"/>
              </v:shape>
            </v:group>
            <v:group style="position:absolute;left:11858;top:420;width:2;height:80" coordorigin="11858,420" coordsize="2,80">
              <v:shape style="position:absolute;left:11858;top:420;width:2;height:80" coordorigin="11858,420" coordsize="0,80" path="m11858,500l11858,420e" filled="false" stroked="true" strokeweight=".748pt" strokecolor="#939598">
                <v:path arrowok="t"/>
              </v:shape>
            </v:group>
            <v:group style="position:absolute;left:11818;top:420;width:2;height:80" coordorigin="11818,420" coordsize="2,80">
              <v:shape style="position:absolute;left:11818;top:420;width:2;height:80" coordorigin="11818,420" coordsize="0,80" path="m11818,500l11818,420e" filled="false" stroked="true" strokeweight=".748pt" strokecolor="#939598">
                <v:path arrowok="t"/>
              </v:shape>
            </v:group>
            <v:group style="position:absolute;left:11778;top:420;width:2;height:80" coordorigin="11778,420" coordsize="2,80">
              <v:shape style="position:absolute;left:11778;top:420;width:2;height:80" coordorigin="11778,420" coordsize="0,80" path="m11778,500l11778,420e" filled="false" stroked="true" strokeweight=".748pt" strokecolor="#939598">
                <v:path arrowok="t"/>
              </v:shape>
            </v:group>
            <v:group style="position:absolute;left:11738;top:420;width:2;height:80" coordorigin="11738,420" coordsize="2,80">
              <v:shape style="position:absolute;left:11738;top:420;width:2;height:80" coordorigin="11738,420" coordsize="0,80" path="m11738,500l11738,420e" filled="false" stroked="true" strokeweight=".748pt" strokecolor="#939598">
                <v:path arrowok="t"/>
              </v:shape>
            </v:group>
            <v:group style="position:absolute;left:11698;top:420;width:2;height:80" coordorigin="11698,420" coordsize="2,80">
              <v:shape style="position:absolute;left:11698;top:420;width:2;height:80" coordorigin="11698,420" coordsize="0,80" path="m11698,500l11698,420e" filled="false" stroked="true" strokeweight=".748pt" strokecolor="#939598">
                <v:path arrowok="t"/>
              </v:shape>
            </v:group>
            <v:group style="position:absolute;left:11658;top:420;width:2;height:80" coordorigin="11658,420" coordsize="2,80">
              <v:shape style="position:absolute;left:11658;top:420;width:2;height:80" coordorigin="11658,420" coordsize="0,80" path="m11658,500l11658,420e" filled="false" stroked="true" strokeweight=".748pt" strokecolor="#93959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-.374011pt;margin-top:20.637873pt;width:559.6pt;height:4.95pt;mso-position-horizontal-relative:page;mso-position-vertical-relative:paragraph;z-index:-887320" coordorigin="-7,413" coordsize="11192,99">
            <v:group style="position:absolute;left:11177;top:420;width:2;height:80" coordorigin="11177,420" coordsize="2,80">
              <v:shape style="position:absolute;left:11177;top:420;width:2;height:80" coordorigin="11177,420" coordsize="1,80" path="m11177,500l11177,420e" filled="false" stroked="true" strokeweight=".748pt" strokecolor="#939598">
                <v:path arrowok="t"/>
              </v:shape>
            </v:group>
            <v:group style="position:absolute;left:11137;top:420;width:2;height:80" coordorigin="11137,420" coordsize="2,80">
              <v:shape style="position:absolute;left:11137;top:420;width:2;height:80" coordorigin="11137,420" coordsize="0,80" path="m11137,500l11137,420e" filled="false" stroked="true" strokeweight=".748pt" strokecolor="#939598">
                <v:path arrowok="t"/>
              </v:shape>
            </v:group>
            <v:group style="position:absolute;left:11097;top:420;width:2;height:80" coordorigin="11097,420" coordsize="2,80">
              <v:shape style="position:absolute;left:11097;top:420;width:2;height:80" coordorigin="11097,420" coordsize="0,80" path="m11097,500l11097,420e" filled="false" stroked="true" strokeweight=".748pt" strokecolor="#939598">
                <v:path arrowok="t"/>
              </v:shape>
            </v:group>
            <v:group style="position:absolute;left:11057;top:420;width:2;height:80" coordorigin="11057,420" coordsize="2,80">
              <v:shape style="position:absolute;left:11057;top:420;width:2;height:80" coordorigin="11057,420" coordsize="0,80" path="m11057,500l11057,420e" filled="false" stroked="true" strokeweight=".748pt" strokecolor="#939598">
                <v:path arrowok="t"/>
              </v:shape>
            </v:group>
            <v:group style="position:absolute;left:11017;top:420;width:2;height:80" coordorigin="11017,420" coordsize="2,80">
              <v:shape style="position:absolute;left:11017;top:420;width:2;height:80" coordorigin="11017,420" coordsize="0,80" path="m11017,500l11017,420e" filled="false" stroked="true" strokeweight=".748pt" strokecolor="#939598">
                <v:path arrowok="t"/>
              </v:shape>
            </v:group>
            <v:group style="position:absolute;left:10977;top:420;width:2;height:80" coordorigin="10977,420" coordsize="2,80">
              <v:shape style="position:absolute;left:10977;top:420;width:2;height:80" coordorigin="10977,420" coordsize="0,80" path="m10977,500l10977,420e" filled="false" stroked="true" strokeweight=".748pt" strokecolor="#939598">
                <v:path arrowok="t"/>
              </v:shape>
            </v:group>
            <v:group style="position:absolute;left:10937;top:420;width:2;height:80" coordorigin="10937,420" coordsize="2,80">
              <v:shape style="position:absolute;left:10937;top:420;width:2;height:80" coordorigin="10937,420" coordsize="0,80" path="m10937,500l10937,420e" filled="false" stroked="true" strokeweight=".748pt" strokecolor="#939598">
                <v:path arrowok="t"/>
              </v:shape>
            </v:group>
            <v:group style="position:absolute;left:10896;top:420;width:2;height:80" coordorigin="10896,420" coordsize="2,80">
              <v:shape style="position:absolute;left:10896;top:420;width:2;height:80" coordorigin="10896,420" coordsize="0,80" path="m10897,500l10896,420e" filled="false" stroked="true" strokeweight=".748pt" strokecolor="#939598">
                <v:path arrowok="t"/>
              </v:shape>
            </v:group>
            <v:group style="position:absolute;left:10856;top:420;width:2;height:80" coordorigin="10856,420" coordsize="2,80">
              <v:shape style="position:absolute;left:10856;top:420;width:2;height:80" coordorigin="10856,420" coordsize="1,80" path="m10856,500l10856,420e" filled="false" stroked="true" strokeweight=".748pt" strokecolor="#939598">
                <v:path arrowok="t"/>
              </v:shape>
            </v:group>
            <v:group style="position:absolute;left:10816;top:420;width:2;height:80" coordorigin="10816,420" coordsize="2,80">
              <v:shape style="position:absolute;left:10816;top:420;width:2;height:80" coordorigin="10816,420" coordsize="0,80" path="m10816,500l10816,420e" filled="false" stroked="true" strokeweight=".748pt" strokecolor="#939598">
                <v:path arrowok="t"/>
              </v:shape>
            </v:group>
            <v:group style="position:absolute;left:10776;top:420;width:2;height:80" coordorigin="10776,420" coordsize="2,80">
              <v:shape style="position:absolute;left:10776;top:420;width:2;height:80" coordorigin="10776,420" coordsize="0,80" path="m10776,500l10776,420e" filled="false" stroked="true" strokeweight=".748pt" strokecolor="#939598">
                <v:path arrowok="t"/>
              </v:shape>
            </v:group>
            <v:group style="position:absolute;left:10736;top:420;width:2;height:80" coordorigin="10736,420" coordsize="2,80">
              <v:shape style="position:absolute;left:10736;top:420;width:2;height:80" coordorigin="10736,420" coordsize="1,80" path="m10736,500l10736,420e" filled="false" stroked="true" strokeweight=".748pt" strokecolor="#939598">
                <v:path arrowok="t"/>
              </v:shape>
            </v:group>
            <v:group style="position:absolute;left:10696;top:420;width:2;height:80" coordorigin="10696,420" coordsize="2,80">
              <v:shape style="position:absolute;left:10696;top:420;width:2;height:80" coordorigin="10696,420" coordsize="0,80" path="m10696,500l10696,420e" filled="false" stroked="true" strokeweight=".748pt" strokecolor="#939598">
                <v:path arrowok="t"/>
              </v:shape>
            </v:group>
            <v:group style="position:absolute;left:10656;top:420;width:2;height:80" coordorigin="10656,420" coordsize="2,80">
              <v:shape style="position:absolute;left:10656;top:420;width:2;height:80" coordorigin="10656,420" coordsize="0,80" path="m10656,500l10656,420e" filled="false" stroked="true" strokeweight=".748pt" strokecolor="#939598">
                <v:path arrowok="t"/>
              </v:shape>
            </v:group>
            <v:group style="position:absolute;left:10616;top:420;width:2;height:80" coordorigin="10616,420" coordsize="2,80">
              <v:shape style="position:absolute;left:10616;top:420;width:2;height:80" coordorigin="10616,420" coordsize="0,80" path="m10616,500l10616,420e" filled="false" stroked="true" strokeweight=".748pt" strokecolor="#939598">
                <v:path arrowok="t"/>
              </v:shape>
            </v:group>
            <v:group style="position:absolute;left:10576;top:420;width:2;height:80" coordorigin="10576,420" coordsize="2,80">
              <v:shape style="position:absolute;left:10576;top:420;width:2;height:80" coordorigin="10576,420" coordsize="0,80" path="m10576,500l10576,420e" filled="false" stroked="true" strokeweight=".748pt" strokecolor="#939598">
                <v:path arrowok="t"/>
              </v:shape>
            </v:group>
            <v:group style="position:absolute;left:10536;top:420;width:2;height:80" coordorigin="10536,420" coordsize="2,80">
              <v:shape style="position:absolute;left:10536;top:420;width:2;height:80" coordorigin="10536,420" coordsize="1,80" path="m10536,500l10536,420e" filled="false" stroked="true" strokeweight=".748pt" strokecolor="#939598">
                <v:path arrowok="t"/>
              </v:shape>
            </v:group>
            <v:group style="position:absolute;left:10496;top:420;width:2;height:80" coordorigin="10496,420" coordsize="2,80">
              <v:shape style="position:absolute;left:10496;top:420;width:2;height:80" coordorigin="10496,420" coordsize="0,80" path="m10496,500l10496,420e" filled="false" stroked="true" strokeweight=".748pt" strokecolor="#939598">
                <v:path arrowok="t"/>
              </v:shape>
            </v:group>
            <v:group style="position:absolute;left:10456;top:420;width:2;height:80" coordorigin="10456,420" coordsize="2,80">
              <v:shape style="position:absolute;left:10456;top:420;width:2;height:80" coordorigin="10456,420" coordsize="0,80" path="m10456,500l10456,420e" filled="false" stroked="true" strokeweight=".748pt" strokecolor="#939598">
                <v:path arrowok="t"/>
              </v:shape>
            </v:group>
            <v:group style="position:absolute;left:10416;top:420;width:2;height:80" coordorigin="10416,420" coordsize="2,80">
              <v:shape style="position:absolute;left:10416;top:420;width:2;height:80" coordorigin="10416,420" coordsize="0,80" path="m10416,500l10416,420e" filled="false" stroked="true" strokeweight=".748pt" strokecolor="#939598">
                <v:path arrowok="t"/>
              </v:shape>
            </v:group>
            <v:group style="position:absolute;left:10376;top:420;width:2;height:80" coordorigin="10376,420" coordsize="2,80">
              <v:shape style="position:absolute;left:10376;top:420;width:2;height:80" coordorigin="10376,420" coordsize="0,80" path="m10376,500l10376,420e" filled="false" stroked="true" strokeweight=".748pt" strokecolor="#939598">
                <v:path arrowok="t"/>
              </v:shape>
            </v:group>
            <v:group style="position:absolute;left:10336;top:420;width:2;height:80" coordorigin="10336,420" coordsize="2,80">
              <v:shape style="position:absolute;left:10336;top:420;width:2;height:80" coordorigin="10336,420" coordsize="0,80" path="m10336,500l10336,420e" filled="false" stroked="true" strokeweight=".748pt" strokecolor="#939598">
                <v:path arrowok="t"/>
              </v:shape>
            </v:group>
            <v:group style="position:absolute;left:10296;top:420;width:2;height:80" coordorigin="10296,420" coordsize="2,80">
              <v:shape style="position:absolute;left:10296;top:420;width:2;height:80" coordorigin="10296,420" coordsize="0,80" path="m10296,500l10296,420e" filled="false" stroked="true" strokeweight=".748pt" strokecolor="#939598">
                <v:path arrowok="t"/>
              </v:shape>
            </v:group>
            <v:group style="position:absolute;left:10256;top:420;width:2;height:80" coordorigin="10256,420" coordsize="2,80">
              <v:shape style="position:absolute;left:10256;top:420;width:2;height:80" coordorigin="10256,420" coordsize="1,80" path="m10256,500l10256,420e" filled="false" stroked="true" strokeweight=".748pt" strokecolor="#939598">
                <v:path arrowok="t"/>
              </v:shape>
            </v:group>
            <v:group style="position:absolute;left:10215;top:421;width:2;height:80" coordorigin="10215,421" coordsize="2,80">
              <v:shape style="position:absolute;left:10215;top:421;width:2;height:80" coordorigin="10215,421" coordsize="1,80" path="m10215,501l10215,421e" filled="false" stroked="true" strokeweight=".748pt" strokecolor="#939598">
                <v:path arrowok="t"/>
              </v:shape>
            </v:group>
            <v:group style="position:absolute;left:10175;top:421;width:2;height:80" coordorigin="10175,421" coordsize="2,80">
              <v:shape style="position:absolute;left:10175;top:421;width:2;height:80" coordorigin="10175,421" coordsize="1,80" path="m10175,501l10175,421e" filled="false" stroked="true" strokeweight=".748pt" strokecolor="#939598">
                <v:path arrowok="t"/>
              </v:shape>
            </v:group>
            <v:group style="position:absolute;left:10135;top:421;width:2;height:80" coordorigin="10135,421" coordsize="2,80">
              <v:shape style="position:absolute;left:10135;top:421;width:2;height:80" coordorigin="10135,421" coordsize="1,80" path="m10135,501l10135,421e" filled="false" stroked="true" strokeweight=".748pt" strokecolor="#939598">
                <v:path arrowok="t"/>
              </v:shape>
            </v:group>
            <v:group style="position:absolute;left:10095;top:421;width:2;height:80" coordorigin="10095,421" coordsize="2,80">
              <v:shape style="position:absolute;left:10095;top:421;width:2;height:80" coordorigin="10095,421" coordsize="1,80" path="m10095,501l10095,421e" filled="false" stroked="true" strokeweight=".748pt" strokecolor="#939598">
                <v:path arrowok="t"/>
              </v:shape>
            </v:group>
            <v:group style="position:absolute;left:10055;top:421;width:2;height:80" coordorigin="10055,421" coordsize="2,80">
              <v:shape style="position:absolute;left:10055;top:421;width:2;height:80" coordorigin="10055,421" coordsize="1,80" path="m10055,501l10055,421e" filled="false" stroked="true" strokeweight=".748pt" strokecolor="#939598">
                <v:path arrowok="t"/>
              </v:shape>
            </v:group>
            <v:group style="position:absolute;left:10015;top:421;width:2;height:80" coordorigin="10015,421" coordsize="2,80">
              <v:shape style="position:absolute;left:10015;top:421;width:2;height:80" coordorigin="10015,421" coordsize="0,80" path="m10015,501l10015,421e" filled="false" stroked="true" strokeweight=".748pt" strokecolor="#939598">
                <v:path arrowok="t"/>
              </v:shape>
            </v:group>
            <v:group style="position:absolute;left:9975;top:421;width:2;height:80" coordorigin="9975,421" coordsize="2,80">
              <v:shape style="position:absolute;left:9975;top:421;width:2;height:80" coordorigin="9975,421" coordsize="0,80" path="m9975,501l9975,421e" filled="false" stroked="true" strokeweight=".748pt" strokecolor="#939598">
                <v:path arrowok="t"/>
              </v:shape>
            </v:group>
            <v:group style="position:absolute;left:9935;top:421;width:2;height:80" coordorigin="9935,421" coordsize="2,80">
              <v:shape style="position:absolute;left:9935;top:421;width:2;height:80" coordorigin="9935,421" coordsize="0,80" path="m9935,501l9935,421e" filled="false" stroked="true" strokeweight=".748pt" strokecolor="#939598">
                <v:path arrowok="t"/>
              </v:shape>
            </v:group>
            <v:group style="position:absolute;left:9895;top:421;width:2;height:80" coordorigin="9895,421" coordsize="2,80">
              <v:shape style="position:absolute;left:9895;top:421;width:2;height:80" coordorigin="9895,421" coordsize="1,80" path="m9895,501l9895,421e" filled="false" stroked="true" strokeweight=".748pt" strokecolor="#939598">
                <v:path arrowok="t"/>
              </v:shape>
            </v:group>
            <v:group style="position:absolute;left:9855;top:421;width:2;height:80" coordorigin="9855,421" coordsize="2,80">
              <v:shape style="position:absolute;left:9855;top:421;width:2;height:80" coordorigin="9855,421" coordsize="1,80" path="m9855,501l9855,421e" filled="false" stroked="true" strokeweight=".748pt" strokecolor="#939598">
                <v:path arrowok="t"/>
              </v:shape>
            </v:group>
            <v:group style="position:absolute;left:9815;top:421;width:2;height:80" coordorigin="9815,421" coordsize="2,80">
              <v:shape style="position:absolute;left:9815;top:421;width:2;height:80" coordorigin="9815,421" coordsize="0,80" path="m9815,501l9815,421e" filled="false" stroked="true" strokeweight=".748pt" strokecolor="#939598">
                <v:path arrowok="t"/>
              </v:shape>
            </v:group>
            <v:group style="position:absolute;left:9775;top:421;width:2;height:80" coordorigin="9775,421" coordsize="2,80">
              <v:shape style="position:absolute;left:9775;top:421;width:2;height:80" coordorigin="9775,421" coordsize="1,80" path="m9775,501l9775,421e" filled="false" stroked="true" strokeweight=".748pt" strokecolor="#939598">
                <v:path arrowok="t"/>
              </v:shape>
            </v:group>
            <v:group style="position:absolute;left:9735;top:421;width:2;height:80" coordorigin="9735,421" coordsize="2,80">
              <v:shape style="position:absolute;left:9735;top:421;width:2;height:80" coordorigin="9735,421" coordsize="1,80" path="m9735,501l9735,421e" filled="false" stroked="true" strokeweight=".748pt" strokecolor="#939598">
                <v:path arrowok="t"/>
              </v:shape>
            </v:group>
            <v:group style="position:absolute;left:9695;top:421;width:2;height:80" coordorigin="9695,421" coordsize="2,80">
              <v:shape style="position:absolute;left:9695;top:421;width:2;height:80" coordorigin="9695,421" coordsize="0,80" path="m9695,501l9695,421e" filled="false" stroked="true" strokeweight=".748pt" strokecolor="#939598">
                <v:path arrowok="t"/>
              </v:shape>
            </v:group>
            <v:group style="position:absolute;left:9655;top:421;width:2;height:80" coordorigin="9655,421" coordsize="2,80">
              <v:shape style="position:absolute;left:9655;top:421;width:2;height:80" coordorigin="9655,421" coordsize="0,80" path="m9655,501l9655,421e" filled="false" stroked="true" strokeweight=".748pt" strokecolor="#939598">
                <v:path arrowok="t"/>
              </v:shape>
            </v:group>
            <v:group style="position:absolute;left:9615;top:421;width:2;height:80" coordorigin="9615,421" coordsize="2,80">
              <v:shape style="position:absolute;left:9615;top:421;width:2;height:80" coordorigin="9615,421" coordsize="0,80" path="m9615,501l9615,421e" filled="false" stroked="true" strokeweight=".748pt" strokecolor="#939598">
                <v:path arrowok="t"/>
              </v:shape>
            </v:group>
            <v:group style="position:absolute;left:9574;top:421;width:2;height:80" coordorigin="9574,421" coordsize="2,80">
              <v:shape style="position:absolute;left:9574;top:421;width:2;height:80" coordorigin="9574,421" coordsize="1,80" path="m9575,501l9574,421e" filled="false" stroked="true" strokeweight=".748pt" strokecolor="#939598">
                <v:path arrowok="t"/>
              </v:shape>
            </v:group>
            <v:group style="position:absolute;left:9534;top:421;width:2;height:80" coordorigin="9534,421" coordsize="2,80">
              <v:shape style="position:absolute;left:9534;top:421;width:2;height:80" coordorigin="9534,421" coordsize="1,80" path="m9534,501l9534,421e" filled="false" stroked="true" strokeweight=".748pt" strokecolor="#939598">
                <v:path arrowok="t"/>
              </v:shape>
            </v:group>
            <v:group style="position:absolute;left:9494;top:421;width:2;height:80" coordorigin="9494,421" coordsize="2,80">
              <v:shape style="position:absolute;left:9494;top:421;width:2;height:80" coordorigin="9494,421" coordsize="0,80" path="m9494,501l9494,421e" filled="false" stroked="true" strokeweight=".748pt" strokecolor="#939598">
                <v:path arrowok="t"/>
              </v:shape>
            </v:group>
            <v:group style="position:absolute;left:9454;top:421;width:2;height:80" coordorigin="9454,421" coordsize="2,80">
              <v:shape style="position:absolute;left:9454;top:421;width:2;height:80" coordorigin="9454,421" coordsize="1,80" path="m9454,501l9454,421e" filled="false" stroked="true" strokeweight=".748pt" strokecolor="#939598">
                <v:path arrowok="t"/>
              </v:shape>
            </v:group>
            <v:group style="position:absolute;left:9414;top:421;width:2;height:80" coordorigin="9414,421" coordsize="2,80">
              <v:shape style="position:absolute;left:9414;top:421;width:2;height:80" coordorigin="9414,421" coordsize="0,80" path="m9414,501l9414,421e" filled="false" stroked="true" strokeweight=".748pt" strokecolor="#939598">
                <v:path arrowok="t"/>
              </v:shape>
            </v:group>
            <v:group style="position:absolute;left:9374;top:421;width:2;height:80" coordorigin="9374,421" coordsize="2,80">
              <v:shape style="position:absolute;left:9374;top:421;width:2;height:80" coordorigin="9374,421" coordsize="0,80" path="m9374,501l9374,421e" filled="false" stroked="true" strokeweight=".748pt" strokecolor="#939598">
                <v:path arrowok="t"/>
              </v:shape>
            </v:group>
            <v:group style="position:absolute;left:9334;top:421;width:2;height:80" coordorigin="9334,421" coordsize="2,80">
              <v:shape style="position:absolute;left:9334;top:421;width:2;height:80" coordorigin="9334,421" coordsize="1,80" path="m9334,501l9334,421e" filled="false" stroked="true" strokeweight=".748pt" strokecolor="#939598">
                <v:path arrowok="t"/>
              </v:shape>
            </v:group>
            <v:group style="position:absolute;left:9294;top:421;width:2;height:80" coordorigin="9294,421" coordsize="2,80">
              <v:shape style="position:absolute;left:9294;top:421;width:2;height:80" coordorigin="9294,421" coordsize="0,80" path="m9294,501l9294,421e" filled="false" stroked="true" strokeweight=".748pt" strokecolor="#939598">
                <v:path arrowok="t"/>
              </v:shape>
            </v:group>
            <v:group style="position:absolute;left:9254;top:421;width:2;height:80" coordorigin="9254,421" coordsize="2,80">
              <v:shape style="position:absolute;left:9254;top:421;width:2;height:80" coordorigin="9254,421" coordsize="1,80" path="m9254,501l9254,421e" filled="false" stroked="true" strokeweight=".748pt" strokecolor="#939598">
                <v:path arrowok="t"/>
              </v:shape>
            </v:group>
            <v:group style="position:absolute;left:9214;top:421;width:2;height:80" coordorigin="9214,421" coordsize="2,80">
              <v:shape style="position:absolute;left:9214;top:421;width:2;height:80" coordorigin="9214,421" coordsize="1,80" path="m9214,501l9214,421e" filled="false" stroked="true" strokeweight=".748pt" strokecolor="#939598">
                <v:path arrowok="t"/>
              </v:shape>
            </v:group>
            <v:group style="position:absolute;left:9174;top:421;width:2;height:80" coordorigin="9174,421" coordsize="2,80">
              <v:shape style="position:absolute;left:9174;top:421;width:2;height:80" coordorigin="9174,421" coordsize="0,80" path="m9174,501l9174,421e" filled="false" stroked="true" strokeweight=".748pt" strokecolor="#939598">
                <v:path arrowok="t"/>
              </v:shape>
            </v:group>
            <v:group style="position:absolute;left:9134;top:421;width:2;height:80" coordorigin="9134,421" coordsize="2,80">
              <v:shape style="position:absolute;left:9134;top:421;width:2;height:80" coordorigin="9134,421" coordsize="1,80" path="m9134,501l9134,421e" filled="false" stroked="true" strokeweight=".748pt" strokecolor="#939598">
                <v:path arrowok="t"/>
              </v:shape>
            </v:group>
            <v:group style="position:absolute;left:9094;top:421;width:2;height:80" coordorigin="9094,421" coordsize="2,80">
              <v:shape style="position:absolute;left:9094;top:421;width:2;height:80" coordorigin="9094,421" coordsize="0,80" path="m9094,501l9094,421e" filled="false" stroked="true" strokeweight=".748pt" strokecolor="#939598">
                <v:path arrowok="t"/>
              </v:shape>
            </v:group>
            <v:group style="position:absolute;left:9054;top:421;width:2;height:80" coordorigin="9054,421" coordsize="2,80">
              <v:shape style="position:absolute;left:9054;top:421;width:2;height:80" coordorigin="9054,421" coordsize="1,80" path="m9054,501l9054,421e" filled="false" stroked="true" strokeweight=".748pt" strokecolor="#939598">
                <v:path arrowok="t"/>
              </v:shape>
            </v:group>
            <v:group style="position:absolute;left:9014;top:421;width:2;height:80" coordorigin="9014,421" coordsize="2,80">
              <v:shape style="position:absolute;left:9014;top:421;width:2;height:80" coordorigin="9014,421" coordsize="1,80" path="m9014,501l9014,421e" filled="false" stroked="true" strokeweight=".748pt" strokecolor="#939598">
                <v:path arrowok="t"/>
              </v:shape>
            </v:group>
            <v:group style="position:absolute;left:8974;top:421;width:2;height:80" coordorigin="8974,421" coordsize="2,80">
              <v:shape style="position:absolute;left:8974;top:421;width:2;height:80" coordorigin="8974,421" coordsize="1,80" path="m8974,501l8974,421e" filled="false" stroked="true" strokeweight=".748pt" strokecolor="#939598">
                <v:path arrowok="t"/>
              </v:shape>
            </v:group>
            <v:group style="position:absolute;left:8934;top:421;width:2;height:80" coordorigin="8934,421" coordsize="2,80">
              <v:shape style="position:absolute;left:8934;top:421;width:2;height:80" coordorigin="8934,421" coordsize="1,80" path="m8934,501l8934,421e" filled="false" stroked="true" strokeweight=".748pt" strokecolor="#939598">
                <v:path arrowok="t"/>
              </v:shape>
            </v:group>
            <v:group style="position:absolute;left:8893;top:421;width:2;height:80" coordorigin="8893,421" coordsize="2,80">
              <v:shape style="position:absolute;left:8893;top:421;width:2;height:80" coordorigin="8893,421" coordsize="1,80" path="m8893,501l8893,421e" filled="false" stroked="true" strokeweight=".748pt" strokecolor="#939598">
                <v:path arrowok="t"/>
              </v:shape>
            </v:group>
            <v:group style="position:absolute;left:8853;top:421;width:2;height:80" coordorigin="8853,421" coordsize="2,80">
              <v:shape style="position:absolute;left:8853;top:421;width:2;height:80" coordorigin="8853,421" coordsize="1,80" path="m8853,501l8853,421e" filled="false" stroked="true" strokeweight=".748pt" strokecolor="#939598">
                <v:path arrowok="t"/>
              </v:shape>
            </v:group>
            <v:group style="position:absolute;left:8813;top:421;width:2;height:80" coordorigin="8813,421" coordsize="2,80">
              <v:shape style="position:absolute;left:8813;top:421;width:2;height:80" coordorigin="8813,421" coordsize="0,80" path="m8813,501l8813,421e" filled="false" stroked="true" strokeweight=".748pt" strokecolor="#939598">
                <v:path arrowok="t"/>
              </v:shape>
            </v:group>
            <v:group style="position:absolute;left:8773;top:421;width:2;height:80" coordorigin="8773,421" coordsize="2,80">
              <v:shape style="position:absolute;left:8773;top:421;width:2;height:80" coordorigin="8773,421" coordsize="1,80" path="m8773,501l8773,421e" filled="false" stroked="true" strokeweight=".748pt" strokecolor="#939598">
                <v:path arrowok="t"/>
              </v:shape>
            </v:group>
            <v:group style="position:absolute;left:8733;top:421;width:2;height:80" coordorigin="8733,421" coordsize="2,80">
              <v:shape style="position:absolute;left:8733;top:421;width:2;height:80" coordorigin="8733,421" coordsize="0,80" path="m8733,501l8733,421e" filled="false" stroked="true" strokeweight=".748pt" strokecolor="#939598">
                <v:path arrowok="t"/>
              </v:shape>
            </v:group>
            <v:group style="position:absolute;left:8693;top:421;width:2;height:80" coordorigin="8693,421" coordsize="2,80">
              <v:shape style="position:absolute;left:8693;top:421;width:2;height:80" coordorigin="8693,421" coordsize="1,80" path="m8693,501l8693,421e" filled="false" stroked="true" strokeweight=".748pt" strokecolor="#939598">
                <v:path arrowok="t"/>
              </v:shape>
            </v:group>
            <v:group style="position:absolute;left:8653;top:421;width:2;height:80" coordorigin="8653,421" coordsize="2,80">
              <v:shape style="position:absolute;left:8653;top:421;width:2;height:80" coordorigin="8653,421" coordsize="1,80" path="m8653,501l8653,421e" filled="false" stroked="true" strokeweight=".748pt" strokecolor="#939598">
                <v:path arrowok="t"/>
              </v:shape>
            </v:group>
            <v:group style="position:absolute;left:8613;top:421;width:2;height:80" coordorigin="8613,421" coordsize="2,80">
              <v:shape style="position:absolute;left:8613;top:421;width:2;height:80" coordorigin="8613,421" coordsize="0,80" path="m8613,501l8613,421e" filled="false" stroked="true" strokeweight=".748pt" strokecolor="#939598">
                <v:path arrowok="t"/>
              </v:shape>
            </v:group>
            <v:group style="position:absolute;left:8573;top:421;width:2;height:80" coordorigin="8573,421" coordsize="2,80">
              <v:shape style="position:absolute;left:8573;top:421;width:2;height:80" coordorigin="8573,421" coordsize="0,80" path="m8573,501l8573,421e" filled="false" stroked="true" strokeweight=".748pt" strokecolor="#939598">
                <v:path arrowok="t"/>
              </v:shape>
            </v:group>
            <v:group style="position:absolute;left:8533;top:421;width:2;height:80" coordorigin="8533,421" coordsize="2,80">
              <v:shape style="position:absolute;left:8533;top:421;width:2;height:80" coordorigin="8533,421" coordsize="0,80" path="m8533,501l8533,421e" filled="false" stroked="true" strokeweight=".748pt" strokecolor="#939598">
                <v:path arrowok="t"/>
              </v:shape>
            </v:group>
            <v:group style="position:absolute;left:8493;top:421;width:2;height:80" coordorigin="8493,421" coordsize="2,80">
              <v:shape style="position:absolute;left:8493;top:421;width:2;height:80" coordorigin="8493,421" coordsize="0,80" path="m8493,501l8493,421e" filled="false" stroked="true" strokeweight=".748pt" strokecolor="#939598">
                <v:path arrowok="t"/>
              </v:shape>
            </v:group>
            <v:group style="position:absolute;left:8453;top:421;width:2;height:80" coordorigin="8453,421" coordsize="2,80">
              <v:shape style="position:absolute;left:8453;top:421;width:2;height:80" coordorigin="8453,421" coordsize="1,80" path="m8453,501l8453,421e" filled="false" stroked="true" strokeweight=".748pt" strokecolor="#939598">
                <v:path arrowok="t"/>
              </v:shape>
            </v:group>
            <v:group style="position:absolute;left:8413;top:421;width:2;height:80" coordorigin="8413,421" coordsize="2,80">
              <v:shape style="position:absolute;left:8413;top:421;width:2;height:80" coordorigin="8413,421" coordsize="0,80" path="m8413,501l8413,421e" filled="false" stroked="true" strokeweight=".748pt" strokecolor="#939598">
                <v:path arrowok="t"/>
              </v:shape>
            </v:group>
            <v:group style="position:absolute;left:8373;top:421;width:2;height:80" coordorigin="8373,421" coordsize="2,80">
              <v:shape style="position:absolute;left:8373;top:421;width:2;height:80" coordorigin="8373,421" coordsize="1,80" path="m8373,501l8373,421e" filled="false" stroked="true" strokeweight=".748pt" strokecolor="#939598">
                <v:path arrowok="t"/>
              </v:shape>
            </v:group>
            <v:group style="position:absolute;left:8333;top:421;width:2;height:80" coordorigin="8333,421" coordsize="2,80">
              <v:shape style="position:absolute;left:8333;top:421;width:2;height:80" coordorigin="8333,421" coordsize="0,80" path="m8333,501l8333,421e" filled="false" stroked="true" strokeweight=".748pt" strokecolor="#939598">
                <v:path arrowok="t"/>
              </v:shape>
            </v:group>
            <v:group style="position:absolute;left:8293;top:421;width:2;height:80" coordorigin="8293,421" coordsize="2,80">
              <v:shape style="position:absolute;left:8293;top:421;width:2;height:80" coordorigin="8293,421" coordsize="0,80" path="m8293,501l8293,421e" filled="false" stroked="true" strokeweight=".748pt" strokecolor="#939598">
                <v:path arrowok="t"/>
              </v:shape>
            </v:group>
            <v:group style="position:absolute;left:8252;top:421;width:2;height:80" coordorigin="8252,421" coordsize="2,80">
              <v:shape style="position:absolute;left:8252;top:421;width:2;height:80" coordorigin="8252,421" coordsize="0,80" path="m8253,501l8252,421e" filled="false" stroked="true" strokeweight=".748pt" strokecolor="#939598">
                <v:path arrowok="t"/>
              </v:shape>
            </v:group>
            <v:group style="position:absolute;left:8212;top:421;width:2;height:80" coordorigin="8212,421" coordsize="2,80">
              <v:shape style="position:absolute;left:8212;top:421;width:2;height:80" coordorigin="8212,421" coordsize="0,80" path="m8212,501l8212,421e" filled="false" stroked="true" strokeweight=".748pt" strokecolor="#939598">
                <v:path arrowok="t"/>
              </v:shape>
            </v:group>
            <v:group style="position:absolute;left:8172;top:421;width:2;height:80" coordorigin="8172,421" coordsize="2,80">
              <v:shape style="position:absolute;left:8172;top:421;width:2;height:80" coordorigin="8172,421" coordsize="0,80" path="m8172,501l8172,421e" filled="false" stroked="true" strokeweight=".748pt" strokecolor="#939598">
                <v:path arrowok="t"/>
              </v:shape>
            </v:group>
            <v:group style="position:absolute;left:8132;top:421;width:2;height:80" coordorigin="8132,421" coordsize="2,80">
              <v:shape style="position:absolute;left:8132;top:421;width:2;height:80" coordorigin="8132,421" coordsize="1,80" path="m8132,501l8132,421e" filled="false" stroked="true" strokeweight=".748pt" strokecolor="#939598">
                <v:path arrowok="t"/>
              </v:shape>
            </v:group>
            <v:group style="position:absolute;left:8092;top:421;width:2;height:80" coordorigin="8092,421" coordsize="2,80">
              <v:shape style="position:absolute;left:8092;top:421;width:2;height:80" coordorigin="8092,421" coordsize="0,80" path="m8092,501l8092,421e" filled="false" stroked="true" strokeweight=".748pt" strokecolor="#939598">
                <v:path arrowok="t"/>
              </v:shape>
            </v:group>
            <v:group style="position:absolute;left:8052;top:421;width:2;height:80" coordorigin="8052,421" coordsize="2,80">
              <v:shape style="position:absolute;left:8052;top:421;width:2;height:80" coordorigin="8052,421" coordsize="1,80" path="m8052,501l8052,421e" filled="false" stroked="true" strokeweight=".748pt" strokecolor="#939598">
                <v:path arrowok="t"/>
              </v:shape>
            </v:group>
            <v:group style="position:absolute;left:8012;top:421;width:2;height:80" coordorigin="8012,421" coordsize="2,80">
              <v:shape style="position:absolute;left:8012;top:421;width:2;height:80" coordorigin="8012,421" coordsize="0,80" path="m8012,501l8012,421e" filled="false" stroked="true" strokeweight=".748pt" strokecolor="#939598">
                <v:path arrowok="t"/>
              </v:shape>
            </v:group>
            <v:group style="position:absolute;left:7972;top:421;width:2;height:80" coordorigin="7972,421" coordsize="2,80">
              <v:shape style="position:absolute;left:7972;top:421;width:2;height:80" coordorigin="7972,421" coordsize="0,80" path="m7972,501l7972,421e" filled="false" stroked="true" strokeweight=".748pt" strokecolor="#939598">
                <v:path arrowok="t"/>
              </v:shape>
            </v:group>
            <v:group style="position:absolute;left:7932;top:421;width:2;height:80" coordorigin="7932,421" coordsize="2,80">
              <v:shape style="position:absolute;left:7932;top:421;width:2;height:80" coordorigin="7932,421" coordsize="0,80" path="m7932,501l7932,421e" filled="false" stroked="true" strokeweight=".748pt" strokecolor="#939598">
                <v:path arrowok="t"/>
              </v:shape>
            </v:group>
            <v:group style="position:absolute;left:7892;top:421;width:2;height:80" coordorigin="7892,421" coordsize="2,80">
              <v:shape style="position:absolute;left:7892;top:421;width:2;height:80" coordorigin="7892,421" coordsize="1,80" path="m7892,501l7892,421e" filled="false" stroked="true" strokeweight=".748pt" strokecolor="#939598">
                <v:path arrowok="t"/>
              </v:shape>
            </v:group>
            <v:group style="position:absolute;left:7852;top:421;width:2;height:80" coordorigin="7852,421" coordsize="2,80">
              <v:shape style="position:absolute;left:7852;top:421;width:2;height:80" coordorigin="7852,421" coordsize="1,80" path="m7852,501l7852,421e" filled="false" stroked="true" strokeweight=".748pt" strokecolor="#939598">
                <v:path arrowok="t"/>
              </v:shape>
            </v:group>
            <v:group style="position:absolute;left:7812;top:421;width:2;height:80" coordorigin="7812,421" coordsize="2,80">
              <v:shape style="position:absolute;left:7812;top:421;width:2;height:80" coordorigin="7812,421" coordsize="1,80" path="m7812,501l7812,421e" filled="false" stroked="true" strokeweight=".748pt" strokecolor="#939598">
                <v:path arrowok="t"/>
              </v:shape>
            </v:group>
            <v:group style="position:absolute;left:7772;top:421;width:2;height:80" coordorigin="7772,421" coordsize="2,80">
              <v:shape style="position:absolute;left:7772;top:421;width:2;height:80" coordorigin="7772,421" coordsize="1,80" path="m7772,501l7772,421e" filled="false" stroked="true" strokeweight=".748pt" strokecolor="#939598">
                <v:path arrowok="t"/>
              </v:shape>
            </v:group>
            <v:group style="position:absolute;left:7732;top:421;width:2;height:80" coordorigin="7732,421" coordsize="2,80">
              <v:shape style="position:absolute;left:7732;top:421;width:2;height:80" coordorigin="7732,421" coordsize="1,80" path="m7732,501l7732,421e" filled="false" stroked="true" strokeweight=".748pt" strokecolor="#939598">
                <v:path arrowok="t"/>
              </v:shape>
            </v:group>
            <v:group style="position:absolute;left:7692;top:421;width:2;height:80" coordorigin="7692,421" coordsize="2,80">
              <v:shape style="position:absolute;left:7692;top:421;width:2;height:80" coordorigin="7692,421" coordsize="1,80" path="m7692,501l7692,421e" filled="false" stroked="true" strokeweight=".748pt" strokecolor="#939598">
                <v:path arrowok="t"/>
              </v:shape>
            </v:group>
            <v:group style="position:absolute;left:7652;top:421;width:2;height:80" coordorigin="7652,421" coordsize="2,80">
              <v:shape style="position:absolute;left:7652;top:421;width:2;height:80" coordorigin="7652,421" coordsize="0,80" path="m7652,501l7652,421e" filled="false" stroked="true" strokeweight=".748pt" strokecolor="#939598">
                <v:path arrowok="t"/>
              </v:shape>
            </v:group>
            <v:group style="position:absolute;left:7612;top:421;width:2;height:80" coordorigin="7612,421" coordsize="2,80">
              <v:shape style="position:absolute;left:7612;top:421;width:2;height:80" coordorigin="7612,421" coordsize="1,80" path="m7612,501l7612,421e" filled="false" stroked="true" strokeweight=".748pt" strokecolor="#939598">
                <v:path arrowok="t"/>
              </v:shape>
            </v:group>
            <v:group style="position:absolute;left:7571;top:421;width:2;height:80" coordorigin="7571,421" coordsize="2,80">
              <v:shape style="position:absolute;left:7571;top:421;width:2;height:80" coordorigin="7571,421" coordsize="1,80" path="m7571,501l7571,421e" filled="false" stroked="true" strokeweight=".748pt" strokecolor="#939598">
                <v:path arrowok="t"/>
              </v:shape>
            </v:group>
            <v:group style="position:absolute;left:7531;top:421;width:2;height:80" coordorigin="7531,421" coordsize="2,80">
              <v:shape style="position:absolute;left:7531;top:421;width:2;height:80" coordorigin="7531,421" coordsize="0,80" path="m7531,501l7531,421e" filled="false" stroked="true" strokeweight=".748pt" strokecolor="#939598">
                <v:path arrowok="t"/>
              </v:shape>
            </v:group>
            <v:group style="position:absolute;left:7491;top:421;width:2;height:80" coordorigin="7491,421" coordsize="2,80">
              <v:shape style="position:absolute;left:7491;top:421;width:2;height:80" coordorigin="7491,421" coordsize="1,80" path="m7491,501l7491,421e" filled="false" stroked="true" strokeweight=".748pt" strokecolor="#939598">
                <v:path arrowok="t"/>
              </v:shape>
            </v:group>
            <v:group style="position:absolute;left:7451;top:421;width:2;height:80" coordorigin="7451,421" coordsize="2,80">
              <v:shape style="position:absolute;left:7451;top:421;width:2;height:80" coordorigin="7451,421" coordsize="0,80" path="m7451,501l7451,421e" filled="false" stroked="true" strokeweight=".748pt" strokecolor="#939598">
                <v:path arrowok="t"/>
              </v:shape>
            </v:group>
            <v:group style="position:absolute;left:7411;top:421;width:2;height:80" coordorigin="7411,421" coordsize="2,80">
              <v:shape style="position:absolute;left:7411;top:421;width:2;height:80" coordorigin="7411,421" coordsize="0,80" path="m7411,501l7411,421e" filled="false" stroked="true" strokeweight=".748pt" strokecolor="#939598">
                <v:path arrowok="t"/>
              </v:shape>
            </v:group>
            <v:group style="position:absolute;left:7371;top:421;width:2;height:80" coordorigin="7371,421" coordsize="2,80">
              <v:shape style="position:absolute;left:7371;top:421;width:2;height:80" coordorigin="7371,421" coordsize="1,80" path="m7371,501l7371,421e" filled="false" stroked="true" strokeweight=".748pt" strokecolor="#939598">
                <v:path arrowok="t"/>
              </v:shape>
            </v:group>
            <v:group style="position:absolute;left:7331;top:421;width:2;height:80" coordorigin="7331,421" coordsize="2,80">
              <v:shape style="position:absolute;left:7331;top:421;width:2;height:80" coordorigin="7331,421" coordsize="0,80" path="m7331,501l7331,421e" filled="false" stroked="true" strokeweight=".748pt" strokecolor="#939598">
                <v:path arrowok="t"/>
              </v:shape>
            </v:group>
            <v:group style="position:absolute;left:7291;top:421;width:2;height:80" coordorigin="7291,421" coordsize="2,80">
              <v:shape style="position:absolute;left:7291;top:421;width:2;height:80" coordorigin="7291,421" coordsize="1,80" path="m7291,501l7291,421e" filled="false" stroked="true" strokeweight=".748pt" strokecolor="#939598">
                <v:path arrowok="t"/>
              </v:shape>
            </v:group>
            <v:group style="position:absolute;left:7251;top:421;width:2;height:80" coordorigin="7251,421" coordsize="2,80">
              <v:shape style="position:absolute;left:7251;top:421;width:2;height:80" coordorigin="7251,421" coordsize="1,80" path="m7251,501l7251,421e" filled="false" stroked="true" strokeweight=".748pt" strokecolor="#939598">
                <v:path arrowok="t"/>
              </v:shape>
            </v:group>
            <v:group style="position:absolute;left:7211;top:421;width:2;height:80" coordorigin="7211,421" coordsize="2,80">
              <v:shape style="position:absolute;left:7211;top:421;width:2;height:80" coordorigin="7211,421" coordsize="0,80" path="m7211,501l7211,421e" filled="false" stroked="true" strokeweight=".748pt" strokecolor="#939598">
                <v:path arrowok="t"/>
              </v:shape>
            </v:group>
            <v:group style="position:absolute;left:7171;top:421;width:2;height:80" coordorigin="7171,421" coordsize="2,80">
              <v:shape style="position:absolute;left:7171;top:421;width:2;height:80" coordorigin="7171,421" coordsize="1,80" path="m7171,501l7171,421e" filled="false" stroked="true" strokeweight=".748pt" strokecolor="#939598">
                <v:path arrowok="t"/>
              </v:shape>
            </v:group>
            <v:group style="position:absolute;left:7131;top:421;width:2;height:80" coordorigin="7131,421" coordsize="2,80">
              <v:shape style="position:absolute;left:7131;top:421;width:2;height:80" coordorigin="7131,421" coordsize="0,80" path="m7131,501l7131,421e" filled="false" stroked="true" strokeweight=".748pt" strokecolor="#939598">
                <v:path arrowok="t"/>
              </v:shape>
            </v:group>
            <v:group style="position:absolute;left:7091;top:421;width:2;height:80" coordorigin="7091,421" coordsize="2,80">
              <v:shape style="position:absolute;left:7091;top:421;width:2;height:80" coordorigin="7091,421" coordsize="0,80" path="m7091,501l7091,421e" filled="false" stroked="true" strokeweight=".748pt" strokecolor="#939598">
                <v:path arrowok="t"/>
              </v:shape>
            </v:group>
            <v:group style="position:absolute;left:7051;top:421;width:2;height:80" coordorigin="7051,421" coordsize="2,80">
              <v:shape style="position:absolute;left:7051;top:421;width:2;height:80" coordorigin="7051,421" coordsize="1,80" path="m7051,501l7051,421e" filled="false" stroked="true" strokeweight=".748pt" strokecolor="#939598">
                <v:path arrowok="t"/>
              </v:shape>
            </v:group>
            <v:group style="position:absolute;left:7011;top:421;width:2;height:80" coordorigin="7011,421" coordsize="2,80">
              <v:shape style="position:absolute;left:7011;top:421;width:2;height:80" coordorigin="7011,421" coordsize="0,80" path="m7011,501l7011,421e" filled="false" stroked="true" strokeweight=".748pt" strokecolor="#939598">
                <v:path arrowok="t"/>
              </v:shape>
            </v:group>
            <v:group style="position:absolute;left:6971;top:421;width:2;height:80" coordorigin="6971,421" coordsize="2,80">
              <v:shape style="position:absolute;left:6971;top:421;width:2;height:80" coordorigin="6971,421" coordsize="1,80" path="m6971,501l6971,421e" filled="false" stroked="true" strokeweight=".748pt" strokecolor="#939598">
                <v:path arrowok="t"/>
              </v:shape>
            </v:group>
            <v:group style="position:absolute;left:6930;top:421;width:2;height:80" coordorigin="6930,421" coordsize="2,80">
              <v:shape style="position:absolute;left:6930;top:421;width:2;height:80" coordorigin="6930,421" coordsize="1,80" path="m6931,501l6930,421e" filled="false" stroked="true" strokeweight=".748pt" strokecolor="#939598">
                <v:path arrowok="t"/>
              </v:shape>
            </v:group>
            <v:group style="position:absolute;left:6890;top:421;width:2;height:80" coordorigin="6890,421" coordsize="2,80">
              <v:shape style="position:absolute;left:6890;top:421;width:2;height:80" coordorigin="6890,421" coordsize="0,80" path="m6890,501l6890,421e" filled="false" stroked="true" strokeweight=".748pt" strokecolor="#939598">
                <v:path arrowok="t"/>
              </v:shape>
            </v:group>
            <v:group style="position:absolute;left:6850;top:421;width:2;height:80" coordorigin="6850,421" coordsize="2,80">
              <v:shape style="position:absolute;left:6850;top:421;width:2;height:80" coordorigin="6850,421" coordsize="1,80" path="m6850,501l6850,421e" filled="false" stroked="true" strokeweight=".748pt" strokecolor="#939598">
                <v:path arrowok="t"/>
              </v:shape>
            </v:group>
            <v:group style="position:absolute;left:6810;top:422;width:2;height:80" coordorigin="6810,422" coordsize="2,80">
              <v:shape style="position:absolute;left:6810;top:422;width:2;height:80" coordorigin="6810,422" coordsize="0,80" path="m6810,502l6810,422e" filled="false" stroked="true" strokeweight=".748pt" strokecolor="#939598">
                <v:path arrowok="t"/>
              </v:shape>
            </v:group>
            <v:group style="position:absolute;left:6770;top:422;width:2;height:80" coordorigin="6770,422" coordsize="2,80">
              <v:shape style="position:absolute;left:6770;top:422;width:2;height:80" coordorigin="6770,422" coordsize="1,80" path="m6770,502l6770,422e" filled="false" stroked="true" strokeweight=".748pt" strokecolor="#939598">
                <v:path arrowok="t"/>
              </v:shape>
            </v:group>
            <v:group style="position:absolute;left:6730;top:422;width:2;height:80" coordorigin="6730,422" coordsize="2,80">
              <v:shape style="position:absolute;left:6730;top:422;width:2;height:80" coordorigin="6730,422" coordsize="0,80" path="m6730,502l6730,422e" filled="false" stroked="true" strokeweight=".748pt" strokecolor="#939598">
                <v:path arrowok="t"/>
              </v:shape>
            </v:group>
            <v:group style="position:absolute;left:6690;top:422;width:2;height:80" coordorigin="6690,422" coordsize="2,80">
              <v:shape style="position:absolute;left:6690;top:422;width:2;height:80" coordorigin="6690,422" coordsize="1,80" path="m6690,502l6690,422e" filled="false" stroked="true" strokeweight=".748pt" strokecolor="#939598">
                <v:path arrowok="t"/>
              </v:shape>
            </v:group>
            <v:group style="position:absolute;left:6650;top:422;width:2;height:80" coordorigin="6650,422" coordsize="2,80">
              <v:shape style="position:absolute;left:6650;top:422;width:2;height:80" coordorigin="6650,422" coordsize="1,80" path="m6650,502l6650,422e" filled="false" stroked="true" strokeweight=".748pt" strokecolor="#939598">
                <v:path arrowok="t"/>
              </v:shape>
            </v:group>
            <v:group style="position:absolute;left:6610;top:422;width:2;height:80" coordorigin="6610,422" coordsize="2,80">
              <v:shape style="position:absolute;left:6610;top:422;width:2;height:80" coordorigin="6610,422" coordsize="1,80" path="m6610,502l6610,422e" filled="false" stroked="true" strokeweight=".748pt" strokecolor="#939598">
                <v:path arrowok="t"/>
              </v:shape>
            </v:group>
            <v:group style="position:absolute;left:6570;top:422;width:2;height:80" coordorigin="6570,422" coordsize="2,80">
              <v:shape style="position:absolute;left:6570;top:422;width:2;height:80" coordorigin="6570,422" coordsize="1,80" path="m6570,502l6570,422e" filled="false" stroked="true" strokeweight=".748pt" strokecolor="#939598">
                <v:path arrowok="t"/>
              </v:shape>
            </v:group>
            <v:group style="position:absolute;left:6530;top:422;width:2;height:80" coordorigin="6530,422" coordsize="2,80">
              <v:shape style="position:absolute;left:6530;top:422;width:2;height:80" coordorigin="6530,422" coordsize="1,80" path="m6530,502l6530,422e" filled="false" stroked="true" strokeweight=".748pt" strokecolor="#939598">
                <v:path arrowok="t"/>
              </v:shape>
            </v:group>
            <v:group style="position:absolute;left:6490;top:422;width:2;height:80" coordorigin="6490,422" coordsize="2,80">
              <v:shape style="position:absolute;left:6490;top:422;width:2;height:80" coordorigin="6490,422" coordsize="1,80" path="m6490,502l6490,422e" filled="false" stroked="true" strokeweight=".748pt" strokecolor="#939598">
                <v:path arrowok="t"/>
              </v:shape>
            </v:group>
            <v:group style="position:absolute;left:6450;top:422;width:2;height:80" coordorigin="6450,422" coordsize="2,80">
              <v:shape style="position:absolute;left:6450;top:422;width:2;height:80" coordorigin="6450,422" coordsize="0,80" path="m6450,502l6450,422e" filled="false" stroked="true" strokeweight=".748pt" strokecolor="#939598">
                <v:path arrowok="t"/>
              </v:shape>
            </v:group>
            <v:group style="position:absolute;left:6410;top:422;width:2;height:80" coordorigin="6410,422" coordsize="2,80">
              <v:shape style="position:absolute;left:6410;top:422;width:2;height:80" coordorigin="6410,422" coordsize="0,80" path="m6410,502l6410,422e" filled="false" stroked="true" strokeweight=".748pt" strokecolor="#939598">
                <v:path arrowok="t"/>
              </v:shape>
            </v:group>
            <v:group style="position:absolute;left:6370;top:422;width:2;height:80" coordorigin="6370,422" coordsize="2,80">
              <v:shape style="position:absolute;left:6370;top:422;width:2;height:80" coordorigin="6370,422" coordsize="1,80" path="m6370,502l6370,422e" filled="false" stroked="true" strokeweight=".748pt" strokecolor="#939598">
                <v:path arrowok="t"/>
              </v:shape>
            </v:group>
            <v:group style="position:absolute;left:6330;top:422;width:2;height:80" coordorigin="6330,422" coordsize="2,80">
              <v:shape style="position:absolute;left:6330;top:422;width:2;height:80" coordorigin="6330,422" coordsize="0,80" path="m6330,502l6330,422e" filled="false" stroked="true" strokeweight=".748pt" strokecolor="#939598">
                <v:path arrowok="t"/>
              </v:shape>
            </v:group>
            <v:group style="position:absolute;left:6290;top:422;width:2;height:80" coordorigin="6290,422" coordsize="2,80">
              <v:shape style="position:absolute;left:6290;top:422;width:2;height:80" coordorigin="6290,422" coordsize="0,80" path="m6290,502l6290,422e" filled="false" stroked="true" strokeweight=".748pt" strokecolor="#939598">
                <v:path arrowok="t"/>
              </v:shape>
            </v:group>
            <v:group style="position:absolute;left:6249;top:422;width:2;height:80" coordorigin="6249,422" coordsize="2,80">
              <v:shape style="position:absolute;left:6249;top:422;width:2;height:80" coordorigin="6249,422" coordsize="0,80" path="m6249,502l6249,422e" filled="false" stroked="true" strokeweight=".748pt" strokecolor="#939598">
                <v:path arrowok="t"/>
              </v:shape>
            </v:group>
            <v:group style="position:absolute;left:6209;top:422;width:2;height:80" coordorigin="6209,422" coordsize="2,80">
              <v:shape style="position:absolute;left:6209;top:422;width:2;height:80" coordorigin="6209,422" coordsize="1,80" path="m6209,502l6209,422e" filled="false" stroked="true" strokeweight=".748pt" strokecolor="#939598">
                <v:path arrowok="t"/>
              </v:shape>
            </v:group>
            <v:group style="position:absolute;left:6169;top:422;width:2;height:80" coordorigin="6169,422" coordsize="2,80">
              <v:shape style="position:absolute;left:6169;top:422;width:2;height:80" coordorigin="6169,422" coordsize="0,80" path="m6169,502l6169,422e" filled="false" stroked="true" strokeweight=".748pt" strokecolor="#939598">
                <v:path arrowok="t"/>
              </v:shape>
            </v:group>
            <v:group style="position:absolute;left:6129;top:422;width:2;height:80" coordorigin="6129,422" coordsize="2,80">
              <v:shape style="position:absolute;left:6129;top:422;width:2;height:80" coordorigin="6129,422" coordsize="0,80" path="m6129,502l6129,422e" filled="false" stroked="true" strokeweight=".748pt" strokecolor="#939598">
                <v:path arrowok="t"/>
              </v:shape>
            </v:group>
            <v:group style="position:absolute;left:6089;top:422;width:2;height:80" coordorigin="6089,422" coordsize="2,80">
              <v:shape style="position:absolute;left:6089;top:422;width:2;height:80" coordorigin="6089,422" coordsize="0,80" path="m6089,502l6089,422e" filled="false" stroked="true" strokeweight=".748pt" strokecolor="#939598">
                <v:path arrowok="t"/>
              </v:shape>
            </v:group>
            <v:group style="position:absolute;left:6049;top:422;width:2;height:80" coordorigin="6049,422" coordsize="2,80">
              <v:shape style="position:absolute;left:6049;top:422;width:2;height:80" coordorigin="6049,422" coordsize="1,80" path="m6049,502l6049,422e" filled="false" stroked="true" strokeweight=".748pt" strokecolor="#939598">
                <v:path arrowok="t"/>
              </v:shape>
            </v:group>
            <v:group style="position:absolute;left:6009;top:422;width:2;height:80" coordorigin="6009,422" coordsize="2,80">
              <v:shape style="position:absolute;left:6009;top:422;width:2;height:80" coordorigin="6009,422" coordsize="0,80" path="m6009,502l6009,422e" filled="false" stroked="true" strokeweight=".748pt" strokecolor="#939598">
                <v:path arrowok="t"/>
              </v:shape>
            </v:group>
            <v:group style="position:absolute;left:5969;top:422;width:2;height:80" coordorigin="5969,422" coordsize="2,80">
              <v:shape style="position:absolute;left:5969;top:422;width:2;height:80" coordorigin="5969,422" coordsize="0,80" path="m5969,502l5969,422e" filled="false" stroked="true" strokeweight=".748pt" strokecolor="#939598">
                <v:path arrowok="t"/>
              </v:shape>
            </v:group>
            <v:group style="position:absolute;left:5929;top:422;width:2;height:80" coordorigin="5929,422" coordsize="2,80">
              <v:shape style="position:absolute;left:5929;top:422;width:2;height:80" coordorigin="5929,422" coordsize="0,80" path="m5929,502l5929,422e" filled="false" stroked="true" strokeweight=".748pt" strokecolor="#939598">
                <v:path arrowok="t"/>
              </v:shape>
            </v:group>
            <v:group style="position:absolute;left:5889;top:422;width:2;height:80" coordorigin="5889,422" coordsize="2,80">
              <v:shape style="position:absolute;left:5889;top:422;width:2;height:80" coordorigin="5889,422" coordsize="1,80" path="m5889,502l5889,422e" filled="false" stroked="true" strokeweight=".748pt" strokecolor="#939598">
                <v:path arrowok="t"/>
              </v:shape>
            </v:group>
            <v:group style="position:absolute;left:5849;top:422;width:2;height:80" coordorigin="5849,422" coordsize="2,80">
              <v:shape style="position:absolute;left:5849;top:422;width:2;height:80" coordorigin="5849,422" coordsize="0,80" path="m5849,502l5849,422e" filled="false" stroked="true" strokeweight=".748pt" strokecolor="#939598">
                <v:path arrowok="t"/>
              </v:shape>
            </v:group>
            <v:group style="position:absolute;left:5809;top:422;width:2;height:80" coordorigin="5809,422" coordsize="2,80">
              <v:shape style="position:absolute;left:5809;top:422;width:2;height:80" coordorigin="5809,422" coordsize="0,80" path="m5809,502l5809,422e" filled="false" stroked="true" strokeweight=".748pt" strokecolor="#939598">
                <v:path arrowok="t"/>
              </v:shape>
            </v:group>
            <v:group style="position:absolute;left:5769;top:422;width:2;height:80" coordorigin="5769,422" coordsize="2,80">
              <v:shape style="position:absolute;left:5769;top:422;width:2;height:80" coordorigin="5769,422" coordsize="0,80" path="m5769,502l5769,422e" filled="false" stroked="true" strokeweight=".748pt" strokecolor="#939598">
                <v:path arrowok="t"/>
              </v:shape>
            </v:group>
            <v:group style="position:absolute;left:5729;top:422;width:2;height:80" coordorigin="5729,422" coordsize="2,80">
              <v:shape style="position:absolute;left:5729;top:422;width:2;height:80" coordorigin="5729,422" coordsize="1,80" path="m5729,502l5729,422e" filled="false" stroked="true" strokeweight=".748pt" strokecolor="#939598">
                <v:path arrowok="t"/>
              </v:shape>
            </v:group>
            <v:group style="position:absolute;left:5689;top:422;width:2;height:80" coordorigin="5689,422" coordsize="2,80">
              <v:shape style="position:absolute;left:5689;top:422;width:2;height:80" coordorigin="5689,422" coordsize="0,80" path="m5689,502l5689,422e" filled="false" stroked="true" strokeweight=".748pt" strokecolor="#939598">
                <v:path arrowok="t"/>
              </v:shape>
            </v:group>
            <v:group style="position:absolute;left:5649;top:422;width:2;height:80" coordorigin="5649,422" coordsize="2,80">
              <v:shape style="position:absolute;left:5649;top:422;width:2;height:80" coordorigin="5649,422" coordsize="0,80" path="m5649,502l5649,422e" filled="false" stroked="true" strokeweight=".748pt" strokecolor="#939598">
                <v:path arrowok="t"/>
              </v:shape>
            </v:group>
            <v:group style="position:absolute;left:5608;top:422;width:2;height:80" coordorigin="5608,422" coordsize="2,80">
              <v:shape style="position:absolute;left:5608;top:422;width:2;height:80" coordorigin="5608,422" coordsize="0,80" path="m5609,502l5608,422e" filled="false" stroked="true" strokeweight=".748pt" strokecolor="#939598">
                <v:path arrowok="t"/>
              </v:shape>
            </v:group>
            <v:group style="position:absolute;left:5568;top:422;width:2;height:80" coordorigin="5568,422" coordsize="2,80">
              <v:shape style="position:absolute;left:5568;top:422;width:2;height:80" coordorigin="5568,422" coordsize="1,80" path="m5568,502l5568,422e" filled="false" stroked="true" strokeweight=".748pt" strokecolor="#939598">
                <v:path arrowok="t"/>
              </v:shape>
            </v:group>
            <v:group style="position:absolute;left:5528;top:422;width:2;height:80" coordorigin="5528,422" coordsize="2,80">
              <v:shape style="position:absolute;left:5528;top:422;width:2;height:80" coordorigin="5528,422" coordsize="0,80" path="m5528,502l5528,422e" filled="false" stroked="true" strokeweight=".748pt" strokecolor="#939598">
                <v:path arrowok="t"/>
              </v:shape>
            </v:group>
            <v:group style="position:absolute;left:5488;top:422;width:2;height:80" coordorigin="5488,422" coordsize="2,80">
              <v:shape style="position:absolute;left:5488;top:422;width:2;height:80" coordorigin="5488,422" coordsize="1,80" path="m5488,502l5488,422e" filled="false" stroked="true" strokeweight=".748pt" strokecolor="#939598">
                <v:path arrowok="t"/>
              </v:shape>
            </v:group>
            <v:group style="position:absolute;left:5448;top:422;width:2;height:80" coordorigin="5448,422" coordsize="2,80">
              <v:shape style="position:absolute;left:5448;top:422;width:2;height:80" coordorigin="5448,422" coordsize="1,80" path="m5448,502l5448,422e" filled="false" stroked="true" strokeweight=".748pt" strokecolor="#939598">
                <v:path arrowok="t"/>
              </v:shape>
            </v:group>
            <v:group style="position:absolute;left:5408;top:422;width:2;height:80" coordorigin="5408,422" coordsize="2,80">
              <v:shape style="position:absolute;left:5408;top:422;width:2;height:80" coordorigin="5408,422" coordsize="1,80" path="m5408,502l5408,422e" filled="false" stroked="true" strokeweight=".748pt" strokecolor="#939598">
                <v:path arrowok="t"/>
              </v:shape>
            </v:group>
            <v:group style="position:absolute;left:5368;top:422;width:2;height:80" coordorigin="5368,422" coordsize="2,80">
              <v:shape style="position:absolute;left:5368;top:422;width:2;height:80" coordorigin="5368,422" coordsize="1,80" path="m5368,502l5368,422e" filled="false" stroked="true" strokeweight=".748pt" strokecolor="#939598">
                <v:path arrowok="t"/>
              </v:shape>
            </v:group>
            <v:group style="position:absolute;left:5328;top:422;width:2;height:80" coordorigin="5328,422" coordsize="2,80">
              <v:shape style="position:absolute;left:5328;top:422;width:2;height:80" coordorigin="5328,422" coordsize="1,80" path="m5328,502l5328,422e" filled="false" stroked="true" strokeweight=".748pt" strokecolor="#939598">
                <v:path arrowok="t"/>
              </v:shape>
            </v:group>
            <v:group style="position:absolute;left:5288;top:422;width:2;height:80" coordorigin="5288,422" coordsize="2,80">
              <v:shape style="position:absolute;left:5288;top:422;width:2;height:80" coordorigin="5288,422" coordsize="1,80" path="m5288,502l5288,422e" filled="false" stroked="true" strokeweight=".748pt" strokecolor="#939598">
                <v:path arrowok="t"/>
              </v:shape>
            </v:group>
            <v:group style="position:absolute;left:5248;top:422;width:2;height:80" coordorigin="5248,422" coordsize="2,80">
              <v:shape style="position:absolute;left:5248;top:422;width:2;height:80" coordorigin="5248,422" coordsize="0,80" path="m5248,502l5248,422e" filled="false" stroked="true" strokeweight=".748pt" strokecolor="#939598">
                <v:path arrowok="t"/>
              </v:shape>
            </v:group>
            <v:group style="position:absolute;left:5208;top:422;width:2;height:80" coordorigin="5208,422" coordsize="2,80">
              <v:shape style="position:absolute;left:5208;top:422;width:2;height:80" coordorigin="5208,422" coordsize="0,80" path="m5208,502l5208,422e" filled="false" stroked="true" strokeweight=".748pt" strokecolor="#939598">
                <v:path arrowok="t"/>
              </v:shape>
            </v:group>
            <v:group style="position:absolute;left:5168;top:422;width:2;height:80" coordorigin="5168,422" coordsize="2,80">
              <v:shape style="position:absolute;left:5168;top:422;width:2;height:80" coordorigin="5168,422" coordsize="1,80" path="m5168,502l5168,422e" filled="false" stroked="true" strokeweight=".748pt" strokecolor="#939598">
                <v:path arrowok="t"/>
              </v:shape>
            </v:group>
            <v:group style="position:absolute;left:5128;top:422;width:2;height:80" coordorigin="5128,422" coordsize="2,80">
              <v:shape style="position:absolute;left:5128;top:422;width:2;height:80" coordorigin="5128,422" coordsize="1,80" path="m5128,502l5128,422e" filled="false" stroked="true" strokeweight=".748pt" strokecolor="#939598">
                <v:path arrowok="t"/>
              </v:shape>
            </v:group>
            <v:group style="position:absolute;left:5088;top:422;width:2;height:80" coordorigin="5088,422" coordsize="2,80">
              <v:shape style="position:absolute;left:5088;top:422;width:2;height:80" coordorigin="5088,422" coordsize="0,80" path="m5088,502l5088,422e" filled="false" stroked="true" strokeweight=".748pt" strokecolor="#939598">
                <v:path arrowok="t"/>
              </v:shape>
            </v:group>
            <v:group style="position:absolute;left:5048;top:422;width:2;height:80" coordorigin="5048,422" coordsize="2,80">
              <v:shape style="position:absolute;left:5048;top:422;width:2;height:80" coordorigin="5048,422" coordsize="0,80" path="m5048,502l5048,422e" filled="false" stroked="true" strokeweight=".748pt" strokecolor="#939598">
                <v:path arrowok="t"/>
              </v:shape>
            </v:group>
            <v:group style="position:absolute;left:5008;top:422;width:2;height:80" coordorigin="5008,422" coordsize="2,80">
              <v:shape style="position:absolute;left:5008;top:422;width:2;height:80" coordorigin="5008,422" coordsize="1,80" path="m5008,502l5008,422e" filled="false" stroked="true" strokeweight=".748pt" strokecolor="#939598">
                <v:path arrowok="t"/>
              </v:shape>
            </v:group>
            <v:group style="position:absolute;left:4968;top:422;width:2;height:80" coordorigin="4968,422" coordsize="2,80">
              <v:shape style="position:absolute;left:4968;top:422;width:2;height:80" coordorigin="4968,422" coordsize="1,80" path="m4968,502l4968,422e" filled="false" stroked="true" strokeweight=".748pt" strokecolor="#939598">
                <v:path arrowok="t"/>
              </v:shape>
            </v:group>
            <v:group style="position:absolute;left:4927;top:422;width:2;height:80" coordorigin="4927,422" coordsize="2,80">
              <v:shape style="position:absolute;left:4927;top:422;width:2;height:80" coordorigin="4927,422" coordsize="0,80" path="m4927,502l4927,422e" filled="false" stroked="true" strokeweight=".748pt" strokecolor="#939598">
                <v:path arrowok="t"/>
              </v:shape>
            </v:group>
            <v:group style="position:absolute;left:4887;top:422;width:2;height:80" coordorigin="4887,422" coordsize="2,80">
              <v:shape style="position:absolute;left:4887;top:422;width:2;height:80" coordorigin="4887,422" coordsize="0,80" path="m4887,502l4887,422e" filled="false" stroked="true" strokeweight=".748pt" strokecolor="#939598">
                <v:path arrowok="t"/>
              </v:shape>
            </v:group>
            <v:group style="position:absolute;left:4847;top:422;width:2;height:80" coordorigin="4847,422" coordsize="2,80">
              <v:shape style="position:absolute;left:4847;top:422;width:2;height:80" coordorigin="4847,422" coordsize="1,80" path="m4847,502l4847,422e" filled="false" stroked="true" strokeweight=".748pt" strokecolor="#939598">
                <v:path arrowok="t"/>
              </v:shape>
            </v:group>
            <v:group style="position:absolute;left:4807;top:422;width:2;height:80" coordorigin="4807,422" coordsize="2,80">
              <v:shape style="position:absolute;left:4807;top:422;width:2;height:80" coordorigin="4807,422" coordsize="1,80" path="m4807,502l4807,422e" filled="false" stroked="true" strokeweight=".748pt" strokecolor="#939598">
                <v:path arrowok="t"/>
              </v:shape>
            </v:group>
            <v:group style="position:absolute;left:4767;top:422;width:2;height:80" coordorigin="4767,422" coordsize="2,80">
              <v:shape style="position:absolute;left:4767;top:422;width:2;height:80" coordorigin="4767,422" coordsize="0,80" path="m4767,502l4767,422e" filled="false" stroked="true" strokeweight=".748pt" strokecolor="#939598">
                <v:path arrowok="t"/>
              </v:shape>
            </v:group>
            <v:group style="position:absolute;left:4727;top:422;width:2;height:80" coordorigin="4727,422" coordsize="2,80">
              <v:shape style="position:absolute;left:4727;top:422;width:2;height:80" coordorigin="4727,422" coordsize="0,80" path="m4727,502l4727,422e" filled="false" stroked="true" strokeweight=".748pt" strokecolor="#939598">
                <v:path arrowok="t"/>
              </v:shape>
            </v:group>
            <v:group style="position:absolute;left:4687;top:422;width:2;height:80" coordorigin="4687,422" coordsize="2,80">
              <v:shape style="position:absolute;left:4687;top:422;width:2;height:80" coordorigin="4687,422" coordsize="1,80" path="m4687,502l4687,422e" filled="false" stroked="true" strokeweight=".748pt" strokecolor="#939598">
                <v:path arrowok="t"/>
              </v:shape>
            </v:group>
            <v:group style="position:absolute;left:4647;top:422;width:2;height:80" coordorigin="4647,422" coordsize="2,80">
              <v:shape style="position:absolute;left:4647;top:422;width:2;height:80" coordorigin="4647,422" coordsize="1,80" path="m4647,502l4647,422e" filled="false" stroked="true" strokeweight=".748pt" strokecolor="#939598">
                <v:path arrowok="t"/>
              </v:shape>
            </v:group>
            <v:group style="position:absolute;left:4607;top:422;width:2;height:80" coordorigin="4607,422" coordsize="2,80">
              <v:shape style="position:absolute;left:4607;top:422;width:2;height:80" coordorigin="4607,422" coordsize="0,80" path="m4607,502l4607,422e" filled="false" stroked="true" strokeweight=".748pt" strokecolor="#939598">
                <v:path arrowok="t"/>
              </v:shape>
            </v:group>
            <v:group style="position:absolute;left:4567;top:422;width:2;height:80" coordorigin="4567,422" coordsize="2,80">
              <v:shape style="position:absolute;left:4567;top:422;width:2;height:80" coordorigin="4567,422" coordsize="0,80" path="m4567,502l4567,422e" filled="false" stroked="true" strokeweight=".748pt" strokecolor="#939598">
                <v:path arrowok="t"/>
              </v:shape>
            </v:group>
            <v:group style="position:absolute;left:4527;top:422;width:2;height:80" coordorigin="4527,422" coordsize="2,80">
              <v:shape style="position:absolute;left:4527;top:422;width:2;height:80" coordorigin="4527,422" coordsize="1,80" path="m4527,502l4527,422e" filled="false" stroked="true" strokeweight=".748pt" strokecolor="#939598">
                <v:path arrowok="t"/>
              </v:shape>
            </v:group>
            <v:group style="position:absolute;left:4487;top:422;width:2;height:80" coordorigin="4487,422" coordsize="2,80">
              <v:shape style="position:absolute;left:4487;top:422;width:2;height:80" coordorigin="4487,422" coordsize="1,80" path="m4487,502l4487,422e" filled="false" stroked="true" strokeweight=".748pt" strokecolor="#939598">
                <v:path arrowok="t"/>
              </v:shape>
            </v:group>
            <v:group style="position:absolute;left:4447;top:422;width:2;height:80" coordorigin="4447,422" coordsize="2,80">
              <v:shape style="position:absolute;left:4447;top:422;width:2;height:80" coordorigin="4447,422" coordsize="0,80" path="m4447,502l4447,422e" filled="false" stroked="true" strokeweight=".748pt" strokecolor="#939598">
                <v:path arrowok="t"/>
              </v:shape>
            </v:group>
            <v:group style="position:absolute;left:4407;top:422;width:2;height:80" coordorigin="4407,422" coordsize="2,80">
              <v:shape style="position:absolute;left:4407;top:422;width:2;height:80" coordorigin="4407,422" coordsize="0,80" path="m4407,502l4407,422e" filled="false" stroked="true" strokeweight=".748pt" strokecolor="#939598">
                <v:path arrowok="t"/>
              </v:shape>
            </v:group>
            <v:group style="position:absolute;left:4367;top:422;width:2;height:80" coordorigin="4367,422" coordsize="2,80">
              <v:shape style="position:absolute;left:4367;top:422;width:2;height:80" coordorigin="4367,422" coordsize="1,80" path="m4367,502l4367,422e" filled="false" stroked="true" strokeweight=".748pt" strokecolor="#939598">
                <v:path arrowok="t"/>
              </v:shape>
            </v:group>
            <v:group style="position:absolute;left:4327;top:422;width:2;height:80" coordorigin="4327,422" coordsize="2,80">
              <v:shape style="position:absolute;left:4327;top:422;width:2;height:80" coordorigin="4327,422" coordsize="1,80" path="m4327,502l4327,422e" filled="false" stroked="true" strokeweight=".748pt" strokecolor="#939598">
                <v:path arrowok="t"/>
              </v:shape>
            </v:group>
            <v:group style="position:absolute;left:4286;top:422;width:2;height:80" coordorigin="4286,422" coordsize="2,80">
              <v:shape style="position:absolute;left:4286;top:422;width:2;height:80" coordorigin="4286,422" coordsize="1,80" path="m4287,502l4286,422e" filled="false" stroked="true" strokeweight=".748pt" strokecolor="#939598">
                <v:path arrowok="t"/>
              </v:shape>
            </v:group>
            <v:group style="position:absolute;left:4246;top:422;width:2;height:80" coordorigin="4246,422" coordsize="2,80">
              <v:shape style="position:absolute;left:4246;top:422;width:2;height:80" coordorigin="4246,422" coordsize="1,80" path="m4246,502l4246,422e" filled="false" stroked="true" strokeweight=".748pt" strokecolor="#939598">
                <v:path arrowok="t"/>
              </v:shape>
            </v:group>
            <v:group style="position:absolute;left:4206;top:422;width:2;height:80" coordorigin="4206,422" coordsize="2,80">
              <v:shape style="position:absolute;left:4206;top:422;width:2;height:80" coordorigin="4206,422" coordsize="1,80" path="m4206,502l4206,422e" filled="false" stroked="true" strokeweight=".748pt" strokecolor="#939598">
                <v:path arrowok="t"/>
              </v:shape>
            </v:group>
            <v:group style="position:absolute;left:4166;top:422;width:2;height:80" coordorigin="4166,422" coordsize="2,80">
              <v:shape style="position:absolute;left:4166;top:422;width:2;height:80" coordorigin="4166,422" coordsize="1,80" path="m4166,502l4166,422e" filled="false" stroked="true" strokeweight=".748pt" strokecolor="#939598">
                <v:path arrowok="t"/>
              </v:shape>
            </v:group>
            <v:group style="position:absolute;left:4126;top:422;width:2;height:80" coordorigin="4126,422" coordsize="2,80">
              <v:shape style="position:absolute;left:4126;top:422;width:2;height:80" coordorigin="4126,422" coordsize="0,80" path="m4126,502l4126,422e" filled="false" stroked="true" strokeweight=".748pt" strokecolor="#939598">
                <v:path arrowok="t"/>
              </v:shape>
            </v:group>
            <v:group style="position:absolute;left:4086;top:422;width:2;height:80" coordorigin="4086,422" coordsize="2,80">
              <v:shape style="position:absolute;left:4086;top:422;width:2;height:80" coordorigin="4086,422" coordsize="1,80" path="m4086,502l4086,422e" filled="false" stroked="true" strokeweight=".748pt" strokecolor="#939598">
                <v:path arrowok="t"/>
              </v:shape>
            </v:group>
            <v:group style="position:absolute;left:4046;top:422;width:2;height:80" coordorigin="4046,422" coordsize="2,80">
              <v:shape style="position:absolute;left:4046;top:422;width:2;height:80" coordorigin="4046,422" coordsize="0,80" path="m4046,502l4046,422e" filled="false" stroked="true" strokeweight=".748pt" strokecolor="#939598">
                <v:path arrowok="t"/>
              </v:shape>
            </v:group>
            <v:group style="position:absolute;left:4006;top:422;width:2;height:80" coordorigin="4006,422" coordsize="2,80">
              <v:shape style="position:absolute;left:4006;top:422;width:2;height:80" coordorigin="4006,422" coordsize="0,80" path="m4006,502l4006,422e" filled="false" stroked="true" strokeweight=".748pt" strokecolor="#939598">
                <v:path arrowok="t"/>
              </v:shape>
            </v:group>
            <v:group style="position:absolute;left:3966;top:422;width:2;height:80" coordorigin="3966,422" coordsize="2,80">
              <v:shape style="position:absolute;left:3966;top:422;width:2;height:80" coordorigin="3966,422" coordsize="0,80" path="m3966,502l3966,422e" filled="false" stroked="true" strokeweight=".748pt" strokecolor="#939598">
                <v:path arrowok="t"/>
              </v:shape>
            </v:group>
            <v:group style="position:absolute;left:3926;top:422;width:2;height:80" coordorigin="3926,422" coordsize="2,80">
              <v:shape style="position:absolute;left:3926;top:422;width:2;height:80" coordorigin="3926,422" coordsize="1,80" path="m3926,502l3926,422e" filled="false" stroked="true" strokeweight=".748pt" strokecolor="#939598">
                <v:path arrowok="t"/>
              </v:shape>
            </v:group>
            <v:group style="position:absolute;left:3886;top:422;width:2;height:80" coordorigin="3886,422" coordsize="2,80">
              <v:shape style="position:absolute;left:3886;top:422;width:2;height:80" coordorigin="3886,422" coordsize="0,80" path="m3886,502l3886,422e" filled="false" stroked="true" strokeweight=".748pt" strokecolor="#939598">
                <v:path arrowok="t"/>
              </v:shape>
            </v:group>
            <v:group style="position:absolute;left:3846;top:422;width:2;height:80" coordorigin="3846,422" coordsize="2,80">
              <v:shape style="position:absolute;left:3846;top:422;width:2;height:80" coordorigin="3846,422" coordsize="0,80" path="m3846,502l3846,422e" filled="false" stroked="true" strokeweight=".748pt" strokecolor="#939598">
                <v:path arrowok="t"/>
              </v:shape>
            </v:group>
            <v:group style="position:absolute;left:3806;top:422;width:2;height:80" coordorigin="3806,422" coordsize="2,80">
              <v:shape style="position:absolute;left:3806;top:422;width:2;height:80" coordorigin="3806,422" coordsize="0,80" path="m3806,502l3806,422e" filled="false" stroked="true" strokeweight=".748pt" strokecolor="#939598">
                <v:path arrowok="t"/>
              </v:shape>
            </v:group>
            <v:group style="position:absolute;left:3766;top:422;width:2;height:80" coordorigin="3766,422" coordsize="2,80">
              <v:shape style="position:absolute;left:3766;top:422;width:2;height:80" coordorigin="3766,422" coordsize="1,80" path="m3766,502l3766,422e" filled="false" stroked="true" strokeweight=".748pt" strokecolor="#939598">
                <v:path arrowok="t"/>
              </v:shape>
            </v:group>
            <v:group style="position:absolute;left:3726;top:422;width:2;height:80" coordorigin="3726,422" coordsize="2,80">
              <v:shape style="position:absolute;left:3726;top:422;width:2;height:80" coordorigin="3726,422" coordsize="0,80" path="m3726,502l3726,422e" filled="false" stroked="true" strokeweight=".748pt" strokecolor="#939598">
                <v:path arrowok="t"/>
              </v:shape>
            </v:group>
            <v:group style="position:absolute;left:3686;top:422;width:2;height:80" coordorigin="3686,422" coordsize="2,80">
              <v:shape style="position:absolute;left:3686;top:422;width:2;height:80" coordorigin="3686,422" coordsize="0,80" path="m3686,502l3686,422e" filled="false" stroked="true" strokeweight=".748pt" strokecolor="#939598">
                <v:path arrowok="t"/>
              </v:shape>
            </v:group>
            <v:group style="position:absolute;left:3646;top:422;width:2;height:80" coordorigin="3646,422" coordsize="2,80">
              <v:shape style="position:absolute;left:3646;top:422;width:2;height:80" coordorigin="3646,422" coordsize="0,80" path="m3646,502l3646,422e" filled="false" stroked="true" strokeweight=".748pt" strokecolor="#939598">
                <v:path arrowok="t"/>
              </v:shape>
            </v:group>
            <v:group style="position:absolute;left:3605;top:422;width:2;height:80" coordorigin="3605,422" coordsize="2,80">
              <v:shape style="position:absolute;left:3605;top:422;width:2;height:80" coordorigin="3605,422" coordsize="1,80" path="m3605,502l3605,422e" filled="false" stroked="true" strokeweight=".748pt" strokecolor="#939598">
                <v:path arrowok="t"/>
              </v:shape>
            </v:group>
            <v:group style="position:absolute;left:3565;top:422;width:2;height:80" coordorigin="3565,422" coordsize="2,80">
              <v:shape style="position:absolute;left:3565;top:422;width:2;height:80" coordorigin="3565,422" coordsize="1,80" path="m3565,502l3565,422e" filled="false" stroked="true" strokeweight=".748pt" strokecolor="#939598">
                <v:path arrowok="t"/>
              </v:shape>
            </v:group>
            <v:group style="position:absolute;left:3525;top:422;width:2;height:80" coordorigin="3525,422" coordsize="2,80">
              <v:shape style="position:absolute;left:3525;top:422;width:2;height:80" coordorigin="3525,422" coordsize="0,80" path="m3525,502l3525,422e" filled="false" stroked="true" strokeweight=".748pt" strokecolor="#939598">
                <v:path arrowok="t"/>
              </v:shape>
            </v:group>
            <v:group style="position:absolute;left:3485;top:422;width:2;height:80" coordorigin="3485,422" coordsize="2,80">
              <v:shape style="position:absolute;left:3485;top:422;width:2;height:80" coordorigin="3485,422" coordsize="0,80" path="m3485,502l3485,422e" filled="false" stroked="true" strokeweight=".748pt" strokecolor="#939598">
                <v:path arrowok="t"/>
              </v:shape>
            </v:group>
            <v:group style="position:absolute;left:3445;top:422;width:2;height:80" coordorigin="3445,422" coordsize="2,80">
              <v:shape style="position:absolute;left:3445;top:422;width:2;height:80" coordorigin="3445,422" coordsize="1,80" path="m3445,502l3445,422e" filled="false" stroked="true" strokeweight=".748pt" strokecolor="#939598">
                <v:path arrowok="t"/>
              </v:shape>
            </v:group>
            <v:group style="position:absolute;left:3405;top:423;width:2;height:80" coordorigin="3405,423" coordsize="2,80">
              <v:shape style="position:absolute;left:3405;top:423;width:2;height:80" coordorigin="3405,423" coordsize="1,80" path="m3405,503l3405,423e" filled="false" stroked="true" strokeweight=".748pt" strokecolor="#939598">
                <v:path arrowok="t"/>
              </v:shape>
            </v:group>
            <v:group style="position:absolute;left:3365;top:423;width:2;height:80" coordorigin="3365,423" coordsize="2,80">
              <v:shape style="position:absolute;left:3365;top:423;width:2;height:80" coordorigin="3365,423" coordsize="0,80" path="m3365,503l3365,423e" filled="false" stroked="true" strokeweight=".748pt" strokecolor="#939598">
                <v:path arrowok="t"/>
              </v:shape>
            </v:group>
            <v:group style="position:absolute;left:3325;top:423;width:2;height:80" coordorigin="3325,423" coordsize="2,80">
              <v:shape style="position:absolute;left:3325;top:423;width:2;height:80" coordorigin="3325,423" coordsize="0,80" path="m3325,503l3325,423e" filled="false" stroked="true" strokeweight=".748pt" strokecolor="#939598">
                <v:path arrowok="t"/>
              </v:shape>
            </v:group>
            <v:group style="position:absolute;left:3285;top:423;width:2;height:80" coordorigin="3285,423" coordsize="2,80">
              <v:shape style="position:absolute;left:3285;top:423;width:2;height:80" coordorigin="3285,423" coordsize="1,80" path="m3285,503l3285,423e" filled="false" stroked="true" strokeweight=".748pt" strokecolor="#939598">
                <v:path arrowok="t"/>
              </v:shape>
            </v:group>
            <v:group style="position:absolute;left:3245;top:423;width:2;height:80" coordorigin="3245,423" coordsize="2,80">
              <v:shape style="position:absolute;left:3245;top:423;width:2;height:80" coordorigin="3245,423" coordsize="1,80" path="m3245,503l3245,423e" filled="false" stroked="true" strokeweight=".748pt" strokecolor="#939598">
                <v:path arrowok="t"/>
              </v:shape>
            </v:group>
            <v:group style="position:absolute;left:3205;top:423;width:2;height:80" coordorigin="3205,423" coordsize="2,80">
              <v:shape style="position:absolute;left:3205;top:423;width:2;height:80" coordorigin="3205,423" coordsize="0,80" path="m3205,503l3205,423e" filled="false" stroked="true" strokeweight=".748pt" strokecolor="#939598">
                <v:path arrowok="t"/>
              </v:shape>
            </v:group>
            <v:group style="position:absolute;left:3165;top:423;width:2;height:80" coordorigin="3165,423" coordsize="2,80">
              <v:shape style="position:absolute;left:3165;top:423;width:2;height:80" coordorigin="3165,423" coordsize="0,80" path="m3165,503l3165,423e" filled="false" stroked="true" strokeweight=".748pt" strokecolor="#939598">
                <v:path arrowok="t"/>
              </v:shape>
            </v:group>
            <v:group style="position:absolute;left:3125;top:423;width:2;height:80" coordorigin="3125,423" coordsize="2,80">
              <v:shape style="position:absolute;left:3125;top:423;width:2;height:80" coordorigin="3125,423" coordsize="1,80" path="m3125,503l3125,423e" filled="false" stroked="true" strokeweight=".748pt" strokecolor="#939598">
                <v:path arrowok="t"/>
              </v:shape>
            </v:group>
            <v:group style="position:absolute;left:3085;top:423;width:2;height:80" coordorigin="3085,423" coordsize="2,80">
              <v:shape style="position:absolute;left:3085;top:423;width:2;height:80" coordorigin="3085,423" coordsize="1,80" path="m3085,503l3085,423e" filled="false" stroked="true" strokeweight=".748pt" strokecolor="#939598">
                <v:path arrowok="t"/>
              </v:shape>
            </v:group>
            <v:group style="position:absolute;left:3045;top:423;width:2;height:80" coordorigin="3045,423" coordsize="2,80">
              <v:shape style="position:absolute;left:3045;top:423;width:2;height:80" coordorigin="3045,423" coordsize="1,80" path="m3045,503l3045,423e" filled="false" stroked="true" strokeweight=".748pt" strokecolor="#939598">
                <v:path arrowok="t"/>
              </v:shape>
            </v:group>
            <v:group style="position:absolute;left:3005;top:423;width:2;height:80" coordorigin="3005,423" coordsize="2,80">
              <v:shape style="position:absolute;left:3005;top:423;width:2;height:80" coordorigin="3005,423" coordsize="1,80" path="m3005,503l3005,423e" filled="false" stroked="true" strokeweight=".748pt" strokecolor="#939598">
                <v:path arrowok="t"/>
              </v:shape>
            </v:group>
            <v:group style="position:absolute;left:2964;top:423;width:2;height:80" coordorigin="2964,423" coordsize="2,80">
              <v:shape style="position:absolute;left:2964;top:423;width:2;height:80" coordorigin="2964,423" coordsize="1,80" path="m2965,503l2964,423e" filled="false" stroked="true" strokeweight=".748pt" strokecolor="#939598">
                <v:path arrowok="t"/>
              </v:shape>
            </v:group>
            <v:group style="position:absolute;left:2924;top:423;width:2;height:80" coordorigin="2924,423" coordsize="2,80">
              <v:shape style="position:absolute;left:2924;top:423;width:2;height:80" coordorigin="2924,423" coordsize="0,80" path="m2924,503l2924,423e" filled="false" stroked="true" strokeweight=".748pt" strokecolor="#939598">
                <v:path arrowok="t"/>
              </v:shape>
            </v:group>
            <v:group style="position:absolute;left:2884;top:423;width:2;height:80" coordorigin="2884,423" coordsize="2,80">
              <v:shape style="position:absolute;left:2884;top:423;width:2;height:80" coordorigin="2884,423" coordsize="1,80" path="m2884,503l2884,423e" filled="false" stroked="true" strokeweight=".748pt" strokecolor="#939598">
                <v:path arrowok="t"/>
              </v:shape>
            </v:group>
            <v:group style="position:absolute;left:2844;top:423;width:2;height:80" coordorigin="2844,423" coordsize="2,80">
              <v:shape style="position:absolute;left:2844;top:423;width:2;height:80" coordorigin="2844,423" coordsize="1,80" path="m2844,503l2844,423e" filled="false" stroked="true" strokeweight=".748pt" strokecolor="#939598">
                <v:path arrowok="t"/>
              </v:shape>
            </v:group>
            <v:group style="position:absolute;left:2804;top:423;width:2;height:80" coordorigin="2804,423" coordsize="2,80">
              <v:shape style="position:absolute;left:2804;top:423;width:2;height:80" coordorigin="2804,423" coordsize="0,80" path="m2804,503l2804,423e" filled="false" stroked="true" strokeweight=".748pt" strokecolor="#939598">
                <v:path arrowok="t"/>
              </v:shape>
            </v:group>
            <v:group style="position:absolute;left:2764;top:423;width:2;height:80" coordorigin="2764,423" coordsize="2,80">
              <v:shape style="position:absolute;left:2764;top:423;width:2;height:80" coordorigin="2764,423" coordsize="0,80" path="m2764,503l2764,423e" filled="false" stroked="true" strokeweight=".748pt" strokecolor="#939598">
                <v:path arrowok="t"/>
              </v:shape>
            </v:group>
            <v:group style="position:absolute;left:2724;top:423;width:2;height:80" coordorigin="2724,423" coordsize="2,80">
              <v:shape style="position:absolute;left:2724;top:423;width:2;height:80" coordorigin="2724,423" coordsize="1,80" path="m2724,503l2724,423e" filled="false" stroked="true" strokeweight=".748pt" strokecolor="#939598">
                <v:path arrowok="t"/>
              </v:shape>
            </v:group>
            <v:group style="position:absolute;left:2684;top:423;width:2;height:80" coordorigin="2684,423" coordsize="2,80">
              <v:shape style="position:absolute;left:2684;top:423;width:2;height:80" coordorigin="2684,423" coordsize="1,80" path="m2684,503l2684,423e" filled="false" stroked="true" strokeweight=".748pt" strokecolor="#939598">
                <v:path arrowok="t"/>
              </v:shape>
            </v:group>
            <v:group style="position:absolute;left:2644;top:423;width:2;height:80" coordorigin="2644,423" coordsize="2,80">
              <v:shape style="position:absolute;left:2644;top:423;width:2;height:80" coordorigin="2644,423" coordsize="0,80" path="m2644,503l2644,423e" filled="false" stroked="true" strokeweight=".748pt" strokecolor="#939598">
                <v:path arrowok="t"/>
              </v:shape>
            </v:group>
            <v:group style="position:absolute;left:2604;top:423;width:2;height:80" coordorigin="2604,423" coordsize="2,80">
              <v:shape style="position:absolute;left:2604;top:423;width:2;height:80" coordorigin="2604,423" coordsize="0,80" path="m2604,503l2604,423e" filled="false" stroked="true" strokeweight=".748pt" strokecolor="#939598">
                <v:path arrowok="t"/>
              </v:shape>
            </v:group>
            <v:group style="position:absolute;left:2564;top:423;width:2;height:80" coordorigin="2564,423" coordsize="2,80">
              <v:shape style="position:absolute;left:2564;top:423;width:2;height:80" coordorigin="2564,423" coordsize="1,80" path="m2564,503l2564,423e" filled="false" stroked="true" strokeweight=".748pt" strokecolor="#939598">
                <v:path arrowok="t"/>
              </v:shape>
            </v:group>
            <v:group style="position:absolute;left:2524;top:423;width:2;height:80" coordorigin="2524,423" coordsize="2,80">
              <v:shape style="position:absolute;left:2524;top:423;width:2;height:80" coordorigin="2524,423" coordsize="1,80" path="m2524,503l2524,423e" filled="false" stroked="true" strokeweight=".748pt" strokecolor="#939598">
                <v:path arrowok="t"/>
              </v:shape>
            </v:group>
            <v:group style="position:absolute;left:2484;top:423;width:2;height:80" coordorigin="2484,423" coordsize="2,80">
              <v:shape style="position:absolute;left:2484;top:423;width:2;height:80" coordorigin="2484,423" coordsize="0,80" path="m2484,503l2484,423e" filled="false" stroked="true" strokeweight=".748pt" strokecolor="#939598">
                <v:path arrowok="t"/>
              </v:shape>
            </v:group>
            <v:group style="position:absolute;left:2444;top:423;width:2;height:80" coordorigin="2444,423" coordsize="2,80">
              <v:shape style="position:absolute;left:2444;top:423;width:2;height:80" coordorigin="2444,423" coordsize="0,80" path="m2444,503l2444,423e" filled="false" stroked="true" strokeweight=".748pt" strokecolor="#939598">
                <v:path arrowok="t"/>
              </v:shape>
            </v:group>
            <v:group style="position:absolute;left:2404;top:423;width:2;height:80" coordorigin="2404,423" coordsize="2,80">
              <v:shape style="position:absolute;left:2404;top:423;width:2;height:80" coordorigin="2404,423" coordsize="1,80" path="m2404,503l2404,423e" filled="false" stroked="true" strokeweight=".748pt" strokecolor="#939598">
                <v:path arrowok="t"/>
              </v:shape>
            </v:group>
            <v:group style="position:absolute;left:2364;top:423;width:2;height:80" coordorigin="2364,423" coordsize="2,80">
              <v:shape style="position:absolute;left:2364;top:423;width:2;height:80" coordorigin="2364,423" coordsize="1,80" path="m2364,503l2364,423e" filled="false" stroked="true" strokeweight=".748pt" strokecolor="#939598">
                <v:path arrowok="t"/>
              </v:shape>
            </v:group>
            <v:group style="position:absolute;left:2324;top:423;width:2;height:80" coordorigin="2324,423" coordsize="2,80">
              <v:shape style="position:absolute;left:2324;top:423;width:2;height:80" coordorigin="2324,423" coordsize="0,80" path="m2324,503l2324,423e" filled="false" stroked="true" strokeweight=".748pt" strokecolor="#939598">
                <v:path arrowok="t"/>
              </v:shape>
            </v:group>
            <v:group style="position:absolute;left:2283;top:423;width:2;height:80" coordorigin="2283,423" coordsize="2,80">
              <v:shape style="position:absolute;left:2283;top:423;width:2;height:80" coordorigin="2283,423" coordsize="0,80" path="m2283,503l2283,423e" filled="false" stroked="true" strokeweight=".748pt" strokecolor="#939598">
                <v:path arrowok="t"/>
              </v:shape>
            </v:group>
            <v:group style="position:absolute;left:2243;top:423;width:2;height:80" coordorigin="2243,423" coordsize="2,80">
              <v:shape style="position:absolute;left:2243;top:423;width:2;height:80" coordorigin="2243,423" coordsize="1,80" path="m2243,503l2243,423e" filled="false" stroked="true" strokeweight=".748pt" strokecolor="#939598">
                <v:path arrowok="t"/>
              </v:shape>
            </v:group>
            <v:group style="position:absolute;left:2203;top:423;width:2;height:80" coordorigin="2203,423" coordsize="2,80">
              <v:shape style="position:absolute;left:2203;top:423;width:2;height:80" coordorigin="2203,423" coordsize="1,80" path="m2203,503l2203,423e" filled="false" stroked="true" strokeweight=".748pt" strokecolor="#939598">
                <v:path arrowok="t"/>
              </v:shape>
            </v:group>
            <v:group style="position:absolute;left:2163;top:423;width:2;height:80" coordorigin="2163,423" coordsize="2,80">
              <v:shape style="position:absolute;left:2163;top:423;width:2;height:80" coordorigin="2163,423" coordsize="0,80" path="m2163,503l2163,423e" filled="false" stroked="true" strokeweight=".748pt" strokecolor="#939598">
                <v:path arrowok="t"/>
              </v:shape>
            </v:group>
            <v:group style="position:absolute;left:2123;top:423;width:2;height:80" coordorigin="2123,423" coordsize="2,80">
              <v:shape style="position:absolute;left:2123;top:423;width:2;height:80" coordorigin="2123,423" coordsize="0,80" path="m2123,503l2123,423e" filled="false" stroked="true" strokeweight=".748pt" strokecolor="#939598">
                <v:path arrowok="t"/>
              </v:shape>
            </v:group>
            <v:group style="position:absolute;left:2083;top:423;width:2;height:80" coordorigin="2083,423" coordsize="2,80">
              <v:shape style="position:absolute;left:2083;top:423;width:2;height:80" coordorigin="2083,423" coordsize="1,80" path="m2083,503l2083,423e" filled="false" stroked="true" strokeweight=".748pt" strokecolor="#939598">
                <v:path arrowok="t"/>
              </v:shape>
            </v:group>
            <v:group style="position:absolute;left:2043;top:423;width:2;height:80" coordorigin="2043,423" coordsize="2,80">
              <v:shape style="position:absolute;left:2043;top:423;width:2;height:80" coordorigin="2043,423" coordsize="1,80" path="m2043,503l2043,423e" filled="false" stroked="true" strokeweight=".748pt" strokecolor="#939598">
                <v:path arrowok="t"/>
              </v:shape>
            </v:group>
            <v:group style="position:absolute;left:2003;top:423;width:2;height:80" coordorigin="2003,423" coordsize="2,80">
              <v:shape style="position:absolute;left:2003;top:423;width:2;height:80" coordorigin="2003,423" coordsize="0,80" path="m2003,503l2003,423e" filled="false" stroked="true" strokeweight=".748pt" strokecolor="#939598">
                <v:path arrowok="t"/>
              </v:shape>
            </v:group>
            <v:group style="position:absolute;left:1963;top:423;width:2;height:80" coordorigin="1963,423" coordsize="2,80">
              <v:shape style="position:absolute;left:1963;top:423;width:2;height:80" coordorigin="1963,423" coordsize="0,80" path="m1963,503l1963,423e" filled="false" stroked="true" strokeweight=".748pt" strokecolor="#939598">
                <v:path arrowok="t"/>
              </v:shape>
            </v:group>
            <v:group style="position:absolute;left:1923;top:423;width:2;height:80" coordorigin="1923,423" coordsize="2,80">
              <v:shape style="position:absolute;left:1923;top:423;width:2;height:80" coordorigin="1923,423" coordsize="1,80" path="m1923,503l1923,423e" filled="false" stroked="true" strokeweight=".748pt" strokecolor="#939598">
                <v:path arrowok="t"/>
              </v:shape>
            </v:group>
            <v:group style="position:absolute;left:1883;top:423;width:2;height:80" coordorigin="1883,423" coordsize="2,80">
              <v:shape style="position:absolute;left:1883;top:423;width:2;height:80" coordorigin="1883,423" coordsize="1,80" path="m1883,503l1883,423e" filled="false" stroked="true" strokeweight=".748pt" strokecolor="#939598">
                <v:path arrowok="t"/>
              </v:shape>
            </v:group>
            <v:group style="position:absolute;left:1843;top:423;width:2;height:80" coordorigin="1843,423" coordsize="2,80">
              <v:shape style="position:absolute;left:1843;top:423;width:2;height:80" coordorigin="1843,423" coordsize="1,80" path="m1843,503l1843,423e" filled="false" stroked="true" strokeweight=".748pt" strokecolor="#939598">
                <v:path arrowok="t"/>
              </v:shape>
            </v:group>
            <v:group style="position:absolute;left:1803;top:423;width:2;height:80" coordorigin="1803,423" coordsize="2,80">
              <v:shape style="position:absolute;left:1803;top:423;width:2;height:80" coordorigin="1803,423" coordsize="1,80" path="m1803,503l1803,423e" filled="false" stroked="true" strokeweight=".748pt" strokecolor="#939598">
                <v:path arrowok="t"/>
              </v:shape>
            </v:group>
            <v:group style="position:absolute;left:1763;top:423;width:2;height:80" coordorigin="1763,423" coordsize="2,80">
              <v:shape style="position:absolute;left:1763;top:423;width:2;height:80" coordorigin="1763,423" coordsize="1,80" path="m1763,503l1763,423e" filled="false" stroked="true" strokeweight=".748pt" strokecolor="#939598">
                <v:path arrowok="t"/>
              </v:shape>
            </v:group>
            <v:group style="position:absolute;left:1723;top:423;width:2;height:80" coordorigin="1723,423" coordsize="2,80">
              <v:shape style="position:absolute;left:1723;top:423;width:2;height:80" coordorigin="1723,423" coordsize="0,80" path="m1723,503l1723,423e" filled="false" stroked="true" strokeweight=".748pt" strokecolor="#939598">
                <v:path arrowok="t"/>
              </v:shape>
            </v:group>
            <v:group style="position:absolute;left:1683;top:423;width:2;height:80" coordorigin="1683,423" coordsize="2,80">
              <v:shape style="position:absolute;left:1683;top:423;width:2;height:80" coordorigin="1683,423" coordsize="0,80" path="m1683,503l1683,423e" filled="false" stroked="true" strokeweight=".748pt" strokecolor="#939598">
                <v:path arrowok="t"/>
              </v:shape>
            </v:group>
            <v:group style="position:absolute;left:1642;top:423;width:2;height:80" coordorigin="1642,423" coordsize="2,80">
              <v:shape style="position:absolute;left:1642;top:423;width:2;height:80" coordorigin="1642,423" coordsize="0,80" path="m1642,503l1642,423e" filled="false" stroked="true" strokeweight=".748pt" strokecolor="#939598">
                <v:path arrowok="t"/>
              </v:shape>
            </v:group>
            <v:group style="position:absolute;left:1602;top:423;width:2;height:80" coordorigin="1602,423" coordsize="2,80">
              <v:shape style="position:absolute;left:1602;top:423;width:2;height:80" coordorigin="1602,423" coordsize="0,80" path="m1602,503l1602,423e" filled="false" stroked="true" strokeweight=".748pt" strokecolor="#939598">
                <v:path arrowok="t"/>
              </v:shape>
            </v:group>
            <v:group style="position:absolute;left:1562;top:423;width:2;height:80" coordorigin="1562,423" coordsize="2,80">
              <v:shape style="position:absolute;left:1562;top:423;width:2;height:80" coordorigin="1562,423" coordsize="0,80" path="m1562,503l1562,423e" filled="false" stroked="true" strokeweight=".748pt" strokecolor="#939598">
                <v:path arrowok="t"/>
              </v:shape>
            </v:group>
            <v:group style="position:absolute;left:1522;top:423;width:2;height:80" coordorigin="1522,423" coordsize="2,80">
              <v:shape style="position:absolute;left:1522;top:423;width:2;height:80" coordorigin="1522,423" coordsize="1,80" path="m1522,503l1522,423e" filled="false" stroked="true" strokeweight=".748pt" strokecolor="#939598">
                <v:path arrowok="t"/>
              </v:shape>
            </v:group>
            <v:group style="position:absolute;left:1482;top:423;width:2;height:80" coordorigin="1482,423" coordsize="2,80">
              <v:shape style="position:absolute;left:1482;top:423;width:2;height:80" coordorigin="1482,423" coordsize="0,80" path="m1482,503l1482,423e" filled="false" stroked="true" strokeweight=".748pt" strokecolor="#939598">
                <v:path arrowok="t"/>
              </v:shape>
            </v:group>
            <v:group style="position:absolute;left:1442;top:423;width:2;height:80" coordorigin="1442,423" coordsize="2,80">
              <v:shape style="position:absolute;left:1442;top:423;width:2;height:80" coordorigin="1442,423" coordsize="0,80" path="m1442,503l1442,423e" filled="false" stroked="true" strokeweight=".748pt" strokecolor="#939598">
                <v:path arrowok="t"/>
              </v:shape>
            </v:group>
            <v:group style="position:absolute;left:1402;top:423;width:2;height:80" coordorigin="1402,423" coordsize="2,80">
              <v:shape style="position:absolute;left:1402;top:423;width:2;height:80" coordorigin="1402,423" coordsize="1,80" path="m1402,503l1402,423e" filled="false" stroked="true" strokeweight=".748pt" strokecolor="#939598">
                <v:path arrowok="t"/>
              </v:shape>
            </v:group>
            <v:group style="position:absolute;left:1362;top:423;width:2;height:80" coordorigin="1362,423" coordsize="2,80">
              <v:shape style="position:absolute;left:1362;top:423;width:2;height:80" coordorigin="1362,423" coordsize="0,80" path="m1362,503l1362,423e" filled="false" stroked="true" strokeweight=".748pt" strokecolor="#939598">
                <v:path arrowok="t"/>
              </v:shape>
            </v:group>
            <v:group style="position:absolute;left:1322;top:423;width:2;height:80" coordorigin="1322,423" coordsize="2,80">
              <v:shape style="position:absolute;left:1322;top:423;width:2;height:80" coordorigin="1322,423" coordsize="0,80" path="m1322,503l1322,423e" filled="false" stroked="true" strokeweight=".748pt" strokecolor="#939598">
                <v:path arrowok="t"/>
              </v:shape>
            </v:group>
            <v:group style="position:absolute;left:1282;top:423;width:2;height:80" coordorigin="1282,423" coordsize="2,80">
              <v:shape style="position:absolute;left:1282;top:423;width:2;height:80" coordorigin="1282,423" coordsize="0,80" path="m1282,503l1282,423e" filled="false" stroked="true" strokeweight=".748pt" strokecolor="#939598">
                <v:path arrowok="t"/>
              </v:shape>
            </v:group>
            <v:group style="position:absolute;left:1242;top:423;width:2;height:80" coordorigin="1242,423" coordsize="2,80">
              <v:shape style="position:absolute;left:1242;top:423;width:2;height:80" coordorigin="1242,423" coordsize="0,80" path="m1242,503l1242,423e" filled="false" stroked="true" strokeweight=".748pt" strokecolor="#939598">
                <v:path arrowok="t"/>
              </v:shape>
            </v:group>
            <v:group style="position:absolute;left:1202;top:423;width:2;height:80" coordorigin="1202,423" coordsize="2,80">
              <v:shape style="position:absolute;left:1202;top:423;width:2;height:80" coordorigin="1202,423" coordsize="1,80" path="m1202,503l1202,423e" filled="false" stroked="true" strokeweight=".748pt" strokecolor="#939598">
                <v:path arrowok="t"/>
              </v:shape>
            </v:group>
            <v:group style="position:absolute;left:1162;top:423;width:2;height:80" coordorigin="1162,423" coordsize="2,80">
              <v:shape style="position:absolute;left:1162;top:423;width:2;height:80" coordorigin="1162,423" coordsize="0,80" path="m1162,503l1162,423e" filled="false" stroked="true" strokeweight=".748pt" strokecolor="#939598">
                <v:path arrowok="t"/>
              </v:shape>
            </v:group>
            <v:group style="position:absolute;left:1122;top:423;width:2;height:80" coordorigin="1122,423" coordsize="2,80">
              <v:shape style="position:absolute;left:1122;top:423;width:2;height:80" coordorigin="1122,423" coordsize="0,80" path="m1122,503l1122,423e" filled="false" stroked="true" strokeweight=".748pt" strokecolor="#939598">
                <v:path arrowok="t"/>
              </v:shape>
            </v:group>
            <v:group style="position:absolute;left:1082;top:423;width:2;height:80" coordorigin="1082,423" coordsize="2,80">
              <v:shape style="position:absolute;left:1082;top:423;width:2;height:80" coordorigin="1082,423" coordsize="1,80" path="m1082,503l1082,423e" filled="false" stroked="true" strokeweight=".748pt" strokecolor="#939598">
                <v:path arrowok="t"/>
              </v:shape>
            </v:group>
            <v:group style="position:absolute;left:1042;top:423;width:2;height:80" coordorigin="1042,423" coordsize="2,80">
              <v:shape style="position:absolute;left:1042;top:423;width:2;height:80" coordorigin="1042,423" coordsize="0,80" path="m1042,503l1042,423e" filled="false" stroked="true" strokeweight=".748pt" strokecolor="#939598">
                <v:path arrowok="t"/>
              </v:shape>
            </v:group>
            <v:group style="position:absolute;left:1002;top:423;width:2;height:80" coordorigin="1002,423" coordsize="2,80">
              <v:shape style="position:absolute;left:1002;top:423;width:2;height:80" coordorigin="1002,423" coordsize="0,80" path="m1002,503l1002,423e" filled="false" stroked="true" strokeweight=".748pt" strokecolor="#939598">
                <v:path arrowok="t"/>
              </v:shape>
            </v:group>
            <v:group style="position:absolute;left:961;top:423;width:2;height:80" coordorigin="961,423" coordsize="2,80">
              <v:shape style="position:absolute;left:961;top:423;width:2;height:80" coordorigin="961,423" coordsize="0,80" path="m961,503l961,423e" filled="false" stroked="true" strokeweight=".748pt" strokecolor="#939598">
                <v:path arrowok="t"/>
              </v:shape>
            </v:group>
            <v:group style="position:absolute;left:921;top:423;width:2;height:80" coordorigin="921,423" coordsize="2,80">
              <v:shape style="position:absolute;left:921;top:423;width:2;height:80" coordorigin="921,423" coordsize="0,80" path="m921,503l921,423e" filled="false" stroked="true" strokeweight=".748pt" strokecolor="#939598">
                <v:path arrowok="t"/>
              </v:shape>
            </v:group>
            <v:group style="position:absolute;left:881;top:423;width:2;height:80" coordorigin="881,423" coordsize="2,80">
              <v:shape style="position:absolute;left:881;top:423;width:2;height:80" coordorigin="881,423" coordsize="1,80" path="m881,503l881,423e" filled="false" stroked="true" strokeweight=".748pt" strokecolor="#939598">
                <v:path arrowok="t"/>
              </v:shape>
            </v:group>
            <v:group style="position:absolute;left:841;top:423;width:2;height:80" coordorigin="841,423" coordsize="2,80">
              <v:shape style="position:absolute;left:841;top:423;width:2;height:80" coordorigin="841,423" coordsize="0,80" path="m841,503l841,423e" filled="false" stroked="true" strokeweight=".748pt" strokecolor="#939598">
                <v:path arrowok="t"/>
              </v:shape>
            </v:group>
            <v:group style="position:absolute;left:801;top:423;width:2;height:80" coordorigin="801,423" coordsize="2,80">
              <v:shape style="position:absolute;left:801;top:423;width:2;height:80" coordorigin="801,423" coordsize="0,80" path="m801,503l801,423e" filled="false" stroked="true" strokeweight=".748pt" strokecolor="#939598">
                <v:path arrowok="t"/>
              </v:shape>
            </v:group>
            <v:group style="position:absolute;left:761;top:423;width:2;height:80" coordorigin="761,423" coordsize="2,80">
              <v:shape style="position:absolute;left:761;top:423;width:2;height:80" coordorigin="761,423" coordsize="1,80" path="m761,503l761,423e" filled="false" stroked="true" strokeweight=".748pt" strokecolor="#939598">
                <v:path arrowok="t"/>
              </v:shape>
            </v:group>
            <v:group style="position:absolute;left:721;top:423;width:2;height:80" coordorigin="721,423" coordsize="2,80">
              <v:shape style="position:absolute;left:721;top:423;width:2;height:80" coordorigin="721,423" coordsize="1,80" path="m721,503l721,423e" filled="false" stroked="true" strokeweight=".748pt" strokecolor="#939598">
                <v:path arrowok="t"/>
              </v:shape>
            </v:group>
            <v:group style="position:absolute;left:681;top:423;width:2;height:80" coordorigin="681,423" coordsize="2,80">
              <v:shape style="position:absolute;left:681;top:423;width:2;height:80" coordorigin="681,423" coordsize="1,80" path="m681,503l681,423e" filled="false" stroked="true" strokeweight=".748pt" strokecolor="#939598">
                <v:path arrowok="t"/>
              </v:shape>
            </v:group>
            <v:group style="position:absolute;left:641;top:423;width:2;height:80" coordorigin="641,423" coordsize="2,80">
              <v:shape style="position:absolute;left:641;top:423;width:2;height:80" coordorigin="641,423" coordsize="1,80" path="m641,503l641,423e" filled="false" stroked="true" strokeweight=".748pt" strokecolor="#939598">
                <v:path arrowok="t"/>
              </v:shape>
            </v:group>
            <v:group style="position:absolute;left:601;top:423;width:2;height:80" coordorigin="601,423" coordsize="2,80">
              <v:shape style="position:absolute;left:601;top:423;width:2;height:80" coordorigin="601,423" coordsize="1,80" path="m601,503l601,423e" filled="false" stroked="true" strokeweight=".748pt" strokecolor="#939598">
                <v:path arrowok="t"/>
              </v:shape>
            </v:group>
            <v:group style="position:absolute;left:561;top:423;width:2;height:80" coordorigin="561,423" coordsize="2,80">
              <v:shape style="position:absolute;left:561;top:423;width:2;height:80" coordorigin="561,423" coordsize="0,80" path="m561,503l561,423e" filled="false" stroked="true" strokeweight=".748pt" strokecolor="#939598">
                <v:path arrowok="t"/>
              </v:shape>
            </v:group>
            <v:group style="position:absolute;left:521;top:423;width:2;height:80" coordorigin="521,423" coordsize="2,80">
              <v:shape style="position:absolute;left:521;top:423;width:2;height:80" coordorigin="521,423" coordsize="1,80" path="m521,503l521,423e" filled="false" stroked="true" strokeweight=".748pt" strokecolor="#939598">
                <v:path arrowok="t"/>
              </v:shape>
            </v:group>
            <v:group style="position:absolute;left:481;top:423;width:2;height:80" coordorigin="481,423" coordsize="2,80">
              <v:shape style="position:absolute;left:481;top:423;width:2;height:80" coordorigin="481,423" coordsize="0,80" path="m481,503l481,423e" filled="false" stroked="true" strokeweight=".748pt" strokecolor="#939598">
                <v:path arrowok="t"/>
              </v:shape>
            </v:group>
            <v:group style="position:absolute;left:441;top:423;width:2;height:80" coordorigin="441,423" coordsize="2,80">
              <v:shape style="position:absolute;left:441;top:423;width:2;height:80" coordorigin="441,423" coordsize="0,80" path="m441,503l441,423e" filled="false" stroked="true" strokeweight=".748pt" strokecolor="#939598">
                <v:path arrowok="t"/>
              </v:shape>
            </v:group>
            <v:group style="position:absolute;left:401;top:423;width:2;height:80" coordorigin="401,423" coordsize="2,80">
              <v:shape style="position:absolute;left:401;top:423;width:2;height:80" coordorigin="401,423" coordsize="0,80" path="m401,503l401,423e" filled="false" stroked="true" strokeweight=".748pt" strokecolor="#939598">
                <v:path arrowok="t"/>
              </v:shape>
            </v:group>
            <v:group style="position:absolute;left:361;top:423;width:2;height:80" coordorigin="361,423" coordsize="2,80">
              <v:shape style="position:absolute;left:361;top:423;width:2;height:80" coordorigin="361,423" coordsize="0,80" path="m361,503l361,423e" filled="false" stroked="true" strokeweight=".748pt" strokecolor="#939598">
                <v:path arrowok="t"/>
              </v:shape>
            </v:group>
            <v:group style="position:absolute;left:320;top:423;width:2;height:80" coordorigin="320,423" coordsize="2,80">
              <v:shape style="position:absolute;left:320;top:423;width:2;height:80" coordorigin="320,423" coordsize="1,80" path="m320,503l320,423e" filled="false" stroked="true" strokeweight=".748pt" strokecolor="#939598">
                <v:path arrowok="t"/>
              </v:shape>
            </v:group>
            <v:group style="position:absolute;left:280;top:423;width:2;height:80" coordorigin="280,423" coordsize="2,80">
              <v:shape style="position:absolute;left:280;top:423;width:2;height:80" coordorigin="280,423" coordsize="0,80" path="m280,503l280,423e" filled="false" stroked="true" strokeweight=".748pt" strokecolor="#939598">
                <v:path arrowok="t"/>
              </v:shape>
            </v:group>
            <v:group style="position:absolute;left:240;top:423;width:2;height:80" coordorigin="240,423" coordsize="2,80">
              <v:shape style="position:absolute;left:240;top:423;width:2;height:80" coordorigin="240,423" coordsize="0,80" path="m240,503l240,423e" filled="false" stroked="true" strokeweight=".748pt" strokecolor="#939598">
                <v:path arrowok="t"/>
              </v:shape>
            </v:group>
            <v:group style="position:absolute;left:200;top:423;width:2;height:80" coordorigin="200,423" coordsize="2,80">
              <v:shape style="position:absolute;left:200;top:423;width:2;height:80" coordorigin="200,423" coordsize="0,80" path="m200,503l200,423e" filled="false" stroked="true" strokeweight=".748pt" strokecolor="#939598">
                <v:path arrowok="t"/>
              </v:shape>
            </v:group>
            <v:group style="position:absolute;left:160;top:423;width:2;height:80" coordorigin="160,423" coordsize="2,80">
              <v:shape style="position:absolute;left:160;top:423;width:2;height:80" coordorigin="160,423" coordsize="0,80" path="m160,503l160,423e" filled="false" stroked="true" strokeweight=".748pt" strokecolor="#939598">
                <v:path arrowok="t"/>
              </v:shape>
            </v:group>
            <v:group style="position:absolute;left:120;top:423;width:2;height:80" coordorigin="120,423" coordsize="2,80">
              <v:shape style="position:absolute;left:120;top:423;width:2;height:80" coordorigin="120,423" coordsize="0,80" path="m120,503l120,423e" filled="false" stroked="true" strokeweight=".748pt" strokecolor="#939598">
                <v:path arrowok="t"/>
              </v:shape>
            </v:group>
            <v:group style="position:absolute;left:80;top:423;width:2;height:80" coordorigin="80,423" coordsize="2,80">
              <v:shape style="position:absolute;left:80;top:423;width:2;height:80" coordorigin="80,423" coordsize="0,80" path="m80,503l80,423e" filled="false" stroked="true" strokeweight=".748pt" strokecolor="#939598">
                <v:path arrowok="t"/>
              </v:shape>
            </v:group>
            <v:group style="position:absolute;left:40;top:423;width:2;height:80" coordorigin="40,423" coordsize="2,80">
              <v:shape style="position:absolute;left:40;top:423;width:2;height:80" coordorigin="40,423" coordsize="0,80" path="m40,503l40,423e" filled="false" stroked="true" strokeweight=".748pt" strokecolor="#939598">
                <v:path arrowok="t"/>
              </v:shape>
            </v:group>
            <v:group style="position:absolute;left:0;top:455;width:2;height:49" coordorigin="0,455" coordsize="2,49">
              <v:shape style="position:absolute;left:0;top:455;width:2;height:49" coordorigin="0,455" coordsize="0,49" path="m0,504l0,456e" filled="false" stroked="true" strokeweight=".748pt" strokecolor="#939598">
                <v:path arrowok="t"/>
              </v:shape>
            </v:group>
            <w10:wrap type="none"/>
          </v:group>
        </w:pict>
      </w:r>
      <w:r>
        <w:rPr>
          <w:color w:val="939598"/>
          <w:u w:val="none"/>
        </w:rPr>
      </w:r>
      <w:r>
        <w:rPr>
          <w:color w:val="939598"/>
          <w:u w:val="thick" w:color="939598"/>
        </w:rPr>
        <w:t> </w:t>
      </w:r>
      <w:r>
        <w:rPr>
          <w:color w:val="939598"/>
          <w:u w:val="none"/>
        </w:rPr>
        <w:tab/>
      </w:r>
      <w:r>
        <w:rPr>
          <w:color w:val="939598"/>
          <w:spacing w:val="-27"/>
          <w:u w:val="none"/>
        </w:rPr>
        <w:t>13</w:t>
      </w:r>
      <w:r>
        <w:rPr>
          <w:color w:val="939598"/>
          <w:spacing w:val="-8"/>
          <w:u w:val="none"/>
        </w:rPr>
        <w:t> </w:t>
      </w:r>
      <w:r>
        <w:rPr>
          <w:color w:val="939598"/>
          <w:u w:val="thick" w:color="939598"/>
        </w:rPr>
        <w:t> </w:t>
      </w:r>
      <w:r>
        <w:rPr>
          <w:color w:val="939598"/>
          <w:u w:val="none"/>
        </w:rPr>
      </w:r>
      <w:r>
        <w:rPr>
          <w:u w:val="none"/>
        </w:rPr>
      </w:r>
    </w:p>
    <w:p>
      <w:pPr>
        <w:spacing w:after="0" w:line="240" w:lineRule="auto"/>
        <w:jc w:val="left"/>
        <w:sectPr>
          <w:type w:val="continuous"/>
          <w:pgSz w:w="11910" w:h="16840"/>
          <w:pgMar w:top="1180" w:bottom="28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sz w:val="20"/>
          <w:szCs w:val="20"/>
        </w:rPr>
      </w:pPr>
    </w:p>
    <w:p>
      <w:pPr>
        <w:spacing w:after="0" w:line="240" w:lineRule="auto"/>
        <w:rPr>
          <w:rFonts w:ascii="Calibri" w:hAnsi="Calibri" w:cs="Calibri" w:eastAsia="Calibri"/>
          <w:sz w:val="20"/>
          <w:szCs w:val="20"/>
        </w:rPr>
        <w:sectPr>
          <w:pgSz w:w="11910" w:h="16840"/>
          <w:pgMar w:top="760" w:bottom="0" w:left="0" w:right="0"/>
        </w:sectPr>
      </w:pPr>
    </w:p>
    <w:p>
      <w:pPr>
        <w:pStyle w:val="Heading2"/>
        <w:spacing w:line="587" w:lineRule="exact"/>
        <w:ind w:right="106"/>
        <w:jc w:val="left"/>
      </w:pPr>
      <w:r>
        <w:rPr>
          <w:spacing w:val="14"/>
          <w:w w:val="95"/>
        </w:rPr>
        <w:t>Looking</w:t>
      </w:r>
      <w:r>
        <w:rPr>
          <w:spacing w:val="-66"/>
          <w:w w:val="95"/>
        </w:rPr>
        <w:t> </w:t>
      </w:r>
      <w:r>
        <w:rPr>
          <w:spacing w:val="6"/>
          <w:w w:val="95"/>
        </w:rPr>
        <w:t>to</w:t>
      </w:r>
      <w:r>
        <w:rPr>
          <w:spacing w:val="-66"/>
          <w:w w:val="95"/>
        </w:rPr>
        <w:t> </w:t>
      </w:r>
      <w:r>
        <w:rPr>
          <w:spacing w:val="10"/>
          <w:w w:val="95"/>
        </w:rPr>
        <w:t>the</w:t>
      </w:r>
      <w:r>
        <w:rPr>
          <w:spacing w:val="-66"/>
          <w:w w:val="95"/>
        </w:rPr>
        <w:t> </w:t>
      </w:r>
      <w:r>
        <w:rPr>
          <w:spacing w:val="17"/>
          <w:w w:val="95"/>
        </w:rPr>
        <w:t>future</w:t>
      </w:r>
      <w:r>
        <w:rPr/>
      </w:r>
    </w:p>
    <w:p>
      <w:pPr>
        <w:pStyle w:val="BodyText"/>
        <w:spacing w:line="264" w:lineRule="exact" w:before="151"/>
        <w:ind w:right="106"/>
        <w:jc w:val="left"/>
      </w:pPr>
      <w:r>
        <w:rPr/>
        <w:t>With our strong and living culture, legal</w:t>
      </w:r>
      <w:r>
        <w:rPr>
          <w:spacing w:val="-22"/>
        </w:rPr>
        <w:t> </w:t>
      </w:r>
      <w:r>
        <w:rPr/>
        <w:t>recognition</w:t>
      </w:r>
      <w:r>
        <w:rPr>
          <w:w w:val="99"/>
        </w:rPr>
        <w:t> </w:t>
      </w:r>
      <w:r>
        <w:rPr/>
        <w:t>of our land and natural resource rights, and</w:t>
      </w:r>
      <w:r>
        <w:rPr>
          <w:spacing w:val="-8"/>
        </w:rPr>
        <w:t> </w:t>
      </w:r>
      <w:r>
        <w:rPr/>
        <w:t>a</w:t>
      </w:r>
      <w:r>
        <w:rPr/>
        <w:t> growing, stable corporation, we are now in</w:t>
      </w:r>
      <w:r>
        <w:rPr>
          <w:spacing w:val="-10"/>
        </w:rPr>
        <w:t> </w:t>
      </w:r>
      <w:r>
        <w:rPr/>
        <w:t>a</w:t>
      </w:r>
      <w:r>
        <w:rPr/>
        <w:t> position to move forward. While there is much</w:t>
      </w:r>
      <w:r>
        <w:rPr>
          <w:spacing w:val="-16"/>
        </w:rPr>
        <w:t> </w:t>
      </w:r>
      <w:r>
        <w:rPr/>
        <w:t>to</w:t>
      </w:r>
      <w:r>
        <w:rPr/>
        <w:t> do, we have built the foundations to heal</w:t>
      </w:r>
      <w:r>
        <w:rPr>
          <w:spacing w:val="-19"/>
        </w:rPr>
        <w:t> </w:t>
      </w:r>
      <w:r>
        <w:rPr/>
        <w:t>wounds</w:t>
      </w:r>
      <w:r>
        <w:rPr/>
        <w:t> from the past and rebuild our heritage,</w:t>
      </w:r>
      <w:r>
        <w:rPr>
          <w:spacing w:val="-18"/>
        </w:rPr>
        <w:t> </w:t>
      </w:r>
      <w:r>
        <w:rPr/>
        <w:t>culture</w:t>
      </w:r>
    </w:p>
    <w:p>
      <w:pPr>
        <w:pStyle w:val="BodyText"/>
        <w:spacing w:line="264" w:lineRule="exact" w:before="0"/>
        <w:ind w:right="106"/>
        <w:jc w:val="left"/>
      </w:pPr>
      <w:r>
        <w:rPr/>
        <w:t>and people. This plan provides the</w:t>
      </w:r>
      <w:r>
        <w:rPr>
          <w:spacing w:val="-4"/>
        </w:rPr>
        <w:t> </w:t>
      </w:r>
      <w:r>
        <w:rPr/>
        <w:t>Whole-of-</w:t>
      </w:r>
      <w:r>
        <w:rPr/>
        <w:t> Country and mob perspective on what we want</w:t>
      </w:r>
      <w:r>
        <w:rPr>
          <w:spacing w:val="-25"/>
        </w:rPr>
        <w:t> </w:t>
      </w:r>
      <w:r>
        <w:rPr/>
        <w:t>for</w:t>
      </w:r>
      <w:r>
        <w:rPr/>
        <w:t> the future. It has been built from the words</w:t>
      </w:r>
      <w:r>
        <w:rPr>
          <w:spacing w:val="-8"/>
        </w:rPr>
        <w:t> </w:t>
      </w:r>
      <w:r>
        <w:rPr/>
        <w:t>and</w:t>
      </w:r>
      <w:r>
        <w:rPr/>
        <w:t> aspirations that Gunaikurnai have shared over</w:t>
      </w:r>
      <w:r>
        <w:rPr>
          <w:spacing w:val="-22"/>
        </w:rPr>
        <w:t> </w:t>
      </w:r>
      <w:r>
        <w:rPr/>
        <w:t>the</w:t>
      </w:r>
      <w:r>
        <w:rPr/>
        <w:t> last two decades. It outlines our overall goals</w:t>
      </w:r>
      <w:r>
        <w:rPr>
          <w:spacing w:val="-16"/>
        </w:rPr>
        <w:t> </w:t>
      </w:r>
      <w:r>
        <w:rPr/>
        <w:t>for</w:t>
      </w:r>
      <w:r>
        <w:rPr/>
        <w:t> Country and will guide all that we</w:t>
      </w:r>
      <w:r>
        <w:rPr>
          <w:spacing w:val="-6"/>
        </w:rPr>
        <w:t> </w:t>
      </w:r>
      <w:r>
        <w:rPr/>
        <w:t>do.</w:t>
      </w:r>
    </w:p>
    <w:p>
      <w:pPr>
        <w:pStyle w:val="BodyText"/>
        <w:spacing w:line="264" w:lineRule="exact"/>
        <w:ind w:right="106"/>
        <w:jc w:val="left"/>
      </w:pPr>
      <w:r>
        <w:rPr/>
        <w:t>Informed by this plan, we will soon</w:t>
      </w:r>
      <w:r>
        <w:rPr>
          <w:spacing w:val="-4"/>
        </w:rPr>
        <w:t> </w:t>
      </w:r>
      <w:r>
        <w:rPr/>
        <w:t>begin</w:t>
      </w:r>
      <w:r>
        <w:rPr/>
        <w:t> negotiating a Natural Resources Agreement</w:t>
      </w:r>
      <w:r>
        <w:rPr>
          <w:spacing w:val="-20"/>
        </w:rPr>
        <w:t> </w:t>
      </w:r>
      <w:r>
        <w:rPr/>
        <w:t>(NRA)</w:t>
      </w:r>
      <w:r>
        <w:rPr/>
        <w:t> with the State. The NRA will include our</w:t>
      </w:r>
      <w:r>
        <w:rPr>
          <w:spacing w:val="-18"/>
        </w:rPr>
        <w:t> </w:t>
      </w:r>
      <w:r>
        <w:rPr/>
        <w:t>aspirations</w:t>
      </w:r>
      <w:r>
        <w:rPr>
          <w:w w:val="99"/>
        </w:rPr>
        <w:t> </w:t>
      </w:r>
      <w:r>
        <w:rPr/>
        <w:t>relating to use of and access to natural</w:t>
      </w:r>
      <w:r>
        <w:rPr>
          <w:spacing w:val="-19"/>
        </w:rPr>
        <w:t> </w:t>
      </w:r>
      <w:r>
        <w:rPr/>
        <w:t>resources,</w:t>
      </w:r>
      <w:r>
        <w:rPr/>
        <w:t> how we wish to participate in the</w:t>
      </w:r>
      <w:r>
        <w:rPr>
          <w:spacing w:val="-18"/>
        </w:rPr>
        <w:t> </w:t>
      </w:r>
      <w:r>
        <w:rPr/>
        <w:t>management</w:t>
      </w:r>
    </w:p>
    <w:p>
      <w:pPr>
        <w:pStyle w:val="BodyText"/>
        <w:spacing w:line="264" w:lineRule="exact" w:before="0"/>
        <w:ind w:right="120"/>
        <w:jc w:val="left"/>
      </w:pPr>
      <w:r>
        <w:rPr>
          <w:rFonts w:ascii="Calibri"/>
        </w:rPr>
        <w:t>of our Country and include agreed strategies</w:t>
      </w:r>
      <w:r>
        <w:rPr>
          <w:rFonts w:ascii="Calibri"/>
          <w:spacing w:val="-19"/>
        </w:rPr>
        <w:t> </w:t>
      </w:r>
      <w:r>
        <w:rPr>
          <w:rFonts w:ascii="Calibri"/>
        </w:rPr>
        <w:t>to</w:t>
      </w:r>
      <w:r>
        <w:rPr>
          <w:rFonts w:ascii="Calibri"/>
          <w:w w:val="100"/>
        </w:rPr>
        <w:t> </w:t>
      </w:r>
      <w:r>
        <w:rPr/>
        <w:t>help deliver on our aspirations. This is a</w:t>
      </w:r>
      <w:r>
        <w:rPr>
          <w:spacing w:val="-8"/>
        </w:rPr>
        <w:t> </w:t>
      </w:r>
      <w:r>
        <w:rPr/>
        <w:t>critical</w:t>
      </w:r>
      <w:r>
        <w:rPr/>
        <w:t> agreement for us as the health of our lands,</w:t>
      </w:r>
      <w:r>
        <w:rPr>
          <w:spacing w:val="-12"/>
        </w:rPr>
        <w:t> </w:t>
      </w:r>
      <w:r>
        <w:rPr>
          <w:spacing w:val="-2"/>
        </w:rPr>
        <w:t>waters</w:t>
      </w:r>
      <w:r>
        <w:rPr/>
        <w:t> and biodiversity will be a </w:t>
      </w:r>
      <w:r>
        <w:rPr>
          <w:spacing w:val="-3"/>
        </w:rPr>
        <w:t>key </w:t>
      </w:r>
      <w:r>
        <w:rPr/>
        <w:t>factor in our ability</w:t>
      </w:r>
      <w:r>
        <w:rPr>
          <w:spacing w:val="-13"/>
        </w:rPr>
        <w:t> </w:t>
      </w:r>
      <w:r>
        <w:rPr/>
        <w:t>to</w:t>
      </w:r>
    </w:p>
    <w:p>
      <w:pPr>
        <w:pStyle w:val="BodyText"/>
        <w:spacing w:line="264" w:lineRule="exact" w:before="0"/>
        <w:ind w:right="0"/>
        <w:jc w:val="left"/>
      </w:pPr>
      <w:r>
        <w:rPr/>
        <w:t>practice our traditional ceremonies and customs</w:t>
      </w:r>
      <w:r>
        <w:rPr>
          <w:spacing w:val="-29"/>
        </w:rPr>
        <w:t> </w:t>
      </w:r>
      <w:r>
        <w:rPr/>
        <w:t>and</w:t>
      </w:r>
      <w:r>
        <w:rPr/>
        <w:t> develop economically as a</w:t>
      </w:r>
      <w:r>
        <w:rPr>
          <w:spacing w:val="-26"/>
        </w:rPr>
        <w:t> </w:t>
      </w:r>
      <w:r>
        <w:rPr/>
        <w:t>community.</w:t>
      </w:r>
    </w:p>
    <w:p>
      <w:pPr>
        <w:pStyle w:val="BodyText"/>
        <w:spacing w:line="264" w:lineRule="exact"/>
        <w:ind w:right="0"/>
        <w:jc w:val="left"/>
      </w:pPr>
      <w:r>
        <w:rPr>
          <w:spacing w:val="-5"/>
        </w:rPr>
        <w:t>We </w:t>
      </w:r>
      <w:r>
        <w:rPr/>
        <w:t>will also consider negotiating a Land Use</w:t>
      </w:r>
      <w:r>
        <w:rPr>
          <w:spacing w:val="-5"/>
        </w:rPr>
        <w:t> </w:t>
      </w:r>
      <w:r>
        <w:rPr/>
        <w:t>Activity</w:t>
      </w:r>
      <w:r>
        <w:rPr>
          <w:w w:val="99"/>
        </w:rPr>
        <w:t> </w:t>
      </w:r>
      <w:r>
        <w:rPr/>
        <w:t>Agreement to secure decision-making rights</w:t>
      </w:r>
      <w:r>
        <w:rPr>
          <w:spacing w:val="-5"/>
        </w:rPr>
        <w:t> </w:t>
      </w:r>
      <w:r>
        <w:rPr/>
        <w:t>in</w:t>
      </w:r>
      <w:r>
        <w:rPr/>
        <w:t> relation to land use activities carried out on</w:t>
      </w:r>
      <w:r>
        <w:rPr>
          <w:spacing w:val="-10"/>
        </w:rPr>
        <w:t> </w:t>
      </w:r>
      <w:r>
        <w:rPr/>
        <w:t>public</w:t>
      </w:r>
      <w:r>
        <w:rPr/>
        <w:t> land, such as:</w:t>
      </w:r>
    </w:p>
    <w:p>
      <w:pPr>
        <w:pStyle w:val="BodyText"/>
        <w:spacing w:line="240" w:lineRule="auto" w:before="115"/>
        <w:ind w:left="1048" w:right="106"/>
        <w:jc w:val="left"/>
      </w:pPr>
      <w:r>
        <w:rPr>
          <w:rFonts w:ascii="Arial" w:hAnsi="Arial"/>
        </w:rPr>
        <w:t>ø   </w:t>
      </w:r>
      <w:r>
        <w:rPr/>
        <w:t>the issuing of leases, licences,</w:t>
      </w:r>
      <w:r>
        <w:rPr>
          <w:spacing w:val="21"/>
        </w:rPr>
        <w:t> </w:t>
      </w:r>
      <w:r>
        <w:rPr/>
        <w:t>permits</w:t>
      </w:r>
    </w:p>
    <w:p>
      <w:pPr>
        <w:pStyle w:val="BodyText"/>
        <w:spacing w:line="264" w:lineRule="exact" w:before="107"/>
        <w:ind w:left="1388" w:right="106" w:hanging="341"/>
        <w:jc w:val="left"/>
      </w:pPr>
      <w:r>
        <w:rPr>
          <w:rFonts w:ascii="Arial" w:hAnsi="Arial"/>
        </w:rPr>
        <w:t>ø </w:t>
      </w:r>
      <w:r>
        <w:rPr/>
        <w:t>exploration and mining licences and</w:t>
      </w:r>
      <w:r>
        <w:rPr>
          <w:spacing w:val="11"/>
        </w:rPr>
        <w:t> </w:t>
      </w:r>
      <w:r>
        <w:rPr/>
        <w:t>other</w:t>
      </w:r>
      <w:r>
        <w:rPr/>
        <w:t> works approvals for a range of earth</w:t>
      </w:r>
      <w:r>
        <w:rPr>
          <w:spacing w:val="-34"/>
        </w:rPr>
        <w:t> </w:t>
      </w:r>
      <w:r>
        <w:rPr/>
        <w:t>resources</w:t>
      </w:r>
      <w:r>
        <w:rPr/>
        <w:t> activities, including approvals for</w:t>
      </w:r>
      <w:r>
        <w:rPr>
          <w:spacing w:val="-17"/>
        </w:rPr>
        <w:t> </w:t>
      </w:r>
      <w:r>
        <w:rPr/>
        <w:t>pipelines</w:t>
      </w:r>
    </w:p>
    <w:p>
      <w:pPr>
        <w:pStyle w:val="BodyText"/>
        <w:spacing w:line="264" w:lineRule="exact"/>
        <w:ind w:left="1388" w:right="0" w:hanging="341"/>
        <w:jc w:val="left"/>
      </w:pPr>
      <w:r>
        <w:rPr>
          <w:rFonts w:ascii="Arial" w:hAnsi="Arial"/>
        </w:rPr>
        <w:t>ø </w:t>
      </w:r>
      <w:r>
        <w:rPr/>
        <w:t>activities of a public land manager such</w:t>
      </w:r>
      <w:r>
        <w:rPr>
          <w:spacing w:val="16"/>
        </w:rPr>
        <w:t> </w:t>
      </w:r>
      <w:r>
        <w:rPr/>
        <w:t>as</w:t>
      </w:r>
      <w:r>
        <w:rPr/>
        <w:t> clearing of land, construction of works,</w:t>
      </w:r>
      <w:r>
        <w:rPr>
          <w:spacing w:val="-19"/>
        </w:rPr>
        <w:t> </w:t>
      </w:r>
      <w:r>
        <w:rPr/>
        <w:t>planned</w:t>
      </w:r>
      <w:r>
        <w:rPr/>
        <w:t> burning of land, revegetation of</w:t>
      </w:r>
      <w:r>
        <w:rPr>
          <w:spacing w:val="-20"/>
        </w:rPr>
        <w:t> </w:t>
      </w:r>
      <w:r>
        <w:rPr/>
        <w:t>land</w:t>
      </w:r>
    </w:p>
    <w:p>
      <w:pPr>
        <w:pStyle w:val="BodyText"/>
        <w:spacing w:line="264" w:lineRule="exact"/>
        <w:ind w:left="1388" w:right="106" w:hanging="341"/>
        <w:jc w:val="left"/>
        <w:rPr>
          <w:rFonts w:ascii="Calibri" w:hAnsi="Calibri" w:cs="Calibri" w:eastAsia="Calibri"/>
        </w:rPr>
      </w:pPr>
      <w:r>
        <w:rPr>
          <w:rFonts w:ascii="Arial" w:hAnsi="Arial"/>
        </w:rPr>
        <w:t>ø </w:t>
      </w:r>
      <w:r>
        <w:rPr/>
        <w:t>approval of a timber release plan and</w:t>
      </w:r>
      <w:r>
        <w:rPr>
          <w:spacing w:val="5"/>
        </w:rPr>
        <w:t> </w:t>
      </w:r>
      <w:r>
        <w:rPr/>
        <w:t>various</w:t>
      </w:r>
      <w:r>
        <w:rPr/>
        <w:t> </w:t>
      </w:r>
      <w:r>
        <w:rPr>
          <w:rFonts w:ascii="Calibri" w:hAnsi="Calibri"/>
        </w:rPr>
        <w:t>other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plans</w:t>
      </w:r>
    </w:p>
    <w:p>
      <w:pPr>
        <w:pStyle w:val="BodyText"/>
        <w:spacing w:line="240" w:lineRule="auto" w:before="115"/>
        <w:ind w:left="1048" w:right="106"/>
        <w:jc w:val="left"/>
      </w:pPr>
      <w:r>
        <w:rPr>
          <w:rFonts w:ascii="Arial" w:hAnsi="Arial"/>
        </w:rPr>
        <w:t>ø   </w:t>
      </w:r>
      <w:r>
        <w:rPr/>
        <w:t>the sale or other disposal of public</w:t>
      </w:r>
      <w:r>
        <w:rPr>
          <w:spacing w:val="21"/>
        </w:rPr>
        <w:t> </w:t>
      </w:r>
      <w:r>
        <w:rPr/>
        <w:t>land.</w:t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  <w:r>
        <w:rPr/>
        <w:br w:type="column"/>
      </w:r>
      <w:r>
        <w:rPr>
          <w:rFonts w:asci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7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spacing w:line="264" w:lineRule="exact" w:before="0"/>
        <w:ind w:left="578" w:right="1237"/>
        <w:jc w:val="left"/>
      </w:pPr>
      <w:r>
        <w:rPr>
          <w:spacing w:val="-3"/>
        </w:rPr>
        <w:t>Under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3"/>
        </w:rPr>
        <w:t>guidance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3"/>
        </w:rPr>
        <w:t>Board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>
          <w:spacing w:val="-4"/>
        </w:rPr>
        <w:t>Directors</w:t>
      </w:r>
      <w:r>
        <w:rPr>
          <w:spacing w:val="-6"/>
        </w:rPr>
        <w:t> </w:t>
      </w:r>
      <w:r>
        <w:rPr>
          <w:spacing w:val="-3"/>
        </w:rPr>
        <w:t>and</w:t>
      </w:r>
      <w:r>
        <w:rPr>
          <w:spacing w:val="-3"/>
        </w:rPr>
        <w:t> </w:t>
      </w:r>
      <w:r>
        <w:rPr>
          <w:spacing w:val="-4"/>
        </w:rPr>
        <w:t>Elders</w:t>
      </w:r>
      <w:r>
        <w:rPr>
          <w:spacing w:val="-2"/>
        </w:rPr>
        <w:t> </w:t>
      </w:r>
      <w:r>
        <w:rPr>
          <w:spacing w:val="-3"/>
        </w:rPr>
        <w:t>Council,</w:t>
      </w:r>
      <w:r>
        <w:rPr>
          <w:spacing w:val="-2"/>
        </w:rPr>
        <w:t> </w:t>
      </w:r>
      <w:r>
        <w:rPr>
          <w:spacing w:val="-5"/>
        </w:rPr>
        <w:t>GLaWAC</w:t>
      </w:r>
      <w:r>
        <w:rPr>
          <w:spacing w:val="-2"/>
        </w:rPr>
        <w:t> </w:t>
      </w:r>
      <w:r>
        <w:rPr>
          <w:spacing w:val="-4"/>
        </w:rPr>
        <w:t>represents</w:t>
      </w:r>
      <w:r>
        <w:rPr>
          <w:spacing w:val="-2"/>
        </w:rPr>
        <w:t> </w:t>
      </w:r>
      <w:r>
        <w:rPr/>
        <w:t>all</w:t>
      </w:r>
      <w:r>
        <w:rPr>
          <w:spacing w:val="-2"/>
        </w:rPr>
        <w:t> </w:t>
      </w:r>
      <w:r>
        <w:rPr>
          <w:spacing w:val="-4"/>
        </w:rPr>
        <w:t>Gunaikurnai</w:t>
      </w:r>
      <w:r>
        <w:rPr>
          <w:spacing w:val="-47"/>
        </w:rPr>
        <w:t> </w:t>
      </w:r>
      <w:r>
        <w:rPr>
          <w:spacing w:val="-47"/>
        </w:rPr>
      </w:r>
      <w:r>
        <w:rPr>
          <w:spacing w:val="-3"/>
        </w:rPr>
        <w:t>people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>
          <w:spacing w:val="-3"/>
        </w:rPr>
        <w:t>their</w:t>
      </w:r>
      <w:r>
        <w:rPr>
          <w:spacing w:val="-5"/>
        </w:rPr>
        <w:t> </w:t>
      </w:r>
      <w:r>
        <w:rPr>
          <w:spacing w:val="-4"/>
        </w:rPr>
        <w:t>aspirations</w:t>
      </w:r>
      <w:r>
        <w:rPr>
          <w:spacing w:val="-5"/>
        </w:rPr>
        <w:t> </w:t>
      </w:r>
      <w:r>
        <w:rPr>
          <w:spacing w:val="-4"/>
        </w:rPr>
        <w:t>for</w:t>
      </w:r>
      <w:r>
        <w:rPr>
          <w:spacing w:val="-5"/>
        </w:rPr>
        <w:t> </w:t>
      </w:r>
      <w:r>
        <w:rPr>
          <w:spacing w:val="-3"/>
        </w:rPr>
        <w:t>Native</w:t>
      </w:r>
      <w:r>
        <w:rPr>
          <w:spacing w:val="-5"/>
        </w:rPr>
        <w:t> </w:t>
      </w:r>
      <w:r>
        <w:rPr>
          <w:spacing w:val="-3"/>
        </w:rPr>
        <w:t>Title,</w:t>
      </w:r>
      <w:r>
        <w:rPr>
          <w:spacing w:val="-43"/>
        </w:rPr>
        <w:t> </w:t>
      </w:r>
      <w:r>
        <w:rPr>
          <w:spacing w:val="-43"/>
        </w:rPr>
      </w:r>
      <w:r>
        <w:rPr>
          <w:spacing w:val="-4"/>
        </w:rPr>
        <w:t>cultural heritage, </w:t>
      </w:r>
      <w:r>
        <w:rPr>
          <w:spacing w:val="-3"/>
        </w:rPr>
        <w:t>land, </w:t>
      </w:r>
      <w:r>
        <w:rPr>
          <w:spacing w:val="-4"/>
        </w:rPr>
        <w:t>water </w:t>
      </w:r>
      <w:r>
        <w:rPr/>
        <w:t>and </w:t>
      </w:r>
      <w:r>
        <w:rPr>
          <w:spacing w:val="-4"/>
        </w:rPr>
        <w:t>natural</w:t>
      </w:r>
      <w:r>
        <w:rPr>
          <w:spacing w:val="5"/>
        </w:rPr>
        <w:t> </w:t>
      </w:r>
      <w:r>
        <w:rPr>
          <w:spacing w:val="-4"/>
        </w:rPr>
        <w:t>resource</w:t>
      </w:r>
      <w:r>
        <w:rPr/>
      </w:r>
    </w:p>
    <w:p>
      <w:pPr>
        <w:pStyle w:val="BodyText"/>
        <w:spacing w:line="264" w:lineRule="exact" w:before="0"/>
        <w:ind w:left="578" w:right="1069"/>
        <w:jc w:val="left"/>
      </w:pPr>
      <w:r>
        <w:rPr>
          <w:spacing w:val="-4"/>
        </w:rPr>
        <w:t>management. </w:t>
      </w:r>
      <w:r>
        <w:rPr>
          <w:spacing w:val="-3"/>
        </w:rPr>
        <w:t>With </w:t>
      </w:r>
      <w:r>
        <w:rPr/>
        <w:t>a </w:t>
      </w:r>
      <w:r>
        <w:rPr>
          <w:spacing w:val="-4"/>
        </w:rPr>
        <w:t>membership </w:t>
      </w:r>
      <w:r>
        <w:rPr/>
        <w:t>of </w:t>
      </w:r>
      <w:r>
        <w:rPr>
          <w:spacing w:val="-3"/>
        </w:rPr>
        <w:t>more than 600</w:t>
      </w:r>
      <w:r>
        <w:rPr>
          <w:spacing w:val="-46"/>
        </w:rPr>
        <w:t> </w:t>
      </w:r>
      <w:r>
        <w:rPr>
          <w:spacing w:val="-46"/>
        </w:rPr>
      </w:r>
      <w:r>
        <w:rPr>
          <w:spacing w:val="-5"/>
        </w:rPr>
        <w:t>Traditional </w:t>
      </w:r>
      <w:r>
        <w:rPr>
          <w:spacing w:val="-4"/>
        </w:rPr>
        <w:t>Owners, </w:t>
      </w:r>
      <w:r>
        <w:rPr/>
        <w:t>all </w:t>
      </w:r>
      <w:r>
        <w:rPr>
          <w:spacing w:val="-3"/>
        </w:rPr>
        <w:t>with </w:t>
      </w:r>
      <w:r>
        <w:rPr>
          <w:spacing w:val="-4"/>
        </w:rPr>
        <w:t>established </w:t>
      </w:r>
      <w:r>
        <w:rPr>
          <w:spacing w:val="-3"/>
        </w:rPr>
        <w:t>links to one</w:t>
      </w:r>
      <w:r>
        <w:rPr>
          <w:spacing w:val="-39"/>
        </w:rPr>
        <w:t> </w:t>
      </w:r>
      <w:r>
        <w:rPr>
          <w:spacing w:val="-39"/>
        </w:rPr>
      </w:r>
      <w:r>
        <w:rPr/>
        <w:t>of our 25 </w:t>
      </w:r>
      <w:r>
        <w:rPr>
          <w:spacing w:val="-3"/>
        </w:rPr>
        <w:t>apical </w:t>
      </w:r>
      <w:r>
        <w:rPr>
          <w:spacing w:val="-4"/>
        </w:rPr>
        <w:t>ancestors, </w:t>
      </w:r>
      <w:r>
        <w:rPr>
          <w:spacing w:val="-5"/>
        </w:rPr>
        <w:t>GLaWAC </w:t>
      </w:r>
      <w:r>
        <w:rPr>
          <w:spacing w:val="-3"/>
        </w:rPr>
        <w:t>already </w:t>
      </w:r>
      <w:r>
        <w:rPr/>
        <w:t>has</w:t>
      </w:r>
      <w:r>
        <w:rPr>
          <w:spacing w:val="-29"/>
        </w:rPr>
        <w:t> </w:t>
      </w:r>
      <w:r>
        <w:rPr/>
        <w:t>a</w:t>
      </w:r>
      <w:r>
        <w:rPr/>
        <w:t> </w:t>
      </w:r>
      <w:r>
        <w:rPr>
          <w:spacing w:val="-4"/>
        </w:rPr>
        <w:t>strong </w:t>
      </w:r>
      <w:r>
        <w:rPr>
          <w:spacing w:val="-3"/>
        </w:rPr>
        <w:t>community base. </w:t>
      </w:r>
      <w:r>
        <w:rPr>
          <w:spacing w:val="-6"/>
        </w:rPr>
        <w:t>However, </w:t>
      </w:r>
      <w:r>
        <w:rPr>
          <w:spacing w:val="-3"/>
        </w:rPr>
        <w:t>there are </w:t>
      </w:r>
      <w:r>
        <w:rPr>
          <w:spacing w:val="-4"/>
        </w:rPr>
        <w:t>many</w:t>
      </w:r>
      <w:r>
        <w:rPr>
          <w:spacing w:val="-44"/>
        </w:rPr>
        <w:t> </w:t>
      </w:r>
      <w:r>
        <w:rPr>
          <w:spacing w:val="-44"/>
        </w:rPr>
      </w:r>
      <w:r>
        <w:rPr>
          <w:spacing w:val="-3"/>
        </w:rPr>
        <w:t>more Gunaikurnai citizens </w:t>
      </w:r>
      <w:r>
        <w:rPr/>
        <w:t>who </w:t>
      </w:r>
      <w:r>
        <w:rPr>
          <w:spacing w:val="-4"/>
        </w:rPr>
        <w:t>have </w:t>
      </w:r>
      <w:r>
        <w:rPr/>
        <w:t>not </w:t>
      </w:r>
      <w:r>
        <w:rPr>
          <w:spacing w:val="-3"/>
        </w:rPr>
        <w:t>yet</w:t>
      </w:r>
      <w:r>
        <w:rPr>
          <w:spacing w:val="-29"/>
        </w:rPr>
        <w:t> </w:t>
      </w:r>
      <w:r>
        <w:rPr>
          <w:spacing w:val="-4"/>
        </w:rPr>
        <w:t>become</w:t>
      </w:r>
      <w:r>
        <w:rPr>
          <w:spacing w:val="-3"/>
        </w:rPr>
        <w:t> </w:t>
      </w:r>
      <w:r>
        <w:rPr>
          <w:spacing w:val="-4"/>
        </w:rPr>
        <w:t>members </w:t>
      </w:r>
      <w:r>
        <w:rPr/>
        <w:t>who </w:t>
      </w:r>
      <w:r>
        <w:rPr>
          <w:spacing w:val="-5"/>
        </w:rPr>
        <w:t>GLaWAC </w:t>
      </w:r>
      <w:r>
        <w:rPr>
          <w:spacing w:val="-3"/>
        </w:rPr>
        <w:t>will also seek to </w:t>
      </w:r>
      <w:r>
        <w:rPr>
          <w:spacing w:val="-4"/>
        </w:rPr>
        <w:t>engage </w:t>
      </w:r>
      <w:r>
        <w:rPr>
          <w:spacing w:val="-3"/>
        </w:rPr>
        <w:t>and</w:t>
      </w:r>
      <w:r>
        <w:rPr>
          <w:spacing w:val="-48"/>
        </w:rPr>
        <w:t> </w:t>
      </w:r>
      <w:r>
        <w:rPr>
          <w:spacing w:val="-48"/>
        </w:rPr>
      </w:r>
      <w:r>
        <w:rPr>
          <w:spacing w:val="-3"/>
        </w:rPr>
        <w:t>support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3"/>
        </w:rPr>
        <w:t>business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our</w:t>
      </w:r>
      <w:r>
        <w:rPr>
          <w:spacing w:val="-7"/>
        </w:rPr>
        <w:t> </w:t>
      </w:r>
      <w:r>
        <w:rPr>
          <w:spacing w:val="-3"/>
        </w:rPr>
        <w:t>mob.</w:t>
      </w:r>
      <w:r>
        <w:rPr/>
      </w:r>
    </w:p>
    <w:p>
      <w:pPr>
        <w:pStyle w:val="BodyText"/>
        <w:spacing w:line="264" w:lineRule="exact"/>
        <w:ind w:left="578" w:right="870"/>
        <w:jc w:val="left"/>
      </w:pPr>
      <w:r>
        <w:rPr/>
        <w:t>The </w:t>
      </w:r>
      <w:r>
        <w:rPr>
          <w:spacing w:val="-4"/>
        </w:rPr>
        <w:t>corporation </w:t>
      </w:r>
      <w:r>
        <w:rPr>
          <w:spacing w:val="-3"/>
        </w:rPr>
        <w:t>will continue to grow </w:t>
      </w:r>
      <w:r>
        <w:rPr/>
        <w:t>and </w:t>
      </w:r>
      <w:r>
        <w:rPr>
          <w:spacing w:val="-3"/>
        </w:rPr>
        <w:t>increase</w:t>
      </w:r>
      <w:r>
        <w:rPr>
          <w:spacing w:val="-26"/>
        </w:rPr>
        <w:t> </w:t>
      </w:r>
      <w:r>
        <w:rPr>
          <w:spacing w:val="-3"/>
        </w:rPr>
        <w:t>its</w:t>
      </w:r>
      <w:r>
        <w:rPr>
          <w:spacing w:val="-3"/>
        </w:rPr>
        <w:t> influence across </w:t>
      </w:r>
      <w:r>
        <w:rPr/>
        <w:t>our </w:t>
      </w:r>
      <w:r>
        <w:rPr>
          <w:spacing w:val="-5"/>
        </w:rPr>
        <w:t>Country, </w:t>
      </w:r>
      <w:r>
        <w:rPr>
          <w:spacing w:val="-3"/>
        </w:rPr>
        <w:t>building </w:t>
      </w:r>
      <w:r>
        <w:rPr/>
        <w:t>its </w:t>
      </w:r>
      <w:r>
        <w:rPr>
          <w:spacing w:val="-3"/>
        </w:rPr>
        <w:t>capacity</w:t>
      </w:r>
      <w:r>
        <w:rPr>
          <w:spacing w:val="-22"/>
        </w:rPr>
        <w:t> </w:t>
      </w:r>
      <w:r>
        <w:rPr>
          <w:spacing w:val="-3"/>
        </w:rPr>
        <w:t>to</w:t>
      </w:r>
      <w:r>
        <w:rPr/>
        <w:t> </w:t>
      </w:r>
      <w:r>
        <w:rPr>
          <w:spacing w:val="-3"/>
        </w:rPr>
        <w:t>address </w:t>
      </w:r>
      <w:r>
        <w:rPr>
          <w:spacing w:val="-4"/>
        </w:rPr>
        <w:t>disadvantage </w:t>
      </w:r>
      <w:r>
        <w:rPr>
          <w:spacing w:val="-3"/>
        </w:rPr>
        <w:t>while creating </w:t>
      </w:r>
      <w:r>
        <w:rPr>
          <w:spacing w:val="-4"/>
        </w:rPr>
        <w:t>many </w:t>
      </w:r>
      <w:r>
        <w:rPr/>
        <w:t>and</w:t>
      </w:r>
      <w:r>
        <w:rPr>
          <w:spacing w:val="-10"/>
        </w:rPr>
        <w:t> </w:t>
      </w:r>
      <w:r>
        <w:rPr>
          <w:spacing w:val="-3"/>
        </w:rPr>
        <w:t>varied</w:t>
      </w:r>
      <w:r>
        <w:rPr/>
        <w:t> </w:t>
      </w:r>
      <w:r>
        <w:rPr>
          <w:spacing w:val="-3"/>
        </w:rPr>
        <w:t>opportunities </w:t>
      </w:r>
      <w:r>
        <w:rPr>
          <w:spacing w:val="-4"/>
        </w:rPr>
        <w:t>for </w:t>
      </w:r>
      <w:r>
        <w:rPr>
          <w:spacing w:val="-3"/>
        </w:rPr>
        <w:t>Gunaikurnai people. </w:t>
      </w:r>
      <w:r>
        <w:rPr/>
        <w:t>In </w:t>
      </w:r>
      <w:r>
        <w:rPr>
          <w:spacing w:val="-5"/>
        </w:rPr>
        <w:t>particular,</w:t>
      </w:r>
    </w:p>
    <w:p>
      <w:pPr>
        <w:pStyle w:val="BodyText"/>
        <w:spacing w:line="264" w:lineRule="exact" w:before="0"/>
        <w:ind w:left="578" w:right="1476"/>
        <w:jc w:val="left"/>
      </w:pPr>
      <w:r>
        <w:rPr>
          <w:spacing w:val="-5"/>
        </w:rPr>
        <w:t>GLaWAC </w:t>
      </w:r>
      <w:r>
        <w:rPr>
          <w:spacing w:val="-3"/>
        </w:rPr>
        <w:t>will build </w:t>
      </w:r>
      <w:r>
        <w:rPr/>
        <w:t>on its </w:t>
      </w:r>
      <w:r>
        <w:rPr>
          <w:spacing w:val="-3"/>
        </w:rPr>
        <w:t>successful</w:t>
      </w:r>
      <w:r>
        <w:rPr>
          <w:spacing w:val="-9"/>
        </w:rPr>
        <w:t> </w:t>
      </w:r>
      <w:r>
        <w:rPr>
          <w:spacing w:val="-4"/>
        </w:rPr>
        <w:t>enterprises</w:t>
      </w:r>
      <w:r>
        <w:rPr/>
        <w:t> in </w:t>
      </w:r>
      <w:r>
        <w:rPr>
          <w:spacing w:val="-4"/>
        </w:rPr>
        <w:t>firewood </w:t>
      </w:r>
      <w:r>
        <w:rPr/>
        <w:t>and </w:t>
      </w:r>
      <w:r>
        <w:rPr>
          <w:spacing w:val="-4"/>
        </w:rPr>
        <w:t>natural resource</w:t>
      </w:r>
      <w:r>
        <w:rPr>
          <w:spacing w:val="-2"/>
        </w:rPr>
        <w:t> </w:t>
      </w:r>
      <w:r>
        <w:rPr>
          <w:spacing w:val="-4"/>
        </w:rPr>
        <w:t>management</w:t>
      </w:r>
    </w:p>
    <w:p>
      <w:pPr>
        <w:pStyle w:val="BodyText"/>
        <w:spacing w:line="264" w:lineRule="exact" w:before="0"/>
        <w:ind w:left="578" w:right="1237"/>
        <w:jc w:val="left"/>
      </w:pPr>
      <w:r>
        <w:rPr>
          <w:spacing w:val="-4"/>
        </w:rPr>
        <w:t>contracting </w:t>
      </w:r>
      <w:r>
        <w:rPr/>
        <w:t>and </w:t>
      </w:r>
      <w:r>
        <w:rPr>
          <w:spacing w:val="-4"/>
        </w:rPr>
        <w:t>create </w:t>
      </w:r>
      <w:r>
        <w:rPr>
          <w:spacing w:val="-3"/>
        </w:rPr>
        <w:t>new opportunities </w:t>
      </w:r>
      <w:r>
        <w:rPr>
          <w:spacing w:val="-4"/>
        </w:rPr>
        <w:t>for</w:t>
      </w:r>
      <w:r>
        <w:rPr>
          <w:spacing w:val="-7"/>
        </w:rPr>
        <w:t> </w:t>
      </w:r>
      <w:r>
        <w:rPr>
          <w:spacing w:val="-3"/>
        </w:rPr>
        <w:t>our</w:t>
      </w:r>
      <w:r>
        <w:rPr>
          <w:spacing w:val="-3"/>
        </w:rPr>
        <w:t> </w:t>
      </w:r>
      <w:r>
        <w:rPr/>
        <w:t>mob </w:t>
      </w:r>
      <w:r>
        <w:rPr>
          <w:spacing w:val="-3"/>
        </w:rPr>
        <w:t>to </w:t>
      </w:r>
      <w:r>
        <w:rPr>
          <w:spacing w:val="-4"/>
        </w:rPr>
        <w:t>showcase </w:t>
      </w:r>
      <w:r>
        <w:rPr>
          <w:spacing w:val="-3"/>
        </w:rPr>
        <w:t>their skills </w:t>
      </w:r>
      <w:r>
        <w:rPr/>
        <w:t>and</w:t>
      </w:r>
      <w:r>
        <w:rPr>
          <w:spacing w:val="-11"/>
        </w:rPr>
        <w:t> </w:t>
      </w:r>
      <w:r>
        <w:rPr>
          <w:spacing w:val="-4"/>
        </w:rPr>
        <w:t>talents.</w:t>
      </w:r>
      <w:r>
        <w:rPr/>
      </w:r>
    </w:p>
    <w:p>
      <w:pPr>
        <w:pStyle w:val="BodyText"/>
        <w:spacing w:line="264" w:lineRule="exact"/>
        <w:ind w:left="578" w:right="1306"/>
        <w:jc w:val="left"/>
      </w:pPr>
      <w:r>
        <w:rPr>
          <w:spacing w:val="-3"/>
        </w:rPr>
        <w:t>There are </w:t>
      </w:r>
      <w:r>
        <w:rPr/>
        <w:t>of </w:t>
      </w:r>
      <w:r>
        <w:rPr>
          <w:spacing w:val="-4"/>
        </w:rPr>
        <w:t>course </w:t>
      </w:r>
      <w:r>
        <w:rPr>
          <w:spacing w:val="-3"/>
        </w:rPr>
        <w:t>challenges to </w:t>
      </w:r>
      <w:r>
        <w:rPr>
          <w:spacing w:val="-4"/>
        </w:rPr>
        <w:t>overcome.</w:t>
      </w:r>
      <w:r>
        <w:rPr>
          <w:spacing w:val="-14"/>
        </w:rPr>
        <w:t> </w:t>
      </w:r>
      <w:r>
        <w:rPr>
          <w:spacing w:val="-3"/>
        </w:rPr>
        <w:t>The</w:t>
      </w:r>
      <w:r>
        <w:rPr>
          <w:spacing w:val="-3"/>
        </w:rPr>
        <w:t> incomes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3"/>
        </w:rPr>
        <w:t>Aboriginal</w:t>
      </w:r>
      <w:r>
        <w:rPr>
          <w:spacing w:val="-5"/>
        </w:rPr>
        <w:t> </w:t>
      </w:r>
      <w:r>
        <w:rPr>
          <w:spacing w:val="-3"/>
        </w:rPr>
        <w:t>people</w:t>
      </w:r>
      <w:r>
        <w:rPr>
          <w:spacing w:val="-5"/>
        </w:rPr>
        <w:t> </w:t>
      </w:r>
      <w:r>
        <w:rPr>
          <w:spacing w:val="-3"/>
        </w:rPr>
        <w:t>are</w:t>
      </w:r>
      <w:r>
        <w:rPr>
          <w:spacing w:val="-5"/>
        </w:rPr>
        <w:t> </w:t>
      </w:r>
      <w:r>
        <w:rPr>
          <w:spacing w:val="-4"/>
        </w:rPr>
        <w:t>far</w:t>
      </w:r>
      <w:r>
        <w:rPr>
          <w:spacing w:val="-5"/>
        </w:rPr>
        <w:t> </w:t>
      </w:r>
      <w:r>
        <w:rPr>
          <w:spacing w:val="-3"/>
        </w:rPr>
        <w:t>below</w:t>
      </w:r>
      <w:r>
        <w:rPr>
          <w:spacing w:val="-5"/>
        </w:rPr>
        <w:t> </w:t>
      </w:r>
      <w:r>
        <w:rPr>
          <w:spacing w:val="-3"/>
        </w:rPr>
        <w:t>the</w:t>
      </w:r>
      <w:r>
        <w:rPr>
          <w:spacing w:val="-47"/>
        </w:rPr>
        <w:t> </w:t>
      </w:r>
      <w:r>
        <w:rPr>
          <w:spacing w:val="-47"/>
        </w:rPr>
      </w:r>
      <w:r>
        <w:rPr>
          <w:spacing w:val="-3"/>
        </w:rPr>
        <w:t>Victorian </w:t>
      </w:r>
      <w:r>
        <w:rPr>
          <w:spacing w:val="-5"/>
        </w:rPr>
        <w:t>average </w:t>
      </w:r>
      <w:r>
        <w:rPr/>
        <w:t>and our </w:t>
      </w:r>
      <w:r>
        <w:rPr>
          <w:spacing w:val="-3"/>
        </w:rPr>
        <w:t>unemployment</w:t>
      </w:r>
      <w:r>
        <w:rPr>
          <w:spacing w:val="-19"/>
        </w:rPr>
        <w:t> </w:t>
      </w:r>
      <w:r>
        <w:rPr>
          <w:spacing w:val="-4"/>
        </w:rPr>
        <w:t>levels</w:t>
      </w:r>
      <w:r>
        <w:rPr>
          <w:spacing w:val="-3"/>
        </w:rPr>
        <w:t> are often two to </w:t>
      </w:r>
      <w:r>
        <w:rPr>
          <w:spacing w:val="-4"/>
        </w:rPr>
        <w:t>four </w:t>
      </w:r>
      <w:r>
        <w:rPr/>
        <w:t>times </w:t>
      </w:r>
      <w:r>
        <w:rPr>
          <w:spacing w:val="-3"/>
        </w:rPr>
        <w:t>above </w:t>
      </w:r>
      <w:r>
        <w:rPr/>
        <w:t>the</w:t>
      </w:r>
      <w:r>
        <w:rPr>
          <w:spacing w:val="-28"/>
        </w:rPr>
        <w:t> </w:t>
      </w:r>
      <w:r>
        <w:rPr>
          <w:spacing w:val="-5"/>
        </w:rPr>
        <w:t>average.</w:t>
      </w:r>
      <w:r>
        <w:rPr>
          <w:spacing w:val="-3"/>
        </w:rPr>
        <w:t> </w:t>
      </w:r>
      <w:r>
        <w:rPr/>
        <w:t>Our</w:t>
      </w:r>
      <w:r>
        <w:rPr>
          <w:spacing w:val="-4"/>
        </w:rPr>
        <w:t> </w:t>
      </w:r>
      <w:r>
        <w:rPr>
          <w:spacing w:val="-3"/>
        </w:rPr>
        <w:t>Country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>
          <w:spacing w:val="-3"/>
        </w:rPr>
        <w:t>also</w:t>
      </w:r>
      <w:r>
        <w:rPr>
          <w:spacing w:val="-4"/>
        </w:rPr>
        <w:t> facing many threats, </w:t>
      </w:r>
      <w:r>
        <w:rPr>
          <w:spacing w:val="-3"/>
        </w:rPr>
        <w:t>such</w:t>
      </w:r>
      <w:r>
        <w:rPr>
          <w:spacing w:val="-4"/>
        </w:rPr>
        <w:t> </w:t>
      </w:r>
      <w:r>
        <w:rPr>
          <w:spacing w:val="-3"/>
        </w:rPr>
        <w:t>as</w:t>
      </w:r>
      <w:r>
        <w:rPr>
          <w:spacing w:val="-47"/>
        </w:rPr>
        <w:t> </w:t>
      </w:r>
      <w:r>
        <w:rPr>
          <w:spacing w:val="-47"/>
        </w:rPr>
      </w:r>
      <w:r>
        <w:rPr>
          <w:spacing w:val="-3"/>
        </w:rPr>
        <w:t>from </w:t>
      </w:r>
      <w:r>
        <w:rPr>
          <w:spacing w:val="-4"/>
        </w:rPr>
        <w:t>climate </w:t>
      </w:r>
      <w:r>
        <w:rPr/>
        <w:t>and </w:t>
      </w:r>
      <w:r>
        <w:rPr>
          <w:spacing w:val="-3"/>
        </w:rPr>
        <w:t>land </w:t>
      </w:r>
      <w:r>
        <w:rPr/>
        <w:t>use </w:t>
      </w:r>
      <w:r>
        <w:rPr>
          <w:spacing w:val="-3"/>
        </w:rPr>
        <w:t>change. Access to</w:t>
      </w:r>
      <w:r>
        <w:rPr>
          <w:spacing w:val="-22"/>
        </w:rPr>
        <w:t> </w:t>
      </w:r>
      <w:r>
        <w:rPr>
          <w:spacing w:val="-3"/>
        </w:rPr>
        <w:t>and</w:t>
      </w:r>
      <w:r>
        <w:rPr/>
      </w:r>
    </w:p>
    <w:p>
      <w:pPr>
        <w:pStyle w:val="BodyText"/>
        <w:spacing w:line="264" w:lineRule="exact" w:before="0"/>
        <w:ind w:left="578" w:right="1016"/>
        <w:jc w:val="left"/>
      </w:pPr>
      <w:r>
        <w:rPr>
          <w:spacing w:val="-4"/>
        </w:rPr>
        <w:t>management </w:t>
      </w:r>
      <w:r>
        <w:rPr/>
        <w:t>of</w:t>
      </w:r>
      <w:r>
        <w:rPr>
          <w:spacing w:val="-4"/>
        </w:rPr>
        <w:t> </w:t>
      </w:r>
      <w:r>
        <w:rPr/>
        <w:t>our</w:t>
      </w:r>
      <w:r>
        <w:rPr>
          <w:spacing w:val="-4"/>
        </w:rPr>
        <w:t> </w:t>
      </w:r>
      <w:r>
        <w:rPr>
          <w:spacing w:val="-3"/>
        </w:rPr>
        <w:t>Country</w:t>
      </w:r>
      <w:r>
        <w:rPr>
          <w:spacing w:val="-4"/>
        </w:rPr>
        <w:t> </w:t>
      </w:r>
      <w:r>
        <w:rPr>
          <w:spacing w:val="-3"/>
        </w:rPr>
        <w:t>will</w:t>
      </w:r>
      <w:r>
        <w:rPr>
          <w:spacing w:val="-4"/>
        </w:rPr>
        <w:t> provide </w:t>
      </w:r>
      <w:r>
        <w:rPr/>
        <w:t>us</w:t>
      </w:r>
      <w:r>
        <w:rPr>
          <w:spacing w:val="-4"/>
        </w:rPr>
        <w:t> </w:t>
      </w:r>
      <w:r>
        <w:rPr>
          <w:spacing w:val="-3"/>
        </w:rPr>
        <w:t>with</w:t>
      </w:r>
      <w:r>
        <w:rPr>
          <w:spacing w:val="-4"/>
        </w:rPr>
        <w:t> </w:t>
      </w:r>
      <w:r>
        <w:rPr>
          <w:spacing w:val="-3"/>
        </w:rPr>
        <w:t>the</w:t>
      </w:r>
      <w:r>
        <w:rPr>
          <w:spacing w:val="-47"/>
        </w:rPr>
        <w:t> </w:t>
      </w:r>
      <w:r>
        <w:rPr>
          <w:spacing w:val="-47"/>
        </w:rPr>
      </w:r>
      <w:r>
        <w:rPr>
          <w:spacing w:val="-3"/>
        </w:rPr>
        <w:t>means to </w:t>
      </w:r>
      <w:r>
        <w:rPr>
          <w:spacing w:val="-4"/>
        </w:rPr>
        <w:t>improve </w:t>
      </w:r>
      <w:r>
        <w:rPr/>
        <w:t>our </w:t>
      </w:r>
      <w:r>
        <w:rPr>
          <w:spacing w:val="-3"/>
        </w:rPr>
        <w:t>livelihoods. Joint</w:t>
      </w:r>
      <w:r>
        <w:rPr>
          <w:spacing w:val="-6"/>
        </w:rPr>
        <w:t> </w:t>
      </w:r>
      <w:r>
        <w:rPr>
          <w:spacing w:val="-4"/>
        </w:rPr>
        <w:t>management</w:t>
      </w:r>
      <w:r>
        <w:rPr/>
        <w:t> in </w:t>
      </w:r>
      <w:r>
        <w:rPr>
          <w:spacing w:val="-3"/>
        </w:rPr>
        <w:t>particular will give </w:t>
      </w:r>
      <w:r>
        <w:rPr/>
        <w:t>us the </w:t>
      </w:r>
      <w:r>
        <w:rPr>
          <w:spacing w:val="-3"/>
        </w:rPr>
        <w:t>opportunity to pass</w:t>
      </w:r>
      <w:r>
        <w:rPr>
          <w:spacing w:val="-29"/>
        </w:rPr>
        <w:t> </w:t>
      </w:r>
      <w:r>
        <w:rPr>
          <w:spacing w:val="-3"/>
        </w:rPr>
        <w:t>our</w:t>
      </w:r>
      <w:r>
        <w:rPr>
          <w:spacing w:val="-3"/>
        </w:rPr>
        <w:t> traditions </w:t>
      </w:r>
      <w:r>
        <w:rPr/>
        <w:t>on </w:t>
      </w:r>
      <w:r>
        <w:rPr>
          <w:spacing w:val="-3"/>
        </w:rPr>
        <w:t>to </w:t>
      </w:r>
      <w:r>
        <w:rPr/>
        <w:t>the </w:t>
      </w:r>
      <w:r>
        <w:rPr>
          <w:spacing w:val="-4"/>
        </w:rPr>
        <w:t>younger generations </w:t>
      </w:r>
      <w:r>
        <w:rPr/>
        <w:t>and </w:t>
      </w:r>
      <w:r>
        <w:rPr>
          <w:spacing w:val="-3"/>
        </w:rPr>
        <w:t>to</w:t>
      </w:r>
      <w:r>
        <w:rPr>
          <w:spacing w:val="-27"/>
        </w:rPr>
        <w:t> </w:t>
      </w:r>
      <w:r>
        <w:rPr>
          <w:spacing w:val="-3"/>
        </w:rPr>
        <w:t>use</w:t>
      </w:r>
      <w:r>
        <w:rPr>
          <w:spacing w:val="-3"/>
        </w:rPr>
        <w:t> </w:t>
      </w:r>
      <w:r>
        <w:rPr/>
        <w:t>our </w:t>
      </w:r>
      <w:r>
        <w:rPr>
          <w:spacing w:val="-3"/>
        </w:rPr>
        <w:t>knowledge </w:t>
      </w:r>
      <w:r>
        <w:rPr/>
        <w:t>of </w:t>
      </w:r>
      <w:r>
        <w:rPr>
          <w:spacing w:val="-3"/>
        </w:rPr>
        <w:t>Country to help manage</w:t>
      </w:r>
      <w:r>
        <w:rPr>
          <w:spacing w:val="-24"/>
        </w:rPr>
        <w:t> </w:t>
      </w:r>
      <w:r>
        <w:rPr>
          <w:spacing w:val="-3"/>
        </w:rPr>
        <w:t>these</w:t>
      </w:r>
      <w:r>
        <w:rPr>
          <w:spacing w:val="-3"/>
        </w:rPr>
        <w:t> </w:t>
      </w:r>
      <w:r>
        <w:rPr>
          <w:spacing w:val="-4"/>
        </w:rPr>
        <w:t>threats, </w:t>
      </w:r>
      <w:r>
        <w:rPr/>
        <w:t>in</w:t>
      </w:r>
      <w:r>
        <w:rPr>
          <w:spacing w:val="-4"/>
        </w:rPr>
        <w:t> partnership </w:t>
      </w:r>
      <w:r>
        <w:rPr>
          <w:spacing w:val="-3"/>
        </w:rPr>
        <w:t>with</w:t>
      </w:r>
      <w:r>
        <w:rPr>
          <w:spacing w:val="-4"/>
        </w:rPr>
        <w:t> </w:t>
      </w:r>
      <w:r>
        <w:rPr/>
        <w:t>all</w:t>
      </w:r>
      <w:r>
        <w:rPr>
          <w:spacing w:val="-4"/>
        </w:rPr>
        <w:t> </w:t>
      </w:r>
      <w:r>
        <w:rPr>
          <w:spacing w:val="-3"/>
        </w:rPr>
        <w:t>levels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government</w:t>
      </w:r>
      <w:r>
        <w:rPr>
          <w:spacing w:val="-45"/>
        </w:rPr>
        <w:t> </w:t>
      </w:r>
      <w:r>
        <w:rPr>
          <w:spacing w:val="-45"/>
        </w:rPr>
      </w:r>
      <w:r>
        <w:rPr/>
        <w:t>as </w:t>
      </w:r>
      <w:r>
        <w:rPr>
          <w:spacing w:val="-3"/>
        </w:rPr>
        <w:t>well </w:t>
      </w:r>
      <w:r>
        <w:rPr/>
        <w:t>as </w:t>
      </w:r>
      <w:r>
        <w:rPr>
          <w:spacing w:val="-3"/>
        </w:rPr>
        <w:t>with </w:t>
      </w:r>
      <w:r>
        <w:rPr/>
        <w:t>the </w:t>
      </w:r>
      <w:r>
        <w:rPr>
          <w:spacing w:val="-3"/>
        </w:rPr>
        <w:t>local</w:t>
      </w:r>
      <w:r>
        <w:rPr>
          <w:spacing w:val="-24"/>
        </w:rPr>
        <w:t> </w:t>
      </w:r>
      <w:r>
        <w:rPr>
          <w:spacing w:val="-5"/>
        </w:rPr>
        <w:t>community.</w:t>
      </w:r>
    </w:p>
    <w:p>
      <w:pPr>
        <w:pStyle w:val="BodyText"/>
        <w:spacing w:line="264" w:lineRule="exact"/>
        <w:ind w:left="578" w:right="870"/>
        <w:jc w:val="left"/>
      </w:pPr>
      <w:r>
        <w:rPr/>
        <w:t>This is our first Country Plan and it is a</w:t>
      </w:r>
      <w:r>
        <w:rPr>
          <w:spacing w:val="-4"/>
        </w:rPr>
        <w:t> </w:t>
      </w:r>
      <w:r>
        <w:rPr/>
        <w:t>living</w:t>
      </w:r>
      <w:r>
        <w:rPr/>
        <w:t> document. Over time, as our circumstances</w:t>
      </w:r>
      <w:r>
        <w:rPr>
          <w:spacing w:val="-13"/>
        </w:rPr>
        <w:t> </w:t>
      </w:r>
      <w:r>
        <w:rPr/>
        <w:t>change</w:t>
      </w:r>
      <w:r>
        <w:rPr/>
        <w:t> and our goals are realised, we will review</w:t>
      </w:r>
      <w:r>
        <w:rPr>
          <w:spacing w:val="-7"/>
        </w:rPr>
        <w:t> </w:t>
      </w:r>
      <w:r>
        <w:rPr/>
        <w:t>and</w:t>
      </w:r>
      <w:r>
        <w:rPr/>
        <w:t> </w:t>
      </w:r>
      <w:r>
        <w:rPr>
          <w:rFonts w:ascii="Calibri"/>
        </w:rPr>
        <w:t>improve</w:t>
      </w:r>
      <w:r>
        <w:rPr>
          <w:rFonts w:ascii="Calibri"/>
          <w:spacing w:val="-6"/>
        </w:rPr>
        <w:t> </w:t>
      </w:r>
      <w:r>
        <w:rPr>
          <w:rFonts w:ascii="Calibri"/>
        </w:rPr>
        <w:t>it</w:t>
      </w:r>
      <w:r>
        <w:rPr>
          <w:rFonts w:ascii="Calibri"/>
          <w:spacing w:val="-6"/>
        </w:rPr>
        <w:t> </w:t>
      </w:r>
      <w:r>
        <w:rPr>
          <w:rFonts w:ascii="Calibri"/>
        </w:rPr>
        <w:t>to</w:t>
      </w:r>
      <w:r>
        <w:rPr>
          <w:rFonts w:ascii="Calibri"/>
          <w:spacing w:val="-6"/>
        </w:rPr>
        <w:t> </w:t>
      </w:r>
      <w:r>
        <w:rPr>
          <w:rFonts w:ascii="Calibri"/>
        </w:rPr>
        <w:t>ensure</w:t>
      </w:r>
      <w:r>
        <w:rPr>
          <w:rFonts w:ascii="Calibri"/>
          <w:spacing w:val="-6"/>
        </w:rPr>
        <w:t> </w:t>
      </w:r>
      <w:r>
        <w:rPr>
          <w:rFonts w:ascii="Calibri"/>
        </w:rPr>
        <w:t>it</w:t>
      </w:r>
      <w:r>
        <w:rPr>
          <w:rFonts w:ascii="Calibri"/>
          <w:spacing w:val="-6"/>
        </w:rPr>
        <w:t> </w:t>
      </w:r>
      <w:r>
        <w:rPr>
          <w:rFonts w:ascii="Calibri"/>
        </w:rPr>
        <w:t>remains</w:t>
      </w:r>
      <w:r>
        <w:rPr>
          <w:rFonts w:ascii="Calibri"/>
          <w:spacing w:val="-7"/>
        </w:rPr>
        <w:t> </w:t>
      </w:r>
      <w:r>
        <w:rPr>
          <w:rFonts w:ascii="Calibri"/>
        </w:rPr>
        <w:t>relevant</w:t>
      </w:r>
      <w:r>
        <w:rPr>
          <w:rFonts w:ascii="Calibri"/>
          <w:spacing w:val="-6"/>
        </w:rPr>
        <w:t> </w:t>
      </w:r>
      <w:r>
        <w:rPr>
          <w:rFonts w:ascii="Calibri"/>
        </w:rPr>
        <w:t>to</w:t>
      </w:r>
      <w:r>
        <w:rPr>
          <w:rFonts w:ascii="Calibri"/>
          <w:spacing w:val="-6"/>
        </w:rPr>
        <w:t> </w:t>
      </w:r>
      <w:r>
        <w:rPr>
          <w:rFonts w:ascii="Calibri"/>
        </w:rPr>
        <w:t>the</w:t>
      </w:r>
      <w:r>
        <w:rPr>
          <w:rFonts w:ascii="Calibri"/>
          <w:spacing w:val="-6"/>
        </w:rPr>
        <w:t> </w:t>
      </w:r>
      <w:r>
        <w:rPr>
          <w:rFonts w:ascii="Calibri"/>
        </w:rPr>
        <w:t>needs</w:t>
      </w:r>
      <w:r>
        <w:rPr>
          <w:rFonts w:ascii="Calibri"/>
          <w:spacing w:val="-1"/>
        </w:rPr>
        <w:t> </w:t>
      </w:r>
      <w:r>
        <w:rPr/>
        <w:t>and wishes of our mob. In providing</w:t>
      </w:r>
      <w:r>
        <w:rPr>
          <w:spacing w:val="-8"/>
        </w:rPr>
        <w:t> </w:t>
      </w:r>
      <w:r>
        <w:rPr/>
        <w:t>leadership</w:t>
      </w:r>
    </w:p>
    <w:p>
      <w:pPr>
        <w:pStyle w:val="BodyText"/>
        <w:spacing w:line="264" w:lineRule="exact" w:before="0"/>
        <w:ind w:left="578" w:right="1237"/>
        <w:jc w:val="left"/>
      </w:pPr>
      <w:r>
        <w:rPr/>
        <w:t>to our mob, GLaWAC will continue to engage</w:t>
      </w:r>
      <w:r>
        <w:rPr>
          <w:spacing w:val="-30"/>
        </w:rPr>
        <w:t> </w:t>
      </w:r>
      <w:r>
        <w:rPr/>
        <w:t>all</w:t>
      </w:r>
      <w:r>
        <w:rPr/>
        <w:t> Gunaikurnai in conversations about the</w:t>
      </w:r>
      <w:r>
        <w:rPr>
          <w:spacing w:val="-24"/>
        </w:rPr>
        <w:t> </w:t>
      </w:r>
      <w:r>
        <w:rPr/>
        <w:t>future.</w:t>
      </w:r>
    </w:p>
    <w:p>
      <w:pPr>
        <w:spacing w:after="0" w:line="264" w:lineRule="exact"/>
        <w:jc w:val="left"/>
        <w:sectPr>
          <w:type w:val="continuous"/>
          <w:pgSz w:w="11910" w:h="16840"/>
          <w:pgMar w:top="1180" w:bottom="280" w:left="0" w:right="0"/>
          <w:cols w:num="2" w:equalWidth="0">
            <w:col w:w="5632" w:space="40"/>
            <w:col w:w="6238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.0004pt;margin-top:43.312813pt;width:594.950pt;height:4.850pt;mso-position-horizontal-relative:page;mso-position-vertical-relative:page;z-index:3064" coordorigin="0,866" coordsize="11899,97">
            <v:group style="position:absolute;left:11891;top:874;width:2;height:80" coordorigin="11891,874" coordsize="2,80">
              <v:shape style="position:absolute;left:11891;top:874;width:2;height:80" coordorigin="11891,874" coordsize="0,80" path="m11891,954l11891,874e" filled="false" stroked="true" strokeweight=".748pt" strokecolor="#939598">
                <v:path arrowok="t"/>
              </v:shape>
            </v:group>
            <v:group style="position:absolute;left:11851;top:874;width:2;height:80" coordorigin="11851,874" coordsize="2,80">
              <v:shape style="position:absolute;left:11851;top:874;width:2;height:80" coordorigin="11851,874" coordsize="0,80" path="m11851,954l11851,874e" filled="false" stroked="true" strokeweight=".748pt" strokecolor="#939598">
                <v:path arrowok="t"/>
              </v:shape>
            </v:group>
            <v:group style="position:absolute;left:11811;top:874;width:2;height:80" coordorigin="11811,874" coordsize="2,80">
              <v:shape style="position:absolute;left:11811;top:874;width:2;height:80" coordorigin="11811,874" coordsize="0,80" path="m11811,954l11811,874e" filled="false" stroked="true" strokeweight=".748pt" strokecolor="#939598">
                <v:path arrowok="t"/>
              </v:shape>
            </v:group>
            <v:group style="position:absolute;left:11771;top:874;width:2;height:80" coordorigin="11771,874" coordsize="2,80">
              <v:shape style="position:absolute;left:11771;top:874;width:2;height:80" coordorigin="11771,874" coordsize="0,80" path="m11771,954l11771,874e" filled="false" stroked="true" strokeweight=".748pt" strokecolor="#939598">
                <v:path arrowok="t"/>
              </v:shape>
            </v:group>
            <v:group style="position:absolute;left:11731;top:874;width:2;height:80" coordorigin="11731,874" coordsize="2,80">
              <v:shape style="position:absolute;left:11731;top:874;width:2;height:80" coordorigin="11731,874" coordsize="1,80" path="m11731,954l11731,874e" filled="false" stroked="true" strokeweight=".748pt" strokecolor="#939598">
                <v:path arrowok="t"/>
              </v:shape>
            </v:group>
            <v:group style="position:absolute;left:11691;top:874;width:2;height:80" coordorigin="11691,874" coordsize="2,80">
              <v:shape style="position:absolute;left:11691;top:874;width:2;height:80" coordorigin="11691,874" coordsize="0,80" path="m11691,954l11691,874e" filled="false" stroked="true" strokeweight=".748pt" strokecolor="#939598">
                <v:path arrowok="t"/>
              </v:shape>
            </v:group>
            <v:group style="position:absolute;left:11651;top:874;width:2;height:80" coordorigin="11651,874" coordsize="2,80">
              <v:shape style="position:absolute;left:11651;top:874;width:2;height:80" coordorigin="11651,874" coordsize="0,80" path="m11651,954l11651,874e" filled="false" stroked="true" strokeweight=".748pt" strokecolor="#939598">
                <v:path arrowok="t"/>
              </v:shape>
            </v:group>
            <v:group style="position:absolute;left:11611;top:874;width:2;height:80" coordorigin="11611,874" coordsize="2,80">
              <v:shape style="position:absolute;left:11611;top:874;width:2;height:80" coordorigin="11611,874" coordsize="0,80" path="m11611,954l11611,874e" filled="false" stroked="true" strokeweight=".748pt" strokecolor="#939598">
                <v:path arrowok="t"/>
              </v:shape>
            </v:group>
            <v:group style="position:absolute;left:11571;top:874;width:2;height:80" coordorigin="11571,874" coordsize="2,80">
              <v:shape style="position:absolute;left:11571;top:874;width:2;height:80" coordorigin="11571,874" coordsize="0,80" path="m11571,954l11571,874e" filled="false" stroked="true" strokeweight=".748pt" strokecolor="#939598">
                <v:path arrowok="t"/>
              </v:shape>
            </v:group>
            <v:group style="position:absolute;left:11531;top:874;width:2;height:80" coordorigin="11531,874" coordsize="2,80">
              <v:shape style="position:absolute;left:11531;top:874;width:2;height:80" coordorigin="11531,874" coordsize="1,80" path="m11531,954l11531,874e" filled="false" stroked="true" strokeweight=".748pt" strokecolor="#939598">
                <v:path arrowok="t"/>
              </v:shape>
            </v:group>
            <v:group style="position:absolute;left:11491;top:874;width:2;height:80" coordorigin="11491,874" coordsize="2,80">
              <v:shape style="position:absolute;left:11491;top:874;width:2;height:80" coordorigin="11491,874" coordsize="0,80" path="m11491,954l11491,874e" filled="false" stroked="true" strokeweight=".748pt" strokecolor="#939598">
                <v:path arrowok="t"/>
              </v:shape>
            </v:group>
            <v:group style="position:absolute;left:11451;top:874;width:2;height:80" coordorigin="11451,874" coordsize="2,80">
              <v:shape style="position:absolute;left:11451;top:874;width:2;height:80" coordorigin="11451,874" coordsize="0,80" path="m11451,954l11451,874e" filled="false" stroked="true" strokeweight=".748pt" strokecolor="#939598">
                <v:path arrowok="t"/>
              </v:shape>
            </v:group>
            <v:group style="position:absolute;left:11411;top:874;width:2;height:80" coordorigin="11411,874" coordsize="2,80">
              <v:shape style="position:absolute;left:11411;top:874;width:2;height:80" coordorigin="11411,874" coordsize="0,80" path="m11411,954l11411,874e" filled="false" stroked="true" strokeweight=".748pt" strokecolor="#939598">
                <v:path arrowok="t"/>
              </v:shape>
            </v:group>
            <v:group style="position:absolute;left:11371;top:874;width:2;height:80" coordorigin="11371,874" coordsize="2,80">
              <v:shape style="position:absolute;left:11371;top:874;width:2;height:80" coordorigin="11371,874" coordsize="0,80" path="m11371,954l11371,874e" filled="false" stroked="true" strokeweight=".748pt" strokecolor="#939598">
                <v:path arrowok="t"/>
              </v:shape>
            </v:group>
            <v:group style="position:absolute;left:11331;top:874;width:2;height:80" coordorigin="11331,874" coordsize="2,80">
              <v:shape style="position:absolute;left:11331;top:874;width:2;height:80" coordorigin="11331,874" coordsize="0,80" path="m11331,954l11331,874e" filled="false" stroked="true" strokeweight=".748pt" strokecolor="#939598">
                <v:path arrowok="t"/>
              </v:shape>
            </v:group>
            <v:group style="position:absolute;left:11291;top:874;width:2;height:80" coordorigin="11291,874" coordsize="2,80">
              <v:shape style="position:absolute;left:11291;top:874;width:2;height:80" coordorigin="11291,874" coordsize="0,80" path="m11291,954l11291,874e" filled="false" stroked="true" strokeweight=".748pt" strokecolor="#939598">
                <v:path arrowok="t"/>
              </v:shape>
            </v:group>
            <v:group style="position:absolute;left:11251;top:874;width:2;height:80" coordorigin="11251,874" coordsize="2,80">
              <v:shape style="position:absolute;left:11251;top:874;width:2;height:80" coordorigin="11251,874" coordsize="0,80" path="m11251,954l11251,874e" filled="false" stroked="true" strokeweight=".748pt" strokecolor="#939598">
                <v:path arrowok="t"/>
              </v:shape>
            </v:group>
            <v:group style="position:absolute;left:11210;top:874;width:2;height:80" coordorigin="11210,874" coordsize="2,80">
              <v:shape style="position:absolute;left:11210;top:874;width:2;height:80" coordorigin="11210,874" coordsize="0,80" path="m11211,954l11210,874e" filled="false" stroked="true" strokeweight=".748pt" strokecolor="#939598">
                <v:path arrowok="t"/>
              </v:shape>
            </v:group>
            <v:group style="position:absolute;left:11170;top:874;width:2;height:80" coordorigin="11170,874" coordsize="2,80">
              <v:shape style="position:absolute;left:11170;top:874;width:2;height:80" coordorigin="11170,874" coordsize="0,80" path="m11170,954l11170,874e" filled="false" stroked="true" strokeweight=".748pt" strokecolor="#939598">
                <v:path arrowok="t"/>
              </v:shape>
            </v:group>
            <v:group style="position:absolute;left:11130;top:874;width:2;height:80" coordorigin="11130,874" coordsize="2,80">
              <v:shape style="position:absolute;left:11130;top:874;width:2;height:80" coordorigin="11130,874" coordsize="0,80" path="m11130,954l11130,874e" filled="false" stroked="true" strokeweight=".748pt" strokecolor="#939598">
                <v:path arrowok="t"/>
              </v:shape>
            </v:group>
            <v:group style="position:absolute;left:11090;top:874;width:2;height:80" coordorigin="11090,874" coordsize="2,80">
              <v:shape style="position:absolute;left:11090;top:874;width:2;height:80" coordorigin="11090,874" coordsize="0,80" path="m11090,954l11090,874e" filled="false" stroked="true" strokeweight=".748pt" strokecolor="#939598">
                <v:path arrowok="t"/>
              </v:shape>
            </v:group>
            <v:group style="position:absolute;left:11050;top:874;width:2;height:80" coordorigin="11050,874" coordsize="2,80">
              <v:shape style="position:absolute;left:11050;top:874;width:2;height:80" coordorigin="11050,874" coordsize="0,80" path="m11050,954l11050,874e" filled="false" stroked="true" strokeweight=".748pt" strokecolor="#939598">
                <v:path arrowok="t"/>
              </v:shape>
            </v:group>
            <v:group style="position:absolute;left:11010;top:874;width:2;height:80" coordorigin="11010,874" coordsize="2,80">
              <v:shape style="position:absolute;left:11010;top:874;width:2;height:80" coordorigin="11010,874" coordsize="1,80" path="m11010,954l11010,874e" filled="false" stroked="true" strokeweight=".748pt" strokecolor="#939598">
                <v:path arrowok="t"/>
              </v:shape>
            </v:group>
            <v:group style="position:absolute;left:10970;top:874;width:2;height:80" coordorigin="10970,874" coordsize="2,80">
              <v:shape style="position:absolute;left:10970;top:874;width:2;height:80" coordorigin="10970,874" coordsize="0,80" path="m10970,954l10970,874e" filled="false" stroked="true" strokeweight=".748pt" strokecolor="#939598">
                <v:path arrowok="t"/>
              </v:shape>
            </v:group>
            <v:group style="position:absolute;left:10930;top:874;width:2;height:80" coordorigin="10930,874" coordsize="2,80">
              <v:shape style="position:absolute;left:10930;top:874;width:2;height:80" coordorigin="10930,874" coordsize="0,80" path="m10930,954l10930,874e" filled="false" stroked="true" strokeweight=".748pt" strokecolor="#939598">
                <v:path arrowok="t"/>
              </v:shape>
            </v:group>
            <v:group style="position:absolute;left:10890;top:874;width:2;height:80" coordorigin="10890,874" coordsize="2,80">
              <v:shape style="position:absolute;left:10890;top:874;width:2;height:80" coordorigin="10890,874" coordsize="0,80" path="m10890,954l10890,874e" filled="false" stroked="true" strokeweight=".748pt" strokecolor="#939598">
                <v:path arrowok="t"/>
              </v:shape>
            </v:group>
            <v:group style="position:absolute;left:10850;top:874;width:2;height:80" coordorigin="10850,874" coordsize="2,80">
              <v:shape style="position:absolute;left:10850;top:874;width:2;height:80" coordorigin="10850,874" coordsize="1,80" path="m10850,954l10850,874e" filled="false" stroked="true" strokeweight=".748pt" strokecolor="#939598">
                <v:path arrowok="t"/>
              </v:shape>
            </v:group>
            <v:group style="position:absolute;left:10810;top:874;width:2;height:80" coordorigin="10810,874" coordsize="2,80">
              <v:shape style="position:absolute;left:10810;top:874;width:2;height:80" coordorigin="10810,874" coordsize="0,80" path="m10810,954l10810,874e" filled="false" stroked="true" strokeweight=".748pt" strokecolor="#939598">
                <v:path arrowok="t"/>
              </v:shape>
            </v:group>
            <v:group style="position:absolute;left:10770;top:874;width:2;height:80" coordorigin="10770,874" coordsize="2,80">
              <v:shape style="position:absolute;left:10770;top:874;width:2;height:80" coordorigin="10770,874" coordsize="0,80" path="m10770,954l10770,874e" filled="false" stroked="true" strokeweight=".748pt" strokecolor="#939598">
                <v:path arrowok="t"/>
              </v:shape>
            </v:group>
            <v:group style="position:absolute;left:10730;top:874;width:2;height:80" coordorigin="10730,874" coordsize="2,80">
              <v:shape style="position:absolute;left:10730;top:874;width:2;height:80" coordorigin="10730,874" coordsize="0,80" path="m10730,954l10730,874e" filled="false" stroked="true" strokeweight=".748pt" strokecolor="#939598">
                <v:path arrowok="t"/>
              </v:shape>
            </v:group>
            <v:group style="position:absolute;left:10690;top:874;width:2;height:80" coordorigin="10690,874" coordsize="2,80">
              <v:shape style="position:absolute;left:10690;top:874;width:2;height:80" coordorigin="10690,874" coordsize="0,80" path="m10690,954l10690,874e" filled="false" stroked="true" strokeweight=".748pt" strokecolor="#939598">
                <v:path arrowok="t"/>
              </v:shape>
            </v:group>
            <v:group style="position:absolute;left:10650;top:874;width:2;height:80" coordorigin="10650,874" coordsize="2,80">
              <v:shape style="position:absolute;left:10650;top:874;width:2;height:80" coordorigin="10650,874" coordsize="0,80" path="m10650,954l10650,874e" filled="false" stroked="true" strokeweight=".748pt" strokecolor="#939598">
                <v:path arrowok="t"/>
              </v:shape>
            </v:group>
            <v:group style="position:absolute;left:10610;top:874;width:2;height:80" coordorigin="10610,874" coordsize="2,80">
              <v:shape style="position:absolute;left:10610;top:874;width:2;height:80" coordorigin="10610,874" coordsize="0,80" path="m10610,954l10610,874e" filled="false" stroked="true" strokeweight=".748pt" strokecolor="#939598">
                <v:path arrowok="t"/>
              </v:shape>
            </v:group>
            <v:group style="position:absolute;left:10570;top:874;width:2;height:80" coordorigin="10570,874" coordsize="2,80">
              <v:shape style="position:absolute;left:10570;top:874;width:2;height:80" coordorigin="10570,874" coordsize="0,80" path="m10570,954l10570,874e" filled="false" stroked="true" strokeweight=".748pt" strokecolor="#939598">
                <v:path arrowok="t"/>
              </v:shape>
            </v:group>
            <v:group style="position:absolute;left:10530;top:874;width:2;height:80" coordorigin="10530,874" coordsize="2,80">
              <v:shape style="position:absolute;left:10530;top:874;width:2;height:80" coordorigin="10530,874" coordsize="0,80" path="m10530,954l10530,874e" filled="false" stroked="true" strokeweight=".748pt" strokecolor="#939598">
                <v:path arrowok="t"/>
              </v:shape>
            </v:group>
            <v:group style="position:absolute;left:10490;top:874;width:2;height:80" coordorigin="10490,874" coordsize="2,80">
              <v:shape style="position:absolute;left:10490;top:874;width:2;height:80" coordorigin="10490,874" coordsize="0,80" path="m10490,954l10490,874e" filled="false" stroked="true" strokeweight=".748pt" strokecolor="#939598">
                <v:path arrowok="t"/>
              </v:shape>
            </v:group>
            <v:group style="position:absolute;left:10450;top:874;width:2;height:80" coordorigin="10450,874" coordsize="2,80">
              <v:shape style="position:absolute;left:10450;top:874;width:2;height:80" coordorigin="10450,874" coordsize="0,80" path="m10450,954l10450,874e" filled="false" stroked="true" strokeweight=".748pt" strokecolor="#939598">
                <v:path arrowok="t"/>
              </v:shape>
            </v:group>
            <v:group style="position:absolute;left:10410;top:874;width:2;height:80" coordorigin="10410,874" coordsize="2,80">
              <v:shape style="position:absolute;left:10410;top:874;width:2;height:80" coordorigin="10410,874" coordsize="0,80" path="m10410,954l10410,874e" filled="false" stroked="true" strokeweight=".748pt" strokecolor="#939598">
                <v:path arrowok="t"/>
              </v:shape>
            </v:group>
            <v:group style="position:absolute;left:10370;top:874;width:2;height:80" coordorigin="10370,874" coordsize="2,80">
              <v:shape style="position:absolute;left:10370;top:874;width:2;height:80" coordorigin="10370,874" coordsize="0,80" path="m10370,954l10370,874e" filled="false" stroked="true" strokeweight=".748pt" strokecolor="#939598">
                <v:path arrowok="t"/>
              </v:shape>
            </v:group>
            <v:group style="position:absolute;left:10330;top:874;width:2;height:80" coordorigin="10330,874" coordsize="2,80">
              <v:shape style="position:absolute;left:10330;top:874;width:2;height:80" coordorigin="10330,874" coordsize="0,80" path="m10330,954l10330,874e" filled="false" stroked="true" strokeweight=".748pt" strokecolor="#939598">
                <v:path arrowok="t"/>
              </v:shape>
            </v:group>
            <v:group style="position:absolute;left:10290;top:874;width:2;height:80" coordorigin="10290,874" coordsize="2,80">
              <v:shape style="position:absolute;left:10290;top:874;width:2;height:80" coordorigin="10290,874" coordsize="0,80" path="m10290,954l10290,874e" filled="false" stroked="true" strokeweight=".748pt" strokecolor="#939598">
                <v:path arrowok="t"/>
              </v:shape>
            </v:group>
            <v:group style="position:absolute;left:10250;top:874;width:2;height:80" coordorigin="10250,874" coordsize="2,80">
              <v:shape style="position:absolute;left:10250;top:874;width:2;height:80" coordorigin="10250,874" coordsize="1,80" path="m10250,954l10250,874e" filled="false" stroked="true" strokeweight=".748pt" strokecolor="#939598">
                <v:path arrowok="t"/>
              </v:shape>
            </v:group>
            <v:group style="position:absolute;left:10210;top:874;width:2;height:80" coordorigin="10210,874" coordsize="2,80">
              <v:shape style="position:absolute;left:10210;top:874;width:2;height:80" coordorigin="10210,874" coordsize="0,80" path="m10210,954l10210,874e" filled="false" stroked="true" strokeweight=".748pt" strokecolor="#939598">
                <v:path arrowok="t"/>
              </v:shape>
            </v:group>
            <v:group style="position:absolute;left:10170;top:874;width:2;height:80" coordorigin="10170,874" coordsize="2,80">
              <v:shape style="position:absolute;left:10170;top:874;width:2;height:80" coordorigin="10170,874" coordsize="0,80" path="m10170,954l10170,874e" filled="false" stroked="true" strokeweight=".748pt" strokecolor="#939598">
                <v:path arrowok="t"/>
              </v:shape>
            </v:group>
            <v:group style="position:absolute;left:10130;top:874;width:2;height:80" coordorigin="10130,874" coordsize="2,80">
              <v:shape style="position:absolute;left:10130;top:874;width:2;height:80" coordorigin="10130,874" coordsize="0,80" path="m10130,954l10130,874e" filled="false" stroked="true" strokeweight=".748pt" strokecolor="#939598">
                <v:path arrowok="t"/>
              </v:shape>
            </v:group>
            <v:group style="position:absolute;left:10090;top:874;width:2;height:80" coordorigin="10090,874" coordsize="2,80">
              <v:shape style="position:absolute;left:10090;top:874;width:2;height:80" coordorigin="10090,874" coordsize="1,80" path="m10090,954l10090,874e" filled="false" stroked="true" strokeweight=".748pt" strokecolor="#939598">
                <v:path arrowok="t"/>
              </v:shape>
            </v:group>
            <v:group style="position:absolute;left:10050;top:874;width:2;height:80" coordorigin="10050,874" coordsize="2,80">
              <v:shape style="position:absolute;left:10050;top:874;width:2;height:80" coordorigin="10050,874" coordsize="0,80" path="m10050,954l10050,874e" filled="false" stroked="true" strokeweight=".748pt" strokecolor="#939598">
                <v:path arrowok="t"/>
              </v:shape>
            </v:group>
            <v:group style="position:absolute;left:10010;top:874;width:2;height:80" coordorigin="10010,874" coordsize="2,80">
              <v:shape style="position:absolute;left:10010;top:874;width:2;height:80" coordorigin="10010,874" coordsize="0,80" path="m10010,954l10010,874e" filled="false" stroked="true" strokeweight=".748pt" strokecolor="#939598">
                <v:path arrowok="t"/>
              </v:shape>
            </v:group>
            <v:group style="position:absolute;left:9970;top:874;width:2;height:80" coordorigin="9970,874" coordsize="2,80">
              <v:shape style="position:absolute;left:9970;top:874;width:2;height:80" coordorigin="9970,874" coordsize="1,80" path="m9970,954l9970,874e" filled="false" stroked="true" strokeweight=".748pt" strokecolor="#939598">
                <v:path arrowok="t"/>
              </v:shape>
            </v:group>
            <v:group style="position:absolute;left:9930;top:874;width:2;height:80" coordorigin="9930,874" coordsize="2,80">
              <v:shape style="position:absolute;left:9930;top:874;width:2;height:80" coordorigin="9930,874" coordsize="0,80" path="m9930,954l9930,874e" filled="false" stroked="true" strokeweight=".748pt" strokecolor="#939598">
                <v:path arrowok="t"/>
              </v:shape>
            </v:group>
            <v:group style="position:absolute;left:9890;top:874;width:2;height:80" coordorigin="9890,874" coordsize="2,80">
              <v:shape style="position:absolute;left:9890;top:874;width:2;height:80" coordorigin="9890,874" coordsize="0,80" path="m9890,954l9890,874e" filled="false" stroked="true" strokeweight=".748pt" strokecolor="#939598">
                <v:path arrowok="t"/>
              </v:shape>
            </v:group>
            <v:group style="position:absolute;left:9850;top:874;width:2;height:80" coordorigin="9850,874" coordsize="2,80">
              <v:shape style="position:absolute;left:9850;top:874;width:2;height:80" coordorigin="9850,874" coordsize="0,80" path="m9850,954l9850,874e" filled="false" stroked="true" strokeweight=".748pt" strokecolor="#939598">
                <v:path arrowok="t"/>
              </v:shape>
            </v:group>
            <v:group style="position:absolute;left:9810;top:874;width:2;height:80" coordorigin="9810,874" coordsize="2,80">
              <v:shape style="position:absolute;left:9810;top:874;width:2;height:80" coordorigin="9810,874" coordsize="0,80" path="m9810,954l9810,874e" filled="false" stroked="true" strokeweight=".748pt" strokecolor="#939598">
                <v:path arrowok="t"/>
              </v:shape>
            </v:group>
            <v:group style="position:absolute;left:9770;top:874;width:2;height:80" coordorigin="9770,874" coordsize="2,80">
              <v:shape style="position:absolute;left:9770;top:874;width:2;height:80" coordorigin="9770,874" coordsize="0,80" path="m9770,954l9770,874e" filled="false" stroked="true" strokeweight=".748pt" strokecolor="#939598">
                <v:path arrowok="t"/>
              </v:shape>
            </v:group>
            <v:group style="position:absolute;left:9730;top:874;width:2;height:80" coordorigin="9730,874" coordsize="2,80">
              <v:shape style="position:absolute;left:9730;top:874;width:2;height:80" coordorigin="9730,874" coordsize="1,80" path="m9730,954l9730,874e" filled="false" stroked="true" strokeweight=".748pt" strokecolor="#939598">
                <v:path arrowok="t"/>
              </v:shape>
            </v:group>
            <v:group style="position:absolute;left:9690;top:874;width:2;height:80" coordorigin="9690,874" coordsize="2,80">
              <v:shape style="position:absolute;left:9690;top:874;width:2;height:80" coordorigin="9690,874" coordsize="0,80" path="m9690,954l9690,874e" filled="false" stroked="true" strokeweight=".748pt" strokecolor="#939598">
                <v:path arrowok="t"/>
              </v:shape>
            </v:group>
            <v:group style="position:absolute;left:9650;top:874;width:2;height:80" coordorigin="9650,874" coordsize="2,80">
              <v:shape style="position:absolute;left:9650;top:874;width:2;height:80" coordorigin="9650,874" coordsize="0,80" path="m9650,954l9650,874e" filled="false" stroked="true" strokeweight=".748pt" strokecolor="#939598">
                <v:path arrowok="t"/>
              </v:shape>
            </v:group>
            <v:group style="position:absolute;left:9610;top:874;width:2;height:80" coordorigin="9610,874" coordsize="2,80">
              <v:shape style="position:absolute;left:9610;top:874;width:2;height:80" coordorigin="9610,874" coordsize="0,80" path="m9610,954l9610,874e" filled="false" stroked="true" strokeweight=".748pt" strokecolor="#939598">
                <v:path arrowok="t"/>
              </v:shape>
            </v:group>
            <v:group style="position:absolute;left:9570;top:874;width:2;height:80" coordorigin="9570,874" coordsize="2,80">
              <v:shape style="position:absolute;left:9570;top:874;width:2;height:80" coordorigin="9570,874" coordsize="1,80" path="m9570,954l9570,874e" filled="false" stroked="true" strokeweight=".748pt" strokecolor="#939598">
                <v:path arrowok="t"/>
              </v:shape>
            </v:group>
            <v:group style="position:absolute;left:9530;top:874;width:2;height:80" coordorigin="9530,874" coordsize="2,80">
              <v:shape style="position:absolute;left:9530;top:874;width:2;height:80" coordorigin="9530,874" coordsize="0,80" path="m9530,954l9530,874e" filled="false" stroked="true" strokeweight=".748pt" strokecolor="#939598">
                <v:path arrowok="t"/>
              </v:shape>
            </v:group>
            <v:group style="position:absolute;left:9490;top:874;width:2;height:80" coordorigin="9490,874" coordsize="2,80">
              <v:shape style="position:absolute;left:9490;top:874;width:2;height:80" coordorigin="9490,874" coordsize="0,80" path="m9490,954l9490,874e" filled="false" stroked="true" strokeweight=".748pt" strokecolor="#939598">
                <v:path arrowok="t"/>
              </v:shape>
            </v:group>
            <v:group style="position:absolute;left:9450;top:874;width:2;height:80" coordorigin="9450,874" coordsize="2,80">
              <v:shape style="position:absolute;left:9450;top:874;width:2;height:80" coordorigin="9450,874" coordsize="0,80" path="m9450,954l9450,874e" filled="false" stroked="true" strokeweight=".748pt" strokecolor="#939598">
                <v:path arrowok="t"/>
              </v:shape>
            </v:group>
            <v:group style="position:absolute;left:9410;top:874;width:2;height:80" coordorigin="9410,874" coordsize="2,80">
              <v:shape style="position:absolute;left:9410;top:874;width:2;height:80" coordorigin="9410,874" coordsize="0,80" path="m9410,954l9410,874e" filled="false" stroked="true" strokeweight=".748pt" strokecolor="#939598">
                <v:path arrowok="t"/>
              </v:shape>
            </v:group>
            <v:group style="position:absolute;left:9370;top:874;width:2;height:80" coordorigin="9370,874" coordsize="2,80">
              <v:shape style="position:absolute;left:9370;top:874;width:2;height:80" coordorigin="9370,874" coordsize="1,80" path="m9370,954l9370,874e" filled="false" stroked="true" strokeweight=".748pt" strokecolor="#939598">
                <v:path arrowok="t"/>
              </v:shape>
            </v:group>
            <v:group style="position:absolute;left:9330;top:874;width:2;height:80" coordorigin="9330,874" coordsize="2,80">
              <v:shape style="position:absolute;left:9330;top:874;width:2;height:80" coordorigin="9330,874" coordsize="0,80" path="m9330,954l9330,874e" filled="false" stroked="true" strokeweight=".748pt" strokecolor="#939598">
                <v:path arrowok="t"/>
              </v:shape>
            </v:group>
            <v:group style="position:absolute;left:9290;top:874;width:2;height:80" coordorigin="9290,874" coordsize="2,80">
              <v:shape style="position:absolute;left:9290;top:874;width:2;height:80" coordorigin="9290,874" coordsize="0,80" path="m9290,954l9290,874e" filled="false" stroked="true" strokeweight=".748pt" strokecolor="#939598">
                <v:path arrowok="t"/>
              </v:shape>
            </v:group>
            <v:group style="position:absolute;left:9250;top:874;width:2;height:80" coordorigin="9250,874" coordsize="2,80">
              <v:shape style="position:absolute;left:9250;top:874;width:2;height:80" coordorigin="9250,874" coordsize="0,80" path="m9250,954l9250,874e" filled="false" stroked="true" strokeweight=".748pt" strokecolor="#939598">
                <v:path arrowok="t"/>
              </v:shape>
            </v:group>
            <v:group style="position:absolute;left:9210;top:874;width:2;height:80" coordorigin="9210,874" coordsize="2,80">
              <v:shape style="position:absolute;left:9210;top:874;width:2;height:80" coordorigin="9210,874" coordsize="1,80" path="m9210,954l9210,874e" filled="false" stroked="true" strokeweight=".748pt" strokecolor="#939598">
                <v:path arrowok="t"/>
              </v:shape>
            </v:group>
            <v:group style="position:absolute;left:9170;top:874;width:2;height:80" coordorigin="9170,874" coordsize="2,80">
              <v:shape style="position:absolute;left:9170;top:874;width:2;height:80" coordorigin="9170,874" coordsize="0,80" path="m9170,954l9170,874e" filled="false" stroked="true" strokeweight=".748pt" strokecolor="#939598">
                <v:path arrowok="t"/>
              </v:shape>
            </v:group>
            <v:group style="position:absolute;left:9130;top:874;width:2;height:80" coordorigin="9130,874" coordsize="2,80">
              <v:shape style="position:absolute;left:9130;top:874;width:2;height:80" coordorigin="9130,874" coordsize="0,80" path="m9130,954l9130,874e" filled="false" stroked="true" strokeweight=".748pt" strokecolor="#939598">
                <v:path arrowok="t"/>
              </v:shape>
            </v:group>
            <v:group style="position:absolute;left:9090;top:874;width:2;height:80" coordorigin="9090,874" coordsize="2,80">
              <v:shape style="position:absolute;left:9090;top:874;width:2;height:80" coordorigin="9090,874" coordsize="0,80" path="m9090,954l9090,874e" filled="false" stroked="true" strokeweight=".748pt" strokecolor="#939598">
                <v:path arrowok="t"/>
              </v:shape>
            </v:group>
            <v:group style="position:absolute;left:9050;top:874;width:2;height:80" coordorigin="9050,874" coordsize="2,80">
              <v:shape style="position:absolute;left:9050;top:874;width:2;height:80" coordorigin="9050,874" coordsize="1,80" path="m9050,954l9050,874e" filled="false" stroked="true" strokeweight=".748pt" strokecolor="#939598">
                <v:path arrowok="t"/>
              </v:shape>
            </v:group>
            <v:group style="position:absolute;left:9010;top:874;width:2;height:80" coordorigin="9010,874" coordsize="2,80">
              <v:shape style="position:absolute;left:9010;top:874;width:2;height:80" coordorigin="9010,874" coordsize="0,80" path="m9010,954l9010,874e" filled="false" stroked="true" strokeweight=".748pt" strokecolor="#939598">
                <v:path arrowok="t"/>
              </v:shape>
            </v:group>
            <v:group style="position:absolute;left:8970;top:874;width:2;height:80" coordorigin="8970,874" coordsize="2,80">
              <v:shape style="position:absolute;left:8970;top:874;width:2;height:80" coordorigin="8970,874" coordsize="0,80" path="m8970,954l8970,874e" filled="false" stroked="true" strokeweight=".748pt" strokecolor="#939598">
                <v:path arrowok="t"/>
              </v:shape>
            </v:group>
            <v:group style="position:absolute;left:8930;top:874;width:2;height:80" coordorigin="8930,874" coordsize="2,80">
              <v:shape style="position:absolute;left:8930;top:874;width:2;height:80" coordorigin="8930,874" coordsize="0,80" path="m8930,954l8930,874e" filled="false" stroked="true" strokeweight=".748pt" strokecolor="#939598">
                <v:path arrowok="t"/>
              </v:shape>
            </v:group>
            <v:group style="position:absolute;left:8890;top:874;width:2;height:80" coordorigin="8890,874" coordsize="2,80">
              <v:shape style="position:absolute;left:8890;top:874;width:2;height:80" coordorigin="8890,874" coordsize="0,80" path="m8890,954l8890,874e" filled="false" stroked="true" strokeweight=".748pt" strokecolor="#939598">
                <v:path arrowok="t"/>
              </v:shape>
            </v:group>
            <v:group style="position:absolute;left:8850;top:874;width:2;height:80" coordorigin="8850,874" coordsize="2,80">
              <v:shape style="position:absolute;left:8850;top:874;width:2;height:80" coordorigin="8850,874" coordsize="1,80" path="m8850,954l8850,874e" filled="false" stroked="true" strokeweight=".748pt" strokecolor="#939598">
                <v:path arrowok="t"/>
              </v:shape>
            </v:group>
            <v:group style="position:absolute;left:8810;top:874;width:2;height:80" coordorigin="8810,874" coordsize="2,80">
              <v:shape style="position:absolute;left:8810;top:874;width:2;height:80" coordorigin="8810,874" coordsize="0,80" path="m8810,954l8810,874e" filled="false" stroked="true" strokeweight=".748pt" strokecolor="#939598">
                <v:path arrowok="t"/>
              </v:shape>
            </v:group>
            <v:group style="position:absolute;left:8770;top:874;width:2;height:80" coordorigin="8770,874" coordsize="2,80">
              <v:shape style="position:absolute;left:8770;top:874;width:2;height:80" coordorigin="8770,874" coordsize="0,80" path="m8770,954l8770,874e" filled="false" stroked="true" strokeweight=".748pt" strokecolor="#939598">
                <v:path arrowok="t"/>
              </v:shape>
            </v:group>
            <v:group style="position:absolute;left:8730;top:874;width:2;height:80" coordorigin="8730,874" coordsize="2,80">
              <v:shape style="position:absolute;left:8730;top:874;width:2;height:80" coordorigin="8730,874" coordsize="0,80" path="m8730,954l8730,874e" filled="false" stroked="true" strokeweight=".748pt" strokecolor="#939598">
                <v:path arrowok="t"/>
              </v:shape>
            </v:group>
            <v:group style="position:absolute;left:8690;top:874;width:2;height:80" coordorigin="8690,874" coordsize="2,80">
              <v:shape style="position:absolute;left:8690;top:874;width:2;height:80" coordorigin="8690,874" coordsize="1,80" path="m8690,954l8690,874e" filled="false" stroked="true" strokeweight=".748pt" strokecolor="#939598">
                <v:path arrowok="t"/>
              </v:shape>
            </v:group>
            <v:group style="position:absolute;left:8650;top:874;width:2;height:80" coordorigin="8650,874" coordsize="2,80">
              <v:shape style="position:absolute;left:8650;top:874;width:2;height:80" coordorigin="8650,874" coordsize="0,80" path="m8650,954l8650,874e" filled="false" stroked="true" strokeweight=".748pt" strokecolor="#939598">
                <v:path arrowok="t"/>
              </v:shape>
            </v:group>
            <v:group style="position:absolute;left:8610;top:874;width:2;height:80" coordorigin="8610,874" coordsize="2,80">
              <v:shape style="position:absolute;left:8610;top:874;width:2;height:80" coordorigin="8610,874" coordsize="0,80" path="m8610,954l8610,874e" filled="false" stroked="true" strokeweight=".748pt" strokecolor="#939598">
                <v:path arrowok="t"/>
              </v:shape>
            </v:group>
            <v:group style="position:absolute;left:8570;top:874;width:2;height:80" coordorigin="8570,874" coordsize="2,80">
              <v:shape style="position:absolute;left:8570;top:874;width:2;height:80" coordorigin="8570,874" coordsize="0,80" path="m8570,954l8570,874e" filled="false" stroked="true" strokeweight=".748pt" strokecolor="#939598">
                <v:path arrowok="t"/>
              </v:shape>
            </v:group>
            <v:group style="position:absolute;left:8530;top:874;width:2;height:80" coordorigin="8530,874" coordsize="2,80">
              <v:shape style="position:absolute;left:8530;top:874;width:2;height:80" coordorigin="8530,874" coordsize="0,80" path="m8530,954l8530,874e" filled="false" stroked="true" strokeweight=".748pt" strokecolor="#939598">
                <v:path arrowok="t"/>
              </v:shape>
            </v:group>
            <v:group style="position:absolute;left:8490;top:874;width:2;height:80" coordorigin="8490,874" coordsize="2,80">
              <v:shape style="position:absolute;left:8490;top:874;width:2;height:80" coordorigin="8490,874" coordsize="0,80" path="m8490,954l8490,874e" filled="false" stroked="true" strokeweight=".748pt" strokecolor="#939598">
                <v:path arrowok="t"/>
              </v:shape>
            </v:group>
            <v:group style="position:absolute;left:8450;top:874;width:2;height:80" coordorigin="8450,874" coordsize="2,80">
              <v:shape style="position:absolute;left:8450;top:874;width:2;height:80" coordorigin="8450,874" coordsize="1,80" path="m8450,954l8450,874e" filled="false" stroked="true" strokeweight=".748pt" strokecolor="#939598">
                <v:path arrowok="t"/>
              </v:shape>
            </v:group>
            <v:group style="position:absolute;left:8410;top:874;width:2;height:80" coordorigin="8410,874" coordsize="2,80">
              <v:shape style="position:absolute;left:8410;top:874;width:2;height:80" coordorigin="8410,874" coordsize="0,80" path="m8410,954l8410,874e" filled="false" stroked="true" strokeweight=".748pt" strokecolor="#939598">
                <v:path arrowok="t"/>
              </v:shape>
            </v:group>
            <v:group style="position:absolute;left:8370;top:874;width:2;height:80" coordorigin="8370,874" coordsize="2,80">
              <v:shape style="position:absolute;left:8370;top:874;width:2;height:80" coordorigin="8370,874" coordsize="0,80" path="m8370,954l8370,874e" filled="false" stroked="true" strokeweight=".748pt" strokecolor="#939598">
                <v:path arrowok="t"/>
              </v:shape>
            </v:group>
            <v:group style="position:absolute;left:8330;top:874;width:2;height:80" coordorigin="8330,874" coordsize="2,80">
              <v:shape style="position:absolute;left:8330;top:874;width:2;height:80" coordorigin="8330,874" coordsize="1,80" path="m8330,954l8330,874e" filled="false" stroked="true" strokeweight=".748pt" strokecolor="#939598">
                <v:path arrowok="t"/>
              </v:shape>
            </v:group>
            <v:group style="position:absolute;left:8290;top:874;width:2;height:80" coordorigin="8290,874" coordsize="2,80">
              <v:shape style="position:absolute;left:8290;top:874;width:2;height:80" coordorigin="8290,874" coordsize="0,80" path="m8290,954l8290,874e" filled="false" stroked="true" strokeweight=".748pt" strokecolor="#939598">
                <v:path arrowok="t"/>
              </v:shape>
            </v:group>
            <v:group style="position:absolute;left:8250;top:874;width:2;height:80" coordorigin="8250,874" coordsize="2,80">
              <v:shape style="position:absolute;left:8250;top:874;width:2;height:80" coordorigin="8250,874" coordsize="0,80" path="m8250,954l8250,874e" filled="false" stroked="true" strokeweight=".748pt" strokecolor="#939598">
                <v:path arrowok="t"/>
              </v:shape>
            </v:group>
            <v:group style="position:absolute;left:8210;top:874;width:2;height:80" coordorigin="8210,874" coordsize="2,80">
              <v:shape style="position:absolute;left:8210;top:874;width:2;height:80" coordorigin="8210,874" coordsize="0,80" path="m8210,954l8210,874e" filled="false" stroked="true" strokeweight=".748pt" strokecolor="#939598">
                <v:path arrowok="t"/>
              </v:shape>
            </v:group>
            <v:group style="position:absolute;left:8170;top:874;width:2;height:80" coordorigin="8170,874" coordsize="2,80">
              <v:shape style="position:absolute;left:8170;top:874;width:2;height:80" coordorigin="8170,874" coordsize="1,80" path="m8170,954l8170,874e" filled="false" stroked="true" strokeweight=".748pt" strokecolor="#939598">
                <v:path arrowok="t"/>
              </v:shape>
            </v:group>
            <v:group style="position:absolute;left:8130;top:874;width:2;height:80" coordorigin="8130,874" coordsize="2,80">
              <v:shape style="position:absolute;left:8130;top:874;width:2;height:80" coordorigin="8130,874" coordsize="0,80" path="m8130,954l8130,874e" filled="false" stroked="true" strokeweight=".748pt" strokecolor="#939598">
                <v:path arrowok="t"/>
              </v:shape>
            </v:group>
            <v:group style="position:absolute;left:8090;top:874;width:2;height:80" coordorigin="8090,874" coordsize="2,80">
              <v:shape style="position:absolute;left:8090;top:874;width:2;height:80" coordorigin="8090,874" coordsize="0,80" path="m8090,954l8090,874e" filled="false" stroked="true" strokeweight=".748pt" strokecolor="#939598">
                <v:path arrowok="t"/>
              </v:shape>
            </v:group>
            <v:group style="position:absolute;left:8050;top:874;width:2;height:80" coordorigin="8050,874" coordsize="2,80">
              <v:shape style="position:absolute;left:8050;top:874;width:2;height:80" coordorigin="8050,874" coordsize="0,80" path="m8050,954l8050,874e" filled="false" stroked="true" strokeweight=".748pt" strokecolor="#939598">
                <v:path arrowok="t"/>
              </v:shape>
            </v:group>
            <v:group style="position:absolute;left:8010;top:874;width:2;height:80" coordorigin="8010,874" coordsize="2,80">
              <v:shape style="position:absolute;left:8010;top:874;width:2;height:80" coordorigin="8010,874" coordsize="0,80" path="m8010,954l8010,874e" filled="false" stroked="true" strokeweight=".748pt" strokecolor="#939598">
                <v:path arrowok="t"/>
              </v:shape>
            </v:group>
            <v:group style="position:absolute;left:7970;top:874;width:2;height:80" coordorigin="7970,874" coordsize="2,80">
              <v:shape style="position:absolute;left:7970;top:874;width:2;height:80" coordorigin="7970,874" coordsize="0,80" path="m7970,954l7970,874e" filled="false" stroked="true" strokeweight=".748pt" strokecolor="#939598">
                <v:path arrowok="t"/>
              </v:shape>
            </v:group>
            <v:group style="position:absolute;left:7930;top:874;width:2;height:80" coordorigin="7930,874" coordsize="2,80">
              <v:shape style="position:absolute;left:7930;top:874;width:2;height:80" coordorigin="7930,874" coordsize="1,80" path="m7930,954l7930,874e" filled="false" stroked="true" strokeweight=".748pt" strokecolor="#939598">
                <v:path arrowok="t"/>
              </v:shape>
            </v:group>
            <v:group style="position:absolute;left:7890;top:874;width:2;height:80" coordorigin="7890,874" coordsize="2,80">
              <v:shape style="position:absolute;left:7890;top:874;width:2;height:80" coordorigin="7890,874" coordsize="0,80" path="m7890,954l7890,874e" filled="false" stroked="true" strokeweight=".748pt" strokecolor="#939598">
                <v:path arrowok="t"/>
              </v:shape>
            </v:group>
            <v:group style="position:absolute;left:7850;top:874;width:2;height:80" coordorigin="7850,874" coordsize="2,80">
              <v:shape style="position:absolute;left:7850;top:874;width:2;height:80" coordorigin="7850,874" coordsize="0,80" path="m7850,954l7850,874e" filled="false" stroked="true" strokeweight=".748pt" strokecolor="#939598">
                <v:path arrowok="t"/>
              </v:shape>
            </v:group>
            <v:group style="position:absolute;left:7810;top:874;width:2;height:80" coordorigin="7810,874" coordsize="2,80">
              <v:shape style="position:absolute;left:7810;top:874;width:2;height:80" coordorigin="7810,874" coordsize="1,80" path="m7810,954l7810,874e" filled="false" stroked="true" strokeweight=".748pt" strokecolor="#939598">
                <v:path arrowok="t"/>
              </v:shape>
            </v:group>
            <v:group style="position:absolute;left:7770;top:874;width:2;height:80" coordorigin="7770,874" coordsize="2,80">
              <v:shape style="position:absolute;left:7770;top:874;width:2;height:80" coordorigin="7770,874" coordsize="0,80" path="m7770,954l7770,874e" filled="false" stroked="true" strokeweight=".748pt" strokecolor="#939598">
                <v:path arrowok="t"/>
              </v:shape>
            </v:group>
            <v:group style="position:absolute;left:7730;top:874;width:2;height:80" coordorigin="7730,874" coordsize="2,80">
              <v:shape style="position:absolute;left:7730;top:874;width:2;height:80" coordorigin="7730,874" coordsize="0,80" path="m7730,954l7730,874e" filled="false" stroked="true" strokeweight=".748pt" strokecolor="#939598">
                <v:path arrowok="t"/>
              </v:shape>
            </v:group>
            <v:group style="position:absolute;left:7690;top:874;width:2;height:80" coordorigin="7690,874" coordsize="2,80">
              <v:shape style="position:absolute;left:7690;top:874;width:2;height:80" coordorigin="7690,874" coordsize="0,80" path="m7690,954l7690,874e" filled="false" stroked="true" strokeweight=".748pt" strokecolor="#939598">
                <v:path arrowok="t"/>
              </v:shape>
            </v:group>
            <v:group style="position:absolute;left:7650;top:874;width:2;height:80" coordorigin="7650,874" coordsize="2,80">
              <v:shape style="position:absolute;left:7650;top:874;width:2;height:80" coordorigin="7650,874" coordsize="0,80" path="m7650,954l7650,874e" filled="false" stroked="true" strokeweight=".748pt" strokecolor="#939598">
                <v:path arrowok="t"/>
              </v:shape>
            </v:group>
            <v:group style="position:absolute;left:7610;top:874;width:2;height:80" coordorigin="7610,874" coordsize="2,80">
              <v:shape style="position:absolute;left:7610;top:874;width:2;height:80" coordorigin="7610,874" coordsize="0,80" path="m7610,954l7610,874e" filled="false" stroked="true" strokeweight=".748pt" strokecolor="#939598">
                <v:path arrowok="t"/>
              </v:shape>
            </v:group>
            <v:group style="position:absolute;left:7570;top:874;width:2;height:80" coordorigin="7570,874" coordsize="2,80">
              <v:shape style="position:absolute;left:7570;top:874;width:2;height:80" coordorigin="7570,874" coordsize="1,80" path="m7570,954l7570,874e" filled="false" stroked="true" strokeweight=".748pt" strokecolor="#939598">
                <v:path arrowok="t"/>
              </v:shape>
            </v:group>
            <v:group style="position:absolute;left:7530;top:874;width:2;height:80" coordorigin="7530,874" coordsize="2,80">
              <v:shape style="position:absolute;left:7530;top:874;width:2;height:80" coordorigin="7530,874" coordsize="0,80" path="m7530,954l7530,874e" filled="false" stroked="true" strokeweight=".748pt" strokecolor="#939598">
                <v:path arrowok="t"/>
              </v:shape>
            </v:group>
            <v:group style="position:absolute;left:7489;top:874;width:2;height:80" coordorigin="7489,874" coordsize="2,80">
              <v:shape style="position:absolute;left:7489;top:874;width:2;height:80" coordorigin="7489,874" coordsize="0,80" path="m7490,954l7489,874e" filled="false" stroked="true" strokeweight=".748pt" strokecolor="#939598">
                <v:path arrowok="t"/>
              </v:shape>
            </v:group>
            <v:group style="position:absolute;left:7449;top:874;width:2;height:80" coordorigin="7449,874" coordsize="2,80">
              <v:shape style="position:absolute;left:7449;top:874;width:2;height:80" coordorigin="7449,874" coordsize="0,80" path="m7449,954l7449,874e" filled="false" stroked="true" strokeweight=".748pt" strokecolor="#939598">
                <v:path arrowok="t"/>
              </v:shape>
            </v:group>
            <v:group style="position:absolute;left:7409;top:874;width:2;height:80" coordorigin="7409,874" coordsize="2,80">
              <v:shape style="position:absolute;left:7409;top:874;width:2;height:80" coordorigin="7409,874" coordsize="1,80" path="m7409,954l7409,874e" filled="false" stroked="true" strokeweight=".748pt" strokecolor="#939598">
                <v:path arrowok="t"/>
              </v:shape>
            </v:group>
            <v:group style="position:absolute;left:7369;top:874;width:2;height:80" coordorigin="7369,874" coordsize="2,80">
              <v:shape style="position:absolute;left:7369;top:874;width:2;height:80" coordorigin="7369,874" coordsize="0,80" path="m7369,954l7369,874e" filled="false" stroked="true" strokeweight=".748pt" strokecolor="#939598">
                <v:path arrowok="t"/>
              </v:shape>
            </v:group>
            <v:group style="position:absolute;left:7329;top:874;width:2;height:80" coordorigin="7329,874" coordsize="2,80">
              <v:shape style="position:absolute;left:7329;top:874;width:2;height:80" coordorigin="7329,874" coordsize="0,80" path="m7329,954l7329,874e" filled="false" stroked="true" strokeweight=".748pt" strokecolor="#939598">
                <v:path arrowok="t"/>
              </v:shape>
            </v:group>
            <v:group style="position:absolute;left:7289;top:874;width:2;height:80" coordorigin="7289,874" coordsize="2,80">
              <v:shape style="position:absolute;left:7289;top:874;width:2;height:80" coordorigin="7289,874" coordsize="0,80" path="m7289,954l7289,874e" filled="false" stroked="true" strokeweight=".748pt" strokecolor="#939598">
                <v:path arrowok="t"/>
              </v:shape>
            </v:group>
            <v:group style="position:absolute;left:7249;top:874;width:2;height:80" coordorigin="7249,874" coordsize="2,80">
              <v:shape style="position:absolute;left:7249;top:874;width:2;height:80" coordorigin="7249,874" coordsize="0,80" path="m7249,954l7249,874e" filled="false" stroked="true" strokeweight=".748pt" strokecolor="#939598">
                <v:path arrowok="t"/>
              </v:shape>
            </v:group>
            <v:group style="position:absolute;left:7209;top:874;width:2;height:80" coordorigin="7209,874" coordsize="2,80">
              <v:shape style="position:absolute;left:7209;top:874;width:2;height:80" coordorigin="7209,874" coordsize="1,80" path="m7209,954l7209,874e" filled="false" stroked="true" strokeweight=".748pt" strokecolor="#939598">
                <v:path arrowok="t"/>
              </v:shape>
            </v:group>
            <v:group style="position:absolute;left:7169;top:874;width:2;height:80" coordorigin="7169,874" coordsize="2,80">
              <v:shape style="position:absolute;left:7169;top:874;width:2;height:80" coordorigin="7169,874" coordsize="0,80" path="m7169,954l7169,874e" filled="false" stroked="true" strokeweight=".748pt" strokecolor="#939598">
                <v:path arrowok="t"/>
              </v:shape>
            </v:group>
            <v:group style="position:absolute;left:7129;top:874;width:2;height:80" coordorigin="7129,874" coordsize="2,80">
              <v:shape style="position:absolute;left:7129;top:874;width:2;height:80" coordorigin="7129,874" coordsize="0,80" path="m7129,954l7129,874e" filled="false" stroked="true" strokeweight=".748pt" strokecolor="#939598">
                <v:path arrowok="t"/>
              </v:shape>
            </v:group>
            <v:group style="position:absolute;left:7089;top:874;width:2;height:80" coordorigin="7089,874" coordsize="2,80">
              <v:shape style="position:absolute;left:7089;top:874;width:2;height:80" coordorigin="7089,874" coordsize="0,80" path="m7089,954l7089,874e" filled="false" stroked="true" strokeweight=".748pt" strokecolor="#939598">
                <v:path arrowok="t"/>
              </v:shape>
            </v:group>
            <v:group style="position:absolute;left:7049;top:874;width:2;height:80" coordorigin="7049,874" coordsize="2,80">
              <v:shape style="position:absolute;left:7049;top:874;width:2;height:80" coordorigin="7049,874" coordsize="1,80" path="m7049,954l7049,874e" filled="false" stroked="true" strokeweight=".748pt" strokecolor="#939598">
                <v:path arrowok="t"/>
              </v:shape>
            </v:group>
            <v:group style="position:absolute;left:7009;top:874;width:2;height:80" coordorigin="7009,874" coordsize="2,80">
              <v:shape style="position:absolute;left:7009;top:874;width:2;height:80" coordorigin="7009,874" coordsize="0,80" path="m7009,954l7009,874e" filled="false" stroked="true" strokeweight=".748pt" strokecolor="#939598">
                <v:path arrowok="t"/>
              </v:shape>
            </v:group>
            <v:group style="position:absolute;left:6969;top:874;width:2;height:80" coordorigin="6969,874" coordsize="2,80">
              <v:shape style="position:absolute;left:6969;top:874;width:2;height:80" coordorigin="6969,874" coordsize="0,80" path="m6969,954l6969,874e" filled="false" stroked="true" strokeweight=".748pt" strokecolor="#939598">
                <v:path arrowok="t"/>
              </v:shape>
            </v:group>
            <v:group style="position:absolute;left:6929;top:874;width:2;height:80" coordorigin="6929,874" coordsize="2,80">
              <v:shape style="position:absolute;left:6929;top:874;width:2;height:80" coordorigin="6929,874" coordsize="0,80" path="m6929,954l6929,874e" filled="false" stroked="true" strokeweight=".748pt" strokecolor="#939598">
                <v:path arrowok="t"/>
              </v:shape>
            </v:group>
            <v:group style="position:absolute;left:6889;top:874;width:2;height:80" coordorigin="6889,874" coordsize="2,80">
              <v:shape style="position:absolute;left:6889;top:874;width:2;height:80" coordorigin="6889,874" coordsize="1,80" path="m6889,954l6889,874e" filled="false" stroked="true" strokeweight=".748pt" strokecolor="#939598">
                <v:path arrowok="t"/>
              </v:shape>
            </v:group>
            <v:group style="position:absolute;left:6849;top:874;width:2;height:80" coordorigin="6849,874" coordsize="2,80">
              <v:shape style="position:absolute;left:6849;top:874;width:2;height:80" coordorigin="6849,874" coordsize="0,80" path="m6849,954l6849,874e" filled="false" stroked="true" strokeweight=".748pt" strokecolor="#939598">
                <v:path arrowok="t"/>
              </v:shape>
            </v:group>
            <v:group style="position:absolute;left:6809;top:874;width:2;height:80" coordorigin="6809,874" coordsize="2,80">
              <v:shape style="position:absolute;left:6809;top:874;width:2;height:80" coordorigin="6809,874" coordsize="0,80" path="m6809,954l6809,874e" filled="false" stroked="true" strokeweight=".748pt" strokecolor="#939598">
                <v:path arrowok="t"/>
              </v:shape>
            </v:group>
            <v:group style="position:absolute;left:6769;top:874;width:2;height:80" coordorigin="6769,874" coordsize="2,80">
              <v:shape style="position:absolute;left:6769;top:874;width:2;height:80" coordorigin="6769,874" coordsize="0,80" path="m6769,954l6769,874e" filled="false" stroked="true" strokeweight=".748pt" strokecolor="#939598">
                <v:path arrowok="t"/>
              </v:shape>
            </v:group>
            <v:group style="position:absolute;left:6729;top:874;width:2;height:80" coordorigin="6729,874" coordsize="2,80">
              <v:shape style="position:absolute;left:6729;top:874;width:2;height:80" coordorigin="6729,874" coordsize="0,80" path="m6729,954l6729,874e" filled="false" stroked="true" strokeweight=".748pt" strokecolor="#939598">
                <v:path arrowok="t"/>
              </v:shape>
            </v:group>
            <v:group style="position:absolute;left:6689;top:874;width:2;height:80" coordorigin="6689,874" coordsize="2,80">
              <v:shape style="position:absolute;left:6689;top:874;width:2;height:80" coordorigin="6689,874" coordsize="0,80" path="m6689,954l6689,874e" filled="false" stroked="true" strokeweight=".748pt" strokecolor="#939598">
                <v:path arrowok="t"/>
              </v:shape>
            </v:group>
            <v:group style="position:absolute;left:6649;top:874;width:2;height:80" coordorigin="6649,874" coordsize="2,80">
              <v:shape style="position:absolute;left:6649;top:874;width:2;height:80" coordorigin="6649,874" coordsize="0,80" path="m6649,954l6649,874e" filled="false" stroked="true" strokeweight=".748pt" strokecolor="#939598">
                <v:path arrowok="t"/>
              </v:shape>
            </v:group>
            <v:group style="position:absolute;left:6609;top:874;width:2;height:80" coordorigin="6609,874" coordsize="2,80">
              <v:shape style="position:absolute;left:6609;top:874;width:2;height:80" coordorigin="6609,874" coordsize="0,80" path="m6609,954l6609,874e" filled="false" stroked="true" strokeweight=".748pt" strokecolor="#939598">
                <v:path arrowok="t"/>
              </v:shape>
            </v:group>
            <v:group style="position:absolute;left:6569;top:874;width:2;height:80" coordorigin="6569,874" coordsize="2,80">
              <v:shape style="position:absolute;left:6569;top:874;width:2;height:80" coordorigin="6569,874" coordsize="0,80" path="m6569,954l6569,874e" filled="false" stroked="true" strokeweight=".748pt" strokecolor="#939598">
                <v:path arrowok="t"/>
              </v:shape>
            </v:group>
            <v:group style="position:absolute;left:6529;top:874;width:2;height:80" coordorigin="6529,874" coordsize="2,80">
              <v:shape style="position:absolute;left:6529;top:874;width:2;height:80" coordorigin="6529,874" coordsize="0,80" path="m6529,954l6529,874e" filled="false" stroked="true" strokeweight=".748pt" strokecolor="#939598">
                <v:path arrowok="t"/>
              </v:shape>
            </v:group>
            <v:group style="position:absolute;left:6489;top:874;width:2;height:80" coordorigin="6489,874" coordsize="2,80">
              <v:shape style="position:absolute;left:6489;top:874;width:2;height:80" coordorigin="6489,874" coordsize="0,80" path="m6489,954l6489,874e" filled="false" stroked="true" strokeweight=".748pt" strokecolor="#939598">
                <v:path arrowok="t"/>
              </v:shape>
            </v:group>
            <v:group style="position:absolute;left:6449;top:874;width:2;height:80" coordorigin="6449,874" coordsize="2,80">
              <v:shape style="position:absolute;left:6449;top:874;width:2;height:80" coordorigin="6449,874" coordsize="1,80" path="m6449,954l6449,874e" filled="false" stroked="true" strokeweight=".748pt" strokecolor="#939598">
                <v:path arrowok="t"/>
              </v:shape>
            </v:group>
            <v:group style="position:absolute;left:6409;top:874;width:2;height:80" coordorigin="6409,874" coordsize="2,80">
              <v:shape style="position:absolute;left:6409;top:874;width:2;height:80" coordorigin="6409,874" coordsize="0,80" path="m6409,954l6409,874e" filled="false" stroked="true" strokeweight=".748pt" strokecolor="#939598">
                <v:path arrowok="t"/>
              </v:shape>
            </v:group>
            <v:group style="position:absolute;left:6369;top:874;width:2;height:80" coordorigin="6369,874" coordsize="2,80">
              <v:shape style="position:absolute;left:6369;top:874;width:2;height:80" coordorigin="6369,874" coordsize="0,80" path="m6369,954l6369,874e" filled="false" stroked="true" strokeweight=".748pt" strokecolor="#939598">
                <v:path arrowok="t"/>
              </v:shape>
            </v:group>
            <v:group style="position:absolute;left:6329;top:874;width:2;height:80" coordorigin="6329,874" coordsize="2,80">
              <v:shape style="position:absolute;left:6329;top:874;width:2;height:80" coordorigin="6329,874" coordsize="0,80" path="m6329,954l6329,874e" filled="false" stroked="true" strokeweight=".748pt" strokecolor="#939598">
                <v:path arrowok="t"/>
              </v:shape>
            </v:group>
            <v:group style="position:absolute;left:6289;top:874;width:2;height:80" coordorigin="6289,874" coordsize="2,80">
              <v:shape style="position:absolute;left:6289;top:874;width:2;height:80" coordorigin="6289,874" coordsize="0,80" path="m6289,954l6289,874e" filled="false" stroked="true" strokeweight=".748pt" strokecolor="#939598">
                <v:path arrowok="t"/>
              </v:shape>
            </v:group>
            <v:group style="position:absolute;left:6249;top:874;width:2;height:80" coordorigin="6249,874" coordsize="2,80">
              <v:shape style="position:absolute;left:6249;top:874;width:2;height:80" coordorigin="6249,874" coordsize="0,80" path="m6249,954l6249,874e" filled="false" stroked="true" strokeweight=".748pt" strokecolor="#939598">
                <v:path arrowok="t"/>
              </v:shape>
            </v:group>
            <v:group style="position:absolute;left:6209;top:874;width:2;height:80" coordorigin="6209,874" coordsize="2,80">
              <v:shape style="position:absolute;left:6209;top:874;width:2;height:80" coordorigin="6209,874" coordsize="0,80" path="m6209,954l6209,874e" filled="false" stroked="true" strokeweight=".748pt" strokecolor="#939598">
                <v:path arrowok="t"/>
              </v:shape>
            </v:group>
            <v:group style="position:absolute;left:6169;top:874;width:2;height:80" coordorigin="6169,874" coordsize="2,80">
              <v:shape style="position:absolute;left:6169;top:874;width:2;height:80" coordorigin="6169,874" coordsize="0,80" path="m6169,954l6169,874e" filled="false" stroked="true" strokeweight=".748pt" strokecolor="#939598">
                <v:path arrowok="t"/>
              </v:shape>
            </v:group>
            <v:group style="position:absolute;left:6129;top:874;width:2;height:80" coordorigin="6129,874" coordsize="2,80">
              <v:shape style="position:absolute;left:6129;top:874;width:2;height:80" coordorigin="6129,874" coordsize="0,80" path="m6129,954l6129,874e" filled="false" stroked="true" strokeweight=".748pt" strokecolor="#939598">
                <v:path arrowok="t"/>
              </v:shape>
            </v:group>
            <v:group style="position:absolute;left:6089;top:874;width:2;height:80" coordorigin="6089,874" coordsize="2,80">
              <v:shape style="position:absolute;left:6089;top:874;width:2;height:80" coordorigin="6089,874" coordsize="1,80" path="m6089,954l6089,874e" filled="false" stroked="true" strokeweight=".748pt" strokecolor="#939598">
                <v:path arrowok="t"/>
              </v:shape>
            </v:group>
            <v:group style="position:absolute;left:6049;top:874;width:2;height:80" coordorigin="6049,874" coordsize="2,80">
              <v:shape style="position:absolute;left:6049;top:874;width:2;height:80" coordorigin="6049,874" coordsize="0,80" path="m6049,954l6049,874e" filled="false" stroked="true" strokeweight=".748pt" strokecolor="#939598">
                <v:path arrowok="t"/>
              </v:shape>
            </v:group>
            <v:group style="position:absolute;left:6009;top:874;width:2;height:80" coordorigin="6009,874" coordsize="2,80">
              <v:shape style="position:absolute;left:6009;top:874;width:2;height:80" coordorigin="6009,874" coordsize="0,80" path="m6009,954l6009,874e" filled="false" stroked="true" strokeweight=".748pt" strokecolor="#939598">
                <v:path arrowok="t"/>
              </v:shape>
            </v:group>
            <v:group style="position:absolute;left:5969;top:874;width:2;height:80" coordorigin="5969,874" coordsize="2,80">
              <v:shape style="position:absolute;left:5969;top:874;width:2;height:80" coordorigin="5969,874" coordsize="0,80" path="m5969,954l5969,874e" filled="false" stroked="true" strokeweight=".748pt" strokecolor="#939598">
                <v:path arrowok="t"/>
              </v:shape>
            </v:group>
            <v:group style="position:absolute;left:5929;top:875;width:2;height:80" coordorigin="5929,875" coordsize="2,80">
              <v:shape style="position:absolute;left:5929;top:875;width:2;height:80" coordorigin="5929,875" coordsize="0,80" path="m5929,955l5929,875e" filled="false" stroked="true" strokeweight=".748pt" strokecolor="#939598">
                <v:path arrowok="t"/>
              </v:shape>
            </v:group>
            <v:group style="position:absolute;left:5889;top:875;width:2;height:80" coordorigin="5889,875" coordsize="2,80">
              <v:shape style="position:absolute;left:5889;top:875;width:2;height:80" coordorigin="5889,875" coordsize="0,80" path="m5889,955l5889,875e" filled="false" stroked="true" strokeweight=".748pt" strokecolor="#939598">
                <v:path arrowok="t"/>
              </v:shape>
            </v:group>
            <v:group style="position:absolute;left:5849;top:875;width:2;height:80" coordorigin="5849,875" coordsize="2,80">
              <v:shape style="position:absolute;left:5849;top:875;width:2;height:80" coordorigin="5849,875" coordsize="0,80" path="m5849,955l5849,875e" filled="false" stroked="true" strokeweight=".748pt" strokecolor="#939598">
                <v:path arrowok="t"/>
              </v:shape>
            </v:group>
            <v:group style="position:absolute;left:5809;top:875;width:2;height:80" coordorigin="5809,875" coordsize="2,80">
              <v:shape style="position:absolute;left:5809;top:875;width:2;height:80" coordorigin="5809,875" coordsize="0,80" path="m5809,955l5809,875e" filled="false" stroked="true" strokeweight=".748pt" strokecolor="#939598">
                <v:path arrowok="t"/>
              </v:shape>
            </v:group>
            <v:group style="position:absolute;left:5769;top:875;width:2;height:80" coordorigin="5769,875" coordsize="2,80">
              <v:shape style="position:absolute;left:5769;top:875;width:2;height:80" coordorigin="5769,875" coordsize="0,80" path="m5769,955l5769,875e" filled="false" stroked="true" strokeweight=".748pt" strokecolor="#939598">
                <v:path arrowok="t"/>
              </v:shape>
            </v:group>
            <v:group style="position:absolute;left:5729;top:875;width:2;height:80" coordorigin="5729,875" coordsize="2,80">
              <v:shape style="position:absolute;left:5729;top:875;width:2;height:80" coordorigin="5729,875" coordsize="0,80" path="m5729,955l5729,875e" filled="false" stroked="true" strokeweight=".748pt" strokecolor="#939598">
                <v:path arrowok="t"/>
              </v:shape>
            </v:group>
            <v:group style="position:absolute;left:5689;top:875;width:2;height:80" coordorigin="5689,875" coordsize="2,80">
              <v:shape style="position:absolute;left:5689;top:875;width:2;height:80" coordorigin="5689,875" coordsize="0,80" path="m5689,955l5689,875e" filled="false" stroked="true" strokeweight=".748pt" strokecolor="#939598">
                <v:path arrowok="t"/>
              </v:shape>
            </v:group>
            <v:group style="position:absolute;left:5649;top:875;width:2;height:80" coordorigin="5649,875" coordsize="2,80">
              <v:shape style="position:absolute;left:5649;top:875;width:2;height:80" coordorigin="5649,875" coordsize="0,80" path="m5649,955l5649,875e" filled="false" stroked="true" strokeweight=".748pt" strokecolor="#939598">
                <v:path arrowok="t"/>
              </v:shape>
            </v:group>
            <v:group style="position:absolute;left:5609;top:875;width:2;height:80" coordorigin="5609,875" coordsize="2,80">
              <v:shape style="position:absolute;left:5609;top:875;width:2;height:80" coordorigin="5609,875" coordsize="0,80" path="m5609,955l5609,875e" filled="false" stroked="true" strokeweight=".748pt" strokecolor="#939598">
                <v:path arrowok="t"/>
              </v:shape>
            </v:group>
            <v:group style="position:absolute;left:5569;top:875;width:2;height:80" coordorigin="5569,875" coordsize="2,80">
              <v:shape style="position:absolute;left:5569;top:875;width:2;height:80" coordorigin="5569,875" coordsize="0,80" path="m5569,955l5569,875e" filled="false" stroked="true" strokeweight=".748pt" strokecolor="#939598">
                <v:path arrowok="t"/>
              </v:shape>
            </v:group>
            <v:group style="position:absolute;left:5529;top:875;width:2;height:80" coordorigin="5529,875" coordsize="2,80">
              <v:shape style="position:absolute;left:5529;top:875;width:2;height:80" coordorigin="5529,875" coordsize="0,80" path="m5529,955l5529,875e" filled="false" stroked="true" strokeweight=".748pt" strokecolor="#939598">
                <v:path arrowok="t"/>
              </v:shape>
            </v:group>
            <v:group style="position:absolute;left:5489;top:875;width:2;height:80" coordorigin="5489,875" coordsize="2,80">
              <v:shape style="position:absolute;left:5489;top:875;width:2;height:80" coordorigin="5489,875" coordsize="0,80" path="m5489,955l5489,875e" filled="false" stroked="true" strokeweight=".748pt" strokecolor="#939598">
                <v:path arrowok="t"/>
              </v:shape>
            </v:group>
            <v:group style="position:absolute;left:5449;top:875;width:2;height:80" coordorigin="5449,875" coordsize="2,80">
              <v:shape style="position:absolute;left:5449;top:875;width:2;height:80" coordorigin="5449,875" coordsize="0,80" path="m5449,955l5449,875e" filled="false" stroked="true" strokeweight=".748pt" strokecolor="#939598">
                <v:path arrowok="t"/>
              </v:shape>
            </v:group>
            <v:group style="position:absolute;left:5409;top:875;width:2;height:80" coordorigin="5409,875" coordsize="2,80">
              <v:shape style="position:absolute;left:5409;top:875;width:2;height:80" coordorigin="5409,875" coordsize="0,80" path="m5409,955l5409,875e" filled="false" stroked="true" strokeweight=".748pt" strokecolor="#939598">
                <v:path arrowok="t"/>
              </v:shape>
            </v:group>
            <v:group style="position:absolute;left:5369;top:875;width:2;height:80" coordorigin="5369,875" coordsize="2,80">
              <v:shape style="position:absolute;left:5369;top:875;width:2;height:80" coordorigin="5369,875" coordsize="0,80" path="m5369,955l5369,875e" filled="false" stroked="true" strokeweight=".748pt" strokecolor="#939598">
                <v:path arrowok="t"/>
              </v:shape>
            </v:group>
            <v:group style="position:absolute;left:5329;top:875;width:2;height:80" coordorigin="5329,875" coordsize="2,80">
              <v:shape style="position:absolute;left:5329;top:875;width:2;height:80" coordorigin="5329,875" coordsize="1,80" path="m5329,955l5329,875e" filled="false" stroked="true" strokeweight=".748pt" strokecolor="#939598">
                <v:path arrowok="t"/>
              </v:shape>
            </v:group>
            <v:group style="position:absolute;left:5289;top:875;width:2;height:80" coordorigin="5289,875" coordsize="2,80">
              <v:shape style="position:absolute;left:5289;top:875;width:2;height:80" coordorigin="5289,875" coordsize="0,80" path="m5289,955l5289,875e" filled="false" stroked="true" strokeweight=".748pt" strokecolor="#939598">
                <v:path arrowok="t"/>
              </v:shape>
            </v:group>
            <v:group style="position:absolute;left:5249;top:875;width:2;height:80" coordorigin="5249,875" coordsize="2,80">
              <v:shape style="position:absolute;left:5249;top:875;width:2;height:80" coordorigin="5249,875" coordsize="0,80" path="m5249,955l5249,875e" filled="false" stroked="true" strokeweight=".748pt" strokecolor="#939598">
                <v:path arrowok="t"/>
              </v:shape>
            </v:group>
            <v:group style="position:absolute;left:5209;top:875;width:2;height:80" coordorigin="5209,875" coordsize="2,80">
              <v:shape style="position:absolute;left:5209;top:875;width:2;height:80" coordorigin="5209,875" coordsize="0,80" path="m5209,955l5209,875e" filled="false" stroked="true" strokeweight=".748pt" strokecolor="#939598">
                <v:path arrowok="t"/>
              </v:shape>
            </v:group>
            <v:group style="position:absolute;left:5169;top:875;width:2;height:80" coordorigin="5169,875" coordsize="2,80">
              <v:shape style="position:absolute;left:5169;top:875;width:2;height:80" coordorigin="5169,875" coordsize="0,80" path="m5169,955l5169,875e" filled="false" stroked="true" strokeweight=".748pt" strokecolor="#939598">
                <v:path arrowok="t"/>
              </v:shape>
            </v:group>
            <v:group style="position:absolute;left:5129;top:875;width:2;height:80" coordorigin="5129,875" coordsize="2,80">
              <v:shape style="position:absolute;left:5129;top:875;width:2;height:80" coordorigin="5129,875" coordsize="0,80" path="m5129,955l5129,875e" filled="false" stroked="true" strokeweight=".748pt" strokecolor="#939598">
                <v:path arrowok="t"/>
              </v:shape>
            </v:group>
            <v:group style="position:absolute;left:5089;top:875;width:2;height:80" coordorigin="5089,875" coordsize="2,80">
              <v:shape style="position:absolute;left:5089;top:875;width:2;height:80" coordorigin="5089,875" coordsize="0,80" path="m5089,955l5089,875e" filled="false" stroked="true" strokeweight=".748pt" strokecolor="#939598">
                <v:path arrowok="t"/>
              </v:shape>
            </v:group>
            <v:group style="position:absolute;left:5049;top:875;width:2;height:80" coordorigin="5049,875" coordsize="2,80">
              <v:shape style="position:absolute;left:5049;top:875;width:2;height:80" coordorigin="5049,875" coordsize="0,80" path="m5049,955l5049,875e" filled="false" stroked="true" strokeweight=".748pt" strokecolor="#939598">
                <v:path arrowok="t"/>
              </v:shape>
            </v:group>
            <v:group style="position:absolute;left:5009;top:875;width:2;height:80" coordorigin="5009,875" coordsize="2,80">
              <v:shape style="position:absolute;left:5009;top:875;width:2;height:80" coordorigin="5009,875" coordsize="0,80" path="m5009,955l5009,875e" filled="false" stroked="true" strokeweight=".748pt" strokecolor="#939598">
                <v:path arrowok="t"/>
              </v:shape>
            </v:group>
            <v:group style="position:absolute;left:4969;top:875;width:2;height:80" coordorigin="4969,875" coordsize="2,80">
              <v:shape style="position:absolute;left:4969;top:875;width:2;height:80" coordorigin="4969,875" coordsize="1,80" path="m4969,955l4969,875e" filled="false" stroked="true" strokeweight=".748pt" strokecolor="#939598">
                <v:path arrowok="t"/>
              </v:shape>
            </v:group>
            <v:group style="position:absolute;left:4929;top:875;width:2;height:80" coordorigin="4929,875" coordsize="2,80">
              <v:shape style="position:absolute;left:4929;top:875;width:2;height:80" coordorigin="4929,875" coordsize="0,80" path="m4929,955l4929,875e" filled="false" stroked="true" strokeweight=".748pt" strokecolor="#939598">
                <v:path arrowok="t"/>
              </v:shape>
            </v:group>
            <v:group style="position:absolute;left:4889;top:875;width:2;height:80" coordorigin="4889,875" coordsize="2,80">
              <v:shape style="position:absolute;left:4889;top:875;width:2;height:80" coordorigin="4889,875" coordsize="0,80" path="m4889,955l4889,875e" filled="false" stroked="true" strokeweight=".748pt" strokecolor="#939598">
                <v:path arrowok="t"/>
              </v:shape>
            </v:group>
            <v:group style="position:absolute;left:4849;top:875;width:2;height:80" coordorigin="4849,875" coordsize="2,80">
              <v:shape style="position:absolute;left:4849;top:875;width:2;height:80" coordorigin="4849,875" coordsize="0,80" path="m4849,955l4849,875e" filled="false" stroked="true" strokeweight=".748pt" strokecolor="#939598">
                <v:path arrowok="t"/>
              </v:shape>
            </v:group>
            <v:group style="position:absolute;left:4809;top:875;width:2;height:80" coordorigin="4809,875" coordsize="2,80">
              <v:shape style="position:absolute;left:4809;top:875;width:2;height:80" coordorigin="4809,875" coordsize="0,80" path="m4809,955l4809,875e" filled="false" stroked="true" strokeweight=".748pt" strokecolor="#939598">
                <v:path arrowok="t"/>
              </v:shape>
            </v:group>
            <v:group style="position:absolute;left:4769;top:875;width:2;height:80" coordorigin="4769,875" coordsize="2,80">
              <v:shape style="position:absolute;left:4769;top:875;width:2;height:80" coordorigin="4769,875" coordsize="0,80" path="m4769,955l4769,875e" filled="false" stroked="true" strokeweight=".748pt" strokecolor="#939598">
                <v:path arrowok="t"/>
              </v:shape>
            </v:group>
            <v:group style="position:absolute;left:4729;top:875;width:2;height:80" coordorigin="4729,875" coordsize="2,80">
              <v:shape style="position:absolute;left:4729;top:875;width:2;height:80" coordorigin="4729,875" coordsize="0,80" path="m4729,955l4729,875e" filled="false" stroked="true" strokeweight=".748pt" strokecolor="#939598">
                <v:path arrowok="t"/>
              </v:shape>
            </v:group>
            <v:group style="position:absolute;left:4689;top:875;width:2;height:80" coordorigin="4689,875" coordsize="2,80">
              <v:shape style="position:absolute;left:4689;top:875;width:2;height:80" coordorigin="4689,875" coordsize="1,80" path="m4689,955l4689,875e" filled="false" stroked="true" strokeweight=".748pt" strokecolor="#939598">
                <v:path arrowok="t"/>
              </v:shape>
            </v:group>
            <v:group style="position:absolute;left:4649;top:875;width:2;height:80" coordorigin="4649,875" coordsize="2,80">
              <v:shape style="position:absolute;left:4649;top:875;width:2;height:80" coordorigin="4649,875" coordsize="0,80" path="m4649,955l4649,875e" filled="false" stroked="true" strokeweight=".748pt" strokecolor="#939598">
                <v:path arrowok="t"/>
              </v:shape>
            </v:group>
            <v:group style="position:absolute;left:4609;top:875;width:2;height:80" coordorigin="4609,875" coordsize="2,80">
              <v:shape style="position:absolute;left:4609;top:875;width:2;height:80" coordorigin="4609,875" coordsize="0,80" path="m4609,955l4609,875e" filled="false" stroked="true" strokeweight=".748pt" strokecolor="#939598">
                <v:path arrowok="t"/>
              </v:shape>
            </v:group>
            <v:group style="position:absolute;left:4569;top:875;width:2;height:80" coordorigin="4569,875" coordsize="2,80">
              <v:shape style="position:absolute;left:4569;top:875;width:2;height:80" coordorigin="4569,875" coordsize="0,80" path="m4569,955l4569,875e" filled="false" stroked="true" strokeweight=".748pt" strokecolor="#939598">
                <v:path arrowok="t"/>
              </v:shape>
            </v:group>
            <v:group style="position:absolute;left:4529;top:875;width:2;height:80" coordorigin="4529,875" coordsize="2,80">
              <v:shape style="position:absolute;left:4529;top:875;width:2;height:80" coordorigin="4529,875" coordsize="0,80" path="m4529,955l4529,875e" filled="false" stroked="true" strokeweight=".748pt" strokecolor="#939598">
                <v:path arrowok="t"/>
              </v:shape>
            </v:group>
            <v:group style="position:absolute;left:4489;top:875;width:2;height:80" coordorigin="4489,875" coordsize="2,80">
              <v:shape style="position:absolute;left:4489;top:875;width:2;height:80" coordorigin="4489,875" coordsize="0,80" path="m4489,955l4489,875e" filled="false" stroked="true" strokeweight=".748pt" strokecolor="#939598">
                <v:path arrowok="t"/>
              </v:shape>
            </v:group>
            <v:group style="position:absolute;left:4449;top:875;width:2;height:80" coordorigin="4449,875" coordsize="2,80">
              <v:shape style="position:absolute;left:4449;top:875;width:2;height:80" coordorigin="4449,875" coordsize="0,80" path="m4449,955l4449,875e" filled="false" stroked="true" strokeweight=".748pt" strokecolor="#939598">
                <v:path arrowok="t"/>
              </v:shape>
            </v:group>
            <v:group style="position:absolute;left:4409;top:875;width:2;height:80" coordorigin="4409,875" coordsize="2,80">
              <v:shape style="position:absolute;left:4409;top:875;width:2;height:80" coordorigin="4409,875" coordsize="0,80" path="m4409,955l4409,875e" filled="false" stroked="true" strokeweight=".748pt" strokecolor="#939598">
                <v:path arrowok="t"/>
              </v:shape>
            </v:group>
            <v:group style="position:absolute;left:4369;top:875;width:2;height:80" coordorigin="4369,875" coordsize="2,80">
              <v:shape style="position:absolute;left:4369;top:875;width:2;height:80" coordorigin="4369,875" coordsize="0,80" path="m4369,955l4369,875e" filled="false" stroked="true" strokeweight=".748pt" strokecolor="#939598">
                <v:path arrowok="t"/>
              </v:shape>
            </v:group>
            <v:group style="position:absolute;left:4329;top:875;width:2;height:80" coordorigin="4329,875" coordsize="2,80">
              <v:shape style="position:absolute;left:4329;top:875;width:2;height:80" coordorigin="4329,875" coordsize="0,80" path="m4329,955l4329,875e" filled="false" stroked="true" strokeweight=".748pt" strokecolor="#939598">
                <v:path arrowok="t"/>
              </v:shape>
            </v:group>
            <v:group style="position:absolute;left:4289;top:875;width:2;height:80" coordorigin="4289,875" coordsize="2,80">
              <v:shape style="position:absolute;left:4289;top:875;width:2;height:80" coordorigin="4289,875" coordsize="1,80" path="m4289,955l4289,875e" filled="false" stroked="true" strokeweight=".748pt" strokecolor="#939598">
                <v:path arrowok="t"/>
              </v:shape>
            </v:group>
            <v:group style="position:absolute;left:4249;top:875;width:2;height:80" coordorigin="4249,875" coordsize="2,80">
              <v:shape style="position:absolute;left:4249;top:875;width:2;height:80" coordorigin="4249,875" coordsize="0,80" path="m4249,955l4249,875e" filled="false" stroked="true" strokeweight=".748pt" strokecolor="#939598">
                <v:path arrowok="t"/>
              </v:shape>
            </v:group>
            <v:group style="position:absolute;left:4209;top:875;width:2;height:80" coordorigin="4209,875" coordsize="2,80">
              <v:shape style="position:absolute;left:4209;top:875;width:2;height:80" coordorigin="4209,875" coordsize="0,80" path="m4209,955l4209,875e" filled="false" stroked="true" strokeweight=".748pt" strokecolor="#939598">
                <v:path arrowok="t"/>
              </v:shape>
            </v:group>
            <v:group style="position:absolute;left:4169;top:875;width:2;height:80" coordorigin="4169,875" coordsize="2,80">
              <v:shape style="position:absolute;left:4169;top:875;width:2;height:80" coordorigin="4169,875" coordsize="0,80" path="m4169,955l4169,875e" filled="false" stroked="true" strokeweight=".748pt" strokecolor="#939598">
                <v:path arrowok="t"/>
              </v:shape>
            </v:group>
            <v:group style="position:absolute;left:4129;top:875;width:2;height:80" coordorigin="4129,875" coordsize="2,80">
              <v:shape style="position:absolute;left:4129;top:875;width:2;height:80" coordorigin="4129,875" coordsize="0,80" path="m4129,955l4129,875e" filled="false" stroked="true" strokeweight=".748pt" strokecolor="#939598">
                <v:path arrowok="t"/>
              </v:shape>
            </v:group>
            <v:group style="position:absolute;left:4089;top:875;width:2;height:80" coordorigin="4089,875" coordsize="2,80">
              <v:shape style="position:absolute;left:4089;top:875;width:2;height:80" coordorigin="4089,875" coordsize="0,80" path="m4089,955l4089,875e" filled="false" stroked="true" strokeweight=".748pt" strokecolor="#939598">
                <v:path arrowok="t"/>
              </v:shape>
            </v:group>
            <v:group style="position:absolute;left:4049;top:875;width:2;height:80" coordorigin="4049,875" coordsize="2,80">
              <v:shape style="position:absolute;left:4049;top:875;width:2;height:80" coordorigin="4049,875" coordsize="0,80" path="m4049,955l4049,875e" filled="false" stroked="true" strokeweight=".748pt" strokecolor="#939598">
                <v:path arrowok="t"/>
              </v:shape>
            </v:group>
            <v:group style="position:absolute;left:4009;top:875;width:2;height:80" coordorigin="4009,875" coordsize="2,80">
              <v:shape style="position:absolute;left:4009;top:875;width:2;height:80" coordorigin="4009,875" coordsize="0,80" path="m4009,955l4009,875e" filled="false" stroked="true" strokeweight=".748pt" strokecolor="#939598">
                <v:path arrowok="t"/>
              </v:shape>
            </v:group>
            <v:group style="position:absolute;left:3969;top:875;width:2;height:80" coordorigin="3969,875" coordsize="2,80">
              <v:shape style="position:absolute;left:3969;top:875;width:2;height:80" coordorigin="3969,875" coordsize="0,80" path="m3969,955l3969,875e" filled="false" stroked="true" strokeweight=".748pt" strokecolor="#939598">
                <v:path arrowok="t"/>
              </v:shape>
            </v:group>
            <v:group style="position:absolute;left:3929;top:875;width:2;height:80" coordorigin="3929,875" coordsize="2,80">
              <v:shape style="position:absolute;left:3929;top:875;width:2;height:80" coordorigin="3929,875" coordsize="1,80" path="m3929,955l3929,875e" filled="false" stroked="true" strokeweight=".748pt" strokecolor="#939598">
                <v:path arrowok="t"/>
              </v:shape>
            </v:group>
            <v:group style="position:absolute;left:3889;top:875;width:2;height:80" coordorigin="3889,875" coordsize="2,80">
              <v:shape style="position:absolute;left:3889;top:875;width:2;height:80" coordorigin="3889,875" coordsize="0,80" path="m3889,955l3889,875e" filled="false" stroked="true" strokeweight=".748pt" strokecolor="#939598">
                <v:path arrowok="t"/>
              </v:shape>
            </v:group>
            <v:group style="position:absolute;left:3849;top:875;width:2;height:80" coordorigin="3849,875" coordsize="2,80">
              <v:shape style="position:absolute;left:3849;top:875;width:2;height:80" coordorigin="3849,875" coordsize="0,80" path="m3849,955l3849,875e" filled="false" stroked="true" strokeweight=".748pt" strokecolor="#939598">
                <v:path arrowok="t"/>
              </v:shape>
            </v:group>
            <v:group style="position:absolute;left:3809;top:875;width:2;height:80" coordorigin="3809,875" coordsize="2,80">
              <v:shape style="position:absolute;left:3809;top:875;width:2;height:80" coordorigin="3809,875" coordsize="0,80" path="m3809,955l3809,875e" filled="false" stroked="true" strokeweight=".748pt" strokecolor="#939598">
                <v:path arrowok="t"/>
              </v:shape>
            </v:group>
            <v:group style="position:absolute;left:3768;top:875;width:2;height:80" coordorigin="3768,875" coordsize="2,80">
              <v:shape style="position:absolute;left:3768;top:875;width:2;height:80" coordorigin="3768,875" coordsize="0,80" path="m3769,955l3768,875e" filled="false" stroked="true" strokeweight=".748pt" strokecolor="#939598">
                <v:path arrowok="t"/>
              </v:shape>
            </v:group>
            <v:group style="position:absolute;left:3728;top:875;width:2;height:80" coordorigin="3728,875" coordsize="2,80">
              <v:shape style="position:absolute;left:3728;top:875;width:2;height:80" coordorigin="3728,875" coordsize="0,80" path="m3728,955l3728,875e" filled="false" stroked="true" strokeweight=".748pt" strokecolor="#939598">
                <v:path arrowok="t"/>
              </v:shape>
            </v:group>
            <v:group style="position:absolute;left:3688;top:875;width:2;height:80" coordorigin="3688,875" coordsize="2,80">
              <v:shape style="position:absolute;left:3688;top:875;width:2;height:80" coordorigin="3688,875" coordsize="0,80" path="m3688,955l3688,875e" filled="false" stroked="true" strokeweight=".748pt" strokecolor="#939598">
                <v:path arrowok="t"/>
              </v:shape>
            </v:group>
            <v:group style="position:absolute;left:3648;top:875;width:2;height:80" coordorigin="3648,875" coordsize="2,80">
              <v:shape style="position:absolute;left:3648;top:875;width:2;height:80" coordorigin="3648,875" coordsize="0,80" path="m3648,955l3648,875e" filled="false" stroked="true" strokeweight=".748pt" strokecolor="#939598">
                <v:path arrowok="t"/>
              </v:shape>
            </v:group>
            <v:group style="position:absolute;left:3608;top:875;width:2;height:80" coordorigin="3608,875" coordsize="2,80">
              <v:shape style="position:absolute;left:3608;top:875;width:2;height:80" coordorigin="3608,875" coordsize="0,80" path="m3608,955l3608,875e" filled="false" stroked="true" strokeweight=".748pt" strokecolor="#939598">
                <v:path arrowok="t"/>
              </v:shape>
            </v:group>
            <v:group style="position:absolute;left:3568;top:875;width:2;height:80" coordorigin="3568,875" coordsize="2,80">
              <v:shape style="position:absolute;left:3568;top:875;width:2;height:80" coordorigin="3568,875" coordsize="1,80" path="m3568,955l3568,875e" filled="false" stroked="true" strokeweight=".748pt" strokecolor="#939598">
                <v:path arrowok="t"/>
              </v:shape>
            </v:group>
            <v:group style="position:absolute;left:3528;top:875;width:2;height:80" coordorigin="3528,875" coordsize="2,80">
              <v:shape style="position:absolute;left:3528;top:875;width:2;height:80" coordorigin="3528,875" coordsize="0,80" path="m3528,955l3528,875e" filled="false" stroked="true" strokeweight=".748pt" strokecolor="#939598">
                <v:path arrowok="t"/>
              </v:shape>
            </v:group>
            <v:group style="position:absolute;left:3488;top:875;width:2;height:80" coordorigin="3488,875" coordsize="2,80">
              <v:shape style="position:absolute;left:3488;top:875;width:2;height:80" coordorigin="3488,875" coordsize="0,80" path="m3488,955l3488,875e" filled="false" stroked="true" strokeweight=".748pt" strokecolor="#939598">
                <v:path arrowok="t"/>
              </v:shape>
            </v:group>
            <v:group style="position:absolute;left:3448;top:875;width:2;height:80" coordorigin="3448,875" coordsize="2,80">
              <v:shape style="position:absolute;left:3448;top:875;width:2;height:80" coordorigin="3448,875" coordsize="0,80" path="m3448,955l3448,875e" filled="false" stroked="true" strokeweight=".748pt" strokecolor="#939598">
                <v:path arrowok="t"/>
              </v:shape>
            </v:group>
            <v:group style="position:absolute;left:3408;top:875;width:2;height:80" coordorigin="3408,875" coordsize="2,80">
              <v:shape style="position:absolute;left:3408;top:875;width:2;height:80" coordorigin="3408,875" coordsize="0,80" path="m3408,955l3408,875e" filled="false" stroked="true" strokeweight=".748pt" strokecolor="#939598">
                <v:path arrowok="t"/>
              </v:shape>
            </v:group>
            <v:group style="position:absolute;left:3368;top:875;width:2;height:80" coordorigin="3368,875" coordsize="2,80">
              <v:shape style="position:absolute;left:3368;top:875;width:2;height:80" coordorigin="3368,875" coordsize="0,80" path="m3368,955l3368,875e" filled="false" stroked="true" strokeweight=".748pt" strokecolor="#939598">
                <v:path arrowok="t"/>
              </v:shape>
            </v:group>
            <v:group style="position:absolute;left:3328;top:875;width:2;height:80" coordorigin="3328,875" coordsize="2,80">
              <v:shape style="position:absolute;left:3328;top:875;width:2;height:80" coordorigin="3328,875" coordsize="0,80" path="m3328,955l3328,875e" filled="false" stroked="true" strokeweight=".748pt" strokecolor="#939598">
                <v:path arrowok="t"/>
              </v:shape>
            </v:group>
            <v:group style="position:absolute;left:3288;top:875;width:2;height:80" coordorigin="3288,875" coordsize="2,80">
              <v:shape style="position:absolute;left:3288;top:875;width:2;height:80" coordorigin="3288,875" coordsize="0,80" path="m3288,955l3288,875e" filled="false" stroked="true" strokeweight=".748pt" strokecolor="#939598">
                <v:path arrowok="t"/>
              </v:shape>
            </v:group>
            <v:group style="position:absolute;left:3248;top:875;width:2;height:80" coordorigin="3248,875" coordsize="2,80">
              <v:shape style="position:absolute;left:3248;top:875;width:2;height:80" coordorigin="3248,875" coordsize="0,80" path="m3248,955l3248,875e" filled="false" stroked="true" strokeweight=".748pt" strokecolor="#939598">
                <v:path arrowok="t"/>
              </v:shape>
            </v:group>
            <v:group style="position:absolute;left:3208;top:875;width:2;height:80" coordorigin="3208,875" coordsize="2,80">
              <v:shape style="position:absolute;left:3208;top:875;width:2;height:80" coordorigin="3208,875" coordsize="0,80" path="m3208,955l3208,875e" filled="false" stroked="true" strokeweight=".748pt" strokecolor="#939598">
                <v:path arrowok="t"/>
              </v:shape>
            </v:group>
            <v:group style="position:absolute;left:3168;top:875;width:2;height:80" coordorigin="3168,875" coordsize="2,80">
              <v:shape style="position:absolute;left:3168;top:875;width:2;height:80" coordorigin="3168,875" coordsize="1,80" path="m3168,955l3168,875e" filled="false" stroked="true" strokeweight=".748pt" strokecolor="#939598">
                <v:path arrowok="t"/>
              </v:shape>
            </v:group>
            <v:group style="position:absolute;left:3128;top:875;width:2;height:80" coordorigin="3128,875" coordsize="2,80">
              <v:shape style="position:absolute;left:3128;top:875;width:2;height:80" coordorigin="3128,875" coordsize="0,80" path="m3128,955l3128,875e" filled="false" stroked="true" strokeweight=".748pt" strokecolor="#939598">
                <v:path arrowok="t"/>
              </v:shape>
            </v:group>
            <v:group style="position:absolute;left:3088;top:875;width:2;height:80" coordorigin="3088,875" coordsize="2,80">
              <v:shape style="position:absolute;left:3088;top:875;width:2;height:80" coordorigin="3088,875" coordsize="0,80" path="m3088,955l3088,875e" filled="false" stroked="true" strokeweight=".748pt" strokecolor="#939598">
                <v:path arrowok="t"/>
              </v:shape>
            </v:group>
            <v:group style="position:absolute;left:3048;top:875;width:2;height:80" coordorigin="3048,875" coordsize="2,80">
              <v:shape style="position:absolute;left:3048;top:875;width:2;height:80" coordorigin="3048,875" coordsize="0,80" path="m3048,955l3048,875e" filled="false" stroked="true" strokeweight=".748pt" strokecolor="#939598">
                <v:path arrowok="t"/>
              </v:shape>
            </v:group>
            <v:group style="position:absolute;left:3008;top:875;width:2;height:80" coordorigin="3008,875" coordsize="2,80">
              <v:shape style="position:absolute;left:3008;top:875;width:2;height:80" coordorigin="3008,875" coordsize="0,80" path="m3008,955l3008,875e" filled="false" stroked="true" strokeweight=".748pt" strokecolor="#939598">
                <v:path arrowok="t"/>
              </v:shape>
            </v:group>
            <v:group style="position:absolute;left:2968;top:875;width:2;height:80" coordorigin="2968,875" coordsize="2,80">
              <v:shape style="position:absolute;left:2968;top:875;width:2;height:80" coordorigin="2968,875" coordsize="0,80" path="m2968,955l2968,875e" filled="false" stroked="true" strokeweight=".748pt" strokecolor="#939598">
                <v:path arrowok="t"/>
              </v:shape>
            </v:group>
            <v:group style="position:absolute;left:2928;top:875;width:2;height:80" coordorigin="2928,875" coordsize="2,80">
              <v:shape style="position:absolute;left:2928;top:875;width:2;height:80" coordorigin="2928,875" coordsize="0,80" path="m2928,955l2928,875e" filled="false" stroked="true" strokeweight=".748pt" strokecolor="#939598">
                <v:path arrowok="t"/>
              </v:shape>
            </v:group>
            <v:group style="position:absolute;left:2888;top:875;width:2;height:80" coordorigin="2888,875" coordsize="2,80">
              <v:shape style="position:absolute;left:2888;top:875;width:2;height:80" coordorigin="2888,875" coordsize="1,80" path="m2888,955l2888,875e" filled="false" stroked="true" strokeweight=".748pt" strokecolor="#939598">
                <v:path arrowok="t"/>
              </v:shape>
            </v:group>
            <v:group style="position:absolute;left:2848;top:875;width:2;height:80" coordorigin="2848,875" coordsize="2,80">
              <v:shape style="position:absolute;left:2848;top:875;width:2;height:80" coordorigin="2848,875" coordsize="0,80" path="m2848,955l2848,875e" filled="false" stroked="true" strokeweight=".748pt" strokecolor="#939598">
                <v:path arrowok="t"/>
              </v:shape>
            </v:group>
            <v:group style="position:absolute;left:2808;top:875;width:2;height:80" coordorigin="2808,875" coordsize="2,80">
              <v:shape style="position:absolute;left:2808;top:875;width:2;height:80" coordorigin="2808,875" coordsize="0,80" path="m2808,955l2808,875e" filled="false" stroked="true" strokeweight=".748pt" strokecolor="#939598">
                <v:path arrowok="t"/>
              </v:shape>
            </v:group>
            <v:group style="position:absolute;left:2768;top:875;width:2;height:80" coordorigin="2768,875" coordsize="2,80">
              <v:shape style="position:absolute;left:2768;top:875;width:2;height:80" coordorigin="2768,875" coordsize="0,80" path="m2768,955l2768,875e" filled="false" stroked="true" strokeweight=".748pt" strokecolor="#939598">
                <v:path arrowok="t"/>
              </v:shape>
            </v:group>
            <v:group style="position:absolute;left:2728;top:875;width:2;height:80" coordorigin="2728,875" coordsize="2,80">
              <v:shape style="position:absolute;left:2728;top:875;width:2;height:80" coordorigin="2728,875" coordsize="0,80" path="m2728,955l2728,875e" filled="false" stroked="true" strokeweight=".748pt" strokecolor="#939598">
                <v:path arrowok="t"/>
              </v:shape>
            </v:group>
            <v:group style="position:absolute;left:2688;top:875;width:2;height:80" coordorigin="2688,875" coordsize="2,80">
              <v:shape style="position:absolute;left:2688;top:875;width:2;height:80" coordorigin="2688,875" coordsize="0,80" path="m2688,955l2688,875e" filled="false" stroked="true" strokeweight=".748pt" strokecolor="#939598">
                <v:path arrowok="t"/>
              </v:shape>
            </v:group>
            <v:group style="position:absolute;left:2648;top:875;width:2;height:80" coordorigin="2648,875" coordsize="2,80">
              <v:shape style="position:absolute;left:2648;top:875;width:2;height:80" coordorigin="2648,875" coordsize="0,80" path="m2648,955l2648,875e" filled="false" stroked="true" strokeweight=".748pt" strokecolor="#939598">
                <v:path arrowok="t"/>
              </v:shape>
            </v:group>
            <v:group style="position:absolute;left:2608;top:875;width:2;height:80" coordorigin="2608,875" coordsize="2,80">
              <v:shape style="position:absolute;left:2608;top:875;width:2;height:80" coordorigin="2608,875" coordsize="0,80" path="m2608,955l2608,875e" filled="false" stroked="true" strokeweight=".748pt" strokecolor="#939598">
                <v:path arrowok="t"/>
              </v:shape>
            </v:group>
            <v:group style="position:absolute;left:2568;top:875;width:2;height:80" coordorigin="2568,875" coordsize="2,80">
              <v:shape style="position:absolute;left:2568;top:875;width:2;height:80" coordorigin="2568,875" coordsize="0,80" path="m2568,955l2568,875e" filled="false" stroked="true" strokeweight=".748pt" strokecolor="#939598">
                <v:path arrowok="t"/>
              </v:shape>
            </v:group>
            <v:group style="position:absolute;left:2528;top:875;width:2;height:80" coordorigin="2528,875" coordsize="2,80">
              <v:shape style="position:absolute;left:2528;top:875;width:2;height:80" coordorigin="2528,875" coordsize="1,80" path="m2528,955l2528,875e" filled="false" stroked="true" strokeweight=".748pt" strokecolor="#939598">
                <v:path arrowok="t"/>
              </v:shape>
            </v:group>
            <v:group style="position:absolute;left:2488;top:875;width:2;height:80" coordorigin="2488,875" coordsize="2,80">
              <v:shape style="position:absolute;left:2488;top:875;width:2;height:80" coordorigin="2488,875" coordsize="0,80" path="m2488,955l2488,875e" filled="false" stroked="true" strokeweight=".748pt" strokecolor="#939598">
                <v:path arrowok="t"/>
              </v:shape>
            </v:group>
            <v:group style="position:absolute;left:2448;top:875;width:2;height:80" coordorigin="2448,875" coordsize="2,80">
              <v:shape style="position:absolute;left:2448;top:875;width:2;height:80" coordorigin="2448,875" coordsize="0,80" path="m2448,955l2448,875e" filled="false" stroked="true" strokeweight=".748pt" strokecolor="#939598">
                <v:path arrowok="t"/>
              </v:shape>
            </v:group>
            <v:group style="position:absolute;left:2408;top:875;width:2;height:80" coordorigin="2408,875" coordsize="2,80">
              <v:shape style="position:absolute;left:2408;top:875;width:2;height:80" coordorigin="2408,875" coordsize="0,80" path="m2408,955l2408,875e" filled="false" stroked="true" strokeweight=".748pt" strokecolor="#939598">
                <v:path arrowok="t"/>
              </v:shape>
            </v:group>
            <v:group style="position:absolute;left:2368;top:875;width:2;height:80" coordorigin="2368,875" coordsize="2,80">
              <v:shape style="position:absolute;left:2368;top:875;width:2;height:80" coordorigin="2368,875" coordsize="0,80" path="m2368,955l2368,875e" filled="false" stroked="true" strokeweight=".748pt" strokecolor="#939598">
                <v:path arrowok="t"/>
              </v:shape>
            </v:group>
            <v:group style="position:absolute;left:2328;top:875;width:2;height:80" coordorigin="2328,875" coordsize="2,80">
              <v:shape style="position:absolute;left:2328;top:875;width:2;height:80" coordorigin="2328,875" coordsize="0,80" path="m2328,955l2328,875e" filled="false" stroked="true" strokeweight=".748pt" strokecolor="#939598">
                <v:path arrowok="t"/>
              </v:shape>
            </v:group>
            <v:group style="position:absolute;left:2288;top:875;width:2;height:80" coordorigin="2288,875" coordsize="2,80">
              <v:shape style="position:absolute;left:2288;top:875;width:2;height:80" coordorigin="2288,875" coordsize="0,80" path="m2288,955l2288,875e" filled="false" stroked="true" strokeweight=".748pt" strokecolor="#939598">
                <v:path arrowok="t"/>
              </v:shape>
            </v:group>
            <v:group style="position:absolute;left:2248;top:875;width:2;height:80" coordorigin="2248,875" coordsize="2,80">
              <v:shape style="position:absolute;left:2248;top:875;width:2;height:80" coordorigin="2248,875" coordsize="0,80" path="m2248,955l2248,875e" filled="false" stroked="true" strokeweight=".748pt" strokecolor="#939598">
                <v:path arrowok="t"/>
              </v:shape>
            </v:group>
            <v:group style="position:absolute;left:2208;top:875;width:2;height:80" coordorigin="2208,875" coordsize="2,80">
              <v:shape style="position:absolute;left:2208;top:875;width:2;height:80" coordorigin="2208,875" coordsize="0,80" path="m2208,955l2208,875e" filled="false" stroked="true" strokeweight=".748pt" strokecolor="#939598">
                <v:path arrowok="t"/>
              </v:shape>
            </v:group>
            <v:group style="position:absolute;left:2168;top:875;width:2;height:80" coordorigin="2168,875" coordsize="2,80">
              <v:shape style="position:absolute;left:2168;top:875;width:2;height:80" coordorigin="2168,875" coordsize="0,80" path="m2168,955l2168,875e" filled="false" stroked="true" strokeweight=".748pt" strokecolor="#939598">
                <v:path arrowok="t"/>
              </v:shape>
            </v:group>
            <v:group style="position:absolute;left:2128;top:875;width:2;height:80" coordorigin="2128,875" coordsize="2,80">
              <v:shape style="position:absolute;left:2128;top:875;width:2;height:80" coordorigin="2128,875" coordsize="1,80" path="m2128,955l2128,875e" filled="false" stroked="true" strokeweight=".748pt" strokecolor="#939598">
                <v:path arrowok="t"/>
              </v:shape>
            </v:group>
            <v:group style="position:absolute;left:2088;top:875;width:2;height:80" coordorigin="2088,875" coordsize="2,80">
              <v:shape style="position:absolute;left:2088;top:875;width:2;height:80" coordorigin="2088,875" coordsize="0,80" path="m2088,955l2088,875e" filled="false" stroked="true" strokeweight=".748pt" strokecolor="#939598">
                <v:path arrowok="t"/>
              </v:shape>
            </v:group>
            <v:group style="position:absolute;left:2048;top:875;width:2;height:80" coordorigin="2048,875" coordsize="2,80">
              <v:shape style="position:absolute;left:2048;top:875;width:2;height:80" coordorigin="2048,875" coordsize="0,80" path="m2048,955l2048,875e" filled="false" stroked="true" strokeweight=".748pt" strokecolor="#939598">
                <v:path arrowok="t"/>
              </v:shape>
            </v:group>
            <v:group style="position:absolute;left:2008;top:875;width:2;height:80" coordorigin="2008,875" coordsize="2,80">
              <v:shape style="position:absolute;left:2008;top:875;width:2;height:80" coordorigin="2008,875" coordsize="0,80" path="m2008,955l2008,875e" filled="false" stroked="true" strokeweight=".748pt" strokecolor="#939598">
                <v:path arrowok="t"/>
              </v:shape>
            </v:group>
            <v:group style="position:absolute;left:1968;top:875;width:2;height:80" coordorigin="1968,875" coordsize="2,80">
              <v:shape style="position:absolute;left:1968;top:875;width:2;height:80" coordorigin="1968,875" coordsize="0,80" path="m1968,955l1968,875e" filled="false" stroked="true" strokeweight=".748pt" strokecolor="#939598">
                <v:path arrowok="t"/>
              </v:shape>
            </v:group>
            <v:group style="position:absolute;left:1928;top:875;width:2;height:80" coordorigin="1928,875" coordsize="2,80">
              <v:shape style="position:absolute;left:1928;top:875;width:2;height:80" coordorigin="1928,875" coordsize="0,80" path="m1928,955l1928,875e" filled="false" stroked="true" strokeweight=".748pt" strokecolor="#939598">
                <v:path arrowok="t"/>
              </v:shape>
            </v:group>
            <v:group style="position:absolute;left:1888;top:875;width:2;height:80" coordorigin="1888,875" coordsize="2,80">
              <v:shape style="position:absolute;left:1888;top:875;width:2;height:80" coordorigin="1888,875" coordsize="0,80" path="m1888,955l1888,875e" filled="false" stroked="true" strokeweight=".748pt" strokecolor="#939598">
                <v:path arrowok="t"/>
              </v:shape>
            </v:group>
            <v:group style="position:absolute;left:1848;top:875;width:2;height:80" coordorigin="1848,875" coordsize="2,80">
              <v:shape style="position:absolute;left:1848;top:875;width:2;height:80" coordorigin="1848,875" coordsize="0,80" path="m1848,955l1848,875e" filled="false" stroked="true" strokeweight=".748pt" strokecolor="#939598">
                <v:path arrowok="t"/>
              </v:shape>
            </v:group>
            <v:group style="position:absolute;left:1808;top:875;width:2;height:80" coordorigin="1808,875" coordsize="2,80">
              <v:shape style="position:absolute;left:1808;top:875;width:2;height:80" coordorigin="1808,875" coordsize="0,80" path="m1808,955l1808,875e" filled="false" stroked="true" strokeweight=".748pt" strokecolor="#939598">
                <v:path arrowok="t"/>
              </v:shape>
            </v:group>
            <v:group style="position:absolute;left:1768;top:875;width:2;height:80" coordorigin="1768,875" coordsize="2,80">
              <v:shape style="position:absolute;left:1768;top:875;width:2;height:80" coordorigin="1768,875" coordsize="1,80" path="m1768,955l1768,875e" filled="false" stroked="true" strokeweight=".748pt" strokecolor="#939598">
                <v:path arrowok="t"/>
              </v:shape>
            </v:group>
            <v:group style="position:absolute;left:1728;top:875;width:2;height:80" coordorigin="1728,875" coordsize="2,80">
              <v:shape style="position:absolute;left:1728;top:875;width:2;height:80" coordorigin="1728,875" coordsize="0,80" path="m1728,955l1728,875e" filled="false" stroked="true" strokeweight=".748pt" strokecolor="#939598">
                <v:path arrowok="t"/>
              </v:shape>
            </v:group>
            <v:group style="position:absolute;left:1688;top:875;width:2;height:80" coordorigin="1688,875" coordsize="2,80">
              <v:shape style="position:absolute;left:1688;top:875;width:2;height:80" coordorigin="1688,875" coordsize="0,80" path="m1688,955l1688,875e" filled="false" stroked="true" strokeweight=".748pt" strokecolor="#939598">
                <v:path arrowok="t"/>
              </v:shape>
            </v:group>
            <v:group style="position:absolute;left:1648;top:875;width:2;height:80" coordorigin="1648,875" coordsize="2,80">
              <v:shape style="position:absolute;left:1648;top:875;width:2;height:80" coordorigin="1648,875" coordsize="0,80" path="m1648,955l1648,875e" filled="false" stroked="true" strokeweight=".748pt" strokecolor="#939598">
                <v:path arrowok="t"/>
              </v:shape>
            </v:group>
            <v:group style="position:absolute;left:1608;top:875;width:2;height:80" coordorigin="1608,875" coordsize="2,80">
              <v:shape style="position:absolute;left:1608;top:875;width:2;height:80" coordorigin="1608,875" coordsize="0,80" path="m1608,955l1608,875e" filled="false" stroked="true" strokeweight=".748pt" strokecolor="#939598">
                <v:path arrowok="t"/>
              </v:shape>
            </v:group>
            <v:group style="position:absolute;left:1568;top:875;width:2;height:80" coordorigin="1568,875" coordsize="2,80">
              <v:shape style="position:absolute;left:1568;top:875;width:2;height:80" coordorigin="1568,875" coordsize="0,80" path="m1568,955l1568,875e" filled="false" stroked="true" strokeweight=".748pt" strokecolor="#939598">
                <v:path arrowok="t"/>
              </v:shape>
            </v:group>
            <v:group style="position:absolute;left:1528;top:875;width:2;height:80" coordorigin="1528,875" coordsize="2,80">
              <v:shape style="position:absolute;left:1528;top:875;width:2;height:80" coordorigin="1528,875" coordsize="0,80" path="m1528,955l1528,875e" filled="false" stroked="true" strokeweight=".748pt" strokecolor="#939598">
                <v:path arrowok="t"/>
              </v:shape>
            </v:group>
            <v:group style="position:absolute;left:1488;top:875;width:2;height:80" coordorigin="1488,875" coordsize="2,80">
              <v:shape style="position:absolute;left:1488;top:875;width:2;height:80" coordorigin="1488,875" coordsize="0,80" path="m1488,955l1488,875e" filled="false" stroked="true" strokeweight=".748pt" strokecolor="#939598">
                <v:path arrowok="t"/>
              </v:shape>
            </v:group>
            <v:group style="position:absolute;left:1448;top:875;width:2;height:80" coordorigin="1448,875" coordsize="2,80">
              <v:shape style="position:absolute;left:1448;top:875;width:2;height:80" coordorigin="1448,875" coordsize="0,80" path="m1448,955l1448,875e" filled="false" stroked="true" strokeweight=".748pt" strokecolor="#939598">
                <v:path arrowok="t"/>
              </v:shape>
            </v:group>
            <v:group style="position:absolute;left:1408;top:875;width:2;height:80" coordorigin="1408,875" coordsize="2,80">
              <v:shape style="position:absolute;left:1408;top:875;width:2;height:80" coordorigin="1408,875" coordsize="1,80" path="m1408,955l1408,875e" filled="false" stroked="true" strokeweight=".748pt" strokecolor="#939598">
                <v:path arrowok="t"/>
              </v:shape>
            </v:group>
            <v:group style="position:absolute;left:1368;top:875;width:2;height:80" coordorigin="1368,875" coordsize="2,80">
              <v:shape style="position:absolute;left:1368;top:875;width:2;height:80" coordorigin="1368,875" coordsize="0,80" path="m1368,955l1368,875e" filled="false" stroked="true" strokeweight=".748pt" strokecolor="#939598">
                <v:path arrowok="t"/>
              </v:shape>
            </v:group>
            <v:group style="position:absolute;left:1328;top:875;width:2;height:80" coordorigin="1328,875" coordsize="2,80">
              <v:shape style="position:absolute;left:1328;top:875;width:2;height:80" coordorigin="1328,875" coordsize="0,80" path="m1328,955l1328,875e" filled="false" stroked="true" strokeweight=".748pt" strokecolor="#939598">
                <v:path arrowok="t"/>
              </v:shape>
            </v:group>
            <v:group style="position:absolute;left:1288;top:875;width:2;height:80" coordorigin="1288,875" coordsize="2,80">
              <v:shape style="position:absolute;left:1288;top:875;width:2;height:80" coordorigin="1288,875" coordsize="0,80" path="m1288,955l1288,875e" filled="false" stroked="true" strokeweight=".748pt" strokecolor="#939598">
                <v:path arrowok="t"/>
              </v:shape>
            </v:group>
            <v:group style="position:absolute;left:1248;top:875;width:2;height:80" coordorigin="1248,875" coordsize="2,80">
              <v:shape style="position:absolute;left:1248;top:875;width:2;height:80" coordorigin="1248,875" coordsize="0,80" path="m1248,955l1248,875e" filled="false" stroked="true" strokeweight=".748pt" strokecolor="#939598">
                <v:path arrowok="t"/>
              </v:shape>
            </v:group>
            <v:group style="position:absolute;left:1208;top:875;width:2;height:80" coordorigin="1208,875" coordsize="2,80">
              <v:shape style="position:absolute;left:1208;top:875;width:2;height:80" coordorigin="1208,875" coordsize="0,80" path="m1208,955l1208,875e" filled="false" stroked="true" strokeweight=".748pt" strokecolor="#939598">
                <v:path arrowok="t"/>
              </v:shape>
            </v:group>
            <v:group style="position:absolute;left:1168;top:875;width:2;height:80" coordorigin="1168,875" coordsize="2,80">
              <v:shape style="position:absolute;left:1168;top:875;width:2;height:80" coordorigin="1168,875" coordsize="0,80" path="m1168,955l1168,875e" filled="false" stroked="true" strokeweight=".748pt" strokecolor="#939598">
                <v:path arrowok="t"/>
              </v:shape>
            </v:group>
            <v:group style="position:absolute;left:1128;top:875;width:2;height:80" coordorigin="1128,875" coordsize="2,80">
              <v:shape style="position:absolute;left:1128;top:875;width:2;height:80" coordorigin="1128,875" coordsize="0,80" path="m1128,955l1128,875e" filled="false" stroked="true" strokeweight=".748pt" strokecolor="#939598">
                <v:path arrowok="t"/>
              </v:shape>
            </v:group>
            <v:group style="position:absolute;left:1088;top:875;width:2;height:80" coordorigin="1088,875" coordsize="2,80">
              <v:shape style="position:absolute;left:1088;top:875;width:2;height:80" coordorigin="1088,875" coordsize="1,80" path="m1088,955l1088,875e" filled="false" stroked="true" strokeweight=".748pt" strokecolor="#939598">
                <v:path arrowok="t"/>
              </v:shape>
            </v:group>
            <v:group style="position:absolute;left:1048;top:875;width:2;height:80" coordorigin="1048,875" coordsize="2,80">
              <v:shape style="position:absolute;left:1048;top:875;width:2;height:80" coordorigin="1048,875" coordsize="0,80" path="m1048,955l1048,875e" filled="false" stroked="true" strokeweight=".748pt" strokecolor="#939598">
                <v:path arrowok="t"/>
              </v:shape>
            </v:group>
            <v:group style="position:absolute;left:1008;top:875;width:2;height:80" coordorigin="1008,875" coordsize="2,80">
              <v:shape style="position:absolute;left:1008;top:875;width:2;height:80" coordorigin="1008,875" coordsize="0,80" path="m1008,955l1008,875e" filled="false" stroked="true" strokeweight=".748pt" strokecolor="#939598">
                <v:path arrowok="t"/>
              </v:shape>
            </v:group>
            <v:group style="position:absolute;left:968;top:875;width:2;height:80" coordorigin="968,875" coordsize="2,80">
              <v:shape style="position:absolute;left:968;top:875;width:2;height:80" coordorigin="968,875" coordsize="0,80" path="m968,955l968,875e" filled="false" stroked="true" strokeweight=".748pt" strokecolor="#939598">
                <v:path arrowok="t"/>
              </v:shape>
            </v:group>
            <v:group style="position:absolute;left:928;top:875;width:2;height:80" coordorigin="928,875" coordsize="2,80">
              <v:shape style="position:absolute;left:928;top:875;width:2;height:80" coordorigin="928,875" coordsize="0,80" path="m928,955l928,875e" filled="false" stroked="true" strokeweight=".748pt" strokecolor="#939598">
                <v:path arrowok="t"/>
              </v:shape>
            </v:group>
            <v:group style="position:absolute;left:888;top:875;width:2;height:80" coordorigin="888,875" coordsize="2,80">
              <v:shape style="position:absolute;left:888;top:875;width:2;height:80" coordorigin="888,875" coordsize="0,80" path="m888,955l888,875e" filled="false" stroked="true" strokeweight=".748pt" strokecolor="#939598">
                <v:path arrowok="t"/>
              </v:shape>
            </v:group>
            <v:group style="position:absolute;left:848;top:875;width:2;height:80" coordorigin="848,875" coordsize="2,80">
              <v:shape style="position:absolute;left:848;top:875;width:2;height:80" coordorigin="848,875" coordsize="0,80" path="m848,955l848,875e" filled="false" stroked="true" strokeweight=".748pt" strokecolor="#939598">
                <v:path arrowok="t"/>
              </v:shape>
            </v:group>
            <v:group style="position:absolute;left:808;top:875;width:2;height:80" coordorigin="808,875" coordsize="2,80">
              <v:shape style="position:absolute;left:808;top:875;width:2;height:80" coordorigin="808,875" coordsize="0,80" path="m808,955l808,875e" filled="false" stroked="true" strokeweight=".748pt" strokecolor="#939598">
                <v:path arrowok="t"/>
              </v:shape>
            </v:group>
            <v:group style="position:absolute;left:768;top:875;width:2;height:80" coordorigin="768,875" coordsize="2,80">
              <v:shape style="position:absolute;left:768;top:875;width:2;height:80" coordorigin="768,875" coordsize="0,80" path="m768,955l768,875e" filled="false" stroked="true" strokeweight=".748pt" strokecolor="#939598">
                <v:path arrowok="t"/>
              </v:shape>
            </v:group>
            <v:group style="position:absolute;left:728;top:875;width:2;height:80" coordorigin="728,875" coordsize="2,80">
              <v:shape style="position:absolute;left:728;top:875;width:2;height:80" coordorigin="728,875" coordsize="1,80" path="m728,955l728,875e" filled="false" stroked="true" strokeweight=".748pt" strokecolor="#939598">
                <v:path arrowok="t"/>
              </v:shape>
            </v:group>
            <v:group style="position:absolute;left:688;top:875;width:2;height:80" coordorigin="688,875" coordsize="2,80">
              <v:shape style="position:absolute;left:688;top:875;width:2;height:80" coordorigin="688,875" coordsize="0,80" path="m688,955l688,875e" filled="false" stroked="true" strokeweight=".748pt" strokecolor="#939598">
                <v:path arrowok="t"/>
              </v:shape>
            </v:group>
            <v:group style="position:absolute;left:648;top:875;width:2;height:80" coordorigin="648,875" coordsize="2,80">
              <v:shape style="position:absolute;left:648;top:875;width:2;height:80" coordorigin="648,875" coordsize="0,80" path="m648,955l648,875e" filled="false" stroked="true" strokeweight=".748pt" strokecolor="#939598">
                <v:path arrowok="t"/>
              </v:shape>
            </v:group>
            <v:group style="position:absolute;left:608;top:875;width:2;height:80" coordorigin="608,875" coordsize="2,80">
              <v:shape style="position:absolute;left:608;top:875;width:2;height:80" coordorigin="608,875" coordsize="0,80" path="m608,955l608,875e" filled="false" stroked="true" strokeweight=".748pt" strokecolor="#939598">
                <v:path arrowok="t"/>
              </v:shape>
            </v:group>
            <v:group style="position:absolute;left:568;top:875;width:2;height:80" coordorigin="568,875" coordsize="2,80">
              <v:shape style="position:absolute;left:568;top:875;width:2;height:80" coordorigin="568,875" coordsize="0,80" path="m568,955l568,875e" filled="false" stroked="true" strokeweight=".748pt" strokecolor="#939598">
                <v:path arrowok="t"/>
              </v:shape>
            </v:group>
            <v:group style="position:absolute;left:528;top:875;width:2;height:80" coordorigin="528,875" coordsize="2,80">
              <v:shape style="position:absolute;left:528;top:875;width:2;height:80" coordorigin="528,875" coordsize="0,80" path="m528,955l528,875e" filled="false" stroked="true" strokeweight=".748pt" strokecolor="#939598">
                <v:path arrowok="t"/>
              </v:shape>
            </v:group>
            <v:group style="position:absolute;left:488;top:875;width:2;height:80" coordorigin="488,875" coordsize="2,80">
              <v:shape style="position:absolute;left:488;top:875;width:2;height:80" coordorigin="488,875" coordsize="0,80" path="m488,955l488,875e" filled="false" stroked="true" strokeweight=".748pt" strokecolor="#939598">
                <v:path arrowok="t"/>
              </v:shape>
            </v:group>
            <v:group style="position:absolute;left:448;top:875;width:2;height:80" coordorigin="448,875" coordsize="2,80">
              <v:shape style="position:absolute;left:448;top:875;width:2;height:80" coordorigin="448,875" coordsize="0,80" path="m448,955l448,875e" filled="false" stroked="true" strokeweight=".748pt" strokecolor="#939598">
                <v:path arrowok="t"/>
              </v:shape>
            </v:group>
            <v:group style="position:absolute;left:408;top:875;width:2;height:80" coordorigin="408,875" coordsize="2,80">
              <v:shape style="position:absolute;left:408;top:875;width:2;height:80" coordorigin="408,875" coordsize="0,80" path="m408,955l408,875e" filled="false" stroked="true" strokeweight=".748pt" strokecolor="#939598">
                <v:path arrowok="t"/>
              </v:shape>
            </v:group>
            <v:group style="position:absolute;left:368;top:875;width:2;height:80" coordorigin="368,875" coordsize="2,80">
              <v:shape style="position:absolute;left:368;top:875;width:2;height:80" coordorigin="368,875" coordsize="1,80" path="m368,955l368,875e" filled="false" stroked="true" strokeweight=".748pt" strokecolor="#939598">
                <v:path arrowok="t"/>
              </v:shape>
            </v:group>
            <v:group style="position:absolute;left:328;top:875;width:2;height:80" coordorigin="328,875" coordsize="2,80">
              <v:shape style="position:absolute;left:328;top:875;width:2;height:80" coordorigin="328,875" coordsize="0,80" path="m328,955l328,875e" filled="false" stroked="true" strokeweight=".748pt" strokecolor="#939598">
                <v:path arrowok="t"/>
              </v:shape>
            </v:group>
            <v:group style="position:absolute;left:288;top:875;width:2;height:80" coordorigin="288,875" coordsize="2,80">
              <v:shape style="position:absolute;left:288;top:875;width:2;height:80" coordorigin="288,875" coordsize="0,80" path="m288,955l288,875e" filled="false" stroked="true" strokeweight=".748pt" strokecolor="#939598">
                <v:path arrowok="t"/>
              </v:shape>
            </v:group>
            <v:group style="position:absolute;left:248;top:875;width:2;height:80" coordorigin="248,875" coordsize="2,80">
              <v:shape style="position:absolute;left:248;top:875;width:2;height:80" coordorigin="248,875" coordsize="0,80" path="m248,955l248,875e" filled="false" stroked="true" strokeweight=".748pt" strokecolor="#939598">
                <v:path arrowok="t"/>
              </v:shape>
            </v:group>
            <v:group style="position:absolute;left:208;top:875;width:2;height:80" coordorigin="208,875" coordsize="2,80">
              <v:shape style="position:absolute;left:208;top:875;width:2;height:80" coordorigin="208,875" coordsize="0,80" path="m208,955l208,875e" filled="false" stroked="true" strokeweight=".748pt" strokecolor="#939598">
                <v:path arrowok="t"/>
              </v:shape>
            </v:group>
            <v:group style="position:absolute;left:168;top:875;width:2;height:80" coordorigin="168,875" coordsize="2,80">
              <v:shape style="position:absolute;left:168;top:875;width:2;height:80" coordorigin="168,875" coordsize="0,80" path="m168,955l168,875e" filled="false" stroked="true" strokeweight=".748pt" strokecolor="#939598">
                <v:path arrowok="t"/>
              </v:shape>
            </v:group>
            <v:group style="position:absolute;left:128;top:875;width:2;height:80" coordorigin="128,875" coordsize="2,80">
              <v:shape style="position:absolute;left:128;top:875;width:2;height:80" coordorigin="128,875" coordsize="0,80" path="m128,955l128,875e" filled="false" stroked="true" strokeweight=".748pt" strokecolor="#939598">
                <v:path arrowok="t"/>
              </v:shape>
            </v:group>
            <v:group style="position:absolute;left:88;top:875;width:2;height:80" coordorigin="88,875" coordsize="2,80">
              <v:shape style="position:absolute;left:88;top:875;width:2;height:80" coordorigin="88,875" coordsize="0,80" path="m88,955l88,875e" filled="false" stroked="true" strokeweight=".748pt" strokecolor="#939598">
                <v:path arrowok="t"/>
              </v:shape>
            </v:group>
            <v:group style="position:absolute;left:47;top:875;width:2;height:80" coordorigin="47,875" coordsize="2,80">
              <v:shape style="position:absolute;left:47;top:875;width:2;height:80" coordorigin="47,875" coordsize="0,80" path="m48,955l47,875e" filled="false" stroked="true" strokeweight=".748pt" strokecolor="#939598">
                <v:path arrowok="t"/>
              </v:shape>
            </v:group>
            <v:group style="position:absolute;left:7;top:875;width:2;height:80" coordorigin="7,875" coordsize="2,80">
              <v:shape style="position:absolute;left:7;top:875;width:2;height:80" coordorigin="7,875" coordsize="0,80" path="m7,955l7,875e" filled="false" stroked="true" strokeweight=".748pt" strokecolor="#939598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sz w:val="29"/>
          <w:szCs w:val="29"/>
        </w:rPr>
      </w:pPr>
    </w:p>
    <w:p>
      <w:pPr>
        <w:pStyle w:val="Heading5"/>
        <w:spacing w:line="240" w:lineRule="auto"/>
        <w:ind w:left="323" w:right="988"/>
        <w:jc w:val="left"/>
        <w:rPr>
          <w:u w:val="none"/>
        </w:rPr>
      </w:pPr>
      <w:r>
        <w:rPr/>
        <w:pict>
          <v:group style="position:absolute;margin-left:-.999947pt;margin-top:4.744472pt;width:597.3pt;height:17.2pt;mso-position-horizontal-relative:page;mso-position-vertical-relative:paragraph;z-index:-887272" coordorigin="-20,95" coordsize="11946,344">
            <v:group style="position:absolute;left:11906;top:250;width:2;height:71" coordorigin="11906,250" coordsize="2,71">
              <v:shape style="position:absolute;left:11906;top:250;width:2;height:71" coordorigin="11906,250" coordsize="0,71" path="m11906,320l11906,250e" filled="false" stroked="true" strokeweight=".748pt" strokecolor="#939598">
                <v:path arrowok="t"/>
              </v:shape>
            </v:group>
            <v:group style="position:absolute;left:11865;top:250;width:2;height:80" coordorigin="11865,250" coordsize="2,80">
              <v:shape style="position:absolute;left:11865;top:250;width:2;height:80" coordorigin="11865,250" coordsize="0,80" path="m11865,330l11865,250e" filled="false" stroked="true" strokeweight=".748pt" strokecolor="#939598">
                <v:path arrowok="t"/>
              </v:shape>
            </v:group>
            <v:group style="position:absolute;left:11825;top:250;width:2;height:80" coordorigin="11825,250" coordsize="2,80">
              <v:shape style="position:absolute;left:11825;top:250;width:2;height:80" coordorigin="11825,250" coordsize="0,80" path="m11825,330l11825,250e" filled="false" stroked="true" strokeweight=".748pt" strokecolor="#939598">
                <v:path arrowok="t"/>
              </v:shape>
            </v:group>
            <v:group style="position:absolute;left:11785;top:250;width:2;height:80" coordorigin="11785,250" coordsize="2,80">
              <v:shape style="position:absolute;left:11785;top:250;width:2;height:80" coordorigin="11785,250" coordsize="0,80" path="m11785,330l11785,250e" filled="false" stroked="true" strokeweight=".748pt" strokecolor="#939598">
                <v:path arrowok="t"/>
              </v:shape>
            </v:group>
            <v:group style="position:absolute;left:11745;top:250;width:2;height:80" coordorigin="11745,250" coordsize="2,80">
              <v:shape style="position:absolute;left:11745;top:250;width:2;height:80" coordorigin="11745,250" coordsize="0,80" path="m11745,330l11745,250e" filled="false" stroked="true" strokeweight=".748pt" strokecolor="#939598">
                <v:path arrowok="t"/>
              </v:shape>
            </v:group>
            <v:group style="position:absolute;left:11705;top:250;width:2;height:80" coordorigin="11705,250" coordsize="2,80">
              <v:shape style="position:absolute;left:11705;top:250;width:2;height:80" coordorigin="11705,250" coordsize="0,80" path="m11705,330l11705,250e" filled="false" stroked="true" strokeweight=".748pt" strokecolor="#939598">
                <v:path arrowok="t"/>
              </v:shape>
            </v:group>
            <v:group style="position:absolute;left:11665;top:250;width:2;height:80" coordorigin="11665,250" coordsize="2,80">
              <v:shape style="position:absolute;left:11665;top:250;width:2;height:80" coordorigin="11665,250" coordsize="0,80" path="m11665,330l11665,250e" filled="false" stroked="true" strokeweight=".748pt" strokecolor="#939598">
                <v:path arrowok="t"/>
              </v:shape>
            </v:group>
            <v:group style="position:absolute;left:11625;top:250;width:2;height:80" coordorigin="11625,250" coordsize="2,80">
              <v:shape style="position:absolute;left:11625;top:250;width:2;height:80" coordorigin="11625,250" coordsize="0,80" path="m11625,330l11625,250e" filled="false" stroked="true" strokeweight=".748pt" strokecolor="#939598">
                <v:path arrowok="t"/>
              </v:shape>
            </v:group>
            <v:group style="position:absolute;left:11585;top:250;width:2;height:80" coordorigin="11585,250" coordsize="2,80">
              <v:shape style="position:absolute;left:11585;top:250;width:2;height:80" coordorigin="11585,250" coordsize="1,80" path="m11585,330l11585,250e" filled="false" stroked="true" strokeweight=".748pt" strokecolor="#939598">
                <v:path arrowok="t"/>
              </v:shape>
            </v:group>
            <v:group style="position:absolute;left:11545;top:250;width:2;height:80" coordorigin="11545,250" coordsize="2,80">
              <v:shape style="position:absolute;left:11545;top:250;width:2;height:80" coordorigin="11545,250" coordsize="0,80" path="m11545,330l11545,250e" filled="false" stroked="true" strokeweight=".748pt" strokecolor="#939598">
                <v:path arrowok="t"/>
              </v:shape>
            </v:group>
            <v:group style="position:absolute;left:11505;top:250;width:2;height:80" coordorigin="11505,250" coordsize="2,80">
              <v:shape style="position:absolute;left:11505;top:250;width:2;height:80" coordorigin="11505,250" coordsize="0,80" path="m11505,330l11505,250e" filled="false" stroked="true" strokeweight=".748pt" strokecolor="#939598">
                <v:path arrowok="t"/>
              </v:shape>
            </v:group>
            <v:group style="position:absolute;left:11465;top:250;width:2;height:80" coordorigin="11465,250" coordsize="2,80">
              <v:shape style="position:absolute;left:11465;top:250;width:2;height:80" coordorigin="11465,250" coordsize="1,80" path="m11465,330l11465,250e" filled="false" stroked="true" strokeweight=".748pt" strokecolor="#939598">
                <v:path arrowok="t"/>
              </v:shape>
            </v:group>
            <v:group style="position:absolute;left:11425;top:250;width:2;height:80" coordorigin="11425,250" coordsize="2,80">
              <v:shape style="position:absolute;left:11425;top:250;width:2;height:80" coordorigin="11425,250" coordsize="1,80" path="m11425,330l11425,250e" filled="false" stroked="true" strokeweight=".748pt" strokecolor="#939598">
                <v:path arrowok="t"/>
              </v:shape>
            </v:group>
            <v:group style="position:absolute;left:11385;top:250;width:2;height:80" coordorigin="11385,250" coordsize="2,80">
              <v:shape style="position:absolute;left:11385;top:250;width:2;height:80" coordorigin="11385,250" coordsize="1,80" path="m11385,330l11385,250e" filled="false" stroked="true" strokeweight=".748pt" strokecolor="#939598">
                <v:path arrowok="t"/>
              </v:shape>
            </v:group>
            <v:group style="position:absolute;left:11345;top:250;width:2;height:80" coordorigin="11345,250" coordsize="2,80">
              <v:shape style="position:absolute;left:11345;top:250;width:2;height:80" coordorigin="11345,250" coordsize="1,80" path="m11345,330l11345,250e" filled="false" stroked="true" strokeweight=".748pt" strokecolor="#939598">
                <v:path arrowok="t"/>
              </v:shape>
            </v:group>
            <v:group style="position:absolute;left:11305;top:250;width:2;height:80" coordorigin="11305,250" coordsize="2,80">
              <v:shape style="position:absolute;left:11305;top:250;width:2;height:80" coordorigin="11305,250" coordsize="1,80" path="m11305,330l11305,250e" filled="false" stroked="true" strokeweight=".748pt" strokecolor="#939598">
                <v:path arrowok="t"/>
              </v:shape>
            </v:group>
            <v:group style="position:absolute;left:11265;top:250;width:2;height:80" coordorigin="11265,250" coordsize="2,80">
              <v:shape style="position:absolute;left:11265;top:250;width:2;height:80" coordorigin="11265,250" coordsize="0,80" path="m11265,330l11265,250e" filled="false" stroked="true" strokeweight=".748pt" strokecolor="#939598">
                <v:path arrowok="t"/>
              </v:shape>
            </v:group>
            <v:group style="position:absolute;left:11224;top:250;width:2;height:80" coordorigin="11224,250" coordsize="2,80">
              <v:shape style="position:absolute;left:11224;top:250;width:2;height:80" coordorigin="11224,250" coordsize="0,80" path="m11224,330l11224,250e" filled="false" stroked="true" strokeweight=".748pt" strokecolor="#939598">
                <v:path arrowok="t"/>
              </v:shape>
            </v:group>
            <v:group style="position:absolute;left:11184;top:250;width:2;height:80" coordorigin="11184,250" coordsize="2,80">
              <v:shape style="position:absolute;left:11184;top:250;width:2;height:80" coordorigin="11184,250" coordsize="0,80" path="m11184,330l11184,250e" filled="false" stroked="true" strokeweight=".748pt" strokecolor="#939598">
                <v:path arrowok="t"/>
              </v:shape>
            </v:group>
            <v:group style="position:absolute;left:11144;top:250;width:2;height:80" coordorigin="11144,250" coordsize="2,80">
              <v:shape style="position:absolute;left:11144;top:250;width:2;height:80" coordorigin="11144,250" coordsize="1,80" path="m11144,330l11144,250e" filled="false" stroked="true" strokeweight=".748pt" strokecolor="#939598">
                <v:path arrowok="t"/>
              </v:shape>
            </v:group>
            <v:group style="position:absolute;left:11104;top:250;width:2;height:80" coordorigin="11104,250" coordsize="2,80">
              <v:shape style="position:absolute;left:11104;top:250;width:2;height:80" coordorigin="11104,250" coordsize="0,80" path="m11104,330l11104,250e" filled="false" stroked="true" strokeweight=".748pt" strokecolor="#939598">
                <v:path arrowok="t"/>
              </v:shape>
            </v:group>
            <v:group style="position:absolute;left:11064;top:250;width:2;height:80" coordorigin="11064,250" coordsize="2,80">
              <v:shape style="position:absolute;left:11064;top:250;width:2;height:80" coordorigin="11064,250" coordsize="0,80" path="m11064,330l11064,250e" filled="false" stroked="true" strokeweight=".748pt" strokecolor="#939598">
                <v:path arrowok="t"/>
              </v:shape>
            </v:group>
            <v:group style="position:absolute;left:11024;top:250;width:2;height:80" coordorigin="11024,250" coordsize="2,80">
              <v:shape style="position:absolute;left:11024;top:250;width:2;height:80" coordorigin="11024,250" coordsize="1,80" path="m11024,330l11024,250e" filled="false" stroked="true" strokeweight=".748pt" strokecolor="#939598">
                <v:path arrowok="t"/>
              </v:shape>
            </v:group>
            <v:group style="position:absolute;left:10984;top:250;width:2;height:80" coordorigin="10984,250" coordsize="2,80">
              <v:shape style="position:absolute;left:10984;top:250;width:2;height:80" coordorigin="10984,250" coordsize="0,80" path="m10984,330l10984,250e" filled="false" stroked="true" strokeweight=".748pt" strokecolor="#939598">
                <v:path arrowok="t"/>
              </v:shape>
            </v:group>
            <v:group style="position:absolute;left:10944;top:250;width:2;height:80" coordorigin="10944,250" coordsize="2,80">
              <v:shape style="position:absolute;left:10944;top:250;width:2;height:80" coordorigin="10944,250" coordsize="0,80" path="m10944,330l10944,250e" filled="false" stroked="true" strokeweight=".748pt" strokecolor="#939598">
                <v:path arrowok="t"/>
              </v:shape>
            </v:group>
            <v:group style="position:absolute;left:10904;top:250;width:2;height:80" coordorigin="10904,250" coordsize="2,80">
              <v:shape style="position:absolute;left:10904;top:250;width:2;height:80" coordorigin="10904,250" coordsize="0,80" path="m10904,330l10904,250e" filled="false" stroked="true" strokeweight=".748pt" strokecolor="#939598">
                <v:path arrowok="t"/>
              </v:shape>
            </v:group>
            <v:group style="position:absolute;left:10864;top:250;width:2;height:80" coordorigin="10864,250" coordsize="2,80">
              <v:shape style="position:absolute;left:10864;top:250;width:2;height:80" coordorigin="10864,250" coordsize="0,80" path="m10864,330l10864,250e" filled="false" stroked="true" strokeweight=".748pt" strokecolor="#939598">
                <v:path arrowok="t"/>
              </v:shape>
            </v:group>
            <v:group style="position:absolute;left:10824;top:250;width:2;height:80" coordorigin="10824,250" coordsize="2,80">
              <v:shape style="position:absolute;left:10824;top:250;width:2;height:80" coordorigin="10824,250" coordsize="1,80" path="m10824,330l10824,250e" filled="false" stroked="true" strokeweight=".748pt" strokecolor="#939598">
                <v:path arrowok="t"/>
              </v:shape>
            </v:group>
            <v:group style="position:absolute;left:10784;top:250;width:2;height:80" coordorigin="10784,250" coordsize="2,80">
              <v:shape style="position:absolute;left:10784;top:250;width:2;height:80" coordorigin="10784,250" coordsize="0,80" path="m10784,330l10784,250e" filled="false" stroked="true" strokeweight=".748pt" strokecolor="#939598">
                <v:path arrowok="t"/>
              </v:shape>
            </v:group>
            <v:group style="position:absolute;left:10744;top:250;width:2;height:80" coordorigin="10744,250" coordsize="2,80">
              <v:shape style="position:absolute;left:10744;top:250;width:2;height:80" coordorigin="10744,250" coordsize="0,80" path="m10744,330l10744,250e" filled="false" stroked="true" strokeweight=".748pt" strokecolor="#939598">
                <v:path arrowok="t"/>
              </v:shape>
            </v:group>
            <v:group style="position:absolute;left:10704;top:250;width:2;height:80" coordorigin="10704,250" coordsize="2,80">
              <v:shape style="position:absolute;left:10704;top:250;width:2;height:80" coordorigin="10704,250" coordsize="1,80" path="m10704,330l10704,250e" filled="false" stroked="true" strokeweight=".748pt" strokecolor="#939598">
                <v:path arrowok="t"/>
              </v:shape>
            </v:group>
            <v:group style="position:absolute;left:10664;top:250;width:2;height:80" coordorigin="10664,250" coordsize="2,80">
              <v:shape style="position:absolute;left:10664;top:250;width:2;height:80" coordorigin="10664,250" coordsize="0,80" path="m10664,330l10664,250e" filled="false" stroked="true" strokeweight=".748pt" strokecolor="#939598">
                <v:path arrowok="t"/>
              </v:shape>
            </v:group>
            <v:group style="position:absolute;left:10624;top:250;width:2;height:80" coordorigin="10624,250" coordsize="2,80">
              <v:shape style="position:absolute;left:10624;top:250;width:2;height:80" coordorigin="10624,250" coordsize="0,80" path="m10624,330l10624,250e" filled="false" stroked="true" strokeweight=".748pt" strokecolor="#939598">
                <v:path arrowok="t"/>
              </v:shape>
            </v:group>
            <v:group style="position:absolute;left:10584;top:250;width:2;height:80" coordorigin="10584,250" coordsize="2,80">
              <v:shape style="position:absolute;left:10584;top:250;width:2;height:80" coordorigin="10584,250" coordsize="0,80" path="m10584,330l10584,250e" filled="false" stroked="true" strokeweight=".748pt" strokecolor="#939598">
                <v:path arrowok="t"/>
              </v:shape>
            </v:group>
            <v:group style="position:absolute;left:10543;top:250;width:2;height:80" coordorigin="10543,250" coordsize="2,80">
              <v:shape style="position:absolute;left:10543;top:250;width:2;height:80" coordorigin="10543,250" coordsize="0,80" path="m10543,330l10543,250e" filled="false" stroked="true" strokeweight=".748pt" strokecolor="#939598">
                <v:path arrowok="t"/>
              </v:shape>
            </v:group>
            <v:group style="position:absolute;left:10503;top:250;width:2;height:80" coordorigin="10503,250" coordsize="2,80">
              <v:shape style="position:absolute;left:10503;top:250;width:2;height:80" coordorigin="10503,250" coordsize="1,80" path="m10503,330l10503,250e" filled="false" stroked="true" strokeweight=".748pt" strokecolor="#939598">
                <v:path arrowok="t"/>
              </v:shape>
            </v:group>
            <v:group style="position:absolute;left:10463;top:251;width:2;height:80" coordorigin="10463,251" coordsize="2,80">
              <v:shape style="position:absolute;left:10463;top:251;width:2;height:80" coordorigin="10463,251" coordsize="0,80" path="m10463,331l10463,251e" filled="false" stroked="true" strokeweight=".748pt" strokecolor="#939598">
                <v:path arrowok="t"/>
              </v:shape>
            </v:group>
            <v:group style="position:absolute;left:10423;top:251;width:2;height:80" coordorigin="10423,251" coordsize="2,80">
              <v:shape style="position:absolute;left:10423;top:251;width:2;height:80" coordorigin="10423,251" coordsize="0,80" path="m10423,331l10423,251e" filled="false" stroked="true" strokeweight=".748pt" strokecolor="#939598">
                <v:path arrowok="t"/>
              </v:shape>
            </v:group>
            <v:group style="position:absolute;left:10383;top:251;width:2;height:80" coordorigin="10383,251" coordsize="2,80">
              <v:shape style="position:absolute;left:10383;top:251;width:2;height:80" coordorigin="10383,251" coordsize="1,80" path="m10383,331l10383,251e" filled="false" stroked="true" strokeweight=".748pt" strokecolor="#939598">
                <v:path arrowok="t"/>
              </v:shape>
            </v:group>
            <v:group style="position:absolute;left:10343;top:251;width:2;height:80" coordorigin="10343,251" coordsize="2,80">
              <v:shape style="position:absolute;left:10343;top:251;width:2;height:80" coordorigin="10343,251" coordsize="0,80" path="m10343,331l10343,251e" filled="false" stroked="true" strokeweight=".748pt" strokecolor="#939598">
                <v:path arrowok="t"/>
              </v:shape>
            </v:group>
            <v:group style="position:absolute;left:10303;top:251;width:2;height:80" coordorigin="10303,251" coordsize="2,80">
              <v:shape style="position:absolute;left:10303;top:251;width:2;height:80" coordorigin="10303,251" coordsize="0,80" path="m10303,331l10303,251e" filled="false" stroked="true" strokeweight=".748pt" strokecolor="#939598">
                <v:path arrowok="t"/>
              </v:shape>
            </v:group>
            <v:group style="position:absolute;left:10263;top:251;width:2;height:80" coordorigin="10263,251" coordsize="2,80">
              <v:shape style="position:absolute;left:10263;top:251;width:2;height:80" coordorigin="10263,251" coordsize="1,80" path="m10263,331l10263,251e" filled="false" stroked="true" strokeweight=".748pt" strokecolor="#939598">
                <v:path arrowok="t"/>
              </v:shape>
            </v:group>
            <v:group style="position:absolute;left:10223;top:251;width:2;height:80" coordorigin="10223,251" coordsize="2,80">
              <v:shape style="position:absolute;left:10223;top:251;width:2;height:80" coordorigin="10223,251" coordsize="1,80" path="m10223,331l10223,251e" filled="false" stroked="true" strokeweight=".748pt" strokecolor="#939598">
                <v:path arrowok="t"/>
              </v:shape>
            </v:group>
            <v:group style="position:absolute;left:10183;top:251;width:2;height:80" coordorigin="10183,251" coordsize="2,80">
              <v:shape style="position:absolute;left:10183;top:251;width:2;height:80" coordorigin="10183,251" coordsize="1,80" path="m10183,331l10183,251e" filled="false" stroked="true" strokeweight=".748pt" strokecolor="#939598">
                <v:path arrowok="t"/>
              </v:shape>
            </v:group>
            <v:group style="position:absolute;left:10143;top:251;width:2;height:80" coordorigin="10143,251" coordsize="2,80">
              <v:shape style="position:absolute;left:10143;top:251;width:2;height:80" coordorigin="10143,251" coordsize="1,80" path="m10143,331l10143,251e" filled="false" stroked="true" strokeweight=".748pt" strokecolor="#939598">
                <v:path arrowok="t"/>
              </v:shape>
            </v:group>
            <v:group style="position:absolute;left:10103;top:251;width:2;height:80" coordorigin="10103,251" coordsize="2,80">
              <v:shape style="position:absolute;left:10103;top:251;width:2;height:80" coordorigin="10103,251" coordsize="1,80" path="m10103,331l10103,251e" filled="false" stroked="true" strokeweight=".748pt" strokecolor="#939598">
                <v:path arrowok="t"/>
              </v:shape>
            </v:group>
            <v:group style="position:absolute;left:10063;top:251;width:2;height:80" coordorigin="10063,251" coordsize="2,80">
              <v:shape style="position:absolute;left:10063;top:251;width:2;height:80" coordorigin="10063,251" coordsize="0,80" path="m10063,331l10063,251e" filled="false" stroked="true" strokeweight=".748pt" strokecolor="#939598">
                <v:path arrowok="t"/>
              </v:shape>
            </v:group>
            <v:group style="position:absolute;left:10023;top:251;width:2;height:80" coordorigin="10023,251" coordsize="2,80">
              <v:shape style="position:absolute;left:10023;top:251;width:2;height:80" coordorigin="10023,251" coordsize="0,80" path="m10023,331l10023,251e" filled="false" stroked="true" strokeweight=".748pt" strokecolor="#939598">
                <v:path arrowok="t"/>
              </v:shape>
            </v:group>
            <v:group style="position:absolute;left:9983;top:251;width:2;height:80" coordorigin="9983,251" coordsize="2,80">
              <v:shape style="position:absolute;left:9983;top:251;width:2;height:80" coordorigin="9983,251" coordsize="0,80" path="m9983,331l9983,251e" filled="false" stroked="true" strokeweight=".748pt" strokecolor="#939598">
                <v:path arrowok="t"/>
              </v:shape>
            </v:group>
            <v:group style="position:absolute;left:9943;top:251;width:2;height:80" coordorigin="9943,251" coordsize="2,80">
              <v:shape style="position:absolute;left:9943;top:251;width:2;height:80" coordorigin="9943,251" coordsize="1,80" path="m9943,331l9943,251e" filled="false" stroked="true" strokeweight=".748pt" strokecolor="#939598">
                <v:path arrowok="t"/>
              </v:shape>
            </v:group>
            <v:group style="position:absolute;left:9902;top:251;width:2;height:80" coordorigin="9902,251" coordsize="2,80">
              <v:shape style="position:absolute;left:9902;top:251;width:2;height:80" coordorigin="9902,251" coordsize="0,80" path="m9902,331l9902,251e" filled="false" stroked="true" strokeweight=".748pt" strokecolor="#939598">
                <v:path arrowok="t"/>
              </v:shape>
            </v:group>
            <v:group style="position:absolute;left:9862;top:251;width:2;height:80" coordorigin="9862,251" coordsize="2,80">
              <v:shape style="position:absolute;left:9862;top:251;width:2;height:80" coordorigin="9862,251" coordsize="0,80" path="m9862,331l9862,251e" filled="false" stroked="true" strokeweight=".748pt" strokecolor="#939598">
                <v:path arrowok="t"/>
              </v:shape>
            </v:group>
            <v:group style="position:absolute;left:9822;top:251;width:2;height:80" coordorigin="9822,251" coordsize="2,80">
              <v:shape style="position:absolute;left:9822;top:251;width:2;height:80" coordorigin="9822,251" coordsize="0,80" path="m9822,331l9822,251e" filled="false" stroked="true" strokeweight=".748pt" strokecolor="#939598">
                <v:path arrowok="t"/>
              </v:shape>
            </v:group>
            <v:group style="position:absolute;left:9782;top:251;width:2;height:80" coordorigin="9782,251" coordsize="2,80">
              <v:shape style="position:absolute;left:9782;top:251;width:2;height:80" coordorigin="9782,251" coordsize="0,80" path="m9782,331l9782,251e" filled="false" stroked="true" strokeweight=".748pt" strokecolor="#939598">
                <v:path arrowok="t"/>
              </v:shape>
            </v:group>
            <v:group style="position:absolute;left:9742;top:251;width:2;height:80" coordorigin="9742,251" coordsize="2,80">
              <v:shape style="position:absolute;left:9742;top:251;width:2;height:80" coordorigin="9742,251" coordsize="0,80" path="m9742,331l9742,251e" filled="false" stroked="true" strokeweight=".748pt" strokecolor="#939598">
                <v:path arrowok="t"/>
              </v:shape>
            </v:group>
            <v:group style="position:absolute;left:9702;top:251;width:2;height:80" coordorigin="9702,251" coordsize="2,80">
              <v:shape style="position:absolute;left:9702;top:251;width:2;height:80" coordorigin="9702,251" coordsize="0,80" path="m9702,331l9702,251e" filled="false" stroked="true" strokeweight=".748pt" strokecolor="#939598">
                <v:path arrowok="t"/>
              </v:shape>
            </v:group>
            <v:group style="position:absolute;left:9662;top:251;width:2;height:80" coordorigin="9662,251" coordsize="2,80">
              <v:shape style="position:absolute;left:9662;top:251;width:2;height:80" coordorigin="9662,251" coordsize="0,80" path="m9662,331l9662,251e" filled="false" stroked="true" strokeweight=".748pt" strokecolor="#939598">
                <v:path arrowok="t"/>
              </v:shape>
            </v:group>
            <v:group style="position:absolute;left:9622;top:251;width:2;height:80" coordorigin="9622,251" coordsize="2,80">
              <v:shape style="position:absolute;left:9622;top:251;width:2;height:80" coordorigin="9622,251" coordsize="1,80" path="m9622,331l9622,251e" filled="false" stroked="true" strokeweight=".748pt" strokecolor="#939598">
                <v:path arrowok="t"/>
              </v:shape>
            </v:group>
            <v:group style="position:absolute;left:9582;top:251;width:2;height:80" coordorigin="9582,251" coordsize="2,80">
              <v:shape style="position:absolute;left:9582;top:251;width:2;height:80" coordorigin="9582,251" coordsize="0,80" path="m9582,331l9582,251e" filled="false" stroked="true" strokeweight=".748pt" strokecolor="#939598">
                <v:path arrowok="t"/>
              </v:shape>
            </v:group>
            <v:group style="position:absolute;left:9542;top:251;width:2;height:80" coordorigin="9542,251" coordsize="2,80">
              <v:shape style="position:absolute;left:9542;top:251;width:2;height:80" coordorigin="9542,251" coordsize="0,80" path="m9542,331l9542,251e" filled="false" stroked="true" strokeweight=".748pt" strokecolor="#939598">
                <v:path arrowok="t"/>
              </v:shape>
            </v:group>
            <v:group style="position:absolute;left:9502;top:251;width:2;height:80" coordorigin="9502,251" coordsize="2,80">
              <v:shape style="position:absolute;left:9502;top:251;width:2;height:80" coordorigin="9502,251" coordsize="0,80" path="m9502,331l9502,251e" filled="false" stroked="true" strokeweight=".748pt" strokecolor="#939598">
                <v:path arrowok="t"/>
              </v:shape>
            </v:group>
            <v:group style="position:absolute;left:9462;top:251;width:2;height:80" coordorigin="9462,251" coordsize="2,80">
              <v:shape style="position:absolute;left:9462;top:251;width:2;height:80" coordorigin="9462,251" coordsize="0,80" path="m9462,331l9462,251e" filled="false" stroked="true" strokeweight=".748pt" strokecolor="#939598">
                <v:path arrowok="t"/>
              </v:shape>
            </v:group>
            <v:group style="position:absolute;left:9422;top:251;width:2;height:80" coordorigin="9422,251" coordsize="2,80">
              <v:shape style="position:absolute;left:9422;top:251;width:2;height:80" coordorigin="9422,251" coordsize="0,80" path="m9422,331l9422,251e" filled="false" stroked="true" strokeweight=".748pt" strokecolor="#939598">
                <v:path arrowok="t"/>
              </v:shape>
            </v:group>
            <v:group style="position:absolute;left:9382;top:251;width:2;height:80" coordorigin="9382,251" coordsize="2,80">
              <v:shape style="position:absolute;left:9382;top:251;width:2;height:80" coordorigin="9382,251" coordsize="0,80" path="m9382,331l9382,251e" filled="false" stroked="true" strokeweight=".748pt" strokecolor="#939598">
                <v:path arrowok="t"/>
              </v:shape>
            </v:group>
            <v:group style="position:absolute;left:9342;top:251;width:2;height:80" coordorigin="9342,251" coordsize="2,80">
              <v:shape style="position:absolute;left:9342;top:251;width:2;height:80" coordorigin="9342,251" coordsize="0,80" path="m9342,331l9342,251e" filled="false" stroked="true" strokeweight=".748pt" strokecolor="#939598">
                <v:path arrowok="t"/>
              </v:shape>
            </v:group>
            <v:group style="position:absolute;left:9302;top:251;width:2;height:80" coordorigin="9302,251" coordsize="2,80">
              <v:shape style="position:absolute;left:9302;top:251;width:2;height:80" coordorigin="9302,251" coordsize="1,80" path="m9302,331l9302,251e" filled="false" stroked="true" strokeweight=".748pt" strokecolor="#939598">
                <v:path arrowok="t"/>
              </v:shape>
            </v:group>
            <v:group style="position:absolute;left:9262;top:251;width:2;height:80" coordorigin="9262,251" coordsize="2,80">
              <v:shape style="position:absolute;left:9262;top:251;width:2;height:80" coordorigin="9262,251" coordsize="0,80" path="m9262,331l9262,251e" filled="false" stroked="true" strokeweight=".748pt" strokecolor="#939598">
                <v:path arrowok="t"/>
              </v:shape>
            </v:group>
            <v:group style="position:absolute;left:9221;top:251;width:2;height:80" coordorigin="9221,251" coordsize="2,80">
              <v:shape style="position:absolute;left:9221;top:251;width:2;height:80" coordorigin="9221,251" coordsize="0,80" path="m9221,331l9221,251e" filled="false" stroked="true" strokeweight=".748pt" strokecolor="#939598">
                <v:path arrowok="t"/>
              </v:shape>
            </v:group>
            <v:group style="position:absolute;left:9181;top:251;width:2;height:80" coordorigin="9181,251" coordsize="2,80">
              <v:shape style="position:absolute;left:9181;top:251;width:2;height:80" coordorigin="9181,251" coordsize="0,80" path="m9181,331l9181,251e" filled="false" stroked="true" strokeweight=".748pt" strokecolor="#939598">
                <v:path arrowok="t"/>
              </v:shape>
            </v:group>
            <v:group style="position:absolute;left:9141;top:251;width:2;height:80" coordorigin="9141,251" coordsize="2,80">
              <v:shape style="position:absolute;left:9141;top:251;width:2;height:80" coordorigin="9141,251" coordsize="0,80" path="m9141,331l9141,251e" filled="false" stroked="true" strokeweight=".748pt" strokecolor="#939598">
                <v:path arrowok="t"/>
              </v:shape>
            </v:group>
            <v:group style="position:absolute;left:9101;top:251;width:2;height:80" coordorigin="9101,251" coordsize="2,80">
              <v:shape style="position:absolute;left:9101;top:251;width:2;height:80" coordorigin="9101,251" coordsize="1,80" path="m9101,331l9101,251e" filled="false" stroked="true" strokeweight=".748pt" strokecolor="#939598">
                <v:path arrowok="t"/>
              </v:shape>
            </v:group>
            <v:group style="position:absolute;left:9061;top:251;width:2;height:80" coordorigin="9061,251" coordsize="2,80">
              <v:shape style="position:absolute;left:9061;top:251;width:2;height:80" coordorigin="9061,251" coordsize="1,80" path="m9061,331l9061,251e" filled="false" stroked="true" strokeweight=".748pt" strokecolor="#939598">
                <v:path arrowok="t"/>
              </v:shape>
            </v:group>
            <v:group style="position:absolute;left:9021;top:251;width:2;height:80" coordorigin="9021,251" coordsize="2,80">
              <v:shape style="position:absolute;left:9021;top:251;width:2;height:80" coordorigin="9021,251" coordsize="1,80" path="m9021,331l9021,251e" filled="false" stroked="true" strokeweight=".748pt" strokecolor="#939598">
                <v:path arrowok="t"/>
              </v:shape>
            </v:group>
            <v:group style="position:absolute;left:8981;top:251;width:2;height:80" coordorigin="8981,251" coordsize="2,80">
              <v:shape style="position:absolute;left:8981;top:251;width:2;height:80" coordorigin="8981,251" coordsize="1,80" path="m8981,331l8981,251e" filled="false" stroked="true" strokeweight=".748pt" strokecolor="#939598">
                <v:path arrowok="t"/>
              </v:shape>
            </v:group>
            <v:group style="position:absolute;left:8941;top:251;width:2;height:80" coordorigin="8941,251" coordsize="2,80">
              <v:shape style="position:absolute;left:8941;top:251;width:2;height:80" coordorigin="8941,251" coordsize="1,80" path="m8941,331l8941,251e" filled="false" stroked="true" strokeweight=".748pt" strokecolor="#939598">
                <v:path arrowok="t"/>
              </v:shape>
            </v:group>
            <v:group style="position:absolute;left:8901;top:251;width:2;height:80" coordorigin="8901,251" coordsize="2,80">
              <v:shape style="position:absolute;left:8901;top:251;width:2;height:80" coordorigin="8901,251" coordsize="0,80" path="m8901,331l8901,251e" filled="false" stroked="true" strokeweight=".748pt" strokecolor="#939598">
                <v:path arrowok="t"/>
              </v:shape>
            </v:group>
            <v:group style="position:absolute;left:8861;top:251;width:2;height:80" coordorigin="8861,251" coordsize="2,80">
              <v:shape style="position:absolute;left:8861;top:251;width:2;height:80" coordorigin="8861,251" coordsize="1,80" path="m8861,331l8861,251e" filled="false" stroked="true" strokeweight=".748pt" strokecolor="#939598">
                <v:path arrowok="t"/>
              </v:shape>
            </v:group>
            <v:group style="position:absolute;left:8821;top:251;width:2;height:80" coordorigin="8821,251" coordsize="2,80">
              <v:shape style="position:absolute;left:8821;top:251;width:2;height:80" coordorigin="8821,251" coordsize="0,80" path="m8821,331l8821,251e" filled="false" stroked="true" strokeweight=".748pt" strokecolor="#939598">
                <v:path arrowok="t"/>
              </v:shape>
            </v:group>
            <v:group style="position:absolute;left:8781;top:251;width:2;height:80" coordorigin="8781,251" coordsize="2,80">
              <v:shape style="position:absolute;left:8781;top:251;width:2;height:80" coordorigin="8781,251" coordsize="0,80" path="m8781,331l8781,251e" filled="false" stroked="true" strokeweight=".748pt" strokecolor="#939598">
                <v:path arrowok="t"/>
              </v:shape>
            </v:group>
            <v:group style="position:absolute;left:8741;top:251;width:2;height:80" coordorigin="8741,251" coordsize="2,80">
              <v:shape style="position:absolute;left:8741;top:251;width:2;height:80" coordorigin="8741,251" coordsize="1,80" path="m8741,331l8741,251e" filled="false" stroked="true" strokeweight=".748pt" strokecolor="#939598">
                <v:path arrowok="t"/>
              </v:shape>
            </v:group>
            <v:group style="position:absolute;left:8701;top:251;width:2;height:80" coordorigin="8701,251" coordsize="2,80">
              <v:shape style="position:absolute;left:8701;top:251;width:2;height:80" coordorigin="8701,251" coordsize="0,80" path="m8701,331l8701,251e" filled="false" stroked="true" strokeweight=".748pt" strokecolor="#939598">
                <v:path arrowok="t"/>
              </v:shape>
            </v:group>
            <v:group style="position:absolute;left:8661;top:251;width:2;height:80" coordorigin="8661,251" coordsize="2,80">
              <v:shape style="position:absolute;left:8661;top:251;width:2;height:80" coordorigin="8661,251" coordsize="0,80" path="m8661,331l8661,251e" filled="false" stroked="true" strokeweight=".748pt" strokecolor="#939598">
                <v:path arrowok="t"/>
              </v:shape>
            </v:group>
            <v:group style="position:absolute;left:8621;top:251;width:2;height:80" coordorigin="8621,251" coordsize="2,80">
              <v:shape style="position:absolute;left:8621;top:251;width:2;height:80" coordorigin="8621,251" coordsize="0,80" path="m8621,331l8621,251e" filled="false" stroked="true" strokeweight=".748pt" strokecolor="#939598">
                <v:path arrowok="t"/>
              </v:shape>
            </v:group>
            <v:group style="position:absolute;left:8580;top:251;width:2;height:80" coordorigin="8580,251" coordsize="2,80">
              <v:shape style="position:absolute;left:8580;top:251;width:2;height:80" coordorigin="8580,251" coordsize="0,80" path="m8580,331l8580,251e" filled="false" stroked="true" strokeweight=".748pt" strokecolor="#939598">
                <v:path arrowok="t"/>
              </v:shape>
            </v:group>
            <v:group style="position:absolute;left:8540;top:251;width:2;height:80" coordorigin="8540,251" coordsize="2,80">
              <v:shape style="position:absolute;left:8540;top:251;width:2;height:80" coordorigin="8540,251" coordsize="1,80" path="m8540,331l8540,251e" filled="false" stroked="true" strokeweight=".748pt" strokecolor="#939598">
                <v:path arrowok="t"/>
              </v:shape>
            </v:group>
            <v:group style="position:absolute;left:8500;top:251;width:2;height:80" coordorigin="8500,251" coordsize="2,80">
              <v:shape style="position:absolute;left:8500;top:251;width:2;height:80" coordorigin="8500,251" coordsize="0,80" path="m8500,331l8500,251e" filled="false" stroked="true" strokeweight=".748pt" strokecolor="#939598">
                <v:path arrowok="t"/>
              </v:shape>
            </v:group>
            <v:group style="position:absolute;left:8460;top:251;width:2;height:80" coordorigin="8460,251" coordsize="2,80">
              <v:shape style="position:absolute;left:8460;top:251;width:2;height:80" coordorigin="8460,251" coordsize="0,80" path="m8460,331l8460,251e" filled="false" stroked="true" strokeweight=".748pt" strokecolor="#939598">
                <v:path arrowok="t"/>
              </v:shape>
            </v:group>
            <v:group style="position:absolute;left:8420;top:251;width:2;height:80" coordorigin="8420,251" coordsize="2,80">
              <v:shape style="position:absolute;left:8420;top:251;width:2;height:80" coordorigin="8420,251" coordsize="1,80" path="m8420,331l8420,251e" filled="false" stroked="true" strokeweight=".748pt" strokecolor="#939598">
                <v:path arrowok="t"/>
              </v:shape>
            </v:group>
            <v:group style="position:absolute;left:8380;top:251;width:2;height:80" coordorigin="8380,251" coordsize="2,80">
              <v:shape style="position:absolute;left:8380;top:251;width:2;height:80" coordorigin="8380,251" coordsize="0,80" path="m8380,331l8380,251e" filled="false" stroked="true" strokeweight=".748pt" strokecolor="#939598">
                <v:path arrowok="t"/>
              </v:shape>
            </v:group>
            <v:group style="position:absolute;left:8340;top:251;width:2;height:80" coordorigin="8340,251" coordsize="2,80">
              <v:shape style="position:absolute;left:8340;top:251;width:2;height:80" coordorigin="8340,251" coordsize="0,80" path="m8340,331l8340,251e" filled="false" stroked="true" strokeweight=".748pt" strokecolor="#939598">
                <v:path arrowok="t"/>
              </v:shape>
            </v:group>
            <v:group style="position:absolute;left:8300;top:251;width:2;height:80" coordorigin="8300,251" coordsize="2,80">
              <v:shape style="position:absolute;left:8300;top:251;width:2;height:80" coordorigin="8300,251" coordsize="0,80" path="m8300,331l8300,251e" filled="false" stroked="true" strokeweight=".748pt" strokecolor="#939598">
                <v:path arrowok="t"/>
              </v:shape>
            </v:group>
            <v:group style="position:absolute;left:8260;top:251;width:2;height:80" coordorigin="8260,251" coordsize="2,80">
              <v:shape style="position:absolute;left:8260;top:251;width:2;height:80" coordorigin="8260,251" coordsize="0,80" path="m8260,331l8260,251e" filled="false" stroked="true" strokeweight=".748pt" strokecolor="#939598">
                <v:path arrowok="t"/>
              </v:shape>
            </v:group>
            <v:group style="position:absolute;left:8220;top:251;width:2;height:80" coordorigin="8220,251" coordsize="2,80">
              <v:shape style="position:absolute;left:8220;top:251;width:2;height:80" coordorigin="8220,251" coordsize="1,80" path="m8220,331l8220,251e" filled="false" stroked="true" strokeweight=".748pt" strokecolor="#939598">
                <v:path arrowok="t"/>
              </v:shape>
            </v:group>
            <v:group style="position:absolute;left:8180;top:251;width:2;height:80" coordorigin="8180,251" coordsize="2,80">
              <v:shape style="position:absolute;left:8180;top:251;width:2;height:80" coordorigin="8180,251" coordsize="0,80" path="m8180,331l8180,251e" filled="false" stroked="true" strokeweight=".748pt" strokecolor="#939598">
                <v:path arrowok="t"/>
              </v:shape>
            </v:group>
            <v:group style="position:absolute;left:8140;top:251;width:2;height:80" coordorigin="8140,251" coordsize="2,80">
              <v:shape style="position:absolute;left:8140;top:251;width:2;height:80" coordorigin="8140,251" coordsize="0,80" path="m8140,331l8140,251e" filled="false" stroked="true" strokeweight=".748pt" strokecolor="#939598">
                <v:path arrowok="t"/>
              </v:shape>
            </v:group>
            <v:group style="position:absolute;left:8100;top:251;width:2;height:80" coordorigin="8100,251" coordsize="2,80">
              <v:shape style="position:absolute;left:8100;top:251;width:2;height:80" coordorigin="8100,251" coordsize="1,80" path="m8100,331l8100,251e" filled="false" stroked="true" strokeweight=".748pt" strokecolor="#939598">
                <v:path arrowok="t"/>
              </v:shape>
            </v:group>
            <v:group style="position:absolute;left:8060;top:251;width:2;height:80" coordorigin="8060,251" coordsize="2,80">
              <v:shape style="position:absolute;left:8060;top:251;width:2;height:80" coordorigin="8060,251" coordsize="0,80" path="m8060,331l8060,251e" filled="false" stroked="true" strokeweight=".748pt" strokecolor="#939598">
                <v:path arrowok="t"/>
              </v:shape>
            </v:group>
            <v:group style="position:absolute;left:8020;top:251;width:2;height:80" coordorigin="8020,251" coordsize="2,80">
              <v:shape style="position:absolute;left:8020;top:251;width:2;height:80" coordorigin="8020,251" coordsize="0,80" path="m8020,331l8020,251e" filled="false" stroked="true" strokeweight=".748pt" strokecolor="#939598">
                <v:path arrowok="t"/>
              </v:shape>
            </v:group>
            <v:group style="position:absolute;left:7980;top:251;width:2;height:80" coordorigin="7980,251" coordsize="2,80">
              <v:shape style="position:absolute;left:7980;top:251;width:2;height:80" coordorigin="7980,251" coordsize="0,80" path="m7980,331l7980,251e" filled="false" stroked="true" strokeweight=".748pt" strokecolor="#939598">
                <v:path arrowok="t"/>
              </v:shape>
            </v:group>
            <v:group style="position:absolute;left:7939;top:251;width:2;height:80" coordorigin="7939,251" coordsize="2,80">
              <v:shape style="position:absolute;left:7939;top:251;width:2;height:80" coordorigin="7939,251" coordsize="1,80" path="m7940,331l7939,251e" filled="false" stroked="true" strokeweight=".748pt" strokecolor="#939598">
                <v:path arrowok="t"/>
              </v:shape>
            </v:group>
            <v:group style="position:absolute;left:7899;top:251;width:2;height:80" coordorigin="7899,251" coordsize="2,80">
              <v:shape style="position:absolute;left:7899;top:251;width:2;height:80" coordorigin="7899,251" coordsize="1,80" path="m7899,331l7899,251e" filled="false" stroked="true" strokeweight=".748pt" strokecolor="#939598">
                <v:path arrowok="t"/>
              </v:shape>
            </v:group>
            <v:group style="position:absolute;left:7859;top:251;width:2;height:80" coordorigin="7859,251" coordsize="2,80">
              <v:shape style="position:absolute;left:7859;top:251;width:2;height:80" coordorigin="7859,251" coordsize="1,80" path="m7859,331l7859,251e" filled="false" stroked="true" strokeweight=".748pt" strokecolor="#939598">
                <v:path arrowok="t"/>
              </v:shape>
            </v:group>
            <v:group style="position:absolute;left:7819;top:251;width:2;height:80" coordorigin="7819,251" coordsize="2,80">
              <v:shape style="position:absolute;left:7819;top:251;width:2;height:80" coordorigin="7819,251" coordsize="1,80" path="m7819,331l7819,251e" filled="false" stroked="true" strokeweight=".748pt" strokecolor="#939598">
                <v:path arrowok="t"/>
              </v:shape>
            </v:group>
            <v:group style="position:absolute;left:7779;top:251;width:2;height:80" coordorigin="7779,251" coordsize="2,80">
              <v:shape style="position:absolute;left:7779;top:251;width:2;height:80" coordorigin="7779,251" coordsize="1,80" path="m7779,331l7779,251e" filled="false" stroked="true" strokeweight=".748pt" strokecolor="#939598">
                <v:path arrowok="t"/>
              </v:shape>
            </v:group>
            <v:group style="position:absolute;left:7739;top:251;width:2;height:80" coordorigin="7739,251" coordsize="2,80">
              <v:shape style="position:absolute;left:7739;top:251;width:2;height:80" coordorigin="7739,251" coordsize="1,80" path="m7739,331l7739,251e" filled="false" stroked="true" strokeweight=".748pt" strokecolor="#939598">
                <v:path arrowok="t"/>
              </v:shape>
            </v:group>
            <v:group style="position:absolute;left:7699;top:251;width:2;height:80" coordorigin="7699,251" coordsize="2,80">
              <v:shape style="position:absolute;left:7699;top:251;width:2;height:80" coordorigin="7699,251" coordsize="1,80" path="m7699,331l7699,251e" filled="false" stroked="true" strokeweight=".748pt" strokecolor="#939598">
                <v:path arrowok="t"/>
              </v:shape>
            </v:group>
            <v:group style="position:absolute;left:7659;top:251;width:2;height:80" coordorigin="7659,251" coordsize="2,80">
              <v:shape style="position:absolute;left:7659;top:251;width:2;height:80" coordorigin="7659,251" coordsize="1,80" path="m7659,331l7659,251e" filled="false" stroked="true" strokeweight=".748pt" strokecolor="#939598">
                <v:path arrowok="t"/>
              </v:shape>
            </v:group>
            <v:group style="position:absolute;left:7619;top:251;width:2;height:80" coordorigin="7619,251" coordsize="2,80">
              <v:shape style="position:absolute;left:7619;top:251;width:2;height:80" coordorigin="7619,251" coordsize="0,80" path="m7619,331l7619,251e" filled="false" stroked="true" strokeweight=".748pt" strokecolor="#939598">
                <v:path arrowok="t"/>
              </v:shape>
            </v:group>
            <v:group style="position:absolute;left:7579;top:251;width:2;height:80" coordorigin="7579,251" coordsize="2,80">
              <v:shape style="position:absolute;left:7579;top:251;width:2;height:80" coordorigin="7579,251" coordsize="0,80" path="m7579,331l7579,251e" filled="false" stroked="true" strokeweight=".748pt" strokecolor="#939598">
                <v:path arrowok="t"/>
              </v:shape>
            </v:group>
            <v:group style="position:absolute;left:7539;top:251;width:2;height:80" coordorigin="7539,251" coordsize="2,80">
              <v:shape style="position:absolute;left:7539;top:251;width:2;height:80" coordorigin="7539,251" coordsize="0,80" path="m7539,331l7539,251e" filled="false" stroked="true" strokeweight=".748pt" strokecolor="#939598">
                <v:path arrowok="t"/>
              </v:shape>
            </v:group>
            <v:group style="position:absolute;left:7499;top:251;width:2;height:80" coordorigin="7499,251" coordsize="2,80">
              <v:shape style="position:absolute;left:7499;top:251;width:2;height:80" coordorigin="7499,251" coordsize="0,80" path="m7499,331l7499,251e" filled="false" stroked="true" strokeweight=".748pt" strokecolor="#939598">
                <v:path arrowok="t"/>
              </v:shape>
            </v:group>
            <v:group style="position:absolute;left:7459;top:251;width:2;height:80" coordorigin="7459,251" coordsize="2,80">
              <v:shape style="position:absolute;left:7459;top:251;width:2;height:80" coordorigin="7459,251" coordsize="0,80" path="m7459,331l7459,251e" filled="false" stroked="true" strokeweight=".748pt" strokecolor="#939598">
                <v:path arrowok="t"/>
              </v:shape>
            </v:group>
            <v:group style="position:absolute;left:7419;top:251;width:2;height:80" coordorigin="7419,251" coordsize="2,80">
              <v:shape style="position:absolute;left:7419;top:251;width:2;height:80" coordorigin="7419,251" coordsize="0,80" path="m7419,331l7419,251e" filled="false" stroked="true" strokeweight=".748pt" strokecolor="#939598">
                <v:path arrowok="t"/>
              </v:shape>
            </v:group>
            <v:group style="position:absolute;left:7379;top:251;width:2;height:80" coordorigin="7379,251" coordsize="2,80">
              <v:shape style="position:absolute;left:7379;top:251;width:2;height:80" coordorigin="7379,251" coordsize="0,80" path="m7379,331l7379,251e" filled="false" stroked="true" strokeweight=".748pt" strokecolor="#939598">
                <v:path arrowok="t"/>
              </v:shape>
            </v:group>
            <v:group style="position:absolute;left:7339;top:251;width:2;height:80" coordorigin="7339,251" coordsize="2,80">
              <v:shape style="position:absolute;left:7339;top:251;width:2;height:80" coordorigin="7339,251" coordsize="1,80" path="m7339,331l7339,251e" filled="false" stroked="true" strokeweight=".748pt" strokecolor="#939598">
                <v:path arrowok="t"/>
              </v:shape>
            </v:group>
            <v:group style="position:absolute;left:7299;top:251;width:2;height:80" coordorigin="7299,251" coordsize="2,80">
              <v:shape style="position:absolute;left:7299;top:251;width:2;height:80" coordorigin="7299,251" coordsize="0,80" path="m7299,331l7299,251e" filled="false" stroked="true" strokeweight=".748pt" strokecolor="#939598">
                <v:path arrowok="t"/>
              </v:shape>
            </v:group>
            <v:group style="position:absolute;left:7258;top:251;width:2;height:80" coordorigin="7258,251" coordsize="2,80">
              <v:shape style="position:absolute;left:7258;top:251;width:2;height:80" coordorigin="7258,251" coordsize="0,80" path="m7258,331l7258,251e" filled="false" stroked="true" strokeweight=".748pt" strokecolor="#939598">
                <v:path arrowok="t"/>
              </v:shape>
            </v:group>
            <v:group style="position:absolute;left:7218;top:251;width:2;height:80" coordorigin="7218,251" coordsize="2,80">
              <v:shape style="position:absolute;left:7218;top:251;width:2;height:80" coordorigin="7218,251" coordsize="0,80" path="m7218,331l7218,251e" filled="false" stroked="true" strokeweight=".748pt" strokecolor="#939598">
                <v:path arrowok="t"/>
              </v:shape>
            </v:group>
            <v:group style="position:absolute;left:7178;top:251;width:2;height:80" coordorigin="7178,251" coordsize="2,80">
              <v:shape style="position:absolute;left:7178;top:251;width:2;height:80" coordorigin="7178,251" coordsize="0,80" path="m7178,331l7178,251e" filled="false" stroked="true" strokeweight=".748pt" strokecolor="#939598">
                <v:path arrowok="t"/>
              </v:shape>
            </v:group>
            <v:group style="position:absolute;left:7138;top:251;width:2;height:80" coordorigin="7138,251" coordsize="2,80">
              <v:shape style="position:absolute;left:7138;top:251;width:2;height:80" coordorigin="7138,251" coordsize="1,80" path="m7138,331l7138,251e" filled="false" stroked="true" strokeweight=".748pt" strokecolor="#939598">
                <v:path arrowok="t"/>
              </v:shape>
            </v:group>
            <v:group style="position:absolute;left:7098;top:252;width:2;height:80" coordorigin="7098,252" coordsize="2,80">
              <v:shape style="position:absolute;left:7098;top:252;width:2;height:80" coordorigin="7098,252" coordsize="0,80" path="m7098,332l7098,252e" filled="false" stroked="true" strokeweight=".748pt" strokecolor="#939598">
                <v:path arrowok="t"/>
              </v:shape>
            </v:group>
            <v:group style="position:absolute;left:7058;top:252;width:2;height:80" coordorigin="7058,252" coordsize="2,80">
              <v:shape style="position:absolute;left:7058;top:252;width:2;height:80" coordorigin="7058,252" coordsize="0,80" path="m7058,332l7058,252e" filled="false" stroked="true" strokeweight=".748pt" strokecolor="#939598">
                <v:path arrowok="t"/>
              </v:shape>
            </v:group>
            <v:group style="position:absolute;left:7018;top:252;width:2;height:80" coordorigin="7018,252" coordsize="2,80">
              <v:shape style="position:absolute;left:7018;top:252;width:2;height:80" coordorigin="7018,252" coordsize="1,80" path="m7018,332l7018,252e" filled="false" stroked="true" strokeweight=".748pt" strokecolor="#939598">
                <v:path arrowok="t"/>
              </v:shape>
            </v:group>
            <v:group style="position:absolute;left:6978;top:252;width:2;height:80" coordorigin="6978,252" coordsize="2,80">
              <v:shape style="position:absolute;left:6978;top:252;width:2;height:80" coordorigin="6978,252" coordsize="0,80" path="m6978,332l6978,252e" filled="false" stroked="true" strokeweight=".748pt" strokecolor="#939598">
                <v:path arrowok="t"/>
              </v:shape>
            </v:group>
            <v:group style="position:absolute;left:6938;top:252;width:2;height:80" coordorigin="6938,252" coordsize="2,80">
              <v:shape style="position:absolute;left:6938;top:252;width:2;height:80" coordorigin="6938,252" coordsize="0,80" path="m6938,332l6938,252e" filled="false" stroked="true" strokeweight=".748pt" strokecolor="#939598">
                <v:path arrowok="t"/>
              </v:shape>
            </v:group>
            <v:group style="position:absolute;left:6898;top:252;width:2;height:80" coordorigin="6898,252" coordsize="2,80">
              <v:shape style="position:absolute;left:6898;top:252;width:2;height:80" coordorigin="6898,252" coordsize="0,80" path="m6898,332l6898,252e" filled="false" stroked="true" strokeweight=".748pt" strokecolor="#939598">
                <v:path arrowok="t"/>
              </v:shape>
            </v:group>
            <v:group style="position:absolute;left:6858;top:252;width:2;height:80" coordorigin="6858,252" coordsize="2,80">
              <v:shape style="position:absolute;left:6858;top:252;width:2;height:80" coordorigin="6858,252" coordsize="0,80" path="m6858,332l6858,252e" filled="false" stroked="true" strokeweight=".748pt" strokecolor="#939598">
                <v:path arrowok="t"/>
              </v:shape>
            </v:group>
            <v:group style="position:absolute;left:6818;top:252;width:2;height:80" coordorigin="6818,252" coordsize="2,80">
              <v:shape style="position:absolute;left:6818;top:252;width:2;height:80" coordorigin="6818,252" coordsize="1,80" path="m6818,332l6818,252e" filled="false" stroked="true" strokeweight=".748pt" strokecolor="#939598">
                <v:path arrowok="t"/>
              </v:shape>
            </v:group>
            <v:group style="position:absolute;left:6778;top:252;width:2;height:80" coordorigin="6778,252" coordsize="2,80">
              <v:shape style="position:absolute;left:6778;top:252;width:2;height:80" coordorigin="6778,252" coordsize="0,80" path="m6778,332l6778,252e" filled="false" stroked="true" strokeweight=".748pt" strokecolor="#939598">
                <v:path arrowok="t"/>
              </v:shape>
            </v:group>
            <v:group style="position:absolute;left:6738;top:252;width:2;height:80" coordorigin="6738,252" coordsize="2,80">
              <v:shape style="position:absolute;left:6738;top:252;width:2;height:80" coordorigin="6738,252" coordsize="0,80" path="m6738,332l6738,252e" filled="false" stroked="true" strokeweight=".748pt" strokecolor="#939598">
                <v:path arrowok="t"/>
              </v:shape>
            </v:group>
            <v:group style="position:absolute;left:6698;top:252;width:2;height:80" coordorigin="6698,252" coordsize="2,80">
              <v:shape style="position:absolute;left:6698;top:252;width:2;height:80" coordorigin="6698,252" coordsize="1,80" path="m6698,332l6698,252e" filled="false" stroked="true" strokeweight=".748pt" strokecolor="#939598">
                <v:path arrowok="t"/>
              </v:shape>
            </v:group>
            <v:group style="position:absolute;left:6658;top:252;width:2;height:80" coordorigin="6658,252" coordsize="2,80">
              <v:shape style="position:absolute;left:6658;top:252;width:2;height:80" coordorigin="6658,252" coordsize="1,80" path="m6658,332l6658,252e" filled="false" stroked="true" strokeweight=".748pt" strokecolor="#939598">
                <v:path arrowok="t"/>
              </v:shape>
            </v:group>
            <v:group style="position:absolute;left:6617;top:252;width:2;height:80" coordorigin="6617,252" coordsize="2,80">
              <v:shape style="position:absolute;left:6617;top:252;width:2;height:80" coordorigin="6617,252" coordsize="1,80" path="m6618,332l6617,252e" filled="false" stroked="true" strokeweight=".748pt" strokecolor="#939598">
                <v:path arrowok="t"/>
              </v:shape>
            </v:group>
            <v:group style="position:absolute;left:6577;top:252;width:2;height:80" coordorigin="6577,252" coordsize="2,80">
              <v:shape style="position:absolute;left:6577;top:252;width:2;height:80" coordorigin="6577,252" coordsize="1,80" path="m6577,332l6577,252e" filled="false" stroked="true" strokeweight=".748pt" strokecolor="#939598">
                <v:path arrowok="t"/>
              </v:shape>
            </v:group>
            <v:group style="position:absolute;left:6537;top:252;width:2;height:80" coordorigin="6537,252" coordsize="2,80">
              <v:shape style="position:absolute;left:6537;top:252;width:2;height:80" coordorigin="6537,252" coordsize="1,80" path="m6537,332l6537,252e" filled="false" stroked="true" strokeweight=".748pt" strokecolor="#939598">
                <v:path arrowok="t"/>
              </v:shape>
            </v:group>
            <v:group style="position:absolute;left:6497;top:252;width:2;height:80" coordorigin="6497,252" coordsize="2,80">
              <v:shape style="position:absolute;left:6497;top:252;width:2;height:80" coordorigin="6497,252" coordsize="0,80" path="m6497,332l6497,252e" filled="false" stroked="true" strokeweight=".748pt" strokecolor="#939598">
                <v:path arrowok="t"/>
              </v:shape>
            </v:group>
            <v:group style="position:absolute;left:6457;top:252;width:2;height:80" coordorigin="6457,252" coordsize="2,80">
              <v:shape style="position:absolute;left:6457;top:252;width:2;height:80" coordorigin="6457,252" coordsize="1,80" path="m6457,332l6457,252e" filled="false" stroked="true" strokeweight=".748pt" strokecolor="#939598">
                <v:path arrowok="t"/>
              </v:shape>
            </v:group>
            <v:group style="position:absolute;left:6417;top:252;width:2;height:80" coordorigin="6417,252" coordsize="2,80">
              <v:shape style="position:absolute;left:6417;top:252;width:2;height:80" coordorigin="6417,252" coordsize="0,80" path="m6417,332l6417,252e" filled="false" stroked="true" strokeweight=".748pt" strokecolor="#939598">
                <v:path arrowok="t"/>
              </v:shape>
            </v:group>
            <v:group style="position:absolute;left:6377;top:252;width:2;height:80" coordorigin="6377,252" coordsize="2,80">
              <v:shape style="position:absolute;left:6377;top:252;width:2;height:80" coordorigin="6377,252" coordsize="0,80" path="m6377,332l6377,252e" filled="false" stroked="true" strokeweight=".748pt" strokecolor="#939598">
                <v:path arrowok="t"/>
              </v:shape>
            </v:group>
            <v:group style="position:absolute;left:6337;top:252;width:2;height:80" coordorigin="6337,252" coordsize="2,80">
              <v:shape style="position:absolute;left:6337;top:252;width:2;height:80" coordorigin="6337,252" coordsize="0,80" path="m6337,332l6337,252e" filled="false" stroked="true" strokeweight=".748pt" strokecolor="#939598">
                <v:path arrowok="t"/>
              </v:shape>
            </v:group>
            <v:group style="position:absolute;left:6297;top:252;width:2;height:80" coordorigin="6297,252" coordsize="2,80">
              <v:shape style="position:absolute;left:6297;top:252;width:2;height:80" coordorigin="6297,252" coordsize="0,80" path="m6297,332l6297,252e" filled="false" stroked="true" strokeweight=".748pt" strokecolor="#939598">
                <v:path arrowok="t"/>
              </v:shape>
            </v:group>
            <v:group style="position:absolute;left:6257;top:252;width:2;height:80" coordorigin="6257,252" coordsize="2,80">
              <v:shape style="position:absolute;left:6257;top:252;width:2;height:80" coordorigin="6257,252" coordsize="1,80" path="m6257,332l6257,252e" filled="false" stroked="true" strokeweight=".748pt" strokecolor="#939598">
                <v:path arrowok="t"/>
              </v:shape>
            </v:group>
            <v:group style="position:absolute;left:6217;top:252;width:2;height:80" coordorigin="6217,252" coordsize="2,80">
              <v:shape style="position:absolute;left:6217;top:252;width:2;height:80" coordorigin="6217,252" coordsize="0,80" path="m6217,332l6217,252e" filled="false" stroked="true" strokeweight=".748pt" strokecolor="#939598">
                <v:path arrowok="t"/>
              </v:shape>
            </v:group>
            <v:group style="position:absolute;left:6177;top:252;width:2;height:80" coordorigin="6177,252" coordsize="2,80">
              <v:shape style="position:absolute;left:6177;top:252;width:2;height:80" coordorigin="6177,252" coordsize="0,80" path="m6177,332l6177,252e" filled="false" stroked="true" strokeweight=".748pt" strokecolor="#939598">
                <v:path arrowok="t"/>
              </v:shape>
            </v:group>
            <v:group style="position:absolute;left:6137;top:252;width:2;height:80" coordorigin="6137,252" coordsize="2,80">
              <v:shape style="position:absolute;left:6137;top:252;width:2;height:80" coordorigin="6137,252" coordsize="1,80" path="m6137,332l6137,252e" filled="false" stroked="true" strokeweight=".748pt" strokecolor="#939598">
                <v:path arrowok="t"/>
              </v:shape>
            </v:group>
            <v:group style="position:absolute;left:6097;top:252;width:2;height:80" coordorigin="6097,252" coordsize="2,80">
              <v:shape style="position:absolute;left:6097;top:252;width:2;height:80" coordorigin="6097,252" coordsize="0,80" path="m6097,332l6097,252e" filled="false" stroked="true" strokeweight=".748pt" strokecolor="#939598">
                <v:path arrowok="t"/>
              </v:shape>
            </v:group>
            <v:group style="position:absolute;left:6057;top:252;width:2;height:80" coordorigin="6057,252" coordsize="2,80">
              <v:shape style="position:absolute;left:6057;top:252;width:2;height:80" coordorigin="6057,252" coordsize="0,80" path="m6057,332l6057,252e" filled="false" stroked="true" strokeweight=".748pt" strokecolor="#939598">
                <v:path arrowok="t"/>
              </v:shape>
            </v:group>
            <v:group style="position:absolute;left:6017;top:252;width:2;height:80" coordorigin="6017,252" coordsize="2,80">
              <v:shape style="position:absolute;left:6017;top:252;width:2;height:80" coordorigin="6017,252" coordsize="0,80" path="m6017,332l6017,252e" filled="false" stroked="true" strokeweight=".748pt" strokecolor="#939598">
                <v:path arrowok="t"/>
              </v:shape>
            </v:group>
            <v:group style="position:absolute;left:5977;top:252;width:2;height:80" coordorigin="5977,252" coordsize="2,80">
              <v:shape style="position:absolute;left:5977;top:252;width:2;height:80" coordorigin="5977,252" coordsize="0,80" path="m5977,332l5977,252e" filled="false" stroked="true" strokeweight=".748pt" strokecolor="#939598">
                <v:path arrowok="t"/>
              </v:shape>
            </v:group>
            <v:group style="position:absolute;left:5936;top:252;width:2;height:80" coordorigin="5936,252" coordsize="2,80">
              <v:shape style="position:absolute;left:5936;top:252;width:2;height:80" coordorigin="5936,252" coordsize="1,80" path="m5936,332l5936,252e" filled="false" stroked="true" strokeweight=".748pt" strokecolor="#939598">
                <v:path arrowok="t"/>
              </v:shape>
            </v:group>
            <v:group style="position:absolute;left:5896;top:252;width:2;height:80" coordorigin="5896,252" coordsize="2,80">
              <v:shape style="position:absolute;left:5896;top:252;width:2;height:80" coordorigin="5896,252" coordsize="0,80" path="m5896,332l5896,252e" filled="false" stroked="true" strokeweight=".748pt" strokecolor="#939598">
                <v:path arrowok="t"/>
              </v:shape>
            </v:group>
            <v:group style="position:absolute;left:5856;top:252;width:2;height:80" coordorigin="5856,252" coordsize="2,80">
              <v:shape style="position:absolute;left:5856;top:252;width:2;height:80" coordorigin="5856,252" coordsize="0,80" path="m5856,332l5856,252e" filled="false" stroked="true" strokeweight=".748pt" strokecolor="#939598">
                <v:path arrowok="t"/>
              </v:shape>
            </v:group>
            <v:group style="position:absolute;left:5816;top:252;width:2;height:80" coordorigin="5816,252" coordsize="2,80">
              <v:shape style="position:absolute;left:5816;top:252;width:2;height:80" coordorigin="5816,252" coordsize="1,80" path="m5816,332l5816,252e" filled="false" stroked="true" strokeweight=".748pt" strokecolor="#939598">
                <v:path arrowok="t"/>
              </v:shape>
            </v:group>
            <v:group style="position:absolute;left:5776;top:252;width:2;height:80" coordorigin="5776,252" coordsize="2,80">
              <v:shape style="position:absolute;left:5776;top:252;width:2;height:80" coordorigin="5776,252" coordsize="0,80" path="m5776,332l5776,252e" filled="false" stroked="true" strokeweight=".748pt" strokecolor="#939598">
                <v:path arrowok="t"/>
              </v:shape>
            </v:group>
            <v:group style="position:absolute;left:5736;top:252;width:2;height:80" coordorigin="5736,252" coordsize="2,80">
              <v:shape style="position:absolute;left:5736;top:252;width:2;height:80" coordorigin="5736,252" coordsize="0,80" path="m5736,332l5736,252e" filled="false" stroked="true" strokeweight=".748pt" strokecolor="#939598">
                <v:path arrowok="t"/>
              </v:shape>
            </v:group>
            <v:group style="position:absolute;left:5696;top:252;width:2;height:80" coordorigin="5696,252" coordsize="2,80">
              <v:shape style="position:absolute;left:5696;top:252;width:2;height:80" coordorigin="5696,252" coordsize="0,80" path="m5696,332l5696,252e" filled="false" stroked="true" strokeweight=".748pt" strokecolor="#939598">
                <v:path arrowok="t"/>
              </v:shape>
            </v:group>
            <v:group style="position:absolute;left:5656;top:252;width:2;height:80" coordorigin="5656,252" coordsize="2,80">
              <v:shape style="position:absolute;left:5656;top:252;width:2;height:80" coordorigin="5656,252" coordsize="0,80" path="m5656,332l5656,252e" filled="false" stroked="true" strokeweight=".748pt" strokecolor="#939598">
                <v:path arrowok="t"/>
              </v:shape>
            </v:group>
            <v:group style="position:absolute;left:5616;top:252;width:2;height:80" coordorigin="5616,252" coordsize="2,80">
              <v:shape style="position:absolute;left:5616;top:252;width:2;height:80" coordorigin="5616,252" coordsize="1,80" path="m5616,332l5616,252e" filled="false" stroked="true" strokeweight=".748pt" strokecolor="#939598">
                <v:path arrowok="t"/>
              </v:shape>
            </v:group>
            <v:group style="position:absolute;left:5576;top:252;width:2;height:80" coordorigin="5576,252" coordsize="2,80">
              <v:shape style="position:absolute;left:5576;top:252;width:2;height:80" coordorigin="5576,252" coordsize="0,80" path="m5576,332l5576,252e" filled="false" stroked="true" strokeweight=".748pt" strokecolor="#939598">
                <v:path arrowok="t"/>
              </v:shape>
            </v:group>
            <v:group style="position:absolute;left:5536;top:252;width:2;height:80" coordorigin="5536,252" coordsize="2,80">
              <v:shape style="position:absolute;left:5536;top:252;width:2;height:80" coordorigin="5536,252" coordsize="1,80" path="m5536,332l5536,252e" filled="false" stroked="true" strokeweight=".748pt" strokecolor="#939598">
                <v:path arrowok="t"/>
              </v:shape>
            </v:group>
            <v:group style="position:absolute;left:5496;top:252;width:2;height:80" coordorigin="5496,252" coordsize="2,80">
              <v:shape style="position:absolute;left:5496;top:252;width:2;height:80" coordorigin="5496,252" coordsize="1,80" path="m5496,332l5496,252e" filled="false" stroked="true" strokeweight=".748pt" strokecolor="#939598">
                <v:path arrowok="t"/>
              </v:shape>
            </v:group>
            <v:group style="position:absolute;left:5456;top:252;width:2;height:80" coordorigin="5456,252" coordsize="2,80">
              <v:shape style="position:absolute;left:5456;top:252;width:2;height:80" coordorigin="5456,252" coordsize="1,80" path="m5456,332l5456,252e" filled="false" stroked="true" strokeweight=".748pt" strokecolor="#939598">
                <v:path arrowok="t"/>
              </v:shape>
            </v:group>
            <v:group style="position:absolute;left:5416;top:252;width:2;height:80" coordorigin="5416,252" coordsize="2,80">
              <v:shape style="position:absolute;left:5416;top:252;width:2;height:80" coordorigin="5416,252" coordsize="1,80" path="m5416,332l5416,252e" filled="false" stroked="true" strokeweight=".748pt" strokecolor="#939598">
                <v:path arrowok="t"/>
              </v:shape>
            </v:group>
            <v:group style="position:absolute;left:5376;top:252;width:2;height:80" coordorigin="5376,252" coordsize="2,80">
              <v:shape style="position:absolute;left:5376;top:252;width:2;height:80" coordorigin="5376,252" coordsize="1,80" path="m5376,332l5376,252e" filled="false" stroked="true" strokeweight=".748pt" strokecolor="#939598">
                <v:path arrowok="t"/>
              </v:shape>
            </v:group>
            <v:group style="position:absolute;left:5336;top:252;width:2;height:80" coordorigin="5336,252" coordsize="2,80">
              <v:shape style="position:absolute;left:5336;top:252;width:2;height:80" coordorigin="5336,252" coordsize="1,80" path="m5336,332l5336,252e" filled="false" stroked="true" strokeweight=".748pt" strokecolor="#939598">
                <v:path arrowok="t"/>
              </v:shape>
            </v:group>
            <v:group style="position:absolute;left:5295;top:252;width:2;height:80" coordorigin="5295,252" coordsize="2,80">
              <v:shape style="position:absolute;left:5295;top:252;width:2;height:80" coordorigin="5295,252" coordsize="0,80" path="m5296,332l5295,252e" filled="false" stroked="true" strokeweight=".748pt" strokecolor="#939598">
                <v:path arrowok="t"/>
              </v:shape>
            </v:group>
            <v:group style="position:absolute;left:5255;top:252;width:2;height:80" coordorigin="5255,252" coordsize="2,80">
              <v:shape style="position:absolute;left:5255;top:252;width:2;height:80" coordorigin="5255,252" coordsize="0,80" path="m5255,332l5255,252e" filled="false" stroked="true" strokeweight=".748pt" strokecolor="#939598">
                <v:path arrowok="t"/>
              </v:shape>
            </v:group>
            <v:group style="position:absolute;left:5215;top:252;width:2;height:80" coordorigin="5215,252" coordsize="2,80">
              <v:shape style="position:absolute;left:5215;top:252;width:2;height:80" coordorigin="5215,252" coordsize="0,80" path="m5215,332l5215,252e" filled="false" stroked="true" strokeweight=".748pt" strokecolor="#939598">
                <v:path arrowok="t"/>
              </v:shape>
            </v:group>
            <v:group style="position:absolute;left:5175;top:252;width:2;height:80" coordorigin="5175,252" coordsize="2,80">
              <v:shape style="position:absolute;left:5175;top:252;width:2;height:80" coordorigin="5175,252" coordsize="1,80" path="m5175,332l5175,252e" filled="false" stroked="true" strokeweight=".748pt" strokecolor="#939598">
                <v:path arrowok="t"/>
              </v:shape>
            </v:group>
            <v:group style="position:absolute;left:5135;top:252;width:2;height:80" coordorigin="5135,252" coordsize="2,80">
              <v:shape style="position:absolute;left:5135;top:252;width:2;height:80" coordorigin="5135,252" coordsize="0,80" path="m5135,332l5135,252e" filled="false" stroked="true" strokeweight=".748pt" strokecolor="#939598">
                <v:path arrowok="t"/>
              </v:shape>
            </v:group>
            <v:group style="position:absolute;left:5095;top:252;width:2;height:80" coordorigin="5095,252" coordsize="2,80">
              <v:shape style="position:absolute;left:5095;top:252;width:2;height:80" coordorigin="5095,252" coordsize="0,80" path="m5095,332l5095,252e" filled="false" stroked="true" strokeweight=".748pt" strokecolor="#939598">
                <v:path arrowok="t"/>
              </v:shape>
            </v:group>
            <v:group style="position:absolute;left:5055;top:252;width:2;height:80" coordorigin="5055,252" coordsize="2,80">
              <v:shape style="position:absolute;left:5055;top:252;width:2;height:80" coordorigin="5055,252" coordsize="1,80" path="m5055,332l5055,252e" filled="false" stroked="true" strokeweight=".748pt" strokecolor="#939598">
                <v:path arrowok="t"/>
              </v:shape>
            </v:group>
            <v:group style="position:absolute;left:5015;top:252;width:2;height:80" coordorigin="5015,252" coordsize="2,80">
              <v:shape style="position:absolute;left:5015;top:252;width:2;height:80" coordorigin="5015,252" coordsize="0,80" path="m5015,332l5015,252e" filled="false" stroked="true" strokeweight=".748pt" strokecolor="#939598">
                <v:path arrowok="t"/>
              </v:shape>
            </v:group>
            <v:group style="position:absolute;left:4975;top:252;width:2;height:80" coordorigin="4975,252" coordsize="2,80">
              <v:shape style="position:absolute;left:4975;top:252;width:2;height:80" coordorigin="4975,252" coordsize="0,80" path="m4975,332l4975,252e" filled="false" stroked="true" strokeweight=".748pt" strokecolor="#939598">
                <v:path arrowok="t"/>
              </v:shape>
            </v:group>
            <v:group style="position:absolute;left:4935;top:252;width:2;height:80" coordorigin="4935,252" coordsize="2,80">
              <v:shape style="position:absolute;left:4935;top:252;width:2;height:80" coordorigin="4935,252" coordsize="0,80" path="m4935,332l4935,252e" filled="false" stroked="true" strokeweight=".748pt" strokecolor="#939598">
                <v:path arrowok="t"/>
              </v:shape>
            </v:group>
            <v:group style="position:absolute;left:4895;top:252;width:2;height:80" coordorigin="4895,252" coordsize="2,80">
              <v:shape style="position:absolute;left:4895;top:252;width:2;height:80" coordorigin="4895,252" coordsize="0,80" path="m4895,332l4895,252e" filled="false" stroked="true" strokeweight=".748pt" strokecolor="#939598">
                <v:path arrowok="t"/>
              </v:shape>
            </v:group>
            <v:group style="position:absolute;left:4855;top:252;width:2;height:80" coordorigin="4855,252" coordsize="2,80">
              <v:shape style="position:absolute;left:4855;top:252;width:2;height:80" coordorigin="4855,252" coordsize="1,80" path="m4855,332l4855,252e" filled="false" stroked="true" strokeweight=".748pt" strokecolor="#939598">
                <v:path arrowok="t"/>
              </v:shape>
            </v:group>
            <v:group style="position:absolute;left:4815;top:252;width:2;height:80" coordorigin="4815,252" coordsize="2,80">
              <v:shape style="position:absolute;left:4815;top:252;width:2;height:80" coordorigin="4815,252" coordsize="0,80" path="m4815,332l4815,252e" filled="false" stroked="true" strokeweight=".748pt" strokecolor="#939598">
                <v:path arrowok="t"/>
              </v:shape>
            </v:group>
            <v:group style="position:absolute;left:4775;top:252;width:2;height:80" coordorigin="4775,252" coordsize="2,80">
              <v:shape style="position:absolute;left:4775;top:252;width:2;height:80" coordorigin="4775,252" coordsize="0,80" path="m4775,332l4775,252e" filled="false" stroked="true" strokeweight=".748pt" strokecolor="#939598">
                <v:path arrowok="t"/>
              </v:shape>
            </v:group>
            <v:group style="position:absolute;left:4735;top:252;width:2;height:80" coordorigin="4735,252" coordsize="2,80">
              <v:shape style="position:absolute;left:4735;top:252;width:2;height:80" coordorigin="4735,252" coordsize="1,80" path="m4735,332l4735,252e" filled="false" stroked="true" strokeweight=".748pt" strokecolor="#939598">
                <v:path arrowok="t"/>
              </v:shape>
            </v:group>
            <v:group style="position:absolute;left:4695;top:252;width:2;height:80" coordorigin="4695,252" coordsize="2,80">
              <v:shape style="position:absolute;left:4695;top:252;width:2;height:80" coordorigin="4695,252" coordsize="0,80" path="m4695,332l4695,252e" filled="false" stroked="true" strokeweight=".748pt" strokecolor="#939598">
                <v:path arrowok="t"/>
              </v:shape>
            </v:group>
            <v:group style="position:absolute;left:4655;top:252;width:2;height:80" coordorigin="4655,252" coordsize="2,80">
              <v:shape style="position:absolute;left:4655;top:252;width:2;height:80" coordorigin="4655,252" coordsize="0,80" path="m4655,332l4655,252e" filled="false" stroked="true" strokeweight=".748pt" strokecolor="#939598">
                <v:path arrowok="t"/>
              </v:shape>
            </v:group>
            <v:group style="position:absolute;left:4614;top:252;width:2;height:80" coordorigin="4614,252" coordsize="2,80">
              <v:shape style="position:absolute;left:4614;top:252;width:2;height:80" coordorigin="4614,252" coordsize="0,80" path="m4614,332l4614,252e" filled="false" stroked="true" strokeweight=".748pt" strokecolor="#939598">
                <v:path arrowok="t"/>
              </v:shape>
            </v:group>
            <v:group style="position:absolute;left:4574;top:252;width:2;height:80" coordorigin="4574,252" coordsize="2,80">
              <v:shape style="position:absolute;left:4574;top:252;width:2;height:80" coordorigin="4574,252" coordsize="0,80" path="m4574,332l4574,252e" filled="false" stroked="true" strokeweight=".748pt" strokecolor="#939598">
                <v:path arrowok="t"/>
              </v:shape>
            </v:group>
            <v:group style="position:absolute;left:4534;top:252;width:2;height:80" coordorigin="4534,252" coordsize="2,80">
              <v:shape style="position:absolute;left:4534;top:252;width:2;height:80" coordorigin="4534,252" coordsize="1,80" path="m4534,332l4534,252e" filled="false" stroked="true" strokeweight=".748pt" strokecolor="#939598">
                <v:path arrowok="t"/>
              </v:shape>
            </v:group>
            <v:group style="position:absolute;left:4494;top:252;width:2;height:80" coordorigin="4494,252" coordsize="2,80">
              <v:shape style="position:absolute;left:4494;top:252;width:2;height:80" coordorigin="4494,252" coordsize="0,80" path="m4494,332l4494,252e" filled="false" stroked="true" strokeweight=".748pt" strokecolor="#939598">
                <v:path arrowok="t"/>
              </v:shape>
            </v:group>
            <v:group style="position:absolute;left:4454;top:252;width:2;height:80" coordorigin="4454,252" coordsize="2,80">
              <v:shape style="position:absolute;left:4454;top:252;width:2;height:80" coordorigin="4454,252" coordsize="0,80" path="m4454,332l4454,252e" filled="false" stroked="true" strokeweight=".748pt" strokecolor="#939598">
                <v:path arrowok="t"/>
              </v:shape>
            </v:group>
            <v:group style="position:absolute;left:4414;top:252;width:2;height:80" coordorigin="4414,252" coordsize="2,80">
              <v:shape style="position:absolute;left:4414;top:252;width:2;height:80" coordorigin="4414,252" coordsize="1,80" path="m4414,332l4414,252e" filled="false" stroked="true" strokeweight=".748pt" strokecolor="#939598">
                <v:path arrowok="t"/>
              </v:shape>
            </v:group>
            <v:group style="position:absolute;left:4374;top:252;width:2;height:80" coordorigin="4374,252" coordsize="2,80">
              <v:shape style="position:absolute;left:4374;top:252;width:2;height:80" coordorigin="4374,252" coordsize="0,80" path="m4374,332l4374,252e" filled="false" stroked="true" strokeweight=".748pt" strokecolor="#939598">
                <v:path arrowok="t"/>
              </v:shape>
            </v:group>
            <v:group style="position:absolute;left:4334;top:252;width:2;height:80" coordorigin="4334,252" coordsize="2,80">
              <v:shape style="position:absolute;left:4334;top:252;width:2;height:80" coordorigin="4334,252" coordsize="1,80" path="m4334,332l4334,252e" filled="false" stroked="true" strokeweight=".748pt" strokecolor="#939598">
                <v:path arrowok="t"/>
              </v:shape>
            </v:group>
            <v:group style="position:absolute;left:4294;top:252;width:2;height:80" coordorigin="4294,252" coordsize="2,80">
              <v:shape style="position:absolute;left:4294;top:252;width:2;height:80" coordorigin="4294,252" coordsize="1,80" path="m4294,332l4294,252e" filled="false" stroked="true" strokeweight=".748pt" strokecolor="#939598">
                <v:path arrowok="t"/>
              </v:shape>
            </v:group>
            <v:group style="position:absolute;left:4254;top:252;width:2;height:80" coordorigin="4254,252" coordsize="2,80">
              <v:shape style="position:absolute;left:4254;top:252;width:2;height:80" coordorigin="4254,252" coordsize="1,80" path="m4254,332l4254,252e" filled="false" stroked="true" strokeweight=".748pt" strokecolor="#939598">
                <v:path arrowok="t"/>
              </v:shape>
            </v:group>
            <v:group style="position:absolute;left:4214;top:252;width:2;height:80" coordorigin="4214,252" coordsize="2,80">
              <v:shape style="position:absolute;left:4214;top:252;width:2;height:80" coordorigin="4214,252" coordsize="1,80" path="m4214,332l4214,252e" filled="false" stroked="true" strokeweight=".748pt" strokecolor="#939598">
                <v:path arrowok="t"/>
              </v:shape>
            </v:group>
            <v:group style="position:absolute;left:4174;top:252;width:2;height:80" coordorigin="4174,252" coordsize="2,80">
              <v:shape style="position:absolute;left:4174;top:252;width:2;height:80" coordorigin="4174,252" coordsize="1,80" path="m4174,332l4174,252e" filled="false" stroked="true" strokeweight=".748pt" strokecolor="#939598">
                <v:path arrowok="t"/>
              </v:shape>
            </v:group>
            <v:group style="position:absolute;left:4134;top:252;width:2;height:80" coordorigin="4134,252" coordsize="2,80">
              <v:shape style="position:absolute;left:4134;top:252;width:2;height:80" coordorigin="4134,252" coordsize="0,80" path="m4134,332l4134,252e" filled="false" stroked="true" strokeweight=".748pt" strokecolor="#939598">
                <v:path arrowok="t"/>
              </v:shape>
            </v:group>
            <v:group style="position:absolute;left:4094;top:252;width:2;height:80" coordorigin="4094,252" coordsize="2,80">
              <v:shape style="position:absolute;left:4094;top:252;width:2;height:80" coordorigin="4094,252" coordsize="0,80" path="m4094,332l4094,252e" filled="false" stroked="true" strokeweight=".748pt" strokecolor="#939598">
                <v:path arrowok="t"/>
              </v:shape>
            </v:group>
            <v:group style="position:absolute;left:4054;top:252;width:2;height:80" coordorigin="4054,252" coordsize="2,80">
              <v:shape style="position:absolute;left:4054;top:252;width:2;height:80" coordorigin="4054,252" coordsize="0,80" path="m4054,332l4054,252e" filled="false" stroked="true" strokeweight=".748pt" strokecolor="#939598">
                <v:path arrowok="t"/>
              </v:shape>
            </v:group>
            <v:group style="position:absolute;left:4014;top:252;width:2;height:80" coordorigin="4014,252" coordsize="2,80">
              <v:shape style="position:absolute;left:4014;top:252;width:2;height:80" coordorigin="4014,252" coordsize="0,80" path="m4014,332l4014,252e" filled="false" stroked="true" strokeweight=".748pt" strokecolor="#939598">
                <v:path arrowok="t"/>
              </v:shape>
            </v:group>
            <v:group style="position:absolute;left:3973;top:252;width:2;height:80" coordorigin="3973,252" coordsize="2,80">
              <v:shape style="position:absolute;left:3973;top:252;width:2;height:80" coordorigin="3973,252" coordsize="1,80" path="m3974,332l3973,252e" filled="false" stroked="true" strokeweight=".748pt" strokecolor="#939598">
                <v:path arrowok="t"/>
              </v:shape>
            </v:group>
            <v:group style="position:absolute;left:3933;top:252;width:2;height:80" coordorigin="3933,252" coordsize="2,80">
              <v:shape style="position:absolute;left:3933;top:252;width:2;height:80" coordorigin="3933,252" coordsize="0,80" path="m3933,332l3933,252e" filled="false" stroked="true" strokeweight=".748pt" strokecolor="#939598">
                <v:path arrowok="t"/>
              </v:shape>
            </v:group>
            <v:group style="position:absolute;left:3893;top:252;width:2;height:80" coordorigin="3893,252" coordsize="2,80">
              <v:shape style="position:absolute;left:3893;top:252;width:2;height:80" coordorigin="3893,252" coordsize="0,80" path="m3893,332l3893,252e" filled="false" stroked="true" strokeweight=".748pt" strokecolor="#939598">
                <v:path arrowok="t"/>
              </v:shape>
            </v:group>
            <v:group style="position:absolute;left:3853;top:252;width:2;height:80" coordorigin="3853,252" coordsize="2,80">
              <v:shape style="position:absolute;left:3853;top:252;width:2;height:80" coordorigin="3853,252" coordsize="0,80" path="m3853,332l3853,252e" filled="false" stroked="true" strokeweight=".748pt" strokecolor="#939598">
                <v:path arrowok="t"/>
              </v:shape>
            </v:group>
            <v:group style="position:absolute;left:3813;top:252;width:2;height:80" coordorigin="3813,252" coordsize="2,80">
              <v:shape style="position:absolute;left:3813;top:252;width:2;height:80" coordorigin="3813,252" coordsize="0,80" path="m3813,332l3813,252e" filled="false" stroked="true" strokeweight=".748pt" strokecolor="#939598">
                <v:path arrowok="t"/>
              </v:shape>
            </v:group>
            <v:group style="position:absolute;left:3773;top:252;width:2;height:80" coordorigin="3773,252" coordsize="2,80">
              <v:shape style="position:absolute;left:3773;top:252;width:2;height:80" coordorigin="3773,252" coordsize="0,80" path="m3773,332l3773,252e" filled="false" stroked="true" strokeweight=".748pt" strokecolor="#939598">
                <v:path arrowok="t"/>
              </v:shape>
            </v:group>
            <v:group style="position:absolute;left:3733;top:252;width:2;height:80" coordorigin="3733,252" coordsize="2,80">
              <v:shape style="position:absolute;left:3733;top:252;width:2;height:80" coordorigin="3733,252" coordsize="0,80" path="m3733,332l3733,252e" filled="false" stroked="true" strokeweight=".748pt" strokecolor="#939598">
                <v:path arrowok="t"/>
              </v:shape>
            </v:group>
            <v:group style="position:absolute;left:3693;top:253;width:2;height:80" coordorigin="3693,253" coordsize="2,80">
              <v:shape style="position:absolute;left:3693;top:253;width:2;height:80" coordorigin="3693,253" coordsize="0,80" path="m3693,333l3693,253e" filled="false" stroked="true" strokeweight=".748pt" strokecolor="#939598">
                <v:path arrowok="t"/>
              </v:shape>
            </v:group>
            <v:group style="position:absolute;left:3653;top:253;width:2;height:80" coordorigin="3653,253" coordsize="2,80">
              <v:shape style="position:absolute;left:3653;top:253;width:2;height:80" coordorigin="3653,253" coordsize="1,80" path="m3653,333l3653,253e" filled="false" stroked="true" strokeweight=".748pt" strokecolor="#939598">
                <v:path arrowok="t"/>
              </v:shape>
            </v:group>
            <v:group style="position:absolute;left:3613;top:253;width:2;height:80" coordorigin="3613,253" coordsize="2,80">
              <v:shape style="position:absolute;left:3613;top:253;width:2;height:80" coordorigin="3613,253" coordsize="0,80" path="m3613,333l3613,253e" filled="false" stroked="true" strokeweight=".748pt" strokecolor="#939598">
                <v:path arrowok="t"/>
              </v:shape>
            </v:group>
            <v:group style="position:absolute;left:3573;top:253;width:2;height:80" coordorigin="3573,253" coordsize="2,80">
              <v:shape style="position:absolute;left:3573;top:253;width:2;height:80" coordorigin="3573,253" coordsize="0,80" path="m3573,333l3573,253e" filled="false" stroked="true" strokeweight=".748pt" strokecolor="#939598">
                <v:path arrowok="t"/>
              </v:shape>
            </v:group>
            <v:group style="position:absolute;left:3533;top:253;width:2;height:80" coordorigin="3533,253" coordsize="2,80">
              <v:shape style="position:absolute;left:3533;top:253;width:2;height:80" coordorigin="3533,253" coordsize="0,80" path="m3533,333l3533,253e" filled="false" stroked="true" strokeweight=".748pt" strokecolor="#939598">
                <v:path arrowok="t"/>
              </v:shape>
            </v:group>
            <v:group style="position:absolute;left:3493;top:253;width:2;height:80" coordorigin="3493,253" coordsize="2,80">
              <v:shape style="position:absolute;left:3493;top:253;width:2;height:80" coordorigin="3493,253" coordsize="0,80" path="m3493,333l3493,253e" filled="false" stroked="true" strokeweight=".748pt" strokecolor="#939598">
                <v:path arrowok="t"/>
              </v:shape>
            </v:group>
            <v:group style="position:absolute;left:3453;top:253;width:2;height:80" coordorigin="3453,253" coordsize="2,80">
              <v:shape style="position:absolute;left:3453;top:253;width:2;height:80" coordorigin="3453,253" coordsize="0,80" path="m3453,333l3453,253e" filled="false" stroked="true" strokeweight=".748pt" strokecolor="#939598">
                <v:path arrowok="t"/>
              </v:shape>
            </v:group>
            <v:group style="position:absolute;left:3413;top:253;width:2;height:80" coordorigin="3413,253" coordsize="2,80">
              <v:shape style="position:absolute;left:3413;top:253;width:2;height:80" coordorigin="3413,253" coordsize="0,80" path="m3413,333l3413,253e" filled="false" stroked="true" strokeweight=".748pt" strokecolor="#939598">
                <v:path arrowok="t"/>
              </v:shape>
            </v:group>
            <v:group style="position:absolute;left:3373;top:253;width:2;height:80" coordorigin="3373,253" coordsize="2,80">
              <v:shape style="position:absolute;left:3373;top:253;width:2;height:80" coordorigin="3373,253" coordsize="0,80" path="m3373,333l3373,253e" filled="false" stroked="true" strokeweight=".748pt" strokecolor="#939598">
                <v:path arrowok="t"/>
              </v:shape>
            </v:group>
            <v:group style="position:absolute;left:3333;top:253;width:2;height:80" coordorigin="3333,253" coordsize="2,80">
              <v:shape style="position:absolute;left:3333;top:253;width:2;height:80" coordorigin="3333,253" coordsize="1,80" path="m3333,333l3333,253e" filled="false" stroked="true" strokeweight=".748pt" strokecolor="#939598">
                <v:path arrowok="t"/>
              </v:shape>
            </v:group>
            <v:group style="position:absolute;left:3292;top:253;width:2;height:80" coordorigin="3292,253" coordsize="2,80">
              <v:shape style="position:absolute;left:3292;top:253;width:2;height:80" coordorigin="3292,253" coordsize="0,80" path="m3292,333l3292,253e" filled="false" stroked="true" strokeweight=".748pt" strokecolor="#939598">
                <v:path arrowok="t"/>
              </v:shape>
            </v:group>
            <v:group style="position:absolute;left:3252;top:253;width:2;height:80" coordorigin="3252,253" coordsize="2,80">
              <v:shape style="position:absolute;left:3252;top:253;width:2;height:80" coordorigin="3252,253" coordsize="0,80" path="m3252,333l3252,253e" filled="false" stroked="true" strokeweight=".748pt" strokecolor="#939598">
                <v:path arrowok="t"/>
              </v:shape>
            </v:group>
            <v:group style="position:absolute;left:3212;top:253;width:2;height:80" coordorigin="3212,253" coordsize="2,80">
              <v:shape style="position:absolute;left:3212;top:253;width:2;height:80" coordorigin="3212,253" coordsize="0,80" path="m3212,333l3212,253e" filled="false" stroked="true" strokeweight=".748pt" strokecolor="#939598">
                <v:path arrowok="t"/>
              </v:shape>
            </v:group>
            <v:group style="position:absolute;left:3172;top:253;width:2;height:80" coordorigin="3172,253" coordsize="2,80">
              <v:shape style="position:absolute;left:3172;top:253;width:2;height:80" coordorigin="3172,253" coordsize="1,80" path="m3172,333l3172,253e" filled="false" stroked="true" strokeweight=".748pt" strokecolor="#939598">
                <v:path arrowok="t"/>
              </v:shape>
            </v:group>
            <v:group style="position:absolute;left:3132;top:253;width:2;height:80" coordorigin="3132,253" coordsize="2,80">
              <v:shape style="position:absolute;left:3132;top:253;width:2;height:80" coordorigin="3132,253" coordsize="1,80" path="m3132,333l3132,253e" filled="false" stroked="true" strokeweight=".748pt" strokecolor="#939598">
                <v:path arrowok="t"/>
              </v:shape>
            </v:group>
            <v:group style="position:absolute;left:3092;top:253;width:2;height:80" coordorigin="3092,253" coordsize="2,80">
              <v:shape style="position:absolute;left:3092;top:253;width:2;height:80" coordorigin="3092,253" coordsize="1,80" path="m3092,333l3092,253e" filled="false" stroked="true" strokeweight=".748pt" strokecolor="#939598">
                <v:path arrowok="t"/>
              </v:shape>
            </v:group>
            <v:group style="position:absolute;left:3052;top:253;width:2;height:80" coordorigin="3052,253" coordsize="2,80">
              <v:shape style="position:absolute;left:3052;top:253;width:2;height:80" coordorigin="3052,253" coordsize="1,80" path="m3052,333l3052,253e" filled="false" stroked="true" strokeweight=".748pt" strokecolor="#939598">
                <v:path arrowok="t"/>
              </v:shape>
            </v:group>
            <v:group style="position:absolute;left:3012;top:253;width:2;height:80" coordorigin="3012,253" coordsize="2,80">
              <v:shape style="position:absolute;left:3012;top:253;width:2;height:80" coordorigin="3012,253" coordsize="1,80" path="m3012,333l3012,253e" filled="false" stroked="true" strokeweight=".748pt" strokecolor="#939598">
                <v:path arrowok="t"/>
              </v:shape>
            </v:group>
            <v:group style="position:absolute;left:2972;top:253;width:2;height:80" coordorigin="2972,253" coordsize="2,80">
              <v:shape style="position:absolute;left:2972;top:253;width:2;height:80" coordorigin="2972,253" coordsize="0,80" path="m2972,333l2972,253e" filled="false" stroked="true" strokeweight=".748pt" strokecolor="#939598">
                <v:path arrowok="t"/>
              </v:shape>
            </v:group>
            <v:group style="position:absolute;left:2932;top:253;width:2;height:80" coordorigin="2932,253" coordsize="2,80">
              <v:shape style="position:absolute;left:2932;top:253;width:2;height:80" coordorigin="2932,253" coordsize="1,80" path="m2932,333l2932,253e" filled="false" stroked="true" strokeweight=".748pt" strokecolor="#939598">
                <v:path arrowok="t"/>
              </v:shape>
            </v:group>
            <v:group style="position:absolute;left:2892;top:253;width:2;height:80" coordorigin="2892,253" coordsize="2,80">
              <v:shape style="position:absolute;left:2892;top:253;width:2;height:80" coordorigin="2892,253" coordsize="1,80" path="m2892,333l2892,253e" filled="false" stroked="true" strokeweight=".748pt" strokecolor="#939598">
                <v:path arrowok="t"/>
              </v:shape>
            </v:group>
            <v:group style="position:absolute;left:2852;top:253;width:2;height:80" coordorigin="2852,253" coordsize="2,80">
              <v:shape style="position:absolute;left:2852;top:253;width:2;height:80" coordorigin="2852,253" coordsize="0,80" path="m2852,333l2852,253e" filled="false" stroked="true" strokeweight=".748pt" strokecolor="#939598">
                <v:path arrowok="t"/>
              </v:shape>
            </v:group>
            <v:group style="position:absolute;left:2812;top:253;width:2;height:80" coordorigin="2812,253" coordsize="2,80">
              <v:shape style="position:absolute;left:2812;top:253;width:2;height:80" coordorigin="2812,253" coordsize="0,80" path="m2812,333l2812,253e" filled="false" stroked="true" strokeweight=".748pt" strokecolor="#939598">
                <v:path arrowok="t"/>
              </v:shape>
            </v:group>
            <v:group style="position:absolute;left:2772;top:253;width:2;height:80" coordorigin="2772,253" coordsize="2,80">
              <v:shape style="position:absolute;left:2772;top:253;width:2;height:80" coordorigin="2772,253" coordsize="0,80" path="m2772,333l2772,253e" filled="false" stroked="true" strokeweight=".748pt" strokecolor="#939598">
                <v:path arrowok="t"/>
              </v:shape>
            </v:group>
            <v:group style="position:absolute;left:2732;top:253;width:2;height:80" coordorigin="2732,253" coordsize="2,80">
              <v:shape style="position:absolute;left:2732;top:253;width:2;height:80" coordorigin="2732,253" coordsize="0,80" path="m2732,333l2732,253e" filled="false" stroked="true" strokeweight=".748pt" strokecolor="#939598">
                <v:path arrowok="t"/>
              </v:shape>
            </v:group>
            <v:group style="position:absolute;left:2692;top:253;width:2;height:80" coordorigin="2692,253" coordsize="2,80">
              <v:shape style="position:absolute;left:2692;top:253;width:2;height:80" coordorigin="2692,253" coordsize="0,80" path="m2692,333l2692,253e" filled="false" stroked="true" strokeweight=".748pt" strokecolor="#939598">
                <v:path arrowok="t"/>
              </v:shape>
            </v:group>
            <v:group style="position:absolute;left:2651;top:253;width:2;height:80" coordorigin="2651,253" coordsize="2,80">
              <v:shape style="position:absolute;left:2651;top:253;width:2;height:80" coordorigin="2651,253" coordsize="0,80" path="m2652,333l2651,253e" filled="false" stroked="true" strokeweight=".748pt" strokecolor="#939598">
                <v:path arrowok="t"/>
              </v:shape>
            </v:group>
            <v:group style="position:absolute;left:2611;top:253;width:2;height:80" coordorigin="2611,253" coordsize="2,80">
              <v:shape style="position:absolute;left:2611;top:253;width:2;height:80" coordorigin="2611,253" coordsize="0,80" path="m2611,333l2611,253e" filled="false" stroked="true" strokeweight=".748pt" strokecolor="#939598">
                <v:path arrowok="t"/>
              </v:shape>
            </v:group>
            <v:group style="position:absolute;left:2571;top:253;width:2;height:80" coordorigin="2571,253" coordsize="2,80">
              <v:shape style="position:absolute;left:2571;top:253;width:2;height:80" coordorigin="2571,253" coordsize="0,80" path="m2571,333l2571,253e" filled="false" stroked="true" strokeweight=".748pt" strokecolor="#939598">
                <v:path arrowok="t"/>
              </v:shape>
            </v:group>
            <v:group style="position:absolute;left:2531;top:253;width:2;height:80" coordorigin="2531,253" coordsize="2,80">
              <v:shape style="position:absolute;left:2531;top:253;width:2;height:80" coordorigin="2531,253" coordsize="0,80" path="m2531,333l2531,253e" filled="false" stroked="true" strokeweight=".748pt" strokecolor="#939598">
                <v:path arrowok="t"/>
              </v:shape>
            </v:group>
            <v:group style="position:absolute;left:2491;top:253;width:2;height:80" coordorigin="2491,253" coordsize="2,80">
              <v:shape style="position:absolute;left:2491;top:253;width:2;height:80" coordorigin="2491,253" coordsize="0,80" path="m2491,333l2491,253e" filled="false" stroked="true" strokeweight=".748pt" strokecolor="#939598">
                <v:path arrowok="t"/>
              </v:shape>
            </v:group>
            <v:group style="position:absolute;left:2451;top:253;width:2;height:80" coordorigin="2451,253" coordsize="2,80">
              <v:shape style="position:absolute;left:2451;top:253;width:2;height:80" coordorigin="2451,253" coordsize="0,80" path="m2451,333l2451,253e" filled="false" stroked="true" strokeweight=".748pt" strokecolor="#939598">
                <v:path arrowok="t"/>
              </v:shape>
            </v:group>
            <v:group style="position:absolute;left:2411;top:253;width:2;height:80" coordorigin="2411,253" coordsize="2,80">
              <v:shape style="position:absolute;left:2411;top:253;width:2;height:80" coordorigin="2411,253" coordsize="1,80" path="m2411,333l2411,253e" filled="false" stroked="true" strokeweight=".748pt" strokecolor="#939598">
                <v:path arrowok="t"/>
              </v:shape>
            </v:group>
            <v:group style="position:absolute;left:2371;top:253;width:2;height:80" coordorigin="2371,253" coordsize="2,80">
              <v:shape style="position:absolute;left:2371;top:253;width:2;height:80" coordorigin="2371,253" coordsize="0,80" path="m2371,333l2371,253e" filled="false" stroked="true" strokeweight=".748pt" strokecolor="#939598">
                <v:path arrowok="t"/>
              </v:shape>
            </v:group>
            <v:group style="position:absolute;left:2331;top:253;width:2;height:80" coordorigin="2331,253" coordsize="2,80">
              <v:shape style="position:absolute;left:2331;top:253;width:2;height:80" coordorigin="2331,253" coordsize="0,80" path="m2331,333l2331,253e" filled="false" stroked="true" strokeweight=".748pt" strokecolor="#939598">
                <v:path arrowok="t"/>
              </v:shape>
            </v:group>
            <v:group style="position:absolute;left:2291;top:253;width:2;height:80" coordorigin="2291,253" coordsize="2,80">
              <v:shape style="position:absolute;left:2291;top:253;width:2;height:80" coordorigin="2291,253" coordsize="1,80" path="m2291,333l2291,253e" filled="false" stroked="true" strokeweight=".748pt" strokecolor="#939598">
                <v:path arrowok="t"/>
              </v:shape>
            </v:group>
            <v:group style="position:absolute;left:2251;top:253;width:2;height:80" coordorigin="2251,253" coordsize="2,80">
              <v:shape style="position:absolute;left:2251;top:253;width:2;height:80" coordorigin="2251,253" coordsize="0,80" path="m2251,333l2251,253e" filled="false" stroked="true" strokeweight=".748pt" strokecolor="#939598">
                <v:path arrowok="t"/>
              </v:shape>
            </v:group>
            <v:group style="position:absolute;left:2211;top:253;width:2;height:80" coordorigin="2211,253" coordsize="2,80">
              <v:shape style="position:absolute;left:2211;top:253;width:2;height:80" coordorigin="2211,253" coordsize="0,80" path="m2211,333l2211,253e" filled="false" stroked="true" strokeweight=".748pt" strokecolor="#939598">
                <v:path arrowok="t"/>
              </v:shape>
            </v:group>
            <v:group style="position:absolute;left:2171;top:253;width:2;height:80" coordorigin="2171,253" coordsize="2,80">
              <v:shape style="position:absolute;left:2171;top:253;width:2;height:80" coordorigin="2171,253" coordsize="0,80" path="m2171,333l2171,253e" filled="false" stroked="true" strokeweight=".748pt" strokecolor="#939598">
                <v:path arrowok="t"/>
              </v:shape>
            </v:group>
            <v:group style="position:absolute;left:2131;top:253;width:2;height:80" coordorigin="2131,253" coordsize="2,80">
              <v:shape style="position:absolute;left:2131;top:253;width:2;height:80" coordorigin="2131,253" coordsize="0,80" path="m2131,333l2131,253e" filled="false" stroked="true" strokeweight=".748pt" strokecolor="#939598">
                <v:path arrowok="t"/>
              </v:shape>
            </v:group>
            <v:group style="position:absolute;left:2091;top:253;width:2;height:80" coordorigin="2091,253" coordsize="2,80">
              <v:shape style="position:absolute;left:2091;top:253;width:2;height:80" coordorigin="2091,253" coordsize="0,80" path="m2091,333l2091,253e" filled="false" stroked="true" strokeweight=".748pt" strokecolor="#939598">
                <v:path arrowok="t"/>
              </v:shape>
            </v:group>
            <v:group style="position:absolute;left:2051;top:253;width:2;height:80" coordorigin="2051,253" coordsize="2,80">
              <v:shape style="position:absolute;left:2051;top:253;width:2;height:80" coordorigin="2051,253" coordsize="0,80" path="m2051,333l2051,253e" filled="false" stroked="true" strokeweight=".748pt" strokecolor="#939598">
                <v:path arrowok="t"/>
              </v:shape>
            </v:group>
            <v:group style="position:absolute;left:2011;top:253;width:2;height:80" coordorigin="2011,253" coordsize="2,80">
              <v:shape style="position:absolute;left:2011;top:253;width:2;height:80" coordorigin="2011,253" coordsize="0,80" path="m2011,333l2011,253e" filled="false" stroked="true" strokeweight=".748pt" strokecolor="#939598">
                <v:path arrowok="t"/>
              </v:shape>
            </v:group>
            <v:group style="position:absolute;left:1970;top:253;width:2;height:80" coordorigin="1970,253" coordsize="2,80">
              <v:shape style="position:absolute;left:1970;top:253;width:2;height:80" coordorigin="1970,253" coordsize="1,80" path="m1970,333l1970,253e" filled="false" stroked="true" strokeweight=".748pt" strokecolor="#939598">
                <v:path arrowok="t"/>
              </v:shape>
            </v:group>
            <v:group style="position:absolute;left:1930;top:253;width:2;height:80" coordorigin="1930,253" coordsize="2,80">
              <v:shape style="position:absolute;left:1930;top:253;width:2;height:80" coordorigin="1930,253" coordsize="0,80" path="m1930,333l1930,253e" filled="false" stroked="true" strokeweight=".748pt" strokecolor="#939598">
                <v:path arrowok="t"/>
              </v:shape>
            </v:group>
            <v:group style="position:absolute;left:1890;top:253;width:2;height:80" coordorigin="1890,253" coordsize="2,80">
              <v:shape style="position:absolute;left:1890;top:253;width:2;height:80" coordorigin="1890,253" coordsize="1,80" path="m1890,333l1890,253e" filled="false" stroked="true" strokeweight=".748pt" strokecolor="#939598">
                <v:path arrowok="t"/>
              </v:shape>
            </v:group>
            <v:group style="position:absolute;left:1850;top:253;width:2;height:80" coordorigin="1850,253" coordsize="2,80">
              <v:shape style="position:absolute;left:1850;top:253;width:2;height:80" coordorigin="1850,253" coordsize="1,80" path="m1850,333l1850,253e" filled="false" stroked="true" strokeweight=".748pt" strokecolor="#939598">
                <v:path arrowok="t"/>
              </v:shape>
            </v:group>
            <v:group style="position:absolute;left:1810;top:253;width:2;height:80" coordorigin="1810,253" coordsize="2,80">
              <v:shape style="position:absolute;left:1810;top:253;width:2;height:80" coordorigin="1810,253" coordsize="0,80" path="m1810,333l1810,253e" filled="false" stroked="true" strokeweight=".748pt" strokecolor="#939598">
                <v:path arrowok="t"/>
              </v:shape>
            </v:group>
            <v:group style="position:absolute;left:1770;top:253;width:2;height:80" coordorigin="1770,253" coordsize="2,80">
              <v:shape style="position:absolute;left:1770;top:253;width:2;height:80" coordorigin="1770,253" coordsize="1,80" path="m1770,333l1770,253e" filled="false" stroked="true" strokeweight=".748pt" strokecolor="#939598">
                <v:path arrowok="t"/>
              </v:shape>
            </v:group>
            <v:group style="position:absolute;left:1730;top:253;width:2;height:80" coordorigin="1730,253" coordsize="2,80">
              <v:shape style="position:absolute;left:1730;top:253;width:2;height:80" coordorigin="1730,253" coordsize="0,80" path="m1730,333l1730,253e" filled="false" stroked="true" strokeweight=".748pt" strokecolor="#939598">
                <v:path arrowok="t"/>
              </v:shape>
            </v:group>
            <v:group style="position:absolute;left:1690;top:253;width:2;height:80" coordorigin="1690,253" coordsize="2,80">
              <v:shape style="position:absolute;left:1690;top:253;width:2;height:80" coordorigin="1690,253" coordsize="0,80" path="m1690,333l1690,253e" filled="false" stroked="true" strokeweight=".748pt" strokecolor="#939598">
                <v:path arrowok="t"/>
              </v:shape>
            </v:group>
            <v:group style="position:absolute;left:1650;top:253;width:2;height:80" coordorigin="1650,253" coordsize="2,80">
              <v:shape style="position:absolute;left:1650;top:253;width:2;height:80" coordorigin="1650,253" coordsize="0,80" path="m1650,333l1650,253e" filled="false" stroked="true" strokeweight=".748pt" strokecolor="#939598">
                <v:path arrowok="t"/>
              </v:shape>
            </v:group>
            <v:group style="position:absolute;left:1610;top:253;width:2;height:80" coordorigin="1610,253" coordsize="2,80">
              <v:shape style="position:absolute;left:1610;top:253;width:2;height:80" coordorigin="1610,253" coordsize="0,80" path="m1610,333l1610,253e" filled="false" stroked="true" strokeweight=".748pt" strokecolor="#939598">
                <v:path arrowok="t"/>
              </v:shape>
            </v:group>
            <v:group style="position:absolute;left:1570;top:253;width:2;height:80" coordorigin="1570,253" coordsize="2,80">
              <v:shape style="position:absolute;left:1570;top:253;width:2;height:80" coordorigin="1570,253" coordsize="0,80" path="m1570,333l1570,253e" filled="false" stroked="true" strokeweight=".748pt" strokecolor="#939598">
                <v:path arrowok="t"/>
              </v:shape>
            </v:group>
            <v:group style="position:absolute;left:1530;top:253;width:2;height:80" coordorigin="1530,253" coordsize="2,80">
              <v:shape style="position:absolute;left:1530;top:253;width:2;height:80" coordorigin="1530,253" coordsize="1,80" path="m1530,333l1530,253e" filled="false" stroked="true" strokeweight=".748pt" strokecolor="#939598">
                <v:path arrowok="t"/>
              </v:shape>
            </v:group>
            <v:group style="position:absolute;left:1490;top:253;width:2;height:80" coordorigin="1490,253" coordsize="2,80">
              <v:shape style="position:absolute;left:1490;top:253;width:2;height:80" coordorigin="1490,253" coordsize="0,80" path="m1490,333l1490,253e" filled="false" stroked="true" strokeweight=".748pt" strokecolor="#939598">
                <v:path arrowok="t"/>
              </v:shape>
            </v:group>
            <v:group style="position:absolute;left:1450;top:253;width:2;height:80" coordorigin="1450,253" coordsize="2,80">
              <v:shape style="position:absolute;left:1450;top:253;width:2;height:80" coordorigin="1450,253" coordsize="0,80" path="m1450,333l1450,253e" filled="false" stroked="true" strokeweight=".748pt" strokecolor="#939598">
                <v:path arrowok="t"/>
              </v:shape>
            </v:group>
            <v:group style="position:absolute;left:1410;top:253;width:2;height:80" coordorigin="1410,253" coordsize="2,80">
              <v:shape style="position:absolute;left:1410;top:253;width:2;height:80" coordorigin="1410,253" coordsize="0,80" path="m1410,333l1410,253e" filled="false" stroked="true" strokeweight=".748pt" strokecolor="#939598">
                <v:path arrowok="t"/>
              </v:shape>
            </v:group>
            <v:group style="position:absolute;left:1370;top:253;width:2;height:80" coordorigin="1370,253" coordsize="2,80">
              <v:shape style="position:absolute;left:1370;top:253;width:2;height:80" coordorigin="1370,253" coordsize="0,80" path="m1370,333l1370,253e" filled="false" stroked="true" strokeweight=".748pt" strokecolor="#939598">
                <v:path arrowok="t"/>
              </v:shape>
            </v:group>
            <v:group style="position:absolute;left:1329;top:253;width:2;height:80" coordorigin="1329,253" coordsize="2,80">
              <v:shape style="position:absolute;left:1329;top:253;width:2;height:80" coordorigin="1329,253" coordsize="0,80" path="m1330,333l1329,253e" filled="false" stroked="true" strokeweight=".748pt" strokecolor="#939598">
                <v:path arrowok="t"/>
              </v:shape>
            </v:group>
            <v:group style="position:absolute;left:1289;top:253;width:2;height:80" coordorigin="1289,253" coordsize="2,80">
              <v:shape style="position:absolute;left:1289;top:253;width:2;height:80" coordorigin="1289,253" coordsize="0,80" path="m1289,333l1289,253e" filled="false" stroked="true" strokeweight=".748pt" strokecolor="#939598">
                <v:path arrowok="t"/>
              </v:shape>
            </v:group>
            <v:group style="position:absolute;left:1249;top:253;width:2;height:80" coordorigin="1249,253" coordsize="2,80">
              <v:shape style="position:absolute;left:1249;top:253;width:2;height:80" coordorigin="1249,253" coordsize="0,80" path="m1249,333l1249,253e" filled="false" stroked="true" strokeweight=".748pt" strokecolor="#939598">
                <v:path arrowok="t"/>
              </v:shape>
            </v:group>
            <v:group style="position:absolute;left:1209;top:253;width:2;height:80" coordorigin="1209,253" coordsize="2,80">
              <v:shape style="position:absolute;left:1209;top:253;width:2;height:80" coordorigin="1209,253" coordsize="0,80" path="m1209,333l1209,253e" filled="false" stroked="true" strokeweight=".748pt" strokecolor="#939598">
                <v:path arrowok="t"/>
              </v:shape>
            </v:group>
            <v:group style="position:absolute;left:1169;top:253;width:2;height:80" coordorigin="1169,253" coordsize="2,80">
              <v:shape style="position:absolute;left:1169;top:253;width:2;height:80" coordorigin="1169,253" coordsize="0,80" path="m1169,333l1169,253e" filled="false" stroked="true" strokeweight=".748pt" strokecolor="#939598">
                <v:path arrowok="t"/>
              </v:shape>
            </v:group>
            <v:group style="position:absolute;left:1129;top:253;width:2;height:80" coordorigin="1129,253" coordsize="2,80">
              <v:shape style="position:absolute;left:1129;top:253;width:2;height:80" coordorigin="1129,253" coordsize="0,80" path="m1129,333l1129,253e" filled="false" stroked="true" strokeweight=".748pt" strokecolor="#939598">
                <v:path arrowok="t"/>
              </v:shape>
            </v:group>
            <v:group style="position:absolute;left:1089;top:253;width:2;height:80" coordorigin="1089,253" coordsize="2,80">
              <v:shape style="position:absolute;left:1089;top:253;width:2;height:80" coordorigin="1089,253" coordsize="0,80" path="m1089,333l1089,253e" filled="false" stroked="true" strokeweight=".748pt" strokecolor="#939598">
                <v:path arrowok="t"/>
              </v:shape>
            </v:group>
            <v:group style="position:absolute;left:1049;top:253;width:2;height:80" coordorigin="1049,253" coordsize="2,80">
              <v:shape style="position:absolute;left:1049;top:253;width:2;height:80" coordorigin="1049,253" coordsize="0,80" path="m1049,333l1049,253e" filled="false" stroked="true" strokeweight=".748pt" strokecolor="#939598">
                <v:path arrowok="t"/>
              </v:shape>
            </v:group>
            <v:group style="position:absolute;left:1009;top:253;width:2;height:80" coordorigin="1009,253" coordsize="2,80">
              <v:shape style="position:absolute;left:1009;top:253;width:2;height:80" coordorigin="1009,253" coordsize="0,80" path="m1009,333l1009,253e" filled="false" stroked="true" strokeweight=".748pt" strokecolor="#939598">
                <v:path arrowok="t"/>
              </v:shape>
            </v:group>
            <v:group style="position:absolute;left:969;top:253;width:2;height:80" coordorigin="969,253" coordsize="2,80">
              <v:shape style="position:absolute;left:969;top:253;width:2;height:80" coordorigin="969,253" coordsize="0,80" path="m969,333l969,253e" filled="false" stroked="true" strokeweight=".748pt" strokecolor="#939598">
                <v:path arrowok="t"/>
              </v:shape>
            </v:group>
            <v:group style="position:absolute;left:929;top:253;width:2;height:80" coordorigin="929,253" coordsize="2,80">
              <v:shape style="position:absolute;left:929;top:253;width:2;height:80" coordorigin="929,253" coordsize="0,80" path="m929,333l929,253e" filled="false" stroked="true" strokeweight=".748pt" strokecolor="#939598">
                <v:path arrowok="t"/>
              </v:shape>
            </v:group>
            <v:group style="position:absolute;left:889;top:253;width:2;height:80" coordorigin="889,253" coordsize="2,80">
              <v:shape style="position:absolute;left:889;top:253;width:2;height:80" coordorigin="889,253" coordsize="1,80" path="m889,333l889,253e" filled="false" stroked="true" strokeweight=".748pt" strokecolor="#939598">
                <v:path arrowok="t"/>
              </v:shape>
            </v:group>
            <v:group style="position:absolute;left:849;top:253;width:2;height:80" coordorigin="849,253" coordsize="2,80">
              <v:shape style="position:absolute;left:849;top:253;width:2;height:80" coordorigin="849,253" coordsize="1,80" path="m849,333l849,253e" filled="false" stroked="true" strokeweight=".748pt" strokecolor="#939598">
                <v:path arrowok="t"/>
              </v:shape>
            </v:group>
            <v:group style="position:absolute;left:809;top:253;width:2;height:80" coordorigin="809,253" coordsize="2,80">
              <v:shape style="position:absolute;left:809;top:253;width:2;height:80" coordorigin="809,253" coordsize="0,80" path="m809,333l809,253e" filled="false" stroked="true" strokeweight=".748pt" strokecolor="#939598">
                <v:path arrowok="t"/>
              </v:shape>
            </v:group>
            <v:group style="position:absolute;left:769;top:253;width:2;height:80" coordorigin="769,253" coordsize="2,80">
              <v:shape style="position:absolute;left:769;top:253;width:2;height:80" coordorigin="769,253" coordsize="1,80" path="m769,333l769,253e" filled="false" stroked="true" strokeweight=".748pt" strokecolor="#939598">
                <v:path arrowok="t"/>
              </v:shape>
            </v:group>
            <v:group style="position:absolute;left:729;top:253;width:2;height:80" coordorigin="729,253" coordsize="2,80">
              <v:shape style="position:absolute;left:729;top:253;width:2;height:80" coordorigin="729,253" coordsize="1,80" path="m729,333l729,253e" filled="false" stroked="true" strokeweight=".748pt" strokecolor="#939598">
                <v:path arrowok="t"/>
              </v:shape>
            </v:group>
            <v:group style="position:absolute;left:689;top:253;width:2;height:80" coordorigin="689,253" coordsize="2,80">
              <v:shape style="position:absolute;left:689;top:253;width:2;height:80" coordorigin="689,253" coordsize="1,80" path="m689,333l689,253e" filled="false" stroked="true" strokeweight=".748pt" strokecolor="#939598">
                <v:path arrowok="t"/>
              </v:shape>
            </v:group>
            <v:group style="position:absolute;left:709;top:371;width:11197;height:2" coordorigin="709,371" coordsize="11197,2">
              <v:shape style="position:absolute;left:709;top:371;width:11197;height:2" coordorigin="709,371" coordsize="11197,0" path="m709,371l11906,371e" filled="false" stroked="true" strokeweight="1pt" strokecolor="#939598">
                <v:path arrowok="t"/>
              </v:shape>
            </v:group>
            <v:group style="position:absolute;left:248;top:254;width:2;height:80" coordorigin="248,254" coordsize="2,80">
              <v:shape style="position:absolute;left:248;top:254;width:2;height:80" coordorigin="248,254" coordsize="0,80" path="m248,334l248,254e" filled="false" stroked="true" strokeweight=".748pt" strokecolor="#939598">
                <v:path arrowok="t"/>
              </v:shape>
            </v:group>
            <v:group style="position:absolute;left:208;top:254;width:2;height:80" coordorigin="208,254" coordsize="2,80">
              <v:shape style="position:absolute;left:208;top:254;width:2;height:80" coordorigin="208,254" coordsize="0,80" path="m208,334l208,254e" filled="false" stroked="true" strokeweight=".748pt" strokecolor="#939598">
                <v:path arrowok="t"/>
              </v:shape>
            </v:group>
            <v:group style="position:absolute;left:168;top:254;width:2;height:80" coordorigin="168,254" coordsize="2,80">
              <v:shape style="position:absolute;left:168;top:254;width:2;height:80" coordorigin="168,254" coordsize="0,80" path="m168,334l168,254e" filled="false" stroked="true" strokeweight=".748pt" strokecolor="#939598">
                <v:path arrowok="t"/>
              </v:shape>
            </v:group>
            <v:group style="position:absolute;left:128;top:254;width:2;height:80" coordorigin="128,254" coordsize="2,80">
              <v:shape style="position:absolute;left:128;top:254;width:2;height:80" coordorigin="128,254" coordsize="1,80" path="m128,334l128,254e" filled="false" stroked="true" strokeweight=".748pt" strokecolor="#939598">
                <v:path arrowok="t"/>
              </v:shape>
            </v:group>
            <v:group style="position:absolute;left:88;top:254;width:2;height:80" coordorigin="88,254" coordsize="2,80">
              <v:shape style="position:absolute;left:88;top:254;width:2;height:80" coordorigin="88,254" coordsize="0,80" path="m88,334l88,254e" filled="false" stroked="true" strokeweight=".748pt" strokecolor="#939598">
                <v:path arrowok="t"/>
              </v:shape>
            </v:group>
            <v:group style="position:absolute;left:48;top:254;width:2;height:80" coordorigin="48,254" coordsize="2,80">
              <v:shape style="position:absolute;left:48;top:254;width:2;height:80" coordorigin="48,254" coordsize="0,80" path="m48,334l48,254e" filled="false" stroked="true" strokeweight=".748pt" strokecolor="#939598">
                <v:path arrowok="t"/>
              </v:shape>
            </v:group>
            <v:group style="position:absolute;left:7;top:254;width:2;height:80" coordorigin="7,254" coordsize="2,80">
              <v:shape style="position:absolute;left:7;top:254;width:2;height:80" coordorigin="7,254" coordsize="1,80" path="m8,334l7,254e" filled="false" stroked="true" strokeweight=".748pt" strokecolor="#939598">
                <v:path arrowok="t"/>
              </v:shape>
            </v:group>
            <v:group style="position:absolute;left:0;top:371;width:244;height:2" coordorigin="0,371" coordsize="244,2">
              <v:shape style="position:absolute;left:0;top:371;width:244;height:2" coordorigin="0,371" coordsize="244,0" path="m10,371l254,371e" filled="false" stroked="true" strokeweight="1pt" strokecolor="#939598">
                <v:path arrowok="t"/>
              </v:shape>
            </v:group>
            <v:group style="position:absolute;left:244;top:95;width:465;height:344" coordorigin="244,95" coordsize="465,344">
              <v:shape style="position:absolute;left:244;top:95;width:465;height:344" coordorigin="244,95" coordsize="465,344" path="m244,438l709,438,709,95,244,95,244,438xe" filled="true" fillcolor="#ffffff" stroked="false">
                <v:path arrowok="t"/>
                <v:fill type="solid"/>
              </v:shape>
            </v:group>
            <v:group style="position:absolute;left:323;top:111;width:312;height:304" coordorigin="323,111" coordsize="312,304">
              <v:shape style="position:absolute;left:323;top:111;width:312;height:304" coordorigin="323,111" coordsize="312,304" path="m323,415l635,415,635,111,323,111,323,415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939598"/>
          <w:spacing w:val="-27"/>
          <w:u w:val="none"/>
        </w:rPr>
        <w:t>14</w:t>
      </w:r>
      <w:r>
        <w:rPr>
          <w:spacing w:val="-27"/>
          <w:u w:val="none"/>
        </w:rPr>
      </w:r>
    </w:p>
    <w:p>
      <w:pPr>
        <w:spacing w:after="0" w:line="240" w:lineRule="auto"/>
        <w:jc w:val="left"/>
        <w:sectPr>
          <w:type w:val="continuous"/>
          <w:pgSz w:w="11910" w:h="16840"/>
          <w:pgMar w:top="1180" w:bottom="280" w:left="0" w:right="0"/>
        </w:sectPr>
      </w:pPr>
    </w:p>
    <w:p>
      <w:pPr>
        <w:spacing w:line="240" w:lineRule="auto" w:before="11"/>
        <w:rPr>
          <w:rFonts w:ascii="Calibri" w:hAnsi="Calibri" w:cs="Calibri" w:eastAsia="Calibri"/>
          <w:sz w:val="6"/>
          <w:szCs w:val="6"/>
        </w:rPr>
      </w:pPr>
    </w:p>
    <w:p>
      <w:pPr>
        <w:spacing w:line="1502" w:lineRule="exact"/>
        <w:ind w:left="1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position w:val="-29"/>
          <w:sz w:val="20"/>
          <w:szCs w:val="20"/>
        </w:rPr>
        <w:pict>
          <v:group style="width:576pt;height:75.150pt;mso-position-horizontal-relative:char;mso-position-vertical-relative:line" coordorigin="0,0" coordsize="11520,1503">
            <v:group style="position:absolute;left:5049;top:731;width:2;height:80" coordorigin="5049,731" coordsize="2,80">
              <v:shape style="position:absolute;left:5049;top:731;width:2;height:80" coordorigin="5049,731" coordsize="1,80" path="m5049,811l5049,731e" filled="false" stroked="true" strokeweight=".748pt" strokecolor="#939598">
                <v:path arrowok="t"/>
              </v:shape>
            </v:group>
            <v:group style="position:absolute;left:5009;top:731;width:2;height:80" coordorigin="5009,731" coordsize="2,80">
              <v:shape style="position:absolute;left:5009;top:731;width:2;height:80" coordorigin="5009,731" coordsize="0,80" path="m5009,811l5009,731e" filled="false" stroked="true" strokeweight=".748pt" strokecolor="#939598">
                <v:path arrowok="t"/>
              </v:shape>
            </v:group>
            <v:group style="position:absolute;left:4969;top:731;width:2;height:80" coordorigin="4969,731" coordsize="2,80">
              <v:shape style="position:absolute;left:4969;top:731;width:2;height:80" coordorigin="4969,731" coordsize="1,80" path="m4969,811l4969,731e" filled="false" stroked="true" strokeweight=".748pt" strokecolor="#939598">
                <v:path arrowok="t"/>
              </v:shape>
            </v:group>
            <v:group style="position:absolute;left:4929;top:731;width:2;height:80" coordorigin="4929,731" coordsize="2,80">
              <v:shape style="position:absolute;left:4929;top:731;width:2;height:80" coordorigin="4929,731" coordsize="0,80" path="m4929,811l4929,731e" filled="false" stroked="true" strokeweight=".748pt" strokecolor="#939598">
                <v:path arrowok="t"/>
              </v:shape>
            </v:group>
            <v:group style="position:absolute;left:4889;top:731;width:2;height:80" coordorigin="4889,731" coordsize="2,80">
              <v:shape style="position:absolute;left:4889;top:731;width:2;height:80" coordorigin="4889,731" coordsize="0,80" path="m4889,811l4889,731e" filled="false" stroked="true" strokeweight=".748pt" strokecolor="#939598">
                <v:path arrowok="t"/>
              </v:shape>
            </v:group>
            <v:group style="position:absolute;left:4849;top:731;width:2;height:80" coordorigin="4849,731" coordsize="2,80">
              <v:shape style="position:absolute;left:4849;top:731;width:2;height:80" coordorigin="4849,731" coordsize="0,80" path="m4849,811l4849,731e" filled="false" stroked="true" strokeweight=".748pt" strokecolor="#939598">
                <v:path arrowok="t"/>
              </v:shape>
            </v:group>
            <v:group style="position:absolute;left:4809;top:731;width:2;height:80" coordorigin="4809,731" coordsize="2,80">
              <v:shape style="position:absolute;left:4809;top:731;width:2;height:80" coordorigin="4809,731" coordsize="1,80" path="m4809,811l4809,731e" filled="false" stroked="true" strokeweight=".748pt" strokecolor="#939598">
                <v:path arrowok="t"/>
              </v:shape>
            </v:group>
            <v:group style="position:absolute;left:4769;top:731;width:2;height:80" coordorigin="4769,731" coordsize="2,80">
              <v:shape style="position:absolute;left:4769;top:731;width:2;height:80" coordorigin="4769,731" coordsize="0,80" path="m4769,811l4769,731e" filled="false" stroked="true" strokeweight=".748pt" strokecolor="#939598">
                <v:path arrowok="t"/>
              </v:shape>
            </v:group>
            <v:group style="position:absolute;left:4729;top:731;width:2;height:80" coordorigin="4729,731" coordsize="2,80">
              <v:shape style="position:absolute;left:4729;top:731;width:2;height:80" coordorigin="4729,731" coordsize="1,80" path="m4729,811l4729,731e" filled="false" stroked="true" strokeweight=".748pt" strokecolor="#939598">
                <v:path arrowok="t"/>
              </v:shape>
            </v:group>
            <v:group style="position:absolute;left:4689;top:731;width:2;height:80" coordorigin="4689,731" coordsize="2,80">
              <v:shape style="position:absolute;left:4689;top:731;width:2;height:80" coordorigin="4689,731" coordsize="0,80" path="m4689,811l4689,731e" filled="false" stroked="true" strokeweight=".748pt" strokecolor="#939598">
                <v:path arrowok="t"/>
              </v:shape>
            </v:group>
            <v:group style="position:absolute;left:4649;top:731;width:2;height:80" coordorigin="4649,731" coordsize="2,80">
              <v:shape style="position:absolute;left:4649;top:731;width:2;height:80" coordorigin="4649,731" coordsize="1,80" path="m4649,811l4649,731e" filled="false" stroked="true" strokeweight=".748pt" strokecolor="#939598">
                <v:path arrowok="t"/>
              </v:shape>
            </v:group>
            <v:group style="position:absolute;left:4609;top:731;width:2;height:80" coordorigin="4609,731" coordsize="2,80">
              <v:shape style="position:absolute;left:4609;top:731;width:2;height:80" coordorigin="4609,731" coordsize="0,80" path="m4609,811l4609,731e" filled="false" stroked="true" strokeweight=".748pt" strokecolor="#939598">
                <v:path arrowok="t"/>
              </v:shape>
            </v:group>
            <v:group style="position:absolute;left:4569;top:731;width:2;height:80" coordorigin="4569,731" coordsize="2,80">
              <v:shape style="position:absolute;left:4569;top:731;width:2;height:80" coordorigin="4569,731" coordsize="1,80" path="m4569,811l4569,731e" filled="false" stroked="true" strokeweight=".748pt" strokecolor="#939598">
                <v:path arrowok="t"/>
              </v:shape>
            </v:group>
            <v:group style="position:absolute;left:4529;top:731;width:2;height:80" coordorigin="4529,731" coordsize="2,80">
              <v:shape style="position:absolute;left:4529;top:731;width:2;height:80" coordorigin="4529,731" coordsize="1,80" path="m4529,811l4529,731e" filled="false" stroked="true" strokeweight=".748pt" strokecolor="#939598">
                <v:path arrowok="t"/>
              </v:shape>
            </v:group>
            <v:group style="position:absolute;left:4489;top:731;width:2;height:80" coordorigin="4489,731" coordsize="2,80">
              <v:shape style="position:absolute;left:4489;top:731;width:2;height:80" coordorigin="4489,731" coordsize="0,80" path="m4489,811l4489,731e" filled="false" stroked="true" strokeweight=".748pt" strokecolor="#939598">
                <v:path arrowok="t"/>
              </v:shape>
            </v:group>
            <v:group style="position:absolute;left:4449;top:731;width:2;height:80" coordorigin="4449,731" coordsize="2,80">
              <v:shape style="position:absolute;left:4449;top:731;width:2;height:80" coordorigin="4449,731" coordsize="1,80" path="m4449,811l4449,731e" filled="false" stroked="true" strokeweight=".748pt" strokecolor="#939598">
                <v:path arrowok="t"/>
              </v:shape>
            </v:group>
            <v:group style="position:absolute;left:4409;top:731;width:2;height:80" coordorigin="4409,731" coordsize="2,80">
              <v:shape style="position:absolute;left:4409;top:731;width:2;height:80" coordorigin="4409,731" coordsize="0,80" path="m4409,811l4409,731e" filled="false" stroked="true" strokeweight=".748pt" strokecolor="#939598">
                <v:path arrowok="t"/>
              </v:shape>
            </v:group>
            <v:group style="position:absolute;left:4369;top:731;width:2;height:80" coordorigin="4369,731" coordsize="2,80">
              <v:shape style="position:absolute;left:4369;top:731;width:2;height:80" coordorigin="4369,731" coordsize="0,80" path="m4369,811l4369,731e" filled="false" stroked="true" strokeweight=".748pt" strokecolor="#939598">
                <v:path arrowok="t"/>
              </v:shape>
            </v:group>
            <v:group style="position:absolute;left:4329;top:731;width:2;height:80" coordorigin="4329,731" coordsize="2,80">
              <v:shape style="position:absolute;left:4329;top:731;width:2;height:80" coordorigin="4329,731" coordsize="0,80" path="m4329,811l4329,731e" filled="false" stroked="true" strokeweight=".748pt" strokecolor="#939598">
                <v:path arrowok="t"/>
              </v:shape>
            </v:group>
            <v:group style="position:absolute;left:4289;top:731;width:2;height:80" coordorigin="4289,731" coordsize="2,80">
              <v:shape style="position:absolute;left:4289;top:731;width:2;height:80" coordorigin="4289,731" coordsize="1,80" path="m4289,811l4289,731e" filled="false" stroked="true" strokeweight=".748pt" strokecolor="#939598">
                <v:path arrowok="t"/>
              </v:shape>
            </v:group>
            <v:group style="position:absolute;left:4249;top:731;width:2;height:80" coordorigin="4249,731" coordsize="2,80">
              <v:shape style="position:absolute;left:4249;top:731;width:2;height:80" coordorigin="4249,731" coordsize="0,80" path="m4249,811l4249,731e" filled="false" stroked="true" strokeweight=".748pt" strokecolor="#939598">
                <v:path arrowok="t"/>
              </v:shape>
            </v:group>
            <v:group style="position:absolute;left:4209;top:731;width:2;height:80" coordorigin="4209,731" coordsize="2,80">
              <v:shape style="position:absolute;left:4209;top:731;width:2;height:80" coordorigin="4209,731" coordsize="1,80" path="m4209,811l4209,731e" filled="false" stroked="true" strokeweight=".748pt" strokecolor="#939598">
                <v:path arrowok="t"/>
              </v:shape>
            </v:group>
            <v:group style="position:absolute;left:4169;top:731;width:2;height:80" coordorigin="4169,731" coordsize="2,80">
              <v:shape style="position:absolute;left:4169;top:731;width:2;height:80" coordorigin="4169,731" coordsize="0,80" path="m4169,811l4169,731e" filled="false" stroked="true" strokeweight=".748pt" strokecolor="#939598">
                <v:path arrowok="t"/>
              </v:shape>
            </v:group>
            <v:group style="position:absolute;left:4129;top:731;width:2;height:80" coordorigin="4129,731" coordsize="2,80">
              <v:shape style="position:absolute;left:4129;top:731;width:2;height:80" coordorigin="4129,731" coordsize="1,80" path="m4129,811l4129,731e" filled="false" stroked="true" strokeweight=".748pt" strokecolor="#939598">
                <v:path arrowok="t"/>
              </v:shape>
            </v:group>
            <v:group style="position:absolute;left:4089;top:731;width:2;height:80" coordorigin="4089,731" coordsize="2,80">
              <v:shape style="position:absolute;left:4089;top:731;width:2;height:80" coordorigin="4089,731" coordsize="0,80" path="m4089,811l4089,731e" filled="false" stroked="true" strokeweight=".748pt" strokecolor="#939598">
                <v:path arrowok="t"/>
              </v:shape>
            </v:group>
            <v:group style="position:absolute;left:4049;top:731;width:2;height:80" coordorigin="4049,731" coordsize="2,80">
              <v:shape style="position:absolute;left:4049;top:731;width:2;height:80" coordorigin="4049,731" coordsize="1,80" path="m4049,811l4049,731e" filled="false" stroked="true" strokeweight=".748pt" strokecolor="#939598">
                <v:path arrowok="t"/>
              </v:shape>
            </v:group>
            <v:group style="position:absolute;left:4009;top:731;width:2;height:80" coordorigin="4009,731" coordsize="2,80">
              <v:shape style="position:absolute;left:4009;top:731;width:2;height:80" coordorigin="4009,731" coordsize="0,80" path="m4009,811l4009,731e" filled="false" stroked="true" strokeweight=".748pt" strokecolor="#939598">
                <v:path arrowok="t"/>
              </v:shape>
            </v:group>
            <v:group style="position:absolute;left:3969;top:731;width:2;height:80" coordorigin="3969,731" coordsize="2,80">
              <v:shape style="position:absolute;left:3969;top:731;width:2;height:80" coordorigin="3969,731" coordsize="0,80" path="m3969,811l3969,731e" filled="false" stroked="true" strokeweight=".748pt" strokecolor="#939598">
                <v:path arrowok="t"/>
              </v:shape>
            </v:group>
            <v:group style="position:absolute;left:3929;top:731;width:2;height:80" coordorigin="3929,731" coordsize="2,80">
              <v:shape style="position:absolute;left:3929;top:731;width:2;height:80" coordorigin="3929,731" coordsize="1,80" path="m3929,811l3929,731e" filled="false" stroked="true" strokeweight=".748pt" strokecolor="#939598">
                <v:path arrowok="t"/>
              </v:shape>
            </v:group>
            <v:group style="position:absolute;left:3889;top:732;width:2;height:80" coordorigin="3889,732" coordsize="2,80">
              <v:shape style="position:absolute;left:3889;top:732;width:2;height:80" coordorigin="3889,732" coordsize="0,80" path="m3889,812l3889,732e" filled="false" stroked="true" strokeweight=".748pt" strokecolor="#939598">
                <v:path arrowok="t"/>
              </v:shape>
            </v:group>
            <v:group style="position:absolute;left:3849;top:732;width:2;height:80" coordorigin="3849,732" coordsize="2,80">
              <v:shape style="position:absolute;left:3849;top:732;width:2;height:80" coordorigin="3849,732" coordsize="1,80" path="m3849,812l3849,732e" filled="false" stroked="true" strokeweight=".748pt" strokecolor="#939598">
                <v:path arrowok="t"/>
              </v:shape>
            </v:group>
            <v:group style="position:absolute;left:3809;top:732;width:2;height:80" coordorigin="3809,732" coordsize="2,80">
              <v:shape style="position:absolute;left:3809;top:732;width:2;height:80" coordorigin="3809,732" coordsize="0,80" path="m3809,812l3809,732e" filled="false" stroked="true" strokeweight=".748pt" strokecolor="#939598">
                <v:path arrowok="t"/>
              </v:shape>
            </v:group>
            <v:group style="position:absolute;left:3768;top:732;width:2;height:80" coordorigin="3768,732" coordsize="2,80">
              <v:shape style="position:absolute;left:3768;top:732;width:2;height:80" coordorigin="3768,732" coordsize="1,80" path="m3768,812l3768,732e" filled="false" stroked="true" strokeweight=".748pt" strokecolor="#939598">
                <v:path arrowok="t"/>
              </v:shape>
            </v:group>
            <v:group style="position:absolute;left:3728;top:732;width:2;height:80" coordorigin="3728,732" coordsize="2,80">
              <v:shape style="position:absolute;left:3728;top:732;width:2;height:80" coordorigin="3728,732" coordsize="0,80" path="m3728,812l3728,732e" filled="false" stroked="true" strokeweight=".748pt" strokecolor="#939598">
                <v:path arrowok="t"/>
              </v:shape>
            </v:group>
            <v:group style="position:absolute;left:3688;top:732;width:2;height:80" coordorigin="3688,732" coordsize="2,80">
              <v:shape style="position:absolute;left:3688;top:732;width:2;height:80" coordorigin="3688,732" coordsize="1,80" path="m3688,812l3688,732e" filled="false" stroked="true" strokeweight=".748pt" strokecolor="#939598">
                <v:path arrowok="t"/>
              </v:shape>
            </v:group>
            <v:group style="position:absolute;left:3648;top:732;width:2;height:80" coordorigin="3648,732" coordsize="2,80">
              <v:shape style="position:absolute;left:3648;top:732;width:2;height:80" coordorigin="3648,732" coordsize="0,80" path="m3648,812l3648,732e" filled="false" stroked="true" strokeweight=".748pt" strokecolor="#939598">
                <v:path arrowok="t"/>
              </v:shape>
            </v:group>
            <v:group style="position:absolute;left:3608;top:732;width:2;height:80" coordorigin="3608,732" coordsize="2,80">
              <v:shape style="position:absolute;left:3608;top:732;width:2;height:80" coordorigin="3608,732" coordsize="0,80" path="m3608,812l3608,732e" filled="false" stroked="true" strokeweight=".748pt" strokecolor="#939598">
                <v:path arrowok="t"/>
              </v:shape>
            </v:group>
            <v:group style="position:absolute;left:3568;top:732;width:2;height:80" coordorigin="3568,732" coordsize="2,80">
              <v:shape style="position:absolute;left:3568;top:732;width:2;height:80" coordorigin="3568,732" coordsize="0,80" path="m3568,812l3568,732e" filled="false" stroked="true" strokeweight=".748pt" strokecolor="#939598">
                <v:path arrowok="t"/>
              </v:shape>
            </v:group>
            <v:group style="position:absolute;left:3528;top:732;width:2;height:80" coordorigin="3528,732" coordsize="2,80">
              <v:shape style="position:absolute;left:3528;top:732;width:2;height:80" coordorigin="3528,732" coordsize="1,80" path="m3528,812l3528,732e" filled="false" stroked="true" strokeweight=".748pt" strokecolor="#939598">
                <v:path arrowok="t"/>
              </v:shape>
            </v:group>
            <v:group style="position:absolute;left:3488;top:732;width:2;height:80" coordorigin="3488,732" coordsize="2,80">
              <v:shape style="position:absolute;left:3488;top:732;width:2;height:80" coordorigin="3488,732" coordsize="0,80" path="m3488,812l3488,732e" filled="false" stroked="true" strokeweight=".748pt" strokecolor="#939598">
                <v:path arrowok="t"/>
              </v:shape>
            </v:group>
            <v:group style="position:absolute;left:3448;top:732;width:2;height:80" coordorigin="3448,732" coordsize="2,80">
              <v:shape style="position:absolute;left:3448;top:732;width:2;height:80" coordorigin="3448,732" coordsize="0,80" path="m3448,812l3448,732e" filled="false" stroked="true" strokeweight=".748pt" strokecolor="#939598">
                <v:path arrowok="t"/>
              </v:shape>
            </v:group>
            <v:group style="position:absolute;left:3408;top:732;width:2;height:80" coordorigin="3408,732" coordsize="2,80">
              <v:shape style="position:absolute;left:3408;top:732;width:2;height:80" coordorigin="3408,732" coordsize="1,80" path="m3408,812l3408,732e" filled="false" stroked="true" strokeweight=".748pt" strokecolor="#939598">
                <v:path arrowok="t"/>
              </v:shape>
            </v:group>
            <v:group style="position:absolute;left:3368;top:732;width:2;height:80" coordorigin="3368,732" coordsize="2,80">
              <v:shape style="position:absolute;left:3368;top:732;width:2;height:80" coordorigin="3368,732" coordsize="0,80" path="m3368,812l3368,732e" filled="false" stroked="true" strokeweight=".748pt" strokecolor="#939598">
                <v:path arrowok="t"/>
              </v:shape>
            </v:group>
            <v:group style="position:absolute;left:3328;top:732;width:2;height:80" coordorigin="3328,732" coordsize="2,80">
              <v:shape style="position:absolute;left:3328;top:732;width:2;height:80" coordorigin="3328,732" coordsize="1,80" path="m3328,812l3328,732e" filled="false" stroked="true" strokeweight=".748pt" strokecolor="#939598">
                <v:path arrowok="t"/>
              </v:shape>
            </v:group>
            <v:group style="position:absolute;left:3288;top:732;width:2;height:80" coordorigin="3288,732" coordsize="2,80">
              <v:shape style="position:absolute;left:3288;top:732;width:2;height:80" coordorigin="3288,732" coordsize="0,80" path="m3288,812l3288,732e" filled="false" stroked="true" strokeweight=".748pt" strokecolor="#939598">
                <v:path arrowok="t"/>
              </v:shape>
            </v:group>
            <v:group style="position:absolute;left:3248;top:732;width:2;height:80" coordorigin="3248,732" coordsize="2,80">
              <v:shape style="position:absolute;left:3248;top:732;width:2;height:80" coordorigin="3248,732" coordsize="1,80" path="m3248,812l3248,732e" filled="false" stroked="true" strokeweight=".748pt" strokecolor="#939598">
                <v:path arrowok="t"/>
              </v:shape>
            </v:group>
            <v:group style="position:absolute;left:3208;top:732;width:2;height:80" coordorigin="3208,732" coordsize="2,80">
              <v:shape style="position:absolute;left:3208;top:732;width:2;height:80" coordorigin="3208,732" coordsize="0,80" path="m3208,812l3208,732e" filled="false" stroked="true" strokeweight=".748pt" strokecolor="#939598">
                <v:path arrowok="t"/>
              </v:shape>
            </v:group>
            <v:group style="position:absolute;left:3168;top:732;width:2;height:80" coordorigin="3168,732" coordsize="2,80">
              <v:shape style="position:absolute;left:3168;top:732;width:2;height:80" coordorigin="3168,732" coordsize="1,80" path="m3168,812l3168,732e" filled="false" stroked="true" strokeweight=".748pt" strokecolor="#939598">
                <v:path arrowok="t"/>
              </v:shape>
            </v:group>
            <v:group style="position:absolute;left:3128;top:732;width:2;height:80" coordorigin="3128,732" coordsize="2,80">
              <v:shape style="position:absolute;left:3128;top:732;width:2;height:80" coordorigin="3128,732" coordsize="0,80" path="m3128,812l3128,732e" filled="false" stroked="true" strokeweight=".748pt" strokecolor="#939598">
                <v:path arrowok="t"/>
              </v:shape>
            </v:group>
            <v:group style="position:absolute;left:3088;top:732;width:2;height:80" coordorigin="3088,732" coordsize="2,80">
              <v:shape style="position:absolute;left:3088;top:732;width:2;height:80" coordorigin="3088,732" coordsize="0,80" path="m3088,812l3088,732e" filled="false" stroked="true" strokeweight=".748pt" strokecolor="#939598">
                <v:path arrowok="t"/>
              </v:shape>
            </v:group>
            <v:group style="position:absolute;left:3048;top:732;width:2;height:80" coordorigin="3048,732" coordsize="2,80">
              <v:shape style="position:absolute;left:3048;top:732;width:2;height:80" coordorigin="3048,732" coordsize="0,80" path="m3048,812l3048,732e" filled="false" stroked="true" strokeweight=".748pt" strokecolor="#939598">
                <v:path arrowok="t"/>
              </v:shape>
            </v:group>
            <v:group style="position:absolute;left:3008;top:732;width:2;height:80" coordorigin="3008,732" coordsize="2,80">
              <v:shape style="position:absolute;left:3008;top:732;width:2;height:80" coordorigin="3008,732" coordsize="1,80" path="m3008,812l3008,732e" filled="false" stroked="true" strokeweight=".748pt" strokecolor="#939598">
                <v:path arrowok="t"/>
              </v:shape>
            </v:group>
            <v:group style="position:absolute;left:2968;top:732;width:2;height:80" coordorigin="2968,732" coordsize="2,80">
              <v:shape style="position:absolute;left:2968;top:732;width:2;height:80" coordorigin="2968,732" coordsize="0,80" path="m2968,812l2968,732e" filled="false" stroked="true" strokeweight=".748pt" strokecolor="#939598">
                <v:path arrowok="t"/>
              </v:shape>
            </v:group>
            <v:group style="position:absolute;left:2928;top:732;width:2;height:80" coordorigin="2928,732" coordsize="2,80">
              <v:shape style="position:absolute;left:2928;top:732;width:2;height:80" coordorigin="2928,732" coordsize="0,80" path="m2928,812l2928,732e" filled="false" stroked="true" strokeweight=".748pt" strokecolor="#939598">
                <v:path arrowok="t"/>
              </v:shape>
            </v:group>
            <v:group style="position:absolute;left:2888;top:732;width:2;height:80" coordorigin="2888,732" coordsize="2,80">
              <v:shape style="position:absolute;left:2888;top:732;width:2;height:80" coordorigin="2888,732" coordsize="1,80" path="m2888,812l2888,732e" filled="false" stroked="true" strokeweight=".748pt" strokecolor="#939598">
                <v:path arrowok="t"/>
              </v:shape>
            </v:group>
            <v:group style="position:absolute;left:2848;top:732;width:2;height:80" coordorigin="2848,732" coordsize="2,80">
              <v:shape style="position:absolute;left:2848;top:732;width:2;height:80" coordorigin="2848,732" coordsize="0,80" path="m2848,812l2848,732e" filled="false" stroked="true" strokeweight=".748pt" strokecolor="#939598">
                <v:path arrowok="t"/>
              </v:shape>
            </v:group>
            <v:group style="position:absolute;left:2808;top:732;width:2;height:80" coordorigin="2808,732" coordsize="2,80">
              <v:shape style="position:absolute;left:2808;top:732;width:2;height:80" coordorigin="2808,732" coordsize="1,80" path="m2808,812l2808,732e" filled="false" stroked="true" strokeweight=".748pt" strokecolor="#939598">
                <v:path arrowok="t"/>
              </v:shape>
            </v:group>
            <v:group style="position:absolute;left:2768;top:732;width:2;height:80" coordorigin="2768,732" coordsize="2,80">
              <v:shape style="position:absolute;left:2768;top:732;width:2;height:80" coordorigin="2768,732" coordsize="0,80" path="m2768,812l2768,732e" filled="false" stroked="true" strokeweight=".748pt" strokecolor="#939598">
                <v:path arrowok="t"/>
              </v:shape>
            </v:group>
            <v:group style="position:absolute;left:2728;top:732;width:2;height:80" coordorigin="2728,732" coordsize="2,80">
              <v:shape style="position:absolute;left:2728;top:732;width:2;height:80" coordorigin="2728,732" coordsize="0,80" path="m2728,812l2728,732e" filled="false" stroked="true" strokeweight=".748pt" strokecolor="#939598">
                <v:path arrowok="t"/>
              </v:shape>
            </v:group>
            <v:group style="position:absolute;left:2688;top:732;width:2;height:80" coordorigin="2688,732" coordsize="2,80">
              <v:shape style="position:absolute;left:2688;top:732;width:2;height:80" coordorigin="2688,732" coordsize="0,80" path="m2688,812l2688,732e" filled="false" stroked="true" strokeweight=".748pt" strokecolor="#939598">
                <v:path arrowok="t"/>
              </v:shape>
            </v:group>
            <v:group style="position:absolute;left:2648;top:732;width:2;height:80" coordorigin="2648,732" coordsize="2,80">
              <v:shape style="position:absolute;left:2648;top:732;width:2;height:80" coordorigin="2648,732" coordsize="1,80" path="m2648,812l2648,732e" filled="false" stroked="true" strokeweight=".748pt" strokecolor="#939598">
                <v:path arrowok="t"/>
              </v:shape>
            </v:group>
            <v:group style="position:absolute;left:2608;top:732;width:2;height:80" coordorigin="2608,732" coordsize="2,80">
              <v:shape style="position:absolute;left:2608;top:732;width:2;height:80" coordorigin="2608,732" coordsize="0,80" path="m2608,812l2608,732e" filled="false" stroked="true" strokeweight=".748pt" strokecolor="#939598">
                <v:path arrowok="t"/>
              </v:shape>
            </v:group>
            <v:group style="position:absolute;left:2568;top:732;width:2;height:80" coordorigin="2568,732" coordsize="2,80">
              <v:shape style="position:absolute;left:2568;top:732;width:2;height:80" coordorigin="2568,732" coordsize="0,80" path="m2568,812l2568,732e" filled="false" stroked="true" strokeweight=".748pt" strokecolor="#939598">
                <v:path arrowok="t"/>
              </v:shape>
            </v:group>
            <v:group style="position:absolute;left:2528;top:732;width:2;height:80" coordorigin="2528,732" coordsize="2,80">
              <v:shape style="position:absolute;left:2528;top:732;width:2;height:80" coordorigin="2528,732" coordsize="0,80" path="m2528,812l2528,732e" filled="false" stroked="true" strokeweight=".748pt" strokecolor="#939598">
                <v:path arrowok="t"/>
              </v:shape>
            </v:group>
            <v:group style="position:absolute;left:2488;top:732;width:2;height:80" coordorigin="2488,732" coordsize="2,80">
              <v:shape style="position:absolute;left:2488;top:732;width:2;height:80" coordorigin="2488,732" coordsize="1,80" path="m2488,812l2488,732e" filled="false" stroked="true" strokeweight=".748pt" strokecolor="#939598">
                <v:path arrowok="t"/>
              </v:shape>
            </v:group>
            <v:group style="position:absolute;left:2448;top:732;width:2;height:80" coordorigin="2448,732" coordsize="2,80">
              <v:shape style="position:absolute;left:2448;top:732;width:2;height:80" coordorigin="2448,732" coordsize="0,80" path="m2448,812l2448,732e" filled="false" stroked="true" strokeweight=".748pt" strokecolor="#939598">
                <v:path arrowok="t"/>
              </v:shape>
            </v:group>
            <v:group style="position:absolute;left:2408;top:732;width:2;height:80" coordorigin="2408,732" coordsize="2,80">
              <v:shape style="position:absolute;left:2408;top:732;width:2;height:80" coordorigin="2408,732" coordsize="1,80" path="m2408,812l2408,732e" filled="false" stroked="true" strokeweight=".748pt" strokecolor="#939598">
                <v:path arrowok="t"/>
              </v:shape>
            </v:group>
            <v:group style="position:absolute;left:2368;top:732;width:2;height:80" coordorigin="2368,732" coordsize="2,80">
              <v:shape style="position:absolute;left:2368;top:732;width:2;height:80" coordorigin="2368,732" coordsize="1,80" path="m2368,812l2368,732e" filled="false" stroked="true" strokeweight=".748pt" strokecolor="#939598">
                <v:path arrowok="t"/>
              </v:shape>
            </v:group>
            <v:group style="position:absolute;left:2328;top:732;width:2;height:80" coordorigin="2328,732" coordsize="2,80">
              <v:shape style="position:absolute;left:2328;top:732;width:2;height:80" coordorigin="2328,732" coordsize="0,80" path="m2328,812l2328,732e" filled="false" stroked="true" strokeweight=".748pt" strokecolor="#939598">
                <v:path arrowok="t"/>
              </v:shape>
            </v:group>
            <v:group style="position:absolute;left:2288;top:732;width:2;height:80" coordorigin="2288,732" coordsize="2,80">
              <v:shape style="position:absolute;left:2288;top:732;width:2;height:80" coordorigin="2288,732" coordsize="1,80" path="m2288,812l2288,732e" filled="false" stroked="true" strokeweight=".748pt" strokecolor="#939598">
                <v:path arrowok="t"/>
              </v:shape>
            </v:group>
            <v:group style="position:absolute;left:2248;top:732;width:2;height:80" coordorigin="2248,732" coordsize="2,80">
              <v:shape style="position:absolute;left:2248;top:732;width:2;height:80" coordorigin="2248,732" coordsize="0,80" path="m2248,812l2248,732e" filled="false" stroked="true" strokeweight=".748pt" strokecolor="#939598">
                <v:path arrowok="t"/>
              </v:shape>
            </v:group>
            <v:group style="position:absolute;left:2208;top:732;width:2;height:80" coordorigin="2208,732" coordsize="2,80">
              <v:shape style="position:absolute;left:2208;top:732;width:2;height:80" coordorigin="2208,732" coordsize="0,80" path="m2208,812l2208,732e" filled="false" stroked="true" strokeweight=".748pt" strokecolor="#939598">
                <v:path arrowok="t"/>
              </v:shape>
            </v:group>
            <v:group style="position:absolute;left:2168;top:732;width:2;height:80" coordorigin="2168,732" coordsize="2,80">
              <v:shape style="position:absolute;left:2168;top:732;width:2;height:80" coordorigin="2168,732" coordsize="0,80" path="m2168,812l2168,732e" filled="false" stroked="true" strokeweight=".748pt" strokecolor="#939598">
                <v:path arrowok="t"/>
              </v:shape>
            </v:group>
            <v:group style="position:absolute;left:2128;top:732;width:2;height:80" coordorigin="2128,732" coordsize="2,80">
              <v:shape style="position:absolute;left:2128;top:732;width:2;height:80" coordorigin="2128,732" coordsize="1,80" path="m2128,812l2128,732e" filled="false" stroked="true" strokeweight=".748pt" strokecolor="#939598">
                <v:path arrowok="t"/>
              </v:shape>
            </v:group>
            <v:group style="position:absolute;left:2088;top:732;width:2;height:80" coordorigin="2088,732" coordsize="2,80">
              <v:shape style="position:absolute;left:2088;top:732;width:2;height:80" coordorigin="2088,732" coordsize="0,80" path="m2088,812l2088,732e" filled="false" stroked="true" strokeweight=".748pt" strokecolor="#939598">
                <v:path arrowok="t"/>
              </v:shape>
            </v:group>
            <v:group style="position:absolute;left:2048;top:732;width:2;height:80" coordorigin="2048,732" coordsize="2,80">
              <v:shape style="position:absolute;left:2048;top:732;width:2;height:80" coordorigin="2048,732" coordsize="1,80" path="m2048,812l2048,732e" filled="false" stroked="true" strokeweight=".748pt" strokecolor="#939598">
                <v:path arrowok="t"/>
              </v:shape>
            </v:group>
            <v:group style="position:absolute;left:2008;top:732;width:2;height:80" coordorigin="2008,732" coordsize="2,80">
              <v:shape style="position:absolute;left:2008;top:732;width:2;height:80" coordorigin="2008,732" coordsize="0,80" path="m2008,812l2008,732e" filled="false" stroked="true" strokeweight=".748pt" strokecolor="#939598">
                <v:path arrowok="t"/>
              </v:shape>
            </v:group>
            <v:group style="position:absolute;left:1968;top:732;width:2;height:80" coordorigin="1968,732" coordsize="2,80">
              <v:shape style="position:absolute;left:1968;top:732;width:2;height:80" coordorigin="1968,732" coordsize="1,80" path="m1968,812l1968,732e" filled="false" stroked="true" strokeweight=".748pt" strokecolor="#939598">
                <v:path arrowok="t"/>
              </v:shape>
            </v:group>
            <v:group style="position:absolute;left:1928;top:732;width:2;height:80" coordorigin="1928,732" coordsize="2,80">
              <v:shape style="position:absolute;left:1928;top:732;width:2;height:80" coordorigin="1928,732" coordsize="0,80" path="m1928,812l1928,732e" filled="false" stroked="true" strokeweight=".748pt" strokecolor="#939598">
                <v:path arrowok="t"/>
              </v:shape>
            </v:group>
            <v:group style="position:absolute;left:1888;top:732;width:2;height:80" coordorigin="1888,732" coordsize="2,80">
              <v:shape style="position:absolute;left:1888;top:732;width:2;height:80" coordorigin="1888,732" coordsize="1,80" path="m1888,812l1888,732e" filled="false" stroked="true" strokeweight=".748pt" strokecolor="#939598">
                <v:path arrowok="t"/>
              </v:shape>
            </v:group>
            <v:group style="position:absolute;left:1848;top:732;width:2;height:80" coordorigin="1848,732" coordsize="2,80">
              <v:shape style="position:absolute;left:1848;top:732;width:2;height:80" coordorigin="1848,732" coordsize="1,80" path="m1848,812l1848,732e" filled="false" stroked="true" strokeweight=".748pt" strokecolor="#939598">
                <v:path arrowok="t"/>
              </v:shape>
            </v:group>
            <v:group style="position:absolute;left:1808;top:732;width:2;height:80" coordorigin="1808,732" coordsize="2,80">
              <v:shape style="position:absolute;left:1808;top:732;width:2;height:80" coordorigin="1808,732" coordsize="0,80" path="m1808,812l1808,732e" filled="false" stroked="true" strokeweight=".748pt" strokecolor="#939598">
                <v:path arrowok="t"/>
              </v:shape>
            </v:group>
            <v:group style="position:absolute;left:1768;top:732;width:2;height:80" coordorigin="1768,732" coordsize="2,80">
              <v:shape style="position:absolute;left:1768;top:732;width:2;height:80" coordorigin="1768,732" coordsize="0,80" path="m1768,812l1768,732e" filled="false" stroked="true" strokeweight=".748pt" strokecolor="#939598">
                <v:path arrowok="t"/>
              </v:shape>
            </v:group>
            <v:group style="position:absolute;left:1728;top:732;width:2;height:80" coordorigin="1728,732" coordsize="2,80">
              <v:shape style="position:absolute;left:1728;top:732;width:2;height:80" coordorigin="1728,732" coordsize="0,80" path="m1728,812l1728,732e" filled="false" stroked="true" strokeweight=".748pt" strokecolor="#939598">
                <v:path arrowok="t"/>
              </v:shape>
            </v:group>
            <v:group style="position:absolute;left:1688;top:732;width:2;height:80" coordorigin="1688,732" coordsize="2,80">
              <v:shape style="position:absolute;left:1688;top:732;width:2;height:80" coordorigin="1688,732" coordsize="1,80" path="m1688,812l1688,732e" filled="false" stroked="true" strokeweight=".748pt" strokecolor="#939598">
                <v:path arrowok="t"/>
              </v:shape>
            </v:group>
            <v:group style="position:absolute;left:1648;top:732;width:2;height:80" coordorigin="1648,732" coordsize="2,80">
              <v:shape style="position:absolute;left:1648;top:732;width:2;height:80" coordorigin="1648,732" coordsize="0,80" path="m1648,812l1648,732e" filled="false" stroked="true" strokeweight=".748pt" strokecolor="#939598">
                <v:path arrowok="t"/>
              </v:shape>
            </v:group>
            <v:group style="position:absolute;left:1608;top:732;width:2;height:80" coordorigin="1608,732" coordsize="2,80">
              <v:shape style="position:absolute;left:1608;top:732;width:2;height:80" coordorigin="1608,732" coordsize="1,80" path="m1608,812l1608,732e" filled="false" stroked="true" strokeweight=".748pt" strokecolor="#939598">
                <v:path arrowok="t"/>
              </v:shape>
            </v:group>
            <v:group style="position:absolute;left:1568;top:732;width:2;height:80" coordorigin="1568,732" coordsize="2,80">
              <v:shape style="position:absolute;left:1568;top:732;width:2;height:80" coordorigin="1568,732" coordsize="0,80" path="m1568,812l1568,732e" filled="false" stroked="true" strokeweight=".748pt" strokecolor="#939598">
                <v:path arrowok="t"/>
              </v:shape>
            </v:group>
            <v:group style="position:absolute;left:1528;top:732;width:2;height:80" coordorigin="1528,732" coordsize="2,80">
              <v:shape style="position:absolute;left:1528;top:732;width:2;height:80" coordorigin="1528,732" coordsize="1,80" path="m1528,812l1528,732e" filled="false" stroked="true" strokeweight=".748pt" strokecolor="#939598">
                <v:path arrowok="t"/>
              </v:shape>
            </v:group>
            <v:group style="position:absolute;left:1488;top:732;width:2;height:80" coordorigin="1488,732" coordsize="2,80">
              <v:shape style="position:absolute;left:1488;top:732;width:2;height:80" coordorigin="1488,732" coordsize="0,80" path="m1488,812l1488,732e" filled="false" stroked="true" strokeweight=".748pt" strokecolor="#939598">
                <v:path arrowok="t"/>
              </v:shape>
            </v:group>
            <v:group style="position:absolute;left:1448;top:732;width:2;height:80" coordorigin="1448,732" coordsize="2,80">
              <v:shape style="position:absolute;left:1448;top:732;width:2;height:80" coordorigin="1448,732" coordsize="1,80" path="m1448,812l1448,732e" filled="false" stroked="true" strokeweight=".748pt" strokecolor="#939598">
                <v:path arrowok="t"/>
              </v:shape>
            </v:group>
            <v:group style="position:absolute;left:1408;top:732;width:2;height:80" coordorigin="1408,732" coordsize="2,80">
              <v:shape style="position:absolute;left:1408;top:732;width:2;height:80" coordorigin="1408,732" coordsize="0,80" path="m1408,812l1408,732e" filled="false" stroked="true" strokeweight=".748pt" strokecolor="#939598">
                <v:path arrowok="t"/>
              </v:shape>
            </v:group>
            <v:group style="position:absolute;left:1368;top:732;width:2;height:80" coordorigin="1368,732" coordsize="2,80">
              <v:shape style="position:absolute;left:1368;top:732;width:2;height:80" coordorigin="1368,732" coordsize="1,80" path="m1368,812l1368,732e" filled="false" stroked="true" strokeweight=".748pt" strokecolor="#939598">
                <v:path arrowok="t"/>
              </v:shape>
            </v:group>
            <v:group style="position:absolute;left:1328;top:732;width:2;height:80" coordorigin="1328,732" coordsize="2,80">
              <v:shape style="position:absolute;left:1328;top:732;width:2;height:80" coordorigin="1328,732" coordsize="0,80" path="m1328,812l1328,732e" filled="false" stroked="true" strokeweight=".748pt" strokecolor="#939598">
                <v:path arrowok="t"/>
              </v:shape>
            </v:group>
            <v:group style="position:absolute;left:1288;top:732;width:2;height:80" coordorigin="1288,732" coordsize="2,80">
              <v:shape style="position:absolute;left:1288;top:732;width:2;height:80" coordorigin="1288,732" coordsize="0,80" path="m1288,812l1288,732e" filled="false" stroked="true" strokeweight=".748pt" strokecolor="#939598">
                <v:path arrowok="t"/>
              </v:shape>
            </v:group>
            <v:group style="position:absolute;left:1248;top:732;width:2;height:80" coordorigin="1248,732" coordsize="2,80">
              <v:shape style="position:absolute;left:1248;top:732;width:2;height:80" coordorigin="1248,732" coordsize="1,80" path="m1248,812l1248,732e" filled="false" stroked="true" strokeweight=".748pt" strokecolor="#939598">
                <v:path arrowok="t"/>
              </v:shape>
            </v:group>
            <v:group style="position:absolute;left:1208;top:732;width:2;height:80" coordorigin="1208,732" coordsize="2,80">
              <v:shape style="position:absolute;left:1208;top:732;width:2;height:80" coordorigin="1208,732" coordsize="0,80" path="m1208,812l1208,732e" filled="false" stroked="true" strokeweight=".748pt" strokecolor="#939598">
                <v:path arrowok="t"/>
              </v:shape>
            </v:group>
            <v:group style="position:absolute;left:1168;top:732;width:2;height:80" coordorigin="1168,732" coordsize="2,80">
              <v:shape style="position:absolute;left:1168;top:732;width:2;height:80" coordorigin="1168,732" coordsize="1,80" path="m1168,812l1168,732e" filled="false" stroked="true" strokeweight=".748pt" strokecolor="#939598">
                <v:path arrowok="t"/>
              </v:shape>
            </v:group>
            <v:group style="position:absolute;left:1128;top:732;width:2;height:80" coordorigin="1128,732" coordsize="2,80">
              <v:shape style="position:absolute;left:1128;top:732;width:2;height:80" coordorigin="1128,732" coordsize="0,80" path="m1128,812l1128,732e" filled="false" stroked="true" strokeweight=".748pt" strokecolor="#939598">
                <v:path arrowok="t"/>
              </v:shape>
            </v:group>
            <v:group style="position:absolute;left:1088;top:732;width:2;height:80" coordorigin="1088,732" coordsize="2,80">
              <v:shape style="position:absolute;left:1088;top:732;width:2;height:80" coordorigin="1088,732" coordsize="1,80" path="m1088,812l1088,732e" filled="false" stroked="true" strokeweight=".748pt" strokecolor="#939598">
                <v:path arrowok="t"/>
              </v:shape>
            </v:group>
            <v:group style="position:absolute;left:1048;top:732;width:2;height:80" coordorigin="1048,732" coordsize="2,80">
              <v:shape style="position:absolute;left:1048;top:732;width:2;height:80" coordorigin="1048,732" coordsize="0,80" path="m1048,812l1048,732e" filled="false" stroked="true" strokeweight=".748pt" strokecolor="#939598">
                <v:path arrowok="t"/>
              </v:shape>
            </v:group>
            <v:group style="position:absolute;left:1008;top:732;width:2;height:80" coordorigin="1008,732" coordsize="2,80">
              <v:shape style="position:absolute;left:1008;top:732;width:2;height:80" coordorigin="1008,732" coordsize="1,80" path="m1008,812l1008,732e" filled="false" stroked="true" strokeweight=".748pt" strokecolor="#939598">
                <v:path arrowok="t"/>
              </v:shape>
            </v:group>
            <v:group style="position:absolute;left:968;top:732;width:2;height:80" coordorigin="968,732" coordsize="2,80">
              <v:shape style="position:absolute;left:968;top:732;width:2;height:80" coordorigin="968,732" coordsize="0,80" path="m968,812l968,732e" filled="false" stroked="true" strokeweight=".748pt" strokecolor="#939598">
                <v:path arrowok="t"/>
              </v:shape>
            </v:group>
            <v:group style="position:absolute;left:928;top:732;width:2;height:80" coordorigin="928,732" coordsize="2,80">
              <v:shape style="position:absolute;left:928;top:732;width:2;height:80" coordorigin="928,732" coordsize="1,80" path="m928,812l928,732e" filled="false" stroked="true" strokeweight=".748pt" strokecolor="#939598">
                <v:path arrowok="t"/>
              </v:shape>
            </v:group>
            <v:group style="position:absolute;left:888;top:732;width:2;height:80" coordorigin="888,732" coordsize="2,80">
              <v:shape style="position:absolute;left:888;top:732;width:2;height:80" coordorigin="888,732" coordsize="0,80" path="m888,812l888,732e" filled="false" stroked="true" strokeweight=".748pt" strokecolor="#939598">
                <v:path arrowok="t"/>
              </v:shape>
            </v:group>
            <v:group style="position:absolute;left:848;top:732;width:2;height:80" coordorigin="848,732" coordsize="2,80">
              <v:shape style="position:absolute;left:848;top:732;width:2;height:80" coordorigin="848,732" coordsize="0,80" path="m848,812l848,732e" filled="false" stroked="true" strokeweight=".748pt" strokecolor="#939598">
                <v:path arrowok="t"/>
              </v:shape>
            </v:group>
            <v:group style="position:absolute;left:808;top:732;width:2;height:80" coordorigin="808,732" coordsize="2,80">
              <v:shape style="position:absolute;left:808;top:732;width:2;height:80" coordorigin="808,732" coordsize="0,80" path="m808,812l808,732e" filled="false" stroked="true" strokeweight=".748pt" strokecolor="#939598">
                <v:path arrowok="t"/>
              </v:shape>
            </v:group>
            <v:group style="position:absolute;left:768;top:732;width:2;height:80" coordorigin="768,732" coordsize="2,80">
              <v:shape style="position:absolute;left:768;top:732;width:2;height:80" coordorigin="768,732" coordsize="1,80" path="m768,812l768,732e" filled="false" stroked="true" strokeweight=".748pt" strokecolor="#939598">
                <v:path arrowok="t"/>
              </v:shape>
            </v:group>
            <v:group style="position:absolute;left:728;top:732;width:2;height:80" coordorigin="728,732" coordsize="2,80">
              <v:shape style="position:absolute;left:728;top:732;width:2;height:80" coordorigin="728,732" coordsize="1,80" path="m728,812l728,732e" filled="false" stroked="true" strokeweight=".748pt" strokecolor="#939598">
                <v:path arrowok="t"/>
              </v:shape>
            </v:group>
            <v:group style="position:absolute;left:688;top:732;width:2;height:80" coordorigin="688,732" coordsize="2,80">
              <v:shape style="position:absolute;left:688;top:732;width:2;height:80" coordorigin="688,732" coordsize="0,80" path="m688,812l688,732e" filled="false" stroked="true" strokeweight=".748pt" strokecolor="#939598">
                <v:path arrowok="t"/>
              </v:shape>
            </v:group>
            <v:group style="position:absolute;left:648;top:732;width:2;height:80" coordorigin="648,732" coordsize="2,80">
              <v:shape style="position:absolute;left:648;top:732;width:2;height:80" coordorigin="648,732" coordsize="1,80" path="m648,812l648,732e" filled="false" stroked="true" strokeweight=".748pt" strokecolor="#939598">
                <v:path arrowok="t"/>
              </v:shape>
            </v:group>
            <v:group style="position:absolute;left:608;top:732;width:2;height:80" coordorigin="608,732" coordsize="2,80">
              <v:shape style="position:absolute;left:608;top:732;width:2;height:80" coordorigin="608,732" coordsize="0,80" path="m608,812l608,732e" filled="false" stroked="true" strokeweight=".748pt" strokecolor="#939598">
                <v:path arrowok="t"/>
              </v:shape>
            </v:group>
            <v:group style="position:absolute;left:568;top:732;width:2;height:80" coordorigin="568,732" coordsize="2,80">
              <v:shape style="position:absolute;left:568;top:732;width:2;height:80" coordorigin="568,732" coordsize="1,80" path="m568,812l568,732e" filled="false" stroked="true" strokeweight=".748pt" strokecolor="#939598">
                <v:path arrowok="t"/>
              </v:shape>
            </v:group>
            <v:group style="position:absolute;left:528;top:732;width:2;height:80" coordorigin="528,732" coordsize="2,80">
              <v:shape style="position:absolute;left:528;top:732;width:2;height:80" coordorigin="528,732" coordsize="0,80" path="m528,812l528,732e" filled="false" stroked="true" strokeweight=".748pt" strokecolor="#939598">
                <v:path arrowok="t"/>
              </v:shape>
            </v:group>
            <v:group style="position:absolute;left:488;top:732;width:2;height:80" coordorigin="488,732" coordsize="2,80">
              <v:shape style="position:absolute;left:488;top:732;width:2;height:80" coordorigin="488,732" coordsize="1,80" path="m488,812l488,732e" filled="false" stroked="true" strokeweight=".748pt" strokecolor="#939598">
                <v:path arrowok="t"/>
              </v:shape>
            </v:group>
            <v:group style="position:absolute;left:448;top:732;width:2;height:80" coordorigin="448,732" coordsize="2,80">
              <v:shape style="position:absolute;left:448;top:732;width:2;height:80" coordorigin="448,732" coordsize="0,80" path="m448,812l448,732e" filled="false" stroked="true" strokeweight=".748pt" strokecolor="#939598">
                <v:path arrowok="t"/>
              </v:shape>
            </v:group>
            <v:group style="position:absolute;left:408;top:732;width:2;height:80" coordorigin="408,732" coordsize="2,80">
              <v:shape style="position:absolute;left:408;top:732;width:2;height:80" coordorigin="408,732" coordsize="0,80" path="m408,812l408,732e" filled="false" stroked="true" strokeweight=".748pt" strokecolor="#939598">
                <v:path arrowok="t"/>
              </v:shape>
            </v:group>
            <v:group style="position:absolute;left:368;top:732;width:2;height:80" coordorigin="368,732" coordsize="2,80">
              <v:shape style="position:absolute;left:368;top:732;width:2;height:80" coordorigin="368,732" coordsize="0,80" path="m368,812l368,732e" filled="false" stroked="true" strokeweight=".748pt" strokecolor="#939598">
                <v:path arrowok="t"/>
              </v:shape>
            </v:group>
            <v:group style="position:absolute;left:328;top:732;width:2;height:80" coordorigin="328,732" coordsize="2,80">
              <v:shape style="position:absolute;left:328;top:732;width:2;height:80" coordorigin="328,732" coordsize="1,80" path="m328,812l328,732e" filled="false" stroked="true" strokeweight=".748pt" strokecolor="#939598">
                <v:path arrowok="t"/>
              </v:shape>
            </v:group>
            <v:group style="position:absolute;left:288;top:732;width:2;height:80" coordorigin="288,732" coordsize="2,80">
              <v:shape style="position:absolute;left:288;top:732;width:2;height:80" coordorigin="288,732" coordsize="0,80" path="m288,812l288,732e" filled="false" stroked="true" strokeweight=".748pt" strokecolor="#939598">
                <v:path arrowok="t"/>
              </v:shape>
            </v:group>
            <v:group style="position:absolute;left:248;top:732;width:2;height:80" coordorigin="248,732" coordsize="2,80">
              <v:shape style="position:absolute;left:248;top:732;width:2;height:80" coordorigin="248,732" coordsize="1,80" path="m248,812l248,732e" filled="false" stroked="true" strokeweight=".748pt" strokecolor="#939598">
                <v:path arrowok="t"/>
              </v:shape>
            </v:group>
            <v:group style="position:absolute;left:208;top:732;width:2;height:80" coordorigin="208,732" coordsize="2,80">
              <v:shape style="position:absolute;left:208;top:732;width:2;height:80" coordorigin="208,732" coordsize="1,80" path="m208,812l208,732e" filled="false" stroked="true" strokeweight=".748pt" strokecolor="#939598">
                <v:path arrowok="t"/>
              </v:shape>
            </v:group>
            <v:group style="position:absolute;left:168;top:732;width:2;height:80" coordorigin="168,732" coordsize="2,80">
              <v:shape style="position:absolute;left:168;top:732;width:2;height:80" coordorigin="168,732" coordsize="0,80" path="m168,812l168,732e" filled="false" stroked="true" strokeweight=".748pt" strokecolor="#939598">
                <v:path arrowok="t"/>
              </v:shape>
            </v:group>
            <v:group style="position:absolute;left:128;top:732;width:2;height:80" coordorigin="128,732" coordsize="2,80">
              <v:shape style="position:absolute;left:128;top:732;width:2;height:80" coordorigin="128,732" coordsize="1,80" path="m128,812l128,732e" filled="false" stroked="true" strokeweight=".748pt" strokecolor="#939598">
                <v:path arrowok="t"/>
              </v:shape>
            </v:group>
            <v:group style="position:absolute;left:88;top:732;width:2;height:80" coordorigin="88,732" coordsize="2,80">
              <v:shape style="position:absolute;left:88;top:732;width:2;height:80" coordorigin="88,732" coordsize="0,80" path="m88,812l88,732e" filled="false" stroked="true" strokeweight=".748pt" strokecolor="#939598">
                <v:path arrowok="t"/>
              </v:shape>
            </v:group>
            <v:group style="position:absolute;left:47;top:732;width:2;height:80" coordorigin="47,732" coordsize="2,80">
              <v:shape style="position:absolute;left:47;top:732;width:2;height:80" coordorigin="47,732" coordsize="1,80" path="m48,812l47,732e" filled="false" stroked="true" strokeweight=".748pt" strokecolor="#939598">
                <v:path arrowok="t"/>
              </v:shape>
            </v:group>
            <v:group style="position:absolute;left:7;top:732;width:2;height:80" coordorigin="7,732" coordsize="2,80">
              <v:shape style="position:absolute;left:7;top:732;width:2;height:80" coordorigin="7,732" coordsize="0,80" path="m7,812l7,732e" filled="false" stroked="true" strokeweight=".748pt" strokecolor="#939598">
                <v:path arrowok="t"/>
              </v:shape>
              <v:shape style="position:absolute;left:5056;top:0;width:6463;height:1502" type="#_x0000_t75" stroked="false">
                <v:imagedata r:id="rId21" o:title=""/>
              </v:shape>
            </v:group>
          </v:group>
        </w:pict>
      </w:r>
      <w:r>
        <w:rPr>
          <w:rFonts w:ascii="Calibri" w:hAnsi="Calibri" w:cs="Calibri" w:eastAsia="Calibri"/>
          <w:position w:val="-29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6"/>
        <w:rPr>
          <w:rFonts w:ascii="Calibri" w:hAnsi="Calibri" w:cs="Calibri" w:eastAsia="Calibri"/>
          <w:sz w:val="29"/>
          <w:szCs w:val="29"/>
        </w:rPr>
      </w:pPr>
    </w:p>
    <w:p>
      <w:pPr>
        <w:spacing w:line="10922" w:lineRule="exact"/>
        <w:ind w:left="969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position w:val="-217"/>
          <w:sz w:val="20"/>
        </w:rPr>
        <w:pict>
          <v:group style="width:254.9pt;height:546.15pt;mso-position-horizontal-relative:char;mso-position-vertical-relative:line" coordorigin="0,0" coordsize="5098,10923">
            <v:group style="position:absolute;left:0;top:0;width:5098;height:10923" coordorigin="0,0" coordsize="5098,10923">
              <v:shape style="position:absolute;left:0;top:0;width:5098;height:10923" coordorigin="0,0" coordsize="5098,10923" path="m0,0l5098,0,5098,10922,0,10922,0,0xe" filled="true" fillcolor="#000000" stroked="false">
                <v:path arrowok="t"/>
                <v:fill type="solid"/>
              </v:shape>
              <v:shape style="position:absolute;left:51;top:51;width:4720;height:10545" type="#_x0000_t75" stroked="false">
                <v:imagedata r:id="rId40" o:title=""/>
              </v:shape>
            </v:group>
          </v:group>
        </w:pict>
      </w:r>
      <w:r>
        <w:rPr>
          <w:rFonts w:ascii="Calibri"/>
          <w:position w:val="-217"/>
          <w:sz w:val="20"/>
        </w:rPr>
      </w:r>
      <w:r>
        <w:rPr>
          <w:rFonts w:ascii="Times New Roman"/>
          <w:spacing w:val="116"/>
          <w:position w:val="-217"/>
          <w:sz w:val="20"/>
        </w:rPr>
        <w:t> </w:t>
      </w:r>
      <w:r>
        <w:rPr>
          <w:rFonts w:ascii="Calibri"/>
          <w:spacing w:val="116"/>
          <w:position w:val="-216"/>
          <w:sz w:val="20"/>
        </w:rPr>
        <w:pict>
          <v:group style="width:252.4pt;height:545.35pt;mso-position-horizontal-relative:char;mso-position-vertical-relative:line" coordorigin="0,0" coordsize="5048,10907">
            <v:group style="position:absolute;left:0;top:3656;width:5048;height:7251" coordorigin="0,3656" coordsize="5048,7251">
              <v:shape style="position:absolute;left:0;top:3656;width:5048;height:7251" coordorigin="0,3656" coordsize="5048,7251" path="m0,3656l5047,3656,5047,10907,0,10907,0,3656xe" filled="true" fillcolor="#000000" stroked="false">
                <v:path arrowok="t"/>
                <v:fill type="solid"/>
              </v:shape>
            </v:group>
            <v:group style="position:absolute;left:0;top:0;width:5048;height:3608" coordorigin="0,0" coordsize="5048,3608">
              <v:shape style="position:absolute;left:0;top:0;width:5048;height:3608" coordorigin="0,0" coordsize="5048,3608" path="m0,0l5047,0,5047,3607,0,3607,0,0xe" filled="true" fillcolor="#000000" stroked="false">
                <v:path arrowok="t"/>
                <v:fill type="solid"/>
              </v:shape>
              <v:shape style="position:absolute;left:51;top:51;width:4668;height:3226" type="#_x0000_t75" stroked="false">
                <v:imagedata r:id="rId41" o:title=""/>
              </v:shape>
              <v:shape style="position:absolute;left:51;top:3704;width:4669;height:6873" type="#_x0000_t202" filled="true" fillcolor="#f4e5d8" stroked="false">
                <v:textbox inset="0,0,0,0">
                  <w:txbxContent>
                    <w:p>
                      <w:pPr>
                        <w:spacing w:before="86"/>
                        <w:ind w:left="143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color w:val="A4590C"/>
                          <w:w w:val="99"/>
                          <w:sz w:val="24"/>
                        </w:rPr>
                        <w:t>Mother </w:t>
                      </w:r>
                      <w:r>
                        <w:rPr>
                          <w:rFonts w:ascii="Calibri"/>
                          <w:color w:val="A4590C"/>
                          <w:spacing w:val="-4"/>
                          <w:w w:val="100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A4590C"/>
                          <w:w w:val="99"/>
                          <w:sz w:val="24"/>
                        </w:rPr>
                        <w:t>arth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  <w:p>
                      <w:pPr>
                        <w:spacing w:line="312" w:lineRule="auto" w:before="188"/>
                        <w:ind w:left="143" w:right="1481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pacing w:val="-1"/>
                          <w:w w:val="100"/>
                          <w:sz w:val="22"/>
                        </w:rPr>
                        <w:t>Th</w:t>
                      </w:r>
                      <w:r>
                        <w:rPr>
                          <w:rFonts w:ascii="Calibri"/>
                          <w:w w:val="100"/>
                          <w:sz w:val="22"/>
                        </w:rPr>
                        <w:t>e</w:t>
                      </w:r>
                      <w:r>
                        <w:rPr>
                          <w:rFonts w:ascii="Calibri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4"/>
                          <w:w w:val="99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pacing w:val="-1"/>
                          <w:w w:val="100"/>
                          <w:sz w:val="22"/>
                        </w:rPr>
                        <w:t>ollin</w:t>
                      </w:r>
                      <w:r>
                        <w:rPr>
                          <w:rFonts w:ascii="Calibri"/>
                          <w:w w:val="100"/>
                          <w:sz w:val="22"/>
                        </w:rPr>
                        <w:t>g</w:t>
                      </w:r>
                      <w:r>
                        <w:rPr>
                          <w:rFonts w:ascii="Calibri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w w:val="100"/>
                          <w:sz w:val="22"/>
                        </w:rPr>
                        <w:t>plain</w:t>
                      </w:r>
                      <w:r>
                        <w:rPr>
                          <w:rFonts w:ascii="Calibri"/>
                          <w:w w:val="100"/>
                          <w:sz w:val="22"/>
                        </w:rPr>
                        <w:t>s</w:t>
                      </w:r>
                      <w:r>
                        <w:rPr>
                          <w:rFonts w:ascii="Calibri"/>
                          <w:sz w:val="22"/>
                        </w:rPr>
                        <w:t> the 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2"/>
                        </w:rPr>
                        <w:t>deser</w:t>
                      </w:r>
                      <w:r>
                        <w:rPr>
                          <w:rFonts w:ascii="Calibri"/>
                          <w:w w:val="99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spacing w:val="1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w w:val="100"/>
                          <w:sz w:val="22"/>
                        </w:rPr>
                        <w:t>sands</w:t>
                      </w:r>
                      <w:r>
                        <w:rPr>
                          <w:rFonts w:ascii="Calibri"/>
                          <w:spacing w:val="-1"/>
                          <w:w w:val="100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z w:val="22"/>
                        </w:rPr>
                        <w:t>Our deep 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g</w:t>
                      </w:r>
                      <w:r>
                        <w:rPr>
                          <w:rFonts w:ascii="Calibri"/>
                          <w:sz w:val="22"/>
                        </w:rPr>
                        <w:t>a</w:t>
                      </w:r>
                      <w:r>
                        <w:rPr>
                          <w:rFonts w:asci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z w:val="22"/>
                        </w:rPr>
                        <w:t>den </w:t>
                      </w:r>
                      <w:r>
                        <w:rPr>
                          <w:rFonts w:ascii="Calibri"/>
                          <w:spacing w:val="-4"/>
                          <w:sz w:val="22"/>
                        </w:rPr>
                        <w:t>v</w:t>
                      </w:r>
                      <w:r>
                        <w:rPr>
                          <w:rFonts w:ascii="Calibri"/>
                          <w:sz w:val="22"/>
                        </w:rPr>
                        <w:t>all</w:t>
                      </w:r>
                      <w:r>
                        <w:rPr>
                          <w:rFonts w:ascii="Calibri"/>
                          <w:spacing w:val="-2"/>
                          <w:sz w:val="22"/>
                        </w:rPr>
                        <w:t>e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y</w:t>
                      </w:r>
                      <w:r>
                        <w:rPr>
                          <w:rFonts w:ascii="Calibri"/>
                          <w:sz w:val="22"/>
                        </w:rPr>
                        <w:t>s</w:t>
                      </w:r>
                      <w:r>
                        <w:rPr>
                          <w:rFonts w:ascii="Calibri"/>
                          <w:sz w:val="22"/>
                        </w:rPr>
                        <w:t> Th</w:t>
                      </w:r>
                      <w:r>
                        <w:rPr>
                          <w:rFonts w:asci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z w:val="22"/>
                        </w:rPr>
                        <w:t>oughout the land.</w:t>
                      </w:r>
                    </w:p>
                    <w:p>
                      <w:pPr>
                        <w:spacing w:line="312" w:lineRule="auto" w:before="0"/>
                        <w:ind w:left="143" w:right="983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Beauty u</w:t>
                      </w:r>
                      <w:r>
                        <w:rPr>
                          <w:rFonts w:ascii="Calibri"/>
                          <w:spacing w:val="-2"/>
                          <w:sz w:val="22"/>
                        </w:rPr>
                        <w:t>n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f</w:t>
                      </w:r>
                      <w:r>
                        <w:rPr>
                          <w:rFonts w:ascii="Calibri"/>
                          <w:sz w:val="22"/>
                        </w:rPr>
                        <w:t>olds as </w:t>
                      </w:r>
                      <w:r>
                        <w:rPr>
                          <w:rFonts w:ascii="Calibri"/>
                          <w:spacing w:val="-4"/>
                          <w:sz w:val="22"/>
                        </w:rPr>
                        <w:t>f</w:t>
                      </w:r>
                      <w:r>
                        <w:rPr>
                          <w:rFonts w:ascii="Calibri"/>
                          <w:sz w:val="22"/>
                        </w:rPr>
                        <w:t>ar as the </w:t>
                      </w:r>
                      <w:r>
                        <w:rPr>
                          <w:rFonts w:ascii="Calibri"/>
                          <w:spacing w:val="-2"/>
                          <w:sz w:val="22"/>
                        </w:rPr>
                        <w:t>e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y</w:t>
                      </w:r>
                      <w:r>
                        <w:rPr>
                          <w:rFonts w:ascii="Calibri"/>
                          <w:sz w:val="22"/>
                        </w:rPr>
                        <w:t>e </w:t>
                      </w:r>
                      <w:r>
                        <w:rPr>
                          <w:rFonts w:ascii="Calibri"/>
                          <w:spacing w:val="-2"/>
                          <w:sz w:val="22"/>
                        </w:rPr>
                        <w:t>c</w:t>
                      </w:r>
                      <w:r>
                        <w:rPr>
                          <w:rFonts w:ascii="Calibri"/>
                          <w:sz w:val="22"/>
                        </w:rPr>
                        <w:t>an see</w:t>
                      </w:r>
                      <w:r>
                        <w:rPr>
                          <w:rFonts w:ascii="Calibri"/>
                          <w:sz w:val="22"/>
                        </w:rPr>
                        <w:t> The Rainb</w:t>
                      </w:r>
                      <w:r>
                        <w:rPr>
                          <w:rFonts w:ascii="Calibri"/>
                          <w:spacing w:val="-1"/>
                          <w:sz w:val="22"/>
                        </w:rPr>
                        <w:t>o</w:t>
                      </w:r>
                      <w:r>
                        <w:rPr>
                          <w:rFonts w:ascii="Calibri"/>
                          <w:sz w:val="22"/>
                        </w:rPr>
                        <w:t>w Serpe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n</w:t>
                      </w:r>
                      <w:r>
                        <w:rPr>
                          <w:rFonts w:ascii="Calibri"/>
                          <w:sz w:val="22"/>
                        </w:rPr>
                        <w:t>t</w:t>
                      </w:r>
                    </w:p>
                    <w:p>
                      <w:pPr>
                        <w:spacing w:before="0"/>
                        <w:ind w:left="143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Gi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v</w:t>
                      </w:r>
                      <w:r>
                        <w:rPr>
                          <w:rFonts w:ascii="Calibri"/>
                          <w:sz w:val="22"/>
                        </w:rPr>
                        <w:t>es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sz w:val="22"/>
                        </w:rPr>
                        <w:t>o the Aborigine.</w:t>
                      </w:r>
                    </w:p>
                    <w:p>
                      <w:pPr>
                        <w:spacing w:line="312" w:lineRule="auto" w:before="80"/>
                        <w:ind w:left="143" w:right="1184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Cu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st</w:t>
                      </w:r>
                      <w:r>
                        <w:rPr>
                          <w:rFonts w:ascii="Calibri"/>
                          <w:sz w:val="22"/>
                        </w:rPr>
                        <w:t>odians </w:t>
                      </w:r>
                      <w:r>
                        <w:rPr>
                          <w:rFonts w:ascii="Calibri"/>
                          <w:spacing w:val="-2"/>
                          <w:sz w:val="22"/>
                        </w:rPr>
                        <w:t>w</w:t>
                      </w:r>
                      <w:r>
                        <w:rPr>
                          <w:rFonts w:ascii="Calibri"/>
                          <w:sz w:val="22"/>
                        </w:rPr>
                        <w:t>e mu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s</w:t>
                      </w:r>
                      <w:r>
                        <w:rPr>
                          <w:rFonts w:ascii="Calibri"/>
                          <w:sz w:val="22"/>
                        </w:rPr>
                        <w:t>t be 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f</w:t>
                      </w:r>
                      <w:r>
                        <w:rPr>
                          <w:rFonts w:ascii="Calibri"/>
                          <w:sz w:val="22"/>
                        </w:rPr>
                        <w:t>o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pacing w:val="-2"/>
                          <w:sz w:val="22"/>
                        </w:rPr>
                        <w:t>e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v</w:t>
                      </w:r>
                      <w:r>
                        <w:rPr>
                          <w:rFonts w:ascii="Calibri"/>
                          <w:sz w:val="22"/>
                        </w:rPr>
                        <w:t>er mo</w:t>
                      </w:r>
                      <w:r>
                        <w:rPr>
                          <w:rFonts w:asci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z w:val="22"/>
                        </w:rPr>
                        <w:t>e,</w:t>
                      </w:r>
                      <w:r>
                        <w:rPr>
                          <w:rFonts w:ascii="Calibri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20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sz w:val="22"/>
                        </w:rPr>
                        <w:t>o pass on our t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w w:val="99"/>
                          <w:sz w:val="22"/>
                        </w:rPr>
                        <w:t>adition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  <w:p>
                      <w:pPr>
                        <w:spacing w:line="312" w:lineRule="auto" w:before="0"/>
                        <w:ind w:left="143" w:right="2623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And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z w:val="22"/>
                        </w:rPr>
                        <w:t>espect our l</w:t>
                      </w:r>
                      <w:r>
                        <w:rPr>
                          <w:rFonts w:ascii="Calibri"/>
                          <w:spacing w:val="-2"/>
                          <w:sz w:val="22"/>
                        </w:rPr>
                        <w:t>a</w:t>
                      </w:r>
                      <w:r>
                        <w:rPr>
                          <w:rFonts w:ascii="Calibri"/>
                          <w:spacing w:val="-15"/>
                          <w:sz w:val="22"/>
                        </w:rPr>
                        <w:t>w</w:t>
                      </w:r>
                      <w:r>
                        <w:rPr>
                          <w:rFonts w:ascii="Calibri"/>
                          <w:sz w:val="22"/>
                        </w:rPr>
                        <w:t>.</w:t>
                      </w:r>
                      <w:r>
                        <w:rPr>
                          <w:rFonts w:ascii="Calibri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w w:val="100"/>
                          <w:sz w:val="22"/>
                        </w:rPr>
                        <w:t>Elde</w:t>
                      </w:r>
                      <w:r>
                        <w:rPr>
                          <w:rFonts w:ascii="Calibri"/>
                          <w:spacing w:val="-4"/>
                          <w:w w:val="100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w w:val="100"/>
                          <w:sz w:val="22"/>
                        </w:rPr>
                        <w:t>s</w:t>
                      </w:r>
                      <w:r>
                        <w:rPr>
                          <w:rFonts w:ascii="Calibri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w w:val="100"/>
                          <w:sz w:val="22"/>
                        </w:rPr>
                        <w:t>h</w:t>
                      </w:r>
                      <w:r>
                        <w:rPr>
                          <w:rFonts w:ascii="Calibri"/>
                          <w:spacing w:val="-4"/>
                          <w:w w:val="100"/>
                          <w:sz w:val="22"/>
                        </w:rPr>
                        <w:t>a</w:t>
                      </w:r>
                      <w:r>
                        <w:rPr>
                          <w:rFonts w:ascii="Calibri"/>
                          <w:spacing w:val="-3"/>
                          <w:w w:val="99"/>
                          <w:sz w:val="22"/>
                        </w:rPr>
                        <w:t>v</w:t>
                      </w:r>
                      <w:r>
                        <w:rPr>
                          <w:rFonts w:ascii="Calibri"/>
                          <w:w w:val="99"/>
                          <w:sz w:val="22"/>
                        </w:rPr>
                        <w:t>e</w:t>
                      </w:r>
                      <w:r>
                        <w:rPr>
                          <w:rFonts w:ascii="Calibri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w w:val="99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w w:val="100"/>
                          <w:sz w:val="22"/>
                        </w:rPr>
                        <w:t>aug</w:t>
                      </w:r>
                      <w:r>
                        <w:rPr>
                          <w:rFonts w:ascii="Calibri"/>
                          <w:spacing w:val="-3"/>
                          <w:w w:val="100"/>
                          <w:sz w:val="22"/>
                        </w:rPr>
                        <w:t>h</w:t>
                      </w:r>
                      <w:r>
                        <w:rPr>
                          <w:rFonts w:ascii="Calibri"/>
                          <w:w w:val="99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w w:val="100"/>
                          <w:sz w:val="22"/>
                        </w:rPr>
                        <w:t>us</w:t>
                      </w:r>
                      <w:r>
                        <w:rPr>
                          <w:rFonts w:ascii="Calibri"/>
                          <w:w w:val="100"/>
                          <w:sz w:val="22"/>
                        </w:rPr>
                      </w:r>
                    </w:p>
                    <w:p>
                      <w:pPr>
                        <w:spacing w:line="312" w:lineRule="auto" w:before="0"/>
                        <w:ind w:left="143" w:right="1274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Since </w:t>
                      </w:r>
                      <w:r>
                        <w:rPr>
                          <w:rFonts w:ascii="Calibri"/>
                          <w:w w:val="99"/>
                          <w:sz w:val="22"/>
                        </w:rPr>
                        <w:t>time</w:t>
                      </w:r>
                      <w:r>
                        <w:rPr>
                          <w:rFonts w:ascii="Calibri"/>
                          <w:sz w:val="22"/>
                        </w:rPr>
                        <w:t> be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g</w:t>
                      </w:r>
                      <w:r>
                        <w:rPr>
                          <w:rFonts w:ascii="Calibri"/>
                          <w:sz w:val="22"/>
                        </w:rPr>
                        <w:t>an, </w:t>
                      </w:r>
                      <w:r>
                        <w:rPr>
                          <w:rFonts w:ascii="Calibri"/>
                          <w:spacing w:val="-2"/>
                          <w:sz w:val="22"/>
                        </w:rPr>
                        <w:t>w</w:t>
                      </w:r>
                      <w:r>
                        <w:rPr>
                          <w:rFonts w:ascii="Calibri"/>
                          <w:sz w:val="22"/>
                        </w:rPr>
                        <w:t>e mu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s</w:t>
                      </w:r>
                      <w:r>
                        <w:rPr>
                          <w:rFonts w:ascii="Calibri"/>
                          <w:sz w:val="22"/>
                        </w:rPr>
                        <w:t>t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sz w:val="22"/>
                        </w:rPr>
                        <w:t>a</w:t>
                      </w:r>
                      <w:r>
                        <w:rPr>
                          <w:rFonts w:ascii="Calibri"/>
                          <w:spacing w:val="-8"/>
                          <w:sz w:val="22"/>
                        </w:rPr>
                        <w:t>k</w:t>
                      </w:r>
                      <w:r>
                        <w:rPr>
                          <w:rFonts w:ascii="Calibri"/>
                          <w:sz w:val="22"/>
                        </w:rPr>
                        <w:t>e </w:t>
                      </w:r>
                      <w:r>
                        <w:rPr>
                          <w:rFonts w:ascii="Calibri"/>
                          <w:spacing w:val="-2"/>
                          <w:sz w:val="22"/>
                        </w:rPr>
                        <w:t>c</w:t>
                      </w:r>
                      <w:r>
                        <w:rPr>
                          <w:rFonts w:ascii="Calibri"/>
                          <w:sz w:val="22"/>
                        </w:rPr>
                        <w:t>a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z w:val="22"/>
                        </w:rPr>
                        <w:t>e</w:t>
                      </w:r>
                      <w:r>
                        <w:rPr>
                          <w:rFonts w:ascii="Calibri"/>
                          <w:sz w:val="22"/>
                        </w:rPr>
                        <w:t> Of our sac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z w:val="22"/>
                        </w:rPr>
                        <w:t>ed land.</w:t>
                      </w:r>
                    </w:p>
                    <w:p>
                      <w:pPr>
                        <w:spacing w:line="312" w:lineRule="auto" w:before="0"/>
                        <w:ind w:left="143" w:right="1392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If </w:t>
                      </w:r>
                      <w:r>
                        <w:rPr>
                          <w:rFonts w:ascii="Calibri"/>
                          <w:spacing w:val="-2"/>
                          <w:sz w:val="22"/>
                        </w:rPr>
                        <w:t>w</w:t>
                      </w:r>
                      <w:r>
                        <w:rPr>
                          <w:rFonts w:ascii="Calibri"/>
                          <w:sz w:val="22"/>
                        </w:rPr>
                        <w:t>e turn our bac</w:t>
                      </w:r>
                      <w:r>
                        <w:rPr>
                          <w:rFonts w:ascii="Calibri"/>
                          <w:spacing w:val="-2"/>
                          <w:sz w:val="22"/>
                        </w:rPr>
                        <w:t>k</w:t>
                      </w:r>
                      <w:r>
                        <w:rPr>
                          <w:rFonts w:ascii="Calibri"/>
                          <w:sz w:val="22"/>
                        </w:rPr>
                        <w:t>s and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w</w:t>
                      </w:r>
                      <w:r>
                        <w:rPr>
                          <w:rFonts w:ascii="Calibri"/>
                          <w:sz w:val="22"/>
                        </w:rPr>
                        <w:t>alk </w:t>
                      </w:r>
                      <w:r>
                        <w:rPr>
                          <w:rFonts w:ascii="Calibri"/>
                          <w:spacing w:val="-2"/>
                          <w:sz w:val="22"/>
                        </w:rPr>
                        <w:t>a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w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a</w:t>
                      </w:r>
                      <w:r>
                        <w:rPr>
                          <w:rFonts w:ascii="Calibri"/>
                          <w:sz w:val="22"/>
                        </w:rPr>
                        <w:t>y</w:t>
                      </w:r>
                      <w:r>
                        <w:rPr>
                          <w:rFonts w:ascii="Calibri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9"/>
                          <w:sz w:val="22"/>
                        </w:rPr>
                        <w:t>W</w:t>
                      </w:r>
                      <w:r>
                        <w:rPr>
                          <w:rFonts w:ascii="Calibri"/>
                          <w:sz w:val="22"/>
                        </w:rPr>
                        <w:t>e </w:t>
                      </w:r>
                      <w:r>
                        <w:rPr>
                          <w:rFonts w:ascii="Calibri"/>
                          <w:spacing w:val="-2"/>
                          <w:sz w:val="22"/>
                        </w:rPr>
                        <w:t>c</w:t>
                      </w:r>
                      <w:r>
                        <w:rPr>
                          <w:rFonts w:ascii="Calibri"/>
                          <w:sz w:val="22"/>
                        </w:rPr>
                        <w:t>ould lose it all one d</w:t>
                      </w:r>
                      <w:r>
                        <w:rPr>
                          <w:rFonts w:ascii="Calibri"/>
                          <w:spacing w:val="-4"/>
                          <w:sz w:val="22"/>
                        </w:rPr>
                        <w:t>a</w:t>
                      </w:r>
                      <w:r>
                        <w:rPr>
                          <w:rFonts w:ascii="Calibri"/>
                          <w:spacing w:val="-15"/>
                          <w:sz w:val="22"/>
                        </w:rPr>
                        <w:t>y</w:t>
                      </w:r>
                      <w:r>
                        <w:rPr>
                          <w:rFonts w:ascii="Calibri"/>
                          <w:sz w:val="22"/>
                        </w:rPr>
                        <w:t>.</w:t>
                      </w:r>
                    </w:p>
                    <w:p>
                      <w:pPr>
                        <w:spacing w:line="312" w:lineRule="auto" w:before="0"/>
                        <w:ind w:left="143" w:right="157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No mo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z w:val="22"/>
                        </w:rPr>
                        <w:t>e will </w:t>
                      </w:r>
                      <w:r>
                        <w:rPr>
                          <w:rFonts w:ascii="Calibri"/>
                          <w:spacing w:val="-2"/>
                          <w:sz w:val="22"/>
                        </w:rPr>
                        <w:t>w</w:t>
                      </w:r>
                      <w:r>
                        <w:rPr>
                          <w:rFonts w:ascii="Calibri"/>
                          <w:sz w:val="22"/>
                        </w:rPr>
                        <w:t>e be f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z w:val="22"/>
                        </w:rPr>
                        <w:t>ee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sz w:val="22"/>
                        </w:rPr>
                        <w:t>o </w:t>
                      </w:r>
                      <w:r>
                        <w:rPr>
                          <w:rFonts w:asci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z w:val="22"/>
                        </w:rPr>
                        <w:t>oam,</w:t>
                      </w:r>
                      <w:r>
                        <w:rPr>
                          <w:rFonts w:ascii="Calibri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w w:val="99"/>
                          <w:sz w:val="22"/>
                        </w:rPr>
                        <w:t>No</w:t>
                      </w:r>
                      <w:r>
                        <w:rPr>
                          <w:rFonts w:ascii="Calibri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w w:val="99"/>
                          <w:sz w:val="22"/>
                        </w:rPr>
                        <w:t>mo</w:t>
                      </w:r>
                      <w:r>
                        <w:rPr>
                          <w:rFonts w:ascii="Calibri"/>
                          <w:spacing w:val="-3"/>
                          <w:w w:val="99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w w:val="99"/>
                          <w:sz w:val="22"/>
                        </w:rPr>
                        <w:t>e</w:t>
                      </w:r>
                      <w:r>
                        <w:rPr>
                          <w:rFonts w:ascii="Calibri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w w:val="100"/>
                          <w:sz w:val="22"/>
                        </w:rPr>
                        <w:t>this</w:t>
                      </w:r>
                      <w:r>
                        <w:rPr>
                          <w:rFonts w:ascii="Calibri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w w:val="99"/>
                          <w:sz w:val="22"/>
                        </w:rPr>
                        <w:t>g</w:t>
                      </w:r>
                      <w:r>
                        <w:rPr>
                          <w:rFonts w:ascii="Calibri"/>
                          <w:spacing w:val="-3"/>
                          <w:w w:val="99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w w:val="99"/>
                          <w:sz w:val="22"/>
                        </w:rPr>
                        <w:t>e</w:t>
                      </w:r>
                      <w:r>
                        <w:rPr>
                          <w:rFonts w:ascii="Calibri"/>
                          <w:spacing w:val="-3"/>
                          <w:w w:val="99"/>
                          <w:sz w:val="22"/>
                        </w:rPr>
                        <w:t>a</w:t>
                      </w:r>
                      <w:r>
                        <w:rPr>
                          <w:rFonts w:ascii="Calibri"/>
                          <w:w w:val="99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w w:val="100"/>
                          <w:sz w:val="22"/>
                        </w:rPr>
                        <w:t>land</w:t>
                      </w:r>
                      <w:r>
                        <w:rPr>
                          <w:rFonts w:ascii="Calibri"/>
                          <w:w w:val="100"/>
                          <w:sz w:val="22"/>
                        </w:rPr>
                      </w:r>
                    </w:p>
                    <w:p>
                      <w:pPr>
                        <w:spacing w:before="0"/>
                        <w:ind w:left="143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Will be our home.</w:t>
                      </w:r>
                    </w:p>
                    <w:p>
                      <w:pPr>
                        <w:spacing w:before="80"/>
                        <w:ind w:left="2312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i/>
                          <w:sz w:val="22"/>
                        </w:rPr>
                        <w:t>Au</w:t>
                      </w:r>
                      <w:r>
                        <w:rPr>
                          <w:rFonts w:ascii="Calibri" w:hAnsi="Calibri"/>
                          <w:i/>
                          <w:spacing w:val="-3"/>
                          <w:sz w:val="22"/>
                        </w:rPr>
                        <w:t>n</w:t>
                      </w:r>
                      <w:r>
                        <w:rPr>
                          <w:rFonts w:ascii="Calibri" w:hAnsi="Calibri"/>
                          <w:i/>
                          <w:sz w:val="22"/>
                        </w:rPr>
                        <w:t>ty Margar</w:t>
                      </w:r>
                      <w:r>
                        <w:rPr>
                          <w:rFonts w:ascii="Calibri" w:hAnsi="Calibri"/>
                          <w:i/>
                          <w:spacing w:val="-2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i/>
                          <w:sz w:val="22"/>
                        </w:rPr>
                        <w:t>t, 1998 ©</w:t>
                      </w:r>
                      <w:r>
                        <w:rPr>
                          <w:rFonts w:ascii="Calibri" w:hAnsi="Calibri"/>
                          <w:sz w:val="22"/>
                        </w:rPr>
                      </w:r>
                    </w:p>
                  </w:txbxContent>
                </v:textbox>
                <v:fill type="solid"/>
                <w10:wrap type="none"/>
              </v:shape>
            </v:group>
          </v:group>
        </w:pict>
      </w:r>
      <w:r>
        <w:rPr>
          <w:rFonts w:ascii="Calibri"/>
          <w:spacing w:val="116"/>
          <w:position w:val="-216"/>
          <w:sz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6"/>
          <w:szCs w:val="26"/>
        </w:rPr>
      </w:pPr>
    </w:p>
    <w:p>
      <w:pPr>
        <w:pStyle w:val="Heading5"/>
        <w:tabs>
          <w:tab w:pos="11264" w:val="left" w:leader="none"/>
        </w:tabs>
        <w:spacing w:line="240" w:lineRule="auto"/>
        <w:ind w:right="0"/>
        <w:jc w:val="left"/>
        <w:rPr>
          <w:u w:val="none"/>
        </w:rPr>
      </w:pPr>
      <w:r>
        <w:rPr/>
        <w:pict>
          <v:group style="position:absolute;margin-left:582.508606pt;margin-top:12.176872pt;width:12.8pt;height:4.8pt;mso-position-horizontal-relative:page;mso-position-vertical-relative:paragraph;z-index:-887152" coordorigin="11650,244" coordsize="256,96">
            <v:group style="position:absolute;left:11898;top:251;width:2;height:80" coordorigin="11898,251" coordsize="2,80">
              <v:shape style="position:absolute;left:11898;top:251;width:2;height:80" coordorigin="11898,251" coordsize="0,80" path="m11898,331l11898,251e" filled="false" stroked="true" strokeweight=".748pt" strokecolor="#939598">
                <v:path arrowok="t"/>
              </v:shape>
            </v:group>
            <v:group style="position:absolute;left:11858;top:251;width:2;height:80" coordorigin="11858,251" coordsize="2,80">
              <v:shape style="position:absolute;left:11858;top:251;width:2;height:80" coordorigin="11858,251" coordsize="0,80" path="m11858,331l11858,251e" filled="false" stroked="true" strokeweight=".748pt" strokecolor="#939598">
                <v:path arrowok="t"/>
              </v:shape>
            </v:group>
            <v:group style="position:absolute;left:11818;top:251;width:2;height:80" coordorigin="11818,251" coordsize="2,80">
              <v:shape style="position:absolute;left:11818;top:251;width:2;height:80" coordorigin="11818,251" coordsize="0,80" path="m11818,331l11818,251e" filled="false" stroked="true" strokeweight=".748pt" strokecolor="#939598">
                <v:path arrowok="t"/>
              </v:shape>
            </v:group>
            <v:group style="position:absolute;left:11778;top:251;width:2;height:80" coordorigin="11778,251" coordsize="2,80">
              <v:shape style="position:absolute;left:11778;top:251;width:2;height:80" coordorigin="11778,251" coordsize="0,80" path="m11778,331l11778,251e" filled="false" stroked="true" strokeweight=".748pt" strokecolor="#939598">
                <v:path arrowok="t"/>
              </v:shape>
            </v:group>
            <v:group style="position:absolute;left:11738;top:251;width:2;height:80" coordorigin="11738,251" coordsize="2,80">
              <v:shape style="position:absolute;left:11738;top:251;width:2;height:80" coordorigin="11738,251" coordsize="0,80" path="m11738,331l11738,251e" filled="false" stroked="true" strokeweight=".748pt" strokecolor="#939598">
                <v:path arrowok="t"/>
              </v:shape>
            </v:group>
            <v:group style="position:absolute;left:11698;top:251;width:2;height:80" coordorigin="11698,251" coordsize="2,80">
              <v:shape style="position:absolute;left:11698;top:251;width:2;height:80" coordorigin="11698,251" coordsize="0,80" path="m11698,331l11698,251e" filled="false" stroked="true" strokeweight=".748pt" strokecolor="#939598">
                <v:path arrowok="t"/>
              </v:shape>
            </v:group>
            <v:group style="position:absolute;left:11658;top:251;width:2;height:80" coordorigin="11658,251" coordsize="2,80">
              <v:shape style="position:absolute;left:11658;top:251;width:2;height:80" coordorigin="11658,251" coordsize="0,80" path="m11658,331l11658,251e" filled="false" stroked="true" strokeweight=".748pt" strokecolor="#93959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-.374011pt;margin-top:12.187872pt;width:559.6pt;height:4.95pt;mso-position-horizontal-relative:page;mso-position-vertical-relative:paragraph;z-index:-887128" coordorigin="-7,244" coordsize="11192,99">
            <v:group style="position:absolute;left:11177;top:251;width:2;height:80" coordorigin="11177,251" coordsize="2,80">
              <v:shape style="position:absolute;left:11177;top:251;width:2;height:80" coordorigin="11177,251" coordsize="1,80" path="m11177,331l11177,251e" filled="false" stroked="true" strokeweight=".748pt" strokecolor="#939598">
                <v:path arrowok="t"/>
              </v:shape>
            </v:group>
            <v:group style="position:absolute;left:11137;top:251;width:2;height:80" coordorigin="11137,251" coordsize="2,80">
              <v:shape style="position:absolute;left:11137;top:251;width:2;height:80" coordorigin="11137,251" coordsize="0,80" path="m11137,331l11137,251e" filled="false" stroked="true" strokeweight=".748pt" strokecolor="#939598">
                <v:path arrowok="t"/>
              </v:shape>
            </v:group>
            <v:group style="position:absolute;left:11097;top:251;width:2;height:80" coordorigin="11097,251" coordsize="2,80">
              <v:shape style="position:absolute;left:11097;top:251;width:2;height:80" coordorigin="11097,251" coordsize="0,80" path="m11097,331l11097,251e" filled="false" stroked="true" strokeweight=".748pt" strokecolor="#939598">
                <v:path arrowok="t"/>
              </v:shape>
            </v:group>
            <v:group style="position:absolute;left:11057;top:251;width:2;height:80" coordorigin="11057,251" coordsize="2,80">
              <v:shape style="position:absolute;left:11057;top:251;width:2;height:80" coordorigin="11057,251" coordsize="0,80" path="m11057,331l11057,251e" filled="false" stroked="true" strokeweight=".748pt" strokecolor="#939598">
                <v:path arrowok="t"/>
              </v:shape>
            </v:group>
            <v:group style="position:absolute;left:11017;top:251;width:2;height:80" coordorigin="11017,251" coordsize="2,80">
              <v:shape style="position:absolute;left:11017;top:251;width:2;height:80" coordorigin="11017,251" coordsize="0,80" path="m11017,331l11017,251e" filled="false" stroked="true" strokeweight=".748pt" strokecolor="#939598">
                <v:path arrowok="t"/>
              </v:shape>
            </v:group>
            <v:group style="position:absolute;left:10977;top:251;width:2;height:80" coordorigin="10977,251" coordsize="2,80">
              <v:shape style="position:absolute;left:10977;top:251;width:2;height:80" coordorigin="10977,251" coordsize="0,80" path="m10977,331l10977,251e" filled="false" stroked="true" strokeweight=".748pt" strokecolor="#939598">
                <v:path arrowok="t"/>
              </v:shape>
            </v:group>
            <v:group style="position:absolute;left:10937;top:251;width:2;height:80" coordorigin="10937,251" coordsize="2,80">
              <v:shape style="position:absolute;left:10937;top:251;width:2;height:80" coordorigin="10937,251" coordsize="0,80" path="m10937,331l10937,251e" filled="false" stroked="true" strokeweight=".748pt" strokecolor="#939598">
                <v:path arrowok="t"/>
              </v:shape>
            </v:group>
            <v:group style="position:absolute;left:10896;top:251;width:2;height:80" coordorigin="10896,251" coordsize="2,80">
              <v:shape style="position:absolute;left:10896;top:251;width:2;height:80" coordorigin="10896,251" coordsize="0,80" path="m10897,331l10896,251e" filled="false" stroked="true" strokeweight=".748pt" strokecolor="#939598">
                <v:path arrowok="t"/>
              </v:shape>
            </v:group>
            <v:group style="position:absolute;left:10856;top:251;width:2;height:80" coordorigin="10856,251" coordsize="2,80">
              <v:shape style="position:absolute;left:10856;top:251;width:2;height:80" coordorigin="10856,251" coordsize="1,80" path="m10856,331l10856,251e" filled="false" stroked="true" strokeweight=".748pt" strokecolor="#939598">
                <v:path arrowok="t"/>
              </v:shape>
            </v:group>
            <v:group style="position:absolute;left:10816;top:251;width:2;height:80" coordorigin="10816,251" coordsize="2,80">
              <v:shape style="position:absolute;left:10816;top:251;width:2;height:80" coordorigin="10816,251" coordsize="0,80" path="m10816,331l10816,251e" filled="false" stroked="true" strokeweight=".748pt" strokecolor="#939598">
                <v:path arrowok="t"/>
              </v:shape>
            </v:group>
            <v:group style="position:absolute;left:10776;top:251;width:2;height:80" coordorigin="10776,251" coordsize="2,80">
              <v:shape style="position:absolute;left:10776;top:251;width:2;height:80" coordorigin="10776,251" coordsize="0,80" path="m10776,331l10776,251e" filled="false" stroked="true" strokeweight=".748pt" strokecolor="#939598">
                <v:path arrowok="t"/>
              </v:shape>
            </v:group>
            <v:group style="position:absolute;left:10736;top:251;width:2;height:80" coordorigin="10736,251" coordsize="2,80">
              <v:shape style="position:absolute;left:10736;top:251;width:2;height:80" coordorigin="10736,251" coordsize="1,80" path="m10736,331l10736,251e" filled="false" stroked="true" strokeweight=".748pt" strokecolor="#939598">
                <v:path arrowok="t"/>
              </v:shape>
            </v:group>
            <v:group style="position:absolute;left:10696;top:251;width:2;height:80" coordorigin="10696,251" coordsize="2,80">
              <v:shape style="position:absolute;left:10696;top:251;width:2;height:80" coordorigin="10696,251" coordsize="0,80" path="m10696,331l10696,251e" filled="false" stroked="true" strokeweight=".748pt" strokecolor="#939598">
                <v:path arrowok="t"/>
              </v:shape>
            </v:group>
            <v:group style="position:absolute;left:10656;top:251;width:2;height:80" coordorigin="10656,251" coordsize="2,80">
              <v:shape style="position:absolute;left:10656;top:251;width:2;height:80" coordorigin="10656,251" coordsize="0,80" path="m10656,331l10656,251e" filled="false" stroked="true" strokeweight=".748pt" strokecolor="#939598">
                <v:path arrowok="t"/>
              </v:shape>
            </v:group>
            <v:group style="position:absolute;left:10616;top:251;width:2;height:80" coordorigin="10616,251" coordsize="2,80">
              <v:shape style="position:absolute;left:10616;top:251;width:2;height:80" coordorigin="10616,251" coordsize="0,80" path="m10616,331l10616,251e" filled="false" stroked="true" strokeweight=".748pt" strokecolor="#939598">
                <v:path arrowok="t"/>
              </v:shape>
            </v:group>
            <v:group style="position:absolute;left:10576;top:251;width:2;height:80" coordorigin="10576,251" coordsize="2,80">
              <v:shape style="position:absolute;left:10576;top:251;width:2;height:80" coordorigin="10576,251" coordsize="0,80" path="m10576,331l10576,251e" filled="false" stroked="true" strokeweight=".748pt" strokecolor="#939598">
                <v:path arrowok="t"/>
              </v:shape>
            </v:group>
            <v:group style="position:absolute;left:10536;top:251;width:2;height:80" coordorigin="10536,251" coordsize="2,80">
              <v:shape style="position:absolute;left:10536;top:251;width:2;height:80" coordorigin="10536,251" coordsize="1,80" path="m10536,331l10536,251e" filled="false" stroked="true" strokeweight=".748pt" strokecolor="#939598">
                <v:path arrowok="t"/>
              </v:shape>
            </v:group>
            <v:group style="position:absolute;left:10496;top:251;width:2;height:80" coordorigin="10496,251" coordsize="2,80">
              <v:shape style="position:absolute;left:10496;top:251;width:2;height:80" coordorigin="10496,251" coordsize="0,80" path="m10496,331l10496,251e" filled="false" stroked="true" strokeweight=".748pt" strokecolor="#939598">
                <v:path arrowok="t"/>
              </v:shape>
            </v:group>
            <v:group style="position:absolute;left:10456;top:251;width:2;height:80" coordorigin="10456,251" coordsize="2,80">
              <v:shape style="position:absolute;left:10456;top:251;width:2;height:80" coordorigin="10456,251" coordsize="0,80" path="m10456,331l10456,251e" filled="false" stroked="true" strokeweight=".748pt" strokecolor="#939598">
                <v:path arrowok="t"/>
              </v:shape>
            </v:group>
            <v:group style="position:absolute;left:10416;top:251;width:2;height:80" coordorigin="10416,251" coordsize="2,80">
              <v:shape style="position:absolute;left:10416;top:251;width:2;height:80" coordorigin="10416,251" coordsize="0,80" path="m10416,331l10416,251e" filled="false" stroked="true" strokeweight=".748pt" strokecolor="#939598">
                <v:path arrowok="t"/>
              </v:shape>
            </v:group>
            <v:group style="position:absolute;left:10376;top:251;width:2;height:80" coordorigin="10376,251" coordsize="2,80">
              <v:shape style="position:absolute;left:10376;top:251;width:2;height:80" coordorigin="10376,251" coordsize="0,80" path="m10376,331l10376,251e" filled="false" stroked="true" strokeweight=".748pt" strokecolor="#939598">
                <v:path arrowok="t"/>
              </v:shape>
            </v:group>
            <v:group style="position:absolute;left:10336;top:251;width:2;height:80" coordorigin="10336,251" coordsize="2,80">
              <v:shape style="position:absolute;left:10336;top:251;width:2;height:80" coordorigin="10336,251" coordsize="0,80" path="m10336,331l10336,251e" filled="false" stroked="true" strokeweight=".748pt" strokecolor="#939598">
                <v:path arrowok="t"/>
              </v:shape>
            </v:group>
            <v:group style="position:absolute;left:10296;top:251;width:2;height:80" coordorigin="10296,251" coordsize="2,80">
              <v:shape style="position:absolute;left:10296;top:251;width:2;height:80" coordorigin="10296,251" coordsize="0,80" path="m10296,331l10296,251e" filled="false" stroked="true" strokeweight=".748pt" strokecolor="#939598">
                <v:path arrowok="t"/>
              </v:shape>
            </v:group>
            <v:group style="position:absolute;left:10256;top:251;width:2;height:80" coordorigin="10256,251" coordsize="2,80">
              <v:shape style="position:absolute;left:10256;top:251;width:2;height:80" coordorigin="10256,251" coordsize="1,80" path="m10256,331l10256,251e" filled="false" stroked="true" strokeweight=".748pt" strokecolor="#939598">
                <v:path arrowok="t"/>
              </v:shape>
            </v:group>
            <v:group style="position:absolute;left:10215;top:252;width:2;height:80" coordorigin="10215,252" coordsize="2,80">
              <v:shape style="position:absolute;left:10215;top:252;width:2;height:80" coordorigin="10215,252" coordsize="1,80" path="m10215,332l10215,252e" filled="false" stroked="true" strokeweight=".748pt" strokecolor="#939598">
                <v:path arrowok="t"/>
              </v:shape>
            </v:group>
            <v:group style="position:absolute;left:10175;top:252;width:2;height:80" coordorigin="10175,252" coordsize="2,80">
              <v:shape style="position:absolute;left:10175;top:252;width:2;height:80" coordorigin="10175,252" coordsize="1,80" path="m10175,332l10175,252e" filled="false" stroked="true" strokeweight=".748pt" strokecolor="#939598">
                <v:path arrowok="t"/>
              </v:shape>
            </v:group>
            <v:group style="position:absolute;left:10135;top:252;width:2;height:80" coordorigin="10135,252" coordsize="2,80">
              <v:shape style="position:absolute;left:10135;top:252;width:2;height:80" coordorigin="10135,252" coordsize="1,80" path="m10135,332l10135,252e" filled="false" stroked="true" strokeweight=".748pt" strokecolor="#939598">
                <v:path arrowok="t"/>
              </v:shape>
            </v:group>
            <v:group style="position:absolute;left:10095;top:252;width:2;height:80" coordorigin="10095,252" coordsize="2,80">
              <v:shape style="position:absolute;left:10095;top:252;width:2;height:80" coordorigin="10095,252" coordsize="1,80" path="m10095,332l10095,252e" filled="false" stroked="true" strokeweight=".748pt" strokecolor="#939598">
                <v:path arrowok="t"/>
              </v:shape>
            </v:group>
            <v:group style="position:absolute;left:10055;top:252;width:2;height:80" coordorigin="10055,252" coordsize="2,80">
              <v:shape style="position:absolute;left:10055;top:252;width:2;height:80" coordorigin="10055,252" coordsize="1,80" path="m10055,332l10055,252e" filled="false" stroked="true" strokeweight=".748pt" strokecolor="#939598">
                <v:path arrowok="t"/>
              </v:shape>
            </v:group>
            <v:group style="position:absolute;left:10015;top:252;width:2;height:80" coordorigin="10015,252" coordsize="2,80">
              <v:shape style="position:absolute;left:10015;top:252;width:2;height:80" coordorigin="10015,252" coordsize="0,80" path="m10015,332l10015,252e" filled="false" stroked="true" strokeweight=".748pt" strokecolor="#939598">
                <v:path arrowok="t"/>
              </v:shape>
            </v:group>
            <v:group style="position:absolute;left:9975;top:252;width:2;height:80" coordorigin="9975,252" coordsize="2,80">
              <v:shape style="position:absolute;left:9975;top:252;width:2;height:80" coordorigin="9975,252" coordsize="0,80" path="m9975,332l9975,252e" filled="false" stroked="true" strokeweight=".748pt" strokecolor="#939598">
                <v:path arrowok="t"/>
              </v:shape>
            </v:group>
            <v:group style="position:absolute;left:9935;top:252;width:2;height:80" coordorigin="9935,252" coordsize="2,80">
              <v:shape style="position:absolute;left:9935;top:252;width:2;height:80" coordorigin="9935,252" coordsize="0,80" path="m9935,332l9935,252e" filled="false" stroked="true" strokeweight=".748pt" strokecolor="#939598">
                <v:path arrowok="t"/>
              </v:shape>
            </v:group>
            <v:group style="position:absolute;left:9895;top:252;width:2;height:80" coordorigin="9895,252" coordsize="2,80">
              <v:shape style="position:absolute;left:9895;top:252;width:2;height:80" coordorigin="9895,252" coordsize="1,80" path="m9895,332l9895,252e" filled="false" stroked="true" strokeweight=".748pt" strokecolor="#939598">
                <v:path arrowok="t"/>
              </v:shape>
            </v:group>
            <v:group style="position:absolute;left:9855;top:252;width:2;height:80" coordorigin="9855,252" coordsize="2,80">
              <v:shape style="position:absolute;left:9855;top:252;width:2;height:80" coordorigin="9855,252" coordsize="1,80" path="m9855,332l9855,252e" filled="false" stroked="true" strokeweight=".748pt" strokecolor="#939598">
                <v:path arrowok="t"/>
              </v:shape>
            </v:group>
            <v:group style="position:absolute;left:9815;top:252;width:2;height:80" coordorigin="9815,252" coordsize="2,80">
              <v:shape style="position:absolute;left:9815;top:252;width:2;height:80" coordorigin="9815,252" coordsize="0,80" path="m9815,332l9815,252e" filled="false" stroked="true" strokeweight=".748pt" strokecolor="#939598">
                <v:path arrowok="t"/>
              </v:shape>
            </v:group>
            <v:group style="position:absolute;left:9775;top:252;width:2;height:80" coordorigin="9775,252" coordsize="2,80">
              <v:shape style="position:absolute;left:9775;top:252;width:2;height:80" coordorigin="9775,252" coordsize="1,80" path="m9775,332l9775,252e" filled="false" stroked="true" strokeweight=".748pt" strokecolor="#939598">
                <v:path arrowok="t"/>
              </v:shape>
            </v:group>
            <v:group style="position:absolute;left:9735;top:252;width:2;height:80" coordorigin="9735,252" coordsize="2,80">
              <v:shape style="position:absolute;left:9735;top:252;width:2;height:80" coordorigin="9735,252" coordsize="1,80" path="m9735,332l9735,252e" filled="false" stroked="true" strokeweight=".748pt" strokecolor="#939598">
                <v:path arrowok="t"/>
              </v:shape>
            </v:group>
            <v:group style="position:absolute;left:9695;top:252;width:2;height:80" coordorigin="9695,252" coordsize="2,80">
              <v:shape style="position:absolute;left:9695;top:252;width:2;height:80" coordorigin="9695,252" coordsize="0,80" path="m9695,332l9695,252e" filled="false" stroked="true" strokeweight=".748pt" strokecolor="#939598">
                <v:path arrowok="t"/>
              </v:shape>
            </v:group>
            <v:group style="position:absolute;left:9655;top:252;width:2;height:80" coordorigin="9655,252" coordsize="2,80">
              <v:shape style="position:absolute;left:9655;top:252;width:2;height:80" coordorigin="9655,252" coordsize="0,80" path="m9655,332l9655,252e" filled="false" stroked="true" strokeweight=".748pt" strokecolor="#939598">
                <v:path arrowok="t"/>
              </v:shape>
            </v:group>
            <v:group style="position:absolute;left:9615;top:252;width:2;height:80" coordorigin="9615,252" coordsize="2,80">
              <v:shape style="position:absolute;left:9615;top:252;width:2;height:80" coordorigin="9615,252" coordsize="0,80" path="m9615,332l9615,252e" filled="false" stroked="true" strokeweight=".748pt" strokecolor="#939598">
                <v:path arrowok="t"/>
              </v:shape>
            </v:group>
            <v:group style="position:absolute;left:9574;top:252;width:2;height:80" coordorigin="9574,252" coordsize="2,80">
              <v:shape style="position:absolute;left:9574;top:252;width:2;height:80" coordorigin="9574,252" coordsize="1,80" path="m9575,332l9574,252e" filled="false" stroked="true" strokeweight=".748pt" strokecolor="#939598">
                <v:path arrowok="t"/>
              </v:shape>
            </v:group>
            <v:group style="position:absolute;left:9534;top:252;width:2;height:80" coordorigin="9534,252" coordsize="2,80">
              <v:shape style="position:absolute;left:9534;top:252;width:2;height:80" coordorigin="9534,252" coordsize="1,80" path="m9534,332l9534,252e" filled="false" stroked="true" strokeweight=".748pt" strokecolor="#939598">
                <v:path arrowok="t"/>
              </v:shape>
            </v:group>
            <v:group style="position:absolute;left:9494;top:252;width:2;height:80" coordorigin="9494,252" coordsize="2,80">
              <v:shape style="position:absolute;left:9494;top:252;width:2;height:80" coordorigin="9494,252" coordsize="0,80" path="m9494,332l9494,252e" filled="false" stroked="true" strokeweight=".748pt" strokecolor="#939598">
                <v:path arrowok="t"/>
              </v:shape>
            </v:group>
            <v:group style="position:absolute;left:9454;top:252;width:2;height:80" coordorigin="9454,252" coordsize="2,80">
              <v:shape style="position:absolute;left:9454;top:252;width:2;height:80" coordorigin="9454,252" coordsize="1,80" path="m9454,332l9454,252e" filled="false" stroked="true" strokeweight=".748pt" strokecolor="#939598">
                <v:path arrowok="t"/>
              </v:shape>
            </v:group>
            <v:group style="position:absolute;left:9414;top:252;width:2;height:80" coordorigin="9414,252" coordsize="2,80">
              <v:shape style="position:absolute;left:9414;top:252;width:2;height:80" coordorigin="9414,252" coordsize="0,80" path="m9414,332l9414,252e" filled="false" stroked="true" strokeweight=".748pt" strokecolor="#939598">
                <v:path arrowok="t"/>
              </v:shape>
            </v:group>
            <v:group style="position:absolute;left:9374;top:252;width:2;height:80" coordorigin="9374,252" coordsize="2,80">
              <v:shape style="position:absolute;left:9374;top:252;width:2;height:80" coordorigin="9374,252" coordsize="0,80" path="m9374,332l9374,252e" filled="false" stroked="true" strokeweight=".748pt" strokecolor="#939598">
                <v:path arrowok="t"/>
              </v:shape>
            </v:group>
            <v:group style="position:absolute;left:9334;top:252;width:2;height:80" coordorigin="9334,252" coordsize="2,80">
              <v:shape style="position:absolute;left:9334;top:252;width:2;height:80" coordorigin="9334,252" coordsize="1,80" path="m9334,332l9334,252e" filled="false" stroked="true" strokeweight=".748pt" strokecolor="#939598">
                <v:path arrowok="t"/>
              </v:shape>
            </v:group>
            <v:group style="position:absolute;left:9294;top:252;width:2;height:80" coordorigin="9294,252" coordsize="2,80">
              <v:shape style="position:absolute;left:9294;top:252;width:2;height:80" coordorigin="9294,252" coordsize="0,80" path="m9294,332l9294,252e" filled="false" stroked="true" strokeweight=".748pt" strokecolor="#939598">
                <v:path arrowok="t"/>
              </v:shape>
            </v:group>
            <v:group style="position:absolute;left:9254;top:252;width:2;height:80" coordorigin="9254,252" coordsize="2,80">
              <v:shape style="position:absolute;left:9254;top:252;width:2;height:80" coordorigin="9254,252" coordsize="1,80" path="m9254,332l9254,252e" filled="false" stroked="true" strokeweight=".748pt" strokecolor="#939598">
                <v:path arrowok="t"/>
              </v:shape>
            </v:group>
            <v:group style="position:absolute;left:9214;top:252;width:2;height:80" coordorigin="9214,252" coordsize="2,80">
              <v:shape style="position:absolute;left:9214;top:252;width:2;height:80" coordorigin="9214,252" coordsize="1,80" path="m9214,332l9214,252e" filled="false" stroked="true" strokeweight=".748pt" strokecolor="#939598">
                <v:path arrowok="t"/>
              </v:shape>
            </v:group>
            <v:group style="position:absolute;left:9174;top:252;width:2;height:80" coordorigin="9174,252" coordsize="2,80">
              <v:shape style="position:absolute;left:9174;top:252;width:2;height:80" coordorigin="9174,252" coordsize="0,80" path="m9174,332l9174,252e" filled="false" stroked="true" strokeweight=".748pt" strokecolor="#939598">
                <v:path arrowok="t"/>
              </v:shape>
            </v:group>
            <v:group style="position:absolute;left:9134;top:252;width:2;height:80" coordorigin="9134,252" coordsize="2,80">
              <v:shape style="position:absolute;left:9134;top:252;width:2;height:80" coordorigin="9134,252" coordsize="1,80" path="m9134,332l9134,252e" filled="false" stroked="true" strokeweight=".748pt" strokecolor="#939598">
                <v:path arrowok="t"/>
              </v:shape>
            </v:group>
            <v:group style="position:absolute;left:9094;top:252;width:2;height:80" coordorigin="9094,252" coordsize="2,80">
              <v:shape style="position:absolute;left:9094;top:252;width:2;height:80" coordorigin="9094,252" coordsize="0,80" path="m9094,332l9094,252e" filled="false" stroked="true" strokeweight=".748pt" strokecolor="#939598">
                <v:path arrowok="t"/>
              </v:shape>
            </v:group>
            <v:group style="position:absolute;left:9054;top:252;width:2;height:80" coordorigin="9054,252" coordsize="2,80">
              <v:shape style="position:absolute;left:9054;top:252;width:2;height:80" coordorigin="9054,252" coordsize="1,80" path="m9054,332l9054,252e" filled="false" stroked="true" strokeweight=".748pt" strokecolor="#939598">
                <v:path arrowok="t"/>
              </v:shape>
            </v:group>
            <v:group style="position:absolute;left:9014;top:252;width:2;height:80" coordorigin="9014,252" coordsize="2,80">
              <v:shape style="position:absolute;left:9014;top:252;width:2;height:80" coordorigin="9014,252" coordsize="1,80" path="m9014,332l9014,252e" filled="false" stroked="true" strokeweight=".748pt" strokecolor="#939598">
                <v:path arrowok="t"/>
              </v:shape>
            </v:group>
            <v:group style="position:absolute;left:8974;top:252;width:2;height:80" coordorigin="8974,252" coordsize="2,80">
              <v:shape style="position:absolute;left:8974;top:252;width:2;height:80" coordorigin="8974,252" coordsize="1,80" path="m8974,332l8974,252e" filled="false" stroked="true" strokeweight=".748pt" strokecolor="#939598">
                <v:path arrowok="t"/>
              </v:shape>
            </v:group>
            <v:group style="position:absolute;left:8934;top:252;width:2;height:80" coordorigin="8934,252" coordsize="2,80">
              <v:shape style="position:absolute;left:8934;top:252;width:2;height:80" coordorigin="8934,252" coordsize="1,80" path="m8934,332l8934,252e" filled="false" stroked="true" strokeweight=".748pt" strokecolor="#939598">
                <v:path arrowok="t"/>
              </v:shape>
            </v:group>
            <v:group style="position:absolute;left:8893;top:252;width:2;height:80" coordorigin="8893,252" coordsize="2,80">
              <v:shape style="position:absolute;left:8893;top:252;width:2;height:80" coordorigin="8893,252" coordsize="1,80" path="m8893,332l8893,252e" filled="false" stroked="true" strokeweight=".748pt" strokecolor="#939598">
                <v:path arrowok="t"/>
              </v:shape>
            </v:group>
            <v:group style="position:absolute;left:8853;top:252;width:2;height:80" coordorigin="8853,252" coordsize="2,80">
              <v:shape style="position:absolute;left:8853;top:252;width:2;height:80" coordorigin="8853,252" coordsize="1,80" path="m8853,332l8853,252e" filled="false" stroked="true" strokeweight=".748pt" strokecolor="#939598">
                <v:path arrowok="t"/>
              </v:shape>
            </v:group>
            <v:group style="position:absolute;left:8813;top:252;width:2;height:80" coordorigin="8813,252" coordsize="2,80">
              <v:shape style="position:absolute;left:8813;top:252;width:2;height:80" coordorigin="8813,252" coordsize="0,80" path="m8813,332l8813,252e" filled="false" stroked="true" strokeweight=".748pt" strokecolor="#939598">
                <v:path arrowok="t"/>
              </v:shape>
            </v:group>
            <v:group style="position:absolute;left:8773;top:252;width:2;height:80" coordorigin="8773,252" coordsize="2,80">
              <v:shape style="position:absolute;left:8773;top:252;width:2;height:80" coordorigin="8773,252" coordsize="1,80" path="m8773,332l8773,252e" filled="false" stroked="true" strokeweight=".748pt" strokecolor="#939598">
                <v:path arrowok="t"/>
              </v:shape>
            </v:group>
            <v:group style="position:absolute;left:8733;top:252;width:2;height:80" coordorigin="8733,252" coordsize="2,80">
              <v:shape style="position:absolute;left:8733;top:252;width:2;height:80" coordorigin="8733,252" coordsize="0,80" path="m8733,332l8733,252e" filled="false" stroked="true" strokeweight=".748pt" strokecolor="#939598">
                <v:path arrowok="t"/>
              </v:shape>
            </v:group>
            <v:group style="position:absolute;left:8693;top:252;width:2;height:80" coordorigin="8693,252" coordsize="2,80">
              <v:shape style="position:absolute;left:8693;top:252;width:2;height:80" coordorigin="8693,252" coordsize="1,80" path="m8693,332l8693,252e" filled="false" stroked="true" strokeweight=".748pt" strokecolor="#939598">
                <v:path arrowok="t"/>
              </v:shape>
            </v:group>
            <v:group style="position:absolute;left:8653;top:252;width:2;height:80" coordorigin="8653,252" coordsize="2,80">
              <v:shape style="position:absolute;left:8653;top:252;width:2;height:80" coordorigin="8653,252" coordsize="1,80" path="m8653,332l8653,252e" filled="false" stroked="true" strokeweight=".748pt" strokecolor="#939598">
                <v:path arrowok="t"/>
              </v:shape>
            </v:group>
            <v:group style="position:absolute;left:8613;top:252;width:2;height:80" coordorigin="8613,252" coordsize="2,80">
              <v:shape style="position:absolute;left:8613;top:252;width:2;height:80" coordorigin="8613,252" coordsize="0,80" path="m8613,332l8613,252e" filled="false" stroked="true" strokeweight=".748pt" strokecolor="#939598">
                <v:path arrowok="t"/>
              </v:shape>
            </v:group>
            <v:group style="position:absolute;left:8573;top:252;width:2;height:80" coordorigin="8573,252" coordsize="2,80">
              <v:shape style="position:absolute;left:8573;top:252;width:2;height:80" coordorigin="8573,252" coordsize="0,80" path="m8573,332l8573,252e" filled="false" stroked="true" strokeweight=".748pt" strokecolor="#939598">
                <v:path arrowok="t"/>
              </v:shape>
            </v:group>
            <v:group style="position:absolute;left:8533;top:252;width:2;height:80" coordorigin="8533,252" coordsize="2,80">
              <v:shape style="position:absolute;left:8533;top:252;width:2;height:80" coordorigin="8533,252" coordsize="0,80" path="m8533,332l8533,252e" filled="false" stroked="true" strokeweight=".748pt" strokecolor="#939598">
                <v:path arrowok="t"/>
              </v:shape>
            </v:group>
            <v:group style="position:absolute;left:8493;top:252;width:2;height:80" coordorigin="8493,252" coordsize="2,80">
              <v:shape style="position:absolute;left:8493;top:252;width:2;height:80" coordorigin="8493,252" coordsize="0,80" path="m8493,332l8493,252e" filled="false" stroked="true" strokeweight=".748pt" strokecolor="#939598">
                <v:path arrowok="t"/>
              </v:shape>
            </v:group>
            <v:group style="position:absolute;left:8453;top:252;width:2;height:80" coordorigin="8453,252" coordsize="2,80">
              <v:shape style="position:absolute;left:8453;top:252;width:2;height:80" coordorigin="8453,252" coordsize="1,80" path="m8453,332l8453,252e" filled="false" stroked="true" strokeweight=".748pt" strokecolor="#939598">
                <v:path arrowok="t"/>
              </v:shape>
            </v:group>
            <v:group style="position:absolute;left:8413;top:252;width:2;height:80" coordorigin="8413,252" coordsize="2,80">
              <v:shape style="position:absolute;left:8413;top:252;width:2;height:80" coordorigin="8413,252" coordsize="0,80" path="m8413,332l8413,252e" filled="false" stroked="true" strokeweight=".748pt" strokecolor="#939598">
                <v:path arrowok="t"/>
              </v:shape>
            </v:group>
            <v:group style="position:absolute;left:8373;top:252;width:2;height:80" coordorigin="8373,252" coordsize="2,80">
              <v:shape style="position:absolute;left:8373;top:252;width:2;height:80" coordorigin="8373,252" coordsize="1,80" path="m8373,332l8373,252e" filled="false" stroked="true" strokeweight=".748pt" strokecolor="#939598">
                <v:path arrowok="t"/>
              </v:shape>
            </v:group>
            <v:group style="position:absolute;left:8333;top:252;width:2;height:80" coordorigin="8333,252" coordsize="2,80">
              <v:shape style="position:absolute;left:8333;top:252;width:2;height:80" coordorigin="8333,252" coordsize="0,80" path="m8333,332l8333,252e" filled="false" stroked="true" strokeweight=".748pt" strokecolor="#939598">
                <v:path arrowok="t"/>
              </v:shape>
            </v:group>
            <v:group style="position:absolute;left:8293;top:252;width:2;height:80" coordorigin="8293,252" coordsize="2,80">
              <v:shape style="position:absolute;left:8293;top:252;width:2;height:80" coordorigin="8293,252" coordsize="0,80" path="m8293,332l8293,252e" filled="false" stroked="true" strokeweight=".748pt" strokecolor="#939598">
                <v:path arrowok="t"/>
              </v:shape>
            </v:group>
            <v:group style="position:absolute;left:8252;top:252;width:2;height:80" coordorigin="8252,252" coordsize="2,80">
              <v:shape style="position:absolute;left:8252;top:252;width:2;height:80" coordorigin="8252,252" coordsize="0,80" path="m8253,332l8252,252e" filled="false" stroked="true" strokeweight=".748pt" strokecolor="#939598">
                <v:path arrowok="t"/>
              </v:shape>
            </v:group>
            <v:group style="position:absolute;left:8212;top:252;width:2;height:80" coordorigin="8212,252" coordsize="2,80">
              <v:shape style="position:absolute;left:8212;top:252;width:2;height:80" coordorigin="8212,252" coordsize="0,80" path="m8212,332l8212,252e" filled="false" stroked="true" strokeweight=".748pt" strokecolor="#939598">
                <v:path arrowok="t"/>
              </v:shape>
            </v:group>
            <v:group style="position:absolute;left:8172;top:252;width:2;height:80" coordorigin="8172,252" coordsize="2,80">
              <v:shape style="position:absolute;left:8172;top:252;width:2;height:80" coordorigin="8172,252" coordsize="0,80" path="m8172,332l8172,252e" filled="false" stroked="true" strokeweight=".748pt" strokecolor="#939598">
                <v:path arrowok="t"/>
              </v:shape>
            </v:group>
            <v:group style="position:absolute;left:8132;top:252;width:2;height:80" coordorigin="8132,252" coordsize="2,80">
              <v:shape style="position:absolute;left:8132;top:252;width:2;height:80" coordorigin="8132,252" coordsize="1,80" path="m8132,332l8132,252e" filled="false" stroked="true" strokeweight=".748pt" strokecolor="#939598">
                <v:path arrowok="t"/>
              </v:shape>
            </v:group>
            <v:group style="position:absolute;left:8092;top:252;width:2;height:80" coordorigin="8092,252" coordsize="2,80">
              <v:shape style="position:absolute;left:8092;top:252;width:2;height:80" coordorigin="8092,252" coordsize="0,80" path="m8092,332l8092,252e" filled="false" stroked="true" strokeweight=".748pt" strokecolor="#939598">
                <v:path arrowok="t"/>
              </v:shape>
            </v:group>
            <v:group style="position:absolute;left:8052;top:252;width:2;height:80" coordorigin="8052,252" coordsize="2,80">
              <v:shape style="position:absolute;left:8052;top:252;width:2;height:80" coordorigin="8052,252" coordsize="1,80" path="m8052,332l8052,252e" filled="false" stroked="true" strokeweight=".748pt" strokecolor="#939598">
                <v:path arrowok="t"/>
              </v:shape>
            </v:group>
            <v:group style="position:absolute;left:8012;top:252;width:2;height:80" coordorigin="8012,252" coordsize="2,80">
              <v:shape style="position:absolute;left:8012;top:252;width:2;height:80" coordorigin="8012,252" coordsize="0,80" path="m8012,332l8012,252e" filled="false" stroked="true" strokeweight=".748pt" strokecolor="#939598">
                <v:path arrowok="t"/>
              </v:shape>
            </v:group>
            <v:group style="position:absolute;left:7972;top:252;width:2;height:80" coordorigin="7972,252" coordsize="2,80">
              <v:shape style="position:absolute;left:7972;top:252;width:2;height:80" coordorigin="7972,252" coordsize="0,80" path="m7972,332l7972,252e" filled="false" stroked="true" strokeweight=".748pt" strokecolor="#939598">
                <v:path arrowok="t"/>
              </v:shape>
            </v:group>
            <v:group style="position:absolute;left:7932;top:252;width:2;height:80" coordorigin="7932,252" coordsize="2,80">
              <v:shape style="position:absolute;left:7932;top:252;width:2;height:80" coordorigin="7932,252" coordsize="0,80" path="m7932,332l7932,252e" filled="false" stroked="true" strokeweight=".748pt" strokecolor="#939598">
                <v:path arrowok="t"/>
              </v:shape>
            </v:group>
            <v:group style="position:absolute;left:7892;top:252;width:2;height:80" coordorigin="7892,252" coordsize="2,80">
              <v:shape style="position:absolute;left:7892;top:252;width:2;height:80" coordorigin="7892,252" coordsize="1,80" path="m7892,332l7892,252e" filled="false" stroked="true" strokeweight=".748pt" strokecolor="#939598">
                <v:path arrowok="t"/>
              </v:shape>
            </v:group>
            <v:group style="position:absolute;left:7852;top:252;width:2;height:80" coordorigin="7852,252" coordsize="2,80">
              <v:shape style="position:absolute;left:7852;top:252;width:2;height:80" coordorigin="7852,252" coordsize="1,80" path="m7852,332l7852,252e" filled="false" stroked="true" strokeweight=".748pt" strokecolor="#939598">
                <v:path arrowok="t"/>
              </v:shape>
            </v:group>
            <v:group style="position:absolute;left:7812;top:252;width:2;height:80" coordorigin="7812,252" coordsize="2,80">
              <v:shape style="position:absolute;left:7812;top:252;width:2;height:80" coordorigin="7812,252" coordsize="1,80" path="m7812,332l7812,252e" filled="false" stroked="true" strokeweight=".748pt" strokecolor="#939598">
                <v:path arrowok="t"/>
              </v:shape>
            </v:group>
            <v:group style="position:absolute;left:7772;top:252;width:2;height:80" coordorigin="7772,252" coordsize="2,80">
              <v:shape style="position:absolute;left:7772;top:252;width:2;height:80" coordorigin="7772,252" coordsize="1,80" path="m7772,332l7772,252e" filled="false" stroked="true" strokeweight=".748pt" strokecolor="#939598">
                <v:path arrowok="t"/>
              </v:shape>
            </v:group>
            <v:group style="position:absolute;left:7732;top:252;width:2;height:80" coordorigin="7732,252" coordsize="2,80">
              <v:shape style="position:absolute;left:7732;top:252;width:2;height:80" coordorigin="7732,252" coordsize="1,80" path="m7732,332l7732,252e" filled="false" stroked="true" strokeweight=".748pt" strokecolor="#939598">
                <v:path arrowok="t"/>
              </v:shape>
            </v:group>
            <v:group style="position:absolute;left:7692;top:252;width:2;height:80" coordorigin="7692,252" coordsize="2,80">
              <v:shape style="position:absolute;left:7692;top:252;width:2;height:80" coordorigin="7692,252" coordsize="1,80" path="m7692,332l7692,252e" filled="false" stroked="true" strokeweight=".748pt" strokecolor="#939598">
                <v:path arrowok="t"/>
              </v:shape>
            </v:group>
            <v:group style="position:absolute;left:7652;top:252;width:2;height:80" coordorigin="7652,252" coordsize="2,80">
              <v:shape style="position:absolute;left:7652;top:252;width:2;height:80" coordorigin="7652,252" coordsize="0,80" path="m7652,332l7652,252e" filled="false" stroked="true" strokeweight=".748pt" strokecolor="#939598">
                <v:path arrowok="t"/>
              </v:shape>
            </v:group>
            <v:group style="position:absolute;left:7612;top:252;width:2;height:80" coordorigin="7612,252" coordsize="2,80">
              <v:shape style="position:absolute;left:7612;top:252;width:2;height:80" coordorigin="7612,252" coordsize="1,80" path="m7612,332l7612,252e" filled="false" stroked="true" strokeweight=".748pt" strokecolor="#939598">
                <v:path arrowok="t"/>
              </v:shape>
            </v:group>
            <v:group style="position:absolute;left:7571;top:252;width:2;height:80" coordorigin="7571,252" coordsize="2,80">
              <v:shape style="position:absolute;left:7571;top:252;width:2;height:80" coordorigin="7571,252" coordsize="1,80" path="m7571,332l7571,252e" filled="false" stroked="true" strokeweight=".748pt" strokecolor="#939598">
                <v:path arrowok="t"/>
              </v:shape>
            </v:group>
            <v:group style="position:absolute;left:7531;top:252;width:2;height:80" coordorigin="7531,252" coordsize="2,80">
              <v:shape style="position:absolute;left:7531;top:252;width:2;height:80" coordorigin="7531,252" coordsize="0,80" path="m7531,332l7531,252e" filled="false" stroked="true" strokeweight=".748pt" strokecolor="#939598">
                <v:path arrowok="t"/>
              </v:shape>
            </v:group>
            <v:group style="position:absolute;left:7491;top:252;width:2;height:80" coordorigin="7491,252" coordsize="2,80">
              <v:shape style="position:absolute;left:7491;top:252;width:2;height:80" coordorigin="7491,252" coordsize="1,80" path="m7491,332l7491,252e" filled="false" stroked="true" strokeweight=".748pt" strokecolor="#939598">
                <v:path arrowok="t"/>
              </v:shape>
            </v:group>
            <v:group style="position:absolute;left:7451;top:252;width:2;height:80" coordorigin="7451,252" coordsize="2,80">
              <v:shape style="position:absolute;left:7451;top:252;width:2;height:80" coordorigin="7451,252" coordsize="0,80" path="m7451,332l7451,252e" filled="false" stroked="true" strokeweight=".748pt" strokecolor="#939598">
                <v:path arrowok="t"/>
              </v:shape>
            </v:group>
            <v:group style="position:absolute;left:7411;top:252;width:2;height:80" coordorigin="7411,252" coordsize="2,80">
              <v:shape style="position:absolute;left:7411;top:252;width:2;height:80" coordorigin="7411,252" coordsize="0,80" path="m7411,332l7411,252e" filled="false" stroked="true" strokeweight=".748pt" strokecolor="#939598">
                <v:path arrowok="t"/>
              </v:shape>
            </v:group>
            <v:group style="position:absolute;left:7371;top:252;width:2;height:80" coordorigin="7371,252" coordsize="2,80">
              <v:shape style="position:absolute;left:7371;top:252;width:2;height:80" coordorigin="7371,252" coordsize="1,80" path="m7371,332l7371,252e" filled="false" stroked="true" strokeweight=".748pt" strokecolor="#939598">
                <v:path arrowok="t"/>
              </v:shape>
            </v:group>
            <v:group style="position:absolute;left:7331;top:252;width:2;height:80" coordorigin="7331,252" coordsize="2,80">
              <v:shape style="position:absolute;left:7331;top:252;width:2;height:80" coordorigin="7331,252" coordsize="0,80" path="m7331,332l7331,252e" filled="false" stroked="true" strokeweight=".748pt" strokecolor="#939598">
                <v:path arrowok="t"/>
              </v:shape>
            </v:group>
            <v:group style="position:absolute;left:7291;top:252;width:2;height:80" coordorigin="7291,252" coordsize="2,80">
              <v:shape style="position:absolute;left:7291;top:252;width:2;height:80" coordorigin="7291,252" coordsize="1,80" path="m7291,332l7291,252e" filled="false" stroked="true" strokeweight=".748pt" strokecolor="#939598">
                <v:path arrowok="t"/>
              </v:shape>
            </v:group>
            <v:group style="position:absolute;left:7251;top:252;width:2;height:80" coordorigin="7251,252" coordsize="2,80">
              <v:shape style="position:absolute;left:7251;top:252;width:2;height:80" coordorigin="7251,252" coordsize="1,80" path="m7251,332l7251,252e" filled="false" stroked="true" strokeweight=".748pt" strokecolor="#939598">
                <v:path arrowok="t"/>
              </v:shape>
            </v:group>
            <v:group style="position:absolute;left:7211;top:252;width:2;height:80" coordorigin="7211,252" coordsize="2,80">
              <v:shape style="position:absolute;left:7211;top:252;width:2;height:80" coordorigin="7211,252" coordsize="0,80" path="m7211,332l7211,252e" filled="false" stroked="true" strokeweight=".748pt" strokecolor="#939598">
                <v:path arrowok="t"/>
              </v:shape>
            </v:group>
            <v:group style="position:absolute;left:7171;top:252;width:2;height:80" coordorigin="7171,252" coordsize="2,80">
              <v:shape style="position:absolute;left:7171;top:252;width:2;height:80" coordorigin="7171,252" coordsize="1,80" path="m7171,332l7171,252e" filled="false" stroked="true" strokeweight=".748pt" strokecolor="#939598">
                <v:path arrowok="t"/>
              </v:shape>
            </v:group>
            <v:group style="position:absolute;left:7131;top:252;width:2;height:80" coordorigin="7131,252" coordsize="2,80">
              <v:shape style="position:absolute;left:7131;top:252;width:2;height:80" coordorigin="7131,252" coordsize="0,80" path="m7131,332l7131,252e" filled="false" stroked="true" strokeweight=".748pt" strokecolor="#939598">
                <v:path arrowok="t"/>
              </v:shape>
            </v:group>
            <v:group style="position:absolute;left:7091;top:252;width:2;height:80" coordorigin="7091,252" coordsize="2,80">
              <v:shape style="position:absolute;left:7091;top:252;width:2;height:80" coordorigin="7091,252" coordsize="0,80" path="m7091,332l7091,252e" filled="false" stroked="true" strokeweight=".748pt" strokecolor="#939598">
                <v:path arrowok="t"/>
              </v:shape>
            </v:group>
            <v:group style="position:absolute;left:7051;top:252;width:2;height:80" coordorigin="7051,252" coordsize="2,80">
              <v:shape style="position:absolute;left:7051;top:252;width:2;height:80" coordorigin="7051,252" coordsize="1,80" path="m7051,332l7051,252e" filled="false" stroked="true" strokeweight=".748pt" strokecolor="#939598">
                <v:path arrowok="t"/>
              </v:shape>
            </v:group>
            <v:group style="position:absolute;left:7011;top:252;width:2;height:80" coordorigin="7011,252" coordsize="2,80">
              <v:shape style="position:absolute;left:7011;top:252;width:2;height:80" coordorigin="7011,252" coordsize="0,80" path="m7011,332l7011,252e" filled="false" stroked="true" strokeweight=".748pt" strokecolor="#939598">
                <v:path arrowok="t"/>
              </v:shape>
            </v:group>
            <v:group style="position:absolute;left:6971;top:252;width:2;height:80" coordorigin="6971,252" coordsize="2,80">
              <v:shape style="position:absolute;left:6971;top:252;width:2;height:80" coordorigin="6971,252" coordsize="1,80" path="m6971,332l6971,252e" filled="false" stroked="true" strokeweight=".748pt" strokecolor="#939598">
                <v:path arrowok="t"/>
              </v:shape>
            </v:group>
            <v:group style="position:absolute;left:6930;top:252;width:2;height:80" coordorigin="6930,252" coordsize="2,80">
              <v:shape style="position:absolute;left:6930;top:252;width:2;height:80" coordorigin="6930,252" coordsize="1,80" path="m6931,332l6930,252e" filled="false" stroked="true" strokeweight=".748pt" strokecolor="#939598">
                <v:path arrowok="t"/>
              </v:shape>
            </v:group>
            <v:group style="position:absolute;left:6890;top:252;width:2;height:80" coordorigin="6890,252" coordsize="2,80">
              <v:shape style="position:absolute;left:6890;top:252;width:2;height:80" coordorigin="6890,252" coordsize="0,80" path="m6890,332l6890,252e" filled="false" stroked="true" strokeweight=".748pt" strokecolor="#939598">
                <v:path arrowok="t"/>
              </v:shape>
            </v:group>
            <v:group style="position:absolute;left:6850;top:252;width:2;height:80" coordorigin="6850,252" coordsize="2,80">
              <v:shape style="position:absolute;left:6850;top:252;width:2;height:80" coordorigin="6850,252" coordsize="1,80" path="m6850,332l6850,252e" filled="false" stroked="true" strokeweight=".748pt" strokecolor="#939598">
                <v:path arrowok="t"/>
              </v:shape>
            </v:group>
            <v:group style="position:absolute;left:6810;top:253;width:2;height:80" coordorigin="6810,253" coordsize="2,80">
              <v:shape style="position:absolute;left:6810;top:253;width:2;height:80" coordorigin="6810,253" coordsize="0,80" path="m6810,333l6810,253e" filled="false" stroked="true" strokeweight=".748pt" strokecolor="#939598">
                <v:path arrowok="t"/>
              </v:shape>
            </v:group>
            <v:group style="position:absolute;left:6770;top:253;width:2;height:80" coordorigin="6770,253" coordsize="2,80">
              <v:shape style="position:absolute;left:6770;top:253;width:2;height:80" coordorigin="6770,253" coordsize="1,80" path="m6770,333l6770,253e" filled="false" stroked="true" strokeweight=".748pt" strokecolor="#939598">
                <v:path arrowok="t"/>
              </v:shape>
            </v:group>
            <v:group style="position:absolute;left:6730;top:253;width:2;height:80" coordorigin="6730,253" coordsize="2,80">
              <v:shape style="position:absolute;left:6730;top:253;width:2;height:80" coordorigin="6730,253" coordsize="0,80" path="m6730,333l6730,253e" filled="false" stroked="true" strokeweight=".748pt" strokecolor="#939598">
                <v:path arrowok="t"/>
              </v:shape>
            </v:group>
            <v:group style="position:absolute;left:6690;top:253;width:2;height:80" coordorigin="6690,253" coordsize="2,80">
              <v:shape style="position:absolute;left:6690;top:253;width:2;height:80" coordorigin="6690,253" coordsize="1,80" path="m6690,333l6690,253e" filled="false" stroked="true" strokeweight=".748pt" strokecolor="#939598">
                <v:path arrowok="t"/>
              </v:shape>
            </v:group>
            <v:group style="position:absolute;left:6650;top:253;width:2;height:80" coordorigin="6650,253" coordsize="2,80">
              <v:shape style="position:absolute;left:6650;top:253;width:2;height:80" coordorigin="6650,253" coordsize="1,80" path="m6650,333l6650,253e" filled="false" stroked="true" strokeweight=".748pt" strokecolor="#939598">
                <v:path arrowok="t"/>
              </v:shape>
            </v:group>
            <v:group style="position:absolute;left:6610;top:253;width:2;height:80" coordorigin="6610,253" coordsize="2,80">
              <v:shape style="position:absolute;left:6610;top:253;width:2;height:80" coordorigin="6610,253" coordsize="1,80" path="m6610,333l6610,253e" filled="false" stroked="true" strokeweight=".748pt" strokecolor="#939598">
                <v:path arrowok="t"/>
              </v:shape>
            </v:group>
            <v:group style="position:absolute;left:6570;top:253;width:2;height:80" coordorigin="6570,253" coordsize="2,80">
              <v:shape style="position:absolute;left:6570;top:253;width:2;height:80" coordorigin="6570,253" coordsize="1,80" path="m6570,333l6570,253e" filled="false" stroked="true" strokeweight=".748pt" strokecolor="#939598">
                <v:path arrowok="t"/>
              </v:shape>
            </v:group>
            <v:group style="position:absolute;left:6530;top:253;width:2;height:80" coordorigin="6530,253" coordsize="2,80">
              <v:shape style="position:absolute;left:6530;top:253;width:2;height:80" coordorigin="6530,253" coordsize="1,80" path="m6530,333l6530,253e" filled="false" stroked="true" strokeweight=".748pt" strokecolor="#939598">
                <v:path arrowok="t"/>
              </v:shape>
            </v:group>
            <v:group style="position:absolute;left:6490;top:253;width:2;height:80" coordorigin="6490,253" coordsize="2,80">
              <v:shape style="position:absolute;left:6490;top:253;width:2;height:80" coordorigin="6490,253" coordsize="1,80" path="m6490,333l6490,253e" filled="false" stroked="true" strokeweight=".748pt" strokecolor="#939598">
                <v:path arrowok="t"/>
              </v:shape>
            </v:group>
            <v:group style="position:absolute;left:6450;top:253;width:2;height:80" coordorigin="6450,253" coordsize="2,80">
              <v:shape style="position:absolute;left:6450;top:253;width:2;height:80" coordorigin="6450,253" coordsize="0,80" path="m6450,333l6450,253e" filled="false" stroked="true" strokeweight=".748pt" strokecolor="#939598">
                <v:path arrowok="t"/>
              </v:shape>
            </v:group>
            <v:group style="position:absolute;left:6410;top:253;width:2;height:80" coordorigin="6410,253" coordsize="2,80">
              <v:shape style="position:absolute;left:6410;top:253;width:2;height:80" coordorigin="6410,253" coordsize="0,80" path="m6410,333l6410,253e" filled="false" stroked="true" strokeweight=".748pt" strokecolor="#939598">
                <v:path arrowok="t"/>
              </v:shape>
            </v:group>
            <v:group style="position:absolute;left:6370;top:253;width:2;height:80" coordorigin="6370,253" coordsize="2,80">
              <v:shape style="position:absolute;left:6370;top:253;width:2;height:80" coordorigin="6370,253" coordsize="1,80" path="m6370,333l6370,253e" filled="false" stroked="true" strokeweight=".748pt" strokecolor="#939598">
                <v:path arrowok="t"/>
              </v:shape>
            </v:group>
            <v:group style="position:absolute;left:6330;top:253;width:2;height:80" coordorigin="6330,253" coordsize="2,80">
              <v:shape style="position:absolute;left:6330;top:253;width:2;height:80" coordorigin="6330,253" coordsize="0,80" path="m6330,333l6330,253e" filled="false" stroked="true" strokeweight=".748pt" strokecolor="#939598">
                <v:path arrowok="t"/>
              </v:shape>
            </v:group>
            <v:group style="position:absolute;left:6290;top:253;width:2;height:80" coordorigin="6290,253" coordsize="2,80">
              <v:shape style="position:absolute;left:6290;top:253;width:2;height:80" coordorigin="6290,253" coordsize="0,80" path="m6290,333l6290,253e" filled="false" stroked="true" strokeweight=".748pt" strokecolor="#939598">
                <v:path arrowok="t"/>
              </v:shape>
            </v:group>
            <v:group style="position:absolute;left:6249;top:253;width:2;height:80" coordorigin="6249,253" coordsize="2,80">
              <v:shape style="position:absolute;left:6249;top:253;width:2;height:80" coordorigin="6249,253" coordsize="0,80" path="m6249,333l6249,253e" filled="false" stroked="true" strokeweight=".748pt" strokecolor="#939598">
                <v:path arrowok="t"/>
              </v:shape>
            </v:group>
            <v:group style="position:absolute;left:6209;top:253;width:2;height:80" coordorigin="6209,253" coordsize="2,80">
              <v:shape style="position:absolute;left:6209;top:253;width:2;height:80" coordorigin="6209,253" coordsize="1,80" path="m6209,333l6209,253e" filled="false" stroked="true" strokeweight=".748pt" strokecolor="#939598">
                <v:path arrowok="t"/>
              </v:shape>
            </v:group>
            <v:group style="position:absolute;left:6169;top:253;width:2;height:80" coordorigin="6169,253" coordsize="2,80">
              <v:shape style="position:absolute;left:6169;top:253;width:2;height:80" coordorigin="6169,253" coordsize="0,80" path="m6169,333l6169,253e" filled="false" stroked="true" strokeweight=".748pt" strokecolor="#939598">
                <v:path arrowok="t"/>
              </v:shape>
            </v:group>
            <v:group style="position:absolute;left:6129;top:253;width:2;height:80" coordorigin="6129,253" coordsize="2,80">
              <v:shape style="position:absolute;left:6129;top:253;width:2;height:80" coordorigin="6129,253" coordsize="0,80" path="m6129,333l6129,253e" filled="false" stroked="true" strokeweight=".748pt" strokecolor="#939598">
                <v:path arrowok="t"/>
              </v:shape>
            </v:group>
            <v:group style="position:absolute;left:6089;top:253;width:2;height:80" coordorigin="6089,253" coordsize="2,80">
              <v:shape style="position:absolute;left:6089;top:253;width:2;height:80" coordorigin="6089,253" coordsize="0,80" path="m6089,333l6089,253e" filled="false" stroked="true" strokeweight=".748pt" strokecolor="#939598">
                <v:path arrowok="t"/>
              </v:shape>
            </v:group>
            <v:group style="position:absolute;left:6049;top:253;width:2;height:80" coordorigin="6049,253" coordsize="2,80">
              <v:shape style="position:absolute;left:6049;top:253;width:2;height:80" coordorigin="6049,253" coordsize="1,80" path="m6049,333l6049,253e" filled="false" stroked="true" strokeweight=".748pt" strokecolor="#939598">
                <v:path arrowok="t"/>
              </v:shape>
            </v:group>
            <v:group style="position:absolute;left:6009;top:253;width:2;height:80" coordorigin="6009,253" coordsize="2,80">
              <v:shape style="position:absolute;left:6009;top:253;width:2;height:80" coordorigin="6009,253" coordsize="0,80" path="m6009,333l6009,253e" filled="false" stroked="true" strokeweight=".748pt" strokecolor="#939598">
                <v:path arrowok="t"/>
              </v:shape>
            </v:group>
            <v:group style="position:absolute;left:5969;top:253;width:2;height:80" coordorigin="5969,253" coordsize="2,80">
              <v:shape style="position:absolute;left:5969;top:253;width:2;height:80" coordorigin="5969,253" coordsize="0,80" path="m5969,333l5969,253e" filled="false" stroked="true" strokeweight=".748pt" strokecolor="#939598">
                <v:path arrowok="t"/>
              </v:shape>
            </v:group>
            <v:group style="position:absolute;left:5929;top:253;width:2;height:80" coordorigin="5929,253" coordsize="2,80">
              <v:shape style="position:absolute;left:5929;top:253;width:2;height:80" coordorigin="5929,253" coordsize="0,80" path="m5929,333l5929,253e" filled="false" stroked="true" strokeweight=".748pt" strokecolor="#939598">
                <v:path arrowok="t"/>
              </v:shape>
            </v:group>
            <v:group style="position:absolute;left:5889;top:253;width:2;height:80" coordorigin="5889,253" coordsize="2,80">
              <v:shape style="position:absolute;left:5889;top:253;width:2;height:80" coordorigin="5889,253" coordsize="1,80" path="m5889,333l5889,253e" filled="false" stroked="true" strokeweight=".748pt" strokecolor="#939598">
                <v:path arrowok="t"/>
              </v:shape>
            </v:group>
            <v:group style="position:absolute;left:5849;top:253;width:2;height:80" coordorigin="5849,253" coordsize="2,80">
              <v:shape style="position:absolute;left:5849;top:253;width:2;height:80" coordorigin="5849,253" coordsize="0,80" path="m5849,333l5849,253e" filled="false" stroked="true" strokeweight=".748pt" strokecolor="#939598">
                <v:path arrowok="t"/>
              </v:shape>
            </v:group>
            <v:group style="position:absolute;left:5809;top:253;width:2;height:80" coordorigin="5809,253" coordsize="2,80">
              <v:shape style="position:absolute;left:5809;top:253;width:2;height:80" coordorigin="5809,253" coordsize="0,80" path="m5809,333l5809,253e" filled="false" stroked="true" strokeweight=".748pt" strokecolor="#939598">
                <v:path arrowok="t"/>
              </v:shape>
            </v:group>
            <v:group style="position:absolute;left:5769;top:253;width:2;height:80" coordorigin="5769,253" coordsize="2,80">
              <v:shape style="position:absolute;left:5769;top:253;width:2;height:80" coordorigin="5769,253" coordsize="0,80" path="m5769,333l5769,253e" filled="false" stroked="true" strokeweight=".748pt" strokecolor="#939598">
                <v:path arrowok="t"/>
              </v:shape>
            </v:group>
            <v:group style="position:absolute;left:5729;top:253;width:2;height:80" coordorigin="5729,253" coordsize="2,80">
              <v:shape style="position:absolute;left:5729;top:253;width:2;height:80" coordorigin="5729,253" coordsize="1,80" path="m5729,333l5729,253e" filled="false" stroked="true" strokeweight=".748pt" strokecolor="#939598">
                <v:path arrowok="t"/>
              </v:shape>
            </v:group>
            <v:group style="position:absolute;left:5689;top:253;width:2;height:80" coordorigin="5689,253" coordsize="2,80">
              <v:shape style="position:absolute;left:5689;top:253;width:2;height:80" coordorigin="5689,253" coordsize="0,80" path="m5689,333l5689,253e" filled="false" stroked="true" strokeweight=".748pt" strokecolor="#939598">
                <v:path arrowok="t"/>
              </v:shape>
            </v:group>
            <v:group style="position:absolute;left:5649;top:253;width:2;height:80" coordorigin="5649,253" coordsize="2,80">
              <v:shape style="position:absolute;left:5649;top:253;width:2;height:80" coordorigin="5649,253" coordsize="0,80" path="m5649,333l5649,253e" filled="false" stroked="true" strokeweight=".748pt" strokecolor="#939598">
                <v:path arrowok="t"/>
              </v:shape>
            </v:group>
            <v:group style="position:absolute;left:5608;top:253;width:2;height:80" coordorigin="5608,253" coordsize="2,80">
              <v:shape style="position:absolute;left:5608;top:253;width:2;height:80" coordorigin="5608,253" coordsize="0,80" path="m5609,333l5608,253e" filled="false" stroked="true" strokeweight=".748pt" strokecolor="#939598">
                <v:path arrowok="t"/>
              </v:shape>
            </v:group>
            <v:group style="position:absolute;left:5568;top:253;width:2;height:80" coordorigin="5568,253" coordsize="2,80">
              <v:shape style="position:absolute;left:5568;top:253;width:2;height:80" coordorigin="5568,253" coordsize="1,80" path="m5568,333l5568,253e" filled="false" stroked="true" strokeweight=".748pt" strokecolor="#939598">
                <v:path arrowok="t"/>
              </v:shape>
            </v:group>
            <v:group style="position:absolute;left:5528;top:253;width:2;height:80" coordorigin="5528,253" coordsize="2,80">
              <v:shape style="position:absolute;left:5528;top:253;width:2;height:80" coordorigin="5528,253" coordsize="0,80" path="m5528,333l5528,253e" filled="false" stroked="true" strokeweight=".748pt" strokecolor="#939598">
                <v:path arrowok="t"/>
              </v:shape>
            </v:group>
            <v:group style="position:absolute;left:5488;top:253;width:2;height:80" coordorigin="5488,253" coordsize="2,80">
              <v:shape style="position:absolute;left:5488;top:253;width:2;height:80" coordorigin="5488,253" coordsize="1,80" path="m5488,333l5488,253e" filled="false" stroked="true" strokeweight=".748pt" strokecolor="#939598">
                <v:path arrowok="t"/>
              </v:shape>
            </v:group>
            <v:group style="position:absolute;left:5448;top:253;width:2;height:80" coordorigin="5448,253" coordsize="2,80">
              <v:shape style="position:absolute;left:5448;top:253;width:2;height:80" coordorigin="5448,253" coordsize="1,80" path="m5448,333l5448,253e" filled="false" stroked="true" strokeweight=".748pt" strokecolor="#939598">
                <v:path arrowok="t"/>
              </v:shape>
            </v:group>
            <v:group style="position:absolute;left:5408;top:253;width:2;height:80" coordorigin="5408,253" coordsize="2,80">
              <v:shape style="position:absolute;left:5408;top:253;width:2;height:80" coordorigin="5408,253" coordsize="1,80" path="m5408,333l5408,253e" filled="false" stroked="true" strokeweight=".748pt" strokecolor="#939598">
                <v:path arrowok="t"/>
              </v:shape>
            </v:group>
            <v:group style="position:absolute;left:5368;top:253;width:2;height:80" coordorigin="5368,253" coordsize="2,80">
              <v:shape style="position:absolute;left:5368;top:253;width:2;height:80" coordorigin="5368,253" coordsize="1,80" path="m5368,333l5368,253e" filled="false" stroked="true" strokeweight=".748pt" strokecolor="#939598">
                <v:path arrowok="t"/>
              </v:shape>
            </v:group>
            <v:group style="position:absolute;left:5328;top:253;width:2;height:80" coordorigin="5328,253" coordsize="2,80">
              <v:shape style="position:absolute;left:5328;top:253;width:2;height:80" coordorigin="5328,253" coordsize="1,80" path="m5328,333l5328,253e" filled="false" stroked="true" strokeweight=".748pt" strokecolor="#939598">
                <v:path arrowok="t"/>
              </v:shape>
            </v:group>
            <v:group style="position:absolute;left:5288;top:253;width:2;height:80" coordorigin="5288,253" coordsize="2,80">
              <v:shape style="position:absolute;left:5288;top:253;width:2;height:80" coordorigin="5288,253" coordsize="1,80" path="m5288,333l5288,253e" filled="false" stroked="true" strokeweight=".748pt" strokecolor="#939598">
                <v:path arrowok="t"/>
              </v:shape>
            </v:group>
            <v:group style="position:absolute;left:5248;top:253;width:2;height:80" coordorigin="5248,253" coordsize="2,80">
              <v:shape style="position:absolute;left:5248;top:253;width:2;height:80" coordorigin="5248,253" coordsize="0,80" path="m5248,333l5248,253e" filled="false" stroked="true" strokeweight=".748pt" strokecolor="#939598">
                <v:path arrowok="t"/>
              </v:shape>
            </v:group>
            <v:group style="position:absolute;left:5208;top:253;width:2;height:80" coordorigin="5208,253" coordsize="2,80">
              <v:shape style="position:absolute;left:5208;top:253;width:2;height:80" coordorigin="5208,253" coordsize="0,80" path="m5208,333l5208,253e" filled="false" stroked="true" strokeweight=".748pt" strokecolor="#939598">
                <v:path arrowok="t"/>
              </v:shape>
            </v:group>
            <v:group style="position:absolute;left:5168;top:253;width:2;height:80" coordorigin="5168,253" coordsize="2,80">
              <v:shape style="position:absolute;left:5168;top:253;width:2;height:80" coordorigin="5168,253" coordsize="1,80" path="m5168,333l5168,253e" filled="false" stroked="true" strokeweight=".748pt" strokecolor="#939598">
                <v:path arrowok="t"/>
              </v:shape>
            </v:group>
            <v:group style="position:absolute;left:5128;top:253;width:2;height:80" coordorigin="5128,253" coordsize="2,80">
              <v:shape style="position:absolute;left:5128;top:253;width:2;height:80" coordorigin="5128,253" coordsize="1,80" path="m5128,333l5128,253e" filled="false" stroked="true" strokeweight=".748pt" strokecolor="#939598">
                <v:path arrowok="t"/>
              </v:shape>
            </v:group>
            <v:group style="position:absolute;left:5088;top:253;width:2;height:80" coordorigin="5088,253" coordsize="2,80">
              <v:shape style="position:absolute;left:5088;top:253;width:2;height:80" coordorigin="5088,253" coordsize="0,80" path="m5088,333l5088,253e" filled="false" stroked="true" strokeweight=".748pt" strokecolor="#939598">
                <v:path arrowok="t"/>
              </v:shape>
            </v:group>
            <v:group style="position:absolute;left:5048;top:253;width:2;height:80" coordorigin="5048,253" coordsize="2,80">
              <v:shape style="position:absolute;left:5048;top:253;width:2;height:80" coordorigin="5048,253" coordsize="0,80" path="m5048,333l5048,253e" filled="false" stroked="true" strokeweight=".748pt" strokecolor="#939598">
                <v:path arrowok="t"/>
              </v:shape>
            </v:group>
            <v:group style="position:absolute;left:5008;top:253;width:2;height:80" coordorigin="5008,253" coordsize="2,80">
              <v:shape style="position:absolute;left:5008;top:253;width:2;height:80" coordorigin="5008,253" coordsize="1,80" path="m5008,333l5008,253e" filled="false" stroked="true" strokeweight=".748pt" strokecolor="#939598">
                <v:path arrowok="t"/>
              </v:shape>
            </v:group>
            <v:group style="position:absolute;left:4968;top:253;width:2;height:80" coordorigin="4968,253" coordsize="2,80">
              <v:shape style="position:absolute;left:4968;top:253;width:2;height:80" coordorigin="4968,253" coordsize="1,80" path="m4968,333l4968,253e" filled="false" stroked="true" strokeweight=".748pt" strokecolor="#939598">
                <v:path arrowok="t"/>
              </v:shape>
            </v:group>
            <v:group style="position:absolute;left:4927;top:253;width:2;height:80" coordorigin="4927,253" coordsize="2,80">
              <v:shape style="position:absolute;left:4927;top:253;width:2;height:80" coordorigin="4927,253" coordsize="0,80" path="m4927,333l4927,253e" filled="false" stroked="true" strokeweight=".748pt" strokecolor="#939598">
                <v:path arrowok="t"/>
              </v:shape>
            </v:group>
            <v:group style="position:absolute;left:4887;top:253;width:2;height:80" coordorigin="4887,253" coordsize="2,80">
              <v:shape style="position:absolute;left:4887;top:253;width:2;height:80" coordorigin="4887,253" coordsize="0,80" path="m4887,333l4887,253e" filled="false" stroked="true" strokeweight=".748pt" strokecolor="#939598">
                <v:path arrowok="t"/>
              </v:shape>
            </v:group>
            <v:group style="position:absolute;left:4847;top:253;width:2;height:80" coordorigin="4847,253" coordsize="2,80">
              <v:shape style="position:absolute;left:4847;top:253;width:2;height:80" coordorigin="4847,253" coordsize="1,80" path="m4847,333l4847,253e" filled="false" stroked="true" strokeweight=".748pt" strokecolor="#939598">
                <v:path arrowok="t"/>
              </v:shape>
            </v:group>
            <v:group style="position:absolute;left:4807;top:253;width:2;height:80" coordorigin="4807,253" coordsize="2,80">
              <v:shape style="position:absolute;left:4807;top:253;width:2;height:80" coordorigin="4807,253" coordsize="1,80" path="m4807,333l4807,253e" filled="false" stroked="true" strokeweight=".748pt" strokecolor="#939598">
                <v:path arrowok="t"/>
              </v:shape>
            </v:group>
            <v:group style="position:absolute;left:4767;top:253;width:2;height:80" coordorigin="4767,253" coordsize="2,80">
              <v:shape style="position:absolute;left:4767;top:253;width:2;height:80" coordorigin="4767,253" coordsize="0,80" path="m4767,333l4767,253e" filled="false" stroked="true" strokeweight=".748pt" strokecolor="#939598">
                <v:path arrowok="t"/>
              </v:shape>
            </v:group>
            <v:group style="position:absolute;left:4727;top:253;width:2;height:80" coordorigin="4727,253" coordsize="2,80">
              <v:shape style="position:absolute;left:4727;top:253;width:2;height:80" coordorigin="4727,253" coordsize="0,80" path="m4727,333l4727,253e" filled="false" stroked="true" strokeweight=".748pt" strokecolor="#939598">
                <v:path arrowok="t"/>
              </v:shape>
            </v:group>
            <v:group style="position:absolute;left:4687;top:253;width:2;height:80" coordorigin="4687,253" coordsize="2,80">
              <v:shape style="position:absolute;left:4687;top:253;width:2;height:80" coordorigin="4687,253" coordsize="1,80" path="m4687,333l4687,253e" filled="false" stroked="true" strokeweight=".748pt" strokecolor="#939598">
                <v:path arrowok="t"/>
              </v:shape>
            </v:group>
            <v:group style="position:absolute;left:4647;top:253;width:2;height:80" coordorigin="4647,253" coordsize="2,80">
              <v:shape style="position:absolute;left:4647;top:253;width:2;height:80" coordorigin="4647,253" coordsize="1,80" path="m4647,333l4647,253e" filled="false" stroked="true" strokeweight=".748pt" strokecolor="#939598">
                <v:path arrowok="t"/>
              </v:shape>
            </v:group>
            <v:group style="position:absolute;left:4607;top:253;width:2;height:80" coordorigin="4607,253" coordsize="2,80">
              <v:shape style="position:absolute;left:4607;top:253;width:2;height:80" coordorigin="4607,253" coordsize="0,80" path="m4607,333l4607,253e" filled="false" stroked="true" strokeweight=".748pt" strokecolor="#939598">
                <v:path arrowok="t"/>
              </v:shape>
            </v:group>
            <v:group style="position:absolute;left:4567;top:253;width:2;height:80" coordorigin="4567,253" coordsize="2,80">
              <v:shape style="position:absolute;left:4567;top:253;width:2;height:80" coordorigin="4567,253" coordsize="0,80" path="m4567,333l4567,253e" filled="false" stroked="true" strokeweight=".748pt" strokecolor="#939598">
                <v:path arrowok="t"/>
              </v:shape>
            </v:group>
            <v:group style="position:absolute;left:4527;top:253;width:2;height:80" coordorigin="4527,253" coordsize="2,80">
              <v:shape style="position:absolute;left:4527;top:253;width:2;height:80" coordorigin="4527,253" coordsize="1,80" path="m4527,333l4527,253e" filled="false" stroked="true" strokeweight=".748pt" strokecolor="#939598">
                <v:path arrowok="t"/>
              </v:shape>
            </v:group>
            <v:group style="position:absolute;left:4487;top:253;width:2;height:80" coordorigin="4487,253" coordsize="2,80">
              <v:shape style="position:absolute;left:4487;top:253;width:2;height:80" coordorigin="4487,253" coordsize="1,80" path="m4487,333l4487,253e" filled="false" stroked="true" strokeweight=".748pt" strokecolor="#939598">
                <v:path arrowok="t"/>
              </v:shape>
            </v:group>
            <v:group style="position:absolute;left:4447;top:253;width:2;height:80" coordorigin="4447,253" coordsize="2,80">
              <v:shape style="position:absolute;left:4447;top:253;width:2;height:80" coordorigin="4447,253" coordsize="0,80" path="m4447,333l4447,253e" filled="false" stroked="true" strokeweight=".748pt" strokecolor="#939598">
                <v:path arrowok="t"/>
              </v:shape>
            </v:group>
            <v:group style="position:absolute;left:4407;top:253;width:2;height:80" coordorigin="4407,253" coordsize="2,80">
              <v:shape style="position:absolute;left:4407;top:253;width:2;height:80" coordorigin="4407,253" coordsize="0,80" path="m4407,333l4407,253e" filled="false" stroked="true" strokeweight=".748pt" strokecolor="#939598">
                <v:path arrowok="t"/>
              </v:shape>
            </v:group>
            <v:group style="position:absolute;left:4367;top:253;width:2;height:80" coordorigin="4367,253" coordsize="2,80">
              <v:shape style="position:absolute;left:4367;top:253;width:2;height:80" coordorigin="4367,253" coordsize="1,80" path="m4367,333l4367,253e" filled="false" stroked="true" strokeweight=".748pt" strokecolor="#939598">
                <v:path arrowok="t"/>
              </v:shape>
            </v:group>
            <v:group style="position:absolute;left:4327;top:253;width:2;height:80" coordorigin="4327,253" coordsize="2,80">
              <v:shape style="position:absolute;left:4327;top:253;width:2;height:80" coordorigin="4327,253" coordsize="1,80" path="m4327,333l4327,253e" filled="false" stroked="true" strokeweight=".748pt" strokecolor="#939598">
                <v:path arrowok="t"/>
              </v:shape>
            </v:group>
            <v:group style="position:absolute;left:4286;top:253;width:2;height:80" coordorigin="4286,253" coordsize="2,80">
              <v:shape style="position:absolute;left:4286;top:253;width:2;height:80" coordorigin="4286,253" coordsize="1,80" path="m4287,333l4286,253e" filled="false" stroked="true" strokeweight=".748pt" strokecolor="#939598">
                <v:path arrowok="t"/>
              </v:shape>
            </v:group>
            <v:group style="position:absolute;left:4246;top:253;width:2;height:80" coordorigin="4246,253" coordsize="2,80">
              <v:shape style="position:absolute;left:4246;top:253;width:2;height:80" coordorigin="4246,253" coordsize="1,80" path="m4246,333l4246,253e" filled="false" stroked="true" strokeweight=".748pt" strokecolor="#939598">
                <v:path arrowok="t"/>
              </v:shape>
            </v:group>
            <v:group style="position:absolute;left:4206;top:253;width:2;height:80" coordorigin="4206,253" coordsize="2,80">
              <v:shape style="position:absolute;left:4206;top:253;width:2;height:80" coordorigin="4206,253" coordsize="1,80" path="m4206,333l4206,253e" filled="false" stroked="true" strokeweight=".748pt" strokecolor="#939598">
                <v:path arrowok="t"/>
              </v:shape>
            </v:group>
            <v:group style="position:absolute;left:4166;top:253;width:2;height:80" coordorigin="4166,253" coordsize="2,80">
              <v:shape style="position:absolute;left:4166;top:253;width:2;height:80" coordorigin="4166,253" coordsize="1,80" path="m4166,333l4166,253e" filled="false" stroked="true" strokeweight=".748pt" strokecolor="#939598">
                <v:path arrowok="t"/>
              </v:shape>
            </v:group>
            <v:group style="position:absolute;left:4126;top:253;width:2;height:80" coordorigin="4126,253" coordsize="2,80">
              <v:shape style="position:absolute;left:4126;top:253;width:2;height:80" coordorigin="4126,253" coordsize="0,80" path="m4126,333l4126,253e" filled="false" stroked="true" strokeweight=".748pt" strokecolor="#939598">
                <v:path arrowok="t"/>
              </v:shape>
            </v:group>
            <v:group style="position:absolute;left:4086;top:253;width:2;height:80" coordorigin="4086,253" coordsize="2,80">
              <v:shape style="position:absolute;left:4086;top:253;width:2;height:80" coordorigin="4086,253" coordsize="1,80" path="m4086,333l4086,253e" filled="false" stroked="true" strokeweight=".748pt" strokecolor="#939598">
                <v:path arrowok="t"/>
              </v:shape>
            </v:group>
            <v:group style="position:absolute;left:4046;top:253;width:2;height:80" coordorigin="4046,253" coordsize="2,80">
              <v:shape style="position:absolute;left:4046;top:253;width:2;height:80" coordorigin="4046,253" coordsize="0,80" path="m4046,333l4046,253e" filled="false" stroked="true" strokeweight=".748pt" strokecolor="#939598">
                <v:path arrowok="t"/>
              </v:shape>
            </v:group>
            <v:group style="position:absolute;left:4006;top:253;width:2;height:80" coordorigin="4006,253" coordsize="2,80">
              <v:shape style="position:absolute;left:4006;top:253;width:2;height:80" coordorigin="4006,253" coordsize="0,80" path="m4006,333l4006,253e" filled="false" stroked="true" strokeweight=".748pt" strokecolor="#939598">
                <v:path arrowok="t"/>
              </v:shape>
            </v:group>
            <v:group style="position:absolute;left:3966;top:253;width:2;height:80" coordorigin="3966,253" coordsize="2,80">
              <v:shape style="position:absolute;left:3966;top:253;width:2;height:80" coordorigin="3966,253" coordsize="0,80" path="m3966,333l3966,253e" filled="false" stroked="true" strokeweight=".748pt" strokecolor="#939598">
                <v:path arrowok="t"/>
              </v:shape>
            </v:group>
            <v:group style="position:absolute;left:3926;top:253;width:2;height:80" coordorigin="3926,253" coordsize="2,80">
              <v:shape style="position:absolute;left:3926;top:253;width:2;height:80" coordorigin="3926,253" coordsize="1,80" path="m3926,333l3926,253e" filled="false" stroked="true" strokeweight=".748pt" strokecolor="#939598">
                <v:path arrowok="t"/>
              </v:shape>
            </v:group>
            <v:group style="position:absolute;left:3886;top:253;width:2;height:80" coordorigin="3886,253" coordsize="2,80">
              <v:shape style="position:absolute;left:3886;top:253;width:2;height:80" coordorigin="3886,253" coordsize="0,80" path="m3886,333l3886,253e" filled="false" stroked="true" strokeweight=".748pt" strokecolor="#939598">
                <v:path arrowok="t"/>
              </v:shape>
            </v:group>
            <v:group style="position:absolute;left:3846;top:253;width:2;height:80" coordorigin="3846,253" coordsize="2,80">
              <v:shape style="position:absolute;left:3846;top:253;width:2;height:80" coordorigin="3846,253" coordsize="0,80" path="m3846,333l3846,253e" filled="false" stroked="true" strokeweight=".748pt" strokecolor="#939598">
                <v:path arrowok="t"/>
              </v:shape>
            </v:group>
            <v:group style="position:absolute;left:3806;top:253;width:2;height:80" coordorigin="3806,253" coordsize="2,80">
              <v:shape style="position:absolute;left:3806;top:253;width:2;height:80" coordorigin="3806,253" coordsize="0,80" path="m3806,333l3806,253e" filled="false" stroked="true" strokeweight=".748pt" strokecolor="#939598">
                <v:path arrowok="t"/>
              </v:shape>
            </v:group>
            <v:group style="position:absolute;left:3766;top:253;width:2;height:80" coordorigin="3766,253" coordsize="2,80">
              <v:shape style="position:absolute;left:3766;top:253;width:2;height:80" coordorigin="3766,253" coordsize="1,80" path="m3766,333l3766,253e" filled="false" stroked="true" strokeweight=".748pt" strokecolor="#939598">
                <v:path arrowok="t"/>
              </v:shape>
            </v:group>
            <v:group style="position:absolute;left:3726;top:253;width:2;height:80" coordorigin="3726,253" coordsize="2,80">
              <v:shape style="position:absolute;left:3726;top:253;width:2;height:80" coordorigin="3726,253" coordsize="0,80" path="m3726,333l3726,253e" filled="false" stroked="true" strokeweight=".748pt" strokecolor="#939598">
                <v:path arrowok="t"/>
              </v:shape>
            </v:group>
            <v:group style="position:absolute;left:3686;top:253;width:2;height:80" coordorigin="3686,253" coordsize="2,80">
              <v:shape style="position:absolute;left:3686;top:253;width:2;height:80" coordorigin="3686,253" coordsize="0,80" path="m3686,333l3686,253e" filled="false" stroked="true" strokeweight=".748pt" strokecolor="#939598">
                <v:path arrowok="t"/>
              </v:shape>
            </v:group>
            <v:group style="position:absolute;left:3646;top:253;width:2;height:80" coordorigin="3646,253" coordsize="2,80">
              <v:shape style="position:absolute;left:3646;top:253;width:2;height:80" coordorigin="3646,253" coordsize="0,80" path="m3646,333l3646,253e" filled="false" stroked="true" strokeweight=".748pt" strokecolor="#939598">
                <v:path arrowok="t"/>
              </v:shape>
            </v:group>
            <v:group style="position:absolute;left:3605;top:253;width:2;height:80" coordorigin="3605,253" coordsize="2,80">
              <v:shape style="position:absolute;left:3605;top:253;width:2;height:80" coordorigin="3605,253" coordsize="1,80" path="m3605,333l3605,253e" filled="false" stroked="true" strokeweight=".748pt" strokecolor="#939598">
                <v:path arrowok="t"/>
              </v:shape>
            </v:group>
            <v:group style="position:absolute;left:3565;top:253;width:2;height:80" coordorigin="3565,253" coordsize="2,80">
              <v:shape style="position:absolute;left:3565;top:253;width:2;height:80" coordorigin="3565,253" coordsize="1,80" path="m3565,333l3565,253e" filled="false" stroked="true" strokeweight=".748pt" strokecolor="#939598">
                <v:path arrowok="t"/>
              </v:shape>
            </v:group>
            <v:group style="position:absolute;left:3525;top:253;width:2;height:80" coordorigin="3525,253" coordsize="2,80">
              <v:shape style="position:absolute;left:3525;top:253;width:2;height:80" coordorigin="3525,253" coordsize="0,80" path="m3525,333l3525,253e" filled="false" stroked="true" strokeweight=".748pt" strokecolor="#939598">
                <v:path arrowok="t"/>
              </v:shape>
            </v:group>
            <v:group style="position:absolute;left:3485;top:253;width:2;height:80" coordorigin="3485,253" coordsize="2,80">
              <v:shape style="position:absolute;left:3485;top:253;width:2;height:80" coordorigin="3485,253" coordsize="0,80" path="m3485,333l3485,253e" filled="false" stroked="true" strokeweight=".748pt" strokecolor="#939598">
                <v:path arrowok="t"/>
              </v:shape>
            </v:group>
            <v:group style="position:absolute;left:3445;top:253;width:2;height:80" coordorigin="3445,253" coordsize="2,80">
              <v:shape style="position:absolute;left:3445;top:253;width:2;height:80" coordorigin="3445,253" coordsize="1,80" path="m3445,333l3445,253e" filled="false" stroked="true" strokeweight=".748pt" strokecolor="#939598">
                <v:path arrowok="t"/>
              </v:shape>
            </v:group>
            <v:group style="position:absolute;left:3405;top:254;width:2;height:80" coordorigin="3405,254" coordsize="2,80">
              <v:shape style="position:absolute;left:3405;top:254;width:2;height:80" coordorigin="3405,254" coordsize="1,80" path="m3405,334l3405,254e" filled="false" stroked="true" strokeweight=".748pt" strokecolor="#939598">
                <v:path arrowok="t"/>
              </v:shape>
            </v:group>
            <v:group style="position:absolute;left:3365;top:254;width:2;height:80" coordorigin="3365,254" coordsize="2,80">
              <v:shape style="position:absolute;left:3365;top:254;width:2;height:80" coordorigin="3365,254" coordsize="0,80" path="m3365,334l3365,254e" filled="false" stroked="true" strokeweight=".748pt" strokecolor="#939598">
                <v:path arrowok="t"/>
              </v:shape>
            </v:group>
            <v:group style="position:absolute;left:3325;top:254;width:2;height:80" coordorigin="3325,254" coordsize="2,80">
              <v:shape style="position:absolute;left:3325;top:254;width:2;height:80" coordorigin="3325,254" coordsize="0,80" path="m3325,334l3325,254e" filled="false" stroked="true" strokeweight=".748pt" strokecolor="#939598">
                <v:path arrowok="t"/>
              </v:shape>
            </v:group>
            <v:group style="position:absolute;left:3285;top:254;width:2;height:80" coordorigin="3285,254" coordsize="2,80">
              <v:shape style="position:absolute;left:3285;top:254;width:2;height:80" coordorigin="3285,254" coordsize="1,80" path="m3285,334l3285,254e" filled="false" stroked="true" strokeweight=".748pt" strokecolor="#939598">
                <v:path arrowok="t"/>
              </v:shape>
            </v:group>
            <v:group style="position:absolute;left:3245;top:254;width:2;height:80" coordorigin="3245,254" coordsize="2,80">
              <v:shape style="position:absolute;left:3245;top:254;width:2;height:80" coordorigin="3245,254" coordsize="1,80" path="m3245,334l3245,254e" filled="false" stroked="true" strokeweight=".748pt" strokecolor="#939598">
                <v:path arrowok="t"/>
              </v:shape>
            </v:group>
            <v:group style="position:absolute;left:3205;top:254;width:2;height:80" coordorigin="3205,254" coordsize="2,80">
              <v:shape style="position:absolute;left:3205;top:254;width:2;height:80" coordorigin="3205,254" coordsize="0,80" path="m3205,334l3205,254e" filled="false" stroked="true" strokeweight=".748pt" strokecolor="#939598">
                <v:path arrowok="t"/>
              </v:shape>
            </v:group>
            <v:group style="position:absolute;left:3165;top:254;width:2;height:80" coordorigin="3165,254" coordsize="2,80">
              <v:shape style="position:absolute;left:3165;top:254;width:2;height:80" coordorigin="3165,254" coordsize="0,80" path="m3165,334l3165,254e" filled="false" stroked="true" strokeweight=".748pt" strokecolor="#939598">
                <v:path arrowok="t"/>
              </v:shape>
            </v:group>
            <v:group style="position:absolute;left:3125;top:254;width:2;height:80" coordorigin="3125,254" coordsize="2,80">
              <v:shape style="position:absolute;left:3125;top:254;width:2;height:80" coordorigin="3125,254" coordsize="1,80" path="m3125,334l3125,254e" filled="false" stroked="true" strokeweight=".748pt" strokecolor="#939598">
                <v:path arrowok="t"/>
              </v:shape>
            </v:group>
            <v:group style="position:absolute;left:3085;top:254;width:2;height:80" coordorigin="3085,254" coordsize="2,80">
              <v:shape style="position:absolute;left:3085;top:254;width:2;height:80" coordorigin="3085,254" coordsize="1,80" path="m3085,334l3085,254e" filled="false" stroked="true" strokeweight=".748pt" strokecolor="#939598">
                <v:path arrowok="t"/>
              </v:shape>
            </v:group>
            <v:group style="position:absolute;left:3045;top:254;width:2;height:80" coordorigin="3045,254" coordsize="2,80">
              <v:shape style="position:absolute;left:3045;top:254;width:2;height:80" coordorigin="3045,254" coordsize="1,80" path="m3045,334l3045,254e" filled="false" stroked="true" strokeweight=".748pt" strokecolor="#939598">
                <v:path arrowok="t"/>
              </v:shape>
            </v:group>
            <v:group style="position:absolute;left:3005;top:254;width:2;height:80" coordorigin="3005,254" coordsize="2,80">
              <v:shape style="position:absolute;left:3005;top:254;width:2;height:80" coordorigin="3005,254" coordsize="1,80" path="m3005,334l3005,254e" filled="false" stroked="true" strokeweight=".748pt" strokecolor="#939598">
                <v:path arrowok="t"/>
              </v:shape>
            </v:group>
            <v:group style="position:absolute;left:2964;top:254;width:2;height:80" coordorigin="2964,254" coordsize="2,80">
              <v:shape style="position:absolute;left:2964;top:254;width:2;height:80" coordorigin="2964,254" coordsize="1,80" path="m2965,334l2964,254e" filled="false" stroked="true" strokeweight=".748pt" strokecolor="#939598">
                <v:path arrowok="t"/>
              </v:shape>
            </v:group>
            <v:group style="position:absolute;left:2924;top:254;width:2;height:80" coordorigin="2924,254" coordsize="2,80">
              <v:shape style="position:absolute;left:2924;top:254;width:2;height:80" coordorigin="2924,254" coordsize="0,80" path="m2924,334l2924,254e" filled="false" stroked="true" strokeweight=".748pt" strokecolor="#939598">
                <v:path arrowok="t"/>
              </v:shape>
            </v:group>
            <v:group style="position:absolute;left:2884;top:254;width:2;height:80" coordorigin="2884,254" coordsize="2,80">
              <v:shape style="position:absolute;left:2884;top:254;width:2;height:80" coordorigin="2884,254" coordsize="1,80" path="m2884,334l2884,254e" filled="false" stroked="true" strokeweight=".748pt" strokecolor="#939598">
                <v:path arrowok="t"/>
              </v:shape>
            </v:group>
            <v:group style="position:absolute;left:2844;top:254;width:2;height:80" coordorigin="2844,254" coordsize="2,80">
              <v:shape style="position:absolute;left:2844;top:254;width:2;height:80" coordorigin="2844,254" coordsize="1,80" path="m2844,334l2844,254e" filled="false" stroked="true" strokeweight=".748pt" strokecolor="#939598">
                <v:path arrowok="t"/>
              </v:shape>
            </v:group>
            <v:group style="position:absolute;left:2804;top:254;width:2;height:80" coordorigin="2804,254" coordsize="2,80">
              <v:shape style="position:absolute;left:2804;top:254;width:2;height:80" coordorigin="2804,254" coordsize="0,80" path="m2804,334l2804,254e" filled="false" stroked="true" strokeweight=".748pt" strokecolor="#939598">
                <v:path arrowok="t"/>
              </v:shape>
            </v:group>
            <v:group style="position:absolute;left:2764;top:254;width:2;height:80" coordorigin="2764,254" coordsize="2,80">
              <v:shape style="position:absolute;left:2764;top:254;width:2;height:80" coordorigin="2764,254" coordsize="0,80" path="m2764,334l2764,254e" filled="false" stroked="true" strokeweight=".748pt" strokecolor="#939598">
                <v:path arrowok="t"/>
              </v:shape>
            </v:group>
            <v:group style="position:absolute;left:2724;top:254;width:2;height:80" coordorigin="2724,254" coordsize="2,80">
              <v:shape style="position:absolute;left:2724;top:254;width:2;height:80" coordorigin="2724,254" coordsize="1,80" path="m2724,334l2724,254e" filled="false" stroked="true" strokeweight=".748pt" strokecolor="#939598">
                <v:path arrowok="t"/>
              </v:shape>
            </v:group>
            <v:group style="position:absolute;left:2684;top:254;width:2;height:80" coordorigin="2684,254" coordsize="2,80">
              <v:shape style="position:absolute;left:2684;top:254;width:2;height:80" coordorigin="2684,254" coordsize="1,80" path="m2684,334l2684,254e" filled="false" stroked="true" strokeweight=".748pt" strokecolor="#939598">
                <v:path arrowok="t"/>
              </v:shape>
            </v:group>
            <v:group style="position:absolute;left:2644;top:254;width:2;height:80" coordorigin="2644,254" coordsize="2,80">
              <v:shape style="position:absolute;left:2644;top:254;width:2;height:80" coordorigin="2644,254" coordsize="0,80" path="m2644,334l2644,254e" filled="false" stroked="true" strokeweight=".748pt" strokecolor="#939598">
                <v:path arrowok="t"/>
              </v:shape>
            </v:group>
            <v:group style="position:absolute;left:2604;top:254;width:2;height:80" coordorigin="2604,254" coordsize="2,80">
              <v:shape style="position:absolute;left:2604;top:254;width:2;height:80" coordorigin="2604,254" coordsize="0,80" path="m2604,334l2604,254e" filled="false" stroked="true" strokeweight=".748pt" strokecolor="#939598">
                <v:path arrowok="t"/>
              </v:shape>
            </v:group>
            <v:group style="position:absolute;left:2564;top:254;width:2;height:80" coordorigin="2564,254" coordsize="2,80">
              <v:shape style="position:absolute;left:2564;top:254;width:2;height:80" coordorigin="2564,254" coordsize="1,80" path="m2564,334l2564,254e" filled="false" stroked="true" strokeweight=".748pt" strokecolor="#939598">
                <v:path arrowok="t"/>
              </v:shape>
            </v:group>
            <v:group style="position:absolute;left:2524;top:254;width:2;height:80" coordorigin="2524,254" coordsize="2,80">
              <v:shape style="position:absolute;left:2524;top:254;width:2;height:80" coordorigin="2524,254" coordsize="1,80" path="m2524,334l2524,254e" filled="false" stroked="true" strokeweight=".748pt" strokecolor="#939598">
                <v:path arrowok="t"/>
              </v:shape>
            </v:group>
            <v:group style="position:absolute;left:2484;top:254;width:2;height:80" coordorigin="2484,254" coordsize="2,80">
              <v:shape style="position:absolute;left:2484;top:254;width:2;height:80" coordorigin="2484,254" coordsize="0,80" path="m2484,334l2484,254e" filled="false" stroked="true" strokeweight=".748pt" strokecolor="#939598">
                <v:path arrowok="t"/>
              </v:shape>
            </v:group>
            <v:group style="position:absolute;left:2444;top:254;width:2;height:80" coordorigin="2444,254" coordsize="2,80">
              <v:shape style="position:absolute;left:2444;top:254;width:2;height:80" coordorigin="2444,254" coordsize="0,80" path="m2444,334l2444,254e" filled="false" stroked="true" strokeweight=".748pt" strokecolor="#939598">
                <v:path arrowok="t"/>
              </v:shape>
            </v:group>
            <v:group style="position:absolute;left:2404;top:254;width:2;height:80" coordorigin="2404,254" coordsize="2,80">
              <v:shape style="position:absolute;left:2404;top:254;width:2;height:80" coordorigin="2404,254" coordsize="1,80" path="m2404,334l2404,254e" filled="false" stroked="true" strokeweight=".748pt" strokecolor="#939598">
                <v:path arrowok="t"/>
              </v:shape>
            </v:group>
            <v:group style="position:absolute;left:2364;top:254;width:2;height:80" coordorigin="2364,254" coordsize="2,80">
              <v:shape style="position:absolute;left:2364;top:254;width:2;height:80" coordorigin="2364,254" coordsize="1,80" path="m2364,334l2364,254e" filled="false" stroked="true" strokeweight=".748pt" strokecolor="#939598">
                <v:path arrowok="t"/>
              </v:shape>
            </v:group>
            <v:group style="position:absolute;left:2324;top:254;width:2;height:80" coordorigin="2324,254" coordsize="2,80">
              <v:shape style="position:absolute;left:2324;top:254;width:2;height:80" coordorigin="2324,254" coordsize="0,80" path="m2324,334l2324,254e" filled="false" stroked="true" strokeweight=".748pt" strokecolor="#939598">
                <v:path arrowok="t"/>
              </v:shape>
            </v:group>
            <v:group style="position:absolute;left:2283;top:254;width:2;height:80" coordorigin="2283,254" coordsize="2,80">
              <v:shape style="position:absolute;left:2283;top:254;width:2;height:80" coordorigin="2283,254" coordsize="0,80" path="m2283,334l2283,254e" filled="false" stroked="true" strokeweight=".748pt" strokecolor="#939598">
                <v:path arrowok="t"/>
              </v:shape>
            </v:group>
            <v:group style="position:absolute;left:2243;top:254;width:2;height:80" coordorigin="2243,254" coordsize="2,80">
              <v:shape style="position:absolute;left:2243;top:254;width:2;height:80" coordorigin="2243,254" coordsize="1,80" path="m2243,334l2243,254e" filled="false" stroked="true" strokeweight=".748pt" strokecolor="#939598">
                <v:path arrowok="t"/>
              </v:shape>
            </v:group>
            <v:group style="position:absolute;left:2203;top:254;width:2;height:80" coordorigin="2203,254" coordsize="2,80">
              <v:shape style="position:absolute;left:2203;top:254;width:2;height:80" coordorigin="2203,254" coordsize="1,80" path="m2203,334l2203,254e" filled="false" stroked="true" strokeweight=".748pt" strokecolor="#939598">
                <v:path arrowok="t"/>
              </v:shape>
            </v:group>
            <v:group style="position:absolute;left:2163;top:254;width:2;height:80" coordorigin="2163,254" coordsize="2,80">
              <v:shape style="position:absolute;left:2163;top:254;width:2;height:80" coordorigin="2163,254" coordsize="0,80" path="m2163,334l2163,254e" filled="false" stroked="true" strokeweight=".748pt" strokecolor="#939598">
                <v:path arrowok="t"/>
              </v:shape>
            </v:group>
            <v:group style="position:absolute;left:2123;top:254;width:2;height:80" coordorigin="2123,254" coordsize="2,80">
              <v:shape style="position:absolute;left:2123;top:254;width:2;height:80" coordorigin="2123,254" coordsize="0,80" path="m2123,334l2123,254e" filled="false" stroked="true" strokeweight=".748pt" strokecolor="#939598">
                <v:path arrowok="t"/>
              </v:shape>
            </v:group>
            <v:group style="position:absolute;left:2083;top:254;width:2;height:80" coordorigin="2083,254" coordsize="2,80">
              <v:shape style="position:absolute;left:2083;top:254;width:2;height:80" coordorigin="2083,254" coordsize="1,80" path="m2083,334l2083,254e" filled="false" stroked="true" strokeweight=".748pt" strokecolor="#939598">
                <v:path arrowok="t"/>
              </v:shape>
            </v:group>
            <v:group style="position:absolute;left:2043;top:254;width:2;height:80" coordorigin="2043,254" coordsize="2,80">
              <v:shape style="position:absolute;left:2043;top:254;width:2;height:80" coordorigin="2043,254" coordsize="1,80" path="m2043,334l2043,254e" filled="false" stroked="true" strokeweight=".748pt" strokecolor="#939598">
                <v:path arrowok="t"/>
              </v:shape>
            </v:group>
            <v:group style="position:absolute;left:2003;top:254;width:2;height:80" coordorigin="2003,254" coordsize="2,80">
              <v:shape style="position:absolute;left:2003;top:254;width:2;height:80" coordorigin="2003,254" coordsize="0,80" path="m2003,334l2003,254e" filled="false" stroked="true" strokeweight=".748pt" strokecolor="#939598">
                <v:path arrowok="t"/>
              </v:shape>
            </v:group>
            <v:group style="position:absolute;left:1963;top:254;width:2;height:80" coordorigin="1963,254" coordsize="2,80">
              <v:shape style="position:absolute;left:1963;top:254;width:2;height:80" coordorigin="1963,254" coordsize="0,80" path="m1963,334l1963,254e" filled="false" stroked="true" strokeweight=".748pt" strokecolor="#939598">
                <v:path arrowok="t"/>
              </v:shape>
            </v:group>
            <v:group style="position:absolute;left:1923;top:254;width:2;height:80" coordorigin="1923,254" coordsize="2,80">
              <v:shape style="position:absolute;left:1923;top:254;width:2;height:80" coordorigin="1923,254" coordsize="1,80" path="m1923,334l1923,254e" filled="false" stroked="true" strokeweight=".748pt" strokecolor="#939598">
                <v:path arrowok="t"/>
              </v:shape>
            </v:group>
            <v:group style="position:absolute;left:1883;top:254;width:2;height:80" coordorigin="1883,254" coordsize="2,80">
              <v:shape style="position:absolute;left:1883;top:254;width:2;height:80" coordorigin="1883,254" coordsize="1,80" path="m1883,334l1883,254e" filled="false" stroked="true" strokeweight=".748pt" strokecolor="#939598">
                <v:path arrowok="t"/>
              </v:shape>
            </v:group>
            <v:group style="position:absolute;left:1843;top:254;width:2;height:80" coordorigin="1843,254" coordsize="2,80">
              <v:shape style="position:absolute;left:1843;top:254;width:2;height:80" coordorigin="1843,254" coordsize="1,80" path="m1843,334l1843,254e" filled="false" stroked="true" strokeweight=".748pt" strokecolor="#939598">
                <v:path arrowok="t"/>
              </v:shape>
            </v:group>
            <v:group style="position:absolute;left:1803;top:254;width:2;height:80" coordorigin="1803,254" coordsize="2,80">
              <v:shape style="position:absolute;left:1803;top:254;width:2;height:80" coordorigin="1803,254" coordsize="1,80" path="m1803,334l1803,254e" filled="false" stroked="true" strokeweight=".748pt" strokecolor="#939598">
                <v:path arrowok="t"/>
              </v:shape>
            </v:group>
            <v:group style="position:absolute;left:1763;top:254;width:2;height:80" coordorigin="1763,254" coordsize="2,80">
              <v:shape style="position:absolute;left:1763;top:254;width:2;height:80" coordorigin="1763,254" coordsize="1,80" path="m1763,334l1763,254e" filled="false" stroked="true" strokeweight=".748pt" strokecolor="#939598">
                <v:path arrowok="t"/>
              </v:shape>
            </v:group>
            <v:group style="position:absolute;left:1723;top:254;width:2;height:80" coordorigin="1723,254" coordsize="2,80">
              <v:shape style="position:absolute;left:1723;top:254;width:2;height:80" coordorigin="1723,254" coordsize="0,80" path="m1723,334l1723,254e" filled="false" stroked="true" strokeweight=".748pt" strokecolor="#939598">
                <v:path arrowok="t"/>
              </v:shape>
            </v:group>
            <v:group style="position:absolute;left:1683;top:254;width:2;height:80" coordorigin="1683,254" coordsize="2,80">
              <v:shape style="position:absolute;left:1683;top:254;width:2;height:80" coordorigin="1683,254" coordsize="0,80" path="m1683,334l1683,254e" filled="false" stroked="true" strokeweight=".748pt" strokecolor="#939598">
                <v:path arrowok="t"/>
              </v:shape>
            </v:group>
            <v:group style="position:absolute;left:1642;top:254;width:2;height:80" coordorigin="1642,254" coordsize="2,80">
              <v:shape style="position:absolute;left:1642;top:254;width:2;height:80" coordorigin="1642,254" coordsize="0,80" path="m1642,334l1642,254e" filled="false" stroked="true" strokeweight=".748pt" strokecolor="#939598">
                <v:path arrowok="t"/>
              </v:shape>
            </v:group>
            <v:group style="position:absolute;left:1602;top:254;width:2;height:80" coordorigin="1602,254" coordsize="2,80">
              <v:shape style="position:absolute;left:1602;top:254;width:2;height:80" coordorigin="1602,254" coordsize="0,80" path="m1602,334l1602,254e" filled="false" stroked="true" strokeweight=".748pt" strokecolor="#939598">
                <v:path arrowok="t"/>
              </v:shape>
            </v:group>
            <v:group style="position:absolute;left:1562;top:254;width:2;height:80" coordorigin="1562,254" coordsize="2,80">
              <v:shape style="position:absolute;left:1562;top:254;width:2;height:80" coordorigin="1562,254" coordsize="0,80" path="m1562,334l1562,254e" filled="false" stroked="true" strokeweight=".748pt" strokecolor="#939598">
                <v:path arrowok="t"/>
              </v:shape>
            </v:group>
            <v:group style="position:absolute;left:1522;top:254;width:2;height:80" coordorigin="1522,254" coordsize="2,80">
              <v:shape style="position:absolute;left:1522;top:254;width:2;height:80" coordorigin="1522,254" coordsize="1,80" path="m1522,334l1522,254e" filled="false" stroked="true" strokeweight=".748pt" strokecolor="#939598">
                <v:path arrowok="t"/>
              </v:shape>
            </v:group>
            <v:group style="position:absolute;left:1482;top:254;width:2;height:80" coordorigin="1482,254" coordsize="2,80">
              <v:shape style="position:absolute;left:1482;top:254;width:2;height:80" coordorigin="1482,254" coordsize="0,80" path="m1482,334l1482,254e" filled="false" stroked="true" strokeweight=".748pt" strokecolor="#939598">
                <v:path arrowok="t"/>
              </v:shape>
            </v:group>
            <v:group style="position:absolute;left:1442;top:254;width:2;height:80" coordorigin="1442,254" coordsize="2,80">
              <v:shape style="position:absolute;left:1442;top:254;width:2;height:80" coordorigin="1442,254" coordsize="0,80" path="m1442,334l1442,254e" filled="false" stroked="true" strokeweight=".748pt" strokecolor="#939598">
                <v:path arrowok="t"/>
              </v:shape>
            </v:group>
            <v:group style="position:absolute;left:1402;top:254;width:2;height:80" coordorigin="1402,254" coordsize="2,80">
              <v:shape style="position:absolute;left:1402;top:254;width:2;height:80" coordorigin="1402,254" coordsize="1,80" path="m1402,334l1402,254e" filled="false" stroked="true" strokeweight=".748pt" strokecolor="#939598">
                <v:path arrowok="t"/>
              </v:shape>
            </v:group>
            <v:group style="position:absolute;left:1362;top:254;width:2;height:80" coordorigin="1362,254" coordsize="2,80">
              <v:shape style="position:absolute;left:1362;top:254;width:2;height:80" coordorigin="1362,254" coordsize="0,80" path="m1362,334l1362,254e" filled="false" stroked="true" strokeweight=".748pt" strokecolor="#939598">
                <v:path arrowok="t"/>
              </v:shape>
            </v:group>
            <v:group style="position:absolute;left:1322;top:254;width:2;height:80" coordorigin="1322,254" coordsize="2,80">
              <v:shape style="position:absolute;left:1322;top:254;width:2;height:80" coordorigin="1322,254" coordsize="0,80" path="m1322,334l1322,254e" filled="false" stroked="true" strokeweight=".748pt" strokecolor="#939598">
                <v:path arrowok="t"/>
              </v:shape>
            </v:group>
            <v:group style="position:absolute;left:1282;top:254;width:2;height:80" coordorigin="1282,254" coordsize="2,80">
              <v:shape style="position:absolute;left:1282;top:254;width:2;height:80" coordorigin="1282,254" coordsize="0,80" path="m1282,334l1282,254e" filled="false" stroked="true" strokeweight=".748pt" strokecolor="#939598">
                <v:path arrowok="t"/>
              </v:shape>
            </v:group>
            <v:group style="position:absolute;left:1242;top:254;width:2;height:80" coordorigin="1242,254" coordsize="2,80">
              <v:shape style="position:absolute;left:1242;top:254;width:2;height:80" coordorigin="1242,254" coordsize="0,80" path="m1242,334l1242,254e" filled="false" stroked="true" strokeweight=".748pt" strokecolor="#939598">
                <v:path arrowok="t"/>
              </v:shape>
            </v:group>
            <v:group style="position:absolute;left:1202;top:254;width:2;height:80" coordorigin="1202,254" coordsize="2,80">
              <v:shape style="position:absolute;left:1202;top:254;width:2;height:80" coordorigin="1202,254" coordsize="1,80" path="m1202,334l1202,254e" filled="false" stroked="true" strokeweight=".748pt" strokecolor="#939598">
                <v:path arrowok="t"/>
              </v:shape>
            </v:group>
            <v:group style="position:absolute;left:1162;top:254;width:2;height:80" coordorigin="1162,254" coordsize="2,80">
              <v:shape style="position:absolute;left:1162;top:254;width:2;height:80" coordorigin="1162,254" coordsize="0,80" path="m1162,334l1162,254e" filled="false" stroked="true" strokeweight=".748pt" strokecolor="#939598">
                <v:path arrowok="t"/>
              </v:shape>
            </v:group>
            <v:group style="position:absolute;left:1122;top:254;width:2;height:80" coordorigin="1122,254" coordsize="2,80">
              <v:shape style="position:absolute;left:1122;top:254;width:2;height:80" coordorigin="1122,254" coordsize="0,80" path="m1122,334l1122,254e" filled="false" stroked="true" strokeweight=".748pt" strokecolor="#939598">
                <v:path arrowok="t"/>
              </v:shape>
            </v:group>
            <v:group style="position:absolute;left:1082;top:254;width:2;height:80" coordorigin="1082,254" coordsize="2,80">
              <v:shape style="position:absolute;left:1082;top:254;width:2;height:80" coordorigin="1082,254" coordsize="1,80" path="m1082,334l1082,254e" filled="false" stroked="true" strokeweight=".748pt" strokecolor="#939598">
                <v:path arrowok="t"/>
              </v:shape>
            </v:group>
            <v:group style="position:absolute;left:1042;top:254;width:2;height:80" coordorigin="1042,254" coordsize="2,80">
              <v:shape style="position:absolute;left:1042;top:254;width:2;height:80" coordorigin="1042,254" coordsize="0,80" path="m1042,334l1042,254e" filled="false" stroked="true" strokeweight=".748pt" strokecolor="#939598">
                <v:path arrowok="t"/>
              </v:shape>
            </v:group>
            <v:group style="position:absolute;left:1002;top:254;width:2;height:80" coordorigin="1002,254" coordsize="2,80">
              <v:shape style="position:absolute;left:1002;top:254;width:2;height:80" coordorigin="1002,254" coordsize="0,80" path="m1002,334l1002,254e" filled="false" stroked="true" strokeweight=".748pt" strokecolor="#939598">
                <v:path arrowok="t"/>
              </v:shape>
            </v:group>
            <v:group style="position:absolute;left:961;top:254;width:2;height:80" coordorigin="961,254" coordsize="2,80">
              <v:shape style="position:absolute;left:961;top:254;width:2;height:80" coordorigin="961,254" coordsize="0,80" path="m961,334l961,254e" filled="false" stroked="true" strokeweight=".748pt" strokecolor="#939598">
                <v:path arrowok="t"/>
              </v:shape>
            </v:group>
            <v:group style="position:absolute;left:921;top:254;width:2;height:80" coordorigin="921,254" coordsize="2,80">
              <v:shape style="position:absolute;left:921;top:254;width:2;height:80" coordorigin="921,254" coordsize="0,80" path="m921,334l921,254e" filled="false" stroked="true" strokeweight=".748pt" strokecolor="#939598">
                <v:path arrowok="t"/>
              </v:shape>
            </v:group>
            <v:group style="position:absolute;left:881;top:254;width:2;height:80" coordorigin="881,254" coordsize="2,80">
              <v:shape style="position:absolute;left:881;top:254;width:2;height:80" coordorigin="881,254" coordsize="1,80" path="m881,334l881,254e" filled="false" stroked="true" strokeweight=".748pt" strokecolor="#939598">
                <v:path arrowok="t"/>
              </v:shape>
            </v:group>
            <v:group style="position:absolute;left:841;top:254;width:2;height:80" coordorigin="841,254" coordsize="2,80">
              <v:shape style="position:absolute;left:841;top:254;width:2;height:80" coordorigin="841,254" coordsize="0,80" path="m841,334l841,254e" filled="false" stroked="true" strokeweight=".748pt" strokecolor="#939598">
                <v:path arrowok="t"/>
              </v:shape>
            </v:group>
            <v:group style="position:absolute;left:801;top:254;width:2;height:80" coordorigin="801,254" coordsize="2,80">
              <v:shape style="position:absolute;left:801;top:254;width:2;height:80" coordorigin="801,254" coordsize="0,80" path="m801,334l801,254e" filled="false" stroked="true" strokeweight=".748pt" strokecolor="#939598">
                <v:path arrowok="t"/>
              </v:shape>
            </v:group>
            <v:group style="position:absolute;left:761;top:254;width:2;height:80" coordorigin="761,254" coordsize="2,80">
              <v:shape style="position:absolute;left:761;top:254;width:2;height:80" coordorigin="761,254" coordsize="1,80" path="m761,334l761,254e" filled="false" stroked="true" strokeweight=".748pt" strokecolor="#939598">
                <v:path arrowok="t"/>
              </v:shape>
            </v:group>
            <v:group style="position:absolute;left:721;top:254;width:2;height:80" coordorigin="721,254" coordsize="2,80">
              <v:shape style="position:absolute;left:721;top:254;width:2;height:80" coordorigin="721,254" coordsize="1,80" path="m721,334l721,254e" filled="false" stroked="true" strokeweight=".748pt" strokecolor="#939598">
                <v:path arrowok="t"/>
              </v:shape>
            </v:group>
            <v:group style="position:absolute;left:681;top:254;width:2;height:80" coordorigin="681,254" coordsize="2,80">
              <v:shape style="position:absolute;left:681;top:254;width:2;height:80" coordorigin="681,254" coordsize="1,80" path="m681,334l681,254e" filled="false" stroked="true" strokeweight=".748pt" strokecolor="#939598">
                <v:path arrowok="t"/>
              </v:shape>
            </v:group>
            <v:group style="position:absolute;left:641;top:254;width:2;height:80" coordorigin="641,254" coordsize="2,80">
              <v:shape style="position:absolute;left:641;top:254;width:2;height:80" coordorigin="641,254" coordsize="1,80" path="m641,334l641,254e" filled="false" stroked="true" strokeweight=".748pt" strokecolor="#939598">
                <v:path arrowok="t"/>
              </v:shape>
            </v:group>
            <v:group style="position:absolute;left:601;top:254;width:2;height:80" coordorigin="601,254" coordsize="2,80">
              <v:shape style="position:absolute;left:601;top:254;width:2;height:80" coordorigin="601,254" coordsize="1,80" path="m601,334l601,254e" filled="false" stroked="true" strokeweight=".748pt" strokecolor="#939598">
                <v:path arrowok="t"/>
              </v:shape>
            </v:group>
            <v:group style="position:absolute;left:561;top:254;width:2;height:80" coordorigin="561,254" coordsize="2,80">
              <v:shape style="position:absolute;left:561;top:254;width:2;height:80" coordorigin="561,254" coordsize="0,80" path="m561,334l561,254e" filled="false" stroked="true" strokeweight=".748pt" strokecolor="#939598">
                <v:path arrowok="t"/>
              </v:shape>
            </v:group>
            <v:group style="position:absolute;left:521;top:254;width:2;height:80" coordorigin="521,254" coordsize="2,80">
              <v:shape style="position:absolute;left:521;top:254;width:2;height:80" coordorigin="521,254" coordsize="1,80" path="m521,334l521,254e" filled="false" stroked="true" strokeweight=".748pt" strokecolor="#939598">
                <v:path arrowok="t"/>
              </v:shape>
            </v:group>
            <v:group style="position:absolute;left:481;top:254;width:2;height:80" coordorigin="481,254" coordsize="2,80">
              <v:shape style="position:absolute;left:481;top:254;width:2;height:80" coordorigin="481,254" coordsize="0,80" path="m481,334l481,254e" filled="false" stroked="true" strokeweight=".748pt" strokecolor="#939598">
                <v:path arrowok="t"/>
              </v:shape>
            </v:group>
            <v:group style="position:absolute;left:441;top:254;width:2;height:80" coordorigin="441,254" coordsize="2,80">
              <v:shape style="position:absolute;left:441;top:254;width:2;height:80" coordorigin="441,254" coordsize="0,80" path="m441,334l441,254e" filled="false" stroked="true" strokeweight=".748pt" strokecolor="#939598">
                <v:path arrowok="t"/>
              </v:shape>
            </v:group>
            <v:group style="position:absolute;left:401;top:254;width:2;height:80" coordorigin="401,254" coordsize="2,80">
              <v:shape style="position:absolute;left:401;top:254;width:2;height:80" coordorigin="401,254" coordsize="0,80" path="m401,334l401,254e" filled="false" stroked="true" strokeweight=".748pt" strokecolor="#939598">
                <v:path arrowok="t"/>
              </v:shape>
            </v:group>
            <v:group style="position:absolute;left:361;top:254;width:2;height:80" coordorigin="361,254" coordsize="2,80">
              <v:shape style="position:absolute;left:361;top:254;width:2;height:80" coordorigin="361,254" coordsize="0,80" path="m361,334l361,254e" filled="false" stroked="true" strokeweight=".748pt" strokecolor="#939598">
                <v:path arrowok="t"/>
              </v:shape>
            </v:group>
            <v:group style="position:absolute;left:320;top:254;width:2;height:80" coordorigin="320,254" coordsize="2,80">
              <v:shape style="position:absolute;left:320;top:254;width:2;height:80" coordorigin="320,254" coordsize="1,80" path="m320,334l320,254e" filled="false" stroked="true" strokeweight=".748pt" strokecolor="#939598">
                <v:path arrowok="t"/>
              </v:shape>
            </v:group>
            <v:group style="position:absolute;left:280;top:254;width:2;height:80" coordorigin="280,254" coordsize="2,80">
              <v:shape style="position:absolute;left:280;top:254;width:2;height:80" coordorigin="280,254" coordsize="0,80" path="m280,334l280,254e" filled="false" stroked="true" strokeweight=".748pt" strokecolor="#939598">
                <v:path arrowok="t"/>
              </v:shape>
            </v:group>
            <v:group style="position:absolute;left:240;top:254;width:2;height:80" coordorigin="240,254" coordsize="2,80">
              <v:shape style="position:absolute;left:240;top:254;width:2;height:80" coordorigin="240,254" coordsize="0,80" path="m240,334l240,254e" filled="false" stroked="true" strokeweight=".748pt" strokecolor="#939598">
                <v:path arrowok="t"/>
              </v:shape>
            </v:group>
            <v:group style="position:absolute;left:200;top:254;width:2;height:80" coordorigin="200,254" coordsize="2,80">
              <v:shape style="position:absolute;left:200;top:254;width:2;height:80" coordorigin="200,254" coordsize="0,80" path="m200,334l200,254e" filled="false" stroked="true" strokeweight=".748pt" strokecolor="#939598">
                <v:path arrowok="t"/>
              </v:shape>
            </v:group>
            <v:group style="position:absolute;left:160;top:254;width:2;height:80" coordorigin="160,254" coordsize="2,80">
              <v:shape style="position:absolute;left:160;top:254;width:2;height:80" coordorigin="160,254" coordsize="0,80" path="m160,334l160,254e" filled="false" stroked="true" strokeweight=".748pt" strokecolor="#939598">
                <v:path arrowok="t"/>
              </v:shape>
            </v:group>
            <v:group style="position:absolute;left:120;top:254;width:2;height:80" coordorigin="120,254" coordsize="2,80">
              <v:shape style="position:absolute;left:120;top:254;width:2;height:80" coordorigin="120,254" coordsize="0,80" path="m120,334l120,254e" filled="false" stroked="true" strokeweight=".748pt" strokecolor="#939598">
                <v:path arrowok="t"/>
              </v:shape>
            </v:group>
            <v:group style="position:absolute;left:80;top:254;width:2;height:80" coordorigin="80,254" coordsize="2,80">
              <v:shape style="position:absolute;left:80;top:254;width:2;height:80" coordorigin="80,254" coordsize="0,80" path="m80,334l80,254e" filled="false" stroked="true" strokeweight=".748pt" strokecolor="#939598">
                <v:path arrowok="t"/>
              </v:shape>
            </v:group>
            <v:group style="position:absolute;left:40;top:254;width:2;height:80" coordorigin="40,254" coordsize="2,80">
              <v:shape style="position:absolute;left:40;top:254;width:2;height:80" coordorigin="40,254" coordsize="0,80" path="m40,334l40,254e" filled="false" stroked="true" strokeweight=".748pt" strokecolor="#939598">
                <v:path arrowok="t"/>
              </v:shape>
            </v:group>
            <v:group style="position:absolute;left:0;top:286;width:2;height:49" coordorigin="0,286" coordsize="2,49">
              <v:shape style="position:absolute;left:0;top:286;width:2;height:49" coordorigin="0,286" coordsize="0,49" path="m0,335l0,287e" filled="false" stroked="true" strokeweight=".748pt" strokecolor="#939598">
                <v:path arrowok="t"/>
              </v:shape>
            </v:group>
            <w10:wrap type="none"/>
          </v:group>
        </w:pict>
      </w:r>
      <w:r>
        <w:rPr>
          <w:color w:val="939598"/>
          <w:u w:val="none"/>
        </w:rPr>
      </w:r>
      <w:r>
        <w:rPr>
          <w:color w:val="939598"/>
          <w:u w:val="thick" w:color="939598"/>
        </w:rPr>
        <w:t> </w:t>
      </w:r>
      <w:r>
        <w:rPr>
          <w:color w:val="939598"/>
          <w:u w:val="none"/>
        </w:rPr>
        <w:tab/>
      </w:r>
      <w:r>
        <w:rPr>
          <w:color w:val="939598"/>
          <w:spacing w:val="-27"/>
          <w:u w:val="none"/>
        </w:rPr>
        <w:t>15</w:t>
      </w:r>
      <w:r>
        <w:rPr>
          <w:color w:val="939598"/>
          <w:spacing w:val="-8"/>
          <w:u w:val="none"/>
        </w:rPr>
        <w:t> </w:t>
      </w:r>
      <w:r>
        <w:rPr>
          <w:color w:val="939598"/>
          <w:u w:val="thick" w:color="939598"/>
        </w:rPr>
        <w:t> </w:t>
      </w:r>
      <w:r>
        <w:rPr>
          <w:color w:val="939598"/>
          <w:u w:val="none"/>
        </w:rPr>
      </w:r>
      <w:r>
        <w:rPr>
          <w:u w:val="none"/>
        </w:rPr>
      </w:r>
    </w:p>
    <w:p>
      <w:pPr>
        <w:spacing w:after="0" w:line="240" w:lineRule="auto"/>
        <w:jc w:val="left"/>
        <w:sectPr>
          <w:pgSz w:w="11910" w:h="16840"/>
          <w:pgMar w:top="40" w:bottom="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sz w:val="19"/>
          <w:szCs w:val="19"/>
        </w:rPr>
      </w:pPr>
    </w:p>
    <w:p>
      <w:pPr>
        <w:pStyle w:val="Heading1"/>
        <w:spacing w:line="962" w:lineRule="exact"/>
        <w:ind w:right="988"/>
        <w:jc w:val="left"/>
      </w:pPr>
      <w:r>
        <w:rPr/>
        <w:pict>
          <v:group style="position:absolute;margin-left:.0004pt;margin-top:-68.399132pt;width:594.950pt;height:4.850pt;mso-position-horizontal-relative:page;mso-position-vertical-relative:paragraph;z-index:3280" coordorigin="0,-1368" coordsize="11899,97">
            <v:group style="position:absolute;left:11891;top:-1361;width:2;height:80" coordorigin="11891,-1361" coordsize="2,80">
              <v:shape style="position:absolute;left:11891;top:-1361;width:2;height:80" coordorigin="11891,-1361" coordsize="0,80" path="m11891,-1281l11891,-1361e" filled="false" stroked="true" strokeweight=".748pt" strokecolor="#939598">
                <v:path arrowok="t"/>
              </v:shape>
            </v:group>
            <v:group style="position:absolute;left:11851;top:-1361;width:2;height:80" coordorigin="11851,-1361" coordsize="2,80">
              <v:shape style="position:absolute;left:11851;top:-1361;width:2;height:80" coordorigin="11851,-1361" coordsize="0,80" path="m11851,-1281l11851,-1361e" filled="false" stroked="true" strokeweight=".748pt" strokecolor="#939598">
                <v:path arrowok="t"/>
              </v:shape>
            </v:group>
            <v:group style="position:absolute;left:11811;top:-1360;width:2;height:80" coordorigin="11811,-1360" coordsize="2,80">
              <v:shape style="position:absolute;left:11811;top:-1360;width:2;height:80" coordorigin="11811,-1360" coordsize="0,80" path="m11811,-1280l11811,-1360e" filled="false" stroked="true" strokeweight=".748pt" strokecolor="#939598">
                <v:path arrowok="t"/>
              </v:shape>
            </v:group>
            <v:group style="position:absolute;left:11771;top:-1360;width:2;height:80" coordorigin="11771,-1360" coordsize="2,80">
              <v:shape style="position:absolute;left:11771;top:-1360;width:2;height:80" coordorigin="11771,-1360" coordsize="0,80" path="m11771,-1280l11771,-1360e" filled="false" stroked="true" strokeweight=".748pt" strokecolor="#939598">
                <v:path arrowok="t"/>
              </v:shape>
            </v:group>
            <v:group style="position:absolute;left:11731;top:-1360;width:2;height:80" coordorigin="11731,-1360" coordsize="2,80">
              <v:shape style="position:absolute;left:11731;top:-1360;width:2;height:80" coordorigin="11731,-1360" coordsize="1,80" path="m11731,-1280l11731,-1360e" filled="false" stroked="true" strokeweight=".748pt" strokecolor="#939598">
                <v:path arrowok="t"/>
              </v:shape>
            </v:group>
            <v:group style="position:absolute;left:11691;top:-1360;width:2;height:80" coordorigin="11691,-1360" coordsize="2,80">
              <v:shape style="position:absolute;left:11691;top:-1360;width:2;height:80" coordorigin="11691,-1360" coordsize="0,80" path="m11691,-1280l11691,-1360e" filled="false" stroked="true" strokeweight=".748pt" strokecolor="#939598">
                <v:path arrowok="t"/>
              </v:shape>
            </v:group>
            <v:group style="position:absolute;left:11651;top:-1360;width:2;height:80" coordorigin="11651,-1360" coordsize="2,80">
              <v:shape style="position:absolute;left:11651;top:-1360;width:2;height:80" coordorigin="11651,-1360" coordsize="0,80" path="m11651,-1280l11651,-1360e" filled="false" stroked="true" strokeweight=".748pt" strokecolor="#939598">
                <v:path arrowok="t"/>
              </v:shape>
            </v:group>
            <v:group style="position:absolute;left:11611;top:-1360;width:2;height:80" coordorigin="11611,-1360" coordsize="2,80">
              <v:shape style="position:absolute;left:11611;top:-1360;width:2;height:80" coordorigin="11611,-1360" coordsize="0,80" path="m11611,-1280l11611,-1360e" filled="false" stroked="true" strokeweight=".748pt" strokecolor="#939598">
                <v:path arrowok="t"/>
              </v:shape>
            </v:group>
            <v:group style="position:absolute;left:11571;top:-1360;width:2;height:80" coordorigin="11571,-1360" coordsize="2,80">
              <v:shape style="position:absolute;left:11571;top:-1360;width:2;height:80" coordorigin="11571,-1360" coordsize="0,80" path="m11571,-1280l11571,-1360e" filled="false" stroked="true" strokeweight=".748pt" strokecolor="#939598">
                <v:path arrowok="t"/>
              </v:shape>
            </v:group>
            <v:group style="position:absolute;left:11531;top:-1360;width:2;height:80" coordorigin="11531,-1360" coordsize="2,80">
              <v:shape style="position:absolute;left:11531;top:-1360;width:2;height:80" coordorigin="11531,-1360" coordsize="1,80" path="m11531,-1280l11531,-1360e" filled="false" stroked="true" strokeweight=".748pt" strokecolor="#939598">
                <v:path arrowok="t"/>
              </v:shape>
            </v:group>
            <v:group style="position:absolute;left:11491;top:-1360;width:2;height:80" coordorigin="11491,-1360" coordsize="2,80">
              <v:shape style="position:absolute;left:11491;top:-1360;width:2;height:80" coordorigin="11491,-1360" coordsize="0,80" path="m11491,-1280l11491,-1360e" filled="false" stroked="true" strokeweight=".748pt" strokecolor="#939598">
                <v:path arrowok="t"/>
              </v:shape>
            </v:group>
            <v:group style="position:absolute;left:11451;top:-1360;width:2;height:80" coordorigin="11451,-1360" coordsize="2,80">
              <v:shape style="position:absolute;left:11451;top:-1360;width:2;height:80" coordorigin="11451,-1360" coordsize="0,80" path="m11451,-1280l11451,-1360e" filled="false" stroked="true" strokeweight=".748pt" strokecolor="#939598">
                <v:path arrowok="t"/>
              </v:shape>
            </v:group>
            <v:group style="position:absolute;left:11411;top:-1360;width:2;height:80" coordorigin="11411,-1360" coordsize="2,80">
              <v:shape style="position:absolute;left:11411;top:-1360;width:2;height:80" coordorigin="11411,-1360" coordsize="0,80" path="m11411,-1280l11411,-1360e" filled="false" stroked="true" strokeweight=".748pt" strokecolor="#939598">
                <v:path arrowok="t"/>
              </v:shape>
            </v:group>
            <v:group style="position:absolute;left:11371;top:-1360;width:2;height:80" coordorigin="11371,-1360" coordsize="2,80">
              <v:shape style="position:absolute;left:11371;top:-1360;width:2;height:80" coordorigin="11371,-1360" coordsize="0,80" path="m11371,-1280l11371,-1360e" filled="false" stroked="true" strokeweight=".748pt" strokecolor="#939598">
                <v:path arrowok="t"/>
              </v:shape>
            </v:group>
            <v:group style="position:absolute;left:11331;top:-1360;width:2;height:80" coordorigin="11331,-1360" coordsize="2,80">
              <v:shape style="position:absolute;left:11331;top:-1360;width:2;height:80" coordorigin="11331,-1360" coordsize="0,80" path="m11331,-1280l11331,-1360e" filled="false" stroked="true" strokeweight=".748pt" strokecolor="#939598">
                <v:path arrowok="t"/>
              </v:shape>
            </v:group>
            <v:group style="position:absolute;left:11291;top:-1360;width:2;height:80" coordorigin="11291,-1360" coordsize="2,80">
              <v:shape style="position:absolute;left:11291;top:-1360;width:2;height:80" coordorigin="11291,-1360" coordsize="0,80" path="m11291,-1280l11291,-1360e" filled="false" stroked="true" strokeweight=".748pt" strokecolor="#939598">
                <v:path arrowok="t"/>
              </v:shape>
            </v:group>
            <v:group style="position:absolute;left:11251;top:-1360;width:2;height:80" coordorigin="11251,-1360" coordsize="2,80">
              <v:shape style="position:absolute;left:11251;top:-1360;width:2;height:80" coordorigin="11251,-1360" coordsize="0,80" path="m11251,-1280l11251,-1360e" filled="false" stroked="true" strokeweight=".748pt" strokecolor="#939598">
                <v:path arrowok="t"/>
              </v:shape>
            </v:group>
            <v:group style="position:absolute;left:11210;top:-1360;width:2;height:80" coordorigin="11210,-1360" coordsize="2,80">
              <v:shape style="position:absolute;left:11210;top:-1360;width:2;height:80" coordorigin="11210,-1360" coordsize="0,80" path="m11211,-1280l11210,-1360e" filled="false" stroked="true" strokeweight=".748pt" strokecolor="#939598">
                <v:path arrowok="t"/>
              </v:shape>
            </v:group>
            <v:group style="position:absolute;left:11170;top:-1360;width:2;height:80" coordorigin="11170,-1360" coordsize="2,80">
              <v:shape style="position:absolute;left:11170;top:-1360;width:2;height:80" coordorigin="11170,-1360" coordsize="0,80" path="m11170,-1280l11170,-1360e" filled="false" stroked="true" strokeweight=".748pt" strokecolor="#939598">
                <v:path arrowok="t"/>
              </v:shape>
            </v:group>
            <v:group style="position:absolute;left:11130;top:-1360;width:2;height:80" coordorigin="11130,-1360" coordsize="2,80">
              <v:shape style="position:absolute;left:11130;top:-1360;width:2;height:80" coordorigin="11130,-1360" coordsize="0,80" path="m11130,-1280l11130,-1360e" filled="false" stroked="true" strokeweight=".748pt" strokecolor="#939598">
                <v:path arrowok="t"/>
              </v:shape>
            </v:group>
            <v:group style="position:absolute;left:11090;top:-1360;width:2;height:80" coordorigin="11090,-1360" coordsize="2,80">
              <v:shape style="position:absolute;left:11090;top:-1360;width:2;height:80" coordorigin="11090,-1360" coordsize="0,80" path="m11090,-1280l11090,-1360e" filled="false" stroked="true" strokeweight=".748pt" strokecolor="#939598">
                <v:path arrowok="t"/>
              </v:shape>
            </v:group>
            <v:group style="position:absolute;left:11050;top:-1360;width:2;height:80" coordorigin="11050,-1360" coordsize="2,80">
              <v:shape style="position:absolute;left:11050;top:-1360;width:2;height:80" coordorigin="11050,-1360" coordsize="0,80" path="m11050,-1280l11050,-1360e" filled="false" stroked="true" strokeweight=".748pt" strokecolor="#939598">
                <v:path arrowok="t"/>
              </v:shape>
            </v:group>
            <v:group style="position:absolute;left:11010;top:-1360;width:2;height:80" coordorigin="11010,-1360" coordsize="2,80">
              <v:shape style="position:absolute;left:11010;top:-1360;width:2;height:80" coordorigin="11010,-1360" coordsize="1,80" path="m11010,-1280l11010,-1360e" filled="false" stroked="true" strokeweight=".748pt" strokecolor="#939598">
                <v:path arrowok="t"/>
              </v:shape>
            </v:group>
            <v:group style="position:absolute;left:10970;top:-1360;width:2;height:80" coordorigin="10970,-1360" coordsize="2,80">
              <v:shape style="position:absolute;left:10970;top:-1360;width:2;height:80" coordorigin="10970,-1360" coordsize="0,80" path="m10970,-1280l10970,-1360e" filled="false" stroked="true" strokeweight=".748pt" strokecolor="#939598">
                <v:path arrowok="t"/>
              </v:shape>
            </v:group>
            <v:group style="position:absolute;left:10930;top:-1360;width:2;height:80" coordorigin="10930,-1360" coordsize="2,80">
              <v:shape style="position:absolute;left:10930;top:-1360;width:2;height:80" coordorigin="10930,-1360" coordsize="0,80" path="m10930,-1280l10930,-1360e" filled="false" stroked="true" strokeweight=".748pt" strokecolor="#939598">
                <v:path arrowok="t"/>
              </v:shape>
            </v:group>
            <v:group style="position:absolute;left:10890;top:-1360;width:2;height:80" coordorigin="10890,-1360" coordsize="2,80">
              <v:shape style="position:absolute;left:10890;top:-1360;width:2;height:80" coordorigin="10890,-1360" coordsize="0,80" path="m10890,-1280l10890,-1360e" filled="false" stroked="true" strokeweight=".748pt" strokecolor="#939598">
                <v:path arrowok="t"/>
              </v:shape>
            </v:group>
            <v:group style="position:absolute;left:10850;top:-1360;width:2;height:80" coordorigin="10850,-1360" coordsize="2,80">
              <v:shape style="position:absolute;left:10850;top:-1360;width:2;height:80" coordorigin="10850,-1360" coordsize="1,80" path="m10850,-1280l10850,-1360e" filled="false" stroked="true" strokeweight=".748pt" strokecolor="#939598">
                <v:path arrowok="t"/>
              </v:shape>
            </v:group>
            <v:group style="position:absolute;left:10810;top:-1360;width:2;height:80" coordorigin="10810,-1360" coordsize="2,80">
              <v:shape style="position:absolute;left:10810;top:-1360;width:2;height:80" coordorigin="10810,-1360" coordsize="0,80" path="m10810,-1280l10810,-1360e" filled="false" stroked="true" strokeweight=".748pt" strokecolor="#939598">
                <v:path arrowok="t"/>
              </v:shape>
            </v:group>
            <v:group style="position:absolute;left:10770;top:-1360;width:2;height:80" coordorigin="10770,-1360" coordsize="2,80">
              <v:shape style="position:absolute;left:10770;top:-1360;width:2;height:80" coordorigin="10770,-1360" coordsize="0,80" path="m10770,-1280l10770,-1360e" filled="false" stroked="true" strokeweight=".748pt" strokecolor="#939598">
                <v:path arrowok="t"/>
              </v:shape>
            </v:group>
            <v:group style="position:absolute;left:10730;top:-1360;width:2;height:80" coordorigin="10730,-1360" coordsize="2,80">
              <v:shape style="position:absolute;left:10730;top:-1360;width:2;height:80" coordorigin="10730,-1360" coordsize="0,80" path="m10730,-1280l10730,-1360e" filled="false" stroked="true" strokeweight=".748pt" strokecolor="#939598">
                <v:path arrowok="t"/>
              </v:shape>
            </v:group>
            <v:group style="position:absolute;left:10690;top:-1360;width:2;height:80" coordorigin="10690,-1360" coordsize="2,80">
              <v:shape style="position:absolute;left:10690;top:-1360;width:2;height:80" coordorigin="10690,-1360" coordsize="0,80" path="m10690,-1280l10690,-1360e" filled="false" stroked="true" strokeweight=".748pt" strokecolor="#939598">
                <v:path arrowok="t"/>
              </v:shape>
            </v:group>
            <v:group style="position:absolute;left:10650;top:-1360;width:2;height:80" coordorigin="10650,-1360" coordsize="2,80">
              <v:shape style="position:absolute;left:10650;top:-1360;width:2;height:80" coordorigin="10650,-1360" coordsize="0,80" path="m10650,-1280l10650,-1360e" filled="false" stroked="true" strokeweight=".748pt" strokecolor="#939598">
                <v:path arrowok="t"/>
              </v:shape>
            </v:group>
            <v:group style="position:absolute;left:10610;top:-1360;width:2;height:80" coordorigin="10610,-1360" coordsize="2,80">
              <v:shape style="position:absolute;left:10610;top:-1360;width:2;height:80" coordorigin="10610,-1360" coordsize="0,80" path="m10610,-1280l10610,-1360e" filled="false" stroked="true" strokeweight=".748pt" strokecolor="#939598">
                <v:path arrowok="t"/>
              </v:shape>
            </v:group>
            <v:group style="position:absolute;left:10570;top:-1360;width:2;height:80" coordorigin="10570,-1360" coordsize="2,80">
              <v:shape style="position:absolute;left:10570;top:-1360;width:2;height:80" coordorigin="10570,-1360" coordsize="0,80" path="m10570,-1280l10570,-1360e" filled="false" stroked="true" strokeweight=".748pt" strokecolor="#939598">
                <v:path arrowok="t"/>
              </v:shape>
            </v:group>
            <v:group style="position:absolute;left:10530;top:-1360;width:2;height:80" coordorigin="10530,-1360" coordsize="2,80">
              <v:shape style="position:absolute;left:10530;top:-1360;width:2;height:80" coordorigin="10530,-1360" coordsize="0,80" path="m10530,-1280l10530,-1360e" filled="false" stroked="true" strokeweight=".748pt" strokecolor="#939598">
                <v:path arrowok="t"/>
              </v:shape>
            </v:group>
            <v:group style="position:absolute;left:10490;top:-1360;width:2;height:80" coordorigin="10490,-1360" coordsize="2,80">
              <v:shape style="position:absolute;left:10490;top:-1360;width:2;height:80" coordorigin="10490,-1360" coordsize="0,80" path="m10490,-1280l10490,-1360e" filled="false" stroked="true" strokeweight=".748pt" strokecolor="#939598">
                <v:path arrowok="t"/>
              </v:shape>
            </v:group>
            <v:group style="position:absolute;left:10450;top:-1360;width:2;height:80" coordorigin="10450,-1360" coordsize="2,80">
              <v:shape style="position:absolute;left:10450;top:-1360;width:2;height:80" coordorigin="10450,-1360" coordsize="0,80" path="m10450,-1280l10450,-1360e" filled="false" stroked="true" strokeweight=".748pt" strokecolor="#939598">
                <v:path arrowok="t"/>
              </v:shape>
            </v:group>
            <v:group style="position:absolute;left:10410;top:-1360;width:2;height:80" coordorigin="10410,-1360" coordsize="2,80">
              <v:shape style="position:absolute;left:10410;top:-1360;width:2;height:80" coordorigin="10410,-1360" coordsize="0,80" path="m10410,-1280l10410,-1360e" filled="false" stroked="true" strokeweight=".748pt" strokecolor="#939598">
                <v:path arrowok="t"/>
              </v:shape>
            </v:group>
            <v:group style="position:absolute;left:10370;top:-1360;width:2;height:80" coordorigin="10370,-1360" coordsize="2,80">
              <v:shape style="position:absolute;left:10370;top:-1360;width:2;height:80" coordorigin="10370,-1360" coordsize="0,80" path="m10370,-1280l10370,-1360e" filled="false" stroked="true" strokeweight=".748pt" strokecolor="#939598">
                <v:path arrowok="t"/>
              </v:shape>
            </v:group>
            <v:group style="position:absolute;left:10330;top:-1360;width:2;height:80" coordorigin="10330,-1360" coordsize="2,80">
              <v:shape style="position:absolute;left:10330;top:-1360;width:2;height:80" coordorigin="10330,-1360" coordsize="0,80" path="m10330,-1280l10330,-1360e" filled="false" stroked="true" strokeweight=".748pt" strokecolor="#939598">
                <v:path arrowok="t"/>
              </v:shape>
            </v:group>
            <v:group style="position:absolute;left:10290;top:-1360;width:2;height:80" coordorigin="10290,-1360" coordsize="2,80">
              <v:shape style="position:absolute;left:10290;top:-1360;width:2;height:80" coordorigin="10290,-1360" coordsize="0,80" path="m10290,-1280l10290,-1360e" filled="false" stroked="true" strokeweight=".748pt" strokecolor="#939598">
                <v:path arrowok="t"/>
              </v:shape>
            </v:group>
            <v:group style="position:absolute;left:10250;top:-1360;width:2;height:80" coordorigin="10250,-1360" coordsize="2,80">
              <v:shape style="position:absolute;left:10250;top:-1360;width:2;height:80" coordorigin="10250,-1360" coordsize="1,80" path="m10250,-1280l10250,-1360e" filled="false" stroked="true" strokeweight=".748pt" strokecolor="#939598">
                <v:path arrowok="t"/>
              </v:shape>
            </v:group>
            <v:group style="position:absolute;left:10210;top:-1360;width:2;height:80" coordorigin="10210,-1360" coordsize="2,80">
              <v:shape style="position:absolute;left:10210;top:-1360;width:2;height:80" coordorigin="10210,-1360" coordsize="0,80" path="m10210,-1280l10210,-1360e" filled="false" stroked="true" strokeweight=".748pt" strokecolor="#939598">
                <v:path arrowok="t"/>
              </v:shape>
            </v:group>
            <v:group style="position:absolute;left:10170;top:-1360;width:2;height:80" coordorigin="10170,-1360" coordsize="2,80">
              <v:shape style="position:absolute;left:10170;top:-1360;width:2;height:80" coordorigin="10170,-1360" coordsize="0,80" path="m10170,-1280l10170,-1360e" filled="false" stroked="true" strokeweight=".748pt" strokecolor="#939598">
                <v:path arrowok="t"/>
              </v:shape>
            </v:group>
            <v:group style="position:absolute;left:10130;top:-1360;width:2;height:80" coordorigin="10130,-1360" coordsize="2,80">
              <v:shape style="position:absolute;left:10130;top:-1360;width:2;height:80" coordorigin="10130,-1360" coordsize="0,80" path="m10130,-1280l10130,-1360e" filled="false" stroked="true" strokeweight=".748pt" strokecolor="#939598">
                <v:path arrowok="t"/>
              </v:shape>
            </v:group>
            <v:group style="position:absolute;left:10090;top:-1360;width:2;height:80" coordorigin="10090,-1360" coordsize="2,80">
              <v:shape style="position:absolute;left:10090;top:-1360;width:2;height:80" coordorigin="10090,-1360" coordsize="1,80" path="m10090,-1280l10090,-1360e" filled="false" stroked="true" strokeweight=".748pt" strokecolor="#939598">
                <v:path arrowok="t"/>
              </v:shape>
            </v:group>
            <v:group style="position:absolute;left:10050;top:-1360;width:2;height:80" coordorigin="10050,-1360" coordsize="2,80">
              <v:shape style="position:absolute;left:10050;top:-1360;width:2;height:80" coordorigin="10050,-1360" coordsize="0,80" path="m10050,-1280l10050,-1360e" filled="false" stroked="true" strokeweight=".748pt" strokecolor="#939598">
                <v:path arrowok="t"/>
              </v:shape>
            </v:group>
            <v:group style="position:absolute;left:10010;top:-1360;width:2;height:80" coordorigin="10010,-1360" coordsize="2,80">
              <v:shape style="position:absolute;left:10010;top:-1360;width:2;height:80" coordorigin="10010,-1360" coordsize="0,80" path="m10010,-1280l10010,-1360e" filled="false" stroked="true" strokeweight=".748pt" strokecolor="#939598">
                <v:path arrowok="t"/>
              </v:shape>
            </v:group>
            <v:group style="position:absolute;left:9970;top:-1360;width:2;height:80" coordorigin="9970,-1360" coordsize="2,80">
              <v:shape style="position:absolute;left:9970;top:-1360;width:2;height:80" coordorigin="9970,-1360" coordsize="1,80" path="m9970,-1280l9970,-1360e" filled="false" stroked="true" strokeweight=".748pt" strokecolor="#939598">
                <v:path arrowok="t"/>
              </v:shape>
            </v:group>
            <v:group style="position:absolute;left:9930;top:-1360;width:2;height:80" coordorigin="9930,-1360" coordsize="2,80">
              <v:shape style="position:absolute;left:9930;top:-1360;width:2;height:80" coordorigin="9930,-1360" coordsize="0,80" path="m9930,-1280l9930,-1360e" filled="false" stroked="true" strokeweight=".748pt" strokecolor="#939598">
                <v:path arrowok="t"/>
              </v:shape>
            </v:group>
            <v:group style="position:absolute;left:9890;top:-1360;width:2;height:80" coordorigin="9890,-1360" coordsize="2,80">
              <v:shape style="position:absolute;left:9890;top:-1360;width:2;height:80" coordorigin="9890,-1360" coordsize="0,80" path="m9890,-1280l9890,-1360e" filled="false" stroked="true" strokeweight=".748pt" strokecolor="#939598">
                <v:path arrowok="t"/>
              </v:shape>
            </v:group>
            <v:group style="position:absolute;left:9850;top:-1360;width:2;height:80" coordorigin="9850,-1360" coordsize="2,80">
              <v:shape style="position:absolute;left:9850;top:-1360;width:2;height:80" coordorigin="9850,-1360" coordsize="0,80" path="m9850,-1280l9850,-1360e" filled="false" stroked="true" strokeweight=".748pt" strokecolor="#939598">
                <v:path arrowok="t"/>
              </v:shape>
            </v:group>
            <v:group style="position:absolute;left:9810;top:-1360;width:2;height:80" coordorigin="9810,-1360" coordsize="2,80">
              <v:shape style="position:absolute;left:9810;top:-1360;width:2;height:80" coordorigin="9810,-1360" coordsize="0,80" path="m9810,-1280l9810,-1360e" filled="false" stroked="true" strokeweight=".748pt" strokecolor="#939598">
                <v:path arrowok="t"/>
              </v:shape>
            </v:group>
            <v:group style="position:absolute;left:9770;top:-1360;width:2;height:80" coordorigin="9770,-1360" coordsize="2,80">
              <v:shape style="position:absolute;left:9770;top:-1360;width:2;height:80" coordorigin="9770,-1360" coordsize="0,80" path="m9770,-1280l9770,-1360e" filled="false" stroked="true" strokeweight=".748pt" strokecolor="#939598">
                <v:path arrowok="t"/>
              </v:shape>
            </v:group>
            <v:group style="position:absolute;left:9730;top:-1360;width:2;height:80" coordorigin="9730,-1360" coordsize="2,80">
              <v:shape style="position:absolute;left:9730;top:-1360;width:2;height:80" coordorigin="9730,-1360" coordsize="1,80" path="m9730,-1280l9730,-1360e" filled="false" stroked="true" strokeweight=".748pt" strokecolor="#939598">
                <v:path arrowok="t"/>
              </v:shape>
            </v:group>
            <v:group style="position:absolute;left:9690;top:-1360;width:2;height:80" coordorigin="9690,-1360" coordsize="2,80">
              <v:shape style="position:absolute;left:9690;top:-1360;width:2;height:80" coordorigin="9690,-1360" coordsize="0,80" path="m9690,-1280l9690,-1360e" filled="false" stroked="true" strokeweight=".748pt" strokecolor="#939598">
                <v:path arrowok="t"/>
              </v:shape>
            </v:group>
            <v:group style="position:absolute;left:9650;top:-1360;width:2;height:80" coordorigin="9650,-1360" coordsize="2,80">
              <v:shape style="position:absolute;left:9650;top:-1360;width:2;height:80" coordorigin="9650,-1360" coordsize="0,80" path="m9650,-1280l9650,-1360e" filled="false" stroked="true" strokeweight=".748pt" strokecolor="#939598">
                <v:path arrowok="t"/>
              </v:shape>
            </v:group>
            <v:group style="position:absolute;left:9610;top:-1360;width:2;height:80" coordorigin="9610,-1360" coordsize="2,80">
              <v:shape style="position:absolute;left:9610;top:-1360;width:2;height:80" coordorigin="9610,-1360" coordsize="0,80" path="m9610,-1280l9610,-1360e" filled="false" stroked="true" strokeweight=".748pt" strokecolor="#939598">
                <v:path arrowok="t"/>
              </v:shape>
            </v:group>
            <v:group style="position:absolute;left:9570;top:-1360;width:2;height:80" coordorigin="9570,-1360" coordsize="2,80">
              <v:shape style="position:absolute;left:9570;top:-1360;width:2;height:80" coordorigin="9570,-1360" coordsize="1,80" path="m9570,-1280l9570,-1360e" filled="false" stroked="true" strokeweight=".748pt" strokecolor="#939598">
                <v:path arrowok="t"/>
              </v:shape>
            </v:group>
            <v:group style="position:absolute;left:9530;top:-1360;width:2;height:80" coordorigin="9530,-1360" coordsize="2,80">
              <v:shape style="position:absolute;left:9530;top:-1360;width:2;height:80" coordorigin="9530,-1360" coordsize="0,80" path="m9530,-1280l9530,-1360e" filled="false" stroked="true" strokeweight=".748pt" strokecolor="#939598">
                <v:path arrowok="t"/>
              </v:shape>
            </v:group>
            <v:group style="position:absolute;left:9490;top:-1360;width:2;height:80" coordorigin="9490,-1360" coordsize="2,80">
              <v:shape style="position:absolute;left:9490;top:-1360;width:2;height:80" coordorigin="9490,-1360" coordsize="0,80" path="m9490,-1280l9490,-1360e" filled="false" stroked="true" strokeweight=".748pt" strokecolor="#939598">
                <v:path arrowok="t"/>
              </v:shape>
            </v:group>
            <v:group style="position:absolute;left:9450;top:-1360;width:2;height:80" coordorigin="9450,-1360" coordsize="2,80">
              <v:shape style="position:absolute;left:9450;top:-1360;width:2;height:80" coordorigin="9450,-1360" coordsize="0,80" path="m9450,-1280l9450,-1360e" filled="false" stroked="true" strokeweight=".748pt" strokecolor="#939598">
                <v:path arrowok="t"/>
              </v:shape>
            </v:group>
            <v:group style="position:absolute;left:9410;top:-1360;width:2;height:80" coordorigin="9410,-1360" coordsize="2,80">
              <v:shape style="position:absolute;left:9410;top:-1360;width:2;height:80" coordorigin="9410,-1360" coordsize="0,80" path="m9410,-1280l9410,-1360e" filled="false" stroked="true" strokeweight=".748pt" strokecolor="#939598">
                <v:path arrowok="t"/>
              </v:shape>
            </v:group>
            <v:group style="position:absolute;left:9370;top:-1360;width:2;height:80" coordorigin="9370,-1360" coordsize="2,80">
              <v:shape style="position:absolute;left:9370;top:-1360;width:2;height:80" coordorigin="9370,-1360" coordsize="1,80" path="m9370,-1280l9370,-1360e" filled="false" stroked="true" strokeweight=".748pt" strokecolor="#939598">
                <v:path arrowok="t"/>
              </v:shape>
            </v:group>
            <v:group style="position:absolute;left:9330;top:-1360;width:2;height:80" coordorigin="9330,-1360" coordsize="2,80">
              <v:shape style="position:absolute;left:9330;top:-1360;width:2;height:80" coordorigin="9330,-1360" coordsize="0,80" path="m9330,-1280l9330,-1360e" filled="false" stroked="true" strokeweight=".748pt" strokecolor="#939598">
                <v:path arrowok="t"/>
              </v:shape>
            </v:group>
            <v:group style="position:absolute;left:9290;top:-1360;width:2;height:80" coordorigin="9290,-1360" coordsize="2,80">
              <v:shape style="position:absolute;left:9290;top:-1360;width:2;height:80" coordorigin="9290,-1360" coordsize="0,80" path="m9290,-1280l9290,-1360e" filled="false" stroked="true" strokeweight=".748pt" strokecolor="#939598">
                <v:path arrowok="t"/>
              </v:shape>
            </v:group>
            <v:group style="position:absolute;left:9250;top:-1360;width:2;height:80" coordorigin="9250,-1360" coordsize="2,80">
              <v:shape style="position:absolute;left:9250;top:-1360;width:2;height:80" coordorigin="9250,-1360" coordsize="0,80" path="m9250,-1280l9250,-1360e" filled="false" stroked="true" strokeweight=".748pt" strokecolor="#939598">
                <v:path arrowok="t"/>
              </v:shape>
            </v:group>
            <v:group style="position:absolute;left:9210;top:-1360;width:2;height:80" coordorigin="9210,-1360" coordsize="2,80">
              <v:shape style="position:absolute;left:9210;top:-1360;width:2;height:80" coordorigin="9210,-1360" coordsize="1,80" path="m9210,-1280l9210,-1360e" filled="false" stroked="true" strokeweight=".748pt" strokecolor="#939598">
                <v:path arrowok="t"/>
              </v:shape>
            </v:group>
            <v:group style="position:absolute;left:9170;top:-1360;width:2;height:80" coordorigin="9170,-1360" coordsize="2,80">
              <v:shape style="position:absolute;left:9170;top:-1360;width:2;height:80" coordorigin="9170,-1360" coordsize="0,80" path="m9170,-1280l9170,-1360e" filled="false" stroked="true" strokeweight=".748pt" strokecolor="#939598">
                <v:path arrowok="t"/>
              </v:shape>
            </v:group>
            <v:group style="position:absolute;left:9130;top:-1360;width:2;height:80" coordorigin="9130,-1360" coordsize="2,80">
              <v:shape style="position:absolute;left:9130;top:-1360;width:2;height:80" coordorigin="9130,-1360" coordsize="0,80" path="m9130,-1280l9130,-1360e" filled="false" stroked="true" strokeweight=".748pt" strokecolor="#939598">
                <v:path arrowok="t"/>
              </v:shape>
            </v:group>
            <v:group style="position:absolute;left:9090;top:-1360;width:2;height:80" coordorigin="9090,-1360" coordsize="2,80">
              <v:shape style="position:absolute;left:9090;top:-1360;width:2;height:80" coordorigin="9090,-1360" coordsize="0,80" path="m9090,-1280l9090,-1360e" filled="false" stroked="true" strokeweight=".748pt" strokecolor="#939598">
                <v:path arrowok="t"/>
              </v:shape>
            </v:group>
            <v:group style="position:absolute;left:9050;top:-1360;width:2;height:80" coordorigin="9050,-1360" coordsize="2,80">
              <v:shape style="position:absolute;left:9050;top:-1360;width:2;height:80" coordorigin="9050,-1360" coordsize="1,80" path="m9050,-1280l9050,-1360e" filled="false" stroked="true" strokeweight=".748pt" strokecolor="#939598">
                <v:path arrowok="t"/>
              </v:shape>
            </v:group>
            <v:group style="position:absolute;left:9010;top:-1360;width:2;height:80" coordorigin="9010,-1360" coordsize="2,80">
              <v:shape style="position:absolute;left:9010;top:-1360;width:2;height:80" coordorigin="9010,-1360" coordsize="0,80" path="m9010,-1280l9010,-1360e" filled="false" stroked="true" strokeweight=".748pt" strokecolor="#939598">
                <v:path arrowok="t"/>
              </v:shape>
            </v:group>
            <v:group style="position:absolute;left:8970;top:-1360;width:2;height:80" coordorigin="8970,-1360" coordsize="2,80">
              <v:shape style="position:absolute;left:8970;top:-1360;width:2;height:80" coordorigin="8970,-1360" coordsize="0,80" path="m8970,-1280l8970,-1360e" filled="false" stroked="true" strokeweight=".748pt" strokecolor="#939598">
                <v:path arrowok="t"/>
              </v:shape>
            </v:group>
            <v:group style="position:absolute;left:8930;top:-1360;width:2;height:80" coordorigin="8930,-1360" coordsize="2,80">
              <v:shape style="position:absolute;left:8930;top:-1360;width:2;height:80" coordorigin="8930,-1360" coordsize="0,80" path="m8930,-1280l8930,-1360e" filled="false" stroked="true" strokeweight=".748pt" strokecolor="#939598">
                <v:path arrowok="t"/>
              </v:shape>
            </v:group>
            <v:group style="position:absolute;left:8890;top:-1360;width:2;height:80" coordorigin="8890,-1360" coordsize="2,80">
              <v:shape style="position:absolute;left:8890;top:-1360;width:2;height:80" coordorigin="8890,-1360" coordsize="0,80" path="m8890,-1280l8890,-1360e" filled="false" stroked="true" strokeweight=".748pt" strokecolor="#939598">
                <v:path arrowok="t"/>
              </v:shape>
            </v:group>
            <v:group style="position:absolute;left:8850;top:-1360;width:2;height:80" coordorigin="8850,-1360" coordsize="2,80">
              <v:shape style="position:absolute;left:8850;top:-1360;width:2;height:80" coordorigin="8850,-1360" coordsize="1,80" path="m8850,-1280l8850,-1360e" filled="false" stroked="true" strokeweight=".748pt" strokecolor="#939598">
                <v:path arrowok="t"/>
              </v:shape>
            </v:group>
            <v:group style="position:absolute;left:8810;top:-1360;width:2;height:80" coordorigin="8810,-1360" coordsize="2,80">
              <v:shape style="position:absolute;left:8810;top:-1360;width:2;height:80" coordorigin="8810,-1360" coordsize="0,80" path="m8810,-1280l8810,-1360e" filled="false" stroked="true" strokeweight=".748pt" strokecolor="#939598">
                <v:path arrowok="t"/>
              </v:shape>
            </v:group>
            <v:group style="position:absolute;left:8770;top:-1360;width:2;height:80" coordorigin="8770,-1360" coordsize="2,80">
              <v:shape style="position:absolute;left:8770;top:-1360;width:2;height:80" coordorigin="8770,-1360" coordsize="0,80" path="m8770,-1280l8770,-1360e" filled="false" stroked="true" strokeweight=".748pt" strokecolor="#939598">
                <v:path arrowok="t"/>
              </v:shape>
            </v:group>
            <v:group style="position:absolute;left:8730;top:-1360;width:2;height:80" coordorigin="8730,-1360" coordsize="2,80">
              <v:shape style="position:absolute;left:8730;top:-1360;width:2;height:80" coordorigin="8730,-1360" coordsize="0,80" path="m8730,-1280l8730,-1360e" filled="false" stroked="true" strokeweight=".748pt" strokecolor="#939598">
                <v:path arrowok="t"/>
              </v:shape>
            </v:group>
            <v:group style="position:absolute;left:8690;top:-1360;width:2;height:80" coordorigin="8690,-1360" coordsize="2,80">
              <v:shape style="position:absolute;left:8690;top:-1360;width:2;height:80" coordorigin="8690,-1360" coordsize="1,80" path="m8690,-1280l8690,-1360e" filled="false" stroked="true" strokeweight=".748pt" strokecolor="#939598">
                <v:path arrowok="t"/>
              </v:shape>
            </v:group>
            <v:group style="position:absolute;left:8650;top:-1360;width:2;height:80" coordorigin="8650,-1360" coordsize="2,80">
              <v:shape style="position:absolute;left:8650;top:-1360;width:2;height:80" coordorigin="8650,-1360" coordsize="0,80" path="m8650,-1280l8650,-1360e" filled="false" stroked="true" strokeweight=".748pt" strokecolor="#939598">
                <v:path arrowok="t"/>
              </v:shape>
            </v:group>
            <v:group style="position:absolute;left:8610;top:-1360;width:2;height:80" coordorigin="8610,-1360" coordsize="2,80">
              <v:shape style="position:absolute;left:8610;top:-1360;width:2;height:80" coordorigin="8610,-1360" coordsize="0,80" path="m8610,-1280l8610,-1360e" filled="false" stroked="true" strokeweight=".748pt" strokecolor="#939598">
                <v:path arrowok="t"/>
              </v:shape>
            </v:group>
            <v:group style="position:absolute;left:8570;top:-1360;width:2;height:80" coordorigin="8570,-1360" coordsize="2,80">
              <v:shape style="position:absolute;left:8570;top:-1360;width:2;height:80" coordorigin="8570,-1360" coordsize="0,80" path="m8570,-1280l8570,-1360e" filled="false" stroked="true" strokeweight=".748pt" strokecolor="#939598">
                <v:path arrowok="t"/>
              </v:shape>
            </v:group>
            <v:group style="position:absolute;left:8530;top:-1360;width:2;height:80" coordorigin="8530,-1360" coordsize="2,80">
              <v:shape style="position:absolute;left:8530;top:-1360;width:2;height:80" coordorigin="8530,-1360" coordsize="0,80" path="m8530,-1280l8530,-1360e" filled="false" stroked="true" strokeweight=".748pt" strokecolor="#939598">
                <v:path arrowok="t"/>
              </v:shape>
            </v:group>
            <v:group style="position:absolute;left:8490;top:-1360;width:2;height:80" coordorigin="8490,-1360" coordsize="2,80">
              <v:shape style="position:absolute;left:8490;top:-1360;width:2;height:80" coordorigin="8490,-1360" coordsize="0,80" path="m8490,-1280l8490,-1360e" filled="false" stroked="true" strokeweight=".748pt" strokecolor="#939598">
                <v:path arrowok="t"/>
              </v:shape>
            </v:group>
            <v:group style="position:absolute;left:8450;top:-1360;width:2;height:80" coordorigin="8450,-1360" coordsize="2,80">
              <v:shape style="position:absolute;left:8450;top:-1360;width:2;height:80" coordorigin="8450,-1360" coordsize="1,80" path="m8450,-1280l8450,-1360e" filled="false" stroked="true" strokeweight=".748pt" strokecolor="#939598">
                <v:path arrowok="t"/>
              </v:shape>
            </v:group>
            <v:group style="position:absolute;left:8410;top:-1360;width:2;height:80" coordorigin="8410,-1360" coordsize="2,80">
              <v:shape style="position:absolute;left:8410;top:-1360;width:2;height:80" coordorigin="8410,-1360" coordsize="0,80" path="m8410,-1280l8410,-1360e" filled="false" stroked="true" strokeweight=".748pt" strokecolor="#939598">
                <v:path arrowok="t"/>
              </v:shape>
            </v:group>
            <v:group style="position:absolute;left:8370;top:-1360;width:2;height:80" coordorigin="8370,-1360" coordsize="2,80">
              <v:shape style="position:absolute;left:8370;top:-1360;width:2;height:80" coordorigin="8370,-1360" coordsize="0,80" path="m8370,-1280l8370,-1360e" filled="false" stroked="true" strokeweight=".748pt" strokecolor="#939598">
                <v:path arrowok="t"/>
              </v:shape>
            </v:group>
            <v:group style="position:absolute;left:8330;top:-1360;width:2;height:80" coordorigin="8330,-1360" coordsize="2,80">
              <v:shape style="position:absolute;left:8330;top:-1360;width:2;height:80" coordorigin="8330,-1360" coordsize="1,80" path="m8330,-1280l8330,-1360e" filled="false" stroked="true" strokeweight=".748pt" strokecolor="#939598">
                <v:path arrowok="t"/>
              </v:shape>
            </v:group>
            <v:group style="position:absolute;left:8290;top:-1360;width:2;height:80" coordorigin="8290,-1360" coordsize="2,80">
              <v:shape style="position:absolute;left:8290;top:-1360;width:2;height:80" coordorigin="8290,-1360" coordsize="0,80" path="m8290,-1280l8290,-1360e" filled="false" stroked="true" strokeweight=".748pt" strokecolor="#939598">
                <v:path arrowok="t"/>
              </v:shape>
            </v:group>
            <v:group style="position:absolute;left:8250;top:-1360;width:2;height:80" coordorigin="8250,-1360" coordsize="2,80">
              <v:shape style="position:absolute;left:8250;top:-1360;width:2;height:80" coordorigin="8250,-1360" coordsize="0,80" path="m8250,-1280l8250,-1360e" filled="false" stroked="true" strokeweight=".748pt" strokecolor="#939598">
                <v:path arrowok="t"/>
              </v:shape>
            </v:group>
            <v:group style="position:absolute;left:8210;top:-1360;width:2;height:80" coordorigin="8210,-1360" coordsize="2,80">
              <v:shape style="position:absolute;left:8210;top:-1360;width:2;height:80" coordorigin="8210,-1360" coordsize="0,80" path="m8210,-1280l8210,-1360e" filled="false" stroked="true" strokeweight=".748pt" strokecolor="#939598">
                <v:path arrowok="t"/>
              </v:shape>
            </v:group>
            <v:group style="position:absolute;left:8170;top:-1360;width:2;height:80" coordorigin="8170,-1360" coordsize="2,80">
              <v:shape style="position:absolute;left:8170;top:-1360;width:2;height:80" coordorigin="8170,-1360" coordsize="1,80" path="m8170,-1280l8170,-1360e" filled="false" stroked="true" strokeweight=".748pt" strokecolor="#939598">
                <v:path arrowok="t"/>
              </v:shape>
            </v:group>
            <v:group style="position:absolute;left:8130;top:-1360;width:2;height:80" coordorigin="8130,-1360" coordsize="2,80">
              <v:shape style="position:absolute;left:8130;top:-1360;width:2;height:80" coordorigin="8130,-1360" coordsize="0,80" path="m8130,-1280l8130,-1360e" filled="false" stroked="true" strokeweight=".748pt" strokecolor="#939598">
                <v:path arrowok="t"/>
              </v:shape>
            </v:group>
            <v:group style="position:absolute;left:8090;top:-1360;width:2;height:80" coordorigin="8090,-1360" coordsize="2,80">
              <v:shape style="position:absolute;left:8090;top:-1360;width:2;height:80" coordorigin="8090,-1360" coordsize="0,80" path="m8090,-1280l8090,-1360e" filled="false" stroked="true" strokeweight=".748pt" strokecolor="#939598">
                <v:path arrowok="t"/>
              </v:shape>
            </v:group>
            <v:group style="position:absolute;left:8050;top:-1360;width:2;height:80" coordorigin="8050,-1360" coordsize="2,80">
              <v:shape style="position:absolute;left:8050;top:-1360;width:2;height:80" coordorigin="8050,-1360" coordsize="0,80" path="m8050,-1280l8050,-1360e" filled="false" stroked="true" strokeweight=".748pt" strokecolor="#939598">
                <v:path arrowok="t"/>
              </v:shape>
            </v:group>
            <v:group style="position:absolute;left:8010;top:-1360;width:2;height:80" coordorigin="8010,-1360" coordsize="2,80">
              <v:shape style="position:absolute;left:8010;top:-1360;width:2;height:80" coordorigin="8010,-1360" coordsize="0,80" path="m8010,-1280l8010,-1360e" filled="false" stroked="true" strokeweight=".748pt" strokecolor="#939598">
                <v:path arrowok="t"/>
              </v:shape>
            </v:group>
            <v:group style="position:absolute;left:7970;top:-1360;width:2;height:80" coordorigin="7970,-1360" coordsize="2,80">
              <v:shape style="position:absolute;left:7970;top:-1360;width:2;height:80" coordorigin="7970,-1360" coordsize="0,80" path="m7970,-1280l7970,-1360e" filled="false" stroked="true" strokeweight=".748pt" strokecolor="#939598">
                <v:path arrowok="t"/>
              </v:shape>
            </v:group>
            <v:group style="position:absolute;left:7930;top:-1360;width:2;height:80" coordorigin="7930,-1360" coordsize="2,80">
              <v:shape style="position:absolute;left:7930;top:-1360;width:2;height:80" coordorigin="7930,-1360" coordsize="1,80" path="m7930,-1280l7930,-1360e" filled="false" stroked="true" strokeweight=".748pt" strokecolor="#939598">
                <v:path arrowok="t"/>
              </v:shape>
            </v:group>
            <v:group style="position:absolute;left:7890;top:-1360;width:2;height:80" coordorigin="7890,-1360" coordsize="2,80">
              <v:shape style="position:absolute;left:7890;top:-1360;width:2;height:80" coordorigin="7890,-1360" coordsize="0,80" path="m7890,-1280l7890,-1360e" filled="false" stroked="true" strokeweight=".748pt" strokecolor="#939598">
                <v:path arrowok="t"/>
              </v:shape>
            </v:group>
            <v:group style="position:absolute;left:7850;top:-1360;width:2;height:80" coordorigin="7850,-1360" coordsize="2,80">
              <v:shape style="position:absolute;left:7850;top:-1360;width:2;height:80" coordorigin="7850,-1360" coordsize="0,80" path="m7850,-1280l7850,-1360e" filled="false" stroked="true" strokeweight=".748pt" strokecolor="#939598">
                <v:path arrowok="t"/>
              </v:shape>
            </v:group>
            <v:group style="position:absolute;left:7810;top:-1360;width:2;height:80" coordorigin="7810,-1360" coordsize="2,80">
              <v:shape style="position:absolute;left:7810;top:-1360;width:2;height:80" coordorigin="7810,-1360" coordsize="1,80" path="m7810,-1280l7810,-1360e" filled="false" stroked="true" strokeweight=".748pt" strokecolor="#939598">
                <v:path arrowok="t"/>
              </v:shape>
            </v:group>
            <v:group style="position:absolute;left:7770;top:-1360;width:2;height:80" coordorigin="7770,-1360" coordsize="2,80">
              <v:shape style="position:absolute;left:7770;top:-1360;width:2;height:80" coordorigin="7770,-1360" coordsize="0,80" path="m7770,-1280l7770,-1360e" filled="false" stroked="true" strokeweight=".748pt" strokecolor="#939598">
                <v:path arrowok="t"/>
              </v:shape>
            </v:group>
            <v:group style="position:absolute;left:7730;top:-1360;width:2;height:80" coordorigin="7730,-1360" coordsize="2,80">
              <v:shape style="position:absolute;left:7730;top:-1360;width:2;height:80" coordorigin="7730,-1360" coordsize="0,80" path="m7730,-1280l7730,-1360e" filled="false" stroked="true" strokeweight=".748pt" strokecolor="#939598">
                <v:path arrowok="t"/>
              </v:shape>
            </v:group>
            <v:group style="position:absolute;left:7690;top:-1360;width:2;height:80" coordorigin="7690,-1360" coordsize="2,80">
              <v:shape style="position:absolute;left:7690;top:-1360;width:2;height:80" coordorigin="7690,-1360" coordsize="0,80" path="m7690,-1280l7690,-1360e" filled="false" stroked="true" strokeweight=".748pt" strokecolor="#939598">
                <v:path arrowok="t"/>
              </v:shape>
            </v:group>
            <v:group style="position:absolute;left:7650;top:-1360;width:2;height:80" coordorigin="7650,-1360" coordsize="2,80">
              <v:shape style="position:absolute;left:7650;top:-1360;width:2;height:80" coordorigin="7650,-1360" coordsize="0,80" path="m7650,-1280l7650,-1360e" filled="false" stroked="true" strokeweight=".748pt" strokecolor="#939598">
                <v:path arrowok="t"/>
              </v:shape>
            </v:group>
            <v:group style="position:absolute;left:7610;top:-1360;width:2;height:80" coordorigin="7610,-1360" coordsize="2,80">
              <v:shape style="position:absolute;left:7610;top:-1360;width:2;height:80" coordorigin="7610,-1360" coordsize="0,80" path="m7610,-1280l7610,-1360e" filled="false" stroked="true" strokeweight=".748pt" strokecolor="#939598">
                <v:path arrowok="t"/>
              </v:shape>
            </v:group>
            <v:group style="position:absolute;left:7570;top:-1360;width:2;height:80" coordorigin="7570,-1360" coordsize="2,80">
              <v:shape style="position:absolute;left:7570;top:-1360;width:2;height:80" coordorigin="7570,-1360" coordsize="1,80" path="m7570,-1280l7570,-1360e" filled="false" stroked="true" strokeweight=".748pt" strokecolor="#939598">
                <v:path arrowok="t"/>
              </v:shape>
            </v:group>
            <v:group style="position:absolute;left:7530;top:-1360;width:2;height:80" coordorigin="7530,-1360" coordsize="2,80">
              <v:shape style="position:absolute;left:7530;top:-1360;width:2;height:80" coordorigin="7530,-1360" coordsize="0,80" path="m7530,-1280l7530,-1360e" filled="false" stroked="true" strokeweight=".748pt" strokecolor="#939598">
                <v:path arrowok="t"/>
              </v:shape>
            </v:group>
            <v:group style="position:absolute;left:7489;top:-1360;width:2;height:80" coordorigin="7489,-1360" coordsize="2,80">
              <v:shape style="position:absolute;left:7489;top:-1360;width:2;height:80" coordorigin="7489,-1360" coordsize="0,80" path="m7490,-1280l7489,-1360e" filled="false" stroked="true" strokeweight=".748pt" strokecolor="#939598">
                <v:path arrowok="t"/>
              </v:shape>
            </v:group>
            <v:group style="position:absolute;left:7449;top:-1360;width:2;height:80" coordorigin="7449,-1360" coordsize="2,80">
              <v:shape style="position:absolute;left:7449;top:-1360;width:2;height:80" coordorigin="7449,-1360" coordsize="0,80" path="m7449,-1280l7449,-1360e" filled="false" stroked="true" strokeweight=".748pt" strokecolor="#939598">
                <v:path arrowok="t"/>
              </v:shape>
            </v:group>
            <v:group style="position:absolute;left:7409;top:-1360;width:2;height:80" coordorigin="7409,-1360" coordsize="2,80">
              <v:shape style="position:absolute;left:7409;top:-1360;width:2;height:80" coordorigin="7409,-1360" coordsize="1,80" path="m7409,-1280l7409,-1360e" filled="false" stroked="true" strokeweight=".748pt" strokecolor="#939598">
                <v:path arrowok="t"/>
              </v:shape>
            </v:group>
            <v:group style="position:absolute;left:7369;top:-1360;width:2;height:80" coordorigin="7369,-1360" coordsize="2,80">
              <v:shape style="position:absolute;left:7369;top:-1360;width:2;height:80" coordorigin="7369,-1360" coordsize="0,80" path="m7369,-1280l7369,-1360e" filled="false" stroked="true" strokeweight=".748pt" strokecolor="#939598">
                <v:path arrowok="t"/>
              </v:shape>
            </v:group>
            <v:group style="position:absolute;left:7329;top:-1360;width:2;height:80" coordorigin="7329,-1360" coordsize="2,80">
              <v:shape style="position:absolute;left:7329;top:-1360;width:2;height:80" coordorigin="7329,-1360" coordsize="0,80" path="m7329,-1280l7329,-1360e" filled="false" stroked="true" strokeweight=".748pt" strokecolor="#939598">
                <v:path arrowok="t"/>
              </v:shape>
            </v:group>
            <v:group style="position:absolute;left:7289;top:-1360;width:2;height:80" coordorigin="7289,-1360" coordsize="2,80">
              <v:shape style="position:absolute;left:7289;top:-1360;width:2;height:80" coordorigin="7289,-1360" coordsize="0,80" path="m7289,-1280l7289,-1360e" filled="false" stroked="true" strokeweight=".748pt" strokecolor="#939598">
                <v:path arrowok="t"/>
              </v:shape>
            </v:group>
            <v:group style="position:absolute;left:7249;top:-1360;width:2;height:80" coordorigin="7249,-1360" coordsize="2,80">
              <v:shape style="position:absolute;left:7249;top:-1360;width:2;height:80" coordorigin="7249,-1360" coordsize="0,80" path="m7249,-1280l7249,-1360e" filled="false" stroked="true" strokeweight=".748pt" strokecolor="#939598">
                <v:path arrowok="t"/>
              </v:shape>
            </v:group>
            <v:group style="position:absolute;left:7209;top:-1360;width:2;height:80" coordorigin="7209,-1360" coordsize="2,80">
              <v:shape style="position:absolute;left:7209;top:-1360;width:2;height:80" coordorigin="7209,-1360" coordsize="1,80" path="m7209,-1280l7209,-1360e" filled="false" stroked="true" strokeweight=".748pt" strokecolor="#939598">
                <v:path arrowok="t"/>
              </v:shape>
            </v:group>
            <v:group style="position:absolute;left:7169;top:-1360;width:2;height:80" coordorigin="7169,-1360" coordsize="2,80">
              <v:shape style="position:absolute;left:7169;top:-1360;width:2;height:80" coordorigin="7169,-1360" coordsize="0,80" path="m7169,-1280l7169,-1360e" filled="false" stroked="true" strokeweight=".748pt" strokecolor="#939598">
                <v:path arrowok="t"/>
              </v:shape>
            </v:group>
            <v:group style="position:absolute;left:7129;top:-1360;width:2;height:80" coordorigin="7129,-1360" coordsize="2,80">
              <v:shape style="position:absolute;left:7129;top:-1360;width:2;height:80" coordorigin="7129,-1360" coordsize="0,80" path="m7129,-1280l7129,-1360e" filled="false" stroked="true" strokeweight=".748pt" strokecolor="#939598">
                <v:path arrowok="t"/>
              </v:shape>
            </v:group>
            <v:group style="position:absolute;left:7089;top:-1360;width:2;height:80" coordorigin="7089,-1360" coordsize="2,80">
              <v:shape style="position:absolute;left:7089;top:-1360;width:2;height:80" coordorigin="7089,-1360" coordsize="0,80" path="m7089,-1280l7089,-1360e" filled="false" stroked="true" strokeweight=".748pt" strokecolor="#939598">
                <v:path arrowok="t"/>
              </v:shape>
            </v:group>
            <v:group style="position:absolute;left:7049;top:-1360;width:2;height:80" coordorigin="7049,-1360" coordsize="2,80">
              <v:shape style="position:absolute;left:7049;top:-1360;width:2;height:80" coordorigin="7049,-1360" coordsize="1,80" path="m7049,-1280l7049,-1360e" filled="false" stroked="true" strokeweight=".748pt" strokecolor="#939598">
                <v:path arrowok="t"/>
              </v:shape>
            </v:group>
            <v:group style="position:absolute;left:7009;top:-1360;width:2;height:80" coordorigin="7009,-1360" coordsize="2,80">
              <v:shape style="position:absolute;left:7009;top:-1360;width:2;height:80" coordorigin="7009,-1360" coordsize="0,80" path="m7009,-1280l7009,-1360e" filled="false" stroked="true" strokeweight=".748pt" strokecolor="#939598">
                <v:path arrowok="t"/>
              </v:shape>
            </v:group>
            <v:group style="position:absolute;left:6969;top:-1360;width:2;height:80" coordorigin="6969,-1360" coordsize="2,80">
              <v:shape style="position:absolute;left:6969;top:-1360;width:2;height:80" coordorigin="6969,-1360" coordsize="0,80" path="m6969,-1280l6969,-1360e" filled="false" stroked="true" strokeweight=".748pt" strokecolor="#939598">
                <v:path arrowok="t"/>
              </v:shape>
            </v:group>
            <v:group style="position:absolute;left:6929;top:-1360;width:2;height:80" coordorigin="6929,-1360" coordsize="2,80">
              <v:shape style="position:absolute;left:6929;top:-1360;width:2;height:80" coordorigin="6929,-1360" coordsize="0,80" path="m6929,-1280l6929,-1360e" filled="false" stroked="true" strokeweight=".748pt" strokecolor="#939598">
                <v:path arrowok="t"/>
              </v:shape>
            </v:group>
            <v:group style="position:absolute;left:6889;top:-1360;width:2;height:80" coordorigin="6889,-1360" coordsize="2,80">
              <v:shape style="position:absolute;left:6889;top:-1360;width:2;height:80" coordorigin="6889,-1360" coordsize="1,80" path="m6889,-1280l6889,-1360e" filled="false" stroked="true" strokeweight=".748pt" strokecolor="#939598">
                <v:path arrowok="t"/>
              </v:shape>
            </v:group>
            <v:group style="position:absolute;left:6849;top:-1360;width:2;height:80" coordorigin="6849,-1360" coordsize="2,80">
              <v:shape style="position:absolute;left:6849;top:-1360;width:2;height:80" coordorigin="6849,-1360" coordsize="0,80" path="m6849,-1280l6849,-1360e" filled="false" stroked="true" strokeweight=".748pt" strokecolor="#939598">
                <v:path arrowok="t"/>
              </v:shape>
            </v:group>
            <v:group style="position:absolute;left:6809;top:-1360;width:2;height:80" coordorigin="6809,-1360" coordsize="2,80">
              <v:shape style="position:absolute;left:6809;top:-1360;width:2;height:80" coordorigin="6809,-1360" coordsize="0,80" path="m6809,-1280l6809,-1360e" filled="false" stroked="true" strokeweight=".748pt" strokecolor="#939598">
                <v:path arrowok="t"/>
              </v:shape>
            </v:group>
            <v:group style="position:absolute;left:6769;top:-1360;width:2;height:80" coordorigin="6769,-1360" coordsize="2,80">
              <v:shape style="position:absolute;left:6769;top:-1360;width:2;height:80" coordorigin="6769,-1360" coordsize="0,80" path="m6769,-1280l6769,-1360e" filled="false" stroked="true" strokeweight=".748pt" strokecolor="#939598">
                <v:path arrowok="t"/>
              </v:shape>
            </v:group>
            <v:group style="position:absolute;left:6729;top:-1360;width:2;height:80" coordorigin="6729,-1360" coordsize="2,80">
              <v:shape style="position:absolute;left:6729;top:-1360;width:2;height:80" coordorigin="6729,-1360" coordsize="0,80" path="m6729,-1280l6729,-1360e" filled="false" stroked="true" strokeweight=".748pt" strokecolor="#939598">
                <v:path arrowok="t"/>
              </v:shape>
            </v:group>
            <v:group style="position:absolute;left:6689;top:-1360;width:2;height:80" coordorigin="6689,-1360" coordsize="2,80">
              <v:shape style="position:absolute;left:6689;top:-1360;width:2;height:80" coordorigin="6689,-1360" coordsize="0,80" path="m6689,-1280l6689,-1360e" filled="false" stroked="true" strokeweight=".748pt" strokecolor="#939598">
                <v:path arrowok="t"/>
              </v:shape>
            </v:group>
            <v:group style="position:absolute;left:6649;top:-1360;width:2;height:80" coordorigin="6649,-1360" coordsize="2,80">
              <v:shape style="position:absolute;left:6649;top:-1360;width:2;height:80" coordorigin="6649,-1360" coordsize="0,80" path="m6649,-1280l6649,-1360e" filled="false" stroked="true" strokeweight=".748pt" strokecolor="#939598">
                <v:path arrowok="t"/>
              </v:shape>
            </v:group>
            <v:group style="position:absolute;left:6609;top:-1360;width:2;height:80" coordorigin="6609,-1360" coordsize="2,80">
              <v:shape style="position:absolute;left:6609;top:-1360;width:2;height:80" coordorigin="6609,-1360" coordsize="0,80" path="m6609,-1280l6609,-1360e" filled="false" stroked="true" strokeweight=".748pt" strokecolor="#939598">
                <v:path arrowok="t"/>
              </v:shape>
            </v:group>
            <v:group style="position:absolute;left:6569;top:-1360;width:2;height:80" coordorigin="6569,-1360" coordsize="2,80">
              <v:shape style="position:absolute;left:6569;top:-1360;width:2;height:80" coordorigin="6569,-1360" coordsize="0,80" path="m6569,-1280l6569,-1360e" filled="false" stroked="true" strokeweight=".748pt" strokecolor="#939598">
                <v:path arrowok="t"/>
              </v:shape>
            </v:group>
            <v:group style="position:absolute;left:6529;top:-1360;width:2;height:80" coordorigin="6529,-1360" coordsize="2,80">
              <v:shape style="position:absolute;left:6529;top:-1360;width:2;height:80" coordorigin="6529,-1360" coordsize="0,80" path="m6529,-1280l6529,-1360e" filled="false" stroked="true" strokeweight=".748pt" strokecolor="#939598">
                <v:path arrowok="t"/>
              </v:shape>
            </v:group>
            <v:group style="position:absolute;left:6489;top:-1360;width:2;height:80" coordorigin="6489,-1360" coordsize="2,80">
              <v:shape style="position:absolute;left:6489;top:-1360;width:2;height:80" coordorigin="6489,-1360" coordsize="0,80" path="m6489,-1280l6489,-1360e" filled="false" stroked="true" strokeweight=".748pt" strokecolor="#939598">
                <v:path arrowok="t"/>
              </v:shape>
            </v:group>
            <v:group style="position:absolute;left:6449;top:-1360;width:2;height:80" coordorigin="6449,-1360" coordsize="2,80">
              <v:shape style="position:absolute;left:6449;top:-1360;width:2;height:80" coordorigin="6449,-1360" coordsize="1,80" path="m6449,-1280l6449,-1360e" filled="false" stroked="true" strokeweight=".748pt" strokecolor="#939598">
                <v:path arrowok="t"/>
              </v:shape>
            </v:group>
            <v:group style="position:absolute;left:6409;top:-1360;width:2;height:80" coordorigin="6409,-1360" coordsize="2,80">
              <v:shape style="position:absolute;left:6409;top:-1360;width:2;height:80" coordorigin="6409,-1360" coordsize="0,80" path="m6409,-1280l6409,-1360e" filled="false" stroked="true" strokeweight=".748pt" strokecolor="#939598">
                <v:path arrowok="t"/>
              </v:shape>
            </v:group>
            <v:group style="position:absolute;left:6369;top:-1360;width:2;height:80" coordorigin="6369,-1360" coordsize="2,80">
              <v:shape style="position:absolute;left:6369;top:-1360;width:2;height:80" coordorigin="6369,-1360" coordsize="0,80" path="m6369,-1280l6369,-1360e" filled="false" stroked="true" strokeweight=".748pt" strokecolor="#939598">
                <v:path arrowok="t"/>
              </v:shape>
            </v:group>
            <v:group style="position:absolute;left:6329;top:-1360;width:2;height:80" coordorigin="6329,-1360" coordsize="2,80">
              <v:shape style="position:absolute;left:6329;top:-1360;width:2;height:80" coordorigin="6329,-1360" coordsize="0,80" path="m6329,-1280l6329,-1360e" filled="false" stroked="true" strokeweight=".748pt" strokecolor="#939598">
                <v:path arrowok="t"/>
              </v:shape>
            </v:group>
            <v:group style="position:absolute;left:6289;top:-1360;width:2;height:80" coordorigin="6289,-1360" coordsize="2,80">
              <v:shape style="position:absolute;left:6289;top:-1360;width:2;height:80" coordorigin="6289,-1360" coordsize="0,80" path="m6289,-1280l6289,-1360e" filled="false" stroked="true" strokeweight=".748pt" strokecolor="#939598">
                <v:path arrowok="t"/>
              </v:shape>
            </v:group>
            <v:group style="position:absolute;left:6249;top:-1360;width:2;height:80" coordorigin="6249,-1360" coordsize="2,80">
              <v:shape style="position:absolute;left:6249;top:-1360;width:2;height:80" coordorigin="6249,-1360" coordsize="0,80" path="m6249,-1280l6249,-1360e" filled="false" stroked="true" strokeweight=".748pt" strokecolor="#939598">
                <v:path arrowok="t"/>
              </v:shape>
            </v:group>
            <v:group style="position:absolute;left:6209;top:-1360;width:2;height:80" coordorigin="6209,-1360" coordsize="2,80">
              <v:shape style="position:absolute;left:6209;top:-1360;width:2;height:80" coordorigin="6209,-1360" coordsize="0,80" path="m6209,-1280l6209,-1360e" filled="false" stroked="true" strokeweight=".748pt" strokecolor="#939598">
                <v:path arrowok="t"/>
              </v:shape>
            </v:group>
            <v:group style="position:absolute;left:6169;top:-1360;width:2;height:80" coordorigin="6169,-1360" coordsize="2,80">
              <v:shape style="position:absolute;left:6169;top:-1360;width:2;height:80" coordorigin="6169,-1360" coordsize="0,80" path="m6169,-1280l6169,-1360e" filled="false" stroked="true" strokeweight=".748pt" strokecolor="#939598">
                <v:path arrowok="t"/>
              </v:shape>
            </v:group>
            <v:group style="position:absolute;left:6129;top:-1360;width:2;height:80" coordorigin="6129,-1360" coordsize="2,80">
              <v:shape style="position:absolute;left:6129;top:-1360;width:2;height:80" coordorigin="6129,-1360" coordsize="0,80" path="m6129,-1280l6129,-1360e" filled="false" stroked="true" strokeweight=".748pt" strokecolor="#939598">
                <v:path arrowok="t"/>
              </v:shape>
            </v:group>
            <v:group style="position:absolute;left:6089;top:-1360;width:2;height:80" coordorigin="6089,-1360" coordsize="2,80">
              <v:shape style="position:absolute;left:6089;top:-1360;width:2;height:80" coordorigin="6089,-1360" coordsize="1,80" path="m6089,-1280l6089,-1360e" filled="false" stroked="true" strokeweight=".748pt" strokecolor="#939598">
                <v:path arrowok="t"/>
              </v:shape>
            </v:group>
            <v:group style="position:absolute;left:6049;top:-1360;width:2;height:80" coordorigin="6049,-1360" coordsize="2,80">
              <v:shape style="position:absolute;left:6049;top:-1360;width:2;height:80" coordorigin="6049,-1360" coordsize="0,80" path="m6049,-1280l6049,-1360e" filled="false" stroked="true" strokeweight=".748pt" strokecolor="#939598">
                <v:path arrowok="t"/>
              </v:shape>
            </v:group>
            <v:group style="position:absolute;left:6009;top:-1360;width:2;height:80" coordorigin="6009,-1360" coordsize="2,80">
              <v:shape style="position:absolute;left:6009;top:-1360;width:2;height:80" coordorigin="6009,-1360" coordsize="0,80" path="m6009,-1280l6009,-1360e" filled="false" stroked="true" strokeweight=".748pt" strokecolor="#939598">
                <v:path arrowok="t"/>
              </v:shape>
            </v:group>
            <v:group style="position:absolute;left:5969;top:-1360;width:2;height:80" coordorigin="5969,-1360" coordsize="2,80">
              <v:shape style="position:absolute;left:5969;top:-1360;width:2;height:80" coordorigin="5969,-1360" coordsize="0,80" path="m5969,-1280l5969,-1360e" filled="false" stroked="true" strokeweight=".748pt" strokecolor="#939598">
                <v:path arrowok="t"/>
              </v:shape>
            </v:group>
            <v:group style="position:absolute;left:5929;top:-1360;width:2;height:80" coordorigin="5929,-1360" coordsize="2,80">
              <v:shape style="position:absolute;left:5929;top:-1360;width:2;height:80" coordorigin="5929,-1360" coordsize="0,80" path="m5929,-1280l5929,-1360e" filled="false" stroked="true" strokeweight=".748pt" strokecolor="#939598">
                <v:path arrowok="t"/>
              </v:shape>
            </v:group>
            <v:group style="position:absolute;left:5889;top:-1360;width:2;height:80" coordorigin="5889,-1360" coordsize="2,80">
              <v:shape style="position:absolute;left:5889;top:-1360;width:2;height:80" coordorigin="5889,-1360" coordsize="0,80" path="m5889,-1280l5889,-1360e" filled="false" stroked="true" strokeweight=".748pt" strokecolor="#939598">
                <v:path arrowok="t"/>
              </v:shape>
            </v:group>
            <v:group style="position:absolute;left:5849;top:-1360;width:2;height:80" coordorigin="5849,-1360" coordsize="2,80">
              <v:shape style="position:absolute;left:5849;top:-1360;width:2;height:80" coordorigin="5849,-1360" coordsize="0,80" path="m5849,-1280l5849,-1360e" filled="false" stroked="true" strokeweight=".748pt" strokecolor="#939598">
                <v:path arrowok="t"/>
              </v:shape>
            </v:group>
            <v:group style="position:absolute;left:5809;top:-1360;width:2;height:80" coordorigin="5809,-1360" coordsize="2,80">
              <v:shape style="position:absolute;left:5809;top:-1360;width:2;height:80" coordorigin="5809,-1360" coordsize="0,80" path="m5809,-1280l5809,-1360e" filled="false" stroked="true" strokeweight=".748pt" strokecolor="#939598">
                <v:path arrowok="t"/>
              </v:shape>
            </v:group>
            <v:group style="position:absolute;left:5769;top:-1360;width:2;height:80" coordorigin="5769,-1360" coordsize="2,80">
              <v:shape style="position:absolute;left:5769;top:-1360;width:2;height:80" coordorigin="5769,-1360" coordsize="0,80" path="m5769,-1280l5769,-1360e" filled="false" stroked="true" strokeweight=".748pt" strokecolor="#939598">
                <v:path arrowok="t"/>
              </v:shape>
            </v:group>
            <v:group style="position:absolute;left:5729;top:-1360;width:2;height:80" coordorigin="5729,-1360" coordsize="2,80">
              <v:shape style="position:absolute;left:5729;top:-1360;width:2;height:80" coordorigin="5729,-1360" coordsize="0,80" path="m5729,-1280l5729,-1360e" filled="false" stroked="true" strokeweight=".748pt" strokecolor="#939598">
                <v:path arrowok="t"/>
              </v:shape>
            </v:group>
            <v:group style="position:absolute;left:5689;top:-1360;width:2;height:80" coordorigin="5689,-1360" coordsize="2,80">
              <v:shape style="position:absolute;left:5689;top:-1360;width:2;height:80" coordorigin="5689,-1360" coordsize="0,80" path="m5689,-1280l5689,-1360e" filled="false" stroked="true" strokeweight=".748pt" strokecolor="#939598">
                <v:path arrowok="t"/>
              </v:shape>
            </v:group>
            <v:group style="position:absolute;left:5649;top:-1360;width:2;height:80" coordorigin="5649,-1360" coordsize="2,80">
              <v:shape style="position:absolute;left:5649;top:-1360;width:2;height:80" coordorigin="5649,-1360" coordsize="0,80" path="m5649,-1280l5649,-1360e" filled="false" stroked="true" strokeweight=".748pt" strokecolor="#939598">
                <v:path arrowok="t"/>
              </v:shape>
            </v:group>
            <v:group style="position:absolute;left:5609;top:-1360;width:2;height:80" coordorigin="5609,-1360" coordsize="2,80">
              <v:shape style="position:absolute;left:5609;top:-1360;width:2;height:80" coordorigin="5609,-1360" coordsize="0,80" path="m5609,-1280l5609,-1360e" filled="false" stroked="true" strokeweight=".748pt" strokecolor="#939598">
                <v:path arrowok="t"/>
              </v:shape>
            </v:group>
            <v:group style="position:absolute;left:5569;top:-1360;width:2;height:80" coordorigin="5569,-1360" coordsize="2,80">
              <v:shape style="position:absolute;left:5569;top:-1360;width:2;height:80" coordorigin="5569,-1360" coordsize="0,80" path="m5569,-1280l5569,-1360e" filled="false" stroked="true" strokeweight=".748pt" strokecolor="#939598">
                <v:path arrowok="t"/>
              </v:shape>
            </v:group>
            <v:group style="position:absolute;left:5529;top:-1360;width:2;height:80" coordorigin="5529,-1360" coordsize="2,80">
              <v:shape style="position:absolute;left:5529;top:-1360;width:2;height:80" coordorigin="5529,-1360" coordsize="0,80" path="m5529,-1280l5529,-1360e" filled="false" stroked="true" strokeweight=".748pt" strokecolor="#939598">
                <v:path arrowok="t"/>
              </v:shape>
            </v:group>
            <v:group style="position:absolute;left:5489;top:-1360;width:2;height:80" coordorigin="5489,-1360" coordsize="2,80">
              <v:shape style="position:absolute;left:5489;top:-1360;width:2;height:80" coordorigin="5489,-1360" coordsize="0,80" path="m5489,-1280l5489,-1360e" filled="false" stroked="true" strokeweight=".748pt" strokecolor="#939598">
                <v:path arrowok="t"/>
              </v:shape>
            </v:group>
            <v:group style="position:absolute;left:5449;top:-1360;width:2;height:80" coordorigin="5449,-1360" coordsize="2,80">
              <v:shape style="position:absolute;left:5449;top:-1360;width:2;height:80" coordorigin="5449,-1360" coordsize="0,80" path="m5449,-1280l5449,-1360e" filled="false" stroked="true" strokeweight=".748pt" strokecolor="#939598">
                <v:path arrowok="t"/>
              </v:shape>
            </v:group>
            <v:group style="position:absolute;left:5409;top:-1360;width:2;height:80" coordorigin="5409,-1360" coordsize="2,80">
              <v:shape style="position:absolute;left:5409;top:-1360;width:2;height:80" coordorigin="5409,-1360" coordsize="0,80" path="m5409,-1280l5409,-1360e" filled="false" stroked="true" strokeweight=".748pt" strokecolor="#939598">
                <v:path arrowok="t"/>
              </v:shape>
            </v:group>
            <v:group style="position:absolute;left:5369;top:-1360;width:2;height:80" coordorigin="5369,-1360" coordsize="2,80">
              <v:shape style="position:absolute;left:5369;top:-1360;width:2;height:80" coordorigin="5369,-1360" coordsize="0,80" path="m5369,-1280l5369,-1360e" filled="false" stroked="true" strokeweight=".748pt" strokecolor="#939598">
                <v:path arrowok="t"/>
              </v:shape>
            </v:group>
            <v:group style="position:absolute;left:5329;top:-1360;width:2;height:80" coordorigin="5329,-1360" coordsize="2,80">
              <v:shape style="position:absolute;left:5329;top:-1360;width:2;height:80" coordorigin="5329,-1360" coordsize="1,80" path="m5329,-1280l5329,-1360e" filled="false" stroked="true" strokeweight=".748pt" strokecolor="#939598">
                <v:path arrowok="t"/>
              </v:shape>
            </v:group>
            <v:group style="position:absolute;left:5289;top:-1360;width:2;height:80" coordorigin="5289,-1360" coordsize="2,80">
              <v:shape style="position:absolute;left:5289;top:-1360;width:2;height:80" coordorigin="5289,-1360" coordsize="0,80" path="m5289,-1280l5289,-1360e" filled="false" stroked="true" strokeweight=".748pt" strokecolor="#939598">
                <v:path arrowok="t"/>
              </v:shape>
            </v:group>
            <v:group style="position:absolute;left:5249;top:-1360;width:2;height:80" coordorigin="5249,-1360" coordsize="2,80">
              <v:shape style="position:absolute;left:5249;top:-1360;width:2;height:80" coordorigin="5249,-1360" coordsize="0,80" path="m5249,-1280l5249,-1360e" filled="false" stroked="true" strokeweight=".748pt" strokecolor="#939598">
                <v:path arrowok="t"/>
              </v:shape>
            </v:group>
            <v:group style="position:absolute;left:5209;top:-1360;width:2;height:80" coordorigin="5209,-1360" coordsize="2,80">
              <v:shape style="position:absolute;left:5209;top:-1360;width:2;height:80" coordorigin="5209,-1360" coordsize="0,80" path="m5209,-1280l5209,-1360e" filled="false" stroked="true" strokeweight=".748pt" strokecolor="#939598">
                <v:path arrowok="t"/>
              </v:shape>
            </v:group>
            <v:group style="position:absolute;left:5169;top:-1360;width:2;height:80" coordorigin="5169,-1360" coordsize="2,80">
              <v:shape style="position:absolute;left:5169;top:-1360;width:2;height:80" coordorigin="5169,-1360" coordsize="0,80" path="m5169,-1280l5169,-1360e" filled="false" stroked="true" strokeweight=".748pt" strokecolor="#939598">
                <v:path arrowok="t"/>
              </v:shape>
            </v:group>
            <v:group style="position:absolute;left:5129;top:-1360;width:2;height:80" coordorigin="5129,-1360" coordsize="2,80">
              <v:shape style="position:absolute;left:5129;top:-1360;width:2;height:80" coordorigin="5129,-1360" coordsize="0,80" path="m5129,-1280l5129,-1360e" filled="false" stroked="true" strokeweight=".748pt" strokecolor="#939598">
                <v:path arrowok="t"/>
              </v:shape>
            </v:group>
            <v:group style="position:absolute;left:5089;top:-1360;width:2;height:80" coordorigin="5089,-1360" coordsize="2,80">
              <v:shape style="position:absolute;left:5089;top:-1360;width:2;height:80" coordorigin="5089,-1360" coordsize="0,80" path="m5089,-1280l5089,-1360e" filled="false" stroked="true" strokeweight=".748pt" strokecolor="#939598">
                <v:path arrowok="t"/>
              </v:shape>
            </v:group>
            <v:group style="position:absolute;left:5049;top:-1360;width:2;height:80" coordorigin="5049,-1360" coordsize="2,80">
              <v:shape style="position:absolute;left:5049;top:-1360;width:2;height:80" coordorigin="5049,-1360" coordsize="0,80" path="m5049,-1280l5049,-1360e" filled="false" stroked="true" strokeweight=".748pt" strokecolor="#939598">
                <v:path arrowok="t"/>
              </v:shape>
            </v:group>
            <v:group style="position:absolute;left:5009;top:-1360;width:2;height:80" coordorigin="5009,-1360" coordsize="2,80">
              <v:shape style="position:absolute;left:5009;top:-1360;width:2;height:80" coordorigin="5009,-1360" coordsize="0,80" path="m5009,-1280l5009,-1360e" filled="false" stroked="true" strokeweight=".748pt" strokecolor="#939598">
                <v:path arrowok="t"/>
              </v:shape>
            </v:group>
            <v:group style="position:absolute;left:4969;top:-1360;width:2;height:80" coordorigin="4969,-1360" coordsize="2,80">
              <v:shape style="position:absolute;left:4969;top:-1360;width:2;height:80" coordorigin="4969,-1360" coordsize="1,80" path="m4969,-1280l4969,-1360e" filled="false" stroked="true" strokeweight=".748pt" strokecolor="#939598">
                <v:path arrowok="t"/>
              </v:shape>
            </v:group>
            <v:group style="position:absolute;left:4929;top:-1360;width:2;height:80" coordorigin="4929,-1360" coordsize="2,80">
              <v:shape style="position:absolute;left:4929;top:-1360;width:2;height:80" coordorigin="4929,-1360" coordsize="0,80" path="m4929,-1280l4929,-1360e" filled="false" stroked="true" strokeweight=".748pt" strokecolor="#939598">
                <v:path arrowok="t"/>
              </v:shape>
            </v:group>
            <v:group style="position:absolute;left:4889;top:-1360;width:2;height:80" coordorigin="4889,-1360" coordsize="2,80">
              <v:shape style="position:absolute;left:4889;top:-1360;width:2;height:80" coordorigin="4889,-1360" coordsize="0,80" path="m4889,-1280l4889,-1360e" filled="false" stroked="true" strokeweight=".748pt" strokecolor="#939598">
                <v:path arrowok="t"/>
              </v:shape>
            </v:group>
            <v:group style="position:absolute;left:4849;top:-1360;width:2;height:80" coordorigin="4849,-1360" coordsize="2,80">
              <v:shape style="position:absolute;left:4849;top:-1360;width:2;height:80" coordorigin="4849,-1360" coordsize="0,80" path="m4849,-1280l4849,-1360e" filled="false" stroked="true" strokeweight=".748pt" strokecolor="#939598">
                <v:path arrowok="t"/>
              </v:shape>
            </v:group>
            <v:group style="position:absolute;left:4809;top:-1360;width:2;height:80" coordorigin="4809,-1360" coordsize="2,80">
              <v:shape style="position:absolute;left:4809;top:-1360;width:2;height:80" coordorigin="4809,-1360" coordsize="0,80" path="m4809,-1280l4809,-1360e" filled="false" stroked="true" strokeweight=".748pt" strokecolor="#939598">
                <v:path arrowok="t"/>
              </v:shape>
            </v:group>
            <v:group style="position:absolute;left:4769;top:-1360;width:2;height:80" coordorigin="4769,-1360" coordsize="2,80">
              <v:shape style="position:absolute;left:4769;top:-1360;width:2;height:80" coordorigin="4769,-1360" coordsize="0,80" path="m4769,-1280l4769,-1360e" filled="false" stroked="true" strokeweight=".748pt" strokecolor="#939598">
                <v:path arrowok="t"/>
              </v:shape>
            </v:group>
            <v:group style="position:absolute;left:4729;top:-1360;width:2;height:80" coordorigin="4729,-1360" coordsize="2,80">
              <v:shape style="position:absolute;left:4729;top:-1360;width:2;height:80" coordorigin="4729,-1360" coordsize="0,80" path="m4729,-1280l4729,-1360e" filled="false" stroked="true" strokeweight=".748pt" strokecolor="#939598">
                <v:path arrowok="t"/>
              </v:shape>
            </v:group>
            <v:group style="position:absolute;left:4689;top:-1360;width:2;height:80" coordorigin="4689,-1360" coordsize="2,80">
              <v:shape style="position:absolute;left:4689;top:-1360;width:2;height:80" coordorigin="4689,-1360" coordsize="1,80" path="m4689,-1280l4689,-1360e" filled="false" stroked="true" strokeweight=".748pt" strokecolor="#939598">
                <v:path arrowok="t"/>
              </v:shape>
            </v:group>
            <v:group style="position:absolute;left:4649;top:-1360;width:2;height:80" coordorigin="4649,-1360" coordsize="2,80">
              <v:shape style="position:absolute;left:4649;top:-1360;width:2;height:80" coordorigin="4649,-1360" coordsize="0,80" path="m4649,-1280l4649,-1360e" filled="false" stroked="true" strokeweight=".748pt" strokecolor="#939598">
                <v:path arrowok="t"/>
              </v:shape>
            </v:group>
            <v:group style="position:absolute;left:4609;top:-1360;width:2;height:80" coordorigin="4609,-1360" coordsize="2,80">
              <v:shape style="position:absolute;left:4609;top:-1360;width:2;height:80" coordorigin="4609,-1360" coordsize="0,80" path="m4609,-1280l4609,-1360e" filled="false" stroked="true" strokeweight=".748pt" strokecolor="#939598">
                <v:path arrowok="t"/>
              </v:shape>
            </v:group>
            <v:group style="position:absolute;left:4569;top:-1360;width:2;height:80" coordorigin="4569,-1360" coordsize="2,80">
              <v:shape style="position:absolute;left:4569;top:-1360;width:2;height:80" coordorigin="4569,-1360" coordsize="0,80" path="m4569,-1280l4569,-1360e" filled="false" stroked="true" strokeweight=".748pt" strokecolor="#939598">
                <v:path arrowok="t"/>
              </v:shape>
            </v:group>
            <v:group style="position:absolute;left:4529;top:-1360;width:2;height:80" coordorigin="4529,-1360" coordsize="2,80">
              <v:shape style="position:absolute;left:4529;top:-1360;width:2;height:80" coordorigin="4529,-1360" coordsize="0,80" path="m4529,-1280l4529,-1360e" filled="false" stroked="true" strokeweight=".748pt" strokecolor="#939598">
                <v:path arrowok="t"/>
              </v:shape>
            </v:group>
            <v:group style="position:absolute;left:4489;top:-1360;width:2;height:80" coordorigin="4489,-1360" coordsize="2,80">
              <v:shape style="position:absolute;left:4489;top:-1360;width:2;height:80" coordorigin="4489,-1360" coordsize="0,80" path="m4489,-1280l4489,-1360e" filled="false" stroked="true" strokeweight=".748pt" strokecolor="#939598">
                <v:path arrowok="t"/>
              </v:shape>
            </v:group>
            <v:group style="position:absolute;left:4449;top:-1360;width:2;height:80" coordorigin="4449,-1360" coordsize="2,80">
              <v:shape style="position:absolute;left:4449;top:-1360;width:2;height:80" coordorigin="4449,-1360" coordsize="0,80" path="m4449,-1280l4449,-1360e" filled="false" stroked="true" strokeweight=".748pt" strokecolor="#939598">
                <v:path arrowok="t"/>
              </v:shape>
            </v:group>
            <v:group style="position:absolute;left:4409;top:-1360;width:2;height:80" coordorigin="4409,-1360" coordsize="2,80">
              <v:shape style="position:absolute;left:4409;top:-1360;width:2;height:80" coordorigin="4409,-1360" coordsize="0,80" path="m4409,-1280l4409,-1360e" filled="false" stroked="true" strokeweight=".748pt" strokecolor="#939598">
                <v:path arrowok="t"/>
              </v:shape>
            </v:group>
            <v:group style="position:absolute;left:4369;top:-1360;width:2;height:80" coordorigin="4369,-1360" coordsize="2,80">
              <v:shape style="position:absolute;left:4369;top:-1360;width:2;height:80" coordorigin="4369,-1360" coordsize="0,80" path="m4369,-1280l4369,-1360e" filled="false" stroked="true" strokeweight=".748pt" strokecolor="#939598">
                <v:path arrowok="t"/>
              </v:shape>
            </v:group>
            <v:group style="position:absolute;left:4329;top:-1360;width:2;height:80" coordorigin="4329,-1360" coordsize="2,80">
              <v:shape style="position:absolute;left:4329;top:-1360;width:2;height:80" coordorigin="4329,-1360" coordsize="0,80" path="m4329,-1280l4329,-1360e" filled="false" stroked="true" strokeweight=".748pt" strokecolor="#939598">
                <v:path arrowok="t"/>
              </v:shape>
            </v:group>
            <v:group style="position:absolute;left:4289;top:-1360;width:2;height:80" coordorigin="4289,-1360" coordsize="2,80">
              <v:shape style="position:absolute;left:4289;top:-1360;width:2;height:80" coordorigin="4289,-1360" coordsize="1,80" path="m4289,-1280l4289,-1360e" filled="false" stroked="true" strokeweight=".748pt" strokecolor="#939598">
                <v:path arrowok="t"/>
              </v:shape>
            </v:group>
            <v:group style="position:absolute;left:4249;top:-1360;width:2;height:80" coordorigin="4249,-1360" coordsize="2,80">
              <v:shape style="position:absolute;left:4249;top:-1360;width:2;height:80" coordorigin="4249,-1360" coordsize="0,80" path="m4249,-1280l4249,-1360e" filled="false" stroked="true" strokeweight=".748pt" strokecolor="#939598">
                <v:path arrowok="t"/>
              </v:shape>
            </v:group>
            <v:group style="position:absolute;left:4209;top:-1360;width:2;height:80" coordorigin="4209,-1360" coordsize="2,80">
              <v:shape style="position:absolute;left:4209;top:-1360;width:2;height:80" coordorigin="4209,-1360" coordsize="0,80" path="m4209,-1280l4209,-1360e" filled="false" stroked="true" strokeweight=".748pt" strokecolor="#939598">
                <v:path arrowok="t"/>
              </v:shape>
            </v:group>
            <v:group style="position:absolute;left:4169;top:-1360;width:2;height:80" coordorigin="4169,-1360" coordsize="2,80">
              <v:shape style="position:absolute;left:4169;top:-1360;width:2;height:80" coordorigin="4169,-1360" coordsize="0,80" path="m4169,-1280l4169,-1360e" filled="false" stroked="true" strokeweight=".748pt" strokecolor="#939598">
                <v:path arrowok="t"/>
              </v:shape>
            </v:group>
            <v:group style="position:absolute;left:4129;top:-1360;width:2;height:80" coordorigin="4129,-1360" coordsize="2,80">
              <v:shape style="position:absolute;left:4129;top:-1360;width:2;height:80" coordorigin="4129,-1360" coordsize="0,80" path="m4129,-1280l4129,-1360e" filled="false" stroked="true" strokeweight=".748pt" strokecolor="#939598">
                <v:path arrowok="t"/>
              </v:shape>
            </v:group>
            <v:group style="position:absolute;left:4089;top:-1359;width:2;height:80" coordorigin="4089,-1359" coordsize="2,80">
              <v:shape style="position:absolute;left:4089;top:-1359;width:2;height:80" coordorigin="4089,-1359" coordsize="0,80" path="m4089,-1279l4089,-1359e" filled="false" stroked="true" strokeweight=".748pt" strokecolor="#939598">
                <v:path arrowok="t"/>
              </v:shape>
            </v:group>
            <v:group style="position:absolute;left:4049;top:-1359;width:2;height:80" coordorigin="4049,-1359" coordsize="2,80">
              <v:shape style="position:absolute;left:4049;top:-1359;width:2;height:80" coordorigin="4049,-1359" coordsize="0,80" path="m4049,-1279l4049,-1359e" filled="false" stroked="true" strokeweight=".748pt" strokecolor="#939598">
                <v:path arrowok="t"/>
              </v:shape>
            </v:group>
            <v:group style="position:absolute;left:4009;top:-1359;width:2;height:80" coordorigin="4009,-1359" coordsize="2,80">
              <v:shape style="position:absolute;left:4009;top:-1359;width:2;height:80" coordorigin="4009,-1359" coordsize="0,80" path="m4009,-1279l4009,-1359e" filled="false" stroked="true" strokeweight=".748pt" strokecolor="#939598">
                <v:path arrowok="t"/>
              </v:shape>
            </v:group>
            <v:group style="position:absolute;left:3969;top:-1359;width:2;height:80" coordorigin="3969,-1359" coordsize="2,80">
              <v:shape style="position:absolute;left:3969;top:-1359;width:2;height:80" coordorigin="3969,-1359" coordsize="0,80" path="m3969,-1279l3969,-1359e" filled="false" stroked="true" strokeweight=".748pt" strokecolor="#939598">
                <v:path arrowok="t"/>
              </v:shape>
            </v:group>
            <v:group style="position:absolute;left:3929;top:-1359;width:2;height:80" coordorigin="3929,-1359" coordsize="2,80">
              <v:shape style="position:absolute;left:3929;top:-1359;width:2;height:80" coordorigin="3929,-1359" coordsize="1,80" path="m3929,-1279l3929,-1359e" filled="false" stroked="true" strokeweight=".748pt" strokecolor="#939598">
                <v:path arrowok="t"/>
              </v:shape>
            </v:group>
            <v:group style="position:absolute;left:3889;top:-1359;width:2;height:80" coordorigin="3889,-1359" coordsize="2,80">
              <v:shape style="position:absolute;left:3889;top:-1359;width:2;height:80" coordorigin="3889,-1359" coordsize="0,80" path="m3889,-1279l3889,-1359e" filled="false" stroked="true" strokeweight=".748pt" strokecolor="#939598">
                <v:path arrowok="t"/>
              </v:shape>
            </v:group>
            <v:group style="position:absolute;left:3849;top:-1359;width:2;height:80" coordorigin="3849,-1359" coordsize="2,80">
              <v:shape style="position:absolute;left:3849;top:-1359;width:2;height:80" coordorigin="3849,-1359" coordsize="0,80" path="m3849,-1279l3849,-1359e" filled="false" stroked="true" strokeweight=".748pt" strokecolor="#939598">
                <v:path arrowok="t"/>
              </v:shape>
            </v:group>
            <v:group style="position:absolute;left:3809;top:-1359;width:2;height:80" coordorigin="3809,-1359" coordsize="2,80">
              <v:shape style="position:absolute;left:3809;top:-1359;width:2;height:80" coordorigin="3809,-1359" coordsize="0,80" path="m3809,-1279l3809,-1359e" filled="false" stroked="true" strokeweight=".748pt" strokecolor="#939598">
                <v:path arrowok="t"/>
              </v:shape>
            </v:group>
            <v:group style="position:absolute;left:3768;top:-1359;width:2;height:80" coordorigin="3768,-1359" coordsize="2,80">
              <v:shape style="position:absolute;left:3768;top:-1359;width:2;height:80" coordorigin="3768,-1359" coordsize="0,80" path="m3769,-1279l3768,-1359e" filled="false" stroked="true" strokeweight=".748pt" strokecolor="#939598">
                <v:path arrowok="t"/>
              </v:shape>
            </v:group>
            <v:group style="position:absolute;left:3728;top:-1359;width:2;height:80" coordorigin="3728,-1359" coordsize="2,80">
              <v:shape style="position:absolute;left:3728;top:-1359;width:2;height:80" coordorigin="3728,-1359" coordsize="0,80" path="m3728,-1279l3728,-1359e" filled="false" stroked="true" strokeweight=".748pt" strokecolor="#939598">
                <v:path arrowok="t"/>
              </v:shape>
            </v:group>
            <v:group style="position:absolute;left:3688;top:-1359;width:2;height:80" coordorigin="3688,-1359" coordsize="2,80">
              <v:shape style="position:absolute;left:3688;top:-1359;width:2;height:80" coordorigin="3688,-1359" coordsize="0,80" path="m3688,-1279l3688,-1359e" filled="false" stroked="true" strokeweight=".748pt" strokecolor="#939598">
                <v:path arrowok="t"/>
              </v:shape>
            </v:group>
            <v:group style="position:absolute;left:3648;top:-1359;width:2;height:80" coordorigin="3648,-1359" coordsize="2,80">
              <v:shape style="position:absolute;left:3648;top:-1359;width:2;height:80" coordorigin="3648,-1359" coordsize="0,80" path="m3648,-1279l3648,-1359e" filled="false" stroked="true" strokeweight=".748pt" strokecolor="#939598">
                <v:path arrowok="t"/>
              </v:shape>
            </v:group>
            <v:group style="position:absolute;left:3608;top:-1359;width:2;height:80" coordorigin="3608,-1359" coordsize="2,80">
              <v:shape style="position:absolute;left:3608;top:-1359;width:2;height:80" coordorigin="3608,-1359" coordsize="0,80" path="m3608,-1279l3608,-1359e" filled="false" stroked="true" strokeweight=".748pt" strokecolor="#939598">
                <v:path arrowok="t"/>
              </v:shape>
            </v:group>
            <v:group style="position:absolute;left:3568;top:-1359;width:2;height:80" coordorigin="3568,-1359" coordsize="2,80">
              <v:shape style="position:absolute;left:3568;top:-1359;width:2;height:80" coordorigin="3568,-1359" coordsize="1,80" path="m3568,-1279l3568,-1359e" filled="false" stroked="true" strokeweight=".748pt" strokecolor="#939598">
                <v:path arrowok="t"/>
              </v:shape>
            </v:group>
            <v:group style="position:absolute;left:3528;top:-1359;width:2;height:80" coordorigin="3528,-1359" coordsize="2,80">
              <v:shape style="position:absolute;left:3528;top:-1359;width:2;height:80" coordorigin="3528,-1359" coordsize="0,80" path="m3528,-1279l3528,-1359e" filled="false" stroked="true" strokeweight=".748pt" strokecolor="#939598">
                <v:path arrowok="t"/>
              </v:shape>
            </v:group>
            <v:group style="position:absolute;left:3488;top:-1359;width:2;height:80" coordorigin="3488,-1359" coordsize="2,80">
              <v:shape style="position:absolute;left:3488;top:-1359;width:2;height:80" coordorigin="3488,-1359" coordsize="0,80" path="m3488,-1279l3488,-1359e" filled="false" stroked="true" strokeweight=".748pt" strokecolor="#939598">
                <v:path arrowok="t"/>
              </v:shape>
            </v:group>
            <v:group style="position:absolute;left:3448;top:-1359;width:2;height:80" coordorigin="3448,-1359" coordsize="2,80">
              <v:shape style="position:absolute;left:3448;top:-1359;width:2;height:80" coordorigin="3448,-1359" coordsize="0,80" path="m3448,-1279l3448,-1359e" filled="false" stroked="true" strokeweight=".748pt" strokecolor="#939598">
                <v:path arrowok="t"/>
              </v:shape>
            </v:group>
            <v:group style="position:absolute;left:3408;top:-1359;width:2;height:80" coordorigin="3408,-1359" coordsize="2,80">
              <v:shape style="position:absolute;left:3408;top:-1359;width:2;height:80" coordorigin="3408,-1359" coordsize="0,80" path="m3408,-1279l3408,-1359e" filled="false" stroked="true" strokeweight=".748pt" strokecolor="#939598">
                <v:path arrowok="t"/>
              </v:shape>
            </v:group>
            <v:group style="position:absolute;left:3368;top:-1359;width:2;height:80" coordorigin="3368,-1359" coordsize="2,80">
              <v:shape style="position:absolute;left:3368;top:-1359;width:2;height:80" coordorigin="3368,-1359" coordsize="0,80" path="m3368,-1279l3368,-1359e" filled="false" stroked="true" strokeweight=".748pt" strokecolor="#939598">
                <v:path arrowok="t"/>
              </v:shape>
            </v:group>
            <v:group style="position:absolute;left:3328;top:-1359;width:2;height:80" coordorigin="3328,-1359" coordsize="2,80">
              <v:shape style="position:absolute;left:3328;top:-1359;width:2;height:80" coordorigin="3328,-1359" coordsize="0,80" path="m3328,-1279l3328,-1359e" filled="false" stroked="true" strokeweight=".748pt" strokecolor="#939598">
                <v:path arrowok="t"/>
              </v:shape>
            </v:group>
            <v:group style="position:absolute;left:3288;top:-1359;width:2;height:80" coordorigin="3288,-1359" coordsize="2,80">
              <v:shape style="position:absolute;left:3288;top:-1359;width:2;height:80" coordorigin="3288,-1359" coordsize="0,80" path="m3288,-1279l3288,-1359e" filled="false" stroked="true" strokeweight=".748pt" strokecolor="#939598">
                <v:path arrowok="t"/>
              </v:shape>
            </v:group>
            <v:group style="position:absolute;left:3248;top:-1359;width:2;height:80" coordorigin="3248,-1359" coordsize="2,80">
              <v:shape style="position:absolute;left:3248;top:-1359;width:2;height:80" coordorigin="3248,-1359" coordsize="0,80" path="m3248,-1279l3248,-1359e" filled="false" stroked="true" strokeweight=".748pt" strokecolor="#939598">
                <v:path arrowok="t"/>
              </v:shape>
            </v:group>
            <v:group style="position:absolute;left:3208;top:-1359;width:2;height:80" coordorigin="3208,-1359" coordsize="2,80">
              <v:shape style="position:absolute;left:3208;top:-1359;width:2;height:80" coordorigin="3208,-1359" coordsize="0,80" path="m3208,-1279l3208,-1359e" filled="false" stroked="true" strokeweight=".748pt" strokecolor="#939598">
                <v:path arrowok="t"/>
              </v:shape>
            </v:group>
            <v:group style="position:absolute;left:3168;top:-1359;width:2;height:80" coordorigin="3168,-1359" coordsize="2,80">
              <v:shape style="position:absolute;left:3168;top:-1359;width:2;height:80" coordorigin="3168,-1359" coordsize="1,80" path="m3168,-1279l3168,-1359e" filled="false" stroked="true" strokeweight=".748pt" strokecolor="#939598">
                <v:path arrowok="t"/>
              </v:shape>
            </v:group>
            <v:group style="position:absolute;left:3128;top:-1359;width:2;height:80" coordorigin="3128,-1359" coordsize="2,80">
              <v:shape style="position:absolute;left:3128;top:-1359;width:2;height:80" coordorigin="3128,-1359" coordsize="0,80" path="m3128,-1279l3128,-1359e" filled="false" stroked="true" strokeweight=".748pt" strokecolor="#939598">
                <v:path arrowok="t"/>
              </v:shape>
            </v:group>
            <v:group style="position:absolute;left:3088;top:-1359;width:2;height:80" coordorigin="3088,-1359" coordsize="2,80">
              <v:shape style="position:absolute;left:3088;top:-1359;width:2;height:80" coordorigin="3088,-1359" coordsize="0,80" path="m3088,-1279l3088,-1359e" filled="false" stroked="true" strokeweight=".748pt" strokecolor="#939598">
                <v:path arrowok="t"/>
              </v:shape>
            </v:group>
            <v:group style="position:absolute;left:3048;top:-1359;width:2;height:80" coordorigin="3048,-1359" coordsize="2,80">
              <v:shape style="position:absolute;left:3048;top:-1359;width:2;height:80" coordorigin="3048,-1359" coordsize="0,80" path="m3048,-1279l3048,-1359e" filled="false" stroked="true" strokeweight=".748pt" strokecolor="#939598">
                <v:path arrowok="t"/>
              </v:shape>
            </v:group>
            <v:group style="position:absolute;left:3008;top:-1359;width:2;height:80" coordorigin="3008,-1359" coordsize="2,80">
              <v:shape style="position:absolute;left:3008;top:-1359;width:2;height:80" coordorigin="3008,-1359" coordsize="0,80" path="m3008,-1279l3008,-1359e" filled="false" stroked="true" strokeweight=".748pt" strokecolor="#939598">
                <v:path arrowok="t"/>
              </v:shape>
            </v:group>
            <v:group style="position:absolute;left:2968;top:-1359;width:2;height:80" coordorigin="2968,-1359" coordsize="2,80">
              <v:shape style="position:absolute;left:2968;top:-1359;width:2;height:80" coordorigin="2968,-1359" coordsize="0,80" path="m2968,-1279l2968,-1359e" filled="false" stroked="true" strokeweight=".748pt" strokecolor="#939598">
                <v:path arrowok="t"/>
              </v:shape>
            </v:group>
            <v:group style="position:absolute;left:2928;top:-1359;width:2;height:80" coordorigin="2928,-1359" coordsize="2,80">
              <v:shape style="position:absolute;left:2928;top:-1359;width:2;height:80" coordorigin="2928,-1359" coordsize="0,80" path="m2928,-1279l2928,-1359e" filled="false" stroked="true" strokeweight=".748pt" strokecolor="#939598">
                <v:path arrowok="t"/>
              </v:shape>
            </v:group>
            <v:group style="position:absolute;left:2888;top:-1359;width:2;height:80" coordorigin="2888,-1359" coordsize="2,80">
              <v:shape style="position:absolute;left:2888;top:-1359;width:2;height:80" coordorigin="2888,-1359" coordsize="1,80" path="m2888,-1279l2888,-1359e" filled="false" stroked="true" strokeweight=".748pt" strokecolor="#939598">
                <v:path arrowok="t"/>
              </v:shape>
            </v:group>
            <v:group style="position:absolute;left:2848;top:-1359;width:2;height:80" coordorigin="2848,-1359" coordsize="2,80">
              <v:shape style="position:absolute;left:2848;top:-1359;width:2;height:80" coordorigin="2848,-1359" coordsize="0,80" path="m2848,-1279l2848,-1359e" filled="false" stroked="true" strokeweight=".748pt" strokecolor="#939598">
                <v:path arrowok="t"/>
              </v:shape>
            </v:group>
            <v:group style="position:absolute;left:2808;top:-1359;width:2;height:80" coordorigin="2808,-1359" coordsize="2,80">
              <v:shape style="position:absolute;left:2808;top:-1359;width:2;height:80" coordorigin="2808,-1359" coordsize="0,80" path="m2808,-1279l2808,-1359e" filled="false" stroked="true" strokeweight=".748pt" strokecolor="#939598">
                <v:path arrowok="t"/>
              </v:shape>
            </v:group>
            <v:group style="position:absolute;left:2768;top:-1359;width:2;height:80" coordorigin="2768,-1359" coordsize="2,80">
              <v:shape style="position:absolute;left:2768;top:-1359;width:2;height:80" coordorigin="2768,-1359" coordsize="0,80" path="m2768,-1279l2768,-1359e" filled="false" stroked="true" strokeweight=".748pt" strokecolor="#939598">
                <v:path arrowok="t"/>
              </v:shape>
            </v:group>
            <v:group style="position:absolute;left:2728;top:-1359;width:2;height:80" coordorigin="2728,-1359" coordsize="2,80">
              <v:shape style="position:absolute;left:2728;top:-1359;width:2;height:80" coordorigin="2728,-1359" coordsize="0,80" path="m2728,-1279l2728,-1359e" filled="false" stroked="true" strokeweight=".748pt" strokecolor="#939598">
                <v:path arrowok="t"/>
              </v:shape>
            </v:group>
            <v:group style="position:absolute;left:2688;top:-1359;width:2;height:80" coordorigin="2688,-1359" coordsize="2,80">
              <v:shape style="position:absolute;left:2688;top:-1359;width:2;height:80" coordorigin="2688,-1359" coordsize="0,80" path="m2688,-1279l2688,-1359e" filled="false" stroked="true" strokeweight=".748pt" strokecolor="#939598">
                <v:path arrowok="t"/>
              </v:shape>
            </v:group>
            <v:group style="position:absolute;left:2648;top:-1359;width:2;height:80" coordorigin="2648,-1359" coordsize="2,80">
              <v:shape style="position:absolute;left:2648;top:-1359;width:2;height:80" coordorigin="2648,-1359" coordsize="0,80" path="m2648,-1279l2648,-1359e" filled="false" stroked="true" strokeweight=".748pt" strokecolor="#939598">
                <v:path arrowok="t"/>
              </v:shape>
            </v:group>
            <v:group style="position:absolute;left:2608;top:-1359;width:2;height:80" coordorigin="2608,-1359" coordsize="2,80">
              <v:shape style="position:absolute;left:2608;top:-1359;width:2;height:80" coordorigin="2608,-1359" coordsize="0,80" path="m2608,-1279l2608,-1359e" filled="false" stroked="true" strokeweight=".748pt" strokecolor="#939598">
                <v:path arrowok="t"/>
              </v:shape>
            </v:group>
            <v:group style="position:absolute;left:2568;top:-1359;width:2;height:80" coordorigin="2568,-1359" coordsize="2,80">
              <v:shape style="position:absolute;left:2568;top:-1359;width:2;height:80" coordorigin="2568,-1359" coordsize="0,80" path="m2568,-1279l2568,-1359e" filled="false" stroked="true" strokeweight=".748pt" strokecolor="#939598">
                <v:path arrowok="t"/>
              </v:shape>
            </v:group>
            <v:group style="position:absolute;left:2528;top:-1359;width:2;height:80" coordorigin="2528,-1359" coordsize="2,80">
              <v:shape style="position:absolute;left:2528;top:-1359;width:2;height:80" coordorigin="2528,-1359" coordsize="1,80" path="m2528,-1279l2528,-1359e" filled="false" stroked="true" strokeweight=".748pt" strokecolor="#939598">
                <v:path arrowok="t"/>
              </v:shape>
            </v:group>
            <v:group style="position:absolute;left:2488;top:-1359;width:2;height:80" coordorigin="2488,-1359" coordsize="2,80">
              <v:shape style="position:absolute;left:2488;top:-1359;width:2;height:80" coordorigin="2488,-1359" coordsize="0,80" path="m2488,-1279l2488,-1359e" filled="false" stroked="true" strokeweight=".748pt" strokecolor="#939598">
                <v:path arrowok="t"/>
              </v:shape>
            </v:group>
            <v:group style="position:absolute;left:2448;top:-1359;width:2;height:80" coordorigin="2448,-1359" coordsize="2,80">
              <v:shape style="position:absolute;left:2448;top:-1359;width:2;height:80" coordorigin="2448,-1359" coordsize="0,80" path="m2448,-1279l2448,-1359e" filled="false" stroked="true" strokeweight=".748pt" strokecolor="#939598">
                <v:path arrowok="t"/>
              </v:shape>
            </v:group>
            <v:group style="position:absolute;left:2408;top:-1359;width:2;height:80" coordorigin="2408,-1359" coordsize="2,80">
              <v:shape style="position:absolute;left:2408;top:-1359;width:2;height:80" coordorigin="2408,-1359" coordsize="0,80" path="m2408,-1279l2408,-1359e" filled="false" stroked="true" strokeweight=".748pt" strokecolor="#939598">
                <v:path arrowok="t"/>
              </v:shape>
            </v:group>
            <v:group style="position:absolute;left:2368;top:-1359;width:2;height:80" coordorigin="2368,-1359" coordsize="2,80">
              <v:shape style="position:absolute;left:2368;top:-1359;width:2;height:80" coordorigin="2368,-1359" coordsize="0,80" path="m2368,-1279l2368,-1359e" filled="false" stroked="true" strokeweight=".748pt" strokecolor="#939598">
                <v:path arrowok="t"/>
              </v:shape>
            </v:group>
            <v:group style="position:absolute;left:2328;top:-1359;width:2;height:80" coordorigin="2328,-1359" coordsize="2,80">
              <v:shape style="position:absolute;left:2328;top:-1359;width:2;height:80" coordorigin="2328,-1359" coordsize="0,80" path="m2328,-1279l2328,-1359e" filled="false" stroked="true" strokeweight=".748pt" strokecolor="#939598">
                <v:path arrowok="t"/>
              </v:shape>
            </v:group>
            <v:group style="position:absolute;left:2288;top:-1359;width:2;height:80" coordorigin="2288,-1359" coordsize="2,80">
              <v:shape style="position:absolute;left:2288;top:-1359;width:2;height:80" coordorigin="2288,-1359" coordsize="0,80" path="m2288,-1279l2288,-1359e" filled="false" stroked="true" strokeweight=".748pt" strokecolor="#939598">
                <v:path arrowok="t"/>
              </v:shape>
            </v:group>
            <v:group style="position:absolute;left:2248;top:-1359;width:2;height:80" coordorigin="2248,-1359" coordsize="2,80">
              <v:shape style="position:absolute;left:2248;top:-1359;width:2;height:80" coordorigin="2248,-1359" coordsize="0,80" path="m2248,-1279l2248,-1359e" filled="false" stroked="true" strokeweight=".748pt" strokecolor="#939598">
                <v:path arrowok="t"/>
              </v:shape>
            </v:group>
            <v:group style="position:absolute;left:2208;top:-1359;width:2;height:80" coordorigin="2208,-1359" coordsize="2,80">
              <v:shape style="position:absolute;left:2208;top:-1359;width:2;height:80" coordorigin="2208,-1359" coordsize="0,80" path="m2208,-1279l2208,-1359e" filled="false" stroked="true" strokeweight=".748pt" strokecolor="#939598">
                <v:path arrowok="t"/>
              </v:shape>
            </v:group>
            <v:group style="position:absolute;left:2168;top:-1359;width:2;height:80" coordorigin="2168,-1359" coordsize="2,80">
              <v:shape style="position:absolute;left:2168;top:-1359;width:2;height:80" coordorigin="2168,-1359" coordsize="0,80" path="m2168,-1279l2168,-1359e" filled="false" stroked="true" strokeweight=".748pt" strokecolor="#939598">
                <v:path arrowok="t"/>
              </v:shape>
            </v:group>
            <v:group style="position:absolute;left:2128;top:-1359;width:2;height:80" coordorigin="2128,-1359" coordsize="2,80">
              <v:shape style="position:absolute;left:2128;top:-1359;width:2;height:80" coordorigin="2128,-1359" coordsize="1,80" path="m2128,-1279l2128,-1359e" filled="false" stroked="true" strokeweight=".748pt" strokecolor="#939598">
                <v:path arrowok="t"/>
              </v:shape>
            </v:group>
            <v:group style="position:absolute;left:2088;top:-1359;width:2;height:80" coordorigin="2088,-1359" coordsize="2,80">
              <v:shape style="position:absolute;left:2088;top:-1359;width:2;height:80" coordorigin="2088,-1359" coordsize="0,80" path="m2088,-1279l2088,-1359e" filled="false" stroked="true" strokeweight=".748pt" strokecolor="#939598">
                <v:path arrowok="t"/>
              </v:shape>
            </v:group>
            <v:group style="position:absolute;left:2048;top:-1359;width:2;height:80" coordorigin="2048,-1359" coordsize="2,80">
              <v:shape style="position:absolute;left:2048;top:-1359;width:2;height:80" coordorigin="2048,-1359" coordsize="0,80" path="m2048,-1279l2048,-1359e" filled="false" stroked="true" strokeweight=".748pt" strokecolor="#939598">
                <v:path arrowok="t"/>
              </v:shape>
            </v:group>
            <v:group style="position:absolute;left:2008;top:-1359;width:2;height:80" coordorigin="2008,-1359" coordsize="2,80">
              <v:shape style="position:absolute;left:2008;top:-1359;width:2;height:80" coordorigin="2008,-1359" coordsize="0,80" path="m2008,-1279l2008,-1359e" filled="false" stroked="true" strokeweight=".748pt" strokecolor="#939598">
                <v:path arrowok="t"/>
              </v:shape>
            </v:group>
            <v:group style="position:absolute;left:1968;top:-1359;width:2;height:80" coordorigin="1968,-1359" coordsize="2,80">
              <v:shape style="position:absolute;left:1968;top:-1359;width:2;height:80" coordorigin="1968,-1359" coordsize="0,80" path="m1968,-1279l1968,-1359e" filled="false" stroked="true" strokeweight=".748pt" strokecolor="#939598">
                <v:path arrowok="t"/>
              </v:shape>
            </v:group>
            <v:group style="position:absolute;left:1928;top:-1359;width:2;height:80" coordorigin="1928,-1359" coordsize="2,80">
              <v:shape style="position:absolute;left:1928;top:-1359;width:2;height:80" coordorigin="1928,-1359" coordsize="0,80" path="m1928,-1279l1928,-1359e" filled="false" stroked="true" strokeweight=".748pt" strokecolor="#939598">
                <v:path arrowok="t"/>
              </v:shape>
            </v:group>
            <v:group style="position:absolute;left:1888;top:-1359;width:2;height:80" coordorigin="1888,-1359" coordsize="2,80">
              <v:shape style="position:absolute;left:1888;top:-1359;width:2;height:80" coordorigin="1888,-1359" coordsize="0,80" path="m1888,-1279l1888,-1359e" filled="false" stroked="true" strokeweight=".748pt" strokecolor="#939598">
                <v:path arrowok="t"/>
              </v:shape>
            </v:group>
            <v:group style="position:absolute;left:1848;top:-1359;width:2;height:80" coordorigin="1848,-1359" coordsize="2,80">
              <v:shape style="position:absolute;left:1848;top:-1359;width:2;height:80" coordorigin="1848,-1359" coordsize="0,80" path="m1848,-1279l1848,-1359e" filled="false" stroked="true" strokeweight=".748pt" strokecolor="#939598">
                <v:path arrowok="t"/>
              </v:shape>
            </v:group>
            <v:group style="position:absolute;left:1808;top:-1359;width:2;height:80" coordorigin="1808,-1359" coordsize="2,80">
              <v:shape style="position:absolute;left:1808;top:-1359;width:2;height:80" coordorigin="1808,-1359" coordsize="0,80" path="m1808,-1279l1808,-1359e" filled="false" stroked="true" strokeweight=".748pt" strokecolor="#939598">
                <v:path arrowok="t"/>
              </v:shape>
            </v:group>
            <v:group style="position:absolute;left:1768;top:-1359;width:2;height:80" coordorigin="1768,-1359" coordsize="2,80">
              <v:shape style="position:absolute;left:1768;top:-1359;width:2;height:80" coordorigin="1768,-1359" coordsize="1,80" path="m1768,-1279l1768,-1359e" filled="false" stroked="true" strokeweight=".748pt" strokecolor="#939598">
                <v:path arrowok="t"/>
              </v:shape>
            </v:group>
            <v:group style="position:absolute;left:1728;top:-1359;width:2;height:80" coordorigin="1728,-1359" coordsize="2,80">
              <v:shape style="position:absolute;left:1728;top:-1359;width:2;height:80" coordorigin="1728,-1359" coordsize="0,80" path="m1728,-1279l1728,-1359e" filled="false" stroked="true" strokeweight=".748pt" strokecolor="#939598">
                <v:path arrowok="t"/>
              </v:shape>
            </v:group>
            <v:group style="position:absolute;left:1688;top:-1359;width:2;height:80" coordorigin="1688,-1359" coordsize="2,80">
              <v:shape style="position:absolute;left:1688;top:-1359;width:2;height:80" coordorigin="1688,-1359" coordsize="0,80" path="m1688,-1279l1688,-1359e" filled="false" stroked="true" strokeweight=".748pt" strokecolor="#939598">
                <v:path arrowok="t"/>
              </v:shape>
            </v:group>
            <v:group style="position:absolute;left:1648;top:-1359;width:2;height:80" coordorigin="1648,-1359" coordsize="2,80">
              <v:shape style="position:absolute;left:1648;top:-1359;width:2;height:80" coordorigin="1648,-1359" coordsize="0,80" path="m1648,-1279l1648,-1359e" filled="false" stroked="true" strokeweight=".748pt" strokecolor="#939598">
                <v:path arrowok="t"/>
              </v:shape>
            </v:group>
            <v:group style="position:absolute;left:1608;top:-1359;width:2;height:80" coordorigin="1608,-1359" coordsize="2,80">
              <v:shape style="position:absolute;left:1608;top:-1359;width:2;height:80" coordorigin="1608,-1359" coordsize="0,80" path="m1608,-1279l1608,-1359e" filled="false" stroked="true" strokeweight=".748pt" strokecolor="#939598">
                <v:path arrowok="t"/>
              </v:shape>
            </v:group>
            <v:group style="position:absolute;left:1568;top:-1359;width:2;height:80" coordorigin="1568,-1359" coordsize="2,80">
              <v:shape style="position:absolute;left:1568;top:-1359;width:2;height:80" coordorigin="1568,-1359" coordsize="0,80" path="m1568,-1279l1568,-1359e" filled="false" stroked="true" strokeweight=".748pt" strokecolor="#939598">
                <v:path arrowok="t"/>
              </v:shape>
            </v:group>
            <v:group style="position:absolute;left:1528;top:-1359;width:2;height:80" coordorigin="1528,-1359" coordsize="2,80">
              <v:shape style="position:absolute;left:1528;top:-1359;width:2;height:80" coordorigin="1528,-1359" coordsize="0,80" path="m1528,-1279l1528,-1359e" filled="false" stroked="true" strokeweight=".748pt" strokecolor="#939598">
                <v:path arrowok="t"/>
              </v:shape>
            </v:group>
            <v:group style="position:absolute;left:1488;top:-1359;width:2;height:80" coordorigin="1488,-1359" coordsize="2,80">
              <v:shape style="position:absolute;left:1488;top:-1359;width:2;height:80" coordorigin="1488,-1359" coordsize="0,80" path="m1488,-1279l1488,-1359e" filled="false" stroked="true" strokeweight=".748pt" strokecolor="#939598">
                <v:path arrowok="t"/>
              </v:shape>
            </v:group>
            <v:group style="position:absolute;left:1448;top:-1359;width:2;height:80" coordorigin="1448,-1359" coordsize="2,80">
              <v:shape style="position:absolute;left:1448;top:-1359;width:2;height:80" coordorigin="1448,-1359" coordsize="0,80" path="m1448,-1279l1448,-1359e" filled="false" stroked="true" strokeweight=".748pt" strokecolor="#939598">
                <v:path arrowok="t"/>
              </v:shape>
            </v:group>
            <v:group style="position:absolute;left:1408;top:-1359;width:2;height:80" coordorigin="1408,-1359" coordsize="2,80">
              <v:shape style="position:absolute;left:1408;top:-1359;width:2;height:80" coordorigin="1408,-1359" coordsize="1,80" path="m1408,-1279l1408,-1359e" filled="false" stroked="true" strokeweight=".748pt" strokecolor="#939598">
                <v:path arrowok="t"/>
              </v:shape>
            </v:group>
            <v:group style="position:absolute;left:1368;top:-1359;width:2;height:80" coordorigin="1368,-1359" coordsize="2,80">
              <v:shape style="position:absolute;left:1368;top:-1359;width:2;height:80" coordorigin="1368,-1359" coordsize="0,80" path="m1368,-1279l1368,-1359e" filled="false" stroked="true" strokeweight=".748pt" strokecolor="#939598">
                <v:path arrowok="t"/>
              </v:shape>
            </v:group>
            <v:group style="position:absolute;left:1328;top:-1359;width:2;height:80" coordorigin="1328,-1359" coordsize="2,80">
              <v:shape style="position:absolute;left:1328;top:-1359;width:2;height:80" coordorigin="1328,-1359" coordsize="0,80" path="m1328,-1279l1328,-1359e" filled="false" stroked="true" strokeweight=".748pt" strokecolor="#939598">
                <v:path arrowok="t"/>
              </v:shape>
            </v:group>
            <v:group style="position:absolute;left:1288;top:-1359;width:2;height:80" coordorigin="1288,-1359" coordsize="2,80">
              <v:shape style="position:absolute;left:1288;top:-1359;width:2;height:80" coordorigin="1288,-1359" coordsize="0,80" path="m1288,-1279l1288,-1359e" filled="false" stroked="true" strokeweight=".748pt" strokecolor="#939598">
                <v:path arrowok="t"/>
              </v:shape>
            </v:group>
            <v:group style="position:absolute;left:1248;top:-1359;width:2;height:80" coordorigin="1248,-1359" coordsize="2,80">
              <v:shape style="position:absolute;left:1248;top:-1359;width:2;height:80" coordorigin="1248,-1359" coordsize="0,80" path="m1248,-1279l1248,-1359e" filled="false" stroked="true" strokeweight=".748pt" strokecolor="#939598">
                <v:path arrowok="t"/>
              </v:shape>
            </v:group>
            <v:group style="position:absolute;left:1208;top:-1359;width:2;height:80" coordorigin="1208,-1359" coordsize="2,80">
              <v:shape style="position:absolute;left:1208;top:-1359;width:2;height:80" coordorigin="1208,-1359" coordsize="0,80" path="m1208,-1279l1208,-1359e" filled="false" stroked="true" strokeweight=".748pt" strokecolor="#939598">
                <v:path arrowok="t"/>
              </v:shape>
            </v:group>
            <v:group style="position:absolute;left:1168;top:-1359;width:2;height:80" coordorigin="1168,-1359" coordsize="2,80">
              <v:shape style="position:absolute;left:1168;top:-1359;width:2;height:80" coordorigin="1168,-1359" coordsize="0,80" path="m1168,-1279l1168,-1359e" filled="false" stroked="true" strokeweight=".748pt" strokecolor="#939598">
                <v:path arrowok="t"/>
              </v:shape>
            </v:group>
            <v:group style="position:absolute;left:1128;top:-1359;width:2;height:80" coordorigin="1128,-1359" coordsize="2,80">
              <v:shape style="position:absolute;left:1128;top:-1359;width:2;height:80" coordorigin="1128,-1359" coordsize="0,80" path="m1128,-1279l1128,-1359e" filled="false" stroked="true" strokeweight=".748pt" strokecolor="#939598">
                <v:path arrowok="t"/>
              </v:shape>
            </v:group>
            <v:group style="position:absolute;left:1088;top:-1359;width:2;height:80" coordorigin="1088,-1359" coordsize="2,80">
              <v:shape style="position:absolute;left:1088;top:-1359;width:2;height:80" coordorigin="1088,-1359" coordsize="1,80" path="m1088,-1279l1088,-1359e" filled="false" stroked="true" strokeweight=".748pt" strokecolor="#939598">
                <v:path arrowok="t"/>
              </v:shape>
            </v:group>
            <v:group style="position:absolute;left:1048;top:-1359;width:2;height:80" coordorigin="1048,-1359" coordsize="2,80">
              <v:shape style="position:absolute;left:1048;top:-1359;width:2;height:80" coordorigin="1048,-1359" coordsize="0,80" path="m1048,-1279l1048,-1359e" filled="false" stroked="true" strokeweight=".748pt" strokecolor="#939598">
                <v:path arrowok="t"/>
              </v:shape>
            </v:group>
            <v:group style="position:absolute;left:1008;top:-1359;width:2;height:80" coordorigin="1008,-1359" coordsize="2,80">
              <v:shape style="position:absolute;left:1008;top:-1359;width:2;height:80" coordorigin="1008,-1359" coordsize="0,80" path="m1008,-1279l1008,-1359e" filled="false" stroked="true" strokeweight=".748pt" strokecolor="#939598">
                <v:path arrowok="t"/>
              </v:shape>
            </v:group>
            <v:group style="position:absolute;left:968;top:-1359;width:2;height:80" coordorigin="968,-1359" coordsize="2,80">
              <v:shape style="position:absolute;left:968;top:-1359;width:2;height:80" coordorigin="968,-1359" coordsize="0,80" path="m968,-1279l968,-1359e" filled="false" stroked="true" strokeweight=".748pt" strokecolor="#939598">
                <v:path arrowok="t"/>
              </v:shape>
            </v:group>
            <v:group style="position:absolute;left:928;top:-1359;width:2;height:80" coordorigin="928,-1359" coordsize="2,80">
              <v:shape style="position:absolute;left:928;top:-1359;width:2;height:80" coordorigin="928,-1359" coordsize="0,80" path="m928,-1279l928,-1359e" filled="false" stroked="true" strokeweight=".748pt" strokecolor="#939598">
                <v:path arrowok="t"/>
              </v:shape>
            </v:group>
            <v:group style="position:absolute;left:888;top:-1359;width:2;height:80" coordorigin="888,-1359" coordsize="2,80">
              <v:shape style="position:absolute;left:888;top:-1359;width:2;height:80" coordorigin="888,-1359" coordsize="0,80" path="m888,-1279l888,-1359e" filled="false" stroked="true" strokeweight=".748pt" strokecolor="#939598">
                <v:path arrowok="t"/>
              </v:shape>
            </v:group>
            <v:group style="position:absolute;left:848;top:-1359;width:2;height:80" coordorigin="848,-1359" coordsize="2,80">
              <v:shape style="position:absolute;left:848;top:-1359;width:2;height:80" coordorigin="848,-1359" coordsize="0,80" path="m848,-1279l848,-1359e" filled="false" stroked="true" strokeweight=".748pt" strokecolor="#939598">
                <v:path arrowok="t"/>
              </v:shape>
            </v:group>
            <v:group style="position:absolute;left:808;top:-1359;width:2;height:80" coordorigin="808,-1359" coordsize="2,80">
              <v:shape style="position:absolute;left:808;top:-1359;width:2;height:80" coordorigin="808,-1359" coordsize="0,80" path="m808,-1279l808,-1359e" filled="false" stroked="true" strokeweight=".748pt" strokecolor="#939598">
                <v:path arrowok="t"/>
              </v:shape>
            </v:group>
            <v:group style="position:absolute;left:768;top:-1359;width:2;height:80" coordorigin="768,-1359" coordsize="2,80">
              <v:shape style="position:absolute;left:768;top:-1359;width:2;height:80" coordorigin="768,-1359" coordsize="0,80" path="m768,-1279l768,-1359e" filled="false" stroked="true" strokeweight=".748pt" strokecolor="#939598">
                <v:path arrowok="t"/>
              </v:shape>
            </v:group>
            <v:group style="position:absolute;left:728;top:-1359;width:2;height:80" coordorigin="728,-1359" coordsize="2,80">
              <v:shape style="position:absolute;left:728;top:-1359;width:2;height:80" coordorigin="728,-1359" coordsize="1,80" path="m728,-1279l728,-1359e" filled="false" stroked="true" strokeweight=".748pt" strokecolor="#939598">
                <v:path arrowok="t"/>
              </v:shape>
            </v:group>
            <v:group style="position:absolute;left:688;top:-1359;width:2;height:80" coordorigin="688,-1359" coordsize="2,80">
              <v:shape style="position:absolute;left:688;top:-1359;width:2;height:80" coordorigin="688,-1359" coordsize="0,80" path="m688,-1279l688,-1359e" filled="false" stroked="true" strokeweight=".748pt" strokecolor="#939598">
                <v:path arrowok="t"/>
              </v:shape>
            </v:group>
            <v:group style="position:absolute;left:648;top:-1359;width:2;height:80" coordorigin="648,-1359" coordsize="2,80">
              <v:shape style="position:absolute;left:648;top:-1359;width:2;height:80" coordorigin="648,-1359" coordsize="0,80" path="m648,-1279l648,-1359e" filled="false" stroked="true" strokeweight=".748pt" strokecolor="#939598">
                <v:path arrowok="t"/>
              </v:shape>
            </v:group>
            <v:group style="position:absolute;left:608;top:-1359;width:2;height:80" coordorigin="608,-1359" coordsize="2,80">
              <v:shape style="position:absolute;left:608;top:-1359;width:2;height:80" coordorigin="608,-1359" coordsize="0,80" path="m608,-1279l608,-1359e" filled="false" stroked="true" strokeweight=".748pt" strokecolor="#939598">
                <v:path arrowok="t"/>
              </v:shape>
            </v:group>
            <v:group style="position:absolute;left:568;top:-1359;width:2;height:80" coordorigin="568,-1359" coordsize="2,80">
              <v:shape style="position:absolute;left:568;top:-1359;width:2;height:80" coordorigin="568,-1359" coordsize="0,80" path="m568,-1279l568,-1359e" filled="false" stroked="true" strokeweight=".748pt" strokecolor="#939598">
                <v:path arrowok="t"/>
              </v:shape>
            </v:group>
            <v:group style="position:absolute;left:528;top:-1359;width:2;height:80" coordorigin="528,-1359" coordsize="2,80">
              <v:shape style="position:absolute;left:528;top:-1359;width:2;height:80" coordorigin="528,-1359" coordsize="0,80" path="m528,-1279l528,-1359e" filled="false" stroked="true" strokeweight=".748pt" strokecolor="#939598">
                <v:path arrowok="t"/>
              </v:shape>
            </v:group>
            <v:group style="position:absolute;left:488;top:-1359;width:2;height:80" coordorigin="488,-1359" coordsize="2,80">
              <v:shape style="position:absolute;left:488;top:-1359;width:2;height:80" coordorigin="488,-1359" coordsize="0,80" path="m488,-1279l488,-1359e" filled="false" stroked="true" strokeweight=".748pt" strokecolor="#939598">
                <v:path arrowok="t"/>
              </v:shape>
            </v:group>
            <v:group style="position:absolute;left:448;top:-1359;width:2;height:80" coordorigin="448,-1359" coordsize="2,80">
              <v:shape style="position:absolute;left:448;top:-1359;width:2;height:80" coordorigin="448,-1359" coordsize="0,80" path="m448,-1279l448,-1359e" filled="false" stroked="true" strokeweight=".748pt" strokecolor="#939598">
                <v:path arrowok="t"/>
              </v:shape>
            </v:group>
            <v:group style="position:absolute;left:408;top:-1359;width:2;height:80" coordorigin="408,-1359" coordsize="2,80">
              <v:shape style="position:absolute;left:408;top:-1359;width:2;height:80" coordorigin="408,-1359" coordsize="0,80" path="m408,-1279l408,-1359e" filled="false" stroked="true" strokeweight=".748pt" strokecolor="#939598">
                <v:path arrowok="t"/>
              </v:shape>
            </v:group>
            <v:group style="position:absolute;left:368;top:-1359;width:2;height:80" coordorigin="368,-1359" coordsize="2,80">
              <v:shape style="position:absolute;left:368;top:-1359;width:2;height:80" coordorigin="368,-1359" coordsize="1,80" path="m368,-1279l368,-1359e" filled="false" stroked="true" strokeweight=".748pt" strokecolor="#939598">
                <v:path arrowok="t"/>
              </v:shape>
            </v:group>
            <v:group style="position:absolute;left:328;top:-1359;width:2;height:80" coordorigin="328,-1359" coordsize="2,80">
              <v:shape style="position:absolute;left:328;top:-1359;width:2;height:80" coordorigin="328,-1359" coordsize="0,80" path="m328,-1279l328,-1359e" filled="false" stroked="true" strokeweight=".748pt" strokecolor="#939598">
                <v:path arrowok="t"/>
              </v:shape>
            </v:group>
            <v:group style="position:absolute;left:288;top:-1359;width:2;height:80" coordorigin="288,-1359" coordsize="2,80">
              <v:shape style="position:absolute;left:288;top:-1359;width:2;height:80" coordorigin="288,-1359" coordsize="0,80" path="m288,-1279l288,-1359e" filled="false" stroked="true" strokeweight=".748pt" strokecolor="#939598">
                <v:path arrowok="t"/>
              </v:shape>
            </v:group>
            <v:group style="position:absolute;left:248;top:-1359;width:2;height:80" coordorigin="248,-1359" coordsize="2,80">
              <v:shape style="position:absolute;left:248;top:-1359;width:2;height:80" coordorigin="248,-1359" coordsize="0,80" path="m248,-1279l248,-1359e" filled="false" stroked="true" strokeweight=".748pt" strokecolor="#939598">
                <v:path arrowok="t"/>
              </v:shape>
            </v:group>
            <v:group style="position:absolute;left:208;top:-1359;width:2;height:80" coordorigin="208,-1359" coordsize="2,80">
              <v:shape style="position:absolute;left:208;top:-1359;width:2;height:80" coordorigin="208,-1359" coordsize="0,80" path="m208,-1279l208,-1359e" filled="false" stroked="true" strokeweight=".748pt" strokecolor="#939598">
                <v:path arrowok="t"/>
              </v:shape>
            </v:group>
            <v:group style="position:absolute;left:168;top:-1359;width:2;height:80" coordorigin="168,-1359" coordsize="2,80">
              <v:shape style="position:absolute;left:168;top:-1359;width:2;height:80" coordorigin="168,-1359" coordsize="0,80" path="m168,-1279l168,-1359e" filled="false" stroked="true" strokeweight=".748pt" strokecolor="#939598">
                <v:path arrowok="t"/>
              </v:shape>
            </v:group>
            <v:group style="position:absolute;left:128;top:-1359;width:2;height:80" coordorigin="128,-1359" coordsize="2,80">
              <v:shape style="position:absolute;left:128;top:-1359;width:2;height:80" coordorigin="128,-1359" coordsize="0,80" path="m128,-1279l128,-1359e" filled="false" stroked="true" strokeweight=".748pt" strokecolor="#939598">
                <v:path arrowok="t"/>
              </v:shape>
            </v:group>
            <v:group style="position:absolute;left:88;top:-1359;width:2;height:80" coordorigin="88,-1359" coordsize="2,80">
              <v:shape style="position:absolute;left:88;top:-1359;width:2;height:80" coordorigin="88,-1359" coordsize="0,80" path="m88,-1279l88,-1359e" filled="false" stroked="true" strokeweight=".748pt" strokecolor="#939598">
                <v:path arrowok="t"/>
              </v:shape>
            </v:group>
            <v:group style="position:absolute;left:47;top:-1359;width:2;height:80" coordorigin="47,-1359" coordsize="2,80">
              <v:shape style="position:absolute;left:47;top:-1359;width:2;height:80" coordorigin="47,-1359" coordsize="0,80" path="m48,-1279l47,-1359e" filled="false" stroked="true" strokeweight=".748pt" strokecolor="#939598">
                <v:path arrowok="t"/>
              </v:shape>
            </v:group>
            <v:group style="position:absolute;left:7;top:-1359;width:2;height:80" coordorigin="7,-1359" coordsize="2,80">
              <v:shape style="position:absolute;left:7;top:-1359;width:2;height:80" coordorigin="7,-1359" coordsize="0,80" path="m7,-1279l7,-1359e" filled="false" stroked="true" strokeweight=".748pt" strokecolor="#939598">
                <v:path arrowok="t"/>
              </v:shape>
            </v:group>
            <w10:wrap type="none"/>
          </v:group>
        </w:pict>
      </w:r>
      <w:bookmarkStart w:name="_TOC_250004" w:id="6"/>
      <w:r>
        <w:rPr>
          <w:color w:val="A4590C"/>
          <w:spacing w:val="25"/>
          <w:w w:val="90"/>
        </w:rPr>
        <w:t>Strategic</w:t>
      </w:r>
      <w:r>
        <w:rPr>
          <w:color w:val="A4590C"/>
          <w:spacing w:val="-57"/>
          <w:w w:val="90"/>
        </w:rPr>
        <w:t> </w:t>
      </w:r>
      <w:r>
        <w:rPr>
          <w:color w:val="A4590C"/>
          <w:spacing w:val="31"/>
          <w:w w:val="90"/>
        </w:rPr>
        <w:t>framework</w:t>
      </w:r>
      <w:bookmarkEnd w:id="6"/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64" w:lineRule="exact" w:before="60"/>
        <w:ind w:right="931"/>
        <w:jc w:val="left"/>
      </w:pPr>
      <w:r>
        <w:rPr/>
        <w:t>This</w:t>
      </w:r>
      <w:r>
        <w:rPr>
          <w:spacing w:val="-4"/>
        </w:rPr>
        <w:t> </w:t>
      </w:r>
      <w:r>
        <w:rPr/>
        <w:t>strategic</w:t>
      </w:r>
      <w:r>
        <w:rPr>
          <w:spacing w:val="-4"/>
        </w:rPr>
        <w:t> </w:t>
      </w:r>
      <w:r>
        <w:rPr/>
        <w:t>framework</w:t>
      </w:r>
      <w:r>
        <w:rPr>
          <w:spacing w:val="-4"/>
        </w:rPr>
        <w:t> </w:t>
      </w:r>
      <w:r>
        <w:rPr/>
        <w:t>sets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foundation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how</w:t>
      </w:r>
      <w:r>
        <w:rPr>
          <w:spacing w:val="-4"/>
        </w:rPr>
        <w:t> </w:t>
      </w:r>
      <w:r>
        <w:rPr/>
        <w:t>our</w:t>
      </w:r>
      <w:r>
        <w:rPr>
          <w:spacing w:val="-4"/>
        </w:rPr>
        <w:t> </w:t>
      </w:r>
      <w:r>
        <w:rPr/>
        <w:t>mob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going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move</w:t>
      </w:r>
      <w:r>
        <w:rPr>
          <w:spacing w:val="-4"/>
        </w:rPr>
        <w:t> </w:t>
      </w:r>
      <w:r>
        <w:rPr/>
        <w:t>forward,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manage</w:t>
      </w:r>
      <w:r>
        <w:rPr>
          <w:spacing w:val="-4"/>
        </w:rPr>
        <w:t> </w:t>
      </w:r>
      <w:r>
        <w:rPr/>
        <w:t>Country</w:t>
      </w:r>
      <w:r>
        <w:rPr>
          <w:spacing w:val="-4"/>
        </w:rPr>
        <w:t> </w:t>
      </w:r>
      <w:r>
        <w:rPr/>
        <w:t>and</w:t>
      </w:r>
      <w:r>
        <w:rPr/>
        <w:t> participate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society.</w:t>
      </w:r>
      <w:r>
        <w:rPr>
          <w:spacing w:val="-3"/>
        </w:rPr>
        <w:t> </w:t>
      </w:r>
      <w:r>
        <w:rPr/>
        <w:t>It</w:t>
      </w:r>
      <w:r>
        <w:rPr>
          <w:spacing w:val="-3"/>
        </w:rPr>
        <w:t> </w:t>
      </w:r>
      <w:r>
        <w:rPr/>
        <w:t>contains</w:t>
      </w:r>
      <w:r>
        <w:rPr>
          <w:spacing w:val="-3"/>
        </w:rPr>
        <w:t> </w:t>
      </w:r>
      <w:r>
        <w:rPr/>
        <w:t>principles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will</w:t>
      </w:r>
      <w:r>
        <w:rPr>
          <w:spacing w:val="-3"/>
        </w:rPr>
        <w:t> </w:t>
      </w:r>
      <w:r>
        <w:rPr/>
        <w:t>be</w:t>
      </w:r>
      <w:r>
        <w:rPr>
          <w:spacing w:val="-3"/>
        </w:rPr>
        <w:t> </w:t>
      </w:r>
      <w:r>
        <w:rPr/>
        <w:t>used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guide</w:t>
      </w:r>
      <w:r>
        <w:rPr>
          <w:spacing w:val="-3"/>
        </w:rPr>
        <w:t> </w:t>
      </w:r>
      <w:r>
        <w:rPr/>
        <w:t>our</w:t>
      </w:r>
      <w:r>
        <w:rPr>
          <w:spacing w:val="-3"/>
        </w:rPr>
        <w:t> </w:t>
      </w:r>
      <w:r>
        <w:rPr/>
        <w:t>decision-making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seven</w:t>
      </w:r>
      <w:r>
        <w:rPr>
          <w:spacing w:val="-3"/>
        </w:rPr>
        <w:t> </w:t>
      </w:r>
      <w:r>
        <w:rPr/>
        <w:t>goal</w:t>
      </w:r>
      <w:r>
        <w:rPr>
          <w:spacing w:val="-3"/>
        </w:rPr>
        <w:t> </w:t>
      </w:r>
      <w:r>
        <w:rPr/>
        <w:t>areas</w:t>
      </w:r>
      <w:r>
        <w:rPr/>
        <w:t> that together paint a picture of the future we</w:t>
      </w:r>
      <w:r>
        <w:rPr>
          <w:spacing w:val="-25"/>
        </w:rPr>
        <w:t> </w:t>
      </w:r>
      <w:r>
        <w:rPr/>
        <w:t>want.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Heading2"/>
        <w:spacing w:line="240" w:lineRule="auto" w:before="120"/>
        <w:ind w:right="988"/>
        <w:jc w:val="left"/>
      </w:pPr>
      <w:r>
        <w:rPr>
          <w:spacing w:val="15"/>
          <w:w w:val="85"/>
        </w:rPr>
        <w:t>Whole-of-Country</w:t>
      </w:r>
      <w:r>
        <w:rPr>
          <w:spacing w:val="135"/>
          <w:w w:val="85"/>
        </w:rPr>
        <w:t> </w:t>
      </w:r>
      <w:r>
        <w:rPr>
          <w:spacing w:val="17"/>
          <w:w w:val="85"/>
        </w:rPr>
        <w:t>principles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8"/>
          <w:szCs w:val="18"/>
        </w:rPr>
      </w:pPr>
    </w:p>
    <w:p>
      <w:pPr>
        <w:spacing w:after="0" w:line="240" w:lineRule="auto"/>
        <w:rPr>
          <w:rFonts w:ascii="Arial" w:hAnsi="Arial" w:cs="Arial" w:eastAsia="Arial"/>
          <w:sz w:val="18"/>
          <w:szCs w:val="18"/>
        </w:rPr>
        <w:sectPr>
          <w:pgSz w:w="11910" w:h="16840"/>
          <w:pgMar w:top="760" w:bottom="0" w:left="0" w:right="0"/>
        </w:sectPr>
      </w:pPr>
    </w:p>
    <w:p>
      <w:pPr>
        <w:pStyle w:val="BodyText"/>
        <w:spacing w:line="240" w:lineRule="auto" w:before="62"/>
        <w:ind w:right="0"/>
        <w:jc w:val="left"/>
      </w:pPr>
      <w:r>
        <w:rPr/>
        <w:pict>
          <v:group style="position:absolute;margin-left:-.750021pt;margin-top:739.134033pt;width:597.050pt;height:102.8pt;mso-position-horizontal-relative:page;mso-position-vertical-relative:page;z-index:3304" coordorigin="-15,14783" coordsize="11941,2056">
            <v:group style="position:absolute;left:11906;top:16427;width:2;height:71" coordorigin="11906,16427" coordsize="2,71">
              <v:shape style="position:absolute;left:11906;top:16427;width:2;height:71" coordorigin="11906,16427" coordsize="0,71" path="m11906,16498l11906,16427e" filled="false" stroked="true" strokeweight=".748pt" strokecolor="#939598">
                <v:path arrowok="t"/>
              </v:shape>
            </v:group>
            <v:group style="position:absolute;left:11865;top:16427;width:2;height:80" coordorigin="11865,16427" coordsize="2,80">
              <v:shape style="position:absolute;left:11865;top:16427;width:2;height:80" coordorigin="11865,16427" coordsize="0,80" path="m11865,16507l11865,16427e" filled="false" stroked="true" strokeweight=".748pt" strokecolor="#939598">
                <v:path arrowok="t"/>
              </v:shape>
            </v:group>
            <v:group style="position:absolute;left:11825;top:16427;width:2;height:80" coordorigin="11825,16427" coordsize="2,80">
              <v:shape style="position:absolute;left:11825;top:16427;width:2;height:80" coordorigin="11825,16427" coordsize="0,80" path="m11825,16507l11825,16427e" filled="false" stroked="true" strokeweight=".748pt" strokecolor="#939598">
                <v:path arrowok="t"/>
              </v:shape>
            </v:group>
            <v:group style="position:absolute;left:11785;top:16427;width:2;height:80" coordorigin="11785,16427" coordsize="2,80">
              <v:shape style="position:absolute;left:11785;top:16427;width:2;height:80" coordorigin="11785,16427" coordsize="0,80" path="m11785,16507l11785,16427e" filled="false" stroked="true" strokeweight=".748pt" strokecolor="#939598">
                <v:path arrowok="t"/>
              </v:shape>
            </v:group>
            <v:group style="position:absolute;left:11745;top:16427;width:2;height:80" coordorigin="11745,16427" coordsize="2,80">
              <v:shape style="position:absolute;left:11745;top:16427;width:2;height:80" coordorigin="11745,16427" coordsize="0,80" path="m11745,16507l11745,16427e" filled="false" stroked="true" strokeweight=".748pt" strokecolor="#939598">
                <v:path arrowok="t"/>
              </v:shape>
            </v:group>
            <v:group style="position:absolute;left:11705;top:16428;width:2;height:80" coordorigin="11705,16428" coordsize="2,80">
              <v:shape style="position:absolute;left:11705;top:16428;width:2;height:80" coordorigin="11705,16428" coordsize="0,80" path="m11705,16508l11705,16428e" filled="false" stroked="true" strokeweight=".748pt" strokecolor="#939598">
                <v:path arrowok="t"/>
              </v:shape>
            </v:group>
            <v:group style="position:absolute;left:11665;top:16428;width:2;height:80" coordorigin="11665,16428" coordsize="2,80">
              <v:shape style="position:absolute;left:11665;top:16428;width:2;height:80" coordorigin="11665,16428" coordsize="0,80" path="m11665,16508l11665,16428e" filled="false" stroked="true" strokeweight=".748pt" strokecolor="#939598">
                <v:path arrowok="t"/>
              </v:shape>
            </v:group>
            <v:group style="position:absolute;left:11625;top:16428;width:2;height:80" coordorigin="11625,16428" coordsize="2,80">
              <v:shape style="position:absolute;left:11625;top:16428;width:2;height:80" coordorigin="11625,16428" coordsize="0,80" path="m11625,16508l11625,16428e" filled="false" stroked="true" strokeweight=".748pt" strokecolor="#939598">
                <v:path arrowok="t"/>
              </v:shape>
            </v:group>
            <v:group style="position:absolute;left:11585;top:16428;width:2;height:80" coordorigin="11585,16428" coordsize="2,80">
              <v:shape style="position:absolute;left:11585;top:16428;width:2;height:80" coordorigin="11585,16428" coordsize="1,80" path="m11585,16508l11585,16428e" filled="false" stroked="true" strokeweight=".748pt" strokecolor="#939598">
                <v:path arrowok="t"/>
              </v:shape>
            </v:group>
            <v:group style="position:absolute;left:11545;top:16428;width:2;height:80" coordorigin="11545,16428" coordsize="2,80">
              <v:shape style="position:absolute;left:11545;top:16428;width:2;height:80" coordorigin="11545,16428" coordsize="0,80" path="m11545,16508l11545,16428e" filled="false" stroked="true" strokeweight=".748pt" strokecolor="#939598">
                <v:path arrowok="t"/>
              </v:shape>
            </v:group>
            <v:group style="position:absolute;left:11505;top:16428;width:2;height:80" coordorigin="11505,16428" coordsize="2,80">
              <v:shape style="position:absolute;left:11505;top:16428;width:2;height:80" coordorigin="11505,16428" coordsize="0,80" path="m11505,16508l11505,16428e" filled="false" stroked="true" strokeweight=".748pt" strokecolor="#939598">
                <v:path arrowok="t"/>
              </v:shape>
            </v:group>
            <v:group style="position:absolute;left:11465;top:16428;width:2;height:80" coordorigin="11465,16428" coordsize="2,80">
              <v:shape style="position:absolute;left:11465;top:16428;width:2;height:80" coordorigin="11465,16428" coordsize="1,80" path="m11465,16508l11465,16428e" filled="false" stroked="true" strokeweight=".748pt" strokecolor="#939598">
                <v:path arrowok="t"/>
              </v:shape>
            </v:group>
            <v:group style="position:absolute;left:11425;top:16428;width:2;height:80" coordorigin="11425,16428" coordsize="2,80">
              <v:shape style="position:absolute;left:11425;top:16428;width:2;height:80" coordorigin="11425,16428" coordsize="1,80" path="m11425,16508l11425,16428e" filled="false" stroked="true" strokeweight=".748pt" strokecolor="#939598">
                <v:path arrowok="t"/>
              </v:shape>
            </v:group>
            <v:group style="position:absolute;left:11385;top:16428;width:2;height:80" coordorigin="11385,16428" coordsize="2,80">
              <v:shape style="position:absolute;left:11385;top:16428;width:2;height:80" coordorigin="11385,16428" coordsize="1,80" path="m11385,16508l11385,16428e" filled="false" stroked="true" strokeweight=".748pt" strokecolor="#939598">
                <v:path arrowok="t"/>
              </v:shape>
            </v:group>
            <v:group style="position:absolute;left:11345;top:16428;width:2;height:80" coordorigin="11345,16428" coordsize="2,80">
              <v:shape style="position:absolute;left:11345;top:16428;width:2;height:80" coordorigin="11345,16428" coordsize="1,80" path="m11345,16508l11345,16428e" filled="false" stroked="true" strokeweight=".748pt" strokecolor="#939598">
                <v:path arrowok="t"/>
              </v:shape>
            </v:group>
            <v:group style="position:absolute;left:11305;top:16428;width:2;height:80" coordorigin="11305,16428" coordsize="2,80">
              <v:shape style="position:absolute;left:11305;top:16428;width:2;height:80" coordorigin="11305,16428" coordsize="1,80" path="m11305,16508l11305,16428e" filled="false" stroked="true" strokeweight=".748pt" strokecolor="#939598">
                <v:path arrowok="t"/>
              </v:shape>
            </v:group>
            <v:group style="position:absolute;left:11265;top:16428;width:2;height:80" coordorigin="11265,16428" coordsize="2,80">
              <v:shape style="position:absolute;left:11265;top:16428;width:2;height:80" coordorigin="11265,16428" coordsize="0,80" path="m11265,16508l11265,16428e" filled="false" stroked="true" strokeweight=".748pt" strokecolor="#939598">
                <v:path arrowok="t"/>
              </v:shape>
            </v:group>
            <v:group style="position:absolute;left:11224;top:16428;width:2;height:80" coordorigin="11224,16428" coordsize="2,80">
              <v:shape style="position:absolute;left:11224;top:16428;width:2;height:80" coordorigin="11224,16428" coordsize="0,80" path="m11224,16508l11224,16428e" filled="false" stroked="true" strokeweight=".748pt" strokecolor="#939598">
                <v:path arrowok="t"/>
              </v:shape>
            </v:group>
            <v:group style="position:absolute;left:11184;top:16428;width:2;height:80" coordorigin="11184,16428" coordsize="2,80">
              <v:shape style="position:absolute;left:11184;top:16428;width:2;height:80" coordorigin="11184,16428" coordsize="0,80" path="m11184,16508l11184,16428e" filled="false" stroked="true" strokeweight=".748pt" strokecolor="#939598">
                <v:path arrowok="t"/>
              </v:shape>
            </v:group>
            <v:group style="position:absolute;left:11144;top:16428;width:2;height:80" coordorigin="11144,16428" coordsize="2,80">
              <v:shape style="position:absolute;left:11144;top:16428;width:2;height:80" coordorigin="11144,16428" coordsize="1,80" path="m11144,16508l11144,16428e" filled="false" stroked="true" strokeweight=".748pt" strokecolor="#939598">
                <v:path arrowok="t"/>
              </v:shape>
            </v:group>
            <v:group style="position:absolute;left:11104;top:16428;width:2;height:80" coordorigin="11104,16428" coordsize="2,80">
              <v:shape style="position:absolute;left:11104;top:16428;width:2;height:80" coordorigin="11104,16428" coordsize="0,80" path="m11104,16508l11104,16428e" filled="false" stroked="true" strokeweight=".748pt" strokecolor="#939598">
                <v:path arrowok="t"/>
              </v:shape>
            </v:group>
            <v:group style="position:absolute;left:11064;top:16428;width:2;height:80" coordorigin="11064,16428" coordsize="2,80">
              <v:shape style="position:absolute;left:11064;top:16428;width:2;height:80" coordorigin="11064,16428" coordsize="0,80" path="m11064,16508l11064,16428e" filled="false" stroked="true" strokeweight=".748pt" strokecolor="#939598">
                <v:path arrowok="t"/>
              </v:shape>
            </v:group>
            <v:group style="position:absolute;left:11024;top:16428;width:2;height:80" coordorigin="11024,16428" coordsize="2,80">
              <v:shape style="position:absolute;left:11024;top:16428;width:2;height:80" coordorigin="11024,16428" coordsize="1,80" path="m11024,16508l11024,16428e" filled="false" stroked="true" strokeweight=".748pt" strokecolor="#939598">
                <v:path arrowok="t"/>
              </v:shape>
            </v:group>
            <v:group style="position:absolute;left:10984;top:16428;width:2;height:80" coordorigin="10984,16428" coordsize="2,80">
              <v:shape style="position:absolute;left:10984;top:16428;width:2;height:80" coordorigin="10984,16428" coordsize="0,80" path="m10984,16508l10984,16428e" filled="false" stroked="true" strokeweight=".748pt" strokecolor="#939598">
                <v:path arrowok="t"/>
              </v:shape>
            </v:group>
            <v:group style="position:absolute;left:10944;top:16428;width:2;height:80" coordorigin="10944,16428" coordsize="2,80">
              <v:shape style="position:absolute;left:10944;top:16428;width:2;height:80" coordorigin="10944,16428" coordsize="0,80" path="m10944,16508l10944,16428e" filled="false" stroked="true" strokeweight=".748pt" strokecolor="#939598">
                <v:path arrowok="t"/>
              </v:shape>
            </v:group>
            <v:group style="position:absolute;left:10904;top:16428;width:2;height:80" coordorigin="10904,16428" coordsize="2,80">
              <v:shape style="position:absolute;left:10904;top:16428;width:2;height:80" coordorigin="10904,16428" coordsize="0,80" path="m10904,16508l10904,16428e" filled="false" stroked="true" strokeweight=".748pt" strokecolor="#939598">
                <v:path arrowok="t"/>
              </v:shape>
            </v:group>
            <v:group style="position:absolute;left:10864;top:16428;width:2;height:80" coordorigin="10864,16428" coordsize="2,80">
              <v:shape style="position:absolute;left:10864;top:16428;width:2;height:80" coordorigin="10864,16428" coordsize="0,80" path="m10864,16508l10864,16428e" filled="false" stroked="true" strokeweight=".748pt" strokecolor="#939598">
                <v:path arrowok="t"/>
              </v:shape>
            </v:group>
            <v:group style="position:absolute;left:10824;top:16428;width:2;height:80" coordorigin="10824,16428" coordsize="2,80">
              <v:shape style="position:absolute;left:10824;top:16428;width:2;height:80" coordorigin="10824,16428" coordsize="1,80" path="m10824,16508l10824,16428e" filled="false" stroked="true" strokeweight=".748pt" strokecolor="#939598">
                <v:path arrowok="t"/>
              </v:shape>
            </v:group>
            <v:group style="position:absolute;left:10784;top:16428;width:2;height:80" coordorigin="10784,16428" coordsize="2,80">
              <v:shape style="position:absolute;left:10784;top:16428;width:2;height:80" coordorigin="10784,16428" coordsize="0,80" path="m10784,16508l10784,16428e" filled="false" stroked="true" strokeweight=".748pt" strokecolor="#939598">
                <v:path arrowok="t"/>
              </v:shape>
            </v:group>
            <v:group style="position:absolute;left:10744;top:16428;width:2;height:80" coordorigin="10744,16428" coordsize="2,80">
              <v:shape style="position:absolute;left:10744;top:16428;width:2;height:80" coordorigin="10744,16428" coordsize="0,80" path="m10744,16508l10744,16428e" filled="false" stroked="true" strokeweight=".748pt" strokecolor="#939598">
                <v:path arrowok="t"/>
              </v:shape>
            </v:group>
            <v:group style="position:absolute;left:10704;top:16428;width:2;height:80" coordorigin="10704,16428" coordsize="2,80">
              <v:shape style="position:absolute;left:10704;top:16428;width:2;height:80" coordorigin="10704,16428" coordsize="1,80" path="m10704,16508l10704,16428e" filled="false" stroked="true" strokeweight=".748pt" strokecolor="#939598">
                <v:path arrowok="t"/>
              </v:shape>
            </v:group>
            <v:group style="position:absolute;left:10664;top:16428;width:2;height:80" coordorigin="10664,16428" coordsize="2,80">
              <v:shape style="position:absolute;left:10664;top:16428;width:2;height:80" coordorigin="10664,16428" coordsize="0,80" path="m10664,16508l10664,16428e" filled="false" stroked="true" strokeweight=".748pt" strokecolor="#939598">
                <v:path arrowok="t"/>
              </v:shape>
            </v:group>
            <v:group style="position:absolute;left:10624;top:16428;width:2;height:80" coordorigin="10624,16428" coordsize="2,80">
              <v:shape style="position:absolute;left:10624;top:16428;width:2;height:80" coordorigin="10624,16428" coordsize="0,80" path="m10624,16508l10624,16428e" filled="false" stroked="true" strokeweight=".748pt" strokecolor="#939598">
                <v:path arrowok="t"/>
              </v:shape>
            </v:group>
            <v:group style="position:absolute;left:10584;top:16428;width:2;height:80" coordorigin="10584,16428" coordsize="2,80">
              <v:shape style="position:absolute;left:10584;top:16428;width:2;height:80" coordorigin="10584,16428" coordsize="0,80" path="m10584,16508l10584,16428e" filled="false" stroked="true" strokeweight=".748pt" strokecolor="#939598">
                <v:path arrowok="t"/>
              </v:shape>
            </v:group>
            <v:group style="position:absolute;left:10543;top:16428;width:2;height:80" coordorigin="10543,16428" coordsize="2,80">
              <v:shape style="position:absolute;left:10543;top:16428;width:2;height:80" coordorigin="10543,16428" coordsize="0,80" path="m10543,16508l10543,16428e" filled="false" stroked="true" strokeweight=".748pt" strokecolor="#939598">
                <v:path arrowok="t"/>
              </v:shape>
            </v:group>
            <v:group style="position:absolute;left:10503;top:16428;width:2;height:80" coordorigin="10503,16428" coordsize="2,80">
              <v:shape style="position:absolute;left:10503;top:16428;width:2;height:80" coordorigin="10503,16428" coordsize="1,80" path="m10503,16508l10503,16428e" filled="false" stroked="true" strokeweight=".748pt" strokecolor="#939598">
                <v:path arrowok="t"/>
              </v:shape>
            </v:group>
            <v:group style="position:absolute;left:10463;top:16428;width:2;height:80" coordorigin="10463,16428" coordsize="2,80">
              <v:shape style="position:absolute;left:10463;top:16428;width:2;height:80" coordorigin="10463,16428" coordsize="0,80" path="m10463,16508l10463,16428e" filled="false" stroked="true" strokeweight=".748pt" strokecolor="#939598">
                <v:path arrowok="t"/>
              </v:shape>
            </v:group>
            <v:group style="position:absolute;left:10423;top:16428;width:2;height:80" coordorigin="10423,16428" coordsize="2,80">
              <v:shape style="position:absolute;left:10423;top:16428;width:2;height:80" coordorigin="10423,16428" coordsize="0,80" path="m10423,16508l10423,16428e" filled="false" stroked="true" strokeweight=".748pt" strokecolor="#939598">
                <v:path arrowok="t"/>
              </v:shape>
            </v:group>
            <v:group style="position:absolute;left:10383;top:16428;width:2;height:80" coordorigin="10383,16428" coordsize="2,80">
              <v:shape style="position:absolute;left:10383;top:16428;width:2;height:80" coordorigin="10383,16428" coordsize="1,80" path="m10383,16508l10383,16428e" filled="false" stroked="true" strokeweight=".748pt" strokecolor="#939598">
                <v:path arrowok="t"/>
              </v:shape>
            </v:group>
            <v:group style="position:absolute;left:10343;top:16428;width:2;height:80" coordorigin="10343,16428" coordsize="2,80">
              <v:shape style="position:absolute;left:10343;top:16428;width:2;height:80" coordorigin="10343,16428" coordsize="0,80" path="m10343,16508l10343,16428e" filled="false" stroked="true" strokeweight=".748pt" strokecolor="#939598">
                <v:path arrowok="t"/>
              </v:shape>
            </v:group>
            <v:group style="position:absolute;left:10303;top:16428;width:2;height:80" coordorigin="10303,16428" coordsize="2,80">
              <v:shape style="position:absolute;left:10303;top:16428;width:2;height:80" coordorigin="10303,16428" coordsize="0,80" path="m10303,16508l10303,16428e" filled="false" stroked="true" strokeweight=".748pt" strokecolor="#939598">
                <v:path arrowok="t"/>
              </v:shape>
            </v:group>
            <v:group style="position:absolute;left:10263;top:16428;width:2;height:80" coordorigin="10263,16428" coordsize="2,80">
              <v:shape style="position:absolute;left:10263;top:16428;width:2;height:80" coordorigin="10263,16428" coordsize="1,80" path="m10263,16508l10263,16428e" filled="false" stroked="true" strokeweight=".748pt" strokecolor="#939598">
                <v:path arrowok="t"/>
              </v:shape>
            </v:group>
            <v:group style="position:absolute;left:10223;top:16428;width:2;height:80" coordorigin="10223,16428" coordsize="2,80">
              <v:shape style="position:absolute;left:10223;top:16428;width:2;height:80" coordorigin="10223,16428" coordsize="1,80" path="m10223,16508l10223,16428e" filled="false" stroked="true" strokeweight=".748pt" strokecolor="#939598">
                <v:path arrowok="t"/>
              </v:shape>
            </v:group>
            <v:group style="position:absolute;left:10183;top:16428;width:2;height:80" coordorigin="10183,16428" coordsize="2,80">
              <v:shape style="position:absolute;left:10183;top:16428;width:2;height:80" coordorigin="10183,16428" coordsize="1,80" path="m10183,16508l10183,16428e" filled="false" stroked="true" strokeweight=".748pt" strokecolor="#939598">
                <v:path arrowok="t"/>
              </v:shape>
            </v:group>
            <v:group style="position:absolute;left:10143;top:16428;width:2;height:80" coordorigin="10143,16428" coordsize="2,80">
              <v:shape style="position:absolute;left:10143;top:16428;width:2;height:80" coordorigin="10143,16428" coordsize="1,80" path="m10143,16508l10143,16428e" filled="false" stroked="true" strokeweight=".748pt" strokecolor="#939598">
                <v:path arrowok="t"/>
              </v:shape>
            </v:group>
            <v:group style="position:absolute;left:10103;top:16428;width:2;height:80" coordorigin="10103,16428" coordsize="2,80">
              <v:shape style="position:absolute;left:10103;top:16428;width:2;height:80" coordorigin="10103,16428" coordsize="1,80" path="m10103,16508l10103,16428e" filled="false" stroked="true" strokeweight=".748pt" strokecolor="#939598">
                <v:path arrowok="t"/>
              </v:shape>
            </v:group>
            <v:group style="position:absolute;left:10063;top:16428;width:2;height:80" coordorigin="10063,16428" coordsize="2,80">
              <v:shape style="position:absolute;left:10063;top:16428;width:2;height:80" coordorigin="10063,16428" coordsize="0,80" path="m10063,16508l10063,16428e" filled="false" stroked="true" strokeweight=".748pt" strokecolor="#939598">
                <v:path arrowok="t"/>
              </v:shape>
            </v:group>
            <v:group style="position:absolute;left:10023;top:16428;width:2;height:80" coordorigin="10023,16428" coordsize="2,80">
              <v:shape style="position:absolute;left:10023;top:16428;width:2;height:80" coordorigin="10023,16428" coordsize="0,80" path="m10023,16508l10023,16428e" filled="false" stroked="true" strokeweight=".748pt" strokecolor="#939598">
                <v:path arrowok="t"/>
              </v:shape>
            </v:group>
            <v:group style="position:absolute;left:9983;top:16428;width:2;height:80" coordorigin="9983,16428" coordsize="2,80">
              <v:shape style="position:absolute;left:9983;top:16428;width:2;height:80" coordorigin="9983,16428" coordsize="0,80" path="m9983,16508l9983,16428e" filled="false" stroked="true" strokeweight=".748pt" strokecolor="#939598">
                <v:path arrowok="t"/>
              </v:shape>
            </v:group>
            <v:group style="position:absolute;left:9943;top:16428;width:2;height:80" coordorigin="9943,16428" coordsize="2,80">
              <v:shape style="position:absolute;left:9943;top:16428;width:2;height:80" coordorigin="9943,16428" coordsize="1,80" path="m9943,16508l9943,16428e" filled="false" stroked="true" strokeweight=".748pt" strokecolor="#939598">
                <v:path arrowok="t"/>
              </v:shape>
            </v:group>
            <v:group style="position:absolute;left:9902;top:16428;width:2;height:80" coordorigin="9902,16428" coordsize="2,80">
              <v:shape style="position:absolute;left:9902;top:16428;width:2;height:80" coordorigin="9902,16428" coordsize="0,80" path="m9902,16508l9902,16428e" filled="false" stroked="true" strokeweight=".748pt" strokecolor="#939598">
                <v:path arrowok="t"/>
              </v:shape>
            </v:group>
            <v:group style="position:absolute;left:9862;top:16428;width:2;height:80" coordorigin="9862,16428" coordsize="2,80">
              <v:shape style="position:absolute;left:9862;top:16428;width:2;height:80" coordorigin="9862,16428" coordsize="0,80" path="m9862,16508l9862,16428e" filled="false" stroked="true" strokeweight=".748pt" strokecolor="#939598">
                <v:path arrowok="t"/>
              </v:shape>
            </v:group>
            <v:group style="position:absolute;left:9822;top:16428;width:2;height:80" coordorigin="9822,16428" coordsize="2,80">
              <v:shape style="position:absolute;left:9822;top:16428;width:2;height:80" coordorigin="9822,16428" coordsize="0,80" path="m9822,16508l9822,16428e" filled="false" stroked="true" strokeweight=".748pt" strokecolor="#939598">
                <v:path arrowok="t"/>
              </v:shape>
            </v:group>
            <v:group style="position:absolute;left:9782;top:16428;width:2;height:80" coordorigin="9782,16428" coordsize="2,80">
              <v:shape style="position:absolute;left:9782;top:16428;width:2;height:80" coordorigin="9782,16428" coordsize="0,80" path="m9782,16508l9782,16428e" filled="false" stroked="true" strokeweight=".748pt" strokecolor="#939598">
                <v:path arrowok="t"/>
              </v:shape>
            </v:group>
            <v:group style="position:absolute;left:9742;top:16428;width:2;height:80" coordorigin="9742,16428" coordsize="2,80">
              <v:shape style="position:absolute;left:9742;top:16428;width:2;height:80" coordorigin="9742,16428" coordsize="0,80" path="m9742,16508l9742,16428e" filled="false" stroked="true" strokeweight=".748pt" strokecolor="#939598">
                <v:path arrowok="t"/>
              </v:shape>
            </v:group>
            <v:group style="position:absolute;left:9702;top:16428;width:2;height:80" coordorigin="9702,16428" coordsize="2,80">
              <v:shape style="position:absolute;left:9702;top:16428;width:2;height:80" coordorigin="9702,16428" coordsize="0,80" path="m9702,16508l9702,16428e" filled="false" stroked="true" strokeweight=".748pt" strokecolor="#939598">
                <v:path arrowok="t"/>
              </v:shape>
            </v:group>
            <v:group style="position:absolute;left:9662;top:16428;width:2;height:80" coordorigin="9662,16428" coordsize="2,80">
              <v:shape style="position:absolute;left:9662;top:16428;width:2;height:80" coordorigin="9662,16428" coordsize="0,80" path="m9662,16508l9662,16428e" filled="false" stroked="true" strokeweight=".748pt" strokecolor="#939598">
                <v:path arrowok="t"/>
              </v:shape>
            </v:group>
            <v:group style="position:absolute;left:9622;top:16428;width:2;height:80" coordorigin="9622,16428" coordsize="2,80">
              <v:shape style="position:absolute;left:9622;top:16428;width:2;height:80" coordorigin="9622,16428" coordsize="1,80" path="m9622,16508l9622,16428e" filled="false" stroked="true" strokeweight=".748pt" strokecolor="#939598">
                <v:path arrowok="t"/>
              </v:shape>
            </v:group>
            <v:group style="position:absolute;left:9582;top:16428;width:2;height:80" coordorigin="9582,16428" coordsize="2,80">
              <v:shape style="position:absolute;left:9582;top:16428;width:2;height:80" coordorigin="9582,16428" coordsize="0,80" path="m9582,16508l9582,16428e" filled="false" stroked="true" strokeweight=".748pt" strokecolor="#939598">
                <v:path arrowok="t"/>
              </v:shape>
            </v:group>
            <v:group style="position:absolute;left:9542;top:16428;width:2;height:80" coordorigin="9542,16428" coordsize="2,80">
              <v:shape style="position:absolute;left:9542;top:16428;width:2;height:80" coordorigin="9542,16428" coordsize="0,80" path="m9542,16508l9542,16428e" filled="false" stroked="true" strokeweight=".748pt" strokecolor="#939598">
                <v:path arrowok="t"/>
              </v:shape>
            </v:group>
            <v:group style="position:absolute;left:9502;top:16428;width:2;height:80" coordorigin="9502,16428" coordsize="2,80">
              <v:shape style="position:absolute;left:9502;top:16428;width:2;height:80" coordorigin="9502,16428" coordsize="0,80" path="m9502,16508l9502,16428e" filled="false" stroked="true" strokeweight=".748pt" strokecolor="#939598">
                <v:path arrowok="t"/>
              </v:shape>
            </v:group>
            <v:group style="position:absolute;left:9462;top:16428;width:2;height:80" coordorigin="9462,16428" coordsize="2,80">
              <v:shape style="position:absolute;left:9462;top:16428;width:2;height:80" coordorigin="9462,16428" coordsize="0,80" path="m9462,16508l9462,16428e" filled="false" stroked="true" strokeweight=".748pt" strokecolor="#939598">
                <v:path arrowok="t"/>
              </v:shape>
            </v:group>
            <v:group style="position:absolute;left:9422;top:16428;width:2;height:80" coordorigin="9422,16428" coordsize="2,80">
              <v:shape style="position:absolute;left:9422;top:16428;width:2;height:80" coordorigin="9422,16428" coordsize="0,80" path="m9422,16508l9422,16428e" filled="false" stroked="true" strokeweight=".748pt" strokecolor="#939598">
                <v:path arrowok="t"/>
              </v:shape>
            </v:group>
            <v:group style="position:absolute;left:9382;top:16428;width:2;height:80" coordorigin="9382,16428" coordsize="2,80">
              <v:shape style="position:absolute;left:9382;top:16428;width:2;height:80" coordorigin="9382,16428" coordsize="0,80" path="m9382,16508l9382,16428e" filled="false" stroked="true" strokeweight=".748pt" strokecolor="#939598">
                <v:path arrowok="t"/>
              </v:shape>
            </v:group>
            <v:group style="position:absolute;left:9342;top:16428;width:2;height:80" coordorigin="9342,16428" coordsize="2,80">
              <v:shape style="position:absolute;left:9342;top:16428;width:2;height:80" coordorigin="9342,16428" coordsize="0,80" path="m9342,16508l9342,16428e" filled="false" stroked="true" strokeweight=".748pt" strokecolor="#939598">
                <v:path arrowok="t"/>
              </v:shape>
            </v:group>
            <v:group style="position:absolute;left:9302;top:16428;width:2;height:80" coordorigin="9302,16428" coordsize="2,80">
              <v:shape style="position:absolute;left:9302;top:16428;width:2;height:80" coordorigin="9302,16428" coordsize="1,80" path="m9302,16508l9302,16428e" filled="false" stroked="true" strokeweight=".748pt" strokecolor="#939598">
                <v:path arrowok="t"/>
              </v:shape>
            </v:group>
            <v:group style="position:absolute;left:9262;top:16428;width:2;height:80" coordorigin="9262,16428" coordsize="2,80">
              <v:shape style="position:absolute;left:9262;top:16428;width:2;height:80" coordorigin="9262,16428" coordsize="0,80" path="m9262,16508l9262,16428e" filled="false" stroked="true" strokeweight=".748pt" strokecolor="#939598">
                <v:path arrowok="t"/>
              </v:shape>
            </v:group>
            <v:group style="position:absolute;left:9221;top:16428;width:2;height:80" coordorigin="9221,16428" coordsize="2,80">
              <v:shape style="position:absolute;left:9221;top:16428;width:2;height:80" coordorigin="9221,16428" coordsize="0,80" path="m9221,16508l9221,16428e" filled="false" stroked="true" strokeweight=".748pt" strokecolor="#939598">
                <v:path arrowok="t"/>
              </v:shape>
            </v:group>
            <v:group style="position:absolute;left:9181;top:16428;width:2;height:80" coordorigin="9181,16428" coordsize="2,80">
              <v:shape style="position:absolute;left:9181;top:16428;width:2;height:80" coordorigin="9181,16428" coordsize="0,80" path="m9181,16508l9181,16428e" filled="false" stroked="true" strokeweight=".748pt" strokecolor="#939598">
                <v:path arrowok="t"/>
              </v:shape>
            </v:group>
            <v:group style="position:absolute;left:9141;top:16428;width:2;height:80" coordorigin="9141,16428" coordsize="2,80">
              <v:shape style="position:absolute;left:9141;top:16428;width:2;height:80" coordorigin="9141,16428" coordsize="0,80" path="m9141,16508l9141,16428e" filled="false" stroked="true" strokeweight=".748pt" strokecolor="#939598">
                <v:path arrowok="t"/>
              </v:shape>
            </v:group>
            <v:group style="position:absolute;left:9101;top:16428;width:2;height:80" coordorigin="9101,16428" coordsize="2,80">
              <v:shape style="position:absolute;left:9101;top:16428;width:2;height:80" coordorigin="9101,16428" coordsize="1,80" path="m9101,16508l9101,16428e" filled="false" stroked="true" strokeweight=".748pt" strokecolor="#939598">
                <v:path arrowok="t"/>
              </v:shape>
            </v:group>
            <v:group style="position:absolute;left:9061;top:16428;width:2;height:80" coordorigin="9061,16428" coordsize="2,80">
              <v:shape style="position:absolute;left:9061;top:16428;width:2;height:80" coordorigin="9061,16428" coordsize="1,80" path="m9061,16508l9061,16428e" filled="false" stroked="true" strokeweight=".748pt" strokecolor="#939598">
                <v:path arrowok="t"/>
              </v:shape>
            </v:group>
            <v:group style="position:absolute;left:9021;top:16428;width:2;height:80" coordorigin="9021,16428" coordsize="2,80">
              <v:shape style="position:absolute;left:9021;top:16428;width:2;height:80" coordorigin="9021,16428" coordsize="1,80" path="m9021,16508l9021,16428e" filled="false" stroked="true" strokeweight=".748pt" strokecolor="#939598">
                <v:path arrowok="t"/>
              </v:shape>
            </v:group>
            <v:group style="position:absolute;left:8981;top:16428;width:2;height:80" coordorigin="8981,16428" coordsize="2,80">
              <v:shape style="position:absolute;left:8981;top:16428;width:2;height:80" coordorigin="8981,16428" coordsize="1,80" path="m8981,16508l8981,16428e" filled="false" stroked="true" strokeweight=".748pt" strokecolor="#939598">
                <v:path arrowok="t"/>
              </v:shape>
            </v:group>
            <v:group style="position:absolute;left:8941;top:16428;width:2;height:80" coordorigin="8941,16428" coordsize="2,80">
              <v:shape style="position:absolute;left:8941;top:16428;width:2;height:80" coordorigin="8941,16428" coordsize="1,80" path="m8941,16508l8941,16428e" filled="false" stroked="true" strokeweight=".748pt" strokecolor="#939598">
                <v:path arrowok="t"/>
              </v:shape>
            </v:group>
            <v:group style="position:absolute;left:8901;top:16428;width:2;height:80" coordorigin="8901,16428" coordsize="2,80">
              <v:shape style="position:absolute;left:8901;top:16428;width:2;height:80" coordorigin="8901,16428" coordsize="0,80" path="m8901,16508l8901,16428e" filled="false" stroked="true" strokeweight=".748pt" strokecolor="#939598">
                <v:path arrowok="t"/>
              </v:shape>
            </v:group>
            <v:group style="position:absolute;left:8861;top:16428;width:2;height:80" coordorigin="8861,16428" coordsize="2,80">
              <v:shape style="position:absolute;left:8861;top:16428;width:2;height:80" coordorigin="8861,16428" coordsize="1,80" path="m8861,16508l8861,16428e" filled="false" stroked="true" strokeweight=".748pt" strokecolor="#939598">
                <v:path arrowok="t"/>
              </v:shape>
            </v:group>
            <v:group style="position:absolute;left:8821;top:16428;width:2;height:80" coordorigin="8821,16428" coordsize="2,80">
              <v:shape style="position:absolute;left:8821;top:16428;width:2;height:80" coordorigin="8821,16428" coordsize="0,80" path="m8821,16508l8821,16428e" filled="false" stroked="true" strokeweight=".748pt" strokecolor="#939598">
                <v:path arrowok="t"/>
              </v:shape>
            </v:group>
            <v:group style="position:absolute;left:8781;top:16428;width:2;height:80" coordorigin="8781,16428" coordsize="2,80">
              <v:shape style="position:absolute;left:8781;top:16428;width:2;height:80" coordorigin="8781,16428" coordsize="0,80" path="m8781,16508l8781,16428e" filled="false" stroked="true" strokeweight=".748pt" strokecolor="#939598">
                <v:path arrowok="t"/>
              </v:shape>
            </v:group>
            <v:group style="position:absolute;left:8741;top:16428;width:2;height:80" coordorigin="8741,16428" coordsize="2,80">
              <v:shape style="position:absolute;left:8741;top:16428;width:2;height:80" coordorigin="8741,16428" coordsize="1,80" path="m8741,16508l8741,16428e" filled="false" stroked="true" strokeweight=".748pt" strokecolor="#939598">
                <v:path arrowok="t"/>
              </v:shape>
            </v:group>
            <v:group style="position:absolute;left:8701;top:16428;width:2;height:80" coordorigin="8701,16428" coordsize="2,80">
              <v:shape style="position:absolute;left:8701;top:16428;width:2;height:80" coordorigin="8701,16428" coordsize="0,80" path="m8701,16508l8701,16428e" filled="false" stroked="true" strokeweight=".748pt" strokecolor="#939598">
                <v:path arrowok="t"/>
              </v:shape>
            </v:group>
            <v:group style="position:absolute;left:8661;top:16428;width:2;height:80" coordorigin="8661,16428" coordsize="2,80">
              <v:shape style="position:absolute;left:8661;top:16428;width:2;height:80" coordorigin="8661,16428" coordsize="0,80" path="m8661,16508l8661,16428e" filled="false" stroked="true" strokeweight=".748pt" strokecolor="#939598">
                <v:path arrowok="t"/>
              </v:shape>
            </v:group>
            <v:group style="position:absolute;left:8621;top:16428;width:2;height:80" coordorigin="8621,16428" coordsize="2,80">
              <v:shape style="position:absolute;left:8621;top:16428;width:2;height:80" coordorigin="8621,16428" coordsize="0,80" path="m8621,16508l8621,16428e" filled="false" stroked="true" strokeweight=".748pt" strokecolor="#939598">
                <v:path arrowok="t"/>
              </v:shape>
            </v:group>
            <v:group style="position:absolute;left:8580;top:16428;width:2;height:80" coordorigin="8580,16428" coordsize="2,80">
              <v:shape style="position:absolute;left:8580;top:16428;width:2;height:80" coordorigin="8580,16428" coordsize="0,80" path="m8580,16508l8580,16428e" filled="false" stroked="true" strokeweight=".748pt" strokecolor="#939598">
                <v:path arrowok="t"/>
              </v:shape>
            </v:group>
            <v:group style="position:absolute;left:8540;top:16428;width:2;height:80" coordorigin="8540,16428" coordsize="2,80">
              <v:shape style="position:absolute;left:8540;top:16428;width:2;height:80" coordorigin="8540,16428" coordsize="1,80" path="m8540,16508l8540,16428e" filled="false" stroked="true" strokeweight=".748pt" strokecolor="#939598">
                <v:path arrowok="t"/>
              </v:shape>
            </v:group>
            <v:group style="position:absolute;left:8500;top:16428;width:2;height:80" coordorigin="8500,16428" coordsize="2,80">
              <v:shape style="position:absolute;left:8500;top:16428;width:2;height:80" coordorigin="8500,16428" coordsize="0,80" path="m8500,16508l8500,16428e" filled="false" stroked="true" strokeweight=".748pt" strokecolor="#939598">
                <v:path arrowok="t"/>
              </v:shape>
            </v:group>
            <v:group style="position:absolute;left:8460;top:16428;width:2;height:80" coordorigin="8460,16428" coordsize="2,80">
              <v:shape style="position:absolute;left:8460;top:16428;width:2;height:80" coordorigin="8460,16428" coordsize="0,80" path="m8460,16508l8460,16428e" filled="false" stroked="true" strokeweight=".748pt" strokecolor="#939598">
                <v:path arrowok="t"/>
              </v:shape>
            </v:group>
            <v:group style="position:absolute;left:8420;top:16428;width:2;height:80" coordorigin="8420,16428" coordsize="2,80">
              <v:shape style="position:absolute;left:8420;top:16428;width:2;height:80" coordorigin="8420,16428" coordsize="1,80" path="m8420,16508l8420,16428e" filled="false" stroked="true" strokeweight=".748pt" strokecolor="#939598">
                <v:path arrowok="t"/>
              </v:shape>
            </v:group>
            <v:group style="position:absolute;left:8380;top:16428;width:2;height:80" coordorigin="8380,16428" coordsize="2,80">
              <v:shape style="position:absolute;left:8380;top:16428;width:2;height:80" coordorigin="8380,16428" coordsize="0,80" path="m8380,16508l8380,16428e" filled="false" stroked="true" strokeweight=".748pt" strokecolor="#939598">
                <v:path arrowok="t"/>
              </v:shape>
            </v:group>
            <v:group style="position:absolute;left:8340;top:16428;width:2;height:80" coordorigin="8340,16428" coordsize="2,80">
              <v:shape style="position:absolute;left:8340;top:16428;width:2;height:80" coordorigin="8340,16428" coordsize="0,80" path="m8340,16508l8340,16428e" filled="false" stroked="true" strokeweight=".748pt" strokecolor="#939598">
                <v:path arrowok="t"/>
              </v:shape>
            </v:group>
            <v:group style="position:absolute;left:8300;top:16429;width:2;height:80" coordorigin="8300,16429" coordsize="2,80">
              <v:shape style="position:absolute;left:8300;top:16429;width:2;height:80" coordorigin="8300,16429" coordsize="0,80" path="m8300,16509l8300,16429e" filled="false" stroked="true" strokeweight=".748pt" strokecolor="#939598">
                <v:path arrowok="t"/>
              </v:shape>
            </v:group>
            <v:group style="position:absolute;left:8260;top:16429;width:2;height:80" coordorigin="8260,16429" coordsize="2,80">
              <v:shape style="position:absolute;left:8260;top:16429;width:2;height:80" coordorigin="8260,16429" coordsize="0,80" path="m8260,16509l8260,16429e" filled="false" stroked="true" strokeweight=".748pt" strokecolor="#939598">
                <v:path arrowok="t"/>
              </v:shape>
            </v:group>
            <v:group style="position:absolute;left:8220;top:16429;width:2;height:80" coordorigin="8220,16429" coordsize="2,80">
              <v:shape style="position:absolute;left:8220;top:16429;width:2;height:80" coordorigin="8220,16429" coordsize="1,80" path="m8220,16509l8220,16429e" filled="false" stroked="true" strokeweight=".748pt" strokecolor="#939598">
                <v:path arrowok="t"/>
              </v:shape>
            </v:group>
            <v:group style="position:absolute;left:8180;top:16429;width:2;height:80" coordorigin="8180,16429" coordsize="2,80">
              <v:shape style="position:absolute;left:8180;top:16429;width:2;height:80" coordorigin="8180,16429" coordsize="0,80" path="m8180,16509l8180,16429e" filled="false" stroked="true" strokeweight=".748pt" strokecolor="#939598">
                <v:path arrowok="t"/>
              </v:shape>
            </v:group>
            <v:group style="position:absolute;left:8140;top:16429;width:2;height:80" coordorigin="8140,16429" coordsize="2,80">
              <v:shape style="position:absolute;left:8140;top:16429;width:2;height:80" coordorigin="8140,16429" coordsize="0,80" path="m8140,16509l8140,16429e" filled="false" stroked="true" strokeweight=".748pt" strokecolor="#939598">
                <v:path arrowok="t"/>
              </v:shape>
            </v:group>
            <v:group style="position:absolute;left:8100;top:16429;width:2;height:80" coordorigin="8100,16429" coordsize="2,80">
              <v:shape style="position:absolute;left:8100;top:16429;width:2;height:80" coordorigin="8100,16429" coordsize="1,80" path="m8100,16509l8100,16429e" filled="false" stroked="true" strokeweight=".748pt" strokecolor="#939598">
                <v:path arrowok="t"/>
              </v:shape>
            </v:group>
            <v:group style="position:absolute;left:8060;top:16429;width:2;height:80" coordorigin="8060,16429" coordsize="2,80">
              <v:shape style="position:absolute;left:8060;top:16429;width:2;height:80" coordorigin="8060,16429" coordsize="0,80" path="m8060,16509l8060,16429e" filled="false" stroked="true" strokeweight=".748pt" strokecolor="#939598">
                <v:path arrowok="t"/>
              </v:shape>
            </v:group>
            <v:group style="position:absolute;left:8020;top:16429;width:2;height:80" coordorigin="8020,16429" coordsize="2,80">
              <v:shape style="position:absolute;left:8020;top:16429;width:2;height:80" coordorigin="8020,16429" coordsize="0,80" path="m8020,16509l8020,16429e" filled="false" stroked="true" strokeweight=".748pt" strokecolor="#939598">
                <v:path arrowok="t"/>
              </v:shape>
            </v:group>
            <v:group style="position:absolute;left:7980;top:16429;width:2;height:80" coordorigin="7980,16429" coordsize="2,80">
              <v:shape style="position:absolute;left:7980;top:16429;width:2;height:80" coordorigin="7980,16429" coordsize="0,80" path="m7980,16509l7980,16429e" filled="false" stroked="true" strokeweight=".748pt" strokecolor="#939598">
                <v:path arrowok="t"/>
              </v:shape>
            </v:group>
            <v:group style="position:absolute;left:7939;top:16429;width:2;height:80" coordorigin="7939,16429" coordsize="2,80">
              <v:shape style="position:absolute;left:7939;top:16429;width:2;height:80" coordorigin="7939,16429" coordsize="1,80" path="m7940,16509l7939,16429e" filled="false" stroked="true" strokeweight=".748pt" strokecolor="#939598">
                <v:path arrowok="t"/>
              </v:shape>
            </v:group>
            <v:group style="position:absolute;left:7899;top:16429;width:2;height:80" coordorigin="7899,16429" coordsize="2,80">
              <v:shape style="position:absolute;left:7899;top:16429;width:2;height:80" coordorigin="7899,16429" coordsize="1,80" path="m7899,16509l7899,16429e" filled="false" stroked="true" strokeweight=".748pt" strokecolor="#939598">
                <v:path arrowok="t"/>
              </v:shape>
            </v:group>
            <v:group style="position:absolute;left:7859;top:16429;width:2;height:80" coordorigin="7859,16429" coordsize="2,80">
              <v:shape style="position:absolute;left:7859;top:16429;width:2;height:80" coordorigin="7859,16429" coordsize="1,80" path="m7859,16509l7859,16429e" filled="false" stroked="true" strokeweight=".748pt" strokecolor="#939598">
                <v:path arrowok="t"/>
              </v:shape>
            </v:group>
            <v:group style="position:absolute;left:7819;top:16429;width:2;height:80" coordorigin="7819,16429" coordsize="2,80">
              <v:shape style="position:absolute;left:7819;top:16429;width:2;height:80" coordorigin="7819,16429" coordsize="1,80" path="m7819,16509l7819,16429e" filled="false" stroked="true" strokeweight=".748pt" strokecolor="#939598">
                <v:path arrowok="t"/>
              </v:shape>
            </v:group>
            <v:group style="position:absolute;left:7779;top:16429;width:2;height:80" coordorigin="7779,16429" coordsize="2,80">
              <v:shape style="position:absolute;left:7779;top:16429;width:2;height:80" coordorigin="7779,16429" coordsize="1,80" path="m7779,16509l7779,16429e" filled="false" stroked="true" strokeweight=".748pt" strokecolor="#939598">
                <v:path arrowok="t"/>
              </v:shape>
            </v:group>
            <v:group style="position:absolute;left:7739;top:16429;width:2;height:80" coordorigin="7739,16429" coordsize="2,80">
              <v:shape style="position:absolute;left:7739;top:16429;width:2;height:80" coordorigin="7739,16429" coordsize="1,80" path="m7739,16509l7739,16429e" filled="false" stroked="true" strokeweight=".748pt" strokecolor="#939598">
                <v:path arrowok="t"/>
              </v:shape>
            </v:group>
            <v:group style="position:absolute;left:7699;top:16429;width:2;height:80" coordorigin="7699,16429" coordsize="2,80">
              <v:shape style="position:absolute;left:7699;top:16429;width:2;height:80" coordorigin="7699,16429" coordsize="1,80" path="m7699,16509l7699,16429e" filled="false" stroked="true" strokeweight=".748pt" strokecolor="#939598">
                <v:path arrowok="t"/>
              </v:shape>
            </v:group>
            <v:group style="position:absolute;left:7659;top:16429;width:2;height:80" coordorigin="7659,16429" coordsize="2,80">
              <v:shape style="position:absolute;left:7659;top:16429;width:2;height:80" coordorigin="7659,16429" coordsize="1,80" path="m7659,16509l7659,16429e" filled="false" stroked="true" strokeweight=".748pt" strokecolor="#939598">
                <v:path arrowok="t"/>
              </v:shape>
            </v:group>
            <v:group style="position:absolute;left:7619;top:16429;width:2;height:80" coordorigin="7619,16429" coordsize="2,80">
              <v:shape style="position:absolute;left:7619;top:16429;width:2;height:80" coordorigin="7619,16429" coordsize="0,80" path="m7619,16509l7619,16429e" filled="false" stroked="true" strokeweight=".748pt" strokecolor="#939598">
                <v:path arrowok="t"/>
              </v:shape>
            </v:group>
            <v:group style="position:absolute;left:7579;top:16429;width:2;height:80" coordorigin="7579,16429" coordsize="2,80">
              <v:shape style="position:absolute;left:7579;top:16429;width:2;height:80" coordorigin="7579,16429" coordsize="0,80" path="m7579,16509l7579,16429e" filled="false" stroked="true" strokeweight=".748pt" strokecolor="#939598">
                <v:path arrowok="t"/>
              </v:shape>
            </v:group>
            <v:group style="position:absolute;left:7539;top:16429;width:2;height:80" coordorigin="7539,16429" coordsize="2,80">
              <v:shape style="position:absolute;left:7539;top:16429;width:2;height:80" coordorigin="7539,16429" coordsize="0,80" path="m7539,16509l7539,16429e" filled="false" stroked="true" strokeweight=".748pt" strokecolor="#939598">
                <v:path arrowok="t"/>
              </v:shape>
            </v:group>
            <v:group style="position:absolute;left:7499;top:16429;width:2;height:80" coordorigin="7499,16429" coordsize="2,80">
              <v:shape style="position:absolute;left:7499;top:16429;width:2;height:80" coordorigin="7499,16429" coordsize="0,80" path="m7499,16509l7499,16429e" filled="false" stroked="true" strokeweight=".748pt" strokecolor="#939598">
                <v:path arrowok="t"/>
              </v:shape>
            </v:group>
            <v:group style="position:absolute;left:7459;top:16429;width:2;height:80" coordorigin="7459,16429" coordsize="2,80">
              <v:shape style="position:absolute;left:7459;top:16429;width:2;height:80" coordorigin="7459,16429" coordsize="0,80" path="m7459,16509l7459,16429e" filled="false" stroked="true" strokeweight=".748pt" strokecolor="#939598">
                <v:path arrowok="t"/>
              </v:shape>
            </v:group>
            <v:group style="position:absolute;left:7419;top:16429;width:2;height:80" coordorigin="7419,16429" coordsize="2,80">
              <v:shape style="position:absolute;left:7419;top:16429;width:2;height:80" coordorigin="7419,16429" coordsize="0,80" path="m7419,16509l7419,16429e" filled="false" stroked="true" strokeweight=".748pt" strokecolor="#939598">
                <v:path arrowok="t"/>
              </v:shape>
            </v:group>
            <v:group style="position:absolute;left:7379;top:16429;width:2;height:80" coordorigin="7379,16429" coordsize="2,80">
              <v:shape style="position:absolute;left:7379;top:16429;width:2;height:80" coordorigin="7379,16429" coordsize="0,80" path="m7379,16509l7379,16429e" filled="false" stroked="true" strokeweight=".748pt" strokecolor="#939598">
                <v:path arrowok="t"/>
              </v:shape>
            </v:group>
            <v:group style="position:absolute;left:7339;top:16429;width:2;height:80" coordorigin="7339,16429" coordsize="2,80">
              <v:shape style="position:absolute;left:7339;top:16429;width:2;height:80" coordorigin="7339,16429" coordsize="1,80" path="m7339,16509l7339,16429e" filled="false" stroked="true" strokeweight=".748pt" strokecolor="#939598">
                <v:path arrowok="t"/>
              </v:shape>
            </v:group>
            <v:group style="position:absolute;left:7299;top:16429;width:2;height:80" coordorigin="7299,16429" coordsize="2,80">
              <v:shape style="position:absolute;left:7299;top:16429;width:2;height:80" coordorigin="7299,16429" coordsize="0,80" path="m7299,16509l7299,16429e" filled="false" stroked="true" strokeweight=".748pt" strokecolor="#939598">
                <v:path arrowok="t"/>
              </v:shape>
            </v:group>
            <v:group style="position:absolute;left:7258;top:16429;width:2;height:80" coordorigin="7258,16429" coordsize="2,80">
              <v:shape style="position:absolute;left:7258;top:16429;width:2;height:80" coordorigin="7258,16429" coordsize="0,80" path="m7258,16509l7258,16429e" filled="false" stroked="true" strokeweight=".748pt" strokecolor="#939598">
                <v:path arrowok="t"/>
              </v:shape>
            </v:group>
            <v:group style="position:absolute;left:7218;top:16429;width:2;height:80" coordorigin="7218,16429" coordsize="2,80">
              <v:shape style="position:absolute;left:7218;top:16429;width:2;height:80" coordorigin="7218,16429" coordsize="0,80" path="m7218,16509l7218,16429e" filled="false" stroked="true" strokeweight=".748pt" strokecolor="#939598">
                <v:path arrowok="t"/>
              </v:shape>
            </v:group>
            <v:group style="position:absolute;left:7178;top:16429;width:2;height:80" coordorigin="7178,16429" coordsize="2,80">
              <v:shape style="position:absolute;left:7178;top:16429;width:2;height:80" coordorigin="7178,16429" coordsize="0,80" path="m7178,16509l7178,16429e" filled="false" stroked="true" strokeweight=".748pt" strokecolor="#939598">
                <v:path arrowok="t"/>
              </v:shape>
            </v:group>
            <v:group style="position:absolute;left:7138;top:16429;width:2;height:80" coordorigin="7138,16429" coordsize="2,80">
              <v:shape style="position:absolute;left:7138;top:16429;width:2;height:80" coordorigin="7138,16429" coordsize="1,80" path="m7138,16509l7138,16429e" filled="false" stroked="true" strokeweight=".748pt" strokecolor="#939598">
                <v:path arrowok="t"/>
              </v:shape>
            </v:group>
            <v:group style="position:absolute;left:7098;top:16429;width:2;height:80" coordorigin="7098,16429" coordsize="2,80">
              <v:shape style="position:absolute;left:7098;top:16429;width:2;height:80" coordorigin="7098,16429" coordsize="0,80" path="m7098,16509l7098,16429e" filled="false" stroked="true" strokeweight=".748pt" strokecolor="#939598">
                <v:path arrowok="t"/>
              </v:shape>
            </v:group>
            <v:group style="position:absolute;left:7058;top:16429;width:2;height:80" coordorigin="7058,16429" coordsize="2,80">
              <v:shape style="position:absolute;left:7058;top:16429;width:2;height:80" coordorigin="7058,16429" coordsize="0,80" path="m7058,16509l7058,16429e" filled="false" stroked="true" strokeweight=".748pt" strokecolor="#939598">
                <v:path arrowok="t"/>
              </v:shape>
            </v:group>
            <v:group style="position:absolute;left:7018;top:16429;width:2;height:80" coordorigin="7018,16429" coordsize="2,80">
              <v:shape style="position:absolute;left:7018;top:16429;width:2;height:80" coordorigin="7018,16429" coordsize="1,80" path="m7018,16509l7018,16429e" filled="false" stroked="true" strokeweight=".748pt" strokecolor="#939598">
                <v:path arrowok="t"/>
              </v:shape>
            </v:group>
            <v:group style="position:absolute;left:6978;top:16429;width:2;height:80" coordorigin="6978,16429" coordsize="2,80">
              <v:shape style="position:absolute;left:6978;top:16429;width:2;height:80" coordorigin="6978,16429" coordsize="0,80" path="m6978,16509l6978,16429e" filled="false" stroked="true" strokeweight=".748pt" strokecolor="#939598">
                <v:path arrowok="t"/>
              </v:shape>
            </v:group>
            <v:group style="position:absolute;left:6938;top:16429;width:2;height:80" coordorigin="6938,16429" coordsize="2,80">
              <v:shape style="position:absolute;left:6938;top:16429;width:2;height:80" coordorigin="6938,16429" coordsize="0,80" path="m6938,16509l6938,16429e" filled="false" stroked="true" strokeweight=".748pt" strokecolor="#939598">
                <v:path arrowok="t"/>
              </v:shape>
            </v:group>
            <v:group style="position:absolute;left:6898;top:16429;width:2;height:80" coordorigin="6898,16429" coordsize="2,80">
              <v:shape style="position:absolute;left:6898;top:16429;width:2;height:80" coordorigin="6898,16429" coordsize="0,80" path="m6898,16509l6898,16429e" filled="false" stroked="true" strokeweight=".748pt" strokecolor="#939598">
                <v:path arrowok="t"/>
              </v:shape>
            </v:group>
            <v:group style="position:absolute;left:6858;top:16429;width:2;height:80" coordorigin="6858,16429" coordsize="2,80">
              <v:shape style="position:absolute;left:6858;top:16429;width:2;height:80" coordorigin="6858,16429" coordsize="0,80" path="m6858,16509l6858,16429e" filled="false" stroked="true" strokeweight=".748pt" strokecolor="#939598">
                <v:path arrowok="t"/>
              </v:shape>
            </v:group>
            <v:group style="position:absolute;left:6818;top:16429;width:2;height:80" coordorigin="6818,16429" coordsize="2,80">
              <v:shape style="position:absolute;left:6818;top:16429;width:2;height:80" coordorigin="6818,16429" coordsize="1,80" path="m6818,16509l6818,16429e" filled="false" stroked="true" strokeweight=".748pt" strokecolor="#939598">
                <v:path arrowok="t"/>
              </v:shape>
            </v:group>
            <v:group style="position:absolute;left:6778;top:16429;width:2;height:80" coordorigin="6778,16429" coordsize="2,80">
              <v:shape style="position:absolute;left:6778;top:16429;width:2;height:80" coordorigin="6778,16429" coordsize="0,80" path="m6778,16509l6778,16429e" filled="false" stroked="true" strokeweight=".748pt" strokecolor="#939598">
                <v:path arrowok="t"/>
              </v:shape>
            </v:group>
            <v:group style="position:absolute;left:6738;top:16429;width:2;height:80" coordorigin="6738,16429" coordsize="2,80">
              <v:shape style="position:absolute;left:6738;top:16429;width:2;height:80" coordorigin="6738,16429" coordsize="0,80" path="m6738,16509l6738,16429e" filled="false" stroked="true" strokeweight=".748pt" strokecolor="#939598">
                <v:path arrowok="t"/>
              </v:shape>
            </v:group>
            <v:group style="position:absolute;left:6698;top:16429;width:2;height:80" coordorigin="6698,16429" coordsize="2,80">
              <v:shape style="position:absolute;left:6698;top:16429;width:2;height:80" coordorigin="6698,16429" coordsize="1,80" path="m6698,16509l6698,16429e" filled="false" stroked="true" strokeweight=".748pt" strokecolor="#939598">
                <v:path arrowok="t"/>
              </v:shape>
            </v:group>
            <v:group style="position:absolute;left:6658;top:16429;width:2;height:80" coordorigin="6658,16429" coordsize="2,80">
              <v:shape style="position:absolute;left:6658;top:16429;width:2;height:80" coordorigin="6658,16429" coordsize="1,80" path="m6658,16509l6658,16429e" filled="false" stroked="true" strokeweight=".748pt" strokecolor="#939598">
                <v:path arrowok="t"/>
              </v:shape>
            </v:group>
            <v:group style="position:absolute;left:6617;top:16429;width:2;height:80" coordorigin="6617,16429" coordsize="2,80">
              <v:shape style="position:absolute;left:6617;top:16429;width:2;height:80" coordorigin="6617,16429" coordsize="1,80" path="m6618,16509l6617,16429e" filled="false" stroked="true" strokeweight=".748pt" strokecolor="#939598">
                <v:path arrowok="t"/>
              </v:shape>
            </v:group>
            <v:group style="position:absolute;left:6577;top:16429;width:2;height:80" coordorigin="6577,16429" coordsize="2,80">
              <v:shape style="position:absolute;left:6577;top:16429;width:2;height:80" coordorigin="6577,16429" coordsize="1,80" path="m6577,16509l6577,16429e" filled="false" stroked="true" strokeweight=".748pt" strokecolor="#939598">
                <v:path arrowok="t"/>
              </v:shape>
            </v:group>
            <v:group style="position:absolute;left:6537;top:16429;width:2;height:80" coordorigin="6537,16429" coordsize="2,80">
              <v:shape style="position:absolute;left:6537;top:16429;width:2;height:80" coordorigin="6537,16429" coordsize="1,80" path="m6537,16509l6537,16429e" filled="false" stroked="true" strokeweight=".748pt" strokecolor="#939598">
                <v:path arrowok="t"/>
              </v:shape>
            </v:group>
            <v:group style="position:absolute;left:6497;top:16429;width:2;height:80" coordorigin="6497,16429" coordsize="2,80">
              <v:shape style="position:absolute;left:6497;top:16429;width:2;height:80" coordorigin="6497,16429" coordsize="0,80" path="m6497,16509l6497,16429e" filled="false" stroked="true" strokeweight=".748pt" strokecolor="#939598">
                <v:path arrowok="t"/>
              </v:shape>
            </v:group>
            <v:group style="position:absolute;left:6457;top:16429;width:2;height:80" coordorigin="6457,16429" coordsize="2,80">
              <v:shape style="position:absolute;left:6457;top:16429;width:2;height:80" coordorigin="6457,16429" coordsize="1,80" path="m6457,16509l6457,16429e" filled="false" stroked="true" strokeweight=".748pt" strokecolor="#939598">
                <v:path arrowok="t"/>
              </v:shape>
            </v:group>
            <v:group style="position:absolute;left:6417;top:16429;width:2;height:80" coordorigin="6417,16429" coordsize="2,80">
              <v:shape style="position:absolute;left:6417;top:16429;width:2;height:80" coordorigin="6417,16429" coordsize="0,80" path="m6417,16509l6417,16429e" filled="false" stroked="true" strokeweight=".748pt" strokecolor="#939598">
                <v:path arrowok="t"/>
              </v:shape>
            </v:group>
            <v:group style="position:absolute;left:6377;top:16429;width:2;height:80" coordorigin="6377,16429" coordsize="2,80">
              <v:shape style="position:absolute;left:6377;top:16429;width:2;height:80" coordorigin="6377,16429" coordsize="0,80" path="m6377,16509l6377,16429e" filled="false" stroked="true" strokeweight=".748pt" strokecolor="#939598">
                <v:path arrowok="t"/>
              </v:shape>
            </v:group>
            <v:group style="position:absolute;left:6337;top:16429;width:2;height:80" coordorigin="6337,16429" coordsize="2,80">
              <v:shape style="position:absolute;left:6337;top:16429;width:2;height:80" coordorigin="6337,16429" coordsize="0,80" path="m6337,16509l6337,16429e" filled="false" stroked="true" strokeweight=".748pt" strokecolor="#939598">
                <v:path arrowok="t"/>
              </v:shape>
            </v:group>
            <v:group style="position:absolute;left:6297;top:16429;width:2;height:80" coordorigin="6297,16429" coordsize="2,80">
              <v:shape style="position:absolute;left:6297;top:16429;width:2;height:80" coordorigin="6297,16429" coordsize="0,80" path="m6297,16509l6297,16429e" filled="false" stroked="true" strokeweight=".748pt" strokecolor="#939598">
                <v:path arrowok="t"/>
              </v:shape>
            </v:group>
            <v:group style="position:absolute;left:6257;top:16429;width:2;height:80" coordorigin="6257,16429" coordsize="2,80">
              <v:shape style="position:absolute;left:6257;top:16429;width:2;height:80" coordorigin="6257,16429" coordsize="1,80" path="m6257,16509l6257,16429e" filled="false" stroked="true" strokeweight=".748pt" strokecolor="#939598">
                <v:path arrowok="t"/>
              </v:shape>
            </v:group>
            <v:group style="position:absolute;left:6217;top:16429;width:2;height:80" coordorigin="6217,16429" coordsize="2,80">
              <v:shape style="position:absolute;left:6217;top:16429;width:2;height:80" coordorigin="6217,16429" coordsize="0,80" path="m6217,16509l6217,16429e" filled="false" stroked="true" strokeweight=".748pt" strokecolor="#939598">
                <v:path arrowok="t"/>
              </v:shape>
            </v:group>
            <v:group style="position:absolute;left:6177;top:16429;width:2;height:80" coordorigin="6177,16429" coordsize="2,80">
              <v:shape style="position:absolute;left:6177;top:16429;width:2;height:80" coordorigin="6177,16429" coordsize="0,80" path="m6177,16509l6177,16429e" filled="false" stroked="true" strokeweight=".748pt" strokecolor="#939598">
                <v:path arrowok="t"/>
              </v:shape>
            </v:group>
            <v:group style="position:absolute;left:6137;top:16429;width:2;height:80" coordorigin="6137,16429" coordsize="2,80">
              <v:shape style="position:absolute;left:6137;top:16429;width:2;height:80" coordorigin="6137,16429" coordsize="1,80" path="m6137,16509l6137,16429e" filled="false" stroked="true" strokeweight=".748pt" strokecolor="#939598">
                <v:path arrowok="t"/>
              </v:shape>
            </v:group>
            <v:group style="position:absolute;left:6097;top:16429;width:2;height:80" coordorigin="6097,16429" coordsize="2,80">
              <v:shape style="position:absolute;left:6097;top:16429;width:2;height:80" coordorigin="6097,16429" coordsize="0,80" path="m6097,16509l6097,16429e" filled="false" stroked="true" strokeweight=".748pt" strokecolor="#939598">
                <v:path arrowok="t"/>
              </v:shape>
            </v:group>
            <v:group style="position:absolute;left:6057;top:16429;width:2;height:80" coordorigin="6057,16429" coordsize="2,80">
              <v:shape style="position:absolute;left:6057;top:16429;width:2;height:80" coordorigin="6057,16429" coordsize="0,80" path="m6057,16509l6057,16429e" filled="false" stroked="true" strokeweight=".748pt" strokecolor="#939598">
                <v:path arrowok="t"/>
              </v:shape>
            </v:group>
            <v:group style="position:absolute;left:6017;top:16429;width:2;height:80" coordorigin="6017,16429" coordsize="2,80">
              <v:shape style="position:absolute;left:6017;top:16429;width:2;height:80" coordorigin="6017,16429" coordsize="0,80" path="m6017,16509l6017,16429e" filled="false" stroked="true" strokeweight=".748pt" strokecolor="#939598">
                <v:path arrowok="t"/>
              </v:shape>
            </v:group>
            <v:group style="position:absolute;left:5977;top:16429;width:2;height:80" coordorigin="5977,16429" coordsize="2,80">
              <v:shape style="position:absolute;left:5977;top:16429;width:2;height:80" coordorigin="5977,16429" coordsize="0,80" path="m5977,16509l5977,16429e" filled="false" stroked="true" strokeweight=".748pt" strokecolor="#939598">
                <v:path arrowok="t"/>
              </v:shape>
            </v:group>
            <v:group style="position:absolute;left:5936;top:16429;width:2;height:80" coordorigin="5936,16429" coordsize="2,80">
              <v:shape style="position:absolute;left:5936;top:16429;width:2;height:80" coordorigin="5936,16429" coordsize="1,80" path="m5936,16509l5936,16429e" filled="false" stroked="true" strokeweight=".748pt" strokecolor="#939598">
                <v:path arrowok="t"/>
              </v:shape>
            </v:group>
            <v:group style="position:absolute;left:5896;top:16429;width:2;height:80" coordorigin="5896,16429" coordsize="2,80">
              <v:shape style="position:absolute;left:5896;top:16429;width:2;height:80" coordorigin="5896,16429" coordsize="0,80" path="m5896,16509l5896,16429e" filled="false" stroked="true" strokeweight=".748pt" strokecolor="#939598">
                <v:path arrowok="t"/>
              </v:shape>
            </v:group>
            <v:group style="position:absolute;left:5856;top:16429;width:2;height:80" coordorigin="5856,16429" coordsize="2,80">
              <v:shape style="position:absolute;left:5856;top:16429;width:2;height:80" coordorigin="5856,16429" coordsize="0,80" path="m5856,16509l5856,16429e" filled="false" stroked="true" strokeweight=".748pt" strokecolor="#939598">
                <v:path arrowok="t"/>
              </v:shape>
            </v:group>
            <v:group style="position:absolute;left:5816;top:16429;width:2;height:80" coordorigin="5816,16429" coordsize="2,80">
              <v:shape style="position:absolute;left:5816;top:16429;width:2;height:80" coordorigin="5816,16429" coordsize="1,80" path="m5816,16509l5816,16429e" filled="false" stroked="true" strokeweight=".748pt" strokecolor="#939598">
                <v:path arrowok="t"/>
              </v:shape>
            </v:group>
            <v:group style="position:absolute;left:5776;top:16429;width:2;height:80" coordorigin="5776,16429" coordsize="2,80">
              <v:shape style="position:absolute;left:5776;top:16429;width:2;height:80" coordorigin="5776,16429" coordsize="0,80" path="m5776,16509l5776,16429e" filled="false" stroked="true" strokeweight=".748pt" strokecolor="#939598">
                <v:path arrowok="t"/>
              </v:shape>
            </v:group>
            <v:group style="position:absolute;left:5736;top:16429;width:2;height:80" coordorigin="5736,16429" coordsize="2,80">
              <v:shape style="position:absolute;left:5736;top:16429;width:2;height:80" coordorigin="5736,16429" coordsize="0,80" path="m5736,16509l5736,16429e" filled="false" stroked="true" strokeweight=".748pt" strokecolor="#939598">
                <v:path arrowok="t"/>
              </v:shape>
            </v:group>
            <v:group style="position:absolute;left:5696;top:16429;width:2;height:80" coordorigin="5696,16429" coordsize="2,80">
              <v:shape style="position:absolute;left:5696;top:16429;width:2;height:80" coordorigin="5696,16429" coordsize="0,80" path="m5696,16509l5696,16429e" filled="false" stroked="true" strokeweight=".748pt" strokecolor="#939598">
                <v:path arrowok="t"/>
              </v:shape>
            </v:group>
            <v:group style="position:absolute;left:5656;top:16429;width:2;height:80" coordorigin="5656,16429" coordsize="2,80">
              <v:shape style="position:absolute;left:5656;top:16429;width:2;height:80" coordorigin="5656,16429" coordsize="0,80" path="m5656,16509l5656,16429e" filled="false" stroked="true" strokeweight=".748pt" strokecolor="#939598">
                <v:path arrowok="t"/>
              </v:shape>
            </v:group>
            <v:group style="position:absolute;left:5616;top:16429;width:2;height:80" coordorigin="5616,16429" coordsize="2,80">
              <v:shape style="position:absolute;left:5616;top:16429;width:2;height:80" coordorigin="5616,16429" coordsize="1,80" path="m5616,16509l5616,16429e" filled="false" stroked="true" strokeweight=".748pt" strokecolor="#939598">
                <v:path arrowok="t"/>
              </v:shape>
            </v:group>
            <v:group style="position:absolute;left:5576;top:16429;width:2;height:80" coordorigin="5576,16429" coordsize="2,80">
              <v:shape style="position:absolute;left:5576;top:16429;width:2;height:80" coordorigin="5576,16429" coordsize="0,80" path="m5576,16509l5576,16429e" filled="false" stroked="true" strokeweight=".748pt" strokecolor="#939598">
                <v:path arrowok="t"/>
              </v:shape>
            </v:group>
            <v:group style="position:absolute;left:5536;top:16429;width:2;height:80" coordorigin="5536,16429" coordsize="2,80">
              <v:shape style="position:absolute;left:5536;top:16429;width:2;height:80" coordorigin="5536,16429" coordsize="1,80" path="m5536,16509l5536,16429e" filled="false" stroked="true" strokeweight=".748pt" strokecolor="#939598">
                <v:path arrowok="t"/>
              </v:shape>
            </v:group>
            <v:group style="position:absolute;left:5496;top:16429;width:2;height:80" coordorigin="5496,16429" coordsize="2,80">
              <v:shape style="position:absolute;left:5496;top:16429;width:2;height:80" coordorigin="5496,16429" coordsize="1,80" path="m5496,16509l5496,16429e" filled="false" stroked="true" strokeweight=".748pt" strokecolor="#939598">
                <v:path arrowok="t"/>
              </v:shape>
            </v:group>
            <v:group style="position:absolute;left:5456;top:16429;width:2;height:80" coordorigin="5456,16429" coordsize="2,80">
              <v:shape style="position:absolute;left:5456;top:16429;width:2;height:80" coordorigin="5456,16429" coordsize="1,80" path="m5456,16509l5456,16429e" filled="false" stroked="true" strokeweight=".748pt" strokecolor="#939598">
                <v:path arrowok="t"/>
              </v:shape>
            </v:group>
            <v:group style="position:absolute;left:5416;top:16429;width:2;height:80" coordorigin="5416,16429" coordsize="2,80">
              <v:shape style="position:absolute;left:5416;top:16429;width:2;height:80" coordorigin="5416,16429" coordsize="1,80" path="m5416,16509l5416,16429e" filled="false" stroked="true" strokeweight=".748pt" strokecolor="#939598">
                <v:path arrowok="t"/>
              </v:shape>
            </v:group>
            <v:group style="position:absolute;left:5376;top:16429;width:2;height:80" coordorigin="5376,16429" coordsize="2,80">
              <v:shape style="position:absolute;left:5376;top:16429;width:2;height:80" coordorigin="5376,16429" coordsize="1,80" path="m5376,16509l5376,16429e" filled="false" stroked="true" strokeweight=".748pt" strokecolor="#939598">
                <v:path arrowok="t"/>
              </v:shape>
            </v:group>
            <v:group style="position:absolute;left:5336;top:16429;width:2;height:80" coordorigin="5336,16429" coordsize="2,80">
              <v:shape style="position:absolute;left:5336;top:16429;width:2;height:80" coordorigin="5336,16429" coordsize="1,80" path="m5336,16509l5336,16429e" filled="false" stroked="true" strokeweight=".748pt" strokecolor="#939598">
                <v:path arrowok="t"/>
              </v:shape>
            </v:group>
            <v:group style="position:absolute;left:5295;top:16429;width:2;height:80" coordorigin="5295,16429" coordsize="2,80">
              <v:shape style="position:absolute;left:5295;top:16429;width:2;height:80" coordorigin="5295,16429" coordsize="0,80" path="m5296,16509l5295,16429e" filled="false" stroked="true" strokeweight=".748pt" strokecolor="#939598">
                <v:path arrowok="t"/>
              </v:shape>
            </v:group>
            <v:group style="position:absolute;left:5255;top:16429;width:2;height:80" coordorigin="5255,16429" coordsize="2,80">
              <v:shape style="position:absolute;left:5255;top:16429;width:2;height:80" coordorigin="5255,16429" coordsize="0,80" path="m5255,16509l5255,16429e" filled="false" stroked="true" strokeweight=".748pt" strokecolor="#939598">
                <v:path arrowok="t"/>
              </v:shape>
            </v:group>
            <v:group style="position:absolute;left:5215;top:16429;width:2;height:80" coordorigin="5215,16429" coordsize="2,80">
              <v:shape style="position:absolute;left:5215;top:16429;width:2;height:80" coordorigin="5215,16429" coordsize="0,80" path="m5215,16509l5215,16429e" filled="false" stroked="true" strokeweight=".748pt" strokecolor="#939598">
                <v:path arrowok="t"/>
              </v:shape>
            </v:group>
            <v:group style="position:absolute;left:5175;top:16429;width:2;height:80" coordorigin="5175,16429" coordsize="2,80">
              <v:shape style="position:absolute;left:5175;top:16429;width:2;height:80" coordorigin="5175,16429" coordsize="1,80" path="m5175,16509l5175,16429e" filled="false" stroked="true" strokeweight=".748pt" strokecolor="#939598">
                <v:path arrowok="t"/>
              </v:shape>
            </v:group>
            <v:group style="position:absolute;left:5135;top:16429;width:2;height:80" coordorigin="5135,16429" coordsize="2,80">
              <v:shape style="position:absolute;left:5135;top:16429;width:2;height:80" coordorigin="5135,16429" coordsize="0,80" path="m5135,16509l5135,16429e" filled="false" stroked="true" strokeweight=".748pt" strokecolor="#939598">
                <v:path arrowok="t"/>
              </v:shape>
            </v:group>
            <v:group style="position:absolute;left:5095;top:16429;width:2;height:80" coordorigin="5095,16429" coordsize="2,80">
              <v:shape style="position:absolute;left:5095;top:16429;width:2;height:80" coordorigin="5095,16429" coordsize="0,80" path="m5095,16509l5095,16429e" filled="false" stroked="true" strokeweight=".748pt" strokecolor="#939598">
                <v:path arrowok="t"/>
              </v:shape>
            </v:group>
            <v:group style="position:absolute;left:5055;top:16429;width:2;height:80" coordorigin="5055,16429" coordsize="2,80">
              <v:shape style="position:absolute;left:5055;top:16429;width:2;height:80" coordorigin="5055,16429" coordsize="1,80" path="m5055,16509l5055,16429e" filled="false" stroked="true" strokeweight=".748pt" strokecolor="#939598">
                <v:path arrowok="t"/>
              </v:shape>
            </v:group>
            <v:group style="position:absolute;left:5015;top:16429;width:2;height:80" coordorigin="5015,16429" coordsize="2,80">
              <v:shape style="position:absolute;left:5015;top:16429;width:2;height:80" coordorigin="5015,16429" coordsize="0,80" path="m5015,16509l5015,16429e" filled="false" stroked="true" strokeweight=".748pt" strokecolor="#939598">
                <v:path arrowok="t"/>
              </v:shape>
            </v:group>
            <v:group style="position:absolute;left:4975;top:16429;width:2;height:80" coordorigin="4975,16429" coordsize="2,80">
              <v:shape style="position:absolute;left:4975;top:16429;width:2;height:80" coordorigin="4975,16429" coordsize="0,80" path="m4975,16509l4975,16429e" filled="false" stroked="true" strokeweight=".748pt" strokecolor="#939598">
                <v:path arrowok="t"/>
              </v:shape>
            </v:group>
            <v:group style="position:absolute;left:4935;top:16429;width:2;height:80" coordorigin="4935,16429" coordsize="2,80">
              <v:shape style="position:absolute;left:4935;top:16429;width:2;height:80" coordorigin="4935,16429" coordsize="0,80" path="m4935,16509l4935,16429e" filled="false" stroked="true" strokeweight=".748pt" strokecolor="#939598">
                <v:path arrowok="t"/>
              </v:shape>
            </v:group>
            <v:group style="position:absolute;left:4895;top:16430;width:2;height:80" coordorigin="4895,16430" coordsize="2,80">
              <v:shape style="position:absolute;left:4895;top:16430;width:2;height:80" coordorigin="4895,16430" coordsize="0,80" path="m4895,16510l4895,16430e" filled="false" stroked="true" strokeweight=".748pt" strokecolor="#939598">
                <v:path arrowok="t"/>
              </v:shape>
            </v:group>
            <v:group style="position:absolute;left:4855;top:16430;width:2;height:80" coordorigin="4855,16430" coordsize="2,80">
              <v:shape style="position:absolute;left:4855;top:16430;width:2;height:80" coordorigin="4855,16430" coordsize="1,80" path="m4855,16510l4855,16430e" filled="false" stroked="true" strokeweight=".748pt" strokecolor="#939598">
                <v:path arrowok="t"/>
              </v:shape>
            </v:group>
            <v:group style="position:absolute;left:4815;top:16430;width:2;height:80" coordorigin="4815,16430" coordsize="2,80">
              <v:shape style="position:absolute;left:4815;top:16430;width:2;height:80" coordorigin="4815,16430" coordsize="0,80" path="m4815,16510l4815,16430e" filled="false" stroked="true" strokeweight=".748pt" strokecolor="#939598">
                <v:path arrowok="t"/>
              </v:shape>
            </v:group>
            <v:group style="position:absolute;left:4775;top:16430;width:2;height:80" coordorigin="4775,16430" coordsize="2,80">
              <v:shape style="position:absolute;left:4775;top:16430;width:2;height:80" coordorigin="4775,16430" coordsize="0,80" path="m4775,16510l4775,16430e" filled="false" stroked="true" strokeweight=".748pt" strokecolor="#939598">
                <v:path arrowok="t"/>
              </v:shape>
            </v:group>
            <v:group style="position:absolute;left:4735;top:16430;width:2;height:80" coordorigin="4735,16430" coordsize="2,80">
              <v:shape style="position:absolute;left:4735;top:16430;width:2;height:80" coordorigin="4735,16430" coordsize="1,80" path="m4735,16510l4735,16430e" filled="false" stroked="true" strokeweight=".748pt" strokecolor="#939598">
                <v:path arrowok="t"/>
              </v:shape>
            </v:group>
            <v:group style="position:absolute;left:4695;top:16430;width:2;height:80" coordorigin="4695,16430" coordsize="2,80">
              <v:shape style="position:absolute;left:4695;top:16430;width:2;height:80" coordorigin="4695,16430" coordsize="0,80" path="m4695,16510l4695,16430e" filled="false" stroked="true" strokeweight=".748pt" strokecolor="#939598">
                <v:path arrowok="t"/>
              </v:shape>
            </v:group>
            <v:group style="position:absolute;left:4655;top:16430;width:2;height:80" coordorigin="4655,16430" coordsize="2,80">
              <v:shape style="position:absolute;left:4655;top:16430;width:2;height:80" coordorigin="4655,16430" coordsize="0,80" path="m4655,16510l4655,16430e" filled="false" stroked="true" strokeweight=".748pt" strokecolor="#939598">
                <v:path arrowok="t"/>
              </v:shape>
            </v:group>
            <v:group style="position:absolute;left:4614;top:16430;width:2;height:80" coordorigin="4614,16430" coordsize="2,80">
              <v:shape style="position:absolute;left:4614;top:16430;width:2;height:80" coordorigin="4614,16430" coordsize="0,80" path="m4614,16510l4614,16430e" filled="false" stroked="true" strokeweight=".748pt" strokecolor="#939598">
                <v:path arrowok="t"/>
              </v:shape>
            </v:group>
            <v:group style="position:absolute;left:4574;top:16430;width:2;height:80" coordorigin="4574,16430" coordsize="2,80">
              <v:shape style="position:absolute;left:4574;top:16430;width:2;height:80" coordorigin="4574,16430" coordsize="0,80" path="m4574,16510l4574,16430e" filled="false" stroked="true" strokeweight=".748pt" strokecolor="#939598">
                <v:path arrowok="t"/>
              </v:shape>
            </v:group>
            <v:group style="position:absolute;left:4534;top:16430;width:2;height:80" coordorigin="4534,16430" coordsize="2,80">
              <v:shape style="position:absolute;left:4534;top:16430;width:2;height:80" coordorigin="4534,16430" coordsize="1,80" path="m4534,16510l4534,16430e" filled="false" stroked="true" strokeweight=".748pt" strokecolor="#939598">
                <v:path arrowok="t"/>
              </v:shape>
            </v:group>
            <v:group style="position:absolute;left:4494;top:16430;width:2;height:80" coordorigin="4494,16430" coordsize="2,80">
              <v:shape style="position:absolute;left:4494;top:16430;width:2;height:80" coordorigin="4494,16430" coordsize="0,80" path="m4494,16510l4494,16430e" filled="false" stroked="true" strokeweight=".748pt" strokecolor="#939598">
                <v:path arrowok="t"/>
              </v:shape>
            </v:group>
            <v:group style="position:absolute;left:4454;top:16430;width:2;height:80" coordorigin="4454,16430" coordsize="2,80">
              <v:shape style="position:absolute;left:4454;top:16430;width:2;height:80" coordorigin="4454,16430" coordsize="0,80" path="m4454,16510l4454,16430e" filled="false" stroked="true" strokeweight=".748pt" strokecolor="#939598">
                <v:path arrowok="t"/>
              </v:shape>
            </v:group>
            <v:group style="position:absolute;left:4414;top:16430;width:2;height:80" coordorigin="4414,16430" coordsize="2,80">
              <v:shape style="position:absolute;left:4414;top:16430;width:2;height:80" coordorigin="4414,16430" coordsize="1,80" path="m4414,16510l4414,16430e" filled="false" stroked="true" strokeweight=".748pt" strokecolor="#939598">
                <v:path arrowok="t"/>
              </v:shape>
            </v:group>
            <v:group style="position:absolute;left:4374;top:16430;width:2;height:80" coordorigin="4374,16430" coordsize="2,80">
              <v:shape style="position:absolute;left:4374;top:16430;width:2;height:80" coordorigin="4374,16430" coordsize="0,80" path="m4374,16510l4374,16430e" filled="false" stroked="true" strokeweight=".748pt" strokecolor="#939598">
                <v:path arrowok="t"/>
              </v:shape>
            </v:group>
            <v:group style="position:absolute;left:4334;top:16430;width:2;height:80" coordorigin="4334,16430" coordsize="2,80">
              <v:shape style="position:absolute;left:4334;top:16430;width:2;height:80" coordorigin="4334,16430" coordsize="1,80" path="m4334,16510l4334,16430e" filled="false" stroked="true" strokeweight=".748pt" strokecolor="#939598">
                <v:path arrowok="t"/>
              </v:shape>
            </v:group>
            <v:group style="position:absolute;left:4294;top:16430;width:2;height:80" coordorigin="4294,16430" coordsize="2,80">
              <v:shape style="position:absolute;left:4294;top:16430;width:2;height:80" coordorigin="4294,16430" coordsize="1,80" path="m4294,16510l4294,16430e" filled="false" stroked="true" strokeweight=".748pt" strokecolor="#939598">
                <v:path arrowok="t"/>
              </v:shape>
            </v:group>
            <v:group style="position:absolute;left:4254;top:16430;width:2;height:80" coordorigin="4254,16430" coordsize="2,80">
              <v:shape style="position:absolute;left:4254;top:16430;width:2;height:80" coordorigin="4254,16430" coordsize="1,80" path="m4254,16510l4254,16430e" filled="false" stroked="true" strokeweight=".748pt" strokecolor="#939598">
                <v:path arrowok="t"/>
              </v:shape>
            </v:group>
            <v:group style="position:absolute;left:4214;top:16430;width:2;height:80" coordorigin="4214,16430" coordsize="2,80">
              <v:shape style="position:absolute;left:4214;top:16430;width:2;height:80" coordorigin="4214,16430" coordsize="1,80" path="m4214,16510l4214,16430e" filled="false" stroked="true" strokeweight=".748pt" strokecolor="#939598">
                <v:path arrowok="t"/>
              </v:shape>
            </v:group>
            <v:group style="position:absolute;left:4174;top:16430;width:2;height:80" coordorigin="4174,16430" coordsize="2,80">
              <v:shape style="position:absolute;left:4174;top:16430;width:2;height:80" coordorigin="4174,16430" coordsize="1,80" path="m4174,16510l4174,16430e" filled="false" stroked="true" strokeweight=".748pt" strokecolor="#939598">
                <v:path arrowok="t"/>
              </v:shape>
            </v:group>
            <v:group style="position:absolute;left:4134;top:16430;width:2;height:80" coordorigin="4134,16430" coordsize="2,80">
              <v:shape style="position:absolute;left:4134;top:16430;width:2;height:80" coordorigin="4134,16430" coordsize="0,80" path="m4134,16510l4134,16430e" filled="false" stroked="true" strokeweight=".748pt" strokecolor="#939598">
                <v:path arrowok="t"/>
              </v:shape>
            </v:group>
            <v:group style="position:absolute;left:4094;top:16430;width:2;height:80" coordorigin="4094,16430" coordsize="2,80">
              <v:shape style="position:absolute;left:4094;top:16430;width:2;height:80" coordorigin="4094,16430" coordsize="0,80" path="m4094,16510l4094,16430e" filled="false" stroked="true" strokeweight=".748pt" strokecolor="#939598">
                <v:path arrowok="t"/>
              </v:shape>
            </v:group>
            <v:group style="position:absolute;left:4054;top:16430;width:2;height:80" coordorigin="4054,16430" coordsize="2,80">
              <v:shape style="position:absolute;left:4054;top:16430;width:2;height:80" coordorigin="4054,16430" coordsize="0,80" path="m4054,16510l4054,16430e" filled="false" stroked="true" strokeweight=".748pt" strokecolor="#939598">
                <v:path arrowok="t"/>
              </v:shape>
            </v:group>
            <v:group style="position:absolute;left:4049;top:16548;width:7857;height:2" coordorigin="4049,16548" coordsize="7857,2">
              <v:shape style="position:absolute;left:4049;top:16548;width:7857;height:2" coordorigin="4049,16548" coordsize="7857,0" path="m4049,16548l11906,16548e" filled="false" stroked="true" strokeweight="1pt" strokecolor="#939598">
                <v:path arrowok="t"/>
              </v:shape>
            </v:group>
            <v:group style="position:absolute;left:7;top:16431;width:2;height:80" coordorigin="7,16431" coordsize="2,80">
              <v:shape style="position:absolute;left:7;top:16431;width:2;height:80" coordorigin="7,16431" coordsize="1,80" path="m8,16511l7,16431e" filled="false" stroked="true" strokeweight=".748pt" strokecolor="#939598">
                <v:path arrowok="t"/>
              </v:shape>
            </v:group>
            <v:group style="position:absolute;left:0;top:14783;width:4049;height:2056" coordorigin="0,14783" coordsize="4049,2056">
              <v:shape style="position:absolute;left:0;top:14783;width:4049;height:2056" coordorigin="0,14783" coordsize="4049,2056" path="m0,16838l4049,16838,4049,14783,0,14783,0,16838xe" filled="true" fillcolor="#ffffff" stroked="false">
                <v:path arrowok="t"/>
                <v:fill type="solid"/>
              </v:shape>
              <v:shape style="position:absolute;left:0;top:15057;width:4066;height:1781" type="#_x0000_t75" stroked="false">
                <v:imagedata r:id="rId42" o:title=""/>
              </v:shape>
            </v:group>
            <w10:wrap type="none"/>
          </v:group>
        </w:pict>
      </w:r>
      <w:r>
        <w:rPr>
          <w:color w:val="939598"/>
          <w:spacing w:val="-5"/>
        </w:rPr>
        <w:t>We </w:t>
      </w:r>
      <w:r>
        <w:rPr>
          <w:color w:val="939598"/>
        </w:rPr>
        <w:t>have cultural</w:t>
      </w:r>
      <w:r>
        <w:rPr>
          <w:color w:val="939598"/>
          <w:spacing w:val="-15"/>
        </w:rPr>
        <w:t> </w:t>
      </w:r>
      <w:r>
        <w:rPr>
          <w:color w:val="939598"/>
        </w:rPr>
        <w:t>obligations</w:t>
      </w:r>
      <w:r>
        <w:rPr/>
      </w:r>
    </w:p>
    <w:p>
      <w:pPr>
        <w:pStyle w:val="BodyText"/>
        <w:spacing w:line="266" w:lineRule="exact" w:before="52"/>
        <w:ind w:right="0"/>
        <w:jc w:val="left"/>
      </w:pPr>
      <w:r>
        <w:rPr/>
        <w:t>It is our inherent responsibility to look after</w:t>
      </w:r>
      <w:r>
        <w:rPr>
          <w:spacing w:val="-22"/>
        </w:rPr>
        <w:t> </w:t>
      </w:r>
      <w:r>
        <w:rPr/>
        <w:t>Country</w:t>
      </w:r>
    </w:p>
    <w:p>
      <w:pPr>
        <w:pStyle w:val="BodyText"/>
        <w:spacing w:line="235" w:lineRule="auto" w:before="2"/>
        <w:ind w:right="0"/>
        <w:jc w:val="left"/>
      </w:pPr>
      <w:r>
        <w:rPr/>
        <w:t>– to heal the damage of the past and protect it</w:t>
      </w:r>
      <w:r>
        <w:rPr>
          <w:spacing w:val="-20"/>
        </w:rPr>
        <w:t> </w:t>
      </w:r>
      <w:r>
        <w:rPr/>
        <w:t>for</w:t>
      </w:r>
      <w:r>
        <w:rPr/>
        <w:t> future</w:t>
      </w:r>
      <w:r>
        <w:rPr>
          <w:spacing w:val="-15"/>
        </w:rPr>
        <w:t> </w:t>
      </w:r>
      <w:r>
        <w:rPr/>
        <w:t>generations.</w:t>
      </w:r>
    </w:p>
    <w:p>
      <w:pPr>
        <w:spacing w:line="240" w:lineRule="auto" w:before="7"/>
        <w:rPr>
          <w:rFonts w:ascii="Calibri" w:hAnsi="Calibri" w:cs="Calibri" w:eastAsia="Calibri"/>
          <w:sz w:val="27"/>
          <w:szCs w:val="27"/>
        </w:rPr>
      </w:pPr>
    </w:p>
    <w:p>
      <w:pPr>
        <w:pStyle w:val="BodyText"/>
        <w:spacing w:line="240" w:lineRule="auto" w:before="0"/>
        <w:ind w:right="0"/>
        <w:jc w:val="left"/>
        <w:rPr>
          <w:rFonts w:ascii="Calibri" w:hAnsi="Calibri" w:cs="Calibri" w:eastAsia="Calibri"/>
        </w:rPr>
      </w:pPr>
      <w:r>
        <w:rPr>
          <w:rFonts w:ascii="Calibri"/>
          <w:color w:val="939598"/>
        </w:rPr>
        <w:t>Everything is</w:t>
      </w:r>
      <w:r>
        <w:rPr>
          <w:rFonts w:ascii="Calibri"/>
          <w:color w:val="939598"/>
          <w:spacing w:val="-18"/>
        </w:rPr>
        <w:t> </w:t>
      </w:r>
      <w:r>
        <w:rPr>
          <w:rFonts w:ascii="Calibri"/>
          <w:color w:val="939598"/>
        </w:rPr>
        <w:t>connected</w:t>
      </w:r>
      <w:r>
        <w:rPr>
          <w:rFonts w:ascii="Calibri"/>
        </w:rPr>
      </w:r>
    </w:p>
    <w:p>
      <w:pPr>
        <w:pStyle w:val="BodyText"/>
        <w:spacing w:line="264" w:lineRule="exact" w:before="50"/>
        <w:ind w:right="0"/>
        <w:jc w:val="left"/>
      </w:pPr>
      <w:r>
        <w:rPr/>
        <w:t>All of our Country is linked. There is no</w:t>
      </w:r>
      <w:r>
        <w:rPr>
          <w:spacing w:val="-21"/>
        </w:rPr>
        <w:t> </w:t>
      </w:r>
      <w:r>
        <w:rPr/>
        <w:t>separation</w:t>
      </w:r>
      <w:r>
        <w:rPr>
          <w:w w:val="99"/>
        </w:rPr>
        <w:t> </w:t>
      </w:r>
      <w:r>
        <w:rPr/>
        <w:t>between our landscapes, waterways, coasts</w:t>
      </w:r>
      <w:r>
        <w:rPr>
          <w:spacing w:val="-18"/>
        </w:rPr>
        <w:t> </w:t>
      </w:r>
      <w:r>
        <w:rPr/>
        <w:t>and</w:t>
      </w:r>
      <w:r>
        <w:rPr/>
        <w:t> oceans, and natural and cultural resources. All</w:t>
      </w:r>
      <w:r>
        <w:rPr>
          <w:spacing w:val="-22"/>
        </w:rPr>
        <w:t> </w:t>
      </w:r>
      <w:r>
        <w:rPr/>
        <w:t>are</w:t>
      </w:r>
      <w:r>
        <w:rPr/>
        <w:t> linked and bound to our people, law and</w:t>
      </w:r>
      <w:r>
        <w:rPr>
          <w:spacing w:val="-17"/>
        </w:rPr>
        <w:t> </w:t>
      </w:r>
      <w:r>
        <w:rPr/>
        <w:t>custom.</w:t>
      </w:r>
    </w:p>
    <w:p>
      <w:pPr>
        <w:spacing w:line="240" w:lineRule="auto" w:before="0"/>
        <w:rPr>
          <w:rFonts w:ascii="Calibri" w:hAnsi="Calibri" w:cs="Calibri" w:eastAsia="Calibri"/>
          <w:sz w:val="28"/>
          <w:szCs w:val="28"/>
        </w:rPr>
      </w:pPr>
    </w:p>
    <w:p>
      <w:pPr>
        <w:pStyle w:val="BodyText"/>
        <w:spacing w:line="240" w:lineRule="auto" w:before="0"/>
        <w:ind w:right="0"/>
        <w:jc w:val="left"/>
      </w:pPr>
      <w:r>
        <w:rPr>
          <w:color w:val="939598"/>
        </w:rPr>
        <w:t>Every bit</w:t>
      </w:r>
      <w:r>
        <w:rPr>
          <w:color w:val="939598"/>
          <w:spacing w:val="-26"/>
        </w:rPr>
        <w:t> </w:t>
      </w:r>
      <w:r>
        <w:rPr>
          <w:color w:val="939598"/>
        </w:rPr>
        <w:t>matters</w:t>
      </w:r>
      <w:r>
        <w:rPr/>
      </w:r>
    </w:p>
    <w:p>
      <w:pPr>
        <w:pStyle w:val="BodyText"/>
        <w:spacing w:line="264" w:lineRule="exact" w:before="50"/>
        <w:ind w:right="0"/>
        <w:jc w:val="left"/>
      </w:pPr>
      <w:r>
        <w:rPr>
          <w:spacing w:val="-5"/>
        </w:rPr>
        <w:t>We </w:t>
      </w:r>
      <w:r>
        <w:rPr/>
        <w:t>understand the need to prioritise</w:t>
      </w:r>
      <w:r>
        <w:rPr>
          <w:spacing w:val="-4"/>
        </w:rPr>
        <w:t> </w:t>
      </w:r>
      <w:r>
        <w:rPr/>
        <w:t>limited</w:t>
      </w:r>
      <w:r>
        <w:rPr/>
        <w:t> resources to where important values are</w:t>
      </w:r>
      <w:r>
        <w:rPr>
          <w:spacing w:val="-25"/>
        </w:rPr>
        <w:t> </w:t>
      </w:r>
      <w:r>
        <w:rPr/>
        <w:t>under</w:t>
      </w:r>
      <w:r>
        <w:rPr/>
        <w:t> threat, but every part of our Country</w:t>
      </w:r>
      <w:r>
        <w:rPr>
          <w:spacing w:val="-12"/>
        </w:rPr>
        <w:t> </w:t>
      </w:r>
      <w:r>
        <w:rPr/>
        <w:t>remains</w:t>
      </w:r>
      <w:r>
        <w:rPr/>
        <w:t> important to</w:t>
      </w:r>
      <w:r>
        <w:rPr>
          <w:spacing w:val="-8"/>
        </w:rPr>
        <w:t> </w:t>
      </w:r>
      <w:r>
        <w:rPr/>
        <w:t>us.</w:t>
      </w:r>
    </w:p>
    <w:p>
      <w:pPr>
        <w:pStyle w:val="BodyText"/>
        <w:spacing w:line="264" w:lineRule="exact"/>
        <w:ind w:right="164"/>
        <w:jc w:val="left"/>
      </w:pPr>
      <w:r>
        <w:rPr/>
        <w:t>Our values exist even when you can’t see them</w:t>
      </w:r>
      <w:r>
        <w:rPr>
          <w:spacing w:val="-19"/>
        </w:rPr>
        <w:t> </w:t>
      </w:r>
      <w:r>
        <w:rPr/>
        <w:t>–</w:t>
      </w:r>
      <w:r>
        <w:rPr/>
        <w:t> whether they are under </w:t>
      </w:r>
      <w:r>
        <w:rPr>
          <w:spacing w:val="-5"/>
        </w:rPr>
        <w:t>water, </w:t>
      </w:r>
      <w:r>
        <w:rPr/>
        <w:t>deep inside</w:t>
      </w:r>
      <w:r>
        <w:rPr>
          <w:spacing w:val="-11"/>
        </w:rPr>
        <w:t> </w:t>
      </w:r>
      <w:r>
        <w:rPr/>
        <w:t>caves,</w:t>
      </w:r>
      <w:r>
        <w:rPr/>
        <w:t> covered with vegetation, they are still</w:t>
      </w:r>
      <w:r>
        <w:rPr>
          <w:spacing w:val="-30"/>
        </w:rPr>
        <w:t> </w:t>
      </w:r>
      <w:r>
        <w:rPr/>
        <w:t>important</w:t>
      </w:r>
      <w:r>
        <w:rPr/>
        <w:t> to</w:t>
      </w:r>
      <w:r>
        <w:rPr>
          <w:spacing w:val="-3"/>
        </w:rPr>
        <w:t> </w:t>
      </w:r>
      <w:r>
        <w:rPr/>
        <w:t>us.</w:t>
      </w:r>
    </w:p>
    <w:p>
      <w:pPr>
        <w:spacing w:line="240" w:lineRule="auto" w:before="0"/>
        <w:rPr>
          <w:rFonts w:ascii="Calibri" w:hAnsi="Calibri" w:cs="Calibri" w:eastAsia="Calibri"/>
          <w:sz w:val="28"/>
          <w:szCs w:val="28"/>
        </w:rPr>
      </w:pPr>
    </w:p>
    <w:p>
      <w:pPr>
        <w:pStyle w:val="BodyText"/>
        <w:spacing w:line="240" w:lineRule="auto" w:before="0"/>
        <w:ind w:right="0"/>
        <w:jc w:val="left"/>
      </w:pPr>
      <w:r>
        <w:rPr>
          <w:color w:val="939598"/>
        </w:rPr>
        <w:t>Don’t wait until it has</w:t>
      </w:r>
      <w:r>
        <w:rPr>
          <w:color w:val="939598"/>
          <w:spacing w:val="-9"/>
        </w:rPr>
        <w:t> </w:t>
      </w:r>
      <w:r>
        <w:rPr>
          <w:color w:val="939598"/>
        </w:rPr>
        <w:t>gone</w:t>
      </w:r>
      <w:r>
        <w:rPr/>
      </w:r>
    </w:p>
    <w:p>
      <w:pPr>
        <w:pStyle w:val="BodyText"/>
        <w:spacing w:line="264" w:lineRule="exact" w:before="50"/>
        <w:ind w:right="426"/>
        <w:jc w:val="left"/>
      </w:pPr>
      <w:r>
        <w:rPr/>
        <w:t>When you lose a site, it’s gone </w:t>
      </w:r>
      <w:r>
        <w:rPr>
          <w:spacing w:val="-5"/>
        </w:rPr>
        <w:t>forever. We</w:t>
      </w:r>
      <w:r>
        <w:rPr/>
        <w:t> need to act now to prevent any further loss</w:t>
      </w:r>
      <w:r>
        <w:rPr>
          <w:spacing w:val="-22"/>
        </w:rPr>
        <w:t> </w:t>
      </w:r>
      <w:r>
        <w:rPr/>
        <w:t>of</w:t>
      </w:r>
      <w:r>
        <w:rPr/>
        <w:t> environmental or cultural</w:t>
      </w:r>
      <w:r>
        <w:rPr>
          <w:spacing w:val="-22"/>
        </w:rPr>
        <w:t> </w:t>
      </w:r>
      <w:r>
        <w:rPr/>
        <w:t>values.</w:t>
      </w:r>
    </w:p>
    <w:p>
      <w:pPr>
        <w:pStyle w:val="BodyText"/>
        <w:spacing w:line="240" w:lineRule="auto" w:before="62"/>
        <w:ind w:left="678" w:right="799"/>
        <w:jc w:val="left"/>
      </w:pPr>
      <w:r>
        <w:rPr/>
        <w:br w:type="column"/>
      </w:r>
      <w:r>
        <w:rPr>
          <w:color w:val="939598"/>
        </w:rPr>
        <w:t>Look at what was there</w:t>
      </w:r>
      <w:r>
        <w:rPr>
          <w:color w:val="939598"/>
          <w:spacing w:val="-21"/>
        </w:rPr>
        <w:t> </w:t>
      </w:r>
      <w:r>
        <w:rPr>
          <w:color w:val="939598"/>
        </w:rPr>
        <w:t>before</w:t>
      </w:r>
      <w:r>
        <w:rPr/>
      </w:r>
    </w:p>
    <w:p>
      <w:pPr>
        <w:pStyle w:val="BodyText"/>
        <w:spacing w:line="264" w:lineRule="exact" w:before="50"/>
        <w:ind w:left="678" w:right="799"/>
        <w:jc w:val="left"/>
      </w:pPr>
      <w:r>
        <w:rPr/>
        <w:t>When we are healing and restoring</w:t>
      </w:r>
      <w:r>
        <w:rPr>
          <w:spacing w:val="-7"/>
        </w:rPr>
        <w:t> </w:t>
      </w:r>
      <w:r>
        <w:rPr/>
        <w:t>degraded</w:t>
      </w:r>
      <w:r>
        <w:rPr/>
        <w:t> landscapes, we should try to put back the plants</w:t>
      </w:r>
      <w:r>
        <w:rPr>
          <w:spacing w:val="-15"/>
        </w:rPr>
        <w:t> </w:t>
      </w:r>
      <w:r>
        <w:rPr/>
        <w:t>and</w:t>
      </w:r>
      <w:r>
        <w:rPr/>
        <w:t> animals that used to be</w:t>
      </w:r>
      <w:r>
        <w:rPr>
          <w:spacing w:val="-8"/>
        </w:rPr>
        <w:t> </w:t>
      </w:r>
      <w:r>
        <w:rPr/>
        <w:t>there.</w:t>
      </w:r>
    </w:p>
    <w:p>
      <w:pPr>
        <w:spacing w:line="240" w:lineRule="auto" w:before="0"/>
        <w:rPr>
          <w:rFonts w:ascii="Calibri" w:hAnsi="Calibri" w:cs="Calibri" w:eastAsia="Calibri"/>
          <w:sz w:val="28"/>
          <w:szCs w:val="28"/>
        </w:rPr>
      </w:pPr>
    </w:p>
    <w:p>
      <w:pPr>
        <w:pStyle w:val="BodyText"/>
        <w:spacing w:line="240" w:lineRule="auto" w:before="0"/>
        <w:ind w:left="678" w:right="799"/>
        <w:jc w:val="left"/>
      </w:pPr>
      <w:r>
        <w:rPr>
          <w:color w:val="939598"/>
        </w:rPr>
        <w:t>Sustainable</w:t>
      </w:r>
      <w:r>
        <w:rPr>
          <w:color w:val="939598"/>
          <w:spacing w:val="-6"/>
        </w:rPr>
        <w:t> </w:t>
      </w:r>
      <w:r>
        <w:rPr>
          <w:color w:val="939598"/>
        </w:rPr>
        <w:t>use</w:t>
      </w:r>
      <w:r>
        <w:rPr/>
      </w:r>
    </w:p>
    <w:p>
      <w:pPr>
        <w:pStyle w:val="BodyText"/>
        <w:spacing w:line="264" w:lineRule="exact" w:before="50"/>
        <w:ind w:left="678" w:right="799"/>
        <w:jc w:val="left"/>
      </w:pPr>
      <w:r>
        <w:rPr/>
        <w:t>Our approach to managing Country is to</w:t>
      </w:r>
      <w:r>
        <w:rPr>
          <w:spacing w:val="-6"/>
        </w:rPr>
        <w:t> </w:t>
      </w:r>
      <w:r>
        <w:rPr/>
        <w:t>balance</w:t>
      </w:r>
      <w:r>
        <w:rPr/>
        <w:t> resource use with conservation – they are all part</w:t>
      </w:r>
      <w:r>
        <w:rPr>
          <w:spacing w:val="-21"/>
        </w:rPr>
        <w:t> </w:t>
      </w:r>
      <w:r>
        <w:rPr/>
        <w:t>of</w:t>
      </w:r>
      <w:r>
        <w:rPr/>
        <w:t> the same.</w:t>
      </w:r>
    </w:p>
    <w:p>
      <w:pPr>
        <w:pStyle w:val="BodyText"/>
        <w:spacing w:line="240" w:lineRule="auto" w:before="115"/>
        <w:ind w:left="678" w:right="799"/>
        <w:jc w:val="left"/>
      </w:pPr>
      <w:r>
        <w:rPr>
          <w:spacing w:val="-7"/>
        </w:rPr>
        <w:t>Take </w:t>
      </w:r>
      <w:r>
        <w:rPr/>
        <w:t>only what you need – leave some for</w:t>
      </w:r>
      <w:r>
        <w:rPr>
          <w:spacing w:val="-12"/>
        </w:rPr>
        <w:t> </w:t>
      </w:r>
      <w:r>
        <w:rPr/>
        <w:t>others.</w:t>
      </w:r>
    </w:p>
    <w:p>
      <w:pPr>
        <w:spacing w:line="240" w:lineRule="auto" w:before="6"/>
        <w:rPr>
          <w:rFonts w:ascii="Calibri" w:hAnsi="Calibri" w:cs="Calibri" w:eastAsia="Calibri"/>
          <w:sz w:val="27"/>
          <w:szCs w:val="27"/>
        </w:rPr>
      </w:pPr>
    </w:p>
    <w:p>
      <w:pPr>
        <w:pStyle w:val="BodyText"/>
        <w:spacing w:line="240" w:lineRule="auto" w:before="0"/>
        <w:ind w:left="678" w:right="799"/>
        <w:jc w:val="left"/>
      </w:pPr>
      <w:r>
        <w:rPr>
          <w:color w:val="939598"/>
        </w:rPr>
        <w:t>Seek collective</w:t>
      </w:r>
      <w:r>
        <w:rPr>
          <w:color w:val="939598"/>
          <w:spacing w:val="-12"/>
        </w:rPr>
        <w:t> </w:t>
      </w:r>
      <w:r>
        <w:rPr>
          <w:color w:val="939598"/>
        </w:rPr>
        <w:t>benefits</w:t>
      </w:r>
      <w:r>
        <w:rPr/>
      </w:r>
    </w:p>
    <w:p>
      <w:pPr>
        <w:pStyle w:val="BodyText"/>
        <w:spacing w:line="264" w:lineRule="exact" w:before="50"/>
        <w:ind w:left="678" w:right="799"/>
        <w:jc w:val="left"/>
      </w:pPr>
      <w:r>
        <w:rPr>
          <w:spacing w:val="-5"/>
        </w:rPr>
        <w:t>We </w:t>
      </w:r>
      <w:r>
        <w:rPr/>
        <w:t>use our resources for the benefit of our</w:t>
      </w:r>
      <w:r>
        <w:rPr>
          <w:spacing w:val="-9"/>
        </w:rPr>
        <w:t> </w:t>
      </w:r>
      <w:r>
        <w:rPr/>
        <w:t>mob</w:t>
      </w:r>
      <w:r>
        <w:rPr/>
        <w:t> rather than seek individual</w:t>
      </w:r>
      <w:r>
        <w:rPr>
          <w:spacing w:val="-12"/>
        </w:rPr>
        <w:t> </w:t>
      </w:r>
      <w:r>
        <w:rPr/>
        <w:t>gain.</w:t>
      </w:r>
    </w:p>
    <w:p>
      <w:pPr>
        <w:spacing w:line="240" w:lineRule="auto" w:before="0"/>
        <w:rPr>
          <w:rFonts w:ascii="Calibri" w:hAnsi="Calibri" w:cs="Calibri" w:eastAsia="Calibri"/>
          <w:sz w:val="28"/>
          <w:szCs w:val="28"/>
        </w:rPr>
      </w:pPr>
    </w:p>
    <w:p>
      <w:pPr>
        <w:pStyle w:val="BodyText"/>
        <w:spacing w:line="285" w:lineRule="auto" w:before="0"/>
        <w:ind w:left="678" w:right="1171"/>
        <w:jc w:val="left"/>
      </w:pPr>
      <w:r>
        <w:rPr>
          <w:rFonts w:ascii="Calibri"/>
          <w:color w:val="939598"/>
          <w:spacing w:val="-5"/>
        </w:rPr>
        <w:t>We </w:t>
      </w:r>
      <w:r>
        <w:rPr>
          <w:rFonts w:ascii="Calibri"/>
          <w:color w:val="939598"/>
        </w:rPr>
        <w:t>have the right to be on our</w:t>
      </w:r>
      <w:r>
        <w:rPr>
          <w:rFonts w:ascii="Calibri"/>
          <w:color w:val="939598"/>
          <w:spacing w:val="-5"/>
        </w:rPr>
        <w:t> </w:t>
      </w:r>
      <w:r>
        <w:rPr>
          <w:rFonts w:ascii="Calibri"/>
          <w:color w:val="939598"/>
        </w:rPr>
        <w:t>Country</w:t>
      </w:r>
      <w:r>
        <w:rPr>
          <w:rFonts w:ascii="Calibri"/>
          <w:color w:val="939598"/>
          <w:w w:val="99"/>
        </w:rPr>
        <w:t> </w:t>
      </w:r>
      <w:r>
        <w:rPr/>
        <w:t>Traditional Owners should not be restricted</w:t>
      </w:r>
      <w:r>
        <w:rPr>
          <w:spacing w:val="-34"/>
        </w:rPr>
        <w:t> </w:t>
      </w:r>
      <w:r>
        <w:rPr/>
        <w:t>in</w:t>
      </w:r>
    </w:p>
    <w:p>
      <w:pPr>
        <w:pStyle w:val="BodyText"/>
        <w:spacing w:line="211" w:lineRule="exact" w:before="0"/>
        <w:ind w:left="678" w:right="799"/>
        <w:jc w:val="left"/>
      </w:pPr>
      <w:r>
        <w:rPr/>
        <w:t>accessing our traditional </w:t>
      </w:r>
      <w:r>
        <w:rPr>
          <w:spacing w:val="-3"/>
        </w:rPr>
        <w:t>Country. At </w:t>
      </w:r>
      <w:r>
        <w:rPr/>
        <w:t>the same</w:t>
      </w:r>
      <w:r>
        <w:rPr>
          <w:spacing w:val="4"/>
        </w:rPr>
        <w:t> </w:t>
      </w:r>
      <w:r>
        <w:rPr/>
        <w:t>time,</w:t>
      </w:r>
    </w:p>
    <w:p>
      <w:pPr>
        <w:pStyle w:val="BodyText"/>
        <w:spacing w:line="235" w:lineRule="auto" w:before="2"/>
        <w:ind w:left="678" w:right="799"/>
        <w:jc w:val="left"/>
      </w:pPr>
      <w:r>
        <w:rPr/>
        <w:t>we should have the right to restrict access to</w:t>
      </w:r>
      <w:r>
        <w:rPr>
          <w:spacing w:val="-28"/>
        </w:rPr>
        <w:t> </w:t>
      </w:r>
      <w:r>
        <w:rPr/>
        <w:t>others</w:t>
      </w:r>
      <w:r>
        <w:rPr/>
        <w:t> who disrespect and damage our sensitive</w:t>
      </w:r>
      <w:r>
        <w:rPr>
          <w:spacing w:val="-14"/>
        </w:rPr>
        <w:t> </w:t>
      </w:r>
      <w:r>
        <w:rPr/>
        <w:t>areas.</w:t>
      </w:r>
    </w:p>
    <w:p>
      <w:pPr>
        <w:spacing w:line="240" w:lineRule="auto" w:before="7"/>
        <w:rPr>
          <w:rFonts w:ascii="Calibri" w:hAnsi="Calibri" w:cs="Calibri" w:eastAsia="Calibri"/>
          <w:sz w:val="27"/>
          <w:szCs w:val="27"/>
        </w:rPr>
      </w:pPr>
    </w:p>
    <w:p>
      <w:pPr>
        <w:pStyle w:val="BodyText"/>
        <w:spacing w:line="240" w:lineRule="auto" w:before="0"/>
        <w:ind w:left="678" w:right="799"/>
        <w:jc w:val="left"/>
      </w:pPr>
      <w:r>
        <w:rPr>
          <w:color w:val="939598"/>
        </w:rPr>
        <w:t>Our traditional knowledge is</w:t>
      </w:r>
      <w:r>
        <w:rPr>
          <w:color w:val="939598"/>
          <w:spacing w:val="-14"/>
        </w:rPr>
        <w:t> </w:t>
      </w:r>
      <w:r>
        <w:rPr>
          <w:color w:val="939598"/>
        </w:rPr>
        <w:t>valuable</w:t>
      </w:r>
      <w:r>
        <w:rPr/>
      </w:r>
    </w:p>
    <w:p>
      <w:pPr>
        <w:pStyle w:val="BodyText"/>
        <w:spacing w:line="264" w:lineRule="exact" w:before="50"/>
        <w:ind w:left="678" w:right="799"/>
        <w:jc w:val="left"/>
      </w:pPr>
      <w:r>
        <w:rPr/>
        <w:t>Our traditional practices and approaches</w:t>
      </w:r>
      <w:r>
        <w:rPr>
          <w:spacing w:val="-16"/>
        </w:rPr>
        <w:t> </w:t>
      </w:r>
      <w:r>
        <w:rPr/>
        <w:t>sustained</w:t>
      </w:r>
      <w:r>
        <w:rPr/>
        <w:t> the land for thousands of years. Our Country</w:t>
      </w:r>
      <w:r>
        <w:rPr>
          <w:spacing w:val="-14"/>
        </w:rPr>
        <w:t> </w:t>
      </w:r>
      <w:r>
        <w:rPr/>
        <w:t>should</w:t>
      </w:r>
      <w:r>
        <w:rPr/>
        <w:t> be managed in harmony with our traditional</w:t>
      </w:r>
      <w:r>
        <w:rPr>
          <w:spacing w:val="-23"/>
        </w:rPr>
        <w:t> </w:t>
      </w:r>
      <w:r>
        <w:rPr/>
        <w:t>ways.</w:t>
      </w:r>
    </w:p>
    <w:p>
      <w:pPr>
        <w:pStyle w:val="BodyText"/>
        <w:spacing w:line="264" w:lineRule="exact"/>
        <w:ind w:left="678" w:right="986"/>
        <w:jc w:val="left"/>
      </w:pPr>
      <w:r>
        <w:rPr/>
        <w:pict>
          <v:shape style="position:absolute;margin-left:0pt;margin-top:71.761497pt;width:202.45pt;height:102.8pt;mso-position-horizontal-relative:page;mso-position-vertical-relative:paragraph;z-index:-887104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36"/>
                      <w:szCs w:val="36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36"/>
                      <w:szCs w:val="36"/>
                    </w:rPr>
                  </w:pPr>
                </w:p>
                <w:p>
                  <w:pPr>
                    <w:spacing w:line="240" w:lineRule="auto" w:before="4"/>
                    <w:rPr>
                      <w:rFonts w:ascii="Calibri" w:hAnsi="Calibri" w:cs="Calibri" w:eastAsia="Calibri"/>
                      <w:sz w:val="45"/>
                      <w:szCs w:val="45"/>
                    </w:rPr>
                  </w:pPr>
                </w:p>
                <w:p>
                  <w:pPr>
                    <w:spacing w:before="0"/>
                    <w:ind w:left="323" w:right="0" w:firstLine="0"/>
                    <w:jc w:val="left"/>
                    <w:rPr>
                      <w:rFonts w:ascii="Calibri" w:hAnsi="Calibri" w:cs="Calibri" w:eastAsia="Calibri"/>
                      <w:sz w:val="36"/>
                      <w:szCs w:val="36"/>
                    </w:rPr>
                  </w:pPr>
                  <w:r>
                    <w:rPr>
                      <w:rFonts w:ascii="Calibri"/>
                      <w:color w:val="939598"/>
                      <w:spacing w:val="-54"/>
                      <w:sz w:val="36"/>
                    </w:rPr>
                    <w:t>1</w:t>
                  </w:r>
                  <w:r>
                    <w:rPr>
                      <w:rFonts w:ascii="Calibri"/>
                      <w:color w:val="939598"/>
                      <w:sz w:val="36"/>
                    </w:rPr>
                    <w:t>6</w:t>
                  </w:r>
                  <w:r>
                    <w:rPr>
                      <w:rFonts w:ascii="Calibri"/>
                      <w:sz w:val="36"/>
                    </w:rPr>
                  </w:r>
                </w:p>
              </w:txbxContent>
            </v:textbox>
            <w10:wrap type="none"/>
          </v:shape>
        </w:pict>
      </w:r>
      <w:r>
        <w:rPr>
          <w:spacing w:val="-5"/>
        </w:rPr>
        <w:t>We </w:t>
      </w:r>
      <w:r>
        <w:rPr/>
        <w:t>need to </w:t>
      </w:r>
      <w:r>
        <w:rPr>
          <w:spacing w:val="-3"/>
        </w:rPr>
        <w:t>take </w:t>
      </w:r>
      <w:r>
        <w:rPr/>
        <w:t>the time to understand what</w:t>
      </w:r>
      <w:r>
        <w:rPr/>
        <w:t> natural and cultural heritage exists out on</w:t>
      </w:r>
      <w:r>
        <w:rPr>
          <w:spacing w:val="-13"/>
        </w:rPr>
        <w:t> </w:t>
      </w:r>
      <w:r>
        <w:rPr>
          <w:spacing w:val="-3"/>
        </w:rPr>
        <w:t>Country.</w:t>
      </w:r>
      <w:r>
        <w:rPr/>
        <w:t> It can’t be managed properly if we don’t know</w:t>
      </w:r>
      <w:r>
        <w:rPr>
          <w:spacing w:val="-13"/>
        </w:rPr>
        <w:t> </w:t>
      </w:r>
      <w:r>
        <w:rPr/>
        <w:t>what</w:t>
      </w:r>
      <w:r>
        <w:rPr/>
        <w:t> is</w:t>
      </w:r>
      <w:r>
        <w:rPr>
          <w:spacing w:val="-3"/>
        </w:rPr>
        <w:t> </w:t>
      </w:r>
      <w:r>
        <w:rPr/>
        <w:t>there.</w:t>
      </w:r>
    </w:p>
    <w:p>
      <w:pPr>
        <w:spacing w:after="0" w:line="264" w:lineRule="exact"/>
        <w:jc w:val="left"/>
        <w:sectPr>
          <w:type w:val="continuous"/>
          <w:pgSz w:w="11910" w:h="16840"/>
          <w:pgMar w:top="1180" w:bottom="280" w:left="0" w:right="0"/>
          <w:cols w:num="2" w:equalWidth="0">
            <w:col w:w="5570" w:space="40"/>
            <w:col w:w="6300"/>
          </w:cols>
        </w:sectPr>
      </w:pPr>
    </w:p>
    <w:p>
      <w:pPr>
        <w:spacing w:line="240" w:lineRule="auto" w:before="11"/>
        <w:rPr>
          <w:rFonts w:ascii="Calibri" w:hAnsi="Calibri" w:cs="Calibri" w:eastAsia="Calibri"/>
          <w:sz w:val="6"/>
          <w:szCs w:val="6"/>
        </w:rPr>
      </w:pPr>
    </w:p>
    <w:p>
      <w:pPr>
        <w:spacing w:line="1502" w:lineRule="exact"/>
        <w:ind w:left="1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position w:val="-29"/>
          <w:sz w:val="20"/>
          <w:szCs w:val="20"/>
        </w:rPr>
        <w:pict>
          <v:group style="width:576pt;height:75.150pt;mso-position-horizontal-relative:char;mso-position-vertical-relative:line" coordorigin="0,0" coordsize="11520,1503">
            <v:group style="position:absolute;left:5049;top:731;width:2;height:80" coordorigin="5049,731" coordsize="2,80">
              <v:shape style="position:absolute;left:5049;top:731;width:2;height:80" coordorigin="5049,731" coordsize="1,80" path="m5049,811l5049,731e" filled="false" stroked="true" strokeweight=".748pt" strokecolor="#939598">
                <v:path arrowok="t"/>
              </v:shape>
            </v:group>
            <v:group style="position:absolute;left:5009;top:731;width:2;height:80" coordorigin="5009,731" coordsize="2,80">
              <v:shape style="position:absolute;left:5009;top:731;width:2;height:80" coordorigin="5009,731" coordsize="0,80" path="m5009,811l5009,731e" filled="false" stroked="true" strokeweight=".748pt" strokecolor="#939598">
                <v:path arrowok="t"/>
              </v:shape>
            </v:group>
            <v:group style="position:absolute;left:4969;top:731;width:2;height:80" coordorigin="4969,731" coordsize="2,80">
              <v:shape style="position:absolute;left:4969;top:731;width:2;height:80" coordorigin="4969,731" coordsize="1,80" path="m4969,811l4969,731e" filled="false" stroked="true" strokeweight=".748pt" strokecolor="#939598">
                <v:path arrowok="t"/>
              </v:shape>
            </v:group>
            <v:group style="position:absolute;left:4929;top:731;width:2;height:80" coordorigin="4929,731" coordsize="2,80">
              <v:shape style="position:absolute;left:4929;top:731;width:2;height:80" coordorigin="4929,731" coordsize="0,80" path="m4929,811l4929,731e" filled="false" stroked="true" strokeweight=".748pt" strokecolor="#939598">
                <v:path arrowok="t"/>
              </v:shape>
            </v:group>
            <v:group style="position:absolute;left:4889;top:731;width:2;height:80" coordorigin="4889,731" coordsize="2,80">
              <v:shape style="position:absolute;left:4889;top:731;width:2;height:80" coordorigin="4889,731" coordsize="0,80" path="m4889,811l4889,731e" filled="false" stroked="true" strokeweight=".748pt" strokecolor="#939598">
                <v:path arrowok="t"/>
              </v:shape>
            </v:group>
            <v:group style="position:absolute;left:4849;top:731;width:2;height:80" coordorigin="4849,731" coordsize="2,80">
              <v:shape style="position:absolute;left:4849;top:731;width:2;height:80" coordorigin="4849,731" coordsize="0,80" path="m4849,811l4849,731e" filled="false" stroked="true" strokeweight=".748pt" strokecolor="#939598">
                <v:path arrowok="t"/>
              </v:shape>
            </v:group>
            <v:group style="position:absolute;left:4809;top:731;width:2;height:80" coordorigin="4809,731" coordsize="2,80">
              <v:shape style="position:absolute;left:4809;top:731;width:2;height:80" coordorigin="4809,731" coordsize="1,80" path="m4809,811l4809,731e" filled="false" stroked="true" strokeweight=".748pt" strokecolor="#939598">
                <v:path arrowok="t"/>
              </v:shape>
            </v:group>
            <v:group style="position:absolute;left:4769;top:731;width:2;height:80" coordorigin="4769,731" coordsize="2,80">
              <v:shape style="position:absolute;left:4769;top:731;width:2;height:80" coordorigin="4769,731" coordsize="0,80" path="m4769,811l4769,731e" filled="false" stroked="true" strokeweight=".748pt" strokecolor="#939598">
                <v:path arrowok="t"/>
              </v:shape>
            </v:group>
            <v:group style="position:absolute;left:4729;top:731;width:2;height:80" coordorigin="4729,731" coordsize="2,80">
              <v:shape style="position:absolute;left:4729;top:731;width:2;height:80" coordorigin="4729,731" coordsize="1,80" path="m4729,811l4729,731e" filled="false" stroked="true" strokeweight=".748pt" strokecolor="#939598">
                <v:path arrowok="t"/>
              </v:shape>
            </v:group>
            <v:group style="position:absolute;left:4689;top:731;width:2;height:80" coordorigin="4689,731" coordsize="2,80">
              <v:shape style="position:absolute;left:4689;top:731;width:2;height:80" coordorigin="4689,731" coordsize="0,80" path="m4689,811l4689,731e" filled="false" stroked="true" strokeweight=".748pt" strokecolor="#939598">
                <v:path arrowok="t"/>
              </v:shape>
            </v:group>
            <v:group style="position:absolute;left:4649;top:731;width:2;height:80" coordorigin="4649,731" coordsize="2,80">
              <v:shape style="position:absolute;left:4649;top:731;width:2;height:80" coordorigin="4649,731" coordsize="1,80" path="m4649,811l4649,731e" filled="false" stroked="true" strokeweight=".748pt" strokecolor="#939598">
                <v:path arrowok="t"/>
              </v:shape>
            </v:group>
            <v:group style="position:absolute;left:4609;top:731;width:2;height:80" coordorigin="4609,731" coordsize="2,80">
              <v:shape style="position:absolute;left:4609;top:731;width:2;height:80" coordorigin="4609,731" coordsize="0,80" path="m4609,811l4609,731e" filled="false" stroked="true" strokeweight=".748pt" strokecolor="#939598">
                <v:path arrowok="t"/>
              </v:shape>
            </v:group>
            <v:group style="position:absolute;left:4569;top:731;width:2;height:80" coordorigin="4569,731" coordsize="2,80">
              <v:shape style="position:absolute;left:4569;top:731;width:2;height:80" coordorigin="4569,731" coordsize="1,80" path="m4569,811l4569,731e" filled="false" stroked="true" strokeweight=".748pt" strokecolor="#939598">
                <v:path arrowok="t"/>
              </v:shape>
            </v:group>
            <v:group style="position:absolute;left:4529;top:731;width:2;height:80" coordorigin="4529,731" coordsize="2,80">
              <v:shape style="position:absolute;left:4529;top:731;width:2;height:80" coordorigin="4529,731" coordsize="1,80" path="m4529,811l4529,731e" filled="false" stroked="true" strokeweight=".748pt" strokecolor="#939598">
                <v:path arrowok="t"/>
              </v:shape>
            </v:group>
            <v:group style="position:absolute;left:4489;top:731;width:2;height:80" coordorigin="4489,731" coordsize="2,80">
              <v:shape style="position:absolute;left:4489;top:731;width:2;height:80" coordorigin="4489,731" coordsize="0,80" path="m4489,811l4489,731e" filled="false" stroked="true" strokeweight=".748pt" strokecolor="#939598">
                <v:path arrowok="t"/>
              </v:shape>
            </v:group>
            <v:group style="position:absolute;left:4449;top:731;width:2;height:80" coordorigin="4449,731" coordsize="2,80">
              <v:shape style="position:absolute;left:4449;top:731;width:2;height:80" coordorigin="4449,731" coordsize="1,80" path="m4449,811l4449,731e" filled="false" stroked="true" strokeweight=".748pt" strokecolor="#939598">
                <v:path arrowok="t"/>
              </v:shape>
            </v:group>
            <v:group style="position:absolute;left:4409;top:731;width:2;height:80" coordorigin="4409,731" coordsize="2,80">
              <v:shape style="position:absolute;left:4409;top:731;width:2;height:80" coordorigin="4409,731" coordsize="0,80" path="m4409,811l4409,731e" filled="false" stroked="true" strokeweight=".748pt" strokecolor="#939598">
                <v:path arrowok="t"/>
              </v:shape>
            </v:group>
            <v:group style="position:absolute;left:4369;top:731;width:2;height:80" coordorigin="4369,731" coordsize="2,80">
              <v:shape style="position:absolute;left:4369;top:731;width:2;height:80" coordorigin="4369,731" coordsize="0,80" path="m4369,811l4369,731e" filled="false" stroked="true" strokeweight=".748pt" strokecolor="#939598">
                <v:path arrowok="t"/>
              </v:shape>
            </v:group>
            <v:group style="position:absolute;left:4329;top:731;width:2;height:80" coordorigin="4329,731" coordsize="2,80">
              <v:shape style="position:absolute;left:4329;top:731;width:2;height:80" coordorigin="4329,731" coordsize="0,80" path="m4329,811l4329,731e" filled="false" stroked="true" strokeweight=".748pt" strokecolor="#939598">
                <v:path arrowok="t"/>
              </v:shape>
            </v:group>
            <v:group style="position:absolute;left:4289;top:731;width:2;height:80" coordorigin="4289,731" coordsize="2,80">
              <v:shape style="position:absolute;left:4289;top:731;width:2;height:80" coordorigin="4289,731" coordsize="1,80" path="m4289,811l4289,731e" filled="false" stroked="true" strokeweight=".748pt" strokecolor="#939598">
                <v:path arrowok="t"/>
              </v:shape>
            </v:group>
            <v:group style="position:absolute;left:4249;top:731;width:2;height:80" coordorigin="4249,731" coordsize="2,80">
              <v:shape style="position:absolute;left:4249;top:731;width:2;height:80" coordorigin="4249,731" coordsize="0,80" path="m4249,811l4249,731e" filled="false" stroked="true" strokeweight=".748pt" strokecolor="#939598">
                <v:path arrowok="t"/>
              </v:shape>
            </v:group>
            <v:group style="position:absolute;left:4209;top:731;width:2;height:80" coordorigin="4209,731" coordsize="2,80">
              <v:shape style="position:absolute;left:4209;top:731;width:2;height:80" coordorigin="4209,731" coordsize="1,80" path="m4209,811l4209,731e" filled="false" stroked="true" strokeweight=".748pt" strokecolor="#939598">
                <v:path arrowok="t"/>
              </v:shape>
            </v:group>
            <v:group style="position:absolute;left:4169;top:731;width:2;height:80" coordorigin="4169,731" coordsize="2,80">
              <v:shape style="position:absolute;left:4169;top:731;width:2;height:80" coordorigin="4169,731" coordsize="0,80" path="m4169,811l4169,731e" filled="false" stroked="true" strokeweight=".748pt" strokecolor="#939598">
                <v:path arrowok="t"/>
              </v:shape>
            </v:group>
            <v:group style="position:absolute;left:4129;top:731;width:2;height:80" coordorigin="4129,731" coordsize="2,80">
              <v:shape style="position:absolute;left:4129;top:731;width:2;height:80" coordorigin="4129,731" coordsize="1,80" path="m4129,811l4129,731e" filled="false" stroked="true" strokeweight=".748pt" strokecolor="#939598">
                <v:path arrowok="t"/>
              </v:shape>
            </v:group>
            <v:group style="position:absolute;left:4089;top:731;width:2;height:80" coordorigin="4089,731" coordsize="2,80">
              <v:shape style="position:absolute;left:4089;top:731;width:2;height:80" coordorigin="4089,731" coordsize="0,80" path="m4089,811l4089,731e" filled="false" stroked="true" strokeweight=".748pt" strokecolor="#939598">
                <v:path arrowok="t"/>
              </v:shape>
            </v:group>
            <v:group style="position:absolute;left:4049;top:731;width:2;height:80" coordorigin="4049,731" coordsize="2,80">
              <v:shape style="position:absolute;left:4049;top:731;width:2;height:80" coordorigin="4049,731" coordsize="1,80" path="m4049,811l4049,731e" filled="false" stroked="true" strokeweight=".748pt" strokecolor="#939598">
                <v:path arrowok="t"/>
              </v:shape>
            </v:group>
            <v:group style="position:absolute;left:4009;top:731;width:2;height:80" coordorigin="4009,731" coordsize="2,80">
              <v:shape style="position:absolute;left:4009;top:731;width:2;height:80" coordorigin="4009,731" coordsize="0,80" path="m4009,811l4009,731e" filled="false" stroked="true" strokeweight=".748pt" strokecolor="#939598">
                <v:path arrowok="t"/>
              </v:shape>
            </v:group>
            <v:group style="position:absolute;left:3969;top:731;width:2;height:80" coordorigin="3969,731" coordsize="2,80">
              <v:shape style="position:absolute;left:3969;top:731;width:2;height:80" coordorigin="3969,731" coordsize="0,80" path="m3969,811l3969,731e" filled="false" stroked="true" strokeweight=".748pt" strokecolor="#939598">
                <v:path arrowok="t"/>
              </v:shape>
            </v:group>
            <v:group style="position:absolute;left:3929;top:731;width:2;height:80" coordorigin="3929,731" coordsize="2,80">
              <v:shape style="position:absolute;left:3929;top:731;width:2;height:80" coordorigin="3929,731" coordsize="1,80" path="m3929,811l3929,731e" filled="false" stroked="true" strokeweight=".748pt" strokecolor="#939598">
                <v:path arrowok="t"/>
              </v:shape>
            </v:group>
            <v:group style="position:absolute;left:3889;top:732;width:2;height:80" coordorigin="3889,732" coordsize="2,80">
              <v:shape style="position:absolute;left:3889;top:732;width:2;height:80" coordorigin="3889,732" coordsize="0,80" path="m3889,812l3889,732e" filled="false" stroked="true" strokeweight=".748pt" strokecolor="#939598">
                <v:path arrowok="t"/>
              </v:shape>
            </v:group>
            <v:group style="position:absolute;left:3849;top:732;width:2;height:80" coordorigin="3849,732" coordsize="2,80">
              <v:shape style="position:absolute;left:3849;top:732;width:2;height:80" coordorigin="3849,732" coordsize="1,80" path="m3849,812l3849,732e" filled="false" stroked="true" strokeweight=".748pt" strokecolor="#939598">
                <v:path arrowok="t"/>
              </v:shape>
            </v:group>
            <v:group style="position:absolute;left:3809;top:732;width:2;height:80" coordorigin="3809,732" coordsize="2,80">
              <v:shape style="position:absolute;left:3809;top:732;width:2;height:80" coordorigin="3809,732" coordsize="0,80" path="m3809,812l3809,732e" filled="false" stroked="true" strokeweight=".748pt" strokecolor="#939598">
                <v:path arrowok="t"/>
              </v:shape>
            </v:group>
            <v:group style="position:absolute;left:3768;top:732;width:2;height:80" coordorigin="3768,732" coordsize="2,80">
              <v:shape style="position:absolute;left:3768;top:732;width:2;height:80" coordorigin="3768,732" coordsize="1,80" path="m3768,812l3768,732e" filled="false" stroked="true" strokeweight=".748pt" strokecolor="#939598">
                <v:path arrowok="t"/>
              </v:shape>
            </v:group>
            <v:group style="position:absolute;left:3728;top:732;width:2;height:80" coordorigin="3728,732" coordsize="2,80">
              <v:shape style="position:absolute;left:3728;top:732;width:2;height:80" coordorigin="3728,732" coordsize="0,80" path="m3728,812l3728,732e" filled="false" stroked="true" strokeweight=".748pt" strokecolor="#939598">
                <v:path arrowok="t"/>
              </v:shape>
            </v:group>
            <v:group style="position:absolute;left:3688;top:732;width:2;height:80" coordorigin="3688,732" coordsize="2,80">
              <v:shape style="position:absolute;left:3688;top:732;width:2;height:80" coordorigin="3688,732" coordsize="1,80" path="m3688,812l3688,732e" filled="false" stroked="true" strokeweight=".748pt" strokecolor="#939598">
                <v:path arrowok="t"/>
              </v:shape>
            </v:group>
            <v:group style="position:absolute;left:3648;top:732;width:2;height:80" coordorigin="3648,732" coordsize="2,80">
              <v:shape style="position:absolute;left:3648;top:732;width:2;height:80" coordorigin="3648,732" coordsize="0,80" path="m3648,812l3648,732e" filled="false" stroked="true" strokeweight=".748pt" strokecolor="#939598">
                <v:path arrowok="t"/>
              </v:shape>
            </v:group>
            <v:group style="position:absolute;left:3608;top:732;width:2;height:80" coordorigin="3608,732" coordsize="2,80">
              <v:shape style="position:absolute;left:3608;top:732;width:2;height:80" coordorigin="3608,732" coordsize="0,80" path="m3608,812l3608,732e" filled="false" stroked="true" strokeweight=".748pt" strokecolor="#939598">
                <v:path arrowok="t"/>
              </v:shape>
            </v:group>
            <v:group style="position:absolute;left:3568;top:732;width:2;height:80" coordorigin="3568,732" coordsize="2,80">
              <v:shape style="position:absolute;left:3568;top:732;width:2;height:80" coordorigin="3568,732" coordsize="0,80" path="m3568,812l3568,732e" filled="false" stroked="true" strokeweight=".748pt" strokecolor="#939598">
                <v:path arrowok="t"/>
              </v:shape>
            </v:group>
            <v:group style="position:absolute;left:3528;top:732;width:2;height:80" coordorigin="3528,732" coordsize="2,80">
              <v:shape style="position:absolute;left:3528;top:732;width:2;height:80" coordorigin="3528,732" coordsize="1,80" path="m3528,812l3528,732e" filled="false" stroked="true" strokeweight=".748pt" strokecolor="#939598">
                <v:path arrowok="t"/>
              </v:shape>
            </v:group>
            <v:group style="position:absolute;left:3488;top:732;width:2;height:80" coordorigin="3488,732" coordsize="2,80">
              <v:shape style="position:absolute;left:3488;top:732;width:2;height:80" coordorigin="3488,732" coordsize="0,80" path="m3488,812l3488,732e" filled="false" stroked="true" strokeweight=".748pt" strokecolor="#939598">
                <v:path arrowok="t"/>
              </v:shape>
            </v:group>
            <v:group style="position:absolute;left:3448;top:732;width:2;height:80" coordorigin="3448,732" coordsize="2,80">
              <v:shape style="position:absolute;left:3448;top:732;width:2;height:80" coordorigin="3448,732" coordsize="0,80" path="m3448,812l3448,732e" filled="false" stroked="true" strokeweight=".748pt" strokecolor="#939598">
                <v:path arrowok="t"/>
              </v:shape>
            </v:group>
            <v:group style="position:absolute;left:3408;top:732;width:2;height:80" coordorigin="3408,732" coordsize="2,80">
              <v:shape style="position:absolute;left:3408;top:732;width:2;height:80" coordorigin="3408,732" coordsize="1,80" path="m3408,812l3408,732e" filled="false" stroked="true" strokeweight=".748pt" strokecolor="#939598">
                <v:path arrowok="t"/>
              </v:shape>
            </v:group>
            <v:group style="position:absolute;left:3368;top:732;width:2;height:80" coordorigin="3368,732" coordsize="2,80">
              <v:shape style="position:absolute;left:3368;top:732;width:2;height:80" coordorigin="3368,732" coordsize="0,80" path="m3368,812l3368,732e" filled="false" stroked="true" strokeweight=".748pt" strokecolor="#939598">
                <v:path arrowok="t"/>
              </v:shape>
            </v:group>
            <v:group style="position:absolute;left:3328;top:732;width:2;height:80" coordorigin="3328,732" coordsize="2,80">
              <v:shape style="position:absolute;left:3328;top:732;width:2;height:80" coordorigin="3328,732" coordsize="1,80" path="m3328,812l3328,732e" filled="false" stroked="true" strokeweight=".748pt" strokecolor="#939598">
                <v:path arrowok="t"/>
              </v:shape>
            </v:group>
            <v:group style="position:absolute;left:3288;top:732;width:2;height:80" coordorigin="3288,732" coordsize="2,80">
              <v:shape style="position:absolute;left:3288;top:732;width:2;height:80" coordorigin="3288,732" coordsize="0,80" path="m3288,812l3288,732e" filled="false" stroked="true" strokeweight=".748pt" strokecolor="#939598">
                <v:path arrowok="t"/>
              </v:shape>
            </v:group>
            <v:group style="position:absolute;left:3248;top:732;width:2;height:80" coordorigin="3248,732" coordsize="2,80">
              <v:shape style="position:absolute;left:3248;top:732;width:2;height:80" coordorigin="3248,732" coordsize="1,80" path="m3248,812l3248,732e" filled="false" stroked="true" strokeweight=".748pt" strokecolor="#939598">
                <v:path arrowok="t"/>
              </v:shape>
            </v:group>
            <v:group style="position:absolute;left:3208;top:732;width:2;height:80" coordorigin="3208,732" coordsize="2,80">
              <v:shape style="position:absolute;left:3208;top:732;width:2;height:80" coordorigin="3208,732" coordsize="0,80" path="m3208,812l3208,732e" filled="false" stroked="true" strokeweight=".748pt" strokecolor="#939598">
                <v:path arrowok="t"/>
              </v:shape>
            </v:group>
            <v:group style="position:absolute;left:3168;top:732;width:2;height:80" coordorigin="3168,732" coordsize="2,80">
              <v:shape style="position:absolute;left:3168;top:732;width:2;height:80" coordorigin="3168,732" coordsize="1,80" path="m3168,812l3168,732e" filled="false" stroked="true" strokeweight=".748pt" strokecolor="#939598">
                <v:path arrowok="t"/>
              </v:shape>
            </v:group>
            <v:group style="position:absolute;left:3128;top:732;width:2;height:80" coordorigin="3128,732" coordsize="2,80">
              <v:shape style="position:absolute;left:3128;top:732;width:2;height:80" coordorigin="3128,732" coordsize="0,80" path="m3128,812l3128,732e" filled="false" stroked="true" strokeweight=".748pt" strokecolor="#939598">
                <v:path arrowok="t"/>
              </v:shape>
            </v:group>
            <v:group style="position:absolute;left:3088;top:732;width:2;height:80" coordorigin="3088,732" coordsize="2,80">
              <v:shape style="position:absolute;left:3088;top:732;width:2;height:80" coordorigin="3088,732" coordsize="0,80" path="m3088,812l3088,732e" filled="false" stroked="true" strokeweight=".748pt" strokecolor="#939598">
                <v:path arrowok="t"/>
              </v:shape>
            </v:group>
            <v:group style="position:absolute;left:3048;top:732;width:2;height:80" coordorigin="3048,732" coordsize="2,80">
              <v:shape style="position:absolute;left:3048;top:732;width:2;height:80" coordorigin="3048,732" coordsize="0,80" path="m3048,812l3048,732e" filled="false" stroked="true" strokeweight=".748pt" strokecolor="#939598">
                <v:path arrowok="t"/>
              </v:shape>
            </v:group>
            <v:group style="position:absolute;left:3008;top:732;width:2;height:80" coordorigin="3008,732" coordsize="2,80">
              <v:shape style="position:absolute;left:3008;top:732;width:2;height:80" coordorigin="3008,732" coordsize="1,80" path="m3008,812l3008,732e" filled="false" stroked="true" strokeweight=".748pt" strokecolor="#939598">
                <v:path arrowok="t"/>
              </v:shape>
            </v:group>
            <v:group style="position:absolute;left:2968;top:732;width:2;height:80" coordorigin="2968,732" coordsize="2,80">
              <v:shape style="position:absolute;left:2968;top:732;width:2;height:80" coordorigin="2968,732" coordsize="0,80" path="m2968,812l2968,732e" filled="false" stroked="true" strokeweight=".748pt" strokecolor="#939598">
                <v:path arrowok="t"/>
              </v:shape>
            </v:group>
            <v:group style="position:absolute;left:2928;top:732;width:2;height:80" coordorigin="2928,732" coordsize="2,80">
              <v:shape style="position:absolute;left:2928;top:732;width:2;height:80" coordorigin="2928,732" coordsize="0,80" path="m2928,812l2928,732e" filled="false" stroked="true" strokeweight=".748pt" strokecolor="#939598">
                <v:path arrowok="t"/>
              </v:shape>
            </v:group>
            <v:group style="position:absolute;left:2888;top:732;width:2;height:80" coordorigin="2888,732" coordsize="2,80">
              <v:shape style="position:absolute;left:2888;top:732;width:2;height:80" coordorigin="2888,732" coordsize="1,80" path="m2888,812l2888,732e" filled="false" stroked="true" strokeweight=".748pt" strokecolor="#939598">
                <v:path arrowok="t"/>
              </v:shape>
            </v:group>
            <v:group style="position:absolute;left:2848;top:732;width:2;height:80" coordorigin="2848,732" coordsize="2,80">
              <v:shape style="position:absolute;left:2848;top:732;width:2;height:80" coordorigin="2848,732" coordsize="0,80" path="m2848,812l2848,732e" filled="false" stroked="true" strokeweight=".748pt" strokecolor="#939598">
                <v:path arrowok="t"/>
              </v:shape>
            </v:group>
            <v:group style="position:absolute;left:2808;top:732;width:2;height:80" coordorigin="2808,732" coordsize="2,80">
              <v:shape style="position:absolute;left:2808;top:732;width:2;height:80" coordorigin="2808,732" coordsize="1,80" path="m2808,812l2808,732e" filled="false" stroked="true" strokeweight=".748pt" strokecolor="#939598">
                <v:path arrowok="t"/>
              </v:shape>
            </v:group>
            <v:group style="position:absolute;left:2768;top:732;width:2;height:80" coordorigin="2768,732" coordsize="2,80">
              <v:shape style="position:absolute;left:2768;top:732;width:2;height:80" coordorigin="2768,732" coordsize="0,80" path="m2768,812l2768,732e" filled="false" stroked="true" strokeweight=".748pt" strokecolor="#939598">
                <v:path arrowok="t"/>
              </v:shape>
            </v:group>
            <v:group style="position:absolute;left:2728;top:732;width:2;height:80" coordorigin="2728,732" coordsize="2,80">
              <v:shape style="position:absolute;left:2728;top:732;width:2;height:80" coordorigin="2728,732" coordsize="0,80" path="m2728,812l2728,732e" filled="false" stroked="true" strokeweight=".748pt" strokecolor="#939598">
                <v:path arrowok="t"/>
              </v:shape>
            </v:group>
            <v:group style="position:absolute;left:2688;top:732;width:2;height:80" coordorigin="2688,732" coordsize="2,80">
              <v:shape style="position:absolute;left:2688;top:732;width:2;height:80" coordorigin="2688,732" coordsize="0,80" path="m2688,812l2688,732e" filled="false" stroked="true" strokeweight=".748pt" strokecolor="#939598">
                <v:path arrowok="t"/>
              </v:shape>
            </v:group>
            <v:group style="position:absolute;left:2648;top:732;width:2;height:80" coordorigin="2648,732" coordsize="2,80">
              <v:shape style="position:absolute;left:2648;top:732;width:2;height:80" coordorigin="2648,732" coordsize="1,80" path="m2648,812l2648,732e" filled="false" stroked="true" strokeweight=".748pt" strokecolor="#939598">
                <v:path arrowok="t"/>
              </v:shape>
            </v:group>
            <v:group style="position:absolute;left:2608;top:732;width:2;height:80" coordorigin="2608,732" coordsize="2,80">
              <v:shape style="position:absolute;left:2608;top:732;width:2;height:80" coordorigin="2608,732" coordsize="0,80" path="m2608,812l2608,732e" filled="false" stroked="true" strokeweight=".748pt" strokecolor="#939598">
                <v:path arrowok="t"/>
              </v:shape>
            </v:group>
            <v:group style="position:absolute;left:2568;top:732;width:2;height:80" coordorigin="2568,732" coordsize="2,80">
              <v:shape style="position:absolute;left:2568;top:732;width:2;height:80" coordorigin="2568,732" coordsize="0,80" path="m2568,812l2568,732e" filled="false" stroked="true" strokeweight=".748pt" strokecolor="#939598">
                <v:path arrowok="t"/>
              </v:shape>
            </v:group>
            <v:group style="position:absolute;left:2528;top:732;width:2;height:80" coordorigin="2528,732" coordsize="2,80">
              <v:shape style="position:absolute;left:2528;top:732;width:2;height:80" coordorigin="2528,732" coordsize="0,80" path="m2528,812l2528,732e" filled="false" stroked="true" strokeweight=".748pt" strokecolor="#939598">
                <v:path arrowok="t"/>
              </v:shape>
            </v:group>
            <v:group style="position:absolute;left:2488;top:732;width:2;height:80" coordorigin="2488,732" coordsize="2,80">
              <v:shape style="position:absolute;left:2488;top:732;width:2;height:80" coordorigin="2488,732" coordsize="1,80" path="m2488,812l2488,732e" filled="false" stroked="true" strokeweight=".748pt" strokecolor="#939598">
                <v:path arrowok="t"/>
              </v:shape>
            </v:group>
            <v:group style="position:absolute;left:2448;top:732;width:2;height:80" coordorigin="2448,732" coordsize="2,80">
              <v:shape style="position:absolute;left:2448;top:732;width:2;height:80" coordorigin="2448,732" coordsize="0,80" path="m2448,812l2448,732e" filled="false" stroked="true" strokeweight=".748pt" strokecolor="#939598">
                <v:path arrowok="t"/>
              </v:shape>
            </v:group>
            <v:group style="position:absolute;left:2408;top:732;width:2;height:80" coordorigin="2408,732" coordsize="2,80">
              <v:shape style="position:absolute;left:2408;top:732;width:2;height:80" coordorigin="2408,732" coordsize="1,80" path="m2408,812l2408,732e" filled="false" stroked="true" strokeweight=".748pt" strokecolor="#939598">
                <v:path arrowok="t"/>
              </v:shape>
            </v:group>
            <v:group style="position:absolute;left:2368;top:732;width:2;height:80" coordorigin="2368,732" coordsize="2,80">
              <v:shape style="position:absolute;left:2368;top:732;width:2;height:80" coordorigin="2368,732" coordsize="1,80" path="m2368,812l2368,732e" filled="false" stroked="true" strokeweight=".748pt" strokecolor="#939598">
                <v:path arrowok="t"/>
              </v:shape>
            </v:group>
            <v:group style="position:absolute;left:2328;top:732;width:2;height:80" coordorigin="2328,732" coordsize="2,80">
              <v:shape style="position:absolute;left:2328;top:732;width:2;height:80" coordorigin="2328,732" coordsize="0,80" path="m2328,812l2328,732e" filled="false" stroked="true" strokeweight=".748pt" strokecolor="#939598">
                <v:path arrowok="t"/>
              </v:shape>
            </v:group>
            <v:group style="position:absolute;left:2288;top:732;width:2;height:80" coordorigin="2288,732" coordsize="2,80">
              <v:shape style="position:absolute;left:2288;top:732;width:2;height:80" coordorigin="2288,732" coordsize="1,80" path="m2288,812l2288,732e" filled="false" stroked="true" strokeweight=".748pt" strokecolor="#939598">
                <v:path arrowok="t"/>
              </v:shape>
            </v:group>
            <v:group style="position:absolute;left:2248;top:732;width:2;height:80" coordorigin="2248,732" coordsize="2,80">
              <v:shape style="position:absolute;left:2248;top:732;width:2;height:80" coordorigin="2248,732" coordsize="0,80" path="m2248,812l2248,732e" filled="false" stroked="true" strokeweight=".748pt" strokecolor="#939598">
                <v:path arrowok="t"/>
              </v:shape>
            </v:group>
            <v:group style="position:absolute;left:2208;top:732;width:2;height:80" coordorigin="2208,732" coordsize="2,80">
              <v:shape style="position:absolute;left:2208;top:732;width:2;height:80" coordorigin="2208,732" coordsize="0,80" path="m2208,812l2208,732e" filled="false" stroked="true" strokeweight=".748pt" strokecolor="#939598">
                <v:path arrowok="t"/>
              </v:shape>
            </v:group>
            <v:group style="position:absolute;left:2168;top:732;width:2;height:80" coordorigin="2168,732" coordsize="2,80">
              <v:shape style="position:absolute;left:2168;top:732;width:2;height:80" coordorigin="2168,732" coordsize="0,80" path="m2168,812l2168,732e" filled="false" stroked="true" strokeweight=".748pt" strokecolor="#939598">
                <v:path arrowok="t"/>
              </v:shape>
            </v:group>
            <v:group style="position:absolute;left:2128;top:732;width:2;height:80" coordorigin="2128,732" coordsize="2,80">
              <v:shape style="position:absolute;left:2128;top:732;width:2;height:80" coordorigin="2128,732" coordsize="1,80" path="m2128,812l2128,732e" filled="false" stroked="true" strokeweight=".748pt" strokecolor="#939598">
                <v:path arrowok="t"/>
              </v:shape>
            </v:group>
            <v:group style="position:absolute;left:2088;top:732;width:2;height:80" coordorigin="2088,732" coordsize="2,80">
              <v:shape style="position:absolute;left:2088;top:732;width:2;height:80" coordorigin="2088,732" coordsize="0,80" path="m2088,812l2088,732e" filled="false" stroked="true" strokeweight=".748pt" strokecolor="#939598">
                <v:path arrowok="t"/>
              </v:shape>
            </v:group>
            <v:group style="position:absolute;left:2048;top:732;width:2;height:80" coordorigin="2048,732" coordsize="2,80">
              <v:shape style="position:absolute;left:2048;top:732;width:2;height:80" coordorigin="2048,732" coordsize="1,80" path="m2048,812l2048,732e" filled="false" stroked="true" strokeweight=".748pt" strokecolor="#939598">
                <v:path arrowok="t"/>
              </v:shape>
            </v:group>
            <v:group style="position:absolute;left:2008;top:732;width:2;height:80" coordorigin="2008,732" coordsize="2,80">
              <v:shape style="position:absolute;left:2008;top:732;width:2;height:80" coordorigin="2008,732" coordsize="0,80" path="m2008,812l2008,732e" filled="false" stroked="true" strokeweight=".748pt" strokecolor="#939598">
                <v:path arrowok="t"/>
              </v:shape>
            </v:group>
            <v:group style="position:absolute;left:1968;top:732;width:2;height:80" coordorigin="1968,732" coordsize="2,80">
              <v:shape style="position:absolute;left:1968;top:732;width:2;height:80" coordorigin="1968,732" coordsize="1,80" path="m1968,812l1968,732e" filled="false" stroked="true" strokeweight=".748pt" strokecolor="#939598">
                <v:path arrowok="t"/>
              </v:shape>
            </v:group>
            <v:group style="position:absolute;left:1928;top:732;width:2;height:80" coordorigin="1928,732" coordsize="2,80">
              <v:shape style="position:absolute;left:1928;top:732;width:2;height:80" coordorigin="1928,732" coordsize="0,80" path="m1928,812l1928,732e" filled="false" stroked="true" strokeweight=".748pt" strokecolor="#939598">
                <v:path arrowok="t"/>
              </v:shape>
            </v:group>
            <v:group style="position:absolute;left:1888;top:732;width:2;height:80" coordorigin="1888,732" coordsize="2,80">
              <v:shape style="position:absolute;left:1888;top:732;width:2;height:80" coordorigin="1888,732" coordsize="1,80" path="m1888,812l1888,732e" filled="false" stroked="true" strokeweight=".748pt" strokecolor="#939598">
                <v:path arrowok="t"/>
              </v:shape>
            </v:group>
            <v:group style="position:absolute;left:1848;top:732;width:2;height:80" coordorigin="1848,732" coordsize="2,80">
              <v:shape style="position:absolute;left:1848;top:732;width:2;height:80" coordorigin="1848,732" coordsize="1,80" path="m1848,812l1848,732e" filled="false" stroked="true" strokeweight=".748pt" strokecolor="#939598">
                <v:path arrowok="t"/>
              </v:shape>
            </v:group>
            <v:group style="position:absolute;left:1808;top:732;width:2;height:80" coordorigin="1808,732" coordsize="2,80">
              <v:shape style="position:absolute;left:1808;top:732;width:2;height:80" coordorigin="1808,732" coordsize="0,80" path="m1808,812l1808,732e" filled="false" stroked="true" strokeweight=".748pt" strokecolor="#939598">
                <v:path arrowok="t"/>
              </v:shape>
            </v:group>
            <v:group style="position:absolute;left:1768;top:732;width:2;height:80" coordorigin="1768,732" coordsize="2,80">
              <v:shape style="position:absolute;left:1768;top:732;width:2;height:80" coordorigin="1768,732" coordsize="0,80" path="m1768,812l1768,732e" filled="false" stroked="true" strokeweight=".748pt" strokecolor="#939598">
                <v:path arrowok="t"/>
              </v:shape>
            </v:group>
            <v:group style="position:absolute;left:1728;top:732;width:2;height:80" coordorigin="1728,732" coordsize="2,80">
              <v:shape style="position:absolute;left:1728;top:732;width:2;height:80" coordorigin="1728,732" coordsize="0,80" path="m1728,812l1728,732e" filled="false" stroked="true" strokeweight=".748pt" strokecolor="#939598">
                <v:path arrowok="t"/>
              </v:shape>
            </v:group>
            <v:group style="position:absolute;left:1688;top:732;width:2;height:80" coordorigin="1688,732" coordsize="2,80">
              <v:shape style="position:absolute;left:1688;top:732;width:2;height:80" coordorigin="1688,732" coordsize="1,80" path="m1688,812l1688,732e" filled="false" stroked="true" strokeweight=".748pt" strokecolor="#939598">
                <v:path arrowok="t"/>
              </v:shape>
            </v:group>
            <v:group style="position:absolute;left:1648;top:732;width:2;height:80" coordorigin="1648,732" coordsize="2,80">
              <v:shape style="position:absolute;left:1648;top:732;width:2;height:80" coordorigin="1648,732" coordsize="0,80" path="m1648,812l1648,732e" filled="false" stroked="true" strokeweight=".748pt" strokecolor="#939598">
                <v:path arrowok="t"/>
              </v:shape>
            </v:group>
            <v:group style="position:absolute;left:1608;top:732;width:2;height:80" coordorigin="1608,732" coordsize="2,80">
              <v:shape style="position:absolute;left:1608;top:732;width:2;height:80" coordorigin="1608,732" coordsize="1,80" path="m1608,812l1608,732e" filled="false" stroked="true" strokeweight=".748pt" strokecolor="#939598">
                <v:path arrowok="t"/>
              </v:shape>
            </v:group>
            <v:group style="position:absolute;left:1568;top:732;width:2;height:80" coordorigin="1568,732" coordsize="2,80">
              <v:shape style="position:absolute;left:1568;top:732;width:2;height:80" coordorigin="1568,732" coordsize="0,80" path="m1568,812l1568,732e" filled="false" stroked="true" strokeweight=".748pt" strokecolor="#939598">
                <v:path arrowok="t"/>
              </v:shape>
            </v:group>
            <v:group style="position:absolute;left:1528;top:732;width:2;height:80" coordorigin="1528,732" coordsize="2,80">
              <v:shape style="position:absolute;left:1528;top:732;width:2;height:80" coordorigin="1528,732" coordsize="1,80" path="m1528,812l1528,732e" filled="false" stroked="true" strokeweight=".748pt" strokecolor="#939598">
                <v:path arrowok="t"/>
              </v:shape>
            </v:group>
            <v:group style="position:absolute;left:1488;top:732;width:2;height:80" coordorigin="1488,732" coordsize="2,80">
              <v:shape style="position:absolute;left:1488;top:732;width:2;height:80" coordorigin="1488,732" coordsize="0,80" path="m1488,812l1488,732e" filled="false" stroked="true" strokeweight=".748pt" strokecolor="#939598">
                <v:path arrowok="t"/>
              </v:shape>
            </v:group>
            <v:group style="position:absolute;left:1448;top:732;width:2;height:80" coordorigin="1448,732" coordsize="2,80">
              <v:shape style="position:absolute;left:1448;top:732;width:2;height:80" coordorigin="1448,732" coordsize="1,80" path="m1448,812l1448,732e" filled="false" stroked="true" strokeweight=".748pt" strokecolor="#939598">
                <v:path arrowok="t"/>
              </v:shape>
            </v:group>
            <v:group style="position:absolute;left:1408;top:732;width:2;height:80" coordorigin="1408,732" coordsize="2,80">
              <v:shape style="position:absolute;left:1408;top:732;width:2;height:80" coordorigin="1408,732" coordsize="0,80" path="m1408,812l1408,732e" filled="false" stroked="true" strokeweight=".748pt" strokecolor="#939598">
                <v:path arrowok="t"/>
              </v:shape>
            </v:group>
            <v:group style="position:absolute;left:1368;top:732;width:2;height:80" coordorigin="1368,732" coordsize="2,80">
              <v:shape style="position:absolute;left:1368;top:732;width:2;height:80" coordorigin="1368,732" coordsize="1,80" path="m1368,812l1368,732e" filled="false" stroked="true" strokeweight=".748pt" strokecolor="#939598">
                <v:path arrowok="t"/>
              </v:shape>
            </v:group>
            <v:group style="position:absolute;left:1328;top:732;width:2;height:80" coordorigin="1328,732" coordsize="2,80">
              <v:shape style="position:absolute;left:1328;top:732;width:2;height:80" coordorigin="1328,732" coordsize="0,80" path="m1328,812l1328,732e" filled="false" stroked="true" strokeweight=".748pt" strokecolor="#939598">
                <v:path arrowok="t"/>
              </v:shape>
            </v:group>
            <v:group style="position:absolute;left:1288;top:732;width:2;height:80" coordorigin="1288,732" coordsize="2,80">
              <v:shape style="position:absolute;left:1288;top:732;width:2;height:80" coordorigin="1288,732" coordsize="0,80" path="m1288,812l1288,732e" filled="false" stroked="true" strokeweight=".748pt" strokecolor="#939598">
                <v:path arrowok="t"/>
              </v:shape>
            </v:group>
            <v:group style="position:absolute;left:1248;top:732;width:2;height:80" coordorigin="1248,732" coordsize="2,80">
              <v:shape style="position:absolute;left:1248;top:732;width:2;height:80" coordorigin="1248,732" coordsize="1,80" path="m1248,812l1248,732e" filled="false" stroked="true" strokeweight=".748pt" strokecolor="#939598">
                <v:path arrowok="t"/>
              </v:shape>
            </v:group>
            <v:group style="position:absolute;left:1208;top:732;width:2;height:80" coordorigin="1208,732" coordsize="2,80">
              <v:shape style="position:absolute;left:1208;top:732;width:2;height:80" coordorigin="1208,732" coordsize="0,80" path="m1208,812l1208,732e" filled="false" stroked="true" strokeweight=".748pt" strokecolor="#939598">
                <v:path arrowok="t"/>
              </v:shape>
            </v:group>
            <v:group style="position:absolute;left:1168;top:732;width:2;height:80" coordorigin="1168,732" coordsize="2,80">
              <v:shape style="position:absolute;left:1168;top:732;width:2;height:80" coordorigin="1168,732" coordsize="1,80" path="m1168,812l1168,732e" filled="false" stroked="true" strokeweight=".748pt" strokecolor="#939598">
                <v:path arrowok="t"/>
              </v:shape>
            </v:group>
            <v:group style="position:absolute;left:1128;top:732;width:2;height:80" coordorigin="1128,732" coordsize="2,80">
              <v:shape style="position:absolute;left:1128;top:732;width:2;height:80" coordorigin="1128,732" coordsize="0,80" path="m1128,812l1128,732e" filled="false" stroked="true" strokeweight=".748pt" strokecolor="#939598">
                <v:path arrowok="t"/>
              </v:shape>
            </v:group>
            <v:group style="position:absolute;left:1088;top:732;width:2;height:80" coordorigin="1088,732" coordsize="2,80">
              <v:shape style="position:absolute;left:1088;top:732;width:2;height:80" coordorigin="1088,732" coordsize="1,80" path="m1088,812l1088,732e" filled="false" stroked="true" strokeweight=".748pt" strokecolor="#939598">
                <v:path arrowok="t"/>
              </v:shape>
            </v:group>
            <v:group style="position:absolute;left:1048;top:732;width:2;height:80" coordorigin="1048,732" coordsize="2,80">
              <v:shape style="position:absolute;left:1048;top:732;width:2;height:80" coordorigin="1048,732" coordsize="0,80" path="m1048,812l1048,732e" filled="false" stroked="true" strokeweight=".748pt" strokecolor="#939598">
                <v:path arrowok="t"/>
              </v:shape>
            </v:group>
            <v:group style="position:absolute;left:1008;top:732;width:2;height:80" coordorigin="1008,732" coordsize="2,80">
              <v:shape style="position:absolute;left:1008;top:732;width:2;height:80" coordorigin="1008,732" coordsize="1,80" path="m1008,812l1008,732e" filled="false" stroked="true" strokeweight=".748pt" strokecolor="#939598">
                <v:path arrowok="t"/>
              </v:shape>
            </v:group>
            <v:group style="position:absolute;left:968;top:732;width:2;height:80" coordorigin="968,732" coordsize="2,80">
              <v:shape style="position:absolute;left:968;top:732;width:2;height:80" coordorigin="968,732" coordsize="0,80" path="m968,812l968,732e" filled="false" stroked="true" strokeweight=".748pt" strokecolor="#939598">
                <v:path arrowok="t"/>
              </v:shape>
            </v:group>
            <v:group style="position:absolute;left:928;top:732;width:2;height:80" coordorigin="928,732" coordsize="2,80">
              <v:shape style="position:absolute;left:928;top:732;width:2;height:80" coordorigin="928,732" coordsize="1,80" path="m928,812l928,732e" filled="false" stroked="true" strokeweight=".748pt" strokecolor="#939598">
                <v:path arrowok="t"/>
              </v:shape>
            </v:group>
            <v:group style="position:absolute;left:888;top:732;width:2;height:80" coordorigin="888,732" coordsize="2,80">
              <v:shape style="position:absolute;left:888;top:732;width:2;height:80" coordorigin="888,732" coordsize="0,80" path="m888,812l888,732e" filled="false" stroked="true" strokeweight=".748pt" strokecolor="#939598">
                <v:path arrowok="t"/>
              </v:shape>
            </v:group>
            <v:group style="position:absolute;left:848;top:732;width:2;height:80" coordorigin="848,732" coordsize="2,80">
              <v:shape style="position:absolute;left:848;top:732;width:2;height:80" coordorigin="848,732" coordsize="0,80" path="m848,812l848,732e" filled="false" stroked="true" strokeweight=".748pt" strokecolor="#939598">
                <v:path arrowok="t"/>
              </v:shape>
            </v:group>
            <v:group style="position:absolute;left:808;top:732;width:2;height:80" coordorigin="808,732" coordsize="2,80">
              <v:shape style="position:absolute;left:808;top:732;width:2;height:80" coordorigin="808,732" coordsize="0,80" path="m808,812l808,732e" filled="false" stroked="true" strokeweight=".748pt" strokecolor="#939598">
                <v:path arrowok="t"/>
              </v:shape>
            </v:group>
            <v:group style="position:absolute;left:768;top:732;width:2;height:80" coordorigin="768,732" coordsize="2,80">
              <v:shape style="position:absolute;left:768;top:732;width:2;height:80" coordorigin="768,732" coordsize="1,80" path="m768,812l768,732e" filled="false" stroked="true" strokeweight=".748pt" strokecolor="#939598">
                <v:path arrowok="t"/>
              </v:shape>
            </v:group>
            <v:group style="position:absolute;left:728;top:732;width:2;height:80" coordorigin="728,732" coordsize="2,80">
              <v:shape style="position:absolute;left:728;top:732;width:2;height:80" coordorigin="728,732" coordsize="1,80" path="m728,812l728,732e" filled="false" stroked="true" strokeweight=".748pt" strokecolor="#939598">
                <v:path arrowok="t"/>
              </v:shape>
            </v:group>
            <v:group style="position:absolute;left:688;top:732;width:2;height:80" coordorigin="688,732" coordsize="2,80">
              <v:shape style="position:absolute;left:688;top:732;width:2;height:80" coordorigin="688,732" coordsize="0,80" path="m688,812l688,732e" filled="false" stroked="true" strokeweight=".748pt" strokecolor="#939598">
                <v:path arrowok="t"/>
              </v:shape>
            </v:group>
            <v:group style="position:absolute;left:648;top:732;width:2;height:80" coordorigin="648,732" coordsize="2,80">
              <v:shape style="position:absolute;left:648;top:732;width:2;height:80" coordorigin="648,732" coordsize="1,80" path="m648,812l648,732e" filled="false" stroked="true" strokeweight=".748pt" strokecolor="#939598">
                <v:path arrowok="t"/>
              </v:shape>
            </v:group>
            <v:group style="position:absolute;left:608;top:732;width:2;height:80" coordorigin="608,732" coordsize="2,80">
              <v:shape style="position:absolute;left:608;top:732;width:2;height:80" coordorigin="608,732" coordsize="0,80" path="m608,812l608,732e" filled="false" stroked="true" strokeweight=".748pt" strokecolor="#939598">
                <v:path arrowok="t"/>
              </v:shape>
            </v:group>
            <v:group style="position:absolute;left:568;top:732;width:2;height:80" coordorigin="568,732" coordsize="2,80">
              <v:shape style="position:absolute;left:568;top:732;width:2;height:80" coordorigin="568,732" coordsize="1,80" path="m568,812l568,732e" filled="false" stroked="true" strokeweight=".748pt" strokecolor="#939598">
                <v:path arrowok="t"/>
              </v:shape>
            </v:group>
            <v:group style="position:absolute;left:528;top:732;width:2;height:80" coordorigin="528,732" coordsize="2,80">
              <v:shape style="position:absolute;left:528;top:732;width:2;height:80" coordorigin="528,732" coordsize="0,80" path="m528,812l528,732e" filled="false" stroked="true" strokeweight=".748pt" strokecolor="#939598">
                <v:path arrowok="t"/>
              </v:shape>
            </v:group>
            <v:group style="position:absolute;left:488;top:732;width:2;height:80" coordorigin="488,732" coordsize="2,80">
              <v:shape style="position:absolute;left:488;top:732;width:2;height:80" coordorigin="488,732" coordsize="1,80" path="m488,812l488,732e" filled="false" stroked="true" strokeweight=".748pt" strokecolor="#939598">
                <v:path arrowok="t"/>
              </v:shape>
            </v:group>
            <v:group style="position:absolute;left:448;top:732;width:2;height:80" coordorigin="448,732" coordsize="2,80">
              <v:shape style="position:absolute;left:448;top:732;width:2;height:80" coordorigin="448,732" coordsize="0,80" path="m448,812l448,732e" filled="false" stroked="true" strokeweight=".748pt" strokecolor="#939598">
                <v:path arrowok="t"/>
              </v:shape>
            </v:group>
            <v:group style="position:absolute;left:408;top:732;width:2;height:80" coordorigin="408,732" coordsize="2,80">
              <v:shape style="position:absolute;left:408;top:732;width:2;height:80" coordorigin="408,732" coordsize="0,80" path="m408,812l408,732e" filled="false" stroked="true" strokeweight=".748pt" strokecolor="#939598">
                <v:path arrowok="t"/>
              </v:shape>
            </v:group>
            <v:group style="position:absolute;left:368;top:732;width:2;height:80" coordorigin="368,732" coordsize="2,80">
              <v:shape style="position:absolute;left:368;top:732;width:2;height:80" coordorigin="368,732" coordsize="0,80" path="m368,812l368,732e" filled="false" stroked="true" strokeweight=".748pt" strokecolor="#939598">
                <v:path arrowok="t"/>
              </v:shape>
            </v:group>
            <v:group style="position:absolute;left:328;top:732;width:2;height:80" coordorigin="328,732" coordsize="2,80">
              <v:shape style="position:absolute;left:328;top:732;width:2;height:80" coordorigin="328,732" coordsize="1,80" path="m328,812l328,732e" filled="false" stroked="true" strokeweight=".748pt" strokecolor="#939598">
                <v:path arrowok="t"/>
              </v:shape>
            </v:group>
            <v:group style="position:absolute;left:288;top:732;width:2;height:80" coordorigin="288,732" coordsize="2,80">
              <v:shape style="position:absolute;left:288;top:732;width:2;height:80" coordorigin="288,732" coordsize="0,80" path="m288,812l288,732e" filled="false" stroked="true" strokeweight=".748pt" strokecolor="#939598">
                <v:path arrowok="t"/>
              </v:shape>
            </v:group>
            <v:group style="position:absolute;left:248;top:732;width:2;height:80" coordorigin="248,732" coordsize="2,80">
              <v:shape style="position:absolute;left:248;top:732;width:2;height:80" coordorigin="248,732" coordsize="1,80" path="m248,812l248,732e" filled="false" stroked="true" strokeweight=".748pt" strokecolor="#939598">
                <v:path arrowok="t"/>
              </v:shape>
            </v:group>
            <v:group style="position:absolute;left:208;top:732;width:2;height:80" coordorigin="208,732" coordsize="2,80">
              <v:shape style="position:absolute;left:208;top:732;width:2;height:80" coordorigin="208,732" coordsize="1,80" path="m208,812l208,732e" filled="false" stroked="true" strokeweight=".748pt" strokecolor="#939598">
                <v:path arrowok="t"/>
              </v:shape>
            </v:group>
            <v:group style="position:absolute;left:168;top:732;width:2;height:80" coordorigin="168,732" coordsize="2,80">
              <v:shape style="position:absolute;left:168;top:732;width:2;height:80" coordorigin="168,732" coordsize="0,80" path="m168,812l168,732e" filled="false" stroked="true" strokeweight=".748pt" strokecolor="#939598">
                <v:path arrowok="t"/>
              </v:shape>
            </v:group>
            <v:group style="position:absolute;left:128;top:732;width:2;height:80" coordorigin="128,732" coordsize="2,80">
              <v:shape style="position:absolute;left:128;top:732;width:2;height:80" coordorigin="128,732" coordsize="1,80" path="m128,812l128,732e" filled="false" stroked="true" strokeweight=".748pt" strokecolor="#939598">
                <v:path arrowok="t"/>
              </v:shape>
            </v:group>
            <v:group style="position:absolute;left:88;top:732;width:2;height:80" coordorigin="88,732" coordsize="2,80">
              <v:shape style="position:absolute;left:88;top:732;width:2;height:80" coordorigin="88,732" coordsize="0,80" path="m88,812l88,732e" filled="false" stroked="true" strokeweight=".748pt" strokecolor="#939598">
                <v:path arrowok="t"/>
              </v:shape>
            </v:group>
            <v:group style="position:absolute;left:47;top:732;width:2;height:80" coordorigin="47,732" coordsize="2,80">
              <v:shape style="position:absolute;left:47;top:732;width:2;height:80" coordorigin="47,732" coordsize="1,80" path="m48,812l47,732e" filled="false" stroked="true" strokeweight=".748pt" strokecolor="#939598">
                <v:path arrowok="t"/>
              </v:shape>
            </v:group>
            <v:group style="position:absolute;left:7;top:732;width:2;height:80" coordorigin="7,732" coordsize="2,80">
              <v:shape style="position:absolute;left:7;top:732;width:2;height:80" coordorigin="7,732" coordsize="0,80" path="m7,812l7,732e" filled="false" stroked="true" strokeweight=".748pt" strokecolor="#939598">
                <v:path arrowok="t"/>
              </v:shape>
              <v:shape style="position:absolute;left:5056;top:0;width:6463;height:1502" type="#_x0000_t75" stroked="false">
                <v:imagedata r:id="rId21" o:title=""/>
              </v:shape>
            </v:group>
          </v:group>
        </w:pict>
      </w:r>
      <w:r>
        <w:rPr>
          <w:rFonts w:ascii="Calibri" w:hAnsi="Calibri" w:cs="Calibri" w:eastAsia="Calibri"/>
          <w:position w:val="-29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sz w:val="14"/>
          <w:szCs w:val="14"/>
        </w:rPr>
      </w:pPr>
    </w:p>
    <w:p>
      <w:pPr>
        <w:pStyle w:val="Heading2"/>
        <w:tabs>
          <w:tab w:pos="2898" w:val="left" w:leader="none"/>
        </w:tabs>
        <w:spacing w:line="587" w:lineRule="exact"/>
        <w:ind w:left="918" w:right="0"/>
        <w:jc w:val="left"/>
      </w:pPr>
      <w:r>
        <w:rPr>
          <w:spacing w:val="4"/>
          <w:w w:val="85"/>
        </w:rPr>
        <w:t>GOAL</w:t>
      </w:r>
      <w:r>
        <w:rPr>
          <w:spacing w:val="-34"/>
          <w:w w:val="85"/>
        </w:rPr>
        <w:t> </w:t>
      </w:r>
      <w:r>
        <w:rPr>
          <w:spacing w:val="2"/>
          <w:w w:val="85"/>
        </w:rPr>
        <w:t>1:</w:t>
        <w:tab/>
      </w:r>
      <w:r>
        <w:rPr>
          <w:spacing w:val="2"/>
          <w:w w:val="90"/>
        </w:rPr>
        <w:t>To</w:t>
      </w:r>
      <w:r>
        <w:rPr>
          <w:spacing w:val="-33"/>
          <w:w w:val="90"/>
        </w:rPr>
        <w:t> </w:t>
      </w:r>
      <w:r>
        <w:rPr>
          <w:spacing w:val="4"/>
          <w:w w:val="90"/>
        </w:rPr>
        <w:t>have</w:t>
      </w:r>
      <w:r>
        <w:rPr>
          <w:spacing w:val="-33"/>
          <w:w w:val="90"/>
        </w:rPr>
        <w:t> </w:t>
      </w:r>
      <w:r>
        <w:rPr>
          <w:w w:val="90"/>
        </w:rPr>
        <w:t>a</w:t>
      </w:r>
      <w:r>
        <w:rPr>
          <w:spacing w:val="-33"/>
          <w:w w:val="90"/>
        </w:rPr>
        <w:t> </w:t>
      </w:r>
      <w:r>
        <w:rPr>
          <w:spacing w:val="4"/>
          <w:w w:val="90"/>
        </w:rPr>
        <w:t>strong,</w:t>
      </w:r>
      <w:r>
        <w:rPr>
          <w:spacing w:val="-33"/>
          <w:w w:val="90"/>
        </w:rPr>
        <w:t> </w:t>
      </w:r>
      <w:r>
        <w:rPr>
          <w:spacing w:val="4"/>
          <w:w w:val="90"/>
        </w:rPr>
        <w:t>healthy</w:t>
      </w:r>
      <w:r>
        <w:rPr>
          <w:spacing w:val="-33"/>
          <w:w w:val="90"/>
        </w:rPr>
        <w:t> </w:t>
      </w:r>
      <w:r>
        <w:rPr>
          <w:spacing w:val="4"/>
          <w:w w:val="90"/>
        </w:rPr>
        <w:t>and</w:t>
      </w:r>
      <w:r>
        <w:rPr>
          <w:spacing w:val="-33"/>
          <w:w w:val="90"/>
        </w:rPr>
        <w:t> </w:t>
      </w:r>
      <w:r>
        <w:rPr>
          <w:spacing w:val="4"/>
          <w:w w:val="90"/>
        </w:rPr>
        <w:t>happy</w:t>
      </w:r>
      <w:r>
        <w:rPr>
          <w:spacing w:val="-33"/>
          <w:w w:val="90"/>
        </w:rPr>
        <w:t> </w:t>
      </w:r>
      <w:r>
        <w:rPr>
          <w:spacing w:val="5"/>
          <w:w w:val="90"/>
        </w:rPr>
        <w:t>mob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1910" w:h="16840"/>
          <w:pgMar w:top="40" w:bottom="0" w:left="0" w:right="0"/>
        </w:sectPr>
      </w:pP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64" w:lineRule="exact" w:before="0"/>
        <w:ind w:right="203"/>
        <w:jc w:val="left"/>
      </w:pPr>
      <w:r>
        <w:rPr/>
        <w:t>The well-being of our mob is our top</w:t>
      </w:r>
      <w:r>
        <w:rPr>
          <w:spacing w:val="-9"/>
        </w:rPr>
        <w:t> </w:t>
      </w:r>
      <w:r>
        <w:rPr/>
        <w:t>priority.</w:t>
      </w:r>
      <w:r>
        <w:rPr/>
        <w:t> More than just physical health and security, it</w:t>
      </w:r>
      <w:r>
        <w:rPr>
          <w:spacing w:val="-20"/>
        </w:rPr>
        <w:t> </w:t>
      </w:r>
      <w:r>
        <w:rPr/>
        <w:t>is</w:t>
      </w:r>
      <w:r>
        <w:rPr/>
        <w:t> about being respected, having stable</w:t>
      </w:r>
      <w:r>
        <w:rPr>
          <w:spacing w:val="-20"/>
        </w:rPr>
        <w:t> </w:t>
      </w:r>
      <w:r>
        <w:rPr/>
        <w:t>employment</w:t>
      </w:r>
      <w:r>
        <w:rPr/>
        <w:t> and housing, and maintaining a strong</w:t>
      </w:r>
      <w:r>
        <w:rPr>
          <w:spacing w:val="-9"/>
        </w:rPr>
        <w:t> </w:t>
      </w:r>
      <w:r>
        <w:rPr/>
        <w:t>spiritual</w:t>
      </w:r>
    </w:p>
    <w:p>
      <w:pPr>
        <w:pStyle w:val="BodyText"/>
        <w:spacing w:line="264" w:lineRule="exact" w:before="0"/>
        <w:ind w:right="46"/>
        <w:jc w:val="both"/>
      </w:pPr>
      <w:r>
        <w:rPr/>
        <w:t>connection with our Country and our ancestors.</w:t>
      </w:r>
      <w:r>
        <w:rPr>
          <w:spacing w:val="-15"/>
        </w:rPr>
        <w:t> </w:t>
      </w:r>
      <w:r>
        <w:rPr>
          <w:spacing w:val="-4"/>
        </w:rPr>
        <w:t>We</w:t>
      </w:r>
      <w:r>
        <w:rPr/>
        <w:t> can be healthy if our Country is looked </w:t>
      </w:r>
      <w:r>
        <w:rPr>
          <w:spacing w:val="-5"/>
        </w:rPr>
        <w:t>after, </w:t>
      </w:r>
      <w:r>
        <w:rPr/>
        <w:t>and</w:t>
      </w:r>
      <w:r>
        <w:rPr>
          <w:spacing w:val="-11"/>
        </w:rPr>
        <w:t> </w:t>
      </w:r>
      <w:r>
        <w:rPr/>
        <w:t>we</w:t>
      </w:r>
      <w:r>
        <w:rPr/>
        <w:t> can be strong if our living culture is</w:t>
      </w:r>
      <w:r>
        <w:rPr>
          <w:spacing w:val="-12"/>
        </w:rPr>
        <w:t> </w:t>
      </w:r>
      <w:r>
        <w:rPr/>
        <w:t>thriving.</w:t>
      </w:r>
    </w:p>
    <w:p>
      <w:pPr>
        <w:pStyle w:val="BodyText"/>
        <w:spacing w:line="264" w:lineRule="exact"/>
        <w:ind w:right="120"/>
        <w:jc w:val="left"/>
      </w:pPr>
      <w:r>
        <w:rPr>
          <w:spacing w:val="-5"/>
        </w:rPr>
        <w:t>We </w:t>
      </w:r>
      <w:r>
        <w:rPr/>
        <w:t>have lived through colonisation and decades</w:t>
      </w:r>
      <w:r>
        <w:rPr>
          <w:spacing w:val="-15"/>
        </w:rPr>
        <w:t> </w:t>
      </w:r>
      <w:r>
        <w:rPr/>
        <w:t>of</w:t>
      </w:r>
      <w:r>
        <w:rPr/>
        <w:t> dispossession and discrimination, and we are</w:t>
      </w:r>
      <w:r>
        <w:rPr>
          <w:spacing w:val="-9"/>
        </w:rPr>
        <w:t> </w:t>
      </w:r>
      <w:r>
        <w:rPr/>
        <w:t>still</w:t>
      </w:r>
      <w:r>
        <w:rPr>
          <w:w w:val="99"/>
        </w:rPr>
        <w:t> </w:t>
      </w:r>
      <w:r>
        <w:rPr/>
        <w:t>dealing with the impacts of these injustices.</w:t>
      </w:r>
      <w:r>
        <w:rPr>
          <w:spacing w:val="-4"/>
        </w:rPr>
        <w:t> </w:t>
      </w:r>
      <w:r>
        <w:rPr/>
        <w:t>Health</w:t>
      </w:r>
      <w:r>
        <w:rPr/>
        <w:t> </w:t>
      </w:r>
      <w:r>
        <w:rPr>
          <w:rFonts w:ascii="Calibri" w:hAnsi="Calibri" w:cs="Calibri" w:eastAsia="Calibri"/>
        </w:rPr>
        <w:t>and housing services don’t yet meet our needs</w:t>
      </w:r>
      <w:r>
        <w:rPr>
          <w:rFonts w:ascii="Calibri" w:hAnsi="Calibri" w:cs="Calibri" w:eastAsia="Calibri"/>
          <w:spacing w:val="-24"/>
        </w:rPr>
        <w:t> </w:t>
      </w:r>
      <w:r>
        <w:rPr>
          <w:rFonts w:ascii="Calibri" w:hAnsi="Calibri" w:cs="Calibri" w:eastAsia="Calibri"/>
        </w:rPr>
        <w:t>and</w:t>
      </w:r>
      <w:r>
        <w:rPr>
          <w:rFonts w:ascii="Calibri" w:hAnsi="Calibri" w:cs="Calibri" w:eastAsia="Calibri"/>
          <w:w w:val="100"/>
        </w:rPr>
        <w:t> </w:t>
      </w:r>
      <w:r>
        <w:rPr/>
        <w:t>our employment </w:t>
      </w:r>
      <w:r>
        <w:rPr>
          <w:spacing w:val="-3"/>
        </w:rPr>
        <w:t>rates </w:t>
      </w:r>
      <w:r>
        <w:rPr/>
        <w:t>are among the lowest in</w:t>
      </w:r>
      <w:r>
        <w:rPr>
          <w:spacing w:val="-7"/>
        </w:rPr>
        <w:t> </w:t>
      </w:r>
      <w:r>
        <w:rPr/>
        <w:t>the</w:t>
      </w:r>
      <w:r>
        <w:rPr/>
        <w:t> region. Although it has improved in recent</w:t>
      </w:r>
      <w:r>
        <w:rPr>
          <w:spacing w:val="-15"/>
        </w:rPr>
        <w:t> </w:t>
      </w:r>
      <w:r>
        <w:rPr/>
        <w:t>years,</w:t>
      </w:r>
      <w:r>
        <w:rPr/>
        <w:t> </w:t>
      </w:r>
      <w:r>
        <w:rPr>
          <w:rFonts w:ascii="Calibri" w:hAnsi="Calibri" w:cs="Calibri" w:eastAsia="Calibri"/>
        </w:rPr>
        <w:t>racism remains an ongoing issue that our</w:t>
      </w:r>
      <w:r>
        <w:rPr>
          <w:rFonts w:ascii="Calibri" w:hAnsi="Calibri" w:cs="Calibri" w:eastAsia="Calibri"/>
          <w:spacing w:val="-14"/>
        </w:rPr>
        <w:t> </w:t>
      </w:r>
      <w:r>
        <w:rPr>
          <w:rFonts w:ascii="Calibri" w:hAnsi="Calibri" w:cs="Calibri" w:eastAsia="Calibri"/>
        </w:rPr>
        <w:t>mob</w:t>
      </w:r>
      <w:r>
        <w:rPr>
          <w:rFonts w:ascii="Calibri" w:hAnsi="Calibri" w:cs="Calibri" w:eastAsia="Calibri"/>
          <w:w w:val="100"/>
        </w:rPr>
        <w:t> </w:t>
      </w:r>
      <w:r>
        <w:rPr/>
        <w:t>continues to</w:t>
      </w:r>
      <w:r>
        <w:rPr>
          <w:spacing w:val="-13"/>
        </w:rPr>
        <w:t> </w:t>
      </w:r>
      <w:r>
        <w:rPr/>
        <w:t>face.</w:t>
      </w:r>
    </w:p>
    <w:p>
      <w:pPr>
        <w:pStyle w:val="BodyText"/>
        <w:spacing w:line="264" w:lineRule="exact"/>
        <w:ind w:right="120"/>
        <w:jc w:val="left"/>
      </w:pPr>
      <w:r>
        <w:rPr>
          <w:rFonts w:ascii="Calibri"/>
          <w:spacing w:val="-5"/>
        </w:rPr>
        <w:t>We </w:t>
      </w:r>
      <w:r>
        <w:rPr>
          <w:rFonts w:ascii="Calibri"/>
        </w:rPr>
        <w:t>are making great strides in overcoming</w:t>
      </w:r>
      <w:r>
        <w:rPr>
          <w:rFonts w:ascii="Calibri"/>
          <w:spacing w:val="-16"/>
        </w:rPr>
        <w:t> </w:t>
      </w:r>
      <w:r>
        <w:rPr>
          <w:rFonts w:ascii="Calibri"/>
        </w:rPr>
        <w:t>these</w:t>
      </w:r>
      <w:r>
        <w:rPr>
          <w:rFonts w:ascii="Calibri"/>
          <w:w w:val="99"/>
        </w:rPr>
        <w:t> </w:t>
      </w:r>
      <w:r>
        <w:rPr/>
        <w:t>colonial legacies by setting up new enterprises</w:t>
      </w:r>
      <w:r>
        <w:rPr>
          <w:spacing w:val="-20"/>
        </w:rPr>
        <w:t> </w:t>
      </w:r>
      <w:r>
        <w:rPr/>
        <w:t>to</w:t>
      </w:r>
      <w:r>
        <w:rPr/>
        <w:t> employ our own people, and building</w:t>
      </w:r>
      <w:r>
        <w:rPr>
          <w:spacing w:val="-7"/>
        </w:rPr>
        <w:t> </w:t>
      </w:r>
      <w:r>
        <w:rPr/>
        <w:t>partnerships</w:t>
      </w:r>
      <w:r>
        <w:rPr/>
        <w:t> to address a range of challenges. </w:t>
      </w:r>
      <w:r>
        <w:rPr>
          <w:spacing w:val="-5"/>
        </w:rPr>
        <w:t>We </w:t>
      </w:r>
      <w:r>
        <w:rPr/>
        <w:t>still</w:t>
      </w:r>
      <w:r>
        <w:rPr>
          <w:spacing w:val="-8"/>
        </w:rPr>
        <w:t> </w:t>
      </w:r>
      <w:r>
        <w:rPr/>
        <w:t>have</w:t>
      </w:r>
      <w:r>
        <w:rPr/>
        <w:t> some </w:t>
      </w:r>
      <w:r>
        <w:rPr>
          <w:spacing w:val="-3"/>
        </w:rPr>
        <w:t>way </w:t>
      </w:r>
      <w:r>
        <w:rPr/>
        <w:t>to go however to ensure our</w:t>
      </w:r>
      <w:r>
        <w:rPr>
          <w:spacing w:val="-19"/>
        </w:rPr>
        <w:t> </w:t>
      </w:r>
      <w:r>
        <w:rPr/>
        <w:t>Elders</w:t>
      </w:r>
    </w:p>
    <w:p>
      <w:pPr>
        <w:pStyle w:val="BodyText"/>
        <w:spacing w:line="264" w:lineRule="exact" w:before="0"/>
        <w:ind w:right="203"/>
        <w:jc w:val="left"/>
      </w:pPr>
      <w:r>
        <w:rPr/>
        <w:t>are properly looked after and that we are</w:t>
      </w:r>
      <w:r>
        <w:rPr>
          <w:spacing w:val="-24"/>
        </w:rPr>
        <w:t> </w:t>
      </w:r>
      <w:r>
        <w:rPr/>
        <w:t>being</w:t>
      </w:r>
      <w:r>
        <w:rPr/>
        <w:t> true to traditional laws and customs. </w:t>
      </w:r>
      <w:r>
        <w:rPr>
          <w:spacing w:val="-4"/>
        </w:rPr>
        <w:t>We </w:t>
      </w:r>
      <w:r>
        <w:rPr/>
        <w:t>want</w:t>
      </w:r>
      <w:r>
        <w:rPr>
          <w:spacing w:val="-20"/>
        </w:rPr>
        <w:t> </w:t>
      </w:r>
      <w:r>
        <w:rPr/>
        <w:t>all</w:t>
      </w:r>
    </w:p>
    <w:p>
      <w:pPr>
        <w:pStyle w:val="BodyText"/>
        <w:spacing w:line="264" w:lineRule="exact" w:before="0"/>
        <w:ind w:right="0"/>
        <w:jc w:val="left"/>
      </w:pPr>
      <w:r>
        <w:rPr/>
        <w:t>Gunaikurnai to be comfortable and proud, to be</w:t>
      </w:r>
      <w:r>
        <w:rPr>
          <w:spacing w:val="-26"/>
        </w:rPr>
        <w:t> </w:t>
      </w:r>
      <w:r>
        <w:rPr/>
        <w:t>free</w:t>
      </w:r>
      <w:r>
        <w:rPr/>
        <w:t> from worry and live fulfilled lives, both</w:t>
      </w:r>
      <w:r>
        <w:rPr>
          <w:spacing w:val="-8"/>
        </w:rPr>
        <w:t> </w:t>
      </w:r>
      <w:r>
        <w:rPr/>
        <w:t>individually</w:t>
      </w:r>
      <w:r>
        <w:rPr/>
        <w:t> and together as a</w:t>
      </w:r>
      <w:r>
        <w:rPr>
          <w:spacing w:val="-6"/>
        </w:rPr>
        <w:t> </w:t>
      </w:r>
      <w:r>
        <w:rPr/>
        <w:t>mob.</w:t>
      </w:r>
    </w:p>
    <w:p>
      <w:pPr>
        <w:spacing w:line="240" w:lineRule="auto" w:before="6"/>
        <w:rPr>
          <w:rFonts w:ascii="Calibri" w:hAnsi="Calibri" w:cs="Calibri" w:eastAsia="Calibri"/>
          <w:sz w:val="16"/>
          <w:szCs w:val="16"/>
        </w:rPr>
      </w:pPr>
      <w:r>
        <w:rPr/>
        <w:br w:type="column"/>
      </w:r>
      <w:r>
        <w:rPr>
          <w:rFonts w:ascii="Calibri"/>
          <w:sz w:val="16"/>
        </w:rPr>
      </w:r>
    </w:p>
    <w:p>
      <w:pPr>
        <w:pStyle w:val="BodyText"/>
        <w:spacing w:line="264" w:lineRule="exact" w:before="0"/>
        <w:ind w:left="611" w:right="875"/>
        <w:jc w:val="left"/>
      </w:pPr>
      <w:r>
        <w:rPr>
          <w:spacing w:val="-10"/>
        </w:rPr>
        <w:t>To </w:t>
      </w:r>
      <w:r>
        <w:rPr/>
        <w:t>achieve these objectives, we must begin by</w:t>
      </w:r>
      <w:r>
        <w:rPr>
          <w:spacing w:val="-6"/>
        </w:rPr>
        <w:t> </w:t>
      </w:r>
      <w:r>
        <w:rPr/>
        <w:t>doing</w:t>
      </w:r>
      <w:r>
        <w:rPr/>
        <w:t> the</w:t>
      </w:r>
      <w:r>
        <w:rPr>
          <w:spacing w:val="-6"/>
        </w:rPr>
        <w:t> </w:t>
      </w:r>
      <w:r>
        <w:rPr/>
        <w:t>following:</w:t>
      </w:r>
    </w:p>
    <w:p>
      <w:pPr>
        <w:pStyle w:val="BodyText"/>
        <w:spacing w:line="264" w:lineRule="exact"/>
        <w:ind w:left="1065" w:right="1095" w:hanging="341"/>
        <w:jc w:val="both"/>
        <w:rPr>
          <w:rFonts w:ascii="Calibri" w:hAnsi="Calibri" w:cs="Calibri" w:eastAsia="Calibri"/>
        </w:rPr>
      </w:pPr>
      <w:r>
        <w:rPr>
          <w:rFonts w:ascii="Arial" w:hAnsi="Arial"/>
        </w:rPr>
        <w:t>ø </w:t>
      </w:r>
      <w:r>
        <w:rPr/>
        <w:t>Hold regular cultural festivals, clan</w:t>
      </w:r>
      <w:r>
        <w:rPr>
          <w:spacing w:val="-6"/>
        </w:rPr>
        <w:t> </w:t>
      </w:r>
      <w:r>
        <w:rPr/>
        <w:t>gatherings</w:t>
      </w:r>
      <w:r>
        <w:rPr/>
        <w:t> </w:t>
      </w:r>
      <w:r>
        <w:rPr>
          <w:rFonts w:ascii="Calibri" w:hAnsi="Calibri"/>
        </w:rPr>
        <w:t>and ancestor reunions at our gathering</w:t>
      </w:r>
      <w:r>
        <w:rPr>
          <w:rFonts w:ascii="Calibri" w:hAnsi="Calibri"/>
          <w:spacing w:val="-29"/>
        </w:rPr>
        <w:t> </w:t>
      </w:r>
      <w:r>
        <w:rPr>
          <w:rFonts w:ascii="Calibri" w:hAnsi="Calibri"/>
        </w:rPr>
        <w:t>places</w:t>
      </w:r>
      <w:r>
        <w:rPr>
          <w:rFonts w:ascii="Calibri" w:hAnsi="Calibri"/>
          <w:spacing w:val="-1"/>
          <w:w w:val="100"/>
        </w:rPr>
        <w:t> </w:t>
      </w:r>
      <w:r>
        <w:rPr>
          <w:rFonts w:ascii="Calibri" w:hAnsi="Calibri"/>
        </w:rPr>
        <w:t>on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Country</w:t>
      </w:r>
    </w:p>
    <w:p>
      <w:pPr>
        <w:pStyle w:val="BodyText"/>
        <w:spacing w:line="264" w:lineRule="exact"/>
        <w:ind w:left="1065" w:right="875" w:hanging="341"/>
        <w:jc w:val="left"/>
        <w:rPr>
          <w:rFonts w:ascii="Calibri" w:hAnsi="Calibri" w:cs="Calibri" w:eastAsia="Calibri"/>
        </w:rPr>
      </w:pPr>
      <w:r>
        <w:rPr>
          <w:rFonts w:ascii="Arial" w:hAnsi="Arial"/>
        </w:rPr>
        <w:t>ø </w:t>
      </w:r>
      <w:r>
        <w:rPr/>
        <w:t>Promote cultural camps for families to sort</w:t>
      </w:r>
      <w:r>
        <w:rPr>
          <w:spacing w:val="-5"/>
        </w:rPr>
        <w:t> </w:t>
      </w:r>
      <w:r>
        <w:rPr/>
        <w:t>out</w:t>
      </w:r>
      <w:r>
        <w:rPr/>
        <w:t> </w:t>
      </w:r>
      <w:r>
        <w:rPr>
          <w:rFonts w:ascii="Calibri" w:hAnsi="Calibri"/>
        </w:rPr>
        <w:t>their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business</w:t>
      </w:r>
    </w:p>
    <w:p>
      <w:pPr>
        <w:pStyle w:val="BodyText"/>
        <w:spacing w:line="264" w:lineRule="exact"/>
        <w:ind w:left="1065" w:right="1001" w:hanging="341"/>
        <w:jc w:val="left"/>
      </w:pPr>
      <w:r>
        <w:rPr>
          <w:rFonts w:ascii="Arial" w:hAnsi="Arial"/>
        </w:rPr>
        <w:t>ø </w:t>
      </w:r>
      <w:r>
        <w:rPr/>
        <w:t>Establish good communication processes</w:t>
      </w:r>
      <w:r>
        <w:rPr>
          <w:spacing w:val="4"/>
        </w:rPr>
        <w:t> </w:t>
      </w:r>
      <w:r>
        <w:rPr/>
        <w:t>to</w:t>
      </w:r>
      <w:r>
        <w:rPr/>
        <w:t> keep our five clan groups engaged and</w:t>
      </w:r>
      <w:r>
        <w:rPr>
          <w:spacing w:val="-28"/>
        </w:rPr>
        <w:t> </w:t>
      </w:r>
      <w:r>
        <w:rPr/>
        <w:t>actively</w:t>
      </w:r>
      <w:r>
        <w:rPr/>
        <w:t> participating in the business of our</w:t>
      </w:r>
      <w:r>
        <w:rPr>
          <w:spacing w:val="-6"/>
        </w:rPr>
        <w:t> </w:t>
      </w:r>
      <w:r>
        <w:rPr/>
        <w:t>mob</w:t>
      </w:r>
    </w:p>
    <w:p>
      <w:pPr>
        <w:pStyle w:val="BodyText"/>
        <w:spacing w:line="264" w:lineRule="exact"/>
        <w:ind w:left="1065" w:right="1001" w:hanging="341"/>
        <w:jc w:val="left"/>
        <w:rPr>
          <w:rFonts w:ascii="Calibri" w:hAnsi="Calibri" w:cs="Calibri" w:eastAsia="Calibri"/>
        </w:rPr>
      </w:pPr>
      <w:r>
        <w:rPr>
          <w:rFonts w:ascii="Arial" w:hAnsi="Arial"/>
        </w:rPr>
        <w:t>ø </w:t>
      </w:r>
      <w:r>
        <w:rPr/>
        <w:t>Identify the housing needs for our mob</w:t>
      </w:r>
      <w:r>
        <w:rPr>
          <w:spacing w:val="14"/>
        </w:rPr>
        <w:t> </w:t>
      </w:r>
      <w:r>
        <w:rPr/>
        <w:t>and</w:t>
      </w:r>
      <w:r>
        <w:rPr/>
        <w:t> work with the Gippsland and East</w:t>
      </w:r>
      <w:r>
        <w:rPr>
          <w:spacing w:val="-12"/>
        </w:rPr>
        <w:t> </w:t>
      </w:r>
      <w:r>
        <w:rPr/>
        <w:t>Gippsland</w:t>
      </w:r>
      <w:r>
        <w:rPr/>
        <w:t> Aboriginal Co-operative and the</w:t>
      </w:r>
      <w:r>
        <w:rPr>
          <w:spacing w:val="-8"/>
        </w:rPr>
        <w:t> </w:t>
      </w:r>
      <w:r>
        <w:rPr/>
        <w:t>Aboriginal</w:t>
      </w:r>
      <w:r>
        <w:rPr/>
        <w:t> Housing Board to make sure services</w:t>
      </w:r>
      <w:r>
        <w:rPr>
          <w:spacing w:val="-10"/>
        </w:rPr>
        <w:t> </w:t>
      </w:r>
      <w:r>
        <w:rPr/>
        <w:t>are</w:t>
      </w:r>
      <w:r>
        <w:rPr/>
        <w:t> </w:t>
      </w:r>
      <w:r>
        <w:rPr>
          <w:rFonts w:ascii="Calibri" w:hAnsi="Calibri"/>
        </w:rPr>
        <w:t>appropriate</w:t>
      </w:r>
    </w:p>
    <w:p>
      <w:pPr>
        <w:pStyle w:val="BodyText"/>
        <w:spacing w:line="240" w:lineRule="auto" w:before="115"/>
        <w:ind w:left="725" w:right="875"/>
        <w:jc w:val="left"/>
        <w:rPr>
          <w:rFonts w:ascii="Calibri" w:hAnsi="Calibri" w:cs="Calibri" w:eastAsia="Calibri"/>
        </w:rPr>
      </w:pPr>
      <w:r>
        <w:rPr>
          <w:rFonts w:ascii="Arial" w:hAnsi="Arial"/>
        </w:rPr>
        <w:t>ø   </w:t>
      </w:r>
      <w:r>
        <w:rPr>
          <w:rFonts w:ascii="Calibri" w:hAnsi="Calibri"/>
          <w:spacing w:val="-7"/>
        </w:rPr>
        <w:t>Establish </w:t>
      </w:r>
      <w:r>
        <w:rPr>
          <w:rFonts w:ascii="Calibri" w:hAnsi="Calibri"/>
        </w:rPr>
        <w:t>a </w:t>
      </w:r>
      <w:r>
        <w:rPr>
          <w:rFonts w:ascii="Calibri" w:hAnsi="Calibri"/>
          <w:spacing w:val="-7"/>
        </w:rPr>
        <w:t>Gunaikurnai cemetery </w:t>
      </w:r>
      <w:r>
        <w:rPr>
          <w:rFonts w:ascii="Calibri" w:hAnsi="Calibri"/>
          <w:spacing w:val="-5"/>
        </w:rPr>
        <w:t>and </w:t>
      </w:r>
      <w:r>
        <w:rPr>
          <w:rFonts w:ascii="Calibri" w:hAnsi="Calibri"/>
          <w:spacing w:val="-7"/>
        </w:rPr>
        <w:t>funeral</w:t>
      </w:r>
      <w:r>
        <w:rPr>
          <w:rFonts w:ascii="Calibri" w:hAnsi="Calibri"/>
          <w:spacing w:val="-21"/>
        </w:rPr>
        <w:t> </w:t>
      </w:r>
      <w:r>
        <w:rPr>
          <w:rFonts w:ascii="Calibri" w:hAnsi="Calibri"/>
          <w:spacing w:val="-7"/>
        </w:rPr>
        <w:t>fund</w:t>
      </w:r>
      <w:r>
        <w:rPr>
          <w:rFonts w:ascii="Calibri" w:hAnsi="Calibri"/>
        </w:rPr>
      </w:r>
    </w:p>
    <w:p>
      <w:pPr>
        <w:pStyle w:val="BodyText"/>
        <w:spacing w:line="264" w:lineRule="exact" w:before="107"/>
        <w:ind w:left="1065" w:right="1222" w:hanging="341"/>
        <w:jc w:val="left"/>
      </w:pPr>
      <w:r>
        <w:rPr>
          <w:rFonts w:ascii="Arial" w:hAnsi="Arial"/>
        </w:rPr>
        <w:t>ø </w:t>
      </w:r>
      <w:r>
        <w:rPr>
          <w:spacing w:val="-5"/>
        </w:rPr>
        <w:t>Talk </w:t>
      </w:r>
      <w:r>
        <w:rPr/>
        <w:t>with health and social service</w:t>
      </w:r>
      <w:r>
        <w:rPr>
          <w:spacing w:val="21"/>
        </w:rPr>
        <w:t> </w:t>
      </w:r>
      <w:r>
        <w:rPr/>
        <w:t>providers</w:t>
      </w:r>
      <w:r>
        <w:rPr/>
        <w:t> to ensure they are meeting the needs</w:t>
      </w:r>
      <w:r>
        <w:rPr>
          <w:spacing w:val="-16"/>
        </w:rPr>
        <w:t> </w:t>
      </w:r>
      <w:r>
        <w:rPr/>
        <w:t>of</w:t>
      </w:r>
    </w:p>
    <w:p>
      <w:pPr>
        <w:pStyle w:val="BodyText"/>
        <w:spacing w:line="264" w:lineRule="exact" w:before="0"/>
        <w:ind w:left="1065" w:right="875"/>
        <w:jc w:val="left"/>
        <w:rPr>
          <w:rFonts w:ascii="Calibri" w:hAnsi="Calibri" w:cs="Calibri" w:eastAsia="Calibri"/>
        </w:rPr>
      </w:pPr>
      <w:r>
        <w:rPr/>
        <w:t>Gunaikurnai and investigate the feasibility of</w:t>
      </w:r>
      <w:r>
        <w:rPr>
          <w:spacing w:val="-31"/>
        </w:rPr>
        <w:t> </w:t>
      </w:r>
      <w:r>
        <w:rPr/>
        <w:t>a</w:t>
      </w:r>
      <w:r>
        <w:rPr/>
        <w:t> </w:t>
      </w:r>
      <w:r>
        <w:rPr>
          <w:rFonts w:ascii="Calibri"/>
        </w:rPr>
        <w:t>gold card for health</w:t>
      </w:r>
      <w:r>
        <w:rPr>
          <w:rFonts w:ascii="Calibri"/>
          <w:spacing w:val="-21"/>
        </w:rPr>
        <w:t> </w:t>
      </w:r>
      <w:r>
        <w:rPr>
          <w:rFonts w:ascii="Calibri"/>
        </w:rPr>
        <w:t>services</w:t>
      </w:r>
    </w:p>
    <w:p>
      <w:pPr>
        <w:pStyle w:val="BodyText"/>
        <w:spacing w:line="264" w:lineRule="exact"/>
        <w:ind w:left="1065" w:right="1663" w:hanging="341"/>
        <w:jc w:val="left"/>
      </w:pPr>
      <w:r>
        <w:rPr>
          <w:rFonts w:ascii="Arial" w:hAnsi="Arial"/>
        </w:rPr>
        <w:t>ø </w:t>
      </w:r>
      <w:r>
        <w:rPr>
          <w:rFonts w:ascii="Calibri" w:hAnsi="Calibri"/>
        </w:rPr>
        <w:t>Establish programs to support our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mob</w:t>
      </w:r>
      <w:r>
        <w:rPr>
          <w:rFonts w:ascii="Calibri" w:hAnsi="Calibri"/>
          <w:w w:val="100"/>
        </w:rPr>
        <w:t> </w:t>
      </w:r>
      <w:r>
        <w:rPr/>
        <w:t>to identify job opportunities,</w:t>
      </w:r>
      <w:r>
        <w:rPr>
          <w:spacing w:val="-8"/>
        </w:rPr>
        <w:t> </w:t>
      </w:r>
      <w:r>
        <w:rPr/>
        <w:t>including</w:t>
      </w:r>
    </w:p>
    <w:p>
      <w:pPr>
        <w:pStyle w:val="BodyText"/>
        <w:spacing w:line="264" w:lineRule="exact" w:before="0"/>
        <w:ind w:left="1065" w:right="1001"/>
        <w:jc w:val="left"/>
      </w:pPr>
      <w:r>
        <w:rPr/>
        <w:pict>
          <v:group style="position:absolute;margin-left:39.965pt;margin-top:22.257788pt;width:263.9pt;height:214.95pt;mso-position-horizontal-relative:page;mso-position-vertical-relative:paragraph;z-index:3424" coordorigin="799,445" coordsize="5278,4299">
            <v:group style="position:absolute;left:799;top:445;width:5278;height:4299" coordorigin="799,445" coordsize="5278,4299">
              <v:shape style="position:absolute;left:799;top:445;width:5278;height:4299" coordorigin="799,445" coordsize="5278,4299" path="m799,445l6077,445,6077,4744,799,4744,799,445xe" filled="true" fillcolor="#000000" stroked="false">
                <v:path arrowok="t"/>
                <v:fill type="solid"/>
              </v:shape>
            </v:group>
            <v:group style="position:absolute;left:850;top:493;width:4895;height:3921" coordorigin="850,493" coordsize="4895,3921">
              <v:shape style="position:absolute;left:850;top:493;width:4895;height:3921" coordorigin="850,493" coordsize="4895,3921" path="m850,4413l5745,4413,5745,493,850,493,850,4413xe" filled="true" fillcolor="#f4e5d8" stroked="false">
                <v:path arrowok="t"/>
                <v:fill type="solid"/>
              </v:shape>
              <v:shape style="position:absolute;left:825;top:469;width:4921;height:3945" type="#_x0000_t202" filled="false" stroked="false">
                <v:textbox inset="0,0,0,0">
                  <w:txbxContent>
                    <w:p>
                      <w:pPr>
                        <w:spacing w:before="103"/>
                        <w:ind w:left="110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color w:val="A4590C"/>
                          <w:spacing w:val="-1"/>
                          <w:w w:val="100"/>
                          <w:sz w:val="24"/>
                        </w:rPr>
                        <w:t>Thi</w:t>
                      </w:r>
                      <w:r>
                        <w:rPr>
                          <w:rFonts w:ascii="Calibri"/>
                          <w:color w:val="A4590C"/>
                          <w:w w:val="100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A4590C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color w:val="A4590C"/>
                          <w:spacing w:val="-2"/>
                          <w:w w:val="99"/>
                          <w:sz w:val="24"/>
                        </w:rPr>
                        <w:t>g</w:t>
                      </w:r>
                      <w:r>
                        <w:rPr>
                          <w:rFonts w:ascii="Calibri"/>
                          <w:color w:val="A4590C"/>
                          <w:spacing w:val="-1"/>
                          <w:w w:val="100"/>
                          <w:sz w:val="24"/>
                        </w:rPr>
                        <w:t>oa</w:t>
                      </w:r>
                      <w:r>
                        <w:rPr>
                          <w:rFonts w:ascii="Calibri"/>
                          <w:color w:val="A4590C"/>
                          <w:w w:val="100"/>
                          <w:sz w:val="24"/>
                        </w:rPr>
                        <w:t>l</w:t>
                      </w:r>
                      <w:r>
                        <w:rPr>
                          <w:rFonts w:ascii="Calibri"/>
                          <w:color w:val="A4590C"/>
                          <w:sz w:val="24"/>
                        </w:rPr>
                        <w:t> means</w:t>
                      </w:r>
                      <w:r>
                        <w:rPr>
                          <w:rFonts w:ascii="Calibri"/>
                          <w:color w:val="A4590C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color w:val="A4590C"/>
                          <w:w w:val="100"/>
                          <w:sz w:val="24"/>
                        </w:rPr>
                        <w:t>th</w:t>
                      </w:r>
                      <w:r>
                        <w:rPr>
                          <w:rFonts w:ascii="Calibri"/>
                          <w:color w:val="A4590C"/>
                          <w:spacing w:val="-3"/>
                          <w:w w:val="100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color w:val="A4590C"/>
                          <w:w w:val="99"/>
                          <w:sz w:val="24"/>
                        </w:rPr>
                        <w:t>t: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  <w:p>
                      <w:pPr>
                        <w:spacing w:line="264" w:lineRule="exact" w:before="101"/>
                        <w:ind w:left="564" w:right="180" w:hanging="341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w w:val="105"/>
                          <w:sz w:val="22"/>
                        </w:rPr>
                        <w:t>ø</w:t>
                      </w:r>
                      <w:r>
                        <w:rPr>
                          <w:rFonts w:ascii="Arial" w:hAnsi="Arial"/>
                          <w:sz w:val="22"/>
                        </w:rPr>
                        <w:t>  </w:t>
                      </w:r>
                      <w:r>
                        <w:rPr>
                          <w:rFonts w:ascii="Arial" w:hAnsi="Arial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9"/>
                          <w:sz w:val="22"/>
                        </w:rPr>
                        <w:t>W</w:t>
                      </w:r>
                      <w:r>
                        <w:rPr>
                          <w:rFonts w:ascii="Calibri" w:hAnsi="Calibri"/>
                          <w:sz w:val="22"/>
                        </w:rPr>
                        <w:t>e h</w:t>
                      </w:r>
                      <w:r>
                        <w:rPr>
                          <w:rFonts w:ascii="Calibri" w:hAnsi="Calibri"/>
                          <w:spacing w:val="-4"/>
                          <w:sz w:val="22"/>
                        </w:rPr>
                        <w:t>a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v</w:t>
                      </w:r>
                      <w:r>
                        <w:rPr>
                          <w:rFonts w:ascii="Calibri" w:hAnsi="Calibri"/>
                          <w:sz w:val="22"/>
                        </w:rPr>
                        <w:t>e a sha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ed vision 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f</w:t>
                      </w:r>
                      <w:r>
                        <w:rPr>
                          <w:rFonts w:ascii="Calibri" w:hAnsi="Calibri"/>
                          <w:sz w:val="22"/>
                        </w:rPr>
                        <w:t>or our futu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e, and 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w</w:t>
                      </w:r>
                      <w:r>
                        <w:rPr>
                          <w:rFonts w:ascii="Calibri" w:hAnsi="Calibri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sz w:val="22"/>
                        </w:rPr>
                        <w:t> a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e 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w</w:t>
                      </w:r>
                      <w:r>
                        <w:rPr>
                          <w:rFonts w:ascii="Calibri" w:hAnsi="Calibri"/>
                          <w:sz w:val="22"/>
                        </w:rPr>
                        <w:t>orking 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o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w</w:t>
                      </w:r>
                      <w:r>
                        <w:rPr>
                          <w:rFonts w:ascii="Calibri" w:hAnsi="Calibri"/>
                          <w:sz w:val="22"/>
                        </w:rPr>
                        <w:t>a</w:t>
                      </w:r>
                      <w:r>
                        <w:rPr>
                          <w:rFonts w:ascii="Calibri" w:hAns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ds the same 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g</w:t>
                      </w:r>
                      <w:r>
                        <w:rPr>
                          <w:rFonts w:ascii="Calibri" w:hAnsi="Calibri"/>
                          <w:sz w:val="22"/>
                        </w:rPr>
                        <w:t>oals</w:t>
                      </w:r>
                    </w:p>
                    <w:p>
                      <w:pPr>
                        <w:spacing w:before="115"/>
                        <w:ind w:left="223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w w:val="105"/>
                          <w:sz w:val="22"/>
                        </w:rPr>
                        <w:t>ø</w:t>
                      </w:r>
                      <w:r>
                        <w:rPr>
                          <w:rFonts w:ascii="Arial" w:hAnsi="Arial"/>
                          <w:sz w:val="22"/>
                        </w:rPr>
                        <w:t>  </w:t>
                      </w:r>
                      <w:r>
                        <w:rPr>
                          <w:rFonts w:ascii="Arial" w:hAnsi="Arial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z w:val="22"/>
                        </w:rPr>
                        <w:t>Our Elde</w:t>
                      </w:r>
                      <w:r>
                        <w:rPr>
                          <w:rFonts w:ascii="Calibri" w:hAns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s a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e </w:t>
                      </w:r>
                      <w:r>
                        <w:rPr>
                          <w:rFonts w:ascii="Calibri" w:hAns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espec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  <w:t>ed and 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c</w:t>
                      </w:r>
                      <w:r>
                        <w:rPr>
                          <w:rFonts w:ascii="Calibri" w:hAnsi="Calibri"/>
                          <w:sz w:val="22"/>
                        </w:rPr>
                        <w:t>a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ed 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f</w:t>
                      </w:r>
                      <w:r>
                        <w:rPr>
                          <w:rFonts w:ascii="Calibri" w:hAnsi="Calibri"/>
                          <w:sz w:val="22"/>
                        </w:rPr>
                        <w:t>or</w:t>
                      </w:r>
                    </w:p>
                    <w:p>
                      <w:pPr>
                        <w:spacing w:line="264" w:lineRule="exact" w:before="107"/>
                        <w:ind w:left="564" w:right="396" w:hanging="341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w w:val="105"/>
                          <w:sz w:val="22"/>
                        </w:rPr>
                        <w:t>ø</w:t>
                      </w:r>
                      <w:r>
                        <w:rPr>
                          <w:rFonts w:ascii="Arial" w:hAnsi="Arial"/>
                          <w:sz w:val="22"/>
                        </w:rPr>
                        <w:t>  </w:t>
                      </w:r>
                      <w:r>
                        <w:rPr>
                          <w:rFonts w:ascii="Arial" w:hAnsi="Arial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z w:val="22"/>
                        </w:rPr>
                        <w:t>Our 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y</w:t>
                      </w:r>
                      <w:r>
                        <w:rPr>
                          <w:rFonts w:ascii="Calibri" w:hAnsi="Calibri"/>
                          <w:sz w:val="22"/>
                        </w:rPr>
                        <w:t>oun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g</w:t>
                      </w:r>
                      <w:r>
                        <w:rPr>
                          <w:rFonts w:ascii="Calibri" w:hAnsi="Calibri"/>
                          <w:sz w:val="22"/>
                        </w:rPr>
                        <w:t>er 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g</w:t>
                      </w:r>
                      <w:r>
                        <w:rPr>
                          <w:rFonts w:ascii="Calibri" w:hAnsi="Calibri"/>
                          <w:sz w:val="22"/>
                        </w:rPr>
                        <w:t>ene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a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tions</w:t>
                      </w:r>
                      <w:r>
                        <w:rPr>
                          <w:rFonts w:ascii="Calibri" w:hAnsi="Calibri"/>
                          <w:sz w:val="22"/>
                        </w:rPr>
                        <w:t> h</w:t>
                      </w:r>
                      <w:r>
                        <w:rPr>
                          <w:rFonts w:ascii="Calibri" w:hAnsi="Calibri"/>
                          <w:spacing w:val="-4"/>
                          <w:sz w:val="22"/>
                        </w:rPr>
                        <w:t>a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v</w:t>
                      </w:r>
                      <w:r>
                        <w:rPr>
                          <w:rFonts w:ascii="Calibri" w:hAnsi="Calibri"/>
                          <w:sz w:val="22"/>
                        </w:rPr>
                        <w:t>e 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opportunities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z w:val="22"/>
                        </w:rPr>
                        <w:t>in all aspects of li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f</w:t>
                      </w:r>
                      <w:r>
                        <w:rPr>
                          <w:rFonts w:ascii="Calibri" w:hAnsi="Calibri"/>
                          <w:sz w:val="22"/>
                        </w:rPr>
                        <w:t>e, helping 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  <w:t>o build their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c</w:t>
                      </w:r>
                      <w:r>
                        <w:rPr>
                          <w:rFonts w:ascii="Calibri" w:hAnsi="Calibri"/>
                          <w:sz w:val="22"/>
                        </w:rPr>
                        <w:t>o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n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fidence</w:t>
                      </w:r>
                      <w:r>
                        <w:rPr>
                          <w:rFonts w:ascii="Calibri" w:hAnsi="Calibri"/>
                          <w:sz w:val="22"/>
                        </w:rPr>
                        <w:t> and imp</w:t>
                      </w:r>
                      <w:r>
                        <w:rPr>
                          <w:rFonts w:ascii="Calibri" w:hAns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o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v</w:t>
                      </w:r>
                      <w:r>
                        <w:rPr>
                          <w:rFonts w:ascii="Calibri" w:hAnsi="Calibri"/>
                          <w:sz w:val="22"/>
                        </w:rPr>
                        <w:t>e their health and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w</w:t>
                      </w:r>
                      <w:r>
                        <w:rPr>
                          <w:rFonts w:ascii="Calibri" w:hAnsi="Calibri"/>
                          <w:sz w:val="22"/>
                        </w:rPr>
                        <w:t>ellbeing</w:t>
                      </w:r>
                    </w:p>
                    <w:p>
                      <w:pPr>
                        <w:spacing w:line="264" w:lineRule="exact" w:before="113"/>
                        <w:ind w:left="564" w:right="145" w:hanging="341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w w:val="105"/>
                          <w:sz w:val="22"/>
                        </w:rPr>
                        <w:t>ø</w:t>
                      </w:r>
                      <w:r>
                        <w:rPr>
                          <w:rFonts w:ascii="Arial" w:hAnsi="Arial"/>
                          <w:sz w:val="22"/>
                        </w:rPr>
                        <w:t>  </w:t>
                      </w:r>
                      <w:r>
                        <w:rPr>
                          <w:rFonts w:ascii="Arial" w:hAnsi="Arial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z w:val="22"/>
                        </w:rPr>
                        <w:t>The cultu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al, spiritual and p</w:t>
                      </w:r>
                      <w:r>
                        <w:rPr>
                          <w:rFonts w:ascii="Calibri" w:hAnsi="Calibri"/>
                          <w:spacing w:val="-4"/>
                          <w:sz w:val="22"/>
                        </w:rPr>
                        <w:t>h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y</w:t>
                      </w:r>
                      <w:r>
                        <w:rPr>
                          <w:rFonts w:ascii="Calibri" w:hAnsi="Calibri"/>
                          <w:sz w:val="22"/>
                        </w:rPr>
                        <w:t>si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c</w:t>
                      </w:r>
                      <w:r>
                        <w:rPr>
                          <w:rFonts w:ascii="Calibri" w:hAnsi="Calibri"/>
                          <w:sz w:val="22"/>
                        </w:rPr>
                        <w:t>al needs of our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w w:val="100"/>
                          <w:sz w:val="22"/>
                        </w:rPr>
                        <w:t>peopl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a</w:t>
                      </w:r>
                      <w:r>
                        <w:rPr>
                          <w:rFonts w:ascii="Calibri" w:hAnsi="Calibri"/>
                          <w:spacing w:val="-3"/>
                          <w:w w:val="99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m</w:t>
                      </w:r>
                      <w:r>
                        <w:rPr>
                          <w:rFonts w:ascii="Calibri" w:hAnsi="Calibri"/>
                          <w:spacing w:val="-2"/>
                          <w:w w:val="99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</w:r>
                    </w:p>
                    <w:p>
                      <w:pPr>
                        <w:spacing w:line="264" w:lineRule="exact" w:before="113"/>
                        <w:ind w:left="564" w:right="360" w:hanging="341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w w:val="105"/>
                          <w:sz w:val="22"/>
                        </w:rPr>
                        <w:t>ø</w:t>
                      </w:r>
                      <w:r>
                        <w:rPr>
                          <w:rFonts w:ascii="Arial" w:hAnsi="Arial"/>
                          <w:sz w:val="22"/>
                        </w:rPr>
                        <w:t>  </w:t>
                      </w:r>
                      <w:r>
                        <w:rPr>
                          <w:rFonts w:ascii="Arial" w:hAnsi="Arial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z w:val="22"/>
                        </w:rPr>
                        <w:t>Our mob 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egularly 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ge</w:t>
                      </w:r>
                      <w:r>
                        <w:rPr>
                          <w:rFonts w:ascii="Calibri" w:hAnsi="Calibri"/>
                          <w:sz w:val="22"/>
                        </w:rPr>
                        <w:t>ts 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  <w:t>o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ge</w:t>
                      </w:r>
                      <w:r>
                        <w:rPr>
                          <w:rFonts w:ascii="Calibri" w:hAnsi="Calibri"/>
                          <w:sz w:val="22"/>
                        </w:rPr>
                        <w:t>ther 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  <w:t>o celeb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at</w:t>
                      </w:r>
                      <w:r>
                        <w:rPr>
                          <w:rFonts w:ascii="Calibri" w:hAnsi="Calibri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w w:val="100"/>
                          <w:sz w:val="22"/>
                        </w:rPr>
                        <w:t>ou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cultu</w:t>
                      </w:r>
                      <w:r>
                        <w:rPr>
                          <w:rFonts w:ascii="Calibri" w:hAnsi="Calibri"/>
                          <w:spacing w:val="-3"/>
                          <w:w w:val="100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t>information sessions to help jobseekers</w:t>
      </w:r>
      <w:r>
        <w:rPr>
          <w:spacing w:val="-27"/>
        </w:rPr>
        <w:t> </w:t>
      </w:r>
      <w:r>
        <w:rPr/>
        <w:t>find</w:t>
      </w:r>
      <w:r>
        <w:rPr>
          <w:w w:val="99"/>
        </w:rPr>
        <w:t> </w:t>
      </w:r>
      <w:r>
        <w:rPr/>
        <w:t>out what job they want and how to get</w:t>
      </w:r>
      <w:r>
        <w:rPr>
          <w:spacing w:val="-17"/>
        </w:rPr>
        <w:t> </w:t>
      </w:r>
      <w:r>
        <w:rPr/>
        <w:t>it</w:t>
      </w:r>
    </w:p>
    <w:p>
      <w:pPr>
        <w:pStyle w:val="BodyText"/>
        <w:spacing w:line="264" w:lineRule="exact"/>
        <w:ind w:left="1065" w:right="875" w:hanging="341"/>
        <w:jc w:val="left"/>
      </w:pPr>
      <w:r>
        <w:rPr>
          <w:rFonts w:ascii="Arial" w:hAnsi="Arial"/>
        </w:rPr>
        <w:t>ø </w:t>
      </w:r>
      <w:r>
        <w:rPr/>
        <w:t>Continue to support the storybook process</w:t>
      </w:r>
      <w:r>
        <w:rPr>
          <w:spacing w:val="6"/>
        </w:rPr>
        <w:t> </w:t>
      </w:r>
      <w:r>
        <w:rPr/>
        <w:t>and</w:t>
      </w:r>
      <w:r>
        <w:rPr/>
        <w:t> capture stories about what is being done</w:t>
      </w:r>
      <w:r>
        <w:rPr>
          <w:spacing w:val="-8"/>
        </w:rPr>
        <w:t> </w:t>
      </w:r>
      <w:r>
        <w:rPr/>
        <w:t>on</w:t>
      </w:r>
      <w:r>
        <w:rPr/>
        <w:t> </w:t>
      </w:r>
      <w:r>
        <w:rPr>
          <w:spacing w:val="-3"/>
        </w:rPr>
        <w:t>Country, </w:t>
      </w:r>
      <w:r>
        <w:rPr/>
        <w:t>and share these</w:t>
      </w:r>
      <w:r>
        <w:rPr>
          <w:spacing w:val="2"/>
        </w:rPr>
        <w:t> </w:t>
      </w:r>
      <w:r>
        <w:rPr/>
        <w:t>experiences</w:t>
      </w:r>
    </w:p>
    <w:p>
      <w:pPr>
        <w:pStyle w:val="BodyText"/>
        <w:spacing w:line="264" w:lineRule="exact"/>
        <w:ind w:left="1065" w:right="875" w:hanging="341"/>
        <w:jc w:val="left"/>
      </w:pPr>
      <w:r>
        <w:rPr>
          <w:rFonts w:ascii="Arial" w:hAnsi="Arial"/>
        </w:rPr>
        <w:t>ø </w:t>
      </w:r>
      <w:r>
        <w:rPr/>
        <w:t>Support our mob to </w:t>
      </w:r>
      <w:r>
        <w:rPr>
          <w:spacing w:val="-3"/>
        </w:rPr>
        <w:t>stay </w:t>
      </w:r>
      <w:r>
        <w:rPr/>
        <w:t>in work by</w:t>
      </w:r>
      <w:r>
        <w:rPr>
          <w:spacing w:val="19"/>
        </w:rPr>
        <w:t> </w:t>
      </w:r>
      <w:r>
        <w:rPr/>
        <w:t>placing</w:t>
      </w:r>
      <w:r>
        <w:rPr/>
        <w:t> Aboriginal mentors in</w:t>
      </w:r>
      <w:r>
        <w:rPr>
          <w:spacing w:val="-21"/>
        </w:rPr>
        <w:t> </w:t>
      </w:r>
      <w:r>
        <w:rPr/>
        <w:t>organisations</w:t>
      </w:r>
    </w:p>
    <w:p>
      <w:pPr>
        <w:pStyle w:val="BodyText"/>
        <w:spacing w:line="264" w:lineRule="exact"/>
        <w:ind w:left="1065" w:right="875" w:hanging="341"/>
        <w:jc w:val="left"/>
      </w:pPr>
      <w:r>
        <w:rPr>
          <w:rFonts w:ascii="Arial" w:hAnsi="Arial"/>
        </w:rPr>
        <w:t>ø </w:t>
      </w:r>
      <w:r>
        <w:rPr>
          <w:spacing w:val="-3"/>
        </w:rPr>
        <w:t>Work </w:t>
      </w:r>
      <w:r>
        <w:rPr/>
        <w:t>with our Elders Council and others</w:t>
      </w:r>
      <w:r>
        <w:rPr>
          <w:spacing w:val="16"/>
        </w:rPr>
        <w:t> </w:t>
      </w:r>
      <w:r>
        <w:rPr/>
        <w:t>to</w:t>
      </w:r>
      <w:r>
        <w:rPr/>
        <w:t> identify the needs of our Elders and</w:t>
      </w:r>
      <w:r>
        <w:rPr>
          <w:spacing w:val="-10"/>
        </w:rPr>
        <w:t> </w:t>
      </w:r>
      <w:r>
        <w:rPr/>
        <w:t>develop</w:t>
      </w:r>
      <w:r>
        <w:rPr/>
        <w:t> actions to make sure they are supported</w:t>
      </w:r>
      <w:r>
        <w:rPr>
          <w:spacing w:val="-23"/>
        </w:rPr>
        <w:t> </w:t>
      </w:r>
      <w:r>
        <w:rPr/>
        <w:t>and</w:t>
      </w:r>
      <w:r>
        <w:rPr/>
        <w:t> cared</w:t>
      </w:r>
      <w:r>
        <w:rPr>
          <w:spacing w:val="-5"/>
        </w:rPr>
        <w:t> </w:t>
      </w:r>
      <w:r>
        <w:rPr>
          <w:spacing w:val="-7"/>
        </w:rPr>
        <w:t>for.</w:t>
      </w:r>
    </w:p>
    <w:p>
      <w:pPr>
        <w:pStyle w:val="Heading7"/>
        <w:spacing w:line="240" w:lineRule="auto" w:before="121"/>
        <w:ind w:left="611" w:right="875"/>
        <w:jc w:val="left"/>
      </w:pPr>
      <w:r>
        <w:rPr>
          <w:color w:val="A4590C"/>
        </w:rPr>
        <w:t>Success</w:t>
      </w:r>
      <w:r>
        <w:rPr>
          <w:color w:val="A4590C"/>
          <w:spacing w:val="-4"/>
        </w:rPr>
        <w:t> </w:t>
      </w:r>
      <w:r>
        <w:rPr>
          <w:color w:val="A4590C"/>
        </w:rPr>
        <w:t>measures</w:t>
      </w:r>
      <w:r>
        <w:rPr/>
      </w:r>
    </w:p>
    <w:p>
      <w:pPr>
        <w:pStyle w:val="BodyText"/>
        <w:spacing w:line="264" w:lineRule="exact" w:before="101"/>
        <w:ind w:left="611" w:right="875"/>
        <w:jc w:val="left"/>
      </w:pPr>
      <w:r>
        <w:rPr>
          <w:spacing w:val="-5"/>
        </w:rPr>
        <w:t>We </w:t>
      </w:r>
      <w:r>
        <w:rPr/>
        <w:t>will know we are achieving our goal when</w:t>
      </w:r>
      <w:r>
        <w:rPr>
          <w:spacing w:val="-5"/>
        </w:rPr>
        <w:t> </w:t>
      </w:r>
      <w:r>
        <w:rPr/>
        <w:t>health</w:t>
      </w:r>
      <w:r>
        <w:rPr/>
        <w:t> </w:t>
      </w:r>
      <w:r>
        <w:rPr>
          <w:rFonts w:ascii="Calibri"/>
        </w:rPr>
        <w:t>indicators and housing rates improve and our</w:t>
      </w:r>
      <w:r>
        <w:rPr>
          <w:rFonts w:ascii="Calibri"/>
          <w:spacing w:val="-31"/>
        </w:rPr>
        <w:t> </w:t>
      </w:r>
      <w:r>
        <w:rPr>
          <w:rFonts w:ascii="Calibri"/>
        </w:rPr>
        <w:t>mob</w:t>
      </w:r>
      <w:r>
        <w:rPr>
          <w:rFonts w:ascii="Calibri"/>
          <w:w w:val="100"/>
        </w:rPr>
        <w:t> </w:t>
      </w:r>
      <w:r>
        <w:rPr/>
        <w:t>are participating in</w:t>
      </w:r>
      <w:r>
        <w:rPr>
          <w:spacing w:val="-16"/>
        </w:rPr>
        <w:t> </w:t>
      </w:r>
      <w:r>
        <w:rPr/>
        <w:t>gatherings.</w:t>
      </w:r>
    </w:p>
    <w:p>
      <w:pPr>
        <w:spacing w:after="0" w:line="264" w:lineRule="exact"/>
        <w:jc w:val="left"/>
        <w:sectPr>
          <w:type w:val="continuous"/>
          <w:pgSz w:w="11910" w:h="16840"/>
          <w:pgMar w:top="1180" w:bottom="280" w:left="0" w:right="0"/>
          <w:cols w:num="2" w:equalWidth="0">
            <w:col w:w="5622" w:space="40"/>
            <w:col w:w="6248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sz w:val="20"/>
          <w:szCs w:val="20"/>
        </w:rPr>
      </w:pPr>
    </w:p>
    <w:p>
      <w:pPr>
        <w:pStyle w:val="Heading5"/>
        <w:tabs>
          <w:tab w:pos="11264" w:val="left" w:leader="none"/>
        </w:tabs>
        <w:spacing w:line="240" w:lineRule="auto"/>
        <w:ind w:right="0"/>
        <w:jc w:val="left"/>
        <w:rPr>
          <w:u w:val="none"/>
        </w:rPr>
      </w:pPr>
      <w:r>
        <w:rPr/>
        <w:pict>
          <v:group style="position:absolute;margin-left:582.508606pt;margin-top:12.176872pt;width:12.8pt;height:4.8pt;mso-position-horizontal-relative:page;mso-position-vertical-relative:paragraph;z-index:-887008" coordorigin="11650,244" coordsize="256,96">
            <v:group style="position:absolute;left:11898;top:251;width:2;height:80" coordorigin="11898,251" coordsize="2,80">
              <v:shape style="position:absolute;left:11898;top:251;width:2;height:80" coordorigin="11898,251" coordsize="0,80" path="m11898,331l11898,251e" filled="false" stroked="true" strokeweight=".748pt" strokecolor="#939598">
                <v:path arrowok="t"/>
              </v:shape>
            </v:group>
            <v:group style="position:absolute;left:11858;top:251;width:2;height:80" coordorigin="11858,251" coordsize="2,80">
              <v:shape style="position:absolute;left:11858;top:251;width:2;height:80" coordorigin="11858,251" coordsize="0,80" path="m11858,331l11858,251e" filled="false" stroked="true" strokeweight=".748pt" strokecolor="#939598">
                <v:path arrowok="t"/>
              </v:shape>
            </v:group>
            <v:group style="position:absolute;left:11818;top:251;width:2;height:80" coordorigin="11818,251" coordsize="2,80">
              <v:shape style="position:absolute;left:11818;top:251;width:2;height:80" coordorigin="11818,251" coordsize="0,80" path="m11818,331l11818,251e" filled="false" stroked="true" strokeweight=".748pt" strokecolor="#939598">
                <v:path arrowok="t"/>
              </v:shape>
            </v:group>
            <v:group style="position:absolute;left:11778;top:251;width:2;height:80" coordorigin="11778,251" coordsize="2,80">
              <v:shape style="position:absolute;left:11778;top:251;width:2;height:80" coordorigin="11778,251" coordsize="0,80" path="m11778,331l11778,251e" filled="false" stroked="true" strokeweight=".748pt" strokecolor="#939598">
                <v:path arrowok="t"/>
              </v:shape>
            </v:group>
            <v:group style="position:absolute;left:11738;top:251;width:2;height:80" coordorigin="11738,251" coordsize="2,80">
              <v:shape style="position:absolute;left:11738;top:251;width:2;height:80" coordorigin="11738,251" coordsize="0,80" path="m11738,331l11738,251e" filled="false" stroked="true" strokeweight=".748pt" strokecolor="#939598">
                <v:path arrowok="t"/>
              </v:shape>
            </v:group>
            <v:group style="position:absolute;left:11698;top:251;width:2;height:80" coordorigin="11698,251" coordsize="2,80">
              <v:shape style="position:absolute;left:11698;top:251;width:2;height:80" coordorigin="11698,251" coordsize="0,80" path="m11698,331l11698,251e" filled="false" stroked="true" strokeweight=".748pt" strokecolor="#939598">
                <v:path arrowok="t"/>
              </v:shape>
            </v:group>
            <v:group style="position:absolute;left:11658;top:251;width:2;height:80" coordorigin="11658,251" coordsize="2,80">
              <v:shape style="position:absolute;left:11658;top:251;width:2;height:80" coordorigin="11658,251" coordsize="0,80" path="m11658,331l11658,251e" filled="false" stroked="true" strokeweight=".748pt" strokecolor="#93959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-.374011pt;margin-top:12.187872pt;width:559.6pt;height:4.95pt;mso-position-horizontal-relative:page;mso-position-vertical-relative:paragraph;z-index:-886984" coordorigin="-7,244" coordsize="11192,99">
            <v:group style="position:absolute;left:11177;top:251;width:2;height:80" coordorigin="11177,251" coordsize="2,80">
              <v:shape style="position:absolute;left:11177;top:251;width:2;height:80" coordorigin="11177,251" coordsize="1,80" path="m11177,331l11177,251e" filled="false" stroked="true" strokeweight=".748pt" strokecolor="#939598">
                <v:path arrowok="t"/>
              </v:shape>
            </v:group>
            <v:group style="position:absolute;left:11137;top:251;width:2;height:80" coordorigin="11137,251" coordsize="2,80">
              <v:shape style="position:absolute;left:11137;top:251;width:2;height:80" coordorigin="11137,251" coordsize="0,80" path="m11137,331l11137,251e" filled="false" stroked="true" strokeweight=".748pt" strokecolor="#939598">
                <v:path arrowok="t"/>
              </v:shape>
            </v:group>
            <v:group style="position:absolute;left:11097;top:251;width:2;height:80" coordorigin="11097,251" coordsize="2,80">
              <v:shape style="position:absolute;left:11097;top:251;width:2;height:80" coordorigin="11097,251" coordsize="0,80" path="m11097,331l11097,251e" filled="false" stroked="true" strokeweight=".748pt" strokecolor="#939598">
                <v:path arrowok="t"/>
              </v:shape>
            </v:group>
            <v:group style="position:absolute;left:11057;top:251;width:2;height:80" coordorigin="11057,251" coordsize="2,80">
              <v:shape style="position:absolute;left:11057;top:251;width:2;height:80" coordorigin="11057,251" coordsize="0,80" path="m11057,331l11057,251e" filled="false" stroked="true" strokeweight=".748pt" strokecolor="#939598">
                <v:path arrowok="t"/>
              </v:shape>
            </v:group>
            <v:group style="position:absolute;left:11017;top:251;width:2;height:80" coordorigin="11017,251" coordsize="2,80">
              <v:shape style="position:absolute;left:11017;top:251;width:2;height:80" coordorigin="11017,251" coordsize="0,80" path="m11017,331l11017,251e" filled="false" stroked="true" strokeweight=".748pt" strokecolor="#939598">
                <v:path arrowok="t"/>
              </v:shape>
            </v:group>
            <v:group style="position:absolute;left:10977;top:251;width:2;height:80" coordorigin="10977,251" coordsize="2,80">
              <v:shape style="position:absolute;left:10977;top:251;width:2;height:80" coordorigin="10977,251" coordsize="0,80" path="m10977,331l10977,251e" filled="false" stroked="true" strokeweight=".748pt" strokecolor="#939598">
                <v:path arrowok="t"/>
              </v:shape>
            </v:group>
            <v:group style="position:absolute;left:10937;top:251;width:2;height:80" coordorigin="10937,251" coordsize="2,80">
              <v:shape style="position:absolute;left:10937;top:251;width:2;height:80" coordorigin="10937,251" coordsize="0,80" path="m10937,331l10937,251e" filled="false" stroked="true" strokeweight=".748pt" strokecolor="#939598">
                <v:path arrowok="t"/>
              </v:shape>
            </v:group>
            <v:group style="position:absolute;left:10896;top:251;width:2;height:80" coordorigin="10896,251" coordsize="2,80">
              <v:shape style="position:absolute;left:10896;top:251;width:2;height:80" coordorigin="10896,251" coordsize="0,80" path="m10897,331l10896,251e" filled="false" stroked="true" strokeweight=".748pt" strokecolor="#939598">
                <v:path arrowok="t"/>
              </v:shape>
            </v:group>
            <v:group style="position:absolute;left:10856;top:251;width:2;height:80" coordorigin="10856,251" coordsize="2,80">
              <v:shape style="position:absolute;left:10856;top:251;width:2;height:80" coordorigin="10856,251" coordsize="1,80" path="m10856,331l10856,251e" filled="false" stroked="true" strokeweight=".748pt" strokecolor="#939598">
                <v:path arrowok="t"/>
              </v:shape>
            </v:group>
            <v:group style="position:absolute;left:10816;top:251;width:2;height:80" coordorigin="10816,251" coordsize="2,80">
              <v:shape style="position:absolute;left:10816;top:251;width:2;height:80" coordorigin="10816,251" coordsize="0,80" path="m10816,331l10816,251e" filled="false" stroked="true" strokeweight=".748pt" strokecolor="#939598">
                <v:path arrowok="t"/>
              </v:shape>
            </v:group>
            <v:group style="position:absolute;left:10776;top:251;width:2;height:80" coordorigin="10776,251" coordsize="2,80">
              <v:shape style="position:absolute;left:10776;top:251;width:2;height:80" coordorigin="10776,251" coordsize="0,80" path="m10776,331l10776,251e" filled="false" stroked="true" strokeweight=".748pt" strokecolor="#939598">
                <v:path arrowok="t"/>
              </v:shape>
            </v:group>
            <v:group style="position:absolute;left:10736;top:251;width:2;height:80" coordorigin="10736,251" coordsize="2,80">
              <v:shape style="position:absolute;left:10736;top:251;width:2;height:80" coordorigin="10736,251" coordsize="1,80" path="m10736,331l10736,251e" filled="false" stroked="true" strokeweight=".748pt" strokecolor="#939598">
                <v:path arrowok="t"/>
              </v:shape>
            </v:group>
            <v:group style="position:absolute;left:10696;top:251;width:2;height:80" coordorigin="10696,251" coordsize="2,80">
              <v:shape style="position:absolute;left:10696;top:251;width:2;height:80" coordorigin="10696,251" coordsize="0,80" path="m10696,331l10696,251e" filled="false" stroked="true" strokeweight=".748pt" strokecolor="#939598">
                <v:path arrowok="t"/>
              </v:shape>
            </v:group>
            <v:group style="position:absolute;left:10656;top:251;width:2;height:80" coordorigin="10656,251" coordsize="2,80">
              <v:shape style="position:absolute;left:10656;top:251;width:2;height:80" coordorigin="10656,251" coordsize="0,80" path="m10656,331l10656,251e" filled="false" stroked="true" strokeweight=".748pt" strokecolor="#939598">
                <v:path arrowok="t"/>
              </v:shape>
            </v:group>
            <v:group style="position:absolute;left:10616;top:251;width:2;height:80" coordorigin="10616,251" coordsize="2,80">
              <v:shape style="position:absolute;left:10616;top:251;width:2;height:80" coordorigin="10616,251" coordsize="0,80" path="m10616,331l10616,251e" filled="false" stroked="true" strokeweight=".748pt" strokecolor="#939598">
                <v:path arrowok="t"/>
              </v:shape>
            </v:group>
            <v:group style="position:absolute;left:10576;top:251;width:2;height:80" coordorigin="10576,251" coordsize="2,80">
              <v:shape style="position:absolute;left:10576;top:251;width:2;height:80" coordorigin="10576,251" coordsize="0,80" path="m10576,331l10576,251e" filled="false" stroked="true" strokeweight=".748pt" strokecolor="#939598">
                <v:path arrowok="t"/>
              </v:shape>
            </v:group>
            <v:group style="position:absolute;left:10536;top:251;width:2;height:80" coordorigin="10536,251" coordsize="2,80">
              <v:shape style="position:absolute;left:10536;top:251;width:2;height:80" coordorigin="10536,251" coordsize="1,80" path="m10536,331l10536,251e" filled="false" stroked="true" strokeweight=".748pt" strokecolor="#939598">
                <v:path arrowok="t"/>
              </v:shape>
            </v:group>
            <v:group style="position:absolute;left:10496;top:251;width:2;height:80" coordorigin="10496,251" coordsize="2,80">
              <v:shape style="position:absolute;left:10496;top:251;width:2;height:80" coordorigin="10496,251" coordsize="0,80" path="m10496,331l10496,251e" filled="false" stroked="true" strokeweight=".748pt" strokecolor="#939598">
                <v:path arrowok="t"/>
              </v:shape>
            </v:group>
            <v:group style="position:absolute;left:10456;top:251;width:2;height:80" coordorigin="10456,251" coordsize="2,80">
              <v:shape style="position:absolute;left:10456;top:251;width:2;height:80" coordorigin="10456,251" coordsize="0,80" path="m10456,331l10456,251e" filled="false" stroked="true" strokeweight=".748pt" strokecolor="#939598">
                <v:path arrowok="t"/>
              </v:shape>
            </v:group>
            <v:group style="position:absolute;left:10416;top:251;width:2;height:80" coordorigin="10416,251" coordsize="2,80">
              <v:shape style="position:absolute;left:10416;top:251;width:2;height:80" coordorigin="10416,251" coordsize="0,80" path="m10416,331l10416,251e" filled="false" stroked="true" strokeweight=".748pt" strokecolor="#939598">
                <v:path arrowok="t"/>
              </v:shape>
            </v:group>
            <v:group style="position:absolute;left:10376;top:251;width:2;height:80" coordorigin="10376,251" coordsize="2,80">
              <v:shape style="position:absolute;left:10376;top:251;width:2;height:80" coordorigin="10376,251" coordsize="0,80" path="m10376,331l10376,251e" filled="false" stroked="true" strokeweight=".748pt" strokecolor="#939598">
                <v:path arrowok="t"/>
              </v:shape>
            </v:group>
            <v:group style="position:absolute;left:10336;top:251;width:2;height:80" coordorigin="10336,251" coordsize="2,80">
              <v:shape style="position:absolute;left:10336;top:251;width:2;height:80" coordorigin="10336,251" coordsize="0,80" path="m10336,331l10336,251e" filled="false" stroked="true" strokeweight=".748pt" strokecolor="#939598">
                <v:path arrowok="t"/>
              </v:shape>
            </v:group>
            <v:group style="position:absolute;left:10296;top:251;width:2;height:80" coordorigin="10296,251" coordsize="2,80">
              <v:shape style="position:absolute;left:10296;top:251;width:2;height:80" coordorigin="10296,251" coordsize="0,80" path="m10296,331l10296,251e" filled="false" stroked="true" strokeweight=".748pt" strokecolor="#939598">
                <v:path arrowok="t"/>
              </v:shape>
            </v:group>
            <v:group style="position:absolute;left:10256;top:251;width:2;height:80" coordorigin="10256,251" coordsize="2,80">
              <v:shape style="position:absolute;left:10256;top:251;width:2;height:80" coordorigin="10256,251" coordsize="1,80" path="m10256,331l10256,251e" filled="false" stroked="true" strokeweight=".748pt" strokecolor="#939598">
                <v:path arrowok="t"/>
              </v:shape>
            </v:group>
            <v:group style="position:absolute;left:10215;top:252;width:2;height:80" coordorigin="10215,252" coordsize="2,80">
              <v:shape style="position:absolute;left:10215;top:252;width:2;height:80" coordorigin="10215,252" coordsize="1,80" path="m10215,332l10215,252e" filled="false" stroked="true" strokeweight=".748pt" strokecolor="#939598">
                <v:path arrowok="t"/>
              </v:shape>
            </v:group>
            <v:group style="position:absolute;left:10175;top:252;width:2;height:80" coordorigin="10175,252" coordsize="2,80">
              <v:shape style="position:absolute;left:10175;top:252;width:2;height:80" coordorigin="10175,252" coordsize="1,80" path="m10175,332l10175,252e" filled="false" stroked="true" strokeweight=".748pt" strokecolor="#939598">
                <v:path arrowok="t"/>
              </v:shape>
            </v:group>
            <v:group style="position:absolute;left:10135;top:252;width:2;height:80" coordorigin="10135,252" coordsize="2,80">
              <v:shape style="position:absolute;left:10135;top:252;width:2;height:80" coordorigin="10135,252" coordsize="1,80" path="m10135,332l10135,252e" filled="false" stroked="true" strokeweight=".748pt" strokecolor="#939598">
                <v:path arrowok="t"/>
              </v:shape>
            </v:group>
            <v:group style="position:absolute;left:10095;top:252;width:2;height:80" coordorigin="10095,252" coordsize="2,80">
              <v:shape style="position:absolute;left:10095;top:252;width:2;height:80" coordorigin="10095,252" coordsize="1,80" path="m10095,332l10095,252e" filled="false" stroked="true" strokeweight=".748pt" strokecolor="#939598">
                <v:path arrowok="t"/>
              </v:shape>
            </v:group>
            <v:group style="position:absolute;left:10055;top:252;width:2;height:80" coordorigin="10055,252" coordsize="2,80">
              <v:shape style="position:absolute;left:10055;top:252;width:2;height:80" coordorigin="10055,252" coordsize="1,80" path="m10055,332l10055,252e" filled="false" stroked="true" strokeweight=".748pt" strokecolor="#939598">
                <v:path arrowok="t"/>
              </v:shape>
            </v:group>
            <v:group style="position:absolute;left:10015;top:252;width:2;height:80" coordorigin="10015,252" coordsize="2,80">
              <v:shape style="position:absolute;left:10015;top:252;width:2;height:80" coordorigin="10015,252" coordsize="0,80" path="m10015,332l10015,252e" filled="false" stroked="true" strokeweight=".748pt" strokecolor="#939598">
                <v:path arrowok="t"/>
              </v:shape>
            </v:group>
            <v:group style="position:absolute;left:9975;top:252;width:2;height:80" coordorigin="9975,252" coordsize="2,80">
              <v:shape style="position:absolute;left:9975;top:252;width:2;height:80" coordorigin="9975,252" coordsize="0,80" path="m9975,332l9975,252e" filled="false" stroked="true" strokeweight=".748pt" strokecolor="#939598">
                <v:path arrowok="t"/>
              </v:shape>
            </v:group>
            <v:group style="position:absolute;left:9935;top:252;width:2;height:80" coordorigin="9935,252" coordsize="2,80">
              <v:shape style="position:absolute;left:9935;top:252;width:2;height:80" coordorigin="9935,252" coordsize="0,80" path="m9935,332l9935,252e" filled="false" stroked="true" strokeweight=".748pt" strokecolor="#939598">
                <v:path arrowok="t"/>
              </v:shape>
            </v:group>
            <v:group style="position:absolute;left:9895;top:252;width:2;height:80" coordorigin="9895,252" coordsize="2,80">
              <v:shape style="position:absolute;left:9895;top:252;width:2;height:80" coordorigin="9895,252" coordsize="1,80" path="m9895,332l9895,252e" filled="false" stroked="true" strokeweight=".748pt" strokecolor="#939598">
                <v:path arrowok="t"/>
              </v:shape>
            </v:group>
            <v:group style="position:absolute;left:9855;top:252;width:2;height:80" coordorigin="9855,252" coordsize="2,80">
              <v:shape style="position:absolute;left:9855;top:252;width:2;height:80" coordorigin="9855,252" coordsize="1,80" path="m9855,332l9855,252e" filled="false" stroked="true" strokeweight=".748pt" strokecolor="#939598">
                <v:path arrowok="t"/>
              </v:shape>
            </v:group>
            <v:group style="position:absolute;left:9815;top:252;width:2;height:80" coordorigin="9815,252" coordsize="2,80">
              <v:shape style="position:absolute;left:9815;top:252;width:2;height:80" coordorigin="9815,252" coordsize="0,80" path="m9815,332l9815,252e" filled="false" stroked="true" strokeweight=".748pt" strokecolor="#939598">
                <v:path arrowok="t"/>
              </v:shape>
            </v:group>
            <v:group style="position:absolute;left:9775;top:252;width:2;height:80" coordorigin="9775,252" coordsize="2,80">
              <v:shape style="position:absolute;left:9775;top:252;width:2;height:80" coordorigin="9775,252" coordsize="1,80" path="m9775,332l9775,252e" filled="false" stroked="true" strokeweight=".748pt" strokecolor="#939598">
                <v:path arrowok="t"/>
              </v:shape>
            </v:group>
            <v:group style="position:absolute;left:9735;top:252;width:2;height:80" coordorigin="9735,252" coordsize="2,80">
              <v:shape style="position:absolute;left:9735;top:252;width:2;height:80" coordorigin="9735,252" coordsize="1,80" path="m9735,332l9735,252e" filled="false" stroked="true" strokeweight=".748pt" strokecolor="#939598">
                <v:path arrowok="t"/>
              </v:shape>
            </v:group>
            <v:group style="position:absolute;left:9695;top:252;width:2;height:80" coordorigin="9695,252" coordsize="2,80">
              <v:shape style="position:absolute;left:9695;top:252;width:2;height:80" coordorigin="9695,252" coordsize="0,80" path="m9695,332l9695,252e" filled="false" stroked="true" strokeweight=".748pt" strokecolor="#939598">
                <v:path arrowok="t"/>
              </v:shape>
            </v:group>
            <v:group style="position:absolute;left:9655;top:252;width:2;height:80" coordorigin="9655,252" coordsize="2,80">
              <v:shape style="position:absolute;left:9655;top:252;width:2;height:80" coordorigin="9655,252" coordsize="0,80" path="m9655,332l9655,252e" filled="false" stroked="true" strokeweight=".748pt" strokecolor="#939598">
                <v:path arrowok="t"/>
              </v:shape>
            </v:group>
            <v:group style="position:absolute;left:9615;top:252;width:2;height:80" coordorigin="9615,252" coordsize="2,80">
              <v:shape style="position:absolute;left:9615;top:252;width:2;height:80" coordorigin="9615,252" coordsize="0,80" path="m9615,332l9615,252e" filled="false" stroked="true" strokeweight=".748pt" strokecolor="#939598">
                <v:path arrowok="t"/>
              </v:shape>
            </v:group>
            <v:group style="position:absolute;left:9574;top:252;width:2;height:80" coordorigin="9574,252" coordsize="2,80">
              <v:shape style="position:absolute;left:9574;top:252;width:2;height:80" coordorigin="9574,252" coordsize="1,80" path="m9575,332l9574,252e" filled="false" stroked="true" strokeweight=".748pt" strokecolor="#939598">
                <v:path arrowok="t"/>
              </v:shape>
            </v:group>
            <v:group style="position:absolute;left:9534;top:252;width:2;height:80" coordorigin="9534,252" coordsize="2,80">
              <v:shape style="position:absolute;left:9534;top:252;width:2;height:80" coordorigin="9534,252" coordsize="1,80" path="m9534,332l9534,252e" filled="false" stroked="true" strokeweight=".748pt" strokecolor="#939598">
                <v:path arrowok="t"/>
              </v:shape>
            </v:group>
            <v:group style="position:absolute;left:9494;top:252;width:2;height:80" coordorigin="9494,252" coordsize="2,80">
              <v:shape style="position:absolute;left:9494;top:252;width:2;height:80" coordorigin="9494,252" coordsize="0,80" path="m9494,332l9494,252e" filled="false" stroked="true" strokeweight=".748pt" strokecolor="#939598">
                <v:path arrowok="t"/>
              </v:shape>
            </v:group>
            <v:group style="position:absolute;left:9454;top:252;width:2;height:80" coordorigin="9454,252" coordsize="2,80">
              <v:shape style="position:absolute;left:9454;top:252;width:2;height:80" coordorigin="9454,252" coordsize="1,80" path="m9454,332l9454,252e" filled="false" stroked="true" strokeweight=".748pt" strokecolor="#939598">
                <v:path arrowok="t"/>
              </v:shape>
            </v:group>
            <v:group style="position:absolute;left:9414;top:252;width:2;height:80" coordorigin="9414,252" coordsize="2,80">
              <v:shape style="position:absolute;left:9414;top:252;width:2;height:80" coordorigin="9414,252" coordsize="0,80" path="m9414,332l9414,252e" filled="false" stroked="true" strokeweight=".748pt" strokecolor="#939598">
                <v:path arrowok="t"/>
              </v:shape>
            </v:group>
            <v:group style="position:absolute;left:9374;top:252;width:2;height:80" coordorigin="9374,252" coordsize="2,80">
              <v:shape style="position:absolute;left:9374;top:252;width:2;height:80" coordorigin="9374,252" coordsize="0,80" path="m9374,332l9374,252e" filled="false" stroked="true" strokeweight=".748pt" strokecolor="#939598">
                <v:path arrowok="t"/>
              </v:shape>
            </v:group>
            <v:group style="position:absolute;left:9334;top:252;width:2;height:80" coordorigin="9334,252" coordsize="2,80">
              <v:shape style="position:absolute;left:9334;top:252;width:2;height:80" coordorigin="9334,252" coordsize="1,80" path="m9334,332l9334,252e" filled="false" stroked="true" strokeweight=".748pt" strokecolor="#939598">
                <v:path arrowok="t"/>
              </v:shape>
            </v:group>
            <v:group style="position:absolute;left:9294;top:252;width:2;height:80" coordorigin="9294,252" coordsize="2,80">
              <v:shape style="position:absolute;left:9294;top:252;width:2;height:80" coordorigin="9294,252" coordsize="0,80" path="m9294,332l9294,252e" filled="false" stroked="true" strokeweight=".748pt" strokecolor="#939598">
                <v:path arrowok="t"/>
              </v:shape>
            </v:group>
            <v:group style="position:absolute;left:9254;top:252;width:2;height:80" coordorigin="9254,252" coordsize="2,80">
              <v:shape style="position:absolute;left:9254;top:252;width:2;height:80" coordorigin="9254,252" coordsize="1,80" path="m9254,332l9254,252e" filled="false" stroked="true" strokeweight=".748pt" strokecolor="#939598">
                <v:path arrowok="t"/>
              </v:shape>
            </v:group>
            <v:group style="position:absolute;left:9214;top:252;width:2;height:80" coordorigin="9214,252" coordsize="2,80">
              <v:shape style="position:absolute;left:9214;top:252;width:2;height:80" coordorigin="9214,252" coordsize="1,80" path="m9214,332l9214,252e" filled="false" stroked="true" strokeweight=".748pt" strokecolor="#939598">
                <v:path arrowok="t"/>
              </v:shape>
            </v:group>
            <v:group style="position:absolute;left:9174;top:252;width:2;height:80" coordorigin="9174,252" coordsize="2,80">
              <v:shape style="position:absolute;left:9174;top:252;width:2;height:80" coordorigin="9174,252" coordsize="0,80" path="m9174,332l9174,252e" filled="false" stroked="true" strokeweight=".748pt" strokecolor="#939598">
                <v:path arrowok="t"/>
              </v:shape>
            </v:group>
            <v:group style="position:absolute;left:9134;top:252;width:2;height:80" coordorigin="9134,252" coordsize="2,80">
              <v:shape style="position:absolute;left:9134;top:252;width:2;height:80" coordorigin="9134,252" coordsize="1,80" path="m9134,332l9134,252e" filled="false" stroked="true" strokeweight=".748pt" strokecolor="#939598">
                <v:path arrowok="t"/>
              </v:shape>
            </v:group>
            <v:group style="position:absolute;left:9094;top:252;width:2;height:80" coordorigin="9094,252" coordsize="2,80">
              <v:shape style="position:absolute;left:9094;top:252;width:2;height:80" coordorigin="9094,252" coordsize="0,80" path="m9094,332l9094,252e" filled="false" stroked="true" strokeweight=".748pt" strokecolor="#939598">
                <v:path arrowok="t"/>
              </v:shape>
            </v:group>
            <v:group style="position:absolute;left:9054;top:252;width:2;height:80" coordorigin="9054,252" coordsize="2,80">
              <v:shape style="position:absolute;left:9054;top:252;width:2;height:80" coordorigin="9054,252" coordsize="1,80" path="m9054,332l9054,252e" filled="false" stroked="true" strokeweight=".748pt" strokecolor="#939598">
                <v:path arrowok="t"/>
              </v:shape>
            </v:group>
            <v:group style="position:absolute;left:9014;top:252;width:2;height:80" coordorigin="9014,252" coordsize="2,80">
              <v:shape style="position:absolute;left:9014;top:252;width:2;height:80" coordorigin="9014,252" coordsize="1,80" path="m9014,332l9014,252e" filled="false" stroked="true" strokeweight=".748pt" strokecolor="#939598">
                <v:path arrowok="t"/>
              </v:shape>
            </v:group>
            <v:group style="position:absolute;left:8974;top:252;width:2;height:80" coordorigin="8974,252" coordsize="2,80">
              <v:shape style="position:absolute;left:8974;top:252;width:2;height:80" coordorigin="8974,252" coordsize="1,80" path="m8974,332l8974,252e" filled="false" stroked="true" strokeweight=".748pt" strokecolor="#939598">
                <v:path arrowok="t"/>
              </v:shape>
            </v:group>
            <v:group style="position:absolute;left:8934;top:252;width:2;height:80" coordorigin="8934,252" coordsize="2,80">
              <v:shape style="position:absolute;left:8934;top:252;width:2;height:80" coordorigin="8934,252" coordsize="1,80" path="m8934,332l8934,252e" filled="false" stroked="true" strokeweight=".748pt" strokecolor="#939598">
                <v:path arrowok="t"/>
              </v:shape>
            </v:group>
            <v:group style="position:absolute;left:8893;top:252;width:2;height:80" coordorigin="8893,252" coordsize="2,80">
              <v:shape style="position:absolute;left:8893;top:252;width:2;height:80" coordorigin="8893,252" coordsize="1,80" path="m8893,332l8893,252e" filled="false" stroked="true" strokeweight=".748pt" strokecolor="#939598">
                <v:path arrowok="t"/>
              </v:shape>
            </v:group>
            <v:group style="position:absolute;left:8853;top:252;width:2;height:80" coordorigin="8853,252" coordsize="2,80">
              <v:shape style="position:absolute;left:8853;top:252;width:2;height:80" coordorigin="8853,252" coordsize="1,80" path="m8853,332l8853,252e" filled="false" stroked="true" strokeweight=".748pt" strokecolor="#939598">
                <v:path arrowok="t"/>
              </v:shape>
            </v:group>
            <v:group style="position:absolute;left:8813;top:252;width:2;height:80" coordorigin="8813,252" coordsize="2,80">
              <v:shape style="position:absolute;left:8813;top:252;width:2;height:80" coordorigin="8813,252" coordsize="0,80" path="m8813,332l8813,252e" filled="false" stroked="true" strokeweight=".748pt" strokecolor="#939598">
                <v:path arrowok="t"/>
              </v:shape>
            </v:group>
            <v:group style="position:absolute;left:8773;top:252;width:2;height:80" coordorigin="8773,252" coordsize="2,80">
              <v:shape style="position:absolute;left:8773;top:252;width:2;height:80" coordorigin="8773,252" coordsize="1,80" path="m8773,332l8773,252e" filled="false" stroked="true" strokeweight=".748pt" strokecolor="#939598">
                <v:path arrowok="t"/>
              </v:shape>
            </v:group>
            <v:group style="position:absolute;left:8733;top:252;width:2;height:80" coordorigin="8733,252" coordsize="2,80">
              <v:shape style="position:absolute;left:8733;top:252;width:2;height:80" coordorigin="8733,252" coordsize="0,80" path="m8733,332l8733,252e" filled="false" stroked="true" strokeweight=".748pt" strokecolor="#939598">
                <v:path arrowok="t"/>
              </v:shape>
            </v:group>
            <v:group style="position:absolute;left:8693;top:252;width:2;height:80" coordorigin="8693,252" coordsize="2,80">
              <v:shape style="position:absolute;left:8693;top:252;width:2;height:80" coordorigin="8693,252" coordsize="1,80" path="m8693,332l8693,252e" filled="false" stroked="true" strokeweight=".748pt" strokecolor="#939598">
                <v:path arrowok="t"/>
              </v:shape>
            </v:group>
            <v:group style="position:absolute;left:8653;top:252;width:2;height:80" coordorigin="8653,252" coordsize="2,80">
              <v:shape style="position:absolute;left:8653;top:252;width:2;height:80" coordorigin="8653,252" coordsize="1,80" path="m8653,332l8653,252e" filled="false" stroked="true" strokeweight=".748pt" strokecolor="#939598">
                <v:path arrowok="t"/>
              </v:shape>
            </v:group>
            <v:group style="position:absolute;left:8613;top:252;width:2;height:80" coordorigin="8613,252" coordsize="2,80">
              <v:shape style="position:absolute;left:8613;top:252;width:2;height:80" coordorigin="8613,252" coordsize="0,80" path="m8613,332l8613,252e" filled="false" stroked="true" strokeweight=".748pt" strokecolor="#939598">
                <v:path arrowok="t"/>
              </v:shape>
            </v:group>
            <v:group style="position:absolute;left:8573;top:252;width:2;height:80" coordorigin="8573,252" coordsize="2,80">
              <v:shape style="position:absolute;left:8573;top:252;width:2;height:80" coordorigin="8573,252" coordsize="0,80" path="m8573,332l8573,252e" filled="false" stroked="true" strokeweight=".748pt" strokecolor="#939598">
                <v:path arrowok="t"/>
              </v:shape>
            </v:group>
            <v:group style="position:absolute;left:8533;top:252;width:2;height:80" coordorigin="8533,252" coordsize="2,80">
              <v:shape style="position:absolute;left:8533;top:252;width:2;height:80" coordorigin="8533,252" coordsize="0,80" path="m8533,332l8533,252e" filled="false" stroked="true" strokeweight=".748pt" strokecolor="#939598">
                <v:path arrowok="t"/>
              </v:shape>
            </v:group>
            <v:group style="position:absolute;left:8493;top:252;width:2;height:80" coordorigin="8493,252" coordsize="2,80">
              <v:shape style="position:absolute;left:8493;top:252;width:2;height:80" coordorigin="8493,252" coordsize="0,80" path="m8493,332l8493,252e" filled="false" stroked="true" strokeweight=".748pt" strokecolor="#939598">
                <v:path arrowok="t"/>
              </v:shape>
            </v:group>
            <v:group style="position:absolute;left:8453;top:252;width:2;height:80" coordorigin="8453,252" coordsize="2,80">
              <v:shape style="position:absolute;left:8453;top:252;width:2;height:80" coordorigin="8453,252" coordsize="1,80" path="m8453,332l8453,252e" filled="false" stroked="true" strokeweight=".748pt" strokecolor="#939598">
                <v:path arrowok="t"/>
              </v:shape>
            </v:group>
            <v:group style="position:absolute;left:8413;top:252;width:2;height:80" coordorigin="8413,252" coordsize="2,80">
              <v:shape style="position:absolute;left:8413;top:252;width:2;height:80" coordorigin="8413,252" coordsize="0,80" path="m8413,332l8413,252e" filled="false" stroked="true" strokeweight=".748pt" strokecolor="#939598">
                <v:path arrowok="t"/>
              </v:shape>
            </v:group>
            <v:group style="position:absolute;left:8373;top:252;width:2;height:80" coordorigin="8373,252" coordsize="2,80">
              <v:shape style="position:absolute;left:8373;top:252;width:2;height:80" coordorigin="8373,252" coordsize="1,80" path="m8373,332l8373,252e" filled="false" stroked="true" strokeweight=".748pt" strokecolor="#939598">
                <v:path arrowok="t"/>
              </v:shape>
            </v:group>
            <v:group style="position:absolute;left:8333;top:252;width:2;height:80" coordorigin="8333,252" coordsize="2,80">
              <v:shape style="position:absolute;left:8333;top:252;width:2;height:80" coordorigin="8333,252" coordsize="0,80" path="m8333,332l8333,252e" filled="false" stroked="true" strokeweight=".748pt" strokecolor="#939598">
                <v:path arrowok="t"/>
              </v:shape>
            </v:group>
            <v:group style="position:absolute;left:8293;top:252;width:2;height:80" coordorigin="8293,252" coordsize="2,80">
              <v:shape style="position:absolute;left:8293;top:252;width:2;height:80" coordorigin="8293,252" coordsize="0,80" path="m8293,332l8293,252e" filled="false" stroked="true" strokeweight=".748pt" strokecolor="#939598">
                <v:path arrowok="t"/>
              </v:shape>
            </v:group>
            <v:group style="position:absolute;left:8252;top:252;width:2;height:80" coordorigin="8252,252" coordsize="2,80">
              <v:shape style="position:absolute;left:8252;top:252;width:2;height:80" coordorigin="8252,252" coordsize="0,80" path="m8253,332l8252,252e" filled="false" stroked="true" strokeweight=".748pt" strokecolor="#939598">
                <v:path arrowok="t"/>
              </v:shape>
            </v:group>
            <v:group style="position:absolute;left:8212;top:252;width:2;height:80" coordorigin="8212,252" coordsize="2,80">
              <v:shape style="position:absolute;left:8212;top:252;width:2;height:80" coordorigin="8212,252" coordsize="0,80" path="m8212,332l8212,252e" filled="false" stroked="true" strokeweight=".748pt" strokecolor="#939598">
                <v:path arrowok="t"/>
              </v:shape>
            </v:group>
            <v:group style="position:absolute;left:8172;top:252;width:2;height:80" coordorigin="8172,252" coordsize="2,80">
              <v:shape style="position:absolute;left:8172;top:252;width:2;height:80" coordorigin="8172,252" coordsize="0,80" path="m8172,332l8172,252e" filled="false" stroked="true" strokeweight=".748pt" strokecolor="#939598">
                <v:path arrowok="t"/>
              </v:shape>
            </v:group>
            <v:group style="position:absolute;left:8132;top:252;width:2;height:80" coordorigin="8132,252" coordsize="2,80">
              <v:shape style="position:absolute;left:8132;top:252;width:2;height:80" coordorigin="8132,252" coordsize="1,80" path="m8132,332l8132,252e" filled="false" stroked="true" strokeweight=".748pt" strokecolor="#939598">
                <v:path arrowok="t"/>
              </v:shape>
            </v:group>
            <v:group style="position:absolute;left:8092;top:252;width:2;height:80" coordorigin="8092,252" coordsize="2,80">
              <v:shape style="position:absolute;left:8092;top:252;width:2;height:80" coordorigin="8092,252" coordsize="0,80" path="m8092,332l8092,252e" filled="false" stroked="true" strokeweight=".748pt" strokecolor="#939598">
                <v:path arrowok="t"/>
              </v:shape>
            </v:group>
            <v:group style="position:absolute;left:8052;top:252;width:2;height:80" coordorigin="8052,252" coordsize="2,80">
              <v:shape style="position:absolute;left:8052;top:252;width:2;height:80" coordorigin="8052,252" coordsize="1,80" path="m8052,332l8052,252e" filled="false" stroked="true" strokeweight=".748pt" strokecolor="#939598">
                <v:path arrowok="t"/>
              </v:shape>
            </v:group>
            <v:group style="position:absolute;left:8012;top:252;width:2;height:80" coordorigin="8012,252" coordsize="2,80">
              <v:shape style="position:absolute;left:8012;top:252;width:2;height:80" coordorigin="8012,252" coordsize="0,80" path="m8012,332l8012,252e" filled="false" stroked="true" strokeweight=".748pt" strokecolor="#939598">
                <v:path arrowok="t"/>
              </v:shape>
            </v:group>
            <v:group style="position:absolute;left:7972;top:252;width:2;height:80" coordorigin="7972,252" coordsize="2,80">
              <v:shape style="position:absolute;left:7972;top:252;width:2;height:80" coordorigin="7972,252" coordsize="0,80" path="m7972,332l7972,252e" filled="false" stroked="true" strokeweight=".748pt" strokecolor="#939598">
                <v:path arrowok="t"/>
              </v:shape>
            </v:group>
            <v:group style="position:absolute;left:7932;top:252;width:2;height:80" coordorigin="7932,252" coordsize="2,80">
              <v:shape style="position:absolute;left:7932;top:252;width:2;height:80" coordorigin="7932,252" coordsize="0,80" path="m7932,332l7932,252e" filled="false" stroked="true" strokeweight=".748pt" strokecolor="#939598">
                <v:path arrowok="t"/>
              </v:shape>
            </v:group>
            <v:group style="position:absolute;left:7892;top:252;width:2;height:80" coordorigin="7892,252" coordsize="2,80">
              <v:shape style="position:absolute;left:7892;top:252;width:2;height:80" coordorigin="7892,252" coordsize="1,80" path="m7892,332l7892,252e" filled="false" stroked="true" strokeweight=".748pt" strokecolor="#939598">
                <v:path arrowok="t"/>
              </v:shape>
            </v:group>
            <v:group style="position:absolute;left:7852;top:252;width:2;height:80" coordorigin="7852,252" coordsize="2,80">
              <v:shape style="position:absolute;left:7852;top:252;width:2;height:80" coordorigin="7852,252" coordsize="1,80" path="m7852,332l7852,252e" filled="false" stroked="true" strokeweight=".748pt" strokecolor="#939598">
                <v:path arrowok="t"/>
              </v:shape>
            </v:group>
            <v:group style="position:absolute;left:7812;top:252;width:2;height:80" coordorigin="7812,252" coordsize="2,80">
              <v:shape style="position:absolute;left:7812;top:252;width:2;height:80" coordorigin="7812,252" coordsize="1,80" path="m7812,332l7812,252e" filled="false" stroked="true" strokeweight=".748pt" strokecolor="#939598">
                <v:path arrowok="t"/>
              </v:shape>
            </v:group>
            <v:group style="position:absolute;left:7772;top:252;width:2;height:80" coordorigin="7772,252" coordsize="2,80">
              <v:shape style="position:absolute;left:7772;top:252;width:2;height:80" coordorigin="7772,252" coordsize="1,80" path="m7772,332l7772,252e" filled="false" stroked="true" strokeweight=".748pt" strokecolor="#939598">
                <v:path arrowok="t"/>
              </v:shape>
            </v:group>
            <v:group style="position:absolute;left:7732;top:252;width:2;height:80" coordorigin="7732,252" coordsize="2,80">
              <v:shape style="position:absolute;left:7732;top:252;width:2;height:80" coordorigin="7732,252" coordsize="1,80" path="m7732,332l7732,252e" filled="false" stroked="true" strokeweight=".748pt" strokecolor="#939598">
                <v:path arrowok="t"/>
              </v:shape>
            </v:group>
            <v:group style="position:absolute;left:7692;top:252;width:2;height:80" coordorigin="7692,252" coordsize="2,80">
              <v:shape style="position:absolute;left:7692;top:252;width:2;height:80" coordorigin="7692,252" coordsize="1,80" path="m7692,332l7692,252e" filled="false" stroked="true" strokeweight=".748pt" strokecolor="#939598">
                <v:path arrowok="t"/>
              </v:shape>
            </v:group>
            <v:group style="position:absolute;left:7652;top:252;width:2;height:80" coordorigin="7652,252" coordsize="2,80">
              <v:shape style="position:absolute;left:7652;top:252;width:2;height:80" coordorigin="7652,252" coordsize="0,80" path="m7652,332l7652,252e" filled="false" stroked="true" strokeweight=".748pt" strokecolor="#939598">
                <v:path arrowok="t"/>
              </v:shape>
            </v:group>
            <v:group style="position:absolute;left:7612;top:252;width:2;height:80" coordorigin="7612,252" coordsize="2,80">
              <v:shape style="position:absolute;left:7612;top:252;width:2;height:80" coordorigin="7612,252" coordsize="1,80" path="m7612,332l7612,252e" filled="false" stroked="true" strokeweight=".748pt" strokecolor="#939598">
                <v:path arrowok="t"/>
              </v:shape>
            </v:group>
            <v:group style="position:absolute;left:7571;top:252;width:2;height:80" coordorigin="7571,252" coordsize="2,80">
              <v:shape style="position:absolute;left:7571;top:252;width:2;height:80" coordorigin="7571,252" coordsize="1,80" path="m7571,332l7571,252e" filled="false" stroked="true" strokeweight=".748pt" strokecolor="#939598">
                <v:path arrowok="t"/>
              </v:shape>
            </v:group>
            <v:group style="position:absolute;left:7531;top:252;width:2;height:80" coordorigin="7531,252" coordsize="2,80">
              <v:shape style="position:absolute;left:7531;top:252;width:2;height:80" coordorigin="7531,252" coordsize="0,80" path="m7531,332l7531,252e" filled="false" stroked="true" strokeweight=".748pt" strokecolor="#939598">
                <v:path arrowok="t"/>
              </v:shape>
            </v:group>
            <v:group style="position:absolute;left:7491;top:252;width:2;height:80" coordorigin="7491,252" coordsize="2,80">
              <v:shape style="position:absolute;left:7491;top:252;width:2;height:80" coordorigin="7491,252" coordsize="1,80" path="m7491,332l7491,252e" filled="false" stroked="true" strokeweight=".748pt" strokecolor="#939598">
                <v:path arrowok="t"/>
              </v:shape>
            </v:group>
            <v:group style="position:absolute;left:7451;top:252;width:2;height:80" coordorigin="7451,252" coordsize="2,80">
              <v:shape style="position:absolute;left:7451;top:252;width:2;height:80" coordorigin="7451,252" coordsize="0,80" path="m7451,332l7451,252e" filled="false" stroked="true" strokeweight=".748pt" strokecolor="#939598">
                <v:path arrowok="t"/>
              </v:shape>
            </v:group>
            <v:group style="position:absolute;left:7411;top:252;width:2;height:80" coordorigin="7411,252" coordsize="2,80">
              <v:shape style="position:absolute;left:7411;top:252;width:2;height:80" coordorigin="7411,252" coordsize="0,80" path="m7411,332l7411,252e" filled="false" stroked="true" strokeweight=".748pt" strokecolor="#939598">
                <v:path arrowok="t"/>
              </v:shape>
            </v:group>
            <v:group style="position:absolute;left:7371;top:252;width:2;height:80" coordorigin="7371,252" coordsize="2,80">
              <v:shape style="position:absolute;left:7371;top:252;width:2;height:80" coordorigin="7371,252" coordsize="1,80" path="m7371,332l7371,252e" filled="false" stroked="true" strokeweight=".748pt" strokecolor="#939598">
                <v:path arrowok="t"/>
              </v:shape>
            </v:group>
            <v:group style="position:absolute;left:7331;top:252;width:2;height:80" coordorigin="7331,252" coordsize="2,80">
              <v:shape style="position:absolute;left:7331;top:252;width:2;height:80" coordorigin="7331,252" coordsize="0,80" path="m7331,332l7331,252e" filled="false" stroked="true" strokeweight=".748pt" strokecolor="#939598">
                <v:path arrowok="t"/>
              </v:shape>
            </v:group>
            <v:group style="position:absolute;left:7291;top:252;width:2;height:80" coordorigin="7291,252" coordsize="2,80">
              <v:shape style="position:absolute;left:7291;top:252;width:2;height:80" coordorigin="7291,252" coordsize="1,80" path="m7291,332l7291,252e" filled="false" stroked="true" strokeweight=".748pt" strokecolor="#939598">
                <v:path arrowok="t"/>
              </v:shape>
            </v:group>
            <v:group style="position:absolute;left:7251;top:252;width:2;height:80" coordorigin="7251,252" coordsize="2,80">
              <v:shape style="position:absolute;left:7251;top:252;width:2;height:80" coordorigin="7251,252" coordsize="1,80" path="m7251,332l7251,252e" filled="false" stroked="true" strokeweight=".748pt" strokecolor="#939598">
                <v:path arrowok="t"/>
              </v:shape>
            </v:group>
            <v:group style="position:absolute;left:7211;top:252;width:2;height:80" coordorigin="7211,252" coordsize="2,80">
              <v:shape style="position:absolute;left:7211;top:252;width:2;height:80" coordorigin="7211,252" coordsize="0,80" path="m7211,332l7211,252e" filled="false" stroked="true" strokeweight=".748pt" strokecolor="#939598">
                <v:path arrowok="t"/>
              </v:shape>
            </v:group>
            <v:group style="position:absolute;left:7171;top:252;width:2;height:80" coordorigin="7171,252" coordsize="2,80">
              <v:shape style="position:absolute;left:7171;top:252;width:2;height:80" coordorigin="7171,252" coordsize="1,80" path="m7171,332l7171,252e" filled="false" stroked="true" strokeweight=".748pt" strokecolor="#939598">
                <v:path arrowok="t"/>
              </v:shape>
            </v:group>
            <v:group style="position:absolute;left:7131;top:252;width:2;height:80" coordorigin="7131,252" coordsize="2,80">
              <v:shape style="position:absolute;left:7131;top:252;width:2;height:80" coordorigin="7131,252" coordsize="0,80" path="m7131,332l7131,252e" filled="false" stroked="true" strokeweight=".748pt" strokecolor="#939598">
                <v:path arrowok="t"/>
              </v:shape>
            </v:group>
            <v:group style="position:absolute;left:7091;top:252;width:2;height:80" coordorigin="7091,252" coordsize="2,80">
              <v:shape style="position:absolute;left:7091;top:252;width:2;height:80" coordorigin="7091,252" coordsize="0,80" path="m7091,332l7091,252e" filled="false" stroked="true" strokeweight=".748pt" strokecolor="#939598">
                <v:path arrowok="t"/>
              </v:shape>
            </v:group>
            <v:group style="position:absolute;left:7051;top:252;width:2;height:80" coordorigin="7051,252" coordsize="2,80">
              <v:shape style="position:absolute;left:7051;top:252;width:2;height:80" coordorigin="7051,252" coordsize="1,80" path="m7051,332l7051,252e" filled="false" stroked="true" strokeweight=".748pt" strokecolor="#939598">
                <v:path arrowok="t"/>
              </v:shape>
            </v:group>
            <v:group style="position:absolute;left:7011;top:252;width:2;height:80" coordorigin="7011,252" coordsize="2,80">
              <v:shape style="position:absolute;left:7011;top:252;width:2;height:80" coordorigin="7011,252" coordsize="0,80" path="m7011,332l7011,252e" filled="false" stroked="true" strokeweight=".748pt" strokecolor="#939598">
                <v:path arrowok="t"/>
              </v:shape>
            </v:group>
            <v:group style="position:absolute;left:6971;top:252;width:2;height:80" coordorigin="6971,252" coordsize="2,80">
              <v:shape style="position:absolute;left:6971;top:252;width:2;height:80" coordorigin="6971,252" coordsize="1,80" path="m6971,332l6971,252e" filled="false" stroked="true" strokeweight=".748pt" strokecolor="#939598">
                <v:path arrowok="t"/>
              </v:shape>
            </v:group>
            <v:group style="position:absolute;left:6930;top:252;width:2;height:80" coordorigin="6930,252" coordsize="2,80">
              <v:shape style="position:absolute;left:6930;top:252;width:2;height:80" coordorigin="6930,252" coordsize="1,80" path="m6931,332l6930,252e" filled="false" stroked="true" strokeweight=".748pt" strokecolor="#939598">
                <v:path arrowok="t"/>
              </v:shape>
            </v:group>
            <v:group style="position:absolute;left:6890;top:252;width:2;height:80" coordorigin="6890,252" coordsize="2,80">
              <v:shape style="position:absolute;left:6890;top:252;width:2;height:80" coordorigin="6890,252" coordsize="0,80" path="m6890,332l6890,252e" filled="false" stroked="true" strokeweight=".748pt" strokecolor="#939598">
                <v:path arrowok="t"/>
              </v:shape>
            </v:group>
            <v:group style="position:absolute;left:6850;top:252;width:2;height:80" coordorigin="6850,252" coordsize="2,80">
              <v:shape style="position:absolute;left:6850;top:252;width:2;height:80" coordorigin="6850,252" coordsize="1,80" path="m6850,332l6850,252e" filled="false" stroked="true" strokeweight=".748pt" strokecolor="#939598">
                <v:path arrowok="t"/>
              </v:shape>
            </v:group>
            <v:group style="position:absolute;left:6810;top:253;width:2;height:80" coordorigin="6810,253" coordsize="2,80">
              <v:shape style="position:absolute;left:6810;top:253;width:2;height:80" coordorigin="6810,253" coordsize="0,80" path="m6810,333l6810,253e" filled="false" stroked="true" strokeweight=".748pt" strokecolor="#939598">
                <v:path arrowok="t"/>
              </v:shape>
            </v:group>
            <v:group style="position:absolute;left:6770;top:253;width:2;height:80" coordorigin="6770,253" coordsize="2,80">
              <v:shape style="position:absolute;left:6770;top:253;width:2;height:80" coordorigin="6770,253" coordsize="1,80" path="m6770,333l6770,253e" filled="false" stroked="true" strokeweight=".748pt" strokecolor="#939598">
                <v:path arrowok="t"/>
              </v:shape>
            </v:group>
            <v:group style="position:absolute;left:6730;top:253;width:2;height:80" coordorigin="6730,253" coordsize="2,80">
              <v:shape style="position:absolute;left:6730;top:253;width:2;height:80" coordorigin="6730,253" coordsize="0,80" path="m6730,333l6730,253e" filled="false" stroked="true" strokeweight=".748pt" strokecolor="#939598">
                <v:path arrowok="t"/>
              </v:shape>
            </v:group>
            <v:group style="position:absolute;left:6690;top:253;width:2;height:80" coordorigin="6690,253" coordsize="2,80">
              <v:shape style="position:absolute;left:6690;top:253;width:2;height:80" coordorigin="6690,253" coordsize="1,80" path="m6690,333l6690,253e" filled="false" stroked="true" strokeweight=".748pt" strokecolor="#939598">
                <v:path arrowok="t"/>
              </v:shape>
            </v:group>
            <v:group style="position:absolute;left:6650;top:253;width:2;height:80" coordorigin="6650,253" coordsize="2,80">
              <v:shape style="position:absolute;left:6650;top:253;width:2;height:80" coordorigin="6650,253" coordsize="1,80" path="m6650,333l6650,253e" filled="false" stroked="true" strokeweight=".748pt" strokecolor="#939598">
                <v:path arrowok="t"/>
              </v:shape>
            </v:group>
            <v:group style="position:absolute;left:6610;top:253;width:2;height:80" coordorigin="6610,253" coordsize="2,80">
              <v:shape style="position:absolute;left:6610;top:253;width:2;height:80" coordorigin="6610,253" coordsize="1,80" path="m6610,333l6610,253e" filled="false" stroked="true" strokeweight=".748pt" strokecolor="#939598">
                <v:path arrowok="t"/>
              </v:shape>
            </v:group>
            <v:group style="position:absolute;left:6570;top:253;width:2;height:80" coordorigin="6570,253" coordsize="2,80">
              <v:shape style="position:absolute;left:6570;top:253;width:2;height:80" coordorigin="6570,253" coordsize="1,80" path="m6570,333l6570,253e" filled="false" stroked="true" strokeweight=".748pt" strokecolor="#939598">
                <v:path arrowok="t"/>
              </v:shape>
            </v:group>
            <v:group style="position:absolute;left:6530;top:253;width:2;height:80" coordorigin="6530,253" coordsize="2,80">
              <v:shape style="position:absolute;left:6530;top:253;width:2;height:80" coordorigin="6530,253" coordsize="1,80" path="m6530,333l6530,253e" filled="false" stroked="true" strokeweight=".748pt" strokecolor="#939598">
                <v:path arrowok="t"/>
              </v:shape>
            </v:group>
            <v:group style="position:absolute;left:6490;top:253;width:2;height:80" coordorigin="6490,253" coordsize="2,80">
              <v:shape style="position:absolute;left:6490;top:253;width:2;height:80" coordorigin="6490,253" coordsize="1,80" path="m6490,333l6490,253e" filled="false" stroked="true" strokeweight=".748pt" strokecolor="#939598">
                <v:path arrowok="t"/>
              </v:shape>
            </v:group>
            <v:group style="position:absolute;left:6450;top:253;width:2;height:80" coordorigin="6450,253" coordsize="2,80">
              <v:shape style="position:absolute;left:6450;top:253;width:2;height:80" coordorigin="6450,253" coordsize="0,80" path="m6450,333l6450,253e" filled="false" stroked="true" strokeweight=".748pt" strokecolor="#939598">
                <v:path arrowok="t"/>
              </v:shape>
            </v:group>
            <v:group style="position:absolute;left:6410;top:253;width:2;height:80" coordorigin="6410,253" coordsize="2,80">
              <v:shape style="position:absolute;left:6410;top:253;width:2;height:80" coordorigin="6410,253" coordsize="0,80" path="m6410,333l6410,253e" filled="false" stroked="true" strokeweight=".748pt" strokecolor="#939598">
                <v:path arrowok="t"/>
              </v:shape>
            </v:group>
            <v:group style="position:absolute;left:6370;top:253;width:2;height:80" coordorigin="6370,253" coordsize="2,80">
              <v:shape style="position:absolute;left:6370;top:253;width:2;height:80" coordorigin="6370,253" coordsize="1,80" path="m6370,333l6370,253e" filled="false" stroked="true" strokeweight=".748pt" strokecolor="#939598">
                <v:path arrowok="t"/>
              </v:shape>
            </v:group>
            <v:group style="position:absolute;left:6330;top:253;width:2;height:80" coordorigin="6330,253" coordsize="2,80">
              <v:shape style="position:absolute;left:6330;top:253;width:2;height:80" coordorigin="6330,253" coordsize="0,80" path="m6330,333l6330,253e" filled="false" stroked="true" strokeweight=".748pt" strokecolor="#939598">
                <v:path arrowok="t"/>
              </v:shape>
            </v:group>
            <v:group style="position:absolute;left:6290;top:253;width:2;height:80" coordorigin="6290,253" coordsize="2,80">
              <v:shape style="position:absolute;left:6290;top:253;width:2;height:80" coordorigin="6290,253" coordsize="0,80" path="m6290,333l6290,253e" filled="false" stroked="true" strokeweight=".748pt" strokecolor="#939598">
                <v:path arrowok="t"/>
              </v:shape>
            </v:group>
            <v:group style="position:absolute;left:6249;top:253;width:2;height:80" coordorigin="6249,253" coordsize="2,80">
              <v:shape style="position:absolute;left:6249;top:253;width:2;height:80" coordorigin="6249,253" coordsize="0,80" path="m6249,333l6249,253e" filled="false" stroked="true" strokeweight=".748pt" strokecolor="#939598">
                <v:path arrowok="t"/>
              </v:shape>
            </v:group>
            <v:group style="position:absolute;left:6209;top:253;width:2;height:80" coordorigin="6209,253" coordsize="2,80">
              <v:shape style="position:absolute;left:6209;top:253;width:2;height:80" coordorigin="6209,253" coordsize="1,80" path="m6209,333l6209,253e" filled="false" stroked="true" strokeweight=".748pt" strokecolor="#939598">
                <v:path arrowok="t"/>
              </v:shape>
            </v:group>
            <v:group style="position:absolute;left:6169;top:253;width:2;height:80" coordorigin="6169,253" coordsize="2,80">
              <v:shape style="position:absolute;left:6169;top:253;width:2;height:80" coordorigin="6169,253" coordsize="0,80" path="m6169,333l6169,253e" filled="false" stroked="true" strokeweight=".748pt" strokecolor="#939598">
                <v:path arrowok="t"/>
              </v:shape>
            </v:group>
            <v:group style="position:absolute;left:6129;top:253;width:2;height:80" coordorigin="6129,253" coordsize="2,80">
              <v:shape style="position:absolute;left:6129;top:253;width:2;height:80" coordorigin="6129,253" coordsize="0,80" path="m6129,333l6129,253e" filled="false" stroked="true" strokeweight=".748pt" strokecolor="#939598">
                <v:path arrowok="t"/>
              </v:shape>
            </v:group>
            <v:group style="position:absolute;left:6089;top:253;width:2;height:80" coordorigin="6089,253" coordsize="2,80">
              <v:shape style="position:absolute;left:6089;top:253;width:2;height:80" coordorigin="6089,253" coordsize="0,80" path="m6089,333l6089,253e" filled="false" stroked="true" strokeweight=".748pt" strokecolor="#939598">
                <v:path arrowok="t"/>
              </v:shape>
            </v:group>
            <v:group style="position:absolute;left:6049;top:253;width:2;height:80" coordorigin="6049,253" coordsize="2,80">
              <v:shape style="position:absolute;left:6049;top:253;width:2;height:80" coordorigin="6049,253" coordsize="1,80" path="m6049,333l6049,253e" filled="false" stroked="true" strokeweight=".748pt" strokecolor="#939598">
                <v:path arrowok="t"/>
              </v:shape>
            </v:group>
            <v:group style="position:absolute;left:6009;top:253;width:2;height:80" coordorigin="6009,253" coordsize="2,80">
              <v:shape style="position:absolute;left:6009;top:253;width:2;height:80" coordorigin="6009,253" coordsize="0,80" path="m6009,333l6009,253e" filled="false" stroked="true" strokeweight=".748pt" strokecolor="#939598">
                <v:path arrowok="t"/>
              </v:shape>
            </v:group>
            <v:group style="position:absolute;left:5969;top:253;width:2;height:80" coordorigin="5969,253" coordsize="2,80">
              <v:shape style="position:absolute;left:5969;top:253;width:2;height:80" coordorigin="5969,253" coordsize="0,80" path="m5969,333l5969,253e" filled="false" stroked="true" strokeweight=".748pt" strokecolor="#939598">
                <v:path arrowok="t"/>
              </v:shape>
            </v:group>
            <v:group style="position:absolute;left:5929;top:253;width:2;height:80" coordorigin="5929,253" coordsize="2,80">
              <v:shape style="position:absolute;left:5929;top:253;width:2;height:80" coordorigin="5929,253" coordsize="0,80" path="m5929,333l5929,253e" filled="false" stroked="true" strokeweight=".748pt" strokecolor="#939598">
                <v:path arrowok="t"/>
              </v:shape>
            </v:group>
            <v:group style="position:absolute;left:5889;top:253;width:2;height:80" coordorigin="5889,253" coordsize="2,80">
              <v:shape style="position:absolute;left:5889;top:253;width:2;height:80" coordorigin="5889,253" coordsize="1,80" path="m5889,333l5889,253e" filled="false" stroked="true" strokeweight=".748pt" strokecolor="#939598">
                <v:path arrowok="t"/>
              </v:shape>
            </v:group>
            <v:group style="position:absolute;left:5849;top:253;width:2;height:80" coordorigin="5849,253" coordsize="2,80">
              <v:shape style="position:absolute;left:5849;top:253;width:2;height:80" coordorigin="5849,253" coordsize="0,80" path="m5849,333l5849,253e" filled="false" stroked="true" strokeweight=".748pt" strokecolor="#939598">
                <v:path arrowok="t"/>
              </v:shape>
            </v:group>
            <v:group style="position:absolute;left:5809;top:253;width:2;height:80" coordorigin="5809,253" coordsize="2,80">
              <v:shape style="position:absolute;left:5809;top:253;width:2;height:80" coordorigin="5809,253" coordsize="0,80" path="m5809,333l5809,253e" filled="false" stroked="true" strokeweight=".748pt" strokecolor="#939598">
                <v:path arrowok="t"/>
              </v:shape>
            </v:group>
            <v:group style="position:absolute;left:5769;top:253;width:2;height:80" coordorigin="5769,253" coordsize="2,80">
              <v:shape style="position:absolute;left:5769;top:253;width:2;height:80" coordorigin="5769,253" coordsize="0,80" path="m5769,333l5769,253e" filled="false" stroked="true" strokeweight=".748pt" strokecolor="#939598">
                <v:path arrowok="t"/>
              </v:shape>
            </v:group>
            <v:group style="position:absolute;left:5729;top:253;width:2;height:80" coordorigin="5729,253" coordsize="2,80">
              <v:shape style="position:absolute;left:5729;top:253;width:2;height:80" coordorigin="5729,253" coordsize="1,80" path="m5729,333l5729,253e" filled="false" stroked="true" strokeweight=".748pt" strokecolor="#939598">
                <v:path arrowok="t"/>
              </v:shape>
            </v:group>
            <v:group style="position:absolute;left:5689;top:253;width:2;height:80" coordorigin="5689,253" coordsize="2,80">
              <v:shape style="position:absolute;left:5689;top:253;width:2;height:80" coordorigin="5689,253" coordsize="0,80" path="m5689,333l5689,253e" filled="false" stroked="true" strokeweight=".748pt" strokecolor="#939598">
                <v:path arrowok="t"/>
              </v:shape>
            </v:group>
            <v:group style="position:absolute;left:5649;top:253;width:2;height:80" coordorigin="5649,253" coordsize="2,80">
              <v:shape style="position:absolute;left:5649;top:253;width:2;height:80" coordorigin="5649,253" coordsize="0,80" path="m5649,333l5649,253e" filled="false" stroked="true" strokeweight=".748pt" strokecolor="#939598">
                <v:path arrowok="t"/>
              </v:shape>
            </v:group>
            <v:group style="position:absolute;left:5608;top:253;width:2;height:80" coordorigin="5608,253" coordsize="2,80">
              <v:shape style="position:absolute;left:5608;top:253;width:2;height:80" coordorigin="5608,253" coordsize="0,80" path="m5609,333l5608,253e" filled="false" stroked="true" strokeweight=".748pt" strokecolor="#939598">
                <v:path arrowok="t"/>
              </v:shape>
            </v:group>
            <v:group style="position:absolute;left:5568;top:253;width:2;height:80" coordorigin="5568,253" coordsize="2,80">
              <v:shape style="position:absolute;left:5568;top:253;width:2;height:80" coordorigin="5568,253" coordsize="1,80" path="m5568,333l5568,253e" filled="false" stroked="true" strokeweight=".748pt" strokecolor="#939598">
                <v:path arrowok="t"/>
              </v:shape>
            </v:group>
            <v:group style="position:absolute;left:5528;top:253;width:2;height:80" coordorigin="5528,253" coordsize="2,80">
              <v:shape style="position:absolute;left:5528;top:253;width:2;height:80" coordorigin="5528,253" coordsize="0,80" path="m5528,333l5528,253e" filled="false" stroked="true" strokeweight=".748pt" strokecolor="#939598">
                <v:path arrowok="t"/>
              </v:shape>
            </v:group>
            <v:group style="position:absolute;left:5488;top:253;width:2;height:80" coordorigin="5488,253" coordsize="2,80">
              <v:shape style="position:absolute;left:5488;top:253;width:2;height:80" coordorigin="5488,253" coordsize="1,80" path="m5488,333l5488,253e" filled="false" stroked="true" strokeweight=".748pt" strokecolor="#939598">
                <v:path arrowok="t"/>
              </v:shape>
            </v:group>
            <v:group style="position:absolute;left:5448;top:253;width:2;height:80" coordorigin="5448,253" coordsize="2,80">
              <v:shape style="position:absolute;left:5448;top:253;width:2;height:80" coordorigin="5448,253" coordsize="1,80" path="m5448,333l5448,253e" filled="false" stroked="true" strokeweight=".748pt" strokecolor="#939598">
                <v:path arrowok="t"/>
              </v:shape>
            </v:group>
            <v:group style="position:absolute;left:5408;top:253;width:2;height:80" coordorigin="5408,253" coordsize="2,80">
              <v:shape style="position:absolute;left:5408;top:253;width:2;height:80" coordorigin="5408,253" coordsize="1,80" path="m5408,333l5408,253e" filled="false" stroked="true" strokeweight=".748pt" strokecolor="#939598">
                <v:path arrowok="t"/>
              </v:shape>
            </v:group>
            <v:group style="position:absolute;left:5368;top:253;width:2;height:80" coordorigin="5368,253" coordsize="2,80">
              <v:shape style="position:absolute;left:5368;top:253;width:2;height:80" coordorigin="5368,253" coordsize="1,80" path="m5368,333l5368,253e" filled="false" stroked="true" strokeweight=".748pt" strokecolor="#939598">
                <v:path arrowok="t"/>
              </v:shape>
            </v:group>
            <v:group style="position:absolute;left:5328;top:253;width:2;height:80" coordorigin="5328,253" coordsize="2,80">
              <v:shape style="position:absolute;left:5328;top:253;width:2;height:80" coordorigin="5328,253" coordsize="1,80" path="m5328,333l5328,253e" filled="false" stroked="true" strokeweight=".748pt" strokecolor="#939598">
                <v:path arrowok="t"/>
              </v:shape>
            </v:group>
            <v:group style="position:absolute;left:5288;top:253;width:2;height:80" coordorigin="5288,253" coordsize="2,80">
              <v:shape style="position:absolute;left:5288;top:253;width:2;height:80" coordorigin="5288,253" coordsize="1,80" path="m5288,333l5288,253e" filled="false" stroked="true" strokeweight=".748pt" strokecolor="#939598">
                <v:path arrowok="t"/>
              </v:shape>
            </v:group>
            <v:group style="position:absolute;left:5248;top:253;width:2;height:80" coordorigin="5248,253" coordsize="2,80">
              <v:shape style="position:absolute;left:5248;top:253;width:2;height:80" coordorigin="5248,253" coordsize="0,80" path="m5248,333l5248,253e" filled="false" stroked="true" strokeweight=".748pt" strokecolor="#939598">
                <v:path arrowok="t"/>
              </v:shape>
            </v:group>
            <v:group style="position:absolute;left:5208;top:253;width:2;height:80" coordorigin="5208,253" coordsize="2,80">
              <v:shape style="position:absolute;left:5208;top:253;width:2;height:80" coordorigin="5208,253" coordsize="0,80" path="m5208,333l5208,253e" filled="false" stroked="true" strokeweight=".748pt" strokecolor="#939598">
                <v:path arrowok="t"/>
              </v:shape>
            </v:group>
            <v:group style="position:absolute;left:5168;top:253;width:2;height:80" coordorigin="5168,253" coordsize="2,80">
              <v:shape style="position:absolute;left:5168;top:253;width:2;height:80" coordorigin="5168,253" coordsize="1,80" path="m5168,333l5168,253e" filled="false" stroked="true" strokeweight=".748pt" strokecolor="#939598">
                <v:path arrowok="t"/>
              </v:shape>
            </v:group>
            <v:group style="position:absolute;left:5128;top:253;width:2;height:80" coordorigin="5128,253" coordsize="2,80">
              <v:shape style="position:absolute;left:5128;top:253;width:2;height:80" coordorigin="5128,253" coordsize="1,80" path="m5128,333l5128,253e" filled="false" stroked="true" strokeweight=".748pt" strokecolor="#939598">
                <v:path arrowok="t"/>
              </v:shape>
            </v:group>
            <v:group style="position:absolute;left:5088;top:253;width:2;height:80" coordorigin="5088,253" coordsize="2,80">
              <v:shape style="position:absolute;left:5088;top:253;width:2;height:80" coordorigin="5088,253" coordsize="0,80" path="m5088,333l5088,253e" filled="false" stroked="true" strokeweight=".748pt" strokecolor="#939598">
                <v:path arrowok="t"/>
              </v:shape>
            </v:group>
            <v:group style="position:absolute;left:5048;top:253;width:2;height:80" coordorigin="5048,253" coordsize="2,80">
              <v:shape style="position:absolute;left:5048;top:253;width:2;height:80" coordorigin="5048,253" coordsize="0,80" path="m5048,333l5048,253e" filled="false" stroked="true" strokeweight=".748pt" strokecolor="#939598">
                <v:path arrowok="t"/>
              </v:shape>
            </v:group>
            <v:group style="position:absolute;left:5008;top:253;width:2;height:80" coordorigin="5008,253" coordsize="2,80">
              <v:shape style="position:absolute;left:5008;top:253;width:2;height:80" coordorigin="5008,253" coordsize="1,80" path="m5008,333l5008,253e" filled="false" stroked="true" strokeweight=".748pt" strokecolor="#939598">
                <v:path arrowok="t"/>
              </v:shape>
            </v:group>
            <v:group style="position:absolute;left:4968;top:253;width:2;height:80" coordorigin="4968,253" coordsize="2,80">
              <v:shape style="position:absolute;left:4968;top:253;width:2;height:80" coordorigin="4968,253" coordsize="1,80" path="m4968,333l4968,253e" filled="false" stroked="true" strokeweight=".748pt" strokecolor="#939598">
                <v:path arrowok="t"/>
              </v:shape>
            </v:group>
            <v:group style="position:absolute;left:4927;top:253;width:2;height:80" coordorigin="4927,253" coordsize="2,80">
              <v:shape style="position:absolute;left:4927;top:253;width:2;height:80" coordorigin="4927,253" coordsize="0,80" path="m4927,333l4927,253e" filled="false" stroked="true" strokeweight=".748pt" strokecolor="#939598">
                <v:path arrowok="t"/>
              </v:shape>
            </v:group>
            <v:group style="position:absolute;left:4887;top:253;width:2;height:80" coordorigin="4887,253" coordsize="2,80">
              <v:shape style="position:absolute;left:4887;top:253;width:2;height:80" coordorigin="4887,253" coordsize="0,80" path="m4887,333l4887,253e" filled="false" stroked="true" strokeweight=".748pt" strokecolor="#939598">
                <v:path arrowok="t"/>
              </v:shape>
            </v:group>
            <v:group style="position:absolute;left:4847;top:253;width:2;height:80" coordorigin="4847,253" coordsize="2,80">
              <v:shape style="position:absolute;left:4847;top:253;width:2;height:80" coordorigin="4847,253" coordsize="1,80" path="m4847,333l4847,253e" filled="false" stroked="true" strokeweight=".748pt" strokecolor="#939598">
                <v:path arrowok="t"/>
              </v:shape>
            </v:group>
            <v:group style="position:absolute;left:4807;top:253;width:2;height:80" coordorigin="4807,253" coordsize="2,80">
              <v:shape style="position:absolute;left:4807;top:253;width:2;height:80" coordorigin="4807,253" coordsize="1,80" path="m4807,333l4807,253e" filled="false" stroked="true" strokeweight=".748pt" strokecolor="#939598">
                <v:path arrowok="t"/>
              </v:shape>
            </v:group>
            <v:group style="position:absolute;left:4767;top:253;width:2;height:80" coordorigin="4767,253" coordsize="2,80">
              <v:shape style="position:absolute;left:4767;top:253;width:2;height:80" coordorigin="4767,253" coordsize="0,80" path="m4767,333l4767,253e" filled="false" stroked="true" strokeweight=".748pt" strokecolor="#939598">
                <v:path arrowok="t"/>
              </v:shape>
            </v:group>
            <v:group style="position:absolute;left:4727;top:253;width:2;height:80" coordorigin="4727,253" coordsize="2,80">
              <v:shape style="position:absolute;left:4727;top:253;width:2;height:80" coordorigin="4727,253" coordsize="0,80" path="m4727,333l4727,253e" filled="false" stroked="true" strokeweight=".748pt" strokecolor="#939598">
                <v:path arrowok="t"/>
              </v:shape>
            </v:group>
            <v:group style="position:absolute;left:4687;top:253;width:2;height:80" coordorigin="4687,253" coordsize="2,80">
              <v:shape style="position:absolute;left:4687;top:253;width:2;height:80" coordorigin="4687,253" coordsize="1,80" path="m4687,333l4687,253e" filled="false" stroked="true" strokeweight=".748pt" strokecolor="#939598">
                <v:path arrowok="t"/>
              </v:shape>
            </v:group>
            <v:group style="position:absolute;left:4647;top:253;width:2;height:80" coordorigin="4647,253" coordsize="2,80">
              <v:shape style="position:absolute;left:4647;top:253;width:2;height:80" coordorigin="4647,253" coordsize="1,80" path="m4647,333l4647,253e" filled="false" stroked="true" strokeweight=".748pt" strokecolor="#939598">
                <v:path arrowok="t"/>
              </v:shape>
            </v:group>
            <v:group style="position:absolute;left:4607;top:253;width:2;height:80" coordorigin="4607,253" coordsize="2,80">
              <v:shape style="position:absolute;left:4607;top:253;width:2;height:80" coordorigin="4607,253" coordsize="0,80" path="m4607,333l4607,253e" filled="false" stroked="true" strokeweight=".748pt" strokecolor="#939598">
                <v:path arrowok="t"/>
              </v:shape>
            </v:group>
            <v:group style="position:absolute;left:4567;top:253;width:2;height:80" coordorigin="4567,253" coordsize="2,80">
              <v:shape style="position:absolute;left:4567;top:253;width:2;height:80" coordorigin="4567,253" coordsize="0,80" path="m4567,333l4567,253e" filled="false" stroked="true" strokeweight=".748pt" strokecolor="#939598">
                <v:path arrowok="t"/>
              </v:shape>
            </v:group>
            <v:group style="position:absolute;left:4527;top:253;width:2;height:80" coordorigin="4527,253" coordsize="2,80">
              <v:shape style="position:absolute;left:4527;top:253;width:2;height:80" coordorigin="4527,253" coordsize="1,80" path="m4527,333l4527,253e" filled="false" stroked="true" strokeweight=".748pt" strokecolor="#939598">
                <v:path arrowok="t"/>
              </v:shape>
            </v:group>
            <v:group style="position:absolute;left:4487;top:253;width:2;height:80" coordorigin="4487,253" coordsize="2,80">
              <v:shape style="position:absolute;left:4487;top:253;width:2;height:80" coordorigin="4487,253" coordsize="1,80" path="m4487,333l4487,253e" filled="false" stroked="true" strokeweight=".748pt" strokecolor="#939598">
                <v:path arrowok="t"/>
              </v:shape>
            </v:group>
            <v:group style="position:absolute;left:4447;top:253;width:2;height:80" coordorigin="4447,253" coordsize="2,80">
              <v:shape style="position:absolute;left:4447;top:253;width:2;height:80" coordorigin="4447,253" coordsize="0,80" path="m4447,333l4447,253e" filled="false" stroked="true" strokeweight=".748pt" strokecolor="#939598">
                <v:path arrowok="t"/>
              </v:shape>
            </v:group>
            <v:group style="position:absolute;left:4407;top:253;width:2;height:80" coordorigin="4407,253" coordsize="2,80">
              <v:shape style="position:absolute;left:4407;top:253;width:2;height:80" coordorigin="4407,253" coordsize="0,80" path="m4407,333l4407,253e" filled="false" stroked="true" strokeweight=".748pt" strokecolor="#939598">
                <v:path arrowok="t"/>
              </v:shape>
            </v:group>
            <v:group style="position:absolute;left:4367;top:253;width:2;height:80" coordorigin="4367,253" coordsize="2,80">
              <v:shape style="position:absolute;left:4367;top:253;width:2;height:80" coordorigin="4367,253" coordsize="1,80" path="m4367,333l4367,253e" filled="false" stroked="true" strokeweight=".748pt" strokecolor="#939598">
                <v:path arrowok="t"/>
              </v:shape>
            </v:group>
            <v:group style="position:absolute;left:4327;top:253;width:2;height:80" coordorigin="4327,253" coordsize="2,80">
              <v:shape style="position:absolute;left:4327;top:253;width:2;height:80" coordorigin="4327,253" coordsize="1,80" path="m4327,333l4327,253e" filled="false" stroked="true" strokeweight=".748pt" strokecolor="#939598">
                <v:path arrowok="t"/>
              </v:shape>
            </v:group>
            <v:group style="position:absolute;left:4286;top:253;width:2;height:80" coordorigin="4286,253" coordsize="2,80">
              <v:shape style="position:absolute;left:4286;top:253;width:2;height:80" coordorigin="4286,253" coordsize="1,80" path="m4287,333l4286,253e" filled="false" stroked="true" strokeweight=".748pt" strokecolor="#939598">
                <v:path arrowok="t"/>
              </v:shape>
            </v:group>
            <v:group style="position:absolute;left:4246;top:253;width:2;height:80" coordorigin="4246,253" coordsize="2,80">
              <v:shape style="position:absolute;left:4246;top:253;width:2;height:80" coordorigin="4246,253" coordsize="1,80" path="m4246,333l4246,253e" filled="false" stroked="true" strokeweight=".748pt" strokecolor="#939598">
                <v:path arrowok="t"/>
              </v:shape>
            </v:group>
            <v:group style="position:absolute;left:4206;top:253;width:2;height:80" coordorigin="4206,253" coordsize="2,80">
              <v:shape style="position:absolute;left:4206;top:253;width:2;height:80" coordorigin="4206,253" coordsize="1,80" path="m4206,333l4206,253e" filled="false" stroked="true" strokeweight=".748pt" strokecolor="#939598">
                <v:path arrowok="t"/>
              </v:shape>
            </v:group>
            <v:group style="position:absolute;left:4166;top:253;width:2;height:80" coordorigin="4166,253" coordsize="2,80">
              <v:shape style="position:absolute;left:4166;top:253;width:2;height:80" coordorigin="4166,253" coordsize="1,80" path="m4166,333l4166,253e" filled="false" stroked="true" strokeweight=".748pt" strokecolor="#939598">
                <v:path arrowok="t"/>
              </v:shape>
            </v:group>
            <v:group style="position:absolute;left:4126;top:253;width:2;height:80" coordorigin="4126,253" coordsize="2,80">
              <v:shape style="position:absolute;left:4126;top:253;width:2;height:80" coordorigin="4126,253" coordsize="0,80" path="m4126,333l4126,253e" filled="false" stroked="true" strokeweight=".748pt" strokecolor="#939598">
                <v:path arrowok="t"/>
              </v:shape>
            </v:group>
            <v:group style="position:absolute;left:4086;top:253;width:2;height:80" coordorigin="4086,253" coordsize="2,80">
              <v:shape style="position:absolute;left:4086;top:253;width:2;height:80" coordorigin="4086,253" coordsize="1,80" path="m4086,333l4086,253e" filled="false" stroked="true" strokeweight=".748pt" strokecolor="#939598">
                <v:path arrowok="t"/>
              </v:shape>
            </v:group>
            <v:group style="position:absolute;left:4046;top:253;width:2;height:80" coordorigin="4046,253" coordsize="2,80">
              <v:shape style="position:absolute;left:4046;top:253;width:2;height:80" coordorigin="4046,253" coordsize="0,80" path="m4046,333l4046,253e" filled="false" stroked="true" strokeweight=".748pt" strokecolor="#939598">
                <v:path arrowok="t"/>
              </v:shape>
            </v:group>
            <v:group style="position:absolute;left:4006;top:253;width:2;height:80" coordorigin="4006,253" coordsize="2,80">
              <v:shape style="position:absolute;left:4006;top:253;width:2;height:80" coordorigin="4006,253" coordsize="0,80" path="m4006,333l4006,253e" filled="false" stroked="true" strokeweight=".748pt" strokecolor="#939598">
                <v:path arrowok="t"/>
              </v:shape>
            </v:group>
            <v:group style="position:absolute;left:3966;top:253;width:2;height:80" coordorigin="3966,253" coordsize="2,80">
              <v:shape style="position:absolute;left:3966;top:253;width:2;height:80" coordorigin="3966,253" coordsize="0,80" path="m3966,333l3966,253e" filled="false" stroked="true" strokeweight=".748pt" strokecolor="#939598">
                <v:path arrowok="t"/>
              </v:shape>
            </v:group>
            <v:group style="position:absolute;left:3926;top:253;width:2;height:80" coordorigin="3926,253" coordsize="2,80">
              <v:shape style="position:absolute;left:3926;top:253;width:2;height:80" coordorigin="3926,253" coordsize="1,80" path="m3926,333l3926,253e" filled="false" stroked="true" strokeweight=".748pt" strokecolor="#939598">
                <v:path arrowok="t"/>
              </v:shape>
            </v:group>
            <v:group style="position:absolute;left:3886;top:253;width:2;height:80" coordorigin="3886,253" coordsize="2,80">
              <v:shape style="position:absolute;left:3886;top:253;width:2;height:80" coordorigin="3886,253" coordsize="0,80" path="m3886,333l3886,253e" filled="false" stroked="true" strokeweight=".748pt" strokecolor="#939598">
                <v:path arrowok="t"/>
              </v:shape>
            </v:group>
            <v:group style="position:absolute;left:3846;top:253;width:2;height:80" coordorigin="3846,253" coordsize="2,80">
              <v:shape style="position:absolute;left:3846;top:253;width:2;height:80" coordorigin="3846,253" coordsize="0,80" path="m3846,333l3846,253e" filled="false" stroked="true" strokeweight=".748pt" strokecolor="#939598">
                <v:path arrowok="t"/>
              </v:shape>
            </v:group>
            <v:group style="position:absolute;left:3806;top:253;width:2;height:80" coordorigin="3806,253" coordsize="2,80">
              <v:shape style="position:absolute;left:3806;top:253;width:2;height:80" coordorigin="3806,253" coordsize="0,80" path="m3806,333l3806,253e" filled="false" stroked="true" strokeweight=".748pt" strokecolor="#939598">
                <v:path arrowok="t"/>
              </v:shape>
            </v:group>
            <v:group style="position:absolute;left:3766;top:253;width:2;height:80" coordorigin="3766,253" coordsize="2,80">
              <v:shape style="position:absolute;left:3766;top:253;width:2;height:80" coordorigin="3766,253" coordsize="1,80" path="m3766,333l3766,253e" filled="false" stroked="true" strokeweight=".748pt" strokecolor="#939598">
                <v:path arrowok="t"/>
              </v:shape>
            </v:group>
            <v:group style="position:absolute;left:3726;top:253;width:2;height:80" coordorigin="3726,253" coordsize="2,80">
              <v:shape style="position:absolute;left:3726;top:253;width:2;height:80" coordorigin="3726,253" coordsize="0,80" path="m3726,333l3726,253e" filled="false" stroked="true" strokeweight=".748pt" strokecolor="#939598">
                <v:path arrowok="t"/>
              </v:shape>
            </v:group>
            <v:group style="position:absolute;left:3686;top:253;width:2;height:80" coordorigin="3686,253" coordsize="2,80">
              <v:shape style="position:absolute;left:3686;top:253;width:2;height:80" coordorigin="3686,253" coordsize="0,80" path="m3686,333l3686,253e" filled="false" stroked="true" strokeweight=".748pt" strokecolor="#939598">
                <v:path arrowok="t"/>
              </v:shape>
            </v:group>
            <v:group style="position:absolute;left:3646;top:253;width:2;height:80" coordorigin="3646,253" coordsize="2,80">
              <v:shape style="position:absolute;left:3646;top:253;width:2;height:80" coordorigin="3646,253" coordsize="0,80" path="m3646,333l3646,253e" filled="false" stroked="true" strokeweight=".748pt" strokecolor="#939598">
                <v:path arrowok="t"/>
              </v:shape>
            </v:group>
            <v:group style="position:absolute;left:3605;top:253;width:2;height:80" coordorigin="3605,253" coordsize="2,80">
              <v:shape style="position:absolute;left:3605;top:253;width:2;height:80" coordorigin="3605,253" coordsize="1,80" path="m3605,333l3605,253e" filled="false" stroked="true" strokeweight=".748pt" strokecolor="#939598">
                <v:path arrowok="t"/>
              </v:shape>
            </v:group>
            <v:group style="position:absolute;left:3565;top:253;width:2;height:80" coordorigin="3565,253" coordsize="2,80">
              <v:shape style="position:absolute;left:3565;top:253;width:2;height:80" coordorigin="3565,253" coordsize="1,80" path="m3565,333l3565,253e" filled="false" stroked="true" strokeweight=".748pt" strokecolor="#939598">
                <v:path arrowok="t"/>
              </v:shape>
            </v:group>
            <v:group style="position:absolute;left:3525;top:253;width:2;height:80" coordorigin="3525,253" coordsize="2,80">
              <v:shape style="position:absolute;left:3525;top:253;width:2;height:80" coordorigin="3525,253" coordsize="0,80" path="m3525,333l3525,253e" filled="false" stroked="true" strokeweight=".748pt" strokecolor="#939598">
                <v:path arrowok="t"/>
              </v:shape>
            </v:group>
            <v:group style="position:absolute;left:3485;top:253;width:2;height:80" coordorigin="3485,253" coordsize="2,80">
              <v:shape style="position:absolute;left:3485;top:253;width:2;height:80" coordorigin="3485,253" coordsize="0,80" path="m3485,333l3485,253e" filled="false" stroked="true" strokeweight=".748pt" strokecolor="#939598">
                <v:path arrowok="t"/>
              </v:shape>
            </v:group>
            <v:group style="position:absolute;left:3445;top:253;width:2;height:80" coordorigin="3445,253" coordsize="2,80">
              <v:shape style="position:absolute;left:3445;top:253;width:2;height:80" coordorigin="3445,253" coordsize="1,80" path="m3445,333l3445,253e" filled="false" stroked="true" strokeweight=".748pt" strokecolor="#939598">
                <v:path arrowok="t"/>
              </v:shape>
            </v:group>
            <v:group style="position:absolute;left:3405;top:254;width:2;height:80" coordorigin="3405,254" coordsize="2,80">
              <v:shape style="position:absolute;left:3405;top:254;width:2;height:80" coordorigin="3405,254" coordsize="1,80" path="m3405,334l3405,254e" filled="false" stroked="true" strokeweight=".748pt" strokecolor="#939598">
                <v:path arrowok="t"/>
              </v:shape>
            </v:group>
            <v:group style="position:absolute;left:3365;top:254;width:2;height:80" coordorigin="3365,254" coordsize="2,80">
              <v:shape style="position:absolute;left:3365;top:254;width:2;height:80" coordorigin="3365,254" coordsize="0,80" path="m3365,334l3365,254e" filled="false" stroked="true" strokeweight=".748pt" strokecolor="#939598">
                <v:path arrowok="t"/>
              </v:shape>
            </v:group>
            <v:group style="position:absolute;left:3325;top:254;width:2;height:80" coordorigin="3325,254" coordsize="2,80">
              <v:shape style="position:absolute;left:3325;top:254;width:2;height:80" coordorigin="3325,254" coordsize="0,80" path="m3325,334l3325,254e" filled="false" stroked="true" strokeweight=".748pt" strokecolor="#939598">
                <v:path arrowok="t"/>
              </v:shape>
            </v:group>
            <v:group style="position:absolute;left:3285;top:254;width:2;height:80" coordorigin="3285,254" coordsize="2,80">
              <v:shape style="position:absolute;left:3285;top:254;width:2;height:80" coordorigin="3285,254" coordsize="1,80" path="m3285,334l3285,254e" filled="false" stroked="true" strokeweight=".748pt" strokecolor="#939598">
                <v:path arrowok="t"/>
              </v:shape>
            </v:group>
            <v:group style="position:absolute;left:3245;top:254;width:2;height:80" coordorigin="3245,254" coordsize="2,80">
              <v:shape style="position:absolute;left:3245;top:254;width:2;height:80" coordorigin="3245,254" coordsize="1,80" path="m3245,334l3245,254e" filled="false" stroked="true" strokeweight=".748pt" strokecolor="#939598">
                <v:path arrowok="t"/>
              </v:shape>
            </v:group>
            <v:group style="position:absolute;left:3205;top:254;width:2;height:80" coordorigin="3205,254" coordsize="2,80">
              <v:shape style="position:absolute;left:3205;top:254;width:2;height:80" coordorigin="3205,254" coordsize="0,80" path="m3205,334l3205,254e" filled="false" stroked="true" strokeweight=".748pt" strokecolor="#939598">
                <v:path arrowok="t"/>
              </v:shape>
            </v:group>
            <v:group style="position:absolute;left:3165;top:254;width:2;height:80" coordorigin="3165,254" coordsize="2,80">
              <v:shape style="position:absolute;left:3165;top:254;width:2;height:80" coordorigin="3165,254" coordsize="0,80" path="m3165,334l3165,254e" filled="false" stroked="true" strokeweight=".748pt" strokecolor="#939598">
                <v:path arrowok="t"/>
              </v:shape>
            </v:group>
            <v:group style="position:absolute;left:3125;top:254;width:2;height:80" coordorigin="3125,254" coordsize="2,80">
              <v:shape style="position:absolute;left:3125;top:254;width:2;height:80" coordorigin="3125,254" coordsize="1,80" path="m3125,334l3125,254e" filled="false" stroked="true" strokeweight=".748pt" strokecolor="#939598">
                <v:path arrowok="t"/>
              </v:shape>
            </v:group>
            <v:group style="position:absolute;left:3085;top:254;width:2;height:80" coordorigin="3085,254" coordsize="2,80">
              <v:shape style="position:absolute;left:3085;top:254;width:2;height:80" coordorigin="3085,254" coordsize="1,80" path="m3085,334l3085,254e" filled="false" stroked="true" strokeweight=".748pt" strokecolor="#939598">
                <v:path arrowok="t"/>
              </v:shape>
            </v:group>
            <v:group style="position:absolute;left:3045;top:254;width:2;height:80" coordorigin="3045,254" coordsize="2,80">
              <v:shape style="position:absolute;left:3045;top:254;width:2;height:80" coordorigin="3045,254" coordsize="1,80" path="m3045,334l3045,254e" filled="false" stroked="true" strokeweight=".748pt" strokecolor="#939598">
                <v:path arrowok="t"/>
              </v:shape>
            </v:group>
            <v:group style="position:absolute;left:3005;top:254;width:2;height:80" coordorigin="3005,254" coordsize="2,80">
              <v:shape style="position:absolute;left:3005;top:254;width:2;height:80" coordorigin="3005,254" coordsize="1,80" path="m3005,334l3005,254e" filled="false" stroked="true" strokeweight=".748pt" strokecolor="#939598">
                <v:path arrowok="t"/>
              </v:shape>
            </v:group>
            <v:group style="position:absolute;left:2964;top:254;width:2;height:80" coordorigin="2964,254" coordsize="2,80">
              <v:shape style="position:absolute;left:2964;top:254;width:2;height:80" coordorigin="2964,254" coordsize="1,80" path="m2965,334l2964,254e" filled="false" stroked="true" strokeweight=".748pt" strokecolor="#939598">
                <v:path arrowok="t"/>
              </v:shape>
            </v:group>
            <v:group style="position:absolute;left:2924;top:254;width:2;height:80" coordorigin="2924,254" coordsize="2,80">
              <v:shape style="position:absolute;left:2924;top:254;width:2;height:80" coordorigin="2924,254" coordsize="0,80" path="m2924,334l2924,254e" filled="false" stroked="true" strokeweight=".748pt" strokecolor="#939598">
                <v:path arrowok="t"/>
              </v:shape>
            </v:group>
            <v:group style="position:absolute;left:2884;top:254;width:2;height:80" coordorigin="2884,254" coordsize="2,80">
              <v:shape style="position:absolute;left:2884;top:254;width:2;height:80" coordorigin="2884,254" coordsize="1,80" path="m2884,334l2884,254e" filled="false" stroked="true" strokeweight=".748pt" strokecolor="#939598">
                <v:path arrowok="t"/>
              </v:shape>
            </v:group>
            <v:group style="position:absolute;left:2844;top:254;width:2;height:80" coordorigin="2844,254" coordsize="2,80">
              <v:shape style="position:absolute;left:2844;top:254;width:2;height:80" coordorigin="2844,254" coordsize="1,80" path="m2844,334l2844,254e" filled="false" stroked="true" strokeweight=".748pt" strokecolor="#939598">
                <v:path arrowok="t"/>
              </v:shape>
            </v:group>
            <v:group style="position:absolute;left:2804;top:254;width:2;height:80" coordorigin="2804,254" coordsize="2,80">
              <v:shape style="position:absolute;left:2804;top:254;width:2;height:80" coordorigin="2804,254" coordsize="0,80" path="m2804,334l2804,254e" filled="false" stroked="true" strokeweight=".748pt" strokecolor="#939598">
                <v:path arrowok="t"/>
              </v:shape>
            </v:group>
            <v:group style="position:absolute;left:2764;top:254;width:2;height:80" coordorigin="2764,254" coordsize="2,80">
              <v:shape style="position:absolute;left:2764;top:254;width:2;height:80" coordorigin="2764,254" coordsize="0,80" path="m2764,334l2764,254e" filled="false" stroked="true" strokeweight=".748pt" strokecolor="#939598">
                <v:path arrowok="t"/>
              </v:shape>
            </v:group>
            <v:group style="position:absolute;left:2724;top:254;width:2;height:80" coordorigin="2724,254" coordsize="2,80">
              <v:shape style="position:absolute;left:2724;top:254;width:2;height:80" coordorigin="2724,254" coordsize="1,80" path="m2724,334l2724,254e" filled="false" stroked="true" strokeweight=".748pt" strokecolor="#939598">
                <v:path arrowok="t"/>
              </v:shape>
            </v:group>
            <v:group style="position:absolute;left:2684;top:254;width:2;height:80" coordorigin="2684,254" coordsize="2,80">
              <v:shape style="position:absolute;left:2684;top:254;width:2;height:80" coordorigin="2684,254" coordsize="1,80" path="m2684,334l2684,254e" filled="false" stroked="true" strokeweight=".748pt" strokecolor="#939598">
                <v:path arrowok="t"/>
              </v:shape>
            </v:group>
            <v:group style="position:absolute;left:2644;top:254;width:2;height:80" coordorigin="2644,254" coordsize="2,80">
              <v:shape style="position:absolute;left:2644;top:254;width:2;height:80" coordorigin="2644,254" coordsize="0,80" path="m2644,334l2644,254e" filled="false" stroked="true" strokeweight=".748pt" strokecolor="#939598">
                <v:path arrowok="t"/>
              </v:shape>
            </v:group>
            <v:group style="position:absolute;left:2604;top:254;width:2;height:80" coordorigin="2604,254" coordsize="2,80">
              <v:shape style="position:absolute;left:2604;top:254;width:2;height:80" coordorigin="2604,254" coordsize="0,80" path="m2604,334l2604,254e" filled="false" stroked="true" strokeweight=".748pt" strokecolor="#939598">
                <v:path arrowok="t"/>
              </v:shape>
            </v:group>
            <v:group style="position:absolute;left:2564;top:254;width:2;height:80" coordorigin="2564,254" coordsize="2,80">
              <v:shape style="position:absolute;left:2564;top:254;width:2;height:80" coordorigin="2564,254" coordsize="1,80" path="m2564,334l2564,254e" filled="false" stroked="true" strokeweight=".748pt" strokecolor="#939598">
                <v:path arrowok="t"/>
              </v:shape>
            </v:group>
            <v:group style="position:absolute;left:2524;top:254;width:2;height:80" coordorigin="2524,254" coordsize="2,80">
              <v:shape style="position:absolute;left:2524;top:254;width:2;height:80" coordorigin="2524,254" coordsize="1,80" path="m2524,334l2524,254e" filled="false" stroked="true" strokeweight=".748pt" strokecolor="#939598">
                <v:path arrowok="t"/>
              </v:shape>
            </v:group>
            <v:group style="position:absolute;left:2484;top:254;width:2;height:80" coordorigin="2484,254" coordsize="2,80">
              <v:shape style="position:absolute;left:2484;top:254;width:2;height:80" coordorigin="2484,254" coordsize="0,80" path="m2484,334l2484,254e" filled="false" stroked="true" strokeweight=".748pt" strokecolor="#939598">
                <v:path arrowok="t"/>
              </v:shape>
            </v:group>
            <v:group style="position:absolute;left:2444;top:254;width:2;height:80" coordorigin="2444,254" coordsize="2,80">
              <v:shape style="position:absolute;left:2444;top:254;width:2;height:80" coordorigin="2444,254" coordsize="0,80" path="m2444,334l2444,254e" filled="false" stroked="true" strokeweight=".748pt" strokecolor="#939598">
                <v:path arrowok="t"/>
              </v:shape>
            </v:group>
            <v:group style="position:absolute;left:2404;top:254;width:2;height:80" coordorigin="2404,254" coordsize="2,80">
              <v:shape style="position:absolute;left:2404;top:254;width:2;height:80" coordorigin="2404,254" coordsize="1,80" path="m2404,334l2404,254e" filled="false" stroked="true" strokeweight=".748pt" strokecolor="#939598">
                <v:path arrowok="t"/>
              </v:shape>
            </v:group>
            <v:group style="position:absolute;left:2364;top:254;width:2;height:80" coordorigin="2364,254" coordsize="2,80">
              <v:shape style="position:absolute;left:2364;top:254;width:2;height:80" coordorigin="2364,254" coordsize="1,80" path="m2364,334l2364,254e" filled="false" stroked="true" strokeweight=".748pt" strokecolor="#939598">
                <v:path arrowok="t"/>
              </v:shape>
            </v:group>
            <v:group style="position:absolute;left:2324;top:254;width:2;height:80" coordorigin="2324,254" coordsize="2,80">
              <v:shape style="position:absolute;left:2324;top:254;width:2;height:80" coordorigin="2324,254" coordsize="0,80" path="m2324,334l2324,254e" filled="false" stroked="true" strokeweight=".748pt" strokecolor="#939598">
                <v:path arrowok="t"/>
              </v:shape>
            </v:group>
            <v:group style="position:absolute;left:2283;top:254;width:2;height:80" coordorigin="2283,254" coordsize="2,80">
              <v:shape style="position:absolute;left:2283;top:254;width:2;height:80" coordorigin="2283,254" coordsize="0,80" path="m2283,334l2283,254e" filled="false" stroked="true" strokeweight=".748pt" strokecolor="#939598">
                <v:path arrowok="t"/>
              </v:shape>
            </v:group>
            <v:group style="position:absolute;left:2243;top:254;width:2;height:80" coordorigin="2243,254" coordsize="2,80">
              <v:shape style="position:absolute;left:2243;top:254;width:2;height:80" coordorigin="2243,254" coordsize="1,80" path="m2243,334l2243,254e" filled="false" stroked="true" strokeweight=".748pt" strokecolor="#939598">
                <v:path arrowok="t"/>
              </v:shape>
            </v:group>
            <v:group style="position:absolute;left:2203;top:254;width:2;height:80" coordorigin="2203,254" coordsize="2,80">
              <v:shape style="position:absolute;left:2203;top:254;width:2;height:80" coordorigin="2203,254" coordsize="1,80" path="m2203,334l2203,254e" filled="false" stroked="true" strokeweight=".748pt" strokecolor="#939598">
                <v:path arrowok="t"/>
              </v:shape>
            </v:group>
            <v:group style="position:absolute;left:2163;top:254;width:2;height:80" coordorigin="2163,254" coordsize="2,80">
              <v:shape style="position:absolute;left:2163;top:254;width:2;height:80" coordorigin="2163,254" coordsize="0,80" path="m2163,334l2163,254e" filled="false" stroked="true" strokeweight=".748pt" strokecolor="#939598">
                <v:path arrowok="t"/>
              </v:shape>
            </v:group>
            <v:group style="position:absolute;left:2123;top:254;width:2;height:80" coordorigin="2123,254" coordsize="2,80">
              <v:shape style="position:absolute;left:2123;top:254;width:2;height:80" coordorigin="2123,254" coordsize="0,80" path="m2123,334l2123,254e" filled="false" stroked="true" strokeweight=".748pt" strokecolor="#939598">
                <v:path arrowok="t"/>
              </v:shape>
            </v:group>
            <v:group style="position:absolute;left:2083;top:254;width:2;height:80" coordorigin="2083,254" coordsize="2,80">
              <v:shape style="position:absolute;left:2083;top:254;width:2;height:80" coordorigin="2083,254" coordsize="1,80" path="m2083,334l2083,254e" filled="false" stroked="true" strokeweight=".748pt" strokecolor="#939598">
                <v:path arrowok="t"/>
              </v:shape>
            </v:group>
            <v:group style="position:absolute;left:2043;top:254;width:2;height:80" coordorigin="2043,254" coordsize="2,80">
              <v:shape style="position:absolute;left:2043;top:254;width:2;height:80" coordorigin="2043,254" coordsize="1,80" path="m2043,334l2043,254e" filled="false" stroked="true" strokeweight=".748pt" strokecolor="#939598">
                <v:path arrowok="t"/>
              </v:shape>
            </v:group>
            <v:group style="position:absolute;left:2003;top:254;width:2;height:80" coordorigin="2003,254" coordsize="2,80">
              <v:shape style="position:absolute;left:2003;top:254;width:2;height:80" coordorigin="2003,254" coordsize="0,80" path="m2003,334l2003,254e" filled="false" stroked="true" strokeweight=".748pt" strokecolor="#939598">
                <v:path arrowok="t"/>
              </v:shape>
            </v:group>
            <v:group style="position:absolute;left:1963;top:254;width:2;height:80" coordorigin="1963,254" coordsize="2,80">
              <v:shape style="position:absolute;left:1963;top:254;width:2;height:80" coordorigin="1963,254" coordsize="0,80" path="m1963,334l1963,254e" filled="false" stroked="true" strokeweight=".748pt" strokecolor="#939598">
                <v:path arrowok="t"/>
              </v:shape>
            </v:group>
            <v:group style="position:absolute;left:1923;top:254;width:2;height:80" coordorigin="1923,254" coordsize="2,80">
              <v:shape style="position:absolute;left:1923;top:254;width:2;height:80" coordorigin="1923,254" coordsize="1,80" path="m1923,334l1923,254e" filled="false" stroked="true" strokeweight=".748pt" strokecolor="#939598">
                <v:path arrowok="t"/>
              </v:shape>
            </v:group>
            <v:group style="position:absolute;left:1883;top:254;width:2;height:80" coordorigin="1883,254" coordsize="2,80">
              <v:shape style="position:absolute;left:1883;top:254;width:2;height:80" coordorigin="1883,254" coordsize="1,80" path="m1883,334l1883,254e" filled="false" stroked="true" strokeweight=".748pt" strokecolor="#939598">
                <v:path arrowok="t"/>
              </v:shape>
            </v:group>
            <v:group style="position:absolute;left:1843;top:254;width:2;height:80" coordorigin="1843,254" coordsize="2,80">
              <v:shape style="position:absolute;left:1843;top:254;width:2;height:80" coordorigin="1843,254" coordsize="1,80" path="m1843,334l1843,254e" filled="false" stroked="true" strokeweight=".748pt" strokecolor="#939598">
                <v:path arrowok="t"/>
              </v:shape>
            </v:group>
            <v:group style="position:absolute;left:1803;top:254;width:2;height:80" coordorigin="1803,254" coordsize="2,80">
              <v:shape style="position:absolute;left:1803;top:254;width:2;height:80" coordorigin="1803,254" coordsize="1,80" path="m1803,334l1803,254e" filled="false" stroked="true" strokeweight=".748pt" strokecolor="#939598">
                <v:path arrowok="t"/>
              </v:shape>
            </v:group>
            <v:group style="position:absolute;left:1763;top:254;width:2;height:80" coordorigin="1763,254" coordsize="2,80">
              <v:shape style="position:absolute;left:1763;top:254;width:2;height:80" coordorigin="1763,254" coordsize="1,80" path="m1763,334l1763,254e" filled="false" stroked="true" strokeweight=".748pt" strokecolor="#939598">
                <v:path arrowok="t"/>
              </v:shape>
            </v:group>
            <v:group style="position:absolute;left:1723;top:254;width:2;height:80" coordorigin="1723,254" coordsize="2,80">
              <v:shape style="position:absolute;left:1723;top:254;width:2;height:80" coordorigin="1723,254" coordsize="0,80" path="m1723,334l1723,254e" filled="false" stroked="true" strokeweight=".748pt" strokecolor="#939598">
                <v:path arrowok="t"/>
              </v:shape>
            </v:group>
            <v:group style="position:absolute;left:1683;top:254;width:2;height:80" coordorigin="1683,254" coordsize="2,80">
              <v:shape style="position:absolute;left:1683;top:254;width:2;height:80" coordorigin="1683,254" coordsize="0,80" path="m1683,334l1683,254e" filled="false" stroked="true" strokeweight=".748pt" strokecolor="#939598">
                <v:path arrowok="t"/>
              </v:shape>
            </v:group>
            <v:group style="position:absolute;left:1642;top:254;width:2;height:80" coordorigin="1642,254" coordsize="2,80">
              <v:shape style="position:absolute;left:1642;top:254;width:2;height:80" coordorigin="1642,254" coordsize="0,80" path="m1642,334l1642,254e" filled="false" stroked="true" strokeweight=".748pt" strokecolor="#939598">
                <v:path arrowok="t"/>
              </v:shape>
            </v:group>
            <v:group style="position:absolute;left:1602;top:254;width:2;height:80" coordorigin="1602,254" coordsize="2,80">
              <v:shape style="position:absolute;left:1602;top:254;width:2;height:80" coordorigin="1602,254" coordsize="0,80" path="m1602,334l1602,254e" filled="false" stroked="true" strokeweight=".748pt" strokecolor="#939598">
                <v:path arrowok="t"/>
              </v:shape>
            </v:group>
            <v:group style="position:absolute;left:1562;top:254;width:2;height:80" coordorigin="1562,254" coordsize="2,80">
              <v:shape style="position:absolute;left:1562;top:254;width:2;height:80" coordorigin="1562,254" coordsize="0,80" path="m1562,334l1562,254e" filled="false" stroked="true" strokeweight=".748pt" strokecolor="#939598">
                <v:path arrowok="t"/>
              </v:shape>
            </v:group>
            <v:group style="position:absolute;left:1522;top:254;width:2;height:80" coordorigin="1522,254" coordsize="2,80">
              <v:shape style="position:absolute;left:1522;top:254;width:2;height:80" coordorigin="1522,254" coordsize="1,80" path="m1522,334l1522,254e" filled="false" stroked="true" strokeweight=".748pt" strokecolor="#939598">
                <v:path arrowok="t"/>
              </v:shape>
            </v:group>
            <v:group style="position:absolute;left:1482;top:254;width:2;height:80" coordorigin="1482,254" coordsize="2,80">
              <v:shape style="position:absolute;left:1482;top:254;width:2;height:80" coordorigin="1482,254" coordsize="0,80" path="m1482,334l1482,254e" filled="false" stroked="true" strokeweight=".748pt" strokecolor="#939598">
                <v:path arrowok="t"/>
              </v:shape>
            </v:group>
            <v:group style="position:absolute;left:1442;top:254;width:2;height:80" coordorigin="1442,254" coordsize="2,80">
              <v:shape style="position:absolute;left:1442;top:254;width:2;height:80" coordorigin="1442,254" coordsize="0,80" path="m1442,334l1442,254e" filled="false" stroked="true" strokeweight=".748pt" strokecolor="#939598">
                <v:path arrowok="t"/>
              </v:shape>
            </v:group>
            <v:group style="position:absolute;left:1402;top:254;width:2;height:80" coordorigin="1402,254" coordsize="2,80">
              <v:shape style="position:absolute;left:1402;top:254;width:2;height:80" coordorigin="1402,254" coordsize="1,80" path="m1402,334l1402,254e" filled="false" stroked="true" strokeweight=".748pt" strokecolor="#939598">
                <v:path arrowok="t"/>
              </v:shape>
            </v:group>
            <v:group style="position:absolute;left:1362;top:254;width:2;height:80" coordorigin="1362,254" coordsize="2,80">
              <v:shape style="position:absolute;left:1362;top:254;width:2;height:80" coordorigin="1362,254" coordsize="0,80" path="m1362,334l1362,254e" filled="false" stroked="true" strokeweight=".748pt" strokecolor="#939598">
                <v:path arrowok="t"/>
              </v:shape>
            </v:group>
            <v:group style="position:absolute;left:1322;top:254;width:2;height:80" coordorigin="1322,254" coordsize="2,80">
              <v:shape style="position:absolute;left:1322;top:254;width:2;height:80" coordorigin="1322,254" coordsize="0,80" path="m1322,334l1322,254e" filled="false" stroked="true" strokeweight=".748pt" strokecolor="#939598">
                <v:path arrowok="t"/>
              </v:shape>
            </v:group>
            <v:group style="position:absolute;left:1282;top:254;width:2;height:80" coordorigin="1282,254" coordsize="2,80">
              <v:shape style="position:absolute;left:1282;top:254;width:2;height:80" coordorigin="1282,254" coordsize="0,80" path="m1282,334l1282,254e" filled="false" stroked="true" strokeweight=".748pt" strokecolor="#939598">
                <v:path arrowok="t"/>
              </v:shape>
            </v:group>
            <v:group style="position:absolute;left:1242;top:254;width:2;height:80" coordorigin="1242,254" coordsize="2,80">
              <v:shape style="position:absolute;left:1242;top:254;width:2;height:80" coordorigin="1242,254" coordsize="0,80" path="m1242,334l1242,254e" filled="false" stroked="true" strokeweight=".748pt" strokecolor="#939598">
                <v:path arrowok="t"/>
              </v:shape>
            </v:group>
            <v:group style="position:absolute;left:1202;top:254;width:2;height:80" coordorigin="1202,254" coordsize="2,80">
              <v:shape style="position:absolute;left:1202;top:254;width:2;height:80" coordorigin="1202,254" coordsize="1,80" path="m1202,334l1202,254e" filled="false" stroked="true" strokeweight=".748pt" strokecolor="#939598">
                <v:path arrowok="t"/>
              </v:shape>
            </v:group>
            <v:group style="position:absolute;left:1162;top:254;width:2;height:80" coordorigin="1162,254" coordsize="2,80">
              <v:shape style="position:absolute;left:1162;top:254;width:2;height:80" coordorigin="1162,254" coordsize="0,80" path="m1162,334l1162,254e" filled="false" stroked="true" strokeweight=".748pt" strokecolor="#939598">
                <v:path arrowok="t"/>
              </v:shape>
            </v:group>
            <v:group style="position:absolute;left:1122;top:254;width:2;height:80" coordorigin="1122,254" coordsize="2,80">
              <v:shape style="position:absolute;left:1122;top:254;width:2;height:80" coordorigin="1122,254" coordsize="0,80" path="m1122,334l1122,254e" filled="false" stroked="true" strokeweight=".748pt" strokecolor="#939598">
                <v:path arrowok="t"/>
              </v:shape>
            </v:group>
            <v:group style="position:absolute;left:1082;top:254;width:2;height:80" coordorigin="1082,254" coordsize="2,80">
              <v:shape style="position:absolute;left:1082;top:254;width:2;height:80" coordorigin="1082,254" coordsize="1,80" path="m1082,334l1082,254e" filled="false" stroked="true" strokeweight=".748pt" strokecolor="#939598">
                <v:path arrowok="t"/>
              </v:shape>
            </v:group>
            <v:group style="position:absolute;left:1042;top:254;width:2;height:80" coordorigin="1042,254" coordsize="2,80">
              <v:shape style="position:absolute;left:1042;top:254;width:2;height:80" coordorigin="1042,254" coordsize="0,80" path="m1042,334l1042,254e" filled="false" stroked="true" strokeweight=".748pt" strokecolor="#939598">
                <v:path arrowok="t"/>
              </v:shape>
            </v:group>
            <v:group style="position:absolute;left:1002;top:254;width:2;height:80" coordorigin="1002,254" coordsize="2,80">
              <v:shape style="position:absolute;left:1002;top:254;width:2;height:80" coordorigin="1002,254" coordsize="0,80" path="m1002,334l1002,254e" filled="false" stroked="true" strokeweight=".748pt" strokecolor="#939598">
                <v:path arrowok="t"/>
              </v:shape>
            </v:group>
            <v:group style="position:absolute;left:961;top:254;width:2;height:80" coordorigin="961,254" coordsize="2,80">
              <v:shape style="position:absolute;left:961;top:254;width:2;height:80" coordorigin="961,254" coordsize="0,80" path="m961,334l961,254e" filled="false" stroked="true" strokeweight=".748pt" strokecolor="#939598">
                <v:path arrowok="t"/>
              </v:shape>
            </v:group>
            <v:group style="position:absolute;left:921;top:254;width:2;height:80" coordorigin="921,254" coordsize="2,80">
              <v:shape style="position:absolute;left:921;top:254;width:2;height:80" coordorigin="921,254" coordsize="0,80" path="m921,334l921,254e" filled="false" stroked="true" strokeweight=".748pt" strokecolor="#939598">
                <v:path arrowok="t"/>
              </v:shape>
            </v:group>
            <v:group style="position:absolute;left:881;top:254;width:2;height:80" coordorigin="881,254" coordsize="2,80">
              <v:shape style="position:absolute;left:881;top:254;width:2;height:80" coordorigin="881,254" coordsize="1,80" path="m881,334l881,254e" filled="false" stroked="true" strokeweight=".748pt" strokecolor="#939598">
                <v:path arrowok="t"/>
              </v:shape>
            </v:group>
            <v:group style="position:absolute;left:841;top:254;width:2;height:80" coordorigin="841,254" coordsize="2,80">
              <v:shape style="position:absolute;left:841;top:254;width:2;height:80" coordorigin="841,254" coordsize="0,80" path="m841,334l841,254e" filled="false" stroked="true" strokeweight=".748pt" strokecolor="#939598">
                <v:path arrowok="t"/>
              </v:shape>
            </v:group>
            <v:group style="position:absolute;left:801;top:254;width:2;height:80" coordorigin="801,254" coordsize="2,80">
              <v:shape style="position:absolute;left:801;top:254;width:2;height:80" coordorigin="801,254" coordsize="0,80" path="m801,334l801,254e" filled="false" stroked="true" strokeweight=".748pt" strokecolor="#939598">
                <v:path arrowok="t"/>
              </v:shape>
            </v:group>
            <v:group style="position:absolute;left:761;top:254;width:2;height:80" coordorigin="761,254" coordsize="2,80">
              <v:shape style="position:absolute;left:761;top:254;width:2;height:80" coordorigin="761,254" coordsize="1,80" path="m761,334l761,254e" filled="false" stroked="true" strokeweight=".748pt" strokecolor="#939598">
                <v:path arrowok="t"/>
              </v:shape>
            </v:group>
            <v:group style="position:absolute;left:721;top:254;width:2;height:80" coordorigin="721,254" coordsize="2,80">
              <v:shape style="position:absolute;left:721;top:254;width:2;height:80" coordorigin="721,254" coordsize="1,80" path="m721,334l721,254e" filled="false" stroked="true" strokeweight=".748pt" strokecolor="#939598">
                <v:path arrowok="t"/>
              </v:shape>
            </v:group>
            <v:group style="position:absolute;left:681;top:254;width:2;height:80" coordorigin="681,254" coordsize="2,80">
              <v:shape style="position:absolute;left:681;top:254;width:2;height:80" coordorigin="681,254" coordsize="1,80" path="m681,334l681,254e" filled="false" stroked="true" strokeweight=".748pt" strokecolor="#939598">
                <v:path arrowok="t"/>
              </v:shape>
            </v:group>
            <v:group style="position:absolute;left:641;top:254;width:2;height:80" coordorigin="641,254" coordsize="2,80">
              <v:shape style="position:absolute;left:641;top:254;width:2;height:80" coordorigin="641,254" coordsize="1,80" path="m641,334l641,254e" filled="false" stroked="true" strokeweight=".748pt" strokecolor="#939598">
                <v:path arrowok="t"/>
              </v:shape>
            </v:group>
            <v:group style="position:absolute;left:601;top:254;width:2;height:80" coordorigin="601,254" coordsize="2,80">
              <v:shape style="position:absolute;left:601;top:254;width:2;height:80" coordorigin="601,254" coordsize="1,80" path="m601,334l601,254e" filled="false" stroked="true" strokeweight=".748pt" strokecolor="#939598">
                <v:path arrowok="t"/>
              </v:shape>
            </v:group>
            <v:group style="position:absolute;left:561;top:254;width:2;height:80" coordorigin="561,254" coordsize="2,80">
              <v:shape style="position:absolute;left:561;top:254;width:2;height:80" coordorigin="561,254" coordsize="0,80" path="m561,334l561,254e" filled="false" stroked="true" strokeweight=".748pt" strokecolor="#939598">
                <v:path arrowok="t"/>
              </v:shape>
            </v:group>
            <v:group style="position:absolute;left:521;top:254;width:2;height:80" coordorigin="521,254" coordsize="2,80">
              <v:shape style="position:absolute;left:521;top:254;width:2;height:80" coordorigin="521,254" coordsize="1,80" path="m521,334l521,254e" filled="false" stroked="true" strokeweight=".748pt" strokecolor="#939598">
                <v:path arrowok="t"/>
              </v:shape>
            </v:group>
            <v:group style="position:absolute;left:481;top:254;width:2;height:80" coordorigin="481,254" coordsize="2,80">
              <v:shape style="position:absolute;left:481;top:254;width:2;height:80" coordorigin="481,254" coordsize="0,80" path="m481,334l481,254e" filled="false" stroked="true" strokeweight=".748pt" strokecolor="#939598">
                <v:path arrowok="t"/>
              </v:shape>
            </v:group>
            <v:group style="position:absolute;left:441;top:254;width:2;height:80" coordorigin="441,254" coordsize="2,80">
              <v:shape style="position:absolute;left:441;top:254;width:2;height:80" coordorigin="441,254" coordsize="0,80" path="m441,334l441,254e" filled="false" stroked="true" strokeweight=".748pt" strokecolor="#939598">
                <v:path arrowok="t"/>
              </v:shape>
            </v:group>
            <v:group style="position:absolute;left:401;top:254;width:2;height:80" coordorigin="401,254" coordsize="2,80">
              <v:shape style="position:absolute;left:401;top:254;width:2;height:80" coordorigin="401,254" coordsize="0,80" path="m401,334l401,254e" filled="false" stroked="true" strokeweight=".748pt" strokecolor="#939598">
                <v:path arrowok="t"/>
              </v:shape>
            </v:group>
            <v:group style="position:absolute;left:361;top:254;width:2;height:80" coordorigin="361,254" coordsize="2,80">
              <v:shape style="position:absolute;left:361;top:254;width:2;height:80" coordorigin="361,254" coordsize="0,80" path="m361,334l361,254e" filled="false" stroked="true" strokeweight=".748pt" strokecolor="#939598">
                <v:path arrowok="t"/>
              </v:shape>
            </v:group>
            <v:group style="position:absolute;left:320;top:254;width:2;height:80" coordorigin="320,254" coordsize="2,80">
              <v:shape style="position:absolute;left:320;top:254;width:2;height:80" coordorigin="320,254" coordsize="1,80" path="m320,334l320,254e" filled="false" stroked="true" strokeweight=".748pt" strokecolor="#939598">
                <v:path arrowok="t"/>
              </v:shape>
            </v:group>
            <v:group style="position:absolute;left:280;top:254;width:2;height:80" coordorigin="280,254" coordsize="2,80">
              <v:shape style="position:absolute;left:280;top:254;width:2;height:80" coordorigin="280,254" coordsize="0,80" path="m280,334l280,254e" filled="false" stroked="true" strokeweight=".748pt" strokecolor="#939598">
                <v:path arrowok="t"/>
              </v:shape>
            </v:group>
            <v:group style="position:absolute;left:240;top:254;width:2;height:80" coordorigin="240,254" coordsize="2,80">
              <v:shape style="position:absolute;left:240;top:254;width:2;height:80" coordorigin="240,254" coordsize="0,80" path="m240,334l240,254e" filled="false" stroked="true" strokeweight=".748pt" strokecolor="#939598">
                <v:path arrowok="t"/>
              </v:shape>
            </v:group>
            <v:group style="position:absolute;left:200;top:254;width:2;height:80" coordorigin="200,254" coordsize="2,80">
              <v:shape style="position:absolute;left:200;top:254;width:2;height:80" coordorigin="200,254" coordsize="0,80" path="m200,334l200,254e" filled="false" stroked="true" strokeweight=".748pt" strokecolor="#939598">
                <v:path arrowok="t"/>
              </v:shape>
            </v:group>
            <v:group style="position:absolute;left:160;top:254;width:2;height:80" coordorigin="160,254" coordsize="2,80">
              <v:shape style="position:absolute;left:160;top:254;width:2;height:80" coordorigin="160,254" coordsize="0,80" path="m160,334l160,254e" filled="false" stroked="true" strokeweight=".748pt" strokecolor="#939598">
                <v:path arrowok="t"/>
              </v:shape>
            </v:group>
            <v:group style="position:absolute;left:120;top:254;width:2;height:80" coordorigin="120,254" coordsize="2,80">
              <v:shape style="position:absolute;left:120;top:254;width:2;height:80" coordorigin="120,254" coordsize="0,80" path="m120,334l120,254e" filled="false" stroked="true" strokeweight=".748pt" strokecolor="#939598">
                <v:path arrowok="t"/>
              </v:shape>
            </v:group>
            <v:group style="position:absolute;left:80;top:254;width:2;height:80" coordorigin="80,254" coordsize="2,80">
              <v:shape style="position:absolute;left:80;top:254;width:2;height:80" coordorigin="80,254" coordsize="0,80" path="m80,334l80,254e" filled="false" stroked="true" strokeweight=".748pt" strokecolor="#939598">
                <v:path arrowok="t"/>
              </v:shape>
            </v:group>
            <v:group style="position:absolute;left:40;top:254;width:2;height:80" coordorigin="40,254" coordsize="2,80">
              <v:shape style="position:absolute;left:40;top:254;width:2;height:80" coordorigin="40,254" coordsize="0,80" path="m40,334l40,254e" filled="false" stroked="true" strokeweight=".748pt" strokecolor="#939598">
                <v:path arrowok="t"/>
              </v:shape>
            </v:group>
            <v:group style="position:absolute;left:0;top:286;width:2;height:49" coordorigin="0,286" coordsize="2,49">
              <v:shape style="position:absolute;left:0;top:286;width:2;height:49" coordorigin="0,286" coordsize="0,49" path="m0,335l0,287e" filled="false" stroked="true" strokeweight=".748pt" strokecolor="#939598">
                <v:path arrowok="t"/>
              </v:shape>
            </v:group>
            <w10:wrap type="none"/>
          </v:group>
        </w:pict>
      </w:r>
      <w:r>
        <w:rPr>
          <w:color w:val="939598"/>
          <w:u w:val="none"/>
        </w:rPr>
      </w:r>
      <w:r>
        <w:rPr>
          <w:color w:val="939598"/>
          <w:u w:val="thick" w:color="939598"/>
        </w:rPr>
        <w:t> </w:t>
      </w:r>
      <w:r>
        <w:rPr>
          <w:color w:val="939598"/>
          <w:u w:val="none"/>
        </w:rPr>
        <w:tab/>
      </w:r>
      <w:r>
        <w:rPr>
          <w:color w:val="939598"/>
          <w:spacing w:val="-27"/>
          <w:u w:val="none"/>
        </w:rPr>
        <w:t>17</w:t>
      </w:r>
      <w:r>
        <w:rPr>
          <w:color w:val="939598"/>
          <w:spacing w:val="-8"/>
          <w:u w:val="none"/>
        </w:rPr>
        <w:t> </w:t>
      </w:r>
      <w:r>
        <w:rPr>
          <w:color w:val="939598"/>
          <w:u w:val="thick" w:color="939598"/>
        </w:rPr>
        <w:t> </w:t>
      </w:r>
      <w:r>
        <w:rPr>
          <w:color w:val="939598"/>
          <w:u w:val="none"/>
        </w:rPr>
      </w:r>
      <w:r>
        <w:rPr>
          <w:u w:val="none"/>
        </w:rPr>
      </w:r>
    </w:p>
    <w:p>
      <w:pPr>
        <w:spacing w:after="0" w:line="240" w:lineRule="auto"/>
        <w:jc w:val="left"/>
        <w:sectPr>
          <w:type w:val="continuous"/>
          <w:pgSz w:w="11910" w:h="16840"/>
          <w:pgMar w:top="1180" w:bottom="28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sz w:val="18"/>
          <w:szCs w:val="18"/>
        </w:rPr>
      </w:pPr>
    </w:p>
    <w:p>
      <w:pPr>
        <w:pStyle w:val="Heading2"/>
        <w:tabs>
          <w:tab w:pos="3018" w:val="left" w:leader="none"/>
        </w:tabs>
        <w:spacing w:line="587" w:lineRule="exact"/>
        <w:ind w:right="988"/>
        <w:jc w:val="left"/>
      </w:pPr>
      <w:r>
        <w:rPr/>
        <w:pict>
          <v:group style="position:absolute;margin-left:.0004pt;margin-top:-92.517029pt;width:594.950pt;height:4.850pt;mso-position-horizontal-relative:page;mso-position-vertical-relative:paragraph;z-index:3448" coordorigin="0,-1850" coordsize="11899,97">
            <v:group style="position:absolute;left:11891;top:-1843;width:2;height:80" coordorigin="11891,-1843" coordsize="2,80">
              <v:shape style="position:absolute;left:11891;top:-1843;width:2;height:80" coordorigin="11891,-1843" coordsize="0,80" path="m11891,-1763l11891,-1843e" filled="false" stroked="true" strokeweight=".748pt" strokecolor="#939598">
                <v:path arrowok="t"/>
              </v:shape>
            </v:group>
            <v:group style="position:absolute;left:11851;top:-1843;width:2;height:80" coordorigin="11851,-1843" coordsize="2,80">
              <v:shape style="position:absolute;left:11851;top:-1843;width:2;height:80" coordorigin="11851,-1843" coordsize="0,80" path="m11851,-1763l11851,-1843e" filled="false" stroked="true" strokeweight=".748pt" strokecolor="#939598">
                <v:path arrowok="t"/>
              </v:shape>
            </v:group>
            <v:group style="position:absolute;left:11811;top:-1843;width:2;height:80" coordorigin="11811,-1843" coordsize="2,80">
              <v:shape style="position:absolute;left:11811;top:-1843;width:2;height:80" coordorigin="11811,-1843" coordsize="0,80" path="m11811,-1763l11811,-1843e" filled="false" stroked="true" strokeweight=".748pt" strokecolor="#939598">
                <v:path arrowok="t"/>
              </v:shape>
            </v:group>
            <v:group style="position:absolute;left:11771;top:-1843;width:2;height:80" coordorigin="11771,-1843" coordsize="2,80">
              <v:shape style="position:absolute;left:11771;top:-1843;width:2;height:80" coordorigin="11771,-1843" coordsize="0,80" path="m11771,-1763l11771,-1843e" filled="false" stroked="true" strokeweight=".748pt" strokecolor="#939598">
                <v:path arrowok="t"/>
              </v:shape>
            </v:group>
            <v:group style="position:absolute;left:11731;top:-1843;width:2;height:80" coordorigin="11731,-1843" coordsize="2,80">
              <v:shape style="position:absolute;left:11731;top:-1843;width:2;height:80" coordorigin="11731,-1843" coordsize="1,80" path="m11731,-1763l11731,-1843e" filled="false" stroked="true" strokeweight=".748pt" strokecolor="#939598">
                <v:path arrowok="t"/>
              </v:shape>
            </v:group>
            <v:group style="position:absolute;left:11691;top:-1843;width:2;height:80" coordorigin="11691,-1843" coordsize="2,80">
              <v:shape style="position:absolute;left:11691;top:-1843;width:2;height:80" coordorigin="11691,-1843" coordsize="0,80" path="m11691,-1763l11691,-1843e" filled="false" stroked="true" strokeweight=".748pt" strokecolor="#939598">
                <v:path arrowok="t"/>
              </v:shape>
            </v:group>
            <v:group style="position:absolute;left:11651;top:-1843;width:2;height:80" coordorigin="11651,-1843" coordsize="2,80">
              <v:shape style="position:absolute;left:11651;top:-1843;width:2;height:80" coordorigin="11651,-1843" coordsize="0,80" path="m11651,-1763l11651,-1843e" filled="false" stroked="true" strokeweight=".748pt" strokecolor="#939598">
                <v:path arrowok="t"/>
              </v:shape>
            </v:group>
            <v:group style="position:absolute;left:11611;top:-1843;width:2;height:80" coordorigin="11611,-1843" coordsize="2,80">
              <v:shape style="position:absolute;left:11611;top:-1843;width:2;height:80" coordorigin="11611,-1843" coordsize="0,80" path="m11611,-1763l11611,-1843e" filled="false" stroked="true" strokeweight=".748pt" strokecolor="#939598">
                <v:path arrowok="t"/>
              </v:shape>
            </v:group>
            <v:group style="position:absolute;left:11571;top:-1843;width:2;height:80" coordorigin="11571,-1843" coordsize="2,80">
              <v:shape style="position:absolute;left:11571;top:-1843;width:2;height:80" coordorigin="11571,-1843" coordsize="0,80" path="m11571,-1763l11571,-1843e" filled="false" stroked="true" strokeweight=".748pt" strokecolor="#939598">
                <v:path arrowok="t"/>
              </v:shape>
            </v:group>
            <v:group style="position:absolute;left:11531;top:-1843;width:2;height:80" coordorigin="11531,-1843" coordsize="2,80">
              <v:shape style="position:absolute;left:11531;top:-1843;width:2;height:80" coordorigin="11531,-1843" coordsize="1,80" path="m11531,-1763l11531,-1843e" filled="false" stroked="true" strokeweight=".748pt" strokecolor="#939598">
                <v:path arrowok="t"/>
              </v:shape>
            </v:group>
            <v:group style="position:absolute;left:11491;top:-1843;width:2;height:80" coordorigin="11491,-1843" coordsize="2,80">
              <v:shape style="position:absolute;left:11491;top:-1843;width:2;height:80" coordorigin="11491,-1843" coordsize="0,80" path="m11491,-1763l11491,-1843e" filled="false" stroked="true" strokeweight=".748pt" strokecolor="#939598">
                <v:path arrowok="t"/>
              </v:shape>
            </v:group>
            <v:group style="position:absolute;left:11451;top:-1843;width:2;height:80" coordorigin="11451,-1843" coordsize="2,80">
              <v:shape style="position:absolute;left:11451;top:-1843;width:2;height:80" coordorigin="11451,-1843" coordsize="0,80" path="m11451,-1763l11451,-1843e" filled="false" stroked="true" strokeweight=".748pt" strokecolor="#939598">
                <v:path arrowok="t"/>
              </v:shape>
            </v:group>
            <v:group style="position:absolute;left:11411;top:-1843;width:2;height:80" coordorigin="11411,-1843" coordsize="2,80">
              <v:shape style="position:absolute;left:11411;top:-1843;width:2;height:80" coordorigin="11411,-1843" coordsize="0,80" path="m11411,-1763l11411,-1843e" filled="false" stroked="true" strokeweight=".748pt" strokecolor="#939598">
                <v:path arrowok="t"/>
              </v:shape>
            </v:group>
            <v:group style="position:absolute;left:11371;top:-1843;width:2;height:80" coordorigin="11371,-1843" coordsize="2,80">
              <v:shape style="position:absolute;left:11371;top:-1843;width:2;height:80" coordorigin="11371,-1843" coordsize="0,80" path="m11371,-1763l11371,-1843e" filled="false" stroked="true" strokeweight=".748pt" strokecolor="#939598">
                <v:path arrowok="t"/>
              </v:shape>
            </v:group>
            <v:group style="position:absolute;left:11331;top:-1843;width:2;height:80" coordorigin="11331,-1843" coordsize="2,80">
              <v:shape style="position:absolute;left:11331;top:-1843;width:2;height:80" coordorigin="11331,-1843" coordsize="0,80" path="m11331,-1763l11331,-1843e" filled="false" stroked="true" strokeweight=".748pt" strokecolor="#939598">
                <v:path arrowok="t"/>
              </v:shape>
            </v:group>
            <v:group style="position:absolute;left:11291;top:-1843;width:2;height:80" coordorigin="11291,-1843" coordsize="2,80">
              <v:shape style="position:absolute;left:11291;top:-1843;width:2;height:80" coordorigin="11291,-1843" coordsize="0,80" path="m11291,-1763l11291,-1843e" filled="false" stroked="true" strokeweight=".748pt" strokecolor="#939598">
                <v:path arrowok="t"/>
              </v:shape>
            </v:group>
            <v:group style="position:absolute;left:11251;top:-1843;width:2;height:80" coordorigin="11251,-1843" coordsize="2,80">
              <v:shape style="position:absolute;left:11251;top:-1843;width:2;height:80" coordorigin="11251,-1843" coordsize="0,80" path="m11251,-1763l11251,-1843e" filled="false" stroked="true" strokeweight=".748pt" strokecolor="#939598">
                <v:path arrowok="t"/>
              </v:shape>
            </v:group>
            <v:group style="position:absolute;left:11210;top:-1843;width:2;height:80" coordorigin="11210,-1843" coordsize="2,80">
              <v:shape style="position:absolute;left:11210;top:-1843;width:2;height:80" coordorigin="11210,-1843" coordsize="0,80" path="m11211,-1763l11210,-1843e" filled="false" stroked="true" strokeweight=".748pt" strokecolor="#939598">
                <v:path arrowok="t"/>
              </v:shape>
            </v:group>
            <v:group style="position:absolute;left:11170;top:-1843;width:2;height:80" coordorigin="11170,-1843" coordsize="2,80">
              <v:shape style="position:absolute;left:11170;top:-1843;width:2;height:80" coordorigin="11170,-1843" coordsize="0,80" path="m11170,-1763l11170,-1843e" filled="false" stroked="true" strokeweight=".748pt" strokecolor="#939598">
                <v:path arrowok="t"/>
              </v:shape>
            </v:group>
            <v:group style="position:absolute;left:11130;top:-1843;width:2;height:80" coordorigin="11130,-1843" coordsize="2,80">
              <v:shape style="position:absolute;left:11130;top:-1843;width:2;height:80" coordorigin="11130,-1843" coordsize="0,80" path="m11130,-1763l11130,-1843e" filled="false" stroked="true" strokeweight=".748pt" strokecolor="#939598">
                <v:path arrowok="t"/>
              </v:shape>
            </v:group>
            <v:group style="position:absolute;left:11090;top:-1843;width:2;height:80" coordorigin="11090,-1843" coordsize="2,80">
              <v:shape style="position:absolute;left:11090;top:-1843;width:2;height:80" coordorigin="11090,-1843" coordsize="0,80" path="m11090,-1763l11090,-1843e" filled="false" stroked="true" strokeweight=".748pt" strokecolor="#939598">
                <v:path arrowok="t"/>
              </v:shape>
            </v:group>
            <v:group style="position:absolute;left:11050;top:-1843;width:2;height:80" coordorigin="11050,-1843" coordsize="2,80">
              <v:shape style="position:absolute;left:11050;top:-1843;width:2;height:80" coordorigin="11050,-1843" coordsize="0,80" path="m11050,-1763l11050,-1843e" filled="false" stroked="true" strokeweight=".748pt" strokecolor="#939598">
                <v:path arrowok="t"/>
              </v:shape>
            </v:group>
            <v:group style="position:absolute;left:11010;top:-1843;width:2;height:80" coordorigin="11010,-1843" coordsize="2,80">
              <v:shape style="position:absolute;left:11010;top:-1843;width:2;height:80" coordorigin="11010,-1843" coordsize="1,80" path="m11010,-1763l11010,-1843e" filled="false" stroked="true" strokeweight=".748pt" strokecolor="#939598">
                <v:path arrowok="t"/>
              </v:shape>
            </v:group>
            <v:group style="position:absolute;left:10970;top:-1843;width:2;height:80" coordorigin="10970,-1843" coordsize="2,80">
              <v:shape style="position:absolute;left:10970;top:-1843;width:2;height:80" coordorigin="10970,-1843" coordsize="0,80" path="m10970,-1763l10970,-1843e" filled="false" stroked="true" strokeweight=".748pt" strokecolor="#939598">
                <v:path arrowok="t"/>
              </v:shape>
            </v:group>
            <v:group style="position:absolute;left:10930;top:-1843;width:2;height:80" coordorigin="10930,-1843" coordsize="2,80">
              <v:shape style="position:absolute;left:10930;top:-1843;width:2;height:80" coordorigin="10930,-1843" coordsize="0,80" path="m10930,-1763l10930,-1843e" filled="false" stroked="true" strokeweight=".748pt" strokecolor="#939598">
                <v:path arrowok="t"/>
              </v:shape>
            </v:group>
            <v:group style="position:absolute;left:10890;top:-1843;width:2;height:80" coordorigin="10890,-1843" coordsize="2,80">
              <v:shape style="position:absolute;left:10890;top:-1843;width:2;height:80" coordorigin="10890,-1843" coordsize="0,80" path="m10890,-1763l10890,-1843e" filled="false" stroked="true" strokeweight=".748pt" strokecolor="#939598">
                <v:path arrowok="t"/>
              </v:shape>
            </v:group>
            <v:group style="position:absolute;left:10850;top:-1843;width:2;height:80" coordorigin="10850,-1843" coordsize="2,80">
              <v:shape style="position:absolute;left:10850;top:-1843;width:2;height:80" coordorigin="10850,-1843" coordsize="1,80" path="m10850,-1763l10850,-1843e" filled="false" stroked="true" strokeweight=".748pt" strokecolor="#939598">
                <v:path arrowok="t"/>
              </v:shape>
            </v:group>
            <v:group style="position:absolute;left:10810;top:-1843;width:2;height:80" coordorigin="10810,-1843" coordsize="2,80">
              <v:shape style="position:absolute;left:10810;top:-1843;width:2;height:80" coordorigin="10810,-1843" coordsize="0,80" path="m10810,-1763l10810,-1843e" filled="false" stroked="true" strokeweight=".748pt" strokecolor="#939598">
                <v:path arrowok="t"/>
              </v:shape>
            </v:group>
            <v:group style="position:absolute;left:10770;top:-1843;width:2;height:80" coordorigin="10770,-1843" coordsize="2,80">
              <v:shape style="position:absolute;left:10770;top:-1843;width:2;height:80" coordorigin="10770,-1843" coordsize="0,80" path="m10770,-1763l10770,-1843e" filled="false" stroked="true" strokeweight=".748pt" strokecolor="#939598">
                <v:path arrowok="t"/>
              </v:shape>
            </v:group>
            <v:group style="position:absolute;left:10730;top:-1843;width:2;height:80" coordorigin="10730,-1843" coordsize="2,80">
              <v:shape style="position:absolute;left:10730;top:-1843;width:2;height:80" coordorigin="10730,-1843" coordsize="0,80" path="m10730,-1763l10730,-1843e" filled="false" stroked="true" strokeweight=".748pt" strokecolor="#939598">
                <v:path arrowok="t"/>
              </v:shape>
            </v:group>
            <v:group style="position:absolute;left:10690;top:-1843;width:2;height:80" coordorigin="10690,-1843" coordsize="2,80">
              <v:shape style="position:absolute;left:10690;top:-1843;width:2;height:80" coordorigin="10690,-1843" coordsize="0,80" path="m10690,-1763l10690,-1843e" filled="false" stroked="true" strokeweight=".748pt" strokecolor="#939598">
                <v:path arrowok="t"/>
              </v:shape>
            </v:group>
            <v:group style="position:absolute;left:10650;top:-1843;width:2;height:80" coordorigin="10650,-1843" coordsize="2,80">
              <v:shape style="position:absolute;left:10650;top:-1843;width:2;height:80" coordorigin="10650,-1843" coordsize="0,80" path="m10650,-1763l10650,-1843e" filled="false" stroked="true" strokeweight=".748pt" strokecolor="#939598">
                <v:path arrowok="t"/>
              </v:shape>
            </v:group>
            <v:group style="position:absolute;left:10610;top:-1843;width:2;height:80" coordorigin="10610,-1843" coordsize="2,80">
              <v:shape style="position:absolute;left:10610;top:-1843;width:2;height:80" coordorigin="10610,-1843" coordsize="0,80" path="m10610,-1763l10610,-1843e" filled="false" stroked="true" strokeweight=".748pt" strokecolor="#939598">
                <v:path arrowok="t"/>
              </v:shape>
            </v:group>
            <v:group style="position:absolute;left:10570;top:-1843;width:2;height:80" coordorigin="10570,-1843" coordsize="2,80">
              <v:shape style="position:absolute;left:10570;top:-1843;width:2;height:80" coordorigin="10570,-1843" coordsize="0,80" path="m10570,-1763l10570,-1843e" filled="false" stroked="true" strokeweight=".748pt" strokecolor="#939598">
                <v:path arrowok="t"/>
              </v:shape>
            </v:group>
            <v:group style="position:absolute;left:10530;top:-1843;width:2;height:80" coordorigin="10530,-1843" coordsize="2,80">
              <v:shape style="position:absolute;left:10530;top:-1843;width:2;height:80" coordorigin="10530,-1843" coordsize="0,80" path="m10530,-1763l10530,-1843e" filled="false" stroked="true" strokeweight=".748pt" strokecolor="#939598">
                <v:path arrowok="t"/>
              </v:shape>
            </v:group>
            <v:group style="position:absolute;left:10490;top:-1843;width:2;height:80" coordorigin="10490,-1843" coordsize="2,80">
              <v:shape style="position:absolute;left:10490;top:-1843;width:2;height:80" coordorigin="10490,-1843" coordsize="0,80" path="m10490,-1763l10490,-1843e" filled="false" stroked="true" strokeweight=".748pt" strokecolor="#939598">
                <v:path arrowok="t"/>
              </v:shape>
            </v:group>
            <v:group style="position:absolute;left:10450;top:-1843;width:2;height:80" coordorigin="10450,-1843" coordsize="2,80">
              <v:shape style="position:absolute;left:10450;top:-1843;width:2;height:80" coordorigin="10450,-1843" coordsize="0,80" path="m10450,-1763l10450,-1843e" filled="false" stroked="true" strokeweight=".748pt" strokecolor="#939598">
                <v:path arrowok="t"/>
              </v:shape>
            </v:group>
            <v:group style="position:absolute;left:10410;top:-1843;width:2;height:80" coordorigin="10410,-1843" coordsize="2,80">
              <v:shape style="position:absolute;left:10410;top:-1843;width:2;height:80" coordorigin="10410,-1843" coordsize="0,80" path="m10410,-1763l10410,-1843e" filled="false" stroked="true" strokeweight=".748pt" strokecolor="#939598">
                <v:path arrowok="t"/>
              </v:shape>
            </v:group>
            <v:group style="position:absolute;left:10370;top:-1843;width:2;height:80" coordorigin="10370,-1843" coordsize="2,80">
              <v:shape style="position:absolute;left:10370;top:-1843;width:2;height:80" coordorigin="10370,-1843" coordsize="0,80" path="m10370,-1763l10370,-1843e" filled="false" stroked="true" strokeweight=".748pt" strokecolor="#939598">
                <v:path arrowok="t"/>
              </v:shape>
            </v:group>
            <v:group style="position:absolute;left:10330;top:-1843;width:2;height:80" coordorigin="10330,-1843" coordsize="2,80">
              <v:shape style="position:absolute;left:10330;top:-1843;width:2;height:80" coordorigin="10330,-1843" coordsize="0,80" path="m10330,-1763l10330,-1843e" filled="false" stroked="true" strokeweight=".748pt" strokecolor="#939598">
                <v:path arrowok="t"/>
              </v:shape>
            </v:group>
            <v:group style="position:absolute;left:10290;top:-1843;width:2;height:80" coordorigin="10290,-1843" coordsize="2,80">
              <v:shape style="position:absolute;left:10290;top:-1843;width:2;height:80" coordorigin="10290,-1843" coordsize="0,80" path="m10290,-1763l10290,-1843e" filled="false" stroked="true" strokeweight=".748pt" strokecolor="#939598">
                <v:path arrowok="t"/>
              </v:shape>
            </v:group>
            <v:group style="position:absolute;left:10250;top:-1843;width:2;height:80" coordorigin="10250,-1843" coordsize="2,80">
              <v:shape style="position:absolute;left:10250;top:-1843;width:2;height:80" coordorigin="10250,-1843" coordsize="1,80" path="m10250,-1763l10250,-1843e" filled="false" stroked="true" strokeweight=".748pt" strokecolor="#939598">
                <v:path arrowok="t"/>
              </v:shape>
            </v:group>
            <v:group style="position:absolute;left:10210;top:-1843;width:2;height:80" coordorigin="10210,-1843" coordsize="2,80">
              <v:shape style="position:absolute;left:10210;top:-1843;width:2;height:80" coordorigin="10210,-1843" coordsize="0,80" path="m10210,-1763l10210,-1843e" filled="false" stroked="true" strokeweight=".748pt" strokecolor="#939598">
                <v:path arrowok="t"/>
              </v:shape>
            </v:group>
            <v:group style="position:absolute;left:10170;top:-1843;width:2;height:80" coordorigin="10170,-1843" coordsize="2,80">
              <v:shape style="position:absolute;left:10170;top:-1843;width:2;height:80" coordorigin="10170,-1843" coordsize="0,80" path="m10170,-1763l10170,-1843e" filled="false" stroked="true" strokeweight=".748pt" strokecolor="#939598">
                <v:path arrowok="t"/>
              </v:shape>
            </v:group>
            <v:group style="position:absolute;left:10130;top:-1843;width:2;height:80" coordorigin="10130,-1843" coordsize="2,80">
              <v:shape style="position:absolute;left:10130;top:-1843;width:2;height:80" coordorigin="10130,-1843" coordsize="0,80" path="m10130,-1763l10130,-1843e" filled="false" stroked="true" strokeweight=".748pt" strokecolor="#939598">
                <v:path arrowok="t"/>
              </v:shape>
            </v:group>
            <v:group style="position:absolute;left:10090;top:-1843;width:2;height:80" coordorigin="10090,-1843" coordsize="2,80">
              <v:shape style="position:absolute;left:10090;top:-1843;width:2;height:80" coordorigin="10090,-1843" coordsize="1,80" path="m10090,-1763l10090,-1843e" filled="false" stroked="true" strokeweight=".748pt" strokecolor="#939598">
                <v:path arrowok="t"/>
              </v:shape>
            </v:group>
            <v:group style="position:absolute;left:10050;top:-1843;width:2;height:80" coordorigin="10050,-1843" coordsize="2,80">
              <v:shape style="position:absolute;left:10050;top:-1843;width:2;height:80" coordorigin="10050,-1843" coordsize="0,80" path="m10050,-1763l10050,-1843e" filled="false" stroked="true" strokeweight=".748pt" strokecolor="#939598">
                <v:path arrowok="t"/>
              </v:shape>
            </v:group>
            <v:group style="position:absolute;left:10010;top:-1843;width:2;height:80" coordorigin="10010,-1843" coordsize="2,80">
              <v:shape style="position:absolute;left:10010;top:-1843;width:2;height:80" coordorigin="10010,-1843" coordsize="0,80" path="m10010,-1763l10010,-1843e" filled="false" stroked="true" strokeweight=".748pt" strokecolor="#939598">
                <v:path arrowok="t"/>
              </v:shape>
            </v:group>
            <v:group style="position:absolute;left:9970;top:-1843;width:2;height:80" coordorigin="9970,-1843" coordsize="2,80">
              <v:shape style="position:absolute;left:9970;top:-1843;width:2;height:80" coordorigin="9970,-1843" coordsize="1,80" path="m9970,-1763l9970,-1843e" filled="false" stroked="true" strokeweight=".748pt" strokecolor="#939598">
                <v:path arrowok="t"/>
              </v:shape>
            </v:group>
            <v:group style="position:absolute;left:9930;top:-1843;width:2;height:80" coordorigin="9930,-1843" coordsize="2,80">
              <v:shape style="position:absolute;left:9930;top:-1843;width:2;height:80" coordorigin="9930,-1843" coordsize="0,80" path="m9930,-1763l9930,-1843e" filled="false" stroked="true" strokeweight=".748pt" strokecolor="#939598">
                <v:path arrowok="t"/>
              </v:shape>
            </v:group>
            <v:group style="position:absolute;left:9890;top:-1843;width:2;height:80" coordorigin="9890,-1843" coordsize="2,80">
              <v:shape style="position:absolute;left:9890;top:-1843;width:2;height:80" coordorigin="9890,-1843" coordsize="0,80" path="m9890,-1763l9890,-1843e" filled="false" stroked="true" strokeweight=".748pt" strokecolor="#939598">
                <v:path arrowok="t"/>
              </v:shape>
            </v:group>
            <v:group style="position:absolute;left:9850;top:-1843;width:2;height:80" coordorigin="9850,-1843" coordsize="2,80">
              <v:shape style="position:absolute;left:9850;top:-1843;width:2;height:80" coordorigin="9850,-1843" coordsize="0,80" path="m9850,-1763l9850,-1843e" filled="false" stroked="true" strokeweight=".748pt" strokecolor="#939598">
                <v:path arrowok="t"/>
              </v:shape>
            </v:group>
            <v:group style="position:absolute;left:9810;top:-1843;width:2;height:80" coordorigin="9810,-1843" coordsize="2,80">
              <v:shape style="position:absolute;left:9810;top:-1843;width:2;height:80" coordorigin="9810,-1843" coordsize="0,80" path="m9810,-1763l9810,-1843e" filled="false" stroked="true" strokeweight=".748pt" strokecolor="#939598">
                <v:path arrowok="t"/>
              </v:shape>
            </v:group>
            <v:group style="position:absolute;left:9770;top:-1843;width:2;height:80" coordorigin="9770,-1843" coordsize="2,80">
              <v:shape style="position:absolute;left:9770;top:-1843;width:2;height:80" coordorigin="9770,-1843" coordsize="0,80" path="m9770,-1763l9770,-1843e" filled="false" stroked="true" strokeweight=".748pt" strokecolor="#939598">
                <v:path arrowok="t"/>
              </v:shape>
            </v:group>
            <v:group style="position:absolute;left:9730;top:-1843;width:2;height:80" coordorigin="9730,-1843" coordsize="2,80">
              <v:shape style="position:absolute;left:9730;top:-1843;width:2;height:80" coordorigin="9730,-1843" coordsize="1,80" path="m9730,-1763l9730,-1843e" filled="false" stroked="true" strokeweight=".748pt" strokecolor="#939598">
                <v:path arrowok="t"/>
              </v:shape>
            </v:group>
            <v:group style="position:absolute;left:9690;top:-1843;width:2;height:80" coordorigin="9690,-1843" coordsize="2,80">
              <v:shape style="position:absolute;left:9690;top:-1843;width:2;height:80" coordorigin="9690,-1843" coordsize="0,80" path="m9690,-1763l9690,-1843e" filled="false" stroked="true" strokeweight=".748pt" strokecolor="#939598">
                <v:path arrowok="t"/>
              </v:shape>
            </v:group>
            <v:group style="position:absolute;left:9650;top:-1843;width:2;height:80" coordorigin="9650,-1843" coordsize="2,80">
              <v:shape style="position:absolute;left:9650;top:-1843;width:2;height:80" coordorigin="9650,-1843" coordsize="0,80" path="m9650,-1763l9650,-1843e" filled="false" stroked="true" strokeweight=".748pt" strokecolor="#939598">
                <v:path arrowok="t"/>
              </v:shape>
            </v:group>
            <v:group style="position:absolute;left:9610;top:-1843;width:2;height:80" coordorigin="9610,-1843" coordsize="2,80">
              <v:shape style="position:absolute;left:9610;top:-1843;width:2;height:80" coordorigin="9610,-1843" coordsize="0,80" path="m9610,-1763l9610,-1843e" filled="false" stroked="true" strokeweight=".748pt" strokecolor="#939598">
                <v:path arrowok="t"/>
              </v:shape>
            </v:group>
            <v:group style="position:absolute;left:9570;top:-1843;width:2;height:80" coordorigin="9570,-1843" coordsize="2,80">
              <v:shape style="position:absolute;left:9570;top:-1843;width:2;height:80" coordorigin="9570,-1843" coordsize="1,80" path="m9570,-1763l9570,-1843e" filled="false" stroked="true" strokeweight=".748pt" strokecolor="#939598">
                <v:path arrowok="t"/>
              </v:shape>
            </v:group>
            <v:group style="position:absolute;left:9530;top:-1843;width:2;height:80" coordorigin="9530,-1843" coordsize="2,80">
              <v:shape style="position:absolute;left:9530;top:-1843;width:2;height:80" coordorigin="9530,-1843" coordsize="0,80" path="m9530,-1763l9530,-1843e" filled="false" stroked="true" strokeweight=".748pt" strokecolor="#939598">
                <v:path arrowok="t"/>
              </v:shape>
            </v:group>
            <v:group style="position:absolute;left:9490;top:-1843;width:2;height:80" coordorigin="9490,-1843" coordsize="2,80">
              <v:shape style="position:absolute;left:9490;top:-1843;width:2;height:80" coordorigin="9490,-1843" coordsize="0,80" path="m9490,-1763l9490,-1843e" filled="false" stroked="true" strokeweight=".748pt" strokecolor="#939598">
                <v:path arrowok="t"/>
              </v:shape>
            </v:group>
            <v:group style="position:absolute;left:9450;top:-1843;width:2;height:80" coordorigin="9450,-1843" coordsize="2,80">
              <v:shape style="position:absolute;left:9450;top:-1843;width:2;height:80" coordorigin="9450,-1843" coordsize="0,80" path="m9450,-1763l9450,-1843e" filled="false" stroked="true" strokeweight=".748pt" strokecolor="#939598">
                <v:path arrowok="t"/>
              </v:shape>
            </v:group>
            <v:group style="position:absolute;left:9410;top:-1843;width:2;height:80" coordorigin="9410,-1843" coordsize="2,80">
              <v:shape style="position:absolute;left:9410;top:-1843;width:2;height:80" coordorigin="9410,-1843" coordsize="0,80" path="m9410,-1763l9410,-1843e" filled="false" stroked="true" strokeweight=".748pt" strokecolor="#939598">
                <v:path arrowok="t"/>
              </v:shape>
            </v:group>
            <v:group style="position:absolute;left:9370;top:-1843;width:2;height:80" coordorigin="9370,-1843" coordsize="2,80">
              <v:shape style="position:absolute;left:9370;top:-1843;width:2;height:80" coordorigin="9370,-1843" coordsize="1,80" path="m9370,-1763l9370,-1843e" filled="false" stroked="true" strokeweight=".748pt" strokecolor="#939598">
                <v:path arrowok="t"/>
              </v:shape>
            </v:group>
            <v:group style="position:absolute;left:9330;top:-1843;width:2;height:80" coordorigin="9330,-1843" coordsize="2,80">
              <v:shape style="position:absolute;left:9330;top:-1843;width:2;height:80" coordorigin="9330,-1843" coordsize="0,80" path="m9330,-1763l9330,-1843e" filled="false" stroked="true" strokeweight=".748pt" strokecolor="#939598">
                <v:path arrowok="t"/>
              </v:shape>
            </v:group>
            <v:group style="position:absolute;left:9290;top:-1843;width:2;height:80" coordorigin="9290,-1843" coordsize="2,80">
              <v:shape style="position:absolute;left:9290;top:-1843;width:2;height:80" coordorigin="9290,-1843" coordsize="0,80" path="m9290,-1763l9290,-1843e" filled="false" stroked="true" strokeweight=".748pt" strokecolor="#939598">
                <v:path arrowok="t"/>
              </v:shape>
            </v:group>
            <v:group style="position:absolute;left:9250;top:-1843;width:2;height:80" coordorigin="9250,-1843" coordsize="2,80">
              <v:shape style="position:absolute;left:9250;top:-1843;width:2;height:80" coordorigin="9250,-1843" coordsize="0,80" path="m9250,-1763l9250,-1843e" filled="false" stroked="true" strokeweight=".748pt" strokecolor="#939598">
                <v:path arrowok="t"/>
              </v:shape>
            </v:group>
            <v:group style="position:absolute;left:9210;top:-1843;width:2;height:80" coordorigin="9210,-1843" coordsize="2,80">
              <v:shape style="position:absolute;left:9210;top:-1843;width:2;height:80" coordorigin="9210,-1843" coordsize="1,80" path="m9210,-1763l9210,-1843e" filled="false" stroked="true" strokeweight=".748pt" strokecolor="#939598">
                <v:path arrowok="t"/>
              </v:shape>
            </v:group>
            <v:group style="position:absolute;left:9170;top:-1843;width:2;height:80" coordorigin="9170,-1843" coordsize="2,80">
              <v:shape style="position:absolute;left:9170;top:-1843;width:2;height:80" coordorigin="9170,-1843" coordsize="0,80" path="m9170,-1763l9170,-1843e" filled="false" stroked="true" strokeweight=".748pt" strokecolor="#939598">
                <v:path arrowok="t"/>
              </v:shape>
            </v:group>
            <v:group style="position:absolute;left:9130;top:-1843;width:2;height:80" coordorigin="9130,-1843" coordsize="2,80">
              <v:shape style="position:absolute;left:9130;top:-1843;width:2;height:80" coordorigin="9130,-1843" coordsize="0,80" path="m9130,-1763l9130,-1843e" filled="false" stroked="true" strokeweight=".748pt" strokecolor="#939598">
                <v:path arrowok="t"/>
              </v:shape>
            </v:group>
            <v:group style="position:absolute;left:9090;top:-1843;width:2;height:80" coordorigin="9090,-1843" coordsize="2,80">
              <v:shape style="position:absolute;left:9090;top:-1843;width:2;height:80" coordorigin="9090,-1843" coordsize="0,80" path="m9090,-1763l9090,-1843e" filled="false" stroked="true" strokeweight=".748pt" strokecolor="#939598">
                <v:path arrowok="t"/>
              </v:shape>
            </v:group>
            <v:group style="position:absolute;left:9050;top:-1843;width:2;height:80" coordorigin="9050,-1843" coordsize="2,80">
              <v:shape style="position:absolute;left:9050;top:-1843;width:2;height:80" coordorigin="9050,-1843" coordsize="1,80" path="m9050,-1763l9050,-1843e" filled="false" stroked="true" strokeweight=".748pt" strokecolor="#939598">
                <v:path arrowok="t"/>
              </v:shape>
            </v:group>
            <v:group style="position:absolute;left:9010;top:-1842;width:2;height:80" coordorigin="9010,-1842" coordsize="2,80">
              <v:shape style="position:absolute;left:9010;top:-1842;width:2;height:80" coordorigin="9010,-1842" coordsize="0,80" path="m9010,-1762l9010,-1842e" filled="false" stroked="true" strokeweight=".748pt" strokecolor="#939598">
                <v:path arrowok="t"/>
              </v:shape>
            </v:group>
            <v:group style="position:absolute;left:8970;top:-1842;width:2;height:80" coordorigin="8970,-1842" coordsize="2,80">
              <v:shape style="position:absolute;left:8970;top:-1842;width:2;height:80" coordorigin="8970,-1842" coordsize="0,80" path="m8970,-1762l8970,-1842e" filled="false" stroked="true" strokeweight=".748pt" strokecolor="#939598">
                <v:path arrowok="t"/>
              </v:shape>
            </v:group>
            <v:group style="position:absolute;left:8930;top:-1842;width:2;height:80" coordorigin="8930,-1842" coordsize="2,80">
              <v:shape style="position:absolute;left:8930;top:-1842;width:2;height:80" coordorigin="8930,-1842" coordsize="0,80" path="m8930,-1762l8930,-1842e" filled="false" stroked="true" strokeweight=".748pt" strokecolor="#939598">
                <v:path arrowok="t"/>
              </v:shape>
            </v:group>
            <v:group style="position:absolute;left:8890;top:-1842;width:2;height:80" coordorigin="8890,-1842" coordsize="2,80">
              <v:shape style="position:absolute;left:8890;top:-1842;width:2;height:80" coordorigin="8890,-1842" coordsize="0,80" path="m8890,-1762l8890,-1842e" filled="false" stroked="true" strokeweight=".748pt" strokecolor="#939598">
                <v:path arrowok="t"/>
              </v:shape>
            </v:group>
            <v:group style="position:absolute;left:8850;top:-1842;width:2;height:80" coordorigin="8850,-1842" coordsize="2,80">
              <v:shape style="position:absolute;left:8850;top:-1842;width:2;height:80" coordorigin="8850,-1842" coordsize="1,80" path="m8850,-1762l8850,-1842e" filled="false" stroked="true" strokeweight=".748pt" strokecolor="#939598">
                <v:path arrowok="t"/>
              </v:shape>
            </v:group>
            <v:group style="position:absolute;left:8810;top:-1842;width:2;height:80" coordorigin="8810,-1842" coordsize="2,80">
              <v:shape style="position:absolute;left:8810;top:-1842;width:2;height:80" coordorigin="8810,-1842" coordsize="0,80" path="m8810,-1762l8810,-1842e" filled="false" stroked="true" strokeweight=".748pt" strokecolor="#939598">
                <v:path arrowok="t"/>
              </v:shape>
            </v:group>
            <v:group style="position:absolute;left:8770;top:-1842;width:2;height:80" coordorigin="8770,-1842" coordsize="2,80">
              <v:shape style="position:absolute;left:8770;top:-1842;width:2;height:80" coordorigin="8770,-1842" coordsize="0,80" path="m8770,-1762l8770,-1842e" filled="false" stroked="true" strokeweight=".748pt" strokecolor="#939598">
                <v:path arrowok="t"/>
              </v:shape>
            </v:group>
            <v:group style="position:absolute;left:8730;top:-1842;width:2;height:80" coordorigin="8730,-1842" coordsize="2,80">
              <v:shape style="position:absolute;left:8730;top:-1842;width:2;height:80" coordorigin="8730,-1842" coordsize="0,80" path="m8730,-1762l8730,-1842e" filled="false" stroked="true" strokeweight=".748pt" strokecolor="#939598">
                <v:path arrowok="t"/>
              </v:shape>
            </v:group>
            <v:group style="position:absolute;left:8690;top:-1842;width:2;height:80" coordorigin="8690,-1842" coordsize="2,80">
              <v:shape style="position:absolute;left:8690;top:-1842;width:2;height:80" coordorigin="8690,-1842" coordsize="1,80" path="m8690,-1762l8690,-1842e" filled="false" stroked="true" strokeweight=".748pt" strokecolor="#939598">
                <v:path arrowok="t"/>
              </v:shape>
            </v:group>
            <v:group style="position:absolute;left:8650;top:-1842;width:2;height:80" coordorigin="8650,-1842" coordsize="2,80">
              <v:shape style="position:absolute;left:8650;top:-1842;width:2;height:80" coordorigin="8650,-1842" coordsize="0,80" path="m8650,-1762l8650,-1842e" filled="false" stroked="true" strokeweight=".748pt" strokecolor="#939598">
                <v:path arrowok="t"/>
              </v:shape>
            </v:group>
            <v:group style="position:absolute;left:8610;top:-1842;width:2;height:80" coordorigin="8610,-1842" coordsize="2,80">
              <v:shape style="position:absolute;left:8610;top:-1842;width:2;height:80" coordorigin="8610,-1842" coordsize="0,80" path="m8610,-1762l8610,-1842e" filled="false" stroked="true" strokeweight=".748pt" strokecolor="#939598">
                <v:path arrowok="t"/>
              </v:shape>
            </v:group>
            <v:group style="position:absolute;left:8570;top:-1842;width:2;height:80" coordorigin="8570,-1842" coordsize="2,80">
              <v:shape style="position:absolute;left:8570;top:-1842;width:2;height:80" coordorigin="8570,-1842" coordsize="0,80" path="m8570,-1762l8570,-1842e" filled="false" stroked="true" strokeweight=".748pt" strokecolor="#939598">
                <v:path arrowok="t"/>
              </v:shape>
            </v:group>
            <v:group style="position:absolute;left:8530;top:-1842;width:2;height:80" coordorigin="8530,-1842" coordsize="2,80">
              <v:shape style="position:absolute;left:8530;top:-1842;width:2;height:80" coordorigin="8530,-1842" coordsize="0,80" path="m8530,-1762l8530,-1842e" filled="false" stroked="true" strokeweight=".748pt" strokecolor="#939598">
                <v:path arrowok="t"/>
              </v:shape>
            </v:group>
            <v:group style="position:absolute;left:8490;top:-1842;width:2;height:80" coordorigin="8490,-1842" coordsize="2,80">
              <v:shape style="position:absolute;left:8490;top:-1842;width:2;height:80" coordorigin="8490,-1842" coordsize="0,80" path="m8490,-1762l8490,-1842e" filled="false" stroked="true" strokeweight=".748pt" strokecolor="#939598">
                <v:path arrowok="t"/>
              </v:shape>
            </v:group>
            <v:group style="position:absolute;left:8450;top:-1842;width:2;height:80" coordorigin="8450,-1842" coordsize="2,80">
              <v:shape style="position:absolute;left:8450;top:-1842;width:2;height:80" coordorigin="8450,-1842" coordsize="1,80" path="m8450,-1762l8450,-1842e" filled="false" stroked="true" strokeweight=".748pt" strokecolor="#939598">
                <v:path arrowok="t"/>
              </v:shape>
            </v:group>
            <v:group style="position:absolute;left:8410;top:-1842;width:2;height:80" coordorigin="8410,-1842" coordsize="2,80">
              <v:shape style="position:absolute;left:8410;top:-1842;width:2;height:80" coordorigin="8410,-1842" coordsize="0,80" path="m8410,-1762l8410,-1842e" filled="false" stroked="true" strokeweight=".748pt" strokecolor="#939598">
                <v:path arrowok="t"/>
              </v:shape>
            </v:group>
            <v:group style="position:absolute;left:8370;top:-1842;width:2;height:80" coordorigin="8370,-1842" coordsize="2,80">
              <v:shape style="position:absolute;left:8370;top:-1842;width:2;height:80" coordorigin="8370,-1842" coordsize="0,80" path="m8370,-1762l8370,-1842e" filled="false" stroked="true" strokeweight=".748pt" strokecolor="#939598">
                <v:path arrowok="t"/>
              </v:shape>
            </v:group>
            <v:group style="position:absolute;left:8330;top:-1842;width:2;height:80" coordorigin="8330,-1842" coordsize="2,80">
              <v:shape style="position:absolute;left:8330;top:-1842;width:2;height:80" coordorigin="8330,-1842" coordsize="1,80" path="m8330,-1762l8330,-1842e" filled="false" stroked="true" strokeweight=".748pt" strokecolor="#939598">
                <v:path arrowok="t"/>
              </v:shape>
            </v:group>
            <v:group style="position:absolute;left:8290;top:-1842;width:2;height:80" coordorigin="8290,-1842" coordsize="2,80">
              <v:shape style="position:absolute;left:8290;top:-1842;width:2;height:80" coordorigin="8290,-1842" coordsize="0,80" path="m8290,-1762l8290,-1842e" filled="false" stroked="true" strokeweight=".748pt" strokecolor="#939598">
                <v:path arrowok="t"/>
              </v:shape>
            </v:group>
            <v:group style="position:absolute;left:8250;top:-1842;width:2;height:80" coordorigin="8250,-1842" coordsize="2,80">
              <v:shape style="position:absolute;left:8250;top:-1842;width:2;height:80" coordorigin="8250,-1842" coordsize="0,80" path="m8250,-1762l8250,-1842e" filled="false" stroked="true" strokeweight=".748pt" strokecolor="#939598">
                <v:path arrowok="t"/>
              </v:shape>
            </v:group>
            <v:group style="position:absolute;left:8210;top:-1842;width:2;height:80" coordorigin="8210,-1842" coordsize="2,80">
              <v:shape style="position:absolute;left:8210;top:-1842;width:2;height:80" coordorigin="8210,-1842" coordsize="0,80" path="m8210,-1762l8210,-1842e" filled="false" stroked="true" strokeweight=".748pt" strokecolor="#939598">
                <v:path arrowok="t"/>
              </v:shape>
            </v:group>
            <v:group style="position:absolute;left:8170;top:-1842;width:2;height:80" coordorigin="8170,-1842" coordsize="2,80">
              <v:shape style="position:absolute;left:8170;top:-1842;width:2;height:80" coordorigin="8170,-1842" coordsize="1,80" path="m8170,-1762l8170,-1842e" filled="false" stroked="true" strokeweight=".748pt" strokecolor="#939598">
                <v:path arrowok="t"/>
              </v:shape>
            </v:group>
            <v:group style="position:absolute;left:8130;top:-1842;width:2;height:80" coordorigin="8130,-1842" coordsize="2,80">
              <v:shape style="position:absolute;left:8130;top:-1842;width:2;height:80" coordorigin="8130,-1842" coordsize="0,80" path="m8130,-1762l8130,-1842e" filled="false" stroked="true" strokeweight=".748pt" strokecolor="#939598">
                <v:path arrowok="t"/>
              </v:shape>
            </v:group>
            <v:group style="position:absolute;left:8090;top:-1842;width:2;height:80" coordorigin="8090,-1842" coordsize="2,80">
              <v:shape style="position:absolute;left:8090;top:-1842;width:2;height:80" coordorigin="8090,-1842" coordsize="0,80" path="m8090,-1762l8090,-1842e" filled="false" stroked="true" strokeweight=".748pt" strokecolor="#939598">
                <v:path arrowok="t"/>
              </v:shape>
            </v:group>
            <v:group style="position:absolute;left:8050;top:-1842;width:2;height:80" coordorigin="8050,-1842" coordsize="2,80">
              <v:shape style="position:absolute;left:8050;top:-1842;width:2;height:80" coordorigin="8050,-1842" coordsize="0,80" path="m8050,-1762l8050,-1842e" filled="false" stroked="true" strokeweight=".748pt" strokecolor="#939598">
                <v:path arrowok="t"/>
              </v:shape>
            </v:group>
            <v:group style="position:absolute;left:8010;top:-1842;width:2;height:80" coordorigin="8010,-1842" coordsize="2,80">
              <v:shape style="position:absolute;left:8010;top:-1842;width:2;height:80" coordorigin="8010,-1842" coordsize="0,80" path="m8010,-1762l8010,-1842e" filled="false" stroked="true" strokeweight=".748pt" strokecolor="#939598">
                <v:path arrowok="t"/>
              </v:shape>
            </v:group>
            <v:group style="position:absolute;left:7970;top:-1842;width:2;height:80" coordorigin="7970,-1842" coordsize="2,80">
              <v:shape style="position:absolute;left:7970;top:-1842;width:2;height:80" coordorigin="7970,-1842" coordsize="0,80" path="m7970,-1762l7970,-1842e" filled="false" stroked="true" strokeweight=".748pt" strokecolor="#939598">
                <v:path arrowok="t"/>
              </v:shape>
            </v:group>
            <v:group style="position:absolute;left:7930;top:-1842;width:2;height:80" coordorigin="7930,-1842" coordsize="2,80">
              <v:shape style="position:absolute;left:7930;top:-1842;width:2;height:80" coordorigin="7930,-1842" coordsize="1,80" path="m7930,-1762l7930,-1842e" filled="false" stroked="true" strokeweight=".748pt" strokecolor="#939598">
                <v:path arrowok="t"/>
              </v:shape>
            </v:group>
            <v:group style="position:absolute;left:7890;top:-1842;width:2;height:80" coordorigin="7890,-1842" coordsize="2,80">
              <v:shape style="position:absolute;left:7890;top:-1842;width:2;height:80" coordorigin="7890,-1842" coordsize="0,80" path="m7890,-1762l7890,-1842e" filled="false" stroked="true" strokeweight=".748pt" strokecolor="#939598">
                <v:path arrowok="t"/>
              </v:shape>
            </v:group>
            <v:group style="position:absolute;left:7850;top:-1842;width:2;height:80" coordorigin="7850,-1842" coordsize="2,80">
              <v:shape style="position:absolute;left:7850;top:-1842;width:2;height:80" coordorigin="7850,-1842" coordsize="0,80" path="m7850,-1762l7850,-1842e" filled="false" stroked="true" strokeweight=".748pt" strokecolor="#939598">
                <v:path arrowok="t"/>
              </v:shape>
            </v:group>
            <v:group style="position:absolute;left:7810;top:-1842;width:2;height:80" coordorigin="7810,-1842" coordsize="2,80">
              <v:shape style="position:absolute;left:7810;top:-1842;width:2;height:80" coordorigin="7810,-1842" coordsize="1,80" path="m7810,-1762l7810,-1842e" filled="false" stroked="true" strokeweight=".748pt" strokecolor="#939598">
                <v:path arrowok="t"/>
              </v:shape>
            </v:group>
            <v:group style="position:absolute;left:7770;top:-1842;width:2;height:80" coordorigin="7770,-1842" coordsize="2,80">
              <v:shape style="position:absolute;left:7770;top:-1842;width:2;height:80" coordorigin="7770,-1842" coordsize="0,80" path="m7770,-1762l7770,-1842e" filled="false" stroked="true" strokeweight=".748pt" strokecolor="#939598">
                <v:path arrowok="t"/>
              </v:shape>
            </v:group>
            <v:group style="position:absolute;left:7730;top:-1842;width:2;height:80" coordorigin="7730,-1842" coordsize="2,80">
              <v:shape style="position:absolute;left:7730;top:-1842;width:2;height:80" coordorigin="7730,-1842" coordsize="0,80" path="m7730,-1762l7730,-1842e" filled="false" stroked="true" strokeweight=".748pt" strokecolor="#939598">
                <v:path arrowok="t"/>
              </v:shape>
            </v:group>
            <v:group style="position:absolute;left:7690;top:-1842;width:2;height:80" coordorigin="7690,-1842" coordsize="2,80">
              <v:shape style="position:absolute;left:7690;top:-1842;width:2;height:80" coordorigin="7690,-1842" coordsize="0,80" path="m7690,-1762l7690,-1842e" filled="false" stroked="true" strokeweight=".748pt" strokecolor="#939598">
                <v:path arrowok="t"/>
              </v:shape>
            </v:group>
            <v:group style="position:absolute;left:7650;top:-1842;width:2;height:80" coordorigin="7650,-1842" coordsize="2,80">
              <v:shape style="position:absolute;left:7650;top:-1842;width:2;height:80" coordorigin="7650,-1842" coordsize="0,80" path="m7650,-1762l7650,-1842e" filled="false" stroked="true" strokeweight=".748pt" strokecolor="#939598">
                <v:path arrowok="t"/>
              </v:shape>
            </v:group>
            <v:group style="position:absolute;left:7610;top:-1842;width:2;height:80" coordorigin="7610,-1842" coordsize="2,80">
              <v:shape style="position:absolute;left:7610;top:-1842;width:2;height:80" coordorigin="7610,-1842" coordsize="0,80" path="m7610,-1762l7610,-1842e" filled="false" stroked="true" strokeweight=".748pt" strokecolor="#939598">
                <v:path arrowok="t"/>
              </v:shape>
            </v:group>
            <v:group style="position:absolute;left:7570;top:-1842;width:2;height:80" coordorigin="7570,-1842" coordsize="2,80">
              <v:shape style="position:absolute;left:7570;top:-1842;width:2;height:80" coordorigin="7570,-1842" coordsize="1,80" path="m7570,-1762l7570,-1842e" filled="false" stroked="true" strokeweight=".748pt" strokecolor="#939598">
                <v:path arrowok="t"/>
              </v:shape>
            </v:group>
            <v:group style="position:absolute;left:7530;top:-1842;width:2;height:80" coordorigin="7530,-1842" coordsize="2,80">
              <v:shape style="position:absolute;left:7530;top:-1842;width:2;height:80" coordorigin="7530,-1842" coordsize="0,80" path="m7530,-1762l7530,-1842e" filled="false" stroked="true" strokeweight=".748pt" strokecolor="#939598">
                <v:path arrowok="t"/>
              </v:shape>
            </v:group>
            <v:group style="position:absolute;left:7489;top:-1842;width:2;height:80" coordorigin="7489,-1842" coordsize="2,80">
              <v:shape style="position:absolute;left:7489;top:-1842;width:2;height:80" coordorigin="7489,-1842" coordsize="0,80" path="m7490,-1762l7489,-1842e" filled="false" stroked="true" strokeweight=".748pt" strokecolor="#939598">
                <v:path arrowok="t"/>
              </v:shape>
            </v:group>
            <v:group style="position:absolute;left:7449;top:-1842;width:2;height:80" coordorigin="7449,-1842" coordsize="2,80">
              <v:shape style="position:absolute;left:7449;top:-1842;width:2;height:80" coordorigin="7449,-1842" coordsize="0,80" path="m7449,-1762l7449,-1842e" filled="false" stroked="true" strokeweight=".748pt" strokecolor="#939598">
                <v:path arrowok="t"/>
              </v:shape>
            </v:group>
            <v:group style="position:absolute;left:7409;top:-1842;width:2;height:80" coordorigin="7409,-1842" coordsize="2,80">
              <v:shape style="position:absolute;left:7409;top:-1842;width:2;height:80" coordorigin="7409,-1842" coordsize="1,80" path="m7409,-1762l7409,-1842e" filled="false" stroked="true" strokeweight=".748pt" strokecolor="#939598">
                <v:path arrowok="t"/>
              </v:shape>
            </v:group>
            <v:group style="position:absolute;left:7369;top:-1842;width:2;height:80" coordorigin="7369,-1842" coordsize="2,80">
              <v:shape style="position:absolute;left:7369;top:-1842;width:2;height:80" coordorigin="7369,-1842" coordsize="0,80" path="m7369,-1762l7369,-1842e" filled="false" stroked="true" strokeweight=".748pt" strokecolor="#939598">
                <v:path arrowok="t"/>
              </v:shape>
            </v:group>
            <v:group style="position:absolute;left:7329;top:-1842;width:2;height:80" coordorigin="7329,-1842" coordsize="2,80">
              <v:shape style="position:absolute;left:7329;top:-1842;width:2;height:80" coordorigin="7329,-1842" coordsize="0,80" path="m7329,-1762l7329,-1842e" filled="false" stroked="true" strokeweight=".748pt" strokecolor="#939598">
                <v:path arrowok="t"/>
              </v:shape>
            </v:group>
            <v:group style="position:absolute;left:7289;top:-1842;width:2;height:80" coordorigin="7289,-1842" coordsize="2,80">
              <v:shape style="position:absolute;left:7289;top:-1842;width:2;height:80" coordorigin="7289,-1842" coordsize="0,80" path="m7289,-1762l7289,-1842e" filled="false" stroked="true" strokeweight=".748pt" strokecolor="#939598">
                <v:path arrowok="t"/>
              </v:shape>
            </v:group>
            <v:group style="position:absolute;left:7249;top:-1842;width:2;height:80" coordorigin="7249,-1842" coordsize="2,80">
              <v:shape style="position:absolute;left:7249;top:-1842;width:2;height:80" coordorigin="7249,-1842" coordsize="0,80" path="m7249,-1762l7249,-1842e" filled="false" stroked="true" strokeweight=".748pt" strokecolor="#939598">
                <v:path arrowok="t"/>
              </v:shape>
            </v:group>
            <v:group style="position:absolute;left:7209;top:-1842;width:2;height:80" coordorigin="7209,-1842" coordsize="2,80">
              <v:shape style="position:absolute;left:7209;top:-1842;width:2;height:80" coordorigin="7209,-1842" coordsize="1,80" path="m7209,-1762l7209,-1842e" filled="false" stroked="true" strokeweight=".748pt" strokecolor="#939598">
                <v:path arrowok="t"/>
              </v:shape>
            </v:group>
            <v:group style="position:absolute;left:7169;top:-1842;width:2;height:80" coordorigin="7169,-1842" coordsize="2,80">
              <v:shape style="position:absolute;left:7169;top:-1842;width:2;height:80" coordorigin="7169,-1842" coordsize="0,80" path="m7169,-1762l7169,-1842e" filled="false" stroked="true" strokeweight=".748pt" strokecolor="#939598">
                <v:path arrowok="t"/>
              </v:shape>
            </v:group>
            <v:group style="position:absolute;left:7129;top:-1842;width:2;height:80" coordorigin="7129,-1842" coordsize="2,80">
              <v:shape style="position:absolute;left:7129;top:-1842;width:2;height:80" coordorigin="7129,-1842" coordsize="0,80" path="m7129,-1762l7129,-1842e" filled="false" stroked="true" strokeweight=".748pt" strokecolor="#939598">
                <v:path arrowok="t"/>
              </v:shape>
            </v:group>
            <v:group style="position:absolute;left:7089;top:-1842;width:2;height:80" coordorigin="7089,-1842" coordsize="2,80">
              <v:shape style="position:absolute;left:7089;top:-1842;width:2;height:80" coordorigin="7089,-1842" coordsize="0,80" path="m7089,-1762l7089,-1842e" filled="false" stroked="true" strokeweight=".748pt" strokecolor="#939598">
                <v:path arrowok="t"/>
              </v:shape>
            </v:group>
            <v:group style="position:absolute;left:7049;top:-1842;width:2;height:80" coordorigin="7049,-1842" coordsize="2,80">
              <v:shape style="position:absolute;left:7049;top:-1842;width:2;height:80" coordorigin="7049,-1842" coordsize="1,80" path="m7049,-1762l7049,-1842e" filled="false" stroked="true" strokeweight=".748pt" strokecolor="#939598">
                <v:path arrowok="t"/>
              </v:shape>
            </v:group>
            <v:group style="position:absolute;left:7009;top:-1842;width:2;height:80" coordorigin="7009,-1842" coordsize="2,80">
              <v:shape style="position:absolute;left:7009;top:-1842;width:2;height:80" coordorigin="7009,-1842" coordsize="0,80" path="m7009,-1762l7009,-1842e" filled="false" stroked="true" strokeweight=".748pt" strokecolor="#939598">
                <v:path arrowok="t"/>
              </v:shape>
            </v:group>
            <v:group style="position:absolute;left:6969;top:-1842;width:2;height:80" coordorigin="6969,-1842" coordsize="2,80">
              <v:shape style="position:absolute;left:6969;top:-1842;width:2;height:80" coordorigin="6969,-1842" coordsize="0,80" path="m6969,-1762l6969,-1842e" filled="false" stroked="true" strokeweight=".748pt" strokecolor="#939598">
                <v:path arrowok="t"/>
              </v:shape>
            </v:group>
            <v:group style="position:absolute;left:6929;top:-1842;width:2;height:80" coordorigin="6929,-1842" coordsize="2,80">
              <v:shape style="position:absolute;left:6929;top:-1842;width:2;height:80" coordorigin="6929,-1842" coordsize="0,80" path="m6929,-1762l6929,-1842e" filled="false" stroked="true" strokeweight=".748pt" strokecolor="#939598">
                <v:path arrowok="t"/>
              </v:shape>
            </v:group>
            <v:group style="position:absolute;left:6889;top:-1842;width:2;height:80" coordorigin="6889,-1842" coordsize="2,80">
              <v:shape style="position:absolute;left:6889;top:-1842;width:2;height:80" coordorigin="6889,-1842" coordsize="1,80" path="m6889,-1762l6889,-1842e" filled="false" stroked="true" strokeweight=".748pt" strokecolor="#939598">
                <v:path arrowok="t"/>
              </v:shape>
            </v:group>
            <v:group style="position:absolute;left:6849;top:-1842;width:2;height:80" coordorigin="6849,-1842" coordsize="2,80">
              <v:shape style="position:absolute;left:6849;top:-1842;width:2;height:80" coordorigin="6849,-1842" coordsize="0,80" path="m6849,-1762l6849,-1842e" filled="false" stroked="true" strokeweight=".748pt" strokecolor="#939598">
                <v:path arrowok="t"/>
              </v:shape>
            </v:group>
            <v:group style="position:absolute;left:6809;top:-1842;width:2;height:80" coordorigin="6809,-1842" coordsize="2,80">
              <v:shape style="position:absolute;left:6809;top:-1842;width:2;height:80" coordorigin="6809,-1842" coordsize="0,80" path="m6809,-1762l6809,-1842e" filled="false" stroked="true" strokeweight=".748pt" strokecolor="#939598">
                <v:path arrowok="t"/>
              </v:shape>
            </v:group>
            <v:group style="position:absolute;left:6769;top:-1842;width:2;height:80" coordorigin="6769,-1842" coordsize="2,80">
              <v:shape style="position:absolute;left:6769;top:-1842;width:2;height:80" coordorigin="6769,-1842" coordsize="0,80" path="m6769,-1762l6769,-1842e" filled="false" stroked="true" strokeweight=".748pt" strokecolor="#939598">
                <v:path arrowok="t"/>
              </v:shape>
            </v:group>
            <v:group style="position:absolute;left:6729;top:-1842;width:2;height:80" coordorigin="6729,-1842" coordsize="2,80">
              <v:shape style="position:absolute;left:6729;top:-1842;width:2;height:80" coordorigin="6729,-1842" coordsize="0,80" path="m6729,-1762l6729,-1842e" filled="false" stroked="true" strokeweight=".748pt" strokecolor="#939598">
                <v:path arrowok="t"/>
              </v:shape>
            </v:group>
            <v:group style="position:absolute;left:6689;top:-1842;width:2;height:80" coordorigin="6689,-1842" coordsize="2,80">
              <v:shape style="position:absolute;left:6689;top:-1842;width:2;height:80" coordorigin="6689,-1842" coordsize="0,80" path="m6689,-1762l6689,-1842e" filled="false" stroked="true" strokeweight=".748pt" strokecolor="#939598">
                <v:path arrowok="t"/>
              </v:shape>
            </v:group>
            <v:group style="position:absolute;left:6649;top:-1842;width:2;height:80" coordorigin="6649,-1842" coordsize="2,80">
              <v:shape style="position:absolute;left:6649;top:-1842;width:2;height:80" coordorigin="6649,-1842" coordsize="0,80" path="m6649,-1762l6649,-1842e" filled="false" stroked="true" strokeweight=".748pt" strokecolor="#939598">
                <v:path arrowok="t"/>
              </v:shape>
            </v:group>
            <v:group style="position:absolute;left:6609;top:-1842;width:2;height:80" coordorigin="6609,-1842" coordsize="2,80">
              <v:shape style="position:absolute;left:6609;top:-1842;width:2;height:80" coordorigin="6609,-1842" coordsize="0,80" path="m6609,-1762l6609,-1842e" filled="false" stroked="true" strokeweight=".748pt" strokecolor="#939598">
                <v:path arrowok="t"/>
              </v:shape>
            </v:group>
            <v:group style="position:absolute;left:6569;top:-1842;width:2;height:80" coordorigin="6569,-1842" coordsize="2,80">
              <v:shape style="position:absolute;left:6569;top:-1842;width:2;height:80" coordorigin="6569,-1842" coordsize="0,80" path="m6569,-1762l6569,-1842e" filled="false" stroked="true" strokeweight=".748pt" strokecolor="#939598">
                <v:path arrowok="t"/>
              </v:shape>
            </v:group>
            <v:group style="position:absolute;left:6529;top:-1842;width:2;height:80" coordorigin="6529,-1842" coordsize="2,80">
              <v:shape style="position:absolute;left:6529;top:-1842;width:2;height:80" coordorigin="6529,-1842" coordsize="0,80" path="m6529,-1762l6529,-1842e" filled="false" stroked="true" strokeweight=".748pt" strokecolor="#939598">
                <v:path arrowok="t"/>
              </v:shape>
            </v:group>
            <v:group style="position:absolute;left:6489;top:-1842;width:2;height:80" coordorigin="6489,-1842" coordsize="2,80">
              <v:shape style="position:absolute;left:6489;top:-1842;width:2;height:80" coordorigin="6489,-1842" coordsize="0,80" path="m6489,-1762l6489,-1842e" filled="false" stroked="true" strokeweight=".748pt" strokecolor="#939598">
                <v:path arrowok="t"/>
              </v:shape>
            </v:group>
            <v:group style="position:absolute;left:6449;top:-1842;width:2;height:80" coordorigin="6449,-1842" coordsize="2,80">
              <v:shape style="position:absolute;left:6449;top:-1842;width:2;height:80" coordorigin="6449,-1842" coordsize="1,80" path="m6449,-1762l6449,-1842e" filled="false" stroked="true" strokeweight=".748pt" strokecolor="#939598">
                <v:path arrowok="t"/>
              </v:shape>
            </v:group>
            <v:group style="position:absolute;left:6409;top:-1842;width:2;height:80" coordorigin="6409,-1842" coordsize="2,80">
              <v:shape style="position:absolute;left:6409;top:-1842;width:2;height:80" coordorigin="6409,-1842" coordsize="0,80" path="m6409,-1762l6409,-1842e" filled="false" stroked="true" strokeweight=".748pt" strokecolor="#939598">
                <v:path arrowok="t"/>
              </v:shape>
            </v:group>
            <v:group style="position:absolute;left:6369;top:-1842;width:2;height:80" coordorigin="6369,-1842" coordsize="2,80">
              <v:shape style="position:absolute;left:6369;top:-1842;width:2;height:80" coordorigin="6369,-1842" coordsize="0,80" path="m6369,-1762l6369,-1842e" filled="false" stroked="true" strokeweight=".748pt" strokecolor="#939598">
                <v:path arrowok="t"/>
              </v:shape>
            </v:group>
            <v:group style="position:absolute;left:6329;top:-1842;width:2;height:80" coordorigin="6329,-1842" coordsize="2,80">
              <v:shape style="position:absolute;left:6329;top:-1842;width:2;height:80" coordorigin="6329,-1842" coordsize="0,80" path="m6329,-1762l6329,-1842e" filled="false" stroked="true" strokeweight=".748pt" strokecolor="#939598">
                <v:path arrowok="t"/>
              </v:shape>
            </v:group>
            <v:group style="position:absolute;left:6289;top:-1842;width:2;height:80" coordorigin="6289,-1842" coordsize="2,80">
              <v:shape style="position:absolute;left:6289;top:-1842;width:2;height:80" coordorigin="6289,-1842" coordsize="0,80" path="m6289,-1762l6289,-1842e" filled="false" stroked="true" strokeweight=".748pt" strokecolor="#939598">
                <v:path arrowok="t"/>
              </v:shape>
            </v:group>
            <v:group style="position:absolute;left:6249;top:-1842;width:2;height:80" coordorigin="6249,-1842" coordsize="2,80">
              <v:shape style="position:absolute;left:6249;top:-1842;width:2;height:80" coordorigin="6249,-1842" coordsize="0,80" path="m6249,-1762l6249,-1842e" filled="false" stroked="true" strokeweight=".748pt" strokecolor="#939598">
                <v:path arrowok="t"/>
              </v:shape>
            </v:group>
            <v:group style="position:absolute;left:6209;top:-1842;width:2;height:80" coordorigin="6209,-1842" coordsize="2,80">
              <v:shape style="position:absolute;left:6209;top:-1842;width:2;height:80" coordorigin="6209,-1842" coordsize="0,80" path="m6209,-1762l6209,-1842e" filled="false" stroked="true" strokeweight=".748pt" strokecolor="#939598">
                <v:path arrowok="t"/>
              </v:shape>
            </v:group>
            <v:group style="position:absolute;left:6169;top:-1842;width:2;height:80" coordorigin="6169,-1842" coordsize="2,80">
              <v:shape style="position:absolute;left:6169;top:-1842;width:2;height:80" coordorigin="6169,-1842" coordsize="0,80" path="m6169,-1762l6169,-1842e" filled="false" stroked="true" strokeweight=".748pt" strokecolor="#939598">
                <v:path arrowok="t"/>
              </v:shape>
            </v:group>
            <v:group style="position:absolute;left:6129;top:-1842;width:2;height:80" coordorigin="6129,-1842" coordsize="2,80">
              <v:shape style="position:absolute;left:6129;top:-1842;width:2;height:80" coordorigin="6129,-1842" coordsize="0,80" path="m6129,-1762l6129,-1842e" filled="false" stroked="true" strokeweight=".748pt" strokecolor="#939598">
                <v:path arrowok="t"/>
              </v:shape>
            </v:group>
            <v:group style="position:absolute;left:6089;top:-1842;width:2;height:80" coordorigin="6089,-1842" coordsize="2,80">
              <v:shape style="position:absolute;left:6089;top:-1842;width:2;height:80" coordorigin="6089,-1842" coordsize="1,80" path="m6089,-1762l6089,-1842e" filled="false" stroked="true" strokeweight=".748pt" strokecolor="#939598">
                <v:path arrowok="t"/>
              </v:shape>
            </v:group>
            <v:group style="position:absolute;left:6049;top:-1842;width:2;height:80" coordorigin="6049,-1842" coordsize="2,80">
              <v:shape style="position:absolute;left:6049;top:-1842;width:2;height:80" coordorigin="6049,-1842" coordsize="0,80" path="m6049,-1762l6049,-1842e" filled="false" stroked="true" strokeweight=".748pt" strokecolor="#939598">
                <v:path arrowok="t"/>
              </v:shape>
            </v:group>
            <v:group style="position:absolute;left:6009;top:-1842;width:2;height:80" coordorigin="6009,-1842" coordsize="2,80">
              <v:shape style="position:absolute;left:6009;top:-1842;width:2;height:80" coordorigin="6009,-1842" coordsize="0,80" path="m6009,-1762l6009,-1842e" filled="false" stroked="true" strokeweight=".748pt" strokecolor="#939598">
                <v:path arrowok="t"/>
              </v:shape>
            </v:group>
            <v:group style="position:absolute;left:5969;top:-1842;width:2;height:80" coordorigin="5969,-1842" coordsize="2,80">
              <v:shape style="position:absolute;left:5969;top:-1842;width:2;height:80" coordorigin="5969,-1842" coordsize="0,80" path="m5969,-1762l5969,-1842e" filled="false" stroked="true" strokeweight=".748pt" strokecolor="#939598">
                <v:path arrowok="t"/>
              </v:shape>
            </v:group>
            <v:group style="position:absolute;left:5929;top:-1842;width:2;height:80" coordorigin="5929,-1842" coordsize="2,80">
              <v:shape style="position:absolute;left:5929;top:-1842;width:2;height:80" coordorigin="5929,-1842" coordsize="0,80" path="m5929,-1762l5929,-1842e" filled="false" stroked="true" strokeweight=".748pt" strokecolor="#939598">
                <v:path arrowok="t"/>
              </v:shape>
            </v:group>
            <v:group style="position:absolute;left:5889;top:-1842;width:2;height:80" coordorigin="5889,-1842" coordsize="2,80">
              <v:shape style="position:absolute;left:5889;top:-1842;width:2;height:80" coordorigin="5889,-1842" coordsize="0,80" path="m5889,-1762l5889,-1842e" filled="false" stroked="true" strokeweight=".748pt" strokecolor="#939598">
                <v:path arrowok="t"/>
              </v:shape>
            </v:group>
            <v:group style="position:absolute;left:5849;top:-1842;width:2;height:80" coordorigin="5849,-1842" coordsize="2,80">
              <v:shape style="position:absolute;left:5849;top:-1842;width:2;height:80" coordorigin="5849,-1842" coordsize="0,80" path="m5849,-1762l5849,-1842e" filled="false" stroked="true" strokeweight=".748pt" strokecolor="#939598">
                <v:path arrowok="t"/>
              </v:shape>
            </v:group>
            <v:group style="position:absolute;left:5809;top:-1842;width:2;height:80" coordorigin="5809,-1842" coordsize="2,80">
              <v:shape style="position:absolute;left:5809;top:-1842;width:2;height:80" coordorigin="5809,-1842" coordsize="0,80" path="m5809,-1762l5809,-1842e" filled="false" stroked="true" strokeweight=".748pt" strokecolor="#939598">
                <v:path arrowok="t"/>
              </v:shape>
            </v:group>
            <v:group style="position:absolute;left:5769;top:-1842;width:2;height:80" coordorigin="5769,-1842" coordsize="2,80">
              <v:shape style="position:absolute;left:5769;top:-1842;width:2;height:80" coordorigin="5769,-1842" coordsize="0,80" path="m5769,-1762l5769,-1842e" filled="false" stroked="true" strokeweight=".748pt" strokecolor="#939598">
                <v:path arrowok="t"/>
              </v:shape>
            </v:group>
            <v:group style="position:absolute;left:5729;top:-1842;width:2;height:80" coordorigin="5729,-1842" coordsize="2,80">
              <v:shape style="position:absolute;left:5729;top:-1842;width:2;height:80" coordorigin="5729,-1842" coordsize="0,80" path="m5729,-1762l5729,-1842e" filled="false" stroked="true" strokeweight=".748pt" strokecolor="#939598">
                <v:path arrowok="t"/>
              </v:shape>
            </v:group>
            <v:group style="position:absolute;left:5689;top:-1842;width:2;height:80" coordorigin="5689,-1842" coordsize="2,80">
              <v:shape style="position:absolute;left:5689;top:-1842;width:2;height:80" coordorigin="5689,-1842" coordsize="0,80" path="m5689,-1762l5689,-1842e" filled="false" stroked="true" strokeweight=".748pt" strokecolor="#939598">
                <v:path arrowok="t"/>
              </v:shape>
            </v:group>
            <v:group style="position:absolute;left:5649;top:-1842;width:2;height:80" coordorigin="5649,-1842" coordsize="2,80">
              <v:shape style="position:absolute;left:5649;top:-1842;width:2;height:80" coordorigin="5649,-1842" coordsize="0,80" path="m5649,-1762l5649,-1842e" filled="false" stroked="true" strokeweight=".748pt" strokecolor="#939598">
                <v:path arrowok="t"/>
              </v:shape>
            </v:group>
            <v:group style="position:absolute;left:5609;top:-1842;width:2;height:80" coordorigin="5609,-1842" coordsize="2,80">
              <v:shape style="position:absolute;left:5609;top:-1842;width:2;height:80" coordorigin="5609,-1842" coordsize="0,80" path="m5609,-1762l5609,-1842e" filled="false" stroked="true" strokeweight=".748pt" strokecolor="#939598">
                <v:path arrowok="t"/>
              </v:shape>
            </v:group>
            <v:group style="position:absolute;left:5569;top:-1842;width:2;height:80" coordorigin="5569,-1842" coordsize="2,80">
              <v:shape style="position:absolute;left:5569;top:-1842;width:2;height:80" coordorigin="5569,-1842" coordsize="0,80" path="m5569,-1762l5569,-1842e" filled="false" stroked="true" strokeweight=".748pt" strokecolor="#939598">
                <v:path arrowok="t"/>
              </v:shape>
            </v:group>
            <v:group style="position:absolute;left:5529;top:-1842;width:2;height:80" coordorigin="5529,-1842" coordsize="2,80">
              <v:shape style="position:absolute;left:5529;top:-1842;width:2;height:80" coordorigin="5529,-1842" coordsize="0,80" path="m5529,-1762l5529,-1842e" filled="false" stroked="true" strokeweight=".748pt" strokecolor="#939598">
                <v:path arrowok="t"/>
              </v:shape>
            </v:group>
            <v:group style="position:absolute;left:5489;top:-1842;width:2;height:80" coordorigin="5489,-1842" coordsize="2,80">
              <v:shape style="position:absolute;left:5489;top:-1842;width:2;height:80" coordorigin="5489,-1842" coordsize="0,80" path="m5489,-1762l5489,-1842e" filled="false" stroked="true" strokeweight=".748pt" strokecolor="#939598">
                <v:path arrowok="t"/>
              </v:shape>
            </v:group>
            <v:group style="position:absolute;left:5449;top:-1842;width:2;height:80" coordorigin="5449,-1842" coordsize="2,80">
              <v:shape style="position:absolute;left:5449;top:-1842;width:2;height:80" coordorigin="5449,-1842" coordsize="0,80" path="m5449,-1762l5449,-1842e" filled="false" stroked="true" strokeweight=".748pt" strokecolor="#939598">
                <v:path arrowok="t"/>
              </v:shape>
            </v:group>
            <v:group style="position:absolute;left:5409;top:-1842;width:2;height:80" coordorigin="5409,-1842" coordsize="2,80">
              <v:shape style="position:absolute;left:5409;top:-1842;width:2;height:80" coordorigin="5409,-1842" coordsize="0,80" path="m5409,-1762l5409,-1842e" filled="false" stroked="true" strokeweight=".748pt" strokecolor="#939598">
                <v:path arrowok="t"/>
              </v:shape>
            </v:group>
            <v:group style="position:absolute;left:5369;top:-1842;width:2;height:80" coordorigin="5369,-1842" coordsize="2,80">
              <v:shape style="position:absolute;left:5369;top:-1842;width:2;height:80" coordorigin="5369,-1842" coordsize="0,80" path="m5369,-1762l5369,-1842e" filled="false" stroked="true" strokeweight=".748pt" strokecolor="#939598">
                <v:path arrowok="t"/>
              </v:shape>
            </v:group>
            <v:group style="position:absolute;left:5329;top:-1842;width:2;height:80" coordorigin="5329,-1842" coordsize="2,80">
              <v:shape style="position:absolute;left:5329;top:-1842;width:2;height:80" coordorigin="5329,-1842" coordsize="1,80" path="m5329,-1762l5329,-1842e" filled="false" stroked="true" strokeweight=".748pt" strokecolor="#939598">
                <v:path arrowok="t"/>
              </v:shape>
            </v:group>
            <v:group style="position:absolute;left:5289;top:-1842;width:2;height:80" coordorigin="5289,-1842" coordsize="2,80">
              <v:shape style="position:absolute;left:5289;top:-1842;width:2;height:80" coordorigin="5289,-1842" coordsize="0,80" path="m5289,-1762l5289,-1842e" filled="false" stroked="true" strokeweight=".748pt" strokecolor="#939598">
                <v:path arrowok="t"/>
              </v:shape>
            </v:group>
            <v:group style="position:absolute;left:5249;top:-1842;width:2;height:80" coordorigin="5249,-1842" coordsize="2,80">
              <v:shape style="position:absolute;left:5249;top:-1842;width:2;height:80" coordorigin="5249,-1842" coordsize="0,80" path="m5249,-1762l5249,-1842e" filled="false" stroked="true" strokeweight=".748pt" strokecolor="#939598">
                <v:path arrowok="t"/>
              </v:shape>
            </v:group>
            <v:group style="position:absolute;left:5209;top:-1842;width:2;height:80" coordorigin="5209,-1842" coordsize="2,80">
              <v:shape style="position:absolute;left:5209;top:-1842;width:2;height:80" coordorigin="5209,-1842" coordsize="0,80" path="m5209,-1762l5209,-1842e" filled="false" stroked="true" strokeweight=".748pt" strokecolor="#939598">
                <v:path arrowok="t"/>
              </v:shape>
            </v:group>
            <v:group style="position:absolute;left:5169;top:-1842;width:2;height:80" coordorigin="5169,-1842" coordsize="2,80">
              <v:shape style="position:absolute;left:5169;top:-1842;width:2;height:80" coordorigin="5169,-1842" coordsize="0,80" path="m5169,-1762l5169,-1842e" filled="false" stroked="true" strokeweight=".748pt" strokecolor="#939598">
                <v:path arrowok="t"/>
              </v:shape>
            </v:group>
            <v:group style="position:absolute;left:5129;top:-1842;width:2;height:80" coordorigin="5129,-1842" coordsize="2,80">
              <v:shape style="position:absolute;left:5129;top:-1842;width:2;height:80" coordorigin="5129,-1842" coordsize="0,80" path="m5129,-1762l5129,-1842e" filled="false" stroked="true" strokeweight=".748pt" strokecolor="#939598">
                <v:path arrowok="t"/>
              </v:shape>
            </v:group>
            <v:group style="position:absolute;left:5089;top:-1842;width:2;height:80" coordorigin="5089,-1842" coordsize="2,80">
              <v:shape style="position:absolute;left:5089;top:-1842;width:2;height:80" coordorigin="5089,-1842" coordsize="0,80" path="m5089,-1762l5089,-1842e" filled="false" stroked="true" strokeweight=".748pt" strokecolor="#939598">
                <v:path arrowok="t"/>
              </v:shape>
            </v:group>
            <v:group style="position:absolute;left:5049;top:-1842;width:2;height:80" coordorigin="5049,-1842" coordsize="2,80">
              <v:shape style="position:absolute;left:5049;top:-1842;width:2;height:80" coordorigin="5049,-1842" coordsize="0,80" path="m5049,-1762l5049,-1842e" filled="false" stroked="true" strokeweight=".748pt" strokecolor="#939598">
                <v:path arrowok="t"/>
              </v:shape>
            </v:group>
            <v:group style="position:absolute;left:5009;top:-1842;width:2;height:80" coordorigin="5009,-1842" coordsize="2,80">
              <v:shape style="position:absolute;left:5009;top:-1842;width:2;height:80" coordorigin="5009,-1842" coordsize="0,80" path="m5009,-1762l5009,-1842e" filled="false" stroked="true" strokeweight=".748pt" strokecolor="#939598">
                <v:path arrowok="t"/>
              </v:shape>
            </v:group>
            <v:group style="position:absolute;left:4969;top:-1842;width:2;height:80" coordorigin="4969,-1842" coordsize="2,80">
              <v:shape style="position:absolute;left:4969;top:-1842;width:2;height:80" coordorigin="4969,-1842" coordsize="1,80" path="m4969,-1762l4969,-1842e" filled="false" stroked="true" strokeweight=".748pt" strokecolor="#939598">
                <v:path arrowok="t"/>
              </v:shape>
            </v:group>
            <v:group style="position:absolute;left:4929;top:-1842;width:2;height:80" coordorigin="4929,-1842" coordsize="2,80">
              <v:shape style="position:absolute;left:4929;top:-1842;width:2;height:80" coordorigin="4929,-1842" coordsize="0,80" path="m4929,-1762l4929,-1842e" filled="false" stroked="true" strokeweight=".748pt" strokecolor="#939598">
                <v:path arrowok="t"/>
              </v:shape>
            </v:group>
            <v:group style="position:absolute;left:4889;top:-1842;width:2;height:80" coordorigin="4889,-1842" coordsize="2,80">
              <v:shape style="position:absolute;left:4889;top:-1842;width:2;height:80" coordorigin="4889,-1842" coordsize="0,80" path="m4889,-1762l4889,-1842e" filled="false" stroked="true" strokeweight=".748pt" strokecolor="#939598">
                <v:path arrowok="t"/>
              </v:shape>
            </v:group>
            <v:group style="position:absolute;left:4849;top:-1842;width:2;height:80" coordorigin="4849,-1842" coordsize="2,80">
              <v:shape style="position:absolute;left:4849;top:-1842;width:2;height:80" coordorigin="4849,-1842" coordsize="0,80" path="m4849,-1762l4849,-1842e" filled="false" stroked="true" strokeweight=".748pt" strokecolor="#939598">
                <v:path arrowok="t"/>
              </v:shape>
            </v:group>
            <v:group style="position:absolute;left:4809;top:-1842;width:2;height:80" coordorigin="4809,-1842" coordsize="2,80">
              <v:shape style="position:absolute;left:4809;top:-1842;width:2;height:80" coordorigin="4809,-1842" coordsize="0,80" path="m4809,-1762l4809,-1842e" filled="false" stroked="true" strokeweight=".748pt" strokecolor="#939598">
                <v:path arrowok="t"/>
              </v:shape>
            </v:group>
            <v:group style="position:absolute;left:4769;top:-1842;width:2;height:80" coordorigin="4769,-1842" coordsize="2,80">
              <v:shape style="position:absolute;left:4769;top:-1842;width:2;height:80" coordorigin="4769,-1842" coordsize="0,80" path="m4769,-1762l4769,-1842e" filled="false" stroked="true" strokeweight=".748pt" strokecolor="#939598">
                <v:path arrowok="t"/>
              </v:shape>
            </v:group>
            <v:group style="position:absolute;left:4729;top:-1842;width:2;height:80" coordorigin="4729,-1842" coordsize="2,80">
              <v:shape style="position:absolute;left:4729;top:-1842;width:2;height:80" coordorigin="4729,-1842" coordsize="0,80" path="m4729,-1762l4729,-1842e" filled="false" stroked="true" strokeweight=".748pt" strokecolor="#939598">
                <v:path arrowok="t"/>
              </v:shape>
            </v:group>
            <v:group style="position:absolute;left:4689;top:-1842;width:2;height:80" coordorigin="4689,-1842" coordsize="2,80">
              <v:shape style="position:absolute;left:4689;top:-1842;width:2;height:80" coordorigin="4689,-1842" coordsize="1,80" path="m4689,-1762l4689,-1842e" filled="false" stroked="true" strokeweight=".748pt" strokecolor="#939598">
                <v:path arrowok="t"/>
              </v:shape>
            </v:group>
            <v:group style="position:absolute;left:4649;top:-1842;width:2;height:80" coordorigin="4649,-1842" coordsize="2,80">
              <v:shape style="position:absolute;left:4649;top:-1842;width:2;height:80" coordorigin="4649,-1842" coordsize="0,80" path="m4649,-1762l4649,-1842e" filled="false" stroked="true" strokeweight=".748pt" strokecolor="#939598">
                <v:path arrowok="t"/>
              </v:shape>
            </v:group>
            <v:group style="position:absolute;left:4609;top:-1842;width:2;height:80" coordorigin="4609,-1842" coordsize="2,80">
              <v:shape style="position:absolute;left:4609;top:-1842;width:2;height:80" coordorigin="4609,-1842" coordsize="0,80" path="m4609,-1762l4609,-1842e" filled="false" stroked="true" strokeweight=".748pt" strokecolor="#939598">
                <v:path arrowok="t"/>
              </v:shape>
            </v:group>
            <v:group style="position:absolute;left:4569;top:-1842;width:2;height:80" coordorigin="4569,-1842" coordsize="2,80">
              <v:shape style="position:absolute;left:4569;top:-1842;width:2;height:80" coordorigin="4569,-1842" coordsize="0,80" path="m4569,-1762l4569,-1842e" filled="false" stroked="true" strokeweight=".748pt" strokecolor="#939598">
                <v:path arrowok="t"/>
              </v:shape>
            </v:group>
            <v:group style="position:absolute;left:4529;top:-1842;width:2;height:80" coordorigin="4529,-1842" coordsize="2,80">
              <v:shape style="position:absolute;left:4529;top:-1842;width:2;height:80" coordorigin="4529,-1842" coordsize="0,80" path="m4529,-1762l4529,-1842e" filled="false" stroked="true" strokeweight=".748pt" strokecolor="#939598">
                <v:path arrowok="t"/>
              </v:shape>
            </v:group>
            <v:group style="position:absolute;left:4489;top:-1842;width:2;height:80" coordorigin="4489,-1842" coordsize="2,80">
              <v:shape style="position:absolute;left:4489;top:-1842;width:2;height:80" coordorigin="4489,-1842" coordsize="0,80" path="m4489,-1762l4489,-1842e" filled="false" stroked="true" strokeweight=".748pt" strokecolor="#939598">
                <v:path arrowok="t"/>
              </v:shape>
            </v:group>
            <v:group style="position:absolute;left:4449;top:-1842;width:2;height:80" coordorigin="4449,-1842" coordsize="2,80">
              <v:shape style="position:absolute;left:4449;top:-1842;width:2;height:80" coordorigin="4449,-1842" coordsize="0,80" path="m4449,-1762l4449,-1842e" filled="false" stroked="true" strokeweight=".748pt" strokecolor="#939598">
                <v:path arrowok="t"/>
              </v:shape>
            </v:group>
            <v:group style="position:absolute;left:4409;top:-1842;width:2;height:80" coordorigin="4409,-1842" coordsize="2,80">
              <v:shape style="position:absolute;left:4409;top:-1842;width:2;height:80" coordorigin="4409,-1842" coordsize="0,80" path="m4409,-1762l4409,-1842e" filled="false" stroked="true" strokeweight=".748pt" strokecolor="#939598">
                <v:path arrowok="t"/>
              </v:shape>
            </v:group>
            <v:group style="position:absolute;left:4369;top:-1842;width:2;height:80" coordorigin="4369,-1842" coordsize="2,80">
              <v:shape style="position:absolute;left:4369;top:-1842;width:2;height:80" coordorigin="4369,-1842" coordsize="0,80" path="m4369,-1762l4369,-1842e" filled="false" stroked="true" strokeweight=".748pt" strokecolor="#939598">
                <v:path arrowok="t"/>
              </v:shape>
            </v:group>
            <v:group style="position:absolute;left:4329;top:-1842;width:2;height:80" coordorigin="4329,-1842" coordsize="2,80">
              <v:shape style="position:absolute;left:4329;top:-1842;width:2;height:80" coordorigin="4329,-1842" coordsize="0,80" path="m4329,-1762l4329,-1842e" filled="false" stroked="true" strokeweight=".748pt" strokecolor="#939598">
                <v:path arrowok="t"/>
              </v:shape>
            </v:group>
            <v:group style="position:absolute;left:4289;top:-1842;width:2;height:80" coordorigin="4289,-1842" coordsize="2,80">
              <v:shape style="position:absolute;left:4289;top:-1842;width:2;height:80" coordorigin="4289,-1842" coordsize="1,80" path="m4289,-1762l4289,-1842e" filled="false" stroked="true" strokeweight=".748pt" strokecolor="#939598">
                <v:path arrowok="t"/>
              </v:shape>
            </v:group>
            <v:group style="position:absolute;left:4249;top:-1842;width:2;height:80" coordorigin="4249,-1842" coordsize="2,80">
              <v:shape style="position:absolute;left:4249;top:-1842;width:2;height:80" coordorigin="4249,-1842" coordsize="0,80" path="m4249,-1762l4249,-1842e" filled="false" stroked="true" strokeweight=".748pt" strokecolor="#939598">
                <v:path arrowok="t"/>
              </v:shape>
            </v:group>
            <v:group style="position:absolute;left:4209;top:-1842;width:2;height:80" coordorigin="4209,-1842" coordsize="2,80">
              <v:shape style="position:absolute;left:4209;top:-1842;width:2;height:80" coordorigin="4209,-1842" coordsize="0,80" path="m4209,-1762l4209,-1842e" filled="false" stroked="true" strokeweight=".748pt" strokecolor="#939598">
                <v:path arrowok="t"/>
              </v:shape>
            </v:group>
            <v:group style="position:absolute;left:4169;top:-1842;width:2;height:80" coordorigin="4169,-1842" coordsize="2,80">
              <v:shape style="position:absolute;left:4169;top:-1842;width:2;height:80" coordorigin="4169,-1842" coordsize="0,80" path="m4169,-1762l4169,-1842e" filled="false" stroked="true" strokeweight=".748pt" strokecolor="#939598">
                <v:path arrowok="t"/>
              </v:shape>
            </v:group>
            <v:group style="position:absolute;left:4129;top:-1842;width:2;height:80" coordorigin="4129,-1842" coordsize="2,80">
              <v:shape style="position:absolute;left:4129;top:-1842;width:2;height:80" coordorigin="4129,-1842" coordsize="0,80" path="m4129,-1762l4129,-1842e" filled="false" stroked="true" strokeweight=".748pt" strokecolor="#939598">
                <v:path arrowok="t"/>
              </v:shape>
            </v:group>
            <v:group style="position:absolute;left:4089;top:-1842;width:2;height:80" coordorigin="4089,-1842" coordsize="2,80">
              <v:shape style="position:absolute;left:4089;top:-1842;width:2;height:80" coordorigin="4089,-1842" coordsize="0,80" path="m4089,-1762l4089,-1842e" filled="false" stroked="true" strokeweight=".748pt" strokecolor="#939598">
                <v:path arrowok="t"/>
              </v:shape>
            </v:group>
            <v:group style="position:absolute;left:4049;top:-1842;width:2;height:80" coordorigin="4049,-1842" coordsize="2,80">
              <v:shape style="position:absolute;left:4049;top:-1842;width:2;height:80" coordorigin="4049,-1842" coordsize="0,80" path="m4049,-1762l4049,-1842e" filled="false" stroked="true" strokeweight=".748pt" strokecolor="#939598">
                <v:path arrowok="t"/>
              </v:shape>
            </v:group>
            <v:group style="position:absolute;left:4009;top:-1842;width:2;height:80" coordorigin="4009,-1842" coordsize="2,80">
              <v:shape style="position:absolute;left:4009;top:-1842;width:2;height:80" coordorigin="4009,-1842" coordsize="0,80" path="m4009,-1762l4009,-1842e" filled="false" stroked="true" strokeweight=".748pt" strokecolor="#939598">
                <v:path arrowok="t"/>
              </v:shape>
            </v:group>
            <v:group style="position:absolute;left:3969;top:-1842;width:2;height:80" coordorigin="3969,-1842" coordsize="2,80">
              <v:shape style="position:absolute;left:3969;top:-1842;width:2;height:80" coordorigin="3969,-1842" coordsize="0,80" path="m3969,-1762l3969,-1842e" filled="false" stroked="true" strokeweight=".748pt" strokecolor="#939598">
                <v:path arrowok="t"/>
              </v:shape>
            </v:group>
            <v:group style="position:absolute;left:3929;top:-1842;width:2;height:80" coordorigin="3929,-1842" coordsize="2,80">
              <v:shape style="position:absolute;left:3929;top:-1842;width:2;height:80" coordorigin="3929,-1842" coordsize="1,80" path="m3929,-1762l3929,-1842e" filled="false" stroked="true" strokeweight=".748pt" strokecolor="#939598">
                <v:path arrowok="t"/>
              </v:shape>
            </v:group>
            <v:group style="position:absolute;left:3889;top:-1842;width:2;height:80" coordorigin="3889,-1842" coordsize="2,80">
              <v:shape style="position:absolute;left:3889;top:-1842;width:2;height:80" coordorigin="3889,-1842" coordsize="0,80" path="m3889,-1762l3889,-1842e" filled="false" stroked="true" strokeweight=".748pt" strokecolor="#939598">
                <v:path arrowok="t"/>
              </v:shape>
            </v:group>
            <v:group style="position:absolute;left:3849;top:-1842;width:2;height:80" coordorigin="3849,-1842" coordsize="2,80">
              <v:shape style="position:absolute;left:3849;top:-1842;width:2;height:80" coordorigin="3849,-1842" coordsize="0,80" path="m3849,-1762l3849,-1842e" filled="false" stroked="true" strokeweight=".748pt" strokecolor="#939598">
                <v:path arrowok="t"/>
              </v:shape>
            </v:group>
            <v:group style="position:absolute;left:3809;top:-1842;width:2;height:80" coordorigin="3809,-1842" coordsize="2,80">
              <v:shape style="position:absolute;left:3809;top:-1842;width:2;height:80" coordorigin="3809,-1842" coordsize="0,80" path="m3809,-1762l3809,-1842e" filled="false" stroked="true" strokeweight=".748pt" strokecolor="#939598">
                <v:path arrowok="t"/>
              </v:shape>
            </v:group>
            <v:group style="position:absolute;left:3768;top:-1842;width:2;height:80" coordorigin="3768,-1842" coordsize="2,80">
              <v:shape style="position:absolute;left:3768;top:-1842;width:2;height:80" coordorigin="3768,-1842" coordsize="0,80" path="m3769,-1762l3768,-1842e" filled="false" stroked="true" strokeweight=".748pt" strokecolor="#939598">
                <v:path arrowok="t"/>
              </v:shape>
            </v:group>
            <v:group style="position:absolute;left:3728;top:-1842;width:2;height:80" coordorigin="3728,-1842" coordsize="2,80">
              <v:shape style="position:absolute;left:3728;top:-1842;width:2;height:80" coordorigin="3728,-1842" coordsize="0,80" path="m3728,-1762l3728,-1842e" filled="false" stroked="true" strokeweight=".748pt" strokecolor="#939598">
                <v:path arrowok="t"/>
              </v:shape>
            </v:group>
            <v:group style="position:absolute;left:3688;top:-1842;width:2;height:80" coordorigin="3688,-1842" coordsize="2,80">
              <v:shape style="position:absolute;left:3688;top:-1842;width:2;height:80" coordorigin="3688,-1842" coordsize="0,80" path="m3688,-1762l3688,-1842e" filled="false" stroked="true" strokeweight=".748pt" strokecolor="#939598">
                <v:path arrowok="t"/>
              </v:shape>
            </v:group>
            <v:group style="position:absolute;left:3648;top:-1842;width:2;height:80" coordorigin="3648,-1842" coordsize="2,80">
              <v:shape style="position:absolute;left:3648;top:-1842;width:2;height:80" coordorigin="3648,-1842" coordsize="0,80" path="m3648,-1762l3648,-1842e" filled="false" stroked="true" strokeweight=".748pt" strokecolor="#939598">
                <v:path arrowok="t"/>
              </v:shape>
            </v:group>
            <v:group style="position:absolute;left:3608;top:-1842;width:2;height:80" coordorigin="3608,-1842" coordsize="2,80">
              <v:shape style="position:absolute;left:3608;top:-1842;width:2;height:80" coordorigin="3608,-1842" coordsize="0,80" path="m3608,-1762l3608,-1842e" filled="false" stroked="true" strokeweight=".748pt" strokecolor="#939598">
                <v:path arrowok="t"/>
              </v:shape>
            </v:group>
            <v:group style="position:absolute;left:3568;top:-1842;width:2;height:80" coordorigin="3568,-1842" coordsize="2,80">
              <v:shape style="position:absolute;left:3568;top:-1842;width:2;height:80" coordorigin="3568,-1842" coordsize="1,80" path="m3568,-1762l3568,-1842e" filled="false" stroked="true" strokeweight=".748pt" strokecolor="#939598">
                <v:path arrowok="t"/>
              </v:shape>
            </v:group>
            <v:group style="position:absolute;left:3528;top:-1842;width:2;height:80" coordorigin="3528,-1842" coordsize="2,80">
              <v:shape style="position:absolute;left:3528;top:-1842;width:2;height:80" coordorigin="3528,-1842" coordsize="0,80" path="m3528,-1762l3528,-1842e" filled="false" stroked="true" strokeweight=".748pt" strokecolor="#939598">
                <v:path arrowok="t"/>
              </v:shape>
            </v:group>
            <v:group style="position:absolute;left:3488;top:-1842;width:2;height:80" coordorigin="3488,-1842" coordsize="2,80">
              <v:shape style="position:absolute;left:3488;top:-1842;width:2;height:80" coordorigin="3488,-1842" coordsize="0,80" path="m3488,-1762l3488,-1842e" filled="false" stroked="true" strokeweight=".748pt" strokecolor="#939598">
                <v:path arrowok="t"/>
              </v:shape>
            </v:group>
            <v:group style="position:absolute;left:3448;top:-1842;width:2;height:80" coordorigin="3448,-1842" coordsize="2,80">
              <v:shape style="position:absolute;left:3448;top:-1842;width:2;height:80" coordorigin="3448,-1842" coordsize="0,80" path="m3448,-1762l3448,-1842e" filled="false" stroked="true" strokeweight=".748pt" strokecolor="#939598">
                <v:path arrowok="t"/>
              </v:shape>
            </v:group>
            <v:group style="position:absolute;left:3408;top:-1842;width:2;height:80" coordorigin="3408,-1842" coordsize="2,80">
              <v:shape style="position:absolute;left:3408;top:-1842;width:2;height:80" coordorigin="3408,-1842" coordsize="0,80" path="m3408,-1762l3408,-1842e" filled="false" stroked="true" strokeweight=".748pt" strokecolor="#939598">
                <v:path arrowok="t"/>
              </v:shape>
            </v:group>
            <v:group style="position:absolute;left:3368;top:-1842;width:2;height:80" coordorigin="3368,-1842" coordsize="2,80">
              <v:shape style="position:absolute;left:3368;top:-1842;width:2;height:80" coordorigin="3368,-1842" coordsize="0,80" path="m3368,-1762l3368,-1842e" filled="false" stroked="true" strokeweight=".748pt" strokecolor="#939598">
                <v:path arrowok="t"/>
              </v:shape>
            </v:group>
            <v:group style="position:absolute;left:3328;top:-1842;width:2;height:80" coordorigin="3328,-1842" coordsize="2,80">
              <v:shape style="position:absolute;left:3328;top:-1842;width:2;height:80" coordorigin="3328,-1842" coordsize="0,80" path="m3328,-1762l3328,-1842e" filled="false" stroked="true" strokeweight=".748pt" strokecolor="#939598">
                <v:path arrowok="t"/>
              </v:shape>
            </v:group>
            <v:group style="position:absolute;left:3288;top:-1842;width:2;height:80" coordorigin="3288,-1842" coordsize="2,80">
              <v:shape style="position:absolute;left:3288;top:-1842;width:2;height:80" coordorigin="3288,-1842" coordsize="0,80" path="m3288,-1762l3288,-1842e" filled="false" stroked="true" strokeweight=".748pt" strokecolor="#939598">
                <v:path arrowok="t"/>
              </v:shape>
            </v:group>
            <v:group style="position:absolute;left:3248;top:-1842;width:2;height:80" coordorigin="3248,-1842" coordsize="2,80">
              <v:shape style="position:absolute;left:3248;top:-1842;width:2;height:80" coordorigin="3248,-1842" coordsize="0,80" path="m3248,-1762l3248,-1842e" filled="false" stroked="true" strokeweight=".748pt" strokecolor="#939598">
                <v:path arrowok="t"/>
              </v:shape>
            </v:group>
            <v:group style="position:absolute;left:3208;top:-1842;width:2;height:80" coordorigin="3208,-1842" coordsize="2,80">
              <v:shape style="position:absolute;left:3208;top:-1842;width:2;height:80" coordorigin="3208,-1842" coordsize="0,80" path="m3208,-1762l3208,-1842e" filled="false" stroked="true" strokeweight=".748pt" strokecolor="#939598">
                <v:path arrowok="t"/>
              </v:shape>
            </v:group>
            <v:group style="position:absolute;left:3168;top:-1842;width:2;height:80" coordorigin="3168,-1842" coordsize="2,80">
              <v:shape style="position:absolute;left:3168;top:-1842;width:2;height:80" coordorigin="3168,-1842" coordsize="1,80" path="m3168,-1762l3168,-1842e" filled="false" stroked="true" strokeweight=".748pt" strokecolor="#939598">
                <v:path arrowok="t"/>
              </v:shape>
            </v:group>
            <v:group style="position:absolute;left:3128;top:-1842;width:2;height:80" coordorigin="3128,-1842" coordsize="2,80">
              <v:shape style="position:absolute;left:3128;top:-1842;width:2;height:80" coordorigin="3128,-1842" coordsize="0,80" path="m3128,-1762l3128,-1842e" filled="false" stroked="true" strokeweight=".748pt" strokecolor="#939598">
                <v:path arrowok="t"/>
              </v:shape>
            </v:group>
            <v:group style="position:absolute;left:3088;top:-1842;width:2;height:80" coordorigin="3088,-1842" coordsize="2,80">
              <v:shape style="position:absolute;left:3088;top:-1842;width:2;height:80" coordorigin="3088,-1842" coordsize="0,80" path="m3088,-1762l3088,-1842e" filled="false" stroked="true" strokeweight=".748pt" strokecolor="#939598">
                <v:path arrowok="t"/>
              </v:shape>
            </v:group>
            <v:group style="position:absolute;left:3048;top:-1842;width:2;height:80" coordorigin="3048,-1842" coordsize="2,80">
              <v:shape style="position:absolute;left:3048;top:-1842;width:2;height:80" coordorigin="3048,-1842" coordsize="0,80" path="m3048,-1762l3048,-1842e" filled="false" stroked="true" strokeweight=".748pt" strokecolor="#939598">
                <v:path arrowok="t"/>
              </v:shape>
            </v:group>
            <v:group style="position:absolute;left:3008;top:-1842;width:2;height:80" coordorigin="3008,-1842" coordsize="2,80">
              <v:shape style="position:absolute;left:3008;top:-1842;width:2;height:80" coordorigin="3008,-1842" coordsize="0,80" path="m3008,-1762l3008,-1842e" filled="false" stroked="true" strokeweight=".748pt" strokecolor="#939598">
                <v:path arrowok="t"/>
              </v:shape>
            </v:group>
            <v:group style="position:absolute;left:2968;top:-1842;width:2;height:80" coordorigin="2968,-1842" coordsize="2,80">
              <v:shape style="position:absolute;left:2968;top:-1842;width:2;height:80" coordorigin="2968,-1842" coordsize="0,80" path="m2968,-1762l2968,-1842e" filled="false" stroked="true" strokeweight=".748pt" strokecolor="#939598">
                <v:path arrowok="t"/>
              </v:shape>
            </v:group>
            <v:group style="position:absolute;left:2928;top:-1842;width:2;height:80" coordorigin="2928,-1842" coordsize="2,80">
              <v:shape style="position:absolute;left:2928;top:-1842;width:2;height:80" coordorigin="2928,-1842" coordsize="0,80" path="m2928,-1762l2928,-1842e" filled="false" stroked="true" strokeweight=".748pt" strokecolor="#939598">
                <v:path arrowok="t"/>
              </v:shape>
            </v:group>
            <v:group style="position:absolute;left:2888;top:-1842;width:2;height:80" coordorigin="2888,-1842" coordsize="2,80">
              <v:shape style="position:absolute;left:2888;top:-1842;width:2;height:80" coordorigin="2888,-1842" coordsize="1,80" path="m2888,-1762l2888,-1842e" filled="false" stroked="true" strokeweight=".748pt" strokecolor="#939598">
                <v:path arrowok="t"/>
              </v:shape>
            </v:group>
            <v:group style="position:absolute;left:2848;top:-1842;width:2;height:80" coordorigin="2848,-1842" coordsize="2,80">
              <v:shape style="position:absolute;left:2848;top:-1842;width:2;height:80" coordorigin="2848,-1842" coordsize="0,80" path="m2848,-1762l2848,-1842e" filled="false" stroked="true" strokeweight=".748pt" strokecolor="#939598">
                <v:path arrowok="t"/>
              </v:shape>
            </v:group>
            <v:group style="position:absolute;left:2808;top:-1842;width:2;height:80" coordorigin="2808,-1842" coordsize="2,80">
              <v:shape style="position:absolute;left:2808;top:-1842;width:2;height:80" coordorigin="2808,-1842" coordsize="0,80" path="m2808,-1762l2808,-1842e" filled="false" stroked="true" strokeweight=".748pt" strokecolor="#939598">
                <v:path arrowok="t"/>
              </v:shape>
            </v:group>
            <v:group style="position:absolute;left:2768;top:-1842;width:2;height:80" coordorigin="2768,-1842" coordsize="2,80">
              <v:shape style="position:absolute;left:2768;top:-1842;width:2;height:80" coordorigin="2768,-1842" coordsize="0,80" path="m2768,-1762l2768,-1842e" filled="false" stroked="true" strokeweight=".748pt" strokecolor="#939598">
                <v:path arrowok="t"/>
              </v:shape>
            </v:group>
            <v:group style="position:absolute;left:2728;top:-1842;width:2;height:80" coordorigin="2728,-1842" coordsize="2,80">
              <v:shape style="position:absolute;left:2728;top:-1842;width:2;height:80" coordorigin="2728,-1842" coordsize="0,80" path="m2728,-1762l2728,-1842e" filled="false" stroked="true" strokeweight=".748pt" strokecolor="#939598">
                <v:path arrowok="t"/>
              </v:shape>
            </v:group>
            <v:group style="position:absolute;left:2688;top:-1842;width:2;height:80" coordorigin="2688,-1842" coordsize="2,80">
              <v:shape style="position:absolute;left:2688;top:-1842;width:2;height:80" coordorigin="2688,-1842" coordsize="0,80" path="m2688,-1762l2688,-1842e" filled="false" stroked="true" strokeweight=".748pt" strokecolor="#939598">
                <v:path arrowok="t"/>
              </v:shape>
            </v:group>
            <v:group style="position:absolute;left:2648;top:-1842;width:2;height:80" coordorigin="2648,-1842" coordsize="2,80">
              <v:shape style="position:absolute;left:2648;top:-1842;width:2;height:80" coordorigin="2648,-1842" coordsize="0,80" path="m2648,-1762l2648,-1842e" filled="false" stroked="true" strokeweight=".748pt" strokecolor="#939598">
                <v:path arrowok="t"/>
              </v:shape>
            </v:group>
            <v:group style="position:absolute;left:2608;top:-1842;width:2;height:80" coordorigin="2608,-1842" coordsize="2,80">
              <v:shape style="position:absolute;left:2608;top:-1842;width:2;height:80" coordorigin="2608,-1842" coordsize="0,80" path="m2608,-1762l2608,-1842e" filled="false" stroked="true" strokeweight=".748pt" strokecolor="#939598">
                <v:path arrowok="t"/>
              </v:shape>
            </v:group>
            <v:group style="position:absolute;left:2568;top:-1842;width:2;height:80" coordorigin="2568,-1842" coordsize="2,80">
              <v:shape style="position:absolute;left:2568;top:-1842;width:2;height:80" coordorigin="2568,-1842" coordsize="0,80" path="m2568,-1762l2568,-1842e" filled="false" stroked="true" strokeweight=".748pt" strokecolor="#939598">
                <v:path arrowok="t"/>
              </v:shape>
            </v:group>
            <v:group style="position:absolute;left:2528;top:-1842;width:2;height:80" coordorigin="2528,-1842" coordsize="2,80">
              <v:shape style="position:absolute;left:2528;top:-1842;width:2;height:80" coordorigin="2528,-1842" coordsize="1,80" path="m2528,-1762l2528,-1842e" filled="false" stroked="true" strokeweight=".748pt" strokecolor="#939598">
                <v:path arrowok="t"/>
              </v:shape>
            </v:group>
            <v:group style="position:absolute;left:2488;top:-1842;width:2;height:80" coordorigin="2488,-1842" coordsize="2,80">
              <v:shape style="position:absolute;left:2488;top:-1842;width:2;height:80" coordorigin="2488,-1842" coordsize="0,80" path="m2488,-1762l2488,-1842e" filled="false" stroked="true" strokeweight=".748pt" strokecolor="#939598">
                <v:path arrowok="t"/>
              </v:shape>
            </v:group>
            <v:group style="position:absolute;left:2448;top:-1842;width:2;height:80" coordorigin="2448,-1842" coordsize="2,80">
              <v:shape style="position:absolute;left:2448;top:-1842;width:2;height:80" coordorigin="2448,-1842" coordsize="0,80" path="m2448,-1762l2448,-1842e" filled="false" stroked="true" strokeweight=".748pt" strokecolor="#939598">
                <v:path arrowok="t"/>
              </v:shape>
            </v:group>
            <v:group style="position:absolute;left:2408;top:-1842;width:2;height:80" coordorigin="2408,-1842" coordsize="2,80">
              <v:shape style="position:absolute;left:2408;top:-1842;width:2;height:80" coordorigin="2408,-1842" coordsize="0,80" path="m2408,-1762l2408,-1842e" filled="false" stroked="true" strokeweight=".748pt" strokecolor="#939598">
                <v:path arrowok="t"/>
              </v:shape>
            </v:group>
            <v:group style="position:absolute;left:2368;top:-1842;width:2;height:80" coordorigin="2368,-1842" coordsize="2,80">
              <v:shape style="position:absolute;left:2368;top:-1842;width:2;height:80" coordorigin="2368,-1842" coordsize="0,80" path="m2368,-1762l2368,-1842e" filled="false" stroked="true" strokeweight=".748pt" strokecolor="#939598">
                <v:path arrowok="t"/>
              </v:shape>
            </v:group>
            <v:group style="position:absolute;left:2328;top:-1842;width:2;height:80" coordorigin="2328,-1842" coordsize="2,80">
              <v:shape style="position:absolute;left:2328;top:-1842;width:2;height:80" coordorigin="2328,-1842" coordsize="0,80" path="m2328,-1762l2328,-1842e" filled="false" stroked="true" strokeweight=".748pt" strokecolor="#939598">
                <v:path arrowok="t"/>
              </v:shape>
            </v:group>
            <v:group style="position:absolute;left:2288;top:-1842;width:2;height:80" coordorigin="2288,-1842" coordsize="2,80">
              <v:shape style="position:absolute;left:2288;top:-1842;width:2;height:80" coordorigin="2288,-1842" coordsize="0,80" path="m2288,-1762l2288,-1842e" filled="false" stroked="true" strokeweight=".748pt" strokecolor="#939598">
                <v:path arrowok="t"/>
              </v:shape>
            </v:group>
            <v:group style="position:absolute;left:2248;top:-1842;width:2;height:80" coordorigin="2248,-1842" coordsize="2,80">
              <v:shape style="position:absolute;left:2248;top:-1842;width:2;height:80" coordorigin="2248,-1842" coordsize="0,80" path="m2248,-1762l2248,-1842e" filled="false" stroked="true" strokeweight=".748pt" strokecolor="#939598">
                <v:path arrowok="t"/>
              </v:shape>
            </v:group>
            <v:group style="position:absolute;left:2208;top:-1842;width:2;height:80" coordorigin="2208,-1842" coordsize="2,80">
              <v:shape style="position:absolute;left:2208;top:-1842;width:2;height:80" coordorigin="2208,-1842" coordsize="0,80" path="m2208,-1762l2208,-1842e" filled="false" stroked="true" strokeweight=".748pt" strokecolor="#939598">
                <v:path arrowok="t"/>
              </v:shape>
            </v:group>
            <v:group style="position:absolute;left:2168;top:-1842;width:2;height:80" coordorigin="2168,-1842" coordsize="2,80">
              <v:shape style="position:absolute;left:2168;top:-1842;width:2;height:80" coordorigin="2168,-1842" coordsize="0,80" path="m2168,-1762l2168,-1842e" filled="false" stroked="true" strokeweight=".748pt" strokecolor="#939598">
                <v:path arrowok="t"/>
              </v:shape>
            </v:group>
            <v:group style="position:absolute;left:2128;top:-1842;width:2;height:80" coordorigin="2128,-1842" coordsize="2,80">
              <v:shape style="position:absolute;left:2128;top:-1842;width:2;height:80" coordorigin="2128,-1842" coordsize="1,80" path="m2128,-1762l2128,-1842e" filled="false" stroked="true" strokeweight=".748pt" strokecolor="#939598">
                <v:path arrowok="t"/>
              </v:shape>
            </v:group>
            <v:group style="position:absolute;left:2088;top:-1842;width:2;height:80" coordorigin="2088,-1842" coordsize="2,80">
              <v:shape style="position:absolute;left:2088;top:-1842;width:2;height:80" coordorigin="2088,-1842" coordsize="0,80" path="m2088,-1762l2088,-1842e" filled="false" stroked="true" strokeweight=".748pt" strokecolor="#939598">
                <v:path arrowok="t"/>
              </v:shape>
            </v:group>
            <v:group style="position:absolute;left:2048;top:-1842;width:2;height:80" coordorigin="2048,-1842" coordsize="2,80">
              <v:shape style="position:absolute;left:2048;top:-1842;width:2;height:80" coordorigin="2048,-1842" coordsize="0,80" path="m2048,-1762l2048,-1842e" filled="false" stroked="true" strokeweight=".748pt" strokecolor="#939598">
                <v:path arrowok="t"/>
              </v:shape>
            </v:group>
            <v:group style="position:absolute;left:2008;top:-1842;width:2;height:80" coordorigin="2008,-1842" coordsize="2,80">
              <v:shape style="position:absolute;left:2008;top:-1842;width:2;height:80" coordorigin="2008,-1842" coordsize="0,80" path="m2008,-1762l2008,-1842e" filled="false" stroked="true" strokeweight=".748pt" strokecolor="#939598">
                <v:path arrowok="t"/>
              </v:shape>
            </v:group>
            <v:group style="position:absolute;left:1968;top:-1842;width:2;height:80" coordorigin="1968,-1842" coordsize="2,80">
              <v:shape style="position:absolute;left:1968;top:-1842;width:2;height:80" coordorigin="1968,-1842" coordsize="0,80" path="m1968,-1762l1968,-1842e" filled="false" stroked="true" strokeweight=".748pt" strokecolor="#939598">
                <v:path arrowok="t"/>
              </v:shape>
            </v:group>
            <v:group style="position:absolute;left:1928;top:-1842;width:2;height:80" coordorigin="1928,-1842" coordsize="2,80">
              <v:shape style="position:absolute;left:1928;top:-1842;width:2;height:80" coordorigin="1928,-1842" coordsize="0,80" path="m1928,-1762l1928,-1842e" filled="false" stroked="true" strokeweight=".748pt" strokecolor="#939598">
                <v:path arrowok="t"/>
              </v:shape>
            </v:group>
            <v:group style="position:absolute;left:1888;top:-1842;width:2;height:80" coordorigin="1888,-1842" coordsize="2,80">
              <v:shape style="position:absolute;left:1888;top:-1842;width:2;height:80" coordorigin="1888,-1842" coordsize="0,80" path="m1888,-1762l1888,-1842e" filled="false" stroked="true" strokeweight=".748pt" strokecolor="#939598">
                <v:path arrowok="t"/>
              </v:shape>
            </v:group>
            <v:group style="position:absolute;left:1848;top:-1842;width:2;height:80" coordorigin="1848,-1842" coordsize="2,80">
              <v:shape style="position:absolute;left:1848;top:-1842;width:2;height:80" coordorigin="1848,-1842" coordsize="0,80" path="m1848,-1762l1848,-1842e" filled="false" stroked="true" strokeweight=".748pt" strokecolor="#939598">
                <v:path arrowok="t"/>
              </v:shape>
            </v:group>
            <v:group style="position:absolute;left:1808;top:-1842;width:2;height:80" coordorigin="1808,-1842" coordsize="2,80">
              <v:shape style="position:absolute;left:1808;top:-1842;width:2;height:80" coordorigin="1808,-1842" coordsize="0,80" path="m1808,-1762l1808,-1842e" filled="false" stroked="true" strokeweight=".748pt" strokecolor="#939598">
                <v:path arrowok="t"/>
              </v:shape>
            </v:group>
            <v:group style="position:absolute;left:1768;top:-1842;width:2;height:80" coordorigin="1768,-1842" coordsize="2,80">
              <v:shape style="position:absolute;left:1768;top:-1842;width:2;height:80" coordorigin="1768,-1842" coordsize="1,80" path="m1768,-1762l1768,-1842e" filled="false" stroked="true" strokeweight=".748pt" strokecolor="#939598">
                <v:path arrowok="t"/>
              </v:shape>
            </v:group>
            <v:group style="position:absolute;left:1728;top:-1842;width:2;height:80" coordorigin="1728,-1842" coordsize="2,80">
              <v:shape style="position:absolute;left:1728;top:-1842;width:2;height:80" coordorigin="1728,-1842" coordsize="0,80" path="m1728,-1762l1728,-1842e" filled="false" stroked="true" strokeweight=".748pt" strokecolor="#939598">
                <v:path arrowok="t"/>
              </v:shape>
            </v:group>
            <v:group style="position:absolute;left:1688;top:-1842;width:2;height:80" coordorigin="1688,-1842" coordsize="2,80">
              <v:shape style="position:absolute;left:1688;top:-1842;width:2;height:80" coordorigin="1688,-1842" coordsize="0,80" path="m1688,-1762l1688,-1842e" filled="false" stroked="true" strokeweight=".748pt" strokecolor="#939598">
                <v:path arrowok="t"/>
              </v:shape>
            </v:group>
            <v:group style="position:absolute;left:1648;top:-1842;width:2;height:80" coordorigin="1648,-1842" coordsize="2,80">
              <v:shape style="position:absolute;left:1648;top:-1842;width:2;height:80" coordorigin="1648,-1842" coordsize="0,80" path="m1648,-1762l1648,-1842e" filled="false" stroked="true" strokeweight=".748pt" strokecolor="#939598">
                <v:path arrowok="t"/>
              </v:shape>
            </v:group>
            <v:group style="position:absolute;left:1608;top:-1842;width:2;height:80" coordorigin="1608,-1842" coordsize="2,80">
              <v:shape style="position:absolute;left:1608;top:-1842;width:2;height:80" coordorigin="1608,-1842" coordsize="0,80" path="m1608,-1762l1608,-1842e" filled="false" stroked="true" strokeweight=".748pt" strokecolor="#939598">
                <v:path arrowok="t"/>
              </v:shape>
            </v:group>
            <v:group style="position:absolute;left:1568;top:-1842;width:2;height:80" coordorigin="1568,-1842" coordsize="2,80">
              <v:shape style="position:absolute;left:1568;top:-1842;width:2;height:80" coordorigin="1568,-1842" coordsize="0,80" path="m1568,-1762l1568,-1842e" filled="false" stroked="true" strokeweight=".748pt" strokecolor="#939598">
                <v:path arrowok="t"/>
              </v:shape>
            </v:group>
            <v:group style="position:absolute;left:1528;top:-1842;width:2;height:80" coordorigin="1528,-1842" coordsize="2,80">
              <v:shape style="position:absolute;left:1528;top:-1842;width:2;height:80" coordorigin="1528,-1842" coordsize="0,80" path="m1528,-1762l1528,-1842e" filled="false" stroked="true" strokeweight=".748pt" strokecolor="#939598">
                <v:path arrowok="t"/>
              </v:shape>
            </v:group>
            <v:group style="position:absolute;left:1488;top:-1842;width:2;height:80" coordorigin="1488,-1842" coordsize="2,80">
              <v:shape style="position:absolute;left:1488;top:-1842;width:2;height:80" coordorigin="1488,-1842" coordsize="0,80" path="m1488,-1762l1488,-1842e" filled="false" stroked="true" strokeweight=".748pt" strokecolor="#939598">
                <v:path arrowok="t"/>
              </v:shape>
            </v:group>
            <v:group style="position:absolute;left:1448;top:-1842;width:2;height:80" coordorigin="1448,-1842" coordsize="2,80">
              <v:shape style="position:absolute;left:1448;top:-1842;width:2;height:80" coordorigin="1448,-1842" coordsize="0,80" path="m1448,-1762l1448,-1842e" filled="false" stroked="true" strokeweight=".748pt" strokecolor="#939598">
                <v:path arrowok="t"/>
              </v:shape>
            </v:group>
            <v:group style="position:absolute;left:1408;top:-1842;width:2;height:80" coordorigin="1408,-1842" coordsize="2,80">
              <v:shape style="position:absolute;left:1408;top:-1842;width:2;height:80" coordorigin="1408,-1842" coordsize="1,80" path="m1408,-1762l1408,-1842e" filled="false" stroked="true" strokeweight=".748pt" strokecolor="#939598">
                <v:path arrowok="t"/>
              </v:shape>
            </v:group>
            <v:group style="position:absolute;left:1368;top:-1842;width:2;height:80" coordorigin="1368,-1842" coordsize="2,80">
              <v:shape style="position:absolute;left:1368;top:-1842;width:2;height:80" coordorigin="1368,-1842" coordsize="0,80" path="m1368,-1762l1368,-1842e" filled="false" stroked="true" strokeweight=".748pt" strokecolor="#939598">
                <v:path arrowok="t"/>
              </v:shape>
            </v:group>
            <v:group style="position:absolute;left:1328;top:-1841;width:2;height:80" coordorigin="1328,-1841" coordsize="2,80">
              <v:shape style="position:absolute;left:1328;top:-1841;width:2;height:80" coordorigin="1328,-1841" coordsize="0,80" path="m1328,-1761l1328,-1841e" filled="false" stroked="true" strokeweight=".748pt" strokecolor="#939598">
                <v:path arrowok="t"/>
              </v:shape>
            </v:group>
            <v:group style="position:absolute;left:1288;top:-1841;width:2;height:80" coordorigin="1288,-1841" coordsize="2,80">
              <v:shape style="position:absolute;left:1288;top:-1841;width:2;height:80" coordorigin="1288,-1841" coordsize="0,80" path="m1288,-1761l1288,-1841e" filled="false" stroked="true" strokeweight=".748pt" strokecolor="#939598">
                <v:path arrowok="t"/>
              </v:shape>
            </v:group>
            <v:group style="position:absolute;left:1248;top:-1841;width:2;height:80" coordorigin="1248,-1841" coordsize="2,80">
              <v:shape style="position:absolute;left:1248;top:-1841;width:2;height:80" coordorigin="1248,-1841" coordsize="0,80" path="m1248,-1761l1248,-1841e" filled="false" stroked="true" strokeweight=".748pt" strokecolor="#939598">
                <v:path arrowok="t"/>
              </v:shape>
            </v:group>
            <v:group style="position:absolute;left:1208;top:-1841;width:2;height:80" coordorigin="1208,-1841" coordsize="2,80">
              <v:shape style="position:absolute;left:1208;top:-1841;width:2;height:80" coordorigin="1208,-1841" coordsize="0,80" path="m1208,-1761l1208,-1841e" filled="false" stroked="true" strokeweight=".748pt" strokecolor="#939598">
                <v:path arrowok="t"/>
              </v:shape>
            </v:group>
            <v:group style="position:absolute;left:1168;top:-1841;width:2;height:80" coordorigin="1168,-1841" coordsize="2,80">
              <v:shape style="position:absolute;left:1168;top:-1841;width:2;height:80" coordorigin="1168,-1841" coordsize="0,80" path="m1168,-1761l1168,-1841e" filled="false" stroked="true" strokeweight=".748pt" strokecolor="#939598">
                <v:path arrowok="t"/>
              </v:shape>
            </v:group>
            <v:group style="position:absolute;left:1128;top:-1841;width:2;height:80" coordorigin="1128,-1841" coordsize="2,80">
              <v:shape style="position:absolute;left:1128;top:-1841;width:2;height:80" coordorigin="1128,-1841" coordsize="0,80" path="m1128,-1761l1128,-1841e" filled="false" stroked="true" strokeweight=".748pt" strokecolor="#939598">
                <v:path arrowok="t"/>
              </v:shape>
            </v:group>
            <v:group style="position:absolute;left:1088;top:-1841;width:2;height:80" coordorigin="1088,-1841" coordsize="2,80">
              <v:shape style="position:absolute;left:1088;top:-1841;width:2;height:80" coordorigin="1088,-1841" coordsize="1,80" path="m1088,-1761l1088,-1841e" filled="false" stroked="true" strokeweight=".748pt" strokecolor="#939598">
                <v:path arrowok="t"/>
              </v:shape>
            </v:group>
            <v:group style="position:absolute;left:1048;top:-1841;width:2;height:80" coordorigin="1048,-1841" coordsize="2,80">
              <v:shape style="position:absolute;left:1048;top:-1841;width:2;height:80" coordorigin="1048,-1841" coordsize="0,80" path="m1048,-1761l1048,-1841e" filled="false" stroked="true" strokeweight=".748pt" strokecolor="#939598">
                <v:path arrowok="t"/>
              </v:shape>
            </v:group>
            <v:group style="position:absolute;left:1008;top:-1841;width:2;height:80" coordorigin="1008,-1841" coordsize="2,80">
              <v:shape style="position:absolute;left:1008;top:-1841;width:2;height:80" coordorigin="1008,-1841" coordsize="0,80" path="m1008,-1761l1008,-1841e" filled="false" stroked="true" strokeweight=".748pt" strokecolor="#939598">
                <v:path arrowok="t"/>
              </v:shape>
            </v:group>
            <v:group style="position:absolute;left:968;top:-1841;width:2;height:80" coordorigin="968,-1841" coordsize="2,80">
              <v:shape style="position:absolute;left:968;top:-1841;width:2;height:80" coordorigin="968,-1841" coordsize="0,80" path="m968,-1761l968,-1841e" filled="false" stroked="true" strokeweight=".748pt" strokecolor="#939598">
                <v:path arrowok="t"/>
              </v:shape>
            </v:group>
            <v:group style="position:absolute;left:928;top:-1841;width:2;height:80" coordorigin="928,-1841" coordsize="2,80">
              <v:shape style="position:absolute;left:928;top:-1841;width:2;height:80" coordorigin="928,-1841" coordsize="0,80" path="m928,-1761l928,-1841e" filled="false" stroked="true" strokeweight=".748pt" strokecolor="#939598">
                <v:path arrowok="t"/>
              </v:shape>
            </v:group>
            <v:group style="position:absolute;left:888;top:-1841;width:2;height:80" coordorigin="888,-1841" coordsize="2,80">
              <v:shape style="position:absolute;left:888;top:-1841;width:2;height:80" coordorigin="888,-1841" coordsize="0,80" path="m888,-1761l888,-1841e" filled="false" stroked="true" strokeweight=".748pt" strokecolor="#939598">
                <v:path arrowok="t"/>
              </v:shape>
            </v:group>
            <v:group style="position:absolute;left:848;top:-1841;width:2;height:80" coordorigin="848,-1841" coordsize="2,80">
              <v:shape style="position:absolute;left:848;top:-1841;width:2;height:80" coordorigin="848,-1841" coordsize="0,80" path="m848,-1761l848,-1841e" filled="false" stroked="true" strokeweight=".748pt" strokecolor="#939598">
                <v:path arrowok="t"/>
              </v:shape>
            </v:group>
            <v:group style="position:absolute;left:808;top:-1841;width:2;height:80" coordorigin="808,-1841" coordsize="2,80">
              <v:shape style="position:absolute;left:808;top:-1841;width:2;height:80" coordorigin="808,-1841" coordsize="0,80" path="m808,-1761l808,-1841e" filled="false" stroked="true" strokeweight=".748pt" strokecolor="#939598">
                <v:path arrowok="t"/>
              </v:shape>
            </v:group>
            <v:group style="position:absolute;left:768;top:-1841;width:2;height:80" coordorigin="768,-1841" coordsize="2,80">
              <v:shape style="position:absolute;left:768;top:-1841;width:2;height:80" coordorigin="768,-1841" coordsize="0,80" path="m768,-1761l768,-1841e" filled="false" stroked="true" strokeweight=".748pt" strokecolor="#939598">
                <v:path arrowok="t"/>
              </v:shape>
            </v:group>
            <v:group style="position:absolute;left:728;top:-1841;width:2;height:80" coordorigin="728,-1841" coordsize="2,80">
              <v:shape style="position:absolute;left:728;top:-1841;width:2;height:80" coordorigin="728,-1841" coordsize="1,80" path="m728,-1761l728,-1841e" filled="false" stroked="true" strokeweight=".748pt" strokecolor="#939598">
                <v:path arrowok="t"/>
              </v:shape>
            </v:group>
            <v:group style="position:absolute;left:688;top:-1841;width:2;height:80" coordorigin="688,-1841" coordsize="2,80">
              <v:shape style="position:absolute;left:688;top:-1841;width:2;height:80" coordorigin="688,-1841" coordsize="0,80" path="m688,-1761l688,-1841e" filled="false" stroked="true" strokeweight=".748pt" strokecolor="#939598">
                <v:path arrowok="t"/>
              </v:shape>
            </v:group>
            <v:group style="position:absolute;left:648;top:-1841;width:2;height:80" coordorigin="648,-1841" coordsize="2,80">
              <v:shape style="position:absolute;left:648;top:-1841;width:2;height:80" coordorigin="648,-1841" coordsize="0,80" path="m648,-1761l648,-1841e" filled="false" stroked="true" strokeweight=".748pt" strokecolor="#939598">
                <v:path arrowok="t"/>
              </v:shape>
            </v:group>
            <v:group style="position:absolute;left:608;top:-1841;width:2;height:80" coordorigin="608,-1841" coordsize="2,80">
              <v:shape style="position:absolute;left:608;top:-1841;width:2;height:80" coordorigin="608,-1841" coordsize="0,80" path="m608,-1761l608,-1841e" filled="false" stroked="true" strokeweight=".748pt" strokecolor="#939598">
                <v:path arrowok="t"/>
              </v:shape>
            </v:group>
            <v:group style="position:absolute;left:568;top:-1841;width:2;height:80" coordorigin="568,-1841" coordsize="2,80">
              <v:shape style="position:absolute;left:568;top:-1841;width:2;height:80" coordorigin="568,-1841" coordsize="0,80" path="m568,-1761l568,-1841e" filled="false" stroked="true" strokeweight=".748pt" strokecolor="#939598">
                <v:path arrowok="t"/>
              </v:shape>
            </v:group>
            <v:group style="position:absolute;left:528;top:-1841;width:2;height:80" coordorigin="528,-1841" coordsize="2,80">
              <v:shape style="position:absolute;left:528;top:-1841;width:2;height:80" coordorigin="528,-1841" coordsize="0,80" path="m528,-1761l528,-1841e" filled="false" stroked="true" strokeweight=".748pt" strokecolor="#939598">
                <v:path arrowok="t"/>
              </v:shape>
            </v:group>
            <v:group style="position:absolute;left:488;top:-1841;width:2;height:80" coordorigin="488,-1841" coordsize="2,80">
              <v:shape style="position:absolute;left:488;top:-1841;width:2;height:80" coordorigin="488,-1841" coordsize="0,80" path="m488,-1761l488,-1841e" filled="false" stroked="true" strokeweight=".748pt" strokecolor="#939598">
                <v:path arrowok="t"/>
              </v:shape>
            </v:group>
            <v:group style="position:absolute;left:448;top:-1841;width:2;height:80" coordorigin="448,-1841" coordsize="2,80">
              <v:shape style="position:absolute;left:448;top:-1841;width:2;height:80" coordorigin="448,-1841" coordsize="0,80" path="m448,-1761l448,-1841e" filled="false" stroked="true" strokeweight=".748pt" strokecolor="#939598">
                <v:path arrowok="t"/>
              </v:shape>
            </v:group>
            <v:group style="position:absolute;left:408;top:-1841;width:2;height:80" coordorigin="408,-1841" coordsize="2,80">
              <v:shape style="position:absolute;left:408;top:-1841;width:2;height:80" coordorigin="408,-1841" coordsize="0,80" path="m408,-1761l408,-1841e" filled="false" stroked="true" strokeweight=".748pt" strokecolor="#939598">
                <v:path arrowok="t"/>
              </v:shape>
            </v:group>
            <v:group style="position:absolute;left:368;top:-1841;width:2;height:80" coordorigin="368,-1841" coordsize="2,80">
              <v:shape style="position:absolute;left:368;top:-1841;width:2;height:80" coordorigin="368,-1841" coordsize="1,80" path="m368,-1761l368,-1841e" filled="false" stroked="true" strokeweight=".748pt" strokecolor="#939598">
                <v:path arrowok="t"/>
              </v:shape>
            </v:group>
            <v:group style="position:absolute;left:328;top:-1841;width:2;height:80" coordorigin="328,-1841" coordsize="2,80">
              <v:shape style="position:absolute;left:328;top:-1841;width:2;height:80" coordorigin="328,-1841" coordsize="0,80" path="m328,-1761l328,-1841e" filled="false" stroked="true" strokeweight=".748pt" strokecolor="#939598">
                <v:path arrowok="t"/>
              </v:shape>
            </v:group>
            <v:group style="position:absolute;left:288;top:-1841;width:2;height:80" coordorigin="288,-1841" coordsize="2,80">
              <v:shape style="position:absolute;left:288;top:-1841;width:2;height:80" coordorigin="288,-1841" coordsize="0,80" path="m288,-1761l288,-1841e" filled="false" stroked="true" strokeweight=".748pt" strokecolor="#939598">
                <v:path arrowok="t"/>
              </v:shape>
            </v:group>
            <v:group style="position:absolute;left:248;top:-1841;width:2;height:80" coordorigin="248,-1841" coordsize="2,80">
              <v:shape style="position:absolute;left:248;top:-1841;width:2;height:80" coordorigin="248,-1841" coordsize="0,80" path="m248,-1761l248,-1841e" filled="false" stroked="true" strokeweight=".748pt" strokecolor="#939598">
                <v:path arrowok="t"/>
              </v:shape>
            </v:group>
            <v:group style="position:absolute;left:208;top:-1841;width:2;height:80" coordorigin="208,-1841" coordsize="2,80">
              <v:shape style="position:absolute;left:208;top:-1841;width:2;height:80" coordorigin="208,-1841" coordsize="0,80" path="m208,-1761l208,-1841e" filled="false" stroked="true" strokeweight=".748pt" strokecolor="#939598">
                <v:path arrowok="t"/>
              </v:shape>
            </v:group>
            <v:group style="position:absolute;left:168;top:-1841;width:2;height:80" coordorigin="168,-1841" coordsize="2,80">
              <v:shape style="position:absolute;left:168;top:-1841;width:2;height:80" coordorigin="168,-1841" coordsize="0,80" path="m168,-1761l168,-1841e" filled="false" stroked="true" strokeweight=".748pt" strokecolor="#939598">
                <v:path arrowok="t"/>
              </v:shape>
            </v:group>
            <v:group style="position:absolute;left:128;top:-1841;width:2;height:80" coordorigin="128,-1841" coordsize="2,80">
              <v:shape style="position:absolute;left:128;top:-1841;width:2;height:80" coordorigin="128,-1841" coordsize="0,80" path="m128,-1761l128,-1841e" filled="false" stroked="true" strokeweight=".748pt" strokecolor="#939598">
                <v:path arrowok="t"/>
              </v:shape>
            </v:group>
            <v:group style="position:absolute;left:88;top:-1841;width:2;height:80" coordorigin="88,-1841" coordsize="2,80">
              <v:shape style="position:absolute;left:88;top:-1841;width:2;height:80" coordorigin="88,-1841" coordsize="0,80" path="m88,-1761l88,-1841e" filled="false" stroked="true" strokeweight=".748pt" strokecolor="#939598">
                <v:path arrowok="t"/>
              </v:shape>
            </v:group>
            <v:group style="position:absolute;left:47;top:-1841;width:2;height:80" coordorigin="47,-1841" coordsize="2,80">
              <v:shape style="position:absolute;left:47;top:-1841;width:2;height:80" coordorigin="47,-1841" coordsize="0,80" path="m48,-1761l47,-1841e" filled="false" stroked="true" strokeweight=".748pt" strokecolor="#939598">
                <v:path arrowok="t"/>
              </v:shape>
            </v:group>
            <v:group style="position:absolute;left:7;top:-1841;width:2;height:80" coordorigin="7,-1841" coordsize="2,80">
              <v:shape style="position:absolute;left:7;top:-1841;width:2;height:80" coordorigin="7,-1841" coordsize="0,80" path="m7,-1761l7,-1841e" filled="false" stroked="true" strokeweight=".748pt" strokecolor="#939598">
                <v:path arrowok="t"/>
              </v:shape>
            </v:group>
            <w10:wrap type="none"/>
          </v:group>
        </w:pict>
      </w:r>
      <w:r>
        <w:rPr>
          <w:spacing w:val="13"/>
          <w:w w:val="85"/>
        </w:rPr>
        <w:t>GOAL</w:t>
      </w:r>
      <w:r>
        <w:rPr>
          <w:spacing w:val="-11"/>
          <w:w w:val="85"/>
        </w:rPr>
        <w:t> </w:t>
      </w:r>
      <w:r>
        <w:rPr>
          <w:spacing w:val="8"/>
          <w:w w:val="85"/>
        </w:rPr>
        <w:t>2:</w:t>
        <w:tab/>
      </w:r>
      <w:r>
        <w:rPr>
          <w:spacing w:val="7"/>
          <w:w w:val="90"/>
        </w:rPr>
        <w:t>To </w:t>
      </w:r>
      <w:r>
        <w:rPr>
          <w:spacing w:val="14"/>
          <w:w w:val="90"/>
        </w:rPr>
        <w:t>heal </w:t>
      </w:r>
      <w:r>
        <w:rPr>
          <w:spacing w:val="11"/>
          <w:w w:val="90"/>
        </w:rPr>
        <w:t>our</w:t>
      </w:r>
      <w:r>
        <w:rPr>
          <w:spacing w:val="-51"/>
          <w:w w:val="90"/>
        </w:rPr>
        <w:t> </w:t>
      </w:r>
      <w:r>
        <w:rPr>
          <w:spacing w:val="16"/>
          <w:w w:val="90"/>
        </w:rPr>
        <w:t>Country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64" w:lineRule="exact" w:before="60"/>
        <w:ind w:right="6377"/>
        <w:jc w:val="left"/>
      </w:pPr>
      <w:r>
        <w:rPr/>
        <w:pict>
          <v:group style="position:absolute;margin-left:306.523987pt;margin-top:-2.011899pt;width:263.9pt;height:252pt;mso-position-horizontal-relative:page;mso-position-vertical-relative:paragraph;z-index:3520" coordorigin="6130,-40" coordsize="5278,5040">
            <v:group style="position:absolute;left:6130;top:-40;width:5278;height:5040" coordorigin="6130,-40" coordsize="5278,5040">
              <v:shape style="position:absolute;left:6130;top:-40;width:5278;height:5040" coordorigin="6130,-40" coordsize="5278,5040" path="m6130,-40l11408,-40,11408,5000,6130,5000,6130,-40xe" filled="true" fillcolor="#000000" stroked="false">
                <v:path arrowok="t"/>
                <v:fill type="solid"/>
              </v:shape>
            </v:group>
            <v:group style="position:absolute;left:6182;top:8;width:4895;height:4663" coordorigin="6182,8" coordsize="4895,4663">
              <v:shape style="position:absolute;left:6182;top:8;width:4895;height:4663" coordorigin="6182,8" coordsize="4895,4663" path="m6182,4671l11076,4671,11076,8,6182,8,6182,4671xe" filled="true" fillcolor="#f4e5d8" stroked="false">
                <v:path arrowok="t"/>
                <v:fill type="solid"/>
              </v:shape>
              <v:shape style="position:absolute;left:6156;top:-16;width:4921;height:4687" type="#_x0000_t202" filled="false" stroked="false">
                <v:textbox inset="0,0,0,0">
                  <w:txbxContent>
                    <w:p>
                      <w:pPr>
                        <w:spacing w:before="74"/>
                        <w:ind w:left="131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color w:val="A4590C"/>
                          <w:spacing w:val="-1"/>
                          <w:w w:val="100"/>
                          <w:sz w:val="24"/>
                        </w:rPr>
                        <w:t>Thi</w:t>
                      </w:r>
                      <w:r>
                        <w:rPr>
                          <w:rFonts w:ascii="Calibri"/>
                          <w:color w:val="A4590C"/>
                          <w:w w:val="100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A4590C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color w:val="A4590C"/>
                          <w:spacing w:val="-2"/>
                          <w:w w:val="99"/>
                          <w:sz w:val="24"/>
                        </w:rPr>
                        <w:t>g</w:t>
                      </w:r>
                      <w:r>
                        <w:rPr>
                          <w:rFonts w:ascii="Calibri"/>
                          <w:color w:val="A4590C"/>
                          <w:spacing w:val="-1"/>
                          <w:w w:val="100"/>
                          <w:sz w:val="24"/>
                        </w:rPr>
                        <w:t>oa</w:t>
                      </w:r>
                      <w:r>
                        <w:rPr>
                          <w:rFonts w:ascii="Calibri"/>
                          <w:color w:val="A4590C"/>
                          <w:w w:val="100"/>
                          <w:sz w:val="24"/>
                        </w:rPr>
                        <w:t>l</w:t>
                      </w:r>
                      <w:r>
                        <w:rPr>
                          <w:rFonts w:ascii="Calibri"/>
                          <w:color w:val="A4590C"/>
                          <w:sz w:val="24"/>
                        </w:rPr>
                        <w:t> means</w:t>
                      </w:r>
                      <w:r>
                        <w:rPr>
                          <w:rFonts w:ascii="Calibri"/>
                          <w:color w:val="A4590C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color w:val="A4590C"/>
                          <w:w w:val="100"/>
                          <w:sz w:val="24"/>
                        </w:rPr>
                        <w:t>th</w:t>
                      </w:r>
                      <w:r>
                        <w:rPr>
                          <w:rFonts w:ascii="Calibri"/>
                          <w:color w:val="A4590C"/>
                          <w:spacing w:val="-3"/>
                          <w:w w:val="100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color w:val="A4590C"/>
                          <w:w w:val="99"/>
                          <w:sz w:val="24"/>
                        </w:rPr>
                        <w:t>t: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  <w:p>
                      <w:pPr>
                        <w:spacing w:line="264" w:lineRule="exact" w:before="101"/>
                        <w:ind w:left="585" w:right="206" w:hanging="341"/>
                        <w:jc w:val="both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w w:val="105"/>
                          <w:sz w:val="22"/>
                        </w:rPr>
                        <w:t>ø</w:t>
                      </w:r>
                      <w:r>
                        <w:rPr>
                          <w:rFonts w:ascii="Arial" w:hAnsi="Arial"/>
                          <w:sz w:val="22"/>
                        </w:rPr>
                        <w:t>  </w:t>
                      </w:r>
                      <w:r>
                        <w:rPr>
                          <w:rFonts w:ascii="Arial" w:hAnsi="Arial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z w:val="22"/>
                        </w:rPr>
                        <w:t>Our skills and kn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o</w:t>
                      </w:r>
                      <w:r>
                        <w:rPr>
                          <w:rFonts w:ascii="Calibri" w:hAnsi="Calibri"/>
                          <w:sz w:val="22"/>
                        </w:rPr>
                        <w:t>wled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g</w:t>
                      </w:r>
                      <w:r>
                        <w:rPr>
                          <w:rFonts w:ascii="Calibri" w:hAnsi="Calibri"/>
                          <w:sz w:val="22"/>
                        </w:rPr>
                        <w:t>e in managing Cou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n</w:t>
                      </w:r>
                      <w:r>
                        <w:rPr>
                          <w:rFonts w:ascii="Calibri" w:hAnsi="Calibri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pacing w:val="1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y</w:t>
                      </w:r>
                      <w:r>
                        <w:rPr>
                          <w:rFonts w:ascii="Calibri" w:hAnsi="Calibri"/>
                          <w:sz w:val="22"/>
                        </w:rPr>
                        <w:t> a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e </w:t>
                      </w:r>
                      <w:r>
                        <w:rPr>
                          <w:rFonts w:ascii="Calibri" w:hAns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c</w:t>
                      </w:r>
                      <w:r>
                        <w:rPr>
                          <w:rFonts w:ascii="Calibri" w:hAnsi="Calibri"/>
                          <w:sz w:val="22"/>
                        </w:rPr>
                        <w:t>ognised, 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acti</w:t>
                      </w:r>
                      <w:r>
                        <w:rPr>
                          <w:rFonts w:ascii="Calibri" w:hAnsi="Calibri"/>
                          <w:spacing w:val="-3"/>
                          <w:w w:val="99"/>
                          <w:sz w:val="22"/>
                        </w:rPr>
                        <w:t>v</w:t>
                      </w:r>
                      <w:r>
                        <w:rPr>
                          <w:rFonts w:ascii="Calibri" w:hAnsi="Calibri"/>
                          <w:sz w:val="22"/>
                        </w:rPr>
                        <w:t>ely soug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h</w:t>
                      </w:r>
                      <w:r>
                        <w:rPr>
                          <w:rFonts w:ascii="Calibri" w:hAnsi="Calibri"/>
                          <w:sz w:val="22"/>
                        </w:rPr>
                        <w:t>t and 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espec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  <w:t>ed</w:t>
                      </w:r>
                    </w:p>
                    <w:p>
                      <w:pPr>
                        <w:spacing w:line="264" w:lineRule="exact" w:before="113"/>
                        <w:ind w:left="585" w:right="172" w:hanging="341"/>
                        <w:jc w:val="both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w w:val="105"/>
                          <w:sz w:val="22"/>
                        </w:rPr>
                        <w:t>ø</w:t>
                      </w:r>
                      <w:r>
                        <w:rPr>
                          <w:rFonts w:ascii="Arial" w:hAnsi="Arial"/>
                          <w:sz w:val="22"/>
                        </w:rPr>
                        <w:t>  </w:t>
                      </w:r>
                      <w:r>
                        <w:rPr>
                          <w:rFonts w:ascii="Arial" w:hAnsi="Arial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9"/>
                          <w:sz w:val="22"/>
                        </w:rPr>
                        <w:t>W</w:t>
                      </w:r>
                      <w:r>
                        <w:rPr>
                          <w:rFonts w:ascii="Calibri" w:hAnsi="Calibri"/>
                          <w:sz w:val="22"/>
                        </w:rPr>
                        <w:t>e a</w:t>
                      </w:r>
                      <w:r>
                        <w:rPr>
                          <w:rFonts w:ascii="Calibri" w:hAns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e t</w:t>
                      </w:r>
                      <w:r>
                        <w:rPr>
                          <w:rFonts w:ascii="Calibri" w:hAns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at</w:t>
                      </w:r>
                      <w:r>
                        <w:rPr>
                          <w:rFonts w:ascii="Calibri" w:hAnsi="Calibri"/>
                          <w:sz w:val="22"/>
                        </w:rPr>
                        <w:t>ed as an equal partner in land and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w w:val="99"/>
                          <w:sz w:val="22"/>
                        </w:rPr>
                        <w:t>se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a</w:t>
                      </w:r>
                      <w:r>
                        <w:rPr>
                          <w:rFonts w:ascii="Calibri" w:hAnsi="Calibri"/>
                          <w:sz w:val="22"/>
                        </w:rPr>
                        <w:t> mana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g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eme</w:t>
                      </w:r>
                      <w:r>
                        <w:rPr>
                          <w:rFonts w:ascii="Calibri" w:hAnsi="Calibri"/>
                          <w:spacing w:val="-3"/>
                          <w:w w:val="99"/>
                          <w:sz w:val="22"/>
                        </w:rPr>
                        <w:t>n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</w:r>
                    </w:p>
                    <w:p>
                      <w:pPr>
                        <w:spacing w:line="264" w:lineRule="exact" w:before="113"/>
                        <w:ind w:left="585" w:right="176" w:hanging="341"/>
                        <w:jc w:val="both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w w:val="105"/>
                          <w:sz w:val="22"/>
                        </w:rPr>
                        <w:t>ø</w:t>
                      </w:r>
                      <w:r>
                        <w:rPr>
                          <w:rFonts w:ascii="Arial" w:hAnsi="Arial"/>
                          <w:sz w:val="22"/>
                        </w:rPr>
                        <w:t>  </w:t>
                      </w:r>
                      <w:r>
                        <w:rPr>
                          <w:rFonts w:ascii="Arial" w:hAnsi="Arial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z w:val="22"/>
                        </w:rPr>
                        <w:t>Our people a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e 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w</w:t>
                      </w:r>
                      <w:r>
                        <w:rPr>
                          <w:rFonts w:ascii="Calibri" w:hAnsi="Calibri"/>
                          <w:sz w:val="22"/>
                        </w:rPr>
                        <w:t>orking on Cou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n</w:t>
                      </w:r>
                      <w:r>
                        <w:rPr>
                          <w:rFonts w:ascii="Calibri" w:hAnsi="Calibri"/>
                          <w:sz w:val="22"/>
                        </w:rPr>
                        <w:t>try in all a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eas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w w:val="100"/>
                          <w:sz w:val="22"/>
                        </w:rPr>
                        <w:t>o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f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w w:val="100"/>
                          <w:sz w:val="22"/>
                        </w:rPr>
                        <w:t>n</w:t>
                      </w:r>
                      <w:r>
                        <w:rPr>
                          <w:rFonts w:ascii="Calibri" w:hAnsi="Calibri"/>
                          <w:spacing w:val="-2"/>
                          <w:w w:val="100"/>
                          <w:sz w:val="22"/>
                        </w:rPr>
                        <w:t>a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tu</w:t>
                      </w:r>
                      <w:r>
                        <w:rPr>
                          <w:rFonts w:ascii="Calibri" w:hAnsi="Calibri"/>
                          <w:spacing w:val="-5"/>
                          <w:w w:val="99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al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and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cultu</w:t>
                      </w:r>
                      <w:r>
                        <w:rPr>
                          <w:rFonts w:ascii="Calibri" w:hAnsi="Calibri"/>
                          <w:spacing w:val="-5"/>
                          <w:w w:val="100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al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3"/>
                          <w:w w:val="99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esou</w:t>
                      </w:r>
                      <w:r>
                        <w:rPr>
                          <w:rFonts w:ascii="Calibri" w:hAnsi="Calibri"/>
                          <w:spacing w:val="-4"/>
                          <w:w w:val="100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ce</w:t>
                      </w:r>
                      <w:r>
                        <w:rPr>
                          <w:rFonts w:ascii="Calibri" w:hAnsi="Calibri"/>
                          <w:sz w:val="22"/>
                        </w:rPr>
                        <w:t> mana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g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eme</w:t>
                      </w:r>
                      <w:r>
                        <w:rPr>
                          <w:rFonts w:ascii="Calibri" w:hAnsi="Calibri"/>
                          <w:spacing w:val="-3"/>
                          <w:w w:val="99"/>
                          <w:sz w:val="22"/>
                        </w:rPr>
                        <w:t>n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</w:r>
                    </w:p>
                    <w:p>
                      <w:pPr>
                        <w:spacing w:line="264" w:lineRule="exact" w:before="113"/>
                        <w:ind w:left="585" w:right="221" w:hanging="341"/>
                        <w:jc w:val="both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w w:val="105"/>
                          <w:sz w:val="22"/>
                        </w:rPr>
                        <w:t>ø</w:t>
                      </w:r>
                      <w:r>
                        <w:rPr>
                          <w:rFonts w:ascii="Arial" w:hAnsi="Arial"/>
                          <w:sz w:val="22"/>
                        </w:rPr>
                        <w:t>  </w:t>
                      </w:r>
                      <w:r>
                        <w:rPr>
                          <w:rFonts w:ascii="Arial" w:hAnsi="Arial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z w:val="22"/>
                        </w:rPr>
                        <w:t>The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e a</w:t>
                      </w:r>
                      <w:r>
                        <w:rPr>
                          <w:rFonts w:ascii="Calibri" w:hAns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e enough 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an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g</w:t>
                      </w:r>
                      <w:r>
                        <w:rPr>
                          <w:rFonts w:ascii="Calibri" w:hAnsi="Calibri"/>
                          <w:sz w:val="22"/>
                        </w:rPr>
                        <w:t>er 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positions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  <w:t>o p</w:t>
                      </w:r>
                      <w:r>
                        <w:rPr>
                          <w:rFonts w:ascii="Calibri" w:hAns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operly</w:t>
                      </w:r>
                      <w:r>
                        <w:rPr>
                          <w:rFonts w:ascii="Calibri" w:hAnsi="Calibri"/>
                          <w:sz w:val="22"/>
                        </w:rPr>
                        <w:t> mana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g</w:t>
                      </w:r>
                      <w:r>
                        <w:rPr>
                          <w:rFonts w:ascii="Calibri" w:hAnsi="Calibri"/>
                          <w:sz w:val="22"/>
                        </w:rPr>
                        <w:t>e our Cou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n</w:t>
                      </w:r>
                      <w:r>
                        <w:rPr>
                          <w:rFonts w:ascii="Calibri" w:hAnsi="Calibri"/>
                          <w:sz w:val="22"/>
                        </w:rPr>
                        <w:t>tr</w:t>
                      </w:r>
                      <w:r>
                        <w:rPr>
                          <w:rFonts w:ascii="Calibri" w:hAnsi="Calibri"/>
                          <w:spacing w:val="-16"/>
                          <w:sz w:val="22"/>
                        </w:rPr>
                        <w:t>y</w:t>
                      </w:r>
                      <w:r>
                        <w:rPr>
                          <w:rFonts w:ascii="Calibri" w:hAnsi="Calibri"/>
                          <w:sz w:val="22"/>
                        </w:rPr>
                        <w:t>, including 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w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at</w:t>
                      </w:r>
                      <w:r>
                        <w:rPr>
                          <w:rFonts w:ascii="Calibri" w:hAnsi="Calibri"/>
                          <w:sz w:val="22"/>
                        </w:rPr>
                        <w:t>er and Sea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w w:val="100"/>
                          <w:sz w:val="22"/>
                        </w:rPr>
                        <w:t>Cou</w:t>
                      </w:r>
                      <w:r>
                        <w:rPr>
                          <w:rFonts w:ascii="Calibri" w:hAnsi="Calibri"/>
                          <w:spacing w:val="-2"/>
                          <w:w w:val="100"/>
                          <w:sz w:val="22"/>
                        </w:rPr>
                        <w:t>n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pacing w:val="1"/>
                          <w:w w:val="99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y</w:t>
                      </w:r>
                      <w:r>
                        <w:rPr>
                          <w:rFonts w:ascii="Calibri" w:hAnsi="Calibri"/>
                          <w:sz w:val="22"/>
                        </w:rPr>
                      </w:r>
                    </w:p>
                    <w:p>
                      <w:pPr>
                        <w:spacing w:line="264" w:lineRule="exact" w:before="113"/>
                        <w:ind w:left="585" w:right="334" w:hanging="341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w w:val="105"/>
                          <w:sz w:val="22"/>
                        </w:rPr>
                        <w:t>ø</w:t>
                      </w:r>
                      <w:r>
                        <w:rPr>
                          <w:rFonts w:ascii="Arial" w:hAnsi="Arial"/>
                          <w:sz w:val="22"/>
                        </w:rPr>
                        <w:t>  </w:t>
                      </w:r>
                      <w:r>
                        <w:rPr>
                          <w:rFonts w:ascii="Arial" w:hAnsi="Arial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9"/>
                          <w:sz w:val="22"/>
                        </w:rPr>
                        <w:t>W</w:t>
                      </w:r>
                      <w:r>
                        <w:rPr>
                          <w:rFonts w:ascii="Calibri" w:hAnsi="Calibri"/>
                          <w:sz w:val="22"/>
                        </w:rPr>
                        <w:t>e a</w:t>
                      </w:r>
                      <w:r>
                        <w:rPr>
                          <w:rFonts w:ascii="Calibri" w:hAns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e emp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o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w</w:t>
                      </w:r>
                      <w:r>
                        <w:rPr>
                          <w:rFonts w:ascii="Calibri" w:hAnsi="Calibri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ed 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  <w:t>o ma</w:t>
                      </w:r>
                      <w:r>
                        <w:rPr>
                          <w:rFonts w:ascii="Calibri" w:hAnsi="Calibri"/>
                          <w:spacing w:val="-8"/>
                          <w:sz w:val="22"/>
                        </w:rPr>
                        <w:t>k</w:t>
                      </w:r>
                      <w:r>
                        <w:rPr>
                          <w:rFonts w:ascii="Calibri" w:hAnsi="Calibri"/>
                          <w:sz w:val="22"/>
                        </w:rPr>
                        <w:t>e and e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n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f</w:t>
                      </w:r>
                      <w:r>
                        <w:rPr>
                          <w:rFonts w:ascii="Calibri" w:hAnsi="Calibri"/>
                          <w:sz w:val="22"/>
                        </w:rPr>
                        <w:t>o</w:t>
                      </w:r>
                      <w:r>
                        <w:rPr>
                          <w:rFonts w:ascii="Calibri" w:hAns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ce the</w:t>
                      </w:r>
                      <w:r>
                        <w:rPr>
                          <w:rFonts w:ascii="Calibri" w:hAnsi="Calibri"/>
                          <w:sz w:val="22"/>
                        </w:rPr>
                        <w:t> l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aw</w:t>
                      </w:r>
                      <w:r>
                        <w:rPr>
                          <w:rFonts w:ascii="Calibri" w:hAnsi="Calibri"/>
                          <w:sz w:val="22"/>
                        </w:rPr>
                        <w:t>s of our land</w:t>
                      </w:r>
                    </w:p>
                    <w:p>
                      <w:pPr>
                        <w:spacing w:line="264" w:lineRule="exact" w:before="113"/>
                        <w:ind w:left="585" w:right="226" w:hanging="341"/>
                        <w:jc w:val="both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w w:val="105"/>
                          <w:sz w:val="22"/>
                        </w:rPr>
                        <w:t>ø</w:t>
                      </w:r>
                      <w:r>
                        <w:rPr>
                          <w:rFonts w:ascii="Arial" w:hAnsi="Arial"/>
                          <w:sz w:val="22"/>
                        </w:rPr>
                        <w:t>  </w:t>
                      </w:r>
                      <w:r>
                        <w:rPr>
                          <w:rFonts w:ascii="Arial" w:hAnsi="Arial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All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Gunai</w:t>
                      </w:r>
                      <w:r>
                        <w:rPr>
                          <w:rFonts w:ascii="Calibri" w:hAnsi="Calibri"/>
                          <w:spacing w:val="-3"/>
                          <w:w w:val="100"/>
                          <w:sz w:val="22"/>
                        </w:rPr>
                        <w:t>k</w:t>
                      </w:r>
                      <w:r>
                        <w:rPr>
                          <w:rFonts w:ascii="Calibri" w:hAnsi="Calibri"/>
                          <w:spacing w:val="-1"/>
                          <w:w w:val="100"/>
                          <w:sz w:val="22"/>
                        </w:rPr>
                        <w:t>urna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i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w w:val="100"/>
                          <w:sz w:val="22"/>
                        </w:rPr>
                        <w:t>Cou</w:t>
                      </w:r>
                      <w:r>
                        <w:rPr>
                          <w:rFonts w:ascii="Calibri" w:hAnsi="Calibri"/>
                          <w:spacing w:val="-2"/>
                          <w:w w:val="100"/>
                          <w:sz w:val="22"/>
                        </w:rPr>
                        <w:t>n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pacing w:val="1"/>
                          <w:w w:val="99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y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w w:val="100"/>
                          <w:sz w:val="22"/>
                        </w:rPr>
                        <w:t>i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s</w:t>
                      </w:r>
                      <w:r>
                        <w:rPr>
                          <w:rFonts w:ascii="Calibri" w:hAnsi="Calibri"/>
                          <w:sz w:val="22"/>
                        </w:rPr>
                        <w:t> mana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g</w:t>
                      </w:r>
                      <w:r>
                        <w:rPr>
                          <w:rFonts w:ascii="Calibri" w:hAnsi="Calibri"/>
                          <w:sz w:val="22"/>
                        </w:rPr>
                        <w:t>ed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ac</w:t>
                      </w:r>
                      <w:r>
                        <w:rPr>
                          <w:rFonts w:ascii="Calibri" w:hAnsi="Calibri"/>
                          <w:spacing w:val="-2"/>
                          <w:w w:val="99"/>
                          <w:sz w:val="22"/>
                        </w:rPr>
                        <w:t>c</w:t>
                      </w:r>
                      <w:r>
                        <w:rPr>
                          <w:rFonts w:ascii="Calibri" w:hAnsi="Calibri"/>
                          <w:spacing w:val="-1"/>
                          <w:w w:val="99"/>
                          <w:sz w:val="22"/>
                        </w:rPr>
                        <w:t>o</w:t>
                      </w:r>
                      <w:r>
                        <w:rPr>
                          <w:rFonts w:ascii="Calibri" w:hAnsi="Calibri"/>
                          <w:spacing w:val="-3"/>
                          <w:w w:val="99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pacing w:val="-1"/>
                          <w:w w:val="100"/>
                          <w:sz w:val="22"/>
                        </w:rPr>
                        <w:t>ding</w:t>
                      </w:r>
                      <w:r>
                        <w:rPr>
                          <w:rFonts w:ascii="Calibri" w:hAnsi="Calibri"/>
                          <w:spacing w:val="-1"/>
                          <w:w w:val="100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  <w:t>o our </w:t>
                      </w:r>
                      <w:r>
                        <w:rPr>
                          <w:rFonts w:ascii="Calibri" w:hAnsi="Calibri"/>
                          <w:spacing w:val="-14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aditional</w:t>
                      </w:r>
                      <w:r>
                        <w:rPr>
                          <w:rFonts w:ascii="Calibri" w:hAnsi="Calibri"/>
                          <w:sz w:val="22"/>
                        </w:rPr>
                        <w:t> l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a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w</w:t>
                      </w:r>
                      <w:r>
                        <w:rPr>
                          <w:rFonts w:ascii="Calibri" w:hAnsi="Calibri"/>
                          <w:sz w:val="22"/>
                        </w:rPr>
                        <w:t>s and cu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st</w:t>
                      </w:r>
                      <w:r>
                        <w:rPr>
                          <w:rFonts w:ascii="Calibri" w:hAnsi="Calibri"/>
                          <w:sz w:val="22"/>
                        </w:rPr>
                        <w:t>oms</w:t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t>Our Country is the land, the rivers and the</w:t>
      </w:r>
      <w:r>
        <w:rPr>
          <w:spacing w:val="-6"/>
        </w:rPr>
        <w:t> </w:t>
      </w:r>
      <w:r>
        <w:rPr/>
        <w:t>ocean,</w:t>
      </w:r>
      <w:r>
        <w:rPr/>
        <w:t> the people and the stories, the past and the</w:t>
      </w:r>
      <w:r>
        <w:rPr>
          <w:spacing w:val="-12"/>
        </w:rPr>
        <w:t> </w:t>
      </w:r>
      <w:r>
        <w:rPr/>
        <w:t>future.</w:t>
      </w:r>
      <w:r>
        <w:rPr/>
        <w:t> All of it is connected. All of it is important to</w:t>
      </w:r>
      <w:r>
        <w:rPr>
          <w:spacing w:val="-12"/>
        </w:rPr>
        <w:t> </w:t>
      </w:r>
      <w:r>
        <w:rPr/>
        <w:t>us.</w:t>
      </w:r>
    </w:p>
    <w:p>
      <w:pPr>
        <w:pStyle w:val="BodyText"/>
        <w:spacing w:line="264" w:lineRule="exact" w:before="0"/>
        <w:ind w:right="6377"/>
        <w:jc w:val="left"/>
      </w:pPr>
      <w:r>
        <w:rPr/>
        <w:t>Country heals us and connects us to our</w:t>
      </w:r>
      <w:r>
        <w:rPr>
          <w:spacing w:val="-16"/>
        </w:rPr>
        <w:t> </w:t>
      </w:r>
      <w:r>
        <w:rPr/>
        <w:t>ancestors,</w:t>
      </w:r>
      <w:r>
        <w:rPr/>
        <w:t> our culture and </w:t>
      </w:r>
      <w:r>
        <w:rPr>
          <w:spacing w:val="-3"/>
        </w:rPr>
        <w:t>history. </w:t>
      </w:r>
      <w:r>
        <w:rPr>
          <w:spacing w:val="-5"/>
        </w:rPr>
        <w:t>We </w:t>
      </w:r>
      <w:r>
        <w:rPr/>
        <w:t>are sustained by</w:t>
      </w:r>
      <w:r>
        <w:rPr>
          <w:spacing w:val="2"/>
        </w:rPr>
        <w:t> </w:t>
      </w:r>
      <w:r>
        <w:rPr/>
        <w:t>our</w:t>
      </w:r>
      <w:r>
        <w:rPr/>
        <w:t> Country – through the </w:t>
      </w:r>
      <w:r>
        <w:rPr>
          <w:spacing w:val="-5"/>
        </w:rPr>
        <w:t>water, </w:t>
      </w:r>
      <w:r>
        <w:rPr/>
        <w:t>food, medicines</w:t>
      </w:r>
      <w:r>
        <w:rPr>
          <w:spacing w:val="-3"/>
        </w:rPr>
        <w:t> </w:t>
      </w:r>
      <w:r>
        <w:rPr/>
        <w:t>and</w:t>
      </w:r>
      <w:r>
        <w:rPr/>
        <w:t> materials that it provides us. As they have in</w:t>
      </w:r>
      <w:r>
        <w:rPr>
          <w:spacing w:val="-15"/>
        </w:rPr>
        <w:t> </w:t>
      </w:r>
      <w:r>
        <w:rPr/>
        <w:t>the</w:t>
      </w:r>
      <w:r>
        <w:rPr/>
        <w:t> past, the resources of our Country will be the</w:t>
      </w:r>
      <w:r>
        <w:rPr>
          <w:spacing w:val="-12"/>
        </w:rPr>
        <w:t> </w:t>
      </w:r>
      <w:r>
        <w:rPr/>
        <w:t>basis</w:t>
      </w:r>
      <w:r>
        <w:rPr/>
        <w:t> for our success in the modern</w:t>
      </w:r>
      <w:r>
        <w:rPr>
          <w:spacing w:val="-2"/>
        </w:rPr>
        <w:t> </w:t>
      </w:r>
      <w:r>
        <w:rPr>
          <w:spacing w:val="-3"/>
        </w:rPr>
        <w:t>economy.</w:t>
      </w:r>
    </w:p>
    <w:p>
      <w:pPr>
        <w:pStyle w:val="BodyText"/>
        <w:spacing w:line="264" w:lineRule="exact"/>
        <w:ind w:right="6267"/>
        <w:jc w:val="left"/>
      </w:pPr>
      <w:r>
        <w:rPr>
          <w:rFonts w:ascii="Calibri"/>
          <w:spacing w:val="-7"/>
        </w:rPr>
        <w:t>We</w:t>
      </w:r>
      <w:r>
        <w:rPr>
          <w:rFonts w:ascii="Calibri"/>
          <w:spacing w:val="-9"/>
        </w:rPr>
        <w:t> </w:t>
      </w:r>
      <w:r>
        <w:rPr>
          <w:rFonts w:ascii="Calibri"/>
          <w:spacing w:val="-6"/>
        </w:rPr>
        <w:t>have</w:t>
      </w:r>
      <w:r>
        <w:rPr>
          <w:rFonts w:ascii="Calibri"/>
          <w:spacing w:val="-9"/>
        </w:rPr>
        <w:t> </w:t>
      </w:r>
      <w:r>
        <w:rPr>
          <w:rFonts w:ascii="Calibri"/>
          <w:spacing w:val="-4"/>
        </w:rPr>
        <w:t>been</w:t>
      </w:r>
      <w:r>
        <w:rPr>
          <w:rFonts w:ascii="Calibri"/>
          <w:spacing w:val="-9"/>
        </w:rPr>
        <w:t> </w:t>
      </w:r>
      <w:r>
        <w:rPr>
          <w:rFonts w:ascii="Calibri"/>
          <w:spacing w:val="-5"/>
        </w:rPr>
        <w:t>managing</w:t>
      </w:r>
      <w:r>
        <w:rPr>
          <w:rFonts w:ascii="Calibri"/>
          <w:spacing w:val="-10"/>
        </w:rPr>
        <w:t> </w:t>
      </w:r>
      <w:r>
        <w:rPr>
          <w:rFonts w:ascii="Calibri"/>
          <w:spacing w:val="-4"/>
        </w:rPr>
        <w:t>and</w:t>
      </w:r>
      <w:r>
        <w:rPr>
          <w:rFonts w:ascii="Calibri"/>
          <w:spacing w:val="-9"/>
        </w:rPr>
        <w:t> </w:t>
      </w:r>
      <w:r>
        <w:rPr>
          <w:rFonts w:ascii="Calibri"/>
          <w:spacing w:val="-4"/>
        </w:rPr>
        <w:t>using</w:t>
      </w:r>
      <w:r>
        <w:rPr>
          <w:rFonts w:ascii="Calibri"/>
          <w:spacing w:val="-9"/>
        </w:rPr>
        <w:t> </w:t>
      </w:r>
      <w:r>
        <w:rPr>
          <w:rFonts w:ascii="Calibri"/>
          <w:spacing w:val="-4"/>
        </w:rPr>
        <w:t>the</w:t>
      </w:r>
      <w:r>
        <w:rPr>
          <w:rFonts w:ascii="Calibri"/>
          <w:spacing w:val="-9"/>
        </w:rPr>
        <w:t> </w:t>
      </w:r>
      <w:r>
        <w:rPr>
          <w:rFonts w:ascii="Calibri"/>
          <w:spacing w:val="-6"/>
        </w:rPr>
        <w:t>natural</w:t>
      </w:r>
      <w:r>
        <w:rPr>
          <w:rFonts w:ascii="Calibri"/>
          <w:spacing w:val="-39"/>
        </w:rPr>
        <w:t> </w:t>
      </w:r>
      <w:r>
        <w:rPr>
          <w:rFonts w:ascii="Calibri"/>
          <w:spacing w:val="-39"/>
        </w:rPr>
      </w:r>
      <w:r>
        <w:rPr>
          <w:spacing w:val="-6"/>
        </w:rPr>
        <w:t>resources</w:t>
      </w:r>
      <w:r>
        <w:rPr>
          <w:spacing w:val="-9"/>
        </w:rPr>
        <w:t> </w:t>
      </w:r>
      <w:r>
        <w:rPr>
          <w:spacing w:val="-3"/>
        </w:rPr>
        <w:t>on</w:t>
      </w:r>
      <w:r>
        <w:rPr>
          <w:spacing w:val="-9"/>
        </w:rPr>
        <w:t> </w:t>
      </w:r>
      <w:r>
        <w:rPr>
          <w:spacing w:val="-4"/>
        </w:rPr>
        <w:t>our</w:t>
      </w:r>
      <w:r>
        <w:rPr>
          <w:spacing w:val="-9"/>
        </w:rPr>
        <w:t> </w:t>
      </w:r>
      <w:r>
        <w:rPr>
          <w:spacing w:val="-4"/>
        </w:rPr>
        <w:t>land</w:t>
      </w:r>
      <w:r>
        <w:rPr>
          <w:spacing w:val="-9"/>
        </w:rPr>
        <w:t> </w:t>
      </w:r>
      <w:r>
        <w:rPr>
          <w:spacing w:val="-4"/>
        </w:rPr>
        <w:t>and</w:t>
      </w:r>
      <w:r>
        <w:rPr>
          <w:spacing w:val="-9"/>
        </w:rPr>
        <w:t> </w:t>
      </w:r>
      <w:r>
        <w:rPr>
          <w:spacing w:val="-3"/>
        </w:rPr>
        <w:t>in</w:t>
      </w:r>
      <w:r>
        <w:rPr>
          <w:spacing w:val="-9"/>
        </w:rPr>
        <w:t> </w:t>
      </w:r>
      <w:r>
        <w:rPr>
          <w:spacing w:val="-4"/>
        </w:rPr>
        <w:t>our</w:t>
      </w:r>
      <w:r>
        <w:rPr>
          <w:spacing w:val="-9"/>
        </w:rPr>
        <w:t> </w:t>
      </w:r>
      <w:r>
        <w:rPr>
          <w:spacing w:val="-6"/>
        </w:rPr>
        <w:t>waters</w:t>
      </w:r>
      <w:r>
        <w:rPr>
          <w:spacing w:val="-9"/>
        </w:rPr>
        <w:t> </w:t>
      </w:r>
      <w:r>
        <w:rPr>
          <w:spacing w:val="-5"/>
        </w:rPr>
        <w:t>for</w:t>
      </w:r>
      <w:r>
        <w:rPr>
          <w:spacing w:val="-9"/>
        </w:rPr>
        <w:t> </w:t>
      </w:r>
      <w:r>
        <w:rPr>
          <w:spacing w:val="-5"/>
        </w:rPr>
        <w:t>many</w:t>
      </w:r>
      <w:r>
        <w:rPr>
          <w:spacing w:val="-39"/>
        </w:rPr>
        <w:t> </w:t>
      </w:r>
      <w:r>
        <w:rPr>
          <w:spacing w:val="-39"/>
        </w:rPr>
      </w:r>
      <w:r>
        <w:rPr>
          <w:spacing w:val="-5"/>
        </w:rPr>
        <w:t>thousands </w:t>
      </w:r>
      <w:r>
        <w:rPr>
          <w:spacing w:val="-3"/>
        </w:rPr>
        <w:t>of </w:t>
      </w:r>
      <w:r>
        <w:rPr>
          <w:spacing w:val="-6"/>
        </w:rPr>
        <w:t>years, </w:t>
      </w:r>
      <w:r>
        <w:rPr>
          <w:spacing w:val="-4"/>
        </w:rPr>
        <w:t>and we </w:t>
      </w:r>
      <w:r>
        <w:rPr>
          <w:spacing w:val="-5"/>
        </w:rPr>
        <w:t>are responsible for</w:t>
      </w:r>
      <w:r>
        <w:rPr>
          <w:spacing w:val="-24"/>
        </w:rPr>
        <w:t> </w:t>
      </w:r>
      <w:r>
        <w:rPr>
          <w:spacing w:val="-6"/>
        </w:rPr>
        <w:t>keeping</w:t>
      </w:r>
      <w:r>
        <w:rPr>
          <w:spacing w:val="-5"/>
        </w:rPr>
        <w:t> </w:t>
      </w:r>
      <w:r>
        <w:rPr>
          <w:spacing w:val="-4"/>
        </w:rPr>
        <w:t>them</w:t>
      </w:r>
      <w:r>
        <w:rPr>
          <w:spacing w:val="-8"/>
        </w:rPr>
        <w:t> </w:t>
      </w:r>
      <w:r>
        <w:rPr>
          <w:spacing w:val="-3"/>
        </w:rPr>
        <w:t>in</w:t>
      </w:r>
      <w:r>
        <w:rPr>
          <w:spacing w:val="-8"/>
        </w:rPr>
        <w:t> </w:t>
      </w:r>
      <w:r>
        <w:rPr>
          <w:spacing w:val="-4"/>
        </w:rPr>
        <w:t>good</w:t>
      </w:r>
      <w:r>
        <w:rPr>
          <w:spacing w:val="-8"/>
        </w:rPr>
        <w:t> </w:t>
      </w:r>
      <w:r>
        <w:rPr>
          <w:spacing w:val="-5"/>
        </w:rPr>
        <w:t>condition.</w:t>
      </w:r>
      <w:r>
        <w:rPr>
          <w:spacing w:val="-8"/>
        </w:rPr>
        <w:t> </w:t>
      </w:r>
      <w:r>
        <w:rPr>
          <w:spacing w:val="-4"/>
        </w:rPr>
        <w:t>Our</w:t>
      </w:r>
      <w:r>
        <w:rPr>
          <w:spacing w:val="-8"/>
        </w:rPr>
        <w:t> </w:t>
      </w:r>
      <w:r>
        <w:rPr>
          <w:spacing w:val="-4"/>
        </w:rPr>
        <w:t>mob</w:t>
      </w:r>
      <w:r>
        <w:rPr>
          <w:spacing w:val="-8"/>
        </w:rPr>
        <w:t> </w:t>
      </w:r>
      <w:r>
        <w:rPr>
          <w:spacing w:val="-5"/>
        </w:rPr>
        <w:t>cannot</w:t>
      </w:r>
      <w:r>
        <w:rPr>
          <w:spacing w:val="-8"/>
        </w:rPr>
        <w:t> </w:t>
      </w:r>
      <w:r>
        <w:rPr>
          <w:spacing w:val="-3"/>
        </w:rPr>
        <w:t>be</w:t>
      </w:r>
      <w:r>
        <w:rPr>
          <w:spacing w:val="-8"/>
        </w:rPr>
        <w:t> </w:t>
      </w:r>
      <w:r>
        <w:rPr>
          <w:spacing w:val="-5"/>
        </w:rPr>
        <w:t>healthy</w:t>
      </w:r>
      <w:r>
        <w:rPr>
          <w:spacing w:val="-43"/>
        </w:rPr>
        <w:t> </w:t>
      </w:r>
      <w:r>
        <w:rPr>
          <w:spacing w:val="-43"/>
        </w:rPr>
      </w:r>
      <w:r>
        <w:rPr>
          <w:spacing w:val="-4"/>
        </w:rPr>
        <w:t>when our </w:t>
      </w:r>
      <w:r>
        <w:rPr>
          <w:spacing w:val="-5"/>
        </w:rPr>
        <w:t>Country </w:t>
      </w:r>
      <w:r>
        <w:rPr>
          <w:spacing w:val="-3"/>
        </w:rPr>
        <w:t>is </w:t>
      </w:r>
      <w:r>
        <w:rPr>
          <w:spacing w:val="-4"/>
        </w:rPr>
        <w:t>sick, and </w:t>
      </w:r>
      <w:r>
        <w:rPr>
          <w:spacing w:val="-3"/>
        </w:rPr>
        <w:t>in </w:t>
      </w:r>
      <w:r>
        <w:rPr>
          <w:spacing w:val="-5"/>
        </w:rPr>
        <w:t>many places </w:t>
      </w:r>
      <w:r>
        <w:rPr>
          <w:spacing w:val="-3"/>
        </w:rPr>
        <w:t>it</w:t>
      </w:r>
      <w:r>
        <w:rPr>
          <w:spacing w:val="-35"/>
        </w:rPr>
        <w:t> </w:t>
      </w:r>
      <w:r>
        <w:rPr>
          <w:spacing w:val="-5"/>
        </w:rPr>
        <w:t>is</w:t>
      </w:r>
      <w:r>
        <w:rPr/>
      </w:r>
    </w:p>
    <w:p>
      <w:pPr>
        <w:pStyle w:val="BodyText"/>
        <w:spacing w:line="264" w:lineRule="exact" w:before="0"/>
        <w:ind w:right="6224"/>
        <w:jc w:val="left"/>
      </w:pPr>
      <w:r>
        <w:rPr>
          <w:spacing w:val="-4"/>
        </w:rPr>
        <w:t>sick.</w:t>
      </w:r>
      <w:r>
        <w:rPr>
          <w:spacing w:val="-9"/>
        </w:rPr>
        <w:t> </w:t>
      </w:r>
      <w:r>
        <w:rPr>
          <w:spacing w:val="-4"/>
        </w:rPr>
        <w:t>Since</w:t>
      </w:r>
      <w:r>
        <w:rPr>
          <w:spacing w:val="-9"/>
        </w:rPr>
        <w:t> </w:t>
      </w:r>
      <w:r>
        <w:rPr>
          <w:spacing w:val="-5"/>
        </w:rPr>
        <w:t>white</w:t>
      </w:r>
      <w:r>
        <w:rPr>
          <w:spacing w:val="-9"/>
        </w:rPr>
        <w:t> </w:t>
      </w:r>
      <w:r>
        <w:rPr>
          <w:spacing w:val="-5"/>
        </w:rPr>
        <w:t>settlement,</w:t>
      </w:r>
      <w:r>
        <w:rPr>
          <w:spacing w:val="-9"/>
        </w:rPr>
        <w:t> </w:t>
      </w:r>
      <w:r>
        <w:rPr>
          <w:spacing w:val="-4"/>
        </w:rPr>
        <w:t>our</w:t>
      </w:r>
      <w:r>
        <w:rPr>
          <w:spacing w:val="-9"/>
        </w:rPr>
        <w:t> </w:t>
      </w:r>
      <w:r>
        <w:rPr>
          <w:spacing w:val="-5"/>
        </w:rPr>
        <w:t>Country</w:t>
      </w:r>
      <w:r>
        <w:rPr>
          <w:spacing w:val="-9"/>
        </w:rPr>
        <w:t> </w:t>
      </w:r>
      <w:r>
        <w:rPr>
          <w:spacing w:val="-4"/>
        </w:rPr>
        <w:t>has</w:t>
      </w:r>
      <w:r>
        <w:rPr>
          <w:spacing w:val="-9"/>
        </w:rPr>
        <w:t> </w:t>
      </w:r>
      <w:r>
        <w:rPr>
          <w:spacing w:val="-4"/>
        </w:rPr>
        <w:t>been</w:t>
      </w:r>
      <w:r>
        <w:rPr>
          <w:spacing w:val="-44"/>
        </w:rPr>
        <w:t> </w:t>
      </w:r>
      <w:r>
        <w:rPr>
          <w:spacing w:val="-44"/>
        </w:rPr>
      </w:r>
      <w:r>
        <w:rPr>
          <w:spacing w:val="-5"/>
        </w:rPr>
        <w:t>changed </w:t>
      </w:r>
      <w:r>
        <w:rPr>
          <w:spacing w:val="-4"/>
        </w:rPr>
        <w:t>and </w:t>
      </w:r>
      <w:r>
        <w:rPr>
          <w:spacing w:val="-5"/>
        </w:rPr>
        <w:t>exploited. For </w:t>
      </w:r>
      <w:r>
        <w:rPr>
          <w:spacing w:val="-4"/>
        </w:rPr>
        <w:t>two </w:t>
      </w:r>
      <w:r>
        <w:rPr>
          <w:spacing w:val="-5"/>
        </w:rPr>
        <w:t>hundred </w:t>
      </w:r>
      <w:r>
        <w:rPr>
          <w:spacing w:val="-6"/>
        </w:rPr>
        <w:t>years,</w:t>
      </w:r>
      <w:r>
        <w:rPr>
          <w:spacing w:val="-24"/>
        </w:rPr>
        <w:t> </w:t>
      </w:r>
      <w:r>
        <w:rPr>
          <w:spacing w:val="-5"/>
        </w:rPr>
        <w:t>people</w:t>
      </w:r>
      <w:r>
        <w:rPr>
          <w:spacing w:val="-5"/>
        </w:rPr>
        <w:t> </w:t>
      </w:r>
      <w:r>
        <w:rPr>
          <w:spacing w:val="-6"/>
        </w:rPr>
        <w:t>have</w:t>
      </w:r>
      <w:r>
        <w:rPr>
          <w:spacing w:val="-8"/>
        </w:rPr>
        <w:t> </w:t>
      </w:r>
      <w:r>
        <w:rPr>
          <w:spacing w:val="-4"/>
        </w:rPr>
        <w:t>been</w:t>
      </w:r>
      <w:r>
        <w:rPr>
          <w:spacing w:val="-8"/>
        </w:rPr>
        <w:t> </w:t>
      </w:r>
      <w:r>
        <w:rPr>
          <w:spacing w:val="-5"/>
        </w:rPr>
        <w:t>taking</w:t>
      </w:r>
      <w:r>
        <w:rPr>
          <w:spacing w:val="-8"/>
        </w:rPr>
        <w:t> </w:t>
      </w:r>
      <w:r>
        <w:rPr>
          <w:spacing w:val="-4"/>
        </w:rPr>
        <w:t>too</w:t>
      </w:r>
      <w:r>
        <w:rPr>
          <w:spacing w:val="-8"/>
        </w:rPr>
        <w:t> </w:t>
      </w:r>
      <w:r>
        <w:rPr>
          <w:spacing w:val="-4"/>
        </w:rPr>
        <w:t>much</w:t>
      </w:r>
      <w:r>
        <w:rPr>
          <w:spacing w:val="-8"/>
        </w:rPr>
        <w:t> </w:t>
      </w:r>
      <w:r>
        <w:rPr>
          <w:spacing w:val="-5"/>
        </w:rPr>
        <w:t>from</w:t>
      </w:r>
      <w:r>
        <w:rPr>
          <w:spacing w:val="-8"/>
        </w:rPr>
        <w:t> </w:t>
      </w:r>
      <w:r>
        <w:rPr>
          <w:spacing w:val="-4"/>
        </w:rPr>
        <w:t>the</w:t>
      </w:r>
      <w:r>
        <w:rPr>
          <w:spacing w:val="-8"/>
        </w:rPr>
        <w:t> </w:t>
      </w:r>
      <w:r>
        <w:rPr>
          <w:spacing w:val="-4"/>
        </w:rPr>
        <w:t>land,</w:t>
      </w:r>
      <w:r>
        <w:rPr>
          <w:spacing w:val="-8"/>
        </w:rPr>
        <w:t> </w:t>
      </w:r>
      <w:r>
        <w:rPr>
          <w:spacing w:val="-6"/>
        </w:rPr>
        <w:t>rivers</w:t>
      </w:r>
      <w:r>
        <w:rPr>
          <w:spacing w:val="-8"/>
        </w:rPr>
        <w:t> </w:t>
      </w:r>
      <w:r>
        <w:rPr>
          <w:spacing w:val="-5"/>
        </w:rPr>
        <w:t>and</w:t>
      </w:r>
      <w:r>
        <w:rPr>
          <w:spacing w:val="-45"/>
        </w:rPr>
        <w:t> </w:t>
      </w:r>
      <w:r>
        <w:rPr>
          <w:spacing w:val="-45"/>
        </w:rPr>
      </w:r>
      <w:r>
        <w:rPr>
          <w:spacing w:val="-5"/>
        </w:rPr>
        <w:t>oceans</w:t>
      </w:r>
      <w:r>
        <w:rPr>
          <w:spacing w:val="-8"/>
        </w:rPr>
        <w:t> </w:t>
      </w:r>
      <w:r>
        <w:rPr>
          <w:spacing w:val="-4"/>
        </w:rPr>
        <w:t>and</w:t>
      </w:r>
      <w:r>
        <w:rPr>
          <w:spacing w:val="-8"/>
        </w:rPr>
        <w:t> </w:t>
      </w:r>
      <w:r>
        <w:rPr>
          <w:spacing w:val="-4"/>
        </w:rPr>
        <w:t>using</w:t>
      </w:r>
      <w:r>
        <w:rPr>
          <w:spacing w:val="-8"/>
        </w:rPr>
        <w:t> </w:t>
      </w:r>
      <w:r>
        <w:rPr>
          <w:spacing w:val="-3"/>
        </w:rPr>
        <w:t>it</w:t>
      </w:r>
      <w:r>
        <w:rPr>
          <w:spacing w:val="-8"/>
        </w:rPr>
        <w:t> </w:t>
      </w:r>
      <w:r>
        <w:rPr>
          <w:spacing w:val="-3"/>
        </w:rPr>
        <w:t>in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>
          <w:spacing w:val="-6"/>
        </w:rPr>
        <w:t>way</w:t>
      </w:r>
      <w:r>
        <w:rPr>
          <w:spacing w:val="-8"/>
        </w:rPr>
        <w:t> </w:t>
      </w:r>
      <w:r>
        <w:rPr>
          <w:spacing w:val="-5"/>
        </w:rPr>
        <w:t>that</w:t>
      </w:r>
      <w:r>
        <w:rPr>
          <w:spacing w:val="-8"/>
        </w:rPr>
        <w:t> </w:t>
      </w:r>
      <w:r>
        <w:rPr>
          <w:spacing w:val="-3"/>
        </w:rPr>
        <w:t>is</w:t>
      </w:r>
      <w:r>
        <w:rPr>
          <w:spacing w:val="-8"/>
        </w:rPr>
        <w:t> </w:t>
      </w:r>
      <w:r>
        <w:rPr>
          <w:spacing w:val="-5"/>
        </w:rPr>
        <w:t>unsustainable.</w:t>
      </w:r>
    </w:p>
    <w:p>
      <w:pPr>
        <w:pStyle w:val="BodyText"/>
        <w:spacing w:line="264" w:lineRule="exact" w:before="0"/>
        <w:ind w:right="6377"/>
        <w:jc w:val="left"/>
      </w:pPr>
      <w:r>
        <w:rPr/>
        <w:pict>
          <v:group style="position:absolute;margin-left:306.523987pt;margin-top:13.052087pt;width:263.9pt;height:313.95pt;mso-position-horizontal-relative:page;mso-position-vertical-relative:paragraph;z-index:3544" coordorigin="6130,261" coordsize="5278,6279">
            <v:group style="position:absolute;left:6130;top:261;width:5278;height:6279" coordorigin="6130,261" coordsize="5278,6279">
              <v:shape style="position:absolute;left:6130;top:261;width:5278;height:6279" coordorigin="6130,261" coordsize="5278,6279" path="m6130,261l11408,261,11408,6539,6130,6539,6130,261xe" filled="true" fillcolor="#000000" stroked="false">
                <v:path arrowok="t"/>
                <v:fill type="solid"/>
              </v:shape>
              <v:shape style="position:absolute;left:6182;top:312;width:4894;height:5896" type="#_x0000_t75" stroked="false">
                <v:imagedata r:id="rId43" o:title=""/>
              </v:shape>
            </v:group>
            <w10:wrap type="none"/>
          </v:group>
        </w:pict>
      </w:r>
      <w:r>
        <w:rPr>
          <w:spacing w:val="-7"/>
        </w:rPr>
        <w:t>We </w:t>
      </w:r>
      <w:r>
        <w:rPr>
          <w:spacing w:val="-4"/>
        </w:rPr>
        <w:t>now </w:t>
      </w:r>
      <w:r>
        <w:rPr>
          <w:spacing w:val="-6"/>
        </w:rPr>
        <w:t>have </w:t>
      </w:r>
      <w:r>
        <w:rPr>
          <w:spacing w:val="-4"/>
        </w:rPr>
        <w:t>to </w:t>
      </w:r>
      <w:r>
        <w:rPr>
          <w:spacing w:val="-6"/>
        </w:rPr>
        <w:t>reverse </w:t>
      </w:r>
      <w:r>
        <w:rPr>
          <w:spacing w:val="-4"/>
        </w:rPr>
        <w:t>the </w:t>
      </w:r>
      <w:r>
        <w:rPr>
          <w:spacing w:val="-5"/>
        </w:rPr>
        <w:t>impacts </w:t>
      </w:r>
      <w:r>
        <w:rPr>
          <w:spacing w:val="-3"/>
        </w:rPr>
        <w:t>of </w:t>
      </w:r>
      <w:r>
        <w:rPr>
          <w:spacing w:val="-4"/>
        </w:rPr>
        <w:t>these</w:t>
      </w:r>
      <w:r>
        <w:rPr>
          <w:spacing w:val="-25"/>
        </w:rPr>
        <w:t> </w:t>
      </w:r>
      <w:r>
        <w:rPr>
          <w:spacing w:val="-5"/>
        </w:rPr>
        <w:t>actions</w:t>
      </w:r>
      <w:r>
        <w:rPr>
          <w:spacing w:val="-5"/>
        </w:rPr>
        <w:t> </w:t>
      </w:r>
      <w:r>
        <w:rPr>
          <w:spacing w:val="-3"/>
        </w:rPr>
        <w:t>by</w:t>
      </w:r>
      <w:r>
        <w:rPr>
          <w:spacing w:val="-8"/>
        </w:rPr>
        <w:t> </w:t>
      </w:r>
      <w:r>
        <w:rPr>
          <w:spacing w:val="-5"/>
        </w:rPr>
        <w:t>contributing</w:t>
      </w:r>
      <w:r>
        <w:rPr>
          <w:spacing w:val="-8"/>
        </w:rPr>
        <w:t> </w:t>
      </w:r>
      <w:r>
        <w:rPr>
          <w:spacing w:val="-4"/>
        </w:rPr>
        <w:t>the</w:t>
      </w:r>
      <w:r>
        <w:rPr>
          <w:spacing w:val="-8"/>
        </w:rPr>
        <w:t> </w:t>
      </w:r>
      <w:r>
        <w:rPr>
          <w:spacing w:val="-5"/>
        </w:rPr>
        <w:t>skills</w:t>
      </w:r>
      <w:r>
        <w:rPr>
          <w:spacing w:val="-8"/>
        </w:rPr>
        <w:t> </w:t>
      </w:r>
      <w:r>
        <w:rPr>
          <w:spacing w:val="-4"/>
        </w:rPr>
        <w:t>and</w:t>
      </w:r>
      <w:r>
        <w:rPr>
          <w:spacing w:val="-8"/>
        </w:rPr>
        <w:t> </w:t>
      </w:r>
      <w:r>
        <w:rPr>
          <w:spacing w:val="-5"/>
        </w:rPr>
        <w:t>knowledge</w:t>
      </w:r>
      <w:r>
        <w:rPr>
          <w:spacing w:val="-8"/>
        </w:rPr>
        <w:t> </w:t>
      </w:r>
      <w:r>
        <w:rPr>
          <w:spacing w:val="-4"/>
        </w:rPr>
        <w:t>we</w:t>
      </w:r>
      <w:r>
        <w:rPr>
          <w:spacing w:val="-8"/>
        </w:rPr>
        <w:t> </w:t>
      </w:r>
      <w:r>
        <w:rPr>
          <w:spacing w:val="-6"/>
        </w:rPr>
        <w:t>have</w:t>
      </w:r>
      <w:r>
        <w:rPr>
          <w:spacing w:val="-40"/>
        </w:rPr>
        <w:t> </w:t>
      </w:r>
      <w:r>
        <w:rPr>
          <w:spacing w:val="-40"/>
        </w:rPr>
      </w:r>
      <w:r>
        <w:rPr>
          <w:spacing w:val="-5"/>
        </w:rPr>
        <w:t>acquired over thousands </w:t>
      </w:r>
      <w:r>
        <w:rPr>
          <w:spacing w:val="-3"/>
        </w:rPr>
        <w:t>of</w:t>
      </w:r>
      <w:r>
        <w:rPr>
          <w:spacing w:val="-6"/>
        </w:rPr>
        <w:t> </w:t>
      </w:r>
      <w:r>
        <w:rPr>
          <w:spacing w:val="-7"/>
        </w:rPr>
        <w:t>years.</w:t>
      </w:r>
      <w:r>
        <w:rPr/>
      </w:r>
    </w:p>
    <w:p>
      <w:pPr>
        <w:pStyle w:val="BodyText"/>
        <w:spacing w:line="264" w:lineRule="exact"/>
        <w:ind w:right="6621"/>
        <w:jc w:val="both"/>
      </w:pPr>
      <w:r>
        <w:rPr>
          <w:spacing w:val="-10"/>
        </w:rPr>
        <w:t>To </w:t>
      </w:r>
      <w:r>
        <w:rPr/>
        <w:t>safeguard what is valued on Country we</w:t>
      </w:r>
      <w:r>
        <w:rPr>
          <w:spacing w:val="-13"/>
        </w:rPr>
        <w:t> </w:t>
      </w:r>
      <w:r>
        <w:rPr/>
        <w:t>must</w:t>
      </w:r>
      <w:r>
        <w:rPr/>
        <w:t> deal with issues like erosion, pests and</w:t>
      </w:r>
      <w:r>
        <w:rPr>
          <w:spacing w:val="-16"/>
        </w:rPr>
        <w:t> </w:t>
      </w:r>
      <w:r>
        <w:rPr/>
        <w:t>pollution.</w:t>
      </w:r>
      <w:r>
        <w:rPr>
          <w:w w:val="99"/>
        </w:rPr>
        <w:t> </w:t>
      </w:r>
      <w:r>
        <w:rPr>
          <w:spacing w:val="-5"/>
        </w:rPr>
        <w:t>We </w:t>
      </w:r>
      <w:r>
        <w:rPr/>
        <w:t>want to be actively managing the </w:t>
      </w:r>
      <w:r>
        <w:rPr>
          <w:spacing w:val="-5"/>
        </w:rPr>
        <w:t>water,</w:t>
      </w:r>
      <w:r>
        <w:rPr>
          <w:spacing w:val="-10"/>
        </w:rPr>
        <w:t> </w:t>
      </w:r>
      <w:r>
        <w:rPr/>
        <w:t>fire,</w:t>
      </w:r>
    </w:p>
    <w:p>
      <w:pPr>
        <w:pStyle w:val="BodyText"/>
        <w:spacing w:line="264" w:lineRule="exact" w:before="0"/>
        <w:ind w:right="6224"/>
        <w:jc w:val="left"/>
      </w:pPr>
      <w:r>
        <w:rPr/>
        <w:t>wildlife and biodiversity on our </w:t>
      </w:r>
      <w:r>
        <w:rPr>
          <w:spacing w:val="-3"/>
        </w:rPr>
        <w:t>Country, </w:t>
      </w:r>
      <w:r>
        <w:rPr/>
        <w:t>and</w:t>
      </w:r>
      <w:r>
        <w:rPr>
          <w:spacing w:val="-2"/>
        </w:rPr>
        <w:t> </w:t>
      </w:r>
      <w:r>
        <w:rPr/>
        <w:t>helping</w:t>
      </w:r>
      <w:r>
        <w:rPr/>
        <w:t> others to also do this in a culturally appropriate</w:t>
      </w:r>
      <w:r>
        <w:rPr>
          <w:spacing w:val="-19"/>
        </w:rPr>
        <w:t> </w:t>
      </w:r>
      <w:r>
        <w:rPr>
          <w:spacing w:val="-6"/>
        </w:rPr>
        <w:t>way.</w:t>
      </w:r>
      <w:r>
        <w:rPr/>
        <w:t> </w:t>
      </w:r>
      <w:r>
        <w:rPr>
          <w:rFonts w:ascii="Calibri"/>
          <w:spacing w:val="-5"/>
        </w:rPr>
        <w:t>We </w:t>
      </w:r>
      <w:r>
        <w:rPr>
          <w:rFonts w:ascii="Calibri"/>
        </w:rPr>
        <w:t>must have the resources and authority to</w:t>
      </w:r>
      <w:r>
        <w:rPr>
          <w:rFonts w:ascii="Calibri"/>
          <w:spacing w:val="-15"/>
        </w:rPr>
        <w:t> </w:t>
      </w:r>
      <w:r>
        <w:rPr>
          <w:rFonts w:ascii="Calibri"/>
        </w:rPr>
        <w:t>play</w:t>
      </w:r>
      <w:r>
        <w:rPr>
          <w:rFonts w:ascii="Calibri"/>
          <w:w w:val="99"/>
        </w:rPr>
        <w:t> </w:t>
      </w:r>
      <w:r>
        <w:rPr/>
        <w:t>this role on behalf of the rest of the</w:t>
      </w:r>
      <w:r>
        <w:rPr>
          <w:spacing w:val="-27"/>
        </w:rPr>
        <w:t> </w:t>
      </w:r>
      <w:r>
        <w:rPr/>
        <w:t>community.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8"/>
        <w:rPr>
          <w:rFonts w:ascii="Calibri" w:hAnsi="Calibri" w:cs="Calibri" w:eastAsia="Calibri"/>
          <w:sz w:val="29"/>
          <w:szCs w:val="29"/>
        </w:rPr>
      </w:pPr>
    </w:p>
    <w:p>
      <w:pPr>
        <w:pStyle w:val="Heading5"/>
        <w:spacing w:line="240" w:lineRule="auto"/>
        <w:ind w:left="323" w:right="988"/>
        <w:jc w:val="left"/>
        <w:rPr>
          <w:u w:val="none"/>
        </w:rPr>
      </w:pPr>
      <w:r>
        <w:rPr/>
        <w:pict>
          <v:group style="position:absolute;margin-left:-.999947pt;margin-top:4.744472pt;width:597.3pt;height:17.2pt;mso-position-horizontal-relative:page;mso-position-vertical-relative:paragraph;z-index:-886888" coordorigin="-20,95" coordsize="11946,344">
            <v:group style="position:absolute;left:11906;top:250;width:2;height:71" coordorigin="11906,250" coordsize="2,71">
              <v:shape style="position:absolute;left:11906;top:250;width:2;height:71" coordorigin="11906,250" coordsize="0,71" path="m11906,320l11906,250e" filled="false" stroked="true" strokeweight=".748pt" strokecolor="#939598">
                <v:path arrowok="t"/>
              </v:shape>
            </v:group>
            <v:group style="position:absolute;left:11865;top:250;width:2;height:80" coordorigin="11865,250" coordsize="2,80">
              <v:shape style="position:absolute;left:11865;top:250;width:2;height:80" coordorigin="11865,250" coordsize="0,80" path="m11865,330l11865,250e" filled="false" stroked="true" strokeweight=".748pt" strokecolor="#939598">
                <v:path arrowok="t"/>
              </v:shape>
            </v:group>
            <v:group style="position:absolute;left:11825;top:250;width:2;height:80" coordorigin="11825,250" coordsize="2,80">
              <v:shape style="position:absolute;left:11825;top:250;width:2;height:80" coordorigin="11825,250" coordsize="0,80" path="m11825,330l11825,250e" filled="false" stroked="true" strokeweight=".748pt" strokecolor="#939598">
                <v:path arrowok="t"/>
              </v:shape>
            </v:group>
            <v:group style="position:absolute;left:11785;top:250;width:2;height:80" coordorigin="11785,250" coordsize="2,80">
              <v:shape style="position:absolute;left:11785;top:250;width:2;height:80" coordorigin="11785,250" coordsize="0,80" path="m11785,330l11785,250e" filled="false" stroked="true" strokeweight=".748pt" strokecolor="#939598">
                <v:path arrowok="t"/>
              </v:shape>
            </v:group>
            <v:group style="position:absolute;left:11745;top:250;width:2;height:80" coordorigin="11745,250" coordsize="2,80">
              <v:shape style="position:absolute;left:11745;top:250;width:2;height:80" coordorigin="11745,250" coordsize="0,80" path="m11745,330l11745,250e" filled="false" stroked="true" strokeweight=".748pt" strokecolor="#939598">
                <v:path arrowok="t"/>
              </v:shape>
            </v:group>
            <v:group style="position:absolute;left:11705;top:250;width:2;height:80" coordorigin="11705,250" coordsize="2,80">
              <v:shape style="position:absolute;left:11705;top:250;width:2;height:80" coordorigin="11705,250" coordsize="0,80" path="m11705,330l11705,250e" filled="false" stroked="true" strokeweight=".748pt" strokecolor="#939598">
                <v:path arrowok="t"/>
              </v:shape>
            </v:group>
            <v:group style="position:absolute;left:11665;top:250;width:2;height:80" coordorigin="11665,250" coordsize="2,80">
              <v:shape style="position:absolute;left:11665;top:250;width:2;height:80" coordorigin="11665,250" coordsize="0,80" path="m11665,330l11665,250e" filled="false" stroked="true" strokeweight=".748pt" strokecolor="#939598">
                <v:path arrowok="t"/>
              </v:shape>
            </v:group>
            <v:group style="position:absolute;left:11625;top:250;width:2;height:80" coordorigin="11625,250" coordsize="2,80">
              <v:shape style="position:absolute;left:11625;top:250;width:2;height:80" coordorigin="11625,250" coordsize="0,80" path="m11625,330l11625,250e" filled="false" stroked="true" strokeweight=".748pt" strokecolor="#939598">
                <v:path arrowok="t"/>
              </v:shape>
            </v:group>
            <v:group style="position:absolute;left:11585;top:250;width:2;height:80" coordorigin="11585,250" coordsize="2,80">
              <v:shape style="position:absolute;left:11585;top:250;width:2;height:80" coordorigin="11585,250" coordsize="1,80" path="m11585,330l11585,250e" filled="false" stroked="true" strokeweight=".748pt" strokecolor="#939598">
                <v:path arrowok="t"/>
              </v:shape>
            </v:group>
            <v:group style="position:absolute;left:11545;top:250;width:2;height:80" coordorigin="11545,250" coordsize="2,80">
              <v:shape style="position:absolute;left:11545;top:250;width:2;height:80" coordorigin="11545,250" coordsize="0,80" path="m11545,330l11545,250e" filled="false" stroked="true" strokeweight=".748pt" strokecolor="#939598">
                <v:path arrowok="t"/>
              </v:shape>
            </v:group>
            <v:group style="position:absolute;left:11505;top:250;width:2;height:80" coordorigin="11505,250" coordsize="2,80">
              <v:shape style="position:absolute;left:11505;top:250;width:2;height:80" coordorigin="11505,250" coordsize="0,80" path="m11505,330l11505,250e" filled="false" stroked="true" strokeweight=".748pt" strokecolor="#939598">
                <v:path arrowok="t"/>
              </v:shape>
            </v:group>
            <v:group style="position:absolute;left:11465;top:250;width:2;height:80" coordorigin="11465,250" coordsize="2,80">
              <v:shape style="position:absolute;left:11465;top:250;width:2;height:80" coordorigin="11465,250" coordsize="1,80" path="m11465,330l11465,250e" filled="false" stroked="true" strokeweight=".748pt" strokecolor="#939598">
                <v:path arrowok="t"/>
              </v:shape>
            </v:group>
            <v:group style="position:absolute;left:11425;top:250;width:2;height:80" coordorigin="11425,250" coordsize="2,80">
              <v:shape style="position:absolute;left:11425;top:250;width:2;height:80" coordorigin="11425,250" coordsize="1,80" path="m11425,330l11425,250e" filled="false" stroked="true" strokeweight=".748pt" strokecolor="#939598">
                <v:path arrowok="t"/>
              </v:shape>
            </v:group>
            <v:group style="position:absolute;left:11385;top:250;width:2;height:80" coordorigin="11385,250" coordsize="2,80">
              <v:shape style="position:absolute;left:11385;top:250;width:2;height:80" coordorigin="11385,250" coordsize="1,80" path="m11385,330l11385,250e" filled="false" stroked="true" strokeweight=".748pt" strokecolor="#939598">
                <v:path arrowok="t"/>
              </v:shape>
            </v:group>
            <v:group style="position:absolute;left:11345;top:250;width:2;height:80" coordorigin="11345,250" coordsize="2,80">
              <v:shape style="position:absolute;left:11345;top:250;width:2;height:80" coordorigin="11345,250" coordsize="1,80" path="m11345,330l11345,250e" filled="false" stroked="true" strokeweight=".748pt" strokecolor="#939598">
                <v:path arrowok="t"/>
              </v:shape>
            </v:group>
            <v:group style="position:absolute;left:11305;top:250;width:2;height:80" coordorigin="11305,250" coordsize="2,80">
              <v:shape style="position:absolute;left:11305;top:250;width:2;height:80" coordorigin="11305,250" coordsize="1,80" path="m11305,330l11305,250e" filled="false" stroked="true" strokeweight=".748pt" strokecolor="#939598">
                <v:path arrowok="t"/>
              </v:shape>
            </v:group>
            <v:group style="position:absolute;left:11265;top:250;width:2;height:80" coordorigin="11265,250" coordsize="2,80">
              <v:shape style="position:absolute;left:11265;top:250;width:2;height:80" coordorigin="11265,250" coordsize="0,80" path="m11265,330l11265,250e" filled="false" stroked="true" strokeweight=".748pt" strokecolor="#939598">
                <v:path arrowok="t"/>
              </v:shape>
            </v:group>
            <v:group style="position:absolute;left:11224;top:250;width:2;height:80" coordorigin="11224,250" coordsize="2,80">
              <v:shape style="position:absolute;left:11224;top:250;width:2;height:80" coordorigin="11224,250" coordsize="0,80" path="m11224,330l11224,250e" filled="false" stroked="true" strokeweight=".748pt" strokecolor="#939598">
                <v:path arrowok="t"/>
              </v:shape>
            </v:group>
            <v:group style="position:absolute;left:11184;top:250;width:2;height:80" coordorigin="11184,250" coordsize="2,80">
              <v:shape style="position:absolute;left:11184;top:250;width:2;height:80" coordorigin="11184,250" coordsize="0,80" path="m11184,330l11184,250e" filled="false" stroked="true" strokeweight=".748pt" strokecolor="#939598">
                <v:path arrowok="t"/>
              </v:shape>
            </v:group>
            <v:group style="position:absolute;left:11144;top:250;width:2;height:80" coordorigin="11144,250" coordsize="2,80">
              <v:shape style="position:absolute;left:11144;top:250;width:2;height:80" coordorigin="11144,250" coordsize="1,80" path="m11144,330l11144,250e" filled="false" stroked="true" strokeweight=".748pt" strokecolor="#939598">
                <v:path arrowok="t"/>
              </v:shape>
            </v:group>
            <v:group style="position:absolute;left:11104;top:250;width:2;height:80" coordorigin="11104,250" coordsize="2,80">
              <v:shape style="position:absolute;left:11104;top:250;width:2;height:80" coordorigin="11104,250" coordsize="0,80" path="m11104,330l11104,250e" filled="false" stroked="true" strokeweight=".748pt" strokecolor="#939598">
                <v:path arrowok="t"/>
              </v:shape>
            </v:group>
            <v:group style="position:absolute;left:11064;top:250;width:2;height:80" coordorigin="11064,250" coordsize="2,80">
              <v:shape style="position:absolute;left:11064;top:250;width:2;height:80" coordorigin="11064,250" coordsize="0,80" path="m11064,330l11064,250e" filled="false" stroked="true" strokeweight=".748pt" strokecolor="#939598">
                <v:path arrowok="t"/>
              </v:shape>
            </v:group>
            <v:group style="position:absolute;left:11024;top:250;width:2;height:80" coordorigin="11024,250" coordsize="2,80">
              <v:shape style="position:absolute;left:11024;top:250;width:2;height:80" coordorigin="11024,250" coordsize="1,80" path="m11024,330l11024,250e" filled="false" stroked="true" strokeweight=".748pt" strokecolor="#939598">
                <v:path arrowok="t"/>
              </v:shape>
            </v:group>
            <v:group style="position:absolute;left:10984;top:250;width:2;height:80" coordorigin="10984,250" coordsize="2,80">
              <v:shape style="position:absolute;left:10984;top:250;width:2;height:80" coordorigin="10984,250" coordsize="0,80" path="m10984,330l10984,250e" filled="false" stroked="true" strokeweight=".748pt" strokecolor="#939598">
                <v:path arrowok="t"/>
              </v:shape>
            </v:group>
            <v:group style="position:absolute;left:10944;top:250;width:2;height:80" coordorigin="10944,250" coordsize="2,80">
              <v:shape style="position:absolute;left:10944;top:250;width:2;height:80" coordorigin="10944,250" coordsize="0,80" path="m10944,330l10944,250e" filled="false" stroked="true" strokeweight=".748pt" strokecolor="#939598">
                <v:path arrowok="t"/>
              </v:shape>
            </v:group>
            <v:group style="position:absolute;left:10904;top:250;width:2;height:80" coordorigin="10904,250" coordsize="2,80">
              <v:shape style="position:absolute;left:10904;top:250;width:2;height:80" coordorigin="10904,250" coordsize="0,80" path="m10904,330l10904,250e" filled="false" stroked="true" strokeweight=".748pt" strokecolor="#939598">
                <v:path arrowok="t"/>
              </v:shape>
            </v:group>
            <v:group style="position:absolute;left:10864;top:250;width:2;height:80" coordorigin="10864,250" coordsize="2,80">
              <v:shape style="position:absolute;left:10864;top:250;width:2;height:80" coordorigin="10864,250" coordsize="0,80" path="m10864,330l10864,250e" filled="false" stroked="true" strokeweight=".748pt" strokecolor="#939598">
                <v:path arrowok="t"/>
              </v:shape>
            </v:group>
            <v:group style="position:absolute;left:10824;top:250;width:2;height:80" coordorigin="10824,250" coordsize="2,80">
              <v:shape style="position:absolute;left:10824;top:250;width:2;height:80" coordorigin="10824,250" coordsize="1,80" path="m10824,330l10824,250e" filled="false" stroked="true" strokeweight=".748pt" strokecolor="#939598">
                <v:path arrowok="t"/>
              </v:shape>
            </v:group>
            <v:group style="position:absolute;left:10784;top:250;width:2;height:80" coordorigin="10784,250" coordsize="2,80">
              <v:shape style="position:absolute;left:10784;top:250;width:2;height:80" coordorigin="10784,250" coordsize="0,80" path="m10784,330l10784,250e" filled="false" stroked="true" strokeweight=".748pt" strokecolor="#939598">
                <v:path arrowok="t"/>
              </v:shape>
            </v:group>
            <v:group style="position:absolute;left:10744;top:250;width:2;height:80" coordorigin="10744,250" coordsize="2,80">
              <v:shape style="position:absolute;left:10744;top:250;width:2;height:80" coordorigin="10744,250" coordsize="0,80" path="m10744,330l10744,250e" filled="false" stroked="true" strokeweight=".748pt" strokecolor="#939598">
                <v:path arrowok="t"/>
              </v:shape>
            </v:group>
            <v:group style="position:absolute;left:10704;top:250;width:2;height:80" coordorigin="10704,250" coordsize="2,80">
              <v:shape style="position:absolute;left:10704;top:250;width:2;height:80" coordorigin="10704,250" coordsize="1,80" path="m10704,330l10704,250e" filled="false" stroked="true" strokeweight=".748pt" strokecolor="#939598">
                <v:path arrowok="t"/>
              </v:shape>
            </v:group>
            <v:group style="position:absolute;left:10664;top:250;width:2;height:80" coordorigin="10664,250" coordsize="2,80">
              <v:shape style="position:absolute;left:10664;top:250;width:2;height:80" coordorigin="10664,250" coordsize="0,80" path="m10664,330l10664,250e" filled="false" stroked="true" strokeweight=".748pt" strokecolor="#939598">
                <v:path arrowok="t"/>
              </v:shape>
            </v:group>
            <v:group style="position:absolute;left:10624;top:250;width:2;height:80" coordorigin="10624,250" coordsize="2,80">
              <v:shape style="position:absolute;left:10624;top:250;width:2;height:80" coordorigin="10624,250" coordsize="0,80" path="m10624,330l10624,250e" filled="false" stroked="true" strokeweight=".748pt" strokecolor="#939598">
                <v:path arrowok="t"/>
              </v:shape>
            </v:group>
            <v:group style="position:absolute;left:10584;top:250;width:2;height:80" coordorigin="10584,250" coordsize="2,80">
              <v:shape style="position:absolute;left:10584;top:250;width:2;height:80" coordorigin="10584,250" coordsize="0,80" path="m10584,330l10584,250e" filled="false" stroked="true" strokeweight=".748pt" strokecolor="#939598">
                <v:path arrowok="t"/>
              </v:shape>
            </v:group>
            <v:group style="position:absolute;left:10543;top:250;width:2;height:80" coordorigin="10543,250" coordsize="2,80">
              <v:shape style="position:absolute;left:10543;top:250;width:2;height:80" coordorigin="10543,250" coordsize="0,80" path="m10543,330l10543,250e" filled="false" stroked="true" strokeweight=".748pt" strokecolor="#939598">
                <v:path arrowok="t"/>
              </v:shape>
            </v:group>
            <v:group style="position:absolute;left:10503;top:250;width:2;height:80" coordorigin="10503,250" coordsize="2,80">
              <v:shape style="position:absolute;left:10503;top:250;width:2;height:80" coordorigin="10503,250" coordsize="1,80" path="m10503,330l10503,250e" filled="false" stroked="true" strokeweight=".748pt" strokecolor="#939598">
                <v:path arrowok="t"/>
              </v:shape>
            </v:group>
            <v:group style="position:absolute;left:10463;top:251;width:2;height:80" coordorigin="10463,251" coordsize="2,80">
              <v:shape style="position:absolute;left:10463;top:251;width:2;height:80" coordorigin="10463,251" coordsize="0,80" path="m10463,331l10463,251e" filled="false" stroked="true" strokeweight=".748pt" strokecolor="#939598">
                <v:path arrowok="t"/>
              </v:shape>
            </v:group>
            <v:group style="position:absolute;left:10423;top:251;width:2;height:80" coordorigin="10423,251" coordsize="2,80">
              <v:shape style="position:absolute;left:10423;top:251;width:2;height:80" coordorigin="10423,251" coordsize="0,80" path="m10423,331l10423,251e" filled="false" stroked="true" strokeweight=".748pt" strokecolor="#939598">
                <v:path arrowok="t"/>
              </v:shape>
            </v:group>
            <v:group style="position:absolute;left:10383;top:251;width:2;height:80" coordorigin="10383,251" coordsize="2,80">
              <v:shape style="position:absolute;left:10383;top:251;width:2;height:80" coordorigin="10383,251" coordsize="1,80" path="m10383,331l10383,251e" filled="false" stroked="true" strokeweight=".748pt" strokecolor="#939598">
                <v:path arrowok="t"/>
              </v:shape>
            </v:group>
            <v:group style="position:absolute;left:10343;top:251;width:2;height:80" coordorigin="10343,251" coordsize="2,80">
              <v:shape style="position:absolute;left:10343;top:251;width:2;height:80" coordorigin="10343,251" coordsize="0,80" path="m10343,331l10343,251e" filled="false" stroked="true" strokeweight=".748pt" strokecolor="#939598">
                <v:path arrowok="t"/>
              </v:shape>
            </v:group>
            <v:group style="position:absolute;left:10303;top:251;width:2;height:80" coordorigin="10303,251" coordsize="2,80">
              <v:shape style="position:absolute;left:10303;top:251;width:2;height:80" coordorigin="10303,251" coordsize="0,80" path="m10303,331l10303,251e" filled="false" stroked="true" strokeweight=".748pt" strokecolor="#939598">
                <v:path arrowok="t"/>
              </v:shape>
            </v:group>
            <v:group style="position:absolute;left:10263;top:251;width:2;height:80" coordorigin="10263,251" coordsize="2,80">
              <v:shape style="position:absolute;left:10263;top:251;width:2;height:80" coordorigin="10263,251" coordsize="1,80" path="m10263,331l10263,251e" filled="false" stroked="true" strokeweight=".748pt" strokecolor="#939598">
                <v:path arrowok="t"/>
              </v:shape>
            </v:group>
            <v:group style="position:absolute;left:10223;top:251;width:2;height:80" coordorigin="10223,251" coordsize="2,80">
              <v:shape style="position:absolute;left:10223;top:251;width:2;height:80" coordorigin="10223,251" coordsize="1,80" path="m10223,331l10223,251e" filled="false" stroked="true" strokeweight=".748pt" strokecolor="#939598">
                <v:path arrowok="t"/>
              </v:shape>
            </v:group>
            <v:group style="position:absolute;left:10183;top:251;width:2;height:80" coordorigin="10183,251" coordsize="2,80">
              <v:shape style="position:absolute;left:10183;top:251;width:2;height:80" coordorigin="10183,251" coordsize="1,80" path="m10183,331l10183,251e" filled="false" stroked="true" strokeweight=".748pt" strokecolor="#939598">
                <v:path arrowok="t"/>
              </v:shape>
            </v:group>
            <v:group style="position:absolute;left:10143;top:251;width:2;height:80" coordorigin="10143,251" coordsize="2,80">
              <v:shape style="position:absolute;left:10143;top:251;width:2;height:80" coordorigin="10143,251" coordsize="1,80" path="m10143,331l10143,251e" filled="false" stroked="true" strokeweight=".748pt" strokecolor="#939598">
                <v:path arrowok="t"/>
              </v:shape>
            </v:group>
            <v:group style="position:absolute;left:10103;top:251;width:2;height:80" coordorigin="10103,251" coordsize="2,80">
              <v:shape style="position:absolute;left:10103;top:251;width:2;height:80" coordorigin="10103,251" coordsize="1,80" path="m10103,331l10103,251e" filled="false" stroked="true" strokeweight=".748pt" strokecolor="#939598">
                <v:path arrowok="t"/>
              </v:shape>
            </v:group>
            <v:group style="position:absolute;left:10063;top:251;width:2;height:80" coordorigin="10063,251" coordsize="2,80">
              <v:shape style="position:absolute;left:10063;top:251;width:2;height:80" coordorigin="10063,251" coordsize="0,80" path="m10063,331l10063,251e" filled="false" stroked="true" strokeweight=".748pt" strokecolor="#939598">
                <v:path arrowok="t"/>
              </v:shape>
            </v:group>
            <v:group style="position:absolute;left:10023;top:251;width:2;height:80" coordorigin="10023,251" coordsize="2,80">
              <v:shape style="position:absolute;left:10023;top:251;width:2;height:80" coordorigin="10023,251" coordsize="0,80" path="m10023,331l10023,251e" filled="false" stroked="true" strokeweight=".748pt" strokecolor="#939598">
                <v:path arrowok="t"/>
              </v:shape>
            </v:group>
            <v:group style="position:absolute;left:9983;top:251;width:2;height:80" coordorigin="9983,251" coordsize="2,80">
              <v:shape style="position:absolute;left:9983;top:251;width:2;height:80" coordorigin="9983,251" coordsize="0,80" path="m9983,331l9983,251e" filled="false" stroked="true" strokeweight=".748pt" strokecolor="#939598">
                <v:path arrowok="t"/>
              </v:shape>
            </v:group>
            <v:group style="position:absolute;left:9943;top:251;width:2;height:80" coordorigin="9943,251" coordsize="2,80">
              <v:shape style="position:absolute;left:9943;top:251;width:2;height:80" coordorigin="9943,251" coordsize="1,80" path="m9943,331l9943,251e" filled="false" stroked="true" strokeweight=".748pt" strokecolor="#939598">
                <v:path arrowok="t"/>
              </v:shape>
            </v:group>
            <v:group style="position:absolute;left:9902;top:251;width:2;height:80" coordorigin="9902,251" coordsize="2,80">
              <v:shape style="position:absolute;left:9902;top:251;width:2;height:80" coordorigin="9902,251" coordsize="0,80" path="m9902,331l9902,251e" filled="false" stroked="true" strokeweight=".748pt" strokecolor="#939598">
                <v:path arrowok="t"/>
              </v:shape>
            </v:group>
            <v:group style="position:absolute;left:9862;top:251;width:2;height:80" coordorigin="9862,251" coordsize="2,80">
              <v:shape style="position:absolute;left:9862;top:251;width:2;height:80" coordorigin="9862,251" coordsize="0,80" path="m9862,331l9862,251e" filled="false" stroked="true" strokeweight=".748pt" strokecolor="#939598">
                <v:path arrowok="t"/>
              </v:shape>
            </v:group>
            <v:group style="position:absolute;left:9822;top:251;width:2;height:80" coordorigin="9822,251" coordsize="2,80">
              <v:shape style="position:absolute;left:9822;top:251;width:2;height:80" coordorigin="9822,251" coordsize="0,80" path="m9822,331l9822,251e" filled="false" stroked="true" strokeweight=".748pt" strokecolor="#939598">
                <v:path arrowok="t"/>
              </v:shape>
            </v:group>
            <v:group style="position:absolute;left:9782;top:251;width:2;height:80" coordorigin="9782,251" coordsize="2,80">
              <v:shape style="position:absolute;left:9782;top:251;width:2;height:80" coordorigin="9782,251" coordsize="0,80" path="m9782,331l9782,251e" filled="false" stroked="true" strokeweight=".748pt" strokecolor="#939598">
                <v:path arrowok="t"/>
              </v:shape>
            </v:group>
            <v:group style="position:absolute;left:9742;top:251;width:2;height:80" coordorigin="9742,251" coordsize="2,80">
              <v:shape style="position:absolute;left:9742;top:251;width:2;height:80" coordorigin="9742,251" coordsize="0,80" path="m9742,331l9742,251e" filled="false" stroked="true" strokeweight=".748pt" strokecolor="#939598">
                <v:path arrowok="t"/>
              </v:shape>
            </v:group>
            <v:group style="position:absolute;left:9702;top:251;width:2;height:80" coordorigin="9702,251" coordsize="2,80">
              <v:shape style="position:absolute;left:9702;top:251;width:2;height:80" coordorigin="9702,251" coordsize="0,80" path="m9702,331l9702,251e" filled="false" stroked="true" strokeweight=".748pt" strokecolor="#939598">
                <v:path arrowok="t"/>
              </v:shape>
            </v:group>
            <v:group style="position:absolute;left:9662;top:251;width:2;height:80" coordorigin="9662,251" coordsize="2,80">
              <v:shape style="position:absolute;left:9662;top:251;width:2;height:80" coordorigin="9662,251" coordsize="0,80" path="m9662,331l9662,251e" filled="false" stroked="true" strokeweight=".748pt" strokecolor="#939598">
                <v:path arrowok="t"/>
              </v:shape>
            </v:group>
            <v:group style="position:absolute;left:9622;top:251;width:2;height:80" coordorigin="9622,251" coordsize="2,80">
              <v:shape style="position:absolute;left:9622;top:251;width:2;height:80" coordorigin="9622,251" coordsize="1,80" path="m9622,331l9622,251e" filled="false" stroked="true" strokeweight=".748pt" strokecolor="#939598">
                <v:path arrowok="t"/>
              </v:shape>
            </v:group>
            <v:group style="position:absolute;left:9582;top:251;width:2;height:80" coordorigin="9582,251" coordsize="2,80">
              <v:shape style="position:absolute;left:9582;top:251;width:2;height:80" coordorigin="9582,251" coordsize="0,80" path="m9582,331l9582,251e" filled="false" stroked="true" strokeweight=".748pt" strokecolor="#939598">
                <v:path arrowok="t"/>
              </v:shape>
            </v:group>
            <v:group style="position:absolute;left:9542;top:251;width:2;height:80" coordorigin="9542,251" coordsize="2,80">
              <v:shape style="position:absolute;left:9542;top:251;width:2;height:80" coordorigin="9542,251" coordsize="0,80" path="m9542,331l9542,251e" filled="false" stroked="true" strokeweight=".748pt" strokecolor="#939598">
                <v:path arrowok="t"/>
              </v:shape>
            </v:group>
            <v:group style="position:absolute;left:9502;top:251;width:2;height:80" coordorigin="9502,251" coordsize="2,80">
              <v:shape style="position:absolute;left:9502;top:251;width:2;height:80" coordorigin="9502,251" coordsize="0,80" path="m9502,331l9502,251e" filled="false" stroked="true" strokeweight=".748pt" strokecolor="#939598">
                <v:path arrowok="t"/>
              </v:shape>
            </v:group>
            <v:group style="position:absolute;left:9462;top:251;width:2;height:80" coordorigin="9462,251" coordsize="2,80">
              <v:shape style="position:absolute;left:9462;top:251;width:2;height:80" coordorigin="9462,251" coordsize="0,80" path="m9462,331l9462,251e" filled="false" stroked="true" strokeweight=".748pt" strokecolor="#939598">
                <v:path arrowok="t"/>
              </v:shape>
            </v:group>
            <v:group style="position:absolute;left:9422;top:251;width:2;height:80" coordorigin="9422,251" coordsize="2,80">
              <v:shape style="position:absolute;left:9422;top:251;width:2;height:80" coordorigin="9422,251" coordsize="0,80" path="m9422,331l9422,251e" filled="false" stroked="true" strokeweight=".748pt" strokecolor="#939598">
                <v:path arrowok="t"/>
              </v:shape>
            </v:group>
            <v:group style="position:absolute;left:9382;top:251;width:2;height:80" coordorigin="9382,251" coordsize="2,80">
              <v:shape style="position:absolute;left:9382;top:251;width:2;height:80" coordorigin="9382,251" coordsize="0,80" path="m9382,331l9382,251e" filled="false" stroked="true" strokeweight=".748pt" strokecolor="#939598">
                <v:path arrowok="t"/>
              </v:shape>
            </v:group>
            <v:group style="position:absolute;left:9342;top:251;width:2;height:80" coordorigin="9342,251" coordsize="2,80">
              <v:shape style="position:absolute;left:9342;top:251;width:2;height:80" coordorigin="9342,251" coordsize="0,80" path="m9342,331l9342,251e" filled="false" stroked="true" strokeweight=".748pt" strokecolor="#939598">
                <v:path arrowok="t"/>
              </v:shape>
            </v:group>
            <v:group style="position:absolute;left:9302;top:251;width:2;height:80" coordorigin="9302,251" coordsize="2,80">
              <v:shape style="position:absolute;left:9302;top:251;width:2;height:80" coordorigin="9302,251" coordsize="1,80" path="m9302,331l9302,251e" filled="false" stroked="true" strokeweight=".748pt" strokecolor="#939598">
                <v:path arrowok="t"/>
              </v:shape>
            </v:group>
            <v:group style="position:absolute;left:9262;top:251;width:2;height:80" coordorigin="9262,251" coordsize="2,80">
              <v:shape style="position:absolute;left:9262;top:251;width:2;height:80" coordorigin="9262,251" coordsize="0,80" path="m9262,331l9262,251e" filled="false" stroked="true" strokeweight=".748pt" strokecolor="#939598">
                <v:path arrowok="t"/>
              </v:shape>
            </v:group>
            <v:group style="position:absolute;left:9221;top:251;width:2;height:80" coordorigin="9221,251" coordsize="2,80">
              <v:shape style="position:absolute;left:9221;top:251;width:2;height:80" coordorigin="9221,251" coordsize="0,80" path="m9221,331l9221,251e" filled="false" stroked="true" strokeweight=".748pt" strokecolor="#939598">
                <v:path arrowok="t"/>
              </v:shape>
            </v:group>
            <v:group style="position:absolute;left:9181;top:251;width:2;height:80" coordorigin="9181,251" coordsize="2,80">
              <v:shape style="position:absolute;left:9181;top:251;width:2;height:80" coordorigin="9181,251" coordsize="0,80" path="m9181,331l9181,251e" filled="false" stroked="true" strokeweight=".748pt" strokecolor="#939598">
                <v:path arrowok="t"/>
              </v:shape>
            </v:group>
            <v:group style="position:absolute;left:9141;top:251;width:2;height:80" coordorigin="9141,251" coordsize="2,80">
              <v:shape style="position:absolute;left:9141;top:251;width:2;height:80" coordorigin="9141,251" coordsize="0,80" path="m9141,331l9141,251e" filled="false" stroked="true" strokeweight=".748pt" strokecolor="#939598">
                <v:path arrowok="t"/>
              </v:shape>
            </v:group>
            <v:group style="position:absolute;left:9101;top:251;width:2;height:80" coordorigin="9101,251" coordsize="2,80">
              <v:shape style="position:absolute;left:9101;top:251;width:2;height:80" coordorigin="9101,251" coordsize="1,80" path="m9101,331l9101,251e" filled="false" stroked="true" strokeweight=".748pt" strokecolor="#939598">
                <v:path arrowok="t"/>
              </v:shape>
            </v:group>
            <v:group style="position:absolute;left:9061;top:251;width:2;height:80" coordorigin="9061,251" coordsize="2,80">
              <v:shape style="position:absolute;left:9061;top:251;width:2;height:80" coordorigin="9061,251" coordsize="1,80" path="m9061,331l9061,251e" filled="false" stroked="true" strokeweight=".748pt" strokecolor="#939598">
                <v:path arrowok="t"/>
              </v:shape>
            </v:group>
            <v:group style="position:absolute;left:9021;top:251;width:2;height:80" coordorigin="9021,251" coordsize="2,80">
              <v:shape style="position:absolute;left:9021;top:251;width:2;height:80" coordorigin="9021,251" coordsize="1,80" path="m9021,331l9021,251e" filled="false" stroked="true" strokeweight=".748pt" strokecolor="#939598">
                <v:path arrowok="t"/>
              </v:shape>
            </v:group>
            <v:group style="position:absolute;left:8981;top:251;width:2;height:80" coordorigin="8981,251" coordsize="2,80">
              <v:shape style="position:absolute;left:8981;top:251;width:2;height:80" coordorigin="8981,251" coordsize="1,80" path="m8981,331l8981,251e" filled="false" stroked="true" strokeweight=".748pt" strokecolor="#939598">
                <v:path arrowok="t"/>
              </v:shape>
            </v:group>
            <v:group style="position:absolute;left:8941;top:251;width:2;height:80" coordorigin="8941,251" coordsize="2,80">
              <v:shape style="position:absolute;left:8941;top:251;width:2;height:80" coordorigin="8941,251" coordsize="1,80" path="m8941,331l8941,251e" filled="false" stroked="true" strokeweight=".748pt" strokecolor="#939598">
                <v:path arrowok="t"/>
              </v:shape>
            </v:group>
            <v:group style="position:absolute;left:8901;top:251;width:2;height:80" coordorigin="8901,251" coordsize="2,80">
              <v:shape style="position:absolute;left:8901;top:251;width:2;height:80" coordorigin="8901,251" coordsize="0,80" path="m8901,331l8901,251e" filled="false" stroked="true" strokeweight=".748pt" strokecolor="#939598">
                <v:path arrowok="t"/>
              </v:shape>
            </v:group>
            <v:group style="position:absolute;left:8861;top:251;width:2;height:80" coordorigin="8861,251" coordsize="2,80">
              <v:shape style="position:absolute;left:8861;top:251;width:2;height:80" coordorigin="8861,251" coordsize="1,80" path="m8861,331l8861,251e" filled="false" stroked="true" strokeweight=".748pt" strokecolor="#939598">
                <v:path arrowok="t"/>
              </v:shape>
            </v:group>
            <v:group style="position:absolute;left:8821;top:251;width:2;height:80" coordorigin="8821,251" coordsize="2,80">
              <v:shape style="position:absolute;left:8821;top:251;width:2;height:80" coordorigin="8821,251" coordsize="0,80" path="m8821,331l8821,251e" filled="false" stroked="true" strokeweight=".748pt" strokecolor="#939598">
                <v:path arrowok="t"/>
              </v:shape>
            </v:group>
            <v:group style="position:absolute;left:8781;top:251;width:2;height:80" coordorigin="8781,251" coordsize="2,80">
              <v:shape style="position:absolute;left:8781;top:251;width:2;height:80" coordorigin="8781,251" coordsize="0,80" path="m8781,331l8781,251e" filled="false" stroked="true" strokeweight=".748pt" strokecolor="#939598">
                <v:path arrowok="t"/>
              </v:shape>
            </v:group>
            <v:group style="position:absolute;left:8741;top:251;width:2;height:80" coordorigin="8741,251" coordsize="2,80">
              <v:shape style="position:absolute;left:8741;top:251;width:2;height:80" coordorigin="8741,251" coordsize="1,80" path="m8741,331l8741,251e" filled="false" stroked="true" strokeweight=".748pt" strokecolor="#939598">
                <v:path arrowok="t"/>
              </v:shape>
            </v:group>
            <v:group style="position:absolute;left:8701;top:251;width:2;height:80" coordorigin="8701,251" coordsize="2,80">
              <v:shape style="position:absolute;left:8701;top:251;width:2;height:80" coordorigin="8701,251" coordsize="0,80" path="m8701,331l8701,251e" filled="false" stroked="true" strokeweight=".748pt" strokecolor="#939598">
                <v:path arrowok="t"/>
              </v:shape>
            </v:group>
            <v:group style="position:absolute;left:8661;top:251;width:2;height:80" coordorigin="8661,251" coordsize="2,80">
              <v:shape style="position:absolute;left:8661;top:251;width:2;height:80" coordorigin="8661,251" coordsize="0,80" path="m8661,331l8661,251e" filled="false" stroked="true" strokeweight=".748pt" strokecolor="#939598">
                <v:path arrowok="t"/>
              </v:shape>
            </v:group>
            <v:group style="position:absolute;left:8621;top:251;width:2;height:80" coordorigin="8621,251" coordsize="2,80">
              <v:shape style="position:absolute;left:8621;top:251;width:2;height:80" coordorigin="8621,251" coordsize="0,80" path="m8621,331l8621,251e" filled="false" stroked="true" strokeweight=".748pt" strokecolor="#939598">
                <v:path arrowok="t"/>
              </v:shape>
            </v:group>
            <v:group style="position:absolute;left:8580;top:251;width:2;height:80" coordorigin="8580,251" coordsize="2,80">
              <v:shape style="position:absolute;left:8580;top:251;width:2;height:80" coordorigin="8580,251" coordsize="0,80" path="m8580,331l8580,251e" filled="false" stroked="true" strokeweight=".748pt" strokecolor="#939598">
                <v:path arrowok="t"/>
              </v:shape>
            </v:group>
            <v:group style="position:absolute;left:8540;top:251;width:2;height:80" coordorigin="8540,251" coordsize="2,80">
              <v:shape style="position:absolute;left:8540;top:251;width:2;height:80" coordorigin="8540,251" coordsize="1,80" path="m8540,331l8540,251e" filled="false" stroked="true" strokeweight=".748pt" strokecolor="#939598">
                <v:path arrowok="t"/>
              </v:shape>
            </v:group>
            <v:group style="position:absolute;left:8500;top:251;width:2;height:80" coordorigin="8500,251" coordsize="2,80">
              <v:shape style="position:absolute;left:8500;top:251;width:2;height:80" coordorigin="8500,251" coordsize="0,80" path="m8500,331l8500,251e" filled="false" stroked="true" strokeweight=".748pt" strokecolor="#939598">
                <v:path arrowok="t"/>
              </v:shape>
            </v:group>
            <v:group style="position:absolute;left:8460;top:251;width:2;height:80" coordorigin="8460,251" coordsize="2,80">
              <v:shape style="position:absolute;left:8460;top:251;width:2;height:80" coordorigin="8460,251" coordsize="0,80" path="m8460,331l8460,251e" filled="false" stroked="true" strokeweight=".748pt" strokecolor="#939598">
                <v:path arrowok="t"/>
              </v:shape>
            </v:group>
            <v:group style="position:absolute;left:8420;top:251;width:2;height:80" coordorigin="8420,251" coordsize="2,80">
              <v:shape style="position:absolute;left:8420;top:251;width:2;height:80" coordorigin="8420,251" coordsize="1,80" path="m8420,331l8420,251e" filled="false" stroked="true" strokeweight=".748pt" strokecolor="#939598">
                <v:path arrowok="t"/>
              </v:shape>
            </v:group>
            <v:group style="position:absolute;left:8380;top:251;width:2;height:80" coordorigin="8380,251" coordsize="2,80">
              <v:shape style="position:absolute;left:8380;top:251;width:2;height:80" coordorigin="8380,251" coordsize="0,80" path="m8380,331l8380,251e" filled="false" stroked="true" strokeweight=".748pt" strokecolor="#939598">
                <v:path arrowok="t"/>
              </v:shape>
            </v:group>
            <v:group style="position:absolute;left:8340;top:251;width:2;height:80" coordorigin="8340,251" coordsize="2,80">
              <v:shape style="position:absolute;left:8340;top:251;width:2;height:80" coordorigin="8340,251" coordsize="0,80" path="m8340,331l8340,251e" filled="false" stroked="true" strokeweight=".748pt" strokecolor="#939598">
                <v:path arrowok="t"/>
              </v:shape>
            </v:group>
            <v:group style="position:absolute;left:8300;top:251;width:2;height:80" coordorigin="8300,251" coordsize="2,80">
              <v:shape style="position:absolute;left:8300;top:251;width:2;height:80" coordorigin="8300,251" coordsize="0,80" path="m8300,331l8300,251e" filled="false" stroked="true" strokeweight=".748pt" strokecolor="#939598">
                <v:path arrowok="t"/>
              </v:shape>
            </v:group>
            <v:group style="position:absolute;left:8260;top:251;width:2;height:80" coordorigin="8260,251" coordsize="2,80">
              <v:shape style="position:absolute;left:8260;top:251;width:2;height:80" coordorigin="8260,251" coordsize="0,80" path="m8260,331l8260,251e" filled="false" stroked="true" strokeweight=".748pt" strokecolor="#939598">
                <v:path arrowok="t"/>
              </v:shape>
            </v:group>
            <v:group style="position:absolute;left:8220;top:251;width:2;height:80" coordorigin="8220,251" coordsize="2,80">
              <v:shape style="position:absolute;left:8220;top:251;width:2;height:80" coordorigin="8220,251" coordsize="1,80" path="m8220,331l8220,251e" filled="false" stroked="true" strokeweight=".748pt" strokecolor="#939598">
                <v:path arrowok="t"/>
              </v:shape>
            </v:group>
            <v:group style="position:absolute;left:8180;top:251;width:2;height:80" coordorigin="8180,251" coordsize="2,80">
              <v:shape style="position:absolute;left:8180;top:251;width:2;height:80" coordorigin="8180,251" coordsize="0,80" path="m8180,331l8180,251e" filled="false" stroked="true" strokeweight=".748pt" strokecolor="#939598">
                <v:path arrowok="t"/>
              </v:shape>
            </v:group>
            <v:group style="position:absolute;left:8140;top:251;width:2;height:80" coordorigin="8140,251" coordsize="2,80">
              <v:shape style="position:absolute;left:8140;top:251;width:2;height:80" coordorigin="8140,251" coordsize="0,80" path="m8140,331l8140,251e" filled="false" stroked="true" strokeweight=".748pt" strokecolor="#939598">
                <v:path arrowok="t"/>
              </v:shape>
            </v:group>
            <v:group style="position:absolute;left:8100;top:251;width:2;height:80" coordorigin="8100,251" coordsize="2,80">
              <v:shape style="position:absolute;left:8100;top:251;width:2;height:80" coordorigin="8100,251" coordsize="1,80" path="m8100,331l8100,251e" filled="false" stroked="true" strokeweight=".748pt" strokecolor="#939598">
                <v:path arrowok="t"/>
              </v:shape>
            </v:group>
            <v:group style="position:absolute;left:8060;top:251;width:2;height:80" coordorigin="8060,251" coordsize="2,80">
              <v:shape style="position:absolute;left:8060;top:251;width:2;height:80" coordorigin="8060,251" coordsize="0,80" path="m8060,331l8060,251e" filled="false" stroked="true" strokeweight=".748pt" strokecolor="#939598">
                <v:path arrowok="t"/>
              </v:shape>
            </v:group>
            <v:group style="position:absolute;left:8020;top:251;width:2;height:80" coordorigin="8020,251" coordsize="2,80">
              <v:shape style="position:absolute;left:8020;top:251;width:2;height:80" coordorigin="8020,251" coordsize="0,80" path="m8020,331l8020,251e" filled="false" stroked="true" strokeweight=".748pt" strokecolor="#939598">
                <v:path arrowok="t"/>
              </v:shape>
            </v:group>
            <v:group style="position:absolute;left:7980;top:251;width:2;height:80" coordorigin="7980,251" coordsize="2,80">
              <v:shape style="position:absolute;left:7980;top:251;width:2;height:80" coordorigin="7980,251" coordsize="0,80" path="m7980,331l7980,251e" filled="false" stroked="true" strokeweight=".748pt" strokecolor="#939598">
                <v:path arrowok="t"/>
              </v:shape>
            </v:group>
            <v:group style="position:absolute;left:7939;top:251;width:2;height:80" coordorigin="7939,251" coordsize="2,80">
              <v:shape style="position:absolute;left:7939;top:251;width:2;height:80" coordorigin="7939,251" coordsize="1,80" path="m7940,331l7939,251e" filled="false" stroked="true" strokeweight=".748pt" strokecolor="#939598">
                <v:path arrowok="t"/>
              </v:shape>
            </v:group>
            <v:group style="position:absolute;left:7899;top:251;width:2;height:80" coordorigin="7899,251" coordsize="2,80">
              <v:shape style="position:absolute;left:7899;top:251;width:2;height:80" coordorigin="7899,251" coordsize="1,80" path="m7899,331l7899,251e" filled="false" stroked="true" strokeweight=".748pt" strokecolor="#939598">
                <v:path arrowok="t"/>
              </v:shape>
            </v:group>
            <v:group style="position:absolute;left:7859;top:251;width:2;height:80" coordorigin="7859,251" coordsize="2,80">
              <v:shape style="position:absolute;left:7859;top:251;width:2;height:80" coordorigin="7859,251" coordsize="1,80" path="m7859,331l7859,251e" filled="false" stroked="true" strokeweight=".748pt" strokecolor="#939598">
                <v:path arrowok="t"/>
              </v:shape>
            </v:group>
            <v:group style="position:absolute;left:7819;top:251;width:2;height:80" coordorigin="7819,251" coordsize="2,80">
              <v:shape style="position:absolute;left:7819;top:251;width:2;height:80" coordorigin="7819,251" coordsize="1,80" path="m7819,331l7819,251e" filled="false" stroked="true" strokeweight=".748pt" strokecolor="#939598">
                <v:path arrowok="t"/>
              </v:shape>
            </v:group>
            <v:group style="position:absolute;left:7779;top:251;width:2;height:80" coordorigin="7779,251" coordsize="2,80">
              <v:shape style="position:absolute;left:7779;top:251;width:2;height:80" coordorigin="7779,251" coordsize="1,80" path="m7779,331l7779,251e" filled="false" stroked="true" strokeweight=".748pt" strokecolor="#939598">
                <v:path arrowok="t"/>
              </v:shape>
            </v:group>
            <v:group style="position:absolute;left:7739;top:251;width:2;height:80" coordorigin="7739,251" coordsize="2,80">
              <v:shape style="position:absolute;left:7739;top:251;width:2;height:80" coordorigin="7739,251" coordsize="1,80" path="m7739,331l7739,251e" filled="false" stroked="true" strokeweight=".748pt" strokecolor="#939598">
                <v:path arrowok="t"/>
              </v:shape>
            </v:group>
            <v:group style="position:absolute;left:7699;top:251;width:2;height:80" coordorigin="7699,251" coordsize="2,80">
              <v:shape style="position:absolute;left:7699;top:251;width:2;height:80" coordorigin="7699,251" coordsize="1,80" path="m7699,331l7699,251e" filled="false" stroked="true" strokeweight=".748pt" strokecolor="#939598">
                <v:path arrowok="t"/>
              </v:shape>
            </v:group>
            <v:group style="position:absolute;left:7659;top:251;width:2;height:80" coordorigin="7659,251" coordsize="2,80">
              <v:shape style="position:absolute;left:7659;top:251;width:2;height:80" coordorigin="7659,251" coordsize="1,80" path="m7659,331l7659,251e" filled="false" stroked="true" strokeweight=".748pt" strokecolor="#939598">
                <v:path arrowok="t"/>
              </v:shape>
            </v:group>
            <v:group style="position:absolute;left:7619;top:251;width:2;height:80" coordorigin="7619,251" coordsize="2,80">
              <v:shape style="position:absolute;left:7619;top:251;width:2;height:80" coordorigin="7619,251" coordsize="0,80" path="m7619,331l7619,251e" filled="false" stroked="true" strokeweight=".748pt" strokecolor="#939598">
                <v:path arrowok="t"/>
              </v:shape>
            </v:group>
            <v:group style="position:absolute;left:7579;top:251;width:2;height:80" coordorigin="7579,251" coordsize="2,80">
              <v:shape style="position:absolute;left:7579;top:251;width:2;height:80" coordorigin="7579,251" coordsize="0,80" path="m7579,331l7579,251e" filled="false" stroked="true" strokeweight=".748pt" strokecolor="#939598">
                <v:path arrowok="t"/>
              </v:shape>
            </v:group>
            <v:group style="position:absolute;left:7539;top:251;width:2;height:80" coordorigin="7539,251" coordsize="2,80">
              <v:shape style="position:absolute;left:7539;top:251;width:2;height:80" coordorigin="7539,251" coordsize="0,80" path="m7539,331l7539,251e" filled="false" stroked="true" strokeweight=".748pt" strokecolor="#939598">
                <v:path arrowok="t"/>
              </v:shape>
            </v:group>
            <v:group style="position:absolute;left:7499;top:251;width:2;height:80" coordorigin="7499,251" coordsize="2,80">
              <v:shape style="position:absolute;left:7499;top:251;width:2;height:80" coordorigin="7499,251" coordsize="0,80" path="m7499,331l7499,251e" filled="false" stroked="true" strokeweight=".748pt" strokecolor="#939598">
                <v:path arrowok="t"/>
              </v:shape>
            </v:group>
            <v:group style="position:absolute;left:7459;top:251;width:2;height:80" coordorigin="7459,251" coordsize="2,80">
              <v:shape style="position:absolute;left:7459;top:251;width:2;height:80" coordorigin="7459,251" coordsize="0,80" path="m7459,331l7459,251e" filled="false" stroked="true" strokeweight=".748pt" strokecolor="#939598">
                <v:path arrowok="t"/>
              </v:shape>
            </v:group>
            <v:group style="position:absolute;left:7419;top:251;width:2;height:80" coordorigin="7419,251" coordsize="2,80">
              <v:shape style="position:absolute;left:7419;top:251;width:2;height:80" coordorigin="7419,251" coordsize="0,80" path="m7419,331l7419,251e" filled="false" stroked="true" strokeweight=".748pt" strokecolor="#939598">
                <v:path arrowok="t"/>
              </v:shape>
            </v:group>
            <v:group style="position:absolute;left:7379;top:251;width:2;height:80" coordorigin="7379,251" coordsize="2,80">
              <v:shape style="position:absolute;left:7379;top:251;width:2;height:80" coordorigin="7379,251" coordsize="0,80" path="m7379,331l7379,251e" filled="false" stroked="true" strokeweight=".748pt" strokecolor="#939598">
                <v:path arrowok="t"/>
              </v:shape>
            </v:group>
            <v:group style="position:absolute;left:7339;top:251;width:2;height:80" coordorigin="7339,251" coordsize="2,80">
              <v:shape style="position:absolute;left:7339;top:251;width:2;height:80" coordorigin="7339,251" coordsize="1,80" path="m7339,331l7339,251e" filled="false" stroked="true" strokeweight=".748pt" strokecolor="#939598">
                <v:path arrowok="t"/>
              </v:shape>
            </v:group>
            <v:group style="position:absolute;left:7299;top:251;width:2;height:80" coordorigin="7299,251" coordsize="2,80">
              <v:shape style="position:absolute;left:7299;top:251;width:2;height:80" coordorigin="7299,251" coordsize="0,80" path="m7299,331l7299,251e" filled="false" stroked="true" strokeweight=".748pt" strokecolor="#939598">
                <v:path arrowok="t"/>
              </v:shape>
            </v:group>
            <v:group style="position:absolute;left:7258;top:251;width:2;height:80" coordorigin="7258,251" coordsize="2,80">
              <v:shape style="position:absolute;left:7258;top:251;width:2;height:80" coordorigin="7258,251" coordsize="0,80" path="m7258,331l7258,251e" filled="false" stroked="true" strokeweight=".748pt" strokecolor="#939598">
                <v:path arrowok="t"/>
              </v:shape>
            </v:group>
            <v:group style="position:absolute;left:7218;top:251;width:2;height:80" coordorigin="7218,251" coordsize="2,80">
              <v:shape style="position:absolute;left:7218;top:251;width:2;height:80" coordorigin="7218,251" coordsize="0,80" path="m7218,331l7218,251e" filled="false" stroked="true" strokeweight=".748pt" strokecolor="#939598">
                <v:path arrowok="t"/>
              </v:shape>
            </v:group>
            <v:group style="position:absolute;left:7178;top:251;width:2;height:80" coordorigin="7178,251" coordsize="2,80">
              <v:shape style="position:absolute;left:7178;top:251;width:2;height:80" coordorigin="7178,251" coordsize="0,80" path="m7178,331l7178,251e" filled="false" stroked="true" strokeweight=".748pt" strokecolor="#939598">
                <v:path arrowok="t"/>
              </v:shape>
            </v:group>
            <v:group style="position:absolute;left:7138;top:251;width:2;height:80" coordorigin="7138,251" coordsize="2,80">
              <v:shape style="position:absolute;left:7138;top:251;width:2;height:80" coordorigin="7138,251" coordsize="1,80" path="m7138,331l7138,251e" filled="false" stroked="true" strokeweight=".748pt" strokecolor="#939598">
                <v:path arrowok="t"/>
              </v:shape>
            </v:group>
            <v:group style="position:absolute;left:7098;top:252;width:2;height:80" coordorigin="7098,252" coordsize="2,80">
              <v:shape style="position:absolute;left:7098;top:252;width:2;height:80" coordorigin="7098,252" coordsize="0,80" path="m7098,332l7098,252e" filled="false" stroked="true" strokeweight=".748pt" strokecolor="#939598">
                <v:path arrowok="t"/>
              </v:shape>
            </v:group>
            <v:group style="position:absolute;left:7058;top:252;width:2;height:80" coordorigin="7058,252" coordsize="2,80">
              <v:shape style="position:absolute;left:7058;top:252;width:2;height:80" coordorigin="7058,252" coordsize="0,80" path="m7058,332l7058,252e" filled="false" stroked="true" strokeweight=".748pt" strokecolor="#939598">
                <v:path arrowok="t"/>
              </v:shape>
            </v:group>
            <v:group style="position:absolute;left:7018;top:252;width:2;height:80" coordorigin="7018,252" coordsize="2,80">
              <v:shape style="position:absolute;left:7018;top:252;width:2;height:80" coordorigin="7018,252" coordsize="1,80" path="m7018,332l7018,252e" filled="false" stroked="true" strokeweight=".748pt" strokecolor="#939598">
                <v:path arrowok="t"/>
              </v:shape>
            </v:group>
            <v:group style="position:absolute;left:6978;top:252;width:2;height:80" coordorigin="6978,252" coordsize="2,80">
              <v:shape style="position:absolute;left:6978;top:252;width:2;height:80" coordorigin="6978,252" coordsize="0,80" path="m6978,332l6978,252e" filled="false" stroked="true" strokeweight=".748pt" strokecolor="#939598">
                <v:path arrowok="t"/>
              </v:shape>
            </v:group>
            <v:group style="position:absolute;left:6938;top:252;width:2;height:80" coordorigin="6938,252" coordsize="2,80">
              <v:shape style="position:absolute;left:6938;top:252;width:2;height:80" coordorigin="6938,252" coordsize="0,80" path="m6938,332l6938,252e" filled="false" stroked="true" strokeweight=".748pt" strokecolor="#939598">
                <v:path arrowok="t"/>
              </v:shape>
            </v:group>
            <v:group style="position:absolute;left:6898;top:252;width:2;height:80" coordorigin="6898,252" coordsize="2,80">
              <v:shape style="position:absolute;left:6898;top:252;width:2;height:80" coordorigin="6898,252" coordsize="0,80" path="m6898,332l6898,252e" filled="false" stroked="true" strokeweight=".748pt" strokecolor="#939598">
                <v:path arrowok="t"/>
              </v:shape>
            </v:group>
            <v:group style="position:absolute;left:6858;top:252;width:2;height:80" coordorigin="6858,252" coordsize="2,80">
              <v:shape style="position:absolute;left:6858;top:252;width:2;height:80" coordorigin="6858,252" coordsize="0,80" path="m6858,332l6858,252e" filled="false" stroked="true" strokeweight=".748pt" strokecolor="#939598">
                <v:path arrowok="t"/>
              </v:shape>
            </v:group>
            <v:group style="position:absolute;left:6818;top:252;width:2;height:80" coordorigin="6818,252" coordsize="2,80">
              <v:shape style="position:absolute;left:6818;top:252;width:2;height:80" coordorigin="6818,252" coordsize="1,80" path="m6818,332l6818,252e" filled="false" stroked="true" strokeweight=".748pt" strokecolor="#939598">
                <v:path arrowok="t"/>
              </v:shape>
            </v:group>
            <v:group style="position:absolute;left:6778;top:252;width:2;height:80" coordorigin="6778,252" coordsize="2,80">
              <v:shape style="position:absolute;left:6778;top:252;width:2;height:80" coordorigin="6778,252" coordsize="0,80" path="m6778,332l6778,252e" filled="false" stroked="true" strokeweight=".748pt" strokecolor="#939598">
                <v:path arrowok="t"/>
              </v:shape>
            </v:group>
            <v:group style="position:absolute;left:6738;top:252;width:2;height:80" coordorigin="6738,252" coordsize="2,80">
              <v:shape style="position:absolute;left:6738;top:252;width:2;height:80" coordorigin="6738,252" coordsize="0,80" path="m6738,332l6738,252e" filled="false" stroked="true" strokeweight=".748pt" strokecolor="#939598">
                <v:path arrowok="t"/>
              </v:shape>
            </v:group>
            <v:group style="position:absolute;left:6698;top:252;width:2;height:80" coordorigin="6698,252" coordsize="2,80">
              <v:shape style="position:absolute;left:6698;top:252;width:2;height:80" coordorigin="6698,252" coordsize="1,80" path="m6698,332l6698,252e" filled="false" stroked="true" strokeweight=".748pt" strokecolor="#939598">
                <v:path arrowok="t"/>
              </v:shape>
            </v:group>
            <v:group style="position:absolute;left:6658;top:252;width:2;height:80" coordorigin="6658,252" coordsize="2,80">
              <v:shape style="position:absolute;left:6658;top:252;width:2;height:80" coordorigin="6658,252" coordsize="1,80" path="m6658,332l6658,252e" filled="false" stroked="true" strokeweight=".748pt" strokecolor="#939598">
                <v:path arrowok="t"/>
              </v:shape>
            </v:group>
            <v:group style="position:absolute;left:6617;top:252;width:2;height:80" coordorigin="6617,252" coordsize="2,80">
              <v:shape style="position:absolute;left:6617;top:252;width:2;height:80" coordorigin="6617,252" coordsize="1,80" path="m6618,332l6617,252e" filled="false" stroked="true" strokeweight=".748pt" strokecolor="#939598">
                <v:path arrowok="t"/>
              </v:shape>
            </v:group>
            <v:group style="position:absolute;left:6577;top:252;width:2;height:80" coordorigin="6577,252" coordsize="2,80">
              <v:shape style="position:absolute;left:6577;top:252;width:2;height:80" coordorigin="6577,252" coordsize="1,80" path="m6577,332l6577,252e" filled="false" stroked="true" strokeweight=".748pt" strokecolor="#939598">
                <v:path arrowok="t"/>
              </v:shape>
            </v:group>
            <v:group style="position:absolute;left:6537;top:252;width:2;height:80" coordorigin="6537,252" coordsize="2,80">
              <v:shape style="position:absolute;left:6537;top:252;width:2;height:80" coordorigin="6537,252" coordsize="1,80" path="m6537,332l6537,252e" filled="false" stroked="true" strokeweight=".748pt" strokecolor="#939598">
                <v:path arrowok="t"/>
              </v:shape>
            </v:group>
            <v:group style="position:absolute;left:6497;top:252;width:2;height:80" coordorigin="6497,252" coordsize="2,80">
              <v:shape style="position:absolute;left:6497;top:252;width:2;height:80" coordorigin="6497,252" coordsize="0,80" path="m6497,332l6497,252e" filled="false" stroked="true" strokeweight=".748pt" strokecolor="#939598">
                <v:path arrowok="t"/>
              </v:shape>
            </v:group>
            <v:group style="position:absolute;left:6457;top:252;width:2;height:80" coordorigin="6457,252" coordsize="2,80">
              <v:shape style="position:absolute;left:6457;top:252;width:2;height:80" coordorigin="6457,252" coordsize="1,80" path="m6457,332l6457,252e" filled="false" stroked="true" strokeweight=".748pt" strokecolor="#939598">
                <v:path arrowok="t"/>
              </v:shape>
            </v:group>
            <v:group style="position:absolute;left:6417;top:252;width:2;height:80" coordorigin="6417,252" coordsize="2,80">
              <v:shape style="position:absolute;left:6417;top:252;width:2;height:80" coordorigin="6417,252" coordsize="0,80" path="m6417,332l6417,252e" filled="false" stroked="true" strokeweight=".748pt" strokecolor="#939598">
                <v:path arrowok="t"/>
              </v:shape>
            </v:group>
            <v:group style="position:absolute;left:6377;top:252;width:2;height:80" coordorigin="6377,252" coordsize="2,80">
              <v:shape style="position:absolute;left:6377;top:252;width:2;height:80" coordorigin="6377,252" coordsize="0,80" path="m6377,332l6377,252e" filled="false" stroked="true" strokeweight=".748pt" strokecolor="#939598">
                <v:path arrowok="t"/>
              </v:shape>
            </v:group>
            <v:group style="position:absolute;left:6337;top:252;width:2;height:80" coordorigin="6337,252" coordsize="2,80">
              <v:shape style="position:absolute;left:6337;top:252;width:2;height:80" coordorigin="6337,252" coordsize="0,80" path="m6337,332l6337,252e" filled="false" stroked="true" strokeweight=".748pt" strokecolor="#939598">
                <v:path arrowok="t"/>
              </v:shape>
            </v:group>
            <v:group style="position:absolute;left:6297;top:252;width:2;height:80" coordorigin="6297,252" coordsize="2,80">
              <v:shape style="position:absolute;left:6297;top:252;width:2;height:80" coordorigin="6297,252" coordsize="0,80" path="m6297,332l6297,252e" filled="false" stroked="true" strokeweight=".748pt" strokecolor="#939598">
                <v:path arrowok="t"/>
              </v:shape>
            </v:group>
            <v:group style="position:absolute;left:6257;top:252;width:2;height:80" coordorigin="6257,252" coordsize="2,80">
              <v:shape style="position:absolute;left:6257;top:252;width:2;height:80" coordorigin="6257,252" coordsize="1,80" path="m6257,332l6257,252e" filled="false" stroked="true" strokeweight=".748pt" strokecolor="#939598">
                <v:path arrowok="t"/>
              </v:shape>
            </v:group>
            <v:group style="position:absolute;left:6217;top:252;width:2;height:80" coordorigin="6217,252" coordsize="2,80">
              <v:shape style="position:absolute;left:6217;top:252;width:2;height:80" coordorigin="6217,252" coordsize="0,80" path="m6217,332l6217,252e" filled="false" stroked="true" strokeweight=".748pt" strokecolor="#939598">
                <v:path arrowok="t"/>
              </v:shape>
            </v:group>
            <v:group style="position:absolute;left:6177;top:252;width:2;height:80" coordorigin="6177,252" coordsize="2,80">
              <v:shape style="position:absolute;left:6177;top:252;width:2;height:80" coordorigin="6177,252" coordsize="0,80" path="m6177,332l6177,252e" filled="false" stroked="true" strokeweight=".748pt" strokecolor="#939598">
                <v:path arrowok="t"/>
              </v:shape>
            </v:group>
            <v:group style="position:absolute;left:6137;top:252;width:2;height:80" coordorigin="6137,252" coordsize="2,80">
              <v:shape style="position:absolute;left:6137;top:252;width:2;height:80" coordorigin="6137,252" coordsize="1,80" path="m6137,332l6137,252e" filled="false" stroked="true" strokeweight=".748pt" strokecolor="#939598">
                <v:path arrowok="t"/>
              </v:shape>
            </v:group>
            <v:group style="position:absolute;left:6097;top:252;width:2;height:80" coordorigin="6097,252" coordsize="2,80">
              <v:shape style="position:absolute;left:6097;top:252;width:2;height:80" coordorigin="6097,252" coordsize="0,80" path="m6097,332l6097,252e" filled="false" stroked="true" strokeweight=".748pt" strokecolor="#939598">
                <v:path arrowok="t"/>
              </v:shape>
            </v:group>
            <v:group style="position:absolute;left:6057;top:252;width:2;height:80" coordorigin="6057,252" coordsize="2,80">
              <v:shape style="position:absolute;left:6057;top:252;width:2;height:80" coordorigin="6057,252" coordsize="0,80" path="m6057,332l6057,252e" filled="false" stroked="true" strokeweight=".748pt" strokecolor="#939598">
                <v:path arrowok="t"/>
              </v:shape>
            </v:group>
            <v:group style="position:absolute;left:6017;top:252;width:2;height:80" coordorigin="6017,252" coordsize="2,80">
              <v:shape style="position:absolute;left:6017;top:252;width:2;height:80" coordorigin="6017,252" coordsize="0,80" path="m6017,332l6017,252e" filled="false" stroked="true" strokeweight=".748pt" strokecolor="#939598">
                <v:path arrowok="t"/>
              </v:shape>
            </v:group>
            <v:group style="position:absolute;left:5977;top:252;width:2;height:80" coordorigin="5977,252" coordsize="2,80">
              <v:shape style="position:absolute;left:5977;top:252;width:2;height:80" coordorigin="5977,252" coordsize="0,80" path="m5977,332l5977,252e" filled="false" stroked="true" strokeweight=".748pt" strokecolor="#939598">
                <v:path arrowok="t"/>
              </v:shape>
            </v:group>
            <v:group style="position:absolute;left:5936;top:252;width:2;height:80" coordorigin="5936,252" coordsize="2,80">
              <v:shape style="position:absolute;left:5936;top:252;width:2;height:80" coordorigin="5936,252" coordsize="1,80" path="m5936,332l5936,252e" filled="false" stroked="true" strokeweight=".748pt" strokecolor="#939598">
                <v:path arrowok="t"/>
              </v:shape>
            </v:group>
            <v:group style="position:absolute;left:5896;top:252;width:2;height:80" coordorigin="5896,252" coordsize="2,80">
              <v:shape style="position:absolute;left:5896;top:252;width:2;height:80" coordorigin="5896,252" coordsize="0,80" path="m5896,332l5896,252e" filled="false" stroked="true" strokeweight=".748pt" strokecolor="#939598">
                <v:path arrowok="t"/>
              </v:shape>
            </v:group>
            <v:group style="position:absolute;left:5856;top:252;width:2;height:80" coordorigin="5856,252" coordsize="2,80">
              <v:shape style="position:absolute;left:5856;top:252;width:2;height:80" coordorigin="5856,252" coordsize="0,80" path="m5856,332l5856,252e" filled="false" stroked="true" strokeweight=".748pt" strokecolor="#939598">
                <v:path arrowok="t"/>
              </v:shape>
            </v:group>
            <v:group style="position:absolute;left:5816;top:252;width:2;height:80" coordorigin="5816,252" coordsize="2,80">
              <v:shape style="position:absolute;left:5816;top:252;width:2;height:80" coordorigin="5816,252" coordsize="1,80" path="m5816,332l5816,252e" filled="false" stroked="true" strokeweight=".748pt" strokecolor="#939598">
                <v:path arrowok="t"/>
              </v:shape>
            </v:group>
            <v:group style="position:absolute;left:5776;top:252;width:2;height:80" coordorigin="5776,252" coordsize="2,80">
              <v:shape style="position:absolute;left:5776;top:252;width:2;height:80" coordorigin="5776,252" coordsize="0,80" path="m5776,332l5776,252e" filled="false" stroked="true" strokeweight=".748pt" strokecolor="#939598">
                <v:path arrowok="t"/>
              </v:shape>
            </v:group>
            <v:group style="position:absolute;left:5736;top:252;width:2;height:80" coordorigin="5736,252" coordsize="2,80">
              <v:shape style="position:absolute;left:5736;top:252;width:2;height:80" coordorigin="5736,252" coordsize="0,80" path="m5736,332l5736,252e" filled="false" stroked="true" strokeweight=".748pt" strokecolor="#939598">
                <v:path arrowok="t"/>
              </v:shape>
            </v:group>
            <v:group style="position:absolute;left:5696;top:252;width:2;height:80" coordorigin="5696,252" coordsize="2,80">
              <v:shape style="position:absolute;left:5696;top:252;width:2;height:80" coordorigin="5696,252" coordsize="0,80" path="m5696,332l5696,252e" filled="false" stroked="true" strokeweight=".748pt" strokecolor="#939598">
                <v:path arrowok="t"/>
              </v:shape>
            </v:group>
            <v:group style="position:absolute;left:5656;top:252;width:2;height:80" coordorigin="5656,252" coordsize="2,80">
              <v:shape style="position:absolute;left:5656;top:252;width:2;height:80" coordorigin="5656,252" coordsize="0,80" path="m5656,332l5656,252e" filled="false" stroked="true" strokeweight=".748pt" strokecolor="#939598">
                <v:path arrowok="t"/>
              </v:shape>
            </v:group>
            <v:group style="position:absolute;left:5616;top:252;width:2;height:80" coordorigin="5616,252" coordsize="2,80">
              <v:shape style="position:absolute;left:5616;top:252;width:2;height:80" coordorigin="5616,252" coordsize="1,80" path="m5616,332l5616,252e" filled="false" stroked="true" strokeweight=".748pt" strokecolor="#939598">
                <v:path arrowok="t"/>
              </v:shape>
            </v:group>
            <v:group style="position:absolute;left:5576;top:252;width:2;height:80" coordorigin="5576,252" coordsize="2,80">
              <v:shape style="position:absolute;left:5576;top:252;width:2;height:80" coordorigin="5576,252" coordsize="0,80" path="m5576,332l5576,252e" filled="false" stroked="true" strokeweight=".748pt" strokecolor="#939598">
                <v:path arrowok="t"/>
              </v:shape>
            </v:group>
            <v:group style="position:absolute;left:5536;top:252;width:2;height:80" coordorigin="5536,252" coordsize="2,80">
              <v:shape style="position:absolute;left:5536;top:252;width:2;height:80" coordorigin="5536,252" coordsize="1,80" path="m5536,332l5536,252e" filled="false" stroked="true" strokeweight=".748pt" strokecolor="#939598">
                <v:path arrowok="t"/>
              </v:shape>
            </v:group>
            <v:group style="position:absolute;left:5496;top:252;width:2;height:80" coordorigin="5496,252" coordsize="2,80">
              <v:shape style="position:absolute;left:5496;top:252;width:2;height:80" coordorigin="5496,252" coordsize="1,80" path="m5496,332l5496,252e" filled="false" stroked="true" strokeweight=".748pt" strokecolor="#939598">
                <v:path arrowok="t"/>
              </v:shape>
            </v:group>
            <v:group style="position:absolute;left:5456;top:252;width:2;height:80" coordorigin="5456,252" coordsize="2,80">
              <v:shape style="position:absolute;left:5456;top:252;width:2;height:80" coordorigin="5456,252" coordsize="1,80" path="m5456,332l5456,252e" filled="false" stroked="true" strokeweight=".748pt" strokecolor="#939598">
                <v:path arrowok="t"/>
              </v:shape>
            </v:group>
            <v:group style="position:absolute;left:5416;top:252;width:2;height:80" coordorigin="5416,252" coordsize="2,80">
              <v:shape style="position:absolute;left:5416;top:252;width:2;height:80" coordorigin="5416,252" coordsize="1,80" path="m5416,332l5416,252e" filled="false" stroked="true" strokeweight=".748pt" strokecolor="#939598">
                <v:path arrowok="t"/>
              </v:shape>
            </v:group>
            <v:group style="position:absolute;left:5376;top:252;width:2;height:80" coordorigin="5376,252" coordsize="2,80">
              <v:shape style="position:absolute;left:5376;top:252;width:2;height:80" coordorigin="5376,252" coordsize="1,80" path="m5376,332l5376,252e" filled="false" stroked="true" strokeweight=".748pt" strokecolor="#939598">
                <v:path arrowok="t"/>
              </v:shape>
            </v:group>
            <v:group style="position:absolute;left:5336;top:252;width:2;height:80" coordorigin="5336,252" coordsize="2,80">
              <v:shape style="position:absolute;left:5336;top:252;width:2;height:80" coordorigin="5336,252" coordsize="1,80" path="m5336,332l5336,252e" filled="false" stroked="true" strokeweight=".748pt" strokecolor="#939598">
                <v:path arrowok="t"/>
              </v:shape>
            </v:group>
            <v:group style="position:absolute;left:5295;top:252;width:2;height:80" coordorigin="5295,252" coordsize="2,80">
              <v:shape style="position:absolute;left:5295;top:252;width:2;height:80" coordorigin="5295,252" coordsize="0,80" path="m5296,332l5295,252e" filled="false" stroked="true" strokeweight=".748pt" strokecolor="#939598">
                <v:path arrowok="t"/>
              </v:shape>
            </v:group>
            <v:group style="position:absolute;left:5255;top:252;width:2;height:80" coordorigin="5255,252" coordsize="2,80">
              <v:shape style="position:absolute;left:5255;top:252;width:2;height:80" coordorigin="5255,252" coordsize="0,80" path="m5255,332l5255,252e" filled="false" stroked="true" strokeweight=".748pt" strokecolor="#939598">
                <v:path arrowok="t"/>
              </v:shape>
            </v:group>
            <v:group style="position:absolute;left:5215;top:252;width:2;height:80" coordorigin="5215,252" coordsize="2,80">
              <v:shape style="position:absolute;left:5215;top:252;width:2;height:80" coordorigin="5215,252" coordsize="0,80" path="m5215,332l5215,252e" filled="false" stroked="true" strokeweight=".748pt" strokecolor="#939598">
                <v:path arrowok="t"/>
              </v:shape>
            </v:group>
            <v:group style="position:absolute;left:5175;top:252;width:2;height:80" coordorigin="5175,252" coordsize="2,80">
              <v:shape style="position:absolute;left:5175;top:252;width:2;height:80" coordorigin="5175,252" coordsize="1,80" path="m5175,332l5175,252e" filled="false" stroked="true" strokeweight=".748pt" strokecolor="#939598">
                <v:path arrowok="t"/>
              </v:shape>
            </v:group>
            <v:group style="position:absolute;left:5135;top:252;width:2;height:80" coordorigin="5135,252" coordsize="2,80">
              <v:shape style="position:absolute;left:5135;top:252;width:2;height:80" coordorigin="5135,252" coordsize="0,80" path="m5135,332l5135,252e" filled="false" stroked="true" strokeweight=".748pt" strokecolor="#939598">
                <v:path arrowok="t"/>
              </v:shape>
            </v:group>
            <v:group style="position:absolute;left:5095;top:252;width:2;height:80" coordorigin="5095,252" coordsize="2,80">
              <v:shape style="position:absolute;left:5095;top:252;width:2;height:80" coordorigin="5095,252" coordsize="0,80" path="m5095,332l5095,252e" filled="false" stroked="true" strokeweight=".748pt" strokecolor="#939598">
                <v:path arrowok="t"/>
              </v:shape>
            </v:group>
            <v:group style="position:absolute;left:5055;top:252;width:2;height:80" coordorigin="5055,252" coordsize="2,80">
              <v:shape style="position:absolute;left:5055;top:252;width:2;height:80" coordorigin="5055,252" coordsize="1,80" path="m5055,332l5055,252e" filled="false" stroked="true" strokeweight=".748pt" strokecolor="#939598">
                <v:path arrowok="t"/>
              </v:shape>
            </v:group>
            <v:group style="position:absolute;left:5015;top:252;width:2;height:80" coordorigin="5015,252" coordsize="2,80">
              <v:shape style="position:absolute;left:5015;top:252;width:2;height:80" coordorigin="5015,252" coordsize="0,80" path="m5015,332l5015,252e" filled="false" stroked="true" strokeweight=".748pt" strokecolor="#939598">
                <v:path arrowok="t"/>
              </v:shape>
            </v:group>
            <v:group style="position:absolute;left:4975;top:252;width:2;height:80" coordorigin="4975,252" coordsize="2,80">
              <v:shape style="position:absolute;left:4975;top:252;width:2;height:80" coordorigin="4975,252" coordsize="0,80" path="m4975,332l4975,252e" filled="false" stroked="true" strokeweight=".748pt" strokecolor="#939598">
                <v:path arrowok="t"/>
              </v:shape>
            </v:group>
            <v:group style="position:absolute;left:4935;top:252;width:2;height:80" coordorigin="4935,252" coordsize="2,80">
              <v:shape style="position:absolute;left:4935;top:252;width:2;height:80" coordorigin="4935,252" coordsize="0,80" path="m4935,332l4935,252e" filled="false" stroked="true" strokeweight=".748pt" strokecolor="#939598">
                <v:path arrowok="t"/>
              </v:shape>
            </v:group>
            <v:group style="position:absolute;left:4895;top:252;width:2;height:80" coordorigin="4895,252" coordsize="2,80">
              <v:shape style="position:absolute;left:4895;top:252;width:2;height:80" coordorigin="4895,252" coordsize="0,80" path="m4895,332l4895,252e" filled="false" stroked="true" strokeweight=".748pt" strokecolor="#939598">
                <v:path arrowok="t"/>
              </v:shape>
            </v:group>
            <v:group style="position:absolute;left:4855;top:252;width:2;height:80" coordorigin="4855,252" coordsize="2,80">
              <v:shape style="position:absolute;left:4855;top:252;width:2;height:80" coordorigin="4855,252" coordsize="1,80" path="m4855,332l4855,252e" filled="false" stroked="true" strokeweight=".748pt" strokecolor="#939598">
                <v:path arrowok="t"/>
              </v:shape>
            </v:group>
            <v:group style="position:absolute;left:4815;top:252;width:2;height:80" coordorigin="4815,252" coordsize="2,80">
              <v:shape style="position:absolute;left:4815;top:252;width:2;height:80" coordorigin="4815,252" coordsize="0,80" path="m4815,332l4815,252e" filled="false" stroked="true" strokeweight=".748pt" strokecolor="#939598">
                <v:path arrowok="t"/>
              </v:shape>
            </v:group>
            <v:group style="position:absolute;left:4775;top:252;width:2;height:80" coordorigin="4775,252" coordsize="2,80">
              <v:shape style="position:absolute;left:4775;top:252;width:2;height:80" coordorigin="4775,252" coordsize="0,80" path="m4775,332l4775,252e" filled="false" stroked="true" strokeweight=".748pt" strokecolor="#939598">
                <v:path arrowok="t"/>
              </v:shape>
            </v:group>
            <v:group style="position:absolute;left:4735;top:252;width:2;height:80" coordorigin="4735,252" coordsize="2,80">
              <v:shape style="position:absolute;left:4735;top:252;width:2;height:80" coordorigin="4735,252" coordsize="1,80" path="m4735,332l4735,252e" filled="false" stroked="true" strokeweight=".748pt" strokecolor="#939598">
                <v:path arrowok="t"/>
              </v:shape>
            </v:group>
            <v:group style="position:absolute;left:4695;top:252;width:2;height:80" coordorigin="4695,252" coordsize="2,80">
              <v:shape style="position:absolute;left:4695;top:252;width:2;height:80" coordorigin="4695,252" coordsize="0,80" path="m4695,332l4695,252e" filled="false" stroked="true" strokeweight=".748pt" strokecolor="#939598">
                <v:path arrowok="t"/>
              </v:shape>
            </v:group>
            <v:group style="position:absolute;left:4655;top:252;width:2;height:80" coordorigin="4655,252" coordsize="2,80">
              <v:shape style="position:absolute;left:4655;top:252;width:2;height:80" coordorigin="4655,252" coordsize="0,80" path="m4655,332l4655,252e" filled="false" stroked="true" strokeweight=".748pt" strokecolor="#939598">
                <v:path arrowok="t"/>
              </v:shape>
            </v:group>
            <v:group style="position:absolute;left:4614;top:252;width:2;height:80" coordorigin="4614,252" coordsize="2,80">
              <v:shape style="position:absolute;left:4614;top:252;width:2;height:80" coordorigin="4614,252" coordsize="0,80" path="m4614,332l4614,252e" filled="false" stroked="true" strokeweight=".748pt" strokecolor="#939598">
                <v:path arrowok="t"/>
              </v:shape>
            </v:group>
            <v:group style="position:absolute;left:4574;top:252;width:2;height:80" coordorigin="4574,252" coordsize="2,80">
              <v:shape style="position:absolute;left:4574;top:252;width:2;height:80" coordorigin="4574,252" coordsize="0,80" path="m4574,332l4574,252e" filled="false" stroked="true" strokeweight=".748pt" strokecolor="#939598">
                <v:path arrowok="t"/>
              </v:shape>
            </v:group>
            <v:group style="position:absolute;left:4534;top:252;width:2;height:80" coordorigin="4534,252" coordsize="2,80">
              <v:shape style="position:absolute;left:4534;top:252;width:2;height:80" coordorigin="4534,252" coordsize="1,80" path="m4534,332l4534,252e" filled="false" stroked="true" strokeweight=".748pt" strokecolor="#939598">
                <v:path arrowok="t"/>
              </v:shape>
            </v:group>
            <v:group style="position:absolute;left:4494;top:252;width:2;height:80" coordorigin="4494,252" coordsize="2,80">
              <v:shape style="position:absolute;left:4494;top:252;width:2;height:80" coordorigin="4494,252" coordsize="0,80" path="m4494,332l4494,252e" filled="false" stroked="true" strokeweight=".748pt" strokecolor="#939598">
                <v:path arrowok="t"/>
              </v:shape>
            </v:group>
            <v:group style="position:absolute;left:4454;top:252;width:2;height:80" coordorigin="4454,252" coordsize="2,80">
              <v:shape style="position:absolute;left:4454;top:252;width:2;height:80" coordorigin="4454,252" coordsize="0,80" path="m4454,332l4454,252e" filled="false" stroked="true" strokeweight=".748pt" strokecolor="#939598">
                <v:path arrowok="t"/>
              </v:shape>
            </v:group>
            <v:group style="position:absolute;left:4414;top:252;width:2;height:80" coordorigin="4414,252" coordsize="2,80">
              <v:shape style="position:absolute;left:4414;top:252;width:2;height:80" coordorigin="4414,252" coordsize="1,80" path="m4414,332l4414,252e" filled="false" stroked="true" strokeweight=".748pt" strokecolor="#939598">
                <v:path arrowok="t"/>
              </v:shape>
            </v:group>
            <v:group style="position:absolute;left:4374;top:252;width:2;height:80" coordorigin="4374,252" coordsize="2,80">
              <v:shape style="position:absolute;left:4374;top:252;width:2;height:80" coordorigin="4374,252" coordsize="0,80" path="m4374,332l4374,252e" filled="false" stroked="true" strokeweight=".748pt" strokecolor="#939598">
                <v:path arrowok="t"/>
              </v:shape>
            </v:group>
            <v:group style="position:absolute;left:4334;top:252;width:2;height:80" coordorigin="4334,252" coordsize="2,80">
              <v:shape style="position:absolute;left:4334;top:252;width:2;height:80" coordorigin="4334,252" coordsize="1,80" path="m4334,332l4334,252e" filled="false" stroked="true" strokeweight=".748pt" strokecolor="#939598">
                <v:path arrowok="t"/>
              </v:shape>
            </v:group>
            <v:group style="position:absolute;left:4294;top:252;width:2;height:80" coordorigin="4294,252" coordsize="2,80">
              <v:shape style="position:absolute;left:4294;top:252;width:2;height:80" coordorigin="4294,252" coordsize="1,80" path="m4294,332l4294,252e" filled="false" stroked="true" strokeweight=".748pt" strokecolor="#939598">
                <v:path arrowok="t"/>
              </v:shape>
            </v:group>
            <v:group style="position:absolute;left:4254;top:252;width:2;height:80" coordorigin="4254,252" coordsize="2,80">
              <v:shape style="position:absolute;left:4254;top:252;width:2;height:80" coordorigin="4254,252" coordsize="1,80" path="m4254,332l4254,252e" filled="false" stroked="true" strokeweight=".748pt" strokecolor="#939598">
                <v:path arrowok="t"/>
              </v:shape>
            </v:group>
            <v:group style="position:absolute;left:4214;top:252;width:2;height:80" coordorigin="4214,252" coordsize="2,80">
              <v:shape style="position:absolute;left:4214;top:252;width:2;height:80" coordorigin="4214,252" coordsize="1,80" path="m4214,332l4214,252e" filled="false" stroked="true" strokeweight=".748pt" strokecolor="#939598">
                <v:path arrowok="t"/>
              </v:shape>
            </v:group>
            <v:group style="position:absolute;left:4174;top:252;width:2;height:80" coordorigin="4174,252" coordsize="2,80">
              <v:shape style="position:absolute;left:4174;top:252;width:2;height:80" coordorigin="4174,252" coordsize="1,80" path="m4174,332l4174,252e" filled="false" stroked="true" strokeweight=".748pt" strokecolor="#939598">
                <v:path arrowok="t"/>
              </v:shape>
            </v:group>
            <v:group style="position:absolute;left:4134;top:252;width:2;height:80" coordorigin="4134,252" coordsize="2,80">
              <v:shape style="position:absolute;left:4134;top:252;width:2;height:80" coordorigin="4134,252" coordsize="0,80" path="m4134,332l4134,252e" filled="false" stroked="true" strokeweight=".748pt" strokecolor="#939598">
                <v:path arrowok="t"/>
              </v:shape>
            </v:group>
            <v:group style="position:absolute;left:4094;top:252;width:2;height:80" coordorigin="4094,252" coordsize="2,80">
              <v:shape style="position:absolute;left:4094;top:252;width:2;height:80" coordorigin="4094,252" coordsize="0,80" path="m4094,332l4094,252e" filled="false" stroked="true" strokeweight=".748pt" strokecolor="#939598">
                <v:path arrowok="t"/>
              </v:shape>
            </v:group>
            <v:group style="position:absolute;left:4054;top:252;width:2;height:80" coordorigin="4054,252" coordsize="2,80">
              <v:shape style="position:absolute;left:4054;top:252;width:2;height:80" coordorigin="4054,252" coordsize="0,80" path="m4054,332l4054,252e" filled="false" stroked="true" strokeweight=".748pt" strokecolor="#939598">
                <v:path arrowok="t"/>
              </v:shape>
            </v:group>
            <v:group style="position:absolute;left:4014;top:252;width:2;height:80" coordorigin="4014,252" coordsize="2,80">
              <v:shape style="position:absolute;left:4014;top:252;width:2;height:80" coordorigin="4014,252" coordsize="0,80" path="m4014,332l4014,252e" filled="false" stroked="true" strokeweight=".748pt" strokecolor="#939598">
                <v:path arrowok="t"/>
              </v:shape>
            </v:group>
            <v:group style="position:absolute;left:3973;top:252;width:2;height:80" coordorigin="3973,252" coordsize="2,80">
              <v:shape style="position:absolute;left:3973;top:252;width:2;height:80" coordorigin="3973,252" coordsize="1,80" path="m3974,332l3973,252e" filled="false" stroked="true" strokeweight=".748pt" strokecolor="#939598">
                <v:path arrowok="t"/>
              </v:shape>
            </v:group>
            <v:group style="position:absolute;left:3933;top:252;width:2;height:80" coordorigin="3933,252" coordsize="2,80">
              <v:shape style="position:absolute;left:3933;top:252;width:2;height:80" coordorigin="3933,252" coordsize="0,80" path="m3933,332l3933,252e" filled="false" stroked="true" strokeweight=".748pt" strokecolor="#939598">
                <v:path arrowok="t"/>
              </v:shape>
            </v:group>
            <v:group style="position:absolute;left:3893;top:252;width:2;height:80" coordorigin="3893,252" coordsize="2,80">
              <v:shape style="position:absolute;left:3893;top:252;width:2;height:80" coordorigin="3893,252" coordsize="0,80" path="m3893,332l3893,252e" filled="false" stroked="true" strokeweight=".748pt" strokecolor="#939598">
                <v:path arrowok="t"/>
              </v:shape>
            </v:group>
            <v:group style="position:absolute;left:3853;top:252;width:2;height:80" coordorigin="3853,252" coordsize="2,80">
              <v:shape style="position:absolute;left:3853;top:252;width:2;height:80" coordorigin="3853,252" coordsize="0,80" path="m3853,332l3853,252e" filled="false" stroked="true" strokeweight=".748pt" strokecolor="#939598">
                <v:path arrowok="t"/>
              </v:shape>
            </v:group>
            <v:group style="position:absolute;left:3813;top:252;width:2;height:80" coordorigin="3813,252" coordsize="2,80">
              <v:shape style="position:absolute;left:3813;top:252;width:2;height:80" coordorigin="3813,252" coordsize="0,80" path="m3813,332l3813,252e" filled="false" stroked="true" strokeweight=".748pt" strokecolor="#939598">
                <v:path arrowok="t"/>
              </v:shape>
            </v:group>
            <v:group style="position:absolute;left:3773;top:252;width:2;height:80" coordorigin="3773,252" coordsize="2,80">
              <v:shape style="position:absolute;left:3773;top:252;width:2;height:80" coordorigin="3773,252" coordsize="0,80" path="m3773,332l3773,252e" filled="false" stroked="true" strokeweight=".748pt" strokecolor="#939598">
                <v:path arrowok="t"/>
              </v:shape>
            </v:group>
            <v:group style="position:absolute;left:3733;top:252;width:2;height:80" coordorigin="3733,252" coordsize="2,80">
              <v:shape style="position:absolute;left:3733;top:252;width:2;height:80" coordorigin="3733,252" coordsize="0,80" path="m3733,332l3733,252e" filled="false" stroked="true" strokeweight=".748pt" strokecolor="#939598">
                <v:path arrowok="t"/>
              </v:shape>
            </v:group>
            <v:group style="position:absolute;left:3693;top:253;width:2;height:80" coordorigin="3693,253" coordsize="2,80">
              <v:shape style="position:absolute;left:3693;top:253;width:2;height:80" coordorigin="3693,253" coordsize="0,80" path="m3693,333l3693,253e" filled="false" stroked="true" strokeweight=".748pt" strokecolor="#939598">
                <v:path arrowok="t"/>
              </v:shape>
            </v:group>
            <v:group style="position:absolute;left:3653;top:253;width:2;height:80" coordorigin="3653,253" coordsize="2,80">
              <v:shape style="position:absolute;left:3653;top:253;width:2;height:80" coordorigin="3653,253" coordsize="1,80" path="m3653,333l3653,253e" filled="false" stroked="true" strokeweight=".748pt" strokecolor="#939598">
                <v:path arrowok="t"/>
              </v:shape>
            </v:group>
            <v:group style="position:absolute;left:3613;top:253;width:2;height:80" coordorigin="3613,253" coordsize="2,80">
              <v:shape style="position:absolute;left:3613;top:253;width:2;height:80" coordorigin="3613,253" coordsize="0,80" path="m3613,333l3613,253e" filled="false" stroked="true" strokeweight=".748pt" strokecolor="#939598">
                <v:path arrowok="t"/>
              </v:shape>
            </v:group>
            <v:group style="position:absolute;left:3573;top:253;width:2;height:80" coordorigin="3573,253" coordsize="2,80">
              <v:shape style="position:absolute;left:3573;top:253;width:2;height:80" coordorigin="3573,253" coordsize="0,80" path="m3573,333l3573,253e" filled="false" stroked="true" strokeweight=".748pt" strokecolor="#939598">
                <v:path arrowok="t"/>
              </v:shape>
            </v:group>
            <v:group style="position:absolute;left:3533;top:253;width:2;height:80" coordorigin="3533,253" coordsize="2,80">
              <v:shape style="position:absolute;left:3533;top:253;width:2;height:80" coordorigin="3533,253" coordsize="0,80" path="m3533,333l3533,253e" filled="false" stroked="true" strokeweight=".748pt" strokecolor="#939598">
                <v:path arrowok="t"/>
              </v:shape>
            </v:group>
            <v:group style="position:absolute;left:3493;top:253;width:2;height:80" coordorigin="3493,253" coordsize="2,80">
              <v:shape style="position:absolute;left:3493;top:253;width:2;height:80" coordorigin="3493,253" coordsize="0,80" path="m3493,333l3493,253e" filled="false" stroked="true" strokeweight=".748pt" strokecolor="#939598">
                <v:path arrowok="t"/>
              </v:shape>
            </v:group>
            <v:group style="position:absolute;left:3453;top:253;width:2;height:80" coordorigin="3453,253" coordsize="2,80">
              <v:shape style="position:absolute;left:3453;top:253;width:2;height:80" coordorigin="3453,253" coordsize="0,80" path="m3453,333l3453,253e" filled="false" stroked="true" strokeweight=".748pt" strokecolor="#939598">
                <v:path arrowok="t"/>
              </v:shape>
            </v:group>
            <v:group style="position:absolute;left:3413;top:253;width:2;height:80" coordorigin="3413,253" coordsize="2,80">
              <v:shape style="position:absolute;left:3413;top:253;width:2;height:80" coordorigin="3413,253" coordsize="0,80" path="m3413,333l3413,253e" filled="false" stroked="true" strokeweight=".748pt" strokecolor="#939598">
                <v:path arrowok="t"/>
              </v:shape>
            </v:group>
            <v:group style="position:absolute;left:3373;top:253;width:2;height:80" coordorigin="3373,253" coordsize="2,80">
              <v:shape style="position:absolute;left:3373;top:253;width:2;height:80" coordorigin="3373,253" coordsize="0,80" path="m3373,333l3373,253e" filled="false" stroked="true" strokeweight=".748pt" strokecolor="#939598">
                <v:path arrowok="t"/>
              </v:shape>
            </v:group>
            <v:group style="position:absolute;left:3333;top:253;width:2;height:80" coordorigin="3333,253" coordsize="2,80">
              <v:shape style="position:absolute;left:3333;top:253;width:2;height:80" coordorigin="3333,253" coordsize="1,80" path="m3333,333l3333,253e" filled="false" stroked="true" strokeweight=".748pt" strokecolor="#939598">
                <v:path arrowok="t"/>
              </v:shape>
            </v:group>
            <v:group style="position:absolute;left:3292;top:253;width:2;height:80" coordorigin="3292,253" coordsize="2,80">
              <v:shape style="position:absolute;left:3292;top:253;width:2;height:80" coordorigin="3292,253" coordsize="0,80" path="m3292,333l3292,253e" filled="false" stroked="true" strokeweight=".748pt" strokecolor="#939598">
                <v:path arrowok="t"/>
              </v:shape>
            </v:group>
            <v:group style="position:absolute;left:3252;top:253;width:2;height:80" coordorigin="3252,253" coordsize="2,80">
              <v:shape style="position:absolute;left:3252;top:253;width:2;height:80" coordorigin="3252,253" coordsize="0,80" path="m3252,333l3252,253e" filled="false" stroked="true" strokeweight=".748pt" strokecolor="#939598">
                <v:path arrowok="t"/>
              </v:shape>
            </v:group>
            <v:group style="position:absolute;left:3212;top:253;width:2;height:80" coordorigin="3212,253" coordsize="2,80">
              <v:shape style="position:absolute;left:3212;top:253;width:2;height:80" coordorigin="3212,253" coordsize="0,80" path="m3212,333l3212,253e" filled="false" stroked="true" strokeweight=".748pt" strokecolor="#939598">
                <v:path arrowok="t"/>
              </v:shape>
            </v:group>
            <v:group style="position:absolute;left:3172;top:253;width:2;height:80" coordorigin="3172,253" coordsize="2,80">
              <v:shape style="position:absolute;left:3172;top:253;width:2;height:80" coordorigin="3172,253" coordsize="1,80" path="m3172,333l3172,253e" filled="false" stroked="true" strokeweight=".748pt" strokecolor="#939598">
                <v:path arrowok="t"/>
              </v:shape>
            </v:group>
            <v:group style="position:absolute;left:3132;top:253;width:2;height:80" coordorigin="3132,253" coordsize="2,80">
              <v:shape style="position:absolute;left:3132;top:253;width:2;height:80" coordorigin="3132,253" coordsize="1,80" path="m3132,333l3132,253e" filled="false" stroked="true" strokeweight=".748pt" strokecolor="#939598">
                <v:path arrowok="t"/>
              </v:shape>
            </v:group>
            <v:group style="position:absolute;left:3092;top:253;width:2;height:80" coordorigin="3092,253" coordsize="2,80">
              <v:shape style="position:absolute;left:3092;top:253;width:2;height:80" coordorigin="3092,253" coordsize="1,80" path="m3092,333l3092,253e" filled="false" stroked="true" strokeweight=".748pt" strokecolor="#939598">
                <v:path arrowok="t"/>
              </v:shape>
            </v:group>
            <v:group style="position:absolute;left:3052;top:253;width:2;height:80" coordorigin="3052,253" coordsize="2,80">
              <v:shape style="position:absolute;left:3052;top:253;width:2;height:80" coordorigin="3052,253" coordsize="1,80" path="m3052,333l3052,253e" filled="false" stroked="true" strokeweight=".748pt" strokecolor="#939598">
                <v:path arrowok="t"/>
              </v:shape>
            </v:group>
            <v:group style="position:absolute;left:3012;top:253;width:2;height:80" coordorigin="3012,253" coordsize="2,80">
              <v:shape style="position:absolute;left:3012;top:253;width:2;height:80" coordorigin="3012,253" coordsize="1,80" path="m3012,333l3012,253e" filled="false" stroked="true" strokeweight=".748pt" strokecolor="#939598">
                <v:path arrowok="t"/>
              </v:shape>
            </v:group>
            <v:group style="position:absolute;left:2972;top:253;width:2;height:80" coordorigin="2972,253" coordsize="2,80">
              <v:shape style="position:absolute;left:2972;top:253;width:2;height:80" coordorigin="2972,253" coordsize="0,80" path="m2972,333l2972,253e" filled="false" stroked="true" strokeweight=".748pt" strokecolor="#939598">
                <v:path arrowok="t"/>
              </v:shape>
            </v:group>
            <v:group style="position:absolute;left:2932;top:253;width:2;height:80" coordorigin="2932,253" coordsize="2,80">
              <v:shape style="position:absolute;left:2932;top:253;width:2;height:80" coordorigin="2932,253" coordsize="1,80" path="m2932,333l2932,253e" filled="false" stroked="true" strokeweight=".748pt" strokecolor="#939598">
                <v:path arrowok="t"/>
              </v:shape>
            </v:group>
            <v:group style="position:absolute;left:2892;top:253;width:2;height:80" coordorigin="2892,253" coordsize="2,80">
              <v:shape style="position:absolute;left:2892;top:253;width:2;height:80" coordorigin="2892,253" coordsize="1,80" path="m2892,333l2892,253e" filled="false" stroked="true" strokeweight=".748pt" strokecolor="#939598">
                <v:path arrowok="t"/>
              </v:shape>
            </v:group>
            <v:group style="position:absolute;left:2852;top:253;width:2;height:80" coordorigin="2852,253" coordsize="2,80">
              <v:shape style="position:absolute;left:2852;top:253;width:2;height:80" coordorigin="2852,253" coordsize="0,80" path="m2852,333l2852,253e" filled="false" stroked="true" strokeweight=".748pt" strokecolor="#939598">
                <v:path arrowok="t"/>
              </v:shape>
            </v:group>
            <v:group style="position:absolute;left:2812;top:253;width:2;height:80" coordorigin="2812,253" coordsize="2,80">
              <v:shape style="position:absolute;left:2812;top:253;width:2;height:80" coordorigin="2812,253" coordsize="0,80" path="m2812,333l2812,253e" filled="false" stroked="true" strokeweight=".748pt" strokecolor="#939598">
                <v:path arrowok="t"/>
              </v:shape>
            </v:group>
            <v:group style="position:absolute;left:2772;top:253;width:2;height:80" coordorigin="2772,253" coordsize="2,80">
              <v:shape style="position:absolute;left:2772;top:253;width:2;height:80" coordorigin="2772,253" coordsize="0,80" path="m2772,333l2772,253e" filled="false" stroked="true" strokeweight=".748pt" strokecolor="#939598">
                <v:path arrowok="t"/>
              </v:shape>
            </v:group>
            <v:group style="position:absolute;left:2732;top:253;width:2;height:80" coordorigin="2732,253" coordsize="2,80">
              <v:shape style="position:absolute;left:2732;top:253;width:2;height:80" coordorigin="2732,253" coordsize="0,80" path="m2732,333l2732,253e" filled="false" stroked="true" strokeweight=".748pt" strokecolor="#939598">
                <v:path arrowok="t"/>
              </v:shape>
            </v:group>
            <v:group style="position:absolute;left:2692;top:253;width:2;height:80" coordorigin="2692,253" coordsize="2,80">
              <v:shape style="position:absolute;left:2692;top:253;width:2;height:80" coordorigin="2692,253" coordsize="0,80" path="m2692,333l2692,253e" filled="false" stroked="true" strokeweight=".748pt" strokecolor="#939598">
                <v:path arrowok="t"/>
              </v:shape>
            </v:group>
            <v:group style="position:absolute;left:2651;top:253;width:2;height:80" coordorigin="2651,253" coordsize="2,80">
              <v:shape style="position:absolute;left:2651;top:253;width:2;height:80" coordorigin="2651,253" coordsize="0,80" path="m2652,333l2651,253e" filled="false" stroked="true" strokeweight=".748pt" strokecolor="#939598">
                <v:path arrowok="t"/>
              </v:shape>
            </v:group>
            <v:group style="position:absolute;left:2611;top:253;width:2;height:80" coordorigin="2611,253" coordsize="2,80">
              <v:shape style="position:absolute;left:2611;top:253;width:2;height:80" coordorigin="2611,253" coordsize="0,80" path="m2611,333l2611,253e" filled="false" stroked="true" strokeweight=".748pt" strokecolor="#939598">
                <v:path arrowok="t"/>
              </v:shape>
            </v:group>
            <v:group style="position:absolute;left:2571;top:253;width:2;height:80" coordorigin="2571,253" coordsize="2,80">
              <v:shape style="position:absolute;left:2571;top:253;width:2;height:80" coordorigin="2571,253" coordsize="0,80" path="m2571,333l2571,253e" filled="false" stroked="true" strokeweight=".748pt" strokecolor="#939598">
                <v:path arrowok="t"/>
              </v:shape>
            </v:group>
            <v:group style="position:absolute;left:2531;top:253;width:2;height:80" coordorigin="2531,253" coordsize="2,80">
              <v:shape style="position:absolute;left:2531;top:253;width:2;height:80" coordorigin="2531,253" coordsize="0,80" path="m2531,333l2531,253e" filled="false" stroked="true" strokeweight=".748pt" strokecolor="#939598">
                <v:path arrowok="t"/>
              </v:shape>
            </v:group>
            <v:group style="position:absolute;left:2491;top:253;width:2;height:80" coordorigin="2491,253" coordsize="2,80">
              <v:shape style="position:absolute;left:2491;top:253;width:2;height:80" coordorigin="2491,253" coordsize="0,80" path="m2491,333l2491,253e" filled="false" stroked="true" strokeweight=".748pt" strokecolor="#939598">
                <v:path arrowok="t"/>
              </v:shape>
            </v:group>
            <v:group style="position:absolute;left:2451;top:253;width:2;height:80" coordorigin="2451,253" coordsize="2,80">
              <v:shape style="position:absolute;left:2451;top:253;width:2;height:80" coordorigin="2451,253" coordsize="0,80" path="m2451,333l2451,253e" filled="false" stroked="true" strokeweight=".748pt" strokecolor="#939598">
                <v:path arrowok="t"/>
              </v:shape>
            </v:group>
            <v:group style="position:absolute;left:2411;top:253;width:2;height:80" coordorigin="2411,253" coordsize="2,80">
              <v:shape style="position:absolute;left:2411;top:253;width:2;height:80" coordorigin="2411,253" coordsize="1,80" path="m2411,333l2411,253e" filled="false" stroked="true" strokeweight=".748pt" strokecolor="#939598">
                <v:path arrowok="t"/>
              </v:shape>
            </v:group>
            <v:group style="position:absolute;left:2371;top:253;width:2;height:80" coordorigin="2371,253" coordsize="2,80">
              <v:shape style="position:absolute;left:2371;top:253;width:2;height:80" coordorigin="2371,253" coordsize="0,80" path="m2371,333l2371,253e" filled="false" stroked="true" strokeweight=".748pt" strokecolor="#939598">
                <v:path arrowok="t"/>
              </v:shape>
            </v:group>
            <v:group style="position:absolute;left:2331;top:253;width:2;height:80" coordorigin="2331,253" coordsize="2,80">
              <v:shape style="position:absolute;left:2331;top:253;width:2;height:80" coordorigin="2331,253" coordsize="0,80" path="m2331,333l2331,253e" filled="false" stroked="true" strokeweight=".748pt" strokecolor="#939598">
                <v:path arrowok="t"/>
              </v:shape>
            </v:group>
            <v:group style="position:absolute;left:2291;top:253;width:2;height:80" coordorigin="2291,253" coordsize="2,80">
              <v:shape style="position:absolute;left:2291;top:253;width:2;height:80" coordorigin="2291,253" coordsize="1,80" path="m2291,333l2291,253e" filled="false" stroked="true" strokeweight=".748pt" strokecolor="#939598">
                <v:path arrowok="t"/>
              </v:shape>
            </v:group>
            <v:group style="position:absolute;left:2251;top:253;width:2;height:80" coordorigin="2251,253" coordsize="2,80">
              <v:shape style="position:absolute;left:2251;top:253;width:2;height:80" coordorigin="2251,253" coordsize="0,80" path="m2251,333l2251,253e" filled="false" stroked="true" strokeweight=".748pt" strokecolor="#939598">
                <v:path arrowok="t"/>
              </v:shape>
            </v:group>
            <v:group style="position:absolute;left:2211;top:253;width:2;height:80" coordorigin="2211,253" coordsize="2,80">
              <v:shape style="position:absolute;left:2211;top:253;width:2;height:80" coordorigin="2211,253" coordsize="0,80" path="m2211,333l2211,253e" filled="false" stroked="true" strokeweight=".748pt" strokecolor="#939598">
                <v:path arrowok="t"/>
              </v:shape>
            </v:group>
            <v:group style="position:absolute;left:2171;top:253;width:2;height:80" coordorigin="2171,253" coordsize="2,80">
              <v:shape style="position:absolute;left:2171;top:253;width:2;height:80" coordorigin="2171,253" coordsize="0,80" path="m2171,333l2171,253e" filled="false" stroked="true" strokeweight=".748pt" strokecolor="#939598">
                <v:path arrowok="t"/>
              </v:shape>
            </v:group>
            <v:group style="position:absolute;left:2131;top:253;width:2;height:80" coordorigin="2131,253" coordsize="2,80">
              <v:shape style="position:absolute;left:2131;top:253;width:2;height:80" coordorigin="2131,253" coordsize="0,80" path="m2131,333l2131,253e" filled="false" stroked="true" strokeweight=".748pt" strokecolor="#939598">
                <v:path arrowok="t"/>
              </v:shape>
            </v:group>
            <v:group style="position:absolute;left:2091;top:253;width:2;height:80" coordorigin="2091,253" coordsize="2,80">
              <v:shape style="position:absolute;left:2091;top:253;width:2;height:80" coordorigin="2091,253" coordsize="0,80" path="m2091,333l2091,253e" filled="false" stroked="true" strokeweight=".748pt" strokecolor="#939598">
                <v:path arrowok="t"/>
              </v:shape>
            </v:group>
            <v:group style="position:absolute;left:2051;top:253;width:2;height:80" coordorigin="2051,253" coordsize="2,80">
              <v:shape style="position:absolute;left:2051;top:253;width:2;height:80" coordorigin="2051,253" coordsize="0,80" path="m2051,333l2051,253e" filled="false" stroked="true" strokeweight=".748pt" strokecolor="#939598">
                <v:path arrowok="t"/>
              </v:shape>
            </v:group>
            <v:group style="position:absolute;left:2011;top:253;width:2;height:80" coordorigin="2011,253" coordsize="2,80">
              <v:shape style="position:absolute;left:2011;top:253;width:2;height:80" coordorigin="2011,253" coordsize="0,80" path="m2011,333l2011,253e" filled="false" stroked="true" strokeweight=".748pt" strokecolor="#939598">
                <v:path arrowok="t"/>
              </v:shape>
            </v:group>
            <v:group style="position:absolute;left:1970;top:253;width:2;height:80" coordorigin="1970,253" coordsize="2,80">
              <v:shape style="position:absolute;left:1970;top:253;width:2;height:80" coordorigin="1970,253" coordsize="1,80" path="m1970,333l1970,253e" filled="false" stroked="true" strokeweight=".748pt" strokecolor="#939598">
                <v:path arrowok="t"/>
              </v:shape>
            </v:group>
            <v:group style="position:absolute;left:1930;top:253;width:2;height:80" coordorigin="1930,253" coordsize="2,80">
              <v:shape style="position:absolute;left:1930;top:253;width:2;height:80" coordorigin="1930,253" coordsize="0,80" path="m1930,333l1930,253e" filled="false" stroked="true" strokeweight=".748pt" strokecolor="#939598">
                <v:path arrowok="t"/>
              </v:shape>
            </v:group>
            <v:group style="position:absolute;left:1890;top:253;width:2;height:80" coordorigin="1890,253" coordsize="2,80">
              <v:shape style="position:absolute;left:1890;top:253;width:2;height:80" coordorigin="1890,253" coordsize="1,80" path="m1890,333l1890,253e" filled="false" stroked="true" strokeweight=".748pt" strokecolor="#939598">
                <v:path arrowok="t"/>
              </v:shape>
            </v:group>
            <v:group style="position:absolute;left:1850;top:253;width:2;height:80" coordorigin="1850,253" coordsize="2,80">
              <v:shape style="position:absolute;left:1850;top:253;width:2;height:80" coordorigin="1850,253" coordsize="1,80" path="m1850,333l1850,253e" filled="false" stroked="true" strokeweight=".748pt" strokecolor="#939598">
                <v:path arrowok="t"/>
              </v:shape>
            </v:group>
            <v:group style="position:absolute;left:1810;top:253;width:2;height:80" coordorigin="1810,253" coordsize="2,80">
              <v:shape style="position:absolute;left:1810;top:253;width:2;height:80" coordorigin="1810,253" coordsize="0,80" path="m1810,333l1810,253e" filled="false" stroked="true" strokeweight=".748pt" strokecolor="#939598">
                <v:path arrowok="t"/>
              </v:shape>
            </v:group>
            <v:group style="position:absolute;left:1770;top:253;width:2;height:80" coordorigin="1770,253" coordsize="2,80">
              <v:shape style="position:absolute;left:1770;top:253;width:2;height:80" coordorigin="1770,253" coordsize="1,80" path="m1770,333l1770,253e" filled="false" stroked="true" strokeweight=".748pt" strokecolor="#939598">
                <v:path arrowok="t"/>
              </v:shape>
            </v:group>
            <v:group style="position:absolute;left:1730;top:253;width:2;height:80" coordorigin="1730,253" coordsize="2,80">
              <v:shape style="position:absolute;left:1730;top:253;width:2;height:80" coordorigin="1730,253" coordsize="0,80" path="m1730,333l1730,253e" filled="false" stroked="true" strokeweight=".748pt" strokecolor="#939598">
                <v:path arrowok="t"/>
              </v:shape>
            </v:group>
            <v:group style="position:absolute;left:1690;top:253;width:2;height:80" coordorigin="1690,253" coordsize="2,80">
              <v:shape style="position:absolute;left:1690;top:253;width:2;height:80" coordorigin="1690,253" coordsize="0,80" path="m1690,333l1690,253e" filled="false" stroked="true" strokeweight=".748pt" strokecolor="#939598">
                <v:path arrowok="t"/>
              </v:shape>
            </v:group>
            <v:group style="position:absolute;left:1650;top:253;width:2;height:80" coordorigin="1650,253" coordsize="2,80">
              <v:shape style="position:absolute;left:1650;top:253;width:2;height:80" coordorigin="1650,253" coordsize="0,80" path="m1650,333l1650,253e" filled="false" stroked="true" strokeweight=".748pt" strokecolor="#939598">
                <v:path arrowok="t"/>
              </v:shape>
            </v:group>
            <v:group style="position:absolute;left:1610;top:253;width:2;height:80" coordorigin="1610,253" coordsize="2,80">
              <v:shape style="position:absolute;left:1610;top:253;width:2;height:80" coordorigin="1610,253" coordsize="0,80" path="m1610,333l1610,253e" filled="false" stroked="true" strokeweight=".748pt" strokecolor="#939598">
                <v:path arrowok="t"/>
              </v:shape>
            </v:group>
            <v:group style="position:absolute;left:1570;top:253;width:2;height:80" coordorigin="1570,253" coordsize="2,80">
              <v:shape style="position:absolute;left:1570;top:253;width:2;height:80" coordorigin="1570,253" coordsize="0,80" path="m1570,333l1570,253e" filled="false" stroked="true" strokeweight=".748pt" strokecolor="#939598">
                <v:path arrowok="t"/>
              </v:shape>
            </v:group>
            <v:group style="position:absolute;left:1530;top:253;width:2;height:80" coordorigin="1530,253" coordsize="2,80">
              <v:shape style="position:absolute;left:1530;top:253;width:2;height:80" coordorigin="1530,253" coordsize="1,80" path="m1530,333l1530,253e" filled="false" stroked="true" strokeweight=".748pt" strokecolor="#939598">
                <v:path arrowok="t"/>
              </v:shape>
            </v:group>
            <v:group style="position:absolute;left:1490;top:253;width:2;height:80" coordorigin="1490,253" coordsize="2,80">
              <v:shape style="position:absolute;left:1490;top:253;width:2;height:80" coordorigin="1490,253" coordsize="0,80" path="m1490,333l1490,253e" filled="false" stroked="true" strokeweight=".748pt" strokecolor="#939598">
                <v:path arrowok="t"/>
              </v:shape>
            </v:group>
            <v:group style="position:absolute;left:1450;top:253;width:2;height:80" coordorigin="1450,253" coordsize="2,80">
              <v:shape style="position:absolute;left:1450;top:253;width:2;height:80" coordorigin="1450,253" coordsize="0,80" path="m1450,333l1450,253e" filled="false" stroked="true" strokeweight=".748pt" strokecolor="#939598">
                <v:path arrowok="t"/>
              </v:shape>
            </v:group>
            <v:group style="position:absolute;left:1410;top:253;width:2;height:80" coordorigin="1410,253" coordsize="2,80">
              <v:shape style="position:absolute;left:1410;top:253;width:2;height:80" coordorigin="1410,253" coordsize="0,80" path="m1410,333l1410,253e" filled="false" stroked="true" strokeweight=".748pt" strokecolor="#939598">
                <v:path arrowok="t"/>
              </v:shape>
            </v:group>
            <v:group style="position:absolute;left:1370;top:253;width:2;height:80" coordorigin="1370,253" coordsize="2,80">
              <v:shape style="position:absolute;left:1370;top:253;width:2;height:80" coordorigin="1370,253" coordsize="0,80" path="m1370,333l1370,253e" filled="false" stroked="true" strokeweight=".748pt" strokecolor="#939598">
                <v:path arrowok="t"/>
              </v:shape>
            </v:group>
            <v:group style="position:absolute;left:1329;top:253;width:2;height:80" coordorigin="1329,253" coordsize="2,80">
              <v:shape style="position:absolute;left:1329;top:253;width:2;height:80" coordorigin="1329,253" coordsize="0,80" path="m1330,333l1329,253e" filled="false" stroked="true" strokeweight=".748pt" strokecolor="#939598">
                <v:path arrowok="t"/>
              </v:shape>
            </v:group>
            <v:group style="position:absolute;left:1289;top:253;width:2;height:80" coordorigin="1289,253" coordsize="2,80">
              <v:shape style="position:absolute;left:1289;top:253;width:2;height:80" coordorigin="1289,253" coordsize="0,80" path="m1289,333l1289,253e" filled="false" stroked="true" strokeweight=".748pt" strokecolor="#939598">
                <v:path arrowok="t"/>
              </v:shape>
            </v:group>
            <v:group style="position:absolute;left:1249;top:253;width:2;height:80" coordorigin="1249,253" coordsize="2,80">
              <v:shape style="position:absolute;left:1249;top:253;width:2;height:80" coordorigin="1249,253" coordsize="0,80" path="m1249,333l1249,253e" filled="false" stroked="true" strokeweight=".748pt" strokecolor="#939598">
                <v:path arrowok="t"/>
              </v:shape>
            </v:group>
            <v:group style="position:absolute;left:1209;top:253;width:2;height:80" coordorigin="1209,253" coordsize="2,80">
              <v:shape style="position:absolute;left:1209;top:253;width:2;height:80" coordorigin="1209,253" coordsize="0,80" path="m1209,333l1209,253e" filled="false" stroked="true" strokeweight=".748pt" strokecolor="#939598">
                <v:path arrowok="t"/>
              </v:shape>
            </v:group>
            <v:group style="position:absolute;left:1169;top:253;width:2;height:80" coordorigin="1169,253" coordsize="2,80">
              <v:shape style="position:absolute;left:1169;top:253;width:2;height:80" coordorigin="1169,253" coordsize="0,80" path="m1169,333l1169,253e" filled="false" stroked="true" strokeweight=".748pt" strokecolor="#939598">
                <v:path arrowok="t"/>
              </v:shape>
            </v:group>
            <v:group style="position:absolute;left:1129;top:253;width:2;height:80" coordorigin="1129,253" coordsize="2,80">
              <v:shape style="position:absolute;left:1129;top:253;width:2;height:80" coordorigin="1129,253" coordsize="0,80" path="m1129,333l1129,253e" filled="false" stroked="true" strokeweight=".748pt" strokecolor="#939598">
                <v:path arrowok="t"/>
              </v:shape>
            </v:group>
            <v:group style="position:absolute;left:1089;top:253;width:2;height:80" coordorigin="1089,253" coordsize="2,80">
              <v:shape style="position:absolute;left:1089;top:253;width:2;height:80" coordorigin="1089,253" coordsize="0,80" path="m1089,333l1089,253e" filled="false" stroked="true" strokeweight=".748pt" strokecolor="#939598">
                <v:path arrowok="t"/>
              </v:shape>
            </v:group>
            <v:group style="position:absolute;left:1049;top:253;width:2;height:80" coordorigin="1049,253" coordsize="2,80">
              <v:shape style="position:absolute;left:1049;top:253;width:2;height:80" coordorigin="1049,253" coordsize="0,80" path="m1049,333l1049,253e" filled="false" stroked="true" strokeweight=".748pt" strokecolor="#939598">
                <v:path arrowok="t"/>
              </v:shape>
            </v:group>
            <v:group style="position:absolute;left:1009;top:253;width:2;height:80" coordorigin="1009,253" coordsize="2,80">
              <v:shape style="position:absolute;left:1009;top:253;width:2;height:80" coordorigin="1009,253" coordsize="0,80" path="m1009,333l1009,253e" filled="false" stroked="true" strokeweight=".748pt" strokecolor="#939598">
                <v:path arrowok="t"/>
              </v:shape>
            </v:group>
            <v:group style="position:absolute;left:969;top:253;width:2;height:80" coordorigin="969,253" coordsize="2,80">
              <v:shape style="position:absolute;left:969;top:253;width:2;height:80" coordorigin="969,253" coordsize="0,80" path="m969,333l969,253e" filled="false" stroked="true" strokeweight=".748pt" strokecolor="#939598">
                <v:path arrowok="t"/>
              </v:shape>
            </v:group>
            <v:group style="position:absolute;left:929;top:253;width:2;height:80" coordorigin="929,253" coordsize="2,80">
              <v:shape style="position:absolute;left:929;top:253;width:2;height:80" coordorigin="929,253" coordsize="0,80" path="m929,333l929,253e" filled="false" stroked="true" strokeweight=".748pt" strokecolor="#939598">
                <v:path arrowok="t"/>
              </v:shape>
            </v:group>
            <v:group style="position:absolute;left:889;top:253;width:2;height:80" coordorigin="889,253" coordsize="2,80">
              <v:shape style="position:absolute;left:889;top:253;width:2;height:80" coordorigin="889,253" coordsize="1,80" path="m889,333l889,253e" filled="false" stroked="true" strokeweight=".748pt" strokecolor="#939598">
                <v:path arrowok="t"/>
              </v:shape>
            </v:group>
            <v:group style="position:absolute;left:849;top:253;width:2;height:80" coordorigin="849,253" coordsize="2,80">
              <v:shape style="position:absolute;left:849;top:253;width:2;height:80" coordorigin="849,253" coordsize="1,80" path="m849,333l849,253e" filled="false" stroked="true" strokeweight=".748pt" strokecolor="#939598">
                <v:path arrowok="t"/>
              </v:shape>
            </v:group>
            <v:group style="position:absolute;left:809;top:253;width:2;height:80" coordorigin="809,253" coordsize="2,80">
              <v:shape style="position:absolute;left:809;top:253;width:2;height:80" coordorigin="809,253" coordsize="0,80" path="m809,333l809,253e" filled="false" stroked="true" strokeweight=".748pt" strokecolor="#939598">
                <v:path arrowok="t"/>
              </v:shape>
            </v:group>
            <v:group style="position:absolute;left:769;top:253;width:2;height:80" coordorigin="769,253" coordsize="2,80">
              <v:shape style="position:absolute;left:769;top:253;width:2;height:80" coordorigin="769,253" coordsize="1,80" path="m769,333l769,253e" filled="false" stroked="true" strokeweight=".748pt" strokecolor="#939598">
                <v:path arrowok="t"/>
              </v:shape>
            </v:group>
            <v:group style="position:absolute;left:729;top:253;width:2;height:80" coordorigin="729,253" coordsize="2,80">
              <v:shape style="position:absolute;left:729;top:253;width:2;height:80" coordorigin="729,253" coordsize="1,80" path="m729,333l729,253e" filled="false" stroked="true" strokeweight=".748pt" strokecolor="#939598">
                <v:path arrowok="t"/>
              </v:shape>
            </v:group>
            <v:group style="position:absolute;left:689;top:253;width:2;height:80" coordorigin="689,253" coordsize="2,80">
              <v:shape style="position:absolute;left:689;top:253;width:2;height:80" coordorigin="689,253" coordsize="1,80" path="m689,333l689,253e" filled="false" stroked="true" strokeweight=".748pt" strokecolor="#939598">
                <v:path arrowok="t"/>
              </v:shape>
            </v:group>
            <v:group style="position:absolute;left:709;top:371;width:11197;height:2" coordorigin="709,371" coordsize="11197,2">
              <v:shape style="position:absolute;left:709;top:371;width:11197;height:2" coordorigin="709,371" coordsize="11197,0" path="m709,371l11906,371e" filled="false" stroked="true" strokeweight="1pt" strokecolor="#939598">
                <v:path arrowok="t"/>
              </v:shape>
            </v:group>
            <v:group style="position:absolute;left:248;top:254;width:2;height:80" coordorigin="248,254" coordsize="2,80">
              <v:shape style="position:absolute;left:248;top:254;width:2;height:80" coordorigin="248,254" coordsize="0,80" path="m248,334l248,254e" filled="false" stroked="true" strokeweight=".748pt" strokecolor="#939598">
                <v:path arrowok="t"/>
              </v:shape>
            </v:group>
            <v:group style="position:absolute;left:208;top:254;width:2;height:80" coordorigin="208,254" coordsize="2,80">
              <v:shape style="position:absolute;left:208;top:254;width:2;height:80" coordorigin="208,254" coordsize="0,80" path="m208,334l208,254e" filled="false" stroked="true" strokeweight=".748pt" strokecolor="#939598">
                <v:path arrowok="t"/>
              </v:shape>
            </v:group>
            <v:group style="position:absolute;left:168;top:254;width:2;height:80" coordorigin="168,254" coordsize="2,80">
              <v:shape style="position:absolute;left:168;top:254;width:2;height:80" coordorigin="168,254" coordsize="0,80" path="m168,334l168,254e" filled="false" stroked="true" strokeweight=".748pt" strokecolor="#939598">
                <v:path arrowok="t"/>
              </v:shape>
            </v:group>
            <v:group style="position:absolute;left:128;top:254;width:2;height:80" coordorigin="128,254" coordsize="2,80">
              <v:shape style="position:absolute;left:128;top:254;width:2;height:80" coordorigin="128,254" coordsize="1,80" path="m128,334l128,254e" filled="false" stroked="true" strokeweight=".748pt" strokecolor="#939598">
                <v:path arrowok="t"/>
              </v:shape>
            </v:group>
            <v:group style="position:absolute;left:88;top:254;width:2;height:80" coordorigin="88,254" coordsize="2,80">
              <v:shape style="position:absolute;left:88;top:254;width:2;height:80" coordorigin="88,254" coordsize="0,80" path="m88,334l88,254e" filled="false" stroked="true" strokeweight=".748pt" strokecolor="#939598">
                <v:path arrowok="t"/>
              </v:shape>
            </v:group>
            <v:group style="position:absolute;left:48;top:254;width:2;height:80" coordorigin="48,254" coordsize="2,80">
              <v:shape style="position:absolute;left:48;top:254;width:2;height:80" coordorigin="48,254" coordsize="0,80" path="m48,334l48,254e" filled="false" stroked="true" strokeweight=".748pt" strokecolor="#939598">
                <v:path arrowok="t"/>
              </v:shape>
            </v:group>
            <v:group style="position:absolute;left:7;top:254;width:2;height:80" coordorigin="7,254" coordsize="2,80">
              <v:shape style="position:absolute;left:7;top:254;width:2;height:80" coordorigin="7,254" coordsize="1,80" path="m8,334l7,254e" filled="false" stroked="true" strokeweight=".748pt" strokecolor="#939598">
                <v:path arrowok="t"/>
              </v:shape>
            </v:group>
            <v:group style="position:absolute;left:0;top:371;width:244;height:2" coordorigin="0,371" coordsize="244,2">
              <v:shape style="position:absolute;left:0;top:371;width:244;height:2" coordorigin="0,371" coordsize="244,0" path="m10,371l254,371e" filled="false" stroked="true" strokeweight="1pt" strokecolor="#939598">
                <v:path arrowok="t"/>
              </v:shape>
            </v:group>
            <v:group style="position:absolute;left:244;top:95;width:465;height:344" coordorigin="244,95" coordsize="465,344">
              <v:shape style="position:absolute;left:244;top:95;width:465;height:344" coordorigin="244,95" coordsize="465,344" path="m244,438l709,438,709,95,244,95,244,438xe" filled="true" fillcolor="#ffffff" stroked="false">
                <v:path arrowok="t"/>
                <v:fill type="solid"/>
              </v:shape>
            </v:group>
            <v:group style="position:absolute;left:323;top:111;width:312;height:304" coordorigin="323,111" coordsize="312,304">
              <v:shape style="position:absolute;left:323;top:111;width:312;height:304" coordorigin="323,111" coordsize="312,304" path="m323,415l635,415,635,111,323,111,323,415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939598"/>
          <w:spacing w:val="-27"/>
          <w:u w:val="none"/>
        </w:rPr>
        <w:t>18</w:t>
      </w:r>
      <w:r>
        <w:rPr>
          <w:spacing w:val="-27"/>
          <w:u w:val="none"/>
        </w:rPr>
      </w:r>
    </w:p>
    <w:p>
      <w:pPr>
        <w:spacing w:after="0" w:line="240" w:lineRule="auto"/>
        <w:jc w:val="left"/>
        <w:sectPr>
          <w:pgSz w:w="11910" w:h="16840"/>
          <w:pgMar w:top="760" w:bottom="0" w:left="0" w:right="0"/>
        </w:sectPr>
      </w:pPr>
    </w:p>
    <w:p>
      <w:pPr>
        <w:spacing w:line="240" w:lineRule="auto" w:before="11"/>
        <w:rPr>
          <w:rFonts w:ascii="Calibri" w:hAnsi="Calibri" w:cs="Calibri" w:eastAsia="Calibri"/>
          <w:sz w:val="6"/>
          <w:szCs w:val="6"/>
        </w:rPr>
      </w:pPr>
    </w:p>
    <w:p>
      <w:pPr>
        <w:spacing w:line="1502" w:lineRule="exact"/>
        <w:ind w:left="1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position w:val="-29"/>
          <w:sz w:val="20"/>
          <w:szCs w:val="20"/>
        </w:rPr>
        <w:pict>
          <v:group style="width:576pt;height:75.150pt;mso-position-horizontal-relative:char;mso-position-vertical-relative:line" coordorigin="0,0" coordsize="11520,1503">
            <v:group style="position:absolute;left:5049;top:731;width:2;height:80" coordorigin="5049,731" coordsize="2,80">
              <v:shape style="position:absolute;left:5049;top:731;width:2;height:80" coordorigin="5049,731" coordsize="1,80" path="m5049,811l5049,731e" filled="false" stroked="true" strokeweight=".748pt" strokecolor="#939598">
                <v:path arrowok="t"/>
              </v:shape>
            </v:group>
            <v:group style="position:absolute;left:5009;top:731;width:2;height:80" coordorigin="5009,731" coordsize="2,80">
              <v:shape style="position:absolute;left:5009;top:731;width:2;height:80" coordorigin="5009,731" coordsize="0,80" path="m5009,811l5009,731e" filled="false" stroked="true" strokeweight=".748pt" strokecolor="#939598">
                <v:path arrowok="t"/>
              </v:shape>
            </v:group>
            <v:group style="position:absolute;left:4969;top:731;width:2;height:80" coordorigin="4969,731" coordsize="2,80">
              <v:shape style="position:absolute;left:4969;top:731;width:2;height:80" coordorigin="4969,731" coordsize="1,80" path="m4969,811l4969,731e" filled="false" stroked="true" strokeweight=".748pt" strokecolor="#939598">
                <v:path arrowok="t"/>
              </v:shape>
            </v:group>
            <v:group style="position:absolute;left:4929;top:731;width:2;height:80" coordorigin="4929,731" coordsize="2,80">
              <v:shape style="position:absolute;left:4929;top:731;width:2;height:80" coordorigin="4929,731" coordsize="0,80" path="m4929,811l4929,731e" filled="false" stroked="true" strokeweight=".748pt" strokecolor="#939598">
                <v:path arrowok="t"/>
              </v:shape>
            </v:group>
            <v:group style="position:absolute;left:4889;top:731;width:2;height:80" coordorigin="4889,731" coordsize="2,80">
              <v:shape style="position:absolute;left:4889;top:731;width:2;height:80" coordorigin="4889,731" coordsize="0,80" path="m4889,811l4889,731e" filled="false" stroked="true" strokeweight=".748pt" strokecolor="#939598">
                <v:path arrowok="t"/>
              </v:shape>
            </v:group>
            <v:group style="position:absolute;left:4849;top:731;width:2;height:80" coordorigin="4849,731" coordsize="2,80">
              <v:shape style="position:absolute;left:4849;top:731;width:2;height:80" coordorigin="4849,731" coordsize="0,80" path="m4849,811l4849,731e" filled="false" stroked="true" strokeweight=".748pt" strokecolor="#939598">
                <v:path arrowok="t"/>
              </v:shape>
            </v:group>
            <v:group style="position:absolute;left:4809;top:731;width:2;height:80" coordorigin="4809,731" coordsize="2,80">
              <v:shape style="position:absolute;left:4809;top:731;width:2;height:80" coordorigin="4809,731" coordsize="1,80" path="m4809,811l4809,731e" filled="false" stroked="true" strokeweight=".748pt" strokecolor="#939598">
                <v:path arrowok="t"/>
              </v:shape>
            </v:group>
            <v:group style="position:absolute;left:4769;top:731;width:2;height:80" coordorigin="4769,731" coordsize="2,80">
              <v:shape style="position:absolute;left:4769;top:731;width:2;height:80" coordorigin="4769,731" coordsize="0,80" path="m4769,811l4769,731e" filled="false" stroked="true" strokeweight=".748pt" strokecolor="#939598">
                <v:path arrowok="t"/>
              </v:shape>
            </v:group>
            <v:group style="position:absolute;left:4729;top:731;width:2;height:80" coordorigin="4729,731" coordsize="2,80">
              <v:shape style="position:absolute;left:4729;top:731;width:2;height:80" coordorigin="4729,731" coordsize="1,80" path="m4729,811l4729,731e" filled="false" stroked="true" strokeweight=".748pt" strokecolor="#939598">
                <v:path arrowok="t"/>
              </v:shape>
            </v:group>
            <v:group style="position:absolute;left:4689;top:731;width:2;height:80" coordorigin="4689,731" coordsize="2,80">
              <v:shape style="position:absolute;left:4689;top:731;width:2;height:80" coordorigin="4689,731" coordsize="0,80" path="m4689,811l4689,731e" filled="false" stroked="true" strokeweight=".748pt" strokecolor="#939598">
                <v:path arrowok="t"/>
              </v:shape>
            </v:group>
            <v:group style="position:absolute;left:4649;top:731;width:2;height:80" coordorigin="4649,731" coordsize="2,80">
              <v:shape style="position:absolute;left:4649;top:731;width:2;height:80" coordorigin="4649,731" coordsize="1,80" path="m4649,811l4649,731e" filled="false" stroked="true" strokeweight=".748pt" strokecolor="#939598">
                <v:path arrowok="t"/>
              </v:shape>
            </v:group>
            <v:group style="position:absolute;left:4609;top:731;width:2;height:80" coordorigin="4609,731" coordsize="2,80">
              <v:shape style="position:absolute;left:4609;top:731;width:2;height:80" coordorigin="4609,731" coordsize="0,80" path="m4609,811l4609,731e" filled="false" stroked="true" strokeweight=".748pt" strokecolor="#939598">
                <v:path arrowok="t"/>
              </v:shape>
            </v:group>
            <v:group style="position:absolute;left:4569;top:731;width:2;height:80" coordorigin="4569,731" coordsize="2,80">
              <v:shape style="position:absolute;left:4569;top:731;width:2;height:80" coordorigin="4569,731" coordsize="1,80" path="m4569,811l4569,731e" filled="false" stroked="true" strokeweight=".748pt" strokecolor="#939598">
                <v:path arrowok="t"/>
              </v:shape>
            </v:group>
            <v:group style="position:absolute;left:4529;top:731;width:2;height:80" coordorigin="4529,731" coordsize="2,80">
              <v:shape style="position:absolute;left:4529;top:731;width:2;height:80" coordorigin="4529,731" coordsize="1,80" path="m4529,811l4529,731e" filled="false" stroked="true" strokeweight=".748pt" strokecolor="#939598">
                <v:path arrowok="t"/>
              </v:shape>
            </v:group>
            <v:group style="position:absolute;left:4489;top:731;width:2;height:80" coordorigin="4489,731" coordsize="2,80">
              <v:shape style="position:absolute;left:4489;top:731;width:2;height:80" coordorigin="4489,731" coordsize="0,80" path="m4489,811l4489,731e" filled="false" stroked="true" strokeweight=".748pt" strokecolor="#939598">
                <v:path arrowok="t"/>
              </v:shape>
            </v:group>
            <v:group style="position:absolute;left:4449;top:731;width:2;height:80" coordorigin="4449,731" coordsize="2,80">
              <v:shape style="position:absolute;left:4449;top:731;width:2;height:80" coordorigin="4449,731" coordsize="1,80" path="m4449,811l4449,731e" filled="false" stroked="true" strokeweight=".748pt" strokecolor="#939598">
                <v:path arrowok="t"/>
              </v:shape>
            </v:group>
            <v:group style="position:absolute;left:4409;top:731;width:2;height:80" coordorigin="4409,731" coordsize="2,80">
              <v:shape style="position:absolute;left:4409;top:731;width:2;height:80" coordorigin="4409,731" coordsize="0,80" path="m4409,811l4409,731e" filled="false" stroked="true" strokeweight=".748pt" strokecolor="#939598">
                <v:path arrowok="t"/>
              </v:shape>
            </v:group>
            <v:group style="position:absolute;left:4369;top:731;width:2;height:80" coordorigin="4369,731" coordsize="2,80">
              <v:shape style="position:absolute;left:4369;top:731;width:2;height:80" coordorigin="4369,731" coordsize="0,80" path="m4369,811l4369,731e" filled="false" stroked="true" strokeweight=".748pt" strokecolor="#939598">
                <v:path arrowok="t"/>
              </v:shape>
            </v:group>
            <v:group style="position:absolute;left:4329;top:731;width:2;height:80" coordorigin="4329,731" coordsize="2,80">
              <v:shape style="position:absolute;left:4329;top:731;width:2;height:80" coordorigin="4329,731" coordsize="0,80" path="m4329,811l4329,731e" filled="false" stroked="true" strokeweight=".748pt" strokecolor="#939598">
                <v:path arrowok="t"/>
              </v:shape>
            </v:group>
            <v:group style="position:absolute;left:4289;top:731;width:2;height:80" coordorigin="4289,731" coordsize="2,80">
              <v:shape style="position:absolute;left:4289;top:731;width:2;height:80" coordorigin="4289,731" coordsize="1,80" path="m4289,811l4289,731e" filled="false" stroked="true" strokeweight=".748pt" strokecolor="#939598">
                <v:path arrowok="t"/>
              </v:shape>
            </v:group>
            <v:group style="position:absolute;left:4249;top:731;width:2;height:80" coordorigin="4249,731" coordsize="2,80">
              <v:shape style="position:absolute;left:4249;top:731;width:2;height:80" coordorigin="4249,731" coordsize="0,80" path="m4249,811l4249,731e" filled="false" stroked="true" strokeweight=".748pt" strokecolor="#939598">
                <v:path arrowok="t"/>
              </v:shape>
            </v:group>
            <v:group style="position:absolute;left:4209;top:731;width:2;height:80" coordorigin="4209,731" coordsize="2,80">
              <v:shape style="position:absolute;left:4209;top:731;width:2;height:80" coordorigin="4209,731" coordsize="1,80" path="m4209,811l4209,731e" filled="false" stroked="true" strokeweight=".748pt" strokecolor="#939598">
                <v:path arrowok="t"/>
              </v:shape>
            </v:group>
            <v:group style="position:absolute;left:4169;top:731;width:2;height:80" coordorigin="4169,731" coordsize="2,80">
              <v:shape style="position:absolute;left:4169;top:731;width:2;height:80" coordorigin="4169,731" coordsize="0,80" path="m4169,811l4169,731e" filled="false" stroked="true" strokeweight=".748pt" strokecolor="#939598">
                <v:path arrowok="t"/>
              </v:shape>
            </v:group>
            <v:group style="position:absolute;left:4129;top:731;width:2;height:80" coordorigin="4129,731" coordsize="2,80">
              <v:shape style="position:absolute;left:4129;top:731;width:2;height:80" coordorigin="4129,731" coordsize="1,80" path="m4129,811l4129,731e" filled="false" stroked="true" strokeweight=".748pt" strokecolor="#939598">
                <v:path arrowok="t"/>
              </v:shape>
            </v:group>
            <v:group style="position:absolute;left:4089;top:731;width:2;height:80" coordorigin="4089,731" coordsize="2,80">
              <v:shape style="position:absolute;left:4089;top:731;width:2;height:80" coordorigin="4089,731" coordsize="0,80" path="m4089,811l4089,731e" filled="false" stroked="true" strokeweight=".748pt" strokecolor="#939598">
                <v:path arrowok="t"/>
              </v:shape>
            </v:group>
            <v:group style="position:absolute;left:4049;top:731;width:2;height:80" coordorigin="4049,731" coordsize="2,80">
              <v:shape style="position:absolute;left:4049;top:731;width:2;height:80" coordorigin="4049,731" coordsize="1,80" path="m4049,811l4049,731e" filled="false" stroked="true" strokeweight=".748pt" strokecolor="#939598">
                <v:path arrowok="t"/>
              </v:shape>
            </v:group>
            <v:group style="position:absolute;left:4009;top:731;width:2;height:80" coordorigin="4009,731" coordsize="2,80">
              <v:shape style="position:absolute;left:4009;top:731;width:2;height:80" coordorigin="4009,731" coordsize="0,80" path="m4009,811l4009,731e" filled="false" stroked="true" strokeweight=".748pt" strokecolor="#939598">
                <v:path arrowok="t"/>
              </v:shape>
            </v:group>
            <v:group style="position:absolute;left:3969;top:731;width:2;height:80" coordorigin="3969,731" coordsize="2,80">
              <v:shape style="position:absolute;left:3969;top:731;width:2;height:80" coordorigin="3969,731" coordsize="0,80" path="m3969,811l3969,731e" filled="false" stroked="true" strokeweight=".748pt" strokecolor="#939598">
                <v:path arrowok="t"/>
              </v:shape>
            </v:group>
            <v:group style="position:absolute;left:3929;top:731;width:2;height:80" coordorigin="3929,731" coordsize="2,80">
              <v:shape style="position:absolute;left:3929;top:731;width:2;height:80" coordorigin="3929,731" coordsize="1,80" path="m3929,811l3929,731e" filled="false" stroked="true" strokeweight=".748pt" strokecolor="#939598">
                <v:path arrowok="t"/>
              </v:shape>
            </v:group>
            <v:group style="position:absolute;left:3889;top:732;width:2;height:80" coordorigin="3889,732" coordsize="2,80">
              <v:shape style="position:absolute;left:3889;top:732;width:2;height:80" coordorigin="3889,732" coordsize="0,80" path="m3889,812l3889,732e" filled="false" stroked="true" strokeweight=".748pt" strokecolor="#939598">
                <v:path arrowok="t"/>
              </v:shape>
            </v:group>
            <v:group style="position:absolute;left:3849;top:732;width:2;height:80" coordorigin="3849,732" coordsize="2,80">
              <v:shape style="position:absolute;left:3849;top:732;width:2;height:80" coordorigin="3849,732" coordsize="1,80" path="m3849,812l3849,732e" filled="false" stroked="true" strokeweight=".748pt" strokecolor="#939598">
                <v:path arrowok="t"/>
              </v:shape>
            </v:group>
            <v:group style="position:absolute;left:3809;top:732;width:2;height:80" coordorigin="3809,732" coordsize="2,80">
              <v:shape style="position:absolute;left:3809;top:732;width:2;height:80" coordorigin="3809,732" coordsize="0,80" path="m3809,812l3809,732e" filled="false" stroked="true" strokeweight=".748pt" strokecolor="#939598">
                <v:path arrowok="t"/>
              </v:shape>
            </v:group>
            <v:group style="position:absolute;left:3768;top:732;width:2;height:80" coordorigin="3768,732" coordsize="2,80">
              <v:shape style="position:absolute;left:3768;top:732;width:2;height:80" coordorigin="3768,732" coordsize="1,80" path="m3768,812l3768,732e" filled="false" stroked="true" strokeweight=".748pt" strokecolor="#939598">
                <v:path arrowok="t"/>
              </v:shape>
            </v:group>
            <v:group style="position:absolute;left:3728;top:732;width:2;height:80" coordorigin="3728,732" coordsize="2,80">
              <v:shape style="position:absolute;left:3728;top:732;width:2;height:80" coordorigin="3728,732" coordsize="0,80" path="m3728,812l3728,732e" filled="false" stroked="true" strokeweight=".748pt" strokecolor="#939598">
                <v:path arrowok="t"/>
              </v:shape>
            </v:group>
            <v:group style="position:absolute;left:3688;top:732;width:2;height:80" coordorigin="3688,732" coordsize="2,80">
              <v:shape style="position:absolute;left:3688;top:732;width:2;height:80" coordorigin="3688,732" coordsize="1,80" path="m3688,812l3688,732e" filled="false" stroked="true" strokeweight=".748pt" strokecolor="#939598">
                <v:path arrowok="t"/>
              </v:shape>
            </v:group>
            <v:group style="position:absolute;left:3648;top:732;width:2;height:80" coordorigin="3648,732" coordsize="2,80">
              <v:shape style="position:absolute;left:3648;top:732;width:2;height:80" coordorigin="3648,732" coordsize="0,80" path="m3648,812l3648,732e" filled="false" stroked="true" strokeweight=".748pt" strokecolor="#939598">
                <v:path arrowok="t"/>
              </v:shape>
            </v:group>
            <v:group style="position:absolute;left:3608;top:732;width:2;height:80" coordorigin="3608,732" coordsize="2,80">
              <v:shape style="position:absolute;left:3608;top:732;width:2;height:80" coordorigin="3608,732" coordsize="0,80" path="m3608,812l3608,732e" filled="false" stroked="true" strokeweight=".748pt" strokecolor="#939598">
                <v:path arrowok="t"/>
              </v:shape>
            </v:group>
            <v:group style="position:absolute;left:3568;top:732;width:2;height:80" coordorigin="3568,732" coordsize="2,80">
              <v:shape style="position:absolute;left:3568;top:732;width:2;height:80" coordorigin="3568,732" coordsize="0,80" path="m3568,812l3568,732e" filled="false" stroked="true" strokeweight=".748pt" strokecolor="#939598">
                <v:path arrowok="t"/>
              </v:shape>
            </v:group>
            <v:group style="position:absolute;left:3528;top:732;width:2;height:80" coordorigin="3528,732" coordsize="2,80">
              <v:shape style="position:absolute;left:3528;top:732;width:2;height:80" coordorigin="3528,732" coordsize="1,80" path="m3528,812l3528,732e" filled="false" stroked="true" strokeweight=".748pt" strokecolor="#939598">
                <v:path arrowok="t"/>
              </v:shape>
            </v:group>
            <v:group style="position:absolute;left:3488;top:732;width:2;height:80" coordorigin="3488,732" coordsize="2,80">
              <v:shape style="position:absolute;left:3488;top:732;width:2;height:80" coordorigin="3488,732" coordsize="0,80" path="m3488,812l3488,732e" filled="false" stroked="true" strokeweight=".748pt" strokecolor="#939598">
                <v:path arrowok="t"/>
              </v:shape>
            </v:group>
            <v:group style="position:absolute;left:3448;top:732;width:2;height:80" coordorigin="3448,732" coordsize="2,80">
              <v:shape style="position:absolute;left:3448;top:732;width:2;height:80" coordorigin="3448,732" coordsize="0,80" path="m3448,812l3448,732e" filled="false" stroked="true" strokeweight=".748pt" strokecolor="#939598">
                <v:path arrowok="t"/>
              </v:shape>
            </v:group>
            <v:group style="position:absolute;left:3408;top:732;width:2;height:80" coordorigin="3408,732" coordsize="2,80">
              <v:shape style="position:absolute;left:3408;top:732;width:2;height:80" coordorigin="3408,732" coordsize="1,80" path="m3408,812l3408,732e" filled="false" stroked="true" strokeweight=".748pt" strokecolor="#939598">
                <v:path arrowok="t"/>
              </v:shape>
            </v:group>
            <v:group style="position:absolute;left:3368;top:732;width:2;height:80" coordorigin="3368,732" coordsize="2,80">
              <v:shape style="position:absolute;left:3368;top:732;width:2;height:80" coordorigin="3368,732" coordsize="0,80" path="m3368,812l3368,732e" filled="false" stroked="true" strokeweight=".748pt" strokecolor="#939598">
                <v:path arrowok="t"/>
              </v:shape>
            </v:group>
            <v:group style="position:absolute;left:3328;top:732;width:2;height:80" coordorigin="3328,732" coordsize="2,80">
              <v:shape style="position:absolute;left:3328;top:732;width:2;height:80" coordorigin="3328,732" coordsize="1,80" path="m3328,812l3328,732e" filled="false" stroked="true" strokeweight=".748pt" strokecolor="#939598">
                <v:path arrowok="t"/>
              </v:shape>
            </v:group>
            <v:group style="position:absolute;left:3288;top:732;width:2;height:80" coordorigin="3288,732" coordsize="2,80">
              <v:shape style="position:absolute;left:3288;top:732;width:2;height:80" coordorigin="3288,732" coordsize="0,80" path="m3288,812l3288,732e" filled="false" stroked="true" strokeweight=".748pt" strokecolor="#939598">
                <v:path arrowok="t"/>
              </v:shape>
            </v:group>
            <v:group style="position:absolute;left:3248;top:732;width:2;height:80" coordorigin="3248,732" coordsize="2,80">
              <v:shape style="position:absolute;left:3248;top:732;width:2;height:80" coordorigin="3248,732" coordsize="1,80" path="m3248,812l3248,732e" filled="false" stroked="true" strokeweight=".748pt" strokecolor="#939598">
                <v:path arrowok="t"/>
              </v:shape>
            </v:group>
            <v:group style="position:absolute;left:3208;top:732;width:2;height:80" coordorigin="3208,732" coordsize="2,80">
              <v:shape style="position:absolute;left:3208;top:732;width:2;height:80" coordorigin="3208,732" coordsize="0,80" path="m3208,812l3208,732e" filled="false" stroked="true" strokeweight=".748pt" strokecolor="#939598">
                <v:path arrowok="t"/>
              </v:shape>
            </v:group>
            <v:group style="position:absolute;left:3168;top:732;width:2;height:80" coordorigin="3168,732" coordsize="2,80">
              <v:shape style="position:absolute;left:3168;top:732;width:2;height:80" coordorigin="3168,732" coordsize="1,80" path="m3168,812l3168,732e" filled="false" stroked="true" strokeweight=".748pt" strokecolor="#939598">
                <v:path arrowok="t"/>
              </v:shape>
            </v:group>
            <v:group style="position:absolute;left:3128;top:732;width:2;height:80" coordorigin="3128,732" coordsize="2,80">
              <v:shape style="position:absolute;left:3128;top:732;width:2;height:80" coordorigin="3128,732" coordsize="0,80" path="m3128,812l3128,732e" filled="false" stroked="true" strokeweight=".748pt" strokecolor="#939598">
                <v:path arrowok="t"/>
              </v:shape>
            </v:group>
            <v:group style="position:absolute;left:3088;top:732;width:2;height:80" coordorigin="3088,732" coordsize="2,80">
              <v:shape style="position:absolute;left:3088;top:732;width:2;height:80" coordorigin="3088,732" coordsize="0,80" path="m3088,812l3088,732e" filled="false" stroked="true" strokeweight=".748pt" strokecolor="#939598">
                <v:path arrowok="t"/>
              </v:shape>
            </v:group>
            <v:group style="position:absolute;left:3048;top:732;width:2;height:80" coordorigin="3048,732" coordsize="2,80">
              <v:shape style="position:absolute;left:3048;top:732;width:2;height:80" coordorigin="3048,732" coordsize="0,80" path="m3048,812l3048,732e" filled="false" stroked="true" strokeweight=".748pt" strokecolor="#939598">
                <v:path arrowok="t"/>
              </v:shape>
            </v:group>
            <v:group style="position:absolute;left:3008;top:732;width:2;height:80" coordorigin="3008,732" coordsize="2,80">
              <v:shape style="position:absolute;left:3008;top:732;width:2;height:80" coordorigin="3008,732" coordsize="1,80" path="m3008,812l3008,732e" filled="false" stroked="true" strokeweight=".748pt" strokecolor="#939598">
                <v:path arrowok="t"/>
              </v:shape>
            </v:group>
            <v:group style="position:absolute;left:2968;top:732;width:2;height:80" coordorigin="2968,732" coordsize="2,80">
              <v:shape style="position:absolute;left:2968;top:732;width:2;height:80" coordorigin="2968,732" coordsize="0,80" path="m2968,812l2968,732e" filled="false" stroked="true" strokeweight=".748pt" strokecolor="#939598">
                <v:path arrowok="t"/>
              </v:shape>
            </v:group>
            <v:group style="position:absolute;left:2928;top:732;width:2;height:80" coordorigin="2928,732" coordsize="2,80">
              <v:shape style="position:absolute;left:2928;top:732;width:2;height:80" coordorigin="2928,732" coordsize="0,80" path="m2928,812l2928,732e" filled="false" stroked="true" strokeweight=".748pt" strokecolor="#939598">
                <v:path arrowok="t"/>
              </v:shape>
            </v:group>
            <v:group style="position:absolute;left:2888;top:732;width:2;height:80" coordorigin="2888,732" coordsize="2,80">
              <v:shape style="position:absolute;left:2888;top:732;width:2;height:80" coordorigin="2888,732" coordsize="1,80" path="m2888,812l2888,732e" filled="false" stroked="true" strokeweight=".748pt" strokecolor="#939598">
                <v:path arrowok="t"/>
              </v:shape>
            </v:group>
            <v:group style="position:absolute;left:2848;top:732;width:2;height:80" coordorigin="2848,732" coordsize="2,80">
              <v:shape style="position:absolute;left:2848;top:732;width:2;height:80" coordorigin="2848,732" coordsize="0,80" path="m2848,812l2848,732e" filled="false" stroked="true" strokeweight=".748pt" strokecolor="#939598">
                <v:path arrowok="t"/>
              </v:shape>
            </v:group>
            <v:group style="position:absolute;left:2808;top:732;width:2;height:80" coordorigin="2808,732" coordsize="2,80">
              <v:shape style="position:absolute;left:2808;top:732;width:2;height:80" coordorigin="2808,732" coordsize="1,80" path="m2808,812l2808,732e" filled="false" stroked="true" strokeweight=".748pt" strokecolor="#939598">
                <v:path arrowok="t"/>
              </v:shape>
            </v:group>
            <v:group style="position:absolute;left:2768;top:732;width:2;height:80" coordorigin="2768,732" coordsize="2,80">
              <v:shape style="position:absolute;left:2768;top:732;width:2;height:80" coordorigin="2768,732" coordsize="0,80" path="m2768,812l2768,732e" filled="false" stroked="true" strokeweight=".748pt" strokecolor="#939598">
                <v:path arrowok="t"/>
              </v:shape>
            </v:group>
            <v:group style="position:absolute;left:2728;top:732;width:2;height:80" coordorigin="2728,732" coordsize="2,80">
              <v:shape style="position:absolute;left:2728;top:732;width:2;height:80" coordorigin="2728,732" coordsize="0,80" path="m2728,812l2728,732e" filled="false" stroked="true" strokeweight=".748pt" strokecolor="#939598">
                <v:path arrowok="t"/>
              </v:shape>
            </v:group>
            <v:group style="position:absolute;left:2688;top:732;width:2;height:80" coordorigin="2688,732" coordsize="2,80">
              <v:shape style="position:absolute;left:2688;top:732;width:2;height:80" coordorigin="2688,732" coordsize="0,80" path="m2688,812l2688,732e" filled="false" stroked="true" strokeweight=".748pt" strokecolor="#939598">
                <v:path arrowok="t"/>
              </v:shape>
            </v:group>
            <v:group style="position:absolute;left:2648;top:732;width:2;height:80" coordorigin="2648,732" coordsize="2,80">
              <v:shape style="position:absolute;left:2648;top:732;width:2;height:80" coordorigin="2648,732" coordsize="1,80" path="m2648,812l2648,732e" filled="false" stroked="true" strokeweight=".748pt" strokecolor="#939598">
                <v:path arrowok="t"/>
              </v:shape>
            </v:group>
            <v:group style="position:absolute;left:2608;top:732;width:2;height:80" coordorigin="2608,732" coordsize="2,80">
              <v:shape style="position:absolute;left:2608;top:732;width:2;height:80" coordorigin="2608,732" coordsize="0,80" path="m2608,812l2608,732e" filled="false" stroked="true" strokeweight=".748pt" strokecolor="#939598">
                <v:path arrowok="t"/>
              </v:shape>
            </v:group>
            <v:group style="position:absolute;left:2568;top:732;width:2;height:80" coordorigin="2568,732" coordsize="2,80">
              <v:shape style="position:absolute;left:2568;top:732;width:2;height:80" coordorigin="2568,732" coordsize="0,80" path="m2568,812l2568,732e" filled="false" stroked="true" strokeweight=".748pt" strokecolor="#939598">
                <v:path arrowok="t"/>
              </v:shape>
            </v:group>
            <v:group style="position:absolute;left:2528;top:732;width:2;height:80" coordorigin="2528,732" coordsize="2,80">
              <v:shape style="position:absolute;left:2528;top:732;width:2;height:80" coordorigin="2528,732" coordsize="0,80" path="m2528,812l2528,732e" filled="false" stroked="true" strokeweight=".748pt" strokecolor="#939598">
                <v:path arrowok="t"/>
              </v:shape>
            </v:group>
            <v:group style="position:absolute;left:2488;top:732;width:2;height:80" coordorigin="2488,732" coordsize="2,80">
              <v:shape style="position:absolute;left:2488;top:732;width:2;height:80" coordorigin="2488,732" coordsize="1,80" path="m2488,812l2488,732e" filled="false" stroked="true" strokeweight=".748pt" strokecolor="#939598">
                <v:path arrowok="t"/>
              </v:shape>
            </v:group>
            <v:group style="position:absolute;left:2448;top:732;width:2;height:80" coordorigin="2448,732" coordsize="2,80">
              <v:shape style="position:absolute;left:2448;top:732;width:2;height:80" coordorigin="2448,732" coordsize="0,80" path="m2448,812l2448,732e" filled="false" stroked="true" strokeweight=".748pt" strokecolor="#939598">
                <v:path arrowok="t"/>
              </v:shape>
            </v:group>
            <v:group style="position:absolute;left:2408;top:732;width:2;height:80" coordorigin="2408,732" coordsize="2,80">
              <v:shape style="position:absolute;left:2408;top:732;width:2;height:80" coordorigin="2408,732" coordsize="1,80" path="m2408,812l2408,732e" filled="false" stroked="true" strokeweight=".748pt" strokecolor="#939598">
                <v:path arrowok="t"/>
              </v:shape>
            </v:group>
            <v:group style="position:absolute;left:2368;top:732;width:2;height:80" coordorigin="2368,732" coordsize="2,80">
              <v:shape style="position:absolute;left:2368;top:732;width:2;height:80" coordorigin="2368,732" coordsize="1,80" path="m2368,812l2368,732e" filled="false" stroked="true" strokeweight=".748pt" strokecolor="#939598">
                <v:path arrowok="t"/>
              </v:shape>
            </v:group>
            <v:group style="position:absolute;left:2328;top:732;width:2;height:80" coordorigin="2328,732" coordsize="2,80">
              <v:shape style="position:absolute;left:2328;top:732;width:2;height:80" coordorigin="2328,732" coordsize="0,80" path="m2328,812l2328,732e" filled="false" stroked="true" strokeweight=".748pt" strokecolor="#939598">
                <v:path arrowok="t"/>
              </v:shape>
            </v:group>
            <v:group style="position:absolute;left:2288;top:732;width:2;height:80" coordorigin="2288,732" coordsize="2,80">
              <v:shape style="position:absolute;left:2288;top:732;width:2;height:80" coordorigin="2288,732" coordsize="1,80" path="m2288,812l2288,732e" filled="false" stroked="true" strokeweight=".748pt" strokecolor="#939598">
                <v:path arrowok="t"/>
              </v:shape>
            </v:group>
            <v:group style="position:absolute;left:2248;top:732;width:2;height:80" coordorigin="2248,732" coordsize="2,80">
              <v:shape style="position:absolute;left:2248;top:732;width:2;height:80" coordorigin="2248,732" coordsize="0,80" path="m2248,812l2248,732e" filled="false" stroked="true" strokeweight=".748pt" strokecolor="#939598">
                <v:path arrowok="t"/>
              </v:shape>
            </v:group>
            <v:group style="position:absolute;left:2208;top:732;width:2;height:80" coordorigin="2208,732" coordsize="2,80">
              <v:shape style="position:absolute;left:2208;top:732;width:2;height:80" coordorigin="2208,732" coordsize="0,80" path="m2208,812l2208,732e" filled="false" stroked="true" strokeweight=".748pt" strokecolor="#939598">
                <v:path arrowok="t"/>
              </v:shape>
            </v:group>
            <v:group style="position:absolute;left:2168;top:732;width:2;height:80" coordorigin="2168,732" coordsize="2,80">
              <v:shape style="position:absolute;left:2168;top:732;width:2;height:80" coordorigin="2168,732" coordsize="0,80" path="m2168,812l2168,732e" filled="false" stroked="true" strokeweight=".748pt" strokecolor="#939598">
                <v:path arrowok="t"/>
              </v:shape>
            </v:group>
            <v:group style="position:absolute;left:2128;top:732;width:2;height:80" coordorigin="2128,732" coordsize="2,80">
              <v:shape style="position:absolute;left:2128;top:732;width:2;height:80" coordorigin="2128,732" coordsize="1,80" path="m2128,812l2128,732e" filled="false" stroked="true" strokeweight=".748pt" strokecolor="#939598">
                <v:path arrowok="t"/>
              </v:shape>
            </v:group>
            <v:group style="position:absolute;left:2088;top:732;width:2;height:80" coordorigin="2088,732" coordsize="2,80">
              <v:shape style="position:absolute;left:2088;top:732;width:2;height:80" coordorigin="2088,732" coordsize="0,80" path="m2088,812l2088,732e" filled="false" stroked="true" strokeweight=".748pt" strokecolor="#939598">
                <v:path arrowok="t"/>
              </v:shape>
            </v:group>
            <v:group style="position:absolute;left:2048;top:732;width:2;height:80" coordorigin="2048,732" coordsize="2,80">
              <v:shape style="position:absolute;left:2048;top:732;width:2;height:80" coordorigin="2048,732" coordsize="1,80" path="m2048,812l2048,732e" filled="false" stroked="true" strokeweight=".748pt" strokecolor="#939598">
                <v:path arrowok="t"/>
              </v:shape>
            </v:group>
            <v:group style="position:absolute;left:2008;top:732;width:2;height:80" coordorigin="2008,732" coordsize="2,80">
              <v:shape style="position:absolute;left:2008;top:732;width:2;height:80" coordorigin="2008,732" coordsize="0,80" path="m2008,812l2008,732e" filled="false" stroked="true" strokeweight=".748pt" strokecolor="#939598">
                <v:path arrowok="t"/>
              </v:shape>
            </v:group>
            <v:group style="position:absolute;left:1968;top:732;width:2;height:80" coordorigin="1968,732" coordsize="2,80">
              <v:shape style="position:absolute;left:1968;top:732;width:2;height:80" coordorigin="1968,732" coordsize="1,80" path="m1968,812l1968,732e" filled="false" stroked="true" strokeweight=".748pt" strokecolor="#939598">
                <v:path arrowok="t"/>
              </v:shape>
            </v:group>
            <v:group style="position:absolute;left:1928;top:732;width:2;height:80" coordorigin="1928,732" coordsize="2,80">
              <v:shape style="position:absolute;left:1928;top:732;width:2;height:80" coordorigin="1928,732" coordsize="0,80" path="m1928,812l1928,732e" filled="false" stroked="true" strokeweight=".748pt" strokecolor="#939598">
                <v:path arrowok="t"/>
              </v:shape>
            </v:group>
            <v:group style="position:absolute;left:1888;top:732;width:2;height:80" coordorigin="1888,732" coordsize="2,80">
              <v:shape style="position:absolute;left:1888;top:732;width:2;height:80" coordorigin="1888,732" coordsize="1,80" path="m1888,812l1888,732e" filled="false" stroked="true" strokeweight=".748pt" strokecolor="#939598">
                <v:path arrowok="t"/>
              </v:shape>
            </v:group>
            <v:group style="position:absolute;left:1848;top:732;width:2;height:80" coordorigin="1848,732" coordsize="2,80">
              <v:shape style="position:absolute;left:1848;top:732;width:2;height:80" coordorigin="1848,732" coordsize="1,80" path="m1848,812l1848,732e" filled="false" stroked="true" strokeweight=".748pt" strokecolor="#939598">
                <v:path arrowok="t"/>
              </v:shape>
            </v:group>
            <v:group style="position:absolute;left:1808;top:732;width:2;height:80" coordorigin="1808,732" coordsize="2,80">
              <v:shape style="position:absolute;left:1808;top:732;width:2;height:80" coordorigin="1808,732" coordsize="0,80" path="m1808,812l1808,732e" filled="false" stroked="true" strokeweight=".748pt" strokecolor="#939598">
                <v:path arrowok="t"/>
              </v:shape>
            </v:group>
            <v:group style="position:absolute;left:1768;top:732;width:2;height:80" coordorigin="1768,732" coordsize="2,80">
              <v:shape style="position:absolute;left:1768;top:732;width:2;height:80" coordorigin="1768,732" coordsize="0,80" path="m1768,812l1768,732e" filled="false" stroked="true" strokeweight=".748pt" strokecolor="#939598">
                <v:path arrowok="t"/>
              </v:shape>
            </v:group>
            <v:group style="position:absolute;left:1728;top:732;width:2;height:80" coordorigin="1728,732" coordsize="2,80">
              <v:shape style="position:absolute;left:1728;top:732;width:2;height:80" coordorigin="1728,732" coordsize="0,80" path="m1728,812l1728,732e" filled="false" stroked="true" strokeweight=".748pt" strokecolor="#939598">
                <v:path arrowok="t"/>
              </v:shape>
            </v:group>
            <v:group style="position:absolute;left:1688;top:732;width:2;height:80" coordorigin="1688,732" coordsize="2,80">
              <v:shape style="position:absolute;left:1688;top:732;width:2;height:80" coordorigin="1688,732" coordsize="1,80" path="m1688,812l1688,732e" filled="false" stroked="true" strokeweight=".748pt" strokecolor="#939598">
                <v:path arrowok="t"/>
              </v:shape>
            </v:group>
            <v:group style="position:absolute;left:1648;top:732;width:2;height:80" coordorigin="1648,732" coordsize="2,80">
              <v:shape style="position:absolute;left:1648;top:732;width:2;height:80" coordorigin="1648,732" coordsize="0,80" path="m1648,812l1648,732e" filled="false" stroked="true" strokeweight=".748pt" strokecolor="#939598">
                <v:path arrowok="t"/>
              </v:shape>
            </v:group>
            <v:group style="position:absolute;left:1608;top:732;width:2;height:80" coordorigin="1608,732" coordsize="2,80">
              <v:shape style="position:absolute;left:1608;top:732;width:2;height:80" coordorigin="1608,732" coordsize="1,80" path="m1608,812l1608,732e" filled="false" stroked="true" strokeweight=".748pt" strokecolor="#939598">
                <v:path arrowok="t"/>
              </v:shape>
            </v:group>
            <v:group style="position:absolute;left:1568;top:732;width:2;height:80" coordorigin="1568,732" coordsize="2,80">
              <v:shape style="position:absolute;left:1568;top:732;width:2;height:80" coordorigin="1568,732" coordsize="0,80" path="m1568,812l1568,732e" filled="false" stroked="true" strokeweight=".748pt" strokecolor="#939598">
                <v:path arrowok="t"/>
              </v:shape>
            </v:group>
            <v:group style="position:absolute;left:1528;top:732;width:2;height:80" coordorigin="1528,732" coordsize="2,80">
              <v:shape style="position:absolute;left:1528;top:732;width:2;height:80" coordorigin="1528,732" coordsize="1,80" path="m1528,812l1528,732e" filled="false" stroked="true" strokeweight=".748pt" strokecolor="#939598">
                <v:path arrowok="t"/>
              </v:shape>
            </v:group>
            <v:group style="position:absolute;left:1488;top:732;width:2;height:80" coordorigin="1488,732" coordsize="2,80">
              <v:shape style="position:absolute;left:1488;top:732;width:2;height:80" coordorigin="1488,732" coordsize="0,80" path="m1488,812l1488,732e" filled="false" stroked="true" strokeweight=".748pt" strokecolor="#939598">
                <v:path arrowok="t"/>
              </v:shape>
            </v:group>
            <v:group style="position:absolute;left:1448;top:732;width:2;height:80" coordorigin="1448,732" coordsize="2,80">
              <v:shape style="position:absolute;left:1448;top:732;width:2;height:80" coordorigin="1448,732" coordsize="1,80" path="m1448,812l1448,732e" filled="false" stroked="true" strokeweight=".748pt" strokecolor="#939598">
                <v:path arrowok="t"/>
              </v:shape>
            </v:group>
            <v:group style="position:absolute;left:1408;top:732;width:2;height:80" coordorigin="1408,732" coordsize="2,80">
              <v:shape style="position:absolute;left:1408;top:732;width:2;height:80" coordorigin="1408,732" coordsize="0,80" path="m1408,812l1408,732e" filled="false" stroked="true" strokeweight=".748pt" strokecolor="#939598">
                <v:path arrowok="t"/>
              </v:shape>
            </v:group>
            <v:group style="position:absolute;left:1368;top:732;width:2;height:80" coordorigin="1368,732" coordsize="2,80">
              <v:shape style="position:absolute;left:1368;top:732;width:2;height:80" coordorigin="1368,732" coordsize="1,80" path="m1368,812l1368,732e" filled="false" stroked="true" strokeweight=".748pt" strokecolor="#939598">
                <v:path arrowok="t"/>
              </v:shape>
            </v:group>
            <v:group style="position:absolute;left:1328;top:732;width:2;height:80" coordorigin="1328,732" coordsize="2,80">
              <v:shape style="position:absolute;left:1328;top:732;width:2;height:80" coordorigin="1328,732" coordsize="0,80" path="m1328,812l1328,732e" filled="false" stroked="true" strokeweight=".748pt" strokecolor="#939598">
                <v:path arrowok="t"/>
              </v:shape>
            </v:group>
            <v:group style="position:absolute;left:1288;top:732;width:2;height:80" coordorigin="1288,732" coordsize="2,80">
              <v:shape style="position:absolute;left:1288;top:732;width:2;height:80" coordorigin="1288,732" coordsize="0,80" path="m1288,812l1288,732e" filled="false" stroked="true" strokeweight=".748pt" strokecolor="#939598">
                <v:path arrowok="t"/>
              </v:shape>
            </v:group>
            <v:group style="position:absolute;left:1248;top:732;width:2;height:80" coordorigin="1248,732" coordsize="2,80">
              <v:shape style="position:absolute;left:1248;top:732;width:2;height:80" coordorigin="1248,732" coordsize="1,80" path="m1248,812l1248,732e" filled="false" stroked="true" strokeweight=".748pt" strokecolor="#939598">
                <v:path arrowok="t"/>
              </v:shape>
            </v:group>
            <v:group style="position:absolute;left:1208;top:732;width:2;height:80" coordorigin="1208,732" coordsize="2,80">
              <v:shape style="position:absolute;left:1208;top:732;width:2;height:80" coordorigin="1208,732" coordsize="0,80" path="m1208,812l1208,732e" filled="false" stroked="true" strokeweight=".748pt" strokecolor="#939598">
                <v:path arrowok="t"/>
              </v:shape>
            </v:group>
            <v:group style="position:absolute;left:1168;top:732;width:2;height:80" coordorigin="1168,732" coordsize="2,80">
              <v:shape style="position:absolute;left:1168;top:732;width:2;height:80" coordorigin="1168,732" coordsize="1,80" path="m1168,812l1168,732e" filled="false" stroked="true" strokeweight=".748pt" strokecolor="#939598">
                <v:path arrowok="t"/>
              </v:shape>
            </v:group>
            <v:group style="position:absolute;left:1128;top:732;width:2;height:80" coordorigin="1128,732" coordsize="2,80">
              <v:shape style="position:absolute;left:1128;top:732;width:2;height:80" coordorigin="1128,732" coordsize="0,80" path="m1128,812l1128,732e" filled="false" stroked="true" strokeweight=".748pt" strokecolor="#939598">
                <v:path arrowok="t"/>
              </v:shape>
            </v:group>
            <v:group style="position:absolute;left:1088;top:732;width:2;height:80" coordorigin="1088,732" coordsize="2,80">
              <v:shape style="position:absolute;left:1088;top:732;width:2;height:80" coordorigin="1088,732" coordsize="1,80" path="m1088,812l1088,732e" filled="false" stroked="true" strokeweight=".748pt" strokecolor="#939598">
                <v:path arrowok="t"/>
              </v:shape>
            </v:group>
            <v:group style="position:absolute;left:1048;top:732;width:2;height:80" coordorigin="1048,732" coordsize="2,80">
              <v:shape style="position:absolute;left:1048;top:732;width:2;height:80" coordorigin="1048,732" coordsize="0,80" path="m1048,812l1048,732e" filled="false" stroked="true" strokeweight=".748pt" strokecolor="#939598">
                <v:path arrowok="t"/>
              </v:shape>
            </v:group>
            <v:group style="position:absolute;left:1008;top:732;width:2;height:80" coordorigin="1008,732" coordsize="2,80">
              <v:shape style="position:absolute;left:1008;top:732;width:2;height:80" coordorigin="1008,732" coordsize="1,80" path="m1008,812l1008,732e" filled="false" stroked="true" strokeweight=".748pt" strokecolor="#939598">
                <v:path arrowok="t"/>
              </v:shape>
            </v:group>
            <v:group style="position:absolute;left:968;top:732;width:2;height:80" coordorigin="968,732" coordsize="2,80">
              <v:shape style="position:absolute;left:968;top:732;width:2;height:80" coordorigin="968,732" coordsize="0,80" path="m968,812l968,732e" filled="false" stroked="true" strokeweight=".748pt" strokecolor="#939598">
                <v:path arrowok="t"/>
              </v:shape>
            </v:group>
            <v:group style="position:absolute;left:928;top:732;width:2;height:80" coordorigin="928,732" coordsize="2,80">
              <v:shape style="position:absolute;left:928;top:732;width:2;height:80" coordorigin="928,732" coordsize="1,80" path="m928,812l928,732e" filled="false" stroked="true" strokeweight=".748pt" strokecolor="#939598">
                <v:path arrowok="t"/>
              </v:shape>
            </v:group>
            <v:group style="position:absolute;left:888;top:732;width:2;height:80" coordorigin="888,732" coordsize="2,80">
              <v:shape style="position:absolute;left:888;top:732;width:2;height:80" coordorigin="888,732" coordsize="0,80" path="m888,812l888,732e" filled="false" stroked="true" strokeweight=".748pt" strokecolor="#939598">
                <v:path arrowok="t"/>
              </v:shape>
            </v:group>
            <v:group style="position:absolute;left:848;top:732;width:2;height:80" coordorigin="848,732" coordsize="2,80">
              <v:shape style="position:absolute;left:848;top:732;width:2;height:80" coordorigin="848,732" coordsize="0,80" path="m848,812l848,732e" filled="false" stroked="true" strokeweight=".748pt" strokecolor="#939598">
                <v:path arrowok="t"/>
              </v:shape>
            </v:group>
            <v:group style="position:absolute;left:808;top:732;width:2;height:80" coordorigin="808,732" coordsize="2,80">
              <v:shape style="position:absolute;left:808;top:732;width:2;height:80" coordorigin="808,732" coordsize="0,80" path="m808,812l808,732e" filled="false" stroked="true" strokeweight=".748pt" strokecolor="#939598">
                <v:path arrowok="t"/>
              </v:shape>
            </v:group>
            <v:group style="position:absolute;left:768;top:732;width:2;height:80" coordorigin="768,732" coordsize="2,80">
              <v:shape style="position:absolute;left:768;top:732;width:2;height:80" coordorigin="768,732" coordsize="1,80" path="m768,812l768,732e" filled="false" stroked="true" strokeweight=".748pt" strokecolor="#939598">
                <v:path arrowok="t"/>
              </v:shape>
            </v:group>
            <v:group style="position:absolute;left:728;top:732;width:2;height:80" coordorigin="728,732" coordsize="2,80">
              <v:shape style="position:absolute;left:728;top:732;width:2;height:80" coordorigin="728,732" coordsize="1,80" path="m728,812l728,732e" filled="false" stroked="true" strokeweight=".748pt" strokecolor="#939598">
                <v:path arrowok="t"/>
              </v:shape>
            </v:group>
            <v:group style="position:absolute;left:688;top:732;width:2;height:80" coordorigin="688,732" coordsize="2,80">
              <v:shape style="position:absolute;left:688;top:732;width:2;height:80" coordorigin="688,732" coordsize="0,80" path="m688,812l688,732e" filled="false" stroked="true" strokeweight=".748pt" strokecolor="#939598">
                <v:path arrowok="t"/>
              </v:shape>
            </v:group>
            <v:group style="position:absolute;left:648;top:732;width:2;height:80" coordorigin="648,732" coordsize="2,80">
              <v:shape style="position:absolute;left:648;top:732;width:2;height:80" coordorigin="648,732" coordsize="1,80" path="m648,812l648,732e" filled="false" stroked="true" strokeweight=".748pt" strokecolor="#939598">
                <v:path arrowok="t"/>
              </v:shape>
            </v:group>
            <v:group style="position:absolute;left:608;top:732;width:2;height:80" coordorigin="608,732" coordsize="2,80">
              <v:shape style="position:absolute;left:608;top:732;width:2;height:80" coordorigin="608,732" coordsize="0,80" path="m608,812l608,732e" filled="false" stroked="true" strokeweight=".748pt" strokecolor="#939598">
                <v:path arrowok="t"/>
              </v:shape>
            </v:group>
            <v:group style="position:absolute;left:568;top:732;width:2;height:80" coordorigin="568,732" coordsize="2,80">
              <v:shape style="position:absolute;left:568;top:732;width:2;height:80" coordorigin="568,732" coordsize="1,80" path="m568,812l568,732e" filled="false" stroked="true" strokeweight=".748pt" strokecolor="#939598">
                <v:path arrowok="t"/>
              </v:shape>
            </v:group>
            <v:group style="position:absolute;left:528;top:732;width:2;height:80" coordorigin="528,732" coordsize="2,80">
              <v:shape style="position:absolute;left:528;top:732;width:2;height:80" coordorigin="528,732" coordsize="0,80" path="m528,812l528,732e" filled="false" stroked="true" strokeweight=".748pt" strokecolor="#939598">
                <v:path arrowok="t"/>
              </v:shape>
            </v:group>
            <v:group style="position:absolute;left:488;top:732;width:2;height:80" coordorigin="488,732" coordsize="2,80">
              <v:shape style="position:absolute;left:488;top:732;width:2;height:80" coordorigin="488,732" coordsize="1,80" path="m488,812l488,732e" filled="false" stroked="true" strokeweight=".748pt" strokecolor="#939598">
                <v:path arrowok="t"/>
              </v:shape>
            </v:group>
            <v:group style="position:absolute;left:448;top:732;width:2;height:80" coordorigin="448,732" coordsize="2,80">
              <v:shape style="position:absolute;left:448;top:732;width:2;height:80" coordorigin="448,732" coordsize="0,80" path="m448,812l448,732e" filled="false" stroked="true" strokeweight=".748pt" strokecolor="#939598">
                <v:path arrowok="t"/>
              </v:shape>
            </v:group>
            <v:group style="position:absolute;left:408;top:732;width:2;height:80" coordorigin="408,732" coordsize="2,80">
              <v:shape style="position:absolute;left:408;top:732;width:2;height:80" coordorigin="408,732" coordsize="0,80" path="m408,812l408,732e" filled="false" stroked="true" strokeweight=".748pt" strokecolor="#939598">
                <v:path arrowok="t"/>
              </v:shape>
            </v:group>
            <v:group style="position:absolute;left:368;top:732;width:2;height:80" coordorigin="368,732" coordsize="2,80">
              <v:shape style="position:absolute;left:368;top:732;width:2;height:80" coordorigin="368,732" coordsize="0,80" path="m368,812l368,732e" filled="false" stroked="true" strokeweight=".748pt" strokecolor="#939598">
                <v:path arrowok="t"/>
              </v:shape>
            </v:group>
            <v:group style="position:absolute;left:328;top:732;width:2;height:80" coordorigin="328,732" coordsize="2,80">
              <v:shape style="position:absolute;left:328;top:732;width:2;height:80" coordorigin="328,732" coordsize="1,80" path="m328,812l328,732e" filled="false" stroked="true" strokeweight=".748pt" strokecolor="#939598">
                <v:path arrowok="t"/>
              </v:shape>
            </v:group>
            <v:group style="position:absolute;left:288;top:732;width:2;height:80" coordorigin="288,732" coordsize="2,80">
              <v:shape style="position:absolute;left:288;top:732;width:2;height:80" coordorigin="288,732" coordsize="0,80" path="m288,812l288,732e" filled="false" stroked="true" strokeweight=".748pt" strokecolor="#939598">
                <v:path arrowok="t"/>
              </v:shape>
            </v:group>
            <v:group style="position:absolute;left:248;top:732;width:2;height:80" coordorigin="248,732" coordsize="2,80">
              <v:shape style="position:absolute;left:248;top:732;width:2;height:80" coordorigin="248,732" coordsize="1,80" path="m248,812l248,732e" filled="false" stroked="true" strokeweight=".748pt" strokecolor="#939598">
                <v:path arrowok="t"/>
              </v:shape>
            </v:group>
            <v:group style="position:absolute;left:208;top:732;width:2;height:80" coordorigin="208,732" coordsize="2,80">
              <v:shape style="position:absolute;left:208;top:732;width:2;height:80" coordorigin="208,732" coordsize="1,80" path="m208,812l208,732e" filled="false" stroked="true" strokeweight=".748pt" strokecolor="#939598">
                <v:path arrowok="t"/>
              </v:shape>
            </v:group>
            <v:group style="position:absolute;left:168;top:732;width:2;height:80" coordorigin="168,732" coordsize="2,80">
              <v:shape style="position:absolute;left:168;top:732;width:2;height:80" coordorigin="168,732" coordsize="0,80" path="m168,812l168,732e" filled="false" stroked="true" strokeweight=".748pt" strokecolor="#939598">
                <v:path arrowok="t"/>
              </v:shape>
            </v:group>
            <v:group style="position:absolute;left:128;top:732;width:2;height:80" coordorigin="128,732" coordsize="2,80">
              <v:shape style="position:absolute;left:128;top:732;width:2;height:80" coordorigin="128,732" coordsize="1,80" path="m128,812l128,732e" filled="false" stroked="true" strokeweight=".748pt" strokecolor="#939598">
                <v:path arrowok="t"/>
              </v:shape>
            </v:group>
            <v:group style="position:absolute;left:88;top:732;width:2;height:80" coordorigin="88,732" coordsize="2,80">
              <v:shape style="position:absolute;left:88;top:732;width:2;height:80" coordorigin="88,732" coordsize="0,80" path="m88,812l88,732e" filled="false" stroked="true" strokeweight=".748pt" strokecolor="#939598">
                <v:path arrowok="t"/>
              </v:shape>
            </v:group>
            <v:group style="position:absolute;left:47;top:732;width:2;height:80" coordorigin="47,732" coordsize="2,80">
              <v:shape style="position:absolute;left:47;top:732;width:2;height:80" coordorigin="47,732" coordsize="1,80" path="m48,812l47,732e" filled="false" stroked="true" strokeweight=".748pt" strokecolor="#939598">
                <v:path arrowok="t"/>
              </v:shape>
            </v:group>
            <v:group style="position:absolute;left:7;top:732;width:2;height:80" coordorigin="7,732" coordsize="2,80">
              <v:shape style="position:absolute;left:7;top:732;width:2;height:80" coordorigin="7,732" coordsize="0,80" path="m7,812l7,732e" filled="false" stroked="true" strokeweight=".748pt" strokecolor="#939598">
                <v:path arrowok="t"/>
              </v:shape>
              <v:shape style="position:absolute;left:5056;top:0;width:6463;height:1502" type="#_x0000_t75" stroked="false">
                <v:imagedata r:id="rId21" o:title=""/>
              </v:shape>
            </v:group>
          </v:group>
        </w:pict>
      </w:r>
      <w:r>
        <w:rPr>
          <w:rFonts w:ascii="Calibri" w:hAnsi="Calibri" w:cs="Calibri" w:eastAsia="Calibri"/>
          <w:position w:val="-29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after="0" w:line="240" w:lineRule="auto"/>
        <w:rPr>
          <w:rFonts w:ascii="Calibri" w:hAnsi="Calibri" w:cs="Calibri" w:eastAsia="Calibri"/>
          <w:sz w:val="20"/>
          <w:szCs w:val="20"/>
        </w:rPr>
        <w:sectPr>
          <w:pgSz w:w="11910" w:h="16840"/>
          <w:pgMar w:top="40" w:bottom="0" w:left="0" w:right="0"/>
        </w:sectPr>
      </w:pPr>
    </w:p>
    <w:p>
      <w:pPr>
        <w:pStyle w:val="BodyText"/>
        <w:spacing w:line="264" w:lineRule="exact" w:before="193"/>
        <w:ind w:right="18"/>
        <w:jc w:val="left"/>
      </w:pPr>
      <w:r>
        <w:rPr>
          <w:spacing w:val="-10"/>
        </w:rPr>
        <w:t>To </w:t>
      </w:r>
      <w:r>
        <w:rPr/>
        <w:t>achieve these objectives, we must begin by</w:t>
      </w:r>
      <w:r>
        <w:rPr>
          <w:spacing w:val="-6"/>
        </w:rPr>
        <w:t> </w:t>
      </w:r>
      <w:r>
        <w:rPr/>
        <w:t>doing</w:t>
      </w:r>
      <w:r>
        <w:rPr/>
        <w:t> the</w:t>
      </w:r>
      <w:r>
        <w:rPr>
          <w:spacing w:val="-6"/>
        </w:rPr>
        <w:t> </w:t>
      </w:r>
      <w:r>
        <w:rPr/>
        <w:t>following:</w:t>
      </w:r>
    </w:p>
    <w:p>
      <w:pPr>
        <w:pStyle w:val="BodyText"/>
        <w:spacing w:line="264" w:lineRule="exact"/>
        <w:ind w:left="1388" w:right="18" w:hanging="341"/>
        <w:jc w:val="left"/>
        <w:rPr>
          <w:rFonts w:ascii="Calibri" w:hAnsi="Calibri" w:cs="Calibri" w:eastAsia="Calibri"/>
        </w:rPr>
      </w:pPr>
      <w:r>
        <w:rPr>
          <w:rFonts w:ascii="Arial" w:hAnsi="Arial"/>
        </w:rPr>
        <w:t>ø </w:t>
      </w:r>
      <w:r>
        <w:rPr/>
        <w:t>Increase training opportunities for</w:t>
      </w:r>
      <w:r>
        <w:rPr>
          <w:spacing w:val="5"/>
        </w:rPr>
        <w:t> </w:t>
      </w:r>
      <w:r>
        <w:rPr/>
        <w:t>Gunaikurnai</w:t>
      </w:r>
      <w:r>
        <w:rPr/>
        <w:t> in traditional and modern natural</w:t>
      </w:r>
      <w:r>
        <w:rPr>
          <w:spacing w:val="-8"/>
        </w:rPr>
        <w:t> </w:t>
      </w:r>
      <w:r>
        <w:rPr/>
        <w:t>resource</w:t>
      </w:r>
      <w:r>
        <w:rPr/>
        <w:t> management practices through</w:t>
      </w:r>
      <w:r>
        <w:rPr>
          <w:spacing w:val="-9"/>
        </w:rPr>
        <w:t> </w:t>
      </w:r>
      <w:r>
        <w:rPr/>
        <w:t>partnerships</w:t>
      </w:r>
      <w:r>
        <w:rPr/>
        <w:t> </w:t>
      </w:r>
      <w:r>
        <w:rPr>
          <w:rFonts w:ascii="Calibri" w:hAnsi="Calibri"/>
        </w:rPr>
        <w:t>and</w:t>
      </w:r>
      <w:r>
        <w:rPr>
          <w:rFonts w:ascii="Calibri" w:hAnsi="Calibri"/>
          <w:spacing w:val="-15"/>
        </w:rPr>
        <w:t> </w:t>
      </w:r>
      <w:r>
        <w:rPr>
          <w:rFonts w:ascii="Calibri" w:hAnsi="Calibri"/>
        </w:rPr>
        <w:t>scholarships</w:t>
      </w:r>
    </w:p>
    <w:p>
      <w:pPr>
        <w:pStyle w:val="BodyText"/>
        <w:spacing w:line="264" w:lineRule="exact"/>
        <w:ind w:left="1388" w:right="18" w:hanging="341"/>
        <w:jc w:val="left"/>
      </w:pPr>
      <w:r>
        <w:rPr>
          <w:rFonts w:ascii="Arial" w:hAnsi="Arial"/>
        </w:rPr>
        <w:t>ø </w:t>
      </w:r>
      <w:r>
        <w:rPr/>
        <w:t>Undertake research about past</w:t>
      </w:r>
      <w:r>
        <w:rPr>
          <w:spacing w:val="-5"/>
        </w:rPr>
        <w:t> </w:t>
      </w:r>
      <w:r>
        <w:rPr/>
        <w:t>management</w:t>
      </w:r>
      <w:r>
        <w:rPr/>
        <w:t> practices to document what is known</w:t>
      </w:r>
      <w:r>
        <w:rPr>
          <w:spacing w:val="-6"/>
        </w:rPr>
        <w:t> </w:t>
      </w:r>
      <w:r>
        <w:rPr/>
        <w:t>of</w:t>
      </w:r>
      <w:r>
        <w:rPr/>
        <w:t> traditional land management</w:t>
      </w:r>
      <w:r>
        <w:rPr>
          <w:spacing w:val="-15"/>
        </w:rPr>
        <w:t> </w:t>
      </w:r>
      <w:r>
        <w:rPr/>
        <w:t>techniques</w:t>
      </w:r>
    </w:p>
    <w:p>
      <w:pPr>
        <w:pStyle w:val="BodyText"/>
        <w:spacing w:line="264" w:lineRule="exact"/>
        <w:ind w:left="1388" w:right="149" w:hanging="341"/>
        <w:jc w:val="left"/>
      </w:pPr>
      <w:r>
        <w:rPr>
          <w:rFonts w:ascii="Arial" w:hAnsi="Arial"/>
        </w:rPr>
        <w:t>ø </w:t>
      </w:r>
      <w:r>
        <w:rPr>
          <w:spacing w:val="-3"/>
        </w:rPr>
        <w:t>Work </w:t>
      </w:r>
      <w:r>
        <w:rPr/>
        <w:t>with government to negotiate</w:t>
      </w:r>
      <w:r>
        <w:rPr>
          <w:spacing w:val="8"/>
        </w:rPr>
        <w:t> </w:t>
      </w:r>
      <w:r>
        <w:rPr/>
        <w:t>more</w:t>
      </w:r>
      <w:r>
        <w:rPr/>
        <w:t> appropriate authority for enforcing the</w:t>
      </w:r>
      <w:r>
        <w:rPr>
          <w:spacing w:val="-24"/>
        </w:rPr>
        <w:t> </w:t>
      </w:r>
      <w:r>
        <w:rPr/>
        <w:t>laws</w:t>
      </w:r>
      <w:r>
        <w:rPr/>
        <w:t> of our land, through the accreditation</w:t>
      </w:r>
      <w:r>
        <w:rPr>
          <w:spacing w:val="-7"/>
        </w:rPr>
        <w:t> </w:t>
      </w:r>
      <w:r>
        <w:rPr/>
        <w:t>of</w:t>
      </w:r>
      <w:r>
        <w:rPr/>
        <w:t> </w:t>
      </w:r>
      <w:r>
        <w:rPr>
          <w:rFonts w:ascii="Calibri" w:hAnsi="Calibri"/>
        </w:rPr>
        <w:t>Gunaikurnai Rangers as cultural</w:t>
      </w:r>
      <w:r>
        <w:rPr>
          <w:rFonts w:ascii="Calibri" w:hAnsi="Calibri"/>
          <w:spacing w:val="-18"/>
        </w:rPr>
        <w:t> </w:t>
      </w:r>
      <w:r>
        <w:rPr>
          <w:rFonts w:ascii="Calibri" w:hAnsi="Calibri"/>
        </w:rPr>
        <w:t>inspectors</w:t>
      </w:r>
      <w:r>
        <w:rPr>
          <w:rFonts w:ascii="Calibri" w:hAnsi="Calibri"/>
          <w:w w:val="100"/>
        </w:rPr>
        <w:t> </w:t>
      </w:r>
      <w:r>
        <w:rPr>
          <w:rFonts w:ascii="Calibri" w:hAnsi="Calibri"/>
        </w:rPr>
        <w:t>under the </w:t>
      </w:r>
      <w:r>
        <w:rPr>
          <w:rFonts w:ascii="Calibri" w:hAnsi="Calibri"/>
          <w:i/>
        </w:rPr>
        <w:t>Aboriginal Heritage Act 2006</w:t>
      </w:r>
      <w:r>
        <w:rPr>
          <w:rFonts w:ascii="Calibri" w:hAnsi="Calibri"/>
          <w:i/>
          <w:spacing w:val="-8"/>
        </w:rPr>
        <w:t> </w:t>
      </w:r>
      <w:r>
        <w:rPr/>
        <w:t>(Vic) </w:t>
      </w:r>
      <w:r>
        <w:rPr>
          <w:rFonts w:ascii="Calibri" w:hAnsi="Calibri"/>
        </w:rPr>
        <w:t>and the broadening of their role to</w:t>
      </w:r>
      <w:r>
        <w:rPr>
          <w:rFonts w:ascii="Calibri" w:hAnsi="Calibri"/>
          <w:spacing w:val="-22"/>
        </w:rPr>
        <w:t> </w:t>
      </w:r>
      <w:r>
        <w:rPr>
          <w:rFonts w:ascii="Calibri" w:hAnsi="Calibri"/>
        </w:rPr>
        <w:t>include</w:t>
      </w:r>
      <w:r>
        <w:rPr>
          <w:rFonts w:ascii="Calibri" w:hAnsi="Calibri"/>
          <w:spacing w:val="-1"/>
          <w:w w:val="100"/>
        </w:rPr>
        <w:t> </w:t>
      </w:r>
      <w:r>
        <w:rPr/>
        <w:t>issuing permits and doing</w:t>
      </w:r>
      <w:r>
        <w:rPr>
          <w:spacing w:val="-2"/>
        </w:rPr>
        <w:t> </w:t>
      </w:r>
      <w:r>
        <w:rPr/>
        <w:t>inspections</w:t>
      </w:r>
    </w:p>
    <w:p>
      <w:pPr>
        <w:pStyle w:val="BodyText"/>
        <w:spacing w:line="240" w:lineRule="auto" w:before="115"/>
        <w:ind w:left="1048" w:right="18"/>
        <w:jc w:val="left"/>
        <w:rPr>
          <w:rFonts w:ascii="Calibri" w:hAnsi="Calibri" w:cs="Calibri" w:eastAsia="Calibri"/>
        </w:rPr>
      </w:pPr>
      <w:r>
        <w:rPr>
          <w:rFonts w:ascii="Arial" w:hAnsi="Arial"/>
        </w:rPr>
        <w:t>ø   </w:t>
      </w:r>
      <w:r>
        <w:rPr>
          <w:rFonts w:ascii="Calibri" w:hAnsi="Calibri"/>
        </w:rPr>
        <w:t>Through joint management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planning:</w:t>
      </w:r>
    </w:p>
    <w:p>
      <w:pPr>
        <w:pStyle w:val="ListParagraph"/>
        <w:numPr>
          <w:ilvl w:val="0"/>
          <w:numId w:val="2"/>
        </w:numPr>
        <w:tabs>
          <w:tab w:pos="1730" w:val="left" w:leader="none"/>
        </w:tabs>
        <w:spacing w:line="264" w:lineRule="exact" w:before="107" w:after="0"/>
        <w:ind w:left="1729" w:right="653" w:hanging="341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z w:val="22"/>
        </w:rPr>
        <w:t>identify where it makes cultural</w:t>
      </w:r>
      <w:r>
        <w:rPr>
          <w:rFonts w:ascii="Calibri"/>
          <w:spacing w:val="-17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z w:val="22"/>
        </w:rPr>
        <w:t> </w:t>
      </w:r>
      <w:r>
        <w:rPr>
          <w:rFonts w:ascii="Calibri"/>
          <w:sz w:val="22"/>
        </w:rPr>
        <w:t>environmental sense to change</w:t>
      </w:r>
      <w:r>
        <w:rPr>
          <w:rFonts w:ascii="Calibri"/>
          <w:spacing w:val="-30"/>
          <w:sz w:val="22"/>
        </w:rPr>
        <w:t> </w:t>
      </w:r>
      <w:r>
        <w:rPr>
          <w:rFonts w:ascii="Calibri"/>
          <w:sz w:val="22"/>
        </w:rPr>
        <w:t>park</w:t>
      </w:r>
      <w:r>
        <w:rPr>
          <w:rFonts w:ascii="Calibri"/>
          <w:spacing w:val="-1"/>
          <w:w w:val="99"/>
          <w:sz w:val="22"/>
        </w:rPr>
        <w:t> </w:t>
      </w:r>
      <w:r>
        <w:rPr>
          <w:rFonts w:ascii="Calibri"/>
          <w:sz w:val="22"/>
        </w:rPr>
        <w:t>boundaries</w:t>
      </w:r>
    </w:p>
    <w:p>
      <w:pPr>
        <w:pStyle w:val="ListParagraph"/>
        <w:numPr>
          <w:ilvl w:val="0"/>
          <w:numId w:val="2"/>
        </w:numPr>
        <w:tabs>
          <w:tab w:pos="1730" w:val="left" w:leader="none"/>
        </w:tabs>
        <w:spacing w:line="264" w:lineRule="exact" w:before="113" w:after="0"/>
        <w:ind w:left="1729" w:right="9" w:hanging="341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pacing w:val="-5"/>
          <w:sz w:val="22"/>
        </w:rPr>
        <w:t>secure</w:t>
      </w:r>
      <w:r>
        <w:rPr>
          <w:rFonts w:ascii="Calibri"/>
          <w:spacing w:val="-9"/>
          <w:sz w:val="22"/>
        </w:rPr>
        <w:t> </w:t>
      </w:r>
      <w:r>
        <w:rPr>
          <w:rFonts w:ascii="Calibri"/>
          <w:spacing w:val="-3"/>
          <w:sz w:val="22"/>
        </w:rPr>
        <w:t>an</w:t>
      </w:r>
      <w:r>
        <w:rPr>
          <w:rFonts w:ascii="Calibri"/>
          <w:spacing w:val="-9"/>
          <w:sz w:val="22"/>
        </w:rPr>
        <w:t> </w:t>
      </w:r>
      <w:r>
        <w:rPr>
          <w:rFonts w:ascii="Calibri"/>
          <w:spacing w:val="-5"/>
          <w:sz w:val="22"/>
        </w:rPr>
        <w:t>increase</w:t>
      </w:r>
      <w:r>
        <w:rPr>
          <w:rFonts w:ascii="Calibri"/>
          <w:spacing w:val="-10"/>
          <w:sz w:val="22"/>
        </w:rPr>
        <w:t> </w:t>
      </w:r>
      <w:r>
        <w:rPr>
          <w:rFonts w:ascii="Calibri"/>
          <w:spacing w:val="-3"/>
          <w:sz w:val="22"/>
        </w:rPr>
        <w:t>in</w:t>
      </w:r>
      <w:r>
        <w:rPr>
          <w:rFonts w:ascii="Calibri"/>
          <w:spacing w:val="-9"/>
          <w:sz w:val="22"/>
        </w:rPr>
        <w:t> </w:t>
      </w:r>
      <w:r>
        <w:rPr>
          <w:rFonts w:ascii="Calibri"/>
          <w:spacing w:val="-4"/>
          <w:sz w:val="22"/>
        </w:rPr>
        <w:t>the</w:t>
      </w:r>
      <w:r>
        <w:rPr>
          <w:rFonts w:ascii="Calibri"/>
          <w:spacing w:val="-9"/>
          <w:sz w:val="22"/>
        </w:rPr>
        <w:t> </w:t>
      </w:r>
      <w:r>
        <w:rPr>
          <w:rFonts w:ascii="Calibri"/>
          <w:spacing w:val="-5"/>
          <w:sz w:val="22"/>
        </w:rPr>
        <w:t>number</w:t>
      </w:r>
      <w:r>
        <w:rPr>
          <w:rFonts w:ascii="Calibri"/>
          <w:spacing w:val="-8"/>
          <w:sz w:val="22"/>
        </w:rPr>
        <w:t> </w:t>
      </w:r>
      <w:r>
        <w:rPr>
          <w:rFonts w:ascii="Calibri"/>
          <w:spacing w:val="-5"/>
          <w:sz w:val="22"/>
        </w:rPr>
        <w:t>of</w:t>
      </w:r>
      <w:r>
        <w:rPr>
          <w:rFonts w:ascii="Calibri"/>
          <w:spacing w:val="-40"/>
          <w:sz w:val="22"/>
        </w:rPr>
        <w:t> </w:t>
      </w:r>
      <w:r>
        <w:rPr>
          <w:rFonts w:ascii="Calibri"/>
          <w:spacing w:val="-40"/>
          <w:sz w:val="22"/>
        </w:rPr>
      </w:r>
      <w:r>
        <w:rPr>
          <w:rFonts w:ascii="Calibri"/>
          <w:spacing w:val="-5"/>
          <w:sz w:val="22"/>
        </w:rPr>
        <w:t>Gunaikurnai</w:t>
      </w:r>
      <w:r>
        <w:rPr>
          <w:rFonts w:ascii="Calibri"/>
          <w:spacing w:val="-9"/>
          <w:sz w:val="22"/>
        </w:rPr>
        <w:t> </w:t>
      </w:r>
      <w:r>
        <w:rPr>
          <w:rFonts w:ascii="Calibri"/>
          <w:spacing w:val="-5"/>
          <w:sz w:val="22"/>
        </w:rPr>
        <w:t>Ranger</w:t>
      </w:r>
      <w:r>
        <w:rPr>
          <w:rFonts w:ascii="Calibri"/>
          <w:spacing w:val="-9"/>
          <w:sz w:val="22"/>
        </w:rPr>
        <w:t> </w:t>
      </w:r>
      <w:r>
        <w:rPr>
          <w:rFonts w:ascii="Calibri"/>
          <w:spacing w:val="-5"/>
          <w:sz w:val="22"/>
        </w:rPr>
        <w:t>positions</w:t>
      </w:r>
      <w:r>
        <w:rPr>
          <w:rFonts w:ascii="Calibri"/>
          <w:spacing w:val="-9"/>
          <w:sz w:val="22"/>
        </w:rPr>
        <w:t> </w:t>
      </w:r>
      <w:r>
        <w:rPr>
          <w:rFonts w:ascii="Calibri"/>
          <w:spacing w:val="-4"/>
          <w:sz w:val="22"/>
        </w:rPr>
        <w:t>to</w:t>
      </w:r>
      <w:r>
        <w:rPr>
          <w:rFonts w:ascii="Calibri"/>
          <w:spacing w:val="-9"/>
          <w:sz w:val="22"/>
        </w:rPr>
        <w:t> </w:t>
      </w:r>
      <w:r>
        <w:rPr>
          <w:rFonts w:ascii="Calibri"/>
          <w:spacing w:val="-5"/>
          <w:sz w:val="22"/>
        </w:rPr>
        <w:t>better</w:t>
      </w:r>
      <w:r>
        <w:rPr>
          <w:rFonts w:ascii="Calibri"/>
          <w:spacing w:val="-44"/>
          <w:sz w:val="22"/>
        </w:rPr>
        <w:t> </w:t>
      </w:r>
      <w:r>
        <w:rPr>
          <w:rFonts w:ascii="Calibri"/>
          <w:spacing w:val="-44"/>
          <w:sz w:val="22"/>
        </w:rPr>
      </w:r>
      <w:r>
        <w:rPr>
          <w:rFonts w:ascii="Calibri"/>
          <w:spacing w:val="-5"/>
          <w:sz w:val="22"/>
        </w:rPr>
        <w:t>manage </w:t>
      </w:r>
      <w:r>
        <w:rPr>
          <w:rFonts w:ascii="Calibri"/>
          <w:spacing w:val="-4"/>
          <w:sz w:val="22"/>
        </w:rPr>
        <w:t>the </w:t>
      </w:r>
      <w:r>
        <w:rPr>
          <w:rFonts w:ascii="Calibri"/>
          <w:spacing w:val="-5"/>
          <w:sz w:val="22"/>
        </w:rPr>
        <w:t>breadth </w:t>
      </w:r>
      <w:r>
        <w:rPr>
          <w:rFonts w:ascii="Calibri"/>
          <w:spacing w:val="-3"/>
          <w:sz w:val="22"/>
        </w:rPr>
        <w:t>of </w:t>
      </w:r>
      <w:r>
        <w:rPr>
          <w:rFonts w:ascii="Calibri"/>
          <w:spacing w:val="-5"/>
          <w:sz w:val="22"/>
        </w:rPr>
        <w:t>Aboriginal </w:t>
      </w:r>
      <w:r>
        <w:rPr>
          <w:rFonts w:ascii="Calibri"/>
          <w:spacing w:val="-4"/>
          <w:sz w:val="22"/>
        </w:rPr>
        <w:t>Title</w:t>
      </w:r>
      <w:r>
        <w:rPr>
          <w:rFonts w:ascii="Calibri"/>
          <w:spacing w:val="-21"/>
          <w:sz w:val="22"/>
        </w:rPr>
        <w:t> </w:t>
      </w:r>
      <w:r>
        <w:rPr>
          <w:rFonts w:ascii="Calibri"/>
          <w:spacing w:val="-5"/>
          <w:sz w:val="22"/>
        </w:rPr>
        <w:t>Lands.</w:t>
      </w:r>
      <w:r>
        <w:rPr>
          <w:rFonts w:ascii="Calibri"/>
          <w:sz w:val="22"/>
        </w:rPr>
      </w:r>
    </w:p>
    <w:p>
      <w:pPr>
        <w:pStyle w:val="ListParagraph"/>
        <w:numPr>
          <w:ilvl w:val="0"/>
          <w:numId w:val="2"/>
        </w:numPr>
        <w:tabs>
          <w:tab w:pos="1730" w:val="left" w:leader="none"/>
        </w:tabs>
        <w:spacing w:line="264" w:lineRule="exact" w:before="113" w:after="0"/>
        <w:ind w:left="1729" w:right="50" w:hanging="341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z w:val="22"/>
        </w:rPr>
        <w:t>build capacity and evidence for the</w:t>
      </w:r>
      <w:r>
        <w:rPr>
          <w:rFonts w:ascii="Calibri"/>
          <w:spacing w:val="-7"/>
          <w:sz w:val="22"/>
        </w:rPr>
        <w:t> </w:t>
      </w:r>
      <w:r>
        <w:rPr>
          <w:rFonts w:ascii="Calibri"/>
          <w:sz w:val="22"/>
        </w:rPr>
        <w:t>next</w:t>
      </w:r>
      <w:r>
        <w:rPr>
          <w:rFonts w:ascii="Calibri"/>
          <w:sz w:val="22"/>
        </w:rPr>
        <w:t> </w:t>
      </w:r>
      <w:r>
        <w:rPr>
          <w:rFonts w:ascii="Calibri"/>
          <w:sz w:val="22"/>
        </w:rPr>
        <w:t>phase of handbacks of Aboriginal Title</w:t>
      </w:r>
      <w:r>
        <w:rPr>
          <w:rFonts w:ascii="Calibri"/>
          <w:spacing w:val="-23"/>
          <w:sz w:val="22"/>
        </w:rPr>
        <w:t> </w:t>
      </w:r>
      <w:r>
        <w:rPr>
          <w:rFonts w:ascii="Calibri"/>
          <w:sz w:val="22"/>
        </w:rPr>
        <w:t>land</w:t>
      </w:r>
    </w:p>
    <w:p>
      <w:pPr>
        <w:pStyle w:val="ListParagraph"/>
        <w:numPr>
          <w:ilvl w:val="0"/>
          <w:numId w:val="2"/>
        </w:numPr>
        <w:tabs>
          <w:tab w:pos="1730" w:val="left" w:leader="none"/>
        </w:tabs>
        <w:spacing w:line="264" w:lineRule="exact" w:before="113" w:after="0"/>
        <w:ind w:left="1729" w:right="39" w:hanging="341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z w:val="22"/>
        </w:rPr>
        <w:t>consider opportunities for large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scale</w:t>
      </w:r>
      <w:r>
        <w:rPr>
          <w:rFonts w:ascii="Calibri"/>
          <w:sz w:val="22"/>
        </w:rPr>
        <w:t> wildlife and cultural corridors</w:t>
      </w:r>
      <w:r>
        <w:rPr>
          <w:rFonts w:ascii="Calibri"/>
          <w:spacing w:val="-5"/>
          <w:sz w:val="22"/>
        </w:rPr>
        <w:t> </w:t>
      </w:r>
      <w:r>
        <w:rPr>
          <w:rFonts w:ascii="Calibri"/>
          <w:sz w:val="22"/>
        </w:rPr>
        <w:t>across</w:t>
      </w:r>
      <w:r>
        <w:rPr>
          <w:rFonts w:ascii="Calibri"/>
          <w:sz w:val="22"/>
        </w:rPr>
        <w:t> </w:t>
      </w:r>
      <w:r>
        <w:rPr>
          <w:rFonts w:ascii="Calibri"/>
          <w:sz w:val="22"/>
        </w:rPr>
        <w:t>Gunaikurnai Country and use this to</w:t>
      </w:r>
      <w:r>
        <w:rPr>
          <w:rFonts w:ascii="Calibri"/>
          <w:spacing w:val="-23"/>
          <w:sz w:val="22"/>
        </w:rPr>
        <w:t> </w:t>
      </w:r>
      <w:r>
        <w:rPr>
          <w:rFonts w:ascii="Calibri"/>
          <w:sz w:val="22"/>
        </w:rPr>
        <w:t>secure</w:t>
      </w:r>
      <w:r>
        <w:rPr>
          <w:rFonts w:ascii="Calibri"/>
          <w:w w:val="99"/>
          <w:sz w:val="22"/>
        </w:rPr>
        <w:t> </w:t>
      </w:r>
      <w:r>
        <w:rPr>
          <w:rFonts w:ascii="Calibri"/>
          <w:sz w:val="22"/>
        </w:rPr>
        <w:t>additional funding for joint</w:t>
      </w:r>
      <w:r>
        <w:rPr>
          <w:rFonts w:ascii="Calibri"/>
          <w:spacing w:val="-6"/>
          <w:sz w:val="22"/>
        </w:rPr>
        <w:t> </w:t>
      </w:r>
      <w:r>
        <w:rPr>
          <w:rFonts w:ascii="Calibri"/>
          <w:sz w:val="22"/>
        </w:rPr>
        <w:t>management</w:t>
      </w:r>
    </w:p>
    <w:p>
      <w:pPr>
        <w:pStyle w:val="BodyText"/>
        <w:spacing w:line="264" w:lineRule="exact"/>
        <w:ind w:left="1388" w:right="149" w:hanging="341"/>
        <w:jc w:val="left"/>
      </w:pPr>
      <w:r>
        <w:rPr>
          <w:rFonts w:ascii="Arial" w:hAnsi="Arial"/>
        </w:rPr>
        <w:t>ø </w:t>
      </w:r>
      <w:r>
        <w:rPr/>
        <w:t>Procure a boat to support on-ground</w:t>
      </w:r>
      <w:r>
        <w:rPr>
          <w:spacing w:val="4"/>
        </w:rPr>
        <w:t> </w:t>
      </w:r>
      <w:r>
        <w:rPr/>
        <w:t>work</w:t>
      </w:r>
      <w:r>
        <w:rPr/>
        <w:t> along the lakes network and off the</w:t>
      </w:r>
      <w:r>
        <w:rPr>
          <w:spacing w:val="-23"/>
        </w:rPr>
        <w:t> </w:t>
      </w:r>
      <w:r>
        <w:rPr/>
        <w:t>coast</w:t>
      </w:r>
    </w:p>
    <w:p>
      <w:pPr>
        <w:pStyle w:val="BodyText"/>
        <w:spacing w:line="240" w:lineRule="auto" w:before="115"/>
        <w:ind w:left="1048" w:right="18"/>
        <w:jc w:val="left"/>
        <w:rPr>
          <w:rFonts w:ascii="Calibri" w:hAnsi="Calibri" w:cs="Calibri" w:eastAsia="Calibri"/>
        </w:rPr>
      </w:pPr>
      <w:r>
        <w:rPr>
          <w:rFonts w:ascii="Arial" w:hAnsi="Arial"/>
        </w:rPr>
        <w:t>ø   </w:t>
      </w:r>
      <w:r>
        <w:rPr>
          <w:rFonts w:ascii="Calibri" w:hAnsi="Calibri"/>
        </w:rPr>
        <w:t>Research and develop a sea ranger</w:t>
      </w:r>
      <w:r>
        <w:rPr>
          <w:rFonts w:ascii="Calibri" w:hAnsi="Calibri"/>
          <w:spacing w:val="-16"/>
        </w:rPr>
        <w:t> </w:t>
      </w:r>
      <w:r>
        <w:rPr>
          <w:rFonts w:ascii="Calibri" w:hAnsi="Calibri"/>
        </w:rPr>
        <w:t>program</w:t>
      </w:r>
    </w:p>
    <w:p>
      <w:pPr>
        <w:pStyle w:val="BodyText"/>
        <w:spacing w:line="264" w:lineRule="exact" w:before="107"/>
        <w:ind w:left="1388" w:right="0" w:hanging="341"/>
        <w:jc w:val="left"/>
        <w:rPr>
          <w:rFonts w:ascii="Calibri" w:hAnsi="Calibri" w:cs="Calibri" w:eastAsia="Calibri"/>
        </w:rPr>
      </w:pPr>
      <w:r>
        <w:rPr>
          <w:rFonts w:ascii="Arial" w:hAnsi="Arial"/>
        </w:rPr>
        <w:t>ø </w:t>
      </w:r>
      <w:r>
        <w:rPr/>
        <w:t>Develop strategies and protocols for </w:t>
      </w:r>
      <w:r>
        <w:rPr>
          <w:spacing w:val="-5"/>
        </w:rPr>
        <w:t>water,</w:t>
      </w:r>
      <w:r>
        <w:rPr>
          <w:spacing w:val="-14"/>
        </w:rPr>
        <w:t> </w:t>
      </w:r>
      <w:r>
        <w:rPr/>
        <w:t>fire,</w:t>
      </w:r>
      <w:r>
        <w:rPr/>
        <w:t> emergency management and revegetation,</w:t>
      </w:r>
      <w:r>
        <w:rPr>
          <w:spacing w:val="-30"/>
        </w:rPr>
        <w:t> </w:t>
      </w:r>
      <w:r>
        <w:rPr/>
        <w:t>and</w:t>
      </w:r>
      <w:r>
        <w:rPr/>
        <w:t> work with other land management</w:t>
      </w:r>
      <w:r>
        <w:rPr>
          <w:spacing w:val="-5"/>
        </w:rPr>
        <w:t> </w:t>
      </w:r>
      <w:r>
        <w:rPr/>
        <w:t>agencies</w:t>
      </w:r>
      <w:r>
        <w:rPr/>
        <w:t> and providers to ensure their work on</w:t>
      </w:r>
      <w:r>
        <w:rPr>
          <w:spacing w:val="-8"/>
        </w:rPr>
        <w:t> </w:t>
      </w:r>
      <w:r>
        <w:rPr/>
        <w:t>our</w:t>
      </w:r>
      <w:r>
        <w:rPr/>
        <w:t> </w:t>
      </w:r>
      <w:r>
        <w:rPr>
          <w:rFonts w:ascii="Calibri" w:hAnsi="Calibri"/>
        </w:rPr>
        <w:t>Country is culturally</w:t>
      </w:r>
      <w:r>
        <w:rPr>
          <w:rFonts w:ascii="Calibri" w:hAnsi="Calibri"/>
          <w:spacing w:val="-24"/>
        </w:rPr>
        <w:t> </w:t>
      </w:r>
      <w:r>
        <w:rPr>
          <w:rFonts w:ascii="Calibri" w:hAnsi="Calibri"/>
        </w:rPr>
        <w:t>appropriate</w:t>
      </w:r>
    </w:p>
    <w:p>
      <w:pPr>
        <w:pStyle w:val="BodyText"/>
        <w:spacing w:line="264" w:lineRule="exact" w:before="193"/>
        <w:ind w:left="1069" w:right="1243" w:hanging="341"/>
        <w:jc w:val="left"/>
        <w:rPr>
          <w:rFonts w:ascii="Calibri" w:hAnsi="Calibri" w:cs="Calibri" w:eastAsia="Calibri"/>
        </w:rPr>
      </w:pPr>
      <w:r>
        <w:rPr/>
        <w:br w:type="column"/>
      </w:r>
      <w:r>
        <w:rPr>
          <w:rFonts w:ascii="Arial" w:hAnsi="Arial"/>
        </w:rPr>
        <w:t>ø </w:t>
      </w:r>
      <w:r>
        <w:rPr>
          <w:spacing w:val="-3"/>
        </w:rPr>
        <w:t>Work </w:t>
      </w:r>
      <w:r>
        <w:rPr/>
        <w:t>with </w:t>
      </w:r>
      <w:r>
        <w:rPr>
          <w:spacing w:val="-4"/>
        </w:rPr>
        <w:t>key </w:t>
      </w:r>
      <w:r>
        <w:rPr/>
        <w:t>government agency</w:t>
      </w:r>
      <w:r>
        <w:rPr>
          <w:spacing w:val="18"/>
        </w:rPr>
        <w:t> </w:t>
      </w:r>
      <w:r>
        <w:rPr/>
        <w:t>partners</w:t>
      </w:r>
      <w:r>
        <w:rPr/>
        <w:t> to review their policies and procedures</w:t>
      </w:r>
      <w:r>
        <w:rPr>
          <w:spacing w:val="-12"/>
        </w:rPr>
        <w:t> </w:t>
      </w:r>
      <w:r>
        <w:rPr/>
        <w:t>to</w:t>
      </w:r>
      <w:r>
        <w:rPr/>
        <w:t> ensure Gunaikurnai Traditional Owners</w:t>
      </w:r>
      <w:r>
        <w:rPr>
          <w:spacing w:val="-24"/>
        </w:rPr>
        <w:t> </w:t>
      </w:r>
      <w:r>
        <w:rPr/>
        <w:t>are</w:t>
      </w:r>
      <w:r>
        <w:rPr/>
        <w:t> appropriately included. This could</w:t>
      </w:r>
      <w:r>
        <w:rPr>
          <w:spacing w:val="-11"/>
        </w:rPr>
        <w:t> </w:t>
      </w:r>
      <w:r>
        <w:rPr/>
        <w:t>involve</w:t>
      </w:r>
      <w:r>
        <w:rPr/>
        <w:t> </w:t>
      </w:r>
      <w:r>
        <w:rPr>
          <w:rFonts w:ascii="Calibri" w:hAnsi="Calibri"/>
        </w:rPr>
        <w:t>developing partnership agreements</w:t>
      </w:r>
      <w:r>
        <w:rPr>
          <w:rFonts w:ascii="Calibri" w:hAnsi="Calibri"/>
          <w:spacing w:val="-12"/>
        </w:rPr>
        <w:t> </w:t>
      </w:r>
      <w:r>
        <w:rPr>
          <w:rFonts w:ascii="Calibri" w:hAnsi="Calibri"/>
        </w:rPr>
        <w:t>that</w:t>
      </w:r>
      <w:r>
        <w:rPr>
          <w:rFonts w:ascii="Calibri" w:hAnsi="Calibri"/>
          <w:w w:val="99"/>
        </w:rPr>
        <w:t> </w:t>
      </w:r>
      <w:r>
        <w:rPr>
          <w:rFonts w:ascii="Calibri" w:hAnsi="Calibri"/>
        </w:rPr>
        <w:t>include:</w:t>
      </w:r>
    </w:p>
    <w:p>
      <w:pPr>
        <w:pStyle w:val="ListParagraph"/>
        <w:numPr>
          <w:ilvl w:val="0"/>
          <w:numId w:val="3"/>
        </w:numPr>
        <w:tabs>
          <w:tab w:pos="1410" w:val="left" w:leader="none"/>
        </w:tabs>
        <w:spacing w:line="264" w:lineRule="exact" w:before="113" w:after="0"/>
        <w:ind w:left="1409" w:right="1580" w:hanging="34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z w:val="22"/>
        </w:rPr>
        <w:t>agreements about how to work</w:t>
      </w:r>
      <w:r>
        <w:rPr>
          <w:rFonts w:ascii="Calibri"/>
          <w:spacing w:val="-13"/>
          <w:sz w:val="22"/>
        </w:rPr>
        <w:t> </w:t>
      </w:r>
      <w:r>
        <w:rPr>
          <w:rFonts w:ascii="Calibri"/>
          <w:sz w:val="22"/>
        </w:rPr>
        <w:t>with</w:t>
      </w:r>
      <w:r>
        <w:rPr>
          <w:rFonts w:ascii="Calibri"/>
          <w:sz w:val="22"/>
        </w:rPr>
        <w:t> </w:t>
      </w:r>
      <w:r>
        <w:rPr>
          <w:rFonts w:ascii="Calibri"/>
          <w:sz w:val="22"/>
        </w:rPr>
        <w:t>Gunaikurnai</w:t>
      </w:r>
    </w:p>
    <w:p>
      <w:pPr>
        <w:pStyle w:val="ListParagraph"/>
        <w:numPr>
          <w:ilvl w:val="0"/>
          <w:numId w:val="3"/>
        </w:numPr>
        <w:tabs>
          <w:tab w:pos="1410" w:val="left" w:leader="none"/>
        </w:tabs>
        <w:spacing w:line="264" w:lineRule="exact" w:before="113" w:after="0"/>
        <w:ind w:left="1409" w:right="942" w:hanging="34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z w:val="22"/>
        </w:rPr>
        <w:t>protocols for contacting Gunaikurnai</w:t>
      </w:r>
      <w:r>
        <w:rPr>
          <w:rFonts w:ascii="Calibri"/>
          <w:spacing w:val="-34"/>
          <w:sz w:val="22"/>
        </w:rPr>
        <w:t> </w:t>
      </w:r>
      <w:r>
        <w:rPr>
          <w:rFonts w:ascii="Calibri"/>
          <w:sz w:val="22"/>
        </w:rPr>
        <w:t>before</w:t>
      </w:r>
      <w:r>
        <w:rPr>
          <w:rFonts w:ascii="Calibri"/>
          <w:sz w:val="22"/>
        </w:rPr>
        <w:t> planning gets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underway</w:t>
      </w:r>
    </w:p>
    <w:p>
      <w:pPr>
        <w:pStyle w:val="ListParagraph"/>
        <w:numPr>
          <w:ilvl w:val="0"/>
          <w:numId w:val="3"/>
        </w:numPr>
        <w:tabs>
          <w:tab w:pos="1410" w:val="left" w:leader="none"/>
        </w:tabs>
        <w:spacing w:line="264" w:lineRule="exact" w:before="113" w:after="0"/>
        <w:ind w:left="1409" w:right="1051" w:hanging="34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z w:val="22"/>
        </w:rPr>
        <w:t>employment of Gunaikurnai in agencies</w:t>
      </w:r>
      <w:r>
        <w:rPr>
          <w:rFonts w:ascii="Calibri"/>
          <w:spacing w:val="-16"/>
          <w:sz w:val="22"/>
        </w:rPr>
        <w:t> </w:t>
      </w:r>
      <w:r>
        <w:rPr>
          <w:rFonts w:ascii="Calibri"/>
          <w:sz w:val="22"/>
        </w:rPr>
        <w:t>as</w:t>
      </w:r>
      <w:r>
        <w:rPr>
          <w:rFonts w:ascii="Calibri"/>
          <w:w w:val="100"/>
          <w:sz w:val="22"/>
        </w:rPr>
        <w:t> </w:t>
      </w:r>
      <w:r>
        <w:rPr>
          <w:rFonts w:ascii="Calibri"/>
          <w:sz w:val="22"/>
        </w:rPr>
        <w:t>Indigenous Liaison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Officers</w:t>
      </w:r>
    </w:p>
    <w:p>
      <w:pPr>
        <w:pStyle w:val="BodyText"/>
        <w:spacing w:line="264" w:lineRule="exact"/>
        <w:ind w:left="1069" w:right="1011" w:hanging="341"/>
        <w:jc w:val="left"/>
        <w:rPr>
          <w:rFonts w:ascii="Calibri" w:hAnsi="Calibri" w:cs="Calibri" w:eastAsia="Calibri"/>
        </w:rPr>
      </w:pPr>
      <w:r>
        <w:rPr>
          <w:rFonts w:ascii="Arial" w:hAnsi="Arial"/>
        </w:rPr>
        <w:t>ø   </w:t>
      </w:r>
      <w:r>
        <w:rPr>
          <w:spacing w:val="-3"/>
        </w:rPr>
        <w:t>Work </w:t>
      </w:r>
      <w:r>
        <w:rPr/>
        <w:t>with government and other</w:t>
      </w:r>
      <w:r>
        <w:rPr>
          <w:spacing w:val="17"/>
        </w:rPr>
        <w:t> </w:t>
      </w:r>
      <w:r>
        <w:rPr/>
        <w:t>businesses</w:t>
      </w:r>
      <w:r>
        <w:rPr/>
        <w:t> to</w:t>
      </w:r>
      <w:r>
        <w:rPr>
          <w:spacing w:val="-10"/>
        </w:rPr>
        <w:t> </w:t>
      </w:r>
      <w:r>
        <w:rPr/>
        <w:t>establish</w:t>
      </w:r>
      <w:r>
        <w:rPr>
          <w:spacing w:val="-10"/>
        </w:rPr>
        <w:t> </w:t>
      </w:r>
      <w:r>
        <w:rPr/>
        <w:t>preferential</w:t>
      </w:r>
      <w:r>
        <w:rPr>
          <w:spacing w:val="-10"/>
        </w:rPr>
        <w:t> </w:t>
      </w:r>
      <w:r>
        <w:rPr/>
        <w:t>contracting</w:t>
      </w:r>
      <w:r>
        <w:rPr>
          <w:spacing w:val="-10"/>
        </w:rPr>
        <w:t> </w:t>
      </w:r>
      <w:r>
        <w:rPr/>
        <w:t>for</w:t>
      </w:r>
      <w:r>
        <w:rPr>
          <w:spacing w:val="-10"/>
        </w:rPr>
        <w:t> </w:t>
      </w:r>
      <w:r>
        <w:rPr/>
        <w:t>natural</w:t>
      </w:r>
      <w:r>
        <w:rPr/>
        <w:t> resource management works on</w:t>
      </w:r>
      <w:r>
        <w:rPr>
          <w:spacing w:val="-12"/>
        </w:rPr>
        <w:t> </w:t>
      </w:r>
      <w:r>
        <w:rPr/>
        <w:t>Gunaikurnai</w:t>
      </w:r>
      <w:r>
        <w:rPr/>
        <w:t> </w:t>
      </w:r>
      <w:r>
        <w:rPr>
          <w:rFonts w:ascii="Calibri" w:hAnsi="Calibri"/>
        </w:rPr>
        <w:t>Country</w:t>
      </w:r>
    </w:p>
    <w:p>
      <w:pPr>
        <w:pStyle w:val="BodyText"/>
        <w:spacing w:line="264" w:lineRule="exact"/>
        <w:ind w:left="1069" w:right="1011" w:hanging="341"/>
        <w:jc w:val="left"/>
      </w:pPr>
      <w:r>
        <w:rPr>
          <w:rFonts w:ascii="Arial" w:hAnsi="Arial" w:cs="Arial" w:eastAsia="Arial"/>
        </w:rPr>
        <w:t>ø </w:t>
      </w:r>
      <w:r>
        <w:rPr/>
        <w:t>Develop a ‘mob intelligence network’</w:t>
      </w:r>
      <w:r>
        <w:rPr>
          <w:spacing w:val="8"/>
        </w:rPr>
        <w:t> </w:t>
      </w:r>
      <w:r>
        <w:rPr/>
        <w:t>to</w:t>
      </w:r>
      <w:r>
        <w:rPr/>
        <w:t> communicate on-ground information back</w:t>
      </w:r>
      <w:r>
        <w:rPr>
          <w:spacing w:val="-21"/>
        </w:rPr>
        <w:t> </w:t>
      </w:r>
      <w:r>
        <w:rPr/>
        <w:t>to</w:t>
      </w:r>
      <w:r>
        <w:rPr/>
        <w:t> GLaWAC to inform future plans and</w:t>
      </w:r>
      <w:r>
        <w:rPr>
          <w:spacing w:val="-32"/>
        </w:rPr>
        <w:t> </w:t>
      </w:r>
      <w:r>
        <w:rPr/>
        <w:t>programs</w:t>
      </w:r>
      <w:r>
        <w:rPr/>
        <w:t> for managing</w:t>
      </w:r>
      <w:r>
        <w:rPr>
          <w:spacing w:val="-21"/>
        </w:rPr>
        <w:t> </w:t>
      </w:r>
      <w:r>
        <w:rPr/>
        <w:t>Country.</w:t>
      </w:r>
    </w:p>
    <w:p>
      <w:pPr>
        <w:pStyle w:val="Heading7"/>
        <w:spacing w:line="240" w:lineRule="auto" w:before="120"/>
        <w:ind w:left="616" w:right="1243"/>
        <w:jc w:val="left"/>
      </w:pPr>
      <w:r>
        <w:rPr>
          <w:color w:val="A4590C"/>
        </w:rPr>
        <w:t>Success</w:t>
      </w:r>
      <w:r>
        <w:rPr>
          <w:color w:val="A4590C"/>
          <w:spacing w:val="-4"/>
        </w:rPr>
        <w:t> </w:t>
      </w:r>
      <w:r>
        <w:rPr>
          <w:color w:val="A4590C"/>
        </w:rPr>
        <w:t>measures</w:t>
      </w:r>
      <w:r>
        <w:rPr/>
      </w:r>
    </w:p>
    <w:p>
      <w:pPr>
        <w:pStyle w:val="BodyText"/>
        <w:spacing w:line="264" w:lineRule="exact" w:before="101"/>
        <w:ind w:left="616" w:right="956"/>
        <w:jc w:val="left"/>
      </w:pPr>
      <w:r>
        <w:rPr/>
        <w:pict>
          <v:group style="position:absolute;margin-left:311.287994pt;margin-top:79.928696pt;width:253.8pt;height:177.85pt;mso-position-horizontal-relative:page;mso-position-vertical-relative:paragraph;z-index:3640" coordorigin="6226,1599" coordsize="5076,3557">
            <v:group style="position:absolute;left:6226;top:1599;width:5076;height:3557" coordorigin="6226,1599" coordsize="5076,3557">
              <v:shape style="position:absolute;left:6226;top:1599;width:5076;height:3557" coordorigin="6226,1599" coordsize="5076,3557" path="m6226,1599l11302,1599,11302,5155,6226,5155,6226,1599xe" filled="true" fillcolor="#000000" stroked="false">
                <v:path arrowok="t"/>
                <v:fill type="solid"/>
              </v:shape>
              <v:shape style="position:absolute;left:6277;top:1650;width:4693;height:3175" type="#_x0000_t75" stroked="false">
                <v:imagedata r:id="rId44" o:title=""/>
              </v:shape>
            </v:group>
            <w10:wrap type="none"/>
          </v:group>
        </w:pict>
      </w:r>
      <w:r>
        <w:rPr>
          <w:spacing w:val="-5"/>
        </w:rPr>
        <w:t>We </w:t>
      </w:r>
      <w:r>
        <w:rPr/>
        <w:t>will know we are achieving our goal when</w:t>
      </w:r>
      <w:r>
        <w:rPr>
          <w:spacing w:val="-3"/>
        </w:rPr>
        <w:t> </w:t>
      </w:r>
      <w:r>
        <w:rPr/>
        <w:t>we</w:t>
      </w:r>
      <w:r>
        <w:rPr/>
        <w:t> can see the health of our Country improving, we</w:t>
      </w:r>
      <w:r>
        <w:rPr>
          <w:spacing w:val="-14"/>
        </w:rPr>
        <w:t> </w:t>
      </w:r>
      <w:r>
        <w:rPr/>
        <w:t>are</w:t>
      </w:r>
      <w:r>
        <w:rPr/>
        <w:t> </w:t>
      </w:r>
      <w:r>
        <w:rPr>
          <w:rFonts w:ascii="Calibri"/>
        </w:rPr>
        <w:t>being involved in land management decisions</w:t>
      </w:r>
      <w:r>
        <w:rPr>
          <w:rFonts w:ascii="Calibri"/>
          <w:spacing w:val="-18"/>
        </w:rPr>
        <w:t> </w:t>
      </w:r>
      <w:r>
        <w:rPr>
          <w:rFonts w:ascii="Calibri"/>
        </w:rPr>
        <w:t>and</w:t>
      </w:r>
      <w:r>
        <w:rPr>
          <w:rFonts w:ascii="Calibri"/>
          <w:w w:val="100"/>
        </w:rPr>
        <w:t> </w:t>
      </w:r>
      <w:r>
        <w:rPr/>
        <w:t>we have more of our mob working on</w:t>
      </w:r>
      <w:r>
        <w:rPr>
          <w:spacing w:val="-31"/>
        </w:rPr>
        <w:t> </w:t>
      </w:r>
      <w:r>
        <w:rPr/>
        <w:t>Country.</w:t>
      </w:r>
    </w:p>
    <w:p>
      <w:pPr>
        <w:spacing w:after="0" w:line="264" w:lineRule="exact"/>
        <w:jc w:val="left"/>
        <w:sectPr>
          <w:type w:val="continuous"/>
          <w:pgSz w:w="11910" w:h="16840"/>
          <w:pgMar w:top="1180" w:bottom="280" w:left="0" w:right="0"/>
          <w:cols w:num="2" w:equalWidth="0">
            <w:col w:w="5618" w:space="40"/>
            <w:col w:w="6252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Heading5"/>
        <w:tabs>
          <w:tab w:pos="11264" w:val="left" w:leader="none"/>
        </w:tabs>
        <w:spacing w:line="240" w:lineRule="auto" w:before="185"/>
        <w:ind w:right="0"/>
        <w:jc w:val="left"/>
        <w:rPr>
          <w:u w:val="none"/>
        </w:rPr>
      </w:pPr>
      <w:r>
        <w:rPr/>
        <w:pict>
          <v:group style="position:absolute;margin-left:582.508606pt;margin-top:19.526873pt;width:12.8pt;height:4.8pt;mso-position-horizontal-relative:page;mso-position-vertical-relative:paragraph;z-index:-886768" coordorigin="11650,391" coordsize="256,96">
            <v:group style="position:absolute;left:11898;top:398;width:2;height:80" coordorigin="11898,398" coordsize="2,80">
              <v:shape style="position:absolute;left:11898;top:398;width:2;height:80" coordorigin="11898,398" coordsize="0,80" path="m11898,478l11898,398e" filled="false" stroked="true" strokeweight=".748pt" strokecolor="#939598">
                <v:path arrowok="t"/>
              </v:shape>
            </v:group>
            <v:group style="position:absolute;left:11858;top:398;width:2;height:80" coordorigin="11858,398" coordsize="2,80">
              <v:shape style="position:absolute;left:11858;top:398;width:2;height:80" coordorigin="11858,398" coordsize="0,80" path="m11858,478l11858,398e" filled="false" stroked="true" strokeweight=".748pt" strokecolor="#939598">
                <v:path arrowok="t"/>
              </v:shape>
            </v:group>
            <v:group style="position:absolute;left:11818;top:398;width:2;height:80" coordorigin="11818,398" coordsize="2,80">
              <v:shape style="position:absolute;left:11818;top:398;width:2;height:80" coordorigin="11818,398" coordsize="0,80" path="m11818,478l11818,398e" filled="false" stroked="true" strokeweight=".748pt" strokecolor="#939598">
                <v:path arrowok="t"/>
              </v:shape>
            </v:group>
            <v:group style="position:absolute;left:11778;top:398;width:2;height:80" coordorigin="11778,398" coordsize="2,80">
              <v:shape style="position:absolute;left:11778;top:398;width:2;height:80" coordorigin="11778,398" coordsize="0,80" path="m11778,478l11778,398e" filled="false" stroked="true" strokeweight=".748pt" strokecolor="#939598">
                <v:path arrowok="t"/>
              </v:shape>
            </v:group>
            <v:group style="position:absolute;left:11738;top:398;width:2;height:80" coordorigin="11738,398" coordsize="2,80">
              <v:shape style="position:absolute;left:11738;top:398;width:2;height:80" coordorigin="11738,398" coordsize="0,80" path="m11738,478l11738,398e" filled="false" stroked="true" strokeweight=".748pt" strokecolor="#939598">
                <v:path arrowok="t"/>
              </v:shape>
            </v:group>
            <v:group style="position:absolute;left:11698;top:398;width:2;height:80" coordorigin="11698,398" coordsize="2,80">
              <v:shape style="position:absolute;left:11698;top:398;width:2;height:80" coordorigin="11698,398" coordsize="0,80" path="m11698,478l11698,398e" filled="false" stroked="true" strokeweight=".748pt" strokecolor="#939598">
                <v:path arrowok="t"/>
              </v:shape>
            </v:group>
            <v:group style="position:absolute;left:11658;top:398;width:2;height:80" coordorigin="11658,398" coordsize="2,80">
              <v:shape style="position:absolute;left:11658;top:398;width:2;height:80" coordorigin="11658,398" coordsize="0,80" path="m11658,478l11658,398e" filled="false" stroked="true" strokeweight=".748pt" strokecolor="#93959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-.374011pt;margin-top:19.537872pt;width:559.6pt;height:4.95pt;mso-position-horizontal-relative:page;mso-position-vertical-relative:paragraph;z-index:-886744" coordorigin="-7,391" coordsize="11192,99">
            <v:group style="position:absolute;left:11177;top:398;width:2;height:80" coordorigin="11177,398" coordsize="2,80">
              <v:shape style="position:absolute;left:11177;top:398;width:2;height:80" coordorigin="11177,398" coordsize="1,80" path="m11177,478l11177,398e" filled="false" stroked="true" strokeweight=".748pt" strokecolor="#939598">
                <v:path arrowok="t"/>
              </v:shape>
            </v:group>
            <v:group style="position:absolute;left:11137;top:398;width:2;height:80" coordorigin="11137,398" coordsize="2,80">
              <v:shape style="position:absolute;left:11137;top:398;width:2;height:80" coordorigin="11137,398" coordsize="0,80" path="m11137,478l11137,398e" filled="false" stroked="true" strokeweight=".748pt" strokecolor="#939598">
                <v:path arrowok="t"/>
              </v:shape>
            </v:group>
            <v:group style="position:absolute;left:11097;top:398;width:2;height:80" coordorigin="11097,398" coordsize="2,80">
              <v:shape style="position:absolute;left:11097;top:398;width:2;height:80" coordorigin="11097,398" coordsize="0,80" path="m11097,478l11097,398e" filled="false" stroked="true" strokeweight=".748pt" strokecolor="#939598">
                <v:path arrowok="t"/>
              </v:shape>
            </v:group>
            <v:group style="position:absolute;left:11057;top:398;width:2;height:80" coordorigin="11057,398" coordsize="2,80">
              <v:shape style="position:absolute;left:11057;top:398;width:2;height:80" coordorigin="11057,398" coordsize="0,80" path="m11057,478l11057,398e" filled="false" stroked="true" strokeweight=".748pt" strokecolor="#939598">
                <v:path arrowok="t"/>
              </v:shape>
            </v:group>
            <v:group style="position:absolute;left:11017;top:398;width:2;height:80" coordorigin="11017,398" coordsize="2,80">
              <v:shape style="position:absolute;left:11017;top:398;width:2;height:80" coordorigin="11017,398" coordsize="0,80" path="m11017,478l11017,398e" filled="false" stroked="true" strokeweight=".748pt" strokecolor="#939598">
                <v:path arrowok="t"/>
              </v:shape>
            </v:group>
            <v:group style="position:absolute;left:10977;top:398;width:2;height:80" coordorigin="10977,398" coordsize="2,80">
              <v:shape style="position:absolute;left:10977;top:398;width:2;height:80" coordorigin="10977,398" coordsize="0,80" path="m10977,478l10977,398e" filled="false" stroked="true" strokeweight=".748pt" strokecolor="#939598">
                <v:path arrowok="t"/>
              </v:shape>
            </v:group>
            <v:group style="position:absolute;left:10937;top:398;width:2;height:80" coordorigin="10937,398" coordsize="2,80">
              <v:shape style="position:absolute;left:10937;top:398;width:2;height:80" coordorigin="10937,398" coordsize="0,80" path="m10937,478l10937,398e" filled="false" stroked="true" strokeweight=".748pt" strokecolor="#939598">
                <v:path arrowok="t"/>
              </v:shape>
            </v:group>
            <v:group style="position:absolute;left:10896;top:398;width:2;height:80" coordorigin="10896,398" coordsize="2,80">
              <v:shape style="position:absolute;left:10896;top:398;width:2;height:80" coordorigin="10896,398" coordsize="0,80" path="m10897,478l10896,398e" filled="false" stroked="true" strokeweight=".748pt" strokecolor="#939598">
                <v:path arrowok="t"/>
              </v:shape>
            </v:group>
            <v:group style="position:absolute;left:10856;top:398;width:2;height:80" coordorigin="10856,398" coordsize="2,80">
              <v:shape style="position:absolute;left:10856;top:398;width:2;height:80" coordorigin="10856,398" coordsize="1,80" path="m10856,478l10856,398e" filled="false" stroked="true" strokeweight=".748pt" strokecolor="#939598">
                <v:path arrowok="t"/>
              </v:shape>
            </v:group>
            <v:group style="position:absolute;left:10816;top:398;width:2;height:80" coordorigin="10816,398" coordsize="2,80">
              <v:shape style="position:absolute;left:10816;top:398;width:2;height:80" coordorigin="10816,398" coordsize="0,80" path="m10816,478l10816,398e" filled="false" stroked="true" strokeweight=".748pt" strokecolor="#939598">
                <v:path arrowok="t"/>
              </v:shape>
            </v:group>
            <v:group style="position:absolute;left:10776;top:398;width:2;height:80" coordorigin="10776,398" coordsize="2,80">
              <v:shape style="position:absolute;left:10776;top:398;width:2;height:80" coordorigin="10776,398" coordsize="0,80" path="m10776,478l10776,398e" filled="false" stroked="true" strokeweight=".748pt" strokecolor="#939598">
                <v:path arrowok="t"/>
              </v:shape>
            </v:group>
            <v:group style="position:absolute;left:10736;top:398;width:2;height:80" coordorigin="10736,398" coordsize="2,80">
              <v:shape style="position:absolute;left:10736;top:398;width:2;height:80" coordorigin="10736,398" coordsize="1,80" path="m10736,478l10736,398e" filled="false" stroked="true" strokeweight=".748pt" strokecolor="#939598">
                <v:path arrowok="t"/>
              </v:shape>
            </v:group>
            <v:group style="position:absolute;left:10696;top:398;width:2;height:80" coordorigin="10696,398" coordsize="2,80">
              <v:shape style="position:absolute;left:10696;top:398;width:2;height:80" coordorigin="10696,398" coordsize="0,80" path="m10696,478l10696,398e" filled="false" stroked="true" strokeweight=".748pt" strokecolor="#939598">
                <v:path arrowok="t"/>
              </v:shape>
            </v:group>
            <v:group style="position:absolute;left:10656;top:398;width:2;height:80" coordorigin="10656,398" coordsize="2,80">
              <v:shape style="position:absolute;left:10656;top:398;width:2;height:80" coordorigin="10656,398" coordsize="0,80" path="m10656,478l10656,398e" filled="false" stroked="true" strokeweight=".748pt" strokecolor="#939598">
                <v:path arrowok="t"/>
              </v:shape>
            </v:group>
            <v:group style="position:absolute;left:10616;top:398;width:2;height:80" coordorigin="10616,398" coordsize="2,80">
              <v:shape style="position:absolute;left:10616;top:398;width:2;height:80" coordorigin="10616,398" coordsize="0,80" path="m10616,478l10616,398e" filled="false" stroked="true" strokeweight=".748pt" strokecolor="#939598">
                <v:path arrowok="t"/>
              </v:shape>
            </v:group>
            <v:group style="position:absolute;left:10576;top:398;width:2;height:80" coordorigin="10576,398" coordsize="2,80">
              <v:shape style="position:absolute;left:10576;top:398;width:2;height:80" coordorigin="10576,398" coordsize="0,80" path="m10576,478l10576,398e" filled="false" stroked="true" strokeweight=".748pt" strokecolor="#939598">
                <v:path arrowok="t"/>
              </v:shape>
            </v:group>
            <v:group style="position:absolute;left:10536;top:398;width:2;height:80" coordorigin="10536,398" coordsize="2,80">
              <v:shape style="position:absolute;left:10536;top:398;width:2;height:80" coordorigin="10536,398" coordsize="1,80" path="m10536,478l10536,398e" filled="false" stroked="true" strokeweight=".748pt" strokecolor="#939598">
                <v:path arrowok="t"/>
              </v:shape>
            </v:group>
            <v:group style="position:absolute;left:10496;top:398;width:2;height:80" coordorigin="10496,398" coordsize="2,80">
              <v:shape style="position:absolute;left:10496;top:398;width:2;height:80" coordorigin="10496,398" coordsize="0,80" path="m10496,478l10496,398e" filled="false" stroked="true" strokeweight=".748pt" strokecolor="#939598">
                <v:path arrowok="t"/>
              </v:shape>
            </v:group>
            <v:group style="position:absolute;left:10456;top:398;width:2;height:80" coordorigin="10456,398" coordsize="2,80">
              <v:shape style="position:absolute;left:10456;top:398;width:2;height:80" coordorigin="10456,398" coordsize="0,80" path="m10456,478l10456,398e" filled="false" stroked="true" strokeweight=".748pt" strokecolor="#939598">
                <v:path arrowok="t"/>
              </v:shape>
            </v:group>
            <v:group style="position:absolute;left:10416;top:398;width:2;height:80" coordorigin="10416,398" coordsize="2,80">
              <v:shape style="position:absolute;left:10416;top:398;width:2;height:80" coordorigin="10416,398" coordsize="0,80" path="m10416,478l10416,398e" filled="false" stroked="true" strokeweight=".748pt" strokecolor="#939598">
                <v:path arrowok="t"/>
              </v:shape>
            </v:group>
            <v:group style="position:absolute;left:10376;top:398;width:2;height:80" coordorigin="10376,398" coordsize="2,80">
              <v:shape style="position:absolute;left:10376;top:398;width:2;height:80" coordorigin="10376,398" coordsize="0,80" path="m10376,478l10376,398e" filled="false" stroked="true" strokeweight=".748pt" strokecolor="#939598">
                <v:path arrowok="t"/>
              </v:shape>
            </v:group>
            <v:group style="position:absolute;left:10336;top:398;width:2;height:80" coordorigin="10336,398" coordsize="2,80">
              <v:shape style="position:absolute;left:10336;top:398;width:2;height:80" coordorigin="10336,398" coordsize="0,80" path="m10336,478l10336,398e" filled="false" stroked="true" strokeweight=".748pt" strokecolor="#939598">
                <v:path arrowok="t"/>
              </v:shape>
            </v:group>
            <v:group style="position:absolute;left:10296;top:398;width:2;height:80" coordorigin="10296,398" coordsize="2,80">
              <v:shape style="position:absolute;left:10296;top:398;width:2;height:80" coordorigin="10296,398" coordsize="0,80" path="m10296,478l10296,398e" filled="false" stroked="true" strokeweight=".748pt" strokecolor="#939598">
                <v:path arrowok="t"/>
              </v:shape>
            </v:group>
            <v:group style="position:absolute;left:10256;top:398;width:2;height:80" coordorigin="10256,398" coordsize="2,80">
              <v:shape style="position:absolute;left:10256;top:398;width:2;height:80" coordorigin="10256,398" coordsize="1,80" path="m10256,478l10256,398e" filled="false" stroked="true" strokeweight=".748pt" strokecolor="#939598">
                <v:path arrowok="t"/>
              </v:shape>
            </v:group>
            <v:group style="position:absolute;left:10215;top:399;width:2;height:80" coordorigin="10215,399" coordsize="2,80">
              <v:shape style="position:absolute;left:10215;top:399;width:2;height:80" coordorigin="10215,399" coordsize="1,80" path="m10215,479l10215,399e" filled="false" stroked="true" strokeweight=".748pt" strokecolor="#939598">
                <v:path arrowok="t"/>
              </v:shape>
            </v:group>
            <v:group style="position:absolute;left:10175;top:399;width:2;height:80" coordorigin="10175,399" coordsize="2,80">
              <v:shape style="position:absolute;left:10175;top:399;width:2;height:80" coordorigin="10175,399" coordsize="1,80" path="m10175,479l10175,399e" filled="false" stroked="true" strokeweight=".748pt" strokecolor="#939598">
                <v:path arrowok="t"/>
              </v:shape>
            </v:group>
            <v:group style="position:absolute;left:10135;top:399;width:2;height:80" coordorigin="10135,399" coordsize="2,80">
              <v:shape style="position:absolute;left:10135;top:399;width:2;height:80" coordorigin="10135,399" coordsize="1,80" path="m10135,479l10135,399e" filled="false" stroked="true" strokeweight=".748pt" strokecolor="#939598">
                <v:path arrowok="t"/>
              </v:shape>
            </v:group>
            <v:group style="position:absolute;left:10095;top:399;width:2;height:80" coordorigin="10095,399" coordsize="2,80">
              <v:shape style="position:absolute;left:10095;top:399;width:2;height:80" coordorigin="10095,399" coordsize="1,80" path="m10095,479l10095,399e" filled="false" stroked="true" strokeweight=".748pt" strokecolor="#939598">
                <v:path arrowok="t"/>
              </v:shape>
            </v:group>
            <v:group style="position:absolute;left:10055;top:399;width:2;height:80" coordorigin="10055,399" coordsize="2,80">
              <v:shape style="position:absolute;left:10055;top:399;width:2;height:80" coordorigin="10055,399" coordsize="1,80" path="m10055,479l10055,399e" filled="false" stroked="true" strokeweight=".748pt" strokecolor="#939598">
                <v:path arrowok="t"/>
              </v:shape>
            </v:group>
            <v:group style="position:absolute;left:10015;top:399;width:2;height:80" coordorigin="10015,399" coordsize="2,80">
              <v:shape style="position:absolute;left:10015;top:399;width:2;height:80" coordorigin="10015,399" coordsize="0,80" path="m10015,479l10015,399e" filled="false" stroked="true" strokeweight=".748pt" strokecolor="#939598">
                <v:path arrowok="t"/>
              </v:shape>
            </v:group>
            <v:group style="position:absolute;left:9975;top:399;width:2;height:80" coordorigin="9975,399" coordsize="2,80">
              <v:shape style="position:absolute;left:9975;top:399;width:2;height:80" coordorigin="9975,399" coordsize="0,80" path="m9975,479l9975,399e" filled="false" stroked="true" strokeweight=".748pt" strokecolor="#939598">
                <v:path arrowok="t"/>
              </v:shape>
            </v:group>
            <v:group style="position:absolute;left:9935;top:399;width:2;height:80" coordorigin="9935,399" coordsize="2,80">
              <v:shape style="position:absolute;left:9935;top:399;width:2;height:80" coordorigin="9935,399" coordsize="0,80" path="m9935,479l9935,399e" filled="false" stroked="true" strokeweight=".748pt" strokecolor="#939598">
                <v:path arrowok="t"/>
              </v:shape>
            </v:group>
            <v:group style="position:absolute;left:9895;top:399;width:2;height:80" coordorigin="9895,399" coordsize="2,80">
              <v:shape style="position:absolute;left:9895;top:399;width:2;height:80" coordorigin="9895,399" coordsize="1,80" path="m9895,479l9895,399e" filled="false" stroked="true" strokeweight=".748pt" strokecolor="#939598">
                <v:path arrowok="t"/>
              </v:shape>
            </v:group>
            <v:group style="position:absolute;left:9855;top:399;width:2;height:80" coordorigin="9855,399" coordsize="2,80">
              <v:shape style="position:absolute;left:9855;top:399;width:2;height:80" coordorigin="9855,399" coordsize="1,80" path="m9855,479l9855,399e" filled="false" stroked="true" strokeweight=".748pt" strokecolor="#939598">
                <v:path arrowok="t"/>
              </v:shape>
            </v:group>
            <v:group style="position:absolute;left:9815;top:399;width:2;height:80" coordorigin="9815,399" coordsize="2,80">
              <v:shape style="position:absolute;left:9815;top:399;width:2;height:80" coordorigin="9815,399" coordsize="0,80" path="m9815,479l9815,399e" filled="false" stroked="true" strokeweight=".748pt" strokecolor="#939598">
                <v:path arrowok="t"/>
              </v:shape>
            </v:group>
            <v:group style="position:absolute;left:9775;top:399;width:2;height:80" coordorigin="9775,399" coordsize="2,80">
              <v:shape style="position:absolute;left:9775;top:399;width:2;height:80" coordorigin="9775,399" coordsize="1,80" path="m9775,479l9775,399e" filled="false" stroked="true" strokeweight=".748pt" strokecolor="#939598">
                <v:path arrowok="t"/>
              </v:shape>
            </v:group>
            <v:group style="position:absolute;left:9735;top:399;width:2;height:80" coordorigin="9735,399" coordsize="2,80">
              <v:shape style="position:absolute;left:9735;top:399;width:2;height:80" coordorigin="9735,399" coordsize="1,80" path="m9735,479l9735,399e" filled="false" stroked="true" strokeweight=".748pt" strokecolor="#939598">
                <v:path arrowok="t"/>
              </v:shape>
            </v:group>
            <v:group style="position:absolute;left:9695;top:399;width:2;height:80" coordorigin="9695,399" coordsize="2,80">
              <v:shape style="position:absolute;left:9695;top:399;width:2;height:80" coordorigin="9695,399" coordsize="0,80" path="m9695,479l9695,399e" filled="false" stroked="true" strokeweight=".748pt" strokecolor="#939598">
                <v:path arrowok="t"/>
              </v:shape>
            </v:group>
            <v:group style="position:absolute;left:9655;top:399;width:2;height:80" coordorigin="9655,399" coordsize="2,80">
              <v:shape style="position:absolute;left:9655;top:399;width:2;height:80" coordorigin="9655,399" coordsize="0,80" path="m9655,479l9655,399e" filled="false" stroked="true" strokeweight=".748pt" strokecolor="#939598">
                <v:path arrowok="t"/>
              </v:shape>
            </v:group>
            <v:group style="position:absolute;left:9615;top:399;width:2;height:80" coordorigin="9615,399" coordsize="2,80">
              <v:shape style="position:absolute;left:9615;top:399;width:2;height:80" coordorigin="9615,399" coordsize="0,80" path="m9615,479l9615,399e" filled="false" stroked="true" strokeweight=".748pt" strokecolor="#939598">
                <v:path arrowok="t"/>
              </v:shape>
            </v:group>
            <v:group style="position:absolute;left:9574;top:399;width:2;height:80" coordorigin="9574,399" coordsize="2,80">
              <v:shape style="position:absolute;left:9574;top:399;width:2;height:80" coordorigin="9574,399" coordsize="1,80" path="m9575,479l9574,399e" filled="false" stroked="true" strokeweight=".748pt" strokecolor="#939598">
                <v:path arrowok="t"/>
              </v:shape>
            </v:group>
            <v:group style="position:absolute;left:9534;top:399;width:2;height:80" coordorigin="9534,399" coordsize="2,80">
              <v:shape style="position:absolute;left:9534;top:399;width:2;height:80" coordorigin="9534,399" coordsize="1,80" path="m9534,479l9534,399e" filled="false" stroked="true" strokeweight=".748pt" strokecolor="#939598">
                <v:path arrowok="t"/>
              </v:shape>
            </v:group>
            <v:group style="position:absolute;left:9494;top:399;width:2;height:80" coordorigin="9494,399" coordsize="2,80">
              <v:shape style="position:absolute;left:9494;top:399;width:2;height:80" coordorigin="9494,399" coordsize="0,80" path="m9494,479l9494,399e" filled="false" stroked="true" strokeweight=".748pt" strokecolor="#939598">
                <v:path arrowok="t"/>
              </v:shape>
            </v:group>
            <v:group style="position:absolute;left:9454;top:399;width:2;height:80" coordorigin="9454,399" coordsize="2,80">
              <v:shape style="position:absolute;left:9454;top:399;width:2;height:80" coordorigin="9454,399" coordsize="1,80" path="m9454,479l9454,399e" filled="false" stroked="true" strokeweight=".748pt" strokecolor="#939598">
                <v:path arrowok="t"/>
              </v:shape>
            </v:group>
            <v:group style="position:absolute;left:9414;top:399;width:2;height:80" coordorigin="9414,399" coordsize="2,80">
              <v:shape style="position:absolute;left:9414;top:399;width:2;height:80" coordorigin="9414,399" coordsize="0,80" path="m9414,479l9414,399e" filled="false" stroked="true" strokeweight=".748pt" strokecolor="#939598">
                <v:path arrowok="t"/>
              </v:shape>
            </v:group>
            <v:group style="position:absolute;left:9374;top:399;width:2;height:80" coordorigin="9374,399" coordsize="2,80">
              <v:shape style="position:absolute;left:9374;top:399;width:2;height:80" coordorigin="9374,399" coordsize="0,80" path="m9374,479l9374,399e" filled="false" stroked="true" strokeweight=".748pt" strokecolor="#939598">
                <v:path arrowok="t"/>
              </v:shape>
            </v:group>
            <v:group style="position:absolute;left:9334;top:399;width:2;height:80" coordorigin="9334,399" coordsize="2,80">
              <v:shape style="position:absolute;left:9334;top:399;width:2;height:80" coordorigin="9334,399" coordsize="1,80" path="m9334,479l9334,399e" filled="false" stroked="true" strokeweight=".748pt" strokecolor="#939598">
                <v:path arrowok="t"/>
              </v:shape>
            </v:group>
            <v:group style="position:absolute;left:9294;top:399;width:2;height:80" coordorigin="9294,399" coordsize="2,80">
              <v:shape style="position:absolute;left:9294;top:399;width:2;height:80" coordorigin="9294,399" coordsize="0,80" path="m9294,479l9294,399e" filled="false" stroked="true" strokeweight=".748pt" strokecolor="#939598">
                <v:path arrowok="t"/>
              </v:shape>
            </v:group>
            <v:group style="position:absolute;left:9254;top:399;width:2;height:80" coordorigin="9254,399" coordsize="2,80">
              <v:shape style="position:absolute;left:9254;top:399;width:2;height:80" coordorigin="9254,399" coordsize="1,80" path="m9254,479l9254,399e" filled="false" stroked="true" strokeweight=".748pt" strokecolor="#939598">
                <v:path arrowok="t"/>
              </v:shape>
            </v:group>
            <v:group style="position:absolute;left:9214;top:399;width:2;height:80" coordorigin="9214,399" coordsize="2,80">
              <v:shape style="position:absolute;left:9214;top:399;width:2;height:80" coordorigin="9214,399" coordsize="1,80" path="m9214,479l9214,399e" filled="false" stroked="true" strokeweight=".748pt" strokecolor="#939598">
                <v:path arrowok="t"/>
              </v:shape>
            </v:group>
            <v:group style="position:absolute;left:9174;top:399;width:2;height:80" coordorigin="9174,399" coordsize="2,80">
              <v:shape style="position:absolute;left:9174;top:399;width:2;height:80" coordorigin="9174,399" coordsize="0,80" path="m9174,479l9174,399e" filled="false" stroked="true" strokeweight=".748pt" strokecolor="#939598">
                <v:path arrowok="t"/>
              </v:shape>
            </v:group>
            <v:group style="position:absolute;left:9134;top:399;width:2;height:80" coordorigin="9134,399" coordsize="2,80">
              <v:shape style="position:absolute;left:9134;top:399;width:2;height:80" coordorigin="9134,399" coordsize="1,80" path="m9134,479l9134,399e" filled="false" stroked="true" strokeweight=".748pt" strokecolor="#939598">
                <v:path arrowok="t"/>
              </v:shape>
            </v:group>
            <v:group style="position:absolute;left:9094;top:399;width:2;height:80" coordorigin="9094,399" coordsize="2,80">
              <v:shape style="position:absolute;left:9094;top:399;width:2;height:80" coordorigin="9094,399" coordsize="0,80" path="m9094,479l9094,399e" filled="false" stroked="true" strokeweight=".748pt" strokecolor="#939598">
                <v:path arrowok="t"/>
              </v:shape>
            </v:group>
            <v:group style="position:absolute;left:9054;top:399;width:2;height:80" coordorigin="9054,399" coordsize="2,80">
              <v:shape style="position:absolute;left:9054;top:399;width:2;height:80" coordorigin="9054,399" coordsize="1,80" path="m9054,479l9054,399e" filled="false" stroked="true" strokeweight=".748pt" strokecolor="#939598">
                <v:path arrowok="t"/>
              </v:shape>
            </v:group>
            <v:group style="position:absolute;left:9014;top:399;width:2;height:80" coordorigin="9014,399" coordsize="2,80">
              <v:shape style="position:absolute;left:9014;top:399;width:2;height:80" coordorigin="9014,399" coordsize="1,80" path="m9014,479l9014,399e" filled="false" stroked="true" strokeweight=".748pt" strokecolor="#939598">
                <v:path arrowok="t"/>
              </v:shape>
            </v:group>
            <v:group style="position:absolute;left:8974;top:399;width:2;height:80" coordorigin="8974,399" coordsize="2,80">
              <v:shape style="position:absolute;left:8974;top:399;width:2;height:80" coordorigin="8974,399" coordsize="1,80" path="m8974,479l8974,399e" filled="false" stroked="true" strokeweight=".748pt" strokecolor="#939598">
                <v:path arrowok="t"/>
              </v:shape>
            </v:group>
            <v:group style="position:absolute;left:8934;top:399;width:2;height:80" coordorigin="8934,399" coordsize="2,80">
              <v:shape style="position:absolute;left:8934;top:399;width:2;height:80" coordorigin="8934,399" coordsize="1,80" path="m8934,479l8934,399e" filled="false" stroked="true" strokeweight=".748pt" strokecolor="#939598">
                <v:path arrowok="t"/>
              </v:shape>
            </v:group>
            <v:group style="position:absolute;left:8893;top:399;width:2;height:80" coordorigin="8893,399" coordsize="2,80">
              <v:shape style="position:absolute;left:8893;top:399;width:2;height:80" coordorigin="8893,399" coordsize="1,80" path="m8893,479l8893,399e" filled="false" stroked="true" strokeweight=".748pt" strokecolor="#939598">
                <v:path arrowok="t"/>
              </v:shape>
            </v:group>
            <v:group style="position:absolute;left:8853;top:399;width:2;height:80" coordorigin="8853,399" coordsize="2,80">
              <v:shape style="position:absolute;left:8853;top:399;width:2;height:80" coordorigin="8853,399" coordsize="1,80" path="m8853,479l8853,399e" filled="false" stroked="true" strokeweight=".748pt" strokecolor="#939598">
                <v:path arrowok="t"/>
              </v:shape>
            </v:group>
            <v:group style="position:absolute;left:8813;top:399;width:2;height:80" coordorigin="8813,399" coordsize="2,80">
              <v:shape style="position:absolute;left:8813;top:399;width:2;height:80" coordorigin="8813,399" coordsize="0,80" path="m8813,479l8813,399e" filled="false" stroked="true" strokeweight=".748pt" strokecolor="#939598">
                <v:path arrowok="t"/>
              </v:shape>
            </v:group>
            <v:group style="position:absolute;left:8773;top:399;width:2;height:80" coordorigin="8773,399" coordsize="2,80">
              <v:shape style="position:absolute;left:8773;top:399;width:2;height:80" coordorigin="8773,399" coordsize="1,80" path="m8773,479l8773,399e" filled="false" stroked="true" strokeweight=".748pt" strokecolor="#939598">
                <v:path arrowok="t"/>
              </v:shape>
            </v:group>
            <v:group style="position:absolute;left:8733;top:399;width:2;height:80" coordorigin="8733,399" coordsize="2,80">
              <v:shape style="position:absolute;left:8733;top:399;width:2;height:80" coordorigin="8733,399" coordsize="0,80" path="m8733,479l8733,399e" filled="false" stroked="true" strokeweight=".748pt" strokecolor="#939598">
                <v:path arrowok="t"/>
              </v:shape>
            </v:group>
            <v:group style="position:absolute;left:8693;top:399;width:2;height:80" coordorigin="8693,399" coordsize="2,80">
              <v:shape style="position:absolute;left:8693;top:399;width:2;height:80" coordorigin="8693,399" coordsize="1,80" path="m8693,479l8693,399e" filled="false" stroked="true" strokeweight=".748pt" strokecolor="#939598">
                <v:path arrowok="t"/>
              </v:shape>
            </v:group>
            <v:group style="position:absolute;left:8653;top:399;width:2;height:80" coordorigin="8653,399" coordsize="2,80">
              <v:shape style="position:absolute;left:8653;top:399;width:2;height:80" coordorigin="8653,399" coordsize="1,80" path="m8653,479l8653,399e" filled="false" stroked="true" strokeweight=".748pt" strokecolor="#939598">
                <v:path arrowok="t"/>
              </v:shape>
            </v:group>
            <v:group style="position:absolute;left:8613;top:399;width:2;height:80" coordorigin="8613,399" coordsize="2,80">
              <v:shape style="position:absolute;left:8613;top:399;width:2;height:80" coordorigin="8613,399" coordsize="0,80" path="m8613,479l8613,399e" filled="false" stroked="true" strokeweight=".748pt" strokecolor="#939598">
                <v:path arrowok="t"/>
              </v:shape>
            </v:group>
            <v:group style="position:absolute;left:8573;top:399;width:2;height:80" coordorigin="8573,399" coordsize="2,80">
              <v:shape style="position:absolute;left:8573;top:399;width:2;height:80" coordorigin="8573,399" coordsize="0,80" path="m8573,479l8573,399e" filled="false" stroked="true" strokeweight=".748pt" strokecolor="#939598">
                <v:path arrowok="t"/>
              </v:shape>
            </v:group>
            <v:group style="position:absolute;left:8533;top:399;width:2;height:80" coordorigin="8533,399" coordsize="2,80">
              <v:shape style="position:absolute;left:8533;top:399;width:2;height:80" coordorigin="8533,399" coordsize="0,80" path="m8533,479l8533,399e" filled="false" stroked="true" strokeweight=".748pt" strokecolor="#939598">
                <v:path arrowok="t"/>
              </v:shape>
            </v:group>
            <v:group style="position:absolute;left:8493;top:399;width:2;height:80" coordorigin="8493,399" coordsize="2,80">
              <v:shape style="position:absolute;left:8493;top:399;width:2;height:80" coordorigin="8493,399" coordsize="0,80" path="m8493,479l8493,399e" filled="false" stroked="true" strokeweight=".748pt" strokecolor="#939598">
                <v:path arrowok="t"/>
              </v:shape>
            </v:group>
            <v:group style="position:absolute;left:8453;top:399;width:2;height:80" coordorigin="8453,399" coordsize="2,80">
              <v:shape style="position:absolute;left:8453;top:399;width:2;height:80" coordorigin="8453,399" coordsize="1,80" path="m8453,479l8453,399e" filled="false" stroked="true" strokeweight=".748pt" strokecolor="#939598">
                <v:path arrowok="t"/>
              </v:shape>
            </v:group>
            <v:group style="position:absolute;left:8413;top:399;width:2;height:80" coordorigin="8413,399" coordsize="2,80">
              <v:shape style="position:absolute;left:8413;top:399;width:2;height:80" coordorigin="8413,399" coordsize="0,80" path="m8413,479l8413,399e" filled="false" stroked="true" strokeweight=".748pt" strokecolor="#939598">
                <v:path arrowok="t"/>
              </v:shape>
            </v:group>
            <v:group style="position:absolute;left:8373;top:399;width:2;height:80" coordorigin="8373,399" coordsize="2,80">
              <v:shape style="position:absolute;left:8373;top:399;width:2;height:80" coordorigin="8373,399" coordsize="1,80" path="m8373,479l8373,399e" filled="false" stroked="true" strokeweight=".748pt" strokecolor="#939598">
                <v:path arrowok="t"/>
              </v:shape>
            </v:group>
            <v:group style="position:absolute;left:8333;top:399;width:2;height:80" coordorigin="8333,399" coordsize="2,80">
              <v:shape style="position:absolute;left:8333;top:399;width:2;height:80" coordorigin="8333,399" coordsize="0,80" path="m8333,479l8333,399e" filled="false" stroked="true" strokeweight=".748pt" strokecolor="#939598">
                <v:path arrowok="t"/>
              </v:shape>
            </v:group>
            <v:group style="position:absolute;left:8293;top:399;width:2;height:80" coordorigin="8293,399" coordsize="2,80">
              <v:shape style="position:absolute;left:8293;top:399;width:2;height:80" coordorigin="8293,399" coordsize="0,80" path="m8293,479l8293,399e" filled="false" stroked="true" strokeweight=".748pt" strokecolor="#939598">
                <v:path arrowok="t"/>
              </v:shape>
            </v:group>
            <v:group style="position:absolute;left:8252;top:399;width:2;height:80" coordorigin="8252,399" coordsize="2,80">
              <v:shape style="position:absolute;left:8252;top:399;width:2;height:80" coordorigin="8252,399" coordsize="0,80" path="m8253,479l8252,399e" filled="false" stroked="true" strokeweight=".748pt" strokecolor="#939598">
                <v:path arrowok="t"/>
              </v:shape>
            </v:group>
            <v:group style="position:absolute;left:8212;top:399;width:2;height:80" coordorigin="8212,399" coordsize="2,80">
              <v:shape style="position:absolute;left:8212;top:399;width:2;height:80" coordorigin="8212,399" coordsize="0,80" path="m8212,479l8212,399e" filled="false" stroked="true" strokeweight=".748pt" strokecolor="#939598">
                <v:path arrowok="t"/>
              </v:shape>
            </v:group>
            <v:group style="position:absolute;left:8172;top:399;width:2;height:80" coordorigin="8172,399" coordsize="2,80">
              <v:shape style="position:absolute;left:8172;top:399;width:2;height:80" coordorigin="8172,399" coordsize="0,80" path="m8172,479l8172,399e" filled="false" stroked="true" strokeweight=".748pt" strokecolor="#939598">
                <v:path arrowok="t"/>
              </v:shape>
            </v:group>
            <v:group style="position:absolute;left:8132;top:399;width:2;height:80" coordorigin="8132,399" coordsize="2,80">
              <v:shape style="position:absolute;left:8132;top:399;width:2;height:80" coordorigin="8132,399" coordsize="1,80" path="m8132,479l8132,399e" filled="false" stroked="true" strokeweight=".748pt" strokecolor="#939598">
                <v:path arrowok="t"/>
              </v:shape>
            </v:group>
            <v:group style="position:absolute;left:8092;top:399;width:2;height:80" coordorigin="8092,399" coordsize="2,80">
              <v:shape style="position:absolute;left:8092;top:399;width:2;height:80" coordorigin="8092,399" coordsize="0,80" path="m8092,479l8092,399e" filled="false" stroked="true" strokeweight=".748pt" strokecolor="#939598">
                <v:path arrowok="t"/>
              </v:shape>
            </v:group>
            <v:group style="position:absolute;left:8052;top:399;width:2;height:80" coordorigin="8052,399" coordsize="2,80">
              <v:shape style="position:absolute;left:8052;top:399;width:2;height:80" coordorigin="8052,399" coordsize="1,80" path="m8052,479l8052,399e" filled="false" stroked="true" strokeweight=".748pt" strokecolor="#939598">
                <v:path arrowok="t"/>
              </v:shape>
            </v:group>
            <v:group style="position:absolute;left:8012;top:399;width:2;height:80" coordorigin="8012,399" coordsize="2,80">
              <v:shape style="position:absolute;left:8012;top:399;width:2;height:80" coordorigin="8012,399" coordsize="0,80" path="m8012,479l8012,399e" filled="false" stroked="true" strokeweight=".748pt" strokecolor="#939598">
                <v:path arrowok="t"/>
              </v:shape>
            </v:group>
            <v:group style="position:absolute;left:7972;top:399;width:2;height:80" coordorigin="7972,399" coordsize="2,80">
              <v:shape style="position:absolute;left:7972;top:399;width:2;height:80" coordorigin="7972,399" coordsize="0,80" path="m7972,479l7972,399e" filled="false" stroked="true" strokeweight=".748pt" strokecolor="#939598">
                <v:path arrowok="t"/>
              </v:shape>
            </v:group>
            <v:group style="position:absolute;left:7932;top:399;width:2;height:80" coordorigin="7932,399" coordsize="2,80">
              <v:shape style="position:absolute;left:7932;top:399;width:2;height:80" coordorigin="7932,399" coordsize="0,80" path="m7932,479l7932,399e" filled="false" stroked="true" strokeweight=".748pt" strokecolor="#939598">
                <v:path arrowok="t"/>
              </v:shape>
            </v:group>
            <v:group style="position:absolute;left:7892;top:399;width:2;height:80" coordorigin="7892,399" coordsize="2,80">
              <v:shape style="position:absolute;left:7892;top:399;width:2;height:80" coordorigin="7892,399" coordsize="1,80" path="m7892,479l7892,399e" filled="false" stroked="true" strokeweight=".748pt" strokecolor="#939598">
                <v:path arrowok="t"/>
              </v:shape>
            </v:group>
            <v:group style="position:absolute;left:7852;top:399;width:2;height:80" coordorigin="7852,399" coordsize="2,80">
              <v:shape style="position:absolute;left:7852;top:399;width:2;height:80" coordorigin="7852,399" coordsize="1,80" path="m7852,479l7852,399e" filled="false" stroked="true" strokeweight=".748pt" strokecolor="#939598">
                <v:path arrowok="t"/>
              </v:shape>
            </v:group>
            <v:group style="position:absolute;left:7812;top:399;width:2;height:80" coordorigin="7812,399" coordsize="2,80">
              <v:shape style="position:absolute;left:7812;top:399;width:2;height:80" coordorigin="7812,399" coordsize="1,80" path="m7812,479l7812,399e" filled="false" stroked="true" strokeweight=".748pt" strokecolor="#939598">
                <v:path arrowok="t"/>
              </v:shape>
            </v:group>
            <v:group style="position:absolute;left:7772;top:399;width:2;height:80" coordorigin="7772,399" coordsize="2,80">
              <v:shape style="position:absolute;left:7772;top:399;width:2;height:80" coordorigin="7772,399" coordsize="1,80" path="m7772,479l7772,399e" filled="false" stroked="true" strokeweight=".748pt" strokecolor="#939598">
                <v:path arrowok="t"/>
              </v:shape>
            </v:group>
            <v:group style="position:absolute;left:7732;top:399;width:2;height:80" coordorigin="7732,399" coordsize="2,80">
              <v:shape style="position:absolute;left:7732;top:399;width:2;height:80" coordorigin="7732,399" coordsize="1,80" path="m7732,479l7732,399e" filled="false" stroked="true" strokeweight=".748pt" strokecolor="#939598">
                <v:path arrowok="t"/>
              </v:shape>
            </v:group>
            <v:group style="position:absolute;left:7692;top:399;width:2;height:80" coordorigin="7692,399" coordsize="2,80">
              <v:shape style="position:absolute;left:7692;top:399;width:2;height:80" coordorigin="7692,399" coordsize="1,80" path="m7692,479l7692,399e" filled="false" stroked="true" strokeweight=".748pt" strokecolor="#939598">
                <v:path arrowok="t"/>
              </v:shape>
            </v:group>
            <v:group style="position:absolute;left:7652;top:399;width:2;height:80" coordorigin="7652,399" coordsize="2,80">
              <v:shape style="position:absolute;left:7652;top:399;width:2;height:80" coordorigin="7652,399" coordsize="0,80" path="m7652,479l7652,399e" filled="false" stroked="true" strokeweight=".748pt" strokecolor="#939598">
                <v:path arrowok="t"/>
              </v:shape>
            </v:group>
            <v:group style="position:absolute;left:7612;top:399;width:2;height:80" coordorigin="7612,399" coordsize="2,80">
              <v:shape style="position:absolute;left:7612;top:399;width:2;height:80" coordorigin="7612,399" coordsize="1,80" path="m7612,479l7612,399e" filled="false" stroked="true" strokeweight=".748pt" strokecolor="#939598">
                <v:path arrowok="t"/>
              </v:shape>
            </v:group>
            <v:group style="position:absolute;left:7571;top:399;width:2;height:80" coordorigin="7571,399" coordsize="2,80">
              <v:shape style="position:absolute;left:7571;top:399;width:2;height:80" coordorigin="7571,399" coordsize="1,80" path="m7571,479l7571,399e" filled="false" stroked="true" strokeweight=".748pt" strokecolor="#939598">
                <v:path arrowok="t"/>
              </v:shape>
            </v:group>
            <v:group style="position:absolute;left:7531;top:399;width:2;height:80" coordorigin="7531,399" coordsize="2,80">
              <v:shape style="position:absolute;left:7531;top:399;width:2;height:80" coordorigin="7531,399" coordsize="0,80" path="m7531,479l7531,399e" filled="false" stroked="true" strokeweight=".748pt" strokecolor="#939598">
                <v:path arrowok="t"/>
              </v:shape>
            </v:group>
            <v:group style="position:absolute;left:7491;top:399;width:2;height:80" coordorigin="7491,399" coordsize="2,80">
              <v:shape style="position:absolute;left:7491;top:399;width:2;height:80" coordorigin="7491,399" coordsize="1,80" path="m7491,479l7491,399e" filled="false" stroked="true" strokeweight=".748pt" strokecolor="#939598">
                <v:path arrowok="t"/>
              </v:shape>
            </v:group>
            <v:group style="position:absolute;left:7451;top:399;width:2;height:80" coordorigin="7451,399" coordsize="2,80">
              <v:shape style="position:absolute;left:7451;top:399;width:2;height:80" coordorigin="7451,399" coordsize="0,80" path="m7451,479l7451,399e" filled="false" stroked="true" strokeweight=".748pt" strokecolor="#939598">
                <v:path arrowok="t"/>
              </v:shape>
            </v:group>
            <v:group style="position:absolute;left:7411;top:399;width:2;height:80" coordorigin="7411,399" coordsize="2,80">
              <v:shape style="position:absolute;left:7411;top:399;width:2;height:80" coordorigin="7411,399" coordsize="0,80" path="m7411,479l7411,399e" filled="false" stroked="true" strokeweight=".748pt" strokecolor="#939598">
                <v:path arrowok="t"/>
              </v:shape>
            </v:group>
            <v:group style="position:absolute;left:7371;top:399;width:2;height:80" coordorigin="7371,399" coordsize="2,80">
              <v:shape style="position:absolute;left:7371;top:399;width:2;height:80" coordorigin="7371,399" coordsize="1,80" path="m7371,479l7371,399e" filled="false" stroked="true" strokeweight=".748pt" strokecolor="#939598">
                <v:path arrowok="t"/>
              </v:shape>
            </v:group>
            <v:group style="position:absolute;left:7331;top:399;width:2;height:80" coordorigin="7331,399" coordsize="2,80">
              <v:shape style="position:absolute;left:7331;top:399;width:2;height:80" coordorigin="7331,399" coordsize="0,80" path="m7331,479l7331,399e" filled="false" stroked="true" strokeweight=".748pt" strokecolor="#939598">
                <v:path arrowok="t"/>
              </v:shape>
            </v:group>
            <v:group style="position:absolute;left:7291;top:399;width:2;height:80" coordorigin="7291,399" coordsize="2,80">
              <v:shape style="position:absolute;left:7291;top:399;width:2;height:80" coordorigin="7291,399" coordsize="1,80" path="m7291,479l7291,399e" filled="false" stroked="true" strokeweight=".748pt" strokecolor="#939598">
                <v:path arrowok="t"/>
              </v:shape>
            </v:group>
            <v:group style="position:absolute;left:7251;top:399;width:2;height:80" coordorigin="7251,399" coordsize="2,80">
              <v:shape style="position:absolute;left:7251;top:399;width:2;height:80" coordorigin="7251,399" coordsize="1,80" path="m7251,479l7251,399e" filled="false" stroked="true" strokeweight=".748pt" strokecolor="#939598">
                <v:path arrowok="t"/>
              </v:shape>
            </v:group>
            <v:group style="position:absolute;left:7211;top:399;width:2;height:80" coordorigin="7211,399" coordsize="2,80">
              <v:shape style="position:absolute;left:7211;top:399;width:2;height:80" coordorigin="7211,399" coordsize="0,80" path="m7211,479l7211,399e" filled="false" stroked="true" strokeweight=".748pt" strokecolor="#939598">
                <v:path arrowok="t"/>
              </v:shape>
            </v:group>
            <v:group style="position:absolute;left:7171;top:399;width:2;height:80" coordorigin="7171,399" coordsize="2,80">
              <v:shape style="position:absolute;left:7171;top:399;width:2;height:80" coordorigin="7171,399" coordsize="1,80" path="m7171,479l7171,399e" filled="false" stroked="true" strokeweight=".748pt" strokecolor="#939598">
                <v:path arrowok="t"/>
              </v:shape>
            </v:group>
            <v:group style="position:absolute;left:7131;top:399;width:2;height:80" coordorigin="7131,399" coordsize="2,80">
              <v:shape style="position:absolute;left:7131;top:399;width:2;height:80" coordorigin="7131,399" coordsize="0,80" path="m7131,479l7131,399e" filled="false" stroked="true" strokeweight=".748pt" strokecolor="#939598">
                <v:path arrowok="t"/>
              </v:shape>
            </v:group>
            <v:group style="position:absolute;left:7091;top:399;width:2;height:80" coordorigin="7091,399" coordsize="2,80">
              <v:shape style="position:absolute;left:7091;top:399;width:2;height:80" coordorigin="7091,399" coordsize="0,80" path="m7091,479l7091,399e" filled="false" stroked="true" strokeweight=".748pt" strokecolor="#939598">
                <v:path arrowok="t"/>
              </v:shape>
            </v:group>
            <v:group style="position:absolute;left:7051;top:399;width:2;height:80" coordorigin="7051,399" coordsize="2,80">
              <v:shape style="position:absolute;left:7051;top:399;width:2;height:80" coordorigin="7051,399" coordsize="1,80" path="m7051,479l7051,399e" filled="false" stroked="true" strokeweight=".748pt" strokecolor="#939598">
                <v:path arrowok="t"/>
              </v:shape>
            </v:group>
            <v:group style="position:absolute;left:7011;top:399;width:2;height:80" coordorigin="7011,399" coordsize="2,80">
              <v:shape style="position:absolute;left:7011;top:399;width:2;height:80" coordorigin="7011,399" coordsize="0,80" path="m7011,479l7011,399e" filled="false" stroked="true" strokeweight=".748pt" strokecolor="#939598">
                <v:path arrowok="t"/>
              </v:shape>
            </v:group>
            <v:group style="position:absolute;left:6971;top:399;width:2;height:80" coordorigin="6971,399" coordsize="2,80">
              <v:shape style="position:absolute;left:6971;top:399;width:2;height:80" coordorigin="6971,399" coordsize="1,80" path="m6971,479l6971,399e" filled="false" stroked="true" strokeweight=".748pt" strokecolor="#939598">
                <v:path arrowok="t"/>
              </v:shape>
            </v:group>
            <v:group style="position:absolute;left:6930;top:399;width:2;height:80" coordorigin="6930,399" coordsize="2,80">
              <v:shape style="position:absolute;left:6930;top:399;width:2;height:80" coordorigin="6930,399" coordsize="1,80" path="m6931,479l6930,399e" filled="false" stroked="true" strokeweight=".748pt" strokecolor="#939598">
                <v:path arrowok="t"/>
              </v:shape>
            </v:group>
            <v:group style="position:absolute;left:6890;top:399;width:2;height:80" coordorigin="6890,399" coordsize="2,80">
              <v:shape style="position:absolute;left:6890;top:399;width:2;height:80" coordorigin="6890,399" coordsize="0,80" path="m6890,479l6890,399e" filled="false" stroked="true" strokeweight=".748pt" strokecolor="#939598">
                <v:path arrowok="t"/>
              </v:shape>
            </v:group>
            <v:group style="position:absolute;left:6850;top:399;width:2;height:80" coordorigin="6850,399" coordsize="2,80">
              <v:shape style="position:absolute;left:6850;top:399;width:2;height:80" coordorigin="6850,399" coordsize="1,80" path="m6850,479l6850,399e" filled="false" stroked="true" strokeweight=".748pt" strokecolor="#939598">
                <v:path arrowok="t"/>
              </v:shape>
            </v:group>
            <v:group style="position:absolute;left:6810;top:400;width:2;height:80" coordorigin="6810,400" coordsize="2,80">
              <v:shape style="position:absolute;left:6810;top:400;width:2;height:80" coordorigin="6810,400" coordsize="0,80" path="m6810,480l6810,400e" filled="false" stroked="true" strokeweight=".748pt" strokecolor="#939598">
                <v:path arrowok="t"/>
              </v:shape>
            </v:group>
            <v:group style="position:absolute;left:6770;top:400;width:2;height:80" coordorigin="6770,400" coordsize="2,80">
              <v:shape style="position:absolute;left:6770;top:400;width:2;height:80" coordorigin="6770,400" coordsize="1,80" path="m6770,480l6770,400e" filled="false" stroked="true" strokeweight=".748pt" strokecolor="#939598">
                <v:path arrowok="t"/>
              </v:shape>
            </v:group>
            <v:group style="position:absolute;left:6730;top:400;width:2;height:80" coordorigin="6730,400" coordsize="2,80">
              <v:shape style="position:absolute;left:6730;top:400;width:2;height:80" coordorigin="6730,400" coordsize="0,80" path="m6730,480l6730,400e" filled="false" stroked="true" strokeweight=".748pt" strokecolor="#939598">
                <v:path arrowok="t"/>
              </v:shape>
            </v:group>
            <v:group style="position:absolute;left:6690;top:400;width:2;height:80" coordorigin="6690,400" coordsize="2,80">
              <v:shape style="position:absolute;left:6690;top:400;width:2;height:80" coordorigin="6690,400" coordsize="1,80" path="m6690,480l6690,400e" filled="false" stroked="true" strokeweight=".748pt" strokecolor="#939598">
                <v:path arrowok="t"/>
              </v:shape>
            </v:group>
            <v:group style="position:absolute;left:6650;top:400;width:2;height:80" coordorigin="6650,400" coordsize="2,80">
              <v:shape style="position:absolute;left:6650;top:400;width:2;height:80" coordorigin="6650,400" coordsize="1,80" path="m6650,480l6650,400e" filled="false" stroked="true" strokeweight=".748pt" strokecolor="#939598">
                <v:path arrowok="t"/>
              </v:shape>
            </v:group>
            <v:group style="position:absolute;left:6610;top:400;width:2;height:80" coordorigin="6610,400" coordsize="2,80">
              <v:shape style="position:absolute;left:6610;top:400;width:2;height:80" coordorigin="6610,400" coordsize="1,80" path="m6610,480l6610,400e" filled="false" stroked="true" strokeweight=".748pt" strokecolor="#939598">
                <v:path arrowok="t"/>
              </v:shape>
            </v:group>
            <v:group style="position:absolute;left:6570;top:400;width:2;height:80" coordorigin="6570,400" coordsize="2,80">
              <v:shape style="position:absolute;left:6570;top:400;width:2;height:80" coordorigin="6570,400" coordsize="1,80" path="m6570,480l6570,400e" filled="false" stroked="true" strokeweight=".748pt" strokecolor="#939598">
                <v:path arrowok="t"/>
              </v:shape>
            </v:group>
            <v:group style="position:absolute;left:6530;top:400;width:2;height:80" coordorigin="6530,400" coordsize="2,80">
              <v:shape style="position:absolute;left:6530;top:400;width:2;height:80" coordorigin="6530,400" coordsize="1,80" path="m6530,480l6530,400e" filled="false" stroked="true" strokeweight=".748pt" strokecolor="#939598">
                <v:path arrowok="t"/>
              </v:shape>
            </v:group>
            <v:group style="position:absolute;left:6490;top:400;width:2;height:80" coordorigin="6490,400" coordsize="2,80">
              <v:shape style="position:absolute;left:6490;top:400;width:2;height:80" coordorigin="6490,400" coordsize="1,80" path="m6490,480l6490,400e" filled="false" stroked="true" strokeweight=".748pt" strokecolor="#939598">
                <v:path arrowok="t"/>
              </v:shape>
            </v:group>
            <v:group style="position:absolute;left:6450;top:400;width:2;height:80" coordorigin="6450,400" coordsize="2,80">
              <v:shape style="position:absolute;left:6450;top:400;width:2;height:80" coordorigin="6450,400" coordsize="0,80" path="m6450,480l6450,400e" filled="false" stroked="true" strokeweight=".748pt" strokecolor="#939598">
                <v:path arrowok="t"/>
              </v:shape>
            </v:group>
            <v:group style="position:absolute;left:6410;top:400;width:2;height:80" coordorigin="6410,400" coordsize="2,80">
              <v:shape style="position:absolute;left:6410;top:400;width:2;height:80" coordorigin="6410,400" coordsize="0,80" path="m6410,480l6410,400e" filled="false" stroked="true" strokeweight=".748pt" strokecolor="#939598">
                <v:path arrowok="t"/>
              </v:shape>
            </v:group>
            <v:group style="position:absolute;left:6370;top:400;width:2;height:80" coordorigin="6370,400" coordsize="2,80">
              <v:shape style="position:absolute;left:6370;top:400;width:2;height:80" coordorigin="6370,400" coordsize="1,80" path="m6370,480l6370,400e" filled="false" stroked="true" strokeweight=".748pt" strokecolor="#939598">
                <v:path arrowok="t"/>
              </v:shape>
            </v:group>
            <v:group style="position:absolute;left:6330;top:400;width:2;height:80" coordorigin="6330,400" coordsize="2,80">
              <v:shape style="position:absolute;left:6330;top:400;width:2;height:80" coordorigin="6330,400" coordsize="0,80" path="m6330,480l6330,400e" filled="false" stroked="true" strokeweight=".748pt" strokecolor="#939598">
                <v:path arrowok="t"/>
              </v:shape>
            </v:group>
            <v:group style="position:absolute;left:6290;top:400;width:2;height:80" coordorigin="6290,400" coordsize="2,80">
              <v:shape style="position:absolute;left:6290;top:400;width:2;height:80" coordorigin="6290,400" coordsize="0,80" path="m6290,480l6290,400e" filled="false" stroked="true" strokeweight=".748pt" strokecolor="#939598">
                <v:path arrowok="t"/>
              </v:shape>
            </v:group>
            <v:group style="position:absolute;left:6249;top:400;width:2;height:80" coordorigin="6249,400" coordsize="2,80">
              <v:shape style="position:absolute;left:6249;top:400;width:2;height:80" coordorigin="6249,400" coordsize="0,80" path="m6249,480l6249,400e" filled="false" stroked="true" strokeweight=".748pt" strokecolor="#939598">
                <v:path arrowok="t"/>
              </v:shape>
            </v:group>
            <v:group style="position:absolute;left:6209;top:400;width:2;height:80" coordorigin="6209,400" coordsize="2,80">
              <v:shape style="position:absolute;left:6209;top:400;width:2;height:80" coordorigin="6209,400" coordsize="1,80" path="m6209,480l6209,400e" filled="false" stroked="true" strokeweight=".748pt" strokecolor="#939598">
                <v:path arrowok="t"/>
              </v:shape>
            </v:group>
            <v:group style="position:absolute;left:6169;top:400;width:2;height:80" coordorigin="6169,400" coordsize="2,80">
              <v:shape style="position:absolute;left:6169;top:400;width:2;height:80" coordorigin="6169,400" coordsize="0,80" path="m6169,480l6169,400e" filled="false" stroked="true" strokeweight=".748pt" strokecolor="#939598">
                <v:path arrowok="t"/>
              </v:shape>
            </v:group>
            <v:group style="position:absolute;left:6129;top:400;width:2;height:80" coordorigin="6129,400" coordsize="2,80">
              <v:shape style="position:absolute;left:6129;top:400;width:2;height:80" coordorigin="6129,400" coordsize="0,80" path="m6129,480l6129,400e" filled="false" stroked="true" strokeweight=".748pt" strokecolor="#939598">
                <v:path arrowok="t"/>
              </v:shape>
            </v:group>
            <v:group style="position:absolute;left:6089;top:400;width:2;height:80" coordorigin="6089,400" coordsize="2,80">
              <v:shape style="position:absolute;left:6089;top:400;width:2;height:80" coordorigin="6089,400" coordsize="0,80" path="m6089,480l6089,400e" filled="false" stroked="true" strokeweight=".748pt" strokecolor="#939598">
                <v:path arrowok="t"/>
              </v:shape>
            </v:group>
            <v:group style="position:absolute;left:6049;top:400;width:2;height:80" coordorigin="6049,400" coordsize="2,80">
              <v:shape style="position:absolute;left:6049;top:400;width:2;height:80" coordorigin="6049,400" coordsize="1,80" path="m6049,480l6049,400e" filled="false" stroked="true" strokeweight=".748pt" strokecolor="#939598">
                <v:path arrowok="t"/>
              </v:shape>
            </v:group>
            <v:group style="position:absolute;left:6009;top:400;width:2;height:80" coordorigin="6009,400" coordsize="2,80">
              <v:shape style="position:absolute;left:6009;top:400;width:2;height:80" coordorigin="6009,400" coordsize="0,80" path="m6009,480l6009,400e" filled="false" stroked="true" strokeweight=".748pt" strokecolor="#939598">
                <v:path arrowok="t"/>
              </v:shape>
            </v:group>
            <v:group style="position:absolute;left:5969;top:400;width:2;height:80" coordorigin="5969,400" coordsize="2,80">
              <v:shape style="position:absolute;left:5969;top:400;width:2;height:80" coordorigin="5969,400" coordsize="0,80" path="m5969,480l5969,400e" filled="false" stroked="true" strokeweight=".748pt" strokecolor="#939598">
                <v:path arrowok="t"/>
              </v:shape>
            </v:group>
            <v:group style="position:absolute;left:5929;top:400;width:2;height:80" coordorigin="5929,400" coordsize="2,80">
              <v:shape style="position:absolute;left:5929;top:400;width:2;height:80" coordorigin="5929,400" coordsize="0,80" path="m5929,480l5929,400e" filled="false" stroked="true" strokeweight=".748pt" strokecolor="#939598">
                <v:path arrowok="t"/>
              </v:shape>
            </v:group>
            <v:group style="position:absolute;left:5889;top:400;width:2;height:80" coordorigin="5889,400" coordsize="2,80">
              <v:shape style="position:absolute;left:5889;top:400;width:2;height:80" coordorigin="5889,400" coordsize="1,80" path="m5889,480l5889,400e" filled="false" stroked="true" strokeweight=".748pt" strokecolor="#939598">
                <v:path arrowok="t"/>
              </v:shape>
            </v:group>
            <v:group style="position:absolute;left:5849;top:400;width:2;height:80" coordorigin="5849,400" coordsize="2,80">
              <v:shape style="position:absolute;left:5849;top:400;width:2;height:80" coordorigin="5849,400" coordsize="0,80" path="m5849,480l5849,400e" filled="false" stroked="true" strokeweight=".748pt" strokecolor="#939598">
                <v:path arrowok="t"/>
              </v:shape>
            </v:group>
            <v:group style="position:absolute;left:5809;top:400;width:2;height:80" coordorigin="5809,400" coordsize="2,80">
              <v:shape style="position:absolute;left:5809;top:400;width:2;height:80" coordorigin="5809,400" coordsize="0,80" path="m5809,480l5809,400e" filled="false" stroked="true" strokeweight=".748pt" strokecolor="#939598">
                <v:path arrowok="t"/>
              </v:shape>
            </v:group>
            <v:group style="position:absolute;left:5769;top:400;width:2;height:80" coordorigin="5769,400" coordsize="2,80">
              <v:shape style="position:absolute;left:5769;top:400;width:2;height:80" coordorigin="5769,400" coordsize="0,80" path="m5769,480l5769,400e" filled="false" stroked="true" strokeweight=".748pt" strokecolor="#939598">
                <v:path arrowok="t"/>
              </v:shape>
            </v:group>
            <v:group style="position:absolute;left:5729;top:400;width:2;height:80" coordorigin="5729,400" coordsize="2,80">
              <v:shape style="position:absolute;left:5729;top:400;width:2;height:80" coordorigin="5729,400" coordsize="1,80" path="m5729,480l5729,400e" filled="false" stroked="true" strokeweight=".748pt" strokecolor="#939598">
                <v:path arrowok="t"/>
              </v:shape>
            </v:group>
            <v:group style="position:absolute;left:5689;top:400;width:2;height:80" coordorigin="5689,400" coordsize="2,80">
              <v:shape style="position:absolute;left:5689;top:400;width:2;height:80" coordorigin="5689,400" coordsize="0,80" path="m5689,480l5689,400e" filled="false" stroked="true" strokeweight=".748pt" strokecolor="#939598">
                <v:path arrowok="t"/>
              </v:shape>
            </v:group>
            <v:group style="position:absolute;left:5649;top:400;width:2;height:80" coordorigin="5649,400" coordsize="2,80">
              <v:shape style="position:absolute;left:5649;top:400;width:2;height:80" coordorigin="5649,400" coordsize="0,80" path="m5649,480l5649,400e" filled="false" stroked="true" strokeweight=".748pt" strokecolor="#939598">
                <v:path arrowok="t"/>
              </v:shape>
            </v:group>
            <v:group style="position:absolute;left:5608;top:400;width:2;height:80" coordorigin="5608,400" coordsize="2,80">
              <v:shape style="position:absolute;left:5608;top:400;width:2;height:80" coordorigin="5608,400" coordsize="0,80" path="m5609,480l5608,400e" filled="false" stroked="true" strokeweight=".748pt" strokecolor="#939598">
                <v:path arrowok="t"/>
              </v:shape>
            </v:group>
            <v:group style="position:absolute;left:5568;top:400;width:2;height:80" coordorigin="5568,400" coordsize="2,80">
              <v:shape style="position:absolute;left:5568;top:400;width:2;height:80" coordorigin="5568,400" coordsize="1,80" path="m5568,480l5568,400e" filled="false" stroked="true" strokeweight=".748pt" strokecolor="#939598">
                <v:path arrowok="t"/>
              </v:shape>
            </v:group>
            <v:group style="position:absolute;left:5528;top:400;width:2;height:80" coordorigin="5528,400" coordsize="2,80">
              <v:shape style="position:absolute;left:5528;top:400;width:2;height:80" coordorigin="5528,400" coordsize="0,80" path="m5528,480l5528,400e" filled="false" stroked="true" strokeweight=".748pt" strokecolor="#939598">
                <v:path arrowok="t"/>
              </v:shape>
            </v:group>
            <v:group style="position:absolute;left:5488;top:400;width:2;height:80" coordorigin="5488,400" coordsize="2,80">
              <v:shape style="position:absolute;left:5488;top:400;width:2;height:80" coordorigin="5488,400" coordsize="1,80" path="m5488,480l5488,400e" filled="false" stroked="true" strokeweight=".748pt" strokecolor="#939598">
                <v:path arrowok="t"/>
              </v:shape>
            </v:group>
            <v:group style="position:absolute;left:5448;top:400;width:2;height:80" coordorigin="5448,400" coordsize="2,80">
              <v:shape style="position:absolute;left:5448;top:400;width:2;height:80" coordorigin="5448,400" coordsize="1,80" path="m5448,480l5448,400e" filled="false" stroked="true" strokeweight=".748pt" strokecolor="#939598">
                <v:path arrowok="t"/>
              </v:shape>
            </v:group>
            <v:group style="position:absolute;left:5408;top:400;width:2;height:80" coordorigin="5408,400" coordsize="2,80">
              <v:shape style="position:absolute;left:5408;top:400;width:2;height:80" coordorigin="5408,400" coordsize="1,80" path="m5408,480l5408,400e" filled="false" stroked="true" strokeweight=".748pt" strokecolor="#939598">
                <v:path arrowok="t"/>
              </v:shape>
            </v:group>
            <v:group style="position:absolute;left:5368;top:400;width:2;height:80" coordorigin="5368,400" coordsize="2,80">
              <v:shape style="position:absolute;left:5368;top:400;width:2;height:80" coordorigin="5368,400" coordsize="1,80" path="m5368,480l5368,400e" filled="false" stroked="true" strokeweight=".748pt" strokecolor="#939598">
                <v:path arrowok="t"/>
              </v:shape>
            </v:group>
            <v:group style="position:absolute;left:5328;top:400;width:2;height:80" coordorigin="5328,400" coordsize="2,80">
              <v:shape style="position:absolute;left:5328;top:400;width:2;height:80" coordorigin="5328,400" coordsize="1,80" path="m5328,480l5328,400e" filled="false" stroked="true" strokeweight=".748pt" strokecolor="#939598">
                <v:path arrowok="t"/>
              </v:shape>
            </v:group>
            <v:group style="position:absolute;left:5288;top:400;width:2;height:80" coordorigin="5288,400" coordsize="2,80">
              <v:shape style="position:absolute;left:5288;top:400;width:2;height:80" coordorigin="5288,400" coordsize="1,80" path="m5288,480l5288,400e" filled="false" stroked="true" strokeweight=".748pt" strokecolor="#939598">
                <v:path arrowok="t"/>
              </v:shape>
            </v:group>
            <v:group style="position:absolute;left:5248;top:400;width:2;height:80" coordorigin="5248,400" coordsize="2,80">
              <v:shape style="position:absolute;left:5248;top:400;width:2;height:80" coordorigin="5248,400" coordsize="0,80" path="m5248,480l5248,400e" filled="false" stroked="true" strokeweight=".748pt" strokecolor="#939598">
                <v:path arrowok="t"/>
              </v:shape>
            </v:group>
            <v:group style="position:absolute;left:5208;top:400;width:2;height:80" coordorigin="5208,400" coordsize="2,80">
              <v:shape style="position:absolute;left:5208;top:400;width:2;height:80" coordorigin="5208,400" coordsize="0,80" path="m5208,480l5208,400e" filled="false" stroked="true" strokeweight=".748pt" strokecolor="#939598">
                <v:path arrowok="t"/>
              </v:shape>
            </v:group>
            <v:group style="position:absolute;left:5168;top:400;width:2;height:80" coordorigin="5168,400" coordsize="2,80">
              <v:shape style="position:absolute;left:5168;top:400;width:2;height:80" coordorigin="5168,400" coordsize="1,80" path="m5168,480l5168,400e" filled="false" stroked="true" strokeweight=".748pt" strokecolor="#939598">
                <v:path arrowok="t"/>
              </v:shape>
            </v:group>
            <v:group style="position:absolute;left:5128;top:400;width:2;height:80" coordorigin="5128,400" coordsize="2,80">
              <v:shape style="position:absolute;left:5128;top:400;width:2;height:80" coordorigin="5128,400" coordsize="1,80" path="m5128,480l5128,400e" filled="false" stroked="true" strokeweight=".748pt" strokecolor="#939598">
                <v:path arrowok="t"/>
              </v:shape>
            </v:group>
            <v:group style="position:absolute;left:5088;top:400;width:2;height:80" coordorigin="5088,400" coordsize="2,80">
              <v:shape style="position:absolute;left:5088;top:400;width:2;height:80" coordorigin="5088,400" coordsize="0,80" path="m5088,480l5088,400e" filled="false" stroked="true" strokeweight=".748pt" strokecolor="#939598">
                <v:path arrowok="t"/>
              </v:shape>
            </v:group>
            <v:group style="position:absolute;left:5048;top:400;width:2;height:80" coordorigin="5048,400" coordsize="2,80">
              <v:shape style="position:absolute;left:5048;top:400;width:2;height:80" coordorigin="5048,400" coordsize="0,80" path="m5048,480l5048,400e" filled="false" stroked="true" strokeweight=".748pt" strokecolor="#939598">
                <v:path arrowok="t"/>
              </v:shape>
            </v:group>
            <v:group style="position:absolute;left:5008;top:400;width:2;height:80" coordorigin="5008,400" coordsize="2,80">
              <v:shape style="position:absolute;left:5008;top:400;width:2;height:80" coordorigin="5008,400" coordsize="1,80" path="m5008,480l5008,400e" filled="false" stroked="true" strokeweight=".748pt" strokecolor="#939598">
                <v:path arrowok="t"/>
              </v:shape>
            </v:group>
            <v:group style="position:absolute;left:4968;top:400;width:2;height:80" coordorigin="4968,400" coordsize="2,80">
              <v:shape style="position:absolute;left:4968;top:400;width:2;height:80" coordorigin="4968,400" coordsize="1,80" path="m4968,480l4968,400e" filled="false" stroked="true" strokeweight=".748pt" strokecolor="#939598">
                <v:path arrowok="t"/>
              </v:shape>
            </v:group>
            <v:group style="position:absolute;left:4927;top:400;width:2;height:80" coordorigin="4927,400" coordsize="2,80">
              <v:shape style="position:absolute;left:4927;top:400;width:2;height:80" coordorigin="4927,400" coordsize="0,80" path="m4927,480l4927,400e" filled="false" stroked="true" strokeweight=".748pt" strokecolor="#939598">
                <v:path arrowok="t"/>
              </v:shape>
            </v:group>
            <v:group style="position:absolute;left:4887;top:400;width:2;height:80" coordorigin="4887,400" coordsize="2,80">
              <v:shape style="position:absolute;left:4887;top:400;width:2;height:80" coordorigin="4887,400" coordsize="0,80" path="m4887,480l4887,400e" filled="false" stroked="true" strokeweight=".748pt" strokecolor="#939598">
                <v:path arrowok="t"/>
              </v:shape>
            </v:group>
            <v:group style="position:absolute;left:4847;top:400;width:2;height:80" coordorigin="4847,400" coordsize="2,80">
              <v:shape style="position:absolute;left:4847;top:400;width:2;height:80" coordorigin="4847,400" coordsize="1,80" path="m4847,480l4847,400e" filled="false" stroked="true" strokeweight=".748pt" strokecolor="#939598">
                <v:path arrowok="t"/>
              </v:shape>
            </v:group>
            <v:group style="position:absolute;left:4807;top:400;width:2;height:80" coordorigin="4807,400" coordsize="2,80">
              <v:shape style="position:absolute;left:4807;top:400;width:2;height:80" coordorigin="4807,400" coordsize="1,80" path="m4807,480l4807,400e" filled="false" stroked="true" strokeweight=".748pt" strokecolor="#939598">
                <v:path arrowok="t"/>
              </v:shape>
            </v:group>
            <v:group style="position:absolute;left:4767;top:400;width:2;height:80" coordorigin="4767,400" coordsize="2,80">
              <v:shape style="position:absolute;left:4767;top:400;width:2;height:80" coordorigin="4767,400" coordsize="0,80" path="m4767,480l4767,400e" filled="false" stroked="true" strokeweight=".748pt" strokecolor="#939598">
                <v:path arrowok="t"/>
              </v:shape>
            </v:group>
            <v:group style="position:absolute;left:4727;top:400;width:2;height:80" coordorigin="4727,400" coordsize="2,80">
              <v:shape style="position:absolute;left:4727;top:400;width:2;height:80" coordorigin="4727,400" coordsize="0,80" path="m4727,480l4727,400e" filled="false" stroked="true" strokeweight=".748pt" strokecolor="#939598">
                <v:path arrowok="t"/>
              </v:shape>
            </v:group>
            <v:group style="position:absolute;left:4687;top:400;width:2;height:80" coordorigin="4687,400" coordsize="2,80">
              <v:shape style="position:absolute;left:4687;top:400;width:2;height:80" coordorigin="4687,400" coordsize="1,80" path="m4687,480l4687,400e" filled="false" stroked="true" strokeweight=".748pt" strokecolor="#939598">
                <v:path arrowok="t"/>
              </v:shape>
            </v:group>
            <v:group style="position:absolute;left:4647;top:400;width:2;height:80" coordorigin="4647,400" coordsize="2,80">
              <v:shape style="position:absolute;left:4647;top:400;width:2;height:80" coordorigin="4647,400" coordsize="1,80" path="m4647,480l4647,400e" filled="false" stroked="true" strokeweight=".748pt" strokecolor="#939598">
                <v:path arrowok="t"/>
              </v:shape>
            </v:group>
            <v:group style="position:absolute;left:4607;top:400;width:2;height:80" coordorigin="4607,400" coordsize="2,80">
              <v:shape style="position:absolute;left:4607;top:400;width:2;height:80" coordorigin="4607,400" coordsize="0,80" path="m4607,480l4607,400e" filled="false" stroked="true" strokeweight=".748pt" strokecolor="#939598">
                <v:path arrowok="t"/>
              </v:shape>
            </v:group>
            <v:group style="position:absolute;left:4567;top:400;width:2;height:80" coordorigin="4567,400" coordsize="2,80">
              <v:shape style="position:absolute;left:4567;top:400;width:2;height:80" coordorigin="4567,400" coordsize="0,80" path="m4567,480l4567,400e" filled="false" stroked="true" strokeweight=".748pt" strokecolor="#939598">
                <v:path arrowok="t"/>
              </v:shape>
            </v:group>
            <v:group style="position:absolute;left:4527;top:400;width:2;height:80" coordorigin="4527,400" coordsize="2,80">
              <v:shape style="position:absolute;left:4527;top:400;width:2;height:80" coordorigin="4527,400" coordsize="1,80" path="m4527,480l4527,400e" filled="false" stroked="true" strokeweight=".748pt" strokecolor="#939598">
                <v:path arrowok="t"/>
              </v:shape>
            </v:group>
            <v:group style="position:absolute;left:4487;top:400;width:2;height:80" coordorigin="4487,400" coordsize="2,80">
              <v:shape style="position:absolute;left:4487;top:400;width:2;height:80" coordorigin="4487,400" coordsize="1,80" path="m4487,480l4487,400e" filled="false" stroked="true" strokeweight=".748pt" strokecolor="#939598">
                <v:path arrowok="t"/>
              </v:shape>
            </v:group>
            <v:group style="position:absolute;left:4447;top:400;width:2;height:80" coordorigin="4447,400" coordsize="2,80">
              <v:shape style="position:absolute;left:4447;top:400;width:2;height:80" coordorigin="4447,400" coordsize="0,80" path="m4447,480l4447,400e" filled="false" stroked="true" strokeweight=".748pt" strokecolor="#939598">
                <v:path arrowok="t"/>
              </v:shape>
            </v:group>
            <v:group style="position:absolute;left:4407;top:400;width:2;height:80" coordorigin="4407,400" coordsize="2,80">
              <v:shape style="position:absolute;left:4407;top:400;width:2;height:80" coordorigin="4407,400" coordsize="0,80" path="m4407,480l4407,400e" filled="false" stroked="true" strokeweight=".748pt" strokecolor="#939598">
                <v:path arrowok="t"/>
              </v:shape>
            </v:group>
            <v:group style="position:absolute;left:4367;top:400;width:2;height:80" coordorigin="4367,400" coordsize="2,80">
              <v:shape style="position:absolute;left:4367;top:400;width:2;height:80" coordorigin="4367,400" coordsize="1,80" path="m4367,480l4367,400e" filled="false" stroked="true" strokeweight=".748pt" strokecolor="#939598">
                <v:path arrowok="t"/>
              </v:shape>
            </v:group>
            <v:group style="position:absolute;left:4327;top:400;width:2;height:80" coordorigin="4327,400" coordsize="2,80">
              <v:shape style="position:absolute;left:4327;top:400;width:2;height:80" coordorigin="4327,400" coordsize="1,80" path="m4327,480l4327,400e" filled="false" stroked="true" strokeweight=".748pt" strokecolor="#939598">
                <v:path arrowok="t"/>
              </v:shape>
            </v:group>
            <v:group style="position:absolute;left:4286;top:400;width:2;height:80" coordorigin="4286,400" coordsize="2,80">
              <v:shape style="position:absolute;left:4286;top:400;width:2;height:80" coordorigin="4286,400" coordsize="1,80" path="m4287,480l4286,400e" filled="false" stroked="true" strokeweight=".748pt" strokecolor="#939598">
                <v:path arrowok="t"/>
              </v:shape>
            </v:group>
            <v:group style="position:absolute;left:4246;top:400;width:2;height:80" coordorigin="4246,400" coordsize="2,80">
              <v:shape style="position:absolute;left:4246;top:400;width:2;height:80" coordorigin="4246,400" coordsize="1,80" path="m4246,480l4246,400e" filled="false" stroked="true" strokeweight=".748pt" strokecolor="#939598">
                <v:path arrowok="t"/>
              </v:shape>
            </v:group>
            <v:group style="position:absolute;left:4206;top:400;width:2;height:80" coordorigin="4206,400" coordsize="2,80">
              <v:shape style="position:absolute;left:4206;top:400;width:2;height:80" coordorigin="4206,400" coordsize="1,80" path="m4206,480l4206,400e" filled="false" stroked="true" strokeweight=".748pt" strokecolor="#939598">
                <v:path arrowok="t"/>
              </v:shape>
            </v:group>
            <v:group style="position:absolute;left:4166;top:400;width:2;height:80" coordorigin="4166,400" coordsize="2,80">
              <v:shape style="position:absolute;left:4166;top:400;width:2;height:80" coordorigin="4166,400" coordsize="1,80" path="m4166,480l4166,400e" filled="false" stroked="true" strokeweight=".748pt" strokecolor="#939598">
                <v:path arrowok="t"/>
              </v:shape>
            </v:group>
            <v:group style="position:absolute;left:4126;top:400;width:2;height:80" coordorigin="4126,400" coordsize="2,80">
              <v:shape style="position:absolute;left:4126;top:400;width:2;height:80" coordorigin="4126,400" coordsize="0,80" path="m4126,480l4126,400e" filled="false" stroked="true" strokeweight=".748pt" strokecolor="#939598">
                <v:path arrowok="t"/>
              </v:shape>
            </v:group>
            <v:group style="position:absolute;left:4086;top:400;width:2;height:80" coordorigin="4086,400" coordsize="2,80">
              <v:shape style="position:absolute;left:4086;top:400;width:2;height:80" coordorigin="4086,400" coordsize="1,80" path="m4086,480l4086,400e" filled="false" stroked="true" strokeweight=".748pt" strokecolor="#939598">
                <v:path arrowok="t"/>
              </v:shape>
            </v:group>
            <v:group style="position:absolute;left:4046;top:400;width:2;height:80" coordorigin="4046,400" coordsize="2,80">
              <v:shape style="position:absolute;left:4046;top:400;width:2;height:80" coordorigin="4046,400" coordsize="0,80" path="m4046,480l4046,400e" filled="false" stroked="true" strokeweight=".748pt" strokecolor="#939598">
                <v:path arrowok="t"/>
              </v:shape>
            </v:group>
            <v:group style="position:absolute;left:4006;top:400;width:2;height:80" coordorigin="4006,400" coordsize="2,80">
              <v:shape style="position:absolute;left:4006;top:400;width:2;height:80" coordorigin="4006,400" coordsize="0,80" path="m4006,480l4006,400e" filled="false" stroked="true" strokeweight=".748pt" strokecolor="#939598">
                <v:path arrowok="t"/>
              </v:shape>
            </v:group>
            <v:group style="position:absolute;left:3966;top:400;width:2;height:80" coordorigin="3966,400" coordsize="2,80">
              <v:shape style="position:absolute;left:3966;top:400;width:2;height:80" coordorigin="3966,400" coordsize="0,80" path="m3966,480l3966,400e" filled="false" stroked="true" strokeweight=".748pt" strokecolor="#939598">
                <v:path arrowok="t"/>
              </v:shape>
            </v:group>
            <v:group style="position:absolute;left:3926;top:400;width:2;height:80" coordorigin="3926,400" coordsize="2,80">
              <v:shape style="position:absolute;left:3926;top:400;width:2;height:80" coordorigin="3926,400" coordsize="1,80" path="m3926,480l3926,400e" filled="false" stroked="true" strokeweight=".748pt" strokecolor="#939598">
                <v:path arrowok="t"/>
              </v:shape>
            </v:group>
            <v:group style="position:absolute;left:3886;top:400;width:2;height:80" coordorigin="3886,400" coordsize="2,80">
              <v:shape style="position:absolute;left:3886;top:400;width:2;height:80" coordorigin="3886,400" coordsize="0,80" path="m3886,480l3886,400e" filled="false" stroked="true" strokeweight=".748pt" strokecolor="#939598">
                <v:path arrowok="t"/>
              </v:shape>
            </v:group>
            <v:group style="position:absolute;left:3846;top:400;width:2;height:80" coordorigin="3846,400" coordsize="2,80">
              <v:shape style="position:absolute;left:3846;top:400;width:2;height:80" coordorigin="3846,400" coordsize="0,80" path="m3846,480l3846,400e" filled="false" stroked="true" strokeweight=".748pt" strokecolor="#939598">
                <v:path arrowok="t"/>
              </v:shape>
            </v:group>
            <v:group style="position:absolute;left:3806;top:400;width:2;height:80" coordorigin="3806,400" coordsize="2,80">
              <v:shape style="position:absolute;left:3806;top:400;width:2;height:80" coordorigin="3806,400" coordsize="0,80" path="m3806,480l3806,400e" filled="false" stroked="true" strokeweight=".748pt" strokecolor="#939598">
                <v:path arrowok="t"/>
              </v:shape>
            </v:group>
            <v:group style="position:absolute;left:3766;top:400;width:2;height:80" coordorigin="3766,400" coordsize="2,80">
              <v:shape style="position:absolute;left:3766;top:400;width:2;height:80" coordorigin="3766,400" coordsize="1,80" path="m3766,480l3766,400e" filled="false" stroked="true" strokeweight=".748pt" strokecolor="#939598">
                <v:path arrowok="t"/>
              </v:shape>
            </v:group>
            <v:group style="position:absolute;left:3726;top:400;width:2;height:80" coordorigin="3726,400" coordsize="2,80">
              <v:shape style="position:absolute;left:3726;top:400;width:2;height:80" coordorigin="3726,400" coordsize="0,80" path="m3726,480l3726,400e" filled="false" stroked="true" strokeweight=".748pt" strokecolor="#939598">
                <v:path arrowok="t"/>
              </v:shape>
            </v:group>
            <v:group style="position:absolute;left:3686;top:400;width:2;height:80" coordorigin="3686,400" coordsize="2,80">
              <v:shape style="position:absolute;left:3686;top:400;width:2;height:80" coordorigin="3686,400" coordsize="0,80" path="m3686,480l3686,400e" filled="false" stroked="true" strokeweight=".748pt" strokecolor="#939598">
                <v:path arrowok="t"/>
              </v:shape>
            </v:group>
            <v:group style="position:absolute;left:3646;top:400;width:2;height:80" coordorigin="3646,400" coordsize="2,80">
              <v:shape style="position:absolute;left:3646;top:400;width:2;height:80" coordorigin="3646,400" coordsize="0,80" path="m3646,480l3646,400e" filled="false" stroked="true" strokeweight=".748pt" strokecolor="#939598">
                <v:path arrowok="t"/>
              </v:shape>
            </v:group>
            <v:group style="position:absolute;left:3605;top:400;width:2;height:80" coordorigin="3605,400" coordsize="2,80">
              <v:shape style="position:absolute;left:3605;top:400;width:2;height:80" coordorigin="3605,400" coordsize="1,80" path="m3605,480l3605,400e" filled="false" stroked="true" strokeweight=".748pt" strokecolor="#939598">
                <v:path arrowok="t"/>
              </v:shape>
            </v:group>
            <v:group style="position:absolute;left:3565;top:400;width:2;height:80" coordorigin="3565,400" coordsize="2,80">
              <v:shape style="position:absolute;left:3565;top:400;width:2;height:80" coordorigin="3565,400" coordsize="1,80" path="m3565,480l3565,400e" filled="false" stroked="true" strokeweight=".748pt" strokecolor="#939598">
                <v:path arrowok="t"/>
              </v:shape>
            </v:group>
            <v:group style="position:absolute;left:3525;top:400;width:2;height:80" coordorigin="3525,400" coordsize="2,80">
              <v:shape style="position:absolute;left:3525;top:400;width:2;height:80" coordorigin="3525,400" coordsize="0,80" path="m3525,480l3525,400e" filled="false" stroked="true" strokeweight=".748pt" strokecolor="#939598">
                <v:path arrowok="t"/>
              </v:shape>
            </v:group>
            <v:group style="position:absolute;left:3485;top:400;width:2;height:80" coordorigin="3485,400" coordsize="2,80">
              <v:shape style="position:absolute;left:3485;top:400;width:2;height:80" coordorigin="3485,400" coordsize="0,80" path="m3485,480l3485,400e" filled="false" stroked="true" strokeweight=".748pt" strokecolor="#939598">
                <v:path arrowok="t"/>
              </v:shape>
            </v:group>
            <v:group style="position:absolute;left:3445;top:400;width:2;height:80" coordorigin="3445,400" coordsize="2,80">
              <v:shape style="position:absolute;left:3445;top:400;width:2;height:80" coordorigin="3445,400" coordsize="1,80" path="m3445,480l3445,400e" filled="false" stroked="true" strokeweight=".748pt" strokecolor="#939598">
                <v:path arrowok="t"/>
              </v:shape>
            </v:group>
            <v:group style="position:absolute;left:3405;top:401;width:2;height:80" coordorigin="3405,401" coordsize="2,80">
              <v:shape style="position:absolute;left:3405;top:401;width:2;height:80" coordorigin="3405,401" coordsize="1,80" path="m3405,481l3405,401e" filled="false" stroked="true" strokeweight=".748pt" strokecolor="#939598">
                <v:path arrowok="t"/>
              </v:shape>
            </v:group>
            <v:group style="position:absolute;left:3365;top:401;width:2;height:80" coordorigin="3365,401" coordsize="2,80">
              <v:shape style="position:absolute;left:3365;top:401;width:2;height:80" coordorigin="3365,401" coordsize="0,80" path="m3365,481l3365,401e" filled="false" stroked="true" strokeweight=".748pt" strokecolor="#939598">
                <v:path arrowok="t"/>
              </v:shape>
            </v:group>
            <v:group style="position:absolute;left:3325;top:401;width:2;height:80" coordorigin="3325,401" coordsize="2,80">
              <v:shape style="position:absolute;left:3325;top:401;width:2;height:80" coordorigin="3325,401" coordsize="0,80" path="m3325,481l3325,401e" filled="false" stroked="true" strokeweight=".748pt" strokecolor="#939598">
                <v:path arrowok="t"/>
              </v:shape>
            </v:group>
            <v:group style="position:absolute;left:3285;top:401;width:2;height:80" coordorigin="3285,401" coordsize="2,80">
              <v:shape style="position:absolute;left:3285;top:401;width:2;height:80" coordorigin="3285,401" coordsize="1,80" path="m3285,481l3285,401e" filled="false" stroked="true" strokeweight=".748pt" strokecolor="#939598">
                <v:path arrowok="t"/>
              </v:shape>
            </v:group>
            <v:group style="position:absolute;left:3245;top:401;width:2;height:80" coordorigin="3245,401" coordsize="2,80">
              <v:shape style="position:absolute;left:3245;top:401;width:2;height:80" coordorigin="3245,401" coordsize="1,80" path="m3245,481l3245,401e" filled="false" stroked="true" strokeweight=".748pt" strokecolor="#939598">
                <v:path arrowok="t"/>
              </v:shape>
            </v:group>
            <v:group style="position:absolute;left:3205;top:401;width:2;height:80" coordorigin="3205,401" coordsize="2,80">
              <v:shape style="position:absolute;left:3205;top:401;width:2;height:80" coordorigin="3205,401" coordsize="0,80" path="m3205,481l3205,401e" filled="false" stroked="true" strokeweight=".748pt" strokecolor="#939598">
                <v:path arrowok="t"/>
              </v:shape>
            </v:group>
            <v:group style="position:absolute;left:3165;top:401;width:2;height:80" coordorigin="3165,401" coordsize="2,80">
              <v:shape style="position:absolute;left:3165;top:401;width:2;height:80" coordorigin="3165,401" coordsize="0,80" path="m3165,481l3165,401e" filled="false" stroked="true" strokeweight=".748pt" strokecolor="#939598">
                <v:path arrowok="t"/>
              </v:shape>
            </v:group>
            <v:group style="position:absolute;left:3125;top:401;width:2;height:80" coordorigin="3125,401" coordsize="2,80">
              <v:shape style="position:absolute;left:3125;top:401;width:2;height:80" coordorigin="3125,401" coordsize="1,80" path="m3125,481l3125,401e" filled="false" stroked="true" strokeweight=".748pt" strokecolor="#939598">
                <v:path arrowok="t"/>
              </v:shape>
            </v:group>
            <v:group style="position:absolute;left:3085;top:401;width:2;height:80" coordorigin="3085,401" coordsize="2,80">
              <v:shape style="position:absolute;left:3085;top:401;width:2;height:80" coordorigin="3085,401" coordsize="1,80" path="m3085,481l3085,401e" filled="false" stroked="true" strokeweight=".748pt" strokecolor="#939598">
                <v:path arrowok="t"/>
              </v:shape>
            </v:group>
            <v:group style="position:absolute;left:3045;top:401;width:2;height:80" coordorigin="3045,401" coordsize="2,80">
              <v:shape style="position:absolute;left:3045;top:401;width:2;height:80" coordorigin="3045,401" coordsize="1,80" path="m3045,481l3045,401e" filled="false" stroked="true" strokeweight=".748pt" strokecolor="#939598">
                <v:path arrowok="t"/>
              </v:shape>
            </v:group>
            <v:group style="position:absolute;left:3005;top:401;width:2;height:80" coordorigin="3005,401" coordsize="2,80">
              <v:shape style="position:absolute;left:3005;top:401;width:2;height:80" coordorigin="3005,401" coordsize="1,80" path="m3005,481l3005,401e" filled="false" stroked="true" strokeweight=".748pt" strokecolor="#939598">
                <v:path arrowok="t"/>
              </v:shape>
            </v:group>
            <v:group style="position:absolute;left:2964;top:401;width:2;height:80" coordorigin="2964,401" coordsize="2,80">
              <v:shape style="position:absolute;left:2964;top:401;width:2;height:80" coordorigin="2964,401" coordsize="1,80" path="m2965,481l2964,401e" filled="false" stroked="true" strokeweight=".748pt" strokecolor="#939598">
                <v:path arrowok="t"/>
              </v:shape>
            </v:group>
            <v:group style="position:absolute;left:2924;top:401;width:2;height:80" coordorigin="2924,401" coordsize="2,80">
              <v:shape style="position:absolute;left:2924;top:401;width:2;height:80" coordorigin="2924,401" coordsize="0,80" path="m2924,481l2924,401e" filled="false" stroked="true" strokeweight=".748pt" strokecolor="#939598">
                <v:path arrowok="t"/>
              </v:shape>
            </v:group>
            <v:group style="position:absolute;left:2884;top:401;width:2;height:80" coordorigin="2884,401" coordsize="2,80">
              <v:shape style="position:absolute;left:2884;top:401;width:2;height:80" coordorigin="2884,401" coordsize="1,80" path="m2884,481l2884,401e" filled="false" stroked="true" strokeweight=".748pt" strokecolor="#939598">
                <v:path arrowok="t"/>
              </v:shape>
            </v:group>
            <v:group style="position:absolute;left:2844;top:401;width:2;height:80" coordorigin="2844,401" coordsize="2,80">
              <v:shape style="position:absolute;left:2844;top:401;width:2;height:80" coordorigin="2844,401" coordsize="1,80" path="m2844,481l2844,401e" filled="false" stroked="true" strokeweight=".748pt" strokecolor="#939598">
                <v:path arrowok="t"/>
              </v:shape>
            </v:group>
            <v:group style="position:absolute;left:2804;top:401;width:2;height:80" coordorigin="2804,401" coordsize="2,80">
              <v:shape style="position:absolute;left:2804;top:401;width:2;height:80" coordorigin="2804,401" coordsize="0,80" path="m2804,481l2804,401e" filled="false" stroked="true" strokeweight=".748pt" strokecolor="#939598">
                <v:path arrowok="t"/>
              </v:shape>
            </v:group>
            <v:group style="position:absolute;left:2764;top:401;width:2;height:80" coordorigin="2764,401" coordsize="2,80">
              <v:shape style="position:absolute;left:2764;top:401;width:2;height:80" coordorigin="2764,401" coordsize="0,80" path="m2764,481l2764,401e" filled="false" stroked="true" strokeweight=".748pt" strokecolor="#939598">
                <v:path arrowok="t"/>
              </v:shape>
            </v:group>
            <v:group style="position:absolute;left:2724;top:401;width:2;height:80" coordorigin="2724,401" coordsize="2,80">
              <v:shape style="position:absolute;left:2724;top:401;width:2;height:80" coordorigin="2724,401" coordsize="1,80" path="m2724,481l2724,401e" filled="false" stroked="true" strokeweight=".748pt" strokecolor="#939598">
                <v:path arrowok="t"/>
              </v:shape>
            </v:group>
            <v:group style="position:absolute;left:2684;top:401;width:2;height:80" coordorigin="2684,401" coordsize="2,80">
              <v:shape style="position:absolute;left:2684;top:401;width:2;height:80" coordorigin="2684,401" coordsize="1,80" path="m2684,481l2684,401e" filled="false" stroked="true" strokeweight=".748pt" strokecolor="#939598">
                <v:path arrowok="t"/>
              </v:shape>
            </v:group>
            <v:group style="position:absolute;left:2644;top:401;width:2;height:80" coordorigin="2644,401" coordsize="2,80">
              <v:shape style="position:absolute;left:2644;top:401;width:2;height:80" coordorigin="2644,401" coordsize="0,80" path="m2644,481l2644,401e" filled="false" stroked="true" strokeweight=".748pt" strokecolor="#939598">
                <v:path arrowok="t"/>
              </v:shape>
            </v:group>
            <v:group style="position:absolute;left:2604;top:401;width:2;height:80" coordorigin="2604,401" coordsize="2,80">
              <v:shape style="position:absolute;left:2604;top:401;width:2;height:80" coordorigin="2604,401" coordsize="0,80" path="m2604,481l2604,401e" filled="false" stroked="true" strokeweight=".748pt" strokecolor="#939598">
                <v:path arrowok="t"/>
              </v:shape>
            </v:group>
            <v:group style="position:absolute;left:2564;top:401;width:2;height:80" coordorigin="2564,401" coordsize="2,80">
              <v:shape style="position:absolute;left:2564;top:401;width:2;height:80" coordorigin="2564,401" coordsize="1,80" path="m2564,481l2564,401e" filled="false" stroked="true" strokeweight=".748pt" strokecolor="#939598">
                <v:path arrowok="t"/>
              </v:shape>
            </v:group>
            <v:group style="position:absolute;left:2524;top:401;width:2;height:80" coordorigin="2524,401" coordsize="2,80">
              <v:shape style="position:absolute;left:2524;top:401;width:2;height:80" coordorigin="2524,401" coordsize="1,80" path="m2524,481l2524,401e" filled="false" stroked="true" strokeweight=".748pt" strokecolor="#939598">
                <v:path arrowok="t"/>
              </v:shape>
            </v:group>
            <v:group style="position:absolute;left:2484;top:401;width:2;height:80" coordorigin="2484,401" coordsize="2,80">
              <v:shape style="position:absolute;left:2484;top:401;width:2;height:80" coordorigin="2484,401" coordsize="0,80" path="m2484,481l2484,401e" filled="false" stroked="true" strokeweight=".748pt" strokecolor="#939598">
                <v:path arrowok="t"/>
              </v:shape>
            </v:group>
            <v:group style="position:absolute;left:2444;top:401;width:2;height:80" coordorigin="2444,401" coordsize="2,80">
              <v:shape style="position:absolute;left:2444;top:401;width:2;height:80" coordorigin="2444,401" coordsize="0,80" path="m2444,481l2444,401e" filled="false" stroked="true" strokeweight=".748pt" strokecolor="#939598">
                <v:path arrowok="t"/>
              </v:shape>
            </v:group>
            <v:group style="position:absolute;left:2404;top:401;width:2;height:80" coordorigin="2404,401" coordsize="2,80">
              <v:shape style="position:absolute;left:2404;top:401;width:2;height:80" coordorigin="2404,401" coordsize="1,80" path="m2404,481l2404,401e" filled="false" stroked="true" strokeweight=".748pt" strokecolor="#939598">
                <v:path arrowok="t"/>
              </v:shape>
            </v:group>
            <v:group style="position:absolute;left:2364;top:401;width:2;height:80" coordorigin="2364,401" coordsize="2,80">
              <v:shape style="position:absolute;left:2364;top:401;width:2;height:80" coordorigin="2364,401" coordsize="1,80" path="m2364,481l2364,401e" filled="false" stroked="true" strokeweight=".748pt" strokecolor="#939598">
                <v:path arrowok="t"/>
              </v:shape>
            </v:group>
            <v:group style="position:absolute;left:2324;top:401;width:2;height:80" coordorigin="2324,401" coordsize="2,80">
              <v:shape style="position:absolute;left:2324;top:401;width:2;height:80" coordorigin="2324,401" coordsize="0,80" path="m2324,481l2324,401e" filled="false" stroked="true" strokeweight=".748pt" strokecolor="#939598">
                <v:path arrowok="t"/>
              </v:shape>
            </v:group>
            <v:group style="position:absolute;left:2283;top:401;width:2;height:80" coordorigin="2283,401" coordsize="2,80">
              <v:shape style="position:absolute;left:2283;top:401;width:2;height:80" coordorigin="2283,401" coordsize="0,80" path="m2283,481l2283,401e" filled="false" stroked="true" strokeweight=".748pt" strokecolor="#939598">
                <v:path arrowok="t"/>
              </v:shape>
            </v:group>
            <v:group style="position:absolute;left:2243;top:401;width:2;height:80" coordorigin="2243,401" coordsize="2,80">
              <v:shape style="position:absolute;left:2243;top:401;width:2;height:80" coordorigin="2243,401" coordsize="1,80" path="m2243,481l2243,401e" filled="false" stroked="true" strokeweight=".748pt" strokecolor="#939598">
                <v:path arrowok="t"/>
              </v:shape>
            </v:group>
            <v:group style="position:absolute;left:2203;top:401;width:2;height:80" coordorigin="2203,401" coordsize="2,80">
              <v:shape style="position:absolute;left:2203;top:401;width:2;height:80" coordorigin="2203,401" coordsize="1,80" path="m2203,481l2203,401e" filled="false" stroked="true" strokeweight=".748pt" strokecolor="#939598">
                <v:path arrowok="t"/>
              </v:shape>
            </v:group>
            <v:group style="position:absolute;left:2163;top:401;width:2;height:80" coordorigin="2163,401" coordsize="2,80">
              <v:shape style="position:absolute;left:2163;top:401;width:2;height:80" coordorigin="2163,401" coordsize="0,80" path="m2163,481l2163,401e" filled="false" stroked="true" strokeweight=".748pt" strokecolor="#939598">
                <v:path arrowok="t"/>
              </v:shape>
            </v:group>
            <v:group style="position:absolute;left:2123;top:401;width:2;height:80" coordorigin="2123,401" coordsize="2,80">
              <v:shape style="position:absolute;left:2123;top:401;width:2;height:80" coordorigin="2123,401" coordsize="0,80" path="m2123,481l2123,401e" filled="false" stroked="true" strokeweight=".748pt" strokecolor="#939598">
                <v:path arrowok="t"/>
              </v:shape>
            </v:group>
            <v:group style="position:absolute;left:2083;top:401;width:2;height:80" coordorigin="2083,401" coordsize="2,80">
              <v:shape style="position:absolute;left:2083;top:401;width:2;height:80" coordorigin="2083,401" coordsize="1,80" path="m2083,481l2083,401e" filled="false" stroked="true" strokeweight=".748pt" strokecolor="#939598">
                <v:path arrowok="t"/>
              </v:shape>
            </v:group>
            <v:group style="position:absolute;left:2043;top:401;width:2;height:80" coordorigin="2043,401" coordsize="2,80">
              <v:shape style="position:absolute;left:2043;top:401;width:2;height:80" coordorigin="2043,401" coordsize="1,80" path="m2043,481l2043,401e" filled="false" stroked="true" strokeweight=".748pt" strokecolor="#939598">
                <v:path arrowok="t"/>
              </v:shape>
            </v:group>
            <v:group style="position:absolute;left:2003;top:401;width:2;height:80" coordorigin="2003,401" coordsize="2,80">
              <v:shape style="position:absolute;left:2003;top:401;width:2;height:80" coordorigin="2003,401" coordsize="0,80" path="m2003,481l2003,401e" filled="false" stroked="true" strokeweight=".748pt" strokecolor="#939598">
                <v:path arrowok="t"/>
              </v:shape>
            </v:group>
            <v:group style="position:absolute;left:1963;top:401;width:2;height:80" coordorigin="1963,401" coordsize="2,80">
              <v:shape style="position:absolute;left:1963;top:401;width:2;height:80" coordorigin="1963,401" coordsize="0,80" path="m1963,481l1963,401e" filled="false" stroked="true" strokeweight=".748pt" strokecolor="#939598">
                <v:path arrowok="t"/>
              </v:shape>
            </v:group>
            <v:group style="position:absolute;left:1923;top:401;width:2;height:80" coordorigin="1923,401" coordsize="2,80">
              <v:shape style="position:absolute;left:1923;top:401;width:2;height:80" coordorigin="1923,401" coordsize="1,80" path="m1923,481l1923,401e" filled="false" stroked="true" strokeweight=".748pt" strokecolor="#939598">
                <v:path arrowok="t"/>
              </v:shape>
            </v:group>
            <v:group style="position:absolute;left:1883;top:401;width:2;height:80" coordorigin="1883,401" coordsize="2,80">
              <v:shape style="position:absolute;left:1883;top:401;width:2;height:80" coordorigin="1883,401" coordsize="1,80" path="m1883,481l1883,401e" filled="false" stroked="true" strokeweight=".748pt" strokecolor="#939598">
                <v:path arrowok="t"/>
              </v:shape>
            </v:group>
            <v:group style="position:absolute;left:1843;top:401;width:2;height:80" coordorigin="1843,401" coordsize="2,80">
              <v:shape style="position:absolute;left:1843;top:401;width:2;height:80" coordorigin="1843,401" coordsize="1,80" path="m1843,481l1843,401e" filled="false" stroked="true" strokeweight=".748pt" strokecolor="#939598">
                <v:path arrowok="t"/>
              </v:shape>
            </v:group>
            <v:group style="position:absolute;left:1803;top:401;width:2;height:80" coordorigin="1803,401" coordsize="2,80">
              <v:shape style="position:absolute;left:1803;top:401;width:2;height:80" coordorigin="1803,401" coordsize="1,80" path="m1803,481l1803,401e" filled="false" stroked="true" strokeweight=".748pt" strokecolor="#939598">
                <v:path arrowok="t"/>
              </v:shape>
            </v:group>
            <v:group style="position:absolute;left:1763;top:401;width:2;height:80" coordorigin="1763,401" coordsize="2,80">
              <v:shape style="position:absolute;left:1763;top:401;width:2;height:80" coordorigin="1763,401" coordsize="1,80" path="m1763,481l1763,401e" filled="false" stroked="true" strokeweight=".748pt" strokecolor="#939598">
                <v:path arrowok="t"/>
              </v:shape>
            </v:group>
            <v:group style="position:absolute;left:1723;top:401;width:2;height:80" coordorigin="1723,401" coordsize="2,80">
              <v:shape style="position:absolute;left:1723;top:401;width:2;height:80" coordorigin="1723,401" coordsize="0,80" path="m1723,481l1723,401e" filled="false" stroked="true" strokeweight=".748pt" strokecolor="#939598">
                <v:path arrowok="t"/>
              </v:shape>
            </v:group>
            <v:group style="position:absolute;left:1683;top:401;width:2;height:80" coordorigin="1683,401" coordsize="2,80">
              <v:shape style="position:absolute;left:1683;top:401;width:2;height:80" coordorigin="1683,401" coordsize="0,80" path="m1683,481l1683,401e" filled="false" stroked="true" strokeweight=".748pt" strokecolor="#939598">
                <v:path arrowok="t"/>
              </v:shape>
            </v:group>
            <v:group style="position:absolute;left:1642;top:401;width:2;height:80" coordorigin="1642,401" coordsize="2,80">
              <v:shape style="position:absolute;left:1642;top:401;width:2;height:80" coordorigin="1642,401" coordsize="0,80" path="m1642,481l1642,401e" filled="false" stroked="true" strokeweight=".748pt" strokecolor="#939598">
                <v:path arrowok="t"/>
              </v:shape>
            </v:group>
            <v:group style="position:absolute;left:1602;top:401;width:2;height:80" coordorigin="1602,401" coordsize="2,80">
              <v:shape style="position:absolute;left:1602;top:401;width:2;height:80" coordorigin="1602,401" coordsize="0,80" path="m1602,481l1602,401e" filled="false" stroked="true" strokeweight=".748pt" strokecolor="#939598">
                <v:path arrowok="t"/>
              </v:shape>
            </v:group>
            <v:group style="position:absolute;left:1562;top:401;width:2;height:80" coordorigin="1562,401" coordsize="2,80">
              <v:shape style="position:absolute;left:1562;top:401;width:2;height:80" coordorigin="1562,401" coordsize="0,80" path="m1562,481l1562,401e" filled="false" stroked="true" strokeweight=".748pt" strokecolor="#939598">
                <v:path arrowok="t"/>
              </v:shape>
            </v:group>
            <v:group style="position:absolute;left:1522;top:401;width:2;height:80" coordorigin="1522,401" coordsize="2,80">
              <v:shape style="position:absolute;left:1522;top:401;width:2;height:80" coordorigin="1522,401" coordsize="1,80" path="m1522,481l1522,401e" filled="false" stroked="true" strokeweight=".748pt" strokecolor="#939598">
                <v:path arrowok="t"/>
              </v:shape>
            </v:group>
            <v:group style="position:absolute;left:1482;top:401;width:2;height:80" coordorigin="1482,401" coordsize="2,80">
              <v:shape style="position:absolute;left:1482;top:401;width:2;height:80" coordorigin="1482,401" coordsize="0,80" path="m1482,481l1482,401e" filled="false" stroked="true" strokeweight=".748pt" strokecolor="#939598">
                <v:path arrowok="t"/>
              </v:shape>
            </v:group>
            <v:group style="position:absolute;left:1442;top:401;width:2;height:80" coordorigin="1442,401" coordsize="2,80">
              <v:shape style="position:absolute;left:1442;top:401;width:2;height:80" coordorigin="1442,401" coordsize="0,80" path="m1442,481l1442,401e" filled="false" stroked="true" strokeweight=".748pt" strokecolor="#939598">
                <v:path arrowok="t"/>
              </v:shape>
            </v:group>
            <v:group style="position:absolute;left:1402;top:401;width:2;height:80" coordorigin="1402,401" coordsize="2,80">
              <v:shape style="position:absolute;left:1402;top:401;width:2;height:80" coordorigin="1402,401" coordsize="1,80" path="m1402,481l1402,401e" filled="false" stroked="true" strokeweight=".748pt" strokecolor="#939598">
                <v:path arrowok="t"/>
              </v:shape>
            </v:group>
            <v:group style="position:absolute;left:1362;top:401;width:2;height:80" coordorigin="1362,401" coordsize="2,80">
              <v:shape style="position:absolute;left:1362;top:401;width:2;height:80" coordorigin="1362,401" coordsize="0,80" path="m1362,481l1362,401e" filled="false" stroked="true" strokeweight=".748pt" strokecolor="#939598">
                <v:path arrowok="t"/>
              </v:shape>
            </v:group>
            <v:group style="position:absolute;left:1322;top:401;width:2;height:80" coordorigin="1322,401" coordsize="2,80">
              <v:shape style="position:absolute;left:1322;top:401;width:2;height:80" coordorigin="1322,401" coordsize="0,80" path="m1322,481l1322,401e" filled="false" stroked="true" strokeweight=".748pt" strokecolor="#939598">
                <v:path arrowok="t"/>
              </v:shape>
            </v:group>
            <v:group style="position:absolute;left:1282;top:401;width:2;height:80" coordorigin="1282,401" coordsize="2,80">
              <v:shape style="position:absolute;left:1282;top:401;width:2;height:80" coordorigin="1282,401" coordsize="0,80" path="m1282,481l1282,401e" filled="false" stroked="true" strokeweight=".748pt" strokecolor="#939598">
                <v:path arrowok="t"/>
              </v:shape>
            </v:group>
            <v:group style="position:absolute;left:1242;top:401;width:2;height:80" coordorigin="1242,401" coordsize="2,80">
              <v:shape style="position:absolute;left:1242;top:401;width:2;height:80" coordorigin="1242,401" coordsize="0,80" path="m1242,481l1242,401e" filled="false" stroked="true" strokeweight=".748pt" strokecolor="#939598">
                <v:path arrowok="t"/>
              </v:shape>
            </v:group>
            <v:group style="position:absolute;left:1202;top:401;width:2;height:80" coordorigin="1202,401" coordsize="2,80">
              <v:shape style="position:absolute;left:1202;top:401;width:2;height:80" coordorigin="1202,401" coordsize="1,80" path="m1202,481l1202,401e" filled="false" stroked="true" strokeweight=".748pt" strokecolor="#939598">
                <v:path arrowok="t"/>
              </v:shape>
            </v:group>
            <v:group style="position:absolute;left:1162;top:401;width:2;height:80" coordorigin="1162,401" coordsize="2,80">
              <v:shape style="position:absolute;left:1162;top:401;width:2;height:80" coordorigin="1162,401" coordsize="0,80" path="m1162,481l1162,401e" filled="false" stroked="true" strokeweight=".748pt" strokecolor="#939598">
                <v:path arrowok="t"/>
              </v:shape>
            </v:group>
            <v:group style="position:absolute;left:1122;top:401;width:2;height:80" coordorigin="1122,401" coordsize="2,80">
              <v:shape style="position:absolute;left:1122;top:401;width:2;height:80" coordorigin="1122,401" coordsize="0,80" path="m1122,481l1122,401e" filled="false" stroked="true" strokeweight=".748pt" strokecolor="#939598">
                <v:path arrowok="t"/>
              </v:shape>
            </v:group>
            <v:group style="position:absolute;left:1082;top:401;width:2;height:80" coordorigin="1082,401" coordsize="2,80">
              <v:shape style="position:absolute;left:1082;top:401;width:2;height:80" coordorigin="1082,401" coordsize="1,80" path="m1082,481l1082,401e" filled="false" stroked="true" strokeweight=".748pt" strokecolor="#939598">
                <v:path arrowok="t"/>
              </v:shape>
            </v:group>
            <v:group style="position:absolute;left:1042;top:401;width:2;height:80" coordorigin="1042,401" coordsize="2,80">
              <v:shape style="position:absolute;left:1042;top:401;width:2;height:80" coordorigin="1042,401" coordsize="0,80" path="m1042,481l1042,401e" filled="false" stroked="true" strokeweight=".748pt" strokecolor="#939598">
                <v:path arrowok="t"/>
              </v:shape>
            </v:group>
            <v:group style="position:absolute;left:1002;top:401;width:2;height:80" coordorigin="1002,401" coordsize="2,80">
              <v:shape style="position:absolute;left:1002;top:401;width:2;height:80" coordorigin="1002,401" coordsize="0,80" path="m1002,481l1002,401e" filled="false" stroked="true" strokeweight=".748pt" strokecolor="#939598">
                <v:path arrowok="t"/>
              </v:shape>
            </v:group>
            <v:group style="position:absolute;left:961;top:401;width:2;height:80" coordorigin="961,401" coordsize="2,80">
              <v:shape style="position:absolute;left:961;top:401;width:2;height:80" coordorigin="961,401" coordsize="0,80" path="m961,481l961,401e" filled="false" stroked="true" strokeweight=".748pt" strokecolor="#939598">
                <v:path arrowok="t"/>
              </v:shape>
            </v:group>
            <v:group style="position:absolute;left:921;top:401;width:2;height:80" coordorigin="921,401" coordsize="2,80">
              <v:shape style="position:absolute;left:921;top:401;width:2;height:80" coordorigin="921,401" coordsize="0,80" path="m921,481l921,401e" filled="false" stroked="true" strokeweight=".748pt" strokecolor="#939598">
                <v:path arrowok="t"/>
              </v:shape>
            </v:group>
            <v:group style="position:absolute;left:881;top:401;width:2;height:80" coordorigin="881,401" coordsize="2,80">
              <v:shape style="position:absolute;left:881;top:401;width:2;height:80" coordorigin="881,401" coordsize="1,80" path="m881,481l881,401e" filled="false" stroked="true" strokeweight=".748pt" strokecolor="#939598">
                <v:path arrowok="t"/>
              </v:shape>
            </v:group>
            <v:group style="position:absolute;left:841;top:401;width:2;height:80" coordorigin="841,401" coordsize="2,80">
              <v:shape style="position:absolute;left:841;top:401;width:2;height:80" coordorigin="841,401" coordsize="0,80" path="m841,481l841,401e" filled="false" stroked="true" strokeweight=".748pt" strokecolor="#939598">
                <v:path arrowok="t"/>
              </v:shape>
            </v:group>
            <v:group style="position:absolute;left:801;top:401;width:2;height:80" coordorigin="801,401" coordsize="2,80">
              <v:shape style="position:absolute;left:801;top:401;width:2;height:80" coordorigin="801,401" coordsize="0,80" path="m801,481l801,401e" filled="false" stroked="true" strokeweight=".748pt" strokecolor="#939598">
                <v:path arrowok="t"/>
              </v:shape>
            </v:group>
            <v:group style="position:absolute;left:761;top:401;width:2;height:80" coordorigin="761,401" coordsize="2,80">
              <v:shape style="position:absolute;left:761;top:401;width:2;height:80" coordorigin="761,401" coordsize="1,80" path="m761,481l761,401e" filled="false" stroked="true" strokeweight=".748pt" strokecolor="#939598">
                <v:path arrowok="t"/>
              </v:shape>
            </v:group>
            <v:group style="position:absolute;left:721;top:401;width:2;height:80" coordorigin="721,401" coordsize="2,80">
              <v:shape style="position:absolute;left:721;top:401;width:2;height:80" coordorigin="721,401" coordsize="1,80" path="m721,481l721,401e" filled="false" stroked="true" strokeweight=".748pt" strokecolor="#939598">
                <v:path arrowok="t"/>
              </v:shape>
            </v:group>
            <v:group style="position:absolute;left:681;top:401;width:2;height:80" coordorigin="681,401" coordsize="2,80">
              <v:shape style="position:absolute;left:681;top:401;width:2;height:80" coordorigin="681,401" coordsize="1,80" path="m681,481l681,401e" filled="false" stroked="true" strokeweight=".748pt" strokecolor="#939598">
                <v:path arrowok="t"/>
              </v:shape>
            </v:group>
            <v:group style="position:absolute;left:641;top:401;width:2;height:80" coordorigin="641,401" coordsize="2,80">
              <v:shape style="position:absolute;left:641;top:401;width:2;height:80" coordorigin="641,401" coordsize="1,80" path="m641,481l641,401e" filled="false" stroked="true" strokeweight=".748pt" strokecolor="#939598">
                <v:path arrowok="t"/>
              </v:shape>
            </v:group>
            <v:group style="position:absolute;left:601;top:401;width:2;height:80" coordorigin="601,401" coordsize="2,80">
              <v:shape style="position:absolute;left:601;top:401;width:2;height:80" coordorigin="601,401" coordsize="1,80" path="m601,481l601,401e" filled="false" stroked="true" strokeweight=".748pt" strokecolor="#939598">
                <v:path arrowok="t"/>
              </v:shape>
            </v:group>
            <v:group style="position:absolute;left:561;top:401;width:2;height:80" coordorigin="561,401" coordsize="2,80">
              <v:shape style="position:absolute;left:561;top:401;width:2;height:80" coordorigin="561,401" coordsize="0,80" path="m561,481l561,401e" filled="false" stroked="true" strokeweight=".748pt" strokecolor="#939598">
                <v:path arrowok="t"/>
              </v:shape>
            </v:group>
            <v:group style="position:absolute;left:521;top:401;width:2;height:80" coordorigin="521,401" coordsize="2,80">
              <v:shape style="position:absolute;left:521;top:401;width:2;height:80" coordorigin="521,401" coordsize="1,80" path="m521,481l521,401e" filled="false" stroked="true" strokeweight=".748pt" strokecolor="#939598">
                <v:path arrowok="t"/>
              </v:shape>
            </v:group>
            <v:group style="position:absolute;left:481;top:401;width:2;height:80" coordorigin="481,401" coordsize="2,80">
              <v:shape style="position:absolute;left:481;top:401;width:2;height:80" coordorigin="481,401" coordsize="0,80" path="m481,481l481,401e" filled="false" stroked="true" strokeweight=".748pt" strokecolor="#939598">
                <v:path arrowok="t"/>
              </v:shape>
            </v:group>
            <v:group style="position:absolute;left:441;top:401;width:2;height:80" coordorigin="441,401" coordsize="2,80">
              <v:shape style="position:absolute;left:441;top:401;width:2;height:80" coordorigin="441,401" coordsize="0,80" path="m441,481l441,401e" filled="false" stroked="true" strokeweight=".748pt" strokecolor="#939598">
                <v:path arrowok="t"/>
              </v:shape>
            </v:group>
            <v:group style="position:absolute;left:401;top:401;width:2;height:80" coordorigin="401,401" coordsize="2,80">
              <v:shape style="position:absolute;left:401;top:401;width:2;height:80" coordorigin="401,401" coordsize="0,80" path="m401,481l401,401e" filled="false" stroked="true" strokeweight=".748pt" strokecolor="#939598">
                <v:path arrowok="t"/>
              </v:shape>
            </v:group>
            <v:group style="position:absolute;left:361;top:401;width:2;height:80" coordorigin="361,401" coordsize="2,80">
              <v:shape style="position:absolute;left:361;top:401;width:2;height:80" coordorigin="361,401" coordsize="0,80" path="m361,481l361,401e" filled="false" stroked="true" strokeweight=".748pt" strokecolor="#939598">
                <v:path arrowok="t"/>
              </v:shape>
            </v:group>
            <v:group style="position:absolute;left:320;top:401;width:2;height:80" coordorigin="320,401" coordsize="2,80">
              <v:shape style="position:absolute;left:320;top:401;width:2;height:80" coordorigin="320,401" coordsize="1,80" path="m320,481l320,401e" filled="false" stroked="true" strokeweight=".748pt" strokecolor="#939598">
                <v:path arrowok="t"/>
              </v:shape>
            </v:group>
            <v:group style="position:absolute;left:280;top:401;width:2;height:80" coordorigin="280,401" coordsize="2,80">
              <v:shape style="position:absolute;left:280;top:401;width:2;height:80" coordorigin="280,401" coordsize="0,80" path="m280,481l280,401e" filled="false" stroked="true" strokeweight=".748pt" strokecolor="#939598">
                <v:path arrowok="t"/>
              </v:shape>
            </v:group>
            <v:group style="position:absolute;left:240;top:401;width:2;height:80" coordorigin="240,401" coordsize="2,80">
              <v:shape style="position:absolute;left:240;top:401;width:2;height:80" coordorigin="240,401" coordsize="0,80" path="m240,481l240,401e" filled="false" stroked="true" strokeweight=".748pt" strokecolor="#939598">
                <v:path arrowok="t"/>
              </v:shape>
            </v:group>
            <v:group style="position:absolute;left:200;top:401;width:2;height:80" coordorigin="200,401" coordsize="2,80">
              <v:shape style="position:absolute;left:200;top:401;width:2;height:80" coordorigin="200,401" coordsize="0,80" path="m200,481l200,401e" filled="false" stroked="true" strokeweight=".748pt" strokecolor="#939598">
                <v:path arrowok="t"/>
              </v:shape>
            </v:group>
            <v:group style="position:absolute;left:160;top:401;width:2;height:80" coordorigin="160,401" coordsize="2,80">
              <v:shape style="position:absolute;left:160;top:401;width:2;height:80" coordorigin="160,401" coordsize="0,80" path="m160,481l160,401e" filled="false" stroked="true" strokeweight=".748pt" strokecolor="#939598">
                <v:path arrowok="t"/>
              </v:shape>
            </v:group>
            <v:group style="position:absolute;left:120;top:401;width:2;height:80" coordorigin="120,401" coordsize="2,80">
              <v:shape style="position:absolute;left:120;top:401;width:2;height:80" coordorigin="120,401" coordsize="0,80" path="m120,481l120,401e" filled="false" stroked="true" strokeweight=".748pt" strokecolor="#939598">
                <v:path arrowok="t"/>
              </v:shape>
            </v:group>
            <v:group style="position:absolute;left:80;top:401;width:2;height:80" coordorigin="80,401" coordsize="2,80">
              <v:shape style="position:absolute;left:80;top:401;width:2;height:80" coordorigin="80,401" coordsize="0,80" path="m80,481l80,401e" filled="false" stroked="true" strokeweight=".748pt" strokecolor="#939598">
                <v:path arrowok="t"/>
              </v:shape>
            </v:group>
            <v:group style="position:absolute;left:40;top:401;width:2;height:80" coordorigin="40,401" coordsize="2,80">
              <v:shape style="position:absolute;left:40;top:401;width:2;height:80" coordorigin="40,401" coordsize="0,80" path="m40,481l40,401e" filled="false" stroked="true" strokeweight=".748pt" strokecolor="#939598">
                <v:path arrowok="t"/>
              </v:shape>
            </v:group>
            <v:group style="position:absolute;left:0;top:433;width:2;height:49" coordorigin="0,433" coordsize="2,49">
              <v:shape style="position:absolute;left:0;top:433;width:2;height:49" coordorigin="0,433" coordsize="0,49" path="m0,482l0,434e" filled="false" stroked="true" strokeweight=".748pt" strokecolor="#939598">
                <v:path arrowok="t"/>
              </v:shape>
            </v:group>
            <w10:wrap type="none"/>
          </v:group>
        </w:pict>
      </w:r>
      <w:r>
        <w:rPr>
          <w:color w:val="939598"/>
          <w:u w:val="none"/>
        </w:rPr>
      </w:r>
      <w:r>
        <w:rPr>
          <w:color w:val="939598"/>
          <w:u w:val="thick" w:color="939598"/>
        </w:rPr>
        <w:t> </w:t>
      </w:r>
      <w:r>
        <w:rPr>
          <w:color w:val="939598"/>
          <w:u w:val="none"/>
        </w:rPr>
        <w:tab/>
      </w:r>
      <w:r>
        <w:rPr>
          <w:color w:val="939598"/>
          <w:spacing w:val="-27"/>
          <w:u w:val="none"/>
        </w:rPr>
        <w:t>19</w:t>
      </w:r>
      <w:r>
        <w:rPr>
          <w:color w:val="939598"/>
          <w:spacing w:val="-8"/>
          <w:u w:val="none"/>
        </w:rPr>
        <w:t> </w:t>
      </w:r>
      <w:r>
        <w:rPr>
          <w:color w:val="939598"/>
          <w:u w:val="thick" w:color="939598"/>
        </w:rPr>
        <w:t> </w:t>
      </w:r>
      <w:r>
        <w:rPr>
          <w:color w:val="939598"/>
          <w:u w:val="none"/>
        </w:rPr>
      </w:r>
      <w:r>
        <w:rPr>
          <w:u w:val="none"/>
        </w:rPr>
      </w:r>
    </w:p>
    <w:p>
      <w:pPr>
        <w:spacing w:after="0" w:line="240" w:lineRule="auto"/>
        <w:jc w:val="left"/>
        <w:sectPr>
          <w:type w:val="continuous"/>
          <w:pgSz w:w="11910" w:h="16840"/>
          <w:pgMar w:top="1180" w:bottom="28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sz w:val="18"/>
          <w:szCs w:val="18"/>
        </w:rPr>
      </w:pPr>
    </w:p>
    <w:p>
      <w:pPr>
        <w:pStyle w:val="Heading2"/>
        <w:tabs>
          <w:tab w:pos="2963" w:val="left" w:leader="none"/>
        </w:tabs>
        <w:spacing w:line="587" w:lineRule="exact"/>
        <w:ind w:right="0"/>
        <w:jc w:val="left"/>
      </w:pPr>
      <w:r>
        <w:rPr/>
        <w:pict>
          <v:group style="position:absolute;margin-left:.0004pt;margin-top:-92.517029pt;width:594.950pt;height:4.850pt;mso-position-horizontal-relative:page;mso-position-vertical-relative:paragraph;z-index:3664" coordorigin="0,-1850" coordsize="11899,97">
            <v:group style="position:absolute;left:11891;top:-1843;width:2;height:80" coordorigin="11891,-1843" coordsize="2,80">
              <v:shape style="position:absolute;left:11891;top:-1843;width:2;height:80" coordorigin="11891,-1843" coordsize="0,80" path="m11891,-1763l11891,-1843e" filled="false" stroked="true" strokeweight=".748pt" strokecolor="#939598">
                <v:path arrowok="t"/>
              </v:shape>
            </v:group>
            <v:group style="position:absolute;left:11851;top:-1843;width:2;height:80" coordorigin="11851,-1843" coordsize="2,80">
              <v:shape style="position:absolute;left:11851;top:-1843;width:2;height:80" coordorigin="11851,-1843" coordsize="0,80" path="m11851,-1763l11851,-1843e" filled="false" stroked="true" strokeweight=".748pt" strokecolor="#939598">
                <v:path arrowok="t"/>
              </v:shape>
            </v:group>
            <v:group style="position:absolute;left:11811;top:-1843;width:2;height:80" coordorigin="11811,-1843" coordsize="2,80">
              <v:shape style="position:absolute;left:11811;top:-1843;width:2;height:80" coordorigin="11811,-1843" coordsize="0,80" path="m11811,-1763l11811,-1843e" filled="false" stroked="true" strokeweight=".748pt" strokecolor="#939598">
                <v:path arrowok="t"/>
              </v:shape>
            </v:group>
            <v:group style="position:absolute;left:11771;top:-1843;width:2;height:80" coordorigin="11771,-1843" coordsize="2,80">
              <v:shape style="position:absolute;left:11771;top:-1843;width:2;height:80" coordorigin="11771,-1843" coordsize="0,80" path="m11771,-1763l11771,-1843e" filled="false" stroked="true" strokeweight=".748pt" strokecolor="#939598">
                <v:path arrowok="t"/>
              </v:shape>
            </v:group>
            <v:group style="position:absolute;left:11731;top:-1843;width:2;height:80" coordorigin="11731,-1843" coordsize="2,80">
              <v:shape style="position:absolute;left:11731;top:-1843;width:2;height:80" coordorigin="11731,-1843" coordsize="1,80" path="m11731,-1763l11731,-1843e" filled="false" stroked="true" strokeweight=".748pt" strokecolor="#939598">
                <v:path arrowok="t"/>
              </v:shape>
            </v:group>
            <v:group style="position:absolute;left:11691;top:-1843;width:2;height:80" coordorigin="11691,-1843" coordsize="2,80">
              <v:shape style="position:absolute;left:11691;top:-1843;width:2;height:80" coordorigin="11691,-1843" coordsize="0,80" path="m11691,-1763l11691,-1843e" filled="false" stroked="true" strokeweight=".748pt" strokecolor="#939598">
                <v:path arrowok="t"/>
              </v:shape>
            </v:group>
            <v:group style="position:absolute;left:11651;top:-1843;width:2;height:80" coordorigin="11651,-1843" coordsize="2,80">
              <v:shape style="position:absolute;left:11651;top:-1843;width:2;height:80" coordorigin="11651,-1843" coordsize="0,80" path="m11651,-1763l11651,-1843e" filled="false" stroked="true" strokeweight=".748pt" strokecolor="#939598">
                <v:path arrowok="t"/>
              </v:shape>
            </v:group>
            <v:group style="position:absolute;left:11611;top:-1843;width:2;height:80" coordorigin="11611,-1843" coordsize="2,80">
              <v:shape style="position:absolute;left:11611;top:-1843;width:2;height:80" coordorigin="11611,-1843" coordsize="0,80" path="m11611,-1763l11611,-1843e" filled="false" stroked="true" strokeweight=".748pt" strokecolor="#939598">
                <v:path arrowok="t"/>
              </v:shape>
            </v:group>
            <v:group style="position:absolute;left:11571;top:-1843;width:2;height:80" coordorigin="11571,-1843" coordsize="2,80">
              <v:shape style="position:absolute;left:11571;top:-1843;width:2;height:80" coordorigin="11571,-1843" coordsize="0,80" path="m11571,-1763l11571,-1843e" filled="false" stroked="true" strokeweight=".748pt" strokecolor="#939598">
                <v:path arrowok="t"/>
              </v:shape>
            </v:group>
            <v:group style="position:absolute;left:11531;top:-1843;width:2;height:80" coordorigin="11531,-1843" coordsize="2,80">
              <v:shape style="position:absolute;left:11531;top:-1843;width:2;height:80" coordorigin="11531,-1843" coordsize="1,80" path="m11531,-1763l11531,-1843e" filled="false" stroked="true" strokeweight=".748pt" strokecolor="#939598">
                <v:path arrowok="t"/>
              </v:shape>
            </v:group>
            <v:group style="position:absolute;left:11491;top:-1843;width:2;height:80" coordorigin="11491,-1843" coordsize="2,80">
              <v:shape style="position:absolute;left:11491;top:-1843;width:2;height:80" coordorigin="11491,-1843" coordsize="0,80" path="m11491,-1763l11491,-1843e" filled="false" stroked="true" strokeweight=".748pt" strokecolor="#939598">
                <v:path arrowok="t"/>
              </v:shape>
            </v:group>
            <v:group style="position:absolute;left:11451;top:-1843;width:2;height:80" coordorigin="11451,-1843" coordsize="2,80">
              <v:shape style="position:absolute;left:11451;top:-1843;width:2;height:80" coordorigin="11451,-1843" coordsize="0,80" path="m11451,-1763l11451,-1843e" filled="false" stroked="true" strokeweight=".748pt" strokecolor="#939598">
                <v:path arrowok="t"/>
              </v:shape>
            </v:group>
            <v:group style="position:absolute;left:11411;top:-1843;width:2;height:80" coordorigin="11411,-1843" coordsize="2,80">
              <v:shape style="position:absolute;left:11411;top:-1843;width:2;height:80" coordorigin="11411,-1843" coordsize="0,80" path="m11411,-1763l11411,-1843e" filled="false" stroked="true" strokeweight=".748pt" strokecolor="#939598">
                <v:path arrowok="t"/>
              </v:shape>
            </v:group>
            <v:group style="position:absolute;left:11371;top:-1843;width:2;height:80" coordorigin="11371,-1843" coordsize="2,80">
              <v:shape style="position:absolute;left:11371;top:-1843;width:2;height:80" coordorigin="11371,-1843" coordsize="0,80" path="m11371,-1763l11371,-1843e" filled="false" stroked="true" strokeweight=".748pt" strokecolor="#939598">
                <v:path arrowok="t"/>
              </v:shape>
            </v:group>
            <v:group style="position:absolute;left:11331;top:-1843;width:2;height:80" coordorigin="11331,-1843" coordsize="2,80">
              <v:shape style="position:absolute;left:11331;top:-1843;width:2;height:80" coordorigin="11331,-1843" coordsize="0,80" path="m11331,-1763l11331,-1843e" filled="false" stroked="true" strokeweight=".748pt" strokecolor="#939598">
                <v:path arrowok="t"/>
              </v:shape>
            </v:group>
            <v:group style="position:absolute;left:11291;top:-1843;width:2;height:80" coordorigin="11291,-1843" coordsize="2,80">
              <v:shape style="position:absolute;left:11291;top:-1843;width:2;height:80" coordorigin="11291,-1843" coordsize="0,80" path="m11291,-1763l11291,-1843e" filled="false" stroked="true" strokeweight=".748pt" strokecolor="#939598">
                <v:path arrowok="t"/>
              </v:shape>
            </v:group>
            <v:group style="position:absolute;left:11251;top:-1843;width:2;height:80" coordorigin="11251,-1843" coordsize="2,80">
              <v:shape style="position:absolute;left:11251;top:-1843;width:2;height:80" coordorigin="11251,-1843" coordsize="0,80" path="m11251,-1763l11251,-1843e" filled="false" stroked="true" strokeweight=".748pt" strokecolor="#939598">
                <v:path arrowok="t"/>
              </v:shape>
            </v:group>
            <v:group style="position:absolute;left:11210;top:-1843;width:2;height:80" coordorigin="11210,-1843" coordsize="2,80">
              <v:shape style="position:absolute;left:11210;top:-1843;width:2;height:80" coordorigin="11210,-1843" coordsize="0,80" path="m11211,-1763l11210,-1843e" filled="false" stroked="true" strokeweight=".748pt" strokecolor="#939598">
                <v:path arrowok="t"/>
              </v:shape>
            </v:group>
            <v:group style="position:absolute;left:11170;top:-1843;width:2;height:80" coordorigin="11170,-1843" coordsize="2,80">
              <v:shape style="position:absolute;left:11170;top:-1843;width:2;height:80" coordorigin="11170,-1843" coordsize="0,80" path="m11170,-1763l11170,-1843e" filled="false" stroked="true" strokeweight=".748pt" strokecolor="#939598">
                <v:path arrowok="t"/>
              </v:shape>
            </v:group>
            <v:group style="position:absolute;left:11130;top:-1843;width:2;height:80" coordorigin="11130,-1843" coordsize="2,80">
              <v:shape style="position:absolute;left:11130;top:-1843;width:2;height:80" coordorigin="11130,-1843" coordsize="0,80" path="m11130,-1763l11130,-1843e" filled="false" stroked="true" strokeweight=".748pt" strokecolor="#939598">
                <v:path arrowok="t"/>
              </v:shape>
            </v:group>
            <v:group style="position:absolute;left:11090;top:-1843;width:2;height:80" coordorigin="11090,-1843" coordsize="2,80">
              <v:shape style="position:absolute;left:11090;top:-1843;width:2;height:80" coordorigin="11090,-1843" coordsize="0,80" path="m11090,-1763l11090,-1843e" filled="false" stroked="true" strokeweight=".748pt" strokecolor="#939598">
                <v:path arrowok="t"/>
              </v:shape>
            </v:group>
            <v:group style="position:absolute;left:11050;top:-1843;width:2;height:80" coordorigin="11050,-1843" coordsize="2,80">
              <v:shape style="position:absolute;left:11050;top:-1843;width:2;height:80" coordorigin="11050,-1843" coordsize="0,80" path="m11050,-1763l11050,-1843e" filled="false" stroked="true" strokeweight=".748pt" strokecolor="#939598">
                <v:path arrowok="t"/>
              </v:shape>
            </v:group>
            <v:group style="position:absolute;left:11010;top:-1843;width:2;height:80" coordorigin="11010,-1843" coordsize="2,80">
              <v:shape style="position:absolute;left:11010;top:-1843;width:2;height:80" coordorigin="11010,-1843" coordsize="1,80" path="m11010,-1763l11010,-1843e" filled="false" stroked="true" strokeweight=".748pt" strokecolor="#939598">
                <v:path arrowok="t"/>
              </v:shape>
            </v:group>
            <v:group style="position:absolute;left:10970;top:-1843;width:2;height:80" coordorigin="10970,-1843" coordsize="2,80">
              <v:shape style="position:absolute;left:10970;top:-1843;width:2;height:80" coordorigin="10970,-1843" coordsize="0,80" path="m10970,-1763l10970,-1843e" filled="false" stroked="true" strokeweight=".748pt" strokecolor="#939598">
                <v:path arrowok="t"/>
              </v:shape>
            </v:group>
            <v:group style="position:absolute;left:10930;top:-1843;width:2;height:80" coordorigin="10930,-1843" coordsize="2,80">
              <v:shape style="position:absolute;left:10930;top:-1843;width:2;height:80" coordorigin="10930,-1843" coordsize="0,80" path="m10930,-1763l10930,-1843e" filled="false" stroked="true" strokeweight=".748pt" strokecolor="#939598">
                <v:path arrowok="t"/>
              </v:shape>
            </v:group>
            <v:group style="position:absolute;left:10890;top:-1843;width:2;height:80" coordorigin="10890,-1843" coordsize="2,80">
              <v:shape style="position:absolute;left:10890;top:-1843;width:2;height:80" coordorigin="10890,-1843" coordsize="0,80" path="m10890,-1763l10890,-1843e" filled="false" stroked="true" strokeweight=".748pt" strokecolor="#939598">
                <v:path arrowok="t"/>
              </v:shape>
            </v:group>
            <v:group style="position:absolute;left:10850;top:-1843;width:2;height:80" coordorigin="10850,-1843" coordsize="2,80">
              <v:shape style="position:absolute;left:10850;top:-1843;width:2;height:80" coordorigin="10850,-1843" coordsize="1,80" path="m10850,-1763l10850,-1843e" filled="false" stroked="true" strokeweight=".748pt" strokecolor="#939598">
                <v:path arrowok="t"/>
              </v:shape>
            </v:group>
            <v:group style="position:absolute;left:10810;top:-1843;width:2;height:80" coordorigin="10810,-1843" coordsize="2,80">
              <v:shape style="position:absolute;left:10810;top:-1843;width:2;height:80" coordorigin="10810,-1843" coordsize="0,80" path="m10810,-1763l10810,-1843e" filled="false" stroked="true" strokeweight=".748pt" strokecolor="#939598">
                <v:path arrowok="t"/>
              </v:shape>
            </v:group>
            <v:group style="position:absolute;left:10770;top:-1843;width:2;height:80" coordorigin="10770,-1843" coordsize="2,80">
              <v:shape style="position:absolute;left:10770;top:-1843;width:2;height:80" coordorigin="10770,-1843" coordsize="0,80" path="m10770,-1763l10770,-1843e" filled="false" stroked="true" strokeweight=".748pt" strokecolor="#939598">
                <v:path arrowok="t"/>
              </v:shape>
            </v:group>
            <v:group style="position:absolute;left:10730;top:-1843;width:2;height:80" coordorigin="10730,-1843" coordsize="2,80">
              <v:shape style="position:absolute;left:10730;top:-1843;width:2;height:80" coordorigin="10730,-1843" coordsize="0,80" path="m10730,-1763l10730,-1843e" filled="false" stroked="true" strokeweight=".748pt" strokecolor="#939598">
                <v:path arrowok="t"/>
              </v:shape>
            </v:group>
            <v:group style="position:absolute;left:10690;top:-1843;width:2;height:80" coordorigin="10690,-1843" coordsize="2,80">
              <v:shape style="position:absolute;left:10690;top:-1843;width:2;height:80" coordorigin="10690,-1843" coordsize="0,80" path="m10690,-1763l10690,-1843e" filled="false" stroked="true" strokeweight=".748pt" strokecolor="#939598">
                <v:path arrowok="t"/>
              </v:shape>
            </v:group>
            <v:group style="position:absolute;left:10650;top:-1843;width:2;height:80" coordorigin="10650,-1843" coordsize="2,80">
              <v:shape style="position:absolute;left:10650;top:-1843;width:2;height:80" coordorigin="10650,-1843" coordsize="0,80" path="m10650,-1763l10650,-1843e" filled="false" stroked="true" strokeweight=".748pt" strokecolor="#939598">
                <v:path arrowok="t"/>
              </v:shape>
            </v:group>
            <v:group style="position:absolute;left:10610;top:-1843;width:2;height:80" coordorigin="10610,-1843" coordsize="2,80">
              <v:shape style="position:absolute;left:10610;top:-1843;width:2;height:80" coordorigin="10610,-1843" coordsize="0,80" path="m10610,-1763l10610,-1843e" filled="false" stroked="true" strokeweight=".748pt" strokecolor="#939598">
                <v:path arrowok="t"/>
              </v:shape>
            </v:group>
            <v:group style="position:absolute;left:10570;top:-1843;width:2;height:80" coordorigin="10570,-1843" coordsize="2,80">
              <v:shape style="position:absolute;left:10570;top:-1843;width:2;height:80" coordorigin="10570,-1843" coordsize="0,80" path="m10570,-1763l10570,-1843e" filled="false" stroked="true" strokeweight=".748pt" strokecolor="#939598">
                <v:path arrowok="t"/>
              </v:shape>
            </v:group>
            <v:group style="position:absolute;left:10530;top:-1843;width:2;height:80" coordorigin="10530,-1843" coordsize="2,80">
              <v:shape style="position:absolute;left:10530;top:-1843;width:2;height:80" coordorigin="10530,-1843" coordsize="0,80" path="m10530,-1763l10530,-1843e" filled="false" stroked="true" strokeweight=".748pt" strokecolor="#939598">
                <v:path arrowok="t"/>
              </v:shape>
            </v:group>
            <v:group style="position:absolute;left:10490;top:-1843;width:2;height:80" coordorigin="10490,-1843" coordsize="2,80">
              <v:shape style="position:absolute;left:10490;top:-1843;width:2;height:80" coordorigin="10490,-1843" coordsize="0,80" path="m10490,-1763l10490,-1843e" filled="false" stroked="true" strokeweight=".748pt" strokecolor="#939598">
                <v:path arrowok="t"/>
              </v:shape>
            </v:group>
            <v:group style="position:absolute;left:10450;top:-1843;width:2;height:80" coordorigin="10450,-1843" coordsize="2,80">
              <v:shape style="position:absolute;left:10450;top:-1843;width:2;height:80" coordorigin="10450,-1843" coordsize="0,80" path="m10450,-1763l10450,-1843e" filled="false" stroked="true" strokeweight=".748pt" strokecolor="#939598">
                <v:path arrowok="t"/>
              </v:shape>
            </v:group>
            <v:group style="position:absolute;left:10410;top:-1843;width:2;height:80" coordorigin="10410,-1843" coordsize="2,80">
              <v:shape style="position:absolute;left:10410;top:-1843;width:2;height:80" coordorigin="10410,-1843" coordsize="0,80" path="m10410,-1763l10410,-1843e" filled="false" stroked="true" strokeweight=".748pt" strokecolor="#939598">
                <v:path arrowok="t"/>
              </v:shape>
            </v:group>
            <v:group style="position:absolute;left:10370;top:-1843;width:2;height:80" coordorigin="10370,-1843" coordsize="2,80">
              <v:shape style="position:absolute;left:10370;top:-1843;width:2;height:80" coordorigin="10370,-1843" coordsize="0,80" path="m10370,-1763l10370,-1843e" filled="false" stroked="true" strokeweight=".748pt" strokecolor="#939598">
                <v:path arrowok="t"/>
              </v:shape>
            </v:group>
            <v:group style="position:absolute;left:10330;top:-1843;width:2;height:80" coordorigin="10330,-1843" coordsize="2,80">
              <v:shape style="position:absolute;left:10330;top:-1843;width:2;height:80" coordorigin="10330,-1843" coordsize="0,80" path="m10330,-1763l10330,-1843e" filled="false" stroked="true" strokeweight=".748pt" strokecolor="#939598">
                <v:path arrowok="t"/>
              </v:shape>
            </v:group>
            <v:group style="position:absolute;left:10290;top:-1843;width:2;height:80" coordorigin="10290,-1843" coordsize="2,80">
              <v:shape style="position:absolute;left:10290;top:-1843;width:2;height:80" coordorigin="10290,-1843" coordsize="0,80" path="m10290,-1763l10290,-1843e" filled="false" stroked="true" strokeweight=".748pt" strokecolor="#939598">
                <v:path arrowok="t"/>
              </v:shape>
            </v:group>
            <v:group style="position:absolute;left:10250;top:-1843;width:2;height:80" coordorigin="10250,-1843" coordsize="2,80">
              <v:shape style="position:absolute;left:10250;top:-1843;width:2;height:80" coordorigin="10250,-1843" coordsize="1,80" path="m10250,-1763l10250,-1843e" filled="false" stroked="true" strokeweight=".748pt" strokecolor="#939598">
                <v:path arrowok="t"/>
              </v:shape>
            </v:group>
            <v:group style="position:absolute;left:10210;top:-1843;width:2;height:80" coordorigin="10210,-1843" coordsize="2,80">
              <v:shape style="position:absolute;left:10210;top:-1843;width:2;height:80" coordorigin="10210,-1843" coordsize="0,80" path="m10210,-1763l10210,-1843e" filled="false" stroked="true" strokeweight=".748pt" strokecolor="#939598">
                <v:path arrowok="t"/>
              </v:shape>
            </v:group>
            <v:group style="position:absolute;left:10170;top:-1843;width:2;height:80" coordorigin="10170,-1843" coordsize="2,80">
              <v:shape style="position:absolute;left:10170;top:-1843;width:2;height:80" coordorigin="10170,-1843" coordsize="0,80" path="m10170,-1763l10170,-1843e" filled="false" stroked="true" strokeweight=".748pt" strokecolor="#939598">
                <v:path arrowok="t"/>
              </v:shape>
            </v:group>
            <v:group style="position:absolute;left:10130;top:-1843;width:2;height:80" coordorigin="10130,-1843" coordsize="2,80">
              <v:shape style="position:absolute;left:10130;top:-1843;width:2;height:80" coordorigin="10130,-1843" coordsize="0,80" path="m10130,-1763l10130,-1843e" filled="false" stroked="true" strokeweight=".748pt" strokecolor="#939598">
                <v:path arrowok="t"/>
              </v:shape>
            </v:group>
            <v:group style="position:absolute;left:10090;top:-1843;width:2;height:80" coordorigin="10090,-1843" coordsize="2,80">
              <v:shape style="position:absolute;left:10090;top:-1843;width:2;height:80" coordorigin="10090,-1843" coordsize="1,80" path="m10090,-1763l10090,-1843e" filled="false" stroked="true" strokeweight=".748pt" strokecolor="#939598">
                <v:path arrowok="t"/>
              </v:shape>
            </v:group>
            <v:group style="position:absolute;left:10050;top:-1843;width:2;height:80" coordorigin="10050,-1843" coordsize="2,80">
              <v:shape style="position:absolute;left:10050;top:-1843;width:2;height:80" coordorigin="10050,-1843" coordsize="0,80" path="m10050,-1763l10050,-1843e" filled="false" stroked="true" strokeweight=".748pt" strokecolor="#939598">
                <v:path arrowok="t"/>
              </v:shape>
            </v:group>
            <v:group style="position:absolute;left:10010;top:-1843;width:2;height:80" coordorigin="10010,-1843" coordsize="2,80">
              <v:shape style="position:absolute;left:10010;top:-1843;width:2;height:80" coordorigin="10010,-1843" coordsize="0,80" path="m10010,-1763l10010,-1843e" filled="false" stroked="true" strokeweight=".748pt" strokecolor="#939598">
                <v:path arrowok="t"/>
              </v:shape>
            </v:group>
            <v:group style="position:absolute;left:9970;top:-1843;width:2;height:80" coordorigin="9970,-1843" coordsize="2,80">
              <v:shape style="position:absolute;left:9970;top:-1843;width:2;height:80" coordorigin="9970,-1843" coordsize="1,80" path="m9970,-1763l9970,-1843e" filled="false" stroked="true" strokeweight=".748pt" strokecolor="#939598">
                <v:path arrowok="t"/>
              </v:shape>
            </v:group>
            <v:group style="position:absolute;left:9930;top:-1843;width:2;height:80" coordorigin="9930,-1843" coordsize="2,80">
              <v:shape style="position:absolute;left:9930;top:-1843;width:2;height:80" coordorigin="9930,-1843" coordsize="0,80" path="m9930,-1763l9930,-1843e" filled="false" stroked="true" strokeweight=".748pt" strokecolor="#939598">
                <v:path arrowok="t"/>
              </v:shape>
            </v:group>
            <v:group style="position:absolute;left:9890;top:-1843;width:2;height:80" coordorigin="9890,-1843" coordsize="2,80">
              <v:shape style="position:absolute;left:9890;top:-1843;width:2;height:80" coordorigin="9890,-1843" coordsize="0,80" path="m9890,-1763l9890,-1843e" filled="false" stroked="true" strokeweight=".748pt" strokecolor="#939598">
                <v:path arrowok="t"/>
              </v:shape>
            </v:group>
            <v:group style="position:absolute;left:9850;top:-1843;width:2;height:80" coordorigin="9850,-1843" coordsize="2,80">
              <v:shape style="position:absolute;left:9850;top:-1843;width:2;height:80" coordorigin="9850,-1843" coordsize="0,80" path="m9850,-1763l9850,-1843e" filled="false" stroked="true" strokeweight=".748pt" strokecolor="#939598">
                <v:path arrowok="t"/>
              </v:shape>
            </v:group>
            <v:group style="position:absolute;left:9810;top:-1843;width:2;height:80" coordorigin="9810,-1843" coordsize="2,80">
              <v:shape style="position:absolute;left:9810;top:-1843;width:2;height:80" coordorigin="9810,-1843" coordsize="0,80" path="m9810,-1763l9810,-1843e" filled="false" stroked="true" strokeweight=".748pt" strokecolor="#939598">
                <v:path arrowok="t"/>
              </v:shape>
            </v:group>
            <v:group style="position:absolute;left:9770;top:-1843;width:2;height:80" coordorigin="9770,-1843" coordsize="2,80">
              <v:shape style="position:absolute;left:9770;top:-1843;width:2;height:80" coordorigin="9770,-1843" coordsize="0,80" path="m9770,-1763l9770,-1843e" filled="false" stroked="true" strokeweight=".748pt" strokecolor="#939598">
                <v:path arrowok="t"/>
              </v:shape>
            </v:group>
            <v:group style="position:absolute;left:9730;top:-1843;width:2;height:80" coordorigin="9730,-1843" coordsize="2,80">
              <v:shape style="position:absolute;left:9730;top:-1843;width:2;height:80" coordorigin="9730,-1843" coordsize="1,80" path="m9730,-1763l9730,-1843e" filled="false" stroked="true" strokeweight=".748pt" strokecolor="#939598">
                <v:path arrowok="t"/>
              </v:shape>
            </v:group>
            <v:group style="position:absolute;left:9690;top:-1843;width:2;height:80" coordorigin="9690,-1843" coordsize="2,80">
              <v:shape style="position:absolute;left:9690;top:-1843;width:2;height:80" coordorigin="9690,-1843" coordsize="0,80" path="m9690,-1763l9690,-1843e" filled="false" stroked="true" strokeweight=".748pt" strokecolor="#939598">
                <v:path arrowok="t"/>
              </v:shape>
            </v:group>
            <v:group style="position:absolute;left:9650;top:-1843;width:2;height:80" coordorigin="9650,-1843" coordsize="2,80">
              <v:shape style="position:absolute;left:9650;top:-1843;width:2;height:80" coordorigin="9650,-1843" coordsize="0,80" path="m9650,-1763l9650,-1843e" filled="false" stroked="true" strokeweight=".748pt" strokecolor="#939598">
                <v:path arrowok="t"/>
              </v:shape>
            </v:group>
            <v:group style="position:absolute;left:9610;top:-1843;width:2;height:80" coordorigin="9610,-1843" coordsize="2,80">
              <v:shape style="position:absolute;left:9610;top:-1843;width:2;height:80" coordorigin="9610,-1843" coordsize="0,80" path="m9610,-1763l9610,-1843e" filled="false" stroked="true" strokeweight=".748pt" strokecolor="#939598">
                <v:path arrowok="t"/>
              </v:shape>
            </v:group>
            <v:group style="position:absolute;left:9570;top:-1843;width:2;height:80" coordorigin="9570,-1843" coordsize="2,80">
              <v:shape style="position:absolute;left:9570;top:-1843;width:2;height:80" coordorigin="9570,-1843" coordsize="1,80" path="m9570,-1763l9570,-1843e" filled="false" stroked="true" strokeweight=".748pt" strokecolor="#939598">
                <v:path arrowok="t"/>
              </v:shape>
            </v:group>
            <v:group style="position:absolute;left:9530;top:-1843;width:2;height:80" coordorigin="9530,-1843" coordsize="2,80">
              <v:shape style="position:absolute;left:9530;top:-1843;width:2;height:80" coordorigin="9530,-1843" coordsize="0,80" path="m9530,-1763l9530,-1843e" filled="false" stroked="true" strokeweight=".748pt" strokecolor="#939598">
                <v:path arrowok="t"/>
              </v:shape>
            </v:group>
            <v:group style="position:absolute;left:9490;top:-1843;width:2;height:80" coordorigin="9490,-1843" coordsize="2,80">
              <v:shape style="position:absolute;left:9490;top:-1843;width:2;height:80" coordorigin="9490,-1843" coordsize="0,80" path="m9490,-1763l9490,-1843e" filled="false" stroked="true" strokeweight=".748pt" strokecolor="#939598">
                <v:path arrowok="t"/>
              </v:shape>
            </v:group>
            <v:group style="position:absolute;left:9450;top:-1843;width:2;height:80" coordorigin="9450,-1843" coordsize="2,80">
              <v:shape style="position:absolute;left:9450;top:-1843;width:2;height:80" coordorigin="9450,-1843" coordsize="0,80" path="m9450,-1763l9450,-1843e" filled="false" stroked="true" strokeweight=".748pt" strokecolor="#939598">
                <v:path arrowok="t"/>
              </v:shape>
            </v:group>
            <v:group style="position:absolute;left:9410;top:-1843;width:2;height:80" coordorigin="9410,-1843" coordsize="2,80">
              <v:shape style="position:absolute;left:9410;top:-1843;width:2;height:80" coordorigin="9410,-1843" coordsize="0,80" path="m9410,-1763l9410,-1843e" filled="false" stroked="true" strokeweight=".748pt" strokecolor="#939598">
                <v:path arrowok="t"/>
              </v:shape>
            </v:group>
            <v:group style="position:absolute;left:9370;top:-1843;width:2;height:80" coordorigin="9370,-1843" coordsize="2,80">
              <v:shape style="position:absolute;left:9370;top:-1843;width:2;height:80" coordorigin="9370,-1843" coordsize="1,80" path="m9370,-1763l9370,-1843e" filled="false" stroked="true" strokeweight=".748pt" strokecolor="#939598">
                <v:path arrowok="t"/>
              </v:shape>
            </v:group>
            <v:group style="position:absolute;left:9330;top:-1843;width:2;height:80" coordorigin="9330,-1843" coordsize="2,80">
              <v:shape style="position:absolute;left:9330;top:-1843;width:2;height:80" coordorigin="9330,-1843" coordsize="0,80" path="m9330,-1763l9330,-1843e" filled="false" stroked="true" strokeweight=".748pt" strokecolor="#939598">
                <v:path arrowok="t"/>
              </v:shape>
            </v:group>
            <v:group style="position:absolute;left:9290;top:-1843;width:2;height:80" coordorigin="9290,-1843" coordsize="2,80">
              <v:shape style="position:absolute;left:9290;top:-1843;width:2;height:80" coordorigin="9290,-1843" coordsize="0,80" path="m9290,-1763l9290,-1843e" filled="false" stroked="true" strokeweight=".748pt" strokecolor="#939598">
                <v:path arrowok="t"/>
              </v:shape>
            </v:group>
            <v:group style="position:absolute;left:9250;top:-1843;width:2;height:80" coordorigin="9250,-1843" coordsize="2,80">
              <v:shape style="position:absolute;left:9250;top:-1843;width:2;height:80" coordorigin="9250,-1843" coordsize="0,80" path="m9250,-1763l9250,-1843e" filled="false" stroked="true" strokeweight=".748pt" strokecolor="#939598">
                <v:path arrowok="t"/>
              </v:shape>
            </v:group>
            <v:group style="position:absolute;left:9210;top:-1843;width:2;height:80" coordorigin="9210,-1843" coordsize="2,80">
              <v:shape style="position:absolute;left:9210;top:-1843;width:2;height:80" coordorigin="9210,-1843" coordsize="1,80" path="m9210,-1763l9210,-1843e" filled="false" stroked="true" strokeweight=".748pt" strokecolor="#939598">
                <v:path arrowok="t"/>
              </v:shape>
            </v:group>
            <v:group style="position:absolute;left:9170;top:-1843;width:2;height:80" coordorigin="9170,-1843" coordsize="2,80">
              <v:shape style="position:absolute;left:9170;top:-1843;width:2;height:80" coordorigin="9170,-1843" coordsize="0,80" path="m9170,-1763l9170,-1843e" filled="false" stroked="true" strokeweight=".748pt" strokecolor="#939598">
                <v:path arrowok="t"/>
              </v:shape>
            </v:group>
            <v:group style="position:absolute;left:9130;top:-1843;width:2;height:80" coordorigin="9130,-1843" coordsize="2,80">
              <v:shape style="position:absolute;left:9130;top:-1843;width:2;height:80" coordorigin="9130,-1843" coordsize="0,80" path="m9130,-1763l9130,-1843e" filled="false" stroked="true" strokeweight=".748pt" strokecolor="#939598">
                <v:path arrowok="t"/>
              </v:shape>
            </v:group>
            <v:group style="position:absolute;left:9090;top:-1843;width:2;height:80" coordorigin="9090,-1843" coordsize="2,80">
              <v:shape style="position:absolute;left:9090;top:-1843;width:2;height:80" coordorigin="9090,-1843" coordsize="0,80" path="m9090,-1763l9090,-1843e" filled="false" stroked="true" strokeweight=".748pt" strokecolor="#939598">
                <v:path arrowok="t"/>
              </v:shape>
            </v:group>
            <v:group style="position:absolute;left:9050;top:-1843;width:2;height:80" coordorigin="9050,-1843" coordsize="2,80">
              <v:shape style="position:absolute;left:9050;top:-1843;width:2;height:80" coordorigin="9050,-1843" coordsize="1,80" path="m9050,-1763l9050,-1843e" filled="false" stroked="true" strokeweight=".748pt" strokecolor="#939598">
                <v:path arrowok="t"/>
              </v:shape>
            </v:group>
            <v:group style="position:absolute;left:9010;top:-1842;width:2;height:80" coordorigin="9010,-1842" coordsize="2,80">
              <v:shape style="position:absolute;left:9010;top:-1842;width:2;height:80" coordorigin="9010,-1842" coordsize="0,80" path="m9010,-1762l9010,-1842e" filled="false" stroked="true" strokeweight=".748pt" strokecolor="#939598">
                <v:path arrowok="t"/>
              </v:shape>
            </v:group>
            <v:group style="position:absolute;left:8970;top:-1842;width:2;height:80" coordorigin="8970,-1842" coordsize="2,80">
              <v:shape style="position:absolute;left:8970;top:-1842;width:2;height:80" coordorigin="8970,-1842" coordsize="0,80" path="m8970,-1762l8970,-1842e" filled="false" stroked="true" strokeweight=".748pt" strokecolor="#939598">
                <v:path arrowok="t"/>
              </v:shape>
            </v:group>
            <v:group style="position:absolute;left:8930;top:-1842;width:2;height:80" coordorigin="8930,-1842" coordsize="2,80">
              <v:shape style="position:absolute;left:8930;top:-1842;width:2;height:80" coordorigin="8930,-1842" coordsize="0,80" path="m8930,-1762l8930,-1842e" filled="false" stroked="true" strokeweight=".748pt" strokecolor="#939598">
                <v:path arrowok="t"/>
              </v:shape>
            </v:group>
            <v:group style="position:absolute;left:8890;top:-1842;width:2;height:80" coordorigin="8890,-1842" coordsize="2,80">
              <v:shape style="position:absolute;left:8890;top:-1842;width:2;height:80" coordorigin="8890,-1842" coordsize="0,80" path="m8890,-1762l8890,-1842e" filled="false" stroked="true" strokeweight=".748pt" strokecolor="#939598">
                <v:path arrowok="t"/>
              </v:shape>
            </v:group>
            <v:group style="position:absolute;left:8850;top:-1842;width:2;height:80" coordorigin="8850,-1842" coordsize="2,80">
              <v:shape style="position:absolute;left:8850;top:-1842;width:2;height:80" coordorigin="8850,-1842" coordsize="1,80" path="m8850,-1762l8850,-1842e" filled="false" stroked="true" strokeweight=".748pt" strokecolor="#939598">
                <v:path arrowok="t"/>
              </v:shape>
            </v:group>
            <v:group style="position:absolute;left:8810;top:-1842;width:2;height:80" coordorigin="8810,-1842" coordsize="2,80">
              <v:shape style="position:absolute;left:8810;top:-1842;width:2;height:80" coordorigin="8810,-1842" coordsize="0,80" path="m8810,-1762l8810,-1842e" filled="false" stroked="true" strokeweight=".748pt" strokecolor="#939598">
                <v:path arrowok="t"/>
              </v:shape>
            </v:group>
            <v:group style="position:absolute;left:8770;top:-1842;width:2;height:80" coordorigin="8770,-1842" coordsize="2,80">
              <v:shape style="position:absolute;left:8770;top:-1842;width:2;height:80" coordorigin="8770,-1842" coordsize="0,80" path="m8770,-1762l8770,-1842e" filled="false" stroked="true" strokeweight=".748pt" strokecolor="#939598">
                <v:path arrowok="t"/>
              </v:shape>
            </v:group>
            <v:group style="position:absolute;left:8730;top:-1842;width:2;height:80" coordorigin="8730,-1842" coordsize="2,80">
              <v:shape style="position:absolute;left:8730;top:-1842;width:2;height:80" coordorigin="8730,-1842" coordsize="0,80" path="m8730,-1762l8730,-1842e" filled="false" stroked="true" strokeweight=".748pt" strokecolor="#939598">
                <v:path arrowok="t"/>
              </v:shape>
            </v:group>
            <v:group style="position:absolute;left:8690;top:-1842;width:2;height:80" coordorigin="8690,-1842" coordsize="2,80">
              <v:shape style="position:absolute;left:8690;top:-1842;width:2;height:80" coordorigin="8690,-1842" coordsize="1,80" path="m8690,-1762l8690,-1842e" filled="false" stroked="true" strokeweight=".748pt" strokecolor="#939598">
                <v:path arrowok="t"/>
              </v:shape>
            </v:group>
            <v:group style="position:absolute;left:8650;top:-1842;width:2;height:80" coordorigin="8650,-1842" coordsize="2,80">
              <v:shape style="position:absolute;left:8650;top:-1842;width:2;height:80" coordorigin="8650,-1842" coordsize="0,80" path="m8650,-1762l8650,-1842e" filled="false" stroked="true" strokeweight=".748pt" strokecolor="#939598">
                <v:path arrowok="t"/>
              </v:shape>
            </v:group>
            <v:group style="position:absolute;left:8610;top:-1842;width:2;height:80" coordorigin="8610,-1842" coordsize="2,80">
              <v:shape style="position:absolute;left:8610;top:-1842;width:2;height:80" coordorigin="8610,-1842" coordsize="0,80" path="m8610,-1762l8610,-1842e" filled="false" stroked="true" strokeweight=".748pt" strokecolor="#939598">
                <v:path arrowok="t"/>
              </v:shape>
            </v:group>
            <v:group style="position:absolute;left:8570;top:-1842;width:2;height:80" coordorigin="8570,-1842" coordsize="2,80">
              <v:shape style="position:absolute;left:8570;top:-1842;width:2;height:80" coordorigin="8570,-1842" coordsize="0,80" path="m8570,-1762l8570,-1842e" filled="false" stroked="true" strokeweight=".748pt" strokecolor="#939598">
                <v:path arrowok="t"/>
              </v:shape>
            </v:group>
            <v:group style="position:absolute;left:8530;top:-1842;width:2;height:80" coordorigin="8530,-1842" coordsize="2,80">
              <v:shape style="position:absolute;left:8530;top:-1842;width:2;height:80" coordorigin="8530,-1842" coordsize="0,80" path="m8530,-1762l8530,-1842e" filled="false" stroked="true" strokeweight=".748pt" strokecolor="#939598">
                <v:path arrowok="t"/>
              </v:shape>
            </v:group>
            <v:group style="position:absolute;left:8490;top:-1842;width:2;height:80" coordorigin="8490,-1842" coordsize="2,80">
              <v:shape style="position:absolute;left:8490;top:-1842;width:2;height:80" coordorigin="8490,-1842" coordsize="0,80" path="m8490,-1762l8490,-1842e" filled="false" stroked="true" strokeweight=".748pt" strokecolor="#939598">
                <v:path arrowok="t"/>
              </v:shape>
            </v:group>
            <v:group style="position:absolute;left:8450;top:-1842;width:2;height:80" coordorigin="8450,-1842" coordsize="2,80">
              <v:shape style="position:absolute;left:8450;top:-1842;width:2;height:80" coordorigin="8450,-1842" coordsize="1,80" path="m8450,-1762l8450,-1842e" filled="false" stroked="true" strokeweight=".748pt" strokecolor="#939598">
                <v:path arrowok="t"/>
              </v:shape>
            </v:group>
            <v:group style="position:absolute;left:8410;top:-1842;width:2;height:80" coordorigin="8410,-1842" coordsize="2,80">
              <v:shape style="position:absolute;left:8410;top:-1842;width:2;height:80" coordorigin="8410,-1842" coordsize="0,80" path="m8410,-1762l8410,-1842e" filled="false" stroked="true" strokeweight=".748pt" strokecolor="#939598">
                <v:path arrowok="t"/>
              </v:shape>
            </v:group>
            <v:group style="position:absolute;left:8370;top:-1842;width:2;height:80" coordorigin="8370,-1842" coordsize="2,80">
              <v:shape style="position:absolute;left:8370;top:-1842;width:2;height:80" coordorigin="8370,-1842" coordsize="0,80" path="m8370,-1762l8370,-1842e" filled="false" stroked="true" strokeweight=".748pt" strokecolor="#939598">
                <v:path arrowok="t"/>
              </v:shape>
            </v:group>
            <v:group style="position:absolute;left:8330;top:-1842;width:2;height:80" coordorigin="8330,-1842" coordsize="2,80">
              <v:shape style="position:absolute;left:8330;top:-1842;width:2;height:80" coordorigin="8330,-1842" coordsize="1,80" path="m8330,-1762l8330,-1842e" filled="false" stroked="true" strokeweight=".748pt" strokecolor="#939598">
                <v:path arrowok="t"/>
              </v:shape>
            </v:group>
            <v:group style="position:absolute;left:8290;top:-1842;width:2;height:80" coordorigin="8290,-1842" coordsize="2,80">
              <v:shape style="position:absolute;left:8290;top:-1842;width:2;height:80" coordorigin="8290,-1842" coordsize="0,80" path="m8290,-1762l8290,-1842e" filled="false" stroked="true" strokeweight=".748pt" strokecolor="#939598">
                <v:path arrowok="t"/>
              </v:shape>
            </v:group>
            <v:group style="position:absolute;left:8250;top:-1842;width:2;height:80" coordorigin="8250,-1842" coordsize="2,80">
              <v:shape style="position:absolute;left:8250;top:-1842;width:2;height:80" coordorigin="8250,-1842" coordsize="0,80" path="m8250,-1762l8250,-1842e" filled="false" stroked="true" strokeweight=".748pt" strokecolor="#939598">
                <v:path arrowok="t"/>
              </v:shape>
            </v:group>
            <v:group style="position:absolute;left:8210;top:-1842;width:2;height:80" coordorigin="8210,-1842" coordsize="2,80">
              <v:shape style="position:absolute;left:8210;top:-1842;width:2;height:80" coordorigin="8210,-1842" coordsize="0,80" path="m8210,-1762l8210,-1842e" filled="false" stroked="true" strokeweight=".748pt" strokecolor="#939598">
                <v:path arrowok="t"/>
              </v:shape>
            </v:group>
            <v:group style="position:absolute;left:8170;top:-1842;width:2;height:80" coordorigin="8170,-1842" coordsize="2,80">
              <v:shape style="position:absolute;left:8170;top:-1842;width:2;height:80" coordorigin="8170,-1842" coordsize="1,80" path="m8170,-1762l8170,-1842e" filled="false" stroked="true" strokeweight=".748pt" strokecolor="#939598">
                <v:path arrowok="t"/>
              </v:shape>
            </v:group>
            <v:group style="position:absolute;left:8130;top:-1842;width:2;height:80" coordorigin="8130,-1842" coordsize="2,80">
              <v:shape style="position:absolute;left:8130;top:-1842;width:2;height:80" coordorigin="8130,-1842" coordsize="0,80" path="m8130,-1762l8130,-1842e" filled="false" stroked="true" strokeweight=".748pt" strokecolor="#939598">
                <v:path arrowok="t"/>
              </v:shape>
            </v:group>
            <v:group style="position:absolute;left:8090;top:-1842;width:2;height:80" coordorigin="8090,-1842" coordsize="2,80">
              <v:shape style="position:absolute;left:8090;top:-1842;width:2;height:80" coordorigin="8090,-1842" coordsize="0,80" path="m8090,-1762l8090,-1842e" filled="false" stroked="true" strokeweight=".748pt" strokecolor="#939598">
                <v:path arrowok="t"/>
              </v:shape>
            </v:group>
            <v:group style="position:absolute;left:8050;top:-1842;width:2;height:80" coordorigin="8050,-1842" coordsize="2,80">
              <v:shape style="position:absolute;left:8050;top:-1842;width:2;height:80" coordorigin="8050,-1842" coordsize="0,80" path="m8050,-1762l8050,-1842e" filled="false" stroked="true" strokeweight=".748pt" strokecolor="#939598">
                <v:path arrowok="t"/>
              </v:shape>
            </v:group>
            <v:group style="position:absolute;left:8010;top:-1842;width:2;height:80" coordorigin="8010,-1842" coordsize="2,80">
              <v:shape style="position:absolute;left:8010;top:-1842;width:2;height:80" coordorigin="8010,-1842" coordsize="0,80" path="m8010,-1762l8010,-1842e" filled="false" stroked="true" strokeweight=".748pt" strokecolor="#939598">
                <v:path arrowok="t"/>
              </v:shape>
            </v:group>
            <v:group style="position:absolute;left:7970;top:-1842;width:2;height:80" coordorigin="7970,-1842" coordsize="2,80">
              <v:shape style="position:absolute;left:7970;top:-1842;width:2;height:80" coordorigin="7970,-1842" coordsize="0,80" path="m7970,-1762l7970,-1842e" filled="false" stroked="true" strokeweight=".748pt" strokecolor="#939598">
                <v:path arrowok="t"/>
              </v:shape>
            </v:group>
            <v:group style="position:absolute;left:7930;top:-1842;width:2;height:80" coordorigin="7930,-1842" coordsize="2,80">
              <v:shape style="position:absolute;left:7930;top:-1842;width:2;height:80" coordorigin="7930,-1842" coordsize="1,80" path="m7930,-1762l7930,-1842e" filled="false" stroked="true" strokeweight=".748pt" strokecolor="#939598">
                <v:path arrowok="t"/>
              </v:shape>
            </v:group>
            <v:group style="position:absolute;left:7890;top:-1842;width:2;height:80" coordorigin="7890,-1842" coordsize="2,80">
              <v:shape style="position:absolute;left:7890;top:-1842;width:2;height:80" coordorigin="7890,-1842" coordsize="0,80" path="m7890,-1762l7890,-1842e" filled="false" stroked="true" strokeweight=".748pt" strokecolor="#939598">
                <v:path arrowok="t"/>
              </v:shape>
            </v:group>
            <v:group style="position:absolute;left:7850;top:-1842;width:2;height:80" coordorigin="7850,-1842" coordsize="2,80">
              <v:shape style="position:absolute;left:7850;top:-1842;width:2;height:80" coordorigin="7850,-1842" coordsize="0,80" path="m7850,-1762l7850,-1842e" filled="false" stroked="true" strokeweight=".748pt" strokecolor="#939598">
                <v:path arrowok="t"/>
              </v:shape>
            </v:group>
            <v:group style="position:absolute;left:7810;top:-1842;width:2;height:80" coordorigin="7810,-1842" coordsize="2,80">
              <v:shape style="position:absolute;left:7810;top:-1842;width:2;height:80" coordorigin="7810,-1842" coordsize="1,80" path="m7810,-1762l7810,-1842e" filled="false" stroked="true" strokeweight=".748pt" strokecolor="#939598">
                <v:path arrowok="t"/>
              </v:shape>
            </v:group>
            <v:group style="position:absolute;left:7770;top:-1842;width:2;height:80" coordorigin="7770,-1842" coordsize="2,80">
              <v:shape style="position:absolute;left:7770;top:-1842;width:2;height:80" coordorigin="7770,-1842" coordsize="0,80" path="m7770,-1762l7770,-1842e" filled="false" stroked="true" strokeweight=".748pt" strokecolor="#939598">
                <v:path arrowok="t"/>
              </v:shape>
            </v:group>
            <v:group style="position:absolute;left:7730;top:-1842;width:2;height:80" coordorigin="7730,-1842" coordsize="2,80">
              <v:shape style="position:absolute;left:7730;top:-1842;width:2;height:80" coordorigin="7730,-1842" coordsize="0,80" path="m7730,-1762l7730,-1842e" filled="false" stroked="true" strokeweight=".748pt" strokecolor="#939598">
                <v:path arrowok="t"/>
              </v:shape>
            </v:group>
            <v:group style="position:absolute;left:7690;top:-1842;width:2;height:80" coordorigin="7690,-1842" coordsize="2,80">
              <v:shape style="position:absolute;left:7690;top:-1842;width:2;height:80" coordorigin="7690,-1842" coordsize="0,80" path="m7690,-1762l7690,-1842e" filled="false" stroked="true" strokeweight=".748pt" strokecolor="#939598">
                <v:path arrowok="t"/>
              </v:shape>
            </v:group>
            <v:group style="position:absolute;left:7650;top:-1842;width:2;height:80" coordorigin="7650,-1842" coordsize="2,80">
              <v:shape style="position:absolute;left:7650;top:-1842;width:2;height:80" coordorigin="7650,-1842" coordsize="0,80" path="m7650,-1762l7650,-1842e" filled="false" stroked="true" strokeweight=".748pt" strokecolor="#939598">
                <v:path arrowok="t"/>
              </v:shape>
            </v:group>
            <v:group style="position:absolute;left:7610;top:-1842;width:2;height:80" coordorigin="7610,-1842" coordsize="2,80">
              <v:shape style="position:absolute;left:7610;top:-1842;width:2;height:80" coordorigin="7610,-1842" coordsize="0,80" path="m7610,-1762l7610,-1842e" filled="false" stroked="true" strokeweight=".748pt" strokecolor="#939598">
                <v:path arrowok="t"/>
              </v:shape>
            </v:group>
            <v:group style="position:absolute;left:7570;top:-1842;width:2;height:80" coordorigin="7570,-1842" coordsize="2,80">
              <v:shape style="position:absolute;left:7570;top:-1842;width:2;height:80" coordorigin="7570,-1842" coordsize="1,80" path="m7570,-1762l7570,-1842e" filled="false" stroked="true" strokeweight=".748pt" strokecolor="#939598">
                <v:path arrowok="t"/>
              </v:shape>
            </v:group>
            <v:group style="position:absolute;left:7530;top:-1842;width:2;height:80" coordorigin="7530,-1842" coordsize="2,80">
              <v:shape style="position:absolute;left:7530;top:-1842;width:2;height:80" coordorigin="7530,-1842" coordsize="0,80" path="m7530,-1762l7530,-1842e" filled="false" stroked="true" strokeweight=".748pt" strokecolor="#939598">
                <v:path arrowok="t"/>
              </v:shape>
            </v:group>
            <v:group style="position:absolute;left:7489;top:-1842;width:2;height:80" coordorigin="7489,-1842" coordsize="2,80">
              <v:shape style="position:absolute;left:7489;top:-1842;width:2;height:80" coordorigin="7489,-1842" coordsize="0,80" path="m7490,-1762l7489,-1842e" filled="false" stroked="true" strokeweight=".748pt" strokecolor="#939598">
                <v:path arrowok="t"/>
              </v:shape>
            </v:group>
            <v:group style="position:absolute;left:7449;top:-1842;width:2;height:80" coordorigin="7449,-1842" coordsize="2,80">
              <v:shape style="position:absolute;left:7449;top:-1842;width:2;height:80" coordorigin="7449,-1842" coordsize="0,80" path="m7449,-1762l7449,-1842e" filled="false" stroked="true" strokeweight=".748pt" strokecolor="#939598">
                <v:path arrowok="t"/>
              </v:shape>
            </v:group>
            <v:group style="position:absolute;left:7409;top:-1842;width:2;height:80" coordorigin="7409,-1842" coordsize="2,80">
              <v:shape style="position:absolute;left:7409;top:-1842;width:2;height:80" coordorigin="7409,-1842" coordsize="1,80" path="m7409,-1762l7409,-1842e" filled="false" stroked="true" strokeweight=".748pt" strokecolor="#939598">
                <v:path arrowok="t"/>
              </v:shape>
            </v:group>
            <v:group style="position:absolute;left:7369;top:-1842;width:2;height:80" coordorigin="7369,-1842" coordsize="2,80">
              <v:shape style="position:absolute;left:7369;top:-1842;width:2;height:80" coordorigin="7369,-1842" coordsize="0,80" path="m7369,-1762l7369,-1842e" filled="false" stroked="true" strokeweight=".748pt" strokecolor="#939598">
                <v:path arrowok="t"/>
              </v:shape>
            </v:group>
            <v:group style="position:absolute;left:7329;top:-1842;width:2;height:80" coordorigin="7329,-1842" coordsize="2,80">
              <v:shape style="position:absolute;left:7329;top:-1842;width:2;height:80" coordorigin="7329,-1842" coordsize="0,80" path="m7329,-1762l7329,-1842e" filled="false" stroked="true" strokeweight=".748pt" strokecolor="#939598">
                <v:path arrowok="t"/>
              </v:shape>
            </v:group>
            <v:group style="position:absolute;left:7289;top:-1842;width:2;height:80" coordorigin="7289,-1842" coordsize="2,80">
              <v:shape style="position:absolute;left:7289;top:-1842;width:2;height:80" coordorigin="7289,-1842" coordsize="0,80" path="m7289,-1762l7289,-1842e" filled="false" stroked="true" strokeweight=".748pt" strokecolor="#939598">
                <v:path arrowok="t"/>
              </v:shape>
            </v:group>
            <v:group style="position:absolute;left:7249;top:-1842;width:2;height:80" coordorigin="7249,-1842" coordsize="2,80">
              <v:shape style="position:absolute;left:7249;top:-1842;width:2;height:80" coordorigin="7249,-1842" coordsize="0,80" path="m7249,-1762l7249,-1842e" filled="false" stroked="true" strokeweight=".748pt" strokecolor="#939598">
                <v:path arrowok="t"/>
              </v:shape>
            </v:group>
            <v:group style="position:absolute;left:7209;top:-1842;width:2;height:80" coordorigin="7209,-1842" coordsize="2,80">
              <v:shape style="position:absolute;left:7209;top:-1842;width:2;height:80" coordorigin="7209,-1842" coordsize="1,80" path="m7209,-1762l7209,-1842e" filled="false" stroked="true" strokeweight=".748pt" strokecolor="#939598">
                <v:path arrowok="t"/>
              </v:shape>
            </v:group>
            <v:group style="position:absolute;left:7169;top:-1842;width:2;height:80" coordorigin="7169,-1842" coordsize="2,80">
              <v:shape style="position:absolute;left:7169;top:-1842;width:2;height:80" coordorigin="7169,-1842" coordsize="0,80" path="m7169,-1762l7169,-1842e" filled="false" stroked="true" strokeweight=".748pt" strokecolor="#939598">
                <v:path arrowok="t"/>
              </v:shape>
            </v:group>
            <v:group style="position:absolute;left:7129;top:-1842;width:2;height:80" coordorigin="7129,-1842" coordsize="2,80">
              <v:shape style="position:absolute;left:7129;top:-1842;width:2;height:80" coordorigin="7129,-1842" coordsize="0,80" path="m7129,-1762l7129,-1842e" filled="false" stroked="true" strokeweight=".748pt" strokecolor="#939598">
                <v:path arrowok="t"/>
              </v:shape>
            </v:group>
            <v:group style="position:absolute;left:7089;top:-1842;width:2;height:80" coordorigin="7089,-1842" coordsize="2,80">
              <v:shape style="position:absolute;left:7089;top:-1842;width:2;height:80" coordorigin="7089,-1842" coordsize="0,80" path="m7089,-1762l7089,-1842e" filled="false" stroked="true" strokeweight=".748pt" strokecolor="#939598">
                <v:path arrowok="t"/>
              </v:shape>
            </v:group>
            <v:group style="position:absolute;left:7049;top:-1842;width:2;height:80" coordorigin="7049,-1842" coordsize="2,80">
              <v:shape style="position:absolute;left:7049;top:-1842;width:2;height:80" coordorigin="7049,-1842" coordsize="1,80" path="m7049,-1762l7049,-1842e" filled="false" stroked="true" strokeweight=".748pt" strokecolor="#939598">
                <v:path arrowok="t"/>
              </v:shape>
            </v:group>
            <v:group style="position:absolute;left:7009;top:-1842;width:2;height:80" coordorigin="7009,-1842" coordsize="2,80">
              <v:shape style="position:absolute;left:7009;top:-1842;width:2;height:80" coordorigin="7009,-1842" coordsize="0,80" path="m7009,-1762l7009,-1842e" filled="false" stroked="true" strokeweight=".748pt" strokecolor="#939598">
                <v:path arrowok="t"/>
              </v:shape>
            </v:group>
            <v:group style="position:absolute;left:6969;top:-1842;width:2;height:80" coordorigin="6969,-1842" coordsize="2,80">
              <v:shape style="position:absolute;left:6969;top:-1842;width:2;height:80" coordorigin="6969,-1842" coordsize="0,80" path="m6969,-1762l6969,-1842e" filled="false" stroked="true" strokeweight=".748pt" strokecolor="#939598">
                <v:path arrowok="t"/>
              </v:shape>
            </v:group>
            <v:group style="position:absolute;left:6929;top:-1842;width:2;height:80" coordorigin="6929,-1842" coordsize="2,80">
              <v:shape style="position:absolute;left:6929;top:-1842;width:2;height:80" coordorigin="6929,-1842" coordsize="0,80" path="m6929,-1762l6929,-1842e" filled="false" stroked="true" strokeweight=".748pt" strokecolor="#939598">
                <v:path arrowok="t"/>
              </v:shape>
            </v:group>
            <v:group style="position:absolute;left:6889;top:-1842;width:2;height:80" coordorigin="6889,-1842" coordsize="2,80">
              <v:shape style="position:absolute;left:6889;top:-1842;width:2;height:80" coordorigin="6889,-1842" coordsize="1,80" path="m6889,-1762l6889,-1842e" filled="false" stroked="true" strokeweight=".748pt" strokecolor="#939598">
                <v:path arrowok="t"/>
              </v:shape>
            </v:group>
            <v:group style="position:absolute;left:6849;top:-1842;width:2;height:80" coordorigin="6849,-1842" coordsize="2,80">
              <v:shape style="position:absolute;left:6849;top:-1842;width:2;height:80" coordorigin="6849,-1842" coordsize="0,80" path="m6849,-1762l6849,-1842e" filled="false" stroked="true" strokeweight=".748pt" strokecolor="#939598">
                <v:path arrowok="t"/>
              </v:shape>
            </v:group>
            <v:group style="position:absolute;left:6809;top:-1842;width:2;height:80" coordorigin="6809,-1842" coordsize="2,80">
              <v:shape style="position:absolute;left:6809;top:-1842;width:2;height:80" coordorigin="6809,-1842" coordsize="0,80" path="m6809,-1762l6809,-1842e" filled="false" stroked="true" strokeweight=".748pt" strokecolor="#939598">
                <v:path arrowok="t"/>
              </v:shape>
            </v:group>
            <v:group style="position:absolute;left:6769;top:-1842;width:2;height:80" coordorigin="6769,-1842" coordsize="2,80">
              <v:shape style="position:absolute;left:6769;top:-1842;width:2;height:80" coordorigin="6769,-1842" coordsize="0,80" path="m6769,-1762l6769,-1842e" filled="false" stroked="true" strokeweight=".748pt" strokecolor="#939598">
                <v:path arrowok="t"/>
              </v:shape>
            </v:group>
            <v:group style="position:absolute;left:6729;top:-1842;width:2;height:80" coordorigin="6729,-1842" coordsize="2,80">
              <v:shape style="position:absolute;left:6729;top:-1842;width:2;height:80" coordorigin="6729,-1842" coordsize="0,80" path="m6729,-1762l6729,-1842e" filled="false" stroked="true" strokeweight=".748pt" strokecolor="#939598">
                <v:path arrowok="t"/>
              </v:shape>
            </v:group>
            <v:group style="position:absolute;left:6689;top:-1842;width:2;height:80" coordorigin="6689,-1842" coordsize="2,80">
              <v:shape style="position:absolute;left:6689;top:-1842;width:2;height:80" coordorigin="6689,-1842" coordsize="0,80" path="m6689,-1762l6689,-1842e" filled="false" stroked="true" strokeweight=".748pt" strokecolor="#939598">
                <v:path arrowok="t"/>
              </v:shape>
            </v:group>
            <v:group style="position:absolute;left:6649;top:-1842;width:2;height:80" coordorigin="6649,-1842" coordsize="2,80">
              <v:shape style="position:absolute;left:6649;top:-1842;width:2;height:80" coordorigin="6649,-1842" coordsize="0,80" path="m6649,-1762l6649,-1842e" filled="false" stroked="true" strokeweight=".748pt" strokecolor="#939598">
                <v:path arrowok="t"/>
              </v:shape>
            </v:group>
            <v:group style="position:absolute;left:6609;top:-1842;width:2;height:80" coordorigin="6609,-1842" coordsize="2,80">
              <v:shape style="position:absolute;left:6609;top:-1842;width:2;height:80" coordorigin="6609,-1842" coordsize="0,80" path="m6609,-1762l6609,-1842e" filled="false" stroked="true" strokeweight=".748pt" strokecolor="#939598">
                <v:path arrowok="t"/>
              </v:shape>
            </v:group>
            <v:group style="position:absolute;left:6569;top:-1842;width:2;height:80" coordorigin="6569,-1842" coordsize="2,80">
              <v:shape style="position:absolute;left:6569;top:-1842;width:2;height:80" coordorigin="6569,-1842" coordsize="0,80" path="m6569,-1762l6569,-1842e" filled="false" stroked="true" strokeweight=".748pt" strokecolor="#939598">
                <v:path arrowok="t"/>
              </v:shape>
            </v:group>
            <v:group style="position:absolute;left:6529;top:-1842;width:2;height:80" coordorigin="6529,-1842" coordsize="2,80">
              <v:shape style="position:absolute;left:6529;top:-1842;width:2;height:80" coordorigin="6529,-1842" coordsize="0,80" path="m6529,-1762l6529,-1842e" filled="false" stroked="true" strokeweight=".748pt" strokecolor="#939598">
                <v:path arrowok="t"/>
              </v:shape>
            </v:group>
            <v:group style="position:absolute;left:6489;top:-1842;width:2;height:80" coordorigin="6489,-1842" coordsize="2,80">
              <v:shape style="position:absolute;left:6489;top:-1842;width:2;height:80" coordorigin="6489,-1842" coordsize="0,80" path="m6489,-1762l6489,-1842e" filled="false" stroked="true" strokeweight=".748pt" strokecolor="#939598">
                <v:path arrowok="t"/>
              </v:shape>
            </v:group>
            <v:group style="position:absolute;left:6449;top:-1842;width:2;height:80" coordorigin="6449,-1842" coordsize="2,80">
              <v:shape style="position:absolute;left:6449;top:-1842;width:2;height:80" coordorigin="6449,-1842" coordsize="1,80" path="m6449,-1762l6449,-1842e" filled="false" stroked="true" strokeweight=".748pt" strokecolor="#939598">
                <v:path arrowok="t"/>
              </v:shape>
            </v:group>
            <v:group style="position:absolute;left:6409;top:-1842;width:2;height:80" coordorigin="6409,-1842" coordsize="2,80">
              <v:shape style="position:absolute;left:6409;top:-1842;width:2;height:80" coordorigin="6409,-1842" coordsize="0,80" path="m6409,-1762l6409,-1842e" filled="false" stroked="true" strokeweight=".748pt" strokecolor="#939598">
                <v:path arrowok="t"/>
              </v:shape>
            </v:group>
            <v:group style="position:absolute;left:6369;top:-1842;width:2;height:80" coordorigin="6369,-1842" coordsize="2,80">
              <v:shape style="position:absolute;left:6369;top:-1842;width:2;height:80" coordorigin="6369,-1842" coordsize="0,80" path="m6369,-1762l6369,-1842e" filled="false" stroked="true" strokeweight=".748pt" strokecolor="#939598">
                <v:path arrowok="t"/>
              </v:shape>
            </v:group>
            <v:group style="position:absolute;left:6329;top:-1842;width:2;height:80" coordorigin="6329,-1842" coordsize="2,80">
              <v:shape style="position:absolute;left:6329;top:-1842;width:2;height:80" coordorigin="6329,-1842" coordsize="0,80" path="m6329,-1762l6329,-1842e" filled="false" stroked="true" strokeweight=".748pt" strokecolor="#939598">
                <v:path arrowok="t"/>
              </v:shape>
            </v:group>
            <v:group style="position:absolute;left:6289;top:-1842;width:2;height:80" coordorigin="6289,-1842" coordsize="2,80">
              <v:shape style="position:absolute;left:6289;top:-1842;width:2;height:80" coordorigin="6289,-1842" coordsize="0,80" path="m6289,-1762l6289,-1842e" filled="false" stroked="true" strokeweight=".748pt" strokecolor="#939598">
                <v:path arrowok="t"/>
              </v:shape>
            </v:group>
            <v:group style="position:absolute;left:6249;top:-1842;width:2;height:80" coordorigin="6249,-1842" coordsize="2,80">
              <v:shape style="position:absolute;left:6249;top:-1842;width:2;height:80" coordorigin="6249,-1842" coordsize="0,80" path="m6249,-1762l6249,-1842e" filled="false" stroked="true" strokeweight=".748pt" strokecolor="#939598">
                <v:path arrowok="t"/>
              </v:shape>
            </v:group>
            <v:group style="position:absolute;left:6209;top:-1842;width:2;height:80" coordorigin="6209,-1842" coordsize="2,80">
              <v:shape style="position:absolute;left:6209;top:-1842;width:2;height:80" coordorigin="6209,-1842" coordsize="0,80" path="m6209,-1762l6209,-1842e" filled="false" stroked="true" strokeweight=".748pt" strokecolor="#939598">
                <v:path arrowok="t"/>
              </v:shape>
            </v:group>
            <v:group style="position:absolute;left:6169;top:-1842;width:2;height:80" coordorigin="6169,-1842" coordsize="2,80">
              <v:shape style="position:absolute;left:6169;top:-1842;width:2;height:80" coordorigin="6169,-1842" coordsize="0,80" path="m6169,-1762l6169,-1842e" filled="false" stroked="true" strokeweight=".748pt" strokecolor="#939598">
                <v:path arrowok="t"/>
              </v:shape>
            </v:group>
            <v:group style="position:absolute;left:6129;top:-1842;width:2;height:80" coordorigin="6129,-1842" coordsize="2,80">
              <v:shape style="position:absolute;left:6129;top:-1842;width:2;height:80" coordorigin="6129,-1842" coordsize="0,80" path="m6129,-1762l6129,-1842e" filled="false" stroked="true" strokeweight=".748pt" strokecolor="#939598">
                <v:path arrowok="t"/>
              </v:shape>
            </v:group>
            <v:group style="position:absolute;left:6089;top:-1842;width:2;height:80" coordorigin="6089,-1842" coordsize="2,80">
              <v:shape style="position:absolute;left:6089;top:-1842;width:2;height:80" coordorigin="6089,-1842" coordsize="1,80" path="m6089,-1762l6089,-1842e" filled="false" stroked="true" strokeweight=".748pt" strokecolor="#939598">
                <v:path arrowok="t"/>
              </v:shape>
            </v:group>
            <v:group style="position:absolute;left:6049;top:-1842;width:2;height:80" coordorigin="6049,-1842" coordsize="2,80">
              <v:shape style="position:absolute;left:6049;top:-1842;width:2;height:80" coordorigin="6049,-1842" coordsize="0,80" path="m6049,-1762l6049,-1842e" filled="false" stroked="true" strokeweight=".748pt" strokecolor="#939598">
                <v:path arrowok="t"/>
              </v:shape>
            </v:group>
            <v:group style="position:absolute;left:6009;top:-1842;width:2;height:80" coordorigin="6009,-1842" coordsize="2,80">
              <v:shape style="position:absolute;left:6009;top:-1842;width:2;height:80" coordorigin="6009,-1842" coordsize="0,80" path="m6009,-1762l6009,-1842e" filled="false" stroked="true" strokeweight=".748pt" strokecolor="#939598">
                <v:path arrowok="t"/>
              </v:shape>
            </v:group>
            <v:group style="position:absolute;left:5969;top:-1842;width:2;height:80" coordorigin="5969,-1842" coordsize="2,80">
              <v:shape style="position:absolute;left:5969;top:-1842;width:2;height:80" coordorigin="5969,-1842" coordsize="0,80" path="m5969,-1762l5969,-1842e" filled="false" stroked="true" strokeweight=".748pt" strokecolor="#939598">
                <v:path arrowok="t"/>
              </v:shape>
            </v:group>
            <v:group style="position:absolute;left:5929;top:-1842;width:2;height:80" coordorigin="5929,-1842" coordsize="2,80">
              <v:shape style="position:absolute;left:5929;top:-1842;width:2;height:80" coordorigin="5929,-1842" coordsize="0,80" path="m5929,-1762l5929,-1842e" filled="false" stroked="true" strokeweight=".748pt" strokecolor="#939598">
                <v:path arrowok="t"/>
              </v:shape>
            </v:group>
            <v:group style="position:absolute;left:5889;top:-1842;width:2;height:80" coordorigin="5889,-1842" coordsize="2,80">
              <v:shape style="position:absolute;left:5889;top:-1842;width:2;height:80" coordorigin="5889,-1842" coordsize="0,80" path="m5889,-1762l5889,-1842e" filled="false" stroked="true" strokeweight=".748pt" strokecolor="#939598">
                <v:path arrowok="t"/>
              </v:shape>
            </v:group>
            <v:group style="position:absolute;left:5849;top:-1842;width:2;height:80" coordorigin="5849,-1842" coordsize="2,80">
              <v:shape style="position:absolute;left:5849;top:-1842;width:2;height:80" coordorigin="5849,-1842" coordsize="0,80" path="m5849,-1762l5849,-1842e" filled="false" stroked="true" strokeweight=".748pt" strokecolor="#939598">
                <v:path arrowok="t"/>
              </v:shape>
            </v:group>
            <v:group style="position:absolute;left:5809;top:-1842;width:2;height:80" coordorigin="5809,-1842" coordsize="2,80">
              <v:shape style="position:absolute;left:5809;top:-1842;width:2;height:80" coordorigin="5809,-1842" coordsize="0,80" path="m5809,-1762l5809,-1842e" filled="false" stroked="true" strokeweight=".748pt" strokecolor="#939598">
                <v:path arrowok="t"/>
              </v:shape>
            </v:group>
            <v:group style="position:absolute;left:5769;top:-1842;width:2;height:80" coordorigin="5769,-1842" coordsize="2,80">
              <v:shape style="position:absolute;left:5769;top:-1842;width:2;height:80" coordorigin="5769,-1842" coordsize="0,80" path="m5769,-1762l5769,-1842e" filled="false" stroked="true" strokeweight=".748pt" strokecolor="#939598">
                <v:path arrowok="t"/>
              </v:shape>
            </v:group>
            <v:group style="position:absolute;left:5729;top:-1842;width:2;height:80" coordorigin="5729,-1842" coordsize="2,80">
              <v:shape style="position:absolute;left:5729;top:-1842;width:2;height:80" coordorigin="5729,-1842" coordsize="0,80" path="m5729,-1762l5729,-1842e" filled="false" stroked="true" strokeweight=".748pt" strokecolor="#939598">
                <v:path arrowok="t"/>
              </v:shape>
            </v:group>
            <v:group style="position:absolute;left:5689;top:-1842;width:2;height:80" coordorigin="5689,-1842" coordsize="2,80">
              <v:shape style="position:absolute;left:5689;top:-1842;width:2;height:80" coordorigin="5689,-1842" coordsize="0,80" path="m5689,-1762l5689,-1842e" filled="false" stroked="true" strokeweight=".748pt" strokecolor="#939598">
                <v:path arrowok="t"/>
              </v:shape>
            </v:group>
            <v:group style="position:absolute;left:5649;top:-1842;width:2;height:80" coordorigin="5649,-1842" coordsize="2,80">
              <v:shape style="position:absolute;left:5649;top:-1842;width:2;height:80" coordorigin="5649,-1842" coordsize="0,80" path="m5649,-1762l5649,-1842e" filled="false" stroked="true" strokeweight=".748pt" strokecolor="#939598">
                <v:path arrowok="t"/>
              </v:shape>
            </v:group>
            <v:group style="position:absolute;left:5609;top:-1842;width:2;height:80" coordorigin="5609,-1842" coordsize="2,80">
              <v:shape style="position:absolute;left:5609;top:-1842;width:2;height:80" coordorigin="5609,-1842" coordsize="0,80" path="m5609,-1762l5609,-1842e" filled="false" stroked="true" strokeweight=".748pt" strokecolor="#939598">
                <v:path arrowok="t"/>
              </v:shape>
            </v:group>
            <v:group style="position:absolute;left:5569;top:-1842;width:2;height:80" coordorigin="5569,-1842" coordsize="2,80">
              <v:shape style="position:absolute;left:5569;top:-1842;width:2;height:80" coordorigin="5569,-1842" coordsize="0,80" path="m5569,-1762l5569,-1842e" filled="false" stroked="true" strokeweight=".748pt" strokecolor="#939598">
                <v:path arrowok="t"/>
              </v:shape>
            </v:group>
            <v:group style="position:absolute;left:5529;top:-1842;width:2;height:80" coordorigin="5529,-1842" coordsize="2,80">
              <v:shape style="position:absolute;left:5529;top:-1842;width:2;height:80" coordorigin="5529,-1842" coordsize="0,80" path="m5529,-1762l5529,-1842e" filled="false" stroked="true" strokeweight=".748pt" strokecolor="#939598">
                <v:path arrowok="t"/>
              </v:shape>
            </v:group>
            <v:group style="position:absolute;left:5489;top:-1842;width:2;height:80" coordorigin="5489,-1842" coordsize="2,80">
              <v:shape style="position:absolute;left:5489;top:-1842;width:2;height:80" coordorigin="5489,-1842" coordsize="0,80" path="m5489,-1762l5489,-1842e" filled="false" stroked="true" strokeweight=".748pt" strokecolor="#939598">
                <v:path arrowok="t"/>
              </v:shape>
            </v:group>
            <v:group style="position:absolute;left:5449;top:-1842;width:2;height:80" coordorigin="5449,-1842" coordsize="2,80">
              <v:shape style="position:absolute;left:5449;top:-1842;width:2;height:80" coordorigin="5449,-1842" coordsize="0,80" path="m5449,-1762l5449,-1842e" filled="false" stroked="true" strokeweight=".748pt" strokecolor="#939598">
                <v:path arrowok="t"/>
              </v:shape>
            </v:group>
            <v:group style="position:absolute;left:5409;top:-1842;width:2;height:80" coordorigin="5409,-1842" coordsize="2,80">
              <v:shape style="position:absolute;left:5409;top:-1842;width:2;height:80" coordorigin="5409,-1842" coordsize="0,80" path="m5409,-1762l5409,-1842e" filled="false" stroked="true" strokeweight=".748pt" strokecolor="#939598">
                <v:path arrowok="t"/>
              </v:shape>
            </v:group>
            <v:group style="position:absolute;left:5369;top:-1842;width:2;height:80" coordorigin="5369,-1842" coordsize="2,80">
              <v:shape style="position:absolute;left:5369;top:-1842;width:2;height:80" coordorigin="5369,-1842" coordsize="0,80" path="m5369,-1762l5369,-1842e" filled="false" stroked="true" strokeweight=".748pt" strokecolor="#939598">
                <v:path arrowok="t"/>
              </v:shape>
            </v:group>
            <v:group style="position:absolute;left:5329;top:-1842;width:2;height:80" coordorigin="5329,-1842" coordsize="2,80">
              <v:shape style="position:absolute;left:5329;top:-1842;width:2;height:80" coordorigin="5329,-1842" coordsize="1,80" path="m5329,-1762l5329,-1842e" filled="false" stroked="true" strokeweight=".748pt" strokecolor="#939598">
                <v:path arrowok="t"/>
              </v:shape>
            </v:group>
            <v:group style="position:absolute;left:5289;top:-1842;width:2;height:80" coordorigin="5289,-1842" coordsize="2,80">
              <v:shape style="position:absolute;left:5289;top:-1842;width:2;height:80" coordorigin="5289,-1842" coordsize="0,80" path="m5289,-1762l5289,-1842e" filled="false" stroked="true" strokeweight=".748pt" strokecolor="#939598">
                <v:path arrowok="t"/>
              </v:shape>
            </v:group>
            <v:group style="position:absolute;left:5249;top:-1842;width:2;height:80" coordorigin="5249,-1842" coordsize="2,80">
              <v:shape style="position:absolute;left:5249;top:-1842;width:2;height:80" coordorigin="5249,-1842" coordsize="0,80" path="m5249,-1762l5249,-1842e" filled="false" stroked="true" strokeweight=".748pt" strokecolor="#939598">
                <v:path arrowok="t"/>
              </v:shape>
            </v:group>
            <v:group style="position:absolute;left:5209;top:-1842;width:2;height:80" coordorigin="5209,-1842" coordsize="2,80">
              <v:shape style="position:absolute;left:5209;top:-1842;width:2;height:80" coordorigin="5209,-1842" coordsize="0,80" path="m5209,-1762l5209,-1842e" filled="false" stroked="true" strokeweight=".748pt" strokecolor="#939598">
                <v:path arrowok="t"/>
              </v:shape>
            </v:group>
            <v:group style="position:absolute;left:5169;top:-1842;width:2;height:80" coordorigin="5169,-1842" coordsize="2,80">
              <v:shape style="position:absolute;left:5169;top:-1842;width:2;height:80" coordorigin="5169,-1842" coordsize="0,80" path="m5169,-1762l5169,-1842e" filled="false" stroked="true" strokeweight=".748pt" strokecolor="#939598">
                <v:path arrowok="t"/>
              </v:shape>
            </v:group>
            <v:group style="position:absolute;left:5129;top:-1842;width:2;height:80" coordorigin="5129,-1842" coordsize="2,80">
              <v:shape style="position:absolute;left:5129;top:-1842;width:2;height:80" coordorigin="5129,-1842" coordsize="0,80" path="m5129,-1762l5129,-1842e" filled="false" stroked="true" strokeweight=".748pt" strokecolor="#939598">
                <v:path arrowok="t"/>
              </v:shape>
            </v:group>
            <v:group style="position:absolute;left:5089;top:-1842;width:2;height:80" coordorigin="5089,-1842" coordsize="2,80">
              <v:shape style="position:absolute;left:5089;top:-1842;width:2;height:80" coordorigin="5089,-1842" coordsize="0,80" path="m5089,-1762l5089,-1842e" filled="false" stroked="true" strokeweight=".748pt" strokecolor="#939598">
                <v:path arrowok="t"/>
              </v:shape>
            </v:group>
            <v:group style="position:absolute;left:5049;top:-1842;width:2;height:80" coordorigin="5049,-1842" coordsize="2,80">
              <v:shape style="position:absolute;left:5049;top:-1842;width:2;height:80" coordorigin="5049,-1842" coordsize="0,80" path="m5049,-1762l5049,-1842e" filled="false" stroked="true" strokeweight=".748pt" strokecolor="#939598">
                <v:path arrowok="t"/>
              </v:shape>
            </v:group>
            <v:group style="position:absolute;left:5009;top:-1842;width:2;height:80" coordorigin="5009,-1842" coordsize="2,80">
              <v:shape style="position:absolute;left:5009;top:-1842;width:2;height:80" coordorigin="5009,-1842" coordsize="0,80" path="m5009,-1762l5009,-1842e" filled="false" stroked="true" strokeweight=".748pt" strokecolor="#939598">
                <v:path arrowok="t"/>
              </v:shape>
            </v:group>
            <v:group style="position:absolute;left:4969;top:-1842;width:2;height:80" coordorigin="4969,-1842" coordsize="2,80">
              <v:shape style="position:absolute;left:4969;top:-1842;width:2;height:80" coordorigin="4969,-1842" coordsize="1,80" path="m4969,-1762l4969,-1842e" filled="false" stroked="true" strokeweight=".748pt" strokecolor="#939598">
                <v:path arrowok="t"/>
              </v:shape>
            </v:group>
            <v:group style="position:absolute;left:4929;top:-1842;width:2;height:80" coordorigin="4929,-1842" coordsize="2,80">
              <v:shape style="position:absolute;left:4929;top:-1842;width:2;height:80" coordorigin="4929,-1842" coordsize="0,80" path="m4929,-1762l4929,-1842e" filled="false" stroked="true" strokeweight=".748pt" strokecolor="#939598">
                <v:path arrowok="t"/>
              </v:shape>
            </v:group>
            <v:group style="position:absolute;left:4889;top:-1842;width:2;height:80" coordorigin="4889,-1842" coordsize="2,80">
              <v:shape style="position:absolute;left:4889;top:-1842;width:2;height:80" coordorigin="4889,-1842" coordsize="0,80" path="m4889,-1762l4889,-1842e" filled="false" stroked="true" strokeweight=".748pt" strokecolor="#939598">
                <v:path arrowok="t"/>
              </v:shape>
            </v:group>
            <v:group style="position:absolute;left:4849;top:-1842;width:2;height:80" coordorigin="4849,-1842" coordsize="2,80">
              <v:shape style="position:absolute;left:4849;top:-1842;width:2;height:80" coordorigin="4849,-1842" coordsize="0,80" path="m4849,-1762l4849,-1842e" filled="false" stroked="true" strokeweight=".748pt" strokecolor="#939598">
                <v:path arrowok="t"/>
              </v:shape>
            </v:group>
            <v:group style="position:absolute;left:4809;top:-1842;width:2;height:80" coordorigin="4809,-1842" coordsize="2,80">
              <v:shape style="position:absolute;left:4809;top:-1842;width:2;height:80" coordorigin="4809,-1842" coordsize="0,80" path="m4809,-1762l4809,-1842e" filled="false" stroked="true" strokeweight=".748pt" strokecolor="#939598">
                <v:path arrowok="t"/>
              </v:shape>
            </v:group>
            <v:group style="position:absolute;left:4769;top:-1842;width:2;height:80" coordorigin="4769,-1842" coordsize="2,80">
              <v:shape style="position:absolute;left:4769;top:-1842;width:2;height:80" coordorigin="4769,-1842" coordsize="0,80" path="m4769,-1762l4769,-1842e" filled="false" stroked="true" strokeweight=".748pt" strokecolor="#939598">
                <v:path arrowok="t"/>
              </v:shape>
            </v:group>
            <v:group style="position:absolute;left:4729;top:-1842;width:2;height:80" coordorigin="4729,-1842" coordsize="2,80">
              <v:shape style="position:absolute;left:4729;top:-1842;width:2;height:80" coordorigin="4729,-1842" coordsize="0,80" path="m4729,-1762l4729,-1842e" filled="false" stroked="true" strokeweight=".748pt" strokecolor="#939598">
                <v:path arrowok="t"/>
              </v:shape>
            </v:group>
            <v:group style="position:absolute;left:4689;top:-1842;width:2;height:80" coordorigin="4689,-1842" coordsize="2,80">
              <v:shape style="position:absolute;left:4689;top:-1842;width:2;height:80" coordorigin="4689,-1842" coordsize="1,80" path="m4689,-1762l4689,-1842e" filled="false" stroked="true" strokeweight=".748pt" strokecolor="#939598">
                <v:path arrowok="t"/>
              </v:shape>
            </v:group>
            <v:group style="position:absolute;left:4649;top:-1842;width:2;height:80" coordorigin="4649,-1842" coordsize="2,80">
              <v:shape style="position:absolute;left:4649;top:-1842;width:2;height:80" coordorigin="4649,-1842" coordsize="0,80" path="m4649,-1762l4649,-1842e" filled="false" stroked="true" strokeweight=".748pt" strokecolor="#939598">
                <v:path arrowok="t"/>
              </v:shape>
            </v:group>
            <v:group style="position:absolute;left:4609;top:-1842;width:2;height:80" coordorigin="4609,-1842" coordsize="2,80">
              <v:shape style="position:absolute;left:4609;top:-1842;width:2;height:80" coordorigin="4609,-1842" coordsize="0,80" path="m4609,-1762l4609,-1842e" filled="false" stroked="true" strokeweight=".748pt" strokecolor="#939598">
                <v:path arrowok="t"/>
              </v:shape>
            </v:group>
            <v:group style="position:absolute;left:4569;top:-1842;width:2;height:80" coordorigin="4569,-1842" coordsize="2,80">
              <v:shape style="position:absolute;left:4569;top:-1842;width:2;height:80" coordorigin="4569,-1842" coordsize="0,80" path="m4569,-1762l4569,-1842e" filled="false" stroked="true" strokeweight=".748pt" strokecolor="#939598">
                <v:path arrowok="t"/>
              </v:shape>
            </v:group>
            <v:group style="position:absolute;left:4529;top:-1842;width:2;height:80" coordorigin="4529,-1842" coordsize="2,80">
              <v:shape style="position:absolute;left:4529;top:-1842;width:2;height:80" coordorigin="4529,-1842" coordsize="0,80" path="m4529,-1762l4529,-1842e" filled="false" stroked="true" strokeweight=".748pt" strokecolor="#939598">
                <v:path arrowok="t"/>
              </v:shape>
            </v:group>
            <v:group style="position:absolute;left:4489;top:-1842;width:2;height:80" coordorigin="4489,-1842" coordsize="2,80">
              <v:shape style="position:absolute;left:4489;top:-1842;width:2;height:80" coordorigin="4489,-1842" coordsize="0,80" path="m4489,-1762l4489,-1842e" filled="false" stroked="true" strokeweight=".748pt" strokecolor="#939598">
                <v:path arrowok="t"/>
              </v:shape>
            </v:group>
            <v:group style="position:absolute;left:4449;top:-1842;width:2;height:80" coordorigin="4449,-1842" coordsize="2,80">
              <v:shape style="position:absolute;left:4449;top:-1842;width:2;height:80" coordorigin="4449,-1842" coordsize="0,80" path="m4449,-1762l4449,-1842e" filled="false" stroked="true" strokeweight=".748pt" strokecolor="#939598">
                <v:path arrowok="t"/>
              </v:shape>
            </v:group>
            <v:group style="position:absolute;left:4409;top:-1842;width:2;height:80" coordorigin="4409,-1842" coordsize="2,80">
              <v:shape style="position:absolute;left:4409;top:-1842;width:2;height:80" coordorigin="4409,-1842" coordsize="0,80" path="m4409,-1762l4409,-1842e" filled="false" stroked="true" strokeweight=".748pt" strokecolor="#939598">
                <v:path arrowok="t"/>
              </v:shape>
            </v:group>
            <v:group style="position:absolute;left:4369;top:-1842;width:2;height:80" coordorigin="4369,-1842" coordsize="2,80">
              <v:shape style="position:absolute;left:4369;top:-1842;width:2;height:80" coordorigin="4369,-1842" coordsize="0,80" path="m4369,-1762l4369,-1842e" filled="false" stroked="true" strokeweight=".748pt" strokecolor="#939598">
                <v:path arrowok="t"/>
              </v:shape>
            </v:group>
            <v:group style="position:absolute;left:4329;top:-1842;width:2;height:80" coordorigin="4329,-1842" coordsize="2,80">
              <v:shape style="position:absolute;left:4329;top:-1842;width:2;height:80" coordorigin="4329,-1842" coordsize="0,80" path="m4329,-1762l4329,-1842e" filled="false" stroked="true" strokeweight=".748pt" strokecolor="#939598">
                <v:path arrowok="t"/>
              </v:shape>
            </v:group>
            <v:group style="position:absolute;left:4289;top:-1842;width:2;height:80" coordorigin="4289,-1842" coordsize="2,80">
              <v:shape style="position:absolute;left:4289;top:-1842;width:2;height:80" coordorigin="4289,-1842" coordsize="1,80" path="m4289,-1762l4289,-1842e" filled="false" stroked="true" strokeweight=".748pt" strokecolor="#939598">
                <v:path arrowok="t"/>
              </v:shape>
            </v:group>
            <v:group style="position:absolute;left:4249;top:-1842;width:2;height:80" coordorigin="4249,-1842" coordsize="2,80">
              <v:shape style="position:absolute;left:4249;top:-1842;width:2;height:80" coordorigin="4249,-1842" coordsize="0,80" path="m4249,-1762l4249,-1842e" filled="false" stroked="true" strokeweight=".748pt" strokecolor="#939598">
                <v:path arrowok="t"/>
              </v:shape>
            </v:group>
            <v:group style="position:absolute;left:4209;top:-1842;width:2;height:80" coordorigin="4209,-1842" coordsize="2,80">
              <v:shape style="position:absolute;left:4209;top:-1842;width:2;height:80" coordorigin="4209,-1842" coordsize="0,80" path="m4209,-1762l4209,-1842e" filled="false" stroked="true" strokeweight=".748pt" strokecolor="#939598">
                <v:path arrowok="t"/>
              </v:shape>
            </v:group>
            <v:group style="position:absolute;left:4169;top:-1842;width:2;height:80" coordorigin="4169,-1842" coordsize="2,80">
              <v:shape style="position:absolute;left:4169;top:-1842;width:2;height:80" coordorigin="4169,-1842" coordsize="0,80" path="m4169,-1762l4169,-1842e" filled="false" stroked="true" strokeweight=".748pt" strokecolor="#939598">
                <v:path arrowok="t"/>
              </v:shape>
            </v:group>
            <v:group style="position:absolute;left:4129;top:-1842;width:2;height:80" coordorigin="4129,-1842" coordsize="2,80">
              <v:shape style="position:absolute;left:4129;top:-1842;width:2;height:80" coordorigin="4129,-1842" coordsize="0,80" path="m4129,-1762l4129,-1842e" filled="false" stroked="true" strokeweight=".748pt" strokecolor="#939598">
                <v:path arrowok="t"/>
              </v:shape>
            </v:group>
            <v:group style="position:absolute;left:4089;top:-1842;width:2;height:80" coordorigin="4089,-1842" coordsize="2,80">
              <v:shape style="position:absolute;left:4089;top:-1842;width:2;height:80" coordorigin="4089,-1842" coordsize="0,80" path="m4089,-1762l4089,-1842e" filled="false" stroked="true" strokeweight=".748pt" strokecolor="#939598">
                <v:path arrowok="t"/>
              </v:shape>
            </v:group>
            <v:group style="position:absolute;left:4049;top:-1842;width:2;height:80" coordorigin="4049,-1842" coordsize="2,80">
              <v:shape style="position:absolute;left:4049;top:-1842;width:2;height:80" coordorigin="4049,-1842" coordsize="0,80" path="m4049,-1762l4049,-1842e" filled="false" stroked="true" strokeweight=".748pt" strokecolor="#939598">
                <v:path arrowok="t"/>
              </v:shape>
            </v:group>
            <v:group style="position:absolute;left:4009;top:-1842;width:2;height:80" coordorigin="4009,-1842" coordsize="2,80">
              <v:shape style="position:absolute;left:4009;top:-1842;width:2;height:80" coordorigin="4009,-1842" coordsize="0,80" path="m4009,-1762l4009,-1842e" filled="false" stroked="true" strokeweight=".748pt" strokecolor="#939598">
                <v:path arrowok="t"/>
              </v:shape>
            </v:group>
            <v:group style="position:absolute;left:3969;top:-1842;width:2;height:80" coordorigin="3969,-1842" coordsize="2,80">
              <v:shape style="position:absolute;left:3969;top:-1842;width:2;height:80" coordorigin="3969,-1842" coordsize="0,80" path="m3969,-1762l3969,-1842e" filled="false" stroked="true" strokeweight=".748pt" strokecolor="#939598">
                <v:path arrowok="t"/>
              </v:shape>
            </v:group>
            <v:group style="position:absolute;left:3929;top:-1842;width:2;height:80" coordorigin="3929,-1842" coordsize="2,80">
              <v:shape style="position:absolute;left:3929;top:-1842;width:2;height:80" coordorigin="3929,-1842" coordsize="1,80" path="m3929,-1762l3929,-1842e" filled="false" stroked="true" strokeweight=".748pt" strokecolor="#939598">
                <v:path arrowok="t"/>
              </v:shape>
            </v:group>
            <v:group style="position:absolute;left:3889;top:-1842;width:2;height:80" coordorigin="3889,-1842" coordsize="2,80">
              <v:shape style="position:absolute;left:3889;top:-1842;width:2;height:80" coordorigin="3889,-1842" coordsize="0,80" path="m3889,-1762l3889,-1842e" filled="false" stroked="true" strokeweight=".748pt" strokecolor="#939598">
                <v:path arrowok="t"/>
              </v:shape>
            </v:group>
            <v:group style="position:absolute;left:3849;top:-1842;width:2;height:80" coordorigin="3849,-1842" coordsize="2,80">
              <v:shape style="position:absolute;left:3849;top:-1842;width:2;height:80" coordorigin="3849,-1842" coordsize="0,80" path="m3849,-1762l3849,-1842e" filled="false" stroked="true" strokeweight=".748pt" strokecolor="#939598">
                <v:path arrowok="t"/>
              </v:shape>
            </v:group>
            <v:group style="position:absolute;left:3809;top:-1842;width:2;height:80" coordorigin="3809,-1842" coordsize="2,80">
              <v:shape style="position:absolute;left:3809;top:-1842;width:2;height:80" coordorigin="3809,-1842" coordsize="0,80" path="m3809,-1762l3809,-1842e" filled="false" stroked="true" strokeweight=".748pt" strokecolor="#939598">
                <v:path arrowok="t"/>
              </v:shape>
            </v:group>
            <v:group style="position:absolute;left:3768;top:-1842;width:2;height:80" coordorigin="3768,-1842" coordsize="2,80">
              <v:shape style="position:absolute;left:3768;top:-1842;width:2;height:80" coordorigin="3768,-1842" coordsize="0,80" path="m3769,-1762l3768,-1842e" filled="false" stroked="true" strokeweight=".748pt" strokecolor="#939598">
                <v:path arrowok="t"/>
              </v:shape>
            </v:group>
            <v:group style="position:absolute;left:3728;top:-1842;width:2;height:80" coordorigin="3728,-1842" coordsize="2,80">
              <v:shape style="position:absolute;left:3728;top:-1842;width:2;height:80" coordorigin="3728,-1842" coordsize="0,80" path="m3728,-1762l3728,-1842e" filled="false" stroked="true" strokeweight=".748pt" strokecolor="#939598">
                <v:path arrowok="t"/>
              </v:shape>
            </v:group>
            <v:group style="position:absolute;left:3688;top:-1842;width:2;height:80" coordorigin="3688,-1842" coordsize="2,80">
              <v:shape style="position:absolute;left:3688;top:-1842;width:2;height:80" coordorigin="3688,-1842" coordsize="0,80" path="m3688,-1762l3688,-1842e" filled="false" stroked="true" strokeweight=".748pt" strokecolor="#939598">
                <v:path arrowok="t"/>
              </v:shape>
            </v:group>
            <v:group style="position:absolute;left:3648;top:-1842;width:2;height:80" coordorigin="3648,-1842" coordsize="2,80">
              <v:shape style="position:absolute;left:3648;top:-1842;width:2;height:80" coordorigin="3648,-1842" coordsize="0,80" path="m3648,-1762l3648,-1842e" filled="false" stroked="true" strokeweight=".748pt" strokecolor="#939598">
                <v:path arrowok="t"/>
              </v:shape>
            </v:group>
            <v:group style="position:absolute;left:3608;top:-1842;width:2;height:80" coordorigin="3608,-1842" coordsize="2,80">
              <v:shape style="position:absolute;left:3608;top:-1842;width:2;height:80" coordorigin="3608,-1842" coordsize="0,80" path="m3608,-1762l3608,-1842e" filled="false" stroked="true" strokeweight=".748pt" strokecolor="#939598">
                <v:path arrowok="t"/>
              </v:shape>
            </v:group>
            <v:group style="position:absolute;left:3568;top:-1842;width:2;height:80" coordorigin="3568,-1842" coordsize="2,80">
              <v:shape style="position:absolute;left:3568;top:-1842;width:2;height:80" coordorigin="3568,-1842" coordsize="1,80" path="m3568,-1762l3568,-1842e" filled="false" stroked="true" strokeweight=".748pt" strokecolor="#939598">
                <v:path arrowok="t"/>
              </v:shape>
            </v:group>
            <v:group style="position:absolute;left:3528;top:-1842;width:2;height:80" coordorigin="3528,-1842" coordsize="2,80">
              <v:shape style="position:absolute;left:3528;top:-1842;width:2;height:80" coordorigin="3528,-1842" coordsize="0,80" path="m3528,-1762l3528,-1842e" filled="false" stroked="true" strokeweight=".748pt" strokecolor="#939598">
                <v:path arrowok="t"/>
              </v:shape>
            </v:group>
            <v:group style="position:absolute;left:3488;top:-1842;width:2;height:80" coordorigin="3488,-1842" coordsize="2,80">
              <v:shape style="position:absolute;left:3488;top:-1842;width:2;height:80" coordorigin="3488,-1842" coordsize="0,80" path="m3488,-1762l3488,-1842e" filled="false" stroked="true" strokeweight=".748pt" strokecolor="#939598">
                <v:path arrowok="t"/>
              </v:shape>
            </v:group>
            <v:group style="position:absolute;left:3448;top:-1842;width:2;height:80" coordorigin="3448,-1842" coordsize="2,80">
              <v:shape style="position:absolute;left:3448;top:-1842;width:2;height:80" coordorigin="3448,-1842" coordsize="0,80" path="m3448,-1762l3448,-1842e" filled="false" stroked="true" strokeweight=".748pt" strokecolor="#939598">
                <v:path arrowok="t"/>
              </v:shape>
            </v:group>
            <v:group style="position:absolute;left:3408;top:-1842;width:2;height:80" coordorigin="3408,-1842" coordsize="2,80">
              <v:shape style="position:absolute;left:3408;top:-1842;width:2;height:80" coordorigin="3408,-1842" coordsize="0,80" path="m3408,-1762l3408,-1842e" filled="false" stroked="true" strokeweight=".748pt" strokecolor="#939598">
                <v:path arrowok="t"/>
              </v:shape>
            </v:group>
            <v:group style="position:absolute;left:3368;top:-1842;width:2;height:80" coordorigin="3368,-1842" coordsize="2,80">
              <v:shape style="position:absolute;left:3368;top:-1842;width:2;height:80" coordorigin="3368,-1842" coordsize="0,80" path="m3368,-1762l3368,-1842e" filled="false" stroked="true" strokeweight=".748pt" strokecolor="#939598">
                <v:path arrowok="t"/>
              </v:shape>
            </v:group>
            <v:group style="position:absolute;left:3328;top:-1842;width:2;height:80" coordorigin="3328,-1842" coordsize="2,80">
              <v:shape style="position:absolute;left:3328;top:-1842;width:2;height:80" coordorigin="3328,-1842" coordsize="0,80" path="m3328,-1762l3328,-1842e" filled="false" stroked="true" strokeweight=".748pt" strokecolor="#939598">
                <v:path arrowok="t"/>
              </v:shape>
            </v:group>
            <v:group style="position:absolute;left:3288;top:-1842;width:2;height:80" coordorigin="3288,-1842" coordsize="2,80">
              <v:shape style="position:absolute;left:3288;top:-1842;width:2;height:80" coordorigin="3288,-1842" coordsize="0,80" path="m3288,-1762l3288,-1842e" filled="false" stroked="true" strokeweight=".748pt" strokecolor="#939598">
                <v:path arrowok="t"/>
              </v:shape>
            </v:group>
            <v:group style="position:absolute;left:3248;top:-1842;width:2;height:80" coordorigin="3248,-1842" coordsize="2,80">
              <v:shape style="position:absolute;left:3248;top:-1842;width:2;height:80" coordorigin="3248,-1842" coordsize="0,80" path="m3248,-1762l3248,-1842e" filled="false" stroked="true" strokeweight=".748pt" strokecolor="#939598">
                <v:path arrowok="t"/>
              </v:shape>
            </v:group>
            <v:group style="position:absolute;left:3208;top:-1842;width:2;height:80" coordorigin="3208,-1842" coordsize="2,80">
              <v:shape style="position:absolute;left:3208;top:-1842;width:2;height:80" coordorigin="3208,-1842" coordsize="0,80" path="m3208,-1762l3208,-1842e" filled="false" stroked="true" strokeweight=".748pt" strokecolor="#939598">
                <v:path arrowok="t"/>
              </v:shape>
            </v:group>
            <v:group style="position:absolute;left:3168;top:-1842;width:2;height:80" coordorigin="3168,-1842" coordsize="2,80">
              <v:shape style="position:absolute;left:3168;top:-1842;width:2;height:80" coordorigin="3168,-1842" coordsize="1,80" path="m3168,-1762l3168,-1842e" filled="false" stroked="true" strokeweight=".748pt" strokecolor="#939598">
                <v:path arrowok="t"/>
              </v:shape>
            </v:group>
            <v:group style="position:absolute;left:3128;top:-1842;width:2;height:80" coordorigin="3128,-1842" coordsize="2,80">
              <v:shape style="position:absolute;left:3128;top:-1842;width:2;height:80" coordorigin="3128,-1842" coordsize="0,80" path="m3128,-1762l3128,-1842e" filled="false" stroked="true" strokeweight=".748pt" strokecolor="#939598">
                <v:path arrowok="t"/>
              </v:shape>
            </v:group>
            <v:group style="position:absolute;left:3088;top:-1842;width:2;height:80" coordorigin="3088,-1842" coordsize="2,80">
              <v:shape style="position:absolute;left:3088;top:-1842;width:2;height:80" coordorigin="3088,-1842" coordsize="0,80" path="m3088,-1762l3088,-1842e" filled="false" stroked="true" strokeweight=".748pt" strokecolor="#939598">
                <v:path arrowok="t"/>
              </v:shape>
            </v:group>
            <v:group style="position:absolute;left:3048;top:-1842;width:2;height:80" coordorigin="3048,-1842" coordsize="2,80">
              <v:shape style="position:absolute;left:3048;top:-1842;width:2;height:80" coordorigin="3048,-1842" coordsize="0,80" path="m3048,-1762l3048,-1842e" filled="false" stroked="true" strokeweight=".748pt" strokecolor="#939598">
                <v:path arrowok="t"/>
              </v:shape>
            </v:group>
            <v:group style="position:absolute;left:3008;top:-1842;width:2;height:80" coordorigin="3008,-1842" coordsize="2,80">
              <v:shape style="position:absolute;left:3008;top:-1842;width:2;height:80" coordorigin="3008,-1842" coordsize="0,80" path="m3008,-1762l3008,-1842e" filled="false" stroked="true" strokeweight=".748pt" strokecolor="#939598">
                <v:path arrowok="t"/>
              </v:shape>
            </v:group>
            <v:group style="position:absolute;left:2968;top:-1842;width:2;height:80" coordorigin="2968,-1842" coordsize="2,80">
              <v:shape style="position:absolute;left:2968;top:-1842;width:2;height:80" coordorigin="2968,-1842" coordsize="0,80" path="m2968,-1762l2968,-1842e" filled="false" stroked="true" strokeweight=".748pt" strokecolor="#939598">
                <v:path arrowok="t"/>
              </v:shape>
            </v:group>
            <v:group style="position:absolute;left:2928;top:-1842;width:2;height:80" coordorigin="2928,-1842" coordsize="2,80">
              <v:shape style="position:absolute;left:2928;top:-1842;width:2;height:80" coordorigin="2928,-1842" coordsize="0,80" path="m2928,-1762l2928,-1842e" filled="false" stroked="true" strokeweight=".748pt" strokecolor="#939598">
                <v:path arrowok="t"/>
              </v:shape>
            </v:group>
            <v:group style="position:absolute;left:2888;top:-1842;width:2;height:80" coordorigin="2888,-1842" coordsize="2,80">
              <v:shape style="position:absolute;left:2888;top:-1842;width:2;height:80" coordorigin="2888,-1842" coordsize="1,80" path="m2888,-1762l2888,-1842e" filled="false" stroked="true" strokeweight=".748pt" strokecolor="#939598">
                <v:path arrowok="t"/>
              </v:shape>
            </v:group>
            <v:group style="position:absolute;left:2848;top:-1842;width:2;height:80" coordorigin="2848,-1842" coordsize="2,80">
              <v:shape style="position:absolute;left:2848;top:-1842;width:2;height:80" coordorigin="2848,-1842" coordsize="0,80" path="m2848,-1762l2848,-1842e" filled="false" stroked="true" strokeweight=".748pt" strokecolor="#939598">
                <v:path arrowok="t"/>
              </v:shape>
            </v:group>
            <v:group style="position:absolute;left:2808;top:-1842;width:2;height:80" coordorigin="2808,-1842" coordsize="2,80">
              <v:shape style="position:absolute;left:2808;top:-1842;width:2;height:80" coordorigin="2808,-1842" coordsize="0,80" path="m2808,-1762l2808,-1842e" filled="false" stroked="true" strokeweight=".748pt" strokecolor="#939598">
                <v:path arrowok="t"/>
              </v:shape>
            </v:group>
            <v:group style="position:absolute;left:2768;top:-1842;width:2;height:80" coordorigin="2768,-1842" coordsize="2,80">
              <v:shape style="position:absolute;left:2768;top:-1842;width:2;height:80" coordorigin="2768,-1842" coordsize="0,80" path="m2768,-1762l2768,-1842e" filled="false" stroked="true" strokeweight=".748pt" strokecolor="#939598">
                <v:path arrowok="t"/>
              </v:shape>
            </v:group>
            <v:group style="position:absolute;left:2728;top:-1842;width:2;height:80" coordorigin="2728,-1842" coordsize="2,80">
              <v:shape style="position:absolute;left:2728;top:-1842;width:2;height:80" coordorigin="2728,-1842" coordsize="0,80" path="m2728,-1762l2728,-1842e" filled="false" stroked="true" strokeweight=".748pt" strokecolor="#939598">
                <v:path arrowok="t"/>
              </v:shape>
            </v:group>
            <v:group style="position:absolute;left:2688;top:-1842;width:2;height:80" coordorigin="2688,-1842" coordsize="2,80">
              <v:shape style="position:absolute;left:2688;top:-1842;width:2;height:80" coordorigin="2688,-1842" coordsize="0,80" path="m2688,-1762l2688,-1842e" filled="false" stroked="true" strokeweight=".748pt" strokecolor="#939598">
                <v:path arrowok="t"/>
              </v:shape>
            </v:group>
            <v:group style="position:absolute;left:2648;top:-1842;width:2;height:80" coordorigin="2648,-1842" coordsize="2,80">
              <v:shape style="position:absolute;left:2648;top:-1842;width:2;height:80" coordorigin="2648,-1842" coordsize="0,80" path="m2648,-1762l2648,-1842e" filled="false" stroked="true" strokeweight=".748pt" strokecolor="#939598">
                <v:path arrowok="t"/>
              </v:shape>
            </v:group>
            <v:group style="position:absolute;left:2608;top:-1842;width:2;height:80" coordorigin="2608,-1842" coordsize="2,80">
              <v:shape style="position:absolute;left:2608;top:-1842;width:2;height:80" coordorigin="2608,-1842" coordsize="0,80" path="m2608,-1762l2608,-1842e" filled="false" stroked="true" strokeweight=".748pt" strokecolor="#939598">
                <v:path arrowok="t"/>
              </v:shape>
            </v:group>
            <v:group style="position:absolute;left:2568;top:-1842;width:2;height:80" coordorigin="2568,-1842" coordsize="2,80">
              <v:shape style="position:absolute;left:2568;top:-1842;width:2;height:80" coordorigin="2568,-1842" coordsize="0,80" path="m2568,-1762l2568,-1842e" filled="false" stroked="true" strokeweight=".748pt" strokecolor="#939598">
                <v:path arrowok="t"/>
              </v:shape>
            </v:group>
            <v:group style="position:absolute;left:2528;top:-1842;width:2;height:80" coordorigin="2528,-1842" coordsize="2,80">
              <v:shape style="position:absolute;left:2528;top:-1842;width:2;height:80" coordorigin="2528,-1842" coordsize="1,80" path="m2528,-1762l2528,-1842e" filled="false" stroked="true" strokeweight=".748pt" strokecolor="#939598">
                <v:path arrowok="t"/>
              </v:shape>
            </v:group>
            <v:group style="position:absolute;left:2488;top:-1842;width:2;height:80" coordorigin="2488,-1842" coordsize="2,80">
              <v:shape style="position:absolute;left:2488;top:-1842;width:2;height:80" coordorigin="2488,-1842" coordsize="0,80" path="m2488,-1762l2488,-1842e" filled="false" stroked="true" strokeweight=".748pt" strokecolor="#939598">
                <v:path arrowok="t"/>
              </v:shape>
            </v:group>
            <v:group style="position:absolute;left:2448;top:-1842;width:2;height:80" coordorigin="2448,-1842" coordsize="2,80">
              <v:shape style="position:absolute;left:2448;top:-1842;width:2;height:80" coordorigin="2448,-1842" coordsize="0,80" path="m2448,-1762l2448,-1842e" filled="false" stroked="true" strokeweight=".748pt" strokecolor="#939598">
                <v:path arrowok="t"/>
              </v:shape>
            </v:group>
            <v:group style="position:absolute;left:2408;top:-1842;width:2;height:80" coordorigin="2408,-1842" coordsize="2,80">
              <v:shape style="position:absolute;left:2408;top:-1842;width:2;height:80" coordorigin="2408,-1842" coordsize="0,80" path="m2408,-1762l2408,-1842e" filled="false" stroked="true" strokeweight=".748pt" strokecolor="#939598">
                <v:path arrowok="t"/>
              </v:shape>
            </v:group>
            <v:group style="position:absolute;left:2368;top:-1842;width:2;height:80" coordorigin="2368,-1842" coordsize="2,80">
              <v:shape style="position:absolute;left:2368;top:-1842;width:2;height:80" coordorigin="2368,-1842" coordsize="0,80" path="m2368,-1762l2368,-1842e" filled="false" stroked="true" strokeweight=".748pt" strokecolor="#939598">
                <v:path arrowok="t"/>
              </v:shape>
            </v:group>
            <v:group style="position:absolute;left:2328;top:-1842;width:2;height:80" coordorigin="2328,-1842" coordsize="2,80">
              <v:shape style="position:absolute;left:2328;top:-1842;width:2;height:80" coordorigin="2328,-1842" coordsize="0,80" path="m2328,-1762l2328,-1842e" filled="false" stroked="true" strokeweight=".748pt" strokecolor="#939598">
                <v:path arrowok="t"/>
              </v:shape>
            </v:group>
            <v:group style="position:absolute;left:2288;top:-1842;width:2;height:80" coordorigin="2288,-1842" coordsize="2,80">
              <v:shape style="position:absolute;left:2288;top:-1842;width:2;height:80" coordorigin="2288,-1842" coordsize="0,80" path="m2288,-1762l2288,-1842e" filled="false" stroked="true" strokeweight=".748pt" strokecolor="#939598">
                <v:path arrowok="t"/>
              </v:shape>
            </v:group>
            <v:group style="position:absolute;left:2248;top:-1842;width:2;height:80" coordorigin="2248,-1842" coordsize="2,80">
              <v:shape style="position:absolute;left:2248;top:-1842;width:2;height:80" coordorigin="2248,-1842" coordsize="0,80" path="m2248,-1762l2248,-1842e" filled="false" stroked="true" strokeweight=".748pt" strokecolor="#939598">
                <v:path arrowok="t"/>
              </v:shape>
            </v:group>
            <v:group style="position:absolute;left:2208;top:-1842;width:2;height:80" coordorigin="2208,-1842" coordsize="2,80">
              <v:shape style="position:absolute;left:2208;top:-1842;width:2;height:80" coordorigin="2208,-1842" coordsize="0,80" path="m2208,-1762l2208,-1842e" filled="false" stroked="true" strokeweight=".748pt" strokecolor="#939598">
                <v:path arrowok="t"/>
              </v:shape>
            </v:group>
            <v:group style="position:absolute;left:2168;top:-1842;width:2;height:80" coordorigin="2168,-1842" coordsize="2,80">
              <v:shape style="position:absolute;left:2168;top:-1842;width:2;height:80" coordorigin="2168,-1842" coordsize="0,80" path="m2168,-1762l2168,-1842e" filled="false" stroked="true" strokeweight=".748pt" strokecolor="#939598">
                <v:path arrowok="t"/>
              </v:shape>
            </v:group>
            <v:group style="position:absolute;left:2128;top:-1842;width:2;height:80" coordorigin="2128,-1842" coordsize="2,80">
              <v:shape style="position:absolute;left:2128;top:-1842;width:2;height:80" coordorigin="2128,-1842" coordsize="1,80" path="m2128,-1762l2128,-1842e" filled="false" stroked="true" strokeweight=".748pt" strokecolor="#939598">
                <v:path arrowok="t"/>
              </v:shape>
            </v:group>
            <v:group style="position:absolute;left:2088;top:-1842;width:2;height:80" coordorigin="2088,-1842" coordsize="2,80">
              <v:shape style="position:absolute;left:2088;top:-1842;width:2;height:80" coordorigin="2088,-1842" coordsize="0,80" path="m2088,-1762l2088,-1842e" filled="false" stroked="true" strokeweight=".748pt" strokecolor="#939598">
                <v:path arrowok="t"/>
              </v:shape>
            </v:group>
            <v:group style="position:absolute;left:2048;top:-1842;width:2;height:80" coordorigin="2048,-1842" coordsize="2,80">
              <v:shape style="position:absolute;left:2048;top:-1842;width:2;height:80" coordorigin="2048,-1842" coordsize="0,80" path="m2048,-1762l2048,-1842e" filled="false" stroked="true" strokeweight=".748pt" strokecolor="#939598">
                <v:path arrowok="t"/>
              </v:shape>
            </v:group>
            <v:group style="position:absolute;left:2008;top:-1842;width:2;height:80" coordorigin="2008,-1842" coordsize="2,80">
              <v:shape style="position:absolute;left:2008;top:-1842;width:2;height:80" coordorigin="2008,-1842" coordsize="0,80" path="m2008,-1762l2008,-1842e" filled="false" stroked="true" strokeweight=".748pt" strokecolor="#939598">
                <v:path arrowok="t"/>
              </v:shape>
            </v:group>
            <v:group style="position:absolute;left:1968;top:-1842;width:2;height:80" coordorigin="1968,-1842" coordsize="2,80">
              <v:shape style="position:absolute;left:1968;top:-1842;width:2;height:80" coordorigin="1968,-1842" coordsize="0,80" path="m1968,-1762l1968,-1842e" filled="false" stroked="true" strokeweight=".748pt" strokecolor="#939598">
                <v:path arrowok="t"/>
              </v:shape>
            </v:group>
            <v:group style="position:absolute;left:1928;top:-1842;width:2;height:80" coordorigin="1928,-1842" coordsize="2,80">
              <v:shape style="position:absolute;left:1928;top:-1842;width:2;height:80" coordorigin="1928,-1842" coordsize="0,80" path="m1928,-1762l1928,-1842e" filled="false" stroked="true" strokeweight=".748pt" strokecolor="#939598">
                <v:path arrowok="t"/>
              </v:shape>
            </v:group>
            <v:group style="position:absolute;left:1888;top:-1842;width:2;height:80" coordorigin="1888,-1842" coordsize="2,80">
              <v:shape style="position:absolute;left:1888;top:-1842;width:2;height:80" coordorigin="1888,-1842" coordsize="0,80" path="m1888,-1762l1888,-1842e" filled="false" stroked="true" strokeweight=".748pt" strokecolor="#939598">
                <v:path arrowok="t"/>
              </v:shape>
            </v:group>
            <v:group style="position:absolute;left:1848;top:-1842;width:2;height:80" coordorigin="1848,-1842" coordsize="2,80">
              <v:shape style="position:absolute;left:1848;top:-1842;width:2;height:80" coordorigin="1848,-1842" coordsize="0,80" path="m1848,-1762l1848,-1842e" filled="false" stroked="true" strokeweight=".748pt" strokecolor="#939598">
                <v:path arrowok="t"/>
              </v:shape>
            </v:group>
            <v:group style="position:absolute;left:1808;top:-1842;width:2;height:80" coordorigin="1808,-1842" coordsize="2,80">
              <v:shape style="position:absolute;left:1808;top:-1842;width:2;height:80" coordorigin="1808,-1842" coordsize="0,80" path="m1808,-1762l1808,-1842e" filled="false" stroked="true" strokeweight=".748pt" strokecolor="#939598">
                <v:path arrowok="t"/>
              </v:shape>
            </v:group>
            <v:group style="position:absolute;left:1768;top:-1842;width:2;height:80" coordorigin="1768,-1842" coordsize="2,80">
              <v:shape style="position:absolute;left:1768;top:-1842;width:2;height:80" coordorigin="1768,-1842" coordsize="1,80" path="m1768,-1762l1768,-1842e" filled="false" stroked="true" strokeweight=".748pt" strokecolor="#939598">
                <v:path arrowok="t"/>
              </v:shape>
            </v:group>
            <v:group style="position:absolute;left:1728;top:-1842;width:2;height:80" coordorigin="1728,-1842" coordsize="2,80">
              <v:shape style="position:absolute;left:1728;top:-1842;width:2;height:80" coordorigin="1728,-1842" coordsize="0,80" path="m1728,-1762l1728,-1842e" filled="false" stroked="true" strokeweight=".748pt" strokecolor="#939598">
                <v:path arrowok="t"/>
              </v:shape>
            </v:group>
            <v:group style="position:absolute;left:1688;top:-1842;width:2;height:80" coordorigin="1688,-1842" coordsize="2,80">
              <v:shape style="position:absolute;left:1688;top:-1842;width:2;height:80" coordorigin="1688,-1842" coordsize="0,80" path="m1688,-1762l1688,-1842e" filled="false" stroked="true" strokeweight=".748pt" strokecolor="#939598">
                <v:path arrowok="t"/>
              </v:shape>
            </v:group>
            <v:group style="position:absolute;left:1648;top:-1842;width:2;height:80" coordorigin="1648,-1842" coordsize="2,80">
              <v:shape style="position:absolute;left:1648;top:-1842;width:2;height:80" coordorigin="1648,-1842" coordsize="0,80" path="m1648,-1762l1648,-1842e" filled="false" stroked="true" strokeweight=".748pt" strokecolor="#939598">
                <v:path arrowok="t"/>
              </v:shape>
            </v:group>
            <v:group style="position:absolute;left:1608;top:-1842;width:2;height:80" coordorigin="1608,-1842" coordsize="2,80">
              <v:shape style="position:absolute;left:1608;top:-1842;width:2;height:80" coordorigin="1608,-1842" coordsize="0,80" path="m1608,-1762l1608,-1842e" filled="false" stroked="true" strokeweight=".748pt" strokecolor="#939598">
                <v:path arrowok="t"/>
              </v:shape>
            </v:group>
            <v:group style="position:absolute;left:1568;top:-1842;width:2;height:80" coordorigin="1568,-1842" coordsize="2,80">
              <v:shape style="position:absolute;left:1568;top:-1842;width:2;height:80" coordorigin="1568,-1842" coordsize="0,80" path="m1568,-1762l1568,-1842e" filled="false" stroked="true" strokeweight=".748pt" strokecolor="#939598">
                <v:path arrowok="t"/>
              </v:shape>
            </v:group>
            <v:group style="position:absolute;left:1528;top:-1842;width:2;height:80" coordorigin="1528,-1842" coordsize="2,80">
              <v:shape style="position:absolute;left:1528;top:-1842;width:2;height:80" coordorigin="1528,-1842" coordsize="0,80" path="m1528,-1762l1528,-1842e" filled="false" stroked="true" strokeweight=".748pt" strokecolor="#939598">
                <v:path arrowok="t"/>
              </v:shape>
            </v:group>
            <v:group style="position:absolute;left:1488;top:-1842;width:2;height:80" coordorigin="1488,-1842" coordsize="2,80">
              <v:shape style="position:absolute;left:1488;top:-1842;width:2;height:80" coordorigin="1488,-1842" coordsize="0,80" path="m1488,-1762l1488,-1842e" filled="false" stroked="true" strokeweight=".748pt" strokecolor="#939598">
                <v:path arrowok="t"/>
              </v:shape>
            </v:group>
            <v:group style="position:absolute;left:1448;top:-1842;width:2;height:80" coordorigin="1448,-1842" coordsize="2,80">
              <v:shape style="position:absolute;left:1448;top:-1842;width:2;height:80" coordorigin="1448,-1842" coordsize="0,80" path="m1448,-1762l1448,-1842e" filled="false" stroked="true" strokeweight=".748pt" strokecolor="#939598">
                <v:path arrowok="t"/>
              </v:shape>
            </v:group>
            <v:group style="position:absolute;left:1408;top:-1842;width:2;height:80" coordorigin="1408,-1842" coordsize="2,80">
              <v:shape style="position:absolute;left:1408;top:-1842;width:2;height:80" coordorigin="1408,-1842" coordsize="1,80" path="m1408,-1762l1408,-1842e" filled="false" stroked="true" strokeweight=".748pt" strokecolor="#939598">
                <v:path arrowok="t"/>
              </v:shape>
            </v:group>
            <v:group style="position:absolute;left:1368;top:-1842;width:2;height:80" coordorigin="1368,-1842" coordsize="2,80">
              <v:shape style="position:absolute;left:1368;top:-1842;width:2;height:80" coordorigin="1368,-1842" coordsize="0,80" path="m1368,-1762l1368,-1842e" filled="false" stroked="true" strokeweight=".748pt" strokecolor="#939598">
                <v:path arrowok="t"/>
              </v:shape>
            </v:group>
            <v:group style="position:absolute;left:1328;top:-1841;width:2;height:80" coordorigin="1328,-1841" coordsize="2,80">
              <v:shape style="position:absolute;left:1328;top:-1841;width:2;height:80" coordorigin="1328,-1841" coordsize="0,80" path="m1328,-1761l1328,-1841e" filled="false" stroked="true" strokeweight=".748pt" strokecolor="#939598">
                <v:path arrowok="t"/>
              </v:shape>
            </v:group>
            <v:group style="position:absolute;left:1288;top:-1841;width:2;height:80" coordorigin="1288,-1841" coordsize="2,80">
              <v:shape style="position:absolute;left:1288;top:-1841;width:2;height:80" coordorigin="1288,-1841" coordsize="0,80" path="m1288,-1761l1288,-1841e" filled="false" stroked="true" strokeweight=".748pt" strokecolor="#939598">
                <v:path arrowok="t"/>
              </v:shape>
            </v:group>
            <v:group style="position:absolute;left:1248;top:-1841;width:2;height:80" coordorigin="1248,-1841" coordsize="2,80">
              <v:shape style="position:absolute;left:1248;top:-1841;width:2;height:80" coordorigin="1248,-1841" coordsize="0,80" path="m1248,-1761l1248,-1841e" filled="false" stroked="true" strokeweight=".748pt" strokecolor="#939598">
                <v:path arrowok="t"/>
              </v:shape>
            </v:group>
            <v:group style="position:absolute;left:1208;top:-1841;width:2;height:80" coordorigin="1208,-1841" coordsize="2,80">
              <v:shape style="position:absolute;left:1208;top:-1841;width:2;height:80" coordorigin="1208,-1841" coordsize="0,80" path="m1208,-1761l1208,-1841e" filled="false" stroked="true" strokeweight=".748pt" strokecolor="#939598">
                <v:path arrowok="t"/>
              </v:shape>
            </v:group>
            <v:group style="position:absolute;left:1168;top:-1841;width:2;height:80" coordorigin="1168,-1841" coordsize="2,80">
              <v:shape style="position:absolute;left:1168;top:-1841;width:2;height:80" coordorigin="1168,-1841" coordsize="0,80" path="m1168,-1761l1168,-1841e" filled="false" stroked="true" strokeweight=".748pt" strokecolor="#939598">
                <v:path arrowok="t"/>
              </v:shape>
            </v:group>
            <v:group style="position:absolute;left:1128;top:-1841;width:2;height:80" coordorigin="1128,-1841" coordsize="2,80">
              <v:shape style="position:absolute;left:1128;top:-1841;width:2;height:80" coordorigin="1128,-1841" coordsize="0,80" path="m1128,-1761l1128,-1841e" filled="false" stroked="true" strokeweight=".748pt" strokecolor="#939598">
                <v:path arrowok="t"/>
              </v:shape>
            </v:group>
            <v:group style="position:absolute;left:1088;top:-1841;width:2;height:80" coordorigin="1088,-1841" coordsize="2,80">
              <v:shape style="position:absolute;left:1088;top:-1841;width:2;height:80" coordorigin="1088,-1841" coordsize="1,80" path="m1088,-1761l1088,-1841e" filled="false" stroked="true" strokeweight=".748pt" strokecolor="#939598">
                <v:path arrowok="t"/>
              </v:shape>
            </v:group>
            <v:group style="position:absolute;left:1048;top:-1841;width:2;height:80" coordorigin="1048,-1841" coordsize="2,80">
              <v:shape style="position:absolute;left:1048;top:-1841;width:2;height:80" coordorigin="1048,-1841" coordsize="0,80" path="m1048,-1761l1048,-1841e" filled="false" stroked="true" strokeweight=".748pt" strokecolor="#939598">
                <v:path arrowok="t"/>
              </v:shape>
            </v:group>
            <v:group style="position:absolute;left:1008;top:-1841;width:2;height:80" coordorigin="1008,-1841" coordsize="2,80">
              <v:shape style="position:absolute;left:1008;top:-1841;width:2;height:80" coordorigin="1008,-1841" coordsize="0,80" path="m1008,-1761l1008,-1841e" filled="false" stroked="true" strokeweight=".748pt" strokecolor="#939598">
                <v:path arrowok="t"/>
              </v:shape>
            </v:group>
            <v:group style="position:absolute;left:968;top:-1841;width:2;height:80" coordorigin="968,-1841" coordsize="2,80">
              <v:shape style="position:absolute;left:968;top:-1841;width:2;height:80" coordorigin="968,-1841" coordsize="0,80" path="m968,-1761l968,-1841e" filled="false" stroked="true" strokeweight=".748pt" strokecolor="#939598">
                <v:path arrowok="t"/>
              </v:shape>
            </v:group>
            <v:group style="position:absolute;left:928;top:-1841;width:2;height:80" coordorigin="928,-1841" coordsize="2,80">
              <v:shape style="position:absolute;left:928;top:-1841;width:2;height:80" coordorigin="928,-1841" coordsize="0,80" path="m928,-1761l928,-1841e" filled="false" stroked="true" strokeweight=".748pt" strokecolor="#939598">
                <v:path arrowok="t"/>
              </v:shape>
            </v:group>
            <v:group style="position:absolute;left:888;top:-1841;width:2;height:80" coordorigin="888,-1841" coordsize="2,80">
              <v:shape style="position:absolute;left:888;top:-1841;width:2;height:80" coordorigin="888,-1841" coordsize="0,80" path="m888,-1761l888,-1841e" filled="false" stroked="true" strokeweight=".748pt" strokecolor="#939598">
                <v:path arrowok="t"/>
              </v:shape>
            </v:group>
            <v:group style="position:absolute;left:848;top:-1841;width:2;height:80" coordorigin="848,-1841" coordsize="2,80">
              <v:shape style="position:absolute;left:848;top:-1841;width:2;height:80" coordorigin="848,-1841" coordsize="0,80" path="m848,-1761l848,-1841e" filled="false" stroked="true" strokeweight=".748pt" strokecolor="#939598">
                <v:path arrowok="t"/>
              </v:shape>
            </v:group>
            <v:group style="position:absolute;left:808;top:-1841;width:2;height:80" coordorigin="808,-1841" coordsize="2,80">
              <v:shape style="position:absolute;left:808;top:-1841;width:2;height:80" coordorigin="808,-1841" coordsize="0,80" path="m808,-1761l808,-1841e" filled="false" stroked="true" strokeweight=".748pt" strokecolor="#939598">
                <v:path arrowok="t"/>
              </v:shape>
            </v:group>
            <v:group style="position:absolute;left:768;top:-1841;width:2;height:80" coordorigin="768,-1841" coordsize="2,80">
              <v:shape style="position:absolute;left:768;top:-1841;width:2;height:80" coordorigin="768,-1841" coordsize="0,80" path="m768,-1761l768,-1841e" filled="false" stroked="true" strokeweight=".748pt" strokecolor="#939598">
                <v:path arrowok="t"/>
              </v:shape>
            </v:group>
            <v:group style="position:absolute;left:728;top:-1841;width:2;height:80" coordorigin="728,-1841" coordsize="2,80">
              <v:shape style="position:absolute;left:728;top:-1841;width:2;height:80" coordorigin="728,-1841" coordsize="1,80" path="m728,-1761l728,-1841e" filled="false" stroked="true" strokeweight=".748pt" strokecolor="#939598">
                <v:path arrowok="t"/>
              </v:shape>
            </v:group>
            <v:group style="position:absolute;left:688;top:-1841;width:2;height:80" coordorigin="688,-1841" coordsize="2,80">
              <v:shape style="position:absolute;left:688;top:-1841;width:2;height:80" coordorigin="688,-1841" coordsize="0,80" path="m688,-1761l688,-1841e" filled="false" stroked="true" strokeweight=".748pt" strokecolor="#939598">
                <v:path arrowok="t"/>
              </v:shape>
            </v:group>
            <v:group style="position:absolute;left:648;top:-1841;width:2;height:80" coordorigin="648,-1841" coordsize="2,80">
              <v:shape style="position:absolute;left:648;top:-1841;width:2;height:80" coordorigin="648,-1841" coordsize="0,80" path="m648,-1761l648,-1841e" filled="false" stroked="true" strokeweight=".748pt" strokecolor="#939598">
                <v:path arrowok="t"/>
              </v:shape>
            </v:group>
            <v:group style="position:absolute;left:608;top:-1841;width:2;height:80" coordorigin="608,-1841" coordsize="2,80">
              <v:shape style="position:absolute;left:608;top:-1841;width:2;height:80" coordorigin="608,-1841" coordsize="0,80" path="m608,-1761l608,-1841e" filled="false" stroked="true" strokeweight=".748pt" strokecolor="#939598">
                <v:path arrowok="t"/>
              </v:shape>
            </v:group>
            <v:group style="position:absolute;left:568;top:-1841;width:2;height:80" coordorigin="568,-1841" coordsize="2,80">
              <v:shape style="position:absolute;left:568;top:-1841;width:2;height:80" coordorigin="568,-1841" coordsize="0,80" path="m568,-1761l568,-1841e" filled="false" stroked="true" strokeweight=".748pt" strokecolor="#939598">
                <v:path arrowok="t"/>
              </v:shape>
            </v:group>
            <v:group style="position:absolute;left:528;top:-1841;width:2;height:80" coordorigin="528,-1841" coordsize="2,80">
              <v:shape style="position:absolute;left:528;top:-1841;width:2;height:80" coordorigin="528,-1841" coordsize="0,80" path="m528,-1761l528,-1841e" filled="false" stroked="true" strokeweight=".748pt" strokecolor="#939598">
                <v:path arrowok="t"/>
              </v:shape>
            </v:group>
            <v:group style="position:absolute;left:488;top:-1841;width:2;height:80" coordorigin="488,-1841" coordsize="2,80">
              <v:shape style="position:absolute;left:488;top:-1841;width:2;height:80" coordorigin="488,-1841" coordsize="0,80" path="m488,-1761l488,-1841e" filled="false" stroked="true" strokeweight=".748pt" strokecolor="#939598">
                <v:path arrowok="t"/>
              </v:shape>
            </v:group>
            <v:group style="position:absolute;left:448;top:-1841;width:2;height:80" coordorigin="448,-1841" coordsize="2,80">
              <v:shape style="position:absolute;left:448;top:-1841;width:2;height:80" coordorigin="448,-1841" coordsize="0,80" path="m448,-1761l448,-1841e" filled="false" stroked="true" strokeweight=".748pt" strokecolor="#939598">
                <v:path arrowok="t"/>
              </v:shape>
            </v:group>
            <v:group style="position:absolute;left:408;top:-1841;width:2;height:80" coordorigin="408,-1841" coordsize="2,80">
              <v:shape style="position:absolute;left:408;top:-1841;width:2;height:80" coordorigin="408,-1841" coordsize="0,80" path="m408,-1761l408,-1841e" filled="false" stroked="true" strokeweight=".748pt" strokecolor="#939598">
                <v:path arrowok="t"/>
              </v:shape>
            </v:group>
            <v:group style="position:absolute;left:368;top:-1841;width:2;height:80" coordorigin="368,-1841" coordsize="2,80">
              <v:shape style="position:absolute;left:368;top:-1841;width:2;height:80" coordorigin="368,-1841" coordsize="1,80" path="m368,-1761l368,-1841e" filled="false" stroked="true" strokeweight=".748pt" strokecolor="#939598">
                <v:path arrowok="t"/>
              </v:shape>
            </v:group>
            <v:group style="position:absolute;left:328;top:-1841;width:2;height:80" coordorigin="328,-1841" coordsize="2,80">
              <v:shape style="position:absolute;left:328;top:-1841;width:2;height:80" coordorigin="328,-1841" coordsize="0,80" path="m328,-1761l328,-1841e" filled="false" stroked="true" strokeweight=".748pt" strokecolor="#939598">
                <v:path arrowok="t"/>
              </v:shape>
            </v:group>
            <v:group style="position:absolute;left:288;top:-1841;width:2;height:80" coordorigin="288,-1841" coordsize="2,80">
              <v:shape style="position:absolute;left:288;top:-1841;width:2;height:80" coordorigin="288,-1841" coordsize="0,80" path="m288,-1761l288,-1841e" filled="false" stroked="true" strokeweight=".748pt" strokecolor="#939598">
                <v:path arrowok="t"/>
              </v:shape>
            </v:group>
            <v:group style="position:absolute;left:248;top:-1841;width:2;height:80" coordorigin="248,-1841" coordsize="2,80">
              <v:shape style="position:absolute;left:248;top:-1841;width:2;height:80" coordorigin="248,-1841" coordsize="0,80" path="m248,-1761l248,-1841e" filled="false" stroked="true" strokeweight=".748pt" strokecolor="#939598">
                <v:path arrowok="t"/>
              </v:shape>
            </v:group>
            <v:group style="position:absolute;left:208;top:-1841;width:2;height:80" coordorigin="208,-1841" coordsize="2,80">
              <v:shape style="position:absolute;left:208;top:-1841;width:2;height:80" coordorigin="208,-1841" coordsize="0,80" path="m208,-1761l208,-1841e" filled="false" stroked="true" strokeweight=".748pt" strokecolor="#939598">
                <v:path arrowok="t"/>
              </v:shape>
            </v:group>
            <v:group style="position:absolute;left:168;top:-1841;width:2;height:80" coordorigin="168,-1841" coordsize="2,80">
              <v:shape style="position:absolute;left:168;top:-1841;width:2;height:80" coordorigin="168,-1841" coordsize="0,80" path="m168,-1761l168,-1841e" filled="false" stroked="true" strokeweight=".748pt" strokecolor="#939598">
                <v:path arrowok="t"/>
              </v:shape>
            </v:group>
            <v:group style="position:absolute;left:128;top:-1841;width:2;height:80" coordorigin="128,-1841" coordsize="2,80">
              <v:shape style="position:absolute;left:128;top:-1841;width:2;height:80" coordorigin="128,-1841" coordsize="0,80" path="m128,-1761l128,-1841e" filled="false" stroked="true" strokeweight=".748pt" strokecolor="#939598">
                <v:path arrowok="t"/>
              </v:shape>
            </v:group>
            <v:group style="position:absolute;left:88;top:-1841;width:2;height:80" coordorigin="88,-1841" coordsize="2,80">
              <v:shape style="position:absolute;left:88;top:-1841;width:2;height:80" coordorigin="88,-1841" coordsize="0,80" path="m88,-1761l88,-1841e" filled="false" stroked="true" strokeweight=".748pt" strokecolor="#939598">
                <v:path arrowok="t"/>
              </v:shape>
            </v:group>
            <v:group style="position:absolute;left:47;top:-1841;width:2;height:80" coordorigin="47,-1841" coordsize="2,80">
              <v:shape style="position:absolute;left:47;top:-1841;width:2;height:80" coordorigin="47,-1841" coordsize="0,80" path="m48,-1761l47,-1841e" filled="false" stroked="true" strokeweight=".748pt" strokecolor="#939598">
                <v:path arrowok="t"/>
              </v:shape>
            </v:group>
            <v:group style="position:absolute;left:7;top:-1841;width:2;height:80" coordorigin="7,-1841" coordsize="2,80">
              <v:shape style="position:absolute;left:7;top:-1841;width:2;height:80" coordorigin="7,-1841" coordsize="0,80" path="m7,-1761l7,-1841e" filled="false" stroked="true" strokeweight=".748pt" strokecolor="#939598">
                <v:path arrowok="t"/>
              </v:shape>
            </v:group>
            <w10:wrap type="none"/>
          </v:group>
        </w:pict>
      </w:r>
      <w:r>
        <w:rPr>
          <w:spacing w:val="13"/>
          <w:w w:val="85"/>
        </w:rPr>
        <w:t>GOAL</w:t>
      </w:r>
      <w:r>
        <w:rPr>
          <w:spacing w:val="-68"/>
          <w:w w:val="85"/>
        </w:rPr>
        <w:t> </w:t>
      </w:r>
      <w:r>
        <w:rPr>
          <w:spacing w:val="9"/>
          <w:w w:val="85"/>
        </w:rPr>
        <w:t>3:</w:t>
        <w:tab/>
      </w:r>
      <w:r>
        <w:rPr>
          <w:spacing w:val="7"/>
        </w:rPr>
        <w:t>To</w:t>
      </w:r>
      <w:r>
        <w:rPr>
          <w:spacing w:val="-72"/>
        </w:rPr>
        <w:t> </w:t>
      </w:r>
      <w:r>
        <w:rPr>
          <w:spacing w:val="12"/>
        </w:rPr>
        <w:t>protect</w:t>
      </w:r>
      <w:r>
        <w:rPr>
          <w:spacing w:val="-72"/>
        </w:rPr>
        <w:t> </w:t>
      </w:r>
      <w:r>
        <w:rPr>
          <w:spacing w:val="12"/>
        </w:rPr>
        <w:t>and</w:t>
      </w:r>
      <w:r>
        <w:rPr>
          <w:spacing w:val="-72"/>
        </w:rPr>
        <w:t> </w:t>
      </w:r>
      <w:r>
        <w:rPr>
          <w:spacing w:val="13"/>
        </w:rPr>
        <w:t>practice</w:t>
      </w:r>
      <w:r>
        <w:rPr>
          <w:spacing w:val="-72"/>
        </w:rPr>
        <w:t> </w:t>
      </w:r>
      <w:r>
        <w:rPr>
          <w:spacing w:val="11"/>
        </w:rPr>
        <w:t>our</w:t>
      </w:r>
      <w:r>
        <w:rPr>
          <w:spacing w:val="-72"/>
        </w:rPr>
        <w:t> </w:t>
      </w:r>
      <w:r>
        <w:rPr>
          <w:spacing w:val="16"/>
        </w:rPr>
        <w:t>culture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64" w:lineRule="exact" w:before="60"/>
        <w:ind w:right="6473"/>
        <w:jc w:val="left"/>
      </w:pPr>
      <w:r>
        <w:rPr/>
        <w:pict>
          <v:group style="position:absolute;margin-left:306.523987pt;margin-top:-1.302899pt;width:263.9pt;height:538.450pt;mso-position-horizontal-relative:page;mso-position-vertical-relative:paragraph;z-index:3736" coordorigin="6130,-26" coordsize="5278,10769">
            <v:group style="position:absolute;left:6130;top:-26;width:5278;height:4544" coordorigin="6130,-26" coordsize="5278,4544">
              <v:shape style="position:absolute;left:6130;top:-26;width:5278;height:4544" coordorigin="6130,-26" coordsize="5278,4544" path="m6130,-26l11408,-26,11408,4517,6130,4517,6130,-26xe" filled="true" fillcolor="#000000" stroked="false">
                <v:path arrowok="t"/>
                <v:fill type="solid"/>
              </v:shape>
            </v:group>
            <v:group style="position:absolute;left:6182;top:22;width:4895;height:4167" coordorigin="6182,22" coordsize="4895,4167">
              <v:shape style="position:absolute;left:6182;top:22;width:4895;height:4167" coordorigin="6182,22" coordsize="4895,4167" path="m6182,4189l11076,4189,11076,22,6182,22,6182,4189xe" filled="true" fillcolor="#f4e5d8" stroked="false">
                <v:path arrowok="t"/>
                <v:fill type="solid"/>
              </v:shape>
            </v:group>
            <v:group style="position:absolute;left:6130;top:4536;width:5278;height:6207" coordorigin="6130,4536" coordsize="5278,6207">
              <v:shape style="position:absolute;left:6130;top:4536;width:5278;height:6207" coordorigin="6130,4536" coordsize="5278,6207" path="m6130,4536l11408,4536,11408,10743,6130,10743,6130,4536xe" filled="true" fillcolor="#000000" stroked="false">
                <v:path arrowok="t"/>
                <v:fill type="solid"/>
              </v:shape>
              <v:shape style="position:absolute;left:6182;top:4587;width:4894;height:5828" type="#_x0000_t75" stroked="false">
                <v:imagedata r:id="rId45" o:title=""/>
              </v:shape>
              <v:shape style="position:absolute;left:6130;top:-2;width:4946;height:4191" type="#_x0000_t202" filled="false" stroked="false">
                <v:textbox inset="0,0,0,0">
                  <w:txbxContent>
                    <w:p>
                      <w:pPr>
                        <w:spacing w:before="60"/>
                        <w:ind w:left="157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color w:val="A4590C"/>
                          <w:spacing w:val="-1"/>
                          <w:w w:val="100"/>
                          <w:sz w:val="24"/>
                        </w:rPr>
                        <w:t>Thi</w:t>
                      </w:r>
                      <w:r>
                        <w:rPr>
                          <w:rFonts w:ascii="Calibri"/>
                          <w:color w:val="A4590C"/>
                          <w:w w:val="100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A4590C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color w:val="A4590C"/>
                          <w:spacing w:val="-2"/>
                          <w:w w:val="99"/>
                          <w:sz w:val="24"/>
                        </w:rPr>
                        <w:t>g</w:t>
                      </w:r>
                      <w:r>
                        <w:rPr>
                          <w:rFonts w:ascii="Calibri"/>
                          <w:color w:val="A4590C"/>
                          <w:spacing w:val="-1"/>
                          <w:w w:val="100"/>
                          <w:sz w:val="24"/>
                        </w:rPr>
                        <w:t>oa</w:t>
                      </w:r>
                      <w:r>
                        <w:rPr>
                          <w:rFonts w:ascii="Calibri"/>
                          <w:color w:val="A4590C"/>
                          <w:w w:val="100"/>
                          <w:sz w:val="24"/>
                        </w:rPr>
                        <w:t>l</w:t>
                      </w:r>
                      <w:r>
                        <w:rPr>
                          <w:rFonts w:ascii="Calibri"/>
                          <w:color w:val="A4590C"/>
                          <w:sz w:val="24"/>
                        </w:rPr>
                        <w:t> means</w:t>
                      </w:r>
                      <w:r>
                        <w:rPr>
                          <w:rFonts w:ascii="Calibri"/>
                          <w:color w:val="A4590C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color w:val="A4590C"/>
                          <w:w w:val="100"/>
                          <w:sz w:val="24"/>
                        </w:rPr>
                        <w:t>th</w:t>
                      </w:r>
                      <w:r>
                        <w:rPr>
                          <w:rFonts w:ascii="Calibri"/>
                          <w:color w:val="A4590C"/>
                          <w:spacing w:val="-3"/>
                          <w:w w:val="100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color w:val="A4590C"/>
                          <w:w w:val="99"/>
                          <w:sz w:val="24"/>
                        </w:rPr>
                        <w:t>t: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  <w:p>
                      <w:pPr>
                        <w:spacing w:line="264" w:lineRule="exact" w:before="101"/>
                        <w:ind w:left="610" w:right="116" w:hanging="341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w w:val="105"/>
                          <w:sz w:val="22"/>
                        </w:rPr>
                        <w:t>ø</w:t>
                      </w:r>
                      <w:r>
                        <w:rPr>
                          <w:rFonts w:ascii="Arial" w:hAnsi="Arial"/>
                          <w:sz w:val="22"/>
                        </w:rPr>
                        <w:t>  </w:t>
                      </w:r>
                      <w:r>
                        <w:rPr>
                          <w:rFonts w:ascii="Arial" w:hAnsi="Arial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9"/>
                          <w:sz w:val="22"/>
                        </w:rPr>
                        <w:t>W</w:t>
                      </w:r>
                      <w:r>
                        <w:rPr>
                          <w:rFonts w:ascii="Calibri" w:hAnsi="Calibri"/>
                          <w:sz w:val="22"/>
                        </w:rPr>
                        <w:t>e a</w:t>
                      </w:r>
                      <w:r>
                        <w:rPr>
                          <w:rFonts w:ascii="Calibri" w:hAns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e 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acti</w:t>
                      </w:r>
                      <w:r>
                        <w:rPr>
                          <w:rFonts w:ascii="Calibri" w:hAnsi="Calibri"/>
                          <w:spacing w:val="-3"/>
                          <w:w w:val="99"/>
                          <w:sz w:val="22"/>
                        </w:rPr>
                        <w:t>v</w:t>
                      </w:r>
                      <w:r>
                        <w:rPr>
                          <w:rFonts w:ascii="Calibri" w:hAnsi="Calibri"/>
                          <w:sz w:val="22"/>
                        </w:rPr>
                        <w:t>ely mai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n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  <w:t>aining our 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s</w:t>
                      </w:r>
                      <w:r>
                        <w:rPr>
                          <w:rFonts w:ascii="Calibri" w:hAnsi="Calibri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ong spiritual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c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onnection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  <w:t>o Cou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n</w:t>
                      </w:r>
                      <w:r>
                        <w:rPr>
                          <w:rFonts w:ascii="Calibri" w:hAnsi="Calibri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pacing w:val="1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y</w:t>
                      </w:r>
                    </w:p>
                    <w:p>
                      <w:pPr>
                        <w:spacing w:line="264" w:lineRule="exact" w:before="113"/>
                        <w:ind w:left="610" w:right="261" w:hanging="341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w w:val="105"/>
                          <w:sz w:val="22"/>
                        </w:rPr>
                        <w:t>ø</w:t>
                      </w:r>
                      <w:r>
                        <w:rPr>
                          <w:rFonts w:ascii="Arial" w:hAnsi="Arial"/>
                          <w:sz w:val="22"/>
                        </w:rPr>
                        <w:t>  </w:t>
                      </w:r>
                      <w:r>
                        <w:rPr>
                          <w:rFonts w:ascii="Arial" w:hAnsi="Arial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9"/>
                          <w:sz w:val="22"/>
                        </w:rPr>
                        <w:t>W</w:t>
                      </w:r>
                      <w:r>
                        <w:rPr>
                          <w:rFonts w:ascii="Calibri" w:hAnsi="Calibri"/>
                          <w:sz w:val="22"/>
                        </w:rPr>
                        <w:t>e a</w:t>
                      </w:r>
                      <w:r>
                        <w:rPr>
                          <w:rFonts w:ascii="Calibri" w:hAns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e passing on our cu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s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  <w:t>oms and t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aditions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z w:val="22"/>
                        </w:rPr>
                        <w:t>ac</w:t>
                      </w:r>
                      <w:r>
                        <w:rPr>
                          <w:rFonts w:ascii="Calibri" w:hAns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oss 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g</w:t>
                      </w:r>
                      <w:r>
                        <w:rPr>
                          <w:rFonts w:ascii="Calibri" w:hAnsi="Calibri"/>
                          <w:sz w:val="22"/>
                        </w:rPr>
                        <w:t>ene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a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tions</w:t>
                      </w:r>
                      <w:r>
                        <w:rPr>
                          <w:rFonts w:ascii="Calibri" w:hAnsi="Calibri"/>
                          <w:sz w:val="22"/>
                        </w:rPr>
                        <w:t> th</w:t>
                      </w:r>
                      <w:r>
                        <w:rPr>
                          <w:rFonts w:ascii="Calibri" w:hAns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ough son</w:t>
                      </w:r>
                      <w:r>
                        <w:rPr>
                          <w:rFonts w:ascii="Calibri" w:hAnsi="Calibri"/>
                          <w:spacing w:val="2"/>
                          <w:sz w:val="22"/>
                        </w:rPr>
                        <w:t>g</w:t>
                      </w:r>
                      <w:r>
                        <w:rPr>
                          <w:rFonts w:ascii="Calibri" w:hAnsi="Calibri"/>
                          <w:sz w:val="22"/>
                        </w:rPr>
                        <w:t>, dance and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st</w:t>
                      </w:r>
                      <w:r>
                        <w:rPr>
                          <w:rFonts w:ascii="Calibri" w:hAnsi="Calibri"/>
                          <w:sz w:val="22"/>
                        </w:rPr>
                        <w:t>o</w:t>
                      </w:r>
                      <w:r>
                        <w:rPr>
                          <w:rFonts w:ascii="Calibri" w:hAnsi="Calibri"/>
                          <w:spacing w:val="1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pacing w:val="-16"/>
                          <w:sz w:val="22"/>
                        </w:rPr>
                        <w:t>y</w:t>
                      </w:r>
                      <w:r>
                        <w:rPr>
                          <w:rFonts w:ascii="Calibri" w:hAnsi="Calibri"/>
                          <w:sz w:val="22"/>
                        </w:rPr>
                        <w:t>, being on Cou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n</w:t>
                      </w:r>
                      <w:r>
                        <w:rPr>
                          <w:rFonts w:ascii="Calibri" w:hAnsi="Calibri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pacing w:val="1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y and our d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eaming</w:t>
                      </w:r>
                    </w:p>
                    <w:p>
                      <w:pPr>
                        <w:spacing w:line="264" w:lineRule="exact" w:before="113"/>
                        <w:ind w:left="610" w:right="356" w:hanging="341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w w:val="105"/>
                          <w:sz w:val="22"/>
                        </w:rPr>
                        <w:t>ø</w:t>
                      </w:r>
                      <w:r>
                        <w:rPr>
                          <w:rFonts w:ascii="Arial" w:hAnsi="Arial"/>
                          <w:sz w:val="22"/>
                        </w:rPr>
                        <w:t>  </w:t>
                      </w:r>
                      <w:r>
                        <w:rPr>
                          <w:rFonts w:ascii="Arial" w:hAnsi="Arial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z w:val="22"/>
                        </w:rPr>
                        <w:t>Our sac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ed si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  <w:t>es a</w:t>
                      </w:r>
                      <w:r>
                        <w:rPr>
                          <w:rFonts w:ascii="Calibri" w:hAns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e ide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n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tified</w:t>
                      </w:r>
                      <w:r>
                        <w:rPr>
                          <w:rFonts w:ascii="Calibri" w:hAnsi="Calibri"/>
                          <w:sz w:val="22"/>
                        </w:rPr>
                        <w:t> and p</w:t>
                      </w:r>
                      <w:r>
                        <w:rPr>
                          <w:rFonts w:ascii="Calibri" w:hAns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o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  <w:t>ec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  <w:t>ed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and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w w:val="100"/>
                          <w:sz w:val="22"/>
                        </w:rPr>
                        <w:t>ou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cultu</w:t>
                      </w:r>
                      <w:r>
                        <w:rPr>
                          <w:rFonts w:ascii="Calibri" w:hAnsi="Calibri"/>
                          <w:spacing w:val="-5"/>
                          <w:w w:val="100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al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w w:val="100"/>
                          <w:sz w:val="22"/>
                        </w:rPr>
                        <w:t>object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s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a</w:t>
                      </w:r>
                      <w:r>
                        <w:rPr>
                          <w:rFonts w:ascii="Calibri" w:hAnsi="Calibri"/>
                          <w:spacing w:val="-3"/>
                          <w:w w:val="99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3"/>
                          <w:w w:val="99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pacing w:val="-2"/>
                          <w:w w:val="99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turned</w:t>
                      </w:r>
                    </w:p>
                    <w:p>
                      <w:pPr>
                        <w:spacing w:line="264" w:lineRule="exact" w:before="113"/>
                        <w:ind w:left="610" w:right="563" w:hanging="341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w w:val="105"/>
                          <w:sz w:val="22"/>
                        </w:rPr>
                        <w:t>ø</w:t>
                      </w:r>
                      <w:r>
                        <w:rPr>
                          <w:rFonts w:ascii="Arial" w:hAnsi="Arial"/>
                          <w:sz w:val="22"/>
                        </w:rPr>
                        <w:t>  </w:t>
                      </w:r>
                      <w:r>
                        <w:rPr>
                          <w:rFonts w:ascii="Arial" w:hAnsi="Arial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w w:val="100"/>
                          <w:sz w:val="22"/>
                        </w:rPr>
                        <w:t>Th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3"/>
                          <w:w w:val="99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emains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w w:val="100"/>
                          <w:sz w:val="22"/>
                        </w:rPr>
                        <w:t>o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f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w w:val="100"/>
                          <w:sz w:val="22"/>
                        </w:rPr>
                        <w:t>ou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 ance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s</w:t>
                      </w:r>
                      <w:r>
                        <w:rPr>
                          <w:rFonts w:ascii="Calibri" w:hAnsi="Calibri"/>
                          <w:spacing w:val="-3"/>
                          <w:w w:val="99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pacing w:val="-1"/>
                          <w:w w:val="99"/>
                          <w:sz w:val="22"/>
                        </w:rPr>
                        <w:t>o</w:t>
                      </w:r>
                      <w:r>
                        <w:rPr>
                          <w:rFonts w:ascii="Calibri" w:hAnsi="Calibri"/>
                          <w:spacing w:val="-4"/>
                          <w:w w:val="99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s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a</w:t>
                      </w:r>
                      <w:r>
                        <w:rPr>
                          <w:rFonts w:ascii="Calibri" w:hAnsi="Calibri"/>
                          <w:spacing w:val="-3"/>
                          <w:w w:val="99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3"/>
                          <w:w w:val="99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pacing w:val="-2"/>
                          <w:w w:val="99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turned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3"/>
                          <w:w w:val="99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o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w w:val="100"/>
                          <w:sz w:val="22"/>
                        </w:rPr>
                        <w:t>Cou</w:t>
                      </w:r>
                      <w:r>
                        <w:rPr>
                          <w:rFonts w:ascii="Calibri" w:hAnsi="Calibri"/>
                          <w:spacing w:val="-2"/>
                          <w:w w:val="100"/>
                          <w:sz w:val="22"/>
                        </w:rPr>
                        <w:t>n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pacing w:val="1"/>
                          <w:w w:val="99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y</w:t>
                      </w:r>
                      <w:r>
                        <w:rPr>
                          <w:rFonts w:ascii="Calibri" w:hAnsi="Calibri"/>
                          <w:sz w:val="22"/>
                        </w:rPr>
                      </w:r>
                    </w:p>
                    <w:p>
                      <w:pPr>
                        <w:spacing w:before="115"/>
                        <w:ind w:left="27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w w:val="105"/>
                          <w:sz w:val="22"/>
                        </w:rPr>
                        <w:t>ø</w:t>
                      </w:r>
                      <w:r>
                        <w:rPr>
                          <w:rFonts w:ascii="Arial" w:hAnsi="Arial"/>
                          <w:sz w:val="22"/>
                        </w:rPr>
                        <w:t>  </w:t>
                      </w:r>
                      <w:r>
                        <w:rPr>
                          <w:rFonts w:ascii="Arial" w:hAnsi="Arial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9"/>
                          <w:w w:val="99"/>
                          <w:sz w:val="22"/>
                        </w:rPr>
                        <w:t>W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w w:val="100"/>
                          <w:sz w:val="22"/>
                        </w:rPr>
                        <w:t>h</w:t>
                      </w:r>
                      <w:r>
                        <w:rPr>
                          <w:rFonts w:ascii="Calibri" w:hAnsi="Calibri"/>
                          <w:spacing w:val="-4"/>
                          <w:w w:val="100"/>
                          <w:sz w:val="22"/>
                        </w:rPr>
                        <w:t>a</w:t>
                      </w:r>
                      <w:r>
                        <w:rPr>
                          <w:rFonts w:ascii="Calibri" w:hAnsi="Calibri"/>
                          <w:spacing w:val="-3"/>
                          <w:w w:val="99"/>
                          <w:sz w:val="22"/>
                        </w:rPr>
                        <w:t>v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sz w:val="22"/>
                        </w:rPr>
                        <w:t> a </w:t>
                      </w:r>
                      <w:r>
                        <w:rPr>
                          <w:rFonts w:ascii="Calibri" w:hAnsi="Calibri"/>
                          <w:spacing w:val="-8"/>
                          <w:w w:val="99"/>
                          <w:sz w:val="22"/>
                        </w:rPr>
                        <w:t>k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eeping</w:t>
                      </w:r>
                      <w:r>
                        <w:rPr>
                          <w:rFonts w:ascii="Calibri" w:hAnsi="Calibri"/>
                          <w:spacing w:val="-1"/>
                          <w:w w:val="100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w w:val="100"/>
                          <w:sz w:val="22"/>
                        </w:rPr>
                        <w:t>plac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5"/>
                          <w:w w:val="100"/>
                          <w:sz w:val="22"/>
                        </w:rPr>
                        <w:t>f</w:t>
                      </w:r>
                      <w:r>
                        <w:rPr>
                          <w:rFonts w:ascii="Calibri" w:hAnsi="Calibri"/>
                          <w:spacing w:val="-1"/>
                          <w:w w:val="99"/>
                          <w:sz w:val="22"/>
                        </w:rPr>
                        <w:t>o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r each</w:t>
                      </w:r>
                      <w:r>
                        <w:rPr>
                          <w:rFonts w:ascii="Calibri" w:hAnsi="Calibri"/>
                          <w:spacing w:val="-1"/>
                          <w:w w:val="99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clan</w:t>
                      </w:r>
                    </w:p>
                    <w:p>
                      <w:pPr>
                        <w:spacing w:before="108"/>
                        <w:ind w:left="27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w w:val="105"/>
                          <w:sz w:val="22"/>
                        </w:rPr>
                        <w:t>ø</w:t>
                      </w:r>
                      <w:r>
                        <w:rPr>
                          <w:rFonts w:ascii="Arial" w:hAnsi="Arial"/>
                          <w:sz w:val="22"/>
                        </w:rPr>
                        <w:t>  </w:t>
                      </w:r>
                      <w:r>
                        <w:rPr>
                          <w:rFonts w:ascii="Arial" w:hAnsi="Arial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z w:val="22"/>
                        </w:rPr>
                        <w:t>Our 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eal langua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g</w:t>
                      </w:r>
                      <w:r>
                        <w:rPr>
                          <w:rFonts w:ascii="Calibri" w:hAnsi="Calibri"/>
                          <w:sz w:val="22"/>
                        </w:rPr>
                        <w:t>e is 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st</w:t>
                      </w:r>
                      <w:r>
                        <w:rPr>
                          <w:rFonts w:ascii="Calibri" w:hAnsi="Calibri"/>
                          <w:sz w:val="22"/>
                        </w:rPr>
                        <w:t>o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ed and p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ese</w:t>
                      </w:r>
                      <w:r>
                        <w:rPr>
                          <w:rFonts w:ascii="Calibri" w:hAnsi="Calibri"/>
                          <w:spacing w:val="1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v</w:t>
                      </w:r>
                      <w:r>
                        <w:rPr>
                          <w:rFonts w:ascii="Calibri" w:hAnsi="Calibri"/>
                          <w:sz w:val="22"/>
                        </w:rPr>
                        <w:t>ed</w:t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spacing w:val="-5"/>
        </w:rPr>
        <w:t>We </w:t>
      </w:r>
      <w:r>
        <w:rPr/>
        <w:t>have one of the oldest cultures in the</w:t>
      </w:r>
      <w:r>
        <w:rPr>
          <w:spacing w:val="-4"/>
        </w:rPr>
        <w:t> </w:t>
      </w:r>
      <w:r>
        <w:rPr/>
        <w:t>world</w:t>
      </w:r>
      <w:r>
        <w:rPr/>
        <w:t> </w:t>
      </w:r>
      <w:r>
        <w:rPr>
          <w:rFonts w:ascii="Calibri"/>
        </w:rPr>
        <w:t>and that culture has been passed on</w:t>
      </w:r>
      <w:r>
        <w:rPr>
          <w:rFonts w:ascii="Calibri"/>
          <w:spacing w:val="-5"/>
        </w:rPr>
        <w:t> </w:t>
      </w:r>
      <w:r>
        <w:rPr>
          <w:rFonts w:ascii="Calibri"/>
        </w:rPr>
        <w:t>through</w:t>
      </w:r>
      <w:r>
        <w:rPr>
          <w:rFonts w:ascii="Calibri"/>
          <w:spacing w:val="-1"/>
          <w:w w:val="100"/>
        </w:rPr>
        <w:t> </w:t>
      </w:r>
      <w:r>
        <w:rPr/>
        <w:t>many generations. Our culture is embedded in</w:t>
      </w:r>
      <w:r>
        <w:rPr>
          <w:spacing w:val="-19"/>
        </w:rPr>
        <w:t> </w:t>
      </w:r>
      <w:r>
        <w:rPr/>
        <w:t>our</w:t>
      </w:r>
      <w:r>
        <w:rPr/>
        <w:t> </w:t>
      </w:r>
      <w:r>
        <w:rPr>
          <w:spacing w:val="-3"/>
        </w:rPr>
        <w:t>Country, </w:t>
      </w:r>
      <w:r>
        <w:rPr/>
        <w:t>which is vital to our identity. Our</w:t>
      </w:r>
      <w:r>
        <w:rPr>
          <w:spacing w:val="-22"/>
        </w:rPr>
        <w:t> </w:t>
      </w:r>
      <w:r>
        <w:rPr/>
        <w:t>stories</w:t>
      </w:r>
    </w:p>
    <w:p>
      <w:pPr>
        <w:pStyle w:val="BodyText"/>
        <w:spacing w:line="264" w:lineRule="exact" w:before="0"/>
        <w:ind w:right="6224"/>
        <w:jc w:val="left"/>
      </w:pPr>
      <w:r>
        <w:rPr/>
        <w:t>and songlines link us to our ancestors, who</w:t>
      </w:r>
      <w:r>
        <w:rPr>
          <w:spacing w:val="-24"/>
        </w:rPr>
        <w:t> </w:t>
      </w:r>
      <w:r>
        <w:rPr/>
        <w:t>travelled</w:t>
      </w:r>
      <w:r>
        <w:rPr/>
        <w:t> across the Country practicing the customs</w:t>
      </w:r>
      <w:r>
        <w:rPr>
          <w:spacing w:val="-21"/>
        </w:rPr>
        <w:t> </w:t>
      </w:r>
      <w:r>
        <w:rPr/>
        <w:t>that</w:t>
      </w:r>
    </w:p>
    <w:p>
      <w:pPr>
        <w:pStyle w:val="BodyText"/>
        <w:spacing w:line="264" w:lineRule="exact" w:before="0"/>
        <w:ind w:right="6224"/>
        <w:jc w:val="left"/>
      </w:pPr>
      <w:r>
        <w:rPr/>
        <w:t>make us Gunaikurnai. They moved throughout</w:t>
      </w:r>
      <w:r>
        <w:rPr>
          <w:spacing w:val="-15"/>
        </w:rPr>
        <w:t> </w:t>
      </w:r>
      <w:r>
        <w:rPr/>
        <w:t>the</w:t>
      </w:r>
      <w:r>
        <w:rPr/>
        <w:t> landscape to harvest and protect natural</w:t>
      </w:r>
      <w:r>
        <w:rPr>
          <w:spacing w:val="-30"/>
        </w:rPr>
        <w:t> </w:t>
      </w:r>
      <w:r>
        <w:rPr/>
        <w:t>resources,</w:t>
      </w:r>
      <w:r>
        <w:rPr/>
        <w:t> to seek refuge from the seasons, and to trade</w:t>
      </w:r>
      <w:r>
        <w:rPr>
          <w:spacing w:val="-17"/>
        </w:rPr>
        <w:t> </w:t>
      </w:r>
      <w:r>
        <w:rPr/>
        <w:t>and</w:t>
      </w:r>
      <w:r>
        <w:rPr/>
        <w:t> mix with neighbouring</w:t>
      </w:r>
      <w:r>
        <w:rPr>
          <w:spacing w:val="-4"/>
        </w:rPr>
        <w:t> </w:t>
      </w:r>
      <w:r>
        <w:rPr/>
        <w:t>groups.</w:t>
      </w:r>
    </w:p>
    <w:p>
      <w:pPr>
        <w:pStyle w:val="BodyText"/>
        <w:spacing w:line="264" w:lineRule="exact"/>
        <w:ind w:right="6377"/>
        <w:jc w:val="left"/>
      </w:pPr>
      <w:r>
        <w:rPr>
          <w:rFonts w:ascii="Calibri" w:hAnsi="Calibri" w:cs="Calibri" w:eastAsia="Calibri"/>
        </w:rPr>
        <w:t>While the artefacts spread across our</w:t>
      </w:r>
      <w:r>
        <w:rPr>
          <w:rFonts w:ascii="Calibri" w:hAnsi="Calibri" w:cs="Calibri" w:eastAsia="Calibri"/>
          <w:spacing w:val="-12"/>
        </w:rPr>
        <w:t> </w:t>
      </w:r>
      <w:r>
        <w:rPr>
          <w:rFonts w:ascii="Calibri" w:hAnsi="Calibri" w:cs="Calibri" w:eastAsia="Calibri"/>
        </w:rPr>
        <w:t>Country</w:t>
      </w:r>
      <w:r>
        <w:rPr>
          <w:rFonts w:ascii="Calibri" w:hAnsi="Calibri" w:cs="Calibri" w:eastAsia="Calibri"/>
          <w:w w:val="99"/>
        </w:rPr>
        <w:t> </w:t>
      </w:r>
      <w:r>
        <w:rPr/>
        <w:t>provide evidence and insights into the </w:t>
      </w:r>
      <w:r>
        <w:rPr>
          <w:spacing w:val="-3"/>
        </w:rPr>
        <w:t>way</w:t>
      </w:r>
      <w:r>
        <w:rPr>
          <w:spacing w:val="-6"/>
        </w:rPr>
        <w:t> </w:t>
      </w:r>
      <w:r>
        <w:rPr/>
        <w:t>our</w:t>
      </w:r>
      <w:r>
        <w:rPr/>
        <w:t> people lived, our culture is also about</w:t>
      </w:r>
      <w:r>
        <w:rPr>
          <w:spacing w:val="-5"/>
        </w:rPr>
        <w:t> </w:t>
      </w:r>
      <w:r>
        <w:rPr/>
        <w:t>philosophies</w:t>
      </w:r>
      <w:r>
        <w:rPr/>
        <w:t> and principles – the traditional rules that</w:t>
      </w:r>
      <w:r>
        <w:rPr>
          <w:spacing w:val="-8"/>
        </w:rPr>
        <w:t> </w:t>
      </w:r>
      <w:r>
        <w:rPr/>
        <w:t>inform</w:t>
      </w:r>
      <w:r>
        <w:rPr/>
        <w:t> how </w:t>
      </w:r>
      <w:r>
        <w:rPr>
          <w:spacing w:val="-3"/>
        </w:rPr>
        <w:t>women’s </w:t>
      </w:r>
      <w:r>
        <w:rPr/>
        <w:t>and </w:t>
      </w:r>
      <w:r>
        <w:rPr>
          <w:spacing w:val="-3"/>
        </w:rPr>
        <w:t>men’s </w:t>
      </w:r>
      <w:r>
        <w:rPr/>
        <w:t>business is practiced,</w:t>
      </w:r>
      <w:r>
        <w:rPr>
          <w:spacing w:val="3"/>
        </w:rPr>
        <w:t> </w:t>
      </w:r>
      <w:r>
        <w:rPr/>
        <w:t>how</w:t>
      </w:r>
      <w:r>
        <w:rPr/>
        <w:t> decisions are made and disputes resolved, and</w:t>
      </w:r>
      <w:r>
        <w:rPr>
          <w:spacing w:val="-13"/>
        </w:rPr>
        <w:t> </w:t>
      </w:r>
      <w:r>
        <w:rPr/>
        <w:t>how</w:t>
      </w:r>
      <w:r>
        <w:rPr/>
        <w:t> traditions are passed on through dance and</w:t>
      </w:r>
      <w:r>
        <w:rPr>
          <w:spacing w:val="-14"/>
        </w:rPr>
        <w:t> </w:t>
      </w:r>
      <w:r>
        <w:rPr/>
        <w:t>song.</w:t>
      </w:r>
    </w:p>
    <w:p>
      <w:pPr>
        <w:pStyle w:val="BodyText"/>
        <w:spacing w:line="264" w:lineRule="exact"/>
        <w:ind w:right="6224"/>
        <w:jc w:val="left"/>
      </w:pPr>
      <w:r>
        <w:rPr/>
        <w:t>In our culture, having a proper burial is vital. </w:t>
      </w:r>
      <w:r>
        <w:rPr>
          <w:spacing w:val="-4"/>
        </w:rPr>
        <w:t>We</w:t>
      </w:r>
      <w:r>
        <w:rPr>
          <w:spacing w:val="-18"/>
        </w:rPr>
        <w:t> </w:t>
      </w:r>
      <w:r>
        <w:rPr/>
        <w:t>are</w:t>
      </w:r>
      <w:r>
        <w:rPr/>
        <w:t> slowly getting our ancestral remains returned</w:t>
      </w:r>
      <w:r>
        <w:rPr>
          <w:spacing w:val="-31"/>
        </w:rPr>
        <w:t> </w:t>
      </w:r>
      <w:r>
        <w:rPr/>
        <w:t>but</w:t>
      </w:r>
    </w:p>
    <w:p>
      <w:pPr>
        <w:pStyle w:val="BodyText"/>
        <w:spacing w:line="264" w:lineRule="exact" w:before="0"/>
        <w:ind w:right="6224"/>
        <w:jc w:val="left"/>
      </w:pPr>
      <w:r>
        <w:rPr/>
        <w:t>it is a slow process. Our Elders say that we’ll</w:t>
      </w:r>
      <w:r>
        <w:rPr>
          <w:spacing w:val="-16"/>
        </w:rPr>
        <w:t> </w:t>
      </w:r>
      <w:r>
        <w:rPr/>
        <w:t>never</w:t>
      </w:r>
      <w:r>
        <w:rPr/>
        <w:t> heal ourselves until our old people are in the</w:t>
      </w:r>
      <w:r>
        <w:rPr>
          <w:spacing w:val="-18"/>
        </w:rPr>
        <w:t> </w:t>
      </w:r>
      <w:r>
        <w:rPr/>
        <w:t>ground</w:t>
      </w:r>
      <w:r>
        <w:rPr/>
        <w:t> on their own Country. There are also many</w:t>
      </w:r>
      <w:r>
        <w:rPr>
          <w:spacing w:val="-24"/>
        </w:rPr>
        <w:t> </w:t>
      </w:r>
      <w:r>
        <w:rPr/>
        <w:t>cultural</w:t>
      </w:r>
      <w:r>
        <w:rPr/>
        <w:t> artefacts and significant places that are yet to</w:t>
      </w:r>
      <w:r>
        <w:rPr>
          <w:spacing w:val="-16"/>
        </w:rPr>
        <w:t> </w:t>
      </w:r>
      <w:r>
        <w:rPr/>
        <w:t>be</w:t>
      </w:r>
      <w:r>
        <w:rPr/>
        <w:t> recorded. </w:t>
      </w:r>
      <w:r>
        <w:rPr>
          <w:spacing w:val="-4"/>
        </w:rPr>
        <w:t>We </w:t>
      </w:r>
      <w:r>
        <w:rPr/>
        <w:t>need to keep filling in the gaps of</w:t>
      </w:r>
      <w:r>
        <w:rPr>
          <w:spacing w:val="-17"/>
        </w:rPr>
        <w:t> </w:t>
      </w:r>
      <w:r>
        <w:rPr/>
        <w:t>our</w:t>
      </w:r>
      <w:r>
        <w:rPr/>
        <w:t> cultural heritage so that we can continue to</w:t>
      </w:r>
      <w:r>
        <w:rPr>
          <w:spacing w:val="-15"/>
        </w:rPr>
        <w:t> </w:t>
      </w:r>
      <w:r>
        <w:rPr/>
        <w:t>learn</w:t>
      </w:r>
      <w:r>
        <w:rPr/>
        <w:t> about</w:t>
      </w:r>
      <w:r>
        <w:rPr>
          <w:spacing w:val="-6"/>
        </w:rPr>
        <w:t> </w:t>
      </w:r>
      <w:r>
        <w:rPr/>
        <w:t>ourselves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strengthen</w:t>
      </w:r>
      <w:r>
        <w:rPr>
          <w:spacing w:val="-6"/>
        </w:rPr>
        <w:t> </w:t>
      </w:r>
      <w:r>
        <w:rPr/>
        <w:t>our</w:t>
      </w:r>
      <w:r>
        <w:rPr>
          <w:spacing w:val="-6"/>
        </w:rPr>
        <w:t> </w:t>
      </w:r>
      <w:r>
        <w:rPr/>
        <w:t>identity.</w:t>
      </w:r>
      <w:r>
        <w:rPr>
          <w:spacing w:val="-6"/>
        </w:rPr>
        <w:t> </w:t>
      </w:r>
      <w:r>
        <w:rPr/>
        <w:t>This</w:t>
      </w:r>
    </w:p>
    <w:p>
      <w:pPr>
        <w:pStyle w:val="BodyText"/>
        <w:spacing w:line="264" w:lineRule="exact" w:before="0"/>
        <w:ind w:right="6224"/>
        <w:jc w:val="left"/>
      </w:pPr>
      <w:r>
        <w:rPr/>
        <w:t>is especially important for the younger</w:t>
      </w:r>
      <w:r>
        <w:rPr>
          <w:spacing w:val="-20"/>
        </w:rPr>
        <w:t> </w:t>
      </w:r>
      <w:r>
        <w:rPr/>
        <w:t>generations</w:t>
      </w:r>
      <w:r>
        <w:rPr>
          <w:w w:val="99"/>
        </w:rPr>
        <w:t> </w:t>
      </w:r>
      <w:r>
        <w:rPr/>
        <w:t>who risk disengaging with Gunaikurnai culture if</w:t>
      </w:r>
      <w:r>
        <w:rPr>
          <w:spacing w:val="-10"/>
        </w:rPr>
        <w:t> </w:t>
      </w:r>
      <w:r>
        <w:rPr/>
        <w:t>our</w:t>
      </w:r>
      <w:r>
        <w:rPr/>
        <w:t> knowledge is lost with the passing of our</w:t>
      </w:r>
      <w:r>
        <w:rPr>
          <w:spacing w:val="-9"/>
        </w:rPr>
        <w:t> </w:t>
      </w:r>
      <w:r>
        <w:rPr/>
        <w:t>Elders.</w:t>
      </w:r>
    </w:p>
    <w:p>
      <w:pPr>
        <w:pStyle w:val="BodyText"/>
        <w:spacing w:line="264" w:lineRule="exact"/>
        <w:ind w:right="6267"/>
        <w:jc w:val="left"/>
      </w:pPr>
      <w:r>
        <w:rPr>
          <w:spacing w:val="-5"/>
        </w:rPr>
        <w:t>We </w:t>
      </w:r>
      <w:r>
        <w:rPr/>
        <w:t>need to ensure that our young people</w:t>
      </w:r>
      <w:r>
        <w:rPr>
          <w:spacing w:val="-2"/>
        </w:rPr>
        <w:t> </w:t>
      </w:r>
      <w:r>
        <w:rPr/>
        <w:t>know</w:t>
      </w:r>
      <w:r>
        <w:rPr/>
        <w:t> what it means to be a blackfella on our </w:t>
      </w:r>
      <w:r>
        <w:rPr>
          <w:spacing w:val="-3"/>
        </w:rPr>
        <w:t>Country,</w:t>
      </w:r>
      <w:r>
        <w:rPr>
          <w:spacing w:val="-6"/>
        </w:rPr>
        <w:t> </w:t>
      </w:r>
      <w:r>
        <w:rPr/>
        <w:t>to</w:t>
      </w:r>
      <w:r>
        <w:rPr/>
        <w:t> be part of a living culture. They should feel like</w:t>
      </w:r>
      <w:r>
        <w:rPr>
          <w:spacing w:val="-20"/>
        </w:rPr>
        <w:t> </w:t>
      </w:r>
      <w:r>
        <w:rPr/>
        <w:t>they</w:t>
      </w:r>
      <w:r>
        <w:rPr/>
        <w:t> belong to a proud and strong mob. </w:t>
      </w:r>
      <w:r>
        <w:rPr>
          <w:spacing w:val="-4"/>
        </w:rPr>
        <w:t>We </w:t>
      </w:r>
      <w:r>
        <w:rPr/>
        <w:t>also</w:t>
      </w:r>
      <w:r>
        <w:rPr>
          <w:spacing w:val="-8"/>
        </w:rPr>
        <w:t> </w:t>
      </w:r>
      <w:r>
        <w:rPr/>
        <w:t>need</w:t>
      </w:r>
    </w:p>
    <w:p>
      <w:pPr>
        <w:pStyle w:val="BodyText"/>
        <w:spacing w:line="266" w:lineRule="exact" w:before="1"/>
        <w:ind w:right="988"/>
        <w:jc w:val="left"/>
      </w:pPr>
      <w:r>
        <w:rPr/>
        <w:t>to share our stories with the broader</w:t>
      </w:r>
      <w:r>
        <w:rPr>
          <w:spacing w:val="-18"/>
        </w:rPr>
        <w:t> </w:t>
      </w:r>
      <w:r>
        <w:rPr/>
        <w:t>community</w:t>
      </w:r>
    </w:p>
    <w:p>
      <w:pPr>
        <w:pStyle w:val="BodyText"/>
        <w:spacing w:line="235" w:lineRule="auto" w:before="2"/>
        <w:ind w:right="6392"/>
        <w:jc w:val="both"/>
      </w:pPr>
      <w:r>
        <w:rPr/>
        <w:t>so they better understand our </w:t>
      </w:r>
      <w:r>
        <w:rPr>
          <w:spacing w:val="-3"/>
        </w:rPr>
        <w:t>ways </w:t>
      </w:r>
      <w:r>
        <w:rPr/>
        <w:t>and our</w:t>
      </w:r>
      <w:r>
        <w:rPr>
          <w:spacing w:val="-23"/>
        </w:rPr>
        <w:t> </w:t>
      </w:r>
      <w:r>
        <w:rPr/>
        <w:t>values,</w:t>
      </w:r>
      <w:r>
        <w:rPr/>
        <w:t> and start to understand that protecting our</w:t>
      </w:r>
      <w:r>
        <w:rPr>
          <w:spacing w:val="-28"/>
        </w:rPr>
        <w:t> </w:t>
      </w:r>
      <w:r>
        <w:rPr/>
        <w:t>culture</w:t>
      </w:r>
      <w:r>
        <w:rPr/>
        <w:t> doesn’t mean taking </w:t>
      </w:r>
      <w:r>
        <w:rPr>
          <w:spacing w:val="-3"/>
        </w:rPr>
        <w:t>away </w:t>
      </w:r>
      <w:r>
        <w:rPr/>
        <w:t>their</w:t>
      </w:r>
      <w:r>
        <w:rPr>
          <w:spacing w:val="-1"/>
        </w:rPr>
        <w:t> </w:t>
      </w:r>
      <w:r>
        <w:rPr/>
        <w:t>rights.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sz w:val="25"/>
          <w:szCs w:val="25"/>
        </w:rPr>
      </w:pPr>
    </w:p>
    <w:p>
      <w:pPr>
        <w:pStyle w:val="Heading5"/>
        <w:spacing w:line="240" w:lineRule="auto"/>
        <w:ind w:left="323" w:right="988"/>
        <w:jc w:val="left"/>
        <w:rPr>
          <w:rFonts w:ascii="Calibri" w:hAnsi="Calibri" w:cs="Calibri" w:eastAsia="Calibri"/>
          <w:u w:val="none"/>
        </w:rPr>
      </w:pPr>
      <w:r>
        <w:rPr/>
        <w:pict>
          <v:group style="position:absolute;margin-left:-.999947pt;margin-top:4.744472pt;width:597.3pt;height:17.2pt;mso-position-horizontal-relative:page;mso-position-vertical-relative:paragraph;z-index:-886672" coordorigin="-20,95" coordsize="11946,344">
            <v:group style="position:absolute;left:11906;top:250;width:2;height:71" coordorigin="11906,250" coordsize="2,71">
              <v:shape style="position:absolute;left:11906;top:250;width:2;height:71" coordorigin="11906,250" coordsize="0,71" path="m11906,320l11906,250e" filled="false" stroked="true" strokeweight=".748pt" strokecolor="#939598">
                <v:path arrowok="t"/>
              </v:shape>
            </v:group>
            <v:group style="position:absolute;left:11865;top:250;width:2;height:80" coordorigin="11865,250" coordsize="2,80">
              <v:shape style="position:absolute;left:11865;top:250;width:2;height:80" coordorigin="11865,250" coordsize="0,80" path="m11865,330l11865,250e" filled="false" stroked="true" strokeweight=".748pt" strokecolor="#939598">
                <v:path arrowok="t"/>
              </v:shape>
            </v:group>
            <v:group style="position:absolute;left:11825;top:250;width:2;height:80" coordorigin="11825,250" coordsize="2,80">
              <v:shape style="position:absolute;left:11825;top:250;width:2;height:80" coordorigin="11825,250" coordsize="0,80" path="m11825,330l11825,250e" filled="false" stroked="true" strokeweight=".748pt" strokecolor="#939598">
                <v:path arrowok="t"/>
              </v:shape>
            </v:group>
            <v:group style="position:absolute;left:11785;top:250;width:2;height:80" coordorigin="11785,250" coordsize="2,80">
              <v:shape style="position:absolute;left:11785;top:250;width:2;height:80" coordorigin="11785,250" coordsize="0,80" path="m11785,330l11785,250e" filled="false" stroked="true" strokeweight=".748pt" strokecolor="#939598">
                <v:path arrowok="t"/>
              </v:shape>
            </v:group>
            <v:group style="position:absolute;left:11745;top:250;width:2;height:80" coordorigin="11745,250" coordsize="2,80">
              <v:shape style="position:absolute;left:11745;top:250;width:2;height:80" coordorigin="11745,250" coordsize="0,80" path="m11745,330l11745,250e" filled="false" stroked="true" strokeweight=".748pt" strokecolor="#939598">
                <v:path arrowok="t"/>
              </v:shape>
            </v:group>
            <v:group style="position:absolute;left:11705;top:250;width:2;height:80" coordorigin="11705,250" coordsize="2,80">
              <v:shape style="position:absolute;left:11705;top:250;width:2;height:80" coordorigin="11705,250" coordsize="0,80" path="m11705,330l11705,250e" filled="false" stroked="true" strokeweight=".748pt" strokecolor="#939598">
                <v:path arrowok="t"/>
              </v:shape>
            </v:group>
            <v:group style="position:absolute;left:11665;top:250;width:2;height:80" coordorigin="11665,250" coordsize="2,80">
              <v:shape style="position:absolute;left:11665;top:250;width:2;height:80" coordorigin="11665,250" coordsize="0,80" path="m11665,330l11665,250e" filled="false" stroked="true" strokeweight=".748pt" strokecolor="#939598">
                <v:path arrowok="t"/>
              </v:shape>
            </v:group>
            <v:group style="position:absolute;left:11625;top:250;width:2;height:80" coordorigin="11625,250" coordsize="2,80">
              <v:shape style="position:absolute;left:11625;top:250;width:2;height:80" coordorigin="11625,250" coordsize="0,80" path="m11625,330l11625,250e" filled="false" stroked="true" strokeweight=".748pt" strokecolor="#939598">
                <v:path arrowok="t"/>
              </v:shape>
            </v:group>
            <v:group style="position:absolute;left:11585;top:250;width:2;height:80" coordorigin="11585,250" coordsize="2,80">
              <v:shape style="position:absolute;left:11585;top:250;width:2;height:80" coordorigin="11585,250" coordsize="1,80" path="m11585,330l11585,250e" filled="false" stroked="true" strokeweight=".748pt" strokecolor="#939598">
                <v:path arrowok="t"/>
              </v:shape>
            </v:group>
            <v:group style="position:absolute;left:11545;top:250;width:2;height:80" coordorigin="11545,250" coordsize="2,80">
              <v:shape style="position:absolute;left:11545;top:250;width:2;height:80" coordorigin="11545,250" coordsize="0,80" path="m11545,330l11545,250e" filled="false" stroked="true" strokeweight=".748pt" strokecolor="#939598">
                <v:path arrowok="t"/>
              </v:shape>
            </v:group>
            <v:group style="position:absolute;left:11505;top:250;width:2;height:80" coordorigin="11505,250" coordsize="2,80">
              <v:shape style="position:absolute;left:11505;top:250;width:2;height:80" coordorigin="11505,250" coordsize="0,80" path="m11505,330l11505,250e" filled="false" stroked="true" strokeweight=".748pt" strokecolor="#939598">
                <v:path arrowok="t"/>
              </v:shape>
            </v:group>
            <v:group style="position:absolute;left:11465;top:250;width:2;height:80" coordorigin="11465,250" coordsize="2,80">
              <v:shape style="position:absolute;left:11465;top:250;width:2;height:80" coordorigin="11465,250" coordsize="1,80" path="m11465,330l11465,250e" filled="false" stroked="true" strokeweight=".748pt" strokecolor="#939598">
                <v:path arrowok="t"/>
              </v:shape>
            </v:group>
            <v:group style="position:absolute;left:11425;top:250;width:2;height:80" coordorigin="11425,250" coordsize="2,80">
              <v:shape style="position:absolute;left:11425;top:250;width:2;height:80" coordorigin="11425,250" coordsize="1,80" path="m11425,330l11425,250e" filled="false" stroked="true" strokeweight=".748pt" strokecolor="#939598">
                <v:path arrowok="t"/>
              </v:shape>
            </v:group>
            <v:group style="position:absolute;left:11385;top:250;width:2;height:80" coordorigin="11385,250" coordsize="2,80">
              <v:shape style="position:absolute;left:11385;top:250;width:2;height:80" coordorigin="11385,250" coordsize="1,80" path="m11385,330l11385,250e" filled="false" stroked="true" strokeweight=".748pt" strokecolor="#939598">
                <v:path arrowok="t"/>
              </v:shape>
            </v:group>
            <v:group style="position:absolute;left:11345;top:250;width:2;height:80" coordorigin="11345,250" coordsize="2,80">
              <v:shape style="position:absolute;left:11345;top:250;width:2;height:80" coordorigin="11345,250" coordsize="1,80" path="m11345,330l11345,250e" filled="false" stroked="true" strokeweight=".748pt" strokecolor="#939598">
                <v:path arrowok="t"/>
              </v:shape>
            </v:group>
            <v:group style="position:absolute;left:11305;top:250;width:2;height:80" coordorigin="11305,250" coordsize="2,80">
              <v:shape style="position:absolute;left:11305;top:250;width:2;height:80" coordorigin="11305,250" coordsize="1,80" path="m11305,330l11305,250e" filled="false" stroked="true" strokeweight=".748pt" strokecolor="#939598">
                <v:path arrowok="t"/>
              </v:shape>
            </v:group>
            <v:group style="position:absolute;left:11265;top:250;width:2;height:80" coordorigin="11265,250" coordsize="2,80">
              <v:shape style="position:absolute;left:11265;top:250;width:2;height:80" coordorigin="11265,250" coordsize="0,80" path="m11265,330l11265,250e" filled="false" stroked="true" strokeweight=".748pt" strokecolor="#939598">
                <v:path arrowok="t"/>
              </v:shape>
            </v:group>
            <v:group style="position:absolute;left:11224;top:250;width:2;height:80" coordorigin="11224,250" coordsize="2,80">
              <v:shape style="position:absolute;left:11224;top:250;width:2;height:80" coordorigin="11224,250" coordsize="0,80" path="m11224,330l11224,250e" filled="false" stroked="true" strokeweight=".748pt" strokecolor="#939598">
                <v:path arrowok="t"/>
              </v:shape>
            </v:group>
            <v:group style="position:absolute;left:11184;top:250;width:2;height:80" coordorigin="11184,250" coordsize="2,80">
              <v:shape style="position:absolute;left:11184;top:250;width:2;height:80" coordorigin="11184,250" coordsize="0,80" path="m11184,330l11184,250e" filled="false" stroked="true" strokeweight=".748pt" strokecolor="#939598">
                <v:path arrowok="t"/>
              </v:shape>
            </v:group>
            <v:group style="position:absolute;left:11144;top:250;width:2;height:80" coordorigin="11144,250" coordsize="2,80">
              <v:shape style="position:absolute;left:11144;top:250;width:2;height:80" coordorigin="11144,250" coordsize="1,80" path="m11144,330l11144,250e" filled="false" stroked="true" strokeweight=".748pt" strokecolor="#939598">
                <v:path arrowok="t"/>
              </v:shape>
            </v:group>
            <v:group style="position:absolute;left:11104;top:250;width:2;height:80" coordorigin="11104,250" coordsize="2,80">
              <v:shape style="position:absolute;left:11104;top:250;width:2;height:80" coordorigin="11104,250" coordsize="0,80" path="m11104,330l11104,250e" filled="false" stroked="true" strokeweight=".748pt" strokecolor="#939598">
                <v:path arrowok="t"/>
              </v:shape>
            </v:group>
            <v:group style="position:absolute;left:11064;top:250;width:2;height:80" coordorigin="11064,250" coordsize="2,80">
              <v:shape style="position:absolute;left:11064;top:250;width:2;height:80" coordorigin="11064,250" coordsize="0,80" path="m11064,330l11064,250e" filled="false" stroked="true" strokeweight=".748pt" strokecolor="#939598">
                <v:path arrowok="t"/>
              </v:shape>
            </v:group>
            <v:group style="position:absolute;left:11024;top:250;width:2;height:80" coordorigin="11024,250" coordsize="2,80">
              <v:shape style="position:absolute;left:11024;top:250;width:2;height:80" coordorigin="11024,250" coordsize="1,80" path="m11024,330l11024,250e" filled="false" stroked="true" strokeweight=".748pt" strokecolor="#939598">
                <v:path arrowok="t"/>
              </v:shape>
            </v:group>
            <v:group style="position:absolute;left:10984;top:250;width:2;height:80" coordorigin="10984,250" coordsize="2,80">
              <v:shape style="position:absolute;left:10984;top:250;width:2;height:80" coordorigin="10984,250" coordsize="0,80" path="m10984,330l10984,250e" filled="false" stroked="true" strokeweight=".748pt" strokecolor="#939598">
                <v:path arrowok="t"/>
              </v:shape>
            </v:group>
            <v:group style="position:absolute;left:10944;top:250;width:2;height:80" coordorigin="10944,250" coordsize="2,80">
              <v:shape style="position:absolute;left:10944;top:250;width:2;height:80" coordorigin="10944,250" coordsize="0,80" path="m10944,330l10944,250e" filled="false" stroked="true" strokeweight=".748pt" strokecolor="#939598">
                <v:path arrowok="t"/>
              </v:shape>
            </v:group>
            <v:group style="position:absolute;left:10904;top:250;width:2;height:80" coordorigin="10904,250" coordsize="2,80">
              <v:shape style="position:absolute;left:10904;top:250;width:2;height:80" coordorigin="10904,250" coordsize="0,80" path="m10904,330l10904,250e" filled="false" stroked="true" strokeweight=".748pt" strokecolor="#939598">
                <v:path arrowok="t"/>
              </v:shape>
            </v:group>
            <v:group style="position:absolute;left:10864;top:250;width:2;height:80" coordorigin="10864,250" coordsize="2,80">
              <v:shape style="position:absolute;left:10864;top:250;width:2;height:80" coordorigin="10864,250" coordsize="0,80" path="m10864,330l10864,250e" filled="false" stroked="true" strokeweight=".748pt" strokecolor="#939598">
                <v:path arrowok="t"/>
              </v:shape>
            </v:group>
            <v:group style="position:absolute;left:10824;top:250;width:2;height:80" coordorigin="10824,250" coordsize="2,80">
              <v:shape style="position:absolute;left:10824;top:250;width:2;height:80" coordorigin="10824,250" coordsize="1,80" path="m10824,330l10824,250e" filled="false" stroked="true" strokeweight=".748pt" strokecolor="#939598">
                <v:path arrowok="t"/>
              </v:shape>
            </v:group>
            <v:group style="position:absolute;left:10784;top:250;width:2;height:80" coordorigin="10784,250" coordsize="2,80">
              <v:shape style="position:absolute;left:10784;top:250;width:2;height:80" coordorigin="10784,250" coordsize="0,80" path="m10784,330l10784,250e" filled="false" stroked="true" strokeweight=".748pt" strokecolor="#939598">
                <v:path arrowok="t"/>
              </v:shape>
            </v:group>
            <v:group style="position:absolute;left:10744;top:250;width:2;height:80" coordorigin="10744,250" coordsize="2,80">
              <v:shape style="position:absolute;left:10744;top:250;width:2;height:80" coordorigin="10744,250" coordsize="0,80" path="m10744,330l10744,250e" filled="false" stroked="true" strokeweight=".748pt" strokecolor="#939598">
                <v:path arrowok="t"/>
              </v:shape>
            </v:group>
            <v:group style="position:absolute;left:10704;top:250;width:2;height:80" coordorigin="10704,250" coordsize="2,80">
              <v:shape style="position:absolute;left:10704;top:250;width:2;height:80" coordorigin="10704,250" coordsize="1,80" path="m10704,330l10704,250e" filled="false" stroked="true" strokeweight=".748pt" strokecolor="#939598">
                <v:path arrowok="t"/>
              </v:shape>
            </v:group>
            <v:group style="position:absolute;left:10664;top:250;width:2;height:80" coordorigin="10664,250" coordsize="2,80">
              <v:shape style="position:absolute;left:10664;top:250;width:2;height:80" coordorigin="10664,250" coordsize="0,80" path="m10664,330l10664,250e" filled="false" stroked="true" strokeweight=".748pt" strokecolor="#939598">
                <v:path arrowok="t"/>
              </v:shape>
            </v:group>
            <v:group style="position:absolute;left:10624;top:250;width:2;height:80" coordorigin="10624,250" coordsize="2,80">
              <v:shape style="position:absolute;left:10624;top:250;width:2;height:80" coordorigin="10624,250" coordsize="0,80" path="m10624,330l10624,250e" filled="false" stroked="true" strokeweight=".748pt" strokecolor="#939598">
                <v:path arrowok="t"/>
              </v:shape>
            </v:group>
            <v:group style="position:absolute;left:10584;top:250;width:2;height:80" coordorigin="10584,250" coordsize="2,80">
              <v:shape style="position:absolute;left:10584;top:250;width:2;height:80" coordorigin="10584,250" coordsize="0,80" path="m10584,330l10584,250e" filled="false" stroked="true" strokeweight=".748pt" strokecolor="#939598">
                <v:path arrowok="t"/>
              </v:shape>
            </v:group>
            <v:group style="position:absolute;left:10543;top:250;width:2;height:80" coordorigin="10543,250" coordsize="2,80">
              <v:shape style="position:absolute;left:10543;top:250;width:2;height:80" coordorigin="10543,250" coordsize="0,80" path="m10543,330l10543,250e" filled="false" stroked="true" strokeweight=".748pt" strokecolor="#939598">
                <v:path arrowok="t"/>
              </v:shape>
            </v:group>
            <v:group style="position:absolute;left:10503;top:250;width:2;height:80" coordorigin="10503,250" coordsize="2,80">
              <v:shape style="position:absolute;left:10503;top:250;width:2;height:80" coordorigin="10503,250" coordsize="1,80" path="m10503,330l10503,250e" filled="false" stroked="true" strokeweight=".748pt" strokecolor="#939598">
                <v:path arrowok="t"/>
              </v:shape>
            </v:group>
            <v:group style="position:absolute;left:10463;top:251;width:2;height:80" coordorigin="10463,251" coordsize="2,80">
              <v:shape style="position:absolute;left:10463;top:251;width:2;height:80" coordorigin="10463,251" coordsize="0,80" path="m10463,331l10463,251e" filled="false" stroked="true" strokeweight=".748pt" strokecolor="#939598">
                <v:path arrowok="t"/>
              </v:shape>
            </v:group>
            <v:group style="position:absolute;left:10423;top:251;width:2;height:80" coordorigin="10423,251" coordsize="2,80">
              <v:shape style="position:absolute;left:10423;top:251;width:2;height:80" coordorigin="10423,251" coordsize="0,80" path="m10423,331l10423,251e" filled="false" stroked="true" strokeweight=".748pt" strokecolor="#939598">
                <v:path arrowok="t"/>
              </v:shape>
            </v:group>
            <v:group style="position:absolute;left:10383;top:251;width:2;height:80" coordorigin="10383,251" coordsize="2,80">
              <v:shape style="position:absolute;left:10383;top:251;width:2;height:80" coordorigin="10383,251" coordsize="1,80" path="m10383,331l10383,251e" filled="false" stroked="true" strokeweight=".748pt" strokecolor="#939598">
                <v:path arrowok="t"/>
              </v:shape>
            </v:group>
            <v:group style="position:absolute;left:10343;top:251;width:2;height:80" coordorigin="10343,251" coordsize="2,80">
              <v:shape style="position:absolute;left:10343;top:251;width:2;height:80" coordorigin="10343,251" coordsize="0,80" path="m10343,331l10343,251e" filled="false" stroked="true" strokeweight=".748pt" strokecolor="#939598">
                <v:path arrowok="t"/>
              </v:shape>
            </v:group>
            <v:group style="position:absolute;left:10303;top:251;width:2;height:80" coordorigin="10303,251" coordsize="2,80">
              <v:shape style="position:absolute;left:10303;top:251;width:2;height:80" coordorigin="10303,251" coordsize="0,80" path="m10303,331l10303,251e" filled="false" stroked="true" strokeweight=".748pt" strokecolor="#939598">
                <v:path arrowok="t"/>
              </v:shape>
            </v:group>
            <v:group style="position:absolute;left:10263;top:251;width:2;height:80" coordorigin="10263,251" coordsize="2,80">
              <v:shape style="position:absolute;left:10263;top:251;width:2;height:80" coordorigin="10263,251" coordsize="1,80" path="m10263,331l10263,251e" filled="false" stroked="true" strokeweight=".748pt" strokecolor="#939598">
                <v:path arrowok="t"/>
              </v:shape>
            </v:group>
            <v:group style="position:absolute;left:10223;top:251;width:2;height:80" coordorigin="10223,251" coordsize="2,80">
              <v:shape style="position:absolute;left:10223;top:251;width:2;height:80" coordorigin="10223,251" coordsize="1,80" path="m10223,331l10223,251e" filled="false" stroked="true" strokeweight=".748pt" strokecolor="#939598">
                <v:path arrowok="t"/>
              </v:shape>
            </v:group>
            <v:group style="position:absolute;left:10183;top:251;width:2;height:80" coordorigin="10183,251" coordsize="2,80">
              <v:shape style="position:absolute;left:10183;top:251;width:2;height:80" coordorigin="10183,251" coordsize="1,80" path="m10183,331l10183,251e" filled="false" stroked="true" strokeweight=".748pt" strokecolor="#939598">
                <v:path arrowok="t"/>
              </v:shape>
            </v:group>
            <v:group style="position:absolute;left:10143;top:251;width:2;height:80" coordorigin="10143,251" coordsize="2,80">
              <v:shape style="position:absolute;left:10143;top:251;width:2;height:80" coordorigin="10143,251" coordsize="1,80" path="m10143,331l10143,251e" filled="false" stroked="true" strokeweight=".748pt" strokecolor="#939598">
                <v:path arrowok="t"/>
              </v:shape>
            </v:group>
            <v:group style="position:absolute;left:10103;top:251;width:2;height:80" coordorigin="10103,251" coordsize="2,80">
              <v:shape style="position:absolute;left:10103;top:251;width:2;height:80" coordorigin="10103,251" coordsize="1,80" path="m10103,331l10103,251e" filled="false" stroked="true" strokeweight=".748pt" strokecolor="#939598">
                <v:path arrowok="t"/>
              </v:shape>
            </v:group>
            <v:group style="position:absolute;left:10063;top:251;width:2;height:80" coordorigin="10063,251" coordsize="2,80">
              <v:shape style="position:absolute;left:10063;top:251;width:2;height:80" coordorigin="10063,251" coordsize="0,80" path="m10063,331l10063,251e" filled="false" stroked="true" strokeweight=".748pt" strokecolor="#939598">
                <v:path arrowok="t"/>
              </v:shape>
            </v:group>
            <v:group style="position:absolute;left:10023;top:251;width:2;height:80" coordorigin="10023,251" coordsize="2,80">
              <v:shape style="position:absolute;left:10023;top:251;width:2;height:80" coordorigin="10023,251" coordsize="0,80" path="m10023,331l10023,251e" filled="false" stroked="true" strokeweight=".748pt" strokecolor="#939598">
                <v:path arrowok="t"/>
              </v:shape>
            </v:group>
            <v:group style="position:absolute;left:9983;top:251;width:2;height:80" coordorigin="9983,251" coordsize="2,80">
              <v:shape style="position:absolute;left:9983;top:251;width:2;height:80" coordorigin="9983,251" coordsize="0,80" path="m9983,331l9983,251e" filled="false" stroked="true" strokeweight=".748pt" strokecolor="#939598">
                <v:path arrowok="t"/>
              </v:shape>
            </v:group>
            <v:group style="position:absolute;left:9943;top:251;width:2;height:80" coordorigin="9943,251" coordsize="2,80">
              <v:shape style="position:absolute;left:9943;top:251;width:2;height:80" coordorigin="9943,251" coordsize="1,80" path="m9943,331l9943,251e" filled="false" stroked="true" strokeweight=".748pt" strokecolor="#939598">
                <v:path arrowok="t"/>
              </v:shape>
            </v:group>
            <v:group style="position:absolute;left:9902;top:251;width:2;height:80" coordorigin="9902,251" coordsize="2,80">
              <v:shape style="position:absolute;left:9902;top:251;width:2;height:80" coordorigin="9902,251" coordsize="0,80" path="m9902,331l9902,251e" filled="false" stroked="true" strokeweight=".748pt" strokecolor="#939598">
                <v:path arrowok="t"/>
              </v:shape>
            </v:group>
            <v:group style="position:absolute;left:9862;top:251;width:2;height:80" coordorigin="9862,251" coordsize="2,80">
              <v:shape style="position:absolute;left:9862;top:251;width:2;height:80" coordorigin="9862,251" coordsize="0,80" path="m9862,331l9862,251e" filled="false" stroked="true" strokeweight=".748pt" strokecolor="#939598">
                <v:path arrowok="t"/>
              </v:shape>
            </v:group>
            <v:group style="position:absolute;left:9822;top:251;width:2;height:80" coordorigin="9822,251" coordsize="2,80">
              <v:shape style="position:absolute;left:9822;top:251;width:2;height:80" coordorigin="9822,251" coordsize="0,80" path="m9822,331l9822,251e" filled="false" stroked="true" strokeweight=".748pt" strokecolor="#939598">
                <v:path arrowok="t"/>
              </v:shape>
            </v:group>
            <v:group style="position:absolute;left:9782;top:251;width:2;height:80" coordorigin="9782,251" coordsize="2,80">
              <v:shape style="position:absolute;left:9782;top:251;width:2;height:80" coordorigin="9782,251" coordsize="0,80" path="m9782,331l9782,251e" filled="false" stroked="true" strokeweight=".748pt" strokecolor="#939598">
                <v:path arrowok="t"/>
              </v:shape>
            </v:group>
            <v:group style="position:absolute;left:9742;top:251;width:2;height:80" coordorigin="9742,251" coordsize="2,80">
              <v:shape style="position:absolute;left:9742;top:251;width:2;height:80" coordorigin="9742,251" coordsize="0,80" path="m9742,331l9742,251e" filled="false" stroked="true" strokeweight=".748pt" strokecolor="#939598">
                <v:path arrowok="t"/>
              </v:shape>
            </v:group>
            <v:group style="position:absolute;left:9702;top:251;width:2;height:80" coordorigin="9702,251" coordsize="2,80">
              <v:shape style="position:absolute;left:9702;top:251;width:2;height:80" coordorigin="9702,251" coordsize="0,80" path="m9702,331l9702,251e" filled="false" stroked="true" strokeweight=".748pt" strokecolor="#939598">
                <v:path arrowok="t"/>
              </v:shape>
            </v:group>
            <v:group style="position:absolute;left:9662;top:251;width:2;height:80" coordorigin="9662,251" coordsize="2,80">
              <v:shape style="position:absolute;left:9662;top:251;width:2;height:80" coordorigin="9662,251" coordsize="0,80" path="m9662,331l9662,251e" filled="false" stroked="true" strokeweight=".748pt" strokecolor="#939598">
                <v:path arrowok="t"/>
              </v:shape>
            </v:group>
            <v:group style="position:absolute;left:9622;top:251;width:2;height:80" coordorigin="9622,251" coordsize="2,80">
              <v:shape style="position:absolute;left:9622;top:251;width:2;height:80" coordorigin="9622,251" coordsize="1,80" path="m9622,331l9622,251e" filled="false" stroked="true" strokeweight=".748pt" strokecolor="#939598">
                <v:path arrowok="t"/>
              </v:shape>
            </v:group>
            <v:group style="position:absolute;left:9582;top:251;width:2;height:80" coordorigin="9582,251" coordsize="2,80">
              <v:shape style="position:absolute;left:9582;top:251;width:2;height:80" coordorigin="9582,251" coordsize="0,80" path="m9582,331l9582,251e" filled="false" stroked="true" strokeweight=".748pt" strokecolor="#939598">
                <v:path arrowok="t"/>
              </v:shape>
            </v:group>
            <v:group style="position:absolute;left:9542;top:251;width:2;height:80" coordorigin="9542,251" coordsize="2,80">
              <v:shape style="position:absolute;left:9542;top:251;width:2;height:80" coordorigin="9542,251" coordsize="0,80" path="m9542,331l9542,251e" filled="false" stroked="true" strokeweight=".748pt" strokecolor="#939598">
                <v:path arrowok="t"/>
              </v:shape>
            </v:group>
            <v:group style="position:absolute;left:9502;top:251;width:2;height:80" coordorigin="9502,251" coordsize="2,80">
              <v:shape style="position:absolute;left:9502;top:251;width:2;height:80" coordorigin="9502,251" coordsize="0,80" path="m9502,331l9502,251e" filled="false" stroked="true" strokeweight=".748pt" strokecolor="#939598">
                <v:path arrowok="t"/>
              </v:shape>
            </v:group>
            <v:group style="position:absolute;left:9462;top:251;width:2;height:80" coordorigin="9462,251" coordsize="2,80">
              <v:shape style="position:absolute;left:9462;top:251;width:2;height:80" coordorigin="9462,251" coordsize="0,80" path="m9462,331l9462,251e" filled="false" stroked="true" strokeweight=".748pt" strokecolor="#939598">
                <v:path arrowok="t"/>
              </v:shape>
            </v:group>
            <v:group style="position:absolute;left:9422;top:251;width:2;height:80" coordorigin="9422,251" coordsize="2,80">
              <v:shape style="position:absolute;left:9422;top:251;width:2;height:80" coordorigin="9422,251" coordsize="0,80" path="m9422,331l9422,251e" filled="false" stroked="true" strokeweight=".748pt" strokecolor="#939598">
                <v:path arrowok="t"/>
              </v:shape>
            </v:group>
            <v:group style="position:absolute;left:9382;top:251;width:2;height:80" coordorigin="9382,251" coordsize="2,80">
              <v:shape style="position:absolute;left:9382;top:251;width:2;height:80" coordorigin="9382,251" coordsize="0,80" path="m9382,331l9382,251e" filled="false" stroked="true" strokeweight=".748pt" strokecolor="#939598">
                <v:path arrowok="t"/>
              </v:shape>
            </v:group>
            <v:group style="position:absolute;left:9342;top:251;width:2;height:80" coordorigin="9342,251" coordsize="2,80">
              <v:shape style="position:absolute;left:9342;top:251;width:2;height:80" coordorigin="9342,251" coordsize="0,80" path="m9342,331l9342,251e" filled="false" stroked="true" strokeweight=".748pt" strokecolor="#939598">
                <v:path arrowok="t"/>
              </v:shape>
            </v:group>
            <v:group style="position:absolute;left:9302;top:251;width:2;height:80" coordorigin="9302,251" coordsize="2,80">
              <v:shape style="position:absolute;left:9302;top:251;width:2;height:80" coordorigin="9302,251" coordsize="1,80" path="m9302,331l9302,251e" filled="false" stroked="true" strokeweight=".748pt" strokecolor="#939598">
                <v:path arrowok="t"/>
              </v:shape>
            </v:group>
            <v:group style="position:absolute;left:9262;top:251;width:2;height:80" coordorigin="9262,251" coordsize="2,80">
              <v:shape style="position:absolute;left:9262;top:251;width:2;height:80" coordorigin="9262,251" coordsize="0,80" path="m9262,331l9262,251e" filled="false" stroked="true" strokeweight=".748pt" strokecolor="#939598">
                <v:path arrowok="t"/>
              </v:shape>
            </v:group>
            <v:group style="position:absolute;left:9221;top:251;width:2;height:80" coordorigin="9221,251" coordsize="2,80">
              <v:shape style="position:absolute;left:9221;top:251;width:2;height:80" coordorigin="9221,251" coordsize="0,80" path="m9221,331l9221,251e" filled="false" stroked="true" strokeweight=".748pt" strokecolor="#939598">
                <v:path arrowok="t"/>
              </v:shape>
            </v:group>
            <v:group style="position:absolute;left:9181;top:251;width:2;height:80" coordorigin="9181,251" coordsize="2,80">
              <v:shape style="position:absolute;left:9181;top:251;width:2;height:80" coordorigin="9181,251" coordsize="0,80" path="m9181,331l9181,251e" filled="false" stroked="true" strokeweight=".748pt" strokecolor="#939598">
                <v:path arrowok="t"/>
              </v:shape>
            </v:group>
            <v:group style="position:absolute;left:9141;top:251;width:2;height:80" coordorigin="9141,251" coordsize="2,80">
              <v:shape style="position:absolute;left:9141;top:251;width:2;height:80" coordorigin="9141,251" coordsize="0,80" path="m9141,331l9141,251e" filled="false" stroked="true" strokeweight=".748pt" strokecolor="#939598">
                <v:path arrowok="t"/>
              </v:shape>
            </v:group>
            <v:group style="position:absolute;left:9101;top:251;width:2;height:80" coordorigin="9101,251" coordsize="2,80">
              <v:shape style="position:absolute;left:9101;top:251;width:2;height:80" coordorigin="9101,251" coordsize="1,80" path="m9101,331l9101,251e" filled="false" stroked="true" strokeweight=".748pt" strokecolor="#939598">
                <v:path arrowok="t"/>
              </v:shape>
            </v:group>
            <v:group style="position:absolute;left:9061;top:251;width:2;height:80" coordorigin="9061,251" coordsize="2,80">
              <v:shape style="position:absolute;left:9061;top:251;width:2;height:80" coordorigin="9061,251" coordsize="1,80" path="m9061,331l9061,251e" filled="false" stroked="true" strokeweight=".748pt" strokecolor="#939598">
                <v:path arrowok="t"/>
              </v:shape>
            </v:group>
            <v:group style="position:absolute;left:9021;top:251;width:2;height:80" coordorigin="9021,251" coordsize="2,80">
              <v:shape style="position:absolute;left:9021;top:251;width:2;height:80" coordorigin="9021,251" coordsize="1,80" path="m9021,331l9021,251e" filled="false" stroked="true" strokeweight=".748pt" strokecolor="#939598">
                <v:path arrowok="t"/>
              </v:shape>
            </v:group>
            <v:group style="position:absolute;left:8981;top:251;width:2;height:80" coordorigin="8981,251" coordsize="2,80">
              <v:shape style="position:absolute;left:8981;top:251;width:2;height:80" coordorigin="8981,251" coordsize="1,80" path="m8981,331l8981,251e" filled="false" stroked="true" strokeweight=".748pt" strokecolor="#939598">
                <v:path arrowok="t"/>
              </v:shape>
            </v:group>
            <v:group style="position:absolute;left:8941;top:251;width:2;height:80" coordorigin="8941,251" coordsize="2,80">
              <v:shape style="position:absolute;left:8941;top:251;width:2;height:80" coordorigin="8941,251" coordsize="1,80" path="m8941,331l8941,251e" filled="false" stroked="true" strokeweight=".748pt" strokecolor="#939598">
                <v:path arrowok="t"/>
              </v:shape>
            </v:group>
            <v:group style="position:absolute;left:8901;top:251;width:2;height:80" coordorigin="8901,251" coordsize="2,80">
              <v:shape style="position:absolute;left:8901;top:251;width:2;height:80" coordorigin="8901,251" coordsize="0,80" path="m8901,331l8901,251e" filled="false" stroked="true" strokeweight=".748pt" strokecolor="#939598">
                <v:path arrowok="t"/>
              </v:shape>
            </v:group>
            <v:group style="position:absolute;left:8861;top:251;width:2;height:80" coordorigin="8861,251" coordsize="2,80">
              <v:shape style="position:absolute;left:8861;top:251;width:2;height:80" coordorigin="8861,251" coordsize="1,80" path="m8861,331l8861,251e" filled="false" stroked="true" strokeweight=".748pt" strokecolor="#939598">
                <v:path arrowok="t"/>
              </v:shape>
            </v:group>
            <v:group style="position:absolute;left:8821;top:251;width:2;height:80" coordorigin="8821,251" coordsize="2,80">
              <v:shape style="position:absolute;left:8821;top:251;width:2;height:80" coordorigin="8821,251" coordsize="0,80" path="m8821,331l8821,251e" filled="false" stroked="true" strokeweight=".748pt" strokecolor="#939598">
                <v:path arrowok="t"/>
              </v:shape>
            </v:group>
            <v:group style="position:absolute;left:8781;top:251;width:2;height:80" coordorigin="8781,251" coordsize="2,80">
              <v:shape style="position:absolute;left:8781;top:251;width:2;height:80" coordorigin="8781,251" coordsize="0,80" path="m8781,331l8781,251e" filled="false" stroked="true" strokeweight=".748pt" strokecolor="#939598">
                <v:path arrowok="t"/>
              </v:shape>
            </v:group>
            <v:group style="position:absolute;left:8741;top:251;width:2;height:80" coordorigin="8741,251" coordsize="2,80">
              <v:shape style="position:absolute;left:8741;top:251;width:2;height:80" coordorigin="8741,251" coordsize="1,80" path="m8741,331l8741,251e" filled="false" stroked="true" strokeweight=".748pt" strokecolor="#939598">
                <v:path arrowok="t"/>
              </v:shape>
            </v:group>
            <v:group style="position:absolute;left:8701;top:251;width:2;height:80" coordorigin="8701,251" coordsize="2,80">
              <v:shape style="position:absolute;left:8701;top:251;width:2;height:80" coordorigin="8701,251" coordsize="0,80" path="m8701,331l8701,251e" filled="false" stroked="true" strokeweight=".748pt" strokecolor="#939598">
                <v:path arrowok="t"/>
              </v:shape>
            </v:group>
            <v:group style="position:absolute;left:8661;top:251;width:2;height:80" coordorigin="8661,251" coordsize="2,80">
              <v:shape style="position:absolute;left:8661;top:251;width:2;height:80" coordorigin="8661,251" coordsize="0,80" path="m8661,331l8661,251e" filled="false" stroked="true" strokeweight=".748pt" strokecolor="#939598">
                <v:path arrowok="t"/>
              </v:shape>
            </v:group>
            <v:group style="position:absolute;left:8621;top:251;width:2;height:80" coordorigin="8621,251" coordsize="2,80">
              <v:shape style="position:absolute;left:8621;top:251;width:2;height:80" coordorigin="8621,251" coordsize="0,80" path="m8621,331l8621,251e" filled="false" stroked="true" strokeweight=".748pt" strokecolor="#939598">
                <v:path arrowok="t"/>
              </v:shape>
            </v:group>
            <v:group style="position:absolute;left:8580;top:251;width:2;height:80" coordorigin="8580,251" coordsize="2,80">
              <v:shape style="position:absolute;left:8580;top:251;width:2;height:80" coordorigin="8580,251" coordsize="0,80" path="m8580,331l8580,251e" filled="false" stroked="true" strokeweight=".748pt" strokecolor="#939598">
                <v:path arrowok="t"/>
              </v:shape>
            </v:group>
            <v:group style="position:absolute;left:8540;top:251;width:2;height:80" coordorigin="8540,251" coordsize="2,80">
              <v:shape style="position:absolute;left:8540;top:251;width:2;height:80" coordorigin="8540,251" coordsize="1,80" path="m8540,331l8540,251e" filled="false" stroked="true" strokeweight=".748pt" strokecolor="#939598">
                <v:path arrowok="t"/>
              </v:shape>
            </v:group>
            <v:group style="position:absolute;left:8500;top:251;width:2;height:80" coordorigin="8500,251" coordsize="2,80">
              <v:shape style="position:absolute;left:8500;top:251;width:2;height:80" coordorigin="8500,251" coordsize="0,80" path="m8500,331l8500,251e" filled="false" stroked="true" strokeweight=".748pt" strokecolor="#939598">
                <v:path arrowok="t"/>
              </v:shape>
            </v:group>
            <v:group style="position:absolute;left:8460;top:251;width:2;height:80" coordorigin="8460,251" coordsize="2,80">
              <v:shape style="position:absolute;left:8460;top:251;width:2;height:80" coordorigin="8460,251" coordsize="0,80" path="m8460,331l8460,251e" filled="false" stroked="true" strokeweight=".748pt" strokecolor="#939598">
                <v:path arrowok="t"/>
              </v:shape>
            </v:group>
            <v:group style="position:absolute;left:8420;top:251;width:2;height:80" coordorigin="8420,251" coordsize="2,80">
              <v:shape style="position:absolute;left:8420;top:251;width:2;height:80" coordorigin="8420,251" coordsize="1,80" path="m8420,331l8420,251e" filled="false" stroked="true" strokeweight=".748pt" strokecolor="#939598">
                <v:path arrowok="t"/>
              </v:shape>
            </v:group>
            <v:group style="position:absolute;left:8380;top:251;width:2;height:80" coordorigin="8380,251" coordsize="2,80">
              <v:shape style="position:absolute;left:8380;top:251;width:2;height:80" coordorigin="8380,251" coordsize="0,80" path="m8380,331l8380,251e" filled="false" stroked="true" strokeweight=".748pt" strokecolor="#939598">
                <v:path arrowok="t"/>
              </v:shape>
            </v:group>
            <v:group style="position:absolute;left:8340;top:251;width:2;height:80" coordorigin="8340,251" coordsize="2,80">
              <v:shape style="position:absolute;left:8340;top:251;width:2;height:80" coordorigin="8340,251" coordsize="0,80" path="m8340,331l8340,251e" filled="false" stroked="true" strokeweight=".748pt" strokecolor="#939598">
                <v:path arrowok="t"/>
              </v:shape>
            </v:group>
            <v:group style="position:absolute;left:8300;top:251;width:2;height:80" coordorigin="8300,251" coordsize="2,80">
              <v:shape style="position:absolute;left:8300;top:251;width:2;height:80" coordorigin="8300,251" coordsize="0,80" path="m8300,331l8300,251e" filled="false" stroked="true" strokeweight=".748pt" strokecolor="#939598">
                <v:path arrowok="t"/>
              </v:shape>
            </v:group>
            <v:group style="position:absolute;left:8260;top:251;width:2;height:80" coordorigin="8260,251" coordsize="2,80">
              <v:shape style="position:absolute;left:8260;top:251;width:2;height:80" coordorigin="8260,251" coordsize="0,80" path="m8260,331l8260,251e" filled="false" stroked="true" strokeweight=".748pt" strokecolor="#939598">
                <v:path arrowok="t"/>
              </v:shape>
            </v:group>
            <v:group style="position:absolute;left:8220;top:251;width:2;height:80" coordorigin="8220,251" coordsize="2,80">
              <v:shape style="position:absolute;left:8220;top:251;width:2;height:80" coordorigin="8220,251" coordsize="1,80" path="m8220,331l8220,251e" filled="false" stroked="true" strokeweight=".748pt" strokecolor="#939598">
                <v:path arrowok="t"/>
              </v:shape>
            </v:group>
            <v:group style="position:absolute;left:8180;top:251;width:2;height:80" coordorigin="8180,251" coordsize="2,80">
              <v:shape style="position:absolute;left:8180;top:251;width:2;height:80" coordorigin="8180,251" coordsize="0,80" path="m8180,331l8180,251e" filled="false" stroked="true" strokeweight=".748pt" strokecolor="#939598">
                <v:path arrowok="t"/>
              </v:shape>
            </v:group>
            <v:group style="position:absolute;left:8140;top:251;width:2;height:80" coordorigin="8140,251" coordsize="2,80">
              <v:shape style="position:absolute;left:8140;top:251;width:2;height:80" coordorigin="8140,251" coordsize="0,80" path="m8140,331l8140,251e" filled="false" stroked="true" strokeweight=".748pt" strokecolor="#939598">
                <v:path arrowok="t"/>
              </v:shape>
            </v:group>
            <v:group style="position:absolute;left:8100;top:251;width:2;height:80" coordorigin="8100,251" coordsize="2,80">
              <v:shape style="position:absolute;left:8100;top:251;width:2;height:80" coordorigin="8100,251" coordsize="1,80" path="m8100,331l8100,251e" filled="false" stroked="true" strokeweight=".748pt" strokecolor="#939598">
                <v:path arrowok="t"/>
              </v:shape>
            </v:group>
            <v:group style="position:absolute;left:8060;top:251;width:2;height:80" coordorigin="8060,251" coordsize="2,80">
              <v:shape style="position:absolute;left:8060;top:251;width:2;height:80" coordorigin="8060,251" coordsize="0,80" path="m8060,331l8060,251e" filled="false" stroked="true" strokeweight=".748pt" strokecolor="#939598">
                <v:path arrowok="t"/>
              </v:shape>
            </v:group>
            <v:group style="position:absolute;left:8020;top:251;width:2;height:80" coordorigin="8020,251" coordsize="2,80">
              <v:shape style="position:absolute;left:8020;top:251;width:2;height:80" coordorigin="8020,251" coordsize="0,80" path="m8020,331l8020,251e" filled="false" stroked="true" strokeweight=".748pt" strokecolor="#939598">
                <v:path arrowok="t"/>
              </v:shape>
            </v:group>
            <v:group style="position:absolute;left:7980;top:251;width:2;height:80" coordorigin="7980,251" coordsize="2,80">
              <v:shape style="position:absolute;left:7980;top:251;width:2;height:80" coordorigin="7980,251" coordsize="0,80" path="m7980,331l7980,251e" filled="false" stroked="true" strokeweight=".748pt" strokecolor="#939598">
                <v:path arrowok="t"/>
              </v:shape>
            </v:group>
            <v:group style="position:absolute;left:7939;top:251;width:2;height:80" coordorigin="7939,251" coordsize="2,80">
              <v:shape style="position:absolute;left:7939;top:251;width:2;height:80" coordorigin="7939,251" coordsize="1,80" path="m7940,331l7939,251e" filled="false" stroked="true" strokeweight=".748pt" strokecolor="#939598">
                <v:path arrowok="t"/>
              </v:shape>
            </v:group>
            <v:group style="position:absolute;left:7899;top:251;width:2;height:80" coordorigin="7899,251" coordsize="2,80">
              <v:shape style="position:absolute;left:7899;top:251;width:2;height:80" coordorigin="7899,251" coordsize="1,80" path="m7899,331l7899,251e" filled="false" stroked="true" strokeweight=".748pt" strokecolor="#939598">
                <v:path arrowok="t"/>
              </v:shape>
            </v:group>
            <v:group style="position:absolute;left:7859;top:251;width:2;height:80" coordorigin="7859,251" coordsize="2,80">
              <v:shape style="position:absolute;left:7859;top:251;width:2;height:80" coordorigin="7859,251" coordsize="1,80" path="m7859,331l7859,251e" filled="false" stroked="true" strokeweight=".748pt" strokecolor="#939598">
                <v:path arrowok="t"/>
              </v:shape>
            </v:group>
            <v:group style="position:absolute;left:7819;top:251;width:2;height:80" coordorigin="7819,251" coordsize="2,80">
              <v:shape style="position:absolute;left:7819;top:251;width:2;height:80" coordorigin="7819,251" coordsize="1,80" path="m7819,331l7819,251e" filled="false" stroked="true" strokeweight=".748pt" strokecolor="#939598">
                <v:path arrowok="t"/>
              </v:shape>
            </v:group>
            <v:group style="position:absolute;left:7779;top:251;width:2;height:80" coordorigin="7779,251" coordsize="2,80">
              <v:shape style="position:absolute;left:7779;top:251;width:2;height:80" coordorigin="7779,251" coordsize="1,80" path="m7779,331l7779,251e" filled="false" stroked="true" strokeweight=".748pt" strokecolor="#939598">
                <v:path arrowok="t"/>
              </v:shape>
            </v:group>
            <v:group style="position:absolute;left:7739;top:251;width:2;height:80" coordorigin="7739,251" coordsize="2,80">
              <v:shape style="position:absolute;left:7739;top:251;width:2;height:80" coordorigin="7739,251" coordsize="1,80" path="m7739,331l7739,251e" filled="false" stroked="true" strokeweight=".748pt" strokecolor="#939598">
                <v:path arrowok="t"/>
              </v:shape>
            </v:group>
            <v:group style="position:absolute;left:7699;top:251;width:2;height:80" coordorigin="7699,251" coordsize="2,80">
              <v:shape style="position:absolute;left:7699;top:251;width:2;height:80" coordorigin="7699,251" coordsize="1,80" path="m7699,331l7699,251e" filled="false" stroked="true" strokeweight=".748pt" strokecolor="#939598">
                <v:path arrowok="t"/>
              </v:shape>
            </v:group>
            <v:group style="position:absolute;left:7659;top:251;width:2;height:80" coordorigin="7659,251" coordsize="2,80">
              <v:shape style="position:absolute;left:7659;top:251;width:2;height:80" coordorigin="7659,251" coordsize="1,80" path="m7659,331l7659,251e" filled="false" stroked="true" strokeweight=".748pt" strokecolor="#939598">
                <v:path arrowok="t"/>
              </v:shape>
            </v:group>
            <v:group style="position:absolute;left:7619;top:251;width:2;height:80" coordorigin="7619,251" coordsize="2,80">
              <v:shape style="position:absolute;left:7619;top:251;width:2;height:80" coordorigin="7619,251" coordsize="0,80" path="m7619,331l7619,251e" filled="false" stroked="true" strokeweight=".748pt" strokecolor="#939598">
                <v:path arrowok="t"/>
              </v:shape>
            </v:group>
            <v:group style="position:absolute;left:7579;top:251;width:2;height:80" coordorigin="7579,251" coordsize="2,80">
              <v:shape style="position:absolute;left:7579;top:251;width:2;height:80" coordorigin="7579,251" coordsize="0,80" path="m7579,331l7579,251e" filled="false" stroked="true" strokeweight=".748pt" strokecolor="#939598">
                <v:path arrowok="t"/>
              </v:shape>
            </v:group>
            <v:group style="position:absolute;left:7539;top:251;width:2;height:80" coordorigin="7539,251" coordsize="2,80">
              <v:shape style="position:absolute;left:7539;top:251;width:2;height:80" coordorigin="7539,251" coordsize="0,80" path="m7539,331l7539,251e" filled="false" stroked="true" strokeweight=".748pt" strokecolor="#939598">
                <v:path arrowok="t"/>
              </v:shape>
            </v:group>
            <v:group style="position:absolute;left:7499;top:251;width:2;height:80" coordorigin="7499,251" coordsize="2,80">
              <v:shape style="position:absolute;left:7499;top:251;width:2;height:80" coordorigin="7499,251" coordsize="0,80" path="m7499,331l7499,251e" filled="false" stroked="true" strokeweight=".748pt" strokecolor="#939598">
                <v:path arrowok="t"/>
              </v:shape>
            </v:group>
            <v:group style="position:absolute;left:7459;top:251;width:2;height:80" coordorigin="7459,251" coordsize="2,80">
              <v:shape style="position:absolute;left:7459;top:251;width:2;height:80" coordorigin="7459,251" coordsize="0,80" path="m7459,331l7459,251e" filled="false" stroked="true" strokeweight=".748pt" strokecolor="#939598">
                <v:path arrowok="t"/>
              </v:shape>
            </v:group>
            <v:group style="position:absolute;left:7419;top:251;width:2;height:80" coordorigin="7419,251" coordsize="2,80">
              <v:shape style="position:absolute;left:7419;top:251;width:2;height:80" coordorigin="7419,251" coordsize="0,80" path="m7419,331l7419,251e" filled="false" stroked="true" strokeweight=".748pt" strokecolor="#939598">
                <v:path arrowok="t"/>
              </v:shape>
            </v:group>
            <v:group style="position:absolute;left:7379;top:251;width:2;height:80" coordorigin="7379,251" coordsize="2,80">
              <v:shape style="position:absolute;left:7379;top:251;width:2;height:80" coordorigin="7379,251" coordsize="0,80" path="m7379,331l7379,251e" filled="false" stroked="true" strokeweight=".748pt" strokecolor="#939598">
                <v:path arrowok="t"/>
              </v:shape>
            </v:group>
            <v:group style="position:absolute;left:7339;top:251;width:2;height:80" coordorigin="7339,251" coordsize="2,80">
              <v:shape style="position:absolute;left:7339;top:251;width:2;height:80" coordorigin="7339,251" coordsize="1,80" path="m7339,331l7339,251e" filled="false" stroked="true" strokeweight=".748pt" strokecolor="#939598">
                <v:path arrowok="t"/>
              </v:shape>
            </v:group>
            <v:group style="position:absolute;left:7299;top:251;width:2;height:80" coordorigin="7299,251" coordsize="2,80">
              <v:shape style="position:absolute;left:7299;top:251;width:2;height:80" coordorigin="7299,251" coordsize="0,80" path="m7299,331l7299,251e" filled="false" stroked="true" strokeweight=".748pt" strokecolor="#939598">
                <v:path arrowok="t"/>
              </v:shape>
            </v:group>
            <v:group style="position:absolute;left:7258;top:251;width:2;height:80" coordorigin="7258,251" coordsize="2,80">
              <v:shape style="position:absolute;left:7258;top:251;width:2;height:80" coordorigin="7258,251" coordsize="0,80" path="m7258,331l7258,251e" filled="false" stroked="true" strokeweight=".748pt" strokecolor="#939598">
                <v:path arrowok="t"/>
              </v:shape>
            </v:group>
            <v:group style="position:absolute;left:7218;top:251;width:2;height:80" coordorigin="7218,251" coordsize="2,80">
              <v:shape style="position:absolute;left:7218;top:251;width:2;height:80" coordorigin="7218,251" coordsize="0,80" path="m7218,331l7218,251e" filled="false" stroked="true" strokeweight=".748pt" strokecolor="#939598">
                <v:path arrowok="t"/>
              </v:shape>
            </v:group>
            <v:group style="position:absolute;left:7178;top:251;width:2;height:80" coordorigin="7178,251" coordsize="2,80">
              <v:shape style="position:absolute;left:7178;top:251;width:2;height:80" coordorigin="7178,251" coordsize="0,80" path="m7178,331l7178,251e" filled="false" stroked="true" strokeweight=".748pt" strokecolor="#939598">
                <v:path arrowok="t"/>
              </v:shape>
            </v:group>
            <v:group style="position:absolute;left:7138;top:251;width:2;height:80" coordorigin="7138,251" coordsize="2,80">
              <v:shape style="position:absolute;left:7138;top:251;width:2;height:80" coordorigin="7138,251" coordsize="1,80" path="m7138,331l7138,251e" filled="false" stroked="true" strokeweight=".748pt" strokecolor="#939598">
                <v:path arrowok="t"/>
              </v:shape>
            </v:group>
            <v:group style="position:absolute;left:7098;top:252;width:2;height:80" coordorigin="7098,252" coordsize="2,80">
              <v:shape style="position:absolute;left:7098;top:252;width:2;height:80" coordorigin="7098,252" coordsize="0,80" path="m7098,332l7098,252e" filled="false" stroked="true" strokeweight=".748pt" strokecolor="#939598">
                <v:path arrowok="t"/>
              </v:shape>
            </v:group>
            <v:group style="position:absolute;left:7058;top:252;width:2;height:80" coordorigin="7058,252" coordsize="2,80">
              <v:shape style="position:absolute;left:7058;top:252;width:2;height:80" coordorigin="7058,252" coordsize="0,80" path="m7058,332l7058,252e" filled="false" stroked="true" strokeweight=".748pt" strokecolor="#939598">
                <v:path arrowok="t"/>
              </v:shape>
            </v:group>
            <v:group style="position:absolute;left:7018;top:252;width:2;height:80" coordorigin="7018,252" coordsize="2,80">
              <v:shape style="position:absolute;left:7018;top:252;width:2;height:80" coordorigin="7018,252" coordsize="1,80" path="m7018,332l7018,252e" filled="false" stroked="true" strokeweight=".748pt" strokecolor="#939598">
                <v:path arrowok="t"/>
              </v:shape>
            </v:group>
            <v:group style="position:absolute;left:6978;top:252;width:2;height:80" coordorigin="6978,252" coordsize="2,80">
              <v:shape style="position:absolute;left:6978;top:252;width:2;height:80" coordorigin="6978,252" coordsize="0,80" path="m6978,332l6978,252e" filled="false" stroked="true" strokeweight=".748pt" strokecolor="#939598">
                <v:path arrowok="t"/>
              </v:shape>
            </v:group>
            <v:group style="position:absolute;left:6938;top:252;width:2;height:80" coordorigin="6938,252" coordsize="2,80">
              <v:shape style="position:absolute;left:6938;top:252;width:2;height:80" coordorigin="6938,252" coordsize="0,80" path="m6938,332l6938,252e" filled="false" stroked="true" strokeweight=".748pt" strokecolor="#939598">
                <v:path arrowok="t"/>
              </v:shape>
            </v:group>
            <v:group style="position:absolute;left:6898;top:252;width:2;height:80" coordorigin="6898,252" coordsize="2,80">
              <v:shape style="position:absolute;left:6898;top:252;width:2;height:80" coordorigin="6898,252" coordsize="0,80" path="m6898,332l6898,252e" filled="false" stroked="true" strokeweight=".748pt" strokecolor="#939598">
                <v:path arrowok="t"/>
              </v:shape>
            </v:group>
            <v:group style="position:absolute;left:6858;top:252;width:2;height:80" coordorigin="6858,252" coordsize="2,80">
              <v:shape style="position:absolute;left:6858;top:252;width:2;height:80" coordorigin="6858,252" coordsize="0,80" path="m6858,332l6858,252e" filled="false" stroked="true" strokeweight=".748pt" strokecolor="#939598">
                <v:path arrowok="t"/>
              </v:shape>
            </v:group>
            <v:group style="position:absolute;left:6818;top:252;width:2;height:80" coordorigin="6818,252" coordsize="2,80">
              <v:shape style="position:absolute;left:6818;top:252;width:2;height:80" coordorigin="6818,252" coordsize="1,80" path="m6818,332l6818,252e" filled="false" stroked="true" strokeweight=".748pt" strokecolor="#939598">
                <v:path arrowok="t"/>
              </v:shape>
            </v:group>
            <v:group style="position:absolute;left:6778;top:252;width:2;height:80" coordorigin="6778,252" coordsize="2,80">
              <v:shape style="position:absolute;left:6778;top:252;width:2;height:80" coordorigin="6778,252" coordsize="0,80" path="m6778,332l6778,252e" filled="false" stroked="true" strokeweight=".748pt" strokecolor="#939598">
                <v:path arrowok="t"/>
              </v:shape>
            </v:group>
            <v:group style="position:absolute;left:6738;top:252;width:2;height:80" coordorigin="6738,252" coordsize="2,80">
              <v:shape style="position:absolute;left:6738;top:252;width:2;height:80" coordorigin="6738,252" coordsize="0,80" path="m6738,332l6738,252e" filled="false" stroked="true" strokeweight=".748pt" strokecolor="#939598">
                <v:path arrowok="t"/>
              </v:shape>
            </v:group>
            <v:group style="position:absolute;left:6698;top:252;width:2;height:80" coordorigin="6698,252" coordsize="2,80">
              <v:shape style="position:absolute;left:6698;top:252;width:2;height:80" coordorigin="6698,252" coordsize="1,80" path="m6698,332l6698,252e" filled="false" stroked="true" strokeweight=".748pt" strokecolor="#939598">
                <v:path arrowok="t"/>
              </v:shape>
            </v:group>
            <v:group style="position:absolute;left:6658;top:252;width:2;height:80" coordorigin="6658,252" coordsize="2,80">
              <v:shape style="position:absolute;left:6658;top:252;width:2;height:80" coordorigin="6658,252" coordsize="1,80" path="m6658,332l6658,252e" filled="false" stroked="true" strokeweight=".748pt" strokecolor="#939598">
                <v:path arrowok="t"/>
              </v:shape>
            </v:group>
            <v:group style="position:absolute;left:6617;top:252;width:2;height:80" coordorigin="6617,252" coordsize="2,80">
              <v:shape style="position:absolute;left:6617;top:252;width:2;height:80" coordorigin="6617,252" coordsize="1,80" path="m6618,332l6617,252e" filled="false" stroked="true" strokeweight=".748pt" strokecolor="#939598">
                <v:path arrowok="t"/>
              </v:shape>
            </v:group>
            <v:group style="position:absolute;left:6577;top:252;width:2;height:80" coordorigin="6577,252" coordsize="2,80">
              <v:shape style="position:absolute;left:6577;top:252;width:2;height:80" coordorigin="6577,252" coordsize="1,80" path="m6577,332l6577,252e" filled="false" stroked="true" strokeweight=".748pt" strokecolor="#939598">
                <v:path arrowok="t"/>
              </v:shape>
            </v:group>
            <v:group style="position:absolute;left:6537;top:252;width:2;height:80" coordorigin="6537,252" coordsize="2,80">
              <v:shape style="position:absolute;left:6537;top:252;width:2;height:80" coordorigin="6537,252" coordsize="1,80" path="m6537,332l6537,252e" filled="false" stroked="true" strokeweight=".748pt" strokecolor="#939598">
                <v:path arrowok="t"/>
              </v:shape>
            </v:group>
            <v:group style="position:absolute;left:6497;top:252;width:2;height:80" coordorigin="6497,252" coordsize="2,80">
              <v:shape style="position:absolute;left:6497;top:252;width:2;height:80" coordorigin="6497,252" coordsize="0,80" path="m6497,332l6497,252e" filled="false" stroked="true" strokeweight=".748pt" strokecolor="#939598">
                <v:path arrowok="t"/>
              </v:shape>
            </v:group>
            <v:group style="position:absolute;left:6457;top:252;width:2;height:80" coordorigin="6457,252" coordsize="2,80">
              <v:shape style="position:absolute;left:6457;top:252;width:2;height:80" coordorigin="6457,252" coordsize="1,80" path="m6457,332l6457,252e" filled="false" stroked="true" strokeweight=".748pt" strokecolor="#939598">
                <v:path arrowok="t"/>
              </v:shape>
            </v:group>
            <v:group style="position:absolute;left:6417;top:252;width:2;height:80" coordorigin="6417,252" coordsize="2,80">
              <v:shape style="position:absolute;left:6417;top:252;width:2;height:80" coordorigin="6417,252" coordsize="0,80" path="m6417,332l6417,252e" filled="false" stroked="true" strokeweight=".748pt" strokecolor="#939598">
                <v:path arrowok="t"/>
              </v:shape>
            </v:group>
            <v:group style="position:absolute;left:6377;top:252;width:2;height:80" coordorigin="6377,252" coordsize="2,80">
              <v:shape style="position:absolute;left:6377;top:252;width:2;height:80" coordorigin="6377,252" coordsize="0,80" path="m6377,332l6377,252e" filled="false" stroked="true" strokeweight=".748pt" strokecolor="#939598">
                <v:path arrowok="t"/>
              </v:shape>
            </v:group>
            <v:group style="position:absolute;left:6337;top:252;width:2;height:80" coordorigin="6337,252" coordsize="2,80">
              <v:shape style="position:absolute;left:6337;top:252;width:2;height:80" coordorigin="6337,252" coordsize="0,80" path="m6337,332l6337,252e" filled="false" stroked="true" strokeweight=".748pt" strokecolor="#939598">
                <v:path arrowok="t"/>
              </v:shape>
            </v:group>
            <v:group style="position:absolute;left:6297;top:252;width:2;height:80" coordorigin="6297,252" coordsize="2,80">
              <v:shape style="position:absolute;left:6297;top:252;width:2;height:80" coordorigin="6297,252" coordsize="0,80" path="m6297,332l6297,252e" filled="false" stroked="true" strokeweight=".748pt" strokecolor="#939598">
                <v:path arrowok="t"/>
              </v:shape>
            </v:group>
            <v:group style="position:absolute;left:6257;top:252;width:2;height:80" coordorigin="6257,252" coordsize="2,80">
              <v:shape style="position:absolute;left:6257;top:252;width:2;height:80" coordorigin="6257,252" coordsize="1,80" path="m6257,332l6257,252e" filled="false" stroked="true" strokeweight=".748pt" strokecolor="#939598">
                <v:path arrowok="t"/>
              </v:shape>
            </v:group>
            <v:group style="position:absolute;left:6217;top:252;width:2;height:80" coordorigin="6217,252" coordsize="2,80">
              <v:shape style="position:absolute;left:6217;top:252;width:2;height:80" coordorigin="6217,252" coordsize="0,80" path="m6217,332l6217,252e" filled="false" stroked="true" strokeweight=".748pt" strokecolor="#939598">
                <v:path arrowok="t"/>
              </v:shape>
            </v:group>
            <v:group style="position:absolute;left:6177;top:252;width:2;height:80" coordorigin="6177,252" coordsize="2,80">
              <v:shape style="position:absolute;left:6177;top:252;width:2;height:80" coordorigin="6177,252" coordsize="0,80" path="m6177,332l6177,252e" filled="false" stroked="true" strokeweight=".748pt" strokecolor="#939598">
                <v:path arrowok="t"/>
              </v:shape>
            </v:group>
            <v:group style="position:absolute;left:6137;top:252;width:2;height:80" coordorigin="6137,252" coordsize="2,80">
              <v:shape style="position:absolute;left:6137;top:252;width:2;height:80" coordorigin="6137,252" coordsize="1,80" path="m6137,332l6137,252e" filled="false" stroked="true" strokeweight=".748pt" strokecolor="#939598">
                <v:path arrowok="t"/>
              </v:shape>
            </v:group>
            <v:group style="position:absolute;left:6097;top:252;width:2;height:80" coordorigin="6097,252" coordsize="2,80">
              <v:shape style="position:absolute;left:6097;top:252;width:2;height:80" coordorigin="6097,252" coordsize="0,80" path="m6097,332l6097,252e" filled="false" stroked="true" strokeweight=".748pt" strokecolor="#939598">
                <v:path arrowok="t"/>
              </v:shape>
            </v:group>
            <v:group style="position:absolute;left:6057;top:252;width:2;height:80" coordorigin="6057,252" coordsize="2,80">
              <v:shape style="position:absolute;left:6057;top:252;width:2;height:80" coordorigin="6057,252" coordsize="0,80" path="m6057,332l6057,252e" filled="false" stroked="true" strokeweight=".748pt" strokecolor="#939598">
                <v:path arrowok="t"/>
              </v:shape>
            </v:group>
            <v:group style="position:absolute;left:6017;top:252;width:2;height:80" coordorigin="6017,252" coordsize="2,80">
              <v:shape style="position:absolute;left:6017;top:252;width:2;height:80" coordorigin="6017,252" coordsize="0,80" path="m6017,332l6017,252e" filled="false" stroked="true" strokeweight=".748pt" strokecolor="#939598">
                <v:path arrowok="t"/>
              </v:shape>
            </v:group>
            <v:group style="position:absolute;left:5977;top:252;width:2;height:80" coordorigin="5977,252" coordsize="2,80">
              <v:shape style="position:absolute;left:5977;top:252;width:2;height:80" coordorigin="5977,252" coordsize="0,80" path="m5977,332l5977,252e" filled="false" stroked="true" strokeweight=".748pt" strokecolor="#939598">
                <v:path arrowok="t"/>
              </v:shape>
            </v:group>
            <v:group style="position:absolute;left:5936;top:252;width:2;height:80" coordorigin="5936,252" coordsize="2,80">
              <v:shape style="position:absolute;left:5936;top:252;width:2;height:80" coordorigin="5936,252" coordsize="1,80" path="m5936,332l5936,252e" filled="false" stroked="true" strokeweight=".748pt" strokecolor="#939598">
                <v:path arrowok="t"/>
              </v:shape>
            </v:group>
            <v:group style="position:absolute;left:5896;top:252;width:2;height:80" coordorigin="5896,252" coordsize="2,80">
              <v:shape style="position:absolute;left:5896;top:252;width:2;height:80" coordorigin="5896,252" coordsize="0,80" path="m5896,332l5896,252e" filled="false" stroked="true" strokeweight=".748pt" strokecolor="#939598">
                <v:path arrowok="t"/>
              </v:shape>
            </v:group>
            <v:group style="position:absolute;left:5856;top:252;width:2;height:80" coordorigin="5856,252" coordsize="2,80">
              <v:shape style="position:absolute;left:5856;top:252;width:2;height:80" coordorigin="5856,252" coordsize="0,80" path="m5856,332l5856,252e" filled="false" stroked="true" strokeweight=".748pt" strokecolor="#939598">
                <v:path arrowok="t"/>
              </v:shape>
            </v:group>
            <v:group style="position:absolute;left:5816;top:252;width:2;height:80" coordorigin="5816,252" coordsize="2,80">
              <v:shape style="position:absolute;left:5816;top:252;width:2;height:80" coordorigin="5816,252" coordsize="1,80" path="m5816,332l5816,252e" filled="false" stroked="true" strokeweight=".748pt" strokecolor="#939598">
                <v:path arrowok="t"/>
              </v:shape>
            </v:group>
            <v:group style="position:absolute;left:5776;top:252;width:2;height:80" coordorigin="5776,252" coordsize="2,80">
              <v:shape style="position:absolute;left:5776;top:252;width:2;height:80" coordorigin="5776,252" coordsize="0,80" path="m5776,332l5776,252e" filled="false" stroked="true" strokeweight=".748pt" strokecolor="#939598">
                <v:path arrowok="t"/>
              </v:shape>
            </v:group>
            <v:group style="position:absolute;left:5736;top:252;width:2;height:80" coordorigin="5736,252" coordsize="2,80">
              <v:shape style="position:absolute;left:5736;top:252;width:2;height:80" coordorigin="5736,252" coordsize="0,80" path="m5736,332l5736,252e" filled="false" stroked="true" strokeweight=".748pt" strokecolor="#939598">
                <v:path arrowok="t"/>
              </v:shape>
            </v:group>
            <v:group style="position:absolute;left:5696;top:252;width:2;height:80" coordorigin="5696,252" coordsize="2,80">
              <v:shape style="position:absolute;left:5696;top:252;width:2;height:80" coordorigin="5696,252" coordsize="0,80" path="m5696,332l5696,252e" filled="false" stroked="true" strokeweight=".748pt" strokecolor="#939598">
                <v:path arrowok="t"/>
              </v:shape>
            </v:group>
            <v:group style="position:absolute;left:5656;top:252;width:2;height:80" coordorigin="5656,252" coordsize="2,80">
              <v:shape style="position:absolute;left:5656;top:252;width:2;height:80" coordorigin="5656,252" coordsize="0,80" path="m5656,332l5656,252e" filled="false" stroked="true" strokeweight=".748pt" strokecolor="#939598">
                <v:path arrowok="t"/>
              </v:shape>
            </v:group>
            <v:group style="position:absolute;left:5616;top:252;width:2;height:80" coordorigin="5616,252" coordsize="2,80">
              <v:shape style="position:absolute;left:5616;top:252;width:2;height:80" coordorigin="5616,252" coordsize="1,80" path="m5616,332l5616,252e" filled="false" stroked="true" strokeweight=".748pt" strokecolor="#939598">
                <v:path arrowok="t"/>
              </v:shape>
            </v:group>
            <v:group style="position:absolute;left:5576;top:252;width:2;height:80" coordorigin="5576,252" coordsize="2,80">
              <v:shape style="position:absolute;left:5576;top:252;width:2;height:80" coordorigin="5576,252" coordsize="0,80" path="m5576,332l5576,252e" filled="false" stroked="true" strokeweight=".748pt" strokecolor="#939598">
                <v:path arrowok="t"/>
              </v:shape>
            </v:group>
            <v:group style="position:absolute;left:5536;top:252;width:2;height:80" coordorigin="5536,252" coordsize="2,80">
              <v:shape style="position:absolute;left:5536;top:252;width:2;height:80" coordorigin="5536,252" coordsize="1,80" path="m5536,332l5536,252e" filled="false" stroked="true" strokeweight=".748pt" strokecolor="#939598">
                <v:path arrowok="t"/>
              </v:shape>
            </v:group>
            <v:group style="position:absolute;left:5496;top:252;width:2;height:80" coordorigin="5496,252" coordsize="2,80">
              <v:shape style="position:absolute;left:5496;top:252;width:2;height:80" coordorigin="5496,252" coordsize="1,80" path="m5496,332l5496,252e" filled="false" stroked="true" strokeweight=".748pt" strokecolor="#939598">
                <v:path arrowok="t"/>
              </v:shape>
            </v:group>
            <v:group style="position:absolute;left:5456;top:252;width:2;height:80" coordorigin="5456,252" coordsize="2,80">
              <v:shape style="position:absolute;left:5456;top:252;width:2;height:80" coordorigin="5456,252" coordsize="1,80" path="m5456,332l5456,252e" filled="false" stroked="true" strokeweight=".748pt" strokecolor="#939598">
                <v:path arrowok="t"/>
              </v:shape>
            </v:group>
            <v:group style="position:absolute;left:5416;top:252;width:2;height:80" coordorigin="5416,252" coordsize="2,80">
              <v:shape style="position:absolute;left:5416;top:252;width:2;height:80" coordorigin="5416,252" coordsize="1,80" path="m5416,332l5416,252e" filled="false" stroked="true" strokeweight=".748pt" strokecolor="#939598">
                <v:path arrowok="t"/>
              </v:shape>
            </v:group>
            <v:group style="position:absolute;left:5376;top:252;width:2;height:80" coordorigin="5376,252" coordsize="2,80">
              <v:shape style="position:absolute;left:5376;top:252;width:2;height:80" coordorigin="5376,252" coordsize="1,80" path="m5376,332l5376,252e" filled="false" stroked="true" strokeweight=".748pt" strokecolor="#939598">
                <v:path arrowok="t"/>
              </v:shape>
            </v:group>
            <v:group style="position:absolute;left:5336;top:252;width:2;height:80" coordorigin="5336,252" coordsize="2,80">
              <v:shape style="position:absolute;left:5336;top:252;width:2;height:80" coordorigin="5336,252" coordsize="1,80" path="m5336,332l5336,252e" filled="false" stroked="true" strokeweight=".748pt" strokecolor="#939598">
                <v:path arrowok="t"/>
              </v:shape>
            </v:group>
            <v:group style="position:absolute;left:5295;top:252;width:2;height:80" coordorigin="5295,252" coordsize="2,80">
              <v:shape style="position:absolute;left:5295;top:252;width:2;height:80" coordorigin="5295,252" coordsize="0,80" path="m5296,332l5295,252e" filled="false" stroked="true" strokeweight=".748pt" strokecolor="#939598">
                <v:path arrowok="t"/>
              </v:shape>
            </v:group>
            <v:group style="position:absolute;left:5255;top:252;width:2;height:80" coordorigin="5255,252" coordsize="2,80">
              <v:shape style="position:absolute;left:5255;top:252;width:2;height:80" coordorigin="5255,252" coordsize="0,80" path="m5255,332l5255,252e" filled="false" stroked="true" strokeweight=".748pt" strokecolor="#939598">
                <v:path arrowok="t"/>
              </v:shape>
            </v:group>
            <v:group style="position:absolute;left:5215;top:252;width:2;height:80" coordorigin="5215,252" coordsize="2,80">
              <v:shape style="position:absolute;left:5215;top:252;width:2;height:80" coordorigin="5215,252" coordsize="0,80" path="m5215,332l5215,252e" filled="false" stroked="true" strokeweight=".748pt" strokecolor="#939598">
                <v:path arrowok="t"/>
              </v:shape>
            </v:group>
            <v:group style="position:absolute;left:5175;top:252;width:2;height:80" coordorigin="5175,252" coordsize="2,80">
              <v:shape style="position:absolute;left:5175;top:252;width:2;height:80" coordorigin="5175,252" coordsize="1,80" path="m5175,332l5175,252e" filled="false" stroked="true" strokeweight=".748pt" strokecolor="#939598">
                <v:path arrowok="t"/>
              </v:shape>
            </v:group>
            <v:group style="position:absolute;left:5135;top:252;width:2;height:80" coordorigin="5135,252" coordsize="2,80">
              <v:shape style="position:absolute;left:5135;top:252;width:2;height:80" coordorigin="5135,252" coordsize="0,80" path="m5135,332l5135,252e" filled="false" stroked="true" strokeweight=".748pt" strokecolor="#939598">
                <v:path arrowok="t"/>
              </v:shape>
            </v:group>
            <v:group style="position:absolute;left:5095;top:252;width:2;height:80" coordorigin="5095,252" coordsize="2,80">
              <v:shape style="position:absolute;left:5095;top:252;width:2;height:80" coordorigin="5095,252" coordsize="0,80" path="m5095,332l5095,252e" filled="false" stroked="true" strokeweight=".748pt" strokecolor="#939598">
                <v:path arrowok="t"/>
              </v:shape>
            </v:group>
            <v:group style="position:absolute;left:5055;top:252;width:2;height:80" coordorigin="5055,252" coordsize="2,80">
              <v:shape style="position:absolute;left:5055;top:252;width:2;height:80" coordorigin="5055,252" coordsize="1,80" path="m5055,332l5055,252e" filled="false" stroked="true" strokeweight=".748pt" strokecolor="#939598">
                <v:path arrowok="t"/>
              </v:shape>
            </v:group>
            <v:group style="position:absolute;left:5015;top:252;width:2;height:80" coordorigin="5015,252" coordsize="2,80">
              <v:shape style="position:absolute;left:5015;top:252;width:2;height:80" coordorigin="5015,252" coordsize="0,80" path="m5015,332l5015,252e" filled="false" stroked="true" strokeweight=".748pt" strokecolor="#939598">
                <v:path arrowok="t"/>
              </v:shape>
            </v:group>
            <v:group style="position:absolute;left:4975;top:252;width:2;height:80" coordorigin="4975,252" coordsize="2,80">
              <v:shape style="position:absolute;left:4975;top:252;width:2;height:80" coordorigin="4975,252" coordsize="0,80" path="m4975,332l4975,252e" filled="false" stroked="true" strokeweight=".748pt" strokecolor="#939598">
                <v:path arrowok="t"/>
              </v:shape>
            </v:group>
            <v:group style="position:absolute;left:4935;top:252;width:2;height:80" coordorigin="4935,252" coordsize="2,80">
              <v:shape style="position:absolute;left:4935;top:252;width:2;height:80" coordorigin="4935,252" coordsize="0,80" path="m4935,332l4935,252e" filled="false" stroked="true" strokeweight=".748pt" strokecolor="#939598">
                <v:path arrowok="t"/>
              </v:shape>
            </v:group>
            <v:group style="position:absolute;left:4895;top:252;width:2;height:80" coordorigin="4895,252" coordsize="2,80">
              <v:shape style="position:absolute;left:4895;top:252;width:2;height:80" coordorigin="4895,252" coordsize="0,80" path="m4895,332l4895,252e" filled="false" stroked="true" strokeweight=".748pt" strokecolor="#939598">
                <v:path arrowok="t"/>
              </v:shape>
            </v:group>
            <v:group style="position:absolute;left:4855;top:252;width:2;height:80" coordorigin="4855,252" coordsize="2,80">
              <v:shape style="position:absolute;left:4855;top:252;width:2;height:80" coordorigin="4855,252" coordsize="1,80" path="m4855,332l4855,252e" filled="false" stroked="true" strokeweight=".748pt" strokecolor="#939598">
                <v:path arrowok="t"/>
              </v:shape>
            </v:group>
            <v:group style="position:absolute;left:4815;top:252;width:2;height:80" coordorigin="4815,252" coordsize="2,80">
              <v:shape style="position:absolute;left:4815;top:252;width:2;height:80" coordorigin="4815,252" coordsize="0,80" path="m4815,332l4815,252e" filled="false" stroked="true" strokeweight=".748pt" strokecolor="#939598">
                <v:path arrowok="t"/>
              </v:shape>
            </v:group>
            <v:group style="position:absolute;left:4775;top:252;width:2;height:80" coordorigin="4775,252" coordsize="2,80">
              <v:shape style="position:absolute;left:4775;top:252;width:2;height:80" coordorigin="4775,252" coordsize="0,80" path="m4775,332l4775,252e" filled="false" stroked="true" strokeweight=".748pt" strokecolor="#939598">
                <v:path arrowok="t"/>
              </v:shape>
            </v:group>
            <v:group style="position:absolute;left:4735;top:252;width:2;height:80" coordorigin="4735,252" coordsize="2,80">
              <v:shape style="position:absolute;left:4735;top:252;width:2;height:80" coordorigin="4735,252" coordsize="1,80" path="m4735,332l4735,252e" filled="false" stroked="true" strokeweight=".748pt" strokecolor="#939598">
                <v:path arrowok="t"/>
              </v:shape>
            </v:group>
            <v:group style="position:absolute;left:4695;top:252;width:2;height:80" coordorigin="4695,252" coordsize="2,80">
              <v:shape style="position:absolute;left:4695;top:252;width:2;height:80" coordorigin="4695,252" coordsize="0,80" path="m4695,332l4695,252e" filled="false" stroked="true" strokeweight=".748pt" strokecolor="#939598">
                <v:path arrowok="t"/>
              </v:shape>
            </v:group>
            <v:group style="position:absolute;left:4655;top:252;width:2;height:80" coordorigin="4655,252" coordsize="2,80">
              <v:shape style="position:absolute;left:4655;top:252;width:2;height:80" coordorigin="4655,252" coordsize="0,80" path="m4655,332l4655,252e" filled="false" stroked="true" strokeweight=".748pt" strokecolor="#939598">
                <v:path arrowok="t"/>
              </v:shape>
            </v:group>
            <v:group style="position:absolute;left:4614;top:252;width:2;height:80" coordorigin="4614,252" coordsize="2,80">
              <v:shape style="position:absolute;left:4614;top:252;width:2;height:80" coordorigin="4614,252" coordsize="0,80" path="m4614,332l4614,252e" filled="false" stroked="true" strokeweight=".748pt" strokecolor="#939598">
                <v:path arrowok="t"/>
              </v:shape>
            </v:group>
            <v:group style="position:absolute;left:4574;top:252;width:2;height:80" coordorigin="4574,252" coordsize="2,80">
              <v:shape style="position:absolute;left:4574;top:252;width:2;height:80" coordorigin="4574,252" coordsize="0,80" path="m4574,332l4574,252e" filled="false" stroked="true" strokeweight=".748pt" strokecolor="#939598">
                <v:path arrowok="t"/>
              </v:shape>
            </v:group>
            <v:group style="position:absolute;left:4534;top:252;width:2;height:80" coordorigin="4534,252" coordsize="2,80">
              <v:shape style="position:absolute;left:4534;top:252;width:2;height:80" coordorigin="4534,252" coordsize="1,80" path="m4534,332l4534,252e" filled="false" stroked="true" strokeweight=".748pt" strokecolor="#939598">
                <v:path arrowok="t"/>
              </v:shape>
            </v:group>
            <v:group style="position:absolute;left:4494;top:252;width:2;height:80" coordorigin="4494,252" coordsize="2,80">
              <v:shape style="position:absolute;left:4494;top:252;width:2;height:80" coordorigin="4494,252" coordsize="0,80" path="m4494,332l4494,252e" filled="false" stroked="true" strokeweight=".748pt" strokecolor="#939598">
                <v:path arrowok="t"/>
              </v:shape>
            </v:group>
            <v:group style="position:absolute;left:4454;top:252;width:2;height:80" coordorigin="4454,252" coordsize="2,80">
              <v:shape style="position:absolute;left:4454;top:252;width:2;height:80" coordorigin="4454,252" coordsize="0,80" path="m4454,332l4454,252e" filled="false" stroked="true" strokeweight=".748pt" strokecolor="#939598">
                <v:path arrowok="t"/>
              </v:shape>
            </v:group>
            <v:group style="position:absolute;left:4414;top:252;width:2;height:80" coordorigin="4414,252" coordsize="2,80">
              <v:shape style="position:absolute;left:4414;top:252;width:2;height:80" coordorigin="4414,252" coordsize="1,80" path="m4414,332l4414,252e" filled="false" stroked="true" strokeweight=".748pt" strokecolor="#939598">
                <v:path arrowok="t"/>
              </v:shape>
            </v:group>
            <v:group style="position:absolute;left:4374;top:252;width:2;height:80" coordorigin="4374,252" coordsize="2,80">
              <v:shape style="position:absolute;left:4374;top:252;width:2;height:80" coordorigin="4374,252" coordsize="0,80" path="m4374,332l4374,252e" filled="false" stroked="true" strokeweight=".748pt" strokecolor="#939598">
                <v:path arrowok="t"/>
              </v:shape>
            </v:group>
            <v:group style="position:absolute;left:4334;top:252;width:2;height:80" coordorigin="4334,252" coordsize="2,80">
              <v:shape style="position:absolute;left:4334;top:252;width:2;height:80" coordorigin="4334,252" coordsize="1,80" path="m4334,332l4334,252e" filled="false" stroked="true" strokeweight=".748pt" strokecolor="#939598">
                <v:path arrowok="t"/>
              </v:shape>
            </v:group>
            <v:group style="position:absolute;left:4294;top:252;width:2;height:80" coordorigin="4294,252" coordsize="2,80">
              <v:shape style="position:absolute;left:4294;top:252;width:2;height:80" coordorigin="4294,252" coordsize="1,80" path="m4294,332l4294,252e" filled="false" stroked="true" strokeweight=".748pt" strokecolor="#939598">
                <v:path arrowok="t"/>
              </v:shape>
            </v:group>
            <v:group style="position:absolute;left:4254;top:252;width:2;height:80" coordorigin="4254,252" coordsize="2,80">
              <v:shape style="position:absolute;left:4254;top:252;width:2;height:80" coordorigin="4254,252" coordsize="1,80" path="m4254,332l4254,252e" filled="false" stroked="true" strokeweight=".748pt" strokecolor="#939598">
                <v:path arrowok="t"/>
              </v:shape>
            </v:group>
            <v:group style="position:absolute;left:4214;top:252;width:2;height:80" coordorigin="4214,252" coordsize="2,80">
              <v:shape style="position:absolute;left:4214;top:252;width:2;height:80" coordorigin="4214,252" coordsize="1,80" path="m4214,332l4214,252e" filled="false" stroked="true" strokeweight=".748pt" strokecolor="#939598">
                <v:path arrowok="t"/>
              </v:shape>
            </v:group>
            <v:group style="position:absolute;left:4174;top:252;width:2;height:80" coordorigin="4174,252" coordsize="2,80">
              <v:shape style="position:absolute;left:4174;top:252;width:2;height:80" coordorigin="4174,252" coordsize="1,80" path="m4174,332l4174,252e" filled="false" stroked="true" strokeweight=".748pt" strokecolor="#939598">
                <v:path arrowok="t"/>
              </v:shape>
            </v:group>
            <v:group style="position:absolute;left:4134;top:252;width:2;height:80" coordorigin="4134,252" coordsize="2,80">
              <v:shape style="position:absolute;left:4134;top:252;width:2;height:80" coordorigin="4134,252" coordsize="0,80" path="m4134,332l4134,252e" filled="false" stroked="true" strokeweight=".748pt" strokecolor="#939598">
                <v:path arrowok="t"/>
              </v:shape>
            </v:group>
            <v:group style="position:absolute;left:4094;top:252;width:2;height:80" coordorigin="4094,252" coordsize="2,80">
              <v:shape style="position:absolute;left:4094;top:252;width:2;height:80" coordorigin="4094,252" coordsize="0,80" path="m4094,332l4094,252e" filled="false" stroked="true" strokeweight=".748pt" strokecolor="#939598">
                <v:path arrowok="t"/>
              </v:shape>
            </v:group>
            <v:group style="position:absolute;left:4054;top:252;width:2;height:80" coordorigin="4054,252" coordsize="2,80">
              <v:shape style="position:absolute;left:4054;top:252;width:2;height:80" coordorigin="4054,252" coordsize="0,80" path="m4054,332l4054,252e" filled="false" stroked="true" strokeweight=".748pt" strokecolor="#939598">
                <v:path arrowok="t"/>
              </v:shape>
            </v:group>
            <v:group style="position:absolute;left:4014;top:252;width:2;height:80" coordorigin="4014,252" coordsize="2,80">
              <v:shape style="position:absolute;left:4014;top:252;width:2;height:80" coordorigin="4014,252" coordsize="0,80" path="m4014,332l4014,252e" filled="false" stroked="true" strokeweight=".748pt" strokecolor="#939598">
                <v:path arrowok="t"/>
              </v:shape>
            </v:group>
            <v:group style="position:absolute;left:3973;top:252;width:2;height:80" coordorigin="3973,252" coordsize="2,80">
              <v:shape style="position:absolute;left:3973;top:252;width:2;height:80" coordorigin="3973,252" coordsize="1,80" path="m3974,332l3973,252e" filled="false" stroked="true" strokeweight=".748pt" strokecolor="#939598">
                <v:path arrowok="t"/>
              </v:shape>
            </v:group>
            <v:group style="position:absolute;left:3933;top:252;width:2;height:80" coordorigin="3933,252" coordsize="2,80">
              <v:shape style="position:absolute;left:3933;top:252;width:2;height:80" coordorigin="3933,252" coordsize="0,80" path="m3933,332l3933,252e" filled="false" stroked="true" strokeweight=".748pt" strokecolor="#939598">
                <v:path arrowok="t"/>
              </v:shape>
            </v:group>
            <v:group style="position:absolute;left:3893;top:252;width:2;height:80" coordorigin="3893,252" coordsize="2,80">
              <v:shape style="position:absolute;left:3893;top:252;width:2;height:80" coordorigin="3893,252" coordsize="0,80" path="m3893,332l3893,252e" filled="false" stroked="true" strokeweight=".748pt" strokecolor="#939598">
                <v:path arrowok="t"/>
              </v:shape>
            </v:group>
            <v:group style="position:absolute;left:3853;top:252;width:2;height:80" coordorigin="3853,252" coordsize="2,80">
              <v:shape style="position:absolute;left:3853;top:252;width:2;height:80" coordorigin="3853,252" coordsize="0,80" path="m3853,332l3853,252e" filled="false" stroked="true" strokeweight=".748pt" strokecolor="#939598">
                <v:path arrowok="t"/>
              </v:shape>
            </v:group>
            <v:group style="position:absolute;left:3813;top:252;width:2;height:80" coordorigin="3813,252" coordsize="2,80">
              <v:shape style="position:absolute;left:3813;top:252;width:2;height:80" coordorigin="3813,252" coordsize="0,80" path="m3813,332l3813,252e" filled="false" stroked="true" strokeweight=".748pt" strokecolor="#939598">
                <v:path arrowok="t"/>
              </v:shape>
            </v:group>
            <v:group style="position:absolute;left:3773;top:252;width:2;height:80" coordorigin="3773,252" coordsize="2,80">
              <v:shape style="position:absolute;left:3773;top:252;width:2;height:80" coordorigin="3773,252" coordsize="0,80" path="m3773,332l3773,252e" filled="false" stroked="true" strokeweight=".748pt" strokecolor="#939598">
                <v:path arrowok="t"/>
              </v:shape>
            </v:group>
            <v:group style="position:absolute;left:3733;top:252;width:2;height:80" coordorigin="3733,252" coordsize="2,80">
              <v:shape style="position:absolute;left:3733;top:252;width:2;height:80" coordorigin="3733,252" coordsize="0,80" path="m3733,332l3733,252e" filled="false" stroked="true" strokeweight=".748pt" strokecolor="#939598">
                <v:path arrowok="t"/>
              </v:shape>
            </v:group>
            <v:group style="position:absolute;left:3693;top:253;width:2;height:80" coordorigin="3693,253" coordsize="2,80">
              <v:shape style="position:absolute;left:3693;top:253;width:2;height:80" coordorigin="3693,253" coordsize="0,80" path="m3693,333l3693,253e" filled="false" stroked="true" strokeweight=".748pt" strokecolor="#939598">
                <v:path arrowok="t"/>
              </v:shape>
            </v:group>
            <v:group style="position:absolute;left:3653;top:253;width:2;height:80" coordorigin="3653,253" coordsize="2,80">
              <v:shape style="position:absolute;left:3653;top:253;width:2;height:80" coordorigin="3653,253" coordsize="1,80" path="m3653,333l3653,253e" filled="false" stroked="true" strokeweight=".748pt" strokecolor="#939598">
                <v:path arrowok="t"/>
              </v:shape>
            </v:group>
            <v:group style="position:absolute;left:3613;top:253;width:2;height:80" coordorigin="3613,253" coordsize="2,80">
              <v:shape style="position:absolute;left:3613;top:253;width:2;height:80" coordorigin="3613,253" coordsize="0,80" path="m3613,333l3613,253e" filled="false" stroked="true" strokeweight=".748pt" strokecolor="#939598">
                <v:path arrowok="t"/>
              </v:shape>
            </v:group>
            <v:group style="position:absolute;left:3573;top:253;width:2;height:80" coordorigin="3573,253" coordsize="2,80">
              <v:shape style="position:absolute;left:3573;top:253;width:2;height:80" coordorigin="3573,253" coordsize="0,80" path="m3573,333l3573,253e" filled="false" stroked="true" strokeweight=".748pt" strokecolor="#939598">
                <v:path arrowok="t"/>
              </v:shape>
            </v:group>
            <v:group style="position:absolute;left:3533;top:253;width:2;height:80" coordorigin="3533,253" coordsize="2,80">
              <v:shape style="position:absolute;left:3533;top:253;width:2;height:80" coordorigin="3533,253" coordsize="0,80" path="m3533,333l3533,253e" filled="false" stroked="true" strokeweight=".748pt" strokecolor="#939598">
                <v:path arrowok="t"/>
              </v:shape>
            </v:group>
            <v:group style="position:absolute;left:3493;top:253;width:2;height:80" coordorigin="3493,253" coordsize="2,80">
              <v:shape style="position:absolute;left:3493;top:253;width:2;height:80" coordorigin="3493,253" coordsize="0,80" path="m3493,333l3493,253e" filled="false" stroked="true" strokeweight=".748pt" strokecolor="#939598">
                <v:path arrowok="t"/>
              </v:shape>
            </v:group>
            <v:group style="position:absolute;left:3453;top:253;width:2;height:80" coordorigin="3453,253" coordsize="2,80">
              <v:shape style="position:absolute;left:3453;top:253;width:2;height:80" coordorigin="3453,253" coordsize="0,80" path="m3453,333l3453,253e" filled="false" stroked="true" strokeweight=".748pt" strokecolor="#939598">
                <v:path arrowok="t"/>
              </v:shape>
            </v:group>
            <v:group style="position:absolute;left:3413;top:253;width:2;height:80" coordorigin="3413,253" coordsize="2,80">
              <v:shape style="position:absolute;left:3413;top:253;width:2;height:80" coordorigin="3413,253" coordsize="0,80" path="m3413,333l3413,253e" filled="false" stroked="true" strokeweight=".748pt" strokecolor="#939598">
                <v:path arrowok="t"/>
              </v:shape>
            </v:group>
            <v:group style="position:absolute;left:3373;top:253;width:2;height:80" coordorigin="3373,253" coordsize="2,80">
              <v:shape style="position:absolute;left:3373;top:253;width:2;height:80" coordorigin="3373,253" coordsize="0,80" path="m3373,333l3373,253e" filled="false" stroked="true" strokeweight=".748pt" strokecolor="#939598">
                <v:path arrowok="t"/>
              </v:shape>
            </v:group>
            <v:group style="position:absolute;left:3333;top:253;width:2;height:80" coordorigin="3333,253" coordsize="2,80">
              <v:shape style="position:absolute;left:3333;top:253;width:2;height:80" coordorigin="3333,253" coordsize="1,80" path="m3333,333l3333,253e" filled="false" stroked="true" strokeweight=".748pt" strokecolor="#939598">
                <v:path arrowok="t"/>
              </v:shape>
            </v:group>
            <v:group style="position:absolute;left:3292;top:253;width:2;height:80" coordorigin="3292,253" coordsize="2,80">
              <v:shape style="position:absolute;left:3292;top:253;width:2;height:80" coordorigin="3292,253" coordsize="0,80" path="m3292,333l3292,253e" filled="false" stroked="true" strokeweight=".748pt" strokecolor="#939598">
                <v:path arrowok="t"/>
              </v:shape>
            </v:group>
            <v:group style="position:absolute;left:3252;top:253;width:2;height:80" coordorigin="3252,253" coordsize="2,80">
              <v:shape style="position:absolute;left:3252;top:253;width:2;height:80" coordorigin="3252,253" coordsize="0,80" path="m3252,333l3252,253e" filled="false" stroked="true" strokeweight=".748pt" strokecolor="#939598">
                <v:path arrowok="t"/>
              </v:shape>
            </v:group>
            <v:group style="position:absolute;left:3212;top:253;width:2;height:80" coordorigin="3212,253" coordsize="2,80">
              <v:shape style="position:absolute;left:3212;top:253;width:2;height:80" coordorigin="3212,253" coordsize="0,80" path="m3212,333l3212,253e" filled="false" stroked="true" strokeweight=".748pt" strokecolor="#939598">
                <v:path arrowok="t"/>
              </v:shape>
            </v:group>
            <v:group style="position:absolute;left:3172;top:253;width:2;height:80" coordorigin="3172,253" coordsize="2,80">
              <v:shape style="position:absolute;left:3172;top:253;width:2;height:80" coordorigin="3172,253" coordsize="1,80" path="m3172,333l3172,253e" filled="false" stroked="true" strokeweight=".748pt" strokecolor="#939598">
                <v:path arrowok="t"/>
              </v:shape>
            </v:group>
            <v:group style="position:absolute;left:3132;top:253;width:2;height:80" coordorigin="3132,253" coordsize="2,80">
              <v:shape style="position:absolute;left:3132;top:253;width:2;height:80" coordorigin="3132,253" coordsize="1,80" path="m3132,333l3132,253e" filled="false" stroked="true" strokeweight=".748pt" strokecolor="#939598">
                <v:path arrowok="t"/>
              </v:shape>
            </v:group>
            <v:group style="position:absolute;left:3092;top:253;width:2;height:80" coordorigin="3092,253" coordsize="2,80">
              <v:shape style="position:absolute;left:3092;top:253;width:2;height:80" coordorigin="3092,253" coordsize="1,80" path="m3092,333l3092,253e" filled="false" stroked="true" strokeweight=".748pt" strokecolor="#939598">
                <v:path arrowok="t"/>
              </v:shape>
            </v:group>
            <v:group style="position:absolute;left:3052;top:253;width:2;height:80" coordorigin="3052,253" coordsize="2,80">
              <v:shape style="position:absolute;left:3052;top:253;width:2;height:80" coordorigin="3052,253" coordsize="1,80" path="m3052,333l3052,253e" filled="false" stroked="true" strokeweight=".748pt" strokecolor="#939598">
                <v:path arrowok="t"/>
              </v:shape>
            </v:group>
            <v:group style="position:absolute;left:3012;top:253;width:2;height:80" coordorigin="3012,253" coordsize="2,80">
              <v:shape style="position:absolute;left:3012;top:253;width:2;height:80" coordorigin="3012,253" coordsize="1,80" path="m3012,333l3012,253e" filled="false" stroked="true" strokeweight=".748pt" strokecolor="#939598">
                <v:path arrowok="t"/>
              </v:shape>
            </v:group>
            <v:group style="position:absolute;left:2972;top:253;width:2;height:80" coordorigin="2972,253" coordsize="2,80">
              <v:shape style="position:absolute;left:2972;top:253;width:2;height:80" coordorigin="2972,253" coordsize="0,80" path="m2972,333l2972,253e" filled="false" stroked="true" strokeweight=".748pt" strokecolor="#939598">
                <v:path arrowok="t"/>
              </v:shape>
            </v:group>
            <v:group style="position:absolute;left:2932;top:253;width:2;height:80" coordorigin="2932,253" coordsize="2,80">
              <v:shape style="position:absolute;left:2932;top:253;width:2;height:80" coordorigin="2932,253" coordsize="1,80" path="m2932,333l2932,253e" filled="false" stroked="true" strokeweight=".748pt" strokecolor="#939598">
                <v:path arrowok="t"/>
              </v:shape>
            </v:group>
            <v:group style="position:absolute;left:2892;top:253;width:2;height:80" coordorigin="2892,253" coordsize="2,80">
              <v:shape style="position:absolute;left:2892;top:253;width:2;height:80" coordorigin="2892,253" coordsize="1,80" path="m2892,333l2892,253e" filled="false" stroked="true" strokeweight=".748pt" strokecolor="#939598">
                <v:path arrowok="t"/>
              </v:shape>
            </v:group>
            <v:group style="position:absolute;left:2852;top:253;width:2;height:80" coordorigin="2852,253" coordsize="2,80">
              <v:shape style="position:absolute;left:2852;top:253;width:2;height:80" coordorigin="2852,253" coordsize="0,80" path="m2852,333l2852,253e" filled="false" stroked="true" strokeweight=".748pt" strokecolor="#939598">
                <v:path arrowok="t"/>
              </v:shape>
            </v:group>
            <v:group style="position:absolute;left:2812;top:253;width:2;height:80" coordorigin="2812,253" coordsize="2,80">
              <v:shape style="position:absolute;left:2812;top:253;width:2;height:80" coordorigin="2812,253" coordsize="0,80" path="m2812,333l2812,253e" filled="false" stroked="true" strokeweight=".748pt" strokecolor="#939598">
                <v:path arrowok="t"/>
              </v:shape>
            </v:group>
            <v:group style="position:absolute;left:2772;top:253;width:2;height:80" coordorigin="2772,253" coordsize="2,80">
              <v:shape style="position:absolute;left:2772;top:253;width:2;height:80" coordorigin="2772,253" coordsize="0,80" path="m2772,333l2772,253e" filled="false" stroked="true" strokeweight=".748pt" strokecolor="#939598">
                <v:path arrowok="t"/>
              </v:shape>
            </v:group>
            <v:group style="position:absolute;left:2732;top:253;width:2;height:80" coordorigin="2732,253" coordsize="2,80">
              <v:shape style="position:absolute;left:2732;top:253;width:2;height:80" coordorigin="2732,253" coordsize="0,80" path="m2732,333l2732,253e" filled="false" stroked="true" strokeweight=".748pt" strokecolor="#939598">
                <v:path arrowok="t"/>
              </v:shape>
            </v:group>
            <v:group style="position:absolute;left:2692;top:253;width:2;height:80" coordorigin="2692,253" coordsize="2,80">
              <v:shape style="position:absolute;left:2692;top:253;width:2;height:80" coordorigin="2692,253" coordsize="0,80" path="m2692,333l2692,253e" filled="false" stroked="true" strokeweight=".748pt" strokecolor="#939598">
                <v:path arrowok="t"/>
              </v:shape>
            </v:group>
            <v:group style="position:absolute;left:2651;top:253;width:2;height:80" coordorigin="2651,253" coordsize="2,80">
              <v:shape style="position:absolute;left:2651;top:253;width:2;height:80" coordorigin="2651,253" coordsize="0,80" path="m2652,333l2651,253e" filled="false" stroked="true" strokeweight=".748pt" strokecolor="#939598">
                <v:path arrowok="t"/>
              </v:shape>
            </v:group>
            <v:group style="position:absolute;left:2611;top:253;width:2;height:80" coordorigin="2611,253" coordsize="2,80">
              <v:shape style="position:absolute;left:2611;top:253;width:2;height:80" coordorigin="2611,253" coordsize="0,80" path="m2611,333l2611,253e" filled="false" stroked="true" strokeweight=".748pt" strokecolor="#939598">
                <v:path arrowok="t"/>
              </v:shape>
            </v:group>
            <v:group style="position:absolute;left:2571;top:253;width:2;height:80" coordorigin="2571,253" coordsize="2,80">
              <v:shape style="position:absolute;left:2571;top:253;width:2;height:80" coordorigin="2571,253" coordsize="0,80" path="m2571,333l2571,253e" filled="false" stroked="true" strokeweight=".748pt" strokecolor="#939598">
                <v:path arrowok="t"/>
              </v:shape>
            </v:group>
            <v:group style="position:absolute;left:2531;top:253;width:2;height:80" coordorigin="2531,253" coordsize="2,80">
              <v:shape style="position:absolute;left:2531;top:253;width:2;height:80" coordorigin="2531,253" coordsize="0,80" path="m2531,333l2531,253e" filled="false" stroked="true" strokeweight=".748pt" strokecolor="#939598">
                <v:path arrowok="t"/>
              </v:shape>
            </v:group>
            <v:group style="position:absolute;left:2491;top:253;width:2;height:80" coordorigin="2491,253" coordsize="2,80">
              <v:shape style="position:absolute;left:2491;top:253;width:2;height:80" coordorigin="2491,253" coordsize="0,80" path="m2491,333l2491,253e" filled="false" stroked="true" strokeweight=".748pt" strokecolor="#939598">
                <v:path arrowok="t"/>
              </v:shape>
            </v:group>
            <v:group style="position:absolute;left:2451;top:253;width:2;height:80" coordorigin="2451,253" coordsize="2,80">
              <v:shape style="position:absolute;left:2451;top:253;width:2;height:80" coordorigin="2451,253" coordsize="0,80" path="m2451,333l2451,253e" filled="false" stroked="true" strokeweight=".748pt" strokecolor="#939598">
                <v:path arrowok="t"/>
              </v:shape>
            </v:group>
            <v:group style="position:absolute;left:2411;top:253;width:2;height:80" coordorigin="2411,253" coordsize="2,80">
              <v:shape style="position:absolute;left:2411;top:253;width:2;height:80" coordorigin="2411,253" coordsize="1,80" path="m2411,333l2411,253e" filled="false" stroked="true" strokeweight=".748pt" strokecolor="#939598">
                <v:path arrowok="t"/>
              </v:shape>
            </v:group>
            <v:group style="position:absolute;left:2371;top:253;width:2;height:80" coordorigin="2371,253" coordsize="2,80">
              <v:shape style="position:absolute;left:2371;top:253;width:2;height:80" coordorigin="2371,253" coordsize="0,80" path="m2371,333l2371,253e" filled="false" stroked="true" strokeweight=".748pt" strokecolor="#939598">
                <v:path arrowok="t"/>
              </v:shape>
            </v:group>
            <v:group style="position:absolute;left:2331;top:253;width:2;height:80" coordorigin="2331,253" coordsize="2,80">
              <v:shape style="position:absolute;left:2331;top:253;width:2;height:80" coordorigin="2331,253" coordsize="0,80" path="m2331,333l2331,253e" filled="false" stroked="true" strokeweight=".748pt" strokecolor="#939598">
                <v:path arrowok="t"/>
              </v:shape>
            </v:group>
            <v:group style="position:absolute;left:2291;top:253;width:2;height:80" coordorigin="2291,253" coordsize="2,80">
              <v:shape style="position:absolute;left:2291;top:253;width:2;height:80" coordorigin="2291,253" coordsize="1,80" path="m2291,333l2291,253e" filled="false" stroked="true" strokeweight=".748pt" strokecolor="#939598">
                <v:path arrowok="t"/>
              </v:shape>
            </v:group>
            <v:group style="position:absolute;left:2251;top:253;width:2;height:80" coordorigin="2251,253" coordsize="2,80">
              <v:shape style="position:absolute;left:2251;top:253;width:2;height:80" coordorigin="2251,253" coordsize="0,80" path="m2251,333l2251,253e" filled="false" stroked="true" strokeweight=".748pt" strokecolor="#939598">
                <v:path arrowok="t"/>
              </v:shape>
            </v:group>
            <v:group style="position:absolute;left:2211;top:253;width:2;height:80" coordorigin="2211,253" coordsize="2,80">
              <v:shape style="position:absolute;left:2211;top:253;width:2;height:80" coordorigin="2211,253" coordsize="0,80" path="m2211,333l2211,253e" filled="false" stroked="true" strokeweight=".748pt" strokecolor="#939598">
                <v:path arrowok="t"/>
              </v:shape>
            </v:group>
            <v:group style="position:absolute;left:2171;top:253;width:2;height:80" coordorigin="2171,253" coordsize="2,80">
              <v:shape style="position:absolute;left:2171;top:253;width:2;height:80" coordorigin="2171,253" coordsize="0,80" path="m2171,333l2171,253e" filled="false" stroked="true" strokeweight=".748pt" strokecolor="#939598">
                <v:path arrowok="t"/>
              </v:shape>
            </v:group>
            <v:group style="position:absolute;left:2131;top:253;width:2;height:80" coordorigin="2131,253" coordsize="2,80">
              <v:shape style="position:absolute;left:2131;top:253;width:2;height:80" coordorigin="2131,253" coordsize="0,80" path="m2131,333l2131,253e" filled="false" stroked="true" strokeweight=".748pt" strokecolor="#939598">
                <v:path arrowok="t"/>
              </v:shape>
            </v:group>
            <v:group style="position:absolute;left:2091;top:253;width:2;height:80" coordorigin="2091,253" coordsize="2,80">
              <v:shape style="position:absolute;left:2091;top:253;width:2;height:80" coordorigin="2091,253" coordsize="0,80" path="m2091,333l2091,253e" filled="false" stroked="true" strokeweight=".748pt" strokecolor="#939598">
                <v:path arrowok="t"/>
              </v:shape>
            </v:group>
            <v:group style="position:absolute;left:2051;top:253;width:2;height:80" coordorigin="2051,253" coordsize="2,80">
              <v:shape style="position:absolute;left:2051;top:253;width:2;height:80" coordorigin="2051,253" coordsize="0,80" path="m2051,333l2051,253e" filled="false" stroked="true" strokeweight=".748pt" strokecolor="#939598">
                <v:path arrowok="t"/>
              </v:shape>
            </v:group>
            <v:group style="position:absolute;left:2011;top:253;width:2;height:80" coordorigin="2011,253" coordsize="2,80">
              <v:shape style="position:absolute;left:2011;top:253;width:2;height:80" coordorigin="2011,253" coordsize="0,80" path="m2011,333l2011,253e" filled="false" stroked="true" strokeweight=".748pt" strokecolor="#939598">
                <v:path arrowok="t"/>
              </v:shape>
            </v:group>
            <v:group style="position:absolute;left:1970;top:253;width:2;height:80" coordorigin="1970,253" coordsize="2,80">
              <v:shape style="position:absolute;left:1970;top:253;width:2;height:80" coordorigin="1970,253" coordsize="1,80" path="m1970,333l1970,253e" filled="false" stroked="true" strokeweight=".748pt" strokecolor="#939598">
                <v:path arrowok="t"/>
              </v:shape>
            </v:group>
            <v:group style="position:absolute;left:1930;top:253;width:2;height:80" coordorigin="1930,253" coordsize="2,80">
              <v:shape style="position:absolute;left:1930;top:253;width:2;height:80" coordorigin="1930,253" coordsize="0,80" path="m1930,333l1930,253e" filled="false" stroked="true" strokeweight=".748pt" strokecolor="#939598">
                <v:path arrowok="t"/>
              </v:shape>
            </v:group>
            <v:group style="position:absolute;left:1890;top:253;width:2;height:80" coordorigin="1890,253" coordsize="2,80">
              <v:shape style="position:absolute;left:1890;top:253;width:2;height:80" coordorigin="1890,253" coordsize="1,80" path="m1890,333l1890,253e" filled="false" stroked="true" strokeweight=".748pt" strokecolor="#939598">
                <v:path arrowok="t"/>
              </v:shape>
            </v:group>
            <v:group style="position:absolute;left:1850;top:253;width:2;height:80" coordorigin="1850,253" coordsize="2,80">
              <v:shape style="position:absolute;left:1850;top:253;width:2;height:80" coordorigin="1850,253" coordsize="1,80" path="m1850,333l1850,253e" filled="false" stroked="true" strokeweight=".748pt" strokecolor="#939598">
                <v:path arrowok="t"/>
              </v:shape>
            </v:group>
            <v:group style="position:absolute;left:1810;top:253;width:2;height:80" coordorigin="1810,253" coordsize="2,80">
              <v:shape style="position:absolute;left:1810;top:253;width:2;height:80" coordorigin="1810,253" coordsize="0,80" path="m1810,333l1810,253e" filled="false" stroked="true" strokeweight=".748pt" strokecolor="#939598">
                <v:path arrowok="t"/>
              </v:shape>
            </v:group>
            <v:group style="position:absolute;left:1770;top:253;width:2;height:80" coordorigin="1770,253" coordsize="2,80">
              <v:shape style="position:absolute;left:1770;top:253;width:2;height:80" coordorigin="1770,253" coordsize="1,80" path="m1770,333l1770,253e" filled="false" stroked="true" strokeweight=".748pt" strokecolor="#939598">
                <v:path arrowok="t"/>
              </v:shape>
            </v:group>
            <v:group style="position:absolute;left:1730;top:253;width:2;height:80" coordorigin="1730,253" coordsize="2,80">
              <v:shape style="position:absolute;left:1730;top:253;width:2;height:80" coordorigin="1730,253" coordsize="0,80" path="m1730,333l1730,253e" filled="false" stroked="true" strokeweight=".748pt" strokecolor="#939598">
                <v:path arrowok="t"/>
              </v:shape>
            </v:group>
            <v:group style="position:absolute;left:1690;top:253;width:2;height:80" coordorigin="1690,253" coordsize="2,80">
              <v:shape style="position:absolute;left:1690;top:253;width:2;height:80" coordorigin="1690,253" coordsize="0,80" path="m1690,333l1690,253e" filled="false" stroked="true" strokeweight=".748pt" strokecolor="#939598">
                <v:path arrowok="t"/>
              </v:shape>
            </v:group>
            <v:group style="position:absolute;left:1650;top:253;width:2;height:80" coordorigin="1650,253" coordsize="2,80">
              <v:shape style="position:absolute;left:1650;top:253;width:2;height:80" coordorigin="1650,253" coordsize="0,80" path="m1650,333l1650,253e" filled="false" stroked="true" strokeweight=".748pt" strokecolor="#939598">
                <v:path arrowok="t"/>
              </v:shape>
            </v:group>
            <v:group style="position:absolute;left:1610;top:253;width:2;height:80" coordorigin="1610,253" coordsize="2,80">
              <v:shape style="position:absolute;left:1610;top:253;width:2;height:80" coordorigin="1610,253" coordsize="0,80" path="m1610,333l1610,253e" filled="false" stroked="true" strokeweight=".748pt" strokecolor="#939598">
                <v:path arrowok="t"/>
              </v:shape>
            </v:group>
            <v:group style="position:absolute;left:1570;top:253;width:2;height:80" coordorigin="1570,253" coordsize="2,80">
              <v:shape style="position:absolute;left:1570;top:253;width:2;height:80" coordorigin="1570,253" coordsize="0,80" path="m1570,333l1570,253e" filled="false" stroked="true" strokeweight=".748pt" strokecolor="#939598">
                <v:path arrowok="t"/>
              </v:shape>
            </v:group>
            <v:group style="position:absolute;left:1530;top:253;width:2;height:80" coordorigin="1530,253" coordsize="2,80">
              <v:shape style="position:absolute;left:1530;top:253;width:2;height:80" coordorigin="1530,253" coordsize="1,80" path="m1530,333l1530,253e" filled="false" stroked="true" strokeweight=".748pt" strokecolor="#939598">
                <v:path arrowok="t"/>
              </v:shape>
            </v:group>
            <v:group style="position:absolute;left:1490;top:253;width:2;height:80" coordorigin="1490,253" coordsize="2,80">
              <v:shape style="position:absolute;left:1490;top:253;width:2;height:80" coordorigin="1490,253" coordsize="0,80" path="m1490,333l1490,253e" filled="false" stroked="true" strokeweight=".748pt" strokecolor="#939598">
                <v:path arrowok="t"/>
              </v:shape>
            </v:group>
            <v:group style="position:absolute;left:1450;top:253;width:2;height:80" coordorigin="1450,253" coordsize="2,80">
              <v:shape style="position:absolute;left:1450;top:253;width:2;height:80" coordorigin="1450,253" coordsize="0,80" path="m1450,333l1450,253e" filled="false" stroked="true" strokeweight=".748pt" strokecolor="#939598">
                <v:path arrowok="t"/>
              </v:shape>
            </v:group>
            <v:group style="position:absolute;left:1410;top:253;width:2;height:80" coordorigin="1410,253" coordsize="2,80">
              <v:shape style="position:absolute;left:1410;top:253;width:2;height:80" coordorigin="1410,253" coordsize="0,80" path="m1410,333l1410,253e" filled="false" stroked="true" strokeweight=".748pt" strokecolor="#939598">
                <v:path arrowok="t"/>
              </v:shape>
            </v:group>
            <v:group style="position:absolute;left:1370;top:253;width:2;height:80" coordorigin="1370,253" coordsize="2,80">
              <v:shape style="position:absolute;left:1370;top:253;width:2;height:80" coordorigin="1370,253" coordsize="0,80" path="m1370,333l1370,253e" filled="false" stroked="true" strokeweight=".748pt" strokecolor="#939598">
                <v:path arrowok="t"/>
              </v:shape>
            </v:group>
            <v:group style="position:absolute;left:1329;top:253;width:2;height:80" coordorigin="1329,253" coordsize="2,80">
              <v:shape style="position:absolute;left:1329;top:253;width:2;height:80" coordorigin="1329,253" coordsize="0,80" path="m1330,333l1329,253e" filled="false" stroked="true" strokeweight=".748pt" strokecolor="#939598">
                <v:path arrowok="t"/>
              </v:shape>
            </v:group>
            <v:group style="position:absolute;left:1289;top:253;width:2;height:80" coordorigin="1289,253" coordsize="2,80">
              <v:shape style="position:absolute;left:1289;top:253;width:2;height:80" coordorigin="1289,253" coordsize="0,80" path="m1289,333l1289,253e" filled="false" stroked="true" strokeweight=".748pt" strokecolor="#939598">
                <v:path arrowok="t"/>
              </v:shape>
            </v:group>
            <v:group style="position:absolute;left:1249;top:253;width:2;height:80" coordorigin="1249,253" coordsize="2,80">
              <v:shape style="position:absolute;left:1249;top:253;width:2;height:80" coordorigin="1249,253" coordsize="0,80" path="m1249,333l1249,253e" filled="false" stroked="true" strokeweight=".748pt" strokecolor="#939598">
                <v:path arrowok="t"/>
              </v:shape>
            </v:group>
            <v:group style="position:absolute;left:1209;top:253;width:2;height:80" coordorigin="1209,253" coordsize="2,80">
              <v:shape style="position:absolute;left:1209;top:253;width:2;height:80" coordorigin="1209,253" coordsize="0,80" path="m1209,333l1209,253e" filled="false" stroked="true" strokeweight=".748pt" strokecolor="#939598">
                <v:path arrowok="t"/>
              </v:shape>
            </v:group>
            <v:group style="position:absolute;left:1169;top:253;width:2;height:80" coordorigin="1169,253" coordsize="2,80">
              <v:shape style="position:absolute;left:1169;top:253;width:2;height:80" coordorigin="1169,253" coordsize="0,80" path="m1169,333l1169,253e" filled="false" stroked="true" strokeweight=".748pt" strokecolor="#939598">
                <v:path arrowok="t"/>
              </v:shape>
            </v:group>
            <v:group style="position:absolute;left:1129;top:253;width:2;height:80" coordorigin="1129,253" coordsize="2,80">
              <v:shape style="position:absolute;left:1129;top:253;width:2;height:80" coordorigin="1129,253" coordsize="0,80" path="m1129,333l1129,253e" filled="false" stroked="true" strokeweight=".748pt" strokecolor="#939598">
                <v:path arrowok="t"/>
              </v:shape>
            </v:group>
            <v:group style="position:absolute;left:1089;top:253;width:2;height:80" coordorigin="1089,253" coordsize="2,80">
              <v:shape style="position:absolute;left:1089;top:253;width:2;height:80" coordorigin="1089,253" coordsize="0,80" path="m1089,333l1089,253e" filled="false" stroked="true" strokeweight=".748pt" strokecolor="#939598">
                <v:path arrowok="t"/>
              </v:shape>
            </v:group>
            <v:group style="position:absolute;left:1049;top:253;width:2;height:80" coordorigin="1049,253" coordsize="2,80">
              <v:shape style="position:absolute;left:1049;top:253;width:2;height:80" coordorigin="1049,253" coordsize="0,80" path="m1049,333l1049,253e" filled="false" stroked="true" strokeweight=".748pt" strokecolor="#939598">
                <v:path arrowok="t"/>
              </v:shape>
            </v:group>
            <v:group style="position:absolute;left:1009;top:253;width:2;height:80" coordorigin="1009,253" coordsize="2,80">
              <v:shape style="position:absolute;left:1009;top:253;width:2;height:80" coordorigin="1009,253" coordsize="0,80" path="m1009,333l1009,253e" filled="false" stroked="true" strokeweight=".748pt" strokecolor="#939598">
                <v:path arrowok="t"/>
              </v:shape>
            </v:group>
            <v:group style="position:absolute;left:969;top:253;width:2;height:80" coordorigin="969,253" coordsize="2,80">
              <v:shape style="position:absolute;left:969;top:253;width:2;height:80" coordorigin="969,253" coordsize="0,80" path="m969,333l969,253e" filled="false" stroked="true" strokeweight=".748pt" strokecolor="#939598">
                <v:path arrowok="t"/>
              </v:shape>
            </v:group>
            <v:group style="position:absolute;left:929;top:253;width:2;height:80" coordorigin="929,253" coordsize="2,80">
              <v:shape style="position:absolute;left:929;top:253;width:2;height:80" coordorigin="929,253" coordsize="0,80" path="m929,333l929,253e" filled="false" stroked="true" strokeweight=".748pt" strokecolor="#939598">
                <v:path arrowok="t"/>
              </v:shape>
            </v:group>
            <v:group style="position:absolute;left:889;top:253;width:2;height:80" coordorigin="889,253" coordsize="2,80">
              <v:shape style="position:absolute;left:889;top:253;width:2;height:80" coordorigin="889,253" coordsize="1,80" path="m889,333l889,253e" filled="false" stroked="true" strokeweight=".748pt" strokecolor="#939598">
                <v:path arrowok="t"/>
              </v:shape>
            </v:group>
            <v:group style="position:absolute;left:849;top:253;width:2;height:80" coordorigin="849,253" coordsize="2,80">
              <v:shape style="position:absolute;left:849;top:253;width:2;height:80" coordorigin="849,253" coordsize="1,80" path="m849,333l849,253e" filled="false" stroked="true" strokeweight=".748pt" strokecolor="#939598">
                <v:path arrowok="t"/>
              </v:shape>
            </v:group>
            <v:group style="position:absolute;left:809;top:253;width:2;height:80" coordorigin="809,253" coordsize="2,80">
              <v:shape style="position:absolute;left:809;top:253;width:2;height:80" coordorigin="809,253" coordsize="0,80" path="m809,333l809,253e" filled="false" stroked="true" strokeweight=".748pt" strokecolor="#939598">
                <v:path arrowok="t"/>
              </v:shape>
            </v:group>
            <v:group style="position:absolute;left:769;top:253;width:2;height:80" coordorigin="769,253" coordsize="2,80">
              <v:shape style="position:absolute;left:769;top:253;width:2;height:80" coordorigin="769,253" coordsize="1,80" path="m769,333l769,253e" filled="false" stroked="true" strokeweight=".748pt" strokecolor="#939598">
                <v:path arrowok="t"/>
              </v:shape>
            </v:group>
            <v:group style="position:absolute;left:729;top:253;width:2;height:80" coordorigin="729,253" coordsize="2,80">
              <v:shape style="position:absolute;left:729;top:253;width:2;height:80" coordorigin="729,253" coordsize="1,80" path="m729,333l729,253e" filled="false" stroked="true" strokeweight=".748pt" strokecolor="#939598">
                <v:path arrowok="t"/>
              </v:shape>
            </v:group>
            <v:group style="position:absolute;left:689;top:253;width:2;height:80" coordorigin="689,253" coordsize="2,80">
              <v:shape style="position:absolute;left:689;top:253;width:2;height:80" coordorigin="689,253" coordsize="1,80" path="m689,333l689,253e" filled="false" stroked="true" strokeweight=".748pt" strokecolor="#939598">
                <v:path arrowok="t"/>
              </v:shape>
            </v:group>
            <v:group style="position:absolute;left:709;top:371;width:11197;height:2" coordorigin="709,371" coordsize="11197,2">
              <v:shape style="position:absolute;left:709;top:371;width:11197;height:2" coordorigin="709,371" coordsize="11197,0" path="m709,371l11906,371e" filled="false" stroked="true" strokeweight="1pt" strokecolor="#939598">
                <v:path arrowok="t"/>
              </v:shape>
            </v:group>
            <v:group style="position:absolute;left:248;top:254;width:2;height:80" coordorigin="248,254" coordsize="2,80">
              <v:shape style="position:absolute;left:248;top:254;width:2;height:80" coordorigin="248,254" coordsize="0,80" path="m248,334l248,254e" filled="false" stroked="true" strokeweight=".748pt" strokecolor="#939598">
                <v:path arrowok="t"/>
              </v:shape>
            </v:group>
            <v:group style="position:absolute;left:208;top:254;width:2;height:80" coordorigin="208,254" coordsize="2,80">
              <v:shape style="position:absolute;left:208;top:254;width:2;height:80" coordorigin="208,254" coordsize="0,80" path="m208,334l208,254e" filled="false" stroked="true" strokeweight=".748pt" strokecolor="#939598">
                <v:path arrowok="t"/>
              </v:shape>
            </v:group>
            <v:group style="position:absolute;left:168;top:254;width:2;height:80" coordorigin="168,254" coordsize="2,80">
              <v:shape style="position:absolute;left:168;top:254;width:2;height:80" coordorigin="168,254" coordsize="0,80" path="m168,334l168,254e" filled="false" stroked="true" strokeweight=".748pt" strokecolor="#939598">
                <v:path arrowok="t"/>
              </v:shape>
            </v:group>
            <v:group style="position:absolute;left:128;top:254;width:2;height:80" coordorigin="128,254" coordsize="2,80">
              <v:shape style="position:absolute;left:128;top:254;width:2;height:80" coordorigin="128,254" coordsize="1,80" path="m128,334l128,254e" filled="false" stroked="true" strokeweight=".748pt" strokecolor="#939598">
                <v:path arrowok="t"/>
              </v:shape>
            </v:group>
            <v:group style="position:absolute;left:88;top:254;width:2;height:80" coordorigin="88,254" coordsize="2,80">
              <v:shape style="position:absolute;left:88;top:254;width:2;height:80" coordorigin="88,254" coordsize="0,80" path="m88,334l88,254e" filled="false" stroked="true" strokeweight=".748pt" strokecolor="#939598">
                <v:path arrowok="t"/>
              </v:shape>
            </v:group>
            <v:group style="position:absolute;left:48;top:254;width:2;height:80" coordorigin="48,254" coordsize="2,80">
              <v:shape style="position:absolute;left:48;top:254;width:2;height:80" coordorigin="48,254" coordsize="0,80" path="m48,334l48,254e" filled="false" stroked="true" strokeweight=".748pt" strokecolor="#939598">
                <v:path arrowok="t"/>
              </v:shape>
            </v:group>
            <v:group style="position:absolute;left:7;top:254;width:2;height:80" coordorigin="7,254" coordsize="2,80">
              <v:shape style="position:absolute;left:7;top:254;width:2;height:80" coordorigin="7,254" coordsize="1,80" path="m8,334l7,254e" filled="false" stroked="true" strokeweight=".748pt" strokecolor="#939598">
                <v:path arrowok="t"/>
              </v:shape>
            </v:group>
            <v:group style="position:absolute;left:0;top:371;width:244;height:2" coordorigin="0,371" coordsize="244,2">
              <v:shape style="position:absolute;left:0;top:371;width:244;height:2" coordorigin="0,371" coordsize="244,0" path="m10,371l254,371e" filled="false" stroked="true" strokeweight="1pt" strokecolor="#939598">
                <v:path arrowok="t"/>
              </v:shape>
            </v:group>
            <v:group style="position:absolute;left:244;top:95;width:465;height:344" coordorigin="244,95" coordsize="465,344">
              <v:shape style="position:absolute;left:244;top:95;width:465;height:344" coordorigin="244,95" coordsize="465,344" path="m244,438l709,438,709,95,244,95,244,438xe" filled="true" fillcolor="#ffffff" stroked="false">
                <v:path arrowok="t"/>
                <v:fill type="solid"/>
              </v:shape>
            </v:group>
            <v:group style="position:absolute;left:323;top:111;width:312;height:304" coordorigin="323,111" coordsize="312,304">
              <v:shape style="position:absolute;left:323;top:111;width:312;height:304" coordorigin="323,111" coordsize="312,304" path="m323,415l635,415,635,111,323,111,323,415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Calibri"/>
          <w:color w:val="939598"/>
          <w:spacing w:val="-27"/>
          <w:u w:val="none"/>
        </w:rPr>
        <w:t>20</w:t>
      </w:r>
      <w:r>
        <w:rPr>
          <w:rFonts w:ascii="Calibri"/>
          <w:spacing w:val="-27"/>
          <w:u w:val="none"/>
        </w:rPr>
      </w:r>
    </w:p>
    <w:p>
      <w:pPr>
        <w:spacing w:after="0" w:line="240" w:lineRule="auto"/>
        <w:jc w:val="left"/>
        <w:rPr>
          <w:rFonts w:ascii="Calibri" w:hAnsi="Calibri" w:cs="Calibri" w:eastAsia="Calibri"/>
        </w:rPr>
        <w:sectPr>
          <w:pgSz w:w="11910" w:h="16840"/>
          <w:pgMar w:top="760" w:bottom="0" w:left="0" w:right="0"/>
        </w:sectPr>
      </w:pPr>
    </w:p>
    <w:p>
      <w:pPr>
        <w:spacing w:line="240" w:lineRule="auto" w:before="11"/>
        <w:rPr>
          <w:rFonts w:ascii="Calibri" w:hAnsi="Calibri" w:cs="Calibri" w:eastAsia="Calibri"/>
          <w:sz w:val="6"/>
          <w:szCs w:val="6"/>
        </w:rPr>
      </w:pPr>
    </w:p>
    <w:p>
      <w:pPr>
        <w:spacing w:line="1502" w:lineRule="exact"/>
        <w:ind w:left="1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position w:val="-29"/>
          <w:sz w:val="20"/>
          <w:szCs w:val="20"/>
        </w:rPr>
        <w:pict>
          <v:group style="width:576pt;height:75.150pt;mso-position-horizontal-relative:char;mso-position-vertical-relative:line" coordorigin="0,0" coordsize="11520,1503">
            <v:group style="position:absolute;left:5049;top:731;width:2;height:80" coordorigin="5049,731" coordsize="2,80">
              <v:shape style="position:absolute;left:5049;top:731;width:2;height:80" coordorigin="5049,731" coordsize="1,80" path="m5049,811l5049,731e" filled="false" stroked="true" strokeweight=".748pt" strokecolor="#939598">
                <v:path arrowok="t"/>
              </v:shape>
            </v:group>
            <v:group style="position:absolute;left:5009;top:731;width:2;height:80" coordorigin="5009,731" coordsize="2,80">
              <v:shape style="position:absolute;left:5009;top:731;width:2;height:80" coordorigin="5009,731" coordsize="0,80" path="m5009,811l5009,731e" filled="false" stroked="true" strokeweight=".748pt" strokecolor="#939598">
                <v:path arrowok="t"/>
              </v:shape>
            </v:group>
            <v:group style="position:absolute;left:4969;top:731;width:2;height:80" coordorigin="4969,731" coordsize="2,80">
              <v:shape style="position:absolute;left:4969;top:731;width:2;height:80" coordorigin="4969,731" coordsize="1,80" path="m4969,811l4969,731e" filled="false" stroked="true" strokeweight=".748pt" strokecolor="#939598">
                <v:path arrowok="t"/>
              </v:shape>
            </v:group>
            <v:group style="position:absolute;left:4929;top:731;width:2;height:80" coordorigin="4929,731" coordsize="2,80">
              <v:shape style="position:absolute;left:4929;top:731;width:2;height:80" coordorigin="4929,731" coordsize="0,80" path="m4929,811l4929,731e" filled="false" stroked="true" strokeweight=".748pt" strokecolor="#939598">
                <v:path arrowok="t"/>
              </v:shape>
            </v:group>
            <v:group style="position:absolute;left:4889;top:731;width:2;height:80" coordorigin="4889,731" coordsize="2,80">
              <v:shape style="position:absolute;left:4889;top:731;width:2;height:80" coordorigin="4889,731" coordsize="0,80" path="m4889,811l4889,731e" filled="false" stroked="true" strokeweight=".748pt" strokecolor="#939598">
                <v:path arrowok="t"/>
              </v:shape>
            </v:group>
            <v:group style="position:absolute;left:4849;top:731;width:2;height:80" coordorigin="4849,731" coordsize="2,80">
              <v:shape style="position:absolute;left:4849;top:731;width:2;height:80" coordorigin="4849,731" coordsize="0,80" path="m4849,811l4849,731e" filled="false" stroked="true" strokeweight=".748pt" strokecolor="#939598">
                <v:path arrowok="t"/>
              </v:shape>
            </v:group>
            <v:group style="position:absolute;left:4809;top:731;width:2;height:80" coordorigin="4809,731" coordsize="2,80">
              <v:shape style="position:absolute;left:4809;top:731;width:2;height:80" coordorigin="4809,731" coordsize="1,80" path="m4809,811l4809,731e" filled="false" stroked="true" strokeweight=".748pt" strokecolor="#939598">
                <v:path arrowok="t"/>
              </v:shape>
            </v:group>
            <v:group style="position:absolute;left:4769;top:731;width:2;height:80" coordorigin="4769,731" coordsize="2,80">
              <v:shape style="position:absolute;left:4769;top:731;width:2;height:80" coordorigin="4769,731" coordsize="0,80" path="m4769,811l4769,731e" filled="false" stroked="true" strokeweight=".748pt" strokecolor="#939598">
                <v:path arrowok="t"/>
              </v:shape>
            </v:group>
            <v:group style="position:absolute;left:4729;top:731;width:2;height:80" coordorigin="4729,731" coordsize="2,80">
              <v:shape style="position:absolute;left:4729;top:731;width:2;height:80" coordorigin="4729,731" coordsize="1,80" path="m4729,811l4729,731e" filled="false" stroked="true" strokeweight=".748pt" strokecolor="#939598">
                <v:path arrowok="t"/>
              </v:shape>
            </v:group>
            <v:group style="position:absolute;left:4689;top:731;width:2;height:80" coordorigin="4689,731" coordsize="2,80">
              <v:shape style="position:absolute;left:4689;top:731;width:2;height:80" coordorigin="4689,731" coordsize="0,80" path="m4689,811l4689,731e" filled="false" stroked="true" strokeweight=".748pt" strokecolor="#939598">
                <v:path arrowok="t"/>
              </v:shape>
            </v:group>
            <v:group style="position:absolute;left:4649;top:731;width:2;height:80" coordorigin="4649,731" coordsize="2,80">
              <v:shape style="position:absolute;left:4649;top:731;width:2;height:80" coordorigin="4649,731" coordsize="1,80" path="m4649,811l4649,731e" filled="false" stroked="true" strokeweight=".748pt" strokecolor="#939598">
                <v:path arrowok="t"/>
              </v:shape>
            </v:group>
            <v:group style="position:absolute;left:4609;top:731;width:2;height:80" coordorigin="4609,731" coordsize="2,80">
              <v:shape style="position:absolute;left:4609;top:731;width:2;height:80" coordorigin="4609,731" coordsize="0,80" path="m4609,811l4609,731e" filled="false" stroked="true" strokeweight=".748pt" strokecolor="#939598">
                <v:path arrowok="t"/>
              </v:shape>
            </v:group>
            <v:group style="position:absolute;left:4569;top:731;width:2;height:80" coordorigin="4569,731" coordsize="2,80">
              <v:shape style="position:absolute;left:4569;top:731;width:2;height:80" coordorigin="4569,731" coordsize="1,80" path="m4569,811l4569,731e" filled="false" stroked="true" strokeweight=".748pt" strokecolor="#939598">
                <v:path arrowok="t"/>
              </v:shape>
            </v:group>
            <v:group style="position:absolute;left:4529;top:731;width:2;height:80" coordorigin="4529,731" coordsize="2,80">
              <v:shape style="position:absolute;left:4529;top:731;width:2;height:80" coordorigin="4529,731" coordsize="1,80" path="m4529,811l4529,731e" filled="false" stroked="true" strokeweight=".748pt" strokecolor="#939598">
                <v:path arrowok="t"/>
              </v:shape>
            </v:group>
            <v:group style="position:absolute;left:4489;top:731;width:2;height:80" coordorigin="4489,731" coordsize="2,80">
              <v:shape style="position:absolute;left:4489;top:731;width:2;height:80" coordorigin="4489,731" coordsize="0,80" path="m4489,811l4489,731e" filled="false" stroked="true" strokeweight=".748pt" strokecolor="#939598">
                <v:path arrowok="t"/>
              </v:shape>
            </v:group>
            <v:group style="position:absolute;left:4449;top:731;width:2;height:80" coordorigin="4449,731" coordsize="2,80">
              <v:shape style="position:absolute;left:4449;top:731;width:2;height:80" coordorigin="4449,731" coordsize="1,80" path="m4449,811l4449,731e" filled="false" stroked="true" strokeweight=".748pt" strokecolor="#939598">
                <v:path arrowok="t"/>
              </v:shape>
            </v:group>
            <v:group style="position:absolute;left:4409;top:731;width:2;height:80" coordorigin="4409,731" coordsize="2,80">
              <v:shape style="position:absolute;left:4409;top:731;width:2;height:80" coordorigin="4409,731" coordsize="0,80" path="m4409,811l4409,731e" filled="false" stroked="true" strokeweight=".748pt" strokecolor="#939598">
                <v:path arrowok="t"/>
              </v:shape>
            </v:group>
            <v:group style="position:absolute;left:4369;top:731;width:2;height:80" coordorigin="4369,731" coordsize="2,80">
              <v:shape style="position:absolute;left:4369;top:731;width:2;height:80" coordorigin="4369,731" coordsize="0,80" path="m4369,811l4369,731e" filled="false" stroked="true" strokeweight=".748pt" strokecolor="#939598">
                <v:path arrowok="t"/>
              </v:shape>
            </v:group>
            <v:group style="position:absolute;left:4329;top:731;width:2;height:80" coordorigin="4329,731" coordsize="2,80">
              <v:shape style="position:absolute;left:4329;top:731;width:2;height:80" coordorigin="4329,731" coordsize="0,80" path="m4329,811l4329,731e" filled="false" stroked="true" strokeweight=".748pt" strokecolor="#939598">
                <v:path arrowok="t"/>
              </v:shape>
            </v:group>
            <v:group style="position:absolute;left:4289;top:731;width:2;height:80" coordorigin="4289,731" coordsize="2,80">
              <v:shape style="position:absolute;left:4289;top:731;width:2;height:80" coordorigin="4289,731" coordsize="1,80" path="m4289,811l4289,731e" filled="false" stroked="true" strokeweight=".748pt" strokecolor="#939598">
                <v:path arrowok="t"/>
              </v:shape>
            </v:group>
            <v:group style="position:absolute;left:4249;top:731;width:2;height:80" coordorigin="4249,731" coordsize="2,80">
              <v:shape style="position:absolute;left:4249;top:731;width:2;height:80" coordorigin="4249,731" coordsize="0,80" path="m4249,811l4249,731e" filled="false" stroked="true" strokeweight=".748pt" strokecolor="#939598">
                <v:path arrowok="t"/>
              </v:shape>
            </v:group>
            <v:group style="position:absolute;left:4209;top:731;width:2;height:80" coordorigin="4209,731" coordsize="2,80">
              <v:shape style="position:absolute;left:4209;top:731;width:2;height:80" coordorigin="4209,731" coordsize="1,80" path="m4209,811l4209,731e" filled="false" stroked="true" strokeweight=".748pt" strokecolor="#939598">
                <v:path arrowok="t"/>
              </v:shape>
            </v:group>
            <v:group style="position:absolute;left:4169;top:731;width:2;height:80" coordorigin="4169,731" coordsize="2,80">
              <v:shape style="position:absolute;left:4169;top:731;width:2;height:80" coordorigin="4169,731" coordsize="0,80" path="m4169,811l4169,731e" filled="false" stroked="true" strokeweight=".748pt" strokecolor="#939598">
                <v:path arrowok="t"/>
              </v:shape>
            </v:group>
            <v:group style="position:absolute;left:4129;top:731;width:2;height:80" coordorigin="4129,731" coordsize="2,80">
              <v:shape style="position:absolute;left:4129;top:731;width:2;height:80" coordorigin="4129,731" coordsize="1,80" path="m4129,811l4129,731e" filled="false" stroked="true" strokeweight=".748pt" strokecolor="#939598">
                <v:path arrowok="t"/>
              </v:shape>
            </v:group>
            <v:group style="position:absolute;left:4089;top:731;width:2;height:80" coordorigin="4089,731" coordsize="2,80">
              <v:shape style="position:absolute;left:4089;top:731;width:2;height:80" coordorigin="4089,731" coordsize="0,80" path="m4089,811l4089,731e" filled="false" stroked="true" strokeweight=".748pt" strokecolor="#939598">
                <v:path arrowok="t"/>
              </v:shape>
            </v:group>
            <v:group style="position:absolute;left:4049;top:731;width:2;height:80" coordorigin="4049,731" coordsize="2,80">
              <v:shape style="position:absolute;left:4049;top:731;width:2;height:80" coordorigin="4049,731" coordsize="1,80" path="m4049,811l4049,731e" filled="false" stroked="true" strokeweight=".748pt" strokecolor="#939598">
                <v:path arrowok="t"/>
              </v:shape>
            </v:group>
            <v:group style="position:absolute;left:4009;top:731;width:2;height:80" coordorigin="4009,731" coordsize="2,80">
              <v:shape style="position:absolute;left:4009;top:731;width:2;height:80" coordorigin="4009,731" coordsize="0,80" path="m4009,811l4009,731e" filled="false" stroked="true" strokeweight=".748pt" strokecolor="#939598">
                <v:path arrowok="t"/>
              </v:shape>
            </v:group>
            <v:group style="position:absolute;left:3969;top:731;width:2;height:80" coordorigin="3969,731" coordsize="2,80">
              <v:shape style="position:absolute;left:3969;top:731;width:2;height:80" coordorigin="3969,731" coordsize="0,80" path="m3969,811l3969,731e" filled="false" stroked="true" strokeweight=".748pt" strokecolor="#939598">
                <v:path arrowok="t"/>
              </v:shape>
            </v:group>
            <v:group style="position:absolute;left:3929;top:731;width:2;height:80" coordorigin="3929,731" coordsize="2,80">
              <v:shape style="position:absolute;left:3929;top:731;width:2;height:80" coordorigin="3929,731" coordsize="1,80" path="m3929,811l3929,731e" filled="false" stroked="true" strokeweight=".748pt" strokecolor="#939598">
                <v:path arrowok="t"/>
              </v:shape>
            </v:group>
            <v:group style="position:absolute;left:3889;top:732;width:2;height:80" coordorigin="3889,732" coordsize="2,80">
              <v:shape style="position:absolute;left:3889;top:732;width:2;height:80" coordorigin="3889,732" coordsize="0,80" path="m3889,812l3889,732e" filled="false" stroked="true" strokeweight=".748pt" strokecolor="#939598">
                <v:path arrowok="t"/>
              </v:shape>
            </v:group>
            <v:group style="position:absolute;left:3849;top:732;width:2;height:80" coordorigin="3849,732" coordsize="2,80">
              <v:shape style="position:absolute;left:3849;top:732;width:2;height:80" coordorigin="3849,732" coordsize="1,80" path="m3849,812l3849,732e" filled="false" stroked="true" strokeweight=".748pt" strokecolor="#939598">
                <v:path arrowok="t"/>
              </v:shape>
            </v:group>
            <v:group style="position:absolute;left:3809;top:732;width:2;height:80" coordorigin="3809,732" coordsize="2,80">
              <v:shape style="position:absolute;left:3809;top:732;width:2;height:80" coordorigin="3809,732" coordsize="0,80" path="m3809,812l3809,732e" filled="false" stroked="true" strokeweight=".748pt" strokecolor="#939598">
                <v:path arrowok="t"/>
              </v:shape>
            </v:group>
            <v:group style="position:absolute;left:3768;top:732;width:2;height:80" coordorigin="3768,732" coordsize="2,80">
              <v:shape style="position:absolute;left:3768;top:732;width:2;height:80" coordorigin="3768,732" coordsize="1,80" path="m3768,812l3768,732e" filled="false" stroked="true" strokeweight=".748pt" strokecolor="#939598">
                <v:path arrowok="t"/>
              </v:shape>
            </v:group>
            <v:group style="position:absolute;left:3728;top:732;width:2;height:80" coordorigin="3728,732" coordsize="2,80">
              <v:shape style="position:absolute;left:3728;top:732;width:2;height:80" coordorigin="3728,732" coordsize="0,80" path="m3728,812l3728,732e" filled="false" stroked="true" strokeweight=".748pt" strokecolor="#939598">
                <v:path arrowok="t"/>
              </v:shape>
            </v:group>
            <v:group style="position:absolute;left:3688;top:732;width:2;height:80" coordorigin="3688,732" coordsize="2,80">
              <v:shape style="position:absolute;left:3688;top:732;width:2;height:80" coordorigin="3688,732" coordsize="1,80" path="m3688,812l3688,732e" filled="false" stroked="true" strokeweight=".748pt" strokecolor="#939598">
                <v:path arrowok="t"/>
              </v:shape>
            </v:group>
            <v:group style="position:absolute;left:3648;top:732;width:2;height:80" coordorigin="3648,732" coordsize="2,80">
              <v:shape style="position:absolute;left:3648;top:732;width:2;height:80" coordorigin="3648,732" coordsize="0,80" path="m3648,812l3648,732e" filled="false" stroked="true" strokeweight=".748pt" strokecolor="#939598">
                <v:path arrowok="t"/>
              </v:shape>
            </v:group>
            <v:group style="position:absolute;left:3608;top:732;width:2;height:80" coordorigin="3608,732" coordsize="2,80">
              <v:shape style="position:absolute;left:3608;top:732;width:2;height:80" coordorigin="3608,732" coordsize="0,80" path="m3608,812l3608,732e" filled="false" stroked="true" strokeweight=".748pt" strokecolor="#939598">
                <v:path arrowok="t"/>
              </v:shape>
            </v:group>
            <v:group style="position:absolute;left:3568;top:732;width:2;height:80" coordorigin="3568,732" coordsize="2,80">
              <v:shape style="position:absolute;left:3568;top:732;width:2;height:80" coordorigin="3568,732" coordsize="0,80" path="m3568,812l3568,732e" filled="false" stroked="true" strokeweight=".748pt" strokecolor="#939598">
                <v:path arrowok="t"/>
              </v:shape>
            </v:group>
            <v:group style="position:absolute;left:3528;top:732;width:2;height:80" coordorigin="3528,732" coordsize="2,80">
              <v:shape style="position:absolute;left:3528;top:732;width:2;height:80" coordorigin="3528,732" coordsize="1,80" path="m3528,812l3528,732e" filled="false" stroked="true" strokeweight=".748pt" strokecolor="#939598">
                <v:path arrowok="t"/>
              </v:shape>
            </v:group>
            <v:group style="position:absolute;left:3488;top:732;width:2;height:80" coordorigin="3488,732" coordsize="2,80">
              <v:shape style="position:absolute;left:3488;top:732;width:2;height:80" coordorigin="3488,732" coordsize="0,80" path="m3488,812l3488,732e" filled="false" stroked="true" strokeweight=".748pt" strokecolor="#939598">
                <v:path arrowok="t"/>
              </v:shape>
            </v:group>
            <v:group style="position:absolute;left:3448;top:732;width:2;height:80" coordorigin="3448,732" coordsize="2,80">
              <v:shape style="position:absolute;left:3448;top:732;width:2;height:80" coordorigin="3448,732" coordsize="0,80" path="m3448,812l3448,732e" filled="false" stroked="true" strokeweight=".748pt" strokecolor="#939598">
                <v:path arrowok="t"/>
              </v:shape>
            </v:group>
            <v:group style="position:absolute;left:3408;top:732;width:2;height:80" coordorigin="3408,732" coordsize="2,80">
              <v:shape style="position:absolute;left:3408;top:732;width:2;height:80" coordorigin="3408,732" coordsize="1,80" path="m3408,812l3408,732e" filled="false" stroked="true" strokeweight=".748pt" strokecolor="#939598">
                <v:path arrowok="t"/>
              </v:shape>
            </v:group>
            <v:group style="position:absolute;left:3368;top:732;width:2;height:80" coordorigin="3368,732" coordsize="2,80">
              <v:shape style="position:absolute;left:3368;top:732;width:2;height:80" coordorigin="3368,732" coordsize="0,80" path="m3368,812l3368,732e" filled="false" stroked="true" strokeweight=".748pt" strokecolor="#939598">
                <v:path arrowok="t"/>
              </v:shape>
            </v:group>
            <v:group style="position:absolute;left:3328;top:732;width:2;height:80" coordorigin="3328,732" coordsize="2,80">
              <v:shape style="position:absolute;left:3328;top:732;width:2;height:80" coordorigin="3328,732" coordsize="1,80" path="m3328,812l3328,732e" filled="false" stroked="true" strokeweight=".748pt" strokecolor="#939598">
                <v:path arrowok="t"/>
              </v:shape>
            </v:group>
            <v:group style="position:absolute;left:3288;top:732;width:2;height:80" coordorigin="3288,732" coordsize="2,80">
              <v:shape style="position:absolute;left:3288;top:732;width:2;height:80" coordorigin="3288,732" coordsize="0,80" path="m3288,812l3288,732e" filled="false" stroked="true" strokeweight=".748pt" strokecolor="#939598">
                <v:path arrowok="t"/>
              </v:shape>
            </v:group>
            <v:group style="position:absolute;left:3248;top:732;width:2;height:80" coordorigin="3248,732" coordsize="2,80">
              <v:shape style="position:absolute;left:3248;top:732;width:2;height:80" coordorigin="3248,732" coordsize="1,80" path="m3248,812l3248,732e" filled="false" stroked="true" strokeweight=".748pt" strokecolor="#939598">
                <v:path arrowok="t"/>
              </v:shape>
            </v:group>
            <v:group style="position:absolute;left:3208;top:732;width:2;height:80" coordorigin="3208,732" coordsize="2,80">
              <v:shape style="position:absolute;left:3208;top:732;width:2;height:80" coordorigin="3208,732" coordsize="0,80" path="m3208,812l3208,732e" filled="false" stroked="true" strokeweight=".748pt" strokecolor="#939598">
                <v:path arrowok="t"/>
              </v:shape>
            </v:group>
            <v:group style="position:absolute;left:3168;top:732;width:2;height:80" coordorigin="3168,732" coordsize="2,80">
              <v:shape style="position:absolute;left:3168;top:732;width:2;height:80" coordorigin="3168,732" coordsize="1,80" path="m3168,812l3168,732e" filled="false" stroked="true" strokeweight=".748pt" strokecolor="#939598">
                <v:path arrowok="t"/>
              </v:shape>
            </v:group>
            <v:group style="position:absolute;left:3128;top:732;width:2;height:80" coordorigin="3128,732" coordsize="2,80">
              <v:shape style="position:absolute;left:3128;top:732;width:2;height:80" coordorigin="3128,732" coordsize="0,80" path="m3128,812l3128,732e" filled="false" stroked="true" strokeweight=".748pt" strokecolor="#939598">
                <v:path arrowok="t"/>
              </v:shape>
            </v:group>
            <v:group style="position:absolute;left:3088;top:732;width:2;height:80" coordorigin="3088,732" coordsize="2,80">
              <v:shape style="position:absolute;left:3088;top:732;width:2;height:80" coordorigin="3088,732" coordsize="0,80" path="m3088,812l3088,732e" filled="false" stroked="true" strokeweight=".748pt" strokecolor="#939598">
                <v:path arrowok="t"/>
              </v:shape>
            </v:group>
            <v:group style="position:absolute;left:3048;top:732;width:2;height:80" coordorigin="3048,732" coordsize="2,80">
              <v:shape style="position:absolute;left:3048;top:732;width:2;height:80" coordorigin="3048,732" coordsize="0,80" path="m3048,812l3048,732e" filled="false" stroked="true" strokeweight=".748pt" strokecolor="#939598">
                <v:path arrowok="t"/>
              </v:shape>
            </v:group>
            <v:group style="position:absolute;left:3008;top:732;width:2;height:80" coordorigin="3008,732" coordsize="2,80">
              <v:shape style="position:absolute;left:3008;top:732;width:2;height:80" coordorigin="3008,732" coordsize="1,80" path="m3008,812l3008,732e" filled="false" stroked="true" strokeweight=".748pt" strokecolor="#939598">
                <v:path arrowok="t"/>
              </v:shape>
            </v:group>
            <v:group style="position:absolute;left:2968;top:732;width:2;height:80" coordorigin="2968,732" coordsize="2,80">
              <v:shape style="position:absolute;left:2968;top:732;width:2;height:80" coordorigin="2968,732" coordsize="0,80" path="m2968,812l2968,732e" filled="false" stroked="true" strokeweight=".748pt" strokecolor="#939598">
                <v:path arrowok="t"/>
              </v:shape>
            </v:group>
            <v:group style="position:absolute;left:2928;top:732;width:2;height:80" coordorigin="2928,732" coordsize="2,80">
              <v:shape style="position:absolute;left:2928;top:732;width:2;height:80" coordorigin="2928,732" coordsize="0,80" path="m2928,812l2928,732e" filled="false" stroked="true" strokeweight=".748pt" strokecolor="#939598">
                <v:path arrowok="t"/>
              </v:shape>
            </v:group>
            <v:group style="position:absolute;left:2888;top:732;width:2;height:80" coordorigin="2888,732" coordsize="2,80">
              <v:shape style="position:absolute;left:2888;top:732;width:2;height:80" coordorigin="2888,732" coordsize="1,80" path="m2888,812l2888,732e" filled="false" stroked="true" strokeweight=".748pt" strokecolor="#939598">
                <v:path arrowok="t"/>
              </v:shape>
            </v:group>
            <v:group style="position:absolute;left:2848;top:732;width:2;height:80" coordorigin="2848,732" coordsize="2,80">
              <v:shape style="position:absolute;left:2848;top:732;width:2;height:80" coordorigin="2848,732" coordsize="0,80" path="m2848,812l2848,732e" filled="false" stroked="true" strokeweight=".748pt" strokecolor="#939598">
                <v:path arrowok="t"/>
              </v:shape>
            </v:group>
            <v:group style="position:absolute;left:2808;top:732;width:2;height:80" coordorigin="2808,732" coordsize="2,80">
              <v:shape style="position:absolute;left:2808;top:732;width:2;height:80" coordorigin="2808,732" coordsize="1,80" path="m2808,812l2808,732e" filled="false" stroked="true" strokeweight=".748pt" strokecolor="#939598">
                <v:path arrowok="t"/>
              </v:shape>
            </v:group>
            <v:group style="position:absolute;left:2768;top:732;width:2;height:80" coordorigin="2768,732" coordsize="2,80">
              <v:shape style="position:absolute;left:2768;top:732;width:2;height:80" coordorigin="2768,732" coordsize="0,80" path="m2768,812l2768,732e" filled="false" stroked="true" strokeweight=".748pt" strokecolor="#939598">
                <v:path arrowok="t"/>
              </v:shape>
            </v:group>
            <v:group style="position:absolute;left:2728;top:732;width:2;height:80" coordorigin="2728,732" coordsize="2,80">
              <v:shape style="position:absolute;left:2728;top:732;width:2;height:80" coordorigin="2728,732" coordsize="0,80" path="m2728,812l2728,732e" filled="false" stroked="true" strokeweight=".748pt" strokecolor="#939598">
                <v:path arrowok="t"/>
              </v:shape>
            </v:group>
            <v:group style="position:absolute;left:2688;top:732;width:2;height:80" coordorigin="2688,732" coordsize="2,80">
              <v:shape style="position:absolute;left:2688;top:732;width:2;height:80" coordorigin="2688,732" coordsize="0,80" path="m2688,812l2688,732e" filled="false" stroked="true" strokeweight=".748pt" strokecolor="#939598">
                <v:path arrowok="t"/>
              </v:shape>
            </v:group>
            <v:group style="position:absolute;left:2648;top:732;width:2;height:80" coordorigin="2648,732" coordsize="2,80">
              <v:shape style="position:absolute;left:2648;top:732;width:2;height:80" coordorigin="2648,732" coordsize="1,80" path="m2648,812l2648,732e" filled="false" stroked="true" strokeweight=".748pt" strokecolor="#939598">
                <v:path arrowok="t"/>
              </v:shape>
            </v:group>
            <v:group style="position:absolute;left:2608;top:732;width:2;height:80" coordorigin="2608,732" coordsize="2,80">
              <v:shape style="position:absolute;left:2608;top:732;width:2;height:80" coordorigin="2608,732" coordsize="0,80" path="m2608,812l2608,732e" filled="false" stroked="true" strokeweight=".748pt" strokecolor="#939598">
                <v:path arrowok="t"/>
              </v:shape>
            </v:group>
            <v:group style="position:absolute;left:2568;top:732;width:2;height:80" coordorigin="2568,732" coordsize="2,80">
              <v:shape style="position:absolute;left:2568;top:732;width:2;height:80" coordorigin="2568,732" coordsize="0,80" path="m2568,812l2568,732e" filled="false" stroked="true" strokeweight=".748pt" strokecolor="#939598">
                <v:path arrowok="t"/>
              </v:shape>
            </v:group>
            <v:group style="position:absolute;left:2528;top:732;width:2;height:80" coordorigin="2528,732" coordsize="2,80">
              <v:shape style="position:absolute;left:2528;top:732;width:2;height:80" coordorigin="2528,732" coordsize="0,80" path="m2528,812l2528,732e" filled="false" stroked="true" strokeweight=".748pt" strokecolor="#939598">
                <v:path arrowok="t"/>
              </v:shape>
            </v:group>
            <v:group style="position:absolute;left:2488;top:732;width:2;height:80" coordorigin="2488,732" coordsize="2,80">
              <v:shape style="position:absolute;left:2488;top:732;width:2;height:80" coordorigin="2488,732" coordsize="1,80" path="m2488,812l2488,732e" filled="false" stroked="true" strokeweight=".748pt" strokecolor="#939598">
                <v:path arrowok="t"/>
              </v:shape>
            </v:group>
            <v:group style="position:absolute;left:2448;top:732;width:2;height:80" coordorigin="2448,732" coordsize="2,80">
              <v:shape style="position:absolute;left:2448;top:732;width:2;height:80" coordorigin="2448,732" coordsize="0,80" path="m2448,812l2448,732e" filled="false" stroked="true" strokeweight=".748pt" strokecolor="#939598">
                <v:path arrowok="t"/>
              </v:shape>
            </v:group>
            <v:group style="position:absolute;left:2408;top:732;width:2;height:80" coordorigin="2408,732" coordsize="2,80">
              <v:shape style="position:absolute;left:2408;top:732;width:2;height:80" coordorigin="2408,732" coordsize="1,80" path="m2408,812l2408,732e" filled="false" stroked="true" strokeweight=".748pt" strokecolor="#939598">
                <v:path arrowok="t"/>
              </v:shape>
            </v:group>
            <v:group style="position:absolute;left:2368;top:732;width:2;height:80" coordorigin="2368,732" coordsize="2,80">
              <v:shape style="position:absolute;left:2368;top:732;width:2;height:80" coordorigin="2368,732" coordsize="1,80" path="m2368,812l2368,732e" filled="false" stroked="true" strokeweight=".748pt" strokecolor="#939598">
                <v:path arrowok="t"/>
              </v:shape>
            </v:group>
            <v:group style="position:absolute;left:2328;top:732;width:2;height:80" coordorigin="2328,732" coordsize="2,80">
              <v:shape style="position:absolute;left:2328;top:732;width:2;height:80" coordorigin="2328,732" coordsize="0,80" path="m2328,812l2328,732e" filled="false" stroked="true" strokeweight=".748pt" strokecolor="#939598">
                <v:path arrowok="t"/>
              </v:shape>
            </v:group>
            <v:group style="position:absolute;left:2288;top:732;width:2;height:80" coordorigin="2288,732" coordsize="2,80">
              <v:shape style="position:absolute;left:2288;top:732;width:2;height:80" coordorigin="2288,732" coordsize="1,80" path="m2288,812l2288,732e" filled="false" stroked="true" strokeweight=".748pt" strokecolor="#939598">
                <v:path arrowok="t"/>
              </v:shape>
            </v:group>
            <v:group style="position:absolute;left:2248;top:732;width:2;height:80" coordorigin="2248,732" coordsize="2,80">
              <v:shape style="position:absolute;left:2248;top:732;width:2;height:80" coordorigin="2248,732" coordsize="0,80" path="m2248,812l2248,732e" filled="false" stroked="true" strokeweight=".748pt" strokecolor="#939598">
                <v:path arrowok="t"/>
              </v:shape>
            </v:group>
            <v:group style="position:absolute;left:2208;top:732;width:2;height:80" coordorigin="2208,732" coordsize="2,80">
              <v:shape style="position:absolute;left:2208;top:732;width:2;height:80" coordorigin="2208,732" coordsize="0,80" path="m2208,812l2208,732e" filled="false" stroked="true" strokeweight=".748pt" strokecolor="#939598">
                <v:path arrowok="t"/>
              </v:shape>
            </v:group>
            <v:group style="position:absolute;left:2168;top:732;width:2;height:80" coordorigin="2168,732" coordsize="2,80">
              <v:shape style="position:absolute;left:2168;top:732;width:2;height:80" coordorigin="2168,732" coordsize="0,80" path="m2168,812l2168,732e" filled="false" stroked="true" strokeweight=".748pt" strokecolor="#939598">
                <v:path arrowok="t"/>
              </v:shape>
            </v:group>
            <v:group style="position:absolute;left:2128;top:732;width:2;height:80" coordorigin="2128,732" coordsize="2,80">
              <v:shape style="position:absolute;left:2128;top:732;width:2;height:80" coordorigin="2128,732" coordsize="1,80" path="m2128,812l2128,732e" filled="false" stroked="true" strokeweight=".748pt" strokecolor="#939598">
                <v:path arrowok="t"/>
              </v:shape>
            </v:group>
            <v:group style="position:absolute;left:2088;top:732;width:2;height:80" coordorigin="2088,732" coordsize="2,80">
              <v:shape style="position:absolute;left:2088;top:732;width:2;height:80" coordorigin="2088,732" coordsize="0,80" path="m2088,812l2088,732e" filled="false" stroked="true" strokeweight=".748pt" strokecolor="#939598">
                <v:path arrowok="t"/>
              </v:shape>
            </v:group>
            <v:group style="position:absolute;left:2048;top:732;width:2;height:80" coordorigin="2048,732" coordsize="2,80">
              <v:shape style="position:absolute;left:2048;top:732;width:2;height:80" coordorigin="2048,732" coordsize="1,80" path="m2048,812l2048,732e" filled="false" stroked="true" strokeweight=".748pt" strokecolor="#939598">
                <v:path arrowok="t"/>
              </v:shape>
            </v:group>
            <v:group style="position:absolute;left:2008;top:732;width:2;height:80" coordorigin="2008,732" coordsize="2,80">
              <v:shape style="position:absolute;left:2008;top:732;width:2;height:80" coordorigin="2008,732" coordsize="0,80" path="m2008,812l2008,732e" filled="false" stroked="true" strokeweight=".748pt" strokecolor="#939598">
                <v:path arrowok="t"/>
              </v:shape>
            </v:group>
            <v:group style="position:absolute;left:1968;top:732;width:2;height:80" coordorigin="1968,732" coordsize="2,80">
              <v:shape style="position:absolute;left:1968;top:732;width:2;height:80" coordorigin="1968,732" coordsize="1,80" path="m1968,812l1968,732e" filled="false" stroked="true" strokeweight=".748pt" strokecolor="#939598">
                <v:path arrowok="t"/>
              </v:shape>
            </v:group>
            <v:group style="position:absolute;left:1928;top:732;width:2;height:80" coordorigin="1928,732" coordsize="2,80">
              <v:shape style="position:absolute;left:1928;top:732;width:2;height:80" coordorigin="1928,732" coordsize="0,80" path="m1928,812l1928,732e" filled="false" stroked="true" strokeweight=".748pt" strokecolor="#939598">
                <v:path arrowok="t"/>
              </v:shape>
            </v:group>
            <v:group style="position:absolute;left:1888;top:732;width:2;height:80" coordorigin="1888,732" coordsize="2,80">
              <v:shape style="position:absolute;left:1888;top:732;width:2;height:80" coordorigin="1888,732" coordsize="1,80" path="m1888,812l1888,732e" filled="false" stroked="true" strokeweight=".748pt" strokecolor="#939598">
                <v:path arrowok="t"/>
              </v:shape>
            </v:group>
            <v:group style="position:absolute;left:1848;top:732;width:2;height:80" coordorigin="1848,732" coordsize="2,80">
              <v:shape style="position:absolute;left:1848;top:732;width:2;height:80" coordorigin="1848,732" coordsize="1,80" path="m1848,812l1848,732e" filled="false" stroked="true" strokeweight=".748pt" strokecolor="#939598">
                <v:path arrowok="t"/>
              </v:shape>
            </v:group>
            <v:group style="position:absolute;left:1808;top:732;width:2;height:80" coordorigin="1808,732" coordsize="2,80">
              <v:shape style="position:absolute;left:1808;top:732;width:2;height:80" coordorigin="1808,732" coordsize="0,80" path="m1808,812l1808,732e" filled="false" stroked="true" strokeweight=".748pt" strokecolor="#939598">
                <v:path arrowok="t"/>
              </v:shape>
            </v:group>
            <v:group style="position:absolute;left:1768;top:732;width:2;height:80" coordorigin="1768,732" coordsize="2,80">
              <v:shape style="position:absolute;left:1768;top:732;width:2;height:80" coordorigin="1768,732" coordsize="0,80" path="m1768,812l1768,732e" filled="false" stroked="true" strokeweight=".748pt" strokecolor="#939598">
                <v:path arrowok="t"/>
              </v:shape>
            </v:group>
            <v:group style="position:absolute;left:1728;top:732;width:2;height:80" coordorigin="1728,732" coordsize="2,80">
              <v:shape style="position:absolute;left:1728;top:732;width:2;height:80" coordorigin="1728,732" coordsize="0,80" path="m1728,812l1728,732e" filled="false" stroked="true" strokeweight=".748pt" strokecolor="#939598">
                <v:path arrowok="t"/>
              </v:shape>
            </v:group>
            <v:group style="position:absolute;left:1688;top:732;width:2;height:80" coordorigin="1688,732" coordsize="2,80">
              <v:shape style="position:absolute;left:1688;top:732;width:2;height:80" coordorigin="1688,732" coordsize="1,80" path="m1688,812l1688,732e" filled="false" stroked="true" strokeweight=".748pt" strokecolor="#939598">
                <v:path arrowok="t"/>
              </v:shape>
            </v:group>
            <v:group style="position:absolute;left:1648;top:732;width:2;height:80" coordorigin="1648,732" coordsize="2,80">
              <v:shape style="position:absolute;left:1648;top:732;width:2;height:80" coordorigin="1648,732" coordsize="0,80" path="m1648,812l1648,732e" filled="false" stroked="true" strokeweight=".748pt" strokecolor="#939598">
                <v:path arrowok="t"/>
              </v:shape>
            </v:group>
            <v:group style="position:absolute;left:1608;top:732;width:2;height:80" coordorigin="1608,732" coordsize="2,80">
              <v:shape style="position:absolute;left:1608;top:732;width:2;height:80" coordorigin="1608,732" coordsize="1,80" path="m1608,812l1608,732e" filled="false" stroked="true" strokeweight=".748pt" strokecolor="#939598">
                <v:path arrowok="t"/>
              </v:shape>
            </v:group>
            <v:group style="position:absolute;left:1568;top:732;width:2;height:80" coordorigin="1568,732" coordsize="2,80">
              <v:shape style="position:absolute;left:1568;top:732;width:2;height:80" coordorigin="1568,732" coordsize="0,80" path="m1568,812l1568,732e" filled="false" stroked="true" strokeweight=".748pt" strokecolor="#939598">
                <v:path arrowok="t"/>
              </v:shape>
            </v:group>
            <v:group style="position:absolute;left:1528;top:732;width:2;height:80" coordorigin="1528,732" coordsize="2,80">
              <v:shape style="position:absolute;left:1528;top:732;width:2;height:80" coordorigin="1528,732" coordsize="1,80" path="m1528,812l1528,732e" filled="false" stroked="true" strokeweight=".748pt" strokecolor="#939598">
                <v:path arrowok="t"/>
              </v:shape>
            </v:group>
            <v:group style="position:absolute;left:1488;top:732;width:2;height:80" coordorigin="1488,732" coordsize="2,80">
              <v:shape style="position:absolute;left:1488;top:732;width:2;height:80" coordorigin="1488,732" coordsize="0,80" path="m1488,812l1488,732e" filled="false" stroked="true" strokeweight=".748pt" strokecolor="#939598">
                <v:path arrowok="t"/>
              </v:shape>
            </v:group>
            <v:group style="position:absolute;left:1448;top:732;width:2;height:80" coordorigin="1448,732" coordsize="2,80">
              <v:shape style="position:absolute;left:1448;top:732;width:2;height:80" coordorigin="1448,732" coordsize="1,80" path="m1448,812l1448,732e" filled="false" stroked="true" strokeweight=".748pt" strokecolor="#939598">
                <v:path arrowok="t"/>
              </v:shape>
            </v:group>
            <v:group style="position:absolute;left:1408;top:732;width:2;height:80" coordorigin="1408,732" coordsize="2,80">
              <v:shape style="position:absolute;left:1408;top:732;width:2;height:80" coordorigin="1408,732" coordsize="0,80" path="m1408,812l1408,732e" filled="false" stroked="true" strokeweight=".748pt" strokecolor="#939598">
                <v:path arrowok="t"/>
              </v:shape>
            </v:group>
            <v:group style="position:absolute;left:1368;top:732;width:2;height:80" coordorigin="1368,732" coordsize="2,80">
              <v:shape style="position:absolute;left:1368;top:732;width:2;height:80" coordorigin="1368,732" coordsize="1,80" path="m1368,812l1368,732e" filled="false" stroked="true" strokeweight=".748pt" strokecolor="#939598">
                <v:path arrowok="t"/>
              </v:shape>
            </v:group>
            <v:group style="position:absolute;left:1328;top:732;width:2;height:80" coordorigin="1328,732" coordsize="2,80">
              <v:shape style="position:absolute;left:1328;top:732;width:2;height:80" coordorigin="1328,732" coordsize="0,80" path="m1328,812l1328,732e" filled="false" stroked="true" strokeweight=".748pt" strokecolor="#939598">
                <v:path arrowok="t"/>
              </v:shape>
            </v:group>
            <v:group style="position:absolute;left:1288;top:732;width:2;height:80" coordorigin="1288,732" coordsize="2,80">
              <v:shape style="position:absolute;left:1288;top:732;width:2;height:80" coordorigin="1288,732" coordsize="0,80" path="m1288,812l1288,732e" filled="false" stroked="true" strokeweight=".748pt" strokecolor="#939598">
                <v:path arrowok="t"/>
              </v:shape>
            </v:group>
            <v:group style="position:absolute;left:1248;top:732;width:2;height:80" coordorigin="1248,732" coordsize="2,80">
              <v:shape style="position:absolute;left:1248;top:732;width:2;height:80" coordorigin="1248,732" coordsize="1,80" path="m1248,812l1248,732e" filled="false" stroked="true" strokeweight=".748pt" strokecolor="#939598">
                <v:path arrowok="t"/>
              </v:shape>
            </v:group>
            <v:group style="position:absolute;left:1208;top:732;width:2;height:80" coordorigin="1208,732" coordsize="2,80">
              <v:shape style="position:absolute;left:1208;top:732;width:2;height:80" coordorigin="1208,732" coordsize="0,80" path="m1208,812l1208,732e" filled="false" stroked="true" strokeweight=".748pt" strokecolor="#939598">
                <v:path arrowok="t"/>
              </v:shape>
            </v:group>
            <v:group style="position:absolute;left:1168;top:732;width:2;height:80" coordorigin="1168,732" coordsize="2,80">
              <v:shape style="position:absolute;left:1168;top:732;width:2;height:80" coordorigin="1168,732" coordsize="1,80" path="m1168,812l1168,732e" filled="false" stroked="true" strokeweight=".748pt" strokecolor="#939598">
                <v:path arrowok="t"/>
              </v:shape>
            </v:group>
            <v:group style="position:absolute;left:1128;top:732;width:2;height:80" coordorigin="1128,732" coordsize="2,80">
              <v:shape style="position:absolute;left:1128;top:732;width:2;height:80" coordorigin="1128,732" coordsize="0,80" path="m1128,812l1128,732e" filled="false" stroked="true" strokeweight=".748pt" strokecolor="#939598">
                <v:path arrowok="t"/>
              </v:shape>
            </v:group>
            <v:group style="position:absolute;left:1088;top:732;width:2;height:80" coordorigin="1088,732" coordsize="2,80">
              <v:shape style="position:absolute;left:1088;top:732;width:2;height:80" coordorigin="1088,732" coordsize="1,80" path="m1088,812l1088,732e" filled="false" stroked="true" strokeweight=".748pt" strokecolor="#939598">
                <v:path arrowok="t"/>
              </v:shape>
            </v:group>
            <v:group style="position:absolute;left:1048;top:732;width:2;height:80" coordorigin="1048,732" coordsize="2,80">
              <v:shape style="position:absolute;left:1048;top:732;width:2;height:80" coordorigin="1048,732" coordsize="0,80" path="m1048,812l1048,732e" filled="false" stroked="true" strokeweight=".748pt" strokecolor="#939598">
                <v:path arrowok="t"/>
              </v:shape>
            </v:group>
            <v:group style="position:absolute;left:1008;top:732;width:2;height:80" coordorigin="1008,732" coordsize="2,80">
              <v:shape style="position:absolute;left:1008;top:732;width:2;height:80" coordorigin="1008,732" coordsize="1,80" path="m1008,812l1008,732e" filled="false" stroked="true" strokeweight=".748pt" strokecolor="#939598">
                <v:path arrowok="t"/>
              </v:shape>
            </v:group>
            <v:group style="position:absolute;left:968;top:732;width:2;height:80" coordorigin="968,732" coordsize="2,80">
              <v:shape style="position:absolute;left:968;top:732;width:2;height:80" coordorigin="968,732" coordsize="0,80" path="m968,812l968,732e" filled="false" stroked="true" strokeweight=".748pt" strokecolor="#939598">
                <v:path arrowok="t"/>
              </v:shape>
            </v:group>
            <v:group style="position:absolute;left:928;top:732;width:2;height:80" coordorigin="928,732" coordsize="2,80">
              <v:shape style="position:absolute;left:928;top:732;width:2;height:80" coordorigin="928,732" coordsize="1,80" path="m928,812l928,732e" filled="false" stroked="true" strokeweight=".748pt" strokecolor="#939598">
                <v:path arrowok="t"/>
              </v:shape>
            </v:group>
            <v:group style="position:absolute;left:888;top:732;width:2;height:80" coordorigin="888,732" coordsize="2,80">
              <v:shape style="position:absolute;left:888;top:732;width:2;height:80" coordorigin="888,732" coordsize="0,80" path="m888,812l888,732e" filled="false" stroked="true" strokeweight=".748pt" strokecolor="#939598">
                <v:path arrowok="t"/>
              </v:shape>
            </v:group>
            <v:group style="position:absolute;left:848;top:732;width:2;height:80" coordorigin="848,732" coordsize="2,80">
              <v:shape style="position:absolute;left:848;top:732;width:2;height:80" coordorigin="848,732" coordsize="0,80" path="m848,812l848,732e" filled="false" stroked="true" strokeweight=".748pt" strokecolor="#939598">
                <v:path arrowok="t"/>
              </v:shape>
            </v:group>
            <v:group style="position:absolute;left:808;top:732;width:2;height:80" coordorigin="808,732" coordsize="2,80">
              <v:shape style="position:absolute;left:808;top:732;width:2;height:80" coordorigin="808,732" coordsize="0,80" path="m808,812l808,732e" filled="false" stroked="true" strokeweight=".748pt" strokecolor="#939598">
                <v:path arrowok="t"/>
              </v:shape>
            </v:group>
            <v:group style="position:absolute;left:768;top:732;width:2;height:80" coordorigin="768,732" coordsize="2,80">
              <v:shape style="position:absolute;left:768;top:732;width:2;height:80" coordorigin="768,732" coordsize="1,80" path="m768,812l768,732e" filled="false" stroked="true" strokeweight=".748pt" strokecolor="#939598">
                <v:path arrowok="t"/>
              </v:shape>
            </v:group>
            <v:group style="position:absolute;left:728;top:732;width:2;height:80" coordorigin="728,732" coordsize="2,80">
              <v:shape style="position:absolute;left:728;top:732;width:2;height:80" coordorigin="728,732" coordsize="1,80" path="m728,812l728,732e" filled="false" stroked="true" strokeweight=".748pt" strokecolor="#939598">
                <v:path arrowok="t"/>
              </v:shape>
            </v:group>
            <v:group style="position:absolute;left:688;top:732;width:2;height:80" coordorigin="688,732" coordsize="2,80">
              <v:shape style="position:absolute;left:688;top:732;width:2;height:80" coordorigin="688,732" coordsize="0,80" path="m688,812l688,732e" filled="false" stroked="true" strokeweight=".748pt" strokecolor="#939598">
                <v:path arrowok="t"/>
              </v:shape>
            </v:group>
            <v:group style="position:absolute;left:648;top:732;width:2;height:80" coordorigin="648,732" coordsize="2,80">
              <v:shape style="position:absolute;left:648;top:732;width:2;height:80" coordorigin="648,732" coordsize="1,80" path="m648,812l648,732e" filled="false" stroked="true" strokeweight=".748pt" strokecolor="#939598">
                <v:path arrowok="t"/>
              </v:shape>
            </v:group>
            <v:group style="position:absolute;left:608;top:732;width:2;height:80" coordorigin="608,732" coordsize="2,80">
              <v:shape style="position:absolute;left:608;top:732;width:2;height:80" coordorigin="608,732" coordsize="0,80" path="m608,812l608,732e" filled="false" stroked="true" strokeweight=".748pt" strokecolor="#939598">
                <v:path arrowok="t"/>
              </v:shape>
            </v:group>
            <v:group style="position:absolute;left:568;top:732;width:2;height:80" coordorigin="568,732" coordsize="2,80">
              <v:shape style="position:absolute;left:568;top:732;width:2;height:80" coordorigin="568,732" coordsize="1,80" path="m568,812l568,732e" filled="false" stroked="true" strokeweight=".748pt" strokecolor="#939598">
                <v:path arrowok="t"/>
              </v:shape>
            </v:group>
            <v:group style="position:absolute;left:528;top:732;width:2;height:80" coordorigin="528,732" coordsize="2,80">
              <v:shape style="position:absolute;left:528;top:732;width:2;height:80" coordorigin="528,732" coordsize="0,80" path="m528,812l528,732e" filled="false" stroked="true" strokeweight=".748pt" strokecolor="#939598">
                <v:path arrowok="t"/>
              </v:shape>
            </v:group>
            <v:group style="position:absolute;left:488;top:732;width:2;height:80" coordorigin="488,732" coordsize="2,80">
              <v:shape style="position:absolute;left:488;top:732;width:2;height:80" coordorigin="488,732" coordsize="1,80" path="m488,812l488,732e" filled="false" stroked="true" strokeweight=".748pt" strokecolor="#939598">
                <v:path arrowok="t"/>
              </v:shape>
            </v:group>
            <v:group style="position:absolute;left:448;top:732;width:2;height:80" coordorigin="448,732" coordsize="2,80">
              <v:shape style="position:absolute;left:448;top:732;width:2;height:80" coordorigin="448,732" coordsize="0,80" path="m448,812l448,732e" filled="false" stroked="true" strokeweight=".748pt" strokecolor="#939598">
                <v:path arrowok="t"/>
              </v:shape>
            </v:group>
            <v:group style="position:absolute;left:408;top:732;width:2;height:80" coordorigin="408,732" coordsize="2,80">
              <v:shape style="position:absolute;left:408;top:732;width:2;height:80" coordorigin="408,732" coordsize="0,80" path="m408,812l408,732e" filled="false" stroked="true" strokeweight=".748pt" strokecolor="#939598">
                <v:path arrowok="t"/>
              </v:shape>
            </v:group>
            <v:group style="position:absolute;left:368;top:732;width:2;height:80" coordorigin="368,732" coordsize="2,80">
              <v:shape style="position:absolute;left:368;top:732;width:2;height:80" coordorigin="368,732" coordsize="0,80" path="m368,812l368,732e" filled="false" stroked="true" strokeweight=".748pt" strokecolor="#939598">
                <v:path arrowok="t"/>
              </v:shape>
            </v:group>
            <v:group style="position:absolute;left:328;top:732;width:2;height:80" coordorigin="328,732" coordsize="2,80">
              <v:shape style="position:absolute;left:328;top:732;width:2;height:80" coordorigin="328,732" coordsize="1,80" path="m328,812l328,732e" filled="false" stroked="true" strokeweight=".748pt" strokecolor="#939598">
                <v:path arrowok="t"/>
              </v:shape>
            </v:group>
            <v:group style="position:absolute;left:288;top:732;width:2;height:80" coordorigin="288,732" coordsize="2,80">
              <v:shape style="position:absolute;left:288;top:732;width:2;height:80" coordorigin="288,732" coordsize="0,80" path="m288,812l288,732e" filled="false" stroked="true" strokeweight=".748pt" strokecolor="#939598">
                <v:path arrowok="t"/>
              </v:shape>
            </v:group>
            <v:group style="position:absolute;left:248;top:732;width:2;height:80" coordorigin="248,732" coordsize="2,80">
              <v:shape style="position:absolute;left:248;top:732;width:2;height:80" coordorigin="248,732" coordsize="1,80" path="m248,812l248,732e" filled="false" stroked="true" strokeweight=".748pt" strokecolor="#939598">
                <v:path arrowok="t"/>
              </v:shape>
            </v:group>
            <v:group style="position:absolute;left:208;top:732;width:2;height:80" coordorigin="208,732" coordsize="2,80">
              <v:shape style="position:absolute;left:208;top:732;width:2;height:80" coordorigin="208,732" coordsize="1,80" path="m208,812l208,732e" filled="false" stroked="true" strokeweight=".748pt" strokecolor="#939598">
                <v:path arrowok="t"/>
              </v:shape>
            </v:group>
            <v:group style="position:absolute;left:168;top:732;width:2;height:80" coordorigin="168,732" coordsize="2,80">
              <v:shape style="position:absolute;left:168;top:732;width:2;height:80" coordorigin="168,732" coordsize="0,80" path="m168,812l168,732e" filled="false" stroked="true" strokeweight=".748pt" strokecolor="#939598">
                <v:path arrowok="t"/>
              </v:shape>
            </v:group>
            <v:group style="position:absolute;left:128;top:732;width:2;height:80" coordorigin="128,732" coordsize="2,80">
              <v:shape style="position:absolute;left:128;top:732;width:2;height:80" coordorigin="128,732" coordsize="1,80" path="m128,812l128,732e" filled="false" stroked="true" strokeweight=".748pt" strokecolor="#939598">
                <v:path arrowok="t"/>
              </v:shape>
            </v:group>
            <v:group style="position:absolute;left:88;top:732;width:2;height:80" coordorigin="88,732" coordsize="2,80">
              <v:shape style="position:absolute;left:88;top:732;width:2;height:80" coordorigin="88,732" coordsize="0,80" path="m88,812l88,732e" filled="false" stroked="true" strokeweight=".748pt" strokecolor="#939598">
                <v:path arrowok="t"/>
              </v:shape>
            </v:group>
            <v:group style="position:absolute;left:47;top:732;width:2;height:80" coordorigin="47,732" coordsize="2,80">
              <v:shape style="position:absolute;left:47;top:732;width:2;height:80" coordorigin="47,732" coordsize="1,80" path="m48,812l47,732e" filled="false" stroked="true" strokeweight=".748pt" strokecolor="#939598">
                <v:path arrowok="t"/>
              </v:shape>
            </v:group>
            <v:group style="position:absolute;left:7;top:732;width:2;height:80" coordorigin="7,732" coordsize="2,80">
              <v:shape style="position:absolute;left:7;top:732;width:2;height:80" coordorigin="7,732" coordsize="0,80" path="m7,812l7,732e" filled="false" stroked="true" strokeweight=".748pt" strokecolor="#939598">
                <v:path arrowok="t"/>
              </v:shape>
              <v:shape style="position:absolute;left:5056;top:0;width:6463;height:1502" type="#_x0000_t75" stroked="false">
                <v:imagedata r:id="rId21" o:title=""/>
              </v:shape>
            </v:group>
          </v:group>
        </w:pict>
      </w:r>
      <w:r>
        <w:rPr>
          <w:rFonts w:ascii="Calibri" w:hAnsi="Calibri" w:cs="Calibri" w:eastAsia="Calibri"/>
          <w:position w:val="-29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after="0" w:line="240" w:lineRule="auto"/>
        <w:rPr>
          <w:rFonts w:ascii="Calibri" w:hAnsi="Calibri" w:cs="Calibri" w:eastAsia="Calibri"/>
          <w:sz w:val="20"/>
          <w:szCs w:val="20"/>
        </w:rPr>
        <w:sectPr>
          <w:pgSz w:w="11910" w:h="16840"/>
          <w:pgMar w:top="40" w:bottom="0" w:left="0" w:right="0"/>
        </w:sectPr>
      </w:pPr>
    </w:p>
    <w:p>
      <w:pPr>
        <w:pStyle w:val="BodyText"/>
        <w:spacing w:line="264" w:lineRule="exact" w:before="193"/>
        <w:ind w:right="94"/>
        <w:jc w:val="left"/>
      </w:pPr>
      <w:r>
        <w:rPr>
          <w:spacing w:val="-10"/>
        </w:rPr>
        <w:t>To </w:t>
      </w:r>
      <w:r>
        <w:rPr/>
        <w:t>achieve these objectives, we can begin by</w:t>
      </w:r>
      <w:r>
        <w:rPr>
          <w:spacing w:val="-5"/>
        </w:rPr>
        <w:t> </w:t>
      </w:r>
      <w:r>
        <w:rPr/>
        <w:t>doing</w:t>
      </w:r>
      <w:r>
        <w:rPr/>
        <w:t> the</w:t>
      </w:r>
      <w:r>
        <w:rPr>
          <w:spacing w:val="-6"/>
        </w:rPr>
        <w:t> </w:t>
      </w:r>
      <w:r>
        <w:rPr/>
        <w:t>following:</w:t>
      </w:r>
    </w:p>
    <w:p>
      <w:pPr>
        <w:pStyle w:val="BodyText"/>
        <w:spacing w:line="240" w:lineRule="auto" w:before="115"/>
        <w:ind w:left="1048" w:right="94"/>
        <w:jc w:val="left"/>
        <w:rPr>
          <w:rFonts w:ascii="Calibri" w:hAnsi="Calibri" w:cs="Calibri" w:eastAsia="Calibri"/>
        </w:rPr>
      </w:pPr>
      <w:r>
        <w:rPr>
          <w:rFonts w:ascii="Arial" w:hAnsi="Arial"/>
        </w:rPr>
        <w:t>ø   </w:t>
      </w:r>
      <w:r>
        <w:rPr>
          <w:rFonts w:ascii="Calibri" w:hAnsi="Calibri"/>
        </w:rPr>
        <w:t>Establish keeping places for each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clan</w:t>
      </w:r>
    </w:p>
    <w:p>
      <w:pPr>
        <w:pStyle w:val="BodyText"/>
        <w:spacing w:line="264" w:lineRule="exact" w:before="107"/>
        <w:ind w:left="1388" w:right="94" w:hanging="341"/>
        <w:jc w:val="left"/>
        <w:rPr>
          <w:rFonts w:ascii="Calibri" w:hAnsi="Calibri" w:cs="Calibri" w:eastAsia="Calibri"/>
        </w:rPr>
      </w:pPr>
      <w:r>
        <w:rPr>
          <w:rFonts w:ascii="Arial" w:hAnsi="Arial"/>
        </w:rPr>
        <w:t>ø  </w:t>
      </w:r>
      <w:r>
        <w:rPr/>
        <w:t>Reinvigorate the Bataluk Cultural </w:t>
      </w:r>
      <w:r>
        <w:rPr>
          <w:spacing w:val="-4"/>
        </w:rPr>
        <w:t>Trail </w:t>
      </w:r>
      <w:r>
        <w:rPr/>
        <w:t>and</w:t>
      </w:r>
      <w:r>
        <w:rPr>
          <w:spacing w:val="-5"/>
        </w:rPr>
        <w:t> </w:t>
      </w:r>
      <w:r>
        <w:rPr/>
        <w:t>link</w:t>
      </w:r>
      <w:r>
        <w:rPr/>
        <w:t> </w:t>
      </w:r>
      <w:r>
        <w:rPr>
          <w:rFonts w:ascii="Calibri" w:hAnsi="Calibri"/>
        </w:rPr>
        <w:t>it to the keeping</w:t>
      </w:r>
      <w:r>
        <w:rPr>
          <w:rFonts w:ascii="Calibri" w:hAnsi="Calibri"/>
          <w:spacing w:val="-19"/>
        </w:rPr>
        <w:t> </w:t>
      </w:r>
      <w:r>
        <w:rPr>
          <w:rFonts w:ascii="Calibri" w:hAnsi="Calibri"/>
        </w:rPr>
        <w:t>places</w:t>
      </w:r>
    </w:p>
    <w:p>
      <w:pPr>
        <w:pStyle w:val="BodyText"/>
        <w:spacing w:line="264" w:lineRule="exact"/>
        <w:ind w:left="1388" w:right="94" w:hanging="341"/>
        <w:jc w:val="left"/>
      </w:pPr>
      <w:r>
        <w:rPr>
          <w:rFonts w:ascii="Arial" w:hAnsi="Arial"/>
        </w:rPr>
        <w:t>ø </w:t>
      </w:r>
      <w:r>
        <w:rPr/>
        <w:t>Create a central database where we can</w:t>
      </w:r>
      <w:r>
        <w:rPr>
          <w:spacing w:val="-17"/>
        </w:rPr>
        <w:t> </w:t>
      </w:r>
      <w:r>
        <w:rPr/>
        <w:t>store</w:t>
      </w:r>
      <w:r>
        <w:rPr/>
        <w:t> our cultural and traditional</w:t>
      </w:r>
      <w:r>
        <w:rPr>
          <w:spacing w:val="-15"/>
        </w:rPr>
        <w:t> </w:t>
      </w:r>
      <w:r>
        <w:rPr/>
        <w:t>knowledge</w:t>
      </w:r>
    </w:p>
    <w:p>
      <w:pPr>
        <w:pStyle w:val="BodyText"/>
        <w:spacing w:line="240" w:lineRule="auto" w:before="115"/>
        <w:ind w:left="1048" w:right="94"/>
        <w:jc w:val="left"/>
        <w:rPr>
          <w:rFonts w:ascii="Calibri" w:hAnsi="Calibri" w:cs="Calibri" w:eastAsia="Calibri"/>
        </w:rPr>
      </w:pPr>
      <w:r>
        <w:rPr>
          <w:rFonts w:ascii="Arial" w:hAnsi="Arial"/>
        </w:rPr>
        <w:t>ø   </w:t>
      </w:r>
      <w:r>
        <w:rPr>
          <w:rFonts w:ascii="Calibri" w:hAnsi="Calibri"/>
        </w:rPr>
        <w:t>Develop a cultural heritage</w:t>
      </w:r>
      <w:r>
        <w:rPr>
          <w:rFonts w:ascii="Calibri" w:hAnsi="Calibri"/>
          <w:spacing w:val="-15"/>
        </w:rPr>
        <w:t> </w:t>
      </w:r>
      <w:r>
        <w:rPr>
          <w:rFonts w:ascii="Calibri" w:hAnsi="Calibri"/>
        </w:rPr>
        <w:t>strategy</w:t>
      </w:r>
    </w:p>
    <w:p>
      <w:pPr>
        <w:pStyle w:val="BodyText"/>
        <w:spacing w:line="264" w:lineRule="exact" w:before="107"/>
        <w:ind w:left="1388" w:right="167" w:hanging="341"/>
        <w:jc w:val="left"/>
        <w:rPr>
          <w:rFonts w:ascii="Calibri" w:hAnsi="Calibri" w:cs="Calibri" w:eastAsia="Calibri"/>
        </w:rPr>
      </w:pPr>
      <w:r>
        <w:rPr>
          <w:rFonts w:ascii="Arial" w:hAnsi="Arial"/>
        </w:rPr>
        <w:t>ø </w:t>
      </w:r>
      <w:r>
        <w:rPr/>
        <w:t>Create a Gunaikurnai Cultural Heritage </w:t>
      </w:r>
      <w:r>
        <w:rPr>
          <w:rFonts w:ascii="Calibri" w:hAnsi="Calibri"/>
        </w:rPr>
        <w:t>Advisory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Council</w:t>
      </w:r>
    </w:p>
    <w:p>
      <w:pPr>
        <w:pStyle w:val="BodyText"/>
        <w:spacing w:line="264" w:lineRule="exact"/>
        <w:ind w:left="1388" w:right="0" w:hanging="341"/>
        <w:jc w:val="left"/>
      </w:pPr>
      <w:r>
        <w:rPr>
          <w:rFonts w:ascii="Arial" w:hAnsi="Arial" w:cs="Arial" w:eastAsia="Arial"/>
        </w:rPr>
        <w:t>ø </w:t>
      </w:r>
      <w:r>
        <w:rPr>
          <w:spacing w:val="-4"/>
        </w:rPr>
        <w:t>Build </w:t>
      </w:r>
      <w:r>
        <w:rPr>
          <w:spacing w:val="-5"/>
        </w:rPr>
        <w:t>memorials </w:t>
      </w:r>
      <w:r>
        <w:rPr>
          <w:spacing w:val="-3"/>
        </w:rPr>
        <w:t>on </w:t>
      </w:r>
      <w:r>
        <w:rPr>
          <w:spacing w:val="-4"/>
        </w:rPr>
        <w:t>all </w:t>
      </w:r>
      <w:r>
        <w:rPr>
          <w:spacing w:val="-5"/>
        </w:rPr>
        <w:t>massacre sites (including</w:t>
      </w:r>
      <w:r>
        <w:rPr>
          <w:spacing w:val="-43"/>
        </w:rPr>
        <w:t> </w:t>
      </w:r>
      <w:r>
        <w:rPr>
          <w:spacing w:val="-43"/>
        </w:rPr>
      </w:r>
      <w:r>
        <w:rPr>
          <w:spacing w:val="-5"/>
        </w:rPr>
        <w:t>Millie Creek, </w:t>
      </w:r>
      <w:r>
        <w:rPr>
          <w:spacing w:val="-6"/>
        </w:rPr>
        <w:t>Butcher’s </w:t>
      </w:r>
      <w:r>
        <w:rPr>
          <w:spacing w:val="-5"/>
        </w:rPr>
        <w:t>Ridge </w:t>
      </w:r>
      <w:r>
        <w:rPr>
          <w:spacing w:val="-4"/>
        </w:rPr>
        <w:t>and </w:t>
      </w:r>
      <w:r>
        <w:rPr>
          <w:spacing w:val="-6"/>
        </w:rPr>
        <w:t>Butcher’s</w:t>
      </w:r>
      <w:r>
        <w:rPr>
          <w:spacing w:val="2"/>
        </w:rPr>
        <w:t> </w:t>
      </w:r>
      <w:r>
        <w:rPr>
          <w:spacing w:val="-6"/>
        </w:rPr>
        <w:t>Creek)</w:t>
      </w:r>
      <w:r>
        <w:rPr/>
      </w:r>
    </w:p>
    <w:p>
      <w:pPr>
        <w:pStyle w:val="BodyText"/>
        <w:spacing w:line="264" w:lineRule="exact"/>
        <w:ind w:left="1388" w:right="94" w:hanging="341"/>
        <w:jc w:val="left"/>
        <w:rPr>
          <w:rFonts w:ascii="Calibri" w:hAnsi="Calibri" w:cs="Calibri" w:eastAsia="Calibri"/>
        </w:rPr>
      </w:pPr>
      <w:r>
        <w:rPr>
          <w:rFonts w:ascii="Arial" w:hAnsi="Arial"/>
        </w:rPr>
        <w:t>ø</w:t>
      </w:r>
      <w:r>
        <w:rPr>
          <w:rFonts w:ascii="Arial" w:hAnsi="Arial"/>
          <w:spacing w:val="27"/>
        </w:rPr>
        <w:t> </w:t>
      </w:r>
      <w:r>
        <w:rPr>
          <w:spacing w:val="-4"/>
        </w:rPr>
        <w:t>Install</w:t>
      </w:r>
      <w:r>
        <w:rPr>
          <w:spacing w:val="-2"/>
        </w:rPr>
        <w:t> </w:t>
      </w:r>
      <w:r>
        <w:rPr>
          <w:spacing w:val="-3"/>
        </w:rPr>
        <w:t>more</w:t>
      </w:r>
      <w:r>
        <w:rPr>
          <w:spacing w:val="-2"/>
        </w:rPr>
        <w:t> </w:t>
      </w:r>
      <w:r>
        <w:rPr>
          <w:spacing w:val="-4"/>
        </w:rPr>
        <w:t>interpretation</w:t>
      </w:r>
      <w:r>
        <w:rPr>
          <w:spacing w:val="-2"/>
        </w:rPr>
        <w:t> </w:t>
      </w:r>
      <w:r>
        <w:rPr>
          <w:spacing w:val="-4"/>
        </w:rPr>
        <w:t>materials,</w:t>
      </w:r>
      <w:r>
        <w:rPr>
          <w:spacing w:val="-2"/>
        </w:rPr>
        <w:t> </w:t>
      </w:r>
      <w:r>
        <w:rPr>
          <w:spacing w:val="-3"/>
        </w:rPr>
        <w:t>including</w:t>
      </w:r>
      <w:r>
        <w:rPr>
          <w:spacing w:val="-48"/>
        </w:rPr>
        <w:t> </w:t>
      </w:r>
      <w:r>
        <w:rPr>
          <w:spacing w:val="-48"/>
        </w:rPr>
      </w:r>
      <w:r>
        <w:rPr>
          <w:spacing w:val="-4"/>
        </w:rPr>
        <w:t>installing </w:t>
      </w:r>
      <w:r>
        <w:rPr>
          <w:spacing w:val="-3"/>
        </w:rPr>
        <w:t>signs </w:t>
      </w:r>
      <w:r>
        <w:rPr/>
        <w:t>and </w:t>
      </w:r>
      <w:r>
        <w:rPr>
          <w:spacing w:val="-3"/>
        </w:rPr>
        <w:t>developing </w:t>
      </w:r>
      <w:r>
        <w:rPr/>
        <w:t>an </w:t>
      </w:r>
      <w:r>
        <w:rPr>
          <w:spacing w:val="-3"/>
        </w:rPr>
        <w:t>app, </w:t>
      </w:r>
      <w:r>
        <w:rPr/>
        <w:t>so</w:t>
      </w:r>
      <w:r>
        <w:rPr>
          <w:spacing w:val="-20"/>
        </w:rPr>
        <w:t> </w:t>
      </w:r>
      <w:r>
        <w:rPr>
          <w:spacing w:val="-3"/>
        </w:rPr>
        <w:t>the</w:t>
      </w:r>
      <w:r>
        <w:rPr>
          <w:spacing w:val="-3"/>
        </w:rPr>
        <w:t> wider community can </w:t>
      </w:r>
      <w:r>
        <w:rPr>
          <w:spacing w:val="-4"/>
        </w:rPr>
        <w:t>appreciate</w:t>
      </w:r>
      <w:r>
        <w:rPr>
          <w:spacing w:val="1"/>
        </w:rPr>
        <w:t> </w:t>
      </w:r>
      <w:r>
        <w:rPr>
          <w:spacing w:val="-4"/>
        </w:rPr>
        <w:t>Gunaikurnai</w:t>
      </w:r>
      <w:r>
        <w:rPr>
          <w:spacing w:val="-3"/>
        </w:rPr>
        <w:t> </w:t>
      </w:r>
      <w:r>
        <w:rPr>
          <w:rFonts w:ascii="Calibri" w:hAnsi="Calibri"/>
          <w:spacing w:val="-3"/>
        </w:rPr>
        <w:t>history</w:t>
      </w:r>
    </w:p>
    <w:p>
      <w:pPr>
        <w:pStyle w:val="BodyText"/>
        <w:spacing w:line="264" w:lineRule="exact"/>
        <w:ind w:left="1388" w:right="94" w:hanging="341"/>
        <w:jc w:val="left"/>
      </w:pPr>
      <w:r>
        <w:rPr>
          <w:rFonts w:ascii="Arial" w:hAnsi="Arial"/>
        </w:rPr>
        <w:t>ø </w:t>
      </w:r>
      <w:r>
        <w:rPr/>
        <w:t>Develop a communication strategy and</w:t>
      </w:r>
      <w:r>
        <w:rPr>
          <w:spacing w:val="-4"/>
        </w:rPr>
        <w:t> </w:t>
      </w:r>
      <w:r>
        <w:rPr/>
        <w:t>fact</w:t>
      </w:r>
      <w:r>
        <w:rPr/>
        <w:t> sheets that capture the positive stories</w:t>
      </w:r>
      <w:r>
        <w:rPr>
          <w:spacing w:val="-20"/>
        </w:rPr>
        <w:t> </w:t>
      </w:r>
      <w:r>
        <w:rPr/>
        <w:t>about</w:t>
      </w:r>
      <w:r>
        <w:rPr/>
        <w:t> protection of cultural</w:t>
      </w:r>
      <w:r>
        <w:rPr>
          <w:spacing w:val="-17"/>
        </w:rPr>
        <w:t> </w:t>
      </w:r>
      <w:r>
        <w:rPr/>
        <w:t>sites</w:t>
      </w:r>
    </w:p>
    <w:p>
      <w:pPr>
        <w:pStyle w:val="BodyText"/>
        <w:spacing w:line="264" w:lineRule="exact"/>
        <w:ind w:left="1388" w:right="261" w:hanging="341"/>
        <w:jc w:val="both"/>
        <w:rPr>
          <w:rFonts w:ascii="Calibri" w:hAnsi="Calibri" w:cs="Calibri" w:eastAsia="Calibri"/>
        </w:rPr>
      </w:pPr>
      <w:r>
        <w:rPr>
          <w:rFonts w:ascii="Arial" w:hAnsi="Arial"/>
        </w:rPr>
        <w:t>ø </w:t>
      </w:r>
      <w:r>
        <w:rPr>
          <w:spacing w:val="-3"/>
        </w:rPr>
        <w:t>Work </w:t>
      </w:r>
      <w:r>
        <w:rPr/>
        <w:t>with the Victorian Farmers</w:t>
      </w:r>
      <w:r>
        <w:rPr>
          <w:spacing w:val="2"/>
        </w:rPr>
        <w:t> </w:t>
      </w:r>
      <w:r>
        <w:rPr/>
        <w:t>Federation</w:t>
      </w:r>
      <w:r>
        <w:rPr>
          <w:w w:val="99"/>
        </w:rPr>
        <w:t> </w:t>
      </w:r>
      <w:r>
        <w:rPr/>
        <w:t>to dispel myths about what it means to</w:t>
      </w:r>
      <w:r>
        <w:rPr>
          <w:spacing w:val="-18"/>
        </w:rPr>
        <w:t> </w:t>
      </w:r>
      <w:r>
        <w:rPr/>
        <w:t>have</w:t>
      </w:r>
      <w:r>
        <w:rPr/>
        <w:t> </w:t>
      </w:r>
      <w:r>
        <w:rPr>
          <w:rFonts w:ascii="Calibri" w:hAnsi="Calibri"/>
        </w:rPr>
        <w:t>cultural sites on</w:t>
      </w:r>
      <w:r>
        <w:rPr>
          <w:rFonts w:ascii="Calibri" w:hAnsi="Calibri"/>
          <w:spacing w:val="-18"/>
        </w:rPr>
        <w:t> </w:t>
      </w:r>
      <w:r>
        <w:rPr>
          <w:rFonts w:ascii="Calibri" w:hAnsi="Calibri"/>
        </w:rPr>
        <w:t>farmland</w:t>
      </w:r>
    </w:p>
    <w:p>
      <w:pPr>
        <w:pStyle w:val="BodyText"/>
        <w:spacing w:line="264" w:lineRule="exact" w:before="193"/>
        <w:ind w:left="1069" w:right="921" w:hanging="341"/>
        <w:jc w:val="left"/>
        <w:rPr>
          <w:rFonts w:ascii="Calibri" w:hAnsi="Calibri" w:cs="Calibri" w:eastAsia="Calibri"/>
        </w:rPr>
      </w:pPr>
      <w:r>
        <w:rPr/>
        <w:br w:type="column"/>
      </w:r>
      <w:r>
        <w:rPr>
          <w:rFonts w:ascii="Arial" w:hAnsi="Arial"/>
        </w:rPr>
        <w:t>ø </w:t>
      </w:r>
      <w:r>
        <w:rPr/>
        <w:t>Working through the Federation of</w:t>
      </w:r>
      <w:r>
        <w:rPr>
          <w:spacing w:val="1"/>
        </w:rPr>
        <w:t> </w:t>
      </w:r>
      <w:r>
        <w:rPr/>
        <w:t>Victorian</w:t>
      </w:r>
      <w:r>
        <w:rPr/>
        <w:t> Traditional Owner Corporations</w:t>
      </w:r>
      <w:r>
        <w:rPr>
          <w:spacing w:val="-4"/>
        </w:rPr>
        <w:t> </w:t>
      </w:r>
      <w:r>
        <w:rPr/>
        <w:t>(the</w:t>
      </w:r>
      <w:r>
        <w:rPr/>
        <w:t> Federation),</w:t>
      </w:r>
      <w:r>
        <w:rPr>
          <w:spacing w:val="-11"/>
        </w:rPr>
        <w:t> </w:t>
      </w:r>
      <w:r>
        <w:rPr/>
        <w:t>review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effectiveness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existing</w:t>
      </w:r>
      <w:r>
        <w:rPr>
          <w:w w:val="99"/>
        </w:rPr>
        <w:t> </w:t>
      </w:r>
      <w:r>
        <w:rPr/>
        <w:t>traditional owner settlement agreements</w:t>
      </w:r>
      <w:r>
        <w:rPr>
          <w:spacing w:val="-14"/>
        </w:rPr>
        <w:t> </w:t>
      </w:r>
      <w:r>
        <w:rPr/>
        <w:t>and</w:t>
      </w:r>
      <w:r>
        <w:rPr/>
        <w:t> </w:t>
      </w:r>
      <w:r>
        <w:rPr>
          <w:rFonts w:ascii="Calibri" w:hAnsi="Calibri"/>
        </w:rPr>
        <w:t>provide feedback to</w:t>
      </w:r>
      <w:r>
        <w:rPr>
          <w:rFonts w:ascii="Calibri" w:hAnsi="Calibri"/>
          <w:spacing w:val="-29"/>
        </w:rPr>
        <w:t> </w:t>
      </w:r>
      <w:r>
        <w:rPr>
          <w:rFonts w:ascii="Calibri" w:hAnsi="Calibri"/>
        </w:rPr>
        <w:t>government</w:t>
      </w:r>
    </w:p>
    <w:p>
      <w:pPr>
        <w:pStyle w:val="BodyText"/>
        <w:spacing w:line="264" w:lineRule="exact"/>
        <w:ind w:left="1069" w:right="977" w:hanging="341"/>
        <w:jc w:val="left"/>
      </w:pPr>
      <w:r>
        <w:rPr>
          <w:rFonts w:ascii="Arial" w:hAnsi="Arial"/>
        </w:rPr>
        <w:t>ø </w:t>
      </w:r>
      <w:r>
        <w:rPr>
          <w:spacing w:val="-3"/>
        </w:rPr>
        <w:t>Work </w:t>
      </w:r>
      <w:r>
        <w:rPr/>
        <w:t>with the Federation to ensure</w:t>
      </w:r>
      <w:r>
        <w:rPr>
          <w:spacing w:val="12"/>
        </w:rPr>
        <w:t> </w:t>
      </w:r>
      <w:r>
        <w:rPr/>
        <w:t>the</w:t>
      </w:r>
      <w:r>
        <w:rPr/>
        <w:t> protocols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repatriation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ancestors</w:t>
      </w:r>
      <w:r>
        <w:rPr>
          <w:spacing w:val="-6"/>
        </w:rPr>
        <w:t> </w:t>
      </w:r>
      <w:r>
        <w:rPr/>
        <w:t>are</w:t>
      </w:r>
      <w:r>
        <w:rPr/>
        <w:t> in place, appropriate and</w:t>
      </w:r>
      <w:r>
        <w:rPr>
          <w:spacing w:val="-16"/>
        </w:rPr>
        <w:t> </w:t>
      </w:r>
      <w:r>
        <w:rPr/>
        <w:t>resourced</w:t>
      </w:r>
    </w:p>
    <w:p>
      <w:pPr>
        <w:pStyle w:val="BodyText"/>
        <w:spacing w:line="264" w:lineRule="exact"/>
        <w:ind w:left="1069" w:right="921" w:hanging="341"/>
        <w:jc w:val="left"/>
        <w:rPr>
          <w:rFonts w:ascii="Calibri" w:hAnsi="Calibri" w:cs="Calibri" w:eastAsia="Calibri"/>
        </w:rPr>
      </w:pPr>
      <w:r>
        <w:rPr>
          <w:rFonts w:ascii="Arial" w:hAnsi="Arial"/>
        </w:rPr>
        <w:t>ø </w:t>
      </w:r>
      <w:r>
        <w:rPr/>
        <w:t>Realign tracks </w:t>
      </w:r>
      <w:r>
        <w:rPr>
          <w:spacing w:val="-3"/>
        </w:rPr>
        <w:t>away </w:t>
      </w:r>
      <w:r>
        <w:rPr/>
        <w:t>from culturally</w:t>
      </w:r>
      <w:r>
        <w:rPr>
          <w:spacing w:val="2"/>
        </w:rPr>
        <w:t> </w:t>
      </w:r>
      <w:r>
        <w:rPr/>
        <w:t>sensitive</w:t>
      </w:r>
      <w:r>
        <w:rPr/>
        <w:t> </w:t>
      </w:r>
      <w:r>
        <w:rPr>
          <w:rFonts w:ascii="Calibri" w:hAnsi="Calibri"/>
        </w:rPr>
        <w:t>areas</w:t>
      </w:r>
    </w:p>
    <w:p>
      <w:pPr>
        <w:pStyle w:val="BodyText"/>
        <w:spacing w:line="264" w:lineRule="exact"/>
        <w:ind w:left="1069" w:right="1031" w:hanging="341"/>
        <w:jc w:val="both"/>
      </w:pPr>
      <w:r>
        <w:rPr>
          <w:rFonts w:ascii="Arial" w:hAnsi="Arial"/>
        </w:rPr>
        <w:t>ø </w:t>
      </w:r>
      <w:r>
        <w:rPr>
          <w:spacing w:val="-5"/>
        </w:rPr>
        <w:t>Talk </w:t>
      </w:r>
      <w:r>
        <w:rPr/>
        <w:t>with government about options for</w:t>
      </w:r>
      <w:r>
        <w:rPr>
          <w:spacing w:val="13"/>
        </w:rPr>
        <w:t> </w:t>
      </w:r>
      <w:r>
        <w:rPr/>
        <w:t>giving</w:t>
      </w:r>
      <w:r>
        <w:rPr/>
        <w:t> us responsibility for collecting and</w:t>
      </w:r>
      <w:r>
        <w:rPr>
          <w:spacing w:val="-15"/>
        </w:rPr>
        <w:t> </w:t>
      </w:r>
      <w:r>
        <w:rPr/>
        <w:t>maintaining</w:t>
      </w:r>
      <w:r>
        <w:rPr/>
        <w:t> records of our own cultural</w:t>
      </w:r>
      <w:r>
        <w:rPr>
          <w:spacing w:val="-17"/>
        </w:rPr>
        <w:t> </w:t>
      </w:r>
      <w:r>
        <w:rPr/>
        <w:t>sites</w:t>
      </w:r>
    </w:p>
    <w:p>
      <w:pPr>
        <w:pStyle w:val="BodyText"/>
        <w:spacing w:line="264" w:lineRule="exact"/>
        <w:ind w:left="1069" w:right="921" w:hanging="341"/>
        <w:jc w:val="left"/>
        <w:rPr>
          <w:rFonts w:ascii="Calibri" w:hAnsi="Calibri" w:cs="Calibri" w:eastAsia="Calibri"/>
        </w:rPr>
      </w:pPr>
      <w:r>
        <w:rPr>
          <w:rFonts w:ascii="Arial" w:hAnsi="Arial"/>
        </w:rPr>
        <w:t>ø </w:t>
      </w:r>
      <w:r>
        <w:rPr/>
        <w:t>Undertake mapping and surveying to find</w:t>
      </w:r>
      <w:r>
        <w:rPr>
          <w:spacing w:val="4"/>
        </w:rPr>
        <w:t> </w:t>
      </w:r>
      <w:r>
        <w:rPr/>
        <w:t>our</w:t>
      </w:r>
      <w:r>
        <w:rPr/>
        <w:t> </w:t>
      </w:r>
      <w:r>
        <w:rPr>
          <w:rFonts w:ascii="Calibri" w:hAnsi="Calibri"/>
        </w:rPr>
        <w:t>sites and document our</w:t>
      </w:r>
      <w:r>
        <w:rPr>
          <w:rFonts w:ascii="Calibri" w:hAnsi="Calibri"/>
          <w:spacing w:val="-26"/>
        </w:rPr>
        <w:t> </w:t>
      </w:r>
      <w:r>
        <w:rPr>
          <w:rFonts w:ascii="Calibri" w:hAnsi="Calibri"/>
        </w:rPr>
        <w:t>songlines</w:t>
      </w:r>
    </w:p>
    <w:p>
      <w:pPr>
        <w:pStyle w:val="BodyText"/>
        <w:spacing w:line="264" w:lineRule="exact"/>
        <w:ind w:left="1069" w:right="921" w:hanging="341"/>
        <w:jc w:val="left"/>
      </w:pPr>
      <w:r>
        <w:rPr>
          <w:rFonts w:ascii="Arial" w:hAnsi="Arial"/>
        </w:rPr>
        <w:t>ø </w:t>
      </w:r>
      <w:r>
        <w:rPr/>
        <w:t>Address loopholes in current Cultural</w:t>
      </w:r>
      <w:r>
        <w:rPr>
          <w:spacing w:val="3"/>
        </w:rPr>
        <w:t> </w:t>
      </w:r>
      <w:r>
        <w:rPr/>
        <w:t>Heritage</w:t>
      </w:r>
      <w:r>
        <w:rPr/>
        <w:t> Management Plan</w:t>
      </w:r>
      <w:r>
        <w:rPr>
          <w:spacing w:val="-14"/>
        </w:rPr>
        <w:t> </w:t>
      </w:r>
      <w:r>
        <w:rPr/>
        <w:t>requirements.</w:t>
      </w:r>
    </w:p>
    <w:p>
      <w:pPr>
        <w:pStyle w:val="Heading7"/>
        <w:spacing w:line="240" w:lineRule="auto" w:before="120"/>
        <w:ind w:left="615" w:right="921"/>
        <w:jc w:val="left"/>
      </w:pPr>
      <w:r>
        <w:rPr>
          <w:color w:val="A4590C"/>
        </w:rPr>
        <w:t>Success</w:t>
      </w:r>
      <w:r>
        <w:rPr>
          <w:color w:val="A4590C"/>
          <w:spacing w:val="-4"/>
        </w:rPr>
        <w:t> </w:t>
      </w:r>
      <w:r>
        <w:rPr>
          <w:color w:val="A4590C"/>
        </w:rPr>
        <w:t>measures</w:t>
      </w:r>
      <w:r>
        <w:rPr/>
      </w:r>
    </w:p>
    <w:p>
      <w:pPr>
        <w:pStyle w:val="BodyText"/>
        <w:spacing w:line="264" w:lineRule="exact" w:before="101"/>
        <w:ind w:left="615" w:right="977"/>
        <w:jc w:val="left"/>
      </w:pPr>
      <w:r>
        <w:rPr>
          <w:spacing w:val="-6"/>
        </w:rPr>
        <w:t>We</w:t>
      </w:r>
      <w:r>
        <w:rPr>
          <w:spacing w:val="-5"/>
        </w:rPr>
        <w:t> </w:t>
      </w:r>
      <w:r>
        <w:rPr>
          <w:spacing w:val="-3"/>
        </w:rPr>
        <w:t>will</w:t>
      </w:r>
      <w:r>
        <w:rPr>
          <w:spacing w:val="-5"/>
        </w:rPr>
        <w:t> </w:t>
      </w:r>
      <w:r>
        <w:rPr>
          <w:spacing w:val="-3"/>
        </w:rPr>
        <w:t>know</w:t>
      </w:r>
      <w:r>
        <w:rPr>
          <w:spacing w:val="-5"/>
        </w:rPr>
        <w:t> </w:t>
      </w:r>
      <w:r>
        <w:rPr>
          <w:spacing w:val="-3"/>
        </w:rPr>
        <w:t>we</w:t>
      </w:r>
      <w:r>
        <w:rPr>
          <w:spacing w:val="-5"/>
        </w:rPr>
        <w:t> </w:t>
      </w:r>
      <w:r>
        <w:rPr>
          <w:spacing w:val="-3"/>
        </w:rPr>
        <w:t>are</w:t>
      </w:r>
      <w:r>
        <w:rPr>
          <w:spacing w:val="-5"/>
        </w:rPr>
        <w:t> </w:t>
      </w:r>
      <w:r>
        <w:rPr>
          <w:spacing w:val="-3"/>
        </w:rPr>
        <w:t>achieving</w:t>
      </w:r>
      <w:r>
        <w:rPr>
          <w:spacing w:val="-5"/>
        </w:rPr>
        <w:t> </w:t>
      </w:r>
      <w:r>
        <w:rPr/>
        <w:t>our</w:t>
      </w:r>
      <w:r>
        <w:rPr>
          <w:spacing w:val="-5"/>
        </w:rPr>
        <w:t> </w:t>
      </w:r>
      <w:r>
        <w:rPr>
          <w:spacing w:val="-3"/>
        </w:rPr>
        <w:t>goal</w:t>
      </w:r>
      <w:r>
        <w:rPr>
          <w:spacing w:val="-5"/>
        </w:rPr>
        <w:t> </w:t>
      </w:r>
      <w:r>
        <w:rPr>
          <w:spacing w:val="-3"/>
        </w:rPr>
        <w:t>when</w:t>
      </w:r>
      <w:r>
        <w:rPr>
          <w:spacing w:val="-5"/>
        </w:rPr>
        <w:t> </w:t>
      </w:r>
      <w:r>
        <w:rPr>
          <w:spacing w:val="-3"/>
        </w:rPr>
        <w:t>our</w:t>
      </w:r>
      <w:r>
        <w:rPr>
          <w:spacing w:val="-46"/>
        </w:rPr>
        <w:t> </w:t>
      </w:r>
      <w:r>
        <w:rPr>
          <w:spacing w:val="-46"/>
        </w:rPr>
      </w:r>
      <w:r>
        <w:rPr>
          <w:spacing w:val="-3"/>
        </w:rPr>
        <w:t>sites </w:t>
      </w:r>
      <w:r>
        <w:rPr/>
        <w:t>and </w:t>
      </w:r>
      <w:r>
        <w:rPr>
          <w:spacing w:val="-4"/>
        </w:rPr>
        <w:t>artefacts </w:t>
      </w:r>
      <w:r>
        <w:rPr>
          <w:spacing w:val="-3"/>
        </w:rPr>
        <w:t>are </w:t>
      </w:r>
      <w:r>
        <w:rPr/>
        <w:t>no </w:t>
      </w:r>
      <w:r>
        <w:rPr>
          <w:spacing w:val="-3"/>
        </w:rPr>
        <w:t>longer being damaged,</w:t>
      </w:r>
      <w:r>
        <w:rPr>
          <w:spacing w:val="-23"/>
        </w:rPr>
        <w:t> </w:t>
      </w:r>
      <w:r>
        <w:rPr>
          <w:spacing w:val="-3"/>
        </w:rPr>
        <w:t>our</w:t>
      </w:r>
      <w:r>
        <w:rPr>
          <w:spacing w:val="-3"/>
        </w:rPr>
        <w:t> </w:t>
      </w:r>
      <w:r>
        <w:rPr>
          <w:spacing w:val="-4"/>
        </w:rPr>
        <w:t>ancestors </w:t>
      </w:r>
      <w:r>
        <w:rPr>
          <w:spacing w:val="-3"/>
        </w:rPr>
        <w:t>are </w:t>
      </w:r>
      <w:r>
        <w:rPr>
          <w:spacing w:val="-4"/>
        </w:rPr>
        <w:t>returned </w:t>
      </w:r>
      <w:r>
        <w:rPr>
          <w:spacing w:val="-3"/>
        </w:rPr>
        <w:t>to Country </w:t>
      </w:r>
      <w:r>
        <w:rPr/>
        <w:t>and </w:t>
      </w:r>
      <w:r>
        <w:rPr>
          <w:spacing w:val="-3"/>
        </w:rPr>
        <w:t>we </w:t>
      </w:r>
      <w:r>
        <w:rPr>
          <w:spacing w:val="-4"/>
        </w:rPr>
        <w:t>have</w:t>
      </w:r>
      <w:r>
        <w:rPr>
          <w:spacing w:val="-10"/>
        </w:rPr>
        <w:t> </w:t>
      </w:r>
      <w:r>
        <w:rPr>
          <w:spacing w:val="-3"/>
        </w:rPr>
        <w:t>more</w:t>
      </w:r>
      <w:r>
        <w:rPr/>
        <w:t> </w:t>
      </w:r>
      <w:r>
        <w:rPr>
          <w:spacing w:val="-3"/>
        </w:rPr>
        <w:t>ceremonies </w:t>
      </w:r>
      <w:r>
        <w:rPr/>
        <w:t>and </w:t>
      </w:r>
      <w:r>
        <w:rPr>
          <w:spacing w:val="-4"/>
        </w:rPr>
        <w:t>cultural events </w:t>
      </w:r>
      <w:r>
        <w:rPr>
          <w:spacing w:val="-3"/>
        </w:rPr>
        <w:t>being</w:t>
      </w:r>
      <w:r>
        <w:rPr/>
        <w:t> </w:t>
      </w:r>
      <w:r>
        <w:rPr>
          <w:spacing w:val="-4"/>
        </w:rPr>
        <w:t>performed.</w:t>
      </w:r>
      <w:r>
        <w:rPr/>
      </w:r>
    </w:p>
    <w:p>
      <w:pPr>
        <w:spacing w:after="0" w:line="264" w:lineRule="exact"/>
        <w:jc w:val="left"/>
        <w:sectPr>
          <w:type w:val="continuous"/>
          <w:pgSz w:w="11910" w:h="16840"/>
          <w:pgMar w:top="1180" w:bottom="280" w:left="0" w:right="0"/>
          <w:cols w:num="2" w:equalWidth="0">
            <w:col w:w="5618" w:space="40"/>
            <w:col w:w="6252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sz w:val="13"/>
          <w:szCs w:val="13"/>
        </w:rPr>
      </w:pPr>
    </w:p>
    <w:p>
      <w:pPr>
        <w:spacing w:line="3463" w:lineRule="exact"/>
        <w:ind w:left="884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position w:val="-68"/>
          <w:sz w:val="20"/>
          <w:szCs w:val="20"/>
        </w:rPr>
        <w:pict>
          <v:group style="width:520.6pt;height:173.2pt;mso-position-horizontal-relative:char;mso-position-vertical-relative:line" coordorigin="0,0" coordsize="10412,3464">
            <v:group style="position:absolute;left:0;top:0;width:10412;height:3464" coordorigin="0,0" coordsize="10412,3464">
              <v:shape style="position:absolute;left:0;top:0;width:10412;height:3464" coordorigin="0,0" coordsize="10412,3464" path="m0,0l10411,0,10411,3463,0,3463,0,0xe" filled="true" fillcolor="#000000" stroked="false">
                <v:path arrowok="t"/>
                <v:fill type="solid"/>
              </v:shape>
              <v:shape style="position:absolute;left:51;top:51;width:10035;height:3080" type="#_x0000_t75" stroked="false">
                <v:imagedata r:id="rId46" o:title=""/>
              </v:shape>
            </v:group>
          </v:group>
        </w:pict>
      </w:r>
      <w:r>
        <w:rPr>
          <w:rFonts w:ascii="Calibri" w:hAnsi="Calibri" w:cs="Calibri" w:eastAsia="Calibri"/>
          <w:position w:val="-68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/>
          <w:sz w:val="17"/>
          <w:szCs w:val="17"/>
        </w:rPr>
      </w:pPr>
    </w:p>
    <w:p>
      <w:pPr>
        <w:pStyle w:val="Heading5"/>
        <w:tabs>
          <w:tab w:pos="11264" w:val="left" w:leader="none"/>
        </w:tabs>
        <w:spacing w:line="240" w:lineRule="auto"/>
        <w:ind w:right="0"/>
        <w:jc w:val="left"/>
        <w:rPr>
          <w:u w:val="none"/>
        </w:rPr>
      </w:pPr>
      <w:r>
        <w:rPr/>
        <w:pict>
          <v:group style="position:absolute;margin-left:582.508606pt;margin-top:12.176872pt;width:12.8pt;height:4.8pt;mso-position-horizontal-relative:page;mso-position-vertical-relative:paragraph;z-index:-886552" coordorigin="11650,244" coordsize="256,96">
            <v:group style="position:absolute;left:11898;top:251;width:2;height:80" coordorigin="11898,251" coordsize="2,80">
              <v:shape style="position:absolute;left:11898;top:251;width:2;height:80" coordorigin="11898,251" coordsize="0,80" path="m11898,331l11898,251e" filled="false" stroked="true" strokeweight=".748pt" strokecolor="#939598">
                <v:path arrowok="t"/>
              </v:shape>
            </v:group>
            <v:group style="position:absolute;left:11858;top:251;width:2;height:80" coordorigin="11858,251" coordsize="2,80">
              <v:shape style="position:absolute;left:11858;top:251;width:2;height:80" coordorigin="11858,251" coordsize="0,80" path="m11858,331l11858,251e" filled="false" stroked="true" strokeweight=".748pt" strokecolor="#939598">
                <v:path arrowok="t"/>
              </v:shape>
            </v:group>
            <v:group style="position:absolute;left:11818;top:251;width:2;height:80" coordorigin="11818,251" coordsize="2,80">
              <v:shape style="position:absolute;left:11818;top:251;width:2;height:80" coordorigin="11818,251" coordsize="0,80" path="m11818,331l11818,251e" filled="false" stroked="true" strokeweight=".748pt" strokecolor="#939598">
                <v:path arrowok="t"/>
              </v:shape>
            </v:group>
            <v:group style="position:absolute;left:11778;top:251;width:2;height:80" coordorigin="11778,251" coordsize="2,80">
              <v:shape style="position:absolute;left:11778;top:251;width:2;height:80" coordorigin="11778,251" coordsize="0,80" path="m11778,331l11778,251e" filled="false" stroked="true" strokeweight=".748pt" strokecolor="#939598">
                <v:path arrowok="t"/>
              </v:shape>
            </v:group>
            <v:group style="position:absolute;left:11738;top:251;width:2;height:80" coordorigin="11738,251" coordsize="2,80">
              <v:shape style="position:absolute;left:11738;top:251;width:2;height:80" coordorigin="11738,251" coordsize="0,80" path="m11738,331l11738,251e" filled="false" stroked="true" strokeweight=".748pt" strokecolor="#939598">
                <v:path arrowok="t"/>
              </v:shape>
            </v:group>
            <v:group style="position:absolute;left:11698;top:251;width:2;height:80" coordorigin="11698,251" coordsize="2,80">
              <v:shape style="position:absolute;left:11698;top:251;width:2;height:80" coordorigin="11698,251" coordsize="0,80" path="m11698,331l11698,251e" filled="false" stroked="true" strokeweight=".748pt" strokecolor="#939598">
                <v:path arrowok="t"/>
              </v:shape>
            </v:group>
            <v:group style="position:absolute;left:11658;top:251;width:2;height:80" coordorigin="11658,251" coordsize="2,80">
              <v:shape style="position:absolute;left:11658;top:251;width:2;height:80" coordorigin="11658,251" coordsize="0,80" path="m11658,331l11658,251e" filled="false" stroked="true" strokeweight=".748pt" strokecolor="#93959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-.374011pt;margin-top:12.187872pt;width:559.6pt;height:4.95pt;mso-position-horizontal-relative:page;mso-position-vertical-relative:paragraph;z-index:-886528" coordorigin="-7,244" coordsize="11192,99">
            <v:group style="position:absolute;left:11177;top:251;width:2;height:80" coordorigin="11177,251" coordsize="2,80">
              <v:shape style="position:absolute;left:11177;top:251;width:2;height:80" coordorigin="11177,251" coordsize="1,80" path="m11177,331l11177,251e" filled="false" stroked="true" strokeweight=".748pt" strokecolor="#939598">
                <v:path arrowok="t"/>
              </v:shape>
            </v:group>
            <v:group style="position:absolute;left:11137;top:251;width:2;height:80" coordorigin="11137,251" coordsize="2,80">
              <v:shape style="position:absolute;left:11137;top:251;width:2;height:80" coordorigin="11137,251" coordsize="0,80" path="m11137,331l11137,251e" filled="false" stroked="true" strokeweight=".748pt" strokecolor="#939598">
                <v:path arrowok="t"/>
              </v:shape>
            </v:group>
            <v:group style="position:absolute;left:11097;top:251;width:2;height:80" coordorigin="11097,251" coordsize="2,80">
              <v:shape style="position:absolute;left:11097;top:251;width:2;height:80" coordorigin="11097,251" coordsize="0,80" path="m11097,331l11097,251e" filled="false" stroked="true" strokeweight=".748pt" strokecolor="#939598">
                <v:path arrowok="t"/>
              </v:shape>
            </v:group>
            <v:group style="position:absolute;left:11057;top:251;width:2;height:80" coordorigin="11057,251" coordsize="2,80">
              <v:shape style="position:absolute;left:11057;top:251;width:2;height:80" coordorigin="11057,251" coordsize="0,80" path="m11057,331l11057,251e" filled="false" stroked="true" strokeweight=".748pt" strokecolor="#939598">
                <v:path arrowok="t"/>
              </v:shape>
            </v:group>
            <v:group style="position:absolute;left:11017;top:251;width:2;height:80" coordorigin="11017,251" coordsize="2,80">
              <v:shape style="position:absolute;left:11017;top:251;width:2;height:80" coordorigin="11017,251" coordsize="0,80" path="m11017,331l11017,251e" filled="false" stroked="true" strokeweight=".748pt" strokecolor="#939598">
                <v:path arrowok="t"/>
              </v:shape>
            </v:group>
            <v:group style="position:absolute;left:10977;top:251;width:2;height:80" coordorigin="10977,251" coordsize="2,80">
              <v:shape style="position:absolute;left:10977;top:251;width:2;height:80" coordorigin="10977,251" coordsize="0,80" path="m10977,331l10977,251e" filled="false" stroked="true" strokeweight=".748pt" strokecolor="#939598">
                <v:path arrowok="t"/>
              </v:shape>
            </v:group>
            <v:group style="position:absolute;left:10937;top:251;width:2;height:80" coordorigin="10937,251" coordsize="2,80">
              <v:shape style="position:absolute;left:10937;top:251;width:2;height:80" coordorigin="10937,251" coordsize="0,80" path="m10937,331l10937,251e" filled="false" stroked="true" strokeweight=".748pt" strokecolor="#939598">
                <v:path arrowok="t"/>
              </v:shape>
            </v:group>
            <v:group style="position:absolute;left:10896;top:251;width:2;height:80" coordorigin="10896,251" coordsize="2,80">
              <v:shape style="position:absolute;left:10896;top:251;width:2;height:80" coordorigin="10896,251" coordsize="0,80" path="m10897,331l10896,251e" filled="false" stroked="true" strokeweight=".748pt" strokecolor="#939598">
                <v:path arrowok="t"/>
              </v:shape>
            </v:group>
            <v:group style="position:absolute;left:10856;top:251;width:2;height:80" coordorigin="10856,251" coordsize="2,80">
              <v:shape style="position:absolute;left:10856;top:251;width:2;height:80" coordorigin="10856,251" coordsize="1,80" path="m10856,331l10856,251e" filled="false" stroked="true" strokeweight=".748pt" strokecolor="#939598">
                <v:path arrowok="t"/>
              </v:shape>
            </v:group>
            <v:group style="position:absolute;left:10816;top:251;width:2;height:80" coordorigin="10816,251" coordsize="2,80">
              <v:shape style="position:absolute;left:10816;top:251;width:2;height:80" coordorigin="10816,251" coordsize="0,80" path="m10816,331l10816,251e" filled="false" stroked="true" strokeweight=".748pt" strokecolor="#939598">
                <v:path arrowok="t"/>
              </v:shape>
            </v:group>
            <v:group style="position:absolute;left:10776;top:251;width:2;height:80" coordorigin="10776,251" coordsize="2,80">
              <v:shape style="position:absolute;left:10776;top:251;width:2;height:80" coordorigin="10776,251" coordsize="0,80" path="m10776,331l10776,251e" filled="false" stroked="true" strokeweight=".748pt" strokecolor="#939598">
                <v:path arrowok="t"/>
              </v:shape>
            </v:group>
            <v:group style="position:absolute;left:10736;top:251;width:2;height:80" coordorigin="10736,251" coordsize="2,80">
              <v:shape style="position:absolute;left:10736;top:251;width:2;height:80" coordorigin="10736,251" coordsize="1,80" path="m10736,331l10736,251e" filled="false" stroked="true" strokeweight=".748pt" strokecolor="#939598">
                <v:path arrowok="t"/>
              </v:shape>
            </v:group>
            <v:group style="position:absolute;left:10696;top:251;width:2;height:80" coordorigin="10696,251" coordsize="2,80">
              <v:shape style="position:absolute;left:10696;top:251;width:2;height:80" coordorigin="10696,251" coordsize="0,80" path="m10696,331l10696,251e" filled="false" stroked="true" strokeweight=".748pt" strokecolor="#939598">
                <v:path arrowok="t"/>
              </v:shape>
            </v:group>
            <v:group style="position:absolute;left:10656;top:251;width:2;height:80" coordorigin="10656,251" coordsize="2,80">
              <v:shape style="position:absolute;left:10656;top:251;width:2;height:80" coordorigin="10656,251" coordsize="0,80" path="m10656,331l10656,251e" filled="false" stroked="true" strokeweight=".748pt" strokecolor="#939598">
                <v:path arrowok="t"/>
              </v:shape>
            </v:group>
            <v:group style="position:absolute;left:10616;top:251;width:2;height:80" coordorigin="10616,251" coordsize="2,80">
              <v:shape style="position:absolute;left:10616;top:251;width:2;height:80" coordorigin="10616,251" coordsize="0,80" path="m10616,331l10616,251e" filled="false" stroked="true" strokeweight=".748pt" strokecolor="#939598">
                <v:path arrowok="t"/>
              </v:shape>
            </v:group>
            <v:group style="position:absolute;left:10576;top:251;width:2;height:80" coordorigin="10576,251" coordsize="2,80">
              <v:shape style="position:absolute;left:10576;top:251;width:2;height:80" coordorigin="10576,251" coordsize="0,80" path="m10576,331l10576,251e" filled="false" stroked="true" strokeweight=".748pt" strokecolor="#939598">
                <v:path arrowok="t"/>
              </v:shape>
            </v:group>
            <v:group style="position:absolute;left:10536;top:251;width:2;height:80" coordorigin="10536,251" coordsize="2,80">
              <v:shape style="position:absolute;left:10536;top:251;width:2;height:80" coordorigin="10536,251" coordsize="1,80" path="m10536,331l10536,251e" filled="false" stroked="true" strokeweight=".748pt" strokecolor="#939598">
                <v:path arrowok="t"/>
              </v:shape>
            </v:group>
            <v:group style="position:absolute;left:10496;top:251;width:2;height:80" coordorigin="10496,251" coordsize="2,80">
              <v:shape style="position:absolute;left:10496;top:251;width:2;height:80" coordorigin="10496,251" coordsize="0,80" path="m10496,331l10496,251e" filled="false" stroked="true" strokeweight=".748pt" strokecolor="#939598">
                <v:path arrowok="t"/>
              </v:shape>
            </v:group>
            <v:group style="position:absolute;left:10456;top:251;width:2;height:80" coordorigin="10456,251" coordsize="2,80">
              <v:shape style="position:absolute;left:10456;top:251;width:2;height:80" coordorigin="10456,251" coordsize="0,80" path="m10456,331l10456,251e" filled="false" stroked="true" strokeweight=".748pt" strokecolor="#939598">
                <v:path arrowok="t"/>
              </v:shape>
            </v:group>
            <v:group style="position:absolute;left:10416;top:251;width:2;height:80" coordorigin="10416,251" coordsize="2,80">
              <v:shape style="position:absolute;left:10416;top:251;width:2;height:80" coordorigin="10416,251" coordsize="0,80" path="m10416,331l10416,251e" filled="false" stroked="true" strokeweight=".748pt" strokecolor="#939598">
                <v:path arrowok="t"/>
              </v:shape>
            </v:group>
            <v:group style="position:absolute;left:10376;top:251;width:2;height:80" coordorigin="10376,251" coordsize="2,80">
              <v:shape style="position:absolute;left:10376;top:251;width:2;height:80" coordorigin="10376,251" coordsize="0,80" path="m10376,331l10376,251e" filled="false" stroked="true" strokeweight=".748pt" strokecolor="#939598">
                <v:path arrowok="t"/>
              </v:shape>
            </v:group>
            <v:group style="position:absolute;left:10336;top:251;width:2;height:80" coordorigin="10336,251" coordsize="2,80">
              <v:shape style="position:absolute;left:10336;top:251;width:2;height:80" coordorigin="10336,251" coordsize="0,80" path="m10336,331l10336,251e" filled="false" stroked="true" strokeweight=".748pt" strokecolor="#939598">
                <v:path arrowok="t"/>
              </v:shape>
            </v:group>
            <v:group style="position:absolute;left:10296;top:251;width:2;height:80" coordorigin="10296,251" coordsize="2,80">
              <v:shape style="position:absolute;left:10296;top:251;width:2;height:80" coordorigin="10296,251" coordsize="0,80" path="m10296,331l10296,251e" filled="false" stroked="true" strokeweight=".748pt" strokecolor="#939598">
                <v:path arrowok="t"/>
              </v:shape>
            </v:group>
            <v:group style="position:absolute;left:10256;top:251;width:2;height:80" coordorigin="10256,251" coordsize="2,80">
              <v:shape style="position:absolute;left:10256;top:251;width:2;height:80" coordorigin="10256,251" coordsize="1,80" path="m10256,331l10256,251e" filled="false" stroked="true" strokeweight=".748pt" strokecolor="#939598">
                <v:path arrowok="t"/>
              </v:shape>
            </v:group>
            <v:group style="position:absolute;left:10215;top:252;width:2;height:80" coordorigin="10215,252" coordsize="2,80">
              <v:shape style="position:absolute;left:10215;top:252;width:2;height:80" coordorigin="10215,252" coordsize="1,80" path="m10215,332l10215,252e" filled="false" stroked="true" strokeweight=".748pt" strokecolor="#939598">
                <v:path arrowok="t"/>
              </v:shape>
            </v:group>
            <v:group style="position:absolute;left:10175;top:252;width:2;height:80" coordorigin="10175,252" coordsize="2,80">
              <v:shape style="position:absolute;left:10175;top:252;width:2;height:80" coordorigin="10175,252" coordsize="1,80" path="m10175,332l10175,252e" filled="false" stroked="true" strokeweight=".748pt" strokecolor="#939598">
                <v:path arrowok="t"/>
              </v:shape>
            </v:group>
            <v:group style="position:absolute;left:10135;top:252;width:2;height:80" coordorigin="10135,252" coordsize="2,80">
              <v:shape style="position:absolute;left:10135;top:252;width:2;height:80" coordorigin="10135,252" coordsize="1,80" path="m10135,332l10135,252e" filled="false" stroked="true" strokeweight=".748pt" strokecolor="#939598">
                <v:path arrowok="t"/>
              </v:shape>
            </v:group>
            <v:group style="position:absolute;left:10095;top:252;width:2;height:80" coordorigin="10095,252" coordsize="2,80">
              <v:shape style="position:absolute;left:10095;top:252;width:2;height:80" coordorigin="10095,252" coordsize="1,80" path="m10095,332l10095,252e" filled="false" stroked="true" strokeweight=".748pt" strokecolor="#939598">
                <v:path arrowok="t"/>
              </v:shape>
            </v:group>
            <v:group style="position:absolute;left:10055;top:252;width:2;height:80" coordorigin="10055,252" coordsize="2,80">
              <v:shape style="position:absolute;left:10055;top:252;width:2;height:80" coordorigin="10055,252" coordsize="1,80" path="m10055,332l10055,252e" filled="false" stroked="true" strokeweight=".748pt" strokecolor="#939598">
                <v:path arrowok="t"/>
              </v:shape>
            </v:group>
            <v:group style="position:absolute;left:10015;top:252;width:2;height:80" coordorigin="10015,252" coordsize="2,80">
              <v:shape style="position:absolute;left:10015;top:252;width:2;height:80" coordorigin="10015,252" coordsize="0,80" path="m10015,332l10015,252e" filled="false" stroked="true" strokeweight=".748pt" strokecolor="#939598">
                <v:path arrowok="t"/>
              </v:shape>
            </v:group>
            <v:group style="position:absolute;left:9975;top:252;width:2;height:80" coordorigin="9975,252" coordsize="2,80">
              <v:shape style="position:absolute;left:9975;top:252;width:2;height:80" coordorigin="9975,252" coordsize="0,80" path="m9975,332l9975,252e" filled="false" stroked="true" strokeweight=".748pt" strokecolor="#939598">
                <v:path arrowok="t"/>
              </v:shape>
            </v:group>
            <v:group style="position:absolute;left:9935;top:252;width:2;height:80" coordorigin="9935,252" coordsize="2,80">
              <v:shape style="position:absolute;left:9935;top:252;width:2;height:80" coordorigin="9935,252" coordsize="0,80" path="m9935,332l9935,252e" filled="false" stroked="true" strokeweight=".748pt" strokecolor="#939598">
                <v:path arrowok="t"/>
              </v:shape>
            </v:group>
            <v:group style="position:absolute;left:9895;top:252;width:2;height:80" coordorigin="9895,252" coordsize="2,80">
              <v:shape style="position:absolute;left:9895;top:252;width:2;height:80" coordorigin="9895,252" coordsize="1,80" path="m9895,332l9895,252e" filled="false" stroked="true" strokeweight=".748pt" strokecolor="#939598">
                <v:path arrowok="t"/>
              </v:shape>
            </v:group>
            <v:group style="position:absolute;left:9855;top:252;width:2;height:80" coordorigin="9855,252" coordsize="2,80">
              <v:shape style="position:absolute;left:9855;top:252;width:2;height:80" coordorigin="9855,252" coordsize="1,80" path="m9855,332l9855,252e" filled="false" stroked="true" strokeweight=".748pt" strokecolor="#939598">
                <v:path arrowok="t"/>
              </v:shape>
            </v:group>
            <v:group style="position:absolute;left:9815;top:252;width:2;height:80" coordorigin="9815,252" coordsize="2,80">
              <v:shape style="position:absolute;left:9815;top:252;width:2;height:80" coordorigin="9815,252" coordsize="0,80" path="m9815,332l9815,252e" filled="false" stroked="true" strokeweight=".748pt" strokecolor="#939598">
                <v:path arrowok="t"/>
              </v:shape>
            </v:group>
            <v:group style="position:absolute;left:9775;top:252;width:2;height:80" coordorigin="9775,252" coordsize="2,80">
              <v:shape style="position:absolute;left:9775;top:252;width:2;height:80" coordorigin="9775,252" coordsize="1,80" path="m9775,332l9775,252e" filled="false" stroked="true" strokeweight=".748pt" strokecolor="#939598">
                <v:path arrowok="t"/>
              </v:shape>
            </v:group>
            <v:group style="position:absolute;left:9735;top:252;width:2;height:80" coordorigin="9735,252" coordsize="2,80">
              <v:shape style="position:absolute;left:9735;top:252;width:2;height:80" coordorigin="9735,252" coordsize="1,80" path="m9735,332l9735,252e" filled="false" stroked="true" strokeweight=".748pt" strokecolor="#939598">
                <v:path arrowok="t"/>
              </v:shape>
            </v:group>
            <v:group style="position:absolute;left:9695;top:252;width:2;height:80" coordorigin="9695,252" coordsize="2,80">
              <v:shape style="position:absolute;left:9695;top:252;width:2;height:80" coordorigin="9695,252" coordsize="0,80" path="m9695,332l9695,252e" filled="false" stroked="true" strokeweight=".748pt" strokecolor="#939598">
                <v:path arrowok="t"/>
              </v:shape>
            </v:group>
            <v:group style="position:absolute;left:9655;top:252;width:2;height:80" coordorigin="9655,252" coordsize="2,80">
              <v:shape style="position:absolute;left:9655;top:252;width:2;height:80" coordorigin="9655,252" coordsize="0,80" path="m9655,332l9655,252e" filled="false" stroked="true" strokeweight=".748pt" strokecolor="#939598">
                <v:path arrowok="t"/>
              </v:shape>
            </v:group>
            <v:group style="position:absolute;left:9615;top:252;width:2;height:80" coordorigin="9615,252" coordsize="2,80">
              <v:shape style="position:absolute;left:9615;top:252;width:2;height:80" coordorigin="9615,252" coordsize="0,80" path="m9615,332l9615,252e" filled="false" stroked="true" strokeweight=".748pt" strokecolor="#939598">
                <v:path arrowok="t"/>
              </v:shape>
            </v:group>
            <v:group style="position:absolute;left:9574;top:252;width:2;height:80" coordorigin="9574,252" coordsize="2,80">
              <v:shape style="position:absolute;left:9574;top:252;width:2;height:80" coordorigin="9574,252" coordsize="1,80" path="m9575,332l9574,252e" filled="false" stroked="true" strokeweight=".748pt" strokecolor="#939598">
                <v:path arrowok="t"/>
              </v:shape>
            </v:group>
            <v:group style="position:absolute;left:9534;top:252;width:2;height:80" coordorigin="9534,252" coordsize="2,80">
              <v:shape style="position:absolute;left:9534;top:252;width:2;height:80" coordorigin="9534,252" coordsize="1,80" path="m9534,332l9534,252e" filled="false" stroked="true" strokeweight=".748pt" strokecolor="#939598">
                <v:path arrowok="t"/>
              </v:shape>
            </v:group>
            <v:group style="position:absolute;left:9494;top:252;width:2;height:80" coordorigin="9494,252" coordsize="2,80">
              <v:shape style="position:absolute;left:9494;top:252;width:2;height:80" coordorigin="9494,252" coordsize="0,80" path="m9494,332l9494,252e" filled="false" stroked="true" strokeweight=".748pt" strokecolor="#939598">
                <v:path arrowok="t"/>
              </v:shape>
            </v:group>
            <v:group style="position:absolute;left:9454;top:252;width:2;height:80" coordorigin="9454,252" coordsize="2,80">
              <v:shape style="position:absolute;left:9454;top:252;width:2;height:80" coordorigin="9454,252" coordsize="1,80" path="m9454,332l9454,252e" filled="false" stroked="true" strokeweight=".748pt" strokecolor="#939598">
                <v:path arrowok="t"/>
              </v:shape>
            </v:group>
            <v:group style="position:absolute;left:9414;top:252;width:2;height:80" coordorigin="9414,252" coordsize="2,80">
              <v:shape style="position:absolute;left:9414;top:252;width:2;height:80" coordorigin="9414,252" coordsize="0,80" path="m9414,332l9414,252e" filled="false" stroked="true" strokeweight=".748pt" strokecolor="#939598">
                <v:path arrowok="t"/>
              </v:shape>
            </v:group>
            <v:group style="position:absolute;left:9374;top:252;width:2;height:80" coordorigin="9374,252" coordsize="2,80">
              <v:shape style="position:absolute;left:9374;top:252;width:2;height:80" coordorigin="9374,252" coordsize="0,80" path="m9374,332l9374,252e" filled="false" stroked="true" strokeweight=".748pt" strokecolor="#939598">
                <v:path arrowok="t"/>
              </v:shape>
            </v:group>
            <v:group style="position:absolute;left:9334;top:252;width:2;height:80" coordorigin="9334,252" coordsize="2,80">
              <v:shape style="position:absolute;left:9334;top:252;width:2;height:80" coordorigin="9334,252" coordsize="1,80" path="m9334,332l9334,252e" filled="false" stroked="true" strokeweight=".748pt" strokecolor="#939598">
                <v:path arrowok="t"/>
              </v:shape>
            </v:group>
            <v:group style="position:absolute;left:9294;top:252;width:2;height:80" coordorigin="9294,252" coordsize="2,80">
              <v:shape style="position:absolute;left:9294;top:252;width:2;height:80" coordorigin="9294,252" coordsize="0,80" path="m9294,332l9294,252e" filled="false" stroked="true" strokeweight=".748pt" strokecolor="#939598">
                <v:path arrowok="t"/>
              </v:shape>
            </v:group>
            <v:group style="position:absolute;left:9254;top:252;width:2;height:80" coordorigin="9254,252" coordsize="2,80">
              <v:shape style="position:absolute;left:9254;top:252;width:2;height:80" coordorigin="9254,252" coordsize="1,80" path="m9254,332l9254,252e" filled="false" stroked="true" strokeweight=".748pt" strokecolor="#939598">
                <v:path arrowok="t"/>
              </v:shape>
            </v:group>
            <v:group style="position:absolute;left:9214;top:252;width:2;height:80" coordorigin="9214,252" coordsize="2,80">
              <v:shape style="position:absolute;left:9214;top:252;width:2;height:80" coordorigin="9214,252" coordsize="1,80" path="m9214,332l9214,252e" filled="false" stroked="true" strokeweight=".748pt" strokecolor="#939598">
                <v:path arrowok="t"/>
              </v:shape>
            </v:group>
            <v:group style="position:absolute;left:9174;top:252;width:2;height:80" coordorigin="9174,252" coordsize="2,80">
              <v:shape style="position:absolute;left:9174;top:252;width:2;height:80" coordorigin="9174,252" coordsize="0,80" path="m9174,332l9174,252e" filled="false" stroked="true" strokeweight=".748pt" strokecolor="#939598">
                <v:path arrowok="t"/>
              </v:shape>
            </v:group>
            <v:group style="position:absolute;left:9134;top:252;width:2;height:80" coordorigin="9134,252" coordsize="2,80">
              <v:shape style="position:absolute;left:9134;top:252;width:2;height:80" coordorigin="9134,252" coordsize="1,80" path="m9134,332l9134,252e" filled="false" stroked="true" strokeweight=".748pt" strokecolor="#939598">
                <v:path arrowok="t"/>
              </v:shape>
            </v:group>
            <v:group style="position:absolute;left:9094;top:252;width:2;height:80" coordorigin="9094,252" coordsize="2,80">
              <v:shape style="position:absolute;left:9094;top:252;width:2;height:80" coordorigin="9094,252" coordsize="0,80" path="m9094,332l9094,252e" filled="false" stroked="true" strokeweight=".748pt" strokecolor="#939598">
                <v:path arrowok="t"/>
              </v:shape>
            </v:group>
            <v:group style="position:absolute;left:9054;top:252;width:2;height:80" coordorigin="9054,252" coordsize="2,80">
              <v:shape style="position:absolute;left:9054;top:252;width:2;height:80" coordorigin="9054,252" coordsize="1,80" path="m9054,332l9054,252e" filled="false" stroked="true" strokeweight=".748pt" strokecolor="#939598">
                <v:path arrowok="t"/>
              </v:shape>
            </v:group>
            <v:group style="position:absolute;left:9014;top:252;width:2;height:80" coordorigin="9014,252" coordsize="2,80">
              <v:shape style="position:absolute;left:9014;top:252;width:2;height:80" coordorigin="9014,252" coordsize="1,80" path="m9014,332l9014,252e" filled="false" stroked="true" strokeweight=".748pt" strokecolor="#939598">
                <v:path arrowok="t"/>
              </v:shape>
            </v:group>
            <v:group style="position:absolute;left:8974;top:252;width:2;height:80" coordorigin="8974,252" coordsize="2,80">
              <v:shape style="position:absolute;left:8974;top:252;width:2;height:80" coordorigin="8974,252" coordsize="1,80" path="m8974,332l8974,252e" filled="false" stroked="true" strokeweight=".748pt" strokecolor="#939598">
                <v:path arrowok="t"/>
              </v:shape>
            </v:group>
            <v:group style="position:absolute;left:8934;top:252;width:2;height:80" coordorigin="8934,252" coordsize="2,80">
              <v:shape style="position:absolute;left:8934;top:252;width:2;height:80" coordorigin="8934,252" coordsize="1,80" path="m8934,332l8934,252e" filled="false" stroked="true" strokeweight=".748pt" strokecolor="#939598">
                <v:path arrowok="t"/>
              </v:shape>
            </v:group>
            <v:group style="position:absolute;left:8893;top:252;width:2;height:80" coordorigin="8893,252" coordsize="2,80">
              <v:shape style="position:absolute;left:8893;top:252;width:2;height:80" coordorigin="8893,252" coordsize="1,80" path="m8893,332l8893,252e" filled="false" stroked="true" strokeweight=".748pt" strokecolor="#939598">
                <v:path arrowok="t"/>
              </v:shape>
            </v:group>
            <v:group style="position:absolute;left:8853;top:252;width:2;height:80" coordorigin="8853,252" coordsize="2,80">
              <v:shape style="position:absolute;left:8853;top:252;width:2;height:80" coordorigin="8853,252" coordsize="1,80" path="m8853,332l8853,252e" filled="false" stroked="true" strokeweight=".748pt" strokecolor="#939598">
                <v:path arrowok="t"/>
              </v:shape>
            </v:group>
            <v:group style="position:absolute;left:8813;top:252;width:2;height:80" coordorigin="8813,252" coordsize="2,80">
              <v:shape style="position:absolute;left:8813;top:252;width:2;height:80" coordorigin="8813,252" coordsize="0,80" path="m8813,332l8813,252e" filled="false" stroked="true" strokeweight=".748pt" strokecolor="#939598">
                <v:path arrowok="t"/>
              </v:shape>
            </v:group>
            <v:group style="position:absolute;left:8773;top:252;width:2;height:80" coordorigin="8773,252" coordsize="2,80">
              <v:shape style="position:absolute;left:8773;top:252;width:2;height:80" coordorigin="8773,252" coordsize="1,80" path="m8773,332l8773,252e" filled="false" stroked="true" strokeweight=".748pt" strokecolor="#939598">
                <v:path arrowok="t"/>
              </v:shape>
            </v:group>
            <v:group style="position:absolute;left:8733;top:252;width:2;height:80" coordorigin="8733,252" coordsize="2,80">
              <v:shape style="position:absolute;left:8733;top:252;width:2;height:80" coordorigin="8733,252" coordsize="0,80" path="m8733,332l8733,252e" filled="false" stroked="true" strokeweight=".748pt" strokecolor="#939598">
                <v:path arrowok="t"/>
              </v:shape>
            </v:group>
            <v:group style="position:absolute;left:8693;top:252;width:2;height:80" coordorigin="8693,252" coordsize="2,80">
              <v:shape style="position:absolute;left:8693;top:252;width:2;height:80" coordorigin="8693,252" coordsize="1,80" path="m8693,332l8693,252e" filled="false" stroked="true" strokeweight=".748pt" strokecolor="#939598">
                <v:path arrowok="t"/>
              </v:shape>
            </v:group>
            <v:group style="position:absolute;left:8653;top:252;width:2;height:80" coordorigin="8653,252" coordsize="2,80">
              <v:shape style="position:absolute;left:8653;top:252;width:2;height:80" coordorigin="8653,252" coordsize="1,80" path="m8653,332l8653,252e" filled="false" stroked="true" strokeweight=".748pt" strokecolor="#939598">
                <v:path arrowok="t"/>
              </v:shape>
            </v:group>
            <v:group style="position:absolute;left:8613;top:252;width:2;height:80" coordorigin="8613,252" coordsize="2,80">
              <v:shape style="position:absolute;left:8613;top:252;width:2;height:80" coordorigin="8613,252" coordsize="0,80" path="m8613,332l8613,252e" filled="false" stroked="true" strokeweight=".748pt" strokecolor="#939598">
                <v:path arrowok="t"/>
              </v:shape>
            </v:group>
            <v:group style="position:absolute;left:8573;top:252;width:2;height:80" coordorigin="8573,252" coordsize="2,80">
              <v:shape style="position:absolute;left:8573;top:252;width:2;height:80" coordorigin="8573,252" coordsize="0,80" path="m8573,332l8573,252e" filled="false" stroked="true" strokeweight=".748pt" strokecolor="#939598">
                <v:path arrowok="t"/>
              </v:shape>
            </v:group>
            <v:group style="position:absolute;left:8533;top:252;width:2;height:80" coordorigin="8533,252" coordsize="2,80">
              <v:shape style="position:absolute;left:8533;top:252;width:2;height:80" coordorigin="8533,252" coordsize="0,80" path="m8533,332l8533,252e" filled="false" stroked="true" strokeweight=".748pt" strokecolor="#939598">
                <v:path arrowok="t"/>
              </v:shape>
            </v:group>
            <v:group style="position:absolute;left:8493;top:252;width:2;height:80" coordorigin="8493,252" coordsize="2,80">
              <v:shape style="position:absolute;left:8493;top:252;width:2;height:80" coordorigin="8493,252" coordsize="0,80" path="m8493,332l8493,252e" filled="false" stroked="true" strokeweight=".748pt" strokecolor="#939598">
                <v:path arrowok="t"/>
              </v:shape>
            </v:group>
            <v:group style="position:absolute;left:8453;top:252;width:2;height:80" coordorigin="8453,252" coordsize="2,80">
              <v:shape style="position:absolute;left:8453;top:252;width:2;height:80" coordorigin="8453,252" coordsize="1,80" path="m8453,332l8453,252e" filled="false" stroked="true" strokeweight=".748pt" strokecolor="#939598">
                <v:path arrowok="t"/>
              </v:shape>
            </v:group>
            <v:group style="position:absolute;left:8413;top:252;width:2;height:80" coordorigin="8413,252" coordsize="2,80">
              <v:shape style="position:absolute;left:8413;top:252;width:2;height:80" coordorigin="8413,252" coordsize="0,80" path="m8413,332l8413,252e" filled="false" stroked="true" strokeweight=".748pt" strokecolor="#939598">
                <v:path arrowok="t"/>
              </v:shape>
            </v:group>
            <v:group style="position:absolute;left:8373;top:252;width:2;height:80" coordorigin="8373,252" coordsize="2,80">
              <v:shape style="position:absolute;left:8373;top:252;width:2;height:80" coordorigin="8373,252" coordsize="1,80" path="m8373,332l8373,252e" filled="false" stroked="true" strokeweight=".748pt" strokecolor="#939598">
                <v:path arrowok="t"/>
              </v:shape>
            </v:group>
            <v:group style="position:absolute;left:8333;top:252;width:2;height:80" coordorigin="8333,252" coordsize="2,80">
              <v:shape style="position:absolute;left:8333;top:252;width:2;height:80" coordorigin="8333,252" coordsize="0,80" path="m8333,332l8333,252e" filled="false" stroked="true" strokeweight=".748pt" strokecolor="#939598">
                <v:path arrowok="t"/>
              </v:shape>
            </v:group>
            <v:group style="position:absolute;left:8293;top:252;width:2;height:80" coordorigin="8293,252" coordsize="2,80">
              <v:shape style="position:absolute;left:8293;top:252;width:2;height:80" coordorigin="8293,252" coordsize="0,80" path="m8293,332l8293,252e" filled="false" stroked="true" strokeweight=".748pt" strokecolor="#939598">
                <v:path arrowok="t"/>
              </v:shape>
            </v:group>
            <v:group style="position:absolute;left:8252;top:252;width:2;height:80" coordorigin="8252,252" coordsize="2,80">
              <v:shape style="position:absolute;left:8252;top:252;width:2;height:80" coordorigin="8252,252" coordsize="0,80" path="m8253,332l8252,252e" filled="false" stroked="true" strokeweight=".748pt" strokecolor="#939598">
                <v:path arrowok="t"/>
              </v:shape>
            </v:group>
            <v:group style="position:absolute;left:8212;top:252;width:2;height:80" coordorigin="8212,252" coordsize="2,80">
              <v:shape style="position:absolute;left:8212;top:252;width:2;height:80" coordorigin="8212,252" coordsize="0,80" path="m8212,332l8212,252e" filled="false" stroked="true" strokeweight=".748pt" strokecolor="#939598">
                <v:path arrowok="t"/>
              </v:shape>
            </v:group>
            <v:group style="position:absolute;left:8172;top:252;width:2;height:80" coordorigin="8172,252" coordsize="2,80">
              <v:shape style="position:absolute;left:8172;top:252;width:2;height:80" coordorigin="8172,252" coordsize="0,80" path="m8172,332l8172,252e" filled="false" stroked="true" strokeweight=".748pt" strokecolor="#939598">
                <v:path arrowok="t"/>
              </v:shape>
            </v:group>
            <v:group style="position:absolute;left:8132;top:252;width:2;height:80" coordorigin="8132,252" coordsize="2,80">
              <v:shape style="position:absolute;left:8132;top:252;width:2;height:80" coordorigin="8132,252" coordsize="1,80" path="m8132,332l8132,252e" filled="false" stroked="true" strokeweight=".748pt" strokecolor="#939598">
                <v:path arrowok="t"/>
              </v:shape>
            </v:group>
            <v:group style="position:absolute;left:8092;top:252;width:2;height:80" coordorigin="8092,252" coordsize="2,80">
              <v:shape style="position:absolute;left:8092;top:252;width:2;height:80" coordorigin="8092,252" coordsize="0,80" path="m8092,332l8092,252e" filled="false" stroked="true" strokeweight=".748pt" strokecolor="#939598">
                <v:path arrowok="t"/>
              </v:shape>
            </v:group>
            <v:group style="position:absolute;left:8052;top:252;width:2;height:80" coordorigin="8052,252" coordsize="2,80">
              <v:shape style="position:absolute;left:8052;top:252;width:2;height:80" coordorigin="8052,252" coordsize="1,80" path="m8052,332l8052,252e" filled="false" stroked="true" strokeweight=".748pt" strokecolor="#939598">
                <v:path arrowok="t"/>
              </v:shape>
            </v:group>
            <v:group style="position:absolute;left:8012;top:252;width:2;height:80" coordorigin="8012,252" coordsize="2,80">
              <v:shape style="position:absolute;left:8012;top:252;width:2;height:80" coordorigin="8012,252" coordsize="0,80" path="m8012,332l8012,252e" filled="false" stroked="true" strokeweight=".748pt" strokecolor="#939598">
                <v:path arrowok="t"/>
              </v:shape>
            </v:group>
            <v:group style="position:absolute;left:7972;top:252;width:2;height:80" coordorigin="7972,252" coordsize="2,80">
              <v:shape style="position:absolute;left:7972;top:252;width:2;height:80" coordorigin="7972,252" coordsize="0,80" path="m7972,332l7972,252e" filled="false" stroked="true" strokeweight=".748pt" strokecolor="#939598">
                <v:path arrowok="t"/>
              </v:shape>
            </v:group>
            <v:group style="position:absolute;left:7932;top:252;width:2;height:80" coordorigin="7932,252" coordsize="2,80">
              <v:shape style="position:absolute;left:7932;top:252;width:2;height:80" coordorigin="7932,252" coordsize="0,80" path="m7932,332l7932,252e" filled="false" stroked="true" strokeweight=".748pt" strokecolor="#939598">
                <v:path arrowok="t"/>
              </v:shape>
            </v:group>
            <v:group style="position:absolute;left:7892;top:252;width:2;height:80" coordorigin="7892,252" coordsize="2,80">
              <v:shape style="position:absolute;left:7892;top:252;width:2;height:80" coordorigin="7892,252" coordsize="1,80" path="m7892,332l7892,252e" filled="false" stroked="true" strokeweight=".748pt" strokecolor="#939598">
                <v:path arrowok="t"/>
              </v:shape>
            </v:group>
            <v:group style="position:absolute;left:7852;top:252;width:2;height:80" coordorigin="7852,252" coordsize="2,80">
              <v:shape style="position:absolute;left:7852;top:252;width:2;height:80" coordorigin="7852,252" coordsize="1,80" path="m7852,332l7852,252e" filled="false" stroked="true" strokeweight=".748pt" strokecolor="#939598">
                <v:path arrowok="t"/>
              </v:shape>
            </v:group>
            <v:group style="position:absolute;left:7812;top:252;width:2;height:80" coordorigin="7812,252" coordsize="2,80">
              <v:shape style="position:absolute;left:7812;top:252;width:2;height:80" coordorigin="7812,252" coordsize="1,80" path="m7812,332l7812,252e" filled="false" stroked="true" strokeweight=".748pt" strokecolor="#939598">
                <v:path arrowok="t"/>
              </v:shape>
            </v:group>
            <v:group style="position:absolute;left:7772;top:252;width:2;height:80" coordorigin="7772,252" coordsize="2,80">
              <v:shape style="position:absolute;left:7772;top:252;width:2;height:80" coordorigin="7772,252" coordsize="1,80" path="m7772,332l7772,252e" filled="false" stroked="true" strokeweight=".748pt" strokecolor="#939598">
                <v:path arrowok="t"/>
              </v:shape>
            </v:group>
            <v:group style="position:absolute;left:7732;top:252;width:2;height:80" coordorigin="7732,252" coordsize="2,80">
              <v:shape style="position:absolute;left:7732;top:252;width:2;height:80" coordorigin="7732,252" coordsize="1,80" path="m7732,332l7732,252e" filled="false" stroked="true" strokeweight=".748pt" strokecolor="#939598">
                <v:path arrowok="t"/>
              </v:shape>
            </v:group>
            <v:group style="position:absolute;left:7692;top:252;width:2;height:80" coordorigin="7692,252" coordsize="2,80">
              <v:shape style="position:absolute;left:7692;top:252;width:2;height:80" coordorigin="7692,252" coordsize="1,80" path="m7692,332l7692,252e" filled="false" stroked="true" strokeweight=".748pt" strokecolor="#939598">
                <v:path arrowok="t"/>
              </v:shape>
            </v:group>
            <v:group style="position:absolute;left:7652;top:252;width:2;height:80" coordorigin="7652,252" coordsize="2,80">
              <v:shape style="position:absolute;left:7652;top:252;width:2;height:80" coordorigin="7652,252" coordsize="0,80" path="m7652,332l7652,252e" filled="false" stroked="true" strokeweight=".748pt" strokecolor="#939598">
                <v:path arrowok="t"/>
              </v:shape>
            </v:group>
            <v:group style="position:absolute;left:7612;top:252;width:2;height:80" coordorigin="7612,252" coordsize="2,80">
              <v:shape style="position:absolute;left:7612;top:252;width:2;height:80" coordorigin="7612,252" coordsize="1,80" path="m7612,332l7612,252e" filled="false" stroked="true" strokeweight=".748pt" strokecolor="#939598">
                <v:path arrowok="t"/>
              </v:shape>
            </v:group>
            <v:group style="position:absolute;left:7571;top:252;width:2;height:80" coordorigin="7571,252" coordsize="2,80">
              <v:shape style="position:absolute;left:7571;top:252;width:2;height:80" coordorigin="7571,252" coordsize="1,80" path="m7571,332l7571,252e" filled="false" stroked="true" strokeweight=".748pt" strokecolor="#939598">
                <v:path arrowok="t"/>
              </v:shape>
            </v:group>
            <v:group style="position:absolute;left:7531;top:252;width:2;height:80" coordorigin="7531,252" coordsize="2,80">
              <v:shape style="position:absolute;left:7531;top:252;width:2;height:80" coordorigin="7531,252" coordsize="0,80" path="m7531,332l7531,252e" filled="false" stroked="true" strokeweight=".748pt" strokecolor="#939598">
                <v:path arrowok="t"/>
              </v:shape>
            </v:group>
            <v:group style="position:absolute;left:7491;top:252;width:2;height:80" coordorigin="7491,252" coordsize="2,80">
              <v:shape style="position:absolute;left:7491;top:252;width:2;height:80" coordorigin="7491,252" coordsize="1,80" path="m7491,332l7491,252e" filled="false" stroked="true" strokeweight=".748pt" strokecolor="#939598">
                <v:path arrowok="t"/>
              </v:shape>
            </v:group>
            <v:group style="position:absolute;left:7451;top:252;width:2;height:80" coordorigin="7451,252" coordsize="2,80">
              <v:shape style="position:absolute;left:7451;top:252;width:2;height:80" coordorigin="7451,252" coordsize="0,80" path="m7451,332l7451,252e" filled="false" stroked="true" strokeweight=".748pt" strokecolor="#939598">
                <v:path arrowok="t"/>
              </v:shape>
            </v:group>
            <v:group style="position:absolute;left:7411;top:252;width:2;height:80" coordorigin="7411,252" coordsize="2,80">
              <v:shape style="position:absolute;left:7411;top:252;width:2;height:80" coordorigin="7411,252" coordsize="0,80" path="m7411,332l7411,252e" filled="false" stroked="true" strokeweight=".748pt" strokecolor="#939598">
                <v:path arrowok="t"/>
              </v:shape>
            </v:group>
            <v:group style="position:absolute;left:7371;top:252;width:2;height:80" coordorigin="7371,252" coordsize="2,80">
              <v:shape style="position:absolute;left:7371;top:252;width:2;height:80" coordorigin="7371,252" coordsize="1,80" path="m7371,332l7371,252e" filled="false" stroked="true" strokeweight=".748pt" strokecolor="#939598">
                <v:path arrowok="t"/>
              </v:shape>
            </v:group>
            <v:group style="position:absolute;left:7331;top:252;width:2;height:80" coordorigin="7331,252" coordsize="2,80">
              <v:shape style="position:absolute;left:7331;top:252;width:2;height:80" coordorigin="7331,252" coordsize="0,80" path="m7331,332l7331,252e" filled="false" stroked="true" strokeweight=".748pt" strokecolor="#939598">
                <v:path arrowok="t"/>
              </v:shape>
            </v:group>
            <v:group style="position:absolute;left:7291;top:252;width:2;height:80" coordorigin="7291,252" coordsize="2,80">
              <v:shape style="position:absolute;left:7291;top:252;width:2;height:80" coordorigin="7291,252" coordsize="1,80" path="m7291,332l7291,252e" filled="false" stroked="true" strokeweight=".748pt" strokecolor="#939598">
                <v:path arrowok="t"/>
              </v:shape>
            </v:group>
            <v:group style="position:absolute;left:7251;top:252;width:2;height:80" coordorigin="7251,252" coordsize="2,80">
              <v:shape style="position:absolute;left:7251;top:252;width:2;height:80" coordorigin="7251,252" coordsize="1,80" path="m7251,332l7251,252e" filled="false" stroked="true" strokeweight=".748pt" strokecolor="#939598">
                <v:path arrowok="t"/>
              </v:shape>
            </v:group>
            <v:group style="position:absolute;left:7211;top:252;width:2;height:80" coordorigin="7211,252" coordsize="2,80">
              <v:shape style="position:absolute;left:7211;top:252;width:2;height:80" coordorigin="7211,252" coordsize="0,80" path="m7211,332l7211,252e" filled="false" stroked="true" strokeweight=".748pt" strokecolor="#939598">
                <v:path arrowok="t"/>
              </v:shape>
            </v:group>
            <v:group style="position:absolute;left:7171;top:252;width:2;height:80" coordorigin="7171,252" coordsize="2,80">
              <v:shape style="position:absolute;left:7171;top:252;width:2;height:80" coordorigin="7171,252" coordsize="1,80" path="m7171,332l7171,252e" filled="false" stroked="true" strokeweight=".748pt" strokecolor="#939598">
                <v:path arrowok="t"/>
              </v:shape>
            </v:group>
            <v:group style="position:absolute;left:7131;top:252;width:2;height:80" coordorigin="7131,252" coordsize="2,80">
              <v:shape style="position:absolute;left:7131;top:252;width:2;height:80" coordorigin="7131,252" coordsize="0,80" path="m7131,332l7131,252e" filled="false" stroked="true" strokeweight=".748pt" strokecolor="#939598">
                <v:path arrowok="t"/>
              </v:shape>
            </v:group>
            <v:group style="position:absolute;left:7091;top:252;width:2;height:80" coordorigin="7091,252" coordsize="2,80">
              <v:shape style="position:absolute;left:7091;top:252;width:2;height:80" coordorigin="7091,252" coordsize="0,80" path="m7091,332l7091,252e" filled="false" stroked="true" strokeweight=".748pt" strokecolor="#939598">
                <v:path arrowok="t"/>
              </v:shape>
            </v:group>
            <v:group style="position:absolute;left:7051;top:252;width:2;height:80" coordorigin="7051,252" coordsize="2,80">
              <v:shape style="position:absolute;left:7051;top:252;width:2;height:80" coordorigin="7051,252" coordsize="1,80" path="m7051,332l7051,252e" filled="false" stroked="true" strokeweight=".748pt" strokecolor="#939598">
                <v:path arrowok="t"/>
              </v:shape>
            </v:group>
            <v:group style="position:absolute;left:7011;top:252;width:2;height:80" coordorigin="7011,252" coordsize="2,80">
              <v:shape style="position:absolute;left:7011;top:252;width:2;height:80" coordorigin="7011,252" coordsize="0,80" path="m7011,332l7011,252e" filled="false" stroked="true" strokeweight=".748pt" strokecolor="#939598">
                <v:path arrowok="t"/>
              </v:shape>
            </v:group>
            <v:group style="position:absolute;left:6971;top:252;width:2;height:80" coordorigin="6971,252" coordsize="2,80">
              <v:shape style="position:absolute;left:6971;top:252;width:2;height:80" coordorigin="6971,252" coordsize="1,80" path="m6971,332l6971,252e" filled="false" stroked="true" strokeweight=".748pt" strokecolor="#939598">
                <v:path arrowok="t"/>
              </v:shape>
            </v:group>
            <v:group style="position:absolute;left:6930;top:252;width:2;height:80" coordorigin="6930,252" coordsize="2,80">
              <v:shape style="position:absolute;left:6930;top:252;width:2;height:80" coordorigin="6930,252" coordsize="1,80" path="m6931,332l6930,252e" filled="false" stroked="true" strokeweight=".748pt" strokecolor="#939598">
                <v:path arrowok="t"/>
              </v:shape>
            </v:group>
            <v:group style="position:absolute;left:6890;top:252;width:2;height:80" coordorigin="6890,252" coordsize="2,80">
              <v:shape style="position:absolute;left:6890;top:252;width:2;height:80" coordorigin="6890,252" coordsize="0,80" path="m6890,332l6890,252e" filled="false" stroked="true" strokeweight=".748pt" strokecolor="#939598">
                <v:path arrowok="t"/>
              </v:shape>
            </v:group>
            <v:group style="position:absolute;left:6850;top:252;width:2;height:80" coordorigin="6850,252" coordsize="2,80">
              <v:shape style="position:absolute;left:6850;top:252;width:2;height:80" coordorigin="6850,252" coordsize="1,80" path="m6850,332l6850,252e" filled="false" stroked="true" strokeweight=".748pt" strokecolor="#939598">
                <v:path arrowok="t"/>
              </v:shape>
            </v:group>
            <v:group style="position:absolute;left:6810;top:253;width:2;height:80" coordorigin="6810,253" coordsize="2,80">
              <v:shape style="position:absolute;left:6810;top:253;width:2;height:80" coordorigin="6810,253" coordsize="0,80" path="m6810,333l6810,253e" filled="false" stroked="true" strokeweight=".748pt" strokecolor="#939598">
                <v:path arrowok="t"/>
              </v:shape>
            </v:group>
            <v:group style="position:absolute;left:6770;top:253;width:2;height:80" coordorigin="6770,253" coordsize="2,80">
              <v:shape style="position:absolute;left:6770;top:253;width:2;height:80" coordorigin="6770,253" coordsize="1,80" path="m6770,333l6770,253e" filled="false" stroked="true" strokeweight=".748pt" strokecolor="#939598">
                <v:path arrowok="t"/>
              </v:shape>
            </v:group>
            <v:group style="position:absolute;left:6730;top:253;width:2;height:80" coordorigin="6730,253" coordsize="2,80">
              <v:shape style="position:absolute;left:6730;top:253;width:2;height:80" coordorigin="6730,253" coordsize="0,80" path="m6730,333l6730,253e" filled="false" stroked="true" strokeweight=".748pt" strokecolor="#939598">
                <v:path arrowok="t"/>
              </v:shape>
            </v:group>
            <v:group style="position:absolute;left:6690;top:253;width:2;height:80" coordorigin="6690,253" coordsize="2,80">
              <v:shape style="position:absolute;left:6690;top:253;width:2;height:80" coordorigin="6690,253" coordsize="1,80" path="m6690,333l6690,253e" filled="false" stroked="true" strokeweight=".748pt" strokecolor="#939598">
                <v:path arrowok="t"/>
              </v:shape>
            </v:group>
            <v:group style="position:absolute;left:6650;top:253;width:2;height:80" coordorigin="6650,253" coordsize="2,80">
              <v:shape style="position:absolute;left:6650;top:253;width:2;height:80" coordorigin="6650,253" coordsize="1,80" path="m6650,333l6650,253e" filled="false" stroked="true" strokeweight=".748pt" strokecolor="#939598">
                <v:path arrowok="t"/>
              </v:shape>
            </v:group>
            <v:group style="position:absolute;left:6610;top:253;width:2;height:80" coordorigin="6610,253" coordsize="2,80">
              <v:shape style="position:absolute;left:6610;top:253;width:2;height:80" coordorigin="6610,253" coordsize="1,80" path="m6610,333l6610,253e" filled="false" stroked="true" strokeweight=".748pt" strokecolor="#939598">
                <v:path arrowok="t"/>
              </v:shape>
            </v:group>
            <v:group style="position:absolute;left:6570;top:253;width:2;height:80" coordorigin="6570,253" coordsize="2,80">
              <v:shape style="position:absolute;left:6570;top:253;width:2;height:80" coordorigin="6570,253" coordsize="1,80" path="m6570,333l6570,253e" filled="false" stroked="true" strokeweight=".748pt" strokecolor="#939598">
                <v:path arrowok="t"/>
              </v:shape>
            </v:group>
            <v:group style="position:absolute;left:6530;top:253;width:2;height:80" coordorigin="6530,253" coordsize="2,80">
              <v:shape style="position:absolute;left:6530;top:253;width:2;height:80" coordorigin="6530,253" coordsize="1,80" path="m6530,333l6530,253e" filled="false" stroked="true" strokeweight=".748pt" strokecolor="#939598">
                <v:path arrowok="t"/>
              </v:shape>
            </v:group>
            <v:group style="position:absolute;left:6490;top:253;width:2;height:80" coordorigin="6490,253" coordsize="2,80">
              <v:shape style="position:absolute;left:6490;top:253;width:2;height:80" coordorigin="6490,253" coordsize="1,80" path="m6490,333l6490,253e" filled="false" stroked="true" strokeweight=".748pt" strokecolor="#939598">
                <v:path arrowok="t"/>
              </v:shape>
            </v:group>
            <v:group style="position:absolute;left:6450;top:253;width:2;height:80" coordorigin="6450,253" coordsize="2,80">
              <v:shape style="position:absolute;left:6450;top:253;width:2;height:80" coordorigin="6450,253" coordsize="0,80" path="m6450,333l6450,253e" filled="false" stroked="true" strokeweight=".748pt" strokecolor="#939598">
                <v:path arrowok="t"/>
              </v:shape>
            </v:group>
            <v:group style="position:absolute;left:6410;top:253;width:2;height:80" coordorigin="6410,253" coordsize="2,80">
              <v:shape style="position:absolute;left:6410;top:253;width:2;height:80" coordorigin="6410,253" coordsize="0,80" path="m6410,333l6410,253e" filled="false" stroked="true" strokeweight=".748pt" strokecolor="#939598">
                <v:path arrowok="t"/>
              </v:shape>
            </v:group>
            <v:group style="position:absolute;left:6370;top:253;width:2;height:80" coordorigin="6370,253" coordsize="2,80">
              <v:shape style="position:absolute;left:6370;top:253;width:2;height:80" coordorigin="6370,253" coordsize="1,80" path="m6370,333l6370,253e" filled="false" stroked="true" strokeweight=".748pt" strokecolor="#939598">
                <v:path arrowok="t"/>
              </v:shape>
            </v:group>
            <v:group style="position:absolute;left:6330;top:253;width:2;height:80" coordorigin="6330,253" coordsize="2,80">
              <v:shape style="position:absolute;left:6330;top:253;width:2;height:80" coordorigin="6330,253" coordsize="0,80" path="m6330,333l6330,253e" filled="false" stroked="true" strokeweight=".748pt" strokecolor="#939598">
                <v:path arrowok="t"/>
              </v:shape>
            </v:group>
            <v:group style="position:absolute;left:6290;top:253;width:2;height:80" coordorigin="6290,253" coordsize="2,80">
              <v:shape style="position:absolute;left:6290;top:253;width:2;height:80" coordorigin="6290,253" coordsize="0,80" path="m6290,333l6290,253e" filled="false" stroked="true" strokeweight=".748pt" strokecolor="#939598">
                <v:path arrowok="t"/>
              </v:shape>
            </v:group>
            <v:group style="position:absolute;left:6249;top:253;width:2;height:80" coordorigin="6249,253" coordsize="2,80">
              <v:shape style="position:absolute;left:6249;top:253;width:2;height:80" coordorigin="6249,253" coordsize="0,80" path="m6249,333l6249,253e" filled="false" stroked="true" strokeweight=".748pt" strokecolor="#939598">
                <v:path arrowok="t"/>
              </v:shape>
            </v:group>
            <v:group style="position:absolute;left:6209;top:253;width:2;height:80" coordorigin="6209,253" coordsize="2,80">
              <v:shape style="position:absolute;left:6209;top:253;width:2;height:80" coordorigin="6209,253" coordsize="1,80" path="m6209,333l6209,253e" filled="false" stroked="true" strokeweight=".748pt" strokecolor="#939598">
                <v:path arrowok="t"/>
              </v:shape>
            </v:group>
            <v:group style="position:absolute;left:6169;top:253;width:2;height:80" coordorigin="6169,253" coordsize="2,80">
              <v:shape style="position:absolute;left:6169;top:253;width:2;height:80" coordorigin="6169,253" coordsize="0,80" path="m6169,333l6169,253e" filled="false" stroked="true" strokeweight=".748pt" strokecolor="#939598">
                <v:path arrowok="t"/>
              </v:shape>
            </v:group>
            <v:group style="position:absolute;left:6129;top:253;width:2;height:80" coordorigin="6129,253" coordsize="2,80">
              <v:shape style="position:absolute;left:6129;top:253;width:2;height:80" coordorigin="6129,253" coordsize="0,80" path="m6129,333l6129,253e" filled="false" stroked="true" strokeweight=".748pt" strokecolor="#939598">
                <v:path arrowok="t"/>
              </v:shape>
            </v:group>
            <v:group style="position:absolute;left:6089;top:253;width:2;height:80" coordorigin="6089,253" coordsize="2,80">
              <v:shape style="position:absolute;left:6089;top:253;width:2;height:80" coordorigin="6089,253" coordsize="0,80" path="m6089,333l6089,253e" filled="false" stroked="true" strokeweight=".748pt" strokecolor="#939598">
                <v:path arrowok="t"/>
              </v:shape>
            </v:group>
            <v:group style="position:absolute;left:6049;top:253;width:2;height:80" coordorigin="6049,253" coordsize="2,80">
              <v:shape style="position:absolute;left:6049;top:253;width:2;height:80" coordorigin="6049,253" coordsize="1,80" path="m6049,333l6049,253e" filled="false" stroked="true" strokeweight=".748pt" strokecolor="#939598">
                <v:path arrowok="t"/>
              </v:shape>
            </v:group>
            <v:group style="position:absolute;left:6009;top:253;width:2;height:80" coordorigin="6009,253" coordsize="2,80">
              <v:shape style="position:absolute;left:6009;top:253;width:2;height:80" coordorigin="6009,253" coordsize="0,80" path="m6009,333l6009,253e" filled="false" stroked="true" strokeweight=".748pt" strokecolor="#939598">
                <v:path arrowok="t"/>
              </v:shape>
            </v:group>
            <v:group style="position:absolute;left:5969;top:253;width:2;height:80" coordorigin="5969,253" coordsize="2,80">
              <v:shape style="position:absolute;left:5969;top:253;width:2;height:80" coordorigin="5969,253" coordsize="0,80" path="m5969,333l5969,253e" filled="false" stroked="true" strokeweight=".748pt" strokecolor="#939598">
                <v:path arrowok="t"/>
              </v:shape>
            </v:group>
            <v:group style="position:absolute;left:5929;top:253;width:2;height:80" coordorigin="5929,253" coordsize="2,80">
              <v:shape style="position:absolute;left:5929;top:253;width:2;height:80" coordorigin="5929,253" coordsize="0,80" path="m5929,333l5929,253e" filled="false" stroked="true" strokeweight=".748pt" strokecolor="#939598">
                <v:path arrowok="t"/>
              </v:shape>
            </v:group>
            <v:group style="position:absolute;left:5889;top:253;width:2;height:80" coordorigin="5889,253" coordsize="2,80">
              <v:shape style="position:absolute;left:5889;top:253;width:2;height:80" coordorigin="5889,253" coordsize="1,80" path="m5889,333l5889,253e" filled="false" stroked="true" strokeweight=".748pt" strokecolor="#939598">
                <v:path arrowok="t"/>
              </v:shape>
            </v:group>
            <v:group style="position:absolute;left:5849;top:253;width:2;height:80" coordorigin="5849,253" coordsize="2,80">
              <v:shape style="position:absolute;left:5849;top:253;width:2;height:80" coordorigin="5849,253" coordsize="0,80" path="m5849,333l5849,253e" filled="false" stroked="true" strokeweight=".748pt" strokecolor="#939598">
                <v:path arrowok="t"/>
              </v:shape>
            </v:group>
            <v:group style="position:absolute;left:5809;top:253;width:2;height:80" coordorigin="5809,253" coordsize="2,80">
              <v:shape style="position:absolute;left:5809;top:253;width:2;height:80" coordorigin="5809,253" coordsize="0,80" path="m5809,333l5809,253e" filled="false" stroked="true" strokeweight=".748pt" strokecolor="#939598">
                <v:path arrowok="t"/>
              </v:shape>
            </v:group>
            <v:group style="position:absolute;left:5769;top:253;width:2;height:80" coordorigin="5769,253" coordsize="2,80">
              <v:shape style="position:absolute;left:5769;top:253;width:2;height:80" coordorigin="5769,253" coordsize="0,80" path="m5769,333l5769,253e" filled="false" stroked="true" strokeweight=".748pt" strokecolor="#939598">
                <v:path arrowok="t"/>
              </v:shape>
            </v:group>
            <v:group style="position:absolute;left:5729;top:253;width:2;height:80" coordorigin="5729,253" coordsize="2,80">
              <v:shape style="position:absolute;left:5729;top:253;width:2;height:80" coordorigin="5729,253" coordsize="1,80" path="m5729,333l5729,253e" filled="false" stroked="true" strokeweight=".748pt" strokecolor="#939598">
                <v:path arrowok="t"/>
              </v:shape>
            </v:group>
            <v:group style="position:absolute;left:5689;top:253;width:2;height:80" coordorigin="5689,253" coordsize="2,80">
              <v:shape style="position:absolute;left:5689;top:253;width:2;height:80" coordorigin="5689,253" coordsize="0,80" path="m5689,333l5689,253e" filled="false" stroked="true" strokeweight=".748pt" strokecolor="#939598">
                <v:path arrowok="t"/>
              </v:shape>
            </v:group>
            <v:group style="position:absolute;left:5649;top:253;width:2;height:80" coordorigin="5649,253" coordsize="2,80">
              <v:shape style="position:absolute;left:5649;top:253;width:2;height:80" coordorigin="5649,253" coordsize="0,80" path="m5649,333l5649,253e" filled="false" stroked="true" strokeweight=".748pt" strokecolor="#939598">
                <v:path arrowok="t"/>
              </v:shape>
            </v:group>
            <v:group style="position:absolute;left:5608;top:253;width:2;height:80" coordorigin="5608,253" coordsize="2,80">
              <v:shape style="position:absolute;left:5608;top:253;width:2;height:80" coordorigin="5608,253" coordsize="0,80" path="m5609,333l5608,253e" filled="false" stroked="true" strokeweight=".748pt" strokecolor="#939598">
                <v:path arrowok="t"/>
              </v:shape>
            </v:group>
            <v:group style="position:absolute;left:5568;top:253;width:2;height:80" coordorigin="5568,253" coordsize="2,80">
              <v:shape style="position:absolute;left:5568;top:253;width:2;height:80" coordorigin="5568,253" coordsize="1,80" path="m5568,333l5568,253e" filled="false" stroked="true" strokeweight=".748pt" strokecolor="#939598">
                <v:path arrowok="t"/>
              </v:shape>
            </v:group>
            <v:group style="position:absolute;left:5528;top:253;width:2;height:80" coordorigin="5528,253" coordsize="2,80">
              <v:shape style="position:absolute;left:5528;top:253;width:2;height:80" coordorigin="5528,253" coordsize="0,80" path="m5528,333l5528,253e" filled="false" stroked="true" strokeweight=".748pt" strokecolor="#939598">
                <v:path arrowok="t"/>
              </v:shape>
            </v:group>
            <v:group style="position:absolute;left:5488;top:253;width:2;height:80" coordorigin="5488,253" coordsize="2,80">
              <v:shape style="position:absolute;left:5488;top:253;width:2;height:80" coordorigin="5488,253" coordsize="1,80" path="m5488,333l5488,253e" filled="false" stroked="true" strokeweight=".748pt" strokecolor="#939598">
                <v:path arrowok="t"/>
              </v:shape>
            </v:group>
            <v:group style="position:absolute;left:5448;top:253;width:2;height:80" coordorigin="5448,253" coordsize="2,80">
              <v:shape style="position:absolute;left:5448;top:253;width:2;height:80" coordorigin="5448,253" coordsize="1,80" path="m5448,333l5448,253e" filled="false" stroked="true" strokeweight=".748pt" strokecolor="#939598">
                <v:path arrowok="t"/>
              </v:shape>
            </v:group>
            <v:group style="position:absolute;left:5408;top:253;width:2;height:80" coordorigin="5408,253" coordsize="2,80">
              <v:shape style="position:absolute;left:5408;top:253;width:2;height:80" coordorigin="5408,253" coordsize="1,80" path="m5408,333l5408,253e" filled="false" stroked="true" strokeweight=".748pt" strokecolor="#939598">
                <v:path arrowok="t"/>
              </v:shape>
            </v:group>
            <v:group style="position:absolute;left:5368;top:253;width:2;height:80" coordorigin="5368,253" coordsize="2,80">
              <v:shape style="position:absolute;left:5368;top:253;width:2;height:80" coordorigin="5368,253" coordsize="1,80" path="m5368,333l5368,253e" filled="false" stroked="true" strokeweight=".748pt" strokecolor="#939598">
                <v:path arrowok="t"/>
              </v:shape>
            </v:group>
            <v:group style="position:absolute;left:5328;top:253;width:2;height:80" coordorigin="5328,253" coordsize="2,80">
              <v:shape style="position:absolute;left:5328;top:253;width:2;height:80" coordorigin="5328,253" coordsize="1,80" path="m5328,333l5328,253e" filled="false" stroked="true" strokeweight=".748pt" strokecolor="#939598">
                <v:path arrowok="t"/>
              </v:shape>
            </v:group>
            <v:group style="position:absolute;left:5288;top:253;width:2;height:80" coordorigin="5288,253" coordsize="2,80">
              <v:shape style="position:absolute;left:5288;top:253;width:2;height:80" coordorigin="5288,253" coordsize="1,80" path="m5288,333l5288,253e" filled="false" stroked="true" strokeweight=".748pt" strokecolor="#939598">
                <v:path arrowok="t"/>
              </v:shape>
            </v:group>
            <v:group style="position:absolute;left:5248;top:253;width:2;height:80" coordorigin="5248,253" coordsize="2,80">
              <v:shape style="position:absolute;left:5248;top:253;width:2;height:80" coordorigin="5248,253" coordsize="0,80" path="m5248,333l5248,253e" filled="false" stroked="true" strokeweight=".748pt" strokecolor="#939598">
                <v:path arrowok="t"/>
              </v:shape>
            </v:group>
            <v:group style="position:absolute;left:5208;top:253;width:2;height:80" coordorigin="5208,253" coordsize="2,80">
              <v:shape style="position:absolute;left:5208;top:253;width:2;height:80" coordorigin="5208,253" coordsize="0,80" path="m5208,333l5208,253e" filled="false" stroked="true" strokeweight=".748pt" strokecolor="#939598">
                <v:path arrowok="t"/>
              </v:shape>
            </v:group>
            <v:group style="position:absolute;left:5168;top:253;width:2;height:80" coordorigin="5168,253" coordsize="2,80">
              <v:shape style="position:absolute;left:5168;top:253;width:2;height:80" coordorigin="5168,253" coordsize="1,80" path="m5168,333l5168,253e" filled="false" stroked="true" strokeweight=".748pt" strokecolor="#939598">
                <v:path arrowok="t"/>
              </v:shape>
            </v:group>
            <v:group style="position:absolute;left:5128;top:253;width:2;height:80" coordorigin="5128,253" coordsize="2,80">
              <v:shape style="position:absolute;left:5128;top:253;width:2;height:80" coordorigin="5128,253" coordsize="1,80" path="m5128,333l5128,253e" filled="false" stroked="true" strokeweight=".748pt" strokecolor="#939598">
                <v:path arrowok="t"/>
              </v:shape>
            </v:group>
            <v:group style="position:absolute;left:5088;top:253;width:2;height:80" coordorigin="5088,253" coordsize="2,80">
              <v:shape style="position:absolute;left:5088;top:253;width:2;height:80" coordorigin="5088,253" coordsize="0,80" path="m5088,333l5088,253e" filled="false" stroked="true" strokeweight=".748pt" strokecolor="#939598">
                <v:path arrowok="t"/>
              </v:shape>
            </v:group>
            <v:group style="position:absolute;left:5048;top:253;width:2;height:80" coordorigin="5048,253" coordsize="2,80">
              <v:shape style="position:absolute;left:5048;top:253;width:2;height:80" coordorigin="5048,253" coordsize="0,80" path="m5048,333l5048,253e" filled="false" stroked="true" strokeweight=".748pt" strokecolor="#939598">
                <v:path arrowok="t"/>
              </v:shape>
            </v:group>
            <v:group style="position:absolute;left:5008;top:253;width:2;height:80" coordorigin="5008,253" coordsize="2,80">
              <v:shape style="position:absolute;left:5008;top:253;width:2;height:80" coordorigin="5008,253" coordsize="1,80" path="m5008,333l5008,253e" filled="false" stroked="true" strokeweight=".748pt" strokecolor="#939598">
                <v:path arrowok="t"/>
              </v:shape>
            </v:group>
            <v:group style="position:absolute;left:4968;top:253;width:2;height:80" coordorigin="4968,253" coordsize="2,80">
              <v:shape style="position:absolute;left:4968;top:253;width:2;height:80" coordorigin="4968,253" coordsize="1,80" path="m4968,333l4968,253e" filled="false" stroked="true" strokeweight=".748pt" strokecolor="#939598">
                <v:path arrowok="t"/>
              </v:shape>
            </v:group>
            <v:group style="position:absolute;left:4927;top:253;width:2;height:80" coordorigin="4927,253" coordsize="2,80">
              <v:shape style="position:absolute;left:4927;top:253;width:2;height:80" coordorigin="4927,253" coordsize="0,80" path="m4927,333l4927,253e" filled="false" stroked="true" strokeweight=".748pt" strokecolor="#939598">
                <v:path arrowok="t"/>
              </v:shape>
            </v:group>
            <v:group style="position:absolute;left:4887;top:253;width:2;height:80" coordorigin="4887,253" coordsize="2,80">
              <v:shape style="position:absolute;left:4887;top:253;width:2;height:80" coordorigin="4887,253" coordsize="0,80" path="m4887,333l4887,253e" filled="false" stroked="true" strokeweight=".748pt" strokecolor="#939598">
                <v:path arrowok="t"/>
              </v:shape>
            </v:group>
            <v:group style="position:absolute;left:4847;top:253;width:2;height:80" coordorigin="4847,253" coordsize="2,80">
              <v:shape style="position:absolute;left:4847;top:253;width:2;height:80" coordorigin="4847,253" coordsize="1,80" path="m4847,333l4847,253e" filled="false" stroked="true" strokeweight=".748pt" strokecolor="#939598">
                <v:path arrowok="t"/>
              </v:shape>
            </v:group>
            <v:group style="position:absolute;left:4807;top:253;width:2;height:80" coordorigin="4807,253" coordsize="2,80">
              <v:shape style="position:absolute;left:4807;top:253;width:2;height:80" coordorigin="4807,253" coordsize="1,80" path="m4807,333l4807,253e" filled="false" stroked="true" strokeweight=".748pt" strokecolor="#939598">
                <v:path arrowok="t"/>
              </v:shape>
            </v:group>
            <v:group style="position:absolute;left:4767;top:253;width:2;height:80" coordorigin="4767,253" coordsize="2,80">
              <v:shape style="position:absolute;left:4767;top:253;width:2;height:80" coordorigin="4767,253" coordsize="0,80" path="m4767,333l4767,253e" filled="false" stroked="true" strokeweight=".748pt" strokecolor="#939598">
                <v:path arrowok="t"/>
              </v:shape>
            </v:group>
            <v:group style="position:absolute;left:4727;top:253;width:2;height:80" coordorigin="4727,253" coordsize="2,80">
              <v:shape style="position:absolute;left:4727;top:253;width:2;height:80" coordorigin="4727,253" coordsize="0,80" path="m4727,333l4727,253e" filled="false" stroked="true" strokeweight=".748pt" strokecolor="#939598">
                <v:path arrowok="t"/>
              </v:shape>
            </v:group>
            <v:group style="position:absolute;left:4687;top:253;width:2;height:80" coordorigin="4687,253" coordsize="2,80">
              <v:shape style="position:absolute;left:4687;top:253;width:2;height:80" coordorigin="4687,253" coordsize="1,80" path="m4687,333l4687,253e" filled="false" stroked="true" strokeweight=".748pt" strokecolor="#939598">
                <v:path arrowok="t"/>
              </v:shape>
            </v:group>
            <v:group style="position:absolute;left:4647;top:253;width:2;height:80" coordorigin="4647,253" coordsize="2,80">
              <v:shape style="position:absolute;left:4647;top:253;width:2;height:80" coordorigin="4647,253" coordsize="1,80" path="m4647,333l4647,253e" filled="false" stroked="true" strokeweight=".748pt" strokecolor="#939598">
                <v:path arrowok="t"/>
              </v:shape>
            </v:group>
            <v:group style="position:absolute;left:4607;top:253;width:2;height:80" coordorigin="4607,253" coordsize="2,80">
              <v:shape style="position:absolute;left:4607;top:253;width:2;height:80" coordorigin="4607,253" coordsize="0,80" path="m4607,333l4607,253e" filled="false" stroked="true" strokeweight=".748pt" strokecolor="#939598">
                <v:path arrowok="t"/>
              </v:shape>
            </v:group>
            <v:group style="position:absolute;left:4567;top:253;width:2;height:80" coordorigin="4567,253" coordsize="2,80">
              <v:shape style="position:absolute;left:4567;top:253;width:2;height:80" coordorigin="4567,253" coordsize="0,80" path="m4567,333l4567,253e" filled="false" stroked="true" strokeweight=".748pt" strokecolor="#939598">
                <v:path arrowok="t"/>
              </v:shape>
            </v:group>
            <v:group style="position:absolute;left:4527;top:253;width:2;height:80" coordorigin="4527,253" coordsize="2,80">
              <v:shape style="position:absolute;left:4527;top:253;width:2;height:80" coordorigin="4527,253" coordsize="1,80" path="m4527,333l4527,253e" filled="false" stroked="true" strokeweight=".748pt" strokecolor="#939598">
                <v:path arrowok="t"/>
              </v:shape>
            </v:group>
            <v:group style="position:absolute;left:4487;top:253;width:2;height:80" coordorigin="4487,253" coordsize="2,80">
              <v:shape style="position:absolute;left:4487;top:253;width:2;height:80" coordorigin="4487,253" coordsize="1,80" path="m4487,333l4487,253e" filled="false" stroked="true" strokeweight=".748pt" strokecolor="#939598">
                <v:path arrowok="t"/>
              </v:shape>
            </v:group>
            <v:group style="position:absolute;left:4447;top:253;width:2;height:80" coordorigin="4447,253" coordsize="2,80">
              <v:shape style="position:absolute;left:4447;top:253;width:2;height:80" coordorigin="4447,253" coordsize="0,80" path="m4447,333l4447,253e" filled="false" stroked="true" strokeweight=".748pt" strokecolor="#939598">
                <v:path arrowok="t"/>
              </v:shape>
            </v:group>
            <v:group style="position:absolute;left:4407;top:253;width:2;height:80" coordorigin="4407,253" coordsize="2,80">
              <v:shape style="position:absolute;left:4407;top:253;width:2;height:80" coordorigin="4407,253" coordsize="0,80" path="m4407,333l4407,253e" filled="false" stroked="true" strokeweight=".748pt" strokecolor="#939598">
                <v:path arrowok="t"/>
              </v:shape>
            </v:group>
            <v:group style="position:absolute;left:4367;top:253;width:2;height:80" coordorigin="4367,253" coordsize="2,80">
              <v:shape style="position:absolute;left:4367;top:253;width:2;height:80" coordorigin="4367,253" coordsize="1,80" path="m4367,333l4367,253e" filled="false" stroked="true" strokeweight=".748pt" strokecolor="#939598">
                <v:path arrowok="t"/>
              </v:shape>
            </v:group>
            <v:group style="position:absolute;left:4327;top:253;width:2;height:80" coordorigin="4327,253" coordsize="2,80">
              <v:shape style="position:absolute;left:4327;top:253;width:2;height:80" coordorigin="4327,253" coordsize="1,80" path="m4327,333l4327,253e" filled="false" stroked="true" strokeweight=".748pt" strokecolor="#939598">
                <v:path arrowok="t"/>
              </v:shape>
            </v:group>
            <v:group style="position:absolute;left:4286;top:253;width:2;height:80" coordorigin="4286,253" coordsize="2,80">
              <v:shape style="position:absolute;left:4286;top:253;width:2;height:80" coordorigin="4286,253" coordsize="1,80" path="m4287,333l4286,253e" filled="false" stroked="true" strokeweight=".748pt" strokecolor="#939598">
                <v:path arrowok="t"/>
              </v:shape>
            </v:group>
            <v:group style="position:absolute;left:4246;top:253;width:2;height:80" coordorigin="4246,253" coordsize="2,80">
              <v:shape style="position:absolute;left:4246;top:253;width:2;height:80" coordorigin="4246,253" coordsize="1,80" path="m4246,333l4246,253e" filled="false" stroked="true" strokeweight=".748pt" strokecolor="#939598">
                <v:path arrowok="t"/>
              </v:shape>
            </v:group>
            <v:group style="position:absolute;left:4206;top:253;width:2;height:80" coordorigin="4206,253" coordsize="2,80">
              <v:shape style="position:absolute;left:4206;top:253;width:2;height:80" coordorigin="4206,253" coordsize="1,80" path="m4206,333l4206,253e" filled="false" stroked="true" strokeweight=".748pt" strokecolor="#939598">
                <v:path arrowok="t"/>
              </v:shape>
            </v:group>
            <v:group style="position:absolute;left:4166;top:253;width:2;height:80" coordorigin="4166,253" coordsize="2,80">
              <v:shape style="position:absolute;left:4166;top:253;width:2;height:80" coordorigin="4166,253" coordsize="1,80" path="m4166,333l4166,253e" filled="false" stroked="true" strokeweight=".748pt" strokecolor="#939598">
                <v:path arrowok="t"/>
              </v:shape>
            </v:group>
            <v:group style="position:absolute;left:4126;top:253;width:2;height:80" coordorigin="4126,253" coordsize="2,80">
              <v:shape style="position:absolute;left:4126;top:253;width:2;height:80" coordorigin="4126,253" coordsize="0,80" path="m4126,333l4126,253e" filled="false" stroked="true" strokeweight=".748pt" strokecolor="#939598">
                <v:path arrowok="t"/>
              </v:shape>
            </v:group>
            <v:group style="position:absolute;left:4086;top:253;width:2;height:80" coordorigin="4086,253" coordsize="2,80">
              <v:shape style="position:absolute;left:4086;top:253;width:2;height:80" coordorigin="4086,253" coordsize="1,80" path="m4086,333l4086,253e" filled="false" stroked="true" strokeweight=".748pt" strokecolor="#939598">
                <v:path arrowok="t"/>
              </v:shape>
            </v:group>
            <v:group style="position:absolute;left:4046;top:253;width:2;height:80" coordorigin="4046,253" coordsize="2,80">
              <v:shape style="position:absolute;left:4046;top:253;width:2;height:80" coordorigin="4046,253" coordsize="0,80" path="m4046,333l4046,253e" filled="false" stroked="true" strokeweight=".748pt" strokecolor="#939598">
                <v:path arrowok="t"/>
              </v:shape>
            </v:group>
            <v:group style="position:absolute;left:4006;top:253;width:2;height:80" coordorigin="4006,253" coordsize="2,80">
              <v:shape style="position:absolute;left:4006;top:253;width:2;height:80" coordorigin="4006,253" coordsize="0,80" path="m4006,333l4006,253e" filled="false" stroked="true" strokeweight=".748pt" strokecolor="#939598">
                <v:path arrowok="t"/>
              </v:shape>
            </v:group>
            <v:group style="position:absolute;left:3966;top:253;width:2;height:80" coordorigin="3966,253" coordsize="2,80">
              <v:shape style="position:absolute;left:3966;top:253;width:2;height:80" coordorigin="3966,253" coordsize="0,80" path="m3966,333l3966,253e" filled="false" stroked="true" strokeweight=".748pt" strokecolor="#939598">
                <v:path arrowok="t"/>
              </v:shape>
            </v:group>
            <v:group style="position:absolute;left:3926;top:253;width:2;height:80" coordorigin="3926,253" coordsize="2,80">
              <v:shape style="position:absolute;left:3926;top:253;width:2;height:80" coordorigin="3926,253" coordsize="1,80" path="m3926,333l3926,253e" filled="false" stroked="true" strokeweight=".748pt" strokecolor="#939598">
                <v:path arrowok="t"/>
              </v:shape>
            </v:group>
            <v:group style="position:absolute;left:3886;top:253;width:2;height:80" coordorigin="3886,253" coordsize="2,80">
              <v:shape style="position:absolute;left:3886;top:253;width:2;height:80" coordorigin="3886,253" coordsize="0,80" path="m3886,333l3886,253e" filled="false" stroked="true" strokeweight=".748pt" strokecolor="#939598">
                <v:path arrowok="t"/>
              </v:shape>
            </v:group>
            <v:group style="position:absolute;left:3846;top:253;width:2;height:80" coordorigin="3846,253" coordsize="2,80">
              <v:shape style="position:absolute;left:3846;top:253;width:2;height:80" coordorigin="3846,253" coordsize="0,80" path="m3846,333l3846,253e" filled="false" stroked="true" strokeweight=".748pt" strokecolor="#939598">
                <v:path arrowok="t"/>
              </v:shape>
            </v:group>
            <v:group style="position:absolute;left:3806;top:253;width:2;height:80" coordorigin="3806,253" coordsize="2,80">
              <v:shape style="position:absolute;left:3806;top:253;width:2;height:80" coordorigin="3806,253" coordsize="0,80" path="m3806,333l3806,253e" filled="false" stroked="true" strokeweight=".748pt" strokecolor="#939598">
                <v:path arrowok="t"/>
              </v:shape>
            </v:group>
            <v:group style="position:absolute;left:3766;top:253;width:2;height:80" coordorigin="3766,253" coordsize="2,80">
              <v:shape style="position:absolute;left:3766;top:253;width:2;height:80" coordorigin="3766,253" coordsize="1,80" path="m3766,333l3766,253e" filled="false" stroked="true" strokeweight=".748pt" strokecolor="#939598">
                <v:path arrowok="t"/>
              </v:shape>
            </v:group>
            <v:group style="position:absolute;left:3726;top:253;width:2;height:80" coordorigin="3726,253" coordsize="2,80">
              <v:shape style="position:absolute;left:3726;top:253;width:2;height:80" coordorigin="3726,253" coordsize="0,80" path="m3726,333l3726,253e" filled="false" stroked="true" strokeweight=".748pt" strokecolor="#939598">
                <v:path arrowok="t"/>
              </v:shape>
            </v:group>
            <v:group style="position:absolute;left:3686;top:253;width:2;height:80" coordorigin="3686,253" coordsize="2,80">
              <v:shape style="position:absolute;left:3686;top:253;width:2;height:80" coordorigin="3686,253" coordsize="0,80" path="m3686,333l3686,253e" filled="false" stroked="true" strokeweight=".748pt" strokecolor="#939598">
                <v:path arrowok="t"/>
              </v:shape>
            </v:group>
            <v:group style="position:absolute;left:3646;top:253;width:2;height:80" coordorigin="3646,253" coordsize="2,80">
              <v:shape style="position:absolute;left:3646;top:253;width:2;height:80" coordorigin="3646,253" coordsize="0,80" path="m3646,333l3646,253e" filled="false" stroked="true" strokeweight=".748pt" strokecolor="#939598">
                <v:path arrowok="t"/>
              </v:shape>
            </v:group>
            <v:group style="position:absolute;left:3605;top:253;width:2;height:80" coordorigin="3605,253" coordsize="2,80">
              <v:shape style="position:absolute;left:3605;top:253;width:2;height:80" coordorigin="3605,253" coordsize="1,80" path="m3605,333l3605,253e" filled="false" stroked="true" strokeweight=".748pt" strokecolor="#939598">
                <v:path arrowok="t"/>
              </v:shape>
            </v:group>
            <v:group style="position:absolute;left:3565;top:253;width:2;height:80" coordorigin="3565,253" coordsize="2,80">
              <v:shape style="position:absolute;left:3565;top:253;width:2;height:80" coordorigin="3565,253" coordsize="1,80" path="m3565,333l3565,253e" filled="false" stroked="true" strokeweight=".748pt" strokecolor="#939598">
                <v:path arrowok="t"/>
              </v:shape>
            </v:group>
            <v:group style="position:absolute;left:3525;top:253;width:2;height:80" coordorigin="3525,253" coordsize="2,80">
              <v:shape style="position:absolute;left:3525;top:253;width:2;height:80" coordorigin="3525,253" coordsize="0,80" path="m3525,333l3525,253e" filled="false" stroked="true" strokeweight=".748pt" strokecolor="#939598">
                <v:path arrowok="t"/>
              </v:shape>
            </v:group>
            <v:group style="position:absolute;left:3485;top:253;width:2;height:80" coordorigin="3485,253" coordsize="2,80">
              <v:shape style="position:absolute;left:3485;top:253;width:2;height:80" coordorigin="3485,253" coordsize="0,80" path="m3485,333l3485,253e" filled="false" stroked="true" strokeweight=".748pt" strokecolor="#939598">
                <v:path arrowok="t"/>
              </v:shape>
            </v:group>
            <v:group style="position:absolute;left:3445;top:253;width:2;height:80" coordorigin="3445,253" coordsize="2,80">
              <v:shape style="position:absolute;left:3445;top:253;width:2;height:80" coordorigin="3445,253" coordsize="1,80" path="m3445,333l3445,253e" filled="false" stroked="true" strokeweight=".748pt" strokecolor="#939598">
                <v:path arrowok="t"/>
              </v:shape>
            </v:group>
            <v:group style="position:absolute;left:3405;top:254;width:2;height:80" coordorigin="3405,254" coordsize="2,80">
              <v:shape style="position:absolute;left:3405;top:254;width:2;height:80" coordorigin="3405,254" coordsize="1,80" path="m3405,334l3405,254e" filled="false" stroked="true" strokeweight=".748pt" strokecolor="#939598">
                <v:path arrowok="t"/>
              </v:shape>
            </v:group>
            <v:group style="position:absolute;left:3365;top:254;width:2;height:80" coordorigin="3365,254" coordsize="2,80">
              <v:shape style="position:absolute;left:3365;top:254;width:2;height:80" coordorigin="3365,254" coordsize="0,80" path="m3365,334l3365,254e" filled="false" stroked="true" strokeweight=".748pt" strokecolor="#939598">
                <v:path arrowok="t"/>
              </v:shape>
            </v:group>
            <v:group style="position:absolute;left:3325;top:254;width:2;height:80" coordorigin="3325,254" coordsize="2,80">
              <v:shape style="position:absolute;left:3325;top:254;width:2;height:80" coordorigin="3325,254" coordsize="0,80" path="m3325,334l3325,254e" filled="false" stroked="true" strokeweight=".748pt" strokecolor="#939598">
                <v:path arrowok="t"/>
              </v:shape>
            </v:group>
            <v:group style="position:absolute;left:3285;top:254;width:2;height:80" coordorigin="3285,254" coordsize="2,80">
              <v:shape style="position:absolute;left:3285;top:254;width:2;height:80" coordorigin="3285,254" coordsize="1,80" path="m3285,334l3285,254e" filled="false" stroked="true" strokeweight=".748pt" strokecolor="#939598">
                <v:path arrowok="t"/>
              </v:shape>
            </v:group>
            <v:group style="position:absolute;left:3245;top:254;width:2;height:80" coordorigin="3245,254" coordsize="2,80">
              <v:shape style="position:absolute;left:3245;top:254;width:2;height:80" coordorigin="3245,254" coordsize="1,80" path="m3245,334l3245,254e" filled="false" stroked="true" strokeweight=".748pt" strokecolor="#939598">
                <v:path arrowok="t"/>
              </v:shape>
            </v:group>
            <v:group style="position:absolute;left:3205;top:254;width:2;height:80" coordorigin="3205,254" coordsize="2,80">
              <v:shape style="position:absolute;left:3205;top:254;width:2;height:80" coordorigin="3205,254" coordsize="0,80" path="m3205,334l3205,254e" filled="false" stroked="true" strokeweight=".748pt" strokecolor="#939598">
                <v:path arrowok="t"/>
              </v:shape>
            </v:group>
            <v:group style="position:absolute;left:3165;top:254;width:2;height:80" coordorigin="3165,254" coordsize="2,80">
              <v:shape style="position:absolute;left:3165;top:254;width:2;height:80" coordorigin="3165,254" coordsize="0,80" path="m3165,334l3165,254e" filled="false" stroked="true" strokeweight=".748pt" strokecolor="#939598">
                <v:path arrowok="t"/>
              </v:shape>
            </v:group>
            <v:group style="position:absolute;left:3125;top:254;width:2;height:80" coordorigin="3125,254" coordsize="2,80">
              <v:shape style="position:absolute;left:3125;top:254;width:2;height:80" coordorigin="3125,254" coordsize="1,80" path="m3125,334l3125,254e" filled="false" stroked="true" strokeweight=".748pt" strokecolor="#939598">
                <v:path arrowok="t"/>
              </v:shape>
            </v:group>
            <v:group style="position:absolute;left:3085;top:254;width:2;height:80" coordorigin="3085,254" coordsize="2,80">
              <v:shape style="position:absolute;left:3085;top:254;width:2;height:80" coordorigin="3085,254" coordsize="1,80" path="m3085,334l3085,254e" filled="false" stroked="true" strokeweight=".748pt" strokecolor="#939598">
                <v:path arrowok="t"/>
              </v:shape>
            </v:group>
            <v:group style="position:absolute;left:3045;top:254;width:2;height:80" coordorigin="3045,254" coordsize="2,80">
              <v:shape style="position:absolute;left:3045;top:254;width:2;height:80" coordorigin="3045,254" coordsize="1,80" path="m3045,334l3045,254e" filled="false" stroked="true" strokeweight=".748pt" strokecolor="#939598">
                <v:path arrowok="t"/>
              </v:shape>
            </v:group>
            <v:group style="position:absolute;left:3005;top:254;width:2;height:80" coordorigin="3005,254" coordsize="2,80">
              <v:shape style="position:absolute;left:3005;top:254;width:2;height:80" coordorigin="3005,254" coordsize="1,80" path="m3005,334l3005,254e" filled="false" stroked="true" strokeweight=".748pt" strokecolor="#939598">
                <v:path arrowok="t"/>
              </v:shape>
            </v:group>
            <v:group style="position:absolute;left:2964;top:254;width:2;height:80" coordorigin="2964,254" coordsize="2,80">
              <v:shape style="position:absolute;left:2964;top:254;width:2;height:80" coordorigin="2964,254" coordsize="1,80" path="m2965,334l2964,254e" filled="false" stroked="true" strokeweight=".748pt" strokecolor="#939598">
                <v:path arrowok="t"/>
              </v:shape>
            </v:group>
            <v:group style="position:absolute;left:2924;top:254;width:2;height:80" coordorigin="2924,254" coordsize="2,80">
              <v:shape style="position:absolute;left:2924;top:254;width:2;height:80" coordorigin="2924,254" coordsize="0,80" path="m2924,334l2924,254e" filled="false" stroked="true" strokeweight=".748pt" strokecolor="#939598">
                <v:path arrowok="t"/>
              </v:shape>
            </v:group>
            <v:group style="position:absolute;left:2884;top:254;width:2;height:80" coordorigin="2884,254" coordsize="2,80">
              <v:shape style="position:absolute;left:2884;top:254;width:2;height:80" coordorigin="2884,254" coordsize="1,80" path="m2884,334l2884,254e" filled="false" stroked="true" strokeweight=".748pt" strokecolor="#939598">
                <v:path arrowok="t"/>
              </v:shape>
            </v:group>
            <v:group style="position:absolute;left:2844;top:254;width:2;height:80" coordorigin="2844,254" coordsize="2,80">
              <v:shape style="position:absolute;left:2844;top:254;width:2;height:80" coordorigin="2844,254" coordsize="1,80" path="m2844,334l2844,254e" filled="false" stroked="true" strokeweight=".748pt" strokecolor="#939598">
                <v:path arrowok="t"/>
              </v:shape>
            </v:group>
            <v:group style="position:absolute;left:2804;top:254;width:2;height:80" coordorigin="2804,254" coordsize="2,80">
              <v:shape style="position:absolute;left:2804;top:254;width:2;height:80" coordorigin="2804,254" coordsize="0,80" path="m2804,334l2804,254e" filled="false" stroked="true" strokeweight=".748pt" strokecolor="#939598">
                <v:path arrowok="t"/>
              </v:shape>
            </v:group>
            <v:group style="position:absolute;left:2764;top:254;width:2;height:80" coordorigin="2764,254" coordsize="2,80">
              <v:shape style="position:absolute;left:2764;top:254;width:2;height:80" coordorigin="2764,254" coordsize="0,80" path="m2764,334l2764,254e" filled="false" stroked="true" strokeweight=".748pt" strokecolor="#939598">
                <v:path arrowok="t"/>
              </v:shape>
            </v:group>
            <v:group style="position:absolute;left:2724;top:254;width:2;height:80" coordorigin="2724,254" coordsize="2,80">
              <v:shape style="position:absolute;left:2724;top:254;width:2;height:80" coordorigin="2724,254" coordsize="1,80" path="m2724,334l2724,254e" filled="false" stroked="true" strokeweight=".748pt" strokecolor="#939598">
                <v:path arrowok="t"/>
              </v:shape>
            </v:group>
            <v:group style="position:absolute;left:2684;top:254;width:2;height:80" coordorigin="2684,254" coordsize="2,80">
              <v:shape style="position:absolute;left:2684;top:254;width:2;height:80" coordorigin="2684,254" coordsize="1,80" path="m2684,334l2684,254e" filled="false" stroked="true" strokeweight=".748pt" strokecolor="#939598">
                <v:path arrowok="t"/>
              </v:shape>
            </v:group>
            <v:group style="position:absolute;left:2644;top:254;width:2;height:80" coordorigin="2644,254" coordsize="2,80">
              <v:shape style="position:absolute;left:2644;top:254;width:2;height:80" coordorigin="2644,254" coordsize="0,80" path="m2644,334l2644,254e" filled="false" stroked="true" strokeweight=".748pt" strokecolor="#939598">
                <v:path arrowok="t"/>
              </v:shape>
            </v:group>
            <v:group style="position:absolute;left:2604;top:254;width:2;height:80" coordorigin="2604,254" coordsize="2,80">
              <v:shape style="position:absolute;left:2604;top:254;width:2;height:80" coordorigin="2604,254" coordsize="0,80" path="m2604,334l2604,254e" filled="false" stroked="true" strokeweight=".748pt" strokecolor="#939598">
                <v:path arrowok="t"/>
              </v:shape>
            </v:group>
            <v:group style="position:absolute;left:2564;top:254;width:2;height:80" coordorigin="2564,254" coordsize="2,80">
              <v:shape style="position:absolute;left:2564;top:254;width:2;height:80" coordorigin="2564,254" coordsize="1,80" path="m2564,334l2564,254e" filled="false" stroked="true" strokeweight=".748pt" strokecolor="#939598">
                <v:path arrowok="t"/>
              </v:shape>
            </v:group>
            <v:group style="position:absolute;left:2524;top:254;width:2;height:80" coordorigin="2524,254" coordsize="2,80">
              <v:shape style="position:absolute;left:2524;top:254;width:2;height:80" coordorigin="2524,254" coordsize="1,80" path="m2524,334l2524,254e" filled="false" stroked="true" strokeweight=".748pt" strokecolor="#939598">
                <v:path arrowok="t"/>
              </v:shape>
            </v:group>
            <v:group style="position:absolute;left:2484;top:254;width:2;height:80" coordorigin="2484,254" coordsize="2,80">
              <v:shape style="position:absolute;left:2484;top:254;width:2;height:80" coordorigin="2484,254" coordsize="0,80" path="m2484,334l2484,254e" filled="false" stroked="true" strokeweight=".748pt" strokecolor="#939598">
                <v:path arrowok="t"/>
              </v:shape>
            </v:group>
            <v:group style="position:absolute;left:2444;top:254;width:2;height:80" coordorigin="2444,254" coordsize="2,80">
              <v:shape style="position:absolute;left:2444;top:254;width:2;height:80" coordorigin="2444,254" coordsize="0,80" path="m2444,334l2444,254e" filled="false" stroked="true" strokeweight=".748pt" strokecolor="#939598">
                <v:path arrowok="t"/>
              </v:shape>
            </v:group>
            <v:group style="position:absolute;left:2404;top:254;width:2;height:80" coordorigin="2404,254" coordsize="2,80">
              <v:shape style="position:absolute;left:2404;top:254;width:2;height:80" coordorigin="2404,254" coordsize="1,80" path="m2404,334l2404,254e" filled="false" stroked="true" strokeweight=".748pt" strokecolor="#939598">
                <v:path arrowok="t"/>
              </v:shape>
            </v:group>
            <v:group style="position:absolute;left:2364;top:254;width:2;height:80" coordorigin="2364,254" coordsize="2,80">
              <v:shape style="position:absolute;left:2364;top:254;width:2;height:80" coordorigin="2364,254" coordsize="1,80" path="m2364,334l2364,254e" filled="false" stroked="true" strokeweight=".748pt" strokecolor="#939598">
                <v:path arrowok="t"/>
              </v:shape>
            </v:group>
            <v:group style="position:absolute;left:2324;top:254;width:2;height:80" coordorigin="2324,254" coordsize="2,80">
              <v:shape style="position:absolute;left:2324;top:254;width:2;height:80" coordorigin="2324,254" coordsize="0,80" path="m2324,334l2324,254e" filled="false" stroked="true" strokeweight=".748pt" strokecolor="#939598">
                <v:path arrowok="t"/>
              </v:shape>
            </v:group>
            <v:group style="position:absolute;left:2283;top:254;width:2;height:80" coordorigin="2283,254" coordsize="2,80">
              <v:shape style="position:absolute;left:2283;top:254;width:2;height:80" coordorigin="2283,254" coordsize="0,80" path="m2283,334l2283,254e" filled="false" stroked="true" strokeweight=".748pt" strokecolor="#939598">
                <v:path arrowok="t"/>
              </v:shape>
            </v:group>
            <v:group style="position:absolute;left:2243;top:254;width:2;height:80" coordorigin="2243,254" coordsize="2,80">
              <v:shape style="position:absolute;left:2243;top:254;width:2;height:80" coordorigin="2243,254" coordsize="1,80" path="m2243,334l2243,254e" filled="false" stroked="true" strokeweight=".748pt" strokecolor="#939598">
                <v:path arrowok="t"/>
              </v:shape>
            </v:group>
            <v:group style="position:absolute;left:2203;top:254;width:2;height:80" coordorigin="2203,254" coordsize="2,80">
              <v:shape style="position:absolute;left:2203;top:254;width:2;height:80" coordorigin="2203,254" coordsize="1,80" path="m2203,334l2203,254e" filled="false" stroked="true" strokeweight=".748pt" strokecolor="#939598">
                <v:path arrowok="t"/>
              </v:shape>
            </v:group>
            <v:group style="position:absolute;left:2163;top:254;width:2;height:80" coordorigin="2163,254" coordsize="2,80">
              <v:shape style="position:absolute;left:2163;top:254;width:2;height:80" coordorigin="2163,254" coordsize="0,80" path="m2163,334l2163,254e" filled="false" stroked="true" strokeweight=".748pt" strokecolor="#939598">
                <v:path arrowok="t"/>
              </v:shape>
            </v:group>
            <v:group style="position:absolute;left:2123;top:254;width:2;height:80" coordorigin="2123,254" coordsize="2,80">
              <v:shape style="position:absolute;left:2123;top:254;width:2;height:80" coordorigin="2123,254" coordsize="0,80" path="m2123,334l2123,254e" filled="false" stroked="true" strokeweight=".748pt" strokecolor="#939598">
                <v:path arrowok="t"/>
              </v:shape>
            </v:group>
            <v:group style="position:absolute;left:2083;top:254;width:2;height:80" coordorigin="2083,254" coordsize="2,80">
              <v:shape style="position:absolute;left:2083;top:254;width:2;height:80" coordorigin="2083,254" coordsize="1,80" path="m2083,334l2083,254e" filled="false" stroked="true" strokeweight=".748pt" strokecolor="#939598">
                <v:path arrowok="t"/>
              </v:shape>
            </v:group>
            <v:group style="position:absolute;left:2043;top:254;width:2;height:80" coordorigin="2043,254" coordsize="2,80">
              <v:shape style="position:absolute;left:2043;top:254;width:2;height:80" coordorigin="2043,254" coordsize="1,80" path="m2043,334l2043,254e" filled="false" stroked="true" strokeweight=".748pt" strokecolor="#939598">
                <v:path arrowok="t"/>
              </v:shape>
            </v:group>
            <v:group style="position:absolute;left:2003;top:254;width:2;height:80" coordorigin="2003,254" coordsize="2,80">
              <v:shape style="position:absolute;left:2003;top:254;width:2;height:80" coordorigin="2003,254" coordsize="0,80" path="m2003,334l2003,254e" filled="false" stroked="true" strokeweight=".748pt" strokecolor="#939598">
                <v:path arrowok="t"/>
              </v:shape>
            </v:group>
            <v:group style="position:absolute;left:1963;top:254;width:2;height:80" coordorigin="1963,254" coordsize="2,80">
              <v:shape style="position:absolute;left:1963;top:254;width:2;height:80" coordorigin="1963,254" coordsize="0,80" path="m1963,334l1963,254e" filled="false" stroked="true" strokeweight=".748pt" strokecolor="#939598">
                <v:path arrowok="t"/>
              </v:shape>
            </v:group>
            <v:group style="position:absolute;left:1923;top:254;width:2;height:80" coordorigin="1923,254" coordsize="2,80">
              <v:shape style="position:absolute;left:1923;top:254;width:2;height:80" coordorigin="1923,254" coordsize="1,80" path="m1923,334l1923,254e" filled="false" stroked="true" strokeweight=".748pt" strokecolor="#939598">
                <v:path arrowok="t"/>
              </v:shape>
            </v:group>
            <v:group style="position:absolute;left:1883;top:254;width:2;height:80" coordorigin="1883,254" coordsize="2,80">
              <v:shape style="position:absolute;left:1883;top:254;width:2;height:80" coordorigin="1883,254" coordsize="1,80" path="m1883,334l1883,254e" filled="false" stroked="true" strokeweight=".748pt" strokecolor="#939598">
                <v:path arrowok="t"/>
              </v:shape>
            </v:group>
            <v:group style="position:absolute;left:1843;top:254;width:2;height:80" coordorigin="1843,254" coordsize="2,80">
              <v:shape style="position:absolute;left:1843;top:254;width:2;height:80" coordorigin="1843,254" coordsize="1,80" path="m1843,334l1843,254e" filled="false" stroked="true" strokeweight=".748pt" strokecolor="#939598">
                <v:path arrowok="t"/>
              </v:shape>
            </v:group>
            <v:group style="position:absolute;left:1803;top:254;width:2;height:80" coordorigin="1803,254" coordsize="2,80">
              <v:shape style="position:absolute;left:1803;top:254;width:2;height:80" coordorigin="1803,254" coordsize="1,80" path="m1803,334l1803,254e" filled="false" stroked="true" strokeweight=".748pt" strokecolor="#939598">
                <v:path arrowok="t"/>
              </v:shape>
            </v:group>
            <v:group style="position:absolute;left:1763;top:254;width:2;height:80" coordorigin="1763,254" coordsize="2,80">
              <v:shape style="position:absolute;left:1763;top:254;width:2;height:80" coordorigin="1763,254" coordsize="1,80" path="m1763,334l1763,254e" filled="false" stroked="true" strokeweight=".748pt" strokecolor="#939598">
                <v:path arrowok="t"/>
              </v:shape>
            </v:group>
            <v:group style="position:absolute;left:1723;top:254;width:2;height:80" coordorigin="1723,254" coordsize="2,80">
              <v:shape style="position:absolute;left:1723;top:254;width:2;height:80" coordorigin="1723,254" coordsize="0,80" path="m1723,334l1723,254e" filled="false" stroked="true" strokeweight=".748pt" strokecolor="#939598">
                <v:path arrowok="t"/>
              </v:shape>
            </v:group>
            <v:group style="position:absolute;left:1683;top:254;width:2;height:80" coordorigin="1683,254" coordsize="2,80">
              <v:shape style="position:absolute;left:1683;top:254;width:2;height:80" coordorigin="1683,254" coordsize="0,80" path="m1683,334l1683,254e" filled="false" stroked="true" strokeweight=".748pt" strokecolor="#939598">
                <v:path arrowok="t"/>
              </v:shape>
            </v:group>
            <v:group style="position:absolute;left:1642;top:254;width:2;height:80" coordorigin="1642,254" coordsize="2,80">
              <v:shape style="position:absolute;left:1642;top:254;width:2;height:80" coordorigin="1642,254" coordsize="0,80" path="m1642,334l1642,254e" filled="false" stroked="true" strokeweight=".748pt" strokecolor="#939598">
                <v:path arrowok="t"/>
              </v:shape>
            </v:group>
            <v:group style="position:absolute;left:1602;top:254;width:2;height:80" coordorigin="1602,254" coordsize="2,80">
              <v:shape style="position:absolute;left:1602;top:254;width:2;height:80" coordorigin="1602,254" coordsize="0,80" path="m1602,334l1602,254e" filled="false" stroked="true" strokeweight=".748pt" strokecolor="#939598">
                <v:path arrowok="t"/>
              </v:shape>
            </v:group>
            <v:group style="position:absolute;left:1562;top:254;width:2;height:80" coordorigin="1562,254" coordsize="2,80">
              <v:shape style="position:absolute;left:1562;top:254;width:2;height:80" coordorigin="1562,254" coordsize="0,80" path="m1562,334l1562,254e" filled="false" stroked="true" strokeweight=".748pt" strokecolor="#939598">
                <v:path arrowok="t"/>
              </v:shape>
            </v:group>
            <v:group style="position:absolute;left:1522;top:254;width:2;height:80" coordorigin="1522,254" coordsize="2,80">
              <v:shape style="position:absolute;left:1522;top:254;width:2;height:80" coordorigin="1522,254" coordsize="1,80" path="m1522,334l1522,254e" filled="false" stroked="true" strokeweight=".748pt" strokecolor="#939598">
                <v:path arrowok="t"/>
              </v:shape>
            </v:group>
            <v:group style="position:absolute;left:1482;top:254;width:2;height:80" coordorigin="1482,254" coordsize="2,80">
              <v:shape style="position:absolute;left:1482;top:254;width:2;height:80" coordorigin="1482,254" coordsize="0,80" path="m1482,334l1482,254e" filled="false" stroked="true" strokeweight=".748pt" strokecolor="#939598">
                <v:path arrowok="t"/>
              </v:shape>
            </v:group>
            <v:group style="position:absolute;left:1442;top:254;width:2;height:80" coordorigin="1442,254" coordsize="2,80">
              <v:shape style="position:absolute;left:1442;top:254;width:2;height:80" coordorigin="1442,254" coordsize="0,80" path="m1442,334l1442,254e" filled="false" stroked="true" strokeweight=".748pt" strokecolor="#939598">
                <v:path arrowok="t"/>
              </v:shape>
            </v:group>
            <v:group style="position:absolute;left:1402;top:254;width:2;height:80" coordorigin="1402,254" coordsize="2,80">
              <v:shape style="position:absolute;left:1402;top:254;width:2;height:80" coordorigin="1402,254" coordsize="1,80" path="m1402,334l1402,254e" filled="false" stroked="true" strokeweight=".748pt" strokecolor="#939598">
                <v:path arrowok="t"/>
              </v:shape>
            </v:group>
            <v:group style="position:absolute;left:1362;top:254;width:2;height:80" coordorigin="1362,254" coordsize="2,80">
              <v:shape style="position:absolute;left:1362;top:254;width:2;height:80" coordorigin="1362,254" coordsize="0,80" path="m1362,334l1362,254e" filled="false" stroked="true" strokeweight=".748pt" strokecolor="#939598">
                <v:path arrowok="t"/>
              </v:shape>
            </v:group>
            <v:group style="position:absolute;left:1322;top:254;width:2;height:80" coordorigin="1322,254" coordsize="2,80">
              <v:shape style="position:absolute;left:1322;top:254;width:2;height:80" coordorigin="1322,254" coordsize="0,80" path="m1322,334l1322,254e" filled="false" stroked="true" strokeweight=".748pt" strokecolor="#939598">
                <v:path arrowok="t"/>
              </v:shape>
            </v:group>
            <v:group style="position:absolute;left:1282;top:254;width:2;height:80" coordorigin="1282,254" coordsize="2,80">
              <v:shape style="position:absolute;left:1282;top:254;width:2;height:80" coordorigin="1282,254" coordsize="0,80" path="m1282,334l1282,254e" filled="false" stroked="true" strokeweight=".748pt" strokecolor="#939598">
                <v:path arrowok="t"/>
              </v:shape>
            </v:group>
            <v:group style="position:absolute;left:1242;top:254;width:2;height:80" coordorigin="1242,254" coordsize="2,80">
              <v:shape style="position:absolute;left:1242;top:254;width:2;height:80" coordorigin="1242,254" coordsize="0,80" path="m1242,334l1242,254e" filled="false" stroked="true" strokeweight=".748pt" strokecolor="#939598">
                <v:path arrowok="t"/>
              </v:shape>
            </v:group>
            <v:group style="position:absolute;left:1202;top:254;width:2;height:80" coordorigin="1202,254" coordsize="2,80">
              <v:shape style="position:absolute;left:1202;top:254;width:2;height:80" coordorigin="1202,254" coordsize="1,80" path="m1202,334l1202,254e" filled="false" stroked="true" strokeweight=".748pt" strokecolor="#939598">
                <v:path arrowok="t"/>
              </v:shape>
            </v:group>
            <v:group style="position:absolute;left:1162;top:254;width:2;height:80" coordorigin="1162,254" coordsize="2,80">
              <v:shape style="position:absolute;left:1162;top:254;width:2;height:80" coordorigin="1162,254" coordsize="0,80" path="m1162,334l1162,254e" filled="false" stroked="true" strokeweight=".748pt" strokecolor="#939598">
                <v:path arrowok="t"/>
              </v:shape>
            </v:group>
            <v:group style="position:absolute;left:1122;top:254;width:2;height:80" coordorigin="1122,254" coordsize="2,80">
              <v:shape style="position:absolute;left:1122;top:254;width:2;height:80" coordorigin="1122,254" coordsize="0,80" path="m1122,334l1122,254e" filled="false" stroked="true" strokeweight=".748pt" strokecolor="#939598">
                <v:path arrowok="t"/>
              </v:shape>
            </v:group>
            <v:group style="position:absolute;left:1082;top:254;width:2;height:80" coordorigin="1082,254" coordsize="2,80">
              <v:shape style="position:absolute;left:1082;top:254;width:2;height:80" coordorigin="1082,254" coordsize="1,80" path="m1082,334l1082,254e" filled="false" stroked="true" strokeweight=".748pt" strokecolor="#939598">
                <v:path arrowok="t"/>
              </v:shape>
            </v:group>
            <v:group style="position:absolute;left:1042;top:254;width:2;height:80" coordorigin="1042,254" coordsize="2,80">
              <v:shape style="position:absolute;left:1042;top:254;width:2;height:80" coordorigin="1042,254" coordsize="0,80" path="m1042,334l1042,254e" filled="false" stroked="true" strokeweight=".748pt" strokecolor="#939598">
                <v:path arrowok="t"/>
              </v:shape>
            </v:group>
            <v:group style="position:absolute;left:1002;top:254;width:2;height:80" coordorigin="1002,254" coordsize="2,80">
              <v:shape style="position:absolute;left:1002;top:254;width:2;height:80" coordorigin="1002,254" coordsize="0,80" path="m1002,334l1002,254e" filled="false" stroked="true" strokeweight=".748pt" strokecolor="#939598">
                <v:path arrowok="t"/>
              </v:shape>
            </v:group>
            <v:group style="position:absolute;left:961;top:254;width:2;height:80" coordorigin="961,254" coordsize="2,80">
              <v:shape style="position:absolute;left:961;top:254;width:2;height:80" coordorigin="961,254" coordsize="0,80" path="m961,334l961,254e" filled="false" stroked="true" strokeweight=".748pt" strokecolor="#939598">
                <v:path arrowok="t"/>
              </v:shape>
            </v:group>
            <v:group style="position:absolute;left:921;top:254;width:2;height:80" coordorigin="921,254" coordsize="2,80">
              <v:shape style="position:absolute;left:921;top:254;width:2;height:80" coordorigin="921,254" coordsize="0,80" path="m921,334l921,254e" filled="false" stroked="true" strokeweight=".748pt" strokecolor="#939598">
                <v:path arrowok="t"/>
              </v:shape>
            </v:group>
            <v:group style="position:absolute;left:881;top:254;width:2;height:80" coordorigin="881,254" coordsize="2,80">
              <v:shape style="position:absolute;left:881;top:254;width:2;height:80" coordorigin="881,254" coordsize="1,80" path="m881,334l881,254e" filled="false" stroked="true" strokeweight=".748pt" strokecolor="#939598">
                <v:path arrowok="t"/>
              </v:shape>
            </v:group>
            <v:group style="position:absolute;left:841;top:254;width:2;height:80" coordorigin="841,254" coordsize="2,80">
              <v:shape style="position:absolute;left:841;top:254;width:2;height:80" coordorigin="841,254" coordsize="0,80" path="m841,334l841,254e" filled="false" stroked="true" strokeweight=".748pt" strokecolor="#939598">
                <v:path arrowok="t"/>
              </v:shape>
            </v:group>
            <v:group style="position:absolute;left:801;top:254;width:2;height:80" coordorigin="801,254" coordsize="2,80">
              <v:shape style="position:absolute;left:801;top:254;width:2;height:80" coordorigin="801,254" coordsize="0,80" path="m801,334l801,254e" filled="false" stroked="true" strokeweight=".748pt" strokecolor="#939598">
                <v:path arrowok="t"/>
              </v:shape>
            </v:group>
            <v:group style="position:absolute;left:761;top:254;width:2;height:80" coordorigin="761,254" coordsize="2,80">
              <v:shape style="position:absolute;left:761;top:254;width:2;height:80" coordorigin="761,254" coordsize="1,80" path="m761,334l761,254e" filled="false" stroked="true" strokeweight=".748pt" strokecolor="#939598">
                <v:path arrowok="t"/>
              </v:shape>
            </v:group>
            <v:group style="position:absolute;left:721;top:254;width:2;height:80" coordorigin="721,254" coordsize="2,80">
              <v:shape style="position:absolute;left:721;top:254;width:2;height:80" coordorigin="721,254" coordsize="1,80" path="m721,334l721,254e" filled="false" stroked="true" strokeweight=".748pt" strokecolor="#939598">
                <v:path arrowok="t"/>
              </v:shape>
            </v:group>
            <v:group style="position:absolute;left:681;top:254;width:2;height:80" coordorigin="681,254" coordsize="2,80">
              <v:shape style="position:absolute;left:681;top:254;width:2;height:80" coordorigin="681,254" coordsize="1,80" path="m681,334l681,254e" filled="false" stroked="true" strokeweight=".748pt" strokecolor="#939598">
                <v:path arrowok="t"/>
              </v:shape>
            </v:group>
            <v:group style="position:absolute;left:641;top:254;width:2;height:80" coordorigin="641,254" coordsize="2,80">
              <v:shape style="position:absolute;left:641;top:254;width:2;height:80" coordorigin="641,254" coordsize="1,80" path="m641,334l641,254e" filled="false" stroked="true" strokeweight=".748pt" strokecolor="#939598">
                <v:path arrowok="t"/>
              </v:shape>
            </v:group>
            <v:group style="position:absolute;left:601;top:254;width:2;height:80" coordorigin="601,254" coordsize="2,80">
              <v:shape style="position:absolute;left:601;top:254;width:2;height:80" coordorigin="601,254" coordsize="1,80" path="m601,334l601,254e" filled="false" stroked="true" strokeweight=".748pt" strokecolor="#939598">
                <v:path arrowok="t"/>
              </v:shape>
            </v:group>
            <v:group style="position:absolute;left:561;top:254;width:2;height:80" coordorigin="561,254" coordsize="2,80">
              <v:shape style="position:absolute;left:561;top:254;width:2;height:80" coordorigin="561,254" coordsize="0,80" path="m561,334l561,254e" filled="false" stroked="true" strokeweight=".748pt" strokecolor="#939598">
                <v:path arrowok="t"/>
              </v:shape>
            </v:group>
            <v:group style="position:absolute;left:521;top:254;width:2;height:80" coordorigin="521,254" coordsize="2,80">
              <v:shape style="position:absolute;left:521;top:254;width:2;height:80" coordorigin="521,254" coordsize="1,80" path="m521,334l521,254e" filled="false" stroked="true" strokeweight=".748pt" strokecolor="#939598">
                <v:path arrowok="t"/>
              </v:shape>
            </v:group>
            <v:group style="position:absolute;left:481;top:254;width:2;height:80" coordorigin="481,254" coordsize="2,80">
              <v:shape style="position:absolute;left:481;top:254;width:2;height:80" coordorigin="481,254" coordsize="0,80" path="m481,334l481,254e" filled="false" stroked="true" strokeweight=".748pt" strokecolor="#939598">
                <v:path arrowok="t"/>
              </v:shape>
            </v:group>
            <v:group style="position:absolute;left:441;top:254;width:2;height:80" coordorigin="441,254" coordsize="2,80">
              <v:shape style="position:absolute;left:441;top:254;width:2;height:80" coordorigin="441,254" coordsize="0,80" path="m441,334l441,254e" filled="false" stroked="true" strokeweight=".748pt" strokecolor="#939598">
                <v:path arrowok="t"/>
              </v:shape>
            </v:group>
            <v:group style="position:absolute;left:401;top:254;width:2;height:80" coordorigin="401,254" coordsize="2,80">
              <v:shape style="position:absolute;left:401;top:254;width:2;height:80" coordorigin="401,254" coordsize="0,80" path="m401,334l401,254e" filled="false" stroked="true" strokeweight=".748pt" strokecolor="#939598">
                <v:path arrowok="t"/>
              </v:shape>
            </v:group>
            <v:group style="position:absolute;left:361;top:254;width:2;height:80" coordorigin="361,254" coordsize="2,80">
              <v:shape style="position:absolute;left:361;top:254;width:2;height:80" coordorigin="361,254" coordsize="0,80" path="m361,334l361,254e" filled="false" stroked="true" strokeweight=".748pt" strokecolor="#939598">
                <v:path arrowok="t"/>
              </v:shape>
            </v:group>
            <v:group style="position:absolute;left:320;top:254;width:2;height:80" coordorigin="320,254" coordsize="2,80">
              <v:shape style="position:absolute;left:320;top:254;width:2;height:80" coordorigin="320,254" coordsize="1,80" path="m320,334l320,254e" filled="false" stroked="true" strokeweight=".748pt" strokecolor="#939598">
                <v:path arrowok="t"/>
              </v:shape>
            </v:group>
            <v:group style="position:absolute;left:280;top:254;width:2;height:80" coordorigin="280,254" coordsize="2,80">
              <v:shape style="position:absolute;left:280;top:254;width:2;height:80" coordorigin="280,254" coordsize="0,80" path="m280,334l280,254e" filled="false" stroked="true" strokeweight=".748pt" strokecolor="#939598">
                <v:path arrowok="t"/>
              </v:shape>
            </v:group>
            <v:group style="position:absolute;left:240;top:254;width:2;height:80" coordorigin="240,254" coordsize="2,80">
              <v:shape style="position:absolute;left:240;top:254;width:2;height:80" coordorigin="240,254" coordsize="0,80" path="m240,334l240,254e" filled="false" stroked="true" strokeweight=".748pt" strokecolor="#939598">
                <v:path arrowok="t"/>
              </v:shape>
            </v:group>
            <v:group style="position:absolute;left:200;top:254;width:2;height:80" coordorigin="200,254" coordsize="2,80">
              <v:shape style="position:absolute;left:200;top:254;width:2;height:80" coordorigin="200,254" coordsize="0,80" path="m200,334l200,254e" filled="false" stroked="true" strokeweight=".748pt" strokecolor="#939598">
                <v:path arrowok="t"/>
              </v:shape>
            </v:group>
            <v:group style="position:absolute;left:160;top:254;width:2;height:80" coordorigin="160,254" coordsize="2,80">
              <v:shape style="position:absolute;left:160;top:254;width:2;height:80" coordorigin="160,254" coordsize="0,80" path="m160,334l160,254e" filled="false" stroked="true" strokeweight=".748pt" strokecolor="#939598">
                <v:path arrowok="t"/>
              </v:shape>
            </v:group>
            <v:group style="position:absolute;left:120;top:254;width:2;height:80" coordorigin="120,254" coordsize="2,80">
              <v:shape style="position:absolute;left:120;top:254;width:2;height:80" coordorigin="120,254" coordsize="0,80" path="m120,334l120,254e" filled="false" stroked="true" strokeweight=".748pt" strokecolor="#939598">
                <v:path arrowok="t"/>
              </v:shape>
            </v:group>
            <v:group style="position:absolute;left:80;top:254;width:2;height:80" coordorigin="80,254" coordsize="2,80">
              <v:shape style="position:absolute;left:80;top:254;width:2;height:80" coordorigin="80,254" coordsize="0,80" path="m80,334l80,254e" filled="false" stroked="true" strokeweight=".748pt" strokecolor="#939598">
                <v:path arrowok="t"/>
              </v:shape>
            </v:group>
            <v:group style="position:absolute;left:40;top:254;width:2;height:80" coordorigin="40,254" coordsize="2,80">
              <v:shape style="position:absolute;left:40;top:254;width:2;height:80" coordorigin="40,254" coordsize="0,80" path="m40,334l40,254e" filled="false" stroked="true" strokeweight=".748pt" strokecolor="#939598">
                <v:path arrowok="t"/>
              </v:shape>
            </v:group>
            <v:group style="position:absolute;left:0;top:286;width:2;height:49" coordorigin="0,286" coordsize="2,49">
              <v:shape style="position:absolute;left:0;top:286;width:2;height:49" coordorigin="0,286" coordsize="0,49" path="m0,335l0,287e" filled="false" stroked="true" strokeweight=".748pt" strokecolor="#939598">
                <v:path arrowok="t"/>
              </v:shape>
            </v:group>
            <w10:wrap type="none"/>
          </v:group>
        </w:pict>
      </w:r>
      <w:r>
        <w:rPr>
          <w:color w:val="939598"/>
          <w:u w:val="none"/>
        </w:rPr>
      </w:r>
      <w:r>
        <w:rPr>
          <w:color w:val="939598"/>
          <w:u w:val="thick" w:color="939598"/>
        </w:rPr>
        <w:t> </w:t>
      </w:r>
      <w:r>
        <w:rPr>
          <w:color w:val="939598"/>
          <w:u w:val="none"/>
        </w:rPr>
        <w:tab/>
      </w:r>
      <w:r>
        <w:rPr>
          <w:color w:val="939598"/>
          <w:spacing w:val="-27"/>
          <w:u w:val="none"/>
        </w:rPr>
        <w:t>21</w:t>
      </w:r>
      <w:r>
        <w:rPr>
          <w:color w:val="939598"/>
          <w:spacing w:val="-8"/>
          <w:u w:val="none"/>
        </w:rPr>
        <w:t> </w:t>
      </w:r>
      <w:r>
        <w:rPr>
          <w:color w:val="939598"/>
          <w:u w:val="thick" w:color="939598"/>
        </w:rPr>
        <w:t> </w:t>
      </w:r>
      <w:r>
        <w:rPr>
          <w:color w:val="939598"/>
          <w:u w:val="none"/>
        </w:rPr>
      </w:r>
      <w:r>
        <w:rPr>
          <w:u w:val="none"/>
        </w:rPr>
      </w:r>
    </w:p>
    <w:p>
      <w:pPr>
        <w:spacing w:after="0" w:line="240" w:lineRule="auto"/>
        <w:jc w:val="left"/>
        <w:sectPr>
          <w:type w:val="continuous"/>
          <w:pgSz w:w="11910" w:h="16840"/>
          <w:pgMar w:top="1180" w:bottom="28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sz w:val="21"/>
          <w:szCs w:val="21"/>
        </w:rPr>
      </w:pPr>
    </w:p>
    <w:p>
      <w:pPr>
        <w:pStyle w:val="Heading2"/>
        <w:tabs>
          <w:tab w:pos="2923" w:val="left" w:leader="none"/>
        </w:tabs>
        <w:spacing w:line="587" w:lineRule="exact"/>
        <w:ind w:left="2976" w:right="988" w:hanging="2041"/>
        <w:jc w:val="left"/>
      </w:pPr>
      <w:r>
        <w:rPr/>
        <w:pict>
          <v:group style="position:absolute;margin-left:.0004pt;margin-top:-57.792629pt;width:594.950pt;height:4.850pt;mso-position-horizontal-relative:page;mso-position-vertical-relative:paragraph;z-index:3856" coordorigin="0,-1156" coordsize="11899,97">
            <v:group style="position:absolute;left:11891;top:-1148;width:2;height:80" coordorigin="11891,-1148" coordsize="2,80">
              <v:shape style="position:absolute;left:11891;top:-1148;width:2;height:80" coordorigin="11891,-1148" coordsize="0,80" path="m11891,-1068l11891,-1148e" filled="false" stroked="true" strokeweight=".748pt" strokecolor="#939598">
                <v:path arrowok="t"/>
              </v:shape>
            </v:group>
            <v:group style="position:absolute;left:11851;top:-1148;width:2;height:80" coordorigin="11851,-1148" coordsize="2,80">
              <v:shape style="position:absolute;left:11851;top:-1148;width:2;height:80" coordorigin="11851,-1148" coordsize="0,80" path="m11851,-1068l11851,-1148e" filled="false" stroked="true" strokeweight=".748pt" strokecolor="#939598">
                <v:path arrowok="t"/>
              </v:shape>
            </v:group>
            <v:group style="position:absolute;left:11811;top:-1148;width:2;height:80" coordorigin="11811,-1148" coordsize="2,80">
              <v:shape style="position:absolute;left:11811;top:-1148;width:2;height:80" coordorigin="11811,-1148" coordsize="0,80" path="m11811,-1068l11811,-1148e" filled="false" stroked="true" strokeweight=".748pt" strokecolor="#939598">
                <v:path arrowok="t"/>
              </v:shape>
            </v:group>
            <v:group style="position:absolute;left:11771;top:-1148;width:2;height:80" coordorigin="11771,-1148" coordsize="2,80">
              <v:shape style="position:absolute;left:11771;top:-1148;width:2;height:80" coordorigin="11771,-1148" coordsize="0,80" path="m11771,-1068l11771,-1148e" filled="false" stroked="true" strokeweight=".748pt" strokecolor="#939598">
                <v:path arrowok="t"/>
              </v:shape>
            </v:group>
            <v:group style="position:absolute;left:11731;top:-1148;width:2;height:80" coordorigin="11731,-1148" coordsize="2,80">
              <v:shape style="position:absolute;left:11731;top:-1148;width:2;height:80" coordorigin="11731,-1148" coordsize="1,80" path="m11731,-1068l11731,-1148e" filled="false" stroked="true" strokeweight=".748pt" strokecolor="#939598">
                <v:path arrowok="t"/>
              </v:shape>
            </v:group>
            <v:group style="position:absolute;left:11691;top:-1148;width:2;height:80" coordorigin="11691,-1148" coordsize="2,80">
              <v:shape style="position:absolute;left:11691;top:-1148;width:2;height:80" coordorigin="11691,-1148" coordsize="0,80" path="m11691,-1068l11691,-1148e" filled="false" stroked="true" strokeweight=".748pt" strokecolor="#939598">
                <v:path arrowok="t"/>
              </v:shape>
            </v:group>
            <v:group style="position:absolute;left:11651;top:-1148;width:2;height:80" coordorigin="11651,-1148" coordsize="2,80">
              <v:shape style="position:absolute;left:11651;top:-1148;width:2;height:80" coordorigin="11651,-1148" coordsize="0,80" path="m11651,-1068l11651,-1148e" filled="false" stroked="true" strokeweight=".748pt" strokecolor="#939598">
                <v:path arrowok="t"/>
              </v:shape>
            </v:group>
            <v:group style="position:absolute;left:11611;top:-1148;width:2;height:80" coordorigin="11611,-1148" coordsize="2,80">
              <v:shape style="position:absolute;left:11611;top:-1148;width:2;height:80" coordorigin="11611,-1148" coordsize="0,80" path="m11611,-1068l11611,-1148e" filled="false" stroked="true" strokeweight=".748pt" strokecolor="#939598">
                <v:path arrowok="t"/>
              </v:shape>
            </v:group>
            <v:group style="position:absolute;left:11571;top:-1148;width:2;height:80" coordorigin="11571,-1148" coordsize="2,80">
              <v:shape style="position:absolute;left:11571;top:-1148;width:2;height:80" coordorigin="11571,-1148" coordsize="0,80" path="m11571,-1068l11571,-1148e" filled="false" stroked="true" strokeweight=".748pt" strokecolor="#939598">
                <v:path arrowok="t"/>
              </v:shape>
            </v:group>
            <v:group style="position:absolute;left:11531;top:-1148;width:2;height:80" coordorigin="11531,-1148" coordsize="2,80">
              <v:shape style="position:absolute;left:11531;top:-1148;width:2;height:80" coordorigin="11531,-1148" coordsize="1,80" path="m11531,-1068l11531,-1148e" filled="false" stroked="true" strokeweight=".748pt" strokecolor="#939598">
                <v:path arrowok="t"/>
              </v:shape>
            </v:group>
            <v:group style="position:absolute;left:11491;top:-1148;width:2;height:80" coordorigin="11491,-1148" coordsize="2,80">
              <v:shape style="position:absolute;left:11491;top:-1148;width:2;height:80" coordorigin="11491,-1148" coordsize="0,80" path="m11491,-1068l11491,-1148e" filled="false" stroked="true" strokeweight=".748pt" strokecolor="#939598">
                <v:path arrowok="t"/>
              </v:shape>
            </v:group>
            <v:group style="position:absolute;left:11451;top:-1148;width:2;height:80" coordorigin="11451,-1148" coordsize="2,80">
              <v:shape style="position:absolute;left:11451;top:-1148;width:2;height:80" coordorigin="11451,-1148" coordsize="0,80" path="m11451,-1068l11451,-1148e" filled="false" stroked="true" strokeweight=".748pt" strokecolor="#939598">
                <v:path arrowok="t"/>
              </v:shape>
            </v:group>
            <v:group style="position:absolute;left:11411;top:-1148;width:2;height:80" coordorigin="11411,-1148" coordsize="2,80">
              <v:shape style="position:absolute;left:11411;top:-1148;width:2;height:80" coordorigin="11411,-1148" coordsize="0,80" path="m11411,-1068l11411,-1148e" filled="false" stroked="true" strokeweight=".748pt" strokecolor="#939598">
                <v:path arrowok="t"/>
              </v:shape>
            </v:group>
            <v:group style="position:absolute;left:11371;top:-1148;width:2;height:80" coordorigin="11371,-1148" coordsize="2,80">
              <v:shape style="position:absolute;left:11371;top:-1148;width:2;height:80" coordorigin="11371,-1148" coordsize="0,80" path="m11371,-1068l11371,-1148e" filled="false" stroked="true" strokeweight=".748pt" strokecolor="#939598">
                <v:path arrowok="t"/>
              </v:shape>
            </v:group>
            <v:group style="position:absolute;left:11331;top:-1148;width:2;height:80" coordorigin="11331,-1148" coordsize="2,80">
              <v:shape style="position:absolute;left:11331;top:-1148;width:2;height:80" coordorigin="11331,-1148" coordsize="0,80" path="m11331,-1068l11331,-1148e" filled="false" stroked="true" strokeweight=".748pt" strokecolor="#939598">
                <v:path arrowok="t"/>
              </v:shape>
            </v:group>
            <v:group style="position:absolute;left:11291;top:-1148;width:2;height:80" coordorigin="11291,-1148" coordsize="2,80">
              <v:shape style="position:absolute;left:11291;top:-1148;width:2;height:80" coordorigin="11291,-1148" coordsize="0,80" path="m11291,-1068l11291,-1148e" filled="false" stroked="true" strokeweight=".748pt" strokecolor="#939598">
                <v:path arrowok="t"/>
              </v:shape>
            </v:group>
            <v:group style="position:absolute;left:11251;top:-1148;width:2;height:80" coordorigin="11251,-1148" coordsize="2,80">
              <v:shape style="position:absolute;left:11251;top:-1148;width:2;height:80" coordorigin="11251,-1148" coordsize="0,80" path="m11251,-1068l11251,-1148e" filled="false" stroked="true" strokeweight=".748pt" strokecolor="#939598">
                <v:path arrowok="t"/>
              </v:shape>
            </v:group>
            <v:group style="position:absolute;left:11210;top:-1148;width:2;height:80" coordorigin="11210,-1148" coordsize="2,80">
              <v:shape style="position:absolute;left:11210;top:-1148;width:2;height:80" coordorigin="11210,-1148" coordsize="0,80" path="m11211,-1068l11210,-1148e" filled="false" stroked="true" strokeweight=".748pt" strokecolor="#939598">
                <v:path arrowok="t"/>
              </v:shape>
            </v:group>
            <v:group style="position:absolute;left:11170;top:-1148;width:2;height:80" coordorigin="11170,-1148" coordsize="2,80">
              <v:shape style="position:absolute;left:11170;top:-1148;width:2;height:80" coordorigin="11170,-1148" coordsize="0,80" path="m11170,-1068l11170,-1148e" filled="false" stroked="true" strokeweight=".748pt" strokecolor="#939598">
                <v:path arrowok="t"/>
              </v:shape>
            </v:group>
            <v:group style="position:absolute;left:11130;top:-1148;width:2;height:80" coordorigin="11130,-1148" coordsize="2,80">
              <v:shape style="position:absolute;left:11130;top:-1148;width:2;height:80" coordorigin="11130,-1148" coordsize="0,80" path="m11130,-1068l11130,-1148e" filled="false" stroked="true" strokeweight=".748pt" strokecolor="#939598">
                <v:path arrowok="t"/>
              </v:shape>
            </v:group>
            <v:group style="position:absolute;left:11090;top:-1148;width:2;height:80" coordorigin="11090,-1148" coordsize="2,80">
              <v:shape style="position:absolute;left:11090;top:-1148;width:2;height:80" coordorigin="11090,-1148" coordsize="0,80" path="m11090,-1068l11090,-1148e" filled="false" stroked="true" strokeweight=".748pt" strokecolor="#939598">
                <v:path arrowok="t"/>
              </v:shape>
            </v:group>
            <v:group style="position:absolute;left:11050;top:-1148;width:2;height:80" coordorigin="11050,-1148" coordsize="2,80">
              <v:shape style="position:absolute;left:11050;top:-1148;width:2;height:80" coordorigin="11050,-1148" coordsize="0,80" path="m11050,-1068l11050,-1148e" filled="false" stroked="true" strokeweight=".748pt" strokecolor="#939598">
                <v:path arrowok="t"/>
              </v:shape>
            </v:group>
            <v:group style="position:absolute;left:11010;top:-1148;width:2;height:80" coordorigin="11010,-1148" coordsize="2,80">
              <v:shape style="position:absolute;left:11010;top:-1148;width:2;height:80" coordorigin="11010,-1148" coordsize="1,80" path="m11010,-1068l11010,-1148e" filled="false" stroked="true" strokeweight=".748pt" strokecolor="#939598">
                <v:path arrowok="t"/>
              </v:shape>
            </v:group>
            <v:group style="position:absolute;left:10970;top:-1148;width:2;height:80" coordorigin="10970,-1148" coordsize="2,80">
              <v:shape style="position:absolute;left:10970;top:-1148;width:2;height:80" coordorigin="10970,-1148" coordsize="0,80" path="m10970,-1068l10970,-1148e" filled="false" stroked="true" strokeweight=".748pt" strokecolor="#939598">
                <v:path arrowok="t"/>
              </v:shape>
            </v:group>
            <v:group style="position:absolute;left:10930;top:-1148;width:2;height:80" coordorigin="10930,-1148" coordsize="2,80">
              <v:shape style="position:absolute;left:10930;top:-1148;width:2;height:80" coordorigin="10930,-1148" coordsize="0,80" path="m10930,-1068l10930,-1148e" filled="false" stroked="true" strokeweight=".748pt" strokecolor="#939598">
                <v:path arrowok="t"/>
              </v:shape>
            </v:group>
            <v:group style="position:absolute;left:10890;top:-1148;width:2;height:80" coordorigin="10890,-1148" coordsize="2,80">
              <v:shape style="position:absolute;left:10890;top:-1148;width:2;height:80" coordorigin="10890,-1148" coordsize="0,80" path="m10890,-1068l10890,-1148e" filled="false" stroked="true" strokeweight=".748pt" strokecolor="#939598">
                <v:path arrowok="t"/>
              </v:shape>
            </v:group>
            <v:group style="position:absolute;left:10850;top:-1148;width:2;height:80" coordorigin="10850,-1148" coordsize="2,80">
              <v:shape style="position:absolute;left:10850;top:-1148;width:2;height:80" coordorigin="10850,-1148" coordsize="1,80" path="m10850,-1068l10850,-1148e" filled="false" stroked="true" strokeweight=".748pt" strokecolor="#939598">
                <v:path arrowok="t"/>
              </v:shape>
            </v:group>
            <v:group style="position:absolute;left:10810;top:-1148;width:2;height:80" coordorigin="10810,-1148" coordsize="2,80">
              <v:shape style="position:absolute;left:10810;top:-1148;width:2;height:80" coordorigin="10810,-1148" coordsize="0,80" path="m10810,-1068l10810,-1148e" filled="false" stroked="true" strokeweight=".748pt" strokecolor="#939598">
                <v:path arrowok="t"/>
              </v:shape>
            </v:group>
            <v:group style="position:absolute;left:10770;top:-1148;width:2;height:80" coordorigin="10770,-1148" coordsize="2,80">
              <v:shape style="position:absolute;left:10770;top:-1148;width:2;height:80" coordorigin="10770,-1148" coordsize="0,80" path="m10770,-1068l10770,-1148e" filled="false" stroked="true" strokeweight=".748pt" strokecolor="#939598">
                <v:path arrowok="t"/>
              </v:shape>
            </v:group>
            <v:group style="position:absolute;left:10730;top:-1148;width:2;height:80" coordorigin="10730,-1148" coordsize="2,80">
              <v:shape style="position:absolute;left:10730;top:-1148;width:2;height:80" coordorigin="10730,-1148" coordsize="0,80" path="m10730,-1068l10730,-1148e" filled="false" stroked="true" strokeweight=".748pt" strokecolor="#939598">
                <v:path arrowok="t"/>
              </v:shape>
            </v:group>
            <v:group style="position:absolute;left:10690;top:-1148;width:2;height:80" coordorigin="10690,-1148" coordsize="2,80">
              <v:shape style="position:absolute;left:10690;top:-1148;width:2;height:80" coordorigin="10690,-1148" coordsize="0,80" path="m10690,-1068l10690,-1148e" filled="false" stroked="true" strokeweight=".748pt" strokecolor="#939598">
                <v:path arrowok="t"/>
              </v:shape>
            </v:group>
            <v:group style="position:absolute;left:10650;top:-1148;width:2;height:80" coordorigin="10650,-1148" coordsize="2,80">
              <v:shape style="position:absolute;left:10650;top:-1148;width:2;height:80" coordorigin="10650,-1148" coordsize="0,80" path="m10650,-1068l10650,-1148e" filled="false" stroked="true" strokeweight=".748pt" strokecolor="#939598">
                <v:path arrowok="t"/>
              </v:shape>
            </v:group>
            <v:group style="position:absolute;left:10610;top:-1148;width:2;height:80" coordorigin="10610,-1148" coordsize="2,80">
              <v:shape style="position:absolute;left:10610;top:-1148;width:2;height:80" coordorigin="10610,-1148" coordsize="0,80" path="m10610,-1068l10610,-1148e" filled="false" stroked="true" strokeweight=".748pt" strokecolor="#939598">
                <v:path arrowok="t"/>
              </v:shape>
            </v:group>
            <v:group style="position:absolute;left:10570;top:-1148;width:2;height:80" coordorigin="10570,-1148" coordsize="2,80">
              <v:shape style="position:absolute;left:10570;top:-1148;width:2;height:80" coordorigin="10570,-1148" coordsize="0,80" path="m10570,-1068l10570,-1148e" filled="false" stroked="true" strokeweight=".748pt" strokecolor="#939598">
                <v:path arrowok="t"/>
              </v:shape>
            </v:group>
            <v:group style="position:absolute;left:10530;top:-1148;width:2;height:80" coordorigin="10530,-1148" coordsize="2,80">
              <v:shape style="position:absolute;left:10530;top:-1148;width:2;height:80" coordorigin="10530,-1148" coordsize="0,80" path="m10530,-1068l10530,-1148e" filled="false" stroked="true" strokeweight=".748pt" strokecolor="#939598">
                <v:path arrowok="t"/>
              </v:shape>
            </v:group>
            <v:group style="position:absolute;left:10490;top:-1148;width:2;height:80" coordorigin="10490,-1148" coordsize="2,80">
              <v:shape style="position:absolute;left:10490;top:-1148;width:2;height:80" coordorigin="10490,-1148" coordsize="0,80" path="m10490,-1068l10490,-1148e" filled="false" stroked="true" strokeweight=".748pt" strokecolor="#939598">
                <v:path arrowok="t"/>
              </v:shape>
            </v:group>
            <v:group style="position:absolute;left:10450;top:-1148;width:2;height:80" coordorigin="10450,-1148" coordsize="2,80">
              <v:shape style="position:absolute;left:10450;top:-1148;width:2;height:80" coordorigin="10450,-1148" coordsize="0,80" path="m10450,-1068l10450,-1148e" filled="false" stroked="true" strokeweight=".748pt" strokecolor="#939598">
                <v:path arrowok="t"/>
              </v:shape>
            </v:group>
            <v:group style="position:absolute;left:10410;top:-1148;width:2;height:80" coordorigin="10410,-1148" coordsize="2,80">
              <v:shape style="position:absolute;left:10410;top:-1148;width:2;height:80" coordorigin="10410,-1148" coordsize="0,80" path="m10410,-1068l10410,-1148e" filled="false" stroked="true" strokeweight=".748pt" strokecolor="#939598">
                <v:path arrowok="t"/>
              </v:shape>
            </v:group>
            <v:group style="position:absolute;left:10370;top:-1148;width:2;height:80" coordorigin="10370,-1148" coordsize="2,80">
              <v:shape style="position:absolute;left:10370;top:-1148;width:2;height:80" coordorigin="10370,-1148" coordsize="0,80" path="m10370,-1068l10370,-1148e" filled="false" stroked="true" strokeweight=".748pt" strokecolor="#939598">
                <v:path arrowok="t"/>
              </v:shape>
            </v:group>
            <v:group style="position:absolute;left:10330;top:-1148;width:2;height:80" coordorigin="10330,-1148" coordsize="2,80">
              <v:shape style="position:absolute;left:10330;top:-1148;width:2;height:80" coordorigin="10330,-1148" coordsize="0,80" path="m10330,-1068l10330,-1148e" filled="false" stroked="true" strokeweight=".748pt" strokecolor="#939598">
                <v:path arrowok="t"/>
              </v:shape>
            </v:group>
            <v:group style="position:absolute;left:10290;top:-1148;width:2;height:80" coordorigin="10290,-1148" coordsize="2,80">
              <v:shape style="position:absolute;left:10290;top:-1148;width:2;height:80" coordorigin="10290,-1148" coordsize="0,80" path="m10290,-1068l10290,-1148e" filled="false" stroked="true" strokeweight=".748pt" strokecolor="#939598">
                <v:path arrowok="t"/>
              </v:shape>
            </v:group>
            <v:group style="position:absolute;left:10250;top:-1148;width:2;height:80" coordorigin="10250,-1148" coordsize="2,80">
              <v:shape style="position:absolute;left:10250;top:-1148;width:2;height:80" coordorigin="10250,-1148" coordsize="1,80" path="m10250,-1068l10250,-1148e" filled="false" stroked="true" strokeweight=".748pt" strokecolor="#939598">
                <v:path arrowok="t"/>
              </v:shape>
            </v:group>
            <v:group style="position:absolute;left:10210;top:-1148;width:2;height:80" coordorigin="10210,-1148" coordsize="2,80">
              <v:shape style="position:absolute;left:10210;top:-1148;width:2;height:80" coordorigin="10210,-1148" coordsize="0,80" path="m10210,-1068l10210,-1148e" filled="false" stroked="true" strokeweight=".748pt" strokecolor="#939598">
                <v:path arrowok="t"/>
              </v:shape>
            </v:group>
            <v:group style="position:absolute;left:10170;top:-1148;width:2;height:80" coordorigin="10170,-1148" coordsize="2,80">
              <v:shape style="position:absolute;left:10170;top:-1148;width:2;height:80" coordorigin="10170,-1148" coordsize="0,80" path="m10170,-1068l10170,-1148e" filled="false" stroked="true" strokeweight=".748pt" strokecolor="#939598">
                <v:path arrowok="t"/>
              </v:shape>
            </v:group>
            <v:group style="position:absolute;left:10130;top:-1148;width:2;height:80" coordorigin="10130,-1148" coordsize="2,80">
              <v:shape style="position:absolute;left:10130;top:-1148;width:2;height:80" coordorigin="10130,-1148" coordsize="0,80" path="m10130,-1068l10130,-1148e" filled="false" stroked="true" strokeweight=".748pt" strokecolor="#939598">
                <v:path arrowok="t"/>
              </v:shape>
            </v:group>
            <v:group style="position:absolute;left:10090;top:-1148;width:2;height:80" coordorigin="10090,-1148" coordsize="2,80">
              <v:shape style="position:absolute;left:10090;top:-1148;width:2;height:80" coordorigin="10090,-1148" coordsize="1,80" path="m10090,-1068l10090,-1148e" filled="false" stroked="true" strokeweight=".748pt" strokecolor="#939598">
                <v:path arrowok="t"/>
              </v:shape>
            </v:group>
            <v:group style="position:absolute;left:10050;top:-1148;width:2;height:80" coordorigin="10050,-1148" coordsize="2,80">
              <v:shape style="position:absolute;left:10050;top:-1148;width:2;height:80" coordorigin="10050,-1148" coordsize="0,80" path="m10050,-1068l10050,-1148e" filled="false" stroked="true" strokeweight=".748pt" strokecolor="#939598">
                <v:path arrowok="t"/>
              </v:shape>
            </v:group>
            <v:group style="position:absolute;left:10010;top:-1148;width:2;height:80" coordorigin="10010,-1148" coordsize="2,80">
              <v:shape style="position:absolute;left:10010;top:-1148;width:2;height:80" coordorigin="10010,-1148" coordsize="0,80" path="m10010,-1068l10010,-1148e" filled="false" stroked="true" strokeweight=".748pt" strokecolor="#939598">
                <v:path arrowok="t"/>
              </v:shape>
            </v:group>
            <v:group style="position:absolute;left:9970;top:-1148;width:2;height:80" coordorigin="9970,-1148" coordsize="2,80">
              <v:shape style="position:absolute;left:9970;top:-1148;width:2;height:80" coordorigin="9970,-1148" coordsize="1,80" path="m9970,-1068l9970,-1148e" filled="false" stroked="true" strokeweight=".748pt" strokecolor="#939598">
                <v:path arrowok="t"/>
              </v:shape>
            </v:group>
            <v:group style="position:absolute;left:9930;top:-1148;width:2;height:80" coordorigin="9930,-1148" coordsize="2,80">
              <v:shape style="position:absolute;left:9930;top:-1148;width:2;height:80" coordorigin="9930,-1148" coordsize="0,80" path="m9930,-1068l9930,-1148e" filled="false" stroked="true" strokeweight=".748pt" strokecolor="#939598">
                <v:path arrowok="t"/>
              </v:shape>
            </v:group>
            <v:group style="position:absolute;left:9890;top:-1148;width:2;height:80" coordorigin="9890,-1148" coordsize="2,80">
              <v:shape style="position:absolute;left:9890;top:-1148;width:2;height:80" coordorigin="9890,-1148" coordsize="0,80" path="m9890,-1068l9890,-1148e" filled="false" stroked="true" strokeweight=".748pt" strokecolor="#939598">
                <v:path arrowok="t"/>
              </v:shape>
            </v:group>
            <v:group style="position:absolute;left:9850;top:-1148;width:2;height:80" coordorigin="9850,-1148" coordsize="2,80">
              <v:shape style="position:absolute;left:9850;top:-1148;width:2;height:80" coordorigin="9850,-1148" coordsize="0,80" path="m9850,-1068l9850,-1148e" filled="false" stroked="true" strokeweight=".748pt" strokecolor="#939598">
                <v:path arrowok="t"/>
              </v:shape>
            </v:group>
            <v:group style="position:absolute;left:9810;top:-1148;width:2;height:80" coordorigin="9810,-1148" coordsize="2,80">
              <v:shape style="position:absolute;left:9810;top:-1148;width:2;height:80" coordorigin="9810,-1148" coordsize="0,80" path="m9810,-1068l9810,-1148e" filled="false" stroked="true" strokeweight=".748pt" strokecolor="#939598">
                <v:path arrowok="t"/>
              </v:shape>
            </v:group>
            <v:group style="position:absolute;left:9770;top:-1148;width:2;height:80" coordorigin="9770,-1148" coordsize="2,80">
              <v:shape style="position:absolute;left:9770;top:-1148;width:2;height:80" coordorigin="9770,-1148" coordsize="0,80" path="m9770,-1068l9770,-1148e" filled="false" stroked="true" strokeweight=".748pt" strokecolor="#939598">
                <v:path arrowok="t"/>
              </v:shape>
            </v:group>
            <v:group style="position:absolute;left:9730;top:-1148;width:2;height:80" coordorigin="9730,-1148" coordsize="2,80">
              <v:shape style="position:absolute;left:9730;top:-1148;width:2;height:80" coordorigin="9730,-1148" coordsize="1,80" path="m9730,-1068l9730,-1148e" filled="false" stroked="true" strokeweight=".748pt" strokecolor="#939598">
                <v:path arrowok="t"/>
              </v:shape>
            </v:group>
            <v:group style="position:absolute;left:9690;top:-1148;width:2;height:80" coordorigin="9690,-1148" coordsize="2,80">
              <v:shape style="position:absolute;left:9690;top:-1148;width:2;height:80" coordorigin="9690,-1148" coordsize="0,80" path="m9690,-1068l9690,-1148e" filled="false" stroked="true" strokeweight=".748pt" strokecolor="#939598">
                <v:path arrowok="t"/>
              </v:shape>
            </v:group>
            <v:group style="position:absolute;left:9650;top:-1148;width:2;height:80" coordorigin="9650,-1148" coordsize="2,80">
              <v:shape style="position:absolute;left:9650;top:-1148;width:2;height:80" coordorigin="9650,-1148" coordsize="0,80" path="m9650,-1068l9650,-1148e" filled="false" stroked="true" strokeweight=".748pt" strokecolor="#939598">
                <v:path arrowok="t"/>
              </v:shape>
            </v:group>
            <v:group style="position:absolute;left:9610;top:-1148;width:2;height:80" coordorigin="9610,-1148" coordsize="2,80">
              <v:shape style="position:absolute;left:9610;top:-1148;width:2;height:80" coordorigin="9610,-1148" coordsize="0,80" path="m9610,-1068l9610,-1148e" filled="false" stroked="true" strokeweight=".748pt" strokecolor="#939598">
                <v:path arrowok="t"/>
              </v:shape>
            </v:group>
            <v:group style="position:absolute;left:9570;top:-1148;width:2;height:80" coordorigin="9570,-1148" coordsize="2,80">
              <v:shape style="position:absolute;left:9570;top:-1148;width:2;height:80" coordorigin="9570,-1148" coordsize="1,80" path="m9570,-1068l9570,-1148e" filled="false" stroked="true" strokeweight=".748pt" strokecolor="#939598">
                <v:path arrowok="t"/>
              </v:shape>
            </v:group>
            <v:group style="position:absolute;left:9530;top:-1148;width:2;height:80" coordorigin="9530,-1148" coordsize="2,80">
              <v:shape style="position:absolute;left:9530;top:-1148;width:2;height:80" coordorigin="9530,-1148" coordsize="0,80" path="m9530,-1068l9530,-1148e" filled="false" stroked="true" strokeweight=".748pt" strokecolor="#939598">
                <v:path arrowok="t"/>
              </v:shape>
            </v:group>
            <v:group style="position:absolute;left:9490;top:-1148;width:2;height:80" coordorigin="9490,-1148" coordsize="2,80">
              <v:shape style="position:absolute;left:9490;top:-1148;width:2;height:80" coordorigin="9490,-1148" coordsize="0,80" path="m9490,-1068l9490,-1148e" filled="false" stroked="true" strokeweight=".748pt" strokecolor="#939598">
                <v:path arrowok="t"/>
              </v:shape>
            </v:group>
            <v:group style="position:absolute;left:9450;top:-1148;width:2;height:80" coordorigin="9450,-1148" coordsize="2,80">
              <v:shape style="position:absolute;left:9450;top:-1148;width:2;height:80" coordorigin="9450,-1148" coordsize="0,80" path="m9450,-1068l9450,-1148e" filled="false" stroked="true" strokeweight=".748pt" strokecolor="#939598">
                <v:path arrowok="t"/>
              </v:shape>
            </v:group>
            <v:group style="position:absolute;left:9410;top:-1148;width:2;height:80" coordorigin="9410,-1148" coordsize="2,80">
              <v:shape style="position:absolute;left:9410;top:-1148;width:2;height:80" coordorigin="9410,-1148" coordsize="0,80" path="m9410,-1068l9410,-1148e" filled="false" stroked="true" strokeweight=".748pt" strokecolor="#939598">
                <v:path arrowok="t"/>
              </v:shape>
            </v:group>
            <v:group style="position:absolute;left:9370;top:-1148;width:2;height:80" coordorigin="9370,-1148" coordsize="2,80">
              <v:shape style="position:absolute;left:9370;top:-1148;width:2;height:80" coordorigin="9370,-1148" coordsize="1,80" path="m9370,-1068l9370,-1148e" filled="false" stroked="true" strokeweight=".748pt" strokecolor="#939598">
                <v:path arrowok="t"/>
              </v:shape>
            </v:group>
            <v:group style="position:absolute;left:9330;top:-1148;width:2;height:80" coordorigin="9330,-1148" coordsize="2,80">
              <v:shape style="position:absolute;left:9330;top:-1148;width:2;height:80" coordorigin="9330,-1148" coordsize="0,80" path="m9330,-1068l9330,-1148e" filled="false" stroked="true" strokeweight=".748pt" strokecolor="#939598">
                <v:path arrowok="t"/>
              </v:shape>
            </v:group>
            <v:group style="position:absolute;left:9290;top:-1148;width:2;height:80" coordorigin="9290,-1148" coordsize="2,80">
              <v:shape style="position:absolute;left:9290;top:-1148;width:2;height:80" coordorigin="9290,-1148" coordsize="0,80" path="m9290,-1068l9290,-1148e" filled="false" stroked="true" strokeweight=".748pt" strokecolor="#939598">
                <v:path arrowok="t"/>
              </v:shape>
            </v:group>
            <v:group style="position:absolute;left:9250;top:-1148;width:2;height:80" coordorigin="9250,-1148" coordsize="2,80">
              <v:shape style="position:absolute;left:9250;top:-1148;width:2;height:80" coordorigin="9250,-1148" coordsize="0,80" path="m9250,-1068l9250,-1148e" filled="false" stroked="true" strokeweight=".748pt" strokecolor="#939598">
                <v:path arrowok="t"/>
              </v:shape>
            </v:group>
            <v:group style="position:absolute;left:9210;top:-1148;width:2;height:80" coordorigin="9210,-1148" coordsize="2,80">
              <v:shape style="position:absolute;left:9210;top:-1148;width:2;height:80" coordorigin="9210,-1148" coordsize="1,80" path="m9210,-1068l9210,-1148e" filled="false" stroked="true" strokeweight=".748pt" strokecolor="#939598">
                <v:path arrowok="t"/>
              </v:shape>
            </v:group>
            <v:group style="position:absolute;left:9170;top:-1148;width:2;height:80" coordorigin="9170,-1148" coordsize="2,80">
              <v:shape style="position:absolute;left:9170;top:-1148;width:2;height:80" coordorigin="9170,-1148" coordsize="0,80" path="m9170,-1068l9170,-1148e" filled="false" stroked="true" strokeweight=".748pt" strokecolor="#939598">
                <v:path arrowok="t"/>
              </v:shape>
            </v:group>
            <v:group style="position:absolute;left:9130;top:-1148;width:2;height:80" coordorigin="9130,-1148" coordsize="2,80">
              <v:shape style="position:absolute;left:9130;top:-1148;width:2;height:80" coordorigin="9130,-1148" coordsize="0,80" path="m9130,-1068l9130,-1148e" filled="false" stroked="true" strokeweight=".748pt" strokecolor="#939598">
                <v:path arrowok="t"/>
              </v:shape>
            </v:group>
            <v:group style="position:absolute;left:9090;top:-1148;width:2;height:80" coordorigin="9090,-1148" coordsize="2,80">
              <v:shape style="position:absolute;left:9090;top:-1148;width:2;height:80" coordorigin="9090,-1148" coordsize="0,80" path="m9090,-1068l9090,-1148e" filled="false" stroked="true" strokeweight=".748pt" strokecolor="#939598">
                <v:path arrowok="t"/>
              </v:shape>
            </v:group>
            <v:group style="position:absolute;left:9050;top:-1148;width:2;height:80" coordorigin="9050,-1148" coordsize="2,80">
              <v:shape style="position:absolute;left:9050;top:-1148;width:2;height:80" coordorigin="9050,-1148" coordsize="1,80" path="m9050,-1068l9050,-1148e" filled="false" stroked="true" strokeweight=".748pt" strokecolor="#939598">
                <v:path arrowok="t"/>
              </v:shape>
            </v:group>
            <v:group style="position:absolute;left:9010;top:-1148;width:2;height:80" coordorigin="9010,-1148" coordsize="2,80">
              <v:shape style="position:absolute;left:9010;top:-1148;width:2;height:80" coordorigin="9010,-1148" coordsize="0,80" path="m9010,-1068l9010,-1148e" filled="false" stroked="true" strokeweight=".748pt" strokecolor="#939598">
                <v:path arrowok="t"/>
              </v:shape>
            </v:group>
            <v:group style="position:absolute;left:8970;top:-1148;width:2;height:80" coordorigin="8970,-1148" coordsize="2,80">
              <v:shape style="position:absolute;left:8970;top:-1148;width:2;height:80" coordorigin="8970,-1148" coordsize="0,80" path="m8970,-1068l8970,-1148e" filled="false" stroked="true" strokeweight=".748pt" strokecolor="#939598">
                <v:path arrowok="t"/>
              </v:shape>
            </v:group>
            <v:group style="position:absolute;left:8930;top:-1148;width:2;height:80" coordorigin="8930,-1148" coordsize="2,80">
              <v:shape style="position:absolute;left:8930;top:-1148;width:2;height:80" coordorigin="8930,-1148" coordsize="0,80" path="m8930,-1068l8930,-1148e" filled="false" stroked="true" strokeweight=".748pt" strokecolor="#939598">
                <v:path arrowok="t"/>
              </v:shape>
            </v:group>
            <v:group style="position:absolute;left:8890;top:-1148;width:2;height:80" coordorigin="8890,-1148" coordsize="2,80">
              <v:shape style="position:absolute;left:8890;top:-1148;width:2;height:80" coordorigin="8890,-1148" coordsize="0,80" path="m8890,-1068l8890,-1148e" filled="false" stroked="true" strokeweight=".748pt" strokecolor="#939598">
                <v:path arrowok="t"/>
              </v:shape>
            </v:group>
            <v:group style="position:absolute;left:8850;top:-1148;width:2;height:80" coordorigin="8850,-1148" coordsize="2,80">
              <v:shape style="position:absolute;left:8850;top:-1148;width:2;height:80" coordorigin="8850,-1148" coordsize="1,80" path="m8850,-1068l8850,-1148e" filled="false" stroked="true" strokeweight=".748pt" strokecolor="#939598">
                <v:path arrowok="t"/>
              </v:shape>
            </v:group>
            <v:group style="position:absolute;left:8810;top:-1148;width:2;height:80" coordorigin="8810,-1148" coordsize="2,80">
              <v:shape style="position:absolute;left:8810;top:-1148;width:2;height:80" coordorigin="8810,-1148" coordsize="0,80" path="m8810,-1068l8810,-1148e" filled="false" stroked="true" strokeweight=".748pt" strokecolor="#939598">
                <v:path arrowok="t"/>
              </v:shape>
            </v:group>
            <v:group style="position:absolute;left:8770;top:-1148;width:2;height:80" coordorigin="8770,-1148" coordsize="2,80">
              <v:shape style="position:absolute;left:8770;top:-1148;width:2;height:80" coordorigin="8770,-1148" coordsize="0,80" path="m8770,-1068l8770,-1148e" filled="false" stroked="true" strokeweight=".748pt" strokecolor="#939598">
                <v:path arrowok="t"/>
              </v:shape>
            </v:group>
            <v:group style="position:absolute;left:8730;top:-1148;width:2;height:80" coordorigin="8730,-1148" coordsize="2,80">
              <v:shape style="position:absolute;left:8730;top:-1148;width:2;height:80" coordorigin="8730,-1148" coordsize="0,80" path="m8730,-1068l8730,-1148e" filled="false" stroked="true" strokeweight=".748pt" strokecolor="#939598">
                <v:path arrowok="t"/>
              </v:shape>
            </v:group>
            <v:group style="position:absolute;left:8690;top:-1148;width:2;height:80" coordorigin="8690,-1148" coordsize="2,80">
              <v:shape style="position:absolute;left:8690;top:-1148;width:2;height:80" coordorigin="8690,-1148" coordsize="1,80" path="m8690,-1068l8690,-1148e" filled="false" stroked="true" strokeweight=".748pt" strokecolor="#939598">
                <v:path arrowok="t"/>
              </v:shape>
            </v:group>
            <v:group style="position:absolute;left:8650;top:-1148;width:2;height:80" coordorigin="8650,-1148" coordsize="2,80">
              <v:shape style="position:absolute;left:8650;top:-1148;width:2;height:80" coordorigin="8650,-1148" coordsize="0,80" path="m8650,-1068l8650,-1148e" filled="false" stroked="true" strokeweight=".748pt" strokecolor="#939598">
                <v:path arrowok="t"/>
              </v:shape>
            </v:group>
            <v:group style="position:absolute;left:8610;top:-1148;width:2;height:80" coordorigin="8610,-1148" coordsize="2,80">
              <v:shape style="position:absolute;left:8610;top:-1148;width:2;height:80" coordorigin="8610,-1148" coordsize="0,80" path="m8610,-1068l8610,-1148e" filled="false" stroked="true" strokeweight=".748pt" strokecolor="#939598">
                <v:path arrowok="t"/>
              </v:shape>
            </v:group>
            <v:group style="position:absolute;left:8570;top:-1148;width:2;height:80" coordorigin="8570,-1148" coordsize="2,80">
              <v:shape style="position:absolute;left:8570;top:-1148;width:2;height:80" coordorigin="8570,-1148" coordsize="0,80" path="m8570,-1068l8570,-1148e" filled="false" stroked="true" strokeweight=".748pt" strokecolor="#939598">
                <v:path arrowok="t"/>
              </v:shape>
            </v:group>
            <v:group style="position:absolute;left:8530;top:-1148;width:2;height:80" coordorigin="8530,-1148" coordsize="2,80">
              <v:shape style="position:absolute;left:8530;top:-1148;width:2;height:80" coordorigin="8530,-1148" coordsize="0,80" path="m8530,-1068l8530,-1148e" filled="false" stroked="true" strokeweight=".748pt" strokecolor="#939598">
                <v:path arrowok="t"/>
              </v:shape>
            </v:group>
            <v:group style="position:absolute;left:8490;top:-1148;width:2;height:80" coordorigin="8490,-1148" coordsize="2,80">
              <v:shape style="position:absolute;left:8490;top:-1148;width:2;height:80" coordorigin="8490,-1148" coordsize="0,80" path="m8490,-1068l8490,-1148e" filled="false" stroked="true" strokeweight=".748pt" strokecolor="#939598">
                <v:path arrowok="t"/>
              </v:shape>
            </v:group>
            <v:group style="position:absolute;left:8450;top:-1148;width:2;height:80" coordorigin="8450,-1148" coordsize="2,80">
              <v:shape style="position:absolute;left:8450;top:-1148;width:2;height:80" coordorigin="8450,-1148" coordsize="1,80" path="m8450,-1068l8450,-1148e" filled="false" stroked="true" strokeweight=".748pt" strokecolor="#939598">
                <v:path arrowok="t"/>
              </v:shape>
            </v:group>
            <v:group style="position:absolute;left:8410;top:-1148;width:2;height:80" coordorigin="8410,-1148" coordsize="2,80">
              <v:shape style="position:absolute;left:8410;top:-1148;width:2;height:80" coordorigin="8410,-1148" coordsize="0,80" path="m8410,-1068l8410,-1148e" filled="false" stroked="true" strokeweight=".748pt" strokecolor="#939598">
                <v:path arrowok="t"/>
              </v:shape>
            </v:group>
            <v:group style="position:absolute;left:8370;top:-1148;width:2;height:80" coordorigin="8370,-1148" coordsize="2,80">
              <v:shape style="position:absolute;left:8370;top:-1148;width:2;height:80" coordorigin="8370,-1148" coordsize="0,80" path="m8370,-1068l8370,-1148e" filled="false" stroked="true" strokeweight=".748pt" strokecolor="#939598">
                <v:path arrowok="t"/>
              </v:shape>
            </v:group>
            <v:group style="position:absolute;left:8330;top:-1148;width:2;height:80" coordorigin="8330,-1148" coordsize="2,80">
              <v:shape style="position:absolute;left:8330;top:-1148;width:2;height:80" coordorigin="8330,-1148" coordsize="1,80" path="m8330,-1068l8330,-1148e" filled="false" stroked="true" strokeweight=".748pt" strokecolor="#939598">
                <v:path arrowok="t"/>
              </v:shape>
            </v:group>
            <v:group style="position:absolute;left:8290;top:-1148;width:2;height:80" coordorigin="8290,-1148" coordsize="2,80">
              <v:shape style="position:absolute;left:8290;top:-1148;width:2;height:80" coordorigin="8290,-1148" coordsize="0,80" path="m8290,-1068l8290,-1148e" filled="false" stroked="true" strokeweight=".748pt" strokecolor="#939598">
                <v:path arrowok="t"/>
              </v:shape>
            </v:group>
            <v:group style="position:absolute;left:8250;top:-1148;width:2;height:80" coordorigin="8250,-1148" coordsize="2,80">
              <v:shape style="position:absolute;left:8250;top:-1148;width:2;height:80" coordorigin="8250,-1148" coordsize="0,80" path="m8250,-1068l8250,-1148e" filled="false" stroked="true" strokeweight=".748pt" strokecolor="#939598">
                <v:path arrowok="t"/>
              </v:shape>
            </v:group>
            <v:group style="position:absolute;left:8210;top:-1148;width:2;height:80" coordorigin="8210,-1148" coordsize="2,80">
              <v:shape style="position:absolute;left:8210;top:-1148;width:2;height:80" coordorigin="8210,-1148" coordsize="0,80" path="m8210,-1068l8210,-1148e" filled="false" stroked="true" strokeweight=".748pt" strokecolor="#939598">
                <v:path arrowok="t"/>
              </v:shape>
            </v:group>
            <v:group style="position:absolute;left:8170;top:-1148;width:2;height:80" coordorigin="8170,-1148" coordsize="2,80">
              <v:shape style="position:absolute;left:8170;top:-1148;width:2;height:80" coordorigin="8170,-1148" coordsize="1,80" path="m8170,-1068l8170,-1148e" filled="false" stroked="true" strokeweight=".748pt" strokecolor="#939598">
                <v:path arrowok="t"/>
              </v:shape>
            </v:group>
            <v:group style="position:absolute;left:8130;top:-1148;width:2;height:80" coordorigin="8130,-1148" coordsize="2,80">
              <v:shape style="position:absolute;left:8130;top:-1148;width:2;height:80" coordorigin="8130,-1148" coordsize="0,80" path="m8130,-1068l8130,-1148e" filled="false" stroked="true" strokeweight=".748pt" strokecolor="#939598">
                <v:path arrowok="t"/>
              </v:shape>
            </v:group>
            <v:group style="position:absolute;left:8090;top:-1148;width:2;height:80" coordorigin="8090,-1148" coordsize="2,80">
              <v:shape style="position:absolute;left:8090;top:-1148;width:2;height:80" coordorigin="8090,-1148" coordsize="0,80" path="m8090,-1068l8090,-1148e" filled="false" stroked="true" strokeweight=".748pt" strokecolor="#939598">
                <v:path arrowok="t"/>
              </v:shape>
            </v:group>
            <v:group style="position:absolute;left:8050;top:-1148;width:2;height:80" coordorigin="8050,-1148" coordsize="2,80">
              <v:shape style="position:absolute;left:8050;top:-1148;width:2;height:80" coordorigin="8050,-1148" coordsize="0,80" path="m8050,-1068l8050,-1148e" filled="false" stroked="true" strokeweight=".748pt" strokecolor="#939598">
                <v:path arrowok="t"/>
              </v:shape>
            </v:group>
            <v:group style="position:absolute;left:8010;top:-1148;width:2;height:80" coordorigin="8010,-1148" coordsize="2,80">
              <v:shape style="position:absolute;left:8010;top:-1148;width:2;height:80" coordorigin="8010,-1148" coordsize="0,80" path="m8010,-1068l8010,-1148e" filled="false" stroked="true" strokeweight=".748pt" strokecolor="#939598">
                <v:path arrowok="t"/>
              </v:shape>
            </v:group>
            <v:group style="position:absolute;left:7970;top:-1148;width:2;height:80" coordorigin="7970,-1148" coordsize="2,80">
              <v:shape style="position:absolute;left:7970;top:-1148;width:2;height:80" coordorigin="7970,-1148" coordsize="0,80" path="m7970,-1068l7970,-1148e" filled="false" stroked="true" strokeweight=".748pt" strokecolor="#939598">
                <v:path arrowok="t"/>
              </v:shape>
            </v:group>
            <v:group style="position:absolute;left:7930;top:-1148;width:2;height:80" coordorigin="7930,-1148" coordsize="2,80">
              <v:shape style="position:absolute;left:7930;top:-1148;width:2;height:80" coordorigin="7930,-1148" coordsize="1,80" path="m7930,-1068l7930,-1148e" filled="false" stroked="true" strokeweight=".748pt" strokecolor="#939598">
                <v:path arrowok="t"/>
              </v:shape>
            </v:group>
            <v:group style="position:absolute;left:7890;top:-1148;width:2;height:80" coordorigin="7890,-1148" coordsize="2,80">
              <v:shape style="position:absolute;left:7890;top:-1148;width:2;height:80" coordorigin="7890,-1148" coordsize="0,80" path="m7890,-1068l7890,-1148e" filled="false" stroked="true" strokeweight=".748pt" strokecolor="#939598">
                <v:path arrowok="t"/>
              </v:shape>
            </v:group>
            <v:group style="position:absolute;left:7850;top:-1148;width:2;height:80" coordorigin="7850,-1148" coordsize="2,80">
              <v:shape style="position:absolute;left:7850;top:-1148;width:2;height:80" coordorigin="7850,-1148" coordsize="0,80" path="m7850,-1068l7850,-1148e" filled="false" stroked="true" strokeweight=".748pt" strokecolor="#939598">
                <v:path arrowok="t"/>
              </v:shape>
            </v:group>
            <v:group style="position:absolute;left:7810;top:-1148;width:2;height:80" coordorigin="7810,-1148" coordsize="2,80">
              <v:shape style="position:absolute;left:7810;top:-1148;width:2;height:80" coordorigin="7810,-1148" coordsize="1,80" path="m7810,-1068l7810,-1148e" filled="false" stroked="true" strokeweight=".748pt" strokecolor="#939598">
                <v:path arrowok="t"/>
              </v:shape>
            </v:group>
            <v:group style="position:absolute;left:7770;top:-1148;width:2;height:80" coordorigin="7770,-1148" coordsize="2,80">
              <v:shape style="position:absolute;left:7770;top:-1148;width:2;height:80" coordorigin="7770,-1148" coordsize="0,80" path="m7770,-1068l7770,-1148e" filled="false" stroked="true" strokeweight=".748pt" strokecolor="#939598">
                <v:path arrowok="t"/>
              </v:shape>
            </v:group>
            <v:group style="position:absolute;left:7730;top:-1148;width:2;height:80" coordorigin="7730,-1148" coordsize="2,80">
              <v:shape style="position:absolute;left:7730;top:-1148;width:2;height:80" coordorigin="7730,-1148" coordsize="0,80" path="m7730,-1068l7730,-1148e" filled="false" stroked="true" strokeweight=".748pt" strokecolor="#939598">
                <v:path arrowok="t"/>
              </v:shape>
            </v:group>
            <v:group style="position:absolute;left:7690;top:-1148;width:2;height:80" coordorigin="7690,-1148" coordsize="2,80">
              <v:shape style="position:absolute;left:7690;top:-1148;width:2;height:80" coordorigin="7690,-1148" coordsize="0,80" path="m7690,-1068l7690,-1148e" filled="false" stroked="true" strokeweight=".748pt" strokecolor="#939598">
                <v:path arrowok="t"/>
              </v:shape>
            </v:group>
            <v:group style="position:absolute;left:7650;top:-1148;width:2;height:80" coordorigin="7650,-1148" coordsize="2,80">
              <v:shape style="position:absolute;left:7650;top:-1148;width:2;height:80" coordorigin="7650,-1148" coordsize="0,80" path="m7650,-1068l7650,-1148e" filled="false" stroked="true" strokeweight=".748pt" strokecolor="#939598">
                <v:path arrowok="t"/>
              </v:shape>
            </v:group>
            <v:group style="position:absolute;left:7610;top:-1148;width:2;height:80" coordorigin="7610,-1148" coordsize="2,80">
              <v:shape style="position:absolute;left:7610;top:-1148;width:2;height:80" coordorigin="7610,-1148" coordsize="0,80" path="m7610,-1068l7610,-1148e" filled="false" stroked="true" strokeweight=".748pt" strokecolor="#939598">
                <v:path arrowok="t"/>
              </v:shape>
            </v:group>
            <v:group style="position:absolute;left:7570;top:-1148;width:2;height:80" coordorigin="7570,-1148" coordsize="2,80">
              <v:shape style="position:absolute;left:7570;top:-1148;width:2;height:80" coordorigin="7570,-1148" coordsize="1,80" path="m7570,-1068l7570,-1148e" filled="false" stroked="true" strokeweight=".748pt" strokecolor="#939598">
                <v:path arrowok="t"/>
              </v:shape>
            </v:group>
            <v:group style="position:absolute;left:7530;top:-1148;width:2;height:80" coordorigin="7530,-1148" coordsize="2,80">
              <v:shape style="position:absolute;left:7530;top:-1148;width:2;height:80" coordorigin="7530,-1148" coordsize="0,80" path="m7530,-1068l7530,-1148e" filled="false" stroked="true" strokeweight=".748pt" strokecolor="#939598">
                <v:path arrowok="t"/>
              </v:shape>
            </v:group>
            <v:group style="position:absolute;left:7489;top:-1148;width:2;height:80" coordorigin="7489,-1148" coordsize="2,80">
              <v:shape style="position:absolute;left:7489;top:-1148;width:2;height:80" coordorigin="7489,-1148" coordsize="0,80" path="m7490,-1068l7489,-1148e" filled="false" stroked="true" strokeweight=".748pt" strokecolor="#939598">
                <v:path arrowok="t"/>
              </v:shape>
            </v:group>
            <v:group style="position:absolute;left:7449;top:-1148;width:2;height:80" coordorigin="7449,-1148" coordsize="2,80">
              <v:shape style="position:absolute;left:7449;top:-1148;width:2;height:80" coordorigin="7449,-1148" coordsize="0,80" path="m7449,-1068l7449,-1148e" filled="false" stroked="true" strokeweight=".748pt" strokecolor="#939598">
                <v:path arrowok="t"/>
              </v:shape>
            </v:group>
            <v:group style="position:absolute;left:7409;top:-1148;width:2;height:80" coordorigin="7409,-1148" coordsize="2,80">
              <v:shape style="position:absolute;left:7409;top:-1148;width:2;height:80" coordorigin="7409,-1148" coordsize="1,80" path="m7409,-1068l7409,-1148e" filled="false" stroked="true" strokeweight=".748pt" strokecolor="#939598">
                <v:path arrowok="t"/>
              </v:shape>
            </v:group>
            <v:group style="position:absolute;left:7369;top:-1148;width:2;height:80" coordorigin="7369,-1148" coordsize="2,80">
              <v:shape style="position:absolute;left:7369;top:-1148;width:2;height:80" coordorigin="7369,-1148" coordsize="0,80" path="m7369,-1068l7369,-1148e" filled="false" stroked="true" strokeweight=".748pt" strokecolor="#939598">
                <v:path arrowok="t"/>
              </v:shape>
            </v:group>
            <v:group style="position:absolute;left:7329;top:-1148;width:2;height:80" coordorigin="7329,-1148" coordsize="2,80">
              <v:shape style="position:absolute;left:7329;top:-1148;width:2;height:80" coordorigin="7329,-1148" coordsize="0,80" path="m7329,-1068l7329,-1148e" filled="false" stroked="true" strokeweight=".748pt" strokecolor="#939598">
                <v:path arrowok="t"/>
              </v:shape>
            </v:group>
            <v:group style="position:absolute;left:7289;top:-1148;width:2;height:80" coordorigin="7289,-1148" coordsize="2,80">
              <v:shape style="position:absolute;left:7289;top:-1148;width:2;height:80" coordorigin="7289,-1148" coordsize="0,80" path="m7289,-1068l7289,-1148e" filled="false" stroked="true" strokeweight=".748pt" strokecolor="#939598">
                <v:path arrowok="t"/>
              </v:shape>
            </v:group>
            <v:group style="position:absolute;left:7249;top:-1148;width:2;height:80" coordorigin="7249,-1148" coordsize="2,80">
              <v:shape style="position:absolute;left:7249;top:-1148;width:2;height:80" coordorigin="7249,-1148" coordsize="0,80" path="m7249,-1068l7249,-1148e" filled="false" stroked="true" strokeweight=".748pt" strokecolor="#939598">
                <v:path arrowok="t"/>
              </v:shape>
            </v:group>
            <v:group style="position:absolute;left:7209;top:-1148;width:2;height:80" coordorigin="7209,-1148" coordsize="2,80">
              <v:shape style="position:absolute;left:7209;top:-1148;width:2;height:80" coordorigin="7209,-1148" coordsize="1,80" path="m7209,-1068l7209,-1148e" filled="false" stroked="true" strokeweight=".748pt" strokecolor="#939598">
                <v:path arrowok="t"/>
              </v:shape>
            </v:group>
            <v:group style="position:absolute;left:7169;top:-1148;width:2;height:80" coordorigin="7169,-1148" coordsize="2,80">
              <v:shape style="position:absolute;left:7169;top:-1148;width:2;height:80" coordorigin="7169,-1148" coordsize="0,80" path="m7169,-1068l7169,-1148e" filled="false" stroked="true" strokeweight=".748pt" strokecolor="#939598">
                <v:path arrowok="t"/>
              </v:shape>
            </v:group>
            <v:group style="position:absolute;left:7129;top:-1148;width:2;height:80" coordorigin="7129,-1148" coordsize="2,80">
              <v:shape style="position:absolute;left:7129;top:-1148;width:2;height:80" coordorigin="7129,-1148" coordsize="0,80" path="m7129,-1068l7129,-1148e" filled="false" stroked="true" strokeweight=".748pt" strokecolor="#939598">
                <v:path arrowok="t"/>
              </v:shape>
            </v:group>
            <v:group style="position:absolute;left:7089;top:-1148;width:2;height:80" coordorigin="7089,-1148" coordsize="2,80">
              <v:shape style="position:absolute;left:7089;top:-1148;width:2;height:80" coordorigin="7089,-1148" coordsize="0,80" path="m7089,-1068l7089,-1148e" filled="false" stroked="true" strokeweight=".748pt" strokecolor="#939598">
                <v:path arrowok="t"/>
              </v:shape>
            </v:group>
            <v:group style="position:absolute;left:7049;top:-1148;width:2;height:80" coordorigin="7049,-1148" coordsize="2,80">
              <v:shape style="position:absolute;left:7049;top:-1148;width:2;height:80" coordorigin="7049,-1148" coordsize="1,80" path="m7049,-1068l7049,-1148e" filled="false" stroked="true" strokeweight=".748pt" strokecolor="#939598">
                <v:path arrowok="t"/>
              </v:shape>
            </v:group>
            <v:group style="position:absolute;left:7009;top:-1148;width:2;height:80" coordorigin="7009,-1148" coordsize="2,80">
              <v:shape style="position:absolute;left:7009;top:-1148;width:2;height:80" coordorigin="7009,-1148" coordsize="0,80" path="m7009,-1068l7009,-1148e" filled="false" stroked="true" strokeweight=".748pt" strokecolor="#939598">
                <v:path arrowok="t"/>
              </v:shape>
            </v:group>
            <v:group style="position:absolute;left:6969;top:-1148;width:2;height:80" coordorigin="6969,-1148" coordsize="2,80">
              <v:shape style="position:absolute;left:6969;top:-1148;width:2;height:80" coordorigin="6969,-1148" coordsize="0,80" path="m6969,-1068l6969,-1148e" filled="false" stroked="true" strokeweight=".748pt" strokecolor="#939598">
                <v:path arrowok="t"/>
              </v:shape>
            </v:group>
            <v:group style="position:absolute;left:6929;top:-1148;width:2;height:80" coordorigin="6929,-1148" coordsize="2,80">
              <v:shape style="position:absolute;left:6929;top:-1148;width:2;height:80" coordorigin="6929,-1148" coordsize="0,80" path="m6929,-1068l6929,-1148e" filled="false" stroked="true" strokeweight=".748pt" strokecolor="#939598">
                <v:path arrowok="t"/>
              </v:shape>
            </v:group>
            <v:group style="position:absolute;left:6889;top:-1148;width:2;height:80" coordorigin="6889,-1148" coordsize="2,80">
              <v:shape style="position:absolute;left:6889;top:-1148;width:2;height:80" coordorigin="6889,-1148" coordsize="1,80" path="m6889,-1068l6889,-1148e" filled="false" stroked="true" strokeweight=".748pt" strokecolor="#939598">
                <v:path arrowok="t"/>
              </v:shape>
            </v:group>
            <v:group style="position:absolute;left:6849;top:-1148;width:2;height:80" coordorigin="6849,-1148" coordsize="2,80">
              <v:shape style="position:absolute;left:6849;top:-1148;width:2;height:80" coordorigin="6849,-1148" coordsize="0,80" path="m6849,-1068l6849,-1148e" filled="false" stroked="true" strokeweight=".748pt" strokecolor="#939598">
                <v:path arrowok="t"/>
              </v:shape>
            </v:group>
            <v:group style="position:absolute;left:6809;top:-1148;width:2;height:80" coordorigin="6809,-1148" coordsize="2,80">
              <v:shape style="position:absolute;left:6809;top:-1148;width:2;height:80" coordorigin="6809,-1148" coordsize="0,80" path="m6809,-1068l6809,-1148e" filled="false" stroked="true" strokeweight=".748pt" strokecolor="#939598">
                <v:path arrowok="t"/>
              </v:shape>
            </v:group>
            <v:group style="position:absolute;left:6769;top:-1148;width:2;height:80" coordorigin="6769,-1148" coordsize="2,80">
              <v:shape style="position:absolute;left:6769;top:-1148;width:2;height:80" coordorigin="6769,-1148" coordsize="0,80" path="m6769,-1068l6769,-1148e" filled="false" stroked="true" strokeweight=".748pt" strokecolor="#939598">
                <v:path arrowok="t"/>
              </v:shape>
            </v:group>
            <v:group style="position:absolute;left:6729;top:-1148;width:2;height:80" coordorigin="6729,-1148" coordsize="2,80">
              <v:shape style="position:absolute;left:6729;top:-1148;width:2;height:80" coordorigin="6729,-1148" coordsize="0,80" path="m6729,-1068l6729,-1148e" filled="false" stroked="true" strokeweight=".748pt" strokecolor="#939598">
                <v:path arrowok="t"/>
              </v:shape>
            </v:group>
            <v:group style="position:absolute;left:6689;top:-1148;width:2;height:80" coordorigin="6689,-1148" coordsize="2,80">
              <v:shape style="position:absolute;left:6689;top:-1148;width:2;height:80" coordorigin="6689,-1148" coordsize="0,80" path="m6689,-1068l6689,-1148e" filled="false" stroked="true" strokeweight=".748pt" strokecolor="#939598">
                <v:path arrowok="t"/>
              </v:shape>
            </v:group>
            <v:group style="position:absolute;left:6649;top:-1148;width:2;height:80" coordorigin="6649,-1148" coordsize="2,80">
              <v:shape style="position:absolute;left:6649;top:-1148;width:2;height:80" coordorigin="6649,-1148" coordsize="0,80" path="m6649,-1068l6649,-1148e" filled="false" stroked="true" strokeweight=".748pt" strokecolor="#939598">
                <v:path arrowok="t"/>
              </v:shape>
            </v:group>
            <v:group style="position:absolute;left:6609;top:-1148;width:2;height:80" coordorigin="6609,-1148" coordsize="2,80">
              <v:shape style="position:absolute;left:6609;top:-1148;width:2;height:80" coordorigin="6609,-1148" coordsize="0,80" path="m6609,-1068l6609,-1148e" filled="false" stroked="true" strokeweight=".748pt" strokecolor="#939598">
                <v:path arrowok="t"/>
              </v:shape>
            </v:group>
            <v:group style="position:absolute;left:6569;top:-1148;width:2;height:80" coordorigin="6569,-1148" coordsize="2,80">
              <v:shape style="position:absolute;left:6569;top:-1148;width:2;height:80" coordorigin="6569,-1148" coordsize="0,80" path="m6569,-1068l6569,-1148e" filled="false" stroked="true" strokeweight=".748pt" strokecolor="#939598">
                <v:path arrowok="t"/>
              </v:shape>
            </v:group>
            <v:group style="position:absolute;left:6529;top:-1148;width:2;height:80" coordorigin="6529,-1148" coordsize="2,80">
              <v:shape style="position:absolute;left:6529;top:-1148;width:2;height:80" coordorigin="6529,-1148" coordsize="0,80" path="m6529,-1068l6529,-1148e" filled="false" stroked="true" strokeweight=".748pt" strokecolor="#939598">
                <v:path arrowok="t"/>
              </v:shape>
            </v:group>
            <v:group style="position:absolute;left:6489;top:-1148;width:2;height:80" coordorigin="6489,-1148" coordsize="2,80">
              <v:shape style="position:absolute;left:6489;top:-1148;width:2;height:80" coordorigin="6489,-1148" coordsize="0,80" path="m6489,-1068l6489,-1148e" filled="false" stroked="true" strokeweight=".748pt" strokecolor="#939598">
                <v:path arrowok="t"/>
              </v:shape>
            </v:group>
            <v:group style="position:absolute;left:6449;top:-1148;width:2;height:80" coordorigin="6449,-1148" coordsize="2,80">
              <v:shape style="position:absolute;left:6449;top:-1148;width:2;height:80" coordorigin="6449,-1148" coordsize="1,80" path="m6449,-1068l6449,-1148e" filled="false" stroked="true" strokeweight=".748pt" strokecolor="#939598">
                <v:path arrowok="t"/>
              </v:shape>
            </v:group>
            <v:group style="position:absolute;left:6409;top:-1148;width:2;height:80" coordorigin="6409,-1148" coordsize="2,80">
              <v:shape style="position:absolute;left:6409;top:-1148;width:2;height:80" coordorigin="6409,-1148" coordsize="0,80" path="m6409,-1068l6409,-1148e" filled="false" stroked="true" strokeweight=".748pt" strokecolor="#939598">
                <v:path arrowok="t"/>
              </v:shape>
            </v:group>
            <v:group style="position:absolute;left:6369;top:-1148;width:2;height:80" coordorigin="6369,-1148" coordsize="2,80">
              <v:shape style="position:absolute;left:6369;top:-1148;width:2;height:80" coordorigin="6369,-1148" coordsize="0,80" path="m6369,-1068l6369,-1148e" filled="false" stroked="true" strokeweight=".748pt" strokecolor="#939598">
                <v:path arrowok="t"/>
              </v:shape>
            </v:group>
            <v:group style="position:absolute;left:6329;top:-1148;width:2;height:80" coordorigin="6329,-1148" coordsize="2,80">
              <v:shape style="position:absolute;left:6329;top:-1148;width:2;height:80" coordorigin="6329,-1148" coordsize="0,80" path="m6329,-1068l6329,-1148e" filled="false" stroked="true" strokeweight=".748pt" strokecolor="#939598">
                <v:path arrowok="t"/>
              </v:shape>
            </v:group>
            <v:group style="position:absolute;left:6289;top:-1148;width:2;height:80" coordorigin="6289,-1148" coordsize="2,80">
              <v:shape style="position:absolute;left:6289;top:-1148;width:2;height:80" coordorigin="6289,-1148" coordsize="0,80" path="m6289,-1068l6289,-1148e" filled="false" stroked="true" strokeweight=".748pt" strokecolor="#939598">
                <v:path arrowok="t"/>
              </v:shape>
            </v:group>
            <v:group style="position:absolute;left:6249;top:-1148;width:2;height:80" coordorigin="6249,-1148" coordsize="2,80">
              <v:shape style="position:absolute;left:6249;top:-1148;width:2;height:80" coordorigin="6249,-1148" coordsize="0,80" path="m6249,-1068l6249,-1148e" filled="false" stroked="true" strokeweight=".748pt" strokecolor="#939598">
                <v:path arrowok="t"/>
              </v:shape>
            </v:group>
            <v:group style="position:absolute;left:6209;top:-1148;width:2;height:80" coordorigin="6209,-1148" coordsize="2,80">
              <v:shape style="position:absolute;left:6209;top:-1148;width:2;height:80" coordorigin="6209,-1148" coordsize="0,80" path="m6209,-1068l6209,-1148e" filled="false" stroked="true" strokeweight=".748pt" strokecolor="#939598">
                <v:path arrowok="t"/>
              </v:shape>
            </v:group>
            <v:group style="position:absolute;left:6169;top:-1148;width:2;height:80" coordorigin="6169,-1148" coordsize="2,80">
              <v:shape style="position:absolute;left:6169;top:-1148;width:2;height:80" coordorigin="6169,-1148" coordsize="0,80" path="m6169,-1068l6169,-1148e" filled="false" stroked="true" strokeweight=".748pt" strokecolor="#939598">
                <v:path arrowok="t"/>
              </v:shape>
            </v:group>
            <v:group style="position:absolute;left:6129;top:-1148;width:2;height:80" coordorigin="6129,-1148" coordsize="2,80">
              <v:shape style="position:absolute;left:6129;top:-1148;width:2;height:80" coordorigin="6129,-1148" coordsize="0,80" path="m6129,-1068l6129,-1148e" filled="false" stroked="true" strokeweight=".748pt" strokecolor="#939598">
                <v:path arrowok="t"/>
              </v:shape>
            </v:group>
            <v:group style="position:absolute;left:6089;top:-1148;width:2;height:80" coordorigin="6089,-1148" coordsize="2,80">
              <v:shape style="position:absolute;left:6089;top:-1148;width:2;height:80" coordorigin="6089,-1148" coordsize="1,80" path="m6089,-1068l6089,-1148e" filled="false" stroked="true" strokeweight=".748pt" strokecolor="#939598">
                <v:path arrowok="t"/>
              </v:shape>
            </v:group>
            <v:group style="position:absolute;left:6049;top:-1148;width:2;height:80" coordorigin="6049,-1148" coordsize="2,80">
              <v:shape style="position:absolute;left:6049;top:-1148;width:2;height:80" coordorigin="6049,-1148" coordsize="0,80" path="m6049,-1068l6049,-1148e" filled="false" stroked="true" strokeweight=".748pt" strokecolor="#939598">
                <v:path arrowok="t"/>
              </v:shape>
            </v:group>
            <v:group style="position:absolute;left:6009;top:-1148;width:2;height:80" coordorigin="6009,-1148" coordsize="2,80">
              <v:shape style="position:absolute;left:6009;top:-1148;width:2;height:80" coordorigin="6009,-1148" coordsize="0,80" path="m6009,-1068l6009,-1148e" filled="false" stroked="true" strokeweight=".748pt" strokecolor="#939598">
                <v:path arrowok="t"/>
              </v:shape>
            </v:group>
            <v:group style="position:absolute;left:5969;top:-1148;width:2;height:80" coordorigin="5969,-1148" coordsize="2,80">
              <v:shape style="position:absolute;left:5969;top:-1148;width:2;height:80" coordorigin="5969,-1148" coordsize="0,80" path="m5969,-1068l5969,-1148e" filled="false" stroked="true" strokeweight=".748pt" strokecolor="#939598">
                <v:path arrowok="t"/>
              </v:shape>
            </v:group>
            <v:group style="position:absolute;left:5929;top:-1148;width:2;height:80" coordorigin="5929,-1148" coordsize="2,80">
              <v:shape style="position:absolute;left:5929;top:-1148;width:2;height:80" coordorigin="5929,-1148" coordsize="0,80" path="m5929,-1068l5929,-1148e" filled="false" stroked="true" strokeweight=".748pt" strokecolor="#939598">
                <v:path arrowok="t"/>
              </v:shape>
            </v:group>
            <v:group style="position:absolute;left:5889;top:-1148;width:2;height:80" coordorigin="5889,-1148" coordsize="2,80">
              <v:shape style="position:absolute;left:5889;top:-1148;width:2;height:80" coordorigin="5889,-1148" coordsize="0,80" path="m5889,-1068l5889,-1148e" filled="false" stroked="true" strokeweight=".748pt" strokecolor="#939598">
                <v:path arrowok="t"/>
              </v:shape>
            </v:group>
            <v:group style="position:absolute;left:5849;top:-1148;width:2;height:80" coordorigin="5849,-1148" coordsize="2,80">
              <v:shape style="position:absolute;left:5849;top:-1148;width:2;height:80" coordorigin="5849,-1148" coordsize="0,80" path="m5849,-1068l5849,-1148e" filled="false" stroked="true" strokeweight=".748pt" strokecolor="#939598">
                <v:path arrowok="t"/>
              </v:shape>
            </v:group>
            <v:group style="position:absolute;left:5809;top:-1148;width:2;height:80" coordorigin="5809,-1148" coordsize="2,80">
              <v:shape style="position:absolute;left:5809;top:-1148;width:2;height:80" coordorigin="5809,-1148" coordsize="0,80" path="m5809,-1068l5809,-1148e" filled="false" stroked="true" strokeweight=".748pt" strokecolor="#939598">
                <v:path arrowok="t"/>
              </v:shape>
            </v:group>
            <v:group style="position:absolute;left:5769;top:-1148;width:2;height:80" coordorigin="5769,-1148" coordsize="2,80">
              <v:shape style="position:absolute;left:5769;top:-1148;width:2;height:80" coordorigin="5769,-1148" coordsize="0,80" path="m5769,-1068l5769,-1148e" filled="false" stroked="true" strokeweight=".748pt" strokecolor="#939598">
                <v:path arrowok="t"/>
              </v:shape>
            </v:group>
            <v:group style="position:absolute;left:5729;top:-1148;width:2;height:80" coordorigin="5729,-1148" coordsize="2,80">
              <v:shape style="position:absolute;left:5729;top:-1148;width:2;height:80" coordorigin="5729,-1148" coordsize="0,80" path="m5729,-1068l5729,-1148e" filled="false" stroked="true" strokeweight=".748pt" strokecolor="#939598">
                <v:path arrowok="t"/>
              </v:shape>
            </v:group>
            <v:group style="position:absolute;left:5689;top:-1148;width:2;height:80" coordorigin="5689,-1148" coordsize="2,80">
              <v:shape style="position:absolute;left:5689;top:-1148;width:2;height:80" coordorigin="5689,-1148" coordsize="0,80" path="m5689,-1068l5689,-1148e" filled="false" stroked="true" strokeweight=".748pt" strokecolor="#939598">
                <v:path arrowok="t"/>
              </v:shape>
            </v:group>
            <v:group style="position:absolute;left:5649;top:-1148;width:2;height:80" coordorigin="5649,-1148" coordsize="2,80">
              <v:shape style="position:absolute;left:5649;top:-1148;width:2;height:80" coordorigin="5649,-1148" coordsize="0,80" path="m5649,-1068l5649,-1148e" filled="false" stroked="true" strokeweight=".748pt" strokecolor="#939598">
                <v:path arrowok="t"/>
              </v:shape>
            </v:group>
            <v:group style="position:absolute;left:5609;top:-1148;width:2;height:80" coordorigin="5609,-1148" coordsize="2,80">
              <v:shape style="position:absolute;left:5609;top:-1148;width:2;height:80" coordorigin="5609,-1148" coordsize="0,80" path="m5609,-1068l5609,-1148e" filled="false" stroked="true" strokeweight=".748pt" strokecolor="#939598">
                <v:path arrowok="t"/>
              </v:shape>
            </v:group>
            <v:group style="position:absolute;left:5569;top:-1148;width:2;height:80" coordorigin="5569,-1148" coordsize="2,80">
              <v:shape style="position:absolute;left:5569;top:-1148;width:2;height:80" coordorigin="5569,-1148" coordsize="0,80" path="m5569,-1068l5569,-1148e" filled="false" stroked="true" strokeweight=".748pt" strokecolor="#939598">
                <v:path arrowok="t"/>
              </v:shape>
            </v:group>
            <v:group style="position:absolute;left:5529;top:-1148;width:2;height:80" coordorigin="5529,-1148" coordsize="2,80">
              <v:shape style="position:absolute;left:5529;top:-1148;width:2;height:80" coordorigin="5529,-1148" coordsize="0,80" path="m5529,-1068l5529,-1148e" filled="false" stroked="true" strokeweight=".748pt" strokecolor="#939598">
                <v:path arrowok="t"/>
              </v:shape>
            </v:group>
            <v:group style="position:absolute;left:5489;top:-1148;width:2;height:80" coordorigin="5489,-1148" coordsize="2,80">
              <v:shape style="position:absolute;left:5489;top:-1148;width:2;height:80" coordorigin="5489,-1148" coordsize="0,80" path="m5489,-1068l5489,-1148e" filled="false" stroked="true" strokeweight=".748pt" strokecolor="#939598">
                <v:path arrowok="t"/>
              </v:shape>
            </v:group>
            <v:group style="position:absolute;left:5449;top:-1148;width:2;height:80" coordorigin="5449,-1148" coordsize="2,80">
              <v:shape style="position:absolute;left:5449;top:-1148;width:2;height:80" coordorigin="5449,-1148" coordsize="0,80" path="m5449,-1068l5449,-1148e" filled="false" stroked="true" strokeweight=".748pt" strokecolor="#939598">
                <v:path arrowok="t"/>
              </v:shape>
            </v:group>
            <v:group style="position:absolute;left:5409;top:-1148;width:2;height:80" coordorigin="5409,-1148" coordsize="2,80">
              <v:shape style="position:absolute;left:5409;top:-1148;width:2;height:80" coordorigin="5409,-1148" coordsize="0,80" path="m5409,-1068l5409,-1148e" filled="false" stroked="true" strokeweight=".748pt" strokecolor="#939598">
                <v:path arrowok="t"/>
              </v:shape>
            </v:group>
            <v:group style="position:absolute;left:5369;top:-1148;width:2;height:80" coordorigin="5369,-1148" coordsize="2,80">
              <v:shape style="position:absolute;left:5369;top:-1148;width:2;height:80" coordorigin="5369,-1148" coordsize="0,80" path="m5369,-1068l5369,-1148e" filled="false" stroked="true" strokeweight=".748pt" strokecolor="#939598">
                <v:path arrowok="t"/>
              </v:shape>
            </v:group>
            <v:group style="position:absolute;left:5329;top:-1148;width:2;height:80" coordorigin="5329,-1148" coordsize="2,80">
              <v:shape style="position:absolute;left:5329;top:-1148;width:2;height:80" coordorigin="5329,-1148" coordsize="1,80" path="m5329,-1068l5329,-1148e" filled="false" stroked="true" strokeweight=".748pt" strokecolor="#939598">
                <v:path arrowok="t"/>
              </v:shape>
            </v:group>
            <v:group style="position:absolute;left:5289;top:-1148;width:2;height:80" coordorigin="5289,-1148" coordsize="2,80">
              <v:shape style="position:absolute;left:5289;top:-1148;width:2;height:80" coordorigin="5289,-1148" coordsize="0,80" path="m5289,-1068l5289,-1148e" filled="false" stroked="true" strokeweight=".748pt" strokecolor="#939598">
                <v:path arrowok="t"/>
              </v:shape>
            </v:group>
            <v:group style="position:absolute;left:5249;top:-1148;width:2;height:80" coordorigin="5249,-1148" coordsize="2,80">
              <v:shape style="position:absolute;left:5249;top:-1148;width:2;height:80" coordorigin="5249,-1148" coordsize="0,80" path="m5249,-1068l5249,-1148e" filled="false" stroked="true" strokeweight=".748pt" strokecolor="#939598">
                <v:path arrowok="t"/>
              </v:shape>
            </v:group>
            <v:group style="position:absolute;left:5209;top:-1148;width:2;height:80" coordorigin="5209,-1148" coordsize="2,80">
              <v:shape style="position:absolute;left:5209;top:-1148;width:2;height:80" coordorigin="5209,-1148" coordsize="0,80" path="m5209,-1068l5209,-1148e" filled="false" stroked="true" strokeweight=".748pt" strokecolor="#939598">
                <v:path arrowok="t"/>
              </v:shape>
            </v:group>
            <v:group style="position:absolute;left:5169;top:-1147;width:2;height:80" coordorigin="5169,-1147" coordsize="2,80">
              <v:shape style="position:absolute;left:5169;top:-1147;width:2;height:80" coordorigin="5169,-1147" coordsize="0,80" path="m5169,-1067l5169,-1147e" filled="false" stroked="true" strokeweight=".748pt" strokecolor="#939598">
                <v:path arrowok="t"/>
              </v:shape>
            </v:group>
            <v:group style="position:absolute;left:5129;top:-1147;width:2;height:80" coordorigin="5129,-1147" coordsize="2,80">
              <v:shape style="position:absolute;left:5129;top:-1147;width:2;height:80" coordorigin="5129,-1147" coordsize="0,80" path="m5129,-1067l5129,-1147e" filled="false" stroked="true" strokeweight=".748pt" strokecolor="#939598">
                <v:path arrowok="t"/>
              </v:shape>
            </v:group>
            <v:group style="position:absolute;left:5089;top:-1147;width:2;height:80" coordorigin="5089,-1147" coordsize="2,80">
              <v:shape style="position:absolute;left:5089;top:-1147;width:2;height:80" coordorigin="5089,-1147" coordsize="0,80" path="m5089,-1067l5089,-1147e" filled="false" stroked="true" strokeweight=".748pt" strokecolor="#939598">
                <v:path arrowok="t"/>
              </v:shape>
            </v:group>
            <v:group style="position:absolute;left:5049;top:-1147;width:2;height:80" coordorigin="5049,-1147" coordsize="2,80">
              <v:shape style="position:absolute;left:5049;top:-1147;width:2;height:80" coordorigin="5049,-1147" coordsize="0,80" path="m5049,-1067l5049,-1147e" filled="false" stroked="true" strokeweight=".748pt" strokecolor="#939598">
                <v:path arrowok="t"/>
              </v:shape>
            </v:group>
            <v:group style="position:absolute;left:5009;top:-1147;width:2;height:80" coordorigin="5009,-1147" coordsize="2,80">
              <v:shape style="position:absolute;left:5009;top:-1147;width:2;height:80" coordorigin="5009,-1147" coordsize="0,80" path="m5009,-1067l5009,-1147e" filled="false" stroked="true" strokeweight=".748pt" strokecolor="#939598">
                <v:path arrowok="t"/>
              </v:shape>
            </v:group>
            <v:group style="position:absolute;left:4969;top:-1147;width:2;height:80" coordorigin="4969,-1147" coordsize="2,80">
              <v:shape style="position:absolute;left:4969;top:-1147;width:2;height:80" coordorigin="4969,-1147" coordsize="1,80" path="m4969,-1067l4969,-1147e" filled="false" stroked="true" strokeweight=".748pt" strokecolor="#939598">
                <v:path arrowok="t"/>
              </v:shape>
            </v:group>
            <v:group style="position:absolute;left:4929;top:-1147;width:2;height:80" coordorigin="4929,-1147" coordsize="2,80">
              <v:shape style="position:absolute;left:4929;top:-1147;width:2;height:80" coordorigin="4929,-1147" coordsize="0,80" path="m4929,-1067l4929,-1147e" filled="false" stroked="true" strokeweight=".748pt" strokecolor="#939598">
                <v:path arrowok="t"/>
              </v:shape>
            </v:group>
            <v:group style="position:absolute;left:4889;top:-1147;width:2;height:80" coordorigin="4889,-1147" coordsize="2,80">
              <v:shape style="position:absolute;left:4889;top:-1147;width:2;height:80" coordorigin="4889,-1147" coordsize="0,80" path="m4889,-1067l4889,-1147e" filled="false" stroked="true" strokeweight=".748pt" strokecolor="#939598">
                <v:path arrowok="t"/>
              </v:shape>
            </v:group>
            <v:group style="position:absolute;left:4849;top:-1147;width:2;height:80" coordorigin="4849,-1147" coordsize="2,80">
              <v:shape style="position:absolute;left:4849;top:-1147;width:2;height:80" coordorigin="4849,-1147" coordsize="0,80" path="m4849,-1067l4849,-1147e" filled="false" stroked="true" strokeweight=".748pt" strokecolor="#939598">
                <v:path arrowok="t"/>
              </v:shape>
            </v:group>
            <v:group style="position:absolute;left:4809;top:-1147;width:2;height:80" coordorigin="4809,-1147" coordsize="2,80">
              <v:shape style="position:absolute;left:4809;top:-1147;width:2;height:80" coordorigin="4809,-1147" coordsize="0,80" path="m4809,-1067l4809,-1147e" filled="false" stroked="true" strokeweight=".748pt" strokecolor="#939598">
                <v:path arrowok="t"/>
              </v:shape>
            </v:group>
            <v:group style="position:absolute;left:4769;top:-1147;width:2;height:80" coordorigin="4769,-1147" coordsize="2,80">
              <v:shape style="position:absolute;left:4769;top:-1147;width:2;height:80" coordorigin="4769,-1147" coordsize="0,80" path="m4769,-1067l4769,-1147e" filled="false" stroked="true" strokeweight=".748pt" strokecolor="#939598">
                <v:path arrowok="t"/>
              </v:shape>
            </v:group>
            <v:group style="position:absolute;left:4729;top:-1147;width:2;height:80" coordorigin="4729,-1147" coordsize="2,80">
              <v:shape style="position:absolute;left:4729;top:-1147;width:2;height:80" coordorigin="4729,-1147" coordsize="0,80" path="m4729,-1067l4729,-1147e" filled="false" stroked="true" strokeweight=".748pt" strokecolor="#939598">
                <v:path arrowok="t"/>
              </v:shape>
            </v:group>
            <v:group style="position:absolute;left:4689;top:-1147;width:2;height:80" coordorigin="4689,-1147" coordsize="2,80">
              <v:shape style="position:absolute;left:4689;top:-1147;width:2;height:80" coordorigin="4689,-1147" coordsize="1,80" path="m4689,-1067l4689,-1147e" filled="false" stroked="true" strokeweight=".748pt" strokecolor="#939598">
                <v:path arrowok="t"/>
              </v:shape>
            </v:group>
            <v:group style="position:absolute;left:4649;top:-1147;width:2;height:80" coordorigin="4649,-1147" coordsize="2,80">
              <v:shape style="position:absolute;left:4649;top:-1147;width:2;height:80" coordorigin="4649,-1147" coordsize="0,80" path="m4649,-1067l4649,-1147e" filled="false" stroked="true" strokeweight=".748pt" strokecolor="#939598">
                <v:path arrowok="t"/>
              </v:shape>
            </v:group>
            <v:group style="position:absolute;left:4609;top:-1147;width:2;height:80" coordorigin="4609,-1147" coordsize="2,80">
              <v:shape style="position:absolute;left:4609;top:-1147;width:2;height:80" coordorigin="4609,-1147" coordsize="0,80" path="m4609,-1067l4609,-1147e" filled="false" stroked="true" strokeweight=".748pt" strokecolor="#939598">
                <v:path arrowok="t"/>
              </v:shape>
            </v:group>
            <v:group style="position:absolute;left:4569;top:-1147;width:2;height:80" coordorigin="4569,-1147" coordsize="2,80">
              <v:shape style="position:absolute;left:4569;top:-1147;width:2;height:80" coordorigin="4569,-1147" coordsize="0,80" path="m4569,-1067l4569,-1147e" filled="false" stroked="true" strokeweight=".748pt" strokecolor="#939598">
                <v:path arrowok="t"/>
              </v:shape>
            </v:group>
            <v:group style="position:absolute;left:4529;top:-1147;width:2;height:80" coordorigin="4529,-1147" coordsize="2,80">
              <v:shape style="position:absolute;left:4529;top:-1147;width:2;height:80" coordorigin="4529,-1147" coordsize="0,80" path="m4529,-1067l4529,-1147e" filled="false" stroked="true" strokeweight=".748pt" strokecolor="#939598">
                <v:path arrowok="t"/>
              </v:shape>
            </v:group>
            <v:group style="position:absolute;left:4489;top:-1147;width:2;height:80" coordorigin="4489,-1147" coordsize="2,80">
              <v:shape style="position:absolute;left:4489;top:-1147;width:2;height:80" coordorigin="4489,-1147" coordsize="0,80" path="m4489,-1067l4489,-1147e" filled="false" stroked="true" strokeweight=".748pt" strokecolor="#939598">
                <v:path arrowok="t"/>
              </v:shape>
            </v:group>
            <v:group style="position:absolute;left:4449;top:-1147;width:2;height:80" coordorigin="4449,-1147" coordsize="2,80">
              <v:shape style="position:absolute;left:4449;top:-1147;width:2;height:80" coordorigin="4449,-1147" coordsize="0,80" path="m4449,-1067l4449,-1147e" filled="false" stroked="true" strokeweight=".748pt" strokecolor="#939598">
                <v:path arrowok="t"/>
              </v:shape>
            </v:group>
            <v:group style="position:absolute;left:4409;top:-1147;width:2;height:80" coordorigin="4409,-1147" coordsize="2,80">
              <v:shape style="position:absolute;left:4409;top:-1147;width:2;height:80" coordorigin="4409,-1147" coordsize="0,80" path="m4409,-1067l4409,-1147e" filled="false" stroked="true" strokeweight=".748pt" strokecolor="#939598">
                <v:path arrowok="t"/>
              </v:shape>
            </v:group>
            <v:group style="position:absolute;left:4369;top:-1147;width:2;height:80" coordorigin="4369,-1147" coordsize="2,80">
              <v:shape style="position:absolute;left:4369;top:-1147;width:2;height:80" coordorigin="4369,-1147" coordsize="0,80" path="m4369,-1067l4369,-1147e" filled="false" stroked="true" strokeweight=".748pt" strokecolor="#939598">
                <v:path arrowok="t"/>
              </v:shape>
            </v:group>
            <v:group style="position:absolute;left:4329;top:-1147;width:2;height:80" coordorigin="4329,-1147" coordsize="2,80">
              <v:shape style="position:absolute;left:4329;top:-1147;width:2;height:80" coordorigin="4329,-1147" coordsize="0,80" path="m4329,-1067l4329,-1147e" filled="false" stroked="true" strokeweight=".748pt" strokecolor="#939598">
                <v:path arrowok="t"/>
              </v:shape>
            </v:group>
            <v:group style="position:absolute;left:4289;top:-1147;width:2;height:80" coordorigin="4289,-1147" coordsize="2,80">
              <v:shape style="position:absolute;left:4289;top:-1147;width:2;height:80" coordorigin="4289,-1147" coordsize="1,80" path="m4289,-1067l4289,-1147e" filled="false" stroked="true" strokeweight=".748pt" strokecolor="#939598">
                <v:path arrowok="t"/>
              </v:shape>
            </v:group>
            <v:group style="position:absolute;left:4249;top:-1147;width:2;height:80" coordorigin="4249,-1147" coordsize="2,80">
              <v:shape style="position:absolute;left:4249;top:-1147;width:2;height:80" coordorigin="4249,-1147" coordsize="0,80" path="m4249,-1067l4249,-1147e" filled="false" stroked="true" strokeweight=".748pt" strokecolor="#939598">
                <v:path arrowok="t"/>
              </v:shape>
            </v:group>
            <v:group style="position:absolute;left:4209;top:-1147;width:2;height:80" coordorigin="4209,-1147" coordsize="2,80">
              <v:shape style="position:absolute;left:4209;top:-1147;width:2;height:80" coordorigin="4209,-1147" coordsize="0,80" path="m4209,-1067l4209,-1147e" filled="false" stroked="true" strokeweight=".748pt" strokecolor="#939598">
                <v:path arrowok="t"/>
              </v:shape>
            </v:group>
            <v:group style="position:absolute;left:4169;top:-1147;width:2;height:80" coordorigin="4169,-1147" coordsize="2,80">
              <v:shape style="position:absolute;left:4169;top:-1147;width:2;height:80" coordorigin="4169,-1147" coordsize="0,80" path="m4169,-1067l4169,-1147e" filled="false" stroked="true" strokeweight=".748pt" strokecolor="#939598">
                <v:path arrowok="t"/>
              </v:shape>
            </v:group>
            <v:group style="position:absolute;left:4129;top:-1147;width:2;height:80" coordorigin="4129,-1147" coordsize="2,80">
              <v:shape style="position:absolute;left:4129;top:-1147;width:2;height:80" coordorigin="4129,-1147" coordsize="0,80" path="m4129,-1067l4129,-1147e" filled="false" stroked="true" strokeweight=".748pt" strokecolor="#939598">
                <v:path arrowok="t"/>
              </v:shape>
            </v:group>
            <v:group style="position:absolute;left:4089;top:-1147;width:2;height:80" coordorigin="4089,-1147" coordsize="2,80">
              <v:shape style="position:absolute;left:4089;top:-1147;width:2;height:80" coordorigin="4089,-1147" coordsize="0,80" path="m4089,-1067l4089,-1147e" filled="false" stroked="true" strokeweight=".748pt" strokecolor="#939598">
                <v:path arrowok="t"/>
              </v:shape>
            </v:group>
            <v:group style="position:absolute;left:4049;top:-1147;width:2;height:80" coordorigin="4049,-1147" coordsize="2,80">
              <v:shape style="position:absolute;left:4049;top:-1147;width:2;height:80" coordorigin="4049,-1147" coordsize="0,80" path="m4049,-1067l4049,-1147e" filled="false" stroked="true" strokeweight=".748pt" strokecolor="#939598">
                <v:path arrowok="t"/>
              </v:shape>
            </v:group>
            <v:group style="position:absolute;left:4009;top:-1147;width:2;height:80" coordorigin="4009,-1147" coordsize="2,80">
              <v:shape style="position:absolute;left:4009;top:-1147;width:2;height:80" coordorigin="4009,-1147" coordsize="0,80" path="m4009,-1067l4009,-1147e" filled="false" stroked="true" strokeweight=".748pt" strokecolor="#939598">
                <v:path arrowok="t"/>
              </v:shape>
            </v:group>
            <v:group style="position:absolute;left:3969;top:-1147;width:2;height:80" coordorigin="3969,-1147" coordsize="2,80">
              <v:shape style="position:absolute;left:3969;top:-1147;width:2;height:80" coordorigin="3969,-1147" coordsize="0,80" path="m3969,-1067l3969,-1147e" filled="false" stroked="true" strokeweight=".748pt" strokecolor="#939598">
                <v:path arrowok="t"/>
              </v:shape>
            </v:group>
            <v:group style="position:absolute;left:3929;top:-1147;width:2;height:80" coordorigin="3929,-1147" coordsize="2,80">
              <v:shape style="position:absolute;left:3929;top:-1147;width:2;height:80" coordorigin="3929,-1147" coordsize="1,80" path="m3929,-1067l3929,-1147e" filled="false" stroked="true" strokeweight=".748pt" strokecolor="#939598">
                <v:path arrowok="t"/>
              </v:shape>
            </v:group>
            <v:group style="position:absolute;left:3889;top:-1147;width:2;height:80" coordorigin="3889,-1147" coordsize="2,80">
              <v:shape style="position:absolute;left:3889;top:-1147;width:2;height:80" coordorigin="3889,-1147" coordsize="0,80" path="m3889,-1067l3889,-1147e" filled="false" stroked="true" strokeweight=".748pt" strokecolor="#939598">
                <v:path arrowok="t"/>
              </v:shape>
            </v:group>
            <v:group style="position:absolute;left:3849;top:-1147;width:2;height:80" coordorigin="3849,-1147" coordsize="2,80">
              <v:shape style="position:absolute;left:3849;top:-1147;width:2;height:80" coordorigin="3849,-1147" coordsize="0,80" path="m3849,-1067l3849,-1147e" filled="false" stroked="true" strokeweight=".748pt" strokecolor="#939598">
                <v:path arrowok="t"/>
              </v:shape>
            </v:group>
            <v:group style="position:absolute;left:3809;top:-1147;width:2;height:80" coordorigin="3809,-1147" coordsize="2,80">
              <v:shape style="position:absolute;left:3809;top:-1147;width:2;height:80" coordorigin="3809,-1147" coordsize="0,80" path="m3809,-1067l3809,-1147e" filled="false" stroked="true" strokeweight=".748pt" strokecolor="#939598">
                <v:path arrowok="t"/>
              </v:shape>
            </v:group>
            <v:group style="position:absolute;left:3768;top:-1147;width:2;height:80" coordorigin="3768,-1147" coordsize="2,80">
              <v:shape style="position:absolute;left:3768;top:-1147;width:2;height:80" coordorigin="3768,-1147" coordsize="0,80" path="m3769,-1067l3768,-1147e" filled="false" stroked="true" strokeweight=".748pt" strokecolor="#939598">
                <v:path arrowok="t"/>
              </v:shape>
            </v:group>
            <v:group style="position:absolute;left:3728;top:-1147;width:2;height:80" coordorigin="3728,-1147" coordsize="2,80">
              <v:shape style="position:absolute;left:3728;top:-1147;width:2;height:80" coordorigin="3728,-1147" coordsize="0,80" path="m3728,-1067l3728,-1147e" filled="false" stroked="true" strokeweight=".748pt" strokecolor="#939598">
                <v:path arrowok="t"/>
              </v:shape>
            </v:group>
            <v:group style="position:absolute;left:3688;top:-1147;width:2;height:80" coordorigin="3688,-1147" coordsize="2,80">
              <v:shape style="position:absolute;left:3688;top:-1147;width:2;height:80" coordorigin="3688,-1147" coordsize="0,80" path="m3688,-1067l3688,-1147e" filled="false" stroked="true" strokeweight=".748pt" strokecolor="#939598">
                <v:path arrowok="t"/>
              </v:shape>
            </v:group>
            <v:group style="position:absolute;left:3648;top:-1147;width:2;height:80" coordorigin="3648,-1147" coordsize="2,80">
              <v:shape style="position:absolute;left:3648;top:-1147;width:2;height:80" coordorigin="3648,-1147" coordsize="0,80" path="m3648,-1067l3648,-1147e" filled="false" stroked="true" strokeweight=".748pt" strokecolor="#939598">
                <v:path arrowok="t"/>
              </v:shape>
            </v:group>
            <v:group style="position:absolute;left:3608;top:-1147;width:2;height:80" coordorigin="3608,-1147" coordsize="2,80">
              <v:shape style="position:absolute;left:3608;top:-1147;width:2;height:80" coordorigin="3608,-1147" coordsize="0,80" path="m3608,-1067l3608,-1147e" filled="false" stroked="true" strokeweight=".748pt" strokecolor="#939598">
                <v:path arrowok="t"/>
              </v:shape>
            </v:group>
            <v:group style="position:absolute;left:3568;top:-1147;width:2;height:80" coordorigin="3568,-1147" coordsize="2,80">
              <v:shape style="position:absolute;left:3568;top:-1147;width:2;height:80" coordorigin="3568,-1147" coordsize="1,80" path="m3568,-1067l3568,-1147e" filled="false" stroked="true" strokeweight=".748pt" strokecolor="#939598">
                <v:path arrowok="t"/>
              </v:shape>
            </v:group>
            <v:group style="position:absolute;left:3528;top:-1147;width:2;height:80" coordorigin="3528,-1147" coordsize="2,80">
              <v:shape style="position:absolute;left:3528;top:-1147;width:2;height:80" coordorigin="3528,-1147" coordsize="0,80" path="m3528,-1067l3528,-1147e" filled="false" stroked="true" strokeweight=".748pt" strokecolor="#939598">
                <v:path arrowok="t"/>
              </v:shape>
            </v:group>
            <v:group style="position:absolute;left:3488;top:-1147;width:2;height:80" coordorigin="3488,-1147" coordsize="2,80">
              <v:shape style="position:absolute;left:3488;top:-1147;width:2;height:80" coordorigin="3488,-1147" coordsize="0,80" path="m3488,-1067l3488,-1147e" filled="false" stroked="true" strokeweight=".748pt" strokecolor="#939598">
                <v:path arrowok="t"/>
              </v:shape>
            </v:group>
            <v:group style="position:absolute;left:3448;top:-1147;width:2;height:80" coordorigin="3448,-1147" coordsize="2,80">
              <v:shape style="position:absolute;left:3448;top:-1147;width:2;height:80" coordorigin="3448,-1147" coordsize="0,80" path="m3448,-1067l3448,-1147e" filled="false" stroked="true" strokeweight=".748pt" strokecolor="#939598">
                <v:path arrowok="t"/>
              </v:shape>
            </v:group>
            <v:group style="position:absolute;left:3408;top:-1147;width:2;height:80" coordorigin="3408,-1147" coordsize="2,80">
              <v:shape style="position:absolute;left:3408;top:-1147;width:2;height:80" coordorigin="3408,-1147" coordsize="0,80" path="m3408,-1067l3408,-1147e" filled="false" stroked="true" strokeweight=".748pt" strokecolor="#939598">
                <v:path arrowok="t"/>
              </v:shape>
            </v:group>
            <v:group style="position:absolute;left:3368;top:-1147;width:2;height:80" coordorigin="3368,-1147" coordsize="2,80">
              <v:shape style="position:absolute;left:3368;top:-1147;width:2;height:80" coordorigin="3368,-1147" coordsize="0,80" path="m3368,-1067l3368,-1147e" filled="false" stroked="true" strokeweight=".748pt" strokecolor="#939598">
                <v:path arrowok="t"/>
              </v:shape>
            </v:group>
            <v:group style="position:absolute;left:3328;top:-1147;width:2;height:80" coordorigin="3328,-1147" coordsize="2,80">
              <v:shape style="position:absolute;left:3328;top:-1147;width:2;height:80" coordorigin="3328,-1147" coordsize="0,80" path="m3328,-1067l3328,-1147e" filled="false" stroked="true" strokeweight=".748pt" strokecolor="#939598">
                <v:path arrowok="t"/>
              </v:shape>
            </v:group>
            <v:group style="position:absolute;left:3288;top:-1147;width:2;height:80" coordorigin="3288,-1147" coordsize="2,80">
              <v:shape style="position:absolute;left:3288;top:-1147;width:2;height:80" coordorigin="3288,-1147" coordsize="0,80" path="m3288,-1067l3288,-1147e" filled="false" stroked="true" strokeweight=".748pt" strokecolor="#939598">
                <v:path arrowok="t"/>
              </v:shape>
            </v:group>
            <v:group style="position:absolute;left:3248;top:-1147;width:2;height:80" coordorigin="3248,-1147" coordsize="2,80">
              <v:shape style="position:absolute;left:3248;top:-1147;width:2;height:80" coordorigin="3248,-1147" coordsize="0,80" path="m3248,-1067l3248,-1147e" filled="false" stroked="true" strokeweight=".748pt" strokecolor="#939598">
                <v:path arrowok="t"/>
              </v:shape>
            </v:group>
            <v:group style="position:absolute;left:3208;top:-1147;width:2;height:80" coordorigin="3208,-1147" coordsize="2,80">
              <v:shape style="position:absolute;left:3208;top:-1147;width:2;height:80" coordorigin="3208,-1147" coordsize="0,80" path="m3208,-1067l3208,-1147e" filled="false" stroked="true" strokeweight=".748pt" strokecolor="#939598">
                <v:path arrowok="t"/>
              </v:shape>
            </v:group>
            <v:group style="position:absolute;left:3168;top:-1147;width:2;height:80" coordorigin="3168,-1147" coordsize="2,80">
              <v:shape style="position:absolute;left:3168;top:-1147;width:2;height:80" coordorigin="3168,-1147" coordsize="1,80" path="m3168,-1067l3168,-1147e" filled="false" stroked="true" strokeweight=".748pt" strokecolor="#939598">
                <v:path arrowok="t"/>
              </v:shape>
            </v:group>
            <v:group style="position:absolute;left:3128;top:-1147;width:2;height:80" coordorigin="3128,-1147" coordsize="2,80">
              <v:shape style="position:absolute;left:3128;top:-1147;width:2;height:80" coordorigin="3128,-1147" coordsize="0,80" path="m3128,-1067l3128,-1147e" filled="false" stroked="true" strokeweight=".748pt" strokecolor="#939598">
                <v:path arrowok="t"/>
              </v:shape>
            </v:group>
            <v:group style="position:absolute;left:3088;top:-1147;width:2;height:80" coordorigin="3088,-1147" coordsize="2,80">
              <v:shape style="position:absolute;left:3088;top:-1147;width:2;height:80" coordorigin="3088,-1147" coordsize="0,80" path="m3088,-1067l3088,-1147e" filled="false" stroked="true" strokeweight=".748pt" strokecolor="#939598">
                <v:path arrowok="t"/>
              </v:shape>
            </v:group>
            <v:group style="position:absolute;left:3048;top:-1147;width:2;height:80" coordorigin="3048,-1147" coordsize="2,80">
              <v:shape style="position:absolute;left:3048;top:-1147;width:2;height:80" coordorigin="3048,-1147" coordsize="0,80" path="m3048,-1067l3048,-1147e" filled="false" stroked="true" strokeweight=".748pt" strokecolor="#939598">
                <v:path arrowok="t"/>
              </v:shape>
            </v:group>
            <v:group style="position:absolute;left:3008;top:-1147;width:2;height:80" coordorigin="3008,-1147" coordsize="2,80">
              <v:shape style="position:absolute;left:3008;top:-1147;width:2;height:80" coordorigin="3008,-1147" coordsize="0,80" path="m3008,-1067l3008,-1147e" filled="false" stroked="true" strokeweight=".748pt" strokecolor="#939598">
                <v:path arrowok="t"/>
              </v:shape>
            </v:group>
            <v:group style="position:absolute;left:2968;top:-1147;width:2;height:80" coordorigin="2968,-1147" coordsize="2,80">
              <v:shape style="position:absolute;left:2968;top:-1147;width:2;height:80" coordorigin="2968,-1147" coordsize="0,80" path="m2968,-1067l2968,-1147e" filled="false" stroked="true" strokeweight=".748pt" strokecolor="#939598">
                <v:path arrowok="t"/>
              </v:shape>
            </v:group>
            <v:group style="position:absolute;left:2928;top:-1147;width:2;height:80" coordorigin="2928,-1147" coordsize="2,80">
              <v:shape style="position:absolute;left:2928;top:-1147;width:2;height:80" coordorigin="2928,-1147" coordsize="0,80" path="m2928,-1067l2928,-1147e" filled="false" stroked="true" strokeweight=".748pt" strokecolor="#939598">
                <v:path arrowok="t"/>
              </v:shape>
            </v:group>
            <v:group style="position:absolute;left:2888;top:-1147;width:2;height:80" coordorigin="2888,-1147" coordsize="2,80">
              <v:shape style="position:absolute;left:2888;top:-1147;width:2;height:80" coordorigin="2888,-1147" coordsize="1,80" path="m2888,-1067l2888,-1147e" filled="false" stroked="true" strokeweight=".748pt" strokecolor="#939598">
                <v:path arrowok="t"/>
              </v:shape>
            </v:group>
            <v:group style="position:absolute;left:2848;top:-1147;width:2;height:80" coordorigin="2848,-1147" coordsize="2,80">
              <v:shape style="position:absolute;left:2848;top:-1147;width:2;height:80" coordorigin="2848,-1147" coordsize="0,80" path="m2848,-1067l2848,-1147e" filled="false" stroked="true" strokeweight=".748pt" strokecolor="#939598">
                <v:path arrowok="t"/>
              </v:shape>
            </v:group>
            <v:group style="position:absolute;left:2808;top:-1147;width:2;height:80" coordorigin="2808,-1147" coordsize="2,80">
              <v:shape style="position:absolute;left:2808;top:-1147;width:2;height:80" coordorigin="2808,-1147" coordsize="0,80" path="m2808,-1067l2808,-1147e" filled="false" stroked="true" strokeweight=".748pt" strokecolor="#939598">
                <v:path arrowok="t"/>
              </v:shape>
            </v:group>
            <v:group style="position:absolute;left:2768;top:-1147;width:2;height:80" coordorigin="2768,-1147" coordsize="2,80">
              <v:shape style="position:absolute;left:2768;top:-1147;width:2;height:80" coordorigin="2768,-1147" coordsize="0,80" path="m2768,-1067l2768,-1147e" filled="false" stroked="true" strokeweight=".748pt" strokecolor="#939598">
                <v:path arrowok="t"/>
              </v:shape>
            </v:group>
            <v:group style="position:absolute;left:2728;top:-1147;width:2;height:80" coordorigin="2728,-1147" coordsize="2,80">
              <v:shape style="position:absolute;left:2728;top:-1147;width:2;height:80" coordorigin="2728,-1147" coordsize="0,80" path="m2728,-1067l2728,-1147e" filled="false" stroked="true" strokeweight=".748pt" strokecolor="#939598">
                <v:path arrowok="t"/>
              </v:shape>
            </v:group>
            <v:group style="position:absolute;left:2688;top:-1147;width:2;height:80" coordorigin="2688,-1147" coordsize="2,80">
              <v:shape style="position:absolute;left:2688;top:-1147;width:2;height:80" coordorigin="2688,-1147" coordsize="0,80" path="m2688,-1067l2688,-1147e" filled="false" stroked="true" strokeweight=".748pt" strokecolor="#939598">
                <v:path arrowok="t"/>
              </v:shape>
            </v:group>
            <v:group style="position:absolute;left:2648;top:-1147;width:2;height:80" coordorigin="2648,-1147" coordsize="2,80">
              <v:shape style="position:absolute;left:2648;top:-1147;width:2;height:80" coordorigin="2648,-1147" coordsize="0,80" path="m2648,-1067l2648,-1147e" filled="false" stroked="true" strokeweight=".748pt" strokecolor="#939598">
                <v:path arrowok="t"/>
              </v:shape>
            </v:group>
            <v:group style="position:absolute;left:2608;top:-1147;width:2;height:80" coordorigin="2608,-1147" coordsize="2,80">
              <v:shape style="position:absolute;left:2608;top:-1147;width:2;height:80" coordorigin="2608,-1147" coordsize="0,80" path="m2608,-1067l2608,-1147e" filled="false" stroked="true" strokeweight=".748pt" strokecolor="#939598">
                <v:path arrowok="t"/>
              </v:shape>
            </v:group>
            <v:group style="position:absolute;left:2568;top:-1147;width:2;height:80" coordorigin="2568,-1147" coordsize="2,80">
              <v:shape style="position:absolute;left:2568;top:-1147;width:2;height:80" coordorigin="2568,-1147" coordsize="0,80" path="m2568,-1067l2568,-1147e" filled="false" stroked="true" strokeweight=".748pt" strokecolor="#939598">
                <v:path arrowok="t"/>
              </v:shape>
            </v:group>
            <v:group style="position:absolute;left:2528;top:-1147;width:2;height:80" coordorigin="2528,-1147" coordsize="2,80">
              <v:shape style="position:absolute;left:2528;top:-1147;width:2;height:80" coordorigin="2528,-1147" coordsize="1,80" path="m2528,-1067l2528,-1147e" filled="false" stroked="true" strokeweight=".748pt" strokecolor="#939598">
                <v:path arrowok="t"/>
              </v:shape>
            </v:group>
            <v:group style="position:absolute;left:2488;top:-1147;width:2;height:80" coordorigin="2488,-1147" coordsize="2,80">
              <v:shape style="position:absolute;left:2488;top:-1147;width:2;height:80" coordorigin="2488,-1147" coordsize="0,80" path="m2488,-1067l2488,-1147e" filled="false" stroked="true" strokeweight=".748pt" strokecolor="#939598">
                <v:path arrowok="t"/>
              </v:shape>
            </v:group>
            <v:group style="position:absolute;left:2448;top:-1147;width:2;height:80" coordorigin="2448,-1147" coordsize="2,80">
              <v:shape style="position:absolute;left:2448;top:-1147;width:2;height:80" coordorigin="2448,-1147" coordsize="0,80" path="m2448,-1067l2448,-1147e" filled="false" stroked="true" strokeweight=".748pt" strokecolor="#939598">
                <v:path arrowok="t"/>
              </v:shape>
            </v:group>
            <v:group style="position:absolute;left:2408;top:-1147;width:2;height:80" coordorigin="2408,-1147" coordsize="2,80">
              <v:shape style="position:absolute;left:2408;top:-1147;width:2;height:80" coordorigin="2408,-1147" coordsize="0,80" path="m2408,-1067l2408,-1147e" filled="false" stroked="true" strokeweight=".748pt" strokecolor="#939598">
                <v:path arrowok="t"/>
              </v:shape>
            </v:group>
            <v:group style="position:absolute;left:2368;top:-1147;width:2;height:80" coordorigin="2368,-1147" coordsize="2,80">
              <v:shape style="position:absolute;left:2368;top:-1147;width:2;height:80" coordorigin="2368,-1147" coordsize="0,80" path="m2368,-1067l2368,-1147e" filled="false" stroked="true" strokeweight=".748pt" strokecolor="#939598">
                <v:path arrowok="t"/>
              </v:shape>
            </v:group>
            <v:group style="position:absolute;left:2328;top:-1147;width:2;height:80" coordorigin="2328,-1147" coordsize="2,80">
              <v:shape style="position:absolute;left:2328;top:-1147;width:2;height:80" coordorigin="2328,-1147" coordsize="0,80" path="m2328,-1067l2328,-1147e" filled="false" stroked="true" strokeweight=".748pt" strokecolor="#939598">
                <v:path arrowok="t"/>
              </v:shape>
            </v:group>
            <v:group style="position:absolute;left:2288;top:-1147;width:2;height:80" coordorigin="2288,-1147" coordsize="2,80">
              <v:shape style="position:absolute;left:2288;top:-1147;width:2;height:80" coordorigin="2288,-1147" coordsize="0,80" path="m2288,-1067l2288,-1147e" filled="false" stroked="true" strokeweight=".748pt" strokecolor="#939598">
                <v:path arrowok="t"/>
              </v:shape>
            </v:group>
            <v:group style="position:absolute;left:2248;top:-1147;width:2;height:80" coordorigin="2248,-1147" coordsize="2,80">
              <v:shape style="position:absolute;left:2248;top:-1147;width:2;height:80" coordorigin="2248,-1147" coordsize="0,80" path="m2248,-1067l2248,-1147e" filled="false" stroked="true" strokeweight=".748pt" strokecolor="#939598">
                <v:path arrowok="t"/>
              </v:shape>
            </v:group>
            <v:group style="position:absolute;left:2208;top:-1147;width:2;height:80" coordorigin="2208,-1147" coordsize="2,80">
              <v:shape style="position:absolute;left:2208;top:-1147;width:2;height:80" coordorigin="2208,-1147" coordsize="0,80" path="m2208,-1067l2208,-1147e" filled="false" stroked="true" strokeweight=".748pt" strokecolor="#939598">
                <v:path arrowok="t"/>
              </v:shape>
            </v:group>
            <v:group style="position:absolute;left:2168;top:-1147;width:2;height:80" coordorigin="2168,-1147" coordsize="2,80">
              <v:shape style="position:absolute;left:2168;top:-1147;width:2;height:80" coordorigin="2168,-1147" coordsize="0,80" path="m2168,-1067l2168,-1147e" filled="false" stroked="true" strokeweight=".748pt" strokecolor="#939598">
                <v:path arrowok="t"/>
              </v:shape>
            </v:group>
            <v:group style="position:absolute;left:2128;top:-1147;width:2;height:80" coordorigin="2128,-1147" coordsize="2,80">
              <v:shape style="position:absolute;left:2128;top:-1147;width:2;height:80" coordorigin="2128,-1147" coordsize="1,80" path="m2128,-1067l2128,-1147e" filled="false" stroked="true" strokeweight=".748pt" strokecolor="#939598">
                <v:path arrowok="t"/>
              </v:shape>
            </v:group>
            <v:group style="position:absolute;left:2088;top:-1147;width:2;height:80" coordorigin="2088,-1147" coordsize="2,80">
              <v:shape style="position:absolute;left:2088;top:-1147;width:2;height:80" coordorigin="2088,-1147" coordsize="0,80" path="m2088,-1067l2088,-1147e" filled="false" stroked="true" strokeweight=".748pt" strokecolor="#939598">
                <v:path arrowok="t"/>
              </v:shape>
            </v:group>
            <v:group style="position:absolute;left:2048;top:-1147;width:2;height:80" coordorigin="2048,-1147" coordsize="2,80">
              <v:shape style="position:absolute;left:2048;top:-1147;width:2;height:80" coordorigin="2048,-1147" coordsize="0,80" path="m2048,-1067l2048,-1147e" filled="false" stroked="true" strokeweight=".748pt" strokecolor="#939598">
                <v:path arrowok="t"/>
              </v:shape>
            </v:group>
            <v:group style="position:absolute;left:2008;top:-1147;width:2;height:80" coordorigin="2008,-1147" coordsize="2,80">
              <v:shape style="position:absolute;left:2008;top:-1147;width:2;height:80" coordorigin="2008,-1147" coordsize="0,80" path="m2008,-1067l2008,-1147e" filled="false" stroked="true" strokeweight=".748pt" strokecolor="#939598">
                <v:path arrowok="t"/>
              </v:shape>
            </v:group>
            <v:group style="position:absolute;left:1968;top:-1147;width:2;height:80" coordorigin="1968,-1147" coordsize="2,80">
              <v:shape style="position:absolute;left:1968;top:-1147;width:2;height:80" coordorigin="1968,-1147" coordsize="0,80" path="m1968,-1067l1968,-1147e" filled="false" stroked="true" strokeweight=".748pt" strokecolor="#939598">
                <v:path arrowok="t"/>
              </v:shape>
            </v:group>
            <v:group style="position:absolute;left:1928;top:-1147;width:2;height:80" coordorigin="1928,-1147" coordsize="2,80">
              <v:shape style="position:absolute;left:1928;top:-1147;width:2;height:80" coordorigin="1928,-1147" coordsize="0,80" path="m1928,-1067l1928,-1147e" filled="false" stroked="true" strokeweight=".748pt" strokecolor="#939598">
                <v:path arrowok="t"/>
              </v:shape>
            </v:group>
            <v:group style="position:absolute;left:1888;top:-1147;width:2;height:80" coordorigin="1888,-1147" coordsize="2,80">
              <v:shape style="position:absolute;left:1888;top:-1147;width:2;height:80" coordorigin="1888,-1147" coordsize="0,80" path="m1888,-1067l1888,-1147e" filled="false" stroked="true" strokeweight=".748pt" strokecolor="#939598">
                <v:path arrowok="t"/>
              </v:shape>
            </v:group>
            <v:group style="position:absolute;left:1848;top:-1147;width:2;height:80" coordorigin="1848,-1147" coordsize="2,80">
              <v:shape style="position:absolute;left:1848;top:-1147;width:2;height:80" coordorigin="1848,-1147" coordsize="0,80" path="m1848,-1067l1848,-1147e" filled="false" stroked="true" strokeweight=".748pt" strokecolor="#939598">
                <v:path arrowok="t"/>
              </v:shape>
            </v:group>
            <v:group style="position:absolute;left:1808;top:-1147;width:2;height:80" coordorigin="1808,-1147" coordsize="2,80">
              <v:shape style="position:absolute;left:1808;top:-1147;width:2;height:80" coordorigin="1808,-1147" coordsize="0,80" path="m1808,-1067l1808,-1147e" filled="false" stroked="true" strokeweight=".748pt" strokecolor="#939598">
                <v:path arrowok="t"/>
              </v:shape>
            </v:group>
            <v:group style="position:absolute;left:1768;top:-1147;width:2;height:80" coordorigin="1768,-1147" coordsize="2,80">
              <v:shape style="position:absolute;left:1768;top:-1147;width:2;height:80" coordorigin="1768,-1147" coordsize="1,80" path="m1768,-1067l1768,-1147e" filled="false" stroked="true" strokeweight=".748pt" strokecolor="#939598">
                <v:path arrowok="t"/>
              </v:shape>
            </v:group>
            <v:group style="position:absolute;left:1728;top:-1147;width:2;height:80" coordorigin="1728,-1147" coordsize="2,80">
              <v:shape style="position:absolute;left:1728;top:-1147;width:2;height:80" coordorigin="1728,-1147" coordsize="0,80" path="m1728,-1067l1728,-1147e" filled="false" stroked="true" strokeweight=".748pt" strokecolor="#939598">
                <v:path arrowok="t"/>
              </v:shape>
            </v:group>
            <v:group style="position:absolute;left:1688;top:-1147;width:2;height:80" coordorigin="1688,-1147" coordsize="2,80">
              <v:shape style="position:absolute;left:1688;top:-1147;width:2;height:80" coordorigin="1688,-1147" coordsize="0,80" path="m1688,-1067l1688,-1147e" filled="false" stroked="true" strokeweight=".748pt" strokecolor="#939598">
                <v:path arrowok="t"/>
              </v:shape>
            </v:group>
            <v:group style="position:absolute;left:1648;top:-1147;width:2;height:80" coordorigin="1648,-1147" coordsize="2,80">
              <v:shape style="position:absolute;left:1648;top:-1147;width:2;height:80" coordorigin="1648,-1147" coordsize="0,80" path="m1648,-1067l1648,-1147e" filled="false" stroked="true" strokeweight=".748pt" strokecolor="#939598">
                <v:path arrowok="t"/>
              </v:shape>
            </v:group>
            <v:group style="position:absolute;left:1608;top:-1147;width:2;height:80" coordorigin="1608,-1147" coordsize="2,80">
              <v:shape style="position:absolute;left:1608;top:-1147;width:2;height:80" coordorigin="1608,-1147" coordsize="0,80" path="m1608,-1067l1608,-1147e" filled="false" stroked="true" strokeweight=".748pt" strokecolor="#939598">
                <v:path arrowok="t"/>
              </v:shape>
            </v:group>
            <v:group style="position:absolute;left:1568;top:-1147;width:2;height:80" coordorigin="1568,-1147" coordsize="2,80">
              <v:shape style="position:absolute;left:1568;top:-1147;width:2;height:80" coordorigin="1568,-1147" coordsize="0,80" path="m1568,-1067l1568,-1147e" filled="false" stroked="true" strokeweight=".748pt" strokecolor="#939598">
                <v:path arrowok="t"/>
              </v:shape>
            </v:group>
            <v:group style="position:absolute;left:1528;top:-1147;width:2;height:80" coordorigin="1528,-1147" coordsize="2,80">
              <v:shape style="position:absolute;left:1528;top:-1147;width:2;height:80" coordorigin="1528,-1147" coordsize="0,80" path="m1528,-1067l1528,-1147e" filled="false" stroked="true" strokeweight=".748pt" strokecolor="#939598">
                <v:path arrowok="t"/>
              </v:shape>
            </v:group>
            <v:group style="position:absolute;left:1488;top:-1147;width:2;height:80" coordorigin="1488,-1147" coordsize="2,80">
              <v:shape style="position:absolute;left:1488;top:-1147;width:2;height:80" coordorigin="1488,-1147" coordsize="0,80" path="m1488,-1067l1488,-1147e" filled="false" stroked="true" strokeweight=".748pt" strokecolor="#939598">
                <v:path arrowok="t"/>
              </v:shape>
            </v:group>
            <v:group style="position:absolute;left:1448;top:-1147;width:2;height:80" coordorigin="1448,-1147" coordsize="2,80">
              <v:shape style="position:absolute;left:1448;top:-1147;width:2;height:80" coordorigin="1448,-1147" coordsize="0,80" path="m1448,-1067l1448,-1147e" filled="false" stroked="true" strokeweight=".748pt" strokecolor="#939598">
                <v:path arrowok="t"/>
              </v:shape>
            </v:group>
            <v:group style="position:absolute;left:1408;top:-1147;width:2;height:80" coordorigin="1408,-1147" coordsize="2,80">
              <v:shape style="position:absolute;left:1408;top:-1147;width:2;height:80" coordorigin="1408,-1147" coordsize="1,80" path="m1408,-1067l1408,-1147e" filled="false" stroked="true" strokeweight=".748pt" strokecolor="#939598">
                <v:path arrowok="t"/>
              </v:shape>
            </v:group>
            <v:group style="position:absolute;left:1368;top:-1147;width:2;height:80" coordorigin="1368,-1147" coordsize="2,80">
              <v:shape style="position:absolute;left:1368;top:-1147;width:2;height:80" coordorigin="1368,-1147" coordsize="0,80" path="m1368,-1067l1368,-1147e" filled="false" stroked="true" strokeweight=".748pt" strokecolor="#939598">
                <v:path arrowok="t"/>
              </v:shape>
            </v:group>
            <v:group style="position:absolute;left:1328;top:-1147;width:2;height:80" coordorigin="1328,-1147" coordsize="2,80">
              <v:shape style="position:absolute;left:1328;top:-1147;width:2;height:80" coordorigin="1328,-1147" coordsize="0,80" path="m1328,-1067l1328,-1147e" filled="false" stroked="true" strokeweight=".748pt" strokecolor="#939598">
                <v:path arrowok="t"/>
              </v:shape>
            </v:group>
            <v:group style="position:absolute;left:1288;top:-1147;width:2;height:80" coordorigin="1288,-1147" coordsize="2,80">
              <v:shape style="position:absolute;left:1288;top:-1147;width:2;height:80" coordorigin="1288,-1147" coordsize="0,80" path="m1288,-1067l1288,-1147e" filled="false" stroked="true" strokeweight=".748pt" strokecolor="#939598">
                <v:path arrowok="t"/>
              </v:shape>
            </v:group>
            <v:group style="position:absolute;left:1248;top:-1147;width:2;height:80" coordorigin="1248,-1147" coordsize="2,80">
              <v:shape style="position:absolute;left:1248;top:-1147;width:2;height:80" coordorigin="1248,-1147" coordsize="0,80" path="m1248,-1067l1248,-1147e" filled="false" stroked="true" strokeweight=".748pt" strokecolor="#939598">
                <v:path arrowok="t"/>
              </v:shape>
            </v:group>
            <v:group style="position:absolute;left:1208;top:-1147;width:2;height:80" coordorigin="1208,-1147" coordsize="2,80">
              <v:shape style="position:absolute;left:1208;top:-1147;width:2;height:80" coordorigin="1208,-1147" coordsize="0,80" path="m1208,-1067l1208,-1147e" filled="false" stroked="true" strokeweight=".748pt" strokecolor="#939598">
                <v:path arrowok="t"/>
              </v:shape>
            </v:group>
            <v:group style="position:absolute;left:1168;top:-1147;width:2;height:80" coordorigin="1168,-1147" coordsize="2,80">
              <v:shape style="position:absolute;left:1168;top:-1147;width:2;height:80" coordorigin="1168,-1147" coordsize="0,80" path="m1168,-1067l1168,-1147e" filled="false" stroked="true" strokeweight=".748pt" strokecolor="#939598">
                <v:path arrowok="t"/>
              </v:shape>
            </v:group>
            <v:group style="position:absolute;left:1128;top:-1147;width:2;height:80" coordorigin="1128,-1147" coordsize="2,80">
              <v:shape style="position:absolute;left:1128;top:-1147;width:2;height:80" coordorigin="1128,-1147" coordsize="0,80" path="m1128,-1067l1128,-1147e" filled="false" stroked="true" strokeweight=".748pt" strokecolor="#939598">
                <v:path arrowok="t"/>
              </v:shape>
            </v:group>
            <v:group style="position:absolute;left:1088;top:-1147;width:2;height:80" coordorigin="1088,-1147" coordsize="2,80">
              <v:shape style="position:absolute;left:1088;top:-1147;width:2;height:80" coordorigin="1088,-1147" coordsize="1,80" path="m1088,-1067l1088,-1147e" filled="false" stroked="true" strokeweight=".748pt" strokecolor="#939598">
                <v:path arrowok="t"/>
              </v:shape>
            </v:group>
            <v:group style="position:absolute;left:1048;top:-1147;width:2;height:80" coordorigin="1048,-1147" coordsize="2,80">
              <v:shape style="position:absolute;left:1048;top:-1147;width:2;height:80" coordorigin="1048,-1147" coordsize="0,80" path="m1048,-1067l1048,-1147e" filled="false" stroked="true" strokeweight=".748pt" strokecolor="#939598">
                <v:path arrowok="t"/>
              </v:shape>
            </v:group>
            <v:group style="position:absolute;left:1008;top:-1147;width:2;height:80" coordorigin="1008,-1147" coordsize="2,80">
              <v:shape style="position:absolute;left:1008;top:-1147;width:2;height:80" coordorigin="1008,-1147" coordsize="0,80" path="m1008,-1067l1008,-1147e" filled="false" stroked="true" strokeweight=".748pt" strokecolor="#939598">
                <v:path arrowok="t"/>
              </v:shape>
            </v:group>
            <v:group style="position:absolute;left:968;top:-1147;width:2;height:80" coordorigin="968,-1147" coordsize="2,80">
              <v:shape style="position:absolute;left:968;top:-1147;width:2;height:80" coordorigin="968,-1147" coordsize="0,80" path="m968,-1067l968,-1147e" filled="false" stroked="true" strokeweight=".748pt" strokecolor="#939598">
                <v:path arrowok="t"/>
              </v:shape>
            </v:group>
            <v:group style="position:absolute;left:928;top:-1147;width:2;height:80" coordorigin="928,-1147" coordsize="2,80">
              <v:shape style="position:absolute;left:928;top:-1147;width:2;height:80" coordorigin="928,-1147" coordsize="0,80" path="m928,-1067l928,-1147e" filled="false" stroked="true" strokeweight=".748pt" strokecolor="#939598">
                <v:path arrowok="t"/>
              </v:shape>
            </v:group>
            <v:group style="position:absolute;left:888;top:-1147;width:2;height:80" coordorigin="888,-1147" coordsize="2,80">
              <v:shape style="position:absolute;left:888;top:-1147;width:2;height:80" coordorigin="888,-1147" coordsize="0,80" path="m888,-1067l888,-1147e" filled="false" stroked="true" strokeweight=".748pt" strokecolor="#939598">
                <v:path arrowok="t"/>
              </v:shape>
            </v:group>
            <v:group style="position:absolute;left:848;top:-1147;width:2;height:80" coordorigin="848,-1147" coordsize="2,80">
              <v:shape style="position:absolute;left:848;top:-1147;width:2;height:80" coordorigin="848,-1147" coordsize="0,80" path="m848,-1067l848,-1147e" filled="false" stroked="true" strokeweight=".748pt" strokecolor="#939598">
                <v:path arrowok="t"/>
              </v:shape>
            </v:group>
            <v:group style="position:absolute;left:808;top:-1147;width:2;height:80" coordorigin="808,-1147" coordsize="2,80">
              <v:shape style="position:absolute;left:808;top:-1147;width:2;height:80" coordorigin="808,-1147" coordsize="0,80" path="m808,-1067l808,-1147e" filled="false" stroked="true" strokeweight=".748pt" strokecolor="#939598">
                <v:path arrowok="t"/>
              </v:shape>
            </v:group>
            <v:group style="position:absolute;left:768;top:-1147;width:2;height:80" coordorigin="768,-1147" coordsize="2,80">
              <v:shape style="position:absolute;left:768;top:-1147;width:2;height:80" coordorigin="768,-1147" coordsize="0,80" path="m768,-1067l768,-1147e" filled="false" stroked="true" strokeweight=".748pt" strokecolor="#939598">
                <v:path arrowok="t"/>
              </v:shape>
            </v:group>
            <v:group style="position:absolute;left:728;top:-1147;width:2;height:80" coordorigin="728,-1147" coordsize="2,80">
              <v:shape style="position:absolute;left:728;top:-1147;width:2;height:80" coordorigin="728,-1147" coordsize="1,80" path="m728,-1067l728,-1147e" filled="false" stroked="true" strokeweight=".748pt" strokecolor="#939598">
                <v:path arrowok="t"/>
              </v:shape>
            </v:group>
            <v:group style="position:absolute;left:688;top:-1147;width:2;height:80" coordorigin="688,-1147" coordsize="2,80">
              <v:shape style="position:absolute;left:688;top:-1147;width:2;height:80" coordorigin="688,-1147" coordsize="0,80" path="m688,-1067l688,-1147e" filled="false" stroked="true" strokeweight=".748pt" strokecolor="#939598">
                <v:path arrowok="t"/>
              </v:shape>
            </v:group>
            <v:group style="position:absolute;left:648;top:-1147;width:2;height:80" coordorigin="648,-1147" coordsize="2,80">
              <v:shape style="position:absolute;left:648;top:-1147;width:2;height:80" coordorigin="648,-1147" coordsize="0,80" path="m648,-1067l648,-1147e" filled="false" stroked="true" strokeweight=".748pt" strokecolor="#939598">
                <v:path arrowok="t"/>
              </v:shape>
            </v:group>
            <v:group style="position:absolute;left:608;top:-1147;width:2;height:80" coordorigin="608,-1147" coordsize="2,80">
              <v:shape style="position:absolute;left:608;top:-1147;width:2;height:80" coordorigin="608,-1147" coordsize="0,80" path="m608,-1067l608,-1147e" filled="false" stroked="true" strokeweight=".748pt" strokecolor="#939598">
                <v:path arrowok="t"/>
              </v:shape>
            </v:group>
            <v:group style="position:absolute;left:568;top:-1147;width:2;height:80" coordorigin="568,-1147" coordsize="2,80">
              <v:shape style="position:absolute;left:568;top:-1147;width:2;height:80" coordorigin="568,-1147" coordsize="0,80" path="m568,-1067l568,-1147e" filled="false" stroked="true" strokeweight=".748pt" strokecolor="#939598">
                <v:path arrowok="t"/>
              </v:shape>
            </v:group>
            <v:group style="position:absolute;left:528;top:-1147;width:2;height:80" coordorigin="528,-1147" coordsize="2,80">
              <v:shape style="position:absolute;left:528;top:-1147;width:2;height:80" coordorigin="528,-1147" coordsize="0,80" path="m528,-1067l528,-1147e" filled="false" stroked="true" strokeweight=".748pt" strokecolor="#939598">
                <v:path arrowok="t"/>
              </v:shape>
            </v:group>
            <v:group style="position:absolute;left:488;top:-1147;width:2;height:80" coordorigin="488,-1147" coordsize="2,80">
              <v:shape style="position:absolute;left:488;top:-1147;width:2;height:80" coordorigin="488,-1147" coordsize="0,80" path="m488,-1067l488,-1147e" filled="false" stroked="true" strokeweight=".748pt" strokecolor="#939598">
                <v:path arrowok="t"/>
              </v:shape>
            </v:group>
            <v:group style="position:absolute;left:448;top:-1147;width:2;height:80" coordorigin="448,-1147" coordsize="2,80">
              <v:shape style="position:absolute;left:448;top:-1147;width:2;height:80" coordorigin="448,-1147" coordsize="0,80" path="m448,-1067l448,-1147e" filled="false" stroked="true" strokeweight=".748pt" strokecolor="#939598">
                <v:path arrowok="t"/>
              </v:shape>
            </v:group>
            <v:group style="position:absolute;left:408;top:-1147;width:2;height:80" coordorigin="408,-1147" coordsize="2,80">
              <v:shape style="position:absolute;left:408;top:-1147;width:2;height:80" coordorigin="408,-1147" coordsize="0,80" path="m408,-1067l408,-1147e" filled="false" stroked="true" strokeweight=".748pt" strokecolor="#939598">
                <v:path arrowok="t"/>
              </v:shape>
            </v:group>
            <v:group style="position:absolute;left:368;top:-1147;width:2;height:80" coordorigin="368,-1147" coordsize="2,80">
              <v:shape style="position:absolute;left:368;top:-1147;width:2;height:80" coordorigin="368,-1147" coordsize="1,80" path="m368,-1067l368,-1147e" filled="false" stroked="true" strokeweight=".748pt" strokecolor="#939598">
                <v:path arrowok="t"/>
              </v:shape>
            </v:group>
            <v:group style="position:absolute;left:328;top:-1147;width:2;height:80" coordorigin="328,-1147" coordsize="2,80">
              <v:shape style="position:absolute;left:328;top:-1147;width:2;height:80" coordorigin="328,-1147" coordsize="0,80" path="m328,-1067l328,-1147e" filled="false" stroked="true" strokeweight=".748pt" strokecolor="#939598">
                <v:path arrowok="t"/>
              </v:shape>
            </v:group>
            <v:group style="position:absolute;left:288;top:-1147;width:2;height:80" coordorigin="288,-1147" coordsize="2,80">
              <v:shape style="position:absolute;left:288;top:-1147;width:2;height:80" coordorigin="288,-1147" coordsize="0,80" path="m288,-1067l288,-1147e" filled="false" stroked="true" strokeweight=".748pt" strokecolor="#939598">
                <v:path arrowok="t"/>
              </v:shape>
            </v:group>
            <v:group style="position:absolute;left:248;top:-1147;width:2;height:80" coordorigin="248,-1147" coordsize="2,80">
              <v:shape style="position:absolute;left:248;top:-1147;width:2;height:80" coordorigin="248,-1147" coordsize="0,80" path="m248,-1067l248,-1147e" filled="false" stroked="true" strokeweight=".748pt" strokecolor="#939598">
                <v:path arrowok="t"/>
              </v:shape>
            </v:group>
            <v:group style="position:absolute;left:208;top:-1147;width:2;height:80" coordorigin="208,-1147" coordsize="2,80">
              <v:shape style="position:absolute;left:208;top:-1147;width:2;height:80" coordorigin="208,-1147" coordsize="0,80" path="m208,-1067l208,-1147e" filled="false" stroked="true" strokeweight=".748pt" strokecolor="#939598">
                <v:path arrowok="t"/>
              </v:shape>
            </v:group>
            <v:group style="position:absolute;left:168;top:-1147;width:2;height:80" coordorigin="168,-1147" coordsize="2,80">
              <v:shape style="position:absolute;left:168;top:-1147;width:2;height:80" coordorigin="168,-1147" coordsize="0,80" path="m168,-1067l168,-1147e" filled="false" stroked="true" strokeweight=".748pt" strokecolor="#939598">
                <v:path arrowok="t"/>
              </v:shape>
            </v:group>
            <v:group style="position:absolute;left:128;top:-1147;width:2;height:80" coordorigin="128,-1147" coordsize="2,80">
              <v:shape style="position:absolute;left:128;top:-1147;width:2;height:80" coordorigin="128,-1147" coordsize="0,80" path="m128,-1067l128,-1147e" filled="false" stroked="true" strokeweight=".748pt" strokecolor="#939598">
                <v:path arrowok="t"/>
              </v:shape>
            </v:group>
            <v:group style="position:absolute;left:88;top:-1147;width:2;height:80" coordorigin="88,-1147" coordsize="2,80">
              <v:shape style="position:absolute;left:88;top:-1147;width:2;height:80" coordorigin="88,-1147" coordsize="0,80" path="m88,-1067l88,-1147e" filled="false" stroked="true" strokeweight=".748pt" strokecolor="#939598">
                <v:path arrowok="t"/>
              </v:shape>
            </v:group>
            <v:group style="position:absolute;left:47;top:-1147;width:2;height:80" coordorigin="47,-1147" coordsize="2,80">
              <v:shape style="position:absolute;left:47;top:-1147;width:2;height:80" coordorigin="47,-1147" coordsize="0,80" path="m48,-1067l47,-1147e" filled="false" stroked="true" strokeweight=".748pt" strokecolor="#939598">
                <v:path arrowok="t"/>
              </v:shape>
            </v:group>
            <v:group style="position:absolute;left:7;top:-1147;width:2;height:80" coordorigin="7,-1147" coordsize="2,80">
              <v:shape style="position:absolute;left:7;top:-1147;width:2;height:80" coordorigin="7,-1147" coordsize="0,80" path="m7,-1067l7,-1147e" filled="false" stroked="true" strokeweight=".748pt" strokecolor="#939598">
                <v:path arrowok="t"/>
              </v:shape>
            </v:group>
            <w10:wrap type="none"/>
          </v:group>
        </w:pict>
      </w:r>
      <w:r>
        <w:rPr>
          <w:spacing w:val="13"/>
          <w:w w:val="80"/>
        </w:rPr>
        <w:t>GOAL</w:t>
      </w:r>
      <w:r>
        <w:rPr>
          <w:spacing w:val="-11"/>
          <w:w w:val="80"/>
        </w:rPr>
        <w:t> </w:t>
      </w:r>
      <w:r>
        <w:rPr>
          <w:spacing w:val="11"/>
          <w:w w:val="80"/>
        </w:rPr>
        <w:t>4:</w:t>
        <w:tab/>
      </w:r>
      <w:r>
        <w:rPr>
          <w:spacing w:val="7"/>
          <w:w w:val="95"/>
        </w:rPr>
        <w:t>To</w:t>
      </w:r>
      <w:r>
        <w:rPr>
          <w:spacing w:val="-31"/>
          <w:w w:val="95"/>
        </w:rPr>
        <w:t> </w:t>
      </w:r>
      <w:r>
        <w:rPr>
          <w:spacing w:val="8"/>
          <w:w w:val="95"/>
        </w:rPr>
        <w:t>be</w:t>
      </w:r>
      <w:r>
        <w:rPr>
          <w:spacing w:val="-31"/>
          <w:w w:val="95"/>
        </w:rPr>
        <w:t> </w:t>
      </w:r>
      <w:r>
        <w:rPr>
          <w:spacing w:val="14"/>
          <w:w w:val="95"/>
        </w:rPr>
        <w:t>respected</w:t>
      </w:r>
      <w:r>
        <w:rPr>
          <w:spacing w:val="-31"/>
          <w:w w:val="95"/>
        </w:rPr>
        <w:t> </w:t>
      </w:r>
      <w:r>
        <w:rPr>
          <w:spacing w:val="9"/>
          <w:w w:val="95"/>
        </w:rPr>
        <w:t>as</w:t>
      </w:r>
      <w:r>
        <w:rPr>
          <w:spacing w:val="-31"/>
          <w:w w:val="95"/>
        </w:rPr>
        <w:t> </w:t>
      </w:r>
      <w:r>
        <w:rPr>
          <w:spacing w:val="10"/>
          <w:w w:val="95"/>
        </w:rPr>
        <w:t>the</w:t>
      </w:r>
      <w:r>
        <w:rPr>
          <w:spacing w:val="-31"/>
          <w:w w:val="95"/>
        </w:rPr>
        <w:t> </w:t>
      </w:r>
      <w:r>
        <w:rPr>
          <w:spacing w:val="15"/>
          <w:w w:val="95"/>
        </w:rPr>
        <w:t>Traditional</w:t>
      </w:r>
      <w:r>
        <w:rPr/>
      </w:r>
    </w:p>
    <w:p>
      <w:pPr>
        <w:pStyle w:val="Heading2"/>
        <w:spacing w:line="240" w:lineRule="auto" w:before="26"/>
        <w:ind w:left="2976" w:right="988"/>
        <w:jc w:val="left"/>
      </w:pPr>
      <w:r>
        <w:rPr>
          <w:spacing w:val="15"/>
          <w:w w:val="90"/>
        </w:rPr>
        <w:t>Owners</w:t>
      </w:r>
      <w:r>
        <w:rPr>
          <w:spacing w:val="-56"/>
          <w:w w:val="90"/>
        </w:rPr>
        <w:t> </w:t>
      </w:r>
      <w:r>
        <w:rPr>
          <w:spacing w:val="9"/>
          <w:w w:val="90"/>
        </w:rPr>
        <w:t>of</w:t>
      </w:r>
      <w:r>
        <w:rPr>
          <w:spacing w:val="-56"/>
          <w:w w:val="90"/>
        </w:rPr>
        <w:t> </w:t>
      </w:r>
      <w:r>
        <w:rPr>
          <w:spacing w:val="11"/>
          <w:w w:val="90"/>
        </w:rPr>
        <w:t>our</w:t>
      </w:r>
      <w:r>
        <w:rPr>
          <w:spacing w:val="-56"/>
          <w:w w:val="90"/>
        </w:rPr>
        <w:t> </w:t>
      </w:r>
      <w:r>
        <w:rPr>
          <w:spacing w:val="16"/>
          <w:w w:val="90"/>
        </w:rPr>
        <w:t>Country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spacing w:line="264" w:lineRule="exact" w:before="60"/>
        <w:ind w:right="6224"/>
        <w:jc w:val="left"/>
      </w:pPr>
      <w:r>
        <w:rPr/>
        <w:pict>
          <v:group style="position:absolute;margin-left:306.523987pt;margin-top:-3.035885pt;width:263.9pt;height:201.25pt;mso-position-horizontal-relative:page;mso-position-vertical-relative:paragraph;z-index:3928" coordorigin="6130,-61" coordsize="5278,4025">
            <v:group style="position:absolute;left:6130;top:-61;width:5278;height:4025" coordorigin="6130,-61" coordsize="5278,4025">
              <v:shape style="position:absolute;left:6130;top:-61;width:5278;height:4025" coordorigin="6130,-61" coordsize="5278,4025" path="m6130,-61l11408,-61,11408,3964,6130,3964,6130,-61xe" filled="true" fillcolor="#000000" stroked="false">
                <v:path arrowok="t"/>
                <v:fill type="solid"/>
              </v:shape>
            </v:group>
            <v:group style="position:absolute;left:6182;top:-13;width:4895;height:3648" coordorigin="6182,-13" coordsize="4895,3648">
              <v:shape style="position:absolute;left:6182;top:-13;width:4895;height:3648" coordorigin="6182,-13" coordsize="4895,3648" path="m6182,3634l11076,3634,11076,-13,6182,-13,6182,3634xe" filled="true" fillcolor="#f4e5d8" stroked="false">
                <v:path arrowok="t"/>
                <v:fill type="solid"/>
              </v:shape>
              <v:shape style="position:absolute;left:6130;top:-37;width:4946;height:3672" type="#_x0000_t202" filled="false" stroked="false">
                <v:textbox inset="0,0,0,0">
                  <w:txbxContent>
                    <w:p>
                      <w:pPr>
                        <w:spacing w:before="95"/>
                        <w:ind w:left="157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color w:val="A4590C"/>
                          <w:spacing w:val="-1"/>
                          <w:w w:val="100"/>
                          <w:sz w:val="24"/>
                        </w:rPr>
                        <w:t>Thi</w:t>
                      </w:r>
                      <w:r>
                        <w:rPr>
                          <w:rFonts w:ascii="Calibri"/>
                          <w:color w:val="A4590C"/>
                          <w:w w:val="100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color w:val="A4590C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color w:val="A4590C"/>
                          <w:spacing w:val="-2"/>
                          <w:w w:val="99"/>
                          <w:sz w:val="24"/>
                        </w:rPr>
                        <w:t>g</w:t>
                      </w:r>
                      <w:r>
                        <w:rPr>
                          <w:rFonts w:ascii="Calibri"/>
                          <w:color w:val="A4590C"/>
                          <w:spacing w:val="-1"/>
                          <w:w w:val="100"/>
                          <w:sz w:val="24"/>
                        </w:rPr>
                        <w:t>oa</w:t>
                      </w:r>
                      <w:r>
                        <w:rPr>
                          <w:rFonts w:ascii="Calibri"/>
                          <w:color w:val="A4590C"/>
                          <w:w w:val="100"/>
                          <w:sz w:val="24"/>
                        </w:rPr>
                        <w:t>l</w:t>
                      </w:r>
                      <w:r>
                        <w:rPr>
                          <w:rFonts w:ascii="Calibri"/>
                          <w:color w:val="A4590C"/>
                          <w:sz w:val="24"/>
                        </w:rPr>
                        <w:t> means</w:t>
                      </w:r>
                      <w:r>
                        <w:rPr>
                          <w:rFonts w:ascii="Calibri"/>
                          <w:color w:val="A4590C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color w:val="A4590C"/>
                          <w:w w:val="100"/>
                          <w:sz w:val="24"/>
                        </w:rPr>
                        <w:t>th</w:t>
                      </w:r>
                      <w:r>
                        <w:rPr>
                          <w:rFonts w:ascii="Calibri"/>
                          <w:color w:val="A4590C"/>
                          <w:spacing w:val="-3"/>
                          <w:w w:val="100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color w:val="A4590C"/>
                          <w:w w:val="99"/>
                          <w:sz w:val="24"/>
                        </w:rPr>
                        <w:t>t: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  <w:p>
                      <w:pPr>
                        <w:spacing w:line="264" w:lineRule="exact" w:before="101"/>
                        <w:ind w:left="610" w:right="305" w:hanging="341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w w:val="105"/>
                          <w:sz w:val="22"/>
                        </w:rPr>
                        <w:t>ø</w:t>
                      </w:r>
                      <w:r>
                        <w:rPr>
                          <w:rFonts w:ascii="Arial" w:hAnsi="Arial"/>
                          <w:sz w:val="22"/>
                        </w:rPr>
                        <w:t>  </w:t>
                      </w:r>
                      <w:r>
                        <w:rPr>
                          <w:rFonts w:ascii="Arial" w:hAnsi="Arial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9"/>
                          <w:sz w:val="22"/>
                        </w:rPr>
                        <w:t>W</w:t>
                      </w:r>
                      <w:r>
                        <w:rPr>
                          <w:rFonts w:ascii="Calibri" w:hAnsi="Calibri"/>
                          <w:sz w:val="22"/>
                        </w:rPr>
                        <w:t>e a</w:t>
                      </w:r>
                      <w:r>
                        <w:rPr>
                          <w:rFonts w:ascii="Calibri" w:hAns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e </w:t>
                      </w:r>
                      <w:r>
                        <w:rPr>
                          <w:rFonts w:ascii="Calibri" w:hAns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c</w:t>
                      </w:r>
                      <w:r>
                        <w:rPr>
                          <w:rFonts w:ascii="Calibri" w:hAnsi="Calibri"/>
                          <w:sz w:val="22"/>
                        </w:rPr>
                        <w:t>ognised and 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espec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  <w:t>ed as equal 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b</w:t>
                      </w:r>
                      <w:r>
                        <w:rPr>
                          <w:rFonts w:ascii="Calibri" w:hAnsi="Calibri"/>
                          <w:sz w:val="22"/>
                        </w:rPr>
                        <w:t>y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all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 le</w:t>
                      </w:r>
                      <w:r>
                        <w:rPr>
                          <w:rFonts w:ascii="Calibri" w:hAnsi="Calibri"/>
                          <w:spacing w:val="-3"/>
                          <w:w w:val="99"/>
                          <w:sz w:val="22"/>
                        </w:rPr>
                        <w:t>v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els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w w:val="100"/>
                          <w:sz w:val="22"/>
                        </w:rPr>
                        <w:t>o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f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2"/>
                          <w:w w:val="99"/>
                          <w:sz w:val="22"/>
                        </w:rPr>
                        <w:t>g</w:t>
                      </w:r>
                      <w:r>
                        <w:rPr>
                          <w:rFonts w:ascii="Calibri" w:hAnsi="Calibri"/>
                          <w:spacing w:val="-1"/>
                          <w:w w:val="100"/>
                          <w:sz w:val="22"/>
                        </w:rPr>
                        <w:t>o</w:t>
                      </w:r>
                      <w:r>
                        <w:rPr>
                          <w:rFonts w:ascii="Calibri" w:hAnsi="Calibri"/>
                          <w:spacing w:val="-3"/>
                          <w:w w:val="99"/>
                          <w:sz w:val="22"/>
                        </w:rPr>
                        <w:t>v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ernme</w:t>
                      </w:r>
                      <w:r>
                        <w:rPr>
                          <w:rFonts w:ascii="Calibri" w:hAnsi="Calibri"/>
                          <w:spacing w:val="-3"/>
                          <w:w w:val="99"/>
                          <w:sz w:val="22"/>
                        </w:rPr>
                        <w:t>n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and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w w:val="100"/>
                          <w:sz w:val="22"/>
                        </w:rPr>
                        <w:t>b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y</w:t>
                      </w:r>
                      <w:r>
                        <w:rPr>
                          <w:rFonts w:ascii="Calibri" w:hAnsi="Calibri"/>
                          <w:sz w:val="22"/>
                        </w:rPr>
                        <w:t> the 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b</w:t>
                      </w:r>
                      <w:r>
                        <w:rPr>
                          <w:rFonts w:ascii="Calibri" w:hAns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oader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2"/>
                          <w:w w:val="99"/>
                          <w:sz w:val="22"/>
                        </w:rPr>
                        <w:t>c</w:t>
                      </w:r>
                      <w:r>
                        <w:rPr>
                          <w:rFonts w:ascii="Calibri" w:hAnsi="Calibri"/>
                          <w:spacing w:val="-1"/>
                          <w:w w:val="100"/>
                          <w:sz w:val="22"/>
                        </w:rPr>
                        <w:t>ommunity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</w:r>
                    </w:p>
                    <w:p>
                      <w:pPr>
                        <w:spacing w:line="264" w:lineRule="exact" w:before="113"/>
                        <w:ind w:left="610" w:right="234" w:hanging="341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w w:val="105"/>
                          <w:sz w:val="22"/>
                        </w:rPr>
                        <w:t>ø</w:t>
                      </w:r>
                      <w:r>
                        <w:rPr>
                          <w:rFonts w:ascii="Arial" w:hAnsi="Arial"/>
                          <w:sz w:val="22"/>
                        </w:rPr>
                        <w:t>  </w:t>
                      </w:r>
                      <w:r>
                        <w:rPr>
                          <w:rFonts w:ascii="Arial" w:hAnsi="Arial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z w:val="22"/>
                        </w:rPr>
                        <w:t>Our ancie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n</w:t>
                      </w:r>
                      <w:r>
                        <w:rPr>
                          <w:rFonts w:ascii="Calibri" w:hAnsi="Calibri"/>
                          <w:sz w:val="22"/>
                        </w:rPr>
                        <w:t>t pa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s</w:t>
                      </w:r>
                      <w:r>
                        <w:rPr>
                          <w:rFonts w:ascii="Calibri" w:hAnsi="Calibri"/>
                          <w:sz w:val="22"/>
                        </w:rPr>
                        <w:t>t is ackn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o</w:t>
                      </w:r>
                      <w:r>
                        <w:rPr>
                          <w:rFonts w:ascii="Calibri" w:hAnsi="Calibri"/>
                          <w:sz w:val="22"/>
                        </w:rPr>
                        <w:t>wled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g</w:t>
                      </w:r>
                      <w:r>
                        <w:rPr>
                          <w:rFonts w:ascii="Calibri" w:hAnsi="Calibri"/>
                          <w:sz w:val="22"/>
                        </w:rPr>
                        <w:t>ed, sha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ed and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3"/>
                          <w:w w:val="99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espec</w:t>
                      </w:r>
                      <w:r>
                        <w:rPr>
                          <w:rFonts w:ascii="Calibri" w:hAnsi="Calibri"/>
                          <w:spacing w:val="-3"/>
                          <w:w w:val="99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ed</w:t>
                      </w:r>
                      <w:r>
                        <w:rPr>
                          <w:rFonts w:ascii="Calibri" w:hAnsi="Calibri"/>
                          <w:sz w:val="22"/>
                        </w:rPr>
                      </w:r>
                    </w:p>
                    <w:p>
                      <w:pPr>
                        <w:spacing w:line="264" w:lineRule="exact" w:before="113"/>
                        <w:ind w:left="610" w:right="252" w:hanging="341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w w:val="105"/>
                          <w:sz w:val="22"/>
                        </w:rPr>
                        <w:t>ø</w:t>
                      </w:r>
                      <w:r>
                        <w:rPr>
                          <w:rFonts w:ascii="Arial" w:hAnsi="Arial"/>
                          <w:sz w:val="22"/>
                        </w:rPr>
                        <w:t>  </w:t>
                      </w:r>
                      <w:r>
                        <w:rPr>
                          <w:rFonts w:ascii="Arial" w:hAnsi="Arial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z w:val="22"/>
                        </w:rPr>
                        <w:t>G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o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v</w:t>
                      </w:r>
                      <w:r>
                        <w:rPr>
                          <w:rFonts w:ascii="Calibri" w:hAnsi="Calibri"/>
                          <w:sz w:val="22"/>
                        </w:rPr>
                        <w:t>ernme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n</w:t>
                      </w:r>
                      <w:r>
                        <w:rPr>
                          <w:rFonts w:ascii="Calibri" w:hAnsi="Calibri"/>
                          <w:sz w:val="22"/>
                        </w:rPr>
                        <w:t>t policies app</w:t>
                      </w:r>
                      <w:r>
                        <w:rPr>
                          <w:rFonts w:ascii="Calibri" w:hAns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opri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a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  <w:t>ely 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re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flect</w:t>
                      </w:r>
                      <w:r>
                        <w:rPr>
                          <w:rFonts w:ascii="Calibri" w:hAnsi="Calibri"/>
                          <w:sz w:val="22"/>
                        </w:rPr>
                        <w:t> our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rig</w:t>
                      </w:r>
                      <w:r>
                        <w:rPr>
                          <w:rFonts w:ascii="Calibri" w:hAnsi="Calibri"/>
                          <w:spacing w:val="-3"/>
                          <w:w w:val="100"/>
                          <w:sz w:val="22"/>
                        </w:rPr>
                        <w:t>h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ts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and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w w:val="100"/>
                          <w:sz w:val="22"/>
                        </w:rPr>
                        <w:t>i</w:t>
                      </w:r>
                      <w:r>
                        <w:rPr>
                          <w:rFonts w:ascii="Calibri" w:hAnsi="Calibri"/>
                          <w:spacing w:val="-2"/>
                          <w:w w:val="100"/>
                          <w:sz w:val="22"/>
                        </w:rPr>
                        <w:t>n</w:t>
                      </w:r>
                      <w:r>
                        <w:rPr>
                          <w:rFonts w:ascii="Calibri" w:hAnsi="Calibri"/>
                          <w:spacing w:val="-3"/>
                          <w:w w:val="99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spacing w:val="-3"/>
                          <w:w w:val="99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spacing w:val="-3"/>
                          <w:w w:val="99"/>
                          <w:sz w:val="22"/>
                        </w:rPr>
                        <w:t>s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ts</w:t>
                      </w:r>
                    </w:p>
                    <w:p>
                      <w:pPr>
                        <w:spacing w:line="264" w:lineRule="exact" w:before="113"/>
                        <w:ind w:left="610" w:right="264" w:hanging="341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w w:val="105"/>
                          <w:sz w:val="22"/>
                        </w:rPr>
                        <w:t>ø</w:t>
                      </w:r>
                      <w:r>
                        <w:rPr>
                          <w:rFonts w:ascii="Arial" w:hAnsi="Arial"/>
                          <w:sz w:val="22"/>
                        </w:rPr>
                        <w:t>  </w:t>
                      </w:r>
                      <w:r>
                        <w:rPr>
                          <w:rFonts w:ascii="Arial" w:hAnsi="Arial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z w:val="22"/>
                        </w:rPr>
                        <w:t>Our 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c</w:t>
                      </w:r>
                      <w:r>
                        <w:rPr>
                          <w:rFonts w:ascii="Calibri" w:hAnsi="Calibri"/>
                          <w:sz w:val="22"/>
                        </w:rPr>
                        <w:t>orpo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a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tion</w:t>
                      </w:r>
                      <w:r>
                        <w:rPr>
                          <w:rFonts w:ascii="Calibri" w:hAnsi="Calibri"/>
                          <w:sz w:val="22"/>
                        </w:rPr>
                        <w:t> is 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s</w:t>
                      </w:r>
                      <w:r>
                        <w:rPr>
                          <w:rFonts w:ascii="Calibri" w:hAnsi="Calibri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ong and 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w w:val="95"/>
                          <w:sz w:val="22"/>
                        </w:rPr>
                        <w:t>f</w:t>
                      </w:r>
                      <w:r>
                        <w:rPr>
                          <w:rFonts w:ascii="Calibri" w:hAnsi="Calibri"/>
                          <w:spacing w:val="-6"/>
                          <w:w w:val="95"/>
                          <w:sz w:val="22"/>
                        </w:rPr>
                        <w:t>f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ecti</w:t>
                      </w:r>
                      <w:r>
                        <w:rPr>
                          <w:rFonts w:ascii="Calibri" w:hAnsi="Calibri"/>
                          <w:spacing w:val="-3"/>
                          <w:w w:val="99"/>
                          <w:sz w:val="22"/>
                        </w:rPr>
                        <w:t>v</w:t>
                      </w:r>
                      <w:r>
                        <w:rPr>
                          <w:rFonts w:ascii="Calibri" w:hAnsi="Calibri"/>
                          <w:sz w:val="22"/>
                        </w:rPr>
                        <w:t>e, and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c</w:t>
                      </w:r>
                      <w:r>
                        <w:rPr>
                          <w:rFonts w:ascii="Calibri" w:hAnsi="Calibri"/>
                          <w:sz w:val="22"/>
                        </w:rPr>
                        <w:t>ognised as the peak body 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ep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ese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n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ting</w:t>
                      </w:r>
                      <w:r>
                        <w:rPr>
                          <w:rFonts w:ascii="Calibri" w:hAnsi="Calibri"/>
                          <w:sz w:val="22"/>
                        </w:rPr>
                        <w:t> the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w w:val="100"/>
                          <w:sz w:val="22"/>
                        </w:rPr>
                        <w:t>i</w:t>
                      </w:r>
                      <w:r>
                        <w:rPr>
                          <w:rFonts w:ascii="Calibri" w:hAnsi="Calibri"/>
                          <w:spacing w:val="-2"/>
                          <w:w w:val="100"/>
                          <w:sz w:val="22"/>
                        </w:rPr>
                        <w:t>n</w:t>
                      </w:r>
                      <w:r>
                        <w:rPr>
                          <w:rFonts w:ascii="Calibri" w:hAnsi="Calibri"/>
                          <w:spacing w:val="-3"/>
                          <w:w w:val="99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spacing w:val="-3"/>
                          <w:w w:val="99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spacing w:val="-3"/>
                          <w:w w:val="99"/>
                          <w:sz w:val="22"/>
                        </w:rPr>
                        <w:t>s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ts</w:t>
                      </w:r>
                      <w:r>
                        <w:rPr>
                          <w:rFonts w:ascii="Calibri" w:hAnsi="Calibri"/>
                          <w:spacing w:val="-1"/>
                          <w:w w:val="100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w w:val="100"/>
                          <w:sz w:val="22"/>
                        </w:rPr>
                        <w:t>o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f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Gunai</w:t>
                      </w:r>
                      <w:r>
                        <w:rPr>
                          <w:rFonts w:ascii="Calibri" w:hAnsi="Calibri"/>
                          <w:spacing w:val="-3"/>
                          <w:w w:val="100"/>
                          <w:sz w:val="22"/>
                        </w:rPr>
                        <w:t>k</w:t>
                      </w:r>
                      <w:r>
                        <w:rPr>
                          <w:rFonts w:ascii="Calibri" w:hAnsi="Calibri"/>
                          <w:spacing w:val="-1"/>
                          <w:w w:val="100"/>
                          <w:sz w:val="22"/>
                        </w:rPr>
                        <w:t>urna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i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w w:val="100"/>
                          <w:sz w:val="22"/>
                        </w:rPr>
                        <w:t>people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t>Since colonisation, successive governments</w:t>
      </w:r>
      <w:r>
        <w:rPr>
          <w:spacing w:val="-6"/>
        </w:rPr>
        <w:t> </w:t>
      </w:r>
      <w:r>
        <w:rPr/>
        <w:t>and</w:t>
      </w:r>
      <w:r>
        <w:rPr/>
        <w:t> </w:t>
      </w:r>
      <w:r>
        <w:rPr>
          <w:rFonts w:ascii="Calibri"/>
        </w:rPr>
        <w:t>others have tried to deny the right of</w:t>
      </w:r>
      <w:r>
        <w:rPr>
          <w:rFonts w:ascii="Calibri"/>
          <w:spacing w:val="-18"/>
        </w:rPr>
        <w:t> </w:t>
      </w:r>
      <w:r>
        <w:rPr>
          <w:rFonts w:ascii="Calibri"/>
        </w:rPr>
        <w:t>Aboriginal</w:t>
      </w:r>
      <w:r>
        <w:rPr>
          <w:rFonts w:ascii="Calibri"/>
          <w:w w:val="100"/>
        </w:rPr>
        <w:t> </w:t>
      </w:r>
      <w:r>
        <w:rPr/>
        <w:t>people to practice our law and culture and</w:t>
      </w:r>
      <w:r>
        <w:rPr>
          <w:spacing w:val="-19"/>
        </w:rPr>
        <w:t> </w:t>
      </w:r>
      <w:r>
        <w:rPr/>
        <w:t>maintain</w:t>
      </w:r>
      <w:r>
        <w:rPr/>
        <w:t> our connection to our land and waters.</w:t>
      </w:r>
      <w:r>
        <w:rPr>
          <w:spacing w:val="-21"/>
        </w:rPr>
        <w:t> </w:t>
      </w:r>
      <w:r>
        <w:rPr/>
        <w:t>Despite</w:t>
      </w:r>
    </w:p>
    <w:p>
      <w:pPr>
        <w:pStyle w:val="BodyText"/>
        <w:spacing w:line="264" w:lineRule="exact" w:before="0"/>
        <w:ind w:right="6224"/>
        <w:jc w:val="left"/>
      </w:pPr>
      <w:r>
        <w:rPr/>
        <w:t>this, we have maintained this connection and</w:t>
      </w:r>
      <w:r>
        <w:rPr>
          <w:spacing w:val="-24"/>
        </w:rPr>
        <w:t> </w:t>
      </w:r>
      <w:r>
        <w:rPr/>
        <w:t>have</w:t>
      </w:r>
      <w:r>
        <w:rPr/>
        <w:t> </w:t>
      </w:r>
      <w:r>
        <w:rPr>
          <w:spacing w:val="-3"/>
        </w:rPr>
        <w:t>kept </w:t>
      </w:r>
      <w:r>
        <w:rPr/>
        <w:t>our cultural practices alive. Recognition</w:t>
      </w:r>
      <w:r>
        <w:rPr>
          <w:spacing w:val="-9"/>
        </w:rPr>
        <w:t> </w:t>
      </w:r>
      <w:r>
        <w:rPr/>
        <w:t>and</w:t>
      </w:r>
      <w:r>
        <w:rPr/>
        <w:t> </w:t>
      </w:r>
      <w:r>
        <w:rPr>
          <w:rFonts w:ascii="Calibri"/>
        </w:rPr>
        <w:t>strengthening of our culture can help to heal</w:t>
      </w:r>
      <w:r>
        <w:rPr>
          <w:rFonts w:ascii="Calibri"/>
          <w:spacing w:val="-20"/>
        </w:rPr>
        <w:t> </w:t>
      </w:r>
      <w:r>
        <w:rPr>
          <w:rFonts w:ascii="Calibri"/>
        </w:rPr>
        <w:t>the</w:t>
      </w:r>
      <w:r>
        <w:rPr>
          <w:rFonts w:ascii="Calibri"/>
        </w:rPr>
        <w:t> </w:t>
      </w:r>
      <w:r>
        <w:rPr/>
        <w:t>wounds of the past, enable us to feel proud</w:t>
      </w:r>
      <w:r>
        <w:rPr>
          <w:spacing w:val="-18"/>
        </w:rPr>
        <w:t> </w:t>
      </w:r>
      <w:r>
        <w:rPr/>
        <w:t>of</w:t>
      </w:r>
    </w:p>
    <w:p>
      <w:pPr>
        <w:pStyle w:val="BodyText"/>
        <w:spacing w:line="264" w:lineRule="exact" w:before="0"/>
        <w:ind w:right="6224"/>
        <w:jc w:val="left"/>
      </w:pPr>
      <w:r>
        <w:rPr/>
        <w:t>our rich heritage and promote reconciliation</w:t>
      </w:r>
      <w:r>
        <w:rPr>
          <w:spacing w:val="-21"/>
        </w:rPr>
        <w:t> </w:t>
      </w:r>
      <w:r>
        <w:rPr/>
        <w:t>and</w:t>
      </w:r>
      <w:r>
        <w:rPr/>
        <w:t> respect.</w:t>
      </w:r>
    </w:p>
    <w:p>
      <w:pPr>
        <w:pStyle w:val="BodyText"/>
        <w:spacing w:line="264" w:lineRule="exact"/>
        <w:ind w:right="6377"/>
        <w:jc w:val="left"/>
      </w:pPr>
      <w:r>
        <w:rPr/>
        <w:t>Our Native Title determination and the</w:t>
      </w:r>
      <w:r>
        <w:rPr>
          <w:spacing w:val="-23"/>
        </w:rPr>
        <w:t> </w:t>
      </w:r>
      <w:r>
        <w:rPr/>
        <w:t>recognition</w:t>
      </w:r>
      <w:r>
        <w:rPr>
          <w:w w:val="99"/>
        </w:rPr>
        <w:t> </w:t>
      </w:r>
      <w:r>
        <w:rPr/>
        <w:t>by both State and Federal governments that</w:t>
      </w:r>
      <w:r>
        <w:rPr>
          <w:spacing w:val="-31"/>
        </w:rPr>
        <w:t> </w:t>
      </w:r>
      <w:r>
        <w:rPr/>
        <w:t>we</w:t>
      </w:r>
    </w:p>
    <w:p>
      <w:pPr>
        <w:pStyle w:val="BodyText"/>
        <w:spacing w:line="264" w:lineRule="exact" w:before="0"/>
        <w:ind w:right="6224"/>
        <w:jc w:val="left"/>
      </w:pPr>
      <w:r>
        <w:rPr/>
        <w:pict>
          <v:group style="position:absolute;margin-left:306.523987pt;margin-top:35.075111pt;width:263.9pt;height:379.45pt;mso-position-horizontal-relative:page;mso-position-vertical-relative:paragraph;z-index:3952" coordorigin="6130,702" coordsize="5278,7589">
            <v:group style="position:absolute;left:6130;top:702;width:5278;height:7589" coordorigin="6130,702" coordsize="5278,7589">
              <v:shape style="position:absolute;left:6130;top:702;width:5278;height:7589" coordorigin="6130,702" coordsize="5278,7589" path="m6130,702l11408,702,11408,8290,6130,8290,6130,702xe" filled="true" fillcolor="#000000" stroked="false">
                <v:path arrowok="t"/>
                <v:fill type="solid"/>
              </v:shape>
              <v:shape style="position:absolute;left:6182;top:753;width:4894;height:7209" type="#_x0000_t75" stroked="false">
                <v:imagedata r:id="rId47" o:title=""/>
              </v:shape>
            </v:group>
            <w10:wrap type="none"/>
          </v:group>
        </w:pict>
      </w:r>
      <w:r>
        <w:rPr/>
        <w:t>are the Traditional Owners of our </w:t>
      </w:r>
      <w:r>
        <w:rPr>
          <w:spacing w:val="-3"/>
        </w:rPr>
        <w:t>Country, </w:t>
      </w:r>
      <w:r>
        <w:rPr/>
        <w:t>was</w:t>
      </w:r>
      <w:r>
        <w:rPr>
          <w:spacing w:val="-11"/>
        </w:rPr>
        <w:t> </w:t>
      </w:r>
      <w:r>
        <w:rPr/>
        <w:t>a</w:t>
      </w:r>
      <w:r>
        <w:rPr/>
        <w:t> turning point for us. It was a proud moment, but</w:t>
      </w:r>
      <w:r>
        <w:rPr>
          <w:spacing w:val="-14"/>
        </w:rPr>
        <w:t> </w:t>
      </w:r>
      <w:r>
        <w:rPr/>
        <w:t>it</w:t>
      </w:r>
      <w:r>
        <w:rPr/>
        <w:t> was only the beginning. Now we need to make</w:t>
      </w:r>
      <w:r>
        <w:rPr>
          <w:spacing w:val="-20"/>
        </w:rPr>
        <w:t> </w:t>
      </w:r>
      <w:r>
        <w:rPr/>
        <w:t>that</w:t>
      </w:r>
      <w:r>
        <w:rPr/>
        <w:t> symbolic recognition a </w:t>
      </w:r>
      <w:r>
        <w:rPr>
          <w:spacing w:val="-3"/>
        </w:rPr>
        <w:t>reality, </w:t>
      </w:r>
      <w:r>
        <w:rPr/>
        <w:t>and embed words</w:t>
      </w:r>
      <w:r>
        <w:rPr>
          <w:spacing w:val="-8"/>
        </w:rPr>
        <w:t> </w:t>
      </w:r>
      <w:r>
        <w:rPr/>
        <w:t>of</w:t>
      </w:r>
      <w:r>
        <w:rPr/>
        <w:t> respect into the </w:t>
      </w:r>
      <w:r>
        <w:rPr>
          <w:spacing w:val="-3"/>
        </w:rPr>
        <w:t>way </w:t>
      </w:r>
      <w:r>
        <w:rPr/>
        <w:t>we work </w:t>
      </w:r>
      <w:r>
        <w:rPr>
          <w:spacing w:val="-4"/>
        </w:rPr>
        <w:t>together. We</w:t>
      </w:r>
      <w:r>
        <w:rPr/>
        <w:t> need</w:t>
      </w:r>
    </w:p>
    <w:p>
      <w:pPr>
        <w:pStyle w:val="BodyText"/>
        <w:spacing w:line="264" w:lineRule="exact" w:before="0"/>
        <w:ind w:right="6224"/>
        <w:jc w:val="left"/>
      </w:pPr>
      <w:r>
        <w:rPr/>
        <w:t>to address the racism that still exists in </w:t>
      </w:r>
      <w:r>
        <w:rPr>
          <w:spacing w:val="-3"/>
        </w:rPr>
        <w:t>society,</w:t>
      </w:r>
      <w:r>
        <w:rPr>
          <w:spacing w:val="-17"/>
        </w:rPr>
        <w:t> </w:t>
      </w:r>
      <w:r>
        <w:rPr/>
        <w:t>and</w:t>
      </w:r>
      <w:r>
        <w:rPr/>
        <w:t> turn around the trends of disadvantage that</w:t>
      </w:r>
      <w:r>
        <w:rPr>
          <w:spacing w:val="-18"/>
        </w:rPr>
        <w:t> </w:t>
      </w:r>
      <w:r>
        <w:rPr/>
        <w:t>exist</w:t>
      </w:r>
      <w:r>
        <w:rPr/>
        <w:t> because of our difficult</w:t>
      </w:r>
      <w:r>
        <w:rPr>
          <w:spacing w:val="-4"/>
        </w:rPr>
        <w:t> </w:t>
      </w:r>
      <w:r>
        <w:rPr>
          <w:spacing w:val="-3"/>
        </w:rPr>
        <w:t>history.</w:t>
      </w:r>
    </w:p>
    <w:p>
      <w:pPr>
        <w:pStyle w:val="BodyText"/>
        <w:spacing w:line="264" w:lineRule="exact"/>
        <w:ind w:right="6224"/>
        <w:jc w:val="left"/>
      </w:pPr>
      <w:r>
        <w:rPr>
          <w:spacing w:val="-5"/>
        </w:rPr>
        <w:t>We </w:t>
      </w:r>
      <w:r>
        <w:rPr/>
        <w:t>want a strong and productive relationship</w:t>
      </w:r>
      <w:r>
        <w:rPr>
          <w:spacing w:val="-22"/>
        </w:rPr>
        <w:t> </w:t>
      </w:r>
      <w:r>
        <w:rPr/>
        <w:t>with</w:t>
      </w:r>
      <w:r>
        <w:rPr/>
        <w:t> government and other partners, for the</w:t>
      </w:r>
      <w:r>
        <w:rPr>
          <w:spacing w:val="-22"/>
        </w:rPr>
        <w:t> </w:t>
      </w:r>
      <w:r>
        <w:rPr/>
        <w:t>benefit</w:t>
      </w:r>
    </w:p>
    <w:p>
      <w:pPr>
        <w:pStyle w:val="BodyText"/>
        <w:spacing w:line="264" w:lineRule="exact" w:before="0"/>
        <w:ind w:right="6511"/>
        <w:jc w:val="left"/>
      </w:pPr>
      <w:r>
        <w:rPr/>
        <w:t>of our mob and the broader community. </w:t>
      </w:r>
      <w:r>
        <w:rPr>
          <w:spacing w:val="-4"/>
        </w:rPr>
        <w:t>We</w:t>
      </w:r>
      <w:r>
        <w:rPr>
          <w:spacing w:val="-25"/>
        </w:rPr>
        <w:t> </w:t>
      </w:r>
      <w:r>
        <w:rPr/>
        <w:t>want</w:t>
      </w:r>
      <w:r>
        <w:rPr/>
        <w:t> </w:t>
      </w:r>
      <w:r>
        <w:rPr>
          <w:rFonts w:ascii="Calibri" w:hAnsi="Calibri" w:cs="Calibri" w:eastAsia="Calibri"/>
        </w:rPr>
        <w:t>to be genuinely engaged in a meaningful</w:t>
      </w:r>
      <w:r>
        <w:rPr>
          <w:rFonts w:ascii="Calibri" w:hAnsi="Calibri" w:cs="Calibri" w:eastAsia="Calibri"/>
          <w:spacing w:val="-11"/>
        </w:rPr>
        <w:t> </w:t>
      </w:r>
      <w:r>
        <w:rPr>
          <w:rFonts w:ascii="Calibri" w:hAnsi="Calibri" w:cs="Calibri" w:eastAsia="Calibri"/>
        </w:rPr>
        <w:t>and</w:t>
      </w:r>
      <w:r>
        <w:rPr>
          <w:rFonts w:ascii="Calibri" w:hAnsi="Calibri" w:cs="Calibri" w:eastAsia="Calibri"/>
          <w:w w:val="100"/>
        </w:rPr>
        <w:t> </w:t>
      </w:r>
      <w:r>
        <w:rPr/>
        <w:t>respectful </w:t>
      </w:r>
      <w:r>
        <w:rPr>
          <w:spacing w:val="-6"/>
        </w:rPr>
        <w:t>way, </w:t>
      </w:r>
      <w:r>
        <w:rPr/>
        <w:t>as Gunaikurnai people – able</w:t>
      </w:r>
      <w:r>
        <w:rPr>
          <w:spacing w:val="-3"/>
        </w:rPr>
        <w:t> </w:t>
      </w:r>
      <w:r>
        <w:rPr/>
        <w:t>to</w:t>
      </w:r>
      <w:r>
        <w:rPr/>
        <w:t> negotiate on equal terms to establish our</w:t>
      </w:r>
      <w:r>
        <w:rPr>
          <w:spacing w:val="-24"/>
        </w:rPr>
        <w:t> </w:t>
      </w:r>
      <w:r>
        <w:rPr/>
        <w:t>rightful</w:t>
      </w:r>
      <w:r>
        <w:rPr>
          <w:w w:val="97"/>
        </w:rPr>
        <w:t> </w:t>
      </w:r>
      <w:r>
        <w:rPr/>
        <w:t>place in the broader Gippsland community.</w:t>
      </w:r>
      <w:r>
        <w:rPr>
          <w:spacing w:val="-12"/>
        </w:rPr>
        <w:t> </w:t>
      </w:r>
      <w:r>
        <w:rPr>
          <w:spacing w:val="-4"/>
        </w:rPr>
        <w:t>We</w:t>
      </w:r>
      <w:r>
        <w:rPr/>
        <w:t> will continue to work towards this through</w:t>
      </w:r>
      <w:r>
        <w:rPr>
          <w:spacing w:val="-29"/>
        </w:rPr>
        <w:t> </w:t>
      </w:r>
      <w:r>
        <w:rPr/>
        <w:t>strong</w:t>
      </w:r>
      <w:r>
        <w:rPr/>
        <w:t> </w:t>
      </w:r>
      <w:r>
        <w:rPr>
          <w:rFonts w:ascii="Calibri" w:hAnsi="Calibri" w:cs="Calibri" w:eastAsia="Calibri"/>
        </w:rPr>
        <w:t>regional partnerships and by building a</w:t>
      </w:r>
      <w:r>
        <w:rPr>
          <w:rFonts w:ascii="Calibri" w:hAnsi="Calibri" w:cs="Calibri" w:eastAsia="Calibri"/>
          <w:spacing w:val="-20"/>
        </w:rPr>
        <w:t> </w:t>
      </w:r>
      <w:r>
        <w:rPr>
          <w:rFonts w:ascii="Calibri" w:hAnsi="Calibri" w:cs="Calibri" w:eastAsia="Calibri"/>
        </w:rPr>
        <w:t>greater</w:t>
      </w:r>
      <w:r>
        <w:rPr>
          <w:rFonts w:ascii="Calibri" w:hAnsi="Calibri" w:cs="Calibri" w:eastAsia="Calibri"/>
          <w:w w:val="99"/>
        </w:rPr>
        <w:t> </w:t>
      </w:r>
      <w:r>
        <w:rPr/>
        <w:t>presence across our</w:t>
      </w:r>
      <w:r>
        <w:rPr>
          <w:spacing w:val="-23"/>
        </w:rPr>
        <w:t> </w:t>
      </w:r>
      <w:r>
        <w:rPr/>
        <w:t>Country.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sz w:val="26"/>
          <w:szCs w:val="26"/>
        </w:rPr>
      </w:pPr>
    </w:p>
    <w:p>
      <w:pPr>
        <w:pStyle w:val="Heading5"/>
        <w:spacing w:line="240" w:lineRule="auto"/>
        <w:ind w:left="323" w:right="988"/>
        <w:jc w:val="left"/>
        <w:rPr>
          <w:rFonts w:ascii="Calibri" w:hAnsi="Calibri" w:cs="Calibri" w:eastAsia="Calibri"/>
          <w:u w:val="none"/>
        </w:rPr>
      </w:pPr>
      <w:r>
        <w:rPr/>
        <w:pict>
          <v:group style="position:absolute;margin-left:-.999947pt;margin-top:4.744472pt;width:597.3pt;height:17.2pt;mso-position-horizontal-relative:page;mso-position-vertical-relative:paragraph;z-index:-886480" coordorigin="-20,95" coordsize="11946,344">
            <v:group style="position:absolute;left:11906;top:250;width:2;height:71" coordorigin="11906,250" coordsize="2,71">
              <v:shape style="position:absolute;left:11906;top:250;width:2;height:71" coordorigin="11906,250" coordsize="0,71" path="m11906,320l11906,250e" filled="false" stroked="true" strokeweight=".748pt" strokecolor="#939598">
                <v:path arrowok="t"/>
              </v:shape>
            </v:group>
            <v:group style="position:absolute;left:11865;top:250;width:2;height:80" coordorigin="11865,250" coordsize="2,80">
              <v:shape style="position:absolute;left:11865;top:250;width:2;height:80" coordorigin="11865,250" coordsize="0,80" path="m11865,330l11865,250e" filled="false" stroked="true" strokeweight=".748pt" strokecolor="#939598">
                <v:path arrowok="t"/>
              </v:shape>
            </v:group>
            <v:group style="position:absolute;left:11825;top:250;width:2;height:80" coordorigin="11825,250" coordsize="2,80">
              <v:shape style="position:absolute;left:11825;top:250;width:2;height:80" coordorigin="11825,250" coordsize="0,80" path="m11825,330l11825,250e" filled="false" stroked="true" strokeweight=".748pt" strokecolor="#939598">
                <v:path arrowok="t"/>
              </v:shape>
            </v:group>
            <v:group style="position:absolute;left:11785;top:250;width:2;height:80" coordorigin="11785,250" coordsize="2,80">
              <v:shape style="position:absolute;left:11785;top:250;width:2;height:80" coordorigin="11785,250" coordsize="0,80" path="m11785,330l11785,250e" filled="false" stroked="true" strokeweight=".748pt" strokecolor="#939598">
                <v:path arrowok="t"/>
              </v:shape>
            </v:group>
            <v:group style="position:absolute;left:11745;top:250;width:2;height:80" coordorigin="11745,250" coordsize="2,80">
              <v:shape style="position:absolute;left:11745;top:250;width:2;height:80" coordorigin="11745,250" coordsize="0,80" path="m11745,330l11745,250e" filled="false" stroked="true" strokeweight=".748pt" strokecolor="#939598">
                <v:path arrowok="t"/>
              </v:shape>
            </v:group>
            <v:group style="position:absolute;left:11705;top:250;width:2;height:80" coordorigin="11705,250" coordsize="2,80">
              <v:shape style="position:absolute;left:11705;top:250;width:2;height:80" coordorigin="11705,250" coordsize="0,80" path="m11705,330l11705,250e" filled="false" stroked="true" strokeweight=".748pt" strokecolor="#939598">
                <v:path arrowok="t"/>
              </v:shape>
            </v:group>
            <v:group style="position:absolute;left:11665;top:250;width:2;height:80" coordorigin="11665,250" coordsize="2,80">
              <v:shape style="position:absolute;left:11665;top:250;width:2;height:80" coordorigin="11665,250" coordsize="0,80" path="m11665,330l11665,250e" filled="false" stroked="true" strokeweight=".748pt" strokecolor="#939598">
                <v:path arrowok="t"/>
              </v:shape>
            </v:group>
            <v:group style="position:absolute;left:11625;top:250;width:2;height:80" coordorigin="11625,250" coordsize="2,80">
              <v:shape style="position:absolute;left:11625;top:250;width:2;height:80" coordorigin="11625,250" coordsize="0,80" path="m11625,330l11625,250e" filled="false" stroked="true" strokeweight=".748pt" strokecolor="#939598">
                <v:path arrowok="t"/>
              </v:shape>
            </v:group>
            <v:group style="position:absolute;left:11585;top:250;width:2;height:80" coordorigin="11585,250" coordsize="2,80">
              <v:shape style="position:absolute;left:11585;top:250;width:2;height:80" coordorigin="11585,250" coordsize="1,80" path="m11585,330l11585,250e" filled="false" stroked="true" strokeweight=".748pt" strokecolor="#939598">
                <v:path arrowok="t"/>
              </v:shape>
            </v:group>
            <v:group style="position:absolute;left:11545;top:250;width:2;height:80" coordorigin="11545,250" coordsize="2,80">
              <v:shape style="position:absolute;left:11545;top:250;width:2;height:80" coordorigin="11545,250" coordsize="0,80" path="m11545,330l11545,250e" filled="false" stroked="true" strokeweight=".748pt" strokecolor="#939598">
                <v:path arrowok="t"/>
              </v:shape>
            </v:group>
            <v:group style="position:absolute;left:11505;top:250;width:2;height:80" coordorigin="11505,250" coordsize="2,80">
              <v:shape style="position:absolute;left:11505;top:250;width:2;height:80" coordorigin="11505,250" coordsize="0,80" path="m11505,330l11505,250e" filled="false" stroked="true" strokeweight=".748pt" strokecolor="#939598">
                <v:path arrowok="t"/>
              </v:shape>
            </v:group>
            <v:group style="position:absolute;left:11465;top:250;width:2;height:80" coordorigin="11465,250" coordsize="2,80">
              <v:shape style="position:absolute;left:11465;top:250;width:2;height:80" coordorigin="11465,250" coordsize="1,80" path="m11465,330l11465,250e" filled="false" stroked="true" strokeweight=".748pt" strokecolor="#939598">
                <v:path arrowok="t"/>
              </v:shape>
            </v:group>
            <v:group style="position:absolute;left:11425;top:250;width:2;height:80" coordorigin="11425,250" coordsize="2,80">
              <v:shape style="position:absolute;left:11425;top:250;width:2;height:80" coordorigin="11425,250" coordsize="1,80" path="m11425,330l11425,250e" filled="false" stroked="true" strokeweight=".748pt" strokecolor="#939598">
                <v:path arrowok="t"/>
              </v:shape>
            </v:group>
            <v:group style="position:absolute;left:11385;top:250;width:2;height:80" coordorigin="11385,250" coordsize="2,80">
              <v:shape style="position:absolute;left:11385;top:250;width:2;height:80" coordorigin="11385,250" coordsize="1,80" path="m11385,330l11385,250e" filled="false" stroked="true" strokeweight=".748pt" strokecolor="#939598">
                <v:path arrowok="t"/>
              </v:shape>
            </v:group>
            <v:group style="position:absolute;left:11345;top:250;width:2;height:80" coordorigin="11345,250" coordsize="2,80">
              <v:shape style="position:absolute;left:11345;top:250;width:2;height:80" coordorigin="11345,250" coordsize="1,80" path="m11345,330l11345,250e" filled="false" stroked="true" strokeweight=".748pt" strokecolor="#939598">
                <v:path arrowok="t"/>
              </v:shape>
            </v:group>
            <v:group style="position:absolute;left:11305;top:250;width:2;height:80" coordorigin="11305,250" coordsize="2,80">
              <v:shape style="position:absolute;left:11305;top:250;width:2;height:80" coordorigin="11305,250" coordsize="1,80" path="m11305,330l11305,250e" filled="false" stroked="true" strokeweight=".748pt" strokecolor="#939598">
                <v:path arrowok="t"/>
              </v:shape>
            </v:group>
            <v:group style="position:absolute;left:11265;top:250;width:2;height:80" coordorigin="11265,250" coordsize="2,80">
              <v:shape style="position:absolute;left:11265;top:250;width:2;height:80" coordorigin="11265,250" coordsize="0,80" path="m11265,330l11265,250e" filled="false" stroked="true" strokeweight=".748pt" strokecolor="#939598">
                <v:path arrowok="t"/>
              </v:shape>
            </v:group>
            <v:group style="position:absolute;left:11224;top:250;width:2;height:80" coordorigin="11224,250" coordsize="2,80">
              <v:shape style="position:absolute;left:11224;top:250;width:2;height:80" coordorigin="11224,250" coordsize="0,80" path="m11224,330l11224,250e" filled="false" stroked="true" strokeweight=".748pt" strokecolor="#939598">
                <v:path arrowok="t"/>
              </v:shape>
            </v:group>
            <v:group style="position:absolute;left:11184;top:250;width:2;height:80" coordorigin="11184,250" coordsize="2,80">
              <v:shape style="position:absolute;left:11184;top:250;width:2;height:80" coordorigin="11184,250" coordsize="0,80" path="m11184,330l11184,250e" filled="false" stroked="true" strokeweight=".748pt" strokecolor="#939598">
                <v:path arrowok="t"/>
              </v:shape>
            </v:group>
            <v:group style="position:absolute;left:11144;top:250;width:2;height:80" coordorigin="11144,250" coordsize="2,80">
              <v:shape style="position:absolute;left:11144;top:250;width:2;height:80" coordorigin="11144,250" coordsize="1,80" path="m11144,330l11144,250e" filled="false" stroked="true" strokeweight=".748pt" strokecolor="#939598">
                <v:path arrowok="t"/>
              </v:shape>
            </v:group>
            <v:group style="position:absolute;left:11104;top:250;width:2;height:80" coordorigin="11104,250" coordsize="2,80">
              <v:shape style="position:absolute;left:11104;top:250;width:2;height:80" coordorigin="11104,250" coordsize="0,80" path="m11104,330l11104,250e" filled="false" stroked="true" strokeweight=".748pt" strokecolor="#939598">
                <v:path arrowok="t"/>
              </v:shape>
            </v:group>
            <v:group style="position:absolute;left:11064;top:250;width:2;height:80" coordorigin="11064,250" coordsize="2,80">
              <v:shape style="position:absolute;left:11064;top:250;width:2;height:80" coordorigin="11064,250" coordsize="0,80" path="m11064,330l11064,250e" filled="false" stroked="true" strokeweight=".748pt" strokecolor="#939598">
                <v:path arrowok="t"/>
              </v:shape>
            </v:group>
            <v:group style="position:absolute;left:11024;top:250;width:2;height:80" coordorigin="11024,250" coordsize="2,80">
              <v:shape style="position:absolute;left:11024;top:250;width:2;height:80" coordorigin="11024,250" coordsize="1,80" path="m11024,330l11024,250e" filled="false" stroked="true" strokeweight=".748pt" strokecolor="#939598">
                <v:path arrowok="t"/>
              </v:shape>
            </v:group>
            <v:group style="position:absolute;left:10984;top:250;width:2;height:80" coordorigin="10984,250" coordsize="2,80">
              <v:shape style="position:absolute;left:10984;top:250;width:2;height:80" coordorigin="10984,250" coordsize="0,80" path="m10984,330l10984,250e" filled="false" stroked="true" strokeweight=".748pt" strokecolor="#939598">
                <v:path arrowok="t"/>
              </v:shape>
            </v:group>
            <v:group style="position:absolute;left:10944;top:250;width:2;height:80" coordorigin="10944,250" coordsize="2,80">
              <v:shape style="position:absolute;left:10944;top:250;width:2;height:80" coordorigin="10944,250" coordsize="0,80" path="m10944,330l10944,250e" filled="false" stroked="true" strokeweight=".748pt" strokecolor="#939598">
                <v:path arrowok="t"/>
              </v:shape>
            </v:group>
            <v:group style="position:absolute;left:10904;top:250;width:2;height:80" coordorigin="10904,250" coordsize="2,80">
              <v:shape style="position:absolute;left:10904;top:250;width:2;height:80" coordorigin="10904,250" coordsize="0,80" path="m10904,330l10904,250e" filled="false" stroked="true" strokeweight=".748pt" strokecolor="#939598">
                <v:path arrowok="t"/>
              </v:shape>
            </v:group>
            <v:group style="position:absolute;left:10864;top:250;width:2;height:80" coordorigin="10864,250" coordsize="2,80">
              <v:shape style="position:absolute;left:10864;top:250;width:2;height:80" coordorigin="10864,250" coordsize="0,80" path="m10864,330l10864,250e" filled="false" stroked="true" strokeweight=".748pt" strokecolor="#939598">
                <v:path arrowok="t"/>
              </v:shape>
            </v:group>
            <v:group style="position:absolute;left:10824;top:250;width:2;height:80" coordorigin="10824,250" coordsize="2,80">
              <v:shape style="position:absolute;left:10824;top:250;width:2;height:80" coordorigin="10824,250" coordsize="1,80" path="m10824,330l10824,250e" filled="false" stroked="true" strokeweight=".748pt" strokecolor="#939598">
                <v:path arrowok="t"/>
              </v:shape>
            </v:group>
            <v:group style="position:absolute;left:10784;top:250;width:2;height:80" coordorigin="10784,250" coordsize="2,80">
              <v:shape style="position:absolute;left:10784;top:250;width:2;height:80" coordorigin="10784,250" coordsize="0,80" path="m10784,330l10784,250e" filled="false" stroked="true" strokeweight=".748pt" strokecolor="#939598">
                <v:path arrowok="t"/>
              </v:shape>
            </v:group>
            <v:group style="position:absolute;left:10744;top:250;width:2;height:80" coordorigin="10744,250" coordsize="2,80">
              <v:shape style="position:absolute;left:10744;top:250;width:2;height:80" coordorigin="10744,250" coordsize="0,80" path="m10744,330l10744,250e" filled="false" stroked="true" strokeweight=".748pt" strokecolor="#939598">
                <v:path arrowok="t"/>
              </v:shape>
            </v:group>
            <v:group style="position:absolute;left:10704;top:250;width:2;height:80" coordorigin="10704,250" coordsize="2,80">
              <v:shape style="position:absolute;left:10704;top:250;width:2;height:80" coordorigin="10704,250" coordsize="1,80" path="m10704,330l10704,250e" filled="false" stroked="true" strokeweight=".748pt" strokecolor="#939598">
                <v:path arrowok="t"/>
              </v:shape>
            </v:group>
            <v:group style="position:absolute;left:10664;top:250;width:2;height:80" coordorigin="10664,250" coordsize="2,80">
              <v:shape style="position:absolute;left:10664;top:250;width:2;height:80" coordorigin="10664,250" coordsize="0,80" path="m10664,330l10664,250e" filled="false" stroked="true" strokeweight=".748pt" strokecolor="#939598">
                <v:path arrowok="t"/>
              </v:shape>
            </v:group>
            <v:group style="position:absolute;left:10624;top:250;width:2;height:80" coordorigin="10624,250" coordsize="2,80">
              <v:shape style="position:absolute;left:10624;top:250;width:2;height:80" coordorigin="10624,250" coordsize="0,80" path="m10624,330l10624,250e" filled="false" stroked="true" strokeweight=".748pt" strokecolor="#939598">
                <v:path arrowok="t"/>
              </v:shape>
            </v:group>
            <v:group style="position:absolute;left:10584;top:250;width:2;height:80" coordorigin="10584,250" coordsize="2,80">
              <v:shape style="position:absolute;left:10584;top:250;width:2;height:80" coordorigin="10584,250" coordsize="0,80" path="m10584,330l10584,250e" filled="false" stroked="true" strokeweight=".748pt" strokecolor="#939598">
                <v:path arrowok="t"/>
              </v:shape>
            </v:group>
            <v:group style="position:absolute;left:10543;top:250;width:2;height:80" coordorigin="10543,250" coordsize="2,80">
              <v:shape style="position:absolute;left:10543;top:250;width:2;height:80" coordorigin="10543,250" coordsize="0,80" path="m10543,330l10543,250e" filled="false" stroked="true" strokeweight=".748pt" strokecolor="#939598">
                <v:path arrowok="t"/>
              </v:shape>
            </v:group>
            <v:group style="position:absolute;left:10503;top:250;width:2;height:80" coordorigin="10503,250" coordsize="2,80">
              <v:shape style="position:absolute;left:10503;top:250;width:2;height:80" coordorigin="10503,250" coordsize="1,80" path="m10503,330l10503,250e" filled="false" stroked="true" strokeweight=".748pt" strokecolor="#939598">
                <v:path arrowok="t"/>
              </v:shape>
            </v:group>
            <v:group style="position:absolute;left:10463;top:251;width:2;height:80" coordorigin="10463,251" coordsize="2,80">
              <v:shape style="position:absolute;left:10463;top:251;width:2;height:80" coordorigin="10463,251" coordsize="0,80" path="m10463,331l10463,251e" filled="false" stroked="true" strokeweight=".748pt" strokecolor="#939598">
                <v:path arrowok="t"/>
              </v:shape>
            </v:group>
            <v:group style="position:absolute;left:10423;top:251;width:2;height:80" coordorigin="10423,251" coordsize="2,80">
              <v:shape style="position:absolute;left:10423;top:251;width:2;height:80" coordorigin="10423,251" coordsize="0,80" path="m10423,331l10423,251e" filled="false" stroked="true" strokeweight=".748pt" strokecolor="#939598">
                <v:path arrowok="t"/>
              </v:shape>
            </v:group>
            <v:group style="position:absolute;left:10383;top:251;width:2;height:80" coordorigin="10383,251" coordsize="2,80">
              <v:shape style="position:absolute;left:10383;top:251;width:2;height:80" coordorigin="10383,251" coordsize="1,80" path="m10383,331l10383,251e" filled="false" stroked="true" strokeweight=".748pt" strokecolor="#939598">
                <v:path arrowok="t"/>
              </v:shape>
            </v:group>
            <v:group style="position:absolute;left:10343;top:251;width:2;height:80" coordorigin="10343,251" coordsize="2,80">
              <v:shape style="position:absolute;left:10343;top:251;width:2;height:80" coordorigin="10343,251" coordsize="0,80" path="m10343,331l10343,251e" filled="false" stroked="true" strokeweight=".748pt" strokecolor="#939598">
                <v:path arrowok="t"/>
              </v:shape>
            </v:group>
            <v:group style="position:absolute;left:10303;top:251;width:2;height:80" coordorigin="10303,251" coordsize="2,80">
              <v:shape style="position:absolute;left:10303;top:251;width:2;height:80" coordorigin="10303,251" coordsize="0,80" path="m10303,331l10303,251e" filled="false" stroked="true" strokeweight=".748pt" strokecolor="#939598">
                <v:path arrowok="t"/>
              </v:shape>
            </v:group>
            <v:group style="position:absolute;left:10263;top:251;width:2;height:80" coordorigin="10263,251" coordsize="2,80">
              <v:shape style="position:absolute;left:10263;top:251;width:2;height:80" coordorigin="10263,251" coordsize="1,80" path="m10263,331l10263,251e" filled="false" stroked="true" strokeweight=".748pt" strokecolor="#939598">
                <v:path arrowok="t"/>
              </v:shape>
            </v:group>
            <v:group style="position:absolute;left:10223;top:251;width:2;height:80" coordorigin="10223,251" coordsize="2,80">
              <v:shape style="position:absolute;left:10223;top:251;width:2;height:80" coordorigin="10223,251" coordsize="1,80" path="m10223,331l10223,251e" filled="false" stroked="true" strokeweight=".748pt" strokecolor="#939598">
                <v:path arrowok="t"/>
              </v:shape>
            </v:group>
            <v:group style="position:absolute;left:10183;top:251;width:2;height:80" coordorigin="10183,251" coordsize="2,80">
              <v:shape style="position:absolute;left:10183;top:251;width:2;height:80" coordorigin="10183,251" coordsize="1,80" path="m10183,331l10183,251e" filled="false" stroked="true" strokeweight=".748pt" strokecolor="#939598">
                <v:path arrowok="t"/>
              </v:shape>
            </v:group>
            <v:group style="position:absolute;left:10143;top:251;width:2;height:80" coordorigin="10143,251" coordsize="2,80">
              <v:shape style="position:absolute;left:10143;top:251;width:2;height:80" coordorigin="10143,251" coordsize="1,80" path="m10143,331l10143,251e" filled="false" stroked="true" strokeweight=".748pt" strokecolor="#939598">
                <v:path arrowok="t"/>
              </v:shape>
            </v:group>
            <v:group style="position:absolute;left:10103;top:251;width:2;height:80" coordorigin="10103,251" coordsize="2,80">
              <v:shape style="position:absolute;left:10103;top:251;width:2;height:80" coordorigin="10103,251" coordsize="1,80" path="m10103,331l10103,251e" filled="false" stroked="true" strokeweight=".748pt" strokecolor="#939598">
                <v:path arrowok="t"/>
              </v:shape>
            </v:group>
            <v:group style="position:absolute;left:10063;top:251;width:2;height:80" coordorigin="10063,251" coordsize="2,80">
              <v:shape style="position:absolute;left:10063;top:251;width:2;height:80" coordorigin="10063,251" coordsize="0,80" path="m10063,331l10063,251e" filled="false" stroked="true" strokeweight=".748pt" strokecolor="#939598">
                <v:path arrowok="t"/>
              </v:shape>
            </v:group>
            <v:group style="position:absolute;left:10023;top:251;width:2;height:80" coordorigin="10023,251" coordsize="2,80">
              <v:shape style="position:absolute;left:10023;top:251;width:2;height:80" coordorigin="10023,251" coordsize="0,80" path="m10023,331l10023,251e" filled="false" stroked="true" strokeweight=".748pt" strokecolor="#939598">
                <v:path arrowok="t"/>
              </v:shape>
            </v:group>
            <v:group style="position:absolute;left:9983;top:251;width:2;height:80" coordorigin="9983,251" coordsize="2,80">
              <v:shape style="position:absolute;left:9983;top:251;width:2;height:80" coordorigin="9983,251" coordsize="0,80" path="m9983,331l9983,251e" filled="false" stroked="true" strokeweight=".748pt" strokecolor="#939598">
                <v:path arrowok="t"/>
              </v:shape>
            </v:group>
            <v:group style="position:absolute;left:9943;top:251;width:2;height:80" coordorigin="9943,251" coordsize="2,80">
              <v:shape style="position:absolute;left:9943;top:251;width:2;height:80" coordorigin="9943,251" coordsize="1,80" path="m9943,331l9943,251e" filled="false" stroked="true" strokeweight=".748pt" strokecolor="#939598">
                <v:path arrowok="t"/>
              </v:shape>
            </v:group>
            <v:group style="position:absolute;left:9902;top:251;width:2;height:80" coordorigin="9902,251" coordsize="2,80">
              <v:shape style="position:absolute;left:9902;top:251;width:2;height:80" coordorigin="9902,251" coordsize="0,80" path="m9902,331l9902,251e" filled="false" stroked="true" strokeweight=".748pt" strokecolor="#939598">
                <v:path arrowok="t"/>
              </v:shape>
            </v:group>
            <v:group style="position:absolute;left:9862;top:251;width:2;height:80" coordorigin="9862,251" coordsize="2,80">
              <v:shape style="position:absolute;left:9862;top:251;width:2;height:80" coordorigin="9862,251" coordsize="0,80" path="m9862,331l9862,251e" filled="false" stroked="true" strokeweight=".748pt" strokecolor="#939598">
                <v:path arrowok="t"/>
              </v:shape>
            </v:group>
            <v:group style="position:absolute;left:9822;top:251;width:2;height:80" coordorigin="9822,251" coordsize="2,80">
              <v:shape style="position:absolute;left:9822;top:251;width:2;height:80" coordorigin="9822,251" coordsize="0,80" path="m9822,331l9822,251e" filled="false" stroked="true" strokeweight=".748pt" strokecolor="#939598">
                <v:path arrowok="t"/>
              </v:shape>
            </v:group>
            <v:group style="position:absolute;left:9782;top:251;width:2;height:80" coordorigin="9782,251" coordsize="2,80">
              <v:shape style="position:absolute;left:9782;top:251;width:2;height:80" coordorigin="9782,251" coordsize="0,80" path="m9782,331l9782,251e" filled="false" stroked="true" strokeweight=".748pt" strokecolor="#939598">
                <v:path arrowok="t"/>
              </v:shape>
            </v:group>
            <v:group style="position:absolute;left:9742;top:251;width:2;height:80" coordorigin="9742,251" coordsize="2,80">
              <v:shape style="position:absolute;left:9742;top:251;width:2;height:80" coordorigin="9742,251" coordsize="0,80" path="m9742,331l9742,251e" filled="false" stroked="true" strokeweight=".748pt" strokecolor="#939598">
                <v:path arrowok="t"/>
              </v:shape>
            </v:group>
            <v:group style="position:absolute;left:9702;top:251;width:2;height:80" coordorigin="9702,251" coordsize="2,80">
              <v:shape style="position:absolute;left:9702;top:251;width:2;height:80" coordorigin="9702,251" coordsize="0,80" path="m9702,331l9702,251e" filled="false" stroked="true" strokeweight=".748pt" strokecolor="#939598">
                <v:path arrowok="t"/>
              </v:shape>
            </v:group>
            <v:group style="position:absolute;left:9662;top:251;width:2;height:80" coordorigin="9662,251" coordsize="2,80">
              <v:shape style="position:absolute;left:9662;top:251;width:2;height:80" coordorigin="9662,251" coordsize="0,80" path="m9662,331l9662,251e" filled="false" stroked="true" strokeweight=".748pt" strokecolor="#939598">
                <v:path arrowok="t"/>
              </v:shape>
            </v:group>
            <v:group style="position:absolute;left:9622;top:251;width:2;height:80" coordorigin="9622,251" coordsize="2,80">
              <v:shape style="position:absolute;left:9622;top:251;width:2;height:80" coordorigin="9622,251" coordsize="1,80" path="m9622,331l9622,251e" filled="false" stroked="true" strokeweight=".748pt" strokecolor="#939598">
                <v:path arrowok="t"/>
              </v:shape>
            </v:group>
            <v:group style="position:absolute;left:9582;top:251;width:2;height:80" coordorigin="9582,251" coordsize="2,80">
              <v:shape style="position:absolute;left:9582;top:251;width:2;height:80" coordorigin="9582,251" coordsize="0,80" path="m9582,331l9582,251e" filled="false" stroked="true" strokeweight=".748pt" strokecolor="#939598">
                <v:path arrowok="t"/>
              </v:shape>
            </v:group>
            <v:group style="position:absolute;left:9542;top:251;width:2;height:80" coordorigin="9542,251" coordsize="2,80">
              <v:shape style="position:absolute;left:9542;top:251;width:2;height:80" coordorigin="9542,251" coordsize="0,80" path="m9542,331l9542,251e" filled="false" stroked="true" strokeweight=".748pt" strokecolor="#939598">
                <v:path arrowok="t"/>
              </v:shape>
            </v:group>
            <v:group style="position:absolute;left:9502;top:251;width:2;height:80" coordorigin="9502,251" coordsize="2,80">
              <v:shape style="position:absolute;left:9502;top:251;width:2;height:80" coordorigin="9502,251" coordsize="0,80" path="m9502,331l9502,251e" filled="false" stroked="true" strokeweight=".748pt" strokecolor="#939598">
                <v:path arrowok="t"/>
              </v:shape>
            </v:group>
            <v:group style="position:absolute;left:9462;top:251;width:2;height:80" coordorigin="9462,251" coordsize="2,80">
              <v:shape style="position:absolute;left:9462;top:251;width:2;height:80" coordorigin="9462,251" coordsize="0,80" path="m9462,331l9462,251e" filled="false" stroked="true" strokeweight=".748pt" strokecolor="#939598">
                <v:path arrowok="t"/>
              </v:shape>
            </v:group>
            <v:group style="position:absolute;left:9422;top:251;width:2;height:80" coordorigin="9422,251" coordsize="2,80">
              <v:shape style="position:absolute;left:9422;top:251;width:2;height:80" coordorigin="9422,251" coordsize="0,80" path="m9422,331l9422,251e" filled="false" stroked="true" strokeweight=".748pt" strokecolor="#939598">
                <v:path arrowok="t"/>
              </v:shape>
            </v:group>
            <v:group style="position:absolute;left:9382;top:251;width:2;height:80" coordorigin="9382,251" coordsize="2,80">
              <v:shape style="position:absolute;left:9382;top:251;width:2;height:80" coordorigin="9382,251" coordsize="0,80" path="m9382,331l9382,251e" filled="false" stroked="true" strokeweight=".748pt" strokecolor="#939598">
                <v:path arrowok="t"/>
              </v:shape>
            </v:group>
            <v:group style="position:absolute;left:9342;top:251;width:2;height:80" coordorigin="9342,251" coordsize="2,80">
              <v:shape style="position:absolute;left:9342;top:251;width:2;height:80" coordorigin="9342,251" coordsize="0,80" path="m9342,331l9342,251e" filled="false" stroked="true" strokeweight=".748pt" strokecolor="#939598">
                <v:path arrowok="t"/>
              </v:shape>
            </v:group>
            <v:group style="position:absolute;left:9302;top:251;width:2;height:80" coordorigin="9302,251" coordsize="2,80">
              <v:shape style="position:absolute;left:9302;top:251;width:2;height:80" coordorigin="9302,251" coordsize="1,80" path="m9302,331l9302,251e" filled="false" stroked="true" strokeweight=".748pt" strokecolor="#939598">
                <v:path arrowok="t"/>
              </v:shape>
            </v:group>
            <v:group style="position:absolute;left:9262;top:251;width:2;height:80" coordorigin="9262,251" coordsize="2,80">
              <v:shape style="position:absolute;left:9262;top:251;width:2;height:80" coordorigin="9262,251" coordsize="0,80" path="m9262,331l9262,251e" filled="false" stroked="true" strokeweight=".748pt" strokecolor="#939598">
                <v:path arrowok="t"/>
              </v:shape>
            </v:group>
            <v:group style="position:absolute;left:9221;top:251;width:2;height:80" coordorigin="9221,251" coordsize="2,80">
              <v:shape style="position:absolute;left:9221;top:251;width:2;height:80" coordorigin="9221,251" coordsize="0,80" path="m9221,331l9221,251e" filled="false" stroked="true" strokeweight=".748pt" strokecolor="#939598">
                <v:path arrowok="t"/>
              </v:shape>
            </v:group>
            <v:group style="position:absolute;left:9181;top:251;width:2;height:80" coordorigin="9181,251" coordsize="2,80">
              <v:shape style="position:absolute;left:9181;top:251;width:2;height:80" coordorigin="9181,251" coordsize="0,80" path="m9181,331l9181,251e" filled="false" stroked="true" strokeweight=".748pt" strokecolor="#939598">
                <v:path arrowok="t"/>
              </v:shape>
            </v:group>
            <v:group style="position:absolute;left:9141;top:251;width:2;height:80" coordorigin="9141,251" coordsize="2,80">
              <v:shape style="position:absolute;left:9141;top:251;width:2;height:80" coordorigin="9141,251" coordsize="0,80" path="m9141,331l9141,251e" filled="false" stroked="true" strokeweight=".748pt" strokecolor="#939598">
                <v:path arrowok="t"/>
              </v:shape>
            </v:group>
            <v:group style="position:absolute;left:9101;top:251;width:2;height:80" coordorigin="9101,251" coordsize="2,80">
              <v:shape style="position:absolute;left:9101;top:251;width:2;height:80" coordorigin="9101,251" coordsize="1,80" path="m9101,331l9101,251e" filled="false" stroked="true" strokeweight=".748pt" strokecolor="#939598">
                <v:path arrowok="t"/>
              </v:shape>
            </v:group>
            <v:group style="position:absolute;left:9061;top:251;width:2;height:80" coordorigin="9061,251" coordsize="2,80">
              <v:shape style="position:absolute;left:9061;top:251;width:2;height:80" coordorigin="9061,251" coordsize="1,80" path="m9061,331l9061,251e" filled="false" stroked="true" strokeweight=".748pt" strokecolor="#939598">
                <v:path arrowok="t"/>
              </v:shape>
            </v:group>
            <v:group style="position:absolute;left:9021;top:251;width:2;height:80" coordorigin="9021,251" coordsize="2,80">
              <v:shape style="position:absolute;left:9021;top:251;width:2;height:80" coordorigin="9021,251" coordsize="1,80" path="m9021,331l9021,251e" filled="false" stroked="true" strokeweight=".748pt" strokecolor="#939598">
                <v:path arrowok="t"/>
              </v:shape>
            </v:group>
            <v:group style="position:absolute;left:8981;top:251;width:2;height:80" coordorigin="8981,251" coordsize="2,80">
              <v:shape style="position:absolute;left:8981;top:251;width:2;height:80" coordorigin="8981,251" coordsize="1,80" path="m8981,331l8981,251e" filled="false" stroked="true" strokeweight=".748pt" strokecolor="#939598">
                <v:path arrowok="t"/>
              </v:shape>
            </v:group>
            <v:group style="position:absolute;left:8941;top:251;width:2;height:80" coordorigin="8941,251" coordsize="2,80">
              <v:shape style="position:absolute;left:8941;top:251;width:2;height:80" coordorigin="8941,251" coordsize="1,80" path="m8941,331l8941,251e" filled="false" stroked="true" strokeweight=".748pt" strokecolor="#939598">
                <v:path arrowok="t"/>
              </v:shape>
            </v:group>
            <v:group style="position:absolute;left:8901;top:251;width:2;height:80" coordorigin="8901,251" coordsize="2,80">
              <v:shape style="position:absolute;left:8901;top:251;width:2;height:80" coordorigin="8901,251" coordsize="0,80" path="m8901,331l8901,251e" filled="false" stroked="true" strokeweight=".748pt" strokecolor="#939598">
                <v:path arrowok="t"/>
              </v:shape>
            </v:group>
            <v:group style="position:absolute;left:8861;top:251;width:2;height:80" coordorigin="8861,251" coordsize="2,80">
              <v:shape style="position:absolute;left:8861;top:251;width:2;height:80" coordorigin="8861,251" coordsize="1,80" path="m8861,331l8861,251e" filled="false" stroked="true" strokeweight=".748pt" strokecolor="#939598">
                <v:path arrowok="t"/>
              </v:shape>
            </v:group>
            <v:group style="position:absolute;left:8821;top:251;width:2;height:80" coordorigin="8821,251" coordsize="2,80">
              <v:shape style="position:absolute;left:8821;top:251;width:2;height:80" coordorigin="8821,251" coordsize="0,80" path="m8821,331l8821,251e" filled="false" stroked="true" strokeweight=".748pt" strokecolor="#939598">
                <v:path arrowok="t"/>
              </v:shape>
            </v:group>
            <v:group style="position:absolute;left:8781;top:251;width:2;height:80" coordorigin="8781,251" coordsize="2,80">
              <v:shape style="position:absolute;left:8781;top:251;width:2;height:80" coordorigin="8781,251" coordsize="0,80" path="m8781,331l8781,251e" filled="false" stroked="true" strokeweight=".748pt" strokecolor="#939598">
                <v:path arrowok="t"/>
              </v:shape>
            </v:group>
            <v:group style="position:absolute;left:8741;top:251;width:2;height:80" coordorigin="8741,251" coordsize="2,80">
              <v:shape style="position:absolute;left:8741;top:251;width:2;height:80" coordorigin="8741,251" coordsize="1,80" path="m8741,331l8741,251e" filled="false" stroked="true" strokeweight=".748pt" strokecolor="#939598">
                <v:path arrowok="t"/>
              </v:shape>
            </v:group>
            <v:group style="position:absolute;left:8701;top:251;width:2;height:80" coordorigin="8701,251" coordsize="2,80">
              <v:shape style="position:absolute;left:8701;top:251;width:2;height:80" coordorigin="8701,251" coordsize="0,80" path="m8701,331l8701,251e" filled="false" stroked="true" strokeweight=".748pt" strokecolor="#939598">
                <v:path arrowok="t"/>
              </v:shape>
            </v:group>
            <v:group style="position:absolute;left:8661;top:251;width:2;height:80" coordorigin="8661,251" coordsize="2,80">
              <v:shape style="position:absolute;left:8661;top:251;width:2;height:80" coordorigin="8661,251" coordsize="0,80" path="m8661,331l8661,251e" filled="false" stroked="true" strokeweight=".748pt" strokecolor="#939598">
                <v:path arrowok="t"/>
              </v:shape>
            </v:group>
            <v:group style="position:absolute;left:8621;top:251;width:2;height:80" coordorigin="8621,251" coordsize="2,80">
              <v:shape style="position:absolute;left:8621;top:251;width:2;height:80" coordorigin="8621,251" coordsize="0,80" path="m8621,331l8621,251e" filled="false" stroked="true" strokeweight=".748pt" strokecolor="#939598">
                <v:path arrowok="t"/>
              </v:shape>
            </v:group>
            <v:group style="position:absolute;left:8580;top:251;width:2;height:80" coordorigin="8580,251" coordsize="2,80">
              <v:shape style="position:absolute;left:8580;top:251;width:2;height:80" coordorigin="8580,251" coordsize="0,80" path="m8580,331l8580,251e" filled="false" stroked="true" strokeweight=".748pt" strokecolor="#939598">
                <v:path arrowok="t"/>
              </v:shape>
            </v:group>
            <v:group style="position:absolute;left:8540;top:251;width:2;height:80" coordorigin="8540,251" coordsize="2,80">
              <v:shape style="position:absolute;left:8540;top:251;width:2;height:80" coordorigin="8540,251" coordsize="1,80" path="m8540,331l8540,251e" filled="false" stroked="true" strokeweight=".748pt" strokecolor="#939598">
                <v:path arrowok="t"/>
              </v:shape>
            </v:group>
            <v:group style="position:absolute;left:8500;top:251;width:2;height:80" coordorigin="8500,251" coordsize="2,80">
              <v:shape style="position:absolute;left:8500;top:251;width:2;height:80" coordorigin="8500,251" coordsize="0,80" path="m8500,331l8500,251e" filled="false" stroked="true" strokeweight=".748pt" strokecolor="#939598">
                <v:path arrowok="t"/>
              </v:shape>
            </v:group>
            <v:group style="position:absolute;left:8460;top:251;width:2;height:80" coordorigin="8460,251" coordsize="2,80">
              <v:shape style="position:absolute;left:8460;top:251;width:2;height:80" coordorigin="8460,251" coordsize="0,80" path="m8460,331l8460,251e" filled="false" stroked="true" strokeweight=".748pt" strokecolor="#939598">
                <v:path arrowok="t"/>
              </v:shape>
            </v:group>
            <v:group style="position:absolute;left:8420;top:251;width:2;height:80" coordorigin="8420,251" coordsize="2,80">
              <v:shape style="position:absolute;left:8420;top:251;width:2;height:80" coordorigin="8420,251" coordsize="1,80" path="m8420,331l8420,251e" filled="false" stroked="true" strokeweight=".748pt" strokecolor="#939598">
                <v:path arrowok="t"/>
              </v:shape>
            </v:group>
            <v:group style="position:absolute;left:8380;top:251;width:2;height:80" coordorigin="8380,251" coordsize="2,80">
              <v:shape style="position:absolute;left:8380;top:251;width:2;height:80" coordorigin="8380,251" coordsize="0,80" path="m8380,331l8380,251e" filled="false" stroked="true" strokeweight=".748pt" strokecolor="#939598">
                <v:path arrowok="t"/>
              </v:shape>
            </v:group>
            <v:group style="position:absolute;left:8340;top:251;width:2;height:80" coordorigin="8340,251" coordsize="2,80">
              <v:shape style="position:absolute;left:8340;top:251;width:2;height:80" coordorigin="8340,251" coordsize="0,80" path="m8340,331l8340,251e" filled="false" stroked="true" strokeweight=".748pt" strokecolor="#939598">
                <v:path arrowok="t"/>
              </v:shape>
            </v:group>
            <v:group style="position:absolute;left:8300;top:251;width:2;height:80" coordorigin="8300,251" coordsize="2,80">
              <v:shape style="position:absolute;left:8300;top:251;width:2;height:80" coordorigin="8300,251" coordsize="0,80" path="m8300,331l8300,251e" filled="false" stroked="true" strokeweight=".748pt" strokecolor="#939598">
                <v:path arrowok="t"/>
              </v:shape>
            </v:group>
            <v:group style="position:absolute;left:8260;top:251;width:2;height:80" coordorigin="8260,251" coordsize="2,80">
              <v:shape style="position:absolute;left:8260;top:251;width:2;height:80" coordorigin="8260,251" coordsize="0,80" path="m8260,331l8260,251e" filled="false" stroked="true" strokeweight=".748pt" strokecolor="#939598">
                <v:path arrowok="t"/>
              </v:shape>
            </v:group>
            <v:group style="position:absolute;left:8220;top:251;width:2;height:80" coordorigin="8220,251" coordsize="2,80">
              <v:shape style="position:absolute;left:8220;top:251;width:2;height:80" coordorigin="8220,251" coordsize="1,80" path="m8220,331l8220,251e" filled="false" stroked="true" strokeweight=".748pt" strokecolor="#939598">
                <v:path arrowok="t"/>
              </v:shape>
            </v:group>
            <v:group style="position:absolute;left:8180;top:251;width:2;height:80" coordorigin="8180,251" coordsize="2,80">
              <v:shape style="position:absolute;left:8180;top:251;width:2;height:80" coordorigin="8180,251" coordsize="0,80" path="m8180,331l8180,251e" filled="false" stroked="true" strokeweight=".748pt" strokecolor="#939598">
                <v:path arrowok="t"/>
              </v:shape>
            </v:group>
            <v:group style="position:absolute;left:8140;top:251;width:2;height:80" coordorigin="8140,251" coordsize="2,80">
              <v:shape style="position:absolute;left:8140;top:251;width:2;height:80" coordorigin="8140,251" coordsize="0,80" path="m8140,331l8140,251e" filled="false" stroked="true" strokeweight=".748pt" strokecolor="#939598">
                <v:path arrowok="t"/>
              </v:shape>
            </v:group>
            <v:group style="position:absolute;left:8100;top:251;width:2;height:80" coordorigin="8100,251" coordsize="2,80">
              <v:shape style="position:absolute;left:8100;top:251;width:2;height:80" coordorigin="8100,251" coordsize="1,80" path="m8100,331l8100,251e" filled="false" stroked="true" strokeweight=".748pt" strokecolor="#939598">
                <v:path arrowok="t"/>
              </v:shape>
            </v:group>
            <v:group style="position:absolute;left:8060;top:251;width:2;height:80" coordorigin="8060,251" coordsize="2,80">
              <v:shape style="position:absolute;left:8060;top:251;width:2;height:80" coordorigin="8060,251" coordsize="0,80" path="m8060,331l8060,251e" filled="false" stroked="true" strokeweight=".748pt" strokecolor="#939598">
                <v:path arrowok="t"/>
              </v:shape>
            </v:group>
            <v:group style="position:absolute;left:8020;top:251;width:2;height:80" coordorigin="8020,251" coordsize="2,80">
              <v:shape style="position:absolute;left:8020;top:251;width:2;height:80" coordorigin="8020,251" coordsize="0,80" path="m8020,331l8020,251e" filled="false" stroked="true" strokeweight=".748pt" strokecolor="#939598">
                <v:path arrowok="t"/>
              </v:shape>
            </v:group>
            <v:group style="position:absolute;left:7980;top:251;width:2;height:80" coordorigin="7980,251" coordsize="2,80">
              <v:shape style="position:absolute;left:7980;top:251;width:2;height:80" coordorigin="7980,251" coordsize="0,80" path="m7980,331l7980,251e" filled="false" stroked="true" strokeweight=".748pt" strokecolor="#939598">
                <v:path arrowok="t"/>
              </v:shape>
            </v:group>
            <v:group style="position:absolute;left:7939;top:251;width:2;height:80" coordorigin="7939,251" coordsize="2,80">
              <v:shape style="position:absolute;left:7939;top:251;width:2;height:80" coordorigin="7939,251" coordsize="1,80" path="m7940,331l7939,251e" filled="false" stroked="true" strokeweight=".748pt" strokecolor="#939598">
                <v:path arrowok="t"/>
              </v:shape>
            </v:group>
            <v:group style="position:absolute;left:7899;top:251;width:2;height:80" coordorigin="7899,251" coordsize="2,80">
              <v:shape style="position:absolute;left:7899;top:251;width:2;height:80" coordorigin="7899,251" coordsize="1,80" path="m7899,331l7899,251e" filled="false" stroked="true" strokeweight=".748pt" strokecolor="#939598">
                <v:path arrowok="t"/>
              </v:shape>
            </v:group>
            <v:group style="position:absolute;left:7859;top:251;width:2;height:80" coordorigin="7859,251" coordsize="2,80">
              <v:shape style="position:absolute;left:7859;top:251;width:2;height:80" coordorigin="7859,251" coordsize="1,80" path="m7859,331l7859,251e" filled="false" stroked="true" strokeweight=".748pt" strokecolor="#939598">
                <v:path arrowok="t"/>
              </v:shape>
            </v:group>
            <v:group style="position:absolute;left:7819;top:251;width:2;height:80" coordorigin="7819,251" coordsize="2,80">
              <v:shape style="position:absolute;left:7819;top:251;width:2;height:80" coordorigin="7819,251" coordsize="1,80" path="m7819,331l7819,251e" filled="false" stroked="true" strokeweight=".748pt" strokecolor="#939598">
                <v:path arrowok="t"/>
              </v:shape>
            </v:group>
            <v:group style="position:absolute;left:7779;top:251;width:2;height:80" coordorigin="7779,251" coordsize="2,80">
              <v:shape style="position:absolute;left:7779;top:251;width:2;height:80" coordorigin="7779,251" coordsize="1,80" path="m7779,331l7779,251e" filled="false" stroked="true" strokeweight=".748pt" strokecolor="#939598">
                <v:path arrowok="t"/>
              </v:shape>
            </v:group>
            <v:group style="position:absolute;left:7739;top:251;width:2;height:80" coordorigin="7739,251" coordsize="2,80">
              <v:shape style="position:absolute;left:7739;top:251;width:2;height:80" coordorigin="7739,251" coordsize="1,80" path="m7739,331l7739,251e" filled="false" stroked="true" strokeweight=".748pt" strokecolor="#939598">
                <v:path arrowok="t"/>
              </v:shape>
            </v:group>
            <v:group style="position:absolute;left:7699;top:251;width:2;height:80" coordorigin="7699,251" coordsize="2,80">
              <v:shape style="position:absolute;left:7699;top:251;width:2;height:80" coordorigin="7699,251" coordsize="1,80" path="m7699,331l7699,251e" filled="false" stroked="true" strokeweight=".748pt" strokecolor="#939598">
                <v:path arrowok="t"/>
              </v:shape>
            </v:group>
            <v:group style="position:absolute;left:7659;top:251;width:2;height:80" coordorigin="7659,251" coordsize="2,80">
              <v:shape style="position:absolute;left:7659;top:251;width:2;height:80" coordorigin="7659,251" coordsize="1,80" path="m7659,331l7659,251e" filled="false" stroked="true" strokeweight=".748pt" strokecolor="#939598">
                <v:path arrowok="t"/>
              </v:shape>
            </v:group>
            <v:group style="position:absolute;left:7619;top:251;width:2;height:80" coordorigin="7619,251" coordsize="2,80">
              <v:shape style="position:absolute;left:7619;top:251;width:2;height:80" coordorigin="7619,251" coordsize="0,80" path="m7619,331l7619,251e" filled="false" stroked="true" strokeweight=".748pt" strokecolor="#939598">
                <v:path arrowok="t"/>
              </v:shape>
            </v:group>
            <v:group style="position:absolute;left:7579;top:251;width:2;height:80" coordorigin="7579,251" coordsize="2,80">
              <v:shape style="position:absolute;left:7579;top:251;width:2;height:80" coordorigin="7579,251" coordsize="0,80" path="m7579,331l7579,251e" filled="false" stroked="true" strokeweight=".748pt" strokecolor="#939598">
                <v:path arrowok="t"/>
              </v:shape>
            </v:group>
            <v:group style="position:absolute;left:7539;top:251;width:2;height:80" coordorigin="7539,251" coordsize="2,80">
              <v:shape style="position:absolute;left:7539;top:251;width:2;height:80" coordorigin="7539,251" coordsize="0,80" path="m7539,331l7539,251e" filled="false" stroked="true" strokeweight=".748pt" strokecolor="#939598">
                <v:path arrowok="t"/>
              </v:shape>
            </v:group>
            <v:group style="position:absolute;left:7499;top:251;width:2;height:80" coordorigin="7499,251" coordsize="2,80">
              <v:shape style="position:absolute;left:7499;top:251;width:2;height:80" coordorigin="7499,251" coordsize="0,80" path="m7499,331l7499,251e" filled="false" stroked="true" strokeweight=".748pt" strokecolor="#939598">
                <v:path arrowok="t"/>
              </v:shape>
            </v:group>
            <v:group style="position:absolute;left:7459;top:251;width:2;height:80" coordorigin="7459,251" coordsize="2,80">
              <v:shape style="position:absolute;left:7459;top:251;width:2;height:80" coordorigin="7459,251" coordsize="0,80" path="m7459,331l7459,251e" filled="false" stroked="true" strokeweight=".748pt" strokecolor="#939598">
                <v:path arrowok="t"/>
              </v:shape>
            </v:group>
            <v:group style="position:absolute;left:7419;top:251;width:2;height:80" coordorigin="7419,251" coordsize="2,80">
              <v:shape style="position:absolute;left:7419;top:251;width:2;height:80" coordorigin="7419,251" coordsize="0,80" path="m7419,331l7419,251e" filled="false" stroked="true" strokeweight=".748pt" strokecolor="#939598">
                <v:path arrowok="t"/>
              </v:shape>
            </v:group>
            <v:group style="position:absolute;left:7379;top:251;width:2;height:80" coordorigin="7379,251" coordsize="2,80">
              <v:shape style="position:absolute;left:7379;top:251;width:2;height:80" coordorigin="7379,251" coordsize="0,80" path="m7379,331l7379,251e" filled="false" stroked="true" strokeweight=".748pt" strokecolor="#939598">
                <v:path arrowok="t"/>
              </v:shape>
            </v:group>
            <v:group style="position:absolute;left:7339;top:251;width:2;height:80" coordorigin="7339,251" coordsize="2,80">
              <v:shape style="position:absolute;left:7339;top:251;width:2;height:80" coordorigin="7339,251" coordsize="1,80" path="m7339,331l7339,251e" filled="false" stroked="true" strokeweight=".748pt" strokecolor="#939598">
                <v:path arrowok="t"/>
              </v:shape>
            </v:group>
            <v:group style="position:absolute;left:7299;top:251;width:2;height:80" coordorigin="7299,251" coordsize="2,80">
              <v:shape style="position:absolute;left:7299;top:251;width:2;height:80" coordorigin="7299,251" coordsize="0,80" path="m7299,331l7299,251e" filled="false" stroked="true" strokeweight=".748pt" strokecolor="#939598">
                <v:path arrowok="t"/>
              </v:shape>
            </v:group>
            <v:group style="position:absolute;left:7258;top:251;width:2;height:80" coordorigin="7258,251" coordsize="2,80">
              <v:shape style="position:absolute;left:7258;top:251;width:2;height:80" coordorigin="7258,251" coordsize="0,80" path="m7258,331l7258,251e" filled="false" stroked="true" strokeweight=".748pt" strokecolor="#939598">
                <v:path arrowok="t"/>
              </v:shape>
            </v:group>
            <v:group style="position:absolute;left:7218;top:251;width:2;height:80" coordorigin="7218,251" coordsize="2,80">
              <v:shape style="position:absolute;left:7218;top:251;width:2;height:80" coordorigin="7218,251" coordsize="0,80" path="m7218,331l7218,251e" filled="false" stroked="true" strokeweight=".748pt" strokecolor="#939598">
                <v:path arrowok="t"/>
              </v:shape>
            </v:group>
            <v:group style="position:absolute;left:7178;top:251;width:2;height:80" coordorigin="7178,251" coordsize="2,80">
              <v:shape style="position:absolute;left:7178;top:251;width:2;height:80" coordorigin="7178,251" coordsize="0,80" path="m7178,331l7178,251e" filled="false" stroked="true" strokeweight=".748pt" strokecolor="#939598">
                <v:path arrowok="t"/>
              </v:shape>
            </v:group>
            <v:group style="position:absolute;left:7138;top:251;width:2;height:80" coordorigin="7138,251" coordsize="2,80">
              <v:shape style="position:absolute;left:7138;top:251;width:2;height:80" coordorigin="7138,251" coordsize="1,80" path="m7138,331l7138,251e" filled="false" stroked="true" strokeweight=".748pt" strokecolor="#939598">
                <v:path arrowok="t"/>
              </v:shape>
            </v:group>
            <v:group style="position:absolute;left:7098;top:252;width:2;height:80" coordorigin="7098,252" coordsize="2,80">
              <v:shape style="position:absolute;left:7098;top:252;width:2;height:80" coordorigin="7098,252" coordsize="0,80" path="m7098,332l7098,252e" filled="false" stroked="true" strokeweight=".748pt" strokecolor="#939598">
                <v:path arrowok="t"/>
              </v:shape>
            </v:group>
            <v:group style="position:absolute;left:7058;top:252;width:2;height:80" coordorigin="7058,252" coordsize="2,80">
              <v:shape style="position:absolute;left:7058;top:252;width:2;height:80" coordorigin="7058,252" coordsize="0,80" path="m7058,332l7058,252e" filled="false" stroked="true" strokeweight=".748pt" strokecolor="#939598">
                <v:path arrowok="t"/>
              </v:shape>
            </v:group>
            <v:group style="position:absolute;left:7018;top:252;width:2;height:80" coordorigin="7018,252" coordsize="2,80">
              <v:shape style="position:absolute;left:7018;top:252;width:2;height:80" coordorigin="7018,252" coordsize="1,80" path="m7018,332l7018,252e" filled="false" stroked="true" strokeweight=".748pt" strokecolor="#939598">
                <v:path arrowok="t"/>
              </v:shape>
            </v:group>
            <v:group style="position:absolute;left:6978;top:252;width:2;height:80" coordorigin="6978,252" coordsize="2,80">
              <v:shape style="position:absolute;left:6978;top:252;width:2;height:80" coordorigin="6978,252" coordsize="0,80" path="m6978,332l6978,252e" filled="false" stroked="true" strokeweight=".748pt" strokecolor="#939598">
                <v:path arrowok="t"/>
              </v:shape>
            </v:group>
            <v:group style="position:absolute;left:6938;top:252;width:2;height:80" coordorigin="6938,252" coordsize="2,80">
              <v:shape style="position:absolute;left:6938;top:252;width:2;height:80" coordorigin="6938,252" coordsize="0,80" path="m6938,332l6938,252e" filled="false" stroked="true" strokeweight=".748pt" strokecolor="#939598">
                <v:path arrowok="t"/>
              </v:shape>
            </v:group>
            <v:group style="position:absolute;left:6898;top:252;width:2;height:80" coordorigin="6898,252" coordsize="2,80">
              <v:shape style="position:absolute;left:6898;top:252;width:2;height:80" coordorigin="6898,252" coordsize="0,80" path="m6898,332l6898,252e" filled="false" stroked="true" strokeweight=".748pt" strokecolor="#939598">
                <v:path arrowok="t"/>
              </v:shape>
            </v:group>
            <v:group style="position:absolute;left:6858;top:252;width:2;height:80" coordorigin="6858,252" coordsize="2,80">
              <v:shape style="position:absolute;left:6858;top:252;width:2;height:80" coordorigin="6858,252" coordsize="0,80" path="m6858,332l6858,252e" filled="false" stroked="true" strokeweight=".748pt" strokecolor="#939598">
                <v:path arrowok="t"/>
              </v:shape>
            </v:group>
            <v:group style="position:absolute;left:6818;top:252;width:2;height:80" coordorigin="6818,252" coordsize="2,80">
              <v:shape style="position:absolute;left:6818;top:252;width:2;height:80" coordorigin="6818,252" coordsize="1,80" path="m6818,332l6818,252e" filled="false" stroked="true" strokeweight=".748pt" strokecolor="#939598">
                <v:path arrowok="t"/>
              </v:shape>
            </v:group>
            <v:group style="position:absolute;left:6778;top:252;width:2;height:80" coordorigin="6778,252" coordsize="2,80">
              <v:shape style="position:absolute;left:6778;top:252;width:2;height:80" coordorigin="6778,252" coordsize="0,80" path="m6778,332l6778,252e" filled="false" stroked="true" strokeweight=".748pt" strokecolor="#939598">
                <v:path arrowok="t"/>
              </v:shape>
            </v:group>
            <v:group style="position:absolute;left:6738;top:252;width:2;height:80" coordorigin="6738,252" coordsize="2,80">
              <v:shape style="position:absolute;left:6738;top:252;width:2;height:80" coordorigin="6738,252" coordsize="0,80" path="m6738,332l6738,252e" filled="false" stroked="true" strokeweight=".748pt" strokecolor="#939598">
                <v:path arrowok="t"/>
              </v:shape>
            </v:group>
            <v:group style="position:absolute;left:6698;top:252;width:2;height:80" coordorigin="6698,252" coordsize="2,80">
              <v:shape style="position:absolute;left:6698;top:252;width:2;height:80" coordorigin="6698,252" coordsize="1,80" path="m6698,332l6698,252e" filled="false" stroked="true" strokeweight=".748pt" strokecolor="#939598">
                <v:path arrowok="t"/>
              </v:shape>
            </v:group>
            <v:group style="position:absolute;left:6658;top:252;width:2;height:80" coordorigin="6658,252" coordsize="2,80">
              <v:shape style="position:absolute;left:6658;top:252;width:2;height:80" coordorigin="6658,252" coordsize="1,80" path="m6658,332l6658,252e" filled="false" stroked="true" strokeweight=".748pt" strokecolor="#939598">
                <v:path arrowok="t"/>
              </v:shape>
            </v:group>
            <v:group style="position:absolute;left:6617;top:252;width:2;height:80" coordorigin="6617,252" coordsize="2,80">
              <v:shape style="position:absolute;left:6617;top:252;width:2;height:80" coordorigin="6617,252" coordsize="1,80" path="m6618,332l6617,252e" filled="false" stroked="true" strokeweight=".748pt" strokecolor="#939598">
                <v:path arrowok="t"/>
              </v:shape>
            </v:group>
            <v:group style="position:absolute;left:6577;top:252;width:2;height:80" coordorigin="6577,252" coordsize="2,80">
              <v:shape style="position:absolute;left:6577;top:252;width:2;height:80" coordorigin="6577,252" coordsize="1,80" path="m6577,332l6577,252e" filled="false" stroked="true" strokeweight=".748pt" strokecolor="#939598">
                <v:path arrowok="t"/>
              </v:shape>
            </v:group>
            <v:group style="position:absolute;left:6537;top:252;width:2;height:80" coordorigin="6537,252" coordsize="2,80">
              <v:shape style="position:absolute;left:6537;top:252;width:2;height:80" coordorigin="6537,252" coordsize="1,80" path="m6537,332l6537,252e" filled="false" stroked="true" strokeweight=".748pt" strokecolor="#939598">
                <v:path arrowok="t"/>
              </v:shape>
            </v:group>
            <v:group style="position:absolute;left:6497;top:252;width:2;height:80" coordorigin="6497,252" coordsize="2,80">
              <v:shape style="position:absolute;left:6497;top:252;width:2;height:80" coordorigin="6497,252" coordsize="0,80" path="m6497,332l6497,252e" filled="false" stroked="true" strokeweight=".748pt" strokecolor="#939598">
                <v:path arrowok="t"/>
              </v:shape>
            </v:group>
            <v:group style="position:absolute;left:6457;top:252;width:2;height:80" coordorigin="6457,252" coordsize="2,80">
              <v:shape style="position:absolute;left:6457;top:252;width:2;height:80" coordorigin="6457,252" coordsize="1,80" path="m6457,332l6457,252e" filled="false" stroked="true" strokeweight=".748pt" strokecolor="#939598">
                <v:path arrowok="t"/>
              </v:shape>
            </v:group>
            <v:group style="position:absolute;left:6417;top:252;width:2;height:80" coordorigin="6417,252" coordsize="2,80">
              <v:shape style="position:absolute;left:6417;top:252;width:2;height:80" coordorigin="6417,252" coordsize="0,80" path="m6417,332l6417,252e" filled="false" stroked="true" strokeweight=".748pt" strokecolor="#939598">
                <v:path arrowok="t"/>
              </v:shape>
            </v:group>
            <v:group style="position:absolute;left:6377;top:252;width:2;height:80" coordorigin="6377,252" coordsize="2,80">
              <v:shape style="position:absolute;left:6377;top:252;width:2;height:80" coordorigin="6377,252" coordsize="0,80" path="m6377,332l6377,252e" filled="false" stroked="true" strokeweight=".748pt" strokecolor="#939598">
                <v:path arrowok="t"/>
              </v:shape>
            </v:group>
            <v:group style="position:absolute;left:6337;top:252;width:2;height:80" coordorigin="6337,252" coordsize="2,80">
              <v:shape style="position:absolute;left:6337;top:252;width:2;height:80" coordorigin="6337,252" coordsize="0,80" path="m6337,332l6337,252e" filled="false" stroked="true" strokeweight=".748pt" strokecolor="#939598">
                <v:path arrowok="t"/>
              </v:shape>
            </v:group>
            <v:group style="position:absolute;left:6297;top:252;width:2;height:80" coordorigin="6297,252" coordsize="2,80">
              <v:shape style="position:absolute;left:6297;top:252;width:2;height:80" coordorigin="6297,252" coordsize="0,80" path="m6297,332l6297,252e" filled="false" stroked="true" strokeweight=".748pt" strokecolor="#939598">
                <v:path arrowok="t"/>
              </v:shape>
            </v:group>
            <v:group style="position:absolute;left:6257;top:252;width:2;height:80" coordorigin="6257,252" coordsize="2,80">
              <v:shape style="position:absolute;left:6257;top:252;width:2;height:80" coordorigin="6257,252" coordsize="1,80" path="m6257,332l6257,252e" filled="false" stroked="true" strokeweight=".748pt" strokecolor="#939598">
                <v:path arrowok="t"/>
              </v:shape>
            </v:group>
            <v:group style="position:absolute;left:6217;top:252;width:2;height:80" coordorigin="6217,252" coordsize="2,80">
              <v:shape style="position:absolute;left:6217;top:252;width:2;height:80" coordorigin="6217,252" coordsize="0,80" path="m6217,332l6217,252e" filled="false" stroked="true" strokeweight=".748pt" strokecolor="#939598">
                <v:path arrowok="t"/>
              </v:shape>
            </v:group>
            <v:group style="position:absolute;left:6177;top:252;width:2;height:80" coordorigin="6177,252" coordsize="2,80">
              <v:shape style="position:absolute;left:6177;top:252;width:2;height:80" coordorigin="6177,252" coordsize="0,80" path="m6177,332l6177,252e" filled="false" stroked="true" strokeweight=".748pt" strokecolor="#939598">
                <v:path arrowok="t"/>
              </v:shape>
            </v:group>
            <v:group style="position:absolute;left:6137;top:252;width:2;height:80" coordorigin="6137,252" coordsize="2,80">
              <v:shape style="position:absolute;left:6137;top:252;width:2;height:80" coordorigin="6137,252" coordsize="1,80" path="m6137,332l6137,252e" filled="false" stroked="true" strokeweight=".748pt" strokecolor="#939598">
                <v:path arrowok="t"/>
              </v:shape>
            </v:group>
            <v:group style="position:absolute;left:6097;top:252;width:2;height:80" coordorigin="6097,252" coordsize="2,80">
              <v:shape style="position:absolute;left:6097;top:252;width:2;height:80" coordorigin="6097,252" coordsize="0,80" path="m6097,332l6097,252e" filled="false" stroked="true" strokeweight=".748pt" strokecolor="#939598">
                <v:path arrowok="t"/>
              </v:shape>
            </v:group>
            <v:group style="position:absolute;left:6057;top:252;width:2;height:80" coordorigin="6057,252" coordsize="2,80">
              <v:shape style="position:absolute;left:6057;top:252;width:2;height:80" coordorigin="6057,252" coordsize="0,80" path="m6057,332l6057,252e" filled="false" stroked="true" strokeweight=".748pt" strokecolor="#939598">
                <v:path arrowok="t"/>
              </v:shape>
            </v:group>
            <v:group style="position:absolute;left:6017;top:252;width:2;height:80" coordorigin="6017,252" coordsize="2,80">
              <v:shape style="position:absolute;left:6017;top:252;width:2;height:80" coordorigin="6017,252" coordsize="0,80" path="m6017,332l6017,252e" filled="false" stroked="true" strokeweight=".748pt" strokecolor="#939598">
                <v:path arrowok="t"/>
              </v:shape>
            </v:group>
            <v:group style="position:absolute;left:5977;top:252;width:2;height:80" coordorigin="5977,252" coordsize="2,80">
              <v:shape style="position:absolute;left:5977;top:252;width:2;height:80" coordorigin="5977,252" coordsize="0,80" path="m5977,332l5977,252e" filled="false" stroked="true" strokeweight=".748pt" strokecolor="#939598">
                <v:path arrowok="t"/>
              </v:shape>
            </v:group>
            <v:group style="position:absolute;left:5936;top:252;width:2;height:80" coordorigin="5936,252" coordsize="2,80">
              <v:shape style="position:absolute;left:5936;top:252;width:2;height:80" coordorigin="5936,252" coordsize="1,80" path="m5936,332l5936,252e" filled="false" stroked="true" strokeweight=".748pt" strokecolor="#939598">
                <v:path arrowok="t"/>
              </v:shape>
            </v:group>
            <v:group style="position:absolute;left:5896;top:252;width:2;height:80" coordorigin="5896,252" coordsize="2,80">
              <v:shape style="position:absolute;left:5896;top:252;width:2;height:80" coordorigin="5896,252" coordsize="0,80" path="m5896,332l5896,252e" filled="false" stroked="true" strokeweight=".748pt" strokecolor="#939598">
                <v:path arrowok="t"/>
              </v:shape>
            </v:group>
            <v:group style="position:absolute;left:5856;top:252;width:2;height:80" coordorigin="5856,252" coordsize="2,80">
              <v:shape style="position:absolute;left:5856;top:252;width:2;height:80" coordorigin="5856,252" coordsize="0,80" path="m5856,332l5856,252e" filled="false" stroked="true" strokeweight=".748pt" strokecolor="#939598">
                <v:path arrowok="t"/>
              </v:shape>
            </v:group>
            <v:group style="position:absolute;left:5816;top:252;width:2;height:80" coordorigin="5816,252" coordsize="2,80">
              <v:shape style="position:absolute;left:5816;top:252;width:2;height:80" coordorigin="5816,252" coordsize="1,80" path="m5816,332l5816,252e" filled="false" stroked="true" strokeweight=".748pt" strokecolor="#939598">
                <v:path arrowok="t"/>
              </v:shape>
            </v:group>
            <v:group style="position:absolute;left:5776;top:252;width:2;height:80" coordorigin="5776,252" coordsize="2,80">
              <v:shape style="position:absolute;left:5776;top:252;width:2;height:80" coordorigin="5776,252" coordsize="0,80" path="m5776,332l5776,252e" filled="false" stroked="true" strokeweight=".748pt" strokecolor="#939598">
                <v:path arrowok="t"/>
              </v:shape>
            </v:group>
            <v:group style="position:absolute;left:5736;top:252;width:2;height:80" coordorigin="5736,252" coordsize="2,80">
              <v:shape style="position:absolute;left:5736;top:252;width:2;height:80" coordorigin="5736,252" coordsize="0,80" path="m5736,332l5736,252e" filled="false" stroked="true" strokeweight=".748pt" strokecolor="#939598">
                <v:path arrowok="t"/>
              </v:shape>
            </v:group>
            <v:group style="position:absolute;left:5696;top:252;width:2;height:80" coordorigin="5696,252" coordsize="2,80">
              <v:shape style="position:absolute;left:5696;top:252;width:2;height:80" coordorigin="5696,252" coordsize="0,80" path="m5696,332l5696,252e" filled="false" stroked="true" strokeweight=".748pt" strokecolor="#939598">
                <v:path arrowok="t"/>
              </v:shape>
            </v:group>
            <v:group style="position:absolute;left:5656;top:252;width:2;height:80" coordorigin="5656,252" coordsize="2,80">
              <v:shape style="position:absolute;left:5656;top:252;width:2;height:80" coordorigin="5656,252" coordsize="0,80" path="m5656,332l5656,252e" filled="false" stroked="true" strokeweight=".748pt" strokecolor="#939598">
                <v:path arrowok="t"/>
              </v:shape>
            </v:group>
            <v:group style="position:absolute;left:5616;top:252;width:2;height:80" coordorigin="5616,252" coordsize="2,80">
              <v:shape style="position:absolute;left:5616;top:252;width:2;height:80" coordorigin="5616,252" coordsize="1,80" path="m5616,332l5616,252e" filled="false" stroked="true" strokeweight=".748pt" strokecolor="#939598">
                <v:path arrowok="t"/>
              </v:shape>
            </v:group>
            <v:group style="position:absolute;left:5576;top:252;width:2;height:80" coordorigin="5576,252" coordsize="2,80">
              <v:shape style="position:absolute;left:5576;top:252;width:2;height:80" coordorigin="5576,252" coordsize="0,80" path="m5576,332l5576,252e" filled="false" stroked="true" strokeweight=".748pt" strokecolor="#939598">
                <v:path arrowok="t"/>
              </v:shape>
            </v:group>
            <v:group style="position:absolute;left:5536;top:252;width:2;height:80" coordorigin="5536,252" coordsize="2,80">
              <v:shape style="position:absolute;left:5536;top:252;width:2;height:80" coordorigin="5536,252" coordsize="1,80" path="m5536,332l5536,252e" filled="false" stroked="true" strokeweight=".748pt" strokecolor="#939598">
                <v:path arrowok="t"/>
              </v:shape>
            </v:group>
            <v:group style="position:absolute;left:5496;top:252;width:2;height:80" coordorigin="5496,252" coordsize="2,80">
              <v:shape style="position:absolute;left:5496;top:252;width:2;height:80" coordorigin="5496,252" coordsize="1,80" path="m5496,332l5496,252e" filled="false" stroked="true" strokeweight=".748pt" strokecolor="#939598">
                <v:path arrowok="t"/>
              </v:shape>
            </v:group>
            <v:group style="position:absolute;left:5456;top:252;width:2;height:80" coordorigin="5456,252" coordsize="2,80">
              <v:shape style="position:absolute;left:5456;top:252;width:2;height:80" coordorigin="5456,252" coordsize="1,80" path="m5456,332l5456,252e" filled="false" stroked="true" strokeweight=".748pt" strokecolor="#939598">
                <v:path arrowok="t"/>
              </v:shape>
            </v:group>
            <v:group style="position:absolute;left:5416;top:252;width:2;height:80" coordorigin="5416,252" coordsize="2,80">
              <v:shape style="position:absolute;left:5416;top:252;width:2;height:80" coordorigin="5416,252" coordsize="1,80" path="m5416,332l5416,252e" filled="false" stroked="true" strokeweight=".748pt" strokecolor="#939598">
                <v:path arrowok="t"/>
              </v:shape>
            </v:group>
            <v:group style="position:absolute;left:5376;top:252;width:2;height:80" coordorigin="5376,252" coordsize="2,80">
              <v:shape style="position:absolute;left:5376;top:252;width:2;height:80" coordorigin="5376,252" coordsize="1,80" path="m5376,332l5376,252e" filled="false" stroked="true" strokeweight=".748pt" strokecolor="#939598">
                <v:path arrowok="t"/>
              </v:shape>
            </v:group>
            <v:group style="position:absolute;left:5336;top:252;width:2;height:80" coordorigin="5336,252" coordsize="2,80">
              <v:shape style="position:absolute;left:5336;top:252;width:2;height:80" coordorigin="5336,252" coordsize="1,80" path="m5336,332l5336,252e" filled="false" stroked="true" strokeweight=".748pt" strokecolor="#939598">
                <v:path arrowok="t"/>
              </v:shape>
            </v:group>
            <v:group style="position:absolute;left:5295;top:252;width:2;height:80" coordorigin="5295,252" coordsize="2,80">
              <v:shape style="position:absolute;left:5295;top:252;width:2;height:80" coordorigin="5295,252" coordsize="0,80" path="m5296,332l5295,252e" filled="false" stroked="true" strokeweight=".748pt" strokecolor="#939598">
                <v:path arrowok="t"/>
              </v:shape>
            </v:group>
            <v:group style="position:absolute;left:5255;top:252;width:2;height:80" coordorigin="5255,252" coordsize="2,80">
              <v:shape style="position:absolute;left:5255;top:252;width:2;height:80" coordorigin="5255,252" coordsize="0,80" path="m5255,332l5255,252e" filled="false" stroked="true" strokeweight=".748pt" strokecolor="#939598">
                <v:path arrowok="t"/>
              </v:shape>
            </v:group>
            <v:group style="position:absolute;left:5215;top:252;width:2;height:80" coordorigin="5215,252" coordsize="2,80">
              <v:shape style="position:absolute;left:5215;top:252;width:2;height:80" coordorigin="5215,252" coordsize="0,80" path="m5215,332l5215,252e" filled="false" stroked="true" strokeweight=".748pt" strokecolor="#939598">
                <v:path arrowok="t"/>
              </v:shape>
            </v:group>
            <v:group style="position:absolute;left:5175;top:252;width:2;height:80" coordorigin="5175,252" coordsize="2,80">
              <v:shape style="position:absolute;left:5175;top:252;width:2;height:80" coordorigin="5175,252" coordsize="1,80" path="m5175,332l5175,252e" filled="false" stroked="true" strokeweight=".748pt" strokecolor="#939598">
                <v:path arrowok="t"/>
              </v:shape>
            </v:group>
            <v:group style="position:absolute;left:5135;top:252;width:2;height:80" coordorigin="5135,252" coordsize="2,80">
              <v:shape style="position:absolute;left:5135;top:252;width:2;height:80" coordorigin="5135,252" coordsize="0,80" path="m5135,332l5135,252e" filled="false" stroked="true" strokeweight=".748pt" strokecolor="#939598">
                <v:path arrowok="t"/>
              </v:shape>
            </v:group>
            <v:group style="position:absolute;left:5095;top:252;width:2;height:80" coordorigin="5095,252" coordsize="2,80">
              <v:shape style="position:absolute;left:5095;top:252;width:2;height:80" coordorigin="5095,252" coordsize="0,80" path="m5095,332l5095,252e" filled="false" stroked="true" strokeweight=".748pt" strokecolor="#939598">
                <v:path arrowok="t"/>
              </v:shape>
            </v:group>
            <v:group style="position:absolute;left:5055;top:252;width:2;height:80" coordorigin="5055,252" coordsize="2,80">
              <v:shape style="position:absolute;left:5055;top:252;width:2;height:80" coordorigin="5055,252" coordsize="1,80" path="m5055,332l5055,252e" filled="false" stroked="true" strokeweight=".748pt" strokecolor="#939598">
                <v:path arrowok="t"/>
              </v:shape>
            </v:group>
            <v:group style="position:absolute;left:5015;top:252;width:2;height:80" coordorigin="5015,252" coordsize="2,80">
              <v:shape style="position:absolute;left:5015;top:252;width:2;height:80" coordorigin="5015,252" coordsize="0,80" path="m5015,332l5015,252e" filled="false" stroked="true" strokeweight=".748pt" strokecolor="#939598">
                <v:path arrowok="t"/>
              </v:shape>
            </v:group>
            <v:group style="position:absolute;left:4975;top:252;width:2;height:80" coordorigin="4975,252" coordsize="2,80">
              <v:shape style="position:absolute;left:4975;top:252;width:2;height:80" coordorigin="4975,252" coordsize="0,80" path="m4975,332l4975,252e" filled="false" stroked="true" strokeweight=".748pt" strokecolor="#939598">
                <v:path arrowok="t"/>
              </v:shape>
            </v:group>
            <v:group style="position:absolute;left:4935;top:252;width:2;height:80" coordorigin="4935,252" coordsize="2,80">
              <v:shape style="position:absolute;left:4935;top:252;width:2;height:80" coordorigin="4935,252" coordsize="0,80" path="m4935,332l4935,252e" filled="false" stroked="true" strokeweight=".748pt" strokecolor="#939598">
                <v:path arrowok="t"/>
              </v:shape>
            </v:group>
            <v:group style="position:absolute;left:4895;top:252;width:2;height:80" coordorigin="4895,252" coordsize="2,80">
              <v:shape style="position:absolute;left:4895;top:252;width:2;height:80" coordorigin="4895,252" coordsize="0,80" path="m4895,332l4895,252e" filled="false" stroked="true" strokeweight=".748pt" strokecolor="#939598">
                <v:path arrowok="t"/>
              </v:shape>
            </v:group>
            <v:group style="position:absolute;left:4855;top:252;width:2;height:80" coordorigin="4855,252" coordsize="2,80">
              <v:shape style="position:absolute;left:4855;top:252;width:2;height:80" coordorigin="4855,252" coordsize="1,80" path="m4855,332l4855,252e" filled="false" stroked="true" strokeweight=".748pt" strokecolor="#939598">
                <v:path arrowok="t"/>
              </v:shape>
            </v:group>
            <v:group style="position:absolute;left:4815;top:252;width:2;height:80" coordorigin="4815,252" coordsize="2,80">
              <v:shape style="position:absolute;left:4815;top:252;width:2;height:80" coordorigin="4815,252" coordsize="0,80" path="m4815,332l4815,252e" filled="false" stroked="true" strokeweight=".748pt" strokecolor="#939598">
                <v:path arrowok="t"/>
              </v:shape>
            </v:group>
            <v:group style="position:absolute;left:4775;top:252;width:2;height:80" coordorigin="4775,252" coordsize="2,80">
              <v:shape style="position:absolute;left:4775;top:252;width:2;height:80" coordorigin="4775,252" coordsize="0,80" path="m4775,332l4775,252e" filled="false" stroked="true" strokeweight=".748pt" strokecolor="#939598">
                <v:path arrowok="t"/>
              </v:shape>
            </v:group>
            <v:group style="position:absolute;left:4735;top:252;width:2;height:80" coordorigin="4735,252" coordsize="2,80">
              <v:shape style="position:absolute;left:4735;top:252;width:2;height:80" coordorigin="4735,252" coordsize="1,80" path="m4735,332l4735,252e" filled="false" stroked="true" strokeweight=".748pt" strokecolor="#939598">
                <v:path arrowok="t"/>
              </v:shape>
            </v:group>
            <v:group style="position:absolute;left:4695;top:252;width:2;height:80" coordorigin="4695,252" coordsize="2,80">
              <v:shape style="position:absolute;left:4695;top:252;width:2;height:80" coordorigin="4695,252" coordsize="0,80" path="m4695,332l4695,252e" filled="false" stroked="true" strokeweight=".748pt" strokecolor="#939598">
                <v:path arrowok="t"/>
              </v:shape>
            </v:group>
            <v:group style="position:absolute;left:4655;top:252;width:2;height:80" coordorigin="4655,252" coordsize="2,80">
              <v:shape style="position:absolute;left:4655;top:252;width:2;height:80" coordorigin="4655,252" coordsize="0,80" path="m4655,332l4655,252e" filled="false" stroked="true" strokeweight=".748pt" strokecolor="#939598">
                <v:path arrowok="t"/>
              </v:shape>
            </v:group>
            <v:group style="position:absolute;left:4614;top:252;width:2;height:80" coordorigin="4614,252" coordsize="2,80">
              <v:shape style="position:absolute;left:4614;top:252;width:2;height:80" coordorigin="4614,252" coordsize="0,80" path="m4614,332l4614,252e" filled="false" stroked="true" strokeweight=".748pt" strokecolor="#939598">
                <v:path arrowok="t"/>
              </v:shape>
            </v:group>
            <v:group style="position:absolute;left:4574;top:252;width:2;height:80" coordorigin="4574,252" coordsize="2,80">
              <v:shape style="position:absolute;left:4574;top:252;width:2;height:80" coordorigin="4574,252" coordsize="0,80" path="m4574,332l4574,252e" filled="false" stroked="true" strokeweight=".748pt" strokecolor="#939598">
                <v:path arrowok="t"/>
              </v:shape>
            </v:group>
            <v:group style="position:absolute;left:4534;top:252;width:2;height:80" coordorigin="4534,252" coordsize="2,80">
              <v:shape style="position:absolute;left:4534;top:252;width:2;height:80" coordorigin="4534,252" coordsize="1,80" path="m4534,332l4534,252e" filled="false" stroked="true" strokeweight=".748pt" strokecolor="#939598">
                <v:path arrowok="t"/>
              </v:shape>
            </v:group>
            <v:group style="position:absolute;left:4494;top:252;width:2;height:80" coordorigin="4494,252" coordsize="2,80">
              <v:shape style="position:absolute;left:4494;top:252;width:2;height:80" coordorigin="4494,252" coordsize="0,80" path="m4494,332l4494,252e" filled="false" stroked="true" strokeweight=".748pt" strokecolor="#939598">
                <v:path arrowok="t"/>
              </v:shape>
            </v:group>
            <v:group style="position:absolute;left:4454;top:252;width:2;height:80" coordorigin="4454,252" coordsize="2,80">
              <v:shape style="position:absolute;left:4454;top:252;width:2;height:80" coordorigin="4454,252" coordsize="0,80" path="m4454,332l4454,252e" filled="false" stroked="true" strokeweight=".748pt" strokecolor="#939598">
                <v:path arrowok="t"/>
              </v:shape>
            </v:group>
            <v:group style="position:absolute;left:4414;top:252;width:2;height:80" coordorigin="4414,252" coordsize="2,80">
              <v:shape style="position:absolute;left:4414;top:252;width:2;height:80" coordorigin="4414,252" coordsize="1,80" path="m4414,332l4414,252e" filled="false" stroked="true" strokeweight=".748pt" strokecolor="#939598">
                <v:path arrowok="t"/>
              </v:shape>
            </v:group>
            <v:group style="position:absolute;left:4374;top:252;width:2;height:80" coordorigin="4374,252" coordsize="2,80">
              <v:shape style="position:absolute;left:4374;top:252;width:2;height:80" coordorigin="4374,252" coordsize="0,80" path="m4374,332l4374,252e" filled="false" stroked="true" strokeweight=".748pt" strokecolor="#939598">
                <v:path arrowok="t"/>
              </v:shape>
            </v:group>
            <v:group style="position:absolute;left:4334;top:252;width:2;height:80" coordorigin="4334,252" coordsize="2,80">
              <v:shape style="position:absolute;left:4334;top:252;width:2;height:80" coordorigin="4334,252" coordsize="1,80" path="m4334,332l4334,252e" filled="false" stroked="true" strokeweight=".748pt" strokecolor="#939598">
                <v:path arrowok="t"/>
              </v:shape>
            </v:group>
            <v:group style="position:absolute;left:4294;top:252;width:2;height:80" coordorigin="4294,252" coordsize="2,80">
              <v:shape style="position:absolute;left:4294;top:252;width:2;height:80" coordorigin="4294,252" coordsize="1,80" path="m4294,332l4294,252e" filled="false" stroked="true" strokeweight=".748pt" strokecolor="#939598">
                <v:path arrowok="t"/>
              </v:shape>
            </v:group>
            <v:group style="position:absolute;left:4254;top:252;width:2;height:80" coordorigin="4254,252" coordsize="2,80">
              <v:shape style="position:absolute;left:4254;top:252;width:2;height:80" coordorigin="4254,252" coordsize="1,80" path="m4254,332l4254,252e" filled="false" stroked="true" strokeweight=".748pt" strokecolor="#939598">
                <v:path arrowok="t"/>
              </v:shape>
            </v:group>
            <v:group style="position:absolute;left:4214;top:252;width:2;height:80" coordorigin="4214,252" coordsize="2,80">
              <v:shape style="position:absolute;left:4214;top:252;width:2;height:80" coordorigin="4214,252" coordsize="1,80" path="m4214,332l4214,252e" filled="false" stroked="true" strokeweight=".748pt" strokecolor="#939598">
                <v:path arrowok="t"/>
              </v:shape>
            </v:group>
            <v:group style="position:absolute;left:4174;top:252;width:2;height:80" coordorigin="4174,252" coordsize="2,80">
              <v:shape style="position:absolute;left:4174;top:252;width:2;height:80" coordorigin="4174,252" coordsize="1,80" path="m4174,332l4174,252e" filled="false" stroked="true" strokeweight=".748pt" strokecolor="#939598">
                <v:path arrowok="t"/>
              </v:shape>
            </v:group>
            <v:group style="position:absolute;left:4134;top:252;width:2;height:80" coordorigin="4134,252" coordsize="2,80">
              <v:shape style="position:absolute;left:4134;top:252;width:2;height:80" coordorigin="4134,252" coordsize="0,80" path="m4134,332l4134,252e" filled="false" stroked="true" strokeweight=".748pt" strokecolor="#939598">
                <v:path arrowok="t"/>
              </v:shape>
            </v:group>
            <v:group style="position:absolute;left:4094;top:252;width:2;height:80" coordorigin="4094,252" coordsize="2,80">
              <v:shape style="position:absolute;left:4094;top:252;width:2;height:80" coordorigin="4094,252" coordsize="0,80" path="m4094,332l4094,252e" filled="false" stroked="true" strokeweight=".748pt" strokecolor="#939598">
                <v:path arrowok="t"/>
              </v:shape>
            </v:group>
            <v:group style="position:absolute;left:4054;top:252;width:2;height:80" coordorigin="4054,252" coordsize="2,80">
              <v:shape style="position:absolute;left:4054;top:252;width:2;height:80" coordorigin="4054,252" coordsize="0,80" path="m4054,332l4054,252e" filled="false" stroked="true" strokeweight=".748pt" strokecolor="#939598">
                <v:path arrowok="t"/>
              </v:shape>
            </v:group>
            <v:group style="position:absolute;left:4014;top:252;width:2;height:80" coordorigin="4014,252" coordsize="2,80">
              <v:shape style="position:absolute;left:4014;top:252;width:2;height:80" coordorigin="4014,252" coordsize="0,80" path="m4014,332l4014,252e" filled="false" stroked="true" strokeweight=".748pt" strokecolor="#939598">
                <v:path arrowok="t"/>
              </v:shape>
            </v:group>
            <v:group style="position:absolute;left:3973;top:252;width:2;height:80" coordorigin="3973,252" coordsize="2,80">
              <v:shape style="position:absolute;left:3973;top:252;width:2;height:80" coordorigin="3973,252" coordsize="1,80" path="m3974,332l3973,252e" filled="false" stroked="true" strokeweight=".748pt" strokecolor="#939598">
                <v:path arrowok="t"/>
              </v:shape>
            </v:group>
            <v:group style="position:absolute;left:3933;top:252;width:2;height:80" coordorigin="3933,252" coordsize="2,80">
              <v:shape style="position:absolute;left:3933;top:252;width:2;height:80" coordorigin="3933,252" coordsize="0,80" path="m3933,332l3933,252e" filled="false" stroked="true" strokeweight=".748pt" strokecolor="#939598">
                <v:path arrowok="t"/>
              </v:shape>
            </v:group>
            <v:group style="position:absolute;left:3893;top:252;width:2;height:80" coordorigin="3893,252" coordsize="2,80">
              <v:shape style="position:absolute;left:3893;top:252;width:2;height:80" coordorigin="3893,252" coordsize="0,80" path="m3893,332l3893,252e" filled="false" stroked="true" strokeweight=".748pt" strokecolor="#939598">
                <v:path arrowok="t"/>
              </v:shape>
            </v:group>
            <v:group style="position:absolute;left:3853;top:252;width:2;height:80" coordorigin="3853,252" coordsize="2,80">
              <v:shape style="position:absolute;left:3853;top:252;width:2;height:80" coordorigin="3853,252" coordsize="0,80" path="m3853,332l3853,252e" filled="false" stroked="true" strokeweight=".748pt" strokecolor="#939598">
                <v:path arrowok="t"/>
              </v:shape>
            </v:group>
            <v:group style="position:absolute;left:3813;top:252;width:2;height:80" coordorigin="3813,252" coordsize="2,80">
              <v:shape style="position:absolute;left:3813;top:252;width:2;height:80" coordorigin="3813,252" coordsize="0,80" path="m3813,332l3813,252e" filled="false" stroked="true" strokeweight=".748pt" strokecolor="#939598">
                <v:path arrowok="t"/>
              </v:shape>
            </v:group>
            <v:group style="position:absolute;left:3773;top:252;width:2;height:80" coordorigin="3773,252" coordsize="2,80">
              <v:shape style="position:absolute;left:3773;top:252;width:2;height:80" coordorigin="3773,252" coordsize="0,80" path="m3773,332l3773,252e" filled="false" stroked="true" strokeweight=".748pt" strokecolor="#939598">
                <v:path arrowok="t"/>
              </v:shape>
            </v:group>
            <v:group style="position:absolute;left:3733;top:252;width:2;height:80" coordorigin="3733,252" coordsize="2,80">
              <v:shape style="position:absolute;left:3733;top:252;width:2;height:80" coordorigin="3733,252" coordsize="0,80" path="m3733,332l3733,252e" filled="false" stroked="true" strokeweight=".748pt" strokecolor="#939598">
                <v:path arrowok="t"/>
              </v:shape>
            </v:group>
            <v:group style="position:absolute;left:3693;top:253;width:2;height:80" coordorigin="3693,253" coordsize="2,80">
              <v:shape style="position:absolute;left:3693;top:253;width:2;height:80" coordorigin="3693,253" coordsize="0,80" path="m3693,333l3693,253e" filled="false" stroked="true" strokeweight=".748pt" strokecolor="#939598">
                <v:path arrowok="t"/>
              </v:shape>
            </v:group>
            <v:group style="position:absolute;left:3653;top:253;width:2;height:80" coordorigin="3653,253" coordsize="2,80">
              <v:shape style="position:absolute;left:3653;top:253;width:2;height:80" coordorigin="3653,253" coordsize="1,80" path="m3653,333l3653,253e" filled="false" stroked="true" strokeweight=".748pt" strokecolor="#939598">
                <v:path arrowok="t"/>
              </v:shape>
            </v:group>
            <v:group style="position:absolute;left:3613;top:253;width:2;height:80" coordorigin="3613,253" coordsize="2,80">
              <v:shape style="position:absolute;left:3613;top:253;width:2;height:80" coordorigin="3613,253" coordsize="0,80" path="m3613,333l3613,253e" filled="false" stroked="true" strokeweight=".748pt" strokecolor="#939598">
                <v:path arrowok="t"/>
              </v:shape>
            </v:group>
            <v:group style="position:absolute;left:3573;top:253;width:2;height:80" coordorigin="3573,253" coordsize="2,80">
              <v:shape style="position:absolute;left:3573;top:253;width:2;height:80" coordorigin="3573,253" coordsize="0,80" path="m3573,333l3573,253e" filled="false" stroked="true" strokeweight=".748pt" strokecolor="#939598">
                <v:path arrowok="t"/>
              </v:shape>
            </v:group>
            <v:group style="position:absolute;left:3533;top:253;width:2;height:80" coordorigin="3533,253" coordsize="2,80">
              <v:shape style="position:absolute;left:3533;top:253;width:2;height:80" coordorigin="3533,253" coordsize="0,80" path="m3533,333l3533,253e" filled="false" stroked="true" strokeweight=".748pt" strokecolor="#939598">
                <v:path arrowok="t"/>
              </v:shape>
            </v:group>
            <v:group style="position:absolute;left:3493;top:253;width:2;height:80" coordorigin="3493,253" coordsize="2,80">
              <v:shape style="position:absolute;left:3493;top:253;width:2;height:80" coordorigin="3493,253" coordsize="0,80" path="m3493,333l3493,253e" filled="false" stroked="true" strokeweight=".748pt" strokecolor="#939598">
                <v:path arrowok="t"/>
              </v:shape>
            </v:group>
            <v:group style="position:absolute;left:3453;top:253;width:2;height:80" coordorigin="3453,253" coordsize="2,80">
              <v:shape style="position:absolute;left:3453;top:253;width:2;height:80" coordorigin="3453,253" coordsize="0,80" path="m3453,333l3453,253e" filled="false" stroked="true" strokeweight=".748pt" strokecolor="#939598">
                <v:path arrowok="t"/>
              </v:shape>
            </v:group>
            <v:group style="position:absolute;left:3413;top:253;width:2;height:80" coordorigin="3413,253" coordsize="2,80">
              <v:shape style="position:absolute;left:3413;top:253;width:2;height:80" coordorigin="3413,253" coordsize="0,80" path="m3413,333l3413,253e" filled="false" stroked="true" strokeweight=".748pt" strokecolor="#939598">
                <v:path arrowok="t"/>
              </v:shape>
            </v:group>
            <v:group style="position:absolute;left:3373;top:253;width:2;height:80" coordorigin="3373,253" coordsize="2,80">
              <v:shape style="position:absolute;left:3373;top:253;width:2;height:80" coordorigin="3373,253" coordsize="0,80" path="m3373,333l3373,253e" filled="false" stroked="true" strokeweight=".748pt" strokecolor="#939598">
                <v:path arrowok="t"/>
              </v:shape>
            </v:group>
            <v:group style="position:absolute;left:3333;top:253;width:2;height:80" coordorigin="3333,253" coordsize="2,80">
              <v:shape style="position:absolute;left:3333;top:253;width:2;height:80" coordorigin="3333,253" coordsize="1,80" path="m3333,333l3333,253e" filled="false" stroked="true" strokeweight=".748pt" strokecolor="#939598">
                <v:path arrowok="t"/>
              </v:shape>
            </v:group>
            <v:group style="position:absolute;left:3292;top:253;width:2;height:80" coordorigin="3292,253" coordsize="2,80">
              <v:shape style="position:absolute;left:3292;top:253;width:2;height:80" coordorigin="3292,253" coordsize="0,80" path="m3292,333l3292,253e" filled="false" stroked="true" strokeweight=".748pt" strokecolor="#939598">
                <v:path arrowok="t"/>
              </v:shape>
            </v:group>
            <v:group style="position:absolute;left:3252;top:253;width:2;height:80" coordorigin="3252,253" coordsize="2,80">
              <v:shape style="position:absolute;left:3252;top:253;width:2;height:80" coordorigin="3252,253" coordsize="0,80" path="m3252,333l3252,253e" filled="false" stroked="true" strokeweight=".748pt" strokecolor="#939598">
                <v:path arrowok="t"/>
              </v:shape>
            </v:group>
            <v:group style="position:absolute;left:3212;top:253;width:2;height:80" coordorigin="3212,253" coordsize="2,80">
              <v:shape style="position:absolute;left:3212;top:253;width:2;height:80" coordorigin="3212,253" coordsize="0,80" path="m3212,333l3212,253e" filled="false" stroked="true" strokeweight=".748pt" strokecolor="#939598">
                <v:path arrowok="t"/>
              </v:shape>
            </v:group>
            <v:group style="position:absolute;left:3172;top:253;width:2;height:80" coordorigin="3172,253" coordsize="2,80">
              <v:shape style="position:absolute;left:3172;top:253;width:2;height:80" coordorigin="3172,253" coordsize="1,80" path="m3172,333l3172,253e" filled="false" stroked="true" strokeweight=".748pt" strokecolor="#939598">
                <v:path arrowok="t"/>
              </v:shape>
            </v:group>
            <v:group style="position:absolute;left:3132;top:253;width:2;height:80" coordorigin="3132,253" coordsize="2,80">
              <v:shape style="position:absolute;left:3132;top:253;width:2;height:80" coordorigin="3132,253" coordsize="1,80" path="m3132,333l3132,253e" filled="false" stroked="true" strokeweight=".748pt" strokecolor="#939598">
                <v:path arrowok="t"/>
              </v:shape>
            </v:group>
            <v:group style="position:absolute;left:3092;top:253;width:2;height:80" coordorigin="3092,253" coordsize="2,80">
              <v:shape style="position:absolute;left:3092;top:253;width:2;height:80" coordorigin="3092,253" coordsize="1,80" path="m3092,333l3092,253e" filled="false" stroked="true" strokeweight=".748pt" strokecolor="#939598">
                <v:path arrowok="t"/>
              </v:shape>
            </v:group>
            <v:group style="position:absolute;left:3052;top:253;width:2;height:80" coordorigin="3052,253" coordsize="2,80">
              <v:shape style="position:absolute;left:3052;top:253;width:2;height:80" coordorigin="3052,253" coordsize="1,80" path="m3052,333l3052,253e" filled="false" stroked="true" strokeweight=".748pt" strokecolor="#939598">
                <v:path arrowok="t"/>
              </v:shape>
            </v:group>
            <v:group style="position:absolute;left:3012;top:253;width:2;height:80" coordorigin="3012,253" coordsize="2,80">
              <v:shape style="position:absolute;left:3012;top:253;width:2;height:80" coordorigin="3012,253" coordsize="1,80" path="m3012,333l3012,253e" filled="false" stroked="true" strokeweight=".748pt" strokecolor="#939598">
                <v:path arrowok="t"/>
              </v:shape>
            </v:group>
            <v:group style="position:absolute;left:2972;top:253;width:2;height:80" coordorigin="2972,253" coordsize="2,80">
              <v:shape style="position:absolute;left:2972;top:253;width:2;height:80" coordorigin="2972,253" coordsize="0,80" path="m2972,333l2972,253e" filled="false" stroked="true" strokeweight=".748pt" strokecolor="#939598">
                <v:path arrowok="t"/>
              </v:shape>
            </v:group>
            <v:group style="position:absolute;left:2932;top:253;width:2;height:80" coordorigin="2932,253" coordsize="2,80">
              <v:shape style="position:absolute;left:2932;top:253;width:2;height:80" coordorigin="2932,253" coordsize="1,80" path="m2932,333l2932,253e" filled="false" stroked="true" strokeweight=".748pt" strokecolor="#939598">
                <v:path arrowok="t"/>
              </v:shape>
            </v:group>
            <v:group style="position:absolute;left:2892;top:253;width:2;height:80" coordorigin="2892,253" coordsize="2,80">
              <v:shape style="position:absolute;left:2892;top:253;width:2;height:80" coordorigin="2892,253" coordsize="1,80" path="m2892,333l2892,253e" filled="false" stroked="true" strokeweight=".748pt" strokecolor="#939598">
                <v:path arrowok="t"/>
              </v:shape>
            </v:group>
            <v:group style="position:absolute;left:2852;top:253;width:2;height:80" coordorigin="2852,253" coordsize="2,80">
              <v:shape style="position:absolute;left:2852;top:253;width:2;height:80" coordorigin="2852,253" coordsize="0,80" path="m2852,333l2852,253e" filled="false" stroked="true" strokeweight=".748pt" strokecolor="#939598">
                <v:path arrowok="t"/>
              </v:shape>
            </v:group>
            <v:group style="position:absolute;left:2812;top:253;width:2;height:80" coordorigin="2812,253" coordsize="2,80">
              <v:shape style="position:absolute;left:2812;top:253;width:2;height:80" coordorigin="2812,253" coordsize="0,80" path="m2812,333l2812,253e" filled="false" stroked="true" strokeweight=".748pt" strokecolor="#939598">
                <v:path arrowok="t"/>
              </v:shape>
            </v:group>
            <v:group style="position:absolute;left:2772;top:253;width:2;height:80" coordorigin="2772,253" coordsize="2,80">
              <v:shape style="position:absolute;left:2772;top:253;width:2;height:80" coordorigin="2772,253" coordsize="0,80" path="m2772,333l2772,253e" filled="false" stroked="true" strokeweight=".748pt" strokecolor="#939598">
                <v:path arrowok="t"/>
              </v:shape>
            </v:group>
            <v:group style="position:absolute;left:2732;top:253;width:2;height:80" coordorigin="2732,253" coordsize="2,80">
              <v:shape style="position:absolute;left:2732;top:253;width:2;height:80" coordorigin="2732,253" coordsize="0,80" path="m2732,333l2732,253e" filled="false" stroked="true" strokeweight=".748pt" strokecolor="#939598">
                <v:path arrowok="t"/>
              </v:shape>
            </v:group>
            <v:group style="position:absolute;left:2692;top:253;width:2;height:80" coordorigin="2692,253" coordsize="2,80">
              <v:shape style="position:absolute;left:2692;top:253;width:2;height:80" coordorigin="2692,253" coordsize="0,80" path="m2692,333l2692,253e" filled="false" stroked="true" strokeweight=".748pt" strokecolor="#939598">
                <v:path arrowok="t"/>
              </v:shape>
            </v:group>
            <v:group style="position:absolute;left:2651;top:253;width:2;height:80" coordorigin="2651,253" coordsize="2,80">
              <v:shape style="position:absolute;left:2651;top:253;width:2;height:80" coordorigin="2651,253" coordsize="0,80" path="m2652,333l2651,253e" filled="false" stroked="true" strokeweight=".748pt" strokecolor="#939598">
                <v:path arrowok="t"/>
              </v:shape>
            </v:group>
            <v:group style="position:absolute;left:2611;top:253;width:2;height:80" coordorigin="2611,253" coordsize="2,80">
              <v:shape style="position:absolute;left:2611;top:253;width:2;height:80" coordorigin="2611,253" coordsize="0,80" path="m2611,333l2611,253e" filled="false" stroked="true" strokeweight=".748pt" strokecolor="#939598">
                <v:path arrowok="t"/>
              </v:shape>
            </v:group>
            <v:group style="position:absolute;left:2571;top:253;width:2;height:80" coordorigin="2571,253" coordsize="2,80">
              <v:shape style="position:absolute;left:2571;top:253;width:2;height:80" coordorigin="2571,253" coordsize="0,80" path="m2571,333l2571,253e" filled="false" stroked="true" strokeweight=".748pt" strokecolor="#939598">
                <v:path arrowok="t"/>
              </v:shape>
            </v:group>
            <v:group style="position:absolute;left:2531;top:253;width:2;height:80" coordorigin="2531,253" coordsize="2,80">
              <v:shape style="position:absolute;left:2531;top:253;width:2;height:80" coordorigin="2531,253" coordsize="0,80" path="m2531,333l2531,253e" filled="false" stroked="true" strokeweight=".748pt" strokecolor="#939598">
                <v:path arrowok="t"/>
              </v:shape>
            </v:group>
            <v:group style="position:absolute;left:2491;top:253;width:2;height:80" coordorigin="2491,253" coordsize="2,80">
              <v:shape style="position:absolute;left:2491;top:253;width:2;height:80" coordorigin="2491,253" coordsize="0,80" path="m2491,333l2491,253e" filled="false" stroked="true" strokeweight=".748pt" strokecolor="#939598">
                <v:path arrowok="t"/>
              </v:shape>
            </v:group>
            <v:group style="position:absolute;left:2451;top:253;width:2;height:80" coordorigin="2451,253" coordsize="2,80">
              <v:shape style="position:absolute;left:2451;top:253;width:2;height:80" coordorigin="2451,253" coordsize="0,80" path="m2451,333l2451,253e" filled="false" stroked="true" strokeweight=".748pt" strokecolor="#939598">
                <v:path arrowok="t"/>
              </v:shape>
            </v:group>
            <v:group style="position:absolute;left:2411;top:253;width:2;height:80" coordorigin="2411,253" coordsize="2,80">
              <v:shape style="position:absolute;left:2411;top:253;width:2;height:80" coordorigin="2411,253" coordsize="1,80" path="m2411,333l2411,253e" filled="false" stroked="true" strokeweight=".748pt" strokecolor="#939598">
                <v:path arrowok="t"/>
              </v:shape>
            </v:group>
            <v:group style="position:absolute;left:2371;top:253;width:2;height:80" coordorigin="2371,253" coordsize="2,80">
              <v:shape style="position:absolute;left:2371;top:253;width:2;height:80" coordorigin="2371,253" coordsize="0,80" path="m2371,333l2371,253e" filled="false" stroked="true" strokeweight=".748pt" strokecolor="#939598">
                <v:path arrowok="t"/>
              </v:shape>
            </v:group>
            <v:group style="position:absolute;left:2331;top:253;width:2;height:80" coordorigin="2331,253" coordsize="2,80">
              <v:shape style="position:absolute;left:2331;top:253;width:2;height:80" coordorigin="2331,253" coordsize="0,80" path="m2331,333l2331,253e" filled="false" stroked="true" strokeweight=".748pt" strokecolor="#939598">
                <v:path arrowok="t"/>
              </v:shape>
            </v:group>
            <v:group style="position:absolute;left:2291;top:253;width:2;height:80" coordorigin="2291,253" coordsize="2,80">
              <v:shape style="position:absolute;left:2291;top:253;width:2;height:80" coordorigin="2291,253" coordsize="1,80" path="m2291,333l2291,253e" filled="false" stroked="true" strokeweight=".748pt" strokecolor="#939598">
                <v:path arrowok="t"/>
              </v:shape>
            </v:group>
            <v:group style="position:absolute;left:2251;top:253;width:2;height:80" coordorigin="2251,253" coordsize="2,80">
              <v:shape style="position:absolute;left:2251;top:253;width:2;height:80" coordorigin="2251,253" coordsize="0,80" path="m2251,333l2251,253e" filled="false" stroked="true" strokeweight=".748pt" strokecolor="#939598">
                <v:path arrowok="t"/>
              </v:shape>
            </v:group>
            <v:group style="position:absolute;left:2211;top:253;width:2;height:80" coordorigin="2211,253" coordsize="2,80">
              <v:shape style="position:absolute;left:2211;top:253;width:2;height:80" coordorigin="2211,253" coordsize="0,80" path="m2211,333l2211,253e" filled="false" stroked="true" strokeweight=".748pt" strokecolor="#939598">
                <v:path arrowok="t"/>
              </v:shape>
            </v:group>
            <v:group style="position:absolute;left:2171;top:253;width:2;height:80" coordorigin="2171,253" coordsize="2,80">
              <v:shape style="position:absolute;left:2171;top:253;width:2;height:80" coordorigin="2171,253" coordsize="0,80" path="m2171,333l2171,253e" filled="false" stroked="true" strokeweight=".748pt" strokecolor="#939598">
                <v:path arrowok="t"/>
              </v:shape>
            </v:group>
            <v:group style="position:absolute;left:2131;top:253;width:2;height:80" coordorigin="2131,253" coordsize="2,80">
              <v:shape style="position:absolute;left:2131;top:253;width:2;height:80" coordorigin="2131,253" coordsize="0,80" path="m2131,333l2131,253e" filled="false" stroked="true" strokeweight=".748pt" strokecolor="#939598">
                <v:path arrowok="t"/>
              </v:shape>
            </v:group>
            <v:group style="position:absolute;left:2091;top:253;width:2;height:80" coordorigin="2091,253" coordsize="2,80">
              <v:shape style="position:absolute;left:2091;top:253;width:2;height:80" coordorigin="2091,253" coordsize="0,80" path="m2091,333l2091,253e" filled="false" stroked="true" strokeweight=".748pt" strokecolor="#939598">
                <v:path arrowok="t"/>
              </v:shape>
            </v:group>
            <v:group style="position:absolute;left:2051;top:253;width:2;height:80" coordorigin="2051,253" coordsize="2,80">
              <v:shape style="position:absolute;left:2051;top:253;width:2;height:80" coordorigin="2051,253" coordsize="0,80" path="m2051,333l2051,253e" filled="false" stroked="true" strokeweight=".748pt" strokecolor="#939598">
                <v:path arrowok="t"/>
              </v:shape>
            </v:group>
            <v:group style="position:absolute;left:2011;top:253;width:2;height:80" coordorigin="2011,253" coordsize="2,80">
              <v:shape style="position:absolute;left:2011;top:253;width:2;height:80" coordorigin="2011,253" coordsize="0,80" path="m2011,333l2011,253e" filled="false" stroked="true" strokeweight=".748pt" strokecolor="#939598">
                <v:path arrowok="t"/>
              </v:shape>
            </v:group>
            <v:group style="position:absolute;left:1970;top:253;width:2;height:80" coordorigin="1970,253" coordsize="2,80">
              <v:shape style="position:absolute;left:1970;top:253;width:2;height:80" coordorigin="1970,253" coordsize="1,80" path="m1970,333l1970,253e" filled="false" stroked="true" strokeweight=".748pt" strokecolor="#939598">
                <v:path arrowok="t"/>
              </v:shape>
            </v:group>
            <v:group style="position:absolute;left:1930;top:253;width:2;height:80" coordorigin="1930,253" coordsize="2,80">
              <v:shape style="position:absolute;left:1930;top:253;width:2;height:80" coordorigin="1930,253" coordsize="0,80" path="m1930,333l1930,253e" filled="false" stroked="true" strokeweight=".748pt" strokecolor="#939598">
                <v:path arrowok="t"/>
              </v:shape>
            </v:group>
            <v:group style="position:absolute;left:1890;top:253;width:2;height:80" coordorigin="1890,253" coordsize="2,80">
              <v:shape style="position:absolute;left:1890;top:253;width:2;height:80" coordorigin="1890,253" coordsize="1,80" path="m1890,333l1890,253e" filled="false" stroked="true" strokeweight=".748pt" strokecolor="#939598">
                <v:path arrowok="t"/>
              </v:shape>
            </v:group>
            <v:group style="position:absolute;left:1850;top:253;width:2;height:80" coordorigin="1850,253" coordsize="2,80">
              <v:shape style="position:absolute;left:1850;top:253;width:2;height:80" coordorigin="1850,253" coordsize="1,80" path="m1850,333l1850,253e" filled="false" stroked="true" strokeweight=".748pt" strokecolor="#939598">
                <v:path arrowok="t"/>
              </v:shape>
            </v:group>
            <v:group style="position:absolute;left:1810;top:253;width:2;height:80" coordorigin="1810,253" coordsize="2,80">
              <v:shape style="position:absolute;left:1810;top:253;width:2;height:80" coordorigin="1810,253" coordsize="0,80" path="m1810,333l1810,253e" filled="false" stroked="true" strokeweight=".748pt" strokecolor="#939598">
                <v:path arrowok="t"/>
              </v:shape>
            </v:group>
            <v:group style="position:absolute;left:1770;top:253;width:2;height:80" coordorigin="1770,253" coordsize="2,80">
              <v:shape style="position:absolute;left:1770;top:253;width:2;height:80" coordorigin="1770,253" coordsize="1,80" path="m1770,333l1770,253e" filled="false" stroked="true" strokeweight=".748pt" strokecolor="#939598">
                <v:path arrowok="t"/>
              </v:shape>
            </v:group>
            <v:group style="position:absolute;left:1730;top:253;width:2;height:80" coordorigin="1730,253" coordsize="2,80">
              <v:shape style="position:absolute;left:1730;top:253;width:2;height:80" coordorigin="1730,253" coordsize="0,80" path="m1730,333l1730,253e" filled="false" stroked="true" strokeweight=".748pt" strokecolor="#939598">
                <v:path arrowok="t"/>
              </v:shape>
            </v:group>
            <v:group style="position:absolute;left:1690;top:253;width:2;height:80" coordorigin="1690,253" coordsize="2,80">
              <v:shape style="position:absolute;left:1690;top:253;width:2;height:80" coordorigin="1690,253" coordsize="0,80" path="m1690,333l1690,253e" filled="false" stroked="true" strokeweight=".748pt" strokecolor="#939598">
                <v:path arrowok="t"/>
              </v:shape>
            </v:group>
            <v:group style="position:absolute;left:1650;top:253;width:2;height:80" coordorigin="1650,253" coordsize="2,80">
              <v:shape style="position:absolute;left:1650;top:253;width:2;height:80" coordorigin="1650,253" coordsize="0,80" path="m1650,333l1650,253e" filled="false" stroked="true" strokeweight=".748pt" strokecolor="#939598">
                <v:path arrowok="t"/>
              </v:shape>
            </v:group>
            <v:group style="position:absolute;left:1610;top:253;width:2;height:80" coordorigin="1610,253" coordsize="2,80">
              <v:shape style="position:absolute;left:1610;top:253;width:2;height:80" coordorigin="1610,253" coordsize="0,80" path="m1610,333l1610,253e" filled="false" stroked="true" strokeweight=".748pt" strokecolor="#939598">
                <v:path arrowok="t"/>
              </v:shape>
            </v:group>
            <v:group style="position:absolute;left:1570;top:253;width:2;height:80" coordorigin="1570,253" coordsize="2,80">
              <v:shape style="position:absolute;left:1570;top:253;width:2;height:80" coordorigin="1570,253" coordsize="0,80" path="m1570,333l1570,253e" filled="false" stroked="true" strokeweight=".748pt" strokecolor="#939598">
                <v:path arrowok="t"/>
              </v:shape>
            </v:group>
            <v:group style="position:absolute;left:1530;top:253;width:2;height:80" coordorigin="1530,253" coordsize="2,80">
              <v:shape style="position:absolute;left:1530;top:253;width:2;height:80" coordorigin="1530,253" coordsize="1,80" path="m1530,333l1530,253e" filled="false" stroked="true" strokeweight=".748pt" strokecolor="#939598">
                <v:path arrowok="t"/>
              </v:shape>
            </v:group>
            <v:group style="position:absolute;left:1490;top:253;width:2;height:80" coordorigin="1490,253" coordsize="2,80">
              <v:shape style="position:absolute;left:1490;top:253;width:2;height:80" coordorigin="1490,253" coordsize="0,80" path="m1490,333l1490,253e" filled="false" stroked="true" strokeweight=".748pt" strokecolor="#939598">
                <v:path arrowok="t"/>
              </v:shape>
            </v:group>
            <v:group style="position:absolute;left:1450;top:253;width:2;height:80" coordorigin="1450,253" coordsize="2,80">
              <v:shape style="position:absolute;left:1450;top:253;width:2;height:80" coordorigin="1450,253" coordsize="0,80" path="m1450,333l1450,253e" filled="false" stroked="true" strokeweight=".748pt" strokecolor="#939598">
                <v:path arrowok="t"/>
              </v:shape>
            </v:group>
            <v:group style="position:absolute;left:1410;top:253;width:2;height:80" coordorigin="1410,253" coordsize="2,80">
              <v:shape style="position:absolute;left:1410;top:253;width:2;height:80" coordorigin="1410,253" coordsize="0,80" path="m1410,333l1410,253e" filled="false" stroked="true" strokeweight=".748pt" strokecolor="#939598">
                <v:path arrowok="t"/>
              </v:shape>
            </v:group>
            <v:group style="position:absolute;left:1370;top:253;width:2;height:80" coordorigin="1370,253" coordsize="2,80">
              <v:shape style="position:absolute;left:1370;top:253;width:2;height:80" coordorigin="1370,253" coordsize="0,80" path="m1370,333l1370,253e" filled="false" stroked="true" strokeweight=".748pt" strokecolor="#939598">
                <v:path arrowok="t"/>
              </v:shape>
            </v:group>
            <v:group style="position:absolute;left:1329;top:253;width:2;height:80" coordorigin="1329,253" coordsize="2,80">
              <v:shape style="position:absolute;left:1329;top:253;width:2;height:80" coordorigin="1329,253" coordsize="0,80" path="m1330,333l1329,253e" filled="false" stroked="true" strokeweight=".748pt" strokecolor="#939598">
                <v:path arrowok="t"/>
              </v:shape>
            </v:group>
            <v:group style="position:absolute;left:1289;top:253;width:2;height:80" coordorigin="1289,253" coordsize="2,80">
              <v:shape style="position:absolute;left:1289;top:253;width:2;height:80" coordorigin="1289,253" coordsize="0,80" path="m1289,333l1289,253e" filled="false" stroked="true" strokeweight=".748pt" strokecolor="#939598">
                <v:path arrowok="t"/>
              </v:shape>
            </v:group>
            <v:group style="position:absolute;left:1249;top:253;width:2;height:80" coordorigin="1249,253" coordsize="2,80">
              <v:shape style="position:absolute;left:1249;top:253;width:2;height:80" coordorigin="1249,253" coordsize="0,80" path="m1249,333l1249,253e" filled="false" stroked="true" strokeweight=".748pt" strokecolor="#939598">
                <v:path arrowok="t"/>
              </v:shape>
            </v:group>
            <v:group style="position:absolute;left:1209;top:253;width:2;height:80" coordorigin="1209,253" coordsize="2,80">
              <v:shape style="position:absolute;left:1209;top:253;width:2;height:80" coordorigin="1209,253" coordsize="0,80" path="m1209,333l1209,253e" filled="false" stroked="true" strokeweight=".748pt" strokecolor="#939598">
                <v:path arrowok="t"/>
              </v:shape>
            </v:group>
            <v:group style="position:absolute;left:1169;top:253;width:2;height:80" coordorigin="1169,253" coordsize="2,80">
              <v:shape style="position:absolute;left:1169;top:253;width:2;height:80" coordorigin="1169,253" coordsize="0,80" path="m1169,333l1169,253e" filled="false" stroked="true" strokeweight=".748pt" strokecolor="#939598">
                <v:path arrowok="t"/>
              </v:shape>
            </v:group>
            <v:group style="position:absolute;left:1129;top:253;width:2;height:80" coordorigin="1129,253" coordsize="2,80">
              <v:shape style="position:absolute;left:1129;top:253;width:2;height:80" coordorigin="1129,253" coordsize="0,80" path="m1129,333l1129,253e" filled="false" stroked="true" strokeweight=".748pt" strokecolor="#939598">
                <v:path arrowok="t"/>
              </v:shape>
            </v:group>
            <v:group style="position:absolute;left:1089;top:253;width:2;height:80" coordorigin="1089,253" coordsize="2,80">
              <v:shape style="position:absolute;left:1089;top:253;width:2;height:80" coordorigin="1089,253" coordsize="0,80" path="m1089,333l1089,253e" filled="false" stroked="true" strokeweight=".748pt" strokecolor="#939598">
                <v:path arrowok="t"/>
              </v:shape>
            </v:group>
            <v:group style="position:absolute;left:1049;top:253;width:2;height:80" coordorigin="1049,253" coordsize="2,80">
              <v:shape style="position:absolute;left:1049;top:253;width:2;height:80" coordorigin="1049,253" coordsize="0,80" path="m1049,333l1049,253e" filled="false" stroked="true" strokeweight=".748pt" strokecolor="#939598">
                <v:path arrowok="t"/>
              </v:shape>
            </v:group>
            <v:group style="position:absolute;left:1009;top:253;width:2;height:80" coordorigin="1009,253" coordsize="2,80">
              <v:shape style="position:absolute;left:1009;top:253;width:2;height:80" coordorigin="1009,253" coordsize="0,80" path="m1009,333l1009,253e" filled="false" stroked="true" strokeweight=".748pt" strokecolor="#939598">
                <v:path arrowok="t"/>
              </v:shape>
            </v:group>
            <v:group style="position:absolute;left:969;top:253;width:2;height:80" coordorigin="969,253" coordsize="2,80">
              <v:shape style="position:absolute;left:969;top:253;width:2;height:80" coordorigin="969,253" coordsize="0,80" path="m969,333l969,253e" filled="false" stroked="true" strokeweight=".748pt" strokecolor="#939598">
                <v:path arrowok="t"/>
              </v:shape>
            </v:group>
            <v:group style="position:absolute;left:929;top:253;width:2;height:80" coordorigin="929,253" coordsize="2,80">
              <v:shape style="position:absolute;left:929;top:253;width:2;height:80" coordorigin="929,253" coordsize="0,80" path="m929,333l929,253e" filled="false" stroked="true" strokeweight=".748pt" strokecolor="#939598">
                <v:path arrowok="t"/>
              </v:shape>
            </v:group>
            <v:group style="position:absolute;left:889;top:253;width:2;height:80" coordorigin="889,253" coordsize="2,80">
              <v:shape style="position:absolute;left:889;top:253;width:2;height:80" coordorigin="889,253" coordsize="1,80" path="m889,333l889,253e" filled="false" stroked="true" strokeweight=".748pt" strokecolor="#939598">
                <v:path arrowok="t"/>
              </v:shape>
            </v:group>
            <v:group style="position:absolute;left:849;top:253;width:2;height:80" coordorigin="849,253" coordsize="2,80">
              <v:shape style="position:absolute;left:849;top:253;width:2;height:80" coordorigin="849,253" coordsize="1,80" path="m849,333l849,253e" filled="false" stroked="true" strokeweight=".748pt" strokecolor="#939598">
                <v:path arrowok="t"/>
              </v:shape>
            </v:group>
            <v:group style="position:absolute;left:809;top:253;width:2;height:80" coordorigin="809,253" coordsize="2,80">
              <v:shape style="position:absolute;left:809;top:253;width:2;height:80" coordorigin="809,253" coordsize="0,80" path="m809,333l809,253e" filled="false" stroked="true" strokeweight=".748pt" strokecolor="#939598">
                <v:path arrowok="t"/>
              </v:shape>
            </v:group>
            <v:group style="position:absolute;left:769;top:253;width:2;height:80" coordorigin="769,253" coordsize="2,80">
              <v:shape style="position:absolute;left:769;top:253;width:2;height:80" coordorigin="769,253" coordsize="1,80" path="m769,333l769,253e" filled="false" stroked="true" strokeweight=".748pt" strokecolor="#939598">
                <v:path arrowok="t"/>
              </v:shape>
            </v:group>
            <v:group style="position:absolute;left:729;top:253;width:2;height:80" coordorigin="729,253" coordsize="2,80">
              <v:shape style="position:absolute;left:729;top:253;width:2;height:80" coordorigin="729,253" coordsize="1,80" path="m729,333l729,253e" filled="false" stroked="true" strokeweight=".748pt" strokecolor="#939598">
                <v:path arrowok="t"/>
              </v:shape>
            </v:group>
            <v:group style="position:absolute;left:689;top:253;width:2;height:80" coordorigin="689,253" coordsize="2,80">
              <v:shape style="position:absolute;left:689;top:253;width:2;height:80" coordorigin="689,253" coordsize="1,80" path="m689,333l689,253e" filled="false" stroked="true" strokeweight=".748pt" strokecolor="#939598">
                <v:path arrowok="t"/>
              </v:shape>
            </v:group>
            <v:group style="position:absolute;left:709;top:371;width:11197;height:2" coordorigin="709,371" coordsize="11197,2">
              <v:shape style="position:absolute;left:709;top:371;width:11197;height:2" coordorigin="709,371" coordsize="11197,0" path="m709,371l11906,371e" filled="false" stroked="true" strokeweight="1pt" strokecolor="#939598">
                <v:path arrowok="t"/>
              </v:shape>
            </v:group>
            <v:group style="position:absolute;left:248;top:254;width:2;height:80" coordorigin="248,254" coordsize="2,80">
              <v:shape style="position:absolute;left:248;top:254;width:2;height:80" coordorigin="248,254" coordsize="0,80" path="m248,334l248,254e" filled="false" stroked="true" strokeweight=".748pt" strokecolor="#939598">
                <v:path arrowok="t"/>
              </v:shape>
            </v:group>
            <v:group style="position:absolute;left:208;top:254;width:2;height:80" coordorigin="208,254" coordsize="2,80">
              <v:shape style="position:absolute;left:208;top:254;width:2;height:80" coordorigin="208,254" coordsize="0,80" path="m208,334l208,254e" filled="false" stroked="true" strokeweight=".748pt" strokecolor="#939598">
                <v:path arrowok="t"/>
              </v:shape>
            </v:group>
            <v:group style="position:absolute;left:168;top:254;width:2;height:80" coordorigin="168,254" coordsize="2,80">
              <v:shape style="position:absolute;left:168;top:254;width:2;height:80" coordorigin="168,254" coordsize="0,80" path="m168,334l168,254e" filled="false" stroked="true" strokeweight=".748pt" strokecolor="#939598">
                <v:path arrowok="t"/>
              </v:shape>
            </v:group>
            <v:group style="position:absolute;left:128;top:254;width:2;height:80" coordorigin="128,254" coordsize="2,80">
              <v:shape style="position:absolute;left:128;top:254;width:2;height:80" coordorigin="128,254" coordsize="1,80" path="m128,334l128,254e" filled="false" stroked="true" strokeweight=".748pt" strokecolor="#939598">
                <v:path arrowok="t"/>
              </v:shape>
            </v:group>
            <v:group style="position:absolute;left:88;top:254;width:2;height:80" coordorigin="88,254" coordsize="2,80">
              <v:shape style="position:absolute;left:88;top:254;width:2;height:80" coordorigin="88,254" coordsize="0,80" path="m88,334l88,254e" filled="false" stroked="true" strokeweight=".748pt" strokecolor="#939598">
                <v:path arrowok="t"/>
              </v:shape>
            </v:group>
            <v:group style="position:absolute;left:48;top:254;width:2;height:80" coordorigin="48,254" coordsize="2,80">
              <v:shape style="position:absolute;left:48;top:254;width:2;height:80" coordorigin="48,254" coordsize="0,80" path="m48,334l48,254e" filled="false" stroked="true" strokeweight=".748pt" strokecolor="#939598">
                <v:path arrowok="t"/>
              </v:shape>
            </v:group>
            <v:group style="position:absolute;left:7;top:254;width:2;height:80" coordorigin="7,254" coordsize="2,80">
              <v:shape style="position:absolute;left:7;top:254;width:2;height:80" coordorigin="7,254" coordsize="1,80" path="m8,334l7,254e" filled="false" stroked="true" strokeweight=".748pt" strokecolor="#939598">
                <v:path arrowok="t"/>
              </v:shape>
            </v:group>
            <v:group style="position:absolute;left:0;top:371;width:244;height:2" coordorigin="0,371" coordsize="244,2">
              <v:shape style="position:absolute;left:0;top:371;width:244;height:2" coordorigin="0,371" coordsize="244,0" path="m10,371l254,371e" filled="false" stroked="true" strokeweight="1pt" strokecolor="#939598">
                <v:path arrowok="t"/>
              </v:shape>
            </v:group>
            <v:group style="position:absolute;left:244;top:95;width:465;height:344" coordorigin="244,95" coordsize="465,344">
              <v:shape style="position:absolute;left:244;top:95;width:465;height:344" coordorigin="244,95" coordsize="465,344" path="m244,438l709,438,709,95,244,95,244,438xe" filled="true" fillcolor="#ffffff" stroked="false">
                <v:path arrowok="t"/>
                <v:fill type="solid"/>
              </v:shape>
            </v:group>
            <v:group style="position:absolute;left:323;top:111;width:312;height:304" coordorigin="323,111" coordsize="312,304">
              <v:shape style="position:absolute;left:323;top:111;width:312;height:304" coordorigin="323,111" coordsize="312,304" path="m323,415l635,415,635,111,323,111,323,415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Calibri"/>
          <w:color w:val="939598"/>
          <w:spacing w:val="-27"/>
          <w:u w:val="none"/>
        </w:rPr>
        <w:t>22</w:t>
      </w:r>
      <w:r>
        <w:rPr>
          <w:rFonts w:ascii="Calibri"/>
          <w:spacing w:val="-27"/>
          <w:u w:val="none"/>
        </w:rPr>
      </w:r>
    </w:p>
    <w:p>
      <w:pPr>
        <w:spacing w:after="0" w:line="240" w:lineRule="auto"/>
        <w:jc w:val="left"/>
        <w:rPr>
          <w:rFonts w:ascii="Calibri" w:hAnsi="Calibri" w:cs="Calibri" w:eastAsia="Calibri"/>
        </w:rPr>
        <w:sectPr>
          <w:pgSz w:w="11910" w:h="16840"/>
          <w:pgMar w:top="760" w:bottom="0" w:left="0" w:right="0"/>
        </w:sectPr>
      </w:pPr>
    </w:p>
    <w:p>
      <w:pPr>
        <w:spacing w:line="240" w:lineRule="auto" w:before="11"/>
        <w:rPr>
          <w:rFonts w:ascii="Calibri" w:hAnsi="Calibri" w:cs="Calibri" w:eastAsia="Calibri"/>
          <w:sz w:val="6"/>
          <w:szCs w:val="6"/>
        </w:rPr>
      </w:pPr>
    </w:p>
    <w:p>
      <w:pPr>
        <w:spacing w:line="1502" w:lineRule="exact"/>
        <w:ind w:left="1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position w:val="-29"/>
          <w:sz w:val="20"/>
          <w:szCs w:val="20"/>
        </w:rPr>
        <w:pict>
          <v:group style="width:576pt;height:75.150pt;mso-position-horizontal-relative:char;mso-position-vertical-relative:line" coordorigin="0,0" coordsize="11520,1503">
            <v:group style="position:absolute;left:5049;top:731;width:2;height:80" coordorigin="5049,731" coordsize="2,80">
              <v:shape style="position:absolute;left:5049;top:731;width:2;height:80" coordorigin="5049,731" coordsize="1,80" path="m5049,811l5049,731e" filled="false" stroked="true" strokeweight=".748pt" strokecolor="#939598">
                <v:path arrowok="t"/>
              </v:shape>
            </v:group>
            <v:group style="position:absolute;left:5009;top:731;width:2;height:80" coordorigin="5009,731" coordsize="2,80">
              <v:shape style="position:absolute;left:5009;top:731;width:2;height:80" coordorigin="5009,731" coordsize="0,80" path="m5009,811l5009,731e" filled="false" stroked="true" strokeweight=".748pt" strokecolor="#939598">
                <v:path arrowok="t"/>
              </v:shape>
            </v:group>
            <v:group style="position:absolute;left:4969;top:731;width:2;height:80" coordorigin="4969,731" coordsize="2,80">
              <v:shape style="position:absolute;left:4969;top:731;width:2;height:80" coordorigin="4969,731" coordsize="1,80" path="m4969,811l4969,731e" filled="false" stroked="true" strokeweight=".748pt" strokecolor="#939598">
                <v:path arrowok="t"/>
              </v:shape>
            </v:group>
            <v:group style="position:absolute;left:4929;top:731;width:2;height:80" coordorigin="4929,731" coordsize="2,80">
              <v:shape style="position:absolute;left:4929;top:731;width:2;height:80" coordorigin="4929,731" coordsize="0,80" path="m4929,811l4929,731e" filled="false" stroked="true" strokeweight=".748pt" strokecolor="#939598">
                <v:path arrowok="t"/>
              </v:shape>
            </v:group>
            <v:group style="position:absolute;left:4889;top:731;width:2;height:80" coordorigin="4889,731" coordsize="2,80">
              <v:shape style="position:absolute;left:4889;top:731;width:2;height:80" coordorigin="4889,731" coordsize="0,80" path="m4889,811l4889,731e" filled="false" stroked="true" strokeweight=".748pt" strokecolor="#939598">
                <v:path arrowok="t"/>
              </v:shape>
            </v:group>
            <v:group style="position:absolute;left:4849;top:731;width:2;height:80" coordorigin="4849,731" coordsize="2,80">
              <v:shape style="position:absolute;left:4849;top:731;width:2;height:80" coordorigin="4849,731" coordsize="0,80" path="m4849,811l4849,731e" filled="false" stroked="true" strokeweight=".748pt" strokecolor="#939598">
                <v:path arrowok="t"/>
              </v:shape>
            </v:group>
            <v:group style="position:absolute;left:4809;top:731;width:2;height:80" coordorigin="4809,731" coordsize="2,80">
              <v:shape style="position:absolute;left:4809;top:731;width:2;height:80" coordorigin="4809,731" coordsize="1,80" path="m4809,811l4809,731e" filled="false" stroked="true" strokeweight=".748pt" strokecolor="#939598">
                <v:path arrowok="t"/>
              </v:shape>
            </v:group>
            <v:group style="position:absolute;left:4769;top:731;width:2;height:80" coordorigin="4769,731" coordsize="2,80">
              <v:shape style="position:absolute;left:4769;top:731;width:2;height:80" coordorigin="4769,731" coordsize="0,80" path="m4769,811l4769,731e" filled="false" stroked="true" strokeweight=".748pt" strokecolor="#939598">
                <v:path arrowok="t"/>
              </v:shape>
            </v:group>
            <v:group style="position:absolute;left:4729;top:731;width:2;height:80" coordorigin="4729,731" coordsize="2,80">
              <v:shape style="position:absolute;left:4729;top:731;width:2;height:80" coordorigin="4729,731" coordsize="1,80" path="m4729,811l4729,731e" filled="false" stroked="true" strokeweight=".748pt" strokecolor="#939598">
                <v:path arrowok="t"/>
              </v:shape>
            </v:group>
            <v:group style="position:absolute;left:4689;top:731;width:2;height:80" coordorigin="4689,731" coordsize="2,80">
              <v:shape style="position:absolute;left:4689;top:731;width:2;height:80" coordorigin="4689,731" coordsize="0,80" path="m4689,811l4689,731e" filled="false" stroked="true" strokeweight=".748pt" strokecolor="#939598">
                <v:path arrowok="t"/>
              </v:shape>
            </v:group>
            <v:group style="position:absolute;left:4649;top:731;width:2;height:80" coordorigin="4649,731" coordsize="2,80">
              <v:shape style="position:absolute;left:4649;top:731;width:2;height:80" coordorigin="4649,731" coordsize="1,80" path="m4649,811l4649,731e" filled="false" stroked="true" strokeweight=".748pt" strokecolor="#939598">
                <v:path arrowok="t"/>
              </v:shape>
            </v:group>
            <v:group style="position:absolute;left:4609;top:731;width:2;height:80" coordorigin="4609,731" coordsize="2,80">
              <v:shape style="position:absolute;left:4609;top:731;width:2;height:80" coordorigin="4609,731" coordsize="0,80" path="m4609,811l4609,731e" filled="false" stroked="true" strokeweight=".748pt" strokecolor="#939598">
                <v:path arrowok="t"/>
              </v:shape>
            </v:group>
            <v:group style="position:absolute;left:4569;top:731;width:2;height:80" coordorigin="4569,731" coordsize="2,80">
              <v:shape style="position:absolute;left:4569;top:731;width:2;height:80" coordorigin="4569,731" coordsize="1,80" path="m4569,811l4569,731e" filled="false" stroked="true" strokeweight=".748pt" strokecolor="#939598">
                <v:path arrowok="t"/>
              </v:shape>
            </v:group>
            <v:group style="position:absolute;left:4529;top:731;width:2;height:80" coordorigin="4529,731" coordsize="2,80">
              <v:shape style="position:absolute;left:4529;top:731;width:2;height:80" coordorigin="4529,731" coordsize="1,80" path="m4529,811l4529,731e" filled="false" stroked="true" strokeweight=".748pt" strokecolor="#939598">
                <v:path arrowok="t"/>
              </v:shape>
            </v:group>
            <v:group style="position:absolute;left:4489;top:731;width:2;height:80" coordorigin="4489,731" coordsize="2,80">
              <v:shape style="position:absolute;left:4489;top:731;width:2;height:80" coordorigin="4489,731" coordsize="0,80" path="m4489,811l4489,731e" filled="false" stroked="true" strokeweight=".748pt" strokecolor="#939598">
                <v:path arrowok="t"/>
              </v:shape>
            </v:group>
            <v:group style="position:absolute;left:4449;top:731;width:2;height:80" coordorigin="4449,731" coordsize="2,80">
              <v:shape style="position:absolute;left:4449;top:731;width:2;height:80" coordorigin="4449,731" coordsize="1,80" path="m4449,811l4449,731e" filled="false" stroked="true" strokeweight=".748pt" strokecolor="#939598">
                <v:path arrowok="t"/>
              </v:shape>
            </v:group>
            <v:group style="position:absolute;left:4409;top:731;width:2;height:80" coordorigin="4409,731" coordsize="2,80">
              <v:shape style="position:absolute;left:4409;top:731;width:2;height:80" coordorigin="4409,731" coordsize="0,80" path="m4409,811l4409,731e" filled="false" stroked="true" strokeweight=".748pt" strokecolor="#939598">
                <v:path arrowok="t"/>
              </v:shape>
            </v:group>
            <v:group style="position:absolute;left:4369;top:731;width:2;height:80" coordorigin="4369,731" coordsize="2,80">
              <v:shape style="position:absolute;left:4369;top:731;width:2;height:80" coordorigin="4369,731" coordsize="0,80" path="m4369,811l4369,731e" filled="false" stroked="true" strokeweight=".748pt" strokecolor="#939598">
                <v:path arrowok="t"/>
              </v:shape>
            </v:group>
            <v:group style="position:absolute;left:4329;top:731;width:2;height:80" coordorigin="4329,731" coordsize="2,80">
              <v:shape style="position:absolute;left:4329;top:731;width:2;height:80" coordorigin="4329,731" coordsize="0,80" path="m4329,811l4329,731e" filled="false" stroked="true" strokeweight=".748pt" strokecolor="#939598">
                <v:path arrowok="t"/>
              </v:shape>
            </v:group>
            <v:group style="position:absolute;left:4289;top:731;width:2;height:80" coordorigin="4289,731" coordsize="2,80">
              <v:shape style="position:absolute;left:4289;top:731;width:2;height:80" coordorigin="4289,731" coordsize="1,80" path="m4289,811l4289,731e" filled="false" stroked="true" strokeweight=".748pt" strokecolor="#939598">
                <v:path arrowok="t"/>
              </v:shape>
            </v:group>
            <v:group style="position:absolute;left:4249;top:731;width:2;height:80" coordorigin="4249,731" coordsize="2,80">
              <v:shape style="position:absolute;left:4249;top:731;width:2;height:80" coordorigin="4249,731" coordsize="0,80" path="m4249,811l4249,731e" filled="false" stroked="true" strokeweight=".748pt" strokecolor="#939598">
                <v:path arrowok="t"/>
              </v:shape>
            </v:group>
            <v:group style="position:absolute;left:4209;top:731;width:2;height:80" coordorigin="4209,731" coordsize="2,80">
              <v:shape style="position:absolute;left:4209;top:731;width:2;height:80" coordorigin="4209,731" coordsize="1,80" path="m4209,811l4209,731e" filled="false" stroked="true" strokeweight=".748pt" strokecolor="#939598">
                <v:path arrowok="t"/>
              </v:shape>
            </v:group>
            <v:group style="position:absolute;left:4169;top:731;width:2;height:80" coordorigin="4169,731" coordsize="2,80">
              <v:shape style="position:absolute;left:4169;top:731;width:2;height:80" coordorigin="4169,731" coordsize="0,80" path="m4169,811l4169,731e" filled="false" stroked="true" strokeweight=".748pt" strokecolor="#939598">
                <v:path arrowok="t"/>
              </v:shape>
            </v:group>
            <v:group style="position:absolute;left:4129;top:731;width:2;height:80" coordorigin="4129,731" coordsize="2,80">
              <v:shape style="position:absolute;left:4129;top:731;width:2;height:80" coordorigin="4129,731" coordsize="1,80" path="m4129,811l4129,731e" filled="false" stroked="true" strokeweight=".748pt" strokecolor="#939598">
                <v:path arrowok="t"/>
              </v:shape>
            </v:group>
            <v:group style="position:absolute;left:4089;top:731;width:2;height:80" coordorigin="4089,731" coordsize="2,80">
              <v:shape style="position:absolute;left:4089;top:731;width:2;height:80" coordorigin="4089,731" coordsize="0,80" path="m4089,811l4089,731e" filled="false" stroked="true" strokeweight=".748pt" strokecolor="#939598">
                <v:path arrowok="t"/>
              </v:shape>
            </v:group>
            <v:group style="position:absolute;left:4049;top:731;width:2;height:80" coordorigin="4049,731" coordsize="2,80">
              <v:shape style="position:absolute;left:4049;top:731;width:2;height:80" coordorigin="4049,731" coordsize="1,80" path="m4049,811l4049,731e" filled="false" stroked="true" strokeweight=".748pt" strokecolor="#939598">
                <v:path arrowok="t"/>
              </v:shape>
            </v:group>
            <v:group style="position:absolute;left:4009;top:731;width:2;height:80" coordorigin="4009,731" coordsize="2,80">
              <v:shape style="position:absolute;left:4009;top:731;width:2;height:80" coordorigin="4009,731" coordsize="0,80" path="m4009,811l4009,731e" filled="false" stroked="true" strokeweight=".748pt" strokecolor="#939598">
                <v:path arrowok="t"/>
              </v:shape>
            </v:group>
            <v:group style="position:absolute;left:3969;top:731;width:2;height:80" coordorigin="3969,731" coordsize="2,80">
              <v:shape style="position:absolute;left:3969;top:731;width:2;height:80" coordorigin="3969,731" coordsize="0,80" path="m3969,811l3969,731e" filled="false" stroked="true" strokeweight=".748pt" strokecolor="#939598">
                <v:path arrowok="t"/>
              </v:shape>
            </v:group>
            <v:group style="position:absolute;left:3929;top:731;width:2;height:80" coordorigin="3929,731" coordsize="2,80">
              <v:shape style="position:absolute;left:3929;top:731;width:2;height:80" coordorigin="3929,731" coordsize="1,80" path="m3929,811l3929,731e" filled="false" stroked="true" strokeweight=".748pt" strokecolor="#939598">
                <v:path arrowok="t"/>
              </v:shape>
            </v:group>
            <v:group style="position:absolute;left:3889;top:732;width:2;height:80" coordorigin="3889,732" coordsize="2,80">
              <v:shape style="position:absolute;left:3889;top:732;width:2;height:80" coordorigin="3889,732" coordsize="0,80" path="m3889,812l3889,732e" filled="false" stroked="true" strokeweight=".748pt" strokecolor="#939598">
                <v:path arrowok="t"/>
              </v:shape>
            </v:group>
            <v:group style="position:absolute;left:3849;top:732;width:2;height:80" coordorigin="3849,732" coordsize="2,80">
              <v:shape style="position:absolute;left:3849;top:732;width:2;height:80" coordorigin="3849,732" coordsize="1,80" path="m3849,812l3849,732e" filled="false" stroked="true" strokeweight=".748pt" strokecolor="#939598">
                <v:path arrowok="t"/>
              </v:shape>
            </v:group>
            <v:group style="position:absolute;left:3809;top:732;width:2;height:80" coordorigin="3809,732" coordsize="2,80">
              <v:shape style="position:absolute;left:3809;top:732;width:2;height:80" coordorigin="3809,732" coordsize="0,80" path="m3809,812l3809,732e" filled="false" stroked="true" strokeweight=".748pt" strokecolor="#939598">
                <v:path arrowok="t"/>
              </v:shape>
            </v:group>
            <v:group style="position:absolute;left:3768;top:732;width:2;height:80" coordorigin="3768,732" coordsize="2,80">
              <v:shape style="position:absolute;left:3768;top:732;width:2;height:80" coordorigin="3768,732" coordsize="1,80" path="m3768,812l3768,732e" filled="false" stroked="true" strokeweight=".748pt" strokecolor="#939598">
                <v:path arrowok="t"/>
              </v:shape>
            </v:group>
            <v:group style="position:absolute;left:3728;top:732;width:2;height:80" coordorigin="3728,732" coordsize="2,80">
              <v:shape style="position:absolute;left:3728;top:732;width:2;height:80" coordorigin="3728,732" coordsize="0,80" path="m3728,812l3728,732e" filled="false" stroked="true" strokeweight=".748pt" strokecolor="#939598">
                <v:path arrowok="t"/>
              </v:shape>
            </v:group>
            <v:group style="position:absolute;left:3688;top:732;width:2;height:80" coordorigin="3688,732" coordsize="2,80">
              <v:shape style="position:absolute;left:3688;top:732;width:2;height:80" coordorigin="3688,732" coordsize="1,80" path="m3688,812l3688,732e" filled="false" stroked="true" strokeweight=".748pt" strokecolor="#939598">
                <v:path arrowok="t"/>
              </v:shape>
            </v:group>
            <v:group style="position:absolute;left:3648;top:732;width:2;height:80" coordorigin="3648,732" coordsize="2,80">
              <v:shape style="position:absolute;left:3648;top:732;width:2;height:80" coordorigin="3648,732" coordsize="0,80" path="m3648,812l3648,732e" filled="false" stroked="true" strokeweight=".748pt" strokecolor="#939598">
                <v:path arrowok="t"/>
              </v:shape>
            </v:group>
            <v:group style="position:absolute;left:3608;top:732;width:2;height:80" coordorigin="3608,732" coordsize="2,80">
              <v:shape style="position:absolute;left:3608;top:732;width:2;height:80" coordorigin="3608,732" coordsize="0,80" path="m3608,812l3608,732e" filled="false" stroked="true" strokeweight=".748pt" strokecolor="#939598">
                <v:path arrowok="t"/>
              </v:shape>
            </v:group>
            <v:group style="position:absolute;left:3568;top:732;width:2;height:80" coordorigin="3568,732" coordsize="2,80">
              <v:shape style="position:absolute;left:3568;top:732;width:2;height:80" coordorigin="3568,732" coordsize="0,80" path="m3568,812l3568,732e" filled="false" stroked="true" strokeweight=".748pt" strokecolor="#939598">
                <v:path arrowok="t"/>
              </v:shape>
            </v:group>
            <v:group style="position:absolute;left:3528;top:732;width:2;height:80" coordorigin="3528,732" coordsize="2,80">
              <v:shape style="position:absolute;left:3528;top:732;width:2;height:80" coordorigin="3528,732" coordsize="1,80" path="m3528,812l3528,732e" filled="false" stroked="true" strokeweight=".748pt" strokecolor="#939598">
                <v:path arrowok="t"/>
              </v:shape>
            </v:group>
            <v:group style="position:absolute;left:3488;top:732;width:2;height:80" coordorigin="3488,732" coordsize="2,80">
              <v:shape style="position:absolute;left:3488;top:732;width:2;height:80" coordorigin="3488,732" coordsize="0,80" path="m3488,812l3488,732e" filled="false" stroked="true" strokeweight=".748pt" strokecolor="#939598">
                <v:path arrowok="t"/>
              </v:shape>
            </v:group>
            <v:group style="position:absolute;left:3448;top:732;width:2;height:80" coordorigin="3448,732" coordsize="2,80">
              <v:shape style="position:absolute;left:3448;top:732;width:2;height:80" coordorigin="3448,732" coordsize="0,80" path="m3448,812l3448,732e" filled="false" stroked="true" strokeweight=".748pt" strokecolor="#939598">
                <v:path arrowok="t"/>
              </v:shape>
            </v:group>
            <v:group style="position:absolute;left:3408;top:732;width:2;height:80" coordorigin="3408,732" coordsize="2,80">
              <v:shape style="position:absolute;left:3408;top:732;width:2;height:80" coordorigin="3408,732" coordsize="1,80" path="m3408,812l3408,732e" filled="false" stroked="true" strokeweight=".748pt" strokecolor="#939598">
                <v:path arrowok="t"/>
              </v:shape>
            </v:group>
            <v:group style="position:absolute;left:3368;top:732;width:2;height:80" coordorigin="3368,732" coordsize="2,80">
              <v:shape style="position:absolute;left:3368;top:732;width:2;height:80" coordorigin="3368,732" coordsize="0,80" path="m3368,812l3368,732e" filled="false" stroked="true" strokeweight=".748pt" strokecolor="#939598">
                <v:path arrowok="t"/>
              </v:shape>
            </v:group>
            <v:group style="position:absolute;left:3328;top:732;width:2;height:80" coordorigin="3328,732" coordsize="2,80">
              <v:shape style="position:absolute;left:3328;top:732;width:2;height:80" coordorigin="3328,732" coordsize="1,80" path="m3328,812l3328,732e" filled="false" stroked="true" strokeweight=".748pt" strokecolor="#939598">
                <v:path arrowok="t"/>
              </v:shape>
            </v:group>
            <v:group style="position:absolute;left:3288;top:732;width:2;height:80" coordorigin="3288,732" coordsize="2,80">
              <v:shape style="position:absolute;left:3288;top:732;width:2;height:80" coordorigin="3288,732" coordsize="0,80" path="m3288,812l3288,732e" filled="false" stroked="true" strokeweight=".748pt" strokecolor="#939598">
                <v:path arrowok="t"/>
              </v:shape>
            </v:group>
            <v:group style="position:absolute;left:3248;top:732;width:2;height:80" coordorigin="3248,732" coordsize="2,80">
              <v:shape style="position:absolute;left:3248;top:732;width:2;height:80" coordorigin="3248,732" coordsize="1,80" path="m3248,812l3248,732e" filled="false" stroked="true" strokeweight=".748pt" strokecolor="#939598">
                <v:path arrowok="t"/>
              </v:shape>
            </v:group>
            <v:group style="position:absolute;left:3208;top:732;width:2;height:80" coordorigin="3208,732" coordsize="2,80">
              <v:shape style="position:absolute;left:3208;top:732;width:2;height:80" coordorigin="3208,732" coordsize="0,80" path="m3208,812l3208,732e" filled="false" stroked="true" strokeweight=".748pt" strokecolor="#939598">
                <v:path arrowok="t"/>
              </v:shape>
            </v:group>
            <v:group style="position:absolute;left:3168;top:732;width:2;height:80" coordorigin="3168,732" coordsize="2,80">
              <v:shape style="position:absolute;left:3168;top:732;width:2;height:80" coordorigin="3168,732" coordsize="1,80" path="m3168,812l3168,732e" filled="false" stroked="true" strokeweight=".748pt" strokecolor="#939598">
                <v:path arrowok="t"/>
              </v:shape>
            </v:group>
            <v:group style="position:absolute;left:3128;top:732;width:2;height:80" coordorigin="3128,732" coordsize="2,80">
              <v:shape style="position:absolute;left:3128;top:732;width:2;height:80" coordorigin="3128,732" coordsize="0,80" path="m3128,812l3128,732e" filled="false" stroked="true" strokeweight=".748pt" strokecolor="#939598">
                <v:path arrowok="t"/>
              </v:shape>
            </v:group>
            <v:group style="position:absolute;left:3088;top:732;width:2;height:80" coordorigin="3088,732" coordsize="2,80">
              <v:shape style="position:absolute;left:3088;top:732;width:2;height:80" coordorigin="3088,732" coordsize="0,80" path="m3088,812l3088,732e" filled="false" stroked="true" strokeweight=".748pt" strokecolor="#939598">
                <v:path arrowok="t"/>
              </v:shape>
            </v:group>
            <v:group style="position:absolute;left:3048;top:732;width:2;height:80" coordorigin="3048,732" coordsize="2,80">
              <v:shape style="position:absolute;left:3048;top:732;width:2;height:80" coordorigin="3048,732" coordsize="0,80" path="m3048,812l3048,732e" filled="false" stroked="true" strokeweight=".748pt" strokecolor="#939598">
                <v:path arrowok="t"/>
              </v:shape>
            </v:group>
            <v:group style="position:absolute;left:3008;top:732;width:2;height:80" coordorigin="3008,732" coordsize="2,80">
              <v:shape style="position:absolute;left:3008;top:732;width:2;height:80" coordorigin="3008,732" coordsize="1,80" path="m3008,812l3008,732e" filled="false" stroked="true" strokeweight=".748pt" strokecolor="#939598">
                <v:path arrowok="t"/>
              </v:shape>
            </v:group>
            <v:group style="position:absolute;left:2968;top:732;width:2;height:80" coordorigin="2968,732" coordsize="2,80">
              <v:shape style="position:absolute;left:2968;top:732;width:2;height:80" coordorigin="2968,732" coordsize="0,80" path="m2968,812l2968,732e" filled="false" stroked="true" strokeweight=".748pt" strokecolor="#939598">
                <v:path arrowok="t"/>
              </v:shape>
            </v:group>
            <v:group style="position:absolute;left:2928;top:732;width:2;height:80" coordorigin="2928,732" coordsize="2,80">
              <v:shape style="position:absolute;left:2928;top:732;width:2;height:80" coordorigin="2928,732" coordsize="0,80" path="m2928,812l2928,732e" filled="false" stroked="true" strokeweight=".748pt" strokecolor="#939598">
                <v:path arrowok="t"/>
              </v:shape>
            </v:group>
            <v:group style="position:absolute;left:2888;top:732;width:2;height:80" coordorigin="2888,732" coordsize="2,80">
              <v:shape style="position:absolute;left:2888;top:732;width:2;height:80" coordorigin="2888,732" coordsize="1,80" path="m2888,812l2888,732e" filled="false" stroked="true" strokeweight=".748pt" strokecolor="#939598">
                <v:path arrowok="t"/>
              </v:shape>
            </v:group>
            <v:group style="position:absolute;left:2848;top:732;width:2;height:80" coordorigin="2848,732" coordsize="2,80">
              <v:shape style="position:absolute;left:2848;top:732;width:2;height:80" coordorigin="2848,732" coordsize="0,80" path="m2848,812l2848,732e" filled="false" stroked="true" strokeweight=".748pt" strokecolor="#939598">
                <v:path arrowok="t"/>
              </v:shape>
            </v:group>
            <v:group style="position:absolute;left:2808;top:732;width:2;height:80" coordorigin="2808,732" coordsize="2,80">
              <v:shape style="position:absolute;left:2808;top:732;width:2;height:80" coordorigin="2808,732" coordsize="1,80" path="m2808,812l2808,732e" filled="false" stroked="true" strokeweight=".748pt" strokecolor="#939598">
                <v:path arrowok="t"/>
              </v:shape>
            </v:group>
            <v:group style="position:absolute;left:2768;top:732;width:2;height:80" coordorigin="2768,732" coordsize="2,80">
              <v:shape style="position:absolute;left:2768;top:732;width:2;height:80" coordorigin="2768,732" coordsize="0,80" path="m2768,812l2768,732e" filled="false" stroked="true" strokeweight=".748pt" strokecolor="#939598">
                <v:path arrowok="t"/>
              </v:shape>
            </v:group>
            <v:group style="position:absolute;left:2728;top:732;width:2;height:80" coordorigin="2728,732" coordsize="2,80">
              <v:shape style="position:absolute;left:2728;top:732;width:2;height:80" coordorigin="2728,732" coordsize="0,80" path="m2728,812l2728,732e" filled="false" stroked="true" strokeweight=".748pt" strokecolor="#939598">
                <v:path arrowok="t"/>
              </v:shape>
            </v:group>
            <v:group style="position:absolute;left:2688;top:732;width:2;height:80" coordorigin="2688,732" coordsize="2,80">
              <v:shape style="position:absolute;left:2688;top:732;width:2;height:80" coordorigin="2688,732" coordsize="0,80" path="m2688,812l2688,732e" filled="false" stroked="true" strokeweight=".748pt" strokecolor="#939598">
                <v:path arrowok="t"/>
              </v:shape>
            </v:group>
            <v:group style="position:absolute;left:2648;top:732;width:2;height:80" coordorigin="2648,732" coordsize="2,80">
              <v:shape style="position:absolute;left:2648;top:732;width:2;height:80" coordorigin="2648,732" coordsize="1,80" path="m2648,812l2648,732e" filled="false" stroked="true" strokeweight=".748pt" strokecolor="#939598">
                <v:path arrowok="t"/>
              </v:shape>
            </v:group>
            <v:group style="position:absolute;left:2608;top:732;width:2;height:80" coordorigin="2608,732" coordsize="2,80">
              <v:shape style="position:absolute;left:2608;top:732;width:2;height:80" coordorigin="2608,732" coordsize="0,80" path="m2608,812l2608,732e" filled="false" stroked="true" strokeweight=".748pt" strokecolor="#939598">
                <v:path arrowok="t"/>
              </v:shape>
            </v:group>
            <v:group style="position:absolute;left:2568;top:732;width:2;height:80" coordorigin="2568,732" coordsize="2,80">
              <v:shape style="position:absolute;left:2568;top:732;width:2;height:80" coordorigin="2568,732" coordsize="0,80" path="m2568,812l2568,732e" filled="false" stroked="true" strokeweight=".748pt" strokecolor="#939598">
                <v:path arrowok="t"/>
              </v:shape>
            </v:group>
            <v:group style="position:absolute;left:2528;top:732;width:2;height:80" coordorigin="2528,732" coordsize="2,80">
              <v:shape style="position:absolute;left:2528;top:732;width:2;height:80" coordorigin="2528,732" coordsize="0,80" path="m2528,812l2528,732e" filled="false" stroked="true" strokeweight=".748pt" strokecolor="#939598">
                <v:path arrowok="t"/>
              </v:shape>
            </v:group>
            <v:group style="position:absolute;left:2488;top:732;width:2;height:80" coordorigin="2488,732" coordsize="2,80">
              <v:shape style="position:absolute;left:2488;top:732;width:2;height:80" coordorigin="2488,732" coordsize="1,80" path="m2488,812l2488,732e" filled="false" stroked="true" strokeweight=".748pt" strokecolor="#939598">
                <v:path arrowok="t"/>
              </v:shape>
            </v:group>
            <v:group style="position:absolute;left:2448;top:732;width:2;height:80" coordorigin="2448,732" coordsize="2,80">
              <v:shape style="position:absolute;left:2448;top:732;width:2;height:80" coordorigin="2448,732" coordsize="0,80" path="m2448,812l2448,732e" filled="false" stroked="true" strokeweight=".748pt" strokecolor="#939598">
                <v:path arrowok="t"/>
              </v:shape>
            </v:group>
            <v:group style="position:absolute;left:2408;top:732;width:2;height:80" coordorigin="2408,732" coordsize="2,80">
              <v:shape style="position:absolute;left:2408;top:732;width:2;height:80" coordorigin="2408,732" coordsize="1,80" path="m2408,812l2408,732e" filled="false" stroked="true" strokeweight=".748pt" strokecolor="#939598">
                <v:path arrowok="t"/>
              </v:shape>
            </v:group>
            <v:group style="position:absolute;left:2368;top:732;width:2;height:80" coordorigin="2368,732" coordsize="2,80">
              <v:shape style="position:absolute;left:2368;top:732;width:2;height:80" coordorigin="2368,732" coordsize="1,80" path="m2368,812l2368,732e" filled="false" stroked="true" strokeweight=".748pt" strokecolor="#939598">
                <v:path arrowok="t"/>
              </v:shape>
            </v:group>
            <v:group style="position:absolute;left:2328;top:732;width:2;height:80" coordorigin="2328,732" coordsize="2,80">
              <v:shape style="position:absolute;left:2328;top:732;width:2;height:80" coordorigin="2328,732" coordsize="0,80" path="m2328,812l2328,732e" filled="false" stroked="true" strokeweight=".748pt" strokecolor="#939598">
                <v:path arrowok="t"/>
              </v:shape>
            </v:group>
            <v:group style="position:absolute;left:2288;top:732;width:2;height:80" coordorigin="2288,732" coordsize="2,80">
              <v:shape style="position:absolute;left:2288;top:732;width:2;height:80" coordorigin="2288,732" coordsize="1,80" path="m2288,812l2288,732e" filled="false" stroked="true" strokeweight=".748pt" strokecolor="#939598">
                <v:path arrowok="t"/>
              </v:shape>
            </v:group>
            <v:group style="position:absolute;left:2248;top:732;width:2;height:80" coordorigin="2248,732" coordsize="2,80">
              <v:shape style="position:absolute;left:2248;top:732;width:2;height:80" coordorigin="2248,732" coordsize="0,80" path="m2248,812l2248,732e" filled="false" stroked="true" strokeweight=".748pt" strokecolor="#939598">
                <v:path arrowok="t"/>
              </v:shape>
            </v:group>
            <v:group style="position:absolute;left:2208;top:732;width:2;height:80" coordorigin="2208,732" coordsize="2,80">
              <v:shape style="position:absolute;left:2208;top:732;width:2;height:80" coordorigin="2208,732" coordsize="0,80" path="m2208,812l2208,732e" filled="false" stroked="true" strokeweight=".748pt" strokecolor="#939598">
                <v:path arrowok="t"/>
              </v:shape>
            </v:group>
            <v:group style="position:absolute;left:2168;top:732;width:2;height:80" coordorigin="2168,732" coordsize="2,80">
              <v:shape style="position:absolute;left:2168;top:732;width:2;height:80" coordorigin="2168,732" coordsize="0,80" path="m2168,812l2168,732e" filled="false" stroked="true" strokeweight=".748pt" strokecolor="#939598">
                <v:path arrowok="t"/>
              </v:shape>
            </v:group>
            <v:group style="position:absolute;left:2128;top:732;width:2;height:80" coordorigin="2128,732" coordsize="2,80">
              <v:shape style="position:absolute;left:2128;top:732;width:2;height:80" coordorigin="2128,732" coordsize="1,80" path="m2128,812l2128,732e" filled="false" stroked="true" strokeweight=".748pt" strokecolor="#939598">
                <v:path arrowok="t"/>
              </v:shape>
            </v:group>
            <v:group style="position:absolute;left:2088;top:732;width:2;height:80" coordorigin="2088,732" coordsize="2,80">
              <v:shape style="position:absolute;left:2088;top:732;width:2;height:80" coordorigin="2088,732" coordsize="0,80" path="m2088,812l2088,732e" filled="false" stroked="true" strokeweight=".748pt" strokecolor="#939598">
                <v:path arrowok="t"/>
              </v:shape>
            </v:group>
            <v:group style="position:absolute;left:2048;top:732;width:2;height:80" coordorigin="2048,732" coordsize="2,80">
              <v:shape style="position:absolute;left:2048;top:732;width:2;height:80" coordorigin="2048,732" coordsize="1,80" path="m2048,812l2048,732e" filled="false" stroked="true" strokeweight=".748pt" strokecolor="#939598">
                <v:path arrowok="t"/>
              </v:shape>
            </v:group>
            <v:group style="position:absolute;left:2008;top:732;width:2;height:80" coordorigin="2008,732" coordsize="2,80">
              <v:shape style="position:absolute;left:2008;top:732;width:2;height:80" coordorigin="2008,732" coordsize="0,80" path="m2008,812l2008,732e" filled="false" stroked="true" strokeweight=".748pt" strokecolor="#939598">
                <v:path arrowok="t"/>
              </v:shape>
            </v:group>
            <v:group style="position:absolute;left:1968;top:732;width:2;height:80" coordorigin="1968,732" coordsize="2,80">
              <v:shape style="position:absolute;left:1968;top:732;width:2;height:80" coordorigin="1968,732" coordsize="1,80" path="m1968,812l1968,732e" filled="false" stroked="true" strokeweight=".748pt" strokecolor="#939598">
                <v:path arrowok="t"/>
              </v:shape>
            </v:group>
            <v:group style="position:absolute;left:1928;top:732;width:2;height:80" coordorigin="1928,732" coordsize="2,80">
              <v:shape style="position:absolute;left:1928;top:732;width:2;height:80" coordorigin="1928,732" coordsize="0,80" path="m1928,812l1928,732e" filled="false" stroked="true" strokeweight=".748pt" strokecolor="#939598">
                <v:path arrowok="t"/>
              </v:shape>
            </v:group>
            <v:group style="position:absolute;left:1888;top:732;width:2;height:80" coordorigin="1888,732" coordsize="2,80">
              <v:shape style="position:absolute;left:1888;top:732;width:2;height:80" coordorigin="1888,732" coordsize="1,80" path="m1888,812l1888,732e" filled="false" stroked="true" strokeweight=".748pt" strokecolor="#939598">
                <v:path arrowok="t"/>
              </v:shape>
            </v:group>
            <v:group style="position:absolute;left:1848;top:732;width:2;height:80" coordorigin="1848,732" coordsize="2,80">
              <v:shape style="position:absolute;left:1848;top:732;width:2;height:80" coordorigin="1848,732" coordsize="1,80" path="m1848,812l1848,732e" filled="false" stroked="true" strokeweight=".748pt" strokecolor="#939598">
                <v:path arrowok="t"/>
              </v:shape>
            </v:group>
            <v:group style="position:absolute;left:1808;top:732;width:2;height:80" coordorigin="1808,732" coordsize="2,80">
              <v:shape style="position:absolute;left:1808;top:732;width:2;height:80" coordorigin="1808,732" coordsize="0,80" path="m1808,812l1808,732e" filled="false" stroked="true" strokeweight=".748pt" strokecolor="#939598">
                <v:path arrowok="t"/>
              </v:shape>
            </v:group>
            <v:group style="position:absolute;left:1768;top:732;width:2;height:80" coordorigin="1768,732" coordsize="2,80">
              <v:shape style="position:absolute;left:1768;top:732;width:2;height:80" coordorigin="1768,732" coordsize="0,80" path="m1768,812l1768,732e" filled="false" stroked="true" strokeweight=".748pt" strokecolor="#939598">
                <v:path arrowok="t"/>
              </v:shape>
            </v:group>
            <v:group style="position:absolute;left:1728;top:732;width:2;height:80" coordorigin="1728,732" coordsize="2,80">
              <v:shape style="position:absolute;left:1728;top:732;width:2;height:80" coordorigin="1728,732" coordsize="0,80" path="m1728,812l1728,732e" filled="false" stroked="true" strokeweight=".748pt" strokecolor="#939598">
                <v:path arrowok="t"/>
              </v:shape>
            </v:group>
            <v:group style="position:absolute;left:1688;top:732;width:2;height:80" coordorigin="1688,732" coordsize="2,80">
              <v:shape style="position:absolute;left:1688;top:732;width:2;height:80" coordorigin="1688,732" coordsize="1,80" path="m1688,812l1688,732e" filled="false" stroked="true" strokeweight=".748pt" strokecolor="#939598">
                <v:path arrowok="t"/>
              </v:shape>
            </v:group>
            <v:group style="position:absolute;left:1648;top:732;width:2;height:80" coordorigin="1648,732" coordsize="2,80">
              <v:shape style="position:absolute;left:1648;top:732;width:2;height:80" coordorigin="1648,732" coordsize="0,80" path="m1648,812l1648,732e" filled="false" stroked="true" strokeweight=".748pt" strokecolor="#939598">
                <v:path arrowok="t"/>
              </v:shape>
            </v:group>
            <v:group style="position:absolute;left:1608;top:732;width:2;height:80" coordorigin="1608,732" coordsize="2,80">
              <v:shape style="position:absolute;left:1608;top:732;width:2;height:80" coordorigin="1608,732" coordsize="1,80" path="m1608,812l1608,732e" filled="false" stroked="true" strokeweight=".748pt" strokecolor="#939598">
                <v:path arrowok="t"/>
              </v:shape>
            </v:group>
            <v:group style="position:absolute;left:1568;top:732;width:2;height:80" coordorigin="1568,732" coordsize="2,80">
              <v:shape style="position:absolute;left:1568;top:732;width:2;height:80" coordorigin="1568,732" coordsize="0,80" path="m1568,812l1568,732e" filled="false" stroked="true" strokeweight=".748pt" strokecolor="#939598">
                <v:path arrowok="t"/>
              </v:shape>
            </v:group>
            <v:group style="position:absolute;left:1528;top:732;width:2;height:80" coordorigin="1528,732" coordsize="2,80">
              <v:shape style="position:absolute;left:1528;top:732;width:2;height:80" coordorigin="1528,732" coordsize="1,80" path="m1528,812l1528,732e" filled="false" stroked="true" strokeweight=".748pt" strokecolor="#939598">
                <v:path arrowok="t"/>
              </v:shape>
            </v:group>
            <v:group style="position:absolute;left:1488;top:732;width:2;height:80" coordorigin="1488,732" coordsize="2,80">
              <v:shape style="position:absolute;left:1488;top:732;width:2;height:80" coordorigin="1488,732" coordsize="0,80" path="m1488,812l1488,732e" filled="false" stroked="true" strokeweight=".748pt" strokecolor="#939598">
                <v:path arrowok="t"/>
              </v:shape>
            </v:group>
            <v:group style="position:absolute;left:1448;top:732;width:2;height:80" coordorigin="1448,732" coordsize="2,80">
              <v:shape style="position:absolute;left:1448;top:732;width:2;height:80" coordorigin="1448,732" coordsize="1,80" path="m1448,812l1448,732e" filled="false" stroked="true" strokeweight=".748pt" strokecolor="#939598">
                <v:path arrowok="t"/>
              </v:shape>
            </v:group>
            <v:group style="position:absolute;left:1408;top:732;width:2;height:80" coordorigin="1408,732" coordsize="2,80">
              <v:shape style="position:absolute;left:1408;top:732;width:2;height:80" coordorigin="1408,732" coordsize="0,80" path="m1408,812l1408,732e" filled="false" stroked="true" strokeweight=".748pt" strokecolor="#939598">
                <v:path arrowok="t"/>
              </v:shape>
            </v:group>
            <v:group style="position:absolute;left:1368;top:732;width:2;height:80" coordorigin="1368,732" coordsize="2,80">
              <v:shape style="position:absolute;left:1368;top:732;width:2;height:80" coordorigin="1368,732" coordsize="1,80" path="m1368,812l1368,732e" filled="false" stroked="true" strokeweight=".748pt" strokecolor="#939598">
                <v:path arrowok="t"/>
              </v:shape>
            </v:group>
            <v:group style="position:absolute;left:1328;top:732;width:2;height:80" coordorigin="1328,732" coordsize="2,80">
              <v:shape style="position:absolute;left:1328;top:732;width:2;height:80" coordorigin="1328,732" coordsize="0,80" path="m1328,812l1328,732e" filled="false" stroked="true" strokeweight=".748pt" strokecolor="#939598">
                <v:path arrowok="t"/>
              </v:shape>
            </v:group>
            <v:group style="position:absolute;left:1288;top:732;width:2;height:80" coordorigin="1288,732" coordsize="2,80">
              <v:shape style="position:absolute;left:1288;top:732;width:2;height:80" coordorigin="1288,732" coordsize="0,80" path="m1288,812l1288,732e" filled="false" stroked="true" strokeweight=".748pt" strokecolor="#939598">
                <v:path arrowok="t"/>
              </v:shape>
            </v:group>
            <v:group style="position:absolute;left:1248;top:732;width:2;height:80" coordorigin="1248,732" coordsize="2,80">
              <v:shape style="position:absolute;left:1248;top:732;width:2;height:80" coordorigin="1248,732" coordsize="1,80" path="m1248,812l1248,732e" filled="false" stroked="true" strokeweight=".748pt" strokecolor="#939598">
                <v:path arrowok="t"/>
              </v:shape>
            </v:group>
            <v:group style="position:absolute;left:1208;top:732;width:2;height:80" coordorigin="1208,732" coordsize="2,80">
              <v:shape style="position:absolute;left:1208;top:732;width:2;height:80" coordorigin="1208,732" coordsize="0,80" path="m1208,812l1208,732e" filled="false" stroked="true" strokeweight=".748pt" strokecolor="#939598">
                <v:path arrowok="t"/>
              </v:shape>
            </v:group>
            <v:group style="position:absolute;left:1168;top:732;width:2;height:80" coordorigin="1168,732" coordsize="2,80">
              <v:shape style="position:absolute;left:1168;top:732;width:2;height:80" coordorigin="1168,732" coordsize="1,80" path="m1168,812l1168,732e" filled="false" stroked="true" strokeweight=".748pt" strokecolor="#939598">
                <v:path arrowok="t"/>
              </v:shape>
            </v:group>
            <v:group style="position:absolute;left:1128;top:732;width:2;height:80" coordorigin="1128,732" coordsize="2,80">
              <v:shape style="position:absolute;left:1128;top:732;width:2;height:80" coordorigin="1128,732" coordsize="0,80" path="m1128,812l1128,732e" filled="false" stroked="true" strokeweight=".748pt" strokecolor="#939598">
                <v:path arrowok="t"/>
              </v:shape>
            </v:group>
            <v:group style="position:absolute;left:1088;top:732;width:2;height:80" coordorigin="1088,732" coordsize="2,80">
              <v:shape style="position:absolute;left:1088;top:732;width:2;height:80" coordorigin="1088,732" coordsize="1,80" path="m1088,812l1088,732e" filled="false" stroked="true" strokeweight=".748pt" strokecolor="#939598">
                <v:path arrowok="t"/>
              </v:shape>
            </v:group>
            <v:group style="position:absolute;left:1048;top:732;width:2;height:80" coordorigin="1048,732" coordsize="2,80">
              <v:shape style="position:absolute;left:1048;top:732;width:2;height:80" coordorigin="1048,732" coordsize="0,80" path="m1048,812l1048,732e" filled="false" stroked="true" strokeweight=".748pt" strokecolor="#939598">
                <v:path arrowok="t"/>
              </v:shape>
            </v:group>
            <v:group style="position:absolute;left:1008;top:732;width:2;height:80" coordorigin="1008,732" coordsize="2,80">
              <v:shape style="position:absolute;left:1008;top:732;width:2;height:80" coordorigin="1008,732" coordsize="1,80" path="m1008,812l1008,732e" filled="false" stroked="true" strokeweight=".748pt" strokecolor="#939598">
                <v:path arrowok="t"/>
              </v:shape>
            </v:group>
            <v:group style="position:absolute;left:968;top:732;width:2;height:80" coordorigin="968,732" coordsize="2,80">
              <v:shape style="position:absolute;left:968;top:732;width:2;height:80" coordorigin="968,732" coordsize="0,80" path="m968,812l968,732e" filled="false" stroked="true" strokeweight=".748pt" strokecolor="#939598">
                <v:path arrowok="t"/>
              </v:shape>
            </v:group>
            <v:group style="position:absolute;left:928;top:732;width:2;height:80" coordorigin="928,732" coordsize="2,80">
              <v:shape style="position:absolute;left:928;top:732;width:2;height:80" coordorigin="928,732" coordsize="1,80" path="m928,812l928,732e" filled="false" stroked="true" strokeweight=".748pt" strokecolor="#939598">
                <v:path arrowok="t"/>
              </v:shape>
            </v:group>
            <v:group style="position:absolute;left:888;top:732;width:2;height:80" coordorigin="888,732" coordsize="2,80">
              <v:shape style="position:absolute;left:888;top:732;width:2;height:80" coordorigin="888,732" coordsize="0,80" path="m888,812l888,732e" filled="false" stroked="true" strokeweight=".748pt" strokecolor="#939598">
                <v:path arrowok="t"/>
              </v:shape>
            </v:group>
            <v:group style="position:absolute;left:848;top:732;width:2;height:80" coordorigin="848,732" coordsize="2,80">
              <v:shape style="position:absolute;left:848;top:732;width:2;height:80" coordorigin="848,732" coordsize="0,80" path="m848,812l848,732e" filled="false" stroked="true" strokeweight=".748pt" strokecolor="#939598">
                <v:path arrowok="t"/>
              </v:shape>
            </v:group>
            <v:group style="position:absolute;left:808;top:732;width:2;height:80" coordorigin="808,732" coordsize="2,80">
              <v:shape style="position:absolute;left:808;top:732;width:2;height:80" coordorigin="808,732" coordsize="0,80" path="m808,812l808,732e" filled="false" stroked="true" strokeweight=".748pt" strokecolor="#939598">
                <v:path arrowok="t"/>
              </v:shape>
            </v:group>
            <v:group style="position:absolute;left:768;top:732;width:2;height:80" coordorigin="768,732" coordsize="2,80">
              <v:shape style="position:absolute;left:768;top:732;width:2;height:80" coordorigin="768,732" coordsize="1,80" path="m768,812l768,732e" filled="false" stroked="true" strokeweight=".748pt" strokecolor="#939598">
                <v:path arrowok="t"/>
              </v:shape>
            </v:group>
            <v:group style="position:absolute;left:728;top:732;width:2;height:80" coordorigin="728,732" coordsize="2,80">
              <v:shape style="position:absolute;left:728;top:732;width:2;height:80" coordorigin="728,732" coordsize="1,80" path="m728,812l728,732e" filled="false" stroked="true" strokeweight=".748pt" strokecolor="#939598">
                <v:path arrowok="t"/>
              </v:shape>
            </v:group>
            <v:group style="position:absolute;left:688;top:732;width:2;height:80" coordorigin="688,732" coordsize="2,80">
              <v:shape style="position:absolute;left:688;top:732;width:2;height:80" coordorigin="688,732" coordsize="0,80" path="m688,812l688,732e" filled="false" stroked="true" strokeweight=".748pt" strokecolor="#939598">
                <v:path arrowok="t"/>
              </v:shape>
            </v:group>
            <v:group style="position:absolute;left:648;top:732;width:2;height:80" coordorigin="648,732" coordsize="2,80">
              <v:shape style="position:absolute;left:648;top:732;width:2;height:80" coordorigin="648,732" coordsize="1,80" path="m648,812l648,732e" filled="false" stroked="true" strokeweight=".748pt" strokecolor="#939598">
                <v:path arrowok="t"/>
              </v:shape>
            </v:group>
            <v:group style="position:absolute;left:608;top:732;width:2;height:80" coordorigin="608,732" coordsize="2,80">
              <v:shape style="position:absolute;left:608;top:732;width:2;height:80" coordorigin="608,732" coordsize="0,80" path="m608,812l608,732e" filled="false" stroked="true" strokeweight=".748pt" strokecolor="#939598">
                <v:path arrowok="t"/>
              </v:shape>
            </v:group>
            <v:group style="position:absolute;left:568;top:732;width:2;height:80" coordorigin="568,732" coordsize="2,80">
              <v:shape style="position:absolute;left:568;top:732;width:2;height:80" coordorigin="568,732" coordsize="1,80" path="m568,812l568,732e" filled="false" stroked="true" strokeweight=".748pt" strokecolor="#939598">
                <v:path arrowok="t"/>
              </v:shape>
            </v:group>
            <v:group style="position:absolute;left:528;top:732;width:2;height:80" coordorigin="528,732" coordsize="2,80">
              <v:shape style="position:absolute;left:528;top:732;width:2;height:80" coordorigin="528,732" coordsize="0,80" path="m528,812l528,732e" filled="false" stroked="true" strokeweight=".748pt" strokecolor="#939598">
                <v:path arrowok="t"/>
              </v:shape>
            </v:group>
            <v:group style="position:absolute;left:488;top:732;width:2;height:80" coordorigin="488,732" coordsize="2,80">
              <v:shape style="position:absolute;left:488;top:732;width:2;height:80" coordorigin="488,732" coordsize="1,80" path="m488,812l488,732e" filled="false" stroked="true" strokeweight=".748pt" strokecolor="#939598">
                <v:path arrowok="t"/>
              </v:shape>
            </v:group>
            <v:group style="position:absolute;left:448;top:732;width:2;height:80" coordorigin="448,732" coordsize="2,80">
              <v:shape style="position:absolute;left:448;top:732;width:2;height:80" coordorigin="448,732" coordsize="0,80" path="m448,812l448,732e" filled="false" stroked="true" strokeweight=".748pt" strokecolor="#939598">
                <v:path arrowok="t"/>
              </v:shape>
            </v:group>
            <v:group style="position:absolute;left:408;top:732;width:2;height:80" coordorigin="408,732" coordsize="2,80">
              <v:shape style="position:absolute;left:408;top:732;width:2;height:80" coordorigin="408,732" coordsize="0,80" path="m408,812l408,732e" filled="false" stroked="true" strokeweight=".748pt" strokecolor="#939598">
                <v:path arrowok="t"/>
              </v:shape>
            </v:group>
            <v:group style="position:absolute;left:368;top:732;width:2;height:80" coordorigin="368,732" coordsize="2,80">
              <v:shape style="position:absolute;left:368;top:732;width:2;height:80" coordorigin="368,732" coordsize="0,80" path="m368,812l368,732e" filled="false" stroked="true" strokeweight=".748pt" strokecolor="#939598">
                <v:path arrowok="t"/>
              </v:shape>
            </v:group>
            <v:group style="position:absolute;left:328;top:732;width:2;height:80" coordorigin="328,732" coordsize="2,80">
              <v:shape style="position:absolute;left:328;top:732;width:2;height:80" coordorigin="328,732" coordsize="1,80" path="m328,812l328,732e" filled="false" stroked="true" strokeweight=".748pt" strokecolor="#939598">
                <v:path arrowok="t"/>
              </v:shape>
            </v:group>
            <v:group style="position:absolute;left:288;top:732;width:2;height:80" coordorigin="288,732" coordsize="2,80">
              <v:shape style="position:absolute;left:288;top:732;width:2;height:80" coordorigin="288,732" coordsize="0,80" path="m288,812l288,732e" filled="false" stroked="true" strokeweight=".748pt" strokecolor="#939598">
                <v:path arrowok="t"/>
              </v:shape>
            </v:group>
            <v:group style="position:absolute;left:248;top:732;width:2;height:80" coordorigin="248,732" coordsize="2,80">
              <v:shape style="position:absolute;left:248;top:732;width:2;height:80" coordorigin="248,732" coordsize="1,80" path="m248,812l248,732e" filled="false" stroked="true" strokeweight=".748pt" strokecolor="#939598">
                <v:path arrowok="t"/>
              </v:shape>
            </v:group>
            <v:group style="position:absolute;left:208;top:732;width:2;height:80" coordorigin="208,732" coordsize="2,80">
              <v:shape style="position:absolute;left:208;top:732;width:2;height:80" coordorigin="208,732" coordsize="1,80" path="m208,812l208,732e" filled="false" stroked="true" strokeweight=".748pt" strokecolor="#939598">
                <v:path arrowok="t"/>
              </v:shape>
            </v:group>
            <v:group style="position:absolute;left:168;top:732;width:2;height:80" coordorigin="168,732" coordsize="2,80">
              <v:shape style="position:absolute;left:168;top:732;width:2;height:80" coordorigin="168,732" coordsize="0,80" path="m168,812l168,732e" filled="false" stroked="true" strokeweight=".748pt" strokecolor="#939598">
                <v:path arrowok="t"/>
              </v:shape>
            </v:group>
            <v:group style="position:absolute;left:128;top:732;width:2;height:80" coordorigin="128,732" coordsize="2,80">
              <v:shape style="position:absolute;left:128;top:732;width:2;height:80" coordorigin="128,732" coordsize="1,80" path="m128,812l128,732e" filled="false" stroked="true" strokeweight=".748pt" strokecolor="#939598">
                <v:path arrowok="t"/>
              </v:shape>
            </v:group>
            <v:group style="position:absolute;left:88;top:732;width:2;height:80" coordorigin="88,732" coordsize="2,80">
              <v:shape style="position:absolute;left:88;top:732;width:2;height:80" coordorigin="88,732" coordsize="0,80" path="m88,812l88,732e" filled="false" stroked="true" strokeweight=".748pt" strokecolor="#939598">
                <v:path arrowok="t"/>
              </v:shape>
            </v:group>
            <v:group style="position:absolute;left:47;top:732;width:2;height:80" coordorigin="47,732" coordsize="2,80">
              <v:shape style="position:absolute;left:47;top:732;width:2;height:80" coordorigin="47,732" coordsize="1,80" path="m48,812l47,732e" filled="false" stroked="true" strokeweight=".748pt" strokecolor="#939598">
                <v:path arrowok="t"/>
              </v:shape>
            </v:group>
            <v:group style="position:absolute;left:7;top:732;width:2;height:80" coordorigin="7,732" coordsize="2,80">
              <v:shape style="position:absolute;left:7;top:732;width:2;height:80" coordorigin="7,732" coordsize="0,80" path="m7,812l7,732e" filled="false" stroked="true" strokeweight=".748pt" strokecolor="#939598">
                <v:path arrowok="t"/>
              </v:shape>
              <v:shape style="position:absolute;left:5056;top:0;width:6463;height:1502" type="#_x0000_t75" stroked="false">
                <v:imagedata r:id="rId21" o:title=""/>
              </v:shape>
            </v:group>
          </v:group>
        </w:pict>
      </w:r>
      <w:r>
        <w:rPr>
          <w:rFonts w:ascii="Calibri" w:hAnsi="Calibri" w:cs="Calibri" w:eastAsia="Calibri"/>
          <w:position w:val="-29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after="0" w:line="240" w:lineRule="auto"/>
        <w:rPr>
          <w:rFonts w:ascii="Calibri" w:hAnsi="Calibri" w:cs="Calibri" w:eastAsia="Calibri"/>
          <w:sz w:val="20"/>
          <w:szCs w:val="20"/>
        </w:rPr>
        <w:sectPr>
          <w:pgSz w:w="11910" w:h="16840"/>
          <w:pgMar w:top="40" w:bottom="0" w:left="0" w:right="0"/>
        </w:sectPr>
      </w:pPr>
    </w:p>
    <w:p>
      <w:pPr>
        <w:pStyle w:val="BodyText"/>
        <w:spacing w:line="264" w:lineRule="exact" w:before="193"/>
        <w:ind w:right="24"/>
        <w:jc w:val="left"/>
      </w:pPr>
      <w:r>
        <w:rPr>
          <w:spacing w:val="-10"/>
        </w:rPr>
        <w:t>To </w:t>
      </w:r>
      <w:r>
        <w:rPr/>
        <w:t>achieve these objectives, we must begin by</w:t>
      </w:r>
      <w:r>
        <w:rPr>
          <w:spacing w:val="-6"/>
        </w:rPr>
        <w:t> </w:t>
      </w:r>
      <w:r>
        <w:rPr/>
        <w:t>doing</w:t>
      </w:r>
      <w:r>
        <w:rPr/>
        <w:t> the</w:t>
      </w:r>
      <w:r>
        <w:rPr>
          <w:spacing w:val="-6"/>
        </w:rPr>
        <w:t> </w:t>
      </w:r>
      <w:r>
        <w:rPr/>
        <w:t>following:</w:t>
      </w:r>
    </w:p>
    <w:p>
      <w:pPr>
        <w:pStyle w:val="BodyText"/>
        <w:spacing w:line="264" w:lineRule="exact"/>
        <w:ind w:left="1388" w:right="24" w:hanging="341"/>
        <w:jc w:val="left"/>
        <w:rPr>
          <w:rFonts w:ascii="Calibri" w:hAnsi="Calibri" w:cs="Calibri" w:eastAsia="Calibri"/>
        </w:rPr>
      </w:pPr>
      <w:r>
        <w:rPr>
          <w:rFonts w:ascii="Arial" w:hAnsi="Arial"/>
        </w:rPr>
        <w:t>ø </w:t>
      </w:r>
      <w:r>
        <w:rPr>
          <w:rFonts w:ascii="Calibri" w:hAnsi="Calibri"/>
        </w:rPr>
        <w:t>Increase the presence and accessibility</w:t>
      </w:r>
      <w:r>
        <w:rPr>
          <w:rFonts w:ascii="Calibri" w:hAnsi="Calibri"/>
          <w:spacing w:val="9"/>
        </w:rPr>
        <w:t> </w:t>
      </w:r>
      <w:r>
        <w:rPr>
          <w:rFonts w:ascii="Calibri" w:hAnsi="Calibri"/>
        </w:rPr>
        <w:t>of</w:t>
      </w:r>
      <w:r>
        <w:rPr>
          <w:rFonts w:ascii="Calibri" w:hAnsi="Calibri"/>
          <w:spacing w:val="-1"/>
          <w:w w:val="100"/>
        </w:rPr>
        <w:t> </w:t>
      </w:r>
      <w:r>
        <w:rPr/>
        <w:t>GLaWAC by increasing the number of</w:t>
      </w:r>
      <w:r>
        <w:rPr>
          <w:spacing w:val="-23"/>
        </w:rPr>
        <w:t> </w:t>
      </w:r>
      <w:r>
        <w:rPr/>
        <w:t>offices</w:t>
      </w:r>
      <w:r>
        <w:rPr>
          <w:w w:val="98"/>
        </w:rPr>
        <w:t> </w:t>
      </w:r>
      <w:r>
        <w:rPr>
          <w:rFonts w:ascii="Calibri" w:hAnsi="Calibri"/>
        </w:rPr>
        <w:t>across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</w:rPr>
        <w:t>Country</w:t>
      </w:r>
    </w:p>
    <w:p>
      <w:pPr>
        <w:pStyle w:val="BodyText"/>
        <w:spacing w:line="264" w:lineRule="exact"/>
        <w:ind w:left="1388" w:right="24" w:hanging="341"/>
        <w:jc w:val="left"/>
      </w:pPr>
      <w:r>
        <w:rPr>
          <w:rFonts w:ascii="Arial" w:hAnsi="Arial"/>
        </w:rPr>
        <w:t>ø </w:t>
      </w:r>
      <w:r>
        <w:rPr/>
        <w:t>Define and formalise processes for</w:t>
      </w:r>
      <w:r>
        <w:rPr>
          <w:spacing w:val="-3"/>
        </w:rPr>
        <w:t> </w:t>
      </w:r>
      <w:r>
        <w:rPr/>
        <w:t>gathering</w:t>
      </w:r>
      <w:r>
        <w:rPr/>
        <w:t> </w:t>
      </w:r>
      <w:r>
        <w:rPr>
          <w:rFonts w:ascii="Calibri" w:hAnsi="Calibri"/>
        </w:rPr>
        <w:t>informed consent so that all Gunaikurnai</w:t>
      </w:r>
      <w:r>
        <w:rPr>
          <w:rFonts w:ascii="Calibri" w:hAnsi="Calibri"/>
          <w:spacing w:val="-31"/>
        </w:rPr>
        <w:t> </w:t>
      </w:r>
      <w:r>
        <w:rPr>
          <w:rFonts w:ascii="Calibri" w:hAnsi="Calibri"/>
        </w:rPr>
        <w:t>can</w:t>
      </w:r>
      <w:r>
        <w:rPr>
          <w:rFonts w:ascii="Calibri" w:hAnsi="Calibri"/>
          <w:w w:val="100"/>
        </w:rPr>
        <w:t> </w:t>
      </w:r>
      <w:r>
        <w:rPr/>
        <w:t>participate appropriately in business</w:t>
      </w:r>
      <w:r>
        <w:rPr>
          <w:spacing w:val="-7"/>
        </w:rPr>
        <w:t> </w:t>
      </w:r>
      <w:r>
        <w:rPr/>
        <w:t>that</w:t>
      </w:r>
      <w:r>
        <w:rPr/>
        <w:t> affects</w:t>
      </w:r>
      <w:r>
        <w:rPr>
          <w:spacing w:val="-14"/>
        </w:rPr>
        <w:t> </w:t>
      </w:r>
      <w:r>
        <w:rPr/>
        <w:t>them</w:t>
      </w:r>
    </w:p>
    <w:p>
      <w:pPr>
        <w:pStyle w:val="BodyText"/>
        <w:spacing w:line="264" w:lineRule="exact"/>
        <w:ind w:left="1388" w:right="74" w:hanging="341"/>
        <w:jc w:val="both"/>
        <w:rPr>
          <w:rFonts w:ascii="Calibri" w:hAnsi="Calibri" w:cs="Calibri" w:eastAsia="Calibri"/>
        </w:rPr>
      </w:pPr>
      <w:r>
        <w:rPr>
          <w:rFonts w:ascii="Arial" w:hAnsi="Arial"/>
        </w:rPr>
        <w:t>ø </w:t>
      </w:r>
      <w:r>
        <w:rPr/>
        <w:t>Review the place names across Gippsland</w:t>
      </w:r>
      <w:r>
        <w:rPr>
          <w:spacing w:val="9"/>
        </w:rPr>
        <w:t> </w:t>
      </w:r>
      <w:r>
        <w:rPr/>
        <w:t>with</w:t>
      </w:r>
      <w:r>
        <w:rPr/>
        <w:t> an</w:t>
      </w:r>
      <w:r>
        <w:rPr>
          <w:spacing w:val="-7"/>
        </w:rPr>
        <w:t> </w:t>
      </w:r>
      <w:r>
        <w:rPr/>
        <w:t>eye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cultural</w:t>
      </w:r>
      <w:r>
        <w:rPr>
          <w:spacing w:val="-7"/>
        </w:rPr>
        <w:t> </w:t>
      </w:r>
      <w:r>
        <w:rPr/>
        <w:t>sensitivity,</w:t>
      </w:r>
      <w:r>
        <w:rPr>
          <w:spacing w:val="-7"/>
        </w:rPr>
        <w:t> </w:t>
      </w:r>
      <w:r>
        <w:rPr/>
        <w:t>including</w:t>
      </w:r>
      <w:r>
        <w:rPr>
          <w:spacing w:val="-7"/>
        </w:rPr>
        <w:t> </w:t>
      </w:r>
      <w:r>
        <w:rPr/>
        <w:t>removal</w:t>
      </w:r>
      <w:r>
        <w:rPr/>
        <w:t> </w:t>
      </w:r>
      <w:r>
        <w:rPr>
          <w:rFonts w:ascii="Calibri" w:hAnsi="Calibri"/>
        </w:rPr>
        <w:t>of the name McMillan from public</w:t>
      </w:r>
      <w:r>
        <w:rPr>
          <w:rFonts w:ascii="Calibri" w:hAnsi="Calibri"/>
          <w:spacing w:val="-18"/>
        </w:rPr>
        <w:t> </w:t>
      </w:r>
      <w:r>
        <w:rPr>
          <w:rFonts w:ascii="Calibri" w:hAnsi="Calibri"/>
        </w:rPr>
        <w:t>use</w:t>
      </w:r>
    </w:p>
    <w:p>
      <w:pPr>
        <w:pStyle w:val="BodyText"/>
        <w:spacing w:line="264" w:lineRule="exact"/>
        <w:ind w:left="1388" w:right="24" w:hanging="341"/>
        <w:jc w:val="left"/>
        <w:rPr>
          <w:rFonts w:ascii="Calibri" w:hAnsi="Calibri" w:cs="Calibri" w:eastAsia="Calibri"/>
        </w:rPr>
      </w:pPr>
      <w:r>
        <w:rPr>
          <w:rFonts w:ascii="Arial" w:hAnsi="Arial"/>
        </w:rPr>
        <w:t>ø </w:t>
      </w:r>
      <w:r>
        <w:rPr>
          <w:spacing w:val="-3"/>
        </w:rPr>
        <w:t>Work </w:t>
      </w:r>
      <w:r>
        <w:rPr/>
        <w:t>with the Shires, VicRoads and</w:t>
      </w:r>
      <w:r>
        <w:rPr>
          <w:spacing w:val="10"/>
        </w:rPr>
        <w:t> </w:t>
      </w:r>
      <w:r>
        <w:rPr/>
        <w:t>relevant</w:t>
      </w:r>
      <w:r>
        <w:rPr/>
        <w:t> State Government departments to ensure</w:t>
      </w:r>
      <w:r>
        <w:rPr>
          <w:spacing w:val="-27"/>
        </w:rPr>
        <w:t> </w:t>
      </w:r>
      <w:r>
        <w:rPr/>
        <w:t>that</w:t>
      </w:r>
      <w:r>
        <w:rPr/>
        <w:t> </w:t>
      </w:r>
      <w:r>
        <w:rPr>
          <w:rFonts w:ascii="Calibri" w:hAnsi="Calibri"/>
        </w:rPr>
        <w:t>correct spelling and placement of</w:t>
      </w:r>
      <w:r>
        <w:rPr>
          <w:rFonts w:ascii="Calibri" w:hAnsi="Calibri"/>
          <w:spacing w:val="-27"/>
        </w:rPr>
        <w:t> </w:t>
      </w:r>
      <w:r>
        <w:rPr>
          <w:rFonts w:ascii="Calibri" w:hAnsi="Calibri"/>
        </w:rPr>
        <w:t>Gunaikurnai</w:t>
      </w:r>
      <w:r>
        <w:rPr>
          <w:rFonts w:ascii="Calibri" w:hAnsi="Calibri"/>
          <w:spacing w:val="-1"/>
          <w:w w:val="100"/>
        </w:rPr>
        <w:t> </w:t>
      </w:r>
      <w:r>
        <w:rPr>
          <w:rFonts w:ascii="Calibri" w:hAnsi="Calibri"/>
        </w:rPr>
        <w:t>names on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Country</w:t>
      </w:r>
    </w:p>
    <w:p>
      <w:pPr>
        <w:pStyle w:val="BodyText"/>
        <w:spacing w:line="264" w:lineRule="exact"/>
        <w:ind w:left="1388" w:right="24" w:hanging="341"/>
        <w:jc w:val="left"/>
        <w:rPr>
          <w:rFonts w:ascii="Calibri" w:hAnsi="Calibri" w:cs="Calibri" w:eastAsia="Calibri"/>
        </w:rPr>
      </w:pPr>
      <w:r>
        <w:rPr>
          <w:rFonts w:ascii="Arial" w:hAnsi="Arial"/>
        </w:rPr>
        <w:t>ø </w:t>
      </w:r>
      <w:r>
        <w:rPr/>
        <w:t>Install signs at </w:t>
      </w:r>
      <w:r>
        <w:rPr>
          <w:spacing w:val="-4"/>
        </w:rPr>
        <w:t>key </w:t>
      </w:r>
      <w:r>
        <w:rPr/>
        <w:t>entry and exit</w:t>
      </w:r>
      <w:r>
        <w:rPr>
          <w:spacing w:val="7"/>
        </w:rPr>
        <w:t> </w:t>
      </w:r>
      <w:r>
        <w:rPr/>
        <w:t>routes</w:t>
      </w:r>
      <w:r>
        <w:rPr/>
        <w:t> </w:t>
      </w:r>
      <w:r>
        <w:rPr>
          <w:rFonts w:ascii="Calibri" w:hAnsi="Calibri"/>
        </w:rPr>
        <w:t>recognising Gunaikurnai</w:t>
      </w:r>
      <w:r>
        <w:rPr>
          <w:rFonts w:ascii="Calibri" w:hAnsi="Calibri"/>
          <w:spacing w:val="-23"/>
        </w:rPr>
        <w:t> </w:t>
      </w:r>
      <w:r>
        <w:rPr>
          <w:rFonts w:ascii="Calibri" w:hAnsi="Calibri"/>
        </w:rPr>
        <w:t>Country</w:t>
      </w:r>
    </w:p>
    <w:p>
      <w:pPr>
        <w:pStyle w:val="BodyText"/>
        <w:spacing w:line="264" w:lineRule="exact"/>
        <w:ind w:left="1388" w:right="24" w:hanging="341"/>
        <w:jc w:val="left"/>
      </w:pPr>
      <w:r>
        <w:rPr>
          <w:rFonts w:ascii="Arial" w:hAnsi="Arial"/>
        </w:rPr>
        <w:t>ø </w:t>
      </w:r>
      <w:r>
        <w:rPr/>
        <w:t>Seek agreements and Memorandums</w:t>
      </w:r>
      <w:r>
        <w:rPr>
          <w:spacing w:val="12"/>
        </w:rPr>
        <w:t> </w:t>
      </w:r>
      <w:r>
        <w:rPr/>
        <w:t>of</w:t>
      </w:r>
      <w:r>
        <w:rPr/>
        <w:t> Understanding with </w:t>
      </w:r>
      <w:r>
        <w:rPr>
          <w:spacing w:val="-3"/>
        </w:rPr>
        <w:t>key </w:t>
      </w:r>
      <w:r>
        <w:rPr/>
        <w:t>government</w:t>
      </w:r>
      <w:r>
        <w:rPr>
          <w:spacing w:val="-18"/>
        </w:rPr>
        <w:t> </w:t>
      </w:r>
      <w:r>
        <w:rPr/>
        <w:t>agencies</w:t>
      </w:r>
      <w:r>
        <w:rPr/>
        <w:t> to formalise effective</w:t>
      </w:r>
      <w:r>
        <w:rPr>
          <w:spacing w:val="-36"/>
        </w:rPr>
        <w:t> </w:t>
      </w:r>
      <w:r>
        <w:rPr/>
        <w:t>relationships</w:t>
      </w:r>
    </w:p>
    <w:p>
      <w:pPr>
        <w:pStyle w:val="BodyText"/>
        <w:spacing w:line="264" w:lineRule="exact"/>
        <w:ind w:left="1388" w:right="68" w:hanging="341"/>
        <w:jc w:val="left"/>
      </w:pPr>
      <w:r>
        <w:rPr>
          <w:rFonts w:ascii="Arial" w:hAnsi="Arial"/>
        </w:rPr>
        <w:t>ø  </w:t>
      </w:r>
      <w:r>
        <w:rPr>
          <w:rFonts w:ascii="Arial" w:hAnsi="Arial"/>
          <w:spacing w:val="15"/>
        </w:rPr>
        <w:t> </w:t>
      </w:r>
      <w:r>
        <w:rPr>
          <w:spacing w:val="-5"/>
        </w:rPr>
        <w:t>Provide</w:t>
      </w:r>
      <w:r>
        <w:rPr>
          <w:spacing w:val="-9"/>
        </w:rPr>
        <w:t> </w:t>
      </w:r>
      <w:r>
        <w:rPr>
          <w:spacing w:val="-4"/>
        </w:rPr>
        <w:t>better</w:t>
      </w:r>
      <w:r>
        <w:rPr>
          <w:spacing w:val="-9"/>
        </w:rPr>
        <w:t> </w:t>
      </w:r>
      <w:r>
        <w:rPr>
          <w:spacing w:val="-5"/>
        </w:rPr>
        <w:t>information</w:t>
      </w:r>
      <w:r>
        <w:rPr>
          <w:spacing w:val="-9"/>
        </w:rPr>
        <w:t> </w:t>
      </w:r>
      <w:r>
        <w:rPr>
          <w:spacing w:val="-4"/>
        </w:rPr>
        <w:t>to</w:t>
      </w:r>
      <w:r>
        <w:rPr>
          <w:spacing w:val="-9"/>
        </w:rPr>
        <w:t> </w:t>
      </w:r>
      <w:r>
        <w:rPr>
          <w:spacing w:val="-4"/>
        </w:rPr>
        <w:t>the</w:t>
      </w:r>
      <w:r>
        <w:rPr>
          <w:spacing w:val="-9"/>
        </w:rPr>
        <w:t> </w:t>
      </w:r>
      <w:r>
        <w:rPr>
          <w:spacing w:val="-4"/>
        </w:rPr>
        <w:t>mob</w:t>
      </w:r>
      <w:r>
        <w:rPr>
          <w:spacing w:val="-9"/>
        </w:rPr>
        <w:t> </w:t>
      </w:r>
      <w:r>
        <w:rPr>
          <w:spacing w:val="-5"/>
        </w:rPr>
        <w:t>about</w:t>
      </w:r>
      <w:r>
        <w:rPr>
          <w:spacing w:val="-47"/>
        </w:rPr>
        <w:t> </w:t>
      </w:r>
      <w:r>
        <w:rPr>
          <w:spacing w:val="-47"/>
        </w:rPr>
      </w:r>
      <w:r>
        <w:rPr>
          <w:spacing w:val="-4"/>
        </w:rPr>
        <w:t>their </w:t>
      </w:r>
      <w:r>
        <w:rPr>
          <w:spacing w:val="-5"/>
        </w:rPr>
        <w:t>rights </w:t>
      </w:r>
      <w:r>
        <w:rPr>
          <w:spacing w:val="-4"/>
        </w:rPr>
        <w:t>and </w:t>
      </w:r>
      <w:r>
        <w:rPr>
          <w:spacing w:val="-6"/>
        </w:rPr>
        <w:t>interests </w:t>
      </w:r>
      <w:r>
        <w:rPr>
          <w:spacing w:val="-3"/>
        </w:rPr>
        <w:t>as </w:t>
      </w:r>
      <w:r>
        <w:rPr>
          <w:spacing w:val="-6"/>
        </w:rPr>
        <w:t>Traditional</w:t>
      </w:r>
      <w:r>
        <w:rPr>
          <w:spacing w:val="-25"/>
        </w:rPr>
        <w:t> </w:t>
      </w:r>
      <w:r>
        <w:rPr>
          <w:spacing w:val="-5"/>
        </w:rPr>
        <w:t>Owners</w:t>
      </w:r>
      <w:r>
        <w:rPr/>
        <w:t> </w:t>
      </w:r>
      <w:r>
        <w:rPr>
          <w:spacing w:val="-4"/>
        </w:rPr>
        <w:t>with </w:t>
      </w:r>
      <w:r>
        <w:rPr/>
        <w:t>a </w:t>
      </w:r>
      <w:r>
        <w:rPr>
          <w:spacing w:val="-5"/>
        </w:rPr>
        <w:t>Native </w:t>
      </w:r>
      <w:r>
        <w:rPr>
          <w:spacing w:val="-4"/>
        </w:rPr>
        <w:t>Title </w:t>
      </w:r>
      <w:r>
        <w:rPr>
          <w:spacing w:val="-5"/>
        </w:rPr>
        <w:t>determination </w:t>
      </w:r>
      <w:r>
        <w:rPr>
          <w:spacing w:val="-4"/>
        </w:rPr>
        <w:t>and</w:t>
      </w:r>
      <w:r>
        <w:rPr>
          <w:spacing w:val="-29"/>
        </w:rPr>
        <w:t> </w:t>
      </w:r>
      <w:r>
        <w:rPr>
          <w:spacing w:val="-5"/>
        </w:rPr>
        <w:t>settlement</w:t>
      </w:r>
    </w:p>
    <w:p>
      <w:pPr>
        <w:pStyle w:val="BodyText"/>
        <w:spacing w:line="264" w:lineRule="exact"/>
        <w:ind w:left="1388" w:right="24" w:hanging="341"/>
        <w:jc w:val="left"/>
        <w:rPr>
          <w:rFonts w:ascii="Calibri" w:hAnsi="Calibri" w:cs="Calibri" w:eastAsia="Calibri"/>
        </w:rPr>
      </w:pPr>
      <w:r>
        <w:rPr>
          <w:rFonts w:ascii="Arial" w:hAnsi="Arial"/>
        </w:rPr>
        <w:t>ø </w:t>
      </w:r>
      <w:r>
        <w:rPr>
          <w:rFonts w:ascii="Calibri" w:hAnsi="Calibri"/>
        </w:rPr>
        <w:t>Develop fact sheets to provide</w:t>
      </w:r>
      <w:r>
        <w:rPr>
          <w:rFonts w:ascii="Calibri" w:hAnsi="Calibri"/>
          <w:spacing w:val="2"/>
        </w:rPr>
        <w:t> </w:t>
      </w:r>
      <w:r>
        <w:rPr>
          <w:rFonts w:ascii="Calibri" w:hAnsi="Calibri"/>
        </w:rPr>
        <w:t>useful</w:t>
      </w:r>
      <w:r>
        <w:rPr>
          <w:rFonts w:ascii="Calibri" w:hAnsi="Calibri"/>
          <w:spacing w:val="-1"/>
          <w:w w:val="100"/>
        </w:rPr>
        <w:t> </w:t>
      </w:r>
      <w:r>
        <w:rPr/>
        <w:t>information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Gunaikurnai</w:t>
      </w:r>
      <w:r>
        <w:rPr>
          <w:spacing w:val="-10"/>
        </w:rPr>
        <w:t> </w:t>
      </w:r>
      <w:r>
        <w:rPr/>
        <w:t>Traditional</w:t>
      </w:r>
      <w:r>
        <w:rPr>
          <w:spacing w:val="-10"/>
        </w:rPr>
        <w:t> </w:t>
      </w:r>
      <w:r>
        <w:rPr/>
        <w:t>Owners</w:t>
      </w:r>
      <w:r>
        <w:rPr/>
        <w:t> </w:t>
      </w:r>
      <w:r>
        <w:rPr>
          <w:rFonts w:ascii="Calibri" w:hAnsi="Calibri"/>
        </w:rPr>
        <w:t>about other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agencies</w:t>
      </w:r>
    </w:p>
    <w:p>
      <w:pPr>
        <w:pStyle w:val="BodyText"/>
        <w:spacing w:line="264" w:lineRule="exact"/>
        <w:ind w:left="1388" w:right="0" w:hanging="341"/>
        <w:jc w:val="left"/>
        <w:rPr>
          <w:rFonts w:ascii="Calibri" w:hAnsi="Calibri" w:cs="Calibri" w:eastAsia="Calibri"/>
        </w:rPr>
      </w:pPr>
      <w:r>
        <w:rPr>
          <w:rFonts w:ascii="Arial" w:hAnsi="Arial"/>
        </w:rPr>
        <w:t>ø </w:t>
      </w:r>
      <w:r>
        <w:rPr>
          <w:rFonts w:ascii="Calibri" w:hAnsi="Calibri"/>
        </w:rPr>
        <w:t>Complete the oral history project of</w:t>
      </w:r>
      <w:r>
        <w:rPr>
          <w:rFonts w:ascii="Calibri" w:hAnsi="Calibri"/>
          <w:spacing w:val="3"/>
        </w:rPr>
        <w:t> </w:t>
      </w:r>
      <w:r>
        <w:rPr>
          <w:rFonts w:ascii="Calibri" w:hAnsi="Calibri"/>
        </w:rPr>
        <w:t>the</w:t>
      </w:r>
      <w:r>
        <w:rPr>
          <w:rFonts w:ascii="Calibri" w:hAnsi="Calibri"/>
        </w:rPr>
        <w:t> </w:t>
      </w:r>
      <w:r>
        <w:rPr/>
        <w:t>Gunaikurnai journey and share it with</w:t>
      </w:r>
      <w:r>
        <w:rPr>
          <w:spacing w:val="-12"/>
        </w:rPr>
        <w:t> </w:t>
      </w:r>
      <w:r>
        <w:rPr/>
        <w:t>agencies,</w:t>
      </w:r>
      <w:r>
        <w:rPr/>
        <w:t> </w:t>
      </w:r>
      <w:r>
        <w:rPr>
          <w:rFonts w:ascii="Calibri" w:hAnsi="Calibri"/>
        </w:rPr>
        <w:t>community groups and</w:t>
      </w:r>
      <w:r>
        <w:rPr>
          <w:rFonts w:ascii="Calibri" w:hAnsi="Calibri"/>
          <w:spacing w:val="-25"/>
        </w:rPr>
        <w:t> </w:t>
      </w:r>
      <w:r>
        <w:rPr>
          <w:rFonts w:ascii="Calibri" w:hAnsi="Calibri"/>
        </w:rPr>
        <w:t>schools</w:t>
      </w:r>
    </w:p>
    <w:p>
      <w:pPr>
        <w:pStyle w:val="BodyText"/>
        <w:spacing w:line="264" w:lineRule="exact"/>
        <w:ind w:left="1388" w:right="24" w:hanging="341"/>
        <w:jc w:val="left"/>
        <w:rPr>
          <w:rFonts w:ascii="Calibri" w:hAnsi="Calibri" w:cs="Calibri" w:eastAsia="Calibri"/>
        </w:rPr>
      </w:pPr>
      <w:r>
        <w:rPr>
          <w:rFonts w:ascii="Arial" w:hAnsi="Arial"/>
        </w:rPr>
        <w:t>ø </w:t>
      </w:r>
      <w:r>
        <w:rPr>
          <w:rFonts w:ascii="Calibri" w:hAnsi="Calibri"/>
        </w:rPr>
        <w:t>Clarify protocols for assigning and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undertaking</w:t>
      </w:r>
      <w:r>
        <w:rPr>
          <w:rFonts w:ascii="Calibri" w:hAnsi="Calibri"/>
          <w:w w:val="100"/>
        </w:rPr>
        <w:t> </w:t>
      </w:r>
      <w:r>
        <w:rPr/>
        <w:t>ceremonial tasks, including Welcomes</w:t>
      </w:r>
      <w:r>
        <w:rPr>
          <w:spacing w:val="-7"/>
        </w:rPr>
        <w:t> </w:t>
      </w:r>
      <w:r>
        <w:rPr/>
        <w:t>to</w:t>
      </w:r>
      <w:r>
        <w:rPr/>
        <w:t> </w:t>
      </w:r>
      <w:r>
        <w:rPr>
          <w:rFonts w:ascii="Calibri" w:hAnsi="Calibri"/>
        </w:rPr>
        <w:t>Country and smoking</w:t>
      </w:r>
      <w:r>
        <w:rPr>
          <w:rFonts w:ascii="Calibri" w:hAnsi="Calibri"/>
          <w:spacing w:val="-14"/>
        </w:rPr>
        <w:t> </w:t>
      </w:r>
      <w:r>
        <w:rPr>
          <w:rFonts w:ascii="Calibri" w:hAnsi="Calibri"/>
        </w:rPr>
        <w:t>ceremonies</w:t>
      </w:r>
    </w:p>
    <w:p>
      <w:pPr>
        <w:pStyle w:val="BodyText"/>
        <w:spacing w:line="264" w:lineRule="exact"/>
        <w:ind w:left="1388" w:right="24" w:hanging="341"/>
        <w:jc w:val="left"/>
      </w:pPr>
      <w:r>
        <w:rPr>
          <w:rFonts w:ascii="Arial" w:hAnsi="Arial"/>
        </w:rPr>
        <w:t>ø </w:t>
      </w:r>
      <w:r>
        <w:rPr>
          <w:spacing w:val="-3"/>
        </w:rPr>
        <w:t>Work </w:t>
      </w:r>
      <w:r>
        <w:rPr/>
        <w:t>with local media to share</w:t>
      </w:r>
      <w:r>
        <w:rPr>
          <w:spacing w:val="16"/>
        </w:rPr>
        <w:t> </w:t>
      </w:r>
      <w:r>
        <w:rPr/>
        <w:t>Gunaikurnai</w:t>
      </w:r>
      <w:r>
        <w:rPr/>
        <w:t> stories, </w:t>
      </w:r>
      <w:r>
        <w:rPr>
          <w:spacing w:val="-4"/>
        </w:rPr>
        <w:t>key </w:t>
      </w:r>
      <w:r>
        <w:rPr/>
        <w:t>messages and protocols</w:t>
      </w:r>
      <w:r>
        <w:rPr>
          <w:spacing w:val="-4"/>
        </w:rPr>
        <w:t> </w:t>
      </w:r>
      <w:r>
        <w:rPr/>
        <w:t>for</w:t>
      </w:r>
      <w:r>
        <w:rPr/>
        <w:t> approaching Traditional Owners to</w:t>
      </w:r>
      <w:r>
        <w:rPr>
          <w:spacing w:val="-9"/>
        </w:rPr>
        <w:t> </w:t>
      </w:r>
      <w:r>
        <w:rPr/>
        <w:t>do</w:t>
      </w:r>
      <w:r>
        <w:rPr/>
        <w:t> ceremonies.</w:t>
      </w:r>
    </w:p>
    <w:p>
      <w:pPr>
        <w:pStyle w:val="Heading7"/>
        <w:spacing w:line="240" w:lineRule="auto" w:before="203"/>
        <w:ind w:left="584" w:right="933"/>
        <w:jc w:val="left"/>
      </w:pPr>
      <w:r>
        <w:rPr/>
        <w:br w:type="column"/>
      </w:r>
      <w:r>
        <w:rPr>
          <w:color w:val="A4590C"/>
        </w:rPr>
        <w:t>Success</w:t>
      </w:r>
      <w:r>
        <w:rPr>
          <w:color w:val="A4590C"/>
          <w:spacing w:val="-4"/>
        </w:rPr>
        <w:t> </w:t>
      </w:r>
      <w:r>
        <w:rPr>
          <w:color w:val="A4590C"/>
        </w:rPr>
        <w:t>measures</w:t>
      </w:r>
      <w:r>
        <w:rPr/>
      </w:r>
    </w:p>
    <w:p>
      <w:pPr>
        <w:pStyle w:val="BodyText"/>
        <w:spacing w:line="264" w:lineRule="exact" w:before="101"/>
        <w:ind w:left="584" w:right="933"/>
        <w:jc w:val="left"/>
      </w:pPr>
      <w:r>
        <w:rPr/>
        <w:pict>
          <v:group style="position:absolute;margin-left:310.265015pt;margin-top:90.845108pt;width:253.8pt;height:458pt;mso-position-horizontal-relative:page;mso-position-vertical-relative:paragraph;z-index:4048" coordorigin="6205,1817" coordsize="5076,9160">
            <v:group style="position:absolute;left:6205;top:8406;width:5076;height:2571" coordorigin="6205,8406" coordsize="5076,2571">
              <v:shape style="position:absolute;left:6205;top:8406;width:5076;height:2571" coordorigin="6205,8406" coordsize="5076,2571" path="m6205,8406l11281,8406,11281,10976,6205,10976,6205,8406xe" filled="true" fillcolor="#000000" stroked="false">
                <v:path arrowok="t"/>
                <v:fill type="solid"/>
              </v:shape>
              <v:shape style="position:absolute;left:6256;top:8457;width:4697;height:2192" type="#_x0000_t75" stroked="false">
                <v:imagedata r:id="rId48" o:title=""/>
              </v:shape>
            </v:group>
            <v:group style="position:absolute;left:6220;top:1817;width:5062;height:6610" coordorigin="6220,1817" coordsize="5062,6610">
              <v:shape style="position:absolute;left:6220;top:1817;width:5062;height:6610" coordorigin="6220,1817" coordsize="5062,6610" path="m6220,1817l11281,1817,11281,8427,6220,8427,6220,1817xe" filled="true" fillcolor="#000000" stroked="false">
                <v:path arrowok="t"/>
                <v:fill type="solid"/>
              </v:shape>
              <v:shape style="position:absolute;left:6268;top:1868;width:4685;height:6230" type="#_x0000_t75" stroked="false">
                <v:imagedata r:id="rId49" o:title=""/>
              </v:shape>
            </v:group>
            <w10:wrap type="none"/>
          </v:group>
        </w:pict>
      </w:r>
      <w:r>
        <w:rPr>
          <w:spacing w:val="-5"/>
        </w:rPr>
        <w:t>We </w:t>
      </w:r>
      <w:r>
        <w:rPr/>
        <w:t>will know we are achieving our goal when</w:t>
      </w:r>
      <w:r>
        <w:rPr>
          <w:spacing w:val="-3"/>
        </w:rPr>
        <w:t> </w:t>
      </w:r>
      <w:r>
        <w:rPr/>
        <w:t>our</w:t>
      </w:r>
      <w:r>
        <w:rPr/>
        <w:t> </w:t>
      </w:r>
      <w:r>
        <w:rPr>
          <w:rFonts w:ascii="Calibri"/>
        </w:rPr>
        <w:t>Welcome to Country and other ceremonial</w:t>
      </w:r>
      <w:r>
        <w:rPr>
          <w:rFonts w:ascii="Calibri"/>
          <w:spacing w:val="-30"/>
        </w:rPr>
        <w:t> </w:t>
      </w:r>
      <w:r>
        <w:rPr>
          <w:rFonts w:ascii="Calibri"/>
        </w:rPr>
        <w:t>services</w:t>
      </w:r>
      <w:r>
        <w:rPr>
          <w:rFonts w:ascii="Calibri"/>
          <w:w w:val="99"/>
        </w:rPr>
        <w:t> </w:t>
      </w:r>
      <w:r>
        <w:rPr/>
        <w:t>are in demand, we have partnership</w:t>
      </w:r>
      <w:r>
        <w:rPr>
          <w:spacing w:val="-12"/>
        </w:rPr>
        <w:t> </w:t>
      </w:r>
      <w:r>
        <w:rPr/>
        <w:t>agreements</w:t>
      </w:r>
      <w:r>
        <w:rPr/>
        <w:t> with all of our </w:t>
      </w:r>
      <w:r>
        <w:rPr>
          <w:spacing w:val="-3"/>
        </w:rPr>
        <w:t>key </w:t>
      </w:r>
      <w:r>
        <w:rPr/>
        <w:t>stakeholders and we</w:t>
      </w:r>
      <w:r>
        <w:rPr>
          <w:spacing w:val="-8"/>
        </w:rPr>
        <w:t> </w:t>
      </w:r>
      <w:r>
        <w:rPr/>
        <w:t>have</w:t>
      </w:r>
      <w:r>
        <w:rPr/>
        <w:t> GLaWAC</w:t>
      </w:r>
      <w:r>
        <w:rPr>
          <w:spacing w:val="-10"/>
        </w:rPr>
        <w:t> </w:t>
      </w:r>
      <w:r>
        <w:rPr/>
        <w:t>offices</w:t>
      </w:r>
      <w:r>
        <w:rPr>
          <w:spacing w:val="-10"/>
        </w:rPr>
        <w:t> </w:t>
      </w:r>
      <w:r>
        <w:rPr/>
        <w:t>across</w:t>
      </w:r>
      <w:r>
        <w:rPr>
          <w:spacing w:val="-10"/>
        </w:rPr>
        <w:t> </w:t>
      </w:r>
      <w:r>
        <w:rPr/>
        <w:t>our</w:t>
      </w:r>
      <w:r>
        <w:rPr>
          <w:spacing w:val="-10"/>
        </w:rPr>
        <w:t> </w:t>
      </w:r>
      <w:r>
        <w:rPr/>
        <w:t>Country.</w:t>
      </w:r>
    </w:p>
    <w:p>
      <w:pPr>
        <w:spacing w:after="0" w:line="264" w:lineRule="exact"/>
        <w:jc w:val="left"/>
        <w:sectPr>
          <w:type w:val="continuous"/>
          <w:pgSz w:w="11910" w:h="16840"/>
          <w:pgMar w:top="1180" w:bottom="280" w:left="0" w:right="0"/>
          <w:cols w:num="2" w:equalWidth="0">
            <w:col w:w="5632" w:space="40"/>
            <w:col w:w="6238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Heading5"/>
        <w:tabs>
          <w:tab w:pos="11264" w:val="left" w:leader="none"/>
        </w:tabs>
        <w:spacing w:line="240" w:lineRule="auto" w:before="185"/>
        <w:ind w:right="0"/>
        <w:jc w:val="left"/>
        <w:rPr>
          <w:u w:val="none"/>
        </w:rPr>
      </w:pPr>
      <w:r>
        <w:rPr/>
        <w:pict>
          <v:group style="position:absolute;margin-left:582.508606pt;margin-top:19.526873pt;width:12.8pt;height:4.8pt;mso-position-horizontal-relative:page;mso-position-vertical-relative:paragraph;z-index:-886360" coordorigin="11650,391" coordsize="256,96">
            <v:group style="position:absolute;left:11898;top:398;width:2;height:80" coordorigin="11898,398" coordsize="2,80">
              <v:shape style="position:absolute;left:11898;top:398;width:2;height:80" coordorigin="11898,398" coordsize="0,80" path="m11898,478l11898,398e" filled="false" stroked="true" strokeweight=".748pt" strokecolor="#939598">
                <v:path arrowok="t"/>
              </v:shape>
            </v:group>
            <v:group style="position:absolute;left:11858;top:398;width:2;height:80" coordorigin="11858,398" coordsize="2,80">
              <v:shape style="position:absolute;left:11858;top:398;width:2;height:80" coordorigin="11858,398" coordsize="0,80" path="m11858,478l11858,398e" filled="false" stroked="true" strokeweight=".748pt" strokecolor="#939598">
                <v:path arrowok="t"/>
              </v:shape>
            </v:group>
            <v:group style="position:absolute;left:11818;top:398;width:2;height:80" coordorigin="11818,398" coordsize="2,80">
              <v:shape style="position:absolute;left:11818;top:398;width:2;height:80" coordorigin="11818,398" coordsize="0,80" path="m11818,478l11818,398e" filled="false" stroked="true" strokeweight=".748pt" strokecolor="#939598">
                <v:path arrowok="t"/>
              </v:shape>
            </v:group>
            <v:group style="position:absolute;left:11778;top:398;width:2;height:80" coordorigin="11778,398" coordsize="2,80">
              <v:shape style="position:absolute;left:11778;top:398;width:2;height:80" coordorigin="11778,398" coordsize="0,80" path="m11778,478l11778,398e" filled="false" stroked="true" strokeweight=".748pt" strokecolor="#939598">
                <v:path arrowok="t"/>
              </v:shape>
            </v:group>
            <v:group style="position:absolute;left:11738;top:398;width:2;height:80" coordorigin="11738,398" coordsize="2,80">
              <v:shape style="position:absolute;left:11738;top:398;width:2;height:80" coordorigin="11738,398" coordsize="0,80" path="m11738,478l11738,398e" filled="false" stroked="true" strokeweight=".748pt" strokecolor="#939598">
                <v:path arrowok="t"/>
              </v:shape>
            </v:group>
            <v:group style="position:absolute;left:11698;top:398;width:2;height:80" coordorigin="11698,398" coordsize="2,80">
              <v:shape style="position:absolute;left:11698;top:398;width:2;height:80" coordorigin="11698,398" coordsize="0,80" path="m11698,478l11698,398e" filled="false" stroked="true" strokeweight=".748pt" strokecolor="#939598">
                <v:path arrowok="t"/>
              </v:shape>
            </v:group>
            <v:group style="position:absolute;left:11658;top:398;width:2;height:80" coordorigin="11658,398" coordsize="2,80">
              <v:shape style="position:absolute;left:11658;top:398;width:2;height:80" coordorigin="11658,398" coordsize="0,80" path="m11658,478l11658,398e" filled="false" stroked="true" strokeweight=".748pt" strokecolor="#93959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-.374011pt;margin-top:19.537872pt;width:559.6pt;height:4.95pt;mso-position-horizontal-relative:page;mso-position-vertical-relative:paragraph;z-index:-886336" coordorigin="-7,391" coordsize="11192,99">
            <v:group style="position:absolute;left:11177;top:398;width:2;height:80" coordorigin="11177,398" coordsize="2,80">
              <v:shape style="position:absolute;left:11177;top:398;width:2;height:80" coordorigin="11177,398" coordsize="1,80" path="m11177,478l11177,398e" filled="false" stroked="true" strokeweight=".748pt" strokecolor="#939598">
                <v:path arrowok="t"/>
              </v:shape>
            </v:group>
            <v:group style="position:absolute;left:11137;top:398;width:2;height:80" coordorigin="11137,398" coordsize="2,80">
              <v:shape style="position:absolute;left:11137;top:398;width:2;height:80" coordorigin="11137,398" coordsize="0,80" path="m11137,478l11137,398e" filled="false" stroked="true" strokeweight=".748pt" strokecolor="#939598">
                <v:path arrowok="t"/>
              </v:shape>
            </v:group>
            <v:group style="position:absolute;left:11097;top:398;width:2;height:80" coordorigin="11097,398" coordsize="2,80">
              <v:shape style="position:absolute;left:11097;top:398;width:2;height:80" coordorigin="11097,398" coordsize="0,80" path="m11097,478l11097,398e" filled="false" stroked="true" strokeweight=".748pt" strokecolor="#939598">
                <v:path arrowok="t"/>
              </v:shape>
            </v:group>
            <v:group style="position:absolute;left:11057;top:398;width:2;height:80" coordorigin="11057,398" coordsize="2,80">
              <v:shape style="position:absolute;left:11057;top:398;width:2;height:80" coordorigin="11057,398" coordsize="0,80" path="m11057,478l11057,398e" filled="false" stroked="true" strokeweight=".748pt" strokecolor="#939598">
                <v:path arrowok="t"/>
              </v:shape>
            </v:group>
            <v:group style="position:absolute;left:11017;top:398;width:2;height:80" coordorigin="11017,398" coordsize="2,80">
              <v:shape style="position:absolute;left:11017;top:398;width:2;height:80" coordorigin="11017,398" coordsize="0,80" path="m11017,478l11017,398e" filled="false" stroked="true" strokeweight=".748pt" strokecolor="#939598">
                <v:path arrowok="t"/>
              </v:shape>
            </v:group>
            <v:group style="position:absolute;left:10977;top:398;width:2;height:80" coordorigin="10977,398" coordsize="2,80">
              <v:shape style="position:absolute;left:10977;top:398;width:2;height:80" coordorigin="10977,398" coordsize="0,80" path="m10977,478l10977,398e" filled="false" stroked="true" strokeweight=".748pt" strokecolor="#939598">
                <v:path arrowok="t"/>
              </v:shape>
            </v:group>
            <v:group style="position:absolute;left:10937;top:398;width:2;height:80" coordorigin="10937,398" coordsize="2,80">
              <v:shape style="position:absolute;left:10937;top:398;width:2;height:80" coordorigin="10937,398" coordsize="0,80" path="m10937,478l10937,398e" filled="false" stroked="true" strokeweight=".748pt" strokecolor="#939598">
                <v:path arrowok="t"/>
              </v:shape>
            </v:group>
            <v:group style="position:absolute;left:10896;top:398;width:2;height:80" coordorigin="10896,398" coordsize="2,80">
              <v:shape style="position:absolute;left:10896;top:398;width:2;height:80" coordorigin="10896,398" coordsize="0,80" path="m10897,478l10896,398e" filled="false" stroked="true" strokeweight=".748pt" strokecolor="#939598">
                <v:path arrowok="t"/>
              </v:shape>
            </v:group>
            <v:group style="position:absolute;left:10856;top:398;width:2;height:80" coordorigin="10856,398" coordsize="2,80">
              <v:shape style="position:absolute;left:10856;top:398;width:2;height:80" coordorigin="10856,398" coordsize="1,80" path="m10856,478l10856,398e" filled="false" stroked="true" strokeweight=".748pt" strokecolor="#939598">
                <v:path arrowok="t"/>
              </v:shape>
            </v:group>
            <v:group style="position:absolute;left:10816;top:398;width:2;height:80" coordorigin="10816,398" coordsize="2,80">
              <v:shape style="position:absolute;left:10816;top:398;width:2;height:80" coordorigin="10816,398" coordsize="0,80" path="m10816,478l10816,398e" filled="false" stroked="true" strokeweight=".748pt" strokecolor="#939598">
                <v:path arrowok="t"/>
              </v:shape>
            </v:group>
            <v:group style="position:absolute;left:10776;top:398;width:2;height:80" coordorigin="10776,398" coordsize="2,80">
              <v:shape style="position:absolute;left:10776;top:398;width:2;height:80" coordorigin="10776,398" coordsize="0,80" path="m10776,478l10776,398e" filled="false" stroked="true" strokeweight=".748pt" strokecolor="#939598">
                <v:path arrowok="t"/>
              </v:shape>
            </v:group>
            <v:group style="position:absolute;left:10736;top:398;width:2;height:80" coordorigin="10736,398" coordsize="2,80">
              <v:shape style="position:absolute;left:10736;top:398;width:2;height:80" coordorigin="10736,398" coordsize="1,80" path="m10736,478l10736,398e" filled="false" stroked="true" strokeweight=".748pt" strokecolor="#939598">
                <v:path arrowok="t"/>
              </v:shape>
            </v:group>
            <v:group style="position:absolute;left:10696;top:398;width:2;height:80" coordorigin="10696,398" coordsize="2,80">
              <v:shape style="position:absolute;left:10696;top:398;width:2;height:80" coordorigin="10696,398" coordsize="0,80" path="m10696,478l10696,398e" filled="false" stroked="true" strokeweight=".748pt" strokecolor="#939598">
                <v:path arrowok="t"/>
              </v:shape>
            </v:group>
            <v:group style="position:absolute;left:10656;top:398;width:2;height:80" coordorigin="10656,398" coordsize="2,80">
              <v:shape style="position:absolute;left:10656;top:398;width:2;height:80" coordorigin="10656,398" coordsize="0,80" path="m10656,478l10656,398e" filled="false" stroked="true" strokeweight=".748pt" strokecolor="#939598">
                <v:path arrowok="t"/>
              </v:shape>
            </v:group>
            <v:group style="position:absolute;left:10616;top:398;width:2;height:80" coordorigin="10616,398" coordsize="2,80">
              <v:shape style="position:absolute;left:10616;top:398;width:2;height:80" coordorigin="10616,398" coordsize="0,80" path="m10616,478l10616,398e" filled="false" stroked="true" strokeweight=".748pt" strokecolor="#939598">
                <v:path arrowok="t"/>
              </v:shape>
            </v:group>
            <v:group style="position:absolute;left:10576;top:398;width:2;height:80" coordorigin="10576,398" coordsize="2,80">
              <v:shape style="position:absolute;left:10576;top:398;width:2;height:80" coordorigin="10576,398" coordsize="0,80" path="m10576,478l10576,398e" filled="false" stroked="true" strokeweight=".748pt" strokecolor="#939598">
                <v:path arrowok="t"/>
              </v:shape>
            </v:group>
            <v:group style="position:absolute;left:10536;top:398;width:2;height:80" coordorigin="10536,398" coordsize="2,80">
              <v:shape style="position:absolute;left:10536;top:398;width:2;height:80" coordorigin="10536,398" coordsize="1,80" path="m10536,478l10536,398e" filled="false" stroked="true" strokeweight=".748pt" strokecolor="#939598">
                <v:path arrowok="t"/>
              </v:shape>
            </v:group>
            <v:group style="position:absolute;left:10496;top:398;width:2;height:80" coordorigin="10496,398" coordsize="2,80">
              <v:shape style="position:absolute;left:10496;top:398;width:2;height:80" coordorigin="10496,398" coordsize="0,80" path="m10496,478l10496,398e" filled="false" stroked="true" strokeweight=".748pt" strokecolor="#939598">
                <v:path arrowok="t"/>
              </v:shape>
            </v:group>
            <v:group style="position:absolute;left:10456;top:398;width:2;height:80" coordorigin="10456,398" coordsize="2,80">
              <v:shape style="position:absolute;left:10456;top:398;width:2;height:80" coordorigin="10456,398" coordsize="0,80" path="m10456,478l10456,398e" filled="false" stroked="true" strokeweight=".748pt" strokecolor="#939598">
                <v:path arrowok="t"/>
              </v:shape>
            </v:group>
            <v:group style="position:absolute;left:10416;top:398;width:2;height:80" coordorigin="10416,398" coordsize="2,80">
              <v:shape style="position:absolute;left:10416;top:398;width:2;height:80" coordorigin="10416,398" coordsize="0,80" path="m10416,478l10416,398e" filled="false" stroked="true" strokeweight=".748pt" strokecolor="#939598">
                <v:path arrowok="t"/>
              </v:shape>
            </v:group>
            <v:group style="position:absolute;left:10376;top:398;width:2;height:80" coordorigin="10376,398" coordsize="2,80">
              <v:shape style="position:absolute;left:10376;top:398;width:2;height:80" coordorigin="10376,398" coordsize="0,80" path="m10376,478l10376,398e" filled="false" stroked="true" strokeweight=".748pt" strokecolor="#939598">
                <v:path arrowok="t"/>
              </v:shape>
            </v:group>
            <v:group style="position:absolute;left:10336;top:398;width:2;height:80" coordorigin="10336,398" coordsize="2,80">
              <v:shape style="position:absolute;left:10336;top:398;width:2;height:80" coordorigin="10336,398" coordsize="0,80" path="m10336,478l10336,398e" filled="false" stroked="true" strokeweight=".748pt" strokecolor="#939598">
                <v:path arrowok="t"/>
              </v:shape>
            </v:group>
            <v:group style="position:absolute;left:10296;top:398;width:2;height:80" coordorigin="10296,398" coordsize="2,80">
              <v:shape style="position:absolute;left:10296;top:398;width:2;height:80" coordorigin="10296,398" coordsize="0,80" path="m10296,478l10296,398e" filled="false" stroked="true" strokeweight=".748pt" strokecolor="#939598">
                <v:path arrowok="t"/>
              </v:shape>
            </v:group>
            <v:group style="position:absolute;left:10256;top:398;width:2;height:80" coordorigin="10256,398" coordsize="2,80">
              <v:shape style="position:absolute;left:10256;top:398;width:2;height:80" coordorigin="10256,398" coordsize="1,80" path="m10256,478l10256,398e" filled="false" stroked="true" strokeweight=".748pt" strokecolor="#939598">
                <v:path arrowok="t"/>
              </v:shape>
            </v:group>
            <v:group style="position:absolute;left:10215;top:399;width:2;height:80" coordorigin="10215,399" coordsize="2,80">
              <v:shape style="position:absolute;left:10215;top:399;width:2;height:80" coordorigin="10215,399" coordsize="1,80" path="m10215,479l10215,399e" filled="false" stroked="true" strokeweight=".748pt" strokecolor="#939598">
                <v:path arrowok="t"/>
              </v:shape>
            </v:group>
            <v:group style="position:absolute;left:10175;top:399;width:2;height:80" coordorigin="10175,399" coordsize="2,80">
              <v:shape style="position:absolute;left:10175;top:399;width:2;height:80" coordorigin="10175,399" coordsize="1,80" path="m10175,479l10175,399e" filled="false" stroked="true" strokeweight=".748pt" strokecolor="#939598">
                <v:path arrowok="t"/>
              </v:shape>
            </v:group>
            <v:group style="position:absolute;left:10135;top:399;width:2;height:80" coordorigin="10135,399" coordsize="2,80">
              <v:shape style="position:absolute;left:10135;top:399;width:2;height:80" coordorigin="10135,399" coordsize="1,80" path="m10135,479l10135,399e" filled="false" stroked="true" strokeweight=".748pt" strokecolor="#939598">
                <v:path arrowok="t"/>
              </v:shape>
            </v:group>
            <v:group style="position:absolute;left:10095;top:399;width:2;height:80" coordorigin="10095,399" coordsize="2,80">
              <v:shape style="position:absolute;left:10095;top:399;width:2;height:80" coordorigin="10095,399" coordsize="1,80" path="m10095,479l10095,399e" filled="false" stroked="true" strokeweight=".748pt" strokecolor="#939598">
                <v:path arrowok="t"/>
              </v:shape>
            </v:group>
            <v:group style="position:absolute;left:10055;top:399;width:2;height:80" coordorigin="10055,399" coordsize="2,80">
              <v:shape style="position:absolute;left:10055;top:399;width:2;height:80" coordorigin="10055,399" coordsize="1,80" path="m10055,479l10055,399e" filled="false" stroked="true" strokeweight=".748pt" strokecolor="#939598">
                <v:path arrowok="t"/>
              </v:shape>
            </v:group>
            <v:group style="position:absolute;left:10015;top:399;width:2;height:80" coordorigin="10015,399" coordsize="2,80">
              <v:shape style="position:absolute;left:10015;top:399;width:2;height:80" coordorigin="10015,399" coordsize="0,80" path="m10015,479l10015,399e" filled="false" stroked="true" strokeweight=".748pt" strokecolor="#939598">
                <v:path arrowok="t"/>
              </v:shape>
            </v:group>
            <v:group style="position:absolute;left:9975;top:399;width:2;height:80" coordorigin="9975,399" coordsize="2,80">
              <v:shape style="position:absolute;left:9975;top:399;width:2;height:80" coordorigin="9975,399" coordsize="0,80" path="m9975,479l9975,399e" filled="false" stroked="true" strokeweight=".748pt" strokecolor="#939598">
                <v:path arrowok="t"/>
              </v:shape>
            </v:group>
            <v:group style="position:absolute;left:9935;top:399;width:2;height:80" coordorigin="9935,399" coordsize="2,80">
              <v:shape style="position:absolute;left:9935;top:399;width:2;height:80" coordorigin="9935,399" coordsize="0,80" path="m9935,479l9935,399e" filled="false" stroked="true" strokeweight=".748pt" strokecolor="#939598">
                <v:path arrowok="t"/>
              </v:shape>
            </v:group>
            <v:group style="position:absolute;left:9895;top:399;width:2;height:80" coordorigin="9895,399" coordsize="2,80">
              <v:shape style="position:absolute;left:9895;top:399;width:2;height:80" coordorigin="9895,399" coordsize="1,80" path="m9895,479l9895,399e" filled="false" stroked="true" strokeweight=".748pt" strokecolor="#939598">
                <v:path arrowok="t"/>
              </v:shape>
            </v:group>
            <v:group style="position:absolute;left:9855;top:399;width:2;height:80" coordorigin="9855,399" coordsize="2,80">
              <v:shape style="position:absolute;left:9855;top:399;width:2;height:80" coordorigin="9855,399" coordsize="1,80" path="m9855,479l9855,399e" filled="false" stroked="true" strokeweight=".748pt" strokecolor="#939598">
                <v:path arrowok="t"/>
              </v:shape>
            </v:group>
            <v:group style="position:absolute;left:9815;top:399;width:2;height:80" coordorigin="9815,399" coordsize="2,80">
              <v:shape style="position:absolute;left:9815;top:399;width:2;height:80" coordorigin="9815,399" coordsize="0,80" path="m9815,479l9815,399e" filled="false" stroked="true" strokeweight=".748pt" strokecolor="#939598">
                <v:path arrowok="t"/>
              </v:shape>
            </v:group>
            <v:group style="position:absolute;left:9775;top:399;width:2;height:80" coordorigin="9775,399" coordsize="2,80">
              <v:shape style="position:absolute;left:9775;top:399;width:2;height:80" coordorigin="9775,399" coordsize="1,80" path="m9775,479l9775,399e" filled="false" stroked="true" strokeweight=".748pt" strokecolor="#939598">
                <v:path arrowok="t"/>
              </v:shape>
            </v:group>
            <v:group style="position:absolute;left:9735;top:399;width:2;height:80" coordorigin="9735,399" coordsize="2,80">
              <v:shape style="position:absolute;left:9735;top:399;width:2;height:80" coordorigin="9735,399" coordsize="1,80" path="m9735,479l9735,399e" filled="false" stroked="true" strokeweight=".748pt" strokecolor="#939598">
                <v:path arrowok="t"/>
              </v:shape>
            </v:group>
            <v:group style="position:absolute;left:9695;top:399;width:2;height:80" coordorigin="9695,399" coordsize="2,80">
              <v:shape style="position:absolute;left:9695;top:399;width:2;height:80" coordorigin="9695,399" coordsize="0,80" path="m9695,479l9695,399e" filled="false" stroked="true" strokeweight=".748pt" strokecolor="#939598">
                <v:path arrowok="t"/>
              </v:shape>
            </v:group>
            <v:group style="position:absolute;left:9655;top:399;width:2;height:80" coordorigin="9655,399" coordsize="2,80">
              <v:shape style="position:absolute;left:9655;top:399;width:2;height:80" coordorigin="9655,399" coordsize="0,80" path="m9655,479l9655,399e" filled="false" stroked="true" strokeweight=".748pt" strokecolor="#939598">
                <v:path arrowok="t"/>
              </v:shape>
            </v:group>
            <v:group style="position:absolute;left:9615;top:399;width:2;height:80" coordorigin="9615,399" coordsize="2,80">
              <v:shape style="position:absolute;left:9615;top:399;width:2;height:80" coordorigin="9615,399" coordsize="0,80" path="m9615,479l9615,399e" filled="false" stroked="true" strokeweight=".748pt" strokecolor="#939598">
                <v:path arrowok="t"/>
              </v:shape>
            </v:group>
            <v:group style="position:absolute;left:9574;top:399;width:2;height:80" coordorigin="9574,399" coordsize="2,80">
              <v:shape style="position:absolute;left:9574;top:399;width:2;height:80" coordorigin="9574,399" coordsize="1,80" path="m9575,479l9574,399e" filled="false" stroked="true" strokeweight=".748pt" strokecolor="#939598">
                <v:path arrowok="t"/>
              </v:shape>
            </v:group>
            <v:group style="position:absolute;left:9534;top:399;width:2;height:80" coordorigin="9534,399" coordsize="2,80">
              <v:shape style="position:absolute;left:9534;top:399;width:2;height:80" coordorigin="9534,399" coordsize="1,80" path="m9534,479l9534,399e" filled="false" stroked="true" strokeweight=".748pt" strokecolor="#939598">
                <v:path arrowok="t"/>
              </v:shape>
            </v:group>
            <v:group style="position:absolute;left:9494;top:399;width:2;height:80" coordorigin="9494,399" coordsize="2,80">
              <v:shape style="position:absolute;left:9494;top:399;width:2;height:80" coordorigin="9494,399" coordsize="0,80" path="m9494,479l9494,399e" filled="false" stroked="true" strokeweight=".748pt" strokecolor="#939598">
                <v:path arrowok="t"/>
              </v:shape>
            </v:group>
            <v:group style="position:absolute;left:9454;top:399;width:2;height:80" coordorigin="9454,399" coordsize="2,80">
              <v:shape style="position:absolute;left:9454;top:399;width:2;height:80" coordorigin="9454,399" coordsize="1,80" path="m9454,479l9454,399e" filled="false" stroked="true" strokeweight=".748pt" strokecolor="#939598">
                <v:path arrowok="t"/>
              </v:shape>
            </v:group>
            <v:group style="position:absolute;left:9414;top:399;width:2;height:80" coordorigin="9414,399" coordsize="2,80">
              <v:shape style="position:absolute;left:9414;top:399;width:2;height:80" coordorigin="9414,399" coordsize="0,80" path="m9414,479l9414,399e" filled="false" stroked="true" strokeweight=".748pt" strokecolor="#939598">
                <v:path arrowok="t"/>
              </v:shape>
            </v:group>
            <v:group style="position:absolute;left:9374;top:399;width:2;height:80" coordorigin="9374,399" coordsize="2,80">
              <v:shape style="position:absolute;left:9374;top:399;width:2;height:80" coordorigin="9374,399" coordsize="0,80" path="m9374,479l9374,399e" filled="false" stroked="true" strokeweight=".748pt" strokecolor="#939598">
                <v:path arrowok="t"/>
              </v:shape>
            </v:group>
            <v:group style="position:absolute;left:9334;top:399;width:2;height:80" coordorigin="9334,399" coordsize="2,80">
              <v:shape style="position:absolute;left:9334;top:399;width:2;height:80" coordorigin="9334,399" coordsize="1,80" path="m9334,479l9334,399e" filled="false" stroked="true" strokeweight=".748pt" strokecolor="#939598">
                <v:path arrowok="t"/>
              </v:shape>
            </v:group>
            <v:group style="position:absolute;left:9294;top:399;width:2;height:80" coordorigin="9294,399" coordsize="2,80">
              <v:shape style="position:absolute;left:9294;top:399;width:2;height:80" coordorigin="9294,399" coordsize="0,80" path="m9294,479l9294,399e" filled="false" stroked="true" strokeweight=".748pt" strokecolor="#939598">
                <v:path arrowok="t"/>
              </v:shape>
            </v:group>
            <v:group style="position:absolute;left:9254;top:399;width:2;height:80" coordorigin="9254,399" coordsize="2,80">
              <v:shape style="position:absolute;left:9254;top:399;width:2;height:80" coordorigin="9254,399" coordsize="1,80" path="m9254,479l9254,399e" filled="false" stroked="true" strokeweight=".748pt" strokecolor="#939598">
                <v:path arrowok="t"/>
              </v:shape>
            </v:group>
            <v:group style="position:absolute;left:9214;top:399;width:2;height:80" coordorigin="9214,399" coordsize="2,80">
              <v:shape style="position:absolute;left:9214;top:399;width:2;height:80" coordorigin="9214,399" coordsize="1,80" path="m9214,479l9214,399e" filled="false" stroked="true" strokeweight=".748pt" strokecolor="#939598">
                <v:path arrowok="t"/>
              </v:shape>
            </v:group>
            <v:group style="position:absolute;left:9174;top:399;width:2;height:80" coordorigin="9174,399" coordsize="2,80">
              <v:shape style="position:absolute;left:9174;top:399;width:2;height:80" coordorigin="9174,399" coordsize="0,80" path="m9174,479l9174,399e" filled="false" stroked="true" strokeweight=".748pt" strokecolor="#939598">
                <v:path arrowok="t"/>
              </v:shape>
            </v:group>
            <v:group style="position:absolute;left:9134;top:399;width:2;height:80" coordorigin="9134,399" coordsize="2,80">
              <v:shape style="position:absolute;left:9134;top:399;width:2;height:80" coordorigin="9134,399" coordsize="1,80" path="m9134,479l9134,399e" filled="false" stroked="true" strokeweight=".748pt" strokecolor="#939598">
                <v:path arrowok="t"/>
              </v:shape>
            </v:group>
            <v:group style="position:absolute;left:9094;top:399;width:2;height:80" coordorigin="9094,399" coordsize="2,80">
              <v:shape style="position:absolute;left:9094;top:399;width:2;height:80" coordorigin="9094,399" coordsize="0,80" path="m9094,479l9094,399e" filled="false" stroked="true" strokeweight=".748pt" strokecolor="#939598">
                <v:path arrowok="t"/>
              </v:shape>
            </v:group>
            <v:group style="position:absolute;left:9054;top:399;width:2;height:80" coordorigin="9054,399" coordsize="2,80">
              <v:shape style="position:absolute;left:9054;top:399;width:2;height:80" coordorigin="9054,399" coordsize="1,80" path="m9054,479l9054,399e" filled="false" stroked="true" strokeweight=".748pt" strokecolor="#939598">
                <v:path arrowok="t"/>
              </v:shape>
            </v:group>
            <v:group style="position:absolute;left:9014;top:399;width:2;height:80" coordorigin="9014,399" coordsize="2,80">
              <v:shape style="position:absolute;left:9014;top:399;width:2;height:80" coordorigin="9014,399" coordsize="1,80" path="m9014,479l9014,399e" filled="false" stroked="true" strokeweight=".748pt" strokecolor="#939598">
                <v:path arrowok="t"/>
              </v:shape>
            </v:group>
            <v:group style="position:absolute;left:8974;top:399;width:2;height:80" coordorigin="8974,399" coordsize="2,80">
              <v:shape style="position:absolute;left:8974;top:399;width:2;height:80" coordorigin="8974,399" coordsize="1,80" path="m8974,479l8974,399e" filled="false" stroked="true" strokeweight=".748pt" strokecolor="#939598">
                <v:path arrowok="t"/>
              </v:shape>
            </v:group>
            <v:group style="position:absolute;left:8934;top:399;width:2;height:80" coordorigin="8934,399" coordsize="2,80">
              <v:shape style="position:absolute;left:8934;top:399;width:2;height:80" coordorigin="8934,399" coordsize="1,80" path="m8934,479l8934,399e" filled="false" stroked="true" strokeweight=".748pt" strokecolor="#939598">
                <v:path arrowok="t"/>
              </v:shape>
            </v:group>
            <v:group style="position:absolute;left:8893;top:399;width:2;height:80" coordorigin="8893,399" coordsize="2,80">
              <v:shape style="position:absolute;left:8893;top:399;width:2;height:80" coordorigin="8893,399" coordsize="1,80" path="m8893,479l8893,399e" filled="false" stroked="true" strokeweight=".748pt" strokecolor="#939598">
                <v:path arrowok="t"/>
              </v:shape>
            </v:group>
            <v:group style="position:absolute;left:8853;top:399;width:2;height:80" coordorigin="8853,399" coordsize="2,80">
              <v:shape style="position:absolute;left:8853;top:399;width:2;height:80" coordorigin="8853,399" coordsize="1,80" path="m8853,479l8853,399e" filled="false" stroked="true" strokeweight=".748pt" strokecolor="#939598">
                <v:path arrowok="t"/>
              </v:shape>
            </v:group>
            <v:group style="position:absolute;left:8813;top:399;width:2;height:80" coordorigin="8813,399" coordsize="2,80">
              <v:shape style="position:absolute;left:8813;top:399;width:2;height:80" coordorigin="8813,399" coordsize="0,80" path="m8813,479l8813,399e" filled="false" stroked="true" strokeweight=".748pt" strokecolor="#939598">
                <v:path arrowok="t"/>
              </v:shape>
            </v:group>
            <v:group style="position:absolute;left:8773;top:399;width:2;height:80" coordorigin="8773,399" coordsize="2,80">
              <v:shape style="position:absolute;left:8773;top:399;width:2;height:80" coordorigin="8773,399" coordsize="1,80" path="m8773,479l8773,399e" filled="false" stroked="true" strokeweight=".748pt" strokecolor="#939598">
                <v:path arrowok="t"/>
              </v:shape>
            </v:group>
            <v:group style="position:absolute;left:8733;top:399;width:2;height:80" coordorigin="8733,399" coordsize="2,80">
              <v:shape style="position:absolute;left:8733;top:399;width:2;height:80" coordorigin="8733,399" coordsize="0,80" path="m8733,479l8733,399e" filled="false" stroked="true" strokeweight=".748pt" strokecolor="#939598">
                <v:path arrowok="t"/>
              </v:shape>
            </v:group>
            <v:group style="position:absolute;left:8693;top:399;width:2;height:80" coordorigin="8693,399" coordsize="2,80">
              <v:shape style="position:absolute;left:8693;top:399;width:2;height:80" coordorigin="8693,399" coordsize="1,80" path="m8693,479l8693,399e" filled="false" stroked="true" strokeweight=".748pt" strokecolor="#939598">
                <v:path arrowok="t"/>
              </v:shape>
            </v:group>
            <v:group style="position:absolute;left:8653;top:399;width:2;height:80" coordorigin="8653,399" coordsize="2,80">
              <v:shape style="position:absolute;left:8653;top:399;width:2;height:80" coordorigin="8653,399" coordsize="1,80" path="m8653,479l8653,399e" filled="false" stroked="true" strokeweight=".748pt" strokecolor="#939598">
                <v:path arrowok="t"/>
              </v:shape>
            </v:group>
            <v:group style="position:absolute;left:8613;top:399;width:2;height:80" coordorigin="8613,399" coordsize="2,80">
              <v:shape style="position:absolute;left:8613;top:399;width:2;height:80" coordorigin="8613,399" coordsize="0,80" path="m8613,479l8613,399e" filled="false" stroked="true" strokeweight=".748pt" strokecolor="#939598">
                <v:path arrowok="t"/>
              </v:shape>
            </v:group>
            <v:group style="position:absolute;left:8573;top:399;width:2;height:80" coordorigin="8573,399" coordsize="2,80">
              <v:shape style="position:absolute;left:8573;top:399;width:2;height:80" coordorigin="8573,399" coordsize="0,80" path="m8573,479l8573,399e" filled="false" stroked="true" strokeweight=".748pt" strokecolor="#939598">
                <v:path arrowok="t"/>
              </v:shape>
            </v:group>
            <v:group style="position:absolute;left:8533;top:399;width:2;height:80" coordorigin="8533,399" coordsize="2,80">
              <v:shape style="position:absolute;left:8533;top:399;width:2;height:80" coordorigin="8533,399" coordsize="0,80" path="m8533,479l8533,399e" filled="false" stroked="true" strokeweight=".748pt" strokecolor="#939598">
                <v:path arrowok="t"/>
              </v:shape>
            </v:group>
            <v:group style="position:absolute;left:8493;top:399;width:2;height:80" coordorigin="8493,399" coordsize="2,80">
              <v:shape style="position:absolute;left:8493;top:399;width:2;height:80" coordorigin="8493,399" coordsize="0,80" path="m8493,479l8493,399e" filled="false" stroked="true" strokeweight=".748pt" strokecolor="#939598">
                <v:path arrowok="t"/>
              </v:shape>
            </v:group>
            <v:group style="position:absolute;left:8453;top:399;width:2;height:80" coordorigin="8453,399" coordsize="2,80">
              <v:shape style="position:absolute;left:8453;top:399;width:2;height:80" coordorigin="8453,399" coordsize="1,80" path="m8453,479l8453,399e" filled="false" stroked="true" strokeweight=".748pt" strokecolor="#939598">
                <v:path arrowok="t"/>
              </v:shape>
            </v:group>
            <v:group style="position:absolute;left:8413;top:399;width:2;height:80" coordorigin="8413,399" coordsize="2,80">
              <v:shape style="position:absolute;left:8413;top:399;width:2;height:80" coordorigin="8413,399" coordsize="0,80" path="m8413,479l8413,399e" filled="false" stroked="true" strokeweight=".748pt" strokecolor="#939598">
                <v:path arrowok="t"/>
              </v:shape>
            </v:group>
            <v:group style="position:absolute;left:8373;top:399;width:2;height:80" coordorigin="8373,399" coordsize="2,80">
              <v:shape style="position:absolute;left:8373;top:399;width:2;height:80" coordorigin="8373,399" coordsize="1,80" path="m8373,479l8373,399e" filled="false" stroked="true" strokeweight=".748pt" strokecolor="#939598">
                <v:path arrowok="t"/>
              </v:shape>
            </v:group>
            <v:group style="position:absolute;left:8333;top:399;width:2;height:80" coordorigin="8333,399" coordsize="2,80">
              <v:shape style="position:absolute;left:8333;top:399;width:2;height:80" coordorigin="8333,399" coordsize="0,80" path="m8333,479l8333,399e" filled="false" stroked="true" strokeweight=".748pt" strokecolor="#939598">
                <v:path arrowok="t"/>
              </v:shape>
            </v:group>
            <v:group style="position:absolute;left:8293;top:399;width:2;height:80" coordorigin="8293,399" coordsize="2,80">
              <v:shape style="position:absolute;left:8293;top:399;width:2;height:80" coordorigin="8293,399" coordsize="0,80" path="m8293,479l8293,399e" filled="false" stroked="true" strokeweight=".748pt" strokecolor="#939598">
                <v:path arrowok="t"/>
              </v:shape>
            </v:group>
            <v:group style="position:absolute;left:8252;top:399;width:2;height:80" coordorigin="8252,399" coordsize="2,80">
              <v:shape style="position:absolute;left:8252;top:399;width:2;height:80" coordorigin="8252,399" coordsize="0,80" path="m8253,479l8252,399e" filled="false" stroked="true" strokeweight=".748pt" strokecolor="#939598">
                <v:path arrowok="t"/>
              </v:shape>
            </v:group>
            <v:group style="position:absolute;left:8212;top:399;width:2;height:80" coordorigin="8212,399" coordsize="2,80">
              <v:shape style="position:absolute;left:8212;top:399;width:2;height:80" coordorigin="8212,399" coordsize="0,80" path="m8212,479l8212,399e" filled="false" stroked="true" strokeweight=".748pt" strokecolor="#939598">
                <v:path arrowok="t"/>
              </v:shape>
            </v:group>
            <v:group style="position:absolute;left:8172;top:399;width:2;height:80" coordorigin="8172,399" coordsize="2,80">
              <v:shape style="position:absolute;left:8172;top:399;width:2;height:80" coordorigin="8172,399" coordsize="0,80" path="m8172,479l8172,399e" filled="false" stroked="true" strokeweight=".748pt" strokecolor="#939598">
                <v:path arrowok="t"/>
              </v:shape>
            </v:group>
            <v:group style="position:absolute;left:8132;top:399;width:2;height:80" coordorigin="8132,399" coordsize="2,80">
              <v:shape style="position:absolute;left:8132;top:399;width:2;height:80" coordorigin="8132,399" coordsize="1,80" path="m8132,479l8132,399e" filled="false" stroked="true" strokeweight=".748pt" strokecolor="#939598">
                <v:path arrowok="t"/>
              </v:shape>
            </v:group>
            <v:group style="position:absolute;left:8092;top:399;width:2;height:80" coordorigin="8092,399" coordsize="2,80">
              <v:shape style="position:absolute;left:8092;top:399;width:2;height:80" coordorigin="8092,399" coordsize="0,80" path="m8092,479l8092,399e" filled="false" stroked="true" strokeweight=".748pt" strokecolor="#939598">
                <v:path arrowok="t"/>
              </v:shape>
            </v:group>
            <v:group style="position:absolute;left:8052;top:399;width:2;height:80" coordorigin="8052,399" coordsize="2,80">
              <v:shape style="position:absolute;left:8052;top:399;width:2;height:80" coordorigin="8052,399" coordsize="1,80" path="m8052,479l8052,399e" filled="false" stroked="true" strokeweight=".748pt" strokecolor="#939598">
                <v:path arrowok="t"/>
              </v:shape>
            </v:group>
            <v:group style="position:absolute;left:8012;top:399;width:2;height:80" coordorigin="8012,399" coordsize="2,80">
              <v:shape style="position:absolute;left:8012;top:399;width:2;height:80" coordorigin="8012,399" coordsize="0,80" path="m8012,479l8012,399e" filled="false" stroked="true" strokeweight=".748pt" strokecolor="#939598">
                <v:path arrowok="t"/>
              </v:shape>
            </v:group>
            <v:group style="position:absolute;left:7972;top:399;width:2;height:80" coordorigin="7972,399" coordsize="2,80">
              <v:shape style="position:absolute;left:7972;top:399;width:2;height:80" coordorigin="7972,399" coordsize="0,80" path="m7972,479l7972,399e" filled="false" stroked="true" strokeweight=".748pt" strokecolor="#939598">
                <v:path arrowok="t"/>
              </v:shape>
            </v:group>
            <v:group style="position:absolute;left:7932;top:399;width:2;height:80" coordorigin="7932,399" coordsize="2,80">
              <v:shape style="position:absolute;left:7932;top:399;width:2;height:80" coordorigin="7932,399" coordsize="0,80" path="m7932,479l7932,399e" filled="false" stroked="true" strokeweight=".748pt" strokecolor="#939598">
                <v:path arrowok="t"/>
              </v:shape>
            </v:group>
            <v:group style="position:absolute;left:7892;top:399;width:2;height:80" coordorigin="7892,399" coordsize="2,80">
              <v:shape style="position:absolute;left:7892;top:399;width:2;height:80" coordorigin="7892,399" coordsize="1,80" path="m7892,479l7892,399e" filled="false" stroked="true" strokeweight=".748pt" strokecolor="#939598">
                <v:path arrowok="t"/>
              </v:shape>
            </v:group>
            <v:group style="position:absolute;left:7852;top:399;width:2;height:80" coordorigin="7852,399" coordsize="2,80">
              <v:shape style="position:absolute;left:7852;top:399;width:2;height:80" coordorigin="7852,399" coordsize="1,80" path="m7852,479l7852,399e" filled="false" stroked="true" strokeweight=".748pt" strokecolor="#939598">
                <v:path arrowok="t"/>
              </v:shape>
            </v:group>
            <v:group style="position:absolute;left:7812;top:399;width:2;height:80" coordorigin="7812,399" coordsize="2,80">
              <v:shape style="position:absolute;left:7812;top:399;width:2;height:80" coordorigin="7812,399" coordsize="1,80" path="m7812,479l7812,399e" filled="false" stroked="true" strokeweight=".748pt" strokecolor="#939598">
                <v:path arrowok="t"/>
              </v:shape>
            </v:group>
            <v:group style="position:absolute;left:7772;top:399;width:2;height:80" coordorigin="7772,399" coordsize="2,80">
              <v:shape style="position:absolute;left:7772;top:399;width:2;height:80" coordorigin="7772,399" coordsize="1,80" path="m7772,479l7772,399e" filled="false" stroked="true" strokeweight=".748pt" strokecolor="#939598">
                <v:path arrowok="t"/>
              </v:shape>
            </v:group>
            <v:group style="position:absolute;left:7732;top:399;width:2;height:80" coordorigin="7732,399" coordsize="2,80">
              <v:shape style="position:absolute;left:7732;top:399;width:2;height:80" coordorigin="7732,399" coordsize="1,80" path="m7732,479l7732,399e" filled="false" stroked="true" strokeweight=".748pt" strokecolor="#939598">
                <v:path arrowok="t"/>
              </v:shape>
            </v:group>
            <v:group style="position:absolute;left:7692;top:399;width:2;height:80" coordorigin="7692,399" coordsize="2,80">
              <v:shape style="position:absolute;left:7692;top:399;width:2;height:80" coordorigin="7692,399" coordsize="1,80" path="m7692,479l7692,399e" filled="false" stroked="true" strokeweight=".748pt" strokecolor="#939598">
                <v:path arrowok="t"/>
              </v:shape>
            </v:group>
            <v:group style="position:absolute;left:7652;top:399;width:2;height:80" coordorigin="7652,399" coordsize="2,80">
              <v:shape style="position:absolute;left:7652;top:399;width:2;height:80" coordorigin="7652,399" coordsize="0,80" path="m7652,479l7652,399e" filled="false" stroked="true" strokeweight=".748pt" strokecolor="#939598">
                <v:path arrowok="t"/>
              </v:shape>
            </v:group>
            <v:group style="position:absolute;left:7612;top:399;width:2;height:80" coordorigin="7612,399" coordsize="2,80">
              <v:shape style="position:absolute;left:7612;top:399;width:2;height:80" coordorigin="7612,399" coordsize="1,80" path="m7612,479l7612,399e" filled="false" stroked="true" strokeweight=".748pt" strokecolor="#939598">
                <v:path arrowok="t"/>
              </v:shape>
            </v:group>
            <v:group style="position:absolute;left:7571;top:399;width:2;height:80" coordorigin="7571,399" coordsize="2,80">
              <v:shape style="position:absolute;left:7571;top:399;width:2;height:80" coordorigin="7571,399" coordsize="1,80" path="m7571,479l7571,399e" filled="false" stroked="true" strokeweight=".748pt" strokecolor="#939598">
                <v:path arrowok="t"/>
              </v:shape>
            </v:group>
            <v:group style="position:absolute;left:7531;top:399;width:2;height:80" coordorigin="7531,399" coordsize="2,80">
              <v:shape style="position:absolute;left:7531;top:399;width:2;height:80" coordorigin="7531,399" coordsize="0,80" path="m7531,479l7531,399e" filled="false" stroked="true" strokeweight=".748pt" strokecolor="#939598">
                <v:path arrowok="t"/>
              </v:shape>
            </v:group>
            <v:group style="position:absolute;left:7491;top:399;width:2;height:80" coordorigin="7491,399" coordsize="2,80">
              <v:shape style="position:absolute;left:7491;top:399;width:2;height:80" coordorigin="7491,399" coordsize="1,80" path="m7491,479l7491,399e" filled="false" stroked="true" strokeweight=".748pt" strokecolor="#939598">
                <v:path arrowok="t"/>
              </v:shape>
            </v:group>
            <v:group style="position:absolute;left:7451;top:399;width:2;height:80" coordorigin="7451,399" coordsize="2,80">
              <v:shape style="position:absolute;left:7451;top:399;width:2;height:80" coordorigin="7451,399" coordsize="0,80" path="m7451,479l7451,399e" filled="false" stroked="true" strokeweight=".748pt" strokecolor="#939598">
                <v:path arrowok="t"/>
              </v:shape>
            </v:group>
            <v:group style="position:absolute;left:7411;top:399;width:2;height:80" coordorigin="7411,399" coordsize="2,80">
              <v:shape style="position:absolute;left:7411;top:399;width:2;height:80" coordorigin="7411,399" coordsize="0,80" path="m7411,479l7411,399e" filled="false" stroked="true" strokeweight=".748pt" strokecolor="#939598">
                <v:path arrowok="t"/>
              </v:shape>
            </v:group>
            <v:group style="position:absolute;left:7371;top:399;width:2;height:80" coordorigin="7371,399" coordsize="2,80">
              <v:shape style="position:absolute;left:7371;top:399;width:2;height:80" coordorigin="7371,399" coordsize="1,80" path="m7371,479l7371,399e" filled="false" stroked="true" strokeweight=".748pt" strokecolor="#939598">
                <v:path arrowok="t"/>
              </v:shape>
            </v:group>
            <v:group style="position:absolute;left:7331;top:399;width:2;height:80" coordorigin="7331,399" coordsize="2,80">
              <v:shape style="position:absolute;left:7331;top:399;width:2;height:80" coordorigin="7331,399" coordsize="0,80" path="m7331,479l7331,399e" filled="false" stroked="true" strokeweight=".748pt" strokecolor="#939598">
                <v:path arrowok="t"/>
              </v:shape>
            </v:group>
            <v:group style="position:absolute;left:7291;top:399;width:2;height:80" coordorigin="7291,399" coordsize="2,80">
              <v:shape style="position:absolute;left:7291;top:399;width:2;height:80" coordorigin="7291,399" coordsize="1,80" path="m7291,479l7291,399e" filled="false" stroked="true" strokeweight=".748pt" strokecolor="#939598">
                <v:path arrowok="t"/>
              </v:shape>
            </v:group>
            <v:group style="position:absolute;left:7251;top:399;width:2;height:80" coordorigin="7251,399" coordsize="2,80">
              <v:shape style="position:absolute;left:7251;top:399;width:2;height:80" coordorigin="7251,399" coordsize="1,80" path="m7251,479l7251,399e" filled="false" stroked="true" strokeweight=".748pt" strokecolor="#939598">
                <v:path arrowok="t"/>
              </v:shape>
            </v:group>
            <v:group style="position:absolute;left:7211;top:399;width:2;height:80" coordorigin="7211,399" coordsize="2,80">
              <v:shape style="position:absolute;left:7211;top:399;width:2;height:80" coordorigin="7211,399" coordsize="0,80" path="m7211,479l7211,399e" filled="false" stroked="true" strokeweight=".748pt" strokecolor="#939598">
                <v:path arrowok="t"/>
              </v:shape>
            </v:group>
            <v:group style="position:absolute;left:7171;top:399;width:2;height:80" coordorigin="7171,399" coordsize="2,80">
              <v:shape style="position:absolute;left:7171;top:399;width:2;height:80" coordorigin="7171,399" coordsize="1,80" path="m7171,479l7171,399e" filled="false" stroked="true" strokeweight=".748pt" strokecolor="#939598">
                <v:path arrowok="t"/>
              </v:shape>
            </v:group>
            <v:group style="position:absolute;left:7131;top:399;width:2;height:80" coordorigin="7131,399" coordsize="2,80">
              <v:shape style="position:absolute;left:7131;top:399;width:2;height:80" coordorigin="7131,399" coordsize="0,80" path="m7131,479l7131,399e" filled="false" stroked="true" strokeweight=".748pt" strokecolor="#939598">
                <v:path arrowok="t"/>
              </v:shape>
            </v:group>
            <v:group style="position:absolute;left:7091;top:399;width:2;height:80" coordorigin="7091,399" coordsize="2,80">
              <v:shape style="position:absolute;left:7091;top:399;width:2;height:80" coordorigin="7091,399" coordsize="0,80" path="m7091,479l7091,399e" filled="false" stroked="true" strokeweight=".748pt" strokecolor="#939598">
                <v:path arrowok="t"/>
              </v:shape>
            </v:group>
            <v:group style="position:absolute;left:7051;top:399;width:2;height:80" coordorigin="7051,399" coordsize="2,80">
              <v:shape style="position:absolute;left:7051;top:399;width:2;height:80" coordorigin="7051,399" coordsize="1,80" path="m7051,479l7051,399e" filled="false" stroked="true" strokeweight=".748pt" strokecolor="#939598">
                <v:path arrowok="t"/>
              </v:shape>
            </v:group>
            <v:group style="position:absolute;left:7011;top:399;width:2;height:80" coordorigin="7011,399" coordsize="2,80">
              <v:shape style="position:absolute;left:7011;top:399;width:2;height:80" coordorigin="7011,399" coordsize="0,80" path="m7011,479l7011,399e" filled="false" stroked="true" strokeweight=".748pt" strokecolor="#939598">
                <v:path arrowok="t"/>
              </v:shape>
            </v:group>
            <v:group style="position:absolute;left:6971;top:399;width:2;height:80" coordorigin="6971,399" coordsize="2,80">
              <v:shape style="position:absolute;left:6971;top:399;width:2;height:80" coordorigin="6971,399" coordsize="1,80" path="m6971,479l6971,399e" filled="false" stroked="true" strokeweight=".748pt" strokecolor="#939598">
                <v:path arrowok="t"/>
              </v:shape>
            </v:group>
            <v:group style="position:absolute;left:6930;top:399;width:2;height:80" coordorigin="6930,399" coordsize="2,80">
              <v:shape style="position:absolute;left:6930;top:399;width:2;height:80" coordorigin="6930,399" coordsize="1,80" path="m6931,479l6930,399e" filled="false" stroked="true" strokeweight=".748pt" strokecolor="#939598">
                <v:path arrowok="t"/>
              </v:shape>
            </v:group>
            <v:group style="position:absolute;left:6890;top:399;width:2;height:80" coordorigin="6890,399" coordsize="2,80">
              <v:shape style="position:absolute;left:6890;top:399;width:2;height:80" coordorigin="6890,399" coordsize="0,80" path="m6890,479l6890,399e" filled="false" stroked="true" strokeweight=".748pt" strokecolor="#939598">
                <v:path arrowok="t"/>
              </v:shape>
            </v:group>
            <v:group style="position:absolute;left:6850;top:399;width:2;height:80" coordorigin="6850,399" coordsize="2,80">
              <v:shape style="position:absolute;left:6850;top:399;width:2;height:80" coordorigin="6850,399" coordsize="1,80" path="m6850,479l6850,399e" filled="false" stroked="true" strokeweight=".748pt" strokecolor="#939598">
                <v:path arrowok="t"/>
              </v:shape>
            </v:group>
            <v:group style="position:absolute;left:6810;top:400;width:2;height:80" coordorigin="6810,400" coordsize="2,80">
              <v:shape style="position:absolute;left:6810;top:400;width:2;height:80" coordorigin="6810,400" coordsize="0,80" path="m6810,480l6810,400e" filled="false" stroked="true" strokeweight=".748pt" strokecolor="#939598">
                <v:path arrowok="t"/>
              </v:shape>
            </v:group>
            <v:group style="position:absolute;left:6770;top:400;width:2;height:80" coordorigin="6770,400" coordsize="2,80">
              <v:shape style="position:absolute;left:6770;top:400;width:2;height:80" coordorigin="6770,400" coordsize="1,80" path="m6770,480l6770,400e" filled="false" stroked="true" strokeweight=".748pt" strokecolor="#939598">
                <v:path arrowok="t"/>
              </v:shape>
            </v:group>
            <v:group style="position:absolute;left:6730;top:400;width:2;height:80" coordorigin="6730,400" coordsize="2,80">
              <v:shape style="position:absolute;left:6730;top:400;width:2;height:80" coordorigin="6730,400" coordsize="0,80" path="m6730,480l6730,400e" filled="false" stroked="true" strokeweight=".748pt" strokecolor="#939598">
                <v:path arrowok="t"/>
              </v:shape>
            </v:group>
            <v:group style="position:absolute;left:6690;top:400;width:2;height:80" coordorigin="6690,400" coordsize="2,80">
              <v:shape style="position:absolute;left:6690;top:400;width:2;height:80" coordorigin="6690,400" coordsize="1,80" path="m6690,480l6690,400e" filled="false" stroked="true" strokeweight=".748pt" strokecolor="#939598">
                <v:path arrowok="t"/>
              </v:shape>
            </v:group>
            <v:group style="position:absolute;left:6650;top:400;width:2;height:80" coordorigin="6650,400" coordsize="2,80">
              <v:shape style="position:absolute;left:6650;top:400;width:2;height:80" coordorigin="6650,400" coordsize="1,80" path="m6650,480l6650,400e" filled="false" stroked="true" strokeweight=".748pt" strokecolor="#939598">
                <v:path arrowok="t"/>
              </v:shape>
            </v:group>
            <v:group style="position:absolute;left:6610;top:400;width:2;height:80" coordorigin="6610,400" coordsize="2,80">
              <v:shape style="position:absolute;left:6610;top:400;width:2;height:80" coordorigin="6610,400" coordsize="1,80" path="m6610,480l6610,400e" filled="false" stroked="true" strokeweight=".748pt" strokecolor="#939598">
                <v:path arrowok="t"/>
              </v:shape>
            </v:group>
            <v:group style="position:absolute;left:6570;top:400;width:2;height:80" coordorigin="6570,400" coordsize="2,80">
              <v:shape style="position:absolute;left:6570;top:400;width:2;height:80" coordorigin="6570,400" coordsize="1,80" path="m6570,480l6570,400e" filled="false" stroked="true" strokeweight=".748pt" strokecolor="#939598">
                <v:path arrowok="t"/>
              </v:shape>
            </v:group>
            <v:group style="position:absolute;left:6530;top:400;width:2;height:80" coordorigin="6530,400" coordsize="2,80">
              <v:shape style="position:absolute;left:6530;top:400;width:2;height:80" coordorigin="6530,400" coordsize="1,80" path="m6530,480l6530,400e" filled="false" stroked="true" strokeweight=".748pt" strokecolor="#939598">
                <v:path arrowok="t"/>
              </v:shape>
            </v:group>
            <v:group style="position:absolute;left:6490;top:400;width:2;height:80" coordorigin="6490,400" coordsize="2,80">
              <v:shape style="position:absolute;left:6490;top:400;width:2;height:80" coordorigin="6490,400" coordsize="1,80" path="m6490,480l6490,400e" filled="false" stroked="true" strokeweight=".748pt" strokecolor="#939598">
                <v:path arrowok="t"/>
              </v:shape>
            </v:group>
            <v:group style="position:absolute;left:6450;top:400;width:2;height:80" coordorigin="6450,400" coordsize="2,80">
              <v:shape style="position:absolute;left:6450;top:400;width:2;height:80" coordorigin="6450,400" coordsize="0,80" path="m6450,480l6450,400e" filled="false" stroked="true" strokeweight=".748pt" strokecolor="#939598">
                <v:path arrowok="t"/>
              </v:shape>
            </v:group>
            <v:group style="position:absolute;left:6410;top:400;width:2;height:80" coordorigin="6410,400" coordsize="2,80">
              <v:shape style="position:absolute;left:6410;top:400;width:2;height:80" coordorigin="6410,400" coordsize="0,80" path="m6410,480l6410,400e" filled="false" stroked="true" strokeweight=".748pt" strokecolor="#939598">
                <v:path arrowok="t"/>
              </v:shape>
            </v:group>
            <v:group style="position:absolute;left:6370;top:400;width:2;height:80" coordorigin="6370,400" coordsize="2,80">
              <v:shape style="position:absolute;left:6370;top:400;width:2;height:80" coordorigin="6370,400" coordsize="1,80" path="m6370,480l6370,400e" filled="false" stroked="true" strokeweight=".748pt" strokecolor="#939598">
                <v:path arrowok="t"/>
              </v:shape>
            </v:group>
            <v:group style="position:absolute;left:6330;top:400;width:2;height:80" coordorigin="6330,400" coordsize="2,80">
              <v:shape style="position:absolute;left:6330;top:400;width:2;height:80" coordorigin="6330,400" coordsize="0,80" path="m6330,480l6330,400e" filled="false" stroked="true" strokeweight=".748pt" strokecolor="#939598">
                <v:path arrowok="t"/>
              </v:shape>
            </v:group>
            <v:group style="position:absolute;left:6290;top:400;width:2;height:80" coordorigin="6290,400" coordsize="2,80">
              <v:shape style="position:absolute;left:6290;top:400;width:2;height:80" coordorigin="6290,400" coordsize="0,80" path="m6290,480l6290,400e" filled="false" stroked="true" strokeweight=".748pt" strokecolor="#939598">
                <v:path arrowok="t"/>
              </v:shape>
            </v:group>
            <v:group style="position:absolute;left:6249;top:400;width:2;height:80" coordorigin="6249,400" coordsize="2,80">
              <v:shape style="position:absolute;left:6249;top:400;width:2;height:80" coordorigin="6249,400" coordsize="0,80" path="m6249,480l6249,400e" filled="false" stroked="true" strokeweight=".748pt" strokecolor="#939598">
                <v:path arrowok="t"/>
              </v:shape>
            </v:group>
            <v:group style="position:absolute;left:6209;top:400;width:2;height:80" coordorigin="6209,400" coordsize="2,80">
              <v:shape style="position:absolute;left:6209;top:400;width:2;height:80" coordorigin="6209,400" coordsize="1,80" path="m6209,480l6209,400e" filled="false" stroked="true" strokeweight=".748pt" strokecolor="#939598">
                <v:path arrowok="t"/>
              </v:shape>
            </v:group>
            <v:group style="position:absolute;left:6169;top:400;width:2;height:80" coordorigin="6169,400" coordsize="2,80">
              <v:shape style="position:absolute;left:6169;top:400;width:2;height:80" coordorigin="6169,400" coordsize="0,80" path="m6169,480l6169,400e" filled="false" stroked="true" strokeweight=".748pt" strokecolor="#939598">
                <v:path arrowok="t"/>
              </v:shape>
            </v:group>
            <v:group style="position:absolute;left:6129;top:400;width:2;height:80" coordorigin="6129,400" coordsize="2,80">
              <v:shape style="position:absolute;left:6129;top:400;width:2;height:80" coordorigin="6129,400" coordsize="0,80" path="m6129,480l6129,400e" filled="false" stroked="true" strokeweight=".748pt" strokecolor="#939598">
                <v:path arrowok="t"/>
              </v:shape>
            </v:group>
            <v:group style="position:absolute;left:6089;top:400;width:2;height:80" coordorigin="6089,400" coordsize="2,80">
              <v:shape style="position:absolute;left:6089;top:400;width:2;height:80" coordorigin="6089,400" coordsize="0,80" path="m6089,480l6089,400e" filled="false" stroked="true" strokeweight=".748pt" strokecolor="#939598">
                <v:path arrowok="t"/>
              </v:shape>
            </v:group>
            <v:group style="position:absolute;left:6049;top:400;width:2;height:80" coordorigin="6049,400" coordsize="2,80">
              <v:shape style="position:absolute;left:6049;top:400;width:2;height:80" coordorigin="6049,400" coordsize="1,80" path="m6049,480l6049,400e" filled="false" stroked="true" strokeweight=".748pt" strokecolor="#939598">
                <v:path arrowok="t"/>
              </v:shape>
            </v:group>
            <v:group style="position:absolute;left:6009;top:400;width:2;height:80" coordorigin="6009,400" coordsize="2,80">
              <v:shape style="position:absolute;left:6009;top:400;width:2;height:80" coordorigin="6009,400" coordsize="0,80" path="m6009,480l6009,400e" filled="false" stroked="true" strokeweight=".748pt" strokecolor="#939598">
                <v:path arrowok="t"/>
              </v:shape>
            </v:group>
            <v:group style="position:absolute;left:5969;top:400;width:2;height:80" coordorigin="5969,400" coordsize="2,80">
              <v:shape style="position:absolute;left:5969;top:400;width:2;height:80" coordorigin="5969,400" coordsize="0,80" path="m5969,480l5969,400e" filled="false" stroked="true" strokeweight=".748pt" strokecolor="#939598">
                <v:path arrowok="t"/>
              </v:shape>
            </v:group>
            <v:group style="position:absolute;left:5929;top:400;width:2;height:80" coordorigin="5929,400" coordsize="2,80">
              <v:shape style="position:absolute;left:5929;top:400;width:2;height:80" coordorigin="5929,400" coordsize="0,80" path="m5929,480l5929,400e" filled="false" stroked="true" strokeweight=".748pt" strokecolor="#939598">
                <v:path arrowok="t"/>
              </v:shape>
            </v:group>
            <v:group style="position:absolute;left:5889;top:400;width:2;height:80" coordorigin="5889,400" coordsize="2,80">
              <v:shape style="position:absolute;left:5889;top:400;width:2;height:80" coordorigin="5889,400" coordsize="1,80" path="m5889,480l5889,400e" filled="false" stroked="true" strokeweight=".748pt" strokecolor="#939598">
                <v:path arrowok="t"/>
              </v:shape>
            </v:group>
            <v:group style="position:absolute;left:5849;top:400;width:2;height:80" coordorigin="5849,400" coordsize="2,80">
              <v:shape style="position:absolute;left:5849;top:400;width:2;height:80" coordorigin="5849,400" coordsize="0,80" path="m5849,480l5849,400e" filled="false" stroked="true" strokeweight=".748pt" strokecolor="#939598">
                <v:path arrowok="t"/>
              </v:shape>
            </v:group>
            <v:group style="position:absolute;left:5809;top:400;width:2;height:80" coordorigin="5809,400" coordsize="2,80">
              <v:shape style="position:absolute;left:5809;top:400;width:2;height:80" coordorigin="5809,400" coordsize="0,80" path="m5809,480l5809,400e" filled="false" stroked="true" strokeweight=".748pt" strokecolor="#939598">
                <v:path arrowok="t"/>
              </v:shape>
            </v:group>
            <v:group style="position:absolute;left:5769;top:400;width:2;height:80" coordorigin="5769,400" coordsize="2,80">
              <v:shape style="position:absolute;left:5769;top:400;width:2;height:80" coordorigin="5769,400" coordsize="0,80" path="m5769,480l5769,400e" filled="false" stroked="true" strokeweight=".748pt" strokecolor="#939598">
                <v:path arrowok="t"/>
              </v:shape>
            </v:group>
            <v:group style="position:absolute;left:5729;top:400;width:2;height:80" coordorigin="5729,400" coordsize="2,80">
              <v:shape style="position:absolute;left:5729;top:400;width:2;height:80" coordorigin="5729,400" coordsize="1,80" path="m5729,480l5729,400e" filled="false" stroked="true" strokeweight=".748pt" strokecolor="#939598">
                <v:path arrowok="t"/>
              </v:shape>
            </v:group>
            <v:group style="position:absolute;left:5689;top:400;width:2;height:80" coordorigin="5689,400" coordsize="2,80">
              <v:shape style="position:absolute;left:5689;top:400;width:2;height:80" coordorigin="5689,400" coordsize="0,80" path="m5689,480l5689,400e" filled="false" stroked="true" strokeweight=".748pt" strokecolor="#939598">
                <v:path arrowok="t"/>
              </v:shape>
            </v:group>
            <v:group style="position:absolute;left:5649;top:400;width:2;height:80" coordorigin="5649,400" coordsize="2,80">
              <v:shape style="position:absolute;left:5649;top:400;width:2;height:80" coordorigin="5649,400" coordsize="0,80" path="m5649,480l5649,400e" filled="false" stroked="true" strokeweight=".748pt" strokecolor="#939598">
                <v:path arrowok="t"/>
              </v:shape>
            </v:group>
            <v:group style="position:absolute;left:5608;top:400;width:2;height:80" coordorigin="5608,400" coordsize="2,80">
              <v:shape style="position:absolute;left:5608;top:400;width:2;height:80" coordorigin="5608,400" coordsize="0,80" path="m5609,480l5608,400e" filled="false" stroked="true" strokeweight=".748pt" strokecolor="#939598">
                <v:path arrowok="t"/>
              </v:shape>
            </v:group>
            <v:group style="position:absolute;left:5568;top:400;width:2;height:80" coordorigin="5568,400" coordsize="2,80">
              <v:shape style="position:absolute;left:5568;top:400;width:2;height:80" coordorigin="5568,400" coordsize="1,80" path="m5568,480l5568,400e" filled="false" stroked="true" strokeweight=".748pt" strokecolor="#939598">
                <v:path arrowok="t"/>
              </v:shape>
            </v:group>
            <v:group style="position:absolute;left:5528;top:400;width:2;height:80" coordorigin="5528,400" coordsize="2,80">
              <v:shape style="position:absolute;left:5528;top:400;width:2;height:80" coordorigin="5528,400" coordsize="0,80" path="m5528,480l5528,400e" filled="false" stroked="true" strokeweight=".748pt" strokecolor="#939598">
                <v:path arrowok="t"/>
              </v:shape>
            </v:group>
            <v:group style="position:absolute;left:5488;top:400;width:2;height:80" coordorigin="5488,400" coordsize="2,80">
              <v:shape style="position:absolute;left:5488;top:400;width:2;height:80" coordorigin="5488,400" coordsize="1,80" path="m5488,480l5488,400e" filled="false" stroked="true" strokeweight=".748pt" strokecolor="#939598">
                <v:path arrowok="t"/>
              </v:shape>
            </v:group>
            <v:group style="position:absolute;left:5448;top:400;width:2;height:80" coordorigin="5448,400" coordsize="2,80">
              <v:shape style="position:absolute;left:5448;top:400;width:2;height:80" coordorigin="5448,400" coordsize="1,80" path="m5448,480l5448,400e" filled="false" stroked="true" strokeweight=".748pt" strokecolor="#939598">
                <v:path arrowok="t"/>
              </v:shape>
            </v:group>
            <v:group style="position:absolute;left:5408;top:400;width:2;height:80" coordorigin="5408,400" coordsize="2,80">
              <v:shape style="position:absolute;left:5408;top:400;width:2;height:80" coordorigin="5408,400" coordsize="1,80" path="m5408,480l5408,400e" filled="false" stroked="true" strokeweight=".748pt" strokecolor="#939598">
                <v:path arrowok="t"/>
              </v:shape>
            </v:group>
            <v:group style="position:absolute;left:5368;top:400;width:2;height:80" coordorigin="5368,400" coordsize="2,80">
              <v:shape style="position:absolute;left:5368;top:400;width:2;height:80" coordorigin="5368,400" coordsize="1,80" path="m5368,480l5368,400e" filled="false" stroked="true" strokeweight=".748pt" strokecolor="#939598">
                <v:path arrowok="t"/>
              </v:shape>
            </v:group>
            <v:group style="position:absolute;left:5328;top:400;width:2;height:80" coordorigin="5328,400" coordsize="2,80">
              <v:shape style="position:absolute;left:5328;top:400;width:2;height:80" coordorigin="5328,400" coordsize="1,80" path="m5328,480l5328,400e" filled="false" stroked="true" strokeweight=".748pt" strokecolor="#939598">
                <v:path arrowok="t"/>
              </v:shape>
            </v:group>
            <v:group style="position:absolute;left:5288;top:400;width:2;height:80" coordorigin="5288,400" coordsize="2,80">
              <v:shape style="position:absolute;left:5288;top:400;width:2;height:80" coordorigin="5288,400" coordsize="1,80" path="m5288,480l5288,400e" filled="false" stroked="true" strokeweight=".748pt" strokecolor="#939598">
                <v:path arrowok="t"/>
              </v:shape>
            </v:group>
            <v:group style="position:absolute;left:5248;top:400;width:2;height:80" coordorigin="5248,400" coordsize="2,80">
              <v:shape style="position:absolute;left:5248;top:400;width:2;height:80" coordorigin="5248,400" coordsize="0,80" path="m5248,480l5248,400e" filled="false" stroked="true" strokeweight=".748pt" strokecolor="#939598">
                <v:path arrowok="t"/>
              </v:shape>
            </v:group>
            <v:group style="position:absolute;left:5208;top:400;width:2;height:80" coordorigin="5208,400" coordsize="2,80">
              <v:shape style="position:absolute;left:5208;top:400;width:2;height:80" coordorigin="5208,400" coordsize="0,80" path="m5208,480l5208,400e" filled="false" stroked="true" strokeweight=".748pt" strokecolor="#939598">
                <v:path arrowok="t"/>
              </v:shape>
            </v:group>
            <v:group style="position:absolute;left:5168;top:400;width:2;height:80" coordorigin="5168,400" coordsize="2,80">
              <v:shape style="position:absolute;left:5168;top:400;width:2;height:80" coordorigin="5168,400" coordsize="1,80" path="m5168,480l5168,400e" filled="false" stroked="true" strokeweight=".748pt" strokecolor="#939598">
                <v:path arrowok="t"/>
              </v:shape>
            </v:group>
            <v:group style="position:absolute;left:5128;top:400;width:2;height:80" coordorigin="5128,400" coordsize="2,80">
              <v:shape style="position:absolute;left:5128;top:400;width:2;height:80" coordorigin="5128,400" coordsize="1,80" path="m5128,480l5128,400e" filled="false" stroked="true" strokeweight=".748pt" strokecolor="#939598">
                <v:path arrowok="t"/>
              </v:shape>
            </v:group>
            <v:group style="position:absolute;left:5088;top:400;width:2;height:80" coordorigin="5088,400" coordsize="2,80">
              <v:shape style="position:absolute;left:5088;top:400;width:2;height:80" coordorigin="5088,400" coordsize="0,80" path="m5088,480l5088,400e" filled="false" stroked="true" strokeweight=".748pt" strokecolor="#939598">
                <v:path arrowok="t"/>
              </v:shape>
            </v:group>
            <v:group style="position:absolute;left:5048;top:400;width:2;height:80" coordorigin="5048,400" coordsize="2,80">
              <v:shape style="position:absolute;left:5048;top:400;width:2;height:80" coordorigin="5048,400" coordsize="0,80" path="m5048,480l5048,400e" filled="false" stroked="true" strokeweight=".748pt" strokecolor="#939598">
                <v:path arrowok="t"/>
              </v:shape>
            </v:group>
            <v:group style="position:absolute;left:5008;top:400;width:2;height:80" coordorigin="5008,400" coordsize="2,80">
              <v:shape style="position:absolute;left:5008;top:400;width:2;height:80" coordorigin="5008,400" coordsize="1,80" path="m5008,480l5008,400e" filled="false" stroked="true" strokeweight=".748pt" strokecolor="#939598">
                <v:path arrowok="t"/>
              </v:shape>
            </v:group>
            <v:group style="position:absolute;left:4968;top:400;width:2;height:80" coordorigin="4968,400" coordsize="2,80">
              <v:shape style="position:absolute;left:4968;top:400;width:2;height:80" coordorigin="4968,400" coordsize="1,80" path="m4968,480l4968,400e" filled="false" stroked="true" strokeweight=".748pt" strokecolor="#939598">
                <v:path arrowok="t"/>
              </v:shape>
            </v:group>
            <v:group style="position:absolute;left:4927;top:400;width:2;height:80" coordorigin="4927,400" coordsize="2,80">
              <v:shape style="position:absolute;left:4927;top:400;width:2;height:80" coordorigin="4927,400" coordsize="0,80" path="m4927,480l4927,400e" filled="false" stroked="true" strokeweight=".748pt" strokecolor="#939598">
                <v:path arrowok="t"/>
              </v:shape>
            </v:group>
            <v:group style="position:absolute;left:4887;top:400;width:2;height:80" coordorigin="4887,400" coordsize="2,80">
              <v:shape style="position:absolute;left:4887;top:400;width:2;height:80" coordorigin="4887,400" coordsize="0,80" path="m4887,480l4887,400e" filled="false" stroked="true" strokeweight=".748pt" strokecolor="#939598">
                <v:path arrowok="t"/>
              </v:shape>
            </v:group>
            <v:group style="position:absolute;left:4847;top:400;width:2;height:80" coordorigin="4847,400" coordsize="2,80">
              <v:shape style="position:absolute;left:4847;top:400;width:2;height:80" coordorigin="4847,400" coordsize="1,80" path="m4847,480l4847,400e" filled="false" stroked="true" strokeweight=".748pt" strokecolor="#939598">
                <v:path arrowok="t"/>
              </v:shape>
            </v:group>
            <v:group style="position:absolute;left:4807;top:400;width:2;height:80" coordorigin="4807,400" coordsize="2,80">
              <v:shape style="position:absolute;left:4807;top:400;width:2;height:80" coordorigin="4807,400" coordsize="1,80" path="m4807,480l4807,400e" filled="false" stroked="true" strokeweight=".748pt" strokecolor="#939598">
                <v:path arrowok="t"/>
              </v:shape>
            </v:group>
            <v:group style="position:absolute;left:4767;top:400;width:2;height:80" coordorigin="4767,400" coordsize="2,80">
              <v:shape style="position:absolute;left:4767;top:400;width:2;height:80" coordorigin="4767,400" coordsize="0,80" path="m4767,480l4767,400e" filled="false" stroked="true" strokeweight=".748pt" strokecolor="#939598">
                <v:path arrowok="t"/>
              </v:shape>
            </v:group>
            <v:group style="position:absolute;left:4727;top:400;width:2;height:80" coordorigin="4727,400" coordsize="2,80">
              <v:shape style="position:absolute;left:4727;top:400;width:2;height:80" coordorigin="4727,400" coordsize="0,80" path="m4727,480l4727,400e" filled="false" stroked="true" strokeweight=".748pt" strokecolor="#939598">
                <v:path arrowok="t"/>
              </v:shape>
            </v:group>
            <v:group style="position:absolute;left:4687;top:400;width:2;height:80" coordorigin="4687,400" coordsize="2,80">
              <v:shape style="position:absolute;left:4687;top:400;width:2;height:80" coordorigin="4687,400" coordsize="1,80" path="m4687,480l4687,400e" filled="false" stroked="true" strokeweight=".748pt" strokecolor="#939598">
                <v:path arrowok="t"/>
              </v:shape>
            </v:group>
            <v:group style="position:absolute;left:4647;top:400;width:2;height:80" coordorigin="4647,400" coordsize="2,80">
              <v:shape style="position:absolute;left:4647;top:400;width:2;height:80" coordorigin="4647,400" coordsize="1,80" path="m4647,480l4647,400e" filled="false" stroked="true" strokeweight=".748pt" strokecolor="#939598">
                <v:path arrowok="t"/>
              </v:shape>
            </v:group>
            <v:group style="position:absolute;left:4607;top:400;width:2;height:80" coordorigin="4607,400" coordsize="2,80">
              <v:shape style="position:absolute;left:4607;top:400;width:2;height:80" coordorigin="4607,400" coordsize="0,80" path="m4607,480l4607,400e" filled="false" stroked="true" strokeweight=".748pt" strokecolor="#939598">
                <v:path arrowok="t"/>
              </v:shape>
            </v:group>
            <v:group style="position:absolute;left:4567;top:400;width:2;height:80" coordorigin="4567,400" coordsize="2,80">
              <v:shape style="position:absolute;left:4567;top:400;width:2;height:80" coordorigin="4567,400" coordsize="0,80" path="m4567,480l4567,400e" filled="false" stroked="true" strokeweight=".748pt" strokecolor="#939598">
                <v:path arrowok="t"/>
              </v:shape>
            </v:group>
            <v:group style="position:absolute;left:4527;top:400;width:2;height:80" coordorigin="4527,400" coordsize="2,80">
              <v:shape style="position:absolute;left:4527;top:400;width:2;height:80" coordorigin="4527,400" coordsize="1,80" path="m4527,480l4527,400e" filled="false" stroked="true" strokeweight=".748pt" strokecolor="#939598">
                <v:path arrowok="t"/>
              </v:shape>
            </v:group>
            <v:group style="position:absolute;left:4487;top:400;width:2;height:80" coordorigin="4487,400" coordsize="2,80">
              <v:shape style="position:absolute;left:4487;top:400;width:2;height:80" coordorigin="4487,400" coordsize="1,80" path="m4487,480l4487,400e" filled="false" stroked="true" strokeweight=".748pt" strokecolor="#939598">
                <v:path arrowok="t"/>
              </v:shape>
            </v:group>
            <v:group style="position:absolute;left:4447;top:400;width:2;height:80" coordorigin="4447,400" coordsize="2,80">
              <v:shape style="position:absolute;left:4447;top:400;width:2;height:80" coordorigin="4447,400" coordsize="0,80" path="m4447,480l4447,400e" filled="false" stroked="true" strokeweight=".748pt" strokecolor="#939598">
                <v:path arrowok="t"/>
              </v:shape>
            </v:group>
            <v:group style="position:absolute;left:4407;top:400;width:2;height:80" coordorigin="4407,400" coordsize="2,80">
              <v:shape style="position:absolute;left:4407;top:400;width:2;height:80" coordorigin="4407,400" coordsize="0,80" path="m4407,480l4407,400e" filled="false" stroked="true" strokeweight=".748pt" strokecolor="#939598">
                <v:path arrowok="t"/>
              </v:shape>
            </v:group>
            <v:group style="position:absolute;left:4367;top:400;width:2;height:80" coordorigin="4367,400" coordsize="2,80">
              <v:shape style="position:absolute;left:4367;top:400;width:2;height:80" coordorigin="4367,400" coordsize="1,80" path="m4367,480l4367,400e" filled="false" stroked="true" strokeweight=".748pt" strokecolor="#939598">
                <v:path arrowok="t"/>
              </v:shape>
            </v:group>
            <v:group style="position:absolute;left:4327;top:400;width:2;height:80" coordorigin="4327,400" coordsize="2,80">
              <v:shape style="position:absolute;left:4327;top:400;width:2;height:80" coordorigin="4327,400" coordsize="1,80" path="m4327,480l4327,400e" filled="false" stroked="true" strokeweight=".748pt" strokecolor="#939598">
                <v:path arrowok="t"/>
              </v:shape>
            </v:group>
            <v:group style="position:absolute;left:4286;top:400;width:2;height:80" coordorigin="4286,400" coordsize="2,80">
              <v:shape style="position:absolute;left:4286;top:400;width:2;height:80" coordorigin="4286,400" coordsize="1,80" path="m4287,480l4286,400e" filled="false" stroked="true" strokeweight=".748pt" strokecolor="#939598">
                <v:path arrowok="t"/>
              </v:shape>
            </v:group>
            <v:group style="position:absolute;left:4246;top:400;width:2;height:80" coordorigin="4246,400" coordsize="2,80">
              <v:shape style="position:absolute;left:4246;top:400;width:2;height:80" coordorigin="4246,400" coordsize="1,80" path="m4246,480l4246,400e" filled="false" stroked="true" strokeweight=".748pt" strokecolor="#939598">
                <v:path arrowok="t"/>
              </v:shape>
            </v:group>
            <v:group style="position:absolute;left:4206;top:400;width:2;height:80" coordorigin="4206,400" coordsize="2,80">
              <v:shape style="position:absolute;left:4206;top:400;width:2;height:80" coordorigin="4206,400" coordsize="1,80" path="m4206,480l4206,400e" filled="false" stroked="true" strokeweight=".748pt" strokecolor="#939598">
                <v:path arrowok="t"/>
              </v:shape>
            </v:group>
            <v:group style="position:absolute;left:4166;top:400;width:2;height:80" coordorigin="4166,400" coordsize="2,80">
              <v:shape style="position:absolute;left:4166;top:400;width:2;height:80" coordorigin="4166,400" coordsize="1,80" path="m4166,480l4166,400e" filled="false" stroked="true" strokeweight=".748pt" strokecolor="#939598">
                <v:path arrowok="t"/>
              </v:shape>
            </v:group>
            <v:group style="position:absolute;left:4126;top:400;width:2;height:80" coordorigin="4126,400" coordsize="2,80">
              <v:shape style="position:absolute;left:4126;top:400;width:2;height:80" coordorigin="4126,400" coordsize="0,80" path="m4126,480l4126,400e" filled="false" stroked="true" strokeweight=".748pt" strokecolor="#939598">
                <v:path arrowok="t"/>
              </v:shape>
            </v:group>
            <v:group style="position:absolute;left:4086;top:400;width:2;height:80" coordorigin="4086,400" coordsize="2,80">
              <v:shape style="position:absolute;left:4086;top:400;width:2;height:80" coordorigin="4086,400" coordsize="1,80" path="m4086,480l4086,400e" filled="false" stroked="true" strokeweight=".748pt" strokecolor="#939598">
                <v:path arrowok="t"/>
              </v:shape>
            </v:group>
            <v:group style="position:absolute;left:4046;top:400;width:2;height:80" coordorigin="4046,400" coordsize="2,80">
              <v:shape style="position:absolute;left:4046;top:400;width:2;height:80" coordorigin="4046,400" coordsize="0,80" path="m4046,480l4046,400e" filled="false" stroked="true" strokeweight=".748pt" strokecolor="#939598">
                <v:path arrowok="t"/>
              </v:shape>
            </v:group>
            <v:group style="position:absolute;left:4006;top:400;width:2;height:80" coordorigin="4006,400" coordsize="2,80">
              <v:shape style="position:absolute;left:4006;top:400;width:2;height:80" coordorigin="4006,400" coordsize="0,80" path="m4006,480l4006,400e" filled="false" stroked="true" strokeweight=".748pt" strokecolor="#939598">
                <v:path arrowok="t"/>
              </v:shape>
            </v:group>
            <v:group style="position:absolute;left:3966;top:400;width:2;height:80" coordorigin="3966,400" coordsize="2,80">
              <v:shape style="position:absolute;left:3966;top:400;width:2;height:80" coordorigin="3966,400" coordsize="0,80" path="m3966,480l3966,400e" filled="false" stroked="true" strokeweight=".748pt" strokecolor="#939598">
                <v:path arrowok="t"/>
              </v:shape>
            </v:group>
            <v:group style="position:absolute;left:3926;top:400;width:2;height:80" coordorigin="3926,400" coordsize="2,80">
              <v:shape style="position:absolute;left:3926;top:400;width:2;height:80" coordorigin="3926,400" coordsize="1,80" path="m3926,480l3926,400e" filled="false" stroked="true" strokeweight=".748pt" strokecolor="#939598">
                <v:path arrowok="t"/>
              </v:shape>
            </v:group>
            <v:group style="position:absolute;left:3886;top:400;width:2;height:80" coordorigin="3886,400" coordsize="2,80">
              <v:shape style="position:absolute;left:3886;top:400;width:2;height:80" coordorigin="3886,400" coordsize="0,80" path="m3886,480l3886,400e" filled="false" stroked="true" strokeweight=".748pt" strokecolor="#939598">
                <v:path arrowok="t"/>
              </v:shape>
            </v:group>
            <v:group style="position:absolute;left:3846;top:400;width:2;height:80" coordorigin="3846,400" coordsize="2,80">
              <v:shape style="position:absolute;left:3846;top:400;width:2;height:80" coordorigin="3846,400" coordsize="0,80" path="m3846,480l3846,400e" filled="false" stroked="true" strokeweight=".748pt" strokecolor="#939598">
                <v:path arrowok="t"/>
              </v:shape>
            </v:group>
            <v:group style="position:absolute;left:3806;top:400;width:2;height:80" coordorigin="3806,400" coordsize="2,80">
              <v:shape style="position:absolute;left:3806;top:400;width:2;height:80" coordorigin="3806,400" coordsize="0,80" path="m3806,480l3806,400e" filled="false" stroked="true" strokeweight=".748pt" strokecolor="#939598">
                <v:path arrowok="t"/>
              </v:shape>
            </v:group>
            <v:group style="position:absolute;left:3766;top:400;width:2;height:80" coordorigin="3766,400" coordsize="2,80">
              <v:shape style="position:absolute;left:3766;top:400;width:2;height:80" coordorigin="3766,400" coordsize="1,80" path="m3766,480l3766,400e" filled="false" stroked="true" strokeweight=".748pt" strokecolor="#939598">
                <v:path arrowok="t"/>
              </v:shape>
            </v:group>
            <v:group style="position:absolute;left:3726;top:400;width:2;height:80" coordorigin="3726,400" coordsize="2,80">
              <v:shape style="position:absolute;left:3726;top:400;width:2;height:80" coordorigin="3726,400" coordsize="0,80" path="m3726,480l3726,400e" filled="false" stroked="true" strokeweight=".748pt" strokecolor="#939598">
                <v:path arrowok="t"/>
              </v:shape>
            </v:group>
            <v:group style="position:absolute;left:3686;top:400;width:2;height:80" coordorigin="3686,400" coordsize="2,80">
              <v:shape style="position:absolute;left:3686;top:400;width:2;height:80" coordorigin="3686,400" coordsize="0,80" path="m3686,480l3686,400e" filled="false" stroked="true" strokeweight=".748pt" strokecolor="#939598">
                <v:path arrowok="t"/>
              </v:shape>
            </v:group>
            <v:group style="position:absolute;left:3646;top:400;width:2;height:80" coordorigin="3646,400" coordsize="2,80">
              <v:shape style="position:absolute;left:3646;top:400;width:2;height:80" coordorigin="3646,400" coordsize="0,80" path="m3646,480l3646,400e" filled="false" stroked="true" strokeweight=".748pt" strokecolor="#939598">
                <v:path arrowok="t"/>
              </v:shape>
            </v:group>
            <v:group style="position:absolute;left:3605;top:400;width:2;height:80" coordorigin="3605,400" coordsize="2,80">
              <v:shape style="position:absolute;left:3605;top:400;width:2;height:80" coordorigin="3605,400" coordsize="1,80" path="m3605,480l3605,400e" filled="false" stroked="true" strokeweight=".748pt" strokecolor="#939598">
                <v:path arrowok="t"/>
              </v:shape>
            </v:group>
            <v:group style="position:absolute;left:3565;top:400;width:2;height:80" coordorigin="3565,400" coordsize="2,80">
              <v:shape style="position:absolute;left:3565;top:400;width:2;height:80" coordorigin="3565,400" coordsize="1,80" path="m3565,480l3565,400e" filled="false" stroked="true" strokeweight=".748pt" strokecolor="#939598">
                <v:path arrowok="t"/>
              </v:shape>
            </v:group>
            <v:group style="position:absolute;left:3525;top:400;width:2;height:80" coordorigin="3525,400" coordsize="2,80">
              <v:shape style="position:absolute;left:3525;top:400;width:2;height:80" coordorigin="3525,400" coordsize="0,80" path="m3525,480l3525,400e" filled="false" stroked="true" strokeweight=".748pt" strokecolor="#939598">
                <v:path arrowok="t"/>
              </v:shape>
            </v:group>
            <v:group style="position:absolute;left:3485;top:400;width:2;height:80" coordorigin="3485,400" coordsize="2,80">
              <v:shape style="position:absolute;left:3485;top:400;width:2;height:80" coordorigin="3485,400" coordsize="0,80" path="m3485,480l3485,400e" filled="false" stroked="true" strokeweight=".748pt" strokecolor="#939598">
                <v:path arrowok="t"/>
              </v:shape>
            </v:group>
            <v:group style="position:absolute;left:3445;top:400;width:2;height:80" coordorigin="3445,400" coordsize="2,80">
              <v:shape style="position:absolute;left:3445;top:400;width:2;height:80" coordorigin="3445,400" coordsize="1,80" path="m3445,480l3445,400e" filled="false" stroked="true" strokeweight=".748pt" strokecolor="#939598">
                <v:path arrowok="t"/>
              </v:shape>
            </v:group>
            <v:group style="position:absolute;left:3405;top:401;width:2;height:80" coordorigin="3405,401" coordsize="2,80">
              <v:shape style="position:absolute;left:3405;top:401;width:2;height:80" coordorigin="3405,401" coordsize="1,80" path="m3405,481l3405,401e" filled="false" stroked="true" strokeweight=".748pt" strokecolor="#939598">
                <v:path arrowok="t"/>
              </v:shape>
            </v:group>
            <v:group style="position:absolute;left:3365;top:401;width:2;height:80" coordorigin="3365,401" coordsize="2,80">
              <v:shape style="position:absolute;left:3365;top:401;width:2;height:80" coordorigin="3365,401" coordsize="0,80" path="m3365,481l3365,401e" filled="false" stroked="true" strokeweight=".748pt" strokecolor="#939598">
                <v:path arrowok="t"/>
              </v:shape>
            </v:group>
            <v:group style="position:absolute;left:3325;top:401;width:2;height:80" coordorigin="3325,401" coordsize="2,80">
              <v:shape style="position:absolute;left:3325;top:401;width:2;height:80" coordorigin="3325,401" coordsize="0,80" path="m3325,481l3325,401e" filled="false" stroked="true" strokeweight=".748pt" strokecolor="#939598">
                <v:path arrowok="t"/>
              </v:shape>
            </v:group>
            <v:group style="position:absolute;left:3285;top:401;width:2;height:80" coordorigin="3285,401" coordsize="2,80">
              <v:shape style="position:absolute;left:3285;top:401;width:2;height:80" coordorigin="3285,401" coordsize="1,80" path="m3285,481l3285,401e" filled="false" stroked="true" strokeweight=".748pt" strokecolor="#939598">
                <v:path arrowok="t"/>
              </v:shape>
            </v:group>
            <v:group style="position:absolute;left:3245;top:401;width:2;height:80" coordorigin="3245,401" coordsize="2,80">
              <v:shape style="position:absolute;left:3245;top:401;width:2;height:80" coordorigin="3245,401" coordsize="1,80" path="m3245,481l3245,401e" filled="false" stroked="true" strokeweight=".748pt" strokecolor="#939598">
                <v:path arrowok="t"/>
              </v:shape>
            </v:group>
            <v:group style="position:absolute;left:3205;top:401;width:2;height:80" coordorigin="3205,401" coordsize="2,80">
              <v:shape style="position:absolute;left:3205;top:401;width:2;height:80" coordorigin="3205,401" coordsize="0,80" path="m3205,481l3205,401e" filled="false" stroked="true" strokeweight=".748pt" strokecolor="#939598">
                <v:path arrowok="t"/>
              </v:shape>
            </v:group>
            <v:group style="position:absolute;left:3165;top:401;width:2;height:80" coordorigin="3165,401" coordsize="2,80">
              <v:shape style="position:absolute;left:3165;top:401;width:2;height:80" coordorigin="3165,401" coordsize="0,80" path="m3165,481l3165,401e" filled="false" stroked="true" strokeweight=".748pt" strokecolor="#939598">
                <v:path arrowok="t"/>
              </v:shape>
            </v:group>
            <v:group style="position:absolute;left:3125;top:401;width:2;height:80" coordorigin="3125,401" coordsize="2,80">
              <v:shape style="position:absolute;left:3125;top:401;width:2;height:80" coordorigin="3125,401" coordsize="1,80" path="m3125,481l3125,401e" filled="false" stroked="true" strokeweight=".748pt" strokecolor="#939598">
                <v:path arrowok="t"/>
              </v:shape>
            </v:group>
            <v:group style="position:absolute;left:3085;top:401;width:2;height:80" coordorigin="3085,401" coordsize="2,80">
              <v:shape style="position:absolute;left:3085;top:401;width:2;height:80" coordorigin="3085,401" coordsize="1,80" path="m3085,481l3085,401e" filled="false" stroked="true" strokeweight=".748pt" strokecolor="#939598">
                <v:path arrowok="t"/>
              </v:shape>
            </v:group>
            <v:group style="position:absolute;left:3045;top:401;width:2;height:80" coordorigin="3045,401" coordsize="2,80">
              <v:shape style="position:absolute;left:3045;top:401;width:2;height:80" coordorigin="3045,401" coordsize="1,80" path="m3045,481l3045,401e" filled="false" stroked="true" strokeweight=".748pt" strokecolor="#939598">
                <v:path arrowok="t"/>
              </v:shape>
            </v:group>
            <v:group style="position:absolute;left:3005;top:401;width:2;height:80" coordorigin="3005,401" coordsize="2,80">
              <v:shape style="position:absolute;left:3005;top:401;width:2;height:80" coordorigin="3005,401" coordsize="1,80" path="m3005,481l3005,401e" filled="false" stroked="true" strokeweight=".748pt" strokecolor="#939598">
                <v:path arrowok="t"/>
              </v:shape>
            </v:group>
            <v:group style="position:absolute;left:2964;top:401;width:2;height:80" coordorigin="2964,401" coordsize="2,80">
              <v:shape style="position:absolute;left:2964;top:401;width:2;height:80" coordorigin="2964,401" coordsize="1,80" path="m2965,481l2964,401e" filled="false" stroked="true" strokeweight=".748pt" strokecolor="#939598">
                <v:path arrowok="t"/>
              </v:shape>
            </v:group>
            <v:group style="position:absolute;left:2924;top:401;width:2;height:80" coordorigin="2924,401" coordsize="2,80">
              <v:shape style="position:absolute;left:2924;top:401;width:2;height:80" coordorigin="2924,401" coordsize="0,80" path="m2924,481l2924,401e" filled="false" stroked="true" strokeweight=".748pt" strokecolor="#939598">
                <v:path arrowok="t"/>
              </v:shape>
            </v:group>
            <v:group style="position:absolute;left:2884;top:401;width:2;height:80" coordorigin="2884,401" coordsize="2,80">
              <v:shape style="position:absolute;left:2884;top:401;width:2;height:80" coordorigin="2884,401" coordsize="1,80" path="m2884,481l2884,401e" filled="false" stroked="true" strokeweight=".748pt" strokecolor="#939598">
                <v:path arrowok="t"/>
              </v:shape>
            </v:group>
            <v:group style="position:absolute;left:2844;top:401;width:2;height:80" coordorigin="2844,401" coordsize="2,80">
              <v:shape style="position:absolute;left:2844;top:401;width:2;height:80" coordorigin="2844,401" coordsize="1,80" path="m2844,481l2844,401e" filled="false" stroked="true" strokeweight=".748pt" strokecolor="#939598">
                <v:path arrowok="t"/>
              </v:shape>
            </v:group>
            <v:group style="position:absolute;left:2804;top:401;width:2;height:80" coordorigin="2804,401" coordsize="2,80">
              <v:shape style="position:absolute;left:2804;top:401;width:2;height:80" coordorigin="2804,401" coordsize="0,80" path="m2804,481l2804,401e" filled="false" stroked="true" strokeweight=".748pt" strokecolor="#939598">
                <v:path arrowok="t"/>
              </v:shape>
            </v:group>
            <v:group style="position:absolute;left:2764;top:401;width:2;height:80" coordorigin="2764,401" coordsize="2,80">
              <v:shape style="position:absolute;left:2764;top:401;width:2;height:80" coordorigin="2764,401" coordsize="0,80" path="m2764,481l2764,401e" filled="false" stroked="true" strokeweight=".748pt" strokecolor="#939598">
                <v:path arrowok="t"/>
              </v:shape>
            </v:group>
            <v:group style="position:absolute;left:2724;top:401;width:2;height:80" coordorigin="2724,401" coordsize="2,80">
              <v:shape style="position:absolute;left:2724;top:401;width:2;height:80" coordorigin="2724,401" coordsize="1,80" path="m2724,481l2724,401e" filled="false" stroked="true" strokeweight=".748pt" strokecolor="#939598">
                <v:path arrowok="t"/>
              </v:shape>
            </v:group>
            <v:group style="position:absolute;left:2684;top:401;width:2;height:80" coordorigin="2684,401" coordsize="2,80">
              <v:shape style="position:absolute;left:2684;top:401;width:2;height:80" coordorigin="2684,401" coordsize="1,80" path="m2684,481l2684,401e" filled="false" stroked="true" strokeweight=".748pt" strokecolor="#939598">
                <v:path arrowok="t"/>
              </v:shape>
            </v:group>
            <v:group style="position:absolute;left:2644;top:401;width:2;height:80" coordorigin="2644,401" coordsize="2,80">
              <v:shape style="position:absolute;left:2644;top:401;width:2;height:80" coordorigin="2644,401" coordsize="0,80" path="m2644,481l2644,401e" filled="false" stroked="true" strokeweight=".748pt" strokecolor="#939598">
                <v:path arrowok="t"/>
              </v:shape>
            </v:group>
            <v:group style="position:absolute;left:2604;top:401;width:2;height:80" coordorigin="2604,401" coordsize="2,80">
              <v:shape style="position:absolute;left:2604;top:401;width:2;height:80" coordorigin="2604,401" coordsize="0,80" path="m2604,481l2604,401e" filled="false" stroked="true" strokeweight=".748pt" strokecolor="#939598">
                <v:path arrowok="t"/>
              </v:shape>
            </v:group>
            <v:group style="position:absolute;left:2564;top:401;width:2;height:80" coordorigin="2564,401" coordsize="2,80">
              <v:shape style="position:absolute;left:2564;top:401;width:2;height:80" coordorigin="2564,401" coordsize="1,80" path="m2564,481l2564,401e" filled="false" stroked="true" strokeweight=".748pt" strokecolor="#939598">
                <v:path arrowok="t"/>
              </v:shape>
            </v:group>
            <v:group style="position:absolute;left:2524;top:401;width:2;height:80" coordorigin="2524,401" coordsize="2,80">
              <v:shape style="position:absolute;left:2524;top:401;width:2;height:80" coordorigin="2524,401" coordsize="1,80" path="m2524,481l2524,401e" filled="false" stroked="true" strokeweight=".748pt" strokecolor="#939598">
                <v:path arrowok="t"/>
              </v:shape>
            </v:group>
            <v:group style="position:absolute;left:2484;top:401;width:2;height:80" coordorigin="2484,401" coordsize="2,80">
              <v:shape style="position:absolute;left:2484;top:401;width:2;height:80" coordorigin="2484,401" coordsize="0,80" path="m2484,481l2484,401e" filled="false" stroked="true" strokeweight=".748pt" strokecolor="#939598">
                <v:path arrowok="t"/>
              </v:shape>
            </v:group>
            <v:group style="position:absolute;left:2444;top:401;width:2;height:80" coordorigin="2444,401" coordsize="2,80">
              <v:shape style="position:absolute;left:2444;top:401;width:2;height:80" coordorigin="2444,401" coordsize="0,80" path="m2444,481l2444,401e" filled="false" stroked="true" strokeweight=".748pt" strokecolor="#939598">
                <v:path arrowok="t"/>
              </v:shape>
            </v:group>
            <v:group style="position:absolute;left:2404;top:401;width:2;height:80" coordorigin="2404,401" coordsize="2,80">
              <v:shape style="position:absolute;left:2404;top:401;width:2;height:80" coordorigin="2404,401" coordsize="1,80" path="m2404,481l2404,401e" filled="false" stroked="true" strokeweight=".748pt" strokecolor="#939598">
                <v:path arrowok="t"/>
              </v:shape>
            </v:group>
            <v:group style="position:absolute;left:2364;top:401;width:2;height:80" coordorigin="2364,401" coordsize="2,80">
              <v:shape style="position:absolute;left:2364;top:401;width:2;height:80" coordorigin="2364,401" coordsize="1,80" path="m2364,481l2364,401e" filled="false" stroked="true" strokeweight=".748pt" strokecolor="#939598">
                <v:path arrowok="t"/>
              </v:shape>
            </v:group>
            <v:group style="position:absolute;left:2324;top:401;width:2;height:80" coordorigin="2324,401" coordsize="2,80">
              <v:shape style="position:absolute;left:2324;top:401;width:2;height:80" coordorigin="2324,401" coordsize="0,80" path="m2324,481l2324,401e" filled="false" stroked="true" strokeweight=".748pt" strokecolor="#939598">
                <v:path arrowok="t"/>
              </v:shape>
            </v:group>
            <v:group style="position:absolute;left:2283;top:401;width:2;height:80" coordorigin="2283,401" coordsize="2,80">
              <v:shape style="position:absolute;left:2283;top:401;width:2;height:80" coordorigin="2283,401" coordsize="0,80" path="m2283,481l2283,401e" filled="false" stroked="true" strokeweight=".748pt" strokecolor="#939598">
                <v:path arrowok="t"/>
              </v:shape>
            </v:group>
            <v:group style="position:absolute;left:2243;top:401;width:2;height:80" coordorigin="2243,401" coordsize="2,80">
              <v:shape style="position:absolute;left:2243;top:401;width:2;height:80" coordorigin="2243,401" coordsize="1,80" path="m2243,481l2243,401e" filled="false" stroked="true" strokeweight=".748pt" strokecolor="#939598">
                <v:path arrowok="t"/>
              </v:shape>
            </v:group>
            <v:group style="position:absolute;left:2203;top:401;width:2;height:80" coordorigin="2203,401" coordsize="2,80">
              <v:shape style="position:absolute;left:2203;top:401;width:2;height:80" coordorigin="2203,401" coordsize="1,80" path="m2203,481l2203,401e" filled="false" stroked="true" strokeweight=".748pt" strokecolor="#939598">
                <v:path arrowok="t"/>
              </v:shape>
            </v:group>
            <v:group style="position:absolute;left:2163;top:401;width:2;height:80" coordorigin="2163,401" coordsize="2,80">
              <v:shape style="position:absolute;left:2163;top:401;width:2;height:80" coordorigin="2163,401" coordsize="0,80" path="m2163,481l2163,401e" filled="false" stroked="true" strokeweight=".748pt" strokecolor="#939598">
                <v:path arrowok="t"/>
              </v:shape>
            </v:group>
            <v:group style="position:absolute;left:2123;top:401;width:2;height:80" coordorigin="2123,401" coordsize="2,80">
              <v:shape style="position:absolute;left:2123;top:401;width:2;height:80" coordorigin="2123,401" coordsize="0,80" path="m2123,481l2123,401e" filled="false" stroked="true" strokeweight=".748pt" strokecolor="#939598">
                <v:path arrowok="t"/>
              </v:shape>
            </v:group>
            <v:group style="position:absolute;left:2083;top:401;width:2;height:80" coordorigin="2083,401" coordsize="2,80">
              <v:shape style="position:absolute;left:2083;top:401;width:2;height:80" coordorigin="2083,401" coordsize="1,80" path="m2083,481l2083,401e" filled="false" stroked="true" strokeweight=".748pt" strokecolor="#939598">
                <v:path arrowok="t"/>
              </v:shape>
            </v:group>
            <v:group style="position:absolute;left:2043;top:401;width:2;height:80" coordorigin="2043,401" coordsize="2,80">
              <v:shape style="position:absolute;left:2043;top:401;width:2;height:80" coordorigin="2043,401" coordsize="1,80" path="m2043,481l2043,401e" filled="false" stroked="true" strokeweight=".748pt" strokecolor="#939598">
                <v:path arrowok="t"/>
              </v:shape>
            </v:group>
            <v:group style="position:absolute;left:2003;top:401;width:2;height:80" coordorigin="2003,401" coordsize="2,80">
              <v:shape style="position:absolute;left:2003;top:401;width:2;height:80" coordorigin="2003,401" coordsize="0,80" path="m2003,481l2003,401e" filled="false" stroked="true" strokeweight=".748pt" strokecolor="#939598">
                <v:path arrowok="t"/>
              </v:shape>
            </v:group>
            <v:group style="position:absolute;left:1963;top:401;width:2;height:80" coordorigin="1963,401" coordsize="2,80">
              <v:shape style="position:absolute;left:1963;top:401;width:2;height:80" coordorigin="1963,401" coordsize="0,80" path="m1963,481l1963,401e" filled="false" stroked="true" strokeweight=".748pt" strokecolor="#939598">
                <v:path arrowok="t"/>
              </v:shape>
            </v:group>
            <v:group style="position:absolute;left:1923;top:401;width:2;height:80" coordorigin="1923,401" coordsize="2,80">
              <v:shape style="position:absolute;left:1923;top:401;width:2;height:80" coordorigin="1923,401" coordsize="1,80" path="m1923,481l1923,401e" filled="false" stroked="true" strokeweight=".748pt" strokecolor="#939598">
                <v:path arrowok="t"/>
              </v:shape>
            </v:group>
            <v:group style="position:absolute;left:1883;top:401;width:2;height:80" coordorigin="1883,401" coordsize="2,80">
              <v:shape style="position:absolute;left:1883;top:401;width:2;height:80" coordorigin="1883,401" coordsize="1,80" path="m1883,481l1883,401e" filled="false" stroked="true" strokeweight=".748pt" strokecolor="#939598">
                <v:path arrowok="t"/>
              </v:shape>
            </v:group>
            <v:group style="position:absolute;left:1843;top:401;width:2;height:80" coordorigin="1843,401" coordsize="2,80">
              <v:shape style="position:absolute;left:1843;top:401;width:2;height:80" coordorigin="1843,401" coordsize="1,80" path="m1843,481l1843,401e" filled="false" stroked="true" strokeweight=".748pt" strokecolor="#939598">
                <v:path arrowok="t"/>
              </v:shape>
            </v:group>
            <v:group style="position:absolute;left:1803;top:401;width:2;height:80" coordorigin="1803,401" coordsize="2,80">
              <v:shape style="position:absolute;left:1803;top:401;width:2;height:80" coordorigin="1803,401" coordsize="1,80" path="m1803,481l1803,401e" filled="false" stroked="true" strokeweight=".748pt" strokecolor="#939598">
                <v:path arrowok="t"/>
              </v:shape>
            </v:group>
            <v:group style="position:absolute;left:1763;top:401;width:2;height:80" coordorigin="1763,401" coordsize="2,80">
              <v:shape style="position:absolute;left:1763;top:401;width:2;height:80" coordorigin="1763,401" coordsize="1,80" path="m1763,481l1763,401e" filled="false" stroked="true" strokeweight=".748pt" strokecolor="#939598">
                <v:path arrowok="t"/>
              </v:shape>
            </v:group>
            <v:group style="position:absolute;left:1723;top:401;width:2;height:80" coordorigin="1723,401" coordsize="2,80">
              <v:shape style="position:absolute;left:1723;top:401;width:2;height:80" coordorigin="1723,401" coordsize="0,80" path="m1723,481l1723,401e" filled="false" stroked="true" strokeweight=".748pt" strokecolor="#939598">
                <v:path arrowok="t"/>
              </v:shape>
            </v:group>
            <v:group style="position:absolute;left:1683;top:401;width:2;height:80" coordorigin="1683,401" coordsize="2,80">
              <v:shape style="position:absolute;left:1683;top:401;width:2;height:80" coordorigin="1683,401" coordsize="0,80" path="m1683,481l1683,401e" filled="false" stroked="true" strokeweight=".748pt" strokecolor="#939598">
                <v:path arrowok="t"/>
              </v:shape>
            </v:group>
            <v:group style="position:absolute;left:1642;top:401;width:2;height:80" coordorigin="1642,401" coordsize="2,80">
              <v:shape style="position:absolute;left:1642;top:401;width:2;height:80" coordorigin="1642,401" coordsize="0,80" path="m1642,481l1642,401e" filled="false" stroked="true" strokeweight=".748pt" strokecolor="#939598">
                <v:path arrowok="t"/>
              </v:shape>
            </v:group>
            <v:group style="position:absolute;left:1602;top:401;width:2;height:80" coordorigin="1602,401" coordsize="2,80">
              <v:shape style="position:absolute;left:1602;top:401;width:2;height:80" coordorigin="1602,401" coordsize="0,80" path="m1602,481l1602,401e" filled="false" stroked="true" strokeweight=".748pt" strokecolor="#939598">
                <v:path arrowok="t"/>
              </v:shape>
            </v:group>
            <v:group style="position:absolute;left:1562;top:401;width:2;height:80" coordorigin="1562,401" coordsize="2,80">
              <v:shape style="position:absolute;left:1562;top:401;width:2;height:80" coordorigin="1562,401" coordsize="0,80" path="m1562,481l1562,401e" filled="false" stroked="true" strokeweight=".748pt" strokecolor="#939598">
                <v:path arrowok="t"/>
              </v:shape>
            </v:group>
            <v:group style="position:absolute;left:1522;top:401;width:2;height:80" coordorigin="1522,401" coordsize="2,80">
              <v:shape style="position:absolute;left:1522;top:401;width:2;height:80" coordorigin="1522,401" coordsize="1,80" path="m1522,481l1522,401e" filled="false" stroked="true" strokeweight=".748pt" strokecolor="#939598">
                <v:path arrowok="t"/>
              </v:shape>
            </v:group>
            <v:group style="position:absolute;left:1482;top:401;width:2;height:80" coordorigin="1482,401" coordsize="2,80">
              <v:shape style="position:absolute;left:1482;top:401;width:2;height:80" coordorigin="1482,401" coordsize="0,80" path="m1482,481l1482,401e" filled="false" stroked="true" strokeweight=".748pt" strokecolor="#939598">
                <v:path arrowok="t"/>
              </v:shape>
            </v:group>
            <v:group style="position:absolute;left:1442;top:401;width:2;height:80" coordorigin="1442,401" coordsize="2,80">
              <v:shape style="position:absolute;left:1442;top:401;width:2;height:80" coordorigin="1442,401" coordsize="0,80" path="m1442,481l1442,401e" filled="false" stroked="true" strokeweight=".748pt" strokecolor="#939598">
                <v:path arrowok="t"/>
              </v:shape>
            </v:group>
            <v:group style="position:absolute;left:1402;top:401;width:2;height:80" coordorigin="1402,401" coordsize="2,80">
              <v:shape style="position:absolute;left:1402;top:401;width:2;height:80" coordorigin="1402,401" coordsize="1,80" path="m1402,481l1402,401e" filled="false" stroked="true" strokeweight=".748pt" strokecolor="#939598">
                <v:path arrowok="t"/>
              </v:shape>
            </v:group>
            <v:group style="position:absolute;left:1362;top:401;width:2;height:80" coordorigin="1362,401" coordsize="2,80">
              <v:shape style="position:absolute;left:1362;top:401;width:2;height:80" coordorigin="1362,401" coordsize="0,80" path="m1362,481l1362,401e" filled="false" stroked="true" strokeweight=".748pt" strokecolor="#939598">
                <v:path arrowok="t"/>
              </v:shape>
            </v:group>
            <v:group style="position:absolute;left:1322;top:401;width:2;height:80" coordorigin="1322,401" coordsize="2,80">
              <v:shape style="position:absolute;left:1322;top:401;width:2;height:80" coordorigin="1322,401" coordsize="0,80" path="m1322,481l1322,401e" filled="false" stroked="true" strokeweight=".748pt" strokecolor="#939598">
                <v:path arrowok="t"/>
              </v:shape>
            </v:group>
            <v:group style="position:absolute;left:1282;top:401;width:2;height:80" coordorigin="1282,401" coordsize="2,80">
              <v:shape style="position:absolute;left:1282;top:401;width:2;height:80" coordorigin="1282,401" coordsize="0,80" path="m1282,481l1282,401e" filled="false" stroked="true" strokeweight=".748pt" strokecolor="#939598">
                <v:path arrowok="t"/>
              </v:shape>
            </v:group>
            <v:group style="position:absolute;left:1242;top:401;width:2;height:80" coordorigin="1242,401" coordsize="2,80">
              <v:shape style="position:absolute;left:1242;top:401;width:2;height:80" coordorigin="1242,401" coordsize="0,80" path="m1242,481l1242,401e" filled="false" stroked="true" strokeweight=".748pt" strokecolor="#939598">
                <v:path arrowok="t"/>
              </v:shape>
            </v:group>
            <v:group style="position:absolute;left:1202;top:401;width:2;height:80" coordorigin="1202,401" coordsize="2,80">
              <v:shape style="position:absolute;left:1202;top:401;width:2;height:80" coordorigin="1202,401" coordsize="1,80" path="m1202,481l1202,401e" filled="false" stroked="true" strokeweight=".748pt" strokecolor="#939598">
                <v:path arrowok="t"/>
              </v:shape>
            </v:group>
            <v:group style="position:absolute;left:1162;top:401;width:2;height:80" coordorigin="1162,401" coordsize="2,80">
              <v:shape style="position:absolute;left:1162;top:401;width:2;height:80" coordorigin="1162,401" coordsize="0,80" path="m1162,481l1162,401e" filled="false" stroked="true" strokeweight=".748pt" strokecolor="#939598">
                <v:path arrowok="t"/>
              </v:shape>
            </v:group>
            <v:group style="position:absolute;left:1122;top:401;width:2;height:80" coordorigin="1122,401" coordsize="2,80">
              <v:shape style="position:absolute;left:1122;top:401;width:2;height:80" coordorigin="1122,401" coordsize="0,80" path="m1122,481l1122,401e" filled="false" stroked="true" strokeweight=".748pt" strokecolor="#939598">
                <v:path arrowok="t"/>
              </v:shape>
            </v:group>
            <v:group style="position:absolute;left:1082;top:401;width:2;height:80" coordorigin="1082,401" coordsize="2,80">
              <v:shape style="position:absolute;left:1082;top:401;width:2;height:80" coordorigin="1082,401" coordsize="1,80" path="m1082,481l1082,401e" filled="false" stroked="true" strokeweight=".748pt" strokecolor="#939598">
                <v:path arrowok="t"/>
              </v:shape>
            </v:group>
            <v:group style="position:absolute;left:1042;top:401;width:2;height:80" coordorigin="1042,401" coordsize="2,80">
              <v:shape style="position:absolute;left:1042;top:401;width:2;height:80" coordorigin="1042,401" coordsize="0,80" path="m1042,481l1042,401e" filled="false" stroked="true" strokeweight=".748pt" strokecolor="#939598">
                <v:path arrowok="t"/>
              </v:shape>
            </v:group>
            <v:group style="position:absolute;left:1002;top:401;width:2;height:80" coordorigin="1002,401" coordsize="2,80">
              <v:shape style="position:absolute;left:1002;top:401;width:2;height:80" coordorigin="1002,401" coordsize="0,80" path="m1002,481l1002,401e" filled="false" stroked="true" strokeweight=".748pt" strokecolor="#939598">
                <v:path arrowok="t"/>
              </v:shape>
            </v:group>
            <v:group style="position:absolute;left:961;top:401;width:2;height:80" coordorigin="961,401" coordsize="2,80">
              <v:shape style="position:absolute;left:961;top:401;width:2;height:80" coordorigin="961,401" coordsize="0,80" path="m961,481l961,401e" filled="false" stroked="true" strokeweight=".748pt" strokecolor="#939598">
                <v:path arrowok="t"/>
              </v:shape>
            </v:group>
            <v:group style="position:absolute;left:921;top:401;width:2;height:80" coordorigin="921,401" coordsize="2,80">
              <v:shape style="position:absolute;left:921;top:401;width:2;height:80" coordorigin="921,401" coordsize="0,80" path="m921,481l921,401e" filled="false" stroked="true" strokeweight=".748pt" strokecolor="#939598">
                <v:path arrowok="t"/>
              </v:shape>
            </v:group>
            <v:group style="position:absolute;left:881;top:401;width:2;height:80" coordorigin="881,401" coordsize="2,80">
              <v:shape style="position:absolute;left:881;top:401;width:2;height:80" coordorigin="881,401" coordsize="1,80" path="m881,481l881,401e" filled="false" stroked="true" strokeweight=".748pt" strokecolor="#939598">
                <v:path arrowok="t"/>
              </v:shape>
            </v:group>
            <v:group style="position:absolute;left:841;top:401;width:2;height:80" coordorigin="841,401" coordsize="2,80">
              <v:shape style="position:absolute;left:841;top:401;width:2;height:80" coordorigin="841,401" coordsize="0,80" path="m841,481l841,401e" filled="false" stroked="true" strokeweight=".748pt" strokecolor="#939598">
                <v:path arrowok="t"/>
              </v:shape>
            </v:group>
            <v:group style="position:absolute;left:801;top:401;width:2;height:80" coordorigin="801,401" coordsize="2,80">
              <v:shape style="position:absolute;left:801;top:401;width:2;height:80" coordorigin="801,401" coordsize="0,80" path="m801,481l801,401e" filled="false" stroked="true" strokeweight=".748pt" strokecolor="#939598">
                <v:path arrowok="t"/>
              </v:shape>
            </v:group>
            <v:group style="position:absolute;left:761;top:401;width:2;height:80" coordorigin="761,401" coordsize="2,80">
              <v:shape style="position:absolute;left:761;top:401;width:2;height:80" coordorigin="761,401" coordsize="1,80" path="m761,481l761,401e" filled="false" stroked="true" strokeweight=".748pt" strokecolor="#939598">
                <v:path arrowok="t"/>
              </v:shape>
            </v:group>
            <v:group style="position:absolute;left:721;top:401;width:2;height:80" coordorigin="721,401" coordsize="2,80">
              <v:shape style="position:absolute;left:721;top:401;width:2;height:80" coordorigin="721,401" coordsize="1,80" path="m721,481l721,401e" filled="false" stroked="true" strokeweight=".748pt" strokecolor="#939598">
                <v:path arrowok="t"/>
              </v:shape>
            </v:group>
            <v:group style="position:absolute;left:681;top:401;width:2;height:80" coordorigin="681,401" coordsize="2,80">
              <v:shape style="position:absolute;left:681;top:401;width:2;height:80" coordorigin="681,401" coordsize="1,80" path="m681,481l681,401e" filled="false" stroked="true" strokeweight=".748pt" strokecolor="#939598">
                <v:path arrowok="t"/>
              </v:shape>
            </v:group>
            <v:group style="position:absolute;left:641;top:401;width:2;height:80" coordorigin="641,401" coordsize="2,80">
              <v:shape style="position:absolute;left:641;top:401;width:2;height:80" coordorigin="641,401" coordsize="1,80" path="m641,481l641,401e" filled="false" stroked="true" strokeweight=".748pt" strokecolor="#939598">
                <v:path arrowok="t"/>
              </v:shape>
            </v:group>
            <v:group style="position:absolute;left:601;top:401;width:2;height:80" coordorigin="601,401" coordsize="2,80">
              <v:shape style="position:absolute;left:601;top:401;width:2;height:80" coordorigin="601,401" coordsize="1,80" path="m601,481l601,401e" filled="false" stroked="true" strokeweight=".748pt" strokecolor="#939598">
                <v:path arrowok="t"/>
              </v:shape>
            </v:group>
            <v:group style="position:absolute;left:561;top:401;width:2;height:80" coordorigin="561,401" coordsize="2,80">
              <v:shape style="position:absolute;left:561;top:401;width:2;height:80" coordorigin="561,401" coordsize="0,80" path="m561,481l561,401e" filled="false" stroked="true" strokeweight=".748pt" strokecolor="#939598">
                <v:path arrowok="t"/>
              </v:shape>
            </v:group>
            <v:group style="position:absolute;left:521;top:401;width:2;height:80" coordorigin="521,401" coordsize="2,80">
              <v:shape style="position:absolute;left:521;top:401;width:2;height:80" coordorigin="521,401" coordsize="1,80" path="m521,481l521,401e" filled="false" stroked="true" strokeweight=".748pt" strokecolor="#939598">
                <v:path arrowok="t"/>
              </v:shape>
            </v:group>
            <v:group style="position:absolute;left:481;top:401;width:2;height:80" coordorigin="481,401" coordsize="2,80">
              <v:shape style="position:absolute;left:481;top:401;width:2;height:80" coordorigin="481,401" coordsize="0,80" path="m481,481l481,401e" filled="false" stroked="true" strokeweight=".748pt" strokecolor="#939598">
                <v:path arrowok="t"/>
              </v:shape>
            </v:group>
            <v:group style="position:absolute;left:441;top:401;width:2;height:80" coordorigin="441,401" coordsize="2,80">
              <v:shape style="position:absolute;left:441;top:401;width:2;height:80" coordorigin="441,401" coordsize="0,80" path="m441,481l441,401e" filled="false" stroked="true" strokeweight=".748pt" strokecolor="#939598">
                <v:path arrowok="t"/>
              </v:shape>
            </v:group>
            <v:group style="position:absolute;left:401;top:401;width:2;height:80" coordorigin="401,401" coordsize="2,80">
              <v:shape style="position:absolute;left:401;top:401;width:2;height:80" coordorigin="401,401" coordsize="0,80" path="m401,481l401,401e" filled="false" stroked="true" strokeweight=".748pt" strokecolor="#939598">
                <v:path arrowok="t"/>
              </v:shape>
            </v:group>
            <v:group style="position:absolute;left:361;top:401;width:2;height:80" coordorigin="361,401" coordsize="2,80">
              <v:shape style="position:absolute;left:361;top:401;width:2;height:80" coordorigin="361,401" coordsize="0,80" path="m361,481l361,401e" filled="false" stroked="true" strokeweight=".748pt" strokecolor="#939598">
                <v:path arrowok="t"/>
              </v:shape>
            </v:group>
            <v:group style="position:absolute;left:320;top:401;width:2;height:80" coordorigin="320,401" coordsize="2,80">
              <v:shape style="position:absolute;left:320;top:401;width:2;height:80" coordorigin="320,401" coordsize="1,80" path="m320,481l320,401e" filled="false" stroked="true" strokeweight=".748pt" strokecolor="#939598">
                <v:path arrowok="t"/>
              </v:shape>
            </v:group>
            <v:group style="position:absolute;left:280;top:401;width:2;height:80" coordorigin="280,401" coordsize="2,80">
              <v:shape style="position:absolute;left:280;top:401;width:2;height:80" coordorigin="280,401" coordsize="0,80" path="m280,481l280,401e" filled="false" stroked="true" strokeweight=".748pt" strokecolor="#939598">
                <v:path arrowok="t"/>
              </v:shape>
            </v:group>
            <v:group style="position:absolute;left:240;top:401;width:2;height:80" coordorigin="240,401" coordsize="2,80">
              <v:shape style="position:absolute;left:240;top:401;width:2;height:80" coordorigin="240,401" coordsize="0,80" path="m240,481l240,401e" filled="false" stroked="true" strokeweight=".748pt" strokecolor="#939598">
                <v:path arrowok="t"/>
              </v:shape>
            </v:group>
            <v:group style="position:absolute;left:200;top:401;width:2;height:80" coordorigin="200,401" coordsize="2,80">
              <v:shape style="position:absolute;left:200;top:401;width:2;height:80" coordorigin="200,401" coordsize="0,80" path="m200,481l200,401e" filled="false" stroked="true" strokeweight=".748pt" strokecolor="#939598">
                <v:path arrowok="t"/>
              </v:shape>
            </v:group>
            <v:group style="position:absolute;left:160;top:401;width:2;height:80" coordorigin="160,401" coordsize="2,80">
              <v:shape style="position:absolute;left:160;top:401;width:2;height:80" coordorigin="160,401" coordsize="0,80" path="m160,481l160,401e" filled="false" stroked="true" strokeweight=".748pt" strokecolor="#939598">
                <v:path arrowok="t"/>
              </v:shape>
            </v:group>
            <v:group style="position:absolute;left:120;top:401;width:2;height:80" coordorigin="120,401" coordsize="2,80">
              <v:shape style="position:absolute;left:120;top:401;width:2;height:80" coordorigin="120,401" coordsize="0,80" path="m120,481l120,401e" filled="false" stroked="true" strokeweight=".748pt" strokecolor="#939598">
                <v:path arrowok="t"/>
              </v:shape>
            </v:group>
            <v:group style="position:absolute;left:80;top:401;width:2;height:80" coordorigin="80,401" coordsize="2,80">
              <v:shape style="position:absolute;left:80;top:401;width:2;height:80" coordorigin="80,401" coordsize="0,80" path="m80,481l80,401e" filled="false" stroked="true" strokeweight=".748pt" strokecolor="#939598">
                <v:path arrowok="t"/>
              </v:shape>
            </v:group>
            <v:group style="position:absolute;left:40;top:401;width:2;height:80" coordorigin="40,401" coordsize="2,80">
              <v:shape style="position:absolute;left:40;top:401;width:2;height:80" coordorigin="40,401" coordsize="0,80" path="m40,481l40,401e" filled="false" stroked="true" strokeweight=".748pt" strokecolor="#939598">
                <v:path arrowok="t"/>
              </v:shape>
            </v:group>
            <v:group style="position:absolute;left:0;top:433;width:2;height:49" coordorigin="0,433" coordsize="2,49">
              <v:shape style="position:absolute;left:0;top:433;width:2;height:49" coordorigin="0,433" coordsize="0,49" path="m0,482l0,434e" filled="false" stroked="true" strokeweight=".748pt" strokecolor="#939598">
                <v:path arrowok="t"/>
              </v:shape>
            </v:group>
            <w10:wrap type="none"/>
          </v:group>
        </w:pict>
      </w:r>
      <w:r>
        <w:rPr>
          <w:color w:val="939598"/>
          <w:u w:val="none"/>
        </w:rPr>
      </w:r>
      <w:r>
        <w:rPr>
          <w:color w:val="939598"/>
          <w:u w:val="thick" w:color="939598"/>
        </w:rPr>
        <w:t> </w:t>
      </w:r>
      <w:r>
        <w:rPr>
          <w:color w:val="939598"/>
          <w:u w:val="none"/>
        </w:rPr>
        <w:tab/>
      </w:r>
      <w:r>
        <w:rPr>
          <w:color w:val="939598"/>
          <w:spacing w:val="-27"/>
          <w:u w:val="none"/>
        </w:rPr>
        <w:t>23</w:t>
      </w:r>
      <w:r>
        <w:rPr>
          <w:color w:val="939598"/>
          <w:spacing w:val="-8"/>
          <w:u w:val="none"/>
        </w:rPr>
        <w:t> </w:t>
      </w:r>
      <w:r>
        <w:rPr>
          <w:color w:val="939598"/>
          <w:u w:val="thick" w:color="939598"/>
        </w:rPr>
        <w:t> </w:t>
      </w:r>
      <w:r>
        <w:rPr>
          <w:color w:val="939598"/>
          <w:u w:val="none"/>
        </w:rPr>
      </w:r>
      <w:r>
        <w:rPr>
          <w:u w:val="none"/>
        </w:rPr>
      </w:r>
    </w:p>
    <w:p>
      <w:pPr>
        <w:spacing w:after="0" w:line="240" w:lineRule="auto"/>
        <w:jc w:val="left"/>
        <w:sectPr>
          <w:type w:val="continuous"/>
          <w:pgSz w:w="11910" w:h="16840"/>
          <w:pgMar w:top="1180" w:bottom="28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Heading2"/>
        <w:tabs>
          <w:tab w:pos="3007" w:val="left" w:leader="none"/>
        </w:tabs>
        <w:spacing w:line="249" w:lineRule="auto" w:before="126"/>
        <w:ind w:left="3033" w:right="1818" w:hanging="2098"/>
        <w:jc w:val="left"/>
      </w:pPr>
      <w:r>
        <w:rPr/>
        <w:pict>
          <v:group style="position:absolute;margin-left:.0004pt;margin-top:-56.613686pt;width:594.950pt;height:4.850pt;mso-position-horizontal-relative:page;mso-position-vertical-relative:paragraph;z-index:4072" coordorigin="0,-1132" coordsize="11899,97">
            <v:group style="position:absolute;left:11891;top:-1125;width:2;height:80" coordorigin="11891,-1125" coordsize="2,80">
              <v:shape style="position:absolute;left:11891;top:-1125;width:2;height:80" coordorigin="11891,-1125" coordsize="0,80" path="m11891,-1045l11891,-1125e" filled="false" stroked="true" strokeweight=".748pt" strokecolor="#939598">
                <v:path arrowok="t"/>
              </v:shape>
            </v:group>
            <v:group style="position:absolute;left:11851;top:-1125;width:2;height:80" coordorigin="11851,-1125" coordsize="2,80">
              <v:shape style="position:absolute;left:11851;top:-1125;width:2;height:80" coordorigin="11851,-1125" coordsize="0,80" path="m11851,-1045l11851,-1125e" filled="false" stroked="true" strokeweight=".748pt" strokecolor="#939598">
                <v:path arrowok="t"/>
              </v:shape>
            </v:group>
            <v:group style="position:absolute;left:11811;top:-1125;width:2;height:80" coordorigin="11811,-1125" coordsize="2,80">
              <v:shape style="position:absolute;left:11811;top:-1125;width:2;height:80" coordorigin="11811,-1125" coordsize="0,80" path="m11811,-1045l11811,-1125e" filled="false" stroked="true" strokeweight=".748pt" strokecolor="#939598">
                <v:path arrowok="t"/>
              </v:shape>
            </v:group>
            <v:group style="position:absolute;left:11771;top:-1125;width:2;height:80" coordorigin="11771,-1125" coordsize="2,80">
              <v:shape style="position:absolute;left:11771;top:-1125;width:2;height:80" coordorigin="11771,-1125" coordsize="0,80" path="m11771,-1045l11771,-1125e" filled="false" stroked="true" strokeweight=".748pt" strokecolor="#939598">
                <v:path arrowok="t"/>
              </v:shape>
            </v:group>
            <v:group style="position:absolute;left:11731;top:-1125;width:2;height:80" coordorigin="11731,-1125" coordsize="2,80">
              <v:shape style="position:absolute;left:11731;top:-1125;width:2;height:80" coordorigin="11731,-1125" coordsize="1,80" path="m11731,-1045l11731,-1125e" filled="false" stroked="true" strokeweight=".748pt" strokecolor="#939598">
                <v:path arrowok="t"/>
              </v:shape>
            </v:group>
            <v:group style="position:absolute;left:11691;top:-1125;width:2;height:80" coordorigin="11691,-1125" coordsize="2,80">
              <v:shape style="position:absolute;left:11691;top:-1125;width:2;height:80" coordorigin="11691,-1125" coordsize="0,80" path="m11691,-1045l11691,-1125e" filled="false" stroked="true" strokeweight=".748pt" strokecolor="#939598">
                <v:path arrowok="t"/>
              </v:shape>
            </v:group>
            <v:group style="position:absolute;left:11651;top:-1125;width:2;height:80" coordorigin="11651,-1125" coordsize="2,80">
              <v:shape style="position:absolute;left:11651;top:-1125;width:2;height:80" coordorigin="11651,-1125" coordsize="0,80" path="m11651,-1045l11651,-1125e" filled="false" stroked="true" strokeweight=".748pt" strokecolor="#939598">
                <v:path arrowok="t"/>
              </v:shape>
            </v:group>
            <v:group style="position:absolute;left:11611;top:-1125;width:2;height:80" coordorigin="11611,-1125" coordsize="2,80">
              <v:shape style="position:absolute;left:11611;top:-1125;width:2;height:80" coordorigin="11611,-1125" coordsize="0,80" path="m11611,-1045l11611,-1125e" filled="false" stroked="true" strokeweight=".748pt" strokecolor="#939598">
                <v:path arrowok="t"/>
              </v:shape>
            </v:group>
            <v:group style="position:absolute;left:11571;top:-1125;width:2;height:80" coordorigin="11571,-1125" coordsize="2,80">
              <v:shape style="position:absolute;left:11571;top:-1125;width:2;height:80" coordorigin="11571,-1125" coordsize="0,80" path="m11571,-1045l11571,-1125e" filled="false" stroked="true" strokeweight=".748pt" strokecolor="#939598">
                <v:path arrowok="t"/>
              </v:shape>
            </v:group>
            <v:group style="position:absolute;left:11531;top:-1125;width:2;height:80" coordorigin="11531,-1125" coordsize="2,80">
              <v:shape style="position:absolute;left:11531;top:-1125;width:2;height:80" coordorigin="11531,-1125" coordsize="1,80" path="m11531,-1045l11531,-1125e" filled="false" stroked="true" strokeweight=".748pt" strokecolor="#939598">
                <v:path arrowok="t"/>
              </v:shape>
            </v:group>
            <v:group style="position:absolute;left:11491;top:-1125;width:2;height:80" coordorigin="11491,-1125" coordsize="2,80">
              <v:shape style="position:absolute;left:11491;top:-1125;width:2;height:80" coordorigin="11491,-1125" coordsize="0,80" path="m11491,-1045l11491,-1125e" filled="false" stroked="true" strokeweight=".748pt" strokecolor="#939598">
                <v:path arrowok="t"/>
              </v:shape>
            </v:group>
            <v:group style="position:absolute;left:11451;top:-1125;width:2;height:80" coordorigin="11451,-1125" coordsize="2,80">
              <v:shape style="position:absolute;left:11451;top:-1125;width:2;height:80" coordorigin="11451,-1125" coordsize="0,80" path="m11451,-1045l11451,-1125e" filled="false" stroked="true" strokeweight=".748pt" strokecolor="#939598">
                <v:path arrowok="t"/>
              </v:shape>
            </v:group>
            <v:group style="position:absolute;left:11411;top:-1125;width:2;height:80" coordorigin="11411,-1125" coordsize="2,80">
              <v:shape style="position:absolute;left:11411;top:-1125;width:2;height:80" coordorigin="11411,-1125" coordsize="0,80" path="m11411,-1045l11411,-1125e" filled="false" stroked="true" strokeweight=".748pt" strokecolor="#939598">
                <v:path arrowok="t"/>
              </v:shape>
            </v:group>
            <v:group style="position:absolute;left:11371;top:-1125;width:2;height:80" coordorigin="11371,-1125" coordsize="2,80">
              <v:shape style="position:absolute;left:11371;top:-1125;width:2;height:80" coordorigin="11371,-1125" coordsize="0,80" path="m11371,-1045l11371,-1125e" filled="false" stroked="true" strokeweight=".748pt" strokecolor="#939598">
                <v:path arrowok="t"/>
              </v:shape>
            </v:group>
            <v:group style="position:absolute;left:11331;top:-1125;width:2;height:80" coordorigin="11331,-1125" coordsize="2,80">
              <v:shape style="position:absolute;left:11331;top:-1125;width:2;height:80" coordorigin="11331,-1125" coordsize="0,80" path="m11331,-1045l11331,-1125e" filled="false" stroked="true" strokeweight=".748pt" strokecolor="#939598">
                <v:path arrowok="t"/>
              </v:shape>
            </v:group>
            <v:group style="position:absolute;left:11291;top:-1125;width:2;height:80" coordorigin="11291,-1125" coordsize="2,80">
              <v:shape style="position:absolute;left:11291;top:-1125;width:2;height:80" coordorigin="11291,-1125" coordsize="0,80" path="m11291,-1045l11291,-1125e" filled="false" stroked="true" strokeweight=".748pt" strokecolor="#939598">
                <v:path arrowok="t"/>
              </v:shape>
            </v:group>
            <v:group style="position:absolute;left:11251;top:-1125;width:2;height:80" coordorigin="11251,-1125" coordsize="2,80">
              <v:shape style="position:absolute;left:11251;top:-1125;width:2;height:80" coordorigin="11251,-1125" coordsize="0,80" path="m11251,-1045l11251,-1125e" filled="false" stroked="true" strokeweight=".748pt" strokecolor="#939598">
                <v:path arrowok="t"/>
              </v:shape>
            </v:group>
            <v:group style="position:absolute;left:11210;top:-1125;width:2;height:80" coordorigin="11210,-1125" coordsize="2,80">
              <v:shape style="position:absolute;left:11210;top:-1125;width:2;height:80" coordorigin="11210,-1125" coordsize="0,80" path="m11211,-1045l11210,-1125e" filled="false" stroked="true" strokeweight=".748pt" strokecolor="#939598">
                <v:path arrowok="t"/>
              </v:shape>
            </v:group>
            <v:group style="position:absolute;left:11170;top:-1125;width:2;height:80" coordorigin="11170,-1125" coordsize="2,80">
              <v:shape style="position:absolute;left:11170;top:-1125;width:2;height:80" coordorigin="11170,-1125" coordsize="0,80" path="m11170,-1045l11170,-1125e" filled="false" stroked="true" strokeweight=".748pt" strokecolor="#939598">
                <v:path arrowok="t"/>
              </v:shape>
            </v:group>
            <v:group style="position:absolute;left:11130;top:-1125;width:2;height:80" coordorigin="11130,-1125" coordsize="2,80">
              <v:shape style="position:absolute;left:11130;top:-1125;width:2;height:80" coordorigin="11130,-1125" coordsize="0,80" path="m11130,-1045l11130,-1125e" filled="false" stroked="true" strokeweight=".748pt" strokecolor="#939598">
                <v:path arrowok="t"/>
              </v:shape>
            </v:group>
            <v:group style="position:absolute;left:11090;top:-1125;width:2;height:80" coordorigin="11090,-1125" coordsize="2,80">
              <v:shape style="position:absolute;left:11090;top:-1125;width:2;height:80" coordorigin="11090,-1125" coordsize="0,80" path="m11090,-1045l11090,-1125e" filled="false" stroked="true" strokeweight=".748pt" strokecolor="#939598">
                <v:path arrowok="t"/>
              </v:shape>
            </v:group>
            <v:group style="position:absolute;left:11050;top:-1125;width:2;height:80" coordorigin="11050,-1125" coordsize="2,80">
              <v:shape style="position:absolute;left:11050;top:-1125;width:2;height:80" coordorigin="11050,-1125" coordsize="0,80" path="m11050,-1045l11050,-1125e" filled="false" stroked="true" strokeweight=".748pt" strokecolor="#939598">
                <v:path arrowok="t"/>
              </v:shape>
            </v:group>
            <v:group style="position:absolute;left:11010;top:-1125;width:2;height:80" coordorigin="11010,-1125" coordsize="2,80">
              <v:shape style="position:absolute;left:11010;top:-1125;width:2;height:80" coordorigin="11010,-1125" coordsize="1,80" path="m11010,-1045l11010,-1125e" filled="false" stroked="true" strokeweight=".748pt" strokecolor="#939598">
                <v:path arrowok="t"/>
              </v:shape>
            </v:group>
            <v:group style="position:absolute;left:10970;top:-1125;width:2;height:80" coordorigin="10970,-1125" coordsize="2,80">
              <v:shape style="position:absolute;left:10970;top:-1125;width:2;height:80" coordorigin="10970,-1125" coordsize="0,80" path="m10970,-1045l10970,-1125e" filled="false" stroked="true" strokeweight=".748pt" strokecolor="#939598">
                <v:path arrowok="t"/>
              </v:shape>
            </v:group>
            <v:group style="position:absolute;left:10930;top:-1125;width:2;height:80" coordorigin="10930,-1125" coordsize="2,80">
              <v:shape style="position:absolute;left:10930;top:-1125;width:2;height:80" coordorigin="10930,-1125" coordsize="0,80" path="m10930,-1045l10930,-1125e" filled="false" stroked="true" strokeweight=".748pt" strokecolor="#939598">
                <v:path arrowok="t"/>
              </v:shape>
            </v:group>
            <v:group style="position:absolute;left:10890;top:-1125;width:2;height:80" coordorigin="10890,-1125" coordsize="2,80">
              <v:shape style="position:absolute;left:10890;top:-1125;width:2;height:80" coordorigin="10890,-1125" coordsize="0,80" path="m10890,-1045l10890,-1125e" filled="false" stroked="true" strokeweight=".748pt" strokecolor="#939598">
                <v:path arrowok="t"/>
              </v:shape>
            </v:group>
            <v:group style="position:absolute;left:10850;top:-1125;width:2;height:80" coordorigin="10850,-1125" coordsize="2,80">
              <v:shape style="position:absolute;left:10850;top:-1125;width:2;height:80" coordorigin="10850,-1125" coordsize="1,80" path="m10850,-1045l10850,-1125e" filled="false" stroked="true" strokeweight=".748pt" strokecolor="#939598">
                <v:path arrowok="t"/>
              </v:shape>
            </v:group>
            <v:group style="position:absolute;left:10810;top:-1125;width:2;height:80" coordorigin="10810,-1125" coordsize="2,80">
              <v:shape style="position:absolute;left:10810;top:-1125;width:2;height:80" coordorigin="10810,-1125" coordsize="0,80" path="m10810,-1045l10810,-1125e" filled="false" stroked="true" strokeweight=".748pt" strokecolor="#939598">
                <v:path arrowok="t"/>
              </v:shape>
            </v:group>
            <v:group style="position:absolute;left:10770;top:-1125;width:2;height:80" coordorigin="10770,-1125" coordsize="2,80">
              <v:shape style="position:absolute;left:10770;top:-1125;width:2;height:80" coordorigin="10770,-1125" coordsize="0,80" path="m10770,-1045l10770,-1125e" filled="false" stroked="true" strokeweight=".748pt" strokecolor="#939598">
                <v:path arrowok="t"/>
              </v:shape>
            </v:group>
            <v:group style="position:absolute;left:10730;top:-1125;width:2;height:80" coordorigin="10730,-1125" coordsize="2,80">
              <v:shape style="position:absolute;left:10730;top:-1125;width:2;height:80" coordorigin="10730,-1125" coordsize="0,80" path="m10730,-1045l10730,-1125e" filled="false" stroked="true" strokeweight=".748pt" strokecolor="#939598">
                <v:path arrowok="t"/>
              </v:shape>
            </v:group>
            <v:group style="position:absolute;left:10690;top:-1125;width:2;height:80" coordorigin="10690,-1125" coordsize="2,80">
              <v:shape style="position:absolute;left:10690;top:-1125;width:2;height:80" coordorigin="10690,-1125" coordsize="0,80" path="m10690,-1045l10690,-1125e" filled="false" stroked="true" strokeweight=".748pt" strokecolor="#939598">
                <v:path arrowok="t"/>
              </v:shape>
            </v:group>
            <v:group style="position:absolute;left:10650;top:-1125;width:2;height:80" coordorigin="10650,-1125" coordsize="2,80">
              <v:shape style="position:absolute;left:10650;top:-1125;width:2;height:80" coordorigin="10650,-1125" coordsize="0,80" path="m10650,-1045l10650,-1125e" filled="false" stroked="true" strokeweight=".748pt" strokecolor="#939598">
                <v:path arrowok="t"/>
              </v:shape>
            </v:group>
            <v:group style="position:absolute;left:10610;top:-1125;width:2;height:80" coordorigin="10610,-1125" coordsize="2,80">
              <v:shape style="position:absolute;left:10610;top:-1125;width:2;height:80" coordorigin="10610,-1125" coordsize="0,80" path="m10610,-1045l10610,-1125e" filled="false" stroked="true" strokeweight=".748pt" strokecolor="#939598">
                <v:path arrowok="t"/>
              </v:shape>
            </v:group>
            <v:group style="position:absolute;left:10570;top:-1125;width:2;height:80" coordorigin="10570,-1125" coordsize="2,80">
              <v:shape style="position:absolute;left:10570;top:-1125;width:2;height:80" coordorigin="10570,-1125" coordsize="0,80" path="m10570,-1045l10570,-1125e" filled="false" stroked="true" strokeweight=".748pt" strokecolor="#939598">
                <v:path arrowok="t"/>
              </v:shape>
            </v:group>
            <v:group style="position:absolute;left:10530;top:-1125;width:2;height:80" coordorigin="10530,-1125" coordsize="2,80">
              <v:shape style="position:absolute;left:10530;top:-1125;width:2;height:80" coordorigin="10530,-1125" coordsize="0,80" path="m10530,-1045l10530,-1125e" filled="false" stroked="true" strokeweight=".748pt" strokecolor="#939598">
                <v:path arrowok="t"/>
              </v:shape>
            </v:group>
            <v:group style="position:absolute;left:10490;top:-1125;width:2;height:80" coordorigin="10490,-1125" coordsize="2,80">
              <v:shape style="position:absolute;left:10490;top:-1125;width:2;height:80" coordorigin="10490,-1125" coordsize="0,80" path="m10490,-1045l10490,-1125e" filled="false" stroked="true" strokeweight=".748pt" strokecolor="#939598">
                <v:path arrowok="t"/>
              </v:shape>
            </v:group>
            <v:group style="position:absolute;left:10450;top:-1125;width:2;height:80" coordorigin="10450,-1125" coordsize="2,80">
              <v:shape style="position:absolute;left:10450;top:-1125;width:2;height:80" coordorigin="10450,-1125" coordsize="0,80" path="m10450,-1045l10450,-1125e" filled="false" stroked="true" strokeweight=".748pt" strokecolor="#939598">
                <v:path arrowok="t"/>
              </v:shape>
            </v:group>
            <v:group style="position:absolute;left:10410;top:-1125;width:2;height:80" coordorigin="10410,-1125" coordsize="2,80">
              <v:shape style="position:absolute;left:10410;top:-1125;width:2;height:80" coordorigin="10410,-1125" coordsize="0,80" path="m10410,-1045l10410,-1125e" filled="false" stroked="true" strokeweight=".748pt" strokecolor="#939598">
                <v:path arrowok="t"/>
              </v:shape>
            </v:group>
            <v:group style="position:absolute;left:10370;top:-1125;width:2;height:80" coordorigin="10370,-1125" coordsize="2,80">
              <v:shape style="position:absolute;left:10370;top:-1125;width:2;height:80" coordorigin="10370,-1125" coordsize="0,80" path="m10370,-1045l10370,-1125e" filled="false" stroked="true" strokeweight=".748pt" strokecolor="#939598">
                <v:path arrowok="t"/>
              </v:shape>
            </v:group>
            <v:group style="position:absolute;left:10330;top:-1125;width:2;height:80" coordorigin="10330,-1125" coordsize="2,80">
              <v:shape style="position:absolute;left:10330;top:-1125;width:2;height:80" coordorigin="10330,-1125" coordsize="0,80" path="m10330,-1045l10330,-1125e" filled="false" stroked="true" strokeweight=".748pt" strokecolor="#939598">
                <v:path arrowok="t"/>
              </v:shape>
            </v:group>
            <v:group style="position:absolute;left:10290;top:-1125;width:2;height:80" coordorigin="10290,-1125" coordsize="2,80">
              <v:shape style="position:absolute;left:10290;top:-1125;width:2;height:80" coordorigin="10290,-1125" coordsize="0,80" path="m10290,-1045l10290,-1125e" filled="false" stroked="true" strokeweight=".748pt" strokecolor="#939598">
                <v:path arrowok="t"/>
              </v:shape>
            </v:group>
            <v:group style="position:absolute;left:10250;top:-1125;width:2;height:80" coordorigin="10250,-1125" coordsize="2,80">
              <v:shape style="position:absolute;left:10250;top:-1125;width:2;height:80" coordorigin="10250,-1125" coordsize="1,80" path="m10250,-1045l10250,-1125e" filled="false" stroked="true" strokeweight=".748pt" strokecolor="#939598">
                <v:path arrowok="t"/>
              </v:shape>
            </v:group>
            <v:group style="position:absolute;left:10210;top:-1125;width:2;height:80" coordorigin="10210,-1125" coordsize="2,80">
              <v:shape style="position:absolute;left:10210;top:-1125;width:2;height:80" coordorigin="10210,-1125" coordsize="0,80" path="m10210,-1045l10210,-1125e" filled="false" stroked="true" strokeweight=".748pt" strokecolor="#939598">
                <v:path arrowok="t"/>
              </v:shape>
            </v:group>
            <v:group style="position:absolute;left:10170;top:-1125;width:2;height:80" coordorigin="10170,-1125" coordsize="2,80">
              <v:shape style="position:absolute;left:10170;top:-1125;width:2;height:80" coordorigin="10170,-1125" coordsize="0,80" path="m10170,-1045l10170,-1125e" filled="false" stroked="true" strokeweight=".748pt" strokecolor="#939598">
                <v:path arrowok="t"/>
              </v:shape>
            </v:group>
            <v:group style="position:absolute;left:10130;top:-1125;width:2;height:80" coordorigin="10130,-1125" coordsize="2,80">
              <v:shape style="position:absolute;left:10130;top:-1125;width:2;height:80" coordorigin="10130,-1125" coordsize="0,80" path="m10130,-1045l10130,-1125e" filled="false" stroked="true" strokeweight=".748pt" strokecolor="#939598">
                <v:path arrowok="t"/>
              </v:shape>
            </v:group>
            <v:group style="position:absolute;left:10090;top:-1125;width:2;height:80" coordorigin="10090,-1125" coordsize="2,80">
              <v:shape style="position:absolute;left:10090;top:-1125;width:2;height:80" coordorigin="10090,-1125" coordsize="1,80" path="m10090,-1045l10090,-1125e" filled="false" stroked="true" strokeweight=".748pt" strokecolor="#939598">
                <v:path arrowok="t"/>
              </v:shape>
            </v:group>
            <v:group style="position:absolute;left:10050;top:-1125;width:2;height:80" coordorigin="10050,-1125" coordsize="2,80">
              <v:shape style="position:absolute;left:10050;top:-1125;width:2;height:80" coordorigin="10050,-1125" coordsize="0,80" path="m10050,-1045l10050,-1125e" filled="false" stroked="true" strokeweight=".748pt" strokecolor="#939598">
                <v:path arrowok="t"/>
              </v:shape>
            </v:group>
            <v:group style="position:absolute;left:10010;top:-1125;width:2;height:80" coordorigin="10010,-1125" coordsize="2,80">
              <v:shape style="position:absolute;left:10010;top:-1125;width:2;height:80" coordorigin="10010,-1125" coordsize="0,80" path="m10010,-1045l10010,-1125e" filled="false" stroked="true" strokeweight=".748pt" strokecolor="#939598">
                <v:path arrowok="t"/>
              </v:shape>
            </v:group>
            <v:group style="position:absolute;left:9970;top:-1125;width:2;height:80" coordorigin="9970,-1125" coordsize="2,80">
              <v:shape style="position:absolute;left:9970;top:-1125;width:2;height:80" coordorigin="9970,-1125" coordsize="1,80" path="m9970,-1045l9970,-1125e" filled="false" stroked="true" strokeweight=".748pt" strokecolor="#939598">
                <v:path arrowok="t"/>
              </v:shape>
            </v:group>
            <v:group style="position:absolute;left:9930;top:-1125;width:2;height:80" coordorigin="9930,-1125" coordsize="2,80">
              <v:shape style="position:absolute;left:9930;top:-1125;width:2;height:80" coordorigin="9930,-1125" coordsize="0,80" path="m9930,-1045l9930,-1125e" filled="false" stroked="true" strokeweight=".748pt" strokecolor="#939598">
                <v:path arrowok="t"/>
              </v:shape>
            </v:group>
            <v:group style="position:absolute;left:9890;top:-1125;width:2;height:80" coordorigin="9890,-1125" coordsize="2,80">
              <v:shape style="position:absolute;left:9890;top:-1125;width:2;height:80" coordorigin="9890,-1125" coordsize="0,80" path="m9890,-1045l9890,-1125e" filled="false" stroked="true" strokeweight=".748pt" strokecolor="#939598">
                <v:path arrowok="t"/>
              </v:shape>
            </v:group>
            <v:group style="position:absolute;left:9850;top:-1125;width:2;height:80" coordorigin="9850,-1125" coordsize="2,80">
              <v:shape style="position:absolute;left:9850;top:-1125;width:2;height:80" coordorigin="9850,-1125" coordsize="0,80" path="m9850,-1045l9850,-1125e" filled="false" stroked="true" strokeweight=".748pt" strokecolor="#939598">
                <v:path arrowok="t"/>
              </v:shape>
            </v:group>
            <v:group style="position:absolute;left:9810;top:-1125;width:2;height:80" coordorigin="9810,-1125" coordsize="2,80">
              <v:shape style="position:absolute;left:9810;top:-1125;width:2;height:80" coordorigin="9810,-1125" coordsize="0,80" path="m9810,-1045l9810,-1125e" filled="false" stroked="true" strokeweight=".748pt" strokecolor="#939598">
                <v:path arrowok="t"/>
              </v:shape>
            </v:group>
            <v:group style="position:absolute;left:9770;top:-1125;width:2;height:80" coordorigin="9770,-1125" coordsize="2,80">
              <v:shape style="position:absolute;left:9770;top:-1125;width:2;height:80" coordorigin="9770,-1125" coordsize="0,80" path="m9770,-1045l9770,-1125e" filled="false" stroked="true" strokeweight=".748pt" strokecolor="#939598">
                <v:path arrowok="t"/>
              </v:shape>
            </v:group>
            <v:group style="position:absolute;left:9730;top:-1125;width:2;height:80" coordorigin="9730,-1125" coordsize="2,80">
              <v:shape style="position:absolute;left:9730;top:-1125;width:2;height:80" coordorigin="9730,-1125" coordsize="1,80" path="m9730,-1045l9730,-1125e" filled="false" stroked="true" strokeweight=".748pt" strokecolor="#939598">
                <v:path arrowok="t"/>
              </v:shape>
            </v:group>
            <v:group style="position:absolute;left:9690;top:-1125;width:2;height:80" coordorigin="9690,-1125" coordsize="2,80">
              <v:shape style="position:absolute;left:9690;top:-1125;width:2;height:80" coordorigin="9690,-1125" coordsize="0,80" path="m9690,-1045l9690,-1125e" filled="false" stroked="true" strokeweight=".748pt" strokecolor="#939598">
                <v:path arrowok="t"/>
              </v:shape>
            </v:group>
            <v:group style="position:absolute;left:9650;top:-1124;width:2;height:80" coordorigin="9650,-1124" coordsize="2,80">
              <v:shape style="position:absolute;left:9650;top:-1124;width:2;height:80" coordorigin="9650,-1124" coordsize="0,80" path="m9650,-1044l9650,-1124e" filled="false" stroked="true" strokeweight=".748pt" strokecolor="#939598">
                <v:path arrowok="t"/>
              </v:shape>
            </v:group>
            <v:group style="position:absolute;left:9610;top:-1124;width:2;height:80" coordorigin="9610,-1124" coordsize="2,80">
              <v:shape style="position:absolute;left:9610;top:-1124;width:2;height:80" coordorigin="9610,-1124" coordsize="0,80" path="m9610,-1044l9610,-1124e" filled="false" stroked="true" strokeweight=".748pt" strokecolor="#939598">
                <v:path arrowok="t"/>
              </v:shape>
            </v:group>
            <v:group style="position:absolute;left:9570;top:-1124;width:2;height:80" coordorigin="9570,-1124" coordsize="2,80">
              <v:shape style="position:absolute;left:9570;top:-1124;width:2;height:80" coordorigin="9570,-1124" coordsize="1,80" path="m9570,-1044l9570,-1124e" filled="false" stroked="true" strokeweight=".748pt" strokecolor="#939598">
                <v:path arrowok="t"/>
              </v:shape>
            </v:group>
            <v:group style="position:absolute;left:9530;top:-1124;width:2;height:80" coordorigin="9530,-1124" coordsize="2,80">
              <v:shape style="position:absolute;left:9530;top:-1124;width:2;height:80" coordorigin="9530,-1124" coordsize="0,80" path="m9530,-1044l9530,-1124e" filled="false" stroked="true" strokeweight=".748pt" strokecolor="#939598">
                <v:path arrowok="t"/>
              </v:shape>
            </v:group>
            <v:group style="position:absolute;left:9490;top:-1124;width:2;height:80" coordorigin="9490,-1124" coordsize="2,80">
              <v:shape style="position:absolute;left:9490;top:-1124;width:2;height:80" coordorigin="9490,-1124" coordsize="0,80" path="m9490,-1044l9490,-1124e" filled="false" stroked="true" strokeweight=".748pt" strokecolor="#939598">
                <v:path arrowok="t"/>
              </v:shape>
            </v:group>
            <v:group style="position:absolute;left:9450;top:-1124;width:2;height:80" coordorigin="9450,-1124" coordsize="2,80">
              <v:shape style="position:absolute;left:9450;top:-1124;width:2;height:80" coordorigin="9450,-1124" coordsize="0,80" path="m9450,-1044l9450,-1124e" filled="false" stroked="true" strokeweight=".748pt" strokecolor="#939598">
                <v:path arrowok="t"/>
              </v:shape>
            </v:group>
            <v:group style="position:absolute;left:9410;top:-1124;width:2;height:80" coordorigin="9410,-1124" coordsize="2,80">
              <v:shape style="position:absolute;left:9410;top:-1124;width:2;height:80" coordorigin="9410,-1124" coordsize="0,80" path="m9410,-1044l9410,-1124e" filled="false" stroked="true" strokeweight=".748pt" strokecolor="#939598">
                <v:path arrowok="t"/>
              </v:shape>
            </v:group>
            <v:group style="position:absolute;left:9370;top:-1124;width:2;height:80" coordorigin="9370,-1124" coordsize="2,80">
              <v:shape style="position:absolute;left:9370;top:-1124;width:2;height:80" coordorigin="9370,-1124" coordsize="1,80" path="m9370,-1044l9370,-1124e" filled="false" stroked="true" strokeweight=".748pt" strokecolor="#939598">
                <v:path arrowok="t"/>
              </v:shape>
            </v:group>
            <v:group style="position:absolute;left:9330;top:-1124;width:2;height:80" coordorigin="9330,-1124" coordsize="2,80">
              <v:shape style="position:absolute;left:9330;top:-1124;width:2;height:80" coordorigin="9330,-1124" coordsize="0,80" path="m9330,-1044l9330,-1124e" filled="false" stroked="true" strokeweight=".748pt" strokecolor="#939598">
                <v:path arrowok="t"/>
              </v:shape>
            </v:group>
            <v:group style="position:absolute;left:9290;top:-1124;width:2;height:80" coordorigin="9290,-1124" coordsize="2,80">
              <v:shape style="position:absolute;left:9290;top:-1124;width:2;height:80" coordorigin="9290,-1124" coordsize="0,80" path="m9290,-1044l9290,-1124e" filled="false" stroked="true" strokeweight=".748pt" strokecolor="#939598">
                <v:path arrowok="t"/>
              </v:shape>
            </v:group>
            <v:group style="position:absolute;left:9250;top:-1124;width:2;height:80" coordorigin="9250,-1124" coordsize="2,80">
              <v:shape style="position:absolute;left:9250;top:-1124;width:2;height:80" coordorigin="9250,-1124" coordsize="0,80" path="m9250,-1044l9250,-1124e" filled="false" stroked="true" strokeweight=".748pt" strokecolor="#939598">
                <v:path arrowok="t"/>
              </v:shape>
            </v:group>
            <v:group style="position:absolute;left:9210;top:-1124;width:2;height:80" coordorigin="9210,-1124" coordsize="2,80">
              <v:shape style="position:absolute;left:9210;top:-1124;width:2;height:80" coordorigin="9210,-1124" coordsize="1,80" path="m9210,-1044l9210,-1124e" filled="false" stroked="true" strokeweight=".748pt" strokecolor="#939598">
                <v:path arrowok="t"/>
              </v:shape>
            </v:group>
            <v:group style="position:absolute;left:9170;top:-1124;width:2;height:80" coordorigin="9170,-1124" coordsize="2,80">
              <v:shape style="position:absolute;left:9170;top:-1124;width:2;height:80" coordorigin="9170,-1124" coordsize="0,80" path="m9170,-1044l9170,-1124e" filled="false" stroked="true" strokeweight=".748pt" strokecolor="#939598">
                <v:path arrowok="t"/>
              </v:shape>
            </v:group>
            <v:group style="position:absolute;left:9130;top:-1124;width:2;height:80" coordorigin="9130,-1124" coordsize="2,80">
              <v:shape style="position:absolute;left:9130;top:-1124;width:2;height:80" coordorigin="9130,-1124" coordsize="0,80" path="m9130,-1044l9130,-1124e" filled="false" stroked="true" strokeweight=".748pt" strokecolor="#939598">
                <v:path arrowok="t"/>
              </v:shape>
            </v:group>
            <v:group style="position:absolute;left:9090;top:-1124;width:2;height:80" coordorigin="9090,-1124" coordsize="2,80">
              <v:shape style="position:absolute;left:9090;top:-1124;width:2;height:80" coordorigin="9090,-1124" coordsize="0,80" path="m9090,-1044l9090,-1124e" filled="false" stroked="true" strokeweight=".748pt" strokecolor="#939598">
                <v:path arrowok="t"/>
              </v:shape>
            </v:group>
            <v:group style="position:absolute;left:9050;top:-1124;width:2;height:80" coordorigin="9050,-1124" coordsize="2,80">
              <v:shape style="position:absolute;left:9050;top:-1124;width:2;height:80" coordorigin="9050,-1124" coordsize="1,80" path="m9050,-1044l9050,-1124e" filled="false" stroked="true" strokeweight=".748pt" strokecolor="#939598">
                <v:path arrowok="t"/>
              </v:shape>
            </v:group>
            <v:group style="position:absolute;left:9010;top:-1124;width:2;height:80" coordorigin="9010,-1124" coordsize="2,80">
              <v:shape style="position:absolute;left:9010;top:-1124;width:2;height:80" coordorigin="9010,-1124" coordsize="0,80" path="m9010,-1044l9010,-1124e" filled="false" stroked="true" strokeweight=".748pt" strokecolor="#939598">
                <v:path arrowok="t"/>
              </v:shape>
            </v:group>
            <v:group style="position:absolute;left:8970;top:-1124;width:2;height:80" coordorigin="8970,-1124" coordsize="2,80">
              <v:shape style="position:absolute;left:8970;top:-1124;width:2;height:80" coordorigin="8970,-1124" coordsize="0,80" path="m8970,-1044l8970,-1124e" filled="false" stroked="true" strokeweight=".748pt" strokecolor="#939598">
                <v:path arrowok="t"/>
              </v:shape>
            </v:group>
            <v:group style="position:absolute;left:8930;top:-1124;width:2;height:80" coordorigin="8930,-1124" coordsize="2,80">
              <v:shape style="position:absolute;left:8930;top:-1124;width:2;height:80" coordorigin="8930,-1124" coordsize="0,80" path="m8930,-1044l8930,-1124e" filled="false" stroked="true" strokeweight=".748pt" strokecolor="#939598">
                <v:path arrowok="t"/>
              </v:shape>
            </v:group>
            <v:group style="position:absolute;left:8890;top:-1124;width:2;height:80" coordorigin="8890,-1124" coordsize="2,80">
              <v:shape style="position:absolute;left:8890;top:-1124;width:2;height:80" coordorigin="8890,-1124" coordsize="0,80" path="m8890,-1044l8890,-1124e" filled="false" stroked="true" strokeweight=".748pt" strokecolor="#939598">
                <v:path arrowok="t"/>
              </v:shape>
            </v:group>
            <v:group style="position:absolute;left:8850;top:-1124;width:2;height:80" coordorigin="8850,-1124" coordsize="2,80">
              <v:shape style="position:absolute;left:8850;top:-1124;width:2;height:80" coordorigin="8850,-1124" coordsize="1,80" path="m8850,-1044l8850,-1124e" filled="false" stroked="true" strokeweight=".748pt" strokecolor="#939598">
                <v:path arrowok="t"/>
              </v:shape>
            </v:group>
            <v:group style="position:absolute;left:8810;top:-1124;width:2;height:80" coordorigin="8810,-1124" coordsize="2,80">
              <v:shape style="position:absolute;left:8810;top:-1124;width:2;height:80" coordorigin="8810,-1124" coordsize="0,80" path="m8810,-1044l8810,-1124e" filled="false" stroked="true" strokeweight=".748pt" strokecolor="#939598">
                <v:path arrowok="t"/>
              </v:shape>
            </v:group>
            <v:group style="position:absolute;left:8770;top:-1124;width:2;height:80" coordorigin="8770,-1124" coordsize="2,80">
              <v:shape style="position:absolute;left:8770;top:-1124;width:2;height:80" coordorigin="8770,-1124" coordsize="0,80" path="m8770,-1044l8770,-1124e" filled="false" stroked="true" strokeweight=".748pt" strokecolor="#939598">
                <v:path arrowok="t"/>
              </v:shape>
            </v:group>
            <v:group style="position:absolute;left:8730;top:-1124;width:2;height:80" coordorigin="8730,-1124" coordsize="2,80">
              <v:shape style="position:absolute;left:8730;top:-1124;width:2;height:80" coordorigin="8730,-1124" coordsize="0,80" path="m8730,-1044l8730,-1124e" filled="false" stroked="true" strokeweight=".748pt" strokecolor="#939598">
                <v:path arrowok="t"/>
              </v:shape>
            </v:group>
            <v:group style="position:absolute;left:8690;top:-1124;width:2;height:80" coordorigin="8690,-1124" coordsize="2,80">
              <v:shape style="position:absolute;left:8690;top:-1124;width:2;height:80" coordorigin="8690,-1124" coordsize="1,80" path="m8690,-1044l8690,-1124e" filled="false" stroked="true" strokeweight=".748pt" strokecolor="#939598">
                <v:path arrowok="t"/>
              </v:shape>
            </v:group>
            <v:group style="position:absolute;left:8650;top:-1124;width:2;height:80" coordorigin="8650,-1124" coordsize="2,80">
              <v:shape style="position:absolute;left:8650;top:-1124;width:2;height:80" coordorigin="8650,-1124" coordsize="0,80" path="m8650,-1044l8650,-1124e" filled="false" stroked="true" strokeweight=".748pt" strokecolor="#939598">
                <v:path arrowok="t"/>
              </v:shape>
            </v:group>
            <v:group style="position:absolute;left:8610;top:-1124;width:2;height:80" coordorigin="8610,-1124" coordsize="2,80">
              <v:shape style="position:absolute;left:8610;top:-1124;width:2;height:80" coordorigin="8610,-1124" coordsize="0,80" path="m8610,-1044l8610,-1124e" filled="false" stroked="true" strokeweight=".748pt" strokecolor="#939598">
                <v:path arrowok="t"/>
              </v:shape>
            </v:group>
            <v:group style="position:absolute;left:8570;top:-1124;width:2;height:80" coordorigin="8570,-1124" coordsize="2,80">
              <v:shape style="position:absolute;left:8570;top:-1124;width:2;height:80" coordorigin="8570,-1124" coordsize="0,80" path="m8570,-1044l8570,-1124e" filled="false" stroked="true" strokeweight=".748pt" strokecolor="#939598">
                <v:path arrowok="t"/>
              </v:shape>
            </v:group>
            <v:group style="position:absolute;left:8530;top:-1124;width:2;height:80" coordorigin="8530,-1124" coordsize="2,80">
              <v:shape style="position:absolute;left:8530;top:-1124;width:2;height:80" coordorigin="8530,-1124" coordsize="0,80" path="m8530,-1044l8530,-1124e" filled="false" stroked="true" strokeweight=".748pt" strokecolor="#939598">
                <v:path arrowok="t"/>
              </v:shape>
            </v:group>
            <v:group style="position:absolute;left:8490;top:-1124;width:2;height:80" coordorigin="8490,-1124" coordsize="2,80">
              <v:shape style="position:absolute;left:8490;top:-1124;width:2;height:80" coordorigin="8490,-1124" coordsize="0,80" path="m8490,-1044l8490,-1124e" filled="false" stroked="true" strokeweight=".748pt" strokecolor="#939598">
                <v:path arrowok="t"/>
              </v:shape>
            </v:group>
            <v:group style="position:absolute;left:8450;top:-1124;width:2;height:80" coordorigin="8450,-1124" coordsize="2,80">
              <v:shape style="position:absolute;left:8450;top:-1124;width:2;height:80" coordorigin="8450,-1124" coordsize="1,80" path="m8450,-1044l8450,-1124e" filled="false" stroked="true" strokeweight=".748pt" strokecolor="#939598">
                <v:path arrowok="t"/>
              </v:shape>
            </v:group>
            <v:group style="position:absolute;left:8410;top:-1124;width:2;height:80" coordorigin="8410,-1124" coordsize="2,80">
              <v:shape style="position:absolute;left:8410;top:-1124;width:2;height:80" coordorigin="8410,-1124" coordsize="0,80" path="m8410,-1044l8410,-1124e" filled="false" stroked="true" strokeweight=".748pt" strokecolor="#939598">
                <v:path arrowok="t"/>
              </v:shape>
            </v:group>
            <v:group style="position:absolute;left:8370;top:-1124;width:2;height:80" coordorigin="8370,-1124" coordsize="2,80">
              <v:shape style="position:absolute;left:8370;top:-1124;width:2;height:80" coordorigin="8370,-1124" coordsize="0,80" path="m8370,-1044l8370,-1124e" filled="false" stroked="true" strokeweight=".748pt" strokecolor="#939598">
                <v:path arrowok="t"/>
              </v:shape>
            </v:group>
            <v:group style="position:absolute;left:8330;top:-1124;width:2;height:80" coordorigin="8330,-1124" coordsize="2,80">
              <v:shape style="position:absolute;left:8330;top:-1124;width:2;height:80" coordorigin="8330,-1124" coordsize="1,80" path="m8330,-1044l8330,-1124e" filled="false" stroked="true" strokeweight=".748pt" strokecolor="#939598">
                <v:path arrowok="t"/>
              </v:shape>
            </v:group>
            <v:group style="position:absolute;left:8290;top:-1124;width:2;height:80" coordorigin="8290,-1124" coordsize="2,80">
              <v:shape style="position:absolute;left:8290;top:-1124;width:2;height:80" coordorigin="8290,-1124" coordsize="0,80" path="m8290,-1044l8290,-1124e" filled="false" stroked="true" strokeweight=".748pt" strokecolor="#939598">
                <v:path arrowok="t"/>
              </v:shape>
            </v:group>
            <v:group style="position:absolute;left:8250;top:-1124;width:2;height:80" coordorigin="8250,-1124" coordsize="2,80">
              <v:shape style="position:absolute;left:8250;top:-1124;width:2;height:80" coordorigin="8250,-1124" coordsize="0,80" path="m8250,-1044l8250,-1124e" filled="false" stroked="true" strokeweight=".748pt" strokecolor="#939598">
                <v:path arrowok="t"/>
              </v:shape>
            </v:group>
            <v:group style="position:absolute;left:8210;top:-1124;width:2;height:80" coordorigin="8210,-1124" coordsize="2,80">
              <v:shape style="position:absolute;left:8210;top:-1124;width:2;height:80" coordorigin="8210,-1124" coordsize="0,80" path="m8210,-1044l8210,-1124e" filled="false" stroked="true" strokeweight=".748pt" strokecolor="#939598">
                <v:path arrowok="t"/>
              </v:shape>
            </v:group>
            <v:group style="position:absolute;left:8170;top:-1124;width:2;height:80" coordorigin="8170,-1124" coordsize="2,80">
              <v:shape style="position:absolute;left:8170;top:-1124;width:2;height:80" coordorigin="8170,-1124" coordsize="1,80" path="m8170,-1044l8170,-1124e" filled="false" stroked="true" strokeweight=".748pt" strokecolor="#939598">
                <v:path arrowok="t"/>
              </v:shape>
            </v:group>
            <v:group style="position:absolute;left:8130;top:-1124;width:2;height:80" coordorigin="8130,-1124" coordsize="2,80">
              <v:shape style="position:absolute;left:8130;top:-1124;width:2;height:80" coordorigin="8130,-1124" coordsize="0,80" path="m8130,-1044l8130,-1124e" filled="false" stroked="true" strokeweight=".748pt" strokecolor="#939598">
                <v:path arrowok="t"/>
              </v:shape>
            </v:group>
            <v:group style="position:absolute;left:8090;top:-1124;width:2;height:80" coordorigin="8090,-1124" coordsize="2,80">
              <v:shape style="position:absolute;left:8090;top:-1124;width:2;height:80" coordorigin="8090,-1124" coordsize="0,80" path="m8090,-1044l8090,-1124e" filled="false" stroked="true" strokeweight=".748pt" strokecolor="#939598">
                <v:path arrowok="t"/>
              </v:shape>
            </v:group>
            <v:group style="position:absolute;left:8050;top:-1124;width:2;height:80" coordorigin="8050,-1124" coordsize="2,80">
              <v:shape style="position:absolute;left:8050;top:-1124;width:2;height:80" coordorigin="8050,-1124" coordsize="0,80" path="m8050,-1044l8050,-1124e" filled="false" stroked="true" strokeweight=".748pt" strokecolor="#939598">
                <v:path arrowok="t"/>
              </v:shape>
            </v:group>
            <v:group style="position:absolute;left:8010;top:-1124;width:2;height:80" coordorigin="8010,-1124" coordsize="2,80">
              <v:shape style="position:absolute;left:8010;top:-1124;width:2;height:80" coordorigin="8010,-1124" coordsize="0,80" path="m8010,-1044l8010,-1124e" filled="false" stroked="true" strokeweight=".748pt" strokecolor="#939598">
                <v:path arrowok="t"/>
              </v:shape>
            </v:group>
            <v:group style="position:absolute;left:7970;top:-1124;width:2;height:80" coordorigin="7970,-1124" coordsize="2,80">
              <v:shape style="position:absolute;left:7970;top:-1124;width:2;height:80" coordorigin="7970,-1124" coordsize="0,80" path="m7970,-1044l7970,-1124e" filled="false" stroked="true" strokeweight=".748pt" strokecolor="#939598">
                <v:path arrowok="t"/>
              </v:shape>
            </v:group>
            <v:group style="position:absolute;left:7930;top:-1124;width:2;height:80" coordorigin="7930,-1124" coordsize="2,80">
              <v:shape style="position:absolute;left:7930;top:-1124;width:2;height:80" coordorigin="7930,-1124" coordsize="1,80" path="m7930,-1044l7930,-1124e" filled="false" stroked="true" strokeweight=".748pt" strokecolor="#939598">
                <v:path arrowok="t"/>
              </v:shape>
            </v:group>
            <v:group style="position:absolute;left:7890;top:-1124;width:2;height:80" coordorigin="7890,-1124" coordsize="2,80">
              <v:shape style="position:absolute;left:7890;top:-1124;width:2;height:80" coordorigin="7890,-1124" coordsize="0,80" path="m7890,-1044l7890,-1124e" filled="false" stroked="true" strokeweight=".748pt" strokecolor="#939598">
                <v:path arrowok="t"/>
              </v:shape>
            </v:group>
            <v:group style="position:absolute;left:7850;top:-1124;width:2;height:80" coordorigin="7850,-1124" coordsize="2,80">
              <v:shape style="position:absolute;left:7850;top:-1124;width:2;height:80" coordorigin="7850,-1124" coordsize="0,80" path="m7850,-1044l7850,-1124e" filled="false" stroked="true" strokeweight=".748pt" strokecolor="#939598">
                <v:path arrowok="t"/>
              </v:shape>
            </v:group>
            <v:group style="position:absolute;left:7810;top:-1124;width:2;height:80" coordorigin="7810,-1124" coordsize="2,80">
              <v:shape style="position:absolute;left:7810;top:-1124;width:2;height:80" coordorigin="7810,-1124" coordsize="1,80" path="m7810,-1044l7810,-1124e" filled="false" stroked="true" strokeweight=".748pt" strokecolor="#939598">
                <v:path arrowok="t"/>
              </v:shape>
            </v:group>
            <v:group style="position:absolute;left:7770;top:-1124;width:2;height:80" coordorigin="7770,-1124" coordsize="2,80">
              <v:shape style="position:absolute;left:7770;top:-1124;width:2;height:80" coordorigin="7770,-1124" coordsize="0,80" path="m7770,-1044l7770,-1124e" filled="false" stroked="true" strokeweight=".748pt" strokecolor="#939598">
                <v:path arrowok="t"/>
              </v:shape>
            </v:group>
            <v:group style="position:absolute;left:7730;top:-1124;width:2;height:80" coordorigin="7730,-1124" coordsize="2,80">
              <v:shape style="position:absolute;left:7730;top:-1124;width:2;height:80" coordorigin="7730,-1124" coordsize="0,80" path="m7730,-1044l7730,-1124e" filled="false" stroked="true" strokeweight=".748pt" strokecolor="#939598">
                <v:path arrowok="t"/>
              </v:shape>
            </v:group>
            <v:group style="position:absolute;left:7690;top:-1124;width:2;height:80" coordorigin="7690,-1124" coordsize="2,80">
              <v:shape style="position:absolute;left:7690;top:-1124;width:2;height:80" coordorigin="7690,-1124" coordsize="0,80" path="m7690,-1044l7690,-1124e" filled="false" stroked="true" strokeweight=".748pt" strokecolor="#939598">
                <v:path arrowok="t"/>
              </v:shape>
            </v:group>
            <v:group style="position:absolute;left:7650;top:-1124;width:2;height:80" coordorigin="7650,-1124" coordsize="2,80">
              <v:shape style="position:absolute;left:7650;top:-1124;width:2;height:80" coordorigin="7650,-1124" coordsize="0,80" path="m7650,-1044l7650,-1124e" filled="false" stroked="true" strokeweight=".748pt" strokecolor="#939598">
                <v:path arrowok="t"/>
              </v:shape>
            </v:group>
            <v:group style="position:absolute;left:7610;top:-1124;width:2;height:80" coordorigin="7610,-1124" coordsize="2,80">
              <v:shape style="position:absolute;left:7610;top:-1124;width:2;height:80" coordorigin="7610,-1124" coordsize="0,80" path="m7610,-1044l7610,-1124e" filled="false" stroked="true" strokeweight=".748pt" strokecolor="#939598">
                <v:path arrowok="t"/>
              </v:shape>
            </v:group>
            <v:group style="position:absolute;left:7570;top:-1124;width:2;height:80" coordorigin="7570,-1124" coordsize="2,80">
              <v:shape style="position:absolute;left:7570;top:-1124;width:2;height:80" coordorigin="7570,-1124" coordsize="1,80" path="m7570,-1044l7570,-1124e" filled="false" stroked="true" strokeweight=".748pt" strokecolor="#939598">
                <v:path arrowok="t"/>
              </v:shape>
            </v:group>
            <v:group style="position:absolute;left:7530;top:-1124;width:2;height:80" coordorigin="7530,-1124" coordsize="2,80">
              <v:shape style="position:absolute;left:7530;top:-1124;width:2;height:80" coordorigin="7530,-1124" coordsize="0,80" path="m7530,-1044l7530,-1124e" filled="false" stroked="true" strokeweight=".748pt" strokecolor="#939598">
                <v:path arrowok="t"/>
              </v:shape>
            </v:group>
            <v:group style="position:absolute;left:7489;top:-1124;width:2;height:80" coordorigin="7489,-1124" coordsize="2,80">
              <v:shape style="position:absolute;left:7489;top:-1124;width:2;height:80" coordorigin="7489,-1124" coordsize="0,80" path="m7490,-1044l7489,-1124e" filled="false" stroked="true" strokeweight=".748pt" strokecolor="#939598">
                <v:path arrowok="t"/>
              </v:shape>
            </v:group>
            <v:group style="position:absolute;left:7449;top:-1124;width:2;height:80" coordorigin="7449,-1124" coordsize="2,80">
              <v:shape style="position:absolute;left:7449;top:-1124;width:2;height:80" coordorigin="7449,-1124" coordsize="0,80" path="m7449,-1044l7449,-1124e" filled="false" stroked="true" strokeweight=".748pt" strokecolor="#939598">
                <v:path arrowok="t"/>
              </v:shape>
            </v:group>
            <v:group style="position:absolute;left:7409;top:-1124;width:2;height:80" coordorigin="7409,-1124" coordsize="2,80">
              <v:shape style="position:absolute;left:7409;top:-1124;width:2;height:80" coordorigin="7409,-1124" coordsize="1,80" path="m7409,-1044l7409,-1124e" filled="false" stroked="true" strokeweight=".748pt" strokecolor="#939598">
                <v:path arrowok="t"/>
              </v:shape>
            </v:group>
            <v:group style="position:absolute;left:7369;top:-1124;width:2;height:80" coordorigin="7369,-1124" coordsize="2,80">
              <v:shape style="position:absolute;left:7369;top:-1124;width:2;height:80" coordorigin="7369,-1124" coordsize="0,80" path="m7369,-1044l7369,-1124e" filled="false" stroked="true" strokeweight=".748pt" strokecolor="#939598">
                <v:path arrowok="t"/>
              </v:shape>
            </v:group>
            <v:group style="position:absolute;left:7329;top:-1124;width:2;height:80" coordorigin="7329,-1124" coordsize="2,80">
              <v:shape style="position:absolute;left:7329;top:-1124;width:2;height:80" coordorigin="7329,-1124" coordsize="0,80" path="m7329,-1044l7329,-1124e" filled="false" stroked="true" strokeweight=".748pt" strokecolor="#939598">
                <v:path arrowok="t"/>
              </v:shape>
            </v:group>
            <v:group style="position:absolute;left:7289;top:-1124;width:2;height:80" coordorigin="7289,-1124" coordsize="2,80">
              <v:shape style="position:absolute;left:7289;top:-1124;width:2;height:80" coordorigin="7289,-1124" coordsize="0,80" path="m7289,-1044l7289,-1124e" filled="false" stroked="true" strokeweight=".748pt" strokecolor="#939598">
                <v:path arrowok="t"/>
              </v:shape>
            </v:group>
            <v:group style="position:absolute;left:7249;top:-1124;width:2;height:80" coordorigin="7249,-1124" coordsize="2,80">
              <v:shape style="position:absolute;left:7249;top:-1124;width:2;height:80" coordorigin="7249,-1124" coordsize="0,80" path="m7249,-1044l7249,-1124e" filled="false" stroked="true" strokeweight=".748pt" strokecolor="#939598">
                <v:path arrowok="t"/>
              </v:shape>
            </v:group>
            <v:group style="position:absolute;left:7209;top:-1124;width:2;height:80" coordorigin="7209,-1124" coordsize="2,80">
              <v:shape style="position:absolute;left:7209;top:-1124;width:2;height:80" coordorigin="7209,-1124" coordsize="1,80" path="m7209,-1044l7209,-1124e" filled="false" stroked="true" strokeweight=".748pt" strokecolor="#939598">
                <v:path arrowok="t"/>
              </v:shape>
            </v:group>
            <v:group style="position:absolute;left:7169;top:-1124;width:2;height:80" coordorigin="7169,-1124" coordsize="2,80">
              <v:shape style="position:absolute;left:7169;top:-1124;width:2;height:80" coordorigin="7169,-1124" coordsize="0,80" path="m7169,-1044l7169,-1124e" filled="false" stroked="true" strokeweight=".748pt" strokecolor="#939598">
                <v:path arrowok="t"/>
              </v:shape>
            </v:group>
            <v:group style="position:absolute;left:7129;top:-1124;width:2;height:80" coordorigin="7129,-1124" coordsize="2,80">
              <v:shape style="position:absolute;left:7129;top:-1124;width:2;height:80" coordorigin="7129,-1124" coordsize="0,80" path="m7129,-1044l7129,-1124e" filled="false" stroked="true" strokeweight=".748pt" strokecolor="#939598">
                <v:path arrowok="t"/>
              </v:shape>
            </v:group>
            <v:group style="position:absolute;left:7089;top:-1124;width:2;height:80" coordorigin="7089,-1124" coordsize="2,80">
              <v:shape style="position:absolute;left:7089;top:-1124;width:2;height:80" coordorigin="7089,-1124" coordsize="0,80" path="m7089,-1044l7089,-1124e" filled="false" stroked="true" strokeweight=".748pt" strokecolor="#939598">
                <v:path arrowok="t"/>
              </v:shape>
            </v:group>
            <v:group style="position:absolute;left:7049;top:-1124;width:2;height:80" coordorigin="7049,-1124" coordsize="2,80">
              <v:shape style="position:absolute;left:7049;top:-1124;width:2;height:80" coordorigin="7049,-1124" coordsize="1,80" path="m7049,-1044l7049,-1124e" filled="false" stroked="true" strokeweight=".748pt" strokecolor="#939598">
                <v:path arrowok="t"/>
              </v:shape>
            </v:group>
            <v:group style="position:absolute;left:7009;top:-1124;width:2;height:80" coordorigin="7009,-1124" coordsize="2,80">
              <v:shape style="position:absolute;left:7009;top:-1124;width:2;height:80" coordorigin="7009,-1124" coordsize="0,80" path="m7009,-1044l7009,-1124e" filled="false" stroked="true" strokeweight=".748pt" strokecolor="#939598">
                <v:path arrowok="t"/>
              </v:shape>
            </v:group>
            <v:group style="position:absolute;left:6969;top:-1124;width:2;height:80" coordorigin="6969,-1124" coordsize="2,80">
              <v:shape style="position:absolute;left:6969;top:-1124;width:2;height:80" coordorigin="6969,-1124" coordsize="0,80" path="m6969,-1044l6969,-1124e" filled="false" stroked="true" strokeweight=".748pt" strokecolor="#939598">
                <v:path arrowok="t"/>
              </v:shape>
            </v:group>
            <v:group style="position:absolute;left:6929;top:-1124;width:2;height:80" coordorigin="6929,-1124" coordsize="2,80">
              <v:shape style="position:absolute;left:6929;top:-1124;width:2;height:80" coordorigin="6929,-1124" coordsize="0,80" path="m6929,-1044l6929,-1124e" filled="false" stroked="true" strokeweight=".748pt" strokecolor="#939598">
                <v:path arrowok="t"/>
              </v:shape>
            </v:group>
            <v:group style="position:absolute;left:6889;top:-1124;width:2;height:80" coordorigin="6889,-1124" coordsize="2,80">
              <v:shape style="position:absolute;left:6889;top:-1124;width:2;height:80" coordorigin="6889,-1124" coordsize="1,80" path="m6889,-1044l6889,-1124e" filled="false" stroked="true" strokeweight=".748pt" strokecolor="#939598">
                <v:path arrowok="t"/>
              </v:shape>
            </v:group>
            <v:group style="position:absolute;left:6849;top:-1124;width:2;height:80" coordorigin="6849,-1124" coordsize="2,80">
              <v:shape style="position:absolute;left:6849;top:-1124;width:2;height:80" coordorigin="6849,-1124" coordsize="0,80" path="m6849,-1044l6849,-1124e" filled="false" stroked="true" strokeweight=".748pt" strokecolor="#939598">
                <v:path arrowok="t"/>
              </v:shape>
            </v:group>
            <v:group style="position:absolute;left:6809;top:-1124;width:2;height:80" coordorigin="6809,-1124" coordsize="2,80">
              <v:shape style="position:absolute;left:6809;top:-1124;width:2;height:80" coordorigin="6809,-1124" coordsize="0,80" path="m6809,-1044l6809,-1124e" filled="false" stroked="true" strokeweight=".748pt" strokecolor="#939598">
                <v:path arrowok="t"/>
              </v:shape>
            </v:group>
            <v:group style="position:absolute;left:6769;top:-1124;width:2;height:80" coordorigin="6769,-1124" coordsize="2,80">
              <v:shape style="position:absolute;left:6769;top:-1124;width:2;height:80" coordorigin="6769,-1124" coordsize="0,80" path="m6769,-1044l6769,-1124e" filled="false" stroked="true" strokeweight=".748pt" strokecolor="#939598">
                <v:path arrowok="t"/>
              </v:shape>
            </v:group>
            <v:group style="position:absolute;left:6729;top:-1124;width:2;height:80" coordorigin="6729,-1124" coordsize="2,80">
              <v:shape style="position:absolute;left:6729;top:-1124;width:2;height:80" coordorigin="6729,-1124" coordsize="0,80" path="m6729,-1044l6729,-1124e" filled="false" stroked="true" strokeweight=".748pt" strokecolor="#939598">
                <v:path arrowok="t"/>
              </v:shape>
            </v:group>
            <v:group style="position:absolute;left:6689;top:-1124;width:2;height:80" coordorigin="6689,-1124" coordsize="2,80">
              <v:shape style="position:absolute;left:6689;top:-1124;width:2;height:80" coordorigin="6689,-1124" coordsize="0,80" path="m6689,-1044l6689,-1124e" filled="false" stroked="true" strokeweight=".748pt" strokecolor="#939598">
                <v:path arrowok="t"/>
              </v:shape>
            </v:group>
            <v:group style="position:absolute;left:6649;top:-1124;width:2;height:80" coordorigin="6649,-1124" coordsize="2,80">
              <v:shape style="position:absolute;left:6649;top:-1124;width:2;height:80" coordorigin="6649,-1124" coordsize="0,80" path="m6649,-1044l6649,-1124e" filled="false" stroked="true" strokeweight=".748pt" strokecolor="#939598">
                <v:path arrowok="t"/>
              </v:shape>
            </v:group>
            <v:group style="position:absolute;left:6609;top:-1124;width:2;height:80" coordorigin="6609,-1124" coordsize="2,80">
              <v:shape style="position:absolute;left:6609;top:-1124;width:2;height:80" coordorigin="6609,-1124" coordsize="0,80" path="m6609,-1044l6609,-1124e" filled="false" stroked="true" strokeweight=".748pt" strokecolor="#939598">
                <v:path arrowok="t"/>
              </v:shape>
            </v:group>
            <v:group style="position:absolute;left:6569;top:-1124;width:2;height:80" coordorigin="6569,-1124" coordsize="2,80">
              <v:shape style="position:absolute;left:6569;top:-1124;width:2;height:80" coordorigin="6569,-1124" coordsize="0,80" path="m6569,-1044l6569,-1124e" filled="false" stroked="true" strokeweight=".748pt" strokecolor="#939598">
                <v:path arrowok="t"/>
              </v:shape>
            </v:group>
            <v:group style="position:absolute;left:6529;top:-1124;width:2;height:80" coordorigin="6529,-1124" coordsize="2,80">
              <v:shape style="position:absolute;left:6529;top:-1124;width:2;height:80" coordorigin="6529,-1124" coordsize="0,80" path="m6529,-1044l6529,-1124e" filled="false" stroked="true" strokeweight=".748pt" strokecolor="#939598">
                <v:path arrowok="t"/>
              </v:shape>
            </v:group>
            <v:group style="position:absolute;left:6489;top:-1124;width:2;height:80" coordorigin="6489,-1124" coordsize="2,80">
              <v:shape style="position:absolute;left:6489;top:-1124;width:2;height:80" coordorigin="6489,-1124" coordsize="0,80" path="m6489,-1044l6489,-1124e" filled="false" stroked="true" strokeweight=".748pt" strokecolor="#939598">
                <v:path arrowok="t"/>
              </v:shape>
            </v:group>
            <v:group style="position:absolute;left:6449;top:-1124;width:2;height:80" coordorigin="6449,-1124" coordsize="2,80">
              <v:shape style="position:absolute;left:6449;top:-1124;width:2;height:80" coordorigin="6449,-1124" coordsize="1,80" path="m6449,-1044l6449,-1124e" filled="false" stroked="true" strokeweight=".748pt" strokecolor="#939598">
                <v:path arrowok="t"/>
              </v:shape>
            </v:group>
            <v:group style="position:absolute;left:6409;top:-1124;width:2;height:80" coordorigin="6409,-1124" coordsize="2,80">
              <v:shape style="position:absolute;left:6409;top:-1124;width:2;height:80" coordorigin="6409,-1124" coordsize="0,80" path="m6409,-1044l6409,-1124e" filled="false" stroked="true" strokeweight=".748pt" strokecolor="#939598">
                <v:path arrowok="t"/>
              </v:shape>
            </v:group>
            <v:group style="position:absolute;left:6369;top:-1124;width:2;height:80" coordorigin="6369,-1124" coordsize="2,80">
              <v:shape style="position:absolute;left:6369;top:-1124;width:2;height:80" coordorigin="6369,-1124" coordsize="0,80" path="m6369,-1044l6369,-1124e" filled="false" stroked="true" strokeweight=".748pt" strokecolor="#939598">
                <v:path arrowok="t"/>
              </v:shape>
            </v:group>
            <v:group style="position:absolute;left:6329;top:-1124;width:2;height:80" coordorigin="6329,-1124" coordsize="2,80">
              <v:shape style="position:absolute;left:6329;top:-1124;width:2;height:80" coordorigin="6329,-1124" coordsize="0,80" path="m6329,-1044l6329,-1124e" filled="false" stroked="true" strokeweight=".748pt" strokecolor="#939598">
                <v:path arrowok="t"/>
              </v:shape>
            </v:group>
            <v:group style="position:absolute;left:6289;top:-1124;width:2;height:80" coordorigin="6289,-1124" coordsize="2,80">
              <v:shape style="position:absolute;left:6289;top:-1124;width:2;height:80" coordorigin="6289,-1124" coordsize="0,80" path="m6289,-1044l6289,-1124e" filled="false" stroked="true" strokeweight=".748pt" strokecolor="#939598">
                <v:path arrowok="t"/>
              </v:shape>
            </v:group>
            <v:group style="position:absolute;left:6249;top:-1124;width:2;height:80" coordorigin="6249,-1124" coordsize="2,80">
              <v:shape style="position:absolute;left:6249;top:-1124;width:2;height:80" coordorigin="6249,-1124" coordsize="0,80" path="m6249,-1044l6249,-1124e" filled="false" stroked="true" strokeweight=".748pt" strokecolor="#939598">
                <v:path arrowok="t"/>
              </v:shape>
            </v:group>
            <v:group style="position:absolute;left:6209;top:-1124;width:2;height:80" coordorigin="6209,-1124" coordsize="2,80">
              <v:shape style="position:absolute;left:6209;top:-1124;width:2;height:80" coordorigin="6209,-1124" coordsize="0,80" path="m6209,-1044l6209,-1124e" filled="false" stroked="true" strokeweight=".748pt" strokecolor="#939598">
                <v:path arrowok="t"/>
              </v:shape>
            </v:group>
            <v:group style="position:absolute;left:6169;top:-1124;width:2;height:80" coordorigin="6169,-1124" coordsize="2,80">
              <v:shape style="position:absolute;left:6169;top:-1124;width:2;height:80" coordorigin="6169,-1124" coordsize="0,80" path="m6169,-1044l6169,-1124e" filled="false" stroked="true" strokeweight=".748pt" strokecolor="#939598">
                <v:path arrowok="t"/>
              </v:shape>
            </v:group>
            <v:group style="position:absolute;left:6129;top:-1124;width:2;height:80" coordorigin="6129,-1124" coordsize="2,80">
              <v:shape style="position:absolute;left:6129;top:-1124;width:2;height:80" coordorigin="6129,-1124" coordsize="0,80" path="m6129,-1044l6129,-1124e" filled="false" stroked="true" strokeweight=".748pt" strokecolor="#939598">
                <v:path arrowok="t"/>
              </v:shape>
            </v:group>
            <v:group style="position:absolute;left:6089;top:-1124;width:2;height:80" coordorigin="6089,-1124" coordsize="2,80">
              <v:shape style="position:absolute;left:6089;top:-1124;width:2;height:80" coordorigin="6089,-1124" coordsize="1,80" path="m6089,-1044l6089,-1124e" filled="false" stroked="true" strokeweight=".748pt" strokecolor="#939598">
                <v:path arrowok="t"/>
              </v:shape>
            </v:group>
            <v:group style="position:absolute;left:6049;top:-1124;width:2;height:80" coordorigin="6049,-1124" coordsize="2,80">
              <v:shape style="position:absolute;left:6049;top:-1124;width:2;height:80" coordorigin="6049,-1124" coordsize="0,80" path="m6049,-1044l6049,-1124e" filled="false" stroked="true" strokeweight=".748pt" strokecolor="#939598">
                <v:path arrowok="t"/>
              </v:shape>
            </v:group>
            <v:group style="position:absolute;left:6009;top:-1124;width:2;height:80" coordorigin="6009,-1124" coordsize="2,80">
              <v:shape style="position:absolute;left:6009;top:-1124;width:2;height:80" coordorigin="6009,-1124" coordsize="0,80" path="m6009,-1044l6009,-1124e" filled="false" stroked="true" strokeweight=".748pt" strokecolor="#939598">
                <v:path arrowok="t"/>
              </v:shape>
            </v:group>
            <v:group style="position:absolute;left:5969;top:-1124;width:2;height:80" coordorigin="5969,-1124" coordsize="2,80">
              <v:shape style="position:absolute;left:5969;top:-1124;width:2;height:80" coordorigin="5969,-1124" coordsize="0,80" path="m5969,-1044l5969,-1124e" filled="false" stroked="true" strokeweight=".748pt" strokecolor="#939598">
                <v:path arrowok="t"/>
              </v:shape>
            </v:group>
            <v:group style="position:absolute;left:5929;top:-1124;width:2;height:80" coordorigin="5929,-1124" coordsize="2,80">
              <v:shape style="position:absolute;left:5929;top:-1124;width:2;height:80" coordorigin="5929,-1124" coordsize="0,80" path="m5929,-1044l5929,-1124e" filled="false" stroked="true" strokeweight=".748pt" strokecolor="#939598">
                <v:path arrowok="t"/>
              </v:shape>
            </v:group>
            <v:group style="position:absolute;left:5889;top:-1124;width:2;height:80" coordorigin="5889,-1124" coordsize="2,80">
              <v:shape style="position:absolute;left:5889;top:-1124;width:2;height:80" coordorigin="5889,-1124" coordsize="0,80" path="m5889,-1044l5889,-1124e" filled="false" stroked="true" strokeweight=".748pt" strokecolor="#939598">
                <v:path arrowok="t"/>
              </v:shape>
            </v:group>
            <v:group style="position:absolute;left:5849;top:-1124;width:2;height:80" coordorigin="5849,-1124" coordsize="2,80">
              <v:shape style="position:absolute;left:5849;top:-1124;width:2;height:80" coordorigin="5849,-1124" coordsize="0,80" path="m5849,-1044l5849,-1124e" filled="false" stroked="true" strokeweight=".748pt" strokecolor="#939598">
                <v:path arrowok="t"/>
              </v:shape>
            </v:group>
            <v:group style="position:absolute;left:5809;top:-1124;width:2;height:80" coordorigin="5809,-1124" coordsize="2,80">
              <v:shape style="position:absolute;left:5809;top:-1124;width:2;height:80" coordorigin="5809,-1124" coordsize="0,80" path="m5809,-1044l5809,-1124e" filled="false" stroked="true" strokeweight=".748pt" strokecolor="#939598">
                <v:path arrowok="t"/>
              </v:shape>
            </v:group>
            <v:group style="position:absolute;left:5769;top:-1124;width:2;height:80" coordorigin="5769,-1124" coordsize="2,80">
              <v:shape style="position:absolute;left:5769;top:-1124;width:2;height:80" coordorigin="5769,-1124" coordsize="0,80" path="m5769,-1044l5769,-1124e" filled="false" stroked="true" strokeweight=".748pt" strokecolor="#939598">
                <v:path arrowok="t"/>
              </v:shape>
            </v:group>
            <v:group style="position:absolute;left:5729;top:-1124;width:2;height:80" coordorigin="5729,-1124" coordsize="2,80">
              <v:shape style="position:absolute;left:5729;top:-1124;width:2;height:80" coordorigin="5729,-1124" coordsize="0,80" path="m5729,-1044l5729,-1124e" filled="false" stroked="true" strokeweight=".748pt" strokecolor="#939598">
                <v:path arrowok="t"/>
              </v:shape>
            </v:group>
            <v:group style="position:absolute;left:5689;top:-1124;width:2;height:80" coordorigin="5689,-1124" coordsize="2,80">
              <v:shape style="position:absolute;left:5689;top:-1124;width:2;height:80" coordorigin="5689,-1124" coordsize="0,80" path="m5689,-1044l5689,-1124e" filled="false" stroked="true" strokeweight=".748pt" strokecolor="#939598">
                <v:path arrowok="t"/>
              </v:shape>
            </v:group>
            <v:group style="position:absolute;left:5649;top:-1124;width:2;height:80" coordorigin="5649,-1124" coordsize="2,80">
              <v:shape style="position:absolute;left:5649;top:-1124;width:2;height:80" coordorigin="5649,-1124" coordsize="0,80" path="m5649,-1044l5649,-1124e" filled="false" stroked="true" strokeweight=".748pt" strokecolor="#939598">
                <v:path arrowok="t"/>
              </v:shape>
            </v:group>
            <v:group style="position:absolute;left:5609;top:-1124;width:2;height:80" coordorigin="5609,-1124" coordsize="2,80">
              <v:shape style="position:absolute;left:5609;top:-1124;width:2;height:80" coordorigin="5609,-1124" coordsize="0,80" path="m5609,-1044l5609,-1124e" filled="false" stroked="true" strokeweight=".748pt" strokecolor="#939598">
                <v:path arrowok="t"/>
              </v:shape>
            </v:group>
            <v:group style="position:absolute;left:5569;top:-1124;width:2;height:80" coordorigin="5569,-1124" coordsize="2,80">
              <v:shape style="position:absolute;left:5569;top:-1124;width:2;height:80" coordorigin="5569,-1124" coordsize="0,80" path="m5569,-1044l5569,-1124e" filled="false" stroked="true" strokeweight=".748pt" strokecolor="#939598">
                <v:path arrowok="t"/>
              </v:shape>
            </v:group>
            <v:group style="position:absolute;left:5529;top:-1124;width:2;height:80" coordorigin="5529,-1124" coordsize="2,80">
              <v:shape style="position:absolute;left:5529;top:-1124;width:2;height:80" coordorigin="5529,-1124" coordsize="0,80" path="m5529,-1044l5529,-1124e" filled="false" stroked="true" strokeweight=".748pt" strokecolor="#939598">
                <v:path arrowok="t"/>
              </v:shape>
            </v:group>
            <v:group style="position:absolute;left:5489;top:-1124;width:2;height:80" coordorigin="5489,-1124" coordsize="2,80">
              <v:shape style="position:absolute;left:5489;top:-1124;width:2;height:80" coordorigin="5489,-1124" coordsize="0,80" path="m5489,-1044l5489,-1124e" filled="false" stroked="true" strokeweight=".748pt" strokecolor="#939598">
                <v:path arrowok="t"/>
              </v:shape>
            </v:group>
            <v:group style="position:absolute;left:5449;top:-1124;width:2;height:80" coordorigin="5449,-1124" coordsize="2,80">
              <v:shape style="position:absolute;left:5449;top:-1124;width:2;height:80" coordorigin="5449,-1124" coordsize="0,80" path="m5449,-1044l5449,-1124e" filled="false" stroked="true" strokeweight=".748pt" strokecolor="#939598">
                <v:path arrowok="t"/>
              </v:shape>
            </v:group>
            <v:group style="position:absolute;left:5409;top:-1124;width:2;height:80" coordorigin="5409,-1124" coordsize="2,80">
              <v:shape style="position:absolute;left:5409;top:-1124;width:2;height:80" coordorigin="5409,-1124" coordsize="0,80" path="m5409,-1044l5409,-1124e" filled="false" stroked="true" strokeweight=".748pt" strokecolor="#939598">
                <v:path arrowok="t"/>
              </v:shape>
            </v:group>
            <v:group style="position:absolute;left:5369;top:-1124;width:2;height:80" coordorigin="5369,-1124" coordsize="2,80">
              <v:shape style="position:absolute;left:5369;top:-1124;width:2;height:80" coordorigin="5369,-1124" coordsize="0,80" path="m5369,-1044l5369,-1124e" filled="false" stroked="true" strokeweight=".748pt" strokecolor="#939598">
                <v:path arrowok="t"/>
              </v:shape>
            </v:group>
            <v:group style="position:absolute;left:5329;top:-1124;width:2;height:80" coordorigin="5329,-1124" coordsize="2,80">
              <v:shape style="position:absolute;left:5329;top:-1124;width:2;height:80" coordorigin="5329,-1124" coordsize="1,80" path="m5329,-1044l5329,-1124e" filled="false" stroked="true" strokeweight=".748pt" strokecolor="#939598">
                <v:path arrowok="t"/>
              </v:shape>
            </v:group>
            <v:group style="position:absolute;left:5289;top:-1124;width:2;height:80" coordorigin="5289,-1124" coordsize="2,80">
              <v:shape style="position:absolute;left:5289;top:-1124;width:2;height:80" coordorigin="5289,-1124" coordsize="0,80" path="m5289,-1044l5289,-1124e" filled="false" stroked="true" strokeweight=".748pt" strokecolor="#939598">
                <v:path arrowok="t"/>
              </v:shape>
            </v:group>
            <v:group style="position:absolute;left:5249;top:-1124;width:2;height:80" coordorigin="5249,-1124" coordsize="2,80">
              <v:shape style="position:absolute;left:5249;top:-1124;width:2;height:80" coordorigin="5249,-1124" coordsize="0,80" path="m5249,-1044l5249,-1124e" filled="false" stroked="true" strokeweight=".748pt" strokecolor="#939598">
                <v:path arrowok="t"/>
              </v:shape>
            </v:group>
            <v:group style="position:absolute;left:5209;top:-1124;width:2;height:80" coordorigin="5209,-1124" coordsize="2,80">
              <v:shape style="position:absolute;left:5209;top:-1124;width:2;height:80" coordorigin="5209,-1124" coordsize="0,80" path="m5209,-1044l5209,-1124e" filled="false" stroked="true" strokeweight=".748pt" strokecolor="#939598">
                <v:path arrowok="t"/>
              </v:shape>
            </v:group>
            <v:group style="position:absolute;left:5169;top:-1124;width:2;height:80" coordorigin="5169,-1124" coordsize="2,80">
              <v:shape style="position:absolute;left:5169;top:-1124;width:2;height:80" coordorigin="5169,-1124" coordsize="0,80" path="m5169,-1044l5169,-1124e" filled="false" stroked="true" strokeweight=".748pt" strokecolor="#939598">
                <v:path arrowok="t"/>
              </v:shape>
            </v:group>
            <v:group style="position:absolute;left:5129;top:-1124;width:2;height:80" coordorigin="5129,-1124" coordsize="2,80">
              <v:shape style="position:absolute;left:5129;top:-1124;width:2;height:80" coordorigin="5129,-1124" coordsize="0,80" path="m5129,-1044l5129,-1124e" filled="false" stroked="true" strokeweight=".748pt" strokecolor="#939598">
                <v:path arrowok="t"/>
              </v:shape>
            </v:group>
            <v:group style="position:absolute;left:5089;top:-1124;width:2;height:80" coordorigin="5089,-1124" coordsize="2,80">
              <v:shape style="position:absolute;left:5089;top:-1124;width:2;height:80" coordorigin="5089,-1124" coordsize="0,80" path="m5089,-1044l5089,-1124e" filled="false" stroked="true" strokeweight=".748pt" strokecolor="#939598">
                <v:path arrowok="t"/>
              </v:shape>
            </v:group>
            <v:group style="position:absolute;left:5049;top:-1124;width:2;height:80" coordorigin="5049,-1124" coordsize="2,80">
              <v:shape style="position:absolute;left:5049;top:-1124;width:2;height:80" coordorigin="5049,-1124" coordsize="0,80" path="m5049,-1044l5049,-1124e" filled="false" stroked="true" strokeweight=".748pt" strokecolor="#939598">
                <v:path arrowok="t"/>
              </v:shape>
            </v:group>
            <v:group style="position:absolute;left:5009;top:-1124;width:2;height:80" coordorigin="5009,-1124" coordsize="2,80">
              <v:shape style="position:absolute;left:5009;top:-1124;width:2;height:80" coordorigin="5009,-1124" coordsize="0,80" path="m5009,-1044l5009,-1124e" filled="false" stroked="true" strokeweight=".748pt" strokecolor="#939598">
                <v:path arrowok="t"/>
              </v:shape>
            </v:group>
            <v:group style="position:absolute;left:4969;top:-1124;width:2;height:80" coordorigin="4969,-1124" coordsize="2,80">
              <v:shape style="position:absolute;left:4969;top:-1124;width:2;height:80" coordorigin="4969,-1124" coordsize="1,80" path="m4969,-1044l4969,-1124e" filled="false" stroked="true" strokeweight=".748pt" strokecolor="#939598">
                <v:path arrowok="t"/>
              </v:shape>
            </v:group>
            <v:group style="position:absolute;left:4929;top:-1124;width:2;height:80" coordorigin="4929,-1124" coordsize="2,80">
              <v:shape style="position:absolute;left:4929;top:-1124;width:2;height:80" coordorigin="4929,-1124" coordsize="0,80" path="m4929,-1044l4929,-1124e" filled="false" stroked="true" strokeweight=".748pt" strokecolor="#939598">
                <v:path arrowok="t"/>
              </v:shape>
            </v:group>
            <v:group style="position:absolute;left:4889;top:-1124;width:2;height:80" coordorigin="4889,-1124" coordsize="2,80">
              <v:shape style="position:absolute;left:4889;top:-1124;width:2;height:80" coordorigin="4889,-1124" coordsize="0,80" path="m4889,-1044l4889,-1124e" filled="false" stroked="true" strokeweight=".748pt" strokecolor="#939598">
                <v:path arrowok="t"/>
              </v:shape>
            </v:group>
            <v:group style="position:absolute;left:4849;top:-1124;width:2;height:80" coordorigin="4849,-1124" coordsize="2,80">
              <v:shape style="position:absolute;left:4849;top:-1124;width:2;height:80" coordorigin="4849,-1124" coordsize="0,80" path="m4849,-1044l4849,-1124e" filled="false" stroked="true" strokeweight=".748pt" strokecolor="#939598">
                <v:path arrowok="t"/>
              </v:shape>
            </v:group>
            <v:group style="position:absolute;left:4809;top:-1124;width:2;height:80" coordorigin="4809,-1124" coordsize="2,80">
              <v:shape style="position:absolute;left:4809;top:-1124;width:2;height:80" coordorigin="4809,-1124" coordsize="0,80" path="m4809,-1044l4809,-1124e" filled="false" stroked="true" strokeweight=".748pt" strokecolor="#939598">
                <v:path arrowok="t"/>
              </v:shape>
            </v:group>
            <v:group style="position:absolute;left:4769;top:-1124;width:2;height:80" coordorigin="4769,-1124" coordsize="2,80">
              <v:shape style="position:absolute;left:4769;top:-1124;width:2;height:80" coordorigin="4769,-1124" coordsize="0,80" path="m4769,-1044l4769,-1124e" filled="false" stroked="true" strokeweight=".748pt" strokecolor="#939598">
                <v:path arrowok="t"/>
              </v:shape>
            </v:group>
            <v:group style="position:absolute;left:4729;top:-1124;width:2;height:80" coordorigin="4729,-1124" coordsize="2,80">
              <v:shape style="position:absolute;left:4729;top:-1124;width:2;height:80" coordorigin="4729,-1124" coordsize="0,80" path="m4729,-1044l4729,-1124e" filled="false" stroked="true" strokeweight=".748pt" strokecolor="#939598">
                <v:path arrowok="t"/>
              </v:shape>
            </v:group>
            <v:group style="position:absolute;left:4689;top:-1124;width:2;height:80" coordorigin="4689,-1124" coordsize="2,80">
              <v:shape style="position:absolute;left:4689;top:-1124;width:2;height:80" coordorigin="4689,-1124" coordsize="1,80" path="m4689,-1044l4689,-1124e" filled="false" stroked="true" strokeweight=".748pt" strokecolor="#939598">
                <v:path arrowok="t"/>
              </v:shape>
            </v:group>
            <v:group style="position:absolute;left:4649;top:-1124;width:2;height:80" coordorigin="4649,-1124" coordsize="2,80">
              <v:shape style="position:absolute;left:4649;top:-1124;width:2;height:80" coordorigin="4649,-1124" coordsize="0,80" path="m4649,-1044l4649,-1124e" filled="false" stroked="true" strokeweight=".748pt" strokecolor="#939598">
                <v:path arrowok="t"/>
              </v:shape>
            </v:group>
            <v:group style="position:absolute;left:4609;top:-1124;width:2;height:80" coordorigin="4609,-1124" coordsize="2,80">
              <v:shape style="position:absolute;left:4609;top:-1124;width:2;height:80" coordorigin="4609,-1124" coordsize="0,80" path="m4609,-1044l4609,-1124e" filled="false" stroked="true" strokeweight=".748pt" strokecolor="#939598">
                <v:path arrowok="t"/>
              </v:shape>
            </v:group>
            <v:group style="position:absolute;left:4569;top:-1124;width:2;height:80" coordorigin="4569,-1124" coordsize="2,80">
              <v:shape style="position:absolute;left:4569;top:-1124;width:2;height:80" coordorigin="4569,-1124" coordsize="0,80" path="m4569,-1044l4569,-1124e" filled="false" stroked="true" strokeweight=".748pt" strokecolor="#939598">
                <v:path arrowok="t"/>
              </v:shape>
            </v:group>
            <v:group style="position:absolute;left:4529;top:-1124;width:2;height:80" coordorigin="4529,-1124" coordsize="2,80">
              <v:shape style="position:absolute;left:4529;top:-1124;width:2;height:80" coordorigin="4529,-1124" coordsize="0,80" path="m4529,-1044l4529,-1124e" filled="false" stroked="true" strokeweight=".748pt" strokecolor="#939598">
                <v:path arrowok="t"/>
              </v:shape>
            </v:group>
            <v:group style="position:absolute;left:4489;top:-1124;width:2;height:80" coordorigin="4489,-1124" coordsize="2,80">
              <v:shape style="position:absolute;left:4489;top:-1124;width:2;height:80" coordorigin="4489,-1124" coordsize="0,80" path="m4489,-1044l4489,-1124e" filled="false" stroked="true" strokeweight=".748pt" strokecolor="#939598">
                <v:path arrowok="t"/>
              </v:shape>
            </v:group>
            <v:group style="position:absolute;left:4449;top:-1124;width:2;height:80" coordorigin="4449,-1124" coordsize="2,80">
              <v:shape style="position:absolute;left:4449;top:-1124;width:2;height:80" coordorigin="4449,-1124" coordsize="0,80" path="m4449,-1044l4449,-1124e" filled="false" stroked="true" strokeweight=".748pt" strokecolor="#939598">
                <v:path arrowok="t"/>
              </v:shape>
            </v:group>
            <v:group style="position:absolute;left:4409;top:-1124;width:2;height:80" coordorigin="4409,-1124" coordsize="2,80">
              <v:shape style="position:absolute;left:4409;top:-1124;width:2;height:80" coordorigin="4409,-1124" coordsize="0,80" path="m4409,-1044l4409,-1124e" filled="false" stroked="true" strokeweight=".748pt" strokecolor="#939598">
                <v:path arrowok="t"/>
              </v:shape>
            </v:group>
            <v:group style="position:absolute;left:4369;top:-1124;width:2;height:80" coordorigin="4369,-1124" coordsize="2,80">
              <v:shape style="position:absolute;left:4369;top:-1124;width:2;height:80" coordorigin="4369,-1124" coordsize="0,80" path="m4369,-1044l4369,-1124e" filled="false" stroked="true" strokeweight=".748pt" strokecolor="#939598">
                <v:path arrowok="t"/>
              </v:shape>
            </v:group>
            <v:group style="position:absolute;left:4329;top:-1124;width:2;height:80" coordorigin="4329,-1124" coordsize="2,80">
              <v:shape style="position:absolute;left:4329;top:-1124;width:2;height:80" coordorigin="4329,-1124" coordsize="0,80" path="m4329,-1044l4329,-1124e" filled="false" stroked="true" strokeweight=".748pt" strokecolor="#939598">
                <v:path arrowok="t"/>
              </v:shape>
            </v:group>
            <v:group style="position:absolute;left:4289;top:-1124;width:2;height:80" coordorigin="4289,-1124" coordsize="2,80">
              <v:shape style="position:absolute;left:4289;top:-1124;width:2;height:80" coordorigin="4289,-1124" coordsize="1,80" path="m4289,-1044l4289,-1124e" filled="false" stroked="true" strokeweight=".748pt" strokecolor="#939598">
                <v:path arrowok="t"/>
              </v:shape>
            </v:group>
            <v:group style="position:absolute;left:4249;top:-1124;width:2;height:80" coordorigin="4249,-1124" coordsize="2,80">
              <v:shape style="position:absolute;left:4249;top:-1124;width:2;height:80" coordorigin="4249,-1124" coordsize="0,80" path="m4249,-1044l4249,-1124e" filled="false" stroked="true" strokeweight=".748pt" strokecolor="#939598">
                <v:path arrowok="t"/>
              </v:shape>
            </v:group>
            <v:group style="position:absolute;left:4209;top:-1124;width:2;height:80" coordorigin="4209,-1124" coordsize="2,80">
              <v:shape style="position:absolute;left:4209;top:-1124;width:2;height:80" coordorigin="4209,-1124" coordsize="0,80" path="m4209,-1044l4209,-1124e" filled="false" stroked="true" strokeweight=".748pt" strokecolor="#939598">
                <v:path arrowok="t"/>
              </v:shape>
            </v:group>
            <v:group style="position:absolute;left:4169;top:-1124;width:2;height:80" coordorigin="4169,-1124" coordsize="2,80">
              <v:shape style="position:absolute;left:4169;top:-1124;width:2;height:80" coordorigin="4169,-1124" coordsize="0,80" path="m4169,-1044l4169,-1124e" filled="false" stroked="true" strokeweight=".748pt" strokecolor="#939598">
                <v:path arrowok="t"/>
              </v:shape>
            </v:group>
            <v:group style="position:absolute;left:4129;top:-1124;width:2;height:80" coordorigin="4129,-1124" coordsize="2,80">
              <v:shape style="position:absolute;left:4129;top:-1124;width:2;height:80" coordorigin="4129,-1124" coordsize="0,80" path="m4129,-1044l4129,-1124e" filled="false" stroked="true" strokeweight=".748pt" strokecolor="#939598">
                <v:path arrowok="t"/>
              </v:shape>
            </v:group>
            <v:group style="position:absolute;left:4089;top:-1124;width:2;height:80" coordorigin="4089,-1124" coordsize="2,80">
              <v:shape style="position:absolute;left:4089;top:-1124;width:2;height:80" coordorigin="4089,-1124" coordsize="0,80" path="m4089,-1044l4089,-1124e" filled="false" stroked="true" strokeweight=".748pt" strokecolor="#939598">
                <v:path arrowok="t"/>
              </v:shape>
            </v:group>
            <v:group style="position:absolute;left:4049;top:-1124;width:2;height:80" coordorigin="4049,-1124" coordsize="2,80">
              <v:shape style="position:absolute;left:4049;top:-1124;width:2;height:80" coordorigin="4049,-1124" coordsize="0,80" path="m4049,-1044l4049,-1124e" filled="false" stroked="true" strokeweight=".748pt" strokecolor="#939598">
                <v:path arrowok="t"/>
              </v:shape>
            </v:group>
            <v:group style="position:absolute;left:4009;top:-1124;width:2;height:80" coordorigin="4009,-1124" coordsize="2,80">
              <v:shape style="position:absolute;left:4009;top:-1124;width:2;height:80" coordorigin="4009,-1124" coordsize="0,80" path="m4009,-1044l4009,-1124e" filled="false" stroked="true" strokeweight=".748pt" strokecolor="#939598">
                <v:path arrowok="t"/>
              </v:shape>
            </v:group>
            <v:group style="position:absolute;left:3969;top:-1124;width:2;height:80" coordorigin="3969,-1124" coordsize="2,80">
              <v:shape style="position:absolute;left:3969;top:-1124;width:2;height:80" coordorigin="3969,-1124" coordsize="0,80" path="m3969,-1044l3969,-1124e" filled="false" stroked="true" strokeweight=".748pt" strokecolor="#939598">
                <v:path arrowok="t"/>
              </v:shape>
            </v:group>
            <v:group style="position:absolute;left:3929;top:-1124;width:2;height:80" coordorigin="3929,-1124" coordsize="2,80">
              <v:shape style="position:absolute;left:3929;top:-1124;width:2;height:80" coordorigin="3929,-1124" coordsize="1,80" path="m3929,-1044l3929,-1124e" filled="false" stroked="true" strokeweight=".748pt" strokecolor="#939598">
                <v:path arrowok="t"/>
              </v:shape>
            </v:group>
            <v:group style="position:absolute;left:3889;top:-1124;width:2;height:80" coordorigin="3889,-1124" coordsize="2,80">
              <v:shape style="position:absolute;left:3889;top:-1124;width:2;height:80" coordorigin="3889,-1124" coordsize="0,80" path="m3889,-1044l3889,-1124e" filled="false" stroked="true" strokeweight=".748pt" strokecolor="#939598">
                <v:path arrowok="t"/>
              </v:shape>
            </v:group>
            <v:group style="position:absolute;left:3849;top:-1124;width:2;height:80" coordorigin="3849,-1124" coordsize="2,80">
              <v:shape style="position:absolute;left:3849;top:-1124;width:2;height:80" coordorigin="3849,-1124" coordsize="0,80" path="m3849,-1044l3849,-1124e" filled="false" stroked="true" strokeweight=".748pt" strokecolor="#939598">
                <v:path arrowok="t"/>
              </v:shape>
            </v:group>
            <v:group style="position:absolute;left:3809;top:-1124;width:2;height:80" coordorigin="3809,-1124" coordsize="2,80">
              <v:shape style="position:absolute;left:3809;top:-1124;width:2;height:80" coordorigin="3809,-1124" coordsize="0,80" path="m3809,-1044l3809,-1124e" filled="false" stroked="true" strokeweight=".748pt" strokecolor="#939598">
                <v:path arrowok="t"/>
              </v:shape>
            </v:group>
            <v:group style="position:absolute;left:3768;top:-1124;width:2;height:80" coordorigin="3768,-1124" coordsize="2,80">
              <v:shape style="position:absolute;left:3768;top:-1124;width:2;height:80" coordorigin="3768,-1124" coordsize="0,80" path="m3769,-1044l3768,-1124e" filled="false" stroked="true" strokeweight=".748pt" strokecolor="#939598">
                <v:path arrowok="t"/>
              </v:shape>
            </v:group>
            <v:group style="position:absolute;left:3728;top:-1124;width:2;height:80" coordorigin="3728,-1124" coordsize="2,80">
              <v:shape style="position:absolute;left:3728;top:-1124;width:2;height:80" coordorigin="3728,-1124" coordsize="0,80" path="m3728,-1044l3728,-1124e" filled="false" stroked="true" strokeweight=".748pt" strokecolor="#939598">
                <v:path arrowok="t"/>
              </v:shape>
            </v:group>
            <v:group style="position:absolute;left:3688;top:-1124;width:2;height:80" coordorigin="3688,-1124" coordsize="2,80">
              <v:shape style="position:absolute;left:3688;top:-1124;width:2;height:80" coordorigin="3688,-1124" coordsize="0,80" path="m3688,-1044l3688,-1124e" filled="false" stroked="true" strokeweight=".748pt" strokecolor="#939598">
                <v:path arrowok="t"/>
              </v:shape>
            </v:group>
            <v:group style="position:absolute;left:3648;top:-1124;width:2;height:80" coordorigin="3648,-1124" coordsize="2,80">
              <v:shape style="position:absolute;left:3648;top:-1124;width:2;height:80" coordorigin="3648,-1124" coordsize="0,80" path="m3648,-1044l3648,-1124e" filled="false" stroked="true" strokeweight=".748pt" strokecolor="#939598">
                <v:path arrowok="t"/>
              </v:shape>
            </v:group>
            <v:group style="position:absolute;left:3608;top:-1124;width:2;height:80" coordorigin="3608,-1124" coordsize="2,80">
              <v:shape style="position:absolute;left:3608;top:-1124;width:2;height:80" coordorigin="3608,-1124" coordsize="0,80" path="m3608,-1044l3608,-1124e" filled="false" stroked="true" strokeweight=".748pt" strokecolor="#939598">
                <v:path arrowok="t"/>
              </v:shape>
            </v:group>
            <v:group style="position:absolute;left:3568;top:-1124;width:2;height:80" coordorigin="3568,-1124" coordsize="2,80">
              <v:shape style="position:absolute;left:3568;top:-1124;width:2;height:80" coordorigin="3568,-1124" coordsize="1,80" path="m3568,-1044l3568,-1124e" filled="false" stroked="true" strokeweight=".748pt" strokecolor="#939598">
                <v:path arrowok="t"/>
              </v:shape>
            </v:group>
            <v:group style="position:absolute;left:3528;top:-1124;width:2;height:80" coordorigin="3528,-1124" coordsize="2,80">
              <v:shape style="position:absolute;left:3528;top:-1124;width:2;height:80" coordorigin="3528,-1124" coordsize="0,80" path="m3528,-1044l3528,-1124e" filled="false" stroked="true" strokeweight=".748pt" strokecolor="#939598">
                <v:path arrowok="t"/>
              </v:shape>
            </v:group>
            <v:group style="position:absolute;left:3488;top:-1124;width:2;height:80" coordorigin="3488,-1124" coordsize="2,80">
              <v:shape style="position:absolute;left:3488;top:-1124;width:2;height:80" coordorigin="3488,-1124" coordsize="0,80" path="m3488,-1044l3488,-1124e" filled="false" stroked="true" strokeweight=".748pt" strokecolor="#939598">
                <v:path arrowok="t"/>
              </v:shape>
            </v:group>
            <v:group style="position:absolute;left:3448;top:-1124;width:2;height:80" coordorigin="3448,-1124" coordsize="2,80">
              <v:shape style="position:absolute;left:3448;top:-1124;width:2;height:80" coordorigin="3448,-1124" coordsize="0,80" path="m3448,-1044l3448,-1124e" filled="false" stroked="true" strokeweight=".748pt" strokecolor="#939598">
                <v:path arrowok="t"/>
              </v:shape>
            </v:group>
            <v:group style="position:absolute;left:3408;top:-1124;width:2;height:80" coordorigin="3408,-1124" coordsize="2,80">
              <v:shape style="position:absolute;left:3408;top:-1124;width:2;height:80" coordorigin="3408,-1124" coordsize="0,80" path="m3408,-1044l3408,-1124e" filled="false" stroked="true" strokeweight=".748pt" strokecolor="#939598">
                <v:path arrowok="t"/>
              </v:shape>
            </v:group>
            <v:group style="position:absolute;left:3368;top:-1124;width:2;height:80" coordorigin="3368,-1124" coordsize="2,80">
              <v:shape style="position:absolute;left:3368;top:-1124;width:2;height:80" coordorigin="3368,-1124" coordsize="0,80" path="m3368,-1044l3368,-1124e" filled="false" stroked="true" strokeweight=".748pt" strokecolor="#939598">
                <v:path arrowok="t"/>
              </v:shape>
            </v:group>
            <v:group style="position:absolute;left:3328;top:-1124;width:2;height:80" coordorigin="3328,-1124" coordsize="2,80">
              <v:shape style="position:absolute;left:3328;top:-1124;width:2;height:80" coordorigin="3328,-1124" coordsize="0,80" path="m3328,-1044l3328,-1124e" filled="false" stroked="true" strokeweight=".748pt" strokecolor="#939598">
                <v:path arrowok="t"/>
              </v:shape>
            </v:group>
            <v:group style="position:absolute;left:3288;top:-1124;width:2;height:80" coordorigin="3288,-1124" coordsize="2,80">
              <v:shape style="position:absolute;left:3288;top:-1124;width:2;height:80" coordorigin="3288,-1124" coordsize="0,80" path="m3288,-1044l3288,-1124e" filled="false" stroked="true" strokeweight=".748pt" strokecolor="#939598">
                <v:path arrowok="t"/>
              </v:shape>
            </v:group>
            <v:group style="position:absolute;left:3248;top:-1124;width:2;height:80" coordorigin="3248,-1124" coordsize="2,80">
              <v:shape style="position:absolute;left:3248;top:-1124;width:2;height:80" coordorigin="3248,-1124" coordsize="0,80" path="m3248,-1044l3248,-1124e" filled="false" stroked="true" strokeweight=".748pt" strokecolor="#939598">
                <v:path arrowok="t"/>
              </v:shape>
            </v:group>
            <v:group style="position:absolute;left:3208;top:-1124;width:2;height:80" coordorigin="3208,-1124" coordsize="2,80">
              <v:shape style="position:absolute;left:3208;top:-1124;width:2;height:80" coordorigin="3208,-1124" coordsize="0,80" path="m3208,-1044l3208,-1124e" filled="false" stroked="true" strokeweight=".748pt" strokecolor="#939598">
                <v:path arrowok="t"/>
              </v:shape>
            </v:group>
            <v:group style="position:absolute;left:3168;top:-1124;width:2;height:80" coordorigin="3168,-1124" coordsize="2,80">
              <v:shape style="position:absolute;left:3168;top:-1124;width:2;height:80" coordorigin="3168,-1124" coordsize="1,80" path="m3168,-1044l3168,-1124e" filled="false" stroked="true" strokeweight=".748pt" strokecolor="#939598">
                <v:path arrowok="t"/>
              </v:shape>
            </v:group>
            <v:group style="position:absolute;left:3128;top:-1124;width:2;height:80" coordorigin="3128,-1124" coordsize="2,80">
              <v:shape style="position:absolute;left:3128;top:-1124;width:2;height:80" coordorigin="3128,-1124" coordsize="0,80" path="m3128,-1044l3128,-1124e" filled="false" stroked="true" strokeweight=".748pt" strokecolor="#939598">
                <v:path arrowok="t"/>
              </v:shape>
            </v:group>
            <v:group style="position:absolute;left:3088;top:-1124;width:2;height:80" coordorigin="3088,-1124" coordsize="2,80">
              <v:shape style="position:absolute;left:3088;top:-1124;width:2;height:80" coordorigin="3088,-1124" coordsize="0,80" path="m3088,-1044l3088,-1124e" filled="false" stroked="true" strokeweight=".748pt" strokecolor="#939598">
                <v:path arrowok="t"/>
              </v:shape>
            </v:group>
            <v:group style="position:absolute;left:3048;top:-1124;width:2;height:80" coordorigin="3048,-1124" coordsize="2,80">
              <v:shape style="position:absolute;left:3048;top:-1124;width:2;height:80" coordorigin="3048,-1124" coordsize="0,80" path="m3048,-1044l3048,-1124e" filled="false" stroked="true" strokeweight=".748pt" strokecolor="#939598">
                <v:path arrowok="t"/>
              </v:shape>
            </v:group>
            <v:group style="position:absolute;left:3008;top:-1124;width:2;height:80" coordorigin="3008,-1124" coordsize="2,80">
              <v:shape style="position:absolute;left:3008;top:-1124;width:2;height:80" coordorigin="3008,-1124" coordsize="0,80" path="m3008,-1044l3008,-1124e" filled="false" stroked="true" strokeweight=".748pt" strokecolor="#939598">
                <v:path arrowok="t"/>
              </v:shape>
            </v:group>
            <v:group style="position:absolute;left:2968;top:-1124;width:2;height:80" coordorigin="2968,-1124" coordsize="2,80">
              <v:shape style="position:absolute;left:2968;top:-1124;width:2;height:80" coordorigin="2968,-1124" coordsize="0,80" path="m2968,-1044l2968,-1124e" filled="false" stroked="true" strokeweight=".748pt" strokecolor="#939598">
                <v:path arrowok="t"/>
              </v:shape>
            </v:group>
            <v:group style="position:absolute;left:2928;top:-1124;width:2;height:80" coordorigin="2928,-1124" coordsize="2,80">
              <v:shape style="position:absolute;left:2928;top:-1124;width:2;height:80" coordorigin="2928,-1124" coordsize="0,80" path="m2928,-1044l2928,-1124e" filled="false" stroked="true" strokeweight=".748pt" strokecolor="#939598">
                <v:path arrowok="t"/>
              </v:shape>
            </v:group>
            <v:group style="position:absolute;left:2888;top:-1124;width:2;height:80" coordorigin="2888,-1124" coordsize="2,80">
              <v:shape style="position:absolute;left:2888;top:-1124;width:2;height:80" coordorigin="2888,-1124" coordsize="1,80" path="m2888,-1044l2888,-1124e" filled="false" stroked="true" strokeweight=".748pt" strokecolor="#939598">
                <v:path arrowok="t"/>
              </v:shape>
            </v:group>
            <v:group style="position:absolute;left:2848;top:-1124;width:2;height:80" coordorigin="2848,-1124" coordsize="2,80">
              <v:shape style="position:absolute;left:2848;top:-1124;width:2;height:80" coordorigin="2848,-1124" coordsize="0,80" path="m2848,-1044l2848,-1124e" filled="false" stroked="true" strokeweight=".748pt" strokecolor="#939598">
                <v:path arrowok="t"/>
              </v:shape>
            </v:group>
            <v:group style="position:absolute;left:2808;top:-1124;width:2;height:80" coordorigin="2808,-1124" coordsize="2,80">
              <v:shape style="position:absolute;left:2808;top:-1124;width:2;height:80" coordorigin="2808,-1124" coordsize="0,80" path="m2808,-1044l2808,-1124e" filled="false" stroked="true" strokeweight=".748pt" strokecolor="#939598">
                <v:path arrowok="t"/>
              </v:shape>
            </v:group>
            <v:group style="position:absolute;left:2768;top:-1124;width:2;height:80" coordorigin="2768,-1124" coordsize="2,80">
              <v:shape style="position:absolute;left:2768;top:-1124;width:2;height:80" coordorigin="2768,-1124" coordsize="0,80" path="m2768,-1044l2768,-1124e" filled="false" stroked="true" strokeweight=".748pt" strokecolor="#939598">
                <v:path arrowok="t"/>
              </v:shape>
            </v:group>
            <v:group style="position:absolute;left:2728;top:-1124;width:2;height:80" coordorigin="2728,-1124" coordsize="2,80">
              <v:shape style="position:absolute;left:2728;top:-1124;width:2;height:80" coordorigin="2728,-1124" coordsize="0,80" path="m2728,-1044l2728,-1124e" filled="false" stroked="true" strokeweight=".748pt" strokecolor="#939598">
                <v:path arrowok="t"/>
              </v:shape>
            </v:group>
            <v:group style="position:absolute;left:2688;top:-1124;width:2;height:80" coordorigin="2688,-1124" coordsize="2,80">
              <v:shape style="position:absolute;left:2688;top:-1124;width:2;height:80" coordorigin="2688,-1124" coordsize="0,80" path="m2688,-1044l2688,-1124e" filled="false" stroked="true" strokeweight=".748pt" strokecolor="#939598">
                <v:path arrowok="t"/>
              </v:shape>
            </v:group>
            <v:group style="position:absolute;left:2648;top:-1124;width:2;height:80" coordorigin="2648,-1124" coordsize="2,80">
              <v:shape style="position:absolute;left:2648;top:-1124;width:2;height:80" coordorigin="2648,-1124" coordsize="0,80" path="m2648,-1044l2648,-1124e" filled="false" stroked="true" strokeweight=".748pt" strokecolor="#939598">
                <v:path arrowok="t"/>
              </v:shape>
            </v:group>
            <v:group style="position:absolute;left:2608;top:-1124;width:2;height:80" coordorigin="2608,-1124" coordsize="2,80">
              <v:shape style="position:absolute;left:2608;top:-1124;width:2;height:80" coordorigin="2608,-1124" coordsize="0,80" path="m2608,-1044l2608,-1124e" filled="false" stroked="true" strokeweight=".748pt" strokecolor="#939598">
                <v:path arrowok="t"/>
              </v:shape>
            </v:group>
            <v:group style="position:absolute;left:2568;top:-1124;width:2;height:80" coordorigin="2568,-1124" coordsize="2,80">
              <v:shape style="position:absolute;left:2568;top:-1124;width:2;height:80" coordorigin="2568,-1124" coordsize="0,80" path="m2568,-1044l2568,-1124e" filled="false" stroked="true" strokeweight=".748pt" strokecolor="#939598">
                <v:path arrowok="t"/>
              </v:shape>
            </v:group>
            <v:group style="position:absolute;left:2528;top:-1124;width:2;height:80" coordorigin="2528,-1124" coordsize="2,80">
              <v:shape style="position:absolute;left:2528;top:-1124;width:2;height:80" coordorigin="2528,-1124" coordsize="1,80" path="m2528,-1044l2528,-1124e" filled="false" stroked="true" strokeweight=".748pt" strokecolor="#939598">
                <v:path arrowok="t"/>
              </v:shape>
            </v:group>
            <v:group style="position:absolute;left:2488;top:-1124;width:2;height:80" coordorigin="2488,-1124" coordsize="2,80">
              <v:shape style="position:absolute;left:2488;top:-1124;width:2;height:80" coordorigin="2488,-1124" coordsize="0,80" path="m2488,-1044l2488,-1124e" filled="false" stroked="true" strokeweight=".748pt" strokecolor="#939598">
                <v:path arrowok="t"/>
              </v:shape>
            </v:group>
            <v:group style="position:absolute;left:2448;top:-1124;width:2;height:80" coordorigin="2448,-1124" coordsize="2,80">
              <v:shape style="position:absolute;left:2448;top:-1124;width:2;height:80" coordorigin="2448,-1124" coordsize="0,80" path="m2448,-1044l2448,-1124e" filled="false" stroked="true" strokeweight=".748pt" strokecolor="#939598">
                <v:path arrowok="t"/>
              </v:shape>
            </v:group>
            <v:group style="position:absolute;left:2408;top:-1124;width:2;height:80" coordorigin="2408,-1124" coordsize="2,80">
              <v:shape style="position:absolute;left:2408;top:-1124;width:2;height:80" coordorigin="2408,-1124" coordsize="0,80" path="m2408,-1044l2408,-1124e" filled="false" stroked="true" strokeweight=".748pt" strokecolor="#939598">
                <v:path arrowok="t"/>
              </v:shape>
            </v:group>
            <v:group style="position:absolute;left:2368;top:-1124;width:2;height:80" coordorigin="2368,-1124" coordsize="2,80">
              <v:shape style="position:absolute;left:2368;top:-1124;width:2;height:80" coordorigin="2368,-1124" coordsize="0,80" path="m2368,-1044l2368,-1124e" filled="false" stroked="true" strokeweight=".748pt" strokecolor="#939598">
                <v:path arrowok="t"/>
              </v:shape>
            </v:group>
            <v:group style="position:absolute;left:2328;top:-1124;width:2;height:80" coordorigin="2328,-1124" coordsize="2,80">
              <v:shape style="position:absolute;left:2328;top:-1124;width:2;height:80" coordorigin="2328,-1124" coordsize="0,80" path="m2328,-1044l2328,-1124e" filled="false" stroked="true" strokeweight=".748pt" strokecolor="#939598">
                <v:path arrowok="t"/>
              </v:shape>
            </v:group>
            <v:group style="position:absolute;left:2288;top:-1124;width:2;height:80" coordorigin="2288,-1124" coordsize="2,80">
              <v:shape style="position:absolute;left:2288;top:-1124;width:2;height:80" coordorigin="2288,-1124" coordsize="0,80" path="m2288,-1044l2288,-1124e" filled="false" stroked="true" strokeweight=".748pt" strokecolor="#939598">
                <v:path arrowok="t"/>
              </v:shape>
            </v:group>
            <v:group style="position:absolute;left:2248;top:-1124;width:2;height:80" coordorigin="2248,-1124" coordsize="2,80">
              <v:shape style="position:absolute;left:2248;top:-1124;width:2;height:80" coordorigin="2248,-1124" coordsize="0,80" path="m2248,-1044l2248,-1124e" filled="false" stroked="true" strokeweight=".748pt" strokecolor="#939598">
                <v:path arrowok="t"/>
              </v:shape>
            </v:group>
            <v:group style="position:absolute;left:2208;top:-1124;width:2;height:80" coordorigin="2208,-1124" coordsize="2,80">
              <v:shape style="position:absolute;left:2208;top:-1124;width:2;height:80" coordorigin="2208,-1124" coordsize="0,80" path="m2208,-1044l2208,-1124e" filled="false" stroked="true" strokeweight=".748pt" strokecolor="#939598">
                <v:path arrowok="t"/>
              </v:shape>
            </v:group>
            <v:group style="position:absolute;left:2168;top:-1124;width:2;height:80" coordorigin="2168,-1124" coordsize="2,80">
              <v:shape style="position:absolute;left:2168;top:-1124;width:2;height:80" coordorigin="2168,-1124" coordsize="0,80" path="m2168,-1044l2168,-1124e" filled="false" stroked="true" strokeweight=".748pt" strokecolor="#939598">
                <v:path arrowok="t"/>
              </v:shape>
            </v:group>
            <v:group style="position:absolute;left:2128;top:-1124;width:2;height:80" coordorigin="2128,-1124" coordsize="2,80">
              <v:shape style="position:absolute;left:2128;top:-1124;width:2;height:80" coordorigin="2128,-1124" coordsize="1,80" path="m2128,-1044l2128,-1124e" filled="false" stroked="true" strokeweight=".748pt" strokecolor="#939598">
                <v:path arrowok="t"/>
              </v:shape>
            </v:group>
            <v:group style="position:absolute;left:2088;top:-1124;width:2;height:80" coordorigin="2088,-1124" coordsize="2,80">
              <v:shape style="position:absolute;left:2088;top:-1124;width:2;height:80" coordorigin="2088,-1124" coordsize="0,80" path="m2088,-1044l2088,-1124e" filled="false" stroked="true" strokeweight=".748pt" strokecolor="#939598">
                <v:path arrowok="t"/>
              </v:shape>
            </v:group>
            <v:group style="position:absolute;left:2048;top:-1124;width:2;height:80" coordorigin="2048,-1124" coordsize="2,80">
              <v:shape style="position:absolute;left:2048;top:-1124;width:2;height:80" coordorigin="2048,-1124" coordsize="0,80" path="m2048,-1044l2048,-1124e" filled="false" stroked="true" strokeweight=".748pt" strokecolor="#939598">
                <v:path arrowok="t"/>
              </v:shape>
            </v:group>
            <v:group style="position:absolute;left:2008;top:-1124;width:2;height:80" coordorigin="2008,-1124" coordsize="2,80">
              <v:shape style="position:absolute;left:2008;top:-1124;width:2;height:80" coordorigin="2008,-1124" coordsize="0,80" path="m2008,-1044l2008,-1124e" filled="false" stroked="true" strokeweight=".748pt" strokecolor="#939598">
                <v:path arrowok="t"/>
              </v:shape>
            </v:group>
            <v:group style="position:absolute;left:1968;top:-1124;width:2;height:80" coordorigin="1968,-1124" coordsize="2,80">
              <v:shape style="position:absolute;left:1968;top:-1124;width:2;height:80" coordorigin="1968,-1124" coordsize="0,80" path="m1968,-1044l1968,-1124e" filled="false" stroked="true" strokeweight=".748pt" strokecolor="#939598">
                <v:path arrowok="t"/>
              </v:shape>
            </v:group>
            <v:group style="position:absolute;left:1928;top:-1123;width:2;height:80" coordorigin="1928,-1123" coordsize="2,80">
              <v:shape style="position:absolute;left:1928;top:-1123;width:2;height:80" coordorigin="1928,-1123" coordsize="0,80" path="m1928,-1043l1928,-1123e" filled="false" stroked="true" strokeweight=".748pt" strokecolor="#939598">
                <v:path arrowok="t"/>
              </v:shape>
            </v:group>
            <v:group style="position:absolute;left:1888;top:-1123;width:2;height:80" coordorigin="1888,-1123" coordsize="2,80">
              <v:shape style="position:absolute;left:1888;top:-1123;width:2;height:80" coordorigin="1888,-1123" coordsize="0,80" path="m1888,-1043l1888,-1123e" filled="false" stroked="true" strokeweight=".748pt" strokecolor="#939598">
                <v:path arrowok="t"/>
              </v:shape>
            </v:group>
            <v:group style="position:absolute;left:1848;top:-1123;width:2;height:80" coordorigin="1848,-1123" coordsize="2,80">
              <v:shape style="position:absolute;left:1848;top:-1123;width:2;height:80" coordorigin="1848,-1123" coordsize="0,80" path="m1848,-1043l1848,-1123e" filled="false" stroked="true" strokeweight=".748pt" strokecolor="#939598">
                <v:path arrowok="t"/>
              </v:shape>
            </v:group>
            <v:group style="position:absolute;left:1808;top:-1123;width:2;height:80" coordorigin="1808,-1123" coordsize="2,80">
              <v:shape style="position:absolute;left:1808;top:-1123;width:2;height:80" coordorigin="1808,-1123" coordsize="0,80" path="m1808,-1043l1808,-1123e" filled="false" stroked="true" strokeweight=".748pt" strokecolor="#939598">
                <v:path arrowok="t"/>
              </v:shape>
            </v:group>
            <v:group style="position:absolute;left:1768;top:-1123;width:2;height:80" coordorigin="1768,-1123" coordsize="2,80">
              <v:shape style="position:absolute;left:1768;top:-1123;width:2;height:80" coordorigin="1768,-1123" coordsize="1,80" path="m1768,-1043l1768,-1123e" filled="false" stroked="true" strokeweight=".748pt" strokecolor="#939598">
                <v:path arrowok="t"/>
              </v:shape>
            </v:group>
            <v:group style="position:absolute;left:1728;top:-1123;width:2;height:80" coordorigin="1728,-1123" coordsize="2,80">
              <v:shape style="position:absolute;left:1728;top:-1123;width:2;height:80" coordorigin="1728,-1123" coordsize="0,80" path="m1728,-1043l1728,-1123e" filled="false" stroked="true" strokeweight=".748pt" strokecolor="#939598">
                <v:path arrowok="t"/>
              </v:shape>
            </v:group>
            <v:group style="position:absolute;left:1688;top:-1123;width:2;height:80" coordorigin="1688,-1123" coordsize="2,80">
              <v:shape style="position:absolute;left:1688;top:-1123;width:2;height:80" coordorigin="1688,-1123" coordsize="0,80" path="m1688,-1043l1688,-1123e" filled="false" stroked="true" strokeweight=".748pt" strokecolor="#939598">
                <v:path arrowok="t"/>
              </v:shape>
            </v:group>
            <v:group style="position:absolute;left:1648;top:-1123;width:2;height:80" coordorigin="1648,-1123" coordsize="2,80">
              <v:shape style="position:absolute;left:1648;top:-1123;width:2;height:80" coordorigin="1648,-1123" coordsize="0,80" path="m1648,-1043l1648,-1123e" filled="false" stroked="true" strokeweight=".748pt" strokecolor="#939598">
                <v:path arrowok="t"/>
              </v:shape>
            </v:group>
            <v:group style="position:absolute;left:1608;top:-1123;width:2;height:80" coordorigin="1608,-1123" coordsize="2,80">
              <v:shape style="position:absolute;left:1608;top:-1123;width:2;height:80" coordorigin="1608,-1123" coordsize="0,80" path="m1608,-1043l1608,-1123e" filled="false" stroked="true" strokeweight=".748pt" strokecolor="#939598">
                <v:path arrowok="t"/>
              </v:shape>
            </v:group>
            <v:group style="position:absolute;left:1568;top:-1123;width:2;height:80" coordorigin="1568,-1123" coordsize="2,80">
              <v:shape style="position:absolute;left:1568;top:-1123;width:2;height:80" coordorigin="1568,-1123" coordsize="0,80" path="m1568,-1043l1568,-1123e" filled="false" stroked="true" strokeweight=".748pt" strokecolor="#939598">
                <v:path arrowok="t"/>
              </v:shape>
            </v:group>
            <v:group style="position:absolute;left:1528;top:-1123;width:2;height:80" coordorigin="1528,-1123" coordsize="2,80">
              <v:shape style="position:absolute;left:1528;top:-1123;width:2;height:80" coordorigin="1528,-1123" coordsize="0,80" path="m1528,-1043l1528,-1123e" filled="false" stroked="true" strokeweight=".748pt" strokecolor="#939598">
                <v:path arrowok="t"/>
              </v:shape>
            </v:group>
            <v:group style="position:absolute;left:1488;top:-1123;width:2;height:80" coordorigin="1488,-1123" coordsize="2,80">
              <v:shape style="position:absolute;left:1488;top:-1123;width:2;height:80" coordorigin="1488,-1123" coordsize="0,80" path="m1488,-1043l1488,-1123e" filled="false" stroked="true" strokeweight=".748pt" strokecolor="#939598">
                <v:path arrowok="t"/>
              </v:shape>
            </v:group>
            <v:group style="position:absolute;left:1448;top:-1123;width:2;height:80" coordorigin="1448,-1123" coordsize="2,80">
              <v:shape style="position:absolute;left:1448;top:-1123;width:2;height:80" coordorigin="1448,-1123" coordsize="0,80" path="m1448,-1043l1448,-1123e" filled="false" stroked="true" strokeweight=".748pt" strokecolor="#939598">
                <v:path arrowok="t"/>
              </v:shape>
            </v:group>
            <v:group style="position:absolute;left:1408;top:-1123;width:2;height:80" coordorigin="1408,-1123" coordsize="2,80">
              <v:shape style="position:absolute;left:1408;top:-1123;width:2;height:80" coordorigin="1408,-1123" coordsize="1,80" path="m1408,-1043l1408,-1123e" filled="false" stroked="true" strokeweight=".748pt" strokecolor="#939598">
                <v:path arrowok="t"/>
              </v:shape>
            </v:group>
            <v:group style="position:absolute;left:1368;top:-1123;width:2;height:80" coordorigin="1368,-1123" coordsize="2,80">
              <v:shape style="position:absolute;left:1368;top:-1123;width:2;height:80" coordorigin="1368,-1123" coordsize="0,80" path="m1368,-1043l1368,-1123e" filled="false" stroked="true" strokeweight=".748pt" strokecolor="#939598">
                <v:path arrowok="t"/>
              </v:shape>
            </v:group>
            <v:group style="position:absolute;left:1328;top:-1123;width:2;height:80" coordorigin="1328,-1123" coordsize="2,80">
              <v:shape style="position:absolute;left:1328;top:-1123;width:2;height:80" coordorigin="1328,-1123" coordsize="0,80" path="m1328,-1043l1328,-1123e" filled="false" stroked="true" strokeweight=".748pt" strokecolor="#939598">
                <v:path arrowok="t"/>
              </v:shape>
            </v:group>
            <v:group style="position:absolute;left:1288;top:-1123;width:2;height:80" coordorigin="1288,-1123" coordsize="2,80">
              <v:shape style="position:absolute;left:1288;top:-1123;width:2;height:80" coordorigin="1288,-1123" coordsize="0,80" path="m1288,-1043l1288,-1123e" filled="false" stroked="true" strokeweight=".748pt" strokecolor="#939598">
                <v:path arrowok="t"/>
              </v:shape>
            </v:group>
            <v:group style="position:absolute;left:1248;top:-1123;width:2;height:80" coordorigin="1248,-1123" coordsize="2,80">
              <v:shape style="position:absolute;left:1248;top:-1123;width:2;height:80" coordorigin="1248,-1123" coordsize="0,80" path="m1248,-1043l1248,-1123e" filled="false" stroked="true" strokeweight=".748pt" strokecolor="#939598">
                <v:path arrowok="t"/>
              </v:shape>
            </v:group>
            <v:group style="position:absolute;left:1208;top:-1123;width:2;height:80" coordorigin="1208,-1123" coordsize="2,80">
              <v:shape style="position:absolute;left:1208;top:-1123;width:2;height:80" coordorigin="1208,-1123" coordsize="0,80" path="m1208,-1043l1208,-1123e" filled="false" stroked="true" strokeweight=".748pt" strokecolor="#939598">
                <v:path arrowok="t"/>
              </v:shape>
            </v:group>
            <v:group style="position:absolute;left:1168;top:-1123;width:2;height:80" coordorigin="1168,-1123" coordsize="2,80">
              <v:shape style="position:absolute;left:1168;top:-1123;width:2;height:80" coordorigin="1168,-1123" coordsize="0,80" path="m1168,-1043l1168,-1123e" filled="false" stroked="true" strokeweight=".748pt" strokecolor="#939598">
                <v:path arrowok="t"/>
              </v:shape>
            </v:group>
            <v:group style="position:absolute;left:1128;top:-1123;width:2;height:80" coordorigin="1128,-1123" coordsize="2,80">
              <v:shape style="position:absolute;left:1128;top:-1123;width:2;height:80" coordorigin="1128,-1123" coordsize="0,80" path="m1128,-1043l1128,-1123e" filled="false" stroked="true" strokeweight=".748pt" strokecolor="#939598">
                <v:path arrowok="t"/>
              </v:shape>
            </v:group>
            <v:group style="position:absolute;left:1088;top:-1123;width:2;height:80" coordorigin="1088,-1123" coordsize="2,80">
              <v:shape style="position:absolute;left:1088;top:-1123;width:2;height:80" coordorigin="1088,-1123" coordsize="1,80" path="m1088,-1043l1088,-1123e" filled="false" stroked="true" strokeweight=".748pt" strokecolor="#939598">
                <v:path arrowok="t"/>
              </v:shape>
            </v:group>
            <v:group style="position:absolute;left:1048;top:-1123;width:2;height:80" coordorigin="1048,-1123" coordsize="2,80">
              <v:shape style="position:absolute;left:1048;top:-1123;width:2;height:80" coordorigin="1048,-1123" coordsize="0,80" path="m1048,-1043l1048,-1123e" filled="false" stroked="true" strokeweight=".748pt" strokecolor="#939598">
                <v:path arrowok="t"/>
              </v:shape>
            </v:group>
            <v:group style="position:absolute;left:1008;top:-1123;width:2;height:80" coordorigin="1008,-1123" coordsize="2,80">
              <v:shape style="position:absolute;left:1008;top:-1123;width:2;height:80" coordorigin="1008,-1123" coordsize="0,80" path="m1008,-1043l1008,-1123e" filled="false" stroked="true" strokeweight=".748pt" strokecolor="#939598">
                <v:path arrowok="t"/>
              </v:shape>
            </v:group>
            <v:group style="position:absolute;left:968;top:-1123;width:2;height:80" coordorigin="968,-1123" coordsize="2,80">
              <v:shape style="position:absolute;left:968;top:-1123;width:2;height:80" coordorigin="968,-1123" coordsize="0,80" path="m968,-1043l968,-1123e" filled="false" stroked="true" strokeweight=".748pt" strokecolor="#939598">
                <v:path arrowok="t"/>
              </v:shape>
            </v:group>
            <v:group style="position:absolute;left:928;top:-1123;width:2;height:80" coordorigin="928,-1123" coordsize="2,80">
              <v:shape style="position:absolute;left:928;top:-1123;width:2;height:80" coordorigin="928,-1123" coordsize="0,80" path="m928,-1043l928,-1123e" filled="false" stroked="true" strokeweight=".748pt" strokecolor="#939598">
                <v:path arrowok="t"/>
              </v:shape>
            </v:group>
            <v:group style="position:absolute;left:888;top:-1123;width:2;height:80" coordorigin="888,-1123" coordsize="2,80">
              <v:shape style="position:absolute;left:888;top:-1123;width:2;height:80" coordorigin="888,-1123" coordsize="0,80" path="m888,-1043l888,-1123e" filled="false" stroked="true" strokeweight=".748pt" strokecolor="#939598">
                <v:path arrowok="t"/>
              </v:shape>
            </v:group>
            <v:group style="position:absolute;left:848;top:-1123;width:2;height:80" coordorigin="848,-1123" coordsize="2,80">
              <v:shape style="position:absolute;left:848;top:-1123;width:2;height:80" coordorigin="848,-1123" coordsize="0,80" path="m848,-1043l848,-1123e" filled="false" stroked="true" strokeweight=".748pt" strokecolor="#939598">
                <v:path arrowok="t"/>
              </v:shape>
            </v:group>
            <v:group style="position:absolute;left:808;top:-1123;width:2;height:80" coordorigin="808,-1123" coordsize="2,80">
              <v:shape style="position:absolute;left:808;top:-1123;width:2;height:80" coordorigin="808,-1123" coordsize="0,80" path="m808,-1043l808,-1123e" filled="false" stroked="true" strokeweight=".748pt" strokecolor="#939598">
                <v:path arrowok="t"/>
              </v:shape>
            </v:group>
            <v:group style="position:absolute;left:768;top:-1123;width:2;height:80" coordorigin="768,-1123" coordsize="2,80">
              <v:shape style="position:absolute;left:768;top:-1123;width:2;height:80" coordorigin="768,-1123" coordsize="0,80" path="m768,-1043l768,-1123e" filled="false" stroked="true" strokeweight=".748pt" strokecolor="#939598">
                <v:path arrowok="t"/>
              </v:shape>
            </v:group>
            <v:group style="position:absolute;left:728;top:-1123;width:2;height:80" coordorigin="728,-1123" coordsize="2,80">
              <v:shape style="position:absolute;left:728;top:-1123;width:2;height:80" coordorigin="728,-1123" coordsize="1,80" path="m728,-1043l728,-1123e" filled="false" stroked="true" strokeweight=".748pt" strokecolor="#939598">
                <v:path arrowok="t"/>
              </v:shape>
            </v:group>
            <v:group style="position:absolute;left:688;top:-1123;width:2;height:80" coordorigin="688,-1123" coordsize="2,80">
              <v:shape style="position:absolute;left:688;top:-1123;width:2;height:80" coordorigin="688,-1123" coordsize="0,80" path="m688,-1043l688,-1123e" filled="false" stroked="true" strokeweight=".748pt" strokecolor="#939598">
                <v:path arrowok="t"/>
              </v:shape>
            </v:group>
            <v:group style="position:absolute;left:648;top:-1123;width:2;height:80" coordorigin="648,-1123" coordsize="2,80">
              <v:shape style="position:absolute;left:648;top:-1123;width:2;height:80" coordorigin="648,-1123" coordsize="0,80" path="m648,-1043l648,-1123e" filled="false" stroked="true" strokeweight=".748pt" strokecolor="#939598">
                <v:path arrowok="t"/>
              </v:shape>
            </v:group>
            <v:group style="position:absolute;left:608;top:-1123;width:2;height:80" coordorigin="608,-1123" coordsize="2,80">
              <v:shape style="position:absolute;left:608;top:-1123;width:2;height:80" coordorigin="608,-1123" coordsize="0,80" path="m608,-1043l608,-1123e" filled="false" stroked="true" strokeweight=".748pt" strokecolor="#939598">
                <v:path arrowok="t"/>
              </v:shape>
            </v:group>
            <v:group style="position:absolute;left:568;top:-1123;width:2;height:80" coordorigin="568,-1123" coordsize="2,80">
              <v:shape style="position:absolute;left:568;top:-1123;width:2;height:80" coordorigin="568,-1123" coordsize="0,80" path="m568,-1043l568,-1123e" filled="false" stroked="true" strokeweight=".748pt" strokecolor="#939598">
                <v:path arrowok="t"/>
              </v:shape>
            </v:group>
            <v:group style="position:absolute;left:528;top:-1123;width:2;height:80" coordorigin="528,-1123" coordsize="2,80">
              <v:shape style="position:absolute;left:528;top:-1123;width:2;height:80" coordorigin="528,-1123" coordsize="0,80" path="m528,-1043l528,-1123e" filled="false" stroked="true" strokeweight=".748pt" strokecolor="#939598">
                <v:path arrowok="t"/>
              </v:shape>
            </v:group>
            <v:group style="position:absolute;left:488;top:-1123;width:2;height:80" coordorigin="488,-1123" coordsize="2,80">
              <v:shape style="position:absolute;left:488;top:-1123;width:2;height:80" coordorigin="488,-1123" coordsize="0,80" path="m488,-1043l488,-1123e" filled="false" stroked="true" strokeweight=".748pt" strokecolor="#939598">
                <v:path arrowok="t"/>
              </v:shape>
            </v:group>
            <v:group style="position:absolute;left:448;top:-1123;width:2;height:80" coordorigin="448,-1123" coordsize="2,80">
              <v:shape style="position:absolute;left:448;top:-1123;width:2;height:80" coordorigin="448,-1123" coordsize="0,80" path="m448,-1043l448,-1123e" filled="false" stroked="true" strokeweight=".748pt" strokecolor="#939598">
                <v:path arrowok="t"/>
              </v:shape>
            </v:group>
            <v:group style="position:absolute;left:408;top:-1123;width:2;height:80" coordorigin="408,-1123" coordsize="2,80">
              <v:shape style="position:absolute;left:408;top:-1123;width:2;height:80" coordorigin="408,-1123" coordsize="0,80" path="m408,-1043l408,-1123e" filled="false" stroked="true" strokeweight=".748pt" strokecolor="#939598">
                <v:path arrowok="t"/>
              </v:shape>
            </v:group>
            <v:group style="position:absolute;left:368;top:-1123;width:2;height:80" coordorigin="368,-1123" coordsize="2,80">
              <v:shape style="position:absolute;left:368;top:-1123;width:2;height:80" coordorigin="368,-1123" coordsize="1,80" path="m368,-1043l368,-1123e" filled="false" stroked="true" strokeweight=".748pt" strokecolor="#939598">
                <v:path arrowok="t"/>
              </v:shape>
            </v:group>
            <v:group style="position:absolute;left:328;top:-1123;width:2;height:80" coordorigin="328,-1123" coordsize="2,80">
              <v:shape style="position:absolute;left:328;top:-1123;width:2;height:80" coordorigin="328,-1123" coordsize="0,80" path="m328,-1043l328,-1123e" filled="false" stroked="true" strokeweight=".748pt" strokecolor="#939598">
                <v:path arrowok="t"/>
              </v:shape>
            </v:group>
            <v:group style="position:absolute;left:288;top:-1123;width:2;height:80" coordorigin="288,-1123" coordsize="2,80">
              <v:shape style="position:absolute;left:288;top:-1123;width:2;height:80" coordorigin="288,-1123" coordsize="0,80" path="m288,-1043l288,-1123e" filled="false" stroked="true" strokeweight=".748pt" strokecolor="#939598">
                <v:path arrowok="t"/>
              </v:shape>
            </v:group>
            <v:group style="position:absolute;left:248;top:-1123;width:2;height:80" coordorigin="248,-1123" coordsize="2,80">
              <v:shape style="position:absolute;left:248;top:-1123;width:2;height:80" coordorigin="248,-1123" coordsize="0,80" path="m248,-1043l248,-1123e" filled="false" stroked="true" strokeweight=".748pt" strokecolor="#939598">
                <v:path arrowok="t"/>
              </v:shape>
            </v:group>
            <v:group style="position:absolute;left:208;top:-1123;width:2;height:80" coordorigin="208,-1123" coordsize="2,80">
              <v:shape style="position:absolute;left:208;top:-1123;width:2;height:80" coordorigin="208,-1123" coordsize="0,80" path="m208,-1043l208,-1123e" filled="false" stroked="true" strokeweight=".748pt" strokecolor="#939598">
                <v:path arrowok="t"/>
              </v:shape>
            </v:group>
            <v:group style="position:absolute;left:168;top:-1123;width:2;height:80" coordorigin="168,-1123" coordsize="2,80">
              <v:shape style="position:absolute;left:168;top:-1123;width:2;height:80" coordorigin="168,-1123" coordsize="0,80" path="m168,-1043l168,-1123e" filled="false" stroked="true" strokeweight=".748pt" strokecolor="#939598">
                <v:path arrowok="t"/>
              </v:shape>
            </v:group>
            <v:group style="position:absolute;left:128;top:-1123;width:2;height:80" coordorigin="128,-1123" coordsize="2,80">
              <v:shape style="position:absolute;left:128;top:-1123;width:2;height:80" coordorigin="128,-1123" coordsize="0,80" path="m128,-1043l128,-1123e" filled="false" stroked="true" strokeweight=".748pt" strokecolor="#939598">
                <v:path arrowok="t"/>
              </v:shape>
            </v:group>
            <v:group style="position:absolute;left:88;top:-1123;width:2;height:80" coordorigin="88,-1123" coordsize="2,80">
              <v:shape style="position:absolute;left:88;top:-1123;width:2;height:80" coordorigin="88,-1123" coordsize="0,80" path="m88,-1043l88,-1123e" filled="false" stroked="true" strokeweight=".748pt" strokecolor="#939598">
                <v:path arrowok="t"/>
              </v:shape>
            </v:group>
            <v:group style="position:absolute;left:47;top:-1123;width:2;height:80" coordorigin="47,-1123" coordsize="2,80">
              <v:shape style="position:absolute;left:47;top:-1123;width:2;height:80" coordorigin="47,-1123" coordsize="0,80" path="m48,-1043l47,-1123e" filled="false" stroked="true" strokeweight=".748pt" strokecolor="#939598">
                <v:path arrowok="t"/>
              </v:shape>
            </v:group>
            <v:group style="position:absolute;left:7;top:-1123;width:2;height:80" coordorigin="7,-1123" coordsize="2,80">
              <v:shape style="position:absolute;left:7;top:-1123;width:2;height:80" coordorigin="7,-1123" coordsize="0,80" path="m7,-1043l7,-1123e" filled="false" stroked="true" strokeweight=".748pt" strokecolor="#939598">
                <v:path arrowok="t"/>
              </v:shape>
            </v:group>
            <w10:wrap type="none"/>
          </v:group>
        </w:pict>
      </w:r>
      <w:r>
        <w:rPr>
          <w:spacing w:val="13"/>
          <w:w w:val="85"/>
        </w:rPr>
        <w:t>GOAL</w:t>
      </w:r>
      <w:r>
        <w:rPr>
          <w:spacing w:val="-22"/>
          <w:w w:val="85"/>
        </w:rPr>
        <w:t> </w:t>
      </w:r>
      <w:r>
        <w:rPr>
          <w:spacing w:val="8"/>
          <w:w w:val="85"/>
        </w:rPr>
        <w:t>5:</w:t>
        <w:tab/>
      </w:r>
      <w:r>
        <w:rPr>
          <w:spacing w:val="7"/>
          <w:w w:val="90"/>
        </w:rPr>
        <w:t>To</w:t>
      </w:r>
      <w:r>
        <w:rPr>
          <w:spacing w:val="-24"/>
          <w:w w:val="90"/>
        </w:rPr>
        <w:t> </w:t>
      </w:r>
      <w:r>
        <w:rPr>
          <w:spacing w:val="13"/>
          <w:w w:val="90"/>
        </w:rPr>
        <w:t>have</w:t>
      </w:r>
      <w:r>
        <w:rPr>
          <w:spacing w:val="-24"/>
          <w:w w:val="90"/>
        </w:rPr>
        <w:t> </w:t>
      </w:r>
      <w:r>
        <w:rPr>
          <w:spacing w:val="10"/>
          <w:w w:val="90"/>
        </w:rPr>
        <w:t>the</w:t>
      </w:r>
      <w:r>
        <w:rPr>
          <w:spacing w:val="-24"/>
          <w:w w:val="90"/>
        </w:rPr>
        <w:t> </w:t>
      </w:r>
      <w:r>
        <w:rPr>
          <w:spacing w:val="11"/>
          <w:w w:val="90"/>
        </w:rPr>
        <w:t>right</w:t>
      </w:r>
      <w:r>
        <w:rPr>
          <w:spacing w:val="-24"/>
          <w:w w:val="90"/>
        </w:rPr>
        <w:t> </w:t>
      </w:r>
      <w:r>
        <w:rPr>
          <w:spacing w:val="6"/>
          <w:w w:val="90"/>
        </w:rPr>
        <w:t>to</w:t>
      </w:r>
      <w:r>
        <w:rPr>
          <w:spacing w:val="-24"/>
          <w:w w:val="90"/>
        </w:rPr>
        <w:t> </w:t>
      </w:r>
      <w:r>
        <w:rPr>
          <w:spacing w:val="15"/>
          <w:w w:val="90"/>
        </w:rPr>
        <w:t>use,</w:t>
      </w:r>
      <w:r>
        <w:rPr>
          <w:spacing w:val="-24"/>
          <w:w w:val="90"/>
        </w:rPr>
        <w:t> </w:t>
      </w:r>
      <w:r>
        <w:rPr>
          <w:spacing w:val="19"/>
          <w:w w:val="90"/>
        </w:rPr>
        <w:t>manage</w:t>
      </w:r>
      <w:r>
        <w:rPr>
          <w:spacing w:val="15"/>
          <w:w w:val="78"/>
        </w:rPr>
        <w:t> </w:t>
      </w:r>
      <w:r>
        <w:rPr>
          <w:spacing w:val="12"/>
          <w:w w:val="95"/>
        </w:rPr>
        <w:t>and</w:t>
      </w:r>
      <w:r>
        <w:rPr>
          <w:spacing w:val="-63"/>
          <w:w w:val="95"/>
        </w:rPr>
        <w:t> </w:t>
      </w:r>
      <w:r>
        <w:rPr>
          <w:spacing w:val="12"/>
          <w:w w:val="95"/>
        </w:rPr>
        <w:t>control</w:t>
      </w:r>
      <w:r>
        <w:rPr>
          <w:spacing w:val="-63"/>
          <w:w w:val="95"/>
        </w:rPr>
        <w:t> </w:t>
      </w:r>
      <w:r>
        <w:rPr>
          <w:spacing w:val="11"/>
          <w:w w:val="95"/>
        </w:rPr>
        <w:t>our</w:t>
      </w:r>
      <w:r>
        <w:rPr>
          <w:spacing w:val="-63"/>
          <w:w w:val="95"/>
        </w:rPr>
        <w:t> </w:t>
      </w:r>
      <w:r>
        <w:rPr>
          <w:spacing w:val="16"/>
          <w:w w:val="95"/>
        </w:rPr>
        <w:t>Country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64" w:lineRule="exact" w:before="0"/>
        <w:ind w:right="6377"/>
        <w:jc w:val="left"/>
      </w:pPr>
      <w:r>
        <w:rPr/>
        <w:pict>
          <v:group style="position:absolute;margin-left:306.170013pt;margin-top:-6.531186pt;width:263.9pt;height:524.5pt;mso-position-horizontal-relative:page;mso-position-vertical-relative:paragraph;z-index:4144" coordorigin="6123,-131" coordsize="5278,10490">
            <v:group style="position:absolute;left:6123;top:-131;width:5278;height:5249" coordorigin="6123,-131" coordsize="5278,5249">
              <v:shape style="position:absolute;left:6123;top:-131;width:5278;height:5249" coordorigin="6123,-131" coordsize="5278,5249" path="m6123,-131l11401,-131,11401,5118,6123,5118,6123,-131xe" filled="true" fillcolor="#000000" stroked="false">
                <v:path arrowok="t"/>
                <v:fill type="solid"/>
              </v:shape>
            </v:group>
            <v:group style="position:absolute;left:6175;top:-83;width:4895;height:4869" coordorigin="6175,-83" coordsize="4895,4869">
              <v:shape style="position:absolute;left:6175;top:-83;width:4895;height:4869" coordorigin="6175,-83" coordsize="4895,4869" path="m6175,4786l11069,4786,11069,-83,6175,-83,6175,4786xe" filled="true" fillcolor="#f4e5d8" stroked="false">
                <v:path arrowok="t"/>
                <v:fill type="solid"/>
              </v:shape>
            </v:group>
            <v:group style="position:absolute;left:6123;top:5110;width:5278;height:5249" coordorigin="6123,5110" coordsize="5278,5249">
              <v:shape style="position:absolute;left:6123;top:5110;width:5278;height:5249" coordorigin="6123,5110" coordsize="5278,5249" path="m6123,5110l11401,5110,11401,10359,6123,10359,6123,5110xe" filled="true" fillcolor="#000000" stroked="false">
                <v:path arrowok="t"/>
                <v:fill type="solid"/>
              </v:shape>
              <v:shape style="position:absolute;left:6175;top:5161;width:4894;height:4869" type="#_x0000_t75" stroked="false">
                <v:imagedata r:id="rId50" o:title=""/>
              </v:shape>
              <v:shape style="position:absolute;left:6123;top:-107;width:4946;height:4893" type="#_x0000_t202" filled="false" stroked="false">
                <v:textbox inset="0,0,0,0">
                  <w:txbxContent>
                    <w:p>
                      <w:pPr>
                        <w:spacing w:before="109"/>
                        <w:ind w:left="15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pacing w:val="-1"/>
                          <w:w w:val="100"/>
                          <w:sz w:val="22"/>
                        </w:rPr>
                        <w:t>Thi</w:t>
                      </w:r>
                      <w:r>
                        <w:rPr>
                          <w:rFonts w:ascii="Calibri"/>
                          <w:w w:val="100"/>
                          <w:sz w:val="22"/>
                        </w:rPr>
                        <w:t>s</w:t>
                      </w:r>
                      <w:r>
                        <w:rPr>
                          <w:rFonts w:ascii="Calibri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2"/>
                        </w:rPr>
                        <w:t>g</w:t>
                      </w:r>
                      <w:r>
                        <w:rPr>
                          <w:rFonts w:ascii="Calibri"/>
                          <w:spacing w:val="-1"/>
                          <w:w w:val="100"/>
                          <w:sz w:val="22"/>
                        </w:rPr>
                        <w:t>oa</w:t>
                      </w:r>
                      <w:r>
                        <w:rPr>
                          <w:rFonts w:ascii="Calibri"/>
                          <w:w w:val="100"/>
                          <w:sz w:val="22"/>
                        </w:rPr>
                        <w:t>l</w:t>
                      </w:r>
                      <w:r>
                        <w:rPr>
                          <w:rFonts w:ascii="Calibri"/>
                          <w:sz w:val="22"/>
                        </w:rPr>
                        <w:t> means</w:t>
                      </w:r>
                      <w:r>
                        <w:rPr>
                          <w:rFonts w:ascii="Calibri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w w:val="100"/>
                          <w:sz w:val="22"/>
                        </w:rPr>
                        <w:t>th</w:t>
                      </w:r>
                      <w:r>
                        <w:rPr>
                          <w:rFonts w:ascii="Calibri"/>
                          <w:spacing w:val="-2"/>
                          <w:w w:val="100"/>
                          <w:sz w:val="22"/>
                        </w:rPr>
                        <w:t>a</w:t>
                      </w:r>
                      <w:r>
                        <w:rPr>
                          <w:rFonts w:ascii="Calibri"/>
                          <w:w w:val="99"/>
                          <w:sz w:val="22"/>
                        </w:rPr>
                        <w:t>t: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  <w:p>
                      <w:pPr>
                        <w:spacing w:line="264" w:lineRule="exact" w:before="107"/>
                        <w:ind w:left="603" w:right="162" w:hanging="341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w w:val="105"/>
                          <w:sz w:val="22"/>
                        </w:rPr>
                        <w:t>ø</w:t>
                      </w:r>
                      <w:r>
                        <w:rPr>
                          <w:rFonts w:ascii="Arial" w:hAnsi="Arial"/>
                          <w:sz w:val="22"/>
                        </w:rPr>
                        <w:t>  </w:t>
                      </w:r>
                      <w:r>
                        <w:rPr>
                          <w:rFonts w:ascii="Arial" w:hAnsi="Arial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All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w w:val="100"/>
                          <w:sz w:val="22"/>
                        </w:rPr>
                        <w:t>publi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c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w w:val="100"/>
                          <w:sz w:val="22"/>
                        </w:rPr>
                        <w:t>lan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d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w w:val="100"/>
                          <w:sz w:val="22"/>
                        </w:rPr>
                        <w:t>i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s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w w:val="100"/>
                          <w:sz w:val="22"/>
                        </w:rPr>
                        <w:t>hande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d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bac</w:t>
                      </w:r>
                      <w:r>
                        <w:rPr>
                          <w:rFonts w:ascii="Calibri" w:hAnsi="Calibri"/>
                          <w:sz w:val="22"/>
                        </w:rPr>
                        <w:t>k 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as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Aboriginal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z w:val="22"/>
                        </w:rPr>
                        <w:t>Title, and mana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g</w:t>
                      </w:r>
                      <w:r>
                        <w:rPr>
                          <w:rFonts w:ascii="Calibri" w:hAnsi="Calibri"/>
                          <w:sz w:val="22"/>
                        </w:rPr>
                        <w:t>ed 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  <w:t>o deli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v</w:t>
                      </w:r>
                      <w:r>
                        <w:rPr>
                          <w:rFonts w:ascii="Calibri" w:hAnsi="Calibri"/>
                          <w:sz w:val="22"/>
                        </w:rPr>
                        <w:t>er on the rig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h</w:t>
                      </w:r>
                      <w:r>
                        <w:rPr>
                          <w:rFonts w:ascii="Calibri" w:hAnsi="Calibri"/>
                          <w:sz w:val="22"/>
                        </w:rPr>
                        <w:t>ts and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w w:val="100"/>
                          <w:sz w:val="22"/>
                        </w:rPr>
                        <w:t>i</w:t>
                      </w:r>
                      <w:r>
                        <w:rPr>
                          <w:rFonts w:ascii="Calibri" w:hAnsi="Calibri"/>
                          <w:spacing w:val="-2"/>
                          <w:w w:val="100"/>
                          <w:sz w:val="22"/>
                        </w:rPr>
                        <w:t>n</w:t>
                      </w:r>
                      <w:r>
                        <w:rPr>
                          <w:rFonts w:ascii="Calibri" w:hAnsi="Calibri"/>
                          <w:spacing w:val="-3"/>
                          <w:w w:val="99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spacing w:val="-3"/>
                          <w:w w:val="99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spacing w:val="-3"/>
                          <w:w w:val="99"/>
                          <w:sz w:val="22"/>
                        </w:rPr>
                        <w:t>s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ts</w:t>
                      </w:r>
                      <w:r>
                        <w:rPr>
                          <w:rFonts w:ascii="Calibri" w:hAnsi="Calibri"/>
                          <w:spacing w:val="-1"/>
                          <w:w w:val="100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w w:val="100"/>
                          <w:sz w:val="22"/>
                        </w:rPr>
                        <w:t>o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f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Gunai</w:t>
                      </w:r>
                      <w:r>
                        <w:rPr>
                          <w:rFonts w:ascii="Calibri" w:hAnsi="Calibri"/>
                          <w:spacing w:val="-3"/>
                          <w:w w:val="100"/>
                          <w:sz w:val="22"/>
                        </w:rPr>
                        <w:t>k</w:t>
                      </w:r>
                      <w:r>
                        <w:rPr>
                          <w:rFonts w:ascii="Calibri" w:hAnsi="Calibri"/>
                          <w:spacing w:val="-1"/>
                          <w:w w:val="100"/>
                          <w:sz w:val="22"/>
                        </w:rPr>
                        <w:t>urnai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</w:r>
                    </w:p>
                    <w:p>
                      <w:pPr>
                        <w:spacing w:line="264" w:lineRule="exact" w:before="113"/>
                        <w:ind w:left="603" w:right="174" w:hanging="341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w w:val="105"/>
                          <w:sz w:val="22"/>
                        </w:rPr>
                        <w:t>ø</w:t>
                      </w:r>
                      <w:r>
                        <w:rPr>
                          <w:rFonts w:ascii="Arial" w:hAnsi="Arial"/>
                          <w:sz w:val="22"/>
                        </w:rPr>
                        <w:t>  </w:t>
                      </w:r>
                      <w:r>
                        <w:rPr>
                          <w:rFonts w:ascii="Arial" w:hAnsi="Arial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9"/>
                          <w:sz w:val="22"/>
                        </w:rPr>
                        <w:t>W</w:t>
                      </w:r>
                      <w:r>
                        <w:rPr>
                          <w:rFonts w:ascii="Calibri" w:hAnsi="Calibri"/>
                          <w:sz w:val="22"/>
                        </w:rPr>
                        <w:t>e h</w:t>
                      </w:r>
                      <w:r>
                        <w:rPr>
                          <w:rFonts w:ascii="Calibri" w:hAnsi="Calibri"/>
                          <w:spacing w:val="-4"/>
                          <w:sz w:val="22"/>
                        </w:rPr>
                        <w:t>a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v</w:t>
                      </w:r>
                      <w:r>
                        <w:rPr>
                          <w:rFonts w:ascii="Calibri" w:hAnsi="Calibri"/>
                          <w:sz w:val="22"/>
                        </w:rPr>
                        <w:t>e access 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  <w:t>o 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esou</w:t>
                      </w:r>
                      <w:r>
                        <w:rPr>
                          <w:rFonts w:ascii="Calibri" w:hAns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ces 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f</w:t>
                      </w:r>
                      <w:r>
                        <w:rPr>
                          <w:rFonts w:ascii="Calibri" w:hAnsi="Calibri"/>
                          <w:sz w:val="22"/>
                        </w:rPr>
                        <w:t>or 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c</w:t>
                      </w:r>
                      <w:r>
                        <w:rPr>
                          <w:rFonts w:ascii="Calibri" w:hAnsi="Calibri"/>
                          <w:sz w:val="22"/>
                        </w:rPr>
                        <w:t>omme</w:t>
                      </w:r>
                      <w:r>
                        <w:rPr>
                          <w:rFonts w:ascii="Calibri" w:hAns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cial,</w:t>
                      </w:r>
                      <w:r>
                        <w:rPr>
                          <w:rFonts w:ascii="Calibri" w:hAnsi="Calibri"/>
                          <w:sz w:val="22"/>
                        </w:rPr>
                        <w:t> cultu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al and ce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emonial purposes, and 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w</w:t>
                      </w:r>
                      <w:r>
                        <w:rPr>
                          <w:rFonts w:ascii="Calibri" w:hAnsi="Calibri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sz w:val="22"/>
                        </w:rPr>
                        <w:t> d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  <w:t>ermine wh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a</w:t>
                      </w:r>
                      <w:r>
                        <w:rPr>
                          <w:rFonts w:ascii="Calibri" w:hAnsi="Calibri"/>
                          <w:sz w:val="22"/>
                        </w:rPr>
                        <w:t>t is su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st</w:t>
                      </w:r>
                      <w:r>
                        <w:rPr>
                          <w:rFonts w:ascii="Calibri" w:hAnsi="Calibri"/>
                          <w:sz w:val="22"/>
                        </w:rPr>
                        <w:t>ainable and app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opri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a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  <w:t>e</w:t>
                      </w:r>
                    </w:p>
                    <w:p>
                      <w:pPr>
                        <w:spacing w:line="264" w:lineRule="exact" w:before="113"/>
                        <w:ind w:left="603" w:right="298" w:hanging="341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w w:val="105"/>
                          <w:sz w:val="22"/>
                        </w:rPr>
                        <w:t>ø</w:t>
                      </w:r>
                      <w:r>
                        <w:rPr>
                          <w:rFonts w:ascii="Arial" w:hAnsi="Arial"/>
                          <w:sz w:val="22"/>
                        </w:rPr>
                        <w:t>  </w:t>
                      </w:r>
                      <w:r>
                        <w:rPr>
                          <w:rFonts w:ascii="Arial" w:hAnsi="Arial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9"/>
                          <w:w w:val="99"/>
                          <w:sz w:val="22"/>
                        </w:rPr>
                        <w:t>W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w w:val="100"/>
                          <w:sz w:val="22"/>
                        </w:rPr>
                        <w:t>h</w:t>
                      </w:r>
                      <w:r>
                        <w:rPr>
                          <w:rFonts w:ascii="Calibri" w:hAnsi="Calibri"/>
                          <w:spacing w:val="-4"/>
                          <w:w w:val="100"/>
                          <w:sz w:val="22"/>
                        </w:rPr>
                        <w:t>a</w:t>
                      </w:r>
                      <w:r>
                        <w:rPr>
                          <w:rFonts w:ascii="Calibri" w:hAnsi="Calibri"/>
                          <w:spacing w:val="-3"/>
                          <w:w w:val="99"/>
                          <w:sz w:val="22"/>
                        </w:rPr>
                        <w:t>v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w w:val="100"/>
                          <w:sz w:val="22"/>
                        </w:rPr>
                        <w:t>un</w:t>
                      </w:r>
                      <w:r>
                        <w:rPr>
                          <w:rFonts w:ascii="Calibri" w:hAnsi="Calibri"/>
                          <w:spacing w:val="-3"/>
                          <w:w w:val="100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spacing w:val="-3"/>
                          <w:w w:val="99"/>
                          <w:sz w:val="22"/>
                        </w:rPr>
                        <w:t>s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tric</w:t>
                      </w:r>
                      <w:r>
                        <w:rPr>
                          <w:rFonts w:ascii="Calibri" w:hAnsi="Calibri"/>
                          <w:spacing w:val="-3"/>
                          <w:w w:val="99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ed</w:t>
                      </w:r>
                      <w:r>
                        <w:rPr>
                          <w:rFonts w:ascii="Calibri" w:hAnsi="Calibri"/>
                          <w:spacing w:val="-1"/>
                          <w:w w:val="99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access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3"/>
                          <w:w w:val="99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o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all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w w:val="100"/>
                          <w:sz w:val="22"/>
                        </w:rPr>
                        <w:t>o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f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w w:val="100"/>
                          <w:sz w:val="22"/>
                        </w:rPr>
                        <w:t>our</w:t>
                      </w:r>
                      <w:r>
                        <w:rPr>
                          <w:rFonts w:ascii="Calibri" w:hAnsi="Calibri"/>
                          <w:spacing w:val="-1"/>
                          <w:w w:val="100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w w:val="100"/>
                          <w:sz w:val="22"/>
                        </w:rPr>
                        <w:t>Cou</w:t>
                      </w:r>
                      <w:r>
                        <w:rPr>
                          <w:rFonts w:ascii="Calibri" w:hAnsi="Calibri"/>
                          <w:spacing w:val="-2"/>
                          <w:w w:val="100"/>
                          <w:sz w:val="22"/>
                        </w:rPr>
                        <w:t>n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pacing w:val="1"/>
                          <w:w w:val="99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y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and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z w:val="22"/>
                        </w:rPr>
                        <w:t>the 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rig</w:t>
                      </w:r>
                      <w:r>
                        <w:rPr>
                          <w:rFonts w:ascii="Calibri" w:hAnsi="Calibri"/>
                          <w:spacing w:val="-3"/>
                          <w:w w:val="100"/>
                          <w:sz w:val="22"/>
                        </w:rPr>
                        <w:t>h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3"/>
                          <w:w w:val="99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o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3"/>
                          <w:w w:val="99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spacing w:val="-3"/>
                          <w:w w:val="99"/>
                          <w:sz w:val="22"/>
                        </w:rPr>
                        <w:t>s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trict</w:t>
                      </w:r>
                      <w:r>
                        <w:rPr>
                          <w:rFonts w:ascii="Calibri" w:hAnsi="Calibri"/>
                          <w:spacing w:val="-1"/>
                          <w:w w:val="99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the 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access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w w:val="100"/>
                          <w:sz w:val="22"/>
                        </w:rPr>
                        <w:t>of</w:t>
                      </w:r>
                      <w:r>
                        <w:rPr>
                          <w:rFonts w:ascii="Calibri" w:hAnsi="Calibri"/>
                          <w:spacing w:val="-1"/>
                          <w:w w:val="100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z w:val="22"/>
                        </w:rPr>
                        <w:t>othe</w:t>
                      </w:r>
                      <w:r>
                        <w:rPr>
                          <w:rFonts w:ascii="Calibri" w:hAns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s 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  <w:t>o our cultu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ally 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signifi</w:t>
                      </w:r>
                      <w:r>
                        <w:rPr>
                          <w:rFonts w:ascii="Calibri" w:hAnsi="Calibri"/>
                          <w:spacing w:val="-2"/>
                          <w:w w:val="99"/>
                          <w:sz w:val="22"/>
                        </w:rPr>
                        <w:t>c</w:t>
                      </w:r>
                      <w:r>
                        <w:rPr>
                          <w:rFonts w:ascii="Calibri" w:hAnsi="Calibri"/>
                          <w:sz w:val="22"/>
                        </w:rPr>
                        <w:t>a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n</w:t>
                      </w:r>
                      <w:r>
                        <w:rPr>
                          <w:rFonts w:ascii="Calibri" w:hAnsi="Calibri"/>
                          <w:sz w:val="22"/>
                        </w:rPr>
                        <w:t>t si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  <w:t>es</w:t>
                      </w:r>
                    </w:p>
                    <w:p>
                      <w:pPr>
                        <w:spacing w:line="264" w:lineRule="exact" w:before="113"/>
                        <w:ind w:left="603" w:right="384" w:hanging="341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w w:val="105"/>
                          <w:sz w:val="22"/>
                        </w:rPr>
                        <w:t>ø</w:t>
                      </w:r>
                      <w:r>
                        <w:rPr>
                          <w:rFonts w:ascii="Arial" w:hAnsi="Arial"/>
                          <w:sz w:val="22"/>
                        </w:rPr>
                        <w:t>  </w:t>
                      </w:r>
                      <w:r>
                        <w:rPr>
                          <w:rFonts w:ascii="Arial" w:hAnsi="Arial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9"/>
                          <w:w w:val="99"/>
                          <w:sz w:val="22"/>
                        </w:rPr>
                        <w:t>W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a</w:t>
                      </w:r>
                      <w:r>
                        <w:rPr>
                          <w:rFonts w:ascii="Calibri" w:hAnsi="Calibri"/>
                          <w:spacing w:val="-3"/>
                          <w:w w:val="99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5"/>
                          <w:w w:val="100"/>
                          <w:sz w:val="22"/>
                        </w:rPr>
                        <w:t>f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airly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2"/>
                          <w:w w:val="99"/>
                          <w:sz w:val="22"/>
                        </w:rPr>
                        <w:t>c</w:t>
                      </w:r>
                      <w:r>
                        <w:rPr>
                          <w:rFonts w:ascii="Calibri" w:hAnsi="Calibri"/>
                          <w:spacing w:val="-1"/>
                          <w:w w:val="100"/>
                          <w:sz w:val="22"/>
                        </w:rPr>
                        <w:t>ompens</w:t>
                      </w:r>
                      <w:r>
                        <w:rPr>
                          <w:rFonts w:ascii="Calibri" w:hAnsi="Calibri"/>
                          <w:spacing w:val="-2"/>
                          <w:w w:val="100"/>
                          <w:sz w:val="22"/>
                        </w:rPr>
                        <w:t>a</w:t>
                      </w:r>
                      <w:r>
                        <w:rPr>
                          <w:rFonts w:ascii="Calibri" w:hAnsi="Calibri"/>
                          <w:spacing w:val="-3"/>
                          <w:w w:val="99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ed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5"/>
                          <w:w w:val="100"/>
                          <w:sz w:val="22"/>
                        </w:rPr>
                        <w:t>f</w:t>
                      </w:r>
                      <w:r>
                        <w:rPr>
                          <w:rFonts w:ascii="Calibri" w:hAnsi="Calibri"/>
                          <w:spacing w:val="-1"/>
                          <w:w w:val="99"/>
                          <w:sz w:val="22"/>
                        </w:rPr>
                        <w:t>o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r the </w:t>
                      </w:r>
                      <w:r>
                        <w:rPr>
                          <w:rFonts w:ascii="Calibri" w:hAnsi="Calibri"/>
                          <w:spacing w:val="-3"/>
                          <w:w w:val="99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esou</w:t>
                      </w:r>
                      <w:r>
                        <w:rPr>
                          <w:rFonts w:ascii="Calibri" w:hAnsi="Calibri"/>
                          <w:spacing w:val="-4"/>
                          <w:w w:val="100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ces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z w:val="22"/>
                        </w:rPr>
                        <w:t>th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a</w:t>
                      </w:r>
                      <w:r>
                        <w:rPr>
                          <w:rFonts w:ascii="Calibri" w:hAnsi="Calibri"/>
                          <w:sz w:val="22"/>
                        </w:rPr>
                        <w:t>t othe</w:t>
                      </w:r>
                      <w:r>
                        <w:rPr>
                          <w:rFonts w:ascii="Calibri" w:hAns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s 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  <w:t>a</w:t>
                      </w:r>
                      <w:r>
                        <w:rPr>
                          <w:rFonts w:ascii="Calibri" w:hAnsi="Calibri"/>
                          <w:spacing w:val="-8"/>
                          <w:sz w:val="22"/>
                        </w:rPr>
                        <w:t>k</w:t>
                      </w:r>
                      <w:r>
                        <w:rPr>
                          <w:rFonts w:ascii="Calibri" w:hAnsi="Calibri"/>
                          <w:sz w:val="22"/>
                        </w:rPr>
                        <w:t>e f</w:t>
                      </w:r>
                      <w:r>
                        <w:rPr>
                          <w:rFonts w:ascii="Calibri" w:hAns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om Gunai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k</w:t>
                      </w:r>
                      <w:r>
                        <w:rPr>
                          <w:rFonts w:ascii="Calibri" w:hAnsi="Calibri"/>
                          <w:sz w:val="22"/>
                        </w:rPr>
                        <w:t>urnai Cou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n</w:t>
                      </w:r>
                      <w:r>
                        <w:rPr>
                          <w:rFonts w:ascii="Calibri" w:hAnsi="Calibri"/>
                          <w:sz w:val="22"/>
                        </w:rPr>
                        <w:t>tr</w:t>
                      </w:r>
                      <w:r>
                        <w:rPr>
                          <w:rFonts w:ascii="Calibri" w:hAnsi="Calibri"/>
                          <w:spacing w:val="-16"/>
                          <w:sz w:val="22"/>
                        </w:rPr>
                        <w:t>y</w:t>
                      </w:r>
                      <w:r>
                        <w:rPr>
                          <w:rFonts w:ascii="Calibri" w:hAnsi="Calibri"/>
                          <w:sz w:val="22"/>
                        </w:rPr>
                        <w:t>,</w:t>
                      </w:r>
                      <w:r>
                        <w:rPr>
                          <w:rFonts w:ascii="Calibri" w:hAnsi="Calibri"/>
                          <w:sz w:val="22"/>
                        </w:rPr>
                        <w:t> including mine</w:t>
                      </w:r>
                      <w:r>
                        <w:rPr>
                          <w:rFonts w:ascii="Calibri" w:hAns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als, 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timber</w:t>
                      </w:r>
                      <w:r>
                        <w:rPr>
                          <w:rFonts w:ascii="Calibri" w:hAnsi="Calibri"/>
                          <w:sz w:val="22"/>
                        </w:rPr>
                        <w:t> and 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wat</w:t>
                      </w:r>
                      <w:r>
                        <w:rPr>
                          <w:rFonts w:ascii="Calibri" w:hAnsi="Calibri"/>
                          <w:sz w:val="22"/>
                        </w:rPr>
                        <w:t>er</w:t>
                      </w:r>
                    </w:p>
                    <w:p>
                      <w:pPr>
                        <w:spacing w:line="264" w:lineRule="exact" w:before="113"/>
                        <w:ind w:left="603" w:right="141" w:hanging="341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w w:val="105"/>
                          <w:sz w:val="22"/>
                        </w:rPr>
                        <w:t>ø</w:t>
                      </w:r>
                      <w:r>
                        <w:rPr>
                          <w:rFonts w:ascii="Arial" w:hAnsi="Arial"/>
                          <w:sz w:val="22"/>
                        </w:rPr>
                        <w:t>  </w:t>
                      </w:r>
                      <w:r>
                        <w:rPr>
                          <w:rFonts w:ascii="Arial" w:hAnsi="Arial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3"/>
                          <w:sz w:val="22"/>
                        </w:rPr>
                        <w:t>W</w:t>
                      </w:r>
                      <w:r>
                        <w:rPr>
                          <w:rFonts w:ascii="Calibri" w:hAnsi="Calibri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7"/>
                          <w:sz w:val="22"/>
                        </w:rPr>
                        <w:t>c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o</w:t>
                      </w:r>
                      <w:r>
                        <w:rPr>
                          <w:rFonts w:ascii="Calibri" w:hAnsi="Calibri"/>
                          <w:spacing w:val="-7"/>
                          <w:sz w:val="22"/>
                        </w:rPr>
                        <w:t>n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pacing w:val="-9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o</w:t>
                      </w:r>
                      <w:r>
                        <w:rPr>
                          <w:rFonts w:ascii="Calibri" w:hAnsi="Calibri"/>
                          <w:sz w:val="22"/>
                        </w:rPr>
                        <w:t>l</w:t>
                      </w:r>
                      <w:r>
                        <w:rPr>
                          <w:rFonts w:ascii="Calibri" w:hAnsi="Calibri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wh</w:t>
                      </w:r>
                      <w:r>
                        <w:rPr>
                          <w:rFonts w:ascii="Calibri" w:hAnsi="Calibri"/>
                          <w:sz w:val="22"/>
                        </w:rPr>
                        <w:t>o</w:t>
                      </w:r>
                      <w:r>
                        <w:rPr>
                          <w:rFonts w:ascii="Calibri" w:hAnsi="Calibri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accesse</w:t>
                      </w:r>
                      <w:r>
                        <w:rPr>
                          <w:rFonts w:ascii="Calibri" w:hAnsi="Calibri"/>
                          <w:sz w:val="22"/>
                        </w:rPr>
                        <w:t>s</w:t>
                      </w:r>
                      <w:r>
                        <w:rPr>
                          <w:rFonts w:ascii="Calibri" w:hAnsi="Calibri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an</w:t>
                      </w:r>
                      <w:r>
                        <w:rPr>
                          <w:rFonts w:ascii="Calibri" w:hAnsi="Calibri"/>
                          <w:sz w:val="22"/>
                        </w:rPr>
                        <w:t>d</w:t>
                      </w:r>
                      <w:r>
                        <w:rPr>
                          <w:rFonts w:ascii="Calibri" w:hAnsi="Calibri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use</w:t>
                      </w:r>
                      <w:r>
                        <w:rPr>
                          <w:rFonts w:ascii="Calibri" w:hAnsi="Calibri"/>
                          <w:sz w:val="22"/>
                        </w:rPr>
                        <w:t>s</w:t>
                      </w:r>
                      <w:r>
                        <w:rPr>
                          <w:rFonts w:ascii="Calibri" w:hAnsi="Calibri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ou</w:t>
                      </w:r>
                      <w:r>
                        <w:rPr>
                          <w:rFonts w:ascii="Calibri" w:hAnsi="Calibri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pacing w:val="-9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adi</w:t>
                      </w:r>
                      <w:r>
                        <w:rPr>
                          <w:rFonts w:ascii="Calibri" w:hAnsi="Calibri"/>
                          <w:spacing w:val="-3"/>
                          <w:w w:val="98"/>
                          <w:sz w:val="22"/>
                        </w:rPr>
                        <w:t>ti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onal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 kn</w:t>
                      </w:r>
                      <w:r>
                        <w:rPr>
                          <w:rFonts w:ascii="Calibri" w:hAnsi="Calibri"/>
                          <w:spacing w:val="-6"/>
                          <w:sz w:val="22"/>
                        </w:rPr>
                        <w:t>o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wled</w:t>
                      </w:r>
                      <w:r>
                        <w:rPr>
                          <w:rFonts w:ascii="Calibri" w:hAnsi="Calibri"/>
                          <w:spacing w:val="-7"/>
                          <w:sz w:val="22"/>
                        </w:rPr>
                        <w:t>g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sz w:val="22"/>
                        </w:rPr>
                        <w:t>,</w:t>
                      </w:r>
                      <w:r>
                        <w:rPr>
                          <w:rFonts w:ascii="Calibri" w:hAnsi="Calibri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includin</w:t>
                      </w:r>
                      <w:r>
                        <w:rPr>
                          <w:rFonts w:ascii="Calibri" w:hAnsi="Calibri"/>
                          <w:sz w:val="22"/>
                        </w:rPr>
                        <w:t>g</w:t>
                      </w:r>
                      <w:r>
                        <w:rPr>
                          <w:rFonts w:ascii="Calibri" w:hAnsi="Calibri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cultu</w:t>
                      </w:r>
                      <w:r>
                        <w:rPr>
                          <w:rFonts w:ascii="Calibri" w:hAnsi="Calibri"/>
                          <w:spacing w:val="-9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a</w:t>
                      </w:r>
                      <w:r>
                        <w:rPr>
                          <w:rFonts w:ascii="Calibri" w:hAnsi="Calibri"/>
                          <w:sz w:val="22"/>
                        </w:rPr>
                        <w:t>l</w:t>
                      </w:r>
                      <w:r>
                        <w:rPr>
                          <w:rFonts w:ascii="Calibri" w:hAnsi="Calibri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7"/>
                          <w:sz w:val="22"/>
                        </w:rPr>
                        <w:t>c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o</w:t>
                      </w:r>
                      <w:r>
                        <w:rPr>
                          <w:rFonts w:ascii="Calibri" w:hAnsi="Calibri"/>
                          <w:spacing w:val="-6"/>
                          <w:sz w:val="22"/>
                        </w:rPr>
                        <w:t>p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yrig</w:t>
                      </w:r>
                      <w:r>
                        <w:rPr>
                          <w:rFonts w:ascii="Calibri" w:hAnsi="Calibri"/>
                          <w:spacing w:val="-7"/>
                          <w:sz w:val="22"/>
                        </w:rPr>
                        <w:t>h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t.</w:t>
                      </w:r>
                      <w:r>
                        <w:rPr>
                          <w:rFonts w:ascii="Calibri" w:hAnsi="Calibri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t>If we are to achieve our goals and work to</w:t>
      </w:r>
      <w:r>
        <w:rPr>
          <w:spacing w:val="-27"/>
        </w:rPr>
        <w:t> </w:t>
      </w:r>
      <w:r>
        <w:rPr/>
        <w:t>improve</w:t>
      </w:r>
      <w:r>
        <w:rPr/>
        <w:t> the lives of our mob, we must have clearly</w:t>
      </w:r>
      <w:r>
        <w:rPr>
          <w:spacing w:val="-17"/>
        </w:rPr>
        <w:t> </w:t>
      </w:r>
      <w:r>
        <w:rPr/>
        <w:t>defined</w:t>
      </w:r>
      <w:r>
        <w:rPr>
          <w:w w:val="99"/>
        </w:rPr>
        <w:t> </w:t>
      </w:r>
      <w:r>
        <w:rPr/>
        <w:t>legal rights that reflect our standing as the</w:t>
      </w:r>
      <w:r>
        <w:rPr>
          <w:spacing w:val="-16"/>
        </w:rPr>
        <w:t> </w:t>
      </w:r>
      <w:r>
        <w:rPr/>
        <w:t>First</w:t>
      </w:r>
      <w:r>
        <w:rPr/>
        <w:t> Peoples of this Country. </w:t>
      </w:r>
      <w:r>
        <w:rPr>
          <w:spacing w:val="-5"/>
        </w:rPr>
        <w:t>We </w:t>
      </w:r>
      <w:r>
        <w:rPr/>
        <w:t>were a</w:t>
      </w:r>
      <w:r>
        <w:rPr>
          <w:spacing w:val="-10"/>
        </w:rPr>
        <w:t> </w:t>
      </w:r>
      <w:r>
        <w:rPr/>
        <w:t>sovereign</w:t>
      </w:r>
      <w:r>
        <w:rPr/>
        <w:t> people at the time of European settlement and</w:t>
      </w:r>
      <w:r>
        <w:rPr>
          <w:spacing w:val="-20"/>
        </w:rPr>
        <w:t> </w:t>
      </w:r>
      <w:r>
        <w:rPr/>
        <w:t>did</w:t>
      </w:r>
      <w:r>
        <w:rPr/>
        <w:t> not cede any of our rights over our traditional</w:t>
      </w:r>
      <w:r>
        <w:rPr>
          <w:spacing w:val="-16"/>
        </w:rPr>
        <w:t> </w:t>
      </w:r>
      <w:r>
        <w:rPr/>
        <w:t>land</w:t>
      </w:r>
      <w:r>
        <w:rPr/>
        <w:t> and waters, or our natural and cultural</w:t>
      </w:r>
      <w:r>
        <w:rPr>
          <w:spacing w:val="-24"/>
        </w:rPr>
        <w:t> </w:t>
      </w:r>
      <w:r>
        <w:rPr/>
        <w:t>resources.</w:t>
      </w:r>
      <w:r>
        <w:rPr/>
        <w:t> </w:t>
      </w:r>
      <w:r>
        <w:rPr>
          <w:rFonts w:ascii="Calibri"/>
          <w:spacing w:val="-5"/>
        </w:rPr>
        <w:t>We </w:t>
      </w:r>
      <w:r>
        <w:rPr>
          <w:rFonts w:ascii="Calibri"/>
        </w:rPr>
        <w:t>have the right to be on our Country and</w:t>
      </w:r>
      <w:r>
        <w:rPr>
          <w:rFonts w:ascii="Calibri"/>
          <w:spacing w:val="-20"/>
        </w:rPr>
        <w:t> </w:t>
      </w:r>
      <w:r>
        <w:rPr>
          <w:rFonts w:ascii="Calibri"/>
        </w:rPr>
        <w:t>make</w:t>
      </w:r>
      <w:r>
        <w:rPr>
          <w:rFonts w:ascii="Calibri"/>
          <w:w w:val="99"/>
        </w:rPr>
        <w:t> </w:t>
      </w:r>
      <w:r>
        <w:rPr/>
        <w:t>decisions about the things that affect</w:t>
      </w:r>
      <w:r>
        <w:rPr>
          <w:spacing w:val="-16"/>
        </w:rPr>
        <w:t> </w:t>
      </w:r>
      <w:r>
        <w:rPr/>
        <w:t>us.</w:t>
      </w:r>
    </w:p>
    <w:p>
      <w:pPr>
        <w:pStyle w:val="BodyText"/>
        <w:spacing w:line="264" w:lineRule="exact"/>
        <w:ind w:right="6537"/>
        <w:jc w:val="left"/>
      </w:pPr>
      <w:r>
        <w:rPr/>
        <w:t>Some of our fundamental rights have</w:t>
      </w:r>
      <w:r>
        <w:rPr>
          <w:spacing w:val="-5"/>
        </w:rPr>
        <w:t> </w:t>
      </w:r>
      <w:r>
        <w:rPr/>
        <w:t>been</w:t>
      </w:r>
      <w:r>
        <w:rPr/>
        <w:t> enshrined in the United Nations Declaration</w:t>
      </w:r>
      <w:r>
        <w:rPr>
          <w:spacing w:val="-10"/>
        </w:rPr>
        <w:t> </w:t>
      </w:r>
      <w:r>
        <w:rPr/>
        <w:t>on</w:t>
      </w:r>
      <w:r>
        <w:rPr/>
        <w:t> the Rights of Indigenous People. Even though</w:t>
      </w:r>
      <w:r>
        <w:rPr>
          <w:spacing w:val="-17"/>
        </w:rPr>
        <w:t> </w:t>
      </w:r>
      <w:r>
        <w:rPr/>
        <w:t>this</w:t>
      </w:r>
      <w:r>
        <w:rPr/>
        <w:t> declaration has been endorsed by the</w:t>
      </w:r>
      <w:r>
        <w:rPr>
          <w:spacing w:val="-17"/>
        </w:rPr>
        <w:t> </w:t>
      </w:r>
      <w:r>
        <w:rPr/>
        <w:t>Australian</w:t>
      </w:r>
      <w:r>
        <w:rPr/>
        <w:t> Government, </w:t>
      </w:r>
      <w:r>
        <w:rPr>
          <w:spacing w:val="-4"/>
        </w:rPr>
        <w:t>however, </w:t>
      </w:r>
      <w:r>
        <w:rPr/>
        <w:t>there is a long </w:t>
      </w:r>
      <w:r>
        <w:rPr>
          <w:spacing w:val="-3"/>
        </w:rPr>
        <w:t>way </w:t>
      </w:r>
      <w:r>
        <w:rPr/>
        <w:t>to</w:t>
      </w:r>
      <w:r>
        <w:rPr>
          <w:spacing w:val="-1"/>
        </w:rPr>
        <w:t> </w:t>
      </w:r>
      <w:r>
        <w:rPr/>
        <w:t>go</w:t>
      </w:r>
      <w:r>
        <w:rPr/>
        <w:t> before many of the articles are fully</w:t>
      </w:r>
      <w:r>
        <w:rPr>
          <w:spacing w:val="-20"/>
        </w:rPr>
        <w:t> </w:t>
      </w:r>
      <w:r>
        <w:rPr/>
        <w:t>understood</w:t>
      </w:r>
      <w:r>
        <w:rPr/>
        <w:t> or enacted. Our Commonwealth Native</w:t>
      </w:r>
      <w:r>
        <w:rPr>
          <w:spacing w:val="-15"/>
        </w:rPr>
        <w:t> </w:t>
      </w:r>
      <w:r>
        <w:rPr/>
        <w:t>Title</w:t>
      </w:r>
    </w:p>
    <w:p>
      <w:pPr>
        <w:pStyle w:val="BodyText"/>
        <w:spacing w:line="264" w:lineRule="exact" w:before="0"/>
        <w:ind w:right="6456"/>
        <w:jc w:val="both"/>
      </w:pPr>
      <w:r>
        <w:rPr/>
        <w:t>determination and State Government</w:t>
      </w:r>
      <w:r>
        <w:rPr>
          <w:spacing w:val="-25"/>
        </w:rPr>
        <w:t> </w:t>
      </w:r>
      <w:r>
        <w:rPr/>
        <w:t>Recognition</w:t>
      </w:r>
      <w:r>
        <w:rPr>
          <w:w w:val="99"/>
        </w:rPr>
        <w:t> </w:t>
      </w:r>
      <w:r>
        <w:rPr/>
        <w:t>and Settlement Agreement have also provided</w:t>
      </w:r>
      <w:r>
        <w:rPr>
          <w:spacing w:val="-22"/>
        </w:rPr>
        <w:t> </w:t>
      </w:r>
      <w:r>
        <w:rPr/>
        <w:t>us</w:t>
      </w:r>
      <w:r>
        <w:rPr/>
        <w:t> with some of these rights such as the hand back</w:t>
      </w:r>
      <w:r>
        <w:rPr>
          <w:spacing w:val="-2"/>
        </w:rPr>
        <w:t> </w:t>
      </w:r>
      <w:r>
        <w:rPr/>
        <w:t>of</w:t>
      </w:r>
      <w:r>
        <w:rPr/>
        <w:t> certain lands under Aboriginal</w:t>
      </w:r>
      <w:r>
        <w:rPr>
          <w:spacing w:val="-3"/>
        </w:rPr>
        <w:t> </w:t>
      </w:r>
      <w:r>
        <w:rPr/>
        <w:t>Title.</w:t>
      </w:r>
    </w:p>
    <w:p>
      <w:pPr>
        <w:pStyle w:val="BodyText"/>
        <w:spacing w:line="264" w:lineRule="exact"/>
        <w:ind w:right="6511"/>
        <w:jc w:val="left"/>
        <w:rPr>
          <w:rFonts w:ascii="Calibri" w:hAnsi="Calibri" w:cs="Calibri" w:eastAsia="Calibri"/>
        </w:rPr>
      </w:pPr>
      <w:r>
        <w:rPr>
          <w:spacing w:val="-5"/>
        </w:rPr>
        <w:t>We </w:t>
      </w:r>
      <w:r>
        <w:rPr/>
        <w:t>are now working towards negotiating</w:t>
      </w:r>
      <w:r>
        <w:rPr>
          <w:spacing w:val="-16"/>
        </w:rPr>
        <w:t> </w:t>
      </w:r>
      <w:r>
        <w:rPr/>
        <w:t>further</w:t>
      </w:r>
      <w:r>
        <w:rPr/>
        <w:t> rights to better access and use our</w:t>
      </w:r>
      <w:r>
        <w:rPr>
          <w:spacing w:val="-9"/>
        </w:rPr>
        <w:t> </w:t>
      </w:r>
      <w:r>
        <w:rPr/>
        <w:t>natural</w:t>
      </w:r>
      <w:r>
        <w:rPr/>
        <w:t> resources, to have formal roles in the</w:t>
      </w:r>
      <w:r>
        <w:rPr>
          <w:spacing w:val="-31"/>
        </w:rPr>
        <w:t> </w:t>
      </w:r>
      <w:r>
        <w:rPr/>
        <w:t>governance</w:t>
      </w:r>
      <w:r>
        <w:rPr/>
        <w:t> of our land, </w:t>
      </w:r>
      <w:r>
        <w:rPr>
          <w:spacing w:val="-3"/>
        </w:rPr>
        <w:t>waters </w:t>
      </w:r>
      <w:r>
        <w:rPr/>
        <w:t>and natural resources, and</w:t>
      </w:r>
      <w:r>
        <w:rPr>
          <w:spacing w:val="-8"/>
        </w:rPr>
        <w:t> </w:t>
      </w:r>
      <w:r>
        <w:rPr/>
        <w:t>to</w:t>
      </w:r>
      <w:r>
        <w:rPr/>
        <w:t> influence land use activities that are carried</w:t>
      </w:r>
      <w:r>
        <w:rPr>
          <w:spacing w:val="-9"/>
        </w:rPr>
        <w:t> </w:t>
      </w:r>
      <w:r>
        <w:rPr/>
        <w:t>out</w:t>
      </w:r>
      <w:r>
        <w:rPr/>
        <w:t> on public land. As part of these processes,</w:t>
      </w:r>
      <w:r>
        <w:rPr>
          <w:spacing w:val="-4"/>
        </w:rPr>
        <w:t> </w:t>
      </w:r>
      <w:r>
        <w:rPr/>
        <w:t>we</w:t>
      </w:r>
      <w:r>
        <w:rPr/>
        <w:t> must secure for our mob our rights to use</w:t>
      </w:r>
      <w:r>
        <w:rPr>
          <w:spacing w:val="-20"/>
        </w:rPr>
        <w:t> </w:t>
      </w:r>
      <w:r>
        <w:rPr/>
        <w:t>water</w:t>
      </w:r>
      <w:r>
        <w:rPr/>
        <w:t> </w:t>
      </w:r>
      <w:r>
        <w:rPr>
          <w:rFonts w:ascii="Calibri"/>
        </w:rPr>
        <w:t>for cultural and economic purposes and to</w:t>
      </w:r>
      <w:r>
        <w:rPr>
          <w:rFonts w:ascii="Calibri"/>
          <w:spacing w:val="-34"/>
        </w:rPr>
        <w:t> </w:t>
      </w:r>
      <w:r>
        <w:rPr>
          <w:rFonts w:ascii="Calibri"/>
        </w:rPr>
        <w:t>obtain</w:t>
      </w:r>
    </w:p>
    <w:p>
      <w:pPr>
        <w:pStyle w:val="BodyText"/>
        <w:spacing w:line="264" w:lineRule="exact" w:before="0"/>
        <w:ind w:right="6224"/>
        <w:jc w:val="left"/>
      </w:pPr>
      <w:r>
        <w:rPr/>
        <w:t>natural resource assets from which we can build</w:t>
      </w:r>
      <w:r>
        <w:rPr>
          <w:spacing w:val="-24"/>
        </w:rPr>
        <w:t> </w:t>
      </w:r>
      <w:r>
        <w:rPr/>
        <w:t>our</w:t>
      </w:r>
      <w:r>
        <w:rPr/>
        <w:t> future. The other ongoing challenge for us is to</w:t>
      </w:r>
      <w:r>
        <w:rPr>
          <w:spacing w:val="-13"/>
        </w:rPr>
        <w:t> </w:t>
      </w:r>
      <w:r>
        <w:rPr/>
        <w:t>fully</w:t>
      </w:r>
      <w:r>
        <w:rPr/>
        <w:t> and effectively apply the rights that we do have</w:t>
      </w:r>
      <w:r>
        <w:rPr>
          <w:spacing w:val="-28"/>
        </w:rPr>
        <w:t> </w:t>
      </w:r>
      <w:r>
        <w:rPr/>
        <w:t>for</w:t>
      </w:r>
      <w:r>
        <w:rPr/>
        <w:t> the benefit of our</w:t>
      </w:r>
      <w:r>
        <w:rPr>
          <w:spacing w:val="-4"/>
        </w:rPr>
        <w:t> </w:t>
      </w:r>
      <w:r>
        <w:rPr/>
        <w:t>mob.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sz w:val="24"/>
          <w:szCs w:val="24"/>
        </w:rPr>
      </w:pPr>
    </w:p>
    <w:p>
      <w:pPr>
        <w:pStyle w:val="Heading5"/>
        <w:spacing w:line="240" w:lineRule="auto"/>
        <w:ind w:left="323" w:right="988"/>
        <w:jc w:val="left"/>
        <w:rPr>
          <w:rFonts w:ascii="Calibri" w:hAnsi="Calibri" w:cs="Calibri" w:eastAsia="Calibri"/>
          <w:u w:val="none"/>
        </w:rPr>
      </w:pPr>
      <w:r>
        <w:rPr/>
        <w:pict>
          <v:group style="position:absolute;margin-left:-.999947pt;margin-top:4.744472pt;width:597.3pt;height:17.2pt;mso-position-horizontal-relative:page;mso-position-vertical-relative:paragraph;z-index:-886264" coordorigin="-20,95" coordsize="11946,344">
            <v:group style="position:absolute;left:11906;top:250;width:2;height:71" coordorigin="11906,250" coordsize="2,71">
              <v:shape style="position:absolute;left:11906;top:250;width:2;height:71" coordorigin="11906,250" coordsize="0,71" path="m11906,320l11906,250e" filled="false" stroked="true" strokeweight=".748pt" strokecolor="#939598">
                <v:path arrowok="t"/>
              </v:shape>
            </v:group>
            <v:group style="position:absolute;left:11865;top:250;width:2;height:80" coordorigin="11865,250" coordsize="2,80">
              <v:shape style="position:absolute;left:11865;top:250;width:2;height:80" coordorigin="11865,250" coordsize="0,80" path="m11865,330l11865,250e" filled="false" stroked="true" strokeweight=".748pt" strokecolor="#939598">
                <v:path arrowok="t"/>
              </v:shape>
            </v:group>
            <v:group style="position:absolute;left:11825;top:250;width:2;height:80" coordorigin="11825,250" coordsize="2,80">
              <v:shape style="position:absolute;left:11825;top:250;width:2;height:80" coordorigin="11825,250" coordsize="0,80" path="m11825,330l11825,250e" filled="false" stroked="true" strokeweight=".748pt" strokecolor="#939598">
                <v:path arrowok="t"/>
              </v:shape>
            </v:group>
            <v:group style="position:absolute;left:11785;top:250;width:2;height:80" coordorigin="11785,250" coordsize="2,80">
              <v:shape style="position:absolute;left:11785;top:250;width:2;height:80" coordorigin="11785,250" coordsize="0,80" path="m11785,330l11785,250e" filled="false" stroked="true" strokeweight=".748pt" strokecolor="#939598">
                <v:path arrowok="t"/>
              </v:shape>
            </v:group>
            <v:group style="position:absolute;left:11745;top:250;width:2;height:80" coordorigin="11745,250" coordsize="2,80">
              <v:shape style="position:absolute;left:11745;top:250;width:2;height:80" coordorigin="11745,250" coordsize="0,80" path="m11745,330l11745,250e" filled="false" stroked="true" strokeweight=".748pt" strokecolor="#939598">
                <v:path arrowok="t"/>
              </v:shape>
            </v:group>
            <v:group style="position:absolute;left:11705;top:250;width:2;height:80" coordorigin="11705,250" coordsize="2,80">
              <v:shape style="position:absolute;left:11705;top:250;width:2;height:80" coordorigin="11705,250" coordsize="0,80" path="m11705,330l11705,250e" filled="false" stroked="true" strokeweight=".748pt" strokecolor="#939598">
                <v:path arrowok="t"/>
              </v:shape>
            </v:group>
            <v:group style="position:absolute;left:11665;top:250;width:2;height:80" coordorigin="11665,250" coordsize="2,80">
              <v:shape style="position:absolute;left:11665;top:250;width:2;height:80" coordorigin="11665,250" coordsize="0,80" path="m11665,330l11665,250e" filled="false" stroked="true" strokeweight=".748pt" strokecolor="#939598">
                <v:path arrowok="t"/>
              </v:shape>
            </v:group>
            <v:group style="position:absolute;left:11625;top:250;width:2;height:80" coordorigin="11625,250" coordsize="2,80">
              <v:shape style="position:absolute;left:11625;top:250;width:2;height:80" coordorigin="11625,250" coordsize="0,80" path="m11625,330l11625,250e" filled="false" stroked="true" strokeweight=".748pt" strokecolor="#939598">
                <v:path arrowok="t"/>
              </v:shape>
            </v:group>
            <v:group style="position:absolute;left:11585;top:250;width:2;height:80" coordorigin="11585,250" coordsize="2,80">
              <v:shape style="position:absolute;left:11585;top:250;width:2;height:80" coordorigin="11585,250" coordsize="1,80" path="m11585,330l11585,250e" filled="false" stroked="true" strokeweight=".748pt" strokecolor="#939598">
                <v:path arrowok="t"/>
              </v:shape>
            </v:group>
            <v:group style="position:absolute;left:11545;top:250;width:2;height:80" coordorigin="11545,250" coordsize="2,80">
              <v:shape style="position:absolute;left:11545;top:250;width:2;height:80" coordorigin="11545,250" coordsize="0,80" path="m11545,330l11545,250e" filled="false" stroked="true" strokeweight=".748pt" strokecolor="#939598">
                <v:path arrowok="t"/>
              </v:shape>
            </v:group>
            <v:group style="position:absolute;left:11505;top:250;width:2;height:80" coordorigin="11505,250" coordsize="2,80">
              <v:shape style="position:absolute;left:11505;top:250;width:2;height:80" coordorigin="11505,250" coordsize="0,80" path="m11505,330l11505,250e" filled="false" stroked="true" strokeweight=".748pt" strokecolor="#939598">
                <v:path arrowok="t"/>
              </v:shape>
            </v:group>
            <v:group style="position:absolute;left:11465;top:250;width:2;height:80" coordorigin="11465,250" coordsize="2,80">
              <v:shape style="position:absolute;left:11465;top:250;width:2;height:80" coordorigin="11465,250" coordsize="1,80" path="m11465,330l11465,250e" filled="false" stroked="true" strokeweight=".748pt" strokecolor="#939598">
                <v:path arrowok="t"/>
              </v:shape>
            </v:group>
            <v:group style="position:absolute;left:11425;top:250;width:2;height:80" coordorigin="11425,250" coordsize="2,80">
              <v:shape style="position:absolute;left:11425;top:250;width:2;height:80" coordorigin="11425,250" coordsize="1,80" path="m11425,330l11425,250e" filled="false" stroked="true" strokeweight=".748pt" strokecolor="#939598">
                <v:path arrowok="t"/>
              </v:shape>
            </v:group>
            <v:group style="position:absolute;left:11385;top:250;width:2;height:80" coordorigin="11385,250" coordsize="2,80">
              <v:shape style="position:absolute;left:11385;top:250;width:2;height:80" coordorigin="11385,250" coordsize="1,80" path="m11385,330l11385,250e" filled="false" stroked="true" strokeweight=".748pt" strokecolor="#939598">
                <v:path arrowok="t"/>
              </v:shape>
            </v:group>
            <v:group style="position:absolute;left:11345;top:250;width:2;height:80" coordorigin="11345,250" coordsize="2,80">
              <v:shape style="position:absolute;left:11345;top:250;width:2;height:80" coordorigin="11345,250" coordsize="1,80" path="m11345,330l11345,250e" filled="false" stroked="true" strokeweight=".748pt" strokecolor="#939598">
                <v:path arrowok="t"/>
              </v:shape>
            </v:group>
            <v:group style="position:absolute;left:11305;top:250;width:2;height:80" coordorigin="11305,250" coordsize="2,80">
              <v:shape style="position:absolute;left:11305;top:250;width:2;height:80" coordorigin="11305,250" coordsize="1,80" path="m11305,330l11305,250e" filled="false" stroked="true" strokeweight=".748pt" strokecolor="#939598">
                <v:path arrowok="t"/>
              </v:shape>
            </v:group>
            <v:group style="position:absolute;left:11265;top:250;width:2;height:80" coordorigin="11265,250" coordsize="2,80">
              <v:shape style="position:absolute;left:11265;top:250;width:2;height:80" coordorigin="11265,250" coordsize="0,80" path="m11265,330l11265,250e" filled="false" stroked="true" strokeweight=".748pt" strokecolor="#939598">
                <v:path arrowok="t"/>
              </v:shape>
            </v:group>
            <v:group style="position:absolute;left:11224;top:250;width:2;height:80" coordorigin="11224,250" coordsize="2,80">
              <v:shape style="position:absolute;left:11224;top:250;width:2;height:80" coordorigin="11224,250" coordsize="0,80" path="m11224,330l11224,250e" filled="false" stroked="true" strokeweight=".748pt" strokecolor="#939598">
                <v:path arrowok="t"/>
              </v:shape>
            </v:group>
            <v:group style="position:absolute;left:11184;top:250;width:2;height:80" coordorigin="11184,250" coordsize="2,80">
              <v:shape style="position:absolute;left:11184;top:250;width:2;height:80" coordorigin="11184,250" coordsize="0,80" path="m11184,330l11184,250e" filled="false" stroked="true" strokeweight=".748pt" strokecolor="#939598">
                <v:path arrowok="t"/>
              </v:shape>
            </v:group>
            <v:group style="position:absolute;left:11144;top:250;width:2;height:80" coordorigin="11144,250" coordsize="2,80">
              <v:shape style="position:absolute;left:11144;top:250;width:2;height:80" coordorigin="11144,250" coordsize="1,80" path="m11144,330l11144,250e" filled="false" stroked="true" strokeweight=".748pt" strokecolor="#939598">
                <v:path arrowok="t"/>
              </v:shape>
            </v:group>
            <v:group style="position:absolute;left:11104;top:250;width:2;height:80" coordorigin="11104,250" coordsize="2,80">
              <v:shape style="position:absolute;left:11104;top:250;width:2;height:80" coordorigin="11104,250" coordsize="0,80" path="m11104,330l11104,250e" filled="false" stroked="true" strokeweight=".748pt" strokecolor="#939598">
                <v:path arrowok="t"/>
              </v:shape>
            </v:group>
            <v:group style="position:absolute;left:11064;top:250;width:2;height:80" coordorigin="11064,250" coordsize="2,80">
              <v:shape style="position:absolute;left:11064;top:250;width:2;height:80" coordorigin="11064,250" coordsize="0,80" path="m11064,330l11064,250e" filled="false" stroked="true" strokeweight=".748pt" strokecolor="#939598">
                <v:path arrowok="t"/>
              </v:shape>
            </v:group>
            <v:group style="position:absolute;left:11024;top:250;width:2;height:80" coordorigin="11024,250" coordsize="2,80">
              <v:shape style="position:absolute;left:11024;top:250;width:2;height:80" coordorigin="11024,250" coordsize="1,80" path="m11024,330l11024,250e" filled="false" stroked="true" strokeweight=".748pt" strokecolor="#939598">
                <v:path arrowok="t"/>
              </v:shape>
            </v:group>
            <v:group style="position:absolute;left:10984;top:250;width:2;height:80" coordorigin="10984,250" coordsize="2,80">
              <v:shape style="position:absolute;left:10984;top:250;width:2;height:80" coordorigin="10984,250" coordsize="0,80" path="m10984,330l10984,250e" filled="false" stroked="true" strokeweight=".748pt" strokecolor="#939598">
                <v:path arrowok="t"/>
              </v:shape>
            </v:group>
            <v:group style="position:absolute;left:10944;top:250;width:2;height:80" coordorigin="10944,250" coordsize="2,80">
              <v:shape style="position:absolute;left:10944;top:250;width:2;height:80" coordorigin="10944,250" coordsize="0,80" path="m10944,330l10944,250e" filled="false" stroked="true" strokeweight=".748pt" strokecolor="#939598">
                <v:path arrowok="t"/>
              </v:shape>
            </v:group>
            <v:group style="position:absolute;left:10904;top:250;width:2;height:80" coordorigin="10904,250" coordsize="2,80">
              <v:shape style="position:absolute;left:10904;top:250;width:2;height:80" coordorigin="10904,250" coordsize="0,80" path="m10904,330l10904,250e" filled="false" stroked="true" strokeweight=".748pt" strokecolor="#939598">
                <v:path arrowok="t"/>
              </v:shape>
            </v:group>
            <v:group style="position:absolute;left:10864;top:250;width:2;height:80" coordorigin="10864,250" coordsize="2,80">
              <v:shape style="position:absolute;left:10864;top:250;width:2;height:80" coordorigin="10864,250" coordsize="0,80" path="m10864,330l10864,250e" filled="false" stroked="true" strokeweight=".748pt" strokecolor="#939598">
                <v:path arrowok="t"/>
              </v:shape>
            </v:group>
            <v:group style="position:absolute;left:10824;top:250;width:2;height:80" coordorigin="10824,250" coordsize="2,80">
              <v:shape style="position:absolute;left:10824;top:250;width:2;height:80" coordorigin="10824,250" coordsize="1,80" path="m10824,330l10824,250e" filled="false" stroked="true" strokeweight=".748pt" strokecolor="#939598">
                <v:path arrowok="t"/>
              </v:shape>
            </v:group>
            <v:group style="position:absolute;left:10784;top:250;width:2;height:80" coordorigin="10784,250" coordsize="2,80">
              <v:shape style="position:absolute;left:10784;top:250;width:2;height:80" coordorigin="10784,250" coordsize="0,80" path="m10784,330l10784,250e" filled="false" stroked="true" strokeweight=".748pt" strokecolor="#939598">
                <v:path arrowok="t"/>
              </v:shape>
            </v:group>
            <v:group style="position:absolute;left:10744;top:250;width:2;height:80" coordorigin="10744,250" coordsize="2,80">
              <v:shape style="position:absolute;left:10744;top:250;width:2;height:80" coordorigin="10744,250" coordsize="0,80" path="m10744,330l10744,250e" filled="false" stroked="true" strokeweight=".748pt" strokecolor="#939598">
                <v:path arrowok="t"/>
              </v:shape>
            </v:group>
            <v:group style="position:absolute;left:10704;top:250;width:2;height:80" coordorigin="10704,250" coordsize="2,80">
              <v:shape style="position:absolute;left:10704;top:250;width:2;height:80" coordorigin="10704,250" coordsize="1,80" path="m10704,330l10704,250e" filled="false" stroked="true" strokeweight=".748pt" strokecolor="#939598">
                <v:path arrowok="t"/>
              </v:shape>
            </v:group>
            <v:group style="position:absolute;left:10664;top:250;width:2;height:80" coordorigin="10664,250" coordsize="2,80">
              <v:shape style="position:absolute;left:10664;top:250;width:2;height:80" coordorigin="10664,250" coordsize="0,80" path="m10664,330l10664,250e" filled="false" stroked="true" strokeweight=".748pt" strokecolor="#939598">
                <v:path arrowok="t"/>
              </v:shape>
            </v:group>
            <v:group style="position:absolute;left:10624;top:250;width:2;height:80" coordorigin="10624,250" coordsize="2,80">
              <v:shape style="position:absolute;left:10624;top:250;width:2;height:80" coordorigin="10624,250" coordsize="0,80" path="m10624,330l10624,250e" filled="false" stroked="true" strokeweight=".748pt" strokecolor="#939598">
                <v:path arrowok="t"/>
              </v:shape>
            </v:group>
            <v:group style="position:absolute;left:10584;top:250;width:2;height:80" coordorigin="10584,250" coordsize="2,80">
              <v:shape style="position:absolute;left:10584;top:250;width:2;height:80" coordorigin="10584,250" coordsize="0,80" path="m10584,330l10584,250e" filled="false" stroked="true" strokeweight=".748pt" strokecolor="#939598">
                <v:path arrowok="t"/>
              </v:shape>
            </v:group>
            <v:group style="position:absolute;left:10543;top:250;width:2;height:80" coordorigin="10543,250" coordsize="2,80">
              <v:shape style="position:absolute;left:10543;top:250;width:2;height:80" coordorigin="10543,250" coordsize="0,80" path="m10543,330l10543,250e" filled="false" stroked="true" strokeweight=".748pt" strokecolor="#939598">
                <v:path arrowok="t"/>
              </v:shape>
            </v:group>
            <v:group style="position:absolute;left:10503;top:250;width:2;height:80" coordorigin="10503,250" coordsize="2,80">
              <v:shape style="position:absolute;left:10503;top:250;width:2;height:80" coordorigin="10503,250" coordsize="1,80" path="m10503,330l10503,250e" filled="false" stroked="true" strokeweight=".748pt" strokecolor="#939598">
                <v:path arrowok="t"/>
              </v:shape>
            </v:group>
            <v:group style="position:absolute;left:10463;top:251;width:2;height:80" coordorigin="10463,251" coordsize="2,80">
              <v:shape style="position:absolute;left:10463;top:251;width:2;height:80" coordorigin="10463,251" coordsize="0,80" path="m10463,331l10463,251e" filled="false" stroked="true" strokeweight=".748pt" strokecolor="#939598">
                <v:path arrowok="t"/>
              </v:shape>
            </v:group>
            <v:group style="position:absolute;left:10423;top:251;width:2;height:80" coordorigin="10423,251" coordsize="2,80">
              <v:shape style="position:absolute;left:10423;top:251;width:2;height:80" coordorigin="10423,251" coordsize="0,80" path="m10423,331l10423,251e" filled="false" stroked="true" strokeweight=".748pt" strokecolor="#939598">
                <v:path arrowok="t"/>
              </v:shape>
            </v:group>
            <v:group style="position:absolute;left:10383;top:251;width:2;height:80" coordorigin="10383,251" coordsize="2,80">
              <v:shape style="position:absolute;left:10383;top:251;width:2;height:80" coordorigin="10383,251" coordsize="1,80" path="m10383,331l10383,251e" filled="false" stroked="true" strokeweight=".748pt" strokecolor="#939598">
                <v:path arrowok="t"/>
              </v:shape>
            </v:group>
            <v:group style="position:absolute;left:10343;top:251;width:2;height:80" coordorigin="10343,251" coordsize="2,80">
              <v:shape style="position:absolute;left:10343;top:251;width:2;height:80" coordorigin="10343,251" coordsize="0,80" path="m10343,331l10343,251e" filled="false" stroked="true" strokeweight=".748pt" strokecolor="#939598">
                <v:path arrowok="t"/>
              </v:shape>
            </v:group>
            <v:group style="position:absolute;left:10303;top:251;width:2;height:80" coordorigin="10303,251" coordsize="2,80">
              <v:shape style="position:absolute;left:10303;top:251;width:2;height:80" coordorigin="10303,251" coordsize="0,80" path="m10303,331l10303,251e" filled="false" stroked="true" strokeweight=".748pt" strokecolor="#939598">
                <v:path arrowok="t"/>
              </v:shape>
            </v:group>
            <v:group style="position:absolute;left:10263;top:251;width:2;height:80" coordorigin="10263,251" coordsize="2,80">
              <v:shape style="position:absolute;left:10263;top:251;width:2;height:80" coordorigin="10263,251" coordsize="1,80" path="m10263,331l10263,251e" filled="false" stroked="true" strokeweight=".748pt" strokecolor="#939598">
                <v:path arrowok="t"/>
              </v:shape>
            </v:group>
            <v:group style="position:absolute;left:10223;top:251;width:2;height:80" coordorigin="10223,251" coordsize="2,80">
              <v:shape style="position:absolute;left:10223;top:251;width:2;height:80" coordorigin="10223,251" coordsize="1,80" path="m10223,331l10223,251e" filled="false" stroked="true" strokeweight=".748pt" strokecolor="#939598">
                <v:path arrowok="t"/>
              </v:shape>
            </v:group>
            <v:group style="position:absolute;left:10183;top:251;width:2;height:80" coordorigin="10183,251" coordsize="2,80">
              <v:shape style="position:absolute;left:10183;top:251;width:2;height:80" coordorigin="10183,251" coordsize="1,80" path="m10183,331l10183,251e" filled="false" stroked="true" strokeweight=".748pt" strokecolor="#939598">
                <v:path arrowok="t"/>
              </v:shape>
            </v:group>
            <v:group style="position:absolute;left:10143;top:251;width:2;height:80" coordorigin="10143,251" coordsize="2,80">
              <v:shape style="position:absolute;left:10143;top:251;width:2;height:80" coordorigin="10143,251" coordsize="1,80" path="m10143,331l10143,251e" filled="false" stroked="true" strokeweight=".748pt" strokecolor="#939598">
                <v:path arrowok="t"/>
              </v:shape>
            </v:group>
            <v:group style="position:absolute;left:10103;top:251;width:2;height:80" coordorigin="10103,251" coordsize="2,80">
              <v:shape style="position:absolute;left:10103;top:251;width:2;height:80" coordorigin="10103,251" coordsize="1,80" path="m10103,331l10103,251e" filled="false" stroked="true" strokeweight=".748pt" strokecolor="#939598">
                <v:path arrowok="t"/>
              </v:shape>
            </v:group>
            <v:group style="position:absolute;left:10063;top:251;width:2;height:80" coordorigin="10063,251" coordsize="2,80">
              <v:shape style="position:absolute;left:10063;top:251;width:2;height:80" coordorigin="10063,251" coordsize="0,80" path="m10063,331l10063,251e" filled="false" stroked="true" strokeweight=".748pt" strokecolor="#939598">
                <v:path arrowok="t"/>
              </v:shape>
            </v:group>
            <v:group style="position:absolute;left:10023;top:251;width:2;height:80" coordorigin="10023,251" coordsize="2,80">
              <v:shape style="position:absolute;left:10023;top:251;width:2;height:80" coordorigin="10023,251" coordsize="0,80" path="m10023,331l10023,251e" filled="false" stroked="true" strokeweight=".748pt" strokecolor="#939598">
                <v:path arrowok="t"/>
              </v:shape>
            </v:group>
            <v:group style="position:absolute;left:9983;top:251;width:2;height:80" coordorigin="9983,251" coordsize="2,80">
              <v:shape style="position:absolute;left:9983;top:251;width:2;height:80" coordorigin="9983,251" coordsize="0,80" path="m9983,331l9983,251e" filled="false" stroked="true" strokeweight=".748pt" strokecolor="#939598">
                <v:path arrowok="t"/>
              </v:shape>
            </v:group>
            <v:group style="position:absolute;left:9943;top:251;width:2;height:80" coordorigin="9943,251" coordsize="2,80">
              <v:shape style="position:absolute;left:9943;top:251;width:2;height:80" coordorigin="9943,251" coordsize="1,80" path="m9943,331l9943,251e" filled="false" stroked="true" strokeweight=".748pt" strokecolor="#939598">
                <v:path arrowok="t"/>
              </v:shape>
            </v:group>
            <v:group style="position:absolute;left:9902;top:251;width:2;height:80" coordorigin="9902,251" coordsize="2,80">
              <v:shape style="position:absolute;left:9902;top:251;width:2;height:80" coordorigin="9902,251" coordsize="0,80" path="m9902,331l9902,251e" filled="false" stroked="true" strokeweight=".748pt" strokecolor="#939598">
                <v:path arrowok="t"/>
              </v:shape>
            </v:group>
            <v:group style="position:absolute;left:9862;top:251;width:2;height:80" coordorigin="9862,251" coordsize="2,80">
              <v:shape style="position:absolute;left:9862;top:251;width:2;height:80" coordorigin="9862,251" coordsize="0,80" path="m9862,331l9862,251e" filled="false" stroked="true" strokeweight=".748pt" strokecolor="#939598">
                <v:path arrowok="t"/>
              </v:shape>
            </v:group>
            <v:group style="position:absolute;left:9822;top:251;width:2;height:80" coordorigin="9822,251" coordsize="2,80">
              <v:shape style="position:absolute;left:9822;top:251;width:2;height:80" coordorigin="9822,251" coordsize="0,80" path="m9822,331l9822,251e" filled="false" stroked="true" strokeweight=".748pt" strokecolor="#939598">
                <v:path arrowok="t"/>
              </v:shape>
            </v:group>
            <v:group style="position:absolute;left:9782;top:251;width:2;height:80" coordorigin="9782,251" coordsize="2,80">
              <v:shape style="position:absolute;left:9782;top:251;width:2;height:80" coordorigin="9782,251" coordsize="0,80" path="m9782,331l9782,251e" filled="false" stroked="true" strokeweight=".748pt" strokecolor="#939598">
                <v:path arrowok="t"/>
              </v:shape>
            </v:group>
            <v:group style="position:absolute;left:9742;top:251;width:2;height:80" coordorigin="9742,251" coordsize="2,80">
              <v:shape style="position:absolute;left:9742;top:251;width:2;height:80" coordorigin="9742,251" coordsize="0,80" path="m9742,331l9742,251e" filled="false" stroked="true" strokeweight=".748pt" strokecolor="#939598">
                <v:path arrowok="t"/>
              </v:shape>
            </v:group>
            <v:group style="position:absolute;left:9702;top:251;width:2;height:80" coordorigin="9702,251" coordsize="2,80">
              <v:shape style="position:absolute;left:9702;top:251;width:2;height:80" coordorigin="9702,251" coordsize="0,80" path="m9702,331l9702,251e" filled="false" stroked="true" strokeweight=".748pt" strokecolor="#939598">
                <v:path arrowok="t"/>
              </v:shape>
            </v:group>
            <v:group style="position:absolute;left:9662;top:251;width:2;height:80" coordorigin="9662,251" coordsize="2,80">
              <v:shape style="position:absolute;left:9662;top:251;width:2;height:80" coordorigin="9662,251" coordsize="0,80" path="m9662,331l9662,251e" filled="false" stroked="true" strokeweight=".748pt" strokecolor="#939598">
                <v:path arrowok="t"/>
              </v:shape>
            </v:group>
            <v:group style="position:absolute;left:9622;top:251;width:2;height:80" coordorigin="9622,251" coordsize="2,80">
              <v:shape style="position:absolute;left:9622;top:251;width:2;height:80" coordorigin="9622,251" coordsize="1,80" path="m9622,331l9622,251e" filled="false" stroked="true" strokeweight=".748pt" strokecolor="#939598">
                <v:path arrowok="t"/>
              </v:shape>
            </v:group>
            <v:group style="position:absolute;left:9582;top:251;width:2;height:80" coordorigin="9582,251" coordsize="2,80">
              <v:shape style="position:absolute;left:9582;top:251;width:2;height:80" coordorigin="9582,251" coordsize="0,80" path="m9582,331l9582,251e" filled="false" stroked="true" strokeweight=".748pt" strokecolor="#939598">
                <v:path arrowok="t"/>
              </v:shape>
            </v:group>
            <v:group style="position:absolute;left:9542;top:251;width:2;height:80" coordorigin="9542,251" coordsize="2,80">
              <v:shape style="position:absolute;left:9542;top:251;width:2;height:80" coordorigin="9542,251" coordsize="0,80" path="m9542,331l9542,251e" filled="false" stroked="true" strokeweight=".748pt" strokecolor="#939598">
                <v:path arrowok="t"/>
              </v:shape>
            </v:group>
            <v:group style="position:absolute;left:9502;top:251;width:2;height:80" coordorigin="9502,251" coordsize="2,80">
              <v:shape style="position:absolute;left:9502;top:251;width:2;height:80" coordorigin="9502,251" coordsize="0,80" path="m9502,331l9502,251e" filled="false" stroked="true" strokeweight=".748pt" strokecolor="#939598">
                <v:path arrowok="t"/>
              </v:shape>
            </v:group>
            <v:group style="position:absolute;left:9462;top:251;width:2;height:80" coordorigin="9462,251" coordsize="2,80">
              <v:shape style="position:absolute;left:9462;top:251;width:2;height:80" coordorigin="9462,251" coordsize="0,80" path="m9462,331l9462,251e" filled="false" stroked="true" strokeweight=".748pt" strokecolor="#939598">
                <v:path arrowok="t"/>
              </v:shape>
            </v:group>
            <v:group style="position:absolute;left:9422;top:251;width:2;height:80" coordorigin="9422,251" coordsize="2,80">
              <v:shape style="position:absolute;left:9422;top:251;width:2;height:80" coordorigin="9422,251" coordsize="0,80" path="m9422,331l9422,251e" filled="false" stroked="true" strokeweight=".748pt" strokecolor="#939598">
                <v:path arrowok="t"/>
              </v:shape>
            </v:group>
            <v:group style="position:absolute;left:9382;top:251;width:2;height:80" coordorigin="9382,251" coordsize="2,80">
              <v:shape style="position:absolute;left:9382;top:251;width:2;height:80" coordorigin="9382,251" coordsize="0,80" path="m9382,331l9382,251e" filled="false" stroked="true" strokeweight=".748pt" strokecolor="#939598">
                <v:path arrowok="t"/>
              </v:shape>
            </v:group>
            <v:group style="position:absolute;left:9342;top:251;width:2;height:80" coordorigin="9342,251" coordsize="2,80">
              <v:shape style="position:absolute;left:9342;top:251;width:2;height:80" coordorigin="9342,251" coordsize="0,80" path="m9342,331l9342,251e" filled="false" stroked="true" strokeweight=".748pt" strokecolor="#939598">
                <v:path arrowok="t"/>
              </v:shape>
            </v:group>
            <v:group style="position:absolute;left:9302;top:251;width:2;height:80" coordorigin="9302,251" coordsize="2,80">
              <v:shape style="position:absolute;left:9302;top:251;width:2;height:80" coordorigin="9302,251" coordsize="1,80" path="m9302,331l9302,251e" filled="false" stroked="true" strokeweight=".748pt" strokecolor="#939598">
                <v:path arrowok="t"/>
              </v:shape>
            </v:group>
            <v:group style="position:absolute;left:9262;top:251;width:2;height:80" coordorigin="9262,251" coordsize="2,80">
              <v:shape style="position:absolute;left:9262;top:251;width:2;height:80" coordorigin="9262,251" coordsize="0,80" path="m9262,331l9262,251e" filled="false" stroked="true" strokeweight=".748pt" strokecolor="#939598">
                <v:path arrowok="t"/>
              </v:shape>
            </v:group>
            <v:group style="position:absolute;left:9221;top:251;width:2;height:80" coordorigin="9221,251" coordsize="2,80">
              <v:shape style="position:absolute;left:9221;top:251;width:2;height:80" coordorigin="9221,251" coordsize="0,80" path="m9221,331l9221,251e" filled="false" stroked="true" strokeweight=".748pt" strokecolor="#939598">
                <v:path arrowok="t"/>
              </v:shape>
            </v:group>
            <v:group style="position:absolute;left:9181;top:251;width:2;height:80" coordorigin="9181,251" coordsize="2,80">
              <v:shape style="position:absolute;left:9181;top:251;width:2;height:80" coordorigin="9181,251" coordsize="0,80" path="m9181,331l9181,251e" filled="false" stroked="true" strokeweight=".748pt" strokecolor="#939598">
                <v:path arrowok="t"/>
              </v:shape>
            </v:group>
            <v:group style="position:absolute;left:9141;top:251;width:2;height:80" coordorigin="9141,251" coordsize="2,80">
              <v:shape style="position:absolute;left:9141;top:251;width:2;height:80" coordorigin="9141,251" coordsize="0,80" path="m9141,331l9141,251e" filled="false" stroked="true" strokeweight=".748pt" strokecolor="#939598">
                <v:path arrowok="t"/>
              </v:shape>
            </v:group>
            <v:group style="position:absolute;left:9101;top:251;width:2;height:80" coordorigin="9101,251" coordsize="2,80">
              <v:shape style="position:absolute;left:9101;top:251;width:2;height:80" coordorigin="9101,251" coordsize="1,80" path="m9101,331l9101,251e" filled="false" stroked="true" strokeweight=".748pt" strokecolor="#939598">
                <v:path arrowok="t"/>
              </v:shape>
            </v:group>
            <v:group style="position:absolute;left:9061;top:251;width:2;height:80" coordorigin="9061,251" coordsize="2,80">
              <v:shape style="position:absolute;left:9061;top:251;width:2;height:80" coordorigin="9061,251" coordsize="1,80" path="m9061,331l9061,251e" filled="false" stroked="true" strokeweight=".748pt" strokecolor="#939598">
                <v:path arrowok="t"/>
              </v:shape>
            </v:group>
            <v:group style="position:absolute;left:9021;top:251;width:2;height:80" coordorigin="9021,251" coordsize="2,80">
              <v:shape style="position:absolute;left:9021;top:251;width:2;height:80" coordorigin="9021,251" coordsize="1,80" path="m9021,331l9021,251e" filled="false" stroked="true" strokeweight=".748pt" strokecolor="#939598">
                <v:path arrowok="t"/>
              </v:shape>
            </v:group>
            <v:group style="position:absolute;left:8981;top:251;width:2;height:80" coordorigin="8981,251" coordsize="2,80">
              <v:shape style="position:absolute;left:8981;top:251;width:2;height:80" coordorigin="8981,251" coordsize="1,80" path="m8981,331l8981,251e" filled="false" stroked="true" strokeweight=".748pt" strokecolor="#939598">
                <v:path arrowok="t"/>
              </v:shape>
            </v:group>
            <v:group style="position:absolute;left:8941;top:251;width:2;height:80" coordorigin="8941,251" coordsize="2,80">
              <v:shape style="position:absolute;left:8941;top:251;width:2;height:80" coordorigin="8941,251" coordsize="1,80" path="m8941,331l8941,251e" filled="false" stroked="true" strokeweight=".748pt" strokecolor="#939598">
                <v:path arrowok="t"/>
              </v:shape>
            </v:group>
            <v:group style="position:absolute;left:8901;top:251;width:2;height:80" coordorigin="8901,251" coordsize="2,80">
              <v:shape style="position:absolute;left:8901;top:251;width:2;height:80" coordorigin="8901,251" coordsize="0,80" path="m8901,331l8901,251e" filled="false" stroked="true" strokeweight=".748pt" strokecolor="#939598">
                <v:path arrowok="t"/>
              </v:shape>
            </v:group>
            <v:group style="position:absolute;left:8861;top:251;width:2;height:80" coordorigin="8861,251" coordsize="2,80">
              <v:shape style="position:absolute;left:8861;top:251;width:2;height:80" coordorigin="8861,251" coordsize="1,80" path="m8861,331l8861,251e" filled="false" stroked="true" strokeweight=".748pt" strokecolor="#939598">
                <v:path arrowok="t"/>
              </v:shape>
            </v:group>
            <v:group style="position:absolute;left:8821;top:251;width:2;height:80" coordorigin="8821,251" coordsize="2,80">
              <v:shape style="position:absolute;left:8821;top:251;width:2;height:80" coordorigin="8821,251" coordsize="0,80" path="m8821,331l8821,251e" filled="false" stroked="true" strokeweight=".748pt" strokecolor="#939598">
                <v:path arrowok="t"/>
              </v:shape>
            </v:group>
            <v:group style="position:absolute;left:8781;top:251;width:2;height:80" coordorigin="8781,251" coordsize="2,80">
              <v:shape style="position:absolute;left:8781;top:251;width:2;height:80" coordorigin="8781,251" coordsize="0,80" path="m8781,331l8781,251e" filled="false" stroked="true" strokeweight=".748pt" strokecolor="#939598">
                <v:path arrowok="t"/>
              </v:shape>
            </v:group>
            <v:group style="position:absolute;left:8741;top:251;width:2;height:80" coordorigin="8741,251" coordsize="2,80">
              <v:shape style="position:absolute;left:8741;top:251;width:2;height:80" coordorigin="8741,251" coordsize="1,80" path="m8741,331l8741,251e" filled="false" stroked="true" strokeweight=".748pt" strokecolor="#939598">
                <v:path arrowok="t"/>
              </v:shape>
            </v:group>
            <v:group style="position:absolute;left:8701;top:251;width:2;height:80" coordorigin="8701,251" coordsize="2,80">
              <v:shape style="position:absolute;left:8701;top:251;width:2;height:80" coordorigin="8701,251" coordsize="0,80" path="m8701,331l8701,251e" filled="false" stroked="true" strokeweight=".748pt" strokecolor="#939598">
                <v:path arrowok="t"/>
              </v:shape>
            </v:group>
            <v:group style="position:absolute;left:8661;top:251;width:2;height:80" coordorigin="8661,251" coordsize="2,80">
              <v:shape style="position:absolute;left:8661;top:251;width:2;height:80" coordorigin="8661,251" coordsize="0,80" path="m8661,331l8661,251e" filled="false" stroked="true" strokeweight=".748pt" strokecolor="#939598">
                <v:path arrowok="t"/>
              </v:shape>
            </v:group>
            <v:group style="position:absolute;left:8621;top:251;width:2;height:80" coordorigin="8621,251" coordsize="2,80">
              <v:shape style="position:absolute;left:8621;top:251;width:2;height:80" coordorigin="8621,251" coordsize="0,80" path="m8621,331l8621,251e" filled="false" stroked="true" strokeweight=".748pt" strokecolor="#939598">
                <v:path arrowok="t"/>
              </v:shape>
            </v:group>
            <v:group style="position:absolute;left:8580;top:251;width:2;height:80" coordorigin="8580,251" coordsize="2,80">
              <v:shape style="position:absolute;left:8580;top:251;width:2;height:80" coordorigin="8580,251" coordsize="0,80" path="m8580,331l8580,251e" filled="false" stroked="true" strokeweight=".748pt" strokecolor="#939598">
                <v:path arrowok="t"/>
              </v:shape>
            </v:group>
            <v:group style="position:absolute;left:8540;top:251;width:2;height:80" coordorigin="8540,251" coordsize="2,80">
              <v:shape style="position:absolute;left:8540;top:251;width:2;height:80" coordorigin="8540,251" coordsize="1,80" path="m8540,331l8540,251e" filled="false" stroked="true" strokeweight=".748pt" strokecolor="#939598">
                <v:path arrowok="t"/>
              </v:shape>
            </v:group>
            <v:group style="position:absolute;left:8500;top:251;width:2;height:80" coordorigin="8500,251" coordsize="2,80">
              <v:shape style="position:absolute;left:8500;top:251;width:2;height:80" coordorigin="8500,251" coordsize="0,80" path="m8500,331l8500,251e" filled="false" stroked="true" strokeweight=".748pt" strokecolor="#939598">
                <v:path arrowok="t"/>
              </v:shape>
            </v:group>
            <v:group style="position:absolute;left:8460;top:251;width:2;height:80" coordorigin="8460,251" coordsize="2,80">
              <v:shape style="position:absolute;left:8460;top:251;width:2;height:80" coordorigin="8460,251" coordsize="0,80" path="m8460,331l8460,251e" filled="false" stroked="true" strokeweight=".748pt" strokecolor="#939598">
                <v:path arrowok="t"/>
              </v:shape>
            </v:group>
            <v:group style="position:absolute;left:8420;top:251;width:2;height:80" coordorigin="8420,251" coordsize="2,80">
              <v:shape style="position:absolute;left:8420;top:251;width:2;height:80" coordorigin="8420,251" coordsize="1,80" path="m8420,331l8420,251e" filled="false" stroked="true" strokeweight=".748pt" strokecolor="#939598">
                <v:path arrowok="t"/>
              </v:shape>
            </v:group>
            <v:group style="position:absolute;left:8380;top:251;width:2;height:80" coordorigin="8380,251" coordsize="2,80">
              <v:shape style="position:absolute;left:8380;top:251;width:2;height:80" coordorigin="8380,251" coordsize="0,80" path="m8380,331l8380,251e" filled="false" stroked="true" strokeweight=".748pt" strokecolor="#939598">
                <v:path arrowok="t"/>
              </v:shape>
            </v:group>
            <v:group style="position:absolute;left:8340;top:251;width:2;height:80" coordorigin="8340,251" coordsize="2,80">
              <v:shape style="position:absolute;left:8340;top:251;width:2;height:80" coordorigin="8340,251" coordsize="0,80" path="m8340,331l8340,251e" filled="false" stroked="true" strokeweight=".748pt" strokecolor="#939598">
                <v:path arrowok="t"/>
              </v:shape>
            </v:group>
            <v:group style="position:absolute;left:8300;top:251;width:2;height:80" coordorigin="8300,251" coordsize="2,80">
              <v:shape style="position:absolute;left:8300;top:251;width:2;height:80" coordorigin="8300,251" coordsize="0,80" path="m8300,331l8300,251e" filled="false" stroked="true" strokeweight=".748pt" strokecolor="#939598">
                <v:path arrowok="t"/>
              </v:shape>
            </v:group>
            <v:group style="position:absolute;left:8260;top:251;width:2;height:80" coordorigin="8260,251" coordsize="2,80">
              <v:shape style="position:absolute;left:8260;top:251;width:2;height:80" coordorigin="8260,251" coordsize="0,80" path="m8260,331l8260,251e" filled="false" stroked="true" strokeweight=".748pt" strokecolor="#939598">
                <v:path arrowok="t"/>
              </v:shape>
            </v:group>
            <v:group style="position:absolute;left:8220;top:251;width:2;height:80" coordorigin="8220,251" coordsize="2,80">
              <v:shape style="position:absolute;left:8220;top:251;width:2;height:80" coordorigin="8220,251" coordsize="1,80" path="m8220,331l8220,251e" filled="false" stroked="true" strokeweight=".748pt" strokecolor="#939598">
                <v:path arrowok="t"/>
              </v:shape>
            </v:group>
            <v:group style="position:absolute;left:8180;top:251;width:2;height:80" coordorigin="8180,251" coordsize="2,80">
              <v:shape style="position:absolute;left:8180;top:251;width:2;height:80" coordorigin="8180,251" coordsize="0,80" path="m8180,331l8180,251e" filled="false" stroked="true" strokeweight=".748pt" strokecolor="#939598">
                <v:path arrowok="t"/>
              </v:shape>
            </v:group>
            <v:group style="position:absolute;left:8140;top:251;width:2;height:80" coordorigin="8140,251" coordsize="2,80">
              <v:shape style="position:absolute;left:8140;top:251;width:2;height:80" coordorigin="8140,251" coordsize="0,80" path="m8140,331l8140,251e" filled="false" stroked="true" strokeweight=".748pt" strokecolor="#939598">
                <v:path arrowok="t"/>
              </v:shape>
            </v:group>
            <v:group style="position:absolute;left:8100;top:251;width:2;height:80" coordorigin="8100,251" coordsize="2,80">
              <v:shape style="position:absolute;left:8100;top:251;width:2;height:80" coordorigin="8100,251" coordsize="1,80" path="m8100,331l8100,251e" filled="false" stroked="true" strokeweight=".748pt" strokecolor="#939598">
                <v:path arrowok="t"/>
              </v:shape>
            </v:group>
            <v:group style="position:absolute;left:8060;top:251;width:2;height:80" coordorigin="8060,251" coordsize="2,80">
              <v:shape style="position:absolute;left:8060;top:251;width:2;height:80" coordorigin="8060,251" coordsize="0,80" path="m8060,331l8060,251e" filled="false" stroked="true" strokeweight=".748pt" strokecolor="#939598">
                <v:path arrowok="t"/>
              </v:shape>
            </v:group>
            <v:group style="position:absolute;left:8020;top:251;width:2;height:80" coordorigin="8020,251" coordsize="2,80">
              <v:shape style="position:absolute;left:8020;top:251;width:2;height:80" coordorigin="8020,251" coordsize="0,80" path="m8020,331l8020,251e" filled="false" stroked="true" strokeweight=".748pt" strokecolor="#939598">
                <v:path arrowok="t"/>
              </v:shape>
            </v:group>
            <v:group style="position:absolute;left:7980;top:251;width:2;height:80" coordorigin="7980,251" coordsize="2,80">
              <v:shape style="position:absolute;left:7980;top:251;width:2;height:80" coordorigin="7980,251" coordsize="0,80" path="m7980,331l7980,251e" filled="false" stroked="true" strokeweight=".748pt" strokecolor="#939598">
                <v:path arrowok="t"/>
              </v:shape>
            </v:group>
            <v:group style="position:absolute;left:7939;top:251;width:2;height:80" coordorigin="7939,251" coordsize="2,80">
              <v:shape style="position:absolute;left:7939;top:251;width:2;height:80" coordorigin="7939,251" coordsize="1,80" path="m7940,331l7939,251e" filled="false" stroked="true" strokeweight=".748pt" strokecolor="#939598">
                <v:path arrowok="t"/>
              </v:shape>
            </v:group>
            <v:group style="position:absolute;left:7899;top:251;width:2;height:80" coordorigin="7899,251" coordsize="2,80">
              <v:shape style="position:absolute;left:7899;top:251;width:2;height:80" coordorigin="7899,251" coordsize="1,80" path="m7899,331l7899,251e" filled="false" stroked="true" strokeweight=".748pt" strokecolor="#939598">
                <v:path arrowok="t"/>
              </v:shape>
            </v:group>
            <v:group style="position:absolute;left:7859;top:251;width:2;height:80" coordorigin="7859,251" coordsize="2,80">
              <v:shape style="position:absolute;left:7859;top:251;width:2;height:80" coordorigin="7859,251" coordsize="1,80" path="m7859,331l7859,251e" filled="false" stroked="true" strokeweight=".748pt" strokecolor="#939598">
                <v:path arrowok="t"/>
              </v:shape>
            </v:group>
            <v:group style="position:absolute;left:7819;top:251;width:2;height:80" coordorigin="7819,251" coordsize="2,80">
              <v:shape style="position:absolute;left:7819;top:251;width:2;height:80" coordorigin="7819,251" coordsize="1,80" path="m7819,331l7819,251e" filled="false" stroked="true" strokeweight=".748pt" strokecolor="#939598">
                <v:path arrowok="t"/>
              </v:shape>
            </v:group>
            <v:group style="position:absolute;left:7779;top:251;width:2;height:80" coordorigin="7779,251" coordsize="2,80">
              <v:shape style="position:absolute;left:7779;top:251;width:2;height:80" coordorigin="7779,251" coordsize="1,80" path="m7779,331l7779,251e" filled="false" stroked="true" strokeweight=".748pt" strokecolor="#939598">
                <v:path arrowok="t"/>
              </v:shape>
            </v:group>
            <v:group style="position:absolute;left:7739;top:251;width:2;height:80" coordorigin="7739,251" coordsize="2,80">
              <v:shape style="position:absolute;left:7739;top:251;width:2;height:80" coordorigin="7739,251" coordsize="1,80" path="m7739,331l7739,251e" filled="false" stroked="true" strokeweight=".748pt" strokecolor="#939598">
                <v:path arrowok="t"/>
              </v:shape>
            </v:group>
            <v:group style="position:absolute;left:7699;top:251;width:2;height:80" coordorigin="7699,251" coordsize="2,80">
              <v:shape style="position:absolute;left:7699;top:251;width:2;height:80" coordorigin="7699,251" coordsize="1,80" path="m7699,331l7699,251e" filled="false" stroked="true" strokeweight=".748pt" strokecolor="#939598">
                <v:path arrowok="t"/>
              </v:shape>
            </v:group>
            <v:group style="position:absolute;left:7659;top:251;width:2;height:80" coordorigin="7659,251" coordsize="2,80">
              <v:shape style="position:absolute;left:7659;top:251;width:2;height:80" coordorigin="7659,251" coordsize="1,80" path="m7659,331l7659,251e" filled="false" stroked="true" strokeweight=".748pt" strokecolor="#939598">
                <v:path arrowok="t"/>
              </v:shape>
            </v:group>
            <v:group style="position:absolute;left:7619;top:251;width:2;height:80" coordorigin="7619,251" coordsize="2,80">
              <v:shape style="position:absolute;left:7619;top:251;width:2;height:80" coordorigin="7619,251" coordsize="0,80" path="m7619,331l7619,251e" filled="false" stroked="true" strokeweight=".748pt" strokecolor="#939598">
                <v:path arrowok="t"/>
              </v:shape>
            </v:group>
            <v:group style="position:absolute;left:7579;top:251;width:2;height:80" coordorigin="7579,251" coordsize="2,80">
              <v:shape style="position:absolute;left:7579;top:251;width:2;height:80" coordorigin="7579,251" coordsize="0,80" path="m7579,331l7579,251e" filled="false" stroked="true" strokeweight=".748pt" strokecolor="#939598">
                <v:path arrowok="t"/>
              </v:shape>
            </v:group>
            <v:group style="position:absolute;left:7539;top:251;width:2;height:80" coordorigin="7539,251" coordsize="2,80">
              <v:shape style="position:absolute;left:7539;top:251;width:2;height:80" coordorigin="7539,251" coordsize="0,80" path="m7539,331l7539,251e" filled="false" stroked="true" strokeweight=".748pt" strokecolor="#939598">
                <v:path arrowok="t"/>
              </v:shape>
            </v:group>
            <v:group style="position:absolute;left:7499;top:251;width:2;height:80" coordorigin="7499,251" coordsize="2,80">
              <v:shape style="position:absolute;left:7499;top:251;width:2;height:80" coordorigin="7499,251" coordsize="0,80" path="m7499,331l7499,251e" filled="false" stroked="true" strokeweight=".748pt" strokecolor="#939598">
                <v:path arrowok="t"/>
              </v:shape>
            </v:group>
            <v:group style="position:absolute;left:7459;top:251;width:2;height:80" coordorigin="7459,251" coordsize="2,80">
              <v:shape style="position:absolute;left:7459;top:251;width:2;height:80" coordorigin="7459,251" coordsize="0,80" path="m7459,331l7459,251e" filled="false" stroked="true" strokeweight=".748pt" strokecolor="#939598">
                <v:path arrowok="t"/>
              </v:shape>
            </v:group>
            <v:group style="position:absolute;left:7419;top:251;width:2;height:80" coordorigin="7419,251" coordsize="2,80">
              <v:shape style="position:absolute;left:7419;top:251;width:2;height:80" coordorigin="7419,251" coordsize="0,80" path="m7419,331l7419,251e" filled="false" stroked="true" strokeweight=".748pt" strokecolor="#939598">
                <v:path arrowok="t"/>
              </v:shape>
            </v:group>
            <v:group style="position:absolute;left:7379;top:251;width:2;height:80" coordorigin="7379,251" coordsize="2,80">
              <v:shape style="position:absolute;left:7379;top:251;width:2;height:80" coordorigin="7379,251" coordsize="0,80" path="m7379,331l7379,251e" filled="false" stroked="true" strokeweight=".748pt" strokecolor="#939598">
                <v:path arrowok="t"/>
              </v:shape>
            </v:group>
            <v:group style="position:absolute;left:7339;top:251;width:2;height:80" coordorigin="7339,251" coordsize="2,80">
              <v:shape style="position:absolute;left:7339;top:251;width:2;height:80" coordorigin="7339,251" coordsize="1,80" path="m7339,331l7339,251e" filled="false" stroked="true" strokeweight=".748pt" strokecolor="#939598">
                <v:path arrowok="t"/>
              </v:shape>
            </v:group>
            <v:group style="position:absolute;left:7299;top:251;width:2;height:80" coordorigin="7299,251" coordsize="2,80">
              <v:shape style="position:absolute;left:7299;top:251;width:2;height:80" coordorigin="7299,251" coordsize="0,80" path="m7299,331l7299,251e" filled="false" stroked="true" strokeweight=".748pt" strokecolor="#939598">
                <v:path arrowok="t"/>
              </v:shape>
            </v:group>
            <v:group style="position:absolute;left:7258;top:251;width:2;height:80" coordorigin="7258,251" coordsize="2,80">
              <v:shape style="position:absolute;left:7258;top:251;width:2;height:80" coordorigin="7258,251" coordsize="0,80" path="m7258,331l7258,251e" filled="false" stroked="true" strokeweight=".748pt" strokecolor="#939598">
                <v:path arrowok="t"/>
              </v:shape>
            </v:group>
            <v:group style="position:absolute;left:7218;top:251;width:2;height:80" coordorigin="7218,251" coordsize="2,80">
              <v:shape style="position:absolute;left:7218;top:251;width:2;height:80" coordorigin="7218,251" coordsize="0,80" path="m7218,331l7218,251e" filled="false" stroked="true" strokeweight=".748pt" strokecolor="#939598">
                <v:path arrowok="t"/>
              </v:shape>
            </v:group>
            <v:group style="position:absolute;left:7178;top:251;width:2;height:80" coordorigin="7178,251" coordsize="2,80">
              <v:shape style="position:absolute;left:7178;top:251;width:2;height:80" coordorigin="7178,251" coordsize="0,80" path="m7178,331l7178,251e" filled="false" stroked="true" strokeweight=".748pt" strokecolor="#939598">
                <v:path arrowok="t"/>
              </v:shape>
            </v:group>
            <v:group style="position:absolute;left:7138;top:251;width:2;height:80" coordorigin="7138,251" coordsize="2,80">
              <v:shape style="position:absolute;left:7138;top:251;width:2;height:80" coordorigin="7138,251" coordsize="1,80" path="m7138,331l7138,251e" filled="false" stroked="true" strokeweight=".748pt" strokecolor="#939598">
                <v:path arrowok="t"/>
              </v:shape>
            </v:group>
            <v:group style="position:absolute;left:7098;top:252;width:2;height:80" coordorigin="7098,252" coordsize="2,80">
              <v:shape style="position:absolute;left:7098;top:252;width:2;height:80" coordorigin="7098,252" coordsize="0,80" path="m7098,332l7098,252e" filled="false" stroked="true" strokeweight=".748pt" strokecolor="#939598">
                <v:path arrowok="t"/>
              </v:shape>
            </v:group>
            <v:group style="position:absolute;left:7058;top:252;width:2;height:80" coordorigin="7058,252" coordsize="2,80">
              <v:shape style="position:absolute;left:7058;top:252;width:2;height:80" coordorigin="7058,252" coordsize="0,80" path="m7058,332l7058,252e" filled="false" stroked="true" strokeweight=".748pt" strokecolor="#939598">
                <v:path arrowok="t"/>
              </v:shape>
            </v:group>
            <v:group style="position:absolute;left:7018;top:252;width:2;height:80" coordorigin="7018,252" coordsize="2,80">
              <v:shape style="position:absolute;left:7018;top:252;width:2;height:80" coordorigin="7018,252" coordsize="1,80" path="m7018,332l7018,252e" filled="false" stroked="true" strokeweight=".748pt" strokecolor="#939598">
                <v:path arrowok="t"/>
              </v:shape>
            </v:group>
            <v:group style="position:absolute;left:6978;top:252;width:2;height:80" coordorigin="6978,252" coordsize="2,80">
              <v:shape style="position:absolute;left:6978;top:252;width:2;height:80" coordorigin="6978,252" coordsize="0,80" path="m6978,332l6978,252e" filled="false" stroked="true" strokeweight=".748pt" strokecolor="#939598">
                <v:path arrowok="t"/>
              </v:shape>
            </v:group>
            <v:group style="position:absolute;left:6938;top:252;width:2;height:80" coordorigin="6938,252" coordsize="2,80">
              <v:shape style="position:absolute;left:6938;top:252;width:2;height:80" coordorigin="6938,252" coordsize="0,80" path="m6938,332l6938,252e" filled="false" stroked="true" strokeweight=".748pt" strokecolor="#939598">
                <v:path arrowok="t"/>
              </v:shape>
            </v:group>
            <v:group style="position:absolute;left:6898;top:252;width:2;height:80" coordorigin="6898,252" coordsize="2,80">
              <v:shape style="position:absolute;left:6898;top:252;width:2;height:80" coordorigin="6898,252" coordsize="0,80" path="m6898,332l6898,252e" filled="false" stroked="true" strokeweight=".748pt" strokecolor="#939598">
                <v:path arrowok="t"/>
              </v:shape>
            </v:group>
            <v:group style="position:absolute;left:6858;top:252;width:2;height:80" coordorigin="6858,252" coordsize="2,80">
              <v:shape style="position:absolute;left:6858;top:252;width:2;height:80" coordorigin="6858,252" coordsize="0,80" path="m6858,332l6858,252e" filled="false" stroked="true" strokeweight=".748pt" strokecolor="#939598">
                <v:path arrowok="t"/>
              </v:shape>
            </v:group>
            <v:group style="position:absolute;left:6818;top:252;width:2;height:80" coordorigin="6818,252" coordsize="2,80">
              <v:shape style="position:absolute;left:6818;top:252;width:2;height:80" coordorigin="6818,252" coordsize="1,80" path="m6818,332l6818,252e" filled="false" stroked="true" strokeweight=".748pt" strokecolor="#939598">
                <v:path arrowok="t"/>
              </v:shape>
            </v:group>
            <v:group style="position:absolute;left:6778;top:252;width:2;height:80" coordorigin="6778,252" coordsize="2,80">
              <v:shape style="position:absolute;left:6778;top:252;width:2;height:80" coordorigin="6778,252" coordsize="0,80" path="m6778,332l6778,252e" filled="false" stroked="true" strokeweight=".748pt" strokecolor="#939598">
                <v:path arrowok="t"/>
              </v:shape>
            </v:group>
            <v:group style="position:absolute;left:6738;top:252;width:2;height:80" coordorigin="6738,252" coordsize="2,80">
              <v:shape style="position:absolute;left:6738;top:252;width:2;height:80" coordorigin="6738,252" coordsize="0,80" path="m6738,332l6738,252e" filled="false" stroked="true" strokeweight=".748pt" strokecolor="#939598">
                <v:path arrowok="t"/>
              </v:shape>
            </v:group>
            <v:group style="position:absolute;left:6698;top:252;width:2;height:80" coordorigin="6698,252" coordsize="2,80">
              <v:shape style="position:absolute;left:6698;top:252;width:2;height:80" coordorigin="6698,252" coordsize="1,80" path="m6698,332l6698,252e" filled="false" stroked="true" strokeweight=".748pt" strokecolor="#939598">
                <v:path arrowok="t"/>
              </v:shape>
            </v:group>
            <v:group style="position:absolute;left:6658;top:252;width:2;height:80" coordorigin="6658,252" coordsize="2,80">
              <v:shape style="position:absolute;left:6658;top:252;width:2;height:80" coordorigin="6658,252" coordsize="1,80" path="m6658,332l6658,252e" filled="false" stroked="true" strokeweight=".748pt" strokecolor="#939598">
                <v:path arrowok="t"/>
              </v:shape>
            </v:group>
            <v:group style="position:absolute;left:6617;top:252;width:2;height:80" coordorigin="6617,252" coordsize="2,80">
              <v:shape style="position:absolute;left:6617;top:252;width:2;height:80" coordorigin="6617,252" coordsize="1,80" path="m6618,332l6617,252e" filled="false" stroked="true" strokeweight=".748pt" strokecolor="#939598">
                <v:path arrowok="t"/>
              </v:shape>
            </v:group>
            <v:group style="position:absolute;left:6577;top:252;width:2;height:80" coordorigin="6577,252" coordsize="2,80">
              <v:shape style="position:absolute;left:6577;top:252;width:2;height:80" coordorigin="6577,252" coordsize="1,80" path="m6577,332l6577,252e" filled="false" stroked="true" strokeweight=".748pt" strokecolor="#939598">
                <v:path arrowok="t"/>
              </v:shape>
            </v:group>
            <v:group style="position:absolute;left:6537;top:252;width:2;height:80" coordorigin="6537,252" coordsize="2,80">
              <v:shape style="position:absolute;left:6537;top:252;width:2;height:80" coordorigin="6537,252" coordsize="1,80" path="m6537,332l6537,252e" filled="false" stroked="true" strokeweight=".748pt" strokecolor="#939598">
                <v:path arrowok="t"/>
              </v:shape>
            </v:group>
            <v:group style="position:absolute;left:6497;top:252;width:2;height:80" coordorigin="6497,252" coordsize="2,80">
              <v:shape style="position:absolute;left:6497;top:252;width:2;height:80" coordorigin="6497,252" coordsize="0,80" path="m6497,332l6497,252e" filled="false" stroked="true" strokeweight=".748pt" strokecolor="#939598">
                <v:path arrowok="t"/>
              </v:shape>
            </v:group>
            <v:group style="position:absolute;left:6457;top:252;width:2;height:80" coordorigin="6457,252" coordsize="2,80">
              <v:shape style="position:absolute;left:6457;top:252;width:2;height:80" coordorigin="6457,252" coordsize="1,80" path="m6457,332l6457,252e" filled="false" stroked="true" strokeweight=".748pt" strokecolor="#939598">
                <v:path arrowok="t"/>
              </v:shape>
            </v:group>
            <v:group style="position:absolute;left:6417;top:252;width:2;height:80" coordorigin="6417,252" coordsize="2,80">
              <v:shape style="position:absolute;left:6417;top:252;width:2;height:80" coordorigin="6417,252" coordsize="0,80" path="m6417,332l6417,252e" filled="false" stroked="true" strokeweight=".748pt" strokecolor="#939598">
                <v:path arrowok="t"/>
              </v:shape>
            </v:group>
            <v:group style="position:absolute;left:6377;top:252;width:2;height:80" coordorigin="6377,252" coordsize="2,80">
              <v:shape style="position:absolute;left:6377;top:252;width:2;height:80" coordorigin="6377,252" coordsize="0,80" path="m6377,332l6377,252e" filled="false" stroked="true" strokeweight=".748pt" strokecolor="#939598">
                <v:path arrowok="t"/>
              </v:shape>
            </v:group>
            <v:group style="position:absolute;left:6337;top:252;width:2;height:80" coordorigin="6337,252" coordsize="2,80">
              <v:shape style="position:absolute;left:6337;top:252;width:2;height:80" coordorigin="6337,252" coordsize="0,80" path="m6337,332l6337,252e" filled="false" stroked="true" strokeweight=".748pt" strokecolor="#939598">
                <v:path arrowok="t"/>
              </v:shape>
            </v:group>
            <v:group style="position:absolute;left:6297;top:252;width:2;height:80" coordorigin="6297,252" coordsize="2,80">
              <v:shape style="position:absolute;left:6297;top:252;width:2;height:80" coordorigin="6297,252" coordsize="0,80" path="m6297,332l6297,252e" filled="false" stroked="true" strokeweight=".748pt" strokecolor="#939598">
                <v:path arrowok="t"/>
              </v:shape>
            </v:group>
            <v:group style="position:absolute;left:6257;top:252;width:2;height:80" coordorigin="6257,252" coordsize="2,80">
              <v:shape style="position:absolute;left:6257;top:252;width:2;height:80" coordorigin="6257,252" coordsize="1,80" path="m6257,332l6257,252e" filled="false" stroked="true" strokeweight=".748pt" strokecolor="#939598">
                <v:path arrowok="t"/>
              </v:shape>
            </v:group>
            <v:group style="position:absolute;left:6217;top:252;width:2;height:80" coordorigin="6217,252" coordsize="2,80">
              <v:shape style="position:absolute;left:6217;top:252;width:2;height:80" coordorigin="6217,252" coordsize="0,80" path="m6217,332l6217,252e" filled="false" stroked="true" strokeweight=".748pt" strokecolor="#939598">
                <v:path arrowok="t"/>
              </v:shape>
            </v:group>
            <v:group style="position:absolute;left:6177;top:252;width:2;height:80" coordorigin="6177,252" coordsize="2,80">
              <v:shape style="position:absolute;left:6177;top:252;width:2;height:80" coordorigin="6177,252" coordsize="0,80" path="m6177,332l6177,252e" filled="false" stroked="true" strokeweight=".748pt" strokecolor="#939598">
                <v:path arrowok="t"/>
              </v:shape>
            </v:group>
            <v:group style="position:absolute;left:6137;top:252;width:2;height:80" coordorigin="6137,252" coordsize="2,80">
              <v:shape style="position:absolute;left:6137;top:252;width:2;height:80" coordorigin="6137,252" coordsize="1,80" path="m6137,332l6137,252e" filled="false" stroked="true" strokeweight=".748pt" strokecolor="#939598">
                <v:path arrowok="t"/>
              </v:shape>
            </v:group>
            <v:group style="position:absolute;left:6097;top:252;width:2;height:80" coordorigin="6097,252" coordsize="2,80">
              <v:shape style="position:absolute;left:6097;top:252;width:2;height:80" coordorigin="6097,252" coordsize="0,80" path="m6097,332l6097,252e" filled="false" stroked="true" strokeweight=".748pt" strokecolor="#939598">
                <v:path arrowok="t"/>
              </v:shape>
            </v:group>
            <v:group style="position:absolute;left:6057;top:252;width:2;height:80" coordorigin="6057,252" coordsize="2,80">
              <v:shape style="position:absolute;left:6057;top:252;width:2;height:80" coordorigin="6057,252" coordsize="0,80" path="m6057,332l6057,252e" filled="false" stroked="true" strokeweight=".748pt" strokecolor="#939598">
                <v:path arrowok="t"/>
              </v:shape>
            </v:group>
            <v:group style="position:absolute;left:6017;top:252;width:2;height:80" coordorigin="6017,252" coordsize="2,80">
              <v:shape style="position:absolute;left:6017;top:252;width:2;height:80" coordorigin="6017,252" coordsize="0,80" path="m6017,332l6017,252e" filled="false" stroked="true" strokeweight=".748pt" strokecolor="#939598">
                <v:path arrowok="t"/>
              </v:shape>
            </v:group>
            <v:group style="position:absolute;left:5977;top:252;width:2;height:80" coordorigin="5977,252" coordsize="2,80">
              <v:shape style="position:absolute;left:5977;top:252;width:2;height:80" coordorigin="5977,252" coordsize="0,80" path="m5977,332l5977,252e" filled="false" stroked="true" strokeweight=".748pt" strokecolor="#939598">
                <v:path arrowok="t"/>
              </v:shape>
            </v:group>
            <v:group style="position:absolute;left:5936;top:252;width:2;height:80" coordorigin="5936,252" coordsize="2,80">
              <v:shape style="position:absolute;left:5936;top:252;width:2;height:80" coordorigin="5936,252" coordsize="1,80" path="m5936,332l5936,252e" filled="false" stroked="true" strokeweight=".748pt" strokecolor="#939598">
                <v:path arrowok="t"/>
              </v:shape>
            </v:group>
            <v:group style="position:absolute;left:5896;top:252;width:2;height:80" coordorigin="5896,252" coordsize="2,80">
              <v:shape style="position:absolute;left:5896;top:252;width:2;height:80" coordorigin="5896,252" coordsize="0,80" path="m5896,332l5896,252e" filled="false" stroked="true" strokeweight=".748pt" strokecolor="#939598">
                <v:path arrowok="t"/>
              </v:shape>
            </v:group>
            <v:group style="position:absolute;left:5856;top:252;width:2;height:80" coordorigin="5856,252" coordsize="2,80">
              <v:shape style="position:absolute;left:5856;top:252;width:2;height:80" coordorigin="5856,252" coordsize="0,80" path="m5856,332l5856,252e" filled="false" stroked="true" strokeweight=".748pt" strokecolor="#939598">
                <v:path arrowok="t"/>
              </v:shape>
            </v:group>
            <v:group style="position:absolute;left:5816;top:252;width:2;height:80" coordorigin="5816,252" coordsize="2,80">
              <v:shape style="position:absolute;left:5816;top:252;width:2;height:80" coordorigin="5816,252" coordsize="1,80" path="m5816,332l5816,252e" filled="false" stroked="true" strokeweight=".748pt" strokecolor="#939598">
                <v:path arrowok="t"/>
              </v:shape>
            </v:group>
            <v:group style="position:absolute;left:5776;top:252;width:2;height:80" coordorigin="5776,252" coordsize="2,80">
              <v:shape style="position:absolute;left:5776;top:252;width:2;height:80" coordorigin="5776,252" coordsize="0,80" path="m5776,332l5776,252e" filled="false" stroked="true" strokeweight=".748pt" strokecolor="#939598">
                <v:path arrowok="t"/>
              </v:shape>
            </v:group>
            <v:group style="position:absolute;left:5736;top:252;width:2;height:80" coordorigin="5736,252" coordsize="2,80">
              <v:shape style="position:absolute;left:5736;top:252;width:2;height:80" coordorigin="5736,252" coordsize="0,80" path="m5736,332l5736,252e" filled="false" stroked="true" strokeweight=".748pt" strokecolor="#939598">
                <v:path arrowok="t"/>
              </v:shape>
            </v:group>
            <v:group style="position:absolute;left:5696;top:252;width:2;height:80" coordorigin="5696,252" coordsize="2,80">
              <v:shape style="position:absolute;left:5696;top:252;width:2;height:80" coordorigin="5696,252" coordsize="0,80" path="m5696,332l5696,252e" filled="false" stroked="true" strokeweight=".748pt" strokecolor="#939598">
                <v:path arrowok="t"/>
              </v:shape>
            </v:group>
            <v:group style="position:absolute;left:5656;top:252;width:2;height:80" coordorigin="5656,252" coordsize="2,80">
              <v:shape style="position:absolute;left:5656;top:252;width:2;height:80" coordorigin="5656,252" coordsize="0,80" path="m5656,332l5656,252e" filled="false" stroked="true" strokeweight=".748pt" strokecolor="#939598">
                <v:path arrowok="t"/>
              </v:shape>
            </v:group>
            <v:group style="position:absolute;left:5616;top:252;width:2;height:80" coordorigin="5616,252" coordsize="2,80">
              <v:shape style="position:absolute;left:5616;top:252;width:2;height:80" coordorigin="5616,252" coordsize="1,80" path="m5616,332l5616,252e" filled="false" stroked="true" strokeweight=".748pt" strokecolor="#939598">
                <v:path arrowok="t"/>
              </v:shape>
            </v:group>
            <v:group style="position:absolute;left:5576;top:252;width:2;height:80" coordorigin="5576,252" coordsize="2,80">
              <v:shape style="position:absolute;left:5576;top:252;width:2;height:80" coordorigin="5576,252" coordsize="0,80" path="m5576,332l5576,252e" filled="false" stroked="true" strokeweight=".748pt" strokecolor="#939598">
                <v:path arrowok="t"/>
              </v:shape>
            </v:group>
            <v:group style="position:absolute;left:5536;top:252;width:2;height:80" coordorigin="5536,252" coordsize="2,80">
              <v:shape style="position:absolute;left:5536;top:252;width:2;height:80" coordorigin="5536,252" coordsize="1,80" path="m5536,332l5536,252e" filled="false" stroked="true" strokeweight=".748pt" strokecolor="#939598">
                <v:path arrowok="t"/>
              </v:shape>
            </v:group>
            <v:group style="position:absolute;left:5496;top:252;width:2;height:80" coordorigin="5496,252" coordsize="2,80">
              <v:shape style="position:absolute;left:5496;top:252;width:2;height:80" coordorigin="5496,252" coordsize="1,80" path="m5496,332l5496,252e" filled="false" stroked="true" strokeweight=".748pt" strokecolor="#939598">
                <v:path arrowok="t"/>
              </v:shape>
            </v:group>
            <v:group style="position:absolute;left:5456;top:252;width:2;height:80" coordorigin="5456,252" coordsize="2,80">
              <v:shape style="position:absolute;left:5456;top:252;width:2;height:80" coordorigin="5456,252" coordsize="1,80" path="m5456,332l5456,252e" filled="false" stroked="true" strokeweight=".748pt" strokecolor="#939598">
                <v:path arrowok="t"/>
              </v:shape>
            </v:group>
            <v:group style="position:absolute;left:5416;top:252;width:2;height:80" coordorigin="5416,252" coordsize="2,80">
              <v:shape style="position:absolute;left:5416;top:252;width:2;height:80" coordorigin="5416,252" coordsize="1,80" path="m5416,332l5416,252e" filled="false" stroked="true" strokeweight=".748pt" strokecolor="#939598">
                <v:path arrowok="t"/>
              </v:shape>
            </v:group>
            <v:group style="position:absolute;left:5376;top:252;width:2;height:80" coordorigin="5376,252" coordsize="2,80">
              <v:shape style="position:absolute;left:5376;top:252;width:2;height:80" coordorigin="5376,252" coordsize="1,80" path="m5376,332l5376,252e" filled="false" stroked="true" strokeweight=".748pt" strokecolor="#939598">
                <v:path arrowok="t"/>
              </v:shape>
            </v:group>
            <v:group style="position:absolute;left:5336;top:252;width:2;height:80" coordorigin="5336,252" coordsize="2,80">
              <v:shape style="position:absolute;left:5336;top:252;width:2;height:80" coordorigin="5336,252" coordsize="1,80" path="m5336,332l5336,252e" filled="false" stroked="true" strokeweight=".748pt" strokecolor="#939598">
                <v:path arrowok="t"/>
              </v:shape>
            </v:group>
            <v:group style="position:absolute;left:5295;top:252;width:2;height:80" coordorigin="5295,252" coordsize="2,80">
              <v:shape style="position:absolute;left:5295;top:252;width:2;height:80" coordorigin="5295,252" coordsize="0,80" path="m5296,332l5295,252e" filled="false" stroked="true" strokeweight=".748pt" strokecolor="#939598">
                <v:path arrowok="t"/>
              </v:shape>
            </v:group>
            <v:group style="position:absolute;left:5255;top:252;width:2;height:80" coordorigin="5255,252" coordsize="2,80">
              <v:shape style="position:absolute;left:5255;top:252;width:2;height:80" coordorigin="5255,252" coordsize="0,80" path="m5255,332l5255,252e" filled="false" stroked="true" strokeweight=".748pt" strokecolor="#939598">
                <v:path arrowok="t"/>
              </v:shape>
            </v:group>
            <v:group style="position:absolute;left:5215;top:252;width:2;height:80" coordorigin="5215,252" coordsize="2,80">
              <v:shape style="position:absolute;left:5215;top:252;width:2;height:80" coordorigin="5215,252" coordsize="0,80" path="m5215,332l5215,252e" filled="false" stroked="true" strokeweight=".748pt" strokecolor="#939598">
                <v:path arrowok="t"/>
              </v:shape>
            </v:group>
            <v:group style="position:absolute;left:5175;top:252;width:2;height:80" coordorigin="5175,252" coordsize="2,80">
              <v:shape style="position:absolute;left:5175;top:252;width:2;height:80" coordorigin="5175,252" coordsize="1,80" path="m5175,332l5175,252e" filled="false" stroked="true" strokeweight=".748pt" strokecolor="#939598">
                <v:path arrowok="t"/>
              </v:shape>
            </v:group>
            <v:group style="position:absolute;left:5135;top:252;width:2;height:80" coordorigin="5135,252" coordsize="2,80">
              <v:shape style="position:absolute;left:5135;top:252;width:2;height:80" coordorigin="5135,252" coordsize="0,80" path="m5135,332l5135,252e" filled="false" stroked="true" strokeweight=".748pt" strokecolor="#939598">
                <v:path arrowok="t"/>
              </v:shape>
            </v:group>
            <v:group style="position:absolute;left:5095;top:252;width:2;height:80" coordorigin="5095,252" coordsize="2,80">
              <v:shape style="position:absolute;left:5095;top:252;width:2;height:80" coordorigin="5095,252" coordsize="0,80" path="m5095,332l5095,252e" filled="false" stroked="true" strokeweight=".748pt" strokecolor="#939598">
                <v:path arrowok="t"/>
              </v:shape>
            </v:group>
            <v:group style="position:absolute;left:5055;top:252;width:2;height:80" coordorigin="5055,252" coordsize="2,80">
              <v:shape style="position:absolute;left:5055;top:252;width:2;height:80" coordorigin="5055,252" coordsize="1,80" path="m5055,332l5055,252e" filled="false" stroked="true" strokeweight=".748pt" strokecolor="#939598">
                <v:path arrowok="t"/>
              </v:shape>
            </v:group>
            <v:group style="position:absolute;left:5015;top:252;width:2;height:80" coordorigin="5015,252" coordsize="2,80">
              <v:shape style="position:absolute;left:5015;top:252;width:2;height:80" coordorigin="5015,252" coordsize="0,80" path="m5015,332l5015,252e" filled="false" stroked="true" strokeweight=".748pt" strokecolor="#939598">
                <v:path arrowok="t"/>
              </v:shape>
            </v:group>
            <v:group style="position:absolute;left:4975;top:252;width:2;height:80" coordorigin="4975,252" coordsize="2,80">
              <v:shape style="position:absolute;left:4975;top:252;width:2;height:80" coordorigin="4975,252" coordsize="0,80" path="m4975,332l4975,252e" filled="false" stroked="true" strokeweight=".748pt" strokecolor="#939598">
                <v:path arrowok="t"/>
              </v:shape>
            </v:group>
            <v:group style="position:absolute;left:4935;top:252;width:2;height:80" coordorigin="4935,252" coordsize="2,80">
              <v:shape style="position:absolute;left:4935;top:252;width:2;height:80" coordorigin="4935,252" coordsize="0,80" path="m4935,332l4935,252e" filled="false" stroked="true" strokeweight=".748pt" strokecolor="#939598">
                <v:path arrowok="t"/>
              </v:shape>
            </v:group>
            <v:group style="position:absolute;left:4895;top:252;width:2;height:80" coordorigin="4895,252" coordsize="2,80">
              <v:shape style="position:absolute;left:4895;top:252;width:2;height:80" coordorigin="4895,252" coordsize="0,80" path="m4895,332l4895,252e" filled="false" stroked="true" strokeweight=".748pt" strokecolor="#939598">
                <v:path arrowok="t"/>
              </v:shape>
            </v:group>
            <v:group style="position:absolute;left:4855;top:252;width:2;height:80" coordorigin="4855,252" coordsize="2,80">
              <v:shape style="position:absolute;left:4855;top:252;width:2;height:80" coordorigin="4855,252" coordsize="1,80" path="m4855,332l4855,252e" filled="false" stroked="true" strokeweight=".748pt" strokecolor="#939598">
                <v:path arrowok="t"/>
              </v:shape>
            </v:group>
            <v:group style="position:absolute;left:4815;top:252;width:2;height:80" coordorigin="4815,252" coordsize="2,80">
              <v:shape style="position:absolute;left:4815;top:252;width:2;height:80" coordorigin="4815,252" coordsize="0,80" path="m4815,332l4815,252e" filled="false" stroked="true" strokeweight=".748pt" strokecolor="#939598">
                <v:path arrowok="t"/>
              </v:shape>
            </v:group>
            <v:group style="position:absolute;left:4775;top:252;width:2;height:80" coordorigin="4775,252" coordsize="2,80">
              <v:shape style="position:absolute;left:4775;top:252;width:2;height:80" coordorigin="4775,252" coordsize="0,80" path="m4775,332l4775,252e" filled="false" stroked="true" strokeweight=".748pt" strokecolor="#939598">
                <v:path arrowok="t"/>
              </v:shape>
            </v:group>
            <v:group style="position:absolute;left:4735;top:252;width:2;height:80" coordorigin="4735,252" coordsize="2,80">
              <v:shape style="position:absolute;left:4735;top:252;width:2;height:80" coordorigin="4735,252" coordsize="1,80" path="m4735,332l4735,252e" filled="false" stroked="true" strokeweight=".748pt" strokecolor="#939598">
                <v:path arrowok="t"/>
              </v:shape>
            </v:group>
            <v:group style="position:absolute;left:4695;top:252;width:2;height:80" coordorigin="4695,252" coordsize="2,80">
              <v:shape style="position:absolute;left:4695;top:252;width:2;height:80" coordorigin="4695,252" coordsize="0,80" path="m4695,332l4695,252e" filled="false" stroked="true" strokeweight=".748pt" strokecolor="#939598">
                <v:path arrowok="t"/>
              </v:shape>
            </v:group>
            <v:group style="position:absolute;left:4655;top:252;width:2;height:80" coordorigin="4655,252" coordsize="2,80">
              <v:shape style="position:absolute;left:4655;top:252;width:2;height:80" coordorigin="4655,252" coordsize="0,80" path="m4655,332l4655,252e" filled="false" stroked="true" strokeweight=".748pt" strokecolor="#939598">
                <v:path arrowok="t"/>
              </v:shape>
            </v:group>
            <v:group style="position:absolute;left:4614;top:252;width:2;height:80" coordorigin="4614,252" coordsize="2,80">
              <v:shape style="position:absolute;left:4614;top:252;width:2;height:80" coordorigin="4614,252" coordsize="0,80" path="m4614,332l4614,252e" filled="false" stroked="true" strokeweight=".748pt" strokecolor="#939598">
                <v:path arrowok="t"/>
              </v:shape>
            </v:group>
            <v:group style="position:absolute;left:4574;top:252;width:2;height:80" coordorigin="4574,252" coordsize="2,80">
              <v:shape style="position:absolute;left:4574;top:252;width:2;height:80" coordorigin="4574,252" coordsize="0,80" path="m4574,332l4574,252e" filled="false" stroked="true" strokeweight=".748pt" strokecolor="#939598">
                <v:path arrowok="t"/>
              </v:shape>
            </v:group>
            <v:group style="position:absolute;left:4534;top:252;width:2;height:80" coordorigin="4534,252" coordsize="2,80">
              <v:shape style="position:absolute;left:4534;top:252;width:2;height:80" coordorigin="4534,252" coordsize="1,80" path="m4534,332l4534,252e" filled="false" stroked="true" strokeweight=".748pt" strokecolor="#939598">
                <v:path arrowok="t"/>
              </v:shape>
            </v:group>
            <v:group style="position:absolute;left:4494;top:252;width:2;height:80" coordorigin="4494,252" coordsize="2,80">
              <v:shape style="position:absolute;left:4494;top:252;width:2;height:80" coordorigin="4494,252" coordsize="0,80" path="m4494,332l4494,252e" filled="false" stroked="true" strokeweight=".748pt" strokecolor="#939598">
                <v:path arrowok="t"/>
              </v:shape>
            </v:group>
            <v:group style="position:absolute;left:4454;top:252;width:2;height:80" coordorigin="4454,252" coordsize="2,80">
              <v:shape style="position:absolute;left:4454;top:252;width:2;height:80" coordorigin="4454,252" coordsize="0,80" path="m4454,332l4454,252e" filled="false" stroked="true" strokeweight=".748pt" strokecolor="#939598">
                <v:path arrowok="t"/>
              </v:shape>
            </v:group>
            <v:group style="position:absolute;left:4414;top:252;width:2;height:80" coordorigin="4414,252" coordsize="2,80">
              <v:shape style="position:absolute;left:4414;top:252;width:2;height:80" coordorigin="4414,252" coordsize="1,80" path="m4414,332l4414,252e" filled="false" stroked="true" strokeweight=".748pt" strokecolor="#939598">
                <v:path arrowok="t"/>
              </v:shape>
            </v:group>
            <v:group style="position:absolute;left:4374;top:252;width:2;height:80" coordorigin="4374,252" coordsize="2,80">
              <v:shape style="position:absolute;left:4374;top:252;width:2;height:80" coordorigin="4374,252" coordsize="0,80" path="m4374,332l4374,252e" filled="false" stroked="true" strokeweight=".748pt" strokecolor="#939598">
                <v:path arrowok="t"/>
              </v:shape>
            </v:group>
            <v:group style="position:absolute;left:4334;top:252;width:2;height:80" coordorigin="4334,252" coordsize="2,80">
              <v:shape style="position:absolute;left:4334;top:252;width:2;height:80" coordorigin="4334,252" coordsize="1,80" path="m4334,332l4334,252e" filled="false" stroked="true" strokeweight=".748pt" strokecolor="#939598">
                <v:path arrowok="t"/>
              </v:shape>
            </v:group>
            <v:group style="position:absolute;left:4294;top:252;width:2;height:80" coordorigin="4294,252" coordsize="2,80">
              <v:shape style="position:absolute;left:4294;top:252;width:2;height:80" coordorigin="4294,252" coordsize="1,80" path="m4294,332l4294,252e" filled="false" stroked="true" strokeweight=".748pt" strokecolor="#939598">
                <v:path arrowok="t"/>
              </v:shape>
            </v:group>
            <v:group style="position:absolute;left:4254;top:252;width:2;height:80" coordorigin="4254,252" coordsize="2,80">
              <v:shape style="position:absolute;left:4254;top:252;width:2;height:80" coordorigin="4254,252" coordsize="1,80" path="m4254,332l4254,252e" filled="false" stroked="true" strokeweight=".748pt" strokecolor="#939598">
                <v:path arrowok="t"/>
              </v:shape>
            </v:group>
            <v:group style="position:absolute;left:4214;top:252;width:2;height:80" coordorigin="4214,252" coordsize="2,80">
              <v:shape style="position:absolute;left:4214;top:252;width:2;height:80" coordorigin="4214,252" coordsize="1,80" path="m4214,332l4214,252e" filled="false" stroked="true" strokeweight=".748pt" strokecolor="#939598">
                <v:path arrowok="t"/>
              </v:shape>
            </v:group>
            <v:group style="position:absolute;left:4174;top:252;width:2;height:80" coordorigin="4174,252" coordsize="2,80">
              <v:shape style="position:absolute;left:4174;top:252;width:2;height:80" coordorigin="4174,252" coordsize="1,80" path="m4174,332l4174,252e" filled="false" stroked="true" strokeweight=".748pt" strokecolor="#939598">
                <v:path arrowok="t"/>
              </v:shape>
            </v:group>
            <v:group style="position:absolute;left:4134;top:252;width:2;height:80" coordorigin="4134,252" coordsize="2,80">
              <v:shape style="position:absolute;left:4134;top:252;width:2;height:80" coordorigin="4134,252" coordsize="0,80" path="m4134,332l4134,252e" filled="false" stroked="true" strokeweight=".748pt" strokecolor="#939598">
                <v:path arrowok="t"/>
              </v:shape>
            </v:group>
            <v:group style="position:absolute;left:4094;top:252;width:2;height:80" coordorigin="4094,252" coordsize="2,80">
              <v:shape style="position:absolute;left:4094;top:252;width:2;height:80" coordorigin="4094,252" coordsize="0,80" path="m4094,332l4094,252e" filled="false" stroked="true" strokeweight=".748pt" strokecolor="#939598">
                <v:path arrowok="t"/>
              </v:shape>
            </v:group>
            <v:group style="position:absolute;left:4054;top:252;width:2;height:80" coordorigin="4054,252" coordsize="2,80">
              <v:shape style="position:absolute;left:4054;top:252;width:2;height:80" coordorigin="4054,252" coordsize="0,80" path="m4054,332l4054,252e" filled="false" stroked="true" strokeweight=".748pt" strokecolor="#939598">
                <v:path arrowok="t"/>
              </v:shape>
            </v:group>
            <v:group style="position:absolute;left:4014;top:252;width:2;height:80" coordorigin="4014,252" coordsize="2,80">
              <v:shape style="position:absolute;left:4014;top:252;width:2;height:80" coordorigin="4014,252" coordsize="0,80" path="m4014,332l4014,252e" filled="false" stroked="true" strokeweight=".748pt" strokecolor="#939598">
                <v:path arrowok="t"/>
              </v:shape>
            </v:group>
            <v:group style="position:absolute;left:3973;top:252;width:2;height:80" coordorigin="3973,252" coordsize="2,80">
              <v:shape style="position:absolute;left:3973;top:252;width:2;height:80" coordorigin="3973,252" coordsize="1,80" path="m3974,332l3973,252e" filled="false" stroked="true" strokeweight=".748pt" strokecolor="#939598">
                <v:path arrowok="t"/>
              </v:shape>
            </v:group>
            <v:group style="position:absolute;left:3933;top:252;width:2;height:80" coordorigin="3933,252" coordsize="2,80">
              <v:shape style="position:absolute;left:3933;top:252;width:2;height:80" coordorigin="3933,252" coordsize="0,80" path="m3933,332l3933,252e" filled="false" stroked="true" strokeweight=".748pt" strokecolor="#939598">
                <v:path arrowok="t"/>
              </v:shape>
            </v:group>
            <v:group style="position:absolute;left:3893;top:252;width:2;height:80" coordorigin="3893,252" coordsize="2,80">
              <v:shape style="position:absolute;left:3893;top:252;width:2;height:80" coordorigin="3893,252" coordsize="0,80" path="m3893,332l3893,252e" filled="false" stroked="true" strokeweight=".748pt" strokecolor="#939598">
                <v:path arrowok="t"/>
              </v:shape>
            </v:group>
            <v:group style="position:absolute;left:3853;top:252;width:2;height:80" coordorigin="3853,252" coordsize="2,80">
              <v:shape style="position:absolute;left:3853;top:252;width:2;height:80" coordorigin="3853,252" coordsize="0,80" path="m3853,332l3853,252e" filled="false" stroked="true" strokeweight=".748pt" strokecolor="#939598">
                <v:path arrowok="t"/>
              </v:shape>
            </v:group>
            <v:group style="position:absolute;left:3813;top:252;width:2;height:80" coordorigin="3813,252" coordsize="2,80">
              <v:shape style="position:absolute;left:3813;top:252;width:2;height:80" coordorigin="3813,252" coordsize="0,80" path="m3813,332l3813,252e" filled="false" stroked="true" strokeweight=".748pt" strokecolor="#939598">
                <v:path arrowok="t"/>
              </v:shape>
            </v:group>
            <v:group style="position:absolute;left:3773;top:252;width:2;height:80" coordorigin="3773,252" coordsize="2,80">
              <v:shape style="position:absolute;left:3773;top:252;width:2;height:80" coordorigin="3773,252" coordsize="0,80" path="m3773,332l3773,252e" filled="false" stroked="true" strokeweight=".748pt" strokecolor="#939598">
                <v:path arrowok="t"/>
              </v:shape>
            </v:group>
            <v:group style="position:absolute;left:3733;top:252;width:2;height:80" coordorigin="3733,252" coordsize="2,80">
              <v:shape style="position:absolute;left:3733;top:252;width:2;height:80" coordorigin="3733,252" coordsize="0,80" path="m3733,332l3733,252e" filled="false" stroked="true" strokeweight=".748pt" strokecolor="#939598">
                <v:path arrowok="t"/>
              </v:shape>
            </v:group>
            <v:group style="position:absolute;left:3693;top:253;width:2;height:80" coordorigin="3693,253" coordsize="2,80">
              <v:shape style="position:absolute;left:3693;top:253;width:2;height:80" coordorigin="3693,253" coordsize="0,80" path="m3693,333l3693,253e" filled="false" stroked="true" strokeweight=".748pt" strokecolor="#939598">
                <v:path arrowok="t"/>
              </v:shape>
            </v:group>
            <v:group style="position:absolute;left:3653;top:253;width:2;height:80" coordorigin="3653,253" coordsize="2,80">
              <v:shape style="position:absolute;left:3653;top:253;width:2;height:80" coordorigin="3653,253" coordsize="1,80" path="m3653,333l3653,253e" filled="false" stroked="true" strokeweight=".748pt" strokecolor="#939598">
                <v:path arrowok="t"/>
              </v:shape>
            </v:group>
            <v:group style="position:absolute;left:3613;top:253;width:2;height:80" coordorigin="3613,253" coordsize="2,80">
              <v:shape style="position:absolute;left:3613;top:253;width:2;height:80" coordorigin="3613,253" coordsize="0,80" path="m3613,333l3613,253e" filled="false" stroked="true" strokeweight=".748pt" strokecolor="#939598">
                <v:path arrowok="t"/>
              </v:shape>
            </v:group>
            <v:group style="position:absolute;left:3573;top:253;width:2;height:80" coordorigin="3573,253" coordsize="2,80">
              <v:shape style="position:absolute;left:3573;top:253;width:2;height:80" coordorigin="3573,253" coordsize="0,80" path="m3573,333l3573,253e" filled="false" stroked="true" strokeweight=".748pt" strokecolor="#939598">
                <v:path arrowok="t"/>
              </v:shape>
            </v:group>
            <v:group style="position:absolute;left:3533;top:253;width:2;height:80" coordorigin="3533,253" coordsize="2,80">
              <v:shape style="position:absolute;left:3533;top:253;width:2;height:80" coordorigin="3533,253" coordsize="0,80" path="m3533,333l3533,253e" filled="false" stroked="true" strokeweight=".748pt" strokecolor="#939598">
                <v:path arrowok="t"/>
              </v:shape>
            </v:group>
            <v:group style="position:absolute;left:3493;top:253;width:2;height:80" coordorigin="3493,253" coordsize="2,80">
              <v:shape style="position:absolute;left:3493;top:253;width:2;height:80" coordorigin="3493,253" coordsize="0,80" path="m3493,333l3493,253e" filled="false" stroked="true" strokeweight=".748pt" strokecolor="#939598">
                <v:path arrowok="t"/>
              </v:shape>
            </v:group>
            <v:group style="position:absolute;left:3453;top:253;width:2;height:80" coordorigin="3453,253" coordsize="2,80">
              <v:shape style="position:absolute;left:3453;top:253;width:2;height:80" coordorigin="3453,253" coordsize="0,80" path="m3453,333l3453,253e" filled="false" stroked="true" strokeweight=".748pt" strokecolor="#939598">
                <v:path arrowok="t"/>
              </v:shape>
            </v:group>
            <v:group style="position:absolute;left:3413;top:253;width:2;height:80" coordorigin="3413,253" coordsize="2,80">
              <v:shape style="position:absolute;left:3413;top:253;width:2;height:80" coordorigin="3413,253" coordsize="0,80" path="m3413,333l3413,253e" filled="false" stroked="true" strokeweight=".748pt" strokecolor="#939598">
                <v:path arrowok="t"/>
              </v:shape>
            </v:group>
            <v:group style="position:absolute;left:3373;top:253;width:2;height:80" coordorigin="3373,253" coordsize="2,80">
              <v:shape style="position:absolute;left:3373;top:253;width:2;height:80" coordorigin="3373,253" coordsize="0,80" path="m3373,333l3373,253e" filled="false" stroked="true" strokeweight=".748pt" strokecolor="#939598">
                <v:path arrowok="t"/>
              </v:shape>
            </v:group>
            <v:group style="position:absolute;left:3333;top:253;width:2;height:80" coordorigin="3333,253" coordsize="2,80">
              <v:shape style="position:absolute;left:3333;top:253;width:2;height:80" coordorigin="3333,253" coordsize="1,80" path="m3333,333l3333,253e" filled="false" stroked="true" strokeweight=".748pt" strokecolor="#939598">
                <v:path arrowok="t"/>
              </v:shape>
            </v:group>
            <v:group style="position:absolute;left:3292;top:253;width:2;height:80" coordorigin="3292,253" coordsize="2,80">
              <v:shape style="position:absolute;left:3292;top:253;width:2;height:80" coordorigin="3292,253" coordsize="0,80" path="m3292,333l3292,253e" filled="false" stroked="true" strokeweight=".748pt" strokecolor="#939598">
                <v:path arrowok="t"/>
              </v:shape>
            </v:group>
            <v:group style="position:absolute;left:3252;top:253;width:2;height:80" coordorigin="3252,253" coordsize="2,80">
              <v:shape style="position:absolute;left:3252;top:253;width:2;height:80" coordorigin="3252,253" coordsize="0,80" path="m3252,333l3252,253e" filled="false" stroked="true" strokeweight=".748pt" strokecolor="#939598">
                <v:path arrowok="t"/>
              </v:shape>
            </v:group>
            <v:group style="position:absolute;left:3212;top:253;width:2;height:80" coordorigin="3212,253" coordsize="2,80">
              <v:shape style="position:absolute;left:3212;top:253;width:2;height:80" coordorigin="3212,253" coordsize="0,80" path="m3212,333l3212,253e" filled="false" stroked="true" strokeweight=".748pt" strokecolor="#939598">
                <v:path arrowok="t"/>
              </v:shape>
            </v:group>
            <v:group style="position:absolute;left:3172;top:253;width:2;height:80" coordorigin="3172,253" coordsize="2,80">
              <v:shape style="position:absolute;left:3172;top:253;width:2;height:80" coordorigin="3172,253" coordsize="1,80" path="m3172,333l3172,253e" filled="false" stroked="true" strokeweight=".748pt" strokecolor="#939598">
                <v:path arrowok="t"/>
              </v:shape>
            </v:group>
            <v:group style="position:absolute;left:3132;top:253;width:2;height:80" coordorigin="3132,253" coordsize="2,80">
              <v:shape style="position:absolute;left:3132;top:253;width:2;height:80" coordorigin="3132,253" coordsize="1,80" path="m3132,333l3132,253e" filled="false" stroked="true" strokeweight=".748pt" strokecolor="#939598">
                <v:path arrowok="t"/>
              </v:shape>
            </v:group>
            <v:group style="position:absolute;left:3092;top:253;width:2;height:80" coordorigin="3092,253" coordsize="2,80">
              <v:shape style="position:absolute;left:3092;top:253;width:2;height:80" coordorigin="3092,253" coordsize="1,80" path="m3092,333l3092,253e" filled="false" stroked="true" strokeweight=".748pt" strokecolor="#939598">
                <v:path arrowok="t"/>
              </v:shape>
            </v:group>
            <v:group style="position:absolute;left:3052;top:253;width:2;height:80" coordorigin="3052,253" coordsize="2,80">
              <v:shape style="position:absolute;left:3052;top:253;width:2;height:80" coordorigin="3052,253" coordsize="1,80" path="m3052,333l3052,253e" filled="false" stroked="true" strokeweight=".748pt" strokecolor="#939598">
                <v:path arrowok="t"/>
              </v:shape>
            </v:group>
            <v:group style="position:absolute;left:3012;top:253;width:2;height:80" coordorigin="3012,253" coordsize="2,80">
              <v:shape style="position:absolute;left:3012;top:253;width:2;height:80" coordorigin="3012,253" coordsize="1,80" path="m3012,333l3012,253e" filled="false" stroked="true" strokeweight=".748pt" strokecolor="#939598">
                <v:path arrowok="t"/>
              </v:shape>
            </v:group>
            <v:group style="position:absolute;left:2972;top:253;width:2;height:80" coordorigin="2972,253" coordsize="2,80">
              <v:shape style="position:absolute;left:2972;top:253;width:2;height:80" coordorigin="2972,253" coordsize="0,80" path="m2972,333l2972,253e" filled="false" stroked="true" strokeweight=".748pt" strokecolor="#939598">
                <v:path arrowok="t"/>
              </v:shape>
            </v:group>
            <v:group style="position:absolute;left:2932;top:253;width:2;height:80" coordorigin="2932,253" coordsize="2,80">
              <v:shape style="position:absolute;left:2932;top:253;width:2;height:80" coordorigin="2932,253" coordsize="1,80" path="m2932,333l2932,253e" filled="false" stroked="true" strokeweight=".748pt" strokecolor="#939598">
                <v:path arrowok="t"/>
              </v:shape>
            </v:group>
            <v:group style="position:absolute;left:2892;top:253;width:2;height:80" coordorigin="2892,253" coordsize="2,80">
              <v:shape style="position:absolute;left:2892;top:253;width:2;height:80" coordorigin="2892,253" coordsize="1,80" path="m2892,333l2892,253e" filled="false" stroked="true" strokeweight=".748pt" strokecolor="#939598">
                <v:path arrowok="t"/>
              </v:shape>
            </v:group>
            <v:group style="position:absolute;left:2852;top:253;width:2;height:80" coordorigin="2852,253" coordsize="2,80">
              <v:shape style="position:absolute;left:2852;top:253;width:2;height:80" coordorigin="2852,253" coordsize="0,80" path="m2852,333l2852,253e" filled="false" stroked="true" strokeweight=".748pt" strokecolor="#939598">
                <v:path arrowok="t"/>
              </v:shape>
            </v:group>
            <v:group style="position:absolute;left:2812;top:253;width:2;height:80" coordorigin="2812,253" coordsize="2,80">
              <v:shape style="position:absolute;left:2812;top:253;width:2;height:80" coordorigin="2812,253" coordsize="0,80" path="m2812,333l2812,253e" filled="false" stroked="true" strokeweight=".748pt" strokecolor="#939598">
                <v:path arrowok="t"/>
              </v:shape>
            </v:group>
            <v:group style="position:absolute;left:2772;top:253;width:2;height:80" coordorigin="2772,253" coordsize="2,80">
              <v:shape style="position:absolute;left:2772;top:253;width:2;height:80" coordorigin="2772,253" coordsize="0,80" path="m2772,333l2772,253e" filled="false" stroked="true" strokeweight=".748pt" strokecolor="#939598">
                <v:path arrowok="t"/>
              </v:shape>
            </v:group>
            <v:group style="position:absolute;left:2732;top:253;width:2;height:80" coordorigin="2732,253" coordsize="2,80">
              <v:shape style="position:absolute;left:2732;top:253;width:2;height:80" coordorigin="2732,253" coordsize="0,80" path="m2732,333l2732,253e" filled="false" stroked="true" strokeweight=".748pt" strokecolor="#939598">
                <v:path arrowok="t"/>
              </v:shape>
            </v:group>
            <v:group style="position:absolute;left:2692;top:253;width:2;height:80" coordorigin="2692,253" coordsize="2,80">
              <v:shape style="position:absolute;left:2692;top:253;width:2;height:80" coordorigin="2692,253" coordsize="0,80" path="m2692,333l2692,253e" filled="false" stroked="true" strokeweight=".748pt" strokecolor="#939598">
                <v:path arrowok="t"/>
              </v:shape>
            </v:group>
            <v:group style="position:absolute;left:2651;top:253;width:2;height:80" coordorigin="2651,253" coordsize="2,80">
              <v:shape style="position:absolute;left:2651;top:253;width:2;height:80" coordorigin="2651,253" coordsize="0,80" path="m2652,333l2651,253e" filled="false" stroked="true" strokeweight=".748pt" strokecolor="#939598">
                <v:path arrowok="t"/>
              </v:shape>
            </v:group>
            <v:group style="position:absolute;left:2611;top:253;width:2;height:80" coordorigin="2611,253" coordsize="2,80">
              <v:shape style="position:absolute;left:2611;top:253;width:2;height:80" coordorigin="2611,253" coordsize="0,80" path="m2611,333l2611,253e" filled="false" stroked="true" strokeweight=".748pt" strokecolor="#939598">
                <v:path arrowok="t"/>
              </v:shape>
            </v:group>
            <v:group style="position:absolute;left:2571;top:253;width:2;height:80" coordorigin="2571,253" coordsize="2,80">
              <v:shape style="position:absolute;left:2571;top:253;width:2;height:80" coordorigin="2571,253" coordsize="0,80" path="m2571,333l2571,253e" filled="false" stroked="true" strokeweight=".748pt" strokecolor="#939598">
                <v:path arrowok="t"/>
              </v:shape>
            </v:group>
            <v:group style="position:absolute;left:2531;top:253;width:2;height:80" coordorigin="2531,253" coordsize="2,80">
              <v:shape style="position:absolute;left:2531;top:253;width:2;height:80" coordorigin="2531,253" coordsize="0,80" path="m2531,333l2531,253e" filled="false" stroked="true" strokeweight=".748pt" strokecolor="#939598">
                <v:path arrowok="t"/>
              </v:shape>
            </v:group>
            <v:group style="position:absolute;left:2491;top:253;width:2;height:80" coordorigin="2491,253" coordsize="2,80">
              <v:shape style="position:absolute;left:2491;top:253;width:2;height:80" coordorigin="2491,253" coordsize="0,80" path="m2491,333l2491,253e" filled="false" stroked="true" strokeweight=".748pt" strokecolor="#939598">
                <v:path arrowok="t"/>
              </v:shape>
            </v:group>
            <v:group style="position:absolute;left:2451;top:253;width:2;height:80" coordorigin="2451,253" coordsize="2,80">
              <v:shape style="position:absolute;left:2451;top:253;width:2;height:80" coordorigin="2451,253" coordsize="0,80" path="m2451,333l2451,253e" filled="false" stroked="true" strokeweight=".748pt" strokecolor="#939598">
                <v:path arrowok="t"/>
              </v:shape>
            </v:group>
            <v:group style="position:absolute;left:2411;top:253;width:2;height:80" coordorigin="2411,253" coordsize="2,80">
              <v:shape style="position:absolute;left:2411;top:253;width:2;height:80" coordorigin="2411,253" coordsize="1,80" path="m2411,333l2411,253e" filled="false" stroked="true" strokeweight=".748pt" strokecolor="#939598">
                <v:path arrowok="t"/>
              </v:shape>
            </v:group>
            <v:group style="position:absolute;left:2371;top:253;width:2;height:80" coordorigin="2371,253" coordsize="2,80">
              <v:shape style="position:absolute;left:2371;top:253;width:2;height:80" coordorigin="2371,253" coordsize="0,80" path="m2371,333l2371,253e" filled="false" stroked="true" strokeweight=".748pt" strokecolor="#939598">
                <v:path arrowok="t"/>
              </v:shape>
            </v:group>
            <v:group style="position:absolute;left:2331;top:253;width:2;height:80" coordorigin="2331,253" coordsize="2,80">
              <v:shape style="position:absolute;left:2331;top:253;width:2;height:80" coordorigin="2331,253" coordsize="0,80" path="m2331,333l2331,253e" filled="false" stroked="true" strokeweight=".748pt" strokecolor="#939598">
                <v:path arrowok="t"/>
              </v:shape>
            </v:group>
            <v:group style="position:absolute;left:2291;top:253;width:2;height:80" coordorigin="2291,253" coordsize="2,80">
              <v:shape style="position:absolute;left:2291;top:253;width:2;height:80" coordorigin="2291,253" coordsize="1,80" path="m2291,333l2291,253e" filled="false" stroked="true" strokeweight=".748pt" strokecolor="#939598">
                <v:path arrowok="t"/>
              </v:shape>
            </v:group>
            <v:group style="position:absolute;left:2251;top:253;width:2;height:80" coordorigin="2251,253" coordsize="2,80">
              <v:shape style="position:absolute;left:2251;top:253;width:2;height:80" coordorigin="2251,253" coordsize="0,80" path="m2251,333l2251,253e" filled="false" stroked="true" strokeweight=".748pt" strokecolor="#939598">
                <v:path arrowok="t"/>
              </v:shape>
            </v:group>
            <v:group style="position:absolute;left:2211;top:253;width:2;height:80" coordorigin="2211,253" coordsize="2,80">
              <v:shape style="position:absolute;left:2211;top:253;width:2;height:80" coordorigin="2211,253" coordsize="0,80" path="m2211,333l2211,253e" filled="false" stroked="true" strokeweight=".748pt" strokecolor="#939598">
                <v:path arrowok="t"/>
              </v:shape>
            </v:group>
            <v:group style="position:absolute;left:2171;top:253;width:2;height:80" coordorigin="2171,253" coordsize="2,80">
              <v:shape style="position:absolute;left:2171;top:253;width:2;height:80" coordorigin="2171,253" coordsize="0,80" path="m2171,333l2171,253e" filled="false" stroked="true" strokeweight=".748pt" strokecolor="#939598">
                <v:path arrowok="t"/>
              </v:shape>
            </v:group>
            <v:group style="position:absolute;left:2131;top:253;width:2;height:80" coordorigin="2131,253" coordsize="2,80">
              <v:shape style="position:absolute;left:2131;top:253;width:2;height:80" coordorigin="2131,253" coordsize="0,80" path="m2131,333l2131,253e" filled="false" stroked="true" strokeweight=".748pt" strokecolor="#939598">
                <v:path arrowok="t"/>
              </v:shape>
            </v:group>
            <v:group style="position:absolute;left:2091;top:253;width:2;height:80" coordorigin="2091,253" coordsize="2,80">
              <v:shape style="position:absolute;left:2091;top:253;width:2;height:80" coordorigin="2091,253" coordsize="0,80" path="m2091,333l2091,253e" filled="false" stroked="true" strokeweight=".748pt" strokecolor="#939598">
                <v:path arrowok="t"/>
              </v:shape>
            </v:group>
            <v:group style="position:absolute;left:2051;top:253;width:2;height:80" coordorigin="2051,253" coordsize="2,80">
              <v:shape style="position:absolute;left:2051;top:253;width:2;height:80" coordorigin="2051,253" coordsize="0,80" path="m2051,333l2051,253e" filled="false" stroked="true" strokeweight=".748pt" strokecolor="#939598">
                <v:path arrowok="t"/>
              </v:shape>
            </v:group>
            <v:group style="position:absolute;left:2011;top:253;width:2;height:80" coordorigin="2011,253" coordsize="2,80">
              <v:shape style="position:absolute;left:2011;top:253;width:2;height:80" coordorigin="2011,253" coordsize="0,80" path="m2011,333l2011,253e" filled="false" stroked="true" strokeweight=".748pt" strokecolor="#939598">
                <v:path arrowok="t"/>
              </v:shape>
            </v:group>
            <v:group style="position:absolute;left:1970;top:253;width:2;height:80" coordorigin="1970,253" coordsize="2,80">
              <v:shape style="position:absolute;left:1970;top:253;width:2;height:80" coordorigin="1970,253" coordsize="1,80" path="m1970,333l1970,253e" filled="false" stroked="true" strokeweight=".748pt" strokecolor="#939598">
                <v:path arrowok="t"/>
              </v:shape>
            </v:group>
            <v:group style="position:absolute;left:1930;top:253;width:2;height:80" coordorigin="1930,253" coordsize="2,80">
              <v:shape style="position:absolute;left:1930;top:253;width:2;height:80" coordorigin="1930,253" coordsize="0,80" path="m1930,333l1930,253e" filled="false" stroked="true" strokeweight=".748pt" strokecolor="#939598">
                <v:path arrowok="t"/>
              </v:shape>
            </v:group>
            <v:group style="position:absolute;left:1890;top:253;width:2;height:80" coordorigin="1890,253" coordsize="2,80">
              <v:shape style="position:absolute;left:1890;top:253;width:2;height:80" coordorigin="1890,253" coordsize="1,80" path="m1890,333l1890,253e" filled="false" stroked="true" strokeweight=".748pt" strokecolor="#939598">
                <v:path arrowok="t"/>
              </v:shape>
            </v:group>
            <v:group style="position:absolute;left:1850;top:253;width:2;height:80" coordorigin="1850,253" coordsize="2,80">
              <v:shape style="position:absolute;left:1850;top:253;width:2;height:80" coordorigin="1850,253" coordsize="1,80" path="m1850,333l1850,253e" filled="false" stroked="true" strokeweight=".748pt" strokecolor="#939598">
                <v:path arrowok="t"/>
              </v:shape>
            </v:group>
            <v:group style="position:absolute;left:1810;top:253;width:2;height:80" coordorigin="1810,253" coordsize="2,80">
              <v:shape style="position:absolute;left:1810;top:253;width:2;height:80" coordorigin="1810,253" coordsize="0,80" path="m1810,333l1810,253e" filled="false" stroked="true" strokeweight=".748pt" strokecolor="#939598">
                <v:path arrowok="t"/>
              </v:shape>
            </v:group>
            <v:group style="position:absolute;left:1770;top:253;width:2;height:80" coordorigin="1770,253" coordsize="2,80">
              <v:shape style="position:absolute;left:1770;top:253;width:2;height:80" coordorigin="1770,253" coordsize="1,80" path="m1770,333l1770,253e" filled="false" stroked="true" strokeweight=".748pt" strokecolor="#939598">
                <v:path arrowok="t"/>
              </v:shape>
            </v:group>
            <v:group style="position:absolute;left:1730;top:253;width:2;height:80" coordorigin="1730,253" coordsize="2,80">
              <v:shape style="position:absolute;left:1730;top:253;width:2;height:80" coordorigin="1730,253" coordsize="0,80" path="m1730,333l1730,253e" filled="false" stroked="true" strokeweight=".748pt" strokecolor="#939598">
                <v:path arrowok="t"/>
              </v:shape>
            </v:group>
            <v:group style="position:absolute;left:1690;top:253;width:2;height:80" coordorigin="1690,253" coordsize="2,80">
              <v:shape style="position:absolute;left:1690;top:253;width:2;height:80" coordorigin="1690,253" coordsize="0,80" path="m1690,333l1690,253e" filled="false" stroked="true" strokeweight=".748pt" strokecolor="#939598">
                <v:path arrowok="t"/>
              </v:shape>
            </v:group>
            <v:group style="position:absolute;left:1650;top:253;width:2;height:80" coordorigin="1650,253" coordsize="2,80">
              <v:shape style="position:absolute;left:1650;top:253;width:2;height:80" coordorigin="1650,253" coordsize="0,80" path="m1650,333l1650,253e" filled="false" stroked="true" strokeweight=".748pt" strokecolor="#939598">
                <v:path arrowok="t"/>
              </v:shape>
            </v:group>
            <v:group style="position:absolute;left:1610;top:253;width:2;height:80" coordorigin="1610,253" coordsize="2,80">
              <v:shape style="position:absolute;left:1610;top:253;width:2;height:80" coordorigin="1610,253" coordsize="0,80" path="m1610,333l1610,253e" filled="false" stroked="true" strokeweight=".748pt" strokecolor="#939598">
                <v:path arrowok="t"/>
              </v:shape>
            </v:group>
            <v:group style="position:absolute;left:1570;top:253;width:2;height:80" coordorigin="1570,253" coordsize="2,80">
              <v:shape style="position:absolute;left:1570;top:253;width:2;height:80" coordorigin="1570,253" coordsize="0,80" path="m1570,333l1570,253e" filled="false" stroked="true" strokeweight=".748pt" strokecolor="#939598">
                <v:path arrowok="t"/>
              </v:shape>
            </v:group>
            <v:group style="position:absolute;left:1530;top:253;width:2;height:80" coordorigin="1530,253" coordsize="2,80">
              <v:shape style="position:absolute;left:1530;top:253;width:2;height:80" coordorigin="1530,253" coordsize="1,80" path="m1530,333l1530,253e" filled="false" stroked="true" strokeweight=".748pt" strokecolor="#939598">
                <v:path arrowok="t"/>
              </v:shape>
            </v:group>
            <v:group style="position:absolute;left:1490;top:253;width:2;height:80" coordorigin="1490,253" coordsize="2,80">
              <v:shape style="position:absolute;left:1490;top:253;width:2;height:80" coordorigin="1490,253" coordsize="0,80" path="m1490,333l1490,253e" filled="false" stroked="true" strokeweight=".748pt" strokecolor="#939598">
                <v:path arrowok="t"/>
              </v:shape>
            </v:group>
            <v:group style="position:absolute;left:1450;top:253;width:2;height:80" coordorigin="1450,253" coordsize="2,80">
              <v:shape style="position:absolute;left:1450;top:253;width:2;height:80" coordorigin="1450,253" coordsize="0,80" path="m1450,333l1450,253e" filled="false" stroked="true" strokeweight=".748pt" strokecolor="#939598">
                <v:path arrowok="t"/>
              </v:shape>
            </v:group>
            <v:group style="position:absolute;left:1410;top:253;width:2;height:80" coordorigin="1410,253" coordsize="2,80">
              <v:shape style="position:absolute;left:1410;top:253;width:2;height:80" coordorigin="1410,253" coordsize="0,80" path="m1410,333l1410,253e" filled="false" stroked="true" strokeweight=".748pt" strokecolor="#939598">
                <v:path arrowok="t"/>
              </v:shape>
            </v:group>
            <v:group style="position:absolute;left:1370;top:253;width:2;height:80" coordorigin="1370,253" coordsize="2,80">
              <v:shape style="position:absolute;left:1370;top:253;width:2;height:80" coordorigin="1370,253" coordsize="0,80" path="m1370,333l1370,253e" filled="false" stroked="true" strokeweight=".748pt" strokecolor="#939598">
                <v:path arrowok="t"/>
              </v:shape>
            </v:group>
            <v:group style="position:absolute;left:1329;top:253;width:2;height:80" coordorigin="1329,253" coordsize="2,80">
              <v:shape style="position:absolute;left:1329;top:253;width:2;height:80" coordorigin="1329,253" coordsize="0,80" path="m1330,333l1329,253e" filled="false" stroked="true" strokeweight=".748pt" strokecolor="#939598">
                <v:path arrowok="t"/>
              </v:shape>
            </v:group>
            <v:group style="position:absolute;left:1289;top:253;width:2;height:80" coordorigin="1289,253" coordsize="2,80">
              <v:shape style="position:absolute;left:1289;top:253;width:2;height:80" coordorigin="1289,253" coordsize="0,80" path="m1289,333l1289,253e" filled="false" stroked="true" strokeweight=".748pt" strokecolor="#939598">
                <v:path arrowok="t"/>
              </v:shape>
            </v:group>
            <v:group style="position:absolute;left:1249;top:253;width:2;height:80" coordorigin="1249,253" coordsize="2,80">
              <v:shape style="position:absolute;left:1249;top:253;width:2;height:80" coordorigin="1249,253" coordsize="0,80" path="m1249,333l1249,253e" filled="false" stroked="true" strokeweight=".748pt" strokecolor="#939598">
                <v:path arrowok="t"/>
              </v:shape>
            </v:group>
            <v:group style="position:absolute;left:1209;top:253;width:2;height:80" coordorigin="1209,253" coordsize="2,80">
              <v:shape style="position:absolute;left:1209;top:253;width:2;height:80" coordorigin="1209,253" coordsize="0,80" path="m1209,333l1209,253e" filled="false" stroked="true" strokeweight=".748pt" strokecolor="#939598">
                <v:path arrowok="t"/>
              </v:shape>
            </v:group>
            <v:group style="position:absolute;left:1169;top:253;width:2;height:80" coordorigin="1169,253" coordsize="2,80">
              <v:shape style="position:absolute;left:1169;top:253;width:2;height:80" coordorigin="1169,253" coordsize="0,80" path="m1169,333l1169,253e" filled="false" stroked="true" strokeweight=".748pt" strokecolor="#939598">
                <v:path arrowok="t"/>
              </v:shape>
            </v:group>
            <v:group style="position:absolute;left:1129;top:253;width:2;height:80" coordorigin="1129,253" coordsize="2,80">
              <v:shape style="position:absolute;left:1129;top:253;width:2;height:80" coordorigin="1129,253" coordsize="0,80" path="m1129,333l1129,253e" filled="false" stroked="true" strokeweight=".748pt" strokecolor="#939598">
                <v:path arrowok="t"/>
              </v:shape>
            </v:group>
            <v:group style="position:absolute;left:1089;top:253;width:2;height:80" coordorigin="1089,253" coordsize="2,80">
              <v:shape style="position:absolute;left:1089;top:253;width:2;height:80" coordorigin="1089,253" coordsize="0,80" path="m1089,333l1089,253e" filled="false" stroked="true" strokeweight=".748pt" strokecolor="#939598">
                <v:path arrowok="t"/>
              </v:shape>
            </v:group>
            <v:group style="position:absolute;left:1049;top:253;width:2;height:80" coordorigin="1049,253" coordsize="2,80">
              <v:shape style="position:absolute;left:1049;top:253;width:2;height:80" coordorigin="1049,253" coordsize="0,80" path="m1049,333l1049,253e" filled="false" stroked="true" strokeweight=".748pt" strokecolor="#939598">
                <v:path arrowok="t"/>
              </v:shape>
            </v:group>
            <v:group style="position:absolute;left:1009;top:253;width:2;height:80" coordorigin="1009,253" coordsize="2,80">
              <v:shape style="position:absolute;left:1009;top:253;width:2;height:80" coordorigin="1009,253" coordsize="0,80" path="m1009,333l1009,253e" filled="false" stroked="true" strokeweight=".748pt" strokecolor="#939598">
                <v:path arrowok="t"/>
              </v:shape>
            </v:group>
            <v:group style="position:absolute;left:969;top:253;width:2;height:80" coordorigin="969,253" coordsize="2,80">
              <v:shape style="position:absolute;left:969;top:253;width:2;height:80" coordorigin="969,253" coordsize="0,80" path="m969,333l969,253e" filled="false" stroked="true" strokeweight=".748pt" strokecolor="#939598">
                <v:path arrowok="t"/>
              </v:shape>
            </v:group>
            <v:group style="position:absolute;left:929;top:253;width:2;height:80" coordorigin="929,253" coordsize="2,80">
              <v:shape style="position:absolute;left:929;top:253;width:2;height:80" coordorigin="929,253" coordsize="0,80" path="m929,333l929,253e" filled="false" stroked="true" strokeweight=".748pt" strokecolor="#939598">
                <v:path arrowok="t"/>
              </v:shape>
            </v:group>
            <v:group style="position:absolute;left:889;top:253;width:2;height:80" coordorigin="889,253" coordsize="2,80">
              <v:shape style="position:absolute;left:889;top:253;width:2;height:80" coordorigin="889,253" coordsize="1,80" path="m889,333l889,253e" filled="false" stroked="true" strokeweight=".748pt" strokecolor="#939598">
                <v:path arrowok="t"/>
              </v:shape>
            </v:group>
            <v:group style="position:absolute;left:849;top:253;width:2;height:80" coordorigin="849,253" coordsize="2,80">
              <v:shape style="position:absolute;left:849;top:253;width:2;height:80" coordorigin="849,253" coordsize="1,80" path="m849,333l849,253e" filled="false" stroked="true" strokeweight=".748pt" strokecolor="#939598">
                <v:path arrowok="t"/>
              </v:shape>
            </v:group>
            <v:group style="position:absolute;left:809;top:253;width:2;height:80" coordorigin="809,253" coordsize="2,80">
              <v:shape style="position:absolute;left:809;top:253;width:2;height:80" coordorigin="809,253" coordsize="0,80" path="m809,333l809,253e" filled="false" stroked="true" strokeweight=".748pt" strokecolor="#939598">
                <v:path arrowok="t"/>
              </v:shape>
            </v:group>
            <v:group style="position:absolute;left:769;top:253;width:2;height:80" coordorigin="769,253" coordsize="2,80">
              <v:shape style="position:absolute;left:769;top:253;width:2;height:80" coordorigin="769,253" coordsize="1,80" path="m769,333l769,253e" filled="false" stroked="true" strokeweight=".748pt" strokecolor="#939598">
                <v:path arrowok="t"/>
              </v:shape>
            </v:group>
            <v:group style="position:absolute;left:729;top:253;width:2;height:80" coordorigin="729,253" coordsize="2,80">
              <v:shape style="position:absolute;left:729;top:253;width:2;height:80" coordorigin="729,253" coordsize="1,80" path="m729,333l729,253e" filled="false" stroked="true" strokeweight=".748pt" strokecolor="#939598">
                <v:path arrowok="t"/>
              </v:shape>
            </v:group>
            <v:group style="position:absolute;left:689;top:253;width:2;height:80" coordorigin="689,253" coordsize="2,80">
              <v:shape style="position:absolute;left:689;top:253;width:2;height:80" coordorigin="689,253" coordsize="1,80" path="m689,333l689,253e" filled="false" stroked="true" strokeweight=".748pt" strokecolor="#939598">
                <v:path arrowok="t"/>
              </v:shape>
            </v:group>
            <v:group style="position:absolute;left:709;top:371;width:11197;height:2" coordorigin="709,371" coordsize="11197,2">
              <v:shape style="position:absolute;left:709;top:371;width:11197;height:2" coordorigin="709,371" coordsize="11197,0" path="m709,371l11906,371e" filled="false" stroked="true" strokeweight="1pt" strokecolor="#939598">
                <v:path arrowok="t"/>
              </v:shape>
            </v:group>
            <v:group style="position:absolute;left:248;top:254;width:2;height:80" coordorigin="248,254" coordsize="2,80">
              <v:shape style="position:absolute;left:248;top:254;width:2;height:80" coordorigin="248,254" coordsize="0,80" path="m248,334l248,254e" filled="false" stroked="true" strokeweight=".748pt" strokecolor="#939598">
                <v:path arrowok="t"/>
              </v:shape>
            </v:group>
            <v:group style="position:absolute;left:208;top:254;width:2;height:80" coordorigin="208,254" coordsize="2,80">
              <v:shape style="position:absolute;left:208;top:254;width:2;height:80" coordorigin="208,254" coordsize="0,80" path="m208,334l208,254e" filled="false" stroked="true" strokeweight=".748pt" strokecolor="#939598">
                <v:path arrowok="t"/>
              </v:shape>
            </v:group>
            <v:group style="position:absolute;left:168;top:254;width:2;height:80" coordorigin="168,254" coordsize="2,80">
              <v:shape style="position:absolute;left:168;top:254;width:2;height:80" coordorigin="168,254" coordsize="0,80" path="m168,334l168,254e" filled="false" stroked="true" strokeweight=".748pt" strokecolor="#939598">
                <v:path arrowok="t"/>
              </v:shape>
            </v:group>
            <v:group style="position:absolute;left:128;top:254;width:2;height:80" coordorigin="128,254" coordsize="2,80">
              <v:shape style="position:absolute;left:128;top:254;width:2;height:80" coordorigin="128,254" coordsize="1,80" path="m128,334l128,254e" filled="false" stroked="true" strokeweight=".748pt" strokecolor="#939598">
                <v:path arrowok="t"/>
              </v:shape>
            </v:group>
            <v:group style="position:absolute;left:88;top:254;width:2;height:80" coordorigin="88,254" coordsize="2,80">
              <v:shape style="position:absolute;left:88;top:254;width:2;height:80" coordorigin="88,254" coordsize="0,80" path="m88,334l88,254e" filled="false" stroked="true" strokeweight=".748pt" strokecolor="#939598">
                <v:path arrowok="t"/>
              </v:shape>
            </v:group>
            <v:group style="position:absolute;left:48;top:254;width:2;height:80" coordorigin="48,254" coordsize="2,80">
              <v:shape style="position:absolute;left:48;top:254;width:2;height:80" coordorigin="48,254" coordsize="0,80" path="m48,334l48,254e" filled="false" stroked="true" strokeweight=".748pt" strokecolor="#939598">
                <v:path arrowok="t"/>
              </v:shape>
            </v:group>
            <v:group style="position:absolute;left:7;top:254;width:2;height:80" coordorigin="7,254" coordsize="2,80">
              <v:shape style="position:absolute;left:7;top:254;width:2;height:80" coordorigin="7,254" coordsize="1,80" path="m8,334l7,254e" filled="false" stroked="true" strokeweight=".748pt" strokecolor="#939598">
                <v:path arrowok="t"/>
              </v:shape>
            </v:group>
            <v:group style="position:absolute;left:0;top:371;width:244;height:2" coordorigin="0,371" coordsize="244,2">
              <v:shape style="position:absolute;left:0;top:371;width:244;height:2" coordorigin="0,371" coordsize="244,0" path="m10,371l254,371e" filled="false" stroked="true" strokeweight="1pt" strokecolor="#939598">
                <v:path arrowok="t"/>
              </v:shape>
            </v:group>
            <v:group style="position:absolute;left:244;top:95;width:465;height:344" coordorigin="244,95" coordsize="465,344">
              <v:shape style="position:absolute;left:244;top:95;width:465;height:344" coordorigin="244,95" coordsize="465,344" path="m244,438l709,438,709,95,244,95,244,438xe" filled="true" fillcolor="#ffffff" stroked="false">
                <v:path arrowok="t"/>
                <v:fill type="solid"/>
              </v:shape>
            </v:group>
            <v:group style="position:absolute;left:323;top:111;width:312;height:304" coordorigin="323,111" coordsize="312,304">
              <v:shape style="position:absolute;left:323;top:111;width:312;height:304" coordorigin="323,111" coordsize="312,304" path="m323,415l635,415,635,111,323,111,323,415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Calibri"/>
          <w:color w:val="939598"/>
          <w:spacing w:val="-27"/>
          <w:u w:val="none"/>
        </w:rPr>
        <w:t>24</w:t>
      </w:r>
      <w:r>
        <w:rPr>
          <w:rFonts w:ascii="Calibri"/>
          <w:spacing w:val="-27"/>
          <w:u w:val="none"/>
        </w:rPr>
      </w:r>
    </w:p>
    <w:p>
      <w:pPr>
        <w:spacing w:after="0" w:line="240" w:lineRule="auto"/>
        <w:jc w:val="left"/>
        <w:rPr>
          <w:rFonts w:ascii="Calibri" w:hAnsi="Calibri" w:cs="Calibri" w:eastAsia="Calibri"/>
        </w:rPr>
        <w:sectPr>
          <w:pgSz w:w="11910" w:h="16840"/>
          <w:pgMar w:top="760" w:bottom="0" w:left="0" w:right="0"/>
        </w:sectPr>
      </w:pPr>
    </w:p>
    <w:p>
      <w:pPr>
        <w:spacing w:line="240" w:lineRule="auto" w:before="11"/>
        <w:rPr>
          <w:rFonts w:ascii="Calibri" w:hAnsi="Calibri" w:cs="Calibri" w:eastAsia="Calibri"/>
          <w:sz w:val="6"/>
          <w:szCs w:val="6"/>
        </w:rPr>
      </w:pPr>
    </w:p>
    <w:p>
      <w:pPr>
        <w:spacing w:line="1502" w:lineRule="exact"/>
        <w:ind w:left="1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position w:val="-29"/>
          <w:sz w:val="20"/>
          <w:szCs w:val="20"/>
        </w:rPr>
        <w:pict>
          <v:group style="width:576pt;height:75.150pt;mso-position-horizontal-relative:char;mso-position-vertical-relative:line" coordorigin="0,0" coordsize="11520,1503">
            <v:group style="position:absolute;left:5049;top:731;width:2;height:80" coordorigin="5049,731" coordsize="2,80">
              <v:shape style="position:absolute;left:5049;top:731;width:2;height:80" coordorigin="5049,731" coordsize="1,80" path="m5049,811l5049,731e" filled="false" stroked="true" strokeweight=".748pt" strokecolor="#939598">
                <v:path arrowok="t"/>
              </v:shape>
            </v:group>
            <v:group style="position:absolute;left:5009;top:731;width:2;height:80" coordorigin="5009,731" coordsize="2,80">
              <v:shape style="position:absolute;left:5009;top:731;width:2;height:80" coordorigin="5009,731" coordsize="0,80" path="m5009,811l5009,731e" filled="false" stroked="true" strokeweight=".748pt" strokecolor="#939598">
                <v:path arrowok="t"/>
              </v:shape>
            </v:group>
            <v:group style="position:absolute;left:4969;top:731;width:2;height:80" coordorigin="4969,731" coordsize="2,80">
              <v:shape style="position:absolute;left:4969;top:731;width:2;height:80" coordorigin="4969,731" coordsize="1,80" path="m4969,811l4969,731e" filled="false" stroked="true" strokeweight=".748pt" strokecolor="#939598">
                <v:path arrowok="t"/>
              </v:shape>
            </v:group>
            <v:group style="position:absolute;left:4929;top:731;width:2;height:80" coordorigin="4929,731" coordsize="2,80">
              <v:shape style="position:absolute;left:4929;top:731;width:2;height:80" coordorigin="4929,731" coordsize="0,80" path="m4929,811l4929,731e" filled="false" stroked="true" strokeweight=".748pt" strokecolor="#939598">
                <v:path arrowok="t"/>
              </v:shape>
            </v:group>
            <v:group style="position:absolute;left:4889;top:731;width:2;height:80" coordorigin="4889,731" coordsize="2,80">
              <v:shape style="position:absolute;left:4889;top:731;width:2;height:80" coordorigin="4889,731" coordsize="0,80" path="m4889,811l4889,731e" filled="false" stroked="true" strokeweight=".748pt" strokecolor="#939598">
                <v:path arrowok="t"/>
              </v:shape>
            </v:group>
            <v:group style="position:absolute;left:4849;top:731;width:2;height:80" coordorigin="4849,731" coordsize="2,80">
              <v:shape style="position:absolute;left:4849;top:731;width:2;height:80" coordorigin="4849,731" coordsize="0,80" path="m4849,811l4849,731e" filled="false" stroked="true" strokeweight=".748pt" strokecolor="#939598">
                <v:path arrowok="t"/>
              </v:shape>
            </v:group>
            <v:group style="position:absolute;left:4809;top:731;width:2;height:80" coordorigin="4809,731" coordsize="2,80">
              <v:shape style="position:absolute;left:4809;top:731;width:2;height:80" coordorigin="4809,731" coordsize="1,80" path="m4809,811l4809,731e" filled="false" stroked="true" strokeweight=".748pt" strokecolor="#939598">
                <v:path arrowok="t"/>
              </v:shape>
            </v:group>
            <v:group style="position:absolute;left:4769;top:731;width:2;height:80" coordorigin="4769,731" coordsize="2,80">
              <v:shape style="position:absolute;left:4769;top:731;width:2;height:80" coordorigin="4769,731" coordsize="0,80" path="m4769,811l4769,731e" filled="false" stroked="true" strokeweight=".748pt" strokecolor="#939598">
                <v:path arrowok="t"/>
              </v:shape>
            </v:group>
            <v:group style="position:absolute;left:4729;top:731;width:2;height:80" coordorigin="4729,731" coordsize="2,80">
              <v:shape style="position:absolute;left:4729;top:731;width:2;height:80" coordorigin="4729,731" coordsize="1,80" path="m4729,811l4729,731e" filled="false" stroked="true" strokeweight=".748pt" strokecolor="#939598">
                <v:path arrowok="t"/>
              </v:shape>
            </v:group>
            <v:group style="position:absolute;left:4689;top:731;width:2;height:80" coordorigin="4689,731" coordsize="2,80">
              <v:shape style="position:absolute;left:4689;top:731;width:2;height:80" coordorigin="4689,731" coordsize="0,80" path="m4689,811l4689,731e" filled="false" stroked="true" strokeweight=".748pt" strokecolor="#939598">
                <v:path arrowok="t"/>
              </v:shape>
            </v:group>
            <v:group style="position:absolute;left:4649;top:731;width:2;height:80" coordorigin="4649,731" coordsize="2,80">
              <v:shape style="position:absolute;left:4649;top:731;width:2;height:80" coordorigin="4649,731" coordsize="1,80" path="m4649,811l4649,731e" filled="false" stroked="true" strokeweight=".748pt" strokecolor="#939598">
                <v:path arrowok="t"/>
              </v:shape>
            </v:group>
            <v:group style="position:absolute;left:4609;top:731;width:2;height:80" coordorigin="4609,731" coordsize="2,80">
              <v:shape style="position:absolute;left:4609;top:731;width:2;height:80" coordorigin="4609,731" coordsize="0,80" path="m4609,811l4609,731e" filled="false" stroked="true" strokeweight=".748pt" strokecolor="#939598">
                <v:path arrowok="t"/>
              </v:shape>
            </v:group>
            <v:group style="position:absolute;left:4569;top:731;width:2;height:80" coordorigin="4569,731" coordsize="2,80">
              <v:shape style="position:absolute;left:4569;top:731;width:2;height:80" coordorigin="4569,731" coordsize="1,80" path="m4569,811l4569,731e" filled="false" stroked="true" strokeweight=".748pt" strokecolor="#939598">
                <v:path arrowok="t"/>
              </v:shape>
            </v:group>
            <v:group style="position:absolute;left:4529;top:731;width:2;height:80" coordorigin="4529,731" coordsize="2,80">
              <v:shape style="position:absolute;left:4529;top:731;width:2;height:80" coordorigin="4529,731" coordsize="1,80" path="m4529,811l4529,731e" filled="false" stroked="true" strokeweight=".748pt" strokecolor="#939598">
                <v:path arrowok="t"/>
              </v:shape>
            </v:group>
            <v:group style="position:absolute;left:4489;top:731;width:2;height:80" coordorigin="4489,731" coordsize="2,80">
              <v:shape style="position:absolute;left:4489;top:731;width:2;height:80" coordorigin="4489,731" coordsize="0,80" path="m4489,811l4489,731e" filled="false" stroked="true" strokeweight=".748pt" strokecolor="#939598">
                <v:path arrowok="t"/>
              </v:shape>
            </v:group>
            <v:group style="position:absolute;left:4449;top:731;width:2;height:80" coordorigin="4449,731" coordsize="2,80">
              <v:shape style="position:absolute;left:4449;top:731;width:2;height:80" coordorigin="4449,731" coordsize="1,80" path="m4449,811l4449,731e" filled="false" stroked="true" strokeweight=".748pt" strokecolor="#939598">
                <v:path arrowok="t"/>
              </v:shape>
            </v:group>
            <v:group style="position:absolute;left:4409;top:731;width:2;height:80" coordorigin="4409,731" coordsize="2,80">
              <v:shape style="position:absolute;left:4409;top:731;width:2;height:80" coordorigin="4409,731" coordsize="0,80" path="m4409,811l4409,731e" filled="false" stroked="true" strokeweight=".748pt" strokecolor="#939598">
                <v:path arrowok="t"/>
              </v:shape>
            </v:group>
            <v:group style="position:absolute;left:4369;top:731;width:2;height:80" coordorigin="4369,731" coordsize="2,80">
              <v:shape style="position:absolute;left:4369;top:731;width:2;height:80" coordorigin="4369,731" coordsize="0,80" path="m4369,811l4369,731e" filled="false" stroked="true" strokeweight=".748pt" strokecolor="#939598">
                <v:path arrowok="t"/>
              </v:shape>
            </v:group>
            <v:group style="position:absolute;left:4329;top:731;width:2;height:80" coordorigin="4329,731" coordsize="2,80">
              <v:shape style="position:absolute;left:4329;top:731;width:2;height:80" coordorigin="4329,731" coordsize="0,80" path="m4329,811l4329,731e" filled="false" stroked="true" strokeweight=".748pt" strokecolor="#939598">
                <v:path arrowok="t"/>
              </v:shape>
            </v:group>
            <v:group style="position:absolute;left:4289;top:731;width:2;height:80" coordorigin="4289,731" coordsize="2,80">
              <v:shape style="position:absolute;left:4289;top:731;width:2;height:80" coordorigin="4289,731" coordsize="1,80" path="m4289,811l4289,731e" filled="false" stroked="true" strokeweight=".748pt" strokecolor="#939598">
                <v:path arrowok="t"/>
              </v:shape>
            </v:group>
            <v:group style="position:absolute;left:4249;top:731;width:2;height:80" coordorigin="4249,731" coordsize="2,80">
              <v:shape style="position:absolute;left:4249;top:731;width:2;height:80" coordorigin="4249,731" coordsize="0,80" path="m4249,811l4249,731e" filled="false" stroked="true" strokeweight=".748pt" strokecolor="#939598">
                <v:path arrowok="t"/>
              </v:shape>
            </v:group>
            <v:group style="position:absolute;left:4209;top:731;width:2;height:80" coordorigin="4209,731" coordsize="2,80">
              <v:shape style="position:absolute;left:4209;top:731;width:2;height:80" coordorigin="4209,731" coordsize="1,80" path="m4209,811l4209,731e" filled="false" stroked="true" strokeweight=".748pt" strokecolor="#939598">
                <v:path arrowok="t"/>
              </v:shape>
            </v:group>
            <v:group style="position:absolute;left:4169;top:731;width:2;height:80" coordorigin="4169,731" coordsize="2,80">
              <v:shape style="position:absolute;left:4169;top:731;width:2;height:80" coordorigin="4169,731" coordsize="0,80" path="m4169,811l4169,731e" filled="false" stroked="true" strokeweight=".748pt" strokecolor="#939598">
                <v:path arrowok="t"/>
              </v:shape>
            </v:group>
            <v:group style="position:absolute;left:4129;top:731;width:2;height:80" coordorigin="4129,731" coordsize="2,80">
              <v:shape style="position:absolute;left:4129;top:731;width:2;height:80" coordorigin="4129,731" coordsize="1,80" path="m4129,811l4129,731e" filled="false" stroked="true" strokeweight=".748pt" strokecolor="#939598">
                <v:path arrowok="t"/>
              </v:shape>
            </v:group>
            <v:group style="position:absolute;left:4089;top:731;width:2;height:80" coordorigin="4089,731" coordsize="2,80">
              <v:shape style="position:absolute;left:4089;top:731;width:2;height:80" coordorigin="4089,731" coordsize="0,80" path="m4089,811l4089,731e" filled="false" stroked="true" strokeweight=".748pt" strokecolor="#939598">
                <v:path arrowok="t"/>
              </v:shape>
            </v:group>
            <v:group style="position:absolute;left:4049;top:731;width:2;height:80" coordorigin="4049,731" coordsize="2,80">
              <v:shape style="position:absolute;left:4049;top:731;width:2;height:80" coordorigin="4049,731" coordsize="1,80" path="m4049,811l4049,731e" filled="false" stroked="true" strokeweight=".748pt" strokecolor="#939598">
                <v:path arrowok="t"/>
              </v:shape>
            </v:group>
            <v:group style="position:absolute;left:4009;top:731;width:2;height:80" coordorigin="4009,731" coordsize="2,80">
              <v:shape style="position:absolute;left:4009;top:731;width:2;height:80" coordorigin="4009,731" coordsize="0,80" path="m4009,811l4009,731e" filled="false" stroked="true" strokeweight=".748pt" strokecolor="#939598">
                <v:path arrowok="t"/>
              </v:shape>
            </v:group>
            <v:group style="position:absolute;left:3969;top:731;width:2;height:80" coordorigin="3969,731" coordsize="2,80">
              <v:shape style="position:absolute;left:3969;top:731;width:2;height:80" coordorigin="3969,731" coordsize="0,80" path="m3969,811l3969,731e" filled="false" stroked="true" strokeweight=".748pt" strokecolor="#939598">
                <v:path arrowok="t"/>
              </v:shape>
            </v:group>
            <v:group style="position:absolute;left:3929;top:731;width:2;height:80" coordorigin="3929,731" coordsize="2,80">
              <v:shape style="position:absolute;left:3929;top:731;width:2;height:80" coordorigin="3929,731" coordsize="1,80" path="m3929,811l3929,731e" filled="false" stroked="true" strokeweight=".748pt" strokecolor="#939598">
                <v:path arrowok="t"/>
              </v:shape>
            </v:group>
            <v:group style="position:absolute;left:3889;top:732;width:2;height:80" coordorigin="3889,732" coordsize="2,80">
              <v:shape style="position:absolute;left:3889;top:732;width:2;height:80" coordorigin="3889,732" coordsize="0,80" path="m3889,812l3889,732e" filled="false" stroked="true" strokeweight=".748pt" strokecolor="#939598">
                <v:path arrowok="t"/>
              </v:shape>
            </v:group>
            <v:group style="position:absolute;left:3849;top:732;width:2;height:80" coordorigin="3849,732" coordsize="2,80">
              <v:shape style="position:absolute;left:3849;top:732;width:2;height:80" coordorigin="3849,732" coordsize="1,80" path="m3849,812l3849,732e" filled="false" stroked="true" strokeweight=".748pt" strokecolor="#939598">
                <v:path arrowok="t"/>
              </v:shape>
            </v:group>
            <v:group style="position:absolute;left:3809;top:732;width:2;height:80" coordorigin="3809,732" coordsize="2,80">
              <v:shape style="position:absolute;left:3809;top:732;width:2;height:80" coordorigin="3809,732" coordsize="0,80" path="m3809,812l3809,732e" filled="false" stroked="true" strokeweight=".748pt" strokecolor="#939598">
                <v:path arrowok="t"/>
              </v:shape>
            </v:group>
            <v:group style="position:absolute;left:3768;top:732;width:2;height:80" coordorigin="3768,732" coordsize="2,80">
              <v:shape style="position:absolute;left:3768;top:732;width:2;height:80" coordorigin="3768,732" coordsize="1,80" path="m3768,812l3768,732e" filled="false" stroked="true" strokeweight=".748pt" strokecolor="#939598">
                <v:path arrowok="t"/>
              </v:shape>
            </v:group>
            <v:group style="position:absolute;left:3728;top:732;width:2;height:80" coordorigin="3728,732" coordsize="2,80">
              <v:shape style="position:absolute;left:3728;top:732;width:2;height:80" coordorigin="3728,732" coordsize="0,80" path="m3728,812l3728,732e" filled="false" stroked="true" strokeweight=".748pt" strokecolor="#939598">
                <v:path arrowok="t"/>
              </v:shape>
            </v:group>
            <v:group style="position:absolute;left:3688;top:732;width:2;height:80" coordorigin="3688,732" coordsize="2,80">
              <v:shape style="position:absolute;left:3688;top:732;width:2;height:80" coordorigin="3688,732" coordsize="1,80" path="m3688,812l3688,732e" filled="false" stroked="true" strokeweight=".748pt" strokecolor="#939598">
                <v:path arrowok="t"/>
              </v:shape>
            </v:group>
            <v:group style="position:absolute;left:3648;top:732;width:2;height:80" coordorigin="3648,732" coordsize="2,80">
              <v:shape style="position:absolute;left:3648;top:732;width:2;height:80" coordorigin="3648,732" coordsize="0,80" path="m3648,812l3648,732e" filled="false" stroked="true" strokeweight=".748pt" strokecolor="#939598">
                <v:path arrowok="t"/>
              </v:shape>
            </v:group>
            <v:group style="position:absolute;left:3608;top:732;width:2;height:80" coordorigin="3608,732" coordsize="2,80">
              <v:shape style="position:absolute;left:3608;top:732;width:2;height:80" coordorigin="3608,732" coordsize="0,80" path="m3608,812l3608,732e" filled="false" stroked="true" strokeweight=".748pt" strokecolor="#939598">
                <v:path arrowok="t"/>
              </v:shape>
            </v:group>
            <v:group style="position:absolute;left:3568;top:732;width:2;height:80" coordorigin="3568,732" coordsize="2,80">
              <v:shape style="position:absolute;left:3568;top:732;width:2;height:80" coordorigin="3568,732" coordsize="0,80" path="m3568,812l3568,732e" filled="false" stroked="true" strokeweight=".748pt" strokecolor="#939598">
                <v:path arrowok="t"/>
              </v:shape>
            </v:group>
            <v:group style="position:absolute;left:3528;top:732;width:2;height:80" coordorigin="3528,732" coordsize="2,80">
              <v:shape style="position:absolute;left:3528;top:732;width:2;height:80" coordorigin="3528,732" coordsize="1,80" path="m3528,812l3528,732e" filled="false" stroked="true" strokeweight=".748pt" strokecolor="#939598">
                <v:path arrowok="t"/>
              </v:shape>
            </v:group>
            <v:group style="position:absolute;left:3488;top:732;width:2;height:80" coordorigin="3488,732" coordsize="2,80">
              <v:shape style="position:absolute;left:3488;top:732;width:2;height:80" coordorigin="3488,732" coordsize="0,80" path="m3488,812l3488,732e" filled="false" stroked="true" strokeweight=".748pt" strokecolor="#939598">
                <v:path arrowok="t"/>
              </v:shape>
            </v:group>
            <v:group style="position:absolute;left:3448;top:732;width:2;height:80" coordorigin="3448,732" coordsize="2,80">
              <v:shape style="position:absolute;left:3448;top:732;width:2;height:80" coordorigin="3448,732" coordsize="0,80" path="m3448,812l3448,732e" filled="false" stroked="true" strokeweight=".748pt" strokecolor="#939598">
                <v:path arrowok="t"/>
              </v:shape>
            </v:group>
            <v:group style="position:absolute;left:3408;top:732;width:2;height:80" coordorigin="3408,732" coordsize="2,80">
              <v:shape style="position:absolute;left:3408;top:732;width:2;height:80" coordorigin="3408,732" coordsize="1,80" path="m3408,812l3408,732e" filled="false" stroked="true" strokeweight=".748pt" strokecolor="#939598">
                <v:path arrowok="t"/>
              </v:shape>
            </v:group>
            <v:group style="position:absolute;left:3368;top:732;width:2;height:80" coordorigin="3368,732" coordsize="2,80">
              <v:shape style="position:absolute;left:3368;top:732;width:2;height:80" coordorigin="3368,732" coordsize="0,80" path="m3368,812l3368,732e" filled="false" stroked="true" strokeweight=".748pt" strokecolor="#939598">
                <v:path arrowok="t"/>
              </v:shape>
            </v:group>
            <v:group style="position:absolute;left:3328;top:732;width:2;height:80" coordorigin="3328,732" coordsize="2,80">
              <v:shape style="position:absolute;left:3328;top:732;width:2;height:80" coordorigin="3328,732" coordsize="1,80" path="m3328,812l3328,732e" filled="false" stroked="true" strokeweight=".748pt" strokecolor="#939598">
                <v:path arrowok="t"/>
              </v:shape>
            </v:group>
            <v:group style="position:absolute;left:3288;top:732;width:2;height:80" coordorigin="3288,732" coordsize="2,80">
              <v:shape style="position:absolute;left:3288;top:732;width:2;height:80" coordorigin="3288,732" coordsize="0,80" path="m3288,812l3288,732e" filled="false" stroked="true" strokeweight=".748pt" strokecolor="#939598">
                <v:path arrowok="t"/>
              </v:shape>
            </v:group>
            <v:group style="position:absolute;left:3248;top:732;width:2;height:80" coordorigin="3248,732" coordsize="2,80">
              <v:shape style="position:absolute;left:3248;top:732;width:2;height:80" coordorigin="3248,732" coordsize="1,80" path="m3248,812l3248,732e" filled="false" stroked="true" strokeweight=".748pt" strokecolor="#939598">
                <v:path arrowok="t"/>
              </v:shape>
            </v:group>
            <v:group style="position:absolute;left:3208;top:732;width:2;height:80" coordorigin="3208,732" coordsize="2,80">
              <v:shape style="position:absolute;left:3208;top:732;width:2;height:80" coordorigin="3208,732" coordsize="0,80" path="m3208,812l3208,732e" filled="false" stroked="true" strokeweight=".748pt" strokecolor="#939598">
                <v:path arrowok="t"/>
              </v:shape>
            </v:group>
            <v:group style="position:absolute;left:3168;top:732;width:2;height:80" coordorigin="3168,732" coordsize="2,80">
              <v:shape style="position:absolute;left:3168;top:732;width:2;height:80" coordorigin="3168,732" coordsize="1,80" path="m3168,812l3168,732e" filled="false" stroked="true" strokeweight=".748pt" strokecolor="#939598">
                <v:path arrowok="t"/>
              </v:shape>
            </v:group>
            <v:group style="position:absolute;left:3128;top:732;width:2;height:80" coordorigin="3128,732" coordsize="2,80">
              <v:shape style="position:absolute;left:3128;top:732;width:2;height:80" coordorigin="3128,732" coordsize="0,80" path="m3128,812l3128,732e" filled="false" stroked="true" strokeweight=".748pt" strokecolor="#939598">
                <v:path arrowok="t"/>
              </v:shape>
            </v:group>
            <v:group style="position:absolute;left:3088;top:732;width:2;height:80" coordorigin="3088,732" coordsize="2,80">
              <v:shape style="position:absolute;left:3088;top:732;width:2;height:80" coordorigin="3088,732" coordsize="0,80" path="m3088,812l3088,732e" filled="false" stroked="true" strokeweight=".748pt" strokecolor="#939598">
                <v:path arrowok="t"/>
              </v:shape>
            </v:group>
            <v:group style="position:absolute;left:3048;top:732;width:2;height:80" coordorigin="3048,732" coordsize="2,80">
              <v:shape style="position:absolute;left:3048;top:732;width:2;height:80" coordorigin="3048,732" coordsize="0,80" path="m3048,812l3048,732e" filled="false" stroked="true" strokeweight=".748pt" strokecolor="#939598">
                <v:path arrowok="t"/>
              </v:shape>
            </v:group>
            <v:group style="position:absolute;left:3008;top:732;width:2;height:80" coordorigin="3008,732" coordsize="2,80">
              <v:shape style="position:absolute;left:3008;top:732;width:2;height:80" coordorigin="3008,732" coordsize="1,80" path="m3008,812l3008,732e" filled="false" stroked="true" strokeweight=".748pt" strokecolor="#939598">
                <v:path arrowok="t"/>
              </v:shape>
            </v:group>
            <v:group style="position:absolute;left:2968;top:732;width:2;height:80" coordorigin="2968,732" coordsize="2,80">
              <v:shape style="position:absolute;left:2968;top:732;width:2;height:80" coordorigin="2968,732" coordsize="0,80" path="m2968,812l2968,732e" filled="false" stroked="true" strokeweight=".748pt" strokecolor="#939598">
                <v:path arrowok="t"/>
              </v:shape>
            </v:group>
            <v:group style="position:absolute;left:2928;top:732;width:2;height:80" coordorigin="2928,732" coordsize="2,80">
              <v:shape style="position:absolute;left:2928;top:732;width:2;height:80" coordorigin="2928,732" coordsize="0,80" path="m2928,812l2928,732e" filled="false" stroked="true" strokeweight=".748pt" strokecolor="#939598">
                <v:path arrowok="t"/>
              </v:shape>
            </v:group>
            <v:group style="position:absolute;left:2888;top:732;width:2;height:80" coordorigin="2888,732" coordsize="2,80">
              <v:shape style="position:absolute;left:2888;top:732;width:2;height:80" coordorigin="2888,732" coordsize="1,80" path="m2888,812l2888,732e" filled="false" stroked="true" strokeweight=".748pt" strokecolor="#939598">
                <v:path arrowok="t"/>
              </v:shape>
            </v:group>
            <v:group style="position:absolute;left:2848;top:732;width:2;height:80" coordorigin="2848,732" coordsize="2,80">
              <v:shape style="position:absolute;left:2848;top:732;width:2;height:80" coordorigin="2848,732" coordsize="0,80" path="m2848,812l2848,732e" filled="false" stroked="true" strokeweight=".748pt" strokecolor="#939598">
                <v:path arrowok="t"/>
              </v:shape>
            </v:group>
            <v:group style="position:absolute;left:2808;top:732;width:2;height:80" coordorigin="2808,732" coordsize="2,80">
              <v:shape style="position:absolute;left:2808;top:732;width:2;height:80" coordorigin="2808,732" coordsize="1,80" path="m2808,812l2808,732e" filled="false" stroked="true" strokeweight=".748pt" strokecolor="#939598">
                <v:path arrowok="t"/>
              </v:shape>
            </v:group>
            <v:group style="position:absolute;left:2768;top:732;width:2;height:80" coordorigin="2768,732" coordsize="2,80">
              <v:shape style="position:absolute;left:2768;top:732;width:2;height:80" coordorigin="2768,732" coordsize="0,80" path="m2768,812l2768,732e" filled="false" stroked="true" strokeweight=".748pt" strokecolor="#939598">
                <v:path arrowok="t"/>
              </v:shape>
            </v:group>
            <v:group style="position:absolute;left:2728;top:732;width:2;height:80" coordorigin="2728,732" coordsize="2,80">
              <v:shape style="position:absolute;left:2728;top:732;width:2;height:80" coordorigin="2728,732" coordsize="0,80" path="m2728,812l2728,732e" filled="false" stroked="true" strokeweight=".748pt" strokecolor="#939598">
                <v:path arrowok="t"/>
              </v:shape>
            </v:group>
            <v:group style="position:absolute;left:2688;top:732;width:2;height:80" coordorigin="2688,732" coordsize="2,80">
              <v:shape style="position:absolute;left:2688;top:732;width:2;height:80" coordorigin="2688,732" coordsize="0,80" path="m2688,812l2688,732e" filled="false" stroked="true" strokeweight=".748pt" strokecolor="#939598">
                <v:path arrowok="t"/>
              </v:shape>
            </v:group>
            <v:group style="position:absolute;left:2648;top:732;width:2;height:80" coordorigin="2648,732" coordsize="2,80">
              <v:shape style="position:absolute;left:2648;top:732;width:2;height:80" coordorigin="2648,732" coordsize="1,80" path="m2648,812l2648,732e" filled="false" stroked="true" strokeweight=".748pt" strokecolor="#939598">
                <v:path arrowok="t"/>
              </v:shape>
            </v:group>
            <v:group style="position:absolute;left:2608;top:732;width:2;height:80" coordorigin="2608,732" coordsize="2,80">
              <v:shape style="position:absolute;left:2608;top:732;width:2;height:80" coordorigin="2608,732" coordsize="0,80" path="m2608,812l2608,732e" filled="false" stroked="true" strokeweight=".748pt" strokecolor="#939598">
                <v:path arrowok="t"/>
              </v:shape>
            </v:group>
            <v:group style="position:absolute;left:2568;top:732;width:2;height:80" coordorigin="2568,732" coordsize="2,80">
              <v:shape style="position:absolute;left:2568;top:732;width:2;height:80" coordorigin="2568,732" coordsize="0,80" path="m2568,812l2568,732e" filled="false" stroked="true" strokeweight=".748pt" strokecolor="#939598">
                <v:path arrowok="t"/>
              </v:shape>
            </v:group>
            <v:group style="position:absolute;left:2528;top:732;width:2;height:80" coordorigin="2528,732" coordsize="2,80">
              <v:shape style="position:absolute;left:2528;top:732;width:2;height:80" coordorigin="2528,732" coordsize="0,80" path="m2528,812l2528,732e" filled="false" stroked="true" strokeweight=".748pt" strokecolor="#939598">
                <v:path arrowok="t"/>
              </v:shape>
            </v:group>
            <v:group style="position:absolute;left:2488;top:732;width:2;height:80" coordorigin="2488,732" coordsize="2,80">
              <v:shape style="position:absolute;left:2488;top:732;width:2;height:80" coordorigin="2488,732" coordsize="1,80" path="m2488,812l2488,732e" filled="false" stroked="true" strokeweight=".748pt" strokecolor="#939598">
                <v:path arrowok="t"/>
              </v:shape>
            </v:group>
            <v:group style="position:absolute;left:2448;top:732;width:2;height:80" coordorigin="2448,732" coordsize="2,80">
              <v:shape style="position:absolute;left:2448;top:732;width:2;height:80" coordorigin="2448,732" coordsize="0,80" path="m2448,812l2448,732e" filled="false" stroked="true" strokeweight=".748pt" strokecolor="#939598">
                <v:path arrowok="t"/>
              </v:shape>
            </v:group>
            <v:group style="position:absolute;left:2408;top:732;width:2;height:80" coordorigin="2408,732" coordsize="2,80">
              <v:shape style="position:absolute;left:2408;top:732;width:2;height:80" coordorigin="2408,732" coordsize="1,80" path="m2408,812l2408,732e" filled="false" stroked="true" strokeweight=".748pt" strokecolor="#939598">
                <v:path arrowok="t"/>
              </v:shape>
            </v:group>
            <v:group style="position:absolute;left:2368;top:732;width:2;height:80" coordorigin="2368,732" coordsize="2,80">
              <v:shape style="position:absolute;left:2368;top:732;width:2;height:80" coordorigin="2368,732" coordsize="1,80" path="m2368,812l2368,732e" filled="false" stroked="true" strokeweight=".748pt" strokecolor="#939598">
                <v:path arrowok="t"/>
              </v:shape>
            </v:group>
            <v:group style="position:absolute;left:2328;top:732;width:2;height:80" coordorigin="2328,732" coordsize="2,80">
              <v:shape style="position:absolute;left:2328;top:732;width:2;height:80" coordorigin="2328,732" coordsize="0,80" path="m2328,812l2328,732e" filled="false" stroked="true" strokeweight=".748pt" strokecolor="#939598">
                <v:path arrowok="t"/>
              </v:shape>
            </v:group>
            <v:group style="position:absolute;left:2288;top:732;width:2;height:80" coordorigin="2288,732" coordsize="2,80">
              <v:shape style="position:absolute;left:2288;top:732;width:2;height:80" coordorigin="2288,732" coordsize="1,80" path="m2288,812l2288,732e" filled="false" stroked="true" strokeweight=".748pt" strokecolor="#939598">
                <v:path arrowok="t"/>
              </v:shape>
            </v:group>
            <v:group style="position:absolute;left:2248;top:732;width:2;height:80" coordorigin="2248,732" coordsize="2,80">
              <v:shape style="position:absolute;left:2248;top:732;width:2;height:80" coordorigin="2248,732" coordsize="0,80" path="m2248,812l2248,732e" filled="false" stroked="true" strokeweight=".748pt" strokecolor="#939598">
                <v:path arrowok="t"/>
              </v:shape>
            </v:group>
            <v:group style="position:absolute;left:2208;top:732;width:2;height:80" coordorigin="2208,732" coordsize="2,80">
              <v:shape style="position:absolute;left:2208;top:732;width:2;height:80" coordorigin="2208,732" coordsize="0,80" path="m2208,812l2208,732e" filled="false" stroked="true" strokeweight=".748pt" strokecolor="#939598">
                <v:path arrowok="t"/>
              </v:shape>
            </v:group>
            <v:group style="position:absolute;left:2168;top:732;width:2;height:80" coordorigin="2168,732" coordsize="2,80">
              <v:shape style="position:absolute;left:2168;top:732;width:2;height:80" coordorigin="2168,732" coordsize="0,80" path="m2168,812l2168,732e" filled="false" stroked="true" strokeweight=".748pt" strokecolor="#939598">
                <v:path arrowok="t"/>
              </v:shape>
            </v:group>
            <v:group style="position:absolute;left:2128;top:732;width:2;height:80" coordorigin="2128,732" coordsize="2,80">
              <v:shape style="position:absolute;left:2128;top:732;width:2;height:80" coordorigin="2128,732" coordsize="1,80" path="m2128,812l2128,732e" filled="false" stroked="true" strokeweight=".748pt" strokecolor="#939598">
                <v:path arrowok="t"/>
              </v:shape>
            </v:group>
            <v:group style="position:absolute;left:2088;top:732;width:2;height:80" coordorigin="2088,732" coordsize="2,80">
              <v:shape style="position:absolute;left:2088;top:732;width:2;height:80" coordorigin="2088,732" coordsize="0,80" path="m2088,812l2088,732e" filled="false" stroked="true" strokeweight=".748pt" strokecolor="#939598">
                <v:path arrowok="t"/>
              </v:shape>
            </v:group>
            <v:group style="position:absolute;left:2048;top:732;width:2;height:80" coordorigin="2048,732" coordsize="2,80">
              <v:shape style="position:absolute;left:2048;top:732;width:2;height:80" coordorigin="2048,732" coordsize="1,80" path="m2048,812l2048,732e" filled="false" stroked="true" strokeweight=".748pt" strokecolor="#939598">
                <v:path arrowok="t"/>
              </v:shape>
            </v:group>
            <v:group style="position:absolute;left:2008;top:732;width:2;height:80" coordorigin="2008,732" coordsize="2,80">
              <v:shape style="position:absolute;left:2008;top:732;width:2;height:80" coordorigin="2008,732" coordsize="0,80" path="m2008,812l2008,732e" filled="false" stroked="true" strokeweight=".748pt" strokecolor="#939598">
                <v:path arrowok="t"/>
              </v:shape>
            </v:group>
            <v:group style="position:absolute;left:1968;top:732;width:2;height:80" coordorigin="1968,732" coordsize="2,80">
              <v:shape style="position:absolute;left:1968;top:732;width:2;height:80" coordorigin="1968,732" coordsize="1,80" path="m1968,812l1968,732e" filled="false" stroked="true" strokeweight=".748pt" strokecolor="#939598">
                <v:path arrowok="t"/>
              </v:shape>
            </v:group>
            <v:group style="position:absolute;left:1928;top:732;width:2;height:80" coordorigin="1928,732" coordsize="2,80">
              <v:shape style="position:absolute;left:1928;top:732;width:2;height:80" coordorigin="1928,732" coordsize="0,80" path="m1928,812l1928,732e" filled="false" stroked="true" strokeweight=".748pt" strokecolor="#939598">
                <v:path arrowok="t"/>
              </v:shape>
            </v:group>
            <v:group style="position:absolute;left:1888;top:732;width:2;height:80" coordorigin="1888,732" coordsize="2,80">
              <v:shape style="position:absolute;left:1888;top:732;width:2;height:80" coordorigin="1888,732" coordsize="1,80" path="m1888,812l1888,732e" filled="false" stroked="true" strokeweight=".748pt" strokecolor="#939598">
                <v:path arrowok="t"/>
              </v:shape>
            </v:group>
            <v:group style="position:absolute;left:1848;top:732;width:2;height:80" coordorigin="1848,732" coordsize="2,80">
              <v:shape style="position:absolute;left:1848;top:732;width:2;height:80" coordorigin="1848,732" coordsize="1,80" path="m1848,812l1848,732e" filled="false" stroked="true" strokeweight=".748pt" strokecolor="#939598">
                <v:path arrowok="t"/>
              </v:shape>
            </v:group>
            <v:group style="position:absolute;left:1808;top:732;width:2;height:80" coordorigin="1808,732" coordsize="2,80">
              <v:shape style="position:absolute;left:1808;top:732;width:2;height:80" coordorigin="1808,732" coordsize="0,80" path="m1808,812l1808,732e" filled="false" stroked="true" strokeweight=".748pt" strokecolor="#939598">
                <v:path arrowok="t"/>
              </v:shape>
            </v:group>
            <v:group style="position:absolute;left:1768;top:732;width:2;height:80" coordorigin="1768,732" coordsize="2,80">
              <v:shape style="position:absolute;left:1768;top:732;width:2;height:80" coordorigin="1768,732" coordsize="0,80" path="m1768,812l1768,732e" filled="false" stroked="true" strokeweight=".748pt" strokecolor="#939598">
                <v:path arrowok="t"/>
              </v:shape>
            </v:group>
            <v:group style="position:absolute;left:1728;top:732;width:2;height:80" coordorigin="1728,732" coordsize="2,80">
              <v:shape style="position:absolute;left:1728;top:732;width:2;height:80" coordorigin="1728,732" coordsize="0,80" path="m1728,812l1728,732e" filled="false" stroked="true" strokeweight=".748pt" strokecolor="#939598">
                <v:path arrowok="t"/>
              </v:shape>
            </v:group>
            <v:group style="position:absolute;left:1688;top:732;width:2;height:80" coordorigin="1688,732" coordsize="2,80">
              <v:shape style="position:absolute;left:1688;top:732;width:2;height:80" coordorigin="1688,732" coordsize="1,80" path="m1688,812l1688,732e" filled="false" stroked="true" strokeweight=".748pt" strokecolor="#939598">
                <v:path arrowok="t"/>
              </v:shape>
            </v:group>
            <v:group style="position:absolute;left:1648;top:732;width:2;height:80" coordorigin="1648,732" coordsize="2,80">
              <v:shape style="position:absolute;left:1648;top:732;width:2;height:80" coordorigin="1648,732" coordsize="0,80" path="m1648,812l1648,732e" filled="false" stroked="true" strokeweight=".748pt" strokecolor="#939598">
                <v:path arrowok="t"/>
              </v:shape>
            </v:group>
            <v:group style="position:absolute;left:1608;top:732;width:2;height:80" coordorigin="1608,732" coordsize="2,80">
              <v:shape style="position:absolute;left:1608;top:732;width:2;height:80" coordorigin="1608,732" coordsize="1,80" path="m1608,812l1608,732e" filled="false" stroked="true" strokeweight=".748pt" strokecolor="#939598">
                <v:path arrowok="t"/>
              </v:shape>
            </v:group>
            <v:group style="position:absolute;left:1568;top:732;width:2;height:80" coordorigin="1568,732" coordsize="2,80">
              <v:shape style="position:absolute;left:1568;top:732;width:2;height:80" coordorigin="1568,732" coordsize="0,80" path="m1568,812l1568,732e" filled="false" stroked="true" strokeweight=".748pt" strokecolor="#939598">
                <v:path arrowok="t"/>
              </v:shape>
            </v:group>
            <v:group style="position:absolute;left:1528;top:732;width:2;height:80" coordorigin="1528,732" coordsize="2,80">
              <v:shape style="position:absolute;left:1528;top:732;width:2;height:80" coordorigin="1528,732" coordsize="1,80" path="m1528,812l1528,732e" filled="false" stroked="true" strokeweight=".748pt" strokecolor="#939598">
                <v:path arrowok="t"/>
              </v:shape>
            </v:group>
            <v:group style="position:absolute;left:1488;top:732;width:2;height:80" coordorigin="1488,732" coordsize="2,80">
              <v:shape style="position:absolute;left:1488;top:732;width:2;height:80" coordorigin="1488,732" coordsize="0,80" path="m1488,812l1488,732e" filled="false" stroked="true" strokeweight=".748pt" strokecolor="#939598">
                <v:path arrowok="t"/>
              </v:shape>
            </v:group>
            <v:group style="position:absolute;left:1448;top:732;width:2;height:80" coordorigin="1448,732" coordsize="2,80">
              <v:shape style="position:absolute;left:1448;top:732;width:2;height:80" coordorigin="1448,732" coordsize="1,80" path="m1448,812l1448,732e" filled="false" stroked="true" strokeweight=".748pt" strokecolor="#939598">
                <v:path arrowok="t"/>
              </v:shape>
            </v:group>
            <v:group style="position:absolute;left:1408;top:732;width:2;height:80" coordorigin="1408,732" coordsize="2,80">
              <v:shape style="position:absolute;left:1408;top:732;width:2;height:80" coordorigin="1408,732" coordsize="0,80" path="m1408,812l1408,732e" filled="false" stroked="true" strokeweight=".748pt" strokecolor="#939598">
                <v:path arrowok="t"/>
              </v:shape>
            </v:group>
            <v:group style="position:absolute;left:1368;top:732;width:2;height:80" coordorigin="1368,732" coordsize="2,80">
              <v:shape style="position:absolute;left:1368;top:732;width:2;height:80" coordorigin="1368,732" coordsize="1,80" path="m1368,812l1368,732e" filled="false" stroked="true" strokeweight=".748pt" strokecolor="#939598">
                <v:path arrowok="t"/>
              </v:shape>
            </v:group>
            <v:group style="position:absolute;left:1328;top:732;width:2;height:80" coordorigin="1328,732" coordsize="2,80">
              <v:shape style="position:absolute;left:1328;top:732;width:2;height:80" coordorigin="1328,732" coordsize="0,80" path="m1328,812l1328,732e" filled="false" stroked="true" strokeweight=".748pt" strokecolor="#939598">
                <v:path arrowok="t"/>
              </v:shape>
            </v:group>
            <v:group style="position:absolute;left:1288;top:732;width:2;height:80" coordorigin="1288,732" coordsize="2,80">
              <v:shape style="position:absolute;left:1288;top:732;width:2;height:80" coordorigin="1288,732" coordsize="0,80" path="m1288,812l1288,732e" filled="false" stroked="true" strokeweight=".748pt" strokecolor="#939598">
                <v:path arrowok="t"/>
              </v:shape>
            </v:group>
            <v:group style="position:absolute;left:1248;top:732;width:2;height:80" coordorigin="1248,732" coordsize="2,80">
              <v:shape style="position:absolute;left:1248;top:732;width:2;height:80" coordorigin="1248,732" coordsize="1,80" path="m1248,812l1248,732e" filled="false" stroked="true" strokeweight=".748pt" strokecolor="#939598">
                <v:path arrowok="t"/>
              </v:shape>
            </v:group>
            <v:group style="position:absolute;left:1208;top:732;width:2;height:80" coordorigin="1208,732" coordsize="2,80">
              <v:shape style="position:absolute;left:1208;top:732;width:2;height:80" coordorigin="1208,732" coordsize="0,80" path="m1208,812l1208,732e" filled="false" stroked="true" strokeweight=".748pt" strokecolor="#939598">
                <v:path arrowok="t"/>
              </v:shape>
            </v:group>
            <v:group style="position:absolute;left:1168;top:732;width:2;height:80" coordorigin="1168,732" coordsize="2,80">
              <v:shape style="position:absolute;left:1168;top:732;width:2;height:80" coordorigin="1168,732" coordsize="1,80" path="m1168,812l1168,732e" filled="false" stroked="true" strokeweight=".748pt" strokecolor="#939598">
                <v:path arrowok="t"/>
              </v:shape>
            </v:group>
            <v:group style="position:absolute;left:1128;top:732;width:2;height:80" coordorigin="1128,732" coordsize="2,80">
              <v:shape style="position:absolute;left:1128;top:732;width:2;height:80" coordorigin="1128,732" coordsize="0,80" path="m1128,812l1128,732e" filled="false" stroked="true" strokeweight=".748pt" strokecolor="#939598">
                <v:path arrowok="t"/>
              </v:shape>
            </v:group>
            <v:group style="position:absolute;left:1088;top:732;width:2;height:80" coordorigin="1088,732" coordsize="2,80">
              <v:shape style="position:absolute;left:1088;top:732;width:2;height:80" coordorigin="1088,732" coordsize="1,80" path="m1088,812l1088,732e" filled="false" stroked="true" strokeweight=".748pt" strokecolor="#939598">
                <v:path arrowok="t"/>
              </v:shape>
            </v:group>
            <v:group style="position:absolute;left:1048;top:732;width:2;height:80" coordorigin="1048,732" coordsize="2,80">
              <v:shape style="position:absolute;left:1048;top:732;width:2;height:80" coordorigin="1048,732" coordsize="0,80" path="m1048,812l1048,732e" filled="false" stroked="true" strokeweight=".748pt" strokecolor="#939598">
                <v:path arrowok="t"/>
              </v:shape>
            </v:group>
            <v:group style="position:absolute;left:1008;top:732;width:2;height:80" coordorigin="1008,732" coordsize="2,80">
              <v:shape style="position:absolute;left:1008;top:732;width:2;height:80" coordorigin="1008,732" coordsize="1,80" path="m1008,812l1008,732e" filled="false" stroked="true" strokeweight=".748pt" strokecolor="#939598">
                <v:path arrowok="t"/>
              </v:shape>
            </v:group>
            <v:group style="position:absolute;left:968;top:732;width:2;height:80" coordorigin="968,732" coordsize="2,80">
              <v:shape style="position:absolute;left:968;top:732;width:2;height:80" coordorigin="968,732" coordsize="0,80" path="m968,812l968,732e" filled="false" stroked="true" strokeweight=".748pt" strokecolor="#939598">
                <v:path arrowok="t"/>
              </v:shape>
            </v:group>
            <v:group style="position:absolute;left:928;top:732;width:2;height:80" coordorigin="928,732" coordsize="2,80">
              <v:shape style="position:absolute;left:928;top:732;width:2;height:80" coordorigin="928,732" coordsize="1,80" path="m928,812l928,732e" filled="false" stroked="true" strokeweight=".748pt" strokecolor="#939598">
                <v:path arrowok="t"/>
              </v:shape>
            </v:group>
            <v:group style="position:absolute;left:888;top:732;width:2;height:80" coordorigin="888,732" coordsize="2,80">
              <v:shape style="position:absolute;left:888;top:732;width:2;height:80" coordorigin="888,732" coordsize="0,80" path="m888,812l888,732e" filled="false" stroked="true" strokeweight=".748pt" strokecolor="#939598">
                <v:path arrowok="t"/>
              </v:shape>
            </v:group>
            <v:group style="position:absolute;left:848;top:732;width:2;height:80" coordorigin="848,732" coordsize="2,80">
              <v:shape style="position:absolute;left:848;top:732;width:2;height:80" coordorigin="848,732" coordsize="0,80" path="m848,812l848,732e" filled="false" stroked="true" strokeweight=".748pt" strokecolor="#939598">
                <v:path arrowok="t"/>
              </v:shape>
            </v:group>
            <v:group style="position:absolute;left:808;top:732;width:2;height:80" coordorigin="808,732" coordsize="2,80">
              <v:shape style="position:absolute;left:808;top:732;width:2;height:80" coordorigin="808,732" coordsize="0,80" path="m808,812l808,732e" filled="false" stroked="true" strokeweight=".748pt" strokecolor="#939598">
                <v:path arrowok="t"/>
              </v:shape>
            </v:group>
            <v:group style="position:absolute;left:768;top:732;width:2;height:80" coordorigin="768,732" coordsize="2,80">
              <v:shape style="position:absolute;left:768;top:732;width:2;height:80" coordorigin="768,732" coordsize="1,80" path="m768,812l768,732e" filled="false" stroked="true" strokeweight=".748pt" strokecolor="#939598">
                <v:path arrowok="t"/>
              </v:shape>
            </v:group>
            <v:group style="position:absolute;left:728;top:732;width:2;height:80" coordorigin="728,732" coordsize="2,80">
              <v:shape style="position:absolute;left:728;top:732;width:2;height:80" coordorigin="728,732" coordsize="1,80" path="m728,812l728,732e" filled="false" stroked="true" strokeweight=".748pt" strokecolor="#939598">
                <v:path arrowok="t"/>
              </v:shape>
            </v:group>
            <v:group style="position:absolute;left:688;top:732;width:2;height:80" coordorigin="688,732" coordsize="2,80">
              <v:shape style="position:absolute;left:688;top:732;width:2;height:80" coordorigin="688,732" coordsize="0,80" path="m688,812l688,732e" filled="false" stroked="true" strokeweight=".748pt" strokecolor="#939598">
                <v:path arrowok="t"/>
              </v:shape>
            </v:group>
            <v:group style="position:absolute;left:648;top:732;width:2;height:80" coordorigin="648,732" coordsize="2,80">
              <v:shape style="position:absolute;left:648;top:732;width:2;height:80" coordorigin="648,732" coordsize="1,80" path="m648,812l648,732e" filled="false" stroked="true" strokeweight=".748pt" strokecolor="#939598">
                <v:path arrowok="t"/>
              </v:shape>
            </v:group>
            <v:group style="position:absolute;left:608;top:732;width:2;height:80" coordorigin="608,732" coordsize="2,80">
              <v:shape style="position:absolute;left:608;top:732;width:2;height:80" coordorigin="608,732" coordsize="0,80" path="m608,812l608,732e" filled="false" stroked="true" strokeweight=".748pt" strokecolor="#939598">
                <v:path arrowok="t"/>
              </v:shape>
            </v:group>
            <v:group style="position:absolute;left:568;top:732;width:2;height:80" coordorigin="568,732" coordsize="2,80">
              <v:shape style="position:absolute;left:568;top:732;width:2;height:80" coordorigin="568,732" coordsize="1,80" path="m568,812l568,732e" filled="false" stroked="true" strokeweight=".748pt" strokecolor="#939598">
                <v:path arrowok="t"/>
              </v:shape>
            </v:group>
            <v:group style="position:absolute;left:528;top:732;width:2;height:80" coordorigin="528,732" coordsize="2,80">
              <v:shape style="position:absolute;left:528;top:732;width:2;height:80" coordorigin="528,732" coordsize="0,80" path="m528,812l528,732e" filled="false" stroked="true" strokeweight=".748pt" strokecolor="#939598">
                <v:path arrowok="t"/>
              </v:shape>
            </v:group>
            <v:group style="position:absolute;left:488;top:732;width:2;height:80" coordorigin="488,732" coordsize="2,80">
              <v:shape style="position:absolute;left:488;top:732;width:2;height:80" coordorigin="488,732" coordsize="1,80" path="m488,812l488,732e" filled="false" stroked="true" strokeweight=".748pt" strokecolor="#939598">
                <v:path arrowok="t"/>
              </v:shape>
            </v:group>
            <v:group style="position:absolute;left:448;top:732;width:2;height:80" coordorigin="448,732" coordsize="2,80">
              <v:shape style="position:absolute;left:448;top:732;width:2;height:80" coordorigin="448,732" coordsize="0,80" path="m448,812l448,732e" filled="false" stroked="true" strokeweight=".748pt" strokecolor="#939598">
                <v:path arrowok="t"/>
              </v:shape>
            </v:group>
            <v:group style="position:absolute;left:408;top:732;width:2;height:80" coordorigin="408,732" coordsize="2,80">
              <v:shape style="position:absolute;left:408;top:732;width:2;height:80" coordorigin="408,732" coordsize="0,80" path="m408,812l408,732e" filled="false" stroked="true" strokeweight=".748pt" strokecolor="#939598">
                <v:path arrowok="t"/>
              </v:shape>
            </v:group>
            <v:group style="position:absolute;left:368;top:732;width:2;height:80" coordorigin="368,732" coordsize="2,80">
              <v:shape style="position:absolute;left:368;top:732;width:2;height:80" coordorigin="368,732" coordsize="0,80" path="m368,812l368,732e" filled="false" stroked="true" strokeweight=".748pt" strokecolor="#939598">
                <v:path arrowok="t"/>
              </v:shape>
            </v:group>
            <v:group style="position:absolute;left:328;top:732;width:2;height:80" coordorigin="328,732" coordsize="2,80">
              <v:shape style="position:absolute;left:328;top:732;width:2;height:80" coordorigin="328,732" coordsize="1,80" path="m328,812l328,732e" filled="false" stroked="true" strokeweight=".748pt" strokecolor="#939598">
                <v:path arrowok="t"/>
              </v:shape>
            </v:group>
            <v:group style="position:absolute;left:288;top:732;width:2;height:80" coordorigin="288,732" coordsize="2,80">
              <v:shape style="position:absolute;left:288;top:732;width:2;height:80" coordorigin="288,732" coordsize="0,80" path="m288,812l288,732e" filled="false" stroked="true" strokeweight=".748pt" strokecolor="#939598">
                <v:path arrowok="t"/>
              </v:shape>
            </v:group>
            <v:group style="position:absolute;left:248;top:732;width:2;height:80" coordorigin="248,732" coordsize="2,80">
              <v:shape style="position:absolute;left:248;top:732;width:2;height:80" coordorigin="248,732" coordsize="1,80" path="m248,812l248,732e" filled="false" stroked="true" strokeweight=".748pt" strokecolor="#939598">
                <v:path arrowok="t"/>
              </v:shape>
            </v:group>
            <v:group style="position:absolute;left:208;top:732;width:2;height:80" coordorigin="208,732" coordsize="2,80">
              <v:shape style="position:absolute;left:208;top:732;width:2;height:80" coordorigin="208,732" coordsize="1,80" path="m208,812l208,732e" filled="false" stroked="true" strokeweight=".748pt" strokecolor="#939598">
                <v:path arrowok="t"/>
              </v:shape>
            </v:group>
            <v:group style="position:absolute;left:168;top:732;width:2;height:80" coordorigin="168,732" coordsize="2,80">
              <v:shape style="position:absolute;left:168;top:732;width:2;height:80" coordorigin="168,732" coordsize="0,80" path="m168,812l168,732e" filled="false" stroked="true" strokeweight=".748pt" strokecolor="#939598">
                <v:path arrowok="t"/>
              </v:shape>
            </v:group>
            <v:group style="position:absolute;left:128;top:732;width:2;height:80" coordorigin="128,732" coordsize="2,80">
              <v:shape style="position:absolute;left:128;top:732;width:2;height:80" coordorigin="128,732" coordsize="1,80" path="m128,812l128,732e" filled="false" stroked="true" strokeweight=".748pt" strokecolor="#939598">
                <v:path arrowok="t"/>
              </v:shape>
            </v:group>
            <v:group style="position:absolute;left:88;top:732;width:2;height:80" coordorigin="88,732" coordsize="2,80">
              <v:shape style="position:absolute;left:88;top:732;width:2;height:80" coordorigin="88,732" coordsize="0,80" path="m88,812l88,732e" filled="false" stroked="true" strokeweight=".748pt" strokecolor="#939598">
                <v:path arrowok="t"/>
              </v:shape>
            </v:group>
            <v:group style="position:absolute;left:47;top:732;width:2;height:80" coordorigin="47,732" coordsize="2,80">
              <v:shape style="position:absolute;left:47;top:732;width:2;height:80" coordorigin="47,732" coordsize="1,80" path="m48,812l47,732e" filled="false" stroked="true" strokeweight=".748pt" strokecolor="#939598">
                <v:path arrowok="t"/>
              </v:shape>
            </v:group>
            <v:group style="position:absolute;left:7;top:732;width:2;height:80" coordorigin="7,732" coordsize="2,80">
              <v:shape style="position:absolute;left:7;top:732;width:2;height:80" coordorigin="7,732" coordsize="0,80" path="m7,812l7,732e" filled="false" stroked="true" strokeweight=".748pt" strokecolor="#939598">
                <v:path arrowok="t"/>
              </v:shape>
              <v:shape style="position:absolute;left:5056;top:0;width:6463;height:1502" type="#_x0000_t75" stroked="false">
                <v:imagedata r:id="rId21" o:title=""/>
              </v:shape>
            </v:group>
          </v:group>
        </w:pict>
      </w:r>
      <w:r>
        <w:rPr>
          <w:rFonts w:ascii="Calibri" w:hAnsi="Calibri" w:cs="Calibri" w:eastAsia="Calibri"/>
          <w:position w:val="-29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sz w:val="24"/>
          <w:szCs w:val="24"/>
        </w:rPr>
      </w:pPr>
    </w:p>
    <w:p>
      <w:pPr>
        <w:pStyle w:val="BodyText"/>
        <w:spacing w:line="264" w:lineRule="exact" w:before="60"/>
        <w:ind w:left="6256" w:right="988"/>
        <w:jc w:val="left"/>
      </w:pPr>
      <w:r>
        <w:rPr/>
        <w:pict>
          <v:group style="position:absolute;margin-left:43.366001pt;margin-top:2.046382pt;width:249.5pt;height:522.4pt;mso-position-horizontal-relative:page;mso-position-vertical-relative:paragraph;z-index:4240" coordorigin="867,41" coordsize="4990,10448">
            <v:group style="position:absolute;left:867;top:41;width:4990;height:10448" coordorigin="867,41" coordsize="4990,10448">
              <v:shape style="position:absolute;left:867;top:41;width:4990;height:10448" coordorigin="867,41" coordsize="4990,10448" path="m867,41l5857,41,5857,10488,867,10488,867,41xe" filled="true" fillcolor="#000000" stroked="false">
                <v:path arrowok="t"/>
                <v:fill type="solid"/>
              </v:shape>
              <v:shape style="position:absolute;left:918;top:92;width:4608;height:10070" type="#_x0000_t75" stroked="false">
                <v:imagedata r:id="rId51" o:title=""/>
              </v:shape>
            </v:group>
            <w10:wrap type="none"/>
          </v:group>
        </w:pict>
      </w:r>
      <w:r>
        <w:rPr>
          <w:spacing w:val="-10"/>
        </w:rPr>
        <w:t>To </w:t>
      </w:r>
      <w:r>
        <w:rPr/>
        <w:t>achieve these objectives, we must begin by</w:t>
      </w:r>
      <w:r>
        <w:rPr>
          <w:spacing w:val="-6"/>
        </w:rPr>
        <w:t> </w:t>
      </w:r>
      <w:r>
        <w:rPr/>
        <w:t>doing</w:t>
      </w:r>
      <w:r>
        <w:rPr/>
        <w:t> the</w:t>
      </w:r>
      <w:r>
        <w:rPr>
          <w:spacing w:val="-6"/>
        </w:rPr>
        <w:t> </w:t>
      </w:r>
      <w:r>
        <w:rPr/>
        <w:t>following:</w:t>
      </w:r>
    </w:p>
    <w:p>
      <w:pPr>
        <w:pStyle w:val="BodyText"/>
        <w:spacing w:line="264" w:lineRule="exact"/>
        <w:ind w:left="6709" w:right="1039" w:hanging="341"/>
        <w:jc w:val="both"/>
      </w:pPr>
      <w:r>
        <w:rPr>
          <w:rFonts w:ascii="Arial" w:hAnsi="Arial"/>
        </w:rPr>
        <w:t>ø </w:t>
      </w:r>
      <w:r>
        <w:rPr/>
        <w:t>Secure the return of our cultural,</w:t>
      </w:r>
      <w:r>
        <w:rPr>
          <w:spacing w:val="5"/>
        </w:rPr>
        <w:t> </w:t>
      </w:r>
      <w:r>
        <w:rPr/>
        <w:t>genealogical</w:t>
      </w:r>
      <w:r>
        <w:rPr/>
        <w:t> </w:t>
      </w:r>
      <w:r>
        <w:rPr>
          <w:rFonts w:ascii="Calibri" w:hAnsi="Calibri"/>
        </w:rPr>
        <w:t>and intellectual property from all agencies</w:t>
      </w:r>
      <w:r>
        <w:rPr>
          <w:rFonts w:ascii="Calibri" w:hAnsi="Calibri"/>
          <w:spacing w:val="-27"/>
        </w:rPr>
        <w:t> </w:t>
      </w:r>
      <w:r>
        <w:rPr>
          <w:rFonts w:ascii="Calibri" w:hAnsi="Calibri"/>
        </w:rPr>
        <w:t>and</w:t>
      </w:r>
      <w:r>
        <w:rPr>
          <w:rFonts w:ascii="Calibri" w:hAnsi="Calibri"/>
          <w:w w:val="100"/>
        </w:rPr>
        <w:t> </w:t>
      </w:r>
      <w:r>
        <w:rPr/>
        <w:t>organisations that hold on to</w:t>
      </w:r>
      <w:r>
        <w:rPr>
          <w:spacing w:val="-16"/>
        </w:rPr>
        <w:t> </w:t>
      </w:r>
      <w:r>
        <w:rPr/>
        <w:t>it.</w:t>
      </w:r>
    </w:p>
    <w:p>
      <w:pPr>
        <w:pStyle w:val="BodyText"/>
        <w:spacing w:line="264" w:lineRule="exact"/>
        <w:ind w:left="6709" w:right="988" w:hanging="341"/>
        <w:jc w:val="left"/>
      </w:pPr>
      <w:r>
        <w:rPr>
          <w:rFonts w:ascii="Arial" w:hAnsi="Arial"/>
        </w:rPr>
        <w:t>ø </w:t>
      </w:r>
      <w:r>
        <w:rPr>
          <w:rFonts w:ascii="Calibri" w:hAnsi="Calibri"/>
        </w:rPr>
        <w:t>Clarify copyright rules and protocols for</w:t>
      </w:r>
      <w:r>
        <w:rPr>
          <w:rFonts w:ascii="Calibri" w:hAnsi="Calibri"/>
          <w:spacing w:val="-19"/>
        </w:rPr>
        <w:t> </w:t>
      </w:r>
      <w:r>
        <w:rPr>
          <w:rFonts w:ascii="Calibri" w:hAnsi="Calibri"/>
        </w:rPr>
        <w:t>cultural</w:t>
      </w:r>
      <w:r>
        <w:rPr>
          <w:rFonts w:ascii="Calibri" w:hAnsi="Calibri"/>
          <w:w w:val="100"/>
        </w:rPr>
        <w:t> </w:t>
      </w:r>
      <w:r>
        <w:rPr/>
        <w:t>knowledge and ensure they can be applied</w:t>
      </w:r>
      <w:r>
        <w:rPr>
          <w:spacing w:val="-8"/>
        </w:rPr>
        <w:t> </w:t>
      </w:r>
      <w:r>
        <w:rPr/>
        <w:t>by</w:t>
      </w:r>
      <w:r>
        <w:rPr/>
        <w:t> all</w:t>
      </w:r>
      <w:r>
        <w:rPr>
          <w:spacing w:val="-3"/>
        </w:rPr>
        <w:t> </w:t>
      </w:r>
      <w:r>
        <w:rPr/>
        <w:t>Gunaikurnai.</w:t>
      </w:r>
    </w:p>
    <w:p>
      <w:pPr>
        <w:pStyle w:val="BodyText"/>
        <w:spacing w:line="264" w:lineRule="exact"/>
        <w:ind w:left="6709" w:right="1061" w:hanging="341"/>
        <w:jc w:val="left"/>
      </w:pPr>
      <w:r>
        <w:rPr>
          <w:rFonts w:ascii="Arial" w:hAnsi="Arial" w:cs="Arial" w:eastAsia="Arial"/>
        </w:rPr>
        <w:t>ø </w:t>
      </w:r>
      <w:r>
        <w:rPr>
          <w:spacing w:val="-3"/>
        </w:rPr>
        <w:t>Upskill </w:t>
      </w:r>
      <w:r>
        <w:rPr/>
        <w:t>our mob </w:t>
      </w:r>
      <w:r>
        <w:rPr>
          <w:spacing w:val="-3"/>
        </w:rPr>
        <w:t>to </w:t>
      </w:r>
      <w:r>
        <w:rPr>
          <w:spacing w:val="-5"/>
        </w:rPr>
        <w:t>take </w:t>
      </w:r>
      <w:r>
        <w:rPr/>
        <w:t>on the </w:t>
      </w:r>
      <w:r>
        <w:rPr>
          <w:spacing w:val="-3"/>
        </w:rPr>
        <w:t>full suite </w:t>
      </w:r>
      <w:r>
        <w:rPr/>
        <w:t>of</w:t>
      </w:r>
      <w:r>
        <w:rPr>
          <w:spacing w:val="-26"/>
        </w:rPr>
        <w:t> </w:t>
      </w:r>
      <w:r>
        <w:rPr>
          <w:spacing w:val="-3"/>
        </w:rPr>
        <w:t>land</w:t>
      </w:r>
      <w:r>
        <w:rPr>
          <w:spacing w:val="-3"/>
        </w:rPr>
        <w:t> </w:t>
      </w:r>
      <w:r>
        <w:rPr>
          <w:spacing w:val="-4"/>
        </w:rPr>
        <w:t>management </w:t>
      </w:r>
      <w:r>
        <w:rPr>
          <w:spacing w:val="-3"/>
        </w:rPr>
        <w:t>responsibilities </w:t>
      </w:r>
      <w:r>
        <w:rPr/>
        <w:t>– </w:t>
      </w:r>
      <w:r>
        <w:rPr>
          <w:spacing w:val="-3"/>
        </w:rPr>
        <w:t>from </w:t>
      </w:r>
      <w:r>
        <w:rPr>
          <w:spacing w:val="-4"/>
        </w:rPr>
        <w:t>onground</w:t>
      </w:r>
      <w:r>
        <w:rPr>
          <w:spacing w:val="-3"/>
        </w:rPr>
        <w:t> to upper </w:t>
      </w:r>
      <w:r>
        <w:rPr>
          <w:spacing w:val="-4"/>
        </w:rPr>
        <w:t>management, recognising </w:t>
      </w:r>
      <w:r>
        <w:rPr>
          <w:spacing w:val="-3"/>
        </w:rPr>
        <w:t>that </w:t>
      </w:r>
      <w:r>
        <w:rPr/>
        <w:t>it </w:t>
      </w:r>
      <w:r>
        <w:rPr>
          <w:spacing w:val="-3"/>
        </w:rPr>
        <w:t>will</w:t>
      </w:r>
      <w:r>
        <w:rPr>
          <w:spacing w:val="-3"/>
        </w:rPr>
        <w:t> </w:t>
      </w:r>
      <w:r>
        <w:rPr>
          <w:spacing w:val="-5"/>
        </w:rPr>
        <w:t>take </w:t>
      </w:r>
      <w:r>
        <w:rPr/>
        <w:t>time </w:t>
      </w:r>
      <w:r>
        <w:rPr>
          <w:spacing w:val="-3"/>
        </w:rPr>
        <w:t>to build </w:t>
      </w:r>
      <w:r>
        <w:rPr/>
        <w:t>our </w:t>
      </w:r>
      <w:r>
        <w:rPr>
          <w:spacing w:val="-3"/>
        </w:rPr>
        <w:t>capability to fully</w:t>
      </w:r>
      <w:r>
        <w:rPr>
          <w:spacing w:val="-24"/>
        </w:rPr>
        <w:t> </w:t>
      </w:r>
      <w:r>
        <w:rPr>
          <w:spacing w:val="-5"/>
        </w:rPr>
        <w:t>exert</w:t>
      </w:r>
      <w:r>
        <w:rPr>
          <w:spacing w:val="-3"/>
        </w:rPr>
        <w:t> </w:t>
      </w:r>
      <w:r>
        <w:rPr/>
        <w:t>our </w:t>
      </w:r>
      <w:r>
        <w:rPr>
          <w:spacing w:val="-3"/>
        </w:rPr>
        <w:t>rights over Aboriginal Title </w:t>
      </w:r>
      <w:r>
        <w:rPr/>
        <w:t>and </w:t>
      </w:r>
      <w:r>
        <w:rPr>
          <w:spacing w:val="-3"/>
        </w:rPr>
        <w:t>other</w:t>
      </w:r>
      <w:r>
        <w:rPr>
          <w:spacing w:val="-25"/>
        </w:rPr>
        <w:t> </w:t>
      </w:r>
      <w:r>
        <w:rPr>
          <w:spacing w:val="-3"/>
        </w:rPr>
        <w:t>land.</w:t>
      </w:r>
      <w:r>
        <w:rPr/>
      </w:r>
    </w:p>
    <w:p>
      <w:pPr>
        <w:pStyle w:val="BodyText"/>
        <w:spacing w:line="264" w:lineRule="exact"/>
        <w:ind w:left="6709" w:right="988" w:hanging="341"/>
        <w:jc w:val="left"/>
        <w:rPr>
          <w:rFonts w:ascii="Calibri" w:hAnsi="Calibri" w:cs="Calibri" w:eastAsia="Calibri"/>
        </w:rPr>
      </w:pPr>
      <w:r>
        <w:rPr>
          <w:rFonts w:ascii="Arial" w:hAnsi="Arial" w:cs="Arial" w:eastAsia="Arial"/>
        </w:rPr>
        <w:t>ø </w:t>
      </w:r>
      <w:r>
        <w:rPr/>
        <w:t>Use </w:t>
      </w:r>
      <w:r>
        <w:rPr>
          <w:spacing w:val="2"/>
        </w:rPr>
        <w:t>‘The </w:t>
      </w:r>
      <w:r>
        <w:rPr/>
        <w:t>Knob’ as a case study and</w:t>
      </w:r>
      <w:r>
        <w:rPr>
          <w:spacing w:val="11"/>
        </w:rPr>
        <w:t> </w:t>
      </w:r>
      <w:r>
        <w:rPr/>
        <w:t>learning</w:t>
      </w:r>
      <w:r>
        <w:rPr/>
        <w:t> </w:t>
      </w:r>
      <w:r>
        <w:rPr>
          <w:rFonts w:ascii="Calibri" w:hAnsi="Calibri" w:cs="Calibri" w:eastAsia="Calibri"/>
        </w:rPr>
        <w:t>ground for future management</w:t>
      </w:r>
      <w:r>
        <w:rPr>
          <w:rFonts w:ascii="Calibri" w:hAnsi="Calibri" w:cs="Calibri" w:eastAsia="Calibri"/>
          <w:spacing w:val="-37"/>
        </w:rPr>
        <w:t> </w:t>
      </w:r>
      <w:r>
        <w:rPr>
          <w:rFonts w:ascii="Calibri" w:hAnsi="Calibri" w:cs="Calibri" w:eastAsia="Calibri"/>
        </w:rPr>
        <w:t>arrangements</w:t>
      </w:r>
    </w:p>
    <w:p>
      <w:pPr>
        <w:pStyle w:val="BodyText"/>
        <w:spacing w:line="264" w:lineRule="exact"/>
        <w:ind w:left="6709" w:right="1061" w:hanging="341"/>
        <w:jc w:val="left"/>
      </w:pPr>
      <w:r>
        <w:rPr>
          <w:rFonts w:ascii="Arial" w:hAnsi="Arial"/>
        </w:rPr>
        <w:t>ø </w:t>
      </w:r>
      <w:r>
        <w:rPr/>
        <w:t>Explore what can be undertaken</w:t>
      </w:r>
      <w:r>
        <w:rPr>
          <w:spacing w:val="10"/>
        </w:rPr>
        <w:t> </w:t>
      </w:r>
      <w:r>
        <w:rPr/>
        <w:t>with</w:t>
      </w:r>
      <w:r>
        <w:rPr/>
        <w:t> Wyndarra, Boole Poole, Kurnai Park and</w:t>
      </w:r>
      <w:r>
        <w:rPr>
          <w:spacing w:val="-15"/>
        </w:rPr>
        <w:t> </w:t>
      </w:r>
      <w:r>
        <w:rPr/>
        <w:t>the</w:t>
      </w:r>
      <w:r>
        <w:rPr/>
        <w:t> Ramahyuck Keeping Place to get</w:t>
      </w:r>
      <w:r>
        <w:rPr>
          <w:spacing w:val="-21"/>
        </w:rPr>
        <w:t> </w:t>
      </w:r>
      <w:r>
        <w:rPr/>
        <w:t>management</w:t>
      </w:r>
      <w:r>
        <w:rPr/>
        <w:t> of these significant places back</w:t>
      </w:r>
      <w:r>
        <w:rPr>
          <w:spacing w:val="-2"/>
        </w:rPr>
        <w:t> </w:t>
      </w:r>
      <w:r>
        <w:rPr/>
        <w:t>with</w:t>
      </w:r>
      <w:r>
        <w:rPr/>
        <w:t> Gunaikurnai and ensure cultural</w:t>
      </w:r>
      <w:r>
        <w:rPr>
          <w:spacing w:val="-9"/>
        </w:rPr>
        <w:t> </w:t>
      </w:r>
      <w:r>
        <w:rPr/>
        <w:t>protection,</w:t>
      </w:r>
      <w:r>
        <w:rPr>
          <w:w w:val="99"/>
        </w:rPr>
        <w:t> </w:t>
      </w:r>
      <w:r>
        <w:rPr/>
        <w:t>employment and proper</w:t>
      </w:r>
      <w:r>
        <w:rPr>
          <w:spacing w:val="-14"/>
        </w:rPr>
        <w:t> </w:t>
      </w:r>
      <w:r>
        <w:rPr/>
        <w:t>ownership</w:t>
      </w:r>
    </w:p>
    <w:p>
      <w:pPr>
        <w:pStyle w:val="BodyText"/>
        <w:spacing w:line="266" w:lineRule="exact" w:before="115"/>
        <w:ind w:left="6369" w:right="988"/>
        <w:jc w:val="left"/>
      </w:pPr>
      <w:r>
        <w:rPr>
          <w:rFonts w:ascii="Arial" w:hAnsi="Arial"/>
        </w:rPr>
        <w:t>ø   </w:t>
      </w:r>
      <w:r>
        <w:rPr>
          <w:spacing w:val="-3"/>
        </w:rPr>
        <w:t>Work </w:t>
      </w:r>
      <w:r>
        <w:rPr/>
        <w:t>with the Gippsland and</w:t>
      </w:r>
      <w:r>
        <w:rPr>
          <w:spacing w:val="18"/>
        </w:rPr>
        <w:t> </w:t>
      </w:r>
      <w:r>
        <w:rPr/>
        <w:t>East</w:t>
      </w:r>
    </w:p>
    <w:p>
      <w:pPr>
        <w:pStyle w:val="BodyText"/>
        <w:spacing w:line="235" w:lineRule="auto" w:before="2"/>
        <w:ind w:left="6709" w:right="1061"/>
        <w:jc w:val="left"/>
      </w:pPr>
      <w:r>
        <w:rPr/>
        <w:t>Gippsland Aboriginal Co-operative to look</w:t>
      </w:r>
      <w:r>
        <w:rPr>
          <w:spacing w:val="-11"/>
        </w:rPr>
        <w:t> </w:t>
      </w:r>
      <w:r>
        <w:rPr/>
        <w:t>at</w:t>
      </w:r>
      <w:r>
        <w:rPr/>
        <w:t> opportunities for cultural land titles</w:t>
      </w:r>
      <w:r>
        <w:rPr>
          <w:spacing w:val="-10"/>
        </w:rPr>
        <w:t> </w:t>
      </w:r>
      <w:r>
        <w:rPr/>
        <w:t>including</w:t>
      </w:r>
      <w:r>
        <w:rPr/>
        <w:t> Boole Poole burial site, Wyndarra,</w:t>
      </w:r>
      <w:r>
        <w:rPr>
          <w:spacing w:val="-23"/>
        </w:rPr>
        <w:t> </w:t>
      </w:r>
      <w:r>
        <w:rPr/>
        <w:t>Ramahyuck</w:t>
      </w:r>
      <w:r>
        <w:rPr/>
        <w:t> </w:t>
      </w:r>
      <w:r>
        <w:rPr>
          <w:spacing w:val="-3"/>
        </w:rPr>
        <w:t>cemetery, </w:t>
      </w:r>
      <w:r>
        <w:rPr/>
        <w:t>Kurnai Park (where the lease is</w:t>
      </w:r>
      <w:r>
        <w:rPr>
          <w:spacing w:val="-2"/>
        </w:rPr>
        <w:t> </w:t>
      </w:r>
      <w:r>
        <w:rPr/>
        <w:t>up</w:t>
      </w:r>
      <w:r>
        <w:rPr/>
        <w:t> for</w:t>
      </w:r>
      <w:r>
        <w:rPr>
          <w:spacing w:val="-13"/>
        </w:rPr>
        <w:t> </w:t>
      </w:r>
      <w:r>
        <w:rPr/>
        <w:t>renewal).</w:t>
      </w:r>
    </w:p>
    <w:p>
      <w:pPr>
        <w:pStyle w:val="Heading7"/>
        <w:spacing w:line="240" w:lineRule="auto" w:before="115"/>
        <w:ind w:left="6256" w:right="988"/>
        <w:jc w:val="left"/>
      </w:pPr>
      <w:r>
        <w:rPr>
          <w:color w:val="A4590C"/>
        </w:rPr>
        <w:t>Success</w:t>
      </w:r>
      <w:r>
        <w:rPr>
          <w:color w:val="A4590C"/>
          <w:spacing w:val="-4"/>
        </w:rPr>
        <w:t> </w:t>
      </w:r>
      <w:r>
        <w:rPr>
          <w:color w:val="A4590C"/>
        </w:rPr>
        <w:t>measures</w:t>
      </w:r>
      <w:r>
        <w:rPr/>
      </w:r>
    </w:p>
    <w:p>
      <w:pPr>
        <w:pStyle w:val="BodyText"/>
        <w:spacing w:line="264" w:lineRule="exact" w:before="101"/>
        <w:ind w:left="6256" w:right="988"/>
        <w:jc w:val="left"/>
      </w:pPr>
      <w:r>
        <w:rPr>
          <w:spacing w:val="-5"/>
        </w:rPr>
        <w:t>We </w:t>
      </w:r>
      <w:r>
        <w:rPr/>
        <w:t>will know we are achieving our goal as our</w:t>
      </w:r>
      <w:r>
        <w:rPr/>
        <w:t> Aboriginal Title land estate grows, we have built</w:t>
      </w:r>
      <w:r>
        <w:rPr>
          <w:spacing w:val="-22"/>
        </w:rPr>
        <w:t> </w:t>
      </w:r>
      <w:r>
        <w:rPr/>
        <w:t>up</w:t>
      </w:r>
      <w:r>
        <w:rPr/>
        <w:t> enterprises based on natural resource use, and</w:t>
      </w:r>
      <w:r>
        <w:rPr>
          <w:spacing w:val="-27"/>
        </w:rPr>
        <w:t> </w:t>
      </w:r>
      <w:r>
        <w:rPr/>
        <w:t>have</w:t>
      </w:r>
      <w:r>
        <w:rPr/>
        <w:t> clear cultural copyright protocols in</w:t>
      </w:r>
      <w:r>
        <w:rPr>
          <w:spacing w:val="-20"/>
        </w:rPr>
        <w:t> </w:t>
      </w:r>
      <w:r>
        <w:rPr/>
        <w:t>place.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Heading5"/>
        <w:tabs>
          <w:tab w:pos="11264" w:val="left" w:leader="none"/>
        </w:tabs>
        <w:spacing w:line="240" w:lineRule="auto" w:before="184"/>
        <w:ind w:right="0"/>
        <w:jc w:val="left"/>
        <w:rPr>
          <w:u w:val="none"/>
        </w:rPr>
      </w:pPr>
      <w:r>
        <w:rPr/>
        <w:pict>
          <v:group style="position:absolute;margin-left:582.508606pt;margin-top:19.476871pt;width:12.8pt;height:4.8pt;mso-position-horizontal-relative:page;mso-position-vertical-relative:paragraph;z-index:-886168" coordorigin="11650,390" coordsize="256,96">
            <v:group style="position:absolute;left:11898;top:397;width:2;height:80" coordorigin="11898,397" coordsize="2,80">
              <v:shape style="position:absolute;left:11898;top:397;width:2;height:80" coordorigin="11898,397" coordsize="0,80" path="m11898,477l11898,397e" filled="false" stroked="true" strokeweight=".748pt" strokecolor="#939598">
                <v:path arrowok="t"/>
              </v:shape>
            </v:group>
            <v:group style="position:absolute;left:11858;top:397;width:2;height:80" coordorigin="11858,397" coordsize="2,80">
              <v:shape style="position:absolute;left:11858;top:397;width:2;height:80" coordorigin="11858,397" coordsize="0,80" path="m11858,477l11858,397e" filled="false" stroked="true" strokeweight=".748pt" strokecolor="#939598">
                <v:path arrowok="t"/>
              </v:shape>
            </v:group>
            <v:group style="position:absolute;left:11818;top:397;width:2;height:80" coordorigin="11818,397" coordsize="2,80">
              <v:shape style="position:absolute;left:11818;top:397;width:2;height:80" coordorigin="11818,397" coordsize="0,80" path="m11818,477l11818,397e" filled="false" stroked="true" strokeweight=".748pt" strokecolor="#939598">
                <v:path arrowok="t"/>
              </v:shape>
            </v:group>
            <v:group style="position:absolute;left:11778;top:397;width:2;height:80" coordorigin="11778,397" coordsize="2,80">
              <v:shape style="position:absolute;left:11778;top:397;width:2;height:80" coordorigin="11778,397" coordsize="0,80" path="m11778,477l11778,397e" filled="false" stroked="true" strokeweight=".748pt" strokecolor="#939598">
                <v:path arrowok="t"/>
              </v:shape>
            </v:group>
            <v:group style="position:absolute;left:11738;top:397;width:2;height:80" coordorigin="11738,397" coordsize="2,80">
              <v:shape style="position:absolute;left:11738;top:397;width:2;height:80" coordorigin="11738,397" coordsize="0,80" path="m11738,477l11738,397e" filled="false" stroked="true" strokeweight=".748pt" strokecolor="#939598">
                <v:path arrowok="t"/>
              </v:shape>
            </v:group>
            <v:group style="position:absolute;left:11698;top:397;width:2;height:80" coordorigin="11698,397" coordsize="2,80">
              <v:shape style="position:absolute;left:11698;top:397;width:2;height:80" coordorigin="11698,397" coordsize="0,80" path="m11698,477l11698,397e" filled="false" stroked="true" strokeweight=".748pt" strokecolor="#939598">
                <v:path arrowok="t"/>
              </v:shape>
            </v:group>
            <v:group style="position:absolute;left:11658;top:397;width:2;height:80" coordorigin="11658,397" coordsize="2,80">
              <v:shape style="position:absolute;left:11658;top:397;width:2;height:80" coordorigin="11658,397" coordsize="0,80" path="m11658,477l11658,397e" filled="false" stroked="true" strokeweight=".748pt" strokecolor="#93959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-.374011pt;margin-top:19.487871pt;width:559.6pt;height:4.95pt;mso-position-horizontal-relative:page;mso-position-vertical-relative:paragraph;z-index:-886144" coordorigin="-7,390" coordsize="11192,99">
            <v:group style="position:absolute;left:11177;top:397;width:2;height:80" coordorigin="11177,397" coordsize="2,80">
              <v:shape style="position:absolute;left:11177;top:397;width:2;height:80" coordorigin="11177,397" coordsize="1,80" path="m11177,477l11177,397e" filled="false" stroked="true" strokeweight=".748pt" strokecolor="#939598">
                <v:path arrowok="t"/>
              </v:shape>
            </v:group>
            <v:group style="position:absolute;left:11137;top:397;width:2;height:80" coordorigin="11137,397" coordsize="2,80">
              <v:shape style="position:absolute;left:11137;top:397;width:2;height:80" coordorigin="11137,397" coordsize="0,80" path="m11137,477l11137,397e" filled="false" stroked="true" strokeweight=".748pt" strokecolor="#939598">
                <v:path arrowok="t"/>
              </v:shape>
            </v:group>
            <v:group style="position:absolute;left:11097;top:397;width:2;height:80" coordorigin="11097,397" coordsize="2,80">
              <v:shape style="position:absolute;left:11097;top:397;width:2;height:80" coordorigin="11097,397" coordsize="0,80" path="m11097,477l11097,397e" filled="false" stroked="true" strokeweight=".748pt" strokecolor="#939598">
                <v:path arrowok="t"/>
              </v:shape>
            </v:group>
            <v:group style="position:absolute;left:11057;top:397;width:2;height:80" coordorigin="11057,397" coordsize="2,80">
              <v:shape style="position:absolute;left:11057;top:397;width:2;height:80" coordorigin="11057,397" coordsize="0,80" path="m11057,477l11057,397e" filled="false" stroked="true" strokeweight=".748pt" strokecolor="#939598">
                <v:path arrowok="t"/>
              </v:shape>
            </v:group>
            <v:group style="position:absolute;left:11017;top:397;width:2;height:80" coordorigin="11017,397" coordsize="2,80">
              <v:shape style="position:absolute;left:11017;top:397;width:2;height:80" coordorigin="11017,397" coordsize="0,80" path="m11017,477l11017,397e" filled="false" stroked="true" strokeweight=".748pt" strokecolor="#939598">
                <v:path arrowok="t"/>
              </v:shape>
            </v:group>
            <v:group style="position:absolute;left:10977;top:397;width:2;height:80" coordorigin="10977,397" coordsize="2,80">
              <v:shape style="position:absolute;left:10977;top:397;width:2;height:80" coordorigin="10977,397" coordsize="0,80" path="m10977,477l10977,397e" filled="false" stroked="true" strokeweight=".748pt" strokecolor="#939598">
                <v:path arrowok="t"/>
              </v:shape>
            </v:group>
            <v:group style="position:absolute;left:10937;top:397;width:2;height:80" coordorigin="10937,397" coordsize="2,80">
              <v:shape style="position:absolute;left:10937;top:397;width:2;height:80" coordorigin="10937,397" coordsize="0,80" path="m10937,477l10937,397e" filled="false" stroked="true" strokeweight=".748pt" strokecolor="#939598">
                <v:path arrowok="t"/>
              </v:shape>
            </v:group>
            <v:group style="position:absolute;left:10896;top:397;width:2;height:80" coordorigin="10896,397" coordsize="2,80">
              <v:shape style="position:absolute;left:10896;top:397;width:2;height:80" coordorigin="10896,397" coordsize="0,80" path="m10897,477l10896,397e" filled="false" stroked="true" strokeweight=".748pt" strokecolor="#939598">
                <v:path arrowok="t"/>
              </v:shape>
            </v:group>
            <v:group style="position:absolute;left:10856;top:397;width:2;height:80" coordorigin="10856,397" coordsize="2,80">
              <v:shape style="position:absolute;left:10856;top:397;width:2;height:80" coordorigin="10856,397" coordsize="1,80" path="m10856,477l10856,397e" filled="false" stroked="true" strokeweight=".748pt" strokecolor="#939598">
                <v:path arrowok="t"/>
              </v:shape>
            </v:group>
            <v:group style="position:absolute;left:10816;top:397;width:2;height:80" coordorigin="10816,397" coordsize="2,80">
              <v:shape style="position:absolute;left:10816;top:397;width:2;height:80" coordorigin="10816,397" coordsize="0,80" path="m10816,477l10816,397e" filled="false" stroked="true" strokeweight=".748pt" strokecolor="#939598">
                <v:path arrowok="t"/>
              </v:shape>
            </v:group>
            <v:group style="position:absolute;left:10776;top:397;width:2;height:80" coordorigin="10776,397" coordsize="2,80">
              <v:shape style="position:absolute;left:10776;top:397;width:2;height:80" coordorigin="10776,397" coordsize="0,80" path="m10776,477l10776,397e" filled="false" stroked="true" strokeweight=".748pt" strokecolor="#939598">
                <v:path arrowok="t"/>
              </v:shape>
            </v:group>
            <v:group style="position:absolute;left:10736;top:397;width:2;height:80" coordorigin="10736,397" coordsize="2,80">
              <v:shape style="position:absolute;left:10736;top:397;width:2;height:80" coordorigin="10736,397" coordsize="1,80" path="m10736,477l10736,397e" filled="false" stroked="true" strokeweight=".748pt" strokecolor="#939598">
                <v:path arrowok="t"/>
              </v:shape>
            </v:group>
            <v:group style="position:absolute;left:10696;top:397;width:2;height:80" coordorigin="10696,397" coordsize="2,80">
              <v:shape style="position:absolute;left:10696;top:397;width:2;height:80" coordorigin="10696,397" coordsize="0,80" path="m10696,477l10696,397e" filled="false" stroked="true" strokeweight=".748pt" strokecolor="#939598">
                <v:path arrowok="t"/>
              </v:shape>
            </v:group>
            <v:group style="position:absolute;left:10656;top:397;width:2;height:80" coordorigin="10656,397" coordsize="2,80">
              <v:shape style="position:absolute;left:10656;top:397;width:2;height:80" coordorigin="10656,397" coordsize="0,80" path="m10656,477l10656,397e" filled="false" stroked="true" strokeweight=".748pt" strokecolor="#939598">
                <v:path arrowok="t"/>
              </v:shape>
            </v:group>
            <v:group style="position:absolute;left:10616;top:397;width:2;height:80" coordorigin="10616,397" coordsize="2,80">
              <v:shape style="position:absolute;left:10616;top:397;width:2;height:80" coordorigin="10616,397" coordsize="0,80" path="m10616,477l10616,397e" filled="false" stroked="true" strokeweight=".748pt" strokecolor="#939598">
                <v:path arrowok="t"/>
              </v:shape>
            </v:group>
            <v:group style="position:absolute;left:10576;top:397;width:2;height:80" coordorigin="10576,397" coordsize="2,80">
              <v:shape style="position:absolute;left:10576;top:397;width:2;height:80" coordorigin="10576,397" coordsize="0,80" path="m10576,477l10576,397e" filled="false" stroked="true" strokeweight=".748pt" strokecolor="#939598">
                <v:path arrowok="t"/>
              </v:shape>
            </v:group>
            <v:group style="position:absolute;left:10536;top:397;width:2;height:80" coordorigin="10536,397" coordsize="2,80">
              <v:shape style="position:absolute;left:10536;top:397;width:2;height:80" coordorigin="10536,397" coordsize="1,80" path="m10536,477l10536,397e" filled="false" stroked="true" strokeweight=".748pt" strokecolor="#939598">
                <v:path arrowok="t"/>
              </v:shape>
            </v:group>
            <v:group style="position:absolute;left:10496;top:397;width:2;height:80" coordorigin="10496,397" coordsize="2,80">
              <v:shape style="position:absolute;left:10496;top:397;width:2;height:80" coordorigin="10496,397" coordsize="0,80" path="m10496,477l10496,397e" filled="false" stroked="true" strokeweight=".748pt" strokecolor="#939598">
                <v:path arrowok="t"/>
              </v:shape>
            </v:group>
            <v:group style="position:absolute;left:10456;top:397;width:2;height:80" coordorigin="10456,397" coordsize="2,80">
              <v:shape style="position:absolute;left:10456;top:397;width:2;height:80" coordorigin="10456,397" coordsize="0,80" path="m10456,477l10456,397e" filled="false" stroked="true" strokeweight=".748pt" strokecolor="#939598">
                <v:path arrowok="t"/>
              </v:shape>
            </v:group>
            <v:group style="position:absolute;left:10416;top:397;width:2;height:80" coordorigin="10416,397" coordsize="2,80">
              <v:shape style="position:absolute;left:10416;top:397;width:2;height:80" coordorigin="10416,397" coordsize="0,80" path="m10416,477l10416,397e" filled="false" stroked="true" strokeweight=".748pt" strokecolor="#939598">
                <v:path arrowok="t"/>
              </v:shape>
            </v:group>
            <v:group style="position:absolute;left:10376;top:397;width:2;height:80" coordorigin="10376,397" coordsize="2,80">
              <v:shape style="position:absolute;left:10376;top:397;width:2;height:80" coordorigin="10376,397" coordsize="0,80" path="m10376,477l10376,397e" filled="false" stroked="true" strokeweight=".748pt" strokecolor="#939598">
                <v:path arrowok="t"/>
              </v:shape>
            </v:group>
            <v:group style="position:absolute;left:10336;top:397;width:2;height:80" coordorigin="10336,397" coordsize="2,80">
              <v:shape style="position:absolute;left:10336;top:397;width:2;height:80" coordorigin="10336,397" coordsize="0,80" path="m10336,477l10336,397e" filled="false" stroked="true" strokeweight=".748pt" strokecolor="#939598">
                <v:path arrowok="t"/>
              </v:shape>
            </v:group>
            <v:group style="position:absolute;left:10296;top:397;width:2;height:80" coordorigin="10296,397" coordsize="2,80">
              <v:shape style="position:absolute;left:10296;top:397;width:2;height:80" coordorigin="10296,397" coordsize="0,80" path="m10296,477l10296,397e" filled="false" stroked="true" strokeweight=".748pt" strokecolor="#939598">
                <v:path arrowok="t"/>
              </v:shape>
            </v:group>
            <v:group style="position:absolute;left:10256;top:397;width:2;height:80" coordorigin="10256,397" coordsize="2,80">
              <v:shape style="position:absolute;left:10256;top:397;width:2;height:80" coordorigin="10256,397" coordsize="1,80" path="m10256,477l10256,397e" filled="false" stroked="true" strokeweight=".748pt" strokecolor="#939598">
                <v:path arrowok="t"/>
              </v:shape>
            </v:group>
            <v:group style="position:absolute;left:10215;top:398;width:2;height:80" coordorigin="10215,398" coordsize="2,80">
              <v:shape style="position:absolute;left:10215;top:398;width:2;height:80" coordorigin="10215,398" coordsize="1,80" path="m10215,478l10215,398e" filled="false" stroked="true" strokeweight=".748pt" strokecolor="#939598">
                <v:path arrowok="t"/>
              </v:shape>
            </v:group>
            <v:group style="position:absolute;left:10175;top:398;width:2;height:80" coordorigin="10175,398" coordsize="2,80">
              <v:shape style="position:absolute;left:10175;top:398;width:2;height:80" coordorigin="10175,398" coordsize="1,80" path="m10175,478l10175,398e" filled="false" stroked="true" strokeweight=".748pt" strokecolor="#939598">
                <v:path arrowok="t"/>
              </v:shape>
            </v:group>
            <v:group style="position:absolute;left:10135;top:398;width:2;height:80" coordorigin="10135,398" coordsize="2,80">
              <v:shape style="position:absolute;left:10135;top:398;width:2;height:80" coordorigin="10135,398" coordsize="1,80" path="m10135,478l10135,398e" filled="false" stroked="true" strokeweight=".748pt" strokecolor="#939598">
                <v:path arrowok="t"/>
              </v:shape>
            </v:group>
            <v:group style="position:absolute;left:10095;top:398;width:2;height:80" coordorigin="10095,398" coordsize="2,80">
              <v:shape style="position:absolute;left:10095;top:398;width:2;height:80" coordorigin="10095,398" coordsize="1,80" path="m10095,478l10095,398e" filled="false" stroked="true" strokeweight=".748pt" strokecolor="#939598">
                <v:path arrowok="t"/>
              </v:shape>
            </v:group>
            <v:group style="position:absolute;left:10055;top:398;width:2;height:80" coordorigin="10055,398" coordsize="2,80">
              <v:shape style="position:absolute;left:10055;top:398;width:2;height:80" coordorigin="10055,398" coordsize="1,80" path="m10055,478l10055,398e" filled="false" stroked="true" strokeweight=".748pt" strokecolor="#939598">
                <v:path arrowok="t"/>
              </v:shape>
            </v:group>
            <v:group style="position:absolute;left:10015;top:398;width:2;height:80" coordorigin="10015,398" coordsize="2,80">
              <v:shape style="position:absolute;left:10015;top:398;width:2;height:80" coordorigin="10015,398" coordsize="0,80" path="m10015,478l10015,398e" filled="false" stroked="true" strokeweight=".748pt" strokecolor="#939598">
                <v:path arrowok="t"/>
              </v:shape>
            </v:group>
            <v:group style="position:absolute;left:9975;top:398;width:2;height:80" coordorigin="9975,398" coordsize="2,80">
              <v:shape style="position:absolute;left:9975;top:398;width:2;height:80" coordorigin="9975,398" coordsize="0,80" path="m9975,478l9975,398e" filled="false" stroked="true" strokeweight=".748pt" strokecolor="#939598">
                <v:path arrowok="t"/>
              </v:shape>
            </v:group>
            <v:group style="position:absolute;left:9935;top:398;width:2;height:80" coordorigin="9935,398" coordsize="2,80">
              <v:shape style="position:absolute;left:9935;top:398;width:2;height:80" coordorigin="9935,398" coordsize="0,80" path="m9935,478l9935,398e" filled="false" stroked="true" strokeweight=".748pt" strokecolor="#939598">
                <v:path arrowok="t"/>
              </v:shape>
            </v:group>
            <v:group style="position:absolute;left:9895;top:398;width:2;height:80" coordorigin="9895,398" coordsize="2,80">
              <v:shape style="position:absolute;left:9895;top:398;width:2;height:80" coordorigin="9895,398" coordsize="1,80" path="m9895,478l9895,398e" filled="false" stroked="true" strokeweight=".748pt" strokecolor="#939598">
                <v:path arrowok="t"/>
              </v:shape>
            </v:group>
            <v:group style="position:absolute;left:9855;top:398;width:2;height:80" coordorigin="9855,398" coordsize="2,80">
              <v:shape style="position:absolute;left:9855;top:398;width:2;height:80" coordorigin="9855,398" coordsize="1,80" path="m9855,478l9855,398e" filled="false" stroked="true" strokeweight=".748pt" strokecolor="#939598">
                <v:path arrowok="t"/>
              </v:shape>
            </v:group>
            <v:group style="position:absolute;left:9815;top:398;width:2;height:80" coordorigin="9815,398" coordsize="2,80">
              <v:shape style="position:absolute;left:9815;top:398;width:2;height:80" coordorigin="9815,398" coordsize="0,80" path="m9815,478l9815,398e" filled="false" stroked="true" strokeweight=".748pt" strokecolor="#939598">
                <v:path arrowok="t"/>
              </v:shape>
            </v:group>
            <v:group style="position:absolute;left:9775;top:398;width:2;height:80" coordorigin="9775,398" coordsize="2,80">
              <v:shape style="position:absolute;left:9775;top:398;width:2;height:80" coordorigin="9775,398" coordsize="1,80" path="m9775,478l9775,398e" filled="false" stroked="true" strokeweight=".748pt" strokecolor="#939598">
                <v:path arrowok="t"/>
              </v:shape>
            </v:group>
            <v:group style="position:absolute;left:9735;top:398;width:2;height:80" coordorigin="9735,398" coordsize="2,80">
              <v:shape style="position:absolute;left:9735;top:398;width:2;height:80" coordorigin="9735,398" coordsize="1,80" path="m9735,478l9735,398e" filled="false" stroked="true" strokeweight=".748pt" strokecolor="#939598">
                <v:path arrowok="t"/>
              </v:shape>
            </v:group>
            <v:group style="position:absolute;left:9695;top:398;width:2;height:80" coordorigin="9695,398" coordsize="2,80">
              <v:shape style="position:absolute;left:9695;top:398;width:2;height:80" coordorigin="9695,398" coordsize="0,80" path="m9695,478l9695,398e" filled="false" stroked="true" strokeweight=".748pt" strokecolor="#939598">
                <v:path arrowok="t"/>
              </v:shape>
            </v:group>
            <v:group style="position:absolute;left:9655;top:398;width:2;height:80" coordorigin="9655,398" coordsize="2,80">
              <v:shape style="position:absolute;left:9655;top:398;width:2;height:80" coordorigin="9655,398" coordsize="0,80" path="m9655,478l9655,398e" filled="false" stroked="true" strokeweight=".748pt" strokecolor="#939598">
                <v:path arrowok="t"/>
              </v:shape>
            </v:group>
            <v:group style="position:absolute;left:9615;top:398;width:2;height:80" coordorigin="9615,398" coordsize="2,80">
              <v:shape style="position:absolute;left:9615;top:398;width:2;height:80" coordorigin="9615,398" coordsize="0,80" path="m9615,478l9615,398e" filled="false" stroked="true" strokeweight=".748pt" strokecolor="#939598">
                <v:path arrowok="t"/>
              </v:shape>
            </v:group>
            <v:group style="position:absolute;left:9574;top:398;width:2;height:80" coordorigin="9574,398" coordsize="2,80">
              <v:shape style="position:absolute;left:9574;top:398;width:2;height:80" coordorigin="9574,398" coordsize="1,80" path="m9575,478l9574,398e" filled="false" stroked="true" strokeweight=".748pt" strokecolor="#939598">
                <v:path arrowok="t"/>
              </v:shape>
            </v:group>
            <v:group style="position:absolute;left:9534;top:398;width:2;height:80" coordorigin="9534,398" coordsize="2,80">
              <v:shape style="position:absolute;left:9534;top:398;width:2;height:80" coordorigin="9534,398" coordsize="1,80" path="m9534,478l9534,398e" filled="false" stroked="true" strokeweight=".748pt" strokecolor="#939598">
                <v:path arrowok="t"/>
              </v:shape>
            </v:group>
            <v:group style="position:absolute;left:9494;top:398;width:2;height:80" coordorigin="9494,398" coordsize="2,80">
              <v:shape style="position:absolute;left:9494;top:398;width:2;height:80" coordorigin="9494,398" coordsize="0,80" path="m9494,478l9494,398e" filled="false" stroked="true" strokeweight=".748pt" strokecolor="#939598">
                <v:path arrowok="t"/>
              </v:shape>
            </v:group>
            <v:group style="position:absolute;left:9454;top:398;width:2;height:80" coordorigin="9454,398" coordsize="2,80">
              <v:shape style="position:absolute;left:9454;top:398;width:2;height:80" coordorigin="9454,398" coordsize="1,80" path="m9454,478l9454,398e" filled="false" stroked="true" strokeweight=".748pt" strokecolor="#939598">
                <v:path arrowok="t"/>
              </v:shape>
            </v:group>
            <v:group style="position:absolute;left:9414;top:398;width:2;height:80" coordorigin="9414,398" coordsize="2,80">
              <v:shape style="position:absolute;left:9414;top:398;width:2;height:80" coordorigin="9414,398" coordsize="0,80" path="m9414,478l9414,398e" filled="false" stroked="true" strokeweight=".748pt" strokecolor="#939598">
                <v:path arrowok="t"/>
              </v:shape>
            </v:group>
            <v:group style="position:absolute;left:9374;top:398;width:2;height:80" coordorigin="9374,398" coordsize="2,80">
              <v:shape style="position:absolute;left:9374;top:398;width:2;height:80" coordorigin="9374,398" coordsize="0,80" path="m9374,478l9374,398e" filled="false" stroked="true" strokeweight=".748pt" strokecolor="#939598">
                <v:path arrowok="t"/>
              </v:shape>
            </v:group>
            <v:group style="position:absolute;left:9334;top:398;width:2;height:80" coordorigin="9334,398" coordsize="2,80">
              <v:shape style="position:absolute;left:9334;top:398;width:2;height:80" coordorigin="9334,398" coordsize="1,80" path="m9334,478l9334,398e" filled="false" stroked="true" strokeweight=".748pt" strokecolor="#939598">
                <v:path arrowok="t"/>
              </v:shape>
            </v:group>
            <v:group style="position:absolute;left:9294;top:398;width:2;height:80" coordorigin="9294,398" coordsize="2,80">
              <v:shape style="position:absolute;left:9294;top:398;width:2;height:80" coordorigin="9294,398" coordsize="0,80" path="m9294,478l9294,398e" filled="false" stroked="true" strokeweight=".748pt" strokecolor="#939598">
                <v:path arrowok="t"/>
              </v:shape>
            </v:group>
            <v:group style="position:absolute;left:9254;top:398;width:2;height:80" coordorigin="9254,398" coordsize="2,80">
              <v:shape style="position:absolute;left:9254;top:398;width:2;height:80" coordorigin="9254,398" coordsize="1,80" path="m9254,478l9254,398e" filled="false" stroked="true" strokeweight=".748pt" strokecolor="#939598">
                <v:path arrowok="t"/>
              </v:shape>
            </v:group>
            <v:group style="position:absolute;left:9214;top:398;width:2;height:80" coordorigin="9214,398" coordsize="2,80">
              <v:shape style="position:absolute;left:9214;top:398;width:2;height:80" coordorigin="9214,398" coordsize="1,80" path="m9214,478l9214,398e" filled="false" stroked="true" strokeweight=".748pt" strokecolor="#939598">
                <v:path arrowok="t"/>
              </v:shape>
            </v:group>
            <v:group style="position:absolute;left:9174;top:398;width:2;height:80" coordorigin="9174,398" coordsize="2,80">
              <v:shape style="position:absolute;left:9174;top:398;width:2;height:80" coordorigin="9174,398" coordsize="0,80" path="m9174,478l9174,398e" filled="false" stroked="true" strokeweight=".748pt" strokecolor="#939598">
                <v:path arrowok="t"/>
              </v:shape>
            </v:group>
            <v:group style="position:absolute;left:9134;top:398;width:2;height:80" coordorigin="9134,398" coordsize="2,80">
              <v:shape style="position:absolute;left:9134;top:398;width:2;height:80" coordorigin="9134,398" coordsize="1,80" path="m9134,478l9134,398e" filled="false" stroked="true" strokeweight=".748pt" strokecolor="#939598">
                <v:path arrowok="t"/>
              </v:shape>
            </v:group>
            <v:group style="position:absolute;left:9094;top:398;width:2;height:80" coordorigin="9094,398" coordsize="2,80">
              <v:shape style="position:absolute;left:9094;top:398;width:2;height:80" coordorigin="9094,398" coordsize="0,80" path="m9094,478l9094,398e" filled="false" stroked="true" strokeweight=".748pt" strokecolor="#939598">
                <v:path arrowok="t"/>
              </v:shape>
            </v:group>
            <v:group style="position:absolute;left:9054;top:398;width:2;height:80" coordorigin="9054,398" coordsize="2,80">
              <v:shape style="position:absolute;left:9054;top:398;width:2;height:80" coordorigin="9054,398" coordsize="1,80" path="m9054,478l9054,398e" filled="false" stroked="true" strokeweight=".748pt" strokecolor="#939598">
                <v:path arrowok="t"/>
              </v:shape>
            </v:group>
            <v:group style="position:absolute;left:9014;top:398;width:2;height:80" coordorigin="9014,398" coordsize="2,80">
              <v:shape style="position:absolute;left:9014;top:398;width:2;height:80" coordorigin="9014,398" coordsize="1,80" path="m9014,478l9014,398e" filled="false" stroked="true" strokeweight=".748pt" strokecolor="#939598">
                <v:path arrowok="t"/>
              </v:shape>
            </v:group>
            <v:group style="position:absolute;left:8974;top:398;width:2;height:80" coordorigin="8974,398" coordsize="2,80">
              <v:shape style="position:absolute;left:8974;top:398;width:2;height:80" coordorigin="8974,398" coordsize="1,80" path="m8974,478l8974,398e" filled="false" stroked="true" strokeweight=".748pt" strokecolor="#939598">
                <v:path arrowok="t"/>
              </v:shape>
            </v:group>
            <v:group style="position:absolute;left:8934;top:398;width:2;height:80" coordorigin="8934,398" coordsize="2,80">
              <v:shape style="position:absolute;left:8934;top:398;width:2;height:80" coordorigin="8934,398" coordsize="1,80" path="m8934,478l8934,398e" filled="false" stroked="true" strokeweight=".748pt" strokecolor="#939598">
                <v:path arrowok="t"/>
              </v:shape>
            </v:group>
            <v:group style="position:absolute;left:8893;top:398;width:2;height:80" coordorigin="8893,398" coordsize="2,80">
              <v:shape style="position:absolute;left:8893;top:398;width:2;height:80" coordorigin="8893,398" coordsize="1,80" path="m8893,478l8893,398e" filled="false" stroked="true" strokeweight=".748pt" strokecolor="#939598">
                <v:path arrowok="t"/>
              </v:shape>
            </v:group>
            <v:group style="position:absolute;left:8853;top:398;width:2;height:80" coordorigin="8853,398" coordsize="2,80">
              <v:shape style="position:absolute;left:8853;top:398;width:2;height:80" coordorigin="8853,398" coordsize="1,80" path="m8853,478l8853,398e" filled="false" stroked="true" strokeweight=".748pt" strokecolor="#939598">
                <v:path arrowok="t"/>
              </v:shape>
            </v:group>
            <v:group style="position:absolute;left:8813;top:398;width:2;height:80" coordorigin="8813,398" coordsize="2,80">
              <v:shape style="position:absolute;left:8813;top:398;width:2;height:80" coordorigin="8813,398" coordsize="0,80" path="m8813,478l8813,398e" filled="false" stroked="true" strokeweight=".748pt" strokecolor="#939598">
                <v:path arrowok="t"/>
              </v:shape>
            </v:group>
            <v:group style="position:absolute;left:8773;top:398;width:2;height:80" coordorigin="8773,398" coordsize="2,80">
              <v:shape style="position:absolute;left:8773;top:398;width:2;height:80" coordorigin="8773,398" coordsize="1,80" path="m8773,478l8773,398e" filled="false" stroked="true" strokeweight=".748pt" strokecolor="#939598">
                <v:path arrowok="t"/>
              </v:shape>
            </v:group>
            <v:group style="position:absolute;left:8733;top:398;width:2;height:80" coordorigin="8733,398" coordsize="2,80">
              <v:shape style="position:absolute;left:8733;top:398;width:2;height:80" coordorigin="8733,398" coordsize="0,80" path="m8733,478l8733,398e" filled="false" stroked="true" strokeweight=".748pt" strokecolor="#939598">
                <v:path arrowok="t"/>
              </v:shape>
            </v:group>
            <v:group style="position:absolute;left:8693;top:398;width:2;height:80" coordorigin="8693,398" coordsize="2,80">
              <v:shape style="position:absolute;left:8693;top:398;width:2;height:80" coordorigin="8693,398" coordsize="1,80" path="m8693,478l8693,398e" filled="false" stroked="true" strokeweight=".748pt" strokecolor="#939598">
                <v:path arrowok="t"/>
              </v:shape>
            </v:group>
            <v:group style="position:absolute;left:8653;top:398;width:2;height:80" coordorigin="8653,398" coordsize="2,80">
              <v:shape style="position:absolute;left:8653;top:398;width:2;height:80" coordorigin="8653,398" coordsize="1,80" path="m8653,478l8653,398e" filled="false" stroked="true" strokeweight=".748pt" strokecolor="#939598">
                <v:path arrowok="t"/>
              </v:shape>
            </v:group>
            <v:group style="position:absolute;left:8613;top:398;width:2;height:80" coordorigin="8613,398" coordsize="2,80">
              <v:shape style="position:absolute;left:8613;top:398;width:2;height:80" coordorigin="8613,398" coordsize="0,80" path="m8613,478l8613,398e" filled="false" stroked="true" strokeweight=".748pt" strokecolor="#939598">
                <v:path arrowok="t"/>
              </v:shape>
            </v:group>
            <v:group style="position:absolute;left:8573;top:398;width:2;height:80" coordorigin="8573,398" coordsize="2,80">
              <v:shape style="position:absolute;left:8573;top:398;width:2;height:80" coordorigin="8573,398" coordsize="0,80" path="m8573,478l8573,398e" filled="false" stroked="true" strokeweight=".748pt" strokecolor="#939598">
                <v:path arrowok="t"/>
              </v:shape>
            </v:group>
            <v:group style="position:absolute;left:8533;top:398;width:2;height:80" coordorigin="8533,398" coordsize="2,80">
              <v:shape style="position:absolute;left:8533;top:398;width:2;height:80" coordorigin="8533,398" coordsize="0,80" path="m8533,478l8533,398e" filled="false" stroked="true" strokeweight=".748pt" strokecolor="#939598">
                <v:path arrowok="t"/>
              </v:shape>
            </v:group>
            <v:group style="position:absolute;left:8493;top:398;width:2;height:80" coordorigin="8493,398" coordsize="2,80">
              <v:shape style="position:absolute;left:8493;top:398;width:2;height:80" coordorigin="8493,398" coordsize="0,80" path="m8493,478l8493,398e" filled="false" stroked="true" strokeweight=".748pt" strokecolor="#939598">
                <v:path arrowok="t"/>
              </v:shape>
            </v:group>
            <v:group style="position:absolute;left:8453;top:398;width:2;height:80" coordorigin="8453,398" coordsize="2,80">
              <v:shape style="position:absolute;left:8453;top:398;width:2;height:80" coordorigin="8453,398" coordsize="1,80" path="m8453,478l8453,398e" filled="false" stroked="true" strokeweight=".748pt" strokecolor="#939598">
                <v:path arrowok="t"/>
              </v:shape>
            </v:group>
            <v:group style="position:absolute;left:8413;top:398;width:2;height:80" coordorigin="8413,398" coordsize="2,80">
              <v:shape style="position:absolute;left:8413;top:398;width:2;height:80" coordorigin="8413,398" coordsize="0,80" path="m8413,478l8413,398e" filled="false" stroked="true" strokeweight=".748pt" strokecolor="#939598">
                <v:path arrowok="t"/>
              </v:shape>
            </v:group>
            <v:group style="position:absolute;left:8373;top:398;width:2;height:80" coordorigin="8373,398" coordsize="2,80">
              <v:shape style="position:absolute;left:8373;top:398;width:2;height:80" coordorigin="8373,398" coordsize="1,80" path="m8373,478l8373,398e" filled="false" stroked="true" strokeweight=".748pt" strokecolor="#939598">
                <v:path arrowok="t"/>
              </v:shape>
            </v:group>
            <v:group style="position:absolute;left:8333;top:398;width:2;height:80" coordorigin="8333,398" coordsize="2,80">
              <v:shape style="position:absolute;left:8333;top:398;width:2;height:80" coordorigin="8333,398" coordsize="0,80" path="m8333,478l8333,398e" filled="false" stroked="true" strokeweight=".748pt" strokecolor="#939598">
                <v:path arrowok="t"/>
              </v:shape>
            </v:group>
            <v:group style="position:absolute;left:8293;top:398;width:2;height:80" coordorigin="8293,398" coordsize="2,80">
              <v:shape style="position:absolute;left:8293;top:398;width:2;height:80" coordorigin="8293,398" coordsize="0,80" path="m8293,478l8293,398e" filled="false" stroked="true" strokeweight=".748pt" strokecolor="#939598">
                <v:path arrowok="t"/>
              </v:shape>
            </v:group>
            <v:group style="position:absolute;left:8252;top:398;width:2;height:80" coordorigin="8252,398" coordsize="2,80">
              <v:shape style="position:absolute;left:8252;top:398;width:2;height:80" coordorigin="8252,398" coordsize="0,80" path="m8253,478l8252,398e" filled="false" stroked="true" strokeweight=".748pt" strokecolor="#939598">
                <v:path arrowok="t"/>
              </v:shape>
            </v:group>
            <v:group style="position:absolute;left:8212;top:398;width:2;height:80" coordorigin="8212,398" coordsize="2,80">
              <v:shape style="position:absolute;left:8212;top:398;width:2;height:80" coordorigin="8212,398" coordsize="0,80" path="m8212,478l8212,398e" filled="false" stroked="true" strokeweight=".748pt" strokecolor="#939598">
                <v:path arrowok="t"/>
              </v:shape>
            </v:group>
            <v:group style="position:absolute;left:8172;top:398;width:2;height:80" coordorigin="8172,398" coordsize="2,80">
              <v:shape style="position:absolute;left:8172;top:398;width:2;height:80" coordorigin="8172,398" coordsize="0,80" path="m8172,478l8172,398e" filled="false" stroked="true" strokeweight=".748pt" strokecolor="#939598">
                <v:path arrowok="t"/>
              </v:shape>
            </v:group>
            <v:group style="position:absolute;left:8132;top:398;width:2;height:80" coordorigin="8132,398" coordsize="2,80">
              <v:shape style="position:absolute;left:8132;top:398;width:2;height:80" coordorigin="8132,398" coordsize="1,80" path="m8132,478l8132,398e" filled="false" stroked="true" strokeweight=".748pt" strokecolor="#939598">
                <v:path arrowok="t"/>
              </v:shape>
            </v:group>
            <v:group style="position:absolute;left:8092;top:398;width:2;height:80" coordorigin="8092,398" coordsize="2,80">
              <v:shape style="position:absolute;left:8092;top:398;width:2;height:80" coordorigin="8092,398" coordsize="0,80" path="m8092,478l8092,398e" filled="false" stroked="true" strokeweight=".748pt" strokecolor="#939598">
                <v:path arrowok="t"/>
              </v:shape>
            </v:group>
            <v:group style="position:absolute;left:8052;top:398;width:2;height:80" coordorigin="8052,398" coordsize="2,80">
              <v:shape style="position:absolute;left:8052;top:398;width:2;height:80" coordorigin="8052,398" coordsize="1,80" path="m8052,478l8052,398e" filled="false" stroked="true" strokeweight=".748pt" strokecolor="#939598">
                <v:path arrowok="t"/>
              </v:shape>
            </v:group>
            <v:group style="position:absolute;left:8012;top:398;width:2;height:80" coordorigin="8012,398" coordsize="2,80">
              <v:shape style="position:absolute;left:8012;top:398;width:2;height:80" coordorigin="8012,398" coordsize="0,80" path="m8012,478l8012,398e" filled="false" stroked="true" strokeweight=".748pt" strokecolor="#939598">
                <v:path arrowok="t"/>
              </v:shape>
            </v:group>
            <v:group style="position:absolute;left:7972;top:398;width:2;height:80" coordorigin="7972,398" coordsize="2,80">
              <v:shape style="position:absolute;left:7972;top:398;width:2;height:80" coordorigin="7972,398" coordsize="0,80" path="m7972,478l7972,398e" filled="false" stroked="true" strokeweight=".748pt" strokecolor="#939598">
                <v:path arrowok="t"/>
              </v:shape>
            </v:group>
            <v:group style="position:absolute;left:7932;top:398;width:2;height:80" coordorigin="7932,398" coordsize="2,80">
              <v:shape style="position:absolute;left:7932;top:398;width:2;height:80" coordorigin="7932,398" coordsize="0,80" path="m7932,478l7932,398e" filled="false" stroked="true" strokeweight=".748pt" strokecolor="#939598">
                <v:path arrowok="t"/>
              </v:shape>
            </v:group>
            <v:group style="position:absolute;left:7892;top:398;width:2;height:80" coordorigin="7892,398" coordsize="2,80">
              <v:shape style="position:absolute;left:7892;top:398;width:2;height:80" coordorigin="7892,398" coordsize="1,80" path="m7892,478l7892,398e" filled="false" stroked="true" strokeweight=".748pt" strokecolor="#939598">
                <v:path arrowok="t"/>
              </v:shape>
            </v:group>
            <v:group style="position:absolute;left:7852;top:398;width:2;height:80" coordorigin="7852,398" coordsize="2,80">
              <v:shape style="position:absolute;left:7852;top:398;width:2;height:80" coordorigin="7852,398" coordsize="1,80" path="m7852,478l7852,398e" filled="false" stroked="true" strokeweight=".748pt" strokecolor="#939598">
                <v:path arrowok="t"/>
              </v:shape>
            </v:group>
            <v:group style="position:absolute;left:7812;top:398;width:2;height:80" coordorigin="7812,398" coordsize="2,80">
              <v:shape style="position:absolute;left:7812;top:398;width:2;height:80" coordorigin="7812,398" coordsize="1,80" path="m7812,478l7812,398e" filled="false" stroked="true" strokeweight=".748pt" strokecolor="#939598">
                <v:path arrowok="t"/>
              </v:shape>
            </v:group>
            <v:group style="position:absolute;left:7772;top:398;width:2;height:80" coordorigin="7772,398" coordsize="2,80">
              <v:shape style="position:absolute;left:7772;top:398;width:2;height:80" coordorigin="7772,398" coordsize="1,80" path="m7772,478l7772,398e" filled="false" stroked="true" strokeweight=".748pt" strokecolor="#939598">
                <v:path arrowok="t"/>
              </v:shape>
            </v:group>
            <v:group style="position:absolute;left:7732;top:398;width:2;height:80" coordorigin="7732,398" coordsize="2,80">
              <v:shape style="position:absolute;left:7732;top:398;width:2;height:80" coordorigin="7732,398" coordsize="1,80" path="m7732,478l7732,398e" filled="false" stroked="true" strokeweight=".748pt" strokecolor="#939598">
                <v:path arrowok="t"/>
              </v:shape>
            </v:group>
            <v:group style="position:absolute;left:7692;top:398;width:2;height:80" coordorigin="7692,398" coordsize="2,80">
              <v:shape style="position:absolute;left:7692;top:398;width:2;height:80" coordorigin="7692,398" coordsize="1,80" path="m7692,478l7692,398e" filled="false" stroked="true" strokeweight=".748pt" strokecolor="#939598">
                <v:path arrowok="t"/>
              </v:shape>
            </v:group>
            <v:group style="position:absolute;left:7652;top:398;width:2;height:80" coordorigin="7652,398" coordsize="2,80">
              <v:shape style="position:absolute;left:7652;top:398;width:2;height:80" coordorigin="7652,398" coordsize="0,80" path="m7652,478l7652,398e" filled="false" stroked="true" strokeweight=".748pt" strokecolor="#939598">
                <v:path arrowok="t"/>
              </v:shape>
            </v:group>
            <v:group style="position:absolute;left:7612;top:398;width:2;height:80" coordorigin="7612,398" coordsize="2,80">
              <v:shape style="position:absolute;left:7612;top:398;width:2;height:80" coordorigin="7612,398" coordsize="1,80" path="m7612,478l7612,398e" filled="false" stroked="true" strokeweight=".748pt" strokecolor="#939598">
                <v:path arrowok="t"/>
              </v:shape>
            </v:group>
            <v:group style="position:absolute;left:7571;top:398;width:2;height:80" coordorigin="7571,398" coordsize="2,80">
              <v:shape style="position:absolute;left:7571;top:398;width:2;height:80" coordorigin="7571,398" coordsize="1,80" path="m7571,478l7571,398e" filled="false" stroked="true" strokeweight=".748pt" strokecolor="#939598">
                <v:path arrowok="t"/>
              </v:shape>
            </v:group>
            <v:group style="position:absolute;left:7531;top:398;width:2;height:80" coordorigin="7531,398" coordsize="2,80">
              <v:shape style="position:absolute;left:7531;top:398;width:2;height:80" coordorigin="7531,398" coordsize="0,80" path="m7531,478l7531,398e" filled="false" stroked="true" strokeweight=".748pt" strokecolor="#939598">
                <v:path arrowok="t"/>
              </v:shape>
            </v:group>
            <v:group style="position:absolute;left:7491;top:398;width:2;height:80" coordorigin="7491,398" coordsize="2,80">
              <v:shape style="position:absolute;left:7491;top:398;width:2;height:80" coordorigin="7491,398" coordsize="1,80" path="m7491,478l7491,398e" filled="false" stroked="true" strokeweight=".748pt" strokecolor="#939598">
                <v:path arrowok="t"/>
              </v:shape>
            </v:group>
            <v:group style="position:absolute;left:7451;top:398;width:2;height:80" coordorigin="7451,398" coordsize="2,80">
              <v:shape style="position:absolute;left:7451;top:398;width:2;height:80" coordorigin="7451,398" coordsize="0,80" path="m7451,478l7451,398e" filled="false" stroked="true" strokeweight=".748pt" strokecolor="#939598">
                <v:path arrowok="t"/>
              </v:shape>
            </v:group>
            <v:group style="position:absolute;left:7411;top:398;width:2;height:80" coordorigin="7411,398" coordsize="2,80">
              <v:shape style="position:absolute;left:7411;top:398;width:2;height:80" coordorigin="7411,398" coordsize="0,80" path="m7411,478l7411,398e" filled="false" stroked="true" strokeweight=".748pt" strokecolor="#939598">
                <v:path arrowok="t"/>
              </v:shape>
            </v:group>
            <v:group style="position:absolute;left:7371;top:398;width:2;height:80" coordorigin="7371,398" coordsize="2,80">
              <v:shape style="position:absolute;left:7371;top:398;width:2;height:80" coordorigin="7371,398" coordsize="1,80" path="m7371,478l7371,398e" filled="false" stroked="true" strokeweight=".748pt" strokecolor="#939598">
                <v:path arrowok="t"/>
              </v:shape>
            </v:group>
            <v:group style="position:absolute;left:7331;top:398;width:2;height:80" coordorigin="7331,398" coordsize="2,80">
              <v:shape style="position:absolute;left:7331;top:398;width:2;height:80" coordorigin="7331,398" coordsize="0,80" path="m7331,478l7331,398e" filled="false" stroked="true" strokeweight=".748pt" strokecolor="#939598">
                <v:path arrowok="t"/>
              </v:shape>
            </v:group>
            <v:group style="position:absolute;left:7291;top:398;width:2;height:80" coordorigin="7291,398" coordsize="2,80">
              <v:shape style="position:absolute;left:7291;top:398;width:2;height:80" coordorigin="7291,398" coordsize="1,80" path="m7291,478l7291,398e" filled="false" stroked="true" strokeweight=".748pt" strokecolor="#939598">
                <v:path arrowok="t"/>
              </v:shape>
            </v:group>
            <v:group style="position:absolute;left:7251;top:398;width:2;height:80" coordorigin="7251,398" coordsize="2,80">
              <v:shape style="position:absolute;left:7251;top:398;width:2;height:80" coordorigin="7251,398" coordsize="1,80" path="m7251,478l7251,398e" filled="false" stroked="true" strokeweight=".748pt" strokecolor="#939598">
                <v:path arrowok="t"/>
              </v:shape>
            </v:group>
            <v:group style="position:absolute;left:7211;top:398;width:2;height:80" coordorigin="7211,398" coordsize="2,80">
              <v:shape style="position:absolute;left:7211;top:398;width:2;height:80" coordorigin="7211,398" coordsize="0,80" path="m7211,478l7211,398e" filled="false" stroked="true" strokeweight=".748pt" strokecolor="#939598">
                <v:path arrowok="t"/>
              </v:shape>
            </v:group>
            <v:group style="position:absolute;left:7171;top:398;width:2;height:80" coordorigin="7171,398" coordsize="2,80">
              <v:shape style="position:absolute;left:7171;top:398;width:2;height:80" coordorigin="7171,398" coordsize="1,80" path="m7171,478l7171,398e" filled="false" stroked="true" strokeweight=".748pt" strokecolor="#939598">
                <v:path arrowok="t"/>
              </v:shape>
            </v:group>
            <v:group style="position:absolute;left:7131;top:398;width:2;height:80" coordorigin="7131,398" coordsize="2,80">
              <v:shape style="position:absolute;left:7131;top:398;width:2;height:80" coordorigin="7131,398" coordsize="0,80" path="m7131,478l7131,398e" filled="false" stroked="true" strokeweight=".748pt" strokecolor="#939598">
                <v:path arrowok="t"/>
              </v:shape>
            </v:group>
            <v:group style="position:absolute;left:7091;top:398;width:2;height:80" coordorigin="7091,398" coordsize="2,80">
              <v:shape style="position:absolute;left:7091;top:398;width:2;height:80" coordorigin="7091,398" coordsize="0,80" path="m7091,478l7091,398e" filled="false" stroked="true" strokeweight=".748pt" strokecolor="#939598">
                <v:path arrowok="t"/>
              </v:shape>
            </v:group>
            <v:group style="position:absolute;left:7051;top:398;width:2;height:80" coordorigin="7051,398" coordsize="2,80">
              <v:shape style="position:absolute;left:7051;top:398;width:2;height:80" coordorigin="7051,398" coordsize="1,80" path="m7051,478l7051,398e" filled="false" stroked="true" strokeweight=".748pt" strokecolor="#939598">
                <v:path arrowok="t"/>
              </v:shape>
            </v:group>
            <v:group style="position:absolute;left:7011;top:398;width:2;height:80" coordorigin="7011,398" coordsize="2,80">
              <v:shape style="position:absolute;left:7011;top:398;width:2;height:80" coordorigin="7011,398" coordsize="0,80" path="m7011,478l7011,398e" filled="false" stroked="true" strokeweight=".748pt" strokecolor="#939598">
                <v:path arrowok="t"/>
              </v:shape>
            </v:group>
            <v:group style="position:absolute;left:6971;top:398;width:2;height:80" coordorigin="6971,398" coordsize="2,80">
              <v:shape style="position:absolute;left:6971;top:398;width:2;height:80" coordorigin="6971,398" coordsize="1,80" path="m6971,478l6971,398e" filled="false" stroked="true" strokeweight=".748pt" strokecolor="#939598">
                <v:path arrowok="t"/>
              </v:shape>
            </v:group>
            <v:group style="position:absolute;left:6930;top:398;width:2;height:80" coordorigin="6930,398" coordsize="2,80">
              <v:shape style="position:absolute;left:6930;top:398;width:2;height:80" coordorigin="6930,398" coordsize="1,80" path="m6931,478l6930,398e" filled="false" stroked="true" strokeweight=".748pt" strokecolor="#939598">
                <v:path arrowok="t"/>
              </v:shape>
            </v:group>
            <v:group style="position:absolute;left:6890;top:398;width:2;height:80" coordorigin="6890,398" coordsize="2,80">
              <v:shape style="position:absolute;left:6890;top:398;width:2;height:80" coordorigin="6890,398" coordsize="0,80" path="m6890,478l6890,398e" filled="false" stroked="true" strokeweight=".748pt" strokecolor="#939598">
                <v:path arrowok="t"/>
              </v:shape>
            </v:group>
            <v:group style="position:absolute;left:6850;top:398;width:2;height:80" coordorigin="6850,398" coordsize="2,80">
              <v:shape style="position:absolute;left:6850;top:398;width:2;height:80" coordorigin="6850,398" coordsize="1,80" path="m6850,478l6850,398e" filled="false" stroked="true" strokeweight=".748pt" strokecolor="#939598">
                <v:path arrowok="t"/>
              </v:shape>
            </v:group>
            <v:group style="position:absolute;left:6810;top:399;width:2;height:80" coordorigin="6810,399" coordsize="2,80">
              <v:shape style="position:absolute;left:6810;top:399;width:2;height:80" coordorigin="6810,399" coordsize="0,80" path="m6810,479l6810,399e" filled="false" stroked="true" strokeweight=".748pt" strokecolor="#939598">
                <v:path arrowok="t"/>
              </v:shape>
            </v:group>
            <v:group style="position:absolute;left:6770;top:399;width:2;height:80" coordorigin="6770,399" coordsize="2,80">
              <v:shape style="position:absolute;left:6770;top:399;width:2;height:80" coordorigin="6770,399" coordsize="1,80" path="m6770,479l6770,399e" filled="false" stroked="true" strokeweight=".748pt" strokecolor="#939598">
                <v:path arrowok="t"/>
              </v:shape>
            </v:group>
            <v:group style="position:absolute;left:6730;top:399;width:2;height:80" coordorigin="6730,399" coordsize="2,80">
              <v:shape style="position:absolute;left:6730;top:399;width:2;height:80" coordorigin="6730,399" coordsize="0,80" path="m6730,479l6730,399e" filled="false" stroked="true" strokeweight=".748pt" strokecolor="#939598">
                <v:path arrowok="t"/>
              </v:shape>
            </v:group>
            <v:group style="position:absolute;left:6690;top:399;width:2;height:80" coordorigin="6690,399" coordsize="2,80">
              <v:shape style="position:absolute;left:6690;top:399;width:2;height:80" coordorigin="6690,399" coordsize="1,80" path="m6690,479l6690,399e" filled="false" stroked="true" strokeweight=".748pt" strokecolor="#939598">
                <v:path arrowok="t"/>
              </v:shape>
            </v:group>
            <v:group style="position:absolute;left:6650;top:399;width:2;height:80" coordorigin="6650,399" coordsize="2,80">
              <v:shape style="position:absolute;left:6650;top:399;width:2;height:80" coordorigin="6650,399" coordsize="1,80" path="m6650,479l6650,399e" filled="false" stroked="true" strokeweight=".748pt" strokecolor="#939598">
                <v:path arrowok="t"/>
              </v:shape>
            </v:group>
            <v:group style="position:absolute;left:6610;top:399;width:2;height:80" coordorigin="6610,399" coordsize="2,80">
              <v:shape style="position:absolute;left:6610;top:399;width:2;height:80" coordorigin="6610,399" coordsize="1,80" path="m6610,479l6610,399e" filled="false" stroked="true" strokeweight=".748pt" strokecolor="#939598">
                <v:path arrowok="t"/>
              </v:shape>
            </v:group>
            <v:group style="position:absolute;left:6570;top:399;width:2;height:80" coordorigin="6570,399" coordsize="2,80">
              <v:shape style="position:absolute;left:6570;top:399;width:2;height:80" coordorigin="6570,399" coordsize="1,80" path="m6570,479l6570,399e" filled="false" stroked="true" strokeweight=".748pt" strokecolor="#939598">
                <v:path arrowok="t"/>
              </v:shape>
            </v:group>
            <v:group style="position:absolute;left:6530;top:399;width:2;height:80" coordorigin="6530,399" coordsize="2,80">
              <v:shape style="position:absolute;left:6530;top:399;width:2;height:80" coordorigin="6530,399" coordsize="1,80" path="m6530,479l6530,399e" filled="false" stroked="true" strokeweight=".748pt" strokecolor="#939598">
                <v:path arrowok="t"/>
              </v:shape>
            </v:group>
            <v:group style="position:absolute;left:6490;top:399;width:2;height:80" coordorigin="6490,399" coordsize="2,80">
              <v:shape style="position:absolute;left:6490;top:399;width:2;height:80" coordorigin="6490,399" coordsize="1,80" path="m6490,479l6490,399e" filled="false" stroked="true" strokeweight=".748pt" strokecolor="#939598">
                <v:path arrowok="t"/>
              </v:shape>
            </v:group>
            <v:group style="position:absolute;left:6450;top:399;width:2;height:80" coordorigin="6450,399" coordsize="2,80">
              <v:shape style="position:absolute;left:6450;top:399;width:2;height:80" coordorigin="6450,399" coordsize="0,80" path="m6450,479l6450,399e" filled="false" stroked="true" strokeweight=".748pt" strokecolor="#939598">
                <v:path arrowok="t"/>
              </v:shape>
            </v:group>
            <v:group style="position:absolute;left:6410;top:399;width:2;height:80" coordorigin="6410,399" coordsize="2,80">
              <v:shape style="position:absolute;left:6410;top:399;width:2;height:80" coordorigin="6410,399" coordsize="0,80" path="m6410,479l6410,399e" filled="false" stroked="true" strokeweight=".748pt" strokecolor="#939598">
                <v:path arrowok="t"/>
              </v:shape>
            </v:group>
            <v:group style="position:absolute;left:6370;top:399;width:2;height:80" coordorigin="6370,399" coordsize="2,80">
              <v:shape style="position:absolute;left:6370;top:399;width:2;height:80" coordorigin="6370,399" coordsize="1,80" path="m6370,479l6370,399e" filled="false" stroked="true" strokeweight=".748pt" strokecolor="#939598">
                <v:path arrowok="t"/>
              </v:shape>
            </v:group>
            <v:group style="position:absolute;left:6330;top:399;width:2;height:80" coordorigin="6330,399" coordsize="2,80">
              <v:shape style="position:absolute;left:6330;top:399;width:2;height:80" coordorigin="6330,399" coordsize="0,80" path="m6330,479l6330,399e" filled="false" stroked="true" strokeweight=".748pt" strokecolor="#939598">
                <v:path arrowok="t"/>
              </v:shape>
            </v:group>
            <v:group style="position:absolute;left:6290;top:399;width:2;height:80" coordorigin="6290,399" coordsize="2,80">
              <v:shape style="position:absolute;left:6290;top:399;width:2;height:80" coordorigin="6290,399" coordsize="0,80" path="m6290,479l6290,399e" filled="false" stroked="true" strokeweight=".748pt" strokecolor="#939598">
                <v:path arrowok="t"/>
              </v:shape>
            </v:group>
            <v:group style="position:absolute;left:6249;top:399;width:2;height:80" coordorigin="6249,399" coordsize="2,80">
              <v:shape style="position:absolute;left:6249;top:399;width:2;height:80" coordorigin="6249,399" coordsize="0,80" path="m6249,479l6249,399e" filled="false" stroked="true" strokeweight=".748pt" strokecolor="#939598">
                <v:path arrowok="t"/>
              </v:shape>
            </v:group>
            <v:group style="position:absolute;left:6209;top:399;width:2;height:80" coordorigin="6209,399" coordsize="2,80">
              <v:shape style="position:absolute;left:6209;top:399;width:2;height:80" coordorigin="6209,399" coordsize="1,80" path="m6209,479l6209,399e" filled="false" stroked="true" strokeweight=".748pt" strokecolor="#939598">
                <v:path arrowok="t"/>
              </v:shape>
            </v:group>
            <v:group style="position:absolute;left:6169;top:399;width:2;height:80" coordorigin="6169,399" coordsize="2,80">
              <v:shape style="position:absolute;left:6169;top:399;width:2;height:80" coordorigin="6169,399" coordsize="0,80" path="m6169,479l6169,399e" filled="false" stroked="true" strokeweight=".748pt" strokecolor="#939598">
                <v:path arrowok="t"/>
              </v:shape>
            </v:group>
            <v:group style="position:absolute;left:6129;top:399;width:2;height:80" coordorigin="6129,399" coordsize="2,80">
              <v:shape style="position:absolute;left:6129;top:399;width:2;height:80" coordorigin="6129,399" coordsize="0,80" path="m6129,479l6129,399e" filled="false" stroked="true" strokeweight=".748pt" strokecolor="#939598">
                <v:path arrowok="t"/>
              </v:shape>
            </v:group>
            <v:group style="position:absolute;left:6089;top:399;width:2;height:80" coordorigin="6089,399" coordsize="2,80">
              <v:shape style="position:absolute;left:6089;top:399;width:2;height:80" coordorigin="6089,399" coordsize="0,80" path="m6089,479l6089,399e" filled="false" stroked="true" strokeweight=".748pt" strokecolor="#939598">
                <v:path arrowok="t"/>
              </v:shape>
            </v:group>
            <v:group style="position:absolute;left:6049;top:399;width:2;height:80" coordorigin="6049,399" coordsize="2,80">
              <v:shape style="position:absolute;left:6049;top:399;width:2;height:80" coordorigin="6049,399" coordsize="1,80" path="m6049,479l6049,399e" filled="false" stroked="true" strokeweight=".748pt" strokecolor="#939598">
                <v:path arrowok="t"/>
              </v:shape>
            </v:group>
            <v:group style="position:absolute;left:6009;top:399;width:2;height:80" coordorigin="6009,399" coordsize="2,80">
              <v:shape style="position:absolute;left:6009;top:399;width:2;height:80" coordorigin="6009,399" coordsize="0,80" path="m6009,479l6009,399e" filled="false" stroked="true" strokeweight=".748pt" strokecolor="#939598">
                <v:path arrowok="t"/>
              </v:shape>
            </v:group>
            <v:group style="position:absolute;left:5969;top:399;width:2;height:80" coordorigin="5969,399" coordsize="2,80">
              <v:shape style="position:absolute;left:5969;top:399;width:2;height:80" coordorigin="5969,399" coordsize="0,80" path="m5969,479l5969,399e" filled="false" stroked="true" strokeweight=".748pt" strokecolor="#939598">
                <v:path arrowok="t"/>
              </v:shape>
            </v:group>
            <v:group style="position:absolute;left:5929;top:399;width:2;height:80" coordorigin="5929,399" coordsize="2,80">
              <v:shape style="position:absolute;left:5929;top:399;width:2;height:80" coordorigin="5929,399" coordsize="0,80" path="m5929,479l5929,399e" filled="false" stroked="true" strokeweight=".748pt" strokecolor="#939598">
                <v:path arrowok="t"/>
              </v:shape>
            </v:group>
            <v:group style="position:absolute;left:5889;top:399;width:2;height:80" coordorigin="5889,399" coordsize="2,80">
              <v:shape style="position:absolute;left:5889;top:399;width:2;height:80" coordorigin="5889,399" coordsize="1,80" path="m5889,479l5889,399e" filled="false" stroked="true" strokeweight=".748pt" strokecolor="#939598">
                <v:path arrowok="t"/>
              </v:shape>
            </v:group>
            <v:group style="position:absolute;left:5849;top:399;width:2;height:80" coordorigin="5849,399" coordsize="2,80">
              <v:shape style="position:absolute;left:5849;top:399;width:2;height:80" coordorigin="5849,399" coordsize="0,80" path="m5849,479l5849,399e" filled="false" stroked="true" strokeweight=".748pt" strokecolor="#939598">
                <v:path arrowok="t"/>
              </v:shape>
            </v:group>
            <v:group style="position:absolute;left:5809;top:399;width:2;height:80" coordorigin="5809,399" coordsize="2,80">
              <v:shape style="position:absolute;left:5809;top:399;width:2;height:80" coordorigin="5809,399" coordsize="0,80" path="m5809,479l5809,399e" filled="false" stroked="true" strokeweight=".748pt" strokecolor="#939598">
                <v:path arrowok="t"/>
              </v:shape>
            </v:group>
            <v:group style="position:absolute;left:5769;top:399;width:2;height:80" coordorigin="5769,399" coordsize="2,80">
              <v:shape style="position:absolute;left:5769;top:399;width:2;height:80" coordorigin="5769,399" coordsize="0,80" path="m5769,479l5769,399e" filled="false" stroked="true" strokeweight=".748pt" strokecolor="#939598">
                <v:path arrowok="t"/>
              </v:shape>
            </v:group>
            <v:group style="position:absolute;left:5729;top:399;width:2;height:80" coordorigin="5729,399" coordsize="2,80">
              <v:shape style="position:absolute;left:5729;top:399;width:2;height:80" coordorigin="5729,399" coordsize="1,80" path="m5729,479l5729,399e" filled="false" stroked="true" strokeweight=".748pt" strokecolor="#939598">
                <v:path arrowok="t"/>
              </v:shape>
            </v:group>
            <v:group style="position:absolute;left:5689;top:399;width:2;height:80" coordorigin="5689,399" coordsize="2,80">
              <v:shape style="position:absolute;left:5689;top:399;width:2;height:80" coordorigin="5689,399" coordsize="0,80" path="m5689,479l5689,399e" filled="false" stroked="true" strokeweight=".748pt" strokecolor="#939598">
                <v:path arrowok="t"/>
              </v:shape>
            </v:group>
            <v:group style="position:absolute;left:5649;top:399;width:2;height:80" coordorigin="5649,399" coordsize="2,80">
              <v:shape style="position:absolute;left:5649;top:399;width:2;height:80" coordorigin="5649,399" coordsize="0,80" path="m5649,479l5649,399e" filled="false" stroked="true" strokeweight=".748pt" strokecolor="#939598">
                <v:path arrowok="t"/>
              </v:shape>
            </v:group>
            <v:group style="position:absolute;left:5608;top:399;width:2;height:80" coordorigin="5608,399" coordsize="2,80">
              <v:shape style="position:absolute;left:5608;top:399;width:2;height:80" coordorigin="5608,399" coordsize="0,80" path="m5609,479l5608,399e" filled="false" stroked="true" strokeweight=".748pt" strokecolor="#939598">
                <v:path arrowok="t"/>
              </v:shape>
            </v:group>
            <v:group style="position:absolute;left:5568;top:399;width:2;height:80" coordorigin="5568,399" coordsize="2,80">
              <v:shape style="position:absolute;left:5568;top:399;width:2;height:80" coordorigin="5568,399" coordsize="1,80" path="m5568,479l5568,399e" filled="false" stroked="true" strokeweight=".748pt" strokecolor="#939598">
                <v:path arrowok="t"/>
              </v:shape>
            </v:group>
            <v:group style="position:absolute;left:5528;top:399;width:2;height:80" coordorigin="5528,399" coordsize="2,80">
              <v:shape style="position:absolute;left:5528;top:399;width:2;height:80" coordorigin="5528,399" coordsize="0,80" path="m5528,479l5528,399e" filled="false" stroked="true" strokeweight=".748pt" strokecolor="#939598">
                <v:path arrowok="t"/>
              </v:shape>
            </v:group>
            <v:group style="position:absolute;left:5488;top:399;width:2;height:80" coordorigin="5488,399" coordsize="2,80">
              <v:shape style="position:absolute;left:5488;top:399;width:2;height:80" coordorigin="5488,399" coordsize="1,80" path="m5488,479l5488,399e" filled="false" stroked="true" strokeweight=".748pt" strokecolor="#939598">
                <v:path arrowok="t"/>
              </v:shape>
            </v:group>
            <v:group style="position:absolute;left:5448;top:399;width:2;height:80" coordorigin="5448,399" coordsize="2,80">
              <v:shape style="position:absolute;left:5448;top:399;width:2;height:80" coordorigin="5448,399" coordsize="1,80" path="m5448,479l5448,399e" filled="false" stroked="true" strokeweight=".748pt" strokecolor="#939598">
                <v:path arrowok="t"/>
              </v:shape>
            </v:group>
            <v:group style="position:absolute;left:5408;top:399;width:2;height:80" coordorigin="5408,399" coordsize="2,80">
              <v:shape style="position:absolute;left:5408;top:399;width:2;height:80" coordorigin="5408,399" coordsize="1,80" path="m5408,479l5408,399e" filled="false" stroked="true" strokeweight=".748pt" strokecolor="#939598">
                <v:path arrowok="t"/>
              </v:shape>
            </v:group>
            <v:group style="position:absolute;left:5368;top:399;width:2;height:80" coordorigin="5368,399" coordsize="2,80">
              <v:shape style="position:absolute;left:5368;top:399;width:2;height:80" coordorigin="5368,399" coordsize="1,80" path="m5368,479l5368,399e" filled="false" stroked="true" strokeweight=".748pt" strokecolor="#939598">
                <v:path arrowok="t"/>
              </v:shape>
            </v:group>
            <v:group style="position:absolute;left:5328;top:399;width:2;height:80" coordorigin="5328,399" coordsize="2,80">
              <v:shape style="position:absolute;left:5328;top:399;width:2;height:80" coordorigin="5328,399" coordsize="1,80" path="m5328,479l5328,399e" filled="false" stroked="true" strokeweight=".748pt" strokecolor="#939598">
                <v:path arrowok="t"/>
              </v:shape>
            </v:group>
            <v:group style="position:absolute;left:5288;top:399;width:2;height:80" coordorigin="5288,399" coordsize="2,80">
              <v:shape style="position:absolute;left:5288;top:399;width:2;height:80" coordorigin="5288,399" coordsize="1,80" path="m5288,479l5288,399e" filled="false" stroked="true" strokeweight=".748pt" strokecolor="#939598">
                <v:path arrowok="t"/>
              </v:shape>
            </v:group>
            <v:group style="position:absolute;left:5248;top:399;width:2;height:80" coordorigin="5248,399" coordsize="2,80">
              <v:shape style="position:absolute;left:5248;top:399;width:2;height:80" coordorigin="5248,399" coordsize="0,80" path="m5248,479l5248,399e" filled="false" stroked="true" strokeweight=".748pt" strokecolor="#939598">
                <v:path arrowok="t"/>
              </v:shape>
            </v:group>
            <v:group style="position:absolute;left:5208;top:399;width:2;height:80" coordorigin="5208,399" coordsize="2,80">
              <v:shape style="position:absolute;left:5208;top:399;width:2;height:80" coordorigin="5208,399" coordsize="0,80" path="m5208,479l5208,399e" filled="false" stroked="true" strokeweight=".748pt" strokecolor="#939598">
                <v:path arrowok="t"/>
              </v:shape>
            </v:group>
            <v:group style="position:absolute;left:5168;top:399;width:2;height:80" coordorigin="5168,399" coordsize="2,80">
              <v:shape style="position:absolute;left:5168;top:399;width:2;height:80" coordorigin="5168,399" coordsize="1,80" path="m5168,479l5168,399e" filled="false" stroked="true" strokeweight=".748pt" strokecolor="#939598">
                <v:path arrowok="t"/>
              </v:shape>
            </v:group>
            <v:group style="position:absolute;left:5128;top:399;width:2;height:80" coordorigin="5128,399" coordsize="2,80">
              <v:shape style="position:absolute;left:5128;top:399;width:2;height:80" coordorigin="5128,399" coordsize="1,80" path="m5128,479l5128,399e" filled="false" stroked="true" strokeweight=".748pt" strokecolor="#939598">
                <v:path arrowok="t"/>
              </v:shape>
            </v:group>
            <v:group style="position:absolute;left:5088;top:399;width:2;height:80" coordorigin="5088,399" coordsize="2,80">
              <v:shape style="position:absolute;left:5088;top:399;width:2;height:80" coordorigin="5088,399" coordsize="0,80" path="m5088,479l5088,399e" filled="false" stroked="true" strokeweight=".748pt" strokecolor="#939598">
                <v:path arrowok="t"/>
              </v:shape>
            </v:group>
            <v:group style="position:absolute;left:5048;top:399;width:2;height:80" coordorigin="5048,399" coordsize="2,80">
              <v:shape style="position:absolute;left:5048;top:399;width:2;height:80" coordorigin="5048,399" coordsize="0,80" path="m5048,479l5048,399e" filled="false" stroked="true" strokeweight=".748pt" strokecolor="#939598">
                <v:path arrowok="t"/>
              </v:shape>
            </v:group>
            <v:group style="position:absolute;left:5008;top:399;width:2;height:80" coordorigin="5008,399" coordsize="2,80">
              <v:shape style="position:absolute;left:5008;top:399;width:2;height:80" coordorigin="5008,399" coordsize="1,80" path="m5008,479l5008,399e" filled="false" stroked="true" strokeweight=".748pt" strokecolor="#939598">
                <v:path arrowok="t"/>
              </v:shape>
            </v:group>
            <v:group style="position:absolute;left:4968;top:399;width:2;height:80" coordorigin="4968,399" coordsize="2,80">
              <v:shape style="position:absolute;left:4968;top:399;width:2;height:80" coordorigin="4968,399" coordsize="1,80" path="m4968,479l4968,399e" filled="false" stroked="true" strokeweight=".748pt" strokecolor="#939598">
                <v:path arrowok="t"/>
              </v:shape>
            </v:group>
            <v:group style="position:absolute;left:4927;top:399;width:2;height:80" coordorigin="4927,399" coordsize="2,80">
              <v:shape style="position:absolute;left:4927;top:399;width:2;height:80" coordorigin="4927,399" coordsize="0,80" path="m4927,479l4927,399e" filled="false" stroked="true" strokeweight=".748pt" strokecolor="#939598">
                <v:path arrowok="t"/>
              </v:shape>
            </v:group>
            <v:group style="position:absolute;left:4887;top:399;width:2;height:80" coordorigin="4887,399" coordsize="2,80">
              <v:shape style="position:absolute;left:4887;top:399;width:2;height:80" coordorigin="4887,399" coordsize="0,80" path="m4887,479l4887,399e" filled="false" stroked="true" strokeweight=".748pt" strokecolor="#939598">
                <v:path arrowok="t"/>
              </v:shape>
            </v:group>
            <v:group style="position:absolute;left:4847;top:399;width:2;height:80" coordorigin="4847,399" coordsize="2,80">
              <v:shape style="position:absolute;left:4847;top:399;width:2;height:80" coordorigin="4847,399" coordsize="1,80" path="m4847,479l4847,399e" filled="false" stroked="true" strokeweight=".748pt" strokecolor="#939598">
                <v:path arrowok="t"/>
              </v:shape>
            </v:group>
            <v:group style="position:absolute;left:4807;top:399;width:2;height:80" coordorigin="4807,399" coordsize="2,80">
              <v:shape style="position:absolute;left:4807;top:399;width:2;height:80" coordorigin="4807,399" coordsize="1,80" path="m4807,479l4807,399e" filled="false" stroked="true" strokeweight=".748pt" strokecolor="#939598">
                <v:path arrowok="t"/>
              </v:shape>
            </v:group>
            <v:group style="position:absolute;left:4767;top:399;width:2;height:80" coordorigin="4767,399" coordsize="2,80">
              <v:shape style="position:absolute;left:4767;top:399;width:2;height:80" coordorigin="4767,399" coordsize="0,80" path="m4767,479l4767,399e" filled="false" stroked="true" strokeweight=".748pt" strokecolor="#939598">
                <v:path arrowok="t"/>
              </v:shape>
            </v:group>
            <v:group style="position:absolute;left:4727;top:399;width:2;height:80" coordorigin="4727,399" coordsize="2,80">
              <v:shape style="position:absolute;left:4727;top:399;width:2;height:80" coordorigin="4727,399" coordsize="0,80" path="m4727,479l4727,399e" filled="false" stroked="true" strokeweight=".748pt" strokecolor="#939598">
                <v:path arrowok="t"/>
              </v:shape>
            </v:group>
            <v:group style="position:absolute;left:4687;top:399;width:2;height:80" coordorigin="4687,399" coordsize="2,80">
              <v:shape style="position:absolute;left:4687;top:399;width:2;height:80" coordorigin="4687,399" coordsize="1,80" path="m4687,479l4687,399e" filled="false" stroked="true" strokeweight=".748pt" strokecolor="#939598">
                <v:path arrowok="t"/>
              </v:shape>
            </v:group>
            <v:group style="position:absolute;left:4647;top:399;width:2;height:80" coordorigin="4647,399" coordsize="2,80">
              <v:shape style="position:absolute;left:4647;top:399;width:2;height:80" coordorigin="4647,399" coordsize="1,80" path="m4647,479l4647,399e" filled="false" stroked="true" strokeweight=".748pt" strokecolor="#939598">
                <v:path arrowok="t"/>
              </v:shape>
            </v:group>
            <v:group style="position:absolute;left:4607;top:399;width:2;height:80" coordorigin="4607,399" coordsize="2,80">
              <v:shape style="position:absolute;left:4607;top:399;width:2;height:80" coordorigin="4607,399" coordsize="0,80" path="m4607,479l4607,399e" filled="false" stroked="true" strokeweight=".748pt" strokecolor="#939598">
                <v:path arrowok="t"/>
              </v:shape>
            </v:group>
            <v:group style="position:absolute;left:4567;top:399;width:2;height:80" coordorigin="4567,399" coordsize="2,80">
              <v:shape style="position:absolute;left:4567;top:399;width:2;height:80" coordorigin="4567,399" coordsize="0,80" path="m4567,479l4567,399e" filled="false" stroked="true" strokeweight=".748pt" strokecolor="#939598">
                <v:path arrowok="t"/>
              </v:shape>
            </v:group>
            <v:group style="position:absolute;left:4527;top:399;width:2;height:80" coordorigin="4527,399" coordsize="2,80">
              <v:shape style="position:absolute;left:4527;top:399;width:2;height:80" coordorigin="4527,399" coordsize="1,80" path="m4527,479l4527,399e" filled="false" stroked="true" strokeweight=".748pt" strokecolor="#939598">
                <v:path arrowok="t"/>
              </v:shape>
            </v:group>
            <v:group style="position:absolute;left:4487;top:399;width:2;height:80" coordorigin="4487,399" coordsize="2,80">
              <v:shape style="position:absolute;left:4487;top:399;width:2;height:80" coordorigin="4487,399" coordsize="1,80" path="m4487,479l4487,399e" filled="false" stroked="true" strokeweight=".748pt" strokecolor="#939598">
                <v:path arrowok="t"/>
              </v:shape>
            </v:group>
            <v:group style="position:absolute;left:4447;top:399;width:2;height:80" coordorigin="4447,399" coordsize="2,80">
              <v:shape style="position:absolute;left:4447;top:399;width:2;height:80" coordorigin="4447,399" coordsize="0,80" path="m4447,479l4447,399e" filled="false" stroked="true" strokeweight=".748pt" strokecolor="#939598">
                <v:path arrowok="t"/>
              </v:shape>
            </v:group>
            <v:group style="position:absolute;left:4407;top:399;width:2;height:80" coordorigin="4407,399" coordsize="2,80">
              <v:shape style="position:absolute;left:4407;top:399;width:2;height:80" coordorigin="4407,399" coordsize="0,80" path="m4407,479l4407,399e" filled="false" stroked="true" strokeweight=".748pt" strokecolor="#939598">
                <v:path arrowok="t"/>
              </v:shape>
            </v:group>
            <v:group style="position:absolute;left:4367;top:399;width:2;height:80" coordorigin="4367,399" coordsize="2,80">
              <v:shape style="position:absolute;left:4367;top:399;width:2;height:80" coordorigin="4367,399" coordsize="1,80" path="m4367,479l4367,399e" filled="false" stroked="true" strokeweight=".748pt" strokecolor="#939598">
                <v:path arrowok="t"/>
              </v:shape>
            </v:group>
            <v:group style="position:absolute;left:4327;top:399;width:2;height:80" coordorigin="4327,399" coordsize="2,80">
              <v:shape style="position:absolute;left:4327;top:399;width:2;height:80" coordorigin="4327,399" coordsize="1,80" path="m4327,479l4327,399e" filled="false" stroked="true" strokeweight=".748pt" strokecolor="#939598">
                <v:path arrowok="t"/>
              </v:shape>
            </v:group>
            <v:group style="position:absolute;left:4286;top:399;width:2;height:80" coordorigin="4286,399" coordsize="2,80">
              <v:shape style="position:absolute;left:4286;top:399;width:2;height:80" coordorigin="4286,399" coordsize="1,80" path="m4287,479l4286,399e" filled="false" stroked="true" strokeweight=".748pt" strokecolor="#939598">
                <v:path arrowok="t"/>
              </v:shape>
            </v:group>
            <v:group style="position:absolute;left:4246;top:399;width:2;height:80" coordorigin="4246,399" coordsize="2,80">
              <v:shape style="position:absolute;left:4246;top:399;width:2;height:80" coordorigin="4246,399" coordsize="1,80" path="m4246,479l4246,399e" filled="false" stroked="true" strokeweight=".748pt" strokecolor="#939598">
                <v:path arrowok="t"/>
              </v:shape>
            </v:group>
            <v:group style="position:absolute;left:4206;top:399;width:2;height:80" coordorigin="4206,399" coordsize="2,80">
              <v:shape style="position:absolute;left:4206;top:399;width:2;height:80" coordorigin="4206,399" coordsize="1,80" path="m4206,479l4206,399e" filled="false" stroked="true" strokeweight=".748pt" strokecolor="#939598">
                <v:path arrowok="t"/>
              </v:shape>
            </v:group>
            <v:group style="position:absolute;left:4166;top:399;width:2;height:80" coordorigin="4166,399" coordsize="2,80">
              <v:shape style="position:absolute;left:4166;top:399;width:2;height:80" coordorigin="4166,399" coordsize="1,80" path="m4166,479l4166,399e" filled="false" stroked="true" strokeweight=".748pt" strokecolor="#939598">
                <v:path arrowok="t"/>
              </v:shape>
            </v:group>
            <v:group style="position:absolute;left:4126;top:399;width:2;height:80" coordorigin="4126,399" coordsize="2,80">
              <v:shape style="position:absolute;left:4126;top:399;width:2;height:80" coordorigin="4126,399" coordsize="0,80" path="m4126,479l4126,399e" filled="false" stroked="true" strokeweight=".748pt" strokecolor="#939598">
                <v:path arrowok="t"/>
              </v:shape>
            </v:group>
            <v:group style="position:absolute;left:4086;top:399;width:2;height:80" coordorigin="4086,399" coordsize="2,80">
              <v:shape style="position:absolute;left:4086;top:399;width:2;height:80" coordorigin="4086,399" coordsize="1,80" path="m4086,479l4086,399e" filled="false" stroked="true" strokeweight=".748pt" strokecolor="#939598">
                <v:path arrowok="t"/>
              </v:shape>
            </v:group>
            <v:group style="position:absolute;left:4046;top:399;width:2;height:80" coordorigin="4046,399" coordsize="2,80">
              <v:shape style="position:absolute;left:4046;top:399;width:2;height:80" coordorigin="4046,399" coordsize="0,80" path="m4046,479l4046,399e" filled="false" stroked="true" strokeweight=".748pt" strokecolor="#939598">
                <v:path arrowok="t"/>
              </v:shape>
            </v:group>
            <v:group style="position:absolute;left:4006;top:399;width:2;height:80" coordorigin="4006,399" coordsize="2,80">
              <v:shape style="position:absolute;left:4006;top:399;width:2;height:80" coordorigin="4006,399" coordsize="0,80" path="m4006,479l4006,399e" filled="false" stroked="true" strokeweight=".748pt" strokecolor="#939598">
                <v:path arrowok="t"/>
              </v:shape>
            </v:group>
            <v:group style="position:absolute;left:3966;top:399;width:2;height:80" coordorigin="3966,399" coordsize="2,80">
              <v:shape style="position:absolute;left:3966;top:399;width:2;height:80" coordorigin="3966,399" coordsize="0,80" path="m3966,479l3966,399e" filled="false" stroked="true" strokeweight=".748pt" strokecolor="#939598">
                <v:path arrowok="t"/>
              </v:shape>
            </v:group>
            <v:group style="position:absolute;left:3926;top:399;width:2;height:80" coordorigin="3926,399" coordsize="2,80">
              <v:shape style="position:absolute;left:3926;top:399;width:2;height:80" coordorigin="3926,399" coordsize="1,80" path="m3926,479l3926,399e" filled="false" stroked="true" strokeweight=".748pt" strokecolor="#939598">
                <v:path arrowok="t"/>
              </v:shape>
            </v:group>
            <v:group style="position:absolute;left:3886;top:399;width:2;height:80" coordorigin="3886,399" coordsize="2,80">
              <v:shape style="position:absolute;left:3886;top:399;width:2;height:80" coordorigin="3886,399" coordsize="0,80" path="m3886,479l3886,399e" filled="false" stroked="true" strokeweight=".748pt" strokecolor="#939598">
                <v:path arrowok="t"/>
              </v:shape>
            </v:group>
            <v:group style="position:absolute;left:3846;top:399;width:2;height:80" coordorigin="3846,399" coordsize="2,80">
              <v:shape style="position:absolute;left:3846;top:399;width:2;height:80" coordorigin="3846,399" coordsize="0,80" path="m3846,479l3846,399e" filled="false" stroked="true" strokeweight=".748pt" strokecolor="#939598">
                <v:path arrowok="t"/>
              </v:shape>
            </v:group>
            <v:group style="position:absolute;left:3806;top:399;width:2;height:80" coordorigin="3806,399" coordsize="2,80">
              <v:shape style="position:absolute;left:3806;top:399;width:2;height:80" coordorigin="3806,399" coordsize="0,80" path="m3806,479l3806,399e" filled="false" stroked="true" strokeweight=".748pt" strokecolor="#939598">
                <v:path arrowok="t"/>
              </v:shape>
            </v:group>
            <v:group style="position:absolute;left:3766;top:399;width:2;height:80" coordorigin="3766,399" coordsize="2,80">
              <v:shape style="position:absolute;left:3766;top:399;width:2;height:80" coordorigin="3766,399" coordsize="1,80" path="m3766,479l3766,399e" filled="false" stroked="true" strokeweight=".748pt" strokecolor="#939598">
                <v:path arrowok="t"/>
              </v:shape>
            </v:group>
            <v:group style="position:absolute;left:3726;top:399;width:2;height:80" coordorigin="3726,399" coordsize="2,80">
              <v:shape style="position:absolute;left:3726;top:399;width:2;height:80" coordorigin="3726,399" coordsize="0,80" path="m3726,479l3726,399e" filled="false" stroked="true" strokeweight=".748pt" strokecolor="#939598">
                <v:path arrowok="t"/>
              </v:shape>
            </v:group>
            <v:group style="position:absolute;left:3686;top:399;width:2;height:80" coordorigin="3686,399" coordsize="2,80">
              <v:shape style="position:absolute;left:3686;top:399;width:2;height:80" coordorigin="3686,399" coordsize="0,80" path="m3686,479l3686,399e" filled="false" stroked="true" strokeweight=".748pt" strokecolor="#939598">
                <v:path arrowok="t"/>
              </v:shape>
            </v:group>
            <v:group style="position:absolute;left:3646;top:399;width:2;height:80" coordorigin="3646,399" coordsize="2,80">
              <v:shape style="position:absolute;left:3646;top:399;width:2;height:80" coordorigin="3646,399" coordsize="0,80" path="m3646,479l3646,399e" filled="false" stroked="true" strokeweight=".748pt" strokecolor="#939598">
                <v:path arrowok="t"/>
              </v:shape>
            </v:group>
            <v:group style="position:absolute;left:3605;top:399;width:2;height:80" coordorigin="3605,399" coordsize="2,80">
              <v:shape style="position:absolute;left:3605;top:399;width:2;height:80" coordorigin="3605,399" coordsize="1,80" path="m3605,479l3605,399e" filled="false" stroked="true" strokeweight=".748pt" strokecolor="#939598">
                <v:path arrowok="t"/>
              </v:shape>
            </v:group>
            <v:group style="position:absolute;left:3565;top:399;width:2;height:80" coordorigin="3565,399" coordsize="2,80">
              <v:shape style="position:absolute;left:3565;top:399;width:2;height:80" coordorigin="3565,399" coordsize="1,80" path="m3565,479l3565,399e" filled="false" stroked="true" strokeweight=".748pt" strokecolor="#939598">
                <v:path arrowok="t"/>
              </v:shape>
            </v:group>
            <v:group style="position:absolute;left:3525;top:399;width:2;height:80" coordorigin="3525,399" coordsize="2,80">
              <v:shape style="position:absolute;left:3525;top:399;width:2;height:80" coordorigin="3525,399" coordsize="0,80" path="m3525,479l3525,399e" filled="false" stroked="true" strokeweight=".748pt" strokecolor="#939598">
                <v:path arrowok="t"/>
              </v:shape>
            </v:group>
            <v:group style="position:absolute;left:3485;top:399;width:2;height:80" coordorigin="3485,399" coordsize="2,80">
              <v:shape style="position:absolute;left:3485;top:399;width:2;height:80" coordorigin="3485,399" coordsize="0,80" path="m3485,479l3485,399e" filled="false" stroked="true" strokeweight=".748pt" strokecolor="#939598">
                <v:path arrowok="t"/>
              </v:shape>
            </v:group>
            <v:group style="position:absolute;left:3445;top:399;width:2;height:80" coordorigin="3445,399" coordsize="2,80">
              <v:shape style="position:absolute;left:3445;top:399;width:2;height:80" coordorigin="3445,399" coordsize="1,80" path="m3445,479l3445,399e" filled="false" stroked="true" strokeweight=".748pt" strokecolor="#939598">
                <v:path arrowok="t"/>
              </v:shape>
            </v:group>
            <v:group style="position:absolute;left:3405;top:400;width:2;height:80" coordorigin="3405,400" coordsize="2,80">
              <v:shape style="position:absolute;left:3405;top:400;width:2;height:80" coordorigin="3405,400" coordsize="1,80" path="m3405,480l3405,400e" filled="false" stroked="true" strokeweight=".748pt" strokecolor="#939598">
                <v:path arrowok="t"/>
              </v:shape>
            </v:group>
            <v:group style="position:absolute;left:3365;top:400;width:2;height:80" coordorigin="3365,400" coordsize="2,80">
              <v:shape style="position:absolute;left:3365;top:400;width:2;height:80" coordorigin="3365,400" coordsize="0,80" path="m3365,480l3365,400e" filled="false" stroked="true" strokeweight=".748pt" strokecolor="#939598">
                <v:path arrowok="t"/>
              </v:shape>
            </v:group>
            <v:group style="position:absolute;left:3325;top:400;width:2;height:80" coordorigin="3325,400" coordsize="2,80">
              <v:shape style="position:absolute;left:3325;top:400;width:2;height:80" coordorigin="3325,400" coordsize="0,80" path="m3325,480l3325,400e" filled="false" stroked="true" strokeweight=".748pt" strokecolor="#939598">
                <v:path arrowok="t"/>
              </v:shape>
            </v:group>
            <v:group style="position:absolute;left:3285;top:400;width:2;height:80" coordorigin="3285,400" coordsize="2,80">
              <v:shape style="position:absolute;left:3285;top:400;width:2;height:80" coordorigin="3285,400" coordsize="1,80" path="m3285,480l3285,400e" filled="false" stroked="true" strokeweight=".748pt" strokecolor="#939598">
                <v:path arrowok="t"/>
              </v:shape>
            </v:group>
            <v:group style="position:absolute;left:3245;top:400;width:2;height:80" coordorigin="3245,400" coordsize="2,80">
              <v:shape style="position:absolute;left:3245;top:400;width:2;height:80" coordorigin="3245,400" coordsize="1,80" path="m3245,480l3245,400e" filled="false" stroked="true" strokeweight=".748pt" strokecolor="#939598">
                <v:path arrowok="t"/>
              </v:shape>
            </v:group>
            <v:group style="position:absolute;left:3205;top:400;width:2;height:80" coordorigin="3205,400" coordsize="2,80">
              <v:shape style="position:absolute;left:3205;top:400;width:2;height:80" coordorigin="3205,400" coordsize="0,80" path="m3205,480l3205,400e" filled="false" stroked="true" strokeweight=".748pt" strokecolor="#939598">
                <v:path arrowok="t"/>
              </v:shape>
            </v:group>
            <v:group style="position:absolute;left:3165;top:400;width:2;height:80" coordorigin="3165,400" coordsize="2,80">
              <v:shape style="position:absolute;left:3165;top:400;width:2;height:80" coordorigin="3165,400" coordsize="0,80" path="m3165,480l3165,400e" filled="false" stroked="true" strokeweight=".748pt" strokecolor="#939598">
                <v:path arrowok="t"/>
              </v:shape>
            </v:group>
            <v:group style="position:absolute;left:3125;top:400;width:2;height:80" coordorigin="3125,400" coordsize="2,80">
              <v:shape style="position:absolute;left:3125;top:400;width:2;height:80" coordorigin="3125,400" coordsize="1,80" path="m3125,480l3125,400e" filled="false" stroked="true" strokeweight=".748pt" strokecolor="#939598">
                <v:path arrowok="t"/>
              </v:shape>
            </v:group>
            <v:group style="position:absolute;left:3085;top:400;width:2;height:80" coordorigin="3085,400" coordsize="2,80">
              <v:shape style="position:absolute;left:3085;top:400;width:2;height:80" coordorigin="3085,400" coordsize="1,80" path="m3085,480l3085,400e" filled="false" stroked="true" strokeweight=".748pt" strokecolor="#939598">
                <v:path arrowok="t"/>
              </v:shape>
            </v:group>
            <v:group style="position:absolute;left:3045;top:400;width:2;height:80" coordorigin="3045,400" coordsize="2,80">
              <v:shape style="position:absolute;left:3045;top:400;width:2;height:80" coordorigin="3045,400" coordsize="1,80" path="m3045,480l3045,400e" filled="false" stroked="true" strokeweight=".748pt" strokecolor="#939598">
                <v:path arrowok="t"/>
              </v:shape>
            </v:group>
            <v:group style="position:absolute;left:3005;top:400;width:2;height:80" coordorigin="3005,400" coordsize="2,80">
              <v:shape style="position:absolute;left:3005;top:400;width:2;height:80" coordorigin="3005,400" coordsize="1,80" path="m3005,480l3005,400e" filled="false" stroked="true" strokeweight=".748pt" strokecolor="#939598">
                <v:path arrowok="t"/>
              </v:shape>
            </v:group>
            <v:group style="position:absolute;left:2964;top:400;width:2;height:80" coordorigin="2964,400" coordsize="2,80">
              <v:shape style="position:absolute;left:2964;top:400;width:2;height:80" coordorigin="2964,400" coordsize="1,80" path="m2965,480l2964,400e" filled="false" stroked="true" strokeweight=".748pt" strokecolor="#939598">
                <v:path arrowok="t"/>
              </v:shape>
            </v:group>
            <v:group style="position:absolute;left:2924;top:400;width:2;height:80" coordorigin="2924,400" coordsize="2,80">
              <v:shape style="position:absolute;left:2924;top:400;width:2;height:80" coordorigin="2924,400" coordsize="0,80" path="m2924,480l2924,400e" filled="false" stroked="true" strokeweight=".748pt" strokecolor="#939598">
                <v:path arrowok="t"/>
              </v:shape>
            </v:group>
            <v:group style="position:absolute;left:2884;top:400;width:2;height:80" coordorigin="2884,400" coordsize="2,80">
              <v:shape style="position:absolute;left:2884;top:400;width:2;height:80" coordorigin="2884,400" coordsize="1,80" path="m2884,480l2884,400e" filled="false" stroked="true" strokeweight=".748pt" strokecolor="#939598">
                <v:path arrowok="t"/>
              </v:shape>
            </v:group>
            <v:group style="position:absolute;left:2844;top:400;width:2;height:80" coordorigin="2844,400" coordsize="2,80">
              <v:shape style="position:absolute;left:2844;top:400;width:2;height:80" coordorigin="2844,400" coordsize="1,80" path="m2844,480l2844,400e" filled="false" stroked="true" strokeweight=".748pt" strokecolor="#939598">
                <v:path arrowok="t"/>
              </v:shape>
            </v:group>
            <v:group style="position:absolute;left:2804;top:400;width:2;height:80" coordorigin="2804,400" coordsize="2,80">
              <v:shape style="position:absolute;left:2804;top:400;width:2;height:80" coordorigin="2804,400" coordsize="0,80" path="m2804,480l2804,400e" filled="false" stroked="true" strokeweight=".748pt" strokecolor="#939598">
                <v:path arrowok="t"/>
              </v:shape>
            </v:group>
            <v:group style="position:absolute;left:2764;top:400;width:2;height:80" coordorigin="2764,400" coordsize="2,80">
              <v:shape style="position:absolute;left:2764;top:400;width:2;height:80" coordorigin="2764,400" coordsize="0,80" path="m2764,480l2764,400e" filled="false" stroked="true" strokeweight=".748pt" strokecolor="#939598">
                <v:path arrowok="t"/>
              </v:shape>
            </v:group>
            <v:group style="position:absolute;left:2724;top:400;width:2;height:80" coordorigin="2724,400" coordsize="2,80">
              <v:shape style="position:absolute;left:2724;top:400;width:2;height:80" coordorigin="2724,400" coordsize="1,80" path="m2724,480l2724,400e" filled="false" stroked="true" strokeweight=".748pt" strokecolor="#939598">
                <v:path arrowok="t"/>
              </v:shape>
            </v:group>
            <v:group style="position:absolute;left:2684;top:400;width:2;height:80" coordorigin="2684,400" coordsize="2,80">
              <v:shape style="position:absolute;left:2684;top:400;width:2;height:80" coordorigin="2684,400" coordsize="1,80" path="m2684,480l2684,400e" filled="false" stroked="true" strokeweight=".748pt" strokecolor="#939598">
                <v:path arrowok="t"/>
              </v:shape>
            </v:group>
            <v:group style="position:absolute;left:2644;top:400;width:2;height:80" coordorigin="2644,400" coordsize="2,80">
              <v:shape style="position:absolute;left:2644;top:400;width:2;height:80" coordorigin="2644,400" coordsize="0,80" path="m2644,480l2644,400e" filled="false" stroked="true" strokeweight=".748pt" strokecolor="#939598">
                <v:path arrowok="t"/>
              </v:shape>
            </v:group>
            <v:group style="position:absolute;left:2604;top:400;width:2;height:80" coordorigin="2604,400" coordsize="2,80">
              <v:shape style="position:absolute;left:2604;top:400;width:2;height:80" coordorigin="2604,400" coordsize="0,80" path="m2604,480l2604,400e" filled="false" stroked="true" strokeweight=".748pt" strokecolor="#939598">
                <v:path arrowok="t"/>
              </v:shape>
            </v:group>
            <v:group style="position:absolute;left:2564;top:400;width:2;height:80" coordorigin="2564,400" coordsize="2,80">
              <v:shape style="position:absolute;left:2564;top:400;width:2;height:80" coordorigin="2564,400" coordsize="1,80" path="m2564,480l2564,400e" filled="false" stroked="true" strokeweight=".748pt" strokecolor="#939598">
                <v:path arrowok="t"/>
              </v:shape>
            </v:group>
            <v:group style="position:absolute;left:2524;top:400;width:2;height:80" coordorigin="2524,400" coordsize="2,80">
              <v:shape style="position:absolute;left:2524;top:400;width:2;height:80" coordorigin="2524,400" coordsize="1,80" path="m2524,480l2524,400e" filled="false" stroked="true" strokeweight=".748pt" strokecolor="#939598">
                <v:path arrowok="t"/>
              </v:shape>
            </v:group>
            <v:group style="position:absolute;left:2484;top:400;width:2;height:80" coordorigin="2484,400" coordsize="2,80">
              <v:shape style="position:absolute;left:2484;top:400;width:2;height:80" coordorigin="2484,400" coordsize="0,80" path="m2484,480l2484,400e" filled="false" stroked="true" strokeweight=".748pt" strokecolor="#939598">
                <v:path arrowok="t"/>
              </v:shape>
            </v:group>
            <v:group style="position:absolute;left:2444;top:400;width:2;height:80" coordorigin="2444,400" coordsize="2,80">
              <v:shape style="position:absolute;left:2444;top:400;width:2;height:80" coordorigin="2444,400" coordsize="0,80" path="m2444,480l2444,400e" filled="false" stroked="true" strokeweight=".748pt" strokecolor="#939598">
                <v:path arrowok="t"/>
              </v:shape>
            </v:group>
            <v:group style="position:absolute;left:2404;top:400;width:2;height:80" coordorigin="2404,400" coordsize="2,80">
              <v:shape style="position:absolute;left:2404;top:400;width:2;height:80" coordorigin="2404,400" coordsize="1,80" path="m2404,480l2404,400e" filled="false" stroked="true" strokeweight=".748pt" strokecolor="#939598">
                <v:path arrowok="t"/>
              </v:shape>
            </v:group>
            <v:group style="position:absolute;left:2364;top:400;width:2;height:80" coordorigin="2364,400" coordsize="2,80">
              <v:shape style="position:absolute;left:2364;top:400;width:2;height:80" coordorigin="2364,400" coordsize="1,80" path="m2364,480l2364,400e" filled="false" stroked="true" strokeweight=".748pt" strokecolor="#939598">
                <v:path arrowok="t"/>
              </v:shape>
            </v:group>
            <v:group style="position:absolute;left:2324;top:400;width:2;height:80" coordorigin="2324,400" coordsize="2,80">
              <v:shape style="position:absolute;left:2324;top:400;width:2;height:80" coordorigin="2324,400" coordsize="0,80" path="m2324,480l2324,400e" filled="false" stroked="true" strokeweight=".748pt" strokecolor="#939598">
                <v:path arrowok="t"/>
              </v:shape>
            </v:group>
            <v:group style="position:absolute;left:2283;top:400;width:2;height:80" coordorigin="2283,400" coordsize="2,80">
              <v:shape style="position:absolute;left:2283;top:400;width:2;height:80" coordorigin="2283,400" coordsize="0,80" path="m2283,480l2283,400e" filled="false" stroked="true" strokeweight=".748pt" strokecolor="#939598">
                <v:path arrowok="t"/>
              </v:shape>
            </v:group>
            <v:group style="position:absolute;left:2243;top:400;width:2;height:80" coordorigin="2243,400" coordsize="2,80">
              <v:shape style="position:absolute;left:2243;top:400;width:2;height:80" coordorigin="2243,400" coordsize="1,80" path="m2243,480l2243,400e" filled="false" stroked="true" strokeweight=".748pt" strokecolor="#939598">
                <v:path arrowok="t"/>
              </v:shape>
            </v:group>
            <v:group style="position:absolute;left:2203;top:400;width:2;height:80" coordorigin="2203,400" coordsize="2,80">
              <v:shape style="position:absolute;left:2203;top:400;width:2;height:80" coordorigin="2203,400" coordsize="1,80" path="m2203,480l2203,400e" filled="false" stroked="true" strokeweight=".748pt" strokecolor="#939598">
                <v:path arrowok="t"/>
              </v:shape>
            </v:group>
            <v:group style="position:absolute;left:2163;top:400;width:2;height:80" coordorigin="2163,400" coordsize="2,80">
              <v:shape style="position:absolute;left:2163;top:400;width:2;height:80" coordorigin="2163,400" coordsize="0,80" path="m2163,480l2163,400e" filled="false" stroked="true" strokeweight=".748pt" strokecolor="#939598">
                <v:path arrowok="t"/>
              </v:shape>
            </v:group>
            <v:group style="position:absolute;left:2123;top:400;width:2;height:80" coordorigin="2123,400" coordsize="2,80">
              <v:shape style="position:absolute;left:2123;top:400;width:2;height:80" coordorigin="2123,400" coordsize="0,80" path="m2123,480l2123,400e" filled="false" stroked="true" strokeweight=".748pt" strokecolor="#939598">
                <v:path arrowok="t"/>
              </v:shape>
            </v:group>
            <v:group style="position:absolute;left:2083;top:400;width:2;height:80" coordorigin="2083,400" coordsize="2,80">
              <v:shape style="position:absolute;left:2083;top:400;width:2;height:80" coordorigin="2083,400" coordsize="1,80" path="m2083,480l2083,400e" filled="false" stroked="true" strokeweight=".748pt" strokecolor="#939598">
                <v:path arrowok="t"/>
              </v:shape>
            </v:group>
            <v:group style="position:absolute;left:2043;top:400;width:2;height:80" coordorigin="2043,400" coordsize="2,80">
              <v:shape style="position:absolute;left:2043;top:400;width:2;height:80" coordorigin="2043,400" coordsize="1,80" path="m2043,480l2043,400e" filled="false" stroked="true" strokeweight=".748pt" strokecolor="#939598">
                <v:path arrowok="t"/>
              </v:shape>
            </v:group>
            <v:group style="position:absolute;left:2003;top:400;width:2;height:80" coordorigin="2003,400" coordsize="2,80">
              <v:shape style="position:absolute;left:2003;top:400;width:2;height:80" coordorigin="2003,400" coordsize="0,80" path="m2003,480l2003,400e" filled="false" stroked="true" strokeweight=".748pt" strokecolor="#939598">
                <v:path arrowok="t"/>
              </v:shape>
            </v:group>
            <v:group style="position:absolute;left:1963;top:400;width:2;height:80" coordorigin="1963,400" coordsize="2,80">
              <v:shape style="position:absolute;left:1963;top:400;width:2;height:80" coordorigin="1963,400" coordsize="0,80" path="m1963,480l1963,400e" filled="false" stroked="true" strokeweight=".748pt" strokecolor="#939598">
                <v:path arrowok="t"/>
              </v:shape>
            </v:group>
            <v:group style="position:absolute;left:1923;top:400;width:2;height:80" coordorigin="1923,400" coordsize="2,80">
              <v:shape style="position:absolute;left:1923;top:400;width:2;height:80" coordorigin="1923,400" coordsize="1,80" path="m1923,480l1923,400e" filled="false" stroked="true" strokeweight=".748pt" strokecolor="#939598">
                <v:path arrowok="t"/>
              </v:shape>
            </v:group>
            <v:group style="position:absolute;left:1883;top:400;width:2;height:80" coordorigin="1883,400" coordsize="2,80">
              <v:shape style="position:absolute;left:1883;top:400;width:2;height:80" coordorigin="1883,400" coordsize="1,80" path="m1883,480l1883,400e" filled="false" stroked="true" strokeweight=".748pt" strokecolor="#939598">
                <v:path arrowok="t"/>
              </v:shape>
            </v:group>
            <v:group style="position:absolute;left:1843;top:400;width:2;height:80" coordorigin="1843,400" coordsize="2,80">
              <v:shape style="position:absolute;left:1843;top:400;width:2;height:80" coordorigin="1843,400" coordsize="1,80" path="m1843,480l1843,400e" filled="false" stroked="true" strokeweight=".748pt" strokecolor="#939598">
                <v:path arrowok="t"/>
              </v:shape>
            </v:group>
            <v:group style="position:absolute;left:1803;top:400;width:2;height:80" coordorigin="1803,400" coordsize="2,80">
              <v:shape style="position:absolute;left:1803;top:400;width:2;height:80" coordorigin="1803,400" coordsize="1,80" path="m1803,480l1803,400e" filled="false" stroked="true" strokeweight=".748pt" strokecolor="#939598">
                <v:path arrowok="t"/>
              </v:shape>
            </v:group>
            <v:group style="position:absolute;left:1763;top:400;width:2;height:80" coordorigin="1763,400" coordsize="2,80">
              <v:shape style="position:absolute;left:1763;top:400;width:2;height:80" coordorigin="1763,400" coordsize="1,80" path="m1763,480l1763,400e" filled="false" stroked="true" strokeweight=".748pt" strokecolor="#939598">
                <v:path arrowok="t"/>
              </v:shape>
            </v:group>
            <v:group style="position:absolute;left:1723;top:400;width:2;height:80" coordorigin="1723,400" coordsize="2,80">
              <v:shape style="position:absolute;left:1723;top:400;width:2;height:80" coordorigin="1723,400" coordsize="0,80" path="m1723,480l1723,400e" filled="false" stroked="true" strokeweight=".748pt" strokecolor="#939598">
                <v:path arrowok="t"/>
              </v:shape>
            </v:group>
            <v:group style="position:absolute;left:1683;top:400;width:2;height:80" coordorigin="1683,400" coordsize="2,80">
              <v:shape style="position:absolute;left:1683;top:400;width:2;height:80" coordorigin="1683,400" coordsize="0,80" path="m1683,480l1683,400e" filled="false" stroked="true" strokeweight=".748pt" strokecolor="#939598">
                <v:path arrowok="t"/>
              </v:shape>
            </v:group>
            <v:group style="position:absolute;left:1642;top:400;width:2;height:80" coordorigin="1642,400" coordsize="2,80">
              <v:shape style="position:absolute;left:1642;top:400;width:2;height:80" coordorigin="1642,400" coordsize="0,80" path="m1642,480l1642,400e" filled="false" stroked="true" strokeweight=".748pt" strokecolor="#939598">
                <v:path arrowok="t"/>
              </v:shape>
            </v:group>
            <v:group style="position:absolute;left:1602;top:400;width:2;height:80" coordorigin="1602,400" coordsize="2,80">
              <v:shape style="position:absolute;left:1602;top:400;width:2;height:80" coordorigin="1602,400" coordsize="0,80" path="m1602,480l1602,400e" filled="false" stroked="true" strokeweight=".748pt" strokecolor="#939598">
                <v:path arrowok="t"/>
              </v:shape>
            </v:group>
            <v:group style="position:absolute;left:1562;top:400;width:2;height:80" coordorigin="1562,400" coordsize="2,80">
              <v:shape style="position:absolute;left:1562;top:400;width:2;height:80" coordorigin="1562,400" coordsize="0,80" path="m1562,480l1562,400e" filled="false" stroked="true" strokeweight=".748pt" strokecolor="#939598">
                <v:path arrowok="t"/>
              </v:shape>
            </v:group>
            <v:group style="position:absolute;left:1522;top:400;width:2;height:80" coordorigin="1522,400" coordsize="2,80">
              <v:shape style="position:absolute;left:1522;top:400;width:2;height:80" coordorigin="1522,400" coordsize="1,80" path="m1522,480l1522,400e" filled="false" stroked="true" strokeweight=".748pt" strokecolor="#939598">
                <v:path arrowok="t"/>
              </v:shape>
            </v:group>
            <v:group style="position:absolute;left:1482;top:400;width:2;height:80" coordorigin="1482,400" coordsize="2,80">
              <v:shape style="position:absolute;left:1482;top:400;width:2;height:80" coordorigin="1482,400" coordsize="0,80" path="m1482,480l1482,400e" filled="false" stroked="true" strokeweight=".748pt" strokecolor="#939598">
                <v:path arrowok="t"/>
              </v:shape>
            </v:group>
            <v:group style="position:absolute;left:1442;top:400;width:2;height:80" coordorigin="1442,400" coordsize="2,80">
              <v:shape style="position:absolute;left:1442;top:400;width:2;height:80" coordorigin="1442,400" coordsize="0,80" path="m1442,480l1442,400e" filled="false" stroked="true" strokeweight=".748pt" strokecolor="#939598">
                <v:path arrowok="t"/>
              </v:shape>
            </v:group>
            <v:group style="position:absolute;left:1402;top:400;width:2;height:80" coordorigin="1402,400" coordsize="2,80">
              <v:shape style="position:absolute;left:1402;top:400;width:2;height:80" coordorigin="1402,400" coordsize="1,80" path="m1402,480l1402,400e" filled="false" stroked="true" strokeweight=".748pt" strokecolor="#939598">
                <v:path arrowok="t"/>
              </v:shape>
            </v:group>
            <v:group style="position:absolute;left:1362;top:400;width:2;height:80" coordorigin="1362,400" coordsize="2,80">
              <v:shape style="position:absolute;left:1362;top:400;width:2;height:80" coordorigin="1362,400" coordsize="0,80" path="m1362,480l1362,400e" filled="false" stroked="true" strokeweight=".748pt" strokecolor="#939598">
                <v:path arrowok="t"/>
              </v:shape>
            </v:group>
            <v:group style="position:absolute;left:1322;top:400;width:2;height:80" coordorigin="1322,400" coordsize="2,80">
              <v:shape style="position:absolute;left:1322;top:400;width:2;height:80" coordorigin="1322,400" coordsize="0,80" path="m1322,480l1322,400e" filled="false" stroked="true" strokeweight=".748pt" strokecolor="#939598">
                <v:path arrowok="t"/>
              </v:shape>
            </v:group>
            <v:group style="position:absolute;left:1282;top:400;width:2;height:80" coordorigin="1282,400" coordsize="2,80">
              <v:shape style="position:absolute;left:1282;top:400;width:2;height:80" coordorigin="1282,400" coordsize="0,80" path="m1282,480l1282,400e" filled="false" stroked="true" strokeweight=".748pt" strokecolor="#939598">
                <v:path arrowok="t"/>
              </v:shape>
            </v:group>
            <v:group style="position:absolute;left:1242;top:400;width:2;height:80" coordorigin="1242,400" coordsize="2,80">
              <v:shape style="position:absolute;left:1242;top:400;width:2;height:80" coordorigin="1242,400" coordsize="0,80" path="m1242,480l1242,400e" filled="false" stroked="true" strokeweight=".748pt" strokecolor="#939598">
                <v:path arrowok="t"/>
              </v:shape>
            </v:group>
            <v:group style="position:absolute;left:1202;top:400;width:2;height:80" coordorigin="1202,400" coordsize="2,80">
              <v:shape style="position:absolute;left:1202;top:400;width:2;height:80" coordorigin="1202,400" coordsize="1,80" path="m1202,480l1202,400e" filled="false" stroked="true" strokeweight=".748pt" strokecolor="#939598">
                <v:path arrowok="t"/>
              </v:shape>
            </v:group>
            <v:group style="position:absolute;left:1162;top:400;width:2;height:80" coordorigin="1162,400" coordsize="2,80">
              <v:shape style="position:absolute;left:1162;top:400;width:2;height:80" coordorigin="1162,400" coordsize="0,80" path="m1162,480l1162,400e" filled="false" stroked="true" strokeweight=".748pt" strokecolor="#939598">
                <v:path arrowok="t"/>
              </v:shape>
            </v:group>
            <v:group style="position:absolute;left:1122;top:400;width:2;height:80" coordorigin="1122,400" coordsize="2,80">
              <v:shape style="position:absolute;left:1122;top:400;width:2;height:80" coordorigin="1122,400" coordsize="0,80" path="m1122,480l1122,400e" filled="false" stroked="true" strokeweight=".748pt" strokecolor="#939598">
                <v:path arrowok="t"/>
              </v:shape>
            </v:group>
            <v:group style="position:absolute;left:1082;top:400;width:2;height:80" coordorigin="1082,400" coordsize="2,80">
              <v:shape style="position:absolute;left:1082;top:400;width:2;height:80" coordorigin="1082,400" coordsize="1,80" path="m1082,480l1082,400e" filled="false" stroked="true" strokeweight=".748pt" strokecolor="#939598">
                <v:path arrowok="t"/>
              </v:shape>
            </v:group>
            <v:group style="position:absolute;left:1042;top:400;width:2;height:80" coordorigin="1042,400" coordsize="2,80">
              <v:shape style="position:absolute;left:1042;top:400;width:2;height:80" coordorigin="1042,400" coordsize="0,80" path="m1042,480l1042,400e" filled="false" stroked="true" strokeweight=".748pt" strokecolor="#939598">
                <v:path arrowok="t"/>
              </v:shape>
            </v:group>
            <v:group style="position:absolute;left:1002;top:400;width:2;height:80" coordorigin="1002,400" coordsize="2,80">
              <v:shape style="position:absolute;left:1002;top:400;width:2;height:80" coordorigin="1002,400" coordsize="0,80" path="m1002,480l1002,400e" filled="false" stroked="true" strokeweight=".748pt" strokecolor="#939598">
                <v:path arrowok="t"/>
              </v:shape>
            </v:group>
            <v:group style="position:absolute;left:961;top:400;width:2;height:80" coordorigin="961,400" coordsize="2,80">
              <v:shape style="position:absolute;left:961;top:400;width:2;height:80" coordorigin="961,400" coordsize="0,80" path="m961,480l961,400e" filled="false" stroked="true" strokeweight=".748pt" strokecolor="#939598">
                <v:path arrowok="t"/>
              </v:shape>
            </v:group>
            <v:group style="position:absolute;left:921;top:400;width:2;height:80" coordorigin="921,400" coordsize="2,80">
              <v:shape style="position:absolute;left:921;top:400;width:2;height:80" coordorigin="921,400" coordsize="0,80" path="m921,480l921,400e" filled="false" stroked="true" strokeweight=".748pt" strokecolor="#939598">
                <v:path arrowok="t"/>
              </v:shape>
            </v:group>
            <v:group style="position:absolute;left:881;top:400;width:2;height:80" coordorigin="881,400" coordsize="2,80">
              <v:shape style="position:absolute;left:881;top:400;width:2;height:80" coordorigin="881,400" coordsize="1,80" path="m881,480l881,400e" filled="false" stroked="true" strokeweight=".748pt" strokecolor="#939598">
                <v:path arrowok="t"/>
              </v:shape>
            </v:group>
            <v:group style="position:absolute;left:841;top:400;width:2;height:80" coordorigin="841,400" coordsize="2,80">
              <v:shape style="position:absolute;left:841;top:400;width:2;height:80" coordorigin="841,400" coordsize="0,80" path="m841,480l841,400e" filled="false" stroked="true" strokeweight=".748pt" strokecolor="#939598">
                <v:path arrowok="t"/>
              </v:shape>
            </v:group>
            <v:group style="position:absolute;left:801;top:400;width:2;height:80" coordorigin="801,400" coordsize="2,80">
              <v:shape style="position:absolute;left:801;top:400;width:2;height:80" coordorigin="801,400" coordsize="0,80" path="m801,480l801,400e" filled="false" stroked="true" strokeweight=".748pt" strokecolor="#939598">
                <v:path arrowok="t"/>
              </v:shape>
            </v:group>
            <v:group style="position:absolute;left:761;top:400;width:2;height:80" coordorigin="761,400" coordsize="2,80">
              <v:shape style="position:absolute;left:761;top:400;width:2;height:80" coordorigin="761,400" coordsize="1,80" path="m761,480l761,400e" filled="false" stroked="true" strokeweight=".748pt" strokecolor="#939598">
                <v:path arrowok="t"/>
              </v:shape>
            </v:group>
            <v:group style="position:absolute;left:721;top:400;width:2;height:80" coordorigin="721,400" coordsize="2,80">
              <v:shape style="position:absolute;left:721;top:400;width:2;height:80" coordorigin="721,400" coordsize="1,80" path="m721,480l721,400e" filled="false" stroked="true" strokeweight=".748pt" strokecolor="#939598">
                <v:path arrowok="t"/>
              </v:shape>
            </v:group>
            <v:group style="position:absolute;left:681;top:400;width:2;height:80" coordorigin="681,400" coordsize="2,80">
              <v:shape style="position:absolute;left:681;top:400;width:2;height:80" coordorigin="681,400" coordsize="1,80" path="m681,480l681,400e" filled="false" stroked="true" strokeweight=".748pt" strokecolor="#939598">
                <v:path arrowok="t"/>
              </v:shape>
            </v:group>
            <v:group style="position:absolute;left:641;top:400;width:2;height:80" coordorigin="641,400" coordsize="2,80">
              <v:shape style="position:absolute;left:641;top:400;width:2;height:80" coordorigin="641,400" coordsize="1,80" path="m641,480l641,400e" filled="false" stroked="true" strokeweight=".748pt" strokecolor="#939598">
                <v:path arrowok="t"/>
              </v:shape>
            </v:group>
            <v:group style="position:absolute;left:601;top:400;width:2;height:80" coordorigin="601,400" coordsize="2,80">
              <v:shape style="position:absolute;left:601;top:400;width:2;height:80" coordorigin="601,400" coordsize="1,80" path="m601,480l601,400e" filled="false" stroked="true" strokeweight=".748pt" strokecolor="#939598">
                <v:path arrowok="t"/>
              </v:shape>
            </v:group>
            <v:group style="position:absolute;left:561;top:400;width:2;height:80" coordorigin="561,400" coordsize="2,80">
              <v:shape style="position:absolute;left:561;top:400;width:2;height:80" coordorigin="561,400" coordsize="0,80" path="m561,480l561,400e" filled="false" stroked="true" strokeweight=".748pt" strokecolor="#939598">
                <v:path arrowok="t"/>
              </v:shape>
            </v:group>
            <v:group style="position:absolute;left:521;top:400;width:2;height:80" coordorigin="521,400" coordsize="2,80">
              <v:shape style="position:absolute;left:521;top:400;width:2;height:80" coordorigin="521,400" coordsize="1,80" path="m521,480l521,400e" filled="false" stroked="true" strokeweight=".748pt" strokecolor="#939598">
                <v:path arrowok="t"/>
              </v:shape>
            </v:group>
            <v:group style="position:absolute;left:481;top:400;width:2;height:80" coordorigin="481,400" coordsize="2,80">
              <v:shape style="position:absolute;left:481;top:400;width:2;height:80" coordorigin="481,400" coordsize="0,80" path="m481,480l481,400e" filled="false" stroked="true" strokeweight=".748pt" strokecolor="#939598">
                <v:path arrowok="t"/>
              </v:shape>
            </v:group>
            <v:group style="position:absolute;left:441;top:400;width:2;height:80" coordorigin="441,400" coordsize="2,80">
              <v:shape style="position:absolute;left:441;top:400;width:2;height:80" coordorigin="441,400" coordsize="0,80" path="m441,480l441,400e" filled="false" stroked="true" strokeweight=".748pt" strokecolor="#939598">
                <v:path arrowok="t"/>
              </v:shape>
            </v:group>
            <v:group style="position:absolute;left:401;top:400;width:2;height:80" coordorigin="401,400" coordsize="2,80">
              <v:shape style="position:absolute;left:401;top:400;width:2;height:80" coordorigin="401,400" coordsize="0,80" path="m401,480l401,400e" filled="false" stroked="true" strokeweight=".748pt" strokecolor="#939598">
                <v:path arrowok="t"/>
              </v:shape>
            </v:group>
            <v:group style="position:absolute;left:361;top:400;width:2;height:80" coordorigin="361,400" coordsize="2,80">
              <v:shape style="position:absolute;left:361;top:400;width:2;height:80" coordorigin="361,400" coordsize="0,80" path="m361,480l361,400e" filled="false" stroked="true" strokeweight=".748pt" strokecolor="#939598">
                <v:path arrowok="t"/>
              </v:shape>
            </v:group>
            <v:group style="position:absolute;left:320;top:400;width:2;height:80" coordorigin="320,400" coordsize="2,80">
              <v:shape style="position:absolute;left:320;top:400;width:2;height:80" coordorigin="320,400" coordsize="1,80" path="m320,480l320,400e" filled="false" stroked="true" strokeweight=".748pt" strokecolor="#939598">
                <v:path arrowok="t"/>
              </v:shape>
            </v:group>
            <v:group style="position:absolute;left:280;top:400;width:2;height:80" coordorigin="280,400" coordsize="2,80">
              <v:shape style="position:absolute;left:280;top:400;width:2;height:80" coordorigin="280,400" coordsize="0,80" path="m280,480l280,400e" filled="false" stroked="true" strokeweight=".748pt" strokecolor="#939598">
                <v:path arrowok="t"/>
              </v:shape>
            </v:group>
            <v:group style="position:absolute;left:240;top:400;width:2;height:80" coordorigin="240,400" coordsize="2,80">
              <v:shape style="position:absolute;left:240;top:400;width:2;height:80" coordorigin="240,400" coordsize="0,80" path="m240,480l240,400e" filled="false" stroked="true" strokeweight=".748pt" strokecolor="#939598">
                <v:path arrowok="t"/>
              </v:shape>
            </v:group>
            <v:group style="position:absolute;left:200;top:400;width:2;height:80" coordorigin="200,400" coordsize="2,80">
              <v:shape style="position:absolute;left:200;top:400;width:2;height:80" coordorigin="200,400" coordsize="0,80" path="m200,480l200,400e" filled="false" stroked="true" strokeweight=".748pt" strokecolor="#939598">
                <v:path arrowok="t"/>
              </v:shape>
            </v:group>
            <v:group style="position:absolute;left:160;top:400;width:2;height:80" coordorigin="160,400" coordsize="2,80">
              <v:shape style="position:absolute;left:160;top:400;width:2;height:80" coordorigin="160,400" coordsize="0,80" path="m160,480l160,400e" filled="false" stroked="true" strokeweight=".748pt" strokecolor="#939598">
                <v:path arrowok="t"/>
              </v:shape>
            </v:group>
            <v:group style="position:absolute;left:120;top:400;width:2;height:80" coordorigin="120,400" coordsize="2,80">
              <v:shape style="position:absolute;left:120;top:400;width:2;height:80" coordorigin="120,400" coordsize="0,80" path="m120,480l120,400e" filled="false" stroked="true" strokeweight=".748pt" strokecolor="#939598">
                <v:path arrowok="t"/>
              </v:shape>
            </v:group>
            <v:group style="position:absolute;left:80;top:400;width:2;height:80" coordorigin="80,400" coordsize="2,80">
              <v:shape style="position:absolute;left:80;top:400;width:2;height:80" coordorigin="80,400" coordsize="0,80" path="m80,480l80,400e" filled="false" stroked="true" strokeweight=".748pt" strokecolor="#939598">
                <v:path arrowok="t"/>
              </v:shape>
            </v:group>
            <v:group style="position:absolute;left:40;top:400;width:2;height:80" coordorigin="40,400" coordsize="2,80">
              <v:shape style="position:absolute;left:40;top:400;width:2;height:80" coordorigin="40,400" coordsize="0,80" path="m40,480l40,400e" filled="false" stroked="true" strokeweight=".748pt" strokecolor="#939598">
                <v:path arrowok="t"/>
              </v:shape>
            </v:group>
            <v:group style="position:absolute;left:0;top:432;width:2;height:49" coordorigin="0,432" coordsize="2,49">
              <v:shape style="position:absolute;left:0;top:432;width:2;height:49" coordorigin="0,432" coordsize="0,49" path="m0,481l0,433e" filled="false" stroked="true" strokeweight=".748pt" strokecolor="#939598">
                <v:path arrowok="t"/>
              </v:shape>
            </v:group>
            <w10:wrap type="none"/>
          </v:group>
        </w:pict>
      </w:r>
      <w:r>
        <w:rPr>
          <w:color w:val="939598"/>
          <w:u w:val="none"/>
        </w:rPr>
      </w:r>
      <w:r>
        <w:rPr>
          <w:color w:val="939598"/>
          <w:u w:val="thick" w:color="939598"/>
        </w:rPr>
        <w:t> </w:t>
      </w:r>
      <w:r>
        <w:rPr>
          <w:color w:val="939598"/>
          <w:u w:val="none"/>
        </w:rPr>
        <w:tab/>
      </w:r>
      <w:r>
        <w:rPr>
          <w:color w:val="939598"/>
          <w:spacing w:val="-27"/>
          <w:u w:val="none"/>
        </w:rPr>
        <w:t>25</w:t>
      </w:r>
      <w:r>
        <w:rPr>
          <w:color w:val="939598"/>
          <w:spacing w:val="-8"/>
          <w:u w:val="none"/>
        </w:rPr>
        <w:t> </w:t>
      </w:r>
      <w:r>
        <w:rPr>
          <w:color w:val="939598"/>
          <w:u w:val="thick" w:color="939598"/>
        </w:rPr>
        <w:t> </w:t>
      </w:r>
      <w:r>
        <w:rPr>
          <w:color w:val="939598"/>
          <w:u w:val="none"/>
        </w:rPr>
      </w:r>
      <w:r>
        <w:rPr>
          <w:u w:val="none"/>
        </w:rPr>
      </w:r>
    </w:p>
    <w:p>
      <w:pPr>
        <w:spacing w:after="0" w:line="240" w:lineRule="auto"/>
        <w:jc w:val="left"/>
        <w:sectPr>
          <w:pgSz w:w="11910" w:h="16840"/>
          <w:pgMar w:top="40" w:bottom="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sz w:val="18"/>
          <w:szCs w:val="18"/>
        </w:rPr>
      </w:pPr>
    </w:p>
    <w:p>
      <w:pPr>
        <w:pStyle w:val="Heading2"/>
        <w:tabs>
          <w:tab w:pos="2900" w:val="left" w:leader="none"/>
        </w:tabs>
        <w:spacing w:line="587" w:lineRule="exact"/>
        <w:ind w:right="988"/>
        <w:jc w:val="left"/>
      </w:pPr>
      <w:r>
        <w:rPr/>
        <w:pict>
          <v:group style="position:absolute;margin-left:.0004pt;margin-top:-92.517029pt;width:594.950pt;height:4.850pt;mso-position-horizontal-relative:page;mso-position-vertical-relative:paragraph;z-index:4264" coordorigin="0,-1850" coordsize="11899,97">
            <v:group style="position:absolute;left:11891;top:-1843;width:2;height:80" coordorigin="11891,-1843" coordsize="2,80">
              <v:shape style="position:absolute;left:11891;top:-1843;width:2;height:80" coordorigin="11891,-1843" coordsize="0,80" path="m11891,-1763l11891,-1843e" filled="false" stroked="true" strokeweight=".748pt" strokecolor="#939598">
                <v:path arrowok="t"/>
              </v:shape>
            </v:group>
            <v:group style="position:absolute;left:11851;top:-1843;width:2;height:80" coordorigin="11851,-1843" coordsize="2,80">
              <v:shape style="position:absolute;left:11851;top:-1843;width:2;height:80" coordorigin="11851,-1843" coordsize="0,80" path="m11851,-1763l11851,-1843e" filled="false" stroked="true" strokeweight=".748pt" strokecolor="#939598">
                <v:path arrowok="t"/>
              </v:shape>
            </v:group>
            <v:group style="position:absolute;left:11811;top:-1843;width:2;height:80" coordorigin="11811,-1843" coordsize="2,80">
              <v:shape style="position:absolute;left:11811;top:-1843;width:2;height:80" coordorigin="11811,-1843" coordsize="0,80" path="m11811,-1763l11811,-1843e" filled="false" stroked="true" strokeweight=".748pt" strokecolor="#939598">
                <v:path arrowok="t"/>
              </v:shape>
            </v:group>
            <v:group style="position:absolute;left:11771;top:-1843;width:2;height:80" coordorigin="11771,-1843" coordsize="2,80">
              <v:shape style="position:absolute;left:11771;top:-1843;width:2;height:80" coordorigin="11771,-1843" coordsize="0,80" path="m11771,-1763l11771,-1843e" filled="false" stroked="true" strokeweight=".748pt" strokecolor="#939598">
                <v:path arrowok="t"/>
              </v:shape>
            </v:group>
            <v:group style="position:absolute;left:11731;top:-1843;width:2;height:80" coordorigin="11731,-1843" coordsize="2,80">
              <v:shape style="position:absolute;left:11731;top:-1843;width:2;height:80" coordorigin="11731,-1843" coordsize="1,80" path="m11731,-1763l11731,-1843e" filled="false" stroked="true" strokeweight=".748pt" strokecolor="#939598">
                <v:path arrowok="t"/>
              </v:shape>
            </v:group>
            <v:group style="position:absolute;left:11691;top:-1843;width:2;height:80" coordorigin="11691,-1843" coordsize="2,80">
              <v:shape style="position:absolute;left:11691;top:-1843;width:2;height:80" coordorigin="11691,-1843" coordsize="0,80" path="m11691,-1763l11691,-1843e" filled="false" stroked="true" strokeweight=".748pt" strokecolor="#939598">
                <v:path arrowok="t"/>
              </v:shape>
            </v:group>
            <v:group style="position:absolute;left:11651;top:-1843;width:2;height:80" coordorigin="11651,-1843" coordsize="2,80">
              <v:shape style="position:absolute;left:11651;top:-1843;width:2;height:80" coordorigin="11651,-1843" coordsize="0,80" path="m11651,-1763l11651,-1843e" filled="false" stroked="true" strokeweight=".748pt" strokecolor="#939598">
                <v:path arrowok="t"/>
              </v:shape>
            </v:group>
            <v:group style="position:absolute;left:11611;top:-1843;width:2;height:80" coordorigin="11611,-1843" coordsize="2,80">
              <v:shape style="position:absolute;left:11611;top:-1843;width:2;height:80" coordorigin="11611,-1843" coordsize="0,80" path="m11611,-1763l11611,-1843e" filled="false" stroked="true" strokeweight=".748pt" strokecolor="#939598">
                <v:path arrowok="t"/>
              </v:shape>
            </v:group>
            <v:group style="position:absolute;left:11571;top:-1843;width:2;height:80" coordorigin="11571,-1843" coordsize="2,80">
              <v:shape style="position:absolute;left:11571;top:-1843;width:2;height:80" coordorigin="11571,-1843" coordsize="0,80" path="m11571,-1763l11571,-1843e" filled="false" stroked="true" strokeweight=".748pt" strokecolor="#939598">
                <v:path arrowok="t"/>
              </v:shape>
            </v:group>
            <v:group style="position:absolute;left:11531;top:-1843;width:2;height:80" coordorigin="11531,-1843" coordsize="2,80">
              <v:shape style="position:absolute;left:11531;top:-1843;width:2;height:80" coordorigin="11531,-1843" coordsize="1,80" path="m11531,-1763l11531,-1843e" filled="false" stroked="true" strokeweight=".748pt" strokecolor="#939598">
                <v:path arrowok="t"/>
              </v:shape>
            </v:group>
            <v:group style="position:absolute;left:11491;top:-1843;width:2;height:80" coordorigin="11491,-1843" coordsize="2,80">
              <v:shape style="position:absolute;left:11491;top:-1843;width:2;height:80" coordorigin="11491,-1843" coordsize="0,80" path="m11491,-1763l11491,-1843e" filled="false" stroked="true" strokeweight=".748pt" strokecolor="#939598">
                <v:path arrowok="t"/>
              </v:shape>
            </v:group>
            <v:group style="position:absolute;left:11451;top:-1843;width:2;height:80" coordorigin="11451,-1843" coordsize="2,80">
              <v:shape style="position:absolute;left:11451;top:-1843;width:2;height:80" coordorigin="11451,-1843" coordsize="0,80" path="m11451,-1763l11451,-1843e" filled="false" stroked="true" strokeweight=".748pt" strokecolor="#939598">
                <v:path arrowok="t"/>
              </v:shape>
            </v:group>
            <v:group style="position:absolute;left:11411;top:-1843;width:2;height:80" coordorigin="11411,-1843" coordsize="2,80">
              <v:shape style="position:absolute;left:11411;top:-1843;width:2;height:80" coordorigin="11411,-1843" coordsize="0,80" path="m11411,-1763l11411,-1843e" filled="false" stroked="true" strokeweight=".748pt" strokecolor="#939598">
                <v:path arrowok="t"/>
              </v:shape>
            </v:group>
            <v:group style="position:absolute;left:11371;top:-1843;width:2;height:80" coordorigin="11371,-1843" coordsize="2,80">
              <v:shape style="position:absolute;left:11371;top:-1843;width:2;height:80" coordorigin="11371,-1843" coordsize="0,80" path="m11371,-1763l11371,-1843e" filled="false" stroked="true" strokeweight=".748pt" strokecolor="#939598">
                <v:path arrowok="t"/>
              </v:shape>
            </v:group>
            <v:group style="position:absolute;left:11331;top:-1843;width:2;height:80" coordorigin="11331,-1843" coordsize="2,80">
              <v:shape style="position:absolute;left:11331;top:-1843;width:2;height:80" coordorigin="11331,-1843" coordsize="0,80" path="m11331,-1763l11331,-1843e" filled="false" stroked="true" strokeweight=".748pt" strokecolor="#939598">
                <v:path arrowok="t"/>
              </v:shape>
            </v:group>
            <v:group style="position:absolute;left:11291;top:-1843;width:2;height:80" coordorigin="11291,-1843" coordsize="2,80">
              <v:shape style="position:absolute;left:11291;top:-1843;width:2;height:80" coordorigin="11291,-1843" coordsize="0,80" path="m11291,-1763l11291,-1843e" filled="false" stroked="true" strokeweight=".748pt" strokecolor="#939598">
                <v:path arrowok="t"/>
              </v:shape>
            </v:group>
            <v:group style="position:absolute;left:11251;top:-1843;width:2;height:80" coordorigin="11251,-1843" coordsize="2,80">
              <v:shape style="position:absolute;left:11251;top:-1843;width:2;height:80" coordorigin="11251,-1843" coordsize="0,80" path="m11251,-1763l11251,-1843e" filled="false" stroked="true" strokeweight=".748pt" strokecolor="#939598">
                <v:path arrowok="t"/>
              </v:shape>
            </v:group>
            <v:group style="position:absolute;left:11210;top:-1843;width:2;height:80" coordorigin="11210,-1843" coordsize="2,80">
              <v:shape style="position:absolute;left:11210;top:-1843;width:2;height:80" coordorigin="11210,-1843" coordsize="0,80" path="m11211,-1763l11210,-1843e" filled="false" stroked="true" strokeweight=".748pt" strokecolor="#939598">
                <v:path arrowok="t"/>
              </v:shape>
            </v:group>
            <v:group style="position:absolute;left:11170;top:-1843;width:2;height:80" coordorigin="11170,-1843" coordsize="2,80">
              <v:shape style="position:absolute;left:11170;top:-1843;width:2;height:80" coordorigin="11170,-1843" coordsize="0,80" path="m11170,-1763l11170,-1843e" filled="false" stroked="true" strokeweight=".748pt" strokecolor="#939598">
                <v:path arrowok="t"/>
              </v:shape>
            </v:group>
            <v:group style="position:absolute;left:11130;top:-1843;width:2;height:80" coordorigin="11130,-1843" coordsize="2,80">
              <v:shape style="position:absolute;left:11130;top:-1843;width:2;height:80" coordorigin="11130,-1843" coordsize="0,80" path="m11130,-1763l11130,-1843e" filled="false" stroked="true" strokeweight=".748pt" strokecolor="#939598">
                <v:path arrowok="t"/>
              </v:shape>
            </v:group>
            <v:group style="position:absolute;left:11090;top:-1843;width:2;height:80" coordorigin="11090,-1843" coordsize="2,80">
              <v:shape style="position:absolute;left:11090;top:-1843;width:2;height:80" coordorigin="11090,-1843" coordsize="0,80" path="m11090,-1763l11090,-1843e" filled="false" stroked="true" strokeweight=".748pt" strokecolor="#939598">
                <v:path arrowok="t"/>
              </v:shape>
            </v:group>
            <v:group style="position:absolute;left:11050;top:-1843;width:2;height:80" coordorigin="11050,-1843" coordsize="2,80">
              <v:shape style="position:absolute;left:11050;top:-1843;width:2;height:80" coordorigin="11050,-1843" coordsize="0,80" path="m11050,-1763l11050,-1843e" filled="false" stroked="true" strokeweight=".748pt" strokecolor="#939598">
                <v:path arrowok="t"/>
              </v:shape>
            </v:group>
            <v:group style="position:absolute;left:11010;top:-1843;width:2;height:80" coordorigin="11010,-1843" coordsize="2,80">
              <v:shape style="position:absolute;left:11010;top:-1843;width:2;height:80" coordorigin="11010,-1843" coordsize="1,80" path="m11010,-1763l11010,-1843e" filled="false" stroked="true" strokeweight=".748pt" strokecolor="#939598">
                <v:path arrowok="t"/>
              </v:shape>
            </v:group>
            <v:group style="position:absolute;left:10970;top:-1843;width:2;height:80" coordorigin="10970,-1843" coordsize="2,80">
              <v:shape style="position:absolute;left:10970;top:-1843;width:2;height:80" coordorigin="10970,-1843" coordsize="0,80" path="m10970,-1763l10970,-1843e" filled="false" stroked="true" strokeweight=".748pt" strokecolor="#939598">
                <v:path arrowok="t"/>
              </v:shape>
            </v:group>
            <v:group style="position:absolute;left:10930;top:-1843;width:2;height:80" coordorigin="10930,-1843" coordsize="2,80">
              <v:shape style="position:absolute;left:10930;top:-1843;width:2;height:80" coordorigin="10930,-1843" coordsize="0,80" path="m10930,-1763l10930,-1843e" filled="false" stroked="true" strokeweight=".748pt" strokecolor="#939598">
                <v:path arrowok="t"/>
              </v:shape>
            </v:group>
            <v:group style="position:absolute;left:10890;top:-1843;width:2;height:80" coordorigin="10890,-1843" coordsize="2,80">
              <v:shape style="position:absolute;left:10890;top:-1843;width:2;height:80" coordorigin="10890,-1843" coordsize="0,80" path="m10890,-1763l10890,-1843e" filled="false" stroked="true" strokeweight=".748pt" strokecolor="#939598">
                <v:path arrowok="t"/>
              </v:shape>
            </v:group>
            <v:group style="position:absolute;left:10850;top:-1843;width:2;height:80" coordorigin="10850,-1843" coordsize="2,80">
              <v:shape style="position:absolute;left:10850;top:-1843;width:2;height:80" coordorigin="10850,-1843" coordsize="1,80" path="m10850,-1763l10850,-1843e" filled="false" stroked="true" strokeweight=".748pt" strokecolor="#939598">
                <v:path arrowok="t"/>
              </v:shape>
            </v:group>
            <v:group style="position:absolute;left:10810;top:-1843;width:2;height:80" coordorigin="10810,-1843" coordsize="2,80">
              <v:shape style="position:absolute;left:10810;top:-1843;width:2;height:80" coordorigin="10810,-1843" coordsize="0,80" path="m10810,-1763l10810,-1843e" filled="false" stroked="true" strokeweight=".748pt" strokecolor="#939598">
                <v:path arrowok="t"/>
              </v:shape>
            </v:group>
            <v:group style="position:absolute;left:10770;top:-1843;width:2;height:80" coordorigin="10770,-1843" coordsize="2,80">
              <v:shape style="position:absolute;left:10770;top:-1843;width:2;height:80" coordorigin="10770,-1843" coordsize="0,80" path="m10770,-1763l10770,-1843e" filled="false" stroked="true" strokeweight=".748pt" strokecolor="#939598">
                <v:path arrowok="t"/>
              </v:shape>
            </v:group>
            <v:group style="position:absolute;left:10730;top:-1843;width:2;height:80" coordorigin="10730,-1843" coordsize="2,80">
              <v:shape style="position:absolute;left:10730;top:-1843;width:2;height:80" coordorigin="10730,-1843" coordsize="0,80" path="m10730,-1763l10730,-1843e" filled="false" stroked="true" strokeweight=".748pt" strokecolor="#939598">
                <v:path arrowok="t"/>
              </v:shape>
            </v:group>
            <v:group style="position:absolute;left:10690;top:-1843;width:2;height:80" coordorigin="10690,-1843" coordsize="2,80">
              <v:shape style="position:absolute;left:10690;top:-1843;width:2;height:80" coordorigin="10690,-1843" coordsize="0,80" path="m10690,-1763l10690,-1843e" filled="false" stroked="true" strokeweight=".748pt" strokecolor="#939598">
                <v:path arrowok="t"/>
              </v:shape>
            </v:group>
            <v:group style="position:absolute;left:10650;top:-1843;width:2;height:80" coordorigin="10650,-1843" coordsize="2,80">
              <v:shape style="position:absolute;left:10650;top:-1843;width:2;height:80" coordorigin="10650,-1843" coordsize="0,80" path="m10650,-1763l10650,-1843e" filled="false" stroked="true" strokeweight=".748pt" strokecolor="#939598">
                <v:path arrowok="t"/>
              </v:shape>
            </v:group>
            <v:group style="position:absolute;left:10610;top:-1843;width:2;height:80" coordorigin="10610,-1843" coordsize="2,80">
              <v:shape style="position:absolute;left:10610;top:-1843;width:2;height:80" coordorigin="10610,-1843" coordsize="0,80" path="m10610,-1763l10610,-1843e" filled="false" stroked="true" strokeweight=".748pt" strokecolor="#939598">
                <v:path arrowok="t"/>
              </v:shape>
            </v:group>
            <v:group style="position:absolute;left:10570;top:-1843;width:2;height:80" coordorigin="10570,-1843" coordsize="2,80">
              <v:shape style="position:absolute;left:10570;top:-1843;width:2;height:80" coordorigin="10570,-1843" coordsize="0,80" path="m10570,-1763l10570,-1843e" filled="false" stroked="true" strokeweight=".748pt" strokecolor="#939598">
                <v:path arrowok="t"/>
              </v:shape>
            </v:group>
            <v:group style="position:absolute;left:10530;top:-1843;width:2;height:80" coordorigin="10530,-1843" coordsize="2,80">
              <v:shape style="position:absolute;left:10530;top:-1843;width:2;height:80" coordorigin="10530,-1843" coordsize="0,80" path="m10530,-1763l10530,-1843e" filled="false" stroked="true" strokeweight=".748pt" strokecolor="#939598">
                <v:path arrowok="t"/>
              </v:shape>
            </v:group>
            <v:group style="position:absolute;left:10490;top:-1843;width:2;height:80" coordorigin="10490,-1843" coordsize="2,80">
              <v:shape style="position:absolute;left:10490;top:-1843;width:2;height:80" coordorigin="10490,-1843" coordsize="0,80" path="m10490,-1763l10490,-1843e" filled="false" stroked="true" strokeweight=".748pt" strokecolor="#939598">
                <v:path arrowok="t"/>
              </v:shape>
            </v:group>
            <v:group style="position:absolute;left:10450;top:-1843;width:2;height:80" coordorigin="10450,-1843" coordsize="2,80">
              <v:shape style="position:absolute;left:10450;top:-1843;width:2;height:80" coordorigin="10450,-1843" coordsize="0,80" path="m10450,-1763l10450,-1843e" filled="false" stroked="true" strokeweight=".748pt" strokecolor="#939598">
                <v:path arrowok="t"/>
              </v:shape>
            </v:group>
            <v:group style="position:absolute;left:10410;top:-1843;width:2;height:80" coordorigin="10410,-1843" coordsize="2,80">
              <v:shape style="position:absolute;left:10410;top:-1843;width:2;height:80" coordorigin="10410,-1843" coordsize="0,80" path="m10410,-1763l10410,-1843e" filled="false" stroked="true" strokeweight=".748pt" strokecolor="#939598">
                <v:path arrowok="t"/>
              </v:shape>
            </v:group>
            <v:group style="position:absolute;left:10370;top:-1843;width:2;height:80" coordorigin="10370,-1843" coordsize="2,80">
              <v:shape style="position:absolute;left:10370;top:-1843;width:2;height:80" coordorigin="10370,-1843" coordsize="0,80" path="m10370,-1763l10370,-1843e" filled="false" stroked="true" strokeweight=".748pt" strokecolor="#939598">
                <v:path arrowok="t"/>
              </v:shape>
            </v:group>
            <v:group style="position:absolute;left:10330;top:-1843;width:2;height:80" coordorigin="10330,-1843" coordsize="2,80">
              <v:shape style="position:absolute;left:10330;top:-1843;width:2;height:80" coordorigin="10330,-1843" coordsize="0,80" path="m10330,-1763l10330,-1843e" filled="false" stroked="true" strokeweight=".748pt" strokecolor="#939598">
                <v:path arrowok="t"/>
              </v:shape>
            </v:group>
            <v:group style="position:absolute;left:10290;top:-1843;width:2;height:80" coordorigin="10290,-1843" coordsize="2,80">
              <v:shape style="position:absolute;left:10290;top:-1843;width:2;height:80" coordorigin="10290,-1843" coordsize="0,80" path="m10290,-1763l10290,-1843e" filled="false" stroked="true" strokeweight=".748pt" strokecolor="#939598">
                <v:path arrowok="t"/>
              </v:shape>
            </v:group>
            <v:group style="position:absolute;left:10250;top:-1843;width:2;height:80" coordorigin="10250,-1843" coordsize="2,80">
              <v:shape style="position:absolute;left:10250;top:-1843;width:2;height:80" coordorigin="10250,-1843" coordsize="1,80" path="m10250,-1763l10250,-1843e" filled="false" stroked="true" strokeweight=".748pt" strokecolor="#939598">
                <v:path arrowok="t"/>
              </v:shape>
            </v:group>
            <v:group style="position:absolute;left:10210;top:-1843;width:2;height:80" coordorigin="10210,-1843" coordsize="2,80">
              <v:shape style="position:absolute;left:10210;top:-1843;width:2;height:80" coordorigin="10210,-1843" coordsize="0,80" path="m10210,-1763l10210,-1843e" filled="false" stroked="true" strokeweight=".748pt" strokecolor="#939598">
                <v:path arrowok="t"/>
              </v:shape>
            </v:group>
            <v:group style="position:absolute;left:10170;top:-1843;width:2;height:80" coordorigin="10170,-1843" coordsize="2,80">
              <v:shape style="position:absolute;left:10170;top:-1843;width:2;height:80" coordorigin="10170,-1843" coordsize="0,80" path="m10170,-1763l10170,-1843e" filled="false" stroked="true" strokeweight=".748pt" strokecolor="#939598">
                <v:path arrowok="t"/>
              </v:shape>
            </v:group>
            <v:group style="position:absolute;left:10130;top:-1843;width:2;height:80" coordorigin="10130,-1843" coordsize="2,80">
              <v:shape style="position:absolute;left:10130;top:-1843;width:2;height:80" coordorigin="10130,-1843" coordsize="0,80" path="m10130,-1763l10130,-1843e" filled="false" stroked="true" strokeweight=".748pt" strokecolor="#939598">
                <v:path arrowok="t"/>
              </v:shape>
            </v:group>
            <v:group style="position:absolute;left:10090;top:-1843;width:2;height:80" coordorigin="10090,-1843" coordsize="2,80">
              <v:shape style="position:absolute;left:10090;top:-1843;width:2;height:80" coordorigin="10090,-1843" coordsize="1,80" path="m10090,-1763l10090,-1843e" filled="false" stroked="true" strokeweight=".748pt" strokecolor="#939598">
                <v:path arrowok="t"/>
              </v:shape>
            </v:group>
            <v:group style="position:absolute;left:10050;top:-1843;width:2;height:80" coordorigin="10050,-1843" coordsize="2,80">
              <v:shape style="position:absolute;left:10050;top:-1843;width:2;height:80" coordorigin="10050,-1843" coordsize="0,80" path="m10050,-1763l10050,-1843e" filled="false" stroked="true" strokeweight=".748pt" strokecolor="#939598">
                <v:path arrowok="t"/>
              </v:shape>
            </v:group>
            <v:group style="position:absolute;left:10010;top:-1843;width:2;height:80" coordorigin="10010,-1843" coordsize="2,80">
              <v:shape style="position:absolute;left:10010;top:-1843;width:2;height:80" coordorigin="10010,-1843" coordsize="0,80" path="m10010,-1763l10010,-1843e" filled="false" stroked="true" strokeweight=".748pt" strokecolor="#939598">
                <v:path arrowok="t"/>
              </v:shape>
            </v:group>
            <v:group style="position:absolute;left:9970;top:-1843;width:2;height:80" coordorigin="9970,-1843" coordsize="2,80">
              <v:shape style="position:absolute;left:9970;top:-1843;width:2;height:80" coordorigin="9970,-1843" coordsize="1,80" path="m9970,-1763l9970,-1843e" filled="false" stroked="true" strokeweight=".748pt" strokecolor="#939598">
                <v:path arrowok="t"/>
              </v:shape>
            </v:group>
            <v:group style="position:absolute;left:9930;top:-1843;width:2;height:80" coordorigin="9930,-1843" coordsize="2,80">
              <v:shape style="position:absolute;left:9930;top:-1843;width:2;height:80" coordorigin="9930,-1843" coordsize="0,80" path="m9930,-1763l9930,-1843e" filled="false" stroked="true" strokeweight=".748pt" strokecolor="#939598">
                <v:path arrowok="t"/>
              </v:shape>
            </v:group>
            <v:group style="position:absolute;left:9890;top:-1843;width:2;height:80" coordorigin="9890,-1843" coordsize="2,80">
              <v:shape style="position:absolute;left:9890;top:-1843;width:2;height:80" coordorigin="9890,-1843" coordsize="0,80" path="m9890,-1763l9890,-1843e" filled="false" stroked="true" strokeweight=".748pt" strokecolor="#939598">
                <v:path arrowok="t"/>
              </v:shape>
            </v:group>
            <v:group style="position:absolute;left:9850;top:-1843;width:2;height:80" coordorigin="9850,-1843" coordsize="2,80">
              <v:shape style="position:absolute;left:9850;top:-1843;width:2;height:80" coordorigin="9850,-1843" coordsize="0,80" path="m9850,-1763l9850,-1843e" filled="false" stroked="true" strokeweight=".748pt" strokecolor="#939598">
                <v:path arrowok="t"/>
              </v:shape>
            </v:group>
            <v:group style="position:absolute;left:9810;top:-1843;width:2;height:80" coordorigin="9810,-1843" coordsize="2,80">
              <v:shape style="position:absolute;left:9810;top:-1843;width:2;height:80" coordorigin="9810,-1843" coordsize="0,80" path="m9810,-1763l9810,-1843e" filled="false" stroked="true" strokeweight=".748pt" strokecolor="#939598">
                <v:path arrowok="t"/>
              </v:shape>
            </v:group>
            <v:group style="position:absolute;left:9770;top:-1843;width:2;height:80" coordorigin="9770,-1843" coordsize="2,80">
              <v:shape style="position:absolute;left:9770;top:-1843;width:2;height:80" coordorigin="9770,-1843" coordsize="0,80" path="m9770,-1763l9770,-1843e" filled="false" stroked="true" strokeweight=".748pt" strokecolor="#939598">
                <v:path arrowok="t"/>
              </v:shape>
            </v:group>
            <v:group style="position:absolute;left:9730;top:-1843;width:2;height:80" coordorigin="9730,-1843" coordsize="2,80">
              <v:shape style="position:absolute;left:9730;top:-1843;width:2;height:80" coordorigin="9730,-1843" coordsize="1,80" path="m9730,-1763l9730,-1843e" filled="false" stroked="true" strokeweight=".748pt" strokecolor="#939598">
                <v:path arrowok="t"/>
              </v:shape>
            </v:group>
            <v:group style="position:absolute;left:9690;top:-1843;width:2;height:80" coordorigin="9690,-1843" coordsize="2,80">
              <v:shape style="position:absolute;left:9690;top:-1843;width:2;height:80" coordorigin="9690,-1843" coordsize="0,80" path="m9690,-1763l9690,-1843e" filled="false" stroked="true" strokeweight=".748pt" strokecolor="#939598">
                <v:path arrowok="t"/>
              </v:shape>
            </v:group>
            <v:group style="position:absolute;left:9650;top:-1843;width:2;height:80" coordorigin="9650,-1843" coordsize="2,80">
              <v:shape style="position:absolute;left:9650;top:-1843;width:2;height:80" coordorigin="9650,-1843" coordsize="0,80" path="m9650,-1763l9650,-1843e" filled="false" stroked="true" strokeweight=".748pt" strokecolor="#939598">
                <v:path arrowok="t"/>
              </v:shape>
            </v:group>
            <v:group style="position:absolute;left:9610;top:-1843;width:2;height:80" coordorigin="9610,-1843" coordsize="2,80">
              <v:shape style="position:absolute;left:9610;top:-1843;width:2;height:80" coordorigin="9610,-1843" coordsize="0,80" path="m9610,-1763l9610,-1843e" filled="false" stroked="true" strokeweight=".748pt" strokecolor="#939598">
                <v:path arrowok="t"/>
              </v:shape>
            </v:group>
            <v:group style="position:absolute;left:9570;top:-1843;width:2;height:80" coordorigin="9570,-1843" coordsize="2,80">
              <v:shape style="position:absolute;left:9570;top:-1843;width:2;height:80" coordorigin="9570,-1843" coordsize="1,80" path="m9570,-1763l9570,-1843e" filled="false" stroked="true" strokeweight=".748pt" strokecolor="#939598">
                <v:path arrowok="t"/>
              </v:shape>
            </v:group>
            <v:group style="position:absolute;left:9530;top:-1843;width:2;height:80" coordorigin="9530,-1843" coordsize="2,80">
              <v:shape style="position:absolute;left:9530;top:-1843;width:2;height:80" coordorigin="9530,-1843" coordsize="0,80" path="m9530,-1763l9530,-1843e" filled="false" stroked="true" strokeweight=".748pt" strokecolor="#939598">
                <v:path arrowok="t"/>
              </v:shape>
            </v:group>
            <v:group style="position:absolute;left:9490;top:-1843;width:2;height:80" coordorigin="9490,-1843" coordsize="2,80">
              <v:shape style="position:absolute;left:9490;top:-1843;width:2;height:80" coordorigin="9490,-1843" coordsize="0,80" path="m9490,-1763l9490,-1843e" filled="false" stroked="true" strokeweight=".748pt" strokecolor="#939598">
                <v:path arrowok="t"/>
              </v:shape>
            </v:group>
            <v:group style="position:absolute;left:9450;top:-1843;width:2;height:80" coordorigin="9450,-1843" coordsize="2,80">
              <v:shape style="position:absolute;left:9450;top:-1843;width:2;height:80" coordorigin="9450,-1843" coordsize="0,80" path="m9450,-1763l9450,-1843e" filled="false" stroked="true" strokeweight=".748pt" strokecolor="#939598">
                <v:path arrowok="t"/>
              </v:shape>
            </v:group>
            <v:group style="position:absolute;left:9410;top:-1843;width:2;height:80" coordorigin="9410,-1843" coordsize="2,80">
              <v:shape style="position:absolute;left:9410;top:-1843;width:2;height:80" coordorigin="9410,-1843" coordsize="0,80" path="m9410,-1763l9410,-1843e" filled="false" stroked="true" strokeweight=".748pt" strokecolor="#939598">
                <v:path arrowok="t"/>
              </v:shape>
            </v:group>
            <v:group style="position:absolute;left:9370;top:-1843;width:2;height:80" coordorigin="9370,-1843" coordsize="2,80">
              <v:shape style="position:absolute;left:9370;top:-1843;width:2;height:80" coordorigin="9370,-1843" coordsize="1,80" path="m9370,-1763l9370,-1843e" filled="false" stroked="true" strokeweight=".748pt" strokecolor="#939598">
                <v:path arrowok="t"/>
              </v:shape>
            </v:group>
            <v:group style="position:absolute;left:9330;top:-1843;width:2;height:80" coordorigin="9330,-1843" coordsize="2,80">
              <v:shape style="position:absolute;left:9330;top:-1843;width:2;height:80" coordorigin="9330,-1843" coordsize="0,80" path="m9330,-1763l9330,-1843e" filled="false" stroked="true" strokeweight=".748pt" strokecolor="#939598">
                <v:path arrowok="t"/>
              </v:shape>
            </v:group>
            <v:group style="position:absolute;left:9290;top:-1843;width:2;height:80" coordorigin="9290,-1843" coordsize="2,80">
              <v:shape style="position:absolute;left:9290;top:-1843;width:2;height:80" coordorigin="9290,-1843" coordsize="0,80" path="m9290,-1763l9290,-1843e" filled="false" stroked="true" strokeweight=".748pt" strokecolor="#939598">
                <v:path arrowok="t"/>
              </v:shape>
            </v:group>
            <v:group style="position:absolute;left:9250;top:-1843;width:2;height:80" coordorigin="9250,-1843" coordsize="2,80">
              <v:shape style="position:absolute;left:9250;top:-1843;width:2;height:80" coordorigin="9250,-1843" coordsize="0,80" path="m9250,-1763l9250,-1843e" filled="false" stroked="true" strokeweight=".748pt" strokecolor="#939598">
                <v:path arrowok="t"/>
              </v:shape>
            </v:group>
            <v:group style="position:absolute;left:9210;top:-1843;width:2;height:80" coordorigin="9210,-1843" coordsize="2,80">
              <v:shape style="position:absolute;left:9210;top:-1843;width:2;height:80" coordorigin="9210,-1843" coordsize="1,80" path="m9210,-1763l9210,-1843e" filled="false" stroked="true" strokeweight=".748pt" strokecolor="#939598">
                <v:path arrowok="t"/>
              </v:shape>
            </v:group>
            <v:group style="position:absolute;left:9170;top:-1843;width:2;height:80" coordorigin="9170,-1843" coordsize="2,80">
              <v:shape style="position:absolute;left:9170;top:-1843;width:2;height:80" coordorigin="9170,-1843" coordsize="0,80" path="m9170,-1763l9170,-1843e" filled="false" stroked="true" strokeweight=".748pt" strokecolor="#939598">
                <v:path arrowok="t"/>
              </v:shape>
            </v:group>
            <v:group style="position:absolute;left:9130;top:-1843;width:2;height:80" coordorigin="9130,-1843" coordsize="2,80">
              <v:shape style="position:absolute;left:9130;top:-1843;width:2;height:80" coordorigin="9130,-1843" coordsize="0,80" path="m9130,-1763l9130,-1843e" filled="false" stroked="true" strokeweight=".748pt" strokecolor="#939598">
                <v:path arrowok="t"/>
              </v:shape>
            </v:group>
            <v:group style="position:absolute;left:9090;top:-1843;width:2;height:80" coordorigin="9090,-1843" coordsize="2,80">
              <v:shape style="position:absolute;left:9090;top:-1843;width:2;height:80" coordorigin="9090,-1843" coordsize="0,80" path="m9090,-1763l9090,-1843e" filled="false" stroked="true" strokeweight=".748pt" strokecolor="#939598">
                <v:path arrowok="t"/>
              </v:shape>
            </v:group>
            <v:group style="position:absolute;left:9050;top:-1843;width:2;height:80" coordorigin="9050,-1843" coordsize="2,80">
              <v:shape style="position:absolute;left:9050;top:-1843;width:2;height:80" coordorigin="9050,-1843" coordsize="1,80" path="m9050,-1763l9050,-1843e" filled="false" stroked="true" strokeweight=".748pt" strokecolor="#939598">
                <v:path arrowok="t"/>
              </v:shape>
            </v:group>
            <v:group style="position:absolute;left:9010;top:-1842;width:2;height:80" coordorigin="9010,-1842" coordsize="2,80">
              <v:shape style="position:absolute;left:9010;top:-1842;width:2;height:80" coordorigin="9010,-1842" coordsize="0,80" path="m9010,-1762l9010,-1842e" filled="false" stroked="true" strokeweight=".748pt" strokecolor="#939598">
                <v:path arrowok="t"/>
              </v:shape>
            </v:group>
            <v:group style="position:absolute;left:8970;top:-1842;width:2;height:80" coordorigin="8970,-1842" coordsize="2,80">
              <v:shape style="position:absolute;left:8970;top:-1842;width:2;height:80" coordorigin="8970,-1842" coordsize="0,80" path="m8970,-1762l8970,-1842e" filled="false" stroked="true" strokeweight=".748pt" strokecolor="#939598">
                <v:path arrowok="t"/>
              </v:shape>
            </v:group>
            <v:group style="position:absolute;left:8930;top:-1842;width:2;height:80" coordorigin="8930,-1842" coordsize="2,80">
              <v:shape style="position:absolute;left:8930;top:-1842;width:2;height:80" coordorigin="8930,-1842" coordsize="0,80" path="m8930,-1762l8930,-1842e" filled="false" stroked="true" strokeweight=".748pt" strokecolor="#939598">
                <v:path arrowok="t"/>
              </v:shape>
            </v:group>
            <v:group style="position:absolute;left:8890;top:-1842;width:2;height:80" coordorigin="8890,-1842" coordsize="2,80">
              <v:shape style="position:absolute;left:8890;top:-1842;width:2;height:80" coordorigin="8890,-1842" coordsize="0,80" path="m8890,-1762l8890,-1842e" filled="false" stroked="true" strokeweight=".748pt" strokecolor="#939598">
                <v:path arrowok="t"/>
              </v:shape>
            </v:group>
            <v:group style="position:absolute;left:8850;top:-1842;width:2;height:80" coordorigin="8850,-1842" coordsize="2,80">
              <v:shape style="position:absolute;left:8850;top:-1842;width:2;height:80" coordorigin="8850,-1842" coordsize="1,80" path="m8850,-1762l8850,-1842e" filled="false" stroked="true" strokeweight=".748pt" strokecolor="#939598">
                <v:path arrowok="t"/>
              </v:shape>
            </v:group>
            <v:group style="position:absolute;left:8810;top:-1842;width:2;height:80" coordorigin="8810,-1842" coordsize="2,80">
              <v:shape style="position:absolute;left:8810;top:-1842;width:2;height:80" coordorigin="8810,-1842" coordsize="0,80" path="m8810,-1762l8810,-1842e" filled="false" stroked="true" strokeweight=".748pt" strokecolor="#939598">
                <v:path arrowok="t"/>
              </v:shape>
            </v:group>
            <v:group style="position:absolute;left:8770;top:-1842;width:2;height:80" coordorigin="8770,-1842" coordsize="2,80">
              <v:shape style="position:absolute;left:8770;top:-1842;width:2;height:80" coordorigin="8770,-1842" coordsize="0,80" path="m8770,-1762l8770,-1842e" filled="false" stroked="true" strokeweight=".748pt" strokecolor="#939598">
                <v:path arrowok="t"/>
              </v:shape>
            </v:group>
            <v:group style="position:absolute;left:8730;top:-1842;width:2;height:80" coordorigin="8730,-1842" coordsize="2,80">
              <v:shape style="position:absolute;left:8730;top:-1842;width:2;height:80" coordorigin="8730,-1842" coordsize="0,80" path="m8730,-1762l8730,-1842e" filled="false" stroked="true" strokeweight=".748pt" strokecolor="#939598">
                <v:path arrowok="t"/>
              </v:shape>
            </v:group>
            <v:group style="position:absolute;left:8690;top:-1842;width:2;height:80" coordorigin="8690,-1842" coordsize="2,80">
              <v:shape style="position:absolute;left:8690;top:-1842;width:2;height:80" coordorigin="8690,-1842" coordsize="1,80" path="m8690,-1762l8690,-1842e" filled="false" stroked="true" strokeweight=".748pt" strokecolor="#939598">
                <v:path arrowok="t"/>
              </v:shape>
            </v:group>
            <v:group style="position:absolute;left:8650;top:-1842;width:2;height:80" coordorigin="8650,-1842" coordsize="2,80">
              <v:shape style="position:absolute;left:8650;top:-1842;width:2;height:80" coordorigin="8650,-1842" coordsize="0,80" path="m8650,-1762l8650,-1842e" filled="false" stroked="true" strokeweight=".748pt" strokecolor="#939598">
                <v:path arrowok="t"/>
              </v:shape>
            </v:group>
            <v:group style="position:absolute;left:8610;top:-1842;width:2;height:80" coordorigin="8610,-1842" coordsize="2,80">
              <v:shape style="position:absolute;left:8610;top:-1842;width:2;height:80" coordorigin="8610,-1842" coordsize="0,80" path="m8610,-1762l8610,-1842e" filled="false" stroked="true" strokeweight=".748pt" strokecolor="#939598">
                <v:path arrowok="t"/>
              </v:shape>
            </v:group>
            <v:group style="position:absolute;left:8570;top:-1842;width:2;height:80" coordorigin="8570,-1842" coordsize="2,80">
              <v:shape style="position:absolute;left:8570;top:-1842;width:2;height:80" coordorigin="8570,-1842" coordsize="0,80" path="m8570,-1762l8570,-1842e" filled="false" stroked="true" strokeweight=".748pt" strokecolor="#939598">
                <v:path arrowok="t"/>
              </v:shape>
            </v:group>
            <v:group style="position:absolute;left:8530;top:-1842;width:2;height:80" coordorigin="8530,-1842" coordsize="2,80">
              <v:shape style="position:absolute;left:8530;top:-1842;width:2;height:80" coordorigin="8530,-1842" coordsize="0,80" path="m8530,-1762l8530,-1842e" filled="false" stroked="true" strokeweight=".748pt" strokecolor="#939598">
                <v:path arrowok="t"/>
              </v:shape>
            </v:group>
            <v:group style="position:absolute;left:8490;top:-1842;width:2;height:80" coordorigin="8490,-1842" coordsize="2,80">
              <v:shape style="position:absolute;left:8490;top:-1842;width:2;height:80" coordorigin="8490,-1842" coordsize="0,80" path="m8490,-1762l8490,-1842e" filled="false" stroked="true" strokeweight=".748pt" strokecolor="#939598">
                <v:path arrowok="t"/>
              </v:shape>
            </v:group>
            <v:group style="position:absolute;left:8450;top:-1842;width:2;height:80" coordorigin="8450,-1842" coordsize="2,80">
              <v:shape style="position:absolute;left:8450;top:-1842;width:2;height:80" coordorigin="8450,-1842" coordsize="1,80" path="m8450,-1762l8450,-1842e" filled="false" stroked="true" strokeweight=".748pt" strokecolor="#939598">
                <v:path arrowok="t"/>
              </v:shape>
            </v:group>
            <v:group style="position:absolute;left:8410;top:-1842;width:2;height:80" coordorigin="8410,-1842" coordsize="2,80">
              <v:shape style="position:absolute;left:8410;top:-1842;width:2;height:80" coordorigin="8410,-1842" coordsize="0,80" path="m8410,-1762l8410,-1842e" filled="false" stroked="true" strokeweight=".748pt" strokecolor="#939598">
                <v:path arrowok="t"/>
              </v:shape>
            </v:group>
            <v:group style="position:absolute;left:8370;top:-1842;width:2;height:80" coordorigin="8370,-1842" coordsize="2,80">
              <v:shape style="position:absolute;left:8370;top:-1842;width:2;height:80" coordorigin="8370,-1842" coordsize="0,80" path="m8370,-1762l8370,-1842e" filled="false" stroked="true" strokeweight=".748pt" strokecolor="#939598">
                <v:path arrowok="t"/>
              </v:shape>
            </v:group>
            <v:group style="position:absolute;left:8330;top:-1842;width:2;height:80" coordorigin="8330,-1842" coordsize="2,80">
              <v:shape style="position:absolute;left:8330;top:-1842;width:2;height:80" coordorigin="8330,-1842" coordsize="1,80" path="m8330,-1762l8330,-1842e" filled="false" stroked="true" strokeweight=".748pt" strokecolor="#939598">
                <v:path arrowok="t"/>
              </v:shape>
            </v:group>
            <v:group style="position:absolute;left:8290;top:-1842;width:2;height:80" coordorigin="8290,-1842" coordsize="2,80">
              <v:shape style="position:absolute;left:8290;top:-1842;width:2;height:80" coordorigin="8290,-1842" coordsize="0,80" path="m8290,-1762l8290,-1842e" filled="false" stroked="true" strokeweight=".748pt" strokecolor="#939598">
                <v:path arrowok="t"/>
              </v:shape>
            </v:group>
            <v:group style="position:absolute;left:8250;top:-1842;width:2;height:80" coordorigin="8250,-1842" coordsize="2,80">
              <v:shape style="position:absolute;left:8250;top:-1842;width:2;height:80" coordorigin="8250,-1842" coordsize="0,80" path="m8250,-1762l8250,-1842e" filled="false" stroked="true" strokeweight=".748pt" strokecolor="#939598">
                <v:path arrowok="t"/>
              </v:shape>
            </v:group>
            <v:group style="position:absolute;left:8210;top:-1842;width:2;height:80" coordorigin="8210,-1842" coordsize="2,80">
              <v:shape style="position:absolute;left:8210;top:-1842;width:2;height:80" coordorigin="8210,-1842" coordsize="0,80" path="m8210,-1762l8210,-1842e" filled="false" stroked="true" strokeweight=".748pt" strokecolor="#939598">
                <v:path arrowok="t"/>
              </v:shape>
            </v:group>
            <v:group style="position:absolute;left:8170;top:-1842;width:2;height:80" coordorigin="8170,-1842" coordsize="2,80">
              <v:shape style="position:absolute;left:8170;top:-1842;width:2;height:80" coordorigin="8170,-1842" coordsize="1,80" path="m8170,-1762l8170,-1842e" filled="false" stroked="true" strokeweight=".748pt" strokecolor="#939598">
                <v:path arrowok="t"/>
              </v:shape>
            </v:group>
            <v:group style="position:absolute;left:8130;top:-1842;width:2;height:80" coordorigin="8130,-1842" coordsize="2,80">
              <v:shape style="position:absolute;left:8130;top:-1842;width:2;height:80" coordorigin="8130,-1842" coordsize="0,80" path="m8130,-1762l8130,-1842e" filled="false" stroked="true" strokeweight=".748pt" strokecolor="#939598">
                <v:path arrowok="t"/>
              </v:shape>
            </v:group>
            <v:group style="position:absolute;left:8090;top:-1842;width:2;height:80" coordorigin="8090,-1842" coordsize="2,80">
              <v:shape style="position:absolute;left:8090;top:-1842;width:2;height:80" coordorigin="8090,-1842" coordsize="0,80" path="m8090,-1762l8090,-1842e" filled="false" stroked="true" strokeweight=".748pt" strokecolor="#939598">
                <v:path arrowok="t"/>
              </v:shape>
            </v:group>
            <v:group style="position:absolute;left:8050;top:-1842;width:2;height:80" coordorigin="8050,-1842" coordsize="2,80">
              <v:shape style="position:absolute;left:8050;top:-1842;width:2;height:80" coordorigin="8050,-1842" coordsize="0,80" path="m8050,-1762l8050,-1842e" filled="false" stroked="true" strokeweight=".748pt" strokecolor="#939598">
                <v:path arrowok="t"/>
              </v:shape>
            </v:group>
            <v:group style="position:absolute;left:8010;top:-1842;width:2;height:80" coordorigin="8010,-1842" coordsize="2,80">
              <v:shape style="position:absolute;left:8010;top:-1842;width:2;height:80" coordorigin="8010,-1842" coordsize="0,80" path="m8010,-1762l8010,-1842e" filled="false" stroked="true" strokeweight=".748pt" strokecolor="#939598">
                <v:path arrowok="t"/>
              </v:shape>
            </v:group>
            <v:group style="position:absolute;left:7970;top:-1842;width:2;height:80" coordorigin="7970,-1842" coordsize="2,80">
              <v:shape style="position:absolute;left:7970;top:-1842;width:2;height:80" coordorigin="7970,-1842" coordsize="0,80" path="m7970,-1762l7970,-1842e" filled="false" stroked="true" strokeweight=".748pt" strokecolor="#939598">
                <v:path arrowok="t"/>
              </v:shape>
            </v:group>
            <v:group style="position:absolute;left:7930;top:-1842;width:2;height:80" coordorigin="7930,-1842" coordsize="2,80">
              <v:shape style="position:absolute;left:7930;top:-1842;width:2;height:80" coordorigin="7930,-1842" coordsize="1,80" path="m7930,-1762l7930,-1842e" filled="false" stroked="true" strokeweight=".748pt" strokecolor="#939598">
                <v:path arrowok="t"/>
              </v:shape>
            </v:group>
            <v:group style="position:absolute;left:7890;top:-1842;width:2;height:80" coordorigin="7890,-1842" coordsize="2,80">
              <v:shape style="position:absolute;left:7890;top:-1842;width:2;height:80" coordorigin="7890,-1842" coordsize="0,80" path="m7890,-1762l7890,-1842e" filled="false" stroked="true" strokeweight=".748pt" strokecolor="#939598">
                <v:path arrowok="t"/>
              </v:shape>
            </v:group>
            <v:group style="position:absolute;left:7850;top:-1842;width:2;height:80" coordorigin="7850,-1842" coordsize="2,80">
              <v:shape style="position:absolute;left:7850;top:-1842;width:2;height:80" coordorigin="7850,-1842" coordsize="0,80" path="m7850,-1762l7850,-1842e" filled="false" stroked="true" strokeweight=".748pt" strokecolor="#939598">
                <v:path arrowok="t"/>
              </v:shape>
            </v:group>
            <v:group style="position:absolute;left:7810;top:-1842;width:2;height:80" coordorigin="7810,-1842" coordsize="2,80">
              <v:shape style="position:absolute;left:7810;top:-1842;width:2;height:80" coordorigin="7810,-1842" coordsize="1,80" path="m7810,-1762l7810,-1842e" filled="false" stroked="true" strokeweight=".748pt" strokecolor="#939598">
                <v:path arrowok="t"/>
              </v:shape>
            </v:group>
            <v:group style="position:absolute;left:7770;top:-1842;width:2;height:80" coordorigin="7770,-1842" coordsize="2,80">
              <v:shape style="position:absolute;left:7770;top:-1842;width:2;height:80" coordorigin="7770,-1842" coordsize="0,80" path="m7770,-1762l7770,-1842e" filled="false" stroked="true" strokeweight=".748pt" strokecolor="#939598">
                <v:path arrowok="t"/>
              </v:shape>
            </v:group>
            <v:group style="position:absolute;left:7730;top:-1842;width:2;height:80" coordorigin="7730,-1842" coordsize="2,80">
              <v:shape style="position:absolute;left:7730;top:-1842;width:2;height:80" coordorigin="7730,-1842" coordsize="0,80" path="m7730,-1762l7730,-1842e" filled="false" stroked="true" strokeweight=".748pt" strokecolor="#939598">
                <v:path arrowok="t"/>
              </v:shape>
            </v:group>
            <v:group style="position:absolute;left:7690;top:-1842;width:2;height:80" coordorigin="7690,-1842" coordsize="2,80">
              <v:shape style="position:absolute;left:7690;top:-1842;width:2;height:80" coordorigin="7690,-1842" coordsize="0,80" path="m7690,-1762l7690,-1842e" filled="false" stroked="true" strokeweight=".748pt" strokecolor="#939598">
                <v:path arrowok="t"/>
              </v:shape>
            </v:group>
            <v:group style="position:absolute;left:7650;top:-1842;width:2;height:80" coordorigin="7650,-1842" coordsize="2,80">
              <v:shape style="position:absolute;left:7650;top:-1842;width:2;height:80" coordorigin="7650,-1842" coordsize="0,80" path="m7650,-1762l7650,-1842e" filled="false" stroked="true" strokeweight=".748pt" strokecolor="#939598">
                <v:path arrowok="t"/>
              </v:shape>
            </v:group>
            <v:group style="position:absolute;left:7610;top:-1842;width:2;height:80" coordorigin="7610,-1842" coordsize="2,80">
              <v:shape style="position:absolute;left:7610;top:-1842;width:2;height:80" coordorigin="7610,-1842" coordsize="0,80" path="m7610,-1762l7610,-1842e" filled="false" stroked="true" strokeweight=".748pt" strokecolor="#939598">
                <v:path arrowok="t"/>
              </v:shape>
            </v:group>
            <v:group style="position:absolute;left:7570;top:-1842;width:2;height:80" coordorigin="7570,-1842" coordsize="2,80">
              <v:shape style="position:absolute;left:7570;top:-1842;width:2;height:80" coordorigin="7570,-1842" coordsize="1,80" path="m7570,-1762l7570,-1842e" filled="false" stroked="true" strokeweight=".748pt" strokecolor="#939598">
                <v:path arrowok="t"/>
              </v:shape>
            </v:group>
            <v:group style="position:absolute;left:7530;top:-1842;width:2;height:80" coordorigin="7530,-1842" coordsize="2,80">
              <v:shape style="position:absolute;left:7530;top:-1842;width:2;height:80" coordorigin="7530,-1842" coordsize="0,80" path="m7530,-1762l7530,-1842e" filled="false" stroked="true" strokeweight=".748pt" strokecolor="#939598">
                <v:path arrowok="t"/>
              </v:shape>
            </v:group>
            <v:group style="position:absolute;left:7489;top:-1842;width:2;height:80" coordorigin="7489,-1842" coordsize="2,80">
              <v:shape style="position:absolute;left:7489;top:-1842;width:2;height:80" coordorigin="7489,-1842" coordsize="0,80" path="m7490,-1762l7489,-1842e" filled="false" stroked="true" strokeweight=".748pt" strokecolor="#939598">
                <v:path arrowok="t"/>
              </v:shape>
            </v:group>
            <v:group style="position:absolute;left:7449;top:-1842;width:2;height:80" coordorigin="7449,-1842" coordsize="2,80">
              <v:shape style="position:absolute;left:7449;top:-1842;width:2;height:80" coordorigin="7449,-1842" coordsize="0,80" path="m7449,-1762l7449,-1842e" filled="false" stroked="true" strokeweight=".748pt" strokecolor="#939598">
                <v:path arrowok="t"/>
              </v:shape>
            </v:group>
            <v:group style="position:absolute;left:7409;top:-1842;width:2;height:80" coordorigin="7409,-1842" coordsize="2,80">
              <v:shape style="position:absolute;left:7409;top:-1842;width:2;height:80" coordorigin="7409,-1842" coordsize="1,80" path="m7409,-1762l7409,-1842e" filled="false" stroked="true" strokeweight=".748pt" strokecolor="#939598">
                <v:path arrowok="t"/>
              </v:shape>
            </v:group>
            <v:group style="position:absolute;left:7369;top:-1842;width:2;height:80" coordorigin="7369,-1842" coordsize="2,80">
              <v:shape style="position:absolute;left:7369;top:-1842;width:2;height:80" coordorigin="7369,-1842" coordsize="0,80" path="m7369,-1762l7369,-1842e" filled="false" stroked="true" strokeweight=".748pt" strokecolor="#939598">
                <v:path arrowok="t"/>
              </v:shape>
            </v:group>
            <v:group style="position:absolute;left:7329;top:-1842;width:2;height:80" coordorigin="7329,-1842" coordsize="2,80">
              <v:shape style="position:absolute;left:7329;top:-1842;width:2;height:80" coordorigin="7329,-1842" coordsize="0,80" path="m7329,-1762l7329,-1842e" filled="false" stroked="true" strokeweight=".748pt" strokecolor="#939598">
                <v:path arrowok="t"/>
              </v:shape>
            </v:group>
            <v:group style="position:absolute;left:7289;top:-1842;width:2;height:80" coordorigin="7289,-1842" coordsize="2,80">
              <v:shape style="position:absolute;left:7289;top:-1842;width:2;height:80" coordorigin="7289,-1842" coordsize="0,80" path="m7289,-1762l7289,-1842e" filled="false" stroked="true" strokeweight=".748pt" strokecolor="#939598">
                <v:path arrowok="t"/>
              </v:shape>
            </v:group>
            <v:group style="position:absolute;left:7249;top:-1842;width:2;height:80" coordorigin="7249,-1842" coordsize="2,80">
              <v:shape style="position:absolute;left:7249;top:-1842;width:2;height:80" coordorigin="7249,-1842" coordsize="0,80" path="m7249,-1762l7249,-1842e" filled="false" stroked="true" strokeweight=".748pt" strokecolor="#939598">
                <v:path arrowok="t"/>
              </v:shape>
            </v:group>
            <v:group style="position:absolute;left:7209;top:-1842;width:2;height:80" coordorigin="7209,-1842" coordsize="2,80">
              <v:shape style="position:absolute;left:7209;top:-1842;width:2;height:80" coordorigin="7209,-1842" coordsize="1,80" path="m7209,-1762l7209,-1842e" filled="false" stroked="true" strokeweight=".748pt" strokecolor="#939598">
                <v:path arrowok="t"/>
              </v:shape>
            </v:group>
            <v:group style="position:absolute;left:7169;top:-1842;width:2;height:80" coordorigin="7169,-1842" coordsize="2,80">
              <v:shape style="position:absolute;left:7169;top:-1842;width:2;height:80" coordorigin="7169,-1842" coordsize="0,80" path="m7169,-1762l7169,-1842e" filled="false" stroked="true" strokeweight=".748pt" strokecolor="#939598">
                <v:path arrowok="t"/>
              </v:shape>
            </v:group>
            <v:group style="position:absolute;left:7129;top:-1842;width:2;height:80" coordorigin="7129,-1842" coordsize="2,80">
              <v:shape style="position:absolute;left:7129;top:-1842;width:2;height:80" coordorigin="7129,-1842" coordsize="0,80" path="m7129,-1762l7129,-1842e" filled="false" stroked="true" strokeweight=".748pt" strokecolor="#939598">
                <v:path arrowok="t"/>
              </v:shape>
            </v:group>
            <v:group style="position:absolute;left:7089;top:-1842;width:2;height:80" coordorigin="7089,-1842" coordsize="2,80">
              <v:shape style="position:absolute;left:7089;top:-1842;width:2;height:80" coordorigin="7089,-1842" coordsize="0,80" path="m7089,-1762l7089,-1842e" filled="false" stroked="true" strokeweight=".748pt" strokecolor="#939598">
                <v:path arrowok="t"/>
              </v:shape>
            </v:group>
            <v:group style="position:absolute;left:7049;top:-1842;width:2;height:80" coordorigin="7049,-1842" coordsize="2,80">
              <v:shape style="position:absolute;left:7049;top:-1842;width:2;height:80" coordorigin="7049,-1842" coordsize="1,80" path="m7049,-1762l7049,-1842e" filled="false" stroked="true" strokeweight=".748pt" strokecolor="#939598">
                <v:path arrowok="t"/>
              </v:shape>
            </v:group>
            <v:group style="position:absolute;left:7009;top:-1842;width:2;height:80" coordorigin="7009,-1842" coordsize="2,80">
              <v:shape style="position:absolute;left:7009;top:-1842;width:2;height:80" coordorigin="7009,-1842" coordsize="0,80" path="m7009,-1762l7009,-1842e" filled="false" stroked="true" strokeweight=".748pt" strokecolor="#939598">
                <v:path arrowok="t"/>
              </v:shape>
            </v:group>
            <v:group style="position:absolute;left:6969;top:-1842;width:2;height:80" coordorigin="6969,-1842" coordsize="2,80">
              <v:shape style="position:absolute;left:6969;top:-1842;width:2;height:80" coordorigin="6969,-1842" coordsize="0,80" path="m6969,-1762l6969,-1842e" filled="false" stroked="true" strokeweight=".748pt" strokecolor="#939598">
                <v:path arrowok="t"/>
              </v:shape>
            </v:group>
            <v:group style="position:absolute;left:6929;top:-1842;width:2;height:80" coordorigin="6929,-1842" coordsize="2,80">
              <v:shape style="position:absolute;left:6929;top:-1842;width:2;height:80" coordorigin="6929,-1842" coordsize="0,80" path="m6929,-1762l6929,-1842e" filled="false" stroked="true" strokeweight=".748pt" strokecolor="#939598">
                <v:path arrowok="t"/>
              </v:shape>
            </v:group>
            <v:group style="position:absolute;left:6889;top:-1842;width:2;height:80" coordorigin="6889,-1842" coordsize="2,80">
              <v:shape style="position:absolute;left:6889;top:-1842;width:2;height:80" coordorigin="6889,-1842" coordsize="1,80" path="m6889,-1762l6889,-1842e" filled="false" stroked="true" strokeweight=".748pt" strokecolor="#939598">
                <v:path arrowok="t"/>
              </v:shape>
            </v:group>
            <v:group style="position:absolute;left:6849;top:-1842;width:2;height:80" coordorigin="6849,-1842" coordsize="2,80">
              <v:shape style="position:absolute;left:6849;top:-1842;width:2;height:80" coordorigin="6849,-1842" coordsize="0,80" path="m6849,-1762l6849,-1842e" filled="false" stroked="true" strokeweight=".748pt" strokecolor="#939598">
                <v:path arrowok="t"/>
              </v:shape>
            </v:group>
            <v:group style="position:absolute;left:6809;top:-1842;width:2;height:80" coordorigin="6809,-1842" coordsize="2,80">
              <v:shape style="position:absolute;left:6809;top:-1842;width:2;height:80" coordorigin="6809,-1842" coordsize="0,80" path="m6809,-1762l6809,-1842e" filled="false" stroked="true" strokeweight=".748pt" strokecolor="#939598">
                <v:path arrowok="t"/>
              </v:shape>
            </v:group>
            <v:group style="position:absolute;left:6769;top:-1842;width:2;height:80" coordorigin="6769,-1842" coordsize="2,80">
              <v:shape style="position:absolute;left:6769;top:-1842;width:2;height:80" coordorigin="6769,-1842" coordsize="0,80" path="m6769,-1762l6769,-1842e" filled="false" stroked="true" strokeweight=".748pt" strokecolor="#939598">
                <v:path arrowok="t"/>
              </v:shape>
            </v:group>
            <v:group style="position:absolute;left:6729;top:-1842;width:2;height:80" coordorigin="6729,-1842" coordsize="2,80">
              <v:shape style="position:absolute;left:6729;top:-1842;width:2;height:80" coordorigin="6729,-1842" coordsize="0,80" path="m6729,-1762l6729,-1842e" filled="false" stroked="true" strokeweight=".748pt" strokecolor="#939598">
                <v:path arrowok="t"/>
              </v:shape>
            </v:group>
            <v:group style="position:absolute;left:6689;top:-1842;width:2;height:80" coordorigin="6689,-1842" coordsize="2,80">
              <v:shape style="position:absolute;left:6689;top:-1842;width:2;height:80" coordorigin="6689,-1842" coordsize="0,80" path="m6689,-1762l6689,-1842e" filled="false" stroked="true" strokeweight=".748pt" strokecolor="#939598">
                <v:path arrowok="t"/>
              </v:shape>
            </v:group>
            <v:group style="position:absolute;left:6649;top:-1842;width:2;height:80" coordorigin="6649,-1842" coordsize="2,80">
              <v:shape style="position:absolute;left:6649;top:-1842;width:2;height:80" coordorigin="6649,-1842" coordsize="0,80" path="m6649,-1762l6649,-1842e" filled="false" stroked="true" strokeweight=".748pt" strokecolor="#939598">
                <v:path arrowok="t"/>
              </v:shape>
            </v:group>
            <v:group style="position:absolute;left:6609;top:-1842;width:2;height:80" coordorigin="6609,-1842" coordsize="2,80">
              <v:shape style="position:absolute;left:6609;top:-1842;width:2;height:80" coordorigin="6609,-1842" coordsize="0,80" path="m6609,-1762l6609,-1842e" filled="false" stroked="true" strokeweight=".748pt" strokecolor="#939598">
                <v:path arrowok="t"/>
              </v:shape>
            </v:group>
            <v:group style="position:absolute;left:6569;top:-1842;width:2;height:80" coordorigin="6569,-1842" coordsize="2,80">
              <v:shape style="position:absolute;left:6569;top:-1842;width:2;height:80" coordorigin="6569,-1842" coordsize="0,80" path="m6569,-1762l6569,-1842e" filled="false" stroked="true" strokeweight=".748pt" strokecolor="#939598">
                <v:path arrowok="t"/>
              </v:shape>
            </v:group>
            <v:group style="position:absolute;left:6529;top:-1842;width:2;height:80" coordorigin="6529,-1842" coordsize="2,80">
              <v:shape style="position:absolute;left:6529;top:-1842;width:2;height:80" coordorigin="6529,-1842" coordsize="0,80" path="m6529,-1762l6529,-1842e" filled="false" stroked="true" strokeweight=".748pt" strokecolor="#939598">
                <v:path arrowok="t"/>
              </v:shape>
            </v:group>
            <v:group style="position:absolute;left:6489;top:-1842;width:2;height:80" coordorigin="6489,-1842" coordsize="2,80">
              <v:shape style="position:absolute;left:6489;top:-1842;width:2;height:80" coordorigin="6489,-1842" coordsize="0,80" path="m6489,-1762l6489,-1842e" filled="false" stroked="true" strokeweight=".748pt" strokecolor="#939598">
                <v:path arrowok="t"/>
              </v:shape>
            </v:group>
            <v:group style="position:absolute;left:6449;top:-1842;width:2;height:80" coordorigin="6449,-1842" coordsize="2,80">
              <v:shape style="position:absolute;left:6449;top:-1842;width:2;height:80" coordorigin="6449,-1842" coordsize="1,80" path="m6449,-1762l6449,-1842e" filled="false" stroked="true" strokeweight=".748pt" strokecolor="#939598">
                <v:path arrowok="t"/>
              </v:shape>
            </v:group>
            <v:group style="position:absolute;left:6409;top:-1842;width:2;height:80" coordorigin="6409,-1842" coordsize="2,80">
              <v:shape style="position:absolute;left:6409;top:-1842;width:2;height:80" coordorigin="6409,-1842" coordsize="0,80" path="m6409,-1762l6409,-1842e" filled="false" stroked="true" strokeweight=".748pt" strokecolor="#939598">
                <v:path arrowok="t"/>
              </v:shape>
            </v:group>
            <v:group style="position:absolute;left:6369;top:-1842;width:2;height:80" coordorigin="6369,-1842" coordsize="2,80">
              <v:shape style="position:absolute;left:6369;top:-1842;width:2;height:80" coordorigin="6369,-1842" coordsize="0,80" path="m6369,-1762l6369,-1842e" filled="false" stroked="true" strokeweight=".748pt" strokecolor="#939598">
                <v:path arrowok="t"/>
              </v:shape>
            </v:group>
            <v:group style="position:absolute;left:6329;top:-1842;width:2;height:80" coordorigin="6329,-1842" coordsize="2,80">
              <v:shape style="position:absolute;left:6329;top:-1842;width:2;height:80" coordorigin="6329,-1842" coordsize="0,80" path="m6329,-1762l6329,-1842e" filled="false" stroked="true" strokeweight=".748pt" strokecolor="#939598">
                <v:path arrowok="t"/>
              </v:shape>
            </v:group>
            <v:group style="position:absolute;left:6289;top:-1842;width:2;height:80" coordorigin="6289,-1842" coordsize="2,80">
              <v:shape style="position:absolute;left:6289;top:-1842;width:2;height:80" coordorigin="6289,-1842" coordsize="0,80" path="m6289,-1762l6289,-1842e" filled="false" stroked="true" strokeweight=".748pt" strokecolor="#939598">
                <v:path arrowok="t"/>
              </v:shape>
            </v:group>
            <v:group style="position:absolute;left:6249;top:-1842;width:2;height:80" coordorigin="6249,-1842" coordsize="2,80">
              <v:shape style="position:absolute;left:6249;top:-1842;width:2;height:80" coordorigin="6249,-1842" coordsize="0,80" path="m6249,-1762l6249,-1842e" filled="false" stroked="true" strokeweight=".748pt" strokecolor="#939598">
                <v:path arrowok="t"/>
              </v:shape>
            </v:group>
            <v:group style="position:absolute;left:6209;top:-1842;width:2;height:80" coordorigin="6209,-1842" coordsize="2,80">
              <v:shape style="position:absolute;left:6209;top:-1842;width:2;height:80" coordorigin="6209,-1842" coordsize="0,80" path="m6209,-1762l6209,-1842e" filled="false" stroked="true" strokeweight=".748pt" strokecolor="#939598">
                <v:path arrowok="t"/>
              </v:shape>
            </v:group>
            <v:group style="position:absolute;left:6169;top:-1842;width:2;height:80" coordorigin="6169,-1842" coordsize="2,80">
              <v:shape style="position:absolute;left:6169;top:-1842;width:2;height:80" coordorigin="6169,-1842" coordsize="0,80" path="m6169,-1762l6169,-1842e" filled="false" stroked="true" strokeweight=".748pt" strokecolor="#939598">
                <v:path arrowok="t"/>
              </v:shape>
            </v:group>
            <v:group style="position:absolute;left:6129;top:-1842;width:2;height:80" coordorigin="6129,-1842" coordsize="2,80">
              <v:shape style="position:absolute;left:6129;top:-1842;width:2;height:80" coordorigin="6129,-1842" coordsize="0,80" path="m6129,-1762l6129,-1842e" filled="false" stroked="true" strokeweight=".748pt" strokecolor="#939598">
                <v:path arrowok="t"/>
              </v:shape>
            </v:group>
            <v:group style="position:absolute;left:6089;top:-1842;width:2;height:80" coordorigin="6089,-1842" coordsize="2,80">
              <v:shape style="position:absolute;left:6089;top:-1842;width:2;height:80" coordorigin="6089,-1842" coordsize="1,80" path="m6089,-1762l6089,-1842e" filled="false" stroked="true" strokeweight=".748pt" strokecolor="#939598">
                <v:path arrowok="t"/>
              </v:shape>
            </v:group>
            <v:group style="position:absolute;left:6049;top:-1842;width:2;height:80" coordorigin="6049,-1842" coordsize="2,80">
              <v:shape style="position:absolute;left:6049;top:-1842;width:2;height:80" coordorigin="6049,-1842" coordsize="0,80" path="m6049,-1762l6049,-1842e" filled="false" stroked="true" strokeweight=".748pt" strokecolor="#939598">
                <v:path arrowok="t"/>
              </v:shape>
            </v:group>
            <v:group style="position:absolute;left:6009;top:-1842;width:2;height:80" coordorigin="6009,-1842" coordsize="2,80">
              <v:shape style="position:absolute;left:6009;top:-1842;width:2;height:80" coordorigin="6009,-1842" coordsize="0,80" path="m6009,-1762l6009,-1842e" filled="false" stroked="true" strokeweight=".748pt" strokecolor="#939598">
                <v:path arrowok="t"/>
              </v:shape>
            </v:group>
            <v:group style="position:absolute;left:5969;top:-1842;width:2;height:80" coordorigin="5969,-1842" coordsize="2,80">
              <v:shape style="position:absolute;left:5969;top:-1842;width:2;height:80" coordorigin="5969,-1842" coordsize="0,80" path="m5969,-1762l5969,-1842e" filled="false" stroked="true" strokeweight=".748pt" strokecolor="#939598">
                <v:path arrowok="t"/>
              </v:shape>
            </v:group>
            <v:group style="position:absolute;left:5929;top:-1842;width:2;height:80" coordorigin="5929,-1842" coordsize="2,80">
              <v:shape style="position:absolute;left:5929;top:-1842;width:2;height:80" coordorigin="5929,-1842" coordsize="0,80" path="m5929,-1762l5929,-1842e" filled="false" stroked="true" strokeweight=".748pt" strokecolor="#939598">
                <v:path arrowok="t"/>
              </v:shape>
            </v:group>
            <v:group style="position:absolute;left:5889;top:-1842;width:2;height:80" coordorigin="5889,-1842" coordsize="2,80">
              <v:shape style="position:absolute;left:5889;top:-1842;width:2;height:80" coordorigin="5889,-1842" coordsize="0,80" path="m5889,-1762l5889,-1842e" filled="false" stroked="true" strokeweight=".748pt" strokecolor="#939598">
                <v:path arrowok="t"/>
              </v:shape>
            </v:group>
            <v:group style="position:absolute;left:5849;top:-1842;width:2;height:80" coordorigin="5849,-1842" coordsize="2,80">
              <v:shape style="position:absolute;left:5849;top:-1842;width:2;height:80" coordorigin="5849,-1842" coordsize="0,80" path="m5849,-1762l5849,-1842e" filled="false" stroked="true" strokeweight=".748pt" strokecolor="#939598">
                <v:path arrowok="t"/>
              </v:shape>
            </v:group>
            <v:group style="position:absolute;left:5809;top:-1842;width:2;height:80" coordorigin="5809,-1842" coordsize="2,80">
              <v:shape style="position:absolute;left:5809;top:-1842;width:2;height:80" coordorigin="5809,-1842" coordsize="0,80" path="m5809,-1762l5809,-1842e" filled="false" stroked="true" strokeweight=".748pt" strokecolor="#939598">
                <v:path arrowok="t"/>
              </v:shape>
            </v:group>
            <v:group style="position:absolute;left:5769;top:-1842;width:2;height:80" coordorigin="5769,-1842" coordsize="2,80">
              <v:shape style="position:absolute;left:5769;top:-1842;width:2;height:80" coordorigin="5769,-1842" coordsize="0,80" path="m5769,-1762l5769,-1842e" filled="false" stroked="true" strokeweight=".748pt" strokecolor="#939598">
                <v:path arrowok="t"/>
              </v:shape>
            </v:group>
            <v:group style="position:absolute;left:5729;top:-1842;width:2;height:80" coordorigin="5729,-1842" coordsize="2,80">
              <v:shape style="position:absolute;left:5729;top:-1842;width:2;height:80" coordorigin="5729,-1842" coordsize="0,80" path="m5729,-1762l5729,-1842e" filled="false" stroked="true" strokeweight=".748pt" strokecolor="#939598">
                <v:path arrowok="t"/>
              </v:shape>
            </v:group>
            <v:group style="position:absolute;left:5689;top:-1842;width:2;height:80" coordorigin="5689,-1842" coordsize="2,80">
              <v:shape style="position:absolute;left:5689;top:-1842;width:2;height:80" coordorigin="5689,-1842" coordsize="0,80" path="m5689,-1762l5689,-1842e" filled="false" stroked="true" strokeweight=".748pt" strokecolor="#939598">
                <v:path arrowok="t"/>
              </v:shape>
            </v:group>
            <v:group style="position:absolute;left:5649;top:-1842;width:2;height:80" coordorigin="5649,-1842" coordsize="2,80">
              <v:shape style="position:absolute;left:5649;top:-1842;width:2;height:80" coordorigin="5649,-1842" coordsize="0,80" path="m5649,-1762l5649,-1842e" filled="false" stroked="true" strokeweight=".748pt" strokecolor="#939598">
                <v:path arrowok="t"/>
              </v:shape>
            </v:group>
            <v:group style="position:absolute;left:5609;top:-1842;width:2;height:80" coordorigin="5609,-1842" coordsize="2,80">
              <v:shape style="position:absolute;left:5609;top:-1842;width:2;height:80" coordorigin="5609,-1842" coordsize="0,80" path="m5609,-1762l5609,-1842e" filled="false" stroked="true" strokeweight=".748pt" strokecolor="#939598">
                <v:path arrowok="t"/>
              </v:shape>
            </v:group>
            <v:group style="position:absolute;left:5569;top:-1842;width:2;height:80" coordorigin="5569,-1842" coordsize="2,80">
              <v:shape style="position:absolute;left:5569;top:-1842;width:2;height:80" coordorigin="5569,-1842" coordsize="0,80" path="m5569,-1762l5569,-1842e" filled="false" stroked="true" strokeweight=".748pt" strokecolor="#939598">
                <v:path arrowok="t"/>
              </v:shape>
            </v:group>
            <v:group style="position:absolute;left:5529;top:-1842;width:2;height:80" coordorigin="5529,-1842" coordsize="2,80">
              <v:shape style="position:absolute;left:5529;top:-1842;width:2;height:80" coordorigin="5529,-1842" coordsize="0,80" path="m5529,-1762l5529,-1842e" filled="false" stroked="true" strokeweight=".748pt" strokecolor="#939598">
                <v:path arrowok="t"/>
              </v:shape>
            </v:group>
            <v:group style="position:absolute;left:5489;top:-1842;width:2;height:80" coordorigin="5489,-1842" coordsize="2,80">
              <v:shape style="position:absolute;left:5489;top:-1842;width:2;height:80" coordorigin="5489,-1842" coordsize="0,80" path="m5489,-1762l5489,-1842e" filled="false" stroked="true" strokeweight=".748pt" strokecolor="#939598">
                <v:path arrowok="t"/>
              </v:shape>
            </v:group>
            <v:group style="position:absolute;left:5449;top:-1842;width:2;height:80" coordorigin="5449,-1842" coordsize="2,80">
              <v:shape style="position:absolute;left:5449;top:-1842;width:2;height:80" coordorigin="5449,-1842" coordsize="0,80" path="m5449,-1762l5449,-1842e" filled="false" stroked="true" strokeweight=".748pt" strokecolor="#939598">
                <v:path arrowok="t"/>
              </v:shape>
            </v:group>
            <v:group style="position:absolute;left:5409;top:-1842;width:2;height:80" coordorigin="5409,-1842" coordsize="2,80">
              <v:shape style="position:absolute;left:5409;top:-1842;width:2;height:80" coordorigin="5409,-1842" coordsize="0,80" path="m5409,-1762l5409,-1842e" filled="false" stroked="true" strokeweight=".748pt" strokecolor="#939598">
                <v:path arrowok="t"/>
              </v:shape>
            </v:group>
            <v:group style="position:absolute;left:5369;top:-1842;width:2;height:80" coordorigin="5369,-1842" coordsize="2,80">
              <v:shape style="position:absolute;left:5369;top:-1842;width:2;height:80" coordorigin="5369,-1842" coordsize="0,80" path="m5369,-1762l5369,-1842e" filled="false" stroked="true" strokeweight=".748pt" strokecolor="#939598">
                <v:path arrowok="t"/>
              </v:shape>
            </v:group>
            <v:group style="position:absolute;left:5329;top:-1842;width:2;height:80" coordorigin="5329,-1842" coordsize="2,80">
              <v:shape style="position:absolute;left:5329;top:-1842;width:2;height:80" coordorigin="5329,-1842" coordsize="1,80" path="m5329,-1762l5329,-1842e" filled="false" stroked="true" strokeweight=".748pt" strokecolor="#939598">
                <v:path arrowok="t"/>
              </v:shape>
            </v:group>
            <v:group style="position:absolute;left:5289;top:-1842;width:2;height:80" coordorigin="5289,-1842" coordsize="2,80">
              <v:shape style="position:absolute;left:5289;top:-1842;width:2;height:80" coordorigin="5289,-1842" coordsize="0,80" path="m5289,-1762l5289,-1842e" filled="false" stroked="true" strokeweight=".748pt" strokecolor="#939598">
                <v:path arrowok="t"/>
              </v:shape>
            </v:group>
            <v:group style="position:absolute;left:5249;top:-1842;width:2;height:80" coordorigin="5249,-1842" coordsize="2,80">
              <v:shape style="position:absolute;left:5249;top:-1842;width:2;height:80" coordorigin="5249,-1842" coordsize="0,80" path="m5249,-1762l5249,-1842e" filled="false" stroked="true" strokeweight=".748pt" strokecolor="#939598">
                <v:path arrowok="t"/>
              </v:shape>
            </v:group>
            <v:group style="position:absolute;left:5209;top:-1842;width:2;height:80" coordorigin="5209,-1842" coordsize="2,80">
              <v:shape style="position:absolute;left:5209;top:-1842;width:2;height:80" coordorigin="5209,-1842" coordsize="0,80" path="m5209,-1762l5209,-1842e" filled="false" stroked="true" strokeweight=".748pt" strokecolor="#939598">
                <v:path arrowok="t"/>
              </v:shape>
            </v:group>
            <v:group style="position:absolute;left:5169;top:-1842;width:2;height:80" coordorigin="5169,-1842" coordsize="2,80">
              <v:shape style="position:absolute;left:5169;top:-1842;width:2;height:80" coordorigin="5169,-1842" coordsize="0,80" path="m5169,-1762l5169,-1842e" filled="false" stroked="true" strokeweight=".748pt" strokecolor="#939598">
                <v:path arrowok="t"/>
              </v:shape>
            </v:group>
            <v:group style="position:absolute;left:5129;top:-1842;width:2;height:80" coordorigin="5129,-1842" coordsize="2,80">
              <v:shape style="position:absolute;left:5129;top:-1842;width:2;height:80" coordorigin="5129,-1842" coordsize="0,80" path="m5129,-1762l5129,-1842e" filled="false" stroked="true" strokeweight=".748pt" strokecolor="#939598">
                <v:path arrowok="t"/>
              </v:shape>
            </v:group>
            <v:group style="position:absolute;left:5089;top:-1842;width:2;height:80" coordorigin="5089,-1842" coordsize="2,80">
              <v:shape style="position:absolute;left:5089;top:-1842;width:2;height:80" coordorigin="5089,-1842" coordsize="0,80" path="m5089,-1762l5089,-1842e" filled="false" stroked="true" strokeweight=".748pt" strokecolor="#939598">
                <v:path arrowok="t"/>
              </v:shape>
            </v:group>
            <v:group style="position:absolute;left:5049;top:-1842;width:2;height:80" coordorigin="5049,-1842" coordsize="2,80">
              <v:shape style="position:absolute;left:5049;top:-1842;width:2;height:80" coordorigin="5049,-1842" coordsize="0,80" path="m5049,-1762l5049,-1842e" filled="false" stroked="true" strokeweight=".748pt" strokecolor="#939598">
                <v:path arrowok="t"/>
              </v:shape>
            </v:group>
            <v:group style="position:absolute;left:5009;top:-1842;width:2;height:80" coordorigin="5009,-1842" coordsize="2,80">
              <v:shape style="position:absolute;left:5009;top:-1842;width:2;height:80" coordorigin="5009,-1842" coordsize="0,80" path="m5009,-1762l5009,-1842e" filled="false" stroked="true" strokeweight=".748pt" strokecolor="#939598">
                <v:path arrowok="t"/>
              </v:shape>
            </v:group>
            <v:group style="position:absolute;left:4969;top:-1842;width:2;height:80" coordorigin="4969,-1842" coordsize="2,80">
              <v:shape style="position:absolute;left:4969;top:-1842;width:2;height:80" coordorigin="4969,-1842" coordsize="1,80" path="m4969,-1762l4969,-1842e" filled="false" stroked="true" strokeweight=".748pt" strokecolor="#939598">
                <v:path arrowok="t"/>
              </v:shape>
            </v:group>
            <v:group style="position:absolute;left:4929;top:-1842;width:2;height:80" coordorigin="4929,-1842" coordsize="2,80">
              <v:shape style="position:absolute;left:4929;top:-1842;width:2;height:80" coordorigin="4929,-1842" coordsize="0,80" path="m4929,-1762l4929,-1842e" filled="false" stroked="true" strokeweight=".748pt" strokecolor="#939598">
                <v:path arrowok="t"/>
              </v:shape>
            </v:group>
            <v:group style="position:absolute;left:4889;top:-1842;width:2;height:80" coordorigin="4889,-1842" coordsize="2,80">
              <v:shape style="position:absolute;left:4889;top:-1842;width:2;height:80" coordorigin="4889,-1842" coordsize="0,80" path="m4889,-1762l4889,-1842e" filled="false" stroked="true" strokeweight=".748pt" strokecolor="#939598">
                <v:path arrowok="t"/>
              </v:shape>
            </v:group>
            <v:group style="position:absolute;left:4849;top:-1842;width:2;height:80" coordorigin="4849,-1842" coordsize="2,80">
              <v:shape style="position:absolute;left:4849;top:-1842;width:2;height:80" coordorigin="4849,-1842" coordsize="0,80" path="m4849,-1762l4849,-1842e" filled="false" stroked="true" strokeweight=".748pt" strokecolor="#939598">
                <v:path arrowok="t"/>
              </v:shape>
            </v:group>
            <v:group style="position:absolute;left:4809;top:-1842;width:2;height:80" coordorigin="4809,-1842" coordsize="2,80">
              <v:shape style="position:absolute;left:4809;top:-1842;width:2;height:80" coordorigin="4809,-1842" coordsize="0,80" path="m4809,-1762l4809,-1842e" filled="false" stroked="true" strokeweight=".748pt" strokecolor="#939598">
                <v:path arrowok="t"/>
              </v:shape>
            </v:group>
            <v:group style="position:absolute;left:4769;top:-1842;width:2;height:80" coordorigin="4769,-1842" coordsize="2,80">
              <v:shape style="position:absolute;left:4769;top:-1842;width:2;height:80" coordorigin="4769,-1842" coordsize="0,80" path="m4769,-1762l4769,-1842e" filled="false" stroked="true" strokeweight=".748pt" strokecolor="#939598">
                <v:path arrowok="t"/>
              </v:shape>
            </v:group>
            <v:group style="position:absolute;left:4729;top:-1842;width:2;height:80" coordorigin="4729,-1842" coordsize="2,80">
              <v:shape style="position:absolute;left:4729;top:-1842;width:2;height:80" coordorigin="4729,-1842" coordsize="0,80" path="m4729,-1762l4729,-1842e" filled="false" stroked="true" strokeweight=".748pt" strokecolor="#939598">
                <v:path arrowok="t"/>
              </v:shape>
            </v:group>
            <v:group style="position:absolute;left:4689;top:-1842;width:2;height:80" coordorigin="4689,-1842" coordsize="2,80">
              <v:shape style="position:absolute;left:4689;top:-1842;width:2;height:80" coordorigin="4689,-1842" coordsize="1,80" path="m4689,-1762l4689,-1842e" filled="false" stroked="true" strokeweight=".748pt" strokecolor="#939598">
                <v:path arrowok="t"/>
              </v:shape>
            </v:group>
            <v:group style="position:absolute;left:4649;top:-1842;width:2;height:80" coordorigin="4649,-1842" coordsize="2,80">
              <v:shape style="position:absolute;left:4649;top:-1842;width:2;height:80" coordorigin="4649,-1842" coordsize="0,80" path="m4649,-1762l4649,-1842e" filled="false" stroked="true" strokeweight=".748pt" strokecolor="#939598">
                <v:path arrowok="t"/>
              </v:shape>
            </v:group>
            <v:group style="position:absolute;left:4609;top:-1842;width:2;height:80" coordorigin="4609,-1842" coordsize="2,80">
              <v:shape style="position:absolute;left:4609;top:-1842;width:2;height:80" coordorigin="4609,-1842" coordsize="0,80" path="m4609,-1762l4609,-1842e" filled="false" stroked="true" strokeweight=".748pt" strokecolor="#939598">
                <v:path arrowok="t"/>
              </v:shape>
            </v:group>
            <v:group style="position:absolute;left:4569;top:-1842;width:2;height:80" coordorigin="4569,-1842" coordsize="2,80">
              <v:shape style="position:absolute;left:4569;top:-1842;width:2;height:80" coordorigin="4569,-1842" coordsize="0,80" path="m4569,-1762l4569,-1842e" filled="false" stroked="true" strokeweight=".748pt" strokecolor="#939598">
                <v:path arrowok="t"/>
              </v:shape>
            </v:group>
            <v:group style="position:absolute;left:4529;top:-1842;width:2;height:80" coordorigin="4529,-1842" coordsize="2,80">
              <v:shape style="position:absolute;left:4529;top:-1842;width:2;height:80" coordorigin="4529,-1842" coordsize="0,80" path="m4529,-1762l4529,-1842e" filled="false" stroked="true" strokeweight=".748pt" strokecolor="#939598">
                <v:path arrowok="t"/>
              </v:shape>
            </v:group>
            <v:group style="position:absolute;left:4489;top:-1842;width:2;height:80" coordorigin="4489,-1842" coordsize="2,80">
              <v:shape style="position:absolute;left:4489;top:-1842;width:2;height:80" coordorigin="4489,-1842" coordsize="0,80" path="m4489,-1762l4489,-1842e" filled="false" stroked="true" strokeweight=".748pt" strokecolor="#939598">
                <v:path arrowok="t"/>
              </v:shape>
            </v:group>
            <v:group style="position:absolute;left:4449;top:-1842;width:2;height:80" coordorigin="4449,-1842" coordsize="2,80">
              <v:shape style="position:absolute;left:4449;top:-1842;width:2;height:80" coordorigin="4449,-1842" coordsize="0,80" path="m4449,-1762l4449,-1842e" filled="false" stroked="true" strokeweight=".748pt" strokecolor="#939598">
                <v:path arrowok="t"/>
              </v:shape>
            </v:group>
            <v:group style="position:absolute;left:4409;top:-1842;width:2;height:80" coordorigin="4409,-1842" coordsize="2,80">
              <v:shape style="position:absolute;left:4409;top:-1842;width:2;height:80" coordorigin="4409,-1842" coordsize="0,80" path="m4409,-1762l4409,-1842e" filled="false" stroked="true" strokeweight=".748pt" strokecolor="#939598">
                <v:path arrowok="t"/>
              </v:shape>
            </v:group>
            <v:group style="position:absolute;left:4369;top:-1842;width:2;height:80" coordorigin="4369,-1842" coordsize="2,80">
              <v:shape style="position:absolute;left:4369;top:-1842;width:2;height:80" coordorigin="4369,-1842" coordsize="0,80" path="m4369,-1762l4369,-1842e" filled="false" stroked="true" strokeweight=".748pt" strokecolor="#939598">
                <v:path arrowok="t"/>
              </v:shape>
            </v:group>
            <v:group style="position:absolute;left:4329;top:-1842;width:2;height:80" coordorigin="4329,-1842" coordsize="2,80">
              <v:shape style="position:absolute;left:4329;top:-1842;width:2;height:80" coordorigin="4329,-1842" coordsize="0,80" path="m4329,-1762l4329,-1842e" filled="false" stroked="true" strokeweight=".748pt" strokecolor="#939598">
                <v:path arrowok="t"/>
              </v:shape>
            </v:group>
            <v:group style="position:absolute;left:4289;top:-1842;width:2;height:80" coordorigin="4289,-1842" coordsize="2,80">
              <v:shape style="position:absolute;left:4289;top:-1842;width:2;height:80" coordorigin="4289,-1842" coordsize="1,80" path="m4289,-1762l4289,-1842e" filled="false" stroked="true" strokeweight=".748pt" strokecolor="#939598">
                <v:path arrowok="t"/>
              </v:shape>
            </v:group>
            <v:group style="position:absolute;left:4249;top:-1842;width:2;height:80" coordorigin="4249,-1842" coordsize="2,80">
              <v:shape style="position:absolute;left:4249;top:-1842;width:2;height:80" coordorigin="4249,-1842" coordsize="0,80" path="m4249,-1762l4249,-1842e" filled="false" stroked="true" strokeweight=".748pt" strokecolor="#939598">
                <v:path arrowok="t"/>
              </v:shape>
            </v:group>
            <v:group style="position:absolute;left:4209;top:-1842;width:2;height:80" coordorigin="4209,-1842" coordsize="2,80">
              <v:shape style="position:absolute;left:4209;top:-1842;width:2;height:80" coordorigin="4209,-1842" coordsize="0,80" path="m4209,-1762l4209,-1842e" filled="false" stroked="true" strokeweight=".748pt" strokecolor="#939598">
                <v:path arrowok="t"/>
              </v:shape>
            </v:group>
            <v:group style="position:absolute;left:4169;top:-1842;width:2;height:80" coordorigin="4169,-1842" coordsize="2,80">
              <v:shape style="position:absolute;left:4169;top:-1842;width:2;height:80" coordorigin="4169,-1842" coordsize="0,80" path="m4169,-1762l4169,-1842e" filled="false" stroked="true" strokeweight=".748pt" strokecolor="#939598">
                <v:path arrowok="t"/>
              </v:shape>
            </v:group>
            <v:group style="position:absolute;left:4129;top:-1842;width:2;height:80" coordorigin="4129,-1842" coordsize="2,80">
              <v:shape style="position:absolute;left:4129;top:-1842;width:2;height:80" coordorigin="4129,-1842" coordsize="0,80" path="m4129,-1762l4129,-1842e" filled="false" stroked="true" strokeweight=".748pt" strokecolor="#939598">
                <v:path arrowok="t"/>
              </v:shape>
            </v:group>
            <v:group style="position:absolute;left:4089;top:-1842;width:2;height:80" coordorigin="4089,-1842" coordsize="2,80">
              <v:shape style="position:absolute;left:4089;top:-1842;width:2;height:80" coordorigin="4089,-1842" coordsize="0,80" path="m4089,-1762l4089,-1842e" filled="false" stroked="true" strokeweight=".748pt" strokecolor="#939598">
                <v:path arrowok="t"/>
              </v:shape>
            </v:group>
            <v:group style="position:absolute;left:4049;top:-1842;width:2;height:80" coordorigin="4049,-1842" coordsize="2,80">
              <v:shape style="position:absolute;left:4049;top:-1842;width:2;height:80" coordorigin="4049,-1842" coordsize="0,80" path="m4049,-1762l4049,-1842e" filled="false" stroked="true" strokeweight=".748pt" strokecolor="#939598">
                <v:path arrowok="t"/>
              </v:shape>
            </v:group>
            <v:group style="position:absolute;left:4009;top:-1842;width:2;height:80" coordorigin="4009,-1842" coordsize="2,80">
              <v:shape style="position:absolute;left:4009;top:-1842;width:2;height:80" coordorigin="4009,-1842" coordsize="0,80" path="m4009,-1762l4009,-1842e" filled="false" stroked="true" strokeweight=".748pt" strokecolor="#939598">
                <v:path arrowok="t"/>
              </v:shape>
            </v:group>
            <v:group style="position:absolute;left:3969;top:-1842;width:2;height:80" coordorigin="3969,-1842" coordsize="2,80">
              <v:shape style="position:absolute;left:3969;top:-1842;width:2;height:80" coordorigin="3969,-1842" coordsize="0,80" path="m3969,-1762l3969,-1842e" filled="false" stroked="true" strokeweight=".748pt" strokecolor="#939598">
                <v:path arrowok="t"/>
              </v:shape>
            </v:group>
            <v:group style="position:absolute;left:3929;top:-1842;width:2;height:80" coordorigin="3929,-1842" coordsize="2,80">
              <v:shape style="position:absolute;left:3929;top:-1842;width:2;height:80" coordorigin="3929,-1842" coordsize="1,80" path="m3929,-1762l3929,-1842e" filled="false" stroked="true" strokeweight=".748pt" strokecolor="#939598">
                <v:path arrowok="t"/>
              </v:shape>
            </v:group>
            <v:group style="position:absolute;left:3889;top:-1842;width:2;height:80" coordorigin="3889,-1842" coordsize="2,80">
              <v:shape style="position:absolute;left:3889;top:-1842;width:2;height:80" coordorigin="3889,-1842" coordsize="0,80" path="m3889,-1762l3889,-1842e" filled="false" stroked="true" strokeweight=".748pt" strokecolor="#939598">
                <v:path arrowok="t"/>
              </v:shape>
            </v:group>
            <v:group style="position:absolute;left:3849;top:-1842;width:2;height:80" coordorigin="3849,-1842" coordsize="2,80">
              <v:shape style="position:absolute;left:3849;top:-1842;width:2;height:80" coordorigin="3849,-1842" coordsize="0,80" path="m3849,-1762l3849,-1842e" filled="false" stroked="true" strokeweight=".748pt" strokecolor="#939598">
                <v:path arrowok="t"/>
              </v:shape>
            </v:group>
            <v:group style="position:absolute;left:3809;top:-1842;width:2;height:80" coordorigin="3809,-1842" coordsize="2,80">
              <v:shape style="position:absolute;left:3809;top:-1842;width:2;height:80" coordorigin="3809,-1842" coordsize="0,80" path="m3809,-1762l3809,-1842e" filled="false" stroked="true" strokeweight=".748pt" strokecolor="#939598">
                <v:path arrowok="t"/>
              </v:shape>
            </v:group>
            <v:group style="position:absolute;left:3768;top:-1842;width:2;height:80" coordorigin="3768,-1842" coordsize="2,80">
              <v:shape style="position:absolute;left:3768;top:-1842;width:2;height:80" coordorigin="3768,-1842" coordsize="0,80" path="m3769,-1762l3768,-1842e" filled="false" stroked="true" strokeweight=".748pt" strokecolor="#939598">
                <v:path arrowok="t"/>
              </v:shape>
            </v:group>
            <v:group style="position:absolute;left:3728;top:-1842;width:2;height:80" coordorigin="3728,-1842" coordsize="2,80">
              <v:shape style="position:absolute;left:3728;top:-1842;width:2;height:80" coordorigin="3728,-1842" coordsize="0,80" path="m3728,-1762l3728,-1842e" filled="false" stroked="true" strokeweight=".748pt" strokecolor="#939598">
                <v:path arrowok="t"/>
              </v:shape>
            </v:group>
            <v:group style="position:absolute;left:3688;top:-1842;width:2;height:80" coordorigin="3688,-1842" coordsize="2,80">
              <v:shape style="position:absolute;left:3688;top:-1842;width:2;height:80" coordorigin="3688,-1842" coordsize="0,80" path="m3688,-1762l3688,-1842e" filled="false" stroked="true" strokeweight=".748pt" strokecolor="#939598">
                <v:path arrowok="t"/>
              </v:shape>
            </v:group>
            <v:group style="position:absolute;left:3648;top:-1842;width:2;height:80" coordorigin="3648,-1842" coordsize="2,80">
              <v:shape style="position:absolute;left:3648;top:-1842;width:2;height:80" coordorigin="3648,-1842" coordsize="0,80" path="m3648,-1762l3648,-1842e" filled="false" stroked="true" strokeweight=".748pt" strokecolor="#939598">
                <v:path arrowok="t"/>
              </v:shape>
            </v:group>
            <v:group style="position:absolute;left:3608;top:-1842;width:2;height:80" coordorigin="3608,-1842" coordsize="2,80">
              <v:shape style="position:absolute;left:3608;top:-1842;width:2;height:80" coordorigin="3608,-1842" coordsize="0,80" path="m3608,-1762l3608,-1842e" filled="false" stroked="true" strokeweight=".748pt" strokecolor="#939598">
                <v:path arrowok="t"/>
              </v:shape>
            </v:group>
            <v:group style="position:absolute;left:3568;top:-1842;width:2;height:80" coordorigin="3568,-1842" coordsize="2,80">
              <v:shape style="position:absolute;left:3568;top:-1842;width:2;height:80" coordorigin="3568,-1842" coordsize="1,80" path="m3568,-1762l3568,-1842e" filled="false" stroked="true" strokeweight=".748pt" strokecolor="#939598">
                <v:path arrowok="t"/>
              </v:shape>
            </v:group>
            <v:group style="position:absolute;left:3528;top:-1842;width:2;height:80" coordorigin="3528,-1842" coordsize="2,80">
              <v:shape style="position:absolute;left:3528;top:-1842;width:2;height:80" coordorigin="3528,-1842" coordsize="0,80" path="m3528,-1762l3528,-1842e" filled="false" stroked="true" strokeweight=".748pt" strokecolor="#939598">
                <v:path arrowok="t"/>
              </v:shape>
            </v:group>
            <v:group style="position:absolute;left:3488;top:-1842;width:2;height:80" coordorigin="3488,-1842" coordsize="2,80">
              <v:shape style="position:absolute;left:3488;top:-1842;width:2;height:80" coordorigin="3488,-1842" coordsize="0,80" path="m3488,-1762l3488,-1842e" filled="false" stroked="true" strokeweight=".748pt" strokecolor="#939598">
                <v:path arrowok="t"/>
              </v:shape>
            </v:group>
            <v:group style="position:absolute;left:3448;top:-1842;width:2;height:80" coordorigin="3448,-1842" coordsize="2,80">
              <v:shape style="position:absolute;left:3448;top:-1842;width:2;height:80" coordorigin="3448,-1842" coordsize="0,80" path="m3448,-1762l3448,-1842e" filled="false" stroked="true" strokeweight=".748pt" strokecolor="#939598">
                <v:path arrowok="t"/>
              </v:shape>
            </v:group>
            <v:group style="position:absolute;left:3408;top:-1842;width:2;height:80" coordorigin="3408,-1842" coordsize="2,80">
              <v:shape style="position:absolute;left:3408;top:-1842;width:2;height:80" coordorigin="3408,-1842" coordsize="0,80" path="m3408,-1762l3408,-1842e" filled="false" stroked="true" strokeweight=".748pt" strokecolor="#939598">
                <v:path arrowok="t"/>
              </v:shape>
            </v:group>
            <v:group style="position:absolute;left:3368;top:-1842;width:2;height:80" coordorigin="3368,-1842" coordsize="2,80">
              <v:shape style="position:absolute;left:3368;top:-1842;width:2;height:80" coordorigin="3368,-1842" coordsize="0,80" path="m3368,-1762l3368,-1842e" filled="false" stroked="true" strokeweight=".748pt" strokecolor="#939598">
                <v:path arrowok="t"/>
              </v:shape>
            </v:group>
            <v:group style="position:absolute;left:3328;top:-1842;width:2;height:80" coordorigin="3328,-1842" coordsize="2,80">
              <v:shape style="position:absolute;left:3328;top:-1842;width:2;height:80" coordorigin="3328,-1842" coordsize="0,80" path="m3328,-1762l3328,-1842e" filled="false" stroked="true" strokeweight=".748pt" strokecolor="#939598">
                <v:path arrowok="t"/>
              </v:shape>
            </v:group>
            <v:group style="position:absolute;left:3288;top:-1842;width:2;height:80" coordorigin="3288,-1842" coordsize="2,80">
              <v:shape style="position:absolute;left:3288;top:-1842;width:2;height:80" coordorigin="3288,-1842" coordsize="0,80" path="m3288,-1762l3288,-1842e" filled="false" stroked="true" strokeweight=".748pt" strokecolor="#939598">
                <v:path arrowok="t"/>
              </v:shape>
            </v:group>
            <v:group style="position:absolute;left:3248;top:-1842;width:2;height:80" coordorigin="3248,-1842" coordsize="2,80">
              <v:shape style="position:absolute;left:3248;top:-1842;width:2;height:80" coordorigin="3248,-1842" coordsize="0,80" path="m3248,-1762l3248,-1842e" filled="false" stroked="true" strokeweight=".748pt" strokecolor="#939598">
                <v:path arrowok="t"/>
              </v:shape>
            </v:group>
            <v:group style="position:absolute;left:3208;top:-1842;width:2;height:80" coordorigin="3208,-1842" coordsize="2,80">
              <v:shape style="position:absolute;left:3208;top:-1842;width:2;height:80" coordorigin="3208,-1842" coordsize="0,80" path="m3208,-1762l3208,-1842e" filled="false" stroked="true" strokeweight=".748pt" strokecolor="#939598">
                <v:path arrowok="t"/>
              </v:shape>
            </v:group>
            <v:group style="position:absolute;left:3168;top:-1842;width:2;height:80" coordorigin="3168,-1842" coordsize="2,80">
              <v:shape style="position:absolute;left:3168;top:-1842;width:2;height:80" coordorigin="3168,-1842" coordsize="1,80" path="m3168,-1762l3168,-1842e" filled="false" stroked="true" strokeweight=".748pt" strokecolor="#939598">
                <v:path arrowok="t"/>
              </v:shape>
            </v:group>
            <v:group style="position:absolute;left:3128;top:-1842;width:2;height:80" coordorigin="3128,-1842" coordsize="2,80">
              <v:shape style="position:absolute;left:3128;top:-1842;width:2;height:80" coordorigin="3128,-1842" coordsize="0,80" path="m3128,-1762l3128,-1842e" filled="false" stroked="true" strokeweight=".748pt" strokecolor="#939598">
                <v:path arrowok="t"/>
              </v:shape>
            </v:group>
            <v:group style="position:absolute;left:3088;top:-1842;width:2;height:80" coordorigin="3088,-1842" coordsize="2,80">
              <v:shape style="position:absolute;left:3088;top:-1842;width:2;height:80" coordorigin="3088,-1842" coordsize="0,80" path="m3088,-1762l3088,-1842e" filled="false" stroked="true" strokeweight=".748pt" strokecolor="#939598">
                <v:path arrowok="t"/>
              </v:shape>
            </v:group>
            <v:group style="position:absolute;left:3048;top:-1842;width:2;height:80" coordorigin="3048,-1842" coordsize="2,80">
              <v:shape style="position:absolute;left:3048;top:-1842;width:2;height:80" coordorigin="3048,-1842" coordsize="0,80" path="m3048,-1762l3048,-1842e" filled="false" stroked="true" strokeweight=".748pt" strokecolor="#939598">
                <v:path arrowok="t"/>
              </v:shape>
            </v:group>
            <v:group style="position:absolute;left:3008;top:-1842;width:2;height:80" coordorigin="3008,-1842" coordsize="2,80">
              <v:shape style="position:absolute;left:3008;top:-1842;width:2;height:80" coordorigin="3008,-1842" coordsize="0,80" path="m3008,-1762l3008,-1842e" filled="false" stroked="true" strokeweight=".748pt" strokecolor="#939598">
                <v:path arrowok="t"/>
              </v:shape>
            </v:group>
            <v:group style="position:absolute;left:2968;top:-1842;width:2;height:80" coordorigin="2968,-1842" coordsize="2,80">
              <v:shape style="position:absolute;left:2968;top:-1842;width:2;height:80" coordorigin="2968,-1842" coordsize="0,80" path="m2968,-1762l2968,-1842e" filled="false" stroked="true" strokeweight=".748pt" strokecolor="#939598">
                <v:path arrowok="t"/>
              </v:shape>
            </v:group>
            <v:group style="position:absolute;left:2928;top:-1842;width:2;height:80" coordorigin="2928,-1842" coordsize="2,80">
              <v:shape style="position:absolute;left:2928;top:-1842;width:2;height:80" coordorigin="2928,-1842" coordsize="0,80" path="m2928,-1762l2928,-1842e" filled="false" stroked="true" strokeweight=".748pt" strokecolor="#939598">
                <v:path arrowok="t"/>
              </v:shape>
            </v:group>
            <v:group style="position:absolute;left:2888;top:-1842;width:2;height:80" coordorigin="2888,-1842" coordsize="2,80">
              <v:shape style="position:absolute;left:2888;top:-1842;width:2;height:80" coordorigin="2888,-1842" coordsize="1,80" path="m2888,-1762l2888,-1842e" filled="false" stroked="true" strokeweight=".748pt" strokecolor="#939598">
                <v:path arrowok="t"/>
              </v:shape>
            </v:group>
            <v:group style="position:absolute;left:2848;top:-1842;width:2;height:80" coordorigin="2848,-1842" coordsize="2,80">
              <v:shape style="position:absolute;left:2848;top:-1842;width:2;height:80" coordorigin="2848,-1842" coordsize="0,80" path="m2848,-1762l2848,-1842e" filled="false" stroked="true" strokeweight=".748pt" strokecolor="#939598">
                <v:path arrowok="t"/>
              </v:shape>
            </v:group>
            <v:group style="position:absolute;left:2808;top:-1842;width:2;height:80" coordorigin="2808,-1842" coordsize="2,80">
              <v:shape style="position:absolute;left:2808;top:-1842;width:2;height:80" coordorigin="2808,-1842" coordsize="0,80" path="m2808,-1762l2808,-1842e" filled="false" stroked="true" strokeweight=".748pt" strokecolor="#939598">
                <v:path arrowok="t"/>
              </v:shape>
            </v:group>
            <v:group style="position:absolute;left:2768;top:-1842;width:2;height:80" coordorigin="2768,-1842" coordsize="2,80">
              <v:shape style="position:absolute;left:2768;top:-1842;width:2;height:80" coordorigin="2768,-1842" coordsize="0,80" path="m2768,-1762l2768,-1842e" filled="false" stroked="true" strokeweight=".748pt" strokecolor="#939598">
                <v:path arrowok="t"/>
              </v:shape>
            </v:group>
            <v:group style="position:absolute;left:2728;top:-1842;width:2;height:80" coordorigin="2728,-1842" coordsize="2,80">
              <v:shape style="position:absolute;left:2728;top:-1842;width:2;height:80" coordorigin="2728,-1842" coordsize="0,80" path="m2728,-1762l2728,-1842e" filled="false" stroked="true" strokeweight=".748pt" strokecolor="#939598">
                <v:path arrowok="t"/>
              </v:shape>
            </v:group>
            <v:group style="position:absolute;left:2688;top:-1842;width:2;height:80" coordorigin="2688,-1842" coordsize="2,80">
              <v:shape style="position:absolute;left:2688;top:-1842;width:2;height:80" coordorigin="2688,-1842" coordsize="0,80" path="m2688,-1762l2688,-1842e" filled="false" stroked="true" strokeweight=".748pt" strokecolor="#939598">
                <v:path arrowok="t"/>
              </v:shape>
            </v:group>
            <v:group style="position:absolute;left:2648;top:-1842;width:2;height:80" coordorigin="2648,-1842" coordsize="2,80">
              <v:shape style="position:absolute;left:2648;top:-1842;width:2;height:80" coordorigin="2648,-1842" coordsize="0,80" path="m2648,-1762l2648,-1842e" filled="false" stroked="true" strokeweight=".748pt" strokecolor="#939598">
                <v:path arrowok="t"/>
              </v:shape>
            </v:group>
            <v:group style="position:absolute;left:2608;top:-1842;width:2;height:80" coordorigin="2608,-1842" coordsize="2,80">
              <v:shape style="position:absolute;left:2608;top:-1842;width:2;height:80" coordorigin="2608,-1842" coordsize="0,80" path="m2608,-1762l2608,-1842e" filled="false" stroked="true" strokeweight=".748pt" strokecolor="#939598">
                <v:path arrowok="t"/>
              </v:shape>
            </v:group>
            <v:group style="position:absolute;left:2568;top:-1842;width:2;height:80" coordorigin="2568,-1842" coordsize="2,80">
              <v:shape style="position:absolute;left:2568;top:-1842;width:2;height:80" coordorigin="2568,-1842" coordsize="0,80" path="m2568,-1762l2568,-1842e" filled="false" stroked="true" strokeweight=".748pt" strokecolor="#939598">
                <v:path arrowok="t"/>
              </v:shape>
            </v:group>
            <v:group style="position:absolute;left:2528;top:-1842;width:2;height:80" coordorigin="2528,-1842" coordsize="2,80">
              <v:shape style="position:absolute;left:2528;top:-1842;width:2;height:80" coordorigin="2528,-1842" coordsize="1,80" path="m2528,-1762l2528,-1842e" filled="false" stroked="true" strokeweight=".748pt" strokecolor="#939598">
                <v:path arrowok="t"/>
              </v:shape>
            </v:group>
            <v:group style="position:absolute;left:2488;top:-1842;width:2;height:80" coordorigin="2488,-1842" coordsize="2,80">
              <v:shape style="position:absolute;left:2488;top:-1842;width:2;height:80" coordorigin="2488,-1842" coordsize="0,80" path="m2488,-1762l2488,-1842e" filled="false" stroked="true" strokeweight=".748pt" strokecolor="#939598">
                <v:path arrowok="t"/>
              </v:shape>
            </v:group>
            <v:group style="position:absolute;left:2448;top:-1842;width:2;height:80" coordorigin="2448,-1842" coordsize="2,80">
              <v:shape style="position:absolute;left:2448;top:-1842;width:2;height:80" coordorigin="2448,-1842" coordsize="0,80" path="m2448,-1762l2448,-1842e" filled="false" stroked="true" strokeweight=".748pt" strokecolor="#939598">
                <v:path arrowok="t"/>
              </v:shape>
            </v:group>
            <v:group style="position:absolute;left:2408;top:-1842;width:2;height:80" coordorigin="2408,-1842" coordsize="2,80">
              <v:shape style="position:absolute;left:2408;top:-1842;width:2;height:80" coordorigin="2408,-1842" coordsize="0,80" path="m2408,-1762l2408,-1842e" filled="false" stroked="true" strokeweight=".748pt" strokecolor="#939598">
                <v:path arrowok="t"/>
              </v:shape>
            </v:group>
            <v:group style="position:absolute;left:2368;top:-1842;width:2;height:80" coordorigin="2368,-1842" coordsize="2,80">
              <v:shape style="position:absolute;left:2368;top:-1842;width:2;height:80" coordorigin="2368,-1842" coordsize="0,80" path="m2368,-1762l2368,-1842e" filled="false" stroked="true" strokeweight=".748pt" strokecolor="#939598">
                <v:path arrowok="t"/>
              </v:shape>
            </v:group>
            <v:group style="position:absolute;left:2328;top:-1842;width:2;height:80" coordorigin="2328,-1842" coordsize="2,80">
              <v:shape style="position:absolute;left:2328;top:-1842;width:2;height:80" coordorigin="2328,-1842" coordsize="0,80" path="m2328,-1762l2328,-1842e" filled="false" stroked="true" strokeweight=".748pt" strokecolor="#939598">
                <v:path arrowok="t"/>
              </v:shape>
            </v:group>
            <v:group style="position:absolute;left:2288;top:-1842;width:2;height:80" coordorigin="2288,-1842" coordsize="2,80">
              <v:shape style="position:absolute;left:2288;top:-1842;width:2;height:80" coordorigin="2288,-1842" coordsize="0,80" path="m2288,-1762l2288,-1842e" filled="false" stroked="true" strokeweight=".748pt" strokecolor="#939598">
                <v:path arrowok="t"/>
              </v:shape>
            </v:group>
            <v:group style="position:absolute;left:2248;top:-1842;width:2;height:80" coordorigin="2248,-1842" coordsize="2,80">
              <v:shape style="position:absolute;left:2248;top:-1842;width:2;height:80" coordorigin="2248,-1842" coordsize="0,80" path="m2248,-1762l2248,-1842e" filled="false" stroked="true" strokeweight=".748pt" strokecolor="#939598">
                <v:path arrowok="t"/>
              </v:shape>
            </v:group>
            <v:group style="position:absolute;left:2208;top:-1842;width:2;height:80" coordorigin="2208,-1842" coordsize="2,80">
              <v:shape style="position:absolute;left:2208;top:-1842;width:2;height:80" coordorigin="2208,-1842" coordsize="0,80" path="m2208,-1762l2208,-1842e" filled="false" stroked="true" strokeweight=".748pt" strokecolor="#939598">
                <v:path arrowok="t"/>
              </v:shape>
            </v:group>
            <v:group style="position:absolute;left:2168;top:-1842;width:2;height:80" coordorigin="2168,-1842" coordsize="2,80">
              <v:shape style="position:absolute;left:2168;top:-1842;width:2;height:80" coordorigin="2168,-1842" coordsize="0,80" path="m2168,-1762l2168,-1842e" filled="false" stroked="true" strokeweight=".748pt" strokecolor="#939598">
                <v:path arrowok="t"/>
              </v:shape>
            </v:group>
            <v:group style="position:absolute;left:2128;top:-1842;width:2;height:80" coordorigin="2128,-1842" coordsize="2,80">
              <v:shape style="position:absolute;left:2128;top:-1842;width:2;height:80" coordorigin="2128,-1842" coordsize="1,80" path="m2128,-1762l2128,-1842e" filled="false" stroked="true" strokeweight=".748pt" strokecolor="#939598">
                <v:path arrowok="t"/>
              </v:shape>
            </v:group>
            <v:group style="position:absolute;left:2088;top:-1842;width:2;height:80" coordorigin="2088,-1842" coordsize="2,80">
              <v:shape style="position:absolute;left:2088;top:-1842;width:2;height:80" coordorigin="2088,-1842" coordsize="0,80" path="m2088,-1762l2088,-1842e" filled="false" stroked="true" strokeweight=".748pt" strokecolor="#939598">
                <v:path arrowok="t"/>
              </v:shape>
            </v:group>
            <v:group style="position:absolute;left:2048;top:-1842;width:2;height:80" coordorigin="2048,-1842" coordsize="2,80">
              <v:shape style="position:absolute;left:2048;top:-1842;width:2;height:80" coordorigin="2048,-1842" coordsize="0,80" path="m2048,-1762l2048,-1842e" filled="false" stroked="true" strokeweight=".748pt" strokecolor="#939598">
                <v:path arrowok="t"/>
              </v:shape>
            </v:group>
            <v:group style="position:absolute;left:2008;top:-1842;width:2;height:80" coordorigin="2008,-1842" coordsize="2,80">
              <v:shape style="position:absolute;left:2008;top:-1842;width:2;height:80" coordorigin="2008,-1842" coordsize="0,80" path="m2008,-1762l2008,-1842e" filled="false" stroked="true" strokeweight=".748pt" strokecolor="#939598">
                <v:path arrowok="t"/>
              </v:shape>
            </v:group>
            <v:group style="position:absolute;left:1968;top:-1842;width:2;height:80" coordorigin="1968,-1842" coordsize="2,80">
              <v:shape style="position:absolute;left:1968;top:-1842;width:2;height:80" coordorigin="1968,-1842" coordsize="0,80" path="m1968,-1762l1968,-1842e" filled="false" stroked="true" strokeweight=".748pt" strokecolor="#939598">
                <v:path arrowok="t"/>
              </v:shape>
            </v:group>
            <v:group style="position:absolute;left:1928;top:-1842;width:2;height:80" coordorigin="1928,-1842" coordsize="2,80">
              <v:shape style="position:absolute;left:1928;top:-1842;width:2;height:80" coordorigin="1928,-1842" coordsize="0,80" path="m1928,-1762l1928,-1842e" filled="false" stroked="true" strokeweight=".748pt" strokecolor="#939598">
                <v:path arrowok="t"/>
              </v:shape>
            </v:group>
            <v:group style="position:absolute;left:1888;top:-1842;width:2;height:80" coordorigin="1888,-1842" coordsize="2,80">
              <v:shape style="position:absolute;left:1888;top:-1842;width:2;height:80" coordorigin="1888,-1842" coordsize="0,80" path="m1888,-1762l1888,-1842e" filled="false" stroked="true" strokeweight=".748pt" strokecolor="#939598">
                <v:path arrowok="t"/>
              </v:shape>
            </v:group>
            <v:group style="position:absolute;left:1848;top:-1842;width:2;height:80" coordorigin="1848,-1842" coordsize="2,80">
              <v:shape style="position:absolute;left:1848;top:-1842;width:2;height:80" coordorigin="1848,-1842" coordsize="0,80" path="m1848,-1762l1848,-1842e" filled="false" stroked="true" strokeweight=".748pt" strokecolor="#939598">
                <v:path arrowok="t"/>
              </v:shape>
            </v:group>
            <v:group style="position:absolute;left:1808;top:-1842;width:2;height:80" coordorigin="1808,-1842" coordsize="2,80">
              <v:shape style="position:absolute;left:1808;top:-1842;width:2;height:80" coordorigin="1808,-1842" coordsize="0,80" path="m1808,-1762l1808,-1842e" filled="false" stroked="true" strokeweight=".748pt" strokecolor="#939598">
                <v:path arrowok="t"/>
              </v:shape>
            </v:group>
            <v:group style="position:absolute;left:1768;top:-1842;width:2;height:80" coordorigin="1768,-1842" coordsize="2,80">
              <v:shape style="position:absolute;left:1768;top:-1842;width:2;height:80" coordorigin="1768,-1842" coordsize="1,80" path="m1768,-1762l1768,-1842e" filled="false" stroked="true" strokeweight=".748pt" strokecolor="#939598">
                <v:path arrowok="t"/>
              </v:shape>
            </v:group>
            <v:group style="position:absolute;left:1728;top:-1842;width:2;height:80" coordorigin="1728,-1842" coordsize="2,80">
              <v:shape style="position:absolute;left:1728;top:-1842;width:2;height:80" coordorigin="1728,-1842" coordsize="0,80" path="m1728,-1762l1728,-1842e" filled="false" stroked="true" strokeweight=".748pt" strokecolor="#939598">
                <v:path arrowok="t"/>
              </v:shape>
            </v:group>
            <v:group style="position:absolute;left:1688;top:-1842;width:2;height:80" coordorigin="1688,-1842" coordsize="2,80">
              <v:shape style="position:absolute;left:1688;top:-1842;width:2;height:80" coordorigin="1688,-1842" coordsize="0,80" path="m1688,-1762l1688,-1842e" filled="false" stroked="true" strokeweight=".748pt" strokecolor="#939598">
                <v:path arrowok="t"/>
              </v:shape>
            </v:group>
            <v:group style="position:absolute;left:1648;top:-1842;width:2;height:80" coordorigin="1648,-1842" coordsize="2,80">
              <v:shape style="position:absolute;left:1648;top:-1842;width:2;height:80" coordorigin="1648,-1842" coordsize="0,80" path="m1648,-1762l1648,-1842e" filled="false" stroked="true" strokeweight=".748pt" strokecolor="#939598">
                <v:path arrowok="t"/>
              </v:shape>
            </v:group>
            <v:group style="position:absolute;left:1608;top:-1842;width:2;height:80" coordorigin="1608,-1842" coordsize="2,80">
              <v:shape style="position:absolute;left:1608;top:-1842;width:2;height:80" coordorigin="1608,-1842" coordsize="0,80" path="m1608,-1762l1608,-1842e" filled="false" stroked="true" strokeweight=".748pt" strokecolor="#939598">
                <v:path arrowok="t"/>
              </v:shape>
            </v:group>
            <v:group style="position:absolute;left:1568;top:-1842;width:2;height:80" coordorigin="1568,-1842" coordsize="2,80">
              <v:shape style="position:absolute;left:1568;top:-1842;width:2;height:80" coordorigin="1568,-1842" coordsize="0,80" path="m1568,-1762l1568,-1842e" filled="false" stroked="true" strokeweight=".748pt" strokecolor="#939598">
                <v:path arrowok="t"/>
              </v:shape>
            </v:group>
            <v:group style="position:absolute;left:1528;top:-1842;width:2;height:80" coordorigin="1528,-1842" coordsize="2,80">
              <v:shape style="position:absolute;left:1528;top:-1842;width:2;height:80" coordorigin="1528,-1842" coordsize="0,80" path="m1528,-1762l1528,-1842e" filled="false" stroked="true" strokeweight=".748pt" strokecolor="#939598">
                <v:path arrowok="t"/>
              </v:shape>
            </v:group>
            <v:group style="position:absolute;left:1488;top:-1842;width:2;height:80" coordorigin="1488,-1842" coordsize="2,80">
              <v:shape style="position:absolute;left:1488;top:-1842;width:2;height:80" coordorigin="1488,-1842" coordsize="0,80" path="m1488,-1762l1488,-1842e" filled="false" stroked="true" strokeweight=".748pt" strokecolor="#939598">
                <v:path arrowok="t"/>
              </v:shape>
            </v:group>
            <v:group style="position:absolute;left:1448;top:-1842;width:2;height:80" coordorigin="1448,-1842" coordsize="2,80">
              <v:shape style="position:absolute;left:1448;top:-1842;width:2;height:80" coordorigin="1448,-1842" coordsize="0,80" path="m1448,-1762l1448,-1842e" filled="false" stroked="true" strokeweight=".748pt" strokecolor="#939598">
                <v:path arrowok="t"/>
              </v:shape>
            </v:group>
            <v:group style="position:absolute;left:1408;top:-1842;width:2;height:80" coordorigin="1408,-1842" coordsize="2,80">
              <v:shape style="position:absolute;left:1408;top:-1842;width:2;height:80" coordorigin="1408,-1842" coordsize="1,80" path="m1408,-1762l1408,-1842e" filled="false" stroked="true" strokeweight=".748pt" strokecolor="#939598">
                <v:path arrowok="t"/>
              </v:shape>
            </v:group>
            <v:group style="position:absolute;left:1368;top:-1842;width:2;height:80" coordorigin="1368,-1842" coordsize="2,80">
              <v:shape style="position:absolute;left:1368;top:-1842;width:2;height:80" coordorigin="1368,-1842" coordsize="0,80" path="m1368,-1762l1368,-1842e" filled="false" stroked="true" strokeweight=".748pt" strokecolor="#939598">
                <v:path arrowok="t"/>
              </v:shape>
            </v:group>
            <v:group style="position:absolute;left:1328;top:-1841;width:2;height:80" coordorigin="1328,-1841" coordsize="2,80">
              <v:shape style="position:absolute;left:1328;top:-1841;width:2;height:80" coordorigin="1328,-1841" coordsize="0,80" path="m1328,-1761l1328,-1841e" filled="false" stroked="true" strokeweight=".748pt" strokecolor="#939598">
                <v:path arrowok="t"/>
              </v:shape>
            </v:group>
            <v:group style="position:absolute;left:1288;top:-1841;width:2;height:80" coordorigin="1288,-1841" coordsize="2,80">
              <v:shape style="position:absolute;left:1288;top:-1841;width:2;height:80" coordorigin="1288,-1841" coordsize="0,80" path="m1288,-1761l1288,-1841e" filled="false" stroked="true" strokeweight=".748pt" strokecolor="#939598">
                <v:path arrowok="t"/>
              </v:shape>
            </v:group>
            <v:group style="position:absolute;left:1248;top:-1841;width:2;height:80" coordorigin="1248,-1841" coordsize="2,80">
              <v:shape style="position:absolute;left:1248;top:-1841;width:2;height:80" coordorigin="1248,-1841" coordsize="0,80" path="m1248,-1761l1248,-1841e" filled="false" stroked="true" strokeweight=".748pt" strokecolor="#939598">
                <v:path arrowok="t"/>
              </v:shape>
            </v:group>
            <v:group style="position:absolute;left:1208;top:-1841;width:2;height:80" coordorigin="1208,-1841" coordsize="2,80">
              <v:shape style="position:absolute;left:1208;top:-1841;width:2;height:80" coordorigin="1208,-1841" coordsize="0,80" path="m1208,-1761l1208,-1841e" filled="false" stroked="true" strokeweight=".748pt" strokecolor="#939598">
                <v:path arrowok="t"/>
              </v:shape>
            </v:group>
            <v:group style="position:absolute;left:1168;top:-1841;width:2;height:80" coordorigin="1168,-1841" coordsize="2,80">
              <v:shape style="position:absolute;left:1168;top:-1841;width:2;height:80" coordorigin="1168,-1841" coordsize="0,80" path="m1168,-1761l1168,-1841e" filled="false" stroked="true" strokeweight=".748pt" strokecolor="#939598">
                <v:path arrowok="t"/>
              </v:shape>
            </v:group>
            <v:group style="position:absolute;left:1128;top:-1841;width:2;height:80" coordorigin="1128,-1841" coordsize="2,80">
              <v:shape style="position:absolute;left:1128;top:-1841;width:2;height:80" coordorigin="1128,-1841" coordsize="0,80" path="m1128,-1761l1128,-1841e" filled="false" stroked="true" strokeweight=".748pt" strokecolor="#939598">
                <v:path arrowok="t"/>
              </v:shape>
            </v:group>
            <v:group style="position:absolute;left:1088;top:-1841;width:2;height:80" coordorigin="1088,-1841" coordsize="2,80">
              <v:shape style="position:absolute;left:1088;top:-1841;width:2;height:80" coordorigin="1088,-1841" coordsize="1,80" path="m1088,-1761l1088,-1841e" filled="false" stroked="true" strokeweight=".748pt" strokecolor="#939598">
                <v:path arrowok="t"/>
              </v:shape>
            </v:group>
            <v:group style="position:absolute;left:1048;top:-1841;width:2;height:80" coordorigin="1048,-1841" coordsize="2,80">
              <v:shape style="position:absolute;left:1048;top:-1841;width:2;height:80" coordorigin="1048,-1841" coordsize="0,80" path="m1048,-1761l1048,-1841e" filled="false" stroked="true" strokeweight=".748pt" strokecolor="#939598">
                <v:path arrowok="t"/>
              </v:shape>
            </v:group>
            <v:group style="position:absolute;left:1008;top:-1841;width:2;height:80" coordorigin="1008,-1841" coordsize="2,80">
              <v:shape style="position:absolute;left:1008;top:-1841;width:2;height:80" coordorigin="1008,-1841" coordsize="0,80" path="m1008,-1761l1008,-1841e" filled="false" stroked="true" strokeweight=".748pt" strokecolor="#939598">
                <v:path arrowok="t"/>
              </v:shape>
            </v:group>
            <v:group style="position:absolute;left:968;top:-1841;width:2;height:80" coordorigin="968,-1841" coordsize="2,80">
              <v:shape style="position:absolute;left:968;top:-1841;width:2;height:80" coordorigin="968,-1841" coordsize="0,80" path="m968,-1761l968,-1841e" filled="false" stroked="true" strokeweight=".748pt" strokecolor="#939598">
                <v:path arrowok="t"/>
              </v:shape>
            </v:group>
            <v:group style="position:absolute;left:928;top:-1841;width:2;height:80" coordorigin="928,-1841" coordsize="2,80">
              <v:shape style="position:absolute;left:928;top:-1841;width:2;height:80" coordorigin="928,-1841" coordsize="0,80" path="m928,-1761l928,-1841e" filled="false" stroked="true" strokeweight=".748pt" strokecolor="#939598">
                <v:path arrowok="t"/>
              </v:shape>
            </v:group>
            <v:group style="position:absolute;left:888;top:-1841;width:2;height:80" coordorigin="888,-1841" coordsize="2,80">
              <v:shape style="position:absolute;left:888;top:-1841;width:2;height:80" coordorigin="888,-1841" coordsize="0,80" path="m888,-1761l888,-1841e" filled="false" stroked="true" strokeweight=".748pt" strokecolor="#939598">
                <v:path arrowok="t"/>
              </v:shape>
            </v:group>
            <v:group style="position:absolute;left:848;top:-1841;width:2;height:80" coordorigin="848,-1841" coordsize="2,80">
              <v:shape style="position:absolute;left:848;top:-1841;width:2;height:80" coordorigin="848,-1841" coordsize="0,80" path="m848,-1761l848,-1841e" filled="false" stroked="true" strokeweight=".748pt" strokecolor="#939598">
                <v:path arrowok="t"/>
              </v:shape>
            </v:group>
            <v:group style="position:absolute;left:808;top:-1841;width:2;height:80" coordorigin="808,-1841" coordsize="2,80">
              <v:shape style="position:absolute;left:808;top:-1841;width:2;height:80" coordorigin="808,-1841" coordsize="0,80" path="m808,-1761l808,-1841e" filled="false" stroked="true" strokeweight=".748pt" strokecolor="#939598">
                <v:path arrowok="t"/>
              </v:shape>
            </v:group>
            <v:group style="position:absolute;left:768;top:-1841;width:2;height:80" coordorigin="768,-1841" coordsize="2,80">
              <v:shape style="position:absolute;left:768;top:-1841;width:2;height:80" coordorigin="768,-1841" coordsize="0,80" path="m768,-1761l768,-1841e" filled="false" stroked="true" strokeweight=".748pt" strokecolor="#939598">
                <v:path arrowok="t"/>
              </v:shape>
            </v:group>
            <v:group style="position:absolute;left:728;top:-1841;width:2;height:80" coordorigin="728,-1841" coordsize="2,80">
              <v:shape style="position:absolute;left:728;top:-1841;width:2;height:80" coordorigin="728,-1841" coordsize="1,80" path="m728,-1761l728,-1841e" filled="false" stroked="true" strokeweight=".748pt" strokecolor="#939598">
                <v:path arrowok="t"/>
              </v:shape>
            </v:group>
            <v:group style="position:absolute;left:688;top:-1841;width:2;height:80" coordorigin="688,-1841" coordsize="2,80">
              <v:shape style="position:absolute;left:688;top:-1841;width:2;height:80" coordorigin="688,-1841" coordsize="0,80" path="m688,-1761l688,-1841e" filled="false" stroked="true" strokeweight=".748pt" strokecolor="#939598">
                <v:path arrowok="t"/>
              </v:shape>
            </v:group>
            <v:group style="position:absolute;left:648;top:-1841;width:2;height:80" coordorigin="648,-1841" coordsize="2,80">
              <v:shape style="position:absolute;left:648;top:-1841;width:2;height:80" coordorigin="648,-1841" coordsize="0,80" path="m648,-1761l648,-1841e" filled="false" stroked="true" strokeweight=".748pt" strokecolor="#939598">
                <v:path arrowok="t"/>
              </v:shape>
            </v:group>
            <v:group style="position:absolute;left:608;top:-1841;width:2;height:80" coordorigin="608,-1841" coordsize="2,80">
              <v:shape style="position:absolute;left:608;top:-1841;width:2;height:80" coordorigin="608,-1841" coordsize="0,80" path="m608,-1761l608,-1841e" filled="false" stroked="true" strokeweight=".748pt" strokecolor="#939598">
                <v:path arrowok="t"/>
              </v:shape>
            </v:group>
            <v:group style="position:absolute;left:568;top:-1841;width:2;height:80" coordorigin="568,-1841" coordsize="2,80">
              <v:shape style="position:absolute;left:568;top:-1841;width:2;height:80" coordorigin="568,-1841" coordsize="0,80" path="m568,-1761l568,-1841e" filled="false" stroked="true" strokeweight=".748pt" strokecolor="#939598">
                <v:path arrowok="t"/>
              </v:shape>
            </v:group>
            <v:group style="position:absolute;left:528;top:-1841;width:2;height:80" coordorigin="528,-1841" coordsize="2,80">
              <v:shape style="position:absolute;left:528;top:-1841;width:2;height:80" coordorigin="528,-1841" coordsize="0,80" path="m528,-1761l528,-1841e" filled="false" stroked="true" strokeweight=".748pt" strokecolor="#939598">
                <v:path arrowok="t"/>
              </v:shape>
            </v:group>
            <v:group style="position:absolute;left:488;top:-1841;width:2;height:80" coordorigin="488,-1841" coordsize="2,80">
              <v:shape style="position:absolute;left:488;top:-1841;width:2;height:80" coordorigin="488,-1841" coordsize="0,80" path="m488,-1761l488,-1841e" filled="false" stroked="true" strokeweight=".748pt" strokecolor="#939598">
                <v:path arrowok="t"/>
              </v:shape>
            </v:group>
            <v:group style="position:absolute;left:448;top:-1841;width:2;height:80" coordorigin="448,-1841" coordsize="2,80">
              <v:shape style="position:absolute;left:448;top:-1841;width:2;height:80" coordorigin="448,-1841" coordsize="0,80" path="m448,-1761l448,-1841e" filled="false" stroked="true" strokeweight=".748pt" strokecolor="#939598">
                <v:path arrowok="t"/>
              </v:shape>
            </v:group>
            <v:group style="position:absolute;left:408;top:-1841;width:2;height:80" coordorigin="408,-1841" coordsize="2,80">
              <v:shape style="position:absolute;left:408;top:-1841;width:2;height:80" coordorigin="408,-1841" coordsize="0,80" path="m408,-1761l408,-1841e" filled="false" stroked="true" strokeweight=".748pt" strokecolor="#939598">
                <v:path arrowok="t"/>
              </v:shape>
            </v:group>
            <v:group style="position:absolute;left:368;top:-1841;width:2;height:80" coordorigin="368,-1841" coordsize="2,80">
              <v:shape style="position:absolute;left:368;top:-1841;width:2;height:80" coordorigin="368,-1841" coordsize="1,80" path="m368,-1761l368,-1841e" filled="false" stroked="true" strokeweight=".748pt" strokecolor="#939598">
                <v:path arrowok="t"/>
              </v:shape>
            </v:group>
            <v:group style="position:absolute;left:328;top:-1841;width:2;height:80" coordorigin="328,-1841" coordsize="2,80">
              <v:shape style="position:absolute;left:328;top:-1841;width:2;height:80" coordorigin="328,-1841" coordsize="0,80" path="m328,-1761l328,-1841e" filled="false" stroked="true" strokeweight=".748pt" strokecolor="#939598">
                <v:path arrowok="t"/>
              </v:shape>
            </v:group>
            <v:group style="position:absolute;left:288;top:-1841;width:2;height:80" coordorigin="288,-1841" coordsize="2,80">
              <v:shape style="position:absolute;left:288;top:-1841;width:2;height:80" coordorigin="288,-1841" coordsize="0,80" path="m288,-1761l288,-1841e" filled="false" stroked="true" strokeweight=".748pt" strokecolor="#939598">
                <v:path arrowok="t"/>
              </v:shape>
            </v:group>
            <v:group style="position:absolute;left:248;top:-1841;width:2;height:80" coordorigin="248,-1841" coordsize="2,80">
              <v:shape style="position:absolute;left:248;top:-1841;width:2;height:80" coordorigin="248,-1841" coordsize="0,80" path="m248,-1761l248,-1841e" filled="false" stroked="true" strokeweight=".748pt" strokecolor="#939598">
                <v:path arrowok="t"/>
              </v:shape>
            </v:group>
            <v:group style="position:absolute;left:208;top:-1841;width:2;height:80" coordorigin="208,-1841" coordsize="2,80">
              <v:shape style="position:absolute;left:208;top:-1841;width:2;height:80" coordorigin="208,-1841" coordsize="0,80" path="m208,-1761l208,-1841e" filled="false" stroked="true" strokeweight=".748pt" strokecolor="#939598">
                <v:path arrowok="t"/>
              </v:shape>
            </v:group>
            <v:group style="position:absolute;left:168;top:-1841;width:2;height:80" coordorigin="168,-1841" coordsize="2,80">
              <v:shape style="position:absolute;left:168;top:-1841;width:2;height:80" coordorigin="168,-1841" coordsize="0,80" path="m168,-1761l168,-1841e" filled="false" stroked="true" strokeweight=".748pt" strokecolor="#939598">
                <v:path arrowok="t"/>
              </v:shape>
            </v:group>
            <v:group style="position:absolute;left:128;top:-1841;width:2;height:80" coordorigin="128,-1841" coordsize="2,80">
              <v:shape style="position:absolute;left:128;top:-1841;width:2;height:80" coordorigin="128,-1841" coordsize="0,80" path="m128,-1761l128,-1841e" filled="false" stroked="true" strokeweight=".748pt" strokecolor="#939598">
                <v:path arrowok="t"/>
              </v:shape>
            </v:group>
            <v:group style="position:absolute;left:88;top:-1841;width:2;height:80" coordorigin="88,-1841" coordsize="2,80">
              <v:shape style="position:absolute;left:88;top:-1841;width:2;height:80" coordorigin="88,-1841" coordsize="0,80" path="m88,-1761l88,-1841e" filled="false" stroked="true" strokeweight=".748pt" strokecolor="#939598">
                <v:path arrowok="t"/>
              </v:shape>
            </v:group>
            <v:group style="position:absolute;left:47;top:-1841;width:2;height:80" coordorigin="47,-1841" coordsize="2,80">
              <v:shape style="position:absolute;left:47;top:-1841;width:2;height:80" coordorigin="47,-1841" coordsize="0,80" path="m48,-1761l47,-1841e" filled="false" stroked="true" strokeweight=".748pt" strokecolor="#939598">
                <v:path arrowok="t"/>
              </v:shape>
            </v:group>
            <v:group style="position:absolute;left:7;top:-1841;width:2;height:80" coordorigin="7,-1841" coordsize="2,80">
              <v:shape style="position:absolute;left:7;top:-1841;width:2;height:80" coordorigin="7,-1841" coordsize="0,80" path="m7,-1761l7,-1841e" filled="false" stroked="true" strokeweight=".748pt" strokecolor="#939598">
                <v:path arrowok="t"/>
              </v:shape>
            </v:group>
            <w10:wrap type="none"/>
          </v:group>
        </w:pict>
      </w:r>
      <w:r>
        <w:rPr>
          <w:spacing w:val="13"/>
          <w:w w:val="80"/>
        </w:rPr>
        <w:t>GOAL</w:t>
      </w:r>
      <w:r>
        <w:rPr>
          <w:spacing w:val="-36"/>
          <w:w w:val="80"/>
        </w:rPr>
        <w:t> </w:t>
      </w:r>
      <w:r>
        <w:rPr>
          <w:spacing w:val="12"/>
          <w:w w:val="80"/>
        </w:rPr>
        <w:t>6:</w:t>
        <w:tab/>
      </w:r>
      <w:r>
        <w:rPr>
          <w:spacing w:val="7"/>
          <w:w w:val="85"/>
        </w:rPr>
        <w:t>To </w:t>
      </w:r>
      <w:r>
        <w:rPr>
          <w:spacing w:val="8"/>
          <w:w w:val="85"/>
        </w:rPr>
        <w:t>be </w:t>
      </w:r>
      <w:r>
        <w:rPr>
          <w:spacing w:val="16"/>
          <w:w w:val="85"/>
        </w:rPr>
        <w:t>economically</w:t>
      </w:r>
      <w:r>
        <w:rPr>
          <w:spacing w:val="1"/>
          <w:w w:val="85"/>
        </w:rPr>
        <w:t> </w:t>
      </w:r>
      <w:r>
        <w:rPr>
          <w:spacing w:val="18"/>
          <w:w w:val="85"/>
        </w:rPr>
        <w:t>independent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64" w:lineRule="exact" w:before="60"/>
        <w:ind w:right="6488"/>
        <w:jc w:val="left"/>
      </w:pPr>
      <w:r>
        <w:rPr/>
        <w:pict>
          <v:group style="position:absolute;margin-left:305.47699pt;margin-top:-2.01389pt;width:263.9pt;height:528pt;mso-position-horizontal-relative:page;mso-position-vertical-relative:paragraph;z-index:4336" coordorigin="6110,-40" coordsize="5278,10560">
            <v:group style="position:absolute;left:6110;top:-40;width:5278;height:4853" coordorigin="6110,-40" coordsize="5278,4853">
              <v:shape style="position:absolute;left:6110;top:-40;width:5278;height:4853" coordorigin="6110,-40" coordsize="5278,4853" path="m6110,-40l11387,-40,11387,4813,6110,4813,6110,-40xe" filled="true" fillcolor="#000000" stroked="false">
                <v:path arrowok="t"/>
                <v:fill type="solid"/>
              </v:shape>
            </v:group>
            <v:group style="position:absolute;left:6161;top:7;width:4895;height:4479" coordorigin="6161,7" coordsize="4895,4479">
              <v:shape style="position:absolute;left:6161;top:7;width:4895;height:4479" coordorigin="6161,7" coordsize="4895,4479" path="m6161,4486l11055,4486,11055,7,6161,7,6161,4486xe" filled="true" fillcolor="#f4e5d8" stroked="false">
                <v:path arrowok="t"/>
                <v:fill type="solid"/>
              </v:shape>
            </v:group>
            <v:group style="position:absolute;left:6110;top:4846;width:5278;height:5674" coordorigin="6110,4846" coordsize="5278,5674">
              <v:shape style="position:absolute;left:6110;top:4846;width:5278;height:5674" coordorigin="6110,4846" coordsize="5278,5674" path="m6110,4846l11387,4846,11387,10520,6110,10520,6110,4846xe" filled="true" fillcolor="#000000" stroked="false">
                <v:path arrowok="t"/>
                <v:fill type="solid"/>
              </v:shape>
              <v:shape style="position:absolute;left:6161;top:4897;width:4894;height:5291" type="#_x0000_t75" stroked="false">
                <v:imagedata r:id="rId52" o:title=""/>
              </v:shape>
              <v:shape style="position:absolute;left:6110;top:-16;width:4946;height:4503" type="#_x0000_t202" filled="false" stroked="false">
                <v:textbox inset="0,0,0,0">
                  <w:txbxContent>
                    <w:p>
                      <w:pPr>
                        <w:spacing w:before="107"/>
                        <w:ind w:left="178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pacing w:val="-1"/>
                          <w:w w:val="100"/>
                          <w:sz w:val="22"/>
                        </w:rPr>
                        <w:t>Thi</w:t>
                      </w:r>
                      <w:r>
                        <w:rPr>
                          <w:rFonts w:ascii="Calibri"/>
                          <w:w w:val="100"/>
                          <w:sz w:val="22"/>
                        </w:rPr>
                        <w:t>s</w:t>
                      </w:r>
                      <w:r>
                        <w:rPr>
                          <w:rFonts w:ascii="Calibri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2"/>
                        </w:rPr>
                        <w:t>g</w:t>
                      </w:r>
                      <w:r>
                        <w:rPr>
                          <w:rFonts w:ascii="Calibri"/>
                          <w:spacing w:val="-1"/>
                          <w:w w:val="100"/>
                          <w:sz w:val="22"/>
                        </w:rPr>
                        <w:t>oa</w:t>
                      </w:r>
                      <w:r>
                        <w:rPr>
                          <w:rFonts w:ascii="Calibri"/>
                          <w:w w:val="100"/>
                          <w:sz w:val="22"/>
                        </w:rPr>
                        <w:t>l</w:t>
                      </w:r>
                      <w:r>
                        <w:rPr>
                          <w:rFonts w:ascii="Calibri"/>
                          <w:sz w:val="22"/>
                        </w:rPr>
                        <w:t> means</w:t>
                      </w:r>
                      <w:r>
                        <w:rPr>
                          <w:rFonts w:ascii="Calibri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w w:val="100"/>
                          <w:sz w:val="22"/>
                        </w:rPr>
                        <w:t>th</w:t>
                      </w:r>
                      <w:r>
                        <w:rPr>
                          <w:rFonts w:ascii="Calibri"/>
                          <w:spacing w:val="-2"/>
                          <w:w w:val="100"/>
                          <w:sz w:val="22"/>
                        </w:rPr>
                        <w:t>a</w:t>
                      </w:r>
                      <w:r>
                        <w:rPr>
                          <w:rFonts w:ascii="Calibri"/>
                          <w:w w:val="99"/>
                          <w:sz w:val="22"/>
                        </w:rPr>
                        <w:t>t: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  <w:p>
                      <w:pPr>
                        <w:spacing w:before="108"/>
                        <w:ind w:left="291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w w:val="105"/>
                          <w:sz w:val="22"/>
                        </w:rPr>
                        <w:t>ø</w:t>
                      </w:r>
                      <w:r>
                        <w:rPr>
                          <w:rFonts w:ascii="Arial" w:hAnsi="Arial"/>
                          <w:sz w:val="22"/>
                        </w:rPr>
                        <w:t>  </w:t>
                      </w:r>
                      <w:r>
                        <w:rPr>
                          <w:rFonts w:ascii="Arial" w:hAnsi="Arial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z w:val="22"/>
                        </w:rPr>
                        <w:t>GLa</w:t>
                      </w:r>
                      <w:r>
                        <w:rPr>
                          <w:rFonts w:ascii="Calibri" w:hAnsi="Calibri"/>
                          <w:spacing w:val="-10"/>
                          <w:sz w:val="22"/>
                        </w:rPr>
                        <w:t>W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A</w:t>
                      </w:r>
                      <w:r>
                        <w:rPr>
                          <w:rFonts w:ascii="Calibri" w:hAnsi="Calibri"/>
                          <w:sz w:val="22"/>
                        </w:rPr>
                        <w:t>C is su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st</w:t>
                      </w:r>
                      <w:r>
                        <w:rPr>
                          <w:rFonts w:ascii="Calibri" w:hAnsi="Calibri"/>
                          <w:sz w:val="22"/>
                        </w:rPr>
                        <w:t>ainable i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n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  <w:t>o the futu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e</w:t>
                      </w:r>
                    </w:p>
                    <w:p>
                      <w:pPr>
                        <w:spacing w:line="264" w:lineRule="exact" w:before="107"/>
                        <w:ind w:left="631" w:right="310" w:hanging="341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w w:val="105"/>
                          <w:sz w:val="22"/>
                        </w:rPr>
                        <w:t>ø</w:t>
                      </w:r>
                      <w:r>
                        <w:rPr>
                          <w:rFonts w:ascii="Arial" w:hAnsi="Arial"/>
                          <w:sz w:val="22"/>
                        </w:rPr>
                        <w:t>  </w:t>
                      </w:r>
                      <w:r>
                        <w:rPr>
                          <w:rFonts w:ascii="Arial" w:hAnsi="Arial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All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Gunai</w:t>
                      </w:r>
                      <w:r>
                        <w:rPr>
                          <w:rFonts w:ascii="Calibri" w:hAnsi="Calibri"/>
                          <w:spacing w:val="-3"/>
                          <w:w w:val="100"/>
                          <w:sz w:val="22"/>
                        </w:rPr>
                        <w:t>k</w:t>
                      </w:r>
                      <w:r>
                        <w:rPr>
                          <w:rFonts w:ascii="Calibri" w:hAnsi="Calibri"/>
                          <w:spacing w:val="-1"/>
                          <w:w w:val="100"/>
                          <w:sz w:val="22"/>
                        </w:rPr>
                        <w:t>urna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i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w w:val="100"/>
                          <w:sz w:val="22"/>
                        </w:rPr>
                        <w:t>peopl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w w:val="100"/>
                          <w:sz w:val="22"/>
                        </w:rPr>
                        <w:t>h</w:t>
                      </w:r>
                      <w:r>
                        <w:rPr>
                          <w:rFonts w:ascii="Calibri" w:hAnsi="Calibri"/>
                          <w:spacing w:val="-4"/>
                          <w:w w:val="100"/>
                          <w:sz w:val="22"/>
                        </w:rPr>
                        <w:t>a</w:t>
                      </w:r>
                      <w:r>
                        <w:rPr>
                          <w:rFonts w:ascii="Calibri" w:hAnsi="Calibri"/>
                          <w:spacing w:val="-3"/>
                          <w:w w:val="99"/>
                          <w:sz w:val="22"/>
                        </w:rPr>
                        <w:t>v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access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3"/>
                          <w:w w:val="99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o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w w:val="99"/>
                          <w:sz w:val="22"/>
                        </w:rPr>
                        <w:t>secu</w:t>
                      </w:r>
                      <w:r>
                        <w:rPr>
                          <w:rFonts w:ascii="Calibri" w:hAnsi="Calibri"/>
                          <w:spacing w:val="-3"/>
                          <w:w w:val="99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empl</w:t>
                      </w:r>
                      <w:r>
                        <w:rPr>
                          <w:rFonts w:ascii="Calibri" w:hAnsi="Calibri"/>
                          <w:spacing w:val="-2"/>
                          <w:w w:val="100"/>
                          <w:sz w:val="22"/>
                        </w:rPr>
                        <w:t>o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yme</w:t>
                      </w:r>
                      <w:r>
                        <w:rPr>
                          <w:rFonts w:ascii="Calibri" w:hAnsi="Calibri"/>
                          <w:spacing w:val="-3"/>
                          <w:w w:val="99"/>
                          <w:sz w:val="22"/>
                        </w:rPr>
                        <w:t>n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</w:r>
                    </w:p>
                    <w:p>
                      <w:pPr>
                        <w:spacing w:line="264" w:lineRule="exact" w:before="113"/>
                        <w:ind w:left="631" w:right="132" w:hanging="341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w w:val="105"/>
                          <w:sz w:val="22"/>
                        </w:rPr>
                        <w:t>ø</w:t>
                      </w:r>
                      <w:r>
                        <w:rPr>
                          <w:rFonts w:ascii="Arial" w:hAnsi="Arial"/>
                          <w:sz w:val="22"/>
                        </w:rPr>
                        <w:t>  </w:t>
                      </w:r>
                      <w:r>
                        <w:rPr>
                          <w:rFonts w:ascii="Arial" w:hAnsi="Arial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z w:val="22"/>
                        </w:rPr>
                        <w:t>Our n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a</w:t>
                      </w:r>
                      <w:r>
                        <w:rPr>
                          <w:rFonts w:ascii="Calibri" w:hAnsi="Calibri"/>
                          <w:sz w:val="22"/>
                        </w:rPr>
                        <w:t>tu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al and cultu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al 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esou</w:t>
                      </w:r>
                      <w:r>
                        <w:rPr>
                          <w:rFonts w:ascii="Calibri" w:hAns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ces a</w:t>
                      </w:r>
                      <w:r>
                        <w:rPr>
                          <w:rFonts w:ascii="Calibri" w:hAns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e a secu</w:t>
                      </w:r>
                      <w:r>
                        <w:rPr>
                          <w:rFonts w:ascii="Calibri" w:hAns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w w:val="100"/>
                          <w:sz w:val="22"/>
                        </w:rPr>
                        <w:t>sou</w:t>
                      </w:r>
                      <w:r>
                        <w:rPr>
                          <w:rFonts w:ascii="Calibri" w:hAnsi="Calibri"/>
                          <w:spacing w:val="-4"/>
                          <w:w w:val="100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ce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w w:val="100"/>
                          <w:sz w:val="22"/>
                        </w:rPr>
                        <w:t>o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f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3"/>
                          <w:w w:val="99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pacing w:val="-2"/>
                          <w:w w:val="99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spacing w:val="-3"/>
                          <w:w w:val="99"/>
                          <w:sz w:val="22"/>
                        </w:rPr>
                        <w:t>v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enue</w:t>
                      </w:r>
                      <w:r>
                        <w:rPr>
                          <w:rFonts w:ascii="Calibri" w:hAnsi="Calibri"/>
                          <w:spacing w:val="-1"/>
                          <w:w w:val="99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5"/>
                          <w:w w:val="100"/>
                          <w:sz w:val="22"/>
                        </w:rPr>
                        <w:t>f</w:t>
                      </w:r>
                      <w:r>
                        <w:rPr>
                          <w:rFonts w:ascii="Calibri" w:hAnsi="Calibri"/>
                          <w:spacing w:val="-1"/>
                          <w:w w:val="99"/>
                          <w:sz w:val="22"/>
                        </w:rPr>
                        <w:t>o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r </w:t>
                      </w:r>
                      <w:r>
                        <w:rPr>
                          <w:rFonts w:ascii="Calibri" w:hAnsi="Calibri"/>
                          <w:spacing w:val="-1"/>
                          <w:w w:val="100"/>
                          <w:sz w:val="22"/>
                        </w:rPr>
                        <w:t>ou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mob</w:t>
                      </w:r>
                    </w:p>
                    <w:p>
                      <w:pPr>
                        <w:spacing w:line="264" w:lineRule="exact" w:before="113"/>
                        <w:ind w:left="631" w:right="502" w:hanging="341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w w:val="105"/>
                          <w:sz w:val="22"/>
                        </w:rPr>
                        <w:t>ø</w:t>
                      </w:r>
                      <w:r>
                        <w:rPr>
                          <w:rFonts w:ascii="Arial" w:hAnsi="Arial"/>
                          <w:sz w:val="22"/>
                        </w:rPr>
                        <w:t>  </w:t>
                      </w:r>
                      <w:r>
                        <w:rPr>
                          <w:rFonts w:ascii="Arial" w:hAnsi="Arial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G</w:t>
                      </w:r>
                      <w:r>
                        <w:rPr>
                          <w:rFonts w:ascii="Calibri" w:hAnsi="Calibri"/>
                          <w:spacing w:val="-1"/>
                          <w:w w:val="100"/>
                          <w:sz w:val="22"/>
                        </w:rPr>
                        <w:t>o</w:t>
                      </w:r>
                      <w:r>
                        <w:rPr>
                          <w:rFonts w:ascii="Calibri" w:hAnsi="Calibri"/>
                          <w:spacing w:val="-3"/>
                          <w:w w:val="99"/>
                          <w:sz w:val="22"/>
                        </w:rPr>
                        <w:t>v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ernme</w:t>
                      </w:r>
                      <w:r>
                        <w:rPr>
                          <w:rFonts w:ascii="Calibri" w:hAnsi="Calibri"/>
                          <w:spacing w:val="-3"/>
                          <w:w w:val="99"/>
                          <w:sz w:val="22"/>
                        </w:rPr>
                        <w:t>n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w w:val="100"/>
                          <w:sz w:val="22"/>
                        </w:rPr>
                        <w:t>polic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y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w w:val="100"/>
                          <w:sz w:val="22"/>
                        </w:rPr>
                        <w:t>support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s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w w:val="100"/>
                          <w:sz w:val="22"/>
                        </w:rPr>
                        <w:t>ou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spacing w:val="-2"/>
                          <w:w w:val="99"/>
                          <w:sz w:val="22"/>
                        </w:rPr>
                        <w:t>c</w:t>
                      </w:r>
                      <w:r>
                        <w:rPr>
                          <w:rFonts w:ascii="Calibri" w:hAnsi="Calibri"/>
                          <w:spacing w:val="-1"/>
                          <w:w w:val="100"/>
                          <w:sz w:val="22"/>
                        </w:rPr>
                        <w:t>onomic</w:t>
                      </w:r>
                      <w:r>
                        <w:rPr>
                          <w:rFonts w:ascii="Calibri" w:hAnsi="Calibri"/>
                          <w:spacing w:val="-1"/>
                          <w:w w:val="100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w w:val="99"/>
                          <w:sz w:val="22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-3"/>
                          <w:w w:val="99"/>
                          <w:sz w:val="22"/>
                        </w:rPr>
                        <w:t>v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elopme</w:t>
                      </w:r>
                      <w:r>
                        <w:rPr>
                          <w:rFonts w:ascii="Calibri" w:hAnsi="Calibri"/>
                          <w:spacing w:val="-3"/>
                          <w:w w:val="100"/>
                          <w:sz w:val="22"/>
                        </w:rPr>
                        <w:t>n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</w:r>
                    </w:p>
                    <w:p>
                      <w:pPr>
                        <w:spacing w:line="264" w:lineRule="exact" w:before="113"/>
                        <w:ind w:left="631" w:right="667" w:hanging="341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w w:val="105"/>
                          <w:sz w:val="22"/>
                        </w:rPr>
                        <w:t>ø</w:t>
                      </w:r>
                      <w:r>
                        <w:rPr>
                          <w:rFonts w:ascii="Arial" w:hAnsi="Arial"/>
                          <w:sz w:val="22"/>
                        </w:rPr>
                        <w:t>  </w:t>
                      </w:r>
                      <w:r>
                        <w:rPr>
                          <w:rFonts w:ascii="Arial" w:hAnsi="Arial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9"/>
                          <w:sz w:val="22"/>
                        </w:rPr>
                        <w:t>W</w:t>
                      </w:r>
                      <w:r>
                        <w:rPr>
                          <w:rFonts w:ascii="Calibri" w:hAnsi="Calibri"/>
                          <w:sz w:val="22"/>
                        </w:rPr>
                        <w:t>e h</w:t>
                      </w:r>
                      <w:r>
                        <w:rPr>
                          <w:rFonts w:ascii="Calibri" w:hAnsi="Calibri"/>
                          <w:spacing w:val="-4"/>
                          <w:sz w:val="22"/>
                        </w:rPr>
                        <w:t>a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v</w:t>
                      </w:r>
                      <w:r>
                        <w:rPr>
                          <w:rFonts w:ascii="Calibri" w:hAnsi="Calibri"/>
                          <w:sz w:val="22"/>
                        </w:rPr>
                        <w:t>e di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v</w:t>
                      </w:r>
                      <w:r>
                        <w:rPr>
                          <w:rFonts w:ascii="Calibri" w:hAnsi="Calibri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se, succes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s</w:t>
                      </w:r>
                      <w:r>
                        <w:rPr>
                          <w:rFonts w:ascii="Calibri" w:hAnsi="Calibri"/>
                          <w:sz w:val="22"/>
                        </w:rPr>
                        <w:t>ful and 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sz w:val="22"/>
                        </w:rPr>
                        <w:t>thi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c</w:t>
                      </w:r>
                      <w:r>
                        <w:rPr>
                          <w:rFonts w:ascii="Calibri" w:hAnsi="Calibri"/>
                          <w:sz w:val="22"/>
                        </w:rPr>
                        <w:t>al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n</w:t>
                      </w:r>
                      <w:r>
                        <w:rPr>
                          <w:rFonts w:ascii="Calibri" w:hAnsi="Calibri"/>
                          <w:spacing w:val="-3"/>
                          <w:w w:val="99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erprises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p</w:t>
                      </w:r>
                      <w:r>
                        <w:rPr>
                          <w:rFonts w:ascii="Calibri" w:hAns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pacing w:val="-1"/>
                          <w:w w:val="100"/>
                          <w:sz w:val="22"/>
                        </w:rPr>
                        <w:t>o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viding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w w:val="100"/>
                          <w:sz w:val="22"/>
                        </w:rPr>
                        <w:t>job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s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and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w w:val="100"/>
                          <w:sz w:val="22"/>
                        </w:rPr>
                        <w:t>in</w:t>
                      </w:r>
                      <w:r>
                        <w:rPr>
                          <w:rFonts w:ascii="Calibri" w:hAnsi="Calibri"/>
                          <w:spacing w:val="-2"/>
                          <w:w w:val="100"/>
                          <w:sz w:val="22"/>
                        </w:rPr>
                        <w:t>c</w:t>
                      </w:r>
                      <w:r>
                        <w:rPr>
                          <w:rFonts w:ascii="Calibri" w:hAnsi="Calibri"/>
                          <w:spacing w:val="-1"/>
                          <w:w w:val="99"/>
                          <w:sz w:val="22"/>
                        </w:rPr>
                        <w:t>om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3"/>
                          <w:w w:val="99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o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w w:val="100"/>
                          <w:sz w:val="22"/>
                        </w:rPr>
                        <w:t>ou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mob</w:t>
                      </w:r>
                    </w:p>
                    <w:p>
                      <w:pPr>
                        <w:spacing w:line="264" w:lineRule="exact" w:before="113"/>
                        <w:ind w:left="631" w:right="300" w:hanging="341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w w:val="105"/>
                          <w:sz w:val="22"/>
                        </w:rPr>
                        <w:t>ø</w:t>
                      </w:r>
                      <w:r>
                        <w:rPr>
                          <w:rFonts w:ascii="Arial" w:hAnsi="Arial"/>
                          <w:sz w:val="22"/>
                        </w:rPr>
                        <w:t>  </w:t>
                      </w:r>
                      <w:r>
                        <w:rPr>
                          <w:rFonts w:ascii="Arial" w:hAnsi="Arial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9"/>
                          <w:w w:val="99"/>
                          <w:sz w:val="22"/>
                        </w:rPr>
                        <w:t>W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a</w:t>
                      </w:r>
                      <w:r>
                        <w:rPr>
                          <w:rFonts w:ascii="Calibri" w:hAnsi="Calibri"/>
                          <w:spacing w:val="-3"/>
                          <w:w w:val="99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3"/>
                          <w:w w:val="99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aking</w:t>
                      </w:r>
                      <w:r>
                        <w:rPr>
                          <w:rFonts w:ascii="Calibri" w:hAnsi="Calibri"/>
                          <w:spacing w:val="-1"/>
                          <w:w w:val="100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ad</w:t>
                      </w:r>
                      <w:r>
                        <w:rPr>
                          <w:rFonts w:ascii="Calibri" w:hAnsi="Calibri"/>
                          <w:spacing w:val="-4"/>
                          <w:w w:val="100"/>
                          <w:sz w:val="22"/>
                        </w:rPr>
                        <w:t>v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a</w:t>
                      </w:r>
                      <w:r>
                        <w:rPr>
                          <w:rFonts w:ascii="Calibri" w:hAnsi="Calibri"/>
                          <w:spacing w:val="-3"/>
                          <w:w w:val="100"/>
                          <w:sz w:val="22"/>
                        </w:rPr>
                        <w:t>n</w:t>
                      </w:r>
                      <w:r>
                        <w:rPr>
                          <w:rFonts w:ascii="Calibri" w:hAnsi="Calibri"/>
                          <w:spacing w:val="-3"/>
                          <w:w w:val="99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a</w:t>
                      </w:r>
                      <w:r>
                        <w:rPr>
                          <w:rFonts w:ascii="Calibri" w:hAnsi="Calibri"/>
                          <w:spacing w:val="-2"/>
                          <w:w w:val="99"/>
                          <w:sz w:val="22"/>
                        </w:rPr>
                        <w:t>g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w w:val="100"/>
                          <w:sz w:val="22"/>
                        </w:rPr>
                        <w:t>o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f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eme</w:t>
                      </w:r>
                      <w:r>
                        <w:rPr>
                          <w:rFonts w:ascii="Calibri" w:hAnsi="Calibri"/>
                          <w:spacing w:val="-4"/>
                          <w:w w:val="99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ging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mar</w:t>
                      </w:r>
                      <w:r>
                        <w:rPr>
                          <w:rFonts w:ascii="Calibri" w:hAnsi="Calibri"/>
                          <w:spacing w:val="-8"/>
                          <w:w w:val="99"/>
                          <w:sz w:val="22"/>
                        </w:rPr>
                        <w:t>k</w:t>
                      </w:r>
                      <w:r>
                        <w:rPr>
                          <w:rFonts w:ascii="Calibri" w:hAnsi="Calibri"/>
                          <w:spacing w:val="-2"/>
                          <w:w w:val="99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opportunities</w:t>
                      </w:r>
                      <w:r>
                        <w:rPr>
                          <w:rFonts w:ascii="Calibri" w:hAnsi="Calibri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spacing w:val="-5"/>
        </w:rPr>
        <w:t>We </w:t>
      </w:r>
      <w:r>
        <w:rPr/>
        <w:t>have many competitive advantages that</w:t>
      </w:r>
      <w:r>
        <w:rPr>
          <w:spacing w:val="-14"/>
        </w:rPr>
        <w:t> </w:t>
      </w:r>
      <w:r>
        <w:rPr/>
        <w:t>will</w:t>
      </w:r>
      <w:r>
        <w:rPr/>
        <w:t> </w:t>
      </w:r>
      <w:r>
        <w:rPr>
          <w:rFonts w:ascii="Calibri"/>
        </w:rPr>
        <w:t>help us to build up a strong asset and skill</w:t>
      </w:r>
      <w:r>
        <w:rPr>
          <w:rFonts w:ascii="Calibri"/>
          <w:spacing w:val="-20"/>
        </w:rPr>
        <w:t> </w:t>
      </w:r>
      <w:r>
        <w:rPr>
          <w:rFonts w:ascii="Calibri"/>
        </w:rPr>
        <w:t>base</w:t>
      </w:r>
      <w:r>
        <w:rPr>
          <w:rFonts w:ascii="Calibri"/>
          <w:spacing w:val="-1"/>
        </w:rPr>
        <w:t> </w:t>
      </w:r>
      <w:r>
        <w:rPr/>
        <w:t>and secure our future. Our connection to</w:t>
      </w:r>
      <w:r>
        <w:rPr>
          <w:spacing w:val="-6"/>
        </w:rPr>
        <w:t> </w:t>
      </w:r>
      <w:r>
        <w:rPr/>
        <w:t>and</w:t>
      </w:r>
      <w:r>
        <w:rPr/>
        <w:t> knowledge of Country puts us in a unique</w:t>
      </w:r>
      <w:r>
        <w:rPr>
          <w:spacing w:val="-6"/>
        </w:rPr>
        <w:t> </w:t>
      </w:r>
      <w:r>
        <w:rPr/>
        <w:t>position</w:t>
      </w:r>
      <w:r>
        <w:rPr>
          <w:w w:val="99"/>
        </w:rPr>
        <w:t> </w:t>
      </w:r>
      <w:r>
        <w:rPr>
          <w:rFonts w:ascii="Calibri"/>
        </w:rPr>
        <w:t>in the natural resource management sector</w:t>
      </w:r>
      <w:r>
        <w:rPr>
          <w:rFonts w:ascii="Calibri"/>
          <w:spacing w:val="-17"/>
        </w:rPr>
        <w:t> </w:t>
      </w:r>
      <w:r>
        <w:rPr>
          <w:rFonts w:ascii="Calibri"/>
        </w:rPr>
        <w:t>and</w:t>
      </w:r>
      <w:r>
        <w:rPr>
          <w:rFonts w:ascii="Calibri"/>
          <w:w w:val="100"/>
        </w:rPr>
        <w:t> </w:t>
      </w:r>
      <w:r>
        <w:rPr/>
        <w:t>we have already made great progress in</w:t>
      </w:r>
      <w:r>
        <w:rPr>
          <w:spacing w:val="-18"/>
        </w:rPr>
        <w:t> </w:t>
      </w:r>
      <w:r>
        <w:rPr/>
        <w:t>building</w:t>
      </w:r>
      <w:r>
        <w:rPr/>
        <w:t> up our capabilities in a range of natural</w:t>
      </w:r>
      <w:r>
        <w:rPr>
          <w:spacing w:val="-17"/>
        </w:rPr>
        <w:t> </w:t>
      </w:r>
      <w:r>
        <w:rPr/>
        <w:t>resource</w:t>
      </w:r>
      <w:r>
        <w:rPr/>
        <w:t> management roles. </w:t>
      </w:r>
      <w:r>
        <w:rPr>
          <w:spacing w:val="-4"/>
        </w:rPr>
        <w:t>We </w:t>
      </w:r>
      <w:r>
        <w:rPr/>
        <w:t>are the custodians of</w:t>
      </w:r>
      <w:r>
        <w:rPr>
          <w:spacing w:val="-10"/>
        </w:rPr>
        <w:t> </w:t>
      </w:r>
      <w:r>
        <w:rPr/>
        <w:t>our</w:t>
      </w:r>
      <w:r>
        <w:rPr/>
        <w:t> </w:t>
      </w:r>
      <w:r>
        <w:rPr>
          <w:rFonts w:ascii="Calibri"/>
        </w:rPr>
        <w:t>ancient culture and are passionate about</w:t>
      </w:r>
      <w:r>
        <w:rPr>
          <w:rFonts w:ascii="Calibri"/>
          <w:spacing w:val="-21"/>
        </w:rPr>
        <w:t> </w:t>
      </w:r>
      <w:r>
        <w:rPr>
          <w:rFonts w:ascii="Calibri"/>
        </w:rPr>
        <w:t>sharing</w:t>
      </w:r>
      <w:r>
        <w:rPr>
          <w:rFonts w:ascii="Calibri"/>
          <w:spacing w:val="-1"/>
          <w:w w:val="100"/>
        </w:rPr>
        <w:t> </w:t>
      </w:r>
      <w:r>
        <w:rPr/>
        <w:t>our stories and perspectives through</w:t>
      </w:r>
      <w:r>
        <w:rPr>
          <w:spacing w:val="-21"/>
        </w:rPr>
        <w:t> </w:t>
      </w:r>
      <w:r>
        <w:rPr/>
        <w:t>tourism</w:t>
      </w:r>
    </w:p>
    <w:p>
      <w:pPr>
        <w:pStyle w:val="BodyText"/>
        <w:spacing w:line="264" w:lineRule="exact" w:before="0"/>
        <w:ind w:right="6267"/>
        <w:jc w:val="left"/>
      </w:pPr>
      <w:r>
        <w:rPr/>
        <w:t>enterprises. </w:t>
      </w:r>
      <w:r>
        <w:rPr>
          <w:spacing w:val="-5"/>
        </w:rPr>
        <w:t>We </w:t>
      </w:r>
      <w:r>
        <w:rPr/>
        <w:t>want to continue to provide</w:t>
      </w:r>
      <w:r>
        <w:rPr>
          <w:spacing w:val="-26"/>
        </w:rPr>
        <w:t> </w:t>
      </w:r>
      <w:r>
        <w:rPr/>
        <w:t>cultural</w:t>
      </w:r>
      <w:r>
        <w:rPr/>
        <w:t> awareness training, cultural heritage</w:t>
      </w:r>
      <w:r>
        <w:rPr>
          <w:spacing w:val="-14"/>
        </w:rPr>
        <w:t> </w:t>
      </w:r>
      <w:r>
        <w:rPr/>
        <w:t>management</w:t>
      </w:r>
      <w:r>
        <w:rPr/>
        <w:t> planning and other services to local</w:t>
      </w:r>
      <w:r>
        <w:rPr>
          <w:spacing w:val="-8"/>
        </w:rPr>
        <w:t> </w:t>
      </w:r>
      <w:r>
        <w:rPr/>
        <w:t>organisations</w:t>
      </w:r>
      <w:r>
        <w:rPr>
          <w:w w:val="99"/>
        </w:rPr>
        <w:t> </w:t>
      </w:r>
      <w:r>
        <w:rPr/>
        <w:t>and government</w:t>
      </w:r>
      <w:r>
        <w:rPr>
          <w:spacing w:val="-11"/>
        </w:rPr>
        <w:t> </w:t>
      </w:r>
      <w:r>
        <w:rPr/>
        <w:t>agencies.</w:t>
      </w:r>
    </w:p>
    <w:p>
      <w:pPr>
        <w:pStyle w:val="BodyText"/>
        <w:spacing w:line="264" w:lineRule="exact"/>
        <w:ind w:right="6473"/>
        <w:jc w:val="left"/>
      </w:pPr>
      <w:r>
        <w:rPr/>
        <w:t>There are, </w:t>
      </w:r>
      <w:r>
        <w:rPr>
          <w:spacing w:val="-4"/>
        </w:rPr>
        <w:t>however, </w:t>
      </w:r>
      <w:r>
        <w:rPr/>
        <w:t>hurdles to overcome</w:t>
      </w:r>
      <w:r>
        <w:rPr>
          <w:spacing w:val="-15"/>
        </w:rPr>
        <w:t> </w:t>
      </w:r>
      <w:r>
        <w:rPr/>
        <w:t>before</w:t>
      </w:r>
      <w:r>
        <w:rPr/>
        <w:t> we can establish a sustainable economic base</w:t>
      </w:r>
      <w:r>
        <w:rPr>
          <w:spacing w:val="-17"/>
        </w:rPr>
        <w:t> </w:t>
      </w:r>
      <w:r>
        <w:rPr/>
        <w:t>and</w:t>
      </w:r>
      <w:r>
        <w:rPr/>
        <w:t> maximise our potential. Job security in the</w:t>
      </w:r>
      <w:r>
        <w:rPr>
          <w:spacing w:val="-11"/>
        </w:rPr>
        <w:t> </w:t>
      </w:r>
      <w:r>
        <w:rPr/>
        <w:t>region</w:t>
      </w:r>
      <w:r>
        <w:rPr/>
        <w:t> is </w:t>
      </w:r>
      <w:r>
        <w:rPr>
          <w:spacing w:val="-5"/>
        </w:rPr>
        <w:t>low, </w:t>
      </w:r>
      <w:r>
        <w:rPr/>
        <w:t>and even when training opportunities</w:t>
      </w:r>
      <w:r>
        <w:rPr>
          <w:spacing w:val="-5"/>
        </w:rPr>
        <w:t> </w:t>
      </w:r>
      <w:r>
        <w:rPr/>
        <w:t>are</w:t>
      </w:r>
      <w:r>
        <w:rPr/>
        <w:t> </w:t>
      </w:r>
      <w:r>
        <w:rPr>
          <w:rFonts w:ascii="Calibri"/>
        </w:rPr>
        <w:t>available</w:t>
      </w:r>
      <w:r>
        <w:rPr>
          <w:rFonts w:ascii="Calibri"/>
          <w:spacing w:val="-6"/>
        </w:rPr>
        <w:t> </w:t>
      </w:r>
      <w:r>
        <w:rPr>
          <w:rFonts w:ascii="Calibri"/>
        </w:rPr>
        <w:t>there</w:t>
      </w:r>
      <w:r>
        <w:rPr>
          <w:rFonts w:ascii="Calibri"/>
          <w:spacing w:val="-6"/>
        </w:rPr>
        <w:t> </w:t>
      </w:r>
      <w:r>
        <w:rPr>
          <w:rFonts w:ascii="Calibri"/>
        </w:rPr>
        <w:t>is</w:t>
      </w:r>
      <w:r>
        <w:rPr>
          <w:rFonts w:ascii="Calibri"/>
          <w:spacing w:val="-6"/>
        </w:rPr>
        <w:t> </w:t>
      </w:r>
      <w:r>
        <w:rPr>
          <w:rFonts w:ascii="Calibri"/>
        </w:rPr>
        <w:t>rarely</w:t>
      </w:r>
      <w:r>
        <w:rPr>
          <w:rFonts w:ascii="Calibri"/>
          <w:spacing w:val="-6"/>
        </w:rPr>
        <w:t> </w:t>
      </w:r>
      <w:r>
        <w:rPr>
          <w:rFonts w:ascii="Calibri"/>
        </w:rPr>
        <w:t>secure</w:t>
      </w:r>
      <w:r>
        <w:rPr>
          <w:rFonts w:ascii="Calibri"/>
          <w:spacing w:val="-6"/>
        </w:rPr>
        <w:t> </w:t>
      </w:r>
      <w:r>
        <w:rPr>
          <w:rFonts w:ascii="Calibri"/>
        </w:rPr>
        <w:t>employment</w:t>
      </w:r>
      <w:r>
        <w:rPr>
          <w:rFonts w:ascii="Calibri"/>
          <w:spacing w:val="-6"/>
        </w:rPr>
        <w:t> </w:t>
      </w:r>
      <w:r>
        <w:rPr>
          <w:rFonts w:ascii="Calibri"/>
        </w:rPr>
        <w:t>at</w:t>
      </w:r>
      <w:r>
        <w:rPr>
          <w:rFonts w:ascii="Calibri"/>
          <w:spacing w:val="-6"/>
        </w:rPr>
        <w:t> </w:t>
      </w:r>
      <w:r>
        <w:rPr>
          <w:rFonts w:ascii="Calibri"/>
          <w:spacing w:val="-6"/>
        </w:rPr>
      </w:r>
      <w:r>
        <w:rPr/>
        <w:t>the end of it. Cultural differences can also make</w:t>
      </w:r>
      <w:r>
        <w:rPr>
          <w:spacing w:val="-29"/>
        </w:rPr>
        <w:t> </w:t>
      </w:r>
      <w:r>
        <w:rPr/>
        <w:t>it</w:t>
      </w:r>
    </w:p>
    <w:p>
      <w:pPr>
        <w:pStyle w:val="BodyText"/>
        <w:spacing w:line="264" w:lineRule="exact" w:before="0"/>
        <w:ind w:right="6224"/>
        <w:jc w:val="left"/>
      </w:pPr>
      <w:r>
        <w:rPr>
          <w:rFonts w:ascii="Calibri"/>
        </w:rPr>
        <w:t>challenging for our young people in employment</w:t>
      </w:r>
      <w:r>
        <w:rPr>
          <w:rFonts w:ascii="Calibri"/>
          <w:spacing w:val="-26"/>
        </w:rPr>
        <w:t> </w:t>
      </w:r>
      <w:r>
        <w:rPr>
          <w:rFonts w:ascii="Calibri"/>
        </w:rPr>
        <w:t>to</w:t>
      </w:r>
      <w:r>
        <w:rPr>
          <w:rFonts w:ascii="Calibri"/>
          <w:w w:val="100"/>
        </w:rPr>
        <w:t> </w:t>
      </w:r>
      <w:r>
        <w:rPr/>
        <w:t>feel comfortable in their</w:t>
      </w:r>
      <w:r>
        <w:rPr>
          <w:spacing w:val="-20"/>
        </w:rPr>
        <w:t> </w:t>
      </w:r>
      <w:r>
        <w:rPr/>
        <w:t>workplace.</w:t>
      </w:r>
    </w:p>
    <w:p>
      <w:pPr>
        <w:pStyle w:val="BodyText"/>
        <w:spacing w:line="264" w:lineRule="exact"/>
        <w:ind w:right="6377"/>
        <w:jc w:val="left"/>
      </w:pPr>
      <w:r>
        <w:rPr/>
        <w:t>In the short term, we need to continue</w:t>
      </w:r>
      <w:r>
        <w:rPr>
          <w:spacing w:val="-6"/>
        </w:rPr>
        <w:t> </w:t>
      </w:r>
      <w:r>
        <w:rPr/>
        <w:t>to</w:t>
      </w:r>
      <w:r>
        <w:rPr/>
        <w:t> strengthen the Corporation and build its</w:t>
      </w:r>
      <w:r>
        <w:rPr>
          <w:spacing w:val="-11"/>
        </w:rPr>
        <w:t> </w:t>
      </w:r>
      <w:r>
        <w:rPr/>
        <w:t>capital</w:t>
      </w:r>
      <w:r>
        <w:rPr/>
        <w:t> base to be the foundation of our economic</w:t>
      </w:r>
      <w:r>
        <w:rPr>
          <w:spacing w:val="-18"/>
        </w:rPr>
        <w:t> </w:t>
      </w:r>
      <w:r>
        <w:rPr/>
        <w:t>growth.</w:t>
      </w:r>
      <w:r>
        <w:rPr/>
        <w:t> GLaWAC seeks to become a major employer</w:t>
      </w:r>
      <w:r>
        <w:rPr>
          <w:spacing w:val="-12"/>
        </w:rPr>
        <w:t> </w:t>
      </w:r>
      <w:r>
        <w:rPr/>
        <w:t>of</w:t>
      </w:r>
      <w:r>
        <w:rPr/>
        <w:t> Gunaikurnai while also creating more</w:t>
      </w:r>
      <w:r>
        <w:rPr>
          <w:spacing w:val="-9"/>
        </w:rPr>
        <w:t> </w:t>
      </w:r>
      <w:r>
        <w:rPr/>
        <w:t>supportive</w:t>
      </w:r>
      <w:r>
        <w:rPr/>
        <w:t> and secure opportunities for Gunaikurnai to</w:t>
      </w:r>
      <w:r>
        <w:rPr>
          <w:spacing w:val="-17"/>
        </w:rPr>
        <w:t> </w:t>
      </w:r>
      <w:r>
        <w:rPr/>
        <w:t>work</w:t>
      </w:r>
    </w:p>
    <w:p>
      <w:pPr>
        <w:pStyle w:val="BodyText"/>
        <w:spacing w:line="264" w:lineRule="exact" w:before="0"/>
        <w:ind w:right="6224"/>
        <w:jc w:val="left"/>
      </w:pPr>
      <w:r>
        <w:rPr/>
        <w:t>with other organisations. Once our mob,</w:t>
      </w:r>
      <w:r>
        <w:rPr>
          <w:spacing w:val="-18"/>
        </w:rPr>
        <w:t> </w:t>
      </w:r>
      <w:r>
        <w:rPr/>
        <w:t>individually</w:t>
      </w:r>
      <w:r>
        <w:rPr/>
        <w:t> and</w:t>
      </w:r>
      <w:r>
        <w:rPr>
          <w:spacing w:val="-8"/>
        </w:rPr>
        <w:t> </w:t>
      </w:r>
      <w:r>
        <w:rPr/>
        <w:t>collectively,</w:t>
      </w:r>
      <w:r>
        <w:rPr>
          <w:spacing w:val="-8"/>
        </w:rPr>
        <w:t> </w:t>
      </w:r>
      <w:r>
        <w:rPr/>
        <w:t>has</w:t>
      </w:r>
      <w:r>
        <w:rPr>
          <w:spacing w:val="-8"/>
        </w:rPr>
        <w:t> </w:t>
      </w:r>
      <w:r>
        <w:rPr/>
        <w:t>financial</w:t>
      </w:r>
      <w:r>
        <w:rPr>
          <w:spacing w:val="-8"/>
        </w:rPr>
        <w:t> </w:t>
      </w:r>
      <w:r>
        <w:rPr/>
        <w:t>security,</w:t>
      </w:r>
      <w:r>
        <w:rPr>
          <w:spacing w:val="-8"/>
        </w:rPr>
        <w:t> </w:t>
      </w:r>
      <w:r>
        <w:rPr/>
        <w:t>we</w:t>
      </w:r>
      <w:r>
        <w:rPr>
          <w:spacing w:val="-8"/>
        </w:rPr>
        <w:t> </w:t>
      </w:r>
      <w:r>
        <w:rPr/>
        <w:t>will</w:t>
      </w:r>
    </w:p>
    <w:p>
      <w:pPr>
        <w:pStyle w:val="BodyText"/>
        <w:spacing w:line="264" w:lineRule="exact" w:before="0"/>
        <w:ind w:right="6625"/>
        <w:jc w:val="both"/>
      </w:pPr>
      <w:r>
        <w:rPr>
          <w:rFonts w:ascii="Calibri"/>
        </w:rPr>
        <w:t>be able to improve our circumstances and</w:t>
      </w:r>
      <w:r>
        <w:rPr>
          <w:rFonts w:ascii="Calibri"/>
          <w:spacing w:val="-29"/>
        </w:rPr>
        <w:t> </w:t>
      </w:r>
      <w:r>
        <w:rPr>
          <w:rFonts w:ascii="Calibri"/>
        </w:rPr>
        <w:t>break</w:t>
      </w:r>
      <w:r>
        <w:rPr>
          <w:rFonts w:ascii="Calibri"/>
          <w:w w:val="99"/>
        </w:rPr>
        <w:t> </w:t>
      </w:r>
      <w:r>
        <w:rPr/>
        <w:t>the cycle of dependence that was created by</w:t>
      </w:r>
      <w:r>
        <w:rPr>
          <w:spacing w:val="-18"/>
        </w:rPr>
        <w:t> </w:t>
      </w:r>
      <w:r>
        <w:rPr/>
        <w:t>our</w:t>
      </w:r>
      <w:r>
        <w:rPr/>
        <w:t> colonisation.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6"/>
        <w:rPr>
          <w:rFonts w:ascii="Calibri" w:hAnsi="Calibri" w:cs="Calibri" w:eastAsia="Calibri"/>
          <w:sz w:val="21"/>
          <w:szCs w:val="21"/>
        </w:rPr>
      </w:pPr>
    </w:p>
    <w:p>
      <w:pPr>
        <w:pStyle w:val="Heading5"/>
        <w:spacing w:line="240" w:lineRule="auto"/>
        <w:ind w:left="323" w:right="988"/>
        <w:jc w:val="left"/>
        <w:rPr>
          <w:u w:val="none"/>
        </w:rPr>
      </w:pPr>
      <w:r>
        <w:rPr/>
        <w:pict>
          <v:group style="position:absolute;margin-left:-.999947pt;margin-top:4.744472pt;width:597.3pt;height:17.2pt;mso-position-horizontal-relative:page;mso-position-vertical-relative:paragraph;z-index:-886072" coordorigin="-20,95" coordsize="11946,344">
            <v:group style="position:absolute;left:11906;top:250;width:2;height:71" coordorigin="11906,250" coordsize="2,71">
              <v:shape style="position:absolute;left:11906;top:250;width:2;height:71" coordorigin="11906,250" coordsize="0,71" path="m11906,320l11906,250e" filled="false" stroked="true" strokeweight=".748pt" strokecolor="#939598">
                <v:path arrowok="t"/>
              </v:shape>
            </v:group>
            <v:group style="position:absolute;left:11865;top:250;width:2;height:80" coordorigin="11865,250" coordsize="2,80">
              <v:shape style="position:absolute;left:11865;top:250;width:2;height:80" coordorigin="11865,250" coordsize="0,80" path="m11865,330l11865,250e" filled="false" stroked="true" strokeweight=".748pt" strokecolor="#939598">
                <v:path arrowok="t"/>
              </v:shape>
            </v:group>
            <v:group style="position:absolute;left:11825;top:250;width:2;height:80" coordorigin="11825,250" coordsize="2,80">
              <v:shape style="position:absolute;left:11825;top:250;width:2;height:80" coordorigin="11825,250" coordsize="0,80" path="m11825,330l11825,250e" filled="false" stroked="true" strokeweight=".748pt" strokecolor="#939598">
                <v:path arrowok="t"/>
              </v:shape>
            </v:group>
            <v:group style="position:absolute;left:11785;top:250;width:2;height:80" coordorigin="11785,250" coordsize="2,80">
              <v:shape style="position:absolute;left:11785;top:250;width:2;height:80" coordorigin="11785,250" coordsize="0,80" path="m11785,330l11785,250e" filled="false" stroked="true" strokeweight=".748pt" strokecolor="#939598">
                <v:path arrowok="t"/>
              </v:shape>
            </v:group>
            <v:group style="position:absolute;left:11745;top:250;width:2;height:80" coordorigin="11745,250" coordsize="2,80">
              <v:shape style="position:absolute;left:11745;top:250;width:2;height:80" coordorigin="11745,250" coordsize="0,80" path="m11745,330l11745,250e" filled="false" stroked="true" strokeweight=".748pt" strokecolor="#939598">
                <v:path arrowok="t"/>
              </v:shape>
            </v:group>
            <v:group style="position:absolute;left:11705;top:250;width:2;height:80" coordorigin="11705,250" coordsize="2,80">
              <v:shape style="position:absolute;left:11705;top:250;width:2;height:80" coordorigin="11705,250" coordsize="0,80" path="m11705,330l11705,250e" filled="false" stroked="true" strokeweight=".748pt" strokecolor="#939598">
                <v:path arrowok="t"/>
              </v:shape>
            </v:group>
            <v:group style="position:absolute;left:11665;top:250;width:2;height:80" coordorigin="11665,250" coordsize="2,80">
              <v:shape style="position:absolute;left:11665;top:250;width:2;height:80" coordorigin="11665,250" coordsize="0,80" path="m11665,330l11665,250e" filled="false" stroked="true" strokeweight=".748pt" strokecolor="#939598">
                <v:path arrowok="t"/>
              </v:shape>
            </v:group>
            <v:group style="position:absolute;left:11625;top:250;width:2;height:80" coordorigin="11625,250" coordsize="2,80">
              <v:shape style="position:absolute;left:11625;top:250;width:2;height:80" coordorigin="11625,250" coordsize="0,80" path="m11625,330l11625,250e" filled="false" stroked="true" strokeweight=".748pt" strokecolor="#939598">
                <v:path arrowok="t"/>
              </v:shape>
            </v:group>
            <v:group style="position:absolute;left:11585;top:250;width:2;height:80" coordorigin="11585,250" coordsize="2,80">
              <v:shape style="position:absolute;left:11585;top:250;width:2;height:80" coordorigin="11585,250" coordsize="1,80" path="m11585,330l11585,250e" filled="false" stroked="true" strokeweight=".748pt" strokecolor="#939598">
                <v:path arrowok="t"/>
              </v:shape>
            </v:group>
            <v:group style="position:absolute;left:11545;top:250;width:2;height:80" coordorigin="11545,250" coordsize="2,80">
              <v:shape style="position:absolute;left:11545;top:250;width:2;height:80" coordorigin="11545,250" coordsize="0,80" path="m11545,330l11545,250e" filled="false" stroked="true" strokeweight=".748pt" strokecolor="#939598">
                <v:path arrowok="t"/>
              </v:shape>
            </v:group>
            <v:group style="position:absolute;left:11505;top:250;width:2;height:80" coordorigin="11505,250" coordsize="2,80">
              <v:shape style="position:absolute;left:11505;top:250;width:2;height:80" coordorigin="11505,250" coordsize="0,80" path="m11505,330l11505,250e" filled="false" stroked="true" strokeweight=".748pt" strokecolor="#939598">
                <v:path arrowok="t"/>
              </v:shape>
            </v:group>
            <v:group style="position:absolute;left:11465;top:250;width:2;height:80" coordorigin="11465,250" coordsize="2,80">
              <v:shape style="position:absolute;left:11465;top:250;width:2;height:80" coordorigin="11465,250" coordsize="1,80" path="m11465,330l11465,250e" filled="false" stroked="true" strokeweight=".748pt" strokecolor="#939598">
                <v:path arrowok="t"/>
              </v:shape>
            </v:group>
            <v:group style="position:absolute;left:11425;top:250;width:2;height:80" coordorigin="11425,250" coordsize="2,80">
              <v:shape style="position:absolute;left:11425;top:250;width:2;height:80" coordorigin="11425,250" coordsize="1,80" path="m11425,330l11425,250e" filled="false" stroked="true" strokeweight=".748pt" strokecolor="#939598">
                <v:path arrowok="t"/>
              </v:shape>
            </v:group>
            <v:group style="position:absolute;left:11385;top:250;width:2;height:80" coordorigin="11385,250" coordsize="2,80">
              <v:shape style="position:absolute;left:11385;top:250;width:2;height:80" coordorigin="11385,250" coordsize="1,80" path="m11385,330l11385,250e" filled="false" stroked="true" strokeweight=".748pt" strokecolor="#939598">
                <v:path arrowok="t"/>
              </v:shape>
            </v:group>
            <v:group style="position:absolute;left:11345;top:250;width:2;height:80" coordorigin="11345,250" coordsize="2,80">
              <v:shape style="position:absolute;left:11345;top:250;width:2;height:80" coordorigin="11345,250" coordsize="1,80" path="m11345,330l11345,250e" filled="false" stroked="true" strokeweight=".748pt" strokecolor="#939598">
                <v:path arrowok="t"/>
              </v:shape>
            </v:group>
            <v:group style="position:absolute;left:11305;top:250;width:2;height:80" coordorigin="11305,250" coordsize="2,80">
              <v:shape style="position:absolute;left:11305;top:250;width:2;height:80" coordorigin="11305,250" coordsize="1,80" path="m11305,330l11305,250e" filled="false" stroked="true" strokeweight=".748pt" strokecolor="#939598">
                <v:path arrowok="t"/>
              </v:shape>
            </v:group>
            <v:group style="position:absolute;left:11265;top:250;width:2;height:80" coordorigin="11265,250" coordsize="2,80">
              <v:shape style="position:absolute;left:11265;top:250;width:2;height:80" coordorigin="11265,250" coordsize="0,80" path="m11265,330l11265,250e" filled="false" stroked="true" strokeweight=".748pt" strokecolor="#939598">
                <v:path arrowok="t"/>
              </v:shape>
            </v:group>
            <v:group style="position:absolute;left:11224;top:250;width:2;height:80" coordorigin="11224,250" coordsize="2,80">
              <v:shape style="position:absolute;left:11224;top:250;width:2;height:80" coordorigin="11224,250" coordsize="0,80" path="m11224,330l11224,250e" filled="false" stroked="true" strokeweight=".748pt" strokecolor="#939598">
                <v:path arrowok="t"/>
              </v:shape>
            </v:group>
            <v:group style="position:absolute;left:11184;top:250;width:2;height:80" coordorigin="11184,250" coordsize="2,80">
              <v:shape style="position:absolute;left:11184;top:250;width:2;height:80" coordorigin="11184,250" coordsize="0,80" path="m11184,330l11184,250e" filled="false" stroked="true" strokeweight=".748pt" strokecolor="#939598">
                <v:path arrowok="t"/>
              </v:shape>
            </v:group>
            <v:group style="position:absolute;left:11144;top:250;width:2;height:80" coordorigin="11144,250" coordsize="2,80">
              <v:shape style="position:absolute;left:11144;top:250;width:2;height:80" coordorigin="11144,250" coordsize="1,80" path="m11144,330l11144,250e" filled="false" stroked="true" strokeweight=".748pt" strokecolor="#939598">
                <v:path arrowok="t"/>
              </v:shape>
            </v:group>
            <v:group style="position:absolute;left:11104;top:250;width:2;height:80" coordorigin="11104,250" coordsize="2,80">
              <v:shape style="position:absolute;left:11104;top:250;width:2;height:80" coordorigin="11104,250" coordsize="0,80" path="m11104,330l11104,250e" filled="false" stroked="true" strokeweight=".748pt" strokecolor="#939598">
                <v:path arrowok="t"/>
              </v:shape>
            </v:group>
            <v:group style="position:absolute;left:11064;top:250;width:2;height:80" coordorigin="11064,250" coordsize="2,80">
              <v:shape style="position:absolute;left:11064;top:250;width:2;height:80" coordorigin="11064,250" coordsize="0,80" path="m11064,330l11064,250e" filled="false" stroked="true" strokeweight=".748pt" strokecolor="#939598">
                <v:path arrowok="t"/>
              </v:shape>
            </v:group>
            <v:group style="position:absolute;left:11024;top:250;width:2;height:80" coordorigin="11024,250" coordsize="2,80">
              <v:shape style="position:absolute;left:11024;top:250;width:2;height:80" coordorigin="11024,250" coordsize="1,80" path="m11024,330l11024,250e" filled="false" stroked="true" strokeweight=".748pt" strokecolor="#939598">
                <v:path arrowok="t"/>
              </v:shape>
            </v:group>
            <v:group style="position:absolute;left:10984;top:250;width:2;height:80" coordorigin="10984,250" coordsize="2,80">
              <v:shape style="position:absolute;left:10984;top:250;width:2;height:80" coordorigin="10984,250" coordsize="0,80" path="m10984,330l10984,250e" filled="false" stroked="true" strokeweight=".748pt" strokecolor="#939598">
                <v:path arrowok="t"/>
              </v:shape>
            </v:group>
            <v:group style="position:absolute;left:10944;top:250;width:2;height:80" coordorigin="10944,250" coordsize="2,80">
              <v:shape style="position:absolute;left:10944;top:250;width:2;height:80" coordorigin="10944,250" coordsize="0,80" path="m10944,330l10944,250e" filled="false" stroked="true" strokeweight=".748pt" strokecolor="#939598">
                <v:path arrowok="t"/>
              </v:shape>
            </v:group>
            <v:group style="position:absolute;left:10904;top:250;width:2;height:80" coordorigin="10904,250" coordsize="2,80">
              <v:shape style="position:absolute;left:10904;top:250;width:2;height:80" coordorigin="10904,250" coordsize="0,80" path="m10904,330l10904,250e" filled="false" stroked="true" strokeweight=".748pt" strokecolor="#939598">
                <v:path arrowok="t"/>
              </v:shape>
            </v:group>
            <v:group style="position:absolute;left:10864;top:250;width:2;height:80" coordorigin="10864,250" coordsize="2,80">
              <v:shape style="position:absolute;left:10864;top:250;width:2;height:80" coordorigin="10864,250" coordsize="0,80" path="m10864,330l10864,250e" filled="false" stroked="true" strokeweight=".748pt" strokecolor="#939598">
                <v:path arrowok="t"/>
              </v:shape>
            </v:group>
            <v:group style="position:absolute;left:10824;top:250;width:2;height:80" coordorigin="10824,250" coordsize="2,80">
              <v:shape style="position:absolute;left:10824;top:250;width:2;height:80" coordorigin="10824,250" coordsize="1,80" path="m10824,330l10824,250e" filled="false" stroked="true" strokeweight=".748pt" strokecolor="#939598">
                <v:path arrowok="t"/>
              </v:shape>
            </v:group>
            <v:group style="position:absolute;left:10784;top:250;width:2;height:80" coordorigin="10784,250" coordsize="2,80">
              <v:shape style="position:absolute;left:10784;top:250;width:2;height:80" coordorigin="10784,250" coordsize="0,80" path="m10784,330l10784,250e" filled="false" stroked="true" strokeweight=".748pt" strokecolor="#939598">
                <v:path arrowok="t"/>
              </v:shape>
            </v:group>
            <v:group style="position:absolute;left:10744;top:250;width:2;height:80" coordorigin="10744,250" coordsize="2,80">
              <v:shape style="position:absolute;left:10744;top:250;width:2;height:80" coordorigin="10744,250" coordsize="0,80" path="m10744,330l10744,250e" filled="false" stroked="true" strokeweight=".748pt" strokecolor="#939598">
                <v:path arrowok="t"/>
              </v:shape>
            </v:group>
            <v:group style="position:absolute;left:10704;top:250;width:2;height:80" coordorigin="10704,250" coordsize="2,80">
              <v:shape style="position:absolute;left:10704;top:250;width:2;height:80" coordorigin="10704,250" coordsize="1,80" path="m10704,330l10704,250e" filled="false" stroked="true" strokeweight=".748pt" strokecolor="#939598">
                <v:path arrowok="t"/>
              </v:shape>
            </v:group>
            <v:group style="position:absolute;left:10664;top:250;width:2;height:80" coordorigin="10664,250" coordsize="2,80">
              <v:shape style="position:absolute;left:10664;top:250;width:2;height:80" coordorigin="10664,250" coordsize="0,80" path="m10664,330l10664,250e" filled="false" stroked="true" strokeweight=".748pt" strokecolor="#939598">
                <v:path arrowok="t"/>
              </v:shape>
            </v:group>
            <v:group style="position:absolute;left:10624;top:250;width:2;height:80" coordorigin="10624,250" coordsize="2,80">
              <v:shape style="position:absolute;left:10624;top:250;width:2;height:80" coordorigin="10624,250" coordsize="0,80" path="m10624,330l10624,250e" filled="false" stroked="true" strokeweight=".748pt" strokecolor="#939598">
                <v:path arrowok="t"/>
              </v:shape>
            </v:group>
            <v:group style="position:absolute;left:10584;top:250;width:2;height:80" coordorigin="10584,250" coordsize="2,80">
              <v:shape style="position:absolute;left:10584;top:250;width:2;height:80" coordorigin="10584,250" coordsize="0,80" path="m10584,330l10584,250e" filled="false" stroked="true" strokeweight=".748pt" strokecolor="#939598">
                <v:path arrowok="t"/>
              </v:shape>
            </v:group>
            <v:group style="position:absolute;left:10543;top:250;width:2;height:80" coordorigin="10543,250" coordsize="2,80">
              <v:shape style="position:absolute;left:10543;top:250;width:2;height:80" coordorigin="10543,250" coordsize="0,80" path="m10543,330l10543,250e" filled="false" stroked="true" strokeweight=".748pt" strokecolor="#939598">
                <v:path arrowok="t"/>
              </v:shape>
            </v:group>
            <v:group style="position:absolute;left:10503;top:250;width:2;height:80" coordorigin="10503,250" coordsize="2,80">
              <v:shape style="position:absolute;left:10503;top:250;width:2;height:80" coordorigin="10503,250" coordsize="1,80" path="m10503,330l10503,250e" filled="false" stroked="true" strokeweight=".748pt" strokecolor="#939598">
                <v:path arrowok="t"/>
              </v:shape>
            </v:group>
            <v:group style="position:absolute;left:10463;top:251;width:2;height:80" coordorigin="10463,251" coordsize="2,80">
              <v:shape style="position:absolute;left:10463;top:251;width:2;height:80" coordorigin="10463,251" coordsize="0,80" path="m10463,331l10463,251e" filled="false" stroked="true" strokeweight=".748pt" strokecolor="#939598">
                <v:path arrowok="t"/>
              </v:shape>
            </v:group>
            <v:group style="position:absolute;left:10423;top:251;width:2;height:80" coordorigin="10423,251" coordsize="2,80">
              <v:shape style="position:absolute;left:10423;top:251;width:2;height:80" coordorigin="10423,251" coordsize="0,80" path="m10423,331l10423,251e" filled="false" stroked="true" strokeweight=".748pt" strokecolor="#939598">
                <v:path arrowok="t"/>
              </v:shape>
            </v:group>
            <v:group style="position:absolute;left:10383;top:251;width:2;height:80" coordorigin="10383,251" coordsize="2,80">
              <v:shape style="position:absolute;left:10383;top:251;width:2;height:80" coordorigin="10383,251" coordsize="1,80" path="m10383,331l10383,251e" filled="false" stroked="true" strokeweight=".748pt" strokecolor="#939598">
                <v:path arrowok="t"/>
              </v:shape>
            </v:group>
            <v:group style="position:absolute;left:10343;top:251;width:2;height:80" coordorigin="10343,251" coordsize="2,80">
              <v:shape style="position:absolute;left:10343;top:251;width:2;height:80" coordorigin="10343,251" coordsize="0,80" path="m10343,331l10343,251e" filled="false" stroked="true" strokeweight=".748pt" strokecolor="#939598">
                <v:path arrowok="t"/>
              </v:shape>
            </v:group>
            <v:group style="position:absolute;left:10303;top:251;width:2;height:80" coordorigin="10303,251" coordsize="2,80">
              <v:shape style="position:absolute;left:10303;top:251;width:2;height:80" coordorigin="10303,251" coordsize="0,80" path="m10303,331l10303,251e" filled="false" stroked="true" strokeweight=".748pt" strokecolor="#939598">
                <v:path arrowok="t"/>
              </v:shape>
            </v:group>
            <v:group style="position:absolute;left:10263;top:251;width:2;height:80" coordorigin="10263,251" coordsize="2,80">
              <v:shape style="position:absolute;left:10263;top:251;width:2;height:80" coordorigin="10263,251" coordsize="1,80" path="m10263,331l10263,251e" filled="false" stroked="true" strokeweight=".748pt" strokecolor="#939598">
                <v:path arrowok="t"/>
              </v:shape>
            </v:group>
            <v:group style="position:absolute;left:10223;top:251;width:2;height:80" coordorigin="10223,251" coordsize="2,80">
              <v:shape style="position:absolute;left:10223;top:251;width:2;height:80" coordorigin="10223,251" coordsize="1,80" path="m10223,331l10223,251e" filled="false" stroked="true" strokeweight=".748pt" strokecolor="#939598">
                <v:path arrowok="t"/>
              </v:shape>
            </v:group>
            <v:group style="position:absolute;left:10183;top:251;width:2;height:80" coordorigin="10183,251" coordsize="2,80">
              <v:shape style="position:absolute;left:10183;top:251;width:2;height:80" coordorigin="10183,251" coordsize="1,80" path="m10183,331l10183,251e" filled="false" stroked="true" strokeweight=".748pt" strokecolor="#939598">
                <v:path arrowok="t"/>
              </v:shape>
            </v:group>
            <v:group style="position:absolute;left:10143;top:251;width:2;height:80" coordorigin="10143,251" coordsize="2,80">
              <v:shape style="position:absolute;left:10143;top:251;width:2;height:80" coordorigin="10143,251" coordsize="1,80" path="m10143,331l10143,251e" filled="false" stroked="true" strokeweight=".748pt" strokecolor="#939598">
                <v:path arrowok="t"/>
              </v:shape>
            </v:group>
            <v:group style="position:absolute;left:10103;top:251;width:2;height:80" coordorigin="10103,251" coordsize="2,80">
              <v:shape style="position:absolute;left:10103;top:251;width:2;height:80" coordorigin="10103,251" coordsize="1,80" path="m10103,331l10103,251e" filled="false" stroked="true" strokeweight=".748pt" strokecolor="#939598">
                <v:path arrowok="t"/>
              </v:shape>
            </v:group>
            <v:group style="position:absolute;left:10063;top:251;width:2;height:80" coordorigin="10063,251" coordsize="2,80">
              <v:shape style="position:absolute;left:10063;top:251;width:2;height:80" coordorigin="10063,251" coordsize="0,80" path="m10063,331l10063,251e" filled="false" stroked="true" strokeweight=".748pt" strokecolor="#939598">
                <v:path arrowok="t"/>
              </v:shape>
            </v:group>
            <v:group style="position:absolute;left:10023;top:251;width:2;height:80" coordorigin="10023,251" coordsize="2,80">
              <v:shape style="position:absolute;left:10023;top:251;width:2;height:80" coordorigin="10023,251" coordsize="0,80" path="m10023,331l10023,251e" filled="false" stroked="true" strokeweight=".748pt" strokecolor="#939598">
                <v:path arrowok="t"/>
              </v:shape>
            </v:group>
            <v:group style="position:absolute;left:9983;top:251;width:2;height:80" coordorigin="9983,251" coordsize="2,80">
              <v:shape style="position:absolute;left:9983;top:251;width:2;height:80" coordorigin="9983,251" coordsize="0,80" path="m9983,331l9983,251e" filled="false" stroked="true" strokeweight=".748pt" strokecolor="#939598">
                <v:path arrowok="t"/>
              </v:shape>
            </v:group>
            <v:group style="position:absolute;left:9943;top:251;width:2;height:80" coordorigin="9943,251" coordsize="2,80">
              <v:shape style="position:absolute;left:9943;top:251;width:2;height:80" coordorigin="9943,251" coordsize="1,80" path="m9943,331l9943,251e" filled="false" stroked="true" strokeweight=".748pt" strokecolor="#939598">
                <v:path arrowok="t"/>
              </v:shape>
            </v:group>
            <v:group style="position:absolute;left:9902;top:251;width:2;height:80" coordorigin="9902,251" coordsize="2,80">
              <v:shape style="position:absolute;left:9902;top:251;width:2;height:80" coordorigin="9902,251" coordsize="0,80" path="m9902,331l9902,251e" filled="false" stroked="true" strokeweight=".748pt" strokecolor="#939598">
                <v:path arrowok="t"/>
              </v:shape>
            </v:group>
            <v:group style="position:absolute;left:9862;top:251;width:2;height:80" coordorigin="9862,251" coordsize="2,80">
              <v:shape style="position:absolute;left:9862;top:251;width:2;height:80" coordorigin="9862,251" coordsize="0,80" path="m9862,331l9862,251e" filled="false" stroked="true" strokeweight=".748pt" strokecolor="#939598">
                <v:path arrowok="t"/>
              </v:shape>
            </v:group>
            <v:group style="position:absolute;left:9822;top:251;width:2;height:80" coordorigin="9822,251" coordsize="2,80">
              <v:shape style="position:absolute;left:9822;top:251;width:2;height:80" coordorigin="9822,251" coordsize="0,80" path="m9822,331l9822,251e" filled="false" stroked="true" strokeweight=".748pt" strokecolor="#939598">
                <v:path arrowok="t"/>
              </v:shape>
            </v:group>
            <v:group style="position:absolute;left:9782;top:251;width:2;height:80" coordorigin="9782,251" coordsize="2,80">
              <v:shape style="position:absolute;left:9782;top:251;width:2;height:80" coordorigin="9782,251" coordsize="0,80" path="m9782,331l9782,251e" filled="false" stroked="true" strokeweight=".748pt" strokecolor="#939598">
                <v:path arrowok="t"/>
              </v:shape>
            </v:group>
            <v:group style="position:absolute;left:9742;top:251;width:2;height:80" coordorigin="9742,251" coordsize="2,80">
              <v:shape style="position:absolute;left:9742;top:251;width:2;height:80" coordorigin="9742,251" coordsize="0,80" path="m9742,331l9742,251e" filled="false" stroked="true" strokeweight=".748pt" strokecolor="#939598">
                <v:path arrowok="t"/>
              </v:shape>
            </v:group>
            <v:group style="position:absolute;left:9702;top:251;width:2;height:80" coordorigin="9702,251" coordsize="2,80">
              <v:shape style="position:absolute;left:9702;top:251;width:2;height:80" coordorigin="9702,251" coordsize="0,80" path="m9702,331l9702,251e" filled="false" stroked="true" strokeweight=".748pt" strokecolor="#939598">
                <v:path arrowok="t"/>
              </v:shape>
            </v:group>
            <v:group style="position:absolute;left:9662;top:251;width:2;height:80" coordorigin="9662,251" coordsize="2,80">
              <v:shape style="position:absolute;left:9662;top:251;width:2;height:80" coordorigin="9662,251" coordsize="0,80" path="m9662,331l9662,251e" filled="false" stroked="true" strokeweight=".748pt" strokecolor="#939598">
                <v:path arrowok="t"/>
              </v:shape>
            </v:group>
            <v:group style="position:absolute;left:9622;top:251;width:2;height:80" coordorigin="9622,251" coordsize="2,80">
              <v:shape style="position:absolute;left:9622;top:251;width:2;height:80" coordorigin="9622,251" coordsize="1,80" path="m9622,331l9622,251e" filled="false" stroked="true" strokeweight=".748pt" strokecolor="#939598">
                <v:path arrowok="t"/>
              </v:shape>
            </v:group>
            <v:group style="position:absolute;left:9582;top:251;width:2;height:80" coordorigin="9582,251" coordsize="2,80">
              <v:shape style="position:absolute;left:9582;top:251;width:2;height:80" coordorigin="9582,251" coordsize="0,80" path="m9582,331l9582,251e" filled="false" stroked="true" strokeweight=".748pt" strokecolor="#939598">
                <v:path arrowok="t"/>
              </v:shape>
            </v:group>
            <v:group style="position:absolute;left:9542;top:251;width:2;height:80" coordorigin="9542,251" coordsize="2,80">
              <v:shape style="position:absolute;left:9542;top:251;width:2;height:80" coordorigin="9542,251" coordsize="0,80" path="m9542,331l9542,251e" filled="false" stroked="true" strokeweight=".748pt" strokecolor="#939598">
                <v:path arrowok="t"/>
              </v:shape>
            </v:group>
            <v:group style="position:absolute;left:9502;top:251;width:2;height:80" coordorigin="9502,251" coordsize="2,80">
              <v:shape style="position:absolute;left:9502;top:251;width:2;height:80" coordorigin="9502,251" coordsize="0,80" path="m9502,331l9502,251e" filled="false" stroked="true" strokeweight=".748pt" strokecolor="#939598">
                <v:path arrowok="t"/>
              </v:shape>
            </v:group>
            <v:group style="position:absolute;left:9462;top:251;width:2;height:80" coordorigin="9462,251" coordsize="2,80">
              <v:shape style="position:absolute;left:9462;top:251;width:2;height:80" coordorigin="9462,251" coordsize="0,80" path="m9462,331l9462,251e" filled="false" stroked="true" strokeweight=".748pt" strokecolor="#939598">
                <v:path arrowok="t"/>
              </v:shape>
            </v:group>
            <v:group style="position:absolute;left:9422;top:251;width:2;height:80" coordorigin="9422,251" coordsize="2,80">
              <v:shape style="position:absolute;left:9422;top:251;width:2;height:80" coordorigin="9422,251" coordsize="0,80" path="m9422,331l9422,251e" filled="false" stroked="true" strokeweight=".748pt" strokecolor="#939598">
                <v:path arrowok="t"/>
              </v:shape>
            </v:group>
            <v:group style="position:absolute;left:9382;top:251;width:2;height:80" coordorigin="9382,251" coordsize="2,80">
              <v:shape style="position:absolute;left:9382;top:251;width:2;height:80" coordorigin="9382,251" coordsize="0,80" path="m9382,331l9382,251e" filled="false" stroked="true" strokeweight=".748pt" strokecolor="#939598">
                <v:path arrowok="t"/>
              </v:shape>
            </v:group>
            <v:group style="position:absolute;left:9342;top:251;width:2;height:80" coordorigin="9342,251" coordsize="2,80">
              <v:shape style="position:absolute;left:9342;top:251;width:2;height:80" coordorigin="9342,251" coordsize="0,80" path="m9342,331l9342,251e" filled="false" stroked="true" strokeweight=".748pt" strokecolor="#939598">
                <v:path arrowok="t"/>
              </v:shape>
            </v:group>
            <v:group style="position:absolute;left:9302;top:251;width:2;height:80" coordorigin="9302,251" coordsize="2,80">
              <v:shape style="position:absolute;left:9302;top:251;width:2;height:80" coordorigin="9302,251" coordsize="1,80" path="m9302,331l9302,251e" filled="false" stroked="true" strokeweight=".748pt" strokecolor="#939598">
                <v:path arrowok="t"/>
              </v:shape>
            </v:group>
            <v:group style="position:absolute;left:9262;top:251;width:2;height:80" coordorigin="9262,251" coordsize="2,80">
              <v:shape style="position:absolute;left:9262;top:251;width:2;height:80" coordorigin="9262,251" coordsize="0,80" path="m9262,331l9262,251e" filled="false" stroked="true" strokeweight=".748pt" strokecolor="#939598">
                <v:path arrowok="t"/>
              </v:shape>
            </v:group>
            <v:group style="position:absolute;left:9221;top:251;width:2;height:80" coordorigin="9221,251" coordsize="2,80">
              <v:shape style="position:absolute;left:9221;top:251;width:2;height:80" coordorigin="9221,251" coordsize="0,80" path="m9221,331l9221,251e" filled="false" stroked="true" strokeweight=".748pt" strokecolor="#939598">
                <v:path arrowok="t"/>
              </v:shape>
            </v:group>
            <v:group style="position:absolute;left:9181;top:251;width:2;height:80" coordorigin="9181,251" coordsize="2,80">
              <v:shape style="position:absolute;left:9181;top:251;width:2;height:80" coordorigin="9181,251" coordsize="0,80" path="m9181,331l9181,251e" filled="false" stroked="true" strokeweight=".748pt" strokecolor="#939598">
                <v:path arrowok="t"/>
              </v:shape>
            </v:group>
            <v:group style="position:absolute;left:9141;top:251;width:2;height:80" coordorigin="9141,251" coordsize="2,80">
              <v:shape style="position:absolute;left:9141;top:251;width:2;height:80" coordorigin="9141,251" coordsize="0,80" path="m9141,331l9141,251e" filled="false" stroked="true" strokeweight=".748pt" strokecolor="#939598">
                <v:path arrowok="t"/>
              </v:shape>
            </v:group>
            <v:group style="position:absolute;left:9101;top:251;width:2;height:80" coordorigin="9101,251" coordsize="2,80">
              <v:shape style="position:absolute;left:9101;top:251;width:2;height:80" coordorigin="9101,251" coordsize="1,80" path="m9101,331l9101,251e" filled="false" stroked="true" strokeweight=".748pt" strokecolor="#939598">
                <v:path arrowok="t"/>
              </v:shape>
            </v:group>
            <v:group style="position:absolute;left:9061;top:251;width:2;height:80" coordorigin="9061,251" coordsize="2,80">
              <v:shape style="position:absolute;left:9061;top:251;width:2;height:80" coordorigin="9061,251" coordsize="1,80" path="m9061,331l9061,251e" filled="false" stroked="true" strokeweight=".748pt" strokecolor="#939598">
                <v:path arrowok="t"/>
              </v:shape>
            </v:group>
            <v:group style="position:absolute;left:9021;top:251;width:2;height:80" coordorigin="9021,251" coordsize="2,80">
              <v:shape style="position:absolute;left:9021;top:251;width:2;height:80" coordorigin="9021,251" coordsize="1,80" path="m9021,331l9021,251e" filled="false" stroked="true" strokeweight=".748pt" strokecolor="#939598">
                <v:path arrowok="t"/>
              </v:shape>
            </v:group>
            <v:group style="position:absolute;left:8981;top:251;width:2;height:80" coordorigin="8981,251" coordsize="2,80">
              <v:shape style="position:absolute;left:8981;top:251;width:2;height:80" coordorigin="8981,251" coordsize="1,80" path="m8981,331l8981,251e" filled="false" stroked="true" strokeweight=".748pt" strokecolor="#939598">
                <v:path arrowok="t"/>
              </v:shape>
            </v:group>
            <v:group style="position:absolute;left:8941;top:251;width:2;height:80" coordorigin="8941,251" coordsize="2,80">
              <v:shape style="position:absolute;left:8941;top:251;width:2;height:80" coordorigin="8941,251" coordsize="1,80" path="m8941,331l8941,251e" filled="false" stroked="true" strokeweight=".748pt" strokecolor="#939598">
                <v:path arrowok="t"/>
              </v:shape>
            </v:group>
            <v:group style="position:absolute;left:8901;top:251;width:2;height:80" coordorigin="8901,251" coordsize="2,80">
              <v:shape style="position:absolute;left:8901;top:251;width:2;height:80" coordorigin="8901,251" coordsize="0,80" path="m8901,331l8901,251e" filled="false" stroked="true" strokeweight=".748pt" strokecolor="#939598">
                <v:path arrowok="t"/>
              </v:shape>
            </v:group>
            <v:group style="position:absolute;left:8861;top:251;width:2;height:80" coordorigin="8861,251" coordsize="2,80">
              <v:shape style="position:absolute;left:8861;top:251;width:2;height:80" coordorigin="8861,251" coordsize="1,80" path="m8861,331l8861,251e" filled="false" stroked="true" strokeweight=".748pt" strokecolor="#939598">
                <v:path arrowok="t"/>
              </v:shape>
            </v:group>
            <v:group style="position:absolute;left:8821;top:251;width:2;height:80" coordorigin="8821,251" coordsize="2,80">
              <v:shape style="position:absolute;left:8821;top:251;width:2;height:80" coordorigin="8821,251" coordsize="0,80" path="m8821,331l8821,251e" filled="false" stroked="true" strokeweight=".748pt" strokecolor="#939598">
                <v:path arrowok="t"/>
              </v:shape>
            </v:group>
            <v:group style="position:absolute;left:8781;top:251;width:2;height:80" coordorigin="8781,251" coordsize="2,80">
              <v:shape style="position:absolute;left:8781;top:251;width:2;height:80" coordorigin="8781,251" coordsize="0,80" path="m8781,331l8781,251e" filled="false" stroked="true" strokeweight=".748pt" strokecolor="#939598">
                <v:path arrowok="t"/>
              </v:shape>
            </v:group>
            <v:group style="position:absolute;left:8741;top:251;width:2;height:80" coordorigin="8741,251" coordsize="2,80">
              <v:shape style="position:absolute;left:8741;top:251;width:2;height:80" coordorigin="8741,251" coordsize="1,80" path="m8741,331l8741,251e" filled="false" stroked="true" strokeweight=".748pt" strokecolor="#939598">
                <v:path arrowok="t"/>
              </v:shape>
            </v:group>
            <v:group style="position:absolute;left:8701;top:251;width:2;height:80" coordorigin="8701,251" coordsize="2,80">
              <v:shape style="position:absolute;left:8701;top:251;width:2;height:80" coordorigin="8701,251" coordsize="0,80" path="m8701,331l8701,251e" filled="false" stroked="true" strokeweight=".748pt" strokecolor="#939598">
                <v:path arrowok="t"/>
              </v:shape>
            </v:group>
            <v:group style="position:absolute;left:8661;top:251;width:2;height:80" coordorigin="8661,251" coordsize="2,80">
              <v:shape style="position:absolute;left:8661;top:251;width:2;height:80" coordorigin="8661,251" coordsize="0,80" path="m8661,331l8661,251e" filled="false" stroked="true" strokeweight=".748pt" strokecolor="#939598">
                <v:path arrowok="t"/>
              </v:shape>
            </v:group>
            <v:group style="position:absolute;left:8621;top:251;width:2;height:80" coordorigin="8621,251" coordsize="2,80">
              <v:shape style="position:absolute;left:8621;top:251;width:2;height:80" coordorigin="8621,251" coordsize="0,80" path="m8621,331l8621,251e" filled="false" stroked="true" strokeweight=".748pt" strokecolor="#939598">
                <v:path arrowok="t"/>
              </v:shape>
            </v:group>
            <v:group style="position:absolute;left:8580;top:251;width:2;height:80" coordorigin="8580,251" coordsize="2,80">
              <v:shape style="position:absolute;left:8580;top:251;width:2;height:80" coordorigin="8580,251" coordsize="0,80" path="m8580,331l8580,251e" filled="false" stroked="true" strokeweight=".748pt" strokecolor="#939598">
                <v:path arrowok="t"/>
              </v:shape>
            </v:group>
            <v:group style="position:absolute;left:8540;top:251;width:2;height:80" coordorigin="8540,251" coordsize="2,80">
              <v:shape style="position:absolute;left:8540;top:251;width:2;height:80" coordorigin="8540,251" coordsize="1,80" path="m8540,331l8540,251e" filled="false" stroked="true" strokeweight=".748pt" strokecolor="#939598">
                <v:path arrowok="t"/>
              </v:shape>
            </v:group>
            <v:group style="position:absolute;left:8500;top:251;width:2;height:80" coordorigin="8500,251" coordsize="2,80">
              <v:shape style="position:absolute;left:8500;top:251;width:2;height:80" coordorigin="8500,251" coordsize="0,80" path="m8500,331l8500,251e" filled="false" stroked="true" strokeweight=".748pt" strokecolor="#939598">
                <v:path arrowok="t"/>
              </v:shape>
            </v:group>
            <v:group style="position:absolute;left:8460;top:251;width:2;height:80" coordorigin="8460,251" coordsize="2,80">
              <v:shape style="position:absolute;left:8460;top:251;width:2;height:80" coordorigin="8460,251" coordsize="0,80" path="m8460,331l8460,251e" filled="false" stroked="true" strokeweight=".748pt" strokecolor="#939598">
                <v:path arrowok="t"/>
              </v:shape>
            </v:group>
            <v:group style="position:absolute;left:8420;top:251;width:2;height:80" coordorigin="8420,251" coordsize="2,80">
              <v:shape style="position:absolute;left:8420;top:251;width:2;height:80" coordorigin="8420,251" coordsize="1,80" path="m8420,331l8420,251e" filled="false" stroked="true" strokeweight=".748pt" strokecolor="#939598">
                <v:path arrowok="t"/>
              </v:shape>
            </v:group>
            <v:group style="position:absolute;left:8380;top:251;width:2;height:80" coordorigin="8380,251" coordsize="2,80">
              <v:shape style="position:absolute;left:8380;top:251;width:2;height:80" coordorigin="8380,251" coordsize="0,80" path="m8380,331l8380,251e" filled="false" stroked="true" strokeweight=".748pt" strokecolor="#939598">
                <v:path arrowok="t"/>
              </v:shape>
            </v:group>
            <v:group style="position:absolute;left:8340;top:251;width:2;height:80" coordorigin="8340,251" coordsize="2,80">
              <v:shape style="position:absolute;left:8340;top:251;width:2;height:80" coordorigin="8340,251" coordsize="0,80" path="m8340,331l8340,251e" filled="false" stroked="true" strokeweight=".748pt" strokecolor="#939598">
                <v:path arrowok="t"/>
              </v:shape>
            </v:group>
            <v:group style="position:absolute;left:8300;top:251;width:2;height:80" coordorigin="8300,251" coordsize="2,80">
              <v:shape style="position:absolute;left:8300;top:251;width:2;height:80" coordorigin="8300,251" coordsize="0,80" path="m8300,331l8300,251e" filled="false" stroked="true" strokeweight=".748pt" strokecolor="#939598">
                <v:path arrowok="t"/>
              </v:shape>
            </v:group>
            <v:group style="position:absolute;left:8260;top:251;width:2;height:80" coordorigin="8260,251" coordsize="2,80">
              <v:shape style="position:absolute;left:8260;top:251;width:2;height:80" coordorigin="8260,251" coordsize="0,80" path="m8260,331l8260,251e" filled="false" stroked="true" strokeweight=".748pt" strokecolor="#939598">
                <v:path arrowok="t"/>
              </v:shape>
            </v:group>
            <v:group style="position:absolute;left:8220;top:251;width:2;height:80" coordorigin="8220,251" coordsize="2,80">
              <v:shape style="position:absolute;left:8220;top:251;width:2;height:80" coordorigin="8220,251" coordsize="1,80" path="m8220,331l8220,251e" filled="false" stroked="true" strokeweight=".748pt" strokecolor="#939598">
                <v:path arrowok="t"/>
              </v:shape>
            </v:group>
            <v:group style="position:absolute;left:8180;top:251;width:2;height:80" coordorigin="8180,251" coordsize="2,80">
              <v:shape style="position:absolute;left:8180;top:251;width:2;height:80" coordorigin="8180,251" coordsize="0,80" path="m8180,331l8180,251e" filled="false" stroked="true" strokeweight=".748pt" strokecolor="#939598">
                <v:path arrowok="t"/>
              </v:shape>
            </v:group>
            <v:group style="position:absolute;left:8140;top:251;width:2;height:80" coordorigin="8140,251" coordsize="2,80">
              <v:shape style="position:absolute;left:8140;top:251;width:2;height:80" coordorigin="8140,251" coordsize="0,80" path="m8140,331l8140,251e" filled="false" stroked="true" strokeweight=".748pt" strokecolor="#939598">
                <v:path arrowok="t"/>
              </v:shape>
            </v:group>
            <v:group style="position:absolute;left:8100;top:251;width:2;height:80" coordorigin="8100,251" coordsize="2,80">
              <v:shape style="position:absolute;left:8100;top:251;width:2;height:80" coordorigin="8100,251" coordsize="1,80" path="m8100,331l8100,251e" filled="false" stroked="true" strokeweight=".748pt" strokecolor="#939598">
                <v:path arrowok="t"/>
              </v:shape>
            </v:group>
            <v:group style="position:absolute;left:8060;top:251;width:2;height:80" coordorigin="8060,251" coordsize="2,80">
              <v:shape style="position:absolute;left:8060;top:251;width:2;height:80" coordorigin="8060,251" coordsize="0,80" path="m8060,331l8060,251e" filled="false" stroked="true" strokeweight=".748pt" strokecolor="#939598">
                <v:path arrowok="t"/>
              </v:shape>
            </v:group>
            <v:group style="position:absolute;left:8020;top:251;width:2;height:80" coordorigin="8020,251" coordsize="2,80">
              <v:shape style="position:absolute;left:8020;top:251;width:2;height:80" coordorigin="8020,251" coordsize="0,80" path="m8020,331l8020,251e" filled="false" stroked="true" strokeweight=".748pt" strokecolor="#939598">
                <v:path arrowok="t"/>
              </v:shape>
            </v:group>
            <v:group style="position:absolute;left:7980;top:251;width:2;height:80" coordorigin="7980,251" coordsize="2,80">
              <v:shape style="position:absolute;left:7980;top:251;width:2;height:80" coordorigin="7980,251" coordsize="0,80" path="m7980,331l7980,251e" filled="false" stroked="true" strokeweight=".748pt" strokecolor="#939598">
                <v:path arrowok="t"/>
              </v:shape>
            </v:group>
            <v:group style="position:absolute;left:7939;top:251;width:2;height:80" coordorigin="7939,251" coordsize="2,80">
              <v:shape style="position:absolute;left:7939;top:251;width:2;height:80" coordorigin="7939,251" coordsize="1,80" path="m7940,331l7939,251e" filled="false" stroked="true" strokeweight=".748pt" strokecolor="#939598">
                <v:path arrowok="t"/>
              </v:shape>
            </v:group>
            <v:group style="position:absolute;left:7899;top:251;width:2;height:80" coordorigin="7899,251" coordsize="2,80">
              <v:shape style="position:absolute;left:7899;top:251;width:2;height:80" coordorigin="7899,251" coordsize="1,80" path="m7899,331l7899,251e" filled="false" stroked="true" strokeweight=".748pt" strokecolor="#939598">
                <v:path arrowok="t"/>
              </v:shape>
            </v:group>
            <v:group style="position:absolute;left:7859;top:251;width:2;height:80" coordorigin="7859,251" coordsize="2,80">
              <v:shape style="position:absolute;left:7859;top:251;width:2;height:80" coordorigin="7859,251" coordsize="1,80" path="m7859,331l7859,251e" filled="false" stroked="true" strokeweight=".748pt" strokecolor="#939598">
                <v:path arrowok="t"/>
              </v:shape>
            </v:group>
            <v:group style="position:absolute;left:7819;top:251;width:2;height:80" coordorigin="7819,251" coordsize="2,80">
              <v:shape style="position:absolute;left:7819;top:251;width:2;height:80" coordorigin="7819,251" coordsize="1,80" path="m7819,331l7819,251e" filled="false" stroked="true" strokeweight=".748pt" strokecolor="#939598">
                <v:path arrowok="t"/>
              </v:shape>
            </v:group>
            <v:group style="position:absolute;left:7779;top:251;width:2;height:80" coordorigin="7779,251" coordsize="2,80">
              <v:shape style="position:absolute;left:7779;top:251;width:2;height:80" coordorigin="7779,251" coordsize="1,80" path="m7779,331l7779,251e" filled="false" stroked="true" strokeweight=".748pt" strokecolor="#939598">
                <v:path arrowok="t"/>
              </v:shape>
            </v:group>
            <v:group style="position:absolute;left:7739;top:251;width:2;height:80" coordorigin="7739,251" coordsize="2,80">
              <v:shape style="position:absolute;left:7739;top:251;width:2;height:80" coordorigin="7739,251" coordsize="1,80" path="m7739,331l7739,251e" filled="false" stroked="true" strokeweight=".748pt" strokecolor="#939598">
                <v:path arrowok="t"/>
              </v:shape>
            </v:group>
            <v:group style="position:absolute;left:7699;top:251;width:2;height:80" coordorigin="7699,251" coordsize="2,80">
              <v:shape style="position:absolute;left:7699;top:251;width:2;height:80" coordorigin="7699,251" coordsize="1,80" path="m7699,331l7699,251e" filled="false" stroked="true" strokeweight=".748pt" strokecolor="#939598">
                <v:path arrowok="t"/>
              </v:shape>
            </v:group>
            <v:group style="position:absolute;left:7659;top:251;width:2;height:80" coordorigin="7659,251" coordsize="2,80">
              <v:shape style="position:absolute;left:7659;top:251;width:2;height:80" coordorigin="7659,251" coordsize="1,80" path="m7659,331l7659,251e" filled="false" stroked="true" strokeweight=".748pt" strokecolor="#939598">
                <v:path arrowok="t"/>
              </v:shape>
            </v:group>
            <v:group style="position:absolute;left:7619;top:251;width:2;height:80" coordorigin="7619,251" coordsize="2,80">
              <v:shape style="position:absolute;left:7619;top:251;width:2;height:80" coordorigin="7619,251" coordsize="0,80" path="m7619,331l7619,251e" filled="false" stroked="true" strokeweight=".748pt" strokecolor="#939598">
                <v:path arrowok="t"/>
              </v:shape>
            </v:group>
            <v:group style="position:absolute;left:7579;top:251;width:2;height:80" coordorigin="7579,251" coordsize="2,80">
              <v:shape style="position:absolute;left:7579;top:251;width:2;height:80" coordorigin="7579,251" coordsize="0,80" path="m7579,331l7579,251e" filled="false" stroked="true" strokeweight=".748pt" strokecolor="#939598">
                <v:path arrowok="t"/>
              </v:shape>
            </v:group>
            <v:group style="position:absolute;left:7539;top:251;width:2;height:80" coordorigin="7539,251" coordsize="2,80">
              <v:shape style="position:absolute;left:7539;top:251;width:2;height:80" coordorigin="7539,251" coordsize="0,80" path="m7539,331l7539,251e" filled="false" stroked="true" strokeweight=".748pt" strokecolor="#939598">
                <v:path arrowok="t"/>
              </v:shape>
            </v:group>
            <v:group style="position:absolute;left:7499;top:251;width:2;height:80" coordorigin="7499,251" coordsize="2,80">
              <v:shape style="position:absolute;left:7499;top:251;width:2;height:80" coordorigin="7499,251" coordsize="0,80" path="m7499,331l7499,251e" filled="false" stroked="true" strokeweight=".748pt" strokecolor="#939598">
                <v:path arrowok="t"/>
              </v:shape>
            </v:group>
            <v:group style="position:absolute;left:7459;top:251;width:2;height:80" coordorigin="7459,251" coordsize="2,80">
              <v:shape style="position:absolute;left:7459;top:251;width:2;height:80" coordorigin="7459,251" coordsize="0,80" path="m7459,331l7459,251e" filled="false" stroked="true" strokeweight=".748pt" strokecolor="#939598">
                <v:path arrowok="t"/>
              </v:shape>
            </v:group>
            <v:group style="position:absolute;left:7419;top:251;width:2;height:80" coordorigin="7419,251" coordsize="2,80">
              <v:shape style="position:absolute;left:7419;top:251;width:2;height:80" coordorigin="7419,251" coordsize="0,80" path="m7419,331l7419,251e" filled="false" stroked="true" strokeweight=".748pt" strokecolor="#939598">
                <v:path arrowok="t"/>
              </v:shape>
            </v:group>
            <v:group style="position:absolute;left:7379;top:251;width:2;height:80" coordorigin="7379,251" coordsize="2,80">
              <v:shape style="position:absolute;left:7379;top:251;width:2;height:80" coordorigin="7379,251" coordsize="0,80" path="m7379,331l7379,251e" filled="false" stroked="true" strokeweight=".748pt" strokecolor="#939598">
                <v:path arrowok="t"/>
              </v:shape>
            </v:group>
            <v:group style="position:absolute;left:7339;top:251;width:2;height:80" coordorigin="7339,251" coordsize="2,80">
              <v:shape style="position:absolute;left:7339;top:251;width:2;height:80" coordorigin="7339,251" coordsize="1,80" path="m7339,331l7339,251e" filled="false" stroked="true" strokeweight=".748pt" strokecolor="#939598">
                <v:path arrowok="t"/>
              </v:shape>
            </v:group>
            <v:group style="position:absolute;left:7299;top:251;width:2;height:80" coordorigin="7299,251" coordsize="2,80">
              <v:shape style="position:absolute;left:7299;top:251;width:2;height:80" coordorigin="7299,251" coordsize="0,80" path="m7299,331l7299,251e" filled="false" stroked="true" strokeweight=".748pt" strokecolor="#939598">
                <v:path arrowok="t"/>
              </v:shape>
            </v:group>
            <v:group style="position:absolute;left:7258;top:251;width:2;height:80" coordorigin="7258,251" coordsize="2,80">
              <v:shape style="position:absolute;left:7258;top:251;width:2;height:80" coordorigin="7258,251" coordsize="0,80" path="m7258,331l7258,251e" filled="false" stroked="true" strokeweight=".748pt" strokecolor="#939598">
                <v:path arrowok="t"/>
              </v:shape>
            </v:group>
            <v:group style="position:absolute;left:7218;top:251;width:2;height:80" coordorigin="7218,251" coordsize="2,80">
              <v:shape style="position:absolute;left:7218;top:251;width:2;height:80" coordorigin="7218,251" coordsize="0,80" path="m7218,331l7218,251e" filled="false" stroked="true" strokeweight=".748pt" strokecolor="#939598">
                <v:path arrowok="t"/>
              </v:shape>
            </v:group>
            <v:group style="position:absolute;left:7178;top:251;width:2;height:80" coordorigin="7178,251" coordsize="2,80">
              <v:shape style="position:absolute;left:7178;top:251;width:2;height:80" coordorigin="7178,251" coordsize="0,80" path="m7178,331l7178,251e" filled="false" stroked="true" strokeweight=".748pt" strokecolor="#939598">
                <v:path arrowok="t"/>
              </v:shape>
            </v:group>
            <v:group style="position:absolute;left:7138;top:251;width:2;height:80" coordorigin="7138,251" coordsize="2,80">
              <v:shape style="position:absolute;left:7138;top:251;width:2;height:80" coordorigin="7138,251" coordsize="1,80" path="m7138,331l7138,251e" filled="false" stroked="true" strokeweight=".748pt" strokecolor="#939598">
                <v:path arrowok="t"/>
              </v:shape>
            </v:group>
            <v:group style="position:absolute;left:7098;top:252;width:2;height:80" coordorigin="7098,252" coordsize="2,80">
              <v:shape style="position:absolute;left:7098;top:252;width:2;height:80" coordorigin="7098,252" coordsize="0,80" path="m7098,332l7098,252e" filled="false" stroked="true" strokeweight=".748pt" strokecolor="#939598">
                <v:path arrowok="t"/>
              </v:shape>
            </v:group>
            <v:group style="position:absolute;left:7058;top:252;width:2;height:80" coordorigin="7058,252" coordsize="2,80">
              <v:shape style="position:absolute;left:7058;top:252;width:2;height:80" coordorigin="7058,252" coordsize="0,80" path="m7058,332l7058,252e" filled="false" stroked="true" strokeweight=".748pt" strokecolor="#939598">
                <v:path arrowok="t"/>
              </v:shape>
            </v:group>
            <v:group style="position:absolute;left:7018;top:252;width:2;height:80" coordorigin="7018,252" coordsize="2,80">
              <v:shape style="position:absolute;left:7018;top:252;width:2;height:80" coordorigin="7018,252" coordsize="1,80" path="m7018,332l7018,252e" filled="false" stroked="true" strokeweight=".748pt" strokecolor="#939598">
                <v:path arrowok="t"/>
              </v:shape>
            </v:group>
            <v:group style="position:absolute;left:6978;top:252;width:2;height:80" coordorigin="6978,252" coordsize="2,80">
              <v:shape style="position:absolute;left:6978;top:252;width:2;height:80" coordorigin="6978,252" coordsize="0,80" path="m6978,332l6978,252e" filled="false" stroked="true" strokeweight=".748pt" strokecolor="#939598">
                <v:path arrowok="t"/>
              </v:shape>
            </v:group>
            <v:group style="position:absolute;left:6938;top:252;width:2;height:80" coordorigin="6938,252" coordsize="2,80">
              <v:shape style="position:absolute;left:6938;top:252;width:2;height:80" coordorigin="6938,252" coordsize="0,80" path="m6938,332l6938,252e" filled="false" stroked="true" strokeweight=".748pt" strokecolor="#939598">
                <v:path arrowok="t"/>
              </v:shape>
            </v:group>
            <v:group style="position:absolute;left:6898;top:252;width:2;height:80" coordorigin="6898,252" coordsize="2,80">
              <v:shape style="position:absolute;left:6898;top:252;width:2;height:80" coordorigin="6898,252" coordsize="0,80" path="m6898,332l6898,252e" filled="false" stroked="true" strokeweight=".748pt" strokecolor="#939598">
                <v:path arrowok="t"/>
              </v:shape>
            </v:group>
            <v:group style="position:absolute;left:6858;top:252;width:2;height:80" coordorigin="6858,252" coordsize="2,80">
              <v:shape style="position:absolute;left:6858;top:252;width:2;height:80" coordorigin="6858,252" coordsize="0,80" path="m6858,332l6858,252e" filled="false" stroked="true" strokeweight=".748pt" strokecolor="#939598">
                <v:path arrowok="t"/>
              </v:shape>
            </v:group>
            <v:group style="position:absolute;left:6818;top:252;width:2;height:80" coordorigin="6818,252" coordsize="2,80">
              <v:shape style="position:absolute;left:6818;top:252;width:2;height:80" coordorigin="6818,252" coordsize="1,80" path="m6818,332l6818,252e" filled="false" stroked="true" strokeweight=".748pt" strokecolor="#939598">
                <v:path arrowok="t"/>
              </v:shape>
            </v:group>
            <v:group style="position:absolute;left:6778;top:252;width:2;height:80" coordorigin="6778,252" coordsize="2,80">
              <v:shape style="position:absolute;left:6778;top:252;width:2;height:80" coordorigin="6778,252" coordsize="0,80" path="m6778,332l6778,252e" filled="false" stroked="true" strokeweight=".748pt" strokecolor="#939598">
                <v:path arrowok="t"/>
              </v:shape>
            </v:group>
            <v:group style="position:absolute;left:6738;top:252;width:2;height:80" coordorigin="6738,252" coordsize="2,80">
              <v:shape style="position:absolute;left:6738;top:252;width:2;height:80" coordorigin="6738,252" coordsize="0,80" path="m6738,332l6738,252e" filled="false" stroked="true" strokeweight=".748pt" strokecolor="#939598">
                <v:path arrowok="t"/>
              </v:shape>
            </v:group>
            <v:group style="position:absolute;left:6698;top:252;width:2;height:80" coordorigin="6698,252" coordsize="2,80">
              <v:shape style="position:absolute;left:6698;top:252;width:2;height:80" coordorigin="6698,252" coordsize="1,80" path="m6698,332l6698,252e" filled="false" stroked="true" strokeweight=".748pt" strokecolor="#939598">
                <v:path arrowok="t"/>
              </v:shape>
            </v:group>
            <v:group style="position:absolute;left:6658;top:252;width:2;height:80" coordorigin="6658,252" coordsize="2,80">
              <v:shape style="position:absolute;left:6658;top:252;width:2;height:80" coordorigin="6658,252" coordsize="1,80" path="m6658,332l6658,252e" filled="false" stroked="true" strokeweight=".748pt" strokecolor="#939598">
                <v:path arrowok="t"/>
              </v:shape>
            </v:group>
            <v:group style="position:absolute;left:6617;top:252;width:2;height:80" coordorigin="6617,252" coordsize="2,80">
              <v:shape style="position:absolute;left:6617;top:252;width:2;height:80" coordorigin="6617,252" coordsize="1,80" path="m6618,332l6617,252e" filled="false" stroked="true" strokeweight=".748pt" strokecolor="#939598">
                <v:path arrowok="t"/>
              </v:shape>
            </v:group>
            <v:group style="position:absolute;left:6577;top:252;width:2;height:80" coordorigin="6577,252" coordsize="2,80">
              <v:shape style="position:absolute;left:6577;top:252;width:2;height:80" coordorigin="6577,252" coordsize="1,80" path="m6577,332l6577,252e" filled="false" stroked="true" strokeweight=".748pt" strokecolor="#939598">
                <v:path arrowok="t"/>
              </v:shape>
            </v:group>
            <v:group style="position:absolute;left:6537;top:252;width:2;height:80" coordorigin="6537,252" coordsize="2,80">
              <v:shape style="position:absolute;left:6537;top:252;width:2;height:80" coordorigin="6537,252" coordsize="1,80" path="m6537,332l6537,252e" filled="false" stroked="true" strokeweight=".748pt" strokecolor="#939598">
                <v:path arrowok="t"/>
              </v:shape>
            </v:group>
            <v:group style="position:absolute;left:6497;top:252;width:2;height:80" coordorigin="6497,252" coordsize="2,80">
              <v:shape style="position:absolute;left:6497;top:252;width:2;height:80" coordorigin="6497,252" coordsize="0,80" path="m6497,332l6497,252e" filled="false" stroked="true" strokeweight=".748pt" strokecolor="#939598">
                <v:path arrowok="t"/>
              </v:shape>
            </v:group>
            <v:group style="position:absolute;left:6457;top:252;width:2;height:80" coordorigin="6457,252" coordsize="2,80">
              <v:shape style="position:absolute;left:6457;top:252;width:2;height:80" coordorigin="6457,252" coordsize="1,80" path="m6457,332l6457,252e" filled="false" stroked="true" strokeweight=".748pt" strokecolor="#939598">
                <v:path arrowok="t"/>
              </v:shape>
            </v:group>
            <v:group style="position:absolute;left:6417;top:252;width:2;height:80" coordorigin="6417,252" coordsize="2,80">
              <v:shape style="position:absolute;left:6417;top:252;width:2;height:80" coordorigin="6417,252" coordsize="0,80" path="m6417,332l6417,252e" filled="false" stroked="true" strokeweight=".748pt" strokecolor="#939598">
                <v:path arrowok="t"/>
              </v:shape>
            </v:group>
            <v:group style="position:absolute;left:6377;top:252;width:2;height:80" coordorigin="6377,252" coordsize="2,80">
              <v:shape style="position:absolute;left:6377;top:252;width:2;height:80" coordorigin="6377,252" coordsize="0,80" path="m6377,332l6377,252e" filled="false" stroked="true" strokeweight=".748pt" strokecolor="#939598">
                <v:path arrowok="t"/>
              </v:shape>
            </v:group>
            <v:group style="position:absolute;left:6337;top:252;width:2;height:80" coordorigin="6337,252" coordsize="2,80">
              <v:shape style="position:absolute;left:6337;top:252;width:2;height:80" coordorigin="6337,252" coordsize="0,80" path="m6337,332l6337,252e" filled="false" stroked="true" strokeweight=".748pt" strokecolor="#939598">
                <v:path arrowok="t"/>
              </v:shape>
            </v:group>
            <v:group style="position:absolute;left:6297;top:252;width:2;height:80" coordorigin="6297,252" coordsize="2,80">
              <v:shape style="position:absolute;left:6297;top:252;width:2;height:80" coordorigin="6297,252" coordsize="0,80" path="m6297,332l6297,252e" filled="false" stroked="true" strokeweight=".748pt" strokecolor="#939598">
                <v:path arrowok="t"/>
              </v:shape>
            </v:group>
            <v:group style="position:absolute;left:6257;top:252;width:2;height:80" coordorigin="6257,252" coordsize="2,80">
              <v:shape style="position:absolute;left:6257;top:252;width:2;height:80" coordorigin="6257,252" coordsize="1,80" path="m6257,332l6257,252e" filled="false" stroked="true" strokeweight=".748pt" strokecolor="#939598">
                <v:path arrowok="t"/>
              </v:shape>
            </v:group>
            <v:group style="position:absolute;left:6217;top:252;width:2;height:80" coordorigin="6217,252" coordsize="2,80">
              <v:shape style="position:absolute;left:6217;top:252;width:2;height:80" coordorigin="6217,252" coordsize="0,80" path="m6217,332l6217,252e" filled="false" stroked="true" strokeweight=".748pt" strokecolor="#939598">
                <v:path arrowok="t"/>
              </v:shape>
            </v:group>
            <v:group style="position:absolute;left:6177;top:252;width:2;height:80" coordorigin="6177,252" coordsize="2,80">
              <v:shape style="position:absolute;left:6177;top:252;width:2;height:80" coordorigin="6177,252" coordsize="0,80" path="m6177,332l6177,252e" filled="false" stroked="true" strokeweight=".748pt" strokecolor="#939598">
                <v:path arrowok="t"/>
              </v:shape>
            </v:group>
            <v:group style="position:absolute;left:6137;top:252;width:2;height:80" coordorigin="6137,252" coordsize="2,80">
              <v:shape style="position:absolute;left:6137;top:252;width:2;height:80" coordorigin="6137,252" coordsize="1,80" path="m6137,332l6137,252e" filled="false" stroked="true" strokeweight=".748pt" strokecolor="#939598">
                <v:path arrowok="t"/>
              </v:shape>
            </v:group>
            <v:group style="position:absolute;left:6097;top:252;width:2;height:80" coordorigin="6097,252" coordsize="2,80">
              <v:shape style="position:absolute;left:6097;top:252;width:2;height:80" coordorigin="6097,252" coordsize="0,80" path="m6097,332l6097,252e" filled="false" stroked="true" strokeweight=".748pt" strokecolor="#939598">
                <v:path arrowok="t"/>
              </v:shape>
            </v:group>
            <v:group style="position:absolute;left:6057;top:252;width:2;height:80" coordorigin="6057,252" coordsize="2,80">
              <v:shape style="position:absolute;left:6057;top:252;width:2;height:80" coordorigin="6057,252" coordsize="0,80" path="m6057,332l6057,252e" filled="false" stroked="true" strokeweight=".748pt" strokecolor="#939598">
                <v:path arrowok="t"/>
              </v:shape>
            </v:group>
            <v:group style="position:absolute;left:6017;top:252;width:2;height:80" coordorigin="6017,252" coordsize="2,80">
              <v:shape style="position:absolute;left:6017;top:252;width:2;height:80" coordorigin="6017,252" coordsize="0,80" path="m6017,332l6017,252e" filled="false" stroked="true" strokeweight=".748pt" strokecolor="#939598">
                <v:path arrowok="t"/>
              </v:shape>
            </v:group>
            <v:group style="position:absolute;left:5977;top:252;width:2;height:80" coordorigin="5977,252" coordsize="2,80">
              <v:shape style="position:absolute;left:5977;top:252;width:2;height:80" coordorigin="5977,252" coordsize="0,80" path="m5977,332l5977,252e" filled="false" stroked="true" strokeweight=".748pt" strokecolor="#939598">
                <v:path arrowok="t"/>
              </v:shape>
            </v:group>
            <v:group style="position:absolute;left:5936;top:252;width:2;height:80" coordorigin="5936,252" coordsize="2,80">
              <v:shape style="position:absolute;left:5936;top:252;width:2;height:80" coordorigin="5936,252" coordsize="1,80" path="m5936,332l5936,252e" filled="false" stroked="true" strokeweight=".748pt" strokecolor="#939598">
                <v:path arrowok="t"/>
              </v:shape>
            </v:group>
            <v:group style="position:absolute;left:5896;top:252;width:2;height:80" coordorigin="5896,252" coordsize="2,80">
              <v:shape style="position:absolute;left:5896;top:252;width:2;height:80" coordorigin="5896,252" coordsize="0,80" path="m5896,332l5896,252e" filled="false" stroked="true" strokeweight=".748pt" strokecolor="#939598">
                <v:path arrowok="t"/>
              </v:shape>
            </v:group>
            <v:group style="position:absolute;left:5856;top:252;width:2;height:80" coordorigin="5856,252" coordsize="2,80">
              <v:shape style="position:absolute;left:5856;top:252;width:2;height:80" coordorigin="5856,252" coordsize="0,80" path="m5856,332l5856,252e" filled="false" stroked="true" strokeweight=".748pt" strokecolor="#939598">
                <v:path arrowok="t"/>
              </v:shape>
            </v:group>
            <v:group style="position:absolute;left:5816;top:252;width:2;height:80" coordorigin="5816,252" coordsize="2,80">
              <v:shape style="position:absolute;left:5816;top:252;width:2;height:80" coordorigin="5816,252" coordsize="1,80" path="m5816,332l5816,252e" filled="false" stroked="true" strokeweight=".748pt" strokecolor="#939598">
                <v:path arrowok="t"/>
              </v:shape>
            </v:group>
            <v:group style="position:absolute;left:5776;top:252;width:2;height:80" coordorigin="5776,252" coordsize="2,80">
              <v:shape style="position:absolute;left:5776;top:252;width:2;height:80" coordorigin="5776,252" coordsize="0,80" path="m5776,332l5776,252e" filled="false" stroked="true" strokeweight=".748pt" strokecolor="#939598">
                <v:path arrowok="t"/>
              </v:shape>
            </v:group>
            <v:group style="position:absolute;left:5736;top:252;width:2;height:80" coordorigin="5736,252" coordsize="2,80">
              <v:shape style="position:absolute;left:5736;top:252;width:2;height:80" coordorigin="5736,252" coordsize="0,80" path="m5736,332l5736,252e" filled="false" stroked="true" strokeweight=".748pt" strokecolor="#939598">
                <v:path arrowok="t"/>
              </v:shape>
            </v:group>
            <v:group style="position:absolute;left:5696;top:252;width:2;height:80" coordorigin="5696,252" coordsize="2,80">
              <v:shape style="position:absolute;left:5696;top:252;width:2;height:80" coordorigin="5696,252" coordsize="0,80" path="m5696,332l5696,252e" filled="false" stroked="true" strokeweight=".748pt" strokecolor="#939598">
                <v:path arrowok="t"/>
              </v:shape>
            </v:group>
            <v:group style="position:absolute;left:5656;top:252;width:2;height:80" coordorigin="5656,252" coordsize="2,80">
              <v:shape style="position:absolute;left:5656;top:252;width:2;height:80" coordorigin="5656,252" coordsize="0,80" path="m5656,332l5656,252e" filled="false" stroked="true" strokeweight=".748pt" strokecolor="#939598">
                <v:path arrowok="t"/>
              </v:shape>
            </v:group>
            <v:group style="position:absolute;left:5616;top:252;width:2;height:80" coordorigin="5616,252" coordsize="2,80">
              <v:shape style="position:absolute;left:5616;top:252;width:2;height:80" coordorigin="5616,252" coordsize="1,80" path="m5616,332l5616,252e" filled="false" stroked="true" strokeweight=".748pt" strokecolor="#939598">
                <v:path arrowok="t"/>
              </v:shape>
            </v:group>
            <v:group style="position:absolute;left:5576;top:252;width:2;height:80" coordorigin="5576,252" coordsize="2,80">
              <v:shape style="position:absolute;left:5576;top:252;width:2;height:80" coordorigin="5576,252" coordsize="0,80" path="m5576,332l5576,252e" filled="false" stroked="true" strokeweight=".748pt" strokecolor="#939598">
                <v:path arrowok="t"/>
              </v:shape>
            </v:group>
            <v:group style="position:absolute;left:5536;top:252;width:2;height:80" coordorigin="5536,252" coordsize="2,80">
              <v:shape style="position:absolute;left:5536;top:252;width:2;height:80" coordorigin="5536,252" coordsize="1,80" path="m5536,332l5536,252e" filled="false" stroked="true" strokeweight=".748pt" strokecolor="#939598">
                <v:path arrowok="t"/>
              </v:shape>
            </v:group>
            <v:group style="position:absolute;left:5496;top:252;width:2;height:80" coordorigin="5496,252" coordsize="2,80">
              <v:shape style="position:absolute;left:5496;top:252;width:2;height:80" coordorigin="5496,252" coordsize="1,80" path="m5496,332l5496,252e" filled="false" stroked="true" strokeweight=".748pt" strokecolor="#939598">
                <v:path arrowok="t"/>
              </v:shape>
            </v:group>
            <v:group style="position:absolute;left:5456;top:252;width:2;height:80" coordorigin="5456,252" coordsize="2,80">
              <v:shape style="position:absolute;left:5456;top:252;width:2;height:80" coordorigin="5456,252" coordsize="1,80" path="m5456,332l5456,252e" filled="false" stroked="true" strokeweight=".748pt" strokecolor="#939598">
                <v:path arrowok="t"/>
              </v:shape>
            </v:group>
            <v:group style="position:absolute;left:5416;top:252;width:2;height:80" coordorigin="5416,252" coordsize="2,80">
              <v:shape style="position:absolute;left:5416;top:252;width:2;height:80" coordorigin="5416,252" coordsize="1,80" path="m5416,332l5416,252e" filled="false" stroked="true" strokeweight=".748pt" strokecolor="#939598">
                <v:path arrowok="t"/>
              </v:shape>
            </v:group>
            <v:group style="position:absolute;left:5376;top:252;width:2;height:80" coordorigin="5376,252" coordsize="2,80">
              <v:shape style="position:absolute;left:5376;top:252;width:2;height:80" coordorigin="5376,252" coordsize="1,80" path="m5376,332l5376,252e" filled="false" stroked="true" strokeweight=".748pt" strokecolor="#939598">
                <v:path arrowok="t"/>
              </v:shape>
            </v:group>
            <v:group style="position:absolute;left:5336;top:252;width:2;height:80" coordorigin="5336,252" coordsize="2,80">
              <v:shape style="position:absolute;left:5336;top:252;width:2;height:80" coordorigin="5336,252" coordsize="1,80" path="m5336,332l5336,252e" filled="false" stroked="true" strokeweight=".748pt" strokecolor="#939598">
                <v:path arrowok="t"/>
              </v:shape>
            </v:group>
            <v:group style="position:absolute;left:5295;top:252;width:2;height:80" coordorigin="5295,252" coordsize="2,80">
              <v:shape style="position:absolute;left:5295;top:252;width:2;height:80" coordorigin="5295,252" coordsize="0,80" path="m5296,332l5295,252e" filled="false" stroked="true" strokeweight=".748pt" strokecolor="#939598">
                <v:path arrowok="t"/>
              </v:shape>
            </v:group>
            <v:group style="position:absolute;left:5255;top:252;width:2;height:80" coordorigin="5255,252" coordsize="2,80">
              <v:shape style="position:absolute;left:5255;top:252;width:2;height:80" coordorigin="5255,252" coordsize="0,80" path="m5255,332l5255,252e" filled="false" stroked="true" strokeweight=".748pt" strokecolor="#939598">
                <v:path arrowok="t"/>
              </v:shape>
            </v:group>
            <v:group style="position:absolute;left:5215;top:252;width:2;height:80" coordorigin="5215,252" coordsize="2,80">
              <v:shape style="position:absolute;left:5215;top:252;width:2;height:80" coordorigin="5215,252" coordsize="0,80" path="m5215,332l5215,252e" filled="false" stroked="true" strokeweight=".748pt" strokecolor="#939598">
                <v:path arrowok="t"/>
              </v:shape>
            </v:group>
            <v:group style="position:absolute;left:5175;top:252;width:2;height:80" coordorigin="5175,252" coordsize="2,80">
              <v:shape style="position:absolute;left:5175;top:252;width:2;height:80" coordorigin="5175,252" coordsize="1,80" path="m5175,332l5175,252e" filled="false" stroked="true" strokeweight=".748pt" strokecolor="#939598">
                <v:path arrowok="t"/>
              </v:shape>
            </v:group>
            <v:group style="position:absolute;left:5135;top:252;width:2;height:80" coordorigin="5135,252" coordsize="2,80">
              <v:shape style="position:absolute;left:5135;top:252;width:2;height:80" coordorigin="5135,252" coordsize="0,80" path="m5135,332l5135,252e" filled="false" stroked="true" strokeweight=".748pt" strokecolor="#939598">
                <v:path arrowok="t"/>
              </v:shape>
            </v:group>
            <v:group style="position:absolute;left:5095;top:252;width:2;height:80" coordorigin="5095,252" coordsize="2,80">
              <v:shape style="position:absolute;left:5095;top:252;width:2;height:80" coordorigin="5095,252" coordsize="0,80" path="m5095,332l5095,252e" filled="false" stroked="true" strokeweight=".748pt" strokecolor="#939598">
                <v:path arrowok="t"/>
              </v:shape>
            </v:group>
            <v:group style="position:absolute;left:5055;top:252;width:2;height:80" coordorigin="5055,252" coordsize="2,80">
              <v:shape style="position:absolute;left:5055;top:252;width:2;height:80" coordorigin="5055,252" coordsize="1,80" path="m5055,332l5055,252e" filled="false" stroked="true" strokeweight=".748pt" strokecolor="#939598">
                <v:path arrowok="t"/>
              </v:shape>
            </v:group>
            <v:group style="position:absolute;left:5015;top:252;width:2;height:80" coordorigin="5015,252" coordsize="2,80">
              <v:shape style="position:absolute;left:5015;top:252;width:2;height:80" coordorigin="5015,252" coordsize="0,80" path="m5015,332l5015,252e" filled="false" stroked="true" strokeweight=".748pt" strokecolor="#939598">
                <v:path arrowok="t"/>
              </v:shape>
            </v:group>
            <v:group style="position:absolute;left:4975;top:252;width:2;height:80" coordorigin="4975,252" coordsize="2,80">
              <v:shape style="position:absolute;left:4975;top:252;width:2;height:80" coordorigin="4975,252" coordsize="0,80" path="m4975,332l4975,252e" filled="false" stroked="true" strokeweight=".748pt" strokecolor="#939598">
                <v:path arrowok="t"/>
              </v:shape>
            </v:group>
            <v:group style="position:absolute;left:4935;top:252;width:2;height:80" coordorigin="4935,252" coordsize="2,80">
              <v:shape style="position:absolute;left:4935;top:252;width:2;height:80" coordorigin="4935,252" coordsize="0,80" path="m4935,332l4935,252e" filled="false" stroked="true" strokeweight=".748pt" strokecolor="#939598">
                <v:path arrowok="t"/>
              </v:shape>
            </v:group>
            <v:group style="position:absolute;left:4895;top:252;width:2;height:80" coordorigin="4895,252" coordsize="2,80">
              <v:shape style="position:absolute;left:4895;top:252;width:2;height:80" coordorigin="4895,252" coordsize="0,80" path="m4895,332l4895,252e" filled="false" stroked="true" strokeweight=".748pt" strokecolor="#939598">
                <v:path arrowok="t"/>
              </v:shape>
            </v:group>
            <v:group style="position:absolute;left:4855;top:252;width:2;height:80" coordorigin="4855,252" coordsize="2,80">
              <v:shape style="position:absolute;left:4855;top:252;width:2;height:80" coordorigin="4855,252" coordsize="1,80" path="m4855,332l4855,252e" filled="false" stroked="true" strokeweight=".748pt" strokecolor="#939598">
                <v:path arrowok="t"/>
              </v:shape>
            </v:group>
            <v:group style="position:absolute;left:4815;top:252;width:2;height:80" coordorigin="4815,252" coordsize="2,80">
              <v:shape style="position:absolute;left:4815;top:252;width:2;height:80" coordorigin="4815,252" coordsize="0,80" path="m4815,332l4815,252e" filled="false" stroked="true" strokeweight=".748pt" strokecolor="#939598">
                <v:path arrowok="t"/>
              </v:shape>
            </v:group>
            <v:group style="position:absolute;left:4775;top:252;width:2;height:80" coordorigin="4775,252" coordsize="2,80">
              <v:shape style="position:absolute;left:4775;top:252;width:2;height:80" coordorigin="4775,252" coordsize="0,80" path="m4775,332l4775,252e" filled="false" stroked="true" strokeweight=".748pt" strokecolor="#939598">
                <v:path arrowok="t"/>
              </v:shape>
            </v:group>
            <v:group style="position:absolute;left:4735;top:252;width:2;height:80" coordorigin="4735,252" coordsize="2,80">
              <v:shape style="position:absolute;left:4735;top:252;width:2;height:80" coordorigin="4735,252" coordsize="1,80" path="m4735,332l4735,252e" filled="false" stroked="true" strokeweight=".748pt" strokecolor="#939598">
                <v:path arrowok="t"/>
              </v:shape>
            </v:group>
            <v:group style="position:absolute;left:4695;top:252;width:2;height:80" coordorigin="4695,252" coordsize="2,80">
              <v:shape style="position:absolute;left:4695;top:252;width:2;height:80" coordorigin="4695,252" coordsize="0,80" path="m4695,332l4695,252e" filled="false" stroked="true" strokeweight=".748pt" strokecolor="#939598">
                <v:path arrowok="t"/>
              </v:shape>
            </v:group>
            <v:group style="position:absolute;left:4655;top:252;width:2;height:80" coordorigin="4655,252" coordsize="2,80">
              <v:shape style="position:absolute;left:4655;top:252;width:2;height:80" coordorigin="4655,252" coordsize="0,80" path="m4655,332l4655,252e" filled="false" stroked="true" strokeweight=".748pt" strokecolor="#939598">
                <v:path arrowok="t"/>
              </v:shape>
            </v:group>
            <v:group style="position:absolute;left:4614;top:252;width:2;height:80" coordorigin="4614,252" coordsize="2,80">
              <v:shape style="position:absolute;left:4614;top:252;width:2;height:80" coordorigin="4614,252" coordsize="0,80" path="m4614,332l4614,252e" filled="false" stroked="true" strokeweight=".748pt" strokecolor="#939598">
                <v:path arrowok="t"/>
              </v:shape>
            </v:group>
            <v:group style="position:absolute;left:4574;top:252;width:2;height:80" coordorigin="4574,252" coordsize="2,80">
              <v:shape style="position:absolute;left:4574;top:252;width:2;height:80" coordorigin="4574,252" coordsize="0,80" path="m4574,332l4574,252e" filled="false" stroked="true" strokeweight=".748pt" strokecolor="#939598">
                <v:path arrowok="t"/>
              </v:shape>
            </v:group>
            <v:group style="position:absolute;left:4534;top:252;width:2;height:80" coordorigin="4534,252" coordsize="2,80">
              <v:shape style="position:absolute;left:4534;top:252;width:2;height:80" coordorigin="4534,252" coordsize="1,80" path="m4534,332l4534,252e" filled="false" stroked="true" strokeweight=".748pt" strokecolor="#939598">
                <v:path arrowok="t"/>
              </v:shape>
            </v:group>
            <v:group style="position:absolute;left:4494;top:252;width:2;height:80" coordorigin="4494,252" coordsize="2,80">
              <v:shape style="position:absolute;left:4494;top:252;width:2;height:80" coordorigin="4494,252" coordsize="0,80" path="m4494,332l4494,252e" filled="false" stroked="true" strokeweight=".748pt" strokecolor="#939598">
                <v:path arrowok="t"/>
              </v:shape>
            </v:group>
            <v:group style="position:absolute;left:4454;top:252;width:2;height:80" coordorigin="4454,252" coordsize="2,80">
              <v:shape style="position:absolute;left:4454;top:252;width:2;height:80" coordorigin="4454,252" coordsize="0,80" path="m4454,332l4454,252e" filled="false" stroked="true" strokeweight=".748pt" strokecolor="#939598">
                <v:path arrowok="t"/>
              </v:shape>
            </v:group>
            <v:group style="position:absolute;left:4414;top:252;width:2;height:80" coordorigin="4414,252" coordsize="2,80">
              <v:shape style="position:absolute;left:4414;top:252;width:2;height:80" coordorigin="4414,252" coordsize="1,80" path="m4414,332l4414,252e" filled="false" stroked="true" strokeweight=".748pt" strokecolor="#939598">
                <v:path arrowok="t"/>
              </v:shape>
            </v:group>
            <v:group style="position:absolute;left:4374;top:252;width:2;height:80" coordorigin="4374,252" coordsize="2,80">
              <v:shape style="position:absolute;left:4374;top:252;width:2;height:80" coordorigin="4374,252" coordsize="0,80" path="m4374,332l4374,252e" filled="false" stroked="true" strokeweight=".748pt" strokecolor="#939598">
                <v:path arrowok="t"/>
              </v:shape>
            </v:group>
            <v:group style="position:absolute;left:4334;top:252;width:2;height:80" coordorigin="4334,252" coordsize="2,80">
              <v:shape style="position:absolute;left:4334;top:252;width:2;height:80" coordorigin="4334,252" coordsize="1,80" path="m4334,332l4334,252e" filled="false" stroked="true" strokeweight=".748pt" strokecolor="#939598">
                <v:path arrowok="t"/>
              </v:shape>
            </v:group>
            <v:group style="position:absolute;left:4294;top:252;width:2;height:80" coordorigin="4294,252" coordsize="2,80">
              <v:shape style="position:absolute;left:4294;top:252;width:2;height:80" coordorigin="4294,252" coordsize="1,80" path="m4294,332l4294,252e" filled="false" stroked="true" strokeweight=".748pt" strokecolor="#939598">
                <v:path arrowok="t"/>
              </v:shape>
            </v:group>
            <v:group style="position:absolute;left:4254;top:252;width:2;height:80" coordorigin="4254,252" coordsize="2,80">
              <v:shape style="position:absolute;left:4254;top:252;width:2;height:80" coordorigin="4254,252" coordsize="1,80" path="m4254,332l4254,252e" filled="false" stroked="true" strokeweight=".748pt" strokecolor="#939598">
                <v:path arrowok="t"/>
              </v:shape>
            </v:group>
            <v:group style="position:absolute;left:4214;top:252;width:2;height:80" coordorigin="4214,252" coordsize="2,80">
              <v:shape style="position:absolute;left:4214;top:252;width:2;height:80" coordorigin="4214,252" coordsize="1,80" path="m4214,332l4214,252e" filled="false" stroked="true" strokeweight=".748pt" strokecolor="#939598">
                <v:path arrowok="t"/>
              </v:shape>
            </v:group>
            <v:group style="position:absolute;left:4174;top:252;width:2;height:80" coordorigin="4174,252" coordsize="2,80">
              <v:shape style="position:absolute;left:4174;top:252;width:2;height:80" coordorigin="4174,252" coordsize="1,80" path="m4174,332l4174,252e" filled="false" stroked="true" strokeweight=".748pt" strokecolor="#939598">
                <v:path arrowok="t"/>
              </v:shape>
            </v:group>
            <v:group style="position:absolute;left:4134;top:252;width:2;height:80" coordorigin="4134,252" coordsize="2,80">
              <v:shape style="position:absolute;left:4134;top:252;width:2;height:80" coordorigin="4134,252" coordsize="0,80" path="m4134,332l4134,252e" filled="false" stroked="true" strokeweight=".748pt" strokecolor="#939598">
                <v:path arrowok="t"/>
              </v:shape>
            </v:group>
            <v:group style="position:absolute;left:4094;top:252;width:2;height:80" coordorigin="4094,252" coordsize="2,80">
              <v:shape style="position:absolute;left:4094;top:252;width:2;height:80" coordorigin="4094,252" coordsize="0,80" path="m4094,332l4094,252e" filled="false" stroked="true" strokeweight=".748pt" strokecolor="#939598">
                <v:path arrowok="t"/>
              </v:shape>
            </v:group>
            <v:group style="position:absolute;left:4054;top:252;width:2;height:80" coordorigin="4054,252" coordsize="2,80">
              <v:shape style="position:absolute;left:4054;top:252;width:2;height:80" coordorigin="4054,252" coordsize="0,80" path="m4054,332l4054,252e" filled="false" stroked="true" strokeweight=".748pt" strokecolor="#939598">
                <v:path arrowok="t"/>
              </v:shape>
            </v:group>
            <v:group style="position:absolute;left:4014;top:252;width:2;height:80" coordorigin="4014,252" coordsize="2,80">
              <v:shape style="position:absolute;left:4014;top:252;width:2;height:80" coordorigin="4014,252" coordsize="0,80" path="m4014,332l4014,252e" filled="false" stroked="true" strokeweight=".748pt" strokecolor="#939598">
                <v:path arrowok="t"/>
              </v:shape>
            </v:group>
            <v:group style="position:absolute;left:3973;top:252;width:2;height:80" coordorigin="3973,252" coordsize="2,80">
              <v:shape style="position:absolute;left:3973;top:252;width:2;height:80" coordorigin="3973,252" coordsize="1,80" path="m3974,332l3973,252e" filled="false" stroked="true" strokeweight=".748pt" strokecolor="#939598">
                <v:path arrowok="t"/>
              </v:shape>
            </v:group>
            <v:group style="position:absolute;left:3933;top:252;width:2;height:80" coordorigin="3933,252" coordsize="2,80">
              <v:shape style="position:absolute;left:3933;top:252;width:2;height:80" coordorigin="3933,252" coordsize="0,80" path="m3933,332l3933,252e" filled="false" stroked="true" strokeweight=".748pt" strokecolor="#939598">
                <v:path arrowok="t"/>
              </v:shape>
            </v:group>
            <v:group style="position:absolute;left:3893;top:252;width:2;height:80" coordorigin="3893,252" coordsize="2,80">
              <v:shape style="position:absolute;left:3893;top:252;width:2;height:80" coordorigin="3893,252" coordsize="0,80" path="m3893,332l3893,252e" filled="false" stroked="true" strokeweight=".748pt" strokecolor="#939598">
                <v:path arrowok="t"/>
              </v:shape>
            </v:group>
            <v:group style="position:absolute;left:3853;top:252;width:2;height:80" coordorigin="3853,252" coordsize="2,80">
              <v:shape style="position:absolute;left:3853;top:252;width:2;height:80" coordorigin="3853,252" coordsize="0,80" path="m3853,332l3853,252e" filled="false" stroked="true" strokeweight=".748pt" strokecolor="#939598">
                <v:path arrowok="t"/>
              </v:shape>
            </v:group>
            <v:group style="position:absolute;left:3813;top:252;width:2;height:80" coordorigin="3813,252" coordsize="2,80">
              <v:shape style="position:absolute;left:3813;top:252;width:2;height:80" coordorigin="3813,252" coordsize="0,80" path="m3813,332l3813,252e" filled="false" stroked="true" strokeweight=".748pt" strokecolor="#939598">
                <v:path arrowok="t"/>
              </v:shape>
            </v:group>
            <v:group style="position:absolute;left:3773;top:252;width:2;height:80" coordorigin="3773,252" coordsize="2,80">
              <v:shape style="position:absolute;left:3773;top:252;width:2;height:80" coordorigin="3773,252" coordsize="0,80" path="m3773,332l3773,252e" filled="false" stroked="true" strokeweight=".748pt" strokecolor="#939598">
                <v:path arrowok="t"/>
              </v:shape>
            </v:group>
            <v:group style="position:absolute;left:3733;top:252;width:2;height:80" coordorigin="3733,252" coordsize="2,80">
              <v:shape style="position:absolute;left:3733;top:252;width:2;height:80" coordorigin="3733,252" coordsize="0,80" path="m3733,332l3733,252e" filled="false" stroked="true" strokeweight=".748pt" strokecolor="#939598">
                <v:path arrowok="t"/>
              </v:shape>
            </v:group>
            <v:group style="position:absolute;left:3693;top:253;width:2;height:80" coordorigin="3693,253" coordsize="2,80">
              <v:shape style="position:absolute;left:3693;top:253;width:2;height:80" coordorigin="3693,253" coordsize="0,80" path="m3693,333l3693,253e" filled="false" stroked="true" strokeweight=".748pt" strokecolor="#939598">
                <v:path arrowok="t"/>
              </v:shape>
            </v:group>
            <v:group style="position:absolute;left:3653;top:253;width:2;height:80" coordorigin="3653,253" coordsize="2,80">
              <v:shape style="position:absolute;left:3653;top:253;width:2;height:80" coordorigin="3653,253" coordsize="1,80" path="m3653,333l3653,253e" filled="false" stroked="true" strokeweight=".748pt" strokecolor="#939598">
                <v:path arrowok="t"/>
              </v:shape>
            </v:group>
            <v:group style="position:absolute;left:3613;top:253;width:2;height:80" coordorigin="3613,253" coordsize="2,80">
              <v:shape style="position:absolute;left:3613;top:253;width:2;height:80" coordorigin="3613,253" coordsize="0,80" path="m3613,333l3613,253e" filled="false" stroked="true" strokeweight=".748pt" strokecolor="#939598">
                <v:path arrowok="t"/>
              </v:shape>
            </v:group>
            <v:group style="position:absolute;left:3573;top:253;width:2;height:80" coordorigin="3573,253" coordsize="2,80">
              <v:shape style="position:absolute;left:3573;top:253;width:2;height:80" coordorigin="3573,253" coordsize="0,80" path="m3573,333l3573,253e" filled="false" stroked="true" strokeweight=".748pt" strokecolor="#939598">
                <v:path arrowok="t"/>
              </v:shape>
            </v:group>
            <v:group style="position:absolute;left:3533;top:253;width:2;height:80" coordorigin="3533,253" coordsize="2,80">
              <v:shape style="position:absolute;left:3533;top:253;width:2;height:80" coordorigin="3533,253" coordsize="0,80" path="m3533,333l3533,253e" filled="false" stroked="true" strokeweight=".748pt" strokecolor="#939598">
                <v:path arrowok="t"/>
              </v:shape>
            </v:group>
            <v:group style="position:absolute;left:3493;top:253;width:2;height:80" coordorigin="3493,253" coordsize="2,80">
              <v:shape style="position:absolute;left:3493;top:253;width:2;height:80" coordorigin="3493,253" coordsize="0,80" path="m3493,333l3493,253e" filled="false" stroked="true" strokeweight=".748pt" strokecolor="#939598">
                <v:path arrowok="t"/>
              </v:shape>
            </v:group>
            <v:group style="position:absolute;left:3453;top:253;width:2;height:80" coordorigin="3453,253" coordsize="2,80">
              <v:shape style="position:absolute;left:3453;top:253;width:2;height:80" coordorigin="3453,253" coordsize="0,80" path="m3453,333l3453,253e" filled="false" stroked="true" strokeweight=".748pt" strokecolor="#939598">
                <v:path arrowok="t"/>
              </v:shape>
            </v:group>
            <v:group style="position:absolute;left:3413;top:253;width:2;height:80" coordorigin="3413,253" coordsize="2,80">
              <v:shape style="position:absolute;left:3413;top:253;width:2;height:80" coordorigin="3413,253" coordsize="0,80" path="m3413,333l3413,253e" filled="false" stroked="true" strokeweight=".748pt" strokecolor="#939598">
                <v:path arrowok="t"/>
              </v:shape>
            </v:group>
            <v:group style="position:absolute;left:3373;top:253;width:2;height:80" coordorigin="3373,253" coordsize="2,80">
              <v:shape style="position:absolute;left:3373;top:253;width:2;height:80" coordorigin="3373,253" coordsize="0,80" path="m3373,333l3373,253e" filled="false" stroked="true" strokeweight=".748pt" strokecolor="#939598">
                <v:path arrowok="t"/>
              </v:shape>
            </v:group>
            <v:group style="position:absolute;left:3333;top:253;width:2;height:80" coordorigin="3333,253" coordsize="2,80">
              <v:shape style="position:absolute;left:3333;top:253;width:2;height:80" coordorigin="3333,253" coordsize="1,80" path="m3333,333l3333,253e" filled="false" stroked="true" strokeweight=".748pt" strokecolor="#939598">
                <v:path arrowok="t"/>
              </v:shape>
            </v:group>
            <v:group style="position:absolute;left:3292;top:253;width:2;height:80" coordorigin="3292,253" coordsize="2,80">
              <v:shape style="position:absolute;left:3292;top:253;width:2;height:80" coordorigin="3292,253" coordsize="0,80" path="m3292,333l3292,253e" filled="false" stroked="true" strokeweight=".748pt" strokecolor="#939598">
                <v:path arrowok="t"/>
              </v:shape>
            </v:group>
            <v:group style="position:absolute;left:3252;top:253;width:2;height:80" coordorigin="3252,253" coordsize="2,80">
              <v:shape style="position:absolute;left:3252;top:253;width:2;height:80" coordorigin="3252,253" coordsize="0,80" path="m3252,333l3252,253e" filled="false" stroked="true" strokeweight=".748pt" strokecolor="#939598">
                <v:path arrowok="t"/>
              </v:shape>
            </v:group>
            <v:group style="position:absolute;left:3212;top:253;width:2;height:80" coordorigin="3212,253" coordsize="2,80">
              <v:shape style="position:absolute;left:3212;top:253;width:2;height:80" coordorigin="3212,253" coordsize="0,80" path="m3212,333l3212,253e" filled="false" stroked="true" strokeweight=".748pt" strokecolor="#939598">
                <v:path arrowok="t"/>
              </v:shape>
            </v:group>
            <v:group style="position:absolute;left:3172;top:253;width:2;height:80" coordorigin="3172,253" coordsize="2,80">
              <v:shape style="position:absolute;left:3172;top:253;width:2;height:80" coordorigin="3172,253" coordsize="1,80" path="m3172,333l3172,253e" filled="false" stroked="true" strokeweight=".748pt" strokecolor="#939598">
                <v:path arrowok="t"/>
              </v:shape>
            </v:group>
            <v:group style="position:absolute;left:3132;top:253;width:2;height:80" coordorigin="3132,253" coordsize="2,80">
              <v:shape style="position:absolute;left:3132;top:253;width:2;height:80" coordorigin="3132,253" coordsize="1,80" path="m3132,333l3132,253e" filled="false" stroked="true" strokeweight=".748pt" strokecolor="#939598">
                <v:path arrowok="t"/>
              </v:shape>
            </v:group>
            <v:group style="position:absolute;left:3092;top:253;width:2;height:80" coordorigin="3092,253" coordsize="2,80">
              <v:shape style="position:absolute;left:3092;top:253;width:2;height:80" coordorigin="3092,253" coordsize="1,80" path="m3092,333l3092,253e" filled="false" stroked="true" strokeweight=".748pt" strokecolor="#939598">
                <v:path arrowok="t"/>
              </v:shape>
            </v:group>
            <v:group style="position:absolute;left:3052;top:253;width:2;height:80" coordorigin="3052,253" coordsize="2,80">
              <v:shape style="position:absolute;left:3052;top:253;width:2;height:80" coordorigin="3052,253" coordsize="1,80" path="m3052,333l3052,253e" filled="false" stroked="true" strokeweight=".748pt" strokecolor="#939598">
                <v:path arrowok="t"/>
              </v:shape>
            </v:group>
            <v:group style="position:absolute;left:3012;top:253;width:2;height:80" coordorigin="3012,253" coordsize="2,80">
              <v:shape style="position:absolute;left:3012;top:253;width:2;height:80" coordorigin="3012,253" coordsize="1,80" path="m3012,333l3012,253e" filled="false" stroked="true" strokeweight=".748pt" strokecolor="#939598">
                <v:path arrowok="t"/>
              </v:shape>
            </v:group>
            <v:group style="position:absolute;left:2972;top:253;width:2;height:80" coordorigin="2972,253" coordsize="2,80">
              <v:shape style="position:absolute;left:2972;top:253;width:2;height:80" coordorigin="2972,253" coordsize="0,80" path="m2972,333l2972,253e" filled="false" stroked="true" strokeweight=".748pt" strokecolor="#939598">
                <v:path arrowok="t"/>
              </v:shape>
            </v:group>
            <v:group style="position:absolute;left:2932;top:253;width:2;height:80" coordorigin="2932,253" coordsize="2,80">
              <v:shape style="position:absolute;left:2932;top:253;width:2;height:80" coordorigin="2932,253" coordsize="1,80" path="m2932,333l2932,253e" filled="false" stroked="true" strokeweight=".748pt" strokecolor="#939598">
                <v:path arrowok="t"/>
              </v:shape>
            </v:group>
            <v:group style="position:absolute;left:2892;top:253;width:2;height:80" coordorigin="2892,253" coordsize="2,80">
              <v:shape style="position:absolute;left:2892;top:253;width:2;height:80" coordorigin="2892,253" coordsize="1,80" path="m2892,333l2892,253e" filled="false" stroked="true" strokeweight=".748pt" strokecolor="#939598">
                <v:path arrowok="t"/>
              </v:shape>
            </v:group>
            <v:group style="position:absolute;left:2852;top:253;width:2;height:80" coordorigin="2852,253" coordsize="2,80">
              <v:shape style="position:absolute;left:2852;top:253;width:2;height:80" coordorigin="2852,253" coordsize="0,80" path="m2852,333l2852,253e" filled="false" stroked="true" strokeweight=".748pt" strokecolor="#939598">
                <v:path arrowok="t"/>
              </v:shape>
            </v:group>
            <v:group style="position:absolute;left:2812;top:253;width:2;height:80" coordorigin="2812,253" coordsize="2,80">
              <v:shape style="position:absolute;left:2812;top:253;width:2;height:80" coordorigin="2812,253" coordsize="0,80" path="m2812,333l2812,253e" filled="false" stroked="true" strokeweight=".748pt" strokecolor="#939598">
                <v:path arrowok="t"/>
              </v:shape>
            </v:group>
            <v:group style="position:absolute;left:2772;top:253;width:2;height:80" coordorigin="2772,253" coordsize="2,80">
              <v:shape style="position:absolute;left:2772;top:253;width:2;height:80" coordorigin="2772,253" coordsize="0,80" path="m2772,333l2772,253e" filled="false" stroked="true" strokeweight=".748pt" strokecolor="#939598">
                <v:path arrowok="t"/>
              </v:shape>
            </v:group>
            <v:group style="position:absolute;left:2732;top:253;width:2;height:80" coordorigin="2732,253" coordsize="2,80">
              <v:shape style="position:absolute;left:2732;top:253;width:2;height:80" coordorigin="2732,253" coordsize="0,80" path="m2732,333l2732,253e" filled="false" stroked="true" strokeweight=".748pt" strokecolor="#939598">
                <v:path arrowok="t"/>
              </v:shape>
            </v:group>
            <v:group style="position:absolute;left:2692;top:253;width:2;height:80" coordorigin="2692,253" coordsize="2,80">
              <v:shape style="position:absolute;left:2692;top:253;width:2;height:80" coordorigin="2692,253" coordsize="0,80" path="m2692,333l2692,253e" filled="false" stroked="true" strokeweight=".748pt" strokecolor="#939598">
                <v:path arrowok="t"/>
              </v:shape>
            </v:group>
            <v:group style="position:absolute;left:2651;top:253;width:2;height:80" coordorigin="2651,253" coordsize="2,80">
              <v:shape style="position:absolute;left:2651;top:253;width:2;height:80" coordorigin="2651,253" coordsize="0,80" path="m2652,333l2651,253e" filled="false" stroked="true" strokeweight=".748pt" strokecolor="#939598">
                <v:path arrowok="t"/>
              </v:shape>
            </v:group>
            <v:group style="position:absolute;left:2611;top:253;width:2;height:80" coordorigin="2611,253" coordsize="2,80">
              <v:shape style="position:absolute;left:2611;top:253;width:2;height:80" coordorigin="2611,253" coordsize="0,80" path="m2611,333l2611,253e" filled="false" stroked="true" strokeweight=".748pt" strokecolor="#939598">
                <v:path arrowok="t"/>
              </v:shape>
            </v:group>
            <v:group style="position:absolute;left:2571;top:253;width:2;height:80" coordorigin="2571,253" coordsize="2,80">
              <v:shape style="position:absolute;left:2571;top:253;width:2;height:80" coordorigin="2571,253" coordsize="0,80" path="m2571,333l2571,253e" filled="false" stroked="true" strokeweight=".748pt" strokecolor="#939598">
                <v:path arrowok="t"/>
              </v:shape>
            </v:group>
            <v:group style="position:absolute;left:2531;top:253;width:2;height:80" coordorigin="2531,253" coordsize="2,80">
              <v:shape style="position:absolute;left:2531;top:253;width:2;height:80" coordorigin="2531,253" coordsize="0,80" path="m2531,333l2531,253e" filled="false" stroked="true" strokeweight=".748pt" strokecolor="#939598">
                <v:path arrowok="t"/>
              </v:shape>
            </v:group>
            <v:group style="position:absolute;left:2491;top:253;width:2;height:80" coordorigin="2491,253" coordsize="2,80">
              <v:shape style="position:absolute;left:2491;top:253;width:2;height:80" coordorigin="2491,253" coordsize="0,80" path="m2491,333l2491,253e" filled="false" stroked="true" strokeweight=".748pt" strokecolor="#939598">
                <v:path arrowok="t"/>
              </v:shape>
            </v:group>
            <v:group style="position:absolute;left:2451;top:253;width:2;height:80" coordorigin="2451,253" coordsize="2,80">
              <v:shape style="position:absolute;left:2451;top:253;width:2;height:80" coordorigin="2451,253" coordsize="0,80" path="m2451,333l2451,253e" filled="false" stroked="true" strokeweight=".748pt" strokecolor="#939598">
                <v:path arrowok="t"/>
              </v:shape>
            </v:group>
            <v:group style="position:absolute;left:2411;top:253;width:2;height:80" coordorigin="2411,253" coordsize="2,80">
              <v:shape style="position:absolute;left:2411;top:253;width:2;height:80" coordorigin="2411,253" coordsize="1,80" path="m2411,333l2411,253e" filled="false" stroked="true" strokeweight=".748pt" strokecolor="#939598">
                <v:path arrowok="t"/>
              </v:shape>
            </v:group>
            <v:group style="position:absolute;left:2371;top:253;width:2;height:80" coordorigin="2371,253" coordsize="2,80">
              <v:shape style="position:absolute;left:2371;top:253;width:2;height:80" coordorigin="2371,253" coordsize="0,80" path="m2371,333l2371,253e" filled="false" stroked="true" strokeweight=".748pt" strokecolor="#939598">
                <v:path arrowok="t"/>
              </v:shape>
            </v:group>
            <v:group style="position:absolute;left:2331;top:253;width:2;height:80" coordorigin="2331,253" coordsize="2,80">
              <v:shape style="position:absolute;left:2331;top:253;width:2;height:80" coordorigin="2331,253" coordsize="0,80" path="m2331,333l2331,253e" filled="false" stroked="true" strokeweight=".748pt" strokecolor="#939598">
                <v:path arrowok="t"/>
              </v:shape>
            </v:group>
            <v:group style="position:absolute;left:2291;top:253;width:2;height:80" coordorigin="2291,253" coordsize="2,80">
              <v:shape style="position:absolute;left:2291;top:253;width:2;height:80" coordorigin="2291,253" coordsize="1,80" path="m2291,333l2291,253e" filled="false" stroked="true" strokeweight=".748pt" strokecolor="#939598">
                <v:path arrowok="t"/>
              </v:shape>
            </v:group>
            <v:group style="position:absolute;left:2251;top:253;width:2;height:80" coordorigin="2251,253" coordsize="2,80">
              <v:shape style="position:absolute;left:2251;top:253;width:2;height:80" coordorigin="2251,253" coordsize="0,80" path="m2251,333l2251,253e" filled="false" stroked="true" strokeweight=".748pt" strokecolor="#939598">
                <v:path arrowok="t"/>
              </v:shape>
            </v:group>
            <v:group style="position:absolute;left:2211;top:253;width:2;height:80" coordorigin="2211,253" coordsize="2,80">
              <v:shape style="position:absolute;left:2211;top:253;width:2;height:80" coordorigin="2211,253" coordsize="0,80" path="m2211,333l2211,253e" filled="false" stroked="true" strokeweight=".748pt" strokecolor="#939598">
                <v:path arrowok="t"/>
              </v:shape>
            </v:group>
            <v:group style="position:absolute;left:2171;top:253;width:2;height:80" coordorigin="2171,253" coordsize="2,80">
              <v:shape style="position:absolute;left:2171;top:253;width:2;height:80" coordorigin="2171,253" coordsize="0,80" path="m2171,333l2171,253e" filled="false" stroked="true" strokeweight=".748pt" strokecolor="#939598">
                <v:path arrowok="t"/>
              </v:shape>
            </v:group>
            <v:group style="position:absolute;left:2131;top:253;width:2;height:80" coordorigin="2131,253" coordsize="2,80">
              <v:shape style="position:absolute;left:2131;top:253;width:2;height:80" coordorigin="2131,253" coordsize="0,80" path="m2131,333l2131,253e" filled="false" stroked="true" strokeweight=".748pt" strokecolor="#939598">
                <v:path arrowok="t"/>
              </v:shape>
            </v:group>
            <v:group style="position:absolute;left:2091;top:253;width:2;height:80" coordorigin="2091,253" coordsize="2,80">
              <v:shape style="position:absolute;left:2091;top:253;width:2;height:80" coordorigin="2091,253" coordsize="0,80" path="m2091,333l2091,253e" filled="false" stroked="true" strokeweight=".748pt" strokecolor="#939598">
                <v:path arrowok="t"/>
              </v:shape>
            </v:group>
            <v:group style="position:absolute;left:2051;top:253;width:2;height:80" coordorigin="2051,253" coordsize="2,80">
              <v:shape style="position:absolute;left:2051;top:253;width:2;height:80" coordorigin="2051,253" coordsize="0,80" path="m2051,333l2051,253e" filled="false" stroked="true" strokeweight=".748pt" strokecolor="#939598">
                <v:path arrowok="t"/>
              </v:shape>
            </v:group>
            <v:group style="position:absolute;left:2011;top:253;width:2;height:80" coordorigin="2011,253" coordsize="2,80">
              <v:shape style="position:absolute;left:2011;top:253;width:2;height:80" coordorigin="2011,253" coordsize="0,80" path="m2011,333l2011,253e" filled="false" stroked="true" strokeweight=".748pt" strokecolor="#939598">
                <v:path arrowok="t"/>
              </v:shape>
            </v:group>
            <v:group style="position:absolute;left:1970;top:253;width:2;height:80" coordorigin="1970,253" coordsize="2,80">
              <v:shape style="position:absolute;left:1970;top:253;width:2;height:80" coordorigin="1970,253" coordsize="1,80" path="m1970,333l1970,253e" filled="false" stroked="true" strokeweight=".748pt" strokecolor="#939598">
                <v:path arrowok="t"/>
              </v:shape>
            </v:group>
            <v:group style="position:absolute;left:1930;top:253;width:2;height:80" coordorigin="1930,253" coordsize="2,80">
              <v:shape style="position:absolute;left:1930;top:253;width:2;height:80" coordorigin="1930,253" coordsize="0,80" path="m1930,333l1930,253e" filled="false" stroked="true" strokeweight=".748pt" strokecolor="#939598">
                <v:path arrowok="t"/>
              </v:shape>
            </v:group>
            <v:group style="position:absolute;left:1890;top:253;width:2;height:80" coordorigin="1890,253" coordsize="2,80">
              <v:shape style="position:absolute;left:1890;top:253;width:2;height:80" coordorigin="1890,253" coordsize="1,80" path="m1890,333l1890,253e" filled="false" stroked="true" strokeweight=".748pt" strokecolor="#939598">
                <v:path arrowok="t"/>
              </v:shape>
            </v:group>
            <v:group style="position:absolute;left:1850;top:253;width:2;height:80" coordorigin="1850,253" coordsize="2,80">
              <v:shape style="position:absolute;left:1850;top:253;width:2;height:80" coordorigin="1850,253" coordsize="1,80" path="m1850,333l1850,253e" filled="false" stroked="true" strokeweight=".748pt" strokecolor="#939598">
                <v:path arrowok="t"/>
              </v:shape>
            </v:group>
            <v:group style="position:absolute;left:1810;top:253;width:2;height:80" coordorigin="1810,253" coordsize="2,80">
              <v:shape style="position:absolute;left:1810;top:253;width:2;height:80" coordorigin="1810,253" coordsize="0,80" path="m1810,333l1810,253e" filled="false" stroked="true" strokeweight=".748pt" strokecolor="#939598">
                <v:path arrowok="t"/>
              </v:shape>
            </v:group>
            <v:group style="position:absolute;left:1770;top:253;width:2;height:80" coordorigin="1770,253" coordsize="2,80">
              <v:shape style="position:absolute;left:1770;top:253;width:2;height:80" coordorigin="1770,253" coordsize="1,80" path="m1770,333l1770,253e" filled="false" stroked="true" strokeweight=".748pt" strokecolor="#939598">
                <v:path arrowok="t"/>
              </v:shape>
            </v:group>
            <v:group style="position:absolute;left:1730;top:253;width:2;height:80" coordorigin="1730,253" coordsize="2,80">
              <v:shape style="position:absolute;left:1730;top:253;width:2;height:80" coordorigin="1730,253" coordsize="0,80" path="m1730,333l1730,253e" filled="false" stroked="true" strokeweight=".748pt" strokecolor="#939598">
                <v:path arrowok="t"/>
              </v:shape>
            </v:group>
            <v:group style="position:absolute;left:1690;top:253;width:2;height:80" coordorigin="1690,253" coordsize="2,80">
              <v:shape style="position:absolute;left:1690;top:253;width:2;height:80" coordorigin="1690,253" coordsize="0,80" path="m1690,333l1690,253e" filled="false" stroked="true" strokeweight=".748pt" strokecolor="#939598">
                <v:path arrowok="t"/>
              </v:shape>
            </v:group>
            <v:group style="position:absolute;left:1650;top:253;width:2;height:80" coordorigin="1650,253" coordsize="2,80">
              <v:shape style="position:absolute;left:1650;top:253;width:2;height:80" coordorigin="1650,253" coordsize="0,80" path="m1650,333l1650,253e" filled="false" stroked="true" strokeweight=".748pt" strokecolor="#939598">
                <v:path arrowok="t"/>
              </v:shape>
            </v:group>
            <v:group style="position:absolute;left:1610;top:253;width:2;height:80" coordorigin="1610,253" coordsize="2,80">
              <v:shape style="position:absolute;left:1610;top:253;width:2;height:80" coordorigin="1610,253" coordsize="0,80" path="m1610,333l1610,253e" filled="false" stroked="true" strokeweight=".748pt" strokecolor="#939598">
                <v:path arrowok="t"/>
              </v:shape>
            </v:group>
            <v:group style="position:absolute;left:1570;top:253;width:2;height:80" coordorigin="1570,253" coordsize="2,80">
              <v:shape style="position:absolute;left:1570;top:253;width:2;height:80" coordorigin="1570,253" coordsize="0,80" path="m1570,333l1570,253e" filled="false" stroked="true" strokeweight=".748pt" strokecolor="#939598">
                <v:path arrowok="t"/>
              </v:shape>
            </v:group>
            <v:group style="position:absolute;left:1530;top:253;width:2;height:80" coordorigin="1530,253" coordsize="2,80">
              <v:shape style="position:absolute;left:1530;top:253;width:2;height:80" coordorigin="1530,253" coordsize="1,80" path="m1530,333l1530,253e" filled="false" stroked="true" strokeweight=".748pt" strokecolor="#939598">
                <v:path arrowok="t"/>
              </v:shape>
            </v:group>
            <v:group style="position:absolute;left:1490;top:253;width:2;height:80" coordorigin="1490,253" coordsize="2,80">
              <v:shape style="position:absolute;left:1490;top:253;width:2;height:80" coordorigin="1490,253" coordsize="0,80" path="m1490,333l1490,253e" filled="false" stroked="true" strokeweight=".748pt" strokecolor="#939598">
                <v:path arrowok="t"/>
              </v:shape>
            </v:group>
            <v:group style="position:absolute;left:1450;top:253;width:2;height:80" coordorigin="1450,253" coordsize="2,80">
              <v:shape style="position:absolute;left:1450;top:253;width:2;height:80" coordorigin="1450,253" coordsize="0,80" path="m1450,333l1450,253e" filled="false" stroked="true" strokeweight=".748pt" strokecolor="#939598">
                <v:path arrowok="t"/>
              </v:shape>
            </v:group>
            <v:group style="position:absolute;left:1410;top:253;width:2;height:80" coordorigin="1410,253" coordsize="2,80">
              <v:shape style="position:absolute;left:1410;top:253;width:2;height:80" coordorigin="1410,253" coordsize="0,80" path="m1410,333l1410,253e" filled="false" stroked="true" strokeweight=".748pt" strokecolor="#939598">
                <v:path arrowok="t"/>
              </v:shape>
            </v:group>
            <v:group style="position:absolute;left:1370;top:253;width:2;height:80" coordorigin="1370,253" coordsize="2,80">
              <v:shape style="position:absolute;left:1370;top:253;width:2;height:80" coordorigin="1370,253" coordsize="0,80" path="m1370,333l1370,253e" filled="false" stroked="true" strokeweight=".748pt" strokecolor="#939598">
                <v:path arrowok="t"/>
              </v:shape>
            </v:group>
            <v:group style="position:absolute;left:1329;top:253;width:2;height:80" coordorigin="1329,253" coordsize="2,80">
              <v:shape style="position:absolute;left:1329;top:253;width:2;height:80" coordorigin="1329,253" coordsize="0,80" path="m1330,333l1329,253e" filled="false" stroked="true" strokeweight=".748pt" strokecolor="#939598">
                <v:path arrowok="t"/>
              </v:shape>
            </v:group>
            <v:group style="position:absolute;left:1289;top:253;width:2;height:80" coordorigin="1289,253" coordsize="2,80">
              <v:shape style="position:absolute;left:1289;top:253;width:2;height:80" coordorigin="1289,253" coordsize="0,80" path="m1289,333l1289,253e" filled="false" stroked="true" strokeweight=".748pt" strokecolor="#939598">
                <v:path arrowok="t"/>
              </v:shape>
            </v:group>
            <v:group style="position:absolute;left:1249;top:253;width:2;height:80" coordorigin="1249,253" coordsize="2,80">
              <v:shape style="position:absolute;left:1249;top:253;width:2;height:80" coordorigin="1249,253" coordsize="0,80" path="m1249,333l1249,253e" filled="false" stroked="true" strokeweight=".748pt" strokecolor="#939598">
                <v:path arrowok="t"/>
              </v:shape>
            </v:group>
            <v:group style="position:absolute;left:1209;top:253;width:2;height:80" coordorigin="1209,253" coordsize="2,80">
              <v:shape style="position:absolute;left:1209;top:253;width:2;height:80" coordorigin="1209,253" coordsize="0,80" path="m1209,333l1209,253e" filled="false" stroked="true" strokeweight=".748pt" strokecolor="#939598">
                <v:path arrowok="t"/>
              </v:shape>
            </v:group>
            <v:group style="position:absolute;left:1169;top:253;width:2;height:80" coordorigin="1169,253" coordsize="2,80">
              <v:shape style="position:absolute;left:1169;top:253;width:2;height:80" coordorigin="1169,253" coordsize="0,80" path="m1169,333l1169,253e" filled="false" stroked="true" strokeweight=".748pt" strokecolor="#939598">
                <v:path arrowok="t"/>
              </v:shape>
            </v:group>
            <v:group style="position:absolute;left:1129;top:253;width:2;height:80" coordorigin="1129,253" coordsize="2,80">
              <v:shape style="position:absolute;left:1129;top:253;width:2;height:80" coordorigin="1129,253" coordsize="0,80" path="m1129,333l1129,253e" filled="false" stroked="true" strokeweight=".748pt" strokecolor="#939598">
                <v:path arrowok="t"/>
              </v:shape>
            </v:group>
            <v:group style="position:absolute;left:1089;top:253;width:2;height:80" coordorigin="1089,253" coordsize="2,80">
              <v:shape style="position:absolute;left:1089;top:253;width:2;height:80" coordorigin="1089,253" coordsize="0,80" path="m1089,333l1089,253e" filled="false" stroked="true" strokeweight=".748pt" strokecolor="#939598">
                <v:path arrowok="t"/>
              </v:shape>
            </v:group>
            <v:group style="position:absolute;left:1049;top:253;width:2;height:80" coordorigin="1049,253" coordsize="2,80">
              <v:shape style="position:absolute;left:1049;top:253;width:2;height:80" coordorigin="1049,253" coordsize="0,80" path="m1049,333l1049,253e" filled="false" stroked="true" strokeweight=".748pt" strokecolor="#939598">
                <v:path arrowok="t"/>
              </v:shape>
            </v:group>
            <v:group style="position:absolute;left:1009;top:253;width:2;height:80" coordorigin="1009,253" coordsize="2,80">
              <v:shape style="position:absolute;left:1009;top:253;width:2;height:80" coordorigin="1009,253" coordsize="0,80" path="m1009,333l1009,253e" filled="false" stroked="true" strokeweight=".748pt" strokecolor="#939598">
                <v:path arrowok="t"/>
              </v:shape>
            </v:group>
            <v:group style="position:absolute;left:969;top:253;width:2;height:80" coordorigin="969,253" coordsize="2,80">
              <v:shape style="position:absolute;left:969;top:253;width:2;height:80" coordorigin="969,253" coordsize="0,80" path="m969,333l969,253e" filled="false" stroked="true" strokeweight=".748pt" strokecolor="#939598">
                <v:path arrowok="t"/>
              </v:shape>
            </v:group>
            <v:group style="position:absolute;left:929;top:253;width:2;height:80" coordorigin="929,253" coordsize="2,80">
              <v:shape style="position:absolute;left:929;top:253;width:2;height:80" coordorigin="929,253" coordsize="0,80" path="m929,333l929,253e" filled="false" stroked="true" strokeweight=".748pt" strokecolor="#939598">
                <v:path arrowok="t"/>
              </v:shape>
            </v:group>
            <v:group style="position:absolute;left:889;top:253;width:2;height:80" coordorigin="889,253" coordsize="2,80">
              <v:shape style="position:absolute;left:889;top:253;width:2;height:80" coordorigin="889,253" coordsize="1,80" path="m889,333l889,253e" filled="false" stroked="true" strokeweight=".748pt" strokecolor="#939598">
                <v:path arrowok="t"/>
              </v:shape>
            </v:group>
            <v:group style="position:absolute;left:849;top:253;width:2;height:80" coordorigin="849,253" coordsize="2,80">
              <v:shape style="position:absolute;left:849;top:253;width:2;height:80" coordorigin="849,253" coordsize="1,80" path="m849,333l849,253e" filled="false" stroked="true" strokeweight=".748pt" strokecolor="#939598">
                <v:path arrowok="t"/>
              </v:shape>
            </v:group>
            <v:group style="position:absolute;left:809;top:253;width:2;height:80" coordorigin="809,253" coordsize="2,80">
              <v:shape style="position:absolute;left:809;top:253;width:2;height:80" coordorigin="809,253" coordsize="0,80" path="m809,333l809,253e" filled="false" stroked="true" strokeweight=".748pt" strokecolor="#939598">
                <v:path arrowok="t"/>
              </v:shape>
            </v:group>
            <v:group style="position:absolute;left:769;top:253;width:2;height:80" coordorigin="769,253" coordsize="2,80">
              <v:shape style="position:absolute;left:769;top:253;width:2;height:80" coordorigin="769,253" coordsize="1,80" path="m769,333l769,253e" filled="false" stroked="true" strokeweight=".748pt" strokecolor="#939598">
                <v:path arrowok="t"/>
              </v:shape>
            </v:group>
            <v:group style="position:absolute;left:729;top:253;width:2;height:80" coordorigin="729,253" coordsize="2,80">
              <v:shape style="position:absolute;left:729;top:253;width:2;height:80" coordorigin="729,253" coordsize="1,80" path="m729,333l729,253e" filled="false" stroked="true" strokeweight=".748pt" strokecolor="#939598">
                <v:path arrowok="t"/>
              </v:shape>
            </v:group>
            <v:group style="position:absolute;left:689;top:253;width:2;height:80" coordorigin="689,253" coordsize="2,80">
              <v:shape style="position:absolute;left:689;top:253;width:2;height:80" coordorigin="689,253" coordsize="1,80" path="m689,333l689,253e" filled="false" stroked="true" strokeweight=".748pt" strokecolor="#939598">
                <v:path arrowok="t"/>
              </v:shape>
            </v:group>
            <v:group style="position:absolute;left:709;top:371;width:11197;height:2" coordorigin="709,371" coordsize="11197,2">
              <v:shape style="position:absolute;left:709;top:371;width:11197;height:2" coordorigin="709,371" coordsize="11197,0" path="m709,371l11906,371e" filled="false" stroked="true" strokeweight="1pt" strokecolor="#939598">
                <v:path arrowok="t"/>
              </v:shape>
            </v:group>
            <v:group style="position:absolute;left:248;top:254;width:2;height:80" coordorigin="248,254" coordsize="2,80">
              <v:shape style="position:absolute;left:248;top:254;width:2;height:80" coordorigin="248,254" coordsize="0,80" path="m248,334l248,254e" filled="false" stroked="true" strokeweight=".748pt" strokecolor="#939598">
                <v:path arrowok="t"/>
              </v:shape>
            </v:group>
            <v:group style="position:absolute;left:208;top:254;width:2;height:80" coordorigin="208,254" coordsize="2,80">
              <v:shape style="position:absolute;left:208;top:254;width:2;height:80" coordorigin="208,254" coordsize="0,80" path="m208,334l208,254e" filled="false" stroked="true" strokeweight=".748pt" strokecolor="#939598">
                <v:path arrowok="t"/>
              </v:shape>
            </v:group>
            <v:group style="position:absolute;left:168;top:254;width:2;height:80" coordorigin="168,254" coordsize="2,80">
              <v:shape style="position:absolute;left:168;top:254;width:2;height:80" coordorigin="168,254" coordsize="0,80" path="m168,334l168,254e" filled="false" stroked="true" strokeweight=".748pt" strokecolor="#939598">
                <v:path arrowok="t"/>
              </v:shape>
            </v:group>
            <v:group style="position:absolute;left:128;top:254;width:2;height:80" coordorigin="128,254" coordsize="2,80">
              <v:shape style="position:absolute;left:128;top:254;width:2;height:80" coordorigin="128,254" coordsize="1,80" path="m128,334l128,254e" filled="false" stroked="true" strokeweight=".748pt" strokecolor="#939598">
                <v:path arrowok="t"/>
              </v:shape>
            </v:group>
            <v:group style="position:absolute;left:88;top:254;width:2;height:80" coordorigin="88,254" coordsize="2,80">
              <v:shape style="position:absolute;left:88;top:254;width:2;height:80" coordorigin="88,254" coordsize="0,80" path="m88,334l88,254e" filled="false" stroked="true" strokeweight=".748pt" strokecolor="#939598">
                <v:path arrowok="t"/>
              </v:shape>
            </v:group>
            <v:group style="position:absolute;left:48;top:254;width:2;height:80" coordorigin="48,254" coordsize="2,80">
              <v:shape style="position:absolute;left:48;top:254;width:2;height:80" coordorigin="48,254" coordsize="0,80" path="m48,334l48,254e" filled="false" stroked="true" strokeweight=".748pt" strokecolor="#939598">
                <v:path arrowok="t"/>
              </v:shape>
            </v:group>
            <v:group style="position:absolute;left:7;top:254;width:2;height:80" coordorigin="7,254" coordsize="2,80">
              <v:shape style="position:absolute;left:7;top:254;width:2;height:80" coordorigin="7,254" coordsize="1,80" path="m8,334l7,254e" filled="false" stroked="true" strokeweight=".748pt" strokecolor="#939598">
                <v:path arrowok="t"/>
              </v:shape>
            </v:group>
            <v:group style="position:absolute;left:0;top:371;width:244;height:2" coordorigin="0,371" coordsize="244,2">
              <v:shape style="position:absolute;left:0;top:371;width:244;height:2" coordorigin="0,371" coordsize="244,0" path="m10,371l254,371e" filled="false" stroked="true" strokeweight="1pt" strokecolor="#939598">
                <v:path arrowok="t"/>
              </v:shape>
            </v:group>
            <v:group style="position:absolute;left:244;top:95;width:465;height:344" coordorigin="244,95" coordsize="465,344">
              <v:shape style="position:absolute;left:244;top:95;width:465;height:344" coordorigin="244,95" coordsize="465,344" path="m244,438l709,438,709,95,244,95,244,438xe" filled="true" fillcolor="#ffffff" stroked="false">
                <v:path arrowok="t"/>
                <v:fill type="solid"/>
              </v:shape>
            </v:group>
            <v:group style="position:absolute;left:323;top:111;width:312;height:304" coordorigin="323,111" coordsize="312,304">
              <v:shape style="position:absolute;left:323;top:111;width:312;height:304" coordorigin="323,111" coordsize="312,304" path="m323,415l635,415,635,111,323,111,323,415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939598"/>
          <w:spacing w:val="-27"/>
          <w:u w:val="none"/>
        </w:rPr>
        <w:t>26</w:t>
      </w:r>
      <w:r>
        <w:rPr>
          <w:spacing w:val="-27"/>
          <w:u w:val="none"/>
        </w:rPr>
      </w:r>
    </w:p>
    <w:p>
      <w:pPr>
        <w:spacing w:after="0" w:line="240" w:lineRule="auto"/>
        <w:jc w:val="left"/>
        <w:sectPr>
          <w:pgSz w:w="11910" w:h="16840"/>
          <w:pgMar w:top="760" w:bottom="0" w:left="0" w:right="0"/>
        </w:sectPr>
      </w:pPr>
    </w:p>
    <w:p>
      <w:pPr>
        <w:spacing w:line="240" w:lineRule="auto" w:before="11"/>
        <w:rPr>
          <w:rFonts w:ascii="Calibri" w:hAnsi="Calibri" w:cs="Calibri" w:eastAsia="Calibri"/>
          <w:sz w:val="6"/>
          <w:szCs w:val="6"/>
        </w:rPr>
      </w:pPr>
    </w:p>
    <w:p>
      <w:pPr>
        <w:spacing w:line="1502" w:lineRule="exact"/>
        <w:ind w:left="1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position w:val="-29"/>
          <w:sz w:val="20"/>
          <w:szCs w:val="20"/>
        </w:rPr>
        <w:pict>
          <v:group style="width:576pt;height:75.150pt;mso-position-horizontal-relative:char;mso-position-vertical-relative:line" coordorigin="0,0" coordsize="11520,1503">
            <v:group style="position:absolute;left:5049;top:731;width:2;height:80" coordorigin="5049,731" coordsize="2,80">
              <v:shape style="position:absolute;left:5049;top:731;width:2;height:80" coordorigin="5049,731" coordsize="1,80" path="m5049,811l5049,731e" filled="false" stroked="true" strokeweight=".748pt" strokecolor="#939598">
                <v:path arrowok="t"/>
              </v:shape>
            </v:group>
            <v:group style="position:absolute;left:5009;top:731;width:2;height:80" coordorigin="5009,731" coordsize="2,80">
              <v:shape style="position:absolute;left:5009;top:731;width:2;height:80" coordorigin="5009,731" coordsize="0,80" path="m5009,811l5009,731e" filled="false" stroked="true" strokeweight=".748pt" strokecolor="#939598">
                <v:path arrowok="t"/>
              </v:shape>
            </v:group>
            <v:group style="position:absolute;left:4969;top:731;width:2;height:80" coordorigin="4969,731" coordsize="2,80">
              <v:shape style="position:absolute;left:4969;top:731;width:2;height:80" coordorigin="4969,731" coordsize="1,80" path="m4969,811l4969,731e" filled="false" stroked="true" strokeweight=".748pt" strokecolor="#939598">
                <v:path arrowok="t"/>
              </v:shape>
            </v:group>
            <v:group style="position:absolute;left:4929;top:731;width:2;height:80" coordorigin="4929,731" coordsize="2,80">
              <v:shape style="position:absolute;left:4929;top:731;width:2;height:80" coordorigin="4929,731" coordsize="0,80" path="m4929,811l4929,731e" filled="false" stroked="true" strokeweight=".748pt" strokecolor="#939598">
                <v:path arrowok="t"/>
              </v:shape>
            </v:group>
            <v:group style="position:absolute;left:4889;top:731;width:2;height:80" coordorigin="4889,731" coordsize="2,80">
              <v:shape style="position:absolute;left:4889;top:731;width:2;height:80" coordorigin="4889,731" coordsize="0,80" path="m4889,811l4889,731e" filled="false" stroked="true" strokeweight=".748pt" strokecolor="#939598">
                <v:path arrowok="t"/>
              </v:shape>
            </v:group>
            <v:group style="position:absolute;left:4849;top:731;width:2;height:80" coordorigin="4849,731" coordsize="2,80">
              <v:shape style="position:absolute;left:4849;top:731;width:2;height:80" coordorigin="4849,731" coordsize="0,80" path="m4849,811l4849,731e" filled="false" stroked="true" strokeweight=".748pt" strokecolor="#939598">
                <v:path arrowok="t"/>
              </v:shape>
            </v:group>
            <v:group style="position:absolute;left:4809;top:731;width:2;height:80" coordorigin="4809,731" coordsize="2,80">
              <v:shape style="position:absolute;left:4809;top:731;width:2;height:80" coordorigin="4809,731" coordsize="1,80" path="m4809,811l4809,731e" filled="false" stroked="true" strokeweight=".748pt" strokecolor="#939598">
                <v:path arrowok="t"/>
              </v:shape>
            </v:group>
            <v:group style="position:absolute;left:4769;top:731;width:2;height:80" coordorigin="4769,731" coordsize="2,80">
              <v:shape style="position:absolute;left:4769;top:731;width:2;height:80" coordorigin="4769,731" coordsize="0,80" path="m4769,811l4769,731e" filled="false" stroked="true" strokeweight=".748pt" strokecolor="#939598">
                <v:path arrowok="t"/>
              </v:shape>
            </v:group>
            <v:group style="position:absolute;left:4729;top:731;width:2;height:80" coordorigin="4729,731" coordsize="2,80">
              <v:shape style="position:absolute;left:4729;top:731;width:2;height:80" coordorigin="4729,731" coordsize="1,80" path="m4729,811l4729,731e" filled="false" stroked="true" strokeweight=".748pt" strokecolor="#939598">
                <v:path arrowok="t"/>
              </v:shape>
            </v:group>
            <v:group style="position:absolute;left:4689;top:731;width:2;height:80" coordorigin="4689,731" coordsize="2,80">
              <v:shape style="position:absolute;left:4689;top:731;width:2;height:80" coordorigin="4689,731" coordsize="0,80" path="m4689,811l4689,731e" filled="false" stroked="true" strokeweight=".748pt" strokecolor="#939598">
                <v:path arrowok="t"/>
              </v:shape>
            </v:group>
            <v:group style="position:absolute;left:4649;top:731;width:2;height:80" coordorigin="4649,731" coordsize="2,80">
              <v:shape style="position:absolute;left:4649;top:731;width:2;height:80" coordorigin="4649,731" coordsize="1,80" path="m4649,811l4649,731e" filled="false" stroked="true" strokeweight=".748pt" strokecolor="#939598">
                <v:path arrowok="t"/>
              </v:shape>
            </v:group>
            <v:group style="position:absolute;left:4609;top:731;width:2;height:80" coordorigin="4609,731" coordsize="2,80">
              <v:shape style="position:absolute;left:4609;top:731;width:2;height:80" coordorigin="4609,731" coordsize="0,80" path="m4609,811l4609,731e" filled="false" stroked="true" strokeweight=".748pt" strokecolor="#939598">
                <v:path arrowok="t"/>
              </v:shape>
            </v:group>
            <v:group style="position:absolute;left:4569;top:731;width:2;height:80" coordorigin="4569,731" coordsize="2,80">
              <v:shape style="position:absolute;left:4569;top:731;width:2;height:80" coordorigin="4569,731" coordsize="1,80" path="m4569,811l4569,731e" filled="false" stroked="true" strokeweight=".748pt" strokecolor="#939598">
                <v:path arrowok="t"/>
              </v:shape>
            </v:group>
            <v:group style="position:absolute;left:4529;top:731;width:2;height:80" coordorigin="4529,731" coordsize="2,80">
              <v:shape style="position:absolute;left:4529;top:731;width:2;height:80" coordorigin="4529,731" coordsize="1,80" path="m4529,811l4529,731e" filled="false" stroked="true" strokeweight=".748pt" strokecolor="#939598">
                <v:path arrowok="t"/>
              </v:shape>
            </v:group>
            <v:group style="position:absolute;left:4489;top:731;width:2;height:80" coordorigin="4489,731" coordsize="2,80">
              <v:shape style="position:absolute;left:4489;top:731;width:2;height:80" coordorigin="4489,731" coordsize="0,80" path="m4489,811l4489,731e" filled="false" stroked="true" strokeweight=".748pt" strokecolor="#939598">
                <v:path arrowok="t"/>
              </v:shape>
            </v:group>
            <v:group style="position:absolute;left:4449;top:731;width:2;height:80" coordorigin="4449,731" coordsize="2,80">
              <v:shape style="position:absolute;left:4449;top:731;width:2;height:80" coordorigin="4449,731" coordsize="1,80" path="m4449,811l4449,731e" filled="false" stroked="true" strokeweight=".748pt" strokecolor="#939598">
                <v:path arrowok="t"/>
              </v:shape>
            </v:group>
            <v:group style="position:absolute;left:4409;top:731;width:2;height:80" coordorigin="4409,731" coordsize="2,80">
              <v:shape style="position:absolute;left:4409;top:731;width:2;height:80" coordorigin="4409,731" coordsize="0,80" path="m4409,811l4409,731e" filled="false" stroked="true" strokeweight=".748pt" strokecolor="#939598">
                <v:path arrowok="t"/>
              </v:shape>
            </v:group>
            <v:group style="position:absolute;left:4369;top:731;width:2;height:80" coordorigin="4369,731" coordsize="2,80">
              <v:shape style="position:absolute;left:4369;top:731;width:2;height:80" coordorigin="4369,731" coordsize="0,80" path="m4369,811l4369,731e" filled="false" stroked="true" strokeweight=".748pt" strokecolor="#939598">
                <v:path arrowok="t"/>
              </v:shape>
            </v:group>
            <v:group style="position:absolute;left:4329;top:731;width:2;height:80" coordorigin="4329,731" coordsize="2,80">
              <v:shape style="position:absolute;left:4329;top:731;width:2;height:80" coordorigin="4329,731" coordsize="0,80" path="m4329,811l4329,731e" filled="false" stroked="true" strokeweight=".748pt" strokecolor="#939598">
                <v:path arrowok="t"/>
              </v:shape>
            </v:group>
            <v:group style="position:absolute;left:4289;top:731;width:2;height:80" coordorigin="4289,731" coordsize="2,80">
              <v:shape style="position:absolute;left:4289;top:731;width:2;height:80" coordorigin="4289,731" coordsize="1,80" path="m4289,811l4289,731e" filled="false" stroked="true" strokeweight=".748pt" strokecolor="#939598">
                <v:path arrowok="t"/>
              </v:shape>
            </v:group>
            <v:group style="position:absolute;left:4249;top:731;width:2;height:80" coordorigin="4249,731" coordsize="2,80">
              <v:shape style="position:absolute;left:4249;top:731;width:2;height:80" coordorigin="4249,731" coordsize="0,80" path="m4249,811l4249,731e" filled="false" stroked="true" strokeweight=".748pt" strokecolor="#939598">
                <v:path arrowok="t"/>
              </v:shape>
            </v:group>
            <v:group style="position:absolute;left:4209;top:731;width:2;height:80" coordorigin="4209,731" coordsize="2,80">
              <v:shape style="position:absolute;left:4209;top:731;width:2;height:80" coordorigin="4209,731" coordsize="1,80" path="m4209,811l4209,731e" filled="false" stroked="true" strokeweight=".748pt" strokecolor="#939598">
                <v:path arrowok="t"/>
              </v:shape>
            </v:group>
            <v:group style="position:absolute;left:4169;top:731;width:2;height:80" coordorigin="4169,731" coordsize="2,80">
              <v:shape style="position:absolute;left:4169;top:731;width:2;height:80" coordorigin="4169,731" coordsize="0,80" path="m4169,811l4169,731e" filled="false" stroked="true" strokeweight=".748pt" strokecolor="#939598">
                <v:path arrowok="t"/>
              </v:shape>
            </v:group>
            <v:group style="position:absolute;left:4129;top:731;width:2;height:80" coordorigin="4129,731" coordsize="2,80">
              <v:shape style="position:absolute;left:4129;top:731;width:2;height:80" coordorigin="4129,731" coordsize="1,80" path="m4129,811l4129,731e" filled="false" stroked="true" strokeweight=".748pt" strokecolor="#939598">
                <v:path arrowok="t"/>
              </v:shape>
            </v:group>
            <v:group style="position:absolute;left:4089;top:731;width:2;height:80" coordorigin="4089,731" coordsize="2,80">
              <v:shape style="position:absolute;left:4089;top:731;width:2;height:80" coordorigin="4089,731" coordsize="0,80" path="m4089,811l4089,731e" filled="false" stroked="true" strokeweight=".748pt" strokecolor="#939598">
                <v:path arrowok="t"/>
              </v:shape>
            </v:group>
            <v:group style="position:absolute;left:4049;top:731;width:2;height:80" coordorigin="4049,731" coordsize="2,80">
              <v:shape style="position:absolute;left:4049;top:731;width:2;height:80" coordorigin="4049,731" coordsize="1,80" path="m4049,811l4049,731e" filled="false" stroked="true" strokeweight=".748pt" strokecolor="#939598">
                <v:path arrowok="t"/>
              </v:shape>
            </v:group>
            <v:group style="position:absolute;left:4009;top:731;width:2;height:80" coordorigin="4009,731" coordsize="2,80">
              <v:shape style="position:absolute;left:4009;top:731;width:2;height:80" coordorigin="4009,731" coordsize="0,80" path="m4009,811l4009,731e" filled="false" stroked="true" strokeweight=".748pt" strokecolor="#939598">
                <v:path arrowok="t"/>
              </v:shape>
            </v:group>
            <v:group style="position:absolute;left:3969;top:731;width:2;height:80" coordorigin="3969,731" coordsize="2,80">
              <v:shape style="position:absolute;left:3969;top:731;width:2;height:80" coordorigin="3969,731" coordsize="0,80" path="m3969,811l3969,731e" filled="false" stroked="true" strokeweight=".748pt" strokecolor="#939598">
                <v:path arrowok="t"/>
              </v:shape>
            </v:group>
            <v:group style="position:absolute;left:3929;top:731;width:2;height:80" coordorigin="3929,731" coordsize="2,80">
              <v:shape style="position:absolute;left:3929;top:731;width:2;height:80" coordorigin="3929,731" coordsize="1,80" path="m3929,811l3929,731e" filled="false" stroked="true" strokeweight=".748pt" strokecolor="#939598">
                <v:path arrowok="t"/>
              </v:shape>
            </v:group>
            <v:group style="position:absolute;left:3889;top:732;width:2;height:80" coordorigin="3889,732" coordsize="2,80">
              <v:shape style="position:absolute;left:3889;top:732;width:2;height:80" coordorigin="3889,732" coordsize="0,80" path="m3889,812l3889,732e" filled="false" stroked="true" strokeweight=".748pt" strokecolor="#939598">
                <v:path arrowok="t"/>
              </v:shape>
            </v:group>
            <v:group style="position:absolute;left:3849;top:732;width:2;height:80" coordorigin="3849,732" coordsize="2,80">
              <v:shape style="position:absolute;left:3849;top:732;width:2;height:80" coordorigin="3849,732" coordsize="1,80" path="m3849,812l3849,732e" filled="false" stroked="true" strokeweight=".748pt" strokecolor="#939598">
                <v:path arrowok="t"/>
              </v:shape>
            </v:group>
            <v:group style="position:absolute;left:3809;top:732;width:2;height:80" coordorigin="3809,732" coordsize="2,80">
              <v:shape style="position:absolute;left:3809;top:732;width:2;height:80" coordorigin="3809,732" coordsize="0,80" path="m3809,812l3809,732e" filled="false" stroked="true" strokeweight=".748pt" strokecolor="#939598">
                <v:path arrowok="t"/>
              </v:shape>
            </v:group>
            <v:group style="position:absolute;left:3768;top:732;width:2;height:80" coordorigin="3768,732" coordsize="2,80">
              <v:shape style="position:absolute;left:3768;top:732;width:2;height:80" coordorigin="3768,732" coordsize="1,80" path="m3768,812l3768,732e" filled="false" stroked="true" strokeweight=".748pt" strokecolor="#939598">
                <v:path arrowok="t"/>
              </v:shape>
            </v:group>
            <v:group style="position:absolute;left:3728;top:732;width:2;height:80" coordorigin="3728,732" coordsize="2,80">
              <v:shape style="position:absolute;left:3728;top:732;width:2;height:80" coordorigin="3728,732" coordsize="0,80" path="m3728,812l3728,732e" filled="false" stroked="true" strokeweight=".748pt" strokecolor="#939598">
                <v:path arrowok="t"/>
              </v:shape>
            </v:group>
            <v:group style="position:absolute;left:3688;top:732;width:2;height:80" coordorigin="3688,732" coordsize="2,80">
              <v:shape style="position:absolute;left:3688;top:732;width:2;height:80" coordorigin="3688,732" coordsize="1,80" path="m3688,812l3688,732e" filled="false" stroked="true" strokeweight=".748pt" strokecolor="#939598">
                <v:path arrowok="t"/>
              </v:shape>
            </v:group>
            <v:group style="position:absolute;left:3648;top:732;width:2;height:80" coordorigin="3648,732" coordsize="2,80">
              <v:shape style="position:absolute;left:3648;top:732;width:2;height:80" coordorigin="3648,732" coordsize="0,80" path="m3648,812l3648,732e" filled="false" stroked="true" strokeweight=".748pt" strokecolor="#939598">
                <v:path arrowok="t"/>
              </v:shape>
            </v:group>
            <v:group style="position:absolute;left:3608;top:732;width:2;height:80" coordorigin="3608,732" coordsize="2,80">
              <v:shape style="position:absolute;left:3608;top:732;width:2;height:80" coordorigin="3608,732" coordsize="0,80" path="m3608,812l3608,732e" filled="false" stroked="true" strokeweight=".748pt" strokecolor="#939598">
                <v:path arrowok="t"/>
              </v:shape>
            </v:group>
            <v:group style="position:absolute;left:3568;top:732;width:2;height:80" coordorigin="3568,732" coordsize="2,80">
              <v:shape style="position:absolute;left:3568;top:732;width:2;height:80" coordorigin="3568,732" coordsize="0,80" path="m3568,812l3568,732e" filled="false" stroked="true" strokeweight=".748pt" strokecolor="#939598">
                <v:path arrowok="t"/>
              </v:shape>
            </v:group>
            <v:group style="position:absolute;left:3528;top:732;width:2;height:80" coordorigin="3528,732" coordsize="2,80">
              <v:shape style="position:absolute;left:3528;top:732;width:2;height:80" coordorigin="3528,732" coordsize="1,80" path="m3528,812l3528,732e" filled="false" stroked="true" strokeweight=".748pt" strokecolor="#939598">
                <v:path arrowok="t"/>
              </v:shape>
            </v:group>
            <v:group style="position:absolute;left:3488;top:732;width:2;height:80" coordorigin="3488,732" coordsize="2,80">
              <v:shape style="position:absolute;left:3488;top:732;width:2;height:80" coordorigin="3488,732" coordsize="0,80" path="m3488,812l3488,732e" filled="false" stroked="true" strokeweight=".748pt" strokecolor="#939598">
                <v:path arrowok="t"/>
              </v:shape>
            </v:group>
            <v:group style="position:absolute;left:3448;top:732;width:2;height:80" coordorigin="3448,732" coordsize="2,80">
              <v:shape style="position:absolute;left:3448;top:732;width:2;height:80" coordorigin="3448,732" coordsize="0,80" path="m3448,812l3448,732e" filled="false" stroked="true" strokeweight=".748pt" strokecolor="#939598">
                <v:path arrowok="t"/>
              </v:shape>
            </v:group>
            <v:group style="position:absolute;left:3408;top:732;width:2;height:80" coordorigin="3408,732" coordsize="2,80">
              <v:shape style="position:absolute;left:3408;top:732;width:2;height:80" coordorigin="3408,732" coordsize="1,80" path="m3408,812l3408,732e" filled="false" stroked="true" strokeweight=".748pt" strokecolor="#939598">
                <v:path arrowok="t"/>
              </v:shape>
            </v:group>
            <v:group style="position:absolute;left:3368;top:732;width:2;height:80" coordorigin="3368,732" coordsize="2,80">
              <v:shape style="position:absolute;left:3368;top:732;width:2;height:80" coordorigin="3368,732" coordsize="0,80" path="m3368,812l3368,732e" filled="false" stroked="true" strokeweight=".748pt" strokecolor="#939598">
                <v:path arrowok="t"/>
              </v:shape>
            </v:group>
            <v:group style="position:absolute;left:3328;top:732;width:2;height:80" coordorigin="3328,732" coordsize="2,80">
              <v:shape style="position:absolute;left:3328;top:732;width:2;height:80" coordorigin="3328,732" coordsize="1,80" path="m3328,812l3328,732e" filled="false" stroked="true" strokeweight=".748pt" strokecolor="#939598">
                <v:path arrowok="t"/>
              </v:shape>
            </v:group>
            <v:group style="position:absolute;left:3288;top:732;width:2;height:80" coordorigin="3288,732" coordsize="2,80">
              <v:shape style="position:absolute;left:3288;top:732;width:2;height:80" coordorigin="3288,732" coordsize="0,80" path="m3288,812l3288,732e" filled="false" stroked="true" strokeweight=".748pt" strokecolor="#939598">
                <v:path arrowok="t"/>
              </v:shape>
            </v:group>
            <v:group style="position:absolute;left:3248;top:732;width:2;height:80" coordorigin="3248,732" coordsize="2,80">
              <v:shape style="position:absolute;left:3248;top:732;width:2;height:80" coordorigin="3248,732" coordsize="1,80" path="m3248,812l3248,732e" filled="false" stroked="true" strokeweight=".748pt" strokecolor="#939598">
                <v:path arrowok="t"/>
              </v:shape>
            </v:group>
            <v:group style="position:absolute;left:3208;top:732;width:2;height:80" coordorigin="3208,732" coordsize="2,80">
              <v:shape style="position:absolute;left:3208;top:732;width:2;height:80" coordorigin="3208,732" coordsize="0,80" path="m3208,812l3208,732e" filled="false" stroked="true" strokeweight=".748pt" strokecolor="#939598">
                <v:path arrowok="t"/>
              </v:shape>
            </v:group>
            <v:group style="position:absolute;left:3168;top:732;width:2;height:80" coordorigin="3168,732" coordsize="2,80">
              <v:shape style="position:absolute;left:3168;top:732;width:2;height:80" coordorigin="3168,732" coordsize="1,80" path="m3168,812l3168,732e" filled="false" stroked="true" strokeweight=".748pt" strokecolor="#939598">
                <v:path arrowok="t"/>
              </v:shape>
            </v:group>
            <v:group style="position:absolute;left:3128;top:732;width:2;height:80" coordorigin="3128,732" coordsize="2,80">
              <v:shape style="position:absolute;left:3128;top:732;width:2;height:80" coordorigin="3128,732" coordsize="0,80" path="m3128,812l3128,732e" filled="false" stroked="true" strokeweight=".748pt" strokecolor="#939598">
                <v:path arrowok="t"/>
              </v:shape>
            </v:group>
            <v:group style="position:absolute;left:3088;top:732;width:2;height:80" coordorigin="3088,732" coordsize="2,80">
              <v:shape style="position:absolute;left:3088;top:732;width:2;height:80" coordorigin="3088,732" coordsize="0,80" path="m3088,812l3088,732e" filled="false" stroked="true" strokeweight=".748pt" strokecolor="#939598">
                <v:path arrowok="t"/>
              </v:shape>
            </v:group>
            <v:group style="position:absolute;left:3048;top:732;width:2;height:80" coordorigin="3048,732" coordsize="2,80">
              <v:shape style="position:absolute;left:3048;top:732;width:2;height:80" coordorigin="3048,732" coordsize="0,80" path="m3048,812l3048,732e" filled="false" stroked="true" strokeweight=".748pt" strokecolor="#939598">
                <v:path arrowok="t"/>
              </v:shape>
            </v:group>
            <v:group style="position:absolute;left:3008;top:732;width:2;height:80" coordorigin="3008,732" coordsize="2,80">
              <v:shape style="position:absolute;left:3008;top:732;width:2;height:80" coordorigin="3008,732" coordsize="1,80" path="m3008,812l3008,732e" filled="false" stroked="true" strokeweight=".748pt" strokecolor="#939598">
                <v:path arrowok="t"/>
              </v:shape>
            </v:group>
            <v:group style="position:absolute;left:2968;top:732;width:2;height:80" coordorigin="2968,732" coordsize="2,80">
              <v:shape style="position:absolute;left:2968;top:732;width:2;height:80" coordorigin="2968,732" coordsize="0,80" path="m2968,812l2968,732e" filled="false" stroked="true" strokeweight=".748pt" strokecolor="#939598">
                <v:path arrowok="t"/>
              </v:shape>
            </v:group>
            <v:group style="position:absolute;left:2928;top:732;width:2;height:80" coordorigin="2928,732" coordsize="2,80">
              <v:shape style="position:absolute;left:2928;top:732;width:2;height:80" coordorigin="2928,732" coordsize="0,80" path="m2928,812l2928,732e" filled="false" stroked="true" strokeweight=".748pt" strokecolor="#939598">
                <v:path arrowok="t"/>
              </v:shape>
            </v:group>
            <v:group style="position:absolute;left:2888;top:732;width:2;height:80" coordorigin="2888,732" coordsize="2,80">
              <v:shape style="position:absolute;left:2888;top:732;width:2;height:80" coordorigin="2888,732" coordsize="1,80" path="m2888,812l2888,732e" filled="false" stroked="true" strokeweight=".748pt" strokecolor="#939598">
                <v:path arrowok="t"/>
              </v:shape>
            </v:group>
            <v:group style="position:absolute;left:2848;top:732;width:2;height:80" coordorigin="2848,732" coordsize="2,80">
              <v:shape style="position:absolute;left:2848;top:732;width:2;height:80" coordorigin="2848,732" coordsize="0,80" path="m2848,812l2848,732e" filled="false" stroked="true" strokeweight=".748pt" strokecolor="#939598">
                <v:path arrowok="t"/>
              </v:shape>
            </v:group>
            <v:group style="position:absolute;left:2808;top:732;width:2;height:80" coordorigin="2808,732" coordsize="2,80">
              <v:shape style="position:absolute;left:2808;top:732;width:2;height:80" coordorigin="2808,732" coordsize="1,80" path="m2808,812l2808,732e" filled="false" stroked="true" strokeweight=".748pt" strokecolor="#939598">
                <v:path arrowok="t"/>
              </v:shape>
            </v:group>
            <v:group style="position:absolute;left:2768;top:732;width:2;height:80" coordorigin="2768,732" coordsize="2,80">
              <v:shape style="position:absolute;left:2768;top:732;width:2;height:80" coordorigin="2768,732" coordsize="0,80" path="m2768,812l2768,732e" filled="false" stroked="true" strokeweight=".748pt" strokecolor="#939598">
                <v:path arrowok="t"/>
              </v:shape>
            </v:group>
            <v:group style="position:absolute;left:2728;top:732;width:2;height:80" coordorigin="2728,732" coordsize="2,80">
              <v:shape style="position:absolute;left:2728;top:732;width:2;height:80" coordorigin="2728,732" coordsize="0,80" path="m2728,812l2728,732e" filled="false" stroked="true" strokeweight=".748pt" strokecolor="#939598">
                <v:path arrowok="t"/>
              </v:shape>
            </v:group>
            <v:group style="position:absolute;left:2688;top:732;width:2;height:80" coordorigin="2688,732" coordsize="2,80">
              <v:shape style="position:absolute;left:2688;top:732;width:2;height:80" coordorigin="2688,732" coordsize="0,80" path="m2688,812l2688,732e" filled="false" stroked="true" strokeweight=".748pt" strokecolor="#939598">
                <v:path arrowok="t"/>
              </v:shape>
            </v:group>
            <v:group style="position:absolute;left:2648;top:732;width:2;height:80" coordorigin="2648,732" coordsize="2,80">
              <v:shape style="position:absolute;left:2648;top:732;width:2;height:80" coordorigin="2648,732" coordsize="1,80" path="m2648,812l2648,732e" filled="false" stroked="true" strokeweight=".748pt" strokecolor="#939598">
                <v:path arrowok="t"/>
              </v:shape>
            </v:group>
            <v:group style="position:absolute;left:2608;top:732;width:2;height:80" coordorigin="2608,732" coordsize="2,80">
              <v:shape style="position:absolute;left:2608;top:732;width:2;height:80" coordorigin="2608,732" coordsize="0,80" path="m2608,812l2608,732e" filled="false" stroked="true" strokeweight=".748pt" strokecolor="#939598">
                <v:path arrowok="t"/>
              </v:shape>
            </v:group>
            <v:group style="position:absolute;left:2568;top:732;width:2;height:80" coordorigin="2568,732" coordsize="2,80">
              <v:shape style="position:absolute;left:2568;top:732;width:2;height:80" coordorigin="2568,732" coordsize="0,80" path="m2568,812l2568,732e" filled="false" stroked="true" strokeweight=".748pt" strokecolor="#939598">
                <v:path arrowok="t"/>
              </v:shape>
            </v:group>
            <v:group style="position:absolute;left:2528;top:732;width:2;height:80" coordorigin="2528,732" coordsize="2,80">
              <v:shape style="position:absolute;left:2528;top:732;width:2;height:80" coordorigin="2528,732" coordsize="0,80" path="m2528,812l2528,732e" filled="false" stroked="true" strokeweight=".748pt" strokecolor="#939598">
                <v:path arrowok="t"/>
              </v:shape>
            </v:group>
            <v:group style="position:absolute;left:2488;top:732;width:2;height:80" coordorigin="2488,732" coordsize="2,80">
              <v:shape style="position:absolute;left:2488;top:732;width:2;height:80" coordorigin="2488,732" coordsize="1,80" path="m2488,812l2488,732e" filled="false" stroked="true" strokeweight=".748pt" strokecolor="#939598">
                <v:path arrowok="t"/>
              </v:shape>
            </v:group>
            <v:group style="position:absolute;left:2448;top:732;width:2;height:80" coordorigin="2448,732" coordsize="2,80">
              <v:shape style="position:absolute;left:2448;top:732;width:2;height:80" coordorigin="2448,732" coordsize="0,80" path="m2448,812l2448,732e" filled="false" stroked="true" strokeweight=".748pt" strokecolor="#939598">
                <v:path arrowok="t"/>
              </v:shape>
            </v:group>
            <v:group style="position:absolute;left:2408;top:732;width:2;height:80" coordorigin="2408,732" coordsize="2,80">
              <v:shape style="position:absolute;left:2408;top:732;width:2;height:80" coordorigin="2408,732" coordsize="1,80" path="m2408,812l2408,732e" filled="false" stroked="true" strokeweight=".748pt" strokecolor="#939598">
                <v:path arrowok="t"/>
              </v:shape>
            </v:group>
            <v:group style="position:absolute;left:2368;top:732;width:2;height:80" coordorigin="2368,732" coordsize="2,80">
              <v:shape style="position:absolute;left:2368;top:732;width:2;height:80" coordorigin="2368,732" coordsize="1,80" path="m2368,812l2368,732e" filled="false" stroked="true" strokeweight=".748pt" strokecolor="#939598">
                <v:path arrowok="t"/>
              </v:shape>
            </v:group>
            <v:group style="position:absolute;left:2328;top:732;width:2;height:80" coordorigin="2328,732" coordsize="2,80">
              <v:shape style="position:absolute;left:2328;top:732;width:2;height:80" coordorigin="2328,732" coordsize="0,80" path="m2328,812l2328,732e" filled="false" stroked="true" strokeweight=".748pt" strokecolor="#939598">
                <v:path arrowok="t"/>
              </v:shape>
            </v:group>
            <v:group style="position:absolute;left:2288;top:732;width:2;height:80" coordorigin="2288,732" coordsize="2,80">
              <v:shape style="position:absolute;left:2288;top:732;width:2;height:80" coordorigin="2288,732" coordsize="1,80" path="m2288,812l2288,732e" filled="false" stroked="true" strokeweight=".748pt" strokecolor="#939598">
                <v:path arrowok="t"/>
              </v:shape>
            </v:group>
            <v:group style="position:absolute;left:2248;top:732;width:2;height:80" coordorigin="2248,732" coordsize="2,80">
              <v:shape style="position:absolute;left:2248;top:732;width:2;height:80" coordorigin="2248,732" coordsize="0,80" path="m2248,812l2248,732e" filled="false" stroked="true" strokeweight=".748pt" strokecolor="#939598">
                <v:path arrowok="t"/>
              </v:shape>
            </v:group>
            <v:group style="position:absolute;left:2208;top:732;width:2;height:80" coordorigin="2208,732" coordsize="2,80">
              <v:shape style="position:absolute;left:2208;top:732;width:2;height:80" coordorigin="2208,732" coordsize="0,80" path="m2208,812l2208,732e" filled="false" stroked="true" strokeweight=".748pt" strokecolor="#939598">
                <v:path arrowok="t"/>
              </v:shape>
            </v:group>
            <v:group style="position:absolute;left:2168;top:732;width:2;height:80" coordorigin="2168,732" coordsize="2,80">
              <v:shape style="position:absolute;left:2168;top:732;width:2;height:80" coordorigin="2168,732" coordsize="0,80" path="m2168,812l2168,732e" filled="false" stroked="true" strokeweight=".748pt" strokecolor="#939598">
                <v:path arrowok="t"/>
              </v:shape>
            </v:group>
            <v:group style="position:absolute;left:2128;top:732;width:2;height:80" coordorigin="2128,732" coordsize="2,80">
              <v:shape style="position:absolute;left:2128;top:732;width:2;height:80" coordorigin="2128,732" coordsize="1,80" path="m2128,812l2128,732e" filled="false" stroked="true" strokeweight=".748pt" strokecolor="#939598">
                <v:path arrowok="t"/>
              </v:shape>
            </v:group>
            <v:group style="position:absolute;left:2088;top:732;width:2;height:80" coordorigin="2088,732" coordsize="2,80">
              <v:shape style="position:absolute;left:2088;top:732;width:2;height:80" coordorigin="2088,732" coordsize="0,80" path="m2088,812l2088,732e" filled="false" stroked="true" strokeweight=".748pt" strokecolor="#939598">
                <v:path arrowok="t"/>
              </v:shape>
            </v:group>
            <v:group style="position:absolute;left:2048;top:732;width:2;height:80" coordorigin="2048,732" coordsize="2,80">
              <v:shape style="position:absolute;left:2048;top:732;width:2;height:80" coordorigin="2048,732" coordsize="1,80" path="m2048,812l2048,732e" filled="false" stroked="true" strokeweight=".748pt" strokecolor="#939598">
                <v:path arrowok="t"/>
              </v:shape>
            </v:group>
            <v:group style="position:absolute;left:2008;top:732;width:2;height:80" coordorigin="2008,732" coordsize="2,80">
              <v:shape style="position:absolute;left:2008;top:732;width:2;height:80" coordorigin="2008,732" coordsize="0,80" path="m2008,812l2008,732e" filled="false" stroked="true" strokeweight=".748pt" strokecolor="#939598">
                <v:path arrowok="t"/>
              </v:shape>
            </v:group>
            <v:group style="position:absolute;left:1968;top:732;width:2;height:80" coordorigin="1968,732" coordsize="2,80">
              <v:shape style="position:absolute;left:1968;top:732;width:2;height:80" coordorigin="1968,732" coordsize="1,80" path="m1968,812l1968,732e" filled="false" stroked="true" strokeweight=".748pt" strokecolor="#939598">
                <v:path arrowok="t"/>
              </v:shape>
            </v:group>
            <v:group style="position:absolute;left:1928;top:732;width:2;height:80" coordorigin="1928,732" coordsize="2,80">
              <v:shape style="position:absolute;left:1928;top:732;width:2;height:80" coordorigin="1928,732" coordsize="0,80" path="m1928,812l1928,732e" filled="false" stroked="true" strokeweight=".748pt" strokecolor="#939598">
                <v:path arrowok="t"/>
              </v:shape>
            </v:group>
            <v:group style="position:absolute;left:1888;top:732;width:2;height:80" coordorigin="1888,732" coordsize="2,80">
              <v:shape style="position:absolute;left:1888;top:732;width:2;height:80" coordorigin="1888,732" coordsize="1,80" path="m1888,812l1888,732e" filled="false" stroked="true" strokeweight=".748pt" strokecolor="#939598">
                <v:path arrowok="t"/>
              </v:shape>
            </v:group>
            <v:group style="position:absolute;left:1848;top:732;width:2;height:80" coordorigin="1848,732" coordsize="2,80">
              <v:shape style="position:absolute;left:1848;top:732;width:2;height:80" coordorigin="1848,732" coordsize="1,80" path="m1848,812l1848,732e" filled="false" stroked="true" strokeweight=".748pt" strokecolor="#939598">
                <v:path arrowok="t"/>
              </v:shape>
            </v:group>
            <v:group style="position:absolute;left:1808;top:732;width:2;height:80" coordorigin="1808,732" coordsize="2,80">
              <v:shape style="position:absolute;left:1808;top:732;width:2;height:80" coordorigin="1808,732" coordsize="0,80" path="m1808,812l1808,732e" filled="false" stroked="true" strokeweight=".748pt" strokecolor="#939598">
                <v:path arrowok="t"/>
              </v:shape>
            </v:group>
            <v:group style="position:absolute;left:1768;top:732;width:2;height:80" coordorigin="1768,732" coordsize="2,80">
              <v:shape style="position:absolute;left:1768;top:732;width:2;height:80" coordorigin="1768,732" coordsize="0,80" path="m1768,812l1768,732e" filled="false" stroked="true" strokeweight=".748pt" strokecolor="#939598">
                <v:path arrowok="t"/>
              </v:shape>
            </v:group>
            <v:group style="position:absolute;left:1728;top:732;width:2;height:80" coordorigin="1728,732" coordsize="2,80">
              <v:shape style="position:absolute;left:1728;top:732;width:2;height:80" coordorigin="1728,732" coordsize="0,80" path="m1728,812l1728,732e" filled="false" stroked="true" strokeweight=".748pt" strokecolor="#939598">
                <v:path arrowok="t"/>
              </v:shape>
            </v:group>
            <v:group style="position:absolute;left:1688;top:732;width:2;height:80" coordorigin="1688,732" coordsize="2,80">
              <v:shape style="position:absolute;left:1688;top:732;width:2;height:80" coordorigin="1688,732" coordsize="1,80" path="m1688,812l1688,732e" filled="false" stroked="true" strokeweight=".748pt" strokecolor="#939598">
                <v:path arrowok="t"/>
              </v:shape>
            </v:group>
            <v:group style="position:absolute;left:1648;top:732;width:2;height:80" coordorigin="1648,732" coordsize="2,80">
              <v:shape style="position:absolute;left:1648;top:732;width:2;height:80" coordorigin="1648,732" coordsize="0,80" path="m1648,812l1648,732e" filled="false" stroked="true" strokeweight=".748pt" strokecolor="#939598">
                <v:path arrowok="t"/>
              </v:shape>
            </v:group>
            <v:group style="position:absolute;left:1608;top:732;width:2;height:80" coordorigin="1608,732" coordsize="2,80">
              <v:shape style="position:absolute;left:1608;top:732;width:2;height:80" coordorigin="1608,732" coordsize="1,80" path="m1608,812l1608,732e" filled="false" stroked="true" strokeweight=".748pt" strokecolor="#939598">
                <v:path arrowok="t"/>
              </v:shape>
            </v:group>
            <v:group style="position:absolute;left:1568;top:732;width:2;height:80" coordorigin="1568,732" coordsize="2,80">
              <v:shape style="position:absolute;left:1568;top:732;width:2;height:80" coordorigin="1568,732" coordsize="0,80" path="m1568,812l1568,732e" filled="false" stroked="true" strokeweight=".748pt" strokecolor="#939598">
                <v:path arrowok="t"/>
              </v:shape>
            </v:group>
            <v:group style="position:absolute;left:1528;top:732;width:2;height:80" coordorigin="1528,732" coordsize="2,80">
              <v:shape style="position:absolute;left:1528;top:732;width:2;height:80" coordorigin="1528,732" coordsize="1,80" path="m1528,812l1528,732e" filled="false" stroked="true" strokeweight=".748pt" strokecolor="#939598">
                <v:path arrowok="t"/>
              </v:shape>
            </v:group>
            <v:group style="position:absolute;left:1488;top:732;width:2;height:80" coordorigin="1488,732" coordsize="2,80">
              <v:shape style="position:absolute;left:1488;top:732;width:2;height:80" coordorigin="1488,732" coordsize="0,80" path="m1488,812l1488,732e" filled="false" stroked="true" strokeweight=".748pt" strokecolor="#939598">
                <v:path arrowok="t"/>
              </v:shape>
            </v:group>
            <v:group style="position:absolute;left:1448;top:732;width:2;height:80" coordorigin="1448,732" coordsize="2,80">
              <v:shape style="position:absolute;left:1448;top:732;width:2;height:80" coordorigin="1448,732" coordsize="1,80" path="m1448,812l1448,732e" filled="false" stroked="true" strokeweight=".748pt" strokecolor="#939598">
                <v:path arrowok="t"/>
              </v:shape>
            </v:group>
            <v:group style="position:absolute;left:1408;top:732;width:2;height:80" coordorigin="1408,732" coordsize="2,80">
              <v:shape style="position:absolute;left:1408;top:732;width:2;height:80" coordorigin="1408,732" coordsize="0,80" path="m1408,812l1408,732e" filled="false" stroked="true" strokeweight=".748pt" strokecolor="#939598">
                <v:path arrowok="t"/>
              </v:shape>
            </v:group>
            <v:group style="position:absolute;left:1368;top:732;width:2;height:80" coordorigin="1368,732" coordsize="2,80">
              <v:shape style="position:absolute;left:1368;top:732;width:2;height:80" coordorigin="1368,732" coordsize="1,80" path="m1368,812l1368,732e" filled="false" stroked="true" strokeweight=".748pt" strokecolor="#939598">
                <v:path arrowok="t"/>
              </v:shape>
            </v:group>
            <v:group style="position:absolute;left:1328;top:732;width:2;height:80" coordorigin="1328,732" coordsize="2,80">
              <v:shape style="position:absolute;left:1328;top:732;width:2;height:80" coordorigin="1328,732" coordsize="0,80" path="m1328,812l1328,732e" filled="false" stroked="true" strokeweight=".748pt" strokecolor="#939598">
                <v:path arrowok="t"/>
              </v:shape>
            </v:group>
            <v:group style="position:absolute;left:1288;top:732;width:2;height:80" coordorigin="1288,732" coordsize="2,80">
              <v:shape style="position:absolute;left:1288;top:732;width:2;height:80" coordorigin="1288,732" coordsize="0,80" path="m1288,812l1288,732e" filled="false" stroked="true" strokeweight=".748pt" strokecolor="#939598">
                <v:path arrowok="t"/>
              </v:shape>
            </v:group>
            <v:group style="position:absolute;left:1248;top:732;width:2;height:80" coordorigin="1248,732" coordsize="2,80">
              <v:shape style="position:absolute;left:1248;top:732;width:2;height:80" coordorigin="1248,732" coordsize="1,80" path="m1248,812l1248,732e" filled="false" stroked="true" strokeweight=".748pt" strokecolor="#939598">
                <v:path arrowok="t"/>
              </v:shape>
            </v:group>
            <v:group style="position:absolute;left:1208;top:732;width:2;height:80" coordorigin="1208,732" coordsize="2,80">
              <v:shape style="position:absolute;left:1208;top:732;width:2;height:80" coordorigin="1208,732" coordsize="0,80" path="m1208,812l1208,732e" filled="false" stroked="true" strokeweight=".748pt" strokecolor="#939598">
                <v:path arrowok="t"/>
              </v:shape>
            </v:group>
            <v:group style="position:absolute;left:1168;top:732;width:2;height:80" coordorigin="1168,732" coordsize="2,80">
              <v:shape style="position:absolute;left:1168;top:732;width:2;height:80" coordorigin="1168,732" coordsize="1,80" path="m1168,812l1168,732e" filled="false" stroked="true" strokeweight=".748pt" strokecolor="#939598">
                <v:path arrowok="t"/>
              </v:shape>
            </v:group>
            <v:group style="position:absolute;left:1128;top:732;width:2;height:80" coordorigin="1128,732" coordsize="2,80">
              <v:shape style="position:absolute;left:1128;top:732;width:2;height:80" coordorigin="1128,732" coordsize="0,80" path="m1128,812l1128,732e" filled="false" stroked="true" strokeweight=".748pt" strokecolor="#939598">
                <v:path arrowok="t"/>
              </v:shape>
            </v:group>
            <v:group style="position:absolute;left:1088;top:732;width:2;height:80" coordorigin="1088,732" coordsize="2,80">
              <v:shape style="position:absolute;left:1088;top:732;width:2;height:80" coordorigin="1088,732" coordsize="1,80" path="m1088,812l1088,732e" filled="false" stroked="true" strokeweight=".748pt" strokecolor="#939598">
                <v:path arrowok="t"/>
              </v:shape>
            </v:group>
            <v:group style="position:absolute;left:1048;top:732;width:2;height:80" coordorigin="1048,732" coordsize="2,80">
              <v:shape style="position:absolute;left:1048;top:732;width:2;height:80" coordorigin="1048,732" coordsize="0,80" path="m1048,812l1048,732e" filled="false" stroked="true" strokeweight=".748pt" strokecolor="#939598">
                <v:path arrowok="t"/>
              </v:shape>
            </v:group>
            <v:group style="position:absolute;left:1008;top:732;width:2;height:80" coordorigin="1008,732" coordsize="2,80">
              <v:shape style="position:absolute;left:1008;top:732;width:2;height:80" coordorigin="1008,732" coordsize="1,80" path="m1008,812l1008,732e" filled="false" stroked="true" strokeweight=".748pt" strokecolor="#939598">
                <v:path arrowok="t"/>
              </v:shape>
            </v:group>
            <v:group style="position:absolute;left:968;top:732;width:2;height:80" coordorigin="968,732" coordsize="2,80">
              <v:shape style="position:absolute;left:968;top:732;width:2;height:80" coordorigin="968,732" coordsize="0,80" path="m968,812l968,732e" filled="false" stroked="true" strokeweight=".748pt" strokecolor="#939598">
                <v:path arrowok="t"/>
              </v:shape>
            </v:group>
            <v:group style="position:absolute;left:928;top:732;width:2;height:80" coordorigin="928,732" coordsize="2,80">
              <v:shape style="position:absolute;left:928;top:732;width:2;height:80" coordorigin="928,732" coordsize="1,80" path="m928,812l928,732e" filled="false" stroked="true" strokeweight=".748pt" strokecolor="#939598">
                <v:path arrowok="t"/>
              </v:shape>
            </v:group>
            <v:group style="position:absolute;left:888;top:732;width:2;height:80" coordorigin="888,732" coordsize="2,80">
              <v:shape style="position:absolute;left:888;top:732;width:2;height:80" coordorigin="888,732" coordsize="0,80" path="m888,812l888,732e" filled="false" stroked="true" strokeweight=".748pt" strokecolor="#939598">
                <v:path arrowok="t"/>
              </v:shape>
            </v:group>
            <v:group style="position:absolute;left:848;top:732;width:2;height:80" coordorigin="848,732" coordsize="2,80">
              <v:shape style="position:absolute;left:848;top:732;width:2;height:80" coordorigin="848,732" coordsize="0,80" path="m848,812l848,732e" filled="false" stroked="true" strokeweight=".748pt" strokecolor="#939598">
                <v:path arrowok="t"/>
              </v:shape>
            </v:group>
            <v:group style="position:absolute;left:808;top:732;width:2;height:80" coordorigin="808,732" coordsize="2,80">
              <v:shape style="position:absolute;left:808;top:732;width:2;height:80" coordorigin="808,732" coordsize="0,80" path="m808,812l808,732e" filled="false" stroked="true" strokeweight=".748pt" strokecolor="#939598">
                <v:path arrowok="t"/>
              </v:shape>
            </v:group>
            <v:group style="position:absolute;left:768;top:732;width:2;height:80" coordorigin="768,732" coordsize="2,80">
              <v:shape style="position:absolute;left:768;top:732;width:2;height:80" coordorigin="768,732" coordsize="1,80" path="m768,812l768,732e" filled="false" stroked="true" strokeweight=".748pt" strokecolor="#939598">
                <v:path arrowok="t"/>
              </v:shape>
            </v:group>
            <v:group style="position:absolute;left:728;top:732;width:2;height:80" coordorigin="728,732" coordsize="2,80">
              <v:shape style="position:absolute;left:728;top:732;width:2;height:80" coordorigin="728,732" coordsize="1,80" path="m728,812l728,732e" filled="false" stroked="true" strokeweight=".748pt" strokecolor="#939598">
                <v:path arrowok="t"/>
              </v:shape>
            </v:group>
            <v:group style="position:absolute;left:688;top:732;width:2;height:80" coordorigin="688,732" coordsize="2,80">
              <v:shape style="position:absolute;left:688;top:732;width:2;height:80" coordorigin="688,732" coordsize="0,80" path="m688,812l688,732e" filled="false" stroked="true" strokeweight=".748pt" strokecolor="#939598">
                <v:path arrowok="t"/>
              </v:shape>
            </v:group>
            <v:group style="position:absolute;left:648;top:732;width:2;height:80" coordorigin="648,732" coordsize="2,80">
              <v:shape style="position:absolute;left:648;top:732;width:2;height:80" coordorigin="648,732" coordsize="1,80" path="m648,812l648,732e" filled="false" stroked="true" strokeweight=".748pt" strokecolor="#939598">
                <v:path arrowok="t"/>
              </v:shape>
            </v:group>
            <v:group style="position:absolute;left:608;top:732;width:2;height:80" coordorigin="608,732" coordsize="2,80">
              <v:shape style="position:absolute;left:608;top:732;width:2;height:80" coordorigin="608,732" coordsize="0,80" path="m608,812l608,732e" filled="false" stroked="true" strokeweight=".748pt" strokecolor="#939598">
                <v:path arrowok="t"/>
              </v:shape>
            </v:group>
            <v:group style="position:absolute;left:568;top:732;width:2;height:80" coordorigin="568,732" coordsize="2,80">
              <v:shape style="position:absolute;left:568;top:732;width:2;height:80" coordorigin="568,732" coordsize="1,80" path="m568,812l568,732e" filled="false" stroked="true" strokeweight=".748pt" strokecolor="#939598">
                <v:path arrowok="t"/>
              </v:shape>
            </v:group>
            <v:group style="position:absolute;left:528;top:732;width:2;height:80" coordorigin="528,732" coordsize="2,80">
              <v:shape style="position:absolute;left:528;top:732;width:2;height:80" coordorigin="528,732" coordsize="0,80" path="m528,812l528,732e" filled="false" stroked="true" strokeweight=".748pt" strokecolor="#939598">
                <v:path arrowok="t"/>
              </v:shape>
            </v:group>
            <v:group style="position:absolute;left:488;top:732;width:2;height:80" coordorigin="488,732" coordsize="2,80">
              <v:shape style="position:absolute;left:488;top:732;width:2;height:80" coordorigin="488,732" coordsize="1,80" path="m488,812l488,732e" filled="false" stroked="true" strokeweight=".748pt" strokecolor="#939598">
                <v:path arrowok="t"/>
              </v:shape>
            </v:group>
            <v:group style="position:absolute;left:448;top:732;width:2;height:80" coordorigin="448,732" coordsize="2,80">
              <v:shape style="position:absolute;left:448;top:732;width:2;height:80" coordorigin="448,732" coordsize="0,80" path="m448,812l448,732e" filled="false" stroked="true" strokeweight=".748pt" strokecolor="#939598">
                <v:path arrowok="t"/>
              </v:shape>
            </v:group>
            <v:group style="position:absolute;left:408;top:732;width:2;height:80" coordorigin="408,732" coordsize="2,80">
              <v:shape style="position:absolute;left:408;top:732;width:2;height:80" coordorigin="408,732" coordsize="0,80" path="m408,812l408,732e" filled="false" stroked="true" strokeweight=".748pt" strokecolor="#939598">
                <v:path arrowok="t"/>
              </v:shape>
            </v:group>
            <v:group style="position:absolute;left:368;top:732;width:2;height:80" coordorigin="368,732" coordsize="2,80">
              <v:shape style="position:absolute;left:368;top:732;width:2;height:80" coordorigin="368,732" coordsize="0,80" path="m368,812l368,732e" filled="false" stroked="true" strokeweight=".748pt" strokecolor="#939598">
                <v:path arrowok="t"/>
              </v:shape>
            </v:group>
            <v:group style="position:absolute;left:328;top:732;width:2;height:80" coordorigin="328,732" coordsize="2,80">
              <v:shape style="position:absolute;left:328;top:732;width:2;height:80" coordorigin="328,732" coordsize="1,80" path="m328,812l328,732e" filled="false" stroked="true" strokeweight=".748pt" strokecolor="#939598">
                <v:path arrowok="t"/>
              </v:shape>
            </v:group>
            <v:group style="position:absolute;left:288;top:732;width:2;height:80" coordorigin="288,732" coordsize="2,80">
              <v:shape style="position:absolute;left:288;top:732;width:2;height:80" coordorigin="288,732" coordsize="0,80" path="m288,812l288,732e" filled="false" stroked="true" strokeweight=".748pt" strokecolor="#939598">
                <v:path arrowok="t"/>
              </v:shape>
            </v:group>
            <v:group style="position:absolute;left:248;top:732;width:2;height:80" coordorigin="248,732" coordsize="2,80">
              <v:shape style="position:absolute;left:248;top:732;width:2;height:80" coordorigin="248,732" coordsize="1,80" path="m248,812l248,732e" filled="false" stroked="true" strokeweight=".748pt" strokecolor="#939598">
                <v:path arrowok="t"/>
              </v:shape>
            </v:group>
            <v:group style="position:absolute;left:208;top:732;width:2;height:80" coordorigin="208,732" coordsize="2,80">
              <v:shape style="position:absolute;left:208;top:732;width:2;height:80" coordorigin="208,732" coordsize="1,80" path="m208,812l208,732e" filled="false" stroked="true" strokeweight=".748pt" strokecolor="#939598">
                <v:path arrowok="t"/>
              </v:shape>
            </v:group>
            <v:group style="position:absolute;left:168;top:732;width:2;height:80" coordorigin="168,732" coordsize="2,80">
              <v:shape style="position:absolute;left:168;top:732;width:2;height:80" coordorigin="168,732" coordsize="0,80" path="m168,812l168,732e" filled="false" stroked="true" strokeweight=".748pt" strokecolor="#939598">
                <v:path arrowok="t"/>
              </v:shape>
            </v:group>
            <v:group style="position:absolute;left:128;top:732;width:2;height:80" coordorigin="128,732" coordsize="2,80">
              <v:shape style="position:absolute;left:128;top:732;width:2;height:80" coordorigin="128,732" coordsize="1,80" path="m128,812l128,732e" filled="false" stroked="true" strokeweight=".748pt" strokecolor="#939598">
                <v:path arrowok="t"/>
              </v:shape>
            </v:group>
            <v:group style="position:absolute;left:88;top:732;width:2;height:80" coordorigin="88,732" coordsize="2,80">
              <v:shape style="position:absolute;left:88;top:732;width:2;height:80" coordorigin="88,732" coordsize="0,80" path="m88,812l88,732e" filled="false" stroked="true" strokeweight=".748pt" strokecolor="#939598">
                <v:path arrowok="t"/>
              </v:shape>
            </v:group>
            <v:group style="position:absolute;left:47;top:732;width:2;height:80" coordorigin="47,732" coordsize="2,80">
              <v:shape style="position:absolute;left:47;top:732;width:2;height:80" coordorigin="47,732" coordsize="1,80" path="m48,812l47,732e" filled="false" stroked="true" strokeweight=".748pt" strokecolor="#939598">
                <v:path arrowok="t"/>
              </v:shape>
            </v:group>
            <v:group style="position:absolute;left:7;top:732;width:2;height:80" coordorigin="7,732" coordsize="2,80">
              <v:shape style="position:absolute;left:7;top:732;width:2;height:80" coordorigin="7,732" coordsize="0,80" path="m7,812l7,732e" filled="false" stroked="true" strokeweight=".748pt" strokecolor="#939598">
                <v:path arrowok="t"/>
              </v:shape>
              <v:shape style="position:absolute;left:5056;top:0;width:6463;height:1502" type="#_x0000_t75" stroked="false">
                <v:imagedata r:id="rId21" o:title=""/>
              </v:shape>
            </v:group>
          </v:group>
        </w:pict>
      </w:r>
      <w:r>
        <w:rPr>
          <w:rFonts w:ascii="Calibri" w:hAnsi="Calibri" w:cs="Calibri" w:eastAsia="Calibri"/>
          <w:position w:val="-29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64" w:lineRule="exact" w:before="193"/>
        <w:ind w:right="6224"/>
        <w:jc w:val="left"/>
      </w:pPr>
      <w:r>
        <w:rPr/>
        <w:pict>
          <v:group style="position:absolute;margin-left:311.996002pt;margin-top:5.76278pt;width:252pt;height:526.7pt;mso-position-horizontal-relative:page;mso-position-vertical-relative:paragraph;z-index:4432" coordorigin="6240,115" coordsize="5040,10534">
            <v:group style="position:absolute;left:6240;top:115;width:5040;height:10534" coordorigin="6240,115" coordsize="5040,10534">
              <v:shape style="position:absolute;left:6240;top:115;width:5040;height:10534" coordorigin="6240,115" coordsize="5040,10534" path="m6240,115l11280,115,11280,10649,6240,10649,6240,115xe" filled="true" fillcolor="#000000" stroked="false">
                <v:path arrowok="t"/>
                <v:fill type="solid"/>
              </v:shape>
              <v:shape style="position:absolute;left:6291;top:166;width:4662;height:10153" type="#_x0000_t75" stroked="false">
                <v:imagedata r:id="rId53" o:title=""/>
              </v:shape>
            </v:group>
            <w10:wrap type="none"/>
          </v:group>
        </w:pict>
      </w:r>
      <w:r>
        <w:rPr>
          <w:spacing w:val="-10"/>
        </w:rPr>
        <w:t>To </w:t>
      </w:r>
      <w:r>
        <w:rPr/>
        <w:t>achieve these objectives, we must begin by</w:t>
      </w:r>
      <w:r>
        <w:rPr>
          <w:spacing w:val="-6"/>
        </w:rPr>
        <w:t> </w:t>
      </w:r>
      <w:r>
        <w:rPr/>
        <w:t>doing</w:t>
      </w:r>
      <w:r>
        <w:rPr/>
        <w:t> the</w:t>
      </w:r>
      <w:r>
        <w:rPr>
          <w:spacing w:val="-6"/>
        </w:rPr>
        <w:t> </w:t>
      </w:r>
      <w:r>
        <w:rPr/>
        <w:t>following:</w:t>
      </w:r>
    </w:p>
    <w:p>
      <w:pPr>
        <w:pStyle w:val="BodyText"/>
        <w:spacing w:line="264" w:lineRule="exact"/>
        <w:ind w:left="1388" w:right="6224" w:hanging="341"/>
        <w:jc w:val="left"/>
      </w:pPr>
      <w:r>
        <w:rPr>
          <w:rFonts w:ascii="Arial" w:hAnsi="Arial"/>
        </w:rPr>
        <w:t>ø </w:t>
      </w:r>
      <w:r>
        <w:rPr>
          <w:rFonts w:ascii="Calibri" w:hAnsi="Calibri"/>
        </w:rPr>
        <w:t>Develop an employment strategy to</w:t>
      </w:r>
      <w:r>
        <w:rPr>
          <w:rFonts w:ascii="Calibri" w:hAnsi="Calibri"/>
          <w:spacing w:val="-15"/>
        </w:rPr>
        <w:t> </w:t>
      </w:r>
      <w:r>
        <w:rPr>
          <w:rFonts w:ascii="Calibri" w:hAnsi="Calibri"/>
        </w:rPr>
        <w:t>provide</w:t>
      </w:r>
      <w:r>
        <w:rPr>
          <w:rFonts w:ascii="Calibri" w:hAnsi="Calibri"/>
          <w:w w:val="100"/>
        </w:rPr>
        <w:t> </w:t>
      </w:r>
      <w:r>
        <w:rPr/>
        <w:t>better opportunities for all</w:t>
      </w:r>
      <w:r>
        <w:rPr>
          <w:spacing w:val="-23"/>
        </w:rPr>
        <w:t> </w:t>
      </w:r>
      <w:r>
        <w:rPr/>
        <w:t>Gunaikurnai</w:t>
      </w:r>
    </w:p>
    <w:p>
      <w:pPr>
        <w:pStyle w:val="BodyText"/>
        <w:spacing w:line="264" w:lineRule="exact"/>
        <w:ind w:left="1388" w:right="6224" w:hanging="341"/>
        <w:jc w:val="left"/>
      </w:pPr>
      <w:r>
        <w:rPr>
          <w:rFonts w:ascii="Arial" w:hAnsi="Arial"/>
        </w:rPr>
        <w:t>ø </w:t>
      </w:r>
      <w:r>
        <w:rPr/>
        <w:t>Investigate and pursue new</w:t>
      </w:r>
      <w:r>
        <w:rPr>
          <w:spacing w:val="6"/>
        </w:rPr>
        <w:t> </w:t>
      </w:r>
      <w:r>
        <w:rPr/>
        <w:t>business</w:t>
      </w:r>
      <w:r>
        <w:rPr/>
        <w:t> opportunities that use our unique</w:t>
      </w:r>
      <w:r>
        <w:rPr>
          <w:spacing w:val="-13"/>
        </w:rPr>
        <w:t> </w:t>
      </w:r>
      <w:r>
        <w:rPr/>
        <w:t>strengths,</w:t>
      </w:r>
      <w:r>
        <w:rPr/>
        <w:t> including bushfood and native</w:t>
      </w:r>
      <w:r>
        <w:rPr>
          <w:spacing w:val="-18"/>
        </w:rPr>
        <w:t> </w:t>
      </w:r>
      <w:r>
        <w:rPr/>
        <w:t>fauna</w:t>
      </w:r>
    </w:p>
    <w:p>
      <w:pPr>
        <w:pStyle w:val="BodyText"/>
        <w:spacing w:line="264" w:lineRule="exact" w:before="0"/>
        <w:ind w:left="1388" w:right="6224"/>
        <w:jc w:val="left"/>
        <w:rPr>
          <w:rFonts w:ascii="Calibri" w:hAnsi="Calibri" w:cs="Calibri" w:eastAsia="Calibri"/>
        </w:rPr>
      </w:pPr>
      <w:r>
        <w:rPr/>
        <w:t>farming enterprises, seed collection,</w:t>
      </w:r>
      <w:r>
        <w:rPr>
          <w:spacing w:val="-19"/>
        </w:rPr>
        <w:t> </w:t>
      </w:r>
      <w:r>
        <w:rPr/>
        <w:t>nursery</w:t>
      </w:r>
      <w:r>
        <w:rPr/>
        <w:t> </w:t>
      </w:r>
      <w:r>
        <w:rPr>
          <w:rFonts w:ascii="Calibri"/>
        </w:rPr>
        <w:t>management and carbon</w:t>
      </w:r>
      <w:r>
        <w:rPr>
          <w:rFonts w:ascii="Calibri"/>
          <w:spacing w:val="-14"/>
        </w:rPr>
        <w:t> </w:t>
      </w:r>
      <w:r>
        <w:rPr>
          <w:rFonts w:ascii="Calibri"/>
        </w:rPr>
        <w:t>farming</w:t>
      </w:r>
    </w:p>
    <w:p>
      <w:pPr>
        <w:pStyle w:val="BodyText"/>
        <w:spacing w:line="264" w:lineRule="exact"/>
        <w:ind w:left="1388" w:right="6224" w:hanging="341"/>
        <w:jc w:val="left"/>
      </w:pPr>
      <w:r>
        <w:rPr>
          <w:rFonts w:ascii="Arial" w:hAnsi="Arial"/>
        </w:rPr>
        <w:t>ø </w:t>
      </w:r>
      <w:r>
        <w:rPr/>
        <w:t>Build up Gunaikurnai tourism and</w:t>
      </w:r>
      <w:r>
        <w:rPr>
          <w:spacing w:val="12"/>
        </w:rPr>
        <w:t> </w:t>
      </w:r>
      <w:r>
        <w:rPr/>
        <w:t>cultural</w:t>
      </w:r>
      <w:r>
        <w:rPr/>
        <w:t> awareness enterprises across our</w:t>
      </w:r>
      <w:r>
        <w:rPr>
          <w:spacing w:val="-19"/>
        </w:rPr>
        <w:t> </w:t>
      </w:r>
      <w:r>
        <w:rPr/>
        <w:t>Country</w:t>
      </w:r>
    </w:p>
    <w:p>
      <w:pPr>
        <w:pStyle w:val="BodyText"/>
        <w:spacing w:line="264" w:lineRule="exact"/>
        <w:ind w:left="1388" w:right="6224" w:hanging="341"/>
        <w:jc w:val="left"/>
        <w:rPr>
          <w:rFonts w:ascii="Calibri" w:hAnsi="Calibri" w:cs="Calibri" w:eastAsia="Calibri"/>
        </w:rPr>
      </w:pPr>
      <w:r>
        <w:rPr>
          <w:rFonts w:ascii="Arial" w:hAnsi="Arial"/>
        </w:rPr>
        <w:t>ø </w:t>
      </w:r>
      <w:r>
        <w:rPr/>
        <w:t>Continue to strengthen our natural</w:t>
      </w:r>
      <w:r>
        <w:rPr>
          <w:spacing w:val="-8"/>
        </w:rPr>
        <w:t> </w:t>
      </w:r>
      <w:r>
        <w:rPr/>
        <w:t>resource</w:t>
      </w:r>
      <w:r>
        <w:rPr/>
        <w:t> </w:t>
      </w:r>
      <w:r>
        <w:rPr>
          <w:rFonts w:ascii="Calibri" w:hAnsi="Calibri"/>
        </w:rPr>
        <w:t>management</w:t>
      </w:r>
      <w:r>
        <w:rPr>
          <w:rFonts w:ascii="Calibri" w:hAnsi="Calibri"/>
          <w:spacing w:val="-13"/>
        </w:rPr>
        <w:t> </w:t>
      </w:r>
      <w:r>
        <w:rPr>
          <w:rFonts w:ascii="Calibri" w:hAnsi="Calibri"/>
        </w:rPr>
        <w:t>business</w:t>
      </w:r>
    </w:p>
    <w:p>
      <w:pPr>
        <w:pStyle w:val="BodyText"/>
        <w:spacing w:line="240" w:lineRule="auto" w:before="115"/>
        <w:ind w:left="1048" w:right="988"/>
        <w:jc w:val="left"/>
      </w:pPr>
      <w:r>
        <w:rPr>
          <w:rFonts w:ascii="Arial" w:hAnsi="Arial"/>
        </w:rPr>
        <w:t>ø   </w:t>
      </w:r>
      <w:r>
        <w:rPr/>
        <w:t>Establish a Gunaikurnai green waste</w:t>
      </w:r>
      <w:r>
        <w:rPr>
          <w:spacing w:val="-4"/>
        </w:rPr>
        <w:t> </w:t>
      </w:r>
      <w:r>
        <w:rPr/>
        <w:t>facility</w:t>
      </w:r>
    </w:p>
    <w:p>
      <w:pPr>
        <w:pStyle w:val="BodyText"/>
        <w:spacing w:line="264" w:lineRule="exact" w:before="107"/>
        <w:ind w:left="1388" w:right="6224" w:hanging="341"/>
        <w:jc w:val="left"/>
      </w:pPr>
      <w:r>
        <w:rPr>
          <w:rFonts w:ascii="Arial" w:hAnsi="Arial"/>
        </w:rPr>
        <w:t>ø </w:t>
      </w:r>
      <w:r>
        <w:rPr/>
        <w:t>Identify job opportunities and support the</w:t>
      </w:r>
      <w:r>
        <w:rPr>
          <w:spacing w:val="17"/>
        </w:rPr>
        <w:t> </w:t>
      </w:r>
      <w:r>
        <w:rPr/>
        <w:t>skills</w:t>
      </w:r>
      <w:r>
        <w:rPr/>
        <w:t> training that is required for Gunaikurnai</w:t>
      </w:r>
      <w:r>
        <w:rPr>
          <w:spacing w:val="-9"/>
        </w:rPr>
        <w:t> </w:t>
      </w:r>
      <w:r>
        <w:rPr/>
        <w:t>to</w:t>
      </w:r>
      <w:r>
        <w:rPr/>
        <w:t> pursue those job</w:t>
      </w:r>
      <w:r>
        <w:rPr>
          <w:spacing w:val="-6"/>
        </w:rPr>
        <w:t> </w:t>
      </w:r>
      <w:r>
        <w:rPr/>
        <w:t>opportunities</w:t>
      </w:r>
    </w:p>
    <w:p>
      <w:pPr>
        <w:pStyle w:val="BodyText"/>
        <w:spacing w:line="264" w:lineRule="exact"/>
        <w:ind w:left="1388" w:right="6224" w:hanging="341"/>
        <w:jc w:val="left"/>
      </w:pPr>
      <w:r>
        <w:rPr>
          <w:rFonts w:ascii="Arial" w:hAnsi="Arial"/>
        </w:rPr>
        <w:t>ø </w:t>
      </w:r>
      <w:r>
        <w:rPr/>
        <w:t>Investigate tax exemptions, first option</w:t>
      </w:r>
      <w:r>
        <w:rPr>
          <w:spacing w:val="-29"/>
        </w:rPr>
        <w:t> </w:t>
      </w:r>
      <w:r>
        <w:rPr/>
        <w:t>licences</w:t>
      </w:r>
      <w:r>
        <w:rPr/>
        <w:t> </w:t>
      </w:r>
      <w:r>
        <w:rPr>
          <w:rFonts w:ascii="Calibri" w:hAnsi="Calibri"/>
        </w:rPr>
        <w:t>and other legal mechanisms that could</w:t>
      </w:r>
      <w:r>
        <w:rPr>
          <w:rFonts w:ascii="Calibri" w:hAnsi="Calibri"/>
          <w:spacing w:val="-24"/>
        </w:rPr>
        <w:t> </w:t>
      </w:r>
      <w:r>
        <w:rPr>
          <w:rFonts w:ascii="Calibri" w:hAnsi="Calibri"/>
        </w:rPr>
        <w:t>support</w:t>
      </w:r>
      <w:r>
        <w:rPr>
          <w:rFonts w:ascii="Calibri" w:hAnsi="Calibri"/>
          <w:spacing w:val="-1"/>
          <w:w w:val="100"/>
        </w:rPr>
        <w:t> </w:t>
      </w:r>
      <w:r>
        <w:rPr/>
        <w:t>the development of successful</w:t>
      </w:r>
      <w:r>
        <w:rPr>
          <w:spacing w:val="-9"/>
        </w:rPr>
        <w:t> </w:t>
      </w:r>
      <w:r>
        <w:rPr/>
        <w:t>Traditional</w:t>
      </w:r>
      <w:r>
        <w:rPr>
          <w:w w:val="99"/>
        </w:rPr>
        <w:t> </w:t>
      </w:r>
      <w:r>
        <w:rPr/>
        <w:t>Owner</w:t>
      </w:r>
      <w:r>
        <w:rPr>
          <w:spacing w:val="-6"/>
        </w:rPr>
        <w:t> </w:t>
      </w:r>
      <w:r>
        <w:rPr/>
        <w:t>enterprises</w:t>
      </w:r>
    </w:p>
    <w:p>
      <w:pPr>
        <w:pStyle w:val="BodyText"/>
        <w:spacing w:line="264" w:lineRule="exact"/>
        <w:ind w:left="1388" w:right="6377" w:hanging="341"/>
        <w:jc w:val="left"/>
        <w:rPr>
          <w:rFonts w:ascii="Calibri" w:hAnsi="Calibri" w:cs="Calibri" w:eastAsia="Calibri"/>
        </w:rPr>
      </w:pPr>
      <w:r>
        <w:rPr>
          <w:rFonts w:ascii="Arial" w:hAnsi="Arial"/>
        </w:rPr>
        <w:t>ø </w:t>
      </w:r>
      <w:r>
        <w:rPr/>
        <w:t>Use the Natural Resources</w:t>
      </w:r>
      <w:r>
        <w:rPr>
          <w:spacing w:val="7"/>
        </w:rPr>
        <w:t> </w:t>
      </w:r>
      <w:r>
        <w:rPr/>
        <w:t>Agreement</w:t>
      </w:r>
      <w:r>
        <w:rPr/>
        <w:t> negotiation process to seek agreement</w:t>
      </w:r>
      <w:r>
        <w:rPr>
          <w:spacing w:val="-22"/>
        </w:rPr>
        <w:t> </w:t>
      </w:r>
      <w:r>
        <w:rPr/>
        <w:t>that</w:t>
      </w:r>
      <w:r>
        <w:rPr/>
        <w:t> </w:t>
      </w:r>
      <w:r>
        <w:rPr>
          <w:rFonts w:ascii="Calibri" w:hAnsi="Calibri"/>
        </w:rPr>
        <w:t>Government procurement and</w:t>
      </w:r>
      <w:r>
        <w:rPr>
          <w:rFonts w:ascii="Calibri" w:hAnsi="Calibri"/>
          <w:spacing w:val="-33"/>
        </w:rPr>
        <w:t> </w:t>
      </w:r>
      <w:r>
        <w:rPr>
          <w:rFonts w:ascii="Calibri" w:hAnsi="Calibri"/>
        </w:rPr>
        <w:t>projects</w:t>
      </w:r>
    </w:p>
    <w:p>
      <w:pPr>
        <w:pStyle w:val="BodyText"/>
        <w:spacing w:line="264" w:lineRule="exact" w:before="0"/>
        <w:ind w:left="1388" w:right="6224"/>
        <w:jc w:val="left"/>
      </w:pPr>
      <w:r>
        <w:rPr/>
        <w:t>will preferentially choose Gunaikurnai</w:t>
      </w:r>
      <w:r>
        <w:rPr>
          <w:spacing w:val="-6"/>
        </w:rPr>
        <w:t> </w:t>
      </w:r>
      <w:r>
        <w:rPr/>
        <w:t>as</w:t>
      </w:r>
      <w:r>
        <w:rPr/>
        <w:t> employees through the GLaWAC</w:t>
      </w:r>
      <w:r>
        <w:rPr>
          <w:spacing w:val="-14"/>
        </w:rPr>
        <w:t> </w:t>
      </w:r>
      <w:r>
        <w:rPr/>
        <w:t>employment</w:t>
      </w:r>
      <w:r>
        <w:rPr/>
        <w:t> process, and provide GLaWAC with the</w:t>
      </w:r>
      <w:r>
        <w:rPr>
          <w:spacing w:val="-13"/>
        </w:rPr>
        <w:t> </w:t>
      </w:r>
      <w:r>
        <w:rPr/>
        <w:t>first</w:t>
      </w:r>
      <w:r>
        <w:rPr/>
        <w:t> option to deliver works on Gunaikurnai</w:t>
      </w:r>
      <w:r>
        <w:rPr>
          <w:spacing w:val="-20"/>
        </w:rPr>
        <w:t> </w:t>
      </w:r>
      <w:r>
        <w:rPr/>
        <w:t>Country</w:t>
      </w:r>
    </w:p>
    <w:p>
      <w:pPr>
        <w:pStyle w:val="BodyText"/>
        <w:spacing w:line="264" w:lineRule="exact"/>
        <w:ind w:left="1388" w:right="6224" w:hanging="341"/>
        <w:jc w:val="left"/>
      </w:pPr>
      <w:r>
        <w:rPr>
          <w:rFonts w:ascii="Arial" w:hAnsi="Arial"/>
        </w:rPr>
        <w:t>ø </w:t>
      </w:r>
      <w:r>
        <w:rPr/>
        <w:t>Research what other Traditional Owner</w:t>
      </w:r>
      <w:r>
        <w:rPr>
          <w:spacing w:val="-11"/>
        </w:rPr>
        <w:t> </w:t>
      </w:r>
      <w:r>
        <w:rPr/>
        <w:t>groups</w:t>
      </w:r>
      <w:r>
        <w:rPr/>
        <w:t> </w:t>
      </w:r>
      <w:r>
        <w:rPr>
          <w:rFonts w:ascii="Calibri" w:hAnsi="Calibri"/>
        </w:rPr>
        <w:t>are doing regarding building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employment</w:t>
      </w:r>
      <w:r>
        <w:rPr>
          <w:rFonts w:ascii="Calibri" w:hAnsi="Calibri"/>
          <w:w w:val="99"/>
        </w:rPr>
        <w:t> </w:t>
      </w:r>
      <w:r>
        <w:rPr/>
        <w:t>opportunities and developing emerging</w:t>
      </w:r>
      <w:r>
        <w:rPr>
          <w:spacing w:val="-18"/>
        </w:rPr>
        <w:t> </w:t>
      </w:r>
      <w:r>
        <w:rPr/>
        <w:t>market</w:t>
      </w:r>
      <w:r>
        <w:rPr/>
        <w:t> opportunities.</w:t>
      </w:r>
    </w:p>
    <w:p>
      <w:pPr>
        <w:pStyle w:val="Heading7"/>
        <w:spacing w:line="240" w:lineRule="auto" w:before="121"/>
        <w:ind w:right="988"/>
        <w:jc w:val="left"/>
      </w:pPr>
      <w:r>
        <w:rPr>
          <w:color w:val="A4590C"/>
        </w:rPr>
        <w:t>Success</w:t>
      </w:r>
      <w:r>
        <w:rPr>
          <w:color w:val="A4590C"/>
          <w:spacing w:val="-4"/>
        </w:rPr>
        <w:t> </w:t>
      </w:r>
      <w:r>
        <w:rPr>
          <w:color w:val="A4590C"/>
        </w:rPr>
        <w:t>measures</w:t>
      </w:r>
      <w:r>
        <w:rPr/>
      </w:r>
    </w:p>
    <w:p>
      <w:pPr>
        <w:pStyle w:val="BodyText"/>
        <w:spacing w:line="264" w:lineRule="exact" w:before="101"/>
        <w:ind w:right="6473"/>
        <w:jc w:val="left"/>
      </w:pPr>
      <w:r>
        <w:rPr>
          <w:spacing w:val="-5"/>
        </w:rPr>
        <w:t>We </w:t>
      </w:r>
      <w:r>
        <w:rPr/>
        <w:t>will know we are achieving our goal as</w:t>
      </w:r>
      <w:r>
        <w:rPr>
          <w:spacing w:val="-3"/>
        </w:rPr>
        <w:t> </w:t>
      </w:r>
      <w:r>
        <w:rPr/>
        <w:t>we</w:t>
      </w:r>
      <w:r>
        <w:rPr/>
        <w:t> </w:t>
      </w:r>
      <w:r>
        <w:rPr>
          <w:rFonts w:ascii="Calibri"/>
        </w:rPr>
        <w:t>build diverse enterprises providing income to</w:t>
      </w:r>
      <w:r>
        <w:rPr>
          <w:rFonts w:ascii="Calibri"/>
          <w:spacing w:val="-35"/>
        </w:rPr>
        <w:t> </w:t>
      </w:r>
      <w:r>
        <w:rPr>
          <w:rFonts w:ascii="Calibri"/>
        </w:rPr>
        <w:t>the</w:t>
      </w:r>
      <w:r>
        <w:rPr>
          <w:rFonts w:ascii="Calibri"/>
        </w:rPr>
        <w:t> </w:t>
      </w:r>
      <w:r>
        <w:rPr/>
        <w:t>corporation and the mob, and employment</w:t>
      </w:r>
      <w:r>
        <w:rPr>
          <w:spacing w:val="-8"/>
        </w:rPr>
        <w:t> </w:t>
      </w:r>
      <w:r>
        <w:rPr/>
        <w:t>of</w:t>
      </w:r>
      <w:r>
        <w:rPr/>
        <w:t> Gunaikurnai people</w:t>
      </w:r>
      <w:r>
        <w:rPr>
          <w:spacing w:val="-6"/>
        </w:rPr>
        <w:t> </w:t>
      </w:r>
      <w:r>
        <w:rPr/>
        <w:t>increases.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Heading5"/>
        <w:tabs>
          <w:tab w:pos="11264" w:val="left" w:leader="none"/>
        </w:tabs>
        <w:spacing w:line="240" w:lineRule="auto" w:before="160"/>
        <w:ind w:right="0"/>
        <w:jc w:val="left"/>
        <w:rPr>
          <w:u w:val="none"/>
        </w:rPr>
      </w:pPr>
      <w:r>
        <w:rPr/>
        <w:pict>
          <v:group style="position:absolute;margin-left:582.508606pt;margin-top:18.276873pt;width:12.8pt;height:4.8pt;mso-position-horizontal-relative:page;mso-position-vertical-relative:paragraph;z-index:-885976" coordorigin="11650,366" coordsize="256,96">
            <v:group style="position:absolute;left:11898;top:373;width:2;height:80" coordorigin="11898,373" coordsize="2,80">
              <v:shape style="position:absolute;left:11898;top:373;width:2;height:80" coordorigin="11898,373" coordsize="0,80" path="m11898,453l11898,373e" filled="false" stroked="true" strokeweight=".748pt" strokecolor="#939598">
                <v:path arrowok="t"/>
              </v:shape>
            </v:group>
            <v:group style="position:absolute;left:11858;top:373;width:2;height:80" coordorigin="11858,373" coordsize="2,80">
              <v:shape style="position:absolute;left:11858;top:373;width:2;height:80" coordorigin="11858,373" coordsize="0,80" path="m11858,453l11858,373e" filled="false" stroked="true" strokeweight=".748pt" strokecolor="#939598">
                <v:path arrowok="t"/>
              </v:shape>
            </v:group>
            <v:group style="position:absolute;left:11818;top:373;width:2;height:80" coordorigin="11818,373" coordsize="2,80">
              <v:shape style="position:absolute;left:11818;top:373;width:2;height:80" coordorigin="11818,373" coordsize="0,80" path="m11818,453l11818,373e" filled="false" stroked="true" strokeweight=".748pt" strokecolor="#939598">
                <v:path arrowok="t"/>
              </v:shape>
            </v:group>
            <v:group style="position:absolute;left:11778;top:373;width:2;height:80" coordorigin="11778,373" coordsize="2,80">
              <v:shape style="position:absolute;left:11778;top:373;width:2;height:80" coordorigin="11778,373" coordsize="0,80" path="m11778,453l11778,373e" filled="false" stroked="true" strokeweight=".748pt" strokecolor="#939598">
                <v:path arrowok="t"/>
              </v:shape>
            </v:group>
            <v:group style="position:absolute;left:11738;top:373;width:2;height:80" coordorigin="11738,373" coordsize="2,80">
              <v:shape style="position:absolute;left:11738;top:373;width:2;height:80" coordorigin="11738,373" coordsize="0,80" path="m11738,453l11738,373e" filled="false" stroked="true" strokeweight=".748pt" strokecolor="#939598">
                <v:path arrowok="t"/>
              </v:shape>
            </v:group>
            <v:group style="position:absolute;left:11698;top:373;width:2;height:80" coordorigin="11698,373" coordsize="2,80">
              <v:shape style="position:absolute;left:11698;top:373;width:2;height:80" coordorigin="11698,373" coordsize="0,80" path="m11698,453l11698,373e" filled="false" stroked="true" strokeweight=".748pt" strokecolor="#939598">
                <v:path arrowok="t"/>
              </v:shape>
            </v:group>
            <v:group style="position:absolute;left:11658;top:373;width:2;height:80" coordorigin="11658,373" coordsize="2,80">
              <v:shape style="position:absolute;left:11658;top:373;width:2;height:80" coordorigin="11658,373" coordsize="0,80" path="m11658,453l11658,373e" filled="false" stroked="true" strokeweight=".748pt" strokecolor="#93959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-.374011pt;margin-top:18.287872pt;width:559.6pt;height:4.95pt;mso-position-horizontal-relative:page;mso-position-vertical-relative:paragraph;z-index:-885952" coordorigin="-7,366" coordsize="11192,99">
            <v:group style="position:absolute;left:11177;top:373;width:2;height:80" coordorigin="11177,373" coordsize="2,80">
              <v:shape style="position:absolute;left:11177;top:373;width:2;height:80" coordorigin="11177,373" coordsize="1,80" path="m11177,453l11177,373e" filled="false" stroked="true" strokeweight=".748pt" strokecolor="#939598">
                <v:path arrowok="t"/>
              </v:shape>
            </v:group>
            <v:group style="position:absolute;left:11137;top:373;width:2;height:80" coordorigin="11137,373" coordsize="2,80">
              <v:shape style="position:absolute;left:11137;top:373;width:2;height:80" coordorigin="11137,373" coordsize="0,80" path="m11137,453l11137,373e" filled="false" stroked="true" strokeweight=".748pt" strokecolor="#939598">
                <v:path arrowok="t"/>
              </v:shape>
            </v:group>
            <v:group style="position:absolute;left:11097;top:373;width:2;height:80" coordorigin="11097,373" coordsize="2,80">
              <v:shape style="position:absolute;left:11097;top:373;width:2;height:80" coordorigin="11097,373" coordsize="0,80" path="m11097,453l11097,373e" filled="false" stroked="true" strokeweight=".748pt" strokecolor="#939598">
                <v:path arrowok="t"/>
              </v:shape>
            </v:group>
            <v:group style="position:absolute;left:11057;top:373;width:2;height:80" coordorigin="11057,373" coordsize="2,80">
              <v:shape style="position:absolute;left:11057;top:373;width:2;height:80" coordorigin="11057,373" coordsize="0,80" path="m11057,453l11057,373e" filled="false" stroked="true" strokeweight=".748pt" strokecolor="#939598">
                <v:path arrowok="t"/>
              </v:shape>
            </v:group>
            <v:group style="position:absolute;left:11017;top:373;width:2;height:80" coordorigin="11017,373" coordsize="2,80">
              <v:shape style="position:absolute;left:11017;top:373;width:2;height:80" coordorigin="11017,373" coordsize="0,80" path="m11017,453l11017,373e" filled="false" stroked="true" strokeweight=".748pt" strokecolor="#939598">
                <v:path arrowok="t"/>
              </v:shape>
            </v:group>
            <v:group style="position:absolute;left:10977;top:373;width:2;height:80" coordorigin="10977,373" coordsize="2,80">
              <v:shape style="position:absolute;left:10977;top:373;width:2;height:80" coordorigin="10977,373" coordsize="0,80" path="m10977,453l10977,373e" filled="false" stroked="true" strokeweight=".748pt" strokecolor="#939598">
                <v:path arrowok="t"/>
              </v:shape>
            </v:group>
            <v:group style="position:absolute;left:10937;top:373;width:2;height:80" coordorigin="10937,373" coordsize="2,80">
              <v:shape style="position:absolute;left:10937;top:373;width:2;height:80" coordorigin="10937,373" coordsize="0,80" path="m10937,453l10937,373e" filled="false" stroked="true" strokeweight=".748pt" strokecolor="#939598">
                <v:path arrowok="t"/>
              </v:shape>
            </v:group>
            <v:group style="position:absolute;left:10896;top:373;width:2;height:80" coordorigin="10896,373" coordsize="2,80">
              <v:shape style="position:absolute;left:10896;top:373;width:2;height:80" coordorigin="10896,373" coordsize="0,80" path="m10897,453l10896,373e" filled="false" stroked="true" strokeweight=".748pt" strokecolor="#939598">
                <v:path arrowok="t"/>
              </v:shape>
            </v:group>
            <v:group style="position:absolute;left:10856;top:373;width:2;height:80" coordorigin="10856,373" coordsize="2,80">
              <v:shape style="position:absolute;left:10856;top:373;width:2;height:80" coordorigin="10856,373" coordsize="1,80" path="m10856,453l10856,373e" filled="false" stroked="true" strokeweight=".748pt" strokecolor="#939598">
                <v:path arrowok="t"/>
              </v:shape>
            </v:group>
            <v:group style="position:absolute;left:10816;top:373;width:2;height:80" coordorigin="10816,373" coordsize="2,80">
              <v:shape style="position:absolute;left:10816;top:373;width:2;height:80" coordorigin="10816,373" coordsize="0,80" path="m10816,453l10816,373e" filled="false" stroked="true" strokeweight=".748pt" strokecolor="#939598">
                <v:path arrowok="t"/>
              </v:shape>
            </v:group>
            <v:group style="position:absolute;left:10776;top:373;width:2;height:80" coordorigin="10776,373" coordsize="2,80">
              <v:shape style="position:absolute;left:10776;top:373;width:2;height:80" coordorigin="10776,373" coordsize="0,80" path="m10776,453l10776,373e" filled="false" stroked="true" strokeweight=".748pt" strokecolor="#939598">
                <v:path arrowok="t"/>
              </v:shape>
            </v:group>
            <v:group style="position:absolute;left:10736;top:373;width:2;height:80" coordorigin="10736,373" coordsize="2,80">
              <v:shape style="position:absolute;left:10736;top:373;width:2;height:80" coordorigin="10736,373" coordsize="1,80" path="m10736,453l10736,373e" filled="false" stroked="true" strokeweight=".748pt" strokecolor="#939598">
                <v:path arrowok="t"/>
              </v:shape>
            </v:group>
            <v:group style="position:absolute;left:10696;top:373;width:2;height:80" coordorigin="10696,373" coordsize="2,80">
              <v:shape style="position:absolute;left:10696;top:373;width:2;height:80" coordorigin="10696,373" coordsize="0,80" path="m10696,453l10696,373e" filled="false" stroked="true" strokeweight=".748pt" strokecolor="#939598">
                <v:path arrowok="t"/>
              </v:shape>
            </v:group>
            <v:group style="position:absolute;left:10656;top:373;width:2;height:80" coordorigin="10656,373" coordsize="2,80">
              <v:shape style="position:absolute;left:10656;top:373;width:2;height:80" coordorigin="10656,373" coordsize="0,80" path="m10656,453l10656,373e" filled="false" stroked="true" strokeweight=".748pt" strokecolor="#939598">
                <v:path arrowok="t"/>
              </v:shape>
            </v:group>
            <v:group style="position:absolute;left:10616;top:373;width:2;height:80" coordorigin="10616,373" coordsize="2,80">
              <v:shape style="position:absolute;left:10616;top:373;width:2;height:80" coordorigin="10616,373" coordsize="0,80" path="m10616,453l10616,373e" filled="false" stroked="true" strokeweight=".748pt" strokecolor="#939598">
                <v:path arrowok="t"/>
              </v:shape>
            </v:group>
            <v:group style="position:absolute;left:10576;top:373;width:2;height:80" coordorigin="10576,373" coordsize="2,80">
              <v:shape style="position:absolute;left:10576;top:373;width:2;height:80" coordorigin="10576,373" coordsize="0,80" path="m10576,453l10576,373e" filled="false" stroked="true" strokeweight=".748pt" strokecolor="#939598">
                <v:path arrowok="t"/>
              </v:shape>
            </v:group>
            <v:group style="position:absolute;left:10536;top:373;width:2;height:80" coordorigin="10536,373" coordsize="2,80">
              <v:shape style="position:absolute;left:10536;top:373;width:2;height:80" coordorigin="10536,373" coordsize="1,80" path="m10536,453l10536,373e" filled="false" stroked="true" strokeweight=".748pt" strokecolor="#939598">
                <v:path arrowok="t"/>
              </v:shape>
            </v:group>
            <v:group style="position:absolute;left:10496;top:373;width:2;height:80" coordorigin="10496,373" coordsize="2,80">
              <v:shape style="position:absolute;left:10496;top:373;width:2;height:80" coordorigin="10496,373" coordsize="0,80" path="m10496,453l10496,373e" filled="false" stroked="true" strokeweight=".748pt" strokecolor="#939598">
                <v:path arrowok="t"/>
              </v:shape>
            </v:group>
            <v:group style="position:absolute;left:10456;top:373;width:2;height:80" coordorigin="10456,373" coordsize="2,80">
              <v:shape style="position:absolute;left:10456;top:373;width:2;height:80" coordorigin="10456,373" coordsize="0,80" path="m10456,453l10456,373e" filled="false" stroked="true" strokeweight=".748pt" strokecolor="#939598">
                <v:path arrowok="t"/>
              </v:shape>
            </v:group>
            <v:group style="position:absolute;left:10416;top:373;width:2;height:80" coordorigin="10416,373" coordsize="2,80">
              <v:shape style="position:absolute;left:10416;top:373;width:2;height:80" coordorigin="10416,373" coordsize="0,80" path="m10416,453l10416,373e" filled="false" stroked="true" strokeweight=".748pt" strokecolor="#939598">
                <v:path arrowok="t"/>
              </v:shape>
            </v:group>
            <v:group style="position:absolute;left:10376;top:373;width:2;height:80" coordorigin="10376,373" coordsize="2,80">
              <v:shape style="position:absolute;left:10376;top:373;width:2;height:80" coordorigin="10376,373" coordsize="0,80" path="m10376,453l10376,373e" filled="false" stroked="true" strokeweight=".748pt" strokecolor="#939598">
                <v:path arrowok="t"/>
              </v:shape>
            </v:group>
            <v:group style="position:absolute;left:10336;top:373;width:2;height:80" coordorigin="10336,373" coordsize="2,80">
              <v:shape style="position:absolute;left:10336;top:373;width:2;height:80" coordorigin="10336,373" coordsize="0,80" path="m10336,453l10336,373e" filled="false" stroked="true" strokeweight=".748pt" strokecolor="#939598">
                <v:path arrowok="t"/>
              </v:shape>
            </v:group>
            <v:group style="position:absolute;left:10296;top:373;width:2;height:80" coordorigin="10296,373" coordsize="2,80">
              <v:shape style="position:absolute;left:10296;top:373;width:2;height:80" coordorigin="10296,373" coordsize="0,80" path="m10296,453l10296,373e" filled="false" stroked="true" strokeweight=".748pt" strokecolor="#939598">
                <v:path arrowok="t"/>
              </v:shape>
            </v:group>
            <v:group style="position:absolute;left:10256;top:373;width:2;height:80" coordorigin="10256,373" coordsize="2,80">
              <v:shape style="position:absolute;left:10256;top:373;width:2;height:80" coordorigin="10256,373" coordsize="1,80" path="m10256,453l10256,373e" filled="false" stroked="true" strokeweight=".748pt" strokecolor="#939598">
                <v:path arrowok="t"/>
              </v:shape>
            </v:group>
            <v:group style="position:absolute;left:10215;top:374;width:2;height:80" coordorigin="10215,374" coordsize="2,80">
              <v:shape style="position:absolute;left:10215;top:374;width:2;height:80" coordorigin="10215,374" coordsize="1,80" path="m10215,454l10215,374e" filled="false" stroked="true" strokeweight=".748pt" strokecolor="#939598">
                <v:path arrowok="t"/>
              </v:shape>
            </v:group>
            <v:group style="position:absolute;left:10175;top:374;width:2;height:80" coordorigin="10175,374" coordsize="2,80">
              <v:shape style="position:absolute;left:10175;top:374;width:2;height:80" coordorigin="10175,374" coordsize="1,80" path="m10175,454l10175,374e" filled="false" stroked="true" strokeweight=".748pt" strokecolor="#939598">
                <v:path arrowok="t"/>
              </v:shape>
            </v:group>
            <v:group style="position:absolute;left:10135;top:374;width:2;height:80" coordorigin="10135,374" coordsize="2,80">
              <v:shape style="position:absolute;left:10135;top:374;width:2;height:80" coordorigin="10135,374" coordsize="1,80" path="m10135,454l10135,374e" filled="false" stroked="true" strokeweight=".748pt" strokecolor="#939598">
                <v:path arrowok="t"/>
              </v:shape>
            </v:group>
            <v:group style="position:absolute;left:10095;top:374;width:2;height:80" coordorigin="10095,374" coordsize="2,80">
              <v:shape style="position:absolute;left:10095;top:374;width:2;height:80" coordorigin="10095,374" coordsize="1,80" path="m10095,454l10095,374e" filled="false" stroked="true" strokeweight=".748pt" strokecolor="#939598">
                <v:path arrowok="t"/>
              </v:shape>
            </v:group>
            <v:group style="position:absolute;left:10055;top:374;width:2;height:80" coordorigin="10055,374" coordsize="2,80">
              <v:shape style="position:absolute;left:10055;top:374;width:2;height:80" coordorigin="10055,374" coordsize="1,80" path="m10055,454l10055,374e" filled="false" stroked="true" strokeweight=".748pt" strokecolor="#939598">
                <v:path arrowok="t"/>
              </v:shape>
            </v:group>
            <v:group style="position:absolute;left:10015;top:374;width:2;height:80" coordorigin="10015,374" coordsize="2,80">
              <v:shape style="position:absolute;left:10015;top:374;width:2;height:80" coordorigin="10015,374" coordsize="0,80" path="m10015,454l10015,374e" filled="false" stroked="true" strokeweight=".748pt" strokecolor="#939598">
                <v:path arrowok="t"/>
              </v:shape>
            </v:group>
            <v:group style="position:absolute;left:9975;top:374;width:2;height:80" coordorigin="9975,374" coordsize="2,80">
              <v:shape style="position:absolute;left:9975;top:374;width:2;height:80" coordorigin="9975,374" coordsize="0,80" path="m9975,454l9975,374e" filled="false" stroked="true" strokeweight=".748pt" strokecolor="#939598">
                <v:path arrowok="t"/>
              </v:shape>
            </v:group>
            <v:group style="position:absolute;left:9935;top:374;width:2;height:80" coordorigin="9935,374" coordsize="2,80">
              <v:shape style="position:absolute;left:9935;top:374;width:2;height:80" coordorigin="9935,374" coordsize="0,80" path="m9935,454l9935,374e" filled="false" stroked="true" strokeweight=".748pt" strokecolor="#939598">
                <v:path arrowok="t"/>
              </v:shape>
            </v:group>
            <v:group style="position:absolute;left:9895;top:374;width:2;height:80" coordorigin="9895,374" coordsize="2,80">
              <v:shape style="position:absolute;left:9895;top:374;width:2;height:80" coordorigin="9895,374" coordsize="1,80" path="m9895,454l9895,374e" filled="false" stroked="true" strokeweight=".748pt" strokecolor="#939598">
                <v:path arrowok="t"/>
              </v:shape>
            </v:group>
            <v:group style="position:absolute;left:9855;top:374;width:2;height:80" coordorigin="9855,374" coordsize="2,80">
              <v:shape style="position:absolute;left:9855;top:374;width:2;height:80" coordorigin="9855,374" coordsize="1,80" path="m9855,454l9855,374e" filled="false" stroked="true" strokeweight=".748pt" strokecolor="#939598">
                <v:path arrowok="t"/>
              </v:shape>
            </v:group>
            <v:group style="position:absolute;left:9815;top:374;width:2;height:80" coordorigin="9815,374" coordsize="2,80">
              <v:shape style="position:absolute;left:9815;top:374;width:2;height:80" coordorigin="9815,374" coordsize="0,80" path="m9815,454l9815,374e" filled="false" stroked="true" strokeweight=".748pt" strokecolor="#939598">
                <v:path arrowok="t"/>
              </v:shape>
            </v:group>
            <v:group style="position:absolute;left:9775;top:374;width:2;height:80" coordorigin="9775,374" coordsize="2,80">
              <v:shape style="position:absolute;left:9775;top:374;width:2;height:80" coordorigin="9775,374" coordsize="1,80" path="m9775,454l9775,374e" filled="false" stroked="true" strokeweight=".748pt" strokecolor="#939598">
                <v:path arrowok="t"/>
              </v:shape>
            </v:group>
            <v:group style="position:absolute;left:9735;top:374;width:2;height:80" coordorigin="9735,374" coordsize="2,80">
              <v:shape style="position:absolute;left:9735;top:374;width:2;height:80" coordorigin="9735,374" coordsize="1,80" path="m9735,454l9735,374e" filled="false" stroked="true" strokeweight=".748pt" strokecolor="#939598">
                <v:path arrowok="t"/>
              </v:shape>
            </v:group>
            <v:group style="position:absolute;left:9695;top:374;width:2;height:80" coordorigin="9695,374" coordsize="2,80">
              <v:shape style="position:absolute;left:9695;top:374;width:2;height:80" coordorigin="9695,374" coordsize="0,80" path="m9695,454l9695,374e" filled="false" stroked="true" strokeweight=".748pt" strokecolor="#939598">
                <v:path arrowok="t"/>
              </v:shape>
            </v:group>
            <v:group style="position:absolute;left:9655;top:374;width:2;height:80" coordorigin="9655,374" coordsize="2,80">
              <v:shape style="position:absolute;left:9655;top:374;width:2;height:80" coordorigin="9655,374" coordsize="0,80" path="m9655,454l9655,374e" filled="false" stroked="true" strokeweight=".748pt" strokecolor="#939598">
                <v:path arrowok="t"/>
              </v:shape>
            </v:group>
            <v:group style="position:absolute;left:9615;top:374;width:2;height:80" coordorigin="9615,374" coordsize="2,80">
              <v:shape style="position:absolute;left:9615;top:374;width:2;height:80" coordorigin="9615,374" coordsize="0,80" path="m9615,454l9615,374e" filled="false" stroked="true" strokeweight=".748pt" strokecolor="#939598">
                <v:path arrowok="t"/>
              </v:shape>
            </v:group>
            <v:group style="position:absolute;left:9574;top:374;width:2;height:80" coordorigin="9574,374" coordsize="2,80">
              <v:shape style="position:absolute;left:9574;top:374;width:2;height:80" coordorigin="9574,374" coordsize="1,80" path="m9575,454l9574,374e" filled="false" stroked="true" strokeweight=".748pt" strokecolor="#939598">
                <v:path arrowok="t"/>
              </v:shape>
            </v:group>
            <v:group style="position:absolute;left:9534;top:374;width:2;height:80" coordorigin="9534,374" coordsize="2,80">
              <v:shape style="position:absolute;left:9534;top:374;width:2;height:80" coordorigin="9534,374" coordsize="1,80" path="m9534,454l9534,374e" filled="false" stroked="true" strokeweight=".748pt" strokecolor="#939598">
                <v:path arrowok="t"/>
              </v:shape>
            </v:group>
            <v:group style="position:absolute;left:9494;top:374;width:2;height:80" coordorigin="9494,374" coordsize="2,80">
              <v:shape style="position:absolute;left:9494;top:374;width:2;height:80" coordorigin="9494,374" coordsize="0,80" path="m9494,454l9494,374e" filled="false" stroked="true" strokeweight=".748pt" strokecolor="#939598">
                <v:path arrowok="t"/>
              </v:shape>
            </v:group>
            <v:group style="position:absolute;left:9454;top:374;width:2;height:80" coordorigin="9454,374" coordsize="2,80">
              <v:shape style="position:absolute;left:9454;top:374;width:2;height:80" coordorigin="9454,374" coordsize="1,80" path="m9454,454l9454,374e" filled="false" stroked="true" strokeweight=".748pt" strokecolor="#939598">
                <v:path arrowok="t"/>
              </v:shape>
            </v:group>
            <v:group style="position:absolute;left:9414;top:374;width:2;height:80" coordorigin="9414,374" coordsize="2,80">
              <v:shape style="position:absolute;left:9414;top:374;width:2;height:80" coordorigin="9414,374" coordsize="0,80" path="m9414,454l9414,374e" filled="false" stroked="true" strokeweight=".748pt" strokecolor="#939598">
                <v:path arrowok="t"/>
              </v:shape>
            </v:group>
            <v:group style="position:absolute;left:9374;top:374;width:2;height:80" coordorigin="9374,374" coordsize="2,80">
              <v:shape style="position:absolute;left:9374;top:374;width:2;height:80" coordorigin="9374,374" coordsize="0,80" path="m9374,454l9374,374e" filled="false" stroked="true" strokeweight=".748pt" strokecolor="#939598">
                <v:path arrowok="t"/>
              </v:shape>
            </v:group>
            <v:group style="position:absolute;left:9334;top:374;width:2;height:80" coordorigin="9334,374" coordsize="2,80">
              <v:shape style="position:absolute;left:9334;top:374;width:2;height:80" coordorigin="9334,374" coordsize="1,80" path="m9334,454l9334,374e" filled="false" stroked="true" strokeweight=".748pt" strokecolor="#939598">
                <v:path arrowok="t"/>
              </v:shape>
            </v:group>
            <v:group style="position:absolute;left:9294;top:374;width:2;height:80" coordorigin="9294,374" coordsize="2,80">
              <v:shape style="position:absolute;left:9294;top:374;width:2;height:80" coordorigin="9294,374" coordsize="0,80" path="m9294,454l9294,374e" filled="false" stroked="true" strokeweight=".748pt" strokecolor="#939598">
                <v:path arrowok="t"/>
              </v:shape>
            </v:group>
            <v:group style="position:absolute;left:9254;top:374;width:2;height:80" coordorigin="9254,374" coordsize="2,80">
              <v:shape style="position:absolute;left:9254;top:374;width:2;height:80" coordorigin="9254,374" coordsize="1,80" path="m9254,454l9254,374e" filled="false" stroked="true" strokeweight=".748pt" strokecolor="#939598">
                <v:path arrowok="t"/>
              </v:shape>
            </v:group>
            <v:group style="position:absolute;left:9214;top:374;width:2;height:80" coordorigin="9214,374" coordsize="2,80">
              <v:shape style="position:absolute;left:9214;top:374;width:2;height:80" coordorigin="9214,374" coordsize="1,80" path="m9214,454l9214,374e" filled="false" stroked="true" strokeweight=".748pt" strokecolor="#939598">
                <v:path arrowok="t"/>
              </v:shape>
            </v:group>
            <v:group style="position:absolute;left:9174;top:374;width:2;height:80" coordorigin="9174,374" coordsize="2,80">
              <v:shape style="position:absolute;left:9174;top:374;width:2;height:80" coordorigin="9174,374" coordsize="0,80" path="m9174,454l9174,374e" filled="false" stroked="true" strokeweight=".748pt" strokecolor="#939598">
                <v:path arrowok="t"/>
              </v:shape>
            </v:group>
            <v:group style="position:absolute;left:9134;top:374;width:2;height:80" coordorigin="9134,374" coordsize="2,80">
              <v:shape style="position:absolute;left:9134;top:374;width:2;height:80" coordorigin="9134,374" coordsize="1,80" path="m9134,454l9134,374e" filled="false" stroked="true" strokeweight=".748pt" strokecolor="#939598">
                <v:path arrowok="t"/>
              </v:shape>
            </v:group>
            <v:group style="position:absolute;left:9094;top:374;width:2;height:80" coordorigin="9094,374" coordsize="2,80">
              <v:shape style="position:absolute;left:9094;top:374;width:2;height:80" coordorigin="9094,374" coordsize="0,80" path="m9094,454l9094,374e" filled="false" stroked="true" strokeweight=".748pt" strokecolor="#939598">
                <v:path arrowok="t"/>
              </v:shape>
            </v:group>
            <v:group style="position:absolute;left:9054;top:374;width:2;height:80" coordorigin="9054,374" coordsize="2,80">
              <v:shape style="position:absolute;left:9054;top:374;width:2;height:80" coordorigin="9054,374" coordsize="1,80" path="m9054,454l9054,374e" filled="false" stroked="true" strokeweight=".748pt" strokecolor="#939598">
                <v:path arrowok="t"/>
              </v:shape>
            </v:group>
            <v:group style="position:absolute;left:9014;top:374;width:2;height:80" coordorigin="9014,374" coordsize="2,80">
              <v:shape style="position:absolute;left:9014;top:374;width:2;height:80" coordorigin="9014,374" coordsize="1,80" path="m9014,454l9014,374e" filled="false" stroked="true" strokeweight=".748pt" strokecolor="#939598">
                <v:path arrowok="t"/>
              </v:shape>
            </v:group>
            <v:group style="position:absolute;left:8974;top:374;width:2;height:80" coordorigin="8974,374" coordsize="2,80">
              <v:shape style="position:absolute;left:8974;top:374;width:2;height:80" coordorigin="8974,374" coordsize="1,80" path="m8974,454l8974,374e" filled="false" stroked="true" strokeweight=".748pt" strokecolor="#939598">
                <v:path arrowok="t"/>
              </v:shape>
            </v:group>
            <v:group style="position:absolute;left:8934;top:374;width:2;height:80" coordorigin="8934,374" coordsize="2,80">
              <v:shape style="position:absolute;left:8934;top:374;width:2;height:80" coordorigin="8934,374" coordsize="1,80" path="m8934,454l8934,374e" filled="false" stroked="true" strokeweight=".748pt" strokecolor="#939598">
                <v:path arrowok="t"/>
              </v:shape>
            </v:group>
            <v:group style="position:absolute;left:8893;top:374;width:2;height:80" coordorigin="8893,374" coordsize="2,80">
              <v:shape style="position:absolute;left:8893;top:374;width:2;height:80" coordorigin="8893,374" coordsize="1,80" path="m8893,454l8893,374e" filled="false" stroked="true" strokeweight=".748pt" strokecolor="#939598">
                <v:path arrowok="t"/>
              </v:shape>
            </v:group>
            <v:group style="position:absolute;left:8853;top:374;width:2;height:80" coordorigin="8853,374" coordsize="2,80">
              <v:shape style="position:absolute;left:8853;top:374;width:2;height:80" coordorigin="8853,374" coordsize="1,80" path="m8853,454l8853,374e" filled="false" stroked="true" strokeweight=".748pt" strokecolor="#939598">
                <v:path arrowok="t"/>
              </v:shape>
            </v:group>
            <v:group style="position:absolute;left:8813;top:374;width:2;height:80" coordorigin="8813,374" coordsize="2,80">
              <v:shape style="position:absolute;left:8813;top:374;width:2;height:80" coordorigin="8813,374" coordsize="0,80" path="m8813,454l8813,374e" filled="false" stroked="true" strokeweight=".748pt" strokecolor="#939598">
                <v:path arrowok="t"/>
              </v:shape>
            </v:group>
            <v:group style="position:absolute;left:8773;top:374;width:2;height:80" coordorigin="8773,374" coordsize="2,80">
              <v:shape style="position:absolute;left:8773;top:374;width:2;height:80" coordorigin="8773,374" coordsize="1,80" path="m8773,454l8773,374e" filled="false" stroked="true" strokeweight=".748pt" strokecolor="#939598">
                <v:path arrowok="t"/>
              </v:shape>
            </v:group>
            <v:group style="position:absolute;left:8733;top:374;width:2;height:80" coordorigin="8733,374" coordsize="2,80">
              <v:shape style="position:absolute;left:8733;top:374;width:2;height:80" coordorigin="8733,374" coordsize="0,80" path="m8733,454l8733,374e" filled="false" stroked="true" strokeweight=".748pt" strokecolor="#939598">
                <v:path arrowok="t"/>
              </v:shape>
            </v:group>
            <v:group style="position:absolute;left:8693;top:374;width:2;height:80" coordorigin="8693,374" coordsize="2,80">
              <v:shape style="position:absolute;left:8693;top:374;width:2;height:80" coordorigin="8693,374" coordsize="1,80" path="m8693,454l8693,374e" filled="false" stroked="true" strokeweight=".748pt" strokecolor="#939598">
                <v:path arrowok="t"/>
              </v:shape>
            </v:group>
            <v:group style="position:absolute;left:8653;top:374;width:2;height:80" coordorigin="8653,374" coordsize="2,80">
              <v:shape style="position:absolute;left:8653;top:374;width:2;height:80" coordorigin="8653,374" coordsize="1,80" path="m8653,454l8653,374e" filled="false" stroked="true" strokeweight=".748pt" strokecolor="#939598">
                <v:path arrowok="t"/>
              </v:shape>
            </v:group>
            <v:group style="position:absolute;left:8613;top:374;width:2;height:80" coordorigin="8613,374" coordsize="2,80">
              <v:shape style="position:absolute;left:8613;top:374;width:2;height:80" coordorigin="8613,374" coordsize="0,80" path="m8613,454l8613,374e" filled="false" stroked="true" strokeweight=".748pt" strokecolor="#939598">
                <v:path arrowok="t"/>
              </v:shape>
            </v:group>
            <v:group style="position:absolute;left:8573;top:374;width:2;height:80" coordorigin="8573,374" coordsize="2,80">
              <v:shape style="position:absolute;left:8573;top:374;width:2;height:80" coordorigin="8573,374" coordsize="0,80" path="m8573,454l8573,374e" filled="false" stroked="true" strokeweight=".748pt" strokecolor="#939598">
                <v:path arrowok="t"/>
              </v:shape>
            </v:group>
            <v:group style="position:absolute;left:8533;top:374;width:2;height:80" coordorigin="8533,374" coordsize="2,80">
              <v:shape style="position:absolute;left:8533;top:374;width:2;height:80" coordorigin="8533,374" coordsize="0,80" path="m8533,454l8533,374e" filled="false" stroked="true" strokeweight=".748pt" strokecolor="#939598">
                <v:path arrowok="t"/>
              </v:shape>
            </v:group>
            <v:group style="position:absolute;left:8493;top:374;width:2;height:80" coordorigin="8493,374" coordsize="2,80">
              <v:shape style="position:absolute;left:8493;top:374;width:2;height:80" coordorigin="8493,374" coordsize="0,80" path="m8493,454l8493,374e" filled="false" stroked="true" strokeweight=".748pt" strokecolor="#939598">
                <v:path arrowok="t"/>
              </v:shape>
            </v:group>
            <v:group style="position:absolute;left:8453;top:374;width:2;height:80" coordorigin="8453,374" coordsize="2,80">
              <v:shape style="position:absolute;left:8453;top:374;width:2;height:80" coordorigin="8453,374" coordsize="1,80" path="m8453,454l8453,374e" filled="false" stroked="true" strokeweight=".748pt" strokecolor="#939598">
                <v:path arrowok="t"/>
              </v:shape>
            </v:group>
            <v:group style="position:absolute;left:8413;top:374;width:2;height:80" coordorigin="8413,374" coordsize="2,80">
              <v:shape style="position:absolute;left:8413;top:374;width:2;height:80" coordorigin="8413,374" coordsize="0,80" path="m8413,454l8413,374e" filled="false" stroked="true" strokeweight=".748pt" strokecolor="#939598">
                <v:path arrowok="t"/>
              </v:shape>
            </v:group>
            <v:group style="position:absolute;left:8373;top:374;width:2;height:80" coordorigin="8373,374" coordsize="2,80">
              <v:shape style="position:absolute;left:8373;top:374;width:2;height:80" coordorigin="8373,374" coordsize="1,80" path="m8373,454l8373,374e" filled="false" stroked="true" strokeweight=".748pt" strokecolor="#939598">
                <v:path arrowok="t"/>
              </v:shape>
            </v:group>
            <v:group style="position:absolute;left:8333;top:374;width:2;height:80" coordorigin="8333,374" coordsize="2,80">
              <v:shape style="position:absolute;left:8333;top:374;width:2;height:80" coordorigin="8333,374" coordsize="0,80" path="m8333,454l8333,374e" filled="false" stroked="true" strokeweight=".748pt" strokecolor="#939598">
                <v:path arrowok="t"/>
              </v:shape>
            </v:group>
            <v:group style="position:absolute;left:8293;top:374;width:2;height:80" coordorigin="8293,374" coordsize="2,80">
              <v:shape style="position:absolute;left:8293;top:374;width:2;height:80" coordorigin="8293,374" coordsize="0,80" path="m8293,454l8293,374e" filled="false" stroked="true" strokeweight=".748pt" strokecolor="#939598">
                <v:path arrowok="t"/>
              </v:shape>
            </v:group>
            <v:group style="position:absolute;left:8252;top:374;width:2;height:80" coordorigin="8252,374" coordsize="2,80">
              <v:shape style="position:absolute;left:8252;top:374;width:2;height:80" coordorigin="8252,374" coordsize="0,80" path="m8253,454l8252,374e" filled="false" stroked="true" strokeweight=".748pt" strokecolor="#939598">
                <v:path arrowok="t"/>
              </v:shape>
            </v:group>
            <v:group style="position:absolute;left:8212;top:374;width:2;height:80" coordorigin="8212,374" coordsize="2,80">
              <v:shape style="position:absolute;left:8212;top:374;width:2;height:80" coordorigin="8212,374" coordsize="0,80" path="m8212,454l8212,374e" filled="false" stroked="true" strokeweight=".748pt" strokecolor="#939598">
                <v:path arrowok="t"/>
              </v:shape>
            </v:group>
            <v:group style="position:absolute;left:8172;top:374;width:2;height:80" coordorigin="8172,374" coordsize="2,80">
              <v:shape style="position:absolute;left:8172;top:374;width:2;height:80" coordorigin="8172,374" coordsize="0,80" path="m8172,454l8172,374e" filled="false" stroked="true" strokeweight=".748pt" strokecolor="#939598">
                <v:path arrowok="t"/>
              </v:shape>
            </v:group>
            <v:group style="position:absolute;left:8132;top:374;width:2;height:80" coordorigin="8132,374" coordsize="2,80">
              <v:shape style="position:absolute;left:8132;top:374;width:2;height:80" coordorigin="8132,374" coordsize="1,80" path="m8132,454l8132,374e" filled="false" stroked="true" strokeweight=".748pt" strokecolor="#939598">
                <v:path arrowok="t"/>
              </v:shape>
            </v:group>
            <v:group style="position:absolute;left:8092;top:374;width:2;height:80" coordorigin="8092,374" coordsize="2,80">
              <v:shape style="position:absolute;left:8092;top:374;width:2;height:80" coordorigin="8092,374" coordsize="0,80" path="m8092,454l8092,374e" filled="false" stroked="true" strokeweight=".748pt" strokecolor="#939598">
                <v:path arrowok="t"/>
              </v:shape>
            </v:group>
            <v:group style="position:absolute;left:8052;top:374;width:2;height:80" coordorigin="8052,374" coordsize="2,80">
              <v:shape style="position:absolute;left:8052;top:374;width:2;height:80" coordorigin="8052,374" coordsize="1,80" path="m8052,454l8052,374e" filled="false" stroked="true" strokeweight=".748pt" strokecolor="#939598">
                <v:path arrowok="t"/>
              </v:shape>
            </v:group>
            <v:group style="position:absolute;left:8012;top:374;width:2;height:80" coordorigin="8012,374" coordsize="2,80">
              <v:shape style="position:absolute;left:8012;top:374;width:2;height:80" coordorigin="8012,374" coordsize="0,80" path="m8012,454l8012,374e" filled="false" stroked="true" strokeweight=".748pt" strokecolor="#939598">
                <v:path arrowok="t"/>
              </v:shape>
            </v:group>
            <v:group style="position:absolute;left:7972;top:374;width:2;height:80" coordorigin="7972,374" coordsize="2,80">
              <v:shape style="position:absolute;left:7972;top:374;width:2;height:80" coordorigin="7972,374" coordsize="0,80" path="m7972,454l7972,374e" filled="false" stroked="true" strokeweight=".748pt" strokecolor="#939598">
                <v:path arrowok="t"/>
              </v:shape>
            </v:group>
            <v:group style="position:absolute;left:7932;top:374;width:2;height:80" coordorigin="7932,374" coordsize="2,80">
              <v:shape style="position:absolute;left:7932;top:374;width:2;height:80" coordorigin="7932,374" coordsize="0,80" path="m7932,454l7932,374e" filled="false" stroked="true" strokeweight=".748pt" strokecolor="#939598">
                <v:path arrowok="t"/>
              </v:shape>
            </v:group>
            <v:group style="position:absolute;left:7892;top:374;width:2;height:80" coordorigin="7892,374" coordsize="2,80">
              <v:shape style="position:absolute;left:7892;top:374;width:2;height:80" coordorigin="7892,374" coordsize="1,80" path="m7892,454l7892,374e" filled="false" stroked="true" strokeweight=".748pt" strokecolor="#939598">
                <v:path arrowok="t"/>
              </v:shape>
            </v:group>
            <v:group style="position:absolute;left:7852;top:374;width:2;height:80" coordorigin="7852,374" coordsize="2,80">
              <v:shape style="position:absolute;left:7852;top:374;width:2;height:80" coordorigin="7852,374" coordsize="1,80" path="m7852,454l7852,374e" filled="false" stroked="true" strokeweight=".748pt" strokecolor="#939598">
                <v:path arrowok="t"/>
              </v:shape>
            </v:group>
            <v:group style="position:absolute;left:7812;top:374;width:2;height:80" coordorigin="7812,374" coordsize="2,80">
              <v:shape style="position:absolute;left:7812;top:374;width:2;height:80" coordorigin="7812,374" coordsize="1,80" path="m7812,454l7812,374e" filled="false" stroked="true" strokeweight=".748pt" strokecolor="#939598">
                <v:path arrowok="t"/>
              </v:shape>
            </v:group>
            <v:group style="position:absolute;left:7772;top:374;width:2;height:80" coordorigin="7772,374" coordsize="2,80">
              <v:shape style="position:absolute;left:7772;top:374;width:2;height:80" coordorigin="7772,374" coordsize="1,80" path="m7772,454l7772,374e" filled="false" stroked="true" strokeweight=".748pt" strokecolor="#939598">
                <v:path arrowok="t"/>
              </v:shape>
            </v:group>
            <v:group style="position:absolute;left:7732;top:374;width:2;height:80" coordorigin="7732,374" coordsize="2,80">
              <v:shape style="position:absolute;left:7732;top:374;width:2;height:80" coordorigin="7732,374" coordsize="1,80" path="m7732,454l7732,374e" filled="false" stroked="true" strokeweight=".748pt" strokecolor="#939598">
                <v:path arrowok="t"/>
              </v:shape>
            </v:group>
            <v:group style="position:absolute;left:7692;top:374;width:2;height:80" coordorigin="7692,374" coordsize="2,80">
              <v:shape style="position:absolute;left:7692;top:374;width:2;height:80" coordorigin="7692,374" coordsize="1,80" path="m7692,454l7692,374e" filled="false" stroked="true" strokeweight=".748pt" strokecolor="#939598">
                <v:path arrowok="t"/>
              </v:shape>
            </v:group>
            <v:group style="position:absolute;left:7652;top:374;width:2;height:80" coordorigin="7652,374" coordsize="2,80">
              <v:shape style="position:absolute;left:7652;top:374;width:2;height:80" coordorigin="7652,374" coordsize="0,80" path="m7652,454l7652,374e" filled="false" stroked="true" strokeweight=".748pt" strokecolor="#939598">
                <v:path arrowok="t"/>
              </v:shape>
            </v:group>
            <v:group style="position:absolute;left:7612;top:374;width:2;height:80" coordorigin="7612,374" coordsize="2,80">
              <v:shape style="position:absolute;left:7612;top:374;width:2;height:80" coordorigin="7612,374" coordsize="1,80" path="m7612,454l7612,374e" filled="false" stroked="true" strokeweight=".748pt" strokecolor="#939598">
                <v:path arrowok="t"/>
              </v:shape>
            </v:group>
            <v:group style="position:absolute;left:7571;top:374;width:2;height:80" coordorigin="7571,374" coordsize="2,80">
              <v:shape style="position:absolute;left:7571;top:374;width:2;height:80" coordorigin="7571,374" coordsize="1,80" path="m7571,454l7571,374e" filled="false" stroked="true" strokeweight=".748pt" strokecolor="#939598">
                <v:path arrowok="t"/>
              </v:shape>
            </v:group>
            <v:group style="position:absolute;left:7531;top:374;width:2;height:80" coordorigin="7531,374" coordsize="2,80">
              <v:shape style="position:absolute;left:7531;top:374;width:2;height:80" coordorigin="7531,374" coordsize="0,80" path="m7531,454l7531,374e" filled="false" stroked="true" strokeweight=".748pt" strokecolor="#939598">
                <v:path arrowok="t"/>
              </v:shape>
            </v:group>
            <v:group style="position:absolute;left:7491;top:374;width:2;height:80" coordorigin="7491,374" coordsize="2,80">
              <v:shape style="position:absolute;left:7491;top:374;width:2;height:80" coordorigin="7491,374" coordsize="1,80" path="m7491,454l7491,374e" filled="false" stroked="true" strokeweight=".748pt" strokecolor="#939598">
                <v:path arrowok="t"/>
              </v:shape>
            </v:group>
            <v:group style="position:absolute;left:7451;top:374;width:2;height:80" coordorigin="7451,374" coordsize="2,80">
              <v:shape style="position:absolute;left:7451;top:374;width:2;height:80" coordorigin="7451,374" coordsize="0,80" path="m7451,454l7451,374e" filled="false" stroked="true" strokeweight=".748pt" strokecolor="#939598">
                <v:path arrowok="t"/>
              </v:shape>
            </v:group>
            <v:group style="position:absolute;left:7411;top:374;width:2;height:80" coordorigin="7411,374" coordsize="2,80">
              <v:shape style="position:absolute;left:7411;top:374;width:2;height:80" coordorigin="7411,374" coordsize="0,80" path="m7411,454l7411,374e" filled="false" stroked="true" strokeweight=".748pt" strokecolor="#939598">
                <v:path arrowok="t"/>
              </v:shape>
            </v:group>
            <v:group style="position:absolute;left:7371;top:374;width:2;height:80" coordorigin="7371,374" coordsize="2,80">
              <v:shape style="position:absolute;left:7371;top:374;width:2;height:80" coordorigin="7371,374" coordsize="1,80" path="m7371,454l7371,374e" filled="false" stroked="true" strokeweight=".748pt" strokecolor="#939598">
                <v:path arrowok="t"/>
              </v:shape>
            </v:group>
            <v:group style="position:absolute;left:7331;top:374;width:2;height:80" coordorigin="7331,374" coordsize="2,80">
              <v:shape style="position:absolute;left:7331;top:374;width:2;height:80" coordorigin="7331,374" coordsize="0,80" path="m7331,454l7331,374e" filled="false" stroked="true" strokeweight=".748pt" strokecolor="#939598">
                <v:path arrowok="t"/>
              </v:shape>
            </v:group>
            <v:group style="position:absolute;left:7291;top:374;width:2;height:80" coordorigin="7291,374" coordsize="2,80">
              <v:shape style="position:absolute;left:7291;top:374;width:2;height:80" coordorigin="7291,374" coordsize="1,80" path="m7291,454l7291,374e" filled="false" stroked="true" strokeweight=".748pt" strokecolor="#939598">
                <v:path arrowok="t"/>
              </v:shape>
            </v:group>
            <v:group style="position:absolute;left:7251;top:374;width:2;height:80" coordorigin="7251,374" coordsize="2,80">
              <v:shape style="position:absolute;left:7251;top:374;width:2;height:80" coordorigin="7251,374" coordsize="1,80" path="m7251,454l7251,374e" filled="false" stroked="true" strokeweight=".748pt" strokecolor="#939598">
                <v:path arrowok="t"/>
              </v:shape>
            </v:group>
            <v:group style="position:absolute;left:7211;top:374;width:2;height:80" coordorigin="7211,374" coordsize="2,80">
              <v:shape style="position:absolute;left:7211;top:374;width:2;height:80" coordorigin="7211,374" coordsize="0,80" path="m7211,454l7211,374e" filled="false" stroked="true" strokeweight=".748pt" strokecolor="#939598">
                <v:path arrowok="t"/>
              </v:shape>
            </v:group>
            <v:group style="position:absolute;left:7171;top:374;width:2;height:80" coordorigin="7171,374" coordsize="2,80">
              <v:shape style="position:absolute;left:7171;top:374;width:2;height:80" coordorigin="7171,374" coordsize="1,80" path="m7171,454l7171,374e" filled="false" stroked="true" strokeweight=".748pt" strokecolor="#939598">
                <v:path arrowok="t"/>
              </v:shape>
            </v:group>
            <v:group style="position:absolute;left:7131;top:374;width:2;height:80" coordorigin="7131,374" coordsize="2,80">
              <v:shape style="position:absolute;left:7131;top:374;width:2;height:80" coordorigin="7131,374" coordsize="0,80" path="m7131,454l7131,374e" filled="false" stroked="true" strokeweight=".748pt" strokecolor="#939598">
                <v:path arrowok="t"/>
              </v:shape>
            </v:group>
            <v:group style="position:absolute;left:7091;top:374;width:2;height:80" coordorigin="7091,374" coordsize="2,80">
              <v:shape style="position:absolute;left:7091;top:374;width:2;height:80" coordorigin="7091,374" coordsize="0,80" path="m7091,454l7091,374e" filled="false" stroked="true" strokeweight=".748pt" strokecolor="#939598">
                <v:path arrowok="t"/>
              </v:shape>
            </v:group>
            <v:group style="position:absolute;left:7051;top:374;width:2;height:80" coordorigin="7051,374" coordsize="2,80">
              <v:shape style="position:absolute;left:7051;top:374;width:2;height:80" coordorigin="7051,374" coordsize="1,80" path="m7051,454l7051,374e" filled="false" stroked="true" strokeweight=".748pt" strokecolor="#939598">
                <v:path arrowok="t"/>
              </v:shape>
            </v:group>
            <v:group style="position:absolute;left:7011;top:374;width:2;height:80" coordorigin="7011,374" coordsize="2,80">
              <v:shape style="position:absolute;left:7011;top:374;width:2;height:80" coordorigin="7011,374" coordsize="0,80" path="m7011,454l7011,374e" filled="false" stroked="true" strokeweight=".748pt" strokecolor="#939598">
                <v:path arrowok="t"/>
              </v:shape>
            </v:group>
            <v:group style="position:absolute;left:6971;top:374;width:2;height:80" coordorigin="6971,374" coordsize="2,80">
              <v:shape style="position:absolute;left:6971;top:374;width:2;height:80" coordorigin="6971,374" coordsize="1,80" path="m6971,454l6971,374e" filled="false" stroked="true" strokeweight=".748pt" strokecolor="#939598">
                <v:path arrowok="t"/>
              </v:shape>
            </v:group>
            <v:group style="position:absolute;left:6930;top:374;width:2;height:80" coordorigin="6930,374" coordsize="2,80">
              <v:shape style="position:absolute;left:6930;top:374;width:2;height:80" coordorigin="6930,374" coordsize="1,80" path="m6931,454l6930,374e" filled="false" stroked="true" strokeweight=".748pt" strokecolor="#939598">
                <v:path arrowok="t"/>
              </v:shape>
            </v:group>
            <v:group style="position:absolute;left:6890;top:374;width:2;height:80" coordorigin="6890,374" coordsize="2,80">
              <v:shape style="position:absolute;left:6890;top:374;width:2;height:80" coordorigin="6890,374" coordsize="0,80" path="m6890,454l6890,374e" filled="false" stroked="true" strokeweight=".748pt" strokecolor="#939598">
                <v:path arrowok="t"/>
              </v:shape>
            </v:group>
            <v:group style="position:absolute;left:6850;top:374;width:2;height:80" coordorigin="6850,374" coordsize="2,80">
              <v:shape style="position:absolute;left:6850;top:374;width:2;height:80" coordorigin="6850,374" coordsize="1,80" path="m6850,454l6850,374e" filled="false" stroked="true" strokeweight=".748pt" strokecolor="#939598">
                <v:path arrowok="t"/>
              </v:shape>
            </v:group>
            <v:group style="position:absolute;left:6810;top:375;width:2;height:80" coordorigin="6810,375" coordsize="2,80">
              <v:shape style="position:absolute;left:6810;top:375;width:2;height:80" coordorigin="6810,375" coordsize="0,80" path="m6810,455l6810,375e" filled="false" stroked="true" strokeweight=".748pt" strokecolor="#939598">
                <v:path arrowok="t"/>
              </v:shape>
            </v:group>
            <v:group style="position:absolute;left:6770;top:375;width:2;height:80" coordorigin="6770,375" coordsize="2,80">
              <v:shape style="position:absolute;left:6770;top:375;width:2;height:80" coordorigin="6770,375" coordsize="1,80" path="m6770,455l6770,375e" filled="false" stroked="true" strokeweight=".748pt" strokecolor="#939598">
                <v:path arrowok="t"/>
              </v:shape>
            </v:group>
            <v:group style="position:absolute;left:6730;top:375;width:2;height:80" coordorigin="6730,375" coordsize="2,80">
              <v:shape style="position:absolute;left:6730;top:375;width:2;height:80" coordorigin="6730,375" coordsize="0,80" path="m6730,455l6730,375e" filled="false" stroked="true" strokeweight=".748pt" strokecolor="#939598">
                <v:path arrowok="t"/>
              </v:shape>
            </v:group>
            <v:group style="position:absolute;left:6690;top:375;width:2;height:80" coordorigin="6690,375" coordsize="2,80">
              <v:shape style="position:absolute;left:6690;top:375;width:2;height:80" coordorigin="6690,375" coordsize="1,80" path="m6690,455l6690,375e" filled="false" stroked="true" strokeweight=".748pt" strokecolor="#939598">
                <v:path arrowok="t"/>
              </v:shape>
            </v:group>
            <v:group style="position:absolute;left:6650;top:375;width:2;height:80" coordorigin="6650,375" coordsize="2,80">
              <v:shape style="position:absolute;left:6650;top:375;width:2;height:80" coordorigin="6650,375" coordsize="1,80" path="m6650,455l6650,375e" filled="false" stroked="true" strokeweight=".748pt" strokecolor="#939598">
                <v:path arrowok="t"/>
              </v:shape>
            </v:group>
            <v:group style="position:absolute;left:6610;top:375;width:2;height:80" coordorigin="6610,375" coordsize="2,80">
              <v:shape style="position:absolute;left:6610;top:375;width:2;height:80" coordorigin="6610,375" coordsize="1,80" path="m6610,455l6610,375e" filled="false" stroked="true" strokeweight=".748pt" strokecolor="#939598">
                <v:path arrowok="t"/>
              </v:shape>
            </v:group>
            <v:group style="position:absolute;left:6570;top:375;width:2;height:80" coordorigin="6570,375" coordsize="2,80">
              <v:shape style="position:absolute;left:6570;top:375;width:2;height:80" coordorigin="6570,375" coordsize="1,80" path="m6570,455l6570,375e" filled="false" stroked="true" strokeweight=".748pt" strokecolor="#939598">
                <v:path arrowok="t"/>
              </v:shape>
            </v:group>
            <v:group style="position:absolute;left:6530;top:375;width:2;height:80" coordorigin="6530,375" coordsize="2,80">
              <v:shape style="position:absolute;left:6530;top:375;width:2;height:80" coordorigin="6530,375" coordsize="1,80" path="m6530,455l6530,375e" filled="false" stroked="true" strokeweight=".748pt" strokecolor="#939598">
                <v:path arrowok="t"/>
              </v:shape>
            </v:group>
            <v:group style="position:absolute;left:6490;top:375;width:2;height:80" coordorigin="6490,375" coordsize="2,80">
              <v:shape style="position:absolute;left:6490;top:375;width:2;height:80" coordorigin="6490,375" coordsize="1,80" path="m6490,455l6490,375e" filled="false" stroked="true" strokeweight=".748pt" strokecolor="#939598">
                <v:path arrowok="t"/>
              </v:shape>
            </v:group>
            <v:group style="position:absolute;left:6450;top:375;width:2;height:80" coordorigin="6450,375" coordsize="2,80">
              <v:shape style="position:absolute;left:6450;top:375;width:2;height:80" coordorigin="6450,375" coordsize="0,80" path="m6450,455l6450,375e" filled="false" stroked="true" strokeweight=".748pt" strokecolor="#939598">
                <v:path arrowok="t"/>
              </v:shape>
            </v:group>
            <v:group style="position:absolute;left:6410;top:375;width:2;height:80" coordorigin="6410,375" coordsize="2,80">
              <v:shape style="position:absolute;left:6410;top:375;width:2;height:80" coordorigin="6410,375" coordsize="0,80" path="m6410,455l6410,375e" filled="false" stroked="true" strokeweight=".748pt" strokecolor="#939598">
                <v:path arrowok="t"/>
              </v:shape>
            </v:group>
            <v:group style="position:absolute;left:6370;top:375;width:2;height:80" coordorigin="6370,375" coordsize="2,80">
              <v:shape style="position:absolute;left:6370;top:375;width:2;height:80" coordorigin="6370,375" coordsize="1,80" path="m6370,455l6370,375e" filled="false" stroked="true" strokeweight=".748pt" strokecolor="#939598">
                <v:path arrowok="t"/>
              </v:shape>
            </v:group>
            <v:group style="position:absolute;left:6330;top:375;width:2;height:80" coordorigin="6330,375" coordsize="2,80">
              <v:shape style="position:absolute;left:6330;top:375;width:2;height:80" coordorigin="6330,375" coordsize="0,80" path="m6330,455l6330,375e" filled="false" stroked="true" strokeweight=".748pt" strokecolor="#939598">
                <v:path arrowok="t"/>
              </v:shape>
            </v:group>
            <v:group style="position:absolute;left:6290;top:375;width:2;height:80" coordorigin="6290,375" coordsize="2,80">
              <v:shape style="position:absolute;left:6290;top:375;width:2;height:80" coordorigin="6290,375" coordsize="0,80" path="m6290,455l6290,375e" filled="false" stroked="true" strokeweight=".748pt" strokecolor="#939598">
                <v:path arrowok="t"/>
              </v:shape>
            </v:group>
            <v:group style="position:absolute;left:6249;top:375;width:2;height:80" coordorigin="6249,375" coordsize="2,80">
              <v:shape style="position:absolute;left:6249;top:375;width:2;height:80" coordorigin="6249,375" coordsize="0,80" path="m6249,455l6249,375e" filled="false" stroked="true" strokeweight=".748pt" strokecolor="#939598">
                <v:path arrowok="t"/>
              </v:shape>
            </v:group>
            <v:group style="position:absolute;left:6209;top:375;width:2;height:80" coordorigin="6209,375" coordsize="2,80">
              <v:shape style="position:absolute;left:6209;top:375;width:2;height:80" coordorigin="6209,375" coordsize="1,80" path="m6209,455l6209,375e" filled="false" stroked="true" strokeweight=".748pt" strokecolor="#939598">
                <v:path arrowok="t"/>
              </v:shape>
            </v:group>
            <v:group style="position:absolute;left:6169;top:375;width:2;height:80" coordorigin="6169,375" coordsize="2,80">
              <v:shape style="position:absolute;left:6169;top:375;width:2;height:80" coordorigin="6169,375" coordsize="0,80" path="m6169,455l6169,375e" filled="false" stroked="true" strokeweight=".748pt" strokecolor="#939598">
                <v:path arrowok="t"/>
              </v:shape>
            </v:group>
            <v:group style="position:absolute;left:6129;top:375;width:2;height:80" coordorigin="6129,375" coordsize="2,80">
              <v:shape style="position:absolute;left:6129;top:375;width:2;height:80" coordorigin="6129,375" coordsize="0,80" path="m6129,455l6129,375e" filled="false" stroked="true" strokeweight=".748pt" strokecolor="#939598">
                <v:path arrowok="t"/>
              </v:shape>
            </v:group>
            <v:group style="position:absolute;left:6089;top:375;width:2;height:80" coordorigin="6089,375" coordsize="2,80">
              <v:shape style="position:absolute;left:6089;top:375;width:2;height:80" coordorigin="6089,375" coordsize="0,80" path="m6089,455l6089,375e" filled="false" stroked="true" strokeweight=".748pt" strokecolor="#939598">
                <v:path arrowok="t"/>
              </v:shape>
            </v:group>
            <v:group style="position:absolute;left:6049;top:375;width:2;height:80" coordorigin="6049,375" coordsize="2,80">
              <v:shape style="position:absolute;left:6049;top:375;width:2;height:80" coordorigin="6049,375" coordsize="1,80" path="m6049,455l6049,375e" filled="false" stroked="true" strokeweight=".748pt" strokecolor="#939598">
                <v:path arrowok="t"/>
              </v:shape>
            </v:group>
            <v:group style="position:absolute;left:6009;top:375;width:2;height:80" coordorigin="6009,375" coordsize="2,80">
              <v:shape style="position:absolute;left:6009;top:375;width:2;height:80" coordorigin="6009,375" coordsize="0,80" path="m6009,455l6009,375e" filled="false" stroked="true" strokeweight=".748pt" strokecolor="#939598">
                <v:path arrowok="t"/>
              </v:shape>
            </v:group>
            <v:group style="position:absolute;left:5969;top:375;width:2;height:80" coordorigin="5969,375" coordsize="2,80">
              <v:shape style="position:absolute;left:5969;top:375;width:2;height:80" coordorigin="5969,375" coordsize="0,80" path="m5969,455l5969,375e" filled="false" stroked="true" strokeweight=".748pt" strokecolor="#939598">
                <v:path arrowok="t"/>
              </v:shape>
            </v:group>
            <v:group style="position:absolute;left:5929;top:375;width:2;height:80" coordorigin="5929,375" coordsize="2,80">
              <v:shape style="position:absolute;left:5929;top:375;width:2;height:80" coordorigin="5929,375" coordsize="0,80" path="m5929,455l5929,375e" filled="false" stroked="true" strokeweight=".748pt" strokecolor="#939598">
                <v:path arrowok="t"/>
              </v:shape>
            </v:group>
            <v:group style="position:absolute;left:5889;top:375;width:2;height:80" coordorigin="5889,375" coordsize="2,80">
              <v:shape style="position:absolute;left:5889;top:375;width:2;height:80" coordorigin="5889,375" coordsize="1,80" path="m5889,455l5889,375e" filled="false" stroked="true" strokeweight=".748pt" strokecolor="#939598">
                <v:path arrowok="t"/>
              </v:shape>
            </v:group>
            <v:group style="position:absolute;left:5849;top:375;width:2;height:80" coordorigin="5849,375" coordsize="2,80">
              <v:shape style="position:absolute;left:5849;top:375;width:2;height:80" coordorigin="5849,375" coordsize="0,80" path="m5849,455l5849,375e" filled="false" stroked="true" strokeweight=".748pt" strokecolor="#939598">
                <v:path arrowok="t"/>
              </v:shape>
            </v:group>
            <v:group style="position:absolute;left:5809;top:375;width:2;height:80" coordorigin="5809,375" coordsize="2,80">
              <v:shape style="position:absolute;left:5809;top:375;width:2;height:80" coordorigin="5809,375" coordsize="0,80" path="m5809,455l5809,375e" filled="false" stroked="true" strokeweight=".748pt" strokecolor="#939598">
                <v:path arrowok="t"/>
              </v:shape>
            </v:group>
            <v:group style="position:absolute;left:5769;top:375;width:2;height:80" coordorigin="5769,375" coordsize="2,80">
              <v:shape style="position:absolute;left:5769;top:375;width:2;height:80" coordorigin="5769,375" coordsize="0,80" path="m5769,455l5769,375e" filled="false" stroked="true" strokeweight=".748pt" strokecolor="#939598">
                <v:path arrowok="t"/>
              </v:shape>
            </v:group>
            <v:group style="position:absolute;left:5729;top:375;width:2;height:80" coordorigin="5729,375" coordsize="2,80">
              <v:shape style="position:absolute;left:5729;top:375;width:2;height:80" coordorigin="5729,375" coordsize="1,80" path="m5729,455l5729,375e" filled="false" stroked="true" strokeweight=".748pt" strokecolor="#939598">
                <v:path arrowok="t"/>
              </v:shape>
            </v:group>
            <v:group style="position:absolute;left:5689;top:375;width:2;height:80" coordorigin="5689,375" coordsize="2,80">
              <v:shape style="position:absolute;left:5689;top:375;width:2;height:80" coordorigin="5689,375" coordsize="0,80" path="m5689,455l5689,375e" filled="false" stroked="true" strokeweight=".748pt" strokecolor="#939598">
                <v:path arrowok="t"/>
              </v:shape>
            </v:group>
            <v:group style="position:absolute;left:5649;top:375;width:2;height:80" coordorigin="5649,375" coordsize="2,80">
              <v:shape style="position:absolute;left:5649;top:375;width:2;height:80" coordorigin="5649,375" coordsize="0,80" path="m5649,455l5649,375e" filled="false" stroked="true" strokeweight=".748pt" strokecolor="#939598">
                <v:path arrowok="t"/>
              </v:shape>
            </v:group>
            <v:group style="position:absolute;left:5608;top:375;width:2;height:80" coordorigin="5608,375" coordsize="2,80">
              <v:shape style="position:absolute;left:5608;top:375;width:2;height:80" coordorigin="5608,375" coordsize="0,80" path="m5609,455l5608,375e" filled="false" stroked="true" strokeweight=".748pt" strokecolor="#939598">
                <v:path arrowok="t"/>
              </v:shape>
            </v:group>
            <v:group style="position:absolute;left:5568;top:375;width:2;height:80" coordorigin="5568,375" coordsize="2,80">
              <v:shape style="position:absolute;left:5568;top:375;width:2;height:80" coordorigin="5568,375" coordsize="1,80" path="m5568,455l5568,375e" filled="false" stroked="true" strokeweight=".748pt" strokecolor="#939598">
                <v:path arrowok="t"/>
              </v:shape>
            </v:group>
            <v:group style="position:absolute;left:5528;top:375;width:2;height:80" coordorigin="5528,375" coordsize="2,80">
              <v:shape style="position:absolute;left:5528;top:375;width:2;height:80" coordorigin="5528,375" coordsize="0,80" path="m5528,455l5528,375e" filled="false" stroked="true" strokeweight=".748pt" strokecolor="#939598">
                <v:path arrowok="t"/>
              </v:shape>
            </v:group>
            <v:group style="position:absolute;left:5488;top:375;width:2;height:80" coordorigin="5488,375" coordsize="2,80">
              <v:shape style="position:absolute;left:5488;top:375;width:2;height:80" coordorigin="5488,375" coordsize="1,80" path="m5488,455l5488,375e" filled="false" stroked="true" strokeweight=".748pt" strokecolor="#939598">
                <v:path arrowok="t"/>
              </v:shape>
            </v:group>
            <v:group style="position:absolute;left:5448;top:375;width:2;height:80" coordorigin="5448,375" coordsize="2,80">
              <v:shape style="position:absolute;left:5448;top:375;width:2;height:80" coordorigin="5448,375" coordsize="1,80" path="m5448,455l5448,375e" filled="false" stroked="true" strokeweight=".748pt" strokecolor="#939598">
                <v:path arrowok="t"/>
              </v:shape>
            </v:group>
            <v:group style="position:absolute;left:5408;top:375;width:2;height:80" coordorigin="5408,375" coordsize="2,80">
              <v:shape style="position:absolute;left:5408;top:375;width:2;height:80" coordorigin="5408,375" coordsize="1,80" path="m5408,455l5408,375e" filled="false" stroked="true" strokeweight=".748pt" strokecolor="#939598">
                <v:path arrowok="t"/>
              </v:shape>
            </v:group>
            <v:group style="position:absolute;left:5368;top:375;width:2;height:80" coordorigin="5368,375" coordsize="2,80">
              <v:shape style="position:absolute;left:5368;top:375;width:2;height:80" coordorigin="5368,375" coordsize="1,80" path="m5368,455l5368,375e" filled="false" stroked="true" strokeweight=".748pt" strokecolor="#939598">
                <v:path arrowok="t"/>
              </v:shape>
            </v:group>
            <v:group style="position:absolute;left:5328;top:375;width:2;height:80" coordorigin="5328,375" coordsize="2,80">
              <v:shape style="position:absolute;left:5328;top:375;width:2;height:80" coordorigin="5328,375" coordsize="1,80" path="m5328,455l5328,375e" filled="false" stroked="true" strokeweight=".748pt" strokecolor="#939598">
                <v:path arrowok="t"/>
              </v:shape>
            </v:group>
            <v:group style="position:absolute;left:5288;top:375;width:2;height:80" coordorigin="5288,375" coordsize="2,80">
              <v:shape style="position:absolute;left:5288;top:375;width:2;height:80" coordorigin="5288,375" coordsize="1,80" path="m5288,455l5288,375e" filled="false" stroked="true" strokeweight=".748pt" strokecolor="#939598">
                <v:path arrowok="t"/>
              </v:shape>
            </v:group>
            <v:group style="position:absolute;left:5248;top:375;width:2;height:80" coordorigin="5248,375" coordsize="2,80">
              <v:shape style="position:absolute;left:5248;top:375;width:2;height:80" coordorigin="5248,375" coordsize="0,80" path="m5248,455l5248,375e" filled="false" stroked="true" strokeweight=".748pt" strokecolor="#939598">
                <v:path arrowok="t"/>
              </v:shape>
            </v:group>
            <v:group style="position:absolute;left:5208;top:375;width:2;height:80" coordorigin="5208,375" coordsize="2,80">
              <v:shape style="position:absolute;left:5208;top:375;width:2;height:80" coordorigin="5208,375" coordsize="0,80" path="m5208,455l5208,375e" filled="false" stroked="true" strokeweight=".748pt" strokecolor="#939598">
                <v:path arrowok="t"/>
              </v:shape>
            </v:group>
            <v:group style="position:absolute;left:5168;top:375;width:2;height:80" coordorigin="5168,375" coordsize="2,80">
              <v:shape style="position:absolute;left:5168;top:375;width:2;height:80" coordorigin="5168,375" coordsize="1,80" path="m5168,455l5168,375e" filled="false" stroked="true" strokeweight=".748pt" strokecolor="#939598">
                <v:path arrowok="t"/>
              </v:shape>
            </v:group>
            <v:group style="position:absolute;left:5128;top:375;width:2;height:80" coordorigin="5128,375" coordsize="2,80">
              <v:shape style="position:absolute;left:5128;top:375;width:2;height:80" coordorigin="5128,375" coordsize="1,80" path="m5128,455l5128,375e" filled="false" stroked="true" strokeweight=".748pt" strokecolor="#939598">
                <v:path arrowok="t"/>
              </v:shape>
            </v:group>
            <v:group style="position:absolute;left:5088;top:375;width:2;height:80" coordorigin="5088,375" coordsize="2,80">
              <v:shape style="position:absolute;left:5088;top:375;width:2;height:80" coordorigin="5088,375" coordsize="0,80" path="m5088,455l5088,375e" filled="false" stroked="true" strokeweight=".748pt" strokecolor="#939598">
                <v:path arrowok="t"/>
              </v:shape>
            </v:group>
            <v:group style="position:absolute;left:5048;top:375;width:2;height:80" coordorigin="5048,375" coordsize="2,80">
              <v:shape style="position:absolute;left:5048;top:375;width:2;height:80" coordorigin="5048,375" coordsize="0,80" path="m5048,455l5048,375e" filled="false" stroked="true" strokeweight=".748pt" strokecolor="#939598">
                <v:path arrowok="t"/>
              </v:shape>
            </v:group>
            <v:group style="position:absolute;left:5008;top:375;width:2;height:80" coordorigin="5008,375" coordsize="2,80">
              <v:shape style="position:absolute;left:5008;top:375;width:2;height:80" coordorigin="5008,375" coordsize="1,80" path="m5008,455l5008,375e" filled="false" stroked="true" strokeweight=".748pt" strokecolor="#939598">
                <v:path arrowok="t"/>
              </v:shape>
            </v:group>
            <v:group style="position:absolute;left:4968;top:375;width:2;height:80" coordorigin="4968,375" coordsize="2,80">
              <v:shape style="position:absolute;left:4968;top:375;width:2;height:80" coordorigin="4968,375" coordsize="1,80" path="m4968,455l4968,375e" filled="false" stroked="true" strokeweight=".748pt" strokecolor="#939598">
                <v:path arrowok="t"/>
              </v:shape>
            </v:group>
            <v:group style="position:absolute;left:4927;top:375;width:2;height:80" coordorigin="4927,375" coordsize="2,80">
              <v:shape style="position:absolute;left:4927;top:375;width:2;height:80" coordorigin="4927,375" coordsize="0,80" path="m4927,455l4927,375e" filled="false" stroked="true" strokeweight=".748pt" strokecolor="#939598">
                <v:path arrowok="t"/>
              </v:shape>
            </v:group>
            <v:group style="position:absolute;left:4887;top:375;width:2;height:80" coordorigin="4887,375" coordsize="2,80">
              <v:shape style="position:absolute;left:4887;top:375;width:2;height:80" coordorigin="4887,375" coordsize="0,80" path="m4887,455l4887,375e" filled="false" stroked="true" strokeweight=".748pt" strokecolor="#939598">
                <v:path arrowok="t"/>
              </v:shape>
            </v:group>
            <v:group style="position:absolute;left:4847;top:375;width:2;height:80" coordorigin="4847,375" coordsize="2,80">
              <v:shape style="position:absolute;left:4847;top:375;width:2;height:80" coordorigin="4847,375" coordsize="1,80" path="m4847,455l4847,375e" filled="false" stroked="true" strokeweight=".748pt" strokecolor="#939598">
                <v:path arrowok="t"/>
              </v:shape>
            </v:group>
            <v:group style="position:absolute;left:4807;top:375;width:2;height:80" coordorigin="4807,375" coordsize="2,80">
              <v:shape style="position:absolute;left:4807;top:375;width:2;height:80" coordorigin="4807,375" coordsize="1,80" path="m4807,455l4807,375e" filled="false" stroked="true" strokeweight=".748pt" strokecolor="#939598">
                <v:path arrowok="t"/>
              </v:shape>
            </v:group>
            <v:group style="position:absolute;left:4767;top:375;width:2;height:80" coordorigin="4767,375" coordsize="2,80">
              <v:shape style="position:absolute;left:4767;top:375;width:2;height:80" coordorigin="4767,375" coordsize="0,80" path="m4767,455l4767,375e" filled="false" stroked="true" strokeweight=".748pt" strokecolor="#939598">
                <v:path arrowok="t"/>
              </v:shape>
            </v:group>
            <v:group style="position:absolute;left:4727;top:375;width:2;height:80" coordorigin="4727,375" coordsize="2,80">
              <v:shape style="position:absolute;left:4727;top:375;width:2;height:80" coordorigin="4727,375" coordsize="0,80" path="m4727,455l4727,375e" filled="false" stroked="true" strokeweight=".748pt" strokecolor="#939598">
                <v:path arrowok="t"/>
              </v:shape>
            </v:group>
            <v:group style="position:absolute;left:4687;top:375;width:2;height:80" coordorigin="4687,375" coordsize="2,80">
              <v:shape style="position:absolute;left:4687;top:375;width:2;height:80" coordorigin="4687,375" coordsize="1,80" path="m4687,455l4687,375e" filled="false" stroked="true" strokeweight=".748pt" strokecolor="#939598">
                <v:path arrowok="t"/>
              </v:shape>
            </v:group>
            <v:group style="position:absolute;left:4647;top:375;width:2;height:80" coordorigin="4647,375" coordsize="2,80">
              <v:shape style="position:absolute;left:4647;top:375;width:2;height:80" coordorigin="4647,375" coordsize="1,80" path="m4647,455l4647,375e" filled="false" stroked="true" strokeweight=".748pt" strokecolor="#939598">
                <v:path arrowok="t"/>
              </v:shape>
            </v:group>
            <v:group style="position:absolute;left:4607;top:375;width:2;height:80" coordorigin="4607,375" coordsize="2,80">
              <v:shape style="position:absolute;left:4607;top:375;width:2;height:80" coordorigin="4607,375" coordsize="0,80" path="m4607,455l4607,375e" filled="false" stroked="true" strokeweight=".748pt" strokecolor="#939598">
                <v:path arrowok="t"/>
              </v:shape>
            </v:group>
            <v:group style="position:absolute;left:4567;top:375;width:2;height:80" coordorigin="4567,375" coordsize="2,80">
              <v:shape style="position:absolute;left:4567;top:375;width:2;height:80" coordorigin="4567,375" coordsize="0,80" path="m4567,455l4567,375e" filled="false" stroked="true" strokeweight=".748pt" strokecolor="#939598">
                <v:path arrowok="t"/>
              </v:shape>
            </v:group>
            <v:group style="position:absolute;left:4527;top:375;width:2;height:80" coordorigin="4527,375" coordsize="2,80">
              <v:shape style="position:absolute;left:4527;top:375;width:2;height:80" coordorigin="4527,375" coordsize="1,80" path="m4527,455l4527,375e" filled="false" stroked="true" strokeweight=".748pt" strokecolor="#939598">
                <v:path arrowok="t"/>
              </v:shape>
            </v:group>
            <v:group style="position:absolute;left:4487;top:375;width:2;height:80" coordorigin="4487,375" coordsize="2,80">
              <v:shape style="position:absolute;left:4487;top:375;width:2;height:80" coordorigin="4487,375" coordsize="1,80" path="m4487,455l4487,375e" filled="false" stroked="true" strokeweight=".748pt" strokecolor="#939598">
                <v:path arrowok="t"/>
              </v:shape>
            </v:group>
            <v:group style="position:absolute;left:4447;top:375;width:2;height:80" coordorigin="4447,375" coordsize="2,80">
              <v:shape style="position:absolute;left:4447;top:375;width:2;height:80" coordorigin="4447,375" coordsize="0,80" path="m4447,455l4447,375e" filled="false" stroked="true" strokeweight=".748pt" strokecolor="#939598">
                <v:path arrowok="t"/>
              </v:shape>
            </v:group>
            <v:group style="position:absolute;left:4407;top:375;width:2;height:80" coordorigin="4407,375" coordsize="2,80">
              <v:shape style="position:absolute;left:4407;top:375;width:2;height:80" coordorigin="4407,375" coordsize="0,80" path="m4407,455l4407,375e" filled="false" stroked="true" strokeweight=".748pt" strokecolor="#939598">
                <v:path arrowok="t"/>
              </v:shape>
            </v:group>
            <v:group style="position:absolute;left:4367;top:375;width:2;height:80" coordorigin="4367,375" coordsize="2,80">
              <v:shape style="position:absolute;left:4367;top:375;width:2;height:80" coordorigin="4367,375" coordsize="1,80" path="m4367,455l4367,375e" filled="false" stroked="true" strokeweight=".748pt" strokecolor="#939598">
                <v:path arrowok="t"/>
              </v:shape>
            </v:group>
            <v:group style="position:absolute;left:4327;top:375;width:2;height:80" coordorigin="4327,375" coordsize="2,80">
              <v:shape style="position:absolute;left:4327;top:375;width:2;height:80" coordorigin="4327,375" coordsize="1,80" path="m4327,455l4327,375e" filled="false" stroked="true" strokeweight=".748pt" strokecolor="#939598">
                <v:path arrowok="t"/>
              </v:shape>
            </v:group>
            <v:group style="position:absolute;left:4286;top:375;width:2;height:80" coordorigin="4286,375" coordsize="2,80">
              <v:shape style="position:absolute;left:4286;top:375;width:2;height:80" coordorigin="4286,375" coordsize="1,80" path="m4287,455l4286,375e" filled="false" stroked="true" strokeweight=".748pt" strokecolor="#939598">
                <v:path arrowok="t"/>
              </v:shape>
            </v:group>
            <v:group style="position:absolute;left:4246;top:375;width:2;height:80" coordorigin="4246,375" coordsize="2,80">
              <v:shape style="position:absolute;left:4246;top:375;width:2;height:80" coordorigin="4246,375" coordsize="1,80" path="m4246,455l4246,375e" filled="false" stroked="true" strokeweight=".748pt" strokecolor="#939598">
                <v:path arrowok="t"/>
              </v:shape>
            </v:group>
            <v:group style="position:absolute;left:4206;top:375;width:2;height:80" coordorigin="4206,375" coordsize="2,80">
              <v:shape style="position:absolute;left:4206;top:375;width:2;height:80" coordorigin="4206,375" coordsize="1,80" path="m4206,455l4206,375e" filled="false" stroked="true" strokeweight=".748pt" strokecolor="#939598">
                <v:path arrowok="t"/>
              </v:shape>
            </v:group>
            <v:group style="position:absolute;left:4166;top:375;width:2;height:80" coordorigin="4166,375" coordsize="2,80">
              <v:shape style="position:absolute;left:4166;top:375;width:2;height:80" coordorigin="4166,375" coordsize="1,80" path="m4166,455l4166,375e" filled="false" stroked="true" strokeweight=".748pt" strokecolor="#939598">
                <v:path arrowok="t"/>
              </v:shape>
            </v:group>
            <v:group style="position:absolute;left:4126;top:375;width:2;height:80" coordorigin="4126,375" coordsize="2,80">
              <v:shape style="position:absolute;left:4126;top:375;width:2;height:80" coordorigin="4126,375" coordsize="0,80" path="m4126,455l4126,375e" filled="false" stroked="true" strokeweight=".748pt" strokecolor="#939598">
                <v:path arrowok="t"/>
              </v:shape>
            </v:group>
            <v:group style="position:absolute;left:4086;top:375;width:2;height:80" coordorigin="4086,375" coordsize="2,80">
              <v:shape style="position:absolute;left:4086;top:375;width:2;height:80" coordorigin="4086,375" coordsize="1,80" path="m4086,455l4086,375e" filled="false" stroked="true" strokeweight=".748pt" strokecolor="#939598">
                <v:path arrowok="t"/>
              </v:shape>
            </v:group>
            <v:group style="position:absolute;left:4046;top:375;width:2;height:80" coordorigin="4046,375" coordsize="2,80">
              <v:shape style="position:absolute;left:4046;top:375;width:2;height:80" coordorigin="4046,375" coordsize="0,80" path="m4046,455l4046,375e" filled="false" stroked="true" strokeweight=".748pt" strokecolor="#939598">
                <v:path arrowok="t"/>
              </v:shape>
            </v:group>
            <v:group style="position:absolute;left:4006;top:375;width:2;height:80" coordorigin="4006,375" coordsize="2,80">
              <v:shape style="position:absolute;left:4006;top:375;width:2;height:80" coordorigin="4006,375" coordsize="0,80" path="m4006,455l4006,375e" filled="false" stroked="true" strokeweight=".748pt" strokecolor="#939598">
                <v:path arrowok="t"/>
              </v:shape>
            </v:group>
            <v:group style="position:absolute;left:3966;top:375;width:2;height:80" coordorigin="3966,375" coordsize="2,80">
              <v:shape style="position:absolute;left:3966;top:375;width:2;height:80" coordorigin="3966,375" coordsize="0,80" path="m3966,455l3966,375e" filled="false" stroked="true" strokeweight=".748pt" strokecolor="#939598">
                <v:path arrowok="t"/>
              </v:shape>
            </v:group>
            <v:group style="position:absolute;left:3926;top:375;width:2;height:80" coordorigin="3926,375" coordsize="2,80">
              <v:shape style="position:absolute;left:3926;top:375;width:2;height:80" coordorigin="3926,375" coordsize="1,80" path="m3926,455l3926,375e" filled="false" stroked="true" strokeweight=".748pt" strokecolor="#939598">
                <v:path arrowok="t"/>
              </v:shape>
            </v:group>
            <v:group style="position:absolute;left:3886;top:375;width:2;height:80" coordorigin="3886,375" coordsize="2,80">
              <v:shape style="position:absolute;left:3886;top:375;width:2;height:80" coordorigin="3886,375" coordsize="0,80" path="m3886,455l3886,375e" filled="false" stroked="true" strokeweight=".748pt" strokecolor="#939598">
                <v:path arrowok="t"/>
              </v:shape>
            </v:group>
            <v:group style="position:absolute;left:3846;top:375;width:2;height:80" coordorigin="3846,375" coordsize="2,80">
              <v:shape style="position:absolute;left:3846;top:375;width:2;height:80" coordorigin="3846,375" coordsize="0,80" path="m3846,455l3846,375e" filled="false" stroked="true" strokeweight=".748pt" strokecolor="#939598">
                <v:path arrowok="t"/>
              </v:shape>
            </v:group>
            <v:group style="position:absolute;left:3806;top:375;width:2;height:80" coordorigin="3806,375" coordsize="2,80">
              <v:shape style="position:absolute;left:3806;top:375;width:2;height:80" coordorigin="3806,375" coordsize="0,80" path="m3806,455l3806,375e" filled="false" stroked="true" strokeweight=".748pt" strokecolor="#939598">
                <v:path arrowok="t"/>
              </v:shape>
            </v:group>
            <v:group style="position:absolute;left:3766;top:375;width:2;height:80" coordorigin="3766,375" coordsize="2,80">
              <v:shape style="position:absolute;left:3766;top:375;width:2;height:80" coordorigin="3766,375" coordsize="1,80" path="m3766,455l3766,375e" filled="false" stroked="true" strokeweight=".748pt" strokecolor="#939598">
                <v:path arrowok="t"/>
              </v:shape>
            </v:group>
            <v:group style="position:absolute;left:3726;top:375;width:2;height:80" coordorigin="3726,375" coordsize="2,80">
              <v:shape style="position:absolute;left:3726;top:375;width:2;height:80" coordorigin="3726,375" coordsize="0,80" path="m3726,455l3726,375e" filled="false" stroked="true" strokeweight=".748pt" strokecolor="#939598">
                <v:path arrowok="t"/>
              </v:shape>
            </v:group>
            <v:group style="position:absolute;left:3686;top:375;width:2;height:80" coordorigin="3686,375" coordsize="2,80">
              <v:shape style="position:absolute;left:3686;top:375;width:2;height:80" coordorigin="3686,375" coordsize="0,80" path="m3686,455l3686,375e" filled="false" stroked="true" strokeweight=".748pt" strokecolor="#939598">
                <v:path arrowok="t"/>
              </v:shape>
            </v:group>
            <v:group style="position:absolute;left:3646;top:375;width:2;height:80" coordorigin="3646,375" coordsize="2,80">
              <v:shape style="position:absolute;left:3646;top:375;width:2;height:80" coordorigin="3646,375" coordsize="0,80" path="m3646,455l3646,375e" filled="false" stroked="true" strokeweight=".748pt" strokecolor="#939598">
                <v:path arrowok="t"/>
              </v:shape>
            </v:group>
            <v:group style="position:absolute;left:3605;top:375;width:2;height:80" coordorigin="3605,375" coordsize="2,80">
              <v:shape style="position:absolute;left:3605;top:375;width:2;height:80" coordorigin="3605,375" coordsize="1,80" path="m3605,455l3605,375e" filled="false" stroked="true" strokeweight=".748pt" strokecolor="#939598">
                <v:path arrowok="t"/>
              </v:shape>
            </v:group>
            <v:group style="position:absolute;left:3565;top:375;width:2;height:80" coordorigin="3565,375" coordsize="2,80">
              <v:shape style="position:absolute;left:3565;top:375;width:2;height:80" coordorigin="3565,375" coordsize="1,80" path="m3565,455l3565,375e" filled="false" stroked="true" strokeweight=".748pt" strokecolor="#939598">
                <v:path arrowok="t"/>
              </v:shape>
            </v:group>
            <v:group style="position:absolute;left:3525;top:375;width:2;height:80" coordorigin="3525,375" coordsize="2,80">
              <v:shape style="position:absolute;left:3525;top:375;width:2;height:80" coordorigin="3525,375" coordsize="0,80" path="m3525,455l3525,375e" filled="false" stroked="true" strokeweight=".748pt" strokecolor="#939598">
                <v:path arrowok="t"/>
              </v:shape>
            </v:group>
            <v:group style="position:absolute;left:3485;top:375;width:2;height:80" coordorigin="3485,375" coordsize="2,80">
              <v:shape style="position:absolute;left:3485;top:375;width:2;height:80" coordorigin="3485,375" coordsize="0,80" path="m3485,455l3485,375e" filled="false" stroked="true" strokeweight=".748pt" strokecolor="#939598">
                <v:path arrowok="t"/>
              </v:shape>
            </v:group>
            <v:group style="position:absolute;left:3445;top:375;width:2;height:80" coordorigin="3445,375" coordsize="2,80">
              <v:shape style="position:absolute;left:3445;top:375;width:2;height:80" coordorigin="3445,375" coordsize="1,80" path="m3445,455l3445,375e" filled="false" stroked="true" strokeweight=".748pt" strokecolor="#939598">
                <v:path arrowok="t"/>
              </v:shape>
            </v:group>
            <v:group style="position:absolute;left:3405;top:376;width:2;height:80" coordorigin="3405,376" coordsize="2,80">
              <v:shape style="position:absolute;left:3405;top:376;width:2;height:80" coordorigin="3405,376" coordsize="1,80" path="m3405,456l3405,376e" filled="false" stroked="true" strokeweight=".748pt" strokecolor="#939598">
                <v:path arrowok="t"/>
              </v:shape>
            </v:group>
            <v:group style="position:absolute;left:3365;top:376;width:2;height:80" coordorigin="3365,376" coordsize="2,80">
              <v:shape style="position:absolute;left:3365;top:376;width:2;height:80" coordorigin="3365,376" coordsize="0,80" path="m3365,456l3365,376e" filled="false" stroked="true" strokeweight=".748pt" strokecolor="#939598">
                <v:path arrowok="t"/>
              </v:shape>
            </v:group>
            <v:group style="position:absolute;left:3325;top:376;width:2;height:80" coordorigin="3325,376" coordsize="2,80">
              <v:shape style="position:absolute;left:3325;top:376;width:2;height:80" coordorigin="3325,376" coordsize="0,80" path="m3325,456l3325,376e" filled="false" stroked="true" strokeweight=".748pt" strokecolor="#939598">
                <v:path arrowok="t"/>
              </v:shape>
            </v:group>
            <v:group style="position:absolute;left:3285;top:376;width:2;height:80" coordorigin="3285,376" coordsize="2,80">
              <v:shape style="position:absolute;left:3285;top:376;width:2;height:80" coordorigin="3285,376" coordsize="1,80" path="m3285,456l3285,376e" filled="false" stroked="true" strokeweight=".748pt" strokecolor="#939598">
                <v:path arrowok="t"/>
              </v:shape>
            </v:group>
            <v:group style="position:absolute;left:3245;top:376;width:2;height:80" coordorigin="3245,376" coordsize="2,80">
              <v:shape style="position:absolute;left:3245;top:376;width:2;height:80" coordorigin="3245,376" coordsize="1,80" path="m3245,456l3245,376e" filled="false" stroked="true" strokeweight=".748pt" strokecolor="#939598">
                <v:path arrowok="t"/>
              </v:shape>
            </v:group>
            <v:group style="position:absolute;left:3205;top:376;width:2;height:80" coordorigin="3205,376" coordsize="2,80">
              <v:shape style="position:absolute;left:3205;top:376;width:2;height:80" coordorigin="3205,376" coordsize="0,80" path="m3205,456l3205,376e" filled="false" stroked="true" strokeweight=".748pt" strokecolor="#939598">
                <v:path arrowok="t"/>
              </v:shape>
            </v:group>
            <v:group style="position:absolute;left:3165;top:376;width:2;height:80" coordorigin="3165,376" coordsize="2,80">
              <v:shape style="position:absolute;left:3165;top:376;width:2;height:80" coordorigin="3165,376" coordsize="0,80" path="m3165,456l3165,376e" filled="false" stroked="true" strokeweight=".748pt" strokecolor="#939598">
                <v:path arrowok="t"/>
              </v:shape>
            </v:group>
            <v:group style="position:absolute;left:3125;top:376;width:2;height:80" coordorigin="3125,376" coordsize="2,80">
              <v:shape style="position:absolute;left:3125;top:376;width:2;height:80" coordorigin="3125,376" coordsize="1,80" path="m3125,456l3125,376e" filled="false" stroked="true" strokeweight=".748pt" strokecolor="#939598">
                <v:path arrowok="t"/>
              </v:shape>
            </v:group>
            <v:group style="position:absolute;left:3085;top:376;width:2;height:80" coordorigin="3085,376" coordsize="2,80">
              <v:shape style="position:absolute;left:3085;top:376;width:2;height:80" coordorigin="3085,376" coordsize="1,80" path="m3085,456l3085,376e" filled="false" stroked="true" strokeweight=".748pt" strokecolor="#939598">
                <v:path arrowok="t"/>
              </v:shape>
            </v:group>
            <v:group style="position:absolute;left:3045;top:376;width:2;height:80" coordorigin="3045,376" coordsize="2,80">
              <v:shape style="position:absolute;left:3045;top:376;width:2;height:80" coordorigin="3045,376" coordsize="1,80" path="m3045,456l3045,376e" filled="false" stroked="true" strokeweight=".748pt" strokecolor="#939598">
                <v:path arrowok="t"/>
              </v:shape>
            </v:group>
            <v:group style="position:absolute;left:3005;top:376;width:2;height:80" coordorigin="3005,376" coordsize="2,80">
              <v:shape style="position:absolute;left:3005;top:376;width:2;height:80" coordorigin="3005,376" coordsize="1,80" path="m3005,456l3005,376e" filled="false" stroked="true" strokeweight=".748pt" strokecolor="#939598">
                <v:path arrowok="t"/>
              </v:shape>
            </v:group>
            <v:group style="position:absolute;left:2964;top:376;width:2;height:80" coordorigin="2964,376" coordsize="2,80">
              <v:shape style="position:absolute;left:2964;top:376;width:2;height:80" coordorigin="2964,376" coordsize="1,80" path="m2965,456l2964,376e" filled="false" stroked="true" strokeweight=".748pt" strokecolor="#939598">
                <v:path arrowok="t"/>
              </v:shape>
            </v:group>
            <v:group style="position:absolute;left:2924;top:376;width:2;height:80" coordorigin="2924,376" coordsize="2,80">
              <v:shape style="position:absolute;left:2924;top:376;width:2;height:80" coordorigin="2924,376" coordsize="0,80" path="m2924,456l2924,376e" filled="false" stroked="true" strokeweight=".748pt" strokecolor="#939598">
                <v:path arrowok="t"/>
              </v:shape>
            </v:group>
            <v:group style="position:absolute;left:2884;top:376;width:2;height:80" coordorigin="2884,376" coordsize="2,80">
              <v:shape style="position:absolute;left:2884;top:376;width:2;height:80" coordorigin="2884,376" coordsize="1,80" path="m2884,456l2884,376e" filled="false" stroked="true" strokeweight=".748pt" strokecolor="#939598">
                <v:path arrowok="t"/>
              </v:shape>
            </v:group>
            <v:group style="position:absolute;left:2844;top:376;width:2;height:80" coordorigin="2844,376" coordsize="2,80">
              <v:shape style="position:absolute;left:2844;top:376;width:2;height:80" coordorigin="2844,376" coordsize="1,80" path="m2844,456l2844,376e" filled="false" stroked="true" strokeweight=".748pt" strokecolor="#939598">
                <v:path arrowok="t"/>
              </v:shape>
            </v:group>
            <v:group style="position:absolute;left:2804;top:376;width:2;height:80" coordorigin="2804,376" coordsize="2,80">
              <v:shape style="position:absolute;left:2804;top:376;width:2;height:80" coordorigin="2804,376" coordsize="0,80" path="m2804,456l2804,376e" filled="false" stroked="true" strokeweight=".748pt" strokecolor="#939598">
                <v:path arrowok="t"/>
              </v:shape>
            </v:group>
            <v:group style="position:absolute;left:2764;top:376;width:2;height:80" coordorigin="2764,376" coordsize="2,80">
              <v:shape style="position:absolute;left:2764;top:376;width:2;height:80" coordorigin="2764,376" coordsize="0,80" path="m2764,456l2764,376e" filled="false" stroked="true" strokeweight=".748pt" strokecolor="#939598">
                <v:path arrowok="t"/>
              </v:shape>
            </v:group>
            <v:group style="position:absolute;left:2724;top:376;width:2;height:80" coordorigin="2724,376" coordsize="2,80">
              <v:shape style="position:absolute;left:2724;top:376;width:2;height:80" coordorigin="2724,376" coordsize="1,80" path="m2724,456l2724,376e" filled="false" stroked="true" strokeweight=".748pt" strokecolor="#939598">
                <v:path arrowok="t"/>
              </v:shape>
            </v:group>
            <v:group style="position:absolute;left:2684;top:376;width:2;height:80" coordorigin="2684,376" coordsize="2,80">
              <v:shape style="position:absolute;left:2684;top:376;width:2;height:80" coordorigin="2684,376" coordsize="1,80" path="m2684,456l2684,376e" filled="false" stroked="true" strokeweight=".748pt" strokecolor="#939598">
                <v:path arrowok="t"/>
              </v:shape>
            </v:group>
            <v:group style="position:absolute;left:2644;top:376;width:2;height:80" coordorigin="2644,376" coordsize="2,80">
              <v:shape style="position:absolute;left:2644;top:376;width:2;height:80" coordorigin="2644,376" coordsize="0,80" path="m2644,456l2644,376e" filled="false" stroked="true" strokeweight=".748pt" strokecolor="#939598">
                <v:path arrowok="t"/>
              </v:shape>
            </v:group>
            <v:group style="position:absolute;left:2604;top:376;width:2;height:80" coordorigin="2604,376" coordsize="2,80">
              <v:shape style="position:absolute;left:2604;top:376;width:2;height:80" coordorigin="2604,376" coordsize="0,80" path="m2604,456l2604,376e" filled="false" stroked="true" strokeweight=".748pt" strokecolor="#939598">
                <v:path arrowok="t"/>
              </v:shape>
            </v:group>
            <v:group style="position:absolute;left:2564;top:376;width:2;height:80" coordorigin="2564,376" coordsize="2,80">
              <v:shape style="position:absolute;left:2564;top:376;width:2;height:80" coordorigin="2564,376" coordsize="1,80" path="m2564,456l2564,376e" filled="false" stroked="true" strokeweight=".748pt" strokecolor="#939598">
                <v:path arrowok="t"/>
              </v:shape>
            </v:group>
            <v:group style="position:absolute;left:2524;top:376;width:2;height:80" coordorigin="2524,376" coordsize="2,80">
              <v:shape style="position:absolute;left:2524;top:376;width:2;height:80" coordorigin="2524,376" coordsize="1,80" path="m2524,456l2524,376e" filled="false" stroked="true" strokeweight=".748pt" strokecolor="#939598">
                <v:path arrowok="t"/>
              </v:shape>
            </v:group>
            <v:group style="position:absolute;left:2484;top:376;width:2;height:80" coordorigin="2484,376" coordsize="2,80">
              <v:shape style="position:absolute;left:2484;top:376;width:2;height:80" coordorigin="2484,376" coordsize="0,80" path="m2484,456l2484,376e" filled="false" stroked="true" strokeweight=".748pt" strokecolor="#939598">
                <v:path arrowok="t"/>
              </v:shape>
            </v:group>
            <v:group style="position:absolute;left:2444;top:376;width:2;height:80" coordorigin="2444,376" coordsize="2,80">
              <v:shape style="position:absolute;left:2444;top:376;width:2;height:80" coordorigin="2444,376" coordsize="0,80" path="m2444,456l2444,376e" filled="false" stroked="true" strokeweight=".748pt" strokecolor="#939598">
                <v:path arrowok="t"/>
              </v:shape>
            </v:group>
            <v:group style="position:absolute;left:2404;top:376;width:2;height:80" coordorigin="2404,376" coordsize="2,80">
              <v:shape style="position:absolute;left:2404;top:376;width:2;height:80" coordorigin="2404,376" coordsize="1,80" path="m2404,456l2404,376e" filled="false" stroked="true" strokeweight=".748pt" strokecolor="#939598">
                <v:path arrowok="t"/>
              </v:shape>
            </v:group>
            <v:group style="position:absolute;left:2364;top:376;width:2;height:80" coordorigin="2364,376" coordsize="2,80">
              <v:shape style="position:absolute;left:2364;top:376;width:2;height:80" coordorigin="2364,376" coordsize="1,80" path="m2364,456l2364,376e" filled="false" stroked="true" strokeweight=".748pt" strokecolor="#939598">
                <v:path arrowok="t"/>
              </v:shape>
            </v:group>
            <v:group style="position:absolute;left:2324;top:376;width:2;height:80" coordorigin="2324,376" coordsize="2,80">
              <v:shape style="position:absolute;left:2324;top:376;width:2;height:80" coordorigin="2324,376" coordsize="0,80" path="m2324,456l2324,376e" filled="false" stroked="true" strokeweight=".748pt" strokecolor="#939598">
                <v:path arrowok="t"/>
              </v:shape>
            </v:group>
            <v:group style="position:absolute;left:2283;top:376;width:2;height:80" coordorigin="2283,376" coordsize="2,80">
              <v:shape style="position:absolute;left:2283;top:376;width:2;height:80" coordorigin="2283,376" coordsize="0,80" path="m2283,456l2283,376e" filled="false" stroked="true" strokeweight=".748pt" strokecolor="#939598">
                <v:path arrowok="t"/>
              </v:shape>
            </v:group>
            <v:group style="position:absolute;left:2243;top:376;width:2;height:80" coordorigin="2243,376" coordsize="2,80">
              <v:shape style="position:absolute;left:2243;top:376;width:2;height:80" coordorigin="2243,376" coordsize="1,80" path="m2243,456l2243,376e" filled="false" stroked="true" strokeweight=".748pt" strokecolor="#939598">
                <v:path arrowok="t"/>
              </v:shape>
            </v:group>
            <v:group style="position:absolute;left:2203;top:376;width:2;height:80" coordorigin="2203,376" coordsize="2,80">
              <v:shape style="position:absolute;left:2203;top:376;width:2;height:80" coordorigin="2203,376" coordsize="1,80" path="m2203,456l2203,376e" filled="false" stroked="true" strokeweight=".748pt" strokecolor="#939598">
                <v:path arrowok="t"/>
              </v:shape>
            </v:group>
            <v:group style="position:absolute;left:2163;top:376;width:2;height:80" coordorigin="2163,376" coordsize="2,80">
              <v:shape style="position:absolute;left:2163;top:376;width:2;height:80" coordorigin="2163,376" coordsize="0,80" path="m2163,456l2163,376e" filled="false" stroked="true" strokeweight=".748pt" strokecolor="#939598">
                <v:path arrowok="t"/>
              </v:shape>
            </v:group>
            <v:group style="position:absolute;left:2123;top:376;width:2;height:80" coordorigin="2123,376" coordsize="2,80">
              <v:shape style="position:absolute;left:2123;top:376;width:2;height:80" coordorigin="2123,376" coordsize="0,80" path="m2123,456l2123,376e" filled="false" stroked="true" strokeweight=".748pt" strokecolor="#939598">
                <v:path arrowok="t"/>
              </v:shape>
            </v:group>
            <v:group style="position:absolute;left:2083;top:376;width:2;height:80" coordorigin="2083,376" coordsize="2,80">
              <v:shape style="position:absolute;left:2083;top:376;width:2;height:80" coordorigin="2083,376" coordsize="1,80" path="m2083,456l2083,376e" filled="false" stroked="true" strokeweight=".748pt" strokecolor="#939598">
                <v:path arrowok="t"/>
              </v:shape>
            </v:group>
            <v:group style="position:absolute;left:2043;top:376;width:2;height:80" coordorigin="2043,376" coordsize="2,80">
              <v:shape style="position:absolute;left:2043;top:376;width:2;height:80" coordorigin="2043,376" coordsize="1,80" path="m2043,456l2043,376e" filled="false" stroked="true" strokeweight=".748pt" strokecolor="#939598">
                <v:path arrowok="t"/>
              </v:shape>
            </v:group>
            <v:group style="position:absolute;left:2003;top:376;width:2;height:80" coordorigin="2003,376" coordsize="2,80">
              <v:shape style="position:absolute;left:2003;top:376;width:2;height:80" coordorigin="2003,376" coordsize="0,80" path="m2003,456l2003,376e" filled="false" stroked="true" strokeweight=".748pt" strokecolor="#939598">
                <v:path arrowok="t"/>
              </v:shape>
            </v:group>
            <v:group style="position:absolute;left:1963;top:376;width:2;height:80" coordorigin="1963,376" coordsize="2,80">
              <v:shape style="position:absolute;left:1963;top:376;width:2;height:80" coordorigin="1963,376" coordsize="0,80" path="m1963,456l1963,376e" filled="false" stroked="true" strokeweight=".748pt" strokecolor="#939598">
                <v:path arrowok="t"/>
              </v:shape>
            </v:group>
            <v:group style="position:absolute;left:1923;top:376;width:2;height:80" coordorigin="1923,376" coordsize="2,80">
              <v:shape style="position:absolute;left:1923;top:376;width:2;height:80" coordorigin="1923,376" coordsize="1,80" path="m1923,456l1923,376e" filled="false" stroked="true" strokeweight=".748pt" strokecolor="#939598">
                <v:path arrowok="t"/>
              </v:shape>
            </v:group>
            <v:group style="position:absolute;left:1883;top:376;width:2;height:80" coordorigin="1883,376" coordsize="2,80">
              <v:shape style="position:absolute;left:1883;top:376;width:2;height:80" coordorigin="1883,376" coordsize="1,80" path="m1883,456l1883,376e" filled="false" stroked="true" strokeweight=".748pt" strokecolor="#939598">
                <v:path arrowok="t"/>
              </v:shape>
            </v:group>
            <v:group style="position:absolute;left:1843;top:376;width:2;height:80" coordorigin="1843,376" coordsize="2,80">
              <v:shape style="position:absolute;left:1843;top:376;width:2;height:80" coordorigin="1843,376" coordsize="1,80" path="m1843,456l1843,376e" filled="false" stroked="true" strokeweight=".748pt" strokecolor="#939598">
                <v:path arrowok="t"/>
              </v:shape>
            </v:group>
            <v:group style="position:absolute;left:1803;top:376;width:2;height:80" coordorigin="1803,376" coordsize="2,80">
              <v:shape style="position:absolute;left:1803;top:376;width:2;height:80" coordorigin="1803,376" coordsize="1,80" path="m1803,456l1803,376e" filled="false" stroked="true" strokeweight=".748pt" strokecolor="#939598">
                <v:path arrowok="t"/>
              </v:shape>
            </v:group>
            <v:group style="position:absolute;left:1763;top:376;width:2;height:80" coordorigin="1763,376" coordsize="2,80">
              <v:shape style="position:absolute;left:1763;top:376;width:2;height:80" coordorigin="1763,376" coordsize="1,80" path="m1763,456l1763,376e" filled="false" stroked="true" strokeweight=".748pt" strokecolor="#939598">
                <v:path arrowok="t"/>
              </v:shape>
            </v:group>
            <v:group style="position:absolute;left:1723;top:376;width:2;height:80" coordorigin="1723,376" coordsize="2,80">
              <v:shape style="position:absolute;left:1723;top:376;width:2;height:80" coordorigin="1723,376" coordsize="0,80" path="m1723,456l1723,376e" filled="false" stroked="true" strokeweight=".748pt" strokecolor="#939598">
                <v:path arrowok="t"/>
              </v:shape>
            </v:group>
            <v:group style="position:absolute;left:1683;top:376;width:2;height:80" coordorigin="1683,376" coordsize="2,80">
              <v:shape style="position:absolute;left:1683;top:376;width:2;height:80" coordorigin="1683,376" coordsize="0,80" path="m1683,456l1683,376e" filled="false" stroked="true" strokeweight=".748pt" strokecolor="#939598">
                <v:path arrowok="t"/>
              </v:shape>
            </v:group>
            <v:group style="position:absolute;left:1642;top:376;width:2;height:80" coordorigin="1642,376" coordsize="2,80">
              <v:shape style="position:absolute;left:1642;top:376;width:2;height:80" coordorigin="1642,376" coordsize="0,80" path="m1642,456l1642,376e" filled="false" stroked="true" strokeweight=".748pt" strokecolor="#939598">
                <v:path arrowok="t"/>
              </v:shape>
            </v:group>
            <v:group style="position:absolute;left:1602;top:376;width:2;height:80" coordorigin="1602,376" coordsize="2,80">
              <v:shape style="position:absolute;left:1602;top:376;width:2;height:80" coordorigin="1602,376" coordsize="0,80" path="m1602,456l1602,376e" filled="false" stroked="true" strokeweight=".748pt" strokecolor="#939598">
                <v:path arrowok="t"/>
              </v:shape>
            </v:group>
            <v:group style="position:absolute;left:1562;top:376;width:2;height:80" coordorigin="1562,376" coordsize="2,80">
              <v:shape style="position:absolute;left:1562;top:376;width:2;height:80" coordorigin="1562,376" coordsize="0,80" path="m1562,456l1562,376e" filled="false" stroked="true" strokeweight=".748pt" strokecolor="#939598">
                <v:path arrowok="t"/>
              </v:shape>
            </v:group>
            <v:group style="position:absolute;left:1522;top:376;width:2;height:80" coordorigin="1522,376" coordsize="2,80">
              <v:shape style="position:absolute;left:1522;top:376;width:2;height:80" coordorigin="1522,376" coordsize="1,80" path="m1522,456l1522,376e" filled="false" stroked="true" strokeweight=".748pt" strokecolor="#939598">
                <v:path arrowok="t"/>
              </v:shape>
            </v:group>
            <v:group style="position:absolute;left:1482;top:376;width:2;height:80" coordorigin="1482,376" coordsize="2,80">
              <v:shape style="position:absolute;left:1482;top:376;width:2;height:80" coordorigin="1482,376" coordsize="0,80" path="m1482,456l1482,376e" filled="false" stroked="true" strokeweight=".748pt" strokecolor="#939598">
                <v:path arrowok="t"/>
              </v:shape>
            </v:group>
            <v:group style="position:absolute;left:1442;top:376;width:2;height:80" coordorigin="1442,376" coordsize="2,80">
              <v:shape style="position:absolute;left:1442;top:376;width:2;height:80" coordorigin="1442,376" coordsize="0,80" path="m1442,456l1442,376e" filled="false" stroked="true" strokeweight=".748pt" strokecolor="#939598">
                <v:path arrowok="t"/>
              </v:shape>
            </v:group>
            <v:group style="position:absolute;left:1402;top:376;width:2;height:80" coordorigin="1402,376" coordsize="2,80">
              <v:shape style="position:absolute;left:1402;top:376;width:2;height:80" coordorigin="1402,376" coordsize="1,80" path="m1402,456l1402,376e" filled="false" stroked="true" strokeweight=".748pt" strokecolor="#939598">
                <v:path arrowok="t"/>
              </v:shape>
            </v:group>
            <v:group style="position:absolute;left:1362;top:376;width:2;height:80" coordorigin="1362,376" coordsize="2,80">
              <v:shape style="position:absolute;left:1362;top:376;width:2;height:80" coordorigin="1362,376" coordsize="0,80" path="m1362,456l1362,376e" filled="false" stroked="true" strokeweight=".748pt" strokecolor="#939598">
                <v:path arrowok="t"/>
              </v:shape>
            </v:group>
            <v:group style="position:absolute;left:1322;top:376;width:2;height:80" coordorigin="1322,376" coordsize="2,80">
              <v:shape style="position:absolute;left:1322;top:376;width:2;height:80" coordorigin="1322,376" coordsize="0,80" path="m1322,456l1322,376e" filled="false" stroked="true" strokeweight=".748pt" strokecolor="#939598">
                <v:path arrowok="t"/>
              </v:shape>
            </v:group>
            <v:group style="position:absolute;left:1282;top:376;width:2;height:80" coordorigin="1282,376" coordsize="2,80">
              <v:shape style="position:absolute;left:1282;top:376;width:2;height:80" coordorigin="1282,376" coordsize="0,80" path="m1282,456l1282,376e" filled="false" stroked="true" strokeweight=".748pt" strokecolor="#939598">
                <v:path arrowok="t"/>
              </v:shape>
            </v:group>
            <v:group style="position:absolute;left:1242;top:376;width:2;height:80" coordorigin="1242,376" coordsize="2,80">
              <v:shape style="position:absolute;left:1242;top:376;width:2;height:80" coordorigin="1242,376" coordsize="0,80" path="m1242,456l1242,376e" filled="false" stroked="true" strokeweight=".748pt" strokecolor="#939598">
                <v:path arrowok="t"/>
              </v:shape>
            </v:group>
            <v:group style="position:absolute;left:1202;top:376;width:2;height:80" coordorigin="1202,376" coordsize="2,80">
              <v:shape style="position:absolute;left:1202;top:376;width:2;height:80" coordorigin="1202,376" coordsize="1,80" path="m1202,456l1202,376e" filled="false" stroked="true" strokeweight=".748pt" strokecolor="#939598">
                <v:path arrowok="t"/>
              </v:shape>
            </v:group>
            <v:group style="position:absolute;left:1162;top:376;width:2;height:80" coordorigin="1162,376" coordsize="2,80">
              <v:shape style="position:absolute;left:1162;top:376;width:2;height:80" coordorigin="1162,376" coordsize="0,80" path="m1162,456l1162,376e" filled="false" stroked="true" strokeweight=".748pt" strokecolor="#939598">
                <v:path arrowok="t"/>
              </v:shape>
            </v:group>
            <v:group style="position:absolute;left:1122;top:376;width:2;height:80" coordorigin="1122,376" coordsize="2,80">
              <v:shape style="position:absolute;left:1122;top:376;width:2;height:80" coordorigin="1122,376" coordsize="0,80" path="m1122,456l1122,376e" filled="false" stroked="true" strokeweight=".748pt" strokecolor="#939598">
                <v:path arrowok="t"/>
              </v:shape>
            </v:group>
            <v:group style="position:absolute;left:1082;top:376;width:2;height:80" coordorigin="1082,376" coordsize="2,80">
              <v:shape style="position:absolute;left:1082;top:376;width:2;height:80" coordorigin="1082,376" coordsize="1,80" path="m1082,456l1082,376e" filled="false" stroked="true" strokeweight=".748pt" strokecolor="#939598">
                <v:path arrowok="t"/>
              </v:shape>
            </v:group>
            <v:group style="position:absolute;left:1042;top:376;width:2;height:80" coordorigin="1042,376" coordsize="2,80">
              <v:shape style="position:absolute;left:1042;top:376;width:2;height:80" coordorigin="1042,376" coordsize="0,80" path="m1042,456l1042,376e" filled="false" stroked="true" strokeweight=".748pt" strokecolor="#939598">
                <v:path arrowok="t"/>
              </v:shape>
            </v:group>
            <v:group style="position:absolute;left:1002;top:376;width:2;height:80" coordorigin="1002,376" coordsize="2,80">
              <v:shape style="position:absolute;left:1002;top:376;width:2;height:80" coordorigin="1002,376" coordsize="0,80" path="m1002,456l1002,376e" filled="false" stroked="true" strokeweight=".748pt" strokecolor="#939598">
                <v:path arrowok="t"/>
              </v:shape>
            </v:group>
            <v:group style="position:absolute;left:961;top:376;width:2;height:80" coordorigin="961,376" coordsize="2,80">
              <v:shape style="position:absolute;left:961;top:376;width:2;height:80" coordorigin="961,376" coordsize="0,80" path="m961,456l961,376e" filled="false" stroked="true" strokeweight=".748pt" strokecolor="#939598">
                <v:path arrowok="t"/>
              </v:shape>
            </v:group>
            <v:group style="position:absolute;left:921;top:376;width:2;height:80" coordorigin="921,376" coordsize="2,80">
              <v:shape style="position:absolute;left:921;top:376;width:2;height:80" coordorigin="921,376" coordsize="0,80" path="m921,456l921,376e" filled="false" stroked="true" strokeweight=".748pt" strokecolor="#939598">
                <v:path arrowok="t"/>
              </v:shape>
            </v:group>
            <v:group style="position:absolute;left:881;top:376;width:2;height:80" coordorigin="881,376" coordsize="2,80">
              <v:shape style="position:absolute;left:881;top:376;width:2;height:80" coordorigin="881,376" coordsize="1,80" path="m881,456l881,376e" filled="false" stroked="true" strokeweight=".748pt" strokecolor="#939598">
                <v:path arrowok="t"/>
              </v:shape>
            </v:group>
            <v:group style="position:absolute;left:841;top:376;width:2;height:80" coordorigin="841,376" coordsize="2,80">
              <v:shape style="position:absolute;left:841;top:376;width:2;height:80" coordorigin="841,376" coordsize="0,80" path="m841,456l841,376e" filled="false" stroked="true" strokeweight=".748pt" strokecolor="#939598">
                <v:path arrowok="t"/>
              </v:shape>
            </v:group>
            <v:group style="position:absolute;left:801;top:376;width:2;height:80" coordorigin="801,376" coordsize="2,80">
              <v:shape style="position:absolute;left:801;top:376;width:2;height:80" coordorigin="801,376" coordsize="0,80" path="m801,456l801,376e" filled="false" stroked="true" strokeweight=".748pt" strokecolor="#939598">
                <v:path arrowok="t"/>
              </v:shape>
            </v:group>
            <v:group style="position:absolute;left:761;top:376;width:2;height:80" coordorigin="761,376" coordsize="2,80">
              <v:shape style="position:absolute;left:761;top:376;width:2;height:80" coordorigin="761,376" coordsize="1,80" path="m761,456l761,376e" filled="false" stroked="true" strokeweight=".748pt" strokecolor="#939598">
                <v:path arrowok="t"/>
              </v:shape>
            </v:group>
            <v:group style="position:absolute;left:721;top:376;width:2;height:80" coordorigin="721,376" coordsize="2,80">
              <v:shape style="position:absolute;left:721;top:376;width:2;height:80" coordorigin="721,376" coordsize="1,80" path="m721,456l721,376e" filled="false" stroked="true" strokeweight=".748pt" strokecolor="#939598">
                <v:path arrowok="t"/>
              </v:shape>
            </v:group>
            <v:group style="position:absolute;left:681;top:376;width:2;height:80" coordorigin="681,376" coordsize="2,80">
              <v:shape style="position:absolute;left:681;top:376;width:2;height:80" coordorigin="681,376" coordsize="1,80" path="m681,456l681,376e" filled="false" stroked="true" strokeweight=".748pt" strokecolor="#939598">
                <v:path arrowok="t"/>
              </v:shape>
            </v:group>
            <v:group style="position:absolute;left:641;top:376;width:2;height:80" coordorigin="641,376" coordsize="2,80">
              <v:shape style="position:absolute;left:641;top:376;width:2;height:80" coordorigin="641,376" coordsize="1,80" path="m641,456l641,376e" filled="false" stroked="true" strokeweight=".748pt" strokecolor="#939598">
                <v:path arrowok="t"/>
              </v:shape>
            </v:group>
            <v:group style="position:absolute;left:601;top:376;width:2;height:80" coordorigin="601,376" coordsize="2,80">
              <v:shape style="position:absolute;left:601;top:376;width:2;height:80" coordorigin="601,376" coordsize="1,80" path="m601,456l601,376e" filled="false" stroked="true" strokeweight=".748pt" strokecolor="#939598">
                <v:path arrowok="t"/>
              </v:shape>
            </v:group>
            <v:group style="position:absolute;left:561;top:376;width:2;height:80" coordorigin="561,376" coordsize="2,80">
              <v:shape style="position:absolute;left:561;top:376;width:2;height:80" coordorigin="561,376" coordsize="0,80" path="m561,456l561,376e" filled="false" stroked="true" strokeweight=".748pt" strokecolor="#939598">
                <v:path arrowok="t"/>
              </v:shape>
            </v:group>
            <v:group style="position:absolute;left:521;top:376;width:2;height:80" coordorigin="521,376" coordsize="2,80">
              <v:shape style="position:absolute;left:521;top:376;width:2;height:80" coordorigin="521,376" coordsize="1,80" path="m521,456l521,376e" filled="false" stroked="true" strokeweight=".748pt" strokecolor="#939598">
                <v:path arrowok="t"/>
              </v:shape>
            </v:group>
            <v:group style="position:absolute;left:481;top:376;width:2;height:80" coordorigin="481,376" coordsize="2,80">
              <v:shape style="position:absolute;left:481;top:376;width:2;height:80" coordorigin="481,376" coordsize="0,80" path="m481,456l481,376e" filled="false" stroked="true" strokeweight=".748pt" strokecolor="#939598">
                <v:path arrowok="t"/>
              </v:shape>
            </v:group>
            <v:group style="position:absolute;left:441;top:376;width:2;height:80" coordorigin="441,376" coordsize="2,80">
              <v:shape style="position:absolute;left:441;top:376;width:2;height:80" coordorigin="441,376" coordsize="0,80" path="m441,456l441,376e" filled="false" stroked="true" strokeweight=".748pt" strokecolor="#939598">
                <v:path arrowok="t"/>
              </v:shape>
            </v:group>
            <v:group style="position:absolute;left:401;top:376;width:2;height:80" coordorigin="401,376" coordsize="2,80">
              <v:shape style="position:absolute;left:401;top:376;width:2;height:80" coordorigin="401,376" coordsize="0,80" path="m401,456l401,376e" filled="false" stroked="true" strokeweight=".748pt" strokecolor="#939598">
                <v:path arrowok="t"/>
              </v:shape>
            </v:group>
            <v:group style="position:absolute;left:361;top:376;width:2;height:80" coordorigin="361,376" coordsize="2,80">
              <v:shape style="position:absolute;left:361;top:376;width:2;height:80" coordorigin="361,376" coordsize="0,80" path="m361,456l361,376e" filled="false" stroked="true" strokeweight=".748pt" strokecolor="#939598">
                <v:path arrowok="t"/>
              </v:shape>
            </v:group>
            <v:group style="position:absolute;left:320;top:376;width:2;height:80" coordorigin="320,376" coordsize="2,80">
              <v:shape style="position:absolute;left:320;top:376;width:2;height:80" coordorigin="320,376" coordsize="1,80" path="m320,456l320,376e" filled="false" stroked="true" strokeweight=".748pt" strokecolor="#939598">
                <v:path arrowok="t"/>
              </v:shape>
            </v:group>
            <v:group style="position:absolute;left:280;top:376;width:2;height:80" coordorigin="280,376" coordsize="2,80">
              <v:shape style="position:absolute;left:280;top:376;width:2;height:80" coordorigin="280,376" coordsize="0,80" path="m280,456l280,376e" filled="false" stroked="true" strokeweight=".748pt" strokecolor="#939598">
                <v:path arrowok="t"/>
              </v:shape>
            </v:group>
            <v:group style="position:absolute;left:240;top:376;width:2;height:80" coordorigin="240,376" coordsize="2,80">
              <v:shape style="position:absolute;left:240;top:376;width:2;height:80" coordorigin="240,376" coordsize="0,80" path="m240,456l240,376e" filled="false" stroked="true" strokeweight=".748pt" strokecolor="#939598">
                <v:path arrowok="t"/>
              </v:shape>
            </v:group>
            <v:group style="position:absolute;left:200;top:376;width:2;height:80" coordorigin="200,376" coordsize="2,80">
              <v:shape style="position:absolute;left:200;top:376;width:2;height:80" coordorigin="200,376" coordsize="0,80" path="m200,456l200,376e" filled="false" stroked="true" strokeweight=".748pt" strokecolor="#939598">
                <v:path arrowok="t"/>
              </v:shape>
            </v:group>
            <v:group style="position:absolute;left:160;top:376;width:2;height:80" coordorigin="160,376" coordsize="2,80">
              <v:shape style="position:absolute;left:160;top:376;width:2;height:80" coordorigin="160,376" coordsize="0,80" path="m160,456l160,376e" filled="false" stroked="true" strokeweight=".748pt" strokecolor="#939598">
                <v:path arrowok="t"/>
              </v:shape>
            </v:group>
            <v:group style="position:absolute;left:120;top:376;width:2;height:80" coordorigin="120,376" coordsize="2,80">
              <v:shape style="position:absolute;left:120;top:376;width:2;height:80" coordorigin="120,376" coordsize="0,80" path="m120,456l120,376e" filled="false" stroked="true" strokeweight=".748pt" strokecolor="#939598">
                <v:path arrowok="t"/>
              </v:shape>
            </v:group>
            <v:group style="position:absolute;left:80;top:376;width:2;height:80" coordorigin="80,376" coordsize="2,80">
              <v:shape style="position:absolute;left:80;top:376;width:2;height:80" coordorigin="80,376" coordsize="0,80" path="m80,456l80,376e" filled="false" stroked="true" strokeweight=".748pt" strokecolor="#939598">
                <v:path arrowok="t"/>
              </v:shape>
            </v:group>
            <v:group style="position:absolute;left:40;top:376;width:2;height:80" coordorigin="40,376" coordsize="2,80">
              <v:shape style="position:absolute;left:40;top:376;width:2;height:80" coordorigin="40,376" coordsize="0,80" path="m40,456l40,376e" filled="false" stroked="true" strokeweight=".748pt" strokecolor="#939598">
                <v:path arrowok="t"/>
              </v:shape>
            </v:group>
            <v:group style="position:absolute;left:0;top:408;width:2;height:49" coordorigin="0,408" coordsize="2,49">
              <v:shape style="position:absolute;left:0;top:408;width:2;height:49" coordorigin="0,408" coordsize="0,49" path="m0,457l0,409e" filled="false" stroked="true" strokeweight=".748pt" strokecolor="#939598">
                <v:path arrowok="t"/>
              </v:shape>
            </v:group>
            <w10:wrap type="none"/>
          </v:group>
        </w:pict>
      </w:r>
      <w:r>
        <w:rPr>
          <w:color w:val="939598"/>
          <w:u w:val="none"/>
        </w:rPr>
      </w:r>
      <w:r>
        <w:rPr>
          <w:color w:val="939598"/>
          <w:u w:val="thick" w:color="939598"/>
        </w:rPr>
        <w:t> </w:t>
      </w:r>
      <w:r>
        <w:rPr>
          <w:color w:val="939598"/>
          <w:u w:val="none"/>
        </w:rPr>
        <w:tab/>
      </w:r>
      <w:r>
        <w:rPr>
          <w:color w:val="939598"/>
          <w:spacing w:val="-27"/>
          <w:u w:val="none"/>
        </w:rPr>
        <w:t>27</w:t>
      </w:r>
      <w:r>
        <w:rPr>
          <w:color w:val="939598"/>
          <w:spacing w:val="-8"/>
          <w:u w:val="none"/>
        </w:rPr>
        <w:t> </w:t>
      </w:r>
      <w:r>
        <w:rPr>
          <w:color w:val="939598"/>
          <w:u w:val="thick" w:color="939598"/>
        </w:rPr>
        <w:t> </w:t>
      </w:r>
      <w:r>
        <w:rPr>
          <w:color w:val="939598"/>
          <w:u w:val="none"/>
        </w:rPr>
      </w:r>
      <w:r>
        <w:rPr>
          <w:u w:val="none"/>
        </w:rPr>
      </w:r>
    </w:p>
    <w:p>
      <w:pPr>
        <w:spacing w:after="0" w:line="240" w:lineRule="auto"/>
        <w:jc w:val="left"/>
        <w:sectPr>
          <w:pgSz w:w="11910" w:h="16840"/>
          <w:pgMar w:top="40" w:bottom="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sz w:val="18"/>
          <w:szCs w:val="18"/>
        </w:rPr>
      </w:pPr>
    </w:p>
    <w:p>
      <w:pPr>
        <w:pStyle w:val="Heading2"/>
        <w:tabs>
          <w:tab w:pos="2995" w:val="left" w:leader="none"/>
        </w:tabs>
        <w:spacing w:line="587" w:lineRule="exact"/>
        <w:ind w:right="988"/>
        <w:jc w:val="left"/>
      </w:pPr>
      <w:r>
        <w:rPr/>
        <w:pict>
          <v:group style="position:absolute;margin-left:.0004pt;margin-top:-92.517029pt;width:594.950pt;height:4.850pt;mso-position-horizontal-relative:page;mso-position-vertical-relative:paragraph;z-index:4456" coordorigin="0,-1850" coordsize="11899,97">
            <v:group style="position:absolute;left:11891;top:-1843;width:2;height:80" coordorigin="11891,-1843" coordsize="2,80">
              <v:shape style="position:absolute;left:11891;top:-1843;width:2;height:80" coordorigin="11891,-1843" coordsize="0,80" path="m11891,-1763l11891,-1843e" filled="false" stroked="true" strokeweight=".748pt" strokecolor="#939598">
                <v:path arrowok="t"/>
              </v:shape>
            </v:group>
            <v:group style="position:absolute;left:11851;top:-1843;width:2;height:80" coordorigin="11851,-1843" coordsize="2,80">
              <v:shape style="position:absolute;left:11851;top:-1843;width:2;height:80" coordorigin="11851,-1843" coordsize="0,80" path="m11851,-1763l11851,-1843e" filled="false" stroked="true" strokeweight=".748pt" strokecolor="#939598">
                <v:path arrowok="t"/>
              </v:shape>
            </v:group>
            <v:group style="position:absolute;left:11811;top:-1843;width:2;height:80" coordorigin="11811,-1843" coordsize="2,80">
              <v:shape style="position:absolute;left:11811;top:-1843;width:2;height:80" coordorigin="11811,-1843" coordsize="0,80" path="m11811,-1763l11811,-1843e" filled="false" stroked="true" strokeweight=".748pt" strokecolor="#939598">
                <v:path arrowok="t"/>
              </v:shape>
            </v:group>
            <v:group style="position:absolute;left:11771;top:-1843;width:2;height:80" coordorigin="11771,-1843" coordsize="2,80">
              <v:shape style="position:absolute;left:11771;top:-1843;width:2;height:80" coordorigin="11771,-1843" coordsize="0,80" path="m11771,-1763l11771,-1843e" filled="false" stroked="true" strokeweight=".748pt" strokecolor="#939598">
                <v:path arrowok="t"/>
              </v:shape>
            </v:group>
            <v:group style="position:absolute;left:11731;top:-1843;width:2;height:80" coordorigin="11731,-1843" coordsize="2,80">
              <v:shape style="position:absolute;left:11731;top:-1843;width:2;height:80" coordorigin="11731,-1843" coordsize="1,80" path="m11731,-1763l11731,-1843e" filled="false" stroked="true" strokeweight=".748pt" strokecolor="#939598">
                <v:path arrowok="t"/>
              </v:shape>
            </v:group>
            <v:group style="position:absolute;left:11691;top:-1843;width:2;height:80" coordorigin="11691,-1843" coordsize="2,80">
              <v:shape style="position:absolute;left:11691;top:-1843;width:2;height:80" coordorigin="11691,-1843" coordsize="0,80" path="m11691,-1763l11691,-1843e" filled="false" stroked="true" strokeweight=".748pt" strokecolor="#939598">
                <v:path arrowok="t"/>
              </v:shape>
            </v:group>
            <v:group style="position:absolute;left:11651;top:-1843;width:2;height:80" coordorigin="11651,-1843" coordsize="2,80">
              <v:shape style="position:absolute;left:11651;top:-1843;width:2;height:80" coordorigin="11651,-1843" coordsize="0,80" path="m11651,-1763l11651,-1843e" filled="false" stroked="true" strokeweight=".748pt" strokecolor="#939598">
                <v:path arrowok="t"/>
              </v:shape>
            </v:group>
            <v:group style="position:absolute;left:11611;top:-1843;width:2;height:80" coordorigin="11611,-1843" coordsize="2,80">
              <v:shape style="position:absolute;left:11611;top:-1843;width:2;height:80" coordorigin="11611,-1843" coordsize="0,80" path="m11611,-1763l11611,-1843e" filled="false" stroked="true" strokeweight=".748pt" strokecolor="#939598">
                <v:path arrowok="t"/>
              </v:shape>
            </v:group>
            <v:group style="position:absolute;left:11571;top:-1843;width:2;height:80" coordorigin="11571,-1843" coordsize="2,80">
              <v:shape style="position:absolute;left:11571;top:-1843;width:2;height:80" coordorigin="11571,-1843" coordsize="0,80" path="m11571,-1763l11571,-1843e" filled="false" stroked="true" strokeweight=".748pt" strokecolor="#939598">
                <v:path arrowok="t"/>
              </v:shape>
            </v:group>
            <v:group style="position:absolute;left:11531;top:-1843;width:2;height:80" coordorigin="11531,-1843" coordsize="2,80">
              <v:shape style="position:absolute;left:11531;top:-1843;width:2;height:80" coordorigin="11531,-1843" coordsize="1,80" path="m11531,-1763l11531,-1843e" filled="false" stroked="true" strokeweight=".748pt" strokecolor="#939598">
                <v:path arrowok="t"/>
              </v:shape>
            </v:group>
            <v:group style="position:absolute;left:11491;top:-1843;width:2;height:80" coordorigin="11491,-1843" coordsize="2,80">
              <v:shape style="position:absolute;left:11491;top:-1843;width:2;height:80" coordorigin="11491,-1843" coordsize="0,80" path="m11491,-1763l11491,-1843e" filled="false" stroked="true" strokeweight=".748pt" strokecolor="#939598">
                <v:path arrowok="t"/>
              </v:shape>
            </v:group>
            <v:group style="position:absolute;left:11451;top:-1843;width:2;height:80" coordorigin="11451,-1843" coordsize="2,80">
              <v:shape style="position:absolute;left:11451;top:-1843;width:2;height:80" coordorigin="11451,-1843" coordsize="0,80" path="m11451,-1763l11451,-1843e" filled="false" stroked="true" strokeweight=".748pt" strokecolor="#939598">
                <v:path arrowok="t"/>
              </v:shape>
            </v:group>
            <v:group style="position:absolute;left:11411;top:-1843;width:2;height:80" coordorigin="11411,-1843" coordsize="2,80">
              <v:shape style="position:absolute;left:11411;top:-1843;width:2;height:80" coordorigin="11411,-1843" coordsize="0,80" path="m11411,-1763l11411,-1843e" filled="false" stroked="true" strokeweight=".748pt" strokecolor="#939598">
                <v:path arrowok="t"/>
              </v:shape>
            </v:group>
            <v:group style="position:absolute;left:11371;top:-1843;width:2;height:80" coordorigin="11371,-1843" coordsize="2,80">
              <v:shape style="position:absolute;left:11371;top:-1843;width:2;height:80" coordorigin="11371,-1843" coordsize="0,80" path="m11371,-1763l11371,-1843e" filled="false" stroked="true" strokeweight=".748pt" strokecolor="#939598">
                <v:path arrowok="t"/>
              </v:shape>
            </v:group>
            <v:group style="position:absolute;left:11331;top:-1843;width:2;height:80" coordorigin="11331,-1843" coordsize="2,80">
              <v:shape style="position:absolute;left:11331;top:-1843;width:2;height:80" coordorigin="11331,-1843" coordsize="0,80" path="m11331,-1763l11331,-1843e" filled="false" stroked="true" strokeweight=".748pt" strokecolor="#939598">
                <v:path arrowok="t"/>
              </v:shape>
            </v:group>
            <v:group style="position:absolute;left:11291;top:-1843;width:2;height:80" coordorigin="11291,-1843" coordsize="2,80">
              <v:shape style="position:absolute;left:11291;top:-1843;width:2;height:80" coordorigin="11291,-1843" coordsize="0,80" path="m11291,-1763l11291,-1843e" filled="false" stroked="true" strokeweight=".748pt" strokecolor="#939598">
                <v:path arrowok="t"/>
              </v:shape>
            </v:group>
            <v:group style="position:absolute;left:11251;top:-1843;width:2;height:80" coordorigin="11251,-1843" coordsize="2,80">
              <v:shape style="position:absolute;left:11251;top:-1843;width:2;height:80" coordorigin="11251,-1843" coordsize="0,80" path="m11251,-1763l11251,-1843e" filled="false" stroked="true" strokeweight=".748pt" strokecolor="#939598">
                <v:path arrowok="t"/>
              </v:shape>
            </v:group>
            <v:group style="position:absolute;left:11210;top:-1843;width:2;height:80" coordorigin="11210,-1843" coordsize="2,80">
              <v:shape style="position:absolute;left:11210;top:-1843;width:2;height:80" coordorigin="11210,-1843" coordsize="0,80" path="m11211,-1763l11210,-1843e" filled="false" stroked="true" strokeweight=".748pt" strokecolor="#939598">
                <v:path arrowok="t"/>
              </v:shape>
            </v:group>
            <v:group style="position:absolute;left:11170;top:-1843;width:2;height:80" coordorigin="11170,-1843" coordsize="2,80">
              <v:shape style="position:absolute;left:11170;top:-1843;width:2;height:80" coordorigin="11170,-1843" coordsize="0,80" path="m11170,-1763l11170,-1843e" filled="false" stroked="true" strokeweight=".748pt" strokecolor="#939598">
                <v:path arrowok="t"/>
              </v:shape>
            </v:group>
            <v:group style="position:absolute;left:11130;top:-1843;width:2;height:80" coordorigin="11130,-1843" coordsize="2,80">
              <v:shape style="position:absolute;left:11130;top:-1843;width:2;height:80" coordorigin="11130,-1843" coordsize="0,80" path="m11130,-1763l11130,-1843e" filled="false" stroked="true" strokeweight=".748pt" strokecolor="#939598">
                <v:path arrowok="t"/>
              </v:shape>
            </v:group>
            <v:group style="position:absolute;left:11090;top:-1843;width:2;height:80" coordorigin="11090,-1843" coordsize="2,80">
              <v:shape style="position:absolute;left:11090;top:-1843;width:2;height:80" coordorigin="11090,-1843" coordsize="0,80" path="m11090,-1763l11090,-1843e" filled="false" stroked="true" strokeweight=".748pt" strokecolor="#939598">
                <v:path arrowok="t"/>
              </v:shape>
            </v:group>
            <v:group style="position:absolute;left:11050;top:-1843;width:2;height:80" coordorigin="11050,-1843" coordsize="2,80">
              <v:shape style="position:absolute;left:11050;top:-1843;width:2;height:80" coordorigin="11050,-1843" coordsize="0,80" path="m11050,-1763l11050,-1843e" filled="false" stroked="true" strokeweight=".748pt" strokecolor="#939598">
                <v:path arrowok="t"/>
              </v:shape>
            </v:group>
            <v:group style="position:absolute;left:11010;top:-1843;width:2;height:80" coordorigin="11010,-1843" coordsize="2,80">
              <v:shape style="position:absolute;left:11010;top:-1843;width:2;height:80" coordorigin="11010,-1843" coordsize="1,80" path="m11010,-1763l11010,-1843e" filled="false" stroked="true" strokeweight=".748pt" strokecolor="#939598">
                <v:path arrowok="t"/>
              </v:shape>
            </v:group>
            <v:group style="position:absolute;left:10970;top:-1843;width:2;height:80" coordorigin="10970,-1843" coordsize="2,80">
              <v:shape style="position:absolute;left:10970;top:-1843;width:2;height:80" coordorigin="10970,-1843" coordsize="0,80" path="m10970,-1763l10970,-1843e" filled="false" stroked="true" strokeweight=".748pt" strokecolor="#939598">
                <v:path arrowok="t"/>
              </v:shape>
            </v:group>
            <v:group style="position:absolute;left:10930;top:-1843;width:2;height:80" coordorigin="10930,-1843" coordsize="2,80">
              <v:shape style="position:absolute;left:10930;top:-1843;width:2;height:80" coordorigin="10930,-1843" coordsize="0,80" path="m10930,-1763l10930,-1843e" filled="false" stroked="true" strokeweight=".748pt" strokecolor="#939598">
                <v:path arrowok="t"/>
              </v:shape>
            </v:group>
            <v:group style="position:absolute;left:10890;top:-1843;width:2;height:80" coordorigin="10890,-1843" coordsize="2,80">
              <v:shape style="position:absolute;left:10890;top:-1843;width:2;height:80" coordorigin="10890,-1843" coordsize="0,80" path="m10890,-1763l10890,-1843e" filled="false" stroked="true" strokeweight=".748pt" strokecolor="#939598">
                <v:path arrowok="t"/>
              </v:shape>
            </v:group>
            <v:group style="position:absolute;left:10850;top:-1843;width:2;height:80" coordorigin="10850,-1843" coordsize="2,80">
              <v:shape style="position:absolute;left:10850;top:-1843;width:2;height:80" coordorigin="10850,-1843" coordsize="1,80" path="m10850,-1763l10850,-1843e" filled="false" stroked="true" strokeweight=".748pt" strokecolor="#939598">
                <v:path arrowok="t"/>
              </v:shape>
            </v:group>
            <v:group style="position:absolute;left:10810;top:-1843;width:2;height:80" coordorigin="10810,-1843" coordsize="2,80">
              <v:shape style="position:absolute;left:10810;top:-1843;width:2;height:80" coordorigin="10810,-1843" coordsize="0,80" path="m10810,-1763l10810,-1843e" filled="false" stroked="true" strokeweight=".748pt" strokecolor="#939598">
                <v:path arrowok="t"/>
              </v:shape>
            </v:group>
            <v:group style="position:absolute;left:10770;top:-1843;width:2;height:80" coordorigin="10770,-1843" coordsize="2,80">
              <v:shape style="position:absolute;left:10770;top:-1843;width:2;height:80" coordorigin="10770,-1843" coordsize="0,80" path="m10770,-1763l10770,-1843e" filled="false" stroked="true" strokeweight=".748pt" strokecolor="#939598">
                <v:path arrowok="t"/>
              </v:shape>
            </v:group>
            <v:group style="position:absolute;left:10730;top:-1843;width:2;height:80" coordorigin="10730,-1843" coordsize="2,80">
              <v:shape style="position:absolute;left:10730;top:-1843;width:2;height:80" coordorigin="10730,-1843" coordsize="0,80" path="m10730,-1763l10730,-1843e" filled="false" stroked="true" strokeweight=".748pt" strokecolor="#939598">
                <v:path arrowok="t"/>
              </v:shape>
            </v:group>
            <v:group style="position:absolute;left:10690;top:-1843;width:2;height:80" coordorigin="10690,-1843" coordsize="2,80">
              <v:shape style="position:absolute;left:10690;top:-1843;width:2;height:80" coordorigin="10690,-1843" coordsize="0,80" path="m10690,-1763l10690,-1843e" filled="false" stroked="true" strokeweight=".748pt" strokecolor="#939598">
                <v:path arrowok="t"/>
              </v:shape>
            </v:group>
            <v:group style="position:absolute;left:10650;top:-1843;width:2;height:80" coordorigin="10650,-1843" coordsize="2,80">
              <v:shape style="position:absolute;left:10650;top:-1843;width:2;height:80" coordorigin="10650,-1843" coordsize="0,80" path="m10650,-1763l10650,-1843e" filled="false" stroked="true" strokeweight=".748pt" strokecolor="#939598">
                <v:path arrowok="t"/>
              </v:shape>
            </v:group>
            <v:group style="position:absolute;left:10610;top:-1843;width:2;height:80" coordorigin="10610,-1843" coordsize="2,80">
              <v:shape style="position:absolute;left:10610;top:-1843;width:2;height:80" coordorigin="10610,-1843" coordsize="0,80" path="m10610,-1763l10610,-1843e" filled="false" stroked="true" strokeweight=".748pt" strokecolor="#939598">
                <v:path arrowok="t"/>
              </v:shape>
            </v:group>
            <v:group style="position:absolute;left:10570;top:-1843;width:2;height:80" coordorigin="10570,-1843" coordsize="2,80">
              <v:shape style="position:absolute;left:10570;top:-1843;width:2;height:80" coordorigin="10570,-1843" coordsize="0,80" path="m10570,-1763l10570,-1843e" filled="false" stroked="true" strokeweight=".748pt" strokecolor="#939598">
                <v:path arrowok="t"/>
              </v:shape>
            </v:group>
            <v:group style="position:absolute;left:10530;top:-1843;width:2;height:80" coordorigin="10530,-1843" coordsize="2,80">
              <v:shape style="position:absolute;left:10530;top:-1843;width:2;height:80" coordorigin="10530,-1843" coordsize="0,80" path="m10530,-1763l10530,-1843e" filled="false" stroked="true" strokeweight=".748pt" strokecolor="#939598">
                <v:path arrowok="t"/>
              </v:shape>
            </v:group>
            <v:group style="position:absolute;left:10490;top:-1843;width:2;height:80" coordorigin="10490,-1843" coordsize="2,80">
              <v:shape style="position:absolute;left:10490;top:-1843;width:2;height:80" coordorigin="10490,-1843" coordsize="0,80" path="m10490,-1763l10490,-1843e" filled="false" stroked="true" strokeweight=".748pt" strokecolor="#939598">
                <v:path arrowok="t"/>
              </v:shape>
            </v:group>
            <v:group style="position:absolute;left:10450;top:-1843;width:2;height:80" coordorigin="10450,-1843" coordsize="2,80">
              <v:shape style="position:absolute;left:10450;top:-1843;width:2;height:80" coordorigin="10450,-1843" coordsize="0,80" path="m10450,-1763l10450,-1843e" filled="false" stroked="true" strokeweight=".748pt" strokecolor="#939598">
                <v:path arrowok="t"/>
              </v:shape>
            </v:group>
            <v:group style="position:absolute;left:10410;top:-1843;width:2;height:80" coordorigin="10410,-1843" coordsize="2,80">
              <v:shape style="position:absolute;left:10410;top:-1843;width:2;height:80" coordorigin="10410,-1843" coordsize="0,80" path="m10410,-1763l10410,-1843e" filled="false" stroked="true" strokeweight=".748pt" strokecolor="#939598">
                <v:path arrowok="t"/>
              </v:shape>
            </v:group>
            <v:group style="position:absolute;left:10370;top:-1843;width:2;height:80" coordorigin="10370,-1843" coordsize="2,80">
              <v:shape style="position:absolute;left:10370;top:-1843;width:2;height:80" coordorigin="10370,-1843" coordsize="0,80" path="m10370,-1763l10370,-1843e" filled="false" stroked="true" strokeweight=".748pt" strokecolor="#939598">
                <v:path arrowok="t"/>
              </v:shape>
            </v:group>
            <v:group style="position:absolute;left:10330;top:-1843;width:2;height:80" coordorigin="10330,-1843" coordsize="2,80">
              <v:shape style="position:absolute;left:10330;top:-1843;width:2;height:80" coordorigin="10330,-1843" coordsize="0,80" path="m10330,-1763l10330,-1843e" filled="false" stroked="true" strokeweight=".748pt" strokecolor="#939598">
                <v:path arrowok="t"/>
              </v:shape>
            </v:group>
            <v:group style="position:absolute;left:10290;top:-1843;width:2;height:80" coordorigin="10290,-1843" coordsize="2,80">
              <v:shape style="position:absolute;left:10290;top:-1843;width:2;height:80" coordorigin="10290,-1843" coordsize="0,80" path="m10290,-1763l10290,-1843e" filled="false" stroked="true" strokeweight=".748pt" strokecolor="#939598">
                <v:path arrowok="t"/>
              </v:shape>
            </v:group>
            <v:group style="position:absolute;left:10250;top:-1843;width:2;height:80" coordorigin="10250,-1843" coordsize="2,80">
              <v:shape style="position:absolute;left:10250;top:-1843;width:2;height:80" coordorigin="10250,-1843" coordsize="1,80" path="m10250,-1763l10250,-1843e" filled="false" stroked="true" strokeweight=".748pt" strokecolor="#939598">
                <v:path arrowok="t"/>
              </v:shape>
            </v:group>
            <v:group style="position:absolute;left:10210;top:-1843;width:2;height:80" coordorigin="10210,-1843" coordsize="2,80">
              <v:shape style="position:absolute;left:10210;top:-1843;width:2;height:80" coordorigin="10210,-1843" coordsize="0,80" path="m10210,-1763l10210,-1843e" filled="false" stroked="true" strokeweight=".748pt" strokecolor="#939598">
                <v:path arrowok="t"/>
              </v:shape>
            </v:group>
            <v:group style="position:absolute;left:10170;top:-1843;width:2;height:80" coordorigin="10170,-1843" coordsize="2,80">
              <v:shape style="position:absolute;left:10170;top:-1843;width:2;height:80" coordorigin="10170,-1843" coordsize="0,80" path="m10170,-1763l10170,-1843e" filled="false" stroked="true" strokeweight=".748pt" strokecolor="#939598">
                <v:path arrowok="t"/>
              </v:shape>
            </v:group>
            <v:group style="position:absolute;left:10130;top:-1843;width:2;height:80" coordorigin="10130,-1843" coordsize="2,80">
              <v:shape style="position:absolute;left:10130;top:-1843;width:2;height:80" coordorigin="10130,-1843" coordsize="0,80" path="m10130,-1763l10130,-1843e" filled="false" stroked="true" strokeweight=".748pt" strokecolor="#939598">
                <v:path arrowok="t"/>
              </v:shape>
            </v:group>
            <v:group style="position:absolute;left:10090;top:-1843;width:2;height:80" coordorigin="10090,-1843" coordsize="2,80">
              <v:shape style="position:absolute;left:10090;top:-1843;width:2;height:80" coordorigin="10090,-1843" coordsize="1,80" path="m10090,-1763l10090,-1843e" filled="false" stroked="true" strokeweight=".748pt" strokecolor="#939598">
                <v:path arrowok="t"/>
              </v:shape>
            </v:group>
            <v:group style="position:absolute;left:10050;top:-1843;width:2;height:80" coordorigin="10050,-1843" coordsize="2,80">
              <v:shape style="position:absolute;left:10050;top:-1843;width:2;height:80" coordorigin="10050,-1843" coordsize="0,80" path="m10050,-1763l10050,-1843e" filled="false" stroked="true" strokeweight=".748pt" strokecolor="#939598">
                <v:path arrowok="t"/>
              </v:shape>
            </v:group>
            <v:group style="position:absolute;left:10010;top:-1843;width:2;height:80" coordorigin="10010,-1843" coordsize="2,80">
              <v:shape style="position:absolute;left:10010;top:-1843;width:2;height:80" coordorigin="10010,-1843" coordsize="0,80" path="m10010,-1763l10010,-1843e" filled="false" stroked="true" strokeweight=".748pt" strokecolor="#939598">
                <v:path arrowok="t"/>
              </v:shape>
            </v:group>
            <v:group style="position:absolute;left:9970;top:-1843;width:2;height:80" coordorigin="9970,-1843" coordsize="2,80">
              <v:shape style="position:absolute;left:9970;top:-1843;width:2;height:80" coordorigin="9970,-1843" coordsize="1,80" path="m9970,-1763l9970,-1843e" filled="false" stroked="true" strokeweight=".748pt" strokecolor="#939598">
                <v:path arrowok="t"/>
              </v:shape>
            </v:group>
            <v:group style="position:absolute;left:9930;top:-1843;width:2;height:80" coordorigin="9930,-1843" coordsize="2,80">
              <v:shape style="position:absolute;left:9930;top:-1843;width:2;height:80" coordorigin="9930,-1843" coordsize="0,80" path="m9930,-1763l9930,-1843e" filled="false" stroked="true" strokeweight=".748pt" strokecolor="#939598">
                <v:path arrowok="t"/>
              </v:shape>
            </v:group>
            <v:group style="position:absolute;left:9890;top:-1843;width:2;height:80" coordorigin="9890,-1843" coordsize="2,80">
              <v:shape style="position:absolute;left:9890;top:-1843;width:2;height:80" coordorigin="9890,-1843" coordsize="0,80" path="m9890,-1763l9890,-1843e" filled="false" stroked="true" strokeweight=".748pt" strokecolor="#939598">
                <v:path arrowok="t"/>
              </v:shape>
            </v:group>
            <v:group style="position:absolute;left:9850;top:-1843;width:2;height:80" coordorigin="9850,-1843" coordsize="2,80">
              <v:shape style="position:absolute;left:9850;top:-1843;width:2;height:80" coordorigin="9850,-1843" coordsize="0,80" path="m9850,-1763l9850,-1843e" filled="false" stroked="true" strokeweight=".748pt" strokecolor="#939598">
                <v:path arrowok="t"/>
              </v:shape>
            </v:group>
            <v:group style="position:absolute;left:9810;top:-1843;width:2;height:80" coordorigin="9810,-1843" coordsize="2,80">
              <v:shape style="position:absolute;left:9810;top:-1843;width:2;height:80" coordorigin="9810,-1843" coordsize="0,80" path="m9810,-1763l9810,-1843e" filled="false" stroked="true" strokeweight=".748pt" strokecolor="#939598">
                <v:path arrowok="t"/>
              </v:shape>
            </v:group>
            <v:group style="position:absolute;left:9770;top:-1843;width:2;height:80" coordorigin="9770,-1843" coordsize="2,80">
              <v:shape style="position:absolute;left:9770;top:-1843;width:2;height:80" coordorigin="9770,-1843" coordsize="0,80" path="m9770,-1763l9770,-1843e" filled="false" stroked="true" strokeweight=".748pt" strokecolor="#939598">
                <v:path arrowok="t"/>
              </v:shape>
            </v:group>
            <v:group style="position:absolute;left:9730;top:-1843;width:2;height:80" coordorigin="9730,-1843" coordsize="2,80">
              <v:shape style="position:absolute;left:9730;top:-1843;width:2;height:80" coordorigin="9730,-1843" coordsize="1,80" path="m9730,-1763l9730,-1843e" filled="false" stroked="true" strokeweight=".748pt" strokecolor="#939598">
                <v:path arrowok="t"/>
              </v:shape>
            </v:group>
            <v:group style="position:absolute;left:9690;top:-1843;width:2;height:80" coordorigin="9690,-1843" coordsize="2,80">
              <v:shape style="position:absolute;left:9690;top:-1843;width:2;height:80" coordorigin="9690,-1843" coordsize="0,80" path="m9690,-1763l9690,-1843e" filled="false" stroked="true" strokeweight=".748pt" strokecolor="#939598">
                <v:path arrowok="t"/>
              </v:shape>
            </v:group>
            <v:group style="position:absolute;left:9650;top:-1843;width:2;height:80" coordorigin="9650,-1843" coordsize="2,80">
              <v:shape style="position:absolute;left:9650;top:-1843;width:2;height:80" coordorigin="9650,-1843" coordsize="0,80" path="m9650,-1763l9650,-1843e" filled="false" stroked="true" strokeweight=".748pt" strokecolor="#939598">
                <v:path arrowok="t"/>
              </v:shape>
            </v:group>
            <v:group style="position:absolute;left:9610;top:-1843;width:2;height:80" coordorigin="9610,-1843" coordsize="2,80">
              <v:shape style="position:absolute;left:9610;top:-1843;width:2;height:80" coordorigin="9610,-1843" coordsize="0,80" path="m9610,-1763l9610,-1843e" filled="false" stroked="true" strokeweight=".748pt" strokecolor="#939598">
                <v:path arrowok="t"/>
              </v:shape>
            </v:group>
            <v:group style="position:absolute;left:9570;top:-1843;width:2;height:80" coordorigin="9570,-1843" coordsize="2,80">
              <v:shape style="position:absolute;left:9570;top:-1843;width:2;height:80" coordorigin="9570,-1843" coordsize="1,80" path="m9570,-1763l9570,-1843e" filled="false" stroked="true" strokeweight=".748pt" strokecolor="#939598">
                <v:path arrowok="t"/>
              </v:shape>
            </v:group>
            <v:group style="position:absolute;left:9530;top:-1843;width:2;height:80" coordorigin="9530,-1843" coordsize="2,80">
              <v:shape style="position:absolute;left:9530;top:-1843;width:2;height:80" coordorigin="9530,-1843" coordsize="0,80" path="m9530,-1763l9530,-1843e" filled="false" stroked="true" strokeweight=".748pt" strokecolor="#939598">
                <v:path arrowok="t"/>
              </v:shape>
            </v:group>
            <v:group style="position:absolute;left:9490;top:-1843;width:2;height:80" coordorigin="9490,-1843" coordsize="2,80">
              <v:shape style="position:absolute;left:9490;top:-1843;width:2;height:80" coordorigin="9490,-1843" coordsize="0,80" path="m9490,-1763l9490,-1843e" filled="false" stroked="true" strokeweight=".748pt" strokecolor="#939598">
                <v:path arrowok="t"/>
              </v:shape>
            </v:group>
            <v:group style="position:absolute;left:9450;top:-1843;width:2;height:80" coordorigin="9450,-1843" coordsize="2,80">
              <v:shape style="position:absolute;left:9450;top:-1843;width:2;height:80" coordorigin="9450,-1843" coordsize="0,80" path="m9450,-1763l9450,-1843e" filled="false" stroked="true" strokeweight=".748pt" strokecolor="#939598">
                <v:path arrowok="t"/>
              </v:shape>
            </v:group>
            <v:group style="position:absolute;left:9410;top:-1843;width:2;height:80" coordorigin="9410,-1843" coordsize="2,80">
              <v:shape style="position:absolute;left:9410;top:-1843;width:2;height:80" coordorigin="9410,-1843" coordsize="0,80" path="m9410,-1763l9410,-1843e" filled="false" stroked="true" strokeweight=".748pt" strokecolor="#939598">
                <v:path arrowok="t"/>
              </v:shape>
            </v:group>
            <v:group style="position:absolute;left:9370;top:-1843;width:2;height:80" coordorigin="9370,-1843" coordsize="2,80">
              <v:shape style="position:absolute;left:9370;top:-1843;width:2;height:80" coordorigin="9370,-1843" coordsize="1,80" path="m9370,-1763l9370,-1843e" filled="false" stroked="true" strokeweight=".748pt" strokecolor="#939598">
                <v:path arrowok="t"/>
              </v:shape>
            </v:group>
            <v:group style="position:absolute;left:9330;top:-1843;width:2;height:80" coordorigin="9330,-1843" coordsize="2,80">
              <v:shape style="position:absolute;left:9330;top:-1843;width:2;height:80" coordorigin="9330,-1843" coordsize="0,80" path="m9330,-1763l9330,-1843e" filled="false" stroked="true" strokeweight=".748pt" strokecolor="#939598">
                <v:path arrowok="t"/>
              </v:shape>
            </v:group>
            <v:group style="position:absolute;left:9290;top:-1843;width:2;height:80" coordorigin="9290,-1843" coordsize="2,80">
              <v:shape style="position:absolute;left:9290;top:-1843;width:2;height:80" coordorigin="9290,-1843" coordsize="0,80" path="m9290,-1763l9290,-1843e" filled="false" stroked="true" strokeweight=".748pt" strokecolor="#939598">
                <v:path arrowok="t"/>
              </v:shape>
            </v:group>
            <v:group style="position:absolute;left:9250;top:-1843;width:2;height:80" coordorigin="9250,-1843" coordsize="2,80">
              <v:shape style="position:absolute;left:9250;top:-1843;width:2;height:80" coordorigin="9250,-1843" coordsize="0,80" path="m9250,-1763l9250,-1843e" filled="false" stroked="true" strokeweight=".748pt" strokecolor="#939598">
                <v:path arrowok="t"/>
              </v:shape>
            </v:group>
            <v:group style="position:absolute;left:9210;top:-1843;width:2;height:80" coordorigin="9210,-1843" coordsize="2,80">
              <v:shape style="position:absolute;left:9210;top:-1843;width:2;height:80" coordorigin="9210,-1843" coordsize="1,80" path="m9210,-1763l9210,-1843e" filled="false" stroked="true" strokeweight=".748pt" strokecolor="#939598">
                <v:path arrowok="t"/>
              </v:shape>
            </v:group>
            <v:group style="position:absolute;left:9170;top:-1843;width:2;height:80" coordorigin="9170,-1843" coordsize="2,80">
              <v:shape style="position:absolute;left:9170;top:-1843;width:2;height:80" coordorigin="9170,-1843" coordsize="0,80" path="m9170,-1763l9170,-1843e" filled="false" stroked="true" strokeweight=".748pt" strokecolor="#939598">
                <v:path arrowok="t"/>
              </v:shape>
            </v:group>
            <v:group style="position:absolute;left:9130;top:-1843;width:2;height:80" coordorigin="9130,-1843" coordsize="2,80">
              <v:shape style="position:absolute;left:9130;top:-1843;width:2;height:80" coordorigin="9130,-1843" coordsize="0,80" path="m9130,-1763l9130,-1843e" filled="false" stroked="true" strokeweight=".748pt" strokecolor="#939598">
                <v:path arrowok="t"/>
              </v:shape>
            </v:group>
            <v:group style="position:absolute;left:9090;top:-1843;width:2;height:80" coordorigin="9090,-1843" coordsize="2,80">
              <v:shape style="position:absolute;left:9090;top:-1843;width:2;height:80" coordorigin="9090,-1843" coordsize="0,80" path="m9090,-1763l9090,-1843e" filled="false" stroked="true" strokeweight=".748pt" strokecolor="#939598">
                <v:path arrowok="t"/>
              </v:shape>
            </v:group>
            <v:group style="position:absolute;left:9050;top:-1843;width:2;height:80" coordorigin="9050,-1843" coordsize="2,80">
              <v:shape style="position:absolute;left:9050;top:-1843;width:2;height:80" coordorigin="9050,-1843" coordsize="1,80" path="m9050,-1763l9050,-1843e" filled="false" stroked="true" strokeweight=".748pt" strokecolor="#939598">
                <v:path arrowok="t"/>
              </v:shape>
            </v:group>
            <v:group style="position:absolute;left:9010;top:-1842;width:2;height:80" coordorigin="9010,-1842" coordsize="2,80">
              <v:shape style="position:absolute;left:9010;top:-1842;width:2;height:80" coordorigin="9010,-1842" coordsize="0,80" path="m9010,-1762l9010,-1842e" filled="false" stroked="true" strokeweight=".748pt" strokecolor="#939598">
                <v:path arrowok="t"/>
              </v:shape>
            </v:group>
            <v:group style="position:absolute;left:8970;top:-1842;width:2;height:80" coordorigin="8970,-1842" coordsize="2,80">
              <v:shape style="position:absolute;left:8970;top:-1842;width:2;height:80" coordorigin="8970,-1842" coordsize="0,80" path="m8970,-1762l8970,-1842e" filled="false" stroked="true" strokeweight=".748pt" strokecolor="#939598">
                <v:path arrowok="t"/>
              </v:shape>
            </v:group>
            <v:group style="position:absolute;left:8930;top:-1842;width:2;height:80" coordorigin="8930,-1842" coordsize="2,80">
              <v:shape style="position:absolute;left:8930;top:-1842;width:2;height:80" coordorigin="8930,-1842" coordsize="0,80" path="m8930,-1762l8930,-1842e" filled="false" stroked="true" strokeweight=".748pt" strokecolor="#939598">
                <v:path arrowok="t"/>
              </v:shape>
            </v:group>
            <v:group style="position:absolute;left:8890;top:-1842;width:2;height:80" coordorigin="8890,-1842" coordsize="2,80">
              <v:shape style="position:absolute;left:8890;top:-1842;width:2;height:80" coordorigin="8890,-1842" coordsize="0,80" path="m8890,-1762l8890,-1842e" filled="false" stroked="true" strokeweight=".748pt" strokecolor="#939598">
                <v:path arrowok="t"/>
              </v:shape>
            </v:group>
            <v:group style="position:absolute;left:8850;top:-1842;width:2;height:80" coordorigin="8850,-1842" coordsize="2,80">
              <v:shape style="position:absolute;left:8850;top:-1842;width:2;height:80" coordorigin="8850,-1842" coordsize="1,80" path="m8850,-1762l8850,-1842e" filled="false" stroked="true" strokeweight=".748pt" strokecolor="#939598">
                <v:path arrowok="t"/>
              </v:shape>
            </v:group>
            <v:group style="position:absolute;left:8810;top:-1842;width:2;height:80" coordorigin="8810,-1842" coordsize="2,80">
              <v:shape style="position:absolute;left:8810;top:-1842;width:2;height:80" coordorigin="8810,-1842" coordsize="0,80" path="m8810,-1762l8810,-1842e" filled="false" stroked="true" strokeweight=".748pt" strokecolor="#939598">
                <v:path arrowok="t"/>
              </v:shape>
            </v:group>
            <v:group style="position:absolute;left:8770;top:-1842;width:2;height:80" coordorigin="8770,-1842" coordsize="2,80">
              <v:shape style="position:absolute;left:8770;top:-1842;width:2;height:80" coordorigin="8770,-1842" coordsize="0,80" path="m8770,-1762l8770,-1842e" filled="false" stroked="true" strokeweight=".748pt" strokecolor="#939598">
                <v:path arrowok="t"/>
              </v:shape>
            </v:group>
            <v:group style="position:absolute;left:8730;top:-1842;width:2;height:80" coordorigin="8730,-1842" coordsize="2,80">
              <v:shape style="position:absolute;left:8730;top:-1842;width:2;height:80" coordorigin="8730,-1842" coordsize="0,80" path="m8730,-1762l8730,-1842e" filled="false" stroked="true" strokeweight=".748pt" strokecolor="#939598">
                <v:path arrowok="t"/>
              </v:shape>
            </v:group>
            <v:group style="position:absolute;left:8690;top:-1842;width:2;height:80" coordorigin="8690,-1842" coordsize="2,80">
              <v:shape style="position:absolute;left:8690;top:-1842;width:2;height:80" coordorigin="8690,-1842" coordsize="1,80" path="m8690,-1762l8690,-1842e" filled="false" stroked="true" strokeweight=".748pt" strokecolor="#939598">
                <v:path arrowok="t"/>
              </v:shape>
            </v:group>
            <v:group style="position:absolute;left:8650;top:-1842;width:2;height:80" coordorigin="8650,-1842" coordsize="2,80">
              <v:shape style="position:absolute;left:8650;top:-1842;width:2;height:80" coordorigin="8650,-1842" coordsize="0,80" path="m8650,-1762l8650,-1842e" filled="false" stroked="true" strokeweight=".748pt" strokecolor="#939598">
                <v:path arrowok="t"/>
              </v:shape>
            </v:group>
            <v:group style="position:absolute;left:8610;top:-1842;width:2;height:80" coordorigin="8610,-1842" coordsize="2,80">
              <v:shape style="position:absolute;left:8610;top:-1842;width:2;height:80" coordorigin="8610,-1842" coordsize="0,80" path="m8610,-1762l8610,-1842e" filled="false" stroked="true" strokeweight=".748pt" strokecolor="#939598">
                <v:path arrowok="t"/>
              </v:shape>
            </v:group>
            <v:group style="position:absolute;left:8570;top:-1842;width:2;height:80" coordorigin="8570,-1842" coordsize="2,80">
              <v:shape style="position:absolute;left:8570;top:-1842;width:2;height:80" coordorigin="8570,-1842" coordsize="0,80" path="m8570,-1762l8570,-1842e" filled="false" stroked="true" strokeweight=".748pt" strokecolor="#939598">
                <v:path arrowok="t"/>
              </v:shape>
            </v:group>
            <v:group style="position:absolute;left:8530;top:-1842;width:2;height:80" coordorigin="8530,-1842" coordsize="2,80">
              <v:shape style="position:absolute;left:8530;top:-1842;width:2;height:80" coordorigin="8530,-1842" coordsize="0,80" path="m8530,-1762l8530,-1842e" filled="false" stroked="true" strokeweight=".748pt" strokecolor="#939598">
                <v:path arrowok="t"/>
              </v:shape>
            </v:group>
            <v:group style="position:absolute;left:8490;top:-1842;width:2;height:80" coordorigin="8490,-1842" coordsize="2,80">
              <v:shape style="position:absolute;left:8490;top:-1842;width:2;height:80" coordorigin="8490,-1842" coordsize="0,80" path="m8490,-1762l8490,-1842e" filled="false" stroked="true" strokeweight=".748pt" strokecolor="#939598">
                <v:path arrowok="t"/>
              </v:shape>
            </v:group>
            <v:group style="position:absolute;left:8450;top:-1842;width:2;height:80" coordorigin="8450,-1842" coordsize="2,80">
              <v:shape style="position:absolute;left:8450;top:-1842;width:2;height:80" coordorigin="8450,-1842" coordsize="1,80" path="m8450,-1762l8450,-1842e" filled="false" stroked="true" strokeweight=".748pt" strokecolor="#939598">
                <v:path arrowok="t"/>
              </v:shape>
            </v:group>
            <v:group style="position:absolute;left:8410;top:-1842;width:2;height:80" coordorigin="8410,-1842" coordsize="2,80">
              <v:shape style="position:absolute;left:8410;top:-1842;width:2;height:80" coordorigin="8410,-1842" coordsize="0,80" path="m8410,-1762l8410,-1842e" filled="false" stroked="true" strokeweight=".748pt" strokecolor="#939598">
                <v:path arrowok="t"/>
              </v:shape>
            </v:group>
            <v:group style="position:absolute;left:8370;top:-1842;width:2;height:80" coordorigin="8370,-1842" coordsize="2,80">
              <v:shape style="position:absolute;left:8370;top:-1842;width:2;height:80" coordorigin="8370,-1842" coordsize="0,80" path="m8370,-1762l8370,-1842e" filled="false" stroked="true" strokeweight=".748pt" strokecolor="#939598">
                <v:path arrowok="t"/>
              </v:shape>
            </v:group>
            <v:group style="position:absolute;left:8330;top:-1842;width:2;height:80" coordorigin="8330,-1842" coordsize="2,80">
              <v:shape style="position:absolute;left:8330;top:-1842;width:2;height:80" coordorigin="8330,-1842" coordsize="1,80" path="m8330,-1762l8330,-1842e" filled="false" stroked="true" strokeweight=".748pt" strokecolor="#939598">
                <v:path arrowok="t"/>
              </v:shape>
            </v:group>
            <v:group style="position:absolute;left:8290;top:-1842;width:2;height:80" coordorigin="8290,-1842" coordsize="2,80">
              <v:shape style="position:absolute;left:8290;top:-1842;width:2;height:80" coordorigin="8290,-1842" coordsize="0,80" path="m8290,-1762l8290,-1842e" filled="false" stroked="true" strokeweight=".748pt" strokecolor="#939598">
                <v:path arrowok="t"/>
              </v:shape>
            </v:group>
            <v:group style="position:absolute;left:8250;top:-1842;width:2;height:80" coordorigin="8250,-1842" coordsize="2,80">
              <v:shape style="position:absolute;left:8250;top:-1842;width:2;height:80" coordorigin="8250,-1842" coordsize="0,80" path="m8250,-1762l8250,-1842e" filled="false" stroked="true" strokeweight=".748pt" strokecolor="#939598">
                <v:path arrowok="t"/>
              </v:shape>
            </v:group>
            <v:group style="position:absolute;left:8210;top:-1842;width:2;height:80" coordorigin="8210,-1842" coordsize="2,80">
              <v:shape style="position:absolute;left:8210;top:-1842;width:2;height:80" coordorigin="8210,-1842" coordsize="0,80" path="m8210,-1762l8210,-1842e" filled="false" stroked="true" strokeweight=".748pt" strokecolor="#939598">
                <v:path arrowok="t"/>
              </v:shape>
            </v:group>
            <v:group style="position:absolute;left:8170;top:-1842;width:2;height:80" coordorigin="8170,-1842" coordsize="2,80">
              <v:shape style="position:absolute;left:8170;top:-1842;width:2;height:80" coordorigin="8170,-1842" coordsize="1,80" path="m8170,-1762l8170,-1842e" filled="false" stroked="true" strokeweight=".748pt" strokecolor="#939598">
                <v:path arrowok="t"/>
              </v:shape>
            </v:group>
            <v:group style="position:absolute;left:8130;top:-1842;width:2;height:80" coordorigin="8130,-1842" coordsize="2,80">
              <v:shape style="position:absolute;left:8130;top:-1842;width:2;height:80" coordorigin="8130,-1842" coordsize="0,80" path="m8130,-1762l8130,-1842e" filled="false" stroked="true" strokeweight=".748pt" strokecolor="#939598">
                <v:path arrowok="t"/>
              </v:shape>
            </v:group>
            <v:group style="position:absolute;left:8090;top:-1842;width:2;height:80" coordorigin="8090,-1842" coordsize="2,80">
              <v:shape style="position:absolute;left:8090;top:-1842;width:2;height:80" coordorigin="8090,-1842" coordsize="0,80" path="m8090,-1762l8090,-1842e" filled="false" stroked="true" strokeweight=".748pt" strokecolor="#939598">
                <v:path arrowok="t"/>
              </v:shape>
            </v:group>
            <v:group style="position:absolute;left:8050;top:-1842;width:2;height:80" coordorigin="8050,-1842" coordsize="2,80">
              <v:shape style="position:absolute;left:8050;top:-1842;width:2;height:80" coordorigin="8050,-1842" coordsize="0,80" path="m8050,-1762l8050,-1842e" filled="false" stroked="true" strokeweight=".748pt" strokecolor="#939598">
                <v:path arrowok="t"/>
              </v:shape>
            </v:group>
            <v:group style="position:absolute;left:8010;top:-1842;width:2;height:80" coordorigin="8010,-1842" coordsize="2,80">
              <v:shape style="position:absolute;left:8010;top:-1842;width:2;height:80" coordorigin="8010,-1842" coordsize="0,80" path="m8010,-1762l8010,-1842e" filled="false" stroked="true" strokeweight=".748pt" strokecolor="#939598">
                <v:path arrowok="t"/>
              </v:shape>
            </v:group>
            <v:group style="position:absolute;left:7970;top:-1842;width:2;height:80" coordorigin="7970,-1842" coordsize="2,80">
              <v:shape style="position:absolute;left:7970;top:-1842;width:2;height:80" coordorigin="7970,-1842" coordsize="0,80" path="m7970,-1762l7970,-1842e" filled="false" stroked="true" strokeweight=".748pt" strokecolor="#939598">
                <v:path arrowok="t"/>
              </v:shape>
            </v:group>
            <v:group style="position:absolute;left:7930;top:-1842;width:2;height:80" coordorigin="7930,-1842" coordsize="2,80">
              <v:shape style="position:absolute;left:7930;top:-1842;width:2;height:80" coordorigin="7930,-1842" coordsize="1,80" path="m7930,-1762l7930,-1842e" filled="false" stroked="true" strokeweight=".748pt" strokecolor="#939598">
                <v:path arrowok="t"/>
              </v:shape>
            </v:group>
            <v:group style="position:absolute;left:7890;top:-1842;width:2;height:80" coordorigin="7890,-1842" coordsize="2,80">
              <v:shape style="position:absolute;left:7890;top:-1842;width:2;height:80" coordorigin="7890,-1842" coordsize="0,80" path="m7890,-1762l7890,-1842e" filled="false" stroked="true" strokeweight=".748pt" strokecolor="#939598">
                <v:path arrowok="t"/>
              </v:shape>
            </v:group>
            <v:group style="position:absolute;left:7850;top:-1842;width:2;height:80" coordorigin="7850,-1842" coordsize="2,80">
              <v:shape style="position:absolute;left:7850;top:-1842;width:2;height:80" coordorigin="7850,-1842" coordsize="0,80" path="m7850,-1762l7850,-1842e" filled="false" stroked="true" strokeweight=".748pt" strokecolor="#939598">
                <v:path arrowok="t"/>
              </v:shape>
            </v:group>
            <v:group style="position:absolute;left:7810;top:-1842;width:2;height:80" coordorigin="7810,-1842" coordsize="2,80">
              <v:shape style="position:absolute;left:7810;top:-1842;width:2;height:80" coordorigin="7810,-1842" coordsize="1,80" path="m7810,-1762l7810,-1842e" filled="false" stroked="true" strokeweight=".748pt" strokecolor="#939598">
                <v:path arrowok="t"/>
              </v:shape>
            </v:group>
            <v:group style="position:absolute;left:7770;top:-1842;width:2;height:80" coordorigin="7770,-1842" coordsize="2,80">
              <v:shape style="position:absolute;left:7770;top:-1842;width:2;height:80" coordorigin="7770,-1842" coordsize="0,80" path="m7770,-1762l7770,-1842e" filled="false" stroked="true" strokeweight=".748pt" strokecolor="#939598">
                <v:path arrowok="t"/>
              </v:shape>
            </v:group>
            <v:group style="position:absolute;left:7730;top:-1842;width:2;height:80" coordorigin="7730,-1842" coordsize="2,80">
              <v:shape style="position:absolute;left:7730;top:-1842;width:2;height:80" coordorigin="7730,-1842" coordsize="0,80" path="m7730,-1762l7730,-1842e" filled="false" stroked="true" strokeweight=".748pt" strokecolor="#939598">
                <v:path arrowok="t"/>
              </v:shape>
            </v:group>
            <v:group style="position:absolute;left:7690;top:-1842;width:2;height:80" coordorigin="7690,-1842" coordsize="2,80">
              <v:shape style="position:absolute;left:7690;top:-1842;width:2;height:80" coordorigin="7690,-1842" coordsize="0,80" path="m7690,-1762l7690,-1842e" filled="false" stroked="true" strokeweight=".748pt" strokecolor="#939598">
                <v:path arrowok="t"/>
              </v:shape>
            </v:group>
            <v:group style="position:absolute;left:7650;top:-1842;width:2;height:80" coordorigin="7650,-1842" coordsize="2,80">
              <v:shape style="position:absolute;left:7650;top:-1842;width:2;height:80" coordorigin="7650,-1842" coordsize="0,80" path="m7650,-1762l7650,-1842e" filled="false" stroked="true" strokeweight=".748pt" strokecolor="#939598">
                <v:path arrowok="t"/>
              </v:shape>
            </v:group>
            <v:group style="position:absolute;left:7610;top:-1842;width:2;height:80" coordorigin="7610,-1842" coordsize="2,80">
              <v:shape style="position:absolute;left:7610;top:-1842;width:2;height:80" coordorigin="7610,-1842" coordsize="0,80" path="m7610,-1762l7610,-1842e" filled="false" stroked="true" strokeweight=".748pt" strokecolor="#939598">
                <v:path arrowok="t"/>
              </v:shape>
            </v:group>
            <v:group style="position:absolute;left:7570;top:-1842;width:2;height:80" coordorigin="7570,-1842" coordsize="2,80">
              <v:shape style="position:absolute;left:7570;top:-1842;width:2;height:80" coordorigin="7570,-1842" coordsize="1,80" path="m7570,-1762l7570,-1842e" filled="false" stroked="true" strokeweight=".748pt" strokecolor="#939598">
                <v:path arrowok="t"/>
              </v:shape>
            </v:group>
            <v:group style="position:absolute;left:7530;top:-1842;width:2;height:80" coordorigin="7530,-1842" coordsize="2,80">
              <v:shape style="position:absolute;left:7530;top:-1842;width:2;height:80" coordorigin="7530,-1842" coordsize="0,80" path="m7530,-1762l7530,-1842e" filled="false" stroked="true" strokeweight=".748pt" strokecolor="#939598">
                <v:path arrowok="t"/>
              </v:shape>
            </v:group>
            <v:group style="position:absolute;left:7489;top:-1842;width:2;height:80" coordorigin="7489,-1842" coordsize="2,80">
              <v:shape style="position:absolute;left:7489;top:-1842;width:2;height:80" coordorigin="7489,-1842" coordsize="0,80" path="m7490,-1762l7489,-1842e" filled="false" stroked="true" strokeweight=".748pt" strokecolor="#939598">
                <v:path arrowok="t"/>
              </v:shape>
            </v:group>
            <v:group style="position:absolute;left:7449;top:-1842;width:2;height:80" coordorigin="7449,-1842" coordsize="2,80">
              <v:shape style="position:absolute;left:7449;top:-1842;width:2;height:80" coordorigin="7449,-1842" coordsize="0,80" path="m7449,-1762l7449,-1842e" filled="false" stroked="true" strokeweight=".748pt" strokecolor="#939598">
                <v:path arrowok="t"/>
              </v:shape>
            </v:group>
            <v:group style="position:absolute;left:7409;top:-1842;width:2;height:80" coordorigin="7409,-1842" coordsize="2,80">
              <v:shape style="position:absolute;left:7409;top:-1842;width:2;height:80" coordorigin="7409,-1842" coordsize="1,80" path="m7409,-1762l7409,-1842e" filled="false" stroked="true" strokeweight=".748pt" strokecolor="#939598">
                <v:path arrowok="t"/>
              </v:shape>
            </v:group>
            <v:group style="position:absolute;left:7369;top:-1842;width:2;height:80" coordorigin="7369,-1842" coordsize="2,80">
              <v:shape style="position:absolute;left:7369;top:-1842;width:2;height:80" coordorigin="7369,-1842" coordsize="0,80" path="m7369,-1762l7369,-1842e" filled="false" stroked="true" strokeweight=".748pt" strokecolor="#939598">
                <v:path arrowok="t"/>
              </v:shape>
            </v:group>
            <v:group style="position:absolute;left:7329;top:-1842;width:2;height:80" coordorigin="7329,-1842" coordsize="2,80">
              <v:shape style="position:absolute;left:7329;top:-1842;width:2;height:80" coordorigin="7329,-1842" coordsize="0,80" path="m7329,-1762l7329,-1842e" filled="false" stroked="true" strokeweight=".748pt" strokecolor="#939598">
                <v:path arrowok="t"/>
              </v:shape>
            </v:group>
            <v:group style="position:absolute;left:7289;top:-1842;width:2;height:80" coordorigin="7289,-1842" coordsize="2,80">
              <v:shape style="position:absolute;left:7289;top:-1842;width:2;height:80" coordorigin="7289,-1842" coordsize="0,80" path="m7289,-1762l7289,-1842e" filled="false" stroked="true" strokeweight=".748pt" strokecolor="#939598">
                <v:path arrowok="t"/>
              </v:shape>
            </v:group>
            <v:group style="position:absolute;left:7249;top:-1842;width:2;height:80" coordorigin="7249,-1842" coordsize="2,80">
              <v:shape style="position:absolute;left:7249;top:-1842;width:2;height:80" coordorigin="7249,-1842" coordsize="0,80" path="m7249,-1762l7249,-1842e" filled="false" stroked="true" strokeweight=".748pt" strokecolor="#939598">
                <v:path arrowok="t"/>
              </v:shape>
            </v:group>
            <v:group style="position:absolute;left:7209;top:-1842;width:2;height:80" coordorigin="7209,-1842" coordsize="2,80">
              <v:shape style="position:absolute;left:7209;top:-1842;width:2;height:80" coordorigin="7209,-1842" coordsize="1,80" path="m7209,-1762l7209,-1842e" filled="false" stroked="true" strokeweight=".748pt" strokecolor="#939598">
                <v:path arrowok="t"/>
              </v:shape>
            </v:group>
            <v:group style="position:absolute;left:7169;top:-1842;width:2;height:80" coordorigin="7169,-1842" coordsize="2,80">
              <v:shape style="position:absolute;left:7169;top:-1842;width:2;height:80" coordorigin="7169,-1842" coordsize="0,80" path="m7169,-1762l7169,-1842e" filled="false" stroked="true" strokeweight=".748pt" strokecolor="#939598">
                <v:path arrowok="t"/>
              </v:shape>
            </v:group>
            <v:group style="position:absolute;left:7129;top:-1842;width:2;height:80" coordorigin="7129,-1842" coordsize="2,80">
              <v:shape style="position:absolute;left:7129;top:-1842;width:2;height:80" coordorigin="7129,-1842" coordsize="0,80" path="m7129,-1762l7129,-1842e" filled="false" stroked="true" strokeweight=".748pt" strokecolor="#939598">
                <v:path arrowok="t"/>
              </v:shape>
            </v:group>
            <v:group style="position:absolute;left:7089;top:-1842;width:2;height:80" coordorigin="7089,-1842" coordsize="2,80">
              <v:shape style="position:absolute;left:7089;top:-1842;width:2;height:80" coordorigin="7089,-1842" coordsize="0,80" path="m7089,-1762l7089,-1842e" filled="false" stroked="true" strokeweight=".748pt" strokecolor="#939598">
                <v:path arrowok="t"/>
              </v:shape>
            </v:group>
            <v:group style="position:absolute;left:7049;top:-1842;width:2;height:80" coordorigin="7049,-1842" coordsize="2,80">
              <v:shape style="position:absolute;left:7049;top:-1842;width:2;height:80" coordorigin="7049,-1842" coordsize="1,80" path="m7049,-1762l7049,-1842e" filled="false" stroked="true" strokeweight=".748pt" strokecolor="#939598">
                <v:path arrowok="t"/>
              </v:shape>
            </v:group>
            <v:group style="position:absolute;left:7009;top:-1842;width:2;height:80" coordorigin="7009,-1842" coordsize="2,80">
              <v:shape style="position:absolute;left:7009;top:-1842;width:2;height:80" coordorigin="7009,-1842" coordsize="0,80" path="m7009,-1762l7009,-1842e" filled="false" stroked="true" strokeweight=".748pt" strokecolor="#939598">
                <v:path arrowok="t"/>
              </v:shape>
            </v:group>
            <v:group style="position:absolute;left:6969;top:-1842;width:2;height:80" coordorigin="6969,-1842" coordsize="2,80">
              <v:shape style="position:absolute;left:6969;top:-1842;width:2;height:80" coordorigin="6969,-1842" coordsize="0,80" path="m6969,-1762l6969,-1842e" filled="false" stroked="true" strokeweight=".748pt" strokecolor="#939598">
                <v:path arrowok="t"/>
              </v:shape>
            </v:group>
            <v:group style="position:absolute;left:6929;top:-1842;width:2;height:80" coordorigin="6929,-1842" coordsize="2,80">
              <v:shape style="position:absolute;left:6929;top:-1842;width:2;height:80" coordorigin="6929,-1842" coordsize="0,80" path="m6929,-1762l6929,-1842e" filled="false" stroked="true" strokeweight=".748pt" strokecolor="#939598">
                <v:path arrowok="t"/>
              </v:shape>
            </v:group>
            <v:group style="position:absolute;left:6889;top:-1842;width:2;height:80" coordorigin="6889,-1842" coordsize="2,80">
              <v:shape style="position:absolute;left:6889;top:-1842;width:2;height:80" coordorigin="6889,-1842" coordsize="1,80" path="m6889,-1762l6889,-1842e" filled="false" stroked="true" strokeweight=".748pt" strokecolor="#939598">
                <v:path arrowok="t"/>
              </v:shape>
            </v:group>
            <v:group style="position:absolute;left:6849;top:-1842;width:2;height:80" coordorigin="6849,-1842" coordsize="2,80">
              <v:shape style="position:absolute;left:6849;top:-1842;width:2;height:80" coordorigin="6849,-1842" coordsize="0,80" path="m6849,-1762l6849,-1842e" filled="false" stroked="true" strokeweight=".748pt" strokecolor="#939598">
                <v:path arrowok="t"/>
              </v:shape>
            </v:group>
            <v:group style="position:absolute;left:6809;top:-1842;width:2;height:80" coordorigin="6809,-1842" coordsize="2,80">
              <v:shape style="position:absolute;left:6809;top:-1842;width:2;height:80" coordorigin="6809,-1842" coordsize="0,80" path="m6809,-1762l6809,-1842e" filled="false" stroked="true" strokeweight=".748pt" strokecolor="#939598">
                <v:path arrowok="t"/>
              </v:shape>
            </v:group>
            <v:group style="position:absolute;left:6769;top:-1842;width:2;height:80" coordorigin="6769,-1842" coordsize="2,80">
              <v:shape style="position:absolute;left:6769;top:-1842;width:2;height:80" coordorigin="6769,-1842" coordsize="0,80" path="m6769,-1762l6769,-1842e" filled="false" stroked="true" strokeweight=".748pt" strokecolor="#939598">
                <v:path arrowok="t"/>
              </v:shape>
            </v:group>
            <v:group style="position:absolute;left:6729;top:-1842;width:2;height:80" coordorigin="6729,-1842" coordsize="2,80">
              <v:shape style="position:absolute;left:6729;top:-1842;width:2;height:80" coordorigin="6729,-1842" coordsize="0,80" path="m6729,-1762l6729,-1842e" filled="false" stroked="true" strokeweight=".748pt" strokecolor="#939598">
                <v:path arrowok="t"/>
              </v:shape>
            </v:group>
            <v:group style="position:absolute;left:6689;top:-1842;width:2;height:80" coordorigin="6689,-1842" coordsize="2,80">
              <v:shape style="position:absolute;left:6689;top:-1842;width:2;height:80" coordorigin="6689,-1842" coordsize="0,80" path="m6689,-1762l6689,-1842e" filled="false" stroked="true" strokeweight=".748pt" strokecolor="#939598">
                <v:path arrowok="t"/>
              </v:shape>
            </v:group>
            <v:group style="position:absolute;left:6649;top:-1842;width:2;height:80" coordorigin="6649,-1842" coordsize="2,80">
              <v:shape style="position:absolute;left:6649;top:-1842;width:2;height:80" coordorigin="6649,-1842" coordsize="0,80" path="m6649,-1762l6649,-1842e" filled="false" stroked="true" strokeweight=".748pt" strokecolor="#939598">
                <v:path arrowok="t"/>
              </v:shape>
            </v:group>
            <v:group style="position:absolute;left:6609;top:-1842;width:2;height:80" coordorigin="6609,-1842" coordsize="2,80">
              <v:shape style="position:absolute;left:6609;top:-1842;width:2;height:80" coordorigin="6609,-1842" coordsize="0,80" path="m6609,-1762l6609,-1842e" filled="false" stroked="true" strokeweight=".748pt" strokecolor="#939598">
                <v:path arrowok="t"/>
              </v:shape>
            </v:group>
            <v:group style="position:absolute;left:6569;top:-1842;width:2;height:80" coordorigin="6569,-1842" coordsize="2,80">
              <v:shape style="position:absolute;left:6569;top:-1842;width:2;height:80" coordorigin="6569,-1842" coordsize="0,80" path="m6569,-1762l6569,-1842e" filled="false" stroked="true" strokeweight=".748pt" strokecolor="#939598">
                <v:path arrowok="t"/>
              </v:shape>
            </v:group>
            <v:group style="position:absolute;left:6529;top:-1842;width:2;height:80" coordorigin="6529,-1842" coordsize="2,80">
              <v:shape style="position:absolute;left:6529;top:-1842;width:2;height:80" coordorigin="6529,-1842" coordsize="0,80" path="m6529,-1762l6529,-1842e" filled="false" stroked="true" strokeweight=".748pt" strokecolor="#939598">
                <v:path arrowok="t"/>
              </v:shape>
            </v:group>
            <v:group style="position:absolute;left:6489;top:-1842;width:2;height:80" coordorigin="6489,-1842" coordsize="2,80">
              <v:shape style="position:absolute;left:6489;top:-1842;width:2;height:80" coordorigin="6489,-1842" coordsize="0,80" path="m6489,-1762l6489,-1842e" filled="false" stroked="true" strokeweight=".748pt" strokecolor="#939598">
                <v:path arrowok="t"/>
              </v:shape>
            </v:group>
            <v:group style="position:absolute;left:6449;top:-1842;width:2;height:80" coordorigin="6449,-1842" coordsize="2,80">
              <v:shape style="position:absolute;left:6449;top:-1842;width:2;height:80" coordorigin="6449,-1842" coordsize="1,80" path="m6449,-1762l6449,-1842e" filled="false" stroked="true" strokeweight=".748pt" strokecolor="#939598">
                <v:path arrowok="t"/>
              </v:shape>
            </v:group>
            <v:group style="position:absolute;left:6409;top:-1842;width:2;height:80" coordorigin="6409,-1842" coordsize="2,80">
              <v:shape style="position:absolute;left:6409;top:-1842;width:2;height:80" coordorigin="6409,-1842" coordsize="0,80" path="m6409,-1762l6409,-1842e" filled="false" stroked="true" strokeweight=".748pt" strokecolor="#939598">
                <v:path arrowok="t"/>
              </v:shape>
            </v:group>
            <v:group style="position:absolute;left:6369;top:-1842;width:2;height:80" coordorigin="6369,-1842" coordsize="2,80">
              <v:shape style="position:absolute;left:6369;top:-1842;width:2;height:80" coordorigin="6369,-1842" coordsize="0,80" path="m6369,-1762l6369,-1842e" filled="false" stroked="true" strokeweight=".748pt" strokecolor="#939598">
                <v:path arrowok="t"/>
              </v:shape>
            </v:group>
            <v:group style="position:absolute;left:6329;top:-1842;width:2;height:80" coordorigin="6329,-1842" coordsize="2,80">
              <v:shape style="position:absolute;left:6329;top:-1842;width:2;height:80" coordorigin="6329,-1842" coordsize="0,80" path="m6329,-1762l6329,-1842e" filled="false" stroked="true" strokeweight=".748pt" strokecolor="#939598">
                <v:path arrowok="t"/>
              </v:shape>
            </v:group>
            <v:group style="position:absolute;left:6289;top:-1842;width:2;height:80" coordorigin="6289,-1842" coordsize="2,80">
              <v:shape style="position:absolute;left:6289;top:-1842;width:2;height:80" coordorigin="6289,-1842" coordsize="0,80" path="m6289,-1762l6289,-1842e" filled="false" stroked="true" strokeweight=".748pt" strokecolor="#939598">
                <v:path arrowok="t"/>
              </v:shape>
            </v:group>
            <v:group style="position:absolute;left:6249;top:-1842;width:2;height:80" coordorigin="6249,-1842" coordsize="2,80">
              <v:shape style="position:absolute;left:6249;top:-1842;width:2;height:80" coordorigin="6249,-1842" coordsize="0,80" path="m6249,-1762l6249,-1842e" filled="false" stroked="true" strokeweight=".748pt" strokecolor="#939598">
                <v:path arrowok="t"/>
              </v:shape>
            </v:group>
            <v:group style="position:absolute;left:6209;top:-1842;width:2;height:80" coordorigin="6209,-1842" coordsize="2,80">
              <v:shape style="position:absolute;left:6209;top:-1842;width:2;height:80" coordorigin="6209,-1842" coordsize="0,80" path="m6209,-1762l6209,-1842e" filled="false" stroked="true" strokeweight=".748pt" strokecolor="#939598">
                <v:path arrowok="t"/>
              </v:shape>
            </v:group>
            <v:group style="position:absolute;left:6169;top:-1842;width:2;height:80" coordorigin="6169,-1842" coordsize="2,80">
              <v:shape style="position:absolute;left:6169;top:-1842;width:2;height:80" coordorigin="6169,-1842" coordsize="0,80" path="m6169,-1762l6169,-1842e" filled="false" stroked="true" strokeweight=".748pt" strokecolor="#939598">
                <v:path arrowok="t"/>
              </v:shape>
            </v:group>
            <v:group style="position:absolute;left:6129;top:-1842;width:2;height:80" coordorigin="6129,-1842" coordsize="2,80">
              <v:shape style="position:absolute;left:6129;top:-1842;width:2;height:80" coordorigin="6129,-1842" coordsize="0,80" path="m6129,-1762l6129,-1842e" filled="false" stroked="true" strokeweight=".748pt" strokecolor="#939598">
                <v:path arrowok="t"/>
              </v:shape>
            </v:group>
            <v:group style="position:absolute;left:6089;top:-1842;width:2;height:80" coordorigin="6089,-1842" coordsize="2,80">
              <v:shape style="position:absolute;left:6089;top:-1842;width:2;height:80" coordorigin="6089,-1842" coordsize="1,80" path="m6089,-1762l6089,-1842e" filled="false" stroked="true" strokeweight=".748pt" strokecolor="#939598">
                <v:path arrowok="t"/>
              </v:shape>
            </v:group>
            <v:group style="position:absolute;left:6049;top:-1842;width:2;height:80" coordorigin="6049,-1842" coordsize="2,80">
              <v:shape style="position:absolute;left:6049;top:-1842;width:2;height:80" coordorigin="6049,-1842" coordsize="0,80" path="m6049,-1762l6049,-1842e" filled="false" stroked="true" strokeweight=".748pt" strokecolor="#939598">
                <v:path arrowok="t"/>
              </v:shape>
            </v:group>
            <v:group style="position:absolute;left:6009;top:-1842;width:2;height:80" coordorigin="6009,-1842" coordsize="2,80">
              <v:shape style="position:absolute;left:6009;top:-1842;width:2;height:80" coordorigin="6009,-1842" coordsize="0,80" path="m6009,-1762l6009,-1842e" filled="false" stroked="true" strokeweight=".748pt" strokecolor="#939598">
                <v:path arrowok="t"/>
              </v:shape>
            </v:group>
            <v:group style="position:absolute;left:5969;top:-1842;width:2;height:80" coordorigin="5969,-1842" coordsize="2,80">
              <v:shape style="position:absolute;left:5969;top:-1842;width:2;height:80" coordorigin="5969,-1842" coordsize="0,80" path="m5969,-1762l5969,-1842e" filled="false" stroked="true" strokeweight=".748pt" strokecolor="#939598">
                <v:path arrowok="t"/>
              </v:shape>
            </v:group>
            <v:group style="position:absolute;left:5929;top:-1842;width:2;height:80" coordorigin="5929,-1842" coordsize="2,80">
              <v:shape style="position:absolute;left:5929;top:-1842;width:2;height:80" coordorigin="5929,-1842" coordsize="0,80" path="m5929,-1762l5929,-1842e" filled="false" stroked="true" strokeweight=".748pt" strokecolor="#939598">
                <v:path arrowok="t"/>
              </v:shape>
            </v:group>
            <v:group style="position:absolute;left:5889;top:-1842;width:2;height:80" coordorigin="5889,-1842" coordsize="2,80">
              <v:shape style="position:absolute;left:5889;top:-1842;width:2;height:80" coordorigin="5889,-1842" coordsize="0,80" path="m5889,-1762l5889,-1842e" filled="false" stroked="true" strokeweight=".748pt" strokecolor="#939598">
                <v:path arrowok="t"/>
              </v:shape>
            </v:group>
            <v:group style="position:absolute;left:5849;top:-1842;width:2;height:80" coordorigin="5849,-1842" coordsize="2,80">
              <v:shape style="position:absolute;left:5849;top:-1842;width:2;height:80" coordorigin="5849,-1842" coordsize="0,80" path="m5849,-1762l5849,-1842e" filled="false" stroked="true" strokeweight=".748pt" strokecolor="#939598">
                <v:path arrowok="t"/>
              </v:shape>
            </v:group>
            <v:group style="position:absolute;left:5809;top:-1842;width:2;height:80" coordorigin="5809,-1842" coordsize="2,80">
              <v:shape style="position:absolute;left:5809;top:-1842;width:2;height:80" coordorigin="5809,-1842" coordsize="0,80" path="m5809,-1762l5809,-1842e" filled="false" stroked="true" strokeweight=".748pt" strokecolor="#939598">
                <v:path arrowok="t"/>
              </v:shape>
            </v:group>
            <v:group style="position:absolute;left:5769;top:-1842;width:2;height:80" coordorigin="5769,-1842" coordsize="2,80">
              <v:shape style="position:absolute;left:5769;top:-1842;width:2;height:80" coordorigin="5769,-1842" coordsize="0,80" path="m5769,-1762l5769,-1842e" filled="false" stroked="true" strokeweight=".748pt" strokecolor="#939598">
                <v:path arrowok="t"/>
              </v:shape>
            </v:group>
            <v:group style="position:absolute;left:5729;top:-1842;width:2;height:80" coordorigin="5729,-1842" coordsize="2,80">
              <v:shape style="position:absolute;left:5729;top:-1842;width:2;height:80" coordorigin="5729,-1842" coordsize="0,80" path="m5729,-1762l5729,-1842e" filled="false" stroked="true" strokeweight=".748pt" strokecolor="#939598">
                <v:path arrowok="t"/>
              </v:shape>
            </v:group>
            <v:group style="position:absolute;left:5689;top:-1842;width:2;height:80" coordorigin="5689,-1842" coordsize="2,80">
              <v:shape style="position:absolute;left:5689;top:-1842;width:2;height:80" coordorigin="5689,-1842" coordsize="0,80" path="m5689,-1762l5689,-1842e" filled="false" stroked="true" strokeweight=".748pt" strokecolor="#939598">
                <v:path arrowok="t"/>
              </v:shape>
            </v:group>
            <v:group style="position:absolute;left:5649;top:-1842;width:2;height:80" coordorigin="5649,-1842" coordsize="2,80">
              <v:shape style="position:absolute;left:5649;top:-1842;width:2;height:80" coordorigin="5649,-1842" coordsize="0,80" path="m5649,-1762l5649,-1842e" filled="false" stroked="true" strokeweight=".748pt" strokecolor="#939598">
                <v:path arrowok="t"/>
              </v:shape>
            </v:group>
            <v:group style="position:absolute;left:5609;top:-1842;width:2;height:80" coordorigin="5609,-1842" coordsize="2,80">
              <v:shape style="position:absolute;left:5609;top:-1842;width:2;height:80" coordorigin="5609,-1842" coordsize="0,80" path="m5609,-1762l5609,-1842e" filled="false" stroked="true" strokeweight=".748pt" strokecolor="#939598">
                <v:path arrowok="t"/>
              </v:shape>
            </v:group>
            <v:group style="position:absolute;left:5569;top:-1842;width:2;height:80" coordorigin="5569,-1842" coordsize="2,80">
              <v:shape style="position:absolute;left:5569;top:-1842;width:2;height:80" coordorigin="5569,-1842" coordsize="0,80" path="m5569,-1762l5569,-1842e" filled="false" stroked="true" strokeweight=".748pt" strokecolor="#939598">
                <v:path arrowok="t"/>
              </v:shape>
            </v:group>
            <v:group style="position:absolute;left:5529;top:-1842;width:2;height:80" coordorigin="5529,-1842" coordsize="2,80">
              <v:shape style="position:absolute;left:5529;top:-1842;width:2;height:80" coordorigin="5529,-1842" coordsize="0,80" path="m5529,-1762l5529,-1842e" filled="false" stroked="true" strokeweight=".748pt" strokecolor="#939598">
                <v:path arrowok="t"/>
              </v:shape>
            </v:group>
            <v:group style="position:absolute;left:5489;top:-1842;width:2;height:80" coordorigin="5489,-1842" coordsize="2,80">
              <v:shape style="position:absolute;left:5489;top:-1842;width:2;height:80" coordorigin="5489,-1842" coordsize="0,80" path="m5489,-1762l5489,-1842e" filled="false" stroked="true" strokeweight=".748pt" strokecolor="#939598">
                <v:path arrowok="t"/>
              </v:shape>
            </v:group>
            <v:group style="position:absolute;left:5449;top:-1842;width:2;height:80" coordorigin="5449,-1842" coordsize="2,80">
              <v:shape style="position:absolute;left:5449;top:-1842;width:2;height:80" coordorigin="5449,-1842" coordsize="0,80" path="m5449,-1762l5449,-1842e" filled="false" stroked="true" strokeweight=".748pt" strokecolor="#939598">
                <v:path arrowok="t"/>
              </v:shape>
            </v:group>
            <v:group style="position:absolute;left:5409;top:-1842;width:2;height:80" coordorigin="5409,-1842" coordsize="2,80">
              <v:shape style="position:absolute;left:5409;top:-1842;width:2;height:80" coordorigin="5409,-1842" coordsize="0,80" path="m5409,-1762l5409,-1842e" filled="false" stroked="true" strokeweight=".748pt" strokecolor="#939598">
                <v:path arrowok="t"/>
              </v:shape>
            </v:group>
            <v:group style="position:absolute;left:5369;top:-1842;width:2;height:80" coordorigin="5369,-1842" coordsize="2,80">
              <v:shape style="position:absolute;left:5369;top:-1842;width:2;height:80" coordorigin="5369,-1842" coordsize="0,80" path="m5369,-1762l5369,-1842e" filled="false" stroked="true" strokeweight=".748pt" strokecolor="#939598">
                <v:path arrowok="t"/>
              </v:shape>
            </v:group>
            <v:group style="position:absolute;left:5329;top:-1842;width:2;height:80" coordorigin="5329,-1842" coordsize="2,80">
              <v:shape style="position:absolute;left:5329;top:-1842;width:2;height:80" coordorigin="5329,-1842" coordsize="1,80" path="m5329,-1762l5329,-1842e" filled="false" stroked="true" strokeweight=".748pt" strokecolor="#939598">
                <v:path arrowok="t"/>
              </v:shape>
            </v:group>
            <v:group style="position:absolute;left:5289;top:-1842;width:2;height:80" coordorigin="5289,-1842" coordsize="2,80">
              <v:shape style="position:absolute;left:5289;top:-1842;width:2;height:80" coordorigin="5289,-1842" coordsize="0,80" path="m5289,-1762l5289,-1842e" filled="false" stroked="true" strokeweight=".748pt" strokecolor="#939598">
                <v:path arrowok="t"/>
              </v:shape>
            </v:group>
            <v:group style="position:absolute;left:5249;top:-1842;width:2;height:80" coordorigin="5249,-1842" coordsize="2,80">
              <v:shape style="position:absolute;left:5249;top:-1842;width:2;height:80" coordorigin="5249,-1842" coordsize="0,80" path="m5249,-1762l5249,-1842e" filled="false" stroked="true" strokeweight=".748pt" strokecolor="#939598">
                <v:path arrowok="t"/>
              </v:shape>
            </v:group>
            <v:group style="position:absolute;left:5209;top:-1842;width:2;height:80" coordorigin="5209,-1842" coordsize="2,80">
              <v:shape style="position:absolute;left:5209;top:-1842;width:2;height:80" coordorigin="5209,-1842" coordsize="0,80" path="m5209,-1762l5209,-1842e" filled="false" stroked="true" strokeweight=".748pt" strokecolor="#939598">
                <v:path arrowok="t"/>
              </v:shape>
            </v:group>
            <v:group style="position:absolute;left:5169;top:-1842;width:2;height:80" coordorigin="5169,-1842" coordsize="2,80">
              <v:shape style="position:absolute;left:5169;top:-1842;width:2;height:80" coordorigin="5169,-1842" coordsize="0,80" path="m5169,-1762l5169,-1842e" filled="false" stroked="true" strokeweight=".748pt" strokecolor="#939598">
                <v:path arrowok="t"/>
              </v:shape>
            </v:group>
            <v:group style="position:absolute;left:5129;top:-1842;width:2;height:80" coordorigin="5129,-1842" coordsize="2,80">
              <v:shape style="position:absolute;left:5129;top:-1842;width:2;height:80" coordorigin="5129,-1842" coordsize="0,80" path="m5129,-1762l5129,-1842e" filled="false" stroked="true" strokeweight=".748pt" strokecolor="#939598">
                <v:path arrowok="t"/>
              </v:shape>
            </v:group>
            <v:group style="position:absolute;left:5089;top:-1842;width:2;height:80" coordorigin="5089,-1842" coordsize="2,80">
              <v:shape style="position:absolute;left:5089;top:-1842;width:2;height:80" coordorigin="5089,-1842" coordsize="0,80" path="m5089,-1762l5089,-1842e" filled="false" stroked="true" strokeweight=".748pt" strokecolor="#939598">
                <v:path arrowok="t"/>
              </v:shape>
            </v:group>
            <v:group style="position:absolute;left:5049;top:-1842;width:2;height:80" coordorigin="5049,-1842" coordsize="2,80">
              <v:shape style="position:absolute;left:5049;top:-1842;width:2;height:80" coordorigin="5049,-1842" coordsize="0,80" path="m5049,-1762l5049,-1842e" filled="false" stroked="true" strokeweight=".748pt" strokecolor="#939598">
                <v:path arrowok="t"/>
              </v:shape>
            </v:group>
            <v:group style="position:absolute;left:5009;top:-1842;width:2;height:80" coordorigin="5009,-1842" coordsize="2,80">
              <v:shape style="position:absolute;left:5009;top:-1842;width:2;height:80" coordorigin="5009,-1842" coordsize="0,80" path="m5009,-1762l5009,-1842e" filled="false" stroked="true" strokeweight=".748pt" strokecolor="#939598">
                <v:path arrowok="t"/>
              </v:shape>
            </v:group>
            <v:group style="position:absolute;left:4969;top:-1842;width:2;height:80" coordorigin="4969,-1842" coordsize="2,80">
              <v:shape style="position:absolute;left:4969;top:-1842;width:2;height:80" coordorigin="4969,-1842" coordsize="1,80" path="m4969,-1762l4969,-1842e" filled="false" stroked="true" strokeweight=".748pt" strokecolor="#939598">
                <v:path arrowok="t"/>
              </v:shape>
            </v:group>
            <v:group style="position:absolute;left:4929;top:-1842;width:2;height:80" coordorigin="4929,-1842" coordsize="2,80">
              <v:shape style="position:absolute;left:4929;top:-1842;width:2;height:80" coordorigin="4929,-1842" coordsize="0,80" path="m4929,-1762l4929,-1842e" filled="false" stroked="true" strokeweight=".748pt" strokecolor="#939598">
                <v:path arrowok="t"/>
              </v:shape>
            </v:group>
            <v:group style="position:absolute;left:4889;top:-1842;width:2;height:80" coordorigin="4889,-1842" coordsize="2,80">
              <v:shape style="position:absolute;left:4889;top:-1842;width:2;height:80" coordorigin="4889,-1842" coordsize="0,80" path="m4889,-1762l4889,-1842e" filled="false" stroked="true" strokeweight=".748pt" strokecolor="#939598">
                <v:path arrowok="t"/>
              </v:shape>
            </v:group>
            <v:group style="position:absolute;left:4849;top:-1842;width:2;height:80" coordorigin="4849,-1842" coordsize="2,80">
              <v:shape style="position:absolute;left:4849;top:-1842;width:2;height:80" coordorigin="4849,-1842" coordsize="0,80" path="m4849,-1762l4849,-1842e" filled="false" stroked="true" strokeweight=".748pt" strokecolor="#939598">
                <v:path arrowok="t"/>
              </v:shape>
            </v:group>
            <v:group style="position:absolute;left:4809;top:-1842;width:2;height:80" coordorigin="4809,-1842" coordsize="2,80">
              <v:shape style="position:absolute;left:4809;top:-1842;width:2;height:80" coordorigin="4809,-1842" coordsize="0,80" path="m4809,-1762l4809,-1842e" filled="false" stroked="true" strokeweight=".748pt" strokecolor="#939598">
                <v:path arrowok="t"/>
              </v:shape>
            </v:group>
            <v:group style="position:absolute;left:4769;top:-1842;width:2;height:80" coordorigin="4769,-1842" coordsize="2,80">
              <v:shape style="position:absolute;left:4769;top:-1842;width:2;height:80" coordorigin="4769,-1842" coordsize="0,80" path="m4769,-1762l4769,-1842e" filled="false" stroked="true" strokeweight=".748pt" strokecolor="#939598">
                <v:path arrowok="t"/>
              </v:shape>
            </v:group>
            <v:group style="position:absolute;left:4729;top:-1842;width:2;height:80" coordorigin="4729,-1842" coordsize="2,80">
              <v:shape style="position:absolute;left:4729;top:-1842;width:2;height:80" coordorigin="4729,-1842" coordsize="0,80" path="m4729,-1762l4729,-1842e" filled="false" stroked="true" strokeweight=".748pt" strokecolor="#939598">
                <v:path arrowok="t"/>
              </v:shape>
            </v:group>
            <v:group style="position:absolute;left:4689;top:-1842;width:2;height:80" coordorigin="4689,-1842" coordsize="2,80">
              <v:shape style="position:absolute;left:4689;top:-1842;width:2;height:80" coordorigin="4689,-1842" coordsize="1,80" path="m4689,-1762l4689,-1842e" filled="false" stroked="true" strokeweight=".748pt" strokecolor="#939598">
                <v:path arrowok="t"/>
              </v:shape>
            </v:group>
            <v:group style="position:absolute;left:4649;top:-1842;width:2;height:80" coordorigin="4649,-1842" coordsize="2,80">
              <v:shape style="position:absolute;left:4649;top:-1842;width:2;height:80" coordorigin="4649,-1842" coordsize="0,80" path="m4649,-1762l4649,-1842e" filled="false" stroked="true" strokeweight=".748pt" strokecolor="#939598">
                <v:path arrowok="t"/>
              </v:shape>
            </v:group>
            <v:group style="position:absolute;left:4609;top:-1842;width:2;height:80" coordorigin="4609,-1842" coordsize="2,80">
              <v:shape style="position:absolute;left:4609;top:-1842;width:2;height:80" coordorigin="4609,-1842" coordsize="0,80" path="m4609,-1762l4609,-1842e" filled="false" stroked="true" strokeweight=".748pt" strokecolor="#939598">
                <v:path arrowok="t"/>
              </v:shape>
            </v:group>
            <v:group style="position:absolute;left:4569;top:-1842;width:2;height:80" coordorigin="4569,-1842" coordsize="2,80">
              <v:shape style="position:absolute;left:4569;top:-1842;width:2;height:80" coordorigin="4569,-1842" coordsize="0,80" path="m4569,-1762l4569,-1842e" filled="false" stroked="true" strokeweight=".748pt" strokecolor="#939598">
                <v:path arrowok="t"/>
              </v:shape>
            </v:group>
            <v:group style="position:absolute;left:4529;top:-1842;width:2;height:80" coordorigin="4529,-1842" coordsize="2,80">
              <v:shape style="position:absolute;left:4529;top:-1842;width:2;height:80" coordorigin="4529,-1842" coordsize="0,80" path="m4529,-1762l4529,-1842e" filled="false" stroked="true" strokeweight=".748pt" strokecolor="#939598">
                <v:path arrowok="t"/>
              </v:shape>
            </v:group>
            <v:group style="position:absolute;left:4489;top:-1842;width:2;height:80" coordorigin="4489,-1842" coordsize="2,80">
              <v:shape style="position:absolute;left:4489;top:-1842;width:2;height:80" coordorigin="4489,-1842" coordsize="0,80" path="m4489,-1762l4489,-1842e" filled="false" stroked="true" strokeweight=".748pt" strokecolor="#939598">
                <v:path arrowok="t"/>
              </v:shape>
            </v:group>
            <v:group style="position:absolute;left:4449;top:-1842;width:2;height:80" coordorigin="4449,-1842" coordsize="2,80">
              <v:shape style="position:absolute;left:4449;top:-1842;width:2;height:80" coordorigin="4449,-1842" coordsize="0,80" path="m4449,-1762l4449,-1842e" filled="false" stroked="true" strokeweight=".748pt" strokecolor="#939598">
                <v:path arrowok="t"/>
              </v:shape>
            </v:group>
            <v:group style="position:absolute;left:4409;top:-1842;width:2;height:80" coordorigin="4409,-1842" coordsize="2,80">
              <v:shape style="position:absolute;left:4409;top:-1842;width:2;height:80" coordorigin="4409,-1842" coordsize="0,80" path="m4409,-1762l4409,-1842e" filled="false" stroked="true" strokeweight=".748pt" strokecolor="#939598">
                <v:path arrowok="t"/>
              </v:shape>
            </v:group>
            <v:group style="position:absolute;left:4369;top:-1842;width:2;height:80" coordorigin="4369,-1842" coordsize="2,80">
              <v:shape style="position:absolute;left:4369;top:-1842;width:2;height:80" coordorigin="4369,-1842" coordsize="0,80" path="m4369,-1762l4369,-1842e" filled="false" stroked="true" strokeweight=".748pt" strokecolor="#939598">
                <v:path arrowok="t"/>
              </v:shape>
            </v:group>
            <v:group style="position:absolute;left:4329;top:-1842;width:2;height:80" coordorigin="4329,-1842" coordsize="2,80">
              <v:shape style="position:absolute;left:4329;top:-1842;width:2;height:80" coordorigin="4329,-1842" coordsize="0,80" path="m4329,-1762l4329,-1842e" filled="false" stroked="true" strokeweight=".748pt" strokecolor="#939598">
                <v:path arrowok="t"/>
              </v:shape>
            </v:group>
            <v:group style="position:absolute;left:4289;top:-1842;width:2;height:80" coordorigin="4289,-1842" coordsize="2,80">
              <v:shape style="position:absolute;left:4289;top:-1842;width:2;height:80" coordorigin="4289,-1842" coordsize="1,80" path="m4289,-1762l4289,-1842e" filled="false" stroked="true" strokeweight=".748pt" strokecolor="#939598">
                <v:path arrowok="t"/>
              </v:shape>
            </v:group>
            <v:group style="position:absolute;left:4249;top:-1842;width:2;height:80" coordorigin="4249,-1842" coordsize="2,80">
              <v:shape style="position:absolute;left:4249;top:-1842;width:2;height:80" coordorigin="4249,-1842" coordsize="0,80" path="m4249,-1762l4249,-1842e" filled="false" stroked="true" strokeweight=".748pt" strokecolor="#939598">
                <v:path arrowok="t"/>
              </v:shape>
            </v:group>
            <v:group style="position:absolute;left:4209;top:-1842;width:2;height:80" coordorigin="4209,-1842" coordsize="2,80">
              <v:shape style="position:absolute;left:4209;top:-1842;width:2;height:80" coordorigin="4209,-1842" coordsize="0,80" path="m4209,-1762l4209,-1842e" filled="false" stroked="true" strokeweight=".748pt" strokecolor="#939598">
                <v:path arrowok="t"/>
              </v:shape>
            </v:group>
            <v:group style="position:absolute;left:4169;top:-1842;width:2;height:80" coordorigin="4169,-1842" coordsize="2,80">
              <v:shape style="position:absolute;left:4169;top:-1842;width:2;height:80" coordorigin="4169,-1842" coordsize="0,80" path="m4169,-1762l4169,-1842e" filled="false" stroked="true" strokeweight=".748pt" strokecolor="#939598">
                <v:path arrowok="t"/>
              </v:shape>
            </v:group>
            <v:group style="position:absolute;left:4129;top:-1842;width:2;height:80" coordorigin="4129,-1842" coordsize="2,80">
              <v:shape style="position:absolute;left:4129;top:-1842;width:2;height:80" coordorigin="4129,-1842" coordsize="0,80" path="m4129,-1762l4129,-1842e" filled="false" stroked="true" strokeweight=".748pt" strokecolor="#939598">
                <v:path arrowok="t"/>
              </v:shape>
            </v:group>
            <v:group style="position:absolute;left:4089;top:-1842;width:2;height:80" coordorigin="4089,-1842" coordsize="2,80">
              <v:shape style="position:absolute;left:4089;top:-1842;width:2;height:80" coordorigin="4089,-1842" coordsize="0,80" path="m4089,-1762l4089,-1842e" filled="false" stroked="true" strokeweight=".748pt" strokecolor="#939598">
                <v:path arrowok="t"/>
              </v:shape>
            </v:group>
            <v:group style="position:absolute;left:4049;top:-1842;width:2;height:80" coordorigin="4049,-1842" coordsize="2,80">
              <v:shape style="position:absolute;left:4049;top:-1842;width:2;height:80" coordorigin="4049,-1842" coordsize="0,80" path="m4049,-1762l4049,-1842e" filled="false" stroked="true" strokeweight=".748pt" strokecolor="#939598">
                <v:path arrowok="t"/>
              </v:shape>
            </v:group>
            <v:group style="position:absolute;left:4009;top:-1842;width:2;height:80" coordorigin="4009,-1842" coordsize="2,80">
              <v:shape style="position:absolute;left:4009;top:-1842;width:2;height:80" coordorigin="4009,-1842" coordsize="0,80" path="m4009,-1762l4009,-1842e" filled="false" stroked="true" strokeweight=".748pt" strokecolor="#939598">
                <v:path arrowok="t"/>
              </v:shape>
            </v:group>
            <v:group style="position:absolute;left:3969;top:-1842;width:2;height:80" coordorigin="3969,-1842" coordsize="2,80">
              <v:shape style="position:absolute;left:3969;top:-1842;width:2;height:80" coordorigin="3969,-1842" coordsize="0,80" path="m3969,-1762l3969,-1842e" filled="false" stroked="true" strokeweight=".748pt" strokecolor="#939598">
                <v:path arrowok="t"/>
              </v:shape>
            </v:group>
            <v:group style="position:absolute;left:3929;top:-1842;width:2;height:80" coordorigin="3929,-1842" coordsize="2,80">
              <v:shape style="position:absolute;left:3929;top:-1842;width:2;height:80" coordorigin="3929,-1842" coordsize="1,80" path="m3929,-1762l3929,-1842e" filled="false" stroked="true" strokeweight=".748pt" strokecolor="#939598">
                <v:path arrowok="t"/>
              </v:shape>
            </v:group>
            <v:group style="position:absolute;left:3889;top:-1842;width:2;height:80" coordorigin="3889,-1842" coordsize="2,80">
              <v:shape style="position:absolute;left:3889;top:-1842;width:2;height:80" coordorigin="3889,-1842" coordsize="0,80" path="m3889,-1762l3889,-1842e" filled="false" stroked="true" strokeweight=".748pt" strokecolor="#939598">
                <v:path arrowok="t"/>
              </v:shape>
            </v:group>
            <v:group style="position:absolute;left:3849;top:-1842;width:2;height:80" coordorigin="3849,-1842" coordsize="2,80">
              <v:shape style="position:absolute;left:3849;top:-1842;width:2;height:80" coordorigin="3849,-1842" coordsize="0,80" path="m3849,-1762l3849,-1842e" filled="false" stroked="true" strokeweight=".748pt" strokecolor="#939598">
                <v:path arrowok="t"/>
              </v:shape>
            </v:group>
            <v:group style="position:absolute;left:3809;top:-1842;width:2;height:80" coordorigin="3809,-1842" coordsize="2,80">
              <v:shape style="position:absolute;left:3809;top:-1842;width:2;height:80" coordorigin="3809,-1842" coordsize="0,80" path="m3809,-1762l3809,-1842e" filled="false" stroked="true" strokeweight=".748pt" strokecolor="#939598">
                <v:path arrowok="t"/>
              </v:shape>
            </v:group>
            <v:group style="position:absolute;left:3768;top:-1842;width:2;height:80" coordorigin="3768,-1842" coordsize="2,80">
              <v:shape style="position:absolute;left:3768;top:-1842;width:2;height:80" coordorigin="3768,-1842" coordsize="0,80" path="m3769,-1762l3768,-1842e" filled="false" stroked="true" strokeweight=".748pt" strokecolor="#939598">
                <v:path arrowok="t"/>
              </v:shape>
            </v:group>
            <v:group style="position:absolute;left:3728;top:-1842;width:2;height:80" coordorigin="3728,-1842" coordsize="2,80">
              <v:shape style="position:absolute;left:3728;top:-1842;width:2;height:80" coordorigin="3728,-1842" coordsize="0,80" path="m3728,-1762l3728,-1842e" filled="false" stroked="true" strokeweight=".748pt" strokecolor="#939598">
                <v:path arrowok="t"/>
              </v:shape>
            </v:group>
            <v:group style="position:absolute;left:3688;top:-1842;width:2;height:80" coordorigin="3688,-1842" coordsize="2,80">
              <v:shape style="position:absolute;left:3688;top:-1842;width:2;height:80" coordorigin="3688,-1842" coordsize="0,80" path="m3688,-1762l3688,-1842e" filled="false" stroked="true" strokeweight=".748pt" strokecolor="#939598">
                <v:path arrowok="t"/>
              </v:shape>
            </v:group>
            <v:group style="position:absolute;left:3648;top:-1842;width:2;height:80" coordorigin="3648,-1842" coordsize="2,80">
              <v:shape style="position:absolute;left:3648;top:-1842;width:2;height:80" coordorigin="3648,-1842" coordsize="0,80" path="m3648,-1762l3648,-1842e" filled="false" stroked="true" strokeweight=".748pt" strokecolor="#939598">
                <v:path arrowok="t"/>
              </v:shape>
            </v:group>
            <v:group style="position:absolute;left:3608;top:-1842;width:2;height:80" coordorigin="3608,-1842" coordsize="2,80">
              <v:shape style="position:absolute;left:3608;top:-1842;width:2;height:80" coordorigin="3608,-1842" coordsize="0,80" path="m3608,-1762l3608,-1842e" filled="false" stroked="true" strokeweight=".748pt" strokecolor="#939598">
                <v:path arrowok="t"/>
              </v:shape>
            </v:group>
            <v:group style="position:absolute;left:3568;top:-1842;width:2;height:80" coordorigin="3568,-1842" coordsize="2,80">
              <v:shape style="position:absolute;left:3568;top:-1842;width:2;height:80" coordorigin="3568,-1842" coordsize="1,80" path="m3568,-1762l3568,-1842e" filled="false" stroked="true" strokeweight=".748pt" strokecolor="#939598">
                <v:path arrowok="t"/>
              </v:shape>
            </v:group>
            <v:group style="position:absolute;left:3528;top:-1842;width:2;height:80" coordorigin="3528,-1842" coordsize="2,80">
              <v:shape style="position:absolute;left:3528;top:-1842;width:2;height:80" coordorigin="3528,-1842" coordsize="0,80" path="m3528,-1762l3528,-1842e" filled="false" stroked="true" strokeweight=".748pt" strokecolor="#939598">
                <v:path arrowok="t"/>
              </v:shape>
            </v:group>
            <v:group style="position:absolute;left:3488;top:-1842;width:2;height:80" coordorigin="3488,-1842" coordsize="2,80">
              <v:shape style="position:absolute;left:3488;top:-1842;width:2;height:80" coordorigin="3488,-1842" coordsize="0,80" path="m3488,-1762l3488,-1842e" filled="false" stroked="true" strokeweight=".748pt" strokecolor="#939598">
                <v:path arrowok="t"/>
              </v:shape>
            </v:group>
            <v:group style="position:absolute;left:3448;top:-1842;width:2;height:80" coordorigin="3448,-1842" coordsize="2,80">
              <v:shape style="position:absolute;left:3448;top:-1842;width:2;height:80" coordorigin="3448,-1842" coordsize="0,80" path="m3448,-1762l3448,-1842e" filled="false" stroked="true" strokeweight=".748pt" strokecolor="#939598">
                <v:path arrowok="t"/>
              </v:shape>
            </v:group>
            <v:group style="position:absolute;left:3408;top:-1842;width:2;height:80" coordorigin="3408,-1842" coordsize="2,80">
              <v:shape style="position:absolute;left:3408;top:-1842;width:2;height:80" coordorigin="3408,-1842" coordsize="0,80" path="m3408,-1762l3408,-1842e" filled="false" stroked="true" strokeweight=".748pt" strokecolor="#939598">
                <v:path arrowok="t"/>
              </v:shape>
            </v:group>
            <v:group style="position:absolute;left:3368;top:-1842;width:2;height:80" coordorigin="3368,-1842" coordsize="2,80">
              <v:shape style="position:absolute;left:3368;top:-1842;width:2;height:80" coordorigin="3368,-1842" coordsize="0,80" path="m3368,-1762l3368,-1842e" filled="false" stroked="true" strokeweight=".748pt" strokecolor="#939598">
                <v:path arrowok="t"/>
              </v:shape>
            </v:group>
            <v:group style="position:absolute;left:3328;top:-1842;width:2;height:80" coordorigin="3328,-1842" coordsize="2,80">
              <v:shape style="position:absolute;left:3328;top:-1842;width:2;height:80" coordorigin="3328,-1842" coordsize="0,80" path="m3328,-1762l3328,-1842e" filled="false" stroked="true" strokeweight=".748pt" strokecolor="#939598">
                <v:path arrowok="t"/>
              </v:shape>
            </v:group>
            <v:group style="position:absolute;left:3288;top:-1842;width:2;height:80" coordorigin="3288,-1842" coordsize="2,80">
              <v:shape style="position:absolute;left:3288;top:-1842;width:2;height:80" coordorigin="3288,-1842" coordsize="0,80" path="m3288,-1762l3288,-1842e" filled="false" stroked="true" strokeweight=".748pt" strokecolor="#939598">
                <v:path arrowok="t"/>
              </v:shape>
            </v:group>
            <v:group style="position:absolute;left:3248;top:-1842;width:2;height:80" coordorigin="3248,-1842" coordsize="2,80">
              <v:shape style="position:absolute;left:3248;top:-1842;width:2;height:80" coordorigin="3248,-1842" coordsize="0,80" path="m3248,-1762l3248,-1842e" filled="false" stroked="true" strokeweight=".748pt" strokecolor="#939598">
                <v:path arrowok="t"/>
              </v:shape>
            </v:group>
            <v:group style="position:absolute;left:3208;top:-1842;width:2;height:80" coordorigin="3208,-1842" coordsize="2,80">
              <v:shape style="position:absolute;left:3208;top:-1842;width:2;height:80" coordorigin="3208,-1842" coordsize="0,80" path="m3208,-1762l3208,-1842e" filled="false" stroked="true" strokeweight=".748pt" strokecolor="#939598">
                <v:path arrowok="t"/>
              </v:shape>
            </v:group>
            <v:group style="position:absolute;left:3168;top:-1842;width:2;height:80" coordorigin="3168,-1842" coordsize="2,80">
              <v:shape style="position:absolute;left:3168;top:-1842;width:2;height:80" coordorigin="3168,-1842" coordsize="1,80" path="m3168,-1762l3168,-1842e" filled="false" stroked="true" strokeweight=".748pt" strokecolor="#939598">
                <v:path arrowok="t"/>
              </v:shape>
            </v:group>
            <v:group style="position:absolute;left:3128;top:-1842;width:2;height:80" coordorigin="3128,-1842" coordsize="2,80">
              <v:shape style="position:absolute;left:3128;top:-1842;width:2;height:80" coordorigin="3128,-1842" coordsize="0,80" path="m3128,-1762l3128,-1842e" filled="false" stroked="true" strokeweight=".748pt" strokecolor="#939598">
                <v:path arrowok="t"/>
              </v:shape>
            </v:group>
            <v:group style="position:absolute;left:3088;top:-1842;width:2;height:80" coordorigin="3088,-1842" coordsize="2,80">
              <v:shape style="position:absolute;left:3088;top:-1842;width:2;height:80" coordorigin="3088,-1842" coordsize="0,80" path="m3088,-1762l3088,-1842e" filled="false" stroked="true" strokeweight=".748pt" strokecolor="#939598">
                <v:path arrowok="t"/>
              </v:shape>
            </v:group>
            <v:group style="position:absolute;left:3048;top:-1842;width:2;height:80" coordorigin="3048,-1842" coordsize="2,80">
              <v:shape style="position:absolute;left:3048;top:-1842;width:2;height:80" coordorigin="3048,-1842" coordsize="0,80" path="m3048,-1762l3048,-1842e" filled="false" stroked="true" strokeweight=".748pt" strokecolor="#939598">
                <v:path arrowok="t"/>
              </v:shape>
            </v:group>
            <v:group style="position:absolute;left:3008;top:-1842;width:2;height:80" coordorigin="3008,-1842" coordsize="2,80">
              <v:shape style="position:absolute;left:3008;top:-1842;width:2;height:80" coordorigin="3008,-1842" coordsize="0,80" path="m3008,-1762l3008,-1842e" filled="false" stroked="true" strokeweight=".748pt" strokecolor="#939598">
                <v:path arrowok="t"/>
              </v:shape>
            </v:group>
            <v:group style="position:absolute;left:2968;top:-1842;width:2;height:80" coordorigin="2968,-1842" coordsize="2,80">
              <v:shape style="position:absolute;left:2968;top:-1842;width:2;height:80" coordorigin="2968,-1842" coordsize="0,80" path="m2968,-1762l2968,-1842e" filled="false" stroked="true" strokeweight=".748pt" strokecolor="#939598">
                <v:path arrowok="t"/>
              </v:shape>
            </v:group>
            <v:group style="position:absolute;left:2928;top:-1842;width:2;height:80" coordorigin="2928,-1842" coordsize="2,80">
              <v:shape style="position:absolute;left:2928;top:-1842;width:2;height:80" coordorigin="2928,-1842" coordsize="0,80" path="m2928,-1762l2928,-1842e" filled="false" stroked="true" strokeweight=".748pt" strokecolor="#939598">
                <v:path arrowok="t"/>
              </v:shape>
            </v:group>
            <v:group style="position:absolute;left:2888;top:-1842;width:2;height:80" coordorigin="2888,-1842" coordsize="2,80">
              <v:shape style="position:absolute;left:2888;top:-1842;width:2;height:80" coordorigin="2888,-1842" coordsize="1,80" path="m2888,-1762l2888,-1842e" filled="false" stroked="true" strokeweight=".748pt" strokecolor="#939598">
                <v:path arrowok="t"/>
              </v:shape>
            </v:group>
            <v:group style="position:absolute;left:2848;top:-1842;width:2;height:80" coordorigin="2848,-1842" coordsize="2,80">
              <v:shape style="position:absolute;left:2848;top:-1842;width:2;height:80" coordorigin="2848,-1842" coordsize="0,80" path="m2848,-1762l2848,-1842e" filled="false" stroked="true" strokeweight=".748pt" strokecolor="#939598">
                <v:path arrowok="t"/>
              </v:shape>
            </v:group>
            <v:group style="position:absolute;left:2808;top:-1842;width:2;height:80" coordorigin="2808,-1842" coordsize="2,80">
              <v:shape style="position:absolute;left:2808;top:-1842;width:2;height:80" coordorigin="2808,-1842" coordsize="0,80" path="m2808,-1762l2808,-1842e" filled="false" stroked="true" strokeweight=".748pt" strokecolor="#939598">
                <v:path arrowok="t"/>
              </v:shape>
            </v:group>
            <v:group style="position:absolute;left:2768;top:-1842;width:2;height:80" coordorigin="2768,-1842" coordsize="2,80">
              <v:shape style="position:absolute;left:2768;top:-1842;width:2;height:80" coordorigin="2768,-1842" coordsize="0,80" path="m2768,-1762l2768,-1842e" filled="false" stroked="true" strokeweight=".748pt" strokecolor="#939598">
                <v:path arrowok="t"/>
              </v:shape>
            </v:group>
            <v:group style="position:absolute;left:2728;top:-1842;width:2;height:80" coordorigin="2728,-1842" coordsize="2,80">
              <v:shape style="position:absolute;left:2728;top:-1842;width:2;height:80" coordorigin="2728,-1842" coordsize="0,80" path="m2728,-1762l2728,-1842e" filled="false" stroked="true" strokeweight=".748pt" strokecolor="#939598">
                <v:path arrowok="t"/>
              </v:shape>
            </v:group>
            <v:group style="position:absolute;left:2688;top:-1842;width:2;height:80" coordorigin="2688,-1842" coordsize="2,80">
              <v:shape style="position:absolute;left:2688;top:-1842;width:2;height:80" coordorigin="2688,-1842" coordsize="0,80" path="m2688,-1762l2688,-1842e" filled="false" stroked="true" strokeweight=".748pt" strokecolor="#939598">
                <v:path arrowok="t"/>
              </v:shape>
            </v:group>
            <v:group style="position:absolute;left:2648;top:-1842;width:2;height:80" coordorigin="2648,-1842" coordsize="2,80">
              <v:shape style="position:absolute;left:2648;top:-1842;width:2;height:80" coordorigin="2648,-1842" coordsize="0,80" path="m2648,-1762l2648,-1842e" filled="false" stroked="true" strokeweight=".748pt" strokecolor="#939598">
                <v:path arrowok="t"/>
              </v:shape>
            </v:group>
            <v:group style="position:absolute;left:2608;top:-1842;width:2;height:80" coordorigin="2608,-1842" coordsize="2,80">
              <v:shape style="position:absolute;left:2608;top:-1842;width:2;height:80" coordorigin="2608,-1842" coordsize="0,80" path="m2608,-1762l2608,-1842e" filled="false" stroked="true" strokeweight=".748pt" strokecolor="#939598">
                <v:path arrowok="t"/>
              </v:shape>
            </v:group>
            <v:group style="position:absolute;left:2568;top:-1842;width:2;height:80" coordorigin="2568,-1842" coordsize="2,80">
              <v:shape style="position:absolute;left:2568;top:-1842;width:2;height:80" coordorigin="2568,-1842" coordsize="0,80" path="m2568,-1762l2568,-1842e" filled="false" stroked="true" strokeweight=".748pt" strokecolor="#939598">
                <v:path arrowok="t"/>
              </v:shape>
            </v:group>
            <v:group style="position:absolute;left:2528;top:-1842;width:2;height:80" coordorigin="2528,-1842" coordsize="2,80">
              <v:shape style="position:absolute;left:2528;top:-1842;width:2;height:80" coordorigin="2528,-1842" coordsize="1,80" path="m2528,-1762l2528,-1842e" filled="false" stroked="true" strokeweight=".748pt" strokecolor="#939598">
                <v:path arrowok="t"/>
              </v:shape>
            </v:group>
            <v:group style="position:absolute;left:2488;top:-1842;width:2;height:80" coordorigin="2488,-1842" coordsize="2,80">
              <v:shape style="position:absolute;left:2488;top:-1842;width:2;height:80" coordorigin="2488,-1842" coordsize="0,80" path="m2488,-1762l2488,-1842e" filled="false" stroked="true" strokeweight=".748pt" strokecolor="#939598">
                <v:path arrowok="t"/>
              </v:shape>
            </v:group>
            <v:group style="position:absolute;left:2448;top:-1842;width:2;height:80" coordorigin="2448,-1842" coordsize="2,80">
              <v:shape style="position:absolute;left:2448;top:-1842;width:2;height:80" coordorigin="2448,-1842" coordsize="0,80" path="m2448,-1762l2448,-1842e" filled="false" stroked="true" strokeweight=".748pt" strokecolor="#939598">
                <v:path arrowok="t"/>
              </v:shape>
            </v:group>
            <v:group style="position:absolute;left:2408;top:-1842;width:2;height:80" coordorigin="2408,-1842" coordsize="2,80">
              <v:shape style="position:absolute;left:2408;top:-1842;width:2;height:80" coordorigin="2408,-1842" coordsize="0,80" path="m2408,-1762l2408,-1842e" filled="false" stroked="true" strokeweight=".748pt" strokecolor="#939598">
                <v:path arrowok="t"/>
              </v:shape>
            </v:group>
            <v:group style="position:absolute;left:2368;top:-1842;width:2;height:80" coordorigin="2368,-1842" coordsize="2,80">
              <v:shape style="position:absolute;left:2368;top:-1842;width:2;height:80" coordorigin="2368,-1842" coordsize="0,80" path="m2368,-1762l2368,-1842e" filled="false" stroked="true" strokeweight=".748pt" strokecolor="#939598">
                <v:path arrowok="t"/>
              </v:shape>
            </v:group>
            <v:group style="position:absolute;left:2328;top:-1842;width:2;height:80" coordorigin="2328,-1842" coordsize="2,80">
              <v:shape style="position:absolute;left:2328;top:-1842;width:2;height:80" coordorigin="2328,-1842" coordsize="0,80" path="m2328,-1762l2328,-1842e" filled="false" stroked="true" strokeweight=".748pt" strokecolor="#939598">
                <v:path arrowok="t"/>
              </v:shape>
            </v:group>
            <v:group style="position:absolute;left:2288;top:-1842;width:2;height:80" coordorigin="2288,-1842" coordsize="2,80">
              <v:shape style="position:absolute;left:2288;top:-1842;width:2;height:80" coordorigin="2288,-1842" coordsize="0,80" path="m2288,-1762l2288,-1842e" filled="false" stroked="true" strokeweight=".748pt" strokecolor="#939598">
                <v:path arrowok="t"/>
              </v:shape>
            </v:group>
            <v:group style="position:absolute;left:2248;top:-1842;width:2;height:80" coordorigin="2248,-1842" coordsize="2,80">
              <v:shape style="position:absolute;left:2248;top:-1842;width:2;height:80" coordorigin="2248,-1842" coordsize="0,80" path="m2248,-1762l2248,-1842e" filled="false" stroked="true" strokeweight=".748pt" strokecolor="#939598">
                <v:path arrowok="t"/>
              </v:shape>
            </v:group>
            <v:group style="position:absolute;left:2208;top:-1842;width:2;height:80" coordorigin="2208,-1842" coordsize="2,80">
              <v:shape style="position:absolute;left:2208;top:-1842;width:2;height:80" coordorigin="2208,-1842" coordsize="0,80" path="m2208,-1762l2208,-1842e" filled="false" stroked="true" strokeweight=".748pt" strokecolor="#939598">
                <v:path arrowok="t"/>
              </v:shape>
            </v:group>
            <v:group style="position:absolute;left:2168;top:-1842;width:2;height:80" coordorigin="2168,-1842" coordsize="2,80">
              <v:shape style="position:absolute;left:2168;top:-1842;width:2;height:80" coordorigin="2168,-1842" coordsize="0,80" path="m2168,-1762l2168,-1842e" filled="false" stroked="true" strokeweight=".748pt" strokecolor="#939598">
                <v:path arrowok="t"/>
              </v:shape>
            </v:group>
            <v:group style="position:absolute;left:2128;top:-1842;width:2;height:80" coordorigin="2128,-1842" coordsize="2,80">
              <v:shape style="position:absolute;left:2128;top:-1842;width:2;height:80" coordorigin="2128,-1842" coordsize="1,80" path="m2128,-1762l2128,-1842e" filled="false" stroked="true" strokeweight=".748pt" strokecolor="#939598">
                <v:path arrowok="t"/>
              </v:shape>
            </v:group>
            <v:group style="position:absolute;left:2088;top:-1842;width:2;height:80" coordorigin="2088,-1842" coordsize="2,80">
              <v:shape style="position:absolute;left:2088;top:-1842;width:2;height:80" coordorigin="2088,-1842" coordsize="0,80" path="m2088,-1762l2088,-1842e" filled="false" stroked="true" strokeweight=".748pt" strokecolor="#939598">
                <v:path arrowok="t"/>
              </v:shape>
            </v:group>
            <v:group style="position:absolute;left:2048;top:-1842;width:2;height:80" coordorigin="2048,-1842" coordsize="2,80">
              <v:shape style="position:absolute;left:2048;top:-1842;width:2;height:80" coordorigin="2048,-1842" coordsize="0,80" path="m2048,-1762l2048,-1842e" filled="false" stroked="true" strokeweight=".748pt" strokecolor="#939598">
                <v:path arrowok="t"/>
              </v:shape>
            </v:group>
            <v:group style="position:absolute;left:2008;top:-1842;width:2;height:80" coordorigin="2008,-1842" coordsize="2,80">
              <v:shape style="position:absolute;left:2008;top:-1842;width:2;height:80" coordorigin="2008,-1842" coordsize="0,80" path="m2008,-1762l2008,-1842e" filled="false" stroked="true" strokeweight=".748pt" strokecolor="#939598">
                <v:path arrowok="t"/>
              </v:shape>
            </v:group>
            <v:group style="position:absolute;left:1968;top:-1842;width:2;height:80" coordorigin="1968,-1842" coordsize="2,80">
              <v:shape style="position:absolute;left:1968;top:-1842;width:2;height:80" coordorigin="1968,-1842" coordsize="0,80" path="m1968,-1762l1968,-1842e" filled="false" stroked="true" strokeweight=".748pt" strokecolor="#939598">
                <v:path arrowok="t"/>
              </v:shape>
            </v:group>
            <v:group style="position:absolute;left:1928;top:-1842;width:2;height:80" coordorigin="1928,-1842" coordsize="2,80">
              <v:shape style="position:absolute;left:1928;top:-1842;width:2;height:80" coordorigin="1928,-1842" coordsize="0,80" path="m1928,-1762l1928,-1842e" filled="false" stroked="true" strokeweight=".748pt" strokecolor="#939598">
                <v:path arrowok="t"/>
              </v:shape>
            </v:group>
            <v:group style="position:absolute;left:1888;top:-1842;width:2;height:80" coordorigin="1888,-1842" coordsize="2,80">
              <v:shape style="position:absolute;left:1888;top:-1842;width:2;height:80" coordorigin="1888,-1842" coordsize="0,80" path="m1888,-1762l1888,-1842e" filled="false" stroked="true" strokeweight=".748pt" strokecolor="#939598">
                <v:path arrowok="t"/>
              </v:shape>
            </v:group>
            <v:group style="position:absolute;left:1848;top:-1842;width:2;height:80" coordorigin="1848,-1842" coordsize="2,80">
              <v:shape style="position:absolute;left:1848;top:-1842;width:2;height:80" coordorigin="1848,-1842" coordsize="0,80" path="m1848,-1762l1848,-1842e" filled="false" stroked="true" strokeweight=".748pt" strokecolor="#939598">
                <v:path arrowok="t"/>
              </v:shape>
            </v:group>
            <v:group style="position:absolute;left:1808;top:-1842;width:2;height:80" coordorigin="1808,-1842" coordsize="2,80">
              <v:shape style="position:absolute;left:1808;top:-1842;width:2;height:80" coordorigin="1808,-1842" coordsize="0,80" path="m1808,-1762l1808,-1842e" filled="false" stroked="true" strokeweight=".748pt" strokecolor="#939598">
                <v:path arrowok="t"/>
              </v:shape>
            </v:group>
            <v:group style="position:absolute;left:1768;top:-1842;width:2;height:80" coordorigin="1768,-1842" coordsize="2,80">
              <v:shape style="position:absolute;left:1768;top:-1842;width:2;height:80" coordorigin="1768,-1842" coordsize="1,80" path="m1768,-1762l1768,-1842e" filled="false" stroked="true" strokeweight=".748pt" strokecolor="#939598">
                <v:path arrowok="t"/>
              </v:shape>
            </v:group>
            <v:group style="position:absolute;left:1728;top:-1842;width:2;height:80" coordorigin="1728,-1842" coordsize="2,80">
              <v:shape style="position:absolute;left:1728;top:-1842;width:2;height:80" coordorigin="1728,-1842" coordsize="0,80" path="m1728,-1762l1728,-1842e" filled="false" stroked="true" strokeweight=".748pt" strokecolor="#939598">
                <v:path arrowok="t"/>
              </v:shape>
            </v:group>
            <v:group style="position:absolute;left:1688;top:-1842;width:2;height:80" coordorigin="1688,-1842" coordsize="2,80">
              <v:shape style="position:absolute;left:1688;top:-1842;width:2;height:80" coordorigin="1688,-1842" coordsize="0,80" path="m1688,-1762l1688,-1842e" filled="false" stroked="true" strokeweight=".748pt" strokecolor="#939598">
                <v:path arrowok="t"/>
              </v:shape>
            </v:group>
            <v:group style="position:absolute;left:1648;top:-1842;width:2;height:80" coordorigin="1648,-1842" coordsize="2,80">
              <v:shape style="position:absolute;left:1648;top:-1842;width:2;height:80" coordorigin="1648,-1842" coordsize="0,80" path="m1648,-1762l1648,-1842e" filled="false" stroked="true" strokeweight=".748pt" strokecolor="#939598">
                <v:path arrowok="t"/>
              </v:shape>
            </v:group>
            <v:group style="position:absolute;left:1608;top:-1842;width:2;height:80" coordorigin="1608,-1842" coordsize="2,80">
              <v:shape style="position:absolute;left:1608;top:-1842;width:2;height:80" coordorigin="1608,-1842" coordsize="0,80" path="m1608,-1762l1608,-1842e" filled="false" stroked="true" strokeweight=".748pt" strokecolor="#939598">
                <v:path arrowok="t"/>
              </v:shape>
            </v:group>
            <v:group style="position:absolute;left:1568;top:-1842;width:2;height:80" coordorigin="1568,-1842" coordsize="2,80">
              <v:shape style="position:absolute;left:1568;top:-1842;width:2;height:80" coordorigin="1568,-1842" coordsize="0,80" path="m1568,-1762l1568,-1842e" filled="false" stroked="true" strokeweight=".748pt" strokecolor="#939598">
                <v:path arrowok="t"/>
              </v:shape>
            </v:group>
            <v:group style="position:absolute;left:1528;top:-1842;width:2;height:80" coordorigin="1528,-1842" coordsize="2,80">
              <v:shape style="position:absolute;left:1528;top:-1842;width:2;height:80" coordorigin="1528,-1842" coordsize="0,80" path="m1528,-1762l1528,-1842e" filled="false" stroked="true" strokeweight=".748pt" strokecolor="#939598">
                <v:path arrowok="t"/>
              </v:shape>
            </v:group>
            <v:group style="position:absolute;left:1488;top:-1842;width:2;height:80" coordorigin="1488,-1842" coordsize="2,80">
              <v:shape style="position:absolute;left:1488;top:-1842;width:2;height:80" coordorigin="1488,-1842" coordsize="0,80" path="m1488,-1762l1488,-1842e" filled="false" stroked="true" strokeweight=".748pt" strokecolor="#939598">
                <v:path arrowok="t"/>
              </v:shape>
            </v:group>
            <v:group style="position:absolute;left:1448;top:-1842;width:2;height:80" coordorigin="1448,-1842" coordsize="2,80">
              <v:shape style="position:absolute;left:1448;top:-1842;width:2;height:80" coordorigin="1448,-1842" coordsize="0,80" path="m1448,-1762l1448,-1842e" filled="false" stroked="true" strokeweight=".748pt" strokecolor="#939598">
                <v:path arrowok="t"/>
              </v:shape>
            </v:group>
            <v:group style="position:absolute;left:1408;top:-1842;width:2;height:80" coordorigin="1408,-1842" coordsize="2,80">
              <v:shape style="position:absolute;left:1408;top:-1842;width:2;height:80" coordorigin="1408,-1842" coordsize="1,80" path="m1408,-1762l1408,-1842e" filled="false" stroked="true" strokeweight=".748pt" strokecolor="#939598">
                <v:path arrowok="t"/>
              </v:shape>
            </v:group>
            <v:group style="position:absolute;left:1368;top:-1842;width:2;height:80" coordorigin="1368,-1842" coordsize="2,80">
              <v:shape style="position:absolute;left:1368;top:-1842;width:2;height:80" coordorigin="1368,-1842" coordsize="0,80" path="m1368,-1762l1368,-1842e" filled="false" stroked="true" strokeweight=".748pt" strokecolor="#939598">
                <v:path arrowok="t"/>
              </v:shape>
            </v:group>
            <v:group style="position:absolute;left:1328;top:-1841;width:2;height:80" coordorigin="1328,-1841" coordsize="2,80">
              <v:shape style="position:absolute;left:1328;top:-1841;width:2;height:80" coordorigin="1328,-1841" coordsize="0,80" path="m1328,-1761l1328,-1841e" filled="false" stroked="true" strokeweight=".748pt" strokecolor="#939598">
                <v:path arrowok="t"/>
              </v:shape>
            </v:group>
            <v:group style="position:absolute;left:1288;top:-1841;width:2;height:80" coordorigin="1288,-1841" coordsize="2,80">
              <v:shape style="position:absolute;left:1288;top:-1841;width:2;height:80" coordorigin="1288,-1841" coordsize="0,80" path="m1288,-1761l1288,-1841e" filled="false" stroked="true" strokeweight=".748pt" strokecolor="#939598">
                <v:path arrowok="t"/>
              </v:shape>
            </v:group>
            <v:group style="position:absolute;left:1248;top:-1841;width:2;height:80" coordorigin="1248,-1841" coordsize="2,80">
              <v:shape style="position:absolute;left:1248;top:-1841;width:2;height:80" coordorigin="1248,-1841" coordsize="0,80" path="m1248,-1761l1248,-1841e" filled="false" stroked="true" strokeweight=".748pt" strokecolor="#939598">
                <v:path arrowok="t"/>
              </v:shape>
            </v:group>
            <v:group style="position:absolute;left:1208;top:-1841;width:2;height:80" coordorigin="1208,-1841" coordsize="2,80">
              <v:shape style="position:absolute;left:1208;top:-1841;width:2;height:80" coordorigin="1208,-1841" coordsize="0,80" path="m1208,-1761l1208,-1841e" filled="false" stroked="true" strokeweight=".748pt" strokecolor="#939598">
                <v:path arrowok="t"/>
              </v:shape>
            </v:group>
            <v:group style="position:absolute;left:1168;top:-1841;width:2;height:80" coordorigin="1168,-1841" coordsize="2,80">
              <v:shape style="position:absolute;left:1168;top:-1841;width:2;height:80" coordorigin="1168,-1841" coordsize="0,80" path="m1168,-1761l1168,-1841e" filled="false" stroked="true" strokeweight=".748pt" strokecolor="#939598">
                <v:path arrowok="t"/>
              </v:shape>
            </v:group>
            <v:group style="position:absolute;left:1128;top:-1841;width:2;height:80" coordorigin="1128,-1841" coordsize="2,80">
              <v:shape style="position:absolute;left:1128;top:-1841;width:2;height:80" coordorigin="1128,-1841" coordsize="0,80" path="m1128,-1761l1128,-1841e" filled="false" stroked="true" strokeweight=".748pt" strokecolor="#939598">
                <v:path arrowok="t"/>
              </v:shape>
            </v:group>
            <v:group style="position:absolute;left:1088;top:-1841;width:2;height:80" coordorigin="1088,-1841" coordsize="2,80">
              <v:shape style="position:absolute;left:1088;top:-1841;width:2;height:80" coordorigin="1088,-1841" coordsize="1,80" path="m1088,-1761l1088,-1841e" filled="false" stroked="true" strokeweight=".748pt" strokecolor="#939598">
                <v:path arrowok="t"/>
              </v:shape>
            </v:group>
            <v:group style="position:absolute;left:1048;top:-1841;width:2;height:80" coordorigin="1048,-1841" coordsize="2,80">
              <v:shape style="position:absolute;left:1048;top:-1841;width:2;height:80" coordorigin="1048,-1841" coordsize="0,80" path="m1048,-1761l1048,-1841e" filled="false" stroked="true" strokeweight=".748pt" strokecolor="#939598">
                <v:path arrowok="t"/>
              </v:shape>
            </v:group>
            <v:group style="position:absolute;left:1008;top:-1841;width:2;height:80" coordorigin="1008,-1841" coordsize="2,80">
              <v:shape style="position:absolute;left:1008;top:-1841;width:2;height:80" coordorigin="1008,-1841" coordsize="0,80" path="m1008,-1761l1008,-1841e" filled="false" stroked="true" strokeweight=".748pt" strokecolor="#939598">
                <v:path arrowok="t"/>
              </v:shape>
            </v:group>
            <v:group style="position:absolute;left:968;top:-1841;width:2;height:80" coordorigin="968,-1841" coordsize="2,80">
              <v:shape style="position:absolute;left:968;top:-1841;width:2;height:80" coordorigin="968,-1841" coordsize="0,80" path="m968,-1761l968,-1841e" filled="false" stroked="true" strokeweight=".748pt" strokecolor="#939598">
                <v:path arrowok="t"/>
              </v:shape>
            </v:group>
            <v:group style="position:absolute;left:928;top:-1841;width:2;height:80" coordorigin="928,-1841" coordsize="2,80">
              <v:shape style="position:absolute;left:928;top:-1841;width:2;height:80" coordorigin="928,-1841" coordsize="0,80" path="m928,-1761l928,-1841e" filled="false" stroked="true" strokeweight=".748pt" strokecolor="#939598">
                <v:path arrowok="t"/>
              </v:shape>
            </v:group>
            <v:group style="position:absolute;left:888;top:-1841;width:2;height:80" coordorigin="888,-1841" coordsize="2,80">
              <v:shape style="position:absolute;left:888;top:-1841;width:2;height:80" coordorigin="888,-1841" coordsize="0,80" path="m888,-1761l888,-1841e" filled="false" stroked="true" strokeweight=".748pt" strokecolor="#939598">
                <v:path arrowok="t"/>
              </v:shape>
            </v:group>
            <v:group style="position:absolute;left:848;top:-1841;width:2;height:80" coordorigin="848,-1841" coordsize="2,80">
              <v:shape style="position:absolute;left:848;top:-1841;width:2;height:80" coordorigin="848,-1841" coordsize="0,80" path="m848,-1761l848,-1841e" filled="false" stroked="true" strokeweight=".748pt" strokecolor="#939598">
                <v:path arrowok="t"/>
              </v:shape>
            </v:group>
            <v:group style="position:absolute;left:808;top:-1841;width:2;height:80" coordorigin="808,-1841" coordsize="2,80">
              <v:shape style="position:absolute;left:808;top:-1841;width:2;height:80" coordorigin="808,-1841" coordsize="0,80" path="m808,-1761l808,-1841e" filled="false" stroked="true" strokeweight=".748pt" strokecolor="#939598">
                <v:path arrowok="t"/>
              </v:shape>
            </v:group>
            <v:group style="position:absolute;left:768;top:-1841;width:2;height:80" coordorigin="768,-1841" coordsize="2,80">
              <v:shape style="position:absolute;left:768;top:-1841;width:2;height:80" coordorigin="768,-1841" coordsize="0,80" path="m768,-1761l768,-1841e" filled="false" stroked="true" strokeweight=".748pt" strokecolor="#939598">
                <v:path arrowok="t"/>
              </v:shape>
            </v:group>
            <v:group style="position:absolute;left:728;top:-1841;width:2;height:80" coordorigin="728,-1841" coordsize="2,80">
              <v:shape style="position:absolute;left:728;top:-1841;width:2;height:80" coordorigin="728,-1841" coordsize="1,80" path="m728,-1761l728,-1841e" filled="false" stroked="true" strokeweight=".748pt" strokecolor="#939598">
                <v:path arrowok="t"/>
              </v:shape>
            </v:group>
            <v:group style="position:absolute;left:688;top:-1841;width:2;height:80" coordorigin="688,-1841" coordsize="2,80">
              <v:shape style="position:absolute;left:688;top:-1841;width:2;height:80" coordorigin="688,-1841" coordsize="0,80" path="m688,-1761l688,-1841e" filled="false" stroked="true" strokeweight=".748pt" strokecolor="#939598">
                <v:path arrowok="t"/>
              </v:shape>
            </v:group>
            <v:group style="position:absolute;left:648;top:-1841;width:2;height:80" coordorigin="648,-1841" coordsize="2,80">
              <v:shape style="position:absolute;left:648;top:-1841;width:2;height:80" coordorigin="648,-1841" coordsize="0,80" path="m648,-1761l648,-1841e" filled="false" stroked="true" strokeweight=".748pt" strokecolor="#939598">
                <v:path arrowok="t"/>
              </v:shape>
            </v:group>
            <v:group style="position:absolute;left:608;top:-1841;width:2;height:80" coordorigin="608,-1841" coordsize="2,80">
              <v:shape style="position:absolute;left:608;top:-1841;width:2;height:80" coordorigin="608,-1841" coordsize="0,80" path="m608,-1761l608,-1841e" filled="false" stroked="true" strokeweight=".748pt" strokecolor="#939598">
                <v:path arrowok="t"/>
              </v:shape>
            </v:group>
            <v:group style="position:absolute;left:568;top:-1841;width:2;height:80" coordorigin="568,-1841" coordsize="2,80">
              <v:shape style="position:absolute;left:568;top:-1841;width:2;height:80" coordorigin="568,-1841" coordsize="0,80" path="m568,-1761l568,-1841e" filled="false" stroked="true" strokeweight=".748pt" strokecolor="#939598">
                <v:path arrowok="t"/>
              </v:shape>
            </v:group>
            <v:group style="position:absolute;left:528;top:-1841;width:2;height:80" coordorigin="528,-1841" coordsize="2,80">
              <v:shape style="position:absolute;left:528;top:-1841;width:2;height:80" coordorigin="528,-1841" coordsize="0,80" path="m528,-1761l528,-1841e" filled="false" stroked="true" strokeweight=".748pt" strokecolor="#939598">
                <v:path arrowok="t"/>
              </v:shape>
            </v:group>
            <v:group style="position:absolute;left:488;top:-1841;width:2;height:80" coordorigin="488,-1841" coordsize="2,80">
              <v:shape style="position:absolute;left:488;top:-1841;width:2;height:80" coordorigin="488,-1841" coordsize="0,80" path="m488,-1761l488,-1841e" filled="false" stroked="true" strokeweight=".748pt" strokecolor="#939598">
                <v:path arrowok="t"/>
              </v:shape>
            </v:group>
            <v:group style="position:absolute;left:448;top:-1841;width:2;height:80" coordorigin="448,-1841" coordsize="2,80">
              <v:shape style="position:absolute;left:448;top:-1841;width:2;height:80" coordorigin="448,-1841" coordsize="0,80" path="m448,-1761l448,-1841e" filled="false" stroked="true" strokeweight=".748pt" strokecolor="#939598">
                <v:path arrowok="t"/>
              </v:shape>
            </v:group>
            <v:group style="position:absolute;left:408;top:-1841;width:2;height:80" coordorigin="408,-1841" coordsize="2,80">
              <v:shape style="position:absolute;left:408;top:-1841;width:2;height:80" coordorigin="408,-1841" coordsize="0,80" path="m408,-1761l408,-1841e" filled="false" stroked="true" strokeweight=".748pt" strokecolor="#939598">
                <v:path arrowok="t"/>
              </v:shape>
            </v:group>
            <v:group style="position:absolute;left:368;top:-1841;width:2;height:80" coordorigin="368,-1841" coordsize="2,80">
              <v:shape style="position:absolute;left:368;top:-1841;width:2;height:80" coordorigin="368,-1841" coordsize="1,80" path="m368,-1761l368,-1841e" filled="false" stroked="true" strokeweight=".748pt" strokecolor="#939598">
                <v:path arrowok="t"/>
              </v:shape>
            </v:group>
            <v:group style="position:absolute;left:328;top:-1841;width:2;height:80" coordorigin="328,-1841" coordsize="2,80">
              <v:shape style="position:absolute;left:328;top:-1841;width:2;height:80" coordorigin="328,-1841" coordsize="0,80" path="m328,-1761l328,-1841e" filled="false" stroked="true" strokeweight=".748pt" strokecolor="#939598">
                <v:path arrowok="t"/>
              </v:shape>
            </v:group>
            <v:group style="position:absolute;left:288;top:-1841;width:2;height:80" coordorigin="288,-1841" coordsize="2,80">
              <v:shape style="position:absolute;left:288;top:-1841;width:2;height:80" coordorigin="288,-1841" coordsize="0,80" path="m288,-1761l288,-1841e" filled="false" stroked="true" strokeweight=".748pt" strokecolor="#939598">
                <v:path arrowok="t"/>
              </v:shape>
            </v:group>
            <v:group style="position:absolute;left:248;top:-1841;width:2;height:80" coordorigin="248,-1841" coordsize="2,80">
              <v:shape style="position:absolute;left:248;top:-1841;width:2;height:80" coordorigin="248,-1841" coordsize="0,80" path="m248,-1761l248,-1841e" filled="false" stroked="true" strokeweight=".748pt" strokecolor="#939598">
                <v:path arrowok="t"/>
              </v:shape>
            </v:group>
            <v:group style="position:absolute;left:208;top:-1841;width:2;height:80" coordorigin="208,-1841" coordsize="2,80">
              <v:shape style="position:absolute;left:208;top:-1841;width:2;height:80" coordorigin="208,-1841" coordsize="0,80" path="m208,-1761l208,-1841e" filled="false" stroked="true" strokeweight=".748pt" strokecolor="#939598">
                <v:path arrowok="t"/>
              </v:shape>
            </v:group>
            <v:group style="position:absolute;left:168;top:-1841;width:2;height:80" coordorigin="168,-1841" coordsize="2,80">
              <v:shape style="position:absolute;left:168;top:-1841;width:2;height:80" coordorigin="168,-1841" coordsize="0,80" path="m168,-1761l168,-1841e" filled="false" stroked="true" strokeweight=".748pt" strokecolor="#939598">
                <v:path arrowok="t"/>
              </v:shape>
            </v:group>
            <v:group style="position:absolute;left:128;top:-1841;width:2;height:80" coordorigin="128,-1841" coordsize="2,80">
              <v:shape style="position:absolute;left:128;top:-1841;width:2;height:80" coordorigin="128,-1841" coordsize="0,80" path="m128,-1761l128,-1841e" filled="false" stroked="true" strokeweight=".748pt" strokecolor="#939598">
                <v:path arrowok="t"/>
              </v:shape>
            </v:group>
            <v:group style="position:absolute;left:88;top:-1841;width:2;height:80" coordorigin="88,-1841" coordsize="2,80">
              <v:shape style="position:absolute;left:88;top:-1841;width:2;height:80" coordorigin="88,-1841" coordsize="0,80" path="m88,-1761l88,-1841e" filled="false" stroked="true" strokeweight=".748pt" strokecolor="#939598">
                <v:path arrowok="t"/>
              </v:shape>
            </v:group>
            <v:group style="position:absolute;left:47;top:-1841;width:2;height:80" coordorigin="47,-1841" coordsize="2,80">
              <v:shape style="position:absolute;left:47;top:-1841;width:2;height:80" coordorigin="47,-1841" coordsize="0,80" path="m48,-1761l47,-1841e" filled="false" stroked="true" strokeweight=".748pt" strokecolor="#939598">
                <v:path arrowok="t"/>
              </v:shape>
            </v:group>
            <v:group style="position:absolute;left:7;top:-1841;width:2;height:80" coordorigin="7,-1841" coordsize="2,80">
              <v:shape style="position:absolute;left:7;top:-1841;width:2;height:80" coordorigin="7,-1841" coordsize="0,80" path="m7,-1761l7,-1841e" filled="false" stroked="true" strokeweight=".748pt" strokecolor="#939598">
                <v:path arrowok="t"/>
              </v:shape>
            </v:group>
            <w10:wrap type="none"/>
          </v:group>
        </w:pict>
      </w:r>
      <w:r>
        <w:rPr>
          <w:spacing w:val="13"/>
          <w:w w:val="85"/>
        </w:rPr>
        <w:t>GOAL</w:t>
      </w:r>
      <w:r>
        <w:rPr>
          <w:spacing w:val="-35"/>
          <w:w w:val="85"/>
        </w:rPr>
        <w:t> </w:t>
      </w:r>
      <w:r>
        <w:rPr>
          <w:spacing w:val="8"/>
          <w:w w:val="85"/>
        </w:rPr>
        <w:t>7:</w:t>
        <w:tab/>
      </w:r>
      <w:r>
        <w:rPr>
          <w:spacing w:val="7"/>
          <w:w w:val="90"/>
        </w:rPr>
        <w:t>To</w:t>
      </w:r>
      <w:r>
        <w:rPr>
          <w:spacing w:val="-36"/>
          <w:w w:val="90"/>
        </w:rPr>
        <w:t> </w:t>
      </w:r>
      <w:r>
        <w:rPr>
          <w:spacing w:val="13"/>
          <w:w w:val="90"/>
        </w:rPr>
        <w:t>have</w:t>
      </w:r>
      <w:r>
        <w:rPr>
          <w:spacing w:val="-36"/>
          <w:w w:val="90"/>
        </w:rPr>
        <w:t> </w:t>
      </w:r>
      <w:r>
        <w:rPr>
          <w:w w:val="90"/>
        </w:rPr>
        <w:t>a</w:t>
      </w:r>
      <w:r>
        <w:rPr>
          <w:spacing w:val="-36"/>
          <w:w w:val="90"/>
        </w:rPr>
        <w:t> </w:t>
      </w:r>
      <w:r>
        <w:rPr>
          <w:spacing w:val="13"/>
          <w:w w:val="90"/>
        </w:rPr>
        <w:t>strong</w:t>
      </w:r>
      <w:r>
        <w:rPr>
          <w:spacing w:val="-36"/>
          <w:w w:val="90"/>
        </w:rPr>
        <w:t> </w:t>
      </w:r>
      <w:r>
        <w:rPr>
          <w:spacing w:val="14"/>
          <w:w w:val="90"/>
        </w:rPr>
        <w:t>focus</w:t>
      </w:r>
      <w:r>
        <w:rPr>
          <w:spacing w:val="-36"/>
          <w:w w:val="90"/>
        </w:rPr>
        <w:t> </w:t>
      </w:r>
      <w:r>
        <w:rPr>
          <w:spacing w:val="9"/>
          <w:w w:val="90"/>
        </w:rPr>
        <w:t>on</w:t>
      </w:r>
      <w:r>
        <w:rPr>
          <w:spacing w:val="-36"/>
          <w:w w:val="90"/>
        </w:rPr>
        <w:t> </w:t>
      </w:r>
      <w:r>
        <w:rPr>
          <w:spacing w:val="17"/>
          <w:w w:val="90"/>
        </w:rPr>
        <w:t>learning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64" w:lineRule="exact" w:before="60"/>
        <w:ind w:right="6377"/>
        <w:jc w:val="left"/>
      </w:pPr>
      <w:r>
        <w:rPr/>
        <w:pict>
          <v:group style="position:absolute;margin-left:306.523987pt;margin-top:-1.307599pt;width:263.9pt;height:297.75pt;mso-position-horizontal-relative:page;mso-position-vertical-relative:paragraph;z-index:4528" coordorigin="6130,-26" coordsize="5278,5955">
            <v:group style="position:absolute;left:6130;top:-26;width:5278;height:5955" coordorigin="6130,-26" coordsize="5278,5955">
              <v:shape style="position:absolute;left:6130;top:-26;width:5278;height:5955" coordorigin="6130,-26" coordsize="5278,5955" path="m6130,-26l11408,-26,11408,5928,6130,5928,6130,-26xe" filled="true" fillcolor="#000000" stroked="false">
                <v:path arrowok="t"/>
                <v:fill type="solid"/>
              </v:shape>
            </v:group>
            <v:group style="position:absolute;left:6182;top:22;width:4895;height:5575" coordorigin="6182,22" coordsize="4895,5575">
              <v:shape style="position:absolute;left:6182;top:22;width:4895;height:5575" coordorigin="6182,22" coordsize="4895,5575" path="m6182,5596l11076,5596,11076,22,6182,22,6182,5596xe" filled="true" fillcolor="#f4e5d8" stroked="false">
                <v:path arrowok="t"/>
                <v:fill type="solid"/>
              </v:shape>
              <v:shape style="position:absolute;left:6156;top:-2;width:4921;height:5599" type="#_x0000_t202" filled="false" stroked="false">
                <v:textbox inset="0,0,0,0">
                  <w:txbxContent>
                    <w:p>
                      <w:pPr>
                        <w:spacing w:before="64"/>
                        <w:ind w:left="131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pacing w:val="-1"/>
                          <w:w w:val="100"/>
                          <w:sz w:val="22"/>
                        </w:rPr>
                        <w:t>Thi</w:t>
                      </w:r>
                      <w:r>
                        <w:rPr>
                          <w:rFonts w:ascii="Calibri"/>
                          <w:w w:val="100"/>
                          <w:sz w:val="22"/>
                        </w:rPr>
                        <w:t>s</w:t>
                      </w:r>
                      <w:r>
                        <w:rPr>
                          <w:rFonts w:ascii="Calibri"/>
                          <w:sz w:val="22"/>
                        </w:rPr>
                        <w:t> means</w:t>
                      </w:r>
                      <w:r>
                        <w:rPr>
                          <w:rFonts w:ascii="Calibri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w w:val="100"/>
                          <w:sz w:val="22"/>
                        </w:rPr>
                        <w:t>th</w:t>
                      </w:r>
                      <w:r>
                        <w:rPr>
                          <w:rFonts w:ascii="Calibri"/>
                          <w:spacing w:val="-2"/>
                          <w:w w:val="100"/>
                          <w:sz w:val="22"/>
                        </w:rPr>
                        <w:t>a</w:t>
                      </w:r>
                      <w:r>
                        <w:rPr>
                          <w:rFonts w:ascii="Calibri"/>
                          <w:w w:val="99"/>
                          <w:sz w:val="22"/>
                        </w:rPr>
                        <w:t>t: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  <w:p>
                      <w:pPr>
                        <w:spacing w:line="264" w:lineRule="exact" w:before="107"/>
                        <w:ind w:left="584" w:right="294" w:hanging="341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w w:val="105"/>
                          <w:sz w:val="22"/>
                        </w:rPr>
                        <w:t>ø</w:t>
                      </w:r>
                      <w:r>
                        <w:rPr>
                          <w:rFonts w:ascii="Arial" w:hAnsi="Arial"/>
                          <w:sz w:val="22"/>
                        </w:rPr>
                        <w:t>  </w:t>
                      </w:r>
                      <w:r>
                        <w:rPr>
                          <w:rFonts w:ascii="Arial" w:hAnsi="Arial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9"/>
                          <w:sz w:val="22"/>
                        </w:rPr>
                        <w:t>W</w:t>
                      </w:r>
                      <w:r>
                        <w:rPr>
                          <w:rFonts w:ascii="Calibri" w:hAnsi="Calibri"/>
                          <w:sz w:val="22"/>
                        </w:rPr>
                        <w:t>e, as Gunai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k</w:t>
                      </w:r>
                      <w:r>
                        <w:rPr>
                          <w:rFonts w:ascii="Calibri" w:hAnsi="Calibri"/>
                          <w:sz w:val="22"/>
                        </w:rPr>
                        <w:t>urnai, a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e 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acti</w:t>
                      </w:r>
                      <w:r>
                        <w:rPr>
                          <w:rFonts w:ascii="Calibri" w:hAnsi="Calibri"/>
                          <w:spacing w:val="-3"/>
                          <w:w w:val="99"/>
                          <w:sz w:val="22"/>
                        </w:rPr>
                        <w:t>v</w:t>
                      </w:r>
                      <w:r>
                        <w:rPr>
                          <w:rFonts w:ascii="Calibri" w:hAnsi="Calibri"/>
                          <w:sz w:val="22"/>
                        </w:rPr>
                        <w:t>ely sharing our</w:t>
                      </w:r>
                      <w:r>
                        <w:rPr>
                          <w:rFonts w:ascii="Calibri" w:hAnsi="Calibri"/>
                          <w:sz w:val="22"/>
                        </w:rPr>
                        <w:t> cultu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e and kn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o</w:t>
                      </w:r>
                      <w:r>
                        <w:rPr>
                          <w:rFonts w:ascii="Calibri" w:hAnsi="Calibri"/>
                          <w:sz w:val="22"/>
                        </w:rPr>
                        <w:t>wled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g</w:t>
                      </w:r>
                      <w:r>
                        <w:rPr>
                          <w:rFonts w:ascii="Calibri" w:hAnsi="Calibri"/>
                          <w:sz w:val="22"/>
                        </w:rPr>
                        <w:t>e with our mob and the</w:t>
                      </w:r>
                      <w:r>
                        <w:rPr>
                          <w:rFonts w:ascii="Calibri" w:hAnsi="Calibri"/>
                          <w:sz w:val="22"/>
                        </w:rPr>
                        <w:t> wider 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c</w:t>
                      </w:r>
                      <w:r>
                        <w:rPr>
                          <w:rFonts w:ascii="Calibri" w:hAnsi="Calibri"/>
                          <w:sz w:val="22"/>
                        </w:rPr>
                        <w:t>ommunity</w:t>
                      </w:r>
                    </w:p>
                    <w:p>
                      <w:pPr>
                        <w:spacing w:line="264" w:lineRule="exact" w:before="113"/>
                        <w:ind w:left="584" w:right="195" w:hanging="341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w w:val="105"/>
                          <w:sz w:val="22"/>
                        </w:rPr>
                        <w:t>ø</w:t>
                      </w:r>
                      <w:r>
                        <w:rPr>
                          <w:rFonts w:ascii="Arial" w:hAnsi="Arial"/>
                          <w:sz w:val="22"/>
                        </w:rPr>
                        <w:t>  </w:t>
                      </w:r>
                      <w:r>
                        <w:rPr>
                          <w:rFonts w:ascii="Arial" w:hAnsi="Arial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w w:val="100"/>
                          <w:sz w:val="22"/>
                        </w:rPr>
                        <w:t>Th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b</w:t>
                      </w:r>
                      <w:r>
                        <w:rPr>
                          <w:rFonts w:ascii="Calibri" w:hAns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oade</w:t>
                      </w:r>
                      <w:r>
                        <w:rPr>
                          <w:rFonts w:ascii="Calibri" w:hAnsi="Calibri"/>
                          <w:sz w:val="22"/>
                        </w:rPr>
                        <w:t>r </w:t>
                      </w:r>
                      <w:r>
                        <w:rPr>
                          <w:rFonts w:ascii="Calibri" w:hAnsi="Calibri"/>
                          <w:spacing w:val="-2"/>
                          <w:w w:val="99"/>
                          <w:sz w:val="22"/>
                        </w:rPr>
                        <w:t>c</w:t>
                      </w:r>
                      <w:r>
                        <w:rPr>
                          <w:rFonts w:ascii="Calibri" w:hAnsi="Calibri"/>
                          <w:spacing w:val="-1"/>
                          <w:w w:val="100"/>
                          <w:sz w:val="22"/>
                        </w:rPr>
                        <w:t>ommunit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y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w w:val="100"/>
                          <w:sz w:val="22"/>
                        </w:rPr>
                        <w:t>unde</w:t>
                      </w:r>
                      <w:r>
                        <w:rPr>
                          <w:rFonts w:ascii="Calibri" w:hAnsi="Calibri"/>
                          <w:spacing w:val="-4"/>
                          <w:w w:val="100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pacing w:val="-3"/>
                          <w:w w:val="100"/>
                          <w:sz w:val="22"/>
                        </w:rPr>
                        <w:t>s</w:t>
                      </w:r>
                      <w:r>
                        <w:rPr>
                          <w:rFonts w:ascii="Calibri" w:hAnsi="Calibri"/>
                          <w:spacing w:val="-3"/>
                          <w:w w:val="99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ands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and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espects our cultu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e and journ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spacing w:val="-16"/>
                          <w:sz w:val="22"/>
                        </w:rPr>
                        <w:t>y</w:t>
                      </w:r>
                      <w:r>
                        <w:rPr>
                          <w:rFonts w:ascii="Calibri" w:hAnsi="Calibri"/>
                          <w:sz w:val="22"/>
                        </w:rPr>
                        <w:t>, and partne</w:t>
                      </w:r>
                      <w:r>
                        <w:rPr>
                          <w:rFonts w:ascii="Calibri" w:hAns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s</w:t>
                      </w:r>
                      <w:r>
                        <w:rPr>
                          <w:rFonts w:ascii="Calibri" w:hAnsi="Calibri"/>
                          <w:sz w:val="22"/>
                        </w:rPr>
                        <w:t> with us 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  <w:t>o 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c</w:t>
                      </w:r>
                      <w:r>
                        <w:rPr>
                          <w:rFonts w:ascii="Calibri" w:hAnsi="Calibri"/>
                          <w:sz w:val="22"/>
                        </w:rPr>
                        <w:t>a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e 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f</w:t>
                      </w:r>
                      <w:r>
                        <w:rPr>
                          <w:rFonts w:ascii="Calibri" w:hAnsi="Calibri"/>
                          <w:sz w:val="22"/>
                        </w:rPr>
                        <w:t>or Cou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n</w:t>
                      </w:r>
                      <w:r>
                        <w:rPr>
                          <w:rFonts w:ascii="Calibri" w:hAnsi="Calibri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pacing w:val="1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y</w:t>
                      </w:r>
                    </w:p>
                    <w:p>
                      <w:pPr>
                        <w:spacing w:line="264" w:lineRule="exact" w:before="113"/>
                        <w:ind w:left="584" w:right="214" w:hanging="341"/>
                        <w:jc w:val="both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w w:val="105"/>
                          <w:sz w:val="22"/>
                        </w:rPr>
                        <w:t>ø</w:t>
                      </w:r>
                      <w:r>
                        <w:rPr>
                          <w:rFonts w:ascii="Arial" w:hAnsi="Arial"/>
                          <w:sz w:val="22"/>
                        </w:rPr>
                        <w:t>  </w:t>
                      </w:r>
                      <w:r>
                        <w:rPr>
                          <w:rFonts w:ascii="Arial" w:hAnsi="Arial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z w:val="22"/>
                        </w:rPr>
                        <w:t>Our people a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e building the p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o</w:t>
                      </w:r>
                      <w:r>
                        <w:rPr>
                          <w:rFonts w:ascii="Calibri" w:hAnsi="Calibri"/>
                          <w:spacing w:val="-6"/>
                          <w:sz w:val="22"/>
                        </w:rPr>
                        <w:t>f</w:t>
                      </w:r>
                      <w:r>
                        <w:rPr>
                          <w:rFonts w:ascii="Calibri" w:hAnsi="Calibri"/>
                          <w:sz w:val="22"/>
                        </w:rPr>
                        <w:t>essional skills</w:t>
                      </w:r>
                      <w:r>
                        <w:rPr>
                          <w:rFonts w:ascii="Calibri" w:hAnsi="Calibri"/>
                          <w:sz w:val="22"/>
                        </w:rPr>
                        <w:t> and 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qualifi</w:t>
                      </w:r>
                      <w:r>
                        <w:rPr>
                          <w:rFonts w:ascii="Calibri" w:hAnsi="Calibri"/>
                          <w:spacing w:val="-2"/>
                          <w:w w:val="99"/>
                          <w:sz w:val="22"/>
                        </w:rPr>
                        <w:t>c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a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tions</w:t>
                      </w:r>
                      <w:r>
                        <w:rPr>
                          <w:rFonts w:ascii="Calibri" w:hAnsi="Calibri"/>
                          <w:sz w:val="22"/>
                        </w:rPr>
                        <w:t> needed 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  <w:t>o 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w</w:t>
                      </w:r>
                      <w:r>
                        <w:rPr>
                          <w:rFonts w:ascii="Calibri" w:hAnsi="Calibri"/>
                          <w:sz w:val="22"/>
                        </w:rPr>
                        <w:t>ork on Cou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n</w:t>
                      </w:r>
                      <w:r>
                        <w:rPr>
                          <w:rFonts w:ascii="Calibri" w:hAnsi="Calibri"/>
                          <w:sz w:val="22"/>
                        </w:rPr>
                        <w:t>tr</w:t>
                      </w:r>
                      <w:r>
                        <w:rPr>
                          <w:rFonts w:ascii="Calibri" w:hAnsi="Calibri"/>
                          <w:spacing w:val="-16"/>
                          <w:sz w:val="22"/>
                        </w:rPr>
                        <w:t>y</w:t>
                      </w:r>
                      <w:r>
                        <w:rPr>
                          <w:rFonts w:ascii="Calibri" w:hAnsi="Calibri"/>
                          <w:sz w:val="22"/>
                        </w:rPr>
                        <w:t>,</w:t>
                      </w:r>
                      <w:r>
                        <w:rPr>
                          <w:rFonts w:ascii="Calibri" w:hAnsi="Calibri"/>
                          <w:sz w:val="22"/>
                        </w:rPr>
                        <w:t> and 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  <w:t>a</w:t>
                      </w:r>
                      <w:r>
                        <w:rPr>
                          <w:rFonts w:ascii="Calibri" w:hAnsi="Calibri"/>
                          <w:spacing w:val="-8"/>
                          <w:sz w:val="22"/>
                        </w:rPr>
                        <w:t>k</w:t>
                      </w:r>
                      <w:r>
                        <w:rPr>
                          <w:rFonts w:ascii="Calibri" w:hAnsi="Calibri"/>
                          <w:sz w:val="22"/>
                        </w:rPr>
                        <w:t>e up empl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o</w:t>
                      </w:r>
                      <w:r>
                        <w:rPr>
                          <w:rFonts w:ascii="Calibri" w:hAnsi="Calibri"/>
                          <w:sz w:val="22"/>
                        </w:rPr>
                        <w:t>yme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n</w:t>
                      </w:r>
                      <w:r>
                        <w:rPr>
                          <w:rFonts w:ascii="Calibri" w:hAnsi="Calibri"/>
                          <w:sz w:val="22"/>
                        </w:rPr>
                        <w:t>t 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opportunities</w:t>
                      </w:r>
                      <w:r>
                        <w:rPr>
                          <w:rFonts w:ascii="Calibri" w:hAnsi="Calibri"/>
                          <w:sz w:val="22"/>
                        </w:rPr>
                      </w:r>
                    </w:p>
                    <w:p>
                      <w:pPr>
                        <w:spacing w:line="264" w:lineRule="exact" w:before="113"/>
                        <w:ind w:left="584" w:right="919" w:hanging="341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w w:val="105"/>
                          <w:sz w:val="22"/>
                        </w:rPr>
                        <w:t>ø</w:t>
                      </w:r>
                      <w:r>
                        <w:rPr>
                          <w:rFonts w:ascii="Arial" w:hAnsi="Arial"/>
                          <w:sz w:val="22"/>
                        </w:rPr>
                        <w:t>  </w:t>
                      </w:r>
                      <w:r>
                        <w:rPr>
                          <w:rFonts w:ascii="Arial" w:hAnsi="Arial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z w:val="22"/>
                        </w:rPr>
                        <w:t>Gunai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k</w:t>
                      </w:r>
                      <w:r>
                        <w:rPr>
                          <w:rFonts w:ascii="Calibri" w:hAnsi="Calibri"/>
                          <w:sz w:val="22"/>
                        </w:rPr>
                        <w:t>urnai leade</w:t>
                      </w:r>
                      <w:r>
                        <w:rPr>
                          <w:rFonts w:ascii="Calibri" w:hAns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s a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e ide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n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tified</w:t>
                      </w:r>
                      <w:r>
                        <w:rPr>
                          <w:rFonts w:ascii="Calibri" w:hAnsi="Calibri"/>
                          <w:sz w:val="22"/>
                        </w:rPr>
                        <w:t> and</w:t>
                      </w:r>
                      <w:r>
                        <w:rPr>
                          <w:rFonts w:ascii="Calibri" w:hAnsi="Calibri"/>
                          <w:sz w:val="22"/>
                        </w:rPr>
                        <w:t> suppor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  <w:t>ed 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  <w:t>o 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each their po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n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tial</w:t>
                      </w:r>
                      <w:r>
                        <w:rPr>
                          <w:rFonts w:ascii="Calibri" w:hAnsi="Calibri"/>
                          <w:sz w:val="22"/>
                        </w:rPr>
                      </w:r>
                    </w:p>
                    <w:p>
                      <w:pPr>
                        <w:spacing w:line="264" w:lineRule="exact" w:before="113"/>
                        <w:ind w:left="584" w:right="370" w:hanging="341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w w:val="105"/>
                          <w:sz w:val="22"/>
                        </w:rPr>
                        <w:t>ø</w:t>
                      </w:r>
                      <w:r>
                        <w:rPr>
                          <w:rFonts w:ascii="Arial" w:hAnsi="Arial"/>
                          <w:sz w:val="22"/>
                        </w:rPr>
                        <w:t>  </w:t>
                      </w:r>
                      <w:r>
                        <w:rPr>
                          <w:rFonts w:ascii="Arial" w:hAnsi="Arial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z w:val="22"/>
                        </w:rPr>
                        <w:t>Our ancie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n</w:t>
                      </w:r>
                      <w:r>
                        <w:rPr>
                          <w:rFonts w:ascii="Calibri" w:hAnsi="Calibri"/>
                          <w:sz w:val="22"/>
                        </w:rPr>
                        <w:t>t pa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s</w:t>
                      </w:r>
                      <w:r>
                        <w:rPr>
                          <w:rFonts w:ascii="Calibri" w:hAnsi="Calibri"/>
                          <w:sz w:val="22"/>
                        </w:rPr>
                        <w:t>t and cultu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e is embedded in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z w:val="22"/>
                        </w:rPr>
                        <w:t>the </w:t>
                      </w:r>
                      <w:r>
                        <w:rPr>
                          <w:rFonts w:ascii="Calibri" w:hAnsi="Calibri"/>
                          <w:spacing w:val="-1"/>
                          <w:w w:val="100"/>
                          <w:sz w:val="22"/>
                        </w:rPr>
                        <w:t>schoo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l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curriculum</w:t>
                      </w:r>
                    </w:p>
                    <w:p>
                      <w:pPr>
                        <w:spacing w:line="264" w:lineRule="exact" w:before="113"/>
                        <w:ind w:left="584" w:right="237" w:hanging="341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w w:val="105"/>
                          <w:sz w:val="22"/>
                        </w:rPr>
                        <w:t>ø</w:t>
                      </w:r>
                      <w:r>
                        <w:rPr>
                          <w:rFonts w:ascii="Arial" w:hAnsi="Arial"/>
                          <w:sz w:val="22"/>
                        </w:rPr>
                        <w:t>  </w:t>
                      </w:r>
                      <w:r>
                        <w:rPr>
                          <w:rFonts w:ascii="Arial" w:hAnsi="Arial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z w:val="22"/>
                        </w:rPr>
                        <w:t>GLa</w:t>
                      </w:r>
                      <w:r>
                        <w:rPr>
                          <w:rFonts w:ascii="Calibri" w:hAnsi="Calibri"/>
                          <w:spacing w:val="-10"/>
                          <w:sz w:val="22"/>
                        </w:rPr>
                        <w:t>W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A</w:t>
                      </w:r>
                      <w:r>
                        <w:rPr>
                          <w:rFonts w:ascii="Calibri" w:hAnsi="Calibri"/>
                          <w:sz w:val="22"/>
                        </w:rPr>
                        <w:t>C 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c</w:t>
                      </w:r>
                      <w:r>
                        <w:rPr>
                          <w:rFonts w:ascii="Calibri" w:hAnsi="Calibri"/>
                          <w:sz w:val="22"/>
                        </w:rPr>
                        <w:t>ollects, 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o</w:t>
                      </w:r>
                      <w:r>
                        <w:rPr>
                          <w:rFonts w:ascii="Calibri" w:hAnsi="Calibri"/>
                          <w:sz w:val="22"/>
                        </w:rPr>
                        <w:t>wns and mana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g</w:t>
                      </w:r>
                      <w:r>
                        <w:rPr>
                          <w:rFonts w:ascii="Calibri" w:hAnsi="Calibri"/>
                          <w:sz w:val="22"/>
                        </w:rPr>
                        <w:t>es our 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o</w:t>
                      </w:r>
                      <w:r>
                        <w:rPr>
                          <w:rFonts w:ascii="Calibri" w:hAnsi="Calibri"/>
                          <w:sz w:val="22"/>
                        </w:rPr>
                        <w:t>wn</w:t>
                      </w:r>
                      <w:r>
                        <w:rPr>
                          <w:rFonts w:ascii="Calibri" w:hAnsi="Calibri"/>
                          <w:sz w:val="22"/>
                        </w:rPr>
                        <w:t> cultu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al kn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o</w:t>
                      </w:r>
                      <w:r>
                        <w:rPr>
                          <w:rFonts w:ascii="Calibri" w:hAnsi="Calibri"/>
                          <w:sz w:val="22"/>
                        </w:rPr>
                        <w:t>wled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g</w:t>
                      </w:r>
                      <w:r>
                        <w:rPr>
                          <w:rFonts w:ascii="Calibri" w:hAnsi="Calibri"/>
                          <w:sz w:val="22"/>
                        </w:rPr>
                        <w:t>e and i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n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f</w:t>
                      </w:r>
                      <w:r>
                        <w:rPr>
                          <w:rFonts w:ascii="Calibri" w:hAnsi="Calibri"/>
                          <w:sz w:val="22"/>
                        </w:rPr>
                        <w:t>orm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a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tion,</w:t>
                      </w:r>
                      <w:r>
                        <w:rPr>
                          <w:rFonts w:ascii="Calibri" w:hAnsi="Calibri"/>
                          <w:sz w:val="22"/>
                        </w:rPr>
                        <w:t> with</w:t>
                      </w:r>
                    </w:p>
                    <w:p>
                      <w:pPr>
                        <w:spacing w:line="264" w:lineRule="exact" w:before="0"/>
                        <w:ind w:left="584" w:right="593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a </w:t>
                      </w:r>
                      <w:r>
                        <w:rPr>
                          <w:rFonts w:ascii="Calibri"/>
                          <w:spacing w:val="-1"/>
                          <w:w w:val="100"/>
                          <w:sz w:val="22"/>
                        </w:rPr>
                        <w:t>dedi</w:t>
                      </w:r>
                      <w:r>
                        <w:rPr>
                          <w:rFonts w:ascii="Calibri"/>
                          <w:spacing w:val="-2"/>
                          <w:w w:val="100"/>
                          <w:sz w:val="22"/>
                        </w:rPr>
                        <w:t>c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a</w:t>
                      </w:r>
                      <w:r>
                        <w:rPr>
                          <w:rFonts w:ascii="Calibri"/>
                          <w:spacing w:val="-3"/>
                          <w:w w:val="99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w w:val="99"/>
                          <w:sz w:val="22"/>
                        </w:rPr>
                        <w:t>ed</w:t>
                      </w:r>
                      <w:r>
                        <w:rPr>
                          <w:rFonts w:ascii="Calibri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w w:val="99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w w:val="99"/>
                          <w:sz w:val="22"/>
                        </w:rPr>
                        <w:t>esea</w:t>
                      </w:r>
                      <w:r>
                        <w:rPr>
                          <w:rFonts w:ascii="Calibri"/>
                          <w:spacing w:val="-4"/>
                          <w:w w:val="99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w w:val="100"/>
                          <w:sz w:val="22"/>
                        </w:rPr>
                        <w:t>ch</w:t>
                      </w:r>
                      <w:r>
                        <w:rPr>
                          <w:rFonts w:ascii="Calibri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w w:val="99"/>
                          <w:sz w:val="22"/>
                        </w:rPr>
                        <w:t>arm</w:t>
                      </w:r>
                      <w:r>
                        <w:rPr>
                          <w:rFonts w:ascii="Calibri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w w:val="100"/>
                          <w:sz w:val="22"/>
                        </w:rPr>
                        <w:t>and</w:t>
                      </w:r>
                      <w:r>
                        <w:rPr>
                          <w:rFonts w:ascii="Calibri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w w:val="100"/>
                          <w:sz w:val="22"/>
                        </w:rPr>
                        <w:t>d</w:t>
                      </w:r>
                      <w:r>
                        <w:rPr>
                          <w:rFonts w:ascii="Calibri"/>
                          <w:spacing w:val="-2"/>
                          <w:w w:val="100"/>
                          <w:sz w:val="22"/>
                        </w:rPr>
                        <w:t>a</w:t>
                      </w:r>
                      <w:r>
                        <w:rPr>
                          <w:rFonts w:ascii="Calibri"/>
                          <w:spacing w:val="-3"/>
                          <w:w w:val="99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w w:val="100"/>
                          <w:sz w:val="22"/>
                        </w:rPr>
                        <w:t>abase </w:t>
                      </w:r>
                      <w:r>
                        <w:rPr>
                          <w:rFonts w:ascii="Calibri"/>
                          <w:spacing w:val="-1"/>
                          <w:w w:val="100"/>
                          <w:sz w:val="22"/>
                        </w:rPr>
                        <w:t>of</w:t>
                      </w:r>
                      <w:r>
                        <w:rPr>
                          <w:rFonts w:ascii="Calibri"/>
                          <w:spacing w:val="-1"/>
                          <w:w w:val="100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z w:val="22"/>
                        </w:rPr>
                        <w:t>cultu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z w:val="22"/>
                        </w:rPr>
                        <w:t>al p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w w:val="99"/>
                          <w:sz w:val="22"/>
                        </w:rPr>
                        <w:t>actices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t>Our mob is fortunate to have had many</w:t>
      </w:r>
      <w:r>
        <w:rPr>
          <w:spacing w:val="-16"/>
        </w:rPr>
        <w:t> </w:t>
      </w:r>
      <w:r>
        <w:rPr/>
        <w:t>great</w:t>
      </w:r>
      <w:r>
        <w:rPr/>
        <w:t> leaders and people willing to protect and</w:t>
      </w:r>
      <w:r>
        <w:rPr>
          <w:spacing w:val="-20"/>
        </w:rPr>
        <w:t> </w:t>
      </w:r>
      <w:r>
        <w:rPr/>
        <w:t>practice</w:t>
      </w:r>
    </w:p>
    <w:p>
      <w:pPr>
        <w:pStyle w:val="BodyText"/>
        <w:spacing w:line="264" w:lineRule="exact" w:before="0"/>
        <w:ind w:right="6267"/>
        <w:jc w:val="left"/>
      </w:pPr>
      <w:r>
        <w:rPr/>
        <w:t>our culture during the difficult period</w:t>
      </w:r>
      <w:r>
        <w:rPr>
          <w:spacing w:val="-24"/>
        </w:rPr>
        <w:t> </w:t>
      </w:r>
      <w:r>
        <w:rPr/>
        <w:t>post-European</w:t>
      </w:r>
      <w:r>
        <w:rPr/>
        <w:t> settlement. Our culture is intact and evolving,</w:t>
      </w:r>
      <w:r>
        <w:rPr>
          <w:spacing w:val="-14"/>
        </w:rPr>
        <w:t> </w:t>
      </w:r>
      <w:r>
        <w:rPr/>
        <w:t>and</w:t>
      </w:r>
      <w:r>
        <w:rPr/>
        <w:t> we are strengthening it with every passing</w:t>
      </w:r>
      <w:r>
        <w:rPr>
          <w:spacing w:val="-16"/>
        </w:rPr>
        <w:t> </w:t>
      </w:r>
      <w:r>
        <w:rPr>
          <w:spacing w:val="-6"/>
        </w:rPr>
        <w:t>year.</w:t>
      </w:r>
    </w:p>
    <w:p>
      <w:pPr>
        <w:pStyle w:val="BodyText"/>
        <w:spacing w:line="264" w:lineRule="exact" w:before="0"/>
        <w:ind w:right="6267"/>
        <w:jc w:val="left"/>
      </w:pPr>
      <w:r>
        <w:rPr/>
        <w:t>When fires burn our </w:t>
      </w:r>
      <w:r>
        <w:rPr>
          <w:spacing w:val="-3"/>
        </w:rPr>
        <w:t>Country, </w:t>
      </w:r>
      <w:r>
        <w:rPr/>
        <w:t>we record and</w:t>
      </w:r>
      <w:r>
        <w:rPr>
          <w:spacing w:val="-3"/>
        </w:rPr>
        <w:t> </w:t>
      </w:r>
      <w:r>
        <w:rPr/>
        <w:t>learn</w:t>
      </w:r>
      <w:r>
        <w:rPr/>
        <w:t> from what is revealed under the vegetation. </w:t>
      </w:r>
      <w:r>
        <w:rPr>
          <w:spacing w:val="-4"/>
        </w:rPr>
        <w:t>We</w:t>
      </w:r>
      <w:r>
        <w:rPr>
          <w:spacing w:val="-27"/>
        </w:rPr>
        <w:t> </w:t>
      </w:r>
      <w:r>
        <w:rPr/>
        <w:t>are</w:t>
      </w:r>
      <w:r>
        <w:rPr/>
        <w:t> recording our oral history and sharing our</w:t>
      </w:r>
      <w:r>
        <w:rPr>
          <w:spacing w:val="-32"/>
        </w:rPr>
        <w:t> </w:t>
      </w:r>
      <w:r>
        <w:rPr/>
        <w:t>traditional</w:t>
      </w:r>
      <w:r>
        <w:rPr>
          <w:w w:val="99"/>
        </w:rPr>
        <w:t> </w:t>
      </w:r>
      <w:r>
        <w:rPr/>
        <w:t>ecological knowledge. </w:t>
      </w:r>
      <w:r>
        <w:rPr>
          <w:spacing w:val="-5"/>
        </w:rPr>
        <w:t>We </w:t>
      </w:r>
      <w:r>
        <w:rPr/>
        <w:t>have an Elders</w:t>
      </w:r>
      <w:r>
        <w:rPr>
          <w:spacing w:val="-3"/>
        </w:rPr>
        <w:t> </w:t>
      </w:r>
      <w:r>
        <w:rPr/>
        <w:t>Council</w:t>
      </w:r>
      <w:r>
        <w:rPr/>
        <w:t> who share their wisdom and guide the</w:t>
      </w:r>
      <w:r>
        <w:rPr>
          <w:spacing w:val="-7"/>
        </w:rPr>
        <w:t> </w:t>
      </w:r>
      <w:r>
        <w:rPr/>
        <w:t>activities</w:t>
      </w:r>
    </w:p>
    <w:p>
      <w:pPr>
        <w:pStyle w:val="BodyText"/>
        <w:spacing w:line="264" w:lineRule="exact" w:before="0"/>
        <w:ind w:right="6301"/>
        <w:jc w:val="left"/>
      </w:pPr>
      <w:r>
        <w:rPr/>
        <w:t>of our Corporation. </w:t>
      </w:r>
      <w:r>
        <w:rPr>
          <w:spacing w:val="-4"/>
        </w:rPr>
        <w:t>We </w:t>
      </w:r>
      <w:r>
        <w:rPr/>
        <w:t>get together to talk</w:t>
      </w:r>
      <w:r>
        <w:rPr>
          <w:spacing w:val="-12"/>
        </w:rPr>
        <w:t> </w:t>
      </w:r>
      <w:r>
        <w:rPr/>
        <w:t>about</w:t>
      </w:r>
      <w:r>
        <w:rPr/>
        <w:t> our aspirations when we fight for our rights,</w:t>
      </w:r>
      <w:r>
        <w:rPr>
          <w:spacing w:val="-12"/>
        </w:rPr>
        <w:t> </w:t>
      </w:r>
      <w:r>
        <w:rPr/>
        <w:t>and</w:t>
      </w:r>
      <w:r>
        <w:rPr/>
        <w:t> through this plan we are describing for</w:t>
      </w:r>
      <w:r>
        <w:rPr>
          <w:spacing w:val="-12"/>
        </w:rPr>
        <w:t> </w:t>
      </w:r>
      <w:r>
        <w:rPr/>
        <w:t>ourselves</w:t>
      </w:r>
      <w:r>
        <w:rPr/>
        <w:t> and</w:t>
      </w:r>
      <w:r>
        <w:rPr>
          <w:spacing w:val="-4"/>
        </w:rPr>
        <w:t> </w:t>
      </w:r>
      <w:r>
        <w:rPr/>
        <w:t>others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road</w:t>
      </w:r>
      <w:r>
        <w:rPr>
          <w:spacing w:val="-4"/>
        </w:rPr>
        <w:t> </w:t>
      </w:r>
      <w:r>
        <w:rPr/>
        <w:t>we</w:t>
      </w:r>
      <w:r>
        <w:rPr>
          <w:spacing w:val="-4"/>
        </w:rPr>
        <w:t> </w:t>
      </w:r>
      <w:r>
        <w:rPr/>
        <w:t>are</w:t>
      </w:r>
      <w:r>
        <w:rPr>
          <w:spacing w:val="-4"/>
        </w:rPr>
        <w:t> </w:t>
      </w:r>
      <w:r>
        <w:rPr/>
        <w:t>taking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better</w:t>
      </w:r>
      <w:r>
        <w:rPr>
          <w:spacing w:val="-4"/>
        </w:rPr>
        <w:t> </w:t>
      </w:r>
      <w:r>
        <w:rPr/>
        <w:t>future.</w:t>
      </w:r>
    </w:p>
    <w:p>
      <w:pPr>
        <w:pStyle w:val="BodyText"/>
        <w:spacing w:line="264" w:lineRule="exact"/>
        <w:ind w:right="6588"/>
        <w:jc w:val="left"/>
        <w:rPr>
          <w:rFonts w:ascii="Calibri" w:hAnsi="Calibri" w:cs="Calibri" w:eastAsia="Calibri"/>
        </w:rPr>
      </w:pPr>
      <w:r>
        <w:rPr/>
        <w:t>The current education </w:t>
      </w:r>
      <w:r>
        <w:rPr>
          <w:spacing w:val="-3"/>
        </w:rPr>
        <w:t>system </w:t>
      </w:r>
      <w:r>
        <w:rPr/>
        <w:t>does not cater</w:t>
      </w:r>
      <w:r>
        <w:rPr>
          <w:spacing w:val="-15"/>
        </w:rPr>
        <w:t> </w:t>
      </w:r>
      <w:r>
        <w:rPr/>
        <w:t>for</w:t>
      </w:r>
      <w:r>
        <w:rPr/>
        <w:t> the needs of our mob – our young people</w:t>
      </w:r>
      <w:r>
        <w:rPr>
          <w:spacing w:val="-3"/>
        </w:rPr>
        <w:t> </w:t>
      </w:r>
      <w:r>
        <w:rPr/>
        <w:t>need</w:t>
      </w:r>
      <w:r>
        <w:rPr/>
        <w:t> to be taught the right things in the right </w:t>
      </w:r>
      <w:r>
        <w:rPr>
          <w:spacing w:val="-6"/>
        </w:rPr>
        <w:t>way.</w:t>
      </w:r>
      <w:r>
        <w:rPr>
          <w:spacing w:val="-11"/>
        </w:rPr>
        <w:t> </w:t>
      </w:r>
      <w:r>
        <w:rPr>
          <w:spacing w:val="-4"/>
        </w:rPr>
        <w:t>We</w:t>
      </w:r>
      <w:r>
        <w:rPr/>
        <w:t> </w:t>
      </w:r>
      <w:r>
        <w:rPr>
          <w:rFonts w:ascii="Calibri" w:hAnsi="Calibri" w:cs="Calibri" w:eastAsia="Calibri"/>
        </w:rPr>
        <w:t>need to look beyond the current</w:t>
      </w:r>
      <w:r>
        <w:rPr>
          <w:rFonts w:ascii="Calibri" w:hAnsi="Calibri" w:cs="Calibri" w:eastAsia="Calibri"/>
          <w:spacing w:val="-30"/>
        </w:rPr>
        <w:t> </w:t>
      </w:r>
      <w:r>
        <w:rPr>
          <w:rFonts w:ascii="Calibri" w:hAnsi="Calibri" w:cs="Calibri" w:eastAsia="Calibri"/>
        </w:rPr>
        <w:t>mainstream</w:t>
      </w:r>
    </w:p>
    <w:p>
      <w:pPr>
        <w:pStyle w:val="BodyText"/>
        <w:spacing w:line="264" w:lineRule="exact" w:before="0"/>
        <w:ind w:right="6379"/>
        <w:jc w:val="left"/>
      </w:pPr>
      <w:r>
        <w:rPr/>
        <w:pict>
          <v:group style="position:absolute;margin-left:306.523987pt;margin-top:59.818386pt;width:263.9pt;height:211pt;mso-position-horizontal-relative:page;mso-position-vertical-relative:paragraph;z-index:4552" coordorigin="6130,1196" coordsize="5278,4220">
            <v:group style="position:absolute;left:6130;top:1196;width:5278;height:4220" coordorigin="6130,1196" coordsize="5278,4220">
              <v:shape style="position:absolute;left:6130;top:1196;width:5278;height:4220" coordorigin="6130,1196" coordsize="5278,4220" path="m6130,1196l11408,1196,11408,5416,6130,5416,6130,1196xe" filled="true" fillcolor="#000000" stroked="false">
                <v:path arrowok="t"/>
                <v:fill type="solid"/>
              </v:shape>
              <v:shape style="position:absolute;left:6182;top:1247;width:4894;height:3839" type="#_x0000_t75" stroked="false">
                <v:imagedata r:id="rId54" o:title=""/>
              </v:shape>
            </v:group>
            <w10:wrap type="none"/>
          </v:group>
        </w:pict>
      </w:r>
      <w:r>
        <w:rPr>
          <w:rFonts w:ascii="Calibri"/>
        </w:rPr>
        <w:t>curriculum to make sure they are also being</w:t>
      </w:r>
      <w:r>
        <w:rPr>
          <w:rFonts w:ascii="Calibri"/>
          <w:spacing w:val="-32"/>
        </w:rPr>
        <w:t> </w:t>
      </w:r>
      <w:r>
        <w:rPr>
          <w:rFonts w:ascii="Calibri"/>
        </w:rPr>
        <w:t>taught</w:t>
      </w:r>
      <w:r>
        <w:rPr>
          <w:rFonts w:ascii="Calibri"/>
          <w:w w:val="99"/>
        </w:rPr>
        <w:t> </w:t>
      </w:r>
      <w:r>
        <w:rPr/>
        <w:t>cultural knowledge. There is little</w:t>
      </w:r>
      <w:r>
        <w:rPr>
          <w:spacing w:val="-6"/>
        </w:rPr>
        <w:t> </w:t>
      </w:r>
      <w:r>
        <w:rPr/>
        <w:t>Aboriginal</w:t>
      </w:r>
      <w:r>
        <w:rPr/>
        <w:t> cultural education in schools and this is a</w:t>
      </w:r>
      <w:r>
        <w:rPr>
          <w:spacing w:val="-12"/>
        </w:rPr>
        <w:t> </w:t>
      </w:r>
      <w:r>
        <w:rPr/>
        <w:t>problem</w:t>
      </w:r>
      <w:r>
        <w:rPr/>
        <w:t> not only for Gunaikurnai kids who are missing</w:t>
      </w:r>
      <w:r>
        <w:rPr>
          <w:spacing w:val="-9"/>
        </w:rPr>
        <w:t> </w:t>
      </w:r>
      <w:r>
        <w:rPr/>
        <w:t>the</w:t>
      </w:r>
      <w:r>
        <w:rPr/>
        <w:t> opportunity to understand their culture in</w:t>
      </w:r>
      <w:r>
        <w:rPr>
          <w:spacing w:val="-26"/>
        </w:rPr>
        <w:t> </w:t>
      </w:r>
      <w:r>
        <w:rPr/>
        <w:t>context,</w:t>
      </w:r>
    </w:p>
    <w:p>
      <w:pPr>
        <w:pStyle w:val="BodyText"/>
        <w:spacing w:line="264" w:lineRule="exact" w:before="0"/>
        <w:ind w:right="6224"/>
        <w:jc w:val="left"/>
      </w:pPr>
      <w:r>
        <w:rPr/>
        <w:t>but also for the broader community. Unless</w:t>
      </w:r>
      <w:r>
        <w:rPr>
          <w:spacing w:val="-31"/>
        </w:rPr>
        <w:t> </w:t>
      </w:r>
      <w:r>
        <w:rPr/>
        <w:t>cultural</w:t>
      </w:r>
      <w:r>
        <w:rPr/>
        <w:t> awareness begins early in the education</w:t>
      </w:r>
      <w:r>
        <w:rPr>
          <w:spacing w:val="-28"/>
        </w:rPr>
        <w:t> </w:t>
      </w:r>
      <w:r>
        <w:rPr/>
        <w:t>system,</w:t>
      </w:r>
    </w:p>
    <w:p>
      <w:pPr>
        <w:pStyle w:val="BodyText"/>
        <w:spacing w:line="264" w:lineRule="exact" w:before="0"/>
        <w:ind w:right="6224"/>
        <w:jc w:val="left"/>
      </w:pPr>
      <w:r>
        <w:rPr/>
        <w:t>we cannot hope to bridge the gap in</w:t>
      </w:r>
      <w:r>
        <w:rPr>
          <w:spacing w:val="-23"/>
        </w:rPr>
        <w:t> </w:t>
      </w:r>
      <w:r>
        <w:rPr/>
        <w:t>understanding</w:t>
      </w:r>
      <w:r>
        <w:rPr/>
        <w:t> and build more respectful and equal</w:t>
      </w:r>
      <w:r>
        <w:rPr>
          <w:spacing w:val="-22"/>
        </w:rPr>
        <w:t> </w:t>
      </w:r>
      <w:r>
        <w:rPr/>
        <w:t>relationships</w:t>
      </w:r>
    </w:p>
    <w:p>
      <w:pPr>
        <w:pStyle w:val="BodyText"/>
        <w:spacing w:line="264" w:lineRule="exact" w:before="0"/>
        <w:ind w:right="6363"/>
        <w:jc w:val="both"/>
      </w:pPr>
      <w:r>
        <w:rPr/>
        <w:t>in the community. It is important that it is taught</w:t>
      </w:r>
      <w:r>
        <w:rPr>
          <w:spacing w:val="-30"/>
        </w:rPr>
        <w:t> </w:t>
      </w:r>
      <w:r>
        <w:rPr/>
        <w:t>by</w:t>
      </w:r>
      <w:r>
        <w:rPr/>
        <w:t> the appropriate person – it is disrespectful for</w:t>
      </w:r>
      <w:r>
        <w:rPr>
          <w:spacing w:val="-24"/>
        </w:rPr>
        <w:t> </w:t>
      </w:r>
      <w:r>
        <w:rPr/>
        <w:t>non-</w:t>
      </w:r>
      <w:r>
        <w:rPr/>
        <w:t> Gunaikurnai people to be teaching our</w:t>
      </w:r>
      <w:r>
        <w:rPr>
          <w:spacing w:val="-11"/>
        </w:rPr>
        <w:t> </w:t>
      </w:r>
      <w:r>
        <w:rPr/>
        <w:t>culture.</w:t>
      </w:r>
    </w:p>
    <w:p>
      <w:pPr>
        <w:pStyle w:val="BodyText"/>
        <w:spacing w:line="264" w:lineRule="exact"/>
        <w:ind w:right="6473"/>
        <w:jc w:val="left"/>
      </w:pPr>
      <w:r>
        <w:rPr/>
        <w:t>Learning is the </w:t>
      </w:r>
      <w:r>
        <w:rPr>
          <w:spacing w:val="-3"/>
        </w:rPr>
        <w:t>key </w:t>
      </w:r>
      <w:r>
        <w:rPr/>
        <w:t>to our advancement. </w:t>
      </w:r>
      <w:r>
        <w:rPr>
          <w:spacing w:val="-5"/>
        </w:rPr>
        <w:t>We </w:t>
      </w:r>
      <w:r>
        <w:rPr/>
        <w:t>need</w:t>
      </w:r>
      <w:r>
        <w:rPr/>
        <w:t> to keep building our knowledge base,</w:t>
      </w:r>
      <w:r>
        <w:rPr>
          <w:spacing w:val="-13"/>
        </w:rPr>
        <w:t> </w:t>
      </w:r>
      <w:r>
        <w:rPr/>
        <w:t>remember</w:t>
      </w:r>
      <w:r>
        <w:rPr/>
        <w:t> and record the stories and the old </w:t>
      </w:r>
      <w:r>
        <w:rPr>
          <w:spacing w:val="-3"/>
        </w:rPr>
        <w:t>ways </w:t>
      </w:r>
      <w:r>
        <w:rPr/>
        <w:t>and</w:t>
      </w:r>
      <w:r>
        <w:rPr>
          <w:spacing w:val="-12"/>
        </w:rPr>
        <w:t> </w:t>
      </w:r>
      <w:r>
        <w:rPr/>
        <w:t>share</w:t>
      </w:r>
    </w:p>
    <w:p>
      <w:pPr>
        <w:pStyle w:val="BodyText"/>
        <w:spacing w:line="264" w:lineRule="exact" w:before="0"/>
        <w:ind w:right="6224"/>
        <w:jc w:val="left"/>
      </w:pPr>
      <w:r>
        <w:rPr/>
        <w:t>them with the mob. </w:t>
      </w:r>
      <w:r>
        <w:rPr>
          <w:spacing w:val="-4"/>
        </w:rPr>
        <w:t>We </w:t>
      </w:r>
      <w:r>
        <w:rPr/>
        <w:t>also need to be more</w:t>
      </w:r>
      <w:r>
        <w:rPr>
          <w:spacing w:val="-7"/>
        </w:rPr>
        <w:t> </w:t>
      </w:r>
      <w:r>
        <w:rPr/>
        <w:t>active</w:t>
      </w:r>
      <w:r>
        <w:rPr/>
        <w:t> in the formal education </w:t>
      </w:r>
      <w:r>
        <w:rPr>
          <w:spacing w:val="-4"/>
        </w:rPr>
        <w:t>sector, </w:t>
      </w:r>
      <w:r>
        <w:rPr/>
        <w:t>providing our</w:t>
      </w:r>
      <w:r>
        <w:rPr>
          <w:spacing w:val="-7"/>
        </w:rPr>
        <w:t> </w:t>
      </w:r>
      <w:r>
        <w:rPr/>
        <w:t>young</w:t>
      </w:r>
      <w:r>
        <w:rPr/>
        <w:t> ones with better opportunities to learn and</w:t>
      </w:r>
      <w:r>
        <w:rPr>
          <w:spacing w:val="-18"/>
        </w:rPr>
        <w:t> </w:t>
      </w:r>
      <w:r>
        <w:rPr/>
        <w:t>advance</w:t>
      </w:r>
      <w:r>
        <w:rPr/>
        <w:t> in any career path they</w:t>
      </w:r>
      <w:r>
        <w:rPr>
          <w:spacing w:val="-19"/>
        </w:rPr>
        <w:t> </w:t>
      </w:r>
      <w:r>
        <w:rPr/>
        <w:t>want.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15"/>
          <w:szCs w:val="15"/>
        </w:rPr>
      </w:pPr>
    </w:p>
    <w:p>
      <w:pPr>
        <w:pStyle w:val="Heading5"/>
        <w:spacing w:line="240" w:lineRule="auto"/>
        <w:ind w:left="323" w:right="988"/>
        <w:jc w:val="left"/>
        <w:rPr>
          <w:u w:val="none"/>
        </w:rPr>
      </w:pPr>
      <w:r>
        <w:rPr/>
        <w:pict>
          <v:group style="position:absolute;margin-left:-.999947pt;margin-top:4.744472pt;width:597.3pt;height:17.2pt;mso-position-horizontal-relative:page;mso-position-vertical-relative:paragraph;z-index:-885880" coordorigin="-20,95" coordsize="11946,344">
            <v:group style="position:absolute;left:11906;top:250;width:2;height:71" coordorigin="11906,250" coordsize="2,71">
              <v:shape style="position:absolute;left:11906;top:250;width:2;height:71" coordorigin="11906,250" coordsize="0,71" path="m11906,320l11906,250e" filled="false" stroked="true" strokeweight=".748pt" strokecolor="#939598">
                <v:path arrowok="t"/>
              </v:shape>
            </v:group>
            <v:group style="position:absolute;left:11865;top:250;width:2;height:80" coordorigin="11865,250" coordsize="2,80">
              <v:shape style="position:absolute;left:11865;top:250;width:2;height:80" coordorigin="11865,250" coordsize="0,80" path="m11865,330l11865,250e" filled="false" stroked="true" strokeweight=".748pt" strokecolor="#939598">
                <v:path arrowok="t"/>
              </v:shape>
            </v:group>
            <v:group style="position:absolute;left:11825;top:250;width:2;height:80" coordorigin="11825,250" coordsize="2,80">
              <v:shape style="position:absolute;left:11825;top:250;width:2;height:80" coordorigin="11825,250" coordsize="0,80" path="m11825,330l11825,250e" filled="false" stroked="true" strokeweight=".748pt" strokecolor="#939598">
                <v:path arrowok="t"/>
              </v:shape>
            </v:group>
            <v:group style="position:absolute;left:11785;top:250;width:2;height:80" coordorigin="11785,250" coordsize="2,80">
              <v:shape style="position:absolute;left:11785;top:250;width:2;height:80" coordorigin="11785,250" coordsize="0,80" path="m11785,330l11785,250e" filled="false" stroked="true" strokeweight=".748pt" strokecolor="#939598">
                <v:path arrowok="t"/>
              </v:shape>
            </v:group>
            <v:group style="position:absolute;left:11745;top:250;width:2;height:80" coordorigin="11745,250" coordsize="2,80">
              <v:shape style="position:absolute;left:11745;top:250;width:2;height:80" coordorigin="11745,250" coordsize="0,80" path="m11745,330l11745,250e" filled="false" stroked="true" strokeweight=".748pt" strokecolor="#939598">
                <v:path arrowok="t"/>
              </v:shape>
            </v:group>
            <v:group style="position:absolute;left:11705;top:250;width:2;height:80" coordorigin="11705,250" coordsize="2,80">
              <v:shape style="position:absolute;left:11705;top:250;width:2;height:80" coordorigin="11705,250" coordsize="0,80" path="m11705,330l11705,250e" filled="false" stroked="true" strokeweight=".748pt" strokecolor="#939598">
                <v:path arrowok="t"/>
              </v:shape>
            </v:group>
            <v:group style="position:absolute;left:11665;top:250;width:2;height:80" coordorigin="11665,250" coordsize="2,80">
              <v:shape style="position:absolute;left:11665;top:250;width:2;height:80" coordorigin="11665,250" coordsize="0,80" path="m11665,330l11665,250e" filled="false" stroked="true" strokeweight=".748pt" strokecolor="#939598">
                <v:path arrowok="t"/>
              </v:shape>
            </v:group>
            <v:group style="position:absolute;left:11625;top:250;width:2;height:80" coordorigin="11625,250" coordsize="2,80">
              <v:shape style="position:absolute;left:11625;top:250;width:2;height:80" coordorigin="11625,250" coordsize="0,80" path="m11625,330l11625,250e" filled="false" stroked="true" strokeweight=".748pt" strokecolor="#939598">
                <v:path arrowok="t"/>
              </v:shape>
            </v:group>
            <v:group style="position:absolute;left:11585;top:250;width:2;height:80" coordorigin="11585,250" coordsize="2,80">
              <v:shape style="position:absolute;left:11585;top:250;width:2;height:80" coordorigin="11585,250" coordsize="1,80" path="m11585,330l11585,250e" filled="false" stroked="true" strokeweight=".748pt" strokecolor="#939598">
                <v:path arrowok="t"/>
              </v:shape>
            </v:group>
            <v:group style="position:absolute;left:11545;top:250;width:2;height:80" coordorigin="11545,250" coordsize="2,80">
              <v:shape style="position:absolute;left:11545;top:250;width:2;height:80" coordorigin="11545,250" coordsize="0,80" path="m11545,330l11545,250e" filled="false" stroked="true" strokeweight=".748pt" strokecolor="#939598">
                <v:path arrowok="t"/>
              </v:shape>
            </v:group>
            <v:group style="position:absolute;left:11505;top:250;width:2;height:80" coordorigin="11505,250" coordsize="2,80">
              <v:shape style="position:absolute;left:11505;top:250;width:2;height:80" coordorigin="11505,250" coordsize="0,80" path="m11505,330l11505,250e" filled="false" stroked="true" strokeweight=".748pt" strokecolor="#939598">
                <v:path arrowok="t"/>
              </v:shape>
            </v:group>
            <v:group style="position:absolute;left:11465;top:250;width:2;height:80" coordorigin="11465,250" coordsize="2,80">
              <v:shape style="position:absolute;left:11465;top:250;width:2;height:80" coordorigin="11465,250" coordsize="1,80" path="m11465,330l11465,250e" filled="false" stroked="true" strokeweight=".748pt" strokecolor="#939598">
                <v:path arrowok="t"/>
              </v:shape>
            </v:group>
            <v:group style="position:absolute;left:11425;top:250;width:2;height:80" coordorigin="11425,250" coordsize="2,80">
              <v:shape style="position:absolute;left:11425;top:250;width:2;height:80" coordorigin="11425,250" coordsize="1,80" path="m11425,330l11425,250e" filled="false" stroked="true" strokeweight=".748pt" strokecolor="#939598">
                <v:path arrowok="t"/>
              </v:shape>
            </v:group>
            <v:group style="position:absolute;left:11385;top:250;width:2;height:80" coordorigin="11385,250" coordsize="2,80">
              <v:shape style="position:absolute;left:11385;top:250;width:2;height:80" coordorigin="11385,250" coordsize="1,80" path="m11385,330l11385,250e" filled="false" stroked="true" strokeweight=".748pt" strokecolor="#939598">
                <v:path arrowok="t"/>
              </v:shape>
            </v:group>
            <v:group style="position:absolute;left:11345;top:250;width:2;height:80" coordorigin="11345,250" coordsize="2,80">
              <v:shape style="position:absolute;left:11345;top:250;width:2;height:80" coordorigin="11345,250" coordsize="1,80" path="m11345,330l11345,250e" filled="false" stroked="true" strokeweight=".748pt" strokecolor="#939598">
                <v:path arrowok="t"/>
              </v:shape>
            </v:group>
            <v:group style="position:absolute;left:11305;top:250;width:2;height:80" coordorigin="11305,250" coordsize="2,80">
              <v:shape style="position:absolute;left:11305;top:250;width:2;height:80" coordorigin="11305,250" coordsize="1,80" path="m11305,330l11305,250e" filled="false" stroked="true" strokeweight=".748pt" strokecolor="#939598">
                <v:path arrowok="t"/>
              </v:shape>
            </v:group>
            <v:group style="position:absolute;left:11265;top:250;width:2;height:80" coordorigin="11265,250" coordsize="2,80">
              <v:shape style="position:absolute;left:11265;top:250;width:2;height:80" coordorigin="11265,250" coordsize="0,80" path="m11265,330l11265,250e" filled="false" stroked="true" strokeweight=".748pt" strokecolor="#939598">
                <v:path arrowok="t"/>
              </v:shape>
            </v:group>
            <v:group style="position:absolute;left:11224;top:250;width:2;height:80" coordorigin="11224,250" coordsize="2,80">
              <v:shape style="position:absolute;left:11224;top:250;width:2;height:80" coordorigin="11224,250" coordsize="0,80" path="m11224,330l11224,250e" filled="false" stroked="true" strokeweight=".748pt" strokecolor="#939598">
                <v:path arrowok="t"/>
              </v:shape>
            </v:group>
            <v:group style="position:absolute;left:11184;top:250;width:2;height:80" coordorigin="11184,250" coordsize="2,80">
              <v:shape style="position:absolute;left:11184;top:250;width:2;height:80" coordorigin="11184,250" coordsize="0,80" path="m11184,330l11184,250e" filled="false" stroked="true" strokeweight=".748pt" strokecolor="#939598">
                <v:path arrowok="t"/>
              </v:shape>
            </v:group>
            <v:group style="position:absolute;left:11144;top:250;width:2;height:80" coordorigin="11144,250" coordsize="2,80">
              <v:shape style="position:absolute;left:11144;top:250;width:2;height:80" coordorigin="11144,250" coordsize="1,80" path="m11144,330l11144,250e" filled="false" stroked="true" strokeweight=".748pt" strokecolor="#939598">
                <v:path arrowok="t"/>
              </v:shape>
            </v:group>
            <v:group style="position:absolute;left:11104;top:250;width:2;height:80" coordorigin="11104,250" coordsize="2,80">
              <v:shape style="position:absolute;left:11104;top:250;width:2;height:80" coordorigin="11104,250" coordsize="0,80" path="m11104,330l11104,250e" filled="false" stroked="true" strokeweight=".748pt" strokecolor="#939598">
                <v:path arrowok="t"/>
              </v:shape>
            </v:group>
            <v:group style="position:absolute;left:11064;top:250;width:2;height:80" coordorigin="11064,250" coordsize="2,80">
              <v:shape style="position:absolute;left:11064;top:250;width:2;height:80" coordorigin="11064,250" coordsize="0,80" path="m11064,330l11064,250e" filled="false" stroked="true" strokeweight=".748pt" strokecolor="#939598">
                <v:path arrowok="t"/>
              </v:shape>
            </v:group>
            <v:group style="position:absolute;left:11024;top:250;width:2;height:80" coordorigin="11024,250" coordsize="2,80">
              <v:shape style="position:absolute;left:11024;top:250;width:2;height:80" coordorigin="11024,250" coordsize="1,80" path="m11024,330l11024,250e" filled="false" stroked="true" strokeweight=".748pt" strokecolor="#939598">
                <v:path arrowok="t"/>
              </v:shape>
            </v:group>
            <v:group style="position:absolute;left:10984;top:250;width:2;height:80" coordorigin="10984,250" coordsize="2,80">
              <v:shape style="position:absolute;left:10984;top:250;width:2;height:80" coordorigin="10984,250" coordsize="0,80" path="m10984,330l10984,250e" filled="false" stroked="true" strokeweight=".748pt" strokecolor="#939598">
                <v:path arrowok="t"/>
              </v:shape>
            </v:group>
            <v:group style="position:absolute;left:10944;top:250;width:2;height:80" coordorigin="10944,250" coordsize="2,80">
              <v:shape style="position:absolute;left:10944;top:250;width:2;height:80" coordorigin="10944,250" coordsize="0,80" path="m10944,330l10944,250e" filled="false" stroked="true" strokeweight=".748pt" strokecolor="#939598">
                <v:path arrowok="t"/>
              </v:shape>
            </v:group>
            <v:group style="position:absolute;left:10904;top:250;width:2;height:80" coordorigin="10904,250" coordsize="2,80">
              <v:shape style="position:absolute;left:10904;top:250;width:2;height:80" coordorigin="10904,250" coordsize="0,80" path="m10904,330l10904,250e" filled="false" stroked="true" strokeweight=".748pt" strokecolor="#939598">
                <v:path arrowok="t"/>
              </v:shape>
            </v:group>
            <v:group style="position:absolute;left:10864;top:250;width:2;height:80" coordorigin="10864,250" coordsize="2,80">
              <v:shape style="position:absolute;left:10864;top:250;width:2;height:80" coordorigin="10864,250" coordsize="0,80" path="m10864,330l10864,250e" filled="false" stroked="true" strokeweight=".748pt" strokecolor="#939598">
                <v:path arrowok="t"/>
              </v:shape>
            </v:group>
            <v:group style="position:absolute;left:10824;top:250;width:2;height:80" coordorigin="10824,250" coordsize="2,80">
              <v:shape style="position:absolute;left:10824;top:250;width:2;height:80" coordorigin="10824,250" coordsize="1,80" path="m10824,330l10824,250e" filled="false" stroked="true" strokeweight=".748pt" strokecolor="#939598">
                <v:path arrowok="t"/>
              </v:shape>
            </v:group>
            <v:group style="position:absolute;left:10784;top:250;width:2;height:80" coordorigin="10784,250" coordsize="2,80">
              <v:shape style="position:absolute;left:10784;top:250;width:2;height:80" coordorigin="10784,250" coordsize="0,80" path="m10784,330l10784,250e" filled="false" stroked="true" strokeweight=".748pt" strokecolor="#939598">
                <v:path arrowok="t"/>
              </v:shape>
            </v:group>
            <v:group style="position:absolute;left:10744;top:250;width:2;height:80" coordorigin="10744,250" coordsize="2,80">
              <v:shape style="position:absolute;left:10744;top:250;width:2;height:80" coordorigin="10744,250" coordsize="0,80" path="m10744,330l10744,250e" filled="false" stroked="true" strokeweight=".748pt" strokecolor="#939598">
                <v:path arrowok="t"/>
              </v:shape>
            </v:group>
            <v:group style="position:absolute;left:10704;top:250;width:2;height:80" coordorigin="10704,250" coordsize="2,80">
              <v:shape style="position:absolute;left:10704;top:250;width:2;height:80" coordorigin="10704,250" coordsize="1,80" path="m10704,330l10704,250e" filled="false" stroked="true" strokeweight=".748pt" strokecolor="#939598">
                <v:path arrowok="t"/>
              </v:shape>
            </v:group>
            <v:group style="position:absolute;left:10664;top:250;width:2;height:80" coordorigin="10664,250" coordsize="2,80">
              <v:shape style="position:absolute;left:10664;top:250;width:2;height:80" coordorigin="10664,250" coordsize="0,80" path="m10664,330l10664,250e" filled="false" stroked="true" strokeweight=".748pt" strokecolor="#939598">
                <v:path arrowok="t"/>
              </v:shape>
            </v:group>
            <v:group style="position:absolute;left:10624;top:250;width:2;height:80" coordorigin="10624,250" coordsize="2,80">
              <v:shape style="position:absolute;left:10624;top:250;width:2;height:80" coordorigin="10624,250" coordsize="0,80" path="m10624,330l10624,250e" filled="false" stroked="true" strokeweight=".748pt" strokecolor="#939598">
                <v:path arrowok="t"/>
              </v:shape>
            </v:group>
            <v:group style="position:absolute;left:10584;top:250;width:2;height:80" coordorigin="10584,250" coordsize="2,80">
              <v:shape style="position:absolute;left:10584;top:250;width:2;height:80" coordorigin="10584,250" coordsize="0,80" path="m10584,330l10584,250e" filled="false" stroked="true" strokeweight=".748pt" strokecolor="#939598">
                <v:path arrowok="t"/>
              </v:shape>
            </v:group>
            <v:group style="position:absolute;left:10543;top:250;width:2;height:80" coordorigin="10543,250" coordsize="2,80">
              <v:shape style="position:absolute;left:10543;top:250;width:2;height:80" coordorigin="10543,250" coordsize="0,80" path="m10543,330l10543,250e" filled="false" stroked="true" strokeweight=".748pt" strokecolor="#939598">
                <v:path arrowok="t"/>
              </v:shape>
            </v:group>
            <v:group style="position:absolute;left:10503;top:250;width:2;height:80" coordorigin="10503,250" coordsize="2,80">
              <v:shape style="position:absolute;left:10503;top:250;width:2;height:80" coordorigin="10503,250" coordsize="1,80" path="m10503,330l10503,250e" filled="false" stroked="true" strokeweight=".748pt" strokecolor="#939598">
                <v:path arrowok="t"/>
              </v:shape>
            </v:group>
            <v:group style="position:absolute;left:10463;top:251;width:2;height:80" coordorigin="10463,251" coordsize="2,80">
              <v:shape style="position:absolute;left:10463;top:251;width:2;height:80" coordorigin="10463,251" coordsize="0,80" path="m10463,331l10463,251e" filled="false" stroked="true" strokeweight=".748pt" strokecolor="#939598">
                <v:path arrowok="t"/>
              </v:shape>
            </v:group>
            <v:group style="position:absolute;left:10423;top:251;width:2;height:80" coordorigin="10423,251" coordsize="2,80">
              <v:shape style="position:absolute;left:10423;top:251;width:2;height:80" coordorigin="10423,251" coordsize="0,80" path="m10423,331l10423,251e" filled="false" stroked="true" strokeweight=".748pt" strokecolor="#939598">
                <v:path arrowok="t"/>
              </v:shape>
            </v:group>
            <v:group style="position:absolute;left:10383;top:251;width:2;height:80" coordorigin="10383,251" coordsize="2,80">
              <v:shape style="position:absolute;left:10383;top:251;width:2;height:80" coordorigin="10383,251" coordsize="1,80" path="m10383,331l10383,251e" filled="false" stroked="true" strokeweight=".748pt" strokecolor="#939598">
                <v:path arrowok="t"/>
              </v:shape>
            </v:group>
            <v:group style="position:absolute;left:10343;top:251;width:2;height:80" coordorigin="10343,251" coordsize="2,80">
              <v:shape style="position:absolute;left:10343;top:251;width:2;height:80" coordorigin="10343,251" coordsize="0,80" path="m10343,331l10343,251e" filled="false" stroked="true" strokeweight=".748pt" strokecolor="#939598">
                <v:path arrowok="t"/>
              </v:shape>
            </v:group>
            <v:group style="position:absolute;left:10303;top:251;width:2;height:80" coordorigin="10303,251" coordsize="2,80">
              <v:shape style="position:absolute;left:10303;top:251;width:2;height:80" coordorigin="10303,251" coordsize="0,80" path="m10303,331l10303,251e" filled="false" stroked="true" strokeweight=".748pt" strokecolor="#939598">
                <v:path arrowok="t"/>
              </v:shape>
            </v:group>
            <v:group style="position:absolute;left:10263;top:251;width:2;height:80" coordorigin="10263,251" coordsize="2,80">
              <v:shape style="position:absolute;left:10263;top:251;width:2;height:80" coordorigin="10263,251" coordsize="1,80" path="m10263,331l10263,251e" filled="false" stroked="true" strokeweight=".748pt" strokecolor="#939598">
                <v:path arrowok="t"/>
              </v:shape>
            </v:group>
            <v:group style="position:absolute;left:10223;top:251;width:2;height:80" coordorigin="10223,251" coordsize="2,80">
              <v:shape style="position:absolute;left:10223;top:251;width:2;height:80" coordorigin="10223,251" coordsize="1,80" path="m10223,331l10223,251e" filled="false" stroked="true" strokeweight=".748pt" strokecolor="#939598">
                <v:path arrowok="t"/>
              </v:shape>
            </v:group>
            <v:group style="position:absolute;left:10183;top:251;width:2;height:80" coordorigin="10183,251" coordsize="2,80">
              <v:shape style="position:absolute;left:10183;top:251;width:2;height:80" coordorigin="10183,251" coordsize="1,80" path="m10183,331l10183,251e" filled="false" stroked="true" strokeweight=".748pt" strokecolor="#939598">
                <v:path arrowok="t"/>
              </v:shape>
            </v:group>
            <v:group style="position:absolute;left:10143;top:251;width:2;height:80" coordorigin="10143,251" coordsize="2,80">
              <v:shape style="position:absolute;left:10143;top:251;width:2;height:80" coordorigin="10143,251" coordsize="1,80" path="m10143,331l10143,251e" filled="false" stroked="true" strokeweight=".748pt" strokecolor="#939598">
                <v:path arrowok="t"/>
              </v:shape>
            </v:group>
            <v:group style="position:absolute;left:10103;top:251;width:2;height:80" coordorigin="10103,251" coordsize="2,80">
              <v:shape style="position:absolute;left:10103;top:251;width:2;height:80" coordorigin="10103,251" coordsize="1,80" path="m10103,331l10103,251e" filled="false" stroked="true" strokeweight=".748pt" strokecolor="#939598">
                <v:path arrowok="t"/>
              </v:shape>
            </v:group>
            <v:group style="position:absolute;left:10063;top:251;width:2;height:80" coordorigin="10063,251" coordsize="2,80">
              <v:shape style="position:absolute;left:10063;top:251;width:2;height:80" coordorigin="10063,251" coordsize="0,80" path="m10063,331l10063,251e" filled="false" stroked="true" strokeweight=".748pt" strokecolor="#939598">
                <v:path arrowok="t"/>
              </v:shape>
            </v:group>
            <v:group style="position:absolute;left:10023;top:251;width:2;height:80" coordorigin="10023,251" coordsize="2,80">
              <v:shape style="position:absolute;left:10023;top:251;width:2;height:80" coordorigin="10023,251" coordsize="0,80" path="m10023,331l10023,251e" filled="false" stroked="true" strokeweight=".748pt" strokecolor="#939598">
                <v:path arrowok="t"/>
              </v:shape>
            </v:group>
            <v:group style="position:absolute;left:9983;top:251;width:2;height:80" coordorigin="9983,251" coordsize="2,80">
              <v:shape style="position:absolute;left:9983;top:251;width:2;height:80" coordorigin="9983,251" coordsize="0,80" path="m9983,331l9983,251e" filled="false" stroked="true" strokeweight=".748pt" strokecolor="#939598">
                <v:path arrowok="t"/>
              </v:shape>
            </v:group>
            <v:group style="position:absolute;left:9943;top:251;width:2;height:80" coordorigin="9943,251" coordsize="2,80">
              <v:shape style="position:absolute;left:9943;top:251;width:2;height:80" coordorigin="9943,251" coordsize="1,80" path="m9943,331l9943,251e" filled="false" stroked="true" strokeweight=".748pt" strokecolor="#939598">
                <v:path arrowok="t"/>
              </v:shape>
            </v:group>
            <v:group style="position:absolute;left:9902;top:251;width:2;height:80" coordorigin="9902,251" coordsize="2,80">
              <v:shape style="position:absolute;left:9902;top:251;width:2;height:80" coordorigin="9902,251" coordsize="0,80" path="m9902,331l9902,251e" filled="false" stroked="true" strokeweight=".748pt" strokecolor="#939598">
                <v:path arrowok="t"/>
              </v:shape>
            </v:group>
            <v:group style="position:absolute;left:9862;top:251;width:2;height:80" coordorigin="9862,251" coordsize="2,80">
              <v:shape style="position:absolute;left:9862;top:251;width:2;height:80" coordorigin="9862,251" coordsize="0,80" path="m9862,331l9862,251e" filled="false" stroked="true" strokeweight=".748pt" strokecolor="#939598">
                <v:path arrowok="t"/>
              </v:shape>
            </v:group>
            <v:group style="position:absolute;left:9822;top:251;width:2;height:80" coordorigin="9822,251" coordsize="2,80">
              <v:shape style="position:absolute;left:9822;top:251;width:2;height:80" coordorigin="9822,251" coordsize="0,80" path="m9822,331l9822,251e" filled="false" stroked="true" strokeweight=".748pt" strokecolor="#939598">
                <v:path arrowok="t"/>
              </v:shape>
            </v:group>
            <v:group style="position:absolute;left:9782;top:251;width:2;height:80" coordorigin="9782,251" coordsize="2,80">
              <v:shape style="position:absolute;left:9782;top:251;width:2;height:80" coordorigin="9782,251" coordsize="0,80" path="m9782,331l9782,251e" filled="false" stroked="true" strokeweight=".748pt" strokecolor="#939598">
                <v:path arrowok="t"/>
              </v:shape>
            </v:group>
            <v:group style="position:absolute;left:9742;top:251;width:2;height:80" coordorigin="9742,251" coordsize="2,80">
              <v:shape style="position:absolute;left:9742;top:251;width:2;height:80" coordorigin="9742,251" coordsize="0,80" path="m9742,331l9742,251e" filled="false" stroked="true" strokeweight=".748pt" strokecolor="#939598">
                <v:path arrowok="t"/>
              </v:shape>
            </v:group>
            <v:group style="position:absolute;left:9702;top:251;width:2;height:80" coordorigin="9702,251" coordsize="2,80">
              <v:shape style="position:absolute;left:9702;top:251;width:2;height:80" coordorigin="9702,251" coordsize="0,80" path="m9702,331l9702,251e" filled="false" stroked="true" strokeweight=".748pt" strokecolor="#939598">
                <v:path arrowok="t"/>
              </v:shape>
            </v:group>
            <v:group style="position:absolute;left:9662;top:251;width:2;height:80" coordorigin="9662,251" coordsize="2,80">
              <v:shape style="position:absolute;left:9662;top:251;width:2;height:80" coordorigin="9662,251" coordsize="0,80" path="m9662,331l9662,251e" filled="false" stroked="true" strokeweight=".748pt" strokecolor="#939598">
                <v:path arrowok="t"/>
              </v:shape>
            </v:group>
            <v:group style="position:absolute;left:9622;top:251;width:2;height:80" coordorigin="9622,251" coordsize="2,80">
              <v:shape style="position:absolute;left:9622;top:251;width:2;height:80" coordorigin="9622,251" coordsize="1,80" path="m9622,331l9622,251e" filled="false" stroked="true" strokeweight=".748pt" strokecolor="#939598">
                <v:path arrowok="t"/>
              </v:shape>
            </v:group>
            <v:group style="position:absolute;left:9582;top:251;width:2;height:80" coordorigin="9582,251" coordsize="2,80">
              <v:shape style="position:absolute;left:9582;top:251;width:2;height:80" coordorigin="9582,251" coordsize="0,80" path="m9582,331l9582,251e" filled="false" stroked="true" strokeweight=".748pt" strokecolor="#939598">
                <v:path arrowok="t"/>
              </v:shape>
            </v:group>
            <v:group style="position:absolute;left:9542;top:251;width:2;height:80" coordorigin="9542,251" coordsize="2,80">
              <v:shape style="position:absolute;left:9542;top:251;width:2;height:80" coordorigin="9542,251" coordsize="0,80" path="m9542,331l9542,251e" filled="false" stroked="true" strokeweight=".748pt" strokecolor="#939598">
                <v:path arrowok="t"/>
              </v:shape>
            </v:group>
            <v:group style="position:absolute;left:9502;top:251;width:2;height:80" coordorigin="9502,251" coordsize="2,80">
              <v:shape style="position:absolute;left:9502;top:251;width:2;height:80" coordorigin="9502,251" coordsize="0,80" path="m9502,331l9502,251e" filled="false" stroked="true" strokeweight=".748pt" strokecolor="#939598">
                <v:path arrowok="t"/>
              </v:shape>
            </v:group>
            <v:group style="position:absolute;left:9462;top:251;width:2;height:80" coordorigin="9462,251" coordsize="2,80">
              <v:shape style="position:absolute;left:9462;top:251;width:2;height:80" coordorigin="9462,251" coordsize="0,80" path="m9462,331l9462,251e" filled="false" stroked="true" strokeweight=".748pt" strokecolor="#939598">
                <v:path arrowok="t"/>
              </v:shape>
            </v:group>
            <v:group style="position:absolute;left:9422;top:251;width:2;height:80" coordorigin="9422,251" coordsize="2,80">
              <v:shape style="position:absolute;left:9422;top:251;width:2;height:80" coordorigin="9422,251" coordsize="0,80" path="m9422,331l9422,251e" filled="false" stroked="true" strokeweight=".748pt" strokecolor="#939598">
                <v:path arrowok="t"/>
              </v:shape>
            </v:group>
            <v:group style="position:absolute;left:9382;top:251;width:2;height:80" coordorigin="9382,251" coordsize="2,80">
              <v:shape style="position:absolute;left:9382;top:251;width:2;height:80" coordorigin="9382,251" coordsize="0,80" path="m9382,331l9382,251e" filled="false" stroked="true" strokeweight=".748pt" strokecolor="#939598">
                <v:path arrowok="t"/>
              </v:shape>
            </v:group>
            <v:group style="position:absolute;left:9342;top:251;width:2;height:80" coordorigin="9342,251" coordsize="2,80">
              <v:shape style="position:absolute;left:9342;top:251;width:2;height:80" coordorigin="9342,251" coordsize="0,80" path="m9342,331l9342,251e" filled="false" stroked="true" strokeweight=".748pt" strokecolor="#939598">
                <v:path arrowok="t"/>
              </v:shape>
            </v:group>
            <v:group style="position:absolute;left:9302;top:251;width:2;height:80" coordorigin="9302,251" coordsize="2,80">
              <v:shape style="position:absolute;left:9302;top:251;width:2;height:80" coordorigin="9302,251" coordsize="1,80" path="m9302,331l9302,251e" filled="false" stroked="true" strokeweight=".748pt" strokecolor="#939598">
                <v:path arrowok="t"/>
              </v:shape>
            </v:group>
            <v:group style="position:absolute;left:9262;top:251;width:2;height:80" coordorigin="9262,251" coordsize="2,80">
              <v:shape style="position:absolute;left:9262;top:251;width:2;height:80" coordorigin="9262,251" coordsize="0,80" path="m9262,331l9262,251e" filled="false" stroked="true" strokeweight=".748pt" strokecolor="#939598">
                <v:path arrowok="t"/>
              </v:shape>
            </v:group>
            <v:group style="position:absolute;left:9221;top:251;width:2;height:80" coordorigin="9221,251" coordsize="2,80">
              <v:shape style="position:absolute;left:9221;top:251;width:2;height:80" coordorigin="9221,251" coordsize="0,80" path="m9221,331l9221,251e" filled="false" stroked="true" strokeweight=".748pt" strokecolor="#939598">
                <v:path arrowok="t"/>
              </v:shape>
            </v:group>
            <v:group style="position:absolute;left:9181;top:251;width:2;height:80" coordorigin="9181,251" coordsize="2,80">
              <v:shape style="position:absolute;left:9181;top:251;width:2;height:80" coordorigin="9181,251" coordsize="0,80" path="m9181,331l9181,251e" filled="false" stroked="true" strokeweight=".748pt" strokecolor="#939598">
                <v:path arrowok="t"/>
              </v:shape>
            </v:group>
            <v:group style="position:absolute;left:9141;top:251;width:2;height:80" coordorigin="9141,251" coordsize="2,80">
              <v:shape style="position:absolute;left:9141;top:251;width:2;height:80" coordorigin="9141,251" coordsize="0,80" path="m9141,331l9141,251e" filled="false" stroked="true" strokeweight=".748pt" strokecolor="#939598">
                <v:path arrowok="t"/>
              </v:shape>
            </v:group>
            <v:group style="position:absolute;left:9101;top:251;width:2;height:80" coordorigin="9101,251" coordsize="2,80">
              <v:shape style="position:absolute;left:9101;top:251;width:2;height:80" coordorigin="9101,251" coordsize="1,80" path="m9101,331l9101,251e" filled="false" stroked="true" strokeweight=".748pt" strokecolor="#939598">
                <v:path arrowok="t"/>
              </v:shape>
            </v:group>
            <v:group style="position:absolute;left:9061;top:251;width:2;height:80" coordorigin="9061,251" coordsize="2,80">
              <v:shape style="position:absolute;left:9061;top:251;width:2;height:80" coordorigin="9061,251" coordsize="1,80" path="m9061,331l9061,251e" filled="false" stroked="true" strokeweight=".748pt" strokecolor="#939598">
                <v:path arrowok="t"/>
              </v:shape>
            </v:group>
            <v:group style="position:absolute;left:9021;top:251;width:2;height:80" coordorigin="9021,251" coordsize="2,80">
              <v:shape style="position:absolute;left:9021;top:251;width:2;height:80" coordorigin="9021,251" coordsize="1,80" path="m9021,331l9021,251e" filled="false" stroked="true" strokeweight=".748pt" strokecolor="#939598">
                <v:path arrowok="t"/>
              </v:shape>
            </v:group>
            <v:group style="position:absolute;left:8981;top:251;width:2;height:80" coordorigin="8981,251" coordsize="2,80">
              <v:shape style="position:absolute;left:8981;top:251;width:2;height:80" coordorigin="8981,251" coordsize="1,80" path="m8981,331l8981,251e" filled="false" stroked="true" strokeweight=".748pt" strokecolor="#939598">
                <v:path arrowok="t"/>
              </v:shape>
            </v:group>
            <v:group style="position:absolute;left:8941;top:251;width:2;height:80" coordorigin="8941,251" coordsize="2,80">
              <v:shape style="position:absolute;left:8941;top:251;width:2;height:80" coordorigin="8941,251" coordsize="1,80" path="m8941,331l8941,251e" filled="false" stroked="true" strokeweight=".748pt" strokecolor="#939598">
                <v:path arrowok="t"/>
              </v:shape>
            </v:group>
            <v:group style="position:absolute;left:8901;top:251;width:2;height:80" coordorigin="8901,251" coordsize="2,80">
              <v:shape style="position:absolute;left:8901;top:251;width:2;height:80" coordorigin="8901,251" coordsize="0,80" path="m8901,331l8901,251e" filled="false" stroked="true" strokeweight=".748pt" strokecolor="#939598">
                <v:path arrowok="t"/>
              </v:shape>
            </v:group>
            <v:group style="position:absolute;left:8861;top:251;width:2;height:80" coordorigin="8861,251" coordsize="2,80">
              <v:shape style="position:absolute;left:8861;top:251;width:2;height:80" coordorigin="8861,251" coordsize="1,80" path="m8861,331l8861,251e" filled="false" stroked="true" strokeweight=".748pt" strokecolor="#939598">
                <v:path arrowok="t"/>
              </v:shape>
            </v:group>
            <v:group style="position:absolute;left:8821;top:251;width:2;height:80" coordorigin="8821,251" coordsize="2,80">
              <v:shape style="position:absolute;left:8821;top:251;width:2;height:80" coordorigin="8821,251" coordsize="0,80" path="m8821,331l8821,251e" filled="false" stroked="true" strokeweight=".748pt" strokecolor="#939598">
                <v:path arrowok="t"/>
              </v:shape>
            </v:group>
            <v:group style="position:absolute;left:8781;top:251;width:2;height:80" coordorigin="8781,251" coordsize="2,80">
              <v:shape style="position:absolute;left:8781;top:251;width:2;height:80" coordorigin="8781,251" coordsize="0,80" path="m8781,331l8781,251e" filled="false" stroked="true" strokeweight=".748pt" strokecolor="#939598">
                <v:path arrowok="t"/>
              </v:shape>
            </v:group>
            <v:group style="position:absolute;left:8741;top:251;width:2;height:80" coordorigin="8741,251" coordsize="2,80">
              <v:shape style="position:absolute;left:8741;top:251;width:2;height:80" coordorigin="8741,251" coordsize="1,80" path="m8741,331l8741,251e" filled="false" stroked="true" strokeweight=".748pt" strokecolor="#939598">
                <v:path arrowok="t"/>
              </v:shape>
            </v:group>
            <v:group style="position:absolute;left:8701;top:251;width:2;height:80" coordorigin="8701,251" coordsize="2,80">
              <v:shape style="position:absolute;left:8701;top:251;width:2;height:80" coordorigin="8701,251" coordsize="0,80" path="m8701,331l8701,251e" filled="false" stroked="true" strokeweight=".748pt" strokecolor="#939598">
                <v:path arrowok="t"/>
              </v:shape>
            </v:group>
            <v:group style="position:absolute;left:8661;top:251;width:2;height:80" coordorigin="8661,251" coordsize="2,80">
              <v:shape style="position:absolute;left:8661;top:251;width:2;height:80" coordorigin="8661,251" coordsize="0,80" path="m8661,331l8661,251e" filled="false" stroked="true" strokeweight=".748pt" strokecolor="#939598">
                <v:path arrowok="t"/>
              </v:shape>
            </v:group>
            <v:group style="position:absolute;left:8621;top:251;width:2;height:80" coordorigin="8621,251" coordsize="2,80">
              <v:shape style="position:absolute;left:8621;top:251;width:2;height:80" coordorigin="8621,251" coordsize="0,80" path="m8621,331l8621,251e" filled="false" stroked="true" strokeweight=".748pt" strokecolor="#939598">
                <v:path arrowok="t"/>
              </v:shape>
            </v:group>
            <v:group style="position:absolute;left:8580;top:251;width:2;height:80" coordorigin="8580,251" coordsize="2,80">
              <v:shape style="position:absolute;left:8580;top:251;width:2;height:80" coordorigin="8580,251" coordsize="0,80" path="m8580,331l8580,251e" filled="false" stroked="true" strokeweight=".748pt" strokecolor="#939598">
                <v:path arrowok="t"/>
              </v:shape>
            </v:group>
            <v:group style="position:absolute;left:8540;top:251;width:2;height:80" coordorigin="8540,251" coordsize="2,80">
              <v:shape style="position:absolute;left:8540;top:251;width:2;height:80" coordorigin="8540,251" coordsize="1,80" path="m8540,331l8540,251e" filled="false" stroked="true" strokeweight=".748pt" strokecolor="#939598">
                <v:path arrowok="t"/>
              </v:shape>
            </v:group>
            <v:group style="position:absolute;left:8500;top:251;width:2;height:80" coordorigin="8500,251" coordsize="2,80">
              <v:shape style="position:absolute;left:8500;top:251;width:2;height:80" coordorigin="8500,251" coordsize="0,80" path="m8500,331l8500,251e" filled="false" stroked="true" strokeweight=".748pt" strokecolor="#939598">
                <v:path arrowok="t"/>
              </v:shape>
            </v:group>
            <v:group style="position:absolute;left:8460;top:251;width:2;height:80" coordorigin="8460,251" coordsize="2,80">
              <v:shape style="position:absolute;left:8460;top:251;width:2;height:80" coordorigin="8460,251" coordsize="0,80" path="m8460,331l8460,251e" filled="false" stroked="true" strokeweight=".748pt" strokecolor="#939598">
                <v:path arrowok="t"/>
              </v:shape>
            </v:group>
            <v:group style="position:absolute;left:8420;top:251;width:2;height:80" coordorigin="8420,251" coordsize="2,80">
              <v:shape style="position:absolute;left:8420;top:251;width:2;height:80" coordorigin="8420,251" coordsize="1,80" path="m8420,331l8420,251e" filled="false" stroked="true" strokeweight=".748pt" strokecolor="#939598">
                <v:path arrowok="t"/>
              </v:shape>
            </v:group>
            <v:group style="position:absolute;left:8380;top:251;width:2;height:80" coordorigin="8380,251" coordsize="2,80">
              <v:shape style="position:absolute;left:8380;top:251;width:2;height:80" coordorigin="8380,251" coordsize="0,80" path="m8380,331l8380,251e" filled="false" stroked="true" strokeweight=".748pt" strokecolor="#939598">
                <v:path arrowok="t"/>
              </v:shape>
            </v:group>
            <v:group style="position:absolute;left:8340;top:251;width:2;height:80" coordorigin="8340,251" coordsize="2,80">
              <v:shape style="position:absolute;left:8340;top:251;width:2;height:80" coordorigin="8340,251" coordsize="0,80" path="m8340,331l8340,251e" filled="false" stroked="true" strokeweight=".748pt" strokecolor="#939598">
                <v:path arrowok="t"/>
              </v:shape>
            </v:group>
            <v:group style="position:absolute;left:8300;top:251;width:2;height:80" coordorigin="8300,251" coordsize="2,80">
              <v:shape style="position:absolute;left:8300;top:251;width:2;height:80" coordorigin="8300,251" coordsize="0,80" path="m8300,331l8300,251e" filled="false" stroked="true" strokeweight=".748pt" strokecolor="#939598">
                <v:path arrowok="t"/>
              </v:shape>
            </v:group>
            <v:group style="position:absolute;left:8260;top:251;width:2;height:80" coordorigin="8260,251" coordsize="2,80">
              <v:shape style="position:absolute;left:8260;top:251;width:2;height:80" coordorigin="8260,251" coordsize="0,80" path="m8260,331l8260,251e" filled="false" stroked="true" strokeweight=".748pt" strokecolor="#939598">
                <v:path arrowok="t"/>
              </v:shape>
            </v:group>
            <v:group style="position:absolute;left:8220;top:251;width:2;height:80" coordorigin="8220,251" coordsize="2,80">
              <v:shape style="position:absolute;left:8220;top:251;width:2;height:80" coordorigin="8220,251" coordsize="1,80" path="m8220,331l8220,251e" filled="false" stroked="true" strokeweight=".748pt" strokecolor="#939598">
                <v:path arrowok="t"/>
              </v:shape>
            </v:group>
            <v:group style="position:absolute;left:8180;top:251;width:2;height:80" coordorigin="8180,251" coordsize="2,80">
              <v:shape style="position:absolute;left:8180;top:251;width:2;height:80" coordorigin="8180,251" coordsize="0,80" path="m8180,331l8180,251e" filled="false" stroked="true" strokeweight=".748pt" strokecolor="#939598">
                <v:path arrowok="t"/>
              </v:shape>
            </v:group>
            <v:group style="position:absolute;left:8140;top:251;width:2;height:80" coordorigin="8140,251" coordsize="2,80">
              <v:shape style="position:absolute;left:8140;top:251;width:2;height:80" coordorigin="8140,251" coordsize="0,80" path="m8140,331l8140,251e" filled="false" stroked="true" strokeweight=".748pt" strokecolor="#939598">
                <v:path arrowok="t"/>
              </v:shape>
            </v:group>
            <v:group style="position:absolute;left:8100;top:251;width:2;height:80" coordorigin="8100,251" coordsize="2,80">
              <v:shape style="position:absolute;left:8100;top:251;width:2;height:80" coordorigin="8100,251" coordsize="1,80" path="m8100,331l8100,251e" filled="false" stroked="true" strokeweight=".748pt" strokecolor="#939598">
                <v:path arrowok="t"/>
              </v:shape>
            </v:group>
            <v:group style="position:absolute;left:8060;top:251;width:2;height:80" coordorigin="8060,251" coordsize="2,80">
              <v:shape style="position:absolute;left:8060;top:251;width:2;height:80" coordorigin="8060,251" coordsize="0,80" path="m8060,331l8060,251e" filled="false" stroked="true" strokeweight=".748pt" strokecolor="#939598">
                <v:path arrowok="t"/>
              </v:shape>
            </v:group>
            <v:group style="position:absolute;left:8020;top:251;width:2;height:80" coordorigin="8020,251" coordsize="2,80">
              <v:shape style="position:absolute;left:8020;top:251;width:2;height:80" coordorigin="8020,251" coordsize="0,80" path="m8020,331l8020,251e" filled="false" stroked="true" strokeweight=".748pt" strokecolor="#939598">
                <v:path arrowok="t"/>
              </v:shape>
            </v:group>
            <v:group style="position:absolute;left:7980;top:251;width:2;height:80" coordorigin="7980,251" coordsize="2,80">
              <v:shape style="position:absolute;left:7980;top:251;width:2;height:80" coordorigin="7980,251" coordsize="0,80" path="m7980,331l7980,251e" filled="false" stroked="true" strokeweight=".748pt" strokecolor="#939598">
                <v:path arrowok="t"/>
              </v:shape>
            </v:group>
            <v:group style="position:absolute;left:7939;top:251;width:2;height:80" coordorigin="7939,251" coordsize="2,80">
              <v:shape style="position:absolute;left:7939;top:251;width:2;height:80" coordorigin="7939,251" coordsize="1,80" path="m7940,331l7939,251e" filled="false" stroked="true" strokeweight=".748pt" strokecolor="#939598">
                <v:path arrowok="t"/>
              </v:shape>
            </v:group>
            <v:group style="position:absolute;left:7899;top:251;width:2;height:80" coordorigin="7899,251" coordsize="2,80">
              <v:shape style="position:absolute;left:7899;top:251;width:2;height:80" coordorigin="7899,251" coordsize="1,80" path="m7899,331l7899,251e" filled="false" stroked="true" strokeweight=".748pt" strokecolor="#939598">
                <v:path arrowok="t"/>
              </v:shape>
            </v:group>
            <v:group style="position:absolute;left:7859;top:251;width:2;height:80" coordorigin="7859,251" coordsize="2,80">
              <v:shape style="position:absolute;left:7859;top:251;width:2;height:80" coordorigin="7859,251" coordsize="1,80" path="m7859,331l7859,251e" filled="false" stroked="true" strokeweight=".748pt" strokecolor="#939598">
                <v:path arrowok="t"/>
              </v:shape>
            </v:group>
            <v:group style="position:absolute;left:7819;top:251;width:2;height:80" coordorigin="7819,251" coordsize="2,80">
              <v:shape style="position:absolute;left:7819;top:251;width:2;height:80" coordorigin="7819,251" coordsize="1,80" path="m7819,331l7819,251e" filled="false" stroked="true" strokeweight=".748pt" strokecolor="#939598">
                <v:path arrowok="t"/>
              </v:shape>
            </v:group>
            <v:group style="position:absolute;left:7779;top:251;width:2;height:80" coordorigin="7779,251" coordsize="2,80">
              <v:shape style="position:absolute;left:7779;top:251;width:2;height:80" coordorigin="7779,251" coordsize="1,80" path="m7779,331l7779,251e" filled="false" stroked="true" strokeweight=".748pt" strokecolor="#939598">
                <v:path arrowok="t"/>
              </v:shape>
            </v:group>
            <v:group style="position:absolute;left:7739;top:251;width:2;height:80" coordorigin="7739,251" coordsize="2,80">
              <v:shape style="position:absolute;left:7739;top:251;width:2;height:80" coordorigin="7739,251" coordsize="1,80" path="m7739,331l7739,251e" filled="false" stroked="true" strokeweight=".748pt" strokecolor="#939598">
                <v:path arrowok="t"/>
              </v:shape>
            </v:group>
            <v:group style="position:absolute;left:7699;top:251;width:2;height:80" coordorigin="7699,251" coordsize="2,80">
              <v:shape style="position:absolute;left:7699;top:251;width:2;height:80" coordorigin="7699,251" coordsize="1,80" path="m7699,331l7699,251e" filled="false" stroked="true" strokeweight=".748pt" strokecolor="#939598">
                <v:path arrowok="t"/>
              </v:shape>
            </v:group>
            <v:group style="position:absolute;left:7659;top:251;width:2;height:80" coordorigin="7659,251" coordsize="2,80">
              <v:shape style="position:absolute;left:7659;top:251;width:2;height:80" coordorigin="7659,251" coordsize="1,80" path="m7659,331l7659,251e" filled="false" stroked="true" strokeweight=".748pt" strokecolor="#939598">
                <v:path arrowok="t"/>
              </v:shape>
            </v:group>
            <v:group style="position:absolute;left:7619;top:251;width:2;height:80" coordorigin="7619,251" coordsize="2,80">
              <v:shape style="position:absolute;left:7619;top:251;width:2;height:80" coordorigin="7619,251" coordsize="0,80" path="m7619,331l7619,251e" filled="false" stroked="true" strokeweight=".748pt" strokecolor="#939598">
                <v:path arrowok="t"/>
              </v:shape>
            </v:group>
            <v:group style="position:absolute;left:7579;top:251;width:2;height:80" coordorigin="7579,251" coordsize="2,80">
              <v:shape style="position:absolute;left:7579;top:251;width:2;height:80" coordorigin="7579,251" coordsize="0,80" path="m7579,331l7579,251e" filled="false" stroked="true" strokeweight=".748pt" strokecolor="#939598">
                <v:path arrowok="t"/>
              </v:shape>
            </v:group>
            <v:group style="position:absolute;left:7539;top:251;width:2;height:80" coordorigin="7539,251" coordsize="2,80">
              <v:shape style="position:absolute;left:7539;top:251;width:2;height:80" coordorigin="7539,251" coordsize="0,80" path="m7539,331l7539,251e" filled="false" stroked="true" strokeweight=".748pt" strokecolor="#939598">
                <v:path arrowok="t"/>
              </v:shape>
            </v:group>
            <v:group style="position:absolute;left:7499;top:251;width:2;height:80" coordorigin="7499,251" coordsize="2,80">
              <v:shape style="position:absolute;left:7499;top:251;width:2;height:80" coordorigin="7499,251" coordsize="0,80" path="m7499,331l7499,251e" filled="false" stroked="true" strokeweight=".748pt" strokecolor="#939598">
                <v:path arrowok="t"/>
              </v:shape>
            </v:group>
            <v:group style="position:absolute;left:7459;top:251;width:2;height:80" coordorigin="7459,251" coordsize="2,80">
              <v:shape style="position:absolute;left:7459;top:251;width:2;height:80" coordorigin="7459,251" coordsize="0,80" path="m7459,331l7459,251e" filled="false" stroked="true" strokeweight=".748pt" strokecolor="#939598">
                <v:path arrowok="t"/>
              </v:shape>
            </v:group>
            <v:group style="position:absolute;left:7419;top:251;width:2;height:80" coordorigin="7419,251" coordsize="2,80">
              <v:shape style="position:absolute;left:7419;top:251;width:2;height:80" coordorigin="7419,251" coordsize="0,80" path="m7419,331l7419,251e" filled="false" stroked="true" strokeweight=".748pt" strokecolor="#939598">
                <v:path arrowok="t"/>
              </v:shape>
            </v:group>
            <v:group style="position:absolute;left:7379;top:251;width:2;height:80" coordorigin="7379,251" coordsize="2,80">
              <v:shape style="position:absolute;left:7379;top:251;width:2;height:80" coordorigin="7379,251" coordsize="0,80" path="m7379,331l7379,251e" filled="false" stroked="true" strokeweight=".748pt" strokecolor="#939598">
                <v:path arrowok="t"/>
              </v:shape>
            </v:group>
            <v:group style="position:absolute;left:7339;top:251;width:2;height:80" coordorigin="7339,251" coordsize="2,80">
              <v:shape style="position:absolute;left:7339;top:251;width:2;height:80" coordorigin="7339,251" coordsize="1,80" path="m7339,331l7339,251e" filled="false" stroked="true" strokeweight=".748pt" strokecolor="#939598">
                <v:path arrowok="t"/>
              </v:shape>
            </v:group>
            <v:group style="position:absolute;left:7299;top:251;width:2;height:80" coordorigin="7299,251" coordsize="2,80">
              <v:shape style="position:absolute;left:7299;top:251;width:2;height:80" coordorigin="7299,251" coordsize="0,80" path="m7299,331l7299,251e" filled="false" stroked="true" strokeweight=".748pt" strokecolor="#939598">
                <v:path arrowok="t"/>
              </v:shape>
            </v:group>
            <v:group style="position:absolute;left:7258;top:251;width:2;height:80" coordorigin="7258,251" coordsize="2,80">
              <v:shape style="position:absolute;left:7258;top:251;width:2;height:80" coordorigin="7258,251" coordsize="0,80" path="m7258,331l7258,251e" filled="false" stroked="true" strokeweight=".748pt" strokecolor="#939598">
                <v:path arrowok="t"/>
              </v:shape>
            </v:group>
            <v:group style="position:absolute;left:7218;top:251;width:2;height:80" coordorigin="7218,251" coordsize="2,80">
              <v:shape style="position:absolute;left:7218;top:251;width:2;height:80" coordorigin="7218,251" coordsize="0,80" path="m7218,331l7218,251e" filled="false" stroked="true" strokeweight=".748pt" strokecolor="#939598">
                <v:path arrowok="t"/>
              </v:shape>
            </v:group>
            <v:group style="position:absolute;left:7178;top:251;width:2;height:80" coordorigin="7178,251" coordsize="2,80">
              <v:shape style="position:absolute;left:7178;top:251;width:2;height:80" coordorigin="7178,251" coordsize="0,80" path="m7178,331l7178,251e" filled="false" stroked="true" strokeweight=".748pt" strokecolor="#939598">
                <v:path arrowok="t"/>
              </v:shape>
            </v:group>
            <v:group style="position:absolute;left:7138;top:251;width:2;height:80" coordorigin="7138,251" coordsize="2,80">
              <v:shape style="position:absolute;left:7138;top:251;width:2;height:80" coordorigin="7138,251" coordsize="1,80" path="m7138,331l7138,251e" filled="false" stroked="true" strokeweight=".748pt" strokecolor="#939598">
                <v:path arrowok="t"/>
              </v:shape>
            </v:group>
            <v:group style="position:absolute;left:7098;top:252;width:2;height:80" coordorigin="7098,252" coordsize="2,80">
              <v:shape style="position:absolute;left:7098;top:252;width:2;height:80" coordorigin="7098,252" coordsize="0,80" path="m7098,332l7098,252e" filled="false" stroked="true" strokeweight=".748pt" strokecolor="#939598">
                <v:path arrowok="t"/>
              </v:shape>
            </v:group>
            <v:group style="position:absolute;left:7058;top:252;width:2;height:80" coordorigin="7058,252" coordsize="2,80">
              <v:shape style="position:absolute;left:7058;top:252;width:2;height:80" coordorigin="7058,252" coordsize="0,80" path="m7058,332l7058,252e" filled="false" stroked="true" strokeweight=".748pt" strokecolor="#939598">
                <v:path arrowok="t"/>
              </v:shape>
            </v:group>
            <v:group style="position:absolute;left:7018;top:252;width:2;height:80" coordorigin="7018,252" coordsize="2,80">
              <v:shape style="position:absolute;left:7018;top:252;width:2;height:80" coordorigin="7018,252" coordsize="1,80" path="m7018,332l7018,252e" filled="false" stroked="true" strokeweight=".748pt" strokecolor="#939598">
                <v:path arrowok="t"/>
              </v:shape>
            </v:group>
            <v:group style="position:absolute;left:6978;top:252;width:2;height:80" coordorigin="6978,252" coordsize="2,80">
              <v:shape style="position:absolute;left:6978;top:252;width:2;height:80" coordorigin="6978,252" coordsize="0,80" path="m6978,332l6978,252e" filled="false" stroked="true" strokeweight=".748pt" strokecolor="#939598">
                <v:path arrowok="t"/>
              </v:shape>
            </v:group>
            <v:group style="position:absolute;left:6938;top:252;width:2;height:80" coordorigin="6938,252" coordsize="2,80">
              <v:shape style="position:absolute;left:6938;top:252;width:2;height:80" coordorigin="6938,252" coordsize="0,80" path="m6938,332l6938,252e" filled="false" stroked="true" strokeweight=".748pt" strokecolor="#939598">
                <v:path arrowok="t"/>
              </v:shape>
            </v:group>
            <v:group style="position:absolute;left:6898;top:252;width:2;height:80" coordorigin="6898,252" coordsize="2,80">
              <v:shape style="position:absolute;left:6898;top:252;width:2;height:80" coordorigin="6898,252" coordsize="0,80" path="m6898,332l6898,252e" filled="false" stroked="true" strokeweight=".748pt" strokecolor="#939598">
                <v:path arrowok="t"/>
              </v:shape>
            </v:group>
            <v:group style="position:absolute;left:6858;top:252;width:2;height:80" coordorigin="6858,252" coordsize="2,80">
              <v:shape style="position:absolute;left:6858;top:252;width:2;height:80" coordorigin="6858,252" coordsize="0,80" path="m6858,332l6858,252e" filled="false" stroked="true" strokeweight=".748pt" strokecolor="#939598">
                <v:path arrowok="t"/>
              </v:shape>
            </v:group>
            <v:group style="position:absolute;left:6818;top:252;width:2;height:80" coordorigin="6818,252" coordsize="2,80">
              <v:shape style="position:absolute;left:6818;top:252;width:2;height:80" coordorigin="6818,252" coordsize="1,80" path="m6818,332l6818,252e" filled="false" stroked="true" strokeweight=".748pt" strokecolor="#939598">
                <v:path arrowok="t"/>
              </v:shape>
            </v:group>
            <v:group style="position:absolute;left:6778;top:252;width:2;height:80" coordorigin="6778,252" coordsize="2,80">
              <v:shape style="position:absolute;left:6778;top:252;width:2;height:80" coordorigin="6778,252" coordsize="0,80" path="m6778,332l6778,252e" filled="false" stroked="true" strokeweight=".748pt" strokecolor="#939598">
                <v:path arrowok="t"/>
              </v:shape>
            </v:group>
            <v:group style="position:absolute;left:6738;top:252;width:2;height:80" coordorigin="6738,252" coordsize="2,80">
              <v:shape style="position:absolute;left:6738;top:252;width:2;height:80" coordorigin="6738,252" coordsize="0,80" path="m6738,332l6738,252e" filled="false" stroked="true" strokeweight=".748pt" strokecolor="#939598">
                <v:path arrowok="t"/>
              </v:shape>
            </v:group>
            <v:group style="position:absolute;left:6698;top:252;width:2;height:80" coordorigin="6698,252" coordsize="2,80">
              <v:shape style="position:absolute;left:6698;top:252;width:2;height:80" coordorigin="6698,252" coordsize="1,80" path="m6698,332l6698,252e" filled="false" stroked="true" strokeweight=".748pt" strokecolor="#939598">
                <v:path arrowok="t"/>
              </v:shape>
            </v:group>
            <v:group style="position:absolute;left:6658;top:252;width:2;height:80" coordorigin="6658,252" coordsize="2,80">
              <v:shape style="position:absolute;left:6658;top:252;width:2;height:80" coordorigin="6658,252" coordsize="1,80" path="m6658,332l6658,252e" filled="false" stroked="true" strokeweight=".748pt" strokecolor="#939598">
                <v:path arrowok="t"/>
              </v:shape>
            </v:group>
            <v:group style="position:absolute;left:6617;top:252;width:2;height:80" coordorigin="6617,252" coordsize="2,80">
              <v:shape style="position:absolute;left:6617;top:252;width:2;height:80" coordorigin="6617,252" coordsize="1,80" path="m6618,332l6617,252e" filled="false" stroked="true" strokeweight=".748pt" strokecolor="#939598">
                <v:path arrowok="t"/>
              </v:shape>
            </v:group>
            <v:group style="position:absolute;left:6577;top:252;width:2;height:80" coordorigin="6577,252" coordsize="2,80">
              <v:shape style="position:absolute;left:6577;top:252;width:2;height:80" coordorigin="6577,252" coordsize="1,80" path="m6577,332l6577,252e" filled="false" stroked="true" strokeweight=".748pt" strokecolor="#939598">
                <v:path arrowok="t"/>
              </v:shape>
            </v:group>
            <v:group style="position:absolute;left:6537;top:252;width:2;height:80" coordorigin="6537,252" coordsize="2,80">
              <v:shape style="position:absolute;left:6537;top:252;width:2;height:80" coordorigin="6537,252" coordsize="1,80" path="m6537,332l6537,252e" filled="false" stroked="true" strokeweight=".748pt" strokecolor="#939598">
                <v:path arrowok="t"/>
              </v:shape>
            </v:group>
            <v:group style="position:absolute;left:6497;top:252;width:2;height:80" coordorigin="6497,252" coordsize="2,80">
              <v:shape style="position:absolute;left:6497;top:252;width:2;height:80" coordorigin="6497,252" coordsize="0,80" path="m6497,332l6497,252e" filled="false" stroked="true" strokeweight=".748pt" strokecolor="#939598">
                <v:path arrowok="t"/>
              </v:shape>
            </v:group>
            <v:group style="position:absolute;left:6457;top:252;width:2;height:80" coordorigin="6457,252" coordsize="2,80">
              <v:shape style="position:absolute;left:6457;top:252;width:2;height:80" coordorigin="6457,252" coordsize="1,80" path="m6457,332l6457,252e" filled="false" stroked="true" strokeweight=".748pt" strokecolor="#939598">
                <v:path arrowok="t"/>
              </v:shape>
            </v:group>
            <v:group style="position:absolute;left:6417;top:252;width:2;height:80" coordorigin="6417,252" coordsize="2,80">
              <v:shape style="position:absolute;left:6417;top:252;width:2;height:80" coordorigin="6417,252" coordsize="0,80" path="m6417,332l6417,252e" filled="false" stroked="true" strokeweight=".748pt" strokecolor="#939598">
                <v:path arrowok="t"/>
              </v:shape>
            </v:group>
            <v:group style="position:absolute;left:6377;top:252;width:2;height:80" coordorigin="6377,252" coordsize="2,80">
              <v:shape style="position:absolute;left:6377;top:252;width:2;height:80" coordorigin="6377,252" coordsize="0,80" path="m6377,332l6377,252e" filled="false" stroked="true" strokeweight=".748pt" strokecolor="#939598">
                <v:path arrowok="t"/>
              </v:shape>
            </v:group>
            <v:group style="position:absolute;left:6337;top:252;width:2;height:80" coordorigin="6337,252" coordsize="2,80">
              <v:shape style="position:absolute;left:6337;top:252;width:2;height:80" coordorigin="6337,252" coordsize="0,80" path="m6337,332l6337,252e" filled="false" stroked="true" strokeweight=".748pt" strokecolor="#939598">
                <v:path arrowok="t"/>
              </v:shape>
            </v:group>
            <v:group style="position:absolute;left:6297;top:252;width:2;height:80" coordorigin="6297,252" coordsize="2,80">
              <v:shape style="position:absolute;left:6297;top:252;width:2;height:80" coordorigin="6297,252" coordsize="0,80" path="m6297,332l6297,252e" filled="false" stroked="true" strokeweight=".748pt" strokecolor="#939598">
                <v:path arrowok="t"/>
              </v:shape>
            </v:group>
            <v:group style="position:absolute;left:6257;top:252;width:2;height:80" coordorigin="6257,252" coordsize="2,80">
              <v:shape style="position:absolute;left:6257;top:252;width:2;height:80" coordorigin="6257,252" coordsize="1,80" path="m6257,332l6257,252e" filled="false" stroked="true" strokeweight=".748pt" strokecolor="#939598">
                <v:path arrowok="t"/>
              </v:shape>
            </v:group>
            <v:group style="position:absolute;left:6217;top:252;width:2;height:80" coordorigin="6217,252" coordsize="2,80">
              <v:shape style="position:absolute;left:6217;top:252;width:2;height:80" coordorigin="6217,252" coordsize="0,80" path="m6217,332l6217,252e" filled="false" stroked="true" strokeweight=".748pt" strokecolor="#939598">
                <v:path arrowok="t"/>
              </v:shape>
            </v:group>
            <v:group style="position:absolute;left:6177;top:252;width:2;height:80" coordorigin="6177,252" coordsize="2,80">
              <v:shape style="position:absolute;left:6177;top:252;width:2;height:80" coordorigin="6177,252" coordsize="0,80" path="m6177,332l6177,252e" filled="false" stroked="true" strokeweight=".748pt" strokecolor="#939598">
                <v:path arrowok="t"/>
              </v:shape>
            </v:group>
            <v:group style="position:absolute;left:6137;top:252;width:2;height:80" coordorigin="6137,252" coordsize="2,80">
              <v:shape style="position:absolute;left:6137;top:252;width:2;height:80" coordorigin="6137,252" coordsize="1,80" path="m6137,332l6137,252e" filled="false" stroked="true" strokeweight=".748pt" strokecolor="#939598">
                <v:path arrowok="t"/>
              </v:shape>
            </v:group>
            <v:group style="position:absolute;left:6097;top:252;width:2;height:80" coordorigin="6097,252" coordsize="2,80">
              <v:shape style="position:absolute;left:6097;top:252;width:2;height:80" coordorigin="6097,252" coordsize="0,80" path="m6097,332l6097,252e" filled="false" stroked="true" strokeweight=".748pt" strokecolor="#939598">
                <v:path arrowok="t"/>
              </v:shape>
            </v:group>
            <v:group style="position:absolute;left:6057;top:252;width:2;height:80" coordorigin="6057,252" coordsize="2,80">
              <v:shape style="position:absolute;left:6057;top:252;width:2;height:80" coordorigin="6057,252" coordsize="0,80" path="m6057,332l6057,252e" filled="false" stroked="true" strokeweight=".748pt" strokecolor="#939598">
                <v:path arrowok="t"/>
              </v:shape>
            </v:group>
            <v:group style="position:absolute;left:6017;top:252;width:2;height:80" coordorigin="6017,252" coordsize="2,80">
              <v:shape style="position:absolute;left:6017;top:252;width:2;height:80" coordorigin="6017,252" coordsize="0,80" path="m6017,332l6017,252e" filled="false" stroked="true" strokeweight=".748pt" strokecolor="#939598">
                <v:path arrowok="t"/>
              </v:shape>
            </v:group>
            <v:group style="position:absolute;left:5977;top:252;width:2;height:80" coordorigin="5977,252" coordsize="2,80">
              <v:shape style="position:absolute;left:5977;top:252;width:2;height:80" coordorigin="5977,252" coordsize="0,80" path="m5977,332l5977,252e" filled="false" stroked="true" strokeweight=".748pt" strokecolor="#939598">
                <v:path arrowok="t"/>
              </v:shape>
            </v:group>
            <v:group style="position:absolute;left:5936;top:252;width:2;height:80" coordorigin="5936,252" coordsize="2,80">
              <v:shape style="position:absolute;left:5936;top:252;width:2;height:80" coordorigin="5936,252" coordsize="1,80" path="m5936,332l5936,252e" filled="false" stroked="true" strokeweight=".748pt" strokecolor="#939598">
                <v:path arrowok="t"/>
              </v:shape>
            </v:group>
            <v:group style="position:absolute;left:5896;top:252;width:2;height:80" coordorigin="5896,252" coordsize="2,80">
              <v:shape style="position:absolute;left:5896;top:252;width:2;height:80" coordorigin="5896,252" coordsize="0,80" path="m5896,332l5896,252e" filled="false" stroked="true" strokeweight=".748pt" strokecolor="#939598">
                <v:path arrowok="t"/>
              </v:shape>
            </v:group>
            <v:group style="position:absolute;left:5856;top:252;width:2;height:80" coordorigin="5856,252" coordsize="2,80">
              <v:shape style="position:absolute;left:5856;top:252;width:2;height:80" coordorigin="5856,252" coordsize="0,80" path="m5856,332l5856,252e" filled="false" stroked="true" strokeweight=".748pt" strokecolor="#939598">
                <v:path arrowok="t"/>
              </v:shape>
            </v:group>
            <v:group style="position:absolute;left:5816;top:252;width:2;height:80" coordorigin="5816,252" coordsize="2,80">
              <v:shape style="position:absolute;left:5816;top:252;width:2;height:80" coordorigin="5816,252" coordsize="1,80" path="m5816,332l5816,252e" filled="false" stroked="true" strokeweight=".748pt" strokecolor="#939598">
                <v:path arrowok="t"/>
              </v:shape>
            </v:group>
            <v:group style="position:absolute;left:5776;top:252;width:2;height:80" coordorigin="5776,252" coordsize="2,80">
              <v:shape style="position:absolute;left:5776;top:252;width:2;height:80" coordorigin="5776,252" coordsize="0,80" path="m5776,332l5776,252e" filled="false" stroked="true" strokeweight=".748pt" strokecolor="#939598">
                <v:path arrowok="t"/>
              </v:shape>
            </v:group>
            <v:group style="position:absolute;left:5736;top:252;width:2;height:80" coordorigin="5736,252" coordsize="2,80">
              <v:shape style="position:absolute;left:5736;top:252;width:2;height:80" coordorigin="5736,252" coordsize="0,80" path="m5736,332l5736,252e" filled="false" stroked="true" strokeweight=".748pt" strokecolor="#939598">
                <v:path arrowok="t"/>
              </v:shape>
            </v:group>
            <v:group style="position:absolute;left:5696;top:252;width:2;height:80" coordorigin="5696,252" coordsize="2,80">
              <v:shape style="position:absolute;left:5696;top:252;width:2;height:80" coordorigin="5696,252" coordsize="0,80" path="m5696,332l5696,252e" filled="false" stroked="true" strokeweight=".748pt" strokecolor="#939598">
                <v:path arrowok="t"/>
              </v:shape>
            </v:group>
            <v:group style="position:absolute;left:5656;top:252;width:2;height:80" coordorigin="5656,252" coordsize="2,80">
              <v:shape style="position:absolute;left:5656;top:252;width:2;height:80" coordorigin="5656,252" coordsize="0,80" path="m5656,332l5656,252e" filled="false" stroked="true" strokeweight=".748pt" strokecolor="#939598">
                <v:path arrowok="t"/>
              </v:shape>
            </v:group>
            <v:group style="position:absolute;left:5616;top:252;width:2;height:80" coordorigin="5616,252" coordsize="2,80">
              <v:shape style="position:absolute;left:5616;top:252;width:2;height:80" coordorigin="5616,252" coordsize="1,80" path="m5616,332l5616,252e" filled="false" stroked="true" strokeweight=".748pt" strokecolor="#939598">
                <v:path arrowok="t"/>
              </v:shape>
            </v:group>
            <v:group style="position:absolute;left:5576;top:252;width:2;height:80" coordorigin="5576,252" coordsize="2,80">
              <v:shape style="position:absolute;left:5576;top:252;width:2;height:80" coordorigin="5576,252" coordsize="0,80" path="m5576,332l5576,252e" filled="false" stroked="true" strokeweight=".748pt" strokecolor="#939598">
                <v:path arrowok="t"/>
              </v:shape>
            </v:group>
            <v:group style="position:absolute;left:5536;top:252;width:2;height:80" coordorigin="5536,252" coordsize="2,80">
              <v:shape style="position:absolute;left:5536;top:252;width:2;height:80" coordorigin="5536,252" coordsize="1,80" path="m5536,332l5536,252e" filled="false" stroked="true" strokeweight=".748pt" strokecolor="#939598">
                <v:path arrowok="t"/>
              </v:shape>
            </v:group>
            <v:group style="position:absolute;left:5496;top:252;width:2;height:80" coordorigin="5496,252" coordsize="2,80">
              <v:shape style="position:absolute;left:5496;top:252;width:2;height:80" coordorigin="5496,252" coordsize="1,80" path="m5496,332l5496,252e" filled="false" stroked="true" strokeweight=".748pt" strokecolor="#939598">
                <v:path arrowok="t"/>
              </v:shape>
            </v:group>
            <v:group style="position:absolute;left:5456;top:252;width:2;height:80" coordorigin="5456,252" coordsize="2,80">
              <v:shape style="position:absolute;left:5456;top:252;width:2;height:80" coordorigin="5456,252" coordsize="1,80" path="m5456,332l5456,252e" filled="false" stroked="true" strokeweight=".748pt" strokecolor="#939598">
                <v:path arrowok="t"/>
              </v:shape>
            </v:group>
            <v:group style="position:absolute;left:5416;top:252;width:2;height:80" coordorigin="5416,252" coordsize="2,80">
              <v:shape style="position:absolute;left:5416;top:252;width:2;height:80" coordorigin="5416,252" coordsize="1,80" path="m5416,332l5416,252e" filled="false" stroked="true" strokeweight=".748pt" strokecolor="#939598">
                <v:path arrowok="t"/>
              </v:shape>
            </v:group>
            <v:group style="position:absolute;left:5376;top:252;width:2;height:80" coordorigin="5376,252" coordsize="2,80">
              <v:shape style="position:absolute;left:5376;top:252;width:2;height:80" coordorigin="5376,252" coordsize="1,80" path="m5376,332l5376,252e" filled="false" stroked="true" strokeweight=".748pt" strokecolor="#939598">
                <v:path arrowok="t"/>
              </v:shape>
            </v:group>
            <v:group style="position:absolute;left:5336;top:252;width:2;height:80" coordorigin="5336,252" coordsize="2,80">
              <v:shape style="position:absolute;left:5336;top:252;width:2;height:80" coordorigin="5336,252" coordsize="1,80" path="m5336,332l5336,252e" filled="false" stroked="true" strokeweight=".748pt" strokecolor="#939598">
                <v:path arrowok="t"/>
              </v:shape>
            </v:group>
            <v:group style="position:absolute;left:5295;top:252;width:2;height:80" coordorigin="5295,252" coordsize="2,80">
              <v:shape style="position:absolute;left:5295;top:252;width:2;height:80" coordorigin="5295,252" coordsize="0,80" path="m5296,332l5295,252e" filled="false" stroked="true" strokeweight=".748pt" strokecolor="#939598">
                <v:path arrowok="t"/>
              </v:shape>
            </v:group>
            <v:group style="position:absolute;left:5255;top:252;width:2;height:80" coordorigin="5255,252" coordsize="2,80">
              <v:shape style="position:absolute;left:5255;top:252;width:2;height:80" coordorigin="5255,252" coordsize="0,80" path="m5255,332l5255,252e" filled="false" stroked="true" strokeweight=".748pt" strokecolor="#939598">
                <v:path arrowok="t"/>
              </v:shape>
            </v:group>
            <v:group style="position:absolute;left:5215;top:252;width:2;height:80" coordorigin="5215,252" coordsize="2,80">
              <v:shape style="position:absolute;left:5215;top:252;width:2;height:80" coordorigin="5215,252" coordsize="0,80" path="m5215,332l5215,252e" filled="false" stroked="true" strokeweight=".748pt" strokecolor="#939598">
                <v:path arrowok="t"/>
              </v:shape>
            </v:group>
            <v:group style="position:absolute;left:5175;top:252;width:2;height:80" coordorigin="5175,252" coordsize="2,80">
              <v:shape style="position:absolute;left:5175;top:252;width:2;height:80" coordorigin="5175,252" coordsize="1,80" path="m5175,332l5175,252e" filled="false" stroked="true" strokeweight=".748pt" strokecolor="#939598">
                <v:path arrowok="t"/>
              </v:shape>
            </v:group>
            <v:group style="position:absolute;left:5135;top:252;width:2;height:80" coordorigin="5135,252" coordsize="2,80">
              <v:shape style="position:absolute;left:5135;top:252;width:2;height:80" coordorigin="5135,252" coordsize="0,80" path="m5135,332l5135,252e" filled="false" stroked="true" strokeweight=".748pt" strokecolor="#939598">
                <v:path arrowok="t"/>
              </v:shape>
            </v:group>
            <v:group style="position:absolute;left:5095;top:252;width:2;height:80" coordorigin="5095,252" coordsize="2,80">
              <v:shape style="position:absolute;left:5095;top:252;width:2;height:80" coordorigin="5095,252" coordsize="0,80" path="m5095,332l5095,252e" filled="false" stroked="true" strokeweight=".748pt" strokecolor="#939598">
                <v:path arrowok="t"/>
              </v:shape>
            </v:group>
            <v:group style="position:absolute;left:5055;top:252;width:2;height:80" coordorigin="5055,252" coordsize="2,80">
              <v:shape style="position:absolute;left:5055;top:252;width:2;height:80" coordorigin="5055,252" coordsize="1,80" path="m5055,332l5055,252e" filled="false" stroked="true" strokeweight=".748pt" strokecolor="#939598">
                <v:path arrowok="t"/>
              </v:shape>
            </v:group>
            <v:group style="position:absolute;left:5015;top:252;width:2;height:80" coordorigin="5015,252" coordsize="2,80">
              <v:shape style="position:absolute;left:5015;top:252;width:2;height:80" coordorigin="5015,252" coordsize="0,80" path="m5015,332l5015,252e" filled="false" stroked="true" strokeweight=".748pt" strokecolor="#939598">
                <v:path arrowok="t"/>
              </v:shape>
            </v:group>
            <v:group style="position:absolute;left:4975;top:252;width:2;height:80" coordorigin="4975,252" coordsize="2,80">
              <v:shape style="position:absolute;left:4975;top:252;width:2;height:80" coordorigin="4975,252" coordsize="0,80" path="m4975,332l4975,252e" filled="false" stroked="true" strokeweight=".748pt" strokecolor="#939598">
                <v:path arrowok="t"/>
              </v:shape>
            </v:group>
            <v:group style="position:absolute;left:4935;top:252;width:2;height:80" coordorigin="4935,252" coordsize="2,80">
              <v:shape style="position:absolute;left:4935;top:252;width:2;height:80" coordorigin="4935,252" coordsize="0,80" path="m4935,332l4935,252e" filled="false" stroked="true" strokeweight=".748pt" strokecolor="#939598">
                <v:path arrowok="t"/>
              </v:shape>
            </v:group>
            <v:group style="position:absolute;left:4895;top:252;width:2;height:80" coordorigin="4895,252" coordsize="2,80">
              <v:shape style="position:absolute;left:4895;top:252;width:2;height:80" coordorigin="4895,252" coordsize="0,80" path="m4895,332l4895,252e" filled="false" stroked="true" strokeweight=".748pt" strokecolor="#939598">
                <v:path arrowok="t"/>
              </v:shape>
            </v:group>
            <v:group style="position:absolute;left:4855;top:252;width:2;height:80" coordorigin="4855,252" coordsize="2,80">
              <v:shape style="position:absolute;left:4855;top:252;width:2;height:80" coordorigin="4855,252" coordsize="1,80" path="m4855,332l4855,252e" filled="false" stroked="true" strokeweight=".748pt" strokecolor="#939598">
                <v:path arrowok="t"/>
              </v:shape>
            </v:group>
            <v:group style="position:absolute;left:4815;top:252;width:2;height:80" coordorigin="4815,252" coordsize="2,80">
              <v:shape style="position:absolute;left:4815;top:252;width:2;height:80" coordorigin="4815,252" coordsize="0,80" path="m4815,332l4815,252e" filled="false" stroked="true" strokeweight=".748pt" strokecolor="#939598">
                <v:path arrowok="t"/>
              </v:shape>
            </v:group>
            <v:group style="position:absolute;left:4775;top:252;width:2;height:80" coordorigin="4775,252" coordsize="2,80">
              <v:shape style="position:absolute;left:4775;top:252;width:2;height:80" coordorigin="4775,252" coordsize="0,80" path="m4775,332l4775,252e" filled="false" stroked="true" strokeweight=".748pt" strokecolor="#939598">
                <v:path arrowok="t"/>
              </v:shape>
            </v:group>
            <v:group style="position:absolute;left:4735;top:252;width:2;height:80" coordorigin="4735,252" coordsize="2,80">
              <v:shape style="position:absolute;left:4735;top:252;width:2;height:80" coordorigin="4735,252" coordsize="1,80" path="m4735,332l4735,252e" filled="false" stroked="true" strokeweight=".748pt" strokecolor="#939598">
                <v:path arrowok="t"/>
              </v:shape>
            </v:group>
            <v:group style="position:absolute;left:4695;top:252;width:2;height:80" coordorigin="4695,252" coordsize="2,80">
              <v:shape style="position:absolute;left:4695;top:252;width:2;height:80" coordorigin="4695,252" coordsize="0,80" path="m4695,332l4695,252e" filled="false" stroked="true" strokeweight=".748pt" strokecolor="#939598">
                <v:path arrowok="t"/>
              </v:shape>
            </v:group>
            <v:group style="position:absolute;left:4655;top:252;width:2;height:80" coordorigin="4655,252" coordsize="2,80">
              <v:shape style="position:absolute;left:4655;top:252;width:2;height:80" coordorigin="4655,252" coordsize="0,80" path="m4655,332l4655,252e" filled="false" stroked="true" strokeweight=".748pt" strokecolor="#939598">
                <v:path arrowok="t"/>
              </v:shape>
            </v:group>
            <v:group style="position:absolute;left:4614;top:252;width:2;height:80" coordorigin="4614,252" coordsize="2,80">
              <v:shape style="position:absolute;left:4614;top:252;width:2;height:80" coordorigin="4614,252" coordsize="0,80" path="m4614,332l4614,252e" filled="false" stroked="true" strokeweight=".748pt" strokecolor="#939598">
                <v:path arrowok="t"/>
              </v:shape>
            </v:group>
            <v:group style="position:absolute;left:4574;top:252;width:2;height:80" coordorigin="4574,252" coordsize="2,80">
              <v:shape style="position:absolute;left:4574;top:252;width:2;height:80" coordorigin="4574,252" coordsize="0,80" path="m4574,332l4574,252e" filled="false" stroked="true" strokeweight=".748pt" strokecolor="#939598">
                <v:path arrowok="t"/>
              </v:shape>
            </v:group>
            <v:group style="position:absolute;left:4534;top:252;width:2;height:80" coordorigin="4534,252" coordsize="2,80">
              <v:shape style="position:absolute;left:4534;top:252;width:2;height:80" coordorigin="4534,252" coordsize="1,80" path="m4534,332l4534,252e" filled="false" stroked="true" strokeweight=".748pt" strokecolor="#939598">
                <v:path arrowok="t"/>
              </v:shape>
            </v:group>
            <v:group style="position:absolute;left:4494;top:252;width:2;height:80" coordorigin="4494,252" coordsize="2,80">
              <v:shape style="position:absolute;left:4494;top:252;width:2;height:80" coordorigin="4494,252" coordsize="0,80" path="m4494,332l4494,252e" filled="false" stroked="true" strokeweight=".748pt" strokecolor="#939598">
                <v:path arrowok="t"/>
              </v:shape>
            </v:group>
            <v:group style="position:absolute;left:4454;top:252;width:2;height:80" coordorigin="4454,252" coordsize="2,80">
              <v:shape style="position:absolute;left:4454;top:252;width:2;height:80" coordorigin="4454,252" coordsize="0,80" path="m4454,332l4454,252e" filled="false" stroked="true" strokeweight=".748pt" strokecolor="#939598">
                <v:path arrowok="t"/>
              </v:shape>
            </v:group>
            <v:group style="position:absolute;left:4414;top:252;width:2;height:80" coordorigin="4414,252" coordsize="2,80">
              <v:shape style="position:absolute;left:4414;top:252;width:2;height:80" coordorigin="4414,252" coordsize="1,80" path="m4414,332l4414,252e" filled="false" stroked="true" strokeweight=".748pt" strokecolor="#939598">
                <v:path arrowok="t"/>
              </v:shape>
            </v:group>
            <v:group style="position:absolute;left:4374;top:252;width:2;height:80" coordorigin="4374,252" coordsize="2,80">
              <v:shape style="position:absolute;left:4374;top:252;width:2;height:80" coordorigin="4374,252" coordsize="0,80" path="m4374,332l4374,252e" filled="false" stroked="true" strokeweight=".748pt" strokecolor="#939598">
                <v:path arrowok="t"/>
              </v:shape>
            </v:group>
            <v:group style="position:absolute;left:4334;top:252;width:2;height:80" coordorigin="4334,252" coordsize="2,80">
              <v:shape style="position:absolute;left:4334;top:252;width:2;height:80" coordorigin="4334,252" coordsize="1,80" path="m4334,332l4334,252e" filled="false" stroked="true" strokeweight=".748pt" strokecolor="#939598">
                <v:path arrowok="t"/>
              </v:shape>
            </v:group>
            <v:group style="position:absolute;left:4294;top:252;width:2;height:80" coordorigin="4294,252" coordsize="2,80">
              <v:shape style="position:absolute;left:4294;top:252;width:2;height:80" coordorigin="4294,252" coordsize="1,80" path="m4294,332l4294,252e" filled="false" stroked="true" strokeweight=".748pt" strokecolor="#939598">
                <v:path arrowok="t"/>
              </v:shape>
            </v:group>
            <v:group style="position:absolute;left:4254;top:252;width:2;height:80" coordorigin="4254,252" coordsize="2,80">
              <v:shape style="position:absolute;left:4254;top:252;width:2;height:80" coordorigin="4254,252" coordsize="1,80" path="m4254,332l4254,252e" filled="false" stroked="true" strokeweight=".748pt" strokecolor="#939598">
                <v:path arrowok="t"/>
              </v:shape>
            </v:group>
            <v:group style="position:absolute;left:4214;top:252;width:2;height:80" coordorigin="4214,252" coordsize="2,80">
              <v:shape style="position:absolute;left:4214;top:252;width:2;height:80" coordorigin="4214,252" coordsize="1,80" path="m4214,332l4214,252e" filled="false" stroked="true" strokeweight=".748pt" strokecolor="#939598">
                <v:path arrowok="t"/>
              </v:shape>
            </v:group>
            <v:group style="position:absolute;left:4174;top:252;width:2;height:80" coordorigin="4174,252" coordsize="2,80">
              <v:shape style="position:absolute;left:4174;top:252;width:2;height:80" coordorigin="4174,252" coordsize="1,80" path="m4174,332l4174,252e" filled="false" stroked="true" strokeweight=".748pt" strokecolor="#939598">
                <v:path arrowok="t"/>
              </v:shape>
            </v:group>
            <v:group style="position:absolute;left:4134;top:252;width:2;height:80" coordorigin="4134,252" coordsize="2,80">
              <v:shape style="position:absolute;left:4134;top:252;width:2;height:80" coordorigin="4134,252" coordsize="0,80" path="m4134,332l4134,252e" filled="false" stroked="true" strokeweight=".748pt" strokecolor="#939598">
                <v:path arrowok="t"/>
              </v:shape>
            </v:group>
            <v:group style="position:absolute;left:4094;top:252;width:2;height:80" coordorigin="4094,252" coordsize="2,80">
              <v:shape style="position:absolute;left:4094;top:252;width:2;height:80" coordorigin="4094,252" coordsize="0,80" path="m4094,332l4094,252e" filled="false" stroked="true" strokeweight=".748pt" strokecolor="#939598">
                <v:path arrowok="t"/>
              </v:shape>
            </v:group>
            <v:group style="position:absolute;left:4054;top:252;width:2;height:80" coordorigin="4054,252" coordsize="2,80">
              <v:shape style="position:absolute;left:4054;top:252;width:2;height:80" coordorigin="4054,252" coordsize="0,80" path="m4054,332l4054,252e" filled="false" stroked="true" strokeweight=".748pt" strokecolor="#939598">
                <v:path arrowok="t"/>
              </v:shape>
            </v:group>
            <v:group style="position:absolute;left:4014;top:252;width:2;height:80" coordorigin="4014,252" coordsize="2,80">
              <v:shape style="position:absolute;left:4014;top:252;width:2;height:80" coordorigin="4014,252" coordsize="0,80" path="m4014,332l4014,252e" filled="false" stroked="true" strokeweight=".748pt" strokecolor="#939598">
                <v:path arrowok="t"/>
              </v:shape>
            </v:group>
            <v:group style="position:absolute;left:3973;top:252;width:2;height:80" coordorigin="3973,252" coordsize="2,80">
              <v:shape style="position:absolute;left:3973;top:252;width:2;height:80" coordorigin="3973,252" coordsize="1,80" path="m3974,332l3973,252e" filled="false" stroked="true" strokeweight=".748pt" strokecolor="#939598">
                <v:path arrowok="t"/>
              </v:shape>
            </v:group>
            <v:group style="position:absolute;left:3933;top:252;width:2;height:80" coordorigin="3933,252" coordsize="2,80">
              <v:shape style="position:absolute;left:3933;top:252;width:2;height:80" coordorigin="3933,252" coordsize="0,80" path="m3933,332l3933,252e" filled="false" stroked="true" strokeweight=".748pt" strokecolor="#939598">
                <v:path arrowok="t"/>
              </v:shape>
            </v:group>
            <v:group style="position:absolute;left:3893;top:252;width:2;height:80" coordorigin="3893,252" coordsize="2,80">
              <v:shape style="position:absolute;left:3893;top:252;width:2;height:80" coordorigin="3893,252" coordsize="0,80" path="m3893,332l3893,252e" filled="false" stroked="true" strokeweight=".748pt" strokecolor="#939598">
                <v:path arrowok="t"/>
              </v:shape>
            </v:group>
            <v:group style="position:absolute;left:3853;top:252;width:2;height:80" coordorigin="3853,252" coordsize="2,80">
              <v:shape style="position:absolute;left:3853;top:252;width:2;height:80" coordorigin="3853,252" coordsize="0,80" path="m3853,332l3853,252e" filled="false" stroked="true" strokeweight=".748pt" strokecolor="#939598">
                <v:path arrowok="t"/>
              </v:shape>
            </v:group>
            <v:group style="position:absolute;left:3813;top:252;width:2;height:80" coordorigin="3813,252" coordsize="2,80">
              <v:shape style="position:absolute;left:3813;top:252;width:2;height:80" coordorigin="3813,252" coordsize="0,80" path="m3813,332l3813,252e" filled="false" stroked="true" strokeweight=".748pt" strokecolor="#939598">
                <v:path arrowok="t"/>
              </v:shape>
            </v:group>
            <v:group style="position:absolute;left:3773;top:252;width:2;height:80" coordorigin="3773,252" coordsize="2,80">
              <v:shape style="position:absolute;left:3773;top:252;width:2;height:80" coordorigin="3773,252" coordsize="0,80" path="m3773,332l3773,252e" filled="false" stroked="true" strokeweight=".748pt" strokecolor="#939598">
                <v:path arrowok="t"/>
              </v:shape>
            </v:group>
            <v:group style="position:absolute;left:3733;top:252;width:2;height:80" coordorigin="3733,252" coordsize="2,80">
              <v:shape style="position:absolute;left:3733;top:252;width:2;height:80" coordorigin="3733,252" coordsize="0,80" path="m3733,332l3733,252e" filled="false" stroked="true" strokeweight=".748pt" strokecolor="#939598">
                <v:path arrowok="t"/>
              </v:shape>
            </v:group>
            <v:group style="position:absolute;left:3693;top:253;width:2;height:80" coordorigin="3693,253" coordsize="2,80">
              <v:shape style="position:absolute;left:3693;top:253;width:2;height:80" coordorigin="3693,253" coordsize="0,80" path="m3693,333l3693,253e" filled="false" stroked="true" strokeweight=".748pt" strokecolor="#939598">
                <v:path arrowok="t"/>
              </v:shape>
            </v:group>
            <v:group style="position:absolute;left:3653;top:253;width:2;height:80" coordorigin="3653,253" coordsize="2,80">
              <v:shape style="position:absolute;left:3653;top:253;width:2;height:80" coordorigin="3653,253" coordsize="1,80" path="m3653,333l3653,253e" filled="false" stroked="true" strokeweight=".748pt" strokecolor="#939598">
                <v:path arrowok="t"/>
              </v:shape>
            </v:group>
            <v:group style="position:absolute;left:3613;top:253;width:2;height:80" coordorigin="3613,253" coordsize="2,80">
              <v:shape style="position:absolute;left:3613;top:253;width:2;height:80" coordorigin="3613,253" coordsize="0,80" path="m3613,333l3613,253e" filled="false" stroked="true" strokeweight=".748pt" strokecolor="#939598">
                <v:path arrowok="t"/>
              </v:shape>
            </v:group>
            <v:group style="position:absolute;left:3573;top:253;width:2;height:80" coordorigin="3573,253" coordsize="2,80">
              <v:shape style="position:absolute;left:3573;top:253;width:2;height:80" coordorigin="3573,253" coordsize="0,80" path="m3573,333l3573,253e" filled="false" stroked="true" strokeweight=".748pt" strokecolor="#939598">
                <v:path arrowok="t"/>
              </v:shape>
            </v:group>
            <v:group style="position:absolute;left:3533;top:253;width:2;height:80" coordorigin="3533,253" coordsize="2,80">
              <v:shape style="position:absolute;left:3533;top:253;width:2;height:80" coordorigin="3533,253" coordsize="0,80" path="m3533,333l3533,253e" filled="false" stroked="true" strokeweight=".748pt" strokecolor="#939598">
                <v:path arrowok="t"/>
              </v:shape>
            </v:group>
            <v:group style="position:absolute;left:3493;top:253;width:2;height:80" coordorigin="3493,253" coordsize="2,80">
              <v:shape style="position:absolute;left:3493;top:253;width:2;height:80" coordorigin="3493,253" coordsize="0,80" path="m3493,333l3493,253e" filled="false" stroked="true" strokeweight=".748pt" strokecolor="#939598">
                <v:path arrowok="t"/>
              </v:shape>
            </v:group>
            <v:group style="position:absolute;left:3453;top:253;width:2;height:80" coordorigin="3453,253" coordsize="2,80">
              <v:shape style="position:absolute;left:3453;top:253;width:2;height:80" coordorigin="3453,253" coordsize="0,80" path="m3453,333l3453,253e" filled="false" stroked="true" strokeweight=".748pt" strokecolor="#939598">
                <v:path arrowok="t"/>
              </v:shape>
            </v:group>
            <v:group style="position:absolute;left:3413;top:253;width:2;height:80" coordorigin="3413,253" coordsize="2,80">
              <v:shape style="position:absolute;left:3413;top:253;width:2;height:80" coordorigin="3413,253" coordsize="0,80" path="m3413,333l3413,253e" filled="false" stroked="true" strokeweight=".748pt" strokecolor="#939598">
                <v:path arrowok="t"/>
              </v:shape>
            </v:group>
            <v:group style="position:absolute;left:3373;top:253;width:2;height:80" coordorigin="3373,253" coordsize="2,80">
              <v:shape style="position:absolute;left:3373;top:253;width:2;height:80" coordorigin="3373,253" coordsize="0,80" path="m3373,333l3373,253e" filled="false" stroked="true" strokeweight=".748pt" strokecolor="#939598">
                <v:path arrowok="t"/>
              </v:shape>
            </v:group>
            <v:group style="position:absolute;left:3333;top:253;width:2;height:80" coordorigin="3333,253" coordsize="2,80">
              <v:shape style="position:absolute;left:3333;top:253;width:2;height:80" coordorigin="3333,253" coordsize="1,80" path="m3333,333l3333,253e" filled="false" stroked="true" strokeweight=".748pt" strokecolor="#939598">
                <v:path arrowok="t"/>
              </v:shape>
            </v:group>
            <v:group style="position:absolute;left:3292;top:253;width:2;height:80" coordorigin="3292,253" coordsize="2,80">
              <v:shape style="position:absolute;left:3292;top:253;width:2;height:80" coordorigin="3292,253" coordsize="0,80" path="m3292,333l3292,253e" filled="false" stroked="true" strokeweight=".748pt" strokecolor="#939598">
                <v:path arrowok="t"/>
              </v:shape>
            </v:group>
            <v:group style="position:absolute;left:3252;top:253;width:2;height:80" coordorigin="3252,253" coordsize="2,80">
              <v:shape style="position:absolute;left:3252;top:253;width:2;height:80" coordorigin="3252,253" coordsize="0,80" path="m3252,333l3252,253e" filled="false" stroked="true" strokeweight=".748pt" strokecolor="#939598">
                <v:path arrowok="t"/>
              </v:shape>
            </v:group>
            <v:group style="position:absolute;left:3212;top:253;width:2;height:80" coordorigin="3212,253" coordsize="2,80">
              <v:shape style="position:absolute;left:3212;top:253;width:2;height:80" coordorigin="3212,253" coordsize="0,80" path="m3212,333l3212,253e" filled="false" stroked="true" strokeweight=".748pt" strokecolor="#939598">
                <v:path arrowok="t"/>
              </v:shape>
            </v:group>
            <v:group style="position:absolute;left:3172;top:253;width:2;height:80" coordorigin="3172,253" coordsize="2,80">
              <v:shape style="position:absolute;left:3172;top:253;width:2;height:80" coordorigin="3172,253" coordsize="1,80" path="m3172,333l3172,253e" filled="false" stroked="true" strokeweight=".748pt" strokecolor="#939598">
                <v:path arrowok="t"/>
              </v:shape>
            </v:group>
            <v:group style="position:absolute;left:3132;top:253;width:2;height:80" coordorigin="3132,253" coordsize="2,80">
              <v:shape style="position:absolute;left:3132;top:253;width:2;height:80" coordorigin="3132,253" coordsize="1,80" path="m3132,333l3132,253e" filled="false" stroked="true" strokeweight=".748pt" strokecolor="#939598">
                <v:path arrowok="t"/>
              </v:shape>
            </v:group>
            <v:group style="position:absolute;left:3092;top:253;width:2;height:80" coordorigin="3092,253" coordsize="2,80">
              <v:shape style="position:absolute;left:3092;top:253;width:2;height:80" coordorigin="3092,253" coordsize="1,80" path="m3092,333l3092,253e" filled="false" stroked="true" strokeweight=".748pt" strokecolor="#939598">
                <v:path arrowok="t"/>
              </v:shape>
            </v:group>
            <v:group style="position:absolute;left:3052;top:253;width:2;height:80" coordorigin="3052,253" coordsize="2,80">
              <v:shape style="position:absolute;left:3052;top:253;width:2;height:80" coordorigin="3052,253" coordsize="1,80" path="m3052,333l3052,253e" filled="false" stroked="true" strokeweight=".748pt" strokecolor="#939598">
                <v:path arrowok="t"/>
              </v:shape>
            </v:group>
            <v:group style="position:absolute;left:3012;top:253;width:2;height:80" coordorigin="3012,253" coordsize="2,80">
              <v:shape style="position:absolute;left:3012;top:253;width:2;height:80" coordorigin="3012,253" coordsize="1,80" path="m3012,333l3012,253e" filled="false" stroked="true" strokeweight=".748pt" strokecolor="#939598">
                <v:path arrowok="t"/>
              </v:shape>
            </v:group>
            <v:group style="position:absolute;left:2972;top:253;width:2;height:80" coordorigin="2972,253" coordsize="2,80">
              <v:shape style="position:absolute;left:2972;top:253;width:2;height:80" coordorigin="2972,253" coordsize="0,80" path="m2972,333l2972,253e" filled="false" stroked="true" strokeweight=".748pt" strokecolor="#939598">
                <v:path arrowok="t"/>
              </v:shape>
            </v:group>
            <v:group style="position:absolute;left:2932;top:253;width:2;height:80" coordorigin="2932,253" coordsize="2,80">
              <v:shape style="position:absolute;left:2932;top:253;width:2;height:80" coordorigin="2932,253" coordsize="1,80" path="m2932,333l2932,253e" filled="false" stroked="true" strokeweight=".748pt" strokecolor="#939598">
                <v:path arrowok="t"/>
              </v:shape>
            </v:group>
            <v:group style="position:absolute;left:2892;top:253;width:2;height:80" coordorigin="2892,253" coordsize="2,80">
              <v:shape style="position:absolute;left:2892;top:253;width:2;height:80" coordorigin="2892,253" coordsize="1,80" path="m2892,333l2892,253e" filled="false" stroked="true" strokeweight=".748pt" strokecolor="#939598">
                <v:path arrowok="t"/>
              </v:shape>
            </v:group>
            <v:group style="position:absolute;left:2852;top:253;width:2;height:80" coordorigin="2852,253" coordsize="2,80">
              <v:shape style="position:absolute;left:2852;top:253;width:2;height:80" coordorigin="2852,253" coordsize="0,80" path="m2852,333l2852,253e" filled="false" stroked="true" strokeweight=".748pt" strokecolor="#939598">
                <v:path arrowok="t"/>
              </v:shape>
            </v:group>
            <v:group style="position:absolute;left:2812;top:253;width:2;height:80" coordorigin="2812,253" coordsize="2,80">
              <v:shape style="position:absolute;left:2812;top:253;width:2;height:80" coordorigin="2812,253" coordsize="0,80" path="m2812,333l2812,253e" filled="false" stroked="true" strokeweight=".748pt" strokecolor="#939598">
                <v:path arrowok="t"/>
              </v:shape>
            </v:group>
            <v:group style="position:absolute;left:2772;top:253;width:2;height:80" coordorigin="2772,253" coordsize="2,80">
              <v:shape style="position:absolute;left:2772;top:253;width:2;height:80" coordorigin="2772,253" coordsize="0,80" path="m2772,333l2772,253e" filled="false" stroked="true" strokeweight=".748pt" strokecolor="#939598">
                <v:path arrowok="t"/>
              </v:shape>
            </v:group>
            <v:group style="position:absolute;left:2732;top:253;width:2;height:80" coordorigin="2732,253" coordsize="2,80">
              <v:shape style="position:absolute;left:2732;top:253;width:2;height:80" coordorigin="2732,253" coordsize="0,80" path="m2732,333l2732,253e" filled="false" stroked="true" strokeweight=".748pt" strokecolor="#939598">
                <v:path arrowok="t"/>
              </v:shape>
            </v:group>
            <v:group style="position:absolute;left:2692;top:253;width:2;height:80" coordorigin="2692,253" coordsize="2,80">
              <v:shape style="position:absolute;left:2692;top:253;width:2;height:80" coordorigin="2692,253" coordsize="0,80" path="m2692,333l2692,253e" filled="false" stroked="true" strokeweight=".748pt" strokecolor="#939598">
                <v:path arrowok="t"/>
              </v:shape>
            </v:group>
            <v:group style="position:absolute;left:2651;top:253;width:2;height:80" coordorigin="2651,253" coordsize="2,80">
              <v:shape style="position:absolute;left:2651;top:253;width:2;height:80" coordorigin="2651,253" coordsize="0,80" path="m2652,333l2651,253e" filled="false" stroked="true" strokeweight=".748pt" strokecolor="#939598">
                <v:path arrowok="t"/>
              </v:shape>
            </v:group>
            <v:group style="position:absolute;left:2611;top:253;width:2;height:80" coordorigin="2611,253" coordsize="2,80">
              <v:shape style="position:absolute;left:2611;top:253;width:2;height:80" coordorigin="2611,253" coordsize="0,80" path="m2611,333l2611,253e" filled="false" stroked="true" strokeweight=".748pt" strokecolor="#939598">
                <v:path arrowok="t"/>
              </v:shape>
            </v:group>
            <v:group style="position:absolute;left:2571;top:253;width:2;height:80" coordorigin="2571,253" coordsize="2,80">
              <v:shape style="position:absolute;left:2571;top:253;width:2;height:80" coordorigin="2571,253" coordsize="0,80" path="m2571,333l2571,253e" filled="false" stroked="true" strokeweight=".748pt" strokecolor="#939598">
                <v:path arrowok="t"/>
              </v:shape>
            </v:group>
            <v:group style="position:absolute;left:2531;top:253;width:2;height:80" coordorigin="2531,253" coordsize="2,80">
              <v:shape style="position:absolute;left:2531;top:253;width:2;height:80" coordorigin="2531,253" coordsize="0,80" path="m2531,333l2531,253e" filled="false" stroked="true" strokeweight=".748pt" strokecolor="#939598">
                <v:path arrowok="t"/>
              </v:shape>
            </v:group>
            <v:group style="position:absolute;left:2491;top:253;width:2;height:80" coordorigin="2491,253" coordsize="2,80">
              <v:shape style="position:absolute;left:2491;top:253;width:2;height:80" coordorigin="2491,253" coordsize="0,80" path="m2491,333l2491,253e" filled="false" stroked="true" strokeweight=".748pt" strokecolor="#939598">
                <v:path arrowok="t"/>
              </v:shape>
            </v:group>
            <v:group style="position:absolute;left:2451;top:253;width:2;height:80" coordorigin="2451,253" coordsize="2,80">
              <v:shape style="position:absolute;left:2451;top:253;width:2;height:80" coordorigin="2451,253" coordsize="0,80" path="m2451,333l2451,253e" filled="false" stroked="true" strokeweight=".748pt" strokecolor="#939598">
                <v:path arrowok="t"/>
              </v:shape>
            </v:group>
            <v:group style="position:absolute;left:2411;top:253;width:2;height:80" coordorigin="2411,253" coordsize="2,80">
              <v:shape style="position:absolute;left:2411;top:253;width:2;height:80" coordorigin="2411,253" coordsize="1,80" path="m2411,333l2411,253e" filled="false" stroked="true" strokeweight=".748pt" strokecolor="#939598">
                <v:path arrowok="t"/>
              </v:shape>
            </v:group>
            <v:group style="position:absolute;left:2371;top:253;width:2;height:80" coordorigin="2371,253" coordsize="2,80">
              <v:shape style="position:absolute;left:2371;top:253;width:2;height:80" coordorigin="2371,253" coordsize="0,80" path="m2371,333l2371,253e" filled="false" stroked="true" strokeweight=".748pt" strokecolor="#939598">
                <v:path arrowok="t"/>
              </v:shape>
            </v:group>
            <v:group style="position:absolute;left:2331;top:253;width:2;height:80" coordorigin="2331,253" coordsize="2,80">
              <v:shape style="position:absolute;left:2331;top:253;width:2;height:80" coordorigin="2331,253" coordsize="0,80" path="m2331,333l2331,253e" filled="false" stroked="true" strokeweight=".748pt" strokecolor="#939598">
                <v:path arrowok="t"/>
              </v:shape>
            </v:group>
            <v:group style="position:absolute;left:2291;top:253;width:2;height:80" coordorigin="2291,253" coordsize="2,80">
              <v:shape style="position:absolute;left:2291;top:253;width:2;height:80" coordorigin="2291,253" coordsize="1,80" path="m2291,333l2291,253e" filled="false" stroked="true" strokeweight=".748pt" strokecolor="#939598">
                <v:path arrowok="t"/>
              </v:shape>
            </v:group>
            <v:group style="position:absolute;left:2251;top:253;width:2;height:80" coordorigin="2251,253" coordsize="2,80">
              <v:shape style="position:absolute;left:2251;top:253;width:2;height:80" coordorigin="2251,253" coordsize="0,80" path="m2251,333l2251,253e" filled="false" stroked="true" strokeweight=".748pt" strokecolor="#939598">
                <v:path arrowok="t"/>
              </v:shape>
            </v:group>
            <v:group style="position:absolute;left:2211;top:253;width:2;height:80" coordorigin="2211,253" coordsize="2,80">
              <v:shape style="position:absolute;left:2211;top:253;width:2;height:80" coordorigin="2211,253" coordsize="0,80" path="m2211,333l2211,253e" filled="false" stroked="true" strokeweight=".748pt" strokecolor="#939598">
                <v:path arrowok="t"/>
              </v:shape>
            </v:group>
            <v:group style="position:absolute;left:2171;top:253;width:2;height:80" coordorigin="2171,253" coordsize="2,80">
              <v:shape style="position:absolute;left:2171;top:253;width:2;height:80" coordorigin="2171,253" coordsize="0,80" path="m2171,333l2171,253e" filled="false" stroked="true" strokeweight=".748pt" strokecolor="#939598">
                <v:path arrowok="t"/>
              </v:shape>
            </v:group>
            <v:group style="position:absolute;left:2131;top:253;width:2;height:80" coordorigin="2131,253" coordsize="2,80">
              <v:shape style="position:absolute;left:2131;top:253;width:2;height:80" coordorigin="2131,253" coordsize="0,80" path="m2131,333l2131,253e" filled="false" stroked="true" strokeweight=".748pt" strokecolor="#939598">
                <v:path arrowok="t"/>
              </v:shape>
            </v:group>
            <v:group style="position:absolute;left:2091;top:253;width:2;height:80" coordorigin="2091,253" coordsize="2,80">
              <v:shape style="position:absolute;left:2091;top:253;width:2;height:80" coordorigin="2091,253" coordsize="0,80" path="m2091,333l2091,253e" filled="false" stroked="true" strokeweight=".748pt" strokecolor="#939598">
                <v:path arrowok="t"/>
              </v:shape>
            </v:group>
            <v:group style="position:absolute;left:2051;top:253;width:2;height:80" coordorigin="2051,253" coordsize="2,80">
              <v:shape style="position:absolute;left:2051;top:253;width:2;height:80" coordorigin="2051,253" coordsize="0,80" path="m2051,333l2051,253e" filled="false" stroked="true" strokeweight=".748pt" strokecolor="#939598">
                <v:path arrowok="t"/>
              </v:shape>
            </v:group>
            <v:group style="position:absolute;left:2011;top:253;width:2;height:80" coordorigin="2011,253" coordsize="2,80">
              <v:shape style="position:absolute;left:2011;top:253;width:2;height:80" coordorigin="2011,253" coordsize="0,80" path="m2011,333l2011,253e" filled="false" stroked="true" strokeweight=".748pt" strokecolor="#939598">
                <v:path arrowok="t"/>
              </v:shape>
            </v:group>
            <v:group style="position:absolute;left:1970;top:253;width:2;height:80" coordorigin="1970,253" coordsize="2,80">
              <v:shape style="position:absolute;left:1970;top:253;width:2;height:80" coordorigin="1970,253" coordsize="1,80" path="m1970,333l1970,253e" filled="false" stroked="true" strokeweight=".748pt" strokecolor="#939598">
                <v:path arrowok="t"/>
              </v:shape>
            </v:group>
            <v:group style="position:absolute;left:1930;top:253;width:2;height:80" coordorigin="1930,253" coordsize="2,80">
              <v:shape style="position:absolute;left:1930;top:253;width:2;height:80" coordorigin="1930,253" coordsize="0,80" path="m1930,333l1930,253e" filled="false" stroked="true" strokeweight=".748pt" strokecolor="#939598">
                <v:path arrowok="t"/>
              </v:shape>
            </v:group>
            <v:group style="position:absolute;left:1890;top:253;width:2;height:80" coordorigin="1890,253" coordsize="2,80">
              <v:shape style="position:absolute;left:1890;top:253;width:2;height:80" coordorigin="1890,253" coordsize="1,80" path="m1890,333l1890,253e" filled="false" stroked="true" strokeweight=".748pt" strokecolor="#939598">
                <v:path arrowok="t"/>
              </v:shape>
            </v:group>
            <v:group style="position:absolute;left:1850;top:253;width:2;height:80" coordorigin="1850,253" coordsize="2,80">
              <v:shape style="position:absolute;left:1850;top:253;width:2;height:80" coordorigin="1850,253" coordsize="1,80" path="m1850,333l1850,253e" filled="false" stroked="true" strokeweight=".748pt" strokecolor="#939598">
                <v:path arrowok="t"/>
              </v:shape>
            </v:group>
            <v:group style="position:absolute;left:1810;top:253;width:2;height:80" coordorigin="1810,253" coordsize="2,80">
              <v:shape style="position:absolute;left:1810;top:253;width:2;height:80" coordorigin="1810,253" coordsize="0,80" path="m1810,333l1810,253e" filled="false" stroked="true" strokeweight=".748pt" strokecolor="#939598">
                <v:path arrowok="t"/>
              </v:shape>
            </v:group>
            <v:group style="position:absolute;left:1770;top:253;width:2;height:80" coordorigin="1770,253" coordsize="2,80">
              <v:shape style="position:absolute;left:1770;top:253;width:2;height:80" coordorigin="1770,253" coordsize="1,80" path="m1770,333l1770,253e" filled="false" stroked="true" strokeweight=".748pt" strokecolor="#939598">
                <v:path arrowok="t"/>
              </v:shape>
            </v:group>
            <v:group style="position:absolute;left:1730;top:253;width:2;height:80" coordorigin="1730,253" coordsize="2,80">
              <v:shape style="position:absolute;left:1730;top:253;width:2;height:80" coordorigin="1730,253" coordsize="0,80" path="m1730,333l1730,253e" filled="false" stroked="true" strokeweight=".748pt" strokecolor="#939598">
                <v:path arrowok="t"/>
              </v:shape>
            </v:group>
            <v:group style="position:absolute;left:1690;top:253;width:2;height:80" coordorigin="1690,253" coordsize="2,80">
              <v:shape style="position:absolute;left:1690;top:253;width:2;height:80" coordorigin="1690,253" coordsize="0,80" path="m1690,333l1690,253e" filled="false" stroked="true" strokeweight=".748pt" strokecolor="#939598">
                <v:path arrowok="t"/>
              </v:shape>
            </v:group>
            <v:group style="position:absolute;left:1650;top:253;width:2;height:80" coordorigin="1650,253" coordsize="2,80">
              <v:shape style="position:absolute;left:1650;top:253;width:2;height:80" coordorigin="1650,253" coordsize="0,80" path="m1650,333l1650,253e" filled="false" stroked="true" strokeweight=".748pt" strokecolor="#939598">
                <v:path arrowok="t"/>
              </v:shape>
            </v:group>
            <v:group style="position:absolute;left:1610;top:253;width:2;height:80" coordorigin="1610,253" coordsize="2,80">
              <v:shape style="position:absolute;left:1610;top:253;width:2;height:80" coordorigin="1610,253" coordsize="0,80" path="m1610,333l1610,253e" filled="false" stroked="true" strokeweight=".748pt" strokecolor="#939598">
                <v:path arrowok="t"/>
              </v:shape>
            </v:group>
            <v:group style="position:absolute;left:1570;top:253;width:2;height:80" coordorigin="1570,253" coordsize="2,80">
              <v:shape style="position:absolute;left:1570;top:253;width:2;height:80" coordorigin="1570,253" coordsize="0,80" path="m1570,333l1570,253e" filled="false" stroked="true" strokeweight=".748pt" strokecolor="#939598">
                <v:path arrowok="t"/>
              </v:shape>
            </v:group>
            <v:group style="position:absolute;left:1530;top:253;width:2;height:80" coordorigin="1530,253" coordsize="2,80">
              <v:shape style="position:absolute;left:1530;top:253;width:2;height:80" coordorigin="1530,253" coordsize="1,80" path="m1530,333l1530,253e" filled="false" stroked="true" strokeweight=".748pt" strokecolor="#939598">
                <v:path arrowok="t"/>
              </v:shape>
            </v:group>
            <v:group style="position:absolute;left:1490;top:253;width:2;height:80" coordorigin="1490,253" coordsize="2,80">
              <v:shape style="position:absolute;left:1490;top:253;width:2;height:80" coordorigin="1490,253" coordsize="0,80" path="m1490,333l1490,253e" filled="false" stroked="true" strokeweight=".748pt" strokecolor="#939598">
                <v:path arrowok="t"/>
              </v:shape>
            </v:group>
            <v:group style="position:absolute;left:1450;top:253;width:2;height:80" coordorigin="1450,253" coordsize="2,80">
              <v:shape style="position:absolute;left:1450;top:253;width:2;height:80" coordorigin="1450,253" coordsize="0,80" path="m1450,333l1450,253e" filled="false" stroked="true" strokeweight=".748pt" strokecolor="#939598">
                <v:path arrowok="t"/>
              </v:shape>
            </v:group>
            <v:group style="position:absolute;left:1410;top:253;width:2;height:80" coordorigin="1410,253" coordsize="2,80">
              <v:shape style="position:absolute;left:1410;top:253;width:2;height:80" coordorigin="1410,253" coordsize="0,80" path="m1410,333l1410,253e" filled="false" stroked="true" strokeweight=".748pt" strokecolor="#939598">
                <v:path arrowok="t"/>
              </v:shape>
            </v:group>
            <v:group style="position:absolute;left:1370;top:253;width:2;height:80" coordorigin="1370,253" coordsize="2,80">
              <v:shape style="position:absolute;left:1370;top:253;width:2;height:80" coordorigin="1370,253" coordsize="0,80" path="m1370,333l1370,253e" filled="false" stroked="true" strokeweight=".748pt" strokecolor="#939598">
                <v:path arrowok="t"/>
              </v:shape>
            </v:group>
            <v:group style="position:absolute;left:1329;top:253;width:2;height:80" coordorigin="1329,253" coordsize="2,80">
              <v:shape style="position:absolute;left:1329;top:253;width:2;height:80" coordorigin="1329,253" coordsize="0,80" path="m1330,333l1329,253e" filled="false" stroked="true" strokeweight=".748pt" strokecolor="#939598">
                <v:path arrowok="t"/>
              </v:shape>
            </v:group>
            <v:group style="position:absolute;left:1289;top:253;width:2;height:80" coordorigin="1289,253" coordsize="2,80">
              <v:shape style="position:absolute;left:1289;top:253;width:2;height:80" coordorigin="1289,253" coordsize="0,80" path="m1289,333l1289,253e" filled="false" stroked="true" strokeweight=".748pt" strokecolor="#939598">
                <v:path arrowok="t"/>
              </v:shape>
            </v:group>
            <v:group style="position:absolute;left:1249;top:253;width:2;height:80" coordorigin="1249,253" coordsize="2,80">
              <v:shape style="position:absolute;left:1249;top:253;width:2;height:80" coordorigin="1249,253" coordsize="0,80" path="m1249,333l1249,253e" filled="false" stroked="true" strokeweight=".748pt" strokecolor="#939598">
                <v:path arrowok="t"/>
              </v:shape>
            </v:group>
            <v:group style="position:absolute;left:1209;top:253;width:2;height:80" coordorigin="1209,253" coordsize="2,80">
              <v:shape style="position:absolute;left:1209;top:253;width:2;height:80" coordorigin="1209,253" coordsize="0,80" path="m1209,333l1209,253e" filled="false" stroked="true" strokeweight=".748pt" strokecolor="#939598">
                <v:path arrowok="t"/>
              </v:shape>
            </v:group>
            <v:group style="position:absolute;left:1169;top:253;width:2;height:80" coordorigin="1169,253" coordsize="2,80">
              <v:shape style="position:absolute;left:1169;top:253;width:2;height:80" coordorigin="1169,253" coordsize="0,80" path="m1169,333l1169,253e" filled="false" stroked="true" strokeweight=".748pt" strokecolor="#939598">
                <v:path arrowok="t"/>
              </v:shape>
            </v:group>
            <v:group style="position:absolute;left:1129;top:253;width:2;height:80" coordorigin="1129,253" coordsize="2,80">
              <v:shape style="position:absolute;left:1129;top:253;width:2;height:80" coordorigin="1129,253" coordsize="0,80" path="m1129,333l1129,253e" filled="false" stroked="true" strokeweight=".748pt" strokecolor="#939598">
                <v:path arrowok="t"/>
              </v:shape>
            </v:group>
            <v:group style="position:absolute;left:1089;top:253;width:2;height:80" coordorigin="1089,253" coordsize="2,80">
              <v:shape style="position:absolute;left:1089;top:253;width:2;height:80" coordorigin="1089,253" coordsize="0,80" path="m1089,333l1089,253e" filled="false" stroked="true" strokeweight=".748pt" strokecolor="#939598">
                <v:path arrowok="t"/>
              </v:shape>
            </v:group>
            <v:group style="position:absolute;left:1049;top:253;width:2;height:80" coordorigin="1049,253" coordsize="2,80">
              <v:shape style="position:absolute;left:1049;top:253;width:2;height:80" coordorigin="1049,253" coordsize="0,80" path="m1049,333l1049,253e" filled="false" stroked="true" strokeweight=".748pt" strokecolor="#939598">
                <v:path arrowok="t"/>
              </v:shape>
            </v:group>
            <v:group style="position:absolute;left:1009;top:253;width:2;height:80" coordorigin="1009,253" coordsize="2,80">
              <v:shape style="position:absolute;left:1009;top:253;width:2;height:80" coordorigin="1009,253" coordsize="0,80" path="m1009,333l1009,253e" filled="false" stroked="true" strokeweight=".748pt" strokecolor="#939598">
                <v:path arrowok="t"/>
              </v:shape>
            </v:group>
            <v:group style="position:absolute;left:969;top:253;width:2;height:80" coordorigin="969,253" coordsize="2,80">
              <v:shape style="position:absolute;left:969;top:253;width:2;height:80" coordorigin="969,253" coordsize="0,80" path="m969,333l969,253e" filled="false" stroked="true" strokeweight=".748pt" strokecolor="#939598">
                <v:path arrowok="t"/>
              </v:shape>
            </v:group>
            <v:group style="position:absolute;left:929;top:253;width:2;height:80" coordorigin="929,253" coordsize="2,80">
              <v:shape style="position:absolute;left:929;top:253;width:2;height:80" coordorigin="929,253" coordsize="0,80" path="m929,333l929,253e" filled="false" stroked="true" strokeweight=".748pt" strokecolor="#939598">
                <v:path arrowok="t"/>
              </v:shape>
            </v:group>
            <v:group style="position:absolute;left:889;top:253;width:2;height:80" coordorigin="889,253" coordsize="2,80">
              <v:shape style="position:absolute;left:889;top:253;width:2;height:80" coordorigin="889,253" coordsize="1,80" path="m889,333l889,253e" filled="false" stroked="true" strokeweight=".748pt" strokecolor="#939598">
                <v:path arrowok="t"/>
              </v:shape>
            </v:group>
            <v:group style="position:absolute;left:849;top:253;width:2;height:80" coordorigin="849,253" coordsize="2,80">
              <v:shape style="position:absolute;left:849;top:253;width:2;height:80" coordorigin="849,253" coordsize="1,80" path="m849,333l849,253e" filled="false" stroked="true" strokeweight=".748pt" strokecolor="#939598">
                <v:path arrowok="t"/>
              </v:shape>
            </v:group>
            <v:group style="position:absolute;left:809;top:253;width:2;height:80" coordorigin="809,253" coordsize="2,80">
              <v:shape style="position:absolute;left:809;top:253;width:2;height:80" coordorigin="809,253" coordsize="0,80" path="m809,333l809,253e" filled="false" stroked="true" strokeweight=".748pt" strokecolor="#939598">
                <v:path arrowok="t"/>
              </v:shape>
            </v:group>
            <v:group style="position:absolute;left:769;top:253;width:2;height:80" coordorigin="769,253" coordsize="2,80">
              <v:shape style="position:absolute;left:769;top:253;width:2;height:80" coordorigin="769,253" coordsize="1,80" path="m769,333l769,253e" filled="false" stroked="true" strokeweight=".748pt" strokecolor="#939598">
                <v:path arrowok="t"/>
              </v:shape>
            </v:group>
            <v:group style="position:absolute;left:729;top:253;width:2;height:80" coordorigin="729,253" coordsize="2,80">
              <v:shape style="position:absolute;left:729;top:253;width:2;height:80" coordorigin="729,253" coordsize="1,80" path="m729,333l729,253e" filled="false" stroked="true" strokeweight=".748pt" strokecolor="#939598">
                <v:path arrowok="t"/>
              </v:shape>
            </v:group>
            <v:group style="position:absolute;left:689;top:253;width:2;height:80" coordorigin="689,253" coordsize="2,80">
              <v:shape style="position:absolute;left:689;top:253;width:2;height:80" coordorigin="689,253" coordsize="1,80" path="m689,333l689,253e" filled="false" stroked="true" strokeweight=".748pt" strokecolor="#939598">
                <v:path arrowok="t"/>
              </v:shape>
            </v:group>
            <v:group style="position:absolute;left:709;top:371;width:11197;height:2" coordorigin="709,371" coordsize="11197,2">
              <v:shape style="position:absolute;left:709;top:371;width:11197;height:2" coordorigin="709,371" coordsize="11197,0" path="m709,371l11906,371e" filled="false" stroked="true" strokeweight="1pt" strokecolor="#939598">
                <v:path arrowok="t"/>
              </v:shape>
            </v:group>
            <v:group style="position:absolute;left:248;top:254;width:2;height:80" coordorigin="248,254" coordsize="2,80">
              <v:shape style="position:absolute;left:248;top:254;width:2;height:80" coordorigin="248,254" coordsize="0,80" path="m248,334l248,254e" filled="false" stroked="true" strokeweight=".748pt" strokecolor="#939598">
                <v:path arrowok="t"/>
              </v:shape>
            </v:group>
            <v:group style="position:absolute;left:208;top:254;width:2;height:80" coordorigin="208,254" coordsize="2,80">
              <v:shape style="position:absolute;left:208;top:254;width:2;height:80" coordorigin="208,254" coordsize="0,80" path="m208,334l208,254e" filled="false" stroked="true" strokeweight=".748pt" strokecolor="#939598">
                <v:path arrowok="t"/>
              </v:shape>
            </v:group>
            <v:group style="position:absolute;left:168;top:254;width:2;height:80" coordorigin="168,254" coordsize="2,80">
              <v:shape style="position:absolute;left:168;top:254;width:2;height:80" coordorigin="168,254" coordsize="0,80" path="m168,334l168,254e" filled="false" stroked="true" strokeweight=".748pt" strokecolor="#939598">
                <v:path arrowok="t"/>
              </v:shape>
            </v:group>
            <v:group style="position:absolute;left:128;top:254;width:2;height:80" coordorigin="128,254" coordsize="2,80">
              <v:shape style="position:absolute;left:128;top:254;width:2;height:80" coordorigin="128,254" coordsize="1,80" path="m128,334l128,254e" filled="false" stroked="true" strokeweight=".748pt" strokecolor="#939598">
                <v:path arrowok="t"/>
              </v:shape>
            </v:group>
            <v:group style="position:absolute;left:88;top:254;width:2;height:80" coordorigin="88,254" coordsize="2,80">
              <v:shape style="position:absolute;left:88;top:254;width:2;height:80" coordorigin="88,254" coordsize="0,80" path="m88,334l88,254e" filled="false" stroked="true" strokeweight=".748pt" strokecolor="#939598">
                <v:path arrowok="t"/>
              </v:shape>
            </v:group>
            <v:group style="position:absolute;left:48;top:254;width:2;height:80" coordorigin="48,254" coordsize="2,80">
              <v:shape style="position:absolute;left:48;top:254;width:2;height:80" coordorigin="48,254" coordsize="0,80" path="m48,334l48,254e" filled="false" stroked="true" strokeweight=".748pt" strokecolor="#939598">
                <v:path arrowok="t"/>
              </v:shape>
            </v:group>
            <v:group style="position:absolute;left:7;top:254;width:2;height:80" coordorigin="7,254" coordsize="2,80">
              <v:shape style="position:absolute;left:7;top:254;width:2;height:80" coordorigin="7,254" coordsize="1,80" path="m8,334l7,254e" filled="false" stroked="true" strokeweight=".748pt" strokecolor="#939598">
                <v:path arrowok="t"/>
              </v:shape>
            </v:group>
            <v:group style="position:absolute;left:0;top:371;width:244;height:2" coordorigin="0,371" coordsize="244,2">
              <v:shape style="position:absolute;left:0;top:371;width:244;height:2" coordorigin="0,371" coordsize="244,0" path="m10,371l254,371e" filled="false" stroked="true" strokeweight="1pt" strokecolor="#939598">
                <v:path arrowok="t"/>
              </v:shape>
            </v:group>
            <v:group style="position:absolute;left:244;top:95;width:465;height:344" coordorigin="244,95" coordsize="465,344">
              <v:shape style="position:absolute;left:244;top:95;width:465;height:344" coordorigin="244,95" coordsize="465,344" path="m244,438l709,438,709,95,244,95,244,438xe" filled="true" fillcolor="#ffffff" stroked="false">
                <v:path arrowok="t"/>
                <v:fill type="solid"/>
              </v:shape>
            </v:group>
            <v:group style="position:absolute;left:323;top:111;width:312;height:304" coordorigin="323,111" coordsize="312,304">
              <v:shape style="position:absolute;left:323;top:111;width:312;height:304" coordorigin="323,111" coordsize="312,304" path="m323,415l635,415,635,111,323,111,323,415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939598"/>
          <w:spacing w:val="-27"/>
          <w:u w:val="none"/>
        </w:rPr>
        <w:t>28</w:t>
      </w:r>
      <w:r>
        <w:rPr>
          <w:spacing w:val="-27"/>
          <w:u w:val="none"/>
        </w:rPr>
      </w:r>
    </w:p>
    <w:p>
      <w:pPr>
        <w:spacing w:after="0" w:line="240" w:lineRule="auto"/>
        <w:jc w:val="left"/>
        <w:sectPr>
          <w:pgSz w:w="11910" w:h="16840"/>
          <w:pgMar w:top="760" w:bottom="0" w:left="0" w:right="0"/>
        </w:sectPr>
      </w:pPr>
    </w:p>
    <w:p>
      <w:pPr>
        <w:spacing w:line="240" w:lineRule="auto" w:before="11"/>
        <w:rPr>
          <w:rFonts w:ascii="Calibri" w:hAnsi="Calibri" w:cs="Calibri" w:eastAsia="Calibri"/>
          <w:sz w:val="6"/>
          <w:szCs w:val="6"/>
        </w:rPr>
      </w:pPr>
    </w:p>
    <w:p>
      <w:pPr>
        <w:spacing w:line="1502" w:lineRule="exact"/>
        <w:ind w:left="1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position w:val="-29"/>
          <w:sz w:val="20"/>
          <w:szCs w:val="20"/>
        </w:rPr>
        <w:pict>
          <v:group style="width:576pt;height:75.150pt;mso-position-horizontal-relative:char;mso-position-vertical-relative:line" coordorigin="0,0" coordsize="11520,1503">
            <v:group style="position:absolute;left:5049;top:731;width:2;height:80" coordorigin="5049,731" coordsize="2,80">
              <v:shape style="position:absolute;left:5049;top:731;width:2;height:80" coordorigin="5049,731" coordsize="1,80" path="m5049,811l5049,731e" filled="false" stroked="true" strokeweight=".748pt" strokecolor="#939598">
                <v:path arrowok="t"/>
              </v:shape>
            </v:group>
            <v:group style="position:absolute;left:5009;top:731;width:2;height:80" coordorigin="5009,731" coordsize="2,80">
              <v:shape style="position:absolute;left:5009;top:731;width:2;height:80" coordorigin="5009,731" coordsize="0,80" path="m5009,811l5009,731e" filled="false" stroked="true" strokeweight=".748pt" strokecolor="#939598">
                <v:path arrowok="t"/>
              </v:shape>
            </v:group>
            <v:group style="position:absolute;left:4969;top:731;width:2;height:80" coordorigin="4969,731" coordsize="2,80">
              <v:shape style="position:absolute;left:4969;top:731;width:2;height:80" coordorigin="4969,731" coordsize="1,80" path="m4969,811l4969,731e" filled="false" stroked="true" strokeweight=".748pt" strokecolor="#939598">
                <v:path arrowok="t"/>
              </v:shape>
            </v:group>
            <v:group style="position:absolute;left:4929;top:731;width:2;height:80" coordorigin="4929,731" coordsize="2,80">
              <v:shape style="position:absolute;left:4929;top:731;width:2;height:80" coordorigin="4929,731" coordsize="0,80" path="m4929,811l4929,731e" filled="false" stroked="true" strokeweight=".748pt" strokecolor="#939598">
                <v:path arrowok="t"/>
              </v:shape>
            </v:group>
            <v:group style="position:absolute;left:4889;top:731;width:2;height:80" coordorigin="4889,731" coordsize="2,80">
              <v:shape style="position:absolute;left:4889;top:731;width:2;height:80" coordorigin="4889,731" coordsize="0,80" path="m4889,811l4889,731e" filled="false" stroked="true" strokeweight=".748pt" strokecolor="#939598">
                <v:path arrowok="t"/>
              </v:shape>
            </v:group>
            <v:group style="position:absolute;left:4849;top:731;width:2;height:80" coordorigin="4849,731" coordsize="2,80">
              <v:shape style="position:absolute;left:4849;top:731;width:2;height:80" coordorigin="4849,731" coordsize="0,80" path="m4849,811l4849,731e" filled="false" stroked="true" strokeweight=".748pt" strokecolor="#939598">
                <v:path arrowok="t"/>
              </v:shape>
            </v:group>
            <v:group style="position:absolute;left:4809;top:731;width:2;height:80" coordorigin="4809,731" coordsize="2,80">
              <v:shape style="position:absolute;left:4809;top:731;width:2;height:80" coordorigin="4809,731" coordsize="1,80" path="m4809,811l4809,731e" filled="false" stroked="true" strokeweight=".748pt" strokecolor="#939598">
                <v:path arrowok="t"/>
              </v:shape>
            </v:group>
            <v:group style="position:absolute;left:4769;top:731;width:2;height:80" coordorigin="4769,731" coordsize="2,80">
              <v:shape style="position:absolute;left:4769;top:731;width:2;height:80" coordorigin="4769,731" coordsize="0,80" path="m4769,811l4769,731e" filled="false" stroked="true" strokeweight=".748pt" strokecolor="#939598">
                <v:path arrowok="t"/>
              </v:shape>
            </v:group>
            <v:group style="position:absolute;left:4729;top:731;width:2;height:80" coordorigin="4729,731" coordsize="2,80">
              <v:shape style="position:absolute;left:4729;top:731;width:2;height:80" coordorigin="4729,731" coordsize="1,80" path="m4729,811l4729,731e" filled="false" stroked="true" strokeweight=".748pt" strokecolor="#939598">
                <v:path arrowok="t"/>
              </v:shape>
            </v:group>
            <v:group style="position:absolute;left:4689;top:731;width:2;height:80" coordorigin="4689,731" coordsize="2,80">
              <v:shape style="position:absolute;left:4689;top:731;width:2;height:80" coordorigin="4689,731" coordsize="0,80" path="m4689,811l4689,731e" filled="false" stroked="true" strokeweight=".748pt" strokecolor="#939598">
                <v:path arrowok="t"/>
              </v:shape>
            </v:group>
            <v:group style="position:absolute;left:4649;top:731;width:2;height:80" coordorigin="4649,731" coordsize="2,80">
              <v:shape style="position:absolute;left:4649;top:731;width:2;height:80" coordorigin="4649,731" coordsize="1,80" path="m4649,811l4649,731e" filled="false" stroked="true" strokeweight=".748pt" strokecolor="#939598">
                <v:path arrowok="t"/>
              </v:shape>
            </v:group>
            <v:group style="position:absolute;left:4609;top:731;width:2;height:80" coordorigin="4609,731" coordsize="2,80">
              <v:shape style="position:absolute;left:4609;top:731;width:2;height:80" coordorigin="4609,731" coordsize="0,80" path="m4609,811l4609,731e" filled="false" stroked="true" strokeweight=".748pt" strokecolor="#939598">
                <v:path arrowok="t"/>
              </v:shape>
            </v:group>
            <v:group style="position:absolute;left:4569;top:731;width:2;height:80" coordorigin="4569,731" coordsize="2,80">
              <v:shape style="position:absolute;left:4569;top:731;width:2;height:80" coordorigin="4569,731" coordsize="1,80" path="m4569,811l4569,731e" filled="false" stroked="true" strokeweight=".748pt" strokecolor="#939598">
                <v:path arrowok="t"/>
              </v:shape>
            </v:group>
            <v:group style="position:absolute;left:4529;top:731;width:2;height:80" coordorigin="4529,731" coordsize="2,80">
              <v:shape style="position:absolute;left:4529;top:731;width:2;height:80" coordorigin="4529,731" coordsize="1,80" path="m4529,811l4529,731e" filled="false" stroked="true" strokeweight=".748pt" strokecolor="#939598">
                <v:path arrowok="t"/>
              </v:shape>
            </v:group>
            <v:group style="position:absolute;left:4489;top:731;width:2;height:80" coordorigin="4489,731" coordsize="2,80">
              <v:shape style="position:absolute;left:4489;top:731;width:2;height:80" coordorigin="4489,731" coordsize="0,80" path="m4489,811l4489,731e" filled="false" stroked="true" strokeweight=".748pt" strokecolor="#939598">
                <v:path arrowok="t"/>
              </v:shape>
            </v:group>
            <v:group style="position:absolute;left:4449;top:731;width:2;height:80" coordorigin="4449,731" coordsize="2,80">
              <v:shape style="position:absolute;left:4449;top:731;width:2;height:80" coordorigin="4449,731" coordsize="1,80" path="m4449,811l4449,731e" filled="false" stroked="true" strokeweight=".748pt" strokecolor="#939598">
                <v:path arrowok="t"/>
              </v:shape>
            </v:group>
            <v:group style="position:absolute;left:4409;top:731;width:2;height:80" coordorigin="4409,731" coordsize="2,80">
              <v:shape style="position:absolute;left:4409;top:731;width:2;height:80" coordorigin="4409,731" coordsize="0,80" path="m4409,811l4409,731e" filled="false" stroked="true" strokeweight=".748pt" strokecolor="#939598">
                <v:path arrowok="t"/>
              </v:shape>
            </v:group>
            <v:group style="position:absolute;left:4369;top:731;width:2;height:80" coordorigin="4369,731" coordsize="2,80">
              <v:shape style="position:absolute;left:4369;top:731;width:2;height:80" coordorigin="4369,731" coordsize="0,80" path="m4369,811l4369,731e" filled="false" stroked="true" strokeweight=".748pt" strokecolor="#939598">
                <v:path arrowok="t"/>
              </v:shape>
            </v:group>
            <v:group style="position:absolute;left:4329;top:731;width:2;height:80" coordorigin="4329,731" coordsize="2,80">
              <v:shape style="position:absolute;left:4329;top:731;width:2;height:80" coordorigin="4329,731" coordsize="0,80" path="m4329,811l4329,731e" filled="false" stroked="true" strokeweight=".748pt" strokecolor="#939598">
                <v:path arrowok="t"/>
              </v:shape>
            </v:group>
            <v:group style="position:absolute;left:4289;top:731;width:2;height:80" coordorigin="4289,731" coordsize="2,80">
              <v:shape style="position:absolute;left:4289;top:731;width:2;height:80" coordorigin="4289,731" coordsize="1,80" path="m4289,811l4289,731e" filled="false" stroked="true" strokeweight=".748pt" strokecolor="#939598">
                <v:path arrowok="t"/>
              </v:shape>
            </v:group>
            <v:group style="position:absolute;left:4249;top:731;width:2;height:80" coordorigin="4249,731" coordsize="2,80">
              <v:shape style="position:absolute;left:4249;top:731;width:2;height:80" coordorigin="4249,731" coordsize="0,80" path="m4249,811l4249,731e" filled="false" stroked="true" strokeweight=".748pt" strokecolor="#939598">
                <v:path arrowok="t"/>
              </v:shape>
            </v:group>
            <v:group style="position:absolute;left:4209;top:731;width:2;height:80" coordorigin="4209,731" coordsize="2,80">
              <v:shape style="position:absolute;left:4209;top:731;width:2;height:80" coordorigin="4209,731" coordsize="1,80" path="m4209,811l4209,731e" filled="false" stroked="true" strokeweight=".748pt" strokecolor="#939598">
                <v:path arrowok="t"/>
              </v:shape>
            </v:group>
            <v:group style="position:absolute;left:4169;top:731;width:2;height:80" coordorigin="4169,731" coordsize="2,80">
              <v:shape style="position:absolute;left:4169;top:731;width:2;height:80" coordorigin="4169,731" coordsize="0,80" path="m4169,811l4169,731e" filled="false" stroked="true" strokeweight=".748pt" strokecolor="#939598">
                <v:path arrowok="t"/>
              </v:shape>
            </v:group>
            <v:group style="position:absolute;left:4129;top:731;width:2;height:80" coordorigin="4129,731" coordsize="2,80">
              <v:shape style="position:absolute;left:4129;top:731;width:2;height:80" coordorigin="4129,731" coordsize="1,80" path="m4129,811l4129,731e" filled="false" stroked="true" strokeweight=".748pt" strokecolor="#939598">
                <v:path arrowok="t"/>
              </v:shape>
            </v:group>
            <v:group style="position:absolute;left:4089;top:731;width:2;height:80" coordorigin="4089,731" coordsize="2,80">
              <v:shape style="position:absolute;left:4089;top:731;width:2;height:80" coordorigin="4089,731" coordsize="0,80" path="m4089,811l4089,731e" filled="false" stroked="true" strokeweight=".748pt" strokecolor="#939598">
                <v:path arrowok="t"/>
              </v:shape>
            </v:group>
            <v:group style="position:absolute;left:4049;top:731;width:2;height:80" coordorigin="4049,731" coordsize="2,80">
              <v:shape style="position:absolute;left:4049;top:731;width:2;height:80" coordorigin="4049,731" coordsize="1,80" path="m4049,811l4049,731e" filled="false" stroked="true" strokeweight=".748pt" strokecolor="#939598">
                <v:path arrowok="t"/>
              </v:shape>
            </v:group>
            <v:group style="position:absolute;left:4009;top:731;width:2;height:80" coordorigin="4009,731" coordsize="2,80">
              <v:shape style="position:absolute;left:4009;top:731;width:2;height:80" coordorigin="4009,731" coordsize="0,80" path="m4009,811l4009,731e" filled="false" stroked="true" strokeweight=".748pt" strokecolor="#939598">
                <v:path arrowok="t"/>
              </v:shape>
            </v:group>
            <v:group style="position:absolute;left:3969;top:731;width:2;height:80" coordorigin="3969,731" coordsize="2,80">
              <v:shape style="position:absolute;left:3969;top:731;width:2;height:80" coordorigin="3969,731" coordsize="0,80" path="m3969,811l3969,731e" filled="false" stroked="true" strokeweight=".748pt" strokecolor="#939598">
                <v:path arrowok="t"/>
              </v:shape>
            </v:group>
            <v:group style="position:absolute;left:3929;top:731;width:2;height:80" coordorigin="3929,731" coordsize="2,80">
              <v:shape style="position:absolute;left:3929;top:731;width:2;height:80" coordorigin="3929,731" coordsize="1,80" path="m3929,811l3929,731e" filled="false" stroked="true" strokeweight=".748pt" strokecolor="#939598">
                <v:path arrowok="t"/>
              </v:shape>
            </v:group>
            <v:group style="position:absolute;left:3889;top:732;width:2;height:80" coordorigin="3889,732" coordsize="2,80">
              <v:shape style="position:absolute;left:3889;top:732;width:2;height:80" coordorigin="3889,732" coordsize="0,80" path="m3889,812l3889,732e" filled="false" stroked="true" strokeweight=".748pt" strokecolor="#939598">
                <v:path arrowok="t"/>
              </v:shape>
            </v:group>
            <v:group style="position:absolute;left:3849;top:732;width:2;height:80" coordorigin="3849,732" coordsize="2,80">
              <v:shape style="position:absolute;left:3849;top:732;width:2;height:80" coordorigin="3849,732" coordsize="1,80" path="m3849,812l3849,732e" filled="false" stroked="true" strokeweight=".748pt" strokecolor="#939598">
                <v:path arrowok="t"/>
              </v:shape>
            </v:group>
            <v:group style="position:absolute;left:3809;top:732;width:2;height:80" coordorigin="3809,732" coordsize="2,80">
              <v:shape style="position:absolute;left:3809;top:732;width:2;height:80" coordorigin="3809,732" coordsize="0,80" path="m3809,812l3809,732e" filled="false" stroked="true" strokeweight=".748pt" strokecolor="#939598">
                <v:path arrowok="t"/>
              </v:shape>
            </v:group>
            <v:group style="position:absolute;left:3768;top:732;width:2;height:80" coordorigin="3768,732" coordsize="2,80">
              <v:shape style="position:absolute;left:3768;top:732;width:2;height:80" coordorigin="3768,732" coordsize="1,80" path="m3768,812l3768,732e" filled="false" stroked="true" strokeweight=".748pt" strokecolor="#939598">
                <v:path arrowok="t"/>
              </v:shape>
            </v:group>
            <v:group style="position:absolute;left:3728;top:732;width:2;height:80" coordorigin="3728,732" coordsize="2,80">
              <v:shape style="position:absolute;left:3728;top:732;width:2;height:80" coordorigin="3728,732" coordsize="0,80" path="m3728,812l3728,732e" filled="false" stroked="true" strokeweight=".748pt" strokecolor="#939598">
                <v:path arrowok="t"/>
              </v:shape>
            </v:group>
            <v:group style="position:absolute;left:3688;top:732;width:2;height:80" coordorigin="3688,732" coordsize="2,80">
              <v:shape style="position:absolute;left:3688;top:732;width:2;height:80" coordorigin="3688,732" coordsize="1,80" path="m3688,812l3688,732e" filled="false" stroked="true" strokeweight=".748pt" strokecolor="#939598">
                <v:path arrowok="t"/>
              </v:shape>
            </v:group>
            <v:group style="position:absolute;left:3648;top:732;width:2;height:80" coordorigin="3648,732" coordsize="2,80">
              <v:shape style="position:absolute;left:3648;top:732;width:2;height:80" coordorigin="3648,732" coordsize="0,80" path="m3648,812l3648,732e" filled="false" stroked="true" strokeweight=".748pt" strokecolor="#939598">
                <v:path arrowok="t"/>
              </v:shape>
            </v:group>
            <v:group style="position:absolute;left:3608;top:732;width:2;height:80" coordorigin="3608,732" coordsize="2,80">
              <v:shape style="position:absolute;left:3608;top:732;width:2;height:80" coordorigin="3608,732" coordsize="0,80" path="m3608,812l3608,732e" filled="false" stroked="true" strokeweight=".748pt" strokecolor="#939598">
                <v:path arrowok="t"/>
              </v:shape>
            </v:group>
            <v:group style="position:absolute;left:3568;top:732;width:2;height:80" coordorigin="3568,732" coordsize="2,80">
              <v:shape style="position:absolute;left:3568;top:732;width:2;height:80" coordorigin="3568,732" coordsize="0,80" path="m3568,812l3568,732e" filled="false" stroked="true" strokeweight=".748pt" strokecolor="#939598">
                <v:path arrowok="t"/>
              </v:shape>
            </v:group>
            <v:group style="position:absolute;left:3528;top:732;width:2;height:80" coordorigin="3528,732" coordsize="2,80">
              <v:shape style="position:absolute;left:3528;top:732;width:2;height:80" coordorigin="3528,732" coordsize="1,80" path="m3528,812l3528,732e" filled="false" stroked="true" strokeweight=".748pt" strokecolor="#939598">
                <v:path arrowok="t"/>
              </v:shape>
            </v:group>
            <v:group style="position:absolute;left:3488;top:732;width:2;height:80" coordorigin="3488,732" coordsize="2,80">
              <v:shape style="position:absolute;left:3488;top:732;width:2;height:80" coordorigin="3488,732" coordsize="0,80" path="m3488,812l3488,732e" filled="false" stroked="true" strokeweight=".748pt" strokecolor="#939598">
                <v:path arrowok="t"/>
              </v:shape>
            </v:group>
            <v:group style="position:absolute;left:3448;top:732;width:2;height:80" coordorigin="3448,732" coordsize="2,80">
              <v:shape style="position:absolute;left:3448;top:732;width:2;height:80" coordorigin="3448,732" coordsize="0,80" path="m3448,812l3448,732e" filled="false" stroked="true" strokeweight=".748pt" strokecolor="#939598">
                <v:path arrowok="t"/>
              </v:shape>
            </v:group>
            <v:group style="position:absolute;left:3408;top:732;width:2;height:80" coordorigin="3408,732" coordsize="2,80">
              <v:shape style="position:absolute;left:3408;top:732;width:2;height:80" coordorigin="3408,732" coordsize="1,80" path="m3408,812l3408,732e" filled="false" stroked="true" strokeweight=".748pt" strokecolor="#939598">
                <v:path arrowok="t"/>
              </v:shape>
            </v:group>
            <v:group style="position:absolute;left:3368;top:732;width:2;height:80" coordorigin="3368,732" coordsize="2,80">
              <v:shape style="position:absolute;left:3368;top:732;width:2;height:80" coordorigin="3368,732" coordsize="0,80" path="m3368,812l3368,732e" filled="false" stroked="true" strokeweight=".748pt" strokecolor="#939598">
                <v:path arrowok="t"/>
              </v:shape>
            </v:group>
            <v:group style="position:absolute;left:3328;top:732;width:2;height:80" coordorigin="3328,732" coordsize="2,80">
              <v:shape style="position:absolute;left:3328;top:732;width:2;height:80" coordorigin="3328,732" coordsize="1,80" path="m3328,812l3328,732e" filled="false" stroked="true" strokeweight=".748pt" strokecolor="#939598">
                <v:path arrowok="t"/>
              </v:shape>
            </v:group>
            <v:group style="position:absolute;left:3288;top:732;width:2;height:80" coordorigin="3288,732" coordsize="2,80">
              <v:shape style="position:absolute;left:3288;top:732;width:2;height:80" coordorigin="3288,732" coordsize="0,80" path="m3288,812l3288,732e" filled="false" stroked="true" strokeweight=".748pt" strokecolor="#939598">
                <v:path arrowok="t"/>
              </v:shape>
            </v:group>
            <v:group style="position:absolute;left:3248;top:732;width:2;height:80" coordorigin="3248,732" coordsize="2,80">
              <v:shape style="position:absolute;left:3248;top:732;width:2;height:80" coordorigin="3248,732" coordsize="1,80" path="m3248,812l3248,732e" filled="false" stroked="true" strokeweight=".748pt" strokecolor="#939598">
                <v:path arrowok="t"/>
              </v:shape>
            </v:group>
            <v:group style="position:absolute;left:3208;top:732;width:2;height:80" coordorigin="3208,732" coordsize="2,80">
              <v:shape style="position:absolute;left:3208;top:732;width:2;height:80" coordorigin="3208,732" coordsize="0,80" path="m3208,812l3208,732e" filled="false" stroked="true" strokeweight=".748pt" strokecolor="#939598">
                <v:path arrowok="t"/>
              </v:shape>
            </v:group>
            <v:group style="position:absolute;left:3168;top:732;width:2;height:80" coordorigin="3168,732" coordsize="2,80">
              <v:shape style="position:absolute;left:3168;top:732;width:2;height:80" coordorigin="3168,732" coordsize="1,80" path="m3168,812l3168,732e" filled="false" stroked="true" strokeweight=".748pt" strokecolor="#939598">
                <v:path arrowok="t"/>
              </v:shape>
            </v:group>
            <v:group style="position:absolute;left:3128;top:732;width:2;height:80" coordorigin="3128,732" coordsize="2,80">
              <v:shape style="position:absolute;left:3128;top:732;width:2;height:80" coordorigin="3128,732" coordsize="0,80" path="m3128,812l3128,732e" filled="false" stroked="true" strokeweight=".748pt" strokecolor="#939598">
                <v:path arrowok="t"/>
              </v:shape>
            </v:group>
            <v:group style="position:absolute;left:3088;top:732;width:2;height:80" coordorigin="3088,732" coordsize="2,80">
              <v:shape style="position:absolute;left:3088;top:732;width:2;height:80" coordorigin="3088,732" coordsize="0,80" path="m3088,812l3088,732e" filled="false" stroked="true" strokeweight=".748pt" strokecolor="#939598">
                <v:path arrowok="t"/>
              </v:shape>
            </v:group>
            <v:group style="position:absolute;left:3048;top:732;width:2;height:80" coordorigin="3048,732" coordsize="2,80">
              <v:shape style="position:absolute;left:3048;top:732;width:2;height:80" coordorigin="3048,732" coordsize="0,80" path="m3048,812l3048,732e" filled="false" stroked="true" strokeweight=".748pt" strokecolor="#939598">
                <v:path arrowok="t"/>
              </v:shape>
            </v:group>
            <v:group style="position:absolute;left:3008;top:732;width:2;height:80" coordorigin="3008,732" coordsize="2,80">
              <v:shape style="position:absolute;left:3008;top:732;width:2;height:80" coordorigin="3008,732" coordsize="1,80" path="m3008,812l3008,732e" filled="false" stroked="true" strokeweight=".748pt" strokecolor="#939598">
                <v:path arrowok="t"/>
              </v:shape>
            </v:group>
            <v:group style="position:absolute;left:2968;top:732;width:2;height:80" coordorigin="2968,732" coordsize="2,80">
              <v:shape style="position:absolute;left:2968;top:732;width:2;height:80" coordorigin="2968,732" coordsize="0,80" path="m2968,812l2968,732e" filled="false" stroked="true" strokeweight=".748pt" strokecolor="#939598">
                <v:path arrowok="t"/>
              </v:shape>
            </v:group>
            <v:group style="position:absolute;left:2928;top:732;width:2;height:80" coordorigin="2928,732" coordsize="2,80">
              <v:shape style="position:absolute;left:2928;top:732;width:2;height:80" coordorigin="2928,732" coordsize="0,80" path="m2928,812l2928,732e" filled="false" stroked="true" strokeweight=".748pt" strokecolor="#939598">
                <v:path arrowok="t"/>
              </v:shape>
            </v:group>
            <v:group style="position:absolute;left:2888;top:732;width:2;height:80" coordorigin="2888,732" coordsize="2,80">
              <v:shape style="position:absolute;left:2888;top:732;width:2;height:80" coordorigin="2888,732" coordsize="1,80" path="m2888,812l2888,732e" filled="false" stroked="true" strokeweight=".748pt" strokecolor="#939598">
                <v:path arrowok="t"/>
              </v:shape>
            </v:group>
            <v:group style="position:absolute;left:2848;top:732;width:2;height:80" coordorigin="2848,732" coordsize="2,80">
              <v:shape style="position:absolute;left:2848;top:732;width:2;height:80" coordorigin="2848,732" coordsize="0,80" path="m2848,812l2848,732e" filled="false" stroked="true" strokeweight=".748pt" strokecolor="#939598">
                <v:path arrowok="t"/>
              </v:shape>
            </v:group>
            <v:group style="position:absolute;left:2808;top:732;width:2;height:80" coordorigin="2808,732" coordsize="2,80">
              <v:shape style="position:absolute;left:2808;top:732;width:2;height:80" coordorigin="2808,732" coordsize="1,80" path="m2808,812l2808,732e" filled="false" stroked="true" strokeweight=".748pt" strokecolor="#939598">
                <v:path arrowok="t"/>
              </v:shape>
            </v:group>
            <v:group style="position:absolute;left:2768;top:732;width:2;height:80" coordorigin="2768,732" coordsize="2,80">
              <v:shape style="position:absolute;left:2768;top:732;width:2;height:80" coordorigin="2768,732" coordsize="0,80" path="m2768,812l2768,732e" filled="false" stroked="true" strokeweight=".748pt" strokecolor="#939598">
                <v:path arrowok="t"/>
              </v:shape>
            </v:group>
            <v:group style="position:absolute;left:2728;top:732;width:2;height:80" coordorigin="2728,732" coordsize="2,80">
              <v:shape style="position:absolute;left:2728;top:732;width:2;height:80" coordorigin="2728,732" coordsize="0,80" path="m2728,812l2728,732e" filled="false" stroked="true" strokeweight=".748pt" strokecolor="#939598">
                <v:path arrowok="t"/>
              </v:shape>
            </v:group>
            <v:group style="position:absolute;left:2688;top:732;width:2;height:80" coordorigin="2688,732" coordsize="2,80">
              <v:shape style="position:absolute;left:2688;top:732;width:2;height:80" coordorigin="2688,732" coordsize="0,80" path="m2688,812l2688,732e" filled="false" stroked="true" strokeweight=".748pt" strokecolor="#939598">
                <v:path arrowok="t"/>
              </v:shape>
            </v:group>
            <v:group style="position:absolute;left:2648;top:732;width:2;height:80" coordorigin="2648,732" coordsize="2,80">
              <v:shape style="position:absolute;left:2648;top:732;width:2;height:80" coordorigin="2648,732" coordsize="1,80" path="m2648,812l2648,732e" filled="false" stroked="true" strokeweight=".748pt" strokecolor="#939598">
                <v:path arrowok="t"/>
              </v:shape>
            </v:group>
            <v:group style="position:absolute;left:2608;top:732;width:2;height:80" coordorigin="2608,732" coordsize="2,80">
              <v:shape style="position:absolute;left:2608;top:732;width:2;height:80" coordorigin="2608,732" coordsize="0,80" path="m2608,812l2608,732e" filled="false" stroked="true" strokeweight=".748pt" strokecolor="#939598">
                <v:path arrowok="t"/>
              </v:shape>
            </v:group>
            <v:group style="position:absolute;left:2568;top:732;width:2;height:80" coordorigin="2568,732" coordsize="2,80">
              <v:shape style="position:absolute;left:2568;top:732;width:2;height:80" coordorigin="2568,732" coordsize="0,80" path="m2568,812l2568,732e" filled="false" stroked="true" strokeweight=".748pt" strokecolor="#939598">
                <v:path arrowok="t"/>
              </v:shape>
            </v:group>
            <v:group style="position:absolute;left:2528;top:732;width:2;height:80" coordorigin="2528,732" coordsize="2,80">
              <v:shape style="position:absolute;left:2528;top:732;width:2;height:80" coordorigin="2528,732" coordsize="0,80" path="m2528,812l2528,732e" filled="false" stroked="true" strokeweight=".748pt" strokecolor="#939598">
                <v:path arrowok="t"/>
              </v:shape>
            </v:group>
            <v:group style="position:absolute;left:2488;top:732;width:2;height:80" coordorigin="2488,732" coordsize="2,80">
              <v:shape style="position:absolute;left:2488;top:732;width:2;height:80" coordorigin="2488,732" coordsize="1,80" path="m2488,812l2488,732e" filled="false" stroked="true" strokeweight=".748pt" strokecolor="#939598">
                <v:path arrowok="t"/>
              </v:shape>
            </v:group>
            <v:group style="position:absolute;left:2448;top:732;width:2;height:80" coordorigin="2448,732" coordsize="2,80">
              <v:shape style="position:absolute;left:2448;top:732;width:2;height:80" coordorigin="2448,732" coordsize="0,80" path="m2448,812l2448,732e" filled="false" stroked="true" strokeweight=".748pt" strokecolor="#939598">
                <v:path arrowok="t"/>
              </v:shape>
            </v:group>
            <v:group style="position:absolute;left:2408;top:732;width:2;height:80" coordorigin="2408,732" coordsize="2,80">
              <v:shape style="position:absolute;left:2408;top:732;width:2;height:80" coordorigin="2408,732" coordsize="1,80" path="m2408,812l2408,732e" filled="false" stroked="true" strokeweight=".748pt" strokecolor="#939598">
                <v:path arrowok="t"/>
              </v:shape>
            </v:group>
            <v:group style="position:absolute;left:2368;top:732;width:2;height:80" coordorigin="2368,732" coordsize="2,80">
              <v:shape style="position:absolute;left:2368;top:732;width:2;height:80" coordorigin="2368,732" coordsize="1,80" path="m2368,812l2368,732e" filled="false" stroked="true" strokeweight=".748pt" strokecolor="#939598">
                <v:path arrowok="t"/>
              </v:shape>
            </v:group>
            <v:group style="position:absolute;left:2328;top:732;width:2;height:80" coordorigin="2328,732" coordsize="2,80">
              <v:shape style="position:absolute;left:2328;top:732;width:2;height:80" coordorigin="2328,732" coordsize="0,80" path="m2328,812l2328,732e" filled="false" stroked="true" strokeweight=".748pt" strokecolor="#939598">
                <v:path arrowok="t"/>
              </v:shape>
            </v:group>
            <v:group style="position:absolute;left:2288;top:732;width:2;height:80" coordorigin="2288,732" coordsize="2,80">
              <v:shape style="position:absolute;left:2288;top:732;width:2;height:80" coordorigin="2288,732" coordsize="1,80" path="m2288,812l2288,732e" filled="false" stroked="true" strokeweight=".748pt" strokecolor="#939598">
                <v:path arrowok="t"/>
              </v:shape>
            </v:group>
            <v:group style="position:absolute;left:2248;top:732;width:2;height:80" coordorigin="2248,732" coordsize="2,80">
              <v:shape style="position:absolute;left:2248;top:732;width:2;height:80" coordorigin="2248,732" coordsize="0,80" path="m2248,812l2248,732e" filled="false" stroked="true" strokeweight=".748pt" strokecolor="#939598">
                <v:path arrowok="t"/>
              </v:shape>
            </v:group>
            <v:group style="position:absolute;left:2208;top:732;width:2;height:80" coordorigin="2208,732" coordsize="2,80">
              <v:shape style="position:absolute;left:2208;top:732;width:2;height:80" coordorigin="2208,732" coordsize="0,80" path="m2208,812l2208,732e" filled="false" stroked="true" strokeweight=".748pt" strokecolor="#939598">
                <v:path arrowok="t"/>
              </v:shape>
            </v:group>
            <v:group style="position:absolute;left:2168;top:732;width:2;height:80" coordorigin="2168,732" coordsize="2,80">
              <v:shape style="position:absolute;left:2168;top:732;width:2;height:80" coordorigin="2168,732" coordsize="0,80" path="m2168,812l2168,732e" filled="false" stroked="true" strokeweight=".748pt" strokecolor="#939598">
                <v:path arrowok="t"/>
              </v:shape>
            </v:group>
            <v:group style="position:absolute;left:2128;top:732;width:2;height:80" coordorigin="2128,732" coordsize="2,80">
              <v:shape style="position:absolute;left:2128;top:732;width:2;height:80" coordorigin="2128,732" coordsize="1,80" path="m2128,812l2128,732e" filled="false" stroked="true" strokeweight=".748pt" strokecolor="#939598">
                <v:path arrowok="t"/>
              </v:shape>
            </v:group>
            <v:group style="position:absolute;left:2088;top:732;width:2;height:80" coordorigin="2088,732" coordsize="2,80">
              <v:shape style="position:absolute;left:2088;top:732;width:2;height:80" coordorigin="2088,732" coordsize="0,80" path="m2088,812l2088,732e" filled="false" stroked="true" strokeweight=".748pt" strokecolor="#939598">
                <v:path arrowok="t"/>
              </v:shape>
            </v:group>
            <v:group style="position:absolute;left:2048;top:732;width:2;height:80" coordorigin="2048,732" coordsize="2,80">
              <v:shape style="position:absolute;left:2048;top:732;width:2;height:80" coordorigin="2048,732" coordsize="1,80" path="m2048,812l2048,732e" filled="false" stroked="true" strokeweight=".748pt" strokecolor="#939598">
                <v:path arrowok="t"/>
              </v:shape>
            </v:group>
            <v:group style="position:absolute;left:2008;top:732;width:2;height:80" coordorigin="2008,732" coordsize="2,80">
              <v:shape style="position:absolute;left:2008;top:732;width:2;height:80" coordorigin="2008,732" coordsize="0,80" path="m2008,812l2008,732e" filled="false" stroked="true" strokeweight=".748pt" strokecolor="#939598">
                <v:path arrowok="t"/>
              </v:shape>
            </v:group>
            <v:group style="position:absolute;left:1968;top:732;width:2;height:80" coordorigin="1968,732" coordsize="2,80">
              <v:shape style="position:absolute;left:1968;top:732;width:2;height:80" coordorigin="1968,732" coordsize="1,80" path="m1968,812l1968,732e" filled="false" stroked="true" strokeweight=".748pt" strokecolor="#939598">
                <v:path arrowok="t"/>
              </v:shape>
            </v:group>
            <v:group style="position:absolute;left:1928;top:732;width:2;height:80" coordorigin="1928,732" coordsize="2,80">
              <v:shape style="position:absolute;left:1928;top:732;width:2;height:80" coordorigin="1928,732" coordsize="0,80" path="m1928,812l1928,732e" filled="false" stroked="true" strokeweight=".748pt" strokecolor="#939598">
                <v:path arrowok="t"/>
              </v:shape>
            </v:group>
            <v:group style="position:absolute;left:1888;top:732;width:2;height:80" coordorigin="1888,732" coordsize="2,80">
              <v:shape style="position:absolute;left:1888;top:732;width:2;height:80" coordorigin="1888,732" coordsize="1,80" path="m1888,812l1888,732e" filled="false" stroked="true" strokeweight=".748pt" strokecolor="#939598">
                <v:path arrowok="t"/>
              </v:shape>
            </v:group>
            <v:group style="position:absolute;left:1848;top:732;width:2;height:80" coordorigin="1848,732" coordsize="2,80">
              <v:shape style="position:absolute;left:1848;top:732;width:2;height:80" coordorigin="1848,732" coordsize="1,80" path="m1848,812l1848,732e" filled="false" stroked="true" strokeweight=".748pt" strokecolor="#939598">
                <v:path arrowok="t"/>
              </v:shape>
            </v:group>
            <v:group style="position:absolute;left:1808;top:732;width:2;height:80" coordorigin="1808,732" coordsize="2,80">
              <v:shape style="position:absolute;left:1808;top:732;width:2;height:80" coordorigin="1808,732" coordsize="0,80" path="m1808,812l1808,732e" filled="false" stroked="true" strokeweight=".748pt" strokecolor="#939598">
                <v:path arrowok="t"/>
              </v:shape>
            </v:group>
            <v:group style="position:absolute;left:1768;top:732;width:2;height:80" coordorigin="1768,732" coordsize="2,80">
              <v:shape style="position:absolute;left:1768;top:732;width:2;height:80" coordorigin="1768,732" coordsize="0,80" path="m1768,812l1768,732e" filled="false" stroked="true" strokeweight=".748pt" strokecolor="#939598">
                <v:path arrowok="t"/>
              </v:shape>
            </v:group>
            <v:group style="position:absolute;left:1728;top:732;width:2;height:80" coordorigin="1728,732" coordsize="2,80">
              <v:shape style="position:absolute;left:1728;top:732;width:2;height:80" coordorigin="1728,732" coordsize="0,80" path="m1728,812l1728,732e" filled="false" stroked="true" strokeweight=".748pt" strokecolor="#939598">
                <v:path arrowok="t"/>
              </v:shape>
            </v:group>
            <v:group style="position:absolute;left:1688;top:732;width:2;height:80" coordorigin="1688,732" coordsize="2,80">
              <v:shape style="position:absolute;left:1688;top:732;width:2;height:80" coordorigin="1688,732" coordsize="1,80" path="m1688,812l1688,732e" filled="false" stroked="true" strokeweight=".748pt" strokecolor="#939598">
                <v:path arrowok="t"/>
              </v:shape>
            </v:group>
            <v:group style="position:absolute;left:1648;top:732;width:2;height:80" coordorigin="1648,732" coordsize="2,80">
              <v:shape style="position:absolute;left:1648;top:732;width:2;height:80" coordorigin="1648,732" coordsize="0,80" path="m1648,812l1648,732e" filled="false" stroked="true" strokeweight=".748pt" strokecolor="#939598">
                <v:path arrowok="t"/>
              </v:shape>
            </v:group>
            <v:group style="position:absolute;left:1608;top:732;width:2;height:80" coordorigin="1608,732" coordsize="2,80">
              <v:shape style="position:absolute;left:1608;top:732;width:2;height:80" coordorigin="1608,732" coordsize="1,80" path="m1608,812l1608,732e" filled="false" stroked="true" strokeweight=".748pt" strokecolor="#939598">
                <v:path arrowok="t"/>
              </v:shape>
            </v:group>
            <v:group style="position:absolute;left:1568;top:732;width:2;height:80" coordorigin="1568,732" coordsize="2,80">
              <v:shape style="position:absolute;left:1568;top:732;width:2;height:80" coordorigin="1568,732" coordsize="0,80" path="m1568,812l1568,732e" filled="false" stroked="true" strokeweight=".748pt" strokecolor="#939598">
                <v:path arrowok="t"/>
              </v:shape>
            </v:group>
            <v:group style="position:absolute;left:1528;top:732;width:2;height:80" coordorigin="1528,732" coordsize="2,80">
              <v:shape style="position:absolute;left:1528;top:732;width:2;height:80" coordorigin="1528,732" coordsize="1,80" path="m1528,812l1528,732e" filled="false" stroked="true" strokeweight=".748pt" strokecolor="#939598">
                <v:path arrowok="t"/>
              </v:shape>
            </v:group>
            <v:group style="position:absolute;left:1488;top:732;width:2;height:80" coordorigin="1488,732" coordsize="2,80">
              <v:shape style="position:absolute;left:1488;top:732;width:2;height:80" coordorigin="1488,732" coordsize="0,80" path="m1488,812l1488,732e" filled="false" stroked="true" strokeweight=".748pt" strokecolor="#939598">
                <v:path arrowok="t"/>
              </v:shape>
            </v:group>
            <v:group style="position:absolute;left:1448;top:732;width:2;height:80" coordorigin="1448,732" coordsize="2,80">
              <v:shape style="position:absolute;left:1448;top:732;width:2;height:80" coordorigin="1448,732" coordsize="1,80" path="m1448,812l1448,732e" filled="false" stroked="true" strokeweight=".748pt" strokecolor="#939598">
                <v:path arrowok="t"/>
              </v:shape>
            </v:group>
            <v:group style="position:absolute;left:1408;top:732;width:2;height:80" coordorigin="1408,732" coordsize="2,80">
              <v:shape style="position:absolute;left:1408;top:732;width:2;height:80" coordorigin="1408,732" coordsize="0,80" path="m1408,812l1408,732e" filled="false" stroked="true" strokeweight=".748pt" strokecolor="#939598">
                <v:path arrowok="t"/>
              </v:shape>
            </v:group>
            <v:group style="position:absolute;left:1368;top:732;width:2;height:80" coordorigin="1368,732" coordsize="2,80">
              <v:shape style="position:absolute;left:1368;top:732;width:2;height:80" coordorigin="1368,732" coordsize="1,80" path="m1368,812l1368,732e" filled="false" stroked="true" strokeweight=".748pt" strokecolor="#939598">
                <v:path arrowok="t"/>
              </v:shape>
            </v:group>
            <v:group style="position:absolute;left:1328;top:732;width:2;height:80" coordorigin="1328,732" coordsize="2,80">
              <v:shape style="position:absolute;left:1328;top:732;width:2;height:80" coordorigin="1328,732" coordsize="0,80" path="m1328,812l1328,732e" filled="false" stroked="true" strokeweight=".748pt" strokecolor="#939598">
                <v:path arrowok="t"/>
              </v:shape>
            </v:group>
            <v:group style="position:absolute;left:1288;top:732;width:2;height:80" coordorigin="1288,732" coordsize="2,80">
              <v:shape style="position:absolute;left:1288;top:732;width:2;height:80" coordorigin="1288,732" coordsize="0,80" path="m1288,812l1288,732e" filled="false" stroked="true" strokeweight=".748pt" strokecolor="#939598">
                <v:path arrowok="t"/>
              </v:shape>
            </v:group>
            <v:group style="position:absolute;left:1248;top:732;width:2;height:80" coordorigin="1248,732" coordsize="2,80">
              <v:shape style="position:absolute;left:1248;top:732;width:2;height:80" coordorigin="1248,732" coordsize="1,80" path="m1248,812l1248,732e" filled="false" stroked="true" strokeweight=".748pt" strokecolor="#939598">
                <v:path arrowok="t"/>
              </v:shape>
            </v:group>
            <v:group style="position:absolute;left:1208;top:732;width:2;height:80" coordorigin="1208,732" coordsize="2,80">
              <v:shape style="position:absolute;left:1208;top:732;width:2;height:80" coordorigin="1208,732" coordsize="0,80" path="m1208,812l1208,732e" filled="false" stroked="true" strokeweight=".748pt" strokecolor="#939598">
                <v:path arrowok="t"/>
              </v:shape>
            </v:group>
            <v:group style="position:absolute;left:1168;top:732;width:2;height:80" coordorigin="1168,732" coordsize="2,80">
              <v:shape style="position:absolute;left:1168;top:732;width:2;height:80" coordorigin="1168,732" coordsize="1,80" path="m1168,812l1168,732e" filled="false" stroked="true" strokeweight=".748pt" strokecolor="#939598">
                <v:path arrowok="t"/>
              </v:shape>
            </v:group>
            <v:group style="position:absolute;left:1128;top:732;width:2;height:80" coordorigin="1128,732" coordsize="2,80">
              <v:shape style="position:absolute;left:1128;top:732;width:2;height:80" coordorigin="1128,732" coordsize="0,80" path="m1128,812l1128,732e" filled="false" stroked="true" strokeweight=".748pt" strokecolor="#939598">
                <v:path arrowok="t"/>
              </v:shape>
            </v:group>
            <v:group style="position:absolute;left:1088;top:732;width:2;height:80" coordorigin="1088,732" coordsize="2,80">
              <v:shape style="position:absolute;left:1088;top:732;width:2;height:80" coordorigin="1088,732" coordsize="1,80" path="m1088,812l1088,732e" filled="false" stroked="true" strokeweight=".748pt" strokecolor="#939598">
                <v:path arrowok="t"/>
              </v:shape>
            </v:group>
            <v:group style="position:absolute;left:1048;top:732;width:2;height:80" coordorigin="1048,732" coordsize="2,80">
              <v:shape style="position:absolute;left:1048;top:732;width:2;height:80" coordorigin="1048,732" coordsize="0,80" path="m1048,812l1048,732e" filled="false" stroked="true" strokeweight=".748pt" strokecolor="#939598">
                <v:path arrowok="t"/>
              </v:shape>
            </v:group>
            <v:group style="position:absolute;left:1008;top:732;width:2;height:80" coordorigin="1008,732" coordsize="2,80">
              <v:shape style="position:absolute;left:1008;top:732;width:2;height:80" coordorigin="1008,732" coordsize="1,80" path="m1008,812l1008,732e" filled="false" stroked="true" strokeweight=".748pt" strokecolor="#939598">
                <v:path arrowok="t"/>
              </v:shape>
            </v:group>
            <v:group style="position:absolute;left:968;top:732;width:2;height:80" coordorigin="968,732" coordsize="2,80">
              <v:shape style="position:absolute;left:968;top:732;width:2;height:80" coordorigin="968,732" coordsize="0,80" path="m968,812l968,732e" filled="false" stroked="true" strokeweight=".748pt" strokecolor="#939598">
                <v:path arrowok="t"/>
              </v:shape>
            </v:group>
            <v:group style="position:absolute;left:928;top:732;width:2;height:80" coordorigin="928,732" coordsize="2,80">
              <v:shape style="position:absolute;left:928;top:732;width:2;height:80" coordorigin="928,732" coordsize="1,80" path="m928,812l928,732e" filled="false" stroked="true" strokeweight=".748pt" strokecolor="#939598">
                <v:path arrowok="t"/>
              </v:shape>
            </v:group>
            <v:group style="position:absolute;left:888;top:732;width:2;height:80" coordorigin="888,732" coordsize="2,80">
              <v:shape style="position:absolute;left:888;top:732;width:2;height:80" coordorigin="888,732" coordsize="0,80" path="m888,812l888,732e" filled="false" stroked="true" strokeweight=".748pt" strokecolor="#939598">
                <v:path arrowok="t"/>
              </v:shape>
            </v:group>
            <v:group style="position:absolute;left:848;top:732;width:2;height:80" coordorigin="848,732" coordsize="2,80">
              <v:shape style="position:absolute;left:848;top:732;width:2;height:80" coordorigin="848,732" coordsize="0,80" path="m848,812l848,732e" filled="false" stroked="true" strokeweight=".748pt" strokecolor="#939598">
                <v:path arrowok="t"/>
              </v:shape>
            </v:group>
            <v:group style="position:absolute;left:808;top:732;width:2;height:80" coordorigin="808,732" coordsize="2,80">
              <v:shape style="position:absolute;left:808;top:732;width:2;height:80" coordorigin="808,732" coordsize="0,80" path="m808,812l808,732e" filled="false" stroked="true" strokeweight=".748pt" strokecolor="#939598">
                <v:path arrowok="t"/>
              </v:shape>
            </v:group>
            <v:group style="position:absolute;left:768;top:732;width:2;height:80" coordorigin="768,732" coordsize="2,80">
              <v:shape style="position:absolute;left:768;top:732;width:2;height:80" coordorigin="768,732" coordsize="1,80" path="m768,812l768,732e" filled="false" stroked="true" strokeweight=".748pt" strokecolor="#939598">
                <v:path arrowok="t"/>
              </v:shape>
            </v:group>
            <v:group style="position:absolute;left:728;top:732;width:2;height:80" coordorigin="728,732" coordsize="2,80">
              <v:shape style="position:absolute;left:728;top:732;width:2;height:80" coordorigin="728,732" coordsize="1,80" path="m728,812l728,732e" filled="false" stroked="true" strokeweight=".748pt" strokecolor="#939598">
                <v:path arrowok="t"/>
              </v:shape>
            </v:group>
            <v:group style="position:absolute;left:688;top:732;width:2;height:80" coordorigin="688,732" coordsize="2,80">
              <v:shape style="position:absolute;left:688;top:732;width:2;height:80" coordorigin="688,732" coordsize="0,80" path="m688,812l688,732e" filled="false" stroked="true" strokeweight=".748pt" strokecolor="#939598">
                <v:path arrowok="t"/>
              </v:shape>
            </v:group>
            <v:group style="position:absolute;left:648;top:732;width:2;height:80" coordorigin="648,732" coordsize="2,80">
              <v:shape style="position:absolute;left:648;top:732;width:2;height:80" coordorigin="648,732" coordsize="1,80" path="m648,812l648,732e" filled="false" stroked="true" strokeweight=".748pt" strokecolor="#939598">
                <v:path arrowok="t"/>
              </v:shape>
            </v:group>
            <v:group style="position:absolute;left:608;top:732;width:2;height:80" coordorigin="608,732" coordsize="2,80">
              <v:shape style="position:absolute;left:608;top:732;width:2;height:80" coordorigin="608,732" coordsize="0,80" path="m608,812l608,732e" filled="false" stroked="true" strokeweight=".748pt" strokecolor="#939598">
                <v:path arrowok="t"/>
              </v:shape>
            </v:group>
            <v:group style="position:absolute;left:568;top:732;width:2;height:80" coordorigin="568,732" coordsize="2,80">
              <v:shape style="position:absolute;left:568;top:732;width:2;height:80" coordorigin="568,732" coordsize="1,80" path="m568,812l568,732e" filled="false" stroked="true" strokeweight=".748pt" strokecolor="#939598">
                <v:path arrowok="t"/>
              </v:shape>
            </v:group>
            <v:group style="position:absolute;left:528;top:732;width:2;height:80" coordorigin="528,732" coordsize="2,80">
              <v:shape style="position:absolute;left:528;top:732;width:2;height:80" coordorigin="528,732" coordsize="0,80" path="m528,812l528,732e" filled="false" stroked="true" strokeweight=".748pt" strokecolor="#939598">
                <v:path arrowok="t"/>
              </v:shape>
            </v:group>
            <v:group style="position:absolute;left:488;top:732;width:2;height:80" coordorigin="488,732" coordsize="2,80">
              <v:shape style="position:absolute;left:488;top:732;width:2;height:80" coordorigin="488,732" coordsize="1,80" path="m488,812l488,732e" filled="false" stroked="true" strokeweight=".748pt" strokecolor="#939598">
                <v:path arrowok="t"/>
              </v:shape>
            </v:group>
            <v:group style="position:absolute;left:448;top:732;width:2;height:80" coordorigin="448,732" coordsize="2,80">
              <v:shape style="position:absolute;left:448;top:732;width:2;height:80" coordorigin="448,732" coordsize="0,80" path="m448,812l448,732e" filled="false" stroked="true" strokeweight=".748pt" strokecolor="#939598">
                <v:path arrowok="t"/>
              </v:shape>
            </v:group>
            <v:group style="position:absolute;left:408;top:732;width:2;height:80" coordorigin="408,732" coordsize="2,80">
              <v:shape style="position:absolute;left:408;top:732;width:2;height:80" coordorigin="408,732" coordsize="0,80" path="m408,812l408,732e" filled="false" stroked="true" strokeweight=".748pt" strokecolor="#939598">
                <v:path arrowok="t"/>
              </v:shape>
            </v:group>
            <v:group style="position:absolute;left:368;top:732;width:2;height:80" coordorigin="368,732" coordsize="2,80">
              <v:shape style="position:absolute;left:368;top:732;width:2;height:80" coordorigin="368,732" coordsize="0,80" path="m368,812l368,732e" filled="false" stroked="true" strokeweight=".748pt" strokecolor="#939598">
                <v:path arrowok="t"/>
              </v:shape>
            </v:group>
            <v:group style="position:absolute;left:328;top:732;width:2;height:80" coordorigin="328,732" coordsize="2,80">
              <v:shape style="position:absolute;left:328;top:732;width:2;height:80" coordorigin="328,732" coordsize="1,80" path="m328,812l328,732e" filled="false" stroked="true" strokeweight=".748pt" strokecolor="#939598">
                <v:path arrowok="t"/>
              </v:shape>
            </v:group>
            <v:group style="position:absolute;left:288;top:732;width:2;height:80" coordorigin="288,732" coordsize="2,80">
              <v:shape style="position:absolute;left:288;top:732;width:2;height:80" coordorigin="288,732" coordsize="0,80" path="m288,812l288,732e" filled="false" stroked="true" strokeweight=".748pt" strokecolor="#939598">
                <v:path arrowok="t"/>
              </v:shape>
            </v:group>
            <v:group style="position:absolute;left:248;top:732;width:2;height:80" coordorigin="248,732" coordsize="2,80">
              <v:shape style="position:absolute;left:248;top:732;width:2;height:80" coordorigin="248,732" coordsize="1,80" path="m248,812l248,732e" filled="false" stroked="true" strokeweight=".748pt" strokecolor="#939598">
                <v:path arrowok="t"/>
              </v:shape>
            </v:group>
            <v:group style="position:absolute;left:208;top:732;width:2;height:80" coordorigin="208,732" coordsize="2,80">
              <v:shape style="position:absolute;left:208;top:732;width:2;height:80" coordorigin="208,732" coordsize="1,80" path="m208,812l208,732e" filled="false" stroked="true" strokeweight=".748pt" strokecolor="#939598">
                <v:path arrowok="t"/>
              </v:shape>
            </v:group>
            <v:group style="position:absolute;left:168;top:732;width:2;height:80" coordorigin="168,732" coordsize="2,80">
              <v:shape style="position:absolute;left:168;top:732;width:2;height:80" coordorigin="168,732" coordsize="0,80" path="m168,812l168,732e" filled="false" stroked="true" strokeweight=".748pt" strokecolor="#939598">
                <v:path arrowok="t"/>
              </v:shape>
            </v:group>
            <v:group style="position:absolute;left:128;top:732;width:2;height:80" coordorigin="128,732" coordsize="2,80">
              <v:shape style="position:absolute;left:128;top:732;width:2;height:80" coordorigin="128,732" coordsize="1,80" path="m128,812l128,732e" filled="false" stroked="true" strokeweight=".748pt" strokecolor="#939598">
                <v:path arrowok="t"/>
              </v:shape>
            </v:group>
            <v:group style="position:absolute;left:88;top:732;width:2;height:80" coordorigin="88,732" coordsize="2,80">
              <v:shape style="position:absolute;left:88;top:732;width:2;height:80" coordorigin="88,732" coordsize="0,80" path="m88,812l88,732e" filled="false" stroked="true" strokeweight=".748pt" strokecolor="#939598">
                <v:path arrowok="t"/>
              </v:shape>
            </v:group>
            <v:group style="position:absolute;left:47;top:732;width:2;height:80" coordorigin="47,732" coordsize="2,80">
              <v:shape style="position:absolute;left:47;top:732;width:2;height:80" coordorigin="47,732" coordsize="1,80" path="m48,812l47,732e" filled="false" stroked="true" strokeweight=".748pt" strokecolor="#939598">
                <v:path arrowok="t"/>
              </v:shape>
            </v:group>
            <v:group style="position:absolute;left:7;top:732;width:2;height:80" coordorigin="7,732" coordsize="2,80">
              <v:shape style="position:absolute;left:7;top:732;width:2;height:80" coordorigin="7,732" coordsize="0,80" path="m7,812l7,732e" filled="false" stroked="true" strokeweight=".748pt" strokecolor="#939598">
                <v:path arrowok="t"/>
              </v:shape>
              <v:shape style="position:absolute;left:5056;top:0;width:6463;height:1502" type="#_x0000_t75" stroked="false">
                <v:imagedata r:id="rId21" o:title=""/>
              </v:shape>
            </v:group>
          </v:group>
        </w:pict>
      </w:r>
      <w:r>
        <w:rPr>
          <w:rFonts w:ascii="Calibri" w:hAnsi="Calibri" w:cs="Calibri" w:eastAsia="Calibri"/>
          <w:position w:val="-29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spacing w:line="264" w:lineRule="exact" w:before="0"/>
        <w:ind w:left="6256" w:right="988"/>
        <w:jc w:val="left"/>
      </w:pPr>
      <w:r>
        <w:rPr/>
        <w:pict>
          <v:group style="position:absolute;margin-left:43.366001pt;margin-top:-.245571pt;width:253.45pt;height:514.1pt;mso-position-horizontal-relative:page;mso-position-vertical-relative:paragraph;z-index:4648" coordorigin="867,-5" coordsize="5069,10282">
            <v:group style="position:absolute;left:867;top:-5;width:5069;height:10282" coordorigin="867,-5" coordsize="5069,10282">
              <v:shape style="position:absolute;left:867;top:-5;width:5069;height:10282" coordorigin="867,-5" coordsize="5069,10282" path="m867,-5l5936,-5,5936,10277,867,10277,867,-5xe" filled="true" fillcolor="#000000" stroked="false">
                <v:path arrowok="t"/>
                <v:fill type="solid"/>
              </v:shape>
              <v:shape style="position:absolute;left:918;top:46;width:4690;height:9905" type="#_x0000_t75" stroked="false">
                <v:imagedata r:id="rId55" o:title=""/>
              </v:shape>
            </v:group>
            <w10:wrap type="none"/>
          </v:group>
        </w:pict>
      </w:r>
      <w:r>
        <w:rPr>
          <w:spacing w:val="-10"/>
        </w:rPr>
        <w:t>To </w:t>
      </w:r>
      <w:r>
        <w:rPr/>
        <w:t>achieve these objectives, we must begin by</w:t>
      </w:r>
      <w:r>
        <w:rPr>
          <w:spacing w:val="-6"/>
        </w:rPr>
        <w:t> </w:t>
      </w:r>
      <w:r>
        <w:rPr/>
        <w:t>doing</w:t>
      </w:r>
      <w:r>
        <w:rPr/>
        <w:t> the</w:t>
      </w:r>
      <w:r>
        <w:rPr>
          <w:spacing w:val="-6"/>
        </w:rPr>
        <w:t> </w:t>
      </w:r>
      <w:r>
        <w:rPr/>
        <w:t>following:</w:t>
      </w:r>
    </w:p>
    <w:p>
      <w:pPr>
        <w:pStyle w:val="BodyText"/>
        <w:spacing w:line="264" w:lineRule="exact"/>
        <w:ind w:left="6709" w:right="958" w:hanging="341"/>
        <w:jc w:val="both"/>
        <w:rPr>
          <w:rFonts w:ascii="Calibri" w:hAnsi="Calibri" w:cs="Calibri" w:eastAsia="Calibri"/>
        </w:rPr>
      </w:pPr>
      <w:r>
        <w:rPr>
          <w:rFonts w:ascii="Arial" w:hAnsi="Arial"/>
        </w:rPr>
        <w:t>ø </w:t>
      </w:r>
      <w:r>
        <w:rPr/>
        <w:t>Investigate the use of different media</w:t>
      </w:r>
      <w:r>
        <w:rPr>
          <w:spacing w:val="-32"/>
        </w:rPr>
        <w:t> </w:t>
      </w:r>
      <w:r>
        <w:rPr/>
        <w:t>platforms</w:t>
      </w:r>
      <w:r>
        <w:rPr/>
        <w:t> </w:t>
      </w:r>
      <w:r>
        <w:rPr>
          <w:rFonts w:ascii="Calibri" w:hAnsi="Calibri"/>
        </w:rPr>
        <w:t>to teach Gunaikurnai history and reach a</w:t>
      </w:r>
      <w:r>
        <w:rPr>
          <w:rFonts w:ascii="Calibri" w:hAnsi="Calibri"/>
          <w:spacing w:val="-31"/>
        </w:rPr>
        <w:t> </w:t>
      </w:r>
      <w:r>
        <w:rPr>
          <w:rFonts w:ascii="Calibri" w:hAnsi="Calibri"/>
        </w:rPr>
        <w:t>broad</w:t>
      </w:r>
      <w:r>
        <w:rPr>
          <w:rFonts w:ascii="Calibri" w:hAnsi="Calibri"/>
          <w:spacing w:val="-1"/>
          <w:w w:val="100"/>
        </w:rPr>
        <w:t> </w:t>
      </w:r>
      <w:r>
        <w:rPr>
          <w:rFonts w:ascii="Calibri" w:hAnsi="Calibri"/>
        </w:rPr>
        <w:t>audience</w:t>
      </w:r>
    </w:p>
    <w:p>
      <w:pPr>
        <w:pStyle w:val="BodyText"/>
        <w:spacing w:line="264" w:lineRule="exact"/>
        <w:ind w:left="6709" w:right="1092" w:hanging="341"/>
        <w:jc w:val="left"/>
        <w:rPr>
          <w:rFonts w:ascii="Calibri" w:hAnsi="Calibri" w:cs="Calibri" w:eastAsia="Calibri"/>
        </w:rPr>
      </w:pPr>
      <w:r>
        <w:rPr>
          <w:rFonts w:ascii="Arial" w:hAnsi="Arial"/>
        </w:rPr>
        <w:t>ø  </w:t>
      </w:r>
      <w:r>
        <w:rPr/>
        <w:t>Run cultural camps to provide</w:t>
      </w:r>
      <w:r>
        <w:rPr>
          <w:spacing w:val="6"/>
        </w:rPr>
        <w:t> </w:t>
      </w:r>
      <w:r>
        <w:rPr/>
        <w:t>opportunities</w:t>
      </w:r>
      <w:r>
        <w:rPr>
          <w:w w:val="99"/>
        </w:rPr>
        <w:t> </w:t>
      </w:r>
      <w:r>
        <w:rPr/>
        <w:t>for our kids to connect with their Country</w:t>
      </w:r>
      <w:r>
        <w:rPr>
          <w:spacing w:val="-10"/>
        </w:rPr>
        <w:t> </w:t>
      </w:r>
      <w:r>
        <w:rPr/>
        <w:t>and</w:t>
      </w:r>
      <w:r>
        <w:rPr/>
        <w:t> </w:t>
      </w:r>
      <w:r>
        <w:rPr>
          <w:rFonts w:ascii="Calibri" w:hAnsi="Calibri"/>
        </w:rPr>
        <w:t>learn about their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culture</w:t>
      </w:r>
    </w:p>
    <w:p>
      <w:pPr>
        <w:pStyle w:val="BodyText"/>
        <w:spacing w:line="264" w:lineRule="exact"/>
        <w:ind w:left="6709" w:right="988" w:hanging="341"/>
        <w:jc w:val="left"/>
        <w:rPr>
          <w:rFonts w:ascii="Calibri" w:hAnsi="Calibri" w:cs="Calibri" w:eastAsia="Calibri"/>
        </w:rPr>
      </w:pPr>
      <w:r>
        <w:rPr>
          <w:rFonts w:ascii="Arial" w:hAnsi="Arial"/>
        </w:rPr>
        <w:t>ø </w:t>
      </w:r>
      <w:r>
        <w:rPr>
          <w:rFonts w:ascii="Calibri" w:hAnsi="Calibri"/>
        </w:rPr>
        <w:t>Advocate for the appropriate inclusion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of</w:t>
      </w:r>
      <w:r>
        <w:rPr>
          <w:rFonts w:ascii="Calibri" w:hAnsi="Calibri"/>
          <w:spacing w:val="-1"/>
          <w:w w:val="100"/>
        </w:rPr>
        <w:t> </w:t>
      </w:r>
      <w:r>
        <w:rPr/>
        <w:t>Gunaikurnai perspectives and culture in</w:t>
      </w:r>
      <w:r>
        <w:rPr>
          <w:spacing w:val="-14"/>
        </w:rPr>
        <w:t> </w:t>
      </w:r>
      <w:r>
        <w:rPr/>
        <w:t>the</w:t>
      </w:r>
      <w:r>
        <w:rPr/>
        <w:t> </w:t>
      </w:r>
      <w:r>
        <w:rPr>
          <w:rFonts w:ascii="Calibri" w:hAnsi="Calibri"/>
        </w:rPr>
        <w:t>school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curriculum</w:t>
      </w:r>
    </w:p>
    <w:p>
      <w:pPr>
        <w:pStyle w:val="BodyText"/>
        <w:spacing w:line="264" w:lineRule="exact"/>
        <w:ind w:left="6709" w:right="988" w:hanging="341"/>
        <w:jc w:val="left"/>
      </w:pPr>
      <w:r>
        <w:rPr>
          <w:rFonts w:ascii="Arial" w:hAnsi="Arial"/>
        </w:rPr>
        <w:t>ø </w:t>
      </w:r>
      <w:r>
        <w:rPr/>
        <w:t>Foster opportunities for training</w:t>
      </w:r>
      <w:r>
        <w:rPr>
          <w:spacing w:val="1"/>
        </w:rPr>
        <w:t> </w:t>
      </w:r>
      <w:r>
        <w:rPr/>
        <w:t>and</w:t>
      </w:r>
      <w:r>
        <w:rPr/>
        <w:t> employment with</w:t>
      </w:r>
      <w:r>
        <w:rPr>
          <w:spacing w:val="-9"/>
        </w:rPr>
        <w:t> </w:t>
      </w:r>
      <w:r>
        <w:rPr/>
        <w:t>partners</w:t>
      </w:r>
    </w:p>
    <w:p>
      <w:pPr>
        <w:pStyle w:val="BodyText"/>
        <w:spacing w:line="240" w:lineRule="auto" w:before="115"/>
        <w:ind w:left="6369" w:right="988"/>
        <w:jc w:val="left"/>
      </w:pPr>
      <w:r>
        <w:rPr>
          <w:rFonts w:ascii="Arial" w:hAnsi="Arial"/>
        </w:rPr>
        <w:t>ø   </w:t>
      </w:r>
      <w:r>
        <w:rPr/>
        <w:t>Provide scholarships to young</w:t>
      </w:r>
      <w:r>
        <w:rPr>
          <w:spacing w:val="2"/>
        </w:rPr>
        <w:t> </w:t>
      </w:r>
      <w:r>
        <w:rPr/>
        <w:t>Gunaikurnai</w:t>
      </w:r>
    </w:p>
    <w:p>
      <w:pPr>
        <w:pStyle w:val="BodyText"/>
        <w:spacing w:line="264" w:lineRule="exact" w:before="107"/>
        <w:ind w:left="6709" w:right="1355" w:hanging="341"/>
        <w:jc w:val="left"/>
      </w:pPr>
      <w:r>
        <w:rPr>
          <w:rFonts w:ascii="Arial" w:hAnsi="Arial"/>
        </w:rPr>
        <w:t>ø   </w:t>
      </w:r>
      <w:r>
        <w:rPr/>
        <w:t>Market GLaWAC as an organisation</w:t>
      </w:r>
      <w:r>
        <w:rPr>
          <w:spacing w:val="-4"/>
        </w:rPr>
        <w:t> </w:t>
      </w:r>
      <w:r>
        <w:rPr/>
        <w:t>that</w:t>
      </w:r>
      <w:r>
        <w:rPr/>
        <w:t> can deliver cultural education and</w:t>
      </w:r>
      <w:r>
        <w:rPr>
          <w:spacing w:val="-15"/>
        </w:rPr>
        <w:t> </w:t>
      </w:r>
      <w:r>
        <w:rPr/>
        <w:t>learning</w:t>
      </w:r>
      <w:r>
        <w:rPr/>
        <w:t> programs for different levels within</w:t>
      </w:r>
      <w:r>
        <w:rPr>
          <w:spacing w:val="-17"/>
        </w:rPr>
        <w:t> </w:t>
      </w:r>
      <w:r>
        <w:rPr/>
        <w:t>the</w:t>
      </w:r>
      <w:r>
        <w:rPr/>
        <w:t> education</w:t>
      </w:r>
      <w:r>
        <w:rPr>
          <w:spacing w:val="-2"/>
        </w:rPr>
        <w:t> </w:t>
      </w:r>
      <w:r>
        <w:rPr>
          <w:spacing w:val="-3"/>
        </w:rPr>
        <w:t>system</w:t>
      </w:r>
    </w:p>
    <w:p>
      <w:pPr>
        <w:pStyle w:val="BodyText"/>
        <w:spacing w:line="264" w:lineRule="exact"/>
        <w:ind w:left="6709" w:right="1346" w:hanging="341"/>
        <w:jc w:val="left"/>
        <w:rPr>
          <w:rFonts w:ascii="Calibri" w:hAnsi="Calibri" w:cs="Calibri" w:eastAsia="Calibri"/>
        </w:rPr>
      </w:pPr>
      <w:r>
        <w:rPr>
          <w:rFonts w:ascii="Arial" w:hAnsi="Arial"/>
        </w:rPr>
        <w:t>ø </w:t>
      </w:r>
      <w:r>
        <w:rPr/>
        <w:t>Develop protocols for cultural</w:t>
      </w:r>
      <w:r>
        <w:rPr>
          <w:spacing w:val="-10"/>
        </w:rPr>
        <w:t> </w:t>
      </w:r>
      <w:r>
        <w:rPr/>
        <w:t>awareness</w:t>
      </w:r>
      <w:r>
        <w:rPr/>
        <w:t> </w:t>
      </w:r>
      <w:r>
        <w:rPr>
          <w:rFonts w:ascii="Calibri" w:hAnsi="Calibri"/>
        </w:rPr>
        <w:t>training in</w:t>
      </w:r>
      <w:r>
        <w:rPr>
          <w:rFonts w:ascii="Calibri" w:hAnsi="Calibri"/>
          <w:spacing w:val="-14"/>
        </w:rPr>
        <w:t> </w:t>
      </w:r>
      <w:r>
        <w:rPr>
          <w:rFonts w:ascii="Calibri" w:hAnsi="Calibri"/>
        </w:rPr>
        <w:t>schools</w:t>
      </w:r>
    </w:p>
    <w:p>
      <w:pPr>
        <w:pStyle w:val="BodyText"/>
        <w:spacing w:line="264" w:lineRule="exact"/>
        <w:ind w:left="6709" w:right="1061" w:hanging="341"/>
        <w:jc w:val="left"/>
        <w:rPr>
          <w:rFonts w:ascii="Calibri" w:hAnsi="Calibri" w:cs="Calibri" w:eastAsia="Calibri"/>
        </w:rPr>
      </w:pPr>
      <w:r>
        <w:rPr>
          <w:rFonts w:ascii="Arial" w:hAnsi="Arial"/>
        </w:rPr>
        <w:t>ø </w:t>
      </w:r>
      <w:r>
        <w:rPr>
          <w:rFonts w:ascii="Calibri" w:hAnsi="Calibri"/>
        </w:rPr>
        <w:t>Develop a leadership and mentoring</w:t>
      </w:r>
      <w:r>
        <w:rPr>
          <w:rFonts w:ascii="Calibri" w:hAnsi="Calibri"/>
          <w:spacing w:val="-17"/>
        </w:rPr>
        <w:t> </w:t>
      </w:r>
      <w:r>
        <w:rPr>
          <w:rFonts w:ascii="Calibri" w:hAnsi="Calibri"/>
        </w:rPr>
        <w:t>program</w:t>
      </w:r>
      <w:r>
        <w:rPr>
          <w:rFonts w:ascii="Calibri" w:hAnsi="Calibri"/>
          <w:w w:val="99"/>
        </w:rPr>
        <w:t> </w:t>
      </w:r>
      <w:r>
        <w:rPr>
          <w:rFonts w:ascii="Calibri" w:hAnsi="Calibri"/>
        </w:rPr>
        <w:t>for young</w:t>
      </w:r>
      <w:r>
        <w:rPr>
          <w:rFonts w:ascii="Calibri" w:hAnsi="Calibri"/>
          <w:spacing w:val="-20"/>
        </w:rPr>
        <w:t> </w:t>
      </w:r>
      <w:r>
        <w:rPr>
          <w:rFonts w:ascii="Calibri" w:hAnsi="Calibri"/>
        </w:rPr>
        <w:t>Gunaikurnai</w:t>
      </w:r>
    </w:p>
    <w:p>
      <w:pPr>
        <w:pStyle w:val="BodyText"/>
        <w:spacing w:line="240" w:lineRule="auto" w:before="115"/>
        <w:ind w:left="6369" w:right="988"/>
        <w:jc w:val="left"/>
      </w:pPr>
      <w:r>
        <w:rPr>
          <w:rFonts w:ascii="Arial" w:hAnsi="Arial"/>
        </w:rPr>
        <w:t>ø   </w:t>
      </w:r>
      <w:r>
        <w:rPr/>
        <w:t>Establish a research arm of</w:t>
      </w:r>
      <w:r>
        <w:rPr>
          <w:spacing w:val="-4"/>
        </w:rPr>
        <w:t> </w:t>
      </w:r>
      <w:r>
        <w:rPr/>
        <w:t>GLaWAC.</w:t>
      </w:r>
    </w:p>
    <w:p>
      <w:pPr>
        <w:pStyle w:val="Heading7"/>
        <w:spacing w:line="240" w:lineRule="auto" w:before="114"/>
        <w:ind w:left="6256" w:right="988"/>
        <w:jc w:val="left"/>
      </w:pPr>
      <w:r>
        <w:rPr>
          <w:color w:val="A4590C"/>
        </w:rPr>
        <w:t>Success</w:t>
      </w:r>
      <w:r>
        <w:rPr>
          <w:color w:val="A4590C"/>
          <w:spacing w:val="-4"/>
        </w:rPr>
        <w:t> </w:t>
      </w:r>
      <w:r>
        <w:rPr>
          <w:color w:val="A4590C"/>
        </w:rPr>
        <w:t>measures</w:t>
      </w:r>
      <w:r>
        <w:rPr/>
      </w:r>
    </w:p>
    <w:p>
      <w:pPr>
        <w:pStyle w:val="BodyText"/>
        <w:spacing w:line="264" w:lineRule="exact" w:before="101"/>
        <w:ind w:left="6256" w:right="988"/>
        <w:jc w:val="left"/>
      </w:pPr>
      <w:r>
        <w:rPr>
          <w:spacing w:val="-5"/>
        </w:rPr>
        <w:t>We </w:t>
      </w:r>
      <w:r>
        <w:rPr/>
        <w:t>will know we are achieving our goal when</w:t>
      </w:r>
      <w:r>
        <w:rPr>
          <w:spacing w:val="-4"/>
        </w:rPr>
        <w:t> </w:t>
      </w:r>
      <w:r>
        <w:rPr/>
        <w:t>we</w:t>
      </w:r>
      <w:r>
        <w:rPr/>
        <w:t> see more young Gunaikurnai finishing school</w:t>
      </w:r>
      <w:r>
        <w:rPr>
          <w:spacing w:val="-12"/>
        </w:rPr>
        <w:t> </w:t>
      </w:r>
      <w:r>
        <w:rPr/>
        <w:t>going</w:t>
      </w:r>
      <w:r>
        <w:rPr/>
        <w:t> on to secure employment, and our culture</w:t>
      </w:r>
      <w:r>
        <w:rPr>
          <w:spacing w:val="-7"/>
        </w:rPr>
        <w:t> </w:t>
      </w:r>
      <w:r>
        <w:rPr/>
        <w:t>and</w:t>
      </w:r>
      <w:r>
        <w:rPr/>
        <w:t> stories are being</w:t>
      </w:r>
      <w:r>
        <w:rPr>
          <w:spacing w:val="-14"/>
        </w:rPr>
        <w:t> </w:t>
      </w:r>
      <w:r>
        <w:rPr/>
        <w:t>taught.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8"/>
        <w:rPr>
          <w:rFonts w:ascii="Calibri" w:hAnsi="Calibri" w:cs="Calibri" w:eastAsia="Calibri"/>
          <w:sz w:val="23"/>
          <w:szCs w:val="23"/>
        </w:rPr>
      </w:pPr>
    </w:p>
    <w:p>
      <w:pPr>
        <w:pStyle w:val="Heading5"/>
        <w:tabs>
          <w:tab w:pos="11264" w:val="left" w:leader="none"/>
        </w:tabs>
        <w:spacing w:line="240" w:lineRule="auto"/>
        <w:ind w:right="0"/>
        <w:jc w:val="left"/>
        <w:rPr>
          <w:u w:val="none"/>
        </w:rPr>
      </w:pPr>
      <w:r>
        <w:rPr/>
        <w:pict>
          <v:group style="position:absolute;margin-left:582.508606pt;margin-top:12.176872pt;width:12.8pt;height:4.8pt;mso-position-horizontal-relative:page;mso-position-vertical-relative:paragraph;z-index:-885760" coordorigin="11650,244" coordsize="256,96">
            <v:group style="position:absolute;left:11898;top:251;width:2;height:80" coordorigin="11898,251" coordsize="2,80">
              <v:shape style="position:absolute;left:11898;top:251;width:2;height:80" coordorigin="11898,251" coordsize="0,80" path="m11898,331l11898,251e" filled="false" stroked="true" strokeweight=".748pt" strokecolor="#939598">
                <v:path arrowok="t"/>
              </v:shape>
            </v:group>
            <v:group style="position:absolute;left:11858;top:251;width:2;height:80" coordorigin="11858,251" coordsize="2,80">
              <v:shape style="position:absolute;left:11858;top:251;width:2;height:80" coordorigin="11858,251" coordsize="0,80" path="m11858,331l11858,251e" filled="false" stroked="true" strokeweight=".748pt" strokecolor="#939598">
                <v:path arrowok="t"/>
              </v:shape>
            </v:group>
            <v:group style="position:absolute;left:11818;top:251;width:2;height:80" coordorigin="11818,251" coordsize="2,80">
              <v:shape style="position:absolute;left:11818;top:251;width:2;height:80" coordorigin="11818,251" coordsize="0,80" path="m11818,331l11818,251e" filled="false" stroked="true" strokeweight=".748pt" strokecolor="#939598">
                <v:path arrowok="t"/>
              </v:shape>
            </v:group>
            <v:group style="position:absolute;left:11778;top:251;width:2;height:80" coordorigin="11778,251" coordsize="2,80">
              <v:shape style="position:absolute;left:11778;top:251;width:2;height:80" coordorigin="11778,251" coordsize="0,80" path="m11778,331l11778,251e" filled="false" stroked="true" strokeweight=".748pt" strokecolor="#939598">
                <v:path arrowok="t"/>
              </v:shape>
            </v:group>
            <v:group style="position:absolute;left:11738;top:251;width:2;height:80" coordorigin="11738,251" coordsize="2,80">
              <v:shape style="position:absolute;left:11738;top:251;width:2;height:80" coordorigin="11738,251" coordsize="0,80" path="m11738,331l11738,251e" filled="false" stroked="true" strokeweight=".748pt" strokecolor="#939598">
                <v:path arrowok="t"/>
              </v:shape>
            </v:group>
            <v:group style="position:absolute;left:11698;top:251;width:2;height:80" coordorigin="11698,251" coordsize="2,80">
              <v:shape style="position:absolute;left:11698;top:251;width:2;height:80" coordorigin="11698,251" coordsize="0,80" path="m11698,331l11698,251e" filled="false" stroked="true" strokeweight=".748pt" strokecolor="#939598">
                <v:path arrowok="t"/>
              </v:shape>
            </v:group>
            <v:group style="position:absolute;left:11658;top:251;width:2;height:80" coordorigin="11658,251" coordsize="2,80">
              <v:shape style="position:absolute;left:11658;top:251;width:2;height:80" coordorigin="11658,251" coordsize="0,80" path="m11658,331l11658,251e" filled="false" stroked="true" strokeweight=".748pt" strokecolor="#93959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-.374011pt;margin-top:12.187872pt;width:559.6pt;height:4.95pt;mso-position-horizontal-relative:page;mso-position-vertical-relative:paragraph;z-index:-885736" coordorigin="-7,244" coordsize="11192,99">
            <v:group style="position:absolute;left:11177;top:251;width:2;height:80" coordorigin="11177,251" coordsize="2,80">
              <v:shape style="position:absolute;left:11177;top:251;width:2;height:80" coordorigin="11177,251" coordsize="1,80" path="m11177,331l11177,251e" filled="false" stroked="true" strokeweight=".748pt" strokecolor="#939598">
                <v:path arrowok="t"/>
              </v:shape>
            </v:group>
            <v:group style="position:absolute;left:11137;top:251;width:2;height:80" coordorigin="11137,251" coordsize="2,80">
              <v:shape style="position:absolute;left:11137;top:251;width:2;height:80" coordorigin="11137,251" coordsize="0,80" path="m11137,331l11137,251e" filled="false" stroked="true" strokeweight=".748pt" strokecolor="#939598">
                <v:path arrowok="t"/>
              </v:shape>
            </v:group>
            <v:group style="position:absolute;left:11097;top:251;width:2;height:80" coordorigin="11097,251" coordsize="2,80">
              <v:shape style="position:absolute;left:11097;top:251;width:2;height:80" coordorigin="11097,251" coordsize="0,80" path="m11097,331l11097,251e" filled="false" stroked="true" strokeweight=".748pt" strokecolor="#939598">
                <v:path arrowok="t"/>
              </v:shape>
            </v:group>
            <v:group style="position:absolute;left:11057;top:251;width:2;height:80" coordorigin="11057,251" coordsize="2,80">
              <v:shape style="position:absolute;left:11057;top:251;width:2;height:80" coordorigin="11057,251" coordsize="0,80" path="m11057,331l11057,251e" filled="false" stroked="true" strokeweight=".748pt" strokecolor="#939598">
                <v:path arrowok="t"/>
              </v:shape>
            </v:group>
            <v:group style="position:absolute;left:11017;top:251;width:2;height:80" coordorigin="11017,251" coordsize="2,80">
              <v:shape style="position:absolute;left:11017;top:251;width:2;height:80" coordorigin="11017,251" coordsize="0,80" path="m11017,331l11017,251e" filled="false" stroked="true" strokeweight=".748pt" strokecolor="#939598">
                <v:path arrowok="t"/>
              </v:shape>
            </v:group>
            <v:group style="position:absolute;left:10977;top:251;width:2;height:80" coordorigin="10977,251" coordsize="2,80">
              <v:shape style="position:absolute;left:10977;top:251;width:2;height:80" coordorigin="10977,251" coordsize="0,80" path="m10977,331l10977,251e" filled="false" stroked="true" strokeweight=".748pt" strokecolor="#939598">
                <v:path arrowok="t"/>
              </v:shape>
            </v:group>
            <v:group style="position:absolute;left:10937;top:251;width:2;height:80" coordorigin="10937,251" coordsize="2,80">
              <v:shape style="position:absolute;left:10937;top:251;width:2;height:80" coordorigin="10937,251" coordsize="0,80" path="m10937,331l10937,251e" filled="false" stroked="true" strokeweight=".748pt" strokecolor="#939598">
                <v:path arrowok="t"/>
              </v:shape>
            </v:group>
            <v:group style="position:absolute;left:10896;top:251;width:2;height:80" coordorigin="10896,251" coordsize="2,80">
              <v:shape style="position:absolute;left:10896;top:251;width:2;height:80" coordorigin="10896,251" coordsize="0,80" path="m10897,331l10896,251e" filled="false" stroked="true" strokeweight=".748pt" strokecolor="#939598">
                <v:path arrowok="t"/>
              </v:shape>
            </v:group>
            <v:group style="position:absolute;left:10856;top:251;width:2;height:80" coordorigin="10856,251" coordsize="2,80">
              <v:shape style="position:absolute;left:10856;top:251;width:2;height:80" coordorigin="10856,251" coordsize="1,80" path="m10856,331l10856,251e" filled="false" stroked="true" strokeweight=".748pt" strokecolor="#939598">
                <v:path arrowok="t"/>
              </v:shape>
            </v:group>
            <v:group style="position:absolute;left:10816;top:251;width:2;height:80" coordorigin="10816,251" coordsize="2,80">
              <v:shape style="position:absolute;left:10816;top:251;width:2;height:80" coordorigin="10816,251" coordsize="0,80" path="m10816,331l10816,251e" filled="false" stroked="true" strokeweight=".748pt" strokecolor="#939598">
                <v:path arrowok="t"/>
              </v:shape>
            </v:group>
            <v:group style="position:absolute;left:10776;top:251;width:2;height:80" coordorigin="10776,251" coordsize="2,80">
              <v:shape style="position:absolute;left:10776;top:251;width:2;height:80" coordorigin="10776,251" coordsize="0,80" path="m10776,331l10776,251e" filled="false" stroked="true" strokeweight=".748pt" strokecolor="#939598">
                <v:path arrowok="t"/>
              </v:shape>
            </v:group>
            <v:group style="position:absolute;left:10736;top:251;width:2;height:80" coordorigin="10736,251" coordsize="2,80">
              <v:shape style="position:absolute;left:10736;top:251;width:2;height:80" coordorigin="10736,251" coordsize="1,80" path="m10736,331l10736,251e" filled="false" stroked="true" strokeweight=".748pt" strokecolor="#939598">
                <v:path arrowok="t"/>
              </v:shape>
            </v:group>
            <v:group style="position:absolute;left:10696;top:251;width:2;height:80" coordorigin="10696,251" coordsize="2,80">
              <v:shape style="position:absolute;left:10696;top:251;width:2;height:80" coordorigin="10696,251" coordsize="0,80" path="m10696,331l10696,251e" filled="false" stroked="true" strokeweight=".748pt" strokecolor="#939598">
                <v:path arrowok="t"/>
              </v:shape>
            </v:group>
            <v:group style="position:absolute;left:10656;top:251;width:2;height:80" coordorigin="10656,251" coordsize="2,80">
              <v:shape style="position:absolute;left:10656;top:251;width:2;height:80" coordorigin="10656,251" coordsize="0,80" path="m10656,331l10656,251e" filled="false" stroked="true" strokeweight=".748pt" strokecolor="#939598">
                <v:path arrowok="t"/>
              </v:shape>
            </v:group>
            <v:group style="position:absolute;left:10616;top:251;width:2;height:80" coordorigin="10616,251" coordsize="2,80">
              <v:shape style="position:absolute;left:10616;top:251;width:2;height:80" coordorigin="10616,251" coordsize="0,80" path="m10616,331l10616,251e" filled="false" stroked="true" strokeweight=".748pt" strokecolor="#939598">
                <v:path arrowok="t"/>
              </v:shape>
            </v:group>
            <v:group style="position:absolute;left:10576;top:251;width:2;height:80" coordorigin="10576,251" coordsize="2,80">
              <v:shape style="position:absolute;left:10576;top:251;width:2;height:80" coordorigin="10576,251" coordsize="0,80" path="m10576,331l10576,251e" filled="false" stroked="true" strokeweight=".748pt" strokecolor="#939598">
                <v:path arrowok="t"/>
              </v:shape>
            </v:group>
            <v:group style="position:absolute;left:10536;top:251;width:2;height:80" coordorigin="10536,251" coordsize="2,80">
              <v:shape style="position:absolute;left:10536;top:251;width:2;height:80" coordorigin="10536,251" coordsize="1,80" path="m10536,331l10536,251e" filled="false" stroked="true" strokeweight=".748pt" strokecolor="#939598">
                <v:path arrowok="t"/>
              </v:shape>
            </v:group>
            <v:group style="position:absolute;left:10496;top:251;width:2;height:80" coordorigin="10496,251" coordsize="2,80">
              <v:shape style="position:absolute;left:10496;top:251;width:2;height:80" coordorigin="10496,251" coordsize="0,80" path="m10496,331l10496,251e" filled="false" stroked="true" strokeweight=".748pt" strokecolor="#939598">
                <v:path arrowok="t"/>
              </v:shape>
            </v:group>
            <v:group style="position:absolute;left:10456;top:251;width:2;height:80" coordorigin="10456,251" coordsize="2,80">
              <v:shape style="position:absolute;left:10456;top:251;width:2;height:80" coordorigin="10456,251" coordsize="0,80" path="m10456,331l10456,251e" filled="false" stroked="true" strokeweight=".748pt" strokecolor="#939598">
                <v:path arrowok="t"/>
              </v:shape>
            </v:group>
            <v:group style="position:absolute;left:10416;top:251;width:2;height:80" coordorigin="10416,251" coordsize="2,80">
              <v:shape style="position:absolute;left:10416;top:251;width:2;height:80" coordorigin="10416,251" coordsize="0,80" path="m10416,331l10416,251e" filled="false" stroked="true" strokeweight=".748pt" strokecolor="#939598">
                <v:path arrowok="t"/>
              </v:shape>
            </v:group>
            <v:group style="position:absolute;left:10376;top:251;width:2;height:80" coordorigin="10376,251" coordsize="2,80">
              <v:shape style="position:absolute;left:10376;top:251;width:2;height:80" coordorigin="10376,251" coordsize="0,80" path="m10376,331l10376,251e" filled="false" stroked="true" strokeweight=".748pt" strokecolor="#939598">
                <v:path arrowok="t"/>
              </v:shape>
            </v:group>
            <v:group style="position:absolute;left:10336;top:251;width:2;height:80" coordorigin="10336,251" coordsize="2,80">
              <v:shape style="position:absolute;left:10336;top:251;width:2;height:80" coordorigin="10336,251" coordsize="0,80" path="m10336,331l10336,251e" filled="false" stroked="true" strokeweight=".748pt" strokecolor="#939598">
                <v:path arrowok="t"/>
              </v:shape>
            </v:group>
            <v:group style="position:absolute;left:10296;top:251;width:2;height:80" coordorigin="10296,251" coordsize="2,80">
              <v:shape style="position:absolute;left:10296;top:251;width:2;height:80" coordorigin="10296,251" coordsize="0,80" path="m10296,331l10296,251e" filled="false" stroked="true" strokeweight=".748pt" strokecolor="#939598">
                <v:path arrowok="t"/>
              </v:shape>
            </v:group>
            <v:group style="position:absolute;left:10256;top:251;width:2;height:80" coordorigin="10256,251" coordsize="2,80">
              <v:shape style="position:absolute;left:10256;top:251;width:2;height:80" coordorigin="10256,251" coordsize="1,80" path="m10256,331l10256,251e" filled="false" stroked="true" strokeweight=".748pt" strokecolor="#939598">
                <v:path arrowok="t"/>
              </v:shape>
            </v:group>
            <v:group style="position:absolute;left:10215;top:252;width:2;height:80" coordorigin="10215,252" coordsize="2,80">
              <v:shape style="position:absolute;left:10215;top:252;width:2;height:80" coordorigin="10215,252" coordsize="1,80" path="m10215,332l10215,252e" filled="false" stroked="true" strokeweight=".748pt" strokecolor="#939598">
                <v:path arrowok="t"/>
              </v:shape>
            </v:group>
            <v:group style="position:absolute;left:10175;top:252;width:2;height:80" coordorigin="10175,252" coordsize="2,80">
              <v:shape style="position:absolute;left:10175;top:252;width:2;height:80" coordorigin="10175,252" coordsize="1,80" path="m10175,332l10175,252e" filled="false" stroked="true" strokeweight=".748pt" strokecolor="#939598">
                <v:path arrowok="t"/>
              </v:shape>
            </v:group>
            <v:group style="position:absolute;left:10135;top:252;width:2;height:80" coordorigin="10135,252" coordsize="2,80">
              <v:shape style="position:absolute;left:10135;top:252;width:2;height:80" coordorigin="10135,252" coordsize="1,80" path="m10135,332l10135,252e" filled="false" stroked="true" strokeweight=".748pt" strokecolor="#939598">
                <v:path arrowok="t"/>
              </v:shape>
            </v:group>
            <v:group style="position:absolute;left:10095;top:252;width:2;height:80" coordorigin="10095,252" coordsize="2,80">
              <v:shape style="position:absolute;left:10095;top:252;width:2;height:80" coordorigin="10095,252" coordsize="1,80" path="m10095,332l10095,252e" filled="false" stroked="true" strokeweight=".748pt" strokecolor="#939598">
                <v:path arrowok="t"/>
              </v:shape>
            </v:group>
            <v:group style="position:absolute;left:10055;top:252;width:2;height:80" coordorigin="10055,252" coordsize="2,80">
              <v:shape style="position:absolute;left:10055;top:252;width:2;height:80" coordorigin="10055,252" coordsize="1,80" path="m10055,332l10055,252e" filled="false" stroked="true" strokeweight=".748pt" strokecolor="#939598">
                <v:path arrowok="t"/>
              </v:shape>
            </v:group>
            <v:group style="position:absolute;left:10015;top:252;width:2;height:80" coordorigin="10015,252" coordsize="2,80">
              <v:shape style="position:absolute;left:10015;top:252;width:2;height:80" coordorigin="10015,252" coordsize="0,80" path="m10015,332l10015,252e" filled="false" stroked="true" strokeweight=".748pt" strokecolor="#939598">
                <v:path arrowok="t"/>
              </v:shape>
            </v:group>
            <v:group style="position:absolute;left:9975;top:252;width:2;height:80" coordorigin="9975,252" coordsize="2,80">
              <v:shape style="position:absolute;left:9975;top:252;width:2;height:80" coordorigin="9975,252" coordsize="0,80" path="m9975,332l9975,252e" filled="false" stroked="true" strokeweight=".748pt" strokecolor="#939598">
                <v:path arrowok="t"/>
              </v:shape>
            </v:group>
            <v:group style="position:absolute;left:9935;top:252;width:2;height:80" coordorigin="9935,252" coordsize="2,80">
              <v:shape style="position:absolute;left:9935;top:252;width:2;height:80" coordorigin="9935,252" coordsize="0,80" path="m9935,332l9935,252e" filled="false" stroked="true" strokeweight=".748pt" strokecolor="#939598">
                <v:path arrowok="t"/>
              </v:shape>
            </v:group>
            <v:group style="position:absolute;left:9895;top:252;width:2;height:80" coordorigin="9895,252" coordsize="2,80">
              <v:shape style="position:absolute;left:9895;top:252;width:2;height:80" coordorigin="9895,252" coordsize="1,80" path="m9895,332l9895,252e" filled="false" stroked="true" strokeweight=".748pt" strokecolor="#939598">
                <v:path arrowok="t"/>
              </v:shape>
            </v:group>
            <v:group style="position:absolute;left:9855;top:252;width:2;height:80" coordorigin="9855,252" coordsize="2,80">
              <v:shape style="position:absolute;left:9855;top:252;width:2;height:80" coordorigin="9855,252" coordsize="1,80" path="m9855,332l9855,252e" filled="false" stroked="true" strokeweight=".748pt" strokecolor="#939598">
                <v:path arrowok="t"/>
              </v:shape>
            </v:group>
            <v:group style="position:absolute;left:9815;top:252;width:2;height:80" coordorigin="9815,252" coordsize="2,80">
              <v:shape style="position:absolute;left:9815;top:252;width:2;height:80" coordorigin="9815,252" coordsize="0,80" path="m9815,332l9815,252e" filled="false" stroked="true" strokeweight=".748pt" strokecolor="#939598">
                <v:path arrowok="t"/>
              </v:shape>
            </v:group>
            <v:group style="position:absolute;left:9775;top:252;width:2;height:80" coordorigin="9775,252" coordsize="2,80">
              <v:shape style="position:absolute;left:9775;top:252;width:2;height:80" coordorigin="9775,252" coordsize="1,80" path="m9775,332l9775,252e" filled="false" stroked="true" strokeweight=".748pt" strokecolor="#939598">
                <v:path arrowok="t"/>
              </v:shape>
            </v:group>
            <v:group style="position:absolute;left:9735;top:252;width:2;height:80" coordorigin="9735,252" coordsize="2,80">
              <v:shape style="position:absolute;left:9735;top:252;width:2;height:80" coordorigin="9735,252" coordsize="1,80" path="m9735,332l9735,252e" filled="false" stroked="true" strokeweight=".748pt" strokecolor="#939598">
                <v:path arrowok="t"/>
              </v:shape>
            </v:group>
            <v:group style="position:absolute;left:9695;top:252;width:2;height:80" coordorigin="9695,252" coordsize="2,80">
              <v:shape style="position:absolute;left:9695;top:252;width:2;height:80" coordorigin="9695,252" coordsize="0,80" path="m9695,332l9695,252e" filled="false" stroked="true" strokeweight=".748pt" strokecolor="#939598">
                <v:path arrowok="t"/>
              </v:shape>
            </v:group>
            <v:group style="position:absolute;left:9655;top:252;width:2;height:80" coordorigin="9655,252" coordsize="2,80">
              <v:shape style="position:absolute;left:9655;top:252;width:2;height:80" coordorigin="9655,252" coordsize="0,80" path="m9655,332l9655,252e" filled="false" stroked="true" strokeweight=".748pt" strokecolor="#939598">
                <v:path arrowok="t"/>
              </v:shape>
            </v:group>
            <v:group style="position:absolute;left:9615;top:252;width:2;height:80" coordorigin="9615,252" coordsize="2,80">
              <v:shape style="position:absolute;left:9615;top:252;width:2;height:80" coordorigin="9615,252" coordsize="0,80" path="m9615,332l9615,252e" filled="false" stroked="true" strokeweight=".748pt" strokecolor="#939598">
                <v:path arrowok="t"/>
              </v:shape>
            </v:group>
            <v:group style="position:absolute;left:9574;top:252;width:2;height:80" coordorigin="9574,252" coordsize="2,80">
              <v:shape style="position:absolute;left:9574;top:252;width:2;height:80" coordorigin="9574,252" coordsize="1,80" path="m9575,332l9574,252e" filled="false" stroked="true" strokeweight=".748pt" strokecolor="#939598">
                <v:path arrowok="t"/>
              </v:shape>
            </v:group>
            <v:group style="position:absolute;left:9534;top:252;width:2;height:80" coordorigin="9534,252" coordsize="2,80">
              <v:shape style="position:absolute;left:9534;top:252;width:2;height:80" coordorigin="9534,252" coordsize="1,80" path="m9534,332l9534,252e" filled="false" stroked="true" strokeweight=".748pt" strokecolor="#939598">
                <v:path arrowok="t"/>
              </v:shape>
            </v:group>
            <v:group style="position:absolute;left:9494;top:252;width:2;height:80" coordorigin="9494,252" coordsize="2,80">
              <v:shape style="position:absolute;left:9494;top:252;width:2;height:80" coordorigin="9494,252" coordsize="0,80" path="m9494,332l9494,252e" filled="false" stroked="true" strokeweight=".748pt" strokecolor="#939598">
                <v:path arrowok="t"/>
              </v:shape>
            </v:group>
            <v:group style="position:absolute;left:9454;top:252;width:2;height:80" coordorigin="9454,252" coordsize="2,80">
              <v:shape style="position:absolute;left:9454;top:252;width:2;height:80" coordorigin="9454,252" coordsize="1,80" path="m9454,332l9454,252e" filled="false" stroked="true" strokeweight=".748pt" strokecolor="#939598">
                <v:path arrowok="t"/>
              </v:shape>
            </v:group>
            <v:group style="position:absolute;left:9414;top:252;width:2;height:80" coordorigin="9414,252" coordsize="2,80">
              <v:shape style="position:absolute;left:9414;top:252;width:2;height:80" coordorigin="9414,252" coordsize="0,80" path="m9414,332l9414,252e" filled="false" stroked="true" strokeweight=".748pt" strokecolor="#939598">
                <v:path arrowok="t"/>
              </v:shape>
            </v:group>
            <v:group style="position:absolute;left:9374;top:252;width:2;height:80" coordorigin="9374,252" coordsize="2,80">
              <v:shape style="position:absolute;left:9374;top:252;width:2;height:80" coordorigin="9374,252" coordsize="0,80" path="m9374,332l9374,252e" filled="false" stroked="true" strokeweight=".748pt" strokecolor="#939598">
                <v:path arrowok="t"/>
              </v:shape>
            </v:group>
            <v:group style="position:absolute;left:9334;top:252;width:2;height:80" coordorigin="9334,252" coordsize="2,80">
              <v:shape style="position:absolute;left:9334;top:252;width:2;height:80" coordorigin="9334,252" coordsize="1,80" path="m9334,332l9334,252e" filled="false" stroked="true" strokeweight=".748pt" strokecolor="#939598">
                <v:path arrowok="t"/>
              </v:shape>
            </v:group>
            <v:group style="position:absolute;left:9294;top:252;width:2;height:80" coordorigin="9294,252" coordsize="2,80">
              <v:shape style="position:absolute;left:9294;top:252;width:2;height:80" coordorigin="9294,252" coordsize="0,80" path="m9294,332l9294,252e" filled="false" stroked="true" strokeweight=".748pt" strokecolor="#939598">
                <v:path arrowok="t"/>
              </v:shape>
            </v:group>
            <v:group style="position:absolute;left:9254;top:252;width:2;height:80" coordorigin="9254,252" coordsize="2,80">
              <v:shape style="position:absolute;left:9254;top:252;width:2;height:80" coordorigin="9254,252" coordsize="1,80" path="m9254,332l9254,252e" filled="false" stroked="true" strokeweight=".748pt" strokecolor="#939598">
                <v:path arrowok="t"/>
              </v:shape>
            </v:group>
            <v:group style="position:absolute;left:9214;top:252;width:2;height:80" coordorigin="9214,252" coordsize="2,80">
              <v:shape style="position:absolute;left:9214;top:252;width:2;height:80" coordorigin="9214,252" coordsize="1,80" path="m9214,332l9214,252e" filled="false" stroked="true" strokeweight=".748pt" strokecolor="#939598">
                <v:path arrowok="t"/>
              </v:shape>
            </v:group>
            <v:group style="position:absolute;left:9174;top:252;width:2;height:80" coordorigin="9174,252" coordsize="2,80">
              <v:shape style="position:absolute;left:9174;top:252;width:2;height:80" coordorigin="9174,252" coordsize="0,80" path="m9174,332l9174,252e" filled="false" stroked="true" strokeweight=".748pt" strokecolor="#939598">
                <v:path arrowok="t"/>
              </v:shape>
            </v:group>
            <v:group style="position:absolute;left:9134;top:252;width:2;height:80" coordorigin="9134,252" coordsize="2,80">
              <v:shape style="position:absolute;left:9134;top:252;width:2;height:80" coordorigin="9134,252" coordsize="1,80" path="m9134,332l9134,252e" filled="false" stroked="true" strokeweight=".748pt" strokecolor="#939598">
                <v:path arrowok="t"/>
              </v:shape>
            </v:group>
            <v:group style="position:absolute;left:9094;top:252;width:2;height:80" coordorigin="9094,252" coordsize="2,80">
              <v:shape style="position:absolute;left:9094;top:252;width:2;height:80" coordorigin="9094,252" coordsize="0,80" path="m9094,332l9094,252e" filled="false" stroked="true" strokeweight=".748pt" strokecolor="#939598">
                <v:path arrowok="t"/>
              </v:shape>
            </v:group>
            <v:group style="position:absolute;left:9054;top:252;width:2;height:80" coordorigin="9054,252" coordsize="2,80">
              <v:shape style="position:absolute;left:9054;top:252;width:2;height:80" coordorigin="9054,252" coordsize="1,80" path="m9054,332l9054,252e" filled="false" stroked="true" strokeweight=".748pt" strokecolor="#939598">
                <v:path arrowok="t"/>
              </v:shape>
            </v:group>
            <v:group style="position:absolute;left:9014;top:252;width:2;height:80" coordorigin="9014,252" coordsize="2,80">
              <v:shape style="position:absolute;left:9014;top:252;width:2;height:80" coordorigin="9014,252" coordsize="1,80" path="m9014,332l9014,252e" filled="false" stroked="true" strokeweight=".748pt" strokecolor="#939598">
                <v:path arrowok="t"/>
              </v:shape>
            </v:group>
            <v:group style="position:absolute;left:8974;top:252;width:2;height:80" coordorigin="8974,252" coordsize="2,80">
              <v:shape style="position:absolute;left:8974;top:252;width:2;height:80" coordorigin="8974,252" coordsize="1,80" path="m8974,332l8974,252e" filled="false" stroked="true" strokeweight=".748pt" strokecolor="#939598">
                <v:path arrowok="t"/>
              </v:shape>
            </v:group>
            <v:group style="position:absolute;left:8934;top:252;width:2;height:80" coordorigin="8934,252" coordsize="2,80">
              <v:shape style="position:absolute;left:8934;top:252;width:2;height:80" coordorigin="8934,252" coordsize="1,80" path="m8934,332l8934,252e" filled="false" stroked="true" strokeweight=".748pt" strokecolor="#939598">
                <v:path arrowok="t"/>
              </v:shape>
            </v:group>
            <v:group style="position:absolute;left:8893;top:252;width:2;height:80" coordorigin="8893,252" coordsize="2,80">
              <v:shape style="position:absolute;left:8893;top:252;width:2;height:80" coordorigin="8893,252" coordsize="1,80" path="m8893,332l8893,252e" filled="false" stroked="true" strokeweight=".748pt" strokecolor="#939598">
                <v:path arrowok="t"/>
              </v:shape>
            </v:group>
            <v:group style="position:absolute;left:8853;top:252;width:2;height:80" coordorigin="8853,252" coordsize="2,80">
              <v:shape style="position:absolute;left:8853;top:252;width:2;height:80" coordorigin="8853,252" coordsize="1,80" path="m8853,332l8853,252e" filled="false" stroked="true" strokeweight=".748pt" strokecolor="#939598">
                <v:path arrowok="t"/>
              </v:shape>
            </v:group>
            <v:group style="position:absolute;left:8813;top:252;width:2;height:80" coordorigin="8813,252" coordsize="2,80">
              <v:shape style="position:absolute;left:8813;top:252;width:2;height:80" coordorigin="8813,252" coordsize="0,80" path="m8813,332l8813,252e" filled="false" stroked="true" strokeweight=".748pt" strokecolor="#939598">
                <v:path arrowok="t"/>
              </v:shape>
            </v:group>
            <v:group style="position:absolute;left:8773;top:252;width:2;height:80" coordorigin="8773,252" coordsize="2,80">
              <v:shape style="position:absolute;left:8773;top:252;width:2;height:80" coordorigin="8773,252" coordsize="1,80" path="m8773,332l8773,252e" filled="false" stroked="true" strokeweight=".748pt" strokecolor="#939598">
                <v:path arrowok="t"/>
              </v:shape>
            </v:group>
            <v:group style="position:absolute;left:8733;top:252;width:2;height:80" coordorigin="8733,252" coordsize="2,80">
              <v:shape style="position:absolute;left:8733;top:252;width:2;height:80" coordorigin="8733,252" coordsize="0,80" path="m8733,332l8733,252e" filled="false" stroked="true" strokeweight=".748pt" strokecolor="#939598">
                <v:path arrowok="t"/>
              </v:shape>
            </v:group>
            <v:group style="position:absolute;left:8693;top:252;width:2;height:80" coordorigin="8693,252" coordsize="2,80">
              <v:shape style="position:absolute;left:8693;top:252;width:2;height:80" coordorigin="8693,252" coordsize="1,80" path="m8693,332l8693,252e" filled="false" stroked="true" strokeweight=".748pt" strokecolor="#939598">
                <v:path arrowok="t"/>
              </v:shape>
            </v:group>
            <v:group style="position:absolute;left:8653;top:252;width:2;height:80" coordorigin="8653,252" coordsize="2,80">
              <v:shape style="position:absolute;left:8653;top:252;width:2;height:80" coordorigin="8653,252" coordsize="1,80" path="m8653,332l8653,252e" filled="false" stroked="true" strokeweight=".748pt" strokecolor="#939598">
                <v:path arrowok="t"/>
              </v:shape>
            </v:group>
            <v:group style="position:absolute;left:8613;top:252;width:2;height:80" coordorigin="8613,252" coordsize="2,80">
              <v:shape style="position:absolute;left:8613;top:252;width:2;height:80" coordorigin="8613,252" coordsize="0,80" path="m8613,332l8613,252e" filled="false" stroked="true" strokeweight=".748pt" strokecolor="#939598">
                <v:path arrowok="t"/>
              </v:shape>
            </v:group>
            <v:group style="position:absolute;left:8573;top:252;width:2;height:80" coordorigin="8573,252" coordsize="2,80">
              <v:shape style="position:absolute;left:8573;top:252;width:2;height:80" coordorigin="8573,252" coordsize="0,80" path="m8573,332l8573,252e" filled="false" stroked="true" strokeweight=".748pt" strokecolor="#939598">
                <v:path arrowok="t"/>
              </v:shape>
            </v:group>
            <v:group style="position:absolute;left:8533;top:252;width:2;height:80" coordorigin="8533,252" coordsize="2,80">
              <v:shape style="position:absolute;left:8533;top:252;width:2;height:80" coordorigin="8533,252" coordsize="0,80" path="m8533,332l8533,252e" filled="false" stroked="true" strokeweight=".748pt" strokecolor="#939598">
                <v:path arrowok="t"/>
              </v:shape>
            </v:group>
            <v:group style="position:absolute;left:8493;top:252;width:2;height:80" coordorigin="8493,252" coordsize="2,80">
              <v:shape style="position:absolute;left:8493;top:252;width:2;height:80" coordorigin="8493,252" coordsize="0,80" path="m8493,332l8493,252e" filled="false" stroked="true" strokeweight=".748pt" strokecolor="#939598">
                <v:path arrowok="t"/>
              </v:shape>
            </v:group>
            <v:group style="position:absolute;left:8453;top:252;width:2;height:80" coordorigin="8453,252" coordsize="2,80">
              <v:shape style="position:absolute;left:8453;top:252;width:2;height:80" coordorigin="8453,252" coordsize="1,80" path="m8453,332l8453,252e" filled="false" stroked="true" strokeweight=".748pt" strokecolor="#939598">
                <v:path arrowok="t"/>
              </v:shape>
            </v:group>
            <v:group style="position:absolute;left:8413;top:252;width:2;height:80" coordorigin="8413,252" coordsize="2,80">
              <v:shape style="position:absolute;left:8413;top:252;width:2;height:80" coordorigin="8413,252" coordsize="0,80" path="m8413,332l8413,252e" filled="false" stroked="true" strokeweight=".748pt" strokecolor="#939598">
                <v:path arrowok="t"/>
              </v:shape>
            </v:group>
            <v:group style="position:absolute;left:8373;top:252;width:2;height:80" coordorigin="8373,252" coordsize="2,80">
              <v:shape style="position:absolute;left:8373;top:252;width:2;height:80" coordorigin="8373,252" coordsize="1,80" path="m8373,332l8373,252e" filled="false" stroked="true" strokeweight=".748pt" strokecolor="#939598">
                <v:path arrowok="t"/>
              </v:shape>
            </v:group>
            <v:group style="position:absolute;left:8333;top:252;width:2;height:80" coordorigin="8333,252" coordsize="2,80">
              <v:shape style="position:absolute;left:8333;top:252;width:2;height:80" coordorigin="8333,252" coordsize="0,80" path="m8333,332l8333,252e" filled="false" stroked="true" strokeweight=".748pt" strokecolor="#939598">
                <v:path arrowok="t"/>
              </v:shape>
            </v:group>
            <v:group style="position:absolute;left:8293;top:252;width:2;height:80" coordorigin="8293,252" coordsize="2,80">
              <v:shape style="position:absolute;left:8293;top:252;width:2;height:80" coordorigin="8293,252" coordsize="0,80" path="m8293,332l8293,252e" filled="false" stroked="true" strokeweight=".748pt" strokecolor="#939598">
                <v:path arrowok="t"/>
              </v:shape>
            </v:group>
            <v:group style="position:absolute;left:8252;top:252;width:2;height:80" coordorigin="8252,252" coordsize="2,80">
              <v:shape style="position:absolute;left:8252;top:252;width:2;height:80" coordorigin="8252,252" coordsize="0,80" path="m8253,332l8252,252e" filled="false" stroked="true" strokeweight=".748pt" strokecolor="#939598">
                <v:path arrowok="t"/>
              </v:shape>
            </v:group>
            <v:group style="position:absolute;left:8212;top:252;width:2;height:80" coordorigin="8212,252" coordsize="2,80">
              <v:shape style="position:absolute;left:8212;top:252;width:2;height:80" coordorigin="8212,252" coordsize="0,80" path="m8212,332l8212,252e" filled="false" stroked="true" strokeweight=".748pt" strokecolor="#939598">
                <v:path arrowok="t"/>
              </v:shape>
            </v:group>
            <v:group style="position:absolute;left:8172;top:252;width:2;height:80" coordorigin="8172,252" coordsize="2,80">
              <v:shape style="position:absolute;left:8172;top:252;width:2;height:80" coordorigin="8172,252" coordsize="0,80" path="m8172,332l8172,252e" filled="false" stroked="true" strokeweight=".748pt" strokecolor="#939598">
                <v:path arrowok="t"/>
              </v:shape>
            </v:group>
            <v:group style="position:absolute;left:8132;top:252;width:2;height:80" coordorigin="8132,252" coordsize="2,80">
              <v:shape style="position:absolute;left:8132;top:252;width:2;height:80" coordorigin="8132,252" coordsize="1,80" path="m8132,332l8132,252e" filled="false" stroked="true" strokeweight=".748pt" strokecolor="#939598">
                <v:path arrowok="t"/>
              </v:shape>
            </v:group>
            <v:group style="position:absolute;left:8092;top:252;width:2;height:80" coordorigin="8092,252" coordsize="2,80">
              <v:shape style="position:absolute;left:8092;top:252;width:2;height:80" coordorigin="8092,252" coordsize="0,80" path="m8092,332l8092,252e" filled="false" stroked="true" strokeweight=".748pt" strokecolor="#939598">
                <v:path arrowok="t"/>
              </v:shape>
            </v:group>
            <v:group style="position:absolute;left:8052;top:252;width:2;height:80" coordorigin="8052,252" coordsize="2,80">
              <v:shape style="position:absolute;left:8052;top:252;width:2;height:80" coordorigin="8052,252" coordsize="1,80" path="m8052,332l8052,252e" filled="false" stroked="true" strokeweight=".748pt" strokecolor="#939598">
                <v:path arrowok="t"/>
              </v:shape>
            </v:group>
            <v:group style="position:absolute;left:8012;top:252;width:2;height:80" coordorigin="8012,252" coordsize="2,80">
              <v:shape style="position:absolute;left:8012;top:252;width:2;height:80" coordorigin="8012,252" coordsize="0,80" path="m8012,332l8012,252e" filled="false" stroked="true" strokeweight=".748pt" strokecolor="#939598">
                <v:path arrowok="t"/>
              </v:shape>
            </v:group>
            <v:group style="position:absolute;left:7972;top:252;width:2;height:80" coordorigin="7972,252" coordsize="2,80">
              <v:shape style="position:absolute;left:7972;top:252;width:2;height:80" coordorigin="7972,252" coordsize="0,80" path="m7972,332l7972,252e" filled="false" stroked="true" strokeweight=".748pt" strokecolor="#939598">
                <v:path arrowok="t"/>
              </v:shape>
            </v:group>
            <v:group style="position:absolute;left:7932;top:252;width:2;height:80" coordorigin="7932,252" coordsize="2,80">
              <v:shape style="position:absolute;left:7932;top:252;width:2;height:80" coordorigin="7932,252" coordsize="0,80" path="m7932,332l7932,252e" filled="false" stroked="true" strokeweight=".748pt" strokecolor="#939598">
                <v:path arrowok="t"/>
              </v:shape>
            </v:group>
            <v:group style="position:absolute;left:7892;top:252;width:2;height:80" coordorigin="7892,252" coordsize="2,80">
              <v:shape style="position:absolute;left:7892;top:252;width:2;height:80" coordorigin="7892,252" coordsize="1,80" path="m7892,332l7892,252e" filled="false" stroked="true" strokeweight=".748pt" strokecolor="#939598">
                <v:path arrowok="t"/>
              </v:shape>
            </v:group>
            <v:group style="position:absolute;left:7852;top:252;width:2;height:80" coordorigin="7852,252" coordsize="2,80">
              <v:shape style="position:absolute;left:7852;top:252;width:2;height:80" coordorigin="7852,252" coordsize="1,80" path="m7852,332l7852,252e" filled="false" stroked="true" strokeweight=".748pt" strokecolor="#939598">
                <v:path arrowok="t"/>
              </v:shape>
            </v:group>
            <v:group style="position:absolute;left:7812;top:252;width:2;height:80" coordorigin="7812,252" coordsize="2,80">
              <v:shape style="position:absolute;left:7812;top:252;width:2;height:80" coordorigin="7812,252" coordsize="1,80" path="m7812,332l7812,252e" filled="false" stroked="true" strokeweight=".748pt" strokecolor="#939598">
                <v:path arrowok="t"/>
              </v:shape>
            </v:group>
            <v:group style="position:absolute;left:7772;top:252;width:2;height:80" coordorigin="7772,252" coordsize="2,80">
              <v:shape style="position:absolute;left:7772;top:252;width:2;height:80" coordorigin="7772,252" coordsize="1,80" path="m7772,332l7772,252e" filled="false" stroked="true" strokeweight=".748pt" strokecolor="#939598">
                <v:path arrowok="t"/>
              </v:shape>
            </v:group>
            <v:group style="position:absolute;left:7732;top:252;width:2;height:80" coordorigin="7732,252" coordsize="2,80">
              <v:shape style="position:absolute;left:7732;top:252;width:2;height:80" coordorigin="7732,252" coordsize="1,80" path="m7732,332l7732,252e" filled="false" stroked="true" strokeweight=".748pt" strokecolor="#939598">
                <v:path arrowok="t"/>
              </v:shape>
            </v:group>
            <v:group style="position:absolute;left:7692;top:252;width:2;height:80" coordorigin="7692,252" coordsize="2,80">
              <v:shape style="position:absolute;left:7692;top:252;width:2;height:80" coordorigin="7692,252" coordsize="1,80" path="m7692,332l7692,252e" filled="false" stroked="true" strokeweight=".748pt" strokecolor="#939598">
                <v:path arrowok="t"/>
              </v:shape>
            </v:group>
            <v:group style="position:absolute;left:7652;top:252;width:2;height:80" coordorigin="7652,252" coordsize="2,80">
              <v:shape style="position:absolute;left:7652;top:252;width:2;height:80" coordorigin="7652,252" coordsize="0,80" path="m7652,332l7652,252e" filled="false" stroked="true" strokeweight=".748pt" strokecolor="#939598">
                <v:path arrowok="t"/>
              </v:shape>
            </v:group>
            <v:group style="position:absolute;left:7612;top:252;width:2;height:80" coordorigin="7612,252" coordsize="2,80">
              <v:shape style="position:absolute;left:7612;top:252;width:2;height:80" coordorigin="7612,252" coordsize="1,80" path="m7612,332l7612,252e" filled="false" stroked="true" strokeweight=".748pt" strokecolor="#939598">
                <v:path arrowok="t"/>
              </v:shape>
            </v:group>
            <v:group style="position:absolute;left:7571;top:252;width:2;height:80" coordorigin="7571,252" coordsize="2,80">
              <v:shape style="position:absolute;left:7571;top:252;width:2;height:80" coordorigin="7571,252" coordsize="1,80" path="m7571,332l7571,252e" filled="false" stroked="true" strokeweight=".748pt" strokecolor="#939598">
                <v:path arrowok="t"/>
              </v:shape>
            </v:group>
            <v:group style="position:absolute;left:7531;top:252;width:2;height:80" coordorigin="7531,252" coordsize="2,80">
              <v:shape style="position:absolute;left:7531;top:252;width:2;height:80" coordorigin="7531,252" coordsize="0,80" path="m7531,332l7531,252e" filled="false" stroked="true" strokeweight=".748pt" strokecolor="#939598">
                <v:path arrowok="t"/>
              </v:shape>
            </v:group>
            <v:group style="position:absolute;left:7491;top:252;width:2;height:80" coordorigin="7491,252" coordsize="2,80">
              <v:shape style="position:absolute;left:7491;top:252;width:2;height:80" coordorigin="7491,252" coordsize="1,80" path="m7491,332l7491,252e" filled="false" stroked="true" strokeweight=".748pt" strokecolor="#939598">
                <v:path arrowok="t"/>
              </v:shape>
            </v:group>
            <v:group style="position:absolute;left:7451;top:252;width:2;height:80" coordorigin="7451,252" coordsize="2,80">
              <v:shape style="position:absolute;left:7451;top:252;width:2;height:80" coordorigin="7451,252" coordsize="0,80" path="m7451,332l7451,252e" filled="false" stroked="true" strokeweight=".748pt" strokecolor="#939598">
                <v:path arrowok="t"/>
              </v:shape>
            </v:group>
            <v:group style="position:absolute;left:7411;top:252;width:2;height:80" coordorigin="7411,252" coordsize="2,80">
              <v:shape style="position:absolute;left:7411;top:252;width:2;height:80" coordorigin="7411,252" coordsize="0,80" path="m7411,332l7411,252e" filled="false" stroked="true" strokeweight=".748pt" strokecolor="#939598">
                <v:path arrowok="t"/>
              </v:shape>
            </v:group>
            <v:group style="position:absolute;left:7371;top:252;width:2;height:80" coordorigin="7371,252" coordsize="2,80">
              <v:shape style="position:absolute;left:7371;top:252;width:2;height:80" coordorigin="7371,252" coordsize="1,80" path="m7371,332l7371,252e" filled="false" stroked="true" strokeweight=".748pt" strokecolor="#939598">
                <v:path arrowok="t"/>
              </v:shape>
            </v:group>
            <v:group style="position:absolute;left:7331;top:252;width:2;height:80" coordorigin="7331,252" coordsize="2,80">
              <v:shape style="position:absolute;left:7331;top:252;width:2;height:80" coordorigin="7331,252" coordsize="0,80" path="m7331,332l7331,252e" filled="false" stroked="true" strokeweight=".748pt" strokecolor="#939598">
                <v:path arrowok="t"/>
              </v:shape>
            </v:group>
            <v:group style="position:absolute;left:7291;top:252;width:2;height:80" coordorigin="7291,252" coordsize="2,80">
              <v:shape style="position:absolute;left:7291;top:252;width:2;height:80" coordorigin="7291,252" coordsize="1,80" path="m7291,332l7291,252e" filled="false" stroked="true" strokeweight=".748pt" strokecolor="#939598">
                <v:path arrowok="t"/>
              </v:shape>
            </v:group>
            <v:group style="position:absolute;left:7251;top:252;width:2;height:80" coordorigin="7251,252" coordsize="2,80">
              <v:shape style="position:absolute;left:7251;top:252;width:2;height:80" coordorigin="7251,252" coordsize="1,80" path="m7251,332l7251,252e" filled="false" stroked="true" strokeweight=".748pt" strokecolor="#939598">
                <v:path arrowok="t"/>
              </v:shape>
            </v:group>
            <v:group style="position:absolute;left:7211;top:252;width:2;height:80" coordorigin="7211,252" coordsize="2,80">
              <v:shape style="position:absolute;left:7211;top:252;width:2;height:80" coordorigin="7211,252" coordsize="0,80" path="m7211,332l7211,252e" filled="false" stroked="true" strokeweight=".748pt" strokecolor="#939598">
                <v:path arrowok="t"/>
              </v:shape>
            </v:group>
            <v:group style="position:absolute;left:7171;top:252;width:2;height:80" coordorigin="7171,252" coordsize="2,80">
              <v:shape style="position:absolute;left:7171;top:252;width:2;height:80" coordorigin="7171,252" coordsize="1,80" path="m7171,332l7171,252e" filled="false" stroked="true" strokeweight=".748pt" strokecolor="#939598">
                <v:path arrowok="t"/>
              </v:shape>
            </v:group>
            <v:group style="position:absolute;left:7131;top:252;width:2;height:80" coordorigin="7131,252" coordsize="2,80">
              <v:shape style="position:absolute;left:7131;top:252;width:2;height:80" coordorigin="7131,252" coordsize="0,80" path="m7131,332l7131,252e" filled="false" stroked="true" strokeweight=".748pt" strokecolor="#939598">
                <v:path arrowok="t"/>
              </v:shape>
            </v:group>
            <v:group style="position:absolute;left:7091;top:252;width:2;height:80" coordorigin="7091,252" coordsize="2,80">
              <v:shape style="position:absolute;left:7091;top:252;width:2;height:80" coordorigin="7091,252" coordsize="0,80" path="m7091,332l7091,252e" filled="false" stroked="true" strokeweight=".748pt" strokecolor="#939598">
                <v:path arrowok="t"/>
              </v:shape>
            </v:group>
            <v:group style="position:absolute;left:7051;top:252;width:2;height:80" coordorigin="7051,252" coordsize="2,80">
              <v:shape style="position:absolute;left:7051;top:252;width:2;height:80" coordorigin="7051,252" coordsize="1,80" path="m7051,332l7051,252e" filled="false" stroked="true" strokeweight=".748pt" strokecolor="#939598">
                <v:path arrowok="t"/>
              </v:shape>
            </v:group>
            <v:group style="position:absolute;left:7011;top:252;width:2;height:80" coordorigin="7011,252" coordsize="2,80">
              <v:shape style="position:absolute;left:7011;top:252;width:2;height:80" coordorigin="7011,252" coordsize="0,80" path="m7011,332l7011,252e" filled="false" stroked="true" strokeweight=".748pt" strokecolor="#939598">
                <v:path arrowok="t"/>
              </v:shape>
            </v:group>
            <v:group style="position:absolute;left:6971;top:252;width:2;height:80" coordorigin="6971,252" coordsize="2,80">
              <v:shape style="position:absolute;left:6971;top:252;width:2;height:80" coordorigin="6971,252" coordsize="1,80" path="m6971,332l6971,252e" filled="false" stroked="true" strokeweight=".748pt" strokecolor="#939598">
                <v:path arrowok="t"/>
              </v:shape>
            </v:group>
            <v:group style="position:absolute;left:6930;top:252;width:2;height:80" coordorigin="6930,252" coordsize="2,80">
              <v:shape style="position:absolute;left:6930;top:252;width:2;height:80" coordorigin="6930,252" coordsize="1,80" path="m6931,332l6930,252e" filled="false" stroked="true" strokeweight=".748pt" strokecolor="#939598">
                <v:path arrowok="t"/>
              </v:shape>
            </v:group>
            <v:group style="position:absolute;left:6890;top:252;width:2;height:80" coordorigin="6890,252" coordsize="2,80">
              <v:shape style="position:absolute;left:6890;top:252;width:2;height:80" coordorigin="6890,252" coordsize="0,80" path="m6890,332l6890,252e" filled="false" stroked="true" strokeweight=".748pt" strokecolor="#939598">
                <v:path arrowok="t"/>
              </v:shape>
            </v:group>
            <v:group style="position:absolute;left:6850;top:252;width:2;height:80" coordorigin="6850,252" coordsize="2,80">
              <v:shape style="position:absolute;left:6850;top:252;width:2;height:80" coordorigin="6850,252" coordsize="1,80" path="m6850,332l6850,252e" filled="false" stroked="true" strokeweight=".748pt" strokecolor="#939598">
                <v:path arrowok="t"/>
              </v:shape>
            </v:group>
            <v:group style="position:absolute;left:6810;top:253;width:2;height:80" coordorigin="6810,253" coordsize="2,80">
              <v:shape style="position:absolute;left:6810;top:253;width:2;height:80" coordorigin="6810,253" coordsize="0,80" path="m6810,333l6810,253e" filled="false" stroked="true" strokeweight=".748pt" strokecolor="#939598">
                <v:path arrowok="t"/>
              </v:shape>
            </v:group>
            <v:group style="position:absolute;left:6770;top:253;width:2;height:80" coordorigin="6770,253" coordsize="2,80">
              <v:shape style="position:absolute;left:6770;top:253;width:2;height:80" coordorigin="6770,253" coordsize="1,80" path="m6770,333l6770,253e" filled="false" stroked="true" strokeweight=".748pt" strokecolor="#939598">
                <v:path arrowok="t"/>
              </v:shape>
            </v:group>
            <v:group style="position:absolute;left:6730;top:253;width:2;height:80" coordorigin="6730,253" coordsize="2,80">
              <v:shape style="position:absolute;left:6730;top:253;width:2;height:80" coordorigin="6730,253" coordsize="0,80" path="m6730,333l6730,253e" filled="false" stroked="true" strokeweight=".748pt" strokecolor="#939598">
                <v:path arrowok="t"/>
              </v:shape>
            </v:group>
            <v:group style="position:absolute;left:6690;top:253;width:2;height:80" coordorigin="6690,253" coordsize="2,80">
              <v:shape style="position:absolute;left:6690;top:253;width:2;height:80" coordorigin="6690,253" coordsize="1,80" path="m6690,333l6690,253e" filled="false" stroked="true" strokeweight=".748pt" strokecolor="#939598">
                <v:path arrowok="t"/>
              </v:shape>
            </v:group>
            <v:group style="position:absolute;left:6650;top:253;width:2;height:80" coordorigin="6650,253" coordsize="2,80">
              <v:shape style="position:absolute;left:6650;top:253;width:2;height:80" coordorigin="6650,253" coordsize="1,80" path="m6650,333l6650,253e" filled="false" stroked="true" strokeweight=".748pt" strokecolor="#939598">
                <v:path arrowok="t"/>
              </v:shape>
            </v:group>
            <v:group style="position:absolute;left:6610;top:253;width:2;height:80" coordorigin="6610,253" coordsize="2,80">
              <v:shape style="position:absolute;left:6610;top:253;width:2;height:80" coordorigin="6610,253" coordsize="1,80" path="m6610,333l6610,253e" filled="false" stroked="true" strokeweight=".748pt" strokecolor="#939598">
                <v:path arrowok="t"/>
              </v:shape>
            </v:group>
            <v:group style="position:absolute;left:6570;top:253;width:2;height:80" coordorigin="6570,253" coordsize="2,80">
              <v:shape style="position:absolute;left:6570;top:253;width:2;height:80" coordorigin="6570,253" coordsize="1,80" path="m6570,333l6570,253e" filled="false" stroked="true" strokeweight=".748pt" strokecolor="#939598">
                <v:path arrowok="t"/>
              </v:shape>
            </v:group>
            <v:group style="position:absolute;left:6530;top:253;width:2;height:80" coordorigin="6530,253" coordsize="2,80">
              <v:shape style="position:absolute;left:6530;top:253;width:2;height:80" coordorigin="6530,253" coordsize="1,80" path="m6530,333l6530,253e" filled="false" stroked="true" strokeweight=".748pt" strokecolor="#939598">
                <v:path arrowok="t"/>
              </v:shape>
            </v:group>
            <v:group style="position:absolute;left:6490;top:253;width:2;height:80" coordorigin="6490,253" coordsize="2,80">
              <v:shape style="position:absolute;left:6490;top:253;width:2;height:80" coordorigin="6490,253" coordsize="1,80" path="m6490,333l6490,253e" filled="false" stroked="true" strokeweight=".748pt" strokecolor="#939598">
                <v:path arrowok="t"/>
              </v:shape>
            </v:group>
            <v:group style="position:absolute;left:6450;top:253;width:2;height:80" coordorigin="6450,253" coordsize="2,80">
              <v:shape style="position:absolute;left:6450;top:253;width:2;height:80" coordorigin="6450,253" coordsize="0,80" path="m6450,333l6450,253e" filled="false" stroked="true" strokeweight=".748pt" strokecolor="#939598">
                <v:path arrowok="t"/>
              </v:shape>
            </v:group>
            <v:group style="position:absolute;left:6410;top:253;width:2;height:80" coordorigin="6410,253" coordsize="2,80">
              <v:shape style="position:absolute;left:6410;top:253;width:2;height:80" coordorigin="6410,253" coordsize="0,80" path="m6410,333l6410,253e" filled="false" stroked="true" strokeweight=".748pt" strokecolor="#939598">
                <v:path arrowok="t"/>
              </v:shape>
            </v:group>
            <v:group style="position:absolute;left:6370;top:253;width:2;height:80" coordorigin="6370,253" coordsize="2,80">
              <v:shape style="position:absolute;left:6370;top:253;width:2;height:80" coordorigin="6370,253" coordsize="1,80" path="m6370,333l6370,253e" filled="false" stroked="true" strokeweight=".748pt" strokecolor="#939598">
                <v:path arrowok="t"/>
              </v:shape>
            </v:group>
            <v:group style="position:absolute;left:6330;top:253;width:2;height:80" coordorigin="6330,253" coordsize="2,80">
              <v:shape style="position:absolute;left:6330;top:253;width:2;height:80" coordorigin="6330,253" coordsize="0,80" path="m6330,333l6330,253e" filled="false" stroked="true" strokeweight=".748pt" strokecolor="#939598">
                <v:path arrowok="t"/>
              </v:shape>
            </v:group>
            <v:group style="position:absolute;left:6290;top:253;width:2;height:80" coordorigin="6290,253" coordsize="2,80">
              <v:shape style="position:absolute;left:6290;top:253;width:2;height:80" coordorigin="6290,253" coordsize="0,80" path="m6290,333l6290,253e" filled="false" stroked="true" strokeweight=".748pt" strokecolor="#939598">
                <v:path arrowok="t"/>
              </v:shape>
            </v:group>
            <v:group style="position:absolute;left:6249;top:253;width:2;height:80" coordorigin="6249,253" coordsize="2,80">
              <v:shape style="position:absolute;left:6249;top:253;width:2;height:80" coordorigin="6249,253" coordsize="0,80" path="m6249,333l6249,253e" filled="false" stroked="true" strokeweight=".748pt" strokecolor="#939598">
                <v:path arrowok="t"/>
              </v:shape>
            </v:group>
            <v:group style="position:absolute;left:6209;top:253;width:2;height:80" coordorigin="6209,253" coordsize="2,80">
              <v:shape style="position:absolute;left:6209;top:253;width:2;height:80" coordorigin="6209,253" coordsize="1,80" path="m6209,333l6209,253e" filled="false" stroked="true" strokeweight=".748pt" strokecolor="#939598">
                <v:path arrowok="t"/>
              </v:shape>
            </v:group>
            <v:group style="position:absolute;left:6169;top:253;width:2;height:80" coordorigin="6169,253" coordsize="2,80">
              <v:shape style="position:absolute;left:6169;top:253;width:2;height:80" coordorigin="6169,253" coordsize="0,80" path="m6169,333l6169,253e" filled="false" stroked="true" strokeweight=".748pt" strokecolor="#939598">
                <v:path arrowok="t"/>
              </v:shape>
            </v:group>
            <v:group style="position:absolute;left:6129;top:253;width:2;height:80" coordorigin="6129,253" coordsize="2,80">
              <v:shape style="position:absolute;left:6129;top:253;width:2;height:80" coordorigin="6129,253" coordsize="0,80" path="m6129,333l6129,253e" filled="false" stroked="true" strokeweight=".748pt" strokecolor="#939598">
                <v:path arrowok="t"/>
              </v:shape>
            </v:group>
            <v:group style="position:absolute;left:6089;top:253;width:2;height:80" coordorigin="6089,253" coordsize="2,80">
              <v:shape style="position:absolute;left:6089;top:253;width:2;height:80" coordorigin="6089,253" coordsize="0,80" path="m6089,333l6089,253e" filled="false" stroked="true" strokeweight=".748pt" strokecolor="#939598">
                <v:path arrowok="t"/>
              </v:shape>
            </v:group>
            <v:group style="position:absolute;left:6049;top:253;width:2;height:80" coordorigin="6049,253" coordsize="2,80">
              <v:shape style="position:absolute;left:6049;top:253;width:2;height:80" coordorigin="6049,253" coordsize="1,80" path="m6049,333l6049,253e" filled="false" stroked="true" strokeweight=".748pt" strokecolor="#939598">
                <v:path arrowok="t"/>
              </v:shape>
            </v:group>
            <v:group style="position:absolute;left:6009;top:253;width:2;height:80" coordorigin="6009,253" coordsize="2,80">
              <v:shape style="position:absolute;left:6009;top:253;width:2;height:80" coordorigin="6009,253" coordsize="0,80" path="m6009,333l6009,253e" filled="false" stroked="true" strokeweight=".748pt" strokecolor="#939598">
                <v:path arrowok="t"/>
              </v:shape>
            </v:group>
            <v:group style="position:absolute;left:5969;top:253;width:2;height:80" coordorigin="5969,253" coordsize="2,80">
              <v:shape style="position:absolute;left:5969;top:253;width:2;height:80" coordorigin="5969,253" coordsize="0,80" path="m5969,333l5969,253e" filled="false" stroked="true" strokeweight=".748pt" strokecolor="#939598">
                <v:path arrowok="t"/>
              </v:shape>
            </v:group>
            <v:group style="position:absolute;left:5929;top:253;width:2;height:80" coordorigin="5929,253" coordsize="2,80">
              <v:shape style="position:absolute;left:5929;top:253;width:2;height:80" coordorigin="5929,253" coordsize="0,80" path="m5929,333l5929,253e" filled="false" stroked="true" strokeweight=".748pt" strokecolor="#939598">
                <v:path arrowok="t"/>
              </v:shape>
            </v:group>
            <v:group style="position:absolute;left:5889;top:253;width:2;height:80" coordorigin="5889,253" coordsize="2,80">
              <v:shape style="position:absolute;left:5889;top:253;width:2;height:80" coordorigin="5889,253" coordsize="1,80" path="m5889,333l5889,253e" filled="false" stroked="true" strokeweight=".748pt" strokecolor="#939598">
                <v:path arrowok="t"/>
              </v:shape>
            </v:group>
            <v:group style="position:absolute;left:5849;top:253;width:2;height:80" coordorigin="5849,253" coordsize="2,80">
              <v:shape style="position:absolute;left:5849;top:253;width:2;height:80" coordorigin="5849,253" coordsize="0,80" path="m5849,333l5849,253e" filled="false" stroked="true" strokeweight=".748pt" strokecolor="#939598">
                <v:path arrowok="t"/>
              </v:shape>
            </v:group>
            <v:group style="position:absolute;left:5809;top:253;width:2;height:80" coordorigin="5809,253" coordsize="2,80">
              <v:shape style="position:absolute;left:5809;top:253;width:2;height:80" coordorigin="5809,253" coordsize="0,80" path="m5809,333l5809,253e" filled="false" stroked="true" strokeweight=".748pt" strokecolor="#939598">
                <v:path arrowok="t"/>
              </v:shape>
            </v:group>
            <v:group style="position:absolute;left:5769;top:253;width:2;height:80" coordorigin="5769,253" coordsize="2,80">
              <v:shape style="position:absolute;left:5769;top:253;width:2;height:80" coordorigin="5769,253" coordsize="0,80" path="m5769,333l5769,253e" filled="false" stroked="true" strokeweight=".748pt" strokecolor="#939598">
                <v:path arrowok="t"/>
              </v:shape>
            </v:group>
            <v:group style="position:absolute;left:5729;top:253;width:2;height:80" coordorigin="5729,253" coordsize="2,80">
              <v:shape style="position:absolute;left:5729;top:253;width:2;height:80" coordorigin="5729,253" coordsize="1,80" path="m5729,333l5729,253e" filled="false" stroked="true" strokeweight=".748pt" strokecolor="#939598">
                <v:path arrowok="t"/>
              </v:shape>
            </v:group>
            <v:group style="position:absolute;left:5689;top:253;width:2;height:80" coordorigin="5689,253" coordsize="2,80">
              <v:shape style="position:absolute;left:5689;top:253;width:2;height:80" coordorigin="5689,253" coordsize="0,80" path="m5689,333l5689,253e" filled="false" stroked="true" strokeweight=".748pt" strokecolor="#939598">
                <v:path arrowok="t"/>
              </v:shape>
            </v:group>
            <v:group style="position:absolute;left:5649;top:253;width:2;height:80" coordorigin="5649,253" coordsize="2,80">
              <v:shape style="position:absolute;left:5649;top:253;width:2;height:80" coordorigin="5649,253" coordsize="0,80" path="m5649,333l5649,253e" filled="false" stroked="true" strokeweight=".748pt" strokecolor="#939598">
                <v:path arrowok="t"/>
              </v:shape>
            </v:group>
            <v:group style="position:absolute;left:5608;top:253;width:2;height:80" coordorigin="5608,253" coordsize="2,80">
              <v:shape style="position:absolute;left:5608;top:253;width:2;height:80" coordorigin="5608,253" coordsize="0,80" path="m5609,333l5608,253e" filled="false" stroked="true" strokeweight=".748pt" strokecolor="#939598">
                <v:path arrowok="t"/>
              </v:shape>
            </v:group>
            <v:group style="position:absolute;left:5568;top:253;width:2;height:80" coordorigin="5568,253" coordsize="2,80">
              <v:shape style="position:absolute;left:5568;top:253;width:2;height:80" coordorigin="5568,253" coordsize="1,80" path="m5568,333l5568,253e" filled="false" stroked="true" strokeweight=".748pt" strokecolor="#939598">
                <v:path arrowok="t"/>
              </v:shape>
            </v:group>
            <v:group style="position:absolute;left:5528;top:253;width:2;height:80" coordorigin="5528,253" coordsize="2,80">
              <v:shape style="position:absolute;left:5528;top:253;width:2;height:80" coordorigin="5528,253" coordsize="0,80" path="m5528,333l5528,253e" filled="false" stroked="true" strokeweight=".748pt" strokecolor="#939598">
                <v:path arrowok="t"/>
              </v:shape>
            </v:group>
            <v:group style="position:absolute;left:5488;top:253;width:2;height:80" coordorigin="5488,253" coordsize="2,80">
              <v:shape style="position:absolute;left:5488;top:253;width:2;height:80" coordorigin="5488,253" coordsize="1,80" path="m5488,333l5488,253e" filled="false" stroked="true" strokeweight=".748pt" strokecolor="#939598">
                <v:path arrowok="t"/>
              </v:shape>
            </v:group>
            <v:group style="position:absolute;left:5448;top:253;width:2;height:80" coordorigin="5448,253" coordsize="2,80">
              <v:shape style="position:absolute;left:5448;top:253;width:2;height:80" coordorigin="5448,253" coordsize="1,80" path="m5448,333l5448,253e" filled="false" stroked="true" strokeweight=".748pt" strokecolor="#939598">
                <v:path arrowok="t"/>
              </v:shape>
            </v:group>
            <v:group style="position:absolute;left:5408;top:253;width:2;height:80" coordorigin="5408,253" coordsize="2,80">
              <v:shape style="position:absolute;left:5408;top:253;width:2;height:80" coordorigin="5408,253" coordsize="1,80" path="m5408,333l5408,253e" filled="false" stroked="true" strokeweight=".748pt" strokecolor="#939598">
                <v:path arrowok="t"/>
              </v:shape>
            </v:group>
            <v:group style="position:absolute;left:5368;top:253;width:2;height:80" coordorigin="5368,253" coordsize="2,80">
              <v:shape style="position:absolute;left:5368;top:253;width:2;height:80" coordorigin="5368,253" coordsize="1,80" path="m5368,333l5368,253e" filled="false" stroked="true" strokeweight=".748pt" strokecolor="#939598">
                <v:path arrowok="t"/>
              </v:shape>
            </v:group>
            <v:group style="position:absolute;left:5328;top:253;width:2;height:80" coordorigin="5328,253" coordsize="2,80">
              <v:shape style="position:absolute;left:5328;top:253;width:2;height:80" coordorigin="5328,253" coordsize="1,80" path="m5328,333l5328,253e" filled="false" stroked="true" strokeweight=".748pt" strokecolor="#939598">
                <v:path arrowok="t"/>
              </v:shape>
            </v:group>
            <v:group style="position:absolute;left:5288;top:253;width:2;height:80" coordorigin="5288,253" coordsize="2,80">
              <v:shape style="position:absolute;left:5288;top:253;width:2;height:80" coordorigin="5288,253" coordsize="1,80" path="m5288,333l5288,253e" filled="false" stroked="true" strokeweight=".748pt" strokecolor="#939598">
                <v:path arrowok="t"/>
              </v:shape>
            </v:group>
            <v:group style="position:absolute;left:5248;top:253;width:2;height:80" coordorigin="5248,253" coordsize="2,80">
              <v:shape style="position:absolute;left:5248;top:253;width:2;height:80" coordorigin="5248,253" coordsize="0,80" path="m5248,333l5248,253e" filled="false" stroked="true" strokeweight=".748pt" strokecolor="#939598">
                <v:path arrowok="t"/>
              </v:shape>
            </v:group>
            <v:group style="position:absolute;left:5208;top:253;width:2;height:80" coordorigin="5208,253" coordsize="2,80">
              <v:shape style="position:absolute;left:5208;top:253;width:2;height:80" coordorigin="5208,253" coordsize="0,80" path="m5208,333l5208,253e" filled="false" stroked="true" strokeweight=".748pt" strokecolor="#939598">
                <v:path arrowok="t"/>
              </v:shape>
            </v:group>
            <v:group style="position:absolute;left:5168;top:253;width:2;height:80" coordorigin="5168,253" coordsize="2,80">
              <v:shape style="position:absolute;left:5168;top:253;width:2;height:80" coordorigin="5168,253" coordsize="1,80" path="m5168,333l5168,253e" filled="false" stroked="true" strokeweight=".748pt" strokecolor="#939598">
                <v:path arrowok="t"/>
              </v:shape>
            </v:group>
            <v:group style="position:absolute;left:5128;top:253;width:2;height:80" coordorigin="5128,253" coordsize="2,80">
              <v:shape style="position:absolute;left:5128;top:253;width:2;height:80" coordorigin="5128,253" coordsize="1,80" path="m5128,333l5128,253e" filled="false" stroked="true" strokeweight=".748pt" strokecolor="#939598">
                <v:path arrowok="t"/>
              </v:shape>
            </v:group>
            <v:group style="position:absolute;left:5088;top:253;width:2;height:80" coordorigin="5088,253" coordsize="2,80">
              <v:shape style="position:absolute;left:5088;top:253;width:2;height:80" coordorigin="5088,253" coordsize="0,80" path="m5088,333l5088,253e" filled="false" stroked="true" strokeweight=".748pt" strokecolor="#939598">
                <v:path arrowok="t"/>
              </v:shape>
            </v:group>
            <v:group style="position:absolute;left:5048;top:253;width:2;height:80" coordorigin="5048,253" coordsize="2,80">
              <v:shape style="position:absolute;left:5048;top:253;width:2;height:80" coordorigin="5048,253" coordsize="0,80" path="m5048,333l5048,253e" filled="false" stroked="true" strokeweight=".748pt" strokecolor="#939598">
                <v:path arrowok="t"/>
              </v:shape>
            </v:group>
            <v:group style="position:absolute;left:5008;top:253;width:2;height:80" coordorigin="5008,253" coordsize="2,80">
              <v:shape style="position:absolute;left:5008;top:253;width:2;height:80" coordorigin="5008,253" coordsize="1,80" path="m5008,333l5008,253e" filled="false" stroked="true" strokeweight=".748pt" strokecolor="#939598">
                <v:path arrowok="t"/>
              </v:shape>
            </v:group>
            <v:group style="position:absolute;left:4968;top:253;width:2;height:80" coordorigin="4968,253" coordsize="2,80">
              <v:shape style="position:absolute;left:4968;top:253;width:2;height:80" coordorigin="4968,253" coordsize="1,80" path="m4968,333l4968,253e" filled="false" stroked="true" strokeweight=".748pt" strokecolor="#939598">
                <v:path arrowok="t"/>
              </v:shape>
            </v:group>
            <v:group style="position:absolute;left:4927;top:253;width:2;height:80" coordorigin="4927,253" coordsize="2,80">
              <v:shape style="position:absolute;left:4927;top:253;width:2;height:80" coordorigin="4927,253" coordsize="0,80" path="m4927,333l4927,253e" filled="false" stroked="true" strokeweight=".748pt" strokecolor="#939598">
                <v:path arrowok="t"/>
              </v:shape>
            </v:group>
            <v:group style="position:absolute;left:4887;top:253;width:2;height:80" coordorigin="4887,253" coordsize="2,80">
              <v:shape style="position:absolute;left:4887;top:253;width:2;height:80" coordorigin="4887,253" coordsize="0,80" path="m4887,333l4887,253e" filled="false" stroked="true" strokeweight=".748pt" strokecolor="#939598">
                <v:path arrowok="t"/>
              </v:shape>
            </v:group>
            <v:group style="position:absolute;left:4847;top:253;width:2;height:80" coordorigin="4847,253" coordsize="2,80">
              <v:shape style="position:absolute;left:4847;top:253;width:2;height:80" coordorigin="4847,253" coordsize="1,80" path="m4847,333l4847,253e" filled="false" stroked="true" strokeweight=".748pt" strokecolor="#939598">
                <v:path arrowok="t"/>
              </v:shape>
            </v:group>
            <v:group style="position:absolute;left:4807;top:253;width:2;height:80" coordorigin="4807,253" coordsize="2,80">
              <v:shape style="position:absolute;left:4807;top:253;width:2;height:80" coordorigin="4807,253" coordsize="1,80" path="m4807,333l4807,253e" filled="false" stroked="true" strokeweight=".748pt" strokecolor="#939598">
                <v:path arrowok="t"/>
              </v:shape>
            </v:group>
            <v:group style="position:absolute;left:4767;top:253;width:2;height:80" coordorigin="4767,253" coordsize="2,80">
              <v:shape style="position:absolute;left:4767;top:253;width:2;height:80" coordorigin="4767,253" coordsize="0,80" path="m4767,333l4767,253e" filled="false" stroked="true" strokeweight=".748pt" strokecolor="#939598">
                <v:path arrowok="t"/>
              </v:shape>
            </v:group>
            <v:group style="position:absolute;left:4727;top:253;width:2;height:80" coordorigin="4727,253" coordsize="2,80">
              <v:shape style="position:absolute;left:4727;top:253;width:2;height:80" coordorigin="4727,253" coordsize="0,80" path="m4727,333l4727,253e" filled="false" stroked="true" strokeweight=".748pt" strokecolor="#939598">
                <v:path arrowok="t"/>
              </v:shape>
            </v:group>
            <v:group style="position:absolute;left:4687;top:253;width:2;height:80" coordorigin="4687,253" coordsize="2,80">
              <v:shape style="position:absolute;left:4687;top:253;width:2;height:80" coordorigin="4687,253" coordsize="1,80" path="m4687,333l4687,253e" filled="false" stroked="true" strokeweight=".748pt" strokecolor="#939598">
                <v:path arrowok="t"/>
              </v:shape>
            </v:group>
            <v:group style="position:absolute;left:4647;top:253;width:2;height:80" coordorigin="4647,253" coordsize="2,80">
              <v:shape style="position:absolute;left:4647;top:253;width:2;height:80" coordorigin="4647,253" coordsize="1,80" path="m4647,333l4647,253e" filled="false" stroked="true" strokeweight=".748pt" strokecolor="#939598">
                <v:path arrowok="t"/>
              </v:shape>
            </v:group>
            <v:group style="position:absolute;left:4607;top:253;width:2;height:80" coordorigin="4607,253" coordsize="2,80">
              <v:shape style="position:absolute;left:4607;top:253;width:2;height:80" coordorigin="4607,253" coordsize="0,80" path="m4607,333l4607,253e" filled="false" stroked="true" strokeweight=".748pt" strokecolor="#939598">
                <v:path arrowok="t"/>
              </v:shape>
            </v:group>
            <v:group style="position:absolute;left:4567;top:253;width:2;height:80" coordorigin="4567,253" coordsize="2,80">
              <v:shape style="position:absolute;left:4567;top:253;width:2;height:80" coordorigin="4567,253" coordsize="0,80" path="m4567,333l4567,253e" filled="false" stroked="true" strokeweight=".748pt" strokecolor="#939598">
                <v:path arrowok="t"/>
              </v:shape>
            </v:group>
            <v:group style="position:absolute;left:4527;top:253;width:2;height:80" coordorigin="4527,253" coordsize="2,80">
              <v:shape style="position:absolute;left:4527;top:253;width:2;height:80" coordorigin="4527,253" coordsize="1,80" path="m4527,333l4527,253e" filled="false" stroked="true" strokeweight=".748pt" strokecolor="#939598">
                <v:path arrowok="t"/>
              </v:shape>
            </v:group>
            <v:group style="position:absolute;left:4487;top:253;width:2;height:80" coordorigin="4487,253" coordsize="2,80">
              <v:shape style="position:absolute;left:4487;top:253;width:2;height:80" coordorigin="4487,253" coordsize="1,80" path="m4487,333l4487,253e" filled="false" stroked="true" strokeweight=".748pt" strokecolor="#939598">
                <v:path arrowok="t"/>
              </v:shape>
            </v:group>
            <v:group style="position:absolute;left:4447;top:253;width:2;height:80" coordorigin="4447,253" coordsize="2,80">
              <v:shape style="position:absolute;left:4447;top:253;width:2;height:80" coordorigin="4447,253" coordsize="0,80" path="m4447,333l4447,253e" filled="false" stroked="true" strokeweight=".748pt" strokecolor="#939598">
                <v:path arrowok="t"/>
              </v:shape>
            </v:group>
            <v:group style="position:absolute;left:4407;top:253;width:2;height:80" coordorigin="4407,253" coordsize="2,80">
              <v:shape style="position:absolute;left:4407;top:253;width:2;height:80" coordorigin="4407,253" coordsize="0,80" path="m4407,333l4407,253e" filled="false" stroked="true" strokeweight=".748pt" strokecolor="#939598">
                <v:path arrowok="t"/>
              </v:shape>
            </v:group>
            <v:group style="position:absolute;left:4367;top:253;width:2;height:80" coordorigin="4367,253" coordsize="2,80">
              <v:shape style="position:absolute;left:4367;top:253;width:2;height:80" coordorigin="4367,253" coordsize="1,80" path="m4367,333l4367,253e" filled="false" stroked="true" strokeweight=".748pt" strokecolor="#939598">
                <v:path arrowok="t"/>
              </v:shape>
            </v:group>
            <v:group style="position:absolute;left:4327;top:253;width:2;height:80" coordorigin="4327,253" coordsize="2,80">
              <v:shape style="position:absolute;left:4327;top:253;width:2;height:80" coordorigin="4327,253" coordsize="1,80" path="m4327,333l4327,253e" filled="false" stroked="true" strokeweight=".748pt" strokecolor="#939598">
                <v:path arrowok="t"/>
              </v:shape>
            </v:group>
            <v:group style="position:absolute;left:4286;top:253;width:2;height:80" coordorigin="4286,253" coordsize="2,80">
              <v:shape style="position:absolute;left:4286;top:253;width:2;height:80" coordorigin="4286,253" coordsize="1,80" path="m4287,333l4286,253e" filled="false" stroked="true" strokeweight=".748pt" strokecolor="#939598">
                <v:path arrowok="t"/>
              </v:shape>
            </v:group>
            <v:group style="position:absolute;left:4246;top:253;width:2;height:80" coordorigin="4246,253" coordsize="2,80">
              <v:shape style="position:absolute;left:4246;top:253;width:2;height:80" coordorigin="4246,253" coordsize="1,80" path="m4246,333l4246,253e" filled="false" stroked="true" strokeweight=".748pt" strokecolor="#939598">
                <v:path arrowok="t"/>
              </v:shape>
            </v:group>
            <v:group style="position:absolute;left:4206;top:253;width:2;height:80" coordorigin="4206,253" coordsize="2,80">
              <v:shape style="position:absolute;left:4206;top:253;width:2;height:80" coordorigin="4206,253" coordsize="1,80" path="m4206,333l4206,253e" filled="false" stroked="true" strokeweight=".748pt" strokecolor="#939598">
                <v:path arrowok="t"/>
              </v:shape>
            </v:group>
            <v:group style="position:absolute;left:4166;top:253;width:2;height:80" coordorigin="4166,253" coordsize="2,80">
              <v:shape style="position:absolute;left:4166;top:253;width:2;height:80" coordorigin="4166,253" coordsize="1,80" path="m4166,333l4166,253e" filled="false" stroked="true" strokeweight=".748pt" strokecolor="#939598">
                <v:path arrowok="t"/>
              </v:shape>
            </v:group>
            <v:group style="position:absolute;left:4126;top:253;width:2;height:80" coordorigin="4126,253" coordsize="2,80">
              <v:shape style="position:absolute;left:4126;top:253;width:2;height:80" coordorigin="4126,253" coordsize="0,80" path="m4126,333l4126,253e" filled="false" stroked="true" strokeweight=".748pt" strokecolor="#939598">
                <v:path arrowok="t"/>
              </v:shape>
            </v:group>
            <v:group style="position:absolute;left:4086;top:253;width:2;height:80" coordorigin="4086,253" coordsize="2,80">
              <v:shape style="position:absolute;left:4086;top:253;width:2;height:80" coordorigin="4086,253" coordsize="1,80" path="m4086,333l4086,253e" filled="false" stroked="true" strokeweight=".748pt" strokecolor="#939598">
                <v:path arrowok="t"/>
              </v:shape>
            </v:group>
            <v:group style="position:absolute;left:4046;top:253;width:2;height:80" coordorigin="4046,253" coordsize="2,80">
              <v:shape style="position:absolute;left:4046;top:253;width:2;height:80" coordorigin="4046,253" coordsize="0,80" path="m4046,333l4046,253e" filled="false" stroked="true" strokeweight=".748pt" strokecolor="#939598">
                <v:path arrowok="t"/>
              </v:shape>
            </v:group>
            <v:group style="position:absolute;left:4006;top:253;width:2;height:80" coordorigin="4006,253" coordsize="2,80">
              <v:shape style="position:absolute;left:4006;top:253;width:2;height:80" coordorigin="4006,253" coordsize="0,80" path="m4006,333l4006,253e" filled="false" stroked="true" strokeweight=".748pt" strokecolor="#939598">
                <v:path arrowok="t"/>
              </v:shape>
            </v:group>
            <v:group style="position:absolute;left:3966;top:253;width:2;height:80" coordorigin="3966,253" coordsize="2,80">
              <v:shape style="position:absolute;left:3966;top:253;width:2;height:80" coordorigin="3966,253" coordsize="0,80" path="m3966,333l3966,253e" filled="false" stroked="true" strokeweight=".748pt" strokecolor="#939598">
                <v:path arrowok="t"/>
              </v:shape>
            </v:group>
            <v:group style="position:absolute;left:3926;top:253;width:2;height:80" coordorigin="3926,253" coordsize="2,80">
              <v:shape style="position:absolute;left:3926;top:253;width:2;height:80" coordorigin="3926,253" coordsize="1,80" path="m3926,333l3926,253e" filled="false" stroked="true" strokeweight=".748pt" strokecolor="#939598">
                <v:path arrowok="t"/>
              </v:shape>
            </v:group>
            <v:group style="position:absolute;left:3886;top:253;width:2;height:80" coordorigin="3886,253" coordsize="2,80">
              <v:shape style="position:absolute;left:3886;top:253;width:2;height:80" coordorigin="3886,253" coordsize="0,80" path="m3886,333l3886,253e" filled="false" stroked="true" strokeweight=".748pt" strokecolor="#939598">
                <v:path arrowok="t"/>
              </v:shape>
            </v:group>
            <v:group style="position:absolute;left:3846;top:253;width:2;height:80" coordorigin="3846,253" coordsize="2,80">
              <v:shape style="position:absolute;left:3846;top:253;width:2;height:80" coordorigin="3846,253" coordsize="0,80" path="m3846,333l3846,253e" filled="false" stroked="true" strokeweight=".748pt" strokecolor="#939598">
                <v:path arrowok="t"/>
              </v:shape>
            </v:group>
            <v:group style="position:absolute;left:3806;top:253;width:2;height:80" coordorigin="3806,253" coordsize="2,80">
              <v:shape style="position:absolute;left:3806;top:253;width:2;height:80" coordorigin="3806,253" coordsize="0,80" path="m3806,333l3806,253e" filled="false" stroked="true" strokeweight=".748pt" strokecolor="#939598">
                <v:path arrowok="t"/>
              </v:shape>
            </v:group>
            <v:group style="position:absolute;left:3766;top:253;width:2;height:80" coordorigin="3766,253" coordsize="2,80">
              <v:shape style="position:absolute;left:3766;top:253;width:2;height:80" coordorigin="3766,253" coordsize="1,80" path="m3766,333l3766,253e" filled="false" stroked="true" strokeweight=".748pt" strokecolor="#939598">
                <v:path arrowok="t"/>
              </v:shape>
            </v:group>
            <v:group style="position:absolute;left:3726;top:253;width:2;height:80" coordorigin="3726,253" coordsize="2,80">
              <v:shape style="position:absolute;left:3726;top:253;width:2;height:80" coordorigin="3726,253" coordsize="0,80" path="m3726,333l3726,253e" filled="false" stroked="true" strokeweight=".748pt" strokecolor="#939598">
                <v:path arrowok="t"/>
              </v:shape>
            </v:group>
            <v:group style="position:absolute;left:3686;top:253;width:2;height:80" coordorigin="3686,253" coordsize="2,80">
              <v:shape style="position:absolute;left:3686;top:253;width:2;height:80" coordorigin="3686,253" coordsize="0,80" path="m3686,333l3686,253e" filled="false" stroked="true" strokeweight=".748pt" strokecolor="#939598">
                <v:path arrowok="t"/>
              </v:shape>
            </v:group>
            <v:group style="position:absolute;left:3646;top:253;width:2;height:80" coordorigin="3646,253" coordsize="2,80">
              <v:shape style="position:absolute;left:3646;top:253;width:2;height:80" coordorigin="3646,253" coordsize="0,80" path="m3646,333l3646,253e" filled="false" stroked="true" strokeweight=".748pt" strokecolor="#939598">
                <v:path arrowok="t"/>
              </v:shape>
            </v:group>
            <v:group style="position:absolute;left:3605;top:253;width:2;height:80" coordorigin="3605,253" coordsize="2,80">
              <v:shape style="position:absolute;left:3605;top:253;width:2;height:80" coordorigin="3605,253" coordsize="1,80" path="m3605,333l3605,253e" filled="false" stroked="true" strokeweight=".748pt" strokecolor="#939598">
                <v:path arrowok="t"/>
              </v:shape>
            </v:group>
            <v:group style="position:absolute;left:3565;top:253;width:2;height:80" coordorigin="3565,253" coordsize="2,80">
              <v:shape style="position:absolute;left:3565;top:253;width:2;height:80" coordorigin="3565,253" coordsize="1,80" path="m3565,333l3565,253e" filled="false" stroked="true" strokeweight=".748pt" strokecolor="#939598">
                <v:path arrowok="t"/>
              </v:shape>
            </v:group>
            <v:group style="position:absolute;left:3525;top:253;width:2;height:80" coordorigin="3525,253" coordsize="2,80">
              <v:shape style="position:absolute;left:3525;top:253;width:2;height:80" coordorigin="3525,253" coordsize="0,80" path="m3525,333l3525,253e" filled="false" stroked="true" strokeweight=".748pt" strokecolor="#939598">
                <v:path arrowok="t"/>
              </v:shape>
            </v:group>
            <v:group style="position:absolute;left:3485;top:253;width:2;height:80" coordorigin="3485,253" coordsize="2,80">
              <v:shape style="position:absolute;left:3485;top:253;width:2;height:80" coordorigin="3485,253" coordsize="0,80" path="m3485,333l3485,253e" filled="false" stroked="true" strokeweight=".748pt" strokecolor="#939598">
                <v:path arrowok="t"/>
              </v:shape>
            </v:group>
            <v:group style="position:absolute;left:3445;top:253;width:2;height:80" coordorigin="3445,253" coordsize="2,80">
              <v:shape style="position:absolute;left:3445;top:253;width:2;height:80" coordorigin="3445,253" coordsize="1,80" path="m3445,333l3445,253e" filled="false" stroked="true" strokeweight=".748pt" strokecolor="#939598">
                <v:path arrowok="t"/>
              </v:shape>
            </v:group>
            <v:group style="position:absolute;left:3405;top:254;width:2;height:80" coordorigin="3405,254" coordsize="2,80">
              <v:shape style="position:absolute;left:3405;top:254;width:2;height:80" coordorigin="3405,254" coordsize="1,80" path="m3405,334l3405,254e" filled="false" stroked="true" strokeweight=".748pt" strokecolor="#939598">
                <v:path arrowok="t"/>
              </v:shape>
            </v:group>
            <v:group style="position:absolute;left:3365;top:254;width:2;height:80" coordorigin="3365,254" coordsize="2,80">
              <v:shape style="position:absolute;left:3365;top:254;width:2;height:80" coordorigin="3365,254" coordsize="0,80" path="m3365,334l3365,254e" filled="false" stroked="true" strokeweight=".748pt" strokecolor="#939598">
                <v:path arrowok="t"/>
              </v:shape>
            </v:group>
            <v:group style="position:absolute;left:3325;top:254;width:2;height:80" coordorigin="3325,254" coordsize="2,80">
              <v:shape style="position:absolute;left:3325;top:254;width:2;height:80" coordorigin="3325,254" coordsize="0,80" path="m3325,334l3325,254e" filled="false" stroked="true" strokeweight=".748pt" strokecolor="#939598">
                <v:path arrowok="t"/>
              </v:shape>
            </v:group>
            <v:group style="position:absolute;left:3285;top:254;width:2;height:80" coordorigin="3285,254" coordsize="2,80">
              <v:shape style="position:absolute;left:3285;top:254;width:2;height:80" coordorigin="3285,254" coordsize="1,80" path="m3285,334l3285,254e" filled="false" stroked="true" strokeweight=".748pt" strokecolor="#939598">
                <v:path arrowok="t"/>
              </v:shape>
            </v:group>
            <v:group style="position:absolute;left:3245;top:254;width:2;height:80" coordorigin="3245,254" coordsize="2,80">
              <v:shape style="position:absolute;left:3245;top:254;width:2;height:80" coordorigin="3245,254" coordsize="1,80" path="m3245,334l3245,254e" filled="false" stroked="true" strokeweight=".748pt" strokecolor="#939598">
                <v:path arrowok="t"/>
              </v:shape>
            </v:group>
            <v:group style="position:absolute;left:3205;top:254;width:2;height:80" coordorigin="3205,254" coordsize="2,80">
              <v:shape style="position:absolute;left:3205;top:254;width:2;height:80" coordorigin="3205,254" coordsize="0,80" path="m3205,334l3205,254e" filled="false" stroked="true" strokeweight=".748pt" strokecolor="#939598">
                <v:path arrowok="t"/>
              </v:shape>
            </v:group>
            <v:group style="position:absolute;left:3165;top:254;width:2;height:80" coordorigin="3165,254" coordsize="2,80">
              <v:shape style="position:absolute;left:3165;top:254;width:2;height:80" coordorigin="3165,254" coordsize="0,80" path="m3165,334l3165,254e" filled="false" stroked="true" strokeweight=".748pt" strokecolor="#939598">
                <v:path arrowok="t"/>
              </v:shape>
            </v:group>
            <v:group style="position:absolute;left:3125;top:254;width:2;height:80" coordorigin="3125,254" coordsize="2,80">
              <v:shape style="position:absolute;left:3125;top:254;width:2;height:80" coordorigin="3125,254" coordsize="1,80" path="m3125,334l3125,254e" filled="false" stroked="true" strokeweight=".748pt" strokecolor="#939598">
                <v:path arrowok="t"/>
              </v:shape>
            </v:group>
            <v:group style="position:absolute;left:3085;top:254;width:2;height:80" coordorigin="3085,254" coordsize="2,80">
              <v:shape style="position:absolute;left:3085;top:254;width:2;height:80" coordorigin="3085,254" coordsize="1,80" path="m3085,334l3085,254e" filled="false" stroked="true" strokeweight=".748pt" strokecolor="#939598">
                <v:path arrowok="t"/>
              </v:shape>
            </v:group>
            <v:group style="position:absolute;left:3045;top:254;width:2;height:80" coordorigin="3045,254" coordsize="2,80">
              <v:shape style="position:absolute;left:3045;top:254;width:2;height:80" coordorigin="3045,254" coordsize="1,80" path="m3045,334l3045,254e" filled="false" stroked="true" strokeweight=".748pt" strokecolor="#939598">
                <v:path arrowok="t"/>
              </v:shape>
            </v:group>
            <v:group style="position:absolute;left:3005;top:254;width:2;height:80" coordorigin="3005,254" coordsize="2,80">
              <v:shape style="position:absolute;left:3005;top:254;width:2;height:80" coordorigin="3005,254" coordsize="1,80" path="m3005,334l3005,254e" filled="false" stroked="true" strokeweight=".748pt" strokecolor="#939598">
                <v:path arrowok="t"/>
              </v:shape>
            </v:group>
            <v:group style="position:absolute;left:2964;top:254;width:2;height:80" coordorigin="2964,254" coordsize="2,80">
              <v:shape style="position:absolute;left:2964;top:254;width:2;height:80" coordorigin="2964,254" coordsize="1,80" path="m2965,334l2964,254e" filled="false" stroked="true" strokeweight=".748pt" strokecolor="#939598">
                <v:path arrowok="t"/>
              </v:shape>
            </v:group>
            <v:group style="position:absolute;left:2924;top:254;width:2;height:80" coordorigin="2924,254" coordsize="2,80">
              <v:shape style="position:absolute;left:2924;top:254;width:2;height:80" coordorigin="2924,254" coordsize="0,80" path="m2924,334l2924,254e" filled="false" stroked="true" strokeweight=".748pt" strokecolor="#939598">
                <v:path arrowok="t"/>
              </v:shape>
            </v:group>
            <v:group style="position:absolute;left:2884;top:254;width:2;height:80" coordorigin="2884,254" coordsize="2,80">
              <v:shape style="position:absolute;left:2884;top:254;width:2;height:80" coordorigin="2884,254" coordsize="1,80" path="m2884,334l2884,254e" filled="false" stroked="true" strokeweight=".748pt" strokecolor="#939598">
                <v:path arrowok="t"/>
              </v:shape>
            </v:group>
            <v:group style="position:absolute;left:2844;top:254;width:2;height:80" coordorigin="2844,254" coordsize="2,80">
              <v:shape style="position:absolute;left:2844;top:254;width:2;height:80" coordorigin="2844,254" coordsize="1,80" path="m2844,334l2844,254e" filled="false" stroked="true" strokeweight=".748pt" strokecolor="#939598">
                <v:path arrowok="t"/>
              </v:shape>
            </v:group>
            <v:group style="position:absolute;left:2804;top:254;width:2;height:80" coordorigin="2804,254" coordsize="2,80">
              <v:shape style="position:absolute;left:2804;top:254;width:2;height:80" coordorigin="2804,254" coordsize="0,80" path="m2804,334l2804,254e" filled="false" stroked="true" strokeweight=".748pt" strokecolor="#939598">
                <v:path arrowok="t"/>
              </v:shape>
            </v:group>
            <v:group style="position:absolute;left:2764;top:254;width:2;height:80" coordorigin="2764,254" coordsize="2,80">
              <v:shape style="position:absolute;left:2764;top:254;width:2;height:80" coordorigin="2764,254" coordsize="0,80" path="m2764,334l2764,254e" filled="false" stroked="true" strokeweight=".748pt" strokecolor="#939598">
                <v:path arrowok="t"/>
              </v:shape>
            </v:group>
            <v:group style="position:absolute;left:2724;top:254;width:2;height:80" coordorigin="2724,254" coordsize="2,80">
              <v:shape style="position:absolute;left:2724;top:254;width:2;height:80" coordorigin="2724,254" coordsize="1,80" path="m2724,334l2724,254e" filled="false" stroked="true" strokeweight=".748pt" strokecolor="#939598">
                <v:path arrowok="t"/>
              </v:shape>
            </v:group>
            <v:group style="position:absolute;left:2684;top:254;width:2;height:80" coordorigin="2684,254" coordsize="2,80">
              <v:shape style="position:absolute;left:2684;top:254;width:2;height:80" coordorigin="2684,254" coordsize="1,80" path="m2684,334l2684,254e" filled="false" stroked="true" strokeweight=".748pt" strokecolor="#939598">
                <v:path arrowok="t"/>
              </v:shape>
            </v:group>
            <v:group style="position:absolute;left:2644;top:254;width:2;height:80" coordorigin="2644,254" coordsize="2,80">
              <v:shape style="position:absolute;left:2644;top:254;width:2;height:80" coordorigin="2644,254" coordsize="0,80" path="m2644,334l2644,254e" filled="false" stroked="true" strokeweight=".748pt" strokecolor="#939598">
                <v:path arrowok="t"/>
              </v:shape>
            </v:group>
            <v:group style="position:absolute;left:2604;top:254;width:2;height:80" coordorigin="2604,254" coordsize="2,80">
              <v:shape style="position:absolute;left:2604;top:254;width:2;height:80" coordorigin="2604,254" coordsize="0,80" path="m2604,334l2604,254e" filled="false" stroked="true" strokeweight=".748pt" strokecolor="#939598">
                <v:path arrowok="t"/>
              </v:shape>
            </v:group>
            <v:group style="position:absolute;left:2564;top:254;width:2;height:80" coordorigin="2564,254" coordsize="2,80">
              <v:shape style="position:absolute;left:2564;top:254;width:2;height:80" coordorigin="2564,254" coordsize="1,80" path="m2564,334l2564,254e" filled="false" stroked="true" strokeweight=".748pt" strokecolor="#939598">
                <v:path arrowok="t"/>
              </v:shape>
            </v:group>
            <v:group style="position:absolute;left:2524;top:254;width:2;height:80" coordorigin="2524,254" coordsize="2,80">
              <v:shape style="position:absolute;left:2524;top:254;width:2;height:80" coordorigin="2524,254" coordsize="1,80" path="m2524,334l2524,254e" filled="false" stroked="true" strokeweight=".748pt" strokecolor="#939598">
                <v:path arrowok="t"/>
              </v:shape>
            </v:group>
            <v:group style="position:absolute;left:2484;top:254;width:2;height:80" coordorigin="2484,254" coordsize="2,80">
              <v:shape style="position:absolute;left:2484;top:254;width:2;height:80" coordorigin="2484,254" coordsize="0,80" path="m2484,334l2484,254e" filled="false" stroked="true" strokeweight=".748pt" strokecolor="#939598">
                <v:path arrowok="t"/>
              </v:shape>
            </v:group>
            <v:group style="position:absolute;left:2444;top:254;width:2;height:80" coordorigin="2444,254" coordsize="2,80">
              <v:shape style="position:absolute;left:2444;top:254;width:2;height:80" coordorigin="2444,254" coordsize="0,80" path="m2444,334l2444,254e" filled="false" stroked="true" strokeweight=".748pt" strokecolor="#939598">
                <v:path arrowok="t"/>
              </v:shape>
            </v:group>
            <v:group style="position:absolute;left:2404;top:254;width:2;height:80" coordorigin="2404,254" coordsize="2,80">
              <v:shape style="position:absolute;left:2404;top:254;width:2;height:80" coordorigin="2404,254" coordsize="1,80" path="m2404,334l2404,254e" filled="false" stroked="true" strokeweight=".748pt" strokecolor="#939598">
                <v:path arrowok="t"/>
              </v:shape>
            </v:group>
            <v:group style="position:absolute;left:2364;top:254;width:2;height:80" coordorigin="2364,254" coordsize="2,80">
              <v:shape style="position:absolute;left:2364;top:254;width:2;height:80" coordorigin="2364,254" coordsize="1,80" path="m2364,334l2364,254e" filled="false" stroked="true" strokeweight=".748pt" strokecolor="#939598">
                <v:path arrowok="t"/>
              </v:shape>
            </v:group>
            <v:group style="position:absolute;left:2324;top:254;width:2;height:80" coordorigin="2324,254" coordsize="2,80">
              <v:shape style="position:absolute;left:2324;top:254;width:2;height:80" coordorigin="2324,254" coordsize="0,80" path="m2324,334l2324,254e" filled="false" stroked="true" strokeweight=".748pt" strokecolor="#939598">
                <v:path arrowok="t"/>
              </v:shape>
            </v:group>
            <v:group style="position:absolute;left:2283;top:254;width:2;height:80" coordorigin="2283,254" coordsize="2,80">
              <v:shape style="position:absolute;left:2283;top:254;width:2;height:80" coordorigin="2283,254" coordsize="0,80" path="m2283,334l2283,254e" filled="false" stroked="true" strokeweight=".748pt" strokecolor="#939598">
                <v:path arrowok="t"/>
              </v:shape>
            </v:group>
            <v:group style="position:absolute;left:2243;top:254;width:2;height:80" coordorigin="2243,254" coordsize="2,80">
              <v:shape style="position:absolute;left:2243;top:254;width:2;height:80" coordorigin="2243,254" coordsize="1,80" path="m2243,334l2243,254e" filled="false" stroked="true" strokeweight=".748pt" strokecolor="#939598">
                <v:path arrowok="t"/>
              </v:shape>
            </v:group>
            <v:group style="position:absolute;left:2203;top:254;width:2;height:80" coordorigin="2203,254" coordsize="2,80">
              <v:shape style="position:absolute;left:2203;top:254;width:2;height:80" coordorigin="2203,254" coordsize="1,80" path="m2203,334l2203,254e" filled="false" stroked="true" strokeweight=".748pt" strokecolor="#939598">
                <v:path arrowok="t"/>
              </v:shape>
            </v:group>
            <v:group style="position:absolute;left:2163;top:254;width:2;height:80" coordorigin="2163,254" coordsize="2,80">
              <v:shape style="position:absolute;left:2163;top:254;width:2;height:80" coordorigin="2163,254" coordsize="0,80" path="m2163,334l2163,254e" filled="false" stroked="true" strokeweight=".748pt" strokecolor="#939598">
                <v:path arrowok="t"/>
              </v:shape>
            </v:group>
            <v:group style="position:absolute;left:2123;top:254;width:2;height:80" coordorigin="2123,254" coordsize="2,80">
              <v:shape style="position:absolute;left:2123;top:254;width:2;height:80" coordorigin="2123,254" coordsize="0,80" path="m2123,334l2123,254e" filled="false" stroked="true" strokeweight=".748pt" strokecolor="#939598">
                <v:path arrowok="t"/>
              </v:shape>
            </v:group>
            <v:group style="position:absolute;left:2083;top:254;width:2;height:80" coordorigin="2083,254" coordsize="2,80">
              <v:shape style="position:absolute;left:2083;top:254;width:2;height:80" coordorigin="2083,254" coordsize="1,80" path="m2083,334l2083,254e" filled="false" stroked="true" strokeweight=".748pt" strokecolor="#939598">
                <v:path arrowok="t"/>
              </v:shape>
            </v:group>
            <v:group style="position:absolute;left:2043;top:254;width:2;height:80" coordorigin="2043,254" coordsize="2,80">
              <v:shape style="position:absolute;left:2043;top:254;width:2;height:80" coordorigin="2043,254" coordsize="1,80" path="m2043,334l2043,254e" filled="false" stroked="true" strokeweight=".748pt" strokecolor="#939598">
                <v:path arrowok="t"/>
              </v:shape>
            </v:group>
            <v:group style="position:absolute;left:2003;top:254;width:2;height:80" coordorigin="2003,254" coordsize="2,80">
              <v:shape style="position:absolute;left:2003;top:254;width:2;height:80" coordorigin="2003,254" coordsize="0,80" path="m2003,334l2003,254e" filled="false" stroked="true" strokeweight=".748pt" strokecolor="#939598">
                <v:path arrowok="t"/>
              </v:shape>
            </v:group>
            <v:group style="position:absolute;left:1963;top:254;width:2;height:80" coordorigin="1963,254" coordsize="2,80">
              <v:shape style="position:absolute;left:1963;top:254;width:2;height:80" coordorigin="1963,254" coordsize="0,80" path="m1963,334l1963,254e" filled="false" stroked="true" strokeweight=".748pt" strokecolor="#939598">
                <v:path arrowok="t"/>
              </v:shape>
            </v:group>
            <v:group style="position:absolute;left:1923;top:254;width:2;height:80" coordorigin="1923,254" coordsize="2,80">
              <v:shape style="position:absolute;left:1923;top:254;width:2;height:80" coordorigin="1923,254" coordsize="1,80" path="m1923,334l1923,254e" filled="false" stroked="true" strokeweight=".748pt" strokecolor="#939598">
                <v:path arrowok="t"/>
              </v:shape>
            </v:group>
            <v:group style="position:absolute;left:1883;top:254;width:2;height:80" coordorigin="1883,254" coordsize="2,80">
              <v:shape style="position:absolute;left:1883;top:254;width:2;height:80" coordorigin="1883,254" coordsize="1,80" path="m1883,334l1883,254e" filled="false" stroked="true" strokeweight=".748pt" strokecolor="#939598">
                <v:path arrowok="t"/>
              </v:shape>
            </v:group>
            <v:group style="position:absolute;left:1843;top:254;width:2;height:80" coordorigin="1843,254" coordsize="2,80">
              <v:shape style="position:absolute;left:1843;top:254;width:2;height:80" coordorigin="1843,254" coordsize="1,80" path="m1843,334l1843,254e" filled="false" stroked="true" strokeweight=".748pt" strokecolor="#939598">
                <v:path arrowok="t"/>
              </v:shape>
            </v:group>
            <v:group style="position:absolute;left:1803;top:254;width:2;height:80" coordorigin="1803,254" coordsize="2,80">
              <v:shape style="position:absolute;left:1803;top:254;width:2;height:80" coordorigin="1803,254" coordsize="1,80" path="m1803,334l1803,254e" filled="false" stroked="true" strokeweight=".748pt" strokecolor="#939598">
                <v:path arrowok="t"/>
              </v:shape>
            </v:group>
            <v:group style="position:absolute;left:1763;top:254;width:2;height:80" coordorigin="1763,254" coordsize="2,80">
              <v:shape style="position:absolute;left:1763;top:254;width:2;height:80" coordorigin="1763,254" coordsize="1,80" path="m1763,334l1763,254e" filled="false" stroked="true" strokeweight=".748pt" strokecolor="#939598">
                <v:path arrowok="t"/>
              </v:shape>
            </v:group>
            <v:group style="position:absolute;left:1723;top:254;width:2;height:80" coordorigin="1723,254" coordsize="2,80">
              <v:shape style="position:absolute;left:1723;top:254;width:2;height:80" coordorigin="1723,254" coordsize="0,80" path="m1723,334l1723,254e" filled="false" stroked="true" strokeweight=".748pt" strokecolor="#939598">
                <v:path arrowok="t"/>
              </v:shape>
            </v:group>
            <v:group style="position:absolute;left:1683;top:254;width:2;height:80" coordorigin="1683,254" coordsize="2,80">
              <v:shape style="position:absolute;left:1683;top:254;width:2;height:80" coordorigin="1683,254" coordsize="0,80" path="m1683,334l1683,254e" filled="false" stroked="true" strokeweight=".748pt" strokecolor="#939598">
                <v:path arrowok="t"/>
              </v:shape>
            </v:group>
            <v:group style="position:absolute;left:1642;top:254;width:2;height:80" coordorigin="1642,254" coordsize="2,80">
              <v:shape style="position:absolute;left:1642;top:254;width:2;height:80" coordorigin="1642,254" coordsize="0,80" path="m1642,334l1642,254e" filled="false" stroked="true" strokeweight=".748pt" strokecolor="#939598">
                <v:path arrowok="t"/>
              </v:shape>
            </v:group>
            <v:group style="position:absolute;left:1602;top:254;width:2;height:80" coordorigin="1602,254" coordsize="2,80">
              <v:shape style="position:absolute;left:1602;top:254;width:2;height:80" coordorigin="1602,254" coordsize="0,80" path="m1602,334l1602,254e" filled="false" stroked="true" strokeweight=".748pt" strokecolor="#939598">
                <v:path arrowok="t"/>
              </v:shape>
            </v:group>
            <v:group style="position:absolute;left:1562;top:254;width:2;height:80" coordorigin="1562,254" coordsize="2,80">
              <v:shape style="position:absolute;left:1562;top:254;width:2;height:80" coordorigin="1562,254" coordsize="0,80" path="m1562,334l1562,254e" filled="false" stroked="true" strokeweight=".748pt" strokecolor="#939598">
                <v:path arrowok="t"/>
              </v:shape>
            </v:group>
            <v:group style="position:absolute;left:1522;top:254;width:2;height:80" coordorigin="1522,254" coordsize="2,80">
              <v:shape style="position:absolute;left:1522;top:254;width:2;height:80" coordorigin="1522,254" coordsize="1,80" path="m1522,334l1522,254e" filled="false" stroked="true" strokeweight=".748pt" strokecolor="#939598">
                <v:path arrowok="t"/>
              </v:shape>
            </v:group>
            <v:group style="position:absolute;left:1482;top:254;width:2;height:80" coordorigin="1482,254" coordsize="2,80">
              <v:shape style="position:absolute;left:1482;top:254;width:2;height:80" coordorigin="1482,254" coordsize="0,80" path="m1482,334l1482,254e" filled="false" stroked="true" strokeweight=".748pt" strokecolor="#939598">
                <v:path arrowok="t"/>
              </v:shape>
            </v:group>
            <v:group style="position:absolute;left:1442;top:254;width:2;height:80" coordorigin="1442,254" coordsize="2,80">
              <v:shape style="position:absolute;left:1442;top:254;width:2;height:80" coordorigin="1442,254" coordsize="0,80" path="m1442,334l1442,254e" filled="false" stroked="true" strokeweight=".748pt" strokecolor="#939598">
                <v:path arrowok="t"/>
              </v:shape>
            </v:group>
            <v:group style="position:absolute;left:1402;top:254;width:2;height:80" coordorigin="1402,254" coordsize="2,80">
              <v:shape style="position:absolute;left:1402;top:254;width:2;height:80" coordorigin="1402,254" coordsize="1,80" path="m1402,334l1402,254e" filled="false" stroked="true" strokeweight=".748pt" strokecolor="#939598">
                <v:path arrowok="t"/>
              </v:shape>
            </v:group>
            <v:group style="position:absolute;left:1362;top:254;width:2;height:80" coordorigin="1362,254" coordsize="2,80">
              <v:shape style="position:absolute;left:1362;top:254;width:2;height:80" coordorigin="1362,254" coordsize="0,80" path="m1362,334l1362,254e" filled="false" stroked="true" strokeweight=".748pt" strokecolor="#939598">
                <v:path arrowok="t"/>
              </v:shape>
            </v:group>
            <v:group style="position:absolute;left:1322;top:254;width:2;height:80" coordorigin="1322,254" coordsize="2,80">
              <v:shape style="position:absolute;left:1322;top:254;width:2;height:80" coordorigin="1322,254" coordsize="0,80" path="m1322,334l1322,254e" filled="false" stroked="true" strokeweight=".748pt" strokecolor="#939598">
                <v:path arrowok="t"/>
              </v:shape>
            </v:group>
            <v:group style="position:absolute;left:1282;top:254;width:2;height:80" coordorigin="1282,254" coordsize="2,80">
              <v:shape style="position:absolute;left:1282;top:254;width:2;height:80" coordorigin="1282,254" coordsize="0,80" path="m1282,334l1282,254e" filled="false" stroked="true" strokeweight=".748pt" strokecolor="#939598">
                <v:path arrowok="t"/>
              </v:shape>
            </v:group>
            <v:group style="position:absolute;left:1242;top:254;width:2;height:80" coordorigin="1242,254" coordsize="2,80">
              <v:shape style="position:absolute;left:1242;top:254;width:2;height:80" coordorigin="1242,254" coordsize="0,80" path="m1242,334l1242,254e" filled="false" stroked="true" strokeweight=".748pt" strokecolor="#939598">
                <v:path arrowok="t"/>
              </v:shape>
            </v:group>
            <v:group style="position:absolute;left:1202;top:254;width:2;height:80" coordorigin="1202,254" coordsize="2,80">
              <v:shape style="position:absolute;left:1202;top:254;width:2;height:80" coordorigin="1202,254" coordsize="1,80" path="m1202,334l1202,254e" filled="false" stroked="true" strokeweight=".748pt" strokecolor="#939598">
                <v:path arrowok="t"/>
              </v:shape>
            </v:group>
            <v:group style="position:absolute;left:1162;top:254;width:2;height:80" coordorigin="1162,254" coordsize="2,80">
              <v:shape style="position:absolute;left:1162;top:254;width:2;height:80" coordorigin="1162,254" coordsize="0,80" path="m1162,334l1162,254e" filled="false" stroked="true" strokeweight=".748pt" strokecolor="#939598">
                <v:path arrowok="t"/>
              </v:shape>
            </v:group>
            <v:group style="position:absolute;left:1122;top:254;width:2;height:80" coordorigin="1122,254" coordsize="2,80">
              <v:shape style="position:absolute;left:1122;top:254;width:2;height:80" coordorigin="1122,254" coordsize="0,80" path="m1122,334l1122,254e" filled="false" stroked="true" strokeweight=".748pt" strokecolor="#939598">
                <v:path arrowok="t"/>
              </v:shape>
            </v:group>
            <v:group style="position:absolute;left:1082;top:254;width:2;height:80" coordorigin="1082,254" coordsize="2,80">
              <v:shape style="position:absolute;left:1082;top:254;width:2;height:80" coordorigin="1082,254" coordsize="1,80" path="m1082,334l1082,254e" filled="false" stroked="true" strokeweight=".748pt" strokecolor="#939598">
                <v:path arrowok="t"/>
              </v:shape>
            </v:group>
            <v:group style="position:absolute;left:1042;top:254;width:2;height:80" coordorigin="1042,254" coordsize="2,80">
              <v:shape style="position:absolute;left:1042;top:254;width:2;height:80" coordorigin="1042,254" coordsize="0,80" path="m1042,334l1042,254e" filled="false" stroked="true" strokeweight=".748pt" strokecolor="#939598">
                <v:path arrowok="t"/>
              </v:shape>
            </v:group>
            <v:group style="position:absolute;left:1002;top:254;width:2;height:80" coordorigin="1002,254" coordsize="2,80">
              <v:shape style="position:absolute;left:1002;top:254;width:2;height:80" coordorigin="1002,254" coordsize="0,80" path="m1002,334l1002,254e" filled="false" stroked="true" strokeweight=".748pt" strokecolor="#939598">
                <v:path arrowok="t"/>
              </v:shape>
            </v:group>
            <v:group style="position:absolute;left:961;top:254;width:2;height:80" coordorigin="961,254" coordsize="2,80">
              <v:shape style="position:absolute;left:961;top:254;width:2;height:80" coordorigin="961,254" coordsize="0,80" path="m961,334l961,254e" filled="false" stroked="true" strokeweight=".748pt" strokecolor="#939598">
                <v:path arrowok="t"/>
              </v:shape>
            </v:group>
            <v:group style="position:absolute;left:921;top:254;width:2;height:80" coordorigin="921,254" coordsize="2,80">
              <v:shape style="position:absolute;left:921;top:254;width:2;height:80" coordorigin="921,254" coordsize="0,80" path="m921,334l921,254e" filled="false" stroked="true" strokeweight=".748pt" strokecolor="#939598">
                <v:path arrowok="t"/>
              </v:shape>
            </v:group>
            <v:group style="position:absolute;left:881;top:254;width:2;height:80" coordorigin="881,254" coordsize="2,80">
              <v:shape style="position:absolute;left:881;top:254;width:2;height:80" coordorigin="881,254" coordsize="1,80" path="m881,334l881,254e" filled="false" stroked="true" strokeweight=".748pt" strokecolor="#939598">
                <v:path arrowok="t"/>
              </v:shape>
            </v:group>
            <v:group style="position:absolute;left:841;top:254;width:2;height:80" coordorigin="841,254" coordsize="2,80">
              <v:shape style="position:absolute;left:841;top:254;width:2;height:80" coordorigin="841,254" coordsize="0,80" path="m841,334l841,254e" filled="false" stroked="true" strokeweight=".748pt" strokecolor="#939598">
                <v:path arrowok="t"/>
              </v:shape>
            </v:group>
            <v:group style="position:absolute;left:801;top:254;width:2;height:80" coordorigin="801,254" coordsize="2,80">
              <v:shape style="position:absolute;left:801;top:254;width:2;height:80" coordorigin="801,254" coordsize="0,80" path="m801,334l801,254e" filled="false" stroked="true" strokeweight=".748pt" strokecolor="#939598">
                <v:path arrowok="t"/>
              </v:shape>
            </v:group>
            <v:group style="position:absolute;left:761;top:254;width:2;height:80" coordorigin="761,254" coordsize="2,80">
              <v:shape style="position:absolute;left:761;top:254;width:2;height:80" coordorigin="761,254" coordsize="1,80" path="m761,334l761,254e" filled="false" stroked="true" strokeweight=".748pt" strokecolor="#939598">
                <v:path arrowok="t"/>
              </v:shape>
            </v:group>
            <v:group style="position:absolute;left:721;top:254;width:2;height:80" coordorigin="721,254" coordsize="2,80">
              <v:shape style="position:absolute;left:721;top:254;width:2;height:80" coordorigin="721,254" coordsize="1,80" path="m721,334l721,254e" filled="false" stroked="true" strokeweight=".748pt" strokecolor="#939598">
                <v:path arrowok="t"/>
              </v:shape>
            </v:group>
            <v:group style="position:absolute;left:681;top:254;width:2;height:80" coordorigin="681,254" coordsize="2,80">
              <v:shape style="position:absolute;left:681;top:254;width:2;height:80" coordorigin="681,254" coordsize="1,80" path="m681,334l681,254e" filled="false" stroked="true" strokeweight=".748pt" strokecolor="#939598">
                <v:path arrowok="t"/>
              </v:shape>
            </v:group>
            <v:group style="position:absolute;left:641;top:254;width:2;height:80" coordorigin="641,254" coordsize="2,80">
              <v:shape style="position:absolute;left:641;top:254;width:2;height:80" coordorigin="641,254" coordsize="1,80" path="m641,334l641,254e" filled="false" stroked="true" strokeweight=".748pt" strokecolor="#939598">
                <v:path arrowok="t"/>
              </v:shape>
            </v:group>
            <v:group style="position:absolute;left:601;top:254;width:2;height:80" coordorigin="601,254" coordsize="2,80">
              <v:shape style="position:absolute;left:601;top:254;width:2;height:80" coordorigin="601,254" coordsize="1,80" path="m601,334l601,254e" filled="false" stroked="true" strokeweight=".748pt" strokecolor="#939598">
                <v:path arrowok="t"/>
              </v:shape>
            </v:group>
            <v:group style="position:absolute;left:561;top:254;width:2;height:80" coordorigin="561,254" coordsize="2,80">
              <v:shape style="position:absolute;left:561;top:254;width:2;height:80" coordorigin="561,254" coordsize="0,80" path="m561,334l561,254e" filled="false" stroked="true" strokeweight=".748pt" strokecolor="#939598">
                <v:path arrowok="t"/>
              </v:shape>
            </v:group>
            <v:group style="position:absolute;left:521;top:254;width:2;height:80" coordorigin="521,254" coordsize="2,80">
              <v:shape style="position:absolute;left:521;top:254;width:2;height:80" coordorigin="521,254" coordsize="1,80" path="m521,334l521,254e" filled="false" stroked="true" strokeweight=".748pt" strokecolor="#939598">
                <v:path arrowok="t"/>
              </v:shape>
            </v:group>
            <v:group style="position:absolute;left:481;top:254;width:2;height:80" coordorigin="481,254" coordsize="2,80">
              <v:shape style="position:absolute;left:481;top:254;width:2;height:80" coordorigin="481,254" coordsize="0,80" path="m481,334l481,254e" filled="false" stroked="true" strokeweight=".748pt" strokecolor="#939598">
                <v:path arrowok="t"/>
              </v:shape>
            </v:group>
            <v:group style="position:absolute;left:441;top:254;width:2;height:80" coordorigin="441,254" coordsize="2,80">
              <v:shape style="position:absolute;left:441;top:254;width:2;height:80" coordorigin="441,254" coordsize="0,80" path="m441,334l441,254e" filled="false" stroked="true" strokeweight=".748pt" strokecolor="#939598">
                <v:path arrowok="t"/>
              </v:shape>
            </v:group>
            <v:group style="position:absolute;left:401;top:254;width:2;height:80" coordorigin="401,254" coordsize="2,80">
              <v:shape style="position:absolute;left:401;top:254;width:2;height:80" coordorigin="401,254" coordsize="0,80" path="m401,334l401,254e" filled="false" stroked="true" strokeweight=".748pt" strokecolor="#939598">
                <v:path arrowok="t"/>
              </v:shape>
            </v:group>
            <v:group style="position:absolute;left:361;top:254;width:2;height:80" coordorigin="361,254" coordsize="2,80">
              <v:shape style="position:absolute;left:361;top:254;width:2;height:80" coordorigin="361,254" coordsize="0,80" path="m361,334l361,254e" filled="false" stroked="true" strokeweight=".748pt" strokecolor="#939598">
                <v:path arrowok="t"/>
              </v:shape>
            </v:group>
            <v:group style="position:absolute;left:320;top:254;width:2;height:80" coordorigin="320,254" coordsize="2,80">
              <v:shape style="position:absolute;left:320;top:254;width:2;height:80" coordorigin="320,254" coordsize="1,80" path="m320,334l320,254e" filled="false" stroked="true" strokeweight=".748pt" strokecolor="#939598">
                <v:path arrowok="t"/>
              </v:shape>
            </v:group>
            <v:group style="position:absolute;left:280;top:254;width:2;height:80" coordorigin="280,254" coordsize="2,80">
              <v:shape style="position:absolute;left:280;top:254;width:2;height:80" coordorigin="280,254" coordsize="0,80" path="m280,334l280,254e" filled="false" stroked="true" strokeweight=".748pt" strokecolor="#939598">
                <v:path arrowok="t"/>
              </v:shape>
            </v:group>
            <v:group style="position:absolute;left:240;top:254;width:2;height:80" coordorigin="240,254" coordsize="2,80">
              <v:shape style="position:absolute;left:240;top:254;width:2;height:80" coordorigin="240,254" coordsize="0,80" path="m240,334l240,254e" filled="false" stroked="true" strokeweight=".748pt" strokecolor="#939598">
                <v:path arrowok="t"/>
              </v:shape>
            </v:group>
            <v:group style="position:absolute;left:200;top:254;width:2;height:80" coordorigin="200,254" coordsize="2,80">
              <v:shape style="position:absolute;left:200;top:254;width:2;height:80" coordorigin="200,254" coordsize="0,80" path="m200,334l200,254e" filled="false" stroked="true" strokeweight=".748pt" strokecolor="#939598">
                <v:path arrowok="t"/>
              </v:shape>
            </v:group>
            <v:group style="position:absolute;left:160;top:254;width:2;height:80" coordorigin="160,254" coordsize="2,80">
              <v:shape style="position:absolute;left:160;top:254;width:2;height:80" coordorigin="160,254" coordsize="0,80" path="m160,334l160,254e" filled="false" stroked="true" strokeweight=".748pt" strokecolor="#939598">
                <v:path arrowok="t"/>
              </v:shape>
            </v:group>
            <v:group style="position:absolute;left:120;top:254;width:2;height:80" coordorigin="120,254" coordsize="2,80">
              <v:shape style="position:absolute;left:120;top:254;width:2;height:80" coordorigin="120,254" coordsize="0,80" path="m120,334l120,254e" filled="false" stroked="true" strokeweight=".748pt" strokecolor="#939598">
                <v:path arrowok="t"/>
              </v:shape>
            </v:group>
            <v:group style="position:absolute;left:80;top:254;width:2;height:80" coordorigin="80,254" coordsize="2,80">
              <v:shape style="position:absolute;left:80;top:254;width:2;height:80" coordorigin="80,254" coordsize="0,80" path="m80,334l80,254e" filled="false" stroked="true" strokeweight=".748pt" strokecolor="#939598">
                <v:path arrowok="t"/>
              </v:shape>
            </v:group>
            <v:group style="position:absolute;left:40;top:254;width:2;height:80" coordorigin="40,254" coordsize="2,80">
              <v:shape style="position:absolute;left:40;top:254;width:2;height:80" coordorigin="40,254" coordsize="0,80" path="m40,334l40,254e" filled="false" stroked="true" strokeweight=".748pt" strokecolor="#939598">
                <v:path arrowok="t"/>
              </v:shape>
            </v:group>
            <v:group style="position:absolute;left:0;top:286;width:2;height:49" coordorigin="0,286" coordsize="2,49">
              <v:shape style="position:absolute;left:0;top:286;width:2;height:49" coordorigin="0,286" coordsize="0,49" path="m0,335l0,287e" filled="false" stroked="true" strokeweight=".748pt" strokecolor="#939598">
                <v:path arrowok="t"/>
              </v:shape>
            </v:group>
            <w10:wrap type="none"/>
          </v:group>
        </w:pict>
      </w:r>
      <w:r>
        <w:rPr>
          <w:color w:val="939598"/>
          <w:u w:val="none"/>
        </w:rPr>
      </w:r>
      <w:r>
        <w:rPr>
          <w:color w:val="939598"/>
          <w:u w:val="thick" w:color="939598"/>
        </w:rPr>
        <w:t> </w:t>
      </w:r>
      <w:r>
        <w:rPr>
          <w:color w:val="939598"/>
          <w:u w:val="none"/>
        </w:rPr>
        <w:tab/>
      </w:r>
      <w:r>
        <w:rPr>
          <w:color w:val="939598"/>
          <w:spacing w:val="-27"/>
          <w:u w:val="none"/>
        </w:rPr>
        <w:t>29</w:t>
      </w:r>
      <w:r>
        <w:rPr>
          <w:color w:val="939598"/>
          <w:spacing w:val="-8"/>
          <w:u w:val="none"/>
        </w:rPr>
        <w:t> </w:t>
      </w:r>
      <w:r>
        <w:rPr>
          <w:color w:val="939598"/>
          <w:u w:val="thick" w:color="939598"/>
        </w:rPr>
        <w:t> </w:t>
      </w:r>
      <w:r>
        <w:rPr>
          <w:color w:val="939598"/>
          <w:u w:val="none"/>
        </w:rPr>
      </w:r>
      <w:r>
        <w:rPr>
          <w:u w:val="none"/>
        </w:rPr>
      </w:r>
    </w:p>
    <w:p>
      <w:pPr>
        <w:spacing w:after="0" w:line="240" w:lineRule="auto"/>
        <w:jc w:val="left"/>
        <w:sectPr>
          <w:pgSz w:w="11910" w:h="16840"/>
          <w:pgMar w:top="40" w:bottom="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sz w:val="19"/>
          <w:szCs w:val="19"/>
        </w:rPr>
      </w:pPr>
    </w:p>
    <w:p>
      <w:pPr>
        <w:spacing w:line="962" w:lineRule="exact" w:before="0"/>
        <w:ind w:left="935" w:right="988" w:firstLine="0"/>
        <w:jc w:val="left"/>
        <w:rPr>
          <w:rFonts w:ascii="Arial" w:hAnsi="Arial" w:cs="Arial" w:eastAsia="Arial"/>
          <w:sz w:val="92"/>
          <w:szCs w:val="92"/>
        </w:rPr>
      </w:pPr>
      <w:r>
        <w:rPr/>
        <w:pict>
          <v:group style="position:absolute;margin-left:.0004pt;margin-top:-68.399132pt;width:594.950pt;height:4.850pt;mso-position-horizontal-relative:page;mso-position-vertical-relative:paragraph;z-index:4672" coordorigin="0,-1368" coordsize="11899,97">
            <v:group style="position:absolute;left:11891;top:-1361;width:2;height:80" coordorigin="11891,-1361" coordsize="2,80">
              <v:shape style="position:absolute;left:11891;top:-1361;width:2;height:80" coordorigin="11891,-1361" coordsize="0,80" path="m11891,-1281l11891,-1361e" filled="false" stroked="true" strokeweight=".748pt" strokecolor="#939598">
                <v:path arrowok="t"/>
              </v:shape>
            </v:group>
            <v:group style="position:absolute;left:11851;top:-1361;width:2;height:80" coordorigin="11851,-1361" coordsize="2,80">
              <v:shape style="position:absolute;left:11851;top:-1361;width:2;height:80" coordorigin="11851,-1361" coordsize="0,80" path="m11851,-1281l11851,-1361e" filled="false" stroked="true" strokeweight=".748pt" strokecolor="#939598">
                <v:path arrowok="t"/>
              </v:shape>
            </v:group>
            <v:group style="position:absolute;left:11811;top:-1360;width:2;height:80" coordorigin="11811,-1360" coordsize="2,80">
              <v:shape style="position:absolute;left:11811;top:-1360;width:2;height:80" coordorigin="11811,-1360" coordsize="0,80" path="m11811,-1280l11811,-1360e" filled="false" stroked="true" strokeweight=".748pt" strokecolor="#939598">
                <v:path arrowok="t"/>
              </v:shape>
            </v:group>
            <v:group style="position:absolute;left:11771;top:-1360;width:2;height:80" coordorigin="11771,-1360" coordsize="2,80">
              <v:shape style="position:absolute;left:11771;top:-1360;width:2;height:80" coordorigin="11771,-1360" coordsize="0,80" path="m11771,-1280l11771,-1360e" filled="false" stroked="true" strokeweight=".748pt" strokecolor="#939598">
                <v:path arrowok="t"/>
              </v:shape>
            </v:group>
            <v:group style="position:absolute;left:11731;top:-1360;width:2;height:80" coordorigin="11731,-1360" coordsize="2,80">
              <v:shape style="position:absolute;left:11731;top:-1360;width:2;height:80" coordorigin="11731,-1360" coordsize="1,80" path="m11731,-1280l11731,-1360e" filled="false" stroked="true" strokeweight=".748pt" strokecolor="#939598">
                <v:path arrowok="t"/>
              </v:shape>
            </v:group>
            <v:group style="position:absolute;left:11691;top:-1360;width:2;height:80" coordorigin="11691,-1360" coordsize="2,80">
              <v:shape style="position:absolute;left:11691;top:-1360;width:2;height:80" coordorigin="11691,-1360" coordsize="0,80" path="m11691,-1280l11691,-1360e" filled="false" stroked="true" strokeweight=".748pt" strokecolor="#939598">
                <v:path arrowok="t"/>
              </v:shape>
            </v:group>
            <v:group style="position:absolute;left:11651;top:-1360;width:2;height:80" coordorigin="11651,-1360" coordsize="2,80">
              <v:shape style="position:absolute;left:11651;top:-1360;width:2;height:80" coordorigin="11651,-1360" coordsize="0,80" path="m11651,-1280l11651,-1360e" filled="false" stroked="true" strokeweight=".748pt" strokecolor="#939598">
                <v:path arrowok="t"/>
              </v:shape>
            </v:group>
            <v:group style="position:absolute;left:11611;top:-1360;width:2;height:80" coordorigin="11611,-1360" coordsize="2,80">
              <v:shape style="position:absolute;left:11611;top:-1360;width:2;height:80" coordorigin="11611,-1360" coordsize="0,80" path="m11611,-1280l11611,-1360e" filled="false" stroked="true" strokeweight=".748pt" strokecolor="#939598">
                <v:path arrowok="t"/>
              </v:shape>
            </v:group>
            <v:group style="position:absolute;left:11571;top:-1360;width:2;height:80" coordorigin="11571,-1360" coordsize="2,80">
              <v:shape style="position:absolute;left:11571;top:-1360;width:2;height:80" coordorigin="11571,-1360" coordsize="0,80" path="m11571,-1280l11571,-1360e" filled="false" stroked="true" strokeweight=".748pt" strokecolor="#939598">
                <v:path arrowok="t"/>
              </v:shape>
            </v:group>
            <v:group style="position:absolute;left:11531;top:-1360;width:2;height:80" coordorigin="11531,-1360" coordsize="2,80">
              <v:shape style="position:absolute;left:11531;top:-1360;width:2;height:80" coordorigin="11531,-1360" coordsize="1,80" path="m11531,-1280l11531,-1360e" filled="false" stroked="true" strokeweight=".748pt" strokecolor="#939598">
                <v:path arrowok="t"/>
              </v:shape>
            </v:group>
            <v:group style="position:absolute;left:11491;top:-1360;width:2;height:80" coordorigin="11491,-1360" coordsize="2,80">
              <v:shape style="position:absolute;left:11491;top:-1360;width:2;height:80" coordorigin="11491,-1360" coordsize="0,80" path="m11491,-1280l11491,-1360e" filled="false" stroked="true" strokeweight=".748pt" strokecolor="#939598">
                <v:path arrowok="t"/>
              </v:shape>
            </v:group>
            <v:group style="position:absolute;left:11451;top:-1360;width:2;height:80" coordorigin="11451,-1360" coordsize="2,80">
              <v:shape style="position:absolute;left:11451;top:-1360;width:2;height:80" coordorigin="11451,-1360" coordsize="0,80" path="m11451,-1280l11451,-1360e" filled="false" stroked="true" strokeweight=".748pt" strokecolor="#939598">
                <v:path arrowok="t"/>
              </v:shape>
            </v:group>
            <v:group style="position:absolute;left:11411;top:-1360;width:2;height:80" coordorigin="11411,-1360" coordsize="2,80">
              <v:shape style="position:absolute;left:11411;top:-1360;width:2;height:80" coordorigin="11411,-1360" coordsize="0,80" path="m11411,-1280l11411,-1360e" filled="false" stroked="true" strokeweight=".748pt" strokecolor="#939598">
                <v:path arrowok="t"/>
              </v:shape>
            </v:group>
            <v:group style="position:absolute;left:11371;top:-1360;width:2;height:80" coordorigin="11371,-1360" coordsize="2,80">
              <v:shape style="position:absolute;left:11371;top:-1360;width:2;height:80" coordorigin="11371,-1360" coordsize="0,80" path="m11371,-1280l11371,-1360e" filled="false" stroked="true" strokeweight=".748pt" strokecolor="#939598">
                <v:path arrowok="t"/>
              </v:shape>
            </v:group>
            <v:group style="position:absolute;left:11331;top:-1360;width:2;height:80" coordorigin="11331,-1360" coordsize="2,80">
              <v:shape style="position:absolute;left:11331;top:-1360;width:2;height:80" coordorigin="11331,-1360" coordsize="0,80" path="m11331,-1280l11331,-1360e" filled="false" stroked="true" strokeweight=".748pt" strokecolor="#939598">
                <v:path arrowok="t"/>
              </v:shape>
            </v:group>
            <v:group style="position:absolute;left:11291;top:-1360;width:2;height:80" coordorigin="11291,-1360" coordsize="2,80">
              <v:shape style="position:absolute;left:11291;top:-1360;width:2;height:80" coordorigin="11291,-1360" coordsize="0,80" path="m11291,-1280l11291,-1360e" filled="false" stroked="true" strokeweight=".748pt" strokecolor="#939598">
                <v:path arrowok="t"/>
              </v:shape>
            </v:group>
            <v:group style="position:absolute;left:11251;top:-1360;width:2;height:80" coordorigin="11251,-1360" coordsize="2,80">
              <v:shape style="position:absolute;left:11251;top:-1360;width:2;height:80" coordorigin="11251,-1360" coordsize="0,80" path="m11251,-1280l11251,-1360e" filled="false" stroked="true" strokeweight=".748pt" strokecolor="#939598">
                <v:path arrowok="t"/>
              </v:shape>
            </v:group>
            <v:group style="position:absolute;left:11210;top:-1360;width:2;height:80" coordorigin="11210,-1360" coordsize="2,80">
              <v:shape style="position:absolute;left:11210;top:-1360;width:2;height:80" coordorigin="11210,-1360" coordsize="0,80" path="m11211,-1280l11210,-1360e" filled="false" stroked="true" strokeweight=".748pt" strokecolor="#939598">
                <v:path arrowok="t"/>
              </v:shape>
            </v:group>
            <v:group style="position:absolute;left:11170;top:-1360;width:2;height:80" coordorigin="11170,-1360" coordsize="2,80">
              <v:shape style="position:absolute;left:11170;top:-1360;width:2;height:80" coordorigin="11170,-1360" coordsize="0,80" path="m11170,-1280l11170,-1360e" filled="false" stroked="true" strokeweight=".748pt" strokecolor="#939598">
                <v:path arrowok="t"/>
              </v:shape>
            </v:group>
            <v:group style="position:absolute;left:11130;top:-1360;width:2;height:80" coordorigin="11130,-1360" coordsize="2,80">
              <v:shape style="position:absolute;left:11130;top:-1360;width:2;height:80" coordorigin="11130,-1360" coordsize="0,80" path="m11130,-1280l11130,-1360e" filled="false" stroked="true" strokeweight=".748pt" strokecolor="#939598">
                <v:path arrowok="t"/>
              </v:shape>
            </v:group>
            <v:group style="position:absolute;left:11090;top:-1360;width:2;height:80" coordorigin="11090,-1360" coordsize="2,80">
              <v:shape style="position:absolute;left:11090;top:-1360;width:2;height:80" coordorigin="11090,-1360" coordsize="0,80" path="m11090,-1280l11090,-1360e" filled="false" stroked="true" strokeweight=".748pt" strokecolor="#939598">
                <v:path arrowok="t"/>
              </v:shape>
            </v:group>
            <v:group style="position:absolute;left:11050;top:-1360;width:2;height:80" coordorigin="11050,-1360" coordsize="2,80">
              <v:shape style="position:absolute;left:11050;top:-1360;width:2;height:80" coordorigin="11050,-1360" coordsize="0,80" path="m11050,-1280l11050,-1360e" filled="false" stroked="true" strokeweight=".748pt" strokecolor="#939598">
                <v:path arrowok="t"/>
              </v:shape>
            </v:group>
            <v:group style="position:absolute;left:11010;top:-1360;width:2;height:80" coordorigin="11010,-1360" coordsize="2,80">
              <v:shape style="position:absolute;left:11010;top:-1360;width:2;height:80" coordorigin="11010,-1360" coordsize="1,80" path="m11010,-1280l11010,-1360e" filled="false" stroked="true" strokeweight=".748pt" strokecolor="#939598">
                <v:path arrowok="t"/>
              </v:shape>
            </v:group>
            <v:group style="position:absolute;left:10970;top:-1360;width:2;height:80" coordorigin="10970,-1360" coordsize="2,80">
              <v:shape style="position:absolute;left:10970;top:-1360;width:2;height:80" coordorigin="10970,-1360" coordsize="0,80" path="m10970,-1280l10970,-1360e" filled="false" stroked="true" strokeweight=".748pt" strokecolor="#939598">
                <v:path arrowok="t"/>
              </v:shape>
            </v:group>
            <v:group style="position:absolute;left:10930;top:-1360;width:2;height:80" coordorigin="10930,-1360" coordsize="2,80">
              <v:shape style="position:absolute;left:10930;top:-1360;width:2;height:80" coordorigin="10930,-1360" coordsize="0,80" path="m10930,-1280l10930,-1360e" filled="false" stroked="true" strokeweight=".748pt" strokecolor="#939598">
                <v:path arrowok="t"/>
              </v:shape>
            </v:group>
            <v:group style="position:absolute;left:10890;top:-1360;width:2;height:80" coordorigin="10890,-1360" coordsize="2,80">
              <v:shape style="position:absolute;left:10890;top:-1360;width:2;height:80" coordorigin="10890,-1360" coordsize="0,80" path="m10890,-1280l10890,-1360e" filled="false" stroked="true" strokeweight=".748pt" strokecolor="#939598">
                <v:path arrowok="t"/>
              </v:shape>
            </v:group>
            <v:group style="position:absolute;left:10850;top:-1360;width:2;height:80" coordorigin="10850,-1360" coordsize="2,80">
              <v:shape style="position:absolute;left:10850;top:-1360;width:2;height:80" coordorigin="10850,-1360" coordsize="1,80" path="m10850,-1280l10850,-1360e" filled="false" stroked="true" strokeweight=".748pt" strokecolor="#939598">
                <v:path arrowok="t"/>
              </v:shape>
            </v:group>
            <v:group style="position:absolute;left:10810;top:-1360;width:2;height:80" coordorigin="10810,-1360" coordsize="2,80">
              <v:shape style="position:absolute;left:10810;top:-1360;width:2;height:80" coordorigin="10810,-1360" coordsize="0,80" path="m10810,-1280l10810,-1360e" filled="false" stroked="true" strokeweight=".748pt" strokecolor="#939598">
                <v:path arrowok="t"/>
              </v:shape>
            </v:group>
            <v:group style="position:absolute;left:10770;top:-1360;width:2;height:80" coordorigin="10770,-1360" coordsize="2,80">
              <v:shape style="position:absolute;left:10770;top:-1360;width:2;height:80" coordorigin="10770,-1360" coordsize="0,80" path="m10770,-1280l10770,-1360e" filled="false" stroked="true" strokeweight=".748pt" strokecolor="#939598">
                <v:path arrowok="t"/>
              </v:shape>
            </v:group>
            <v:group style="position:absolute;left:10730;top:-1360;width:2;height:80" coordorigin="10730,-1360" coordsize="2,80">
              <v:shape style="position:absolute;left:10730;top:-1360;width:2;height:80" coordorigin="10730,-1360" coordsize="0,80" path="m10730,-1280l10730,-1360e" filled="false" stroked="true" strokeweight=".748pt" strokecolor="#939598">
                <v:path arrowok="t"/>
              </v:shape>
            </v:group>
            <v:group style="position:absolute;left:10690;top:-1360;width:2;height:80" coordorigin="10690,-1360" coordsize="2,80">
              <v:shape style="position:absolute;left:10690;top:-1360;width:2;height:80" coordorigin="10690,-1360" coordsize="0,80" path="m10690,-1280l10690,-1360e" filled="false" stroked="true" strokeweight=".748pt" strokecolor="#939598">
                <v:path arrowok="t"/>
              </v:shape>
            </v:group>
            <v:group style="position:absolute;left:10650;top:-1360;width:2;height:80" coordorigin="10650,-1360" coordsize="2,80">
              <v:shape style="position:absolute;left:10650;top:-1360;width:2;height:80" coordorigin="10650,-1360" coordsize="0,80" path="m10650,-1280l10650,-1360e" filled="false" stroked="true" strokeweight=".748pt" strokecolor="#939598">
                <v:path arrowok="t"/>
              </v:shape>
            </v:group>
            <v:group style="position:absolute;left:10610;top:-1360;width:2;height:80" coordorigin="10610,-1360" coordsize="2,80">
              <v:shape style="position:absolute;left:10610;top:-1360;width:2;height:80" coordorigin="10610,-1360" coordsize="0,80" path="m10610,-1280l10610,-1360e" filled="false" stroked="true" strokeweight=".748pt" strokecolor="#939598">
                <v:path arrowok="t"/>
              </v:shape>
            </v:group>
            <v:group style="position:absolute;left:10570;top:-1360;width:2;height:80" coordorigin="10570,-1360" coordsize="2,80">
              <v:shape style="position:absolute;left:10570;top:-1360;width:2;height:80" coordorigin="10570,-1360" coordsize="0,80" path="m10570,-1280l10570,-1360e" filled="false" stroked="true" strokeweight=".748pt" strokecolor="#939598">
                <v:path arrowok="t"/>
              </v:shape>
            </v:group>
            <v:group style="position:absolute;left:10530;top:-1360;width:2;height:80" coordorigin="10530,-1360" coordsize="2,80">
              <v:shape style="position:absolute;left:10530;top:-1360;width:2;height:80" coordorigin="10530,-1360" coordsize="0,80" path="m10530,-1280l10530,-1360e" filled="false" stroked="true" strokeweight=".748pt" strokecolor="#939598">
                <v:path arrowok="t"/>
              </v:shape>
            </v:group>
            <v:group style="position:absolute;left:10490;top:-1360;width:2;height:80" coordorigin="10490,-1360" coordsize="2,80">
              <v:shape style="position:absolute;left:10490;top:-1360;width:2;height:80" coordorigin="10490,-1360" coordsize="0,80" path="m10490,-1280l10490,-1360e" filled="false" stroked="true" strokeweight=".748pt" strokecolor="#939598">
                <v:path arrowok="t"/>
              </v:shape>
            </v:group>
            <v:group style="position:absolute;left:10450;top:-1360;width:2;height:80" coordorigin="10450,-1360" coordsize="2,80">
              <v:shape style="position:absolute;left:10450;top:-1360;width:2;height:80" coordorigin="10450,-1360" coordsize="0,80" path="m10450,-1280l10450,-1360e" filled="false" stroked="true" strokeweight=".748pt" strokecolor="#939598">
                <v:path arrowok="t"/>
              </v:shape>
            </v:group>
            <v:group style="position:absolute;left:10410;top:-1360;width:2;height:80" coordorigin="10410,-1360" coordsize="2,80">
              <v:shape style="position:absolute;left:10410;top:-1360;width:2;height:80" coordorigin="10410,-1360" coordsize="0,80" path="m10410,-1280l10410,-1360e" filled="false" stroked="true" strokeweight=".748pt" strokecolor="#939598">
                <v:path arrowok="t"/>
              </v:shape>
            </v:group>
            <v:group style="position:absolute;left:10370;top:-1360;width:2;height:80" coordorigin="10370,-1360" coordsize="2,80">
              <v:shape style="position:absolute;left:10370;top:-1360;width:2;height:80" coordorigin="10370,-1360" coordsize="0,80" path="m10370,-1280l10370,-1360e" filled="false" stroked="true" strokeweight=".748pt" strokecolor="#939598">
                <v:path arrowok="t"/>
              </v:shape>
            </v:group>
            <v:group style="position:absolute;left:10330;top:-1360;width:2;height:80" coordorigin="10330,-1360" coordsize="2,80">
              <v:shape style="position:absolute;left:10330;top:-1360;width:2;height:80" coordorigin="10330,-1360" coordsize="0,80" path="m10330,-1280l10330,-1360e" filled="false" stroked="true" strokeweight=".748pt" strokecolor="#939598">
                <v:path arrowok="t"/>
              </v:shape>
            </v:group>
            <v:group style="position:absolute;left:10290;top:-1360;width:2;height:80" coordorigin="10290,-1360" coordsize="2,80">
              <v:shape style="position:absolute;left:10290;top:-1360;width:2;height:80" coordorigin="10290,-1360" coordsize="0,80" path="m10290,-1280l10290,-1360e" filled="false" stroked="true" strokeweight=".748pt" strokecolor="#939598">
                <v:path arrowok="t"/>
              </v:shape>
            </v:group>
            <v:group style="position:absolute;left:10250;top:-1360;width:2;height:80" coordorigin="10250,-1360" coordsize="2,80">
              <v:shape style="position:absolute;left:10250;top:-1360;width:2;height:80" coordorigin="10250,-1360" coordsize="1,80" path="m10250,-1280l10250,-1360e" filled="false" stroked="true" strokeweight=".748pt" strokecolor="#939598">
                <v:path arrowok="t"/>
              </v:shape>
            </v:group>
            <v:group style="position:absolute;left:10210;top:-1360;width:2;height:80" coordorigin="10210,-1360" coordsize="2,80">
              <v:shape style="position:absolute;left:10210;top:-1360;width:2;height:80" coordorigin="10210,-1360" coordsize="0,80" path="m10210,-1280l10210,-1360e" filled="false" stroked="true" strokeweight=".748pt" strokecolor="#939598">
                <v:path arrowok="t"/>
              </v:shape>
            </v:group>
            <v:group style="position:absolute;left:10170;top:-1360;width:2;height:80" coordorigin="10170,-1360" coordsize="2,80">
              <v:shape style="position:absolute;left:10170;top:-1360;width:2;height:80" coordorigin="10170,-1360" coordsize="0,80" path="m10170,-1280l10170,-1360e" filled="false" stroked="true" strokeweight=".748pt" strokecolor="#939598">
                <v:path arrowok="t"/>
              </v:shape>
            </v:group>
            <v:group style="position:absolute;left:10130;top:-1360;width:2;height:80" coordorigin="10130,-1360" coordsize="2,80">
              <v:shape style="position:absolute;left:10130;top:-1360;width:2;height:80" coordorigin="10130,-1360" coordsize="0,80" path="m10130,-1280l10130,-1360e" filled="false" stroked="true" strokeweight=".748pt" strokecolor="#939598">
                <v:path arrowok="t"/>
              </v:shape>
            </v:group>
            <v:group style="position:absolute;left:10090;top:-1360;width:2;height:80" coordorigin="10090,-1360" coordsize="2,80">
              <v:shape style="position:absolute;left:10090;top:-1360;width:2;height:80" coordorigin="10090,-1360" coordsize="1,80" path="m10090,-1280l10090,-1360e" filled="false" stroked="true" strokeweight=".748pt" strokecolor="#939598">
                <v:path arrowok="t"/>
              </v:shape>
            </v:group>
            <v:group style="position:absolute;left:10050;top:-1360;width:2;height:80" coordorigin="10050,-1360" coordsize="2,80">
              <v:shape style="position:absolute;left:10050;top:-1360;width:2;height:80" coordorigin="10050,-1360" coordsize="0,80" path="m10050,-1280l10050,-1360e" filled="false" stroked="true" strokeweight=".748pt" strokecolor="#939598">
                <v:path arrowok="t"/>
              </v:shape>
            </v:group>
            <v:group style="position:absolute;left:10010;top:-1360;width:2;height:80" coordorigin="10010,-1360" coordsize="2,80">
              <v:shape style="position:absolute;left:10010;top:-1360;width:2;height:80" coordorigin="10010,-1360" coordsize="0,80" path="m10010,-1280l10010,-1360e" filled="false" stroked="true" strokeweight=".748pt" strokecolor="#939598">
                <v:path arrowok="t"/>
              </v:shape>
            </v:group>
            <v:group style="position:absolute;left:9970;top:-1360;width:2;height:80" coordorigin="9970,-1360" coordsize="2,80">
              <v:shape style="position:absolute;left:9970;top:-1360;width:2;height:80" coordorigin="9970,-1360" coordsize="1,80" path="m9970,-1280l9970,-1360e" filled="false" stroked="true" strokeweight=".748pt" strokecolor="#939598">
                <v:path arrowok="t"/>
              </v:shape>
            </v:group>
            <v:group style="position:absolute;left:9930;top:-1360;width:2;height:80" coordorigin="9930,-1360" coordsize="2,80">
              <v:shape style="position:absolute;left:9930;top:-1360;width:2;height:80" coordorigin="9930,-1360" coordsize="0,80" path="m9930,-1280l9930,-1360e" filled="false" stroked="true" strokeweight=".748pt" strokecolor="#939598">
                <v:path arrowok="t"/>
              </v:shape>
            </v:group>
            <v:group style="position:absolute;left:9890;top:-1360;width:2;height:80" coordorigin="9890,-1360" coordsize="2,80">
              <v:shape style="position:absolute;left:9890;top:-1360;width:2;height:80" coordorigin="9890,-1360" coordsize="0,80" path="m9890,-1280l9890,-1360e" filled="false" stroked="true" strokeweight=".748pt" strokecolor="#939598">
                <v:path arrowok="t"/>
              </v:shape>
            </v:group>
            <v:group style="position:absolute;left:9850;top:-1360;width:2;height:80" coordorigin="9850,-1360" coordsize="2,80">
              <v:shape style="position:absolute;left:9850;top:-1360;width:2;height:80" coordorigin="9850,-1360" coordsize="0,80" path="m9850,-1280l9850,-1360e" filled="false" stroked="true" strokeweight=".748pt" strokecolor="#939598">
                <v:path arrowok="t"/>
              </v:shape>
            </v:group>
            <v:group style="position:absolute;left:9810;top:-1360;width:2;height:80" coordorigin="9810,-1360" coordsize="2,80">
              <v:shape style="position:absolute;left:9810;top:-1360;width:2;height:80" coordorigin="9810,-1360" coordsize="0,80" path="m9810,-1280l9810,-1360e" filled="false" stroked="true" strokeweight=".748pt" strokecolor="#939598">
                <v:path arrowok="t"/>
              </v:shape>
            </v:group>
            <v:group style="position:absolute;left:9770;top:-1360;width:2;height:80" coordorigin="9770,-1360" coordsize="2,80">
              <v:shape style="position:absolute;left:9770;top:-1360;width:2;height:80" coordorigin="9770,-1360" coordsize="0,80" path="m9770,-1280l9770,-1360e" filled="false" stroked="true" strokeweight=".748pt" strokecolor="#939598">
                <v:path arrowok="t"/>
              </v:shape>
            </v:group>
            <v:group style="position:absolute;left:9730;top:-1360;width:2;height:80" coordorigin="9730,-1360" coordsize="2,80">
              <v:shape style="position:absolute;left:9730;top:-1360;width:2;height:80" coordorigin="9730,-1360" coordsize="1,80" path="m9730,-1280l9730,-1360e" filled="false" stroked="true" strokeweight=".748pt" strokecolor="#939598">
                <v:path arrowok="t"/>
              </v:shape>
            </v:group>
            <v:group style="position:absolute;left:9690;top:-1360;width:2;height:80" coordorigin="9690,-1360" coordsize="2,80">
              <v:shape style="position:absolute;left:9690;top:-1360;width:2;height:80" coordorigin="9690,-1360" coordsize="0,80" path="m9690,-1280l9690,-1360e" filled="false" stroked="true" strokeweight=".748pt" strokecolor="#939598">
                <v:path arrowok="t"/>
              </v:shape>
            </v:group>
            <v:group style="position:absolute;left:9650;top:-1360;width:2;height:80" coordorigin="9650,-1360" coordsize="2,80">
              <v:shape style="position:absolute;left:9650;top:-1360;width:2;height:80" coordorigin="9650,-1360" coordsize="0,80" path="m9650,-1280l9650,-1360e" filled="false" stroked="true" strokeweight=".748pt" strokecolor="#939598">
                <v:path arrowok="t"/>
              </v:shape>
            </v:group>
            <v:group style="position:absolute;left:9610;top:-1360;width:2;height:80" coordorigin="9610,-1360" coordsize="2,80">
              <v:shape style="position:absolute;left:9610;top:-1360;width:2;height:80" coordorigin="9610,-1360" coordsize="0,80" path="m9610,-1280l9610,-1360e" filled="false" stroked="true" strokeweight=".748pt" strokecolor="#939598">
                <v:path arrowok="t"/>
              </v:shape>
            </v:group>
            <v:group style="position:absolute;left:9570;top:-1360;width:2;height:80" coordorigin="9570,-1360" coordsize="2,80">
              <v:shape style="position:absolute;left:9570;top:-1360;width:2;height:80" coordorigin="9570,-1360" coordsize="1,80" path="m9570,-1280l9570,-1360e" filled="false" stroked="true" strokeweight=".748pt" strokecolor="#939598">
                <v:path arrowok="t"/>
              </v:shape>
            </v:group>
            <v:group style="position:absolute;left:9530;top:-1360;width:2;height:80" coordorigin="9530,-1360" coordsize="2,80">
              <v:shape style="position:absolute;left:9530;top:-1360;width:2;height:80" coordorigin="9530,-1360" coordsize="0,80" path="m9530,-1280l9530,-1360e" filled="false" stroked="true" strokeweight=".748pt" strokecolor="#939598">
                <v:path arrowok="t"/>
              </v:shape>
            </v:group>
            <v:group style="position:absolute;left:9490;top:-1360;width:2;height:80" coordorigin="9490,-1360" coordsize="2,80">
              <v:shape style="position:absolute;left:9490;top:-1360;width:2;height:80" coordorigin="9490,-1360" coordsize="0,80" path="m9490,-1280l9490,-1360e" filled="false" stroked="true" strokeweight=".748pt" strokecolor="#939598">
                <v:path arrowok="t"/>
              </v:shape>
            </v:group>
            <v:group style="position:absolute;left:9450;top:-1360;width:2;height:80" coordorigin="9450,-1360" coordsize="2,80">
              <v:shape style="position:absolute;left:9450;top:-1360;width:2;height:80" coordorigin="9450,-1360" coordsize="0,80" path="m9450,-1280l9450,-1360e" filled="false" stroked="true" strokeweight=".748pt" strokecolor="#939598">
                <v:path arrowok="t"/>
              </v:shape>
            </v:group>
            <v:group style="position:absolute;left:9410;top:-1360;width:2;height:80" coordorigin="9410,-1360" coordsize="2,80">
              <v:shape style="position:absolute;left:9410;top:-1360;width:2;height:80" coordorigin="9410,-1360" coordsize="0,80" path="m9410,-1280l9410,-1360e" filled="false" stroked="true" strokeweight=".748pt" strokecolor="#939598">
                <v:path arrowok="t"/>
              </v:shape>
            </v:group>
            <v:group style="position:absolute;left:9370;top:-1360;width:2;height:80" coordorigin="9370,-1360" coordsize="2,80">
              <v:shape style="position:absolute;left:9370;top:-1360;width:2;height:80" coordorigin="9370,-1360" coordsize="1,80" path="m9370,-1280l9370,-1360e" filled="false" stroked="true" strokeweight=".748pt" strokecolor="#939598">
                <v:path arrowok="t"/>
              </v:shape>
            </v:group>
            <v:group style="position:absolute;left:9330;top:-1360;width:2;height:80" coordorigin="9330,-1360" coordsize="2,80">
              <v:shape style="position:absolute;left:9330;top:-1360;width:2;height:80" coordorigin="9330,-1360" coordsize="0,80" path="m9330,-1280l9330,-1360e" filled="false" stroked="true" strokeweight=".748pt" strokecolor="#939598">
                <v:path arrowok="t"/>
              </v:shape>
            </v:group>
            <v:group style="position:absolute;left:9290;top:-1360;width:2;height:80" coordorigin="9290,-1360" coordsize="2,80">
              <v:shape style="position:absolute;left:9290;top:-1360;width:2;height:80" coordorigin="9290,-1360" coordsize="0,80" path="m9290,-1280l9290,-1360e" filled="false" stroked="true" strokeweight=".748pt" strokecolor="#939598">
                <v:path arrowok="t"/>
              </v:shape>
            </v:group>
            <v:group style="position:absolute;left:9250;top:-1360;width:2;height:80" coordorigin="9250,-1360" coordsize="2,80">
              <v:shape style="position:absolute;left:9250;top:-1360;width:2;height:80" coordorigin="9250,-1360" coordsize="0,80" path="m9250,-1280l9250,-1360e" filled="false" stroked="true" strokeweight=".748pt" strokecolor="#939598">
                <v:path arrowok="t"/>
              </v:shape>
            </v:group>
            <v:group style="position:absolute;left:9210;top:-1360;width:2;height:80" coordorigin="9210,-1360" coordsize="2,80">
              <v:shape style="position:absolute;left:9210;top:-1360;width:2;height:80" coordorigin="9210,-1360" coordsize="1,80" path="m9210,-1280l9210,-1360e" filled="false" stroked="true" strokeweight=".748pt" strokecolor="#939598">
                <v:path arrowok="t"/>
              </v:shape>
            </v:group>
            <v:group style="position:absolute;left:9170;top:-1360;width:2;height:80" coordorigin="9170,-1360" coordsize="2,80">
              <v:shape style="position:absolute;left:9170;top:-1360;width:2;height:80" coordorigin="9170,-1360" coordsize="0,80" path="m9170,-1280l9170,-1360e" filled="false" stroked="true" strokeweight=".748pt" strokecolor="#939598">
                <v:path arrowok="t"/>
              </v:shape>
            </v:group>
            <v:group style="position:absolute;left:9130;top:-1360;width:2;height:80" coordorigin="9130,-1360" coordsize="2,80">
              <v:shape style="position:absolute;left:9130;top:-1360;width:2;height:80" coordorigin="9130,-1360" coordsize="0,80" path="m9130,-1280l9130,-1360e" filled="false" stroked="true" strokeweight=".748pt" strokecolor="#939598">
                <v:path arrowok="t"/>
              </v:shape>
            </v:group>
            <v:group style="position:absolute;left:9090;top:-1360;width:2;height:80" coordorigin="9090,-1360" coordsize="2,80">
              <v:shape style="position:absolute;left:9090;top:-1360;width:2;height:80" coordorigin="9090,-1360" coordsize="0,80" path="m9090,-1280l9090,-1360e" filled="false" stroked="true" strokeweight=".748pt" strokecolor="#939598">
                <v:path arrowok="t"/>
              </v:shape>
            </v:group>
            <v:group style="position:absolute;left:9050;top:-1360;width:2;height:80" coordorigin="9050,-1360" coordsize="2,80">
              <v:shape style="position:absolute;left:9050;top:-1360;width:2;height:80" coordorigin="9050,-1360" coordsize="1,80" path="m9050,-1280l9050,-1360e" filled="false" stroked="true" strokeweight=".748pt" strokecolor="#939598">
                <v:path arrowok="t"/>
              </v:shape>
            </v:group>
            <v:group style="position:absolute;left:9010;top:-1360;width:2;height:80" coordorigin="9010,-1360" coordsize="2,80">
              <v:shape style="position:absolute;left:9010;top:-1360;width:2;height:80" coordorigin="9010,-1360" coordsize="0,80" path="m9010,-1280l9010,-1360e" filled="false" stroked="true" strokeweight=".748pt" strokecolor="#939598">
                <v:path arrowok="t"/>
              </v:shape>
            </v:group>
            <v:group style="position:absolute;left:8970;top:-1360;width:2;height:80" coordorigin="8970,-1360" coordsize="2,80">
              <v:shape style="position:absolute;left:8970;top:-1360;width:2;height:80" coordorigin="8970,-1360" coordsize="0,80" path="m8970,-1280l8970,-1360e" filled="false" stroked="true" strokeweight=".748pt" strokecolor="#939598">
                <v:path arrowok="t"/>
              </v:shape>
            </v:group>
            <v:group style="position:absolute;left:8930;top:-1360;width:2;height:80" coordorigin="8930,-1360" coordsize="2,80">
              <v:shape style="position:absolute;left:8930;top:-1360;width:2;height:80" coordorigin="8930,-1360" coordsize="0,80" path="m8930,-1280l8930,-1360e" filled="false" stroked="true" strokeweight=".748pt" strokecolor="#939598">
                <v:path arrowok="t"/>
              </v:shape>
            </v:group>
            <v:group style="position:absolute;left:8890;top:-1360;width:2;height:80" coordorigin="8890,-1360" coordsize="2,80">
              <v:shape style="position:absolute;left:8890;top:-1360;width:2;height:80" coordorigin="8890,-1360" coordsize="0,80" path="m8890,-1280l8890,-1360e" filled="false" stroked="true" strokeweight=".748pt" strokecolor="#939598">
                <v:path arrowok="t"/>
              </v:shape>
            </v:group>
            <v:group style="position:absolute;left:8850;top:-1360;width:2;height:80" coordorigin="8850,-1360" coordsize="2,80">
              <v:shape style="position:absolute;left:8850;top:-1360;width:2;height:80" coordorigin="8850,-1360" coordsize="1,80" path="m8850,-1280l8850,-1360e" filled="false" stroked="true" strokeweight=".748pt" strokecolor="#939598">
                <v:path arrowok="t"/>
              </v:shape>
            </v:group>
            <v:group style="position:absolute;left:8810;top:-1360;width:2;height:80" coordorigin="8810,-1360" coordsize="2,80">
              <v:shape style="position:absolute;left:8810;top:-1360;width:2;height:80" coordorigin="8810,-1360" coordsize="0,80" path="m8810,-1280l8810,-1360e" filled="false" stroked="true" strokeweight=".748pt" strokecolor="#939598">
                <v:path arrowok="t"/>
              </v:shape>
            </v:group>
            <v:group style="position:absolute;left:8770;top:-1360;width:2;height:80" coordorigin="8770,-1360" coordsize="2,80">
              <v:shape style="position:absolute;left:8770;top:-1360;width:2;height:80" coordorigin="8770,-1360" coordsize="0,80" path="m8770,-1280l8770,-1360e" filled="false" stroked="true" strokeweight=".748pt" strokecolor="#939598">
                <v:path arrowok="t"/>
              </v:shape>
            </v:group>
            <v:group style="position:absolute;left:8730;top:-1360;width:2;height:80" coordorigin="8730,-1360" coordsize="2,80">
              <v:shape style="position:absolute;left:8730;top:-1360;width:2;height:80" coordorigin="8730,-1360" coordsize="0,80" path="m8730,-1280l8730,-1360e" filled="false" stroked="true" strokeweight=".748pt" strokecolor="#939598">
                <v:path arrowok="t"/>
              </v:shape>
            </v:group>
            <v:group style="position:absolute;left:8690;top:-1360;width:2;height:80" coordorigin="8690,-1360" coordsize="2,80">
              <v:shape style="position:absolute;left:8690;top:-1360;width:2;height:80" coordorigin="8690,-1360" coordsize="1,80" path="m8690,-1280l8690,-1360e" filled="false" stroked="true" strokeweight=".748pt" strokecolor="#939598">
                <v:path arrowok="t"/>
              </v:shape>
            </v:group>
            <v:group style="position:absolute;left:8650;top:-1360;width:2;height:80" coordorigin="8650,-1360" coordsize="2,80">
              <v:shape style="position:absolute;left:8650;top:-1360;width:2;height:80" coordorigin="8650,-1360" coordsize="0,80" path="m8650,-1280l8650,-1360e" filled="false" stroked="true" strokeweight=".748pt" strokecolor="#939598">
                <v:path arrowok="t"/>
              </v:shape>
            </v:group>
            <v:group style="position:absolute;left:8610;top:-1360;width:2;height:80" coordorigin="8610,-1360" coordsize="2,80">
              <v:shape style="position:absolute;left:8610;top:-1360;width:2;height:80" coordorigin="8610,-1360" coordsize="0,80" path="m8610,-1280l8610,-1360e" filled="false" stroked="true" strokeweight=".748pt" strokecolor="#939598">
                <v:path arrowok="t"/>
              </v:shape>
            </v:group>
            <v:group style="position:absolute;left:8570;top:-1360;width:2;height:80" coordorigin="8570,-1360" coordsize="2,80">
              <v:shape style="position:absolute;left:8570;top:-1360;width:2;height:80" coordorigin="8570,-1360" coordsize="0,80" path="m8570,-1280l8570,-1360e" filled="false" stroked="true" strokeweight=".748pt" strokecolor="#939598">
                <v:path arrowok="t"/>
              </v:shape>
            </v:group>
            <v:group style="position:absolute;left:8530;top:-1360;width:2;height:80" coordorigin="8530,-1360" coordsize="2,80">
              <v:shape style="position:absolute;left:8530;top:-1360;width:2;height:80" coordorigin="8530,-1360" coordsize="0,80" path="m8530,-1280l8530,-1360e" filled="false" stroked="true" strokeweight=".748pt" strokecolor="#939598">
                <v:path arrowok="t"/>
              </v:shape>
            </v:group>
            <v:group style="position:absolute;left:8490;top:-1360;width:2;height:80" coordorigin="8490,-1360" coordsize="2,80">
              <v:shape style="position:absolute;left:8490;top:-1360;width:2;height:80" coordorigin="8490,-1360" coordsize="0,80" path="m8490,-1280l8490,-1360e" filled="false" stroked="true" strokeweight=".748pt" strokecolor="#939598">
                <v:path arrowok="t"/>
              </v:shape>
            </v:group>
            <v:group style="position:absolute;left:8450;top:-1360;width:2;height:80" coordorigin="8450,-1360" coordsize="2,80">
              <v:shape style="position:absolute;left:8450;top:-1360;width:2;height:80" coordorigin="8450,-1360" coordsize="1,80" path="m8450,-1280l8450,-1360e" filled="false" stroked="true" strokeweight=".748pt" strokecolor="#939598">
                <v:path arrowok="t"/>
              </v:shape>
            </v:group>
            <v:group style="position:absolute;left:8410;top:-1360;width:2;height:80" coordorigin="8410,-1360" coordsize="2,80">
              <v:shape style="position:absolute;left:8410;top:-1360;width:2;height:80" coordorigin="8410,-1360" coordsize="0,80" path="m8410,-1280l8410,-1360e" filled="false" stroked="true" strokeweight=".748pt" strokecolor="#939598">
                <v:path arrowok="t"/>
              </v:shape>
            </v:group>
            <v:group style="position:absolute;left:8370;top:-1360;width:2;height:80" coordorigin="8370,-1360" coordsize="2,80">
              <v:shape style="position:absolute;left:8370;top:-1360;width:2;height:80" coordorigin="8370,-1360" coordsize="0,80" path="m8370,-1280l8370,-1360e" filled="false" stroked="true" strokeweight=".748pt" strokecolor="#939598">
                <v:path arrowok="t"/>
              </v:shape>
            </v:group>
            <v:group style="position:absolute;left:8330;top:-1360;width:2;height:80" coordorigin="8330,-1360" coordsize="2,80">
              <v:shape style="position:absolute;left:8330;top:-1360;width:2;height:80" coordorigin="8330,-1360" coordsize="1,80" path="m8330,-1280l8330,-1360e" filled="false" stroked="true" strokeweight=".748pt" strokecolor="#939598">
                <v:path arrowok="t"/>
              </v:shape>
            </v:group>
            <v:group style="position:absolute;left:8290;top:-1360;width:2;height:80" coordorigin="8290,-1360" coordsize="2,80">
              <v:shape style="position:absolute;left:8290;top:-1360;width:2;height:80" coordorigin="8290,-1360" coordsize="0,80" path="m8290,-1280l8290,-1360e" filled="false" stroked="true" strokeweight=".748pt" strokecolor="#939598">
                <v:path arrowok="t"/>
              </v:shape>
            </v:group>
            <v:group style="position:absolute;left:8250;top:-1360;width:2;height:80" coordorigin="8250,-1360" coordsize="2,80">
              <v:shape style="position:absolute;left:8250;top:-1360;width:2;height:80" coordorigin="8250,-1360" coordsize="0,80" path="m8250,-1280l8250,-1360e" filled="false" stroked="true" strokeweight=".748pt" strokecolor="#939598">
                <v:path arrowok="t"/>
              </v:shape>
            </v:group>
            <v:group style="position:absolute;left:8210;top:-1360;width:2;height:80" coordorigin="8210,-1360" coordsize="2,80">
              <v:shape style="position:absolute;left:8210;top:-1360;width:2;height:80" coordorigin="8210,-1360" coordsize="0,80" path="m8210,-1280l8210,-1360e" filled="false" stroked="true" strokeweight=".748pt" strokecolor="#939598">
                <v:path arrowok="t"/>
              </v:shape>
            </v:group>
            <v:group style="position:absolute;left:8170;top:-1360;width:2;height:80" coordorigin="8170,-1360" coordsize="2,80">
              <v:shape style="position:absolute;left:8170;top:-1360;width:2;height:80" coordorigin="8170,-1360" coordsize="1,80" path="m8170,-1280l8170,-1360e" filled="false" stroked="true" strokeweight=".748pt" strokecolor="#939598">
                <v:path arrowok="t"/>
              </v:shape>
            </v:group>
            <v:group style="position:absolute;left:8130;top:-1360;width:2;height:80" coordorigin="8130,-1360" coordsize="2,80">
              <v:shape style="position:absolute;left:8130;top:-1360;width:2;height:80" coordorigin="8130,-1360" coordsize="0,80" path="m8130,-1280l8130,-1360e" filled="false" stroked="true" strokeweight=".748pt" strokecolor="#939598">
                <v:path arrowok="t"/>
              </v:shape>
            </v:group>
            <v:group style="position:absolute;left:8090;top:-1360;width:2;height:80" coordorigin="8090,-1360" coordsize="2,80">
              <v:shape style="position:absolute;left:8090;top:-1360;width:2;height:80" coordorigin="8090,-1360" coordsize="0,80" path="m8090,-1280l8090,-1360e" filled="false" stroked="true" strokeweight=".748pt" strokecolor="#939598">
                <v:path arrowok="t"/>
              </v:shape>
            </v:group>
            <v:group style="position:absolute;left:8050;top:-1360;width:2;height:80" coordorigin="8050,-1360" coordsize="2,80">
              <v:shape style="position:absolute;left:8050;top:-1360;width:2;height:80" coordorigin="8050,-1360" coordsize="0,80" path="m8050,-1280l8050,-1360e" filled="false" stroked="true" strokeweight=".748pt" strokecolor="#939598">
                <v:path arrowok="t"/>
              </v:shape>
            </v:group>
            <v:group style="position:absolute;left:8010;top:-1360;width:2;height:80" coordorigin="8010,-1360" coordsize="2,80">
              <v:shape style="position:absolute;left:8010;top:-1360;width:2;height:80" coordorigin="8010,-1360" coordsize="0,80" path="m8010,-1280l8010,-1360e" filled="false" stroked="true" strokeweight=".748pt" strokecolor="#939598">
                <v:path arrowok="t"/>
              </v:shape>
            </v:group>
            <v:group style="position:absolute;left:7970;top:-1360;width:2;height:80" coordorigin="7970,-1360" coordsize="2,80">
              <v:shape style="position:absolute;left:7970;top:-1360;width:2;height:80" coordorigin="7970,-1360" coordsize="0,80" path="m7970,-1280l7970,-1360e" filled="false" stroked="true" strokeweight=".748pt" strokecolor="#939598">
                <v:path arrowok="t"/>
              </v:shape>
            </v:group>
            <v:group style="position:absolute;left:7930;top:-1360;width:2;height:80" coordorigin="7930,-1360" coordsize="2,80">
              <v:shape style="position:absolute;left:7930;top:-1360;width:2;height:80" coordorigin="7930,-1360" coordsize="1,80" path="m7930,-1280l7930,-1360e" filled="false" stroked="true" strokeweight=".748pt" strokecolor="#939598">
                <v:path arrowok="t"/>
              </v:shape>
            </v:group>
            <v:group style="position:absolute;left:7890;top:-1360;width:2;height:80" coordorigin="7890,-1360" coordsize="2,80">
              <v:shape style="position:absolute;left:7890;top:-1360;width:2;height:80" coordorigin="7890,-1360" coordsize="0,80" path="m7890,-1280l7890,-1360e" filled="false" stroked="true" strokeweight=".748pt" strokecolor="#939598">
                <v:path arrowok="t"/>
              </v:shape>
            </v:group>
            <v:group style="position:absolute;left:7850;top:-1360;width:2;height:80" coordorigin="7850,-1360" coordsize="2,80">
              <v:shape style="position:absolute;left:7850;top:-1360;width:2;height:80" coordorigin="7850,-1360" coordsize="0,80" path="m7850,-1280l7850,-1360e" filled="false" stroked="true" strokeweight=".748pt" strokecolor="#939598">
                <v:path arrowok="t"/>
              </v:shape>
            </v:group>
            <v:group style="position:absolute;left:7810;top:-1360;width:2;height:80" coordorigin="7810,-1360" coordsize="2,80">
              <v:shape style="position:absolute;left:7810;top:-1360;width:2;height:80" coordorigin="7810,-1360" coordsize="1,80" path="m7810,-1280l7810,-1360e" filled="false" stroked="true" strokeweight=".748pt" strokecolor="#939598">
                <v:path arrowok="t"/>
              </v:shape>
            </v:group>
            <v:group style="position:absolute;left:7770;top:-1360;width:2;height:80" coordorigin="7770,-1360" coordsize="2,80">
              <v:shape style="position:absolute;left:7770;top:-1360;width:2;height:80" coordorigin="7770,-1360" coordsize="0,80" path="m7770,-1280l7770,-1360e" filled="false" stroked="true" strokeweight=".748pt" strokecolor="#939598">
                <v:path arrowok="t"/>
              </v:shape>
            </v:group>
            <v:group style="position:absolute;left:7730;top:-1360;width:2;height:80" coordorigin="7730,-1360" coordsize="2,80">
              <v:shape style="position:absolute;left:7730;top:-1360;width:2;height:80" coordorigin="7730,-1360" coordsize="0,80" path="m7730,-1280l7730,-1360e" filled="false" stroked="true" strokeweight=".748pt" strokecolor="#939598">
                <v:path arrowok="t"/>
              </v:shape>
            </v:group>
            <v:group style="position:absolute;left:7690;top:-1360;width:2;height:80" coordorigin="7690,-1360" coordsize="2,80">
              <v:shape style="position:absolute;left:7690;top:-1360;width:2;height:80" coordorigin="7690,-1360" coordsize="0,80" path="m7690,-1280l7690,-1360e" filled="false" stroked="true" strokeweight=".748pt" strokecolor="#939598">
                <v:path arrowok="t"/>
              </v:shape>
            </v:group>
            <v:group style="position:absolute;left:7650;top:-1360;width:2;height:80" coordorigin="7650,-1360" coordsize="2,80">
              <v:shape style="position:absolute;left:7650;top:-1360;width:2;height:80" coordorigin="7650,-1360" coordsize="0,80" path="m7650,-1280l7650,-1360e" filled="false" stroked="true" strokeweight=".748pt" strokecolor="#939598">
                <v:path arrowok="t"/>
              </v:shape>
            </v:group>
            <v:group style="position:absolute;left:7610;top:-1360;width:2;height:80" coordorigin="7610,-1360" coordsize="2,80">
              <v:shape style="position:absolute;left:7610;top:-1360;width:2;height:80" coordorigin="7610,-1360" coordsize="0,80" path="m7610,-1280l7610,-1360e" filled="false" stroked="true" strokeweight=".748pt" strokecolor="#939598">
                <v:path arrowok="t"/>
              </v:shape>
            </v:group>
            <v:group style="position:absolute;left:7570;top:-1360;width:2;height:80" coordorigin="7570,-1360" coordsize="2,80">
              <v:shape style="position:absolute;left:7570;top:-1360;width:2;height:80" coordorigin="7570,-1360" coordsize="1,80" path="m7570,-1280l7570,-1360e" filled="false" stroked="true" strokeweight=".748pt" strokecolor="#939598">
                <v:path arrowok="t"/>
              </v:shape>
            </v:group>
            <v:group style="position:absolute;left:7530;top:-1360;width:2;height:80" coordorigin="7530,-1360" coordsize="2,80">
              <v:shape style="position:absolute;left:7530;top:-1360;width:2;height:80" coordorigin="7530,-1360" coordsize="0,80" path="m7530,-1280l7530,-1360e" filled="false" stroked="true" strokeweight=".748pt" strokecolor="#939598">
                <v:path arrowok="t"/>
              </v:shape>
            </v:group>
            <v:group style="position:absolute;left:7489;top:-1360;width:2;height:80" coordorigin="7489,-1360" coordsize="2,80">
              <v:shape style="position:absolute;left:7489;top:-1360;width:2;height:80" coordorigin="7489,-1360" coordsize="0,80" path="m7490,-1280l7489,-1360e" filled="false" stroked="true" strokeweight=".748pt" strokecolor="#939598">
                <v:path arrowok="t"/>
              </v:shape>
            </v:group>
            <v:group style="position:absolute;left:7449;top:-1360;width:2;height:80" coordorigin="7449,-1360" coordsize="2,80">
              <v:shape style="position:absolute;left:7449;top:-1360;width:2;height:80" coordorigin="7449,-1360" coordsize="0,80" path="m7449,-1280l7449,-1360e" filled="false" stroked="true" strokeweight=".748pt" strokecolor="#939598">
                <v:path arrowok="t"/>
              </v:shape>
            </v:group>
            <v:group style="position:absolute;left:7409;top:-1360;width:2;height:80" coordorigin="7409,-1360" coordsize="2,80">
              <v:shape style="position:absolute;left:7409;top:-1360;width:2;height:80" coordorigin="7409,-1360" coordsize="1,80" path="m7409,-1280l7409,-1360e" filled="false" stroked="true" strokeweight=".748pt" strokecolor="#939598">
                <v:path arrowok="t"/>
              </v:shape>
            </v:group>
            <v:group style="position:absolute;left:7369;top:-1360;width:2;height:80" coordorigin="7369,-1360" coordsize="2,80">
              <v:shape style="position:absolute;left:7369;top:-1360;width:2;height:80" coordorigin="7369,-1360" coordsize="0,80" path="m7369,-1280l7369,-1360e" filled="false" stroked="true" strokeweight=".748pt" strokecolor="#939598">
                <v:path arrowok="t"/>
              </v:shape>
            </v:group>
            <v:group style="position:absolute;left:7329;top:-1360;width:2;height:80" coordorigin="7329,-1360" coordsize="2,80">
              <v:shape style="position:absolute;left:7329;top:-1360;width:2;height:80" coordorigin="7329,-1360" coordsize="0,80" path="m7329,-1280l7329,-1360e" filled="false" stroked="true" strokeweight=".748pt" strokecolor="#939598">
                <v:path arrowok="t"/>
              </v:shape>
            </v:group>
            <v:group style="position:absolute;left:7289;top:-1360;width:2;height:80" coordorigin="7289,-1360" coordsize="2,80">
              <v:shape style="position:absolute;left:7289;top:-1360;width:2;height:80" coordorigin="7289,-1360" coordsize="0,80" path="m7289,-1280l7289,-1360e" filled="false" stroked="true" strokeweight=".748pt" strokecolor="#939598">
                <v:path arrowok="t"/>
              </v:shape>
            </v:group>
            <v:group style="position:absolute;left:7249;top:-1360;width:2;height:80" coordorigin="7249,-1360" coordsize="2,80">
              <v:shape style="position:absolute;left:7249;top:-1360;width:2;height:80" coordorigin="7249,-1360" coordsize="0,80" path="m7249,-1280l7249,-1360e" filled="false" stroked="true" strokeweight=".748pt" strokecolor="#939598">
                <v:path arrowok="t"/>
              </v:shape>
            </v:group>
            <v:group style="position:absolute;left:7209;top:-1360;width:2;height:80" coordorigin="7209,-1360" coordsize="2,80">
              <v:shape style="position:absolute;left:7209;top:-1360;width:2;height:80" coordorigin="7209,-1360" coordsize="1,80" path="m7209,-1280l7209,-1360e" filled="false" stroked="true" strokeweight=".748pt" strokecolor="#939598">
                <v:path arrowok="t"/>
              </v:shape>
            </v:group>
            <v:group style="position:absolute;left:7169;top:-1360;width:2;height:80" coordorigin="7169,-1360" coordsize="2,80">
              <v:shape style="position:absolute;left:7169;top:-1360;width:2;height:80" coordorigin="7169,-1360" coordsize="0,80" path="m7169,-1280l7169,-1360e" filled="false" stroked="true" strokeweight=".748pt" strokecolor="#939598">
                <v:path arrowok="t"/>
              </v:shape>
            </v:group>
            <v:group style="position:absolute;left:7129;top:-1360;width:2;height:80" coordorigin="7129,-1360" coordsize="2,80">
              <v:shape style="position:absolute;left:7129;top:-1360;width:2;height:80" coordorigin="7129,-1360" coordsize="0,80" path="m7129,-1280l7129,-1360e" filled="false" stroked="true" strokeweight=".748pt" strokecolor="#939598">
                <v:path arrowok="t"/>
              </v:shape>
            </v:group>
            <v:group style="position:absolute;left:7089;top:-1360;width:2;height:80" coordorigin="7089,-1360" coordsize="2,80">
              <v:shape style="position:absolute;left:7089;top:-1360;width:2;height:80" coordorigin="7089,-1360" coordsize="0,80" path="m7089,-1280l7089,-1360e" filled="false" stroked="true" strokeweight=".748pt" strokecolor="#939598">
                <v:path arrowok="t"/>
              </v:shape>
            </v:group>
            <v:group style="position:absolute;left:7049;top:-1360;width:2;height:80" coordorigin="7049,-1360" coordsize="2,80">
              <v:shape style="position:absolute;left:7049;top:-1360;width:2;height:80" coordorigin="7049,-1360" coordsize="1,80" path="m7049,-1280l7049,-1360e" filled="false" stroked="true" strokeweight=".748pt" strokecolor="#939598">
                <v:path arrowok="t"/>
              </v:shape>
            </v:group>
            <v:group style="position:absolute;left:7009;top:-1360;width:2;height:80" coordorigin="7009,-1360" coordsize="2,80">
              <v:shape style="position:absolute;left:7009;top:-1360;width:2;height:80" coordorigin="7009,-1360" coordsize="0,80" path="m7009,-1280l7009,-1360e" filled="false" stroked="true" strokeweight=".748pt" strokecolor="#939598">
                <v:path arrowok="t"/>
              </v:shape>
            </v:group>
            <v:group style="position:absolute;left:6969;top:-1360;width:2;height:80" coordorigin="6969,-1360" coordsize="2,80">
              <v:shape style="position:absolute;left:6969;top:-1360;width:2;height:80" coordorigin="6969,-1360" coordsize="0,80" path="m6969,-1280l6969,-1360e" filled="false" stroked="true" strokeweight=".748pt" strokecolor="#939598">
                <v:path arrowok="t"/>
              </v:shape>
            </v:group>
            <v:group style="position:absolute;left:6929;top:-1360;width:2;height:80" coordorigin="6929,-1360" coordsize="2,80">
              <v:shape style="position:absolute;left:6929;top:-1360;width:2;height:80" coordorigin="6929,-1360" coordsize="0,80" path="m6929,-1280l6929,-1360e" filled="false" stroked="true" strokeweight=".748pt" strokecolor="#939598">
                <v:path arrowok="t"/>
              </v:shape>
            </v:group>
            <v:group style="position:absolute;left:6889;top:-1360;width:2;height:80" coordorigin="6889,-1360" coordsize="2,80">
              <v:shape style="position:absolute;left:6889;top:-1360;width:2;height:80" coordorigin="6889,-1360" coordsize="1,80" path="m6889,-1280l6889,-1360e" filled="false" stroked="true" strokeweight=".748pt" strokecolor="#939598">
                <v:path arrowok="t"/>
              </v:shape>
            </v:group>
            <v:group style="position:absolute;left:6849;top:-1360;width:2;height:80" coordorigin="6849,-1360" coordsize="2,80">
              <v:shape style="position:absolute;left:6849;top:-1360;width:2;height:80" coordorigin="6849,-1360" coordsize="0,80" path="m6849,-1280l6849,-1360e" filled="false" stroked="true" strokeweight=".748pt" strokecolor="#939598">
                <v:path arrowok="t"/>
              </v:shape>
            </v:group>
            <v:group style="position:absolute;left:6809;top:-1360;width:2;height:80" coordorigin="6809,-1360" coordsize="2,80">
              <v:shape style="position:absolute;left:6809;top:-1360;width:2;height:80" coordorigin="6809,-1360" coordsize="0,80" path="m6809,-1280l6809,-1360e" filled="false" stroked="true" strokeweight=".748pt" strokecolor="#939598">
                <v:path arrowok="t"/>
              </v:shape>
            </v:group>
            <v:group style="position:absolute;left:6769;top:-1360;width:2;height:80" coordorigin="6769,-1360" coordsize="2,80">
              <v:shape style="position:absolute;left:6769;top:-1360;width:2;height:80" coordorigin="6769,-1360" coordsize="0,80" path="m6769,-1280l6769,-1360e" filled="false" stroked="true" strokeweight=".748pt" strokecolor="#939598">
                <v:path arrowok="t"/>
              </v:shape>
            </v:group>
            <v:group style="position:absolute;left:6729;top:-1360;width:2;height:80" coordorigin="6729,-1360" coordsize="2,80">
              <v:shape style="position:absolute;left:6729;top:-1360;width:2;height:80" coordorigin="6729,-1360" coordsize="0,80" path="m6729,-1280l6729,-1360e" filled="false" stroked="true" strokeweight=".748pt" strokecolor="#939598">
                <v:path arrowok="t"/>
              </v:shape>
            </v:group>
            <v:group style="position:absolute;left:6689;top:-1360;width:2;height:80" coordorigin="6689,-1360" coordsize="2,80">
              <v:shape style="position:absolute;left:6689;top:-1360;width:2;height:80" coordorigin="6689,-1360" coordsize="0,80" path="m6689,-1280l6689,-1360e" filled="false" stroked="true" strokeweight=".748pt" strokecolor="#939598">
                <v:path arrowok="t"/>
              </v:shape>
            </v:group>
            <v:group style="position:absolute;left:6649;top:-1360;width:2;height:80" coordorigin="6649,-1360" coordsize="2,80">
              <v:shape style="position:absolute;left:6649;top:-1360;width:2;height:80" coordorigin="6649,-1360" coordsize="0,80" path="m6649,-1280l6649,-1360e" filled="false" stroked="true" strokeweight=".748pt" strokecolor="#939598">
                <v:path arrowok="t"/>
              </v:shape>
            </v:group>
            <v:group style="position:absolute;left:6609;top:-1360;width:2;height:80" coordorigin="6609,-1360" coordsize="2,80">
              <v:shape style="position:absolute;left:6609;top:-1360;width:2;height:80" coordorigin="6609,-1360" coordsize="0,80" path="m6609,-1280l6609,-1360e" filled="false" stroked="true" strokeweight=".748pt" strokecolor="#939598">
                <v:path arrowok="t"/>
              </v:shape>
            </v:group>
            <v:group style="position:absolute;left:6569;top:-1360;width:2;height:80" coordorigin="6569,-1360" coordsize="2,80">
              <v:shape style="position:absolute;left:6569;top:-1360;width:2;height:80" coordorigin="6569,-1360" coordsize="0,80" path="m6569,-1280l6569,-1360e" filled="false" stroked="true" strokeweight=".748pt" strokecolor="#939598">
                <v:path arrowok="t"/>
              </v:shape>
            </v:group>
            <v:group style="position:absolute;left:6529;top:-1360;width:2;height:80" coordorigin="6529,-1360" coordsize="2,80">
              <v:shape style="position:absolute;left:6529;top:-1360;width:2;height:80" coordorigin="6529,-1360" coordsize="0,80" path="m6529,-1280l6529,-1360e" filled="false" stroked="true" strokeweight=".748pt" strokecolor="#939598">
                <v:path arrowok="t"/>
              </v:shape>
            </v:group>
            <v:group style="position:absolute;left:6489;top:-1360;width:2;height:80" coordorigin="6489,-1360" coordsize="2,80">
              <v:shape style="position:absolute;left:6489;top:-1360;width:2;height:80" coordorigin="6489,-1360" coordsize="0,80" path="m6489,-1280l6489,-1360e" filled="false" stroked="true" strokeweight=".748pt" strokecolor="#939598">
                <v:path arrowok="t"/>
              </v:shape>
            </v:group>
            <v:group style="position:absolute;left:6449;top:-1360;width:2;height:80" coordorigin="6449,-1360" coordsize="2,80">
              <v:shape style="position:absolute;left:6449;top:-1360;width:2;height:80" coordorigin="6449,-1360" coordsize="1,80" path="m6449,-1280l6449,-1360e" filled="false" stroked="true" strokeweight=".748pt" strokecolor="#939598">
                <v:path arrowok="t"/>
              </v:shape>
            </v:group>
            <v:group style="position:absolute;left:6409;top:-1360;width:2;height:80" coordorigin="6409,-1360" coordsize="2,80">
              <v:shape style="position:absolute;left:6409;top:-1360;width:2;height:80" coordorigin="6409,-1360" coordsize="0,80" path="m6409,-1280l6409,-1360e" filled="false" stroked="true" strokeweight=".748pt" strokecolor="#939598">
                <v:path arrowok="t"/>
              </v:shape>
            </v:group>
            <v:group style="position:absolute;left:6369;top:-1360;width:2;height:80" coordorigin="6369,-1360" coordsize="2,80">
              <v:shape style="position:absolute;left:6369;top:-1360;width:2;height:80" coordorigin="6369,-1360" coordsize="0,80" path="m6369,-1280l6369,-1360e" filled="false" stroked="true" strokeweight=".748pt" strokecolor="#939598">
                <v:path arrowok="t"/>
              </v:shape>
            </v:group>
            <v:group style="position:absolute;left:6329;top:-1360;width:2;height:80" coordorigin="6329,-1360" coordsize="2,80">
              <v:shape style="position:absolute;left:6329;top:-1360;width:2;height:80" coordorigin="6329,-1360" coordsize="0,80" path="m6329,-1280l6329,-1360e" filled="false" stroked="true" strokeweight=".748pt" strokecolor="#939598">
                <v:path arrowok="t"/>
              </v:shape>
            </v:group>
            <v:group style="position:absolute;left:6289;top:-1360;width:2;height:80" coordorigin="6289,-1360" coordsize="2,80">
              <v:shape style="position:absolute;left:6289;top:-1360;width:2;height:80" coordorigin="6289,-1360" coordsize="0,80" path="m6289,-1280l6289,-1360e" filled="false" stroked="true" strokeweight=".748pt" strokecolor="#939598">
                <v:path arrowok="t"/>
              </v:shape>
            </v:group>
            <v:group style="position:absolute;left:6249;top:-1360;width:2;height:80" coordorigin="6249,-1360" coordsize="2,80">
              <v:shape style="position:absolute;left:6249;top:-1360;width:2;height:80" coordorigin="6249,-1360" coordsize="0,80" path="m6249,-1280l6249,-1360e" filled="false" stroked="true" strokeweight=".748pt" strokecolor="#939598">
                <v:path arrowok="t"/>
              </v:shape>
            </v:group>
            <v:group style="position:absolute;left:6209;top:-1360;width:2;height:80" coordorigin="6209,-1360" coordsize="2,80">
              <v:shape style="position:absolute;left:6209;top:-1360;width:2;height:80" coordorigin="6209,-1360" coordsize="0,80" path="m6209,-1280l6209,-1360e" filled="false" stroked="true" strokeweight=".748pt" strokecolor="#939598">
                <v:path arrowok="t"/>
              </v:shape>
            </v:group>
            <v:group style="position:absolute;left:6169;top:-1360;width:2;height:80" coordorigin="6169,-1360" coordsize="2,80">
              <v:shape style="position:absolute;left:6169;top:-1360;width:2;height:80" coordorigin="6169,-1360" coordsize="0,80" path="m6169,-1280l6169,-1360e" filled="false" stroked="true" strokeweight=".748pt" strokecolor="#939598">
                <v:path arrowok="t"/>
              </v:shape>
            </v:group>
            <v:group style="position:absolute;left:6129;top:-1360;width:2;height:80" coordorigin="6129,-1360" coordsize="2,80">
              <v:shape style="position:absolute;left:6129;top:-1360;width:2;height:80" coordorigin="6129,-1360" coordsize="0,80" path="m6129,-1280l6129,-1360e" filled="false" stroked="true" strokeweight=".748pt" strokecolor="#939598">
                <v:path arrowok="t"/>
              </v:shape>
            </v:group>
            <v:group style="position:absolute;left:6089;top:-1360;width:2;height:80" coordorigin="6089,-1360" coordsize="2,80">
              <v:shape style="position:absolute;left:6089;top:-1360;width:2;height:80" coordorigin="6089,-1360" coordsize="1,80" path="m6089,-1280l6089,-1360e" filled="false" stroked="true" strokeweight=".748pt" strokecolor="#939598">
                <v:path arrowok="t"/>
              </v:shape>
            </v:group>
            <v:group style="position:absolute;left:6049;top:-1360;width:2;height:80" coordorigin="6049,-1360" coordsize="2,80">
              <v:shape style="position:absolute;left:6049;top:-1360;width:2;height:80" coordorigin="6049,-1360" coordsize="0,80" path="m6049,-1280l6049,-1360e" filled="false" stroked="true" strokeweight=".748pt" strokecolor="#939598">
                <v:path arrowok="t"/>
              </v:shape>
            </v:group>
            <v:group style="position:absolute;left:6009;top:-1360;width:2;height:80" coordorigin="6009,-1360" coordsize="2,80">
              <v:shape style="position:absolute;left:6009;top:-1360;width:2;height:80" coordorigin="6009,-1360" coordsize="0,80" path="m6009,-1280l6009,-1360e" filled="false" stroked="true" strokeweight=".748pt" strokecolor="#939598">
                <v:path arrowok="t"/>
              </v:shape>
            </v:group>
            <v:group style="position:absolute;left:5969;top:-1360;width:2;height:80" coordorigin="5969,-1360" coordsize="2,80">
              <v:shape style="position:absolute;left:5969;top:-1360;width:2;height:80" coordorigin="5969,-1360" coordsize="0,80" path="m5969,-1280l5969,-1360e" filled="false" stroked="true" strokeweight=".748pt" strokecolor="#939598">
                <v:path arrowok="t"/>
              </v:shape>
            </v:group>
            <v:group style="position:absolute;left:5929;top:-1360;width:2;height:80" coordorigin="5929,-1360" coordsize="2,80">
              <v:shape style="position:absolute;left:5929;top:-1360;width:2;height:80" coordorigin="5929,-1360" coordsize="0,80" path="m5929,-1280l5929,-1360e" filled="false" stroked="true" strokeweight=".748pt" strokecolor="#939598">
                <v:path arrowok="t"/>
              </v:shape>
            </v:group>
            <v:group style="position:absolute;left:5889;top:-1360;width:2;height:80" coordorigin="5889,-1360" coordsize="2,80">
              <v:shape style="position:absolute;left:5889;top:-1360;width:2;height:80" coordorigin="5889,-1360" coordsize="0,80" path="m5889,-1280l5889,-1360e" filled="false" stroked="true" strokeweight=".748pt" strokecolor="#939598">
                <v:path arrowok="t"/>
              </v:shape>
            </v:group>
            <v:group style="position:absolute;left:5849;top:-1360;width:2;height:80" coordorigin="5849,-1360" coordsize="2,80">
              <v:shape style="position:absolute;left:5849;top:-1360;width:2;height:80" coordorigin="5849,-1360" coordsize="0,80" path="m5849,-1280l5849,-1360e" filled="false" stroked="true" strokeweight=".748pt" strokecolor="#939598">
                <v:path arrowok="t"/>
              </v:shape>
            </v:group>
            <v:group style="position:absolute;left:5809;top:-1360;width:2;height:80" coordorigin="5809,-1360" coordsize="2,80">
              <v:shape style="position:absolute;left:5809;top:-1360;width:2;height:80" coordorigin="5809,-1360" coordsize="0,80" path="m5809,-1280l5809,-1360e" filled="false" stroked="true" strokeweight=".748pt" strokecolor="#939598">
                <v:path arrowok="t"/>
              </v:shape>
            </v:group>
            <v:group style="position:absolute;left:5769;top:-1360;width:2;height:80" coordorigin="5769,-1360" coordsize="2,80">
              <v:shape style="position:absolute;left:5769;top:-1360;width:2;height:80" coordorigin="5769,-1360" coordsize="0,80" path="m5769,-1280l5769,-1360e" filled="false" stroked="true" strokeweight=".748pt" strokecolor="#939598">
                <v:path arrowok="t"/>
              </v:shape>
            </v:group>
            <v:group style="position:absolute;left:5729;top:-1360;width:2;height:80" coordorigin="5729,-1360" coordsize="2,80">
              <v:shape style="position:absolute;left:5729;top:-1360;width:2;height:80" coordorigin="5729,-1360" coordsize="0,80" path="m5729,-1280l5729,-1360e" filled="false" stroked="true" strokeweight=".748pt" strokecolor="#939598">
                <v:path arrowok="t"/>
              </v:shape>
            </v:group>
            <v:group style="position:absolute;left:5689;top:-1360;width:2;height:80" coordorigin="5689,-1360" coordsize="2,80">
              <v:shape style="position:absolute;left:5689;top:-1360;width:2;height:80" coordorigin="5689,-1360" coordsize="0,80" path="m5689,-1280l5689,-1360e" filled="false" stroked="true" strokeweight=".748pt" strokecolor="#939598">
                <v:path arrowok="t"/>
              </v:shape>
            </v:group>
            <v:group style="position:absolute;left:5649;top:-1360;width:2;height:80" coordorigin="5649,-1360" coordsize="2,80">
              <v:shape style="position:absolute;left:5649;top:-1360;width:2;height:80" coordorigin="5649,-1360" coordsize="0,80" path="m5649,-1280l5649,-1360e" filled="false" stroked="true" strokeweight=".748pt" strokecolor="#939598">
                <v:path arrowok="t"/>
              </v:shape>
            </v:group>
            <v:group style="position:absolute;left:5609;top:-1360;width:2;height:80" coordorigin="5609,-1360" coordsize="2,80">
              <v:shape style="position:absolute;left:5609;top:-1360;width:2;height:80" coordorigin="5609,-1360" coordsize="0,80" path="m5609,-1280l5609,-1360e" filled="false" stroked="true" strokeweight=".748pt" strokecolor="#939598">
                <v:path arrowok="t"/>
              </v:shape>
            </v:group>
            <v:group style="position:absolute;left:5569;top:-1360;width:2;height:80" coordorigin="5569,-1360" coordsize="2,80">
              <v:shape style="position:absolute;left:5569;top:-1360;width:2;height:80" coordorigin="5569,-1360" coordsize="0,80" path="m5569,-1280l5569,-1360e" filled="false" stroked="true" strokeweight=".748pt" strokecolor="#939598">
                <v:path arrowok="t"/>
              </v:shape>
            </v:group>
            <v:group style="position:absolute;left:5529;top:-1360;width:2;height:80" coordorigin="5529,-1360" coordsize="2,80">
              <v:shape style="position:absolute;left:5529;top:-1360;width:2;height:80" coordorigin="5529,-1360" coordsize="0,80" path="m5529,-1280l5529,-1360e" filled="false" stroked="true" strokeweight=".748pt" strokecolor="#939598">
                <v:path arrowok="t"/>
              </v:shape>
            </v:group>
            <v:group style="position:absolute;left:5489;top:-1360;width:2;height:80" coordorigin="5489,-1360" coordsize="2,80">
              <v:shape style="position:absolute;left:5489;top:-1360;width:2;height:80" coordorigin="5489,-1360" coordsize="0,80" path="m5489,-1280l5489,-1360e" filled="false" stroked="true" strokeweight=".748pt" strokecolor="#939598">
                <v:path arrowok="t"/>
              </v:shape>
            </v:group>
            <v:group style="position:absolute;left:5449;top:-1360;width:2;height:80" coordorigin="5449,-1360" coordsize="2,80">
              <v:shape style="position:absolute;left:5449;top:-1360;width:2;height:80" coordorigin="5449,-1360" coordsize="0,80" path="m5449,-1280l5449,-1360e" filled="false" stroked="true" strokeweight=".748pt" strokecolor="#939598">
                <v:path arrowok="t"/>
              </v:shape>
            </v:group>
            <v:group style="position:absolute;left:5409;top:-1360;width:2;height:80" coordorigin="5409,-1360" coordsize="2,80">
              <v:shape style="position:absolute;left:5409;top:-1360;width:2;height:80" coordorigin="5409,-1360" coordsize="0,80" path="m5409,-1280l5409,-1360e" filled="false" stroked="true" strokeweight=".748pt" strokecolor="#939598">
                <v:path arrowok="t"/>
              </v:shape>
            </v:group>
            <v:group style="position:absolute;left:5369;top:-1360;width:2;height:80" coordorigin="5369,-1360" coordsize="2,80">
              <v:shape style="position:absolute;left:5369;top:-1360;width:2;height:80" coordorigin="5369,-1360" coordsize="0,80" path="m5369,-1280l5369,-1360e" filled="false" stroked="true" strokeweight=".748pt" strokecolor="#939598">
                <v:path arrowok="t"/>
              </v:shape>
            </v:group>
            <v:group style="position:absolute;left:5329;top:-1360;width:2;height:80" coordorigin="5329,-1360" coordsize="2,80">
              <v:shape style="position:absolute;left:5329;top:-1360;width:2;height:80" coordorigin="5329,-1360" coordsize="1,80" path="m5329,-1280l5329,-1360e" filled="false" stroked="true" strokeweight=".748pt" strokecolor="#939598">
                <v:path arrowok="t"/>
              </v:shape>
            </v:group>
            <v:group style="position:absolute;left:5289;top:-1360;width:2;height:80" coordorigin="5289,-1360" coordsize="2,80">
              <v:shape style="position:absolute;left:5289;top:-1360;width:2;height:80" coordorigin="5289,-1360" coordsize="0,80" path="m5289,-1280l5289,-1360e" filled="false" stroked="true" strokeweight=".748pt" strokecolor="#939598">
                <v:path arrowok="t"/>
              </v:shape>
            </v:group>
            <v:group style="position:absolute;left:5249;top:-1360;width:2;height:80" coordorigin="5249,-1360" coordsize="2,80">
              <v:shape style="position:absolute;left:5249;top:-1360;width:2;height:80" coordorigin="5249,-1360" coordsize="0,80" path="m5249,-1280l5249,-1360e" filled="false" stroked="true" strokeweight=".748pt" strokecolor="#939598">
                <v:path arrowok="t"/>
              </v:shape>
            </v:group>
            <v:group style="position:absolute;left:5209;top:-1360;width:2;height:80" coordorigin="5209,-1360" coordsize="2,80">
              <v:shape style="position:absolute;left:5209;top:-1360;width:2;height:80" coordorigin="5209,-1360" coordsize="0,80" path="m5209,-1280l5209,-1360e" filled="false" stroked="true" strokeweight=".748pt" strokecolor="#939598">
                <v:path arrowok="t"/>
              </v:shape>
            </v:group>
            <v:group style="position:absolute;left:5169;top:-1360;width:2;height:80" coordorigin="5169,-1360" coordsize="2,80">
              <v:shape style="position:absolute;left:5169;top:-1360;width:2;height:80" coordorigin="5169,-1360" coordsize="0,80" path="m5169,-1280l5169,-1360e" filled="false" stroked="true" strokeweight=".748pt" strokecolor="#939598">
                <v:path arrowok="t"/>
              </v:shape>
            </v:group>
            <v:group style="position:absolute;left:5129;top:-1360;width:2;height:80" coordorigin="5129,-1360" coordsize="2,80">
              <v:shape style="position:absolute;left:5129;top:-1360;width:2;height:80" coordorigin="5129,-1360" coordsize="0,80" path="m5129,-1280l5129,-1360e" filled="false" stroked="true" strokeweight=".748pt" strokecolor="#939598">
                <v:path arrowok="t"/>
              </v:shape>
            </v:group>
            <v:group style="position:absolute;left:5089;top:-1360;width:2;height:80" coordorigin="5089,-1360" coordsize="2,80">
              <v:shape style="position:absolute;left:5089;top:-1360;width:2;height:80" coordorigin="5089,-1360" coordsize="0,80" path="m5089,-1280l5089,-1360e" filled="false" stroked="true" strokeweight=".748pt" strokecolor="#939598">
                <v:path arrowok="t"/>
              </v:shape>
            </v:group>
            <v:group style="position:absolute;left:5049;top:-1360;width:2;height:80" coordorigin="5049,-1360" coordsize="2,80">
              <v:shape style="position:absolute;left:5049;top:-1360;width:2;height:80" coordorigin="5049,-1360" coordsize="0,80" path="m5049,-1280l5049,-1360e" filled="false" stroked="true" strokeweight=".748pt" strokecolor="#939598">
                <v:path arrowok="t"/>
              </v:shape>
            </v:group>
            <v:group style="position:absolute;left:5009;top:-1360;width:2;height:80" coordorigin="5009,-1360" coordsize="2,80">
              <v:shape style="position:absolute;left:5009;top:-1360;width:2;height:80" coordorigin="5009,-1360" coordsize="0,80" path="m5009,-1280l5009,-1360e" filled="false" stroked="true" strokeweight=".748pt" strokecolor="#939598">
                <v:path arrowok="t"/>
              </v:shape>
            </v:group>
            <v:group style="position:absolute;left:4969;top:-1360;width:2;height:80" coordorigin="4969,-1360" coordsize="2,80">
              <v:shape style="position:absolute;left:4969;top:-1360;width:2;height:80" coordorigin="4969,-1360" coordsize="1,80" path="m4969,-1280l4969,-1360e" filled="false" stroked="true" strokeweight=".748pt" strokecolor="#939598">
                <v:path arrowok="t"/>
              </v:shape>
            </v:group>
            <v:group style="position:absolute;left:4929;top:-1360;width:2;height:80" coordorigin="4929,-1360" coordsize="2,80">
              <v:shape style="position:absolute;left:4929;top:-1360;width:2;height:80" coordorigin="4929,-1360" coordsize="0,80" path="m4929,-1280l4929,-1360e" filled="false" stroked="true" strokeweight=".748pt" strokecolor="#939598">
                <v:path arrowok="t"/>
              </v:shape>
            </v:group>
            <v:group style="position:absolute;left:4889;top:-1360;width:2;height:80" coordorigin="4889,-1360" coordsize="2,80">
              <v:shape style="position:absolute;left:4889;top:-1360;width:2;height:80" coordorigin="4889,-1360" coordsize="0,80" path="m4889,-1280l4889,-1360e" filled="false" stroked="true" strokeweight=".748pt" strokecolor="#939598">
                <v:path arrowok="t"/>
              </v:shape>
            </v:group>
            <v:group style="position:absolute;left:4849;top:-1360;width:2;height:80" coordorigin="4849,-1360" coordsize="2,80">
              <v:shape style="position:absolute;left:4849;top:-1360;width:2;height:80" coordorigin="4849,-1360" coordsize="0,80" path="m4849,-1280l4849,-1360e" filled="false" stroked="true" strokeweight=".748pt" strokecolor="#939598">
                <v:path arrowok="t"/>
              </v:shape>
            </v:group>
            <v:group style="position:absolute;left:4809;top:-1360;width:2;height:80" coordorigin="4809,-1360" coordsize="2,80">
              <v:shape style="position:absolute;left:4809;top:-1360;width:2;height:80" coordorigin="4809,-1360" coordsize="0,80" path="m4809,-1280l4809,-1360e" filled="false" stroked="true" strokeweight=".748pt" strokecolor="#939598">
                <v:path arrowok="t"/>
              </v:shape>
            </v:group>
            <v:group style="position:absolute;left:4769;top:-1360;width:2;height:80" coordorigin="4769,-1360" coordsize="2,80">
              <v:shape style="position:absolute;left:4769;top:-1360;width:2;height:80" coordorigin="4769,-1360" coordsize="0,80" path="m4769,-1280l4769,-1360e" filled="false" stroked="true" strokeweight=".748pt" strokecolor="#939598">
                <v:path arrowok="t"/>
              </v:shape>
            </v:group>
            <v:group style="position:absolute;left:4729;top:-1360;width:2;height:80" coordorigin="4729,-1360" coordsize="2,80">
              <v:shape style="position:absolute;left:4729;top:-1360;width:2;height:80" coordorigin="4729,-1360" coordsize="0,80" path="m4729,-1280l4729,-1360e" filled="false" stroked="true" strokeweight=".748pt" strokecolor="#939598">
                <v:path arrowok="t"/>
              </v:shape>
            </v:group>
            <v:group style="position:absolute;left:4689;top:-1360;width:2;height:80" coordorigin="4689,-1360" coordsize="2,80">
              <v:shape style="position:absolute;left:4689;top:-1360;width:2;height:80" coordorigin="4689,-1360" coordsize="1,80" path="m4689,-1280l4689,-1360e" filled="false" stroked="true" strokeweight=".748pt" strokecolor="#939598">
                <v:path arrowok="t"/>
              </v:shape>
            </v:group>
            <v:group style="position:absolute;left:4649;top:-1360;width:2;height:80" coordorigin="4649,-1360" coordsize="2,80">
              <v:shape style="position:absolute;left:4649;top:-1360;width:2;height:80" coordorigin="4649,-1360" coordsize="0,80" path="m4649,-1280l4649,-1360e" filled="false" stroked="true" strokeweight=".748pt" strokecolor="#939598">
                <v:path arrowok="t"/>
              </v:shape>
            </v:group>
            <v:group style="position:absolute;left:4609;top:-1360;width:2;height:80" coordorigin="4609,-1360" coordsize="2,80">
              <v:shape style="position:absolute;left:4609;top:-1360;width:2;height:80" coordorigin="4609,-1360" coordsize="0,80" path="m4609,-1280l4609,-1360e" filled="false" stroked="true" strokeweight=".748pt" strokecolor="#939598">
                <v:path arrowok="t"/>
              </v:shape>
            </v:group>
            <v:group style="position:absolute;left:4569;top:-1360;width:2;height:80" coordorigin="4569,-1360" coordsize="2,80">
              <v:shape style="position:absolute;left:4569;top:-1360;width:2;height:80" coordorigin="4569,-1360" coordsize="0,80" path="m4569,-1280l4569,-1360e" filled="false" stroked="true" strokeweight=".748pt" strokecolor="#939598">
                <v:path arrowok="t"/>
              </v:shape>
            </v:group>
            <v:group style="position:absolute;left:4529;top:-1360;width:2;height:80" coordorigin="4529,-1360" coordsize="2,80">
              <v:shape style="position:absolute;left:4529;top:-1360;width:2;height:80" coordorigin="4529,-1360" coordsize="0,80" path="m4529,-1280l4529,-1360e" filled="false" stroked="true" strokeweight=".748pt" strokecolor="#939598">
                <v:path arrowok="t"/>
              </v:shape>
            </v:group>
            <v:group style="position:absolute;left:4489;top:-1360;width:2;height:80" coordorigin="4489,-1360" coordsize="2,80">
              <v:shape style="position:absolute;left:4489;top:-1360;width:2;height:80" coordorigin="4489,-1360" coordsize="0,80" path="m4489,-1280l4489,-1360e" filled="false" stroked="true" strokeweight=".748pt" strokecolor="#939598">
                <v:path arrowok="t"/>
              </v:shape>
            </v:group>
            <v:group style="position:absolute;left:4449;top:-1360;width:2;height:80" coordorigin="4449,-1360" coordsize="2,80">
              <v:shape style="position:absolute;left:4449;top:-1360;width:2;height:80" coordorigin="4449,-1360" coordsize="0,80" path="m4449,-1280l4449,-1360e" filled="false" stroked="true" strokeweight=".748pt" strokecolor="#939598">
                <v:path arrowok="t"/>
              </v:shape>
            </v:group>
            <v:group style="position:absolute;left:4409;top:-1360;width:2;height:80" coordorigin="4409,-1360" coordsize="2,80">
              <v:shape style="position:absolute;left:4409;top:-1360;width:2;height:80" coordorigin="4409,-1360" coordsize="0,80" path="m4409,-1280l4409,-1360e" filled="false" stroked="true" strokeweight=".748pt" strokecolor="#939598">
                <v:path arrowok="t"/>
              </v:shape>
            </v:group>
            <v:group style="position:absolute;left:4369;top:-1360;width:2;height:80" coordorigin="4369,-1360" coordsize="2,80">
              <v:shape style="position:absolute;left:4369;top:-1360;width:2;height:80" coordorigin="4369,-1360" coordsize="0,80" path="m4369,-1280l4369,-1360e" filled="false" stroked="true" strokeweight=".748pt" strokecolor="#939598">
                <v:path arrowok="t"/>
              </v:shape>
            </v:group>
            <v:group style="position:absolute;left:4329;top:-1360;width:2;height:80" coordorigin="4329,-1360" coordsize="2,80">
              <v:shape style="position:absolute;left:4329;top:-1360;width:2;height:80" coordorigin="4329,-1360" coordsize="0,80" path="m4329,-1280l4329,-1360e" filled="false" stroked="true" strokeweight=".748pt" strokecolor="#939598">
                <v:path arrowok="t"/>
              </v:shape>
            </v:group>
            <v:group style="position:absolute;left:4289;top:-1360;width:2;height:80" coordorigin="4289,-1360" coordsize="2,80">
              <v:shape style="position:absolute;left:4289;top:-1360;width:2;height:80" coordorigin="4289,-1360" coordsize="1,80" path="m4289,-1280l4289,-1360e" filled="false" stroked="true" strokeweight=".748pt" strokecolor="#939598">
                <v:path arrowok="t"/>
              </v:shape>
            </v:group>
            <v:group style="position:absolute;left:4249;top:-1360;width:2;height:80" coordorigin="4249,-1360" coordsize="2,80">
              <v:shape style="position:absolute;left:4249;top:-1360;width:2;height:80" coordorigin="4249,-1360" coordsize="0,80" path="m4249,-1280l4249,-1360e" filled="false" stroked="true" strokeweight=".748pt" strokecolor="#939598">
                <v:path arrowok="t"/>
              </v:shape>
            </v:group>
            <v:group style="position:absolute;left:4209;top:-1360;width:2;height:80" coordorigin="4209,-1360" coordsize="2,80">
              <v:shape style="position:absolute;left:4209;top:-1360;width:2;height:80" coordorigin="4209,-1360" coordsize="0,80" path="m4209,-1280l4209,-1360e" filled="false" stroked="true" strokeweight=".748pt" strokecolor="#939598">
                <v:path arrowok="t"/>
              </v:shape>
            </v:group>
            <v:group style="position:absolute;left:4169;top:-1360;width:2;height:80" coordorigin="4169,-1360" coordsize="2,80">
              <v:shape style="position:absolute;left:4169;top:-1360;width:2;height:80" coordorigin="4169,-1360" coordsize="0,80" path="m4169,-1280l4169,-1360e" filled="false" stroked="true" strokeweight=".748pt" strokecolor="#939598">
                <v:path arrowok="t"/>
              </v:shape>
            </v:group>
            <v:group style="position:absolute;left:4129;top:-1360;width:2;height:80" coordorigin="4129,-1360" coordsize="2,80">
              <v:shape style="position:absolute;left:4129;top:-1360;width:2;height:80" coordorigin="4129,-1360" coordsize="0,80" path="m4129,-1280l4129,-1360e" filled="false" stroked="true" strokeweight=".748pt" strokecolor="#939598">
                <v:path arrowok="t"/>
              </v:shape>
            </v:group>
            <v:group style="position:absolute;left:4089;top:-1359;width:2;height:80" coordorigin="4089,-1359" coordsize="2,80">
              <v:shape style="position:absolute;left:4089;top:-1359;width:2;height:80" coordorigin="4089,-1359" coordsize="0,80" path="m4089,-1279l4089,-1359e" filled="false" stroked="true" strokeweight=".748pt" strokecolor="#939598">
                <v:path arrowok="t"/>
              </v:shape>
            </v:group>
            <v:group style="position:absolute;left:4049;top:-1359;width:2;height:80" coordorigin="4049,-1359" coordsize="2,80">
              <v:shape style="position:absolute;left:4049;top:-1359;width:2;height:80" coordorigin="4049,-1359" coordsize="0,80" path="m4049,-1279l4049,-1359e" filled="false" stroked="true" strokeweight=".748pt" strokecolor="#939598">
                <v:path arrowok="t"/>
              </v:shape>
            </v:group>
            <v:group style="position:absolute;left:4009;top:-1359;width:2;height:80" coordorigin="4009,-1359" coordsize="2,80">
              <v:shape style="position:absolute;left:4009;top:-1359;width:2;height:80" coordorigin="4009,-1359" coordsize="0,80" path="m4009,-1279l4009,-1359e" filled="false" stroked="true" strokeweight=".748pt" strokecolor="#939598">
                <v:path arrowok="t"/>
              </v:shape>
            </v:group>
            <v:group style="position:absolute;left:3969;top:-1359;width:2;height:80" coordorigin="3969,-1359" coordsize="2,80">
              <v:shape style="position:absolute;left:3969;top:-1359;width:2;height:80" coordorigin="3969,-1359" coordsize="0,80" path="m3969,-1279l3969,-1359e" filled="false" stroked="true" strokeweight=".748pt" strokecolor="#939598">
                <v:path arrowok="t"/>
              </v:shape>
            </v:group>
            <v:group style="position:absolute;left:3929;top:-1359;width:2;height:80" coordorigin="3929,-1359" coordsize="2,80">
              <v:shape style="position:absolute;left:3929;top:-1359;width:2;height:80" coordorigin="3929,-1359" coordsize="1,80" path="m3929,-1279l3929,-1359e" filled="false" stroked="true" strokeweight=".748pt" strokecolor="#939598">
                <v:path arrowok="t"/>
              </v:shape>
            </v:group>
            <v:group style="position:absolute;left:3889;top:-1359;width:2;height:80" coordorigin="3889,-1359" coordsize="2,80">
              <v:shape style="position:absolute;left:3889;top:-1359;width:2;height:80" coordorigin="3889,-1359" coordsize="0,80" path="m3889,-1279l3889,-1359e" filled="false" stroked="true" strokeweight=".748pt" strokecolor="#939598">
                <v:path arrowok="t"/>
              </v:shape>
            </v:group>
            <v:group style="position:absolute;left:3849;top:-1359;width:2;height:80" coordorigin="3849,-1359" coordsize="2,80">
              <v:shape style="position:absolute;left:3849;top:-1359;width:2;height:80" coordorigin="3849,-1359" coordsize="0,80" path="m3849,-1279l3849,-1359e" filled="false" stroked="true" strokeweight=".748pt" strokecolor="#939598">
                <v:path arrowok="t"/>
              </v:shape>
            </v:group>
            <v:group style="position:absolute;left:3809;top:-1359;width:2;height:80" coordorigin="3809,-1359" coordsize="2,80">
              <v:shape style="position:absolute;left:3809;top:-1359;width:2;height:80" coordorigin="3809,-1359" coordsize="0,80" path="m3809,-1279l3809,-1359e" filled="false" stroked="true" strokeweight=".748pt" strokecolor="#939598">
                <v:path arrowok="t"/>
              </v:shape>
            </v:group>
            <v:group style="position:absolute;left:3768;top:-1359;width:2;height:80" coordorigin="3768,-1359" coordsize="2,80">
              <v:shape style="position:absolute;left:3768;top:-1359;width:2;height:80" coordorigin="3768,-1359" coordsize="0,80" path="m3769,-1279l3768,-1359e" filled="false" stroked="true" strokeweight=".748pt" strokecolor="#939598">
                <v:path arrowok="t"/>
              </v:shape>
            </v:group>
            <v:group style="position:absolute;left:3728;top:-1359;width:2;height:80" coordorigin="3728,-1359" coordsize="2,80">
              <v:shape style="position:absolute;left:3728;top:-1359;width:2;height:80" coordorigin="3728,-1359" coordsize="0,80" path="m3728,-1279l3728,-1359e" filled="false" stroked="true" strokeweight=".748pt" strokecolor="#939598">
                <v:path arrowok="t"/>
              </v:shape>
            </v:group>
            <v:group style="position:absolute;left:3688;top:-1359;width:2;height:80" coordorigin="3688,-1359" coordsize="2,80">
              <v:shape style="position:absolute;left:3688;top:-1359;width:2;height:80" coordorigin="3688,-1359" coordsize="0,80" path="m3688,-1279l3688,-1359e" filled="false" stroked="true" strokeweight=".748pt" strokecolor="#939598">
                <v:path arrowok="t"/>
              </v:shape>
            </v:group>
            <v:group style="position:absolute;left:3648;top:-1359;width:2;height:80" coordorigin="3648,-1359" coordsize="2,80">
              <v:shape style="position:absolute;left:3648;top:-1359;width:2;height:80" coordorigin="3648,-1359" coordsize="0,80" path="m3648,-1279l3648,-1359e" filled="false" stroked="true" strokeweight=".748pt" strokecolor="#939598">
                <v:path arrowok="t"/>
              </v:shape>
            </v:group>
            <v:group style="position:absolute;left:3608;top:-1359;width:2;height:80" coordorigin="3608,-1359" coordsize="2,80">
              <v:shape style="position:absolute;left:3608;top:-1359;width:2;height:80" coordorigin="3608,-1359" coordsize="0,80" path="m3608,-1279l3608,-1359e" filled="false" stroked="true" strokeweight=".748pt" strokecolor="#939598">
                <v:path arrowok="t"/>
              </v:shape>
            </v:group>
            <v:group style="position:absolute;left:3568;top:-1359;width:2;height:80" coordorigin="3568,-1359" coordsize="2,80">
              <v:shape style="position:absolute;left:3568;top:-1359;width:2;height:80" coordorigin="3568,-1359" coordsize="1,80" path="m3568,-1279l3568,-1359e" filled="false" stroked="true" strokeweight=".748pt" strokecolor="#939598">
                <v:path arrowok="t"/>
              </v:shape>
            </v:group>
            <v:group style="position:absolute;left:3528;top:-1359;width:2;height:80" coordorigin="3528,-1359" coordsize="2,80">
              <v:shape style="position:absolute;left:3528;top:-1359;width:2;height:80" coordorigin="3528,-1359" coordsize="0,80" path="m3528,-1279l3528,-1359e" filled="false" stroked="true" strokeweight=".748pt" strokecolor="#939598">
                <v:path arrowok="t"/>
              </v:shape>
            </v:group>
            <v:group style="position:absolute;left:3488;top:-1359;width:2;height:80" coordorigin="3488,-1359" coordsize="2,80">
              <v:shape style="position:absolute;left:3488;top:-1359;width:2;height:80" coordorigin="3488,-1359" coordsize="0,80" path="m3488,-1279l3488,-1359e" filled="false" stroked="true" strokeweight=".748pt" strokecolor="#939598">
                <v:path arrowok="t"/>
              </v:shape>
            </v:group>
            <v:group style="position:absolute;left:3448;top:-1359;width:2;height:80" coordorigin="3448,-1359" coordsize="2,80">
              <v:shape style="position:absolute;left:3448;top:-1359;width:2;height:80" coordorigin="3448,-1359" coordsize="0,80" path="m3448,-1279l3448,-1359e" filled="false" stroked="true" strokeweight=".748pt" strokecolor="#939598">
                <v:path arrowok="t"/>
              </v:shape>
            </v:group>
            <v:group style="position:absolute;left:3408;top:-1359;width:2;height:80" coordorigin="3408,-1359" coordsize="2,80">
              <v:shape style="position:absolute;left:3408;top:-1359;width:2;height:80" coordorigin="3408,-1359" coordsize="0,80" path="m3408,-1279l3408,-1359e" filled="false" stroked="true" strokeweight=".748pt" strokecolor="#939598">
                <v:path arrowok="t"/>
              </v:shape>
            </v:group>
            <v:group style="position:absolute;left:3368;top:-1359;width:2;height:80" coordorigin="3368,-1359" coordsize="2,80">
              <v:shape style="position:absolute;left:3368;top:-1359;width:2;height:80" coordorigin="3368,-1359" coordsize="0,80" path="m3368,-1279l3368,-1359e" filled="false" stroked="true" strokeweight=".748pt" strokecolor="#939598">
                <v:path arrowok="t"/>
              </v:shape>
            </v:group>
            <v:group style="position:absolute;left:3328;top:-1359;width:2;height:80" coordorigin="3328,-1359" coordsize="2,80">
              <v:shape style="position:absolute;left:3328;top:-1359;width:2;height:80" coordorigin="3328,-1359" coordsize="0,80" path="m3328,-1279l3328,-1359e" filled="false" stroked="true" strokeweight=".748pt" strokecolor="#939598">
                <v:path arrowok="t"/>
              </v:shape>
            </v:group>
            <v:group style="position:absolute;left:3288;top:-1359;width:2;height:80" coordorigin="3288,-1359" coordsize="2,80">
              <v:shape style="position:absolute;left:3288;top:-1359;width:2;height:80" coordorigin="3288,-1359" coordsize="0,80" path="m3288,-1279l3288,-1359e" filled="false" stroked="true" strokeweight=".748pt" strokecolor="#939598">
                <v:path arrowok="t"/>
              </v:shape>
            </v:group>
            <v:group style="position:absolute;left:3248;top:-1359;width:2;height:80" coordorigin="3248,-1359" coordsize="2,80">
              <v:shape style="position:absolute;left:3248;top:-1359;width:2;height:80" coordorigin="3248,-1359" coordsize="0,80" path="m3248,-1279l3248,-1359e" filled="false" stroked="true" strokeweight=".748pt" strokecolor="#939598">
                <v:path arrowok="t"/>
              </v:shape>
            </v:group>
            <v:group style="position:absolute;left:3208;top:-1359;width:2;height:80" coordorigin="3208,-1359" coordsize="2,80">
              <v:shape style="position:absolute;left:3208;top:-1359;width:2;height:80" coordorigin="3208,-1359" coordsize="0,80" path="m3208,-1279l3208,-1359e" filled="false" stroked="true" strokeweight=".748pt" strokecolor="#939598">
                <v:path arrowok="t"/>
              </v:shape>
            </v:group>
            <v:group style="position:absolute;left:3168;top:-1359;width:2;height:80" coordorigin="3168,-1359" coordsize="2,80">
              <v:shape style="position:absolute;left:3168;top:-1359;width:2;height:80" coordorigin="3168,-1359" coordsize="1,80" path="m3168,-1279l3168,-1359e" filled="false" stroked="true" strokeweight=".748pt" strokecolor="#939598">
                <v:path arrowok="t"/>
              </v:shape>
            </v:group>
            <v:group style="position:absolute;left:3128;top:-1359;width:2;height:80" coordorigin="3128,-1359" coordsize="2,80">
              <v:shape style="position:absolute;left:3128;top:-1359;width:2;height:80" coordorigin="3128,-1359" coordsize="0,80" path="m3128,-1279l3128,-1359e" filled="false" stroked="true" strokeweight=".748pt" strokecolor="#939598">
                <v:path arrowok="t"/>
              </v:shape>
            </v:group>
            <v:group style="position:absolute;left:3088;top:-1359;width:2;height:80" coordorigin="3088,-1359" coordsize="2,80">
              <v:shape style="position:absolute;left:3088;top:-1359;width:2;height:80" coordorigin="3088,-1359" coordsize="0,80" path="m3088,-1279l3088,-1359e" filled="false" stroked="true" strokeweight=".748pt" strokecolor="#939598">
                <v:path arrowok="t"/>
              </v:shape>
            </v:group>
            <v:group style="position:absolute;left:3048;top:-1359;width:2;height:80" coordorigin="3048,-1359" coordsize="2,80">
              <v:shape style="position:absolute;left:3048;top:-1359;width:2;height:80" coordorigin="3048,-1359" coordsize="0,80" path="m3048,-1279l3048,-1359e" filled="false" stroked="true" strokeweight=".748pt" strokecolor="#939598">
                <v:path arrowok="t"/>
              </v:shape>
            </v:group>
            <v:group style="position:absolute;left:3008;top:-1359;width:2;height:80" coordorigin="3008,-1359" coordsize="2,80">
              <v:shape style="position:absolute;left:3008;top:-1359;width:2;height:80" coordorigin="3008,-1359" coordsize="0,80" path="m3008,-1279l3008,-1359e" filled="false" stroked="true" strokeweight=".748pt" strokecolor="#939598">
                <v:path arrowok="t"/>
              </v:shape>
            </v:group>
            <v:group style="position:absolute;left:2968;top:-1359;width:2;height:80" coordorigin="2968,-1359" coordsize="2,80">
              <v:shape style="position:absolute;left:2968;top:-1359;width:2;height:80" coordorigin="2968,-1359" coordsize="0,80" path="m2968,-1279l2968,-1359e" filled="false" stroked="true" strokeweight=".748pt" strokecolor="#939598">
                <v:path arrowok="t"/>
              </v:shape>
            </v:group>
            <v:group style="position:absolute;left:2928;top:-1359;width:2;height:80" coordorigin="2928,-1359" coordsize="2,80">
              <v:shape style="position:absolute;left:2928;top:-1359;width:2;height:80" coordorigin="2928,-1359" coordsize="0,80" path="m2928,-1279l2928,-1359e" filled="false" stroked="true" strokeweight=".748pt" strokecolor="#939598">
                <v:path arrowok="t"/>
              </v:shape>
            </v:group>
            <v:group style="position:absolute;left:2888;top:-1359;width:2;height:80" coordorigin="2888,-1359" coordsize="2,80">
              <v:shape style="position:absolute;left:2888;top:-1359;width:2;height:80" coordorigin="2888,-1359" coordsize="1,80" path="m2888,-1279l2888,-1359e" filled="false" stroked="true" strokeweight=".748pt" strokecolor="#939598">
                <v:path arrowok="t"/>
              </v:shape>
            </v:group>
            <v:group style="position:absolute;left:2848;top:-1359;width:2;height:80" coordorigin="2848,-1359" coordsize="2,80">
              <v:shape style="position:absolute;left:2848;top:-1359;width:2;height:80" coordorigin="2848,-1359" coordsize="0,80" path="m2848,-1279l2848,-1359e" filled="false" stroked="true" strokeweight=".748pt" strokecolor="#939598">
                <v:path arrowok="t"/>
              </v:shape>
            </v:group>
            <v:group style="position:absolute;left:2808;top:-1359;width:2;height:80" coordorigin="2808,-1359" coordsize="2,80">
              <v:shape style="position:absolute;left:2808;top:-1359;width:2;height:80" coordorigin="2808,-1359" coordsize="0,80" path="m2808,-1279l2808,-1359e" filled="false" stroked="true" strokeweight=".748pt" strokecolor="#939598">
                <v:path arrowok="t"/>
              </v:shape>
            </v:group>
            <v:group style="position:absolute;left:2768;top:-1359;width:2;height:80" coordorigin="2768,-1359" coordsize="2,80">
              <v:shape style="position:absolute;left:2768;top:-1359;width:2;height:80" coordorigin="2768,-1359" coordsize="0,80" path="m2768,-1279l2768,-1359e" filled="false" stroked="true" strokeweight=".748pt" strokecolor="#939598">
                <v:path arrowok="t"/>
              </v:shape>
            </v:group>
            <v:group style="position:absolute;left:2728;top:-1359;width:2;height:80" coordorigin="2728,-1359" coordsize="2,80">
              <v:shape style="position:absolute;left:2728;top:-1359;width:2;height:80" coordorigin="2728,-1359" coordsize="0,80" path="m2728,-1279l2728,-1359e" filled="false" stroked="true" strokeweight=".748pt" strokecolor="#939598">
                <v:path arrowok="t"/>
              </v:shape>
            </v:group>
            <v:group style="position:absolute;left:2688;top:-1359;width:2;height:80" coordorigin="2688,-1359" coordsize="2,80">
              <v:shape style="position:absolute;left:2688;top:-1359;width:2;height:80" coordorigin="2688,-1359" coordsize="0,80" path="m2688,-1279l2688,-1359e" filled="false" stroked="true" strokeweight=".748pt" strokecolor="#939598">
                <v:path arrowok="t"/>
              </v:shape>
            </v:group>
            <v:group style="position:absolute;left:2648;top:-1359;width:2;height:80" coordorigin="2648,-1359" coordsize="2,80">
              <v:shape style="position:absolute;left:2648;top:-1359;width:2;height:80" coordorigin="2648,-1359" coordsize="0,80" path="m2648,-1279l2648,-1359e" filled="false" stroked="true" strokeweight=".748pt" strokecolor="#939598">
                <v:path arrowok="t"/>
              </v:shape>
            </v:group>
            <v:group style="position:absolute;left:2608;top:-1359;width:2;height:80" coordorigin="2608,-1359" coordsize="2,80">
              <v:shape style="position:absolute;left:2608;top:-1359;width:2;height:80" coordorigin="2608,-1359" coordsize="0,80" path="m2608,-1279l2608,-1359e" filled="false" stroked="true" strokeweight=".748pt" strokecolor="#939598">
                <v:path arrowok="t"/>
              </v:shape>
            </v:group>
            <v:group style="position:absolute;left:2568;top:-1359;width:2;height:80" coordorigin="2568,-1359" coordsize="2,80">
              <v:shape style="position:absolute;left:2568;top:-1359;width:2;height:80" coordorigin="2568,-1359" coordsize="0,80" path="m2568,-1279l2568,-1359e" filled="false" stroked="true" strokeweight=".748pt" strokecolor="#939598">
                <v:path arrowok="t"/>
              </v:shape>
            </v:group>
            <v:group style="position:absolute;left:2528;top:-1359;width:2;height:80" coordorigin="2528,-1359" coordsize="2,80">
              <v:shape style="position:absolute;left:2528;top:-1359;width:2;height:80" coordorigin="2528,-1359" coordsize="1,80" path="m2528,-1279l2528,-1359e" filled="false" stroked="true" strokeweight=".748pt" strokecolor="#939598">
                <v:path arrowok="t"/>
              </v:shape>
            </v:group>
            <v:group style="position:absolute;left:2488;top:-1359;width:2;height:80" coordorigin="2488,-1359" coordsize="2,80">
              <v:shape style="position:absolute;left:2488;top:-1359;width:2;height:80" coordorigin="2488,-1359" coordsize="0,80" path="m2488,-1279l2488,-1359e" filled="false" stroked="true" strokeweight=".748pt" strokecolor="#939598">
                <v:path arrowok="t"/>
              </v:shape>
            </v:group>
            <v:group style="position:absolute;left:2448;top:-1359;width:2;height:80" coordorigin="2448,-1359" coordsize="2,80">
              <v:shape style="position:absolute;left:2448;top:-1359;width:2;height:80" coordorigin="2448,-1359" coordsize="0,80" path="m2448,-1279l2448,-1359e" filled="false" stroked="true" strokeweight=".748pt" strokecolor="#939598">
                <v:path arrowok="t"/>
              </v:shape>
            </v:group>
            <v:group style="position:absolute;left:2408;top:-1359;width:2;height:80" coordorigin="2408,-1359" coordsize="2,80">
              <v:shape style="position:absolute;left:2408;top:-1359;width:2;height:80" coordorigin="2408,-1359" coordsize="0,80" path="m2408,-1279l2408,-1359e" filled="false" stroked="true" strokeweight=".748pt" strokecolor="#939598">
                <v:path arrowok="t"/>
              </v:shape>
            </v:group>
            <v:group style="position:absolute;left:2368;top:-1359;width:2;height:80" coordorigin="2368,-1359" coordsize="2,80">
              <v:shape style="position:absolute;left:2368;top:-1359;width:2;height:80" coordorigin="2368,-1359" coordsize="0,80" path="m2368,-1279l2368,-1359e" filled="false" stroked="true" strokeweight=".748pt" strokecolor="#939598">
                <v:path arrowok="t"/>
              </v:shape>
            </v:group>
            <v:group style="position:absolute;left:2328;top:-1359;width:2;height:80" coordorigin="2328,-1359" coordsize="2,80">
              <v:shape style="position:absolute;left:2328;top:-1359;width:2;height:80" coordorigin="2328,-1359" coordsize="0,80" path="m2328,-1279l2328,-1359e" filled="false" stroked="true" strokeweight=".748pt" strokecolor="#939598">
                <v:path arrowok="t"/>
              </v:shape>
            </v:group>
            <v:group style="position:absolute;left:2288;top:-1359;width:2;height:80" coordorigin="2288,-1359" coordsize="2,80">
              <v:shape style="position:absolute;left:2288;top:-1359;width:2;height:80" coordorigin="2288,-1359" coordsize="0,80" path="m2288,-1279l2288,-1359e" filled="false" stroked="true" strokeweight=".748pt" strokecolor="#939598">
                <v:path arrowok="t"/>
              </v:shape>
            </v:group>
            <v:group style="position:absolute;left:2248;top:-1359;width:2;height:80" coordorigin="2248,-1359" coordsize="2,80">
              <v:shape style="position:absolute;left:2248;top:-1359;width:2;height:80" coordorigin="2248,-1359" coordsize="0,80" path="m2248,-1279l2248,-1359e" filled="false" stroked="true" strokeweight=".748pt" strokecolor="#939598">
                <v:path arrowok="t"/>
              </v:shape>
            </v:group>
            <v:group style="position:absolute;left:2208;top:-1359;width:2;height:80" coordorigin="2208,-1359" coordsize="2,80">
              <v:shape style="position:absolute;left:2208;top:-1359;width:2;height:80" coordorigin="2208,-1359" coordsize="0,80" path="m2208,-1279l2208,-1359e" filled="false" stroked="true" strokeweight=".748pt" strokecolor="#939598">
                <v:path arrowok="t"/>
              </v:shape>
            </v:group>
            <v:group style="position:absolute;left:2168;top:-1359;width:2;height:80" coordorigin="2168,-1359" coordsize="2,80">
              <v:shape style="position:absolute;left:2168;top:-1359;width:2;height:80" coordorigin="2168,-1359" coordsize="0,80" path="m2168,-1279l2168,-1359e" filled="false" stroked="true" strokeweight=".748pt" strokecolor="#939598">
                <v:path arrowok="t"/>
              </v:shape>
            </v:group>
            <v:group style="position:absolute;left:2128;top:-1359;width:2;height:80" coordorigin="2128,-1359" coordsize="2,80">
              <v:shape style="position:absolute;left:2128;top:-1359;width:2;height:80" coordorigin="2128,-1359" coordsize="1,80" path="m2128,-1279l2128,-1359e" filled="false" stroked="true" strokeweight=".748pt" strokecolor="#939598">
                <v:path arrowok="t"/>
              </v:shape>
            </v:group>
            <v:group style="position:absolute;left:2088;top:-1359;width:2;height:80" coordorigin="2088,-1359" coordsize="2,80">
              <v:shape style="position:absolute;left:2088;top:-1359;width:2;height:80" coordorigin="2088,-1359" coordsize="0,80" path="m2088,-1279l2088,-1359e" filled="false" stroked="true" strokeweight=".748pt" strokecolor="#939598">
                <v:path arrowok="t"/>
              </v:shape>
            </v:group>
            <v:group style="position:absolute;left:2048;top:-1359;width:2;height:80" coordorigin="2048,-1359" coordsize="2,80">
              <v:shape style="position:absolute;left:2048;top:-1359;width:2;height:80" coordorigin="2048,-1359" coordsize="0,80" path="m2048,-1279l2048,-1359e" filled="false" stroked="true" strokeweight=".748pt" strokecolor="#939598">
                <v:path arrowok="t"/>
              </v:shape>
            </v:group>
            <v:group style="position:absolute;left:2008;top:-1359;width:2;height:80" coordorigin="2008,-1359" coordsize="2,80">
              <v:shape style="position:absolute;left:2008;top:-1359;width:2;height:80" coordorigin="2008,-1359" coordsize="0,80" path="m2008,-1279l2008,-1359e" filled="false" stroked="true" strokeweight=".748pt" strokecolor="#939598">
                <v:path arrowok="t"/>
              </v:shape>
            </v:group>
            <v:group style="position:absolute;left:1968;top:-1359;width:2;height:80" coordorigin="1968,-1359" coordsize="2,80">
              <v:shape style="position:absolute;left:1968;top:-1359;width:2;height:80" coordorigin="1968,-1359" coordsize="0,80" path="m1968,-1279l1968,-1359e" filled="false" stroked="true" strokeweight=".748pt" strokecolor="#939598">
                <v:path arrowok="t"/>
              </v:shape>
            </v:group>
            <v:group style="position:absolute;left:1928;top:-1359;width:2;height:80" coordorigin="1928,-1359" coordsize="2,80">
              <v:shape style="position:absolute;left:1928;top:-1359;width:2;height:80" coordorigin="1928,-1359" coordsize="0,80" path="m1928,-1279l1928,-1359e" filled="false" stroked="true" strokeweight=".748pt" strokecolor="#939598">
                <v:path arrowok="t"/>
              </v:shape>
            </v:group>
            <v:group style="position:absolute;left:1888;top:-1359;width:2;height:80" coordorigin="1888,-1359" coordsize="2,80">
              <v:shape style="position:absolute;left:1888;top:-1359;width:2;height:80" coordorigin="1888,-1359" coordsize="0,80" path="m1888,-1279l1888,-1359e" filled="false" stroked="true" strokeweight=".748pt" strokecolor="#939598">
                <v:path arrowok="t"/>
              </v:shape>
            </v:group>
            <v:group style="position:absolute;left:1848;top:-1359;width:2;height:80" coordorigin="1848,-1359" coordsize="2,80">
              <v:shape style="position:absolute;left:1848;top:-1359;width:2;height:80" coordorigin="1848,-1359" coordsize="0,80" path="m1848,-1279l1848,-1359e" filled="false" stroked="true" strokeweight=".748pt" strokecolor="#939598">
                <v:path arrowok="t"/>
              </v:shape>
            </v:group>
            <v:group style="position:absolute;left:1808;top:-1359;width:2;height:80" coordorigin="1808,-1359" coordsize="2,80">
              <v:shape style="position:absolute;left:1808;top:-1359;width:2;height:80" coordorigin="1808,-1359" coordsize="0,80" path="m1808,-1279l1808,-1359e" filled="false" stroked="true" strokeweight=".748pt" strokecolor="#939598">
                <v:path arrowok="t"/>
              </v:shape>
            </v:group>
            <v:group style="position:absolute;left:1768;top:-1359;width:2;height:80" coordorigin="1768,-1359" coordsize="2,80">
              <v:shape style="position:absolute;left:1768;top:-1359;width:2;height:80" coordorigin="1768,-1359" coordsize="1,80" path="m1768,-1279l1768,-1359e" filled="false" stroked="true" strokeweight=".748pt" strokecolor="#939598">
                <v:path arrowok="t"/>
              </v:shape>
            </v:group>
            <v:group style="position:absolute;left:1728;top:-1359;width:2;height:80" coordorigin="1728,-1359" coordsize="2,80">
              <v:shape style="position:absolute;left:1728;top:-1359;width:2;height:80" coordorigin="1728,-1359" coordsize="0,80" path="m1728,-1279l1728,-1359e" filled="false" stroked="true" strokeweight=".748pt" strokecolor="#939598">
                <v:path arrowok="t"/>
              </v:shape>
            </v:group>
            <v:group style="position:absolute;left:1688;top:-1359;width:2;height:80" coordorigin="1688,-1359" coordsize="2,80">
              <v:shape style="position:absolute;left:1688;top:-1359;width:2;height:80" coordorigin="1688,-1359" coordsize="0,80" path="m1688,-1279l1688,-1359e" filled="false" stroked="true" strokeweight=".748pt" strokecolor="#939598">
                <v:path arrowok="t"/>
              </v:shape>
            </v:group>
            <v:group style="position:absolute;left:1648;top:-1359;width:2;height:80" coordorigin="1648,-1359" coordsize="2,80">
              <v:shape style="position:absolute;left:1648;top:-1359;width:2;height:80" coordorigin="1648,-1359" coordsize="0,80" path="m1648,-1279l1648,-1359e" filled="false" stroked="true" strokeweight=".748pt" strokecolor="#939598">
                <v:path arrowok="t"/>
              </v:shape>
            </v:group>
            <v:group style="position:absolute;left:1608;top:-1359;width:2;height:80" coordorigin="1608,-1359" coordsize="2,80">
              <v:shape style="position:absolute;left:1608;top:-1359;width:2;height:80" coordorigin="1608,-1359" coordsize="0,80" path="m1608,-1279l1608,-1359e" filled="false" stroked="true" strokeweight=".748pt" strokecolor="#939598">
                <v:path arrowok="t"/>
              </v:shape>
            </v:group>
            <v:group style="position:absolute;left:1568;top:-1359;width:2;height:80" coordorigin="1568,-1359" coordsize="2,80">
              <v:shape style="position:absolute;left:1568;top:-1359;width:2;height:80" coordorigin="1568,-1359" coordsize="0,80" path="m1568,-1279l1568,-1359e" filled="false" stroked="true" strokeweight=".748pt" strokecolor="#939598">
                <v:path arrowok="t"/>
              </v:shape>
            </v:group>
            <v:group style="position:absolute;left:1528;top:-1359;width:2;height:80" coordorigin="1528,-1359" coordsize="2,80">
              <v:shape style="position:absolute;left:1528;top:-1359;width:2;height:80" coordorigin="1528,-1359" coordsize="0,80" path="m1528,-1279l1528,-1359e" filled="false" stroked="true" strokeweight=".748pt" strokecolor="#939598">
                <v:path arrowok="t"/>
              </v:shape>
            </v:group>
            <v:group style="position:absolute;left:1488;top:-1359;width:2;height:80" coordorigin="1488,-1359" coordsize="2,80">
              <v:shape style="position:absolute;left:1488;top:-1359;width:2;height:80" coordorigin="1488,-1359" coordsize="0,80" path="m1488,-1279l1488,-1359e" filled="false" stroked="true" strokeweight=".748pt" strokecolor="#939598">
                <v:path arrowok="t"/>
              </v:shape>
            </v:group>
            <v:group style="position:absolute;left:1448;top:-1359;width:2;height:80" coordorigin="1448,-1359" coordsize="2,80">
              <v:shape style="position:absolute;left:1448;top:-1359;width:2;height:80" coordorigin="1448,-1359" coordsize="0,80" path="m1448,-1279l1448,-1359e" filled="false" stroked="true" strokeweight=".748pt" strokecolor="#939598">
                <v:path arrowok="t"/>
              </v:shape>
            </v:group>
            <v:group style="position:absolute;left:1408;top:-1359;width:2;height:80" coordorigin="1408,-1359" coordsize="2,80">
              <v:shape style="position:absolute;left:1408;top:-1359;width:2;height:80" coordorigin="1408,-1359" coordsize="1,80" path="m1408,-1279l1408,-1359e" filled="false" stroked="true" strokeweight=".748pt" strokecolor="#939598">
                <v:path arrowok="t"/>
              </v:shape>
            </v:group>
            <v:group style="position:absolute;left:1368;top:-1359;width:2;height:80" coordorigin="1368,-1359" coordsize="2,80">
              <v:shape style="position:absolute;left:1368;top:-1359;width:2;height:80" coordorigin="1368,-1359" coordsize="0,80" path="m1368,-1279l1368,-1359e" filled="false" stroked="true" strokeweight=".748pt" strokecolor="#939598">
                <v:path arrowok="t"/>
              </v:shape>
            </v:group>
            <v:group style="position:absolute;left:1328;top:-1359;width:2;height:80" coordorigin="1328,-1359" coordsize="2,80">
              <v:shape style="position:absolute;left:1328;top:-1359;width:2;height:80" coordorigin="1328,-1359" coordsize="0,80" path="m1328,-1279l1328,-1359e" filled="false" stroked="true" strokeweight=".748pt" strokecolor="#939598">
                <v:path arrowok="t"/>
              </v:shape>
            </v:group>
            <v:group style="position:absolute;left:1288;top:-1359;width:2;height:80" coordorigin="1288,-1359" coordsize="2,80">
              <v:shape style="position:absolute;left:1288;top:-1359;width:2;height:80" coordorigin="1288,-1359" coordsize="0,80" path="m1288,-1279l1288,-1359e" filled="false" stroked="true" strokeweight=".748pt" strokecolor="#939598">
                <v:path arrowok="t"/>
              </v:shape>
            </v:group>
            <v:group style="position:absolute;left:1248;top:-1359;width:2;height:80" coordorigin="1248,-1359" coordsize="2,80">
              <v:shape style="position:absolute;left:1248;top:-1359;width:2;height:80" coordorigin="1248,-1359" coordsize="0,80" path="m1248,-1279l1248,-1359e" filled="false" stroked="true" strokeweight=".748pt" strokecolor="#939598">
                <v:path arrowok="t"/>
              </v:shape>
            </v:group>
            <v:group style="position:absolute;left:1208;top:-1359;width:2;height:80" coordorigin="1208,-1359" coordsize="2,80">
              <v:shape style="position:absolute;left:1208;top:-1359;width:2;height:80" coordorigin="1208,-1359" coordsize="0,80" path="m1208,-1279l1208,-1359e" filled="false" stroked="true" strokeweight=".748pt" strokecolor="#939598">
                <v:path arrowok="t"/>
              </v:shape>
            </v:group>
            <v:group style="position:absolute;left:1168;top:-1359;width:2;height:80" coordorigin="1168,-1359" coordsize="2,80">
              <v:shape style="position:absolute;left:1168;top:-1359;width:2;height:80" coordorigin="1168,-1359" coordsize="0,80" path="m1168,-1279l1168,-1359e" filled="false" stroked="true" strokeweight=".748pt" strokecolor="#939598">
                <v:path arrowok="t"/>
              </v:shape>
            </v:group>
            <v:group style="position:absolute;left:1128;top:-1359;width:2;height:80" coordorigin="1128,-1359" coordsize="2,80">
              <v:shape style="position:absolute;left:1128;top:-1359;width:2;height:80" coordorigin="1128,-1359" coordsize="0,80" path="m1128,-1279l1128,-1359e" filled="false" stroked="true" strokeweight=".748pt" strokecolor="#939598">
                <v:path arrowok="t"/>
              </v:shape>
            </v:group>
            <v:group style="position:absolute;left:1088;top:-1359;width:2;height:80" coordorigin="1088,-1359" coordsize="2,80">
              <v:shape style="position:absolute;left:1088;top:-1359;width:2;height:80" coordorigin="1088,-1359" coordsize="1,80" path="m1088,-1279l1088,-1359e" filled="false" stroked="true" strokeweight=".748pt" strokecolor="#939598">
                <v:path arrowok="t"/>
              </v:shape>
            </v:group>
            <v:group style="position:absolute;left:1048;top:-1359;width:2;height:80" coordorigin="1048,-1359" coordsize="2,80">
              <v:shape style="position:absolute;left:1048;top:-1359;width:2;height:80" coordorigin="1048,-1359" coordsize="0,80" path="m1048,-1279l1048,-1359e" filled="false" stroked="true" strokeweight=".748pt" strokecolor="#939598">
                <v:path arrowok="t"/>
              </v:shape>
            </v:group>
            <v:group style="position:absolute;left:1008;top:-1359;width:2;height:80" coordorigin="1008,-1359" coordsize="2,80">
              <v:shape style="position:absolute;left:1008;top:-1359;width:2;height:80" coordorigin="1008,-1359" coordsize="0,80" path="m1008,-1279l1008,-1359e" filled="false" stroked="true" strokeweight=".748pt" strokecolor="#939598">
                <v:path arrowok="t"/>
              </v:shape>
            </v:group>
            <v:group style="position:absolute;left:968;top:-1359;width:2;height:80" coordorigin="968,-1359" coordsize="2,80">
              <v:shape style="position:absolute;left:968;top:-1359;width:2;height:80" coordorigin="968,-1359" coordsize="0,80" path="m968,-1279l968,-1359e" filled="false" stroked="true" strokeweight=".748pt" strokecolor="#939598">
                <v:path arrowok="t"/>
              </v:shape>
            </v:group>
            <v:group style="position:absolute;left:928;top:-1359;width:2;height:80" coordorigin="928,-1359" coordsize="2,80">
              <v:shape style="position:absolute;left:928;top:-1359;width:2;height:80" coordorigin="928,-1359" coordsize="0,80" path="m928,-1279l928,-1359e" filled="false" stroked="true" strokeweight=".748pt" strokecolor="#939598">
                <v:path arrowok="t"/>
              </v:shape>
            </v:group>
            <v:group style="position:absolute;left:888;top:-1359;width:2;height:80" coordorigin="888,-1359" coordsize="2,80">
              <v:shape style="position:absolute;left:888;top:-1359;width:2;height:80" coordorigin="888,-1359" coordsize="0,80" path="m888,-1279l888,-1359e" filled="false" stroked="true" strokeweight=".748pt" strokecolor="#939598">
                <v:path arrowok="t"/>
              </v:shape>
            </v:group>
            <v:group style="position:absolute;left:848;top:-1359;width:2;height:80" coordorigin="848,-1359" coordsize="2,80">
              <v:shape style="position:absolute;left:848;top:-1359;width:2;height:80" coordorigin="848,-1359" coordsize="0,80" path="m848,-1279l848,-1359e" filled="false" stroked="true" strokeweight=".748pt" strokecolor="#939598">
                <v:path arrowok="t"/>
              </v:shape>
            </v:group>
            <v:group style="position:absolute;left:808;top:-1359;width:2;height:80" coordorigin="808,-1359" coordsize="2,80">
              <v:shape style="position:absolute;left:808;top:-1359;width:2;height:80" coordorigin="808,-1359" coordsize="0,80" path="m808,-1279l808,-1359e" filled="false" stroked="true" strokeweight=".748pt" strokecolor="#939598">
                <v:path arrowok="t"/>
              </v:shape>
            </v:group>
            <v:group style="position:absolute;left:768;top:-1359;width:2;height:80" coordorigin="768,-1359" coordsize="2,80">
              <v:shape style="position:absolute;left:768;top:-1359;width:2;height:80" coordorigin="768,-1359" coordsize="0,80" path="m768,-1279l768,-1359e" filled="false" stroked="true" strokeweight=".748pt" strokecolor="#939598">
                <v:path arrowok="t"/>
              </v:shape>
            </v:group>
            <v:group style="position:absolute;left:728;top:-1359;width:2;height:80" coordorigin="728,-1359" coordsize="2,80">
              <v:shape style="position:absolute;left:728;top:-1359;width:2;height:80" coordorigin="728,-1359" coordsize="1,80" path="m728,-1279l728,-1359e" filled="false" stroked="true" strokeweight=".748pt" strokecolor="#939598">
                <v:path arrowok="t"/>
              </v:shape>
            </v:group>
            <v:group style="position:absolute;left:688;top:-1359;width:2;height:80" coordorigin="688,-1359" coordsize="2,80">
              <v:shape style="position:absolute;left:688;top:-1359;width:2;height:80" coordorigin="688,-1359" coordsize="0,80" path="m688,-1279l688,-1359e" filled="false" stroked="true" strokeweight=".748pt" strokecolor="#939598">
                <v:path arrowok="t"/>
              </v:shape>
            </v:group>
            <v:group style="position:absolute;left:648;top:-1359;width:2;height:80" coordorigin="648,-1359" coordsize="2,80">
              <v:shape style="position:absolute;left:648;top:-1359;width:2;height:80" coordorigin="648,-1359" coordsize="0,80" path="m648,-1279l648,-1359e" filled="false" stroked="true" strokeweight=".748pt" strokecolor="#939598">
                <v:path arrowok="t"/>
              </v:shape>
            </v:group>
            <v:group style="position:absolute;left:608;top:-1359;width:2;height:80" coordorigin="608,-1359" coordsize="2,80">
              <v:shape style="position:absolute;left:608;top:-1359;width:2;height:80" coordorigin="608,-1359" coordsize="0,80" path="m608,-1279l608,-1359e" filled="false" stroked="true" strokeweight=".748pt" strokecolor="#939598">
                <v:path arrowok="t"/>
              </v:shape>
            </v:group>
            <v:group style="position:absolute;left:568;top:-1359;width:2;height:80" coordorigin="568,-1359" coordsize="2,80">
              <v:shape style="position:absolute;left:568;top:-1359;width:2;height:80" coordorigin="568,-1359" coordsize="0,80" path="m568,-1279l568,-1359e" filled="false" stroked="true" strokeweight=".748pt" strokecolor="#939598">
                <v:path arrowok="t"/>
              </v:shape>
            </v:group>
            <v:group style="position:absolute;left:528;top:-1359;width:2;height:80" coordorigin="528,-1359" coordsize="2,80">
              <v:shape style="position:absolute;left:528;top:-1359;width:2;height:80" coordorigin="528,-1359" coordsize="0,80" path="m528,-1279l528,-1359e" filled="false" stroked="true" strokeweight=".748pt" strokecolor="#939598">
                <v:path arrowok="t"/>
              </v:shape>
            </v:group>
            <v:group style="position:absolute;left:488;top:-1359;width:2;height:80" coordorigin="488,-1359" coordsize="2,80">
              <v:shape style="position:absolute;left:488;top:-1359;width:2;height:80" coordorigin="488,-1359" coordsize="0,80" path="m488,-1279l488,-1359e" filled="false" stroked="true" strokeweight=".748pt" strokecolor="#939598">
                <v:path arrowok="t"/>
              </v:shape>
            </v:group>
            <v:group style="position:absolute;left:448;top:-1359;width:2;height:80" coordorigin="448,-1359" coordsize="2,80">
              <v:shape style="position:absolute;left:448;top:-1359;width:2;height:80" coordorigin="448,-1359" coordsize="0,80" path="m448,-1279l448,-1359e" filled="false" stroked="true" strokeweight=".748pt" strokecolor="#939598">
                <v:path arrowok="t"/>
              </v:shape>
            </v:group>
            <v:group style="position:absolute;left:408;top:-1359;width:2;height:80" coordorigin="408,-1359" coordsize="2,80">
              <v:shape style="position:absolute;left:408;top:-1359;width:2;height:80" coordorigin="408,-1359" coordsize="0,80" path="m408,-1279l408,-1359e" filled="false" stroked="true" strokeweight=".748pt" strokecolor="#939598">
                <v:path arrowok="t"/>
              </v:shape>
            </v:group>
            <v:group style="position:absolute;left:368;top:-1359;width:2;height:80" coordorigin="368,-1359" coordsize="2,80">
              <v:shape style="position:absolute;left:368;top:-1359;width:2;height:80" coordorigin="368,-1359" coordsize="1,80" path="m368,-1279l368,-1359e" filled="false" stroked="true" strokeweight=".748pt" strokecolor="#939598">
                <v:path arrowok="t"/>
              </v:shape>
            </v:group>
            <v:group style="position:absolute;left:328;top:-1359;width:2;height:80" coordorigin="328,-1359" coordsize="2,80">
              <v:shape style="position:absolute;left:328;top:-1359;width:2;height:80" coordorigin="328,-1359" coordsize="0,80" path="m328,-1279l328,-1359e" filled="false" stroked="true" strokeweight=".748pt" strokecolor="#939598">
                <v:path arrowok="t"/>
              </v:shape>
            </v:group>
            <v:group style="position:absolute;left:288;top:-1359;width:2;height:80" coordorigin="288,-1359" coordsize="2,80">
              <v:shape style="position:absolute;left:288;top:-1359;width:2;height:80" coordorigin="288,-1359" coordsize="0,80" path="m288,-1279l288,-1359e" filled="false" stroked="true" strokeweight=".748pt" strokecolor="#939598">
                <v:path arrowok="t"/>
              </v:shape>
            </v:group>
            <v:group style="position:absolute;left:248;top:-1359;width:2;height:80" coordorigin="248,-1359" coordsize="2,80">
              <v:shape style="position:absolute;left:248;top:-1359;width:2;height:80" coordorigin="248,-1359" coordsize="0,80" path="m248,-1279l248,-1359e" filled="false" stroked="true" strokeweight=".748pt" strokecolor="#939598">
                <v:path arrowok="t"/>
              </v:shape>
            </v:group>
            <v:group style="position:absolute;left:208;top:-1359;width:2;height:80" coordorigin="208,-1359" coordsize="2,80">
              <v:shape style="position:absolute;left:208;top:-1359;width:2;height:80" coordorigin="208,-1359" coordsize="0,80" path="m208,-1279l208,-1359e" filled="false" stroked="true" strokeweight=".748pt" strokecolor="#939598">
                <v:path arrowok="t"/>
              </v:shape>
            </v:group>
            <v:group style="position:absolute;left:168;top:-1359;width:2;height:80" coordorigin="168,-1359" coordsize="2,80">
              <v:shape style="position:absolute;left:168;top:-1359;width:2;height:80" coordorigin="168,-1359" coordsize="0,80" path="m168,-1279l168,-1359e" filled="false" stroked="true" strokeweight=".748pt" strokecolor="#939598">
                <v:path arrowok="t"/>
              </v:shape>
            </v:group>
            <v:group style="position:absolute;left:128;top:-1359;width:2;height:80" coordorigin="128,-1359" coordsize="2,80">
              <v:shape style="position:absolute;left:128;top:-1359;width:2;height:80" coordorigin="128,-1359" coordsize="0,80" path="m128,-1279l128,-1359e" filled="false" stroked="true" strokeweight=".748pt" strokecolor="#939598">
                <v:path arrowok="t"/>
              </v:shape>
            </v:group>
            <v:group style="position:absolute;left:88;top:-1359;width:2;height:80" coordorigin="88,-1359" coordsize="2,80">
              <v:shape style="position:absolute;left:88;top:-1359;width:2;height:80" coordorigin="88,-1359" coordsize="0,80" path="m88,-1279l88,-1359e" filled="false" stroked="true" strokeweight=".748pt" strokecolor="#939598">
                <v:path arrowok="t"/>
              </v:shape>
            </v:group>
            <v:group style="position:absolute;left:47;top:-1359;width:2;height:80" coordorigin="47,-1359" coordsize="2,80">
              <v:shape style="position:absolute;left:47;top:-1359;width:2;height:80" coordorigin="47,-1359" coordsize="0,80" path="m48,-1279l47,-1359e" filled="false" stroked="true" strokeweight=".748pt" strokecolor="#939598">
                <v:path arrowok="t"/>
              </v:shape>
            </v:group>
            <v:group style="position:absolute;left:7;top:-1359;width:2;height:80" coordorigin="7,-1359" coordsize="2,80">
              <v:shape style="position:absolute;left:7;top:-1359;width:2;height:80" coordorigin="7,-1359" coordsize="0,80" path="m7,-1279l7,-1359e" filled="false" stroked="true" strokeweight=".748pt" strokecolor="#939598">
                <v:path arrowok="t"/>
              </v:shape>
            </v:group>
            <w10:wrap type="none"/>
          </v:group>
        </w:pict>
      </w:r>
      <w:r>
        <w:rPr>
          <w:rFonts w:ascii="Arial"/>
          <w:color w:val="A4590C"/>
          <w:spacing w:val="21"/>
          <w:w w:val="95"/>
          <w:sz w:val="92"/>
        </w:rPr>
        <w:t>Our</w:t>
      </w:r>
      <w:r>
        <w:rPr>
          <w:rFonts w:ascii="Arial"/>
          <w:color w:val="A4590C"/>
          <w:spacing w:val="-113"/>
          <w:w w:val="95"/>
          <w:sz w:val="92"/>
        </w:rPr>
        <w:t> </w:t>
      </w:r>
      <w:r>
        <w:rPr>
          <w:rFonts w:ascii="Arial"/>
          <w:color w:val="A4590C"/>
          <w:spacing w:val="26"/>
          <w:w w:val="95"/>
          <w:sz w:val="92"/>
        </w:rPr>
        <w:t>Aboriginal</w:t>
      </w:r>
      <w:r>
        <w:rPr>
          <w:rFonts w:ascii="Arial"/>
          <w:color w:val="A4590C"/>
          <w:spacing w:val="-113"/>
          <w:w w:val="95"/>
          <w:sz w:val="92"/>
        </w:rPr>
        <w:t> </w:t>
      </w:r>
      <w:r>
        <w:rPr>
          <w:rFonts w:ascii="Arial"/>
          <w:color w:val="A4590C"/>
          <w:spacing w:val="20"/>
          <w:w w:val="95"/>
          <w:sz w:val="92"/>
        </w:rPr>
        <w:t>Title</w:t>
      </w:r>
      <w:r>
        <w:rPr>
          <w:rFonts w:ascii="Arial"/>
          <w:color w:val="A4590C"/>
          <w:spacing w:val="-113"/>
          <w:w w:val="95"/>
          <w:sz w:val="92"/>
        </w:rPr>
        <w:t> </w:t>
      </w:r>
      <w:r>
        <w:rPr>
          <w:rFonts w:ascii="Arial"/>
          <w:color w:val="A4590C"/>
          <w:spacing w:val="31"/>
          <w:w w:val="95"/>
          <w:sz w:val="92"/>
        </w:rPr>
        <w:t>land</w:t>
      </w:r>
      <w:r>
        <w:rPr>
          <w:rFonts w:ascii="Arial"/>
          <w:sz w:val="92"/>
        </w:rPr>
      </w:r>
    </w:p>
    <w:p>
      <w:pPr>
        <w:pStyle w:val="Heading2"/>
        <w:spacing w:line="240" w:lineRule="auto" w:before="260"/>
        <w:ind w:right="988"/>
        <w:jc w:val="left"/>
      </w:pPr>
      <w:r>
        <w:rPr>
          <w:spacing w:val="12"/>
          <w:w w:val="90"/>
        </w:rPr>
        <w:t>About</w:t>
      </w:r>
      <w:r>
        <w:rPr>
          <w:spacing w:val="-67"/>
          <w:w w:val="90"/>
        </w:rPr>
        <w:t> </w:t>
      </w:r>
      <w:r>
        <w:rPr>
          <w:spacing w:val="12"/>
          <w:w w:val="90"/>
        </w:rPr>
        <w:t>joint</w:t>
      </w:r>
      <w:r>
        <w:rPr>
          <w:spacing w:val="-67"/>
          <w:w w:val="90"/>
        </w:rPr>
        <w:t> </w:t>
      </w:r>
      <w:r>
        <w:rPr>
          <w:spacing w:val="18"/>
          <w:w w:val="90"/>
        </w:rPr>
        <w:t>management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15"/>
          <w:szCs w:val="15"/>
        </w:rPr>
      </w:pPr>
    </w:p>
    <w:p>
      <w:pPr>
        <w:spacing w:after="0" w:line="240" w:lineRule="auto"/>
        <w:rPr>
          <w:rFonts w:ascii="Arial" w:hAnsi="Arial" w:cs="Arial" w:eastAsia="Arial"/>
          <w:sz w:val="15"/>
          <w:szCs w:val="15"/>
        </w:rPr>
        <w:sectPr>
          <w:pgSz w:w="11910" w:h="16840"/>
          <w:pgMar w:top="760" w:bottom="0" w:left="0" w:right="0"/>
        </w:sectPr>
      </w:pPr>
    </w:p>
    <w:p>
      <w:pPr>
        <w:pStyle w:val="BodyText"/>
        <w:spacing w:line="264" w:lineRule="exact" w:before="60"/>
        <w:ind w:right="0"/>
        <w:jc w:val="left"/>
      </w:pPr>
      <w:r>
        <w:rPr/>
        <w:t>The Gunaikurnai people’s strong and</w:t>
      </w:r>
      <w:r>
        <w:rPr>
          <w:spacing w:val="-11"/>
        </w:rPr>
        <w:t> </w:t>
      </w:r>
      <w:r>
        <w:rPr/>
        <w:t>continuing</w:t>
      </w:r>
      <w:r>
        <w:rPr>
          <w:w w:val="99"/>
        </w:rPr>
        <w:t> </w:t>
      </w:r>
      <w:r>
        <w:rPr/>
        <w:t>connection with Country was legally recognised</w:t>
      </w:r>
      <w:r>
        <w:rPr>
          <w:spacing w:val="-10"/>
        </w:rPr>
        <w:t> </w:t>
      </w:r>
      <w:r>
        <w:rPr/>
        <w:t>in</w:t>
      </w:r>
      <w:r>
        <w:rPr/>
        <w:t> October 2010. As part of the package of</w:t>
      </w:r>
      <w:r>
        <w:rPr>
          <w:spacing w:val="-15"/>
        </w:rPr>
        <w:t> </w:t>
      </w:r>
      <w:r>
        <w:rPr/>
        <w:t>agreements</w:t>
      </w:r>
      <w:r>
        <w:rPr/>
        <w:t> in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Traditional</w:t>
      </w:r>
      <w:r>
        <w:rPr>
          <w:spacing w:val="-8"/>
        </w:rPr>
        <w:t> </w:t>
      </w:r>
      <w:r>
        <w:rPr/>
        <w:t>Owner</w:t>
      </w:r>
      <w:r>
        <w:rPr>
          <w:spacing w:val="-9"/>
        </w:rPr>
        <w:t> </w:t>
      </w:r>
      <w:r>
        <w:rPr/>
        <w:t>Recognition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Settlement</w:t>
      </w:r>
      <w:r>
        <w:rPr/>
        <w:t> Agreement, Gunaikurnai were granted</w:t>
      </w:r>
      <w:r>
        <w:rPr>
          <w:spacing w:val="-11"/>
        </w:rPr>
        <w:t> </w:t>
      </w:r>
      <w:r>
        <w:rPr/>
        <w:t>Aboriginal</w:t>
      </w:r>
      <w:r>
        <w:rPr/>
        <w:t> Title over 10 national parks and</w:t>
      </w:r>
      <w:r>
        <w:rPr>
          <w:spacing w:val="-16"/>
        </w:rPr>
        <w:t> </w:t>
      </w:r>
      <w:r>
        <w:rPr/>
        <w:t>reserves.</w:t>
      </w:r>
    </w:p>
    <w:p>
      <w:pPr>
        <w:pStyle w:val="BodyText"/>
        <w:spacing w:line="264" w:lineRule="exact"/>
        <w:ind w:right="0"/>
        <w:jc w:val="left"/>
      </w:pPr>
      <w:r>
        <w:rPr/>
        <w:t>Aboriginal Title is the grant of crown land</w:t>
      </w:r>
      <w:r>
        <w:rPr>
          <w:spacing w:val="-5"/>
        </w:rPr>
        <w:t> </w:t>
      </w:r>
      <w:r>
        <w:rPr/>
        <w:t>to</w:t>
      </w:r>
      <w:r>
        <w:rPr/>
        <w:t> Traditional Owners for the sole purpose of</w:t>
      </w:r>
      <w:r>
        <w:rPr>
          <w:spacing w:val="-16"/>
        </w:rPr>
        <w:t> </w:t>
      </w:r>
      <w:r>
        <w:rPr/>
        <w:t>joint</w:t>
      </w:r>
      <w:r>
        <w:rPr/>
        <w:t> management, and recognises Aboriginal</w:t>
      </w:r>
      <w:r>
        <w:rPr>
          <w:spacing w:val="-5"/>
        </w:rPr>
        <w:t> </w:t>
      </w:r>
      <w:r>
        <w:rPr/>
        <w:t>peoples’</w:t>
      </w:r>
      <w:r>
        <w:rPr/>
        <w:t> deep</w:t>
      </w:r>
      <w:r>
        <w:rPr>
          <w:spacing w:val="-7"/>
        </w:rPr>
        <w:t> </w:t>
      </w:r>
      <w:r>
        <w:rPr/>
        <w:t>understanding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land,</w:t>
      </w:r>
      <w:r>
        <w:rPr>
          <w:spacing w:val="-7"/>
        </w:rPr>
        <w:t> </w:t>
      </w:r>
      <w:r>
        <w:rPr/>
        <w:t>water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biodiversity.</w:t>
      </w:r>
      <w:r>
        <w:rPr/>
        <w:t> </w:t>
      </w:r>
      <w:r>
        <w:rPr>
          <w:rFonts w:ascii="Calibri" w:hAnsi="Calibri" w:cs="Calibri" w:eastAsia="Calibri"/>
        </w:rPr>
        <w:t>Joint management of this land is a</w:t>
      </w:r>
      <w:r>
        <w:rPr>
          <w:rFonts w:ascii="Calibri" w:hAnsi="Calibri" w:cs="Calibri" w:eastAsia="Calibri"/>
          <w:spacing w:val="-12"/>
        </w:rPr>
        <w:t> </w:t>
      </w:r>
      <w:r>
        <w:rPr>
          <w:rFonts w:ascii="Calibri" w:hAnsi="Calibri" w:cs="Calibri" w:eastAsia="Calibri"/>
        </w:rPr>
        <w:t>partnership</w:t>
      </w:r>
      <w:r>
        <w:rPr>
          <w:rFonts w:ascii="Calibri" w:hAnsi="Calibri" w:cs="Calibri" w:eastAsia="Calibri"/>
          <w:spacing w:val="-1"/>
          <w:w w:val="100"/>
        </w:rPr>
        <w:t> </w:t>
      </w:r>
      <w:r>
        <w:rPr/>
        <w:t>between Gunaikurnai Traditional Owners and</w:t>
      </w:r>
      <w:r>
        <w:rPr>
          <w:spacing w:val="-18"/>
        </w:rPr>
        <w:t> </w:t>
      </w:r>
      <w:r>
        <w:rPr/>
        <w:t>the</w:t>
      </w:r>
      <w:r>
        <w:rPr/>
        <w:t> State, allowing both to bring their knowledge</w:t>
      </w:r>
      <w:r>
        <w:rPr>
          <w:spacing w:val="-10"/>
        </w:rPr>
        <w:t> </w:t>
      </w:r>
      <w:r>
        <w:rPr/>
        <w:t>and</w:t>
      </w:r>
      <w:r>
        <w:rPr/>
        <w:t> skills to the management of protected</w:t>
      </w:r>
      <w:r>
        <w:rPr>
          <w:spacing w:val="-20"/>
        </w:rPr>
        <w:t> </w:t>
      </w:r>
      <w:r>
        <w:rPr/>
        <w:t>areas.</w:t>
      </w:r>
    </w:p>
    <w:p>
      <w:pPr>
        <w:pStyle w:val="BodyText"/>
        <w:spacing w:line="264" w:lineRule="exact"/>
        <w:ind w:right="48"/>
        <w:jc w:val="left"/>
      </w:pPr>
      <w:r>
        <w:rPr/>
        <w:t>Gunaikurnai’s 10 national parks and reserves</w:t>
      </w:r>
      <w:r>
        <w:rPr>
          <w:spacing w:val="-21"/>
        </w:rPr>
        <w:t> </w:t>
      </w:r>
      <w:r>
        <w:rPr/>
        <w:t>under</w:t>
      </w:r>
      <w:r>
        <w:rPr/>
        <w:t> </w:t>
      </w:r>
      <w:r>
        <w:rPr>
          <w:rFonts w:ascii="Calibri" w:hAnsi="Calibri" w:cs="Calibri" w:eastAsia="Calibri"/>
        </w:rPr>
        <w:t>Aboriginal Title are vital to contemporary</w:t>
      </w:r>
      <w:r>
        <w:rPr>
          <w:rFonts w:ascii="Calibri" w:hAnsi="Calibri" w:cs="Calibri" w:eastAsia="Calibri"/>
          <w:spacing w:val="-27"/>
        </w:rPr>
        <w:t> </w:t>
      </w:r>
      <w:r>
        <w:rPr>
          <w:rFonts w:ascii="Calibri" w:hAnsi="Calibri" w:cs="Calibri" w:eastAsia="Calibri"/>
        </w:rPr>
        <w:t>Aboriginal</w:t>
      </w:r>
      <w:r>
        <w:rPr>
          <w:rFonts w:ascii="Calibri" w:hAnsi="Calibri" w:cs="Calibri" w:eastAsia="Calibri"/>
          <w:w w:val="100"/>
        </w:rPr>
        <w:t> </w:t>
      </w:r>
      <w:r>
        <w:rPr>
          <w:rFonts w:ascii="Calibri" w:hAnsi="Calibri" w:cs="Calibri" w:eastAsia="Calibri"/>
        </w:rPr>
        <w:t>culture and an important part of the</w:t>
      </w:r>
      <w:r>
        <w:rPr>
          <w:rFonts w:ascii="Calibri" w:hAnsi="Calibri" w:cs="Calibri" w:eastAsia="Calibri"/>
          <w:spacing w:val="-10"/>
        </w:rPr>
        <w:t> </w:t>
      </w:r>
      <w:r>
        <w:rPr>
          <w:rFonts w:ascii="Calibri" w:hAnsi="Calibri" w:cs="Calibri" w:eastAsia="Calibri"/>
        </w:rPr>
        <w:t>cultural</w:t>
      </w:r>
      <w:r>
        <w:rPr>
          <w:rFonts w:ascii="Calibri" w:hAnsi="Calibri" w:cs="Calibri" w:eastAsia="Calibri"/>
          <w:w w:val="100"/>
        </w:rPr>
        <w:t> </w:t>
      </w:r>
      <w:r>
        <w:rPr/>
        <w:t>identity of Gunaikurnai Traditional</w:t>
      </w:r>
      <w:r>
        <w:rPr>
          <w:spacing w:val="-32"/>
        </w:rPr>
        <w:t> </w:t>
      </w:r>
      <w:r>
        <w:rPr/>
        <w:t>Owners.</w:t>
      </w:r>
    </w:p>
    <w:p>
      <w:pPr>
        <w:pStyle w:val="BodyText"/>
        <w:spacing w:line="264" w:lineRule="exact"/>
        <w:ind w:right="48"/>
        <w:jc w:val="left"/>
      </w:pPr>
      <w:r>
        <w:rPr/>
        <w:t>The</w:t>
      </w:r>
      <w:r>
        <w:rPr>
          <w:spacing w:val="-6"/>
        </w:rPr>
        <w:t> </w:t>
      </w:r>
      <w:r>
        <w:rPr/>
        <w:t>joint</w:t>
      </w:r>
      <w:r>
        <w:rPr>
          <w:spacing w:val="-6"/>
        </w:rPr>
        <w:t> </w:t>
      </w:r>
      <w:r>
        <w:rPr/>
        <w:t>management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overseen</w:t>
      </w:r>
      <w:r>
        <w:rPr>
          <w:spacing w:val="-6"/>
        </w:rPr>
        <w:t> </w:t>
      </w:r>
      <w:r>
        <w:rPr/>
        <w:t>by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Traditional</w:t>
      </w:r>
      <w:r>
        <w:rPr>
          <w:w w:val="99"/>
        </w:rPr>
        <w:t> </w:t>
      </w:r>
      <w:r>
        <w:rPr/>
        <w:t>Owner Land Management Board</w:t>
      </w:r>
      <w:r>
        <w:rPr>
          <w:spacing w:val="-3"/>
        </w:rPr>
        <w:t> </w:t>
      </w:r>
      <w:r>
        <w:rPr/>
        <w:t>(TOLMB)</w:t>
      </w:r>
      <w:r>
        <w:rPr/>
        <w:t> comprised of a majority of our</w:t>
      </w:r>
      <w:r>
        <w:rPr>
          <w:spacing w:val="-22"/>
        </w:rPr>
        <w:t> </w:t>
      </w:r>
      <w:r>
        <w:rPr/>
        <w:t>Traditional</w:t>
      </w:r>
    </w:p>
    <w:p>
      <w:pPr>
        <w:pStyle w:val="BodyText"/>
        <w:spacing w:line="264" w:lineRule="exact" w:before="0"/>
        <w:ind w:right="0"/>
        <w:jc w:val="left"/>
      </w:pPr>
      <w:r>
        <w:rPr/>
        <w:t>Owners, along with representatives of the</w:t>
      </w:r>
      <w:r>
        <w:rPr>
          <w:spacing w:val="-27"/>
        </w:rPr>
        <w:t> </w:t>
      </w:r>
      <w:r>
        <w:rPr/>
        <w:t>broader</w:t>
      </w:r>
      <w:r>
        <w:rPr/>
        <w:t> community.</w:t>
      </w:r>
    </w:p>
    <w:p>
      <w:pPr>
        <w:pStyle w:val="BodyText"/>
        <w:spacing w:line="264" w:lineRule="exact" w:before="60"/>
        <w:ind w:left="629" w:right="1020"/>
        <w:jc w:val="left"/>
      </w:pPr>
      <w:r>
        <w:rPr/>
        <w:br w:type="column"/>
      </w:r>
      <w:r>
        <w:rPr/>
        <w:t>Gunaikurnai and Parks Victoria Rangers</w:t>
      </w:r>
      <w:r>
        <w:rPr>
          <w:spacing w:val="-22"/>
        </w:rPr>
        <w:t> </w:t>
      </w:r>
      <w:r>
        <w:rPr/>
        <w:t>are</w:t>
      </w:r>
      <w:r>
        <w:rPr/>
        <w:t> collectively responsible for the</w:t>
      </w:r>
      <w:r>
        <w:rPr>
          <w:spacing w:val="-12"/>
        </w:rPr>
        <w:t> </w:t>
      </w:r>
      <w:r>
        <w:rPr/>
        <w:t>on-ground</w:t>
      </w:r>
      <w:r>
        <w:rPr/>
        <w:t> management of these parks and</w:t>
      </w:r>
      <w:r>
        <w:rPr>
          <w:spacing w:val="-13"/>
        </w:rPr>
        <w:t> </w:t>
      </w:r>
      <w:r>
        <w:rPr/>
        <w:t>reserves.</w:t>
      </w:r>
    </w:p>
    <w:p>
      <w:pPr>
        <w:pStyle w:val="BodyText"/>
        <w:spacing w:line="264" w:lineRule="exact"/>
        <w:ind w:left="629" w:right="1020"/>
        <w:jc w:val="left"/>
      </w:pPr>
      <w:r>
        <w:rPr/>
        <w:t>The </w:t>
      </w:r>
      <w:r>
        <w:rPr>
          <w:spacing w:val="-3"/>
        </w:rPr>
        <w:t>long-term </w:t>
      </w:r>
      <w:r>
        <w:rPr>
          <w:spacing w:val="-4"/>
        </w:rPr>
        <w:t>aspiration </w:t>
      </w:r>
      <w:r>
        <w:rPr/>
        <w:t>of the </w:t>
      </w:r>
      <w:r>
        <w:rPr>
          <w:spacing w:val="-3"/>
        </w:rPr>
        <w:t>Gunaikurnai,</w:t>
      </w:r>
      <w:r>
        <w:rPr>
          <w:spacing w:val="-26"/>
        </w:rPr>
        <w:t> </w:t>
      </w:r>
      <w:r>
        <w:rPr>
          <w:spacing w:val="-3"/>
        </w:rPr>
        <w:t>as</w:t>
      </w:r>
      <w:r>
        <w:rPr>
          <w:spacing w:val="-3"/>
        </w:rPr>
        <w:t> shared </w:t>
      </w:r>
      <w:r>
        <w:rPr/>
        <w:t>by the </w:t>
      </w:r>
      <w:r>
        <w:rPr>
          <w:spacing w:val="-4"/>
        </w:rPr>
        <w:t>TOLMB, </w:t>
      </w:r>
      <w:r>
        <w:rPr/>
        <w:t>is </w:t>
      </w:r>
      <w:r>
        <w:rPr>
          <w:spacing w:val="-3"/>
        </w:rPr>
        <w:t>to </w:t>
      </w:r>
      <w:r>
        <w:rPr>
          <w:spacing w:val="-4"/>
        </w:rPr>
        <w:t>progress </w:t>
      </w:r>
      <w:r>
        <w:rPr>
          <w:spacing w:val="-3"/>
        </w:rPr>
        <w:t>through</w:t>
      </w:r>
      <w:r>
        <w:rPr>
          <w:spacing w:val="-29"/>
        </w:rPr>
        <w:t> </w:t>
      </w:r>
      <w:r>
        <w:rPr>
          <w:spacing w:val="-3"/>
        </w:rPr>
        <w:t>joint</w:t>
      </w:r>
      <w:r>
        <w:rPr/>
        <w:t> </w:t>
      </w:r>
      <w:r>
        <w:rPr>
          <w:rFonts w:ascii="Calibri"/>
          <w:spacing w:val="-4"/>
        </w:rPr>
        <w:t>management </w:t>
      </w:r>
      <w:r>
        <w:rPr>
          <w:rFonts w:ascii="Calibri"/>
          <w:spacing w:val="-3"/>
        </w:rPr>
        <w:t>to</w:t>
      </w:r>
      <w:r>
        <w:rPr>
          <w:rFonts w:ascii="Calibri"/>
          <w:spacing w:val="-4"/>
        </w:rPr>
        <w:t> </w:t>
      </w:r>
      <w:r>
        <w:rPr>
          <w:rFonts w:ascii="Calibri"/>
          <w:spacing w:val="-3"/>
        </w:rPr>
        <w:t>full</w:t>
      </w:r>
      <w:r>
        <w:rPr>
          <w:rFonts w:ascii="Calibri"/>
          <w:spacing w:val="-4"/>
        </w:rPr>
        <w:t> management </w:t>
      </w:r>
      <w:r>
        <w:rPr>
          <w:rFonts w:ascii="Calibri"/>
        </w:rPr>
        <w:t>of</w:t>
      </w:r>
      <w:r>
        <w:rPr>
          <w:rFonts w:ascii="Calibri"/>
          <w:spacing w:val="-4"/>
        </w:rPr>
        <w:t> </w:t>
      </w:r>
      <w:r>
        <w:rPr>
          <w:rFonts w:ascii="Calibri"/>
        </w:rPr>
        <w:t>all</w:t>
      </w:r>
      <w:r>
        <w:rPr>
          <w:rFonts w:ascii="Calibri"/>
          <w:spacing w:val="-4"/>
        </w:rPr>
        <w:t> </w:t>
      </w:r>
      <w:r>
        <w:rPr>
          <w:rFonts w:ascii="Calibri"/>
          <w:spacing w:val="-3"/>
        </w:rPr>
        <w:t>Aboriginal</w:t>
      </w:r>
      <w:r>
        <w:rPr>
          <w:rFonts w:ascii="Calibri"/>
          <w:spacing w:val="-43"/>
        </w:rPr>
        <w:t> </w:t>
      </w:r>
      <w:r>
        <w:rPr>
          <w:rFonts w:ascii="Calibri"/>
          <w:spacing w:val="-43"/>
        </w:rPr>
      </w:r>
      <w:r>
        <w:rPr>
          <w:spacing w:val="-3"/>
        </w:rPr>
        <w:t>Title</w:t>
      </w:r>
      <w:r>
        <w:rPr>
          <w:spacing w:val="-5"/>
        </w:rPr>
        <w:t> </w:t>
      </w:r>
      <w:r>
        <w:rPr>
          <w:spacing w:val="-3"/>
        </w:rPr>
        <w:t>land,</w:t>
      </w:r>
      <w:r>
        <w:rPr>
          <w:spacing w:val="-5"/>
        </w:rPr>
        <w:t> </w:t>
      </w:r>
      <w:r>
        <w:rPr>
          <w:spacing w:val="-4"/>
        </w:rPr>
        <w:t>generating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4"/>
        </w:rPr>
        <w:t>range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4"/>
        </w:rPr>
        <w:t>cultural</w:t>
      </w:r>
      <w:r>
        <w:rPr>
          <w:spacing w:val="-5"/>
        </w:rPr>
        <w:t> </w:t>
      </w:r>
      <w:r>
        <w:rPr>
          <w:spacing w:val="-3"/>
        </w:rPr>
        <w:t>and</w:t>
      </w:r>
      <w:r>
        <w:rPr>
          <w:spacing w:val="-37"/>
        </w:rPr>
        <w:t> </w:t>
      </w:r>
      <w:r>
        <w:rPr>
          <w:spacing w:val="-37"/>
        </w:rPr>
      </w:r>
      <w:r>
        <w:rPr>
          <w:spacing w:val="-3"/>
        </w:rPr>
        <w:t>economic benefits </w:t>
      </w:r>
      <w:r>
        <w:rPr>
          <w:spacing w:val="-4"/>
        </w:rPr>
        <w:t>for </w:t>
      </w:r>
      <w:r>
        <w:rPr>
          <w:spacing w:val="-5"/>
        </w:rPr>
        <w:t>Traditional </w:t>
      </w:r>
      <w:r>
        <w:rPr>
          <w:spacing w:val="-4"/>
        </w:rPr>
        <w:t>Owners </w:t>
      </w:r>
      <w:r>
        <w:rPr>
          <w:spacing w:val="-3"/>
        </w:rPr>
        <w:t>and</w:t>
      </w:r>
      <w:r>
        <w:rPr>
          <w:spacing w:val="-38"/>
        </w:rPr>
        <w:t> </w:t>
      </w:r>
      <w:r>
        <w:rPr>
          <w:spacing w:val="-38"/>
        </w:rPr>
      </w:r>
      <w:r>
        <w:rPr>
          <w:rFonts w:ascii="Calibri"/>
          <w:spacing w:val="-3"/>
        </w:rPr>
        <w:t>delivering</w:t>
      </w:r>
      <w:r>
        <w:rPr>
          <w:rFonts w:ascii="Calibri"/>
          <w:spacing w:val="-6"/>
        </w:rPr>
        <w:t> </w:t>
      </w:r>
      <w:r>
        <w:rPr>
          <w:rFonts w:ascii="Calibri"/>
          <w:spacing w:val="-4"/>
        </w:rPr>
        <w:t>important</w:t>
      </w:r>
      <w:r>
        <w:rPr>
          <w:rFonts w:ascii="Calibri"/>
          <w:spacing w:val="-5"/>
        </w:rPr>
        <w:t> </w:t>
      </w:r>
      <w:r>
        <w:rPr>
          <w:rFonts w:ascii="Calibri"/>
          <w:spacing w:val="-3"/>
        </w:rPr>
        <w:t>outcomes</w:t>
      </w:r>
      <w:r>
        <w:rPr>
          <w:rFonts w:ascii="Calibri"/>
          <w:spacing w:val="-4"/>
        </w:rPr>
        <w:t> for</w:t>
      </w:r>
      <w:r>
        <w:rPr>
          <w:rFonts w:ascii="Calibri"/>
          <w:spacing w:val="-5"/>
        </w:rPr>
        <w:t> </w:t>
      </w:r>
      <w:r>
        <w:rPr>
          <w:rFonts w:ascii="Calibri"/>
        </w:rPr>
        <w:t>the</w:t>
      </w:r>
      <w:r>
        <w:rPr>
          <w:rFonts w:ascii="Calibri"/>
          <w:spacing w:val="-5"/>
        </w:rPr>
        <w:t> </w:t>
      </w:r>
      <w:r>
        <w:rPr>
          <w:rFonts w:ascii="Calibri"/>
          <w:spacing w:val="-3"/>
        </w:rPr>
        <w:t>broader</w:t>
      </w:r>
      <w:r>
        <w:rPr>
          <w:rFonts w:ascii="Calibri"/>
          <w:spacing w:val="-43"/>
        </w:rPr>
        <w:t> </w:t>
      </w:r>
      <w:r>
        <w:rPr>
          <w:rFonts w:ascii="Calibri"/>
          <w:spacing w:val="-43"/>
        </w:rPr>
      </w:r>
      <w:r>
        <w:rPr>
          <w:spacing w:val="-5"/>
        </w:rPr>
        <w:t>community. </w:t>
      </w:r>
      <w:r>
        <w:rPr/>
        <w:t>It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>
          <w:spacing w:val="-4"/>
        </w:rPr>
        <w:t>recognised</w:t>
      </w:r>
      <w:r>
        <w:rPr>
          <w:spacing w:val="-5"/>
        </w:rPr>
        <w:t> </w:t>
      </w:r>
      <w:r>
        <w:rPr>
          <w:spacing w:val="-3"/>
        </w:rPr>
        <w:t>that</w:t>
      </w:r>
      <w:r>
        <w:rPr>
          <w:spacing w:val="-5"/>
        </w:rPr>
        <w:t> </w:t>
      </w:r>
      <w:r>
        <w:rPr>
          <w:spacing w:val="-3"/>
        </w:rPr>
        <w:t>there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3"/>
        </w:rPr>
        <w:t>long</w:t>
      </w:r>
      <w:r>
        <w:rPr>
          <w:spacing w:val="-5"/>
        </w:rPr>
        <w:t> </w:t>
      </w:r>
      <w:r>
        <w:rPr>
          <w:spacing w:val="-4"/>
        </w:rPr>
        <w:t>way</w:t>
      </w:r>
      <w:r>
        <w:rPr>
          <w:spacing w:val="-47"/>
        </w:rPr>
        <w:t> </w:t>
      </w:r>
      <w:r>
        <w:rPr>
          <w:spacing w:val="-47"/>
        </w:rPr>
      </w:r>
      <w:r>
        <w:rPr>
          <w:spacing w:val="-3"/>
        </w:rPr>
        <w:t>to </w:t>
      </w:r>
      <w:r>
        <w:rPr/>
        <w:t>go </w:t>
      </w:r>
      <w:r>
        <w:rPr>
          <w:spacing w:val="-4"/>
        </w:rPr>
        <w:t>before </w:t>
      </w:r>
      <w:r>
        <w:rPr>
          <w:spacing w:val="-3"/>
        </w:rPr>
        <w:t>this </w:t>
      </w:r>
      <w:r>
        <w:rPr>
          <w:spacing w:val="-4"/>
        </w:rPr>
        <w:t>aspiration </w:t>
      </w:r>
      <w:r>
        <w:rPr>
          <w:spacing w:val="-3"/>
        </w:rPr>
        <w:t>can </w:t>
      </w:r>
      <w:r>
        <w:rPr/>
        <w:t>be </w:t>
      </w:r>
      <w:r>
        <w:rPr>
          <w:spacing w:val="-3"/>
        </w:rPr>
        <w:t>realised, </w:t>
      </w:r>
      <w:r>
        <w:rPr/>
        <w:t>but</w:t>
      </w:r>
      <w:r>
        <w:rPr>
          <w:spacing w:val="-23"/>
        </w:rPr>
        <w:t> </w:t>
      </w:r>
      <w:r>
        <w:rPr>
          <w:spacing w:val="-4"/>
        </w:rPr>
        <w:t>steps</w:t>
      </w:r>
      <w:r>
        <w:rPr/>
        <w:t> </w:t>
      </w:r>
      <w:r>
        <w:rPr>
          <w:spacing w:val="-3"/>
        </w:rPr>
        <w:t>can</w:t>
      </w:r>
      <w:r>
        <w:rPr>
          <w:spacing w:val="-5"/>
        </w:rPr>
        <w:t> </w:t>
      </w:r>
      <w:r>
        <w:rPr/>
        <w:t>be</w:t>
      </w:r>
      <w:r>
        <w:rPr>
          <w:spacing w:val="-5"/>
        </w:rPr>
        <w:t> taken </w:t>
      </w:r>
      <w:r>
        <w:rPr/>
        <w:t>now</w:t>
      </w:r>
      <w:r>
        <w:rPr>
          <w:spacing w:val="-5"/>
        </w:rPr>
        <w:t> </w:t>
      </w:r>
      <w:r>
        <w:rPr>
          <w:spacing w:val="-3"/>
        </w:rPr>
        <w:t>to</w:t>
      </w:r>
      <w:r>
        <w:rPr>
          <w:spacing w:val="-5"/>
        </w:rPr>
        <w:t> </w:t>
      </w:r>
      <w:r>
        <w:rPr>
          <w:spacing w:val="-3"/>
        </w:rPr>
        <w:t>build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capacity, </w:t>
      </w:r>
      <w:r>
        <w:rPr>
          <w:spacing w:val="-4"/>
        </w:rPr>
        <w:t>experience</w:t>
      </w:r>
      <w:r>
        <w:rPr>
          <w:spacing w:val="-48"/>
        </w:rPr>
        <w:t> </w:t>
      </w:r>
      <w:r>
        <w:rPr>
          <w:spacing w:val="-48"/>
        </w:rPr>
      </w:r>
      <w:r>
        <w:rPr/>
        <w:t>and </w:t>
      </w:r>
      <w:r>
        <w:rPr>
          <w:spacing w:val="-3"/>
        </w:rPr>
        <w:t>evidence base to work </w:t>
      </w:r>
      <w:r>
        <w:rPr>
          <w:spacing w:val="-4"/>
        </w:rPr>
        <w:t>towards </w:t>
      </w:r>
      <w:r>
        <w:rPr/>
        <w:t>a </w:t>
      </w:r>
      <w:r>
        <w:rPr>
          <w:spacing w:val="-3"/>
        </w:rPr>
        <w:t>full </w:t>
      </w:r>
      <w:r>
        <w:rPr>
          <w:spacing w:val="-4"/>
        </w:rPr>
        <w:t>transfer</w:t>
      </w:r>
      <w:r>
        <w:rPr>
          <w:spacing w:val="-21"/>
        </w:rPr>
        <w:t> </w:t>
      </w:r>
      <w:r>
        <w:rPr>
          <w:spacing w:val="-3"/>
        </w:rPr>
        <w:t>of</w:t>
      </w:r>
      <w:r>
        <w:rPr>
          <w:spacing w:val="-3"/>
        </w:rPr>
        <w:t> responsibility to Gunaikurnai </w:t>
      </w:r>
      <w:r>
        <w:rPr/>
        <w:t>in the</w:t>
      </w:r>
      <w:r>
        <w:rPr>
          <w:spacing w:val="-24"/>
        </w:rPr>
        <w:t> </w:t>
      </w:r>
      <w:r>
        <w:rPr>
          <w:spacing w:val="-3"/>
        </w:rPr>
        <w:t>future.</w:t>
      </w:r>
    </w:p>
    <w:p>
      <w:pPr>
        <w:pStyle w:val="BodyText"/>
        <w:spacing w:line="264" w:lineRule="exact"/>
        <w:ind w:left="629" w:right="1020"/>
        <w:jc w:val="left"/>
      </w:pPr>
      <w:r>
        <w:rPr/>
        <w:t>This joint management model is a new </w:t>
      </w:r>
      <w:r>
        <w:rPr>
          <w:spacing w:val="-3"/>
        </w:rPr>
        <w:t>way</w:t>
      </w:r>
      <w:r>
        <w:rPr>
          <w:spacing w:val="-4"/>
        </w:rPr>
        <w:t> </w:t>
      </w:r>
      <w:r>
        <w:rPr/>
        <w:t>of</w:t>
      </w:r>
      <w:r>
        <w:rPr/>
        <w:t> managing the land, and an exciting opportunity</w:t>
      </w:r>
      <w:r>
        <w:rPr>
          <w:spacing w:val="-12"/>
        </w:rPr>
        <w:t> </w:t>
      </w:r>
      <w:r>
        <w:rPr/>
        <w:t>for</w:t>
      </w:r>
      <w:r>
        <w:rPr/>
        <w:t> us to have real influence over what happens on</w:t>
      </w:r>
      <w:r>
        <w:rPr>
          <w:spacing w:val="-24"/>
        </w:rPr>
        <w:t> </w:t>
      </w:r>
      <w:r>
        <w:rPr/>
        <w:t>our</w:t>
      </w:r>
      <w:r>
        <w:rPr/>
        <w:t> </w:t>
      </w:r>
      <w:r>
        <w:rPr>
          <w:spacing w:val="-3"/>
        </w:rPr>
        <w:t>Country.</w:t>
      </w:r>
    </w:p>
    <w:p>
      <w:pPr>
        <w:pStyle w:val="BodyText"/>
        <w:spacing w:line="264" w:lineRule="exact"/>
        <w:ind w:left="629" w:right="1020"/>
        <w:jc w:val="left"/>
      </w:pPr>
      <w:r>
        <w:rPr/>
        <w:t>The following section outlines the</w:t>
      </w:r>
      <w:r>
        <w:rPr>
          <w:spacing w:val="-7"/>
        </w:rPr>
        <w:t> </w:t>
      </w:r>
      <w:r>
        <w:rPr>
          <w:rFonts w:ascii="Calibri"/>
        </w:rPr>
        <w:t>Gunaikurnai</w:t>
      </w:r>
      <w:r>
        <w:rPr>
          <w:rFonts w:ascii="Calibri"/>
          <w:spacing w:val="-1"/>
          <w:w w:val="100"/>
        </w:rPr>
        <w:t> </w:t>
      </w:r>
      <w:r>
        <w:rPr/>
        <w:t>perspectives and aspirations for the</w:t>
      </w:r>
      <w:r>
        <w:rPr>
          <w:spacing w:val="-6"/>
        </w:rPr>
        <w:t> </w:t>
      </w:r>
      <w:r>
        <w:rPr/>
        <w:t>joint</w:t>
      </w:r>
      <w:r>
        <w:rPr/>
        <w:t> management of our Aboriginal Title land. It is</w:t>
      </w:r>
      <w:r>
        <w:rPr>
          <w:spacing w:val="-4"/>
        </w:rPr>
        <w:t> </w:t>
      </w:r>
      <w:r>
        <w:rPr/>
        <w:t>a</w:t>
      </w:r>
      <w:r>
        <w:rPr/>
        <w:t> starting point for collaboration with Parks</w:t>
      </w:r>
      <w:r>
        <w:rPr>
          <w:spacing w:val="-35"/>
        </w:rPr>
        <w:t> </w:t>
      </w:r>
      <w:r>
        <w:rPr/>
        <w:t>Victoria</w:t>
      </w:r>
      <w:r>
        <w:rPr/>
        <w:t> and other land and water management</w:t>
      </w:r>
      <w:r>
        <w:rPr>
          <w:spacing w:val="-17"/>
        </w:rPr>
        <w:t> </w:t>
      </w:r>
      <w:r>
        <w:rPr/>
        <w:t>partners.</w:t>
      </w:r>
    </w:p>
    <w:p>
      <w:pPr>
        <w:spacing w:after="0" w:line="264" w:lineRule="exact"/>
        <w:jc w:val="left"/>
        <w:sectPr>
          <w:type w:val="continuous"/>
          <w:pgSz w:w="11910" w:h="16840"/>
          <w:pgMar w:top="1180" w:bottom="280" w:left="0" w:right="0"/>
          <w:cols w:num="2" w:equalWidth="0">
            <w:col w:w="5618" w:space="40"/>
            <w:col w:w="6252"/>
          </w:cols>
        </w:sectPr>
      </w:pPr>
    </w:p>
    <w:p>
      <w:pPr>
        <w:spacing w:line="240" w:lineRule="auto" w:before="10"/>
        <w:rPr>
          <w:rFonts w:ascii="Calibri" w:hAnsi="Calibri" w:cs="Calibri" w:eastAsia="Calibri"/>
          <w:sz w:val="21"/>
          <w:szCs w:val="21"/>
        </w:rPr>
      </w:pPr>
    </w:p>
    <w:p>
      <w:pPr>
        <w:spacing w:line="5040" w:lineRule="exact"/>
        <w:ind w:left="2126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position w:val="-100"/>
          <w:sz w:val="20"/>
          <w:szCs w:val="20"/>
        </w:rPr>
        <w:drawing>
          <wp:inline distT="0" distB="0" distL="0" distR="0">
            <wp:extent cx="4698527" cy="3200400"/>
            <wp:effectExtent l="0" t="0" r="0" b="0"/>
            <wp:docPr id="19" name="image4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47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8527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position w:val="-100"/>
          <w:sz w:val="20"/>
          <w:szCs w:val="20"/>
        </w:rPr>
      </w:r>
    </w:p>
    <w:p>
      <w:pPr>
        <w:pStyle w:val="Heading5"/>
        <w:spacing w:line="240" w:lineRule="auto" w:before="206"/>
        <w:ind w:left="323" w:right="988"/>
        <w:jc w:val="left"/>
        <w:rPr>
          <w:u w:val="none"/>
        </w:rPr>
      </w:pPr>
      <w:r>
        <w:rPr/>
        <w:pict>
          <v:group style="position:absolute;margin-left:-.999947pt;margin-top:13.144472pt;width:597.3pt;height:17.2pt;mso-position-horizontal-relative:page;mso-position-vertical-relative:paragraph;z-index:-885664" coordorigin="-20,263" coordsize="11946,344">
            <v:group style="position:absolute;left:709;top:539;width:11197;height:2" coordorigin="709,539" coordsize="11197,2">
              <v:shape style="position:absolute;left:709;top:539;width:11197;height:2" coordorigin="709,539" coordsize="11197,0" path="m709,539l11906,539e" filled="false" stroked="true" strokeweight="1pt" strokecolor="#939598">
                <v:path arrowok="t"/>
              </v:shape>
            </v:group>
            <v:group style="position:absolute;left:11906;top:418;width:2;height:71" coordorigin="11906,418" coordsize="2,71">
              <v:shape style="position:absolute;left:11906;top:418;width:2;height:71" coordorigin="11906,418" coordsize="0,71" path="m11906,488l11906,418e" filled="false" stroked="true" strokeweight=".748pt" strokecolor="#939598">
                <v:path arrowok="t"/>
              </v:shape>
            </v:group>
            <v:group style="position:absolute;left:11865;top:418;width:2;height:80" coordorigin="11865,418" coordsize="2,80">
              <v:shape style="position:absolute;left:11865;top:418;width:2;height:80" coordorigin="11865,418" coordsize="0,80" path="m11865,498l11865,418e" filled="false" stroked="true" strokeweight=".748pt" strokecolor="#939598">
                <v:path arrowok="t"/>
              </v:shape>
            </v:group>
            <v:group style="position:absolute;left:11825;top:418;width:2;height:80" coordorigin="11825,418" coordsize="2,80">
              <v:shape style="position:absolute;left:11825;top:418;width:2;height:80" coordorigin="11825,418" coordsize="0,80" path="m11825,498l11825,418e" filled="false" stroked="true" strokeweight=".748pt" strokecolor="#939598">
                <v:path arrowok="t"/>
              </v:shape>
            </v:group>
            <v:group style="position:absolute;left:11785;top:418;width:2;height:80" coordorigin="11785,418" coordsize="2,80">
              <v:shape style="position:absolute;left:11785;top:418;width:2;height:80" coordorigin="11785,418" coordsize="0,80" path="m11785,498l11785,418e" filled="false" stroked="true" strokeweight=".748pt" strokecolor="#939598">
                <v:path arrowok="t"/>
              </v:shape>
            </v:group>
            <v:group style="position:absolute;left:11745;top:418;width:2;height:80" coordorigin="11745,418" coordsize="2,80">
              <v:shape style="position:absolute;left:11745;top:418;width:2;height:80" coordorigin="11745,418" coordsize="0,80" path="m11745,498l11745,418e" filled="false" stroked="true" strokeweight=".748pt" strokecolor="#939598">
                <v:path arrowok="t"/>
              </v:shape>
            </v:group>
            <v:group style="position:absolute;left:11705;top:418;width:2;height:80" coordorigin="11705,418" coordsize="2,80">
              <v:shape style="position:absolute;left:11705;top:418;width:2;height:80" coordorigin="11705,418" coordsize="0,80" path="m11705,498l11705,418e" filled="false" stroked="true" strokeweight=".748pt" strokecolor="#939598">
                <v:path arrowok="t"/>
              </v:shape>
            </v:group>
            <v:group style="position:absolute;left:11665;top:418;width:2;height:80" coordorigin="11665,418" coordsize="2,80">
              <v:shape style="position:absolute;left:11665;top:418;width:2;height:80" coordorigin="11665,418" coordsize="0,80" path="m11665,498l11665,418e" filled="false" stroked="true" strokeweight=".748pt" strokecolor="#939598">
                <v:path arrowok="t"/>
              </v:shape>
            </v:group>
            <v:group style="position:absolute;left:11625;top:418;width:2;height:80" coordorigin="11625,418" coordsize="2,80">
              <v:shape style="position:absolute;left:11625;top:418;width:2;height:80" coordorigin="11625,418" coordsize="0,80" path="m11625,498l11625,418e" filled="false" stroked="true" strokeweight=".748pt" strokecolor="#939598">
                <v:path arrowok="t"/>
              </v:shape>
            </v:group>
            <v:group style="position:absolute;left:11585;top:418;width:2;height:80" coordorigin="11585,418" coordsize="2,80">
              <v:shape style="position:absolute;left:11585;top:418;width:2;height:80" coordorigin="11585,418" coordsize="1,80" path="m11585,498l11585,418e" filled="false" stroked="true" strokeweight=".748pt" strokecolor="#939598">
                <v:path arrowok="t"/>
              </v:shape>
            </v:group>
            <v:group style="position:absolute;left:11545;top:418;width:2;height:80" coordorigin="11545,418" coordsize="2,80">
              <v:shape style="position:absolute;left:11545;top:418;width:2;height:80" coordorigin="11545,418" coordsize="0,80" path="m11545,498l11545,418e" filled="false" stroked="true" strokeweight=".748pt" strokecolor="#939598">
                <v:path arrowok="t"/>
              </v:shape>
            </v:group>
            <v:group style="position:absolute;left:11505;top:418;width:2;height:80" coordorigin="11505,418" coordsize="2,80">
              <v:shape style="position:absolute;left:11505;top:418;width:2;height:80" coordorigin="11505,418" coordsize="0,80" path="m11505,498l11505,418e" filled="false" stroked="true" strokeweight=".748pt" strokecolor="#939598">
                <v:path arrowok="t"/>
              </v:shape>
            </v:group>
            <v:group style="position:absolute;left:11465;top:418;width:2;height:80" coordorigin="11465,418" coordsize="2,80">
              <v:shape style="position:absolute;left:11465;top:418;width:2;height:80" coordorigin="11465,418" coordsize="1,80" path="m11465,498l11465,418e" filled="false" stroked="true" strokeweight=".748pt" strokecolor="#939598">
                <v:path arrowok="t"/>
              </v:shape>
            </v:group>
            <v:group style="position:absolute;left:11425;top:418;width:2;height:80" coordorigin="11425,418" coordsize="2,80">
              <v:shape style="position:absolute;left:11425;top:418;width:2;height:80" coordorigin="11425,418" coordsize="1,80" path="m11425,498l11425,418e" filled="false" stroked="true" strokeweight=".748pt" strokecolor="#939598">
                <v:path arrowok="t"/>
              </v:shape>
            </v:group>
            <v:group style="position:absolute;left:11385;top:418;width:2;height:80" coordorigin="11385,418" coordsize="2,80">
              <v:shape style="position:absolute;left:11385;top:418;width:2;height:80" coordorigin="11385,418" coordsize="1,80" path="m11385,498l11385,418e" filled="false" stroked="true" strokeweight=".748pt" strokecolor="#939598">
                <v:path arrowok="t"/>
              </v:shape>
            </v:group>
            <v:group style="position:absolute;left:11345;top:418;width:2;height:80" coordorigin="11345,418" coordsize="2,80">
              <v:shape style="position:absolute;left:11345;top:418;width:2;height:80" coordorigin="11345,418" coordsize="1,80" path="m11345,498l11345,418e" filled="false" stroked="true" strokeweight=".748pt" strokecolor="#939598">
                <v:path arrowok="t"/>
              </v:shape>
            </v:group>
            <v:group style="position:absolute;left:11305;top:418;width:2;height:80" coordorigin="11305,418" coordsize="2,80">
              <v:shape style="position:absolute;left:11305;top:418;width:2;height:80" coordorigin="11305,418" coordsize="1,80" path="m11305,498l11305,418e" filled="false" stroked="true" strokeweight=".748pt" strokecolor="#939598">
                <v:path arrowok="t"/>
              </v:shape>
            </v:group>
            <v:group style="position:absolute;left:11265;top:418;width:2;height:80" coordorigin="11265,418" coordsize="2,80">
              <v:shape style="position:absolute;left:11265;top:418;width:2;height:80" coordorigin="11265,418" coordsize="0,80" path="m11265,498l11265,418e" filled="false" stroked="true" strokeweight=".748pt" strokecolor="#939598">
                <v:path arrowok="t"/>
              </v:shape>
            </v:group>
            <v:group style="position:absolute;left:11224;top:418;width:2;height:80" coordorigin="11224,418" coordsize="2,80">
              <v:shape style="position:absolute;left:11224;top:418;width:2;height:80" coordorigin="11224,418" coordsize="0,80" path="m11224,498l11224,418e" filled="false" stroked="true" strokeweight=".748pt" strokecolor="#939598">
                <v:path arrowok="t"/>
              </v:shape>
            </v:group>
            <v:group style="position:absolute;left:11184;top:418;width:2;height:80" coordorigin="11184,418" coordsize="2,80">
              <v:shape style="position:absolute;left:11184;top:418;width:2;height:80" coordorigin="11184,418" coordsize="0,80" path="m11184,498l11184,418e" filled="false" stroked="true" strokeweight=".748pt" strokecolor="#939598">
                <v:path arrowok="t"/>
              </v:shape>
            </v:group>
            <v:group style="position:absolute;left:11144;top:418;width:2;height:80" coordorigin="11144,418" coordsize="2,80">
              <v:shape style="position:absolute;left:11144;top:418;width:2;height:80" coordorigin="11144,418" coordsize="1,80" path="m11144,498l11144,418e" filled="false" stroked="true" strokeweight=".748pt" strokecolor="#939598">
                <v:path arrowok="t"/>
              </v:shape>
            </v:group>
            <v:group style="position:absolute;left:11104;top:418;width:2;height:80" coordorigin="11104,418" coordsize="2,80">
              <v:shape style="position:absolute;left:11104;top:418;width:2;height:80" coordorigin="11104,418" coordsize="0,80" path="m11104,498l11104,418e" filled="false" stroked="true" strokeweight=".748pt" strokecolor="#939598">
                <v:path arrowok="t"/>
              </v:shape>
            </v:group>
            <v:group style="position:absolute;left:11064;top:418;width:2;height:80" coordorigin="11064,418" coordsize="2,80">
              <v:shape style="position:absolute;left:11064;top:418;width:2;height:80" coordorigin="11064,418" coordsize="0,80" path="m11064,498l11064,418e" filled="false" stroked="true" strokeweight=".748pt" strokecolor="#939598">
                <v:path arrowok="t"/>
              </v:shape>
            </v:group>
            <v:group style="position:absolute;left:11024;top:418;width:2;height:80" coordorigin="11024,418" coordsize="2,80">
              <v:shape style="position:absolute;left:11024;top:418;width:2;height:80" coordorigin="11024,418" coordsize="1,80" path="m11024,498l11024,418e" filled="false" stroked="true" strokeweight=".748pt" strokecolor="#939598">
                <v:path arrowok="t"/>
              </v:shape>
            </v:group>
            <v:group style="position:absolute;left:10984;top:418;width:2;height:80" coordorigin="10984,418" coordsize="2,80">
              <v:shape style="position:absolute;left:10984;top:418;width:2;height:80" coordorigin="10984,418" coordsize="0,80" path="m10984,498l10984,418e" filled="false" stroked="true" strokeweight=".748pt" strokecolor="#939598">
                <v:path arrowok="t"/>
              </v:shape>
            </v:group>
            <v:group style="position:absolute;left:10944;top:418;width:2;height:80" coordorigin="10944,418" coordsize="2,80">
              <v:shape style="position:absolute;left:10944;top:418;width:2;height:80" coordorigin="10944,418" coordsize="0,80" path="m10944,498l10944,418e" filled="false" stroked="true" strokeweight=".748pt" strokecolor="#939598">
                <v:path arrowok="t"/>
              </v:shape>
            </v:group>
            <v:group style="position:absolute;left:10904;top:418;width:2;height:80" coordorigin="10904,418" coordsize="2,80">
              <v:shape style="position:absolute;left:10904;top:418;width:2;height:80" coordorigin="10904,418" coordsize="0,80" path="m10904,498l10904,418e" filled="false" stroked="true" strokeweight=".748pt" strokecolor="#939598">
                <v:path arrowok="t"/>
              </v:shape>
            </v:group>
            <v:group style="position:absolute;left:10864;top:418;width:2;height:80" coordorigin="10864,418" coordsize="2,80">
              <v:shape style="position:absolute;left:10864;top:418;width:2;height:80" coordorigin="10864,418" coordsize="0,80" path="m10864,498l10864,418e" filled="false" stroked="true" strokeweight=".748pt" strokecolor="#939598">
                <v:path arrowok="t"/>
              </v:shape>
            </v:group>
            <v:group style="position:absolute;left:10824;top:418;width:2;height:80" coordorigin="10824,418" coordsize="2,80">
              <v:shape style="position:absolute;left:10824;top:418;width:2;height:80" coordorigin="10824,418" coordsize="1,80" path="m10824,498l10824,418e" filled="false" stroked="true" strokeweight=".748pt" strokecolor="#939598">
                <v:path arrowok="t"/>
              </v:shape>
            </v:group>
            <v:group style="position:absolute;left:10784;top:418;width:2;height:80" coordorigin="10784,418" coordsize="2,80">
              <v:shape style="position:absolute;left:10784;top:418;width:2;height:80" coordorigin="10784,418" coordsize="0,80" path="m10784,498l10784,418e" filled="false" stroked="true" strokeweight=".748pt" strokecolor="#939598">
                <v:path arrowok="t"/>
              </v:shape>
            </v:group>
            <v:group style="position:absolute;left:10744;top:418;width:2;height:80" coordorigin="10744,418" coordsize="2,80">
              <v:shape style="position:absolute;left:10744;top:418;width:2;height:80" coordorigin="10744,418" coordsize="0,80" path="m10744,498l10744,418e" filled="false" stroked="true" strokeweight=".748pt" strokecolor="#939598">
                <v:path arrowok="t"/>
              </v:shape>
            </v:group>
            <v:group style="position:absolute;left:10704;top:418;width:2;height:80" coordorigin="10704,418" coordsize="2,80">
              <v:shape style="position:absolute;left:10704;top:418;width:2;height:80" coordorigin="10704,418" coordsize="1,80" path="m10704,498l10704,418e" filled="false" stroked="true" strokeweight=".748pt" strokecolor="#939598">
                <v:path arrowok="t"/>
              </v:shape>
            </v:group>
            <v:group style="position:absolute;left:10664;top:418;width:2;height:80" coordorigin="10664,418" coordsize="2,80">
              <v:shape style="position:absolute;left:10664;top:418;width:2;height:80" coordorigin="10664,418" coordsize="0,80" path="m10664,498l10664,418e" filled="false" stroked="true" strokeweight=".748pt" strokecolor="#939598">
                <v:path arrowok="t"/>
              </v:shape>
            </v:group>
            <v:group style="position:absolute;left:10624;top:418;width:2;height:80" coordorigin="10624,418" coordsize="2,80">
              <v:shape style="position:absolute;left:10624;top:418;width:2;height:80" coordorigin="10624,418" coordsize="0,80" path="m10624,498l10624,418e" filled="false" stroked="true" strokeweight=".748pt" strokecolor="#939598">
                <v:path arrowok="t"/>
              </v:shape>
            </v:group>
            <v:group style="position:absolute;left:10584;top:418;width:2;height:80" coordorigin="10584,418" coordsize="2,80">
              <v:shape style="position:absolute;left:10584;top:418;width:2;height:80" coordorigin="10584,418" coordsize="0,80" path="m10584,498l10584,418e" filled="false" stroked="true" strokeweight=".748pt" strokecolor="#939598">
                <v:path arrowok="t"/>
              </v:shape>
            </v:group>
            <v:group style="position:absolute;left:10543;top:418;width:2;height:80" coordorigin="10543,418" coordsize="2,80">
              <v:shape style="position:absolute;left:10543;top:418;width:2;height:80" coordorigin="10543,418" coordsize="0,80" path="m10543,498l10543,418e" filled="false" stroked="true" strokeweight=".748pt" strokecolor="#939598">
                <v:path arrowok="t"/>
              </v:shape>
            </v:group>
            <v:group style="position:absolute;left:10503;top:418;width:2;height:80" coordorigin="10503,418" coordsize="2,80">
              <v:shape style="position:absolute;left:10503;top:418;width:2;height:80" coordorigin="10503,418" coordsize="1,80" path="m10503,498l10503,418e" filled="false" stroked="true" strokeweight=".748pt" strokecolor="#939598">
                <v:path arrowok="t"/>
              </v:shape>
            </v:group>
            <v:group style="position:absolute;left:10463;top:419;width:2;height:80" coordorigin="10463,419" coordsize="2,80">
              <v:shape style="position:absolute;left:10463;top:419;width:2;height:80" coordorigin="10463,419" coordsize="0,80" path="m10463,499l10463,419e" filled="false" stroked="true" strokeweight=".748pt" strokecolor="#939598">
                <v:path arrowok="t"/>
              </v:shape>
            </v:group>
            <v:group style="position:absolute;left:10423;top:419;width:2;height:80" coordorigin="10423,419" coordsize="2,80">
              <v:shape style="position:absolute;left:10423;top:419;width:2;height:80" coordorigin="10423,419" coordsize="0,80" path="m10423,499l10423,419e" filled="false" stroked="true" strokeweight=".748pt" strokecolor="#939598">
                <v:path arrowok="t"/>
              </v:shape>
            </v:group>
            <v:group style="position:absolute;left:10383;top:419;width:2;height:80" coordorigin="10383,419" coordsize="2,80">
              <v:shape style="position:absolute;left:10383;top:419;width:2;height:80" coordorigin="10383,419" coordsize="1,80" path="m10383,499l10383,419e" filled="false" stroked="true" strokeweight=".748pt" strokecolor="#939598">
                <v:path arrowok="t"/>
              </v:shape>
            </v:group>
            <v:group style="position:absolute;left:10343;top:419;width:2;height:80" coordorigin="10343,419" coordsize="2,80">
              <v:shape style="position:absolute;left:10343;top:419;width:2;height:80" coordorigin="10343,419" coordsize="0,80" path="m10343,499l10343,419e" filled="false" stroked="true" strokeweight=".748pt" strokecolor="#939598">
                <v:path arrowok="t"/>
              </v:shape>
            </v:group>
            <v:group style="position:absolute;left:10303;top:419;width:2;height:80" coordorigin="10303,419" coordsize="2,80">
              <v:shape style="position:absolute;left:10303;top:419;width:2;height:80" coordorigin="10303,419" coordsize="0,80" path="m10303,499l10303,419e" filled="false" stroked="true" strokeweight=".748pt" strokecolor="#939598">
                <v:path arrowok="t"/>
              </v:shape>
            </v:group>
            <v:group style="position:absolute;left:10263;top:419;width:2;height:80" coordorigin="10263,419" coordsize="2,80">
              <v:shape style="position:absolute;left:10263;top:419;width:2;height:80" coordorigin="10263,419" coordsize="1,80" path="m10263,499l10263,419e" filled="false" stroked="true" strokeweight=".748pt" strokecolor="#939598">
                <v:path arrowok="t"/>
              </v:shape>
            </v:group>
            <v:group style="position:absolute;left:10223;top:419;width:2;height:80" coordorigin="10223,419" coordsize="2,80">
              <v:shape style="position:absolute;left:10223;top:419;width:2;height:80" coordorigin="10223,419" coordsize="1,80" path="m10223,499l10223,419e" filled="false" stroked="true" strokeweight=".748pt" strokecolor="#939598">
                <v:path arrowok="t"/>
              </v:shape>
            </v:group>
            <v:group style="position:absolute;left:10183;top:419;width:2;height:80" coordorigin="10183,419" coordsize="2,80">
              <v:shape style="position:absolute;left:10183;top:419;width:2;height:80" coordorigin="10183,419" coordsize="1,80" path="m10183,499l10183,419e" filled="false" stroked="true" strokeweight=".748pt" strokecolor="#939598">
                <v:path arrowok="t"/>
              </v:shape>
            </v:group>
            <v:group style="position:absolute;left:10143;top:419;width:2;height:80" coordorigin="10143,419" coordsize="2,80">
              <v:shape style="position:absolute;left:10143;top:419;width:2;height:80" coordorigin="10143,419" coordsize="1,80" path="m10143,499l10143,419e" filled="false" stroked="true" strokeweight=".748pt" strokecolor="#939598">
                <v:path arrowok="t"/>
              </v:shape>
            </v:group>
            <v:group style="position:absolute;left:10103;top:419;width:2;height:80" coordorigin="10103,419" coordsize="2,80">
              <v:shape style="position:absolute;left:10103;top:419;width:2;height:80" coordorigin="10103,419" coordsize="1,80" path="m10103,499l10103,419e" filled="false" stroked="true" strokeweight=".748pt" strokecolor="#939598">
                <v:path arrowok="t"/>
              </v:shape>
            </v:group>
            <v:group style="position:absolute;left:10063;top:419;width:2;height:80" coordorigin="10063,419" coordsize="2,80">
              <v:shape style="position:absolute;left:10063;top:419;width:2;height:80" coordorigin="10063,419" coordsize="0,80" path="m10063,499l10063,419e" filled="false" stroked="true" strokeweight=".748pt" strokecolor="#939598">
                <v:path arrowok="t"/>
              </v:shape>
            </v:group>
            <v:group style="position:absolute;left:10023;top:419;width:2;height:80" coordorigin="10023,419" coordsize="2,80">
              <v:shape style="position:absolute;left:10023;top:419;width:2;height:80" coordorigin="10023,419" coordsize="0,80" path="m10023,499l10023,419e" filled="false" stroked="true" strokeweight=".748pt" strokecolor="#939598">
                <v:path arrowok="t"/>
              </v:shape>
            </v:group>
            <v:group style="position:absolute;left:9983;top:419;width:2;height:80" coordorigin="9983,419" coordsize="2,80">
              <v:shape style="position:absolute;left:9983;top:419;width:2;height:80" coordorigin="9983,419" coordsize="0,80" path="m9983,499l9983,419e" filled="false" stroked="true" strokeweight=".748pt" strokecolor="#939598">
                <v:path arrowok="t"/>
              </v:shape>
            </v:group>
            <v:group style="position:absolute;left:9943;top:419;width:2;height:80" coordorigin="9943,419" coordsize="2,80">
              <v:shape style="position:absolute;left:9943;top:419;width:2;height:80" coordorigin="9943,419" coordsize="1,80" path="m9943,499l9943,419e" filled="false" stroked="true" strokeweight=".748pt" strokecolor="#939598">
                <v:path arrowok="t"/>
              </v:shape>
            </v:group>
            <v:group style="position:absolute;left:9902;top:419;width:2;height:80" coordorigin="9902,419" coordsize="2,80">
              <v:shape style="position:absolute;left:9902;top:419;width:2;height:80" coordorigin="9902,419" coordsize="0,80" path="m9902,499l9902,419e" filled="false" stroked="true" strokeweight=".748pt" strokecolor="#939598">
                <v:path arrowok="t"/>
              </v:shape>
            </v:group>
            <v:group style="position:absolute;left:9862;top:419;width:2;height:80" coordorigin="9862,419" coordsize="2,80">
              <v:shape style="position:absolute;left:9862;top:419;width:2;height:80" coordorigin="9862,419" coordsize="0,80" path="m9862,499l9862,419e" filled="false" stroked="true" strokeweight=".748pt" strokecolor="#939598">
                <v:path arrowok="t"/>
              </v:shape>
            </v:group>
            <v:group style="position:absolute;left:9822;top:419;width:2;height:80" coordorigin="9822,419" coordsize="2,80">
              <v:shape style="position:absolute;left:9822;top:419;width:2;height:80" coordorigin="9822,419" coordsize="0,80" path="m9822,499l9822,419e" filled="false" stroked="true" strokeweight=".748pt" strokecolor="#939598">
                <v:path arrowok="t"/>
              </v:shape>
            </v:group>
            <v:group style="position:absolute;left:9782;top:419;width:2;height:80" coordorigin="9782,419" coordsize="2,80">
              <v:shape style="position:absolute;left:9782;top:419;width:2;height:80" coordorigin="9782,419" coordsize="0,80" path="m9782,499l9782,419e" filled="false" stroked="true" strokeweight=".748pt" strokecolor="#939598">
                <v:path arrowok="t"/>
              </v:shape>
            </v:group>
            <v:group style="position:absolute;left:9742;top:419;width:2;height:80" coordorigin="9742,419" coordsize="2,80">
              <v:shape style="position:absolute;left:9742;top:419;width:2;height:80" coordorigin="9742,419" coordsize="0,80" path="m9742,499l9742,419e" filled="false" stroked="true" strokeweight=".748pt" strokecolor="#939598">
                <v:path arrowok="t"/>
              </v:shape>
            </v:group>
            <v:group style="position:absolute;left:9702;top:419;width:2;height:80" coordorigin="9702,419" coordsize="2,80">
              <v:shape style="position:absolute;left:9702;top:419;width:2;height:80" coordorigin="9702,419" coordsize="0,80" path="m9702,499l9702,419e" filled="false" stroked="true" strokeweight=".748pt" strokecolor="#939598">
                <v:path arrowok="t"/>
              </v:shape>
            </v:group>
            <v:group style="position:absolute;left:9662;top:419;width:2;height:80" coordorigin="9662,419" coordsize="2,80">
              <v:shape style="position:absolute;left:9662;top:419;width:2;height:80" coordorigin="9662,419" coordsize="0,80" path="m9662,499l9662,419e" filled="false" stroked="true" strokeweight=".748pt" strokecolor="#939598">
                <v:path arrowok="t"/>
              </v:shape>
            </v:group>
            <v:group style="position:absolute;left:9622;top:419;width:2;height:80" coordorigin="9622,419" coordsize="2,80">
              <v:shape style="position:absolute;left:9622;top:419;width:2;height:80" coordorigin="9622,419" coordsize="1,80" path="m9622,499l9622,419e" filled="false" stroked="true" strokeweight=".748pt" strokecolor="#939598">
                <v:path arrowok="t"/>
              </v:shape>
            </v:group>
            <v:group style="position:absolute;left:9582;top:419;width:2;height:80" coordorigin="9582,419" coordsize="2,80">
              <v:shape style="position:absolute;left:9582;top:419;width:2;height:80" coordorigin="9582,419" coordsize="0,80" path="m9582,499l9582,419e" filled="false" stroked="true" strokeweight=".748pt" strokecolor="#939598">
                <v:path arrowok="t"/>
              </v:shape>
            </v:group>
            <v:group style="position:absolute;left:9542;top:419;width:2;height:80" coordorigin="9542,419" coordsize="2,80">
              <v:shape style="position:absolute;left:9542;top:419;width:2;height:80" coordorigin="9542,419" coordsize="0,80" path="m9542,499l9542,419e" filled="false" stroked="true" strokeweight=".748pt" strokecolor="#939598">
                <v:path arrowok="t"/>
              </v:shape>
            </v:group>
            <v:group style="position:absolute;left:9502;top:419;width:2;height:80" coordorigin="9502,419" coordsize="2,80">
              <v:shape style="position:absolute;left:9502;top:419;width:2;height:80" coordorigin="9502,419" coordsize="0,80" path="m9502,499l9502,419e" filled="false" stroked="true" strokeweight=".748pt" strokecolor="#939598">
                <v:path arrowok="t"/>
              </v:shape>
            </v:group>
            <v:group style="position:absolute;left:9462;top:419;width:2;height:80" coordorigin="9462,419" coordsize="2,80">
              <v:shape style="position:absolute;left:9462;top:419;width:2;height:80" coordorigin="9462,419" coordsize="0,80" path="m9462,499l9462,419e" filled="false" stroked="true" strokeweight=".748pt" strokecolor="#939598">
                <v:path arrowok="t"/>
              </v:shape>
            </v:group>
            <v:group style="position:absolute;left:9422;top:419;width:2;height:80" coordorigin="9422,419" coordsize="2,80">
              <v:shape style="position:absolute;left:9422;top:419;width:2;height:80" coordorigin="9422,419" coordsize="0,80" path="m9422,499l9422,419e" filled="false" stroked="true" strokeweight=".748pt" strokecolor="#939598">
                <v:path arrowok="t"/>
              </v:shape>
            </v:group>
            <v:group style="position:absolute;left:9382;top:419;width:2;height:80" coordorigin="9382,419" coordsize="2,80">
              <v:shape style="position:absolute;left:9382;top:419;width:2;height:80" coordorigin="9382,419" coordsize="0,80" path="m9382,499l9382,419e" filled="false" stroked="true" strokeweight=".748pt" strokecolor="#939598">
                <v:path arrowok="t"/>
              </v:shape>
            </v:group>
            <v:group style="position:absolute;left:9342;top:419;width:2;height:80" coordorigin="9342,419" coordsize="2,80">
              <v:shape style="position:absolute;left:9342;top:419;width:2;height:80" coordorigin="9342,419" coordsize="0,80" path="m9342,499l9342,419e" filled="false" stroked="true" strokeweight=".748pt" strokecolor="#939598">
                <v:path arrowok="t"/>
              </v:shape>
            </v:group>
            <v:group style="position:absolute;left:9302;top:419;width:2;height:80" coordorigin="9302,419" coordsize="2,80">
              <v:shape style="position:absolute;left:9302;top:419;width:2;height:80" coordorigin="9302,419" coordsize="1,80" path="m9302,499l9302,419e" filled="false" stroked="true" strokeweight=".748pt" strokecolor="#939598">
                <v:path arrowok="t"/>
              </v:shape>
            </v:group>
            <v:group style="position:absolute;left:9262;top:419;width:2;height:80" coordorigin="9262,419" coordsize="2,80">
              <v:shape style="position:absolute;left:9262;top:419;width:2;height:80" coordorigin="9262,419" coordsize="0,80" path="m9262,499l9262,419e" filled="false" stroked="true" strokeweight=".748pt" strokecolor="#939598">
                <v:path arrowok="t"/>
              </v:shape>
            </v:group>
            <v:group style="position:absolute;left:9221;top:419;width:2;height:80" coordorigin="9221,419" coordsize="2,80">
              <v:shape style="position:absolute;left:9221;top:419;width:2;height:80" coordorigin="9221,419" coordsize="0,80" path="m9221,499l9221,419e" filled="false" stroked="true" strokeweight=".748pt" strokecolor="#939598">
                <v:path arrowok="t"/>
              </v:shape>
            </v:group>
            <v:group style="position:absolute;left:9181;top:419;width:2;height:80" coordorigin="9181,419" coordsize="2,80">
              <v:shape style="position:absolute;left:9181;top:419;width:2;height:80" coordorigin="9181,419" coordsize="0,80" path="m9181,499l9181,419e" filled="false" stroked="true" strokeweight=".748pt" strokecolor="#939598">
                <v:path arrowok="t"/>
              </v:shape>
            </v:group>
            <v:group style="position:absolute;left:9141;top:419;width:2;height:80" coordorigin="9141,419" coordsize="2,80">
              <v:shape style="position:absolute;left:9141;top:419;width:2;height:80" coordorigin="9141,419" coordsize="0,80" path="m9141,499l9141,419e" filled="false" stroked="true" strokeweight=".748pt" strokecolor="#939598">
                <v:path arrowok="t"/>
              </v:shape>
            </v:group>
            <v:group style="position:absolute;left:9101;top:419;width:2;height:80" coordorigin="9101,419" coordsize="2,80">
              <v:shape style="position:absolute;left:9101;top:419;width:2;height:80" coordorigin="9101,419" coordsize="1,80" path="m9101,499l9101,419e" filled="false" stroked="true" strokeweight=".748pt" strokecolor="#939598">
                <v:path arrowok="t"/>
              </v:shape>
            </v:group>
            <v:group style="position:absolute;left:9061;top:419;width:2;height:80" coordorigin="9061,419" coordsize="2,80">
              <v:shape style="position:absolute;left:9061;top:419;width:2;height:80" coordorigin="9061,419" coordsize="1,80" path="m9061,499l9061,419e" filled="false" stroked="true" strokeweight=".748pt" strokecolor="#939598">
                <v:path arrowok="t"/>
              </v:shape>
            </v:group>
            <v:group style="position:absolute;left:9021;top:419;width:2;height:80" coordorigin="9021,419" coordsize="2,80">
              <v:shape style="position:absolute;left:9021;top:419;width:2;height:80" coordorigin="9021,419" coordsize="1,80" path="m9021,499l9021,419e" filled="false" stroked="true" strokeweight=".748pt" strokecolor="#939598">
                <v:path arrowok="t"/>
              </v:shape>
            </v:group>
            <v:group style="position:absolute;left:8981;top:419;width:2;height:80" coordorigin="8981,419" coordsize="2,80">
              <v:shape style="position:absolute;left:8981;top:419;width:2;height:80" coordorigin="8981,419" coordsize="1,80" path="m8981,499l8981,419e" filled="false" stroked="true" strokeweight=".748pt" strokecolor="#939598">
                <v:path arrowok="t"/>
              </v:shape>
            </v:group>
            <v:group style="position:absolute;left:8941;top:419;width:2;height:80" coordorigin="8941,419" coordsize="2,80">
              <v:shape style="position:absolute;left:8941;top:419;width:2;height:80" coordorigin="8941,419" coordsize="1,80" path="m8941,499l8941,419e" filled="false" stroked="true" strokeweight=".748pt" strokecolor="#939598">
                <v:path arrowok="t"/>
              </v:shape>
            </v:group>
            <v:group style="position:absolute;left:8901;top:419;width:2;height:80" coordorigin="8901,419" coordsize="2,80">
              <v:shape style="position:absolute;left:8901;top:419;width:2;height:80" coordorigin="8901,419" coordsize="0,80" path="m8901,499l8901,419e" filled="false" stroked="true" strokeweight=".748pt" strokecolor="#939598">
                <v:path arrowok="t"/>
              </v:shape>
            </v:group>
            <v:group style="position:absolute;left:8861;top:419;width:2;height:80" coordorigin="8861,419" coordsize="2,80">
              <v:shape style="position:absolute;left:8861;top:419;width:2;height:80" coordorigin="8861,419" coordsize="1,80" path="m8861,499l8861,419e" filled="false" stroked="true" strokeweight=".748pt" strokecolor="#939598">
                <v:path arrowok="t"/>
              </v:shape>
            </v:group>
            <v:group style="position:absolute;left:8821;top:419;width:2;height:80" coordorigin="8821,419" coordsize="2,80">
              <v:shape style="position:absolute;left:8821;top:419;width:2;height:80" coordorigin="8821,419" coordsize="0,80" path="m8821,499l8821,419e" filled="false" stroked="true" strokeweight=".748pt" strokecolor="#939598">
                <v:path arrowok="t"/>
              </v:shape>
            </v:group>
            <v:group style="position:absolute;left:8781;top:419;width:2;height:80" coordorigin="8781,419" coordsize="2,80">
              <v:shape style="position:absolute;left:8781;top:419;width:2;height:80" coordorigin="8781,419" coordsize="0,80" path="m8781,499l8781,419e" filled="false" stroked="true" strokeweight=".748pt" strokecolor="#939598">
                <v:path arrowok="t"/>
              </v:shape>
            </v:group>
            <v:group style="position:absolute;left:8741;top:419;width:2;height:80" coordorigin="8741,419" coordsize="2,80">
              <v:shape style="position:absolute;left:8741;top:419;width:2;height:80" coordorigin="8741,419" coordsize="1,80" path="m8741,499l8741,419e" filled="false" stroked="true" strokeweight=".748pt" strokecolor="#939598">
                <v:path arrowok="t"/>
              </v:shape>
            </v:group>
            <v:group style="position:absolute;left:8701;top:419;width:2;height:80" coordorigin="8701,419" coordsize="2,80">
              <v:shape style="position:absolute;left:8701;top:419;width:2;height:80" coordorigin="8701,419" coordsize="0,80" path="m8701,499l8701,419e" filled="false" stroked="true" strokeweight=".748pt" strokecolor="#939598">
                <v:path arrowok="t"/>
              </v:shape>
            </v:group>
            <v:group style="position:absolute;left:8661;top:419;width:2;height:80" coordorigin="8661,419" coordsize="2,80">
              <v:shape style="position:absolute;left:8661;top:419;width:2;height:80" coordorigin="8661,419" coordsize="0,80" path="m8661,499l8661,419e" filled="false" stroked="true" strokeweight=".748pt" strokecolor="#939598">
                <v:path arrowok="t"/>
              </v:shape>
            </v:group>
            <v:group style="position:absolute;left:8621;top:419;width:2;height:80" coordorigin="8621,419" coordsize="2,80">
              <v:shape style="position:absolute;left:8621;top:419;width:2;height:80" coordorigin="8621,419" coordsize="0,80" path="m8621,499l8621,419e" filled="false" stroked="true" strokeweight=".748pt" strokecolor="#939598">
                <v:path arrowok="t"/>
              </v:shape>
            </v:group>
            <v:group style="position:absolute;left:8580;top:419;width:2;height:80" coordorigin="8580,419" coordsize="2,80">
              <v:shape style="position:absolute;left:8580;top:419;width:2;height:80" coordorigin="8580,419" coordsize="0,80" path="m8580,499l8580,419e" filled="false" stroked="true" strokeweight=".748pt" strokecolor="#939598">
                <v:path arrowok="t"/>
              </v:shape>
            </v:group>
            <v:group style="position:absolute;left:8540;top:419;width:2;height:80" coordorigin="8540,419" coordsize="2,80">
              <v:shape style="position:absolute;left:8540;top:419;width:2;height:80" coordorigin="8540,419" coordsize="1,80" path="m8540,499l8540,419e" filled="false" stroked="true" strokeweight=".748pt" strokecolor="#939598">
                <v:path arrowok="t"/>
              </v:shape>
            </v:group>
            <v:group style="position:absolute;left:8500;top:419;width:2;height:80" coordorigin="8500,419" coordsize="2,80">
              <v:shape style="position:absolute;left:8500;top:419;width:2;height:80" coordorigin="8500,419" coordsize="0,80" path="m8500,499l8500,419e" filled="false" stroked="true" strokeweight=".748pt" strokecolor="#939598">
                <v:path arrowok="t"/>
              </v:shape>
            </v:group>
            <v:group style="position:absolute;left:8460;top:419;width:2;height:80" coordorigin="8460,419" coordsize="2,80">
              <v:shape style="position:absolute;left:8460;top:419;width:2;height:80" coordorigin="8460,419" coordsize="0,80" path="m8460,499l8460,419e" filled="false" stroked="true" strokeweight=".748pt" strokecolor="#939598">
                <v:path arrowok="t"/>
              </v:shape>
            </v:group>
            <v:group style="position:absolute;left:8420;top:419;width:2;height:80" coordorigin="8420,419" coordsize="2,80">
              <v:shape style="position:absolute;left:8420;top:419;width:2;height:80" coordorigin="8420,419" coordsize="1,80" path="m8420,499l8420,419e" filled="false" stroked="true" strokeweight=".748pt" strokecolor="#939598">
                <v:path arrowok="t"/>
              </v:shape>
            </v:group>
            <v:group style="position:absolute;left:8380;top:419;width:2;height:80" coordorigin="8380,419" coordsize="2,80">
              <v:shape style="position:absolute;left:8380;top:419;width:2;height:80" coordorigin="8380,419" coordsize="0,80" path="m8380,499l8380,419e" filled="false" stroked="true" strokeweight=".748pt" strokecolor="#939598">
                <v:path arrowok="t"/>
              </v:shape>
            </v:group>
            <v:group style="position:absolute;left:8340;top:419;width:2;height:80" coordorigin="8340,419" coordsize="2,80">
              <v:shape style="position:absolute;left:8340;top:419;width:2;height:80" coordorigin="8340,419" coordsize="0,80" path="m8340,499l8340,419e" filled="false" stroked="true" strokeweight=".748pt" strokecolor="#939598">
                <v:path arrowok="t"/>
              </v:shape>
            </v:group>
            <v:group style="position:absolute;left:8300;top:419;width:2;height:80" coordorigin="8300,419" coordsize="2,80">
              <v:shape style="position:absolute;left:8300;top:419;width:2;height:80" coordorigin="8300,419" coordsize="0,80" path="m8300,499l8300,419e" filled="false" stroked="true" strokeweight=".748pt" strokecolor="#939598">
                <v:path arrowok="t"/>
              </v:shape>
            </v:group>
            <v:group style="position:absolute;left:8260;top:419;width:2;height:80" coordorigin="8260,419" coordsize="2,80">
              <v:shape style="position:absolute;left:8260;top:419;width:2;height:80" coordorigin="8260,419" coordsize="0,80" path="m8260,499l8260,419e" filled="false" stroked="true" strokeweight=".748pt" strokecolor="#939598">
                <v:path arrowok="t"/>
              </v:shape>
            </v:group>
            <v:group style="position:absolute;left:8220;top:419;width:2;height:80" coordorigin="8220,419" coordsize="2,80">
              <v:shape style="position:absolute;left:8220;top:419;width:2;height:80" coordorigin="8220,419" coordsize="1,80" path="m8220,499l8220,419e" filled="false" stroked="true" strokeweight=".748pt" strokecolor="#939598">
                <v:path arrowok="t"/>
              </v:shape>
            </v:group>
            <v:group style="position:absolute;left:8180;top:419;width:2;height:80" coordorigin="8180,419" coordsize="2,80">
              <v:shape style="position:absolute;left:8180;top:419;width:2;height:80" coordorigin="8180,419" coordsize="0,80" path="m8180,499l8180,419e" filled="false" stroked="true" strokeweight=".748pt" strokecolor="#939598">
                <v:path arrowok="t"/>
              </v:shape>
            </v:group>
            <v:group style="position:absolute;left:8140;top:419;width:2;height:80" coordorigin="8140,419" coordsize="2,80">
              <v:shape style="position:absolute;left:8140;top:419;width:2;height:80" coordorigin="8140,419" coordsize="0,80" path="m8140,499l8140,419e" filled="false" stroked="true" strokeweight=".748pt" strokecolor="#939598">
                <v:path arrowok="t"/>
              </v:shape>
            </v:group>
            <v:group style="position:absolute;left:8100;top:419;width:2;height:80" coordorigin="8100,419" coordsize="2,80">
              <v:shape style="position:absolute;left:8100;top:419;width:2;height:80" coordorigin="8100,419" coordsize="1,80" path="m8100,499l8100,419e" filled="false" stroked="true" strokeweight=".748pt" strokecolor="#939598">
                <v:path arrowok="t"/>
              </v:shape>
            </v:group>
            <v:group style="position:absolute;left:8060;top:419;width:2;height:80" coordorigin="8060,419" coordsize="2,80">
              <v:shape style="position:absolute;left:8060;top:419;width:2;height:80" coordorigin="8060,419" coordsize="0,80" path="m8060,499l8060,419e" filled="false" stroked="true" strokeweight=".748pt" strokecolor="#939598">
                <v:path arrowok="t"/>
              </v:shape>
            </v:group>
            <v:group style="position:absolute;left:8020;top:419;width:2;height:80" coordorigin="8020,419" coordsize="2,80">
              <v:shape style="position:absolute;left:8020;top:419;width:2;height:80" coordorigin="8020,419" coordsize="0,80" path="m8020,499l8020,419e" filled="false" stroked="true" strokeweight=".748pt" strokecolor="#939598">
                <v:path arrowok="t"/>
              </v:shape>
            </v:group>
            <v:group style="position:absolute;left:7980;top:419;width:2;height:80" coordorigin="7980,419" coordsize="2,80">
              <v:shape style="position:absolute;left:7980;top:419;width:2;height:80" coordorigin="7980,419" coordsize="0,80" path="m7980,499l7980,419e" filled="false" stroked="true" strokeweight=".748pt" strokecolor="#939598">
                <v:path arrowok="t"/>
              </v:shape>
            </v:group>
            <v:group style="position:absolute;left:7939;top:419;width:2;height:80" coordorigin="7939,419" coordsize="2,80">
              <v:shape style="position:absolute;left:7939;top:419;width:2;height:80" coordorigin="7939,419" coordsize="1,80" path="m7940,499l7939,419e" filled="false" stroked="true" strokeweight=".748pt" strokecolor="#939598">
                <v:path arrowok="t"/>
              </v:shape>
            </v:group>
            <v:group style="position:absolute;left:7899;top:419;width:2;height:80" coordorigin="7899,419" coordsize="2,80">
              <v:shape style="position:absolute;left:7899;top:419;width:2;height:80" coordorigin="7899,419" coordsize="1,80" path="m7899,499l7899,419e" filled="false" stroked="true" strokeweight=".748pt" strokecolor="#939598">
                <v:path arrowok="t"/>
              </v:shape>
            </v:group>
            <v:group style="position:absolute;left:7859;top:419;width:2;height:80" coordorigin="7859,419" coordsize="2,80">
              <v:shape style="position:absolute;left:7859;top:419;width:2;height:80" coordorigin="7859,419" coordsize="1,80" path="m7859,499l7859,419e" filled="false" stroked="true" strokeweight=".748pt" strokecolor="#939598">
                <v:path arrowok="t"/>
              </v:shape>
            </v:group>
            <v:group style="position:absolute;left:7819;top:419;width:2;height:80" coordorigin="7819,419" coordsize="2,80">
              <v:shape style="position:absolute;left:7819;top:419;width:2;height:80" coordorigin="7819,419" coordsize="1,80" path="m7819,499l7819,419e" filled="false" stroked="true" strokeweight=".748pt" strokecolor="#939598">
                <v:path arrowok="t"/>
              </v:shape>
            </v:group>
            <v:group style="position:absolute;left:7779;top:419;width:2;height:80" coordorigin="7779,419" coordsize="2,80">
              <v:shape style="position:absolute;left:7779;top:419;width:2;height:80" coordorigin="7779,419" coordsize="1,80" path="m7779,499l7779,419e" filled="false" stroked="true" strokeweight=".748pt" strokecolor="#939598">
                <v:path arrowok="t"/>
              </v:shape>
            </v:group>
            <v:group style="position:absolute;left:7739;top:419;width:2;height:80" coordorigin="7739,419" coordsize="2,80">
              <v:shape style="position:absolute;left:7739;top:419;width:2;height:80" coordorigin="7739,419" coordsize="1,80" path="m7739,499l7739,419e" filled="false" stroked="true" strokeweight=".748pt" strokecolor="#939598">
                <v:path arrowok="t"/>
              </v:shape>
            </v:group>
            <v:group style="position:absolute;left:7699;top:419;width:2;height:80" coordorigin="7699,419" coordsize="2,80">
              <v:shape style="position:absolute;left:7699;top:419;width:2;height:80" coordorigin="7699,419" coordsize="1,80" path="m7699,499l7699,419e" filled="false" stroked="true" strokeweight=".748pt" strokecolor="#939598">
                <v:path arrowok="t"/>
              </v:shape>
            </v:group>
            <v:group style="position:absolute;left:7659;top:419;width:2;height:80" coordorigin="7659,419" coordsize="2,80">
              <v:shape style="position:absolute;left:7659;top:419;width:2;height:80" coordorigin="7659,419" coordsize="1,80" path="m7659,499l7659,419e" filled="false" stroked="true" strokeweight=".748pt" strokecolor="#939598">
                <v:path arrowok="t"/>
              </v:shape>
            </v:group>
            <v:group style="position:absolute;left:7619;top:419;width:2;height:80" coordorigin="7619,419" coordsize="2,80">
              <v:shape style="position:absolute;left:7619;top:419;width:2;height:80" coordorigin="7619,419" coordsize="0,80" path="m7619,499l7619,419e" filled="false" stroked="true" strokeweight=".748pt" strokecolor="#939598">
                <v:path arrowok="t"/>
              </v:shape>
            </v:group>
            <v:group style="position:absolute;left:7579;top:419;width:2;height:80" coordorigin="7579,419" coordsize="2,80">
              <v:shape style="position:absolute;left:7579;top:419;width:2;height:80" coordorigin="7579,419" coordsize="0,80" path="m7579,499l7579,419e" filled="false" stroked="true" strokeweight=".748pt" strokecolor="#939598">
                <v:path arrowok="t"/>
              </v:shape>
            </v:group>
            <v:group style="position:absolute;left:7539;top:419;width:2;height:80" coordorigin="7539,419" coordsize="2,80">
              <v:shape style="position:absolute;left:7539;top:419;width:2;height:80" coordorigin="7539,419" coordsize="0,80" path="m7539,499l7539,419e" filled="false" stroked="true" strokeweight=".748pt" strokecolor="#939598">
                <v:path arrowok="t"/>
              </v:shape>
            </v:group>
            <v:group style="position:absolute;left:7499;top:419;width:2;height:80" coordorigin="7499,419" coordsize="2,80">
              <v:shape style="position:absolute;left:7499;top:419;width:2;height:80" coordorigin="7499,419" coordsize="0,80" path="m7499,499l7499,419e" filled="false" stroked="true" strokeweight=".748pt" strokecolor="#939598">
                <v:path arrowok="t"/>
              </v:shape>
            </v:group>
            <v:group style="position:absolute;left:7459;top:419;width:2;height:80" coordorigin="7459,419" coordsize="2,80">
              <v:shape style="position:absolute;left:7459;top:419;width:2;height:80" coordorigin="7459,419" coordsize="0,80" path="m7459,499l7459,419e" filled="false" stroked="true" strokeweight=".748pt" strokecolor="#939598">
                <v:path arrowok="t"/>
              </v:shape>
            </v:group>
            <v:group style="position:absolute;left:7419;top:419;width:2;height:80" coordorigin="7419,419" coordsize="2,80">
              <v:shape style="position:absolute;left:7419;top:419;width:2;height:80" coordorigin="7419,419" coordsize="0,80" path="m7419,499l7419,419e" filled="false" stroked="true" strokeweight=".748pt" strokecolor="#939598">
                <v:path arrowok="t"/>
              </v:shape>
            </v:group>
            <v:group style="position:absolute;left:7379;top:419;width:2;height:80" coordorigin="7379,419" coordsize="2,80">
              <v:shape style="position:absolute;left:7379;top:419;width:2;height:80" coordorigin="7379,419" coordsize="0,80" path="m7379,499l7379,419e" filled="false" stroked="true" strokeweight=".748pt" strokecolor="#939598">
                <v:path arrowok="t"/>
              </v:shape>
            </v:group>
            <v:group style="position:absolute;left:7339;top:419;width:2;height:80" coordorigin="7339,419" coordsize="2,80">
              <v:shape style="position:absolute;left:7339;top:419;width:2;height:80" coordorigin="7339,419" coordsize="1,80" path="m7339,499l7339,419e" filled="false" stroked="true" strokeweight=".748pt" strokecolor="#939598">
                <v:path arrowok="t"/>
              </v:shape>
            </v:group>
            <v:group style="position:absolute;left:7299;top:419;width:2;height:80" coordorigin="7299,419" coordsize="2,80">
              <v:shape style="position:absolute;left:7299;top:419;width:2;height:80" coordorigin="7299,419" coordsize="0,80" path="m7299,499l7299,419e" filled="false" stroked="true" strokeweight=".748pt" strokecolor="#939598">
                <v:path arrowok="t"/>
              </v:shape>
            </v:group>
            <v:group style="position:absolute;left:7258;top:419;width:2;height:80" coordorigin="7258,419" coordsize="2,80">
              <v:shape style="position:absolute;left:7258;top:419;width:2;height:80" coordorigin="7258,419" coordsize="0,80" path="m7258,499l7258,419e" filled="false" stroked="true" strokeweight=".748pt" strokecolor="#939598">
                <v:path arrowok="t"/>
              </v:shape>
            </v:group>
            <v:group style="position:absolute;left:7218;top:419;width:2;height:80" coordorigin="7218,419" coordsize="2,80">
              <v:shape style="position:absolute;left:7218;top:419;width:2;height:80" coordorigin="7218,419" coordsize="0,80" path="m7218,499l7218,419e" filled="false" stroked="true" strokeweight=".748pt" strokecolor="#939598">
                <v:path arrowok="t"/>
              </v:shape>
            </v:group>
            <v:group style="position:absolute;left:7178;top:419;width:2;height:80" coordorigin="7178,419" coordsize="2,80">
              <v:shape style="position:absolute;left:7178;top:419;width:2;height:80" coordorigin="7178,419" coordsize="0,80" path="m7178,499l7178,419e" filled="false" stroked="true" strokeweight=".748pt" strokecolor="#939598">
                <v:path arrowok="t"/>
              </v:shape>
            </v:group>
            <v:group style="position:absolute;left:7138;top:419;width:2;height:80" coordorigin="7138,419" coordsize="2,80">
              <v:shape style="position:absolute;left:7138;top:419;width:2;height:80" coordorigin="7138,419" coordsize="1,80" path="m7138,499l7138,419e" filled="false" stroked="true" strokeweight=".748pt" strokecolor="#939598">
                <v:path arrowok="t"/>
              </v:shape>
            </v:group>
            <v:group style="position:absolute;left:7098;top:420;width:2;height:80" coordorigin="7098,420" coordsize="2,80">
              <v:shape style="position:absolute;left:7098;top:420;width:2;height:80" coordorigin="7098,420" coordsize="0,80" path="m7098,500l7098,420e" filled="false" stroked="true" strokeweight=".748pt" strokecolor="#939598">
                <v:path arrowok="t"/>
              </v:shape>
            </v:group>
            <v:group style="position:absolute;left:7058;top:420;width:2;height:80" coordorigin="7058,420" coordsize="2,80">
              <v:shape style="position:absolute;left:7058;top:420;width:2;height:80" coordorigin="7058,420" coordsize="0,80" path="m7058,500l7058,420e" filled="false" stroked="true" strokeweight=".748pt" strokecolor="#939598">
                <v:path arrowok="t"/>
              </v:shape>
            </v:group>
            <v:group style="position:absolute;left:7018;top:420;width:2;height:80" coordorigin="7018,420" coordsize="2,80">
              <v:shape style="position:absolute;left:7018;top:420;width:2;height:80" coordorigin="7018,420" coordsize="1,80" path="m7018,500l7018,420e" filled="false" stroked="true" strokeweight=".748pt" strokecolor="#939598">
                <v:path arrowok="t"/>
              </v:shape>
            </v:group>
            <v:group style="position:absolute;left:6978;top:420;width:2;height:80" coordorigin="6978,420" coordsize="2,80">
              <v:shape style="position:absolute;left:6978;top:420;width:2;height:80" coordorigin="6978,420" coordsize="0,80" path="m6978,500l6978,420e" filled="false" stroked="true" strokeweight=".748pt" strokecolor="#939598">
                <v:path arrowok="t"/>
              </v:shape>
            </v:group>
            <v:group style="position:absolute;left:6938;top:420;width:2;height:80" coordorigin="6938,420" coordsize="2,80">
              <v:shape style="position:absolute;left:6938;top:420;width:2;height:80" coordorigin="6938,420" coordsize="0,80" path="m6938,500l6938,420e" filled="false" stroked="true" strokeweight=".748pt" strokecolor="#939598">
                <v:path arrowok="t"/>
              </v:shape>
            </v:group>
            <v:group style="position:absolute;left:6898;top:420;width:2;height:80" coordorigin="6898,420" coordsize="2,80">
              <v:shape style="position:absolute;left:6898;top:420;width:2;height:80" coordorigin="6898,420" coordsize="0,80" path="m6898,500l6898,420e" filled="false" stroked="true" strokeweight=".748pt" strokecolor="#939598">
                <v:path arrowok="t"/>
              </v:shape>
            </v:group>
            <v:group style="position:absolute;left:6858;top:420;width:2;height:80" coordorigin="6858,420" coordsize="2,80">
              <v:shape style="position:absolute;left:6858;top:420;width:2;height:80" coordorigin="6858,420" coordsize="0,80" path="m6858,500l6858,420e" filled="false" stroked="true" strokeweight=".748pt" strokecolor="#939598">
                <v:path arrowok="t"/>
              </v:shape>
            </v:group>
            <v:group style="position:absolute;left:6818;top:420;width:2;height:80" coordorigin="6818,420" coordsize="2,80">
              <v:shape style="position:absolute;left:6818;top:420;width:2;height:80" coordorigin="6818,420" coordsize="1,80" path="m6818,500l6818,420e" filled="false" stroked="true" strokeweight=".748pt" strokecolor="#939598">
                <v:path arrowok="t"/>
              </v:shape>
            </v:group>
            <v:group style="position:absolute;left:6778;top:420;width:2;height:80" coordorigin="6778,420" coordsize="2,80">
              <v:shape style="position:absolute;left:6778;top:420;width:2;height:80" coordorigin="6778,420" coordsize="0,80" path="m6778,500l6778,420e" filled="false" stroked="true" strokeweight=".748pt" strokecolor="#939598">
                <v:path arrowok="t"/>
              </v:shape>
            </v:group>
            <v:group style="position:absolute;left:6738;top:420;width:2;height:80" coordorigin="6738,420" coordsize="2,80">
              <v:shape style="position:absolute;left:6738;top:420;width:2;height:80" coordorigin="6738,420" coordsize="0,80" path="m6738,500l6738,420e" filled="false" stroked="true" strokeweight=".748pt" strokecolor="#939598">
                <v:path arrowok="t"/>
              </v:shape>
            </v:group>
            <v:group style="position:absolute;left:6698;top:420;width:2;height:80" coordorigin="6698,420" coordsize="2,80">
              <v:shape style="position:absolute;left:6698;top:420;width:2;height:80" coordorigin="6698,420" coordsize="1,80" path="m6698,500l6698,420e" filled="false" stroked="true" strokeweight=".748pt" strokecolor="#939598">
                <v:path arrowok="t"/>
              </v:shape>
            </v:group>
            <v:group style="position:absolute;left:6658;top:420;width:2;height:80" coordorigin="6658,420" coordsize="2,80">
              <v:shape style="position:absolute;left:6658;top:420;width:2;height:80" coordorigin="6658,420" coordsize="1,80" path="m6658,500l6658,420e" filled="false" stroked="true" strokeweight=".748pt" strokecolor="#939598">
                <v:path arrowok="t"/>
              </v:shape>
            </v:group>
            <v:group style="position:absolute;left:6617;top:420;width:2;height:80" coordorigin="6617,420" coordsize="2,80">
              <v:shape style="position:absolute;left:6617;top:420;width:2;height:80" coordorigin="6617,420" coordsize="1,80" path="m6618,500l6617,420e" filled="false" stroked="true" strokeweight=".748pt" strokecolor="#939598">
                <v:path arrowok="t"/>
              </v:shape>
            </v:group>
            <v:group style="position:absolute;left:6577;top:420;width:2;height:80" coordorigin="6577,420" coordsize="2,80">
              <v:shape style="position:absolute;left:6577;top:420;width:2;height:80" coordorigin="6577,420" coordsize="1,80" path="m6577,500l6577,420e" filled="false" stroked="true" strokeweight=".748pt" strokecolor="#939598">
                <v:path arrowok="t"/>
              </v:shape>
            </v:group>
            <v:group style="position:absolute;left:6537;top:420;width:2;height:80" coordorigin="6537,420" coordsize="2,80">
              <v:shape style="position:absolute;left:6537;top:420;width:2;height:80" coordorigin="6537,420" coordsize="1,80" path="m6537,500l6537,420e" filled="false" stroked="true" strokeweight=".748pt" strokecolor="#939598">
                <v:path arrowok="t"/>
              </v:shape>
            </v:group>
            <v:group style="position:absolute;left:6497;top:420;width:2;height:80" coordorigin="6497,420" coordsize="2,80">
              <v:shape style="position:absolute;left:6497;top:420;width:2;height:80" coordorigin="6497,420" coordsize="0,80" path="m6497,500l6497,420e" filled="false" stroked="true" strokeweight=".748pt" strokecolor="#939598">
                <v:path arrowok="t"/>
              </v:shape>
            </v:group>
            <v:group style="position:absolute;left:6457;top:420;width:2;height:80" coordorigin="6457,420" coordsize="2,80">
              <v:shape style="position:absolute;left:6457;top:420;width:2;height:80" coordorigin="6457,420" coordsize="1,80" path="m6457,500l6457,420e" filled="false" stroked="true" strokeweight=".748pt" strokecolor="#939598">
                <v:path arrowok="t"/>
              </v:shape>
            </v:group>
            <v:group style="position:absolute;left:6417;top:420;width:2;height:80" coordorigin="6417,420" coordsize="2,80">
              <v:shape style="position:absolute;left:6417;top:420;width:2;height:80" coordorigin="6417,420" coordsize="0,80" path="m6417,500l6417,420e" filled="false" stroked="true" strokeweight=".748pt" strokecolor="#939598">
                <v:path arrowok="t"/>
              </v:shape>
            </v:group>
            <v:group style="position:absolute;left:6377;top:420;width:2;height:80" coordorigin="6377,420" coordsize="2,80">
              <v:shape style="position:absolute;left:6377;top:420;width:2;height:80" coordorigin="6377,420" coordsize="0,80" path="m6377,500l6377,420e" filled="false" stroked="true" strokeweight=".748pt" strokecolor="#939598">
                <v:path arrowok="t"/>
              </v:shape>
            </v:group>
            <v:group style="position:absolute;left:6337;top:420;width:2;height:80" coordorigin="6337,420" coordsize="2,80">
              <v:shape style="position:absolute;left:6337;top:420;width:2;height:80" coordorigin="6337,420" coordsize="0,80" path="m6337,500l6337,420e" filled="false" stroked="true" strokeweight=".748pt" strokecolor="#939598">
                <v:path arrowok="t"/>
              </v:shape>
            </v:group>
            <v:group style="position:absolute;left:6297;top:420;width:2;height:80" coordorigin="6297,420" coordsize="2,80">
              <v:shape style="position:absolute;left:6297;top:420;width:2;height:80" coordorigin="6297,420" coordsize="0,80" path="m6297,500l6297,420e" filled="false" stroked="true" strokeweight=".748pt" strokecolor="#939598">
                <v:path arrowok="t"/>
              </v:shape>
            </v:group>
            <v:group style="position:absolute;left:6257;top:420;width:2;height:80" coordorigin="6257,420" coordsize="2,80">
              <v:shape style="position:absolute;left:6257;top:420;width:2;height:80" coordorigin="6257,420" coordsize="1,80" path="m6257,500l6257,420e" filled="false" stroked="true" strokeweight=".748pt" strokecolor="#939598">
                <v:path arrowok="t"/>
              </v:shape>
            </v:group>
            <v:group style="position:absolute;left:6217;top:420;width:2;height:80" coordorigin="6217,420" coordsize="2,80">
              <v:shape style="position:absolute;left:6217;top:420;width:2;height:80" coordorigin="6217,420" coordsize="0,80" path="m6217,500l6217,420e" filled="false" stroked="true" strokeweight=".748pt" strokecolor="#939598">
                <v:path arrowok="t"/>
              </v:shape>
            </v:group>
            <v:group style="position:absolute;left:6177;top:420;width:2;height:80" coordorigin="6177,420" coordsize="2,80">
              <v:shape style="position:absolute;left:6177;top:420;width:2;height:80" coordorigin="6177,420" coordsize="0,80" path="m6177,500l6177,420e" filled="false" stroked="true" strokeweight=".748pt" strokecolor="#939598">
                <v:path arrowok="t"/>
              </v:shape>
            </v:group>
            <v:group style="position:absolute;left:6137;top:420;width:2;height:80" coordorigin="6137,420" coordsize="2,80">
              <v:shape style="position:absolute;left:6137;top:420;width:2;height:80" coordorigin="6137,420" coordsize="1,80" path="m6137,500l6137,420e" filled="false" stroked="true" strokeweight=".748pt" strokecolor="#939598">
                <v:path arrowok="t"/>
              </v:shape>
            </v:group>
            <v:group style="position:absolute;left:6097;top:420;width:2;height:80" coordorigin="6097,420" coordsize="2,80">
              <v:shape style="position:absolute;left:6097;top:420;width:2;height:80" coordorigin="6097,420" coordsize="0,80" path="m6097,500l6097,420e" filled="false" stroked="true" strokeweight=".748pt" strokecolor="#939598">
                <v:path arrowok="t"/>
              </v:shape>
            </v:group>
            <v:group style="position:absolute;left:6057;top:420;width:2;height:80" coordorigin="6057,420" coordsize="2,80">
              <v:shape style="position:absolute;left:6057;top:420;width:2;height:80" coordorigin="6057,420" coordsize="0,80" path="m6057,500l6057,420e" filled="false" stroked="true" strokeweight=".748pt" strokecolor="#939598">
                <v:path arrowok="t"/>
              </v:shape>
            </v:group>
            <v:group style="position:absolute;left:6017;top:420;width:2;height:80" coordorigin="6017,420" coordsize="2,80">
              <v:shape style="position:absolute;left:6017;top:420;width:2;height:80" coordorigin="6017,420" coordsize="0,80" path="m6017,500l6017,420e" filled="false" stroked="true" strokeweight=".748pt" strokecolor="#939598">
                <v:path arrowok="t"/>
              </v:shape>
            </v:group>
            <v:group style="position:absolute;left:5977;top:420;width:2;height:80" coordorigin="5977,420" coordsize="2,80">
              <v:shape style="position:absolute;left:5977;top:420;width:2;height:80" coordorigin="5977,420" coordsize="0,80" path="m5977,500l5977,420e" filled="false" stroked="true" strokeweight=".748pt" strokecolor="#939598">
                <v:path arrowok="t"/>
              </v:shape>
            </v:group>
            <v:group style="position:absolute;left:5936;top:420;width:2;height:80" coordorigin="5936,420" coordsize="2,80">
              <v:shape style="position:absolute;left:5936;top:420;width:2;height:80" coordorigin="5936,420" coordsize="1,80" path="m5936,500l5936,420e" filled="false" stroked="true" strokeweight=".748pt" strokecolor="#939598">
                <v:path arrowok="t"/>
              </v:shape>
            </v:group>
            <v:group style="position:absolute;left:5896;top:420;width:2;height:80" coordorigin="5896,420" coordsize="2,80">
              <v:shape style="position:absolute;left:5896;top:420;width:2;height:80" coordorigin="5896,420" coordsize="0,80" path="m5896,500l5896,420e" filled="false" stroked="true" strokeweight=".748pt" strokecolor="#939598">
                <v:path arrowok="t"/>
              </v:shape>
            </v:group>
            <v:group style="position:absolute;left:5856;top:420;width:2;height:80" coordorigin="5856,420" coordsize="2,80">
              <v:shape style="position:absolute;left:5856;top:420;width:2;height:80" coordorigin="5856,420" coordsize="0,80" path="m5856,500l5856,420e" filled="false" stroked="true" strokeweight=".748pt" strokecolor="#939598">
                <v:path arrowok="t"/>
              </v:shape>
            </v:group>
            <v:group style="position:absolute;left:5816;top:420;width:2;height:80" coordorigin="5816,420" coordsize="2,80">
              <v:shape style="position:absolute;left:5816;top:420;width:2;height:80" coordorigin="5816,420" coordsize="1,80" path="m5816,500l5816,420e" filled="false" stroked="true" strokeweight=".748pt" strokecolor="#939598">
                <v:path arrowok="t"/>
              </v:shape>
            </v:group>
            <v:group style="position:absolute;left:5776;top:420;width:2;height:80" coordorigin="5776,420" coordsize="2,80">
              <v:shape style="position:absolute;left:5776;top:420;width:2;height:80" coordorigin="5776,420" coordsize="0,80" path="m5776,500l5776,420e" filled="false" stroked="true" strokeweight=".748pt" strokecolor="#939598">
                <v:path arrowok="t"/>
              </v:shape>
            </v:group>
            <v:group style="position:absolute;left:5736;top:420;width:2;height:80" coordorigin="5736,420" coordsize="2,80">
              <v:shape style="position:absolute;left:5736;top:420;width:2;height:80" coordorigin="5736,420" coordsize="0,80" path="m5736,500l5736,420e" filled="false" stroked="true" strokeweight=".748pt" strokecolor="#939598">
                <v:path arrowok="t"/>
              </v:shape>
            </v:group>
            <v:group style="position:absolute;left:5696;top:420;width:2;height:80" coordorigin="5696,420" coordsize="2,80">
              <v:shape style="position:absolute;left:5696;top:420;width:2;height:80" coordorigin="5696,420" coordsize="0,80" path="m5696,500l5696,420e" filled="false" stroked="true" strokeweight=".748pt" strokecolor="#939598">
                <v:path arrowok="t"/>
              </v:shape>
            </v:group>
            <v:group style="position:absolute;left:5656;top:420;width:2;height:80" coordorigin="5656,420" coordsize="2,80">
              <v:shape style="position:absolute;left:5656;top:420;width:2;height:80" coordorigin="5656,420" coordsize="0,80" path="m5656,500l5656,420e" filled="false" stroked="true" strokeweight=".748pt" strokecolor="#939598">
                <v:path arrowok="t"/>
              </v:shape>
            </v:group>
            <v:group style="position:absolute;left:5616;top:420;width:2;height:80" coordorigin="5616,420" coordsize="2,80">
              <v:shape style="position:absolute;left:5616;top:420;width:2;height:80" coordorigin="5616,420" coordsize="1,80" path="m5616,500l5616,420e" filled="false" stroked="true" strokeweight=".748pt" strokecolor="#939598">
                <v:path arrowok="t"/>
              </v:shape>
            </v:group>
            <v:group style="position:absolute;left:5576;top:420;width:2;height:80" coordorigin="5576,420" coordsize="2,80">
              <v:shape style="position:absolute;left:5576;top:420;width:2;height:80" coordorigin="5576,420" coordsize="0,80" path="m5576,500l5576,420e" filled="false" stroked="true" strokeweight=".748pt" strokecolor="#939598">
                <v:path arrowok="t"/>
              </v:shape>
            </v:group>
            <v:group style="position:absolute;left:5536;top:420;width:2;height:80" coordorigin="5536,420" coordsize="2,80">
              <v:shape style="position:absolute;left:5536;top:420;width:2;height:80" coordorigin="5536,420" coordsize="1,80" path="m5536,500l5536,420e" filled="false" stroked="true" strokeweight=".748pt" strokecolor="#939598">
                <v:path arrowok="t"/>
              </v:shape>
            </v:group>
            <v:group style="position:absolute;left:5496;top:420;width:2;height:80" coordorigin="5496,420" coordsize="2,80">
              <v:shape style="position:absolute;left:5496;top:420;width:2;height:80" coordorigin="5496,420" coordsize="1,80" path="m5496,500l5496,420e" filled="false" stroked="true" strokeweight=".748pt" strokecolor="#939598">
                <v:path arrowok="t"/>
              </v:shape>
            </v:group>
            <v:group style="position:absolute;left:5456;top:420;width:2;height:80" coordorigin="5456,420" coordsize="2,80">
              <v:shape style="position:absolute;left:5456;top:420;width:2;height:80" coordorigin="5456,420" coordsize="1,80" path="m5456,500l5456,420e" filled="false" stroked="true" strokeweight=".748pt" strokecolor="#939598">
                <v:path arrowok="t"/>
              </v:shape>
            </v:group>
            <v:group style="position:absolute;left:5416;top:420;width:2;height:80" coordorigin="5416,420" coordsize="2,80">
              <v:shape style="position:absolute;left:5416;top:420;width:2;height:80" coordorigin="5416,420" coordsize="1,80" path="m5416,500l5416,420e" filled="false" stroked="true" strokeweight=".748pt" strokecolor="#939598">
                <v:path arrowok="t"/>
              </v:shape>
            </v:group>
            <v:group style="position:absolute;left:5376;top:420;width:2;height:80" coordorigin="5376,420" coordsize="2,80">
              <v:shape style="position:absolute;left:5376;top:420;width:2;height:80" coordorigin="5376,420" coordsize="1,80" path="m5376,500l5376,420e" filled="false" stroked="true" strokeweight=".748pt" strokecolor="#939598">
                <v:path arrowok="t"/>
              </v:shape>
            </v:group>
            <v:group style="position:absolute;left:5336;top:420;width:2;height:80" coordorigin="5336,420" coordsize="2,80">
              <v:shape style="position:absolute;left:5336;top:420;width:2;height:80" coordorigin="5336,420" coordsize="1,80" path="m5336,500l5336,420e" filled="false" stroked="true" strokeweight=".748pt" strokecolor="#939598">
                <v:path arrowok="t"/>
              </v:shape>
            </v:group>
            <v:group style="position:absolute;left:5295;top:420;width:2;height:80" coordorigin="5295,420" coordsize="2,80">
              <v:shape style="position:absolute;left:5295;top:420;width:2;height:80" coordorigin="5295,420" coordsize="0,80" path="m5296,500l5295,420e" filled="false" stroked="true" strokeweight=".748pt" strokecolor="#939598">
                <v:path arrowok="t"/>
              </v:shape>
            </v:group>
            <v:group style="position:absolute;left:5255;top:420;width:2;height:80" coordorigin="5255,420" coordsize="2,80">
              <v:shape style="position:absolute;left:5255;top:420;width:2;height:80" coordorigin="5255,420" coordsize="0,80" path="m5255,500l5255,420e" filled="false" stroked="true" strokeweight=".748pt" strokecolor="#939598">
                <v:path arrowok="t"/>
              </v:shape>
            </v:group>
            <v:group style="position:absolute;left:5215;top:420;width:2;height:80" coordorigin="5215,420" coordsize="2,80">
              <v:shape style="position:absolute;left:5215;top:420;width:2;height:80" coordorigin="5215,420" coordsize="0,80" path="m5215,500l5215,420e" filled="false" stroked="true" strokeweight=".748pt" strokecolor="#939598">
                <v:path arrowok="t"/>
              </v:shape>
            </v:group>
            <v:group style="position:absolute;left:5175;top:420;width:2;height:80" coordorigin="5175,420" coordsize="2,80">
              <v:shape style="position:absolute;left:5175;top:420;width:2;height:80" coordorigin="5175,420" coordsize="1,80" path="m5175,500l5175,420e" filled="false" stroked="true" strokeweight=".748pt" strokecolor="#939598">
                <v:path arrowok="t"/>
              </v:shape>
            </v:group>
            <v:group style="position:absolute;left:5135;top:420;width:2;height:80" coordorigin="5135,420" coordsize="2,80">
              <v:shape style="position:absolute;left:5135;top:420;width:2;height:80" coordorigin="5135,420" coordsize="0,80" path="m5135,500l5135,420e" filled="false" stroked="true" strokeweight=".748pt" strokecolor="#939598">
                <v:path arrowok="t"/>
              </v:shape>
            </v:group>
            <v:group style="position:absolute;left:5095;top:420;width:2;height:80" coordorigin="5095,420" coordsize="2,80">
              <v:shape style="position:absolute;left:5095;top:420;width:2;height:80" coordorigin="5095,420" coordsize="0,80" path="m5095,500l5095,420e" filled="false" stroked="true" strokeweight=".748pt" strokecolor="#939598">
                <v:path arrowok="t"/>
              </v:shape>
            </v:group>
            <v:group style="position:absolute;left:5055;top:420;width:2;height:80" coordorigin="5055,420" coordsize="2,80">
              <v:shape style="position:absolute;left:5055;top:420;width:2;height:80" coordorigin="5055,420" coordsize="1,80" path="m5055,500l5055,420e" filled="false" stroked="true" strokeweight=".748pt" strokecolor="#939598">
                <v:path arrowok="t"/>
              </v:shape>
            </v:group>
            <v:group style="position:absolute;left:5015;top:420;width:2;height:80" coordorigin="5015,420" coordsize="2,80">
              <v:shape style="position:absolute;left:5015;top:420;width:2;height:80" coordorigin="5015,420" coordsize="0,80" path="m5015,500l5015,420e" filled="false" stroked="true" strokeweight=".748pt" strokecolor="#939598">
                <v:path arrowok="t"/>
              </v:shape>
            </v:group>
            <v:group style="position:absolute;left:4975;top:420;width:2;height:80" coordorigin="4975,420" coordsize="2,80">
              <v:shape style="position:absolute;left:4975;top:420;width:2;height:80" coordorigin="4975,420" coordsize="0,80" path="m4975,500l4975,420e" filled="false" stroked="true" strokeweight=".748pt" strokecolor="#939598">
                <v:path arrowok="t"/>
              </v:shape>
            </v:group>
            <v:group style="position:absolute;left:4935;top:420;width:2;height:80" coordorigin="4935,420" coordsize="2,80">
              <v:shape style="position:absolute;left:4935;top:420;width:2;height:80" coordorigin="4935,420" coordsize="0,80" path="m4935,500l4935,420e" filled="false" stroked="true" strokeweight=".748pt" strokecolor="#939598">
                <v:path arrowok="t"/>
              </v:shape>
            </v:group>
            <v:group style="position:absolute;left:4895;top:420;width:2;height:80" coordorigin="4895,420" coordsize="2,80">
              <v:shape style="position:absolute;left:4895;top:420;width:2;height:80" coordorigin="4895,420" coordsize="0,80" path="m4895,500l4895,420e" filled="false" stroked="true" strokeweight=".748pt" strokecolor="#939598">
                <v:path arrowok="t"/>
              </v:shape>
            </v:group>
            <v:group style="position:absolute;left:4855;top:420;width:2;height:80" coordorigin="4855,420" coordsize="2,80">
              <v:shape style="position:absolute;left:4855;top:420;width:2;height:80" coordorigin="4855,420" coordsize="1,80" path="m4855,500l4855,420e" filled="false" stroked="true" strokeweight=".748pt" strokecolor="#939598">
                <v:path arrowok="t"/>
              </v:shape>
            </v:group>
            <v:group style="position:absolute;left:4815;top:420;width:2;height:80" coordorigin="4815,420" coordsize="2,80">
              <v:shape style="position:absolute;left:4815;top:420;width:2;height:80" coordorigin="4815,420" coordsize="0,80" path="m4815,500l4815,420e" filled="false" stroked="true" strokeweight=".748pt" strokecolor="#939598">
                <v:path arrowok="t"/>
              </v:shape>
            </v:group>
            <v:group style="position:absolute;left:4775;top:420;width:2;height:80" coordorigin="4775,420" coordsize="2,80">
              <v:shape style="position:absolute;left:4775;top:420;width:2;height:80" coordorigin="4775,420" coordsize="0,80" path="m4775,500l4775,420e" filled="false" stroked="true" strokeweight=".748pt" strokecolor="#939598">
                <v:path arrowok="t"/>
              </v:shape>
            </v:group>
            <v:group style="position:absolute;left:4735;top:420;width:2;height:80" coordorigin="4735,420" coordsize="2,80">
              <v:shape style="position:absolute;left:4735;top:420;width:2;height:80" coordorigin="4735,420" coordsize="1,80" path="m4735,500l4735,420e" filled="false" stroked="true" strokeweight=".748pt" strokecolor="#939598">
                <v:path arrowok="t"/>
              </v:shape>
            </v:group>
            <v:group style="position:absolute;left:4695;top:420;width:2;height:80" coordorigin="4695,420" coordsize="2,80">
              <v:shape style="position:absolute;left:4695;top:420;width:2;height:80" coordorigin="4695,420" coordsize="0,80" path="m4695,500l4695,420e" filled="false" stroked="true" strokeweight=".748pt" strokecolor="#939598">
                <v:path arrowok="t"/>
              </v:shape>
            </v:group>
            <v:group style="position:absolute;left:4655;top:420;width:2;height:80" coordorigin="4655,420" coordsize="2,80">
              <v:shape style="position:absolute;left:4655;top:420;width:2;height:80" coordorigin="4655,420" coordsize="0,80" path="m4655,500l4655,420e" filled="false" stroked="true" strokeweight=".748pt" strokecolor="#939598">
                <v:path arrowok="t"/>
              </v:shape>
            </v:group>
            <v:group style="position:absolute;left:4614;top:420;width:2;height:80" coordorigin="4614,420" coordsize="2,80">
              <v:shape style="position:absolute;left:4614;top:420;width:2;height:80" coordorigin="4614,420" coordsize="0,80" path="m4614,500l4614,420e" filled="false" stroked="true" strokeweight=".748pt" strokecolor="#939598">
                <v:path arrowok="t"/>
              </v:shape>
            </v:group>
            <v:group style="position:absolute;left:4574;top:420;width:2;height:80" coordorigin="4574,420" coordsize="2,80">
              <v:shape style="position:absolute;left:4574;top:420;width:2;height:80" coordorigin="4574,420" coordsize="0,80" path="m4574,500l4574,420e" filled="false" stroked="true" strokeweight=".748pt" strokecolor="#939598">
                <v:path arrowok="t"/>
              </v:shape>
            </v:group>
            <v:group style="position:absolute;left:4534;top:420;width:2;height:80" coordorigin="4534,420" coordsize="2,80">
              <v:shape style="position:absolute;left:4534;top:420;width:2;height:80" coordorigin="4534,420" coordsize="1,80" path="m4534,500l4534,420e" filled="false" stroked="true" strokeweight=".748pt" strokecolor="#939598">
                <v:path arrowok="t"/>
              </v:shape>
            </v:group>
            <v:group style="position:absolute;left:4494;top:420;width:2;height:80" coordorigin="4494,420" coordsize="2,80">
              <v:shape style="position:absolute;left:4494;top:420;width:2;height:80" coordorigin="4494,420" coordsize="0,80" path="m4494,500l4494,420e" filled="false" stroked="true" strokeweight=".748pt" strokecolor="#939598">
                <v:path arrowok="t"/>
              </v:shape>
            </v:group>
            <v:group style="position:absolute;left:4454;top:420;width:2;height:80" coordorigin="4454,420" coordsize="2,80">
              <v:shape style="position:absolute;left:4454;top:420;width:2;height:80" coordorigin="4454,420" coordsize="0,80" path="m4454,500l4454,420e" filled="false" stroked="true" strokeweight=".748pt" strokecolor="#939598">
                <v:path arrowok="t"/>
              </v:shape>
            </v:group>
            <v:group style="position:absolute;left:4414;top:420;width:2;height:80" coordorigin="4414,420" coordsize="2,80">
              <v:shape style="position:absolute;left:4414;top:420;width:2;height:80" coordorigin="4414,420" coordsize="1,80" path="m4414,500l4414,420e" filled="false" stroked="true" strokeweight=".748pt" strokecolor="#939598">
                <v:path arrowok="t"/>
              </v:shape>
            </v:group>
            <v:group style="position:absolute;left:4374;top:420;width:2;height:80" coordorigin="4374,420" coordsize="2,80">
              <v:shape style="position:absolute;left:4374;top:420;width:2;height:80" coordorigin="4374,420" coordsize="0,80" path="m4374,500l4374,420e" filled="false" stroked="true" strokeweight=".748pt" strokecolor="#939598">
                <v:path arrowok="t"/>
              </v:shape>
            </v:group>
            <v:group style="position:absolute;left:4334;top:420;width:2;height:80" coordorigin="4334,420" coordsize="2,80">
              <v:shape style="position:absolute;left:4334;top:420;width:2;height:80" coordorigin="4334,420" coordsize="1,80" path="m4334,500l4334,420e" filled="false" stroked="true" strokeweight=".748pt" strokecolor="#939598">
                <v:path arrowok="t"/>
              </v:shape>
            </v:group>
            <v:group style="position:absolute;left:4294;top:420;width:2;height:80" coordorigin="4294,420" coordsize="2,80">
              <v:shape style="position:absolute;left:4294;top:420;width:2;height:80" coordorigin="4294,420" coordsize="1,80" path="m4294,500l4294,420e" filled="false" stroked="true" strokeweight=".748pt" strokecolor="#939598">
                <v:path arrowok="t"/>
              </v:shape>
            </v:group>
            <v:group style="position:absolute;left:4254;top:420;width:2;height:80" coordorigin="4254,420" coordsize="2,80">
              <v:shape style="position:absolute;left:4254;top:420;width:2;height:80" coordorigin="4254,420" coordsize="1,80" path="m4254,500l4254,420e" filled="false" stroked="true" strokeweight=".748pt" strokecolor="#939598">
                <v:path arrowok="t"/>
              </v:shape>
            </v:group>
            <v:group style="position:absolute;left:4214;top:420;width:2;height:80" coordorigin="4214,420" coordsize="2,80">
              <v:shape style="position:absolute;left:4214;top:420;width:2;height:80" coordorigin="4214,420" coordsize="1,80" path="m4214,500l4214,420e" filled="false" stroked="true" strokeweight=".748pt" strokecolor="#939598">
                <v:path arrowok="t"/>
              </v:shape>
            </v:group>
            <v:group style="position:absolute;left:4174;top:420;width:2;height:80" coordorigin="4174,420" coordsize="2,80">
              <v:shape style="position:absolute;left:4174;top:420;width:2;height:80" coordorigin="4174,420" coordsize="1,80" path="m4174,500l4174,420e" filled="false" stroked="true" strokeweight=".748pt" strokecolor="#939598">
                <v:path arrowok="t"/>
              </v:shape>
            </v:group>
            <v:group style="position:absolute;left:4134;top:420;width:2;height:80" coordorigin="4134,420" coordsize="2,80">
              <v:shape style="position:absolute;left:4134;top:420;width:2;height:80" coordorigin="4134,420" coordsize="0,80" path="m4134,500l4134,420e" filled="false" stroked="true" strokeweight=".748pt" strokecolor="#939598">
                <v:path arrowok="t"/>
              </v:shape>
            </v:group>
            <v:group style="position:absolute;left:4094;top:420;width:2;height:80" coordorigin="4094,420" coordsize="2,80">
              <v:shape style="position:absolute;left:4094;top:420;width:2;height:80" coordorigin="4094,420" coordsize="0,80" path="m4094,500l4094,420e" filled="false" stroked="true" strokeweight=".748pt" strokecolor="#939598">
                <v:path arrowok="t"/>
              </v:shape>
            </v:group>
            <v:group style="position:absolute;left:4054;top:420;width:2;height:80" coordorigin="4054,420" coordsize="2,80">
              <v:shape style="position:absolute;left:4054;top:420;width:2;height:80" coordorigin="4054,420" coordsize="0,80" path="m4054,500l4054,420e" filled="false" stroked="true" strokeweight=".748pt" strokecolor="#939598">
                <v:path arrowok="t"/>
              </v:shape>
            </v:group>
            <v:group style="position:absolute;left:4014;top:420;width:2;height:80" coordorigin="4014,420" coordsize="2,80">
              <v:shape style="position:absolute;left:4014;top:420;width:2;height:80" coordorigin="4014,420" coordsize="0,80" path="m4014,500l4014,420e" filled="false" stroked="true" strokeweight=".748pt" strokecolor="#939598">
                <v:path arrowok="t"/>
              </v:shape>
            </v:group>
            <v:group style="position:absolute;left:3973;top:420;width:2;height:80" coordorigin="3973,420" coordsize="2,80">
              <v:shape style="position:absolute;left:3973;top:420;width:2;height:80" coordorigin="3973,420" coordsize="1,80" path="m3974,500l3973,420e" filled="false" stroked="true" strokeweight=".748pt" strokecolor="#939598">
                <v:path arrowok="t"/>
              </v:shape>
            </v:group>
            <v:group style="position:absolute;left:3933;top:420;width:2;height:80" coordorigin="3933,420" coordsize="2,80">
              <v:shape style="position:absolute;left:3933;top:420;width:2;height:80" coordorigin="3933,420" coordsize="0,80" path="m3933,500l3933,420e" filled="false" stroked="true" strokeweight=".748pt" strokecolor="#939598">
                <v:path arrowok="t"/>
              </v:shape>
            </v:group>
            <v:group style="position:absolute;left:3893;top:420;width:2;height:80" coordorigin="3893,420" coordsize="2,80">
              <v:shape style="position:absolute;left:3893;top:420;width:2;height:80" coordorigin="3893,420" coordsize="0,80" path="m3893,500l3893,420e" filled="false" stroked="true" strokeweight=".748pt" strokecolor="#939598">
                <v:path arrowok="t"/>
              </v:shape>
            </v:group>
            <v:group style="position:absolute;left:3853;top:420;width:2;height:80" coordorigin="3853,420" coordsize="2,80">
              <v:shape style="position:absolute;left:3853;top:420;width:2;height:80" coordorigin="3853,420" coordsize="0,80" path="m3853,500l3853,420e" filled="false" stroked="true" strokeweight=".748pt" strokecolor="#939598">
                <v:path arrowok="t"/>
              </v:shape>
            </v:group>
            <v:group style="position:absolute;left:3813;top:420;width:2;height:80" coordorigin="3813,420" coordsize="2,80">
              <v:shape style="position:absolute;left:3813;top:420;width:2;height:80" coordorigin="3813,420" coordsize="0,80" path="m3813,500l3813,420e" filled="false" stroked="true" strokeweight=".748pt" strokecolor="#939598">
                <v:path arrowok="t"/>
              </v:shape>
            </v:group>
            <v:group style="position:absolute;left:3773;top:420;width:2;height:80" coordorigin="3773,420" coordsize="2,80">
              <v:shape style="position:absolute;left:3773;top:420;width:2;height:80" coordorigin="3773,420" coordsize="0,80" path="m3773,500l3773,420e" filled="false" stroked="true" strokeweight=".748pt" strokecolor="#939598">
                <v:path arrowok="t"/>
              </v:shape>
            </v:group>
            <v:group style="position:absolute;left:3733;top:420;width:2;height:80" coordorigin="3733,420" coordsize="2,80">
              <v:shape style="position:absolute;left:3733;top:420;width:2;height:80" coordorigin="3733,420" coordsize="0,80" path="m3733,500l3733,420e" filled="false" stroked="true" strokeweight=".748pt" strokecolor="#939598">
                <v:path arrowok="t"/>
              </v:shape>
            </v:group>
            <v:group style="position:absolute;left:3693;top:421;width:2;height:80" coordorigin="3693,421" coordsize="2,80">
              <v:shape style="position:absolute;left:3693;top:421;width:2;height:80" coordorigin="3693,421" coordsize="0,80" path="m3693,501l3693,421e" filled="false" stroked="true" strokeweight=".748pt" strokecolor="#939598">
                <v:path arrowok="t"/>
              </v:shape>
            </v:group>
            <v:group style="position:absolute;left:3653;top:421;width:2;height:80" coordorigin="3653,421" coordsize="2,80">
              <v:shape style="position:absolute;left:3653;top:421;width:2;height:80" coordorigin="3653,421" coordsize="1,80" path="m3653,501l3653,421e" filled="false" stroked="true" strokeweight=".748pt" strokecolor="#939598">
                <v:path arrowok="t"/>
              </v:shape>
            </v:group>
            <v:group style="position:absolute;left:3613;top:421;width:2;height:80" coordorigin="3613,421" coordsize="2,80">
              <v:shape style="position:absolute;left:3613;top:421;width:2;height:80" coordorigin="3613,421" coordsize="0,80" path="m3613,501l3613,421e" filled="false" stroked="true" strokeweight=".748pt" strokecolor="#939598">
                <v:path arrowok="t"/>
              </v:shape>
            </v:group>
            <v:group style="position:absolute;left:3573;top:421;width:2;height:80" coordorigin="3573,421" coordsize="2,80">
              <v:shape style="position:absolute;left:3573;top:421;width:2;height:80" coordorigin="3573,421" coordsize="0,80" path="m3573,501l3573,421e" filled="false" stroked="true" strokeweight=".748pt" strokecolor="#939598">
                <v:path arrowok="t"/>
              </v:shape>
            </v:group>
            <v:group style="position:absolute;left:3533;top:421;width:2;height:80" coordorigin="3533,421" coordsize="2,80">
              <v:shape style="position:absolute;left:3533;top:421;width:2;height:80" coordorigin="3533,421" coordsize="0,80" path="m3533,501l3533,421e" filled="false" stroked="true" strokeweight=".748pt" strokecolor="#939598">
                <v:path arrowok="t"/>
              </v:shape>
            </v:group>
            <v:group style="position:absolute;left:3493;top:421;width:2;height:80" coordorigin="3493,421" coordsize="2,80">
              <v:shape style="position:absolute;left:3493;top:421;width:2;height:80" coordorigin="3493,421" coordsize="0,80" path="m3493,501l3493,421e" filled="false" stroked="true" strokeweight=".748pt" strokecolor="#939598">
                <v:path arrowok="t"/>
              </v:shape>
            </v:group>
            <v:group style="position:absolute;left:3453;top:421;width:2;height:80" coordorigin="3453,421" coordsize="2,80">
              <v:shape style="position:absolute;left:3453;top:421;width:2;height:80" coordorigin="3453,421" coordsize="0,80" path="m3453,501l3453,421e" filled="false" stroked="true" strokeweight=".748pt" strokecolor="#939598">
                <v:path arrowok="t"/>
              </v:shape>
            </v:group>
            <v:group style="position:absolute;left:3413;top:421;width:2;height:80" coordorigin="3413,421" coordsize="2,80">
              <v:shape style="position:absolute;left:3413;top:421;width:2;height:80" coordorigin="3413,421" coordsize="0,80" path="m3413,501l3413,421e" filled="false" stroked="true" strokeweight=".748pt" strokecolor="#939598">
                <v:path arrowok="t"/>
              </v:shape>
            </v:group>
            <v:group style="position:absolute;left:3373;top:421;width:2;height:80" coordorigin="3373,421" coordsize="2,80">
              <v:shape style="position:absolute;left:3373;top:421;width:2;height:80" coordorigin="3373,421" coordsize="0,80" path="m3373,501l3373,421e" filled="false" stroked="true" strokeweight=".748pt" strokecolor="#939598">
                <v:path arrowok="t"/>
              </v:shape>
            </v:group>
            <v:group style="position:absolute;left:3333;top:421;width:2;height:80" coordorigin="3333,421" coordsize="2,80">
              <v:shape style="position:absolute;left:3333;top:421;width:2;height:80" coordorigin="3333,421" coordsize="1,80" path="m3333,501l3333,421e" filled="false" stroked="true" strokeweight=".748pt" strokecolor="#939598">
                <v:path arrowok="t"/>
              </v:shape>
            </v:group>
            <v:group style="position:absolute;left:3292;top:421;width:2;height:80" coordorigin="3292,421" coordsize="2,80">
              <v:shape style="position:absolute;left:3292;top:421;width:2;height:80" coordorigin="3292,421" coordsize="0,80" path="m3292,501l3292,421e" filled="false" stroked="true" strokeweight=".748pt" strokecolor="#939598">
                <v:path arrowok="t"/>
              </v:shape>
            </v:group>
            <v:group style="position:absolute;left:3252;top:421;width:2;height:80" coordorigin="3252,421" coordsize="2,80">
              <v:shape style="position:absolute;left:3252;top:421;width:2;height:80" coordorigin="3252,421" coordsize="0,80" path="m3252,501l3252,421e" filled="false" stroked="true" strokeweight=".748pt" strokecolor="#939598">
                <v:path arrowok="t"/>
              </v:shape>
            </v:group>
            <v:group style="position:absolute;left:3212;top:421;width:2;height:80" coordorigin="3212,421" coordsize="2,80">
              <v:shape style="position:absolute;left:3212;top:421;width:2;height:80" coordorigin="3212,421" coordsize="0,80" path="m3212,501l3212,421e" filled="false" stroked="true" strokeweight=".748pt" strokecolor="#939598">
                <v:path arrowok="t"/>
              </v:shape>
            </v:group>
            <v:group style="position:absolute;left:3172;top:421;width:2;height:80" coordorigin="3172,421" coordsize="2,80">
              <v:shape style="position:absolute;left:3172;top:421;width:2;height:80" coordorigin="3172,421" coordsize="1,80" path="m3172,501l3172,421e" filled="false" stroked="true" strokeweight=".748pt" strokecolor="#939598">
                <v:path arrowok="t"/>
              </v:shape>
            </v:group>
            <v:group style="position:absolute;left:3132;top:421;width:2;height:80" coordorigin="3132,421" coordsize="2,80">
              <v:shape style="position:absolute;left:3132;top:421;width:2;height:80" coordorigin="3132,421" coordsize="1,80" path="m3132,501l3132,421e" filled="false" stroked="true" strokeweight=".748pt" strokecolor="#939598">
                <v:path arrowok="t"/>
              </v:shape>
            </v:group>
            <v:group style="position:absolute;left:3092;top:421;width:2;height:80" coordorigin="3092,421" coordsize="2,80">
              <v:shape style="position:absolute;left:3092;top:421;width:2;height:80" coordorigin="3092,421" coordsize="1,80" path="m3092,501l3092,421e" filled="false" stroked="true" strokeweight=".748pt" strokecolor="#939598">
                <v:path arrowok="t"/>
              </v:shape>
            </v:group>
            <v:group style="position:absolute;left:3052;top:421;width:2;height:80" coordorigin="3052,421" coordsize="2,80">
              <v:shape style="position:absolute;left:3052;top:421;width:2;height:80" coordorigin="3052,421" coordsize="1,80" path="m3052,501l3052,421e" filled="false" stroked="true" strokeweight=".748pt" strokecolor="#939598">
                <v:path arrowok="t"/>
              </v:shape>
            </v:group>
            <v:group style="position:absolute;left:3012;top:421;width:2;height:80" coordorigin="3012,421" coordsize="2,80">
              <v:shape style="position:absolute;left:3012;top:421;width:2;height:80" coordorigin="3012,421" coordsize="1,80" path="m3012,501l3012,421e" filled="false" stroked="true" strokeweight=".748pt" strokecolor="#939598">
                <v:path arrowok="t"/>
              </v:shape>
            </v:group>
            <v:group style="position:absolute;left:2972;top:421;width:2;height:80" coordorigin="2972,421" coordsize="2,80">
              <v:shape style="position:absolute;left:2972;top:421;width:2;height:80" coordorigin="2972,421" coordsize="0,80" path="m2972,501l2972,421e" filled="false" stroked="true" strokeweight=".748pt" strokecolor="#939598">
                <v:path arrowok="t"/>
              </v:shape>
            </v:group>
            <v:group style="position:absolute;left:2932;top:421;width:2;height:80" coordorigin="2932,421" coordsize="2,80">
              <v:shape style="position:absolute;left:2932;top:421;width:2;height:80" coordorigin="2932,421" coordsize="1,80" path="m2932,501l2932,421e" filled="false" stroked="true" strokeweight=".748pt" strokecolor="#939598">
                <v:path arrowok="t"/>
              </v:shape>
            </v:group>
            <v:group style="position:absolute;left:2892;top:421;width:2;height:80" coordorigin="2892,421" coordsize="2,80">
              <v:shape style="position:absolute;left:2892;top:421;width:2;height:80" coordorigin="2892,421" coordsize="1,80" path="m2892,501l2892,421e" filled="false" stroked="true" strokeweight=".748pt" strokecolor="#939598">
                <v:path arrowok="t"/>
              </v:shape>
            </v:group>
            <v:group style="position:absolute;left:2852;top:421;width:2;height:80" coordorigin="2852,421" coordsize="2,80">
              <v:shape style="position:absolute;left:2852;top:421;width:2;height:80" coordorigin="2852,421" coordsize="0,80" path="m2852,501l2852,421e" filled="false" stroked="true" strokeweight=".748pt" strokecolor="#939598">
                <v:path arrowok="t"/>
              </v:shape>
            </v:group>
            <v:group style="position:absolute;left:2812;top:421;width:2;height:80" coordorigin="2812,421" coordsize="2,80">
              <v:shape style="position:absolute;left:2812;top:421;width:2;height:80" coordorigin="2812,421" coordsize="0,80" path="m2812,501l2812,421e" filled="false" stroked="true" strokeweight=".748pt" strokecolor="#939598">
                <v:path arrowok="t"/>
              </v:shape>
            </v:group>
            <v:group style="position:absolute;left:2772;top:421;width:2;height:80" coordorigin="2772,421" coordsize="2,80">
              <v:shape style="position:absolute;left:2772;top:421;width:2;height:80" coordorigin="2772,421" coordsize="0,80" path="m2772,501l2772,421e" filled="false" stroked="true" strokeweight=".748pt" strokecolor="#939598">
                <v:path arrowok="t"/>
              </v:shape>
            </v:group>
            <v:group style="position:absolute;left:2732;top:421;width:2;height:80" coordorigin="2732,421" coordsize="2,80">
              <v:shape style="position:absolute;left:2732;top:421;width:2;height:80" coordorigin="2732,421" coordsize="0,80" path="m2732,501l2732,421e" filled="false" stroked="true" strokeweight=".748pt" strokecolor="#939598">
                <v:path arrowok="t"/>
              </v:shape>
            </v:group>
            <v:group style="position:absolute;left:2692;top:421;width:2;height:80" coordorigin="2692,421" coordsize="2,80">
              <v:shape style="position:absolute;left:2692;top:421;width:2;height:80" coordorigin="2692,421" coordsize="0,80" path="m2692,501l2692,421e" filled="false" stroked="true" strokeweight=".748pt" strokecolor="#939598">
                <v:path arrowok="t"/>
              </v:shape>
            </v:group>
            <v:group style="position:absolute;left:2651;top:421;width:2;height:80" coordorigin="2651,421" coordsize="2,80">
              <v:shape style="position:absolute;left:2651;top:421;width:2;height:80" coordorigin="2651,421" coordsize="0,80" path="m2652,501l2651,421e" filled="false" stroked="true" strokeweight=".748pt" strokecolor="#939598">
                <v:path arrowok="t"/>
              </v:shape>
            </v:group>
            <v:group style="position:absolute;left:2611;top:421;width:2;height:80" coordorigin="2611,421" coordsize="2,80">
              <v:shape style="position:absolute;left:2611;top:421;width:2;height:80" coordorigin="2611,421" coordsize="0,80" path="m2611,501l2611,421e" filled="false" stroked="true" strokeweight=".748pt" strokecolor="#939598">
                <v:path arrowok="t"/>
              </v:shape>
            </v:group>
            <v:group style="position:absolute;left:2571;top:421;width:2;height:80" coordorigin="2571,421" coordsize="2,80">
              <v:shape style="position:absolute;left:2571;top:421;width:2;height:80" coordorigin="2571,421" coordsize="0,80" path="m2571,501l2571,421e" filled="false" stroked="true" strokeweight=".748pt" strokecolor="#939598">
                <v:path arrowok="t"/>
              </v:shape>
            </v:group>
            <v:group style="position:absolute;left:2531;top:421;width:2;height:80" coordorigin="2531,421" coordsize="2,80">
              <v:shape style="position:absolute;left:2531;top:421;width:2;height:80" coordorigin="2531,421" coordsize="0,80" path="m2531,501l2531,421e" filled="false" stroked="true" strokeweight=".748pt" strokecolor="#939598">
                <v:path arrowok="t"/>
              </v:shape>
            </v:group>
            <v:group style="position:absolute;left:2491;top:421;width:2;height:80" coordorigin="2491,421" coordsize="2,80">
              <v:shape style="position:absolute;left:2491;top:421;width:2;height:80" coordorigin="2491,421" coordsize="0,80" path="m2491,501l2491,421e" filled="false" stroked="true" strokeweight=".748pt" strokecolor="#939598">
                <v:path arrowok="t"/>
              </v:shape>
            </v:group>
            <v:group style="position:absolute;left:2451;top:421;width:2;height:80" coordorigin="2451,421" coordsize="2,80">
              <v:shape style="position:absolute;left:2451;top:421;width:2;height:80" coordorigin="2451,421" coordsize="0,80" path="m2451,501l2451,421e" filled="false" stroked="true" strokeweight=".748pt" strokecolor="#939598">
                <v:path arrowok="t"/>
              </v:shape>
            </v:group>
            <v:group style="position:absolute;left:2411;top:421;width:2;height:80" coordorigin="2411,421" coordsize="2,80">
              <v:shape style="position:absolute;left:2411;top:421;width:2;height:80" coordorigin="2411,421" coordsize="1,80" path="m2411,501l2411,421e" filled="false" stroked="true" strokeweight=".748pt" strokecolor="#939598">
                <v:path arrowok="t"/>
              </v:shape>
            </v:group>
            <v:group style="position:absolute;left:2371;top:421;width:2;height:80" coordorigin="2371,421" coordsize="2,80">
              <v:shape style="position:absolute;left:2371;top:421;width:2;height:80" coordorigin="2371,421" coordsize="0,80" path="m2371,501l2371,421e" filled="false" stroked="true" strokeweight=".748pt" strokecolor="#939598">
                <v:path arrowok="t"/>
              </v:shape>
            </v:group>
            <v:group style="position:absolute;left:2331;top:421;width:2;height:80" coordorigin="2331,421" coordsize="2,80">
              <v:shape style="position:absolute;left:2331;top:421;width:2;height:80" coordorigin="2331,421" coordsize="0,80" path="m2331,501l2331,421e" filled="false" stroked="true" strokeweight=".748pt" strokecolor="#939598">
                <v:path arrowok="t"/>
              </v:shape>
            </v:group>
            <v:group style="position:absolute;left:2291;top:421;width:2;height:80" coordorigin="2291,421" coordsize="2,80">
              <v:shape style="position:absolute;left:2291;top:421;width:2;height:80" coordorigin="2291,421" coordsize="1,80" path="m2291,501l2291,421e" filled="false" stroked="true" strokeweight=".748pt" strokecolor="#939598">
                <v:path arrowok="t"/>
              </v:shape>
            </v:group>
            <v:group style="position:absolute;left:2251;top:421;width:2;height:80" coordorigin="2251,421" coordsize="2,80">
              <v:shape style="position:absolute;left:2251;top:421;width:2;height:80" coordorigin="2251,421" coordsize="0,80" path="m2251,501l2251,421e" filled="false" stroked="true" strokeweight=".748pt" strokecolor="#939598">
                <v:path arrowok="t"/>
              </v:shape>
            </v:group>
            <v:group style="position:absolute;left:2211;top:421;width:2;height:80" coordorigin="2211,421" coordsize="2,80">
              <v:shape style="position:absolute;left:2211;top:421;width:2;height:80" coordorigin="2211,421" coordsize="0,80" path="m2211,501l2211,421e" filled="false" stroked="true" strokeweight=".748pt" strokecolor="#939598">
                <v:path arrowok="t"/>
              </v:shape>
            </v:group>
            <v:group style="position:absolute;left:2171;top:421;width:2;height:80" coordorigin="2171,421" coordsize="2,80">
              <v:shape style="position:absolute;left:2171;top:421;width:2;height:80" coordorigin="2171,421" coordsize="0,80" path="m2171,501l2171,421e" filled="false" stroked="true" strokeweight=".748pt" strokecolor="#939598">
                <v:path arrowok="t"/>
              </v:shape>
            </v:group>
            <v:group style="position:absolute;left:2131;top:421;width:2;height:80" coordorigin="2131,421" coordsize="2,80">
              <v:shape style="position:absolute;left:2131;top:421;width:2;height:80" coordorigin="2131,421" coordsize="0,80" path="m2131,501l2131,421e" filled="false" stroked="true" strokeweight=".748pt" strokecolor="#939598">
                <v:path arrowok="t"/>
              </v:shape>
            </v:group>
            <v:group style="position:absolute;left:2091;top:421;width:2;height:80" coordorigin="2091,421" coordsize="2,80">
              <v:shape style="position:absolute;left:2091;top:421;width:2;height:80" coordorigin="2091,421" coordsize="0,80" path="m2091,501l2091,421e" filled="false" stroked="true" strokeweight=".748pt" strokecolor="#939598">
                <v:path arrowok="t"/>
              </v:shape>
            </v:group>
            <v:group style="position:absolute;left:2051;top:421;width:2;height:80" coordorigin="2051,421" coordsize="2,80">
              <v:shape style="position:absolute;left:2051;top:421;width:2;height:80" coordorigin="2051,421" coordsize="0,80" path="m2051,501l2051,421e" filled="false" stroked="true" strokeweight=".748pt" strokecolor="#939598">
                <v:path arrowok="t"/>
              </v:shape>
            </v:group>
            <v:group style="position:absolute;left:2011;top:421;width:2;height:80" coordorigin="2011,421" coordsize="2,80">
              <v:shape style="position:absolute;left:2011;top:421;width:2;height:80" coordorigin="2011,421" coordsize="0,80" path="m2011,501l2011,421e" filled="false" stroked="true" strokeweight=".748pt" strokecolor="#939598">
                <v:path arrowok="t"/>
              </v:shape>
            </v:group>
            <v:group style="position:absolute;left:1970;top:421;width:2;height:80" coordorigin="1970,421" coordsize="2,80">
              <v:shape style="position:absolute;left:1970;top:421;width:2;height:80" coordorigin="1970,421" coordsize="1,80" path="m1970,501l1970,421e" filled="false" stroked="true" strokeweight=".748pt" strokecolor="#939598">
                <v:path arrowok="t"/>
              </v:shape>
            </v:group>
            <v:group style="position:absolute;left:1930;top:421;width:2;height:80" coordorigin="1930,421" coordsize="2,80">
              <v:shape style="position:absolute;left:1930;top:421;width:2;height:80" coordorigin="1930,421" coordsize="0,80" path="m1930,501l1930,421e" filled="false" stroked="true" strokeweight=".748pt" strokecolor="#939598">
                <v:path arrowok="t"/>
              </v:shape>
            </v:group>
            <v:group style="position:absolute;left:1890;top:421;width:2;height:80" coordorigin="1890,421" coordsize="2,80">
              <v:shape style="position:absolute;left:1890;top:421;width:2;height:80" coordorigin="1890,421" coordsize="1,80" path="m1890,501l1890,421e" filled="false" stroked="true" strokeweight=".748pt" strokecolor="#939598">
                <v:path arrowok="t"/>
              </v:shape>
            </v:group>
            <v:group style="position:absolute;left:1850;top:421;width:2;height:80" coordorigin="1850,421" coordsize="2,80">
              <v:shape style="position:absolute;left:1850;top:421;width:2;height:80" coordorigin="1850,421" coordsize="1,80" path="m1850,501l1850,421e" filled="false" stroked="true" strokeweight=".748pt" strokecolor="#939598">
                <v:path arrowok="t"/>
              </v:shape>
            </v:group>
            <v:group style="position:absolute;left:1810;top:421;width:2;height:80" coordorigin="1810,421" coordsize="2,80">
              <v:shape style="position:absolute;left:1810;top:421;width:2;height:80" coordorigin="1810,421" coordsize="0,80" path="m1810,501l1810,421e" filled="false" stroked="true" strokeweight=".748pt" strokecolor="#939598">
                <v:path arrowok="t"/>
              </v:shape>
            </v:group>
            <v:group style="position:absolute;left:1770;top:421;width:2;height:80" coordorigin="1770,421" coordsize="2,80">
              <v:shape style="position:absolute;left:1770;top:421;width:2;height:80" coordorigin="1770,421" coordsize="1,80" path="m1770,501l1770,421e" filled="false" stroked="true" strokeweight=".748pt" strokecolor="#939598">
                <v:path arrowok="t"/>
              </v:shape>
            </v:group>
            <v:group style="position:absolute;left:1730;top:421;width:2;height:80" coordorigin="1730,421" coordsize="2,80">
              <v:shape style="position:absolute;left:1730;top:421;width:2;height:80" coordorigin="1730,421" coordsize="0,80" path="m1730,501l1730,421e" filled="false" stroked="true" strokeweight=".748pt" strokecolor="#939598">
                <v:path arrowok="t"/>
              </v:shape>
            </v:group>
            <v:group style="position:absolute;left:1690;top:421;width:2;height:80" coordorigin="1690,421" coordsize="2,80">
              <v:shape style="position:absolute;left:1690;top:421;width:2;height:80" coordorigin="1690,421" coordsize="0,80" path="m1690,501l1690,421e" filled="false" stroked="true" strokeweight=".748pt" strokecolor="#939598">
                <v:path arrowok="t"/>
              </v:shape>
            </v:group>
            <v:group style="position:absolute;left:1650;top:421;width:2;height:80" coordorigin="1650,421" coordsize="2,80">
              <v:shape style="position:absolute;left:1650;top:421;width:2;height:80" coordorigin="1650,421" coordsize="0,80" path="m1650,501l1650,421e" filled="false" stroked="true" strokeweight=".748pt" strokecolor="#939598">
                <v:path arrowok="t"/>
              </v:shape>
            </v:group>
            <v:group style="position:absolute;left:1610;top:421;width:2;height:80" coordorigin="1610,421" coordsize="2,80">
              <v:shape style="position:absolute;left:1610;top:421;width:2;height:80" coordorigin="1610,421" coordsize="0,80" path="m1610,501l1610,421e" filled="false" stroked="true" strokeweight=".748pt" strokecolor="#939598">
                <v:path arrowok="t"/>
              </v:shape>
            </v:group>
            <v:group style="position:absolute;left:1570;top:421;width:2;height:80" coordorigin="1570,421" coordsize="2,80">
              <v:shape style="position:absolute;left:1570;top:421;width:2;height:80" coordorigin="1570,421" coordsize="0,80" path="m1570,501l1570,421e" filled="false" stroked="true" strokeweight=".748pt" strokecolor="#939598">
                <v:path arrowok="t"/>
              </v:shape>
            </v:group>
            <v:group style="position:absolute;left:1530;top:421;width:2;height:80" coordorigin="1530,421" coordsize="2,80">
              <v:shape style="position:absolute;left:1530;top:421;width:2;height:80" coordorigin="1530,421" coordsize="1,80" path="m1530,501l1530,421e" filled="false" stroked="true" strokeweight=".748pt" strokecolor="#939598">
                <v:path arrowok="t"/>
              </v:shape>
            </v:group>
            <v:group style="position:absolute;left:1490;top:421;width:2;height:80" coordorigin="1490,421" coordsize="2,80">
              <v:shape style="position:absolute;left:1490;top:421;width:2;height:80" coordorigin="1490,421" coordsize="0,80" path="m1490,501l1490,421e" filled="false" stroked="true" strokeweight=".748pt" strokecolor="#939598">
                <v:path arrowok="t"/>
              </v:shape>
            </v:group>
            <v:group style="position:absolute;left:1450;top:421;width:2;height:80" coordorigin="1450,421" coordsize="2,80">
              <v:shape style="position:absolute;left:1450;top:421;width:2;height:80" coordorigin="1450,421" coordsize="0,80" path="m1450,501l1450,421e" filled="false" stroked="true" strokeweight=".748pt" strokecolor="#939598">
                <v:path arrowok="t"/>
              </v:shape>
            </v:group>
            <v:group style="position:absolute;left:1410;top:421;width:2;height:80" coordorigin="1410,421" coordsize="2,80">
              <v:shape style="position:absolute;left:1410;top:421;width:2;height:80" coordorigin="1410,421" coordsize="0,80" path="m1410,501l1410,421e" filled="false" stroked="true" strokeweight=".748pt" strokecolor="#939598">
                <v:path arrowok="t"/>
              </v:shape>
            </v:group>
            <v:group style="position:absolute;left:1370;top:421;width:2;height:80" coordorigin="1370,421" coordsize="2,80">
              <v:shape style="position:absolute;left:1370;top:421;width:2;height:80" coordorigin="1370,421" coordsize="0,80" path="m1370,501l1370,421e" filled="false" stroked="true" strokeweight=".748pt" strokecolor="#939598">
                <v:path arrowok="t"/>
              </v:shape>
            </v:group>
            <v:group style="position:absolute;left:1329;top:421;width:2;height:80" coordorigin="1329,421" coordsize="2,80">
              <v:shape style="position:absolute;left:1329;top:421;width:2;height:80" coordorigin="1329,421" coordsize="0,80" path="m1330,501l1329,421e" filled="false" stroked="true" strokeweight=".748pt" strokecolor="#939598">
                <v:path arrowok="t"/>
              </v:shape>
            </v:group>
            <v:group style="position:absolute;left:1289;top:421;width:2;height:80" coordorigin="1289,421" coordsize="2,80">
              <v:shape style="position:absolute;left:1289;top:421;width:2;height:80" coordorigin="1289,421" coordsize="0,80" path="m1289,501l1289,421e" filled="false" stroked="true" strokeweight=".748pt" strokecolor="#939598">
                <v:path arrowok="t"/>
              </v:shape>
            </v:group>
            <v:group style="position:absolute;left:1249;top:421;width:2;height:80" coordorigin="1249,421" coordsize="2,80">
              <v:shape style="position:absolute;left:1249;top:421;width:2;height:80" coordorigin="1249,421" coordsize="0,80" path="m1249,501l1249,421e" filled="false" stroked="true" strokeweight=".748pt" strokecolor="#939598">
                <v:path arrowok="t"/>
              </v:shape>
            </v:group>
            <v:group style="position:absolute;left:1209;top:421;width:2;height:80" coordorigin="1209,421" coordsize="2,80">
              <v:shape style="position:absolute;left:1209;top:421;width:2;height:80" coordorigin="1209,421" coordsize="0,80" path="m1209,501l1209,421e" filled="false" stroked="true" strokeweight=".748pt" strokecolor="#939598">
                <v:path arrowok="t"/>
              </v:shape>
            </v:group>
            <v:group style="position:absolute;left:1169;top:421;width:2;height:80" coordorigin="1169,421" coordsize="2,80">
              <v:shape style="position:absolute;left:1169;top:421;width:2;height:80" coordorigin="1169,421" coordsize="0,80" path="m1169,501l1169,421e" filled="false" stroked="true" strokeweight=".748pt" strokecolor="#939598">
                <v:path arrowok="t"/>
              </v:shape>
            </v:group>
            <v:group style="position:absolute;left:1129;top:421;width:2;height:80" coordorigin="1129,421" coordsize="2,80">
              <v:shape style="position:absolute;left:1129;top:421;width:2;height:80" coordorigin="1129,421" coordsize="0,80" path="m1129,501l1129,421e" filled="false" stroked="true" strokeweight=".748pt" strokecolor="#939598">
                <v:path arrowok="t"/>
              </v:shape>
            </v:group>
            <v:group style="position:absolute;left:1089;top:421;width:2;height:80" coordorigin="1089,421" coordsize="2,80">
              <v:shape style="position:absolute;left:1089;top:421;width:2;height:80" coordorigin="1089,421" coordsize="0,80" path="m1089,501l1089,421e" filled="false" stroked="true" strokeweight=".748pt" strokecolor="#939598">
                <v:path arrowok="t"/>
              </v:shape>
            </v:group>
            <v:group style="position:absolute;left:1049;top:421;width:2;height:80" coordorigin="1049,421" coordsize="2,80">
              <v:shape style="position:absolute;left:1049;top:421;width:2;height:80" coordorigin="1049,421" coordsize="0,80" path="m1049,501l1049,421e" filled="false" stroked="true" strokeweight=".748pt" strokecolor="#939598">
                <v:path arrowok="t"/>
              </v:shape>
            </v:group>
            <v:group style="position:absolute;left:1009;top:421;width:2;height:80" coordorigin="1009,421" coordsize="2,80">
              <v:shape style="position:absolute;left:1009;top:421;width:2;height:80" coordorigin="1009,421" coordsize="0,80" path="m1009,501l1009,421e" filled="false" stroked="true" strokeweight=".748pt" strokecolor="#939598">
                <v:path arrowok="t"/>
              </v:shape>
            </v:group>
            <v:group style="position:absolute;left:969;top:421;width:2;height:80" coordorigin="969,421" coordsize="2,80">
              <v:shape style="position:absolute;left:969;top:421;width:2;height:80" coordorigin="969,421" coordsize="0,80" path="m969,501l969,421e" filled="false" stroked="true" strokeweight=".748pt" strokecolor="#939598">
                <v:path arrowok="t"/>
              </v:shape>
            </v:group>
            <v:group style="position:absolute;left:929;top:421;width:2;height:80" coordorigin="929,421" coordsize="2,80">
              <v:shape style="position:absolute;left:929;top:421;width:2;height:80" coordorigin="929,421" coordsize="0,80" path="m929,501l929,421e" filled="false" stroked="true" strokeweight=".748pt" strokecolor="#939598">
                <v:path arrowok="t"/>
              </v:shape>
            </v:group>
            <v:group style="position:absolute;left:889;top:421;width:2;height:80" coordorigin="889,421" coordsize="2,80">
              <v:shape style="position:absolute;left:889;top:421;width:2;height:80" coordorigin="889,421" coordsize="1,80" path="m889,501l889,421e" filled="false" stroked="true" strokeweight=".748pt" strokecolor="#939598">
                <v:path arrowok="t"/>
              </v:shape>
            </v:group>
            <v:group style="position:absolute;left:849;top:421;width:2;height:80" coordorigin="849,421" coordsize="2,80">
              <v:shape style="position:absolute;left:849;top:421;width:2;height:80" coordorigin="849,421" coordsize="1,80" path="m849,501l849,421e" filled="false" stroked="true" strokeweight=".748pt" strokecolor="#939598">
                <v:path arrowok="t"/>
              </v:shape>
            </v:group>
            <v:group style="position:absolute;left:809;top:421;width:2;height:80" coordorigin="809,421" coordsize="2,80">
              <v:shape style="position:absolute;left:809;top:421;width:2;height:80" coordorigin="809,421" coordsize="0,80" path="m809,501l809,421e" filled="false" stroked="true" strokeweight=".748pt" strokecolor="#939598">
                <v:path arrowok="t"/>
              </v:shape>
            </v:group>
            <v:group style="position:absolute;left:769;top:421;width:2;height:80" coordorigin="769,421" coordsize="2,80">
              <v:shape style="position:absolute;left:769;top:421;width:2;height:80" coordorigin="769,421" coordsize="1,80" path="m769,501l769,421e" filled="false" stroked="true" strokeweight=".748pt" strokecolor="#939598">
                <v:path arrowok="t"/>
              </v:shape>
            </v:group>
            <v:group style="position:absolute;left:729;top:421;width:2;height:80" coordorigin="729,421" coordsize="2,80">
              <v:shape style="position:absolute;left:729;top:421;width:2;height:80" coordorigin="729,421" coordsize="1,80" path="m729,501l729,421e" filled="false" stroked="true" strokeweight=".748pt" strokecolor="#939598">
                <v:path arrowok="t"/>
              </v:shape>
            </v:group>
            <v:group style="position:absolute;left:689;top:421;width:2;height:80" coordorigin="689,421" coordsize="2,80">
              <v:shape style="position:absolute;left:689;top:421;width:2;height:80" coordorigin="689,421" coordsize="1,80" path="m689,501l689,421e" filled="false" stroked="true" strokeweight=".748pt" strokecolor="#939598">
                <v:path arrowok="t"/>
              </v:shape>
            </v:group>
            <v:group style="position:absolute;left:0;top:539;width:244;height:2" coordorigin="0,539" coordsize="244,2">
              <v:shape style="position:absolute;left:0;top:539;width:244;height:2" coordorigin="0,539" coordsize="244,0" path="m10,539l254,539e" filled="false" stroked="true" strokeweight="1pt" strokecolor="#939598">
                <v:path arrowok="t"/>
              </v:shape>
            </v:group>
            <v:group style="position:absolute;left:248;top:422;width:2;height:80" coordorigin="248,422" coordsize="2,80">
              <v:shape style="position:absolute;left:248;top:422;width:2;height:80" coordorigin="248,422" coordsize="0,80" path="m248,502l248,422e" filled="false" stroked="true" strokeweight=".748pt" strokecolor="#939598">
                <v:path arrowok="t"/>
              </v:shape>
            </v:group>
            <v:group style="position:absolute;left:208;top:422;width:2;height:80" coordorigin="208,422" coordsize="2,80">
              <v:shape style="position:absolute;left:208;top:422;width:2;height:80" coordorigin="208,422" coordsize="0,80" path="m208,502l208,422e" filled="false" stroked="true" strokeweight=".748pt" strokecolor="#939598">
                <v:path arrowok="t"/>
              </v:shape>
            </v:group>
            <v:group style="position:absolute;left:168;top:422;width:2;height:80" coordorigin="168,422" coordsize="2,80">
              <v:shape style="position:absolute;left:168;top:422;width:2;height:80" coordorigin="168,422" coordsize="0,80" path="m168,502l168,422e" filled="false" stroked="true" strokeweight=".748pt" strokecolor="#939598">
                <v:path arrowok="t"/>
              </v:shape>
            </v:group>
            <v:group style="position:absolute;left:128;top:422;width:2;height:80" coordorigin="128,422" coordsize="2,80">
              <v:shape style="position:absolute;left:128;top:422;width:2;height:80" coordorigin="128,422" coordsize="1,80" path="m128,502l128,422e" filled="false" stroked="true" strokeweight=".748pt" strokecolor="#939598">
                <v:path arrowok="t"/>
              </v:shape>
            </v:group>
            <v:group style="position:absolute;left:88;top:422;width:2;height:80" coordorigin="88,422" coordsize="2,80">
              <v:shape style="position:absolute;left:88;top:422;width:2;height:80" coordorigin="88,422" coordsize="0,80" path="m88,502l88,422e" filled="false" stroked="true" strokeweight=".748pt" strokecolor="#939598">
                <v:path arrowok="t"/>
              </v:shape>
            </v:group>
            <v:group style="position:absolute;left:48;top:422;width:2;height:80" coordorigin="48,422" coordsize="2,80">
              <v:shape style="position:absolute;left:48;top:422;width:2;height:80" coordorigin="48,422" coordsize="0,80" path="m48,502l48,422e" filled="false" stroked="true" strokeweight=".748pt" strokecolor="#939598">
                <v:path arrowok="t"/>
              </v:shape>
            </v:group>
            <v:group style="position:absolute;left:7;top:422;width:2;height:80" coordorigin="7,422" coordsize="2,80">
              <v:shape style="position:absolute;left:7;top:422;width:2;height:80" coordorigin="7,422" coordsize="1,80" path="m8,502l7,422e" filled="false" stroked="true" strokeweight=".748pt" strokecolor="#939598">
                <v:path arrowok="t"/>
              </v:shape>
            </v:group>
            <v:group style="position:absolute;left:244;top:263;width:465;height:344" coordorigin="244,263" coordsize="465,344">
              <v:shape style="position:absolute;left:244;top:263;width:465;height:344" coordorigin="244,263" coordsize="465,344" path="m244,606l709,606,709,263,244,263,244,606xe" filled="true" fillcolor="#ffffff" stroked="false">
                <v:path arrowok="t"/>
                <v:fill type="solid"/>
              </v:shape>
            </v:group>
            <v:group style="position:absolute;left:323;top:279;width:312;height:304" coordorigin="323,279" coordsize="312,304">
              <v:shape style="position:absolute;left:323;top:279;width:312;height:304" coordorigin="323,279" coordsize="312,304" path="m323,583l635,583,635,279,323,279,323,583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939598"/>
          <w:spacing w:val="-27"/>
          <w:u w:val="none"/>
        </w:rPr>
        <w:t>30</w:t>
      </w:r>
      <w:r>
        <w:rPr>
          <w:spacing w:val="-27"/>
          <w:u w:val="none"/>
        </w:rPr>
      </w:r>
    </w:p>
    <w:p>
      <w:pPr>
        <w:spacing w:after="0" w:line="240" w:lineRule="auto"/>
        <w:jc w:val="left"/>
        <w:sectPr>
          <w:type w:val="continuous"/>
          <w:pgSz w:w="11910" w:h="16840"/>
          <w:pgMar w:top="1180" w:bottom="280" w:left="0" w:right="0"/>
        </w:sectPr>
      </w:pPr>
    </w:p>
    <w:p>
      <w:pPr>
        <w:spacing w:line="240" w:lineRule="auto" w:before="11"/>
        <w:rPr>
          <w:rFonts w:ascii="Calibri" w:hAnsi="Calibri" w:cs="Calibri" w:eastAsia="Calibri"/>
          <w:sz w:val="6"/>
          <w:szCs w:val="6"/>
        </w:rPr>
      </w:pPr>
    </w:p>
    <w:p>
      <w:pPr>
        <w:spacing w:line="1502" w:lineRule="exact"/>
        <w:ind w:left="1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position w:val="-29"/>
          <w:sz w:val="20"/>
          <w:szCs w:val="20"/>
        </w:rPr>
        <w:pict>
          <v:group style="width:576pt;height:75.150pt;mso-position-horizontal-relative:char;mso-position-vertical-relative:line" coordorigin="0,0" coordsize="11520,1503">
            <v:group style="position:absolute;left:5049;top:731;width:2;height:80" coordorigin="5049,731" coordsize="2,80">
              <v:shape style="position:absolute;left:5049;top:731;width:2;height:80" coordorigin="5049,731" coordsize="1,80" path="m5049,811l5049,731e" filled="false" stroked="true" strokeweight=".748pt" strokecolor="#939598">
                <v:path arrowok="t"/>
              </v:shape>
            </v:group>
            <v:group style="position:absolute;left:5009;top:731;width:2;height:80" coordorigin="5009,731" coordsize="2,80">
              <v:shape style="position:absolute;left:5009;top:731;width:2;height:80" coordorigin="5009,731" coordsize="0,80" path="m5009,811l5009,731e" filled="false" stroked="true" strokeweight=".748pt" strokecolor="#939598">
                <v:path arrowok="t"/>
              </v:shape>
            </v:group>
            <v:group style="position:absolute;left:4969;top:731;width:2;height:80" coordorigin="4969,731" coordsize="2,80">
              <v:shape style="position:absolute;left:4969;top:731;width:2;height:80" coordorigin="4969,731" coordsize="1,80" path="m4969,811l4969,731e" filled="false" stroked="true" strokeweight=".748pt" strokecolor="#939598">
                <v:path arrowok="t"/>
              </v:shape>
            </v:group>
            <v:group style="position:absolute;left:4929;top:731;width:2;height:80" coordorigin="4929,731" coordsize="2,80">
              <v:shape style="position:absolute;left:4929;top:731;width:2;height:80" coordorigin="4929,731" coordsize="0,80" path="m4929,811l4929,731e" filled="false" stroked="true" strokeweight=".748pt" strokecolor="#939598">
                <v:path arrowok="t"/>
              </v:shape>
            </v:group>
            <v:group style="position:absolute;left:4889;top:731;width:2;height:80" coordorigin="4889,731" coordsize="2,80">
              <v:shape style="position:absolute;left:4889;top:731;width:2;height:80" coordorigin="4889,731" coordsize="0,80" path="m4889,811l4889,731e" filled="false" stroked="true" strokeweight=".748pt" strokecolor="#939598">
                <v:path arrowok="t"/>
              </v:shape>
            </v:group>
            <v:group style="position:absolute;left:4849;top:731;width:2;height:80" coordorigin="4849,731" coordsize="2,80">
              <v:shape style="position:absolute;left:4849;top:731;width:2;height:80" coordorigin="4849,731" coordsize="0,80" path="m4849,811l4849,731e" filled="false" stroked="true" strokeweight=".748pt" strokecolor="#939598">
                <v:path arrowok="t"/>
              </v:shape>
            </v:group>
            <v:group style="position:absolute;left:4809;top:731;width:2;height:80" coordorigin="4809,731" coordsize="2,80">
              <v:shape style="position:absolute;left:4809;top:731;width:2;height:80" coordorigin="4809,731" coordsize="1,80" path="m4809,811l4809,731e" filled="false" stroked="true" strokeweight=".748pt" strokecolor="#939598">
                <v:path arrowok="t"/>
              </v:shape>
            </v:group>
            <v:group style="position:absolute;left:4769;top:731;width:2;height:80" coordorigin="4769,731" coordsize="2,80">
              <v:shape style="position:absolute;left:4769;top:731;width:2;height:80" coordorigin="4769,731" coordsize="0,80" path="m4769,811l4769,731e" filled="false" stroked="true" strokeweight=".748pt" strokecolor="#939598">
                <v:path arrowok="t"/>
              </v:shape>
            </v:group>
            <v:group style="position:absolute;left:4729;top:731;width:2;height:80" coordorigin="4729,731" coordsize="2,80">
              <v:shape style="position:absolute;left:4729;top:731;width:2;height:80" coordorigin="4729,731" coordsize="1,80" path="m4729,811l4729,731e" filled="false" stroked="true" strokeweight=".748pt" strokecolor="#939598">
                <v:path arrowok="t"/>
              </v:shape>
            </v:group>
            <v:group style="position:absolute;left:4689;top:731;width:2;height:80" coordorigin="4689,731" coordsize="2,80">
              <v:shape style="position:absolute;left:4689;top:731;width:2;height:80" coordorigin="4689,731" coordsize="0,80" path="m4689,811l4689,731e" filled="false" stroked="true" strokeweight=".748pt" strokecolor="#939598">
                <v:path arrowok="t"/>
              </v:shape>
            </v:group>
            <v:group style="position:absolute;left:4649;top:731;width:2;height:80" coordorigin="4649,731" coordsize="2,80">
              <v:shape style="position:absolute;left:4649;top:731;width:2;height:80" coordorigin="4649,731" coordsize="1,80" path="m4649,811l4649,731e" filled="false" stroked="true" strokeweight=".748pt" strokecolor="#939598">
                <v:path arrowok="t"/>
              </v:shape>
            </v:group>
            <v:group style="position:absolute;left:4609;top:731;width:2;height:80" coordorigin="4609,731" coordsize="2,80">
              <v:shape style="position:absolute;left:4609;top:731;width:2;height:80" coordorigin="4609,731" coordsize="0,80" path="m4609,811l4609,731e" filled="false" stroked="true" strokeweight=".748pt" strokecolor="#939598">
                <v:path arrowok="t"/>
              </v:shape>
            </v:group>
            <v:group style="position:absolute;left:4569;top:731;width:2;height:80" coordorigin="4569,731" coordsize="2,80">
              <v:shape style="position:absolute;left:4569;top:731;width:2;height:80" coordorigin="4569,731" coordsize="1,80" path="m4569,811l4569,731e" filled="false" stroked="true" strokeweight=".748pt" strokecolor="#939598">
                <v:path arrowok="t"/>
              </v:shape>
            </v:group>
            <v:group style="position:absolute;left:4529;top:731;width:2;height:80" coordorigin="4529,731" coordsize="2,80">
              <v:shape style="position:absolute;left:4529;top:731;width:2;height:80" coordorigin="4529,731" coordsize="1,80" path="m4529,811l4529,731e" filled="false" stroked="true" strokeweight=".748pt" strokecolor="#939598">
                <v:path arrowok="t"/>
              </v:shape>
            </v:group>
            <v:group style="position:absolute;left:4489;top:731;width:2;height:80" coordorigin="4489,731" coordsize="2,80">
              <v:shape style="position:absolute;left:4489;top:731;width:2;height:80" coordorigin="4489,731" coordsize="0,80" path="m4489,811l4489,731e" filled="false" stroked="true" strokeweight=".748pt" strokecolor="#939598">
                <v:path arrowok="t"/>
              </v:shape>
            </v:group>
            <v:group style="position:absolute;left:4449;top:731;width:2;height:80" coordorigin="4449,731" coordsize="2,80">
              <v:shape style="position:absolute;left:4449;top:731;width:2;height:80" coordorigin="4449,731" coordsize="1,80" path="m4449,811l4449,731e" filled="false" stroked="true" strokeweight=".748pt" strokecolor="#939598">
                <v:path arrowok="t"/>
              </v:shape>
            </v:group>
            <v:group style="position:absolute;left:4409;top:731;width:2;height:80" coordorigin="4409,731" coordsize="2,80">
              <v:shape style="position:absolute;left:4409;top:731;width:2;height:80" coordorigin="4409,731" coordsize="0,80" path="m4409,811l4409,731e" filled="false" stroked="true" strokeweight=".748pt" strokecolor="#939598">
                <v:path arrowok="t"/>
              </v:shape>
            </v:group>
            <v:group style="position:absolute;left:4369;top:731;width:2;height:80" coordorigin="4369,731" coordsize="2,80">
              <v:shape style="position:absolute;left:4369;top:731;width:2;height:80" coordorigin="4369,731" coordsize="0,80" path="m4369,811l4369,731e" filled="false" stroked="true" strokeweight=".748pt" strokecolor="#939598">
                <v:path arrowok="t"/>
              </v:shape>
            </v:group>
            <v:group style="position:absolute;left:4329;top:731;width:2;height:80" coordorigin="4329,731" coordsize="2,80">
              <v:shape style="position:absolute;left:4329;top:731;width:2;height:80" coordorigin="4329,731" coordsize="0,80" path="m4329,811l4329,731e" filled="false" stroked="true" strokeweight=".748pt" strokecolor="#939598">
                <v:path arrowok="t"/>
              </v:shape>
            </v:group>
            <v:group style="position:absolute;left:4289;top:731;width:2;height:80" coordorigin="4289,731" coordsize="2,80">
              <v:shape style="position:absolute;left:4289;top:731;width:2;height:80" coordorigin="4289,731" coordsize="1,80" path="m4289,811l4289,731e" filled="false" stroked="true" strokeweight=".748pt" strokecolor="#939598">
                <v:path arrowok="t"/>
              </v:shape>
            </v:group>
            <v:group style="position:absolute;left:4249;top:731;width:2;height:80" coordorigin="4249,731" coordsize="2,80">
              <v:shape style="position:absolute;left:4249;top:731;width:2;height:80" coordorigin="4249,731" coordsize="0,80" path="m4249,811l4249,731e" filled="false" stroked="true" strokeweight=".748pt" strokecolor="#939598">
                <v:path arrowok="t"/>
              </v:shape>
            </v:group>
            <v:group style="position:absolute;left:4209;top:731;width:2;height:80" coordorigin="4209,731" coordsize="2,80">
              <v:shape style="position:absolute;left:4209;top:731;width:2;height:80" coordorigin="4209,731" coordsize="1,80" path="m4209,811l4209,731e" filled="false" stroked="true" strokeweight=".748pt" strokecolor="#939598">
                <v:path arrowok="t"/>
              </v:shape>
            </v:group>
            <v:group style="position:absolute;left:4169;top:731;width:2;height:80" coordorigin="4169,731" coordsize="2,80">
              <v:shape style="position:absolute;left:4169;top:731;width:2;height:80" coordorigin="4169,731" coordsize="0,80" path="m4169,811l4169,731e" filled="false" stroked="true" strokeweight=".748pt" strokecolor="#939598">
                <v:path arrowok="t"/>
              </v:shape>
            </v:group>
            <v:group style="position:absolute;left:4129;top:731;width:2;height:80" coordorigin="4129,731" coordsize="2,80">
              <v:shape style="position:absolute;left:4129;top:731;width:2;height:80" coordorigin="4129,731" coordsize="1,80" path="m4129,811l4129,731e" filled="false" stroked="true" strokeweight=".748pt" strokecolor="#939598">
                <v:path arrowok="t"/>
              </v:shape>
            </v:group>
            <v:group style="position:absolute;left:4089;top:731;width:2;height:80" coordorigin="4089,731" coordsize="2,80">
              <v:shape style="position:absolute;left:4089;top:731;width:2;height:80" coordorigin="4089,731" coordsize="0,80" path="m4089,811l4089,731e" filled="false" stroked="true" strokeweight=".748pt" strokecolor="#939598">
                <v:path arrowok="t"/>
              </v:shape>
            </v:group>
            <v:group style="position:absolute;left:4049;top:731;width:2;height:80" coordorigin="4049,731" coordsize="2,80">
              <v:shape style="position:absolute;left:4049;top:731;width:2;height:80" coordorigin="4049,731" coordsize="1,80" path="m4049,811l4049,731e" filled="false" stroked="true" strokeweight=".748pt" strokecolor="#939598">
                <v:path arrowok="t"/>
              </v:shape>
            </v:group>
            <v:group style="position:absolute;left:4009;top:731;width:2;height:80" coordorigin="4009,731" coordsize="2,80">
              <v:shape style="position:absolute;left:4009;top:731;width:2;height:80" coordorigin="4009,731" coordsize="0,80" path="m4009,811l4009,731e" filled="false" stroked="true" strokeweight=".748pt" strokecolor="#939598">
                <v:path arrowok="t"/>
              </v:shape>
            </v:group>
            <v:group style="position:absolute;left:3969;top:731;width:2;height:80" coordorigin="3969,731" coordsize="2,80">
              <v:shape style="position:absolute;left:3969;top:731;width:2;height:80" coordorigin="3969,731" coordsize="0,80" path="m3969,811l3969,731e" filled="false" stroked="true" strokeweight=".748pt" strokecolor="#939598">
                <v:path arrowok="t"/>
              </v:shape>
            </v:group>
            <v:group style="position:absolute;left:3929;top:731;width:2;height:80" coordorigin="3929,731" coordsize="2,80">
              <v:shape style="position:absolute;left:3929;top:731;width:2;height:80" coordorigin="3929,731" coordsize="1,80" path="m3929,811l3929,731e" filled="false" stroked="true" strokeweight=".748pt" strokecolor="#939598">
                <v:path arrowok="t"/>
              </v:shape>
            </v:group>
            <v:group style="position:absolute;left:3889;top:732;width:2;height:80" coordorigin="3889,732" coordsize="2,80">
              <v:shape style="position:absolute;left:3889;top:732;width:2;height:80" coordorigin="3889,732" coordsize="0,80" path="m3889,812l3889,732e" filled="false" stroked="true" strokeweight=".748pt" strokecolor="#939598">
                <v:path arrowok="t"/>
              </v:shape>
            </v:group>
            <v:group style="position:absolute;left:3849;top:732;width:2;height:80" coordorigin="3849,732" coordsize="2,80">
              <v:shape style="position:absolute;left:3849;top:732;width:2;height:80" coordorigin="3849,732" coordsize="1,80" path="m3849,812l3849,732e" filled="false" stroked="true" strokeweight=".748pt" strokecolor="#939598">
                <v:path arrowok="t"/>
              </v:shape>
            </v:group>
            <v:group style="position:absolute;left:3809;top:732;width:2;height:80" coordorigin="3809,732" coordsize="2,80">
              <v:shape style="position:absolute;left:3809;top:732;width:2;height:80" coordorigin="3809,732" coordsize="0,80" path="m3809,812l3809,732e" filled="false" stroked="true" strokeweight=".748pt" strokecolor="#939598">
                <v:path arrowok="t"/>
              </v:shape>
            </v:group>
            <v:group style="position:absolute;left:3768;top:732;width:2;height:80" coordorigin="3768,732" coordsize="2,80">
              <v:shape style="position:absolute;left:3768;top:732;width:2;height:80" coordorigin="3768,732" coordsize="1,80" path="m3768,812l3768,732e" filled="false" stroked="true" strokeweight=".748pt" strokecolor="#939598">
                <v:path arrowok="t"/>
              </v:shape>
            </v:group>
            <v:group style="position:absolute;left:3728;top:732;width:2;height:80" coordorigin="3728,732" coordsize="2,80">
              <v:shape style="position:absolute;left:3728;top:732;width:2;height:80" coordorigin="3728,732" coordsize="0,80" path="m3728,812l3728,732e" filled="false" stroked="true" strokeweight=".748pt" strokecolor="#939598">
                <v:path arrowok="t"/>
              </v:shape>
            </v:group>
            <v:group style="position:absolute;left:3688;top:732;width:2;height:80" coordorigin="3688,732" coordsize="2,80">
              <v:shape style="position:absolute;left:3688;top:732;width:2;height:80" coordorigin="3688,732" coordsize="1,80" path="m3688,812l3688,732e" filled="false" stroked="true" strokeweight=".748pt" strokecolor="#939598">
                <v:path arrowok="t"/>
              </v:shape>
            </v:group>
            <v:group style="position:absolute;left:3648;top:732;width:2;height:80" coordorigin="3648,732" coordsize="2,80">
              <v:shape style="position:absolute;left:3648;top:732;width:2;height:80" coordorigin="3648,732" coordsize="0,80" path="m3648,812l3648,732e" filled="false" stroked="true" strokeweight=".748pt" strokecolor="#939598">
                <v:path arrowok="t"/>
              </v:shape>
            </v:group>
            <v:group style="position:absolute;left:3608;top:732;width:2;height:80" coordorigin="3608,732" coordsize="2,80">
              <v:shape style="position:absolute;left:3608;top:732;width:2;height:80" coordorigin="3608,732" coordsize="0,80" path="m3608,812l3608,732e" filled="false" stroked="true" strokeweight=".748pt" strokecolor="#939598">
                <v:path arrowok="t"/>
              </v:shape>
            </v:group>
            <v:group style="position:absolute;left:3568;top:732;width:2;height:80" coordorigin="3568,732" coordsize="2,80">
              <v:shape style="position:absolute;left:3568;top:732;width:2;height:80" coordorigin="3568,732" coordsize="0,80" path="m3568,812l3568,732e" filled="false" stroked="true" strokeweight=".748pt" strokecolor="#939598">
                <v:path arrowok="t"/>
              </v:shape>
            </v:group>
            <v:group style="position:absolute;left:3528;top:732;width:2;height:80" coordorigin="3528,732" coordsize="2,80">
              <v:shape style="position:absolute;left:3528;top:732;width:2;height:80" coordorigin="3528,732" coordsize="1,80" path="m3528,812l3528,732e" filled="false" stroked="true" strokeweight=".748pt" strokecolor="#939598">
                <v:path arrowok="t"/>
              </v:shape>
            </v:group>
            <v:group style="position:absolute;left:3488;top:732;width:2;height:80" coordorigin="3488,732" coordsize="2,80">
              <v:shape style="position:absolute;left:3488;top:732;width:2;height:80" coordorigin="3488,732" coordsize="0,80" path="m3488,812l3488,732e" filled="false" stroked="true" strokeweight=".748pt" strokecolor="#939598">
                <v:path arrowok="t"/>
              </v:shape>
            </v:group>
            <v:group style="position:absolute;left:3448;top:732;width:2;height:80" coordorigin="3448,732" coordsize="2,80">
              <v:shape style="position:absolute;left:3448;top:732;width:2;height:80" coordorigin="3448,732" coordsize="0,80" path="m3448,812l3448,732e" filled="false" stroked="true" strokeweight=".748pt" strokecolor="#939598">
                <v:path arrowok="t"/>
              </v:shape>
            </v:group>
            <v:group style="position:absolute;left:3408;top:732;width:2;height:80" coordorigin="3408,732" coordsize="2,80">
              <v:shape style="position:absolute;left:3408;top:732;width:2;height:80" coordorigin="3408,732" coordsize="1,80" path="m3408,812l3408,732e" filled="false" stroked="true" strokeweight=".748pt" strokecolor="#939598">
                <v:path arrowok="t"/>
              </v:shape>
            </v:group>
            <v:group style="position:absolute;left:3368;top:732;width:2;height:80" coordorigin="3368,732" coordsize="2,80">
              <v:shape style="position:absolute;left:3368;top:732;width:2;height:80" coordorigin="3368,732" coordsize="0,80" path="m3368,812l3368,732e" filled="false" stroked="true" strokeweight=".748pt" strokecolor="#939598">
                <v:path arrowok="t"/>
              </v:shape>
            </v:group>
            <v:group style="position:absolute;left:3328;top:732;width:2;height:80" coordorigin="3328,732" coordsize="2,80">
              <v:shape style="position:absolute;left:3328;top:732;width:2;height:80" coordorigin="3328,732" coordsize="1,80" path="m3328,812l3328,732e" filled="false" stroked="true" strokeweight=".748pt" strokecolor="#939598">
                <v:path arrowok="t"/>
              </v:shape>
            </v:group>
            <v:group style="position:absolute;left:3288;top:732;width:2;height:80" coordorigin="3288,732" coordsize="2,80">
              <v:shape style="position:absolute;left:3288;top:732;width:2;height:80" coordorigin="3288,732" coordsize="0,80" path="m3288,812l3288,732e" filled="false" stroked="true" strokeweight=".748pt" strokecolor="#939598">
                <v:path arrowok="t"/>
              </v:shape>
            </v:group>
            <v:group style="position:absolute;left:3248;top:732;width:2;height:80" coordorigin="3248,732" coordsize="2,80">
              <v:shape style="position:absolute;left:3248;top:732;width:2;height:80" coordorigin="3248,732" coordsize="1,80" path="m3248,812l3248,732e" filled="false" stroked="true" strokeweight=".748pt" strokecolor="#939598">
                <v:path arrowok="t"/>
              </v:shape>
            </v:group>
            <v:group style="position:absolute;left:3208;top:732;width:2;height:80" coordorigin="3208,732" coordsize="2,80">
              <v:shape style="position:absolute;left:3208;top:732;width:2;height:80" coordorigin="3208,732" coordsize="0,80" path="m3208,812l3208,732e" filled="false" stroked="true" strokeweight=".748pt" strokecolor="#939598">
                <v:path arrowok="t"/>
              </v:shape>
            </v:group>
            <v:group style="position:absolute;left:3168;top:732;width:2;height:80" coordorigin="3168,732" coordsize="2,80">
              <v:shape style="position:absolute;left:3168;top:732;width:2;height:80" coordorigin="3168,732" coordsize="1,80" path="m3168,812l3168,732e" filled="false" stroked="true" strokeweight=".748pt" strokecolor="#939598">
                <v:path arrowok="t"/>
              </v:shape>
            </v:group>
            <v:group style="position:absolute;left:3128;top:732;width:2;height:80" coordorigin="3128,732" coordsize="2,80">
              <v:shape style="position:absolute;left:3128;top:732;width:2;height:80" coordorigin="3128,732" coordsize="0,80" path="m3128,812l3128,732e" filled="false" stroked="true" strokeweight=".748pt" strokecolor="#939598">
                <v:path arrowok="t"/>
              </v:shape>
            </v:group>
            <v:group style="position:absolute;left:3088;top:732;width:2;height:80" coordorigin="3088,732" coordsize="2,80">
              <v:shape style="position:absolute;left:3088;top:732;width:2;height:80" coordorigin="3088,732" coordsize="0,80" path="m3088,812l3088,732e" filled="false" stroked="true" strokeweight=".748pt" strokecolor="#939598">
                <v:path arrowok="t"/>
              </v:shape>
            </v:group>
            <v:group style="position:absolute;left:3048;top:732;width:2;height:80" coordorigin="3048,732" coordsize="2,80">
              <v:shape style="position:absolute;left:3048;top:732;width:2;height:80" coordorigin="3048,732" coordsize="0,80" path="m3048,812l3048,732e" filled="false" stroked="true" strokeweight=".748pt" strokecolor="#939598">
                <v:path arrowok="t"/>
              </v:shape>
            </v:group>
            <v:group style="position:absolute;left:3008;top:732;width:2;height:80" coordorigin="3008,732" coordsize="2,80">
              <v:shape style="position:absolute;left:3008;top:732;width:2;height:80" coordorigin="3008,732" coordsize="1,80" path="m3008,812l3008,732e" filled="false" stroked="true" strokeweight=".748pt" strokecolor="#939598">
                <v:path arrowok="t"/>
              </v:shape>
            </v:group>
            <v:group style="position:absolute;left:2968;top:732;width:2;height:80" coordorigin="2968,732" coordsize="2,80">
              <v:shape style="position:absolute;left:2968;top:732;width:2;height:80" coordorigin="2968,732" coordsize="0,80" path="m2968,812l2968,732e" filled="false" stroked="true" strokeweight=".748pt" strokecolor="#939598">
                <v:path arrowok="t"/>
              </v:shape>
            </v:group>
            <v:group style="position:absolute;left:2928;top:732;width:2;height:80" coordorigin="2928,732" coordsize="2,80">
              <v:shape style="position:absolute;left:2928;top:732;width:2;height:80" coordorigin="2928,732" coordsize="0,80" path="m2928,812l2928,732e" filled="false" stroked="true" strokeweight=".748pt" strokecolor="#939598">
                <v:path arrowok="t"/>
              </v:shape>
            </v:group>
            <v:group style="position:absolute;left:2888;top:732;width:2;height:80" coordorigin="2888,732" coordsize="2,80">
              <v:shape style="position:absolute;left:2888;top:732;width:2;height:80" coordorigin="2888,732" coordsize="1,80" path="m2888,812l2888,732e" filled="false" stroked="true" strokeweight=".748pt" strokecolor="#939598">
                <v:path arrowok="t"/>
              </v:shape>
            </v:group>
            <v:group style="position:absolute;left:2848;top:732;width:2;height:80" coordorigin="2848,732" coordsize="2,80">
              <v:shape style="position:absolute;left:2848;top:732;width:2;height:80" coordorigin="2848,732" coordsize="0,80" path="m2848,812l2848,732e" filled="false" stroked="true" strokeweight=".748pt" strokecolor="#939598">
                <v:path arrowok="t"/>
              </v:shape>
            </v:group>
            <v:group style="position:absolute;left:2808;top:732;width:2;height:80" coordorigin="2808,732" coordsize="2,80">
              <v:shape style="position:absolute;left:2808;top:732;width:2;height:80" coordorigin="2808,732" coordsize="1,80" path="m2808,812l2808,732e" filled="false" stroked="true" strokeweight=".748pt" strokecolor="#939598">
                <v:path arrowok="t"/>
              </v:shape>
            </v:group>
            <v:group style="position:absolute;left:2768;top:732;width:2;height:80" coordorigin="2768,732" coordsize="2,80">
              <v:shape style="position:absolute;left:2768;top:732;width:2;height:80" coordorigin="2768,732" coordsize="0,80" path="m2768,812l2768,732e" filled="false" stroked="true" strokeweight=".748pt" strokecolor="#939598">
                <v:path arrowok="t"/>
              </v:shape>
            </v:group>
            <v:group style="position:absolute;left:2728;top:732;width:2;height:80" coordorigin="2728,732" coordsize="2,80">
              <v:shape style="position:absolute;left:2728;top:732;width:2;height:80" coordorigin="2728,732" coordsize="0,80" path="m2728,812l2728,732e" filled="false" stroked="true" strokeweight=".748pt" strokecolor="#939598">
                <v:path arrowok="t"/>
              </v:shape>
            </v:group>
            <v:group style="position:absolute;left:2688;top:732;width:2;height:80" coordorigin="2688,732" coordsize="2,80">
              <v:shape style="position:absolute;left:2688;top:732;width:2;height:80" coordorigin="2688,732" coordsize="0,80" path="m2688,812l2688,732e" filled="false" stroked="true" strokeweight=".748pt" strokecolor="#939598">
                <v:path arrowok="t"/>
              </v:shape>
            </v:group>
            <v:group style="position:absolute;left:2648;top:732;width:2;height:80" coordorigin="2648,732" coordsize="2,80">
              <v:shape style="position:absolute;left:2648;top:732;width:2;height:80" coordorigin="2648,732" coordsize="1,80" path="m2648,812l2648,732e" filled="false" stroked="true" strokeweight=".748pt" strokecolor="#939598">
                <v:path arrowok="t"/>
              </v:shape>
            </v:group>
            <v:group style="position:absolute;left:2608;top:732;width:2;height:80" coordorigin="2608,732" coordsize="2,80">
              <v:shape style="position:absolute;left:2608;top:732;width:2;height:80" coordorigin="2608,732" coordsize="0,80" path="m2608,812l2608,732e" filled="false" stroked="true" strokeweight=".748pt" strokecolor="#939598">
                <v:path arrowok="t"/>
              </v:shape>
            </v:group>
            <v:group style="position:absolute;left:2568;top:732;width:2;height:80" coordorigin="2568,732" coordsize="2,80">
              <v:shape style="position:absolute;left:2568;top:732;width:2;height:80" coordorigin="2568,732" coordsize="0,80" path="m2568,812l2568,732e" filled="false" stroked="true" strokeweight=".748pt" strokecolor="#939598">
                <v:path arrowok="t"/>
              </v:shape>
            </v:group>
            <v:group style="position:absolute;left:2528;top:732;width:2;height:80" coordorigin="2528,732" coordsize="2,80">
              <v:shape style="position:absolute;left:2528;top:732;width:2;height:80" coordorigin="2528,732" coordsize="0,80" path="m2528,812l2528,732e" filled="false" stroked="true" strokeweight=".748pt" strokecolor="#939598">
                <v:path arrowok="t"/>
              </v:shape>
            </v:group>
            <v:group style="position:absolute;left:2488;top:732;width:2;height:80" coordorigin="2488,732" coordsize="2,80">
              <v:shape style="position:absolute;left:2488;top:732;width:2;height:80" coordorigin="2488,732" coordsize="1,80" path="m2488,812l2488,732e" filled="false" stroked="true" strokeweight=".748pt" strokecolor="#939598">
                <v:path arrowok="t"/>
              </v:shape>
            </v:group>
            <v:group style="position:absolute;left:2448;top:732;width:2;height:80" coordorigin="2448,732" coordsize="2,80">
              <v:shape style="position:absolute;left:2448;top:732;width:2;height:80" coordorigin="2448,732" coordsize="0,80" path="m2448,812l2448,732e" filled="false" stroked="true" strokeweight=".748pt" strokecolor="#939598">
                <v:path arrowok="t"/>
              </v:shape>
            </v:group>
            <v:group style="position:absolute;left:2408;top:732;width:2;height:80" coordorigin="2408,732" coordsize="2,80">
              <v:shape style="position:absolute;left:2408;top:732;width:2;height:80" coordorigin="2408,732" coordsize="1,80" path="m2408,812l2408,732e" filled="false" stroked="true" strokeweight=".748pt" strokecolor="#939598">
                <v:path arrowok="t"/>
              </v:shape>
            </v:group>
            <v:group style="position:absolute;left:2368;top:732;width:2;height:80" coordorigin="2368,732" coordsize="2,80">
              <v:shape style="position:absolute;left:2368;top:732;width:2;height:80" coordorigin="2368,732" coordsize="1,80" path="m2368,812l2368,732e" filled="false" stroked="true" strokeweight=".748pt" strokecolor="#939598">
                <v:path arrowok="t"/>
              </v:shape>
            </v:group>
            <v:group style="position:absolute;left:2328;top:732;width:2;height:80" coordorigin="2328,732" coordsize="2,80">
              <v:shape style="position:absolute;left:2328;top:732;width:2;height:80" coordorigin="2328,732" coordsize="0,80" path="m2328,812l2328,732e" filled="false" stroked="true" strokeweight=".748pt" strokecolor="#939598">
                <v:path arrowok="t"/>
              </v:shape>
            </v:group>
            <v:group style="position:absolute;left:2288;top:732;width:2;height:80" coordorigin="2288,732" coordsize="2,80">
              <v:shape style="position:absolute;left:2288;top:732;width:2;height:80" coordorigin="2288,732" coordsize="1,80" path="m2288,812l2288,732e" filled="false" stroked="true" strokeweight=".748pt" strokecolor="#939598">
                <v:path arrowok="t"/>
              </v:shape>
            </v:group>
            <v:group style="position:absolute;left:2248;top:732;width:2;height:80" coordorigin="2248,732" coordsize="2,80">
              <v:shape style="position:absolute;left:2248;top:732;width:2;height:80" coordorigin="2248,732" coordsize="0,80" path="m2248,812l2248,732e" filled="false" stroked="true" strokeweight=".748pt" strokecolor="#939598">
                <v:path arrowok="t"/>
              </v:shape>
            </v:group>
            <v:group style="position:absolute;left:2208;top:732;width:2;height:80" coordorigin="2208,732" coordsize="2,80">
              <v:shape style="position:absolute;left:2208;top:732;width:2;height:80" coordorigin="2208,732" coordsize="0,80" path="m2208,812l2208,732e" filled="false" stroked="true" strokeweight=".748pt" strokecolor="#939598">
                <v:path arrowok="t"/>
              </v:shape>
            </v:group>
            <v:group style="position:absolute;left:2168;top:732;width:2;height:80" coordorigin="2168,732" coordsize="2,80">
              <v:shape style="position:absolute;left:2168;top:732;width:2;height:80" coordorigin="2168,732" coordsize="0,80" path="m2168,812l2168,732e" filled="false" stroked="true" strokeweight=".748pt" strokecolor="#939598">
                <v:path arrowok="t"/>
              </v:shape>
            </v:group>
            <v:group style="position:absolute;left:2128;top:732;width:2;height:80" coordorigin="2128,732" coordsize="2,80">
              <v:shape style="position:absolute;left:2128;top:732;width:2;height:80" coordorigin="2128,732" coordsize="1,80" path="m2128,812l2128,732e" filled="false" stroked="true" strokeweight=".748pt" strokecolor="#939598">
                <v:path arrowok="t"/>
              </v:shape>
            </v:group>
            <v:group style="position:absolute;left:2088;top:732;width:2;height:80" coordorigin="2088,732" coordsize="2,80">
              <v:shape style="position:absolute;left:2088;top:732;width:2;height:80" coordorigin="2088,732" coordsize="0,80" path="m2088,812l2088,732e" filled="false" stroked="true" strokeweight=".748pt" strokecolor="#939598">
                <v:path arrowok="t"/>
              </v:shape>
            </v:group>
            <v:group style="position:absolute;left:2048;top:732;width:2;height:80" coordorigin="2048,732" coordsize="2,80">
              <v:shape style="position:absolute;left:2048;top:732;width:2;height:80" coordorigin="2048,732" coordsize="1,80" path="m2048,812l2048,732e" filled="false" stroked="true" strokeweight=".748pt" strokecolor="#939598">
                <v:path arrowok="t"/>
              </v:shape>
            </v:group>
            <v:group style="position:absolute;left:2008;top:732;width:2;height:80" coordorigin="2008,732" coordsize="2,80">
              <v:shape style="position:absolute;left:2008;top:732;width:2;height:80" coordorigin="2008,732" coordsize="0,80" path="m2008,812l2008,732e" filled="false" stroked="true" strokeweight=".748pt" strokecolor="#939598">
                <v:path arrowok="t"/>
              </v:shape>
            </v:group>
            <v:group style="position:absolute;left:1968;top:732;width:2;height:80" coordorigin="1968,732" coordsize="2,80">
              <v:shape style="position:absolute;left:1968;top:732;width:2;height:80" coordorigin="1968,732" coordsize="1,80" path="m1968,812l1968,732e" filled="false" stroked="true" strokeweight=".748pt" strokecolor="#939598">
                <v:path arrowok="t"/>
              </v:shape>
            </v:group>
            <v:group style="position:absolute;left:1928;top:732;width:2;height:80" coordorigin="1928,732" coordsize="2,80">
              <v:shape style="position:absolute;left:1928;top:732;width:2;height:80" coordorigin="1928,732" coordsize="0,80" path="m1928,812l1928,732e" filled="false" stroked="true" strokeweight=".748pt" strokecolor="#939598">
                <v:path arrowok="t"/>
              </v:shape>
            </v:group>
            <v:group style="position:absolute;left:1888;top:732;width:2;height:80" coordorigin="1888,732" coordsize="2,80">
              <v:shape style="position:absolute;left:1888;top:732;width:2;height:80" coordorigin="1888,732" coordsize="1,80" path="m1888,812l1888,732e" filled="false" stroked="true" strokeweight=".748pt" strokecolor="#939598">
                <v:path arrowok="t"/>
              </v:shape>
            </v:group>
            <v:group style="position:absolute;left:1848;top:732;width:2;height:80" coordorigin="1848,732" coordsize="2,80">
              <v:shape style="position:absolute;left:1848;top:732;width:2;height:80" coordorigin="1848,732" coordsize="1,80" path="m1848,812l1848,732e" filled="false" stroked="true" strokeweight=".748pt" strokecolor="#939598">
                <v:path arrowok="t"/>
              </v:shape>
            </v:group>
            <v:group style="position:absolute;left:1808;top:732;width:2;height:80" coordorigin="1808,732" coordsize="2,80">
              <v:shape style="position:absolute;left:1808;top:732;width:2;height:80" coordorigin="1808,732" coordsize="0,80" path="m1808,812l1808,732e" filled="false" stroked="true" strokeweight=".748pt" strokecolor="#939598">
                <v:path arrowok="t"/>
              </v:shape>
            </v:group>
            <v:group style="position:absolute;left:1768;top:732;width:2;height:80" coordorigin="1768,732" coordsize="2,80">
              <v:shape style="position:absolute;left:1768;top:732;width:2;height:80" coordorigin="1768,732" coordsize="0,80" path="m1768,812l1768,732e" filled="false" stroked="true" strokeweight=".748pt" strokecolor="#939598">
                <v:path arrowok="t"/>
              </v:shape>
            </v:group>
            <v:group style="position:absolute;left:1728;top:732;width:2;height:80" coordorigin="1728,732" coordsize="2,80">
              <v:shape style="position:absolute;left:1728;top:732;width:2;height:80" coordorigin="1728,732" coordsize="0,80" path="m1728,812l1728,732e" filled="false" stroked="true" strokeweight=".748pt" strokecolor="#939598">
                <v:path arrowok="t"/>
              </v:shape>
            </v:group>
            <v:group style="position:absolute;left:1688;top:732;width:2;height:80" coordorigin="1688,732" coordsize="2,80">
              <v:shape style="position:absolute;left:1688;top:732;width:2;height:80" coordorigin="1688,732" coordsize="1,80" path="m1688,812l1688,732e" filled="false" stroked="true" strokeweight=".748pt" strokecolor="#939598">
                <v:path arrowok="t"/>
              </v:shape>
            </v:group>
            <v:group style="position:absolute;left:1648;top:732;width:2;height:80" coordorigin="1648,732" coordsize="2,80">
              <v:shape style="position:absolute;left:1648;top:732;width:2;height:80" coordorigin="1648,732" coordsize="0,80" path="m1648,812l1648,732e" filled="false" stroked="true" strokeweight=".748pt" strokecolor="#939598">
                <v:path arrowok="t"/>
              </v:shape>
            </v:group>
            <v:group style="position:absolute;left:1608;top:732;width:2;height:80" coordorigin="1608,732" coordsize="2,80">
              <v:shape style="position:absolute;left:1608;top:732;width:2;height:80" coordorigin="1608,732" coordsize="1,80" path="m1608,812l1608,732e" filled="false" stroked="true" strokeweight=".748pt" strokecolor="#939598">
                <v:path arrowok="t"/>
              </v:shape>
            </v:group>
            <v:group style="position:absolute;left:1568;top:732;width:2;height:80" coordorigin="1568,732" coordsize="2,80">
              <v:shape style="position:absolute;left:1568;top:732;width:2;height:80" coordorigin="1568,732" coordsize="0,80" path="m1568,812l1568,732e" filled="false" stroked="true" strokeweight=".748pt" strokecolor="#939598">
                <v:path arrowok="t"/>
              </v:shape>
            </v:group>
            <v:group style="position:absolute;left:1528;top:732;width:2;height:80" coordorigin="1528,732" coordsize="2,80">
              <v:shape style="position:absolute;left:1528;top:732;width:2;height:80" coordorigin="1528,732" coordsize="1,80" path="m1528,812l1528,732e" filled="false" stroked="true" strokeweight=".748pt" strokecolor="#939598">
                <v:path arrowok="t"/>
              </v:shape>
            </v:group>
            <v:group style="position:absolute;left:1488;top:732;width:2;height:80" coordorigin="1488,732" coordsize="2,80">
              <v:shape style="position:absolute;left:1488;top:732;width:2;height:80" coordorigin="1488,732" coordsize="0,80" path="m1488,812l1488,732e" filled="false" stroked="true" strokeweight=".748pt" strokecolor="#939598">
                <v:path arrowok="t"/>
              </v:shape>
            </v:group>
            <v:group style="position:absolute;left:1448;top:732;width:2;height:80" coordorigin="1448,732" coordsize="2,80">
              <v:shape style="position:absolute;left:1448;top:732;width:2;height:80" coordorigin="1448,732" coordsize="1,80" path="m1448,812l1448,732e" filled="false" stroked="true" strokeweight=".748pt" strokecolor="#939598">
                <v:path arrowok="t"/>
              </v:shape>
            </v:group>
            <v:group style="position:absolute;left:1408;top:732;width:2;height:80" coordorigin="1408,732" coordsize="2,80">
              <v:shape style="position:absolute;left:1408;top:732;width:2;height:80" coordorigin="1408,732" coordsize="0,80" path="m1408,812l1408,732e" filled="false" stroked="true" strokeweight=".748pt" strokecolor="#939598">
                <v:path arrowok="t"/>
              </v:shape>
            </v:group>
            <v:group style="position:absolute;left:1368;top:732;width:2;height:80" coordorigin="1368,732" coordsize="2,80">
              <v:shape style="position:absolute;left:1368;top:732;width:2;height:80" coordorigin="1368,732" coordsize="1,80" path="m1368,812l1368,732e" filled="false" stroked="true" strokeweight=".748pt" strokecolor="#939598">
                <v:path arrowok="t"/>
              </v:shape>
            </v:group>
            <v:group style="position:absolute;left:1328;top:732;width:2;height:80" coordorigin="1328,732" coordsize="2,80">
              <v:shape style="position:absolute;left:1328;top:732;width:2;height:80" coordorigin="1328,732" coordsize="0,80" path="m1328,812l1328,732e" filled="false" stroked="true" strokeweight=".748pt" strokecolor="#939598">
                <v:path arrowok="t"/>
              </v:shape>
            </v:group>
            <v:group style="position:absolute;left:1288;top:732;width:2;height:80" coordorigin="1288,732" coordsize="2,80">
              <v:shape style="position:absolute;left:1288;top:732;width:2;height:80" coordorigin="1288,732" coordsize="0,80" path="m1288,812l1288,732e" filled="false" stroked="true" strokeweight=".748pt" strokecolor="#939598">
                <v:path arrowok="t"/>
              </v:shape>
            </v:group>
            <v:group style="position:absolute;left:1248;top:732;width:2;height:80" coordorigin="1248,732" coordsize="2,80">
              <v:shape style="position:absolute;left:1248;top:732;width:2;height:80" coordorigin="1248,732" coordsize="1,80" path="m1248,812l1248,732e" filled="false" stroked="true" strokeweight=".748pt" strokecolor="#939598">
                <v:path arrowok="t"/>
              </v:shape>
            </v:group>
            <v:group style="position:absolute;left:1208;top:732;width:2;height:80" coordorigin="1208,732" coordsize="2,80">
              <v:shape style="position:absolute;left:1208;top:732;width:2;height:80" coordorigin="1208,732" coordsize="0,80" path="m1208,812l1208,732e" filled="false" stroked="true" strokeweight=".748pt" strokecolor="#939598">
                <v:path arrowok="t"/>
              </v:shape>
            </v:group>
            <v:group style="position:absolute;left:1168;top:732;width:2;height:80" coordorigin="1168,732" coordsize="2,80">
              <v:shape style="position:absolute;left:1168;top:732;width:2;height:80" coordorigin="1168,732" coordsize="1,80" path="m1168,812l1168,732e" filled="false" stroked="true" strokeweight=".748pt" strokecolor="#939598">
                <v:path arrowok="t"/>
              </v:shape>
            </v:group>
            <v:group style="position:absolute;left:1128;top:732;width:2;height:80" coordorigin="1128,732" coordsize="2,80">
              <v:shape style="position:absolute;left:1128;top:732;width:2;height:80" coordorigin="1128,732" coordsize="0,80" path="m1128,812l1128,732e" filled="false" stroked="true" strokeweight=".748pt" strokecolor="#939598">
                <v:path arrowok="t"/>
              </v:shape>
            </v:group>
            <v:group style="position:absolute;left:1088;top:732;width:2;height:80" coordorigin="1088,732" coordsize="2,80">
              <v:shape style="position:absolute;left:1088;top:732;width:2;height:80" coordorigin="1088,732" coordsize="1,80" path="m1088,812l1088,732e" filled="false" stroked="true" strokeweight=".748pt" strokecolor="#939598">
                <v:path arrowok="t"/>
              </v:shape>
            </v:group>
            <v:group style="position:absolute;left:1048;top:732;width:2;height:80" coordorigin="1048,732" coordsize="2,80">
              <v:shape style="position:absolute;left:1048;top:732;width:2;height:80" coordorigin="1048,732" coordsize="0,80" path="m1048,812l1048,732e" filled="false" stroked="true" strokeweight=".748pt" strokecolor="#939598">
                <v:path arrowok="t"/>
              </v:shape>
            </v:group>
            <v:group style="position:absolute;left:1008;top:732;width:2;height:80" coordorigin="1008,732" coordsize="2,80">
              <v:shape style="position:absolute;left:1008;top:732;width:2;height:80" coordorigin="1008,732" coordsize="1,80" path="m1008,812l1008,732e" filled="false" stroked="true" strokeweight=".748pt" strokecolor="#939598">
                <v:path arrowok="t"/>
              </v:shape>
            </v:group>
            <v:group style="position:absolute;left:968;top:732;width:2;height:80" coordorigin="968,732" coordsize="2,80">
              <v:shape style="position:absolute;left:968;top:732;width:2;height:80" coordorigin="968,732" coordsize="0,80" path="m968,812l968,732e" filled="false" stroked="true" strokeweight=".748pt" strokecolor="#939598">
                <v:path arrowok="t"/>
              </v:shape>
            </v:group>
            <v:group style="position:absolute;left:928;top:732;width:2;height:80" coordorigin="928,732" coordsize="2,80">
              <v:shape style="position:absolute;left:928;top:732;width:2;height:80" coordorigin="928,732" coordsize="1,80" path="m928,812l928,732e" filled="false" stroked="true" strokeweight=".748pt" strokecolor="#939598">
                <v:path arrowok="t"/>
              </v:shape>
            </v:group>
            <v:group style="position:absolute;left:888;top:732;width:2;height:80" coordorigin="888,732" coordsize="2,80">
              <v:shape style="position:absolute;left:888;top:732;width:2;height:80" coordorigin="888,732" coordsize="0,80" path="m888,812l888,732e" filled="false" stroked="true" strokeweight=".748pt" strokecolor="#939598">
                <v:path arrowok="t"/>
              </v:shape>
            </v:group>
            <v:group style="position:absolute;left:848;top:732;width:2;height:80" coordorigin="848,732" coordsize="2,80">
              <v:shape style="position:absolute;left:848;top:732;width:2;height:80" coordorigin="848,732" coordsize="0,80" path="m848,812l848,732e" filled="false" stroked="true" strokeweight=".748pt" strokecolor="#939598">
                <v:path arrowok="t"/>
              </v:shape>
            </v:group>
            <v:group style="position:absolute;left:808;top:732;width:2;height:80" coordorigin="808,732" coordsize="2,80">
              <v:shape style="position:absolute;left:808;top:732;width:2;height:80" coordorigin="808,732" coordsize="0,80" path="m808,812l808,732e" filled="false" stroked="true" strokeweight=".748pt" strokecolor="#939598">
                <v:path arrowok="t"/>
              </v:shape>
            </v:group>
            <v:group style="position:absolute;left:768;top:732;width:2;height:80" coordorigin="768,732" coordsize="2,80">
              <v:shape style="position:absolute;left:768;top:732;width:2;height:80" coordorigin="768,732" coordsize="1,80" path="m768,812l768,732e" filled="false" stroked="true" strokeweight=".748pt" strokecolor="#939598">
                <v:path arrowok="t"/>
              </v:shape>
            </v:group>
            <v:group style="position:absolute;left:728;top:732;width:2;height:80" coordorigin="728,732" coordsize="2,80">
              <v:shape style="position:absolute;left:728;top:732;width:2;height:80" coordorigin="728,732" coordsize="1,80" path="m728,812l728,732e" filled="false" stroked="true" strokeweight=".748pt" strokecolor="#939598">
                <v:path arrowok="t"/>
              </v:shape>
            </v:group>
            <v:group style="position:absolute;left:688;top:732;width:2;height:80" coordorigin="688,732" coordsize="2,80">
              <v:shape style="position:absolute;left:688;top:732;width:2;height:80" coordorigin="688,732" coordsize="0,80" path="m688,812l688,732e" filled="false" stroked="true" strokeweight=".748pt" strokecolor="#939598">
                <v:path arrowok="t"/>
              </v:shape>
            </v:group>
            <v:group style="position:absolute;left:648;top:732;width:2;height:80" coordorigin="648,732" coordsize="2,80">
              <v:shape style="position:absolute;left:648;top:732;width:2;height:80" coordorigin="648,732" coordsize="1,80" path="m648,812l648,732e" filled="false" stroked="true" strokeweight=".748pt" strokecolor="#939598">
                <v:path arrowok="t"/>
              </v:shape>
            </v:group>
            <v:group style="position:absolute;left:608;top:732;width:2;height:80" coordorigin="608,732" coordsize="2,80">
              <v:shape style="position:absolute;left:608;top:732;width:2;height:80" coordorigin="608,732" coordsize="0,80" path="m608,812l608,732e" filled="false" stroked="true" strokeweight=".748pt" strokecolor="#939598">
                <v:path arrowok="t"/>
              </v:shape>
            </v:group>
            <v:group style="position:absolute;left:568;top:732;width:2;height:80" coordorigin="568,732" coordsize="2,80">
              <v:shape style="position:absolute;left:568;top:732;width:2;height:80" coordorigin="568,732" coordsize="1,80" path="m568,812l568,732e" filled="false" stroked="true" strokeweight=".748pt" strokecolor="#939598">
                <v:path arrowok="t"/>
              </v:shape>
            </v:group>
            <v:group style="position:absolute;left:528;top:732;width:2;height:80" coordorigin="528,732" coordsize="2,80">
              <v:shape style="position:absolute;left:528;top:732;width:2;height:80" coordorigin="528,732" coordsize="0,80" path="m528,812l528,732e" filled="false" stroked="true" strokeweight=".748pt" strokecolor="#939598">
                <v:path arrowok="t"/>
              </v:shape>
            </v:group>
            <v:group style="position:absolute;left:488;top:732;width:2;height:80" coordorigin="488,732" coordsize="2,80">
              <v:shape style="position:absolute;left:488;top:732;width:2;height:80" coordorigin="488,732" coordsize="1,80" path="m488,812l488,732e" filled="false" stroked="true" strokeweight=".748pt" strokecolor="#939598">
                <v:path arrowok="t"/>
              </v:shape>
            </v:group>
            <v:group style="position:absolute;left:448;top:732;width:2;height:80" coordorigin="448,732" coordsize="2,80">
              <v:shape style="position:absolute;left:448;top:732;width:2;height:80" coordorigin="448,732" coordsize="0,80" path="m448,812l448,732e" filled="false" stroked="true" strokeweight=".748pt" strokecolor="#939598">
                <v:path arrowok="t"/>
              </v:shape>
            </v:group>
            <v:group style="position:absolute;left:408;top:732;width:2;height:80" coordorigin="408,732" coordsize="2,80">
              <v:shape style="position:absolute;left:408;top:732;width:2;height:80" coordorigin="408,732" coordsize="0,80" path="m408,812l408,732e" filled="false" stroked="true" strokeweight=".748pt" strokecolor="#939598">
                <v:path arrowok="t"/>
              </v:shape>
            </v:group>
            <v:group style="position:absolute;left:368;top:732;width:2;height:80" coordorigin="368,732" coordsize="2,80">
              <v:shape style="position:absolute;left:368;top:732;width:2;height:80" coordorigin="368,732" coordsize="0,80" path="m368,812l368,732e" filled="false" stroked="true" strokeweight=".748pt" strokecolor="#939598">
                <v:path arrowok="t"/>
              </v:shape>
            </v:group>
            <v:group style="position:absolute;left:328;top:732;width:2;height:80" coordorigin="328,732" coordsize="2,80">
              <v:shape style="position:absolute;left:328;top:732;width:2;height:80" coordorigin="328,732" coordsize="1,80" path="m328,812l328,732e" filled="false" stroked="true" strokeweight=".748pt" strokecolor="#939598">
                <v:path arrowok="t"/>
              </v:shape>
            </v:group>
            <v:group style="position:absolute;left:288;top:732;width:2;height:80" coordorigin="288,732" coordsize="2,80">
              <v:shape style="position:absolute;left:288;top:732;width:2;height:80" coordorigin="288,732" coordsize="0,80" path="m288,812l288,732e" filled="false" stroked="true" strokeweight=".748pt" strokecolor="#939598">
                <v:path arrowok="t"/>
              </v:shape>
            </v:group>
            <v:group style="position:absolute;left:248;top:732;width:2;height:80" coordorigin="248,732" coordsize="2,80">
              <v:shape style="position:absolute;left:248;top:732;width:2;height:80" coordorigin="248,732" coordsize="1,80" path="m248,812l248,732e" filled="false" stroked="true" strokeweight=".748pt" strokecolor="#939598">
                <v:path arrowok="t"/>
              </v:shape>
            </v:group>
            <v:group style="position:absolute;left:208;top:732;width:2;height:80" coordorigin="208,732" coordsize="2,80">
              <v:shape style="position:absolute;left:208;top:732;width:2;height:80" coordorigin="208,732" coordsize="1,80" path="m208,812l208,732e" filled="false" stroked="true" strokeweight=".748pt" strokecolor="#939598">
                <v:path arrowok="t"/>
              </v:shape>
            </v:group>
            <v:group style="position:absolute;left:168;top:732;width:2;height:80" coordorigin="168,732" coordsize="2,80">
              <v:shape style="position:absolute;left:168;top:732;width:2;height:80" coordorigin="168,732" coordsize="0,80" path="m168,812l168,732e" filled="false" stroked="true" strokeweight=".748pt" strokecolor="#939598">
                <v:path arrowok="t"/>
              </v:shape>
            </v:group>
            <v:group style="position:absolute;left:128;top:732;width:2;height:80" coordorigin="128,732" coordsize="2,80">
              <v:shape style="position:absolute;left:128;top:732;width:2;height:80" coordorigin="128,732" coordsize="1,80" path="m128,812l128,732e" filled="false" stroked="true" strokeweight=".748pt" strokecolor="#939598">
                <v:path arrowok="t"/>
              </v:shape>
            </v:group>
            <v:group style="position:absolute;left:88;top:732;width:2;height:80" coordorigin="88,732" coordsize="2,80">
              <v:shape style="position:absolute;left:88;top:732;width:2;height:80" coordorigin="88,732" coordsize="0,80" path="m88,812l88,732e" filled="false" stroked="true" strokeweight=".748pt" strokecolor="#939598">
                <v:path arrowok="t"/>
              </v:shape>
            </v:group>
            <v:group style="position:absolute;left:47;top:732;width:2;height:80" coordorigin="47,732" coordsize="2,80">
              <v:shape style="position:absolute;left:47;top:732;width:2;height:80" coordorigin="47,732" coordsize="1,80" path="m48,812l47,732e" filled="false" stroked="true" strokeweight=".748pt" strokecolor="#939598">
                <v:path arrowok="t"/>
              </v:shape>
            </v:group>
            <v:group style="position:absolute;left:7;top:732;width:2;height:80" coordorigin="7,732" coordsize="2,80">
              <v:shape style="position:absolute;left:7;top:732;width:2;height:80" coordorigin="7,732" coordsize="0,80" path="m7,812l7,732e" filled="false" stroked="true" strokeweight=".748pt" strokecolor="#939598">
                <v:path arrowok="t"/>
              </v:shape>
              <v:shape style="position:absolute;left:5056;top:0;width:6463;height:1502" type="#_x0000_t75" stroked="false">
                <v:imagedata r:id="rId21" o:title=""/>
              </v:shape>
            </v:group>
          </v:group>
        </w:pict>
      </w:r>
      <w:r>
        <w:rPr>
          <w:rFonts w:ascii="Calibri" w:hAnsi="Calibri" w:cs="Calibri" w:eastAsia="Calibri"/>
          <w:position w:val="-29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sz w:val="29"/>
          <w:szCs w:val="29"/>
        </w:rPr>
      </w:pPr>
    </w:p>
    <w:p>
      <w:pPr>
        <w:pStyle w:val="Heading2"/>
        <w:spacing w:line="587" w:lineRule="exact"/>
        <w:ind w:left="918" w:right="988"/>
        <w:jc w:val="left"/>
      </w:pPr>
      <w:r>
        <w:rPr>
          <w:spacing w:val="16"/>
          <w:w w:val="85"/>
        </w:rPr>
        <w:t>Principles </w:t>
      </w:r>
      <w:r>
        <w:rPr>
          <w:spacing w:val="10"/>
          <w:w w:val="85"/>
        </w:rPr>
        <w:t>for </w:t>
      </w:r>
      <w:r>
        <w:rPr>
          <w:spacing w:val="12"/>
          <w:w w:val="85"/>
        </w:rPr>
        <w:t>joint</w:t>
      </w:r>
      <w:r>
        <w:rPr>
          <w:spacing w:val="17"/>
          <w:w w:val="85"/>
        </w:rPr>
        <w:t> </w:t>
      </w:r>
      <w:r>
        <w:rPr>
          <w:spacing w:val="18"/>
          <w:w w:val="85"/>
        </w:rPr>
        <w:t>management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62"/>
          <w:szCs w:val="62"/>
        </w:rPr>
      </w:pPr>
    </w:p>
    <w:p>
      <w:pPr>
        <w:pStyle w:val="BodyText"/>
        <w:spacing w:line="264" w:lineRule="exact" w:before="0"/>
        <w:ind w:left="918" w:right="988"/>
        <w:jc w:val="left"/>
      </w:pPr>
      <w:r>
        <w:rPr/>
        <w:t>In addition to our overarching principles for managing Gunaikurnai </w:t>
      </w:r>
      <w:r>
        <w:rPr>
          <w:spacing w:val="-3"/>
        </w:rPr>
        <w:t>Country, </w:t>
      </w:r>
      <w:r>
        <w:rPr/>
        <w:t>we have specific principles that</w:t>
      </w:r>
      <w:r>
        <w:rPr>
          <w:spacing w:val="-29"/>
        </w:rPr>
        <w:t> </w:t>
      </w:r>
      <w:r>
        <w:rPr/>
        <w:t>are</w:t>
      </w:r>
      <w:r>
        <w:rPr/>
        <w:t> relevant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implementation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our</w:t>
      </w:r>
      <w:r>
        <w:rPr>
          <w:spacing w:val="-6"/>
        </w:rPr>
        <w:t> </w:t>
      </w:r>
      <w:r>
        <w:rPr/>
        <w:t>joint</w:t>
      </w:r>
      <w:r>
        <w:rPr>
          <w:spacing w:val="-6"/>
        </w:rPr>
        <w:t> </w:t>
      </w:r>
      <w:r>
        <w:rPr/>
        <w:t>management</w:t>
      </w:r>
      <w:r>
        <w:rPr>
          <w:spacing w:val="-6"/>
        </w:rPr>
        <w:t> </w:t>
      </w:r>
      <w:r>
        <w:rPr/>
        <w:t>arrangements.</w:t>
      </w:r>
    </w:p>
    <w:p>
      <w:pPr>
        <w:spacing w:line="240" w:lineRule="auto" w:before="5"/>
        <w:rPr>
          <w:rFonts w:ascii="Calibri" w:hAnsi="Calibri" w:cs="Calibri" w:eastAsia="Calibri"/>
          <w:sz w:val="21"/>
          <w:szCs w:val="21"/>
        </w:rPr>
      </w:pPr>
    </w:p>
    <w:p>
      <w:pPr>
        <w:spacing w:after="0" w:line="240" w:lineRule="auto"/>
        <w:rPr>
          <w:rFonts w:ascii="Calibri" w:hAnsi="Calibri" w:cs="Calibri" w:eastAsia="Calibri"/>
          <w:sz w:val="21"/>
          <w:szCs w:val="21"/>
        </w:rPr>
        <w:sectPr>
          <w:pgSz w:w="11910" w:h="16840"/>
          <w:pgMar w:top="40" w:bottom="0" w:left="0" w:right="0"/>
        </w:sectPr>
      </w:pPr>
    </w:p>
    <w:p>
      <w:pPr>
        <w:pStyle w:val="BodyText"/>
        <w:spacing w:line="240" w:lineRule="auto" w:before="62"/>
        <w:ind w:left="918" w:right="0"/>
        <w:jc w:val="left"/>
      </w:pPr>
      <w:r>
        <w:rPr>
          <w:color w:val="939598"/>
        </w:rPr>
        <w:t>Consider the landscape</w:t>
      </w:r>
      <w:r>
        <w:rPr>
          <w:color w:val="939598"/>
          <w:spacing w:val="-13"/>
        </w:rPr>
        <w:t> </w:t>
      </w:r>
      <w:r>
        <w:rPr>
          <w:color w:val="939598"/>
        </w:rPr>
        <w:t>context</w:t>
      </w:r>
      <w:r>
        <w:rPr/>
      </w:r>
    </w:p>
    <w:p>
      <w:pPr>
        <w:pStyle w:val="BodyText"/>
        <w:spacing w:line="264" w:lineRule="exact" w:before="50"/>
        <w:ind w:left="918" w:right="0"/>
        <w:jc w:val="left"/>
      </w:pPr>
      <w:r>
        <w:rPr>
          <w:rFonts w:ascii="Calibri" w:hAnsi="Calibri" w:cs="Calibri" w:eastAsia="Calibri"/>
        </w:rPr>
        <w:t>The value of our jointly managed parks and</w:t>
      </w:r>
      <w:r>
        <w:rPr>
          <w:rFonts w:ascii="Calibri" w:hAnsi="Calibri" w:cs="Calibri" w:eastAsia="Calibri"/>
          <w:spacing w:val="-28"/>
        </w:rPr>
        <w:t> </w:t>
      </w:r>
      <w:r>
        <w:rPr>
          <w:rFonts w:ascii="Calibri" w:hAnsi="Calibri" w:cs="Calibri" w:eastAsia="Calibri"/>
        </w:rPr>
        <w:t>reserves</w:t>
      </w:r>
      <w:r>
        <w:rPr>
          <w:rFonts w:ascii="Calibri" w:hAnsi="Calibri" w:cs="Calibri" w:eastAsia="Calibri"/>
          <w:w w:val="99"/>
        </w:rPr>
        <w:t> </w:t>
      </w:r>
      <w:r>
        <w:rPr/>
        <w:t>is embedded in the surrounding landscape –</w:t>
      </w:r>
      <w:r>
        <w:rPr>
          <w:spacing w:val="-4"/>
        </w:rPr>
        <w:t> </w:t>
      </w:r>
      <w:r>
        <w:rPr/>
        <w:t>we</w:t>
      </w:r>
      <w:r>
        <w:rPr/>
        <w:t> </w:t>
      </w:r>
      <w:r>
        <w:rPr>
          <w:rFonts w:ascii="Calibri" w:hAnsi="Calibri" w:cs="Calibri" w:eastAsia="Calibri"/>
        </w:rPr>
        <w:t>need to look beyond the park boundaries to</w:t>
      </w:r>
      <w:r>
        <w:rPr>
          <w:rFonts w:ascii="Calibri" w:hAnsi="Calibri" w:cs="Calibri" w:eastAsia="Calibri"/>
          <w:spacing w:val="-32"/>
        </w:rPr>
        <w:t> </w:t>
      </w:r>
      <w:r>
        <w:rPr>
          <w:rFonts w:ascii="Calibri" w:hAnsi="Calibri" w:cs="Calibri" w:eastAsia="Calibri"/>
        </w:rPr>
        <w:t>manage</w:t>
      </w:r>
      <w:r>
        <w:rPr>
          <w:rFonts w:ascii="Calibri" w:hAnsi="Calibri" w:cs="Calibri" w:eastAsia="Calibri"/>
          <w:w w:val="99"/>
        </w:rPr>
        <w:t> </w:t>
      </w:r>
      <w:r>
        <w:rPr/>
        <w:t>them</w:t>
      </w:r>
      <w:r>
        <w:rPr>
          <w:spacing w:val="8"/>
        </w:rPr>
        <w:t> </w:t>
      </w:r>
      <w:r>
        <w:rPr>
          <w:spacing w:val="-3"/>
        </w:rPr>
        <w:t>properly.</w:t>
      </w:r>
    </w:p>
    <w:p>
      <w:pPr>
        <w:spacing w:line="240" w:lineRule="auto" w:before="0"/>
        <w:rPr>
          <w:rFonts w:ascii="Calibri" w:hAnsi="Calibri" w:cs="Calibri" w:eastAsia="Calibri"/>
          <w:sz w:val="28"/>
          <w:szCs w:val="28"/>
        </w:rPr>
      </w:pPr>
    </w:p>
    <w:p>
      <w:pPr>
        <w:pStyle w:val="BodyText"/>
        <w:spacing w:line="240" w:lineRule="auto" w:before="0"/>
        <w:ind w:left="918" w:right="0"/>
        <w:jc w:val="left"/>
      </w:pPr>
      <w:r>
        <w:rPr>
          <w:color w:val="939598"/>
        </w:rPr>
        <w:t>Protect the</w:t>
      </w:r>
      <w:r>
        <w:rPr>
          <w:color w:val="939598"/>
          <w:spacing w:val="-10"/>
        </w:rPr>
        <w:t> </w:t>
      </w:r>
      <w:r>
        <w:rPr>
          <w:color w:val="939598"/>
        </w:rPr>
        <w:t>best</w:t>
      </w:r>
      <w:r>
        <w:rPr/>
      </w:r>
    </w:p>
    <w:p>
      <w:pPr>
        <w:pStyle w:val="BodyText"/>
        <w:spacing w:line="264" w:lineRule="exact" w:before="50"/>
        <w:ind w:left="918" w:right="0"/>
        <w:jc w:val="left"/>
      </w:pPr>
      <w:r>
        <w:rPr/>
        <w:t>Resources will be prioritised to manage areas</w:t>
      </w:r>
      <w:r>
        <w:rPr>
          <w:spacing w:val="-18"/>
        </w:rPr>
        <w:t> </w:t>
      </w:r>
      <w:r>
        <w:rPr/>
        <w:t>of</w:t>
      </w:r>
      <w:r>
        <w:rPr/>
        <w:t> significant cultural value that are at high risk</w:t>
      </w:r>
      <w:r>
        <w:rPr>
          <w:spacing w:val="-18"/>
        </w:rPr>
        <w:t> </w:t>
      </w:r>
      <w:r>
        <w:rPr/>
        <w:t>of</w:t>
      </w:r>
      <w:r>
        <w:rPr/>
        <w:t> damage.</w:t>
      </w:r>
    </w:p>
    <w:p>
      <w:pPr>
        <w:spacing w:line="240" w:lineRule="auto" w:before="0"/>
        <w:rPr>
          <w:rFonts w:ascii="Calibri" w:hAnsi="Calibri" w:cs="Calibri" w:eastAsia="Calibri"/>
          <w:sz w:val="28"/>
          <w:szCs w:val="28"/>
        </w:rPr>
      </w:pPr>
    </w:p>
    <w:p>
      <w:pPr>
        <w:pStyle w:val="BodyText"/>
        <w:spacing w:line="240" w:lineRule="auto" w:before="0"/>
        <w:ind w:left="918" w:right="0"/>
        <w:jc w:val="left"/>
      </w:pPr>
      <w:r>
        <w:rPr>
          <w:color w:val="939598"/>
        </w:rPr>
        <w:t>Openness to</w:t>
      </w:r>
      <w:r>
        <w:rPr>
          <w:color w:val="939598"/>
          <w:spacing w:val="-4"/>
        </w:rPr>
        <w:t> </w:t>
      </w:r>
      <w:r>
        <w:rPr>
          <w:color w:val="939598"/>
        </w:rPr>
        <w:t>change</w:t>
      </w:r>
      <w:r>
        <w:rPr/>
      </w:r>
    </w:p>
    <w:p>
      <w:pPr>
        <w:pStyle w:val="BodyText"/>
        <w:spacing w:line="264" w:lineRule="exact" w:before="50"/>
        <w:ind w:left="918" w:right="0"/>
        <w:jc w:val="left"/>
      </w:pPr>
      <w:r>
        <w:rPr/>
        <w:t>Joint management is a new </w:t>
      </w:r>
      <w:r>
        <w:rPr>
          <w:spacing w:val="-3"/>
        </w:rPr>
        <w:t>way </w:t>
      </w:r>
      <w:r>
        <w:rPr/>
        <w:t>of managing</w:t>
      </w:r>
      <w:r>
        <w:rPr>
          <w:spacing w:val="-2"/>
        </w:rPr>
        <w:t> </w:t>
      </w:r>
      <w:r>
        <w:rPr/>
        <w:t>the</w:t>
      </w:r>
      <w:r>
        <w:rPr/>
        <w:t> multiple values in our Aboriginal Title land, and</w:t>
      </w:r>
      <w:r>
        <w:rPr>
          <w:spacing w:val="-4"/>
        </w:rPr>
        <w:t> </w:t>
      </w:r>
      <w:r>
        <w:rPr/>
        <w:t>all</w:t>
      </w:r>
      <w:r>
        <w:rPr/>
        <w:t> partners will need to be open to new approaches</w:t>
      </w:r>
      <w:r>
        <w:rPr>
          <w:spacing w:val="-16"/>
        </w:rPr>
        <w:t> </w:t>
      </w:r>
      <w:r>
        <w:rPr/>
        <w:t>to</w:t>
      </w:r>
      <w:r>
        <w:rPr/>
        <w:t> managing the land.</w:t>
      </w:r>
    </w:p>
    <w:p>
      <w:pPr>
        <w:spacing w:line="240" w:lineRule="auto" w:before="0"/>
        <w:rPr>
          <w:rFonts w:ascii="Calibri" w:hAnsi="Calibri" w:cs="Calibri" w:eastAsia="Calibri"/>
          <w:sz w:val="28"/>
          <w:szCs w:val="28"/>
        </w:rPr>
      </w:pPr>
    </w:p>
    <w:p>
      <w:pPr>
        <w:pStyle w:val="BodyText"/>
        <w:spacing w:line="240" w:lineRule="auto" w:before="0"/>
        <w:ind w:left="918" w:right="0"/>
        <w:jc w:val="left"/>
        <w:rPr>
          <w:rFonts w:ascii="Calibri" w:hAnsi="Calibri" w:cs="Calibri" w:eastAsia="Calibri"/>
        </w:rPr>
      </w:pPr>
      <w:r>
        <w:rPr>
          <w:rFonts w:ascii="Calibri"/>
          <w:color w:val="939598"/>
        </w:rPr>
        <w:t>Cultural</w:t>
      </w:r>
      <w:r>
        <w:rPr>
          <w:rFonts w:ascii="Calibri"/>
          <w:color w:val="939598"/>
          <w:spacing w:val="-14"/>
        </w:rPr>
        <w:t> </w:t>
      </w:r>
      <w:r>
        <w:rPr>
          <w:rFonts w:ascii="Calibri"/>
          <w:color w:val="939598"/>
        </w:rPr>
        <w:t>respect</w:t>
      </w:r>
      <w:r>
        <w:rPr>
          <w:rFonts w:ascii="Calibri"/>
        </w:rPr>
      </w:r>
    </w:p>
    <w:p>
      <w:pPr>
        <w:pStyle w:val="BodyText"/>
        <w:spacing w:line="264" w:lineRule="exact" w:before="50"/>
        <w:ind w:left="918" w:right="0"/>
        <w:jc w:val="left"/>
      </w:pPr>
      <w:r>
        <w:rPr/>
        <w:t>Joint management is a partnership and all</w:t>
      </w:r>
      <w:r>
        <w:rPr>
          <w:spacing w:val="-13"/>
        </w:rPr>
        <w:t> </w:t>
      </w:r>
      <w:r>
        <w:rPr/>
        <w:t>parties</w:t>
      </w:r>
      <w:r>
        <w:rPr>
          <w:w w:val="99"/>
        </w:rPr>
        <w:t> </w:t>
      </w:r>
      <w:r>
        <w:rPr/>
        <w:t>must be respectful of one another’s</w:t>
      </w:r>
      <w:r>
        <w:rPr>
          <w:spacing w:val="-8"/>
        </w:rPr>
        <w:t> </w:t>
      </w:r>
      <w:r>
        <w:rPr/>
        <w:t>values,</w:t>
      </w:r>
      <w:r>
        <w:rPr/>
        <w:t> perspectives and</w:t>
      </w:r>
      <w:r>
        <w:rPr>
          <w:spacing w:val="-12"/>
        </w:rPr>
        <w:t> </w:t>
      </w:r>
      <w:r>
        <w:rPr/>
        <w:t>culture.</w:t>
      </w:r>
    </w:p>
    <w:p>
      <w:pPr>
        <w:spacing w:line="240" w:lineRule="auto" w:before="0"/>
        <w:rPr>
          <w:rFonts w:ascii="Calibri" w:hAnsi="Calibri" w:cs="Calibri" w:eastAsia="Calibri"/>
          <w:sz w:val="28"/>
          <w:szCs w:val="28"/>
        </w:rPr>
      </w:pPr>
    </w:p>
    <w:p>
      <w:pPr>
        <w:pStyle w:val="BodyText"/>
        <w:spacing w:line="240" w:lineRule="auto" w:before="0"/>
        <w:ind w:left="918" w:right="0"/>
        <w:jc w:val="left"/>
        <w:rPr>
          <w:rFonts w:ascii="Calibri" w:hAnsi="Calibri" w:cs="Calibri" w:eastAsia="Calibri"/>
        </w:rPr>
      </w:pPr>
      <w:r>
        <w:rPr>
          <w:rFonts w:ascii="Calibri"/>
          <w:color w:val="939598"/>
        </w:rPr>
        <w:t>Respect for</w:t>
      </w:r>
      <w:r>
        <w:rPr>
          <w:rFonts w:ascii="Calibri"/>
          <w:color w:val="939598"/>
          <w:spacing w:val="-19"/>
        </w:rPr>
        <w:t> </w:t>
      </w:r>
      <w:r>
        <w:rPr>
          <w:rFonts w:ascii="Calibri"/>
          <w:color w:val="939598"/>
        </w:rPr>
        <w:t>Elders</w:t>
      </w:r>
      <w:r>
        <w:rPr>
          <w:rFonts w:ascii="Calibri"/>
        </w:rPr>
      </w:r>
    </w:p>
    <w:p>
      <w:pPr>
        <w:pStyle w:val="BodyText"/>
        <w:spacing w:line="264" w:lineRule="exact" w:before="50"/>
        <w:ind w:left="918" w:right="735"/>
        <w:jc w:val="left"/>
      </w:pPr>
      <w:r>
        <w:rPr/>
        <w:t>Our Elders are the custodians of</w:t>
      </w:r>
      <w:r>
        <w:rPr>
          <w:spacing w:val="-14"/>
        </w:rPr>
        <w:t> </w:t>
      </w:r>
      <w:r>
        <w:rPr/>
        <w:t>knowledge</w:t>
      </w:r>
      <w:r>
        <w:rPr/>
        <w:t> and representatives of the mob, and</w:t>
      </w:r>
      <w:r>
        <w:rPr>
          <w:spacing w:val="-14"/>
        </w:rPr>
        <w:t> </w:t>
      </w:r>
      <w:r>
        <w:rPr/>
        <w:t>must</w:t>
      </w:r>
      <w:r>
        <w:rPr/>
        <w:t> </w:t>
      </w:r>
      <w:r>
        <w:rPr>
          <w:rFonts w:ascii="Calibri"/>
        </w:rPr>
        <w:t>be appropriately consulted throughout</w:t>
      </w:r>
      <w:r>
        <w:rPr>
          <w:rFonts w:ascii="Calibri"/>
          <w:spacing w:val="-35"/>
        </w:rPr>
        <w:t> </w:t>
      </w:r>
      <w:r>
        <w:rPr>
          <w:rFonts w:ascii="Calibri"/>
        </w:rPr>
        <w:t>joint</w:t>
      </w:r>
      <w:r>
        <w:rPr>
          <w:rFonts w:ascii="Calibri"/>
          <w:w w:val="99"/>
        </w:rPr>
        <w:t> </w:t>
      </w:r>
      <w:r>
        <w:rPr/>
        <w:t>management.</w:t>
      </w:r>
    </w:p>
    <w:p>
      <w:pPr>
        <w:pStyle w:val="BodyText"/>
        <w:spacing w:line="240" w:lineRule="auto" w:before="62"/>
        <w:ind w:left="608" w:right="1138"/>
        <w:jc w:val="left"/>
      </w:pPr>
      <w:r>
        <w:rPr/>
        <w:br w:type="column"/>
      </w:r>
      <w:r>
        <w:rPr>
          <w:color w:val="939598"/>
        </w:rPr>
        <w:t>Shared</w:t>
      </w:r>
      <w:r>
        <w:rPr>
          <w:color w:val="939598"/>
          <w:spacing w:val="-7"/>
        </w:rPr>
        <w:t> </w:t>
      </w:r>
      <w:r>
        <w:rPr>
          <w:color w:val="939598"/>
        </w:rPr>
        <w:t>benefits</w:t>
      </w:r>
      <w:r>
        <w:rPr/>
      </w:r>
    </w:p>
    <w:p>
      <w:pPr>
        <w:pStyle w:val="BodyText"/>
        <w:spacing w:line="264" w:lineRule="exact" w:before="50"/>
        <w:ind w:left="608" w:right="1138"/>
        <w:jc w:val="left"/>
      </w:pPr>
      <w:r>
        <w:rPr/>
        <w:t>Gunaikurnai should receive a fair share of</w:t>
      </w:r>
      <w:r>
        <w:rPr>
          <w:spacing w:val="-16"/>
        </w:rPr>
        <w:t> </w:t>
      </w:r>
      <w:r>
        <w:rPr/>
        <w:t>profits</w:t>
      </w:r>
      <w:r>
        <w:rPr>
          <w:w w:val="99"/>
        </w:rPr>
        <w:t> </w:t>
      </w:r>
      <w:r>
        <w:rPr/>
        <w:t>from tourism and resource extraction activities</w:t>
      </w:r>
      <w:r>
        <w:rPr>
          <w:spacing w:val="-27"/>
        </w:rPr>
        <w:t> </w:t>
      </w:r>
      <w:r>
        <w:rPr/>
        <w:t>on</w:t>
      </w:r>
      <w:r>
        <w:rPr/>
        <w:t> Aboriginal Title land.</w:t>
      </w:r>
    </w:p>
    <w:p>
      <w:pPr>
        <w:pStyle w:val="BodyText"/>
        <w:spacing w:line="264" w:lineRule="exact"/>
        <w:ind w:left="608" w:right="1138"/>
        <w:jc w:val="left"/>
      </w:pPr>
      <w:r>
        <w:rPr/>
        <w:t>All joint management work contracts should</w:t>
      </w:r>
      <w:r>
        <w:rPr>
          <w:spacing w:val="-12"/>
        </w:rPr>
        <w:t> </w:t>
      </w:r>
      <w:r>
        <w:rPr/>
        <w:t>be</w:t>
      </w:r>
      <w:r>
        <w:rPr/>
        <w:t> offered</w:t>
      </w:r>
      <w:r>
        <w:rPr>
          <w:spacing w:val="-10"/>
        </w:rPr>
        <w:t> </w:t>
      </w:r>
      <w:r>
        <w:rPr/>
        <w:t>preferentially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Gunaikurnai</w:t>
      </w:r>
      <w:r>
        <w:rPr>
          <w:spacing w:val="-10"/>
        </w:rPr>
        <w:t> </w:t>
      </w:r>
      <w:r>
        <w:rPr/>
        <w:t>Rangers</w:t>
      </w:r>
      <w:r>
        <w:rPr>
          <w:spacing w:val="-10"/>
        </w:rPr>
        <w:t> </w:t>
      </w:r>
      <w:r>
        <w:rPr/>
        <w:t>and</w:t>
      </w:r>
      <w:r>
        <w:rPr/>
        <w:t> enterprises.</w:t>
      </w:r>
    </w:p>
    <w:p>
      <w:pPr>
        <w:pStyle w:val="BodyText"/>
        <w:spacing w:line="264" w:lineRule="exact"/>
        <w:ind w:left="608" w:right="1138"/>
        <w:jc w:val="left"/>
      </w:pPr>
      <w:r>
        <w:rPr>
          <w:rFonts w:ascii="Calibri"/>
        </w:rPr>
        <w:t>Gunaikurnai should have the right to</w:t>
      </w:r>
      <w:r>
        <w:rPr>
          <w:rFonts w:ascii="Calibri"/>
          <w:spacing w:val="-27"/>
        </w:rPr>
        <w:t> </w:t>
      </w:r>
      <w:r>
        <w:rPr>
          <w:rFonts w:ascii="Calibri"/>
        </w:rPr>
        <w:t>operate</w:t>
      </w:r>
      <w:r>
        <w:rPr>
          <w:rFonts w:ascii="Calibri"/>
          <w:w w:val="99"/>
        </w:rPr>
        <w:t> </w:t>
      </w:r>
      <w:r>
        <w:rPr>
          <w:rFonts w:ascii="Calibri"/>
        </w:rPr>
        <w:t>commercial business enterprises on</w:t>
      </w:r>
      <w:r>
        <w:rPr>
          <w:rFonts w:ascii="Calibri"/>
          <w:spacing w:val="-22"/>
        </w:rPr>
        <w:t> </w:t>
      </w:r>
      <w:r>
        <w:rPr>
          <w:rFonts w:ascii="Calibri"/>
        </w:rPr>
        <w:t>Aboriginal</w:t>
      </w:r>
      <w:r>
        <w:rPr>
          <w:rFonts w:ascii="Calibri"/>
          <w:w w:val="100"/>
        </w:rPr>
        <w:t> </w:t>
      </w:r>
      <w:r>
        <w:rPr/>
        <w:t>Title land.</w:t>
      </w:r>
    </w:p>
    <w:p>
      <w:pPr>
        <w:spacing w:line="240" w:lineRule="auto" w:before="0"/>
        <w:rPr>
          <w:rFonts w:ascii="Calibri" w:hAnsi="Calibri" w:cs="Calibri" w:eastAsia="Calibri"/>
          <w:sz w:val="28"/>
          <w:szCs w:val="28"/>
        </w:rPr>
      </w:pPr>
    </w:p>
    <w:p>
      <w:pPr>
        <w:pStyle w:val="BodyText"/>
        <w:spacing w:line="240" w:lineRule="auto" w:before="0"/>
        <w:ind w:left="608" w:right="1138"/>
        <w:jc w:val="left"/>
      </w:pPr>
      <w:r>
        <w:rPr>
          <w:color w:val="939598"/>
        </w:rPr>
        <w:t>Equal</w:t>
      </w:r>
      <w:r>
        <w:rPr>
          <w:color w:val="939598"/>
          <w:spacing w:val="-9"/>
        </w:rPr>
        <w:t> </w:t>
      </w:r>
      <w:r>
        <w:rPr>
          <w:color w:val="939598"/>
        </w:rPr>
        <w:t>partnerships</w:t>
      </w:r>
      <w:r>
        <w:rPr/>
      </w:r>
    </w:p>
    <w:p>
      <w:pPr>
        <w:pStyle w:val="BodyText"/>
        <w:spacing w:line="264" w:lineRule="exact" w:before="50"/>
        <w:ind w:left="608" w:right="1190"/>
        <w:jc w:val="left"/>
      </w:pPr>
      <w:r>
        <w:rPr>
          <w:rFonts w:ascii="Calibri" w:hAnsi="Calibri" w:cs="Calibri" w:eastAsia="Calibri"/>
        </w:rPr>
        <w:t>Gunaikurnai should be involved at all levels</w:t>
      </w:r>
      <w:r>
        <w:rPr>
          <w:rFonts w:ascii="Calibri" w:hAnsi="Calibri" w:cs="Calibri" w:eastAsia="Calibri"/>
          <w:spacing w:val="-20"/>
        </w:rPr>
        <w:t> </w:t>
      </w:r>
      <w:r>
        <w:rPr>
          <w:rFonts w:ascii="Calibri" w:hAnsi="Calibri" w:cs="Calibri" w:eastAsia="Calibri"/>
        </w:rPr>
        <w:t>of</w:t>
      </w:r>
      <w:r>
        <w:rPr>
          <w:rFonts w:ascii="Calibri" w:hAnsi="Calibri" w:cs="Calibri" w:eastAsia="Calibri"/>
          <w:spacing w:val="-1"/>
          <w:w w:val="100"/>
        </w:rPr>
        <w:t> </w:t>
      </w:r>
      <w:r>
        <w:rPr/>
        <w:t>joint management as equal decision-makers –</w:t>
      </w:r>
      <w:r>
        <w:rPr>
          <w:spacing w:val="-18"/>
        </w:rPr>
        <w:t> </w:t>
      </w:r>
      <w:r>
        <w:rPr/>
        <w:t>our</w:t>
      </w:r>
    </w:p>
    <w:p>
      <w:pPr>
        <w:pStyle w:val="BodyText"/>
        <w:spacing w:line="264" w:lineRule="exact" w:before="0"/>
        <w:ind w:left="608" w:right="547"/>
        <w:jc w:val="left"/>
      </w:pPr>
      <w:r>
        <w:rPr/>
        <w:t>views, ideas and priorities should count in</w:t>
      </w:r>
      <w:r>
        <w:rPr>
          <w:spacing w:val="-6"/>
        </w:rPr>
        <w:t> </w:t>
      </w:r>
      <w:r>
        <w:rPr/>
        <w:t>planning,</w:t>
      </w:r>
      <w:r>
        <w:rPr/>
        <w:t> resource allocation and</w:t>
      </w:r>
      <w:r>
        <w:rPr>
          <w:spacing w:val="-23"/>
        </w:rPr>
        <w:t> </w:t>
      </w:r>
      <w:r>
        <w:rPr/>
        <w:t>implementation.</w:t>
      </w:r>
    </w:p>
    <w:p>
      <w:pPr>
        <w:pStyle w:val="BodyText"/>
        <w:spacing w:line="264" w:lineRule="exact"/>
        <w:ind w:left="608" w:right="547"/>
        <w:jc w:val="left"/>
      </w:pPr>
      <w:r>
        <w:rPr/>
        <w:t>Gunaikurnai Rangers should have equal authority</w:t>
      </w:r>
      <w:r>
        <w:rPr>
          <w:spacing w:val="-16"/>
        </w:rPr>
        <w:t> </w:t>
      </w:r>
      <w:r>
        <w:rPr/>
        <w:t>as</w:t>
      </w:r>
      <w:r>
        <w:rPr/>
        <w:t> other rangers, particularly in compliance</w:t>
      </w:r>
      <w:r>
        <w:rPr>
          <w:spacing w:val="-19"/>
        </w:rPr>
        <w:t> </w:t>
      </w:r>
      <w:r>
        <w:rPr/>
        <w:t>roles.</w:t>
      </w:r>
    </w:p>
    <w:p>
      <w:pPr>
        <w:spacing w:line="240" w:lineRule="auto" w:before="0"/>
        <w:rPr>
          <w:rFonts w:ascii="Calibri" w:hAnsi="Calibri" w:cs="Calibri" w:eastAsia="Calibri"/>
          <w:sz w:val="28"/>
          <w:szCs w:val="28"/>
        </w:rPr>
      </w:pPr>
    </w:p>
    <w:p>
      <w:pPr>
        <w:pStyle w:val="BodyText"/>
        <w:spacing w:line="240" w:lineRule="auto" w:before="0"/>
        <w:ind w:left="608" w:right="1138"/>
        <w:jc w:val="left"/>
        <w:rPr>
          <w:rFonts w:ascii="Calibri" w:hAnsi="Calibri" w:cs="Calibri" w:eastAsia="Calibri"/>
        </w:rPr>
      </w:pPr>
      <w:r>
        <w:rPr>
          <w:rFonts w:ascii="Calibri"/>
          <w:color w:val="939598"/>
        </w:rPr>
        <w:t>Appropriate</w:t>
      </w:r>
      <w:r>
        <w:rPr>
          <w:rFonts w:ascii="Calibri"/>
          <w:color w:val="939598"/>
          <w:spacing w:val="-20"/>
        </w:rPr>
        <w:t> </w:t>
      </w:r>
      <w:r>
        <w:rPr>
          <w:rFonts w:ascii="Calibri"/>
          <w:color w:val="939598"/>
        </w:rPr>
        <w:t>resourcing</w:t>
      </w:r>
      <w:r>
        <w:rPr>
          <w:rFonts w:ascii="Calibri"/>
        </w:rPr>
      </w:r>
    </w:p>
    <w:p>
      <w:pPr>
        <w:pStyle w:val="BodyText"/>
        <w:spacing w:line="264" w:lineRule="exact" w:before="50"/>
        <w:ind w:left="608" w:right="1138"/>
        <w:jc w:val="left"/>
      </w:pPr>
      <w:r>
        <w:rPr/>
        <w:t>Adequate funding should be guaranteed for</w:t>
      </w:r>
      <w:r>
        <w:rPr>
          <w:spacing w:val="-19"/>
        </w:rPr>
        <w:t> </w:t>
      </w:r>
      <w:r>
        <w:rPr/>
        <w:t>the</w:t>
      </w:r>
      <w:r>
        <w:rPr/>
        <w:t> management of Aboriginal Title land,</w:t>
      </w:r>
      <w:r>
        <w:rPr>
          <w:spacing w:val="-4"/>
        </w:rPr>
        <w:t> </w:t>
      </w:r>
      <w:r>
        <w:rPr/>
        <w:t>including</w:t>
      </w:r>
      <w:r>
        <w:rPr/>
        <w:t> enough ranger positions to do the</w:t>
      </w:r>
      <w:r>
        <w:rPr>
          <w:spacing w:val="-11"/>
        </w:rPr>
        <w:t> </w:t>
      </w:r>
      <w:r>
        <w:rPr/>
        <w:t>job.</w:t>
      </w:r>
    </w:p>
    <w:p>
      <w:pPr>
        <w:spacing w:after="0" w:line="264" w:lineRule="exact"/>
        <w:jc w:val="left"/>
        <w:sectPr>
          <w:type w:val="continuous"/>
          <w:pgSz w:w="11910" w:h="16840"/>
          <w:pgMar w:top="1180" w:bottom="280" w:left="0" w:right="0"/>
          <w:cols w:num="2" w:equalWidth="0">
            <w:col w:w="5609" w:space="40"/>
            <w:col w:w="6261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Heading5"/>
        <w:tabs>
          <w:tab w:pos="11264" w:val="left" w:leader="none"/>
        </w:tabs>
        <w:spacing w:line="240" w:lineRule="auto" w:before="186"/>
        <w:ind w:right="0"/>
        <w:jc w:val="left"/>
        <w:rPr>
          <w:u w:val="none"/>
        </w:rPr>
      </w:pPr>
      <w:r>
        <w:rPr/>
        <w:pict>
          <v:group style="position:absolute;margin-left:582.508606pt;margin-top:19.576872pt;width:12.8pt;height:4.8pt;mso-position-horizontal-relative:page;mso-position-vertical-relative:paragraph;z-index:-885616" coordorigin="11650,392" coordsize="256,96">
            <v:group style="position:absolute;left:11898;top:399;width:2;height:80" coordorigin="11898,399" coordsize="2,80">
              <v:shape style="position:absolute;left:11898;top:399;width:2;height:80" coordorigin="11898,399" coordsize="0,80" path="m11898,479l11898,399e" filled="false" stroked="true" strokeweight=".748pt" strokecolor="#939598">
                <v:path arrowok="t"/>
              </v:shape>
            </v:group>
            <v:group style="position:absolute;left:11858;top:399;width:2;height:80" coordorigin="11858,399" coordsize="2,80">
              <v:shape style="position:absolute;left:11858;top:399;width:2;height:80" coordorigin="11858,399" coordsize="0,80" path="m11858,479l11858,399e" filled="false" stroked="true" strokeweight=".748pt" strokecolor="#939598">
                <v:path arrowok="t"/>
              </v:shape>
            </v:group>
            <v:group style="position:absolute;left:11818;top:399;width:2;height:80" coordorigin="11818,399" coordsize="2,80">
              <v:shape style="position:absolute;left:11818;top:399;width:2;height:80" coordorigin="11818,399" coordsize="0,80" path="m11818,479l11818,399e" filled="false" stroked="true" strokeweight=".748pt" strokecolor="#939598">
                <v:path arrowok="t"/>
              </v:shape>
            </v:group>
            <v:group style="position:absolute;left:11778;top:399;width:2;height:80" coordorigin="11778,399" coordsize="2,80">
              <v:shape style="position:absolute;left:11778;top:399;width:2;height:80" coordorigin="11778,399" coordsize="0,80" path="m11778,479l11778,399e" filled="false" stroked="true" strokeweight=".748pt" strokecolor="#939598">
                <v:path arrowok="t"/>
              </v:shape>
            </v:group>
            <v:group style="position:absolute;left:11738;top:399;width:2;height:80" coordorigin="11738,399" coordsize="2,80">
              <v:shape style="position:absolute;left:11738;top:399;width:2;height:80" coordorigin="11738,399" coordsize="0,80" path="m11738,479l11738,399e" filled="false" stroked="true" strokeweight=".748pt" strokecolor="#939598">
                <v:path arrowok="t"/>
              </v:shape>
            </v:group>
            <v:group style="position:absolute;left:11698;top:399;width:2;height:80" coordorigin="11698,399" coordsize="2,80">
              <v:shape style="position:absolute;left:11698;top:399;width:2;height:80" coordorigin="11698,399" coordsize="0,80" path="m11698,479l11698,399e" filled="false" stroked="true" strokeweight=".748pt" strokecolor="#939598">
                <v:path arrowok="t"/>
              </v:shape>
            </v:group>
            <v:group style="position:absolute;left:11658;top:399;width:2;height:80" coordorigin="11658,399" coordsize="2,80">
              <v:shape style="position:absolute;left:11658;top:399;width:2;height:80" coordorigin="11658,399" coordsize="0,80" path="m11658,479l11658,399e" filled="false" stroked="true" strokeweight=".748pt" strokecolor="#93959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-.374011pt;margin-top:19.587872pt;width:559.6pt;height:4.95pt;mso-position-horizontal-relative:page;mso-position-vertical-relative:paragraph;z-index:-885592" coordorigin="-7,392" coordsize="11192,99">
            <v:group style="position:absolute;left:11177;top:399;width:2;height:80" coordorigin="11177,399" coordsize="2,80">
              <v:shape style="position:absolute;left:11177;top:399;width:2;height:80" coordorigin="11177,399" coordsize="1,80" path="m11177,479l11177,399e" filled="false" stroked="true" strokeweight=".748pt" strokecolor="#939598">
                <v:path arrowok="t"/>
              </v:shape>
            </v:group>
            <v:group style="position:absolute;left:11137;top:399;width:2;height:80" coordorigin="11137,399" coordsize="2,80">
              <v:shape style="position:absolute;left:11137;top:399;width:2;height:80" coordorigin="11137,399" coordsize="0,80" path="m11137,479l11137,399e" filled="false" stroked="true" strokeweight=".748pt" strokecolor="#939598">
                <v:path arrowok="t"/>
              </v:shape>
            </v:group>
            <v:group style="position:absolute;left:11097;top:399;width:2;height:80" coordorigin="11097,399" coordsize="2,80">
              <v:shape style="position:absolute;left:11097;top:399;width:2;height:80" coordorigin="11097,399" coordsize="0,80" path="m11097,479l11097,399e" filled="false" stroked="true" strokeweight=".748pt" strokecolor="#939598">
                <v:path arrowok="t"/>
              </v:shape>
            </v:group>
            <v:group style="position:absolute;left:11057;top:399;width:2;height:80" coordorigin="11057,399" coordsize="2,80">
              <v:shape style="position:absolute;left:11057;top:399;width:2;height:80" coordorigin="11057,399" coordsize="0,80" path="m11057,479l11057,399e" filled="false" stroked="true" strokeweight=".748pt" strokecolor="#939598">
                <v:path arrowok="t"/>
              </v:shape>
            </v:group>
            <v:group style="position:absolute;left:11017;top:399;width:2;height:80" coordorigin="11017,399" coordsize="2,80">
              <v:shape style="position:absolute;left:11017;top:399;width:2;height:80" coordorigin="11017,399" coordsize="0,80" path="m11017,479l11017,399e" filled="false" stroked="true" strokeweight=".748pt" strokecolor="#939598">
                <v:path arrowok="t"/>
              </v:shape>
            </v:group>
            <v:group style="position:absolute;left:10977;top:399;width:2;height:80" coordorigin="10977,399" coordsize="2,80">
              <v:shape style="position:absolute;left:10977;top:399;width:2;height:80" coordorigin="10977,399" coordsize="0,80" path="m10977,479l10977,399e" filled="false" stroked="true" strokeweight=".748pt" strokecolor="#939598">
                <v:path arrowok="t"/>
              </v:shape>
            </v:group>
            <v:group style="position:absolute;left:10937;top:399;width:2;height:80" coordorigin="10937,399" coordsize="2,80">
              <v:shape style="position:absolute;left:10937;top:399;width:2;height:80" coordorigin="10937,399" coordsize="0,80" path="m10937,479l10937,399e" filled="false" stroked="true" strokeweight=".748pt" strokecolor="#939598">
                <v:path arrowok="t"/>
              </v:shape>
            </v:group>
            <v:group style="position:absolute;left:10896;top:399;width:2;height:80" coordorigin="10896,399" coordsize="2,80">
              <v:shape style="position:absolute;left:10896;top:399;width:2;height:80" coordorigin="10896,399" coordsize="0,80" path="m10897,479l10896,399e" filled="false" stroked="true" strokeweight=".748pt" strokecolor="#939598">
                <v:path arrowok="t"/>
              </v:shape>
            </v:group>
            <v:group style="position:absolute;left:10856;top:399;width:2;height:80" coordorigin="10856,399" coordsize="2,80">
              <v:shape style="position:absolute;left:10856;top:399;width:2;height:80" coordorigin="10856,399" coordsize="1,80" path="m10856,479l10856,399e" filled="false" stroked="true" strokeweight=".748pt" strokecolor="#939598">
                <v:path arrowok="t"/>
              </v:shape>
            </v:group>
            <v:group style="position:absolute;left:10816;top:399;width:2;height:80" coordorigin="10816,399" coordsize="2,80">
              <v:shape style="position:absolute;left:10816;top:399;width:2;height:80" coordorigin="10816,399" coordsize="0,80" path="m10816,479l10816,399e" filled="false" stroked="true" strokeweight=".748pt" strokecolor="#939598">
                <v:path arrowok="t"/>
              </v:shape>
            </v:group>
            <v:group style="position:absolute;left:10776;top:399;width:2;height:80" coordorigin="10776,399" coordsize="2,80">
              <v:shape style="position:absolute;left:10776;top:399;width:2;height:80" coordorigin="10776,399" coordsize="0,80" path="m10776,479l10776,399e" filled="false" stroked="true" strokeweight=".748pt" strokecolor="#939598">
                <v:path arrowok="t"/>
              </v:shape>
            </v:group>
            <v:group style="position:absolute;left:10736;top:399;width:2;height:80" coordorigin="10736,399" coordsize="2,80">
              <v:shape style="position:absolute;left:10736;top:399;width:2;height:80" coordorigin="10736,399" coordsize="1,80" path="m10736,479l10736,399e" filled="false" stroked="true" strokeweight=".748pt" strokecolor="#939598">
                <v:path arrowok="t"/>
              </v:shape>
            </v:group>
            <v:group style="position:absolute;left:10696;top:399;width:2;height:80" coordorigin="10696,399" coordsize="2,80">
              <v:shape style="position:absolute;left:10696;top:399;width:2;height:80" coordorigin="10696,399" coordsize="0,80" path="m10696,479l10696,399e" filled="false" stroked="true" strokeweight=".748pt" strokecolor="#939598">
                <v:path arrowok="t"/>
              </v:shape>
            </v:group>
            <v:group style="position:absolute;left:10656;top:399;width:2;height:80" coordorigin="10656,399" coordsize="2,80">
              <v:shape style="position:absolute;left:10656;top:399;width:2;height:80" coordorigin="10656,399" coordsize="0,80" path="m10656,479l10656,399e" filled="false" stroked="true" strokeweight=".748pt" strokecolor="#939598">
                <v:path arrowok="t"/>
              </v:shape>
            </v:group>
            <v:group style="position:absolute;left:10616;top:399;width:2;height:80" coordorigin="10616,399" coordsize="2,80">
              <v:shape style="position:absolute;left:10616;top:399;width:2;height:80" coordorigin="10616,399" coordsize="0,80" path="m10616,479l10616,399e" filled="false" stroked="true" strokeweight=".748pt" strokecolor="#939598">
                <v:path arrowok="t"/>
              </v:shape>
            </v:group>
            <v:group style="position:absolute;left:10576;top:399;width:2;height:80" coordorigin="10576,399" coordsize="2,80">
              <v:shape style="position:absolute;left:10576;top:399;width:2;height:80" coordorigin="10576,399" coordsize="0,80" path="m10576,479l10576,399e" filled="false" stroked="true" strokeweight=".748pt" strokecolor="#939598">
                <v:path arrowok="t"/>
              </v:shape>
            </v:group>
            <v:group style="position:absolute;left:10536;top:399;width:2;height:80" coordorigin="10536,399" coordsize="2,80">
              <v:shape style="position:absolute;left:10536;top:399;width:2;height:80" coordorigin="10536,399" coordsize="1,80" path="m10536,479l10536,399e" filled="false" stroked="true" strokeweight=".748pt" strokecolor="#939598">
                <v:path arrowok="t"/>
              </v:shape>
            </v:group>
            <v:group style="position:absolute;left:10496;top:399;width:2;height:80" coordorigin="10496,399" coordsize="2,80">
              <v:shape style="position:absolute;left:10496;top:399;width:2;height:80" coordorigin="10496,399" coordsize="0,80" path="m10496,479l10496,399e" filled="false" stroked="true" strokeweight=".748pt" strokecolor="#939598">
                <v:path arrowok="t"/>
              </v:shape>
            </v:group>
            <v:group style="position:absolute;left:10456;top:399;width:2;height:80" coordorigin="10456,399" coordsize="2,80">
              <v:shape style="position:absolute;left:10456;top:399;width:2;height:80" coordorigin="10456,399" coordsize="0,80" path="m10456,479l10456,399e" filled="false" stroked="true" strokeweight=".748pt" strokecolor="#939598">
                <v:path arrowok="t"/>
              </v:shape>
            </v:group>
            <v:group style="position:absolute;left:10416;top:399;width:2;height:80" coordorigin="10416,399" coordsize="2,80">
              <v:shape style="position:absolute;left:10416;top:399;width:2;height:80" coordorigin="10416,399" coordsize="0,80" path="m10416,479l10416,399e" filled="false" stroked="true" strokeweight=".748pt" strokecolor="#939598">
                <v:path arrowok="t"/>
              </v:shape>
            </v:group>
            <v:group style="position:absolute;left:10376;top:399;width:2;height:80" coordorigin="10376,399" coordsize="2,80">
              <v:shape style="position:absolute;left:10376;top:399;width:2;height:80" coordorigin="10376,399" coordsize="0,80" path="m10376,479l10376,399e" filled="false" stroked="true" strokeweight=".748pt" strokecolor="#939598">
                <v:path arrowok="t"/>
              </v:shape>
            </v:group>
            <v:group style="position:absolute;left:10336;top:399;width:2;height:80" coordorigin="10336,399" coordsize="2,80">
              <v:shape style="position:absolute;left:10336;top:399;width:2;height:80" coordorigin="10336,399" coordsize="0,80" path="m10336,479l10336,399e" filled="false" stroked="true" strokeweight=".748pt" strokecolor="#939598">
                <v:path arrowok="t"/>
              </v:shape>
            </v:group>
            <v:group style="position:absolute;left:10296;top:399;width:2;height:80" coordorigin="10296,399" coordsize="2,80">
              <v:shape style="position:absolute;left:10296;top:399;width:2;height:80" coordorigin="10296,399" coordsize="0,80" path="m10296,479l10296,399e" filled="false" stroked="true" strokeweight=".748pt" strokecolor="#939598">
                <v:path arrowok="t"/>
              </v:shape>
            </v:group>
            <v:group style="position:absolute;left:10256;top:399;width:2;height:80" coordorigin="10256,399" coordsize="2,80">
              <v:shape style="position:absolute;left:10256;top:399;width:2;height:80" coordorigin="10256,399" coordsize="1,80" path="m10256,479l10256,399e" filled="false" stroked="true" strokeweight=".748pt" strokecolor="#939598">
                <v:path arrowok="t"/>
              </v:shape>
            </v:group>
            <v:group style="position:absolute;left:10215;top:400;width:2;height:80" coordorigin="10215,400" coordsize="2,80">
              <v:shape style="position:absolute;left:10215;top:400;width:2;height:80" coordorigin="10215,400" coordsize="1,80" path="m10215,480l10215,400e" filled="false" stroked="true" strokeweight=".748pt" strokecolor="#939598">
                <v:path arrowok="t"/>
              </v:shape>
            </v:group>
            <v:group style="position:absolute;left:10175;top:400;width:2;height:80" coordorigin="10175,400" coordsize="2,80">
              <v:shape style="position:absolute;left:10175;top:400;width:2;height:80" coordorigin="10175,400" coordsize="1,80" path="m10175,480l10175,400e" filled="false" stroked="true" strokeweight=".748pt" strokecolor="#939598">
                <v:path arrowok="t"/>
              </v:shape>
            </v:group>
            <v:group style="position:absolute;left:10135;top:400;width:2;height:80" coordorigin="10135,400" coordsize="2,80">
              <v:shape style="position:absolute;left:10135;top:400;width:2;height:80" coordorigin="10135,400" coordsize="1,80" path="m10135,480l10135,400e" filled="false" stroked="true" strokeweight=".748pt" strokecolor="#939598">
                <v:path arrowok="t"/>
              </v:shape>
            </v:group>
            <v:group style="position:absolute;left:10095;top:400;width:2;height:80" coordorigin="10095,400" coordsize="2,80">
              <v:shape style="position:absolute;left:10095;top:400;width:2;height:80" coordorigin="10095,400" coordsize="1,80" path="m10095,480l10095,400e" filled="false" stroked="true" strokeweight=".748pt" strokecolor="#939598">
                <v:path arrowok="t"/>
              </v:shape>
            </v:group>
            <v:group style="position:absolute;left:10055;top:400;width:2;height:80" coordorigin="10055,400" coordsize="2,80">
              <v:shape style="position:absolute;left:10055;top:400;width:2;height:80" coordorigin="10055,400" coordsize="1,80" path="m10055,480l10055,400e" filled="false" stroked="true" strokeweight=".748pt" strokecolor="#939598">
                <v:path arrowok="t"/>
              </v:shape>
            </v:group>
            <v:group style="position:absolute;left:10015;top:400;width:2;height:80" coordorigin="10015,400" coordsize="2,80">
              <v:shape style="position:absolute;left:10015;top:400;width:2;height:80" coordorigin="10015,400" coordsize="0,80" path="m10015,480l10015,400e" filled="false" stroked="true" strokeweight=".748pt" strokecolor="#939598">
                <v:path arrowok="t"/>
              </v:shape>
            </v:group>
            <v:group style="position:absolute;left:9975;top:400;width:2;height:80" coordorigin="9975,400" coordsize="2,80">
              <v:shape style="position:absolute;left:9975;top:400;width:2;height:80" coordorigin="9975,400" coordsize="0,80" path="m9975,480l9975,400e" filled="false" stroked="true" strokeweight=".748pt" strokecolor="#939598">
                <v:path arrowok="t"/>
              </v:shape>
            </v:group>
            <v:group style="position:absolute;left:9935;top:400;width:2;height:80" coordorigin="9935,400" coordsize="2,80">
              <v:shape style="position:absolute;left:9935;top:400;width:2;height:80" coordorigin="9935,400" coordsize="0,80" path="m9935,480l9935,400e" filled="false" stroked="true" strokeweight=".748pt" strokecolor="#939598">
                <v:path arrowok="t"/>
              </v:shape>
            </v:group>
            <v:group style="position:absolute;left:9895;top:400;width:2;height:80" coordorigin="9895,400" coordsize="2,80">
              <v:shape style="position:absolute;left:9895;top:400;width:2;height:80" coordorigin="9895,400" coordsize="1,80" path="m9895,480l9895,400e" filled="false" stroked="true" strokeweight=".748pt" strokecolor="#939598">
                <v:path arrowok="t"/>
              </v:shape>
            </v:group>
            <v:group style="position:absolute;left:9855;top:400;width:2;height:80" coordorigin="9855,400" coordsize="2,80">
              <v:shape style="position:absolute;left:9855;top:400;width:2;height:80" coordorigin="9855,400" coordsize="1,80" path="m9855,480l9855,400e" filled="false" stroked="true" strokeweight=".748pt" strokecolor="#939598">
                <v:path arrowok="t"/>
              </v:shape>
            </v:group>
            <v:group style="position:absolute;left:9815;top:400;width:2;height:80" coordorigin="9815,400" coordsize="2,80">
              <v:shape style="position:absolute;left:9815;top:400;width:2;height:80" coordorigin="9815,400" coordsize="0,80" path="m9815,480l9815,400e" filled="false" stroked="true" strokeweight=".748pt" strokecolor="#939598">
                <v:path arrowok="t"/>
              </v:shape>
            </v:group>
            <v:group style="position:absolute;left:9775;top:400;width:2;height:80" coordorigin="9775,400" coordsize="2,80">
              <v:shape style="position:absolute;left:9775;top:400;width:2;height:80" coordorigin="9775,400" coordsize="1,80" path="m9775,480l9775,400e" filled="false" stroked="true" strokeweight=".748pt" strokecolor="#939598">
                <v:path arrowok="t"/>
              </v:shape>
            </v:group>
            <v:group style="position:absolute;left:9735;top:400;width:2;height:80" coordorigin="9735,400" coordsize="2,80">
              <v:shape style="position:absolute;left:9735;top:400;width:2;height:80" coordorigin="9735,400" coordsize="1,80" path="m9735,480l9735,400e" filled="false" stroked="true" strokeweight=".748pt" strokecolor="#939598">
                <v:path arrowok="t"/>
              </v:shape>
            </v:group>
            <v:group style="position:absolute;left:9695;top:400;width:2;height:80" coordorigin="9695,400" coordsize="2,80">
              <v:shape style="position:absolute;left:9695;top:400;width:2;height:80" coordorigin="9695,400" coordsize="0,80" path="m9695,480l9695,400e" filled="false" stroked="true" strokeweight=".748pt" strokecolor="#939598">
                <v:path arrowok="t"/>
              </v:shape>
            </v:group>
            <v:group style="position:absolute;left:9655;top:400;width:2;height:80" coordorigin="9655,400" coordsize="2,80">
              <v:shape style="position:absolute;left:9655;top:400;width:2;height:80" coordorigin="9655,400" coordsize="0,80" path="m9655,480l9655,400e" filled="false" stroked="true" strokeweight=".748pt" strokecolor="#939598">
                <v:path arrowok="t"/>
              </v:shape>
            </v:group>
            <v:group style="position:absolute;left:9615;top:400;width:2;height:80" coordorigin="9615,400" coordsize="2,80">
              <v:shape style="position:absolute;left:9615;top:400;width:2;height:80" coordorigin="9615,400" coordsize="0,80" path="m9615,480l9615,400e" filled="false" stroked="true" strokeweight=".748pt" strokecolor="#939598">
                <v:path arrowok="t"/>
              </v:shape>
            </v:group>
            <v:group style="position:absolute;left:9574;top:400;width:2;height:80" coordorigin="9574,400" coordsize="2,80">
              <v:shape style="position:absolute;left:9574;top:400;width:2;height:80" coordorigin="9574,400" coordsize="1,80" path="m9575,480l9574,400e" filled="false" stroked="true" strokeweight=".748pt" strokecolor="#939598">
                <v:path arrowok="t"/>
              </v:shape>
            </v:group>
            <v:group style="position:absolute;left:9534;top:400;width:2;height:80" coordorigin="9534,400" coordsize="2,80">
              <v:shape style="position:absolute;left:9534;top:400;width:2;height:80" coordorigin="9534,400" coordsize="1,80" path="m9534,480l9534,400e" filled="false" stroked="true" strokeweight=".748pt" strokecolor="#939598">
                <v:path arrowok="t"/>
              </v:shape>
            </v:group>
            <v:group style="position:absolute;left:9494;top:400;width:2;height:80" coordorigin="9494,400" coordsize="2,80">
              <v:shape style="position:absolute;left:9494;top:400;width:2;height:80" coordorigin="9494,400" coordsize="0,80" path="m9494,480l9494,400e" filled="false" stroked="true" strokeweight=".748pt" strokecolor="#939598">
                <v:path arrowok="t"/>
              </v:shape>
            </v:group>
            <v:group style="position:absolute;left:9454;top:400;width:2;height:80" coordorigin="9454,400" coordsize="2,80">
              <v:shape style="position:absolute;left:9454;top:400;width:2;height:80" coordorigin="9454,400" coordsize="1,80" path="m9454,480l9454,400e" filled="false" stroked="true" strokeweight=".748pt" strokecolor="#939598">
                <v:path arrowok="t"/>
              </v:shape>
            </v:group>
            <v:group style="position:absolute;left:9414;top:400;width:2;height:80" coordorigin="9414,400" coordsize="2,80">
              <v:shape style="position:absolute;left:9414;top:400;width:2;height:80" coordorigin="9414,400" coordsize="0,80" path="m9414,480l9414,400e" filled="false" stroked="true" strokeweight=".748pt" strokecolor="#939598">
                <v:path arrowok="t"/>
              </v:shape>
            </v:group>
            <v:group style="position:absolute;left:9374;top:400;width:2;height:80" coordorigin="9374,400" coordsize="2,80">
              <v:shape style="position:absolute;left:9374;top:400;width:2;height:80" coordorigin="9374,400" coordsize="0,80" path="m9374,480l9374,400e" filled="false" stroked="true" strokeweight=".748pt" strokecolor="#939598">
                <v:path arrowok="t"/>
              </v:shape>
            </v:group>
            <v:group style="position:absolute;left:9334;top:400;width:2;height:80" coordorigin="9334,400" coordsize="2,80">
              <v:shape style="position:absolute;left:9334;top:400;width:2;height:80" coordorigin="9334,400" coordsize="1,80" path="m9334,480l9334,400e" filled="false" stroked="true" strokeweight=".748pt" strokecolor="#939598">
                <v:path arrowok="t"/>
              </v:shape>
            </v:group>
            <v:group style="position:absolute;left:9294;top:400;width:2;height:80" coordorigin="9294,400" coordsize="2,80">
              <v:shape style="position:absolute;left:9294;top:400;width:2;height:80" coordorigin="9294,400" coordsize="0,80" path="m9294,480l9294,400e" filled="false" stroked="true" strokeweight=".748pt" strokecolor="#939598">
                <v:path arrowok="t"/>
              </v:shape>
            </v:group>
            <v:group style="position:absolute;left:9254;top:400;width:2;height:80" coordorigin="9254,400" coordsize="2,80">
              <v:shape style="position:absolute;left:9254;top:400;width:2;height:80" coordorigin="9254,400" coordsize="1,80" path="m9254,480l9254,400e" filled="false" stroked="true" strokeweight=".748pt" strokecolor="#939598">
                <v:path arrowok="t"/>
              </v:shape>
            </v:group>
            <v:group style="position:absolute;left:9214;top:400;width:2;height:80" coordorigin="9214,400" coordsize="2,80">
              <v:shape style="position:absolute;left:9214;top:400;width:2;height:80" coordorigin="9214,400" coordsize="1,80" path="m9214,480l9214,400e" filled="false" stroked="true" strokeweight=".748pt" strokecolor="#939598">
                <v:path arrowok="t"/>
              </v:shape>
            </v:group>
            <v:group style="position:absolute;left:9174;top:400;width:2;height:80" coordorigin="9174,400" coordsize="2,80">
              <v:shape style="position:absolute;left:9174;top:400;width:2;height:80" coordorigin="9174,400" coordsize="0,80" path="m9174,480l9174,400e" filled="false" stroked="true" strokeweight=".748pt" strokecolor="#939598">
                <v:path arrowok="t"/>
              </v:shape>
            </v:group>
            <v:group style="position:absolute;left:9134;top:400;width:2;height:80" coordorigin="9134,400" coordsize="2,80">
              <v:shape style="position:absolute;left:9134;top:400;width:2;height:80" coordorigin="9134,400" coordsize="1,80" path="m9134,480l9134,400e" filled="false" stroked="true" strokeweight=".748pt" strokecolor="#939598">
                <v:path arrowok="t"/>
              </v:shape>
            </v:group>
            <v:group style="position:absolute;left:9094;top:400;width:2;height:80" coordorigin="9094,400" coordsize="2,80">
              <v:shape style="position:absolute;left:9094;top:400;width:2;height:80" coordorigin="9094,400" coordsize="0,80" path="m9094,480l9094,400e" filled="false" stroked="true" strokeweight=".748pt" strokecolor="#939598">
                <v:path arrowok="t"/>
              </v:shape>
            </v:group>
            <v:group style="position:absolute;left:9054;top:400;width:2;height:80" coordorigin="9054,400" coordsize="2,80">
              <v:shape style="position:absolute;left:9054;top:400;width:2;height:80" coordorigin="9054,400" coordsize="1,80" path="m9054,480l9054,400e" filled="false" stroked="true" strokeweight=".748pt" strokecolor="#939598">
                <v:path arrowok="t"/>
              </v:shape>
            </v:group>
            <v:group style="position:absolute;left:9014;top:400;width:2;height:80" coordorigin="9014,400" coordsize="2,80">
              <v:shape style="position:absolute;left:9014;top:400;width:2;height:80" coordorigin="9014,400" coordsize="1,80" path="m9014,480l9014,400e" filled="false" stroked="true" strokeweight=".748pt" strokecolor="#939598">
                <v:path arrowok="t"/>
              </v:shape>
            </v:group>
            <v:group style="position:absolute;left:8974;top:400;width:2;height:80" coordorigin="8974,400" coordsize="2,80">
              <v:shape style="position:absolute;left:8974;top:400;width:2;height:80" coordorigin="8974,400" coordsize="1,80" path="m8974,480l8974,400e" filled="false" stroked="true" strokeweight=".748pt" strokecolor="#939598">
                <v:path arrowok="t"/>
              </v:shape>
            </v:group>
            <v:group style="position:absolute;left:8934;top:400;width:2;height:80" coordorigin="8934,400" coordsize="2,80">
              <v:shape style="position:absolute;left:8934;top:400;width:2;height:80" coordorigin="8934,400" coordsize="1,80" path="m8934,480l8934,400e" filled="false" stroked="true" strokeweight=".748pt" strokecolor="#939598">
                <v:path arrowok="t"/>
              </v:shape>
            </v:group>
            <v:group style="position:absolute;left:8893;top:400;width:2;height:80" coordorigin="8893,400" coordsize="2,80">
              <v:shape style="position:absolute;left:8893;top:400;width:2;height:80" coordorigin="8893,400" coordsize="1,80" path="m8893,480l8893,400e" filled="false" stroked="true" strokeweight=".748pt" strokecolor="#939598">
                <v:path arrowok="t"/>
              </v:shape>
            </v:group>
            <v:group style="position:absolute;left:8853;top:400;width:2;height:80" coordorigin="8853,400" coordsize="2,80">
              <v:shape style="position:absolute;left:8853;top:400;width:2;height:80" coordorigin="8853,400" coordsize="1,80" path="m8853,480l8853,400e" filled="false" stroked="true" strokeweight=".748pt" strokecolor="#939598">
                <v:path arrowok="t"/>
              </v:shape>
            </v:group>
            <v:group style="position:absolute;left:8813;top:400;width:2;height:80" coordorigin="8813,400" coordsize="2,80">
              <v:shape style="position:absolute;left:8813;top:400;width:2;height:80" coordorigin="8813,400" coordsize="0,80" path="m8813,480l8813,400e" filled="false" stroked="true" strokeweight=".748pt" strokecolor="#939598">
                <v:path arrowok="t"/>
              </v:shape>
            </v:group>
            <v:group style="position:absolute;left:8773;top:400;width:2;height:80" coordorigin="8773,400" coordsize="2,80">
              <v:shape style="position:absolute;left:8773;top:400;width:2;height:80" coordorigin="8773,400" coordsize="1,80" path="m8773,480l8773,400e" filled="false" stroked="true" strokeweight=".748pt" strokecolor="#939598">
                <v:path arrowok="t"/>
              </v:shape>
            </v:group>
            <v:group style="position:absolute;left:8733;top:400;width:2;height:80" coordorigin="8733,400" coordsize="2,80">
              <v:shape style="position:absolute;left:8733;top:400;width:2;height:80" coordorigin="8733,400" coordsize="0,80" path="m8733,480l8733,400e" filled="false" stroked="true" strokeweight=".748pt" strokecolor="#939598">
                <v:path arrowok="t"/>
              </v:shape>
            </v:group>
            <v:group style="position:absolute;left:8693;top:400;width:2;height:80" coordorigin="8693,400" coordsize="2,80">
              <v:shape style="position:absolute;left:8693;top:400;width:2;height:80" coordorigin="8693,400" coordsize="1,80" path="m8693,480l8693,400e" filled="false" stroked="true" strokeweight=".748pt" strokecolor="#939598">
                <v:path arrowok="t"/>
              </v:shape>
            </v:group>
            <v:group style="position:absolute;left:8653;top:400;width:2;height:80" coordorigin="8653,400" coordsize="2,80">
              <v:shape style="position:absolute;left:8653;top:400;width:2;height:80" coordorigin="8653,400" coordsize="1,80" path="m8653,480l8653,400e" filled="false" stroked="true" strokeweight=".748pt" strokecolor="#939598">
                <v:path arrowok="t"/>
              </v:shape>
            </v:group>
            <v:group style="position:absolute;left:8613;top:400;width:2;height:80" coordorigin="8613,400" coordsize="2,80">
              <v:shape style="position:absolute;left:8613;top:400;width:2;height:80" coordorigin="8613,400" coordsize="0,80" path="m8613,480l8613,400e" filled="false" stroked="true" strokeweight=".748pt" strokecolor="#939598">
                <v:path arrowok="t"/>
              </v:shape>
            </v:group>
            <v:group style="position:absolute;left:8573;top:400;width:2;height:80" coordorigin="8573,400" coordsize="2,80">
              <v:shape style="position:absolute;left:8573;top:400;width:2;height:80" coordorigin="8573,400" coordsize="0,80" path="m8573,480l8573,400e" filled="false" stroked="true" strokeweight=".748pt" strokecolor="#939598">
                <v:path arrowok="t"/>
              </v:shape>
            </v:group>
            <v:group style="position:absolute;left:8533;top:400;width:2;height:80" coordorigin="8533,400" coordsize="2,80">
              <v:shape style="position:absolute;left:8533;top:400;width:2;height:80" coordorigin="8533,400" coordsize="0,80" path="m8533,480l8533,400e" filled="false" stroked="true" strokeweight=".748pt" strokecolor="#939598">
                <v:path arrowok="t"/>
              </v:shape>
            </v:group>
            <v:group style="position:absolute;left:8493;top:400;width:2;height:80" coordorigin="8493,400" coordsize="2,80">
              <v:shape style="position:absolute;left:8493;top:400;width:2;height:80" coordorigin="8493,400" coordsize="0,80" path="m8493,480l8493,400e" filled="false" stroked="true" strokeweight=".748pt" strokecolor="#939598">
                <v:path arrowok="t"/>
              </v:shape>
            </v:group>
            <v:group style="position:absolute;left:8453;top:400;width:2;height:80" coordorigin="8453,400" coordsize="2,80">
              <v:shape style="position:absolute;left:8453;top:400;width:2;height:80" coordorigin="8453,400" coordsize="1,80" path="m8453,480l8453,400e" filled="false" stroked="true" strokeweight=".748pt" strokecolor="#939598">
                <v:path arrowok="t"/>
              </v:shape>
            </v:group>
            <v:group style="position:absolute;left:8413;top:400;width:2;height:80" coordorigin="8413,400" coordsize="2,80">
              <v:shape style="position:absolute;left:8413;top:400;width:2;height:80" coordorigin="8413,400" coordsize="0,80" path="m8413,480l8413,400e" filled="false" stroked="true" strokeweight=".748pt" strokecolor="#939598">
                <v:path arrowok="t"/>
              </v:shape>
            </v:group>
            <v:group style="position:absolute;left:8373;top:400;width:2;height:80" coordorigin="8373,400" coordsize="2,80">
              <v:shape style="position:absolute;left:8373;top:400;width:2;height:80" coordorigin="8373,400" coordsize="1,80" path="m8373,480l8373,400e" filled="false" stroked="true" strokeweight=".748pt" strokecolor="#939598">
                <v:path arrowok="t"/>
              </v:shape>
            </v:group>
            <v:group style="position:absolute;left:8333;top:400;width:2;height:80" coordorigin="8333,400" coordsize="2,80">
              <v:shape style="position:absolute;left:8333;top:400;width:2;height:80" coordorigin="8333,400" coordsize="0,80" path="m8333,480l8333,400e" filled="false" stroked="true" strokeweight=".748pt" strokecolor="#939598">
                <v:path arrowok="t"/>
              </v:shape>
            </v:group>
            <v:group style="position:absolute;left:8293;top:400;width:2;height:80" coordorigin="8293,400" coordsize="2,80">
              <v:shape style="position:absolute;left:8293;top:400;width:2;height:80" coordorigin="8293,400" coordsize="0,80" path="m8293,480l8293,400e" filled="false" stroked="true" strokeweight=".748pt" strokecolor="#939598">
                <v:path arrowok="t"/>
              </v:shape>
            </v:group>
            <v:group style="position:absolute;left:8252;top:400;width:2;height:80" coordorigin="8252,400" coordsize="2,80">
              <v:shape style="position:absolute;left:8252;top:400;width:2;height:80" coordorigin="8252,400" coordsize="0,80" path="m8253,480l8252,400e" filled="false" stroked="true" strokeweight=".748pt" strokecolor="#939598">
                <v:path arrowok="t"/>
              </v:shape>
            </v:group>
            <v:group style="position:absolute;left:8212;top:400;width:2;height:80" coordorigin="8212,400" coordsize="2,80">
              <v:shape style="position:absolute;left:8212;top:400;width:2;height:80" coordorigin="8212,400" coordsize="0,80" path="m8212,480l8212,400e" filled="false" stroked="true" strokeweight=".748pt" strokecolor="#939598">
                <v:path arrowok="t"/>
              </v:shape>
            </v:group>
            <v:group style="position:absolute;left:8172;top:400;width:2;height:80" coordorigin="8172,400" coordsize="2,80">
              <v:shape style="position:absolute;left:8172;top:400;width:2;height:80" coordorigin="8172,400" coordsize="0,80" path="m8172,480l8172,400e" filled="false" stroked="true" strokeweight=".748pt" strokecolor="#939598">
                <v:path arrowok="t"/>
              </v:shape>
            </v:group>
            <v:group style="position:absolute;left:8132;top:400;width:2;height:80" coordorigin="8132,400" coordsize="2,80">
              <v:shape style="position:absolute;left:8132;top:400;width:2;height:80" coordorigin="8132,400" coordsize="1,80" path="m8132,480l8132,400e" filled="false" stroked="true" strokeweight=".748pt" strokecolor="#939598">
                <v:path arrowok="t"/>
              </v:shape>
            </v:group>
            <v:group style="position:absolute;left:8092;top:400;width:2;height:80" coordorigin="8092,400" coordsize="2,80">
              <v:shape style="position:absolute;left:8092;top:400;width:2;height:80" coordorigin="8092,400" coordsize="0,80" path="m8092,480l8092,400e" filled="false" stroked="true" strokeweight=".748pt" strokecolor="#939598">
                <v:path arrowok="t"/>
              </v:shape>
            </v:group>
            <v:group style="position:absolute;left:8052;top:400;width:2;height:80" coordorigin="8052,400" coordsize="2,80">
              <v:shape style="position:absolute;left:8052;top:400;width:2;height:80" coordorigin="8052,400" coordsize="1,80" path="m8052,480l8052,400e" filled="false" stroked="true" strokeweight=".748pt" strokecolor="#939598">
                <v:path arrowok="t"/>
              </v:shape>
            </v:group>
            <v:group style="position:absolute;left:8012;top:400;width:2;height:80" coordorigin="8012,400" coordsize="2,80">
              <v:shape style="position:absolute;left:8012;top:400;width:2;height:80" coordorigin="8012,400" coordsize="0,80" path="m8012,480l8012,400e" filled="false" stroked="true" strokeweight=".748pt" strokecolor="#939598">
                <v:path arrowok="t"/>
              </v:shape>
            </v:group>
            <v:group style="position:absolute;left:7972;top:400;width:2;height:80" coordorigin="7972,400" coordsize="2,80">
              <v:shape style="position:absolute;left:7972;top:400;width:2;height:80" coordorigin="7972,400" coordsize="0,80" path="m7972,480l7972,400e" filled="false" stroked="true" strokeweight=".748pt" strokecolor="#939598">
                <v:path arrowok="t"/>
              </v:shape>
            </v:group>
            <v:group style="position:absolute;left:7932;top:400;width:2;height:80" coordorigin="7932,400" coordsize="2,80">
              <v:shape style="position:absolute;left:7932;top:400;width:2;height:80" coordorigin="7932,400" coordsize="0,80" path="m7932,480l7932,400e" filled="false" stroked="true" strokeweight=".748pt" strokecolor="#939598">
                <v:path arrowok="t"/>
              </v:shape>
            </v:group>
            <v:group style="position:absolute;left:7892;top:400;width:2;height:80" coordorigin="7892,400" coordsize="2,80">
              <v:shape style="position:absolute;left:7892;top:400;width:2;height:80" coordorigin="7892,400" coordsize="1,80" path="m7892,480l7892,400e" filled="false" stroked="true" strokeweight=".748pt" strokecolor="#939598">
                <v:path arrowok="t"/>
              </v:shape>
            </v:group>
            <v:group style="position:absolute;left:7852;top:400;width:2;height:80" coordorigin="7852,400" coordsize="2,80">
              <v:shape style="position:absolute;left:7852;top:400;width:2;height:80" coordorigin="7852,400" coordsize="1,80" path="m7852,480l7852,400e" filled="false" stroked="true" strokeweight=".748pt" strokecolor="#939598">
                <v:path arrowok="t"/>
              </v:shape>
            </v:group>
            <v:group style="position:absolute;left:7812;top:400;width:2;height:80" coordorigin="7812,400" coordsize="2,80">
              <v:shape style="position:absolute;left:7812;top:400;width:2;height:80" coordorigin="7812,400" coordsize="1,80" path="m7812,480l7812,400e" filled="false" stroked="true" strokeweight=".748pt" strokecolor="#939598">
                <v:path arrowok="t"/>
              </v:shape>
            </v:group>
            <v:group style="position:absolute;left:7772;top:400;width:2;height:80" coordorigin="7772,400" coordsize="2,80">
              <v:shape style="position:absolute;left:7772;top:400;width:2;height:80" coordorigin="7772,400" coordsize="1,80" path="m7772,480l7772,400e" filled="false" stroked="true" strokeweight=".748pt" strokecolor="#939598">
                <v:path arrowok="t"/>
              </v:shape>
            </v:group>
            <v:group style="position:absolute;left:7732;top:400;width:2;height:80" coordorigin="7732,400" coordsize="2,80">
              <v:shape style="position:absolute;left:7732;top:400;width:2;height:80" coordorigin="7732,400" coordsize="1,80" path="m7732,480l7732,400e" filled="false" stroked="true" strokeweight=".748pt" strokecolor="#939598">
                <v:path arrowok="t"/>
              </v:shape>
            </v:group>
            <v:group style="position:absolute;left:7692;top:400;width:2;height:80" coordorigin="7692,400" coordsize="2,80">
              <v:shape style="position:absolute;left:7692;top:400;width:2;height:80" coordorigin="7692,400" coordsize="1,80" path="m7692,480l7692,400e" filled="false" stroked="true" strokeweight=".748pt" strokecolor="#939598">
                <v:path arrowok="t"/>
              </v:shape>
            </v:group>
            <v:group style="position:absolute;left:7652;top:400;width:2;height:80" coordorigin="7652,400" coordsize="2,80">
              <v:shape style="position:absolute;left:7652;top:400;width:2;height:80" coordorigin="7652,400" coordsize="0,80" path="m7652,480l7652,400e" filled="false" stroked="true" strokeweight=".748pt" strokecolor="#939598">
                <v:path arrowok="t"/>
              </v:shape>
            </v:group>
            <v:group style="position:absolute;left:7612;top:400;width:2;height:80" coordorigin="7612,400" coordsize="2,80">
              <v:shape style="position:absolute;left:7612;top:400;width:2;height:80" coordorigin="7612,400" coordsize="1,80" path="m7612,480l7612,400e" filled="false" stroked="true" strokeweight=".748pt" strokecolor="#939598">
                <v:path arrowok="t"/>
              </v:shape>
            </v:group>
            <v:group style="position:absolute;left:7571;top:400;width:2;height:80" coordorigin="7571,400" coordsize="2,80">
              <v:shape style="position:absolute;left:7571;top:400;width:2;height:80" coordorigin="7571,400" coordsize="1,80" path="m7571,480l7571,400e" filled="false" stroked="true" strokeweight=".748pt" strokecolor="#939598">
                <v:path arrowok="t"/>
              </v:shape>
            </v:group>
            <v:group style="position:absolute;left:7531;top:400;width:2;height:80" coordorigin="7531,400" coordsize="2,80">
              <v:shape style="position:absolute;left:7531;top:400;width:2;height:80" coordorigin="7531,400" coordsize="0,80" path="m7531,480l7531,400e" filled="false" stroked="true" strokeweight=".748pt" strokecolor="#939598">
                <v:path arrowok="t"/>
              </v:shape>
            </v:group>
            <v:group style="position:absolute;left:7491;top:400;width:2;height:80" coordorigin="7491,400" coordsize="2,80">
              <v:shape style="position:absolute;left:7491;top:400;width:2;height:80" coordorigin="7491,400" coordsize="1,80" path="m7491,480l7491,400e" filled="false" stroked="true" strokeweight=".748pt" strokecolor="#939598">
                <v:path arrowok="t"/>
              </v:shape>
            </v:group>
            <v:group style="position:absolute;left:7451;top:400;width:2;height:80" coordorigin="7451,400" coordsize="2,80">
              <v:shape style="position:absolute;left:7451;top:400;width:2;height:80" coordorigin="7451,400" coordsize="0,80" path="m7451,480l7451,400e" filled="false" stroked="true" strokeweight=".748pt" strokecolor="#939598">
                <v:path arrowok="t"/>
              </v:shape>
            </v:group>
            <v:group style="position:absolute;left:7411;top:400;width:2;height:80" coordorigin="7411,400" coordsize="2,80">
              <v:shape style="position:absolute;left:7411;top:400;width:2;height:80" coordorigin="7411,400" coordsize="0,80" path="m7411,480l7411,400e" filled="false" stroked="true" strokeweight=".748pt" strokecolor="#939598">
                <v:path arrowok="t"/>
              </v:shape>
            </v:group>
            <v:group style="position:absolute;left:7371;top:400;width:2;height:80" coordorigin="7371,400" coordsize="2,80">
              <v:shape style="position:absolute;left:7371;top:400;width:2;height:80" coordorigin="7371,400" coordsize="1,80" path="m7371,480l7371,400e" filled="false" stroked="true" strokeweight=".748pt" strokecolor="#939598">
                <v:path arrowok="t"/>
              </v:shape>
            </v:group>
            <v:group style="position:absolute;left:7331;top:400;width:2;height:80" coordorigin="7331,400" coordsize="2,80">
              <v:shape style="position:absolute;left:7331;top:400;width:2;height:80" coordorigin="7331,400" coordsize="0,80" path="m7331,480l7331,400e" filled="false" stroked="true" strokeweight=".748pt" strokecolor="#939598">
                <v:path arrowok="t"/>
              </v:shape>
            </v:group>
            <v:group style="position:absolute;left:7291;top:400;width:2;height:80" coordorigin="7291,400" coordsize="2,80">
              <v:shape style="position:absolute;left:7291;top:400;width:2;height:80" coordorigin="7291,400" coordsize="1,80" path="m7291,480l7291,400e" filled="false" stroked="true" strokeweight=".748pt" strokecolor="#939598">
                <v:path arrowok="t"/>
              </v:shape>
            </v:group>
            <v:group style="position:absolute;left:7251;top:400;width:2;height:80" coordorigin="7251,400" coordsize="2,80">
              <v:shape style="position:absolute;left:7251;top:400;width:2;height:80" coordorigin="7251,400" coordsize="1,80" path="m7251,480l7251,400e" filled="false" stroked="true" strokeweight=".748pt" strokecolor="#939598">
                <v:path arrowok="t"/>
              </v:shape>
            </v:group>
            <v:group style="position:absolute;left:7211;top:400;width:2;height:80" coordorigin="7211,400" coordsize="2,80">
              <v:shape style="position:absolute;left:7211;top:400;width:2;height:80" coordorigin="7211,400" coordsize="0,80" path="m7211,480l7211,400e" filled="false" stroked="true" strokeweight=".748pt" strokecolor="#939598">
                <v:path arrowok="t"/>
              </v:shape>
            </v:group>
            <v:group style="position:absolute;left:7171;top:400;width:2;height:80" coordorigin="7171,400" coordsize="2,80">
              <v:shape style="position:absolute;left:7171;top:400;width:2;height:80" coordorigin="7171,400" coordsize="1,80" path="m7171,480l7171,400e" filled="false" stroked="true" strokeweight=".748pt" strokecolor="#939598">
                <v:path arrowok="t"/>
              </v:shape>
            </v:group>
            <v:group style="position:absolute;left:7131;top:400;width:2;height:80" coordorigin="7131,400" coordsize="2,80">
              <v:shape style="position:absolute;left:7131;top:400;width:2;height:80" coordorigin="7131,400" coordsize="0,80" path="m7131,480l7131,400e" filled="false" stroked="true" strokeweight=".748pt" strokecolor="#939598">
                <v:path arrowok="t"/>
              </v:shape>
            </v:group>
            <v:group style="position:absolute;left:7091;top:400;width:2;height:80" coordorigin="7091,400" coordsize="2,80">
              <v:shape style="position:absolute;left:7091;top:400;width:2;height:80" coordorigin="7091,400" coordsize="0,80" path="m7091,480l7091,400e" filled="false" stroked="true" strokeweight=".748pt" strokecolor="#939598">
                <v:path arrowok="t"/>
              </v:shape>
            </v:group>
            <v:group style="position:absolute;left:7051;top:400;width:2;height:80" coordorigin="7051,400" coordsize="2,80">
              <v:shape style="position:absolute;left:7051;top:400;width:2;height:80" coordorigin="7051,400" coordsize="1,80" path="m7051,480l7051,400e" filled="false" stroked="true" strokeweight=".748pt" strokecolor="#939598">
                <v:path arrowok="t"/>
              </v:shape>
            </v:group>
            <v:group style="position:absolute;left:7011;top:400;width:2;height:80" coordorigin="7011,400" coordsize="2,80">
              <v:shape style="position:absolute;left:7011;top:400;width:2;height:80" coordorigin="7011,400" coordsize="0,80" path="m7011,480l7011,400e" filled="false" stroked="true" strokeweight=".748pt" strokecolor="#939598">
                <v:path arrowok="t"/>
              </v:shape>
            </v:group>
            <v:group style="position:absolute;left:6971;top:400;width:2;height:80" coordorigin="6971,400" coordsize="2,80">
              <v:shape style="position:absolute;left:6971;top:400;width:2;height:80" coordorigin="6971,400" coordsize="1,80" path="m6971,480l6971,400e" filled="false" stroked="true" strokeweight=".748pt" strokecolor="#939598">
                <v:path arrowok="t"/>
              </v:shape>
            </v:group>
            <v:group style="position:absolute;left:6930;top:400;width:2;height:80" coordorigin="6930,400" coordsize="2,80">
              <v:shape style="position:absolute;left:6930;top:400;width:2;height:80" coordorigin="6930,400" coordsize="1,80" path="m6931,480l6930,400e" filled="false" stroked="true" strokeweight=".748pt" strokecolor="#939598">
                <v:path arrowok="t"/>
              </v:shape>
            </v:group>
            <v:group style="position:absolute;left:6890;top:400;width:2;height:80" coordorigin="6890,400" coordsize="2,80">
              <v:shape style="position:absolute;left:6890;top:400;width:2;height:80" coordorigin="6890,400" coordsize="0,80" path="m6890,480l6890,400e" filled="false" stroked="true" strokeweight=".748pt" strokecolor="#939598">
                <v:path arrowok="t"/>
              </v:shape>
            </v:group>
            <v:group style="position:absolute;left:6850;top:400;width:2;height:80" coordorigin="6850,400" coordsize="2,80">
              <v:shape style="position:absolute;left:6850;top:400;width:2;height:80" coordorigin="6850,400" coordsize="1,80" path="m6850,480l6850,400e" filled="false" stroked="true" strokeweight=".748pt" strokecolor="#939598">
                <v:path arrowok="t"/>
              </v:shape>
            </v:group>
            <v:group style="position:absolute;left:6810;top:401;width:2;height:80" coordorigin="6810,401" coordsize="2,80">
              <v:shape style="position:absolute;left:6810;top:401;width:2;height:80" coordorigin="6810,401" coordsize="0,80" path="m6810,481l6810,401e" filled="false" stroked="true" strokeweight=".748pt" strokecolor="#939598">
                <v:path arrowok="t"/>
              </v:shape>
            </v:group>
            <v:group style="position:absolute;left:6770;top:401;width:2;height:80" coordorigin="6770,401" coordsize="2,80">
              <v:shape style="position:absolute;left:6770;top:401;width:2;height:80" coordorigin="6770,401" coordsize="1,80" path="m6770,481l6770,401e" filled="false" stroked="true" strokeweight=".748pt" strokecolor="#939598">
                <v:path arrowok="t"/>
              </v:shape>
            </v:group>
            <v:group style="position:absolute;left:6730;top:401;width:2;height:80" coordorigin="6730,401" coordsize="2,80">
              <v:shape style="position:absolute;left:6730;top:401;width:2;height:80" coordorigin="6730,401" coordsize="0,80" path="m6730,481l6730,401e" filled="false" stroked="true" strokeweight=".748pt" strokecolor="#939598">
                <v:path arrowok="t"/>
              </v:shape>
            </v:group>
            <v:group style="position:absolute;left:6690;top:401;width:2;height:80" coordorigin="6690,401" coordsize="2,80">
              <v:shape style="position:absolute;left:6690;top:401;width:2;height:80" coordorigin="6690,401" coordsize="1,80" path="m6690,481l6690,401e" filled="false" stroked="true" strokeweight=".748pt" strokecolor="#939598">
                <v:path arrowok="t"/>
              </v:shape>
            </v:group>
            <v:group style="position:absolute;left:6650;top:401;width:2;height:80" coordorigin="6650,401" coordsize="2,80">
              <v:shape style="position:absolute;left:6650;top:401;width:2;height:80" coordorigin="6650,401" coordsize="1,80" path="m6650,481l6650,401e" filled="false" stroked="true" strokeweight=".748pt" strokecolor="#939598">
                <v:path arrowok="t"/>
              </v:shape>
            </v:group>
            <v:group style="position:absolute;left:6610;top:401;width:2;height:80" coordorigin="6610,401" coordsize="2,80">
              <v:shape style="position:absolute;left:6610;top:401;width:2;height:80" coordorigin="6610,401" coordsize="1,80" path="m6610,481l6610,401e" filled="false" stroked="true" strokeweight=".748pt" strokecolor="#939598">
                <v:path arrowok="t"/>
              </v:shape>
            </v:group>
            <v:group style="position:absolute;left:6570;top:401;width:2;height:80" coordorigin="6570,401" coordsize="2,80">
              <v:shape style="position:absolute;left:6570;top:401;width:2;height:80" coordorigin="6570,401" coordsize="1,80" path="m6570,481l6570,401e" filled="false" stroked="true" strokeweight=".748pt" strokecolor="#939598">
                <v:path arrowok="t"/>
              </v:shape>
            </v:group>
            <v:group style="position:absolute;left:6530;top:401;width:2;height:80" coordorigin="6530,401" coordsize="2,80">
              <v:shape style="position:absolute;left:6530;top:401;width:2;height:80" coordorigin="6530,401" coordsize="1,80" path="m6530,481l6530,401e" filled="false" stroked="true" strokeweight=".748pt" strokecolor="#939598">
                <v:path arrowok="t"/>
              </v:shape>
            </v:group>
            <v:group style="position:absolute;left:6490;top:401;width:2;height:80" coordorigin="6490,401" coordsize="2,80">
              <v:shape style="position:absolute;left:6490;top:401;width:2;height:80" coordorigin="6490,401" coordsize="1,80" path="m6490,481l6490,401e" filled="false" stroked="true" strokeweight=".748pt" strokecolor="#939598">
                <v:path arrowok="t"/>
              </v:shape>
            </v:group>
            <v:group style="position:absolute;left:6450;top:401;width:2;height:80" coordorigin="6450,401" coordsize="2,80">
              <v:shape style="position:absolute;left:6450;top:401;width:2;height:80" coordorigin="6450,401" coordsize="0,80" path="m6450,481l6450,401e" filled="false" stroked="true" strokeweight=".748pt" strokecolor="#939598">
                <v:path arrowok="t"/>
              </v:shape>
            </v:group>
            <v:group style="position:absolute;left:6410;top:401;width:2;height:80" coordorigin="6410,401" coordsize="2,80">
              <v:shape style="position:absolute;left:6410;top:401;width:2;height:80" coordorigin="6410,401" coordsize="0,80" path="m6410,481l6410,401e" filled="false" stroked="true" strokeweight=".748pt" strokecolor="#939598">
                <v:path arrowok="t"/>
              </v:shape>
            </v:group>
            <v:group style="position:absolute;left:6370;top:401;width:2;height:80" coordorigin="6370,401" coordsize="2,80">
              <v:shape style="position:absolute;left:6370;top:401;width:2;height:80" coordorigin="6370,401" coordsize="1,80" path="m6370,481l6370,401e" filled="false" stroked="true" strokeweight=".748pt" strokecolor="#939598">
                <v:path arrowok="t"/>
              </v:shape>
            </v:group>
            <v:group style="position:absolute;left:6330;top:401;width:2;height:80" coordorigin="6330,401" coordsize="2,80">
              <v:shape style="position:absolute;left:6330;top:401;width:2;height:80" coordorigin="6330,401" coordsize="0,80" path="m6330,481l6330,401e" filled="false" stroked="true" strokeweight=".748pt" strokecolor="#939598">
                <v:path arrowok="t"/>
              </v:shape>
            </v:group>
            <v:group style="position:absolute;left:6290;top:401;width:2;height:80" coordorigin="6290,401" coordsize="2,80">
              <v:shape style="position:absolute;left:6290;top:401;width:2;height:80" coordorigin="6290,401" coordsize="0,80" path="m6290,481l6290,401e" filled="false" stroked="true" strokeweight=".748pt" strokecolor="#939598">
                <v:path arrowok="t"/>
              </v:shape>
            </v:group>
            <v:group style="position:absolute;left:6249;top:401;width:2;height:80" coordorigin="6249,401" coordsize="2,80">
              <v:shape style="position:absolute;left:6249;top:401;width:2;height:80" coordorigin="6249,401" coordsize="0,80" path="m6249,481l6249,401e" filled="false" stroked="true" strokeweight=".748pt" strokecolor="#939598">
                <v:path arrowok="t"/>
              </v:shape>
            </v:group>
            <v:group style="position:absolute;left:6209;top:401;width:2;height:80" coordorigin="6209,401" coordsize="2,80">
              <v:shape style="position:absolute;left:6209;top:401;width:2;height:80" coordorigin="6209,401" coordsize="1,80" path="m6209,481l6209,401e" filled="false" stroked="true" strokeweight=".748pt" strokecolor="#939598">
                <v:path arrowok="t"/>
              </v:shape>
            </v:group>
            <v:group style="position:absolute;left:6169;top:401;width:2;height:80" coordorigin="6169,401" coordsize="2,80">
              <v:shape style="position:absolute;left:6169;top:401;width:2;height:80" coordorigin="6169,401" coordsize="0,80" path="m6169,481l6169,401e" filled="false" stroked="true" strokeweight=".748pt" strokecolor="#939598">
                <v:path arrowok="t"/>
              </v:shape>
            </v:group>
            <v:group style="position:absolute;left:6129;top:401;width:2;height:80" coordorigin="6129,401" coordsize="2,80">
              <v:shape style="position:absolute;left:6129;top:401;width:2;height:80" coordorigin="6129,401" coordsize="0,80" path="m6129,481l6129,401e" filled="false" stroked="true" strokeweight=".748pt" strokecolor="#939598">
                <v:path arrowok="t"/>
              </v:shape>
            </v:group>
            <v:group style="position:absolute;left:6089;top:401;width:2;height:80" coordorigin="6089,401" coordsize="2,80">
              <v:shape style="position:absolute;left:6089;top:401;width:2;height:80" coordorigin="6089,401" coordsize="0,80" path="m6089,481l6089,401e" filled="false" stroked="true" strokeweight=".748pt" strokecolor="#939598">
                <v:path arrowok="t"/>
              </v:shape>
            </v:group>
            <v:group style="position:absolute;left:6049;top:401;width:2;height:80" coordorigin="6049,401" coordsize="2,80">
              <v:shape style="position:absolute;left:6049;top:401;width:2;height:80" coordorigin="6049,401" coordsize="1,80" path="m6049,481l6049,401e" filled="false" stroked="true" strokeweight=".748pt" strokecolor="#939598">
                <v:path arrowok="t"/>
              </v:shape>
            </v:group>
            <v:group style="position:absolute;left:6009;top:401;width:2;height:80" coordorigin="6009,401" coordsize="2,80">
              <v:shape style="position:absolute;left:6009;top:401;width:2;height:80" coordorigin="6009,401" coordsize="0,80" path="m6009,481l6009,401e" filled="false" stroked="true" strokeweight=".748pt" strokecolor="#939598">
                <v:path arrowok="t"/>
              </v:shape>
            </v:group>
            <v:group style="position:absolute;left:5969;top:401;width:2;height:80" coordorigin="5969,401" coordsize="2,80">
              <v:shape style="position:absolute;left:5969;top:401;width:2;height:80" coordorigin="5969,401" coordsize="0,80" path="m5969,481l5969,401e" filled="false" stroked="true" strokeweight=".748pt" strokecolor="#939598">
                <v:path arrowok="t"/>
              </v:shape>
            </v:group>
            <v:group style="position:absolute;left:5929;top:401;width:2;height:80" coordorigin="5929,401" coordsize="2,80">
              <v:shape style="position:absolute;left:5929;top:401;width:2;height:80" coordorigin="5929,401" coordsize="0,80" path="m5929,481l5929,401e" filled="false" stroked="true" strokeweight=".748pt" strokecolor="#939598">
                <v:path arrowok="t"/>
              </v:shape>
            </v:group>
            <v:group style="position:absolute;left:5889;top:401;width:2;height:80" coordorigin="5889,401" coordsize="2,80">
              <v:shape style="position:absolute;left:5889;top:401;width:2;height:80" coordorigin="5889,401" coordsize="1,80" path="m5889,481l5889,401e" filled="false" stroked="true" strokeweight=".748pt" strokecolor="#939598">
                <v:path arrowok="t"/>
              </v:shape>
            </v:group>
            <v:group style="position:absolute;left:5849;top:401;width:2;height:80" coordorigin="5849,401" coordsize="2,80">
              <v:shape style="position:absolute;left:5849;top:401;width:2;height:80" coordorigin="5849,401" coordsize="0,80" path="m5849,481l5849,401e" filled="false" stroked="true" strokeweight=".748pt" strokecolor="#939598">
                <v:path arrowok="t"/>
              </v:shape>
            </v:group>
            <v:group style="position:absolute;left:5809;top:401;width:2;height:80" coordorigin="5809,401" coordsize="2,80">
              <v:shape style="position:absolute;left:5809;top:401;width:2;height:80" coordorigin="5809,401" coordsize="0,80" path="m5809,481l5809,401e" filled="false" stroked="true" strokeweight=".748pt" strokecolor="#939598">
                <v:path arrowok="t"/>
              </v:shape>
            </v:group>
            <v:group style="position:absolute;left:5769;top:401;width:2;height:80" coordorigin="5769,401" coordsize="2,80">
              <v:shape style="position:absolute;left:5769;top:401;width:2;height:80" coordorigin="5769,401" coordsize="0,80" path="m5769,481l5769,401e" filled="false" stroked="true" strokeweight=".748pt" strokecolor="#939598">
                <v:path arrowok="t"/>
              </v:shape>
            </v:group>
            <v:group style="position:absolute;left:5729;top:401;width:2;height:80" coordorigin="5729,401" coordsize="2,80">
              <v:shape style="position:absolute;left:5729;top:401;width:2;height:80" coordorigin="5729,401" coordsize="1,80" path="m5729,481l5729,401e" filled="false" stroked="true" strokeweight=".748pt" strokecolor="#939598">
                <v:path arrowok="t"/>
              </v:shape>
            </v:group>
            <v:group style="position:absolute;left:5689;top:401;width:2;height:80" coordorigin="5689,401" coordsize="2,80">
              <v:shape style="position:absolute;left:5689;top:401;width:2;height:80" coordorigin="5689,401" coordsize="0,80" path="m5689,481l5689,401e" filled="false" stroked="true" strokeweight=".748pt" strokecolor="#939598">
                <v:path arrowok="t"/>
              </v:shape>
            </v:group>
            <v:group style="position:absolute;left:5649;top:401;width:2;height:80" coordorigin="5649,401" coordsize="2,80">
              <v:shape style="position:absolute;left:5649;top:401;width:2;height:80" coordorigin="5649,401" coordsize="0,80" path="m5649,481l5649,401e" filled="false" stroked="true" strokeweight=".748pt" strokecolor="#939598">
                <v:path arrowok="t"/>
              </v:shape>
            </v:group>
            <v:group style="position:absolute;left:5608;top:401;width:2;height:80" coordorigin="5608,401" coordsize="2,80">
              <v:shape style="position:absolute;left:5608;top:401;width:2;height:80" coordorigin="5608,401" coordsize="0,80" path="m5609,481l5608,401e" filled="false" stroked="true" strokeweight=".748pt" strokecolor="#939598">
                <v:path arrowok="t"/>
              </v:shape>
            </v:group>
            <v:group style="position:absolute;left:5568;top:401;width:2;height:80" coordorigin="5568,401" coordsize="2,80">
              <v:shape style="position:absolute;left:5568;top:401;width:2;height:80" coordorigin="5568,401" coordsize="1,80" path="m5568,481l5568,401e" filled="false" stroked="true" strokeweight=".748pt" strokecolor="#939598">
                <v:path arrowok="t"/>
              </v:shape>
            </v:group>
            <v:group style="position:absolute;left:5528;top:401;width:2;height:80" coordorigin="5528,401" coordsize="2,80">
              <v:shape style="position:absolute;left:5528;top:401;width:2;height:80" coordorigin="5528,401" coordsize="0,80" path="m5528,481l5528,401e" filled="false" stroked="true" strokeweight=".748pt" strokecolor="#939598">
                <v:path arrowok="t"/>
              </v:shape>
            </v:group>
            <v:group style="position:absolute;left:5488;top:401;width:2;height:80" coordorigin="5488,401" coordsize="2,80">
              <v:shape style="position:absolute;left:5488;top:401;width:2;height:80" coordorigin="5488,401" coordsize="1,80" path="m5488,481l5488,401e" filled="false" stroked="true" strokeweight=".748pt" strokecolor="#939598">
                <v:path arrowok="t"/>
              </v:shape>
            </v:group>
            <v:group style="position:absolute;left:5448;top:401;width:2;height:80" coordorigin="5448,401" coordsize="2,80">
              <v:shape style="position:absolute;left:5448;top:401;width:2;height:80" coordorigin="5448,401" coordsize="1,80" path="m5448,481l5448,401e" filled="false" stroked="true" strokeweight=".748pt" strokecolor="#939598">
                <v:path arrowok="t"/>
              </v:shape>
            </v:group>
            <v:group style="position:absolute;left:5408;top:401;width:2;height:80" coordorigin="5408,401" coordsize="2,80">
              <v:shape style="position:absolute;left:5408;top:401;width:2;height:80" coordorigin="5408,401" coordsize="1,80" path="m5408,481l5408,401e" filled="false" stroked="true" strokeweight=".748pt" strokecolor="#939598">
                <v:path arrowok="t"/>
              </v:shape>
            </v:group>
            <v:group style="position:absolute;left:5368;top:401;width:2;height:80" coordorigin="5368,401" coordsize="2,80">
              <v:shape style="position:absolute;left:5368;top:401;width:2;height:80" coordorigin="5368,401" coordsize="1,80" path="m5368,481l5368,401e" filled="false" stroked="true" strokeweight=".748pt" strokecolor="#939598">
                <v:path arrowok="t"/>
              </v:shape>
            </v:group>
            <v:group style="position:absolute;left:5328;top:401;width:2;height:80" coordorigin="5328,401" coordsize="2,80">
              <v:shape style="position:absolute;left:5328;top:401;width:2;height:80" coordorigin="5328,401" coordsize="1,80" path="m5328,481l5328,401e" filled="false" stroked="true" strokeweight=".748pt" strokecolor="#939598">
                <v:path arrowok="t"/>
              </v:shape>
            </v:group>
            <v:group style="position:absolute;left:5288;top:401;width:2;height:80" coordorigin="5288,401" coordsize="2,80">
              <v:shape style="position:absolute;left:5288;top:401;width:2;height:80" coordorigin="5288,401" coordsize="1,80" path="m5288,481l5288,401e" filled="false" stroked="true" strokeweight=".748pt" strokecolor="#939598">
                <v:path arrowok="t"/>
              </v:shape>
            </v:group>
            <v:group style="position:absolute;left:5248;top:401;width:2;height:80" coordorigin="5248,401" coordsize="2,80">
              <v:shape style="position:absolute;left:5248;top:401;width:2;height:80" coordorigin="5248,401" coordsize="0,80" path="m5248,481l5248,401e" filled="false" stroked="true" strokeweight=".748pt" strokecolor="#939598">
                <v:path arrowok="t"/>
              </v:shape>
            </v:group>
            <v:group style="position:absolute;left:5208;top:401;width:2;height:80" coordorigin="5208,401" coordsize="2,80">
              <v:shape style="position:absolute;left:5208;top:401;width:2;height:80" coordorigin="5208,401" coordsize="0,80" path="m5208,481l5208,401e" filled="false" stroked="true" strokeweight=".748pt" strokecolor="#939598">
                <v:path arrowok="t"/>
              </v:shape>
            </v:group>
            <v:group style="position:absolute;left:5168;top:401;width:2;height:80" coordorigin="5168,401" coordsize="2,80">
              <v:shape style="position:absolute;left:5168;top:401;width:2;height:80" coordorigin="5168,401" coordsize="1,80" path="m5168,481l5168,401e" filled="false" stroked="true" strokeweight=".748pt" strokecolor="#939598">
                <v:path arrowok="t"/>
              </v:shape>
            </v:group>
            <v:group style="position:absolute;left:5128;top:401;width:2;height:80" coordorigin="5128,401" coordsize="2,80">
              <v:shape style="position:absolute;left:5128;top:401;width:2;height:80" coordorigin="5128,401" coordsize="1,80" path="m5128,481l5128,401e" filled="false" stroked="true" strokeweight=".748pt" strokecolor="#939598">
                <v:path arrowok="t"/>
              </v:shape>
            </v:group>
            <v:group style="position:absolute;left:5088;top:401;width:2;height:80" coordorigin="5088,401" coordsize="2,80">
              <v:shape style="position:absolute;left:5088;top:401;width:2;height:80" coordorigin="5088,401" coordsize="0,80" path="m5088,481l5088,401e" filled="false" stroked="true" strokeweight=".748pt" strokecolor="#939598">
                <v:path arrowok="t"/>
              </v:shape>
            </v:group>
            <v:group style="position:absolute;left:5048;top:401;width:2;height:80" coordorigin="5048,401" coordsize="2,80">
              <v:shape style="position:absolute;left:5048;top:401;width:2;height:80" coordorigin="5048,401" coordsize="0,80" path="m5048,481l5048,401e" filled="false" stroked="true" strokeweight=".748pt" strokecolor="#939598">
                <v:path arrowok="t"/>
              </v:shape>
            </v:group>
            <v:group style="position:absolute;left:5008;top:401;width:2;height:80" coordorigin="5008,401" coordsize="2,80">
              <v:shape style="position:absolute;left:5008;top:401;width:2;height:80" coordorigin="5008,401" coordsize="1,80" path="m5008,481l5008,401e" filled="false" stroked="true" strokeweight=".748pt" strokecolor="#939598">
                <v:path arrowok="t"/>
              </v:shape>
            </v:group>
            <v:group style="position:absolute;left:4968;top:401;width:2;height:80" coordorigin="4968,401" coordsize="2,80">
              <v:shape style="position:absolute;left:4968;top:401;width:2;height:80" coordorigin="4968,401" coordsize="1,80" path="m4968,481l4968,401e" filled="false" stroked="true" strokeweight=".748pt" strokecolor="#939598">
                <v:path arrowok="t"/>
              </v:shape>
            </v:group>
            <v:group style="position:absolute;left:4927;top:401;width:2;height:80" coordorigin="4927,401" coordsize="2,80">
              <v:shape style="position:absolute;left:4927;top:401;width:2;height:80" coordorigin="4927,401" coordsize="0,80" path="m4927,481l4927,401e" filled="false" stroked="true" strokeweight=".748pt" strokecolor="#939598">
                <v:path arrowok="t"/>
              </v:shape>
            </v:group>
            <v:group style="position:absolute;left:4887;top:401;width:2;height:80" coordorigin="4887,401" coordsize="2,80">
              <v:shape style="position:absolute;left:4887;top:401;width:2;height:80" coordorigin="4887,401" coordsize="0,80" path="m4887,481l4887,401e" filled="false" stroked="true" strokeweight=".748pt" strokecolor="#939598">
                <v:path arrowok="t"/>
              </v:shape>
            </v:group>
            <v:group style="position:absolute;left:4847;top:401;width:2;height:80" coordorigin="4847,401" coordsize="2,80">
              <v:shape style="position:absolute;left:4847;top:401;width:2;height:80" coordorigin="4847,401" coordsize="1,80" path="m4847,481l4847,401e" filled="false" stroked="true" strokeweight=".748pt" strokecolor="#939598">
                <v:path arrowok="t"/>
              </v:shape>
            </v:group>
            <v:group style="position:absolute;left:4807;top:401;width:2;height:80" coordorigin="4807,401" coordsize="2,80">
              <v:shape style="position:absolute;left:4807;top:401;width:2;height:80" coordorigin="4807,401" coordsize="1,80" path="m4807,481l4807,401e" filled="false" stroked="true" strokeweight=".748pt" strokecolor="#939598">
                <v:path arrowok="t"/>
              </v:shape>
            </v:group>
            <v:group style="position:absolute;left:4767;top:401;width:2;height:80" coordorigin="4767,401" coordsize="2,80">
              <v:shape style="position:absolute;left:4767;top:401;width:2;height:80" coordorigin="4767,401" coordsize="0,80" path="m4767,481l4767,401e" filled="false" stroked="true" strokeweight=".748pt" strokecolor="#939598">
                <v:path arrowok="t"/>
              </v:shape>
            </v:group>
            <v:group style="position:absolute;left:4727;top:401;width:2;height:80" coordorigin="4727,401" coordsize="2,80">
              <v:shape style="position:absolute;left:4727;top:401;width:2;height:80" coordorigin="4727,401" coordsize="0,80" path="m4727,481l4727,401e" filled="false" stroked="true" strokeweight=".748pt" strokecolor="#939598">
                <v:path arrowok="t"/>
              </v:shape>
            </v:group>
            <v:group style="position:absolute;left:4687;top:401;width:2;height:80" coordorigin="4687,401" coordsize="2,80">
              <v:shape style="position:absolute;left:4687;top:401;width:2;height:80" coordorigin="4687,401" coordsize="1,80" path="m4687,481l4687,401e" filled="false" stroked="true" strokeweight=".748pt" strokecolor="#939598">
                <v:path arrowok="t"/>
              </v:shape>
            </v:group>
            <v:group style="position:absolute;left:4647;top:401;width:2;height:80" coordorigin="4647,401" coordsize="2,80">
              <v:shape style="position:absolute;left:4647;top:401;width:2;height:80" coordorigin="4647,401" coordsize="1,80" path="m4647,481l4647,401e" filled="false" stroked="true" strokeweight=".748pt" strokecolor="#939598">
                <v:path arrowok="t"/>
              </v:shape>
            </v:group>
            <v:group style="position:absolute;left:4607;top:401;width:2;height:80" coordorigin="4607,401" coordsize="2,80">
              <v:shape style="position:absolute;left:4607;top:401;width:2;height:80" coordorigin="4607,401" coordsize="0,80" path="m4607,481l4607,401e" filled="false" stroked="true" strokeweight=".748pt" strokecolor="#939598">
                <v:path arrowok="t"/>
              </v:shape>
            </v:group>
            <v:group style="position:absolute;left:4567;top:401;width:2;height:80" coordorigin="4567,401" coordsize="2,80">
              <v:shape style="position:absolute;left:4567;top:401;width:2;height:80" coordorigin="4567,401" coordsize="0,80" path="m4567,481l4567,401e" filled="false" stroked="true" strokeweight=".748pt" strokecolor="#939598">
                <v:path arrowok="t"/>
              </v:shape>
            </v:group>
            <v:group style="position:absolute;left:4527;top:401;width:2;height:80" coordorigin="4527,401" coordsize="2,80">
              <v:shape style="position:absolute;left:4527;top:401;width:2;height:80" coordorigin="4527,401" coordsize="1,80" path="m4527,481l4527,401e" filled="false" stroked="true" strokeweight=".748pt" strokecolor="#939598">
                <v:path arrowok="t"/>
              </v:shape>
            </v:group>
            <v:group style="position:absolute;left:4487;top:401;width:2;height:80" coordorigin="4487,401" coordsize="2,80">
              <v:shape style="position:absolute;left:4487;top:401;width:2;height:80" coordorigin="4487,401" coordsize="1,80" path="m4487,481l4487,401e" filled="false" stroked="true" strokeweight=".748pt" strokecolor="#939598">
                <v:path arrowok="t"/>
              </v:shape>
            </v:group>
            <v:group style="position:absolute;left:4447;top:401;width:2;height:80" coordorigin="4447,401" coordsize="2,80">
              <v:shape style="position:absolute;left:4447;top:401;width:2;height:80" coordorigin="4447,401" coordsize="0,80" path="m4447,481l4447,401e" filled="false" stroked="true" strokeweight=".748pt" strokecolor="#939598">
                <v:path arrowok="t"/>
              </v:shape>
            </v:group>
            <v:group style="position:absolute;left:4407;top:401;width:2;height:80" coordorigin="4407,401" coordsize="2,80">
              <v:shape style="position:absolute;left:4407;top:401;width:2;height:80" coordorigin="4407,401" coordsize="0,80" path="m4407,481l4407,401e" filled="false" stroked="true" strokeweight=".748pt" strokecolor="#939598">
                <v:path arrowok="t"/>
              </v:shape>
            </v:group>
            <v:group style="position:absolute;left:4367;top:401;width:2;height:80" coordorigin="4367,401" coordsize="2,80">
              <v:shape style="position:absolute;left:4367;top:401;width:2;height:80" coordorigin="4367,401" coordsize="1,80" path="m4367,481l4367,401e" filled="false" stroked="true" strokeweight=".748pt" strokecolor="#939598">
                <v:path arrowok="t"/>
              </v:shape>
            </v:group>
            <v:group style="position:absolute;left:4327;top:401;width:2;height:80" coordorigin="4327,401" coordsize="2,80">
              <v:shape style="position:absolute;left:4327;top:401;width:2;height:80" coordorigin="4327,401" coordsize="1,80" path="m4327,481l4327,401e" filled="false" stroked="true" strokeweight=".748pt" strokecolor="#939598">
                <v:path arrowok="t"/>
              </v:shape>
            </v:group>
            <v:group style="position:absolute;left:4286;top:401;width:2;height:80" coordorigin="4286,401" coordsize="2,80">
              <v:shape style="position:absolute;left:4286;top:401;width:2;height:80" coordorigin="4286,401" coordsize="1,80" path="m4287,481l4286,401e" filled="false" stroked="true" strokeweight=".748pt" strokecolor="#939598">
                <v:path arrowok="t"/>
              </v:shape>
            </v:group>
            <v:group style="position:absolute;left:4246;top:401;width:2;height:80" coordorigin="4246,401" coordsize="2,80">
              <v:shape style="position:absolute;left:4246;top:401;width:2;height:80" coordorigin="4246,401" coordsize="1,80" path="m4246,481l4246,401e" filled="false" stroked="true" strokeweight=".748pt" strokecolor="#939598">
                <v:path arrowok="t"/>
              </v:shape>
            </v:group>
            <v:group style="position:absolute;left:4206;top:401;width:2;height:80" coordorigin="4206,401" coordsize="2,80">
              <v:shape style="position:absolute;left:4206;top:401;width:2;height:80" coordorigin="4206,401" coordsize="1,80" path="m4206,481l4206,401e" filled="false" stroked="true" strokeweight=".748pt" strokecolor="#939598">
                <v:path arrowok="t"/>
              </v:shape>
            </v:group>
            <v:group style="position:absolute;left:4166;top:401;width:2;height:80" coordorigin="4166,401" coordsize="2,80">
              <v:shape style="position:absolute;left:4166;top:401;width:2;height:80" coordorigin="4166,401" coordsize="1,80" path="m4166,481l4166,401e" filled="false" stroked="true" strokeweight=".748pt" strokecolor="#939598">
                <v:path arrowok="t"/>
              </v:shape>
            </v:group>
            <v:group style="position:absolute;left:4126;top:401;width:2;height:80" coordorigin="4126,401" coordsize="2,80">
              <v:shape style="position:absolute;left:4126;top:401;width:2;height:80" coordorigin="4126,401" coordsize="0,80" path="m4126,481l4126,401e" filled="false" stroked="true" strokeweight=".748pt" strokecolor="#939598">
                <v:path arrowok="t"/>
              </v:shape>
            </v:group>
            <v:group style="position:absolute;left:4086;top:401;width:2;height:80" coordorigin="4086,401" coordsize="2,80">
              <v:shape style="position:absolute;left:4086;top:401;width:2;height:80" coordorigin="4086,401" coordsize="1,80" path="m4086,481l4086,401e" filled="false" stroked="true" strokeweight=".748pt" strokecolor="#939598">
                <v:path arrowok="t"/>
              </v:shape>
            </v:group>
            <v:group style="position:absolute;left:4046;top:401;width:2;height:80" coordorigin="4046,401" coordsize="2,80">
              <v:shape style="position:absolute;left:4046;top:401;width:2;height:80" coordorigin="4046,401" coordsize="0,80" path="m4046,481l4046,401e" filled="false" stroked="true" strokeweight=".748pt" strokecolor="#939598">
                <v:path arrowok="t"/>
              </v:shape>
            </v:group>
            <v:group style="position:absolute;left:4006;top:401;width:2;height:80" coordorigin="4006,401" coordsize="2,80">
              <v:shape style="position:absolute;left:4006;top:401;width:2;height:80" coordorigin="4006,401" coordsize="0,80" path="m4006,481l4006,401e" filled="false" stroked="true" strokeweight=".748pt" strokecolor="#939598">
                <v:path arrowok="t"/>
              </v:shape>
            </v:group>
            <v:group style="position:absolute;left:3966;top:401;width:2;height:80" coordorigin="3966,401" coordsize="2,80">
              <v:shape style="position:absolute;left:3966;top:401;width:2;height:80" coordorigin="3966,401" coordsize="0,80" path="m3966,481l3966,401e" filled="false" stroked="true" strokeweight=".748pt" strokecolor="#939598">
                <v:path arrowok="t"/>
              </v:shape>
            </v:group>
            <v:group style="position:absolute;left:3926;top:401;width:2;height:80" coordorigin="3926,401" coordsize="2,80">
              <v:shape style="position:absolute;left:3926;top:401;width:2;height:80" coordorigin="3926,401" coordsize="1,80" path="m3926,481l3926,401e" filled="false" stroked="true" strokeweight=".748pt" strokecolor="#939598">
                <v:path arrowok="t"/>
              </v:shape>
            </v:group>
            <v:group style="position:absolute;left:3886;top:401;width:2;height:80" coordorigin="3886,401" coordsize="2,80">
              <v:shape style="position:absolute;left:3886;top:401;width:2;height:80" coordorigin="3886,401" coordsize="0,80" path="m3886,481l3886,401e" filled="false" stroked="true" strokeweight=".748pt" strokecolor="#939598">
                <v:path arrowok="t"/>
              </v:shape>
            </v:group>
            <v:group style="position:absolute;left:3846;top:401;width:2;height:80" coordorigin="3846,401" coordsize="2,80">
              <v:shape style="position:absolute;left:3846;top:401;width:2;height:80" coordorigin="3846,401" coordsize="0,80" path="m3846,481l3846,401e" filled="false" stroked="true" strokeweight=".748pt" strokecolor="#939598">
                <v:path arrowok="t"/>
              </v:shape>
            </v:group>
            <v:group style="position:absolute;left:3806;top:401;width:2;height:80" coordorigin="3806,401" coordsize="2,80">
              <v:shape style="position:absolute;left:3806;top:401;width:2;height:80" coordorigin="3806,401" coordsize="0,80" path="m3806,481l3806,401e" filled="false" stroked="true" strokeweight=".748pt" strokecolor="#939598">
                <v:path arrowok="t"/>
              </v:shape>
            </v:group>
            <v:group style="position:absolute;left:3766;top:401;width:2;height:80" coordorigin="3766,401" coordsize="2,80">
              <v:shape style="position:absolute;left:3766;top:401;width:2;height:80" coordorigin="3766,401" coordsize="1,80" path="m3766,481l3766,401e" filled="false" stroked="true" strokeweight=".748pt" strokecolor="#939598">
                <v:path arrowok="t"/>
              </v:shape>
            </v:group>
            <v:group style="position:absolute;left:3726;top:401;width:2;height:80" coordorigin="3726,401" coordsize="2,80">
              <v:shape style="position:absolute;left:3726;top:401;width:2;height:80" coordorigin="3726,401" coordsize="0,80" path="m3726,481l3726,401e" filled="false" stroked="true" strokeweight=".748pt" strokecolor="#939598">
                <v:path arrowok="t"/>
              </v:shape>
            </v:group>
            <v:group style="position:absolute;left:3686;top:401;width:2;height:80" coordorigin="3686,401" coordsize="2,80">
              <v:shape style="position:absolute;left:3686;top:401;width:2;height:80" coordorigin="3686,401" coordsize="0,80" path="m3686,481l3686,401e" filled="false" stroked="true" strokeweight=".748pt" strokecolor="#939598">
                <v:path arrowok="t"/>
              </v:shape>
            </v:group>
            <v:group style="position:absolute;left:3646;top:401;width:2;height:80" coordorigin="3646,401" coordsize="2,80">
              <v:shape style="position:absolute;left:3646;top:401;width:2;height:80" coordorigin="3646,401" coordsize="0,80" path="m3646,481l3646,401e" filled="false" stroked="true" strokeweight=".748pt" strokecolor="#939598">
                <v:path arrowok="t"/>
              </v:shape>
            </v:group>
            <v:group style="position:absolute;left:3605;top:401;width:2;height:80" coordorigin="3605,401" coordsize="2,80">
              <v:shape style="position:absolute;left:3605;top:401;width:2;height:80" coordorigin="3605,401" coordsize="1,80" path="m3605,481l3605,401e" filled="false" stroked="true" strokeweight=".748pt" strokecolor="#939598">
                <v:path arrowok="t"/>
              </v:shape>
            </v:group>
            <v:group style="position:absolute;left:3565;top:401;width:2;height:80" coordorigin="3565,401" coordsize="2,80">
              <v:shape style="position:absolute;left:3565;top:401;width:2;height:80" coordorigin="3565,401" coordsize="1,80" path="m3565,481l3565,401e" filled="false" stroked="true" strokeweight=".748pt" strokecolor="#939598">
                <v:path arrowok="t"/>
              </v:shape>
            </v:group>
            <v:group style="position:absolute;left:3525;top:401;width:2;height:80" coordorigin="3525,401" coordsize="2,80">
              <v:shape style="position:absolute;left:3525;top:401;width:2;height:80" coordorigin="3525,401" coordsize="0,80" path="m3525,481l3525,401e" filled="false" stroked="true" strokeweight=".748pt" strokecolor="#939598">
                <v:path arrowok="t"/>
              </v:shape>
            </v:group>
            <v:group style="position:absolute;left:3485;top:401;width:2;height:80" coordorigin="3485,401" coordsize="2,80">
              <v:shape style="position:absolute;left:3485;top:401;width:2;height:80" coordorigin="3485,401" coordsize="0,80" path="m3485,481l3485,401e" filled="false" stroked="true" strokeweight=".748pt" strokecolor="#939598">
                <v:path arrowok="t"/>
              </v:shape>
            </v:group>
            <v:group style="position:absolute;left:3445;top:401;width:2;height:80" coordorigin="3445,401" coordsize="2,80">
              <v:shape style="position:absolute;left:3445;top:401;width:2;height:80" coordorigin="3445,401" coordsize="1,80" path="m3445,481l3445,401e" filled="false" stroked="true" strokeweight=".748pt" strokecolor="#939598">
                <v:path arrowok="t"/>
              </v:shape>
            </v:group>
            <v:group style="position:absolute;left:3405;top:402;width:2;height:80" coordorigin="3405,402" coordsize="2,80">
              <v:shape style="position:absolute;left:3405;top:402;width:2;height:80" coordorigin="3405,402" coordsize="1,80" path="m3405,482l3405,402e" filled="false" stroked="true" strokeweight=".748pt" strokecolor="#939598">
                <v:path arrowok="t"/>
              </v:shape>
            </v:group>
            <v:group style="position:absolute;left:3365;top:402;width:2;height:80" coordorigin="3365,402" coordsize="2,80">
              <v:shape style="position:absolute;left:3365;top:402;width:2;height:80" coordorigin="3365,402" coordsize="0,80" path="m3365,482l3365,402e" filled="false" stroked="true" strokeweight=".748pt" strokecolor="#939598">
                <v:path arrowok="t"/>
              </v:shape>
            </v:group>
            <v:group style="position:absolute;left:3325;top:402;width:2;height:80" coordorigin="3325,402" coordsize="2,80">
              <v:shape style="position:absolute;left:3325;top:402;width:2;height:80" coordorigin="3325,402" coordsize="0,80" path="m3325,482l3325,402e" filled="false" stroked="true" strokeweight=".748pt" strokecolor="#939598">
                <v:path arrowok="t"/>
              </v:shape>
            </v:group>
            <v:group style="position:absolute;left:3285;top:402;width:2;height:80" coordorigin="3285,402" coordsize="2,80">
              <v:shape style="position:absolute;left:3285;top:402;width:2;height:80" coordorigin="3285,402" coordsize="1,80" path="m3285,482l3285,402e" filled="false" stroked="true" strokeweight=".748pt" strokecolor="#939598">
                <v:path arrowok="t"/>
              </v:shape>
            </v:group>
            <v:group style="position:absolute;left:3245;top:402;width:2;height:80" coordorigin="3245,402" coordsize="2,80">
              <v:shape style="position:absolute;left:3245;top:402;width:2;height:80" coordorigin="3245,402" coordsize="1,80" path="m3245,482l3245,402e" filled="false" stroked="true" strokeweight=".748pt" strokecolor="#939598">
                <v:path arrowok="t"/>
              </v:shape>
            </v:group>
            <v:group style="position:absolute;left:3205;top:402;width:2;height:80" coordorigin="3205,402" coordsize="2,80">
              <v:shape style="position:absolute;left:3205;top:402;width:2;height:80" coordorigin="3205,402" coordsize="0,80" path="m3205,482l3205,402e" filled="false" stroked="true" strokeweight=".748pt" strokecolor="#939598">
                <v:path arrowok="t"/>
              </v:shape>
            </v:group>
            <v:group style="position:absolute;left:3165;top:402;width:2;height:80" coordorigin="3165,402" coordsize="2,80">
              <v:shape style="position:absolute;left:3165;top:402;width:2;height:80" coordorigin="3165,402" coordsize="0,80" path="m3165,482l3165,402e" filled="false" stroked="true" strokeweight=".748pt" strokecolor="#939598">
                <v:path arrowok="t"/>
              </v:shape>
            </v:group>
            <v:group style="position:absolute;left:3125;top:402;width:2;height:80" coordorigin="3125,402" coordsize="2,80">
              <v:shape style="position:absolute;left:3125;top:402;width:2;height:80" coordorigin="3125,402" coordsize="1,80" path="m3125,482l3125,402e" filled="false" stroked="true" strokeweight=".748pt" strokecolor="#939598">
                <v:path arrowok="t"/>
              </v:shape>
            </v:group>
            <v:group style="position:absolute;left:3085;top:402;width:2;height:80" coordorigin="3085,402" coordsize="2,80">
              <v:shape style="position:absolute;left:3085;top:402;width:2;height:80" coordorigin="3085,402" coordsize="1,80" path="m3085,482l3085,402e" filled="false" stroked="true" strokeweight=".748pt" strokecolor="#939598">
                <v:path arrowok="t"/>
              </v:shape>
            </v:group>
            <v:group style="position:absolute;left:3045;top:402;width:2;height:80" coordorigin="3045,402" coordsize="2,80">
              <v:shape style="position:absolute;left:3045;top:402;width:2;height:80" coordorigin="3045,402" coordsize="1,80" path="m3045,482l3045,402e" filled="false" stroked="true" strokeweight=".748pt" strokecolor="#939598">
                <v:path arrowok="t"/>
              </v:shape>
            </v:group>
            <v:group style="position:absolute;left:3005;top:402;width:2;height:80" coordorigin="3005,402" coordsize="2,80">
              <v:shape style="position:absolute;left:3005;top:402;width:2;height:80" coordorigin="3005,402" coordsize="1,80" path="m3005,482l3005,402e" filled="false" stroked="true" strokeweight=".748pt" strokecolor="#939598">
                <v:path arrowok="t"/>
              </v:shape>
            </v:group>
            <v:group style="position:absolute;left:2964;top:402;width:2;height:80" coordorigin="2964,402" coordsize="2,80">
              <v:shape style="position:absolute;left:2964;top:402;width:2;height:80" coordorigin="2964,402" coordsize="1,80" path="m2965,482l2964,402e" filled="false" stroked="true" strokeweight=".748pt" strokecolor="#939598">
                <v:path arrowok="t"/>
              </v:shape>
            </v:group>
            <v:group style="position:absolute;left:2924;top:402;width:2;height:80" coordorigin="2924,402" coordsize="2,80">
              <v:shape style="position:absolute;left:2924;top:402;width:2;height:80" coordorigin="2924,402" coordsize="0,80" path="m2924,482l2924,402e" filled="false" stroked="true" strokeweight=".748pt" strokecolor="#939598">
                <v:path arrowok="t"/>
              </v:shape>
            </v:group>
            <v:group style="position:absolute;left:2884;top:402;width:2;height:80" coordorigin="2884,402" coordsize="2,80">
              <v:shape style="position:absolute;left:2884;top:402;width:2;height:80" coordorigin="2884,402" coordsize="1,80" path="m2884,482l2884,402e" filled="false" stroked="true" strokeweight=".748pt" strokecolor="#939598">
                <v:path arrowok="t"/>
              </v:shape>
            </v:group>
            <v:group style="position:absolute;left:2844;top:402;width:2;height:80" coordorigin="2844,402" coordsize="2,80">
              <v:shape style="position:absolute;left:2844;top:402;width:2;height:80" coordorigin="2844,402" coordsize="1,80" path="m2844,482l2844,402e" filled="false" stroked="true" strokeweight=".748pt" strokecolor="#939598">
                <v:path arrowok="t"/>
              </v:shape>
            </v:group>
            <v:group style="position:absolute;left:2804;top:402;width:2;height:80" coordorigin="2804,402" coordsize="2,80">
              <v:shape style="position:absolute;left:2804;top:402;width:2;height:80" coordorigin="2804,402" coordsize="0,80" path="m2804,482l2804,402e" filled="false" stroked="true" strokeweight=".748pt" strokecolor="#939598">
                <v:path arrowok="t"/>
              </v:shape>
            </v:group>
            <v:group style="position:absolute;left:2764;top:402;width:2;height:80" coordorigin="2764,402" coordsize="2,80">
              <v:shape style="position:absolute;left:2764;top:402;width:2;height:80" coordorigin="2764,402" coordsize="0,80" path="m2764,482l2764,402e" filled="false" stroked="true" strokeweight=".748pt" strokecolor="#939598">
                <v:path arrowok="t"/>
              </v:shape>
            </v:group>
            <v:group style="position:absolute;left:2724;top:402;width:2;height:80" coordorigin="2724,402" coordsize="2,80">
              <v:shape style="position:absolute;left:2724;top:402;width:2;height:80" coordorigin="2724,402" coordsize="1,80" path="m2724,482l2724,402e" filled="false" stroked="true" strokeweight=".748pt" strokecolor="#939598">
                <v:path arrowok="t"/>
              </v:shape>
            </v:group>
            <v:group style="position:absolute;left:2684;top:402;width:2;height:80" coordorigin="2684,402" coordsize="2,80">
              <v:shape style="position:absolute;left:2684;top:402;width:2;height:80" coordorigin="2684,402" coordsize="1,80" path="m2684,482l2684,402e" filled="false" stroked="true" strokeweight=".748pt" strokecolor="#939598">
                <v:path arrowok="t"/>
              </v:shape>
            </v:group>
            <v:group style="position:absolute;left:2644;top:402;width:2;height:80" coordorigin="2644,402" coordsize="2,80">
              <v:shape style="position:absolute;left:2644;top:402;width:2;height:80" coordorigin="2644,402" coordsize="0,80" path="m2644,482l2644,402e" filled="false" stroked="true" strokeweight=".748pt" strokecolor="#939598">
                <v:path arrowok="t"/>
              </v:shape>
            </v:group>
            <v:group style="position:absolute;left:2604;top:402;width:2;height:80" coordorigin="2604,402" coordsize="2,80">
              <v:shape style="position:absolute;left:2604;top:402;width:2;height:80" coordorigin="2604,402" coordsize="0,80" path="m2604,482l2604,402e" filled="false" stroked="true" strokeweight=".748pt" strokecolor="#939598">
                <v:path arrowok="t"/>
              </v:shape>
            </v:group>
            <v:group style="position:absolute;left:2564;top:402;width:2;height:80" coordorigin="2564,402" coordsize="2,80">
              <v:shape style="position:absolute;left:2564;top:402;width:2;height:80" coordorigin="2564,402" coordsize="1,80" path="m2564,482l2564,402e" filled="false" stroked="true" strokeweight=".748pt" strokecolor="#939598">
                <v:path arrowok="t"/>
              </v:shape>
            </v:group>
            <v:group style="position:absolute;left:2524;top:402;width:2;height:80" coordorigin="2524,402" coordsize="2,80">
              <v:shape style="position:absolute;left:2524;top:402;width:2;height:80" coordorigin="2524,402" coordsize="1,80" path="m2524,482l2524,402e" filled="false" stroked="true" strokeweight=".748pt" strokecolor="#939598">
                <v:path arrowok="t"/>
              </v:shape>
            </v:group>
            <v:group style="position:absolute;left:2484;top:402;width:2;height:80" coordorigin="2484,402" coordsize="2,80">
              <v:shape style="position:absolute;left:2484;top:402;width:2;height:80" coordorigin="2484,402" coordsize="0,80" path="m2484,482l2484,402e" filled="false" stroked="true" strokeweight=".748pt" strokecolor="#939598">
                <v:path arrowok="t"/>
              </v:shape>
            </v:group>
            <v:group style="position:absolute;left:2444;top:402;width:2;height:80" coordorigin="2444,402" coordsize="2,80">
              <v:shape style="position:absolute;left:2444;top:402;width:2;height:80" coordorigin="2444,402" coordsize="0,80" path="m2444,482l2444,402e" filled="false" stroked="true" strokeweight=".748pt" strokecolor="#939598">
                <v:path arrowok="t"/>
              </v:shape>
            </v:group>
            <v:group style="position:absolute;left:2404;top:402;width:2;height:80" coordorigin="2404,402" coordsize="2,80">
              <v:shape style="position:absolute;left:2404;top:402;width:2;height:80" coordorigin="2404,402" coordsize="1,80" path="m2404,482l2404,402e" filled="false" stroked="true" strokeweight=".748pt" strokecolor="#939598">
                <v:path arrowok="t"/>
              </v:shape>
            </v:group>
            <v:group style="position:absolute;left:2364;top:402;width:2;height:80" coordorigin="2364,402" coordsize="2,80">
              <v:shape style="position:absolute;left:2364;top:402;width:2;height:80" coordorigin="2364,402" coordsize="1,80" path="m2364,482l2364,402e" filled="false" stroked="true" strokeweight=".748pt" strokecolor="#939598">
                <v:path arrowok="t"/>
              </v:shape>
            </v:group>
            <v:group style="position:absolute;left:2324;top:402;width:2;height:80" coordorigin="2324,402" coordsize="2,80">
              <v:shape style="position:absolute;left:2324;top:402;width:2;height:80" coordorigin="2324,402" coordsize="0,80" path="m2324,482l2324,402e" filled="false" stroked="true" strokeweight=".748pt" strokecolor="#939598">
                <v:path arrowok="t"/>
              </v:shape>
            </v:group>
            <v:group style="position:absolute;left:2283;top:402;width:2;height:80" coordorigin="2283,402" coordsize="2,80">
              <v:shape style="position:absolute;left:2283;top:402;width:2;height:80" coordorigin="2283,402" coordsize="0,80" path="m2283,482l2283,402e" filled="false" stroked="true" strokeweight=".748pt" strokecolor="#939598">
                <v:path arrowok="t"/>
              </v:shape>
            </v:group>
            <v:group style="position:absolute;left:2243;top:402;width:2;height:80" coordorigin="2243,402" coordsize="2,80">
              <v:shape style="position:absolute;left:2243;top:402;width:2;height:80" coordorigin="2243,402" coordsize="1,80" path="m2243,482l2243,402e" filled="false" stroked="true" strokeweight=".748pt" strokecolor="#939598">
                <v:path arrowok="t"/>
              </v:shape>
            </v:group>
            <v:group style="position:absolute;left:2203;top:402;width:2;height:80" coordorigin="2203,402" coordsize="2,80">
              <v:shape style="position:absolute;left:2203;top:402;width:2;height:80" coordorigin="2203,402" coordsize="1,80" path="m2203,482l2203,402e" filled="false" stroked="true" strokeweight=".748pt" strokecolor="#939598">
                <v:path arrowok="t"/>
              </v:shape>
            </v:group>
            <v:group style="position:absolute;left:2163;top:402;width:2;height:80" coordorigin="2163,402" coordsize="2,80">
              <v:shape style="position:absolute;left:2163;top:402;width:2;height:80" coordorigin="2163,402" coordsize="0,80" path="m2163,482l2163,402e" filled="false" stroked="true" strokeweight=".748pt" strokecolor="#939598">
                <v:path arrowok="t"/>
              </v:shape>
            </v:group>
            <v:group style="position:absolute;left:2123;top:402;width:2;height:80" coordorigin="2123,402" coordsize="2,80">
              <v:shape style="position:absolute;left:2123;top:402;width:2;height:80" coordorigin="2123,402" coordsize="0,80" path="m2123,482l2123,402e" filled="false" stroked="true" strokeweight=".748pt" strokecolor="#939598">
                <v:path arrowok="t"/>
              </v:shape>
            </v:group>
            <v:group style="position:absolute;left:2083;top:402;width:2;height:80" coordorigin="2083,402" coordsize="2,80">
              <v:shape style="position:absolute;left:2083;top:402;width:2;height:80" coordorigin="2083,402" coordsize="1,80" path="m2083,482l2083,402e" filled="false" stroked="true" strokeweight=".748pt" strokecolor="#939598">
                <v:path arrowok="t"/>
              </v:shape>
            </v:group>
            <v:group style="position:absolute;left:2043;top:402;width:2;height:80" coordorigin="2043,402" coordsize="2,80">
              <v:shape style="position:absolute;left:2043;top:402;width:2;height:80" coordorigin="2043,402" coordsize="1,80" path="m2043,482l2043,402e" filled="false" stroked="true" strokeweight=".748pt" strokecolor="#939598">
                <v:path arrowok="t"/>
              </v:shape>
            </v:group>
            <v:group style="position:absolute;left:2003;top:402;width:2;height:80" coordorigin="2003,402" coordsize="2,80">
              <v:shape style="position:absolute;left:2003;top:402;width:2;height:80" coordorigin="2003,402" coordsize="0,80" path="m2003,482l2003,402e" filled="false" stroked="true" strokeweight=".748pt" strokecolor="#939598">
                <v:path arrowok="t"/>
              </v:shape>
            </v:group>
            <v:group style="position:absolute;left:1963;top:402;width:2;height:80" coordorigin="1963,402" coordsize="2,80">
              <v:shape style="position:absolute;left:1963;top:402;width:2;height:80" coordorigin="1963,402" coordsize="0,80" path="m1963,482l1963,402e" filled="false" stroked="true" strokeweight=".748pt" strokecolor="#939598">
                <v:path arrowok="t"/>
              </v:shape>
            </v:group>
            <v:group style="position:absolute;left:1923;top:402;width:2;height:80" coordorigin="1923,402" coordsize="2,80">
              <v:shape style="position:absolute;left:1923;top:402;width:2;height:80" coordorigin="1923,402" coordsize="1,80" path="m1923,482l1923,402e" filled="false" stroked="true" strokeweight=".748pt" strokecolor="#939598">
                <v:path arrowok="t"/>
              </v:shape>
            </v:group>
            <v:group style="position:absolute;left:1883;top:402;width:2;height:80" coordorigin="1883,402" coordsize="2,80">
              <v:shape style="position:absolute;left:1883;top:402;width:2;height:80" coordorigin="1883,402" coordsize="1,80" path="m1883,482l1883,402e" filled="false" stroked="true" strokeweight=".748pt" strokecolor="#939598">
                <v:path arrowok="t"/>
              </v:shape>
            </v:group>
            <v:group style="position:absolute;left:1843;top:402;width:2;height:80" coordorigin="1843,402" coordsize="2,80">
              <v:shape style="position:absolute;left:1843;top:402;width:2;height:80" coordorigin="1843,402" coordsize="1,80" path="m1843,482l1843,402e" filled="false" stroked="true" strokeweight=".748pt" strokecolor="#939598">
                <v:path arrowok="t"/>
              </v:shape>
            </v:group>
            <v:group style="position:absolute;left:1803;top:402;width:2;height:80" coordorigin="1803,402" coordsize="2,80">
              <v:shape style="position:absolute;left:1803;top:402;width:2;height:80" coordorigin="1803,402" coordsize="1,80" path="m1803,482l1803,402e" filled="false" stroked="true" strokeweight=".748pt" strokecolor="#939598">
                <v:path arrowok="t"/>
              </v:shape>
            </v:group>
            <v:group style="position:absolute;left:1763;top:402;width:2;height:80" coordorigin="1763,402" coordsize="2,80">
              <v:shape style="position:absolute;left:1763;top:402;width:2;height:80" coordorigin="1763,402" coordsize="1,80" path="m1763,482l1763,402e" filled="false" stroked="true" strokeweight=".748pt" strokecolor="#939598">
                <v:path arrowok="t"/>
              </v:shape>
            </v:group>
            <v:group style="position:absolute;left:1723;top:402;width:2;height:80" coordorigin="1723,402" coordsize="2,80">
              <v:shape style="position:absolute;left:1723;top:402;width:2;height:80" coordorigin="1723,402" coordsize="0,80" path="m1723,482l1723,402e" filled="false" stroked="true" strokeweight=".748pt" strokecolor="#939598">
                <v:path arrowok="t"/>
              </v:shape>
            </v:group>
            <v:group style="position:absolute;left:1683;top:402;width:2;height:80" coordorigin="1683,402" coordsize="2,80">
              <v:shape style="position:absolute;left:1683;top:402;width:2;height:80" coordorigin="1683,402" coordsize="0,80" path="m1683,482l1683,402e" filled="false" stroked="true" strokeweight=".748pt" strokecolor="#939598">
                <v:path arrowok="t"/>
              </v:shape>
            </v:group>
            <v:group style="position:absolute;left:1642;top:402;width:2;height:80" coordorigin="1642,402" coordsize="2,80">
              <v:shape style="position:absolute;left:1642;top:402;width:2;height:80" coordorigin="1642,402" coordsize="0,80" path="m1642,482l1642,402e" filled="false" stroked="true" strokeweight=".748pt" strokecolor="#939598">
                <v:path arrowok="t"/>
              </v:shape>
            </v:group>
            <v:group style="position:absolute;left:1602;top:402;width:2;height:80" coordorigin="1602,402" coordsize="2,80">
              <v:shape style="position:absolute;left:1602;top:402;width:2;height:80" coordorigin="1602,402" coordsize="0,80" path="m1602,482l1602,402e" filled="false" stroked="true" strokeweight=".748pt" strokecolor="#939598">
                <v:path arrowok="t"/>
              </v:shape>
            </v:group>
            <v:group style="position:absolute;left:1562;top:402;width:2;height:80" coordorigin="1562,402" coordsize="2,80">
              <v:shape style="position:absolute;left:1562;top:402;width:2;height:80" coordorigin="1562,402" coordsize="0,80" path="m1562,482l1562,402e" filled="false" stroked="true" strokeweight=".748pt" strokecolor="#939598">
                <v:path arrowok="t"/>
              </v:shape>
            </v:group>
            <v:group style="position:absolute;left:1522;top:402;width:2;height:80" coordorigin="1522,402" coordsize="2,80">
              <v:shape style="position:absolute;left:1522;top:402;width:2;height:80" coordorigin="1522,402" coordsize="1,80" path="m1522,482l1522,402e" filled="false" stroked="true" strokeweight=".748pt" strokecolor="#939598">
                <v:path arrowok="t"/>
              </v:shape>
            </v:group>
            <v:group style="position:absolute;left:1482;top:402;width:2;height:80" coordorigin="1482,402" coordsize="2,80">
              <v:shape style="position:absolute;left:1482;top:402;width:2;height:80" coordorigin="1482,402" coordsize="0,80" path="m1482,482l1482,402e" filled="false" stroked="true" strokeweight=".748pt" strokecolor="#939598">
                <v:path arrowok="t"/>
              </v:shape>
            </v:group>
            <v:group style="position:absolute;left:1442;top:402;width:2;height:80" coordorigin="1442,402" coordsize="2,80">
              <v:shape style="position:absolute;left:1442;top:402;width:2;height:80" coordorigin="1442,402" coordsize="0,80" path="m1442,482l1442,402e" filled="false" stroked="true" strokeweight=".748pt" strokecolor="#939598">
                <v:path arrowok="t"/>
              </v:shape>
            </v:group>
            <v:group style="position:absolute;left:1402;top:402;width:2;height:80" coordorigin="1402,402" coordsize="2,80">
              <v:shape style="position:absolute;left:1402;top:402;width:2;height:80" coordorigin="1402,402" coordsize="1,80" path="m1402,482l1402,402e" filled="false" stroked="true" strokeweight=".748pt" strokecolor="#939598">
                <v:path arrowok="t"/>
              </v:shape>
            </v:group>
            <v:group style="position:absolute;left:1362;top:402;width:2;height:80" coordorigin="1362,402" coordsize="2,80">
              <v:shape style="position:absolute;left:1362;top:402;width:2;height:80" coordorigin="1362,402" coordsize="0,80" path="m1362,482l1362,402e" filled="false" stroked="true" strokeweight=".748pt" strokecolor="#939598">
                <v:path arrowok="t"/>
              </v:shape>
            </v:group>
            <v:group style="position:absolute;left:1322;top:402;width:2;height:80" coordorigin="1322,402" coordsize="2,80">
              <v:shape style="position:absolute;left:1322;top:402;width:2;height:80" coordorigin="1322,402" coordsize="0,80" path="m1322,482l1322,402e" filled="false" stroked="true" strokeweight=".748pt" strokecolor="#939598">
                <v:path arrowok="t"/>
              </v:shape>
            </v:group>
            <v:group style="position:absolute;left:1282;top:402;width:2;height:80" coordorigin="1282,402" coordsize="2,80">
              <v:shape style="position:absolute;left:1282;top:402;width:2;height:80" coordorigin="1282,402" coordsize="0,80" path="m1282,482l1282,402e" filled="false" stroked="true" strokeweight=".748pt" strokecolor="#939598">
                <v:path arrowok="t"/>
              </v:shape>
            </v:group>
            <v:group style="position:absolute;left:1242;top:402;width:2;height:80" coordorigin="1242,402" coordsize="2,80">
              <v:shape style="position:absolute;left:1242;top:402;width:2;height:80" coordorigin="1242,402" coordsize="0,80" path="m1242,482l1242,402e" filled="false" stroked="true" strokeweight=".748pt" strokecolor="#939598">
                <v:path arrowok="t"/>
              </v:shape>
            </v:group>
            <v:group style="position:absolute;left:1202;top:402;width:2;height:80" coordorigin="1202,402" coordsize="2,80">
              <v:shape style="position:absolute;left:1202;top:402;width:2;height:80" coordorigin="1202,402" coordsize="1,80" path="m1202,482l1202,402e" filled="false" stroked="true" strokeweight=".748pt" strokecolor="#939598">
                <v:path arrowok="t"/>
              </v:shape>
            </v:group>
            <v:group style="position:absolute;left:1162;top:402;width:2;height:80" coordorigin="1162,402" coordsize="2,80">
              <v:shape style="position:absolute;left:1162;top:402;width:2;height:80" coordorigin="1162,402" coordsize="0,80" path="m1162,482l1162,402e" filled="false" stroked="true" strokeweight=".748pt" strokecolor="#939598">
                <v:path arrowok="t"/>
              </v:shape>
            </v:group>
            <v:group style="position:absolute;left:1122;top:402;width:2;height:80" coordorigin="1122,402" coordsize="2,80">
              <v:shape style="position:absolute;left:1122;top:402;width:2;height:80" coordorigin="1122,402" coordsize="0,80" path="m1122,482l1122,402e" filled="false" stroked="true" strokeweight=".748pt" strokecolor="#939598">
                <v:path arrowok="t"/>
              </v:shape>
            </v:group>
            <v:group style="position:absolute;left:1082;top:402;width:2;height:80" coordorigin="1082,402" coordsize="2,80">
              <v:shape style="position:absolute;left:1082;top:402;width:2;height:80" coordorigin="1082,402" coordsize="1,80" path="m1082,482l1082,402e" filled="false" stroked="true" strokeweight=".748pt" strokecolor="#939598">
                <v:path arrowok="t"/>
              </v:shape>
            </v:group>
            <v:group style="position:absolute;left:1042;top:402;width:2;height:80" coordorigin="1042,402" coordsize="2,80">
              <v:shape style="position:absolute;left:1042;top:402;width:2;height:80" coordorigin="1042,402" coordsize="0,80" path="m1042,482l1042,402e" filled="false" stroked="true" strokeweight=".748pt" strokecolor="#939598">
                <v:path arrowok="t"/>
              </v:shape>
            </v:group>
            <v:group style="position:absolute;left:1002;top:402;width:2;height:80" coordorigin="1002,402" coordsize="2,80">
              <v:shape style="position:absolute;left:1002;top:402;width:2;height:80" coordorigin="1002,402" coordsize="0,80" path="m1002,482l1002,402e" filled="false" stroked="true" strokeweight=".748pt" strokecolor="#939598">
                <v:path arrowok="t"/>
              </v:shape>
            </v:group>
            <v:group style="position:absolute;left:961;top:402;width:2;height:80" coordorigin="961,402" coordsize="2,80">
              <v:shape style="position:absolute;left:961;top:402;width:2;height:80" coordorigin="961,402" coordsize="0,80" path="m961,482l961,402e" filled="false" stroked="true" strokeweight=".748pt" strokecolor="#939598">
                <v:path arrowok="t"/>
              </v:shape>
            </v:group>
            <v:group style="position:absolute;left:921;top:402;width:2;height:80" coordorigin="921,402" coordsize="2,80">
              <v:shape style="position:absolute;left:921;top:402;width:2;height:80" coordorigin="921,402" coordsize="0,80" path="m921,482l921,402e" filled="false" stroked="true" strokeweight=".748pt" strokecolor="#939598">
                <v:path arrowok="t"/>
              </v:shape>
            </v:group>
            <v:group style="position:absolute;left:881;top:402;width:2;height:80" coordorigin="881,402" coordsize="2,80">
              <v:shape style="position:absolute;left:881;top:402;width:2;height:80" coordorigin="881,402" coordsize="1,80" path="m881,482l881,402e" filled="false" stroked="true" strokeweight=".748pt" strokecolor="#939598">
                <v:path arrowok="t"/>
              </v:shape>
            </v:group>
            <v:group style="position:absolute;left:841;top:402;width:2;height:80" coordorigin="841,402" coordsize="2,80">
              <v:shape style="position:absolute;left:841;top:402;width:2;height:80" coordorigin="841,402" coordsize="0,80" path="m841,482l841,402e" filled="false" stroked="true" strokeweight=".748pt" strokecolor="#939598">
                <v:path arrowok="t"/>
              </v:shape>
            </v:group>
            <v:group style="position:absolute;left:801;top:402;width:2;height:80" coordorigin="801,402" coordsize="2,80">
              <v:shape style="position:absolute;left:801;top:402;width:2;height:80" coordorigin="801,402" coordsize="0,80" path="m801,482l801,402e" filled="false" stroked="true" strokeweight=".748pt" strokecolor="#939598">
                <v:path arrowok="t"/>
              </v:shape>
            </v:group>
            <v:group style="position:absolute;left:761;top:402;width:2;height:80" coordorigin="761,402" coordsize="2,80">
              <v:shape style="position:absolute;left:761;top:402;width:2;height:80" coordorigin="761,402" coordsize="1,80" path="m761,482l761,402e" filled="false" stroked="true" strokeweight=".748pt" strokecolor="#939598">
                <v:path arrowok="t"/>
              </v:shape>
            </v:group>
            <v:group style="position:absolute;left:721;top:402;width:2;height:80" coordorigin="721,402" coordsize="2,80">
              <v:shape style="position:absolute;left:721;top:402;width:2;height:80" coordorigin="721,402" coordsize="1,80" path="m721,482l721,402e" filled="false" stroked="true" strokeweight=".748pt" strokecolor="#939598">
                <v:path arrowok="t"/>
              </v:shape>
            </v:group>
            <v:group style="position:absolute;left:681;top:402;width:2;height:80" coordorigin="681,402" coordsize="2,80">
              <v:shape style="position:absolute;left:681;top:402;width:2;height:80" coordorigin="681,402" coordsize="1,80" path="m681,482l681,402e" filled="false" stroked="true" strokeweight=".748pt" strokecolor="#939598">
                <v:path arrowok="t"/>
              </v:shape>
            </v:group>
            <v:group style="position:absolute;left:641;top:402;width:2;height:80" coordorigin="641,402" coordsize="2,80">
              <v:shape style="position:absolute;left:641;top:402;width:2;height:80" coordorigin="641,402" coordsize="1,80" path="m641,482l641,402e" filled="false" stroked="true" strokeweight=".748pt" strokecolor="#939598">
                <v:path arrowok="t"/>
              </v:shape>
            </v:group>
            <v:group style="position:absolute;left:601;top:402;width:2;height:80" coordorigin="601,402" coordsize="2,80">
              <v:shape style="position:absolute;left:601;top:402;width:2;height:80" coordorigin="601,402" coordsize="1,80" path="m601,482l601,402e" filled="false" stroked="true" strokeweight=".748pt" strokecolor="#939598">
                <v:path arrowok="t"/>
              </v:shape>
            </v:group>
            <v:group style="position:absolute;left:561;top:402;width:2;height:80" coordorigin="561,402" coordsize="2,80">
              <v:shape style="position:absolute;left:561;top:402;width:2;height:80" coordorigin="561,402" coordsize="0,80" path="m561,482l561,402e" filled="false" stroked="true" strokeweight=".748pt" strokecolor="#939598">
                <v:path arrowok="t"/>
              </v:shape>
            </v:group>
            <v:group style="position:absolute;left:521;top:402;width:2;height:80" coordorigin="521,402" coordsize="2,80">
              <v:shape style="position:absolute;left:521;top:402;width:2;height:80" coordorigin="521,402" coordsize="1,80" path="m521,482l521,402e" filled="false" stroked="true" strokeweight=".748pt" strokecolor="#939598">
                <v:path arrowok="t"/>
              </v:shape>
            </v:group>
            <v:group style="position:absolute;left:481;top:402;width:2;height:80" coordorigin="481,402" coordsize="2,80">
              <v:shape style="position:absolute;left:481;top:402;width:2;height:80" coordorigin="481,402" coordsize="0,80" path="m481,482l481,402e" filled="false" stroked="true" strokeweight=".748pt" strokecolor="#939598">
                <v:path arrowok="t"/>
              </v:shape>
            </v:group>
            <v:group style="position:absolute;left:441;top:402;width:2;height:80" coordorigin="441,402" coordsize="2,80">
              <v:shape style="position:absolute;left:441;top:402;width:2;height:80" coordorigin="441,402" coordsize="0,80" path="m441,482l441,402e" filled="false" stroked="true" strokeweight=".748pt" strokecolor="#939598">
                <v:path arrowok="t"/>
              </v:shape>
            </v:group>
            <v:group style="position:absolute;left:401;top:402;width:2;height:80" coordorigin="401,402" coordsize="2,80">
              <v:shape style="position:absolute;left:401;top:402;width:2;height:80" coordorigin="401,402" coordsize="0,80" path="m401,482l401,402e" filled="false" stroked="true" strokeweight=".748pt" strokecolor="#939598">
                <v:path arrowok="t"/>
              </v:shape>
            </v:group>
            <v:group style="position:absolute;left:361;top:402;width:2;height:80" coordorigin="361,402" coordsize="2,80">
              <v:shape style="position:absolute;left:361;top:402;width:2;height:80" coordorigin="361,402" coordsize="0,80" path="m361,482l361,402e" filled="false" stroked="true" strokeweight=".748pt" strokecolor="#939598">
                <v:path arrowok="t"/>
              </v:shape>
            </v:group>
            <v:group style="position:absolute;left:320;top:402;width:2;height:80" coordorigin="320,402" coordsize="2,80">
              <v:shape style="position:absolute;left:320;top:402;width:2;height:80" coordorigin="320,402" coordsize="1,80" path="m320,482l320,402e" filled="false" stroked="true" strokeweight=".748pt" strokecolor="#939598">
                <v:path arrowok="t"/>
              </v:shape>
            </v:group>
            <v:group style="position:absolute;left:280;top:402;width:2;height:80" coordorigin="280,402" coordsize="2,80">
              <v:shape style="position:absolute;left:280;top:402;width:2;height:80" coordorigin="280,402" coordsize="0,80" path="m280,482l280,402e" filled="false" stroked="true" strokeweight=".748pt" strokecolor="#939598">
                <v:path arrowok="t"/>
              </v:shape>
            </v:group>
            <v:group style="position:absolute;left:240;top:402;width:2;height:80" coordorigin="240,402" coordsize="2,80">
              <v:shape style="position:absolute;left:240;top:402;width:2;height:80" coordorigin="240,402" coordsize="0,80" path="m240,482l240,402e" filled="false" stroked="true" strokeweight=".748pt" strokecolor="#939598">
                <v:path arrowok="t"/>
              </v:shape>
            </v:group>
            <v:group style="position:absolute;left:200;top:402;width:2;height:80" coordorigin="200,402" coordsize="2,80">
              <v:shape style="position:absolute;left:200;top:402;width:2;height:80" coordorigin="200,402" coordsize="0,80" path="m200,482l200,402e" filled="false" stroked="true" strokeweight=".748pt" strokecolor="#939598">
                <v:path arrowok="t"/>
              </v:shape>
            </v:group>
            <v:group style="position:absolute;left:160;top:402;width:2;height:80" coordorigin="160,402" coordsize="2,80">
              <v:shape style="position:absolute;left:160;top:402;width:2;height:80" coordorigin="160,402" coordsize="0,80" path="m160,482l160,402e" filled="false" stroked="true" strokeweight=".748pt" strokecolor="#939598">
                <v:path arrowok="t"/>
              </v:shape>
            </v:group>
            <v:group style="position:absolute;left:120;top:402;width:2;height:80" coordorigin="120,402" coordsize="2,80">
              <v:shape style="position:absolute;left:120;top:402;width:2;height:80" coordorigin="120,402" coordsize="0,80" path="m120,482l120,402e" filled="false" stroked="true" strokeweight=".748pt" strokecolor="#939598">
                <v:path arrowok="t"/>
              </v:shape>
            </v:group>
            <v:group style="position:absolute;left:80;top:402;width:2;height:80" coordorigin="80,402" coordsize="2,80">
              <v:shape style="position:absolute;left:80;top:402;width:2;height:80" coordorigin="80,402" coordsize="0,80" path="m80,482l80,402e" filled="false" stroked="true" strokeweight=".748pt" strokecolor="#939598">
                <v:path arrowok="t"/>
              </v:shape>
            </v:group>
            <v:group style="position:absolute;left:40;top:402;width:2;height:80" coordorigin="40,402" coordsize="2,80">
              <v:shape style="position:absolute;left:40;top:402;width:2;height:80" coordorigin="40,402" coordsize="0,80" path="m40,482l40,402e" filled="false" stroked="true" strokeweight=".748pt" strokecolor="#939598">
                <v:path arrowok="t"/>
              </v:shape>
            </v:group>
            <v:group style="position:absolute;left:0;top:434;width:2;height:49" coordorigin="0,434" coordsize="2,49">
              <v:shape style="position:absolute;left:0;top:434;width:2;height:49" coordorigin="0,434" coordsize="0,49" path="m0,483l0,435e" filled="false" stroked="true" strokeweight=".748pt" strokecolor="#939598">
                <v:path arrowok="t"/>
              </v:shape>
            </v:group>
            <w10:wrap type="none"/>
          </v:group>
        </w:pict>
      </w:r>
      <w:r>
        <w:rPr>
          <w:color w:val="939598"/>
          <w:u w:val="none"/>
        </w:rPr>
      </w:r>
      <w:r>
        <w:rPr>
          <w:color w:val="939598"/>
          <w:u w:val="thick" w:color="939598"/>
        </w:rPr>
        <w:t> </w:t>
      </w:r>
      <w:r>
        <w:rPr>
          <w:color w:val="939598"/>
          <w:u w:val="none"/>
        </w:rPr>
        <w:tab/>
      </w:r>
      <w:r>
        <w:rPr>
          <w:color w:val="939598"/>
          <w:spacing w:val="-27"/>
          <w:u w:val="none"/>
        </w:rPr>
        <w:t>31</w:t>
      </w:r>
      <w:r>
        <w:rPr>
          <w:color w:val="939598"/>
          <w:spacing w:val="-8"/>
          <w:u w:val="none"/>
        </w:rPr>
        <w:t> </w:t>
      </w:r>
      <w:r>
        <w:rPr>
          <w:color w:val="939598"/>
          <w:u w:val="thick" w:color="939598"/>
        </w:rPr>
        <w:t> </w:t>
      </w:r>
      <w:r>
        <w:rPr>
          <w:color w:val="939598"/>
          <w:u w:val="none"/>
        </w:rPr>
      </w:r>
      <w:r>
        <w:rPr>
          <w:u w:val="none"/>
        </w:rPr>
      </w:r>
    </w:p>
    <w:p>
      <w:pPr>
        <w:spacing w:after="0" w:line="240" w:lineRule="auto"/>
        <w:jc w:val="left"/>
        <w:sectPr>
          <w:type w:val="continuous"/>
          <w:pgSz w:w="11910" w:h="16840"/>
          <w:pgMar w:top="1180" w:bottom="28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sz w:val="25"/>
          <w:szCs w:val="25"/>
        </w:rPr>
      </w:pPr>
    </w:p>
    <w:p>
      <w:pPr>
        <w:pStyle w:val="Heading2"/>
        <w:spacing w:line="587" w:lineRule="exact"/>
        <w:ind w:left="942" w:right="988"/>
        <w:jc w:val="left"/>
      </w:pPr>
      <w:r>
        <w:rPr/>
        <w:pict>
          <v:group style="position:absolute;margin-left:.0004pt;margin-top:-96.774628pt;width:594.950pt;height:4.850pt;mso-position-horizontal-relative:page;mso-position-vertical-relative:paragraph;z-index:4864" coordorigin="0,-1935" coordsize="11899,97">
            <v:group style="position:absolute;left:11891;top:-1928;width:2;height:80" coordorigin="11891,-1928" coordsize="2,80">
              <v:shape style="position:absolute;left:11891;top:-1928;width:2;height:80" coordorigin="11891,-1928" coordsize="0,80" path="m11891,-1848l11891,-1928e" filled="false" stroked="true" strokeweight=".748pt" strokecolor="#939598">
                <v:path arrowok="t"/>
              </v:shape>
            </v:group>
            <v:group style="position:absolute;left:11851;top:-1928;width:2;height:80" coordorigin="11851,-1928" coordsize="2,80">
              <v:shape style="position:absolute;left:11851;top:-1928;width:2;height:80" coordorigin="11851,-1928" coordsize="0,80" path="m11851,-1848l11851,-1928e" filled="false" stroked="true" strokeweight=".748pt" strokecolor="#939598">
                <v:path arrowok="t"/>
              </v:shape>
            </v:group>
            <v:group style="position:absolute;left:11811;top:-1928;width:2;height:80" coordorigin="11811,-1928" coordsize="2,80">
              <v:shape style="position:absolute;left:11811;top:-1928;width:2;height:80" coordorigin="11811,-1928" coordsize="0,80" path="m11811,-1848l11811,-1928e" filled="false" stroked="true" strokeweight=".748pt" strokecolor="#939598">
                <v:path arrowok="t"/>
              </v:shape>
            </v:group>
            <v:group style="position:absolute;left:11771;top:-1928;width:2;height:80" coordorigin="11771,-1928" coordsize="2,80">
              <v:shape style="position:absolute;left:11771;top:-1928;width:2;height:80" coordorigin="11771,-1928" coordsize="0,80" path="m11771,-1848l11771,-1928e" filled="false" stroked="true" strokeweight=".748pt" strokecolor="#939598">
                <v:path arrowok="t"/>
              </v:shape>
            </v:group>
            <v:group style="position:absolute;left:11731;top:-1928;width:2;height:80" coordorigin="11731,-1928" coordsize="2,80">
              <v:shape style="position:absolute;left:11731;top:-1928;width:2;height:80" coordorigin="11731,-1928" coordsize="1,80" path="m11731,-1848l11731,-1928e" filled="false" stroked="true" strokeweight=".748pt" strokecolor="#939598">
                <v:path arrowok="t"/>
              </v:shape>
            </v:group>
            <v:group style="position:absolute;left:11691;top:-1928;width:2;height:80" coordorigin="11691,-1928" coordsize="2,80">
              <v:shape style="position:absolute;left:11691;top:-1928;width:2;height:80" coordorigin="11691,-1928" coordsize="0,80" path="m11691,-1848l11691,-1928e" filled="false" stroked="true" strokeweight=".748pt" strokecolor="#939598">
                <v:path arrowok="t"/>
              </v:shape>
            </v:group>
            <v:group style="position:absolute;left:11651;top:-1928;width:2;height:80" coordorigin="11651,-1928" coordsize="2,80">
              <v:shape style="position:absolute;left:11651;top:-1928;width:2;height:80" coordorigin="11651,-1928" coordsize="0,80" path="m11651,-1848l11651,-1928e" filled="false" stroked="true" strokeweight=".748pt" strokecolor="#939598">
                <v:path arrowok="t"/>
              </v:shape>
            </v:group>
            <v:group style="position:absolute;left:11611;top:-1928;width:2;height:80" coordorigin="11611,-1928" coordsize="2,80">
              <v:shape style="position:absolute;left:11611;top:-1928;width:2;height:80" coordorigin="11611,-1928" coordsize="0,80" path="m11611,-1848l11611,-1928e" filled="false" stroked="true" strokeweight=".748pt" strokecolor="#939598">
                <v:path arrowok="t"/>
              </v:shape>
            </v:group>
            <v:group style="position:absolute;left:11571;top:-1928;width:2;height:80" coordorigin="11571,-1928" coordsize="2,80">
              <v:shape style="position:absolute;left:11571;top:-1928;width:2;height:80" coordorigin="11571,-1928" coordsize="0,80" path="m11571,-1848l11571,-1928e" filled="false" stroked="true" strokeweight=".748pt" strokecolor="#939598">
                <v:path arrowok="t"/>
              </v:shape>
            </v:group>
            <v:group style="position:absolute;left:11531;top:-1928;width:2;height:80" coordorigin="11531,-1928" coordsize="2,80">
              <v:shape style="position:absolute;left:11531;top:-1928;width:2;height:80" coordorigin="11531,-1928" coordsize="1,80" path="m11531,-1848l11531,-1928e" filled="false" stroked="true" strokeweight=".748pt" strokecolor="#939598">
                <v:path arrowok="t"/>
              </v:shape>
            </v:group>
            <v:group style="position:absolute;left:11491;top:-1928;width:2;height:80" coordorigin="11491,-1928" coordsize="2,80">
              <v:shape style="position:absolute;left:11491;top:-1928;width:2;height:80" coordorigin="11491,-1928" coordsize="0,80" path="m11491,-1848l11491,-1928e" filled="false" stroked="true" strokeweight=".748pt" strokecolor="#939598">
                <v:path arrowok="t"/>
              </v:shape>
            </v:group>
            <v:group style="position:absolute;left:11451;top:-1928;width:2;height:80" coordorigin="11451,-1928" coordsize="2,80">
              <v:shape style="position:absolute;left:11451;top:-1928;width:2;height:80" coordorigin="11451,-1928" coordsize="0,80" path="m11451,-1848l11451,-1928e" filled="false" stroked="true" strokeweight=".748pt" strokecolor="#939598">
                <v:path arrowok="t"/>
              </v:shape>
            </v:group>
            <v:group style="position:absolute;left:11411;top:-1928;width:2;height:80" coordorigin="11411,-1928" coordsize="2,80">
              <v:shape style="position:absolute;left:11411;top:-1928;width:2;height:80" coordorigin="11411,-1928" coordsize="0,80" path="m11411,-1848l11411,-1928e" filled="false" stroked="true" strokeweight=".748pt" strokecolor="#939598">
                <v:path arrowok="t"/>
              </v:shape>
            </v:group>
            <v:group style="position:absolute;left:11371;top:-1928;width:2;height:80" coordorigin="11371,-1928" coordsize="2,80">
              <v:shape style="position:absolute;left:11371;top:-1928;width:2;height:80" coordorigin="11371,-1928" coordsize="0,80" path="m11371,-1848l11371,-1928e" filled="false" stroked="true" strokeweight=".748pt" strokecolor="#939598">
                <v:path arrowok="t"/>
              </v:shape>
            </v:group>
            <v:group style="position:absolute;left:11331;top:-1928;width:2;height:80" coordorigin="11331,-1928" coordsize="2,80">
              <v:shape style="position:absolute;left:11331;top:-1928;width:2;height:80" coordorigin="11331,-1928" coordsize="0,80" path="m11331,-1848l11331,-1928e" filled="false" stroked="true" strokeweight=".748pt" strokecolor="#939598">
                <v:path arrowok="t"/>
              </v:shape>
            </v:group>
            <v:group style="position:absolute;left:11291;top:-1928;width:2;height:80" coordorigin="11291,-1928" coordsize="2,80">
              <v:shape style="position:absolute;left:11291;top:-1928;width:2;height:80" coordorigin="11291,-1928" coordsize="0,80" path="m11291,-1848l11291,-1928e" filled="false" stroked="true" strokeweight=".748pt" strokecolor="#939598">
                <v:path arrowok="t"/>
              </v:shape>
            </v:group>
            <v:group style="position:absolute;left:11251;top:-1928;width:2;height:80" coordorigin="11251,-1928" coordsize="2,80">
              <v:shape style="position:absolute;left:11251;top:-1928;width:2;height:80" coordorigin="11251,-1928" coordsize="0,80" path="m11251,-1848l11251,-1928e" filled="false" stroked="true" strokeweight=".748pt" strokecolor="#939598">
                <v:path arrowok="t"/>
              </v:shape>
            </v:group>
            <v:group style="position:absolute;left:11210;top:-1928;width:2;height:80" coordorigin="11210,-1928" coordsize="2,80">
              <v:shape style="position:absolute;left:11210;top:-1928;width:2;height:80" coordorigin="11210,-1928" coordsize="0,80" path="m11211,-1848l11210,-1928e" filled="false" stroked="true" strokeweight=".748pt" strokecolor="#939598">
                <v:path arrowok="t"/>
              </v:shape>
            </v:group>
            <v:group style="position:absolute;left:11170;top:-1928;width:2;height:80" coordorigin="11170,-1928" coordsize="2,80">
              <v:shape style="position:absolute;left:11170;top:-1928;width:2;height:80" coordorigin="11170,-1928" coordsize="0,80" path="m11170,-1848l11170,-1928e" filled="false" stroked="true" strokeweight=".748pt" strokecolor="#939598">
                <v:path arrowok="t"/>
              </v:shape>
            </v:group>
            <v:group style="position:absolute;left:11130;top:-1928;width:2;height:80" coordorigin="11130,-1928" coordsize="2,80">
              <v:shape style="position:absolute;left:11130;top:-1928;width:2;height:80" coordorigin="11130,-1928" coordsize="0,80" path="m11130,-1848l11130,-1928e" filled="false" stroked="true" strokeweight=".748pt" strokecolor="#939598">
                <v:path arrowok="t"/>
              </v:shape>
            </v:group>
            <v:group style="position:absolute;left:11090;top:-1928;width:2;height:80" coordorigin="11090,-1928" coordsize="2,80">
              <v:shape style="position:absolute;left:11090;top:-1928;width:2;height:80" coordorigin="11090,-1928" coordsize="0,80" path="m11090,-1848l11090,-1928e" filled="false" stroked="true" strokeweight=".748pt" strokecolor="#939598">
                <v:path arrowok="t"/>
              </v:shape>
            </v:group>
            <v:group style="position:absolute;left:11050;top:-1928;width:2;height:80" coordorigin="11050,-1928" coordsize="2,80">
              <v:shape style="position:absolute;left:11050;top:-1928;width:2;height:80" coordorigin="11050,-1928" coordsize="0,80" path="m11050,-1848l11050,-1928e" filled="false" stroked="true" strokeweight=".748pt" strokecolor="#939598">
                <v:path arrowok="t"/>
              </v:shape>
            </v:group>
            <v:group style="position:absolute;left:11010;top:-1928;width:2;height:80" coordorigin="11010,-1928" coordsize="2,80">
              <v:shape style="position:absolute;left:11010;top:-1928;width:2;height:80" coordorigin="11010,-1928" coordsize="1,80" path="m11010,-1848l11010,-1928e" filled="false" stroked="true" strokeweight=".748pt" strokecolor="#939598">
                <v:path arrowok="t"/>
              </v:shape>
            </v:group>
            <v:group style="position:absolute;left:10970;top:-1928;width:2;height:80" coordorigin="10970,-1928" coordsize="2,80">
              <v:shape style="position:absolute;left:10970;top:-1928;width:2;height:80" coordorigin="10970,-1928" coordsize="0,80" path="m10970,-1848l10970,-1928e" filled="false" stroked="true" strokeweight=".748pt" strokecolor="#939598">
                <v:path arrowok="t"/>
              </v:shape>
            </v:group>
            <v:group style="position:absolute;left:10930;top:-1928;width:2;height:80" coordorigin="10930,-1928" coordsize="2,80">
              <v:shape style="position:absolute;left:10930;top:-1928;width:2;height:80" coordorigin="10930,-1928" coordsize="0,80" path="m10930,-1848l10930,-1928e" filled="false" stroked="true" strokeweight=".748pt" strokecolor="#939598">
                <v:path arrowok="t"/>
              </v:shape>
            </v:group>
            <v:group style="position:absolute;left:10890;top:-1928;width:2;height:80" coordorigin="10890,-1928" coordsize="2,80">
              <v:shape style="position:absolute;left:10890;top:-1928;width:2;height:80" coordorigin="10890,-1928" coordsize="0,80" path="m10890,-1848l10890,-1928e" filled="false" stroked="true" strokeweight=".748pt" strokecolor="#939598">
                <v:path arrowok="t"/>
              </v:shape>
            </v:group>
            <v:group style="position:absolute;left:10850;top:-1928;width:2;height:80" coordorigin="10850,-1928" coordsize="2,80">
              <v:shape style="position:absolute;left:10850;top:-1928;width:2;height:80" coordorigin="10850,-1928" coordsize="1,80" path="m10850,-1848l10850,-1928e" filled="false" stroked="true" strokeweight=".748pt" strokecolor="#939598">
                <v:path arrowok="t"/>
              </v:shape>
            </v:group>
            <v:group style="position:absolute;left:10810;top:-1928;width:2;height:80" coordorigin="10810,-1928" coordsize="2,80">
              <v:shape style="position:absolute;left:10810;top:-1928;width:2;height:80" coordorigin="10810,-1928" coordsize="0,80" path="m10810,-1848l10810,-1928e" filled="false" stroked="true" strokeweight=".748pt" strokecolor="#939598">
                <v:path arrowok="t"/>
              </v:shape>
            </v:group>
            <v:group style="position:absolute;left:10770;top:-1928;width:2;height:80" coordorigin="10770,-1928" coordsize="2,80">
              <v:shape style="position:absolute;left:10770;top:-1928;width:2;height:80" coordorigin="10770,-1928" coordsize="0,80" path="m10770,-1848l10770,-1928e" filled="false" stroked="true" strokeweight=".748pt" strokecolor="#939598">
                <v:path arrowok="t"/>
              </v:shape>
            </v:group>
            <v:group style="position:absolute;left:10730;top:-1928;width:2;height:80" coordorigin="10730,-1928" coordsize="2,80">
              <v:shape style="position:absolute;left:10730;top:-1928;width:2;height:80" coordorigin="10730,-1928" coordsize="0,80" path="m10730,-1848l10730,-1928e" filled="false" stroked="true" strokeweight=".748pt" strokecolor="#939598">
                <v:path arrowok="t"/>
              </v:shape>
            </v:group>
            <v:group style="position:absolute;left:10690;top:-1928;width:2;height:80" coordorigin="10690,-1928" coordsize="2,80">
              <v:shape style="position:absolute;left:10690;top:-1928;width:2;height:80" coordorigin="10690,-1928" coordsize="0,80" path="m10690,-1848l10690,-1928e" filled="false" stroked="true" strokeweight=".748pt" strokecolor="#939598">
                <v:path arrowok="t"/>
              </v:shape>
            </v:group>
            <v:group style="position:absolute;left:10650;top:-1928;width:2;height:80" coordorigin="10650,-1928" coordsize="2,80">
              <v:shape style="position:absolute;left:10650;top:-1928;width:2;height:80" coordorigin="10650,-1928" coordsize="0,80" path="m10650,-1848l10650,-1928e" filled="false" stroked="true" strokeweight=".748pt" strokecolor="#939598">
                <v:path arrowok="t"/>
              </v:shape>
            </v:group>
            <v:group style="position:absolute;left:10610;top:-1928;width:2;height:80" coordorigin="10610,-1928" coordsize="2,80">
              <v:shape style="position:absolute;left:10610;top:-1928;width:2;height:80" coordorigin="10610,-1928" coordsize="0,80" path="m10610,-1848l10610,-1928e" filled="false" stroked="true" strokeweight=".748pt" strokecolor="#939598">
                <v:path arrowok="t"/>
              </v:shape>
            </v:group>
            <v:group style="position:absolute;left:10570;top:-1928;width:2;height:80" coordorigin="10570,-1928" coordsize="2,80">
              <v:shape style="position:absolute;left:10570;top:-1928;width:2;height:80" coordorigin="10570,-1928" coordsize="0,80" path="m10570,-1848l10570,-1928e" filled="false" stroked="true" strokeweight=".748pt" strokecolor="#939598">
                <v:path arrowok="t"/>
              </v:shape>
            </v:group>
            <v:group style="position:absolute;left:10530;top:-1928;width:2;height:80" coordorigin="10530,-1928" coordsize="2,80">
              <v:shape style="position:absolute;left:10530;top:-1928;width:2;height:80" coordorigin="10530,-1928" coordsize="0,80" path="m10530,-1848l10530,-1928e" filled="false" stroked="true" strokeweight=".748pt" strokecolor="#939598">
                <v:path arrowok="t"/>
              </v:shape>
            </v:group>
            <v:group style="position:absolute;left:10490;top:-1928;width:2;height:80" coordorigin="10490,-1928" coordsize="2,80">
              <v:shape style="position:absolute;left:10490;top:-1928;width:2;height:80" coordorigin="10490,-1928" coordsize="0,80" path="m10490,-1848l10490,-1928e" filled="false" stroked="true" strokeweight=".748pt" strokecolor="#939598">
                <v:path arrowok="t"/>
              </v:shape>
            </v:group>
            <v:group style="position:absolute;left:10450;top:-1928;width:2;height:80" coordorigin="10450,-1928" coordsize="2,80">
              <v:shape style="position:absolute;left:10450;top:-1928;width:2;height:80" coordorigin="10450,-1928" coordsize="0,80" path="m10450,-1848l10450,-1928e" filled="false" stroked="true" strokeweight=".748pt" strokecolor="#939598">
                <v:path arrowok="t"/>
              </v:shape>
            </v:group>
            <v:group style="position:absolute;left:10410;top:-1928;width:2;height:80" coordorigin="10410,-1928" coordsize="2,80">
              <v:shape style="position:absolute;left:10410;top:-1928;width:2;height:80" coordorigin="10410,-1928" coordsize="0,80" path="m10410,-1848l10410,-1928e" filled="false" stroked="true" strokeweight=".748pt" strokecolor="#939598">
                <v:path arrowok="t"/>
              </v:shape>
            </v:group>
            <v:group style="position:absolute;left:10370;top:-1928;width:2;height:80" coordorigin="10370,-1928" coordsize="2,80">
              <v:shape style="position:absolute;left:10370;top:-1928;width:2;height:80" coordorigin="10370,-1928" coordsize="0,80" path="m10370,-1848l10370,-1928e" filled="false" stroked="true" strokeweight=".748pt" strokecolor="#939598">
                <v:path arrowok="t"/>
              </v:shape>
            </v:group>
            <v:group style="position:absolute;left:10330;top:-1928;width:2;height:80" coordorigin="10330,-1928" coordsize="2,80">
              <v:shape style="position:absolute;left:10330;top:-1928;width:2;height:80" coordorigin="10330,-1928" coordsize="0,80" path="m10330,-1848l10330,-1928e" filled="false" stroked="true" strokeweight=".748pt" strokecolor="#939598">
                <v:path arrowok="t"/>
              </v:shape>
            </v:group>
            <v:group style="position:absolute;left:10290;top:-1928;width:2;height:80" coordorigin="10290,-1928" coordsize="2,80">
              <v:shape style="position:absolute;left:10290;top:-1928;width:2;height:80" coordorigin="10290,-1928" coordsize="0,80" path="m10290,-1848l10290,-1928e" filled="false" stroked="true" strokeweight=".748pt" strokecolor="#939598">
                <v:path arrowok="t"/>
              </v:shape>
            </v:group>
            <v:group style="position:absolute;left:10250;top:-1928;width:2;height:80" coordorigin="10250,-1928" coordsize="2,80">
              <v:shape style="position:absolute;left:10250;top:-1928;width:2;height:80" coordorigin="10250,-1928" coordsize="1,80" path="m10250,-1848l10250,-1928e" filled="false" stroked="true" strokeweight=".748pt" strokecolor="#939598">
                <v:path arrowok="t"/>
              </v:shape>
            </v:group>
            <v:group style="position:absolute;left:10210;top:-1928;width:2;height:80" coordorigin="10210,-1928" coordsize="2,80">
              <v:shape style="position:absolute;left:10210;top:-1928;width:2;height:80" coordorigin="10210,-1928" coordsize="0,80" path="m10210,-1848l10210,-1928e" filled="false" stroked="true" strokeweight=".748pt" strokecolor="#939598">
                <v:path arrowok="t"/>
              </v:shape>
            </v:group>
            <v:group style="position:absolute;left:10170;top:-1928;width:2;height:80" coordorigin="10170,-1928" coordsize="2,80">
              <v:shape style="position:absolute;left:10170;top:-1928;width:2;height:80" coordorigin="10170,-1928" coordsize="0,80" path="m10170,-1848l10170,-1928e" filled="false" stroked="true" strokeweight=".748pt" strokecolor="#939598">
                <v:path arrowok="t"/>
              </v:shape>
            </v:group>
            <v:group style="position:absolute;left:10130;top:-1928;width:2;height:80" coordorigin="10130,-1928" coordsize="2,80">
              <v:shape style="position:absolute;left:10130;top:-1928;width:2;height:80" coordorigin="10130,-1928" coordsize="0,80" path="m10130,-1848l10130,-1928e" filled="false" stroked="true" strokeweight=".748pt" strokecolor="#939598">
                <v:path arrowok="t"/>
              </v:shape>
            </v:group>
            <v:group style="position:absolute;left:10090;top:-1928;width:2;height:80" coordorigin="10090,-1928" coordsize="2,80">
              <v:shape style="position:absolute;left:10090;top:-1928;width:2;height:80" coordorigin="10090,-1928" coordsize="1,80" path="m10090,-1848l10090,-1928e" filled="false" stroked="true" strokeweight=".748pt" strokecolor="#939598">
                <v:path arrowok="t"/>
              </v:shape>
            </v:group>
            <v:group style="position:absolute;left:10050;top:-1928;width:2;height:80" coordorigin="10050,-1928" coordsize="2,80">
              <v:shape style="position:absolute;left:10050;top:-1928;width:2;height:80" coordorigin="10050,-1928" coordsize="0,80" path="m10050,-1848l10050,-1928e" filled="false" stroked="true" strokeweight=".748pt" strokecolor="#939598">
                <v:path arrowok="t"/>
              </v:shape>
            </v:group>
            <v:group style="position:absolute;left:10010;top:-1928;width:2;height:80" coordorigin="10010,-1928" coordsize="2,80">
              <v:shape style="position:absolute;left:10010;top:-1928;width:2;height:80" coordorigin="10010,-1928" coordsize="0,80" path="m10010,-1848l10010,-1928e" filled="false" stroked="true" strokeweight=".748pt" strokecolor="#939598">
                <v:path arrowok="t"/>
              </v:shape>
            </v:group>
            <v:group style="position:absolute;left:9970;top:-1928;width:2;height:80" coordorigin="9970,-1928" coordsize="2,80">
              <v:shape style="position:absolute;left:9970;top:-1928;width:2;height:80" coordorigin="9970,-1928" coordsize="1,80" path="m9970,-1848l9970,-1928e" filled="false" stroked="true" strokeweight=".748pt" strokecolor="#939598">
                <v:path arrowok="t"/>
              </v:shape>
            </v:group>
            <v:group style="position:absolute;left:9930;top:-1928;width:2;height:80" coordorigin="9930,-1928" coordsize="2,80">
              <v:shape style="position:absolute;left:9930;top:-1928;width:2;height:80" coordorigin="9930,-1928" coordsize="0,80" path="m9930,-1848l9930,-1928e" filled="false" stroked="true" strokeweight=".748pt" strokecolor="#939598">
                <v:path arrowok="t"/>
              </v:shape>
            </v:group>
            <v:group style="position:absolute;left:9890;top:-1928;width:2;height:80" coordorigin="9890,-1928" coordsize="2,80">
              <v:shape style="position:absolute;left:9890;top:-1928;width:2;height:80" coordorigin="9890,-1928" coordsize="0,80" path="m9890,-1848l9890,-1928e" filled="false" stroked="true" strokeweight=".748pt" strokecolor="#939598">
                <v:path arrowok="t"/>
              </v:shape>
            </v:group>
            <v:group style="position:absolute;left:9850;top:-1928;width:2;height:80" coordorigin="9850,-1928" coordsize="2,80">
              <v:shape style="position:absolute;left:9850;top:-1928;width:2;height:80" coordorigin="9850,-1928" coordsize="0,80" path="m9850,-1848l9850,-1928e" filled="false" stroked="true" strokeweight=".748pt" strokecolor="#939598">
                <v:path arrowok="t"/>
              </v:shape>
            </v:group>
            <v:group style="position:absolute;left:9810;top:-1928;width:2;height:80" coordorigin="9810,-1928" coordsize="2,80">
              <v:shape style="position:absolute;left:9810;top:-1928;width:2;height:80" coordorigin="9810,-1928" coordsize="0,80" path="m9810,-1848l9810,-1928e" filled="false" stroked="true" strokeweight=".748pt" strokecolor="#939598">
                <v:path arrowok="t"/>
              </v:shape>
            </v:group>
            <v:group style="position:absolute;left:9770;top:-1928;width:2;height:80" coordorigin="9770,-1928" coordsize="2,80">
              <v:shape style="position:absolute;left:9770;top:-1928;width:2;height:80" coordorigin="9770,-1928" coordsize="0,80" path="m9770,-1848l9770,-1928e" filled="false" stroked="true" strokeweight=".748pt" strokecolor="#939598">
                <v:path arrowok="t"/>
              </v:shape>
            </v:group>
            <v:group style="position:absolute;left:9730;top:-1928;width:2;height:80" coordorigin="9730,-1928" coordsize="2,80">
              <v:shape style="position:absolute;left:9730;top:-1928;width:2;height:80" coordorigin="9730,-1928" coordsize="1,80" path="m9730,-1848l9730,-1928e" filled="false" stroked="true" strokeweight=".748pt" strokecolor="#939598">
                <v:path arrowok="t"/>
              </v:shape>
            </v:group>
            <v:group style="position:absolute;left:9690;top:-1928;width:2;height:80" coordorigin="9690,-1928" coordsize="2,80">
              <v:shape style="position:absolute;left:9690;top:-1928;width:2;height:80" coordorigin="9690,-1928" coordsize="0,80" path="m9690,-1848l9690,-1928e" filled="false" stroked="true" strokeweight=".748pt" strokecolor="#939598">
                <v:path arrowok="t"/>
              </v:shape>
            </v:group>
            <v:group style="position:absolute;left:9650;top:-1928;width:2;height:80" coordorigin="9650,-1928" coordsize="2,80">
              <v:shape style="position:absolute;left:9650;top:-1928;width:2;height:80" coordorigin="9650,-1928" coordsize="0,80" path="m9650,-1848l9650,-1928e" filled="false" stroked="true" strokeweight=".748pt" strokecolor="#939598">
                <v:path arrowok="t"/>
              </v:shape>
            </v:group>
            <v:group style="position:absolute;left:9610;top:-1928;width:2;height:80" coordorigin="9610,-1928" coordsize="2,80">
              <v:shape style="position:absolute;left:9610;top:-1928;width:2;height:80" coordorigin="9610,-1928" coordsize="0,80" path="m9610,-1848l9610,-1928e" filled="false" stroked="true" strokeweight=".748pt" strokecolor="#939598">
                <v:path arrowok="t"/>
              </v:shape>
            </v:group>
            <v:group style="position:absolute;left:9570;top:-1928;width:2;height:80" coordorigin="9570,-1928" coordsize="2,80">
              <v:shape style="position:absolute;left:9570;top:-1928;width:2;height:80" coordorigin="9570,-1928" coordsize="1,80" path="m9570,-1848l9570,-1928e" filled="false" stroked="true" strokeweight=".748pt" strokecolor="#939598">
                <v:path arrowok="t"/>
              </v:shape>
            </v:group>
            <v:group style="position:absolute;left:9530;top:-1928;width:2;height:80" coordorigin="9530,-1928" coordsize="2,80">
              <v:shape style="position:absolute;left:9530;top:-1928;width:2;height:80" coordorigin="9530,-1928" coordsize="0,80" path="m9530,-1848l9530,-1928e" filled="false" stroked="true" strokeweight=".748pt" strokecolor="#939598">
                <v:path arrowok="t"/>
              </v:shape>
            </v:group>
            <v:group style="position:absolute;left:9490;top:-1928;width:2;height:80" coordorigin="9490,-1928" coordsize="2,80">
              <v:shape style="position:absolute;left:9490;top:-1928;width:2;height:80" coordorigin="9490,-1928" coordsize="0,80" path="m9490,-1848l9490,-1928e" filled="false" stroked="true" strokeweight=".748pt" strokecolor="#939598">
                <v:path arrowok="t"/>
              </v:shape>
            </v:group>
            <v:group style="position:absolute;left:9450;top:-1928;width:2;height:80" coordorigin="9450,-1928" coordsize="2,80">
              <v:shape style="position:absolute;left:9450;top:-1928;width:2;height:80" coordorigin="9450,-1928" coordsize="0,80" path="m9450,-1848l9450,-1928e" filled="false" stroked="true" strokeweight=".748pt" strokecolor="#939598">
                <v:path arrowok="t"/>
              </v:shape>
            </v:group>
            <v:group style="position:absolute;left:9410;top:-1928;width:2;height:80" coordorigin="9410,-1928" coordsize="2,80">
              <v:shape style="position:absolute;left:9410;top:-1928;width:2;height:80" coordorigin="9410,-1928" coordsize="0,80" path="m9410,-1848l9410,-1928e" filled="false" stroked="true" strokeweight=".748pt" strokecolor="#939598">
                <v:path arrowok="t"/>
              </v:shape>
            </v:group>
            <v:group style="position:absolute;left:9370;top:-1928;width:2;height:80" coordorigin="9370,-1928" coordsize="2,80">
              <v:shape style="position:absolute;left:9370;top:-1928;width:2;height:80" coordorigin="9370,-1928" coordsize="1,80" path="m9370,-1848l9370,-1928e" filled="false" stroked="true" strokeweight=".748pt" strokecolor="#939598">
                <v:path arrowok="t"/>
              </v:shape>
            </v:group>
            <v:group style="position:absolute;left:9330;top:-1928;width:2;height:80" coordorigin="9330,-1928" coordsize="2,80">
              <v:shape style="position:absolute;left:9330;top:-1928;width:2;height:80" coordorigin="9330,-1928" coordsize="0,80" path="m9330,-1848l9330,-1928e" filled="false" stroked="true" strokeweight=".748pt" strokecolor="#939598">
                <v:path arrowok="t"/>
              </v:shape>
            </v:group>
            <v:group style="position:absolute;left:9290;top:-1928;width:2;height:80" coordorigin="9290,-1928" coordsize="2,80">
              <v:shape style="position:absolute;left:9290;top:-1928;width:2;height:80" coordorigin="9290,-1928" coordsize="0,80" path="m9290,-1848l9290,-1928e" filled="false" stroked="true" strokeweight=".748pt" strokecolor="#939598">
                <v:path arrowok="t"/>
              </v:shape>
            </v:group>
            <v:group style="position:absolute;left:9250;top:-1928;width:2;height:80" coordorigin="9250,-1928" coordsize="2,80">
              <v:shape style="position:absolute;left:9250;top:-1928;width:2;height:80" coordorigin="9250,-1928" coordsize="0,80" path="m9250,-1848l9250,-1928e" filled="false" stroked="true" strokeweight=".748pt" strokecolor="#939598">
                <v:path arrowok="t"/>
              </v:shape>
            </v:group>
            <v:group style="position:absolute;left:9210;top:-1928;width:2;height:80" coordorigin="9210,-1928" coordsize="2,80">
              <v:shape style="position:absolute;left:9210;top:-1928;width:2;height:80" coordorigin="9210,-1928" coordsize="1,80" path="m9210,-1848l9210,-1928e" filled="false" stroked="true" strokeweight=".748pt" strokecolor="#939598">
                <v:path arrowok="t"/>
              </v:shape>
            </v:group>
            <v:group style="position:absolute;left:9170;top:-1928;width:2;height:80" coordorigin="9170,-1928" coordsize="2,80">
              <v:shape style="position:absolute;left:9170;top:-1928;width:2;height:80" coordorigin="9170,-1928" coordsize="0,80" path="m9170,-1848l9170,-1928e" filled="false" stroked="true" strokeweight=".748pt" strokecolor="#939598">
                <v:path arrowok="t"/>
              </v:shape>
            </v:group>
            <v:group style="position:absolute;left:9130;top:-1928;width:2;height:80" coordorigin="9130,-1928" coordsize="2,80">
              <v:shape style="position:absolute;left:9130;top:-1928;width:2;height:80" coordorigin="9130,-1928" coordsize="0,80" path="m9130,-1848l9130,-1928e" filled="false" stroked="true" strokeweight=".748pt" strokecolor="#939598">
                <v:path arrowok="t"/>
              </v:shape>
            </v:group>
            <v:group style="position:absolute;left:9090;top:-1928;width:2;height:80" coordorigin="9090,-1928" coordsize="2,80">
              <v:shape style="position:absolute;left:9090;top:-1928;width:2;height:80" coordorigin="9090,-1928" coordsize="0,80" path="m9090,-1848l9090,-1928e" filled="false" stroked="true" strokeweight=".748pt" strokecolor="#939598">
                <v:path arrowok="t"/>
              </v:shape>
            </v:group>
            <v:group style="position:absolute;left:9050;top:-1928;width:2;height:80" coordorigin="9050,-1928" coordsize="2,80">
              <v:shape style="position:absolute;left:9050;top:-1928;width:2;height:80" coordorigin="9050,-1928" coordsize="1,80" path="m9050,-1848l9050,-1928e" filled="false" stroked="true" strokeweight=".748pt" strokecolor="#939598">
                <v:path arrowok="t"/>
              </v:shape>
            </v:group>
            <v:group style="position:absolute;left:9010;top:-1928;width:2;height:80" coordorigin="9010,-1928" coordsize="2,80">
              <v:shape style="position:absolute;left:9010;top:-1928;width:2;height:80" coordorigin="9010,-1928" coordsize="0,80" path="m9010,-1848l9010,-1928e" filled="false" stroked="true" strokeweight=".748pt" strokecolor="#939598">
                <v:path arrowok="t"/>
              </v:shape>
            </v:group>
            <v:group style="position:absolute;left:8970;top:-1928;width:2;height:80" coordorigin="8970,-1928" coordsize="2,80">
              <v:shape style="position:absolute;left:8970;top:-1928;width:2;height:80" coordorigin="8970,-1928" coordsize="0,80" path="m8970,-1848l8970,-1928e" filled="false" stroked="true" strokeweight=".748pt" strokecolor="#939598">
                <v:path arrowok="t"/>
              </v:shape>
            </v:group>
            <v:group style="position:absolute;left:8930;top:-1928;width:2;height:80" coordorigin="8930,-1928" coordsize="2,80">
              <v:shape style="position:absolute;left:8930;top:-1928;width:2;height:80" coordorigin="8930,-1928" coordsize="0,80" path="m8930,-1848l8930,-1928e" filled="false" stroked="true" strokeweight=".748pt" strokecolor="#939598">
                <v:path arrowok="t"/>
              </v:shape>
            </v:group>
            <v:group style="position:absolute;left:8890;top:-1928;width:2;height:80" coordorigin="8890,-1928" coordsize="2,80">
              <v:shape style="position:absolute;left:8890;top:-1928;width:2;height:80" coordorigin="8890,-1928" coordsize="0,80" path="m8890,-1848l8890,-1928e" filled="false" stroked="true" strokeweight=".748pt" strokecolor="#939598">
                <v:path arrowok="t"/>
              </v:shape>
            </v:group>
            <v:group style="position:absolute;left:8850;top:-1928;width:2;height:80" coordorigin="8850,-1928" coordsize="2,80">
              <v:shape style="position:absolute;left:8850;top:-1928;width:2;height:80" coordorigin="8850,-1928" coordsize="1,80" path="m8850,-1848l8850,-1928e" filled="false" stroked="true" strokeweight=".748pt" strokecolor="#939598">
                <v:path arrowok="t"/>
              </v:shape>
            </v:group>
            <v:group style="position:absolute;left:8810;top:-1928;width:2;height:80" coordorigin="8810,-1928" coordsize="2,80">
              <v:shape style="position:absolute;left:8810;top:-1928;width:2;height:80" coordorigin="8810,-1928" coordsize="0,80" path="m8810,-1848l8810,-1928e" filled="false" stroked="true" strokeweight=".748pt" strokecolor="#939598">
                <v:path arrowok="t"/>
              </v:shape>
            </v:group>
            <v:group style="position:absolute;left:8770;top:-1928;width:2;height:80" coordorigin="8770,-1928" coordsize="2,80">
              <v:shape style="position:absolute;left:8770;top:-1928;width:2;height:80" coordorigin="8770,-1928" coordsize="0,80" path="m8770,-1848l8770,-1928e" filled="false" stroked="true" strokeweight=".748pt" strokecolor="#939598">
                <v:path arrowok="t"/>
              </v:shape>
            </v:group>
            <v:group style="position:absolute;left:8730;top:-1928;width:2;height:80" coordorigin="8730,-1928" coordsize="2,80">
              <v:shape style="position:absolute;left:8730;top:-1928;width:2;height:80" coordorigin="8730,-1928" coordsize="0,80" path="m8730,-1848l8730,-1928e" filled="false" stroked="true" strokeweight=".748pt" strokecolor="#939598">
                <v:path arrowok="t"/>
              </v:shape>
            </v:group>
            <v:group style="position:absolute;left:8690;top:-1928;width:2;height:80" coordorigin="8690,-1928" coordsize="2,80">
              <v:shape style="position:absolute;left:8690;top:-1928;width:2;height:80" coordorigin="8690,-1928" coordsize="1,80" path="m8690,-1848l8690,-1928e" filled="false" stroked="true" strokeweight=".748pt" strokecolor="#939598">
                <v:path arrowok="t"/>
              </v:shape>
            </v:group>
            <v:group style="position:absolute;left:8650;top:-1928;width:2;height:80" coordorigin="8650,-1928" coordsize="2,80">
              <v:shape style="position:absolute;left:8650;top:-1928;width:2;height:80" coordorigin="8650,-1928" coordsize="0,80" path="m8650,-1848l8650,-1928e" filled="false" stroked="true" strokeweight=".748pt" strokecolor="#939598">
                <v:path arrowok="t"/>
              </v:shape>
            </v:group>
            <v:group style="position:absolute;left:8610;top:-1928;width:2;height:80" coordorigin="8610,-1928" coordsize="2,80">
              <v:shape style="position:absolute;left:8610;top:-1928;width:2;height:80" coordorigin="8610,-1928" coordsize="0,80" path="m8610,-1848l8610,-1928e" filled="false" stroked="true" strokeweight=".748pt" strokecolor="#939598">
                <v:path arrowok="t"/>
              </v:shape>
            </v:group>
            <v:group style="position:absolute;left:8570;top:-1928;width:2;height:80" coordorigin="8570,-1928" coordsize="2,80">
              <v:shape style="position:absolute;left:8570;top:-1928;width:2;height:80" coordorigin="8570,-1928" coordsize="0,80" path="m8570,-1848l8570,-1928e" filled="false" stroked="true" strokeweight=".748pt" strokecolor="#939598">
                <v:path arrowok="t"/>
              </v:shape>
            </v:group>
            <v:group style="position:absolute;left:8530;top:-1928;width:2;height:80" coordorigin="8530,-1928" coordsize="2,80">
              <v:shape style="position:absolute;left:8530;top:-1928;width:2;height:80" coordorigin="8530,-1928" coordsize="0,80" path="m8530,-1848l8530,-1928e" filled="false" stroked="true" strokeweight=".748pt" strokecolor="#939598">
                <v:path arrowok="t"/>
              </v:shape>
            </v:group>
            <v:group style="position:absolute;left:8490;top:-1928;width:2;height:80" coordorigin="8490,-1928" coordsize="2,80">
              <v:shape style="position:absolute;left:8490;top:-1928;width:2;height:80" coordorigin="8490,-1928" coordsize="0,80" path="m8490,-1848l8490,-1928e" filled="false" stroked="true" strokeweight=".748pt" strokecolor="#939598">
                <v:path arrowok="t"/>
              </v:shape>
            </v:group>
            <v:group style="position:absolute;left:8450;top:-1928;width:2;height:80" coordorigin="8450,-1928" coordsize="2,80">
              <v:shape style="position:absolute;left:8450;top:-1928;width:2;height:80" coordorigin="8450,-1928" coordsize="1,80" path="m8450,-1848l8450,-1928e" filled="false" stroked="true" strokeweight=".748pt" strokecolor="#939598">
                <v:path arrowok="t"/>
              </v:shape>
            </v:group>
            <v:group style="position:absolute;left:8410;top:-1928;width:2;height:80" coordorigin="8410,-1928" coordsize="2,80">
              <v:shape style="position:absolute;left:8410;top:-1928;width:2;height:80" coordorigin="8410,-1928" coordsize="0,80" path="m8410,-1848l8410,-1928e" filled="false" stroked="true" strokeweight=".748pt" strokecolor="#939598">
                <v:path arrowok="t"/>
              </v:shape>
            </v:group>
            <v:group style="position:absolute;left:8370;top:-1928;width:2;height:80" coordorigin="8370,-1928" coordsize="2,80">
              <v:shape style="position:absolute;left:8370;top:-1928;width:2;height:80" coordorigin="8370,-1928" coordsize="0,80" path="m8370,-1848l8370,-1928e" filled="false" stroked="true" strokeweight=".748pt" strokecolor="#939598">
                <v:path arrowok="t"/>
              </v:shape>
            </v:group>
            <v:group style="position:absolute;left:8330;top:-1928;width:2;height:80" coordorigin="8330,-1928" coordsize="2,80">
              <v:shape style="position:absolute;left:8330;top:-1928;width:2;height:80" coordorigin="8330,-1928" coordsize="1,80" path="m8330,-1848l8330,-1928e" filled="false" stroked="true" strokeweight=".748pt" strokecolor="#939598">
                <v:path arrowok="t"/>
              </v:shape>
            </v:group>
            <v:group style="position:absolute;left:8290;top:-1928;width:2;height:80" coordorigin="8290,-1928" coordsize="2,80">
              <v:shape style="position:absolute;left:8290;top:-1928;width:2;height:80" coordorigin="8290,-1928" coordsize="0,80" path="m8290,-1848l8290,-1928e" filled="false" stroked="true" strokeweight=".748pt" strokecolor="#939598">
                <v:path arrowok="t"/>
              </v:shape>
            </v:group>
            <v:group style="position:absolute;left:8250;top:-1928;width:2;height:80" coordorigin="8250,-1928" coordsize="2,80">
              <v:shape style="position:absolute;left:8250;top:-1928;width:2;height:80" coordorigin="8250,-1928" coordsize="0,80" path="m8250,-1848l8250,-1928e" filled="false" stroked="true" strokeweight=".748pt" strokecolor="#939598">
                <v:path arrowok="t"/>
              </v:shape>
            </v:group>
            <v:group style="position:absolute;left:8210;top:-1928;width:2;height:80" coordorigin="8210,-1928" coordsize="2,80">
              <v:shape style="position:absolute;left:8210;top:-1928;width:2;height:80" coordorigin="8210,-1928" coordsize="0,80" path="m8210,-1848l8210,-1928e" filled="false" stroked="true" strokeweight=".748pt" strokecolor="#939598">
                <v:path arrowok="t"/>
              </v:shape>
            </v:group>
            <v:group style="position:absolute;left:8170;top:-1928;width:2;height:80" coordorigin="8170,-1928" coordsize="2,80">
              <v:shape style="position:absolute;left:8170;top:-1928;width:2;height:80" coordorigin="8170,-1928" coordsize="1,80" path="m8170,-1848l8170,-1928e" filled="false" stroked="true" strokeweight=".748pt" strokecolor="#939598">
                <v:path arrowok="t"/>
              </v:shape>
            </v:group>
            <v:group style="position:absolute;left:8130;top:-1928;width:2;height:80" coordorigin="8130,-1928" coordsize="2,80">
              <v:shape style="position:absolute;left:8130;top:-1928;width:2;height:80" coordorigin="8130,-1928" coordsize="0,80" path="m8130,-1848l8130,-1928e" filled="false" stroked="true" strokeweight=".748pt" strokecolor="#939598">
                <v:path arrowok="t"/>
              </v:shape>
            </v:group>
            <v:group style="position:absolute;left:8090;top:-1928;width:2;height:80" coordorigin="8090,-1928" coordsize="2,80">
              <v:shape style="position:absolute;left:8090;top:-1928;width:2;height:80" coordorigin="8090,-1928" coordsize="0,80" path="m8090,-1848l8090,-1928e" filled="false" stroked="true" strokeweight=".748pt" strokecolor="#939598">
                <v:path arrowok="t"/>
              </v:shape>
            </v:group>
            <v:group style="position:absolute;left:8050;top:-1928;width:2;height:80" coordorigin="8050,-1928" coordsize="2,80">
              <v:shape style="position:absolute;left:8050;top:-1928;width:2;height:80" coordorigin="8050,-1928" coordsize="0,80" path="m8050,-1848l8050,-1928e" filled="false" stroked="true" strokeweight=".748pt" strokecolor="#939598">
                <v:path arrowok="t"/>
              </v:shape>
            </v:group>
            <v:group style="position:absolute;left:8010;top:-1928;width:2;height:80" coordorigin="8010,-1928" coordsize="2,80">
              <v:shape style="position:absolute;left:8010;top:-1928;width:2;height:80" coordorigin="8010,-1928" coordsize="0,80" path="m8010,-1848l8010,-1928e" filled="false" stroked="true" strokeweight=".748pt" strokecolor="#939598">
                <v:path arrowok="t"/>
              </v:shape>
            </v:group>
            <v:group style="position:absolute;left:7970;top:-1928;width:2;height:80" coordorigin="7970,-1928" coordsize="2,80">
              <v:shape style="position:absolute;left:7970;top:-1928;width:2;height:80" coordorigin="7970,-1928" coordsize="0,80" path="m7970,-1848l7970,-1928e" filled="false" stroked="true" strokeweight=".748pt" strokecolor="#939598">
                <v:path arrowok="t"/>
              </v:shape>
            </v:group>
            <v:group style="position:absolute;left:7930;top:-1927;width:2;height:80" coordorigin="7930,-1927" coordsize="2,80">
              <v:shape style="position:absolute;left:7930;top:-1927;width:2;height:80" coordorigin="7930,-1927" coordsize="1,80" path="m7930,-1847l7930,-1927e" filled="false" stroked="true" strokeweight=".748pt" strokecolor="#939598">
                <v:path arrowok="t"/>
              </v:shape>
            </v:group>
            <v:group style="position:absolute;left:7890;top:-1927;width:2;height:80" coordorigin="7890,-1927" coordsize="2,80">
              <v:shape style="position:absolute;left:7890;top:-1927;width:2;height:80" coordorigin="7890,-1927" coordsize="0,80" path="m7890,-1847l7890,-1927e" filled="false" stroked="true" strokeweight=".748pt" strokecolor="#939598">
                <v:path arrowok="t"/>
              </v:shape>
            </v:group>
            <v:group style="position:absolute;left:7850;top:-1927;width:2;height:80" coordorigin="7850,-1927" coordsize="2,80">
              <v:shape style="position:absolute;left:7850;top:-1927;width:2;height:80" coordorigin="7850,-1927" coordsize="0,80" path="m7850,-1847l7850,-1927e" filled="false" stroked="true" strokeweight=".748pt" strokecolor="#939598">
                <v:path arrowok="t"/>
              </v:shape>
            </v:group>
            <v:group style="position:absolute;left:7810;top:-1927;width:2;height:80" coordorigin="7810,-1927" coordsize="2,80">
              <v:shape style="position:absolute;left:7810;top:-1927;width:2;height:80" coordorigin="7810,-1927" coordsize="1,80" path="m7810,-1847l7810,-1927e" filled="false" stroked="true" strokeweight=".748pt" strokecolor="#939598">
                <v:path arrowok="t"/>
              </v:shape>
            </v:group>
            <v:group style="position:absolute;left:7770;top:-1927;width:2;height:80" coordorigin="7770,-1927" coordsize="2,80">
              <v:shape style="position:absolute;left:7770;top:-1927;width:2;height:80" coordorigin="7770,-1927" coordsize="0,80" path="m7770,-1847l7770,-1927e" filled="false" stroked="true" strokeweight=".748pt" strokecolor="#939598">
                <v:path arrowok="t"/>
              </v:shape>
            </v:group>
            <v:group style="position:absolute;left:7730;top:-1927;width:2;height:80" coordorigin="7730,-1927" coordsize="2,80">
              <v:shape style="position:absolute;left:7730;top:-1927;width:2;height:80" coordorigin="7730,-1927" coordsize="0,80" path="m7730,-1847l7730,-1927e" filled="false" stroked="true" strokeweight=".748pt" strokecolor="#939598">
                <v:path arrowok="t"/>
              </v:shape>
            </v:group>
            <v:group style="position:absolute;left:7690;top:-1927;width:2;height:80" coordorigin="7690,-1927" coordsize="2,80">
              <v:shape style="position:absolute;left:7690;top:-1927;width:2;height:80" coordorigin="7690,-1927" coordsize="0,80" path="m7690,-1847l7690,-1927e" filled="false" stroked="true" strokeweight=".748pt" strokecolor="#939598">
                <v:path arrowok="t"/>
              </v:shape>
            </v:group>
            <v:group style="position:absolute;left:7650;top:-1927;width:2;height:80" coordorigin="7650,-1927" coordsize="2,80">
              <v:shape style="position:absolute;left:7650;top:-1927;width:2;height:80" coordorigin="7650,-1927" coordsize="0,80" path="m7650,-1847l7650,-1927e" filled="false" stroked="true" strokeweight=".748pt" strokecolor="#939598">
                <v:path arrowok="t"/>
              </v:shape>
            </v:group>
            <v:group style="position:absolute;left:7610;top:-1927;width:2;height:80" coordorigin="7610,-1927" coordsize="2,80">
              <v:shape style="position:absolute;left:7610;top:-1927;width:2;height:80" coordorigin="7610,-1927" coordsize="0,80" path="m7610,-1847l7610,-1927e" filled="false" stroked="true" strokeweight=".748pt" strokecolor="#939598">
                <v:path arrowok="t"/>
              </v:shape>
            </v:group>
            <v:group style="position:absolute;left:7570;top:-1927;width:2;height:80" coordorigin="7570,-1927" coordsize="2,80">
              <v:shape style="position:absolute;left:7570;top:-1927;width:2;height:80" coordorigin="7570,-1927" coordsize="1,80" path="m7570,-1847l7570,-1927e" filled="false" stroked="true" strokeweight=".748pt" strokecolor="#939598">
                <v:path arrowok="t"/>
              </v:shape>
            </v:group>
            <v:group style="position:absolute;left:7530;top:-1927;width:2;height:80" coordorigin="7530,-1927" coordsize="2,80">
              <v:shape style="position:absolute;left:7530;top:-1927;width:2;height:80" coordorigin="7530,-1927" coordsize="0,80" path="m7530,-1847l7530,-1927e" filled="false" stroked="true" strokeweight=".748pt" strokecolor="#939598">
                <v:path arrowok="t"/>
              </v:shape>
            </v:group>
            <v:group style="position:absolute;left:7489;top:-1927;width:2;height:80" coordorigin="7489,-1927" coordsize="2,80">
              <v:shape style="position:absolute;left:7489;top:-1927;width:2;height:80" coordorigin="7489,-1927" coordsize="0,80" path="m7490,-1847l7489,-1927e" filled="false" stroked="true" strokeweight=".748pt" strokecolor="#939598">
                <v:path arrowok="t"/>
              </v:shape>
            </v:group>
            <v:group style="position:absolute;left:7449;top:-1927;width:2;height:80" coordorigin="7449,-1927" coordsize="2,80">
              <v:shape style="position:absolute;left:7449;top:-1927;width:2;height:80" coordorigin="7449,-1927" coordsize="0,80" path="m7449,-1847l7449,-1927e" filled="false" stroked="true" strokeweight=".748pt" strokecolor="#939598">
                <v:path arrowok="t"/>
              </v:shape>
            </v:group>
            <v:group style="position:absolute;left:7409;top:-1927;width:2;height:80" coordorigin="7409,-1927" coordsize="2,80">
              <v:shape style="position:absolute;left:7409;top:-1927;width:2;height:80" coordorigin="7409,-1927" coordsize="1,80" path="m7409,-1847l7409,-1927e" filled="false" stroked="true" strokeweight=".748pt" strokecolor="#939598">
                <v:path arrowok="t"/>
              </v:shape>
            </v:group>
            <v:group style="position:absolute;left:7369;top:-1927;width:2;height:80" coordorigin="7369,-1927" coordsize="2,80">
              <v:shape style="position:absolute;left:7369;top:-1927;width:2;height:80" coordorigin="7369,-1927" coordsize="0,80" path="m7369,-1847l7369,-1927e" filled="false" stroked="true" strokeweight=".748pt" strokecolor="#939598">
                <v:path arrowok="t"/>
              </v:shape>
            </v:group>
            <v:group style="position:absolute;left:7329;top:-1927;width:2;height:80" coordorigin="7329,-1927" coordsize="2,80">
              <v:shape style="position:absolute;left:7329;top:-1927;width:2;height:80" coordorigin="7329,-1927" coordsize="0,80" path="m7329,-1847l7329,-1927e" filled="false" stroked="true" strokeweight=".748pt" strokecolor="#939598">
                <v:path arrowok="t"/>
              </v:shape>
            </v:group>
            <v:group style="position:absolute;left:7289;top:-1927;width:2;height:80" coordorigin="7289,-1927" coordsize="2,80">
              <v:shape style="position:absolute;left:7289;top:-1927;width:2;height:80" coordorigin="7289,-1927" coordsize="0,80" path="m7289,-1847l7289,-1927e" filled="false" stroked="true" strokeweight=".748pt" strokecolor="#939598">
                <v:path arrowok="t"/>
              </v:shape>
            </v:group>
            <v:group style="position:absolute;left:7249;top:-1927;width:2;height:80" coordorigin="7249,-1927" coordsize="2,80">
              <v:shape style="position:absolute;left:7249;top:-1927;width:2;height:80" coordorigin="7249,-1927" coordsize="0,80" path="m7249,-1847l7249,-1927e" filled="false" stroked="true" strokeweight=".748pt" strokecolor="#939598">
                <v:path arrowok="t"/>
              </v:shape>
            </v:group>
            <v:group style="position:absolute;left:7209;top:-1927;width:2;height:80" coordorigin="7209,-1927" coordsize="2,80">
              <v:shape style="position:absolute;left:7209;top:-1927;width:2;height:80" coordorigin="7209,-1927" coordsize="1,80" path="m7209,-1847l7209,-1927e" filled="false" stroked="true" strokeweight=".748pt" strokecolor="#939598">
                <v:path arrowok="t"/>
              </v:shape>
            </v:group>
            <v:group style="position:absolute;left:7169;top:-1927;width:2;height:80" coordorigin="7169,-1927" coordsize="2,80">
              <v:shape style="position:absolute;left:7169;top:-1927;width:2;height:80" coordorigin="7169,-1927" coordsize="0,80" path="m7169,-1847l7169,-1927e" filled="false" stroked="true" strokeweight=".748pt" strokecolor="#939598">
                <v:path arrowok="t"/>
              </v:shape>
            </v:group>
            <v:group style="position:absolute;left:7129;top:-1927;width:2;height:80" coordorigin="7129,-1927" coordsize="2,80">
              <v:shape style="position:absolute;left:7129;top:-1927;width:2;height:80" coordorigin="7129,-1927" coordsize="0,80" path="m7129,-1847l7129,-1927e" filled="false" stroked="true" strokeweight=".748pt" strokecolor="#939598">
                <v:path arrowok="t"/>
              </v:shape>
            </v:group>
            <v:group style="position:absolute;left:7089;top:-1927;width:2;height:80" coordorigin="7089,-1927" coordsize="2,80">
              <v:shape style="position:absolute;left:7089;top:-1927;width:2;height:80" coordorigin="7089,-1927" coordsize="0,80" path="m7089,-1847l7089,-1927e" filled="false" stroked="true" strokeweight=".748pt" strokecolor="#939598">
                <v:path arrowok="t"/>
              </v:shape>
            </v:group>
            <v:group style="position:absolute;left:7049;top:-1927;width:2;height:80" coordorigin="7049,-1927" coordsize="2,80">
              <v:shape style="position:absolute;left:7049;top:-1927;width:2;height:80" coordorigin="7049,-1927" coordsize="1,80" path="m7049,-1847l7049,-1927e" filled="false" stroked="true" strokeweight=".748pt" strokecolor="#939598">
                <v:path arrowok="t"/>
              </v:shape>
            </v:group>
            <v:group style="position:absolute;left:7009;top:-1927;width:2;height:80" coordorigin="7009,-1927" coordsize="2,80">
              <v:shape style="position:absolute;left:7009;top:-1927;width:2;height:80" coordorigin="7009,-1927" coordsize="0,80" path="m7009,-1847l7009,-1927e" filled="false" stroked="true" strokeweight=".748pt" strokecolor="#939598">
                <v:path arrowok="t"/>
              </v:shape>
            </v:group>
            <v:group style="position:absolute;left:6969;top:-1927;width:2;height:80" coordorigin="6969,-1927" coordsize="2,80">
              <v:shape style="position:absolute;left:6969;top:-1927;width:2;height:80" coordorigin="6969,-1927" coordsize="0,80" path="m6969,-1847l6969,-1927e" filled="false" stroked="true" strokeweight=".748pt" strokecolor="#939598">
                <v:path arrowok="t"/>
              </v:shape>
            </v:group>
            <v:group style="position:absolute;left:6929;top:-1927;width:2;height:80" coordorigin="6929,-1927" coordsize="2,80">
              <v:shape style="position:absolute;left:6929;top:-1927;width:2;height:80" coordorigin="6929,-1927" coordsize="0,80" path="m6929,-1847l6929,-1927e" filled="false" stroked="true" strokeweight=".748pt" strokecolor="#939598">
                <v:path arrowok="t"/>
              </v:shape>
            </v:group>
            <v:group style="position:absolute;left:6889;top:-1927;width:2;height:80" coordorigin="6889,-1927" coordsize="2,80">
              <v:shape style="position:absolute;left:6889;top:-1927;width:2;height:80" coordorigin="6889,-1927" coordsize="1,80" path="m6889,-1847l6889,-1927e" filled="false" stroked="true" strokeweight=".748pt" strokecolor="#939598">
                <v:path arrowok="t"/>
              </v:shape>
            </v:group>
            <v:group style="position:absolute;left:6849;top:-1927;width:2;height:80" coordorigin="6849,-1927" coordsize="2,80">
              <v:shape style="position:absolute;left:6849;top:-1927;width:2;height:80" coordorigin="6849,-1927" coordsize="0,80" path="m6849,-1847l6849,-1927e" filled="false" stroked="true" strokeweight=".748pt" strokecolor="#939598">
                <v:path arrowok="t"/>
              </v:shape>
            </v:group>
            <v:group style="position:absolute;left:6809;top:-1927;width:2;height:80" coordorigin="6809,-1927" coordsize="2,80">
              <v:shape style="position:absolute;left:6809;top:-1927;width:2;height:80" coordorigin="6809,-1927" coordsize="0,80" path="m6809,-1847l6809,-1927e" filled="false" stroked="true" strokeweight=".748pt" strokecolor="#939598">
                <v:path arrowok="t"/>
              </v:shape>
            </v:group>
            <v:group style="position:absolute;left:6769;top:-1927;width:2;height:80" coordorigin="6769,-1927" coordsize="2,80">
              <v:shape style="position:absolute;left:6769;top:-1927;width:2;height:80" coordorigin="6769,-1927" coordsize="0,80" path="m6769,-1847l6769,-1927e" filled="false" stroked="true" strokeweight=".748pt" strokecolor="#939598">
                <v:path arrowok="t"/>
              </v:shape>
            </v:group>
            <v:group style="position:absolute;left:6729;top:-1927;width:2;height:80" coordorigin="6729,-1927" coordsize="2,80">
              <v:shape style="position:absolute;left:6729;top:-1927;width:2;height:80" coordorigin="6729,-1927" coordsize="0,80" path="m6729,-1847l6729,-1927e" filled="false" stroked="true" strokeweight=".748pt" strokecolor="#939598">
                <v:path arrowok="t"/>
              </v:shape>
            </v:group>
            <v:group style="position:absolute;left:6689;top:-1927;width:2;height:80" coordorigin="6689,-1927" coordsize="2,80">
              <v:shape style="position:absolute;left:6689;top:-1927;width:2;height:80" coordorigin="6689,-1927" coordsize="0,80" path="m6689,-1847l6689,-1927e" filled="false" stroked="true" strokeweight=".748pt" strokecolor="#939598">
                <v:path arrowok="t"/>
              </v:shape>
            </v:group>
            <v:group style="position:absolute;left:6649;top:-1927;width:2;height:80" coordorigin="6649,-1927" coordsize="2,80">
              <v:shape style="position:absolute;left:6649;top:-1927;width:2;height:80" coordorigin="6649,-1927" coordsize="0,80" path="m6649,-1847l6649,-1927e" filled="false" stroked="true" strokeweight=".748pt" strokecolor="#939598">
                <v:path arrowok="t"/>
              </v:shape>
            </v:group>
            <v:group style="position:absolute;left:6609;top:-1927;width:2;height:80" coordorigin="6609,-1927" coordsize="2,80">
              <v:shape style="position:absolute;left:6609;top:-1927;width:2;height:80" coordorigin="6609,-1927" coordsize="0,80" path="m6609,-1847l6609,-1927e" filled="false" stroked="true" strokeweight=".748pt" strokecolor="#939598">
                <v:path arrowok="t"/>
              </v:shape>
            </v:group>
            <v:group style="position:absolute;left:6569;top:-1927;width:2;height:80" coordorigin="6569,-1927" coordsize="2,80">
              <v:shape style="position:absolute;left:6569;top:-1927;width:2;height:80" coordorigin="6569,-1927" coordsize="0,80" path="m6569,-1847l6569,-1927e" filled="false" stroked="true" strokeweight=".748pt" strokecolor="#939598">
                <v:path arrowok="t"/>
              </v:shape>
            </v:group>
            <v:group style="position:absolute;left:6529;top:-1927;width:2;height:80" coordorigin="6529,-1927" coordsize="2,80">
              <v:shape style="position:absolute;left:6529;top:-1927;width:2;height:80" coordorigin="6529,-1927" coordsize="0,80" path="m6529,-1847l6529,-1927e" filled="false" stroked="true" strokeweight=".748pt" strokecolor="#939598">
                <v:path arrowok="t"/>
              </v:shape>
            </v:group>
            <v:group style="position:absolute;left:6489;top:-1927;width:2;height:80" coordorigin="6489,-1927" coordsize="2,80">
              <v:shape style="position:absolute;left:6489;top:-1927;width:2;height:80" coordorigin="6489,-1927" coordsize="0,80" path="m6489,-1847l6489,-1927e" filled="false" stroked="true" strokeweight=".748pt" strokecolor="#939598">
                <v:path arrowok="t"/>
              </v:shape>
            </v:group>
            <v:group style="position:absolute;left:6449;top:-1927;width:2;height:80" coordorigin="6449,-1927" coordsize="2,80">
              <v:shape style="position:absolute;left:6449;top:-1927;width:2;height:80" coordorigin="6449,-1927" coordsize="1,80" path="m6449,-1847l6449,-1927e" filled="false" stroked="true" strokeweight=".748pt" strokecolor="#939598">
                <v:path arrowok="t"/>
              </v:shape>
            </v:group>
            <v:group style="position:absolute;left:6409;top:-1927;width:2;height:80" coordorigin="6409,-1927" coordsize="2,80">
              <v:shape style="position:absolute;left:6409;top:-1927;width:2;height:80" coordorigin="6409,-1927" coordsize="0,80" path="m6409,-1847l6409,-1927e" filled="false" stroked="true" strokeweight=".748pt" strokecolor="#939598">
                <v:path arrowok="t"/>
              </v:shape>
            </v:group>
            <v:group style="position:absolute;left:6369;top:-1927;width:2;height:80" coordorigin="6369,-1927" coordsize="2,80">
              <v:shape style="position:absolute;left:6369;top:-1927;width:2;height:80" coordorigin="6369,-1927" coordsize="0,80" path="m6369,-1847l6369,-1927e" filled="false" stroked="true" strokeweight=".748pt" strokecolor="#939598">
                <v:path arrowok="t"/>
              </v:shape>
            </v:group>
            <v:group style="position:absolute;left:6329;top:-1927;width:2;height:80" coordorigin="6329,-1927" coordsize="2,80">
              <v:shape style="position:absolute;left:6329;top:-1927;width:2;height:80" coordorigin="6329,-1927" coordsize="0,80" path="m6329,-1847l6329,-1927e" filled="false" stroked="true" strokeweight=".748pt" strokecolor="#939598">
                <v:path arrowok="t"/>
              </v:shape>
            </v:group>
            <v:group style="position:absolute;left:6289;top:-1927;width:2;height:80" coordorigin="6289,-1927" coordsize="2,80">
              <v:shape style="position:absolute;left:6289;top:-1927;width:2;height:80" coordorigin="6289,-1927" coordsize="0,80" path="m6289,-1847l6289,-1927e" filled="false" stroked="true" strokeweight=".748pt" strokecolor="#939598">
                <v:path arrowok="t"/>
              </v:shape>
            </v:group>
            <v:group style="position:absolute;left:6249;top:-1927;width:2;height:80" coordorigin="6249,-1927" coordsize="2,80">
              <v:shape style="position:absolute;left:6249;top:-1927;width:2;height:80" coordorigin="6249,-1927" coordsize="0,80" path="m6249,-1847l6249,-1927e" filled="false" stroked="true" strokeweight=".748pt" strokecolor="#939598">
                <v:path arrowok="t"/>
              </v:shape>
            </v:group>
            <v:group style="position:absolute;left:6209;top:-1927;width:2;height:80" coordorigin="6209,-1927" coordsize="2,80">
              <v:shape style="position:absolute;left:6209;top:-1927;width:2;height:80" coordorigin="6209,-1927" coordsize="0,80" path="m6209,-1847l6209,-1927e" filled="false" stroked="true" strokeweight=".748pt" strokecolor="#939598">
                <v:path arrowok="t"/>
              </v:shape>
            </v:group>
            <v:group style="position:absolute;left:6169;top:-1927;width:2;height:80" coordorigin="6169,-1927" coordsize="2,80">
              <v:shape style="position:absolute;left:6169;top:-1927;width:2;height:80" coordorigin="6169,-1927" coordsize="0,80" path="m6169,-1847l6169,-1927e" filled="false" stroked="true" strokeweight=".748pt" strokecolor="#939598">
                <v:path arrowok="t"/>
              </v:shape>
            </v:group>
            <v:group style="position:absolute;left:6129;top:-1927;width:2;height:80" coordorigin="6129,-1927" coordsize="2,80">
              <v:shape style="position:absolute;left:6129;top:-1927;width:2;height:80" coordorigin="6129,-1927" coordsize="0,80" path="m6129,-1847l6129,-1927e" filled="false" stroked="true" strokeweight=".748pt" strokecolor="#939598">
                <v:path arrowok="t"/>
              </v:shape>
            </v:group>
            <v:group style="position:absolute;left:6089;top:-1927;width:2;height:80" coordorigin="6089,-1927" coordsize="2,80">
              <v:shape style="position:absolute;left:6089;top:-1927;width:2;height:80" coordorigin="6089,-1927" coordsize="1,80" path="m6089,-1847l6089,-1927e" filled="false" stroked="true" strokeweight=".748pt" strokecolor="#939598">
                <v:path arrowok="t"/>
              </v:shape>
            </v:group>
            <v:group style="position:absolute;left:6049;top:-1927;width:2;height:80" coordorigin="6049,-1927" coordsize="2,80">
              <v:shape style="position:absolute;left:6049;top:-1927;width:2;height:80" coordorigin="6049,-1927" coordsize="0,80" path="m6049,-1847l6049,-1927e" filled="false" stroked="true" strokeweight=".748pt" strokecolor="#939598">
                <v:path arrowok="t"/>
              </v:shape>
            </v:group>
            <v:group style="position:absolute;left:6009;top:-1927;width:2;height:80" coordorigin="6009,-1927" coordsize="2,80">
              <v:shape style="position:absolute;left:6009;top:-1927;width:2;height:80" coordorigin="6009,-1927" coordsize="0,80" path="m6009,-1847l6009,-1927e" filled="false" stroked="true" strokeweight=".748pt" strokecolor="#939598">
                <v:path arrowok="t"/>
              </v:shape>
            </v:group>
            <v:group style="position:absolute;left:5969;top:-1927;width:2;height:80" coordorigin="5969,-1927" coordsize="2,80">
              <v:shape style="position:absolute;left:5969;top:-1927;width:2;height:80" coordorigin="5969,-1927" coordsize="0,80" path="m5969,-1847l5969,-1927e" filled="false" stroked="true" strokeweight=".748pt" strokecolor="#939598">
                <v:path arrowok="t"/>
              </v:shape>
            </v:group>
            <v:group style="position:absolute;left:5929;top:-1927;width:2;height:80" coordorigin="5929,-1927" coordsize="2,80">
              <v:shape style="position:absolute;left:5929;top:-1927;width:2;height:80" coordorigin="5929,-1927" coordsize="0,80" path="m5929,-1847l5929,-1927e" filled="false" stroked="true" strokeweight=".748pt" strokecolor="#939598">
                <v:path arrowok="t"/>
              </v:shape>
            </v:group>
            <v:group style="position:absolute;left:5889;top:-1927;width:2;height:80" coordorigin="5889,-1927" coordsize="2,80">
              <v:shape style="position:absolute;left:5889;top:-1927;width:2;height:80" coordorigin="5889,-1927" coordsize="0,80" path="m5889,-1847l5889,-1927e" filled="false" stroked="true" strokeweight=".748pt" strokecolor="#939598">
                <v:path arrowok="t"/>
              </v:shape>
            </v:group>
            <v:group style="position:absolute;left:5849;top:-1927;width:2;height:80" coordorigin="5849,-1927" coordsize="2,80">
              <v:shape style="position:absolute;left:5849;top:-1927;width:2;height:80" coordorigin="5849,-1927" coordsize="0,80" path="m5849,-1847l5849,-1927e" filled="false" stroked="true" strokeweight=".748pt" strokecolor="#939598">
                <v:path arrowok="t"/>
              </v:shape>
            </v:group>
            <v:group style="position:absolute;left:5809;top:-1927;width:2;height:80" coordorigin="5809,-1927" coordsize="2,80">
              <v:shape style="position:absolute;left:5809;top:-1927;width:2;height:80" coordorigin="5809,-1927" coordsize="0,80" path="m5809,-1847l5809,-1927e" filled="false" stroked="true" strokeweight=".748pt" strokecolor="#939598">
                <v:path arrowok="t"/>
              </v:shape>
            </v:group>
            <v:group style="position:absolute;left:5769;top:-1927;width:2;height:80" coordorigin="5769,-1927" coordsize="2,80">
              <v:shape style="position:absolute;left:5769;top:-1927;width:2;height:80" coordorigin="5769,-1927" coordsize="0,80" path="m5769,-1847l5769,-1927e" filled="false" stroked="true" strokeweight=".748pt" strokecolor="#939598">
                <v:path arrowok="t"/>
              </v:shape>
            </v:group>
            <v:group style="position:absolute;left:5729;top:-1927;width:2;height:80" coordorigin="5729,-1927" coordsize="2,80">
              <v:shape style="position:absolute;left:5729;top:-1927;width:2;height:80" coordorigin="5729,-1927" coordsize="0,80" path="m5729,-1847l5729,-1927e" filled="false" stroked="true" strokeweight=".748pt" strokecolor="#939598">
                <v:path arrowok="t"/>
              </v:shape>
            </v:group>
            <v:group style="position:absolute;left:5689;top:-1927;width:2;height:80" coordorigin="5689,-1927" coordsize="2,80">
              <v:shape style="position:absolute;left:5689;top:-1927;width:2;height:80" coordorigin="5689,-1927" coordsize="0,80" path="m5689,-1847l5689,-1927e" filled="false" stroked="true" strokeweight=".748pt" strokecolor="#939598">
                <v:path arrowok="t"/>
              </v:shape>
            </v:group>
            <v:group style="position:absolute;left:5649;top:-1927;width:2;height:80" coordorigin="5649,-1927" coordsize="2,80">
              <v:shape style="position:absolute;left:5649;top:-1927;width:2;height:80" coordorigin="5649,-1927" coordsize="0,80" path="m5649,-1847l5649,-1927e" filled="false" stroked="true" strokeweight=".748pt" strokecolor="#939598">
                <v:path arrowok="t"/>
              </v:shape>
            </v:group>
            <v:group style="position:absolute;left:5609;top:-1927;width:2;height:80" coordorigin="5609,-1927" coordsize="2,80">
              <v:shape style="position:absolute;left:5609;top:-1927;width:2;height:80" coordorigin="5609,-1927" coordsize="0,80" path="m5609,-1847l5609,-1927e" filled="false" stroked="true" strokeweight=".748pt" strokecolor="#939598">
                <v:path arrowok="t"/>
              </v:shape>
            </v:group>
            <v:group style="position:absolute;left:5569;top:-1927;width:2;height:80" coordorigin="5569,-1927" coordsize="2,80">
              <v:shape style="position:absolute;left:5569;top:-1927;width:2;height:80" coordorigin="5569,-1927" coordsize="0,80" path="m5569,-1847l5569,-1927e" filled="false" stroked="true" strokeweight=".748pt" strokecolor="#939598">
                <v:path arrowok="t"/>
              </v:shape>
            </v:group>
            <v:group style="position:absolute;left:5529;top:-1927;width:2;height:80" coordorigin="5529,-1927" coordsize="2,80">
              <v:shape style="position:absolute;left:5529;top:-1927;width:2;height:80" coordorigin="5529,-1927" coordsize="0,80" path="m5529,-1847l5529,-1927e" filled="false" stroked="true" strokeweight=".748pt" strokecolor="#939598">
                <v:path arrowok="t"/>
              </v:shape>
            </v:group>
            <v:group style="position:absolute;left:5489;top:-1927;width:2;height:80" coordorigin="5489,-1927" coordsize="2,80">
              <v:shape style="position:absolute;left:5489;top:-1927;width:2;height:80" coordorigin="5489,-1927" coordsize="0,80" path="m5489,-1847l5489,-1927e" filled="false" stroked="true" strokeweight=".748pt" strokecolor="#939598">
                <v:path arrowok="t"/>
              </v:shape>
            </v:group>
            <v:group style="position:absolute;left:5449;top:-1927;width:2;height:80" coordorigin="5449,-1927" coordsize="2,80">
              <v:shape style="position:absolute;left:5449;top:-1927;width:2;height:80" coordorigin="5449,-1927" coordsize="0,80" path="m5449,-1847l5449,-1927e" filled="false" stroked="true" strokeweight=".748pt" strokecolor="#939598">
                <v:path arrowok="t"/>
              </v:shape>
            </v:group>
            <v:group style="position:absolute;left:5409;top:-1927;width:2;height:80" coordorigin="5409,-1927" coordsize="2,80">
              <v:shape style="position:absolute;left:5409;top:-1927;width:2;height:80" coordorigin="5409,-1927" coordsize="0,80" path="m5409,-1847l5409,-1927e" filled="false" stroked="true" strokeweight=".748pt" strokecolor="#939598">
                <v:path arrowok="t"/>
              </v:shape>
            </v:group>
            <v:group style="position:absolute;left:5369;top:-1927;width:2;height:80" coordorigin="5369,-1927" coordsize="2,80">
              <v:shape style="position:absolute;left:5369;top:-1927;width:2;height:80" coordorigin="5369,-1927" coordsize="0,80" path="m5369,-1847l5369,-1927e" filled="false" stroked="true" strokeweight=".748pt" strokecolor="#939598">
                <v:path arrowok="t"/>
              </v:shape>
            </v:group>
            <v:group style="position:absolute;left:5329;top:-1927;width:2;height:80" coordorigin="5329,-1927" coordsize="2,80">
              <v:shape style="position:absolute;left:5329;top:-1927;width:2;height:80" coordorigin="5329,-1927" coordsize="1,80" path="m5329,-1847l5329,-1927e" filled="false" stroked="true" strokeweight=".748pt" strokecolor="#939598">
                <v:path arrowok="t"/>
              </v:shape>
            </v:group>
            <v:group style="position:absolute;left:5289;top:-1927;width:2;height:80" coordorigin="5289,-1927" coordsize="2,80">
              <v:shape style="position:absolute;left:5289;top:-1927;width:2;height:80" coordorigin="5289,-1927" coordsize="0,80" path="m5289,-1847l5289,-1927e" filled="false" stroked="true" strokeweight=".748pt" strokecolor="#939598">
                <v:path arrowok="t"/>
              </v:shape>
            </v:group>
            <v:group style="position:absolute;left:5249;top:-1927;width:2;height:80" coordorigin="5249,-1927" coordsize="2,80">
              <v:shape style="position:absolute;left:5249;top:-1927;width:2;height:80" coordorigin="5249,-1927" coordsize="0,80" path="m5249,-1847l5249,-1927e" filled="false" stroked="true" strokeweight=".748pt" strokecolor="#939598">
                <v:path arrowok="t"/>
              </v:shape>
            </v:group>
            <v:group style="position:absolute;left:5209;top:-1927;width:2;height:80" coordorigin="5209,-1927" coordsize="2,80">
              <v:shape style="position:absolute;left:5209;top:-1927;width:2;height:80" coordorigin="5209,-1927" coordsize="0,80" path="m5209,-1847l5209,-1927e" filled="false" stroked="true" strokeweight=".748pt" strokecolor="#939598">
                <v:path arrowok="t"/>
              </v:shape>
            </v:group>
            <v:group style="position:absolute;left:5169;top:-1927;width:2;height:80" coordorigin="5169,-1927" coordsize="2,80">
              <v:shape style="position:absolute;left:5169;top:-1927;width:2;height:80" coordorigin="5169,-1927" coordsize="0,80" path="m5169,-1847l5169,-1927e" filled="false" stroked="true" strokeweight=".748pt" strokecolor="#939598">
                <v:path arrowok="t"/>
              </v:shape>
            </v:group>
            <v:group style="position:absolute;left:5129;top:-1927;width:2;height:80" coordorigin="5129,-1927" coordsize="2,80">
              <v:shape style="position:absolute;left:5129;top:-1927;width:2;height:80" coordorigin="5129,-1927" coordsize="0,80" path="m5129,-1847l5129,-1927e" filled="false" stroked="true" strokeweight=".748pt" strokecolor="#939598">
                <v:path arrowok="t"/>
              </v:shape>
            </v:group>
            <v:group style="position:absolute;left:5089;top:-1927;width:2;height:80" coordorigin="5089,-1927" coordsize="2,80">
              <v:shape style="position:absolute;left:5089;top:-1927;width:2;height:80" coordorigin="5089,-1927" coordsize="0,80" path="m5089,-1847l5089,-1927e" filled="false" stroked="true" strokeweight=".748pt" strokecolor="#939598">
                <v:path arrowok="t"/>
              </v:shape>
            </v:group>
            <v:group style="position:absolute;left:5049;top:-1927;width:2;height:80" coordorigin="5049,-1927" coordsize="2,80">
              <v:shape style="position:absolute;left:5049;top:-1927;width:2;height:80" coordorigin="5049,-1927" coordsize="0,80" path="m5049,-1847l5049,-1927e" filled="false" stroked="true" strokeweight=".748pt" strokecolor="#939598">
                <v:path arrowok="t"/>
              </v:shape>
            </v:group>
            <v:group style="position:absolute;left:5009;top:-1927;width:2;height:80" coordorigin="5009,-1927" coordsize="2,80">
              <v:shape style="position:absolute;left:5009;top:-1927;width:2;height:80" coordorigin="5009,-1927" coordsize="0,80" path="m5009,-1847l5009,-1927e" filled="false" stroked="true" strokeweight=".748pt" strokecolor="#939598">
                <v:path arrowok="t"/>
              </v:shape>
            </v:group>
            <v:group style="position:absolute;left:4969;top:-1927;width:2;height:80" coordorigin="4969,-1927" coordsize="2,80">
              <v:shape style="position:absolute;left:4969;top:-1927;width:2;height:80" coordorigin="4969,-1927" coordsize="1,80" path="m4969,-1847l4969,-1927e" filled="false" stroked="true" strokeweight=".748pt" strokecolor="#939598">
                <v:path arrowok="t"/>
              </v:shape>
            </v:group>
            <v:group style="position:absolute;left:4929;top:-1927;width:2;height:80" coordorigin="4929,-1927" coordsize="2,80">
              <v:shape style="position:absolute;left:4929;top:-1927;width:2;height:80" coordorigin="4929,-1927" coordsize="0,80" path="m4929,-1847l4929,-1927e" filled="false" stroked="true" strokeweight=".748pt" strokecolor="#939598">
                <v:path arrowok="t"/>
              </v:shape>
            </v:group>
            <v:group style="position:absolute;left:4889;top:-1927;width:2;height:80" coordorigin="4889,-1927" coordsize="2,80">
              <v:shape style="position:absolute;left:4889;top:-1927;width:2;height:80" coordorigin="4889,-1927" coordsize="0,80" path="m4889,-1847l4889,-1927e" filled="false" stroked="true" strokeweight=".748pt" strokecolor="#939598">
                <v:path arrowok="t"/>
              </v:shape>
            </v:group>
            <v:group style="position:absolute;left:4849;top:-1927;width:2;height:80" coordorigin="4849,-1927" coordsize="2,80">
              <v:shape style="position:absolute;left:4849;top:-1927;width:2;height:80" coordorigin="4849,-1927" coordsize="0,80" path="m4849,-1847l4849,-1927e" filled="false" stroked="true" strokeweight=".748pt" strokecolor="#939598">
                <v:path arrowok="t"/>
              </v:shape>
            </v:group>
            <v:group style="position:absolute;left:4809;top:-1927;width:2;height:80" coordorigin="4809,-1927" coordsize="2,80">
              <v:shape style="position:absolute;left:4809;top:-1927;width:2;height:80" coordorigin="4809,-1927" coordsize="0,80" path="m4809,-1847l4809,-1927e" filled="false" stroked="true" strokeweight=".748pt" strokecolor="#939598">
                <v:path arrowok="t"/>
              </v:shape>
            </v:group>
            <v:group style="position:absolute;left:4769;top:-1927;width:2;height:80" coordorigin="4769,-1927" coordsize="2,80">
              <v:shape style="position:absolute;left:4769;top:-1927;width:2;height:80" coordorigin="4769,-1927" coordsize="0,80" path="m4769,-1847l4769,-1927e" filled="false" stroked="true" strokeweight=".748pt" strokecolor="#939598">
                <v:path arrowok="t"/>
              </v:shape>
            </v:group>
            <v:group style="position:absolute;left:4729;top:-1927;width:2;height:80" coordorigin="4729,-1927" coordsize="2,80">
              <v:shape style="position:absolute;left:4729;top:-1927;width:2;height:80" coordorigin="4729,-1927" coordsize="0,80" path="m4729,-1847l4729,-1927e" filled="false" stroked="true" strokeweight=".748pt" strokecolor="#939598">
                <v:path arrowok="t"/>
              </v:shape>
            </v:group>
            <v:group style="position:absolute;left:4689;top:-1927;width:2;height:80" coordorigin="4689,-1927" coordsize="2,80">
              <v:shape style="position:absolute;left:4689;top:-1927;width:2;height:80" coordorigin="4689,-1927" coordsize="1,80" path="m4689,-1847l4689,-1927e" filled="false" stroked="true" strokeweight=".748pt" strokecolor="#939598">
                <v:path arrowok="t"/>
              </v:shape>
            </v:group>
            <v:group style="position:absolute;left:4649;top:-1927;width:2;height:80" coordorigin="4649,-1927" coordsize="2,80">
              <v:shape style="position:absolute;left:4649;top:-1927;width:2;height:80" coordorigin="4649,-1927" coordsize="0,80" path="m4649,-1847l4649,-1927e" filled="false" stroked="true" strokeweight=".748pt" strokecolor="#939598">
                <v:path arrowok="t"/>
              </v:shape>
            </v:group>
            <v:group style="position:absolute;left:4609;top:-1927;width:2;height:80" coordorigin="4609,-1927" coordsize="2,80">
              <v:shape style="position:absolute;left:4609;top:-1927;width:2;height:80" coordorigin="4609,-1927" coordsize="0,80" path="m4609,-1847l4609,-1927e" filled="false" stroked="true" strokeweight=".748pt" strokecolor="#939598">
                <v:path arrowok="t"/>
              </v:shape>
            </v:group>
            <v:group style="position:absolute;left:4569;top:-1927;width:2;height:80" coordorigin="4569,-1927" coordsize="2,80">
              <v:shape style="position:absolute;left:4569;top:-1927;width:2;height:80" coordorigin="4569,-1927" coordsize="0,80" path="m4569,-1847l4569,-1927e" filled="false" stroked="true" strokeweight=".748pt" strokecolor="#939598">
                <v:path arrowok="t"/>
              </v:shape>
            </v:group>
            <v:group style="position:absolute;left:4529;top:-1927;width:2;height:80" coordorigin="4529,-1927" coordsize="2,80">
              <v:shape style="position:absolute;left:4529;top:-1927;width:2;height:80" coordorigin="4529,-1927" coordsize="0,80" path="m4529,-1847l4529,-1927e" filled="false" stroked="true" strokeweight=".748pt" strokecolor="#939598">
                <v:path arrowok="t"/>
              </v:shape>
            </v:group>
            <v:group style="position:absolute;left:4489;top:-1927;width:2;height:80" coordorigin="4489,-1927" coordsize="2,80">
              <v:shape style="position:absolute;left:4489;top:-1927;width:2;height:80" coordorigin="4489,-1927" coordsize="0,80" path="m4489,-1847l4489,-1927e" filled="false" stroked="true" strokeweight=".748pt" strokecolor="#939598">
                <v:path arrowok="t"/>
              </v:shape>
            </v:group>
            <v:group style="position:absolute;left:4449;top:-1927;width:2;height:80" coordorigin="4449,-1927" coordsize="2,80">
              <v:shape style="position:absolute;left:4449;top:-1927;width:2;height:80" coordorigin="4449,-1927" coordsize="0,80" path="m4449,-1847l4449,-1927e" filled="false" stroked="true" strokeweight=".748pt" strokecolor="#939598">
                <v:path arrowok="t"/>
              </v:shape>
            </v:group>
            <v:group style="position:absolute;left:4409;top:-1927;width:2;height:80" coordorigin="4409,-1927" coordsize="2,80">
              <v:shape style="position:absolute;left:4409;top:-1927;width:2;height:80" coordorigin="4409,-1927" coordsize="0,80" path="m4409,-1847l4409,-1927e" filled="false" stroked="true" strokeweight=".748pt" strokecolor="#939598">
                <v:path arrowok="t"/>
              </v:shape>
            </v:group>
            <v:group style="position:absolute;left:4369;top:-1927;width:2;height:80" coordorigin="4369,-1927" coordsize="2,80">
              <v:shape style="position:absolute;left:4369;top:-1927;width:2;height:80" coordorigin="4369,-1927" coordsize="0,80" path="m4369,-1847l4369,-1927e" filled="false" stroked="true" strokeweight=".748pt" strokecolor="#939598">
                <v:path arrowok="t"/>
              </v:shape>
            </v:group>
            <v:group style="position:absolute;left:4329;top:-1927;width:2;height:80" coordorigin="4329,-1927" coordsize="2,80">
              <v:shape style="position:absolute;left:4329;top:-1927;width:2;height:80" coordorigin="4329,-1927" coordsize="0,80" path="m4329,-1847l4329,-1927e" filled="false" stroked="true" strokeweight=".748pt" strokecolor="#939598">
                <v:path arrowok="t"/>
              </v:shape>
            </v:group>
            <v:group style="position:absolute;left:4289;top:-1927;width:2;height:80" coordorigin="4289,-1927" coordsize="2,80">
              <v:shape style="position:absolute;left:4289;top:-1927;width:2;height:80" coordorigin="4289,-1927" coordsize="1,80" path="m4289,-1847l4289,-1927e" filled="false" stroked="true" strokeweight=".748pt" strokecolor="#939598">
                <v:path arrowok="t"/>
              </v:shape>
            </v:group>
            <v:group style="position:absolute;left:4249;top:-1927;width:2;height:80" coordorigin="4249,-1927" coordsize="2,80">
              <v:shape style="position:absolute;left:4249;top:-1927;width:2;height:80" coordorigin="4249,-1927" coordsize="0,80" path="m4249,-1847l4249,-1927e" filled="false" stroked="true" strokeweight=".748pt" strokecolor="#939598">
                <v:path arrowok="t"/>
              </v:shape>
            </v:group>
            <v:group style="position:absolute;left:4209;top:-1927;width:2;height:80" coordorigin="4209,-1927" coordsize="2,80">
              <v:shape style="position:absolute;left:4209;top:-1927;width:2;height:80" coordorigin="4209,-1927" coordsize="0,80" path="m4209,-1847l4209,-1927e" filled="false" stroked="true" strokeweight=".748pt" strokecolor="#939598">
                <v:path arrowok="t"/>
              </v:shape>
            </v:group>
            <v:group style="position:absolute;left:4169;top:-1927;width:2;height:80" coordorigin="4169,-1927" coordsize="2,80">
              <v:shape style="position:absolute;left:4169;top:-1927;width:2;height:80" coordorigin="4169,-1927" coordsize="0,80" path="m4169,-1847l4169,-1927e" filled="false" stroked="true" strokeweight=".748pt" strokecolor="#939598">
                <v:path arrowok="t"/>
              </v:shape>
            </v:group>
            <v:group style="position:absolute;left:4129;top:-1927;width:2;height:80" coordorigin="4129,-1927" coordsize="2,80">
              <v:shape style="position:absolute;left:4129;top:-1927;width:2;height:80" coordorigin="4129,-1927" coordsize="0,80" path="m4129,-1847l4129,-1927e" filled="false" stroked="true" strokeweight=".748pt" strokecolor="#939598">
                <v:path arrowok="t"/>
              </v:shape>
            </v:group>
            <v:group style="position:absolute;left:4089;top:-1927;width:2;height:80" coordorigin="4089,-1927" coordsize="2,80">
              <v:shape style="position:absolute;left:4089;top:-1927;width:2;height:80" coordorigin="4089,-1927" coordsize="0,80" path="m4089,-1847l4089,-1927e" filled="false" stroked="true" strokeweight=".748pt" strokecolor="#939598">
                <v:path arrowok="t"/>
              </v:shape>
            </v:group>
            <v:group style="position:absolute;left:4049;top:-1927;width:2;height:80" coordorigin="4049,-1927" coordsize="2,80">
              <v:shape style="position:absolute;left:4049;top:-1927;width:2;height:80" coordorigin="4049,-1927" coordsize="0,80" path="m4049,-1847l4049,-1927e" filled="false" stroked="true" strokeweight=".748pt" strokecolor="#939598">
                <v:path arrowok="t"/>
              </v:shape>
            </v:group>
            <v:group style="position:absolute;left:4009;top:-1927;width:2;height:80" coordorigin="4009,-1927" coordsize="2,80">
              <v:shape style="position:absolute;left:4009;top:-1927;width:2;height:80" coordorigin="4009,-1927" coordsize="0,80" path="m4009,-1847l4009,-1927e" filled="false" stroked="true" strokeweight=".748pt" strokecolor="#939598">
                <v:path arrowok="t"/>
              </v:shape>
            </v:group>
            <v:group style="position:absolute;left:3969;top:-1927;width:2;height:80" coordorigin="3969,-1927" coordsize="2,80">
              <v:shape style="position:absolute;left:3969;top:-1927;width:2;height:80" coordorigin="3969,-1927" coordsize="0,80" path="m3969,-1847l3969,-1927e" filled="false" stroked="true" strokeweight=".748pt" strokecolor="#939598">
                <v:path arrowok="t"/>
              </v:shape>
            </v:group>
            <v:group style="position:absolute;left:3929;top:-1927;width:2;height:80" coordorigin="3929,-1927" coordsize="2,80">
              <v:shape style="position:absolute;left:3929;top:-1927;width:2;height:80" coordorigin="3929,-1927" coordsize="1,80" path="m3929,-1847l3929,-1927e" filled="false" stroked="true" strokeweight=".748pt" strokecolor="#939598">
                <v:path arrowok="t"/>
              </v:shape>
            </v:group>
            <v:group style="position:absolute;left:3889;top:-1927;width:2;height:80" coordorigin="3889,-1927" coordsize="2,80">
              <v:shape style="position:absolute;left:3889;top:-1927;width:2;height:80" coordorigin="3889,-1927" coordsize="0,80" path="m3889,-1847l3889,-1927e" filled="false" stroked="true" strokeweight=".748pt" strokecolor="#939598">
                <v:path arrowok="t"/>
              </v:shape>
            </v:group>
            <v:group style="position:absolute;left:3849;top:-1927;width:2;height:80" coordorigin="3849,-1927" coordsize="2,80">
              <v:shape style="position:absolute;left:3849;top:-1927;width:2;height:80" coordorigin="3849,-1927" coordsize="0,80" path="m3849,-1847l3849,-1927e" filled="false" stroked="true" strokeweight=".748pt" strokecolor="#939598">
                <v:path arrowok="t"/>
              </v:shape>
            </v:group>
            <v:group style="position:absolute;left:3809;top:-1927;width:2;height:80" coordorigin="3809,-1927" coordsize="2,80">
              <v:shape style="position:absolute;left:3809;top:-1927;width:2;height:80" coordorigin="3809,-1927" coordsize="0,80" path="m3809,-1847l3809,-1927e" filled="false" stroked="true" strokeweight=".748pt" strokecolor="#939598">
                <v:path arrowok="t"/>
              </v:shape>
            </v:group>
            <v:group style="position:absolute;left:3768;top:-1927;width:2;height:80" coordorigin="3768,-1927" coordsize="2,80">
              <v:shape style="position:absolute;left:3768;top:-1927;width:2;height:80" coordorigin="3768,-1927" coordsize="0,80" path="m3769,-1847l3768,-1927e" filled="false" stroked="true" strokeweight=".748pt" strokecolor="#939598">
                <v:path arrowok="t"/>
              </v:shape>
            </v:group>
            <v:group style="position:absolute;left:3728;top:-1927;width:2;height:80" coordorigin="3728,-1927" coordsize="2,80">
              <v:shape style="position:absolute;left:3728;top:-1927;width:2;height:80" coordorigin="3728,-1927" coordsize="0,80" path="m3728,-1847l3728,-1927e" filled="false" stroked="true" strokeweight=".748pt" strokecolor="#939598">
                <v:path arrowok="t"/>
              </v:shape>
            </v:group>
            <v:group style="position:absolute;left:3688;top:-1927;width:2;height:80" coordorigin="3688,-1927" coordsize="2,80">
              <v:shape style="position:absolute;left:3688;top:-1927;width:2;height:80" coordorigin="3688,-1927" coordsize="0,80" path="m3688,-1847l3688,-1927e" filled="false" stroked="true" strokeweight=".748pt" strokecolor="#939598">
                <v:path arrowok="t"/>
              </v:shape>
            </v:group>
            <v:group style="position:absolute;left:3648;top:-1927;width:2;height:80" coordorigin="3648,-1927" coordsize="2,80">
              <v:shape style="position:absolute;left:3648;top:-1927;width:2;height:80" coordorigin="3648,-1927" coordsize="0,80" path="m3648,-1847l3648,-1927e" filled="false" stroked="true" strokeweight=".748pt" strokecolor="#939598">
                <v:path arrowok="t"/>
              </v:shape>
            </v:group>
            <v:group style="position:absolute;left:3608;top:-1927;width:2;height:80" coordorigin="3608,-1927" coordsize="2,80">
              <v:shape style="position:absolute;left:3608;top:-1927;width:2;height:80" coordorigin="3608,-1927" coordsize="0,80" path="m3608,-1847l3608,-1927e" filled="false" stroked="true" strokeweight=".748pt" strokecolor="#939598">
                <v:path arrowok="t"/>
              </v:shape>
            </v:group>
            <v:group style="position:absolute;left:3568;top:-1927;width:2;height:80" coordorigin="3568,-1927" coordsize="2,80">
              <v:shape style="position:absolute;left:3568;top:-1927;width:2;height:80" coordorigin="3568,-1927" coordsize="1,80" path="m3568,-1847l3568,-1927e" filled="false" stroked="true" strokeweight=".748pt" strokecolor="#939598">
                <v:path arrowok="t"/>
              </v:shape>
            </v:group>
            <v:group style="position:absolute;left:3528;top:-1927;width:2;height:80" coordorigin="3528,-1927" coordsize="2,80">
              <v:shape style="position:absolute;left:3528;top:-1927;width:2;height:80" coordorigin="3528,-1927" coordsize="0,80" path="m3528,-1847l3528,-1927e" filled="false" stroked="true" strokeweight=".748pt" strokecolor="#939598">
                <v:path arrowok="t"/>
              </v:shape>
            </v:group>
            <v:group style="position:absolute;left:3488;top:-1927;width:2;height:80" coordorigin="3488,-1927" coordsize="2,80">
              <v:shape style="position:absolute;left:3488;top:-1927;width:2;height:80" coordorigin="3488,-1927" coordsize="0,80" path="m3488,-1847l3488,-1927e" filled="false" stroked="true" strokeweight=".748pt" strokecolor="#939598">
                <v:path arrowok="t"/>
              </v:shape>
            </v:group>
            <v:group style="position:absolute;left:3448;top:-1927;width:2;height:80" coordorigin="3448,-1927" coordsize="2,80">
              <v:shape style="position:absolute;left:3448;top:-1927;width:2;height:80" coordorigin="3448,-1927" coordsize="0,80" path="m3448,-1847l3448,-1927e" filled="false" stroked="true" strokeweight=".748pt" strokecolor="#939598">
                <v:path arrowok="t"/>
              </v:shape>
            </v:group>
            <v:group style="position:absolute;left:3408;top:-1927;width:2;height:80" coordorigin="3408,-1927" coordsize="2,80">
              <v:shape style="position:absolute;left:3408;top:-1927;width:2;height:80" coordorigin="3408,-1927" coordsize="0,80" path="m3408,-1847l3408,-1927e" filled="false" stroked="true" strokeweight=".748pt" strokecolor="#939598">
                <v:path arrowok="t"/>
              </v:shape>
            </v:group>
            <v:group style="position:absolute;left:3368;top:-1927;width:2;height:80" coordorigin="3368,-1927" coordsize="2,80">
              <v:shape style="position:absolute;left:3368;top:-1927;width:2;height:80" coordorigin="3368,-1927" coordsize="0,80" path="m3368,-1847l3368,-1927e" filled="false" stroked="true" strokeweight=".748pt" strokecolor="#939598">
                <v:path arrowok="t"/>
              </v:shape>
            </v:group>
            <v:group style="position:absolute;left:3328;top:-1927;width:2;height:80" coordorigin="3328,-1927" coordsize="2,80">
              <v:shape style="position:absolute;left:3328;top:-1927;width:2;height:80" coordorigin="3328,-1927" coordsize="0,80" path="m3328,-1847l3328,-1927e" filled="false" stroked="true" strokeweight=".748pt" strokecolor="#939598">
                <v:path arrowok="t"/>
              </v:shape>
            </v:group>
            <v:group style="position:absolute;left:3288;top:-1927;width:2;height:80" coordorigin="3288,-1927" coordsize="2,80">
              <v:shape style="position:absolute;left:3288;top:-1927;width:2;height:80" coordorigin="3288,-1927" coordsize="0,80" path="m3288,-1847l3288,-1927e" filled="false" stroked="true" strokeweight=".748pt" strokecolor="#939598">
                <v:path arrowok="t"/>
              </v:shape>
            </v:group>
            <v:group style="position:absolute;left:3248;top:-1927;width:2;height:80" coordorigin="3248,-1927" coordsize="2,80">
              <v:shape style="position:absolute;left:3248;top:-1927;width:2;height:80" coordorigin="3248,-1927" coordsize="0,80" path="m3248,-1847l3248,-1927e" filled="false" stroked="true" strokeweight=".748pt" strokecolor="#939598">
                <v:path arrowok="t"/>
              </v:shape>
            </v:group>
            <v:group style="position:absolute;left:3208;top:-1927;width:2;height:80" coordorigin="3208,-1927" coordsize="2,80">
              <v:shape style="position:absolute;left:3208;top:-1927;width:2;height:80" coordorigin="3208,-1927" coordsize="0,80" path="m3208,-1847l3208,-1927e" filled="false" stroked="true" strokeweight=".748pt" strokecolor="#939598">
                <v:path arrowok="t"/>
              </v:shape>
            </v:group>
            <v:group style="position:absolute;left:3168;top:-1927;width:2;height:80" coordorigin="3168,-1927" coordsize="2,80">
              <v:shape style="position:absolute;left:3168;top:-1927;width:2;height:80" coordorigin="3168,-1927" coordsize="1,80" path="m3168,-1847l3168,-1927e" filled="false" stroked="true" strokeweight=".748pt" strokecolor="#939598">
                <v:path arrowok="t"/>
              </v:shape>
            </v:group>
            <v:group style="position:absolute;left:3128;top:-1927;width:2;height:80" coordorigin="3128,-1927" coordsize="2,80">
              <v:shape style="position:absolute;left:3128;top:-1927;width:2;height:80" coordorigin="3128,-1927" coordsize="0,80" path="m3128,-1847l3128,-1927e" filled="false" stroked="true" strokeweight=".748pt" strokecolor="#939598">
                <v:path arrowok="t"/>
              </v:shape>
            </v:group>
            <v:group style="position:absolute;left:3088;top:-1927;width:2;height:80" coordorigin="3088,-1927" coordsize="2,80">
              <v:shape style="position:absolute;left:3088;top:-1927;width:2;height:80" coordorigin="3088,-1927" coordsize="0,80" path="m3088,-1847l3088,-1927e" filled="false" stroked="true" strokeweight=".748pt" strokecolor="#939598">
                <v:path arrowok="t"/>
              </v:shape>
            </v:group>
            <v:group style="position:absolute;left:3048;top:-1927;width:2;height:80" coordorigin="3048,-1927" coordsize="2,80">
              <v:shape style="position:absolute;left:3048;top:-1927;width:2;height:80" coordorigin="3048,-1927" coordsize="0,80" path="m3048,-1847l3048,-1927e" filled="false" stroked="true" strokeweight=".748pt" strokecolor="#939598">
                <v:path arrowok="t"/>
              </v:shape>
            </v:group>
            <v:group style="position:absolute;left:3008;top:-1927;width:2;height:80" coordorigin="3008,-1927" coordsize="2,80">
              <v:shape style="position:absolute;left:3008;top:-1927;width:2;height:80" coordorigin="3008,-1927" coordsize="0,80" path="m3008,-1847l3008,-1927e" filled="false" stroked="true" strokeweight=".748pt" strokecolor="#939598">
                <v:path arrowok="t"/>
              </v:shape>
            </v:group>
            <v:group style="position:absolute;left:2968;top:-1927;width:2;height:80" coordorigin="2968,-1927" coordsize="2,80">
              <v:shape style="position:absolute;left:2968;top:-1927;width:2;height:80" coordorigin="2968,-1927" coordsize="0,80" path="m2968,-1847l2968,-1927e" filled="false" stroked="true" strokeweight=".748pt" strokecolor="#939598">
                <v:path arrowok="t"/>
              </v:shape>
            </v:group>
            <v:group style="position:absolute;left:2928;top:-1927;width:2;height:80" coordorigin="2928,-1927" coordsize="2,80">
              <v:shape style="position:absolute;left:2928;top:-1927;width:2;height:80" coordorigin="2928,-1927" coordsize="0,80" path="m2928,-1847l2928,-1927e" filled="false" stroked="true" strokeweight=".748pt" strokecolor="#939598">
                <v:path arrowok="t"/>
              </v:shape>
            </v:group>
            <v:group style="position:absolute;left:2888;top:-1927;width:2;height:80" coordorigin="2888,-1927" coordsize="2,80">
              <v:shape style="position:absolute;left:2888;top:-1927;width:2;height:80" coordorigin="2888,-1927" coordsize="1,80" path="m2888,-1847l2888,-1927e" filled="false" stroked="true" strokeweight=".748pt" strokecolor="#939598">
                <v:path arrowok="t"/>
              </v:shape>
            </v:group>
            <v:group style="position:absolute;left:2848;top:-1927;width:2;height:80" coordorigin="2848,-1927" coordsize="2,80">
              <v:shape style="position:absolute;left:2848;top:-1927;width:2;height:80" coordorigin="2848,-1927" coordsize="0,80" path="m2848,-1847l2848,-1927e" filled="false" stroked="true" strokeweight=".748pt" strokecolor="#939598">
                <v:path arrowok="t"/>
              </v:shape>
            </v:group>
            <v:group style="position:absolute;left:2808;top:-1927;width:2;height:80" coordorigin="2808,-1927" coordsize="2,80">
              <v:shape style="position:absolute;left:2808;top:-1927;width:2;height:80" coordorigin="2808,-1927" coordsize="0,80" path="m2808,-1847l2808,-1927e" filled="false" stroked="true" strokeweight=".748pt" strokecolor="#939598">
                <v:path arrowok="t"/>
              </v:shape>
            </v:group>
            <v:group style="position:absolute;left:2768;top:-1927;width:2;height:80" coordorigin="2768,-1927" coordsize="2,80">
              <v:shape style="position:absolute;left:2768;top:-1927;width:2;height:80" coordorigin="2768,-1927" coordsize="0,80" path="m2768,-1847l2768,-1927e" filled="false" stroked="true" strokeweight=".748pt" strokecolor="#939598">
                <v:path arrowok="t"/>
              </v:shape>
            </v:group>
            <v:group style="position:absolute;left:2728;top:-1927;width:2;height:80" coordorigin="2728,-1927" coordsize="2,80">
              <v:shape style="position:absolute;left:2728;top:-1927;width:2;height:80" coordorigin="2728,-1927" coordsize="0,80" path="m2728,-1847l2728,-1927e" filled="false" stroked="true" strokeweight=".748pt" strokecolor="#939598">
                <v:path arrowok="t"/>
              </v:shape>
            </v:group>
            <v:group style="position:absolute;left:2688;top:-1927;width:2;height:80" coordorigin="2688,-1927" coordsize="2,80">
              <v:shape style="position:absolute;left:2688;top:-1927;width:2;height:80" coordorigin="2688,-1927" coordsize="0,80" path="m2688,-1847l2688,-1927e" filled="false" stroked="true" strokeweight=".748pt" strokecolor="#939598">
                <v:path arrowok="t"/>
              </v:shape>
            </v:group>
            <v:group style="position:absolute;left:2648;top:-1927;width:2;height:80" coordorigin="2648,-1927" coordsize="2,80">
              <v:shape style="position:absolute;left:2648;top:-1927;width:2;height:80" coordorigin="2648,-1927" coordsize="0,80" path="m2648,-1847l2648,-1927e" filled="false" stroked="true" strokeweight=".748pt" strokecolor="#939598">
                <v:path arrowok="t"/>
              </v:shape>
            </v:group>
            <v:group style="position:absolute;left:2608;top:-1927;width:2;height:80" coordorigin="2608,-1927" coordsize="2,80">
              <v:shape style="position:absolute;left:2608;top:-1927;width:2;height:80" coordorigin="2608,-1927" coordsize="0,80" path="m2608,-1847l2608,-1927e" filled="false" stroked="true" strokeweight=".748pt" strokecolor="#939598">
                <v:path arrowok="t"/>
              </v:shape>
            </v:group>
            <v:group style="position:absolute;left:2568;top:-1927;width:2;height:80" coordorigin="2568,-1927" coordsize="2,80">
              <v:shape style="position:absolute;left:2568;top:-1927;width:2;height:80" coordorigin="2568,-1927" coordsize="0,80" path="m2568,-1847l2568,-1927e" filled="false" stroked="true" strokeweight=".748pt" strokecolor="#939598">
                <v:path arrowok="t"/>
              </v:shape>
            </v:group>
            <v:group style="position:absolute;left:2528;top:-1927;width:2;height:80" coordorigin="2528,-1927" coordsize="2,80">
              <v:shape style="position:absolute;left:2528;top:-1927;width:2;height:80" coordorigin="2528,-1927" coordsize="1,80" path="m2528,-1847l2528,-1927e" filled="false" stroked="true" strokeweight=".748pt" strokecolor="#939598">
                <v:path arrowok="t"/>
              </v:shape>
            </v:group>
            <v:group style="position:absolute;left:2488;top:-1927;width:2;height:80" coordorigin="2488,-1927" coordsize="2,80">
              <v:shape style="position:absolute;left:2488;top:-1927;width:2;height:80" coordorigin="2488,-1927" coordsize="0,80" path="m2488,-1847l2488,-1927e" filled="false" stroked="true" strokeweight=".748pt" strokecolor="#939598">
                <v:path arrowok="t"/>
              </v:shape>
            </v:group>
            <v:group style="position:absolute;left:2448;top:-1927;width:2;height:80" coordorigin="2448,-1927" coordsize="2,80">
              <v:shape style="position:absolute;left:2448;top:-1927;width:2;height:80" coordorigin="2448,-1927" coordsize="0,80" path="m2448,-1847l2448,-1927e" filled="false" stroked="true" strokeweight=".748pt" strokecolor="#939598">
                <v:path arrowok="t"/>
              </v:shape>
            </v:group>
            <v:group style="position:absolute;left:2408;top:-1927;width:2;height:80" coordorigin="2408,-1927" coordsize="2,80">
              <v:shape style="position:absolute;left:2408;top:-1927;width:2;height:80" coordorigin="2408,-1927" coordsize="0,80" path="m2408,-1847l2408,-1927e" filled="false" stroked="true" strokeweight=".748pt" strokecolor="#939598">
                <v:path arrowok="t"/>
              </v:shape>
            </v:group>
            <v:group style="position:absolute;left:2368;top:-1927;width:2;height:80" coordorigin="2368,-1927" coordsize="2,80">
              <v:shape style="position:absolute;left:2368;top:-1927;width:2;height:80" coordorigin="2368,-1927" coordsize="0,80" path="m2368,-1847l2368,-1927e" filled="false" stroked="true" strokeweight=".748pt" strokecolor="#939598">
                <v:path arrowok="t"/>
              </v:shape>
            </v:group>
            <v:group style="position:absolute;left:2328;top:-1927;width:2;height:80" coordorigin="2328,-1927" coordsize="2,80">
              <v:shape style="position:absolute;left:2328;top:-1927;width:2;height:80" coordorigin="2328,-1927" coordsize="0,80" path="m2328,-1847l2328,-1927e" filled="false" stroked="true" strokeweight=".748pt" strokecolor="#939598">
                <v:path arrowok="t"/>
              </v:shape>
            </v:group>
            <v:group style="position:absolute;left:2288;top:-1927;width:2;height:80" coordorigin="2288,-1927" coordsize="2,80">
              <v:shape style="position:absolute;left:2288;top:-1927;width:2;height:80" coordorigin="2288,-1927" coordsize="0,80" path="m2288,-1847l2288,-1927e" filled="false" stroked="true" strokeweight=".748pt" strokecolor="#939598">
                <v:path arrowok="t"/>
              </v:shape>
            </v:group>
            <v:group style="position:absolute;left:2248;top:-1927;width:2;height:80" coordorigin="2248,-1927" coordsize="2,80">
              <v:shape style="position:absolute;left:2248;top:-1927;width:2;height:80" coordorigin="2248,-1927" coordsize="0,80" path="m2248,-1847l2248,-1927e" filled="false" stroked="true" strokeweight=".748pt" strokecolor="#939598">
                <v:path arrowok="t"/>
              </v:shape>
            </v:group>
            <v:group style="position:absolute;left:2208;top:-1927;width:2;height:80" coordorigin="2208,-1927" coordsize="2,80">
              <v:shape style="position:absolute;left:2208;top:-1927;width:2;height:80" coordorigin="2208,-1927" coordsize="0,80" path="m2208,-1847l2208,-1927e" filled="false" stroked="true" strokeweight=".748pt" strokecolor="#939598">
                <v:path arrowok="t"/>
              </v:shape>
            </v:group>
            <v:group style="position:absolute;left:2168;top:-1927;width:2;height:80" coordorigin="2168,-1927" coordsize="2,80">
              <v:shape style="position:absolute;left:2168;top:-1927;width:2;height:80" coordorigin="2168,-1927" coordsize="0,80" path="m2168,-1847l2168,-1927e" filled="false" stroked="true" strokeweight=".748pt" strokecolor="#939598">
                <v:path arrowok="t"/>
              </v:shape>
            </v:group>
            <v:group style="position:absolute;left:2128;top:-1927;width:2;height:80" coordorigin="2128,-1927" coordsize="2,80">
              <v:shape style="position:absolute;left:2128;top:-1927;width:2;height:80" coordorigin="2128,-1927" coordsize="1,80" path="m2128,-1847l2128,-1927e" filled="false" stroked="true" strokeweight=".748pt" strokecolor="#939598">
                <v:path arrowok="t"/>
              </v:shape>
            </v:group>
            <v:group style="position:absolute;left:2088;top:-1927;width:2;height:80" coordorigin="2088,-1927" coordsize="2,80">
              <v:shape style="position:absolute;left:2088;top:-1927;width:2;height:80" coordorigin="2088,-1927" coordsize="0,80" path="m2088,-1847l2088,-1927e" filled="false" stroked="true" strokeweight=".748pt" strokecolor="#939598">
                <v:path arrowok="t"/>
              </v:shape>
            </v:group>
            <v:group style="position:absolute;left:2048;top:-1927;width:2;height:80" coordorigin="2048,-1927" coordsize="2,80">
              <v:shape style="position:absolute;left:2048;top:-1927;width:2;height:80" coordorigin="2048,-1927" coordsize="0,80" path="m2048,-1847l2048,-1927e" filled="false" stroked="true" strokeweight=".748pt" strokecolor="#939598">
                <v:path arrowok="t"/>
              </v:shape>
            </v:group>
            <v:group style="position:absolute;left:2008;top:-1927;width:2;height:80" coordorigin="2008,-1927" coordsize="2,80">
              <v:shape style="position:absolute;left:2008;top:-1927;width:2;height:80" coordorigin="2008,-1927" coordsize="0,80" path="m2008,-1847l2008,-1927e" filled="false" stroked="true" strokeweight=".748pt" strokecolor="#939598">
                <v:path arrowok="t"/>
              </v:shape>
            </v:group>
            <v:group style="position:absolute;left:1968;top:-1927;width:2;height:80" coordorigin="1968,-1927" coordsize="2,80">
              <v:shape style="position:absolute;left:1968;top:-1927;width:2;height:80" coordorigin="1968,-1927" coordsize="0,80" path="m1968,-1847l1968,-1927e" filled="false" stroked="true" strokeweight=".748pt" strokecolor="#939598">
                <v:path arrowok="t"/>
              </v:shape>
            </v:group>
            <v:group style="position:absolute;left:1928;top:-1927;width:2;height:80" coordorigin="1928,-1927" coordsize="2,80">
              <v:shape style="position:absolute;left:1928;top:-1927;width:2;height:80" coordorigin="1928,-1927" coordsize="0,80" path="m1928,-1847l1928,-1927e" filled="false" stroked="true" strokeweight=".748pt" strokecolor="#939598">
                <v:path arrowok="t"/>
              </v:shape>
            </v:group>
            <v:group style="position:absolute;left:1888;top:-1927;width:2;height:80" coordorigin="1888,-1927" coordsize="2,80">
              <v:shape style="position:absolute;left:1888;top:-1927;width:2;height:80" coordorigin="1888,-1927" coordsize="0,80" path="m1888,-1847l1888,-1927e" filled="false" stroked="true" strokeweight=".748pt" strokecolor="#939598">
                <v:path arrowok="t"/>
              </v:shape>
            </v:group>
            <v:group style="position:absolute;left:1848;top:-1927;width:2;height:80" coordorigin="1848,-1927" coordsize="2,80">
              <v:shape style="position:absolute;left:1848;top:-1927;width:2;height:80" coordorigin="1848,-1927" coordsize="0,80" path="m1848,-1847l1848,-1927e" filled="false" stroked="true" strokeweight=".748pt" strokecolor="#939598">
                <v:path arrowok="t"/>
              </v:shape>
            </v:group>
            <v:group style="position:absolute;left:1808;top:-1927;width:2;height:80" coordorigin="1808,-1927" coordsize="2,80">
              <v:shape style="position:absolute;left:1808;top:-1927;width:2;height:80" coordorigin="1808,-1927" coordsize="0,80" path="m1808,-1847l1808,-1927e" filled="false" stroked="true" strokeweight=".748pt" strokecolor="#939598">
                <v:path arrowok="t"/>
              </v:shape>
            </v:group>
            <v:group style="position:absolute;left:1768;top:-1927;width:2;height:80" coordorigin="1768,-1927" coordsize="2,80">
              <v:shape style="position:absolute;left:1768;top:-1927;width:2;height:80" coordorigin="1768,-1927" coordsize="1,80" path="m1768,-1847l1768,-1927e" filled="false" stroked="true" strokeweight=".748pt" strokecolor="#939598">
                <v:path arrowok="t"/>
              </v:shape>
            </v:group>
            <v:group style="position:absolute;left:1728;top:-1927;width:2;height:80" coordorigin="1728,-1927" coordsize="2,80">
              <v:shape style="position:absolute;left:1728;top:-1927;width:2;height:80" coordorigin="1728,-1927" coordsize="0,80" path="m1728,-1847l1728,-1927e" filled="false" stroked="true" strokeweight=".748pt" strokecolor="#939598">
                <v:path arrowok="t"/>
              </v:shape>
            </v:group>
            <v:group style="position:absolute;left:1688;top:-1927;width:2;height:80" coordorigin="1688,-1927" coordsize="2,80">
              <v:shape style="position:absolute;left:1688;top:-1927;width:2;height:80" coordorigin="1688,-1927" coordsize="0,80" path="m1688,-1847l1688,-1927e" filled="false" stroked="true" strokeweight=".748pt" strokecolor="#939598">
                <v:path arrowok="t"/>
              </v:shape>
            </v:group>
            <v:group style="position:absolute;left:1648;top:-1927;width:2;height:80" coordorigin="1648,-1927" coordsize="2,80">
              <v:shape style="position:absolute;left:1648;top:-1927;width:2;height:80" coordorigin="1648,-1927" coordsize="0,80" path="m1648,-1847l1648,-1927e" filled="false" stroked="true" strokeweight=".748pt" strokecolor="#939598">
                <v:path arrowok="t"/>
              </v:shape>
            </v:group>
            <v:group style="position:absolute;left:1608;top:-1927;width:2;height:80" coordorigin="1608,-1927" coordsize="2,80">
              <v:shape style="position:absolute;left:1608;top:-1927;width:2;height:80" coordorigin="1608,-1927" coordsize="0,80" path="m1608,-1847l1608,-1927e" filled="false" stroked="true" strokeweight=".748pt" strokecolor="#939598">
                <v:path arrowok="t"/>
              </v:shape>
            </v:group>
            <v:group style="position:absolute;left:1568;top:-1927;width:2;height:80" coordorigin="1568,-1927" coordsize="2,80">
              <v:shape style="position:absolute;left:1568;top:-1927;width:2;height:80" coordorigin="1568,-1927" coordsize="0,80" path="m1568,-1847l1568,-1927e" filled="false" stroked="true" strokeweight=".748pt" strokecolor="#939598">
                <v:path arrowok="t"/>
              </v:shape>
            </v:group>
            <v:group style="position:absolute;left:1528;top:-1927;width:2;height:80" coordorigin="1528,-1927" coordsize="2,80">
              <v:shape style="position:absolute;left:1528;top:-1927;width:2;height:80" coordorigin="1528,-1927" coordsize="0,80" path="m1528,-1847l1528,-1927e" filled="false" stroked="true" strokeweight=".748pt" strokecolor="#939598">
                <v:path arrowok="t"/>
              </v:shape>
            </v:group>
            <v:group style="position:absolute;left:1488;top:-1927;width:2;height:80" coordorigin="1488,-1927" coordsize="2,80">
              <v:shape style="position:absolute;left:1488;top:-1927;width:2;height:80" coordorigin="1488,-1927" coordsize="0,80" path="m1488,-1847l1488,-1927e" filled="false" stroked="true" strokeweight=".748pt" strokecolor="#939598">
                <v:path arrowok="t"/>
              </v:shape>
            </v:group>
            <v:group style="position:absolute;left:1448;top:-1927;width:2;height:80" coordorigin="1448,-1927" coordsize="2,80">
              <v:shape style="position:absolute;left:1448;top:-1927;width:2;height:80" coordorigin="1448,-1927" coordsize="0,80" path="m1448,-1847l1448,-1927e" filled="false" stroked="true" strokeweight=".748pt" strokecolor="#939598">
                <v:path arrowok="t"/>
              </v:shape>
            </v:group>
            <v:group style="position:absolute;left:1408;top:-1927;width:2;height:80" coordorigin="1408,-1927" coordsize="2,80">
              <v:shape style="position:absolute;left:1408;top:-1927;width:2;height:80" coordorigin="1408,-1927" coordsize="1,80" path="m1408,-1847l1408,-1927e" filled="false" stroked="true" strokeweight=".748pt" strokecolor="#939598">
                <v:path arrowok="t"/>
              </v:shape>
            </v:group>
            <v:group style="position:absolute;left:1368;top:-1927;width:2;height:80" coordorigin="1368,-1927" coordsize="2,80">
              <v:shape style="position:absolute;left:1368;top:-1927;width:2;height:80" coordorigin="1368,-1927" coordsize="0,80" path="m1368,-1847l1368,-1927e" filled="false" stroked="true" strokeweight=".748pt" strokecolor="#939598">
                <v:path arrowok="t"/>
              </v:shape>
            </v:group>
            <v:group style="position:absolute;left:1328;top:-1927;width:2;height:80" coordorigin="1328,-1927" coordsize="2,80">
              <v:shape style="position:absolute;left:1328;top:-1927;width:2;height:80" coordorigin="1328,-1927" coordsize="0,80" path="m1328,-1847l1328,-1927e" filled="false" stroked="true" strokeweight=".748pt" strokecolor="#939598">
                <v:path arrowok="t"/>
              </v:shape>
            </v:group>
            <v:group style="position:absolute;left:1288;top:-1927;width:2;height:80" coordorigin="1288,-1927" coordsize="2,80">
              <v:shape style="position:absolute;left:1288;top:-1927;width:2;height:80" coordorigin="1288,-1927" coordsize="0,80" path="m1288,-1847l1288,-1927e" filled="false" stroked="true" strokeweight=".748pt" strokecolor="#939598">
                <v:path arrowok="t"/>
              </v:shape>
            </v:group>
            <v:group style="position:absolute;left:1248;top:-1927;width:2;height:80" coordorigin="1248,-1927" coordsize="2,80">
              <v:shape style="position:absolute;left:1248;top:-1927;width:2;height:80" coordorigin="1248,-1927" coordsize="0,80" path="m1248,-1847l1248,-1927e" filled="false" stroked="true" strokeweight=".748pt" strokecolor="#939598">
                <v:path arrowok="t"/>
              </v:shape>
            </v:group>
            <v:group style="position:absolute;left:1208;top:-1927;width:2;height:80" coordorigin="1208,-1927" coordsize="2,80">
              <v:shape style="position:absolute;left:1208;top:-1927;width:2;height:80" coordorigin="1208,-1927" coordsize="0,80" path="m1208,-1847l1208,-1927e" filled="false" stroked="true" strokeweight=".748pt" strokecolor="#939598">
                <v:path arrowok="t"/>
              </v:shape>
            </v:group>
            <v:group style="position:absolute;left:1168;top:-1927;width:2;height:80" coordorigin="1168,-1927" coordsize="2,80">
              <v:shape style="position:absolute;left:1168;top:-1927;width:2;height:80" coordorigin="1168,-1927" coordsize="0,80" path="m1168,-1847l1168,-1927e" filled="false" stroked="true" strokeweight=".748pt" strokecolor="#939598">
                <v:path arrowok="t"/>
              </v:shape>
            </v:group>
            <v:group style="position:absolute;left:1128;top:-1927;width:2;height:80" coordorigin="1128,-1927" coordsize="2,80">
              <v:shape style="position:absolute;left:1128;top:-1927;width:2;height:80" coordorigin="1128,-1927" coordsize="0,80" path="m1128,-1847l1128,-1927e" filled="false" stroked="true" strokeweight=".748pt" strokecolor="#939598">
                <v:path arrowok="t"/>
              </v:shape>
            </v:group>
            <v:group style="position:absolute;left:1088;top:-1927;width:2;height:80" coordorigin="1088,-1927" coordsize="2,80">
              <v:shape style="position:absolute;left:1088;top:-1927;width:2;height:80" coordorigin="1088,-1927" coordsize="1,80" path="m1088,-1847l1088,-1927e" filled="false" stroked="true" strokeweight=".748pt" strokecolor="#939598">
                <v:path arrowok="t"/>
              </v:shape>
            </v:group>
            <v:group style="position:absolute;left:1048;top:-1927;width:2;height:80" coordorigin="1048,-1927" coordsize="2,80">
              <v:shape style="position:absolute;left:1048;top:-1927;width:2;height:80" coordorigin="1048,-1927" coordsize="0,80" path="m1048,-1847l1048,-1927e" filled="false" stroked="true" strokeweight=".748pt" strokecolor="#939598">
                <v:path arrowok="t"/>
              </v:shape>
            </v:group>
            <v:group style="position:absolute;left:1008;top:-1927;width:2;height:80" coordorigin="1008,-1927" coordsize="2,80">
              <v:shape style="position:absolute;left:1008;top:-1927;width:2;height:80" coordorigin="1008,-1927" coordsize="0,80" path="m1008,-1847l1008,-1927e" filled="false" stroked="true" strokeweight=".748pt" strokecolor="#939598">
                <v:path arrowok="t"/>
              </v:shape>
            </v:group>
            <v:group style="position:absolute;left:968;top:-1927;width:2;height:80" coordorigin="968,-1927" coordsize="2,80">
              <v:shape style="position:absolute;left:968;top:-1927;width:2;height:80" coordorigin="968,-1927" coordsize="0,80" path="m968,-1847l968,-1927e" filled="false" stroked="true" strokeweight=".748pt" strokecolor="#939598">
                <v:path arrowok="t"/>
              </v:shape>
            </v:group>
            <v:group style="position:absolute;left:928;top:-1927;width:2;height:80" coordorigin="928,-1927" coordsize="2,80">
              <v:shape style="position:absolute;left:928;top:-1927;width:2;height:80" coordorigin="928,-1927" coordsize="0,80" path="m928,-1847l928,-1927e" filled="false" stroked="true" strokeweight=".748pt" strokecolor="#939598">
                <v:path arrowok="t"/>
              </v:shape>
            </v:group>
            <v:group style="position:absolute;left:888;top:-1927;width:2;height:80" coordorigin="888,-1927" coordsize="2,80">
              <v:shape style="position:absolute;left:888;top:-1927;width:2;height:80" coordorigin="888,-1927" coordsize="0,80" path="m888,-1847l888,-1927e" filled="false" stroked="true" strokeweight=".748pt" strokecolor="#939598">
                <v:path arrowok="t"/>
              </v:shape>
            </v:group>
            <v:group style="position:absolute;left:848;top:-1927;width:2;height:80" coordorigin="848,-1927" coordsize="2,80">
              <v:shape style="position:absolute;left:848;top:-1927;width:2;height:80" coordorigin="848,-1927" coordsize="0,80" path="m848,-1847l848,-1927e" filled="false" stroked="true" strokeweight=".748pt" strokecolor="#939598">
                <v:path arrowok="t"/>
              </v:shape>
            </v:group>
            <v:group style="position:absolute;left:808;top:-1927;width:2;height:80" coordorigin="808,-1927" coordsize="2,80">
              <v:shape style="position:absolute;left:808;top:-1927;width:2;height:80" coordorigin="808,-1927" coordsize="0,80" path="m808,-1847l808,-1927e" filled="false" stroked="true" strokeweight=".748pt" strokecolor="#939598">
                <v:path arrowok="t"/>
              </v:shape>
            </v:group>
            <v:group style="position:absolute;left:768;top:-1927;width:2;height:80" coordorigin="768,-1927" coordsize="2,80">
              <v:shape style="position:absolute;left:768;top:-1927;width:2;height:80" coordorigin="768,-1927" coordsize="0,80" path="m768,-1847l768,-1927e" filled="false" stroked="true" strokeweight=".748pt" strokecolor="#939598">
                <v:path arrowok="t"/>
              </v:shape>
            </v:group>
            <v:group style="position:absolute;left:728;top:-1927;width:2;height:80" coordorigin="728,-1927" coordsize="2,80">
              <v:shape style="position:absolute;left:728;top:-1927;width:2;height:80" coordorigin="728,-1927" coordsize="1,80" path="m728,-1847l728,-1927e" filled="false" stroked="true" strokeweight=".748pt" strokecolor="#939598">
                <v:path arrowok="t"/>
              </v:shape>
            </v:group>
            <v:group style="position:absolute;left:688;top:-1927;width:2;height:80" coordorigin="688,-1927" coordsize="2,80">
              <v:shape style="position:absolute;left:688;top:-1927;width:2;height:80" coordorigin="688,-1927" coordsize="0,80" path="m688,-1847l688,-1927e" filled="false" stroked="true" strokeweight=".748pt" strokecolor="#939598">
                <v:path arrowok="t"/>
              </v:shape>
            </v:group>
            <v:group style="position:absolute;left:648;top:-1927;width:2;height:80" coordorigin="648,-1927" coordsize="2,80">
              <v:shape style="position:absolute;left:648;top:-1927;width:2;height:80" coordorigin="648,-1927" coordsize="0,80" path="m648,-1847l648,-1927e" filled="false" stroked="true" strokeweight=".748pt" strokecolor="#939598">
                <v:path arrowok="t"/>
              </v:shape>
            </v:group>
            <v:group style="position:absolute;left:608;top:-1927;width:2;height:80" coordorigin="608,-1927" coordsize="2,80">
              <v:shape style="position:absolute;left:608;top:-1927;width:2;height:80" coordorigin="608,-1927" coordsize="0,80" path="m608,-1847l608,-1927e" filled="false" stroked="true" strokeweight=".748pt" strokecolor="#939598">
                <v:path arrowok="t"/>
              </v:shape>
            </v:group>
            <v:group style="position:absolute;left:568;top:-1927;width:2;height:80" coordorigin="568,-1927" coordsize="2,80">
              <v:shape style="position:absolute;left:568;top:-1927;width:2;height:80" coordorigin="568,-1927" coordsize="0,80" path="m568,-1847l568,-1927e" filled="false" stroked="true" strokeweight=".748pt" strokecolor="#939598">
                <v:path arrowok="t"/>
              </v:shape>
            </v:group>
            <v:group style="position:absolute;left:528;top:-1927;width:2;height:80" coordorigin="528,-1927" coordsize="2,80">
              <v:shape style="position:absolute;left:528;top:-1927;width:2;height:80" coordorigin="528,-1927" coordsize="0,80" path="m528,-1847l528,-1927e" filled="false" stroked="true" strokeweight=".748pt" strokecolor="#939598">
                <v:path arrowok="t"/>
              </v:shape>
            </v:group>
            <v:group style="position:absolute;left:488;top:-1927;width:2;height:80" coordorigin="488,-1927" coordsize="2,80">
              <v:shape style="position:absolute;left:488;top:-1927;width:2;height:80" coordorigin="488,-1927" coordsize="0,80" path="m488,-1847l488,-1927e" filled="false" stroked="true" strokeweight=".748pt" strokecolor="#939598">
                <v:path arrowok="t"/>
              </v:shape>
            </v:group>
            <v:group style="position:absolute;left:448;top:-1927;width:2;height:80" coordorigin="448,-1927" coordsize="2,80">
              <v:shape style="position:absolute;left:448;top:-1927;width:2;height:80" coordorigin="448,-1927" coordsize="0,80" path="m448,-1847l448,-1927e" filled="false" stroked="true" strokeweight=".748pt" strokecolor="#939598">
                <v:path arrowok="t"/>
              </v:shape>
            </v:group>
            <v:group style="position:absolute;left:408;top:-1927;width:2;height:80" coordorigin="408,-1927" coordsize="2,80">
              <v:shape style="position:absolute;left:408;top:-1927;width:2;height:80" coordorigin="408,-1927" coordsize="0,80" path="m408,-1847l408,-1927e" filled="false" stroked="true" strokeweight=".748pt" strokecolor="#939598">
                <v:path arrowok="t"/>
              </v:shape>
            </v:group>
            <v:group style="position:absolute;left:368;top:-1927;width:2;height:80" coordorigin="368,-1927" coordsize="2,80">
              <v:shape style="position:absolute;left:368;top:-1927;width:2;height:80" coordorigin="368,-1927" coordsize="1,80" path="m368,-1847l368,-1927e" filled="false" stroked="true" strokeweight=".748pt" strokecolor="#939598">
                <v:path arrowok="t"/>
              </v:shape>
            </v:group>
            <v:group style="position:absolute;left:328;top:-1927;width:2;height:80" coordorigin="328,-1927" coordsize="2,80">
              <v:shape style="position:absolute;left:328;top:-1927;width:2;height:80" coordorigin="328,-1927" coordsize="0,80" path="m328,-1847l328,-1927e" filled="false" stroked="true" strokeweight=".748pt" strokecolor="#939598">
                <v:path arrowok="t"/>
              </v:shape>
            </v:group>
            <v:group style="position:absolute;left:288;top:-1927;width:2;height:80" coordorigin="288,-1927" coordsize="2,80">
              <v:shape style="position:absolute;left:288;top:-1927;width:2;height:80" coordorigin="288,-1927" coordsize="0,80" path="m288,-1847l288,-1927e" filled="false" stroked="true" strokeweight=".748pt" strokecolor="#939598">
                <v:path arrowok="t"/>
              </v:shape>
            </v:group>
            <v:group style="position:absolute;left:248;top:-1926;width:2;height:80" coordorigin="248,-1926" coordsize="2,80">
              <v:shape style="position:absolute;left:248;top:-1926;width:2;height:80" coordorigin="248,-1926" coordsize="0,80" path="m248,-1846l248,-1926e" filled="false" stroked="true" strokeweight=".748pt" strokecolor="#939598">
                <v:path arrowok="t"/>
              </v:shape>
            </v:group>
            <v:group style="position:absolute;left:208;top:-1926;width:2;height:80" coordorigin="208,-1926" coordsize="2,80">
              <v:shape style="position:absolute;left:208;top:-1926;width:2;height:80" coordorigin="208,-1926" coordsize="0,80" path="m208,-1846l208,-1926e" filled="false" stroked="true" strokeweight=".748pt" strokecolor="#939598">
                <v:path arrowok="t"/>
              </v:shape>
            </v:group>
            <v:group style="position:absolute;left:168;top:-1926;width:2;height:80" coordorigin="168,-1926" coordsize="2,80">
              <v:shape style="position:absolute;left:168;top:-1926;width:2;height:80" coordorigin="168,-1926" coordsize="0,80" path="m168,-1846l168,-1926e" filled="false" stroked="true" strokeweight=".748pt" strokecolor="#939598">
                <v:path arrowok="t"/>
              </v:shape>
            </v:group>
            <v:group style="position:absolute;left:128;top:-1926;width:2;height:80" coordorigin="128,-1926" coordsize="2,80">
              <v:shape style="position:absolute;left:128;top:-1926;width:2;height:80" coordorigin="128,-1926" coordsize="0,80" path="m128,-1846l128,-1926e" filled="false" stroked="true" strokeweight=".748pt" strokecolor="#939598">
                <v:path arrowok="t"/>
              </v:shape>
            </v:group>
            <v:group style="position:absolute;left:88;top:-1926;width:2;height:80" coordorigin="88,-1926" coordsize="2,80">
              <v:shape style="position:absolute;left:88;top:-1926;width:2;height:80" coordorigin="88,-1926" coordsize="0,80" path="m88,-1846l88,-1926e" filled="false" stroked="true" strokeweight=".748pt" strokecolor="#939598">
                <v:path arrowok="t"/>
              </v:shape>
            </v:group>
            <v:group style="position:absolute;left:47;top:-1926;width:2;height:80" coordorigin="47,-1926" coordsize="2,80">
              <v:shape style="position:absolute;left:47;top:-1926;width:2;height:80" coordorigin="47,-1926" coordsize="0,80" path="m48,-1846l47,-1926e" filled="false" stroked="true" strokeweight=".748pt" strokecolor="#939598">
                <v:path arrowok="t"/>
              </v:shape>
            </v:group>
            <v:group style="position:absolute;left:7;top:-1926;width:2;height:80" coordorigin="7,-1926" coordsize="2,80">
              <v:shape style="position:absolute;left:7;top:-1926;width:2;height:80" coordorigin="7,-1926" coordsize="0,80" path="m7,-1846l7,-1926e" filled="false" stroked="true" strokeweight=".748pt" strokecolor="#939598">
                <v:path arrowok="t"/>
              </v:shape>
            </v:group>
            <w10:wrap type="none"/>
          </v:group>
        </w:pict>
      </w:r>
      <w:r>
        <w:rPr>
          <w:spacing w:val="13"/>
          <w:w w:val="90"/>
        </w:rPr>
        <w:t>Tarra-Bulga </w:t>
      </w:r>
      <w:r>
        <w:rPr>
          <w:spacing w:val="14"/>
          <w:w w:val="90"/>
        </w:rPr>
        <w:t>National</w:t>
      </w:r>
      <w:r>
        <w:rPr>
          <w:spacing w:val="112"/>
          <w:w w:val="90"/>
        </w:rPr>
        <w:t> </w:t>
      </w:r>
      <w:r>
        <w:rPr>
          <w:spacing w:val="17"/>
          <w:w w:val="90"/>
        </w:rPr>
        <w:t>Park</w:t>
      </w:r>
      <w:r>
        <w:rPr/>
      </w:r>
    </w:p>
    <w:p>
      <w:pPr>
        <w:pStyle w:val="Heading4"/>
        <w:spacing w:line="240" w:lineRule="auto" w:before="97"/>
        <w:ind w:left="935" w:right="988"/>
        <w:jc w:val="left"/>
      </w:pPr>
      <w:r>
        <w:rPr>
          <w:color w:val="A4590C"/>
          <w:spacing w:val="24"/>
          <w:w w:val="90"/>
        </w:rPr>
        <w:t>Brataualung</w:t>
      </w:r>
      <w:r>
        <w:rPr>
          <w:color w:val="A4590C"/>
          <w:spacing w:val="-45"/>
          <w:w w:val="90"/>
        </w:rPr>
        <w:t> </w:t>
      </w:r>
      <w:r>
        <w:rPr>
          <w:color w:val="A4590C"/>
          <w:spacing w:val="26"/>
          <w:w w:val="90"/>
        </w:rPr>
        <w:t>Country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5"/>
          <w:szCs w:val="25"/>
        </w:rPr>
      </w:pPr>
    </w:p>
    <w:p>
      <w:pPr>
        <w:spacing w:line="2390" w:lineRule="exact"/>
        <w:ind w:left="89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47"/>
          <w:sz w:val="20"/>
          <w:szCs w:val="20"/>
        </w:rPr>
        <w:pict>
          <v:group style="width:520.6pt;height:119.55pt;mso-position-horizontal-relative:char;mso-position-vertical-relative:line" coordorigin="0,0" coordsize="10412,2391">
            <v:group style="position:absolute;left:0;top:0;width:10412;height:2391" coordorigin="0,0" coordsize="10412,2391">
              <v:shape style="position:absolute;left:0;top:0;width:10412;height:2391" coordorigin="0,0" coordsize="10412,2391" path="m0,0l10411,0,10411,2390,0,2390,0,0xe" filled="true" fillcolor="#000000" stroked="false">
                <v:path arrowok="t"/>
                <v:fill type="solid"/>
              </v:shape>
            </v:group>
            <v:group style="position:absolute;left:51;top:48;width:10028;height:2013" coordorigin="51,48" coordsize="10028,2013">
              <v:shape style="position:absolute;left:51;top:48;width:10028;height:2013" coordorigin="51,48" coordsize="10028,2013" path="m51,2060l10079,2060,10079,48,51,48,51,2060xe" filled="true" fillcolor="#f4e5d8" stroked="false">
                <v:path arrowok="t"/>
                <v:fill type="solid"/>
              </v:shape>
              <v:shape style="position:absolute;left:26;top:24;width:10054;height:2037" type="#_x0000_t202" filled="false" stroked="false">
                <v:textbox inset="0,0,0,0">
                  <w:txbxContent>
                    <w:p>
                      <w:pPr>
                        <w:spacing w:line="264" w:lineRule="exact" w:before="78"/>
                        <w:ind w:left="585" w:right="448" w:hanging="341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w w:val="105"/>
                          <w:sz w:val="22"/>
                        </w:rPr>
                        <w:t>ø</w:t>
                      </w:r>
                      <w:r>
                        <w:rPr>
                          <w:rFonts w:ascii="Arial" w:hAnsi="Arial"/>
                          <w:sz w:val="22"/>
                        </w:rPr>
                        <w:t>  </w:t>
                      </w:r>
                      <w:r>
                        <w:rPr>
                          <w:rFonts w:ascii="Arial" w:hAnsi="Arial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z w:val="22"/>
                        </w:rPr>
                        <w:t>2,015 hec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  <w:t>a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es, situ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a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  <w:t>ed app</w:t>
                      </w:r>
                      <w:r>
                        <w:rPr>
                          <w:rFonts w:ascii="Calibri" w:hAns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o</w:t>
                      </w:r>
                      <w:r>
                        <w:rPr>
                          <w:rFonts w:ascii="Calibri" w:hAnsi="Calibri"/>
                          <w:sz w:val="22"/>
                        </w:rPr>
                        <w:t>xim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a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  <w:t>ely 200km ea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s</w:t>
                      </w:r>
                      <w:r>
                        <w:rPr>
                          <w:rFonts w:ascii="Calibri" w:hAnsi="Calibri"/>
                          <w:sz w:val="22"/>
                        </w:rPr>
                        <w:t>t of Melbourne in the ea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s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  <w:t>ern part of the Str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z</w:t>
                      </w:r>
                      <w:r>
                        <w:rPr>
                          <w:rFonts w:ascii="Calibri" w:hAnsi="Calibri"/>
                          <w:sz w:val="22"/>
                        </w:rPr>
                        <w:t>elecki</w:t>
                      </w:r>
                      <w:r>
                        <w:rPr>
                          <w:rFonts w:ascii="Calibri" w:hAnsi="Calibri"/>
                          <w:sz w:val="22"/>
                        </w:rPr>
                        <w:t> Ran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g</w:t>
                      </w:r>
                      <w:r>
                        <w:rPr>
                          <w:rFonts w:ascii="Calibri" w:hAnsi="Calibri"/>
                          <w:sz w:val="22"/>
                        </w:rPr>
                        <w:t>es.</w:t>
                      </w:r>
                    </w:p>
                    <w:p>
                      <w:pPr>
                        <w:spacing w:line="264" w:lineRule="exact" w:before="113"/>
                        <w:ind w:left="585" w:right="395" w:hanging="341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w w:val="105"/>
                          <w:sz w:val="22"/>
                        </w:rPr>
                        <w:t>ø</w:t>
                      </w:r>
                      <w:r>
                        <w:rPr>
                          <w:rFonts w:ascii="Arial" w:hAnsi="Arial"/>
                          <w:sz w:val="22"/>
                        </w:rPr>
                        <w:t>  </w:t>
                      </w:r>
                      <w:r>
                        <w:rPr>
                          <w:rFonts w:ascii="Arial" w:hAnsi="Arial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8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  <w:t>all open 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f</w:t>
                      </w:r>
                      <w:r>
                        <w:rPr>
                          <w:rFonts w:ascii="Calibri" w:hAnsi="Calibri"/>
                          <w:sz w:val="22"/>
                        </w:rPr>
                        <w:t>o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s</w:t>
                      </w:r>
                      <w:r>
                        <w:rPr>
                          <w:rFonts w:ascii="Calibri" w:hAnsi="Calibri"/>
                          <w:sz w:val="22"/>
                        </w:rPr>
                        <w:t>ts of gia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n</w:t>
                      </w:r>
                      <w:r>
                        <w:rPr>
                          <w:rFonts w:ascii="Calibri" w:hAnsi="Calibri"/>
                          <w:sz w:val="22"/>
                        </w:rPr>
                        <w:t>t Mou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n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  <w:t>ain Ash with 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c</w:t>
                      </w:r>
                      <w:r>
                        <w:rPr>
                          <w:rFonts w:ascii="Calibri" w:hAnsi="Calibri"/>
                          <w:sz w:val="22"/>
                        </w:rPr>
                        <w:t>ool 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  <w:t>empe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at</w:t>
                      </w:r>
                      <w:r>
                        <w:rPr>
                          <w:rFonts w:ascii="Calibri" w:hAnsi="Calibri"/>
                          <w:sz w:val="22"/>
                        </w:rPr>
                        <w:t>e poc</w:t>
                      </w:r>
                      <w:r>
                        <w:rPr>
                          <w:rFonts w:ascii="Calibri" w:hAnsi="Calibri"/>
                          <w:spacing w:val="-8"/>
                          <w:sz w:val="22"/>
                        </w:rPr>
                        <w:t>k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sz w:val="22"/>
                        </w:rPr>
                        <w:t>ts </w:t>
                      </w:r>
                      <w:r>
                        <w:rPr>
                          <w:rFonts w:ascii="Calibri" w:hAnsi="Calibri"/>
                          <w:spacing w:val="-6"/>
                          <w:sz w:val="22"/>
                        </w:rPr>
                        <w:t>f</w:t>
                      </w:r>
                      <w:r>
                        <w:rPr>
                          <w:rFonts w:ascii="Calibri" w:hAnsi="Calibri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a</w:t>
                      </w:r>
                      <w:r>
                        <w:rPr>
                          <w:rFonts w:ascii="Calibri" w:hAnsi="Calibri"/>
                          <w:sz w:val="22"/>
                        </w:rPr>
                        <w:t>turing </w:t>
                      </w:r>
                      <w:r>
                        <w:rPr>
                          <w:rFonts w:ascii="Calibri" w:hAnsi="Calibri"/>
                          <w:spacing w:val="-6"/>
                          <w:sz w:val="22"/>
                        </w:rPr>
                        <w:t>f</w:t>
                      </w:r>
                      <w:r>
                        <w:rPr>
                          <w:rFonts w:ascii="Calibri" w:hAnsi="Calibri"/>
                          <w:sz w:val="22"/>
                        </w:rPr>
                        <w:t>ern gullies and ancie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n</w:t>
                      </w:r>
                      <w:r>
                        <w:rPr>
                          <w:rFonts w:ascii="Calibri" w:hAnsi="Calibri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  <w:t> Myrtle Beech t</w:t>
                      </w:r>
                      <w:r>
                        <w:rPr>
                          <w:rFonts w:ascii="Calibri" w:hAns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ees.</w:t>
                      </w:r>
                    </w:p>
                    <w:p>
                      <w:pPr>
                        <w:spacing w:line="264" w:lineRule="exact" w:before="113"/>
                        <w:ind w:left="585" w:right="509" w:hanging="341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w w:val="105"/>
                          <w:sz w:val="22"/>
                        </w:rPr>
                        <w:t>ø</w:t>
                      </w:r>
                      <w:r>
                        <w:rPr>
                          <w:rFonts w:ascii="Arial" w:hAnsi="Arial"/>
                          <w:sz w:val="22"/>
                        </w:rPr>
                        <w:t>  </w:t>
                      </w:r>
                      <w:r>
                        <w:rPr>
                          <w:rFonts w:ascii="Arial" w:hAnsi="Arial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z w:val="22"/>
                        </w:rPr>
                        <w:t>One thi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d of the park is in a Special </w:t>
                      </w:r>
                      <w:r>
                        <w:rPr>
                          <w:rFonts w:ascii="Calibri" w:hAnsi="Calibri"/>
                          <w:spacing w:val="-7"/>
                          <w:sz w:val="22"/>
                        </w:rPr>
                        <w:t>W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at</w:t>
                      </w:r>
                      <w:r>
                        <w:rPr>
                          <w:rFonts w:ascii="Calibri" w:hAnsi="Calibri"/>
                          <w:sz w:val="22"/>
                        </w:rPr>
                        <w:t>er C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at</w:t>
                      </w:r>
                      <w:r>
                        <w:rPr>
                          <w:rFonts w:ascii="Calibri" w:hAnsi="Calibri"/>
                          <w:sz w:val="22"/>
                        </w:rPr>
                        <w:t>chme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n</w:t>
                      </w:r>
                      <w:r>
                        <w:rPr>
                          <w:rFonts w:ascii="Calibri" w:hAnsi="Calibri"/>
                          <w:sz w:val="22"/>
                        </w:rPr>
                        <w:t>t A</w:t>
                      </w:r>
                      <w:r>
                        <w:rPr>
                          <w:rFonts w:ascii="Calibri" w:hAns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ea. Originally t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w</w:t>
                      </w:r>
                      <w:r>
                        <w:rPr>
                          <w:rFonts w:ascii="Calibri" w:hAnsi="Calibri"/>
                          <w:sz w:val="22"/>
                        </w:rPr>
                        <w:t>o sepa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at</w:t>
                      </w:r>
                      <w:r>
                        <w:rPr>
                          <w:rFonts w:ascii="Calibri" w:hAnsi="Calibri"/>
                          <w:sz w:val="22"/>
                        </w:rPr>
                        <w:t>e </w:t>
                      </w:r>
                      <w:r>
                        <w:rPr>
                          <w:rFonts w:ascii="Calibri" w:hAns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ese</w:t>
                      </w:r>
                      <w:r>
                        <w:rPr>
                          <w:rFonts w:ascii="Calibri" w:hAnsi="Calibri"/>
                          <w:spacing w:val="1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v</w:t>
                      </w:r>
                      <w:r>
                        <w:rPr>
                          <w:rFonts w:ascii="Calibri" w:hAnsi="Calibri"/>
                          <w:sz w:val="22"/>
                        </w:rPr>
                        <w:t>ed a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eas, it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w</w:t>
                      </w:r>
                      <w:r>
                        <w:rPr>
                          <w:rFonts w:ascii="Calibri" w:hAnsi="Calibri"/>
                          <w:sz w:val="22"/>
                        </w:rPr>
                        <w:t>as 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c</w:t>
                      </w:r>
                      <w:r>
                        <w:rPr>
                          <w:rFonts w:ascii="Calibri" w:hAnsi="Calibri"/>
                          <w:sz w:val="22"/>
                        </w:rPr>
                        <w:t>onsolid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a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  <w:t>ed i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n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  <w:t>o a single park in 1986.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position w:val="-47"/>
          <w:sz w:val="20"/>
          <w:szCs w:val="20"/>
        </w:rPr>
      </w:r>
    </w:p>
    <w:p>
      <w:pPr>
        <w:spacing w:line="240" w:lineRule="auto" w:before="5"/>
        <w:rPr>
          <w:rFonts w:ascii="Arial" w:hAnsi="Arial" w:cs="Arial" w:eastAsia="Arial"/>
          <w:sz w:val="12"/>
          <w:szCs w:val="12"/>
        </w:rPr>
      </w:pPr>
    </w:p>
    <w:p>
      <w:pPr>
        <w:spacing w:line="8169" w:lineRule="exact"/>
        <w:ind w:left="94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162"/>
          <w:sz w:val="20"/>
          <w:szCs w:val="20"/>
        </w:rPr>
        <w:pict>
          <v:group style="width:518.25pt;height:408.5pt;mso-position-horizontal-relative:char;mso-position-vertical-relative:line" coordorigin="0,0" coordsize="10365,8170">
            <v:shape style="position:absolute;left:0;top:415;width:5953;height:4479" type="#_x0000_t75" stroked="false">
              <v:imagedata r:id="rId57" o:title=""/>
            </v:shape>
            <v:group style="position:absolute;left:4274;top:71;width:2551;height:1514" coordorigin="4274,71" coordsize="2551,1514">
              <v:shape style="position:absolute;left:4274;top:71;width:2551;height:1514" coordorigin="4274,71" coordsize="2551,1514" path="m6718,1341l5528,1341,5603,1341,5678,1345,5756,1352,5838,1363,5926,1377,6020,1395,6124,1416,6237,1442,6363,1471,6824,1585,6718,1341xe" filled="true" fillcolor="#c7c8ca" stroked="false">
                <v:path arrowok="t"/>
                <v:fill type="solid"/>
              </v:shape>
              <v:shape style="position:absolute;left:4274;top:71;width:2551;height:1514" coordorigin="4274,71" coordsize="2551,1514" path="m4765,1445l4396,1496,4304,1517,4274,1526,4275,1527,4283,1526,4301,1524,4329,1520,4765,1445xe" filled="true" fillcolor="#c7c8ca" stroked="false">
                <v:path arrowok="t"/>
                <v:fill type="solid"/>
              </v:shape>
              <v:shape style="position:absolute;left:4274;top:71;width:2551;height:1514" coordorigin="4274,71" coordsize="2551,1514" path="m5284,1359l5211,1369,5119,1383,4765,1445,4924,1422,5065,1400,5190,1378,5284,1359xe" filled="true" fillcolor="#c7c8ca" stroked="false">
                <v:path arrowok="t"/>
                <v:fill type="solid"/>
              </v:shape>
              <v:shape style="position:absolute;left:4274;top:71;width:2551;height:1514" coordorigin="4274,71" coordsize="2551,1514" path="m6185,116l6176,193,6157,270,6126,374,6105,437,6079,509,6049,589,6014,679,5978,769,5944,850,5912,923,5880,988,5847,1046,5812,1098,5773,1144,5680,1221,5623,1253,5558,1282,5483,1309,5398,1333,5301,1356,5284,1359,5296,1358,5377,1349,5453,1343,5528,1341,6718,1341,6185,116xe" filled="true" fillcolor="#c7c8ca" stroked="false">
                <v:path arrowok="t"/>
                <v:fill type="solid"/>
              </v:shape>
              <v:shape style="position:absolute;left:4274;top:71;width:2551;height:1514" coordorigin="4274,71" coordsize="2551,1514" path="m6165,71l6185,116,6184,104,6183,92,6165,71xe" filled="true" fillcolor="#c7c8ca" stroked="false">
                <v:path arrowok="t"/>
                <v:fill type="solid"/>
              </v:shape>
            </v:group>
            <v:group style="position:absolute;left:5879;top:0;width:4486;height:3485" coordorigin="5879,0" coordsize="4486,3485">
              <v:shape style="position:absolute;left:5879;top:0;width:4486;height:3485" coordorigin="5879,0" coordsize="4486,3485" path="m5879,0l10364,0,10364,3485,5879,3485,5879,0xe" filled="true" fillcolor="#000000" stroked="false">
                <v:path arrowok="t"/>
                <v:fill type="solid"/>
              </v:shape>
            </v:group>
            <v:group style="position:absolute;left:5930;top:51;width:4105;height:3103" coordorigin="5930,51" coordsize="4105,3103">
              <v:shape style="position:absolute;left:5930;top:51;width:4105;height:3103" coordorigin="5930,51" coordsize="4105,3103" path="m5930,51l5930,3153,10035,3153,10035,51,5930,51xe" filled="true" fillcolor="#c7c8ca" stroked="false">
                <v:path arrowok="t"/>
                <v:fill type="solid"/>
              </v:shape>
              <v:shape style="position:absolute;left:5998;top:99;width:3978;height:2983" type="#_x0000_t75" stroked="false">
                <v:imagedata r:id="rId58" o:title=""/>
              </v:shape>
            </v:group>
            <v:group style="position:absolute;left:4772;top:3153;width:1881;height:1183" coordorigin="4772,3153" coordsize="1881,1183">
              <v:shape style="position:absolute;left:4772;top:3153;width:1881;height:1183" coordorigin="4772,3153" coordsize="1881,1183" path="m5826,4315l5801,4334,5802,4334,5803,4335,5805,4335,5808,4334,5826,4315xe" filled="true" fillcolor="#c7c8ca" stroked="false">
                <v:path arrowok="t"/>
                <v:fill type="solid"/>
              </v:shape>
              <v:shape style="position:absolute;left:4772;top:3153;width:1881;height:1183" coordorigin="4772,3153" coordsize="1881,1183" path="m5471,3460l5548,3498,5604,3529,5693,3589,5754,3648,5793,3712,5816,3785,5829,3873,5838,3978,5845,4083,5846,4165,5845,4198,5838,4272,5826,4315,6652,3672,6188,3621,6099,3610,6018,3599,5944,3589,5877,3577,5814,3565,5755,3552,5645,3522,5536,3485,5479,3463,5471,3460xe" filled="true" fillcolor="#c7c8ca" stroked="false">
                <v:path arrowok="t"/>
                <v:fill type="solid"/>
              </v:shape>
              <v:shape style="position:absolute;left:4772;top:3153;width:1881;height:1183" coordorigin="4772,3153" coordsize="1881,1183" path="m5111,3301l5355,3411,5419,3438,5471,3460,5407,3429,5320,3391,5113,3302,5111,3301xe" filled="true" fillcolor="#c7c8ca" stroked="false">
                <v:path arrowok="t"/>
                <v:fill type="solid"/>
              </v:shape>
              <v:shape style="position:absolute;left:4772;top:3153;width:1881;height:1183" coordorigin="4772,3153" coordsize="1881,1183" path="m4773,3153l4855,3195,5111,3301,4838,3180,4811,3168,4792,3160,4779,3155,4773,3153xe" filled="true" fillcolor="#c7c8ca" stroked="false">
                <v:path arrowok="t"/>
                <v:fill type="solid"/>
              </v:shape>
            </v:group>
            <v:group style="position:absolute;left:5755;top:3481;width:4212;height:4328" coordorigin="5755,3481" coordsize="4212,4328">
              <v:shape style="position:absolute;left:5755;top:3481;width:4212;height:4328" coordorigin="5755,3481" coordsize="4212,4328" path="m5755,3481l9967,3481,9967,7808,5755,7808,5755,3481xe" filled="true" fillcolor="#000000" stroked="false">
                <v:path arrowok="t"/>
                <v:fill type="solid"/>
              </v:shape>
            </v:group>
            <v:group style="position:absolute;left:5806;top:3532;width:3832;height:3951" coordorigin="5806,3532" coordsize="3832,3951">
              <v:shape style="position:absolute;left:5806;top:3532;width:3832;height:3951" coordorigin="5806,3532" coordsize="3832,3951" path="m5806,7482l5806,3532,9638,3532,9638,7482,5806,7482xe" filled="true" fillcolor="#c7c8ca" stroked="false">
                <v:path arrowok="t"/>
                <v:fill type="solid"/>
              </v:shape>
              <v:shape style="position:absolute;left:5875;top:3604;width:3699;height:3821" type="#_x0000_t75" stroked="false">
                <v:imagedata r:id="rId59" o:title=""/>
              </v:shape>
            </v:group>
            <v:group style="position:absolute;left:2976;top:4311;width:1068;height:1713" coordorigin="2976,4311" coordsize="1068,1713">
              <v:shape style="position:absolute;left:2976;top:4311;width:1068;height:1713" coordorigin="2976,4311" coordsize="1068,1713" path="m3376,5027l3402,5109,3419,5171,3437,5276,3439,5321,3437,5361,3418,5434,3381,5501,3328,5571,3258,5651,3187,5729,3130,5786,3083,5828,3033,5864,3008,5876,4044,6024,3931,5878,3819,5734,3758,5655,3704,5583,3655,5517,3612,5457,3573,5400,3539,5347,3507,5296,3452,5195,3403,5091,3379,5035,3376,5027xe" filled="true" fillcolor="#c7c8ca" stroked="false">
                <v:path arrowok="t"/>
                <v:fill type="solid"/>
              </v:shape>
              <v:shape style="position:absolute;left:2976;top:4311;width:1068;height:1713" coordorigin="2976,4311" coordsize="1068,1713" path="m2976,5872l2994,5879,3001,5878,3008,5876,2976,5872xe" filled="true" fillcolor="#c7c8ca" stroked="false">
                <v:path arrowok="t"/>
                <v:fill type="solid"/>
              </v:shape>
              <v:shape style="position:absolute;left:2976;top:4311;width:1068;height:1713" coordorigin="2976,4311" coordsize="1068,1713" path="m3240,4658l3277,4761,3305,4839,3331,4910,3356,4975,3376,5027,3353,4959,3321,4871,3284,4771,3240,4658xe" filled="true" fillcolor="#c7c8ca" stroked="false">
                <v:path arrowok="t"/>
                <v:fill type="solid"/>
              </v:shape>
              <v:shape style="position:absolute;left:2976;top:4311;width:1068;height:1713" coordorigin="2976,4311" coordsize="1068,1713" path="m3111,4311l3133,4382,3192,4537,3240,4658,3216,4591,3190,4520,3169,4462,3138,4377,3115,4317,3112,4311,3111,4311xe" filled="true" fillcolor="#c7c8ca" stroked="false">
                <v:path arrowok="t"/>
                <v:fill type="solid"/>
              </v:shape>
            </v:group>
            <v:group style="position:absolute;left:1135;top:5520;width:4212;height:2650" coordorigin="1135,5520" coordsize="4212,2650">
              <v:shape style="position:absolute;left:1135;top:5520;width:4212;height:2650" coordorigin="1135,5520" coordsize="4212,2650" path="m1135,5520l5347,5520,5347,8170,1135,8170,1135,5520xe" filled="true" fillcolor="#000000" stroked="false">
                <v:path arrowok="t"/>
                <v:fill type="solid"/>
              </v:shape>
            </v:group>
            <v:group style="position:absolute;left:1186;top:5571;width:3832;height:2268" coordorigin="1186,5571" coordsize="3832,2268">
              <v:shape style="position:absolute;left:1186;top:5571;width:3832;height:2268" coordorigin="1186,5571" coordsize="3832,2268" path="m1186,7839l1186,5571,5017,5571,5017,7839,1186,7839xe" filled="true" fillcolor="#c7c8ca" stroked="false">
                <v:path arrowok="t"/>
                <v:fill type="solid"/>
              </v:shape>
              <v:shape style="position:absolute;left:1257;top:5629;width:3705;height:2111" type="#_x0000_t75" stroked="false">
                <v:imagedata r:id="rId60" o:title=""/>
              </v:shape>
            </v:group>
          </v:group>
        </w:pict>
      </w:r>
      <w:r>
        <w:rPr>
          <w:rFonts w:ascii="Arial" w:hAnsi="Arial" w:cs="Arial" w:eastAsia="Arial"/>
          <w:position w:val="-162"/>
          <w:sz w:val="20"/>
          <w:szCs w:val="20"/>
        </w:rPr>
      </w:r>
    </w:p>
    <w:p>
      <w:pPr>
        <w:spacing w:line="240" w:lineRule="auto" w:before="3"/>
        <w:rPr>
          <w:rFonts w:ascii="Arial" w:hAnsi="Arial" w:cs="Arial" w:eastAsia="Arial"/>
          <w:sz w:val="27"/>
          <w:szCs w:val="27"/>
        </w:rPr>
      </w:pPr>
    </w:p>
    <w:p>
      <w:pPr>
        <w:pStyle w:val="Heading5"/>
        <w:spacing w:line="240" w:lineRule="auto"/>
        <w:ind w:left="323" w:right="988"/>
        <w:jc w:val="left"/>
        <w:rPr>
          <w:u w:val="none"/>
        </w:rPr>
      </w:pPr>
      <w:r>
        <w:rPr/>
        <w:pict>
          <v:group style="position:absolute;margin-left:-.999947pt;margin-top:4.744472pt;width:597.3pt;height:17.2pt;mso-position-horizontal-relative:page;mso-position-vertical-relative:paragraph;z-index:-885472" coordorigin="-20,95" coordsize="11946,344">
            <v:group style="position:absolute;left:11906;top:250;width:2;height:71" coordorigin="11906,250" coordsize="2,71">
              <v:shape style="position:absolute;left:11906;top:250;width:2;height:71" coordorigin="11906,250" coordsize="0,71" path="m11906,320l11906,250e" filled="false" stroked="true" strokeweight=".748pt" strokecolor="#939598">
                <v:path arrowok="t"/>
              </v:shape>
            </v:group>
            <v:group style="position:absolute;left:11865;top:250;width:2;height:80" coordorigin="11865,250" coordsize="2,80">
              <v:shape style="position:absolute;left:11865;top:250;width:2;height:80" coordorigin="11865,250" coordsize="0,80" path="m11865,330l11865,250e" filled="false" stroked="true" strokeweight=".748pt" strokecolor="#939598">
                <v:path arrowok="t"/>
              </v:shape>
            </v:group>
            <v:group style="position:absolute;left:11825;top:250;width:2;height:80" coordorigin="11825,250" coordsize="2,80">
              <v:shape style="position:absolute;left:11825;top:250;width:2;height:80" coordorigin="11825,250" coordsize="0,80" path="m11825,330l11825,250e" filled="false" stroked="true" strokeweight=".748pt" strokecolor="#939598">
                <v:path arrowok="t"/>
              </v:shape>
            </v:group>
            <v:group style="position:absolute;left:11785;top:250;width:2;height:80" coordorigin="11785,250" coordsize="2,80">
              <v:shape style="position:absolute;left:11785;top:250;width:2;height:80" coordorigin="11785,250" coordsize="0,80" path="m11785,330l11785,250e" filled="false" stroked="true" strokeweight=".748pt" strokecolor="#939598">
                <v:path arrowok="t"/>
              </v:shape>
            </v:group>
            <v:group style="position:absolute;left:11745;top:250;width:2;height:80" coordorigin="11745,250" coordsize="2,80">
              <v:shape style="position:absolute;left:11745;top:250;width:2;height:80" coordorigin="11745,250" coordsize="0,80" path="m11745,330l11745,250e" filled="false" stroked="true" strokeweight=".748pt" strokecolor="#939598">
                <v:path arrowok="t"/>
              </v:shape>
            </v:group>
            <v:group style="position:absolute;left:11705;top:250;width:2;height:80" coordorigin="11705,250" coordsize="2,80">
              <v:shape style="position:absolute;left:11705;top:250;width:2;height:80" coordorigin="11705,250" coordsize="0,80" path="m11705,330l11705,250e" filled="false" stroked="true" strokeweight=".748pt" strokecolor="#939598">
                <v:path arrowok="t"/>
              </v:shape>
            </v:group>
            <v:group style="position:absolute;left:11665;top:250;width:2;height:80" coordorigin="11665,250" coordsize="2,80">
              <v:shape style="position:absolute;left:11665;top:250;width:2;height:80" coordorigin="11665,250" coordsize="0,80" path="m11665,330l11665,250e" filled="false" stroked="true" strokeweight=".748pt" strokecolor="#939598">
                <v:path arrowok="t"/>
              </v:shape>
            </v:group>
            <v:group style="position:absolute;left:11625;top:250;width:2;height:80" coordorigin="11625,250" coordsize="2,80">
              <v:shape style="position:absolute;left:11625;top:250;width:2;height:80" coordorigin="11625,250" coordsize="0,80" path="m11625,330l11625,250e" filled="false" stroked="true" strokeweight=".748pt" strokecolor="#939598">
                <v:path arrowok="t"/>
              </v:shape>
            </v:group>
            <v:group style="position:absolute;left:11585;top:250;width:2;height:80" coordorigin="11585,250" coordsize="2,80">
              <v:shape style="position:absolute;left:11585;top:250;width:2;height:80" coordorigin="11585,250" coordsize="1,80" path="m11585,330l11585,250e" filled="false" stroked="true" strokeweight=".748pt" strokecolor="#939598">
                <v:path arrowok="t"/>
              </v:shape>
            </v:group>
            <v:group style="position:absolute;left:11545;top:250;width:2;height:80" coordorigin="11545,250" coordsize="2,80">
              <v:shape style="position:absolute;left:11545;top:250;width:2;height:80" coordorigin="11545,250" coordsize="0,80" path="m11545,330l11545,250e" filled="false" stroked="true" strokeweight=".748pt" strokecolor="#939598">
                <v:path arrowok="t"/>
              </v:shape>
            </v:group>
            <v:group style="position:absolute;left:11505;top:250;width:2;height:80" coordorigin="11505,250" coordsize="2,80">
              <v:shape style="position:absolute;left:11505;top:250;width:2;height:80" coordorigin="11505,250" coordsize="0,80" path="m11505,330l11505,250e" filled="false" stroked="true" strokeweight=".748pt" strokecolor="#939598">
                <v:path arrowok="t"/>
              </v:shape>
            </v:group>
            <v:group style="position:absolute;left:11465;top:250;width:2;height:80" coordorigin="11465,250" coordsize="2,80">
              <v:shape style="position:absolute;left:11465;top:250;width:2;height:80" coordorigin="11465,250" coordsize="1,80" path="m11465,330l11465,250e" filled="false" stroked="true" strokeweight=".748pt" strokecolor="#939598">
                <v:path arrowok="t"/>
              </v:shape>
            </v:group>
            <v:group style="position:absolute;left:11425;top:250;width:2;height:80" coordorigin="11425,250" coordsize="2,80">
              <v:shape style="position:absolute;left:11425;top:250;width:2;height:80" coordorigin="11425,250" coordsize="1,80" path="m11425,330l11425,250e" filled="false" stroked="true" strokeweight=".748pt" strokecolor="#939598">
                <v:path arrowok="t"/>
              </v:shape>
            </v:group>
            <v:group style="position:absolute;left:11385;top:250;width:2;height:80" coordorigin="11385,250" coordsize="2,80">
              <v:shape style="position:absolute;left:11385;top:250;width:2;height:80" coordorigin="11385,250" coordsize="1,80" path="m11385,330l11385,250e" filled="false" stroked="true" strokeweight=".748pt" strokecolor="#939598">
                <v:path arrowok="t"/>
              </v:shape>
            </v:group>
            <v:group style="position:absolute;left:11345;top:250;width:2;height:80" coordorigin="11345,250" coordsize="2,80">
              <v:shape style="position:absolute;left:11345;top:250;width:2;height:80" coordorigin="11345,250" coordsize="1,80" path="m11345,330l11345,250e" filled="false" stroked="true" strokeweight=".748pt" strokecolor="#939598">
                <v:path arrowok="t"/>
              </v:shape>
            </v:group>
            <v:group style="position:absolute;left:11305;top:250;width:2;height:80" coordorigin="11305,250" coordsize="2,80">
              <v:shape style="position:absolute;left:11305;top:250;width:2;height:80" coordorigin="11305,250" coordsize="1,80" path="m11305,330l11305,250e" filled="false" stroked="true" strokeweight=".748pt" strokecolor="#939598">
                <v:path arrowok="t"/>
              </v:shape>
            </v:group>
            <v:group style="position:absolute;left:11265;top:250;width:2;height:80" coordorigin="11265,250" coordsize="2,80">
              <v:shape style="position:absolute;left:11265;top:250;width:2;height:80" coordorigin="11265,250" coordsize="0,80" path="m11265,330l11265,250e" filled="false" stroked="true" strokeweight=".748pt" strokecolor="#939598">
                <v:path arrowok="t"/>
              </v:shape>
            </v:group>
            <v:group style="position:absolute;left:11224;top:250;width:2;height:80" coordorigin="11224,250" coordsize="2,80">
              <v:shape style="position:absolute;left:11224;top:250;width:2;height:80" coordorigin="11224,250" coordsize="0,80" path="m11224,330l11224,250e" filled="false" stroked="true" strokeweight=".748pt" strokecolor="#939598">
                <v:path arrowok="t"/>
              </v:shape>
            </v:group>
            <v:group style="position:absolute;left:11184;top:250;width:2;height:80" coordorigin="11184,250" coordsize="2,80">
              <v:shape style="position:absolute;left:11184;top:250;width:2;height:80" coordorigin="11184,250" coordsize="0,80" path="m11184,330l11184,250e" filled="false" stroked="true" strokeweight=".748pt" strokecolor="#939598">
                <v:path arrowok="t"/>
              </v:shape>
            </v:group>
            <v:group style="position:absolute;left:11144;top:250;width:2;height:80" coordorigin="11144,250" coordsize="2,80">
              <v:shape style="position:absolute;left:11144;top:250;width:2;height:80" coordorigin="11144,250" coordsize="1,80" path="m11144,330l11144,250e" filled="false" stroked="true" strokeweight=".748pt" strokecolor="#939598">
                <v:path arrowok="t"/>
              </v:shape>
            </v:group>
            <v:group style="position:absolute;left:11104;top:250;width:2;height:80" coordorigin="11104,250" coordsize="2,80">
              <v:shape style="position:absolute;left:11104;top:250;width:2;height:80" coordorigin="11104,250" coordsize="0,80" path="m11104,330l11104,250e" filled="false" stroked="true" strokeweight=".748pt" strokecolor="#939598">
                <v:path arrowok="t"/>
              </v:shape>
            </v:group>
            <v:group style="position:absolute;left:11064;top:250;width:2;height:80" coordorigin="11064,250" coordsize="2,80">
              <v:shape style="position:absolute;left:11064;top:250;width:2;height:80" coordorigin="11064,250" coordsize="0,80" path="m11064,330l11064,250e" filled="false" stroked="true" strokeweight=".748pt" strokecolor="#939598">
                <v:path arrowok="t"/>
              </v:shape>
            </v:group>
            <v:group style="position:absolute;left:11024;top:250;width:2;height:80" coordorigin="11024,250" coordsize="2,80">
              <v:shape style="position:absolute;left:11024;top:250;width:2;height:80" coordorigin="11024,250" coordsize="1,80" path="m11024,330l11024,250e" filled="false" stroked="true" strokeweight=".748pt" strokecolor="#939598">
                <v:path arrowok="t"/>
              </v:shape>
            </v:group>
            <v:group style="position:absolute;left:10984;top:250;width:2;height:80" coordorigin="10984,250" coordsize="2,80">
              <v:shape style="position:absolute;left:10984;top:250;width:2;height:80" coordorigin="10984,250" coordsize="0,80" path="m10984,330l10984,250e" filled="false" stroked="true" strokeweight=".748pt" strokecolor="#939598">
                <v:path arrowok="t"/>
              </v:shape>
            </v:group>
            <v:group style="position:absolute;left:10944;top:250;width:2;height:80" coordorigin="10944,250" coordsize="2,80">
              <v:shape style="position:absolute;left:10944;top:250;width:2;height:80" coordorigin="10944,250" coordsize="0,80" path="m10944,330l10944,250e" filled="false" stroked="true" strokeweight=".748pt" strokecolor="#939598">
                <v:path arrowok="t"/>
              </v:shape>
            </v:group>
            <v:group style="position:absolute;left:10904;top:250;width:2;height:80" coordorigin="10904,250" coordsize="2,80">
              <v:shape style="position:absolute;left:10904;top:250;width:2;height:80" coordorigin="10904,250" coordsize="0,80" path="m10904,330l10904,250e" filled="false" stroked="true" strokeweight=".748pt" strokecolor="#939598">
                <v:path arrowok="t"/>
              </v:shape>
            </v:group>
            <v:group style="position:absolute;left:10864;top:250;width:2;height:80" coordorigin="10864,250" coordsize="2,80">
              <v:shape style="position:absolute;left:10864;top:250;width:2;height:80" coordorigin="10864,250" coordsize="0,80" path="m10864,330l10864,250e" filled="false" stroked="true" strokeweight=".748pt" strokecolor="#939598">
                <v:path arrowok="t"/>
              </v:shape>
            </v:group>
            <v:group style="position:absolute;left:10824;top:250;width:2;height:80" coordorigin="10824,250" coordsize="2,80">
              <v:shape style="position:absolute;left:10824;top:250;width:2;height:80" coordorigin="10824,250" coordsize="1,80" path="m10824,330l10824,250e" filled="false" stroked="true" strokeweight=".748pt" strokecolor="#939598">
                <v:path arrowok="t"/>
              </v:shape>
            </v:group>
            <v:group style="position:absolute;left:10784;top:250;width:2;height:80" coordorigin="10784,250" coordsize="2,80">
              <v:shape style="position:absolute;left:10784;top:250;width:2;height:80" coordorigin="10784,250" coordsize="0,80" path="m10784,330l10784,250e" filled="false" stroked="true" strokeweight=".748pt" strokecolor="#939598">
                <v:path arrowok="t"/>
              </v:shape>
            </v:group>
            <v:group style="position:absolute;left:10744;top:250;width:2;height:80" coordorigin="10744,250" coordsize="2,80">
              <v:shape style="position:absolute;left:10744;top:250;width:2;height:80" coordorigin="10744,250" coordsize="0,80" path="m10744,330l10744,250e" filled="false" stroked="true" strokeweight=".748pt" strokecolor="#939598">
                <v:path arrowok="t"/>
              </v:shape>
            </v:group>
            <v:group style="position:absolute;left:10704;top:250;width:2;height:80" coordorigin="10704,250" coordsize="2,80">
              <v:shape style="position:absolute;left:10704;top:250;width:2;height:80" coordorigin="10704,250" coordsize="1,80" path="m10704,330l10704,250e" filled="false" stroked="true" strokeweight=".748pt" strokecolor="#939598">
                <v:path arrowok="t"/>
              </v:shape>
            </v:group>
            <v:group style="position:absolute;left:10664;top:250;width:2;height:80" coordorigin="10664,250" coordsize="2,80">
              <v:shape style="position:absolute;left:10664;top:250;width:2;height:80" coordorigin="10664,250" coordsize="0,80" path="m10664,330l10664,250e" filled="false" stroked="true" strokeweight=".748pt" strokecolor="#939598">
                <v:path arrowok="t"/>
              </v:shape>
            </v:group>
            <v:group style="position:absolute;left:10624;top:250;width:2;height:80" coordorigin="10624,250" coordsize="2,80">
              <v:shape style="position:absolute;left:10624;top:250;width:2;height:80" coordorigin="10624,250" coordsize="0,80" path="m10624,330l10624,250e" filled="false" stroked="true" strokeweight=".748pt" strokecolor="#939598">
                <v:path arrowok="t"/>
              </v:shape>
            </v:group>
            <v:group style="position:absolute;left:10584;top:250;width:2;height:80" coordorigin="10584,250" coordsize="2,80">
              <v:shape style="position:absolute;left:10584;top:250;width:2;height:80" coordorigin="10584,250" coordsize="0,80" path="m10584,330l10584,250e" filled="false" stroked="true" strokeweight=".748pt" strokecolor="#939598">
                <v:path arrowok="t"/>
              </v:shape>
            </v:group>
            <v:group style="position:absolute;left:10543;top:250;width:2;height:80" coordorigin="10543,250" coordsize="2,80">
              <v:shape style="position:absolute;left:10543;top:250;width:2;height:80" coordorigin="10543,250" coordsize="0,80" path="m10543,330l10543,250e" filled="false" stroked="true" strokeweight=".748pt" strokecolor="#939598">
                <v:path arrowok="t"/>
              </v:shape>
            </v:group>
            <v:group style="position:absolute;left:10503;top:250;width:2;height:80" coordorigin="10503,250" coordsize="2,80">
              <v:shape style="position:absolute;left:10503;top:250;width:2;height:80" coordorigin="10503,250" coordsize="1,80" path="m10503,330l10503,250e" filled="false" stroked="true" strokeweight=".748pt" strokecolor="#939598">
                <v:path arrowok="t"/>
              </v:shape>
            </v:group>
            <v:group style="position:absolute;left:10463;top:251;width:2;height:80" coordorigin="10463,251" coordsize="2,80">
              <v:shape style="position:absolute;left:10463;top:251;width:2;height:80" coordorigin="10463,251" coordsize="0,80" path="m10463,331l10463,251e" filled="false" stroked="true" strokeweight=".748pt" strokecolor="#939598">
                <v:path arrowok="t"/>
              </v:shape>
            </v:group>
            <v:group style="position:absolute;left:10423;top:251;width:2;height:80" coordorigin="10423,251" coordsize="2,80">
              <v:shape style="position:absolute;left:10423;top:251;width:2;height:80" coordorigin="10423,251" coordsize="0,80" path="m10423,331l10423,251e" filled="false" stroked="true" strokeweight=".748pt" strokecolor="#939598">
                <v:path arrowok="t"/>
              </v:shape>
            </v:group>
            <v:group style="position:absolute;left:10383;top:251;width:2;height:80" coordorigin="10383,251" coordsize="2,80">
              <v:shape style="position:absolute;left:10383;top:251;width:2;height:80" coordorigin="10383,251" coordsize="1,80" path="m10383,331l10383,251e" filled="false" stroked="true" strokeweight=".748pt" strokecolor="#939598">
                <v:path arrowok="t"/>
              </v:shape>
            </v:group>
            <v:group style="position:absolute;left:10343;top:251;width:2;height:80" coordorigin="10343,251" coordsize="2,80">
              <v:shape style="position:absolute;left:10343;top:251;width:2;height:80" coordorigin="10343,251" coordsize="0,80" path="m10343,331l10343,251e" filled="false" stroked="true" strokeweight=".748pt" strokecolor="#939598">
                <v:path arrowok="t"/>
              </v:shape>
            </v:group>
            <v:group style="position:absolute;left:10303;top:251;width:2;height:80" coordorigin="10303,251" coordsize="2,80">
              <v:shape style="position:absolute;left:10303;top:251;width:2;height:80" coordorigin="10303,251" coordsize="0,80" path="m10303,331l10303,251e" filled="false" stroked="true" strokeweight=".748pt" strokecolor="#939598">
                <v:path arrowok="t"/>
              </v:shape>
            </v:group>
            <v:group style="position:absolute;left:10263;top:251;width:2;height:80" coordorigin="10263,251" coordsize="2,80">
              <v:shape style="position:absolute;left:10263;top:251;width:2;height:80" coordorigin="10263,251" coordsize="1,80" path="m10263,331l10263,251e" filled="false" stroked="true" strokeweight=".748pt" strokecolor="#939598">
                <v:path arrowok="t"/>
              </v:shape>
            </v:group>
            <v:group style="position:absolute;left:10223;top:251;width:2;height:80" coordorigin="10223,251" coordsize="2,80">
              <v:shape style="position:absolute;left:10223;top:251;width:2;height:80" coordorigin="10223,251" coordsize="1,80" path="m10223,331l10223,251e" filled="false" stroked="true" strokeweight=".748pt" strokecolor="#939598">
                <v:path arrowok="t"/>
              </v:shape>
            </v:group>
            <v:group style="position:absolute;left:10183;top:251;width:2;height:80" coordorigin="10183,251" coordsize="2,80">
              <v:shape style="position:absolute;left:10183;top:251;width:2;height:80" coordorigin="10183,251" coordsize="1,80" path="m10183,331l10183,251e" filled="false" stroked="true" strokeweight=".748pt" strokecolor="#939598">
                <v:path arrowok="t"/>
              </v:shape>
            </v:group>
            <v:group style="position:absolute;left:10143;top:251;width:2;height:80" coordorigin="10143,251" coordsize="2,80">
              <v:shape style="position:absolute;left:10143;top:251;width:2;height:80" coordorigin="10143,251" coordsize="1,80" path="m10143,331l10143,251e" filled="false" stroked="true" strokeweight=".748pt" strokecolor="#939598">
                <v:path arrowok="t"/>
              </v:shape>
            </v:group>
            <v:group style="position:absolute;left:10103;top:251;width:2;height:80" coordorigin="10103,251" coordsize="2,80">
              <v:shape style="position:absolute;left:10103;top:251;width:2;height:80" coordorigin="10103,251" coordsize="1,80" path="m10103,331l10103,251e" filled="false" stroked="true" strokeweight=".748pt" strokecolor="#939598">
                <v:path arrowok="t"/>
              </v:shape>
            </v:group>
            <v:group style="position:absolute;left:10063;top:251;width:2;height:80" coordorigin="10063,251" coordsize="2,80">
              <v:shape style="position:absolute;left:10063;top:251;width:2;height:80" coordorigin="10063,251" coordsize="0,80" path="m10063,331l10063,251e" filled="false" stroked="true" strokeweight=".748pt" strokecolor="#939598">
                <v:path arrowok="t"/>
              </v:shape>
            </v:group>
            <v:group style="position:absolute;left:10023;top:251;width:2;height:80" coordorigin="10023,251" coordsize="2,80">
              <v:shape style="position:absolute;left:10023;top:251;width:2;height:80" coordorigin="10023,251" coordsize="0,80" path="m10023,331l10023,251e" filled="false" stroked="true" strokeweight=".748pt" strokecolor="#939598">
                <v:path arrowok="t"/>
              </v:shape>
            </v:group>
            <v:group style="position:absolute;left:9983;top:251;width:2;height:80" coordorigin="9983,251" coordsize="2,80">
              <v:shape style="position:absolute;left:9983;top:251;width:2;height:80" coordorigin="9983,251" coordsize="0,80" path="m9983,331l9983,251e" filled="false" stroked="true" strokeweight=".748pt" strokecolor="#939598">
                <v:path arrowok="t"/>
              </v:shape>
            </v:group>
            <v:group style="position:absolute;left:9943;top:251;width:2;height:80" coordorigin="9943,251" coordsize="2,80">
              <v:shape style="position:absolute;left:9943;top:251;width:2;height:80" coordorigin="9943,251" coordsize="1,80" path="m9943,331l9943,251e" filled="false" stroked="true" strokeweight=".748pt" strokecolor="#939598">
                <v:path arrowok="t"/>
              </v:shape>
            </v:group>
            <v:group style="position:absolute;left:9902;top:251;width:2;height:80" coordorigin="9902,251" coordsize="2,80">
              <v:shape style="position:absolute;left:9902;top:251;width:2;height:80" coordorigin="9902,251" coordsize="0,80" path="m9902,331l9902,251e" filled="false" stroked="true" strokeweight=".748pt" strokecolor="#939598">
                <v:path arrowok="t"/>
              </v:shape>
            </v:group>
            <v:group style="position:absolute;left:9862;top:251;width:2;height:80" coordorigin="9862,251" coordsize="2,80">
              <v:shape style="position:absolute;left:9862;top:251;width:2;height:80" coordorigin="9862,251" coordsize="0,80" path="m9862,331l9862,251e" filled="false" stroked="true" strokeweight=".748pt" strokecolor="#939598">
                <v:path arrowok="t"/>
              </v:shape>
            </v:group>
            <v:group style="position:absolute;left:9822;top:251;width:2;height:80" coordorigin="9822,251" coordsize="2,80">
              <v:shape style="position:absolute;left:9822;top:251;width:2;height:80" coordorigin="9822,251" coordsize="0,80" path="m9822,331l9822,251e" filled="false" stroked="true" strokeweight=".748pt" strokecolor="#939598">
                <v:path arrowok="t"/>
              </v:shape>
            </v:group>
            <v:group style="position:absolute;left:9782;top:251;width:2;height:80" coordorigin="9782,251" coordsize="2,80">
              <v:shape style="position:absolute;left:9782;top:251;width:2;height:80" coordorigin="9782,251" coordsize="0,80" path="m9782,331l9782,251e" filled="false" stroked="true" strokeweight=".748pt" strokecolor="#939598">
                <v:path arrowok="t"/>
              </v:shape>
            </v:group>
            <v:group style="position:absolute;left:9742;top:251;width:2;height:80" coordorigin="9742,251" coordsize="2,80">
              <v:shape style="position:absolute;left:9742;top:251;width:2;height:80" coordorigin="9742,251" coordsize="0,80" path="m9742,331l9742,251e" filled="false" stroked="true" strokeweight=".748pt" strokecolor="#939598">
                <v:path arrowok="t"/>
              </v:shape>
            </v:group>
            <v:group style="position:absolute;left:9702;top:251;width:2;height:80" coordorigin="9702,251" coordsize="2,80">
              <v:shape style="position:absolute;left:9702;top:251;width:2;height:80" coordorigin="9702,251" coordsize="0,80" path="m9702,331l9702,251e" filled="false" stroked="true" strokeweight=".748pt" strokecolor="#939598">
                <v:path arrowok="t"/>
              </v:shape>
            </v:group>
            <v:group style="position:absolute;left:9662;top:251;width:2;height:80" coordorigin="9662,251" coordsize="2,80">
              <v:shape style="position:absolute;left:9662;top:251;width:2;height:80" coordorigin="9662,251" coordsize="0,80" path="m9662,331l9662,251e" filled="false" stroked="true" strokeweight=".748pt" strokecolor="#939598">
                <v:path arrowok="t"/>
              </v:shape>
            </v:group>
            <v:group style="position:absolute;left:9622;top:251;width:2;height:80" coordorigin="9622,251" coordsize="2,80">
              <v:shape style="position:absolute;left:9622;top:251;width:2;height:80" coordorigin="9622,251" coordsize="1,80" path="m9622,331l9622,251e" filled="false" stroked="true" strokeweight=".748pt" strokecolor="#939598">
                <v:path arrowok="t"/>
              </v:shape>
            </v:group>
            <v:group style="position:absolute;left:9582;top:251;width:2;height:80" coordorigin="9582,251" coordsize="2,80">
              <v:shape style="position:absolute;left:9582;top:251;width:2;height:80" coordorigin="9582,251" coordsize="0,80" path="m9582,331l9582,251e" filled="false" stroked="true" strokeweight=".748pt" strokecolor="#939598">
                <v:path arrowok="t"/>
              </v:shape>
            </v:group>
            <v:group style="position:absolute;left:9542;top:251;width:2;height:80" coordorigin="9542,251" coordsize="2,80">
              <v:shape style="position:absolute;left:9542;top:251;width:2;height:80" coordorigin="9542,251" coordsize="0,80" path="m9542,331l9542,251e" filled="false" stroked="true" strokeweight=".748pt" strokecolor="#939598">
                <v:path arrowok="t"/>
              </v:shape>
            </v:group>
            <v:group style="position:absolute;left:9502;top:251;width:2;height:80" coordorigin="9502,251" coordsize="2,80">
              <v:shape style="position:absolute;left:9502;top:251;width:2;height:80" coordorigin="9502,251" coordsize="0,80" path="m9502,331l9502,251e" filled="false" stroked="true" strokeweight=".748pt" strokecolor="#939598">
                <v:path arrowok="t"/>
              </v:shape>
            </v:group>
            <v:group style="position:absolute;left:9462;top:251;width:2;height:80" coordorigin="9462,251" coordsize="2,80">
              <v:shape style="position:absolute;left:9462;top:251;width:2;height:80" coordorigin="9462,251" coordsize="0,80" path="m9462,331l9462,251e" filled="false" stroked="true" strokeweight=".748pt" strokecolor="#939598">
                <v:path arrowok="t"/>
              </v:shape>
            </v:group>
            <v:group style="position:absolute;left:9422;top:251;width:2;height:80" coordorigin="9422,251" coordsize="2,80">
              <v:shape style="position:absolute;left:9422;top:251;width:2;height:80" coordorigin="9422,251" coordsize="0,80" path="m9422,331l9422,251e" filled="false" stroked="true" strokeweight=".748pt" strokecolor="#939598">
                <v:path arrowok="t"/>
              </v:shape>
            </v:group>
            <v:group style="position:absolute;left:9382;top:251;width:2;height:80" coordorigin="9382,251" coordsize="2,80">
              <v:shape style="position:absolute;left:9382;top:251;width:2;height:80" coordorigin="9382,251" coordsize="0,80" path="m9382,331l9382,251e" filled="false" stroked="true" strokeweight=".748pt" strokecolor="#939598">
                <v:path arrowok="t"/>
              </v:shape>
            </v:group>
            <v:group style="position:absolute;left:9342;top:251;width:2;height:80" coordorigin="9342,251" coordsize="2,80">
              <v:shape style="position:absolute;left:9342;top:251;width:2;height:80" coordorigin="9342,251" coordsize="0,80" path="m9342,331l9342,251e" filled="false" stroked="true" strokeweight=".748pt" strokecolor="#939598">
                <v:path arrowok="t"/>
              </v:shape>
            </v:group>
            <v:group style="position:absolute;left:9302;top:251;width:2;height:80" coordorigin="9302,251" coordsize="2,80">
              <v:shape style="position:absolute;left:9302;top:251;width:2;height:80" coordorigin="9302,251" coordsize="1,80" path="m9302,331l9302,251e" filled="false" stroked="true" strokeweight=".748pt" strokecolor="#939598">
                <v:path arrowok="t"/>
              </v:shape>
            </v:group>
            <v:group style="position:absolute;left:9262;top:251;width:2;height:80" coordorigin="9262,251" coordsize="2,80">
              <v:shape style="position:absolute;left:9262;top:251;width:2;height:80" coordorigin="9262,251" coordsize="0,80" path="m9262,331l9262,251e" filled="false" stroked="true" strokeweight=".748pt" strokecolor="#939598">
                <v:path arrowok="t"/>
              </v:shape>
            </v:group>
            <v:group style="position:absolute;left:9221;top:251;width:2;height:80" coordorigin="9221,251" coordsize="2,80">
              <v:shape style="position:absolute;left:9221;top:251;width:2;height:80" coordorigin="9221,251" coordsize="0,80" path="m9221,331l9221,251e" filled="false" stroked="true" strokeweight=".748pt" strokecolor="#939598">
                <v:path arrowok="t"/>
              </v:shape>
            </v:group>
            <v:group style="position:absolute;left:9181;top:251;width:2;height:80" coordorigin="9181,251" coordsize="2,80">
              <v:shape style="position:absolute;left:9181;top:251;width:2;height:80" coordorigin="9181,251" coordsize="0,80" path="m9181,331l9181,251e" filled="false" stroked="true" strokeweight=".748pt" strokecolor="#939598">
                <v:path arrowok="t"/>
              </v:shape>
            </v:group>
            <v:group style="position:absolute;left:9141;top:251;width:2;height:80" coordorigin="9141,251" coordsize="2,80">
              <v:shape style="position:absolute;left:9141;top:251;width:2;height:80" coordorigin="9141,251" coordsize="0,80" path="m9141,331l9141,251e" filled="false" stroked="true" strokeweight=".748pt" strokecolor="#939598">
                <v:path arrowok="t"/>
              </v:shape>
            </v:group>
            <v:group style="position:absolute;left:9101;top:251;width:2;height:80" coordorigin="9101,251" coordsize="2,80">
              <v:shape style="position:absolute;left:9101;top:251;width:2;height:80" coordorigin="9101,251" coordsize="1,80" path="m9101,331l9101,251e" filled="false" stroked="true" strokeweight=".748pt" strokecolor="#939598">
                <v:path arrowok="t"/>
              </v:shape>
            </v:group>
            <v:group style="position:absolute;left:9061;top:251;width:2;height:80" coordorigin="9061,251" coordsize="2,80">
              <v:shape style="position:absolute;left:9061;top:251;width:2;height:80" coordorigin="9061,251" coordsize="1,80" path="m9061,331l9061,251e" filled="false" stroked="true" strokeweight=".748pt" strokecolor="#939598">
                <v:path arrowok="t"/>
              </v:shape>
            </v:group>
            <v:group style="position:absolute;left:9021;top:251;width:2;height:80" coordorigin="9021,251" coordsize="2,80">
              <v:shape style="position:absolute;left:9021;top:251;width:2;height:80" coordorigin="9021,251" coordsize="1,80" path="m9021,331l9021,251e" filled="false" stroked="true" strokeweight=".748pt" strokecolor="#939598">
                <v:path arrowok="t"/>
              </v:shape>
            </v:group>
            <v:group style="position:absolute;left:8981;top:251;width:2;height:80" coordorigin="8981,251" coordsize="2,80">
              <v:shape style="position:absolute;left:8981;top:251;width:2;height:80" coordorigin="8981,251" coordsize="1,80" path="m8981,331l8981,251e" filled="false" stroked="true" strokeweight=".748pt" strokecolor="#939598">
                <v:path arrowok="t"/>
              </v:shape>
            </v:group>
            <v:group style="position:absolute;left:8941;top:251;width:2;height:80" coordorigin="8941,251" coordsize="2,80">
              <v:shape style="position:absolute;left:8941;top:251;width:2;height:80" coordorigin="8941,251" coordsize="1,80" path="m8941,331l8941,251e" filled="false" stroked="true" strokeweight=".748pt" strokecolor="#939598">
                <v:path arrowok="t"/>
              </v:shape>
            </v:group>
            <v:group style="position:absolute;left:8901;top:251;width:2;height:80" coordorigin="8901,251" coordsize="2,80">
              <v:shape style="position:absolute;left:8901;top:251;width:2;height:80" coordorigin="8901,251" coordsize="0,80" path="m8901,331l8901,251e" filled="false" stroked="true" strokeweight=".748pt" strokecolor="#939598">
                <v:path arrowok="t"/>
              </v:shape>
            </v:group>
            <v:group style="position:absolute;left:8861;top:251;width:2;height:80" coordorigin="8861,251" coordsize="2,80">
              <v:shape style="position:absolute;left:8861;top:251;width:2;height:80" coordorigin="8861,251" coordsize="1,80" path="m8861,331l8861,251e" filled="false" stroked="true" strokeweight=".748pt" strokecolor="#939598">
                <v:path arrowok="t"/>
              </v:shape>
            </v:group>
            <v:group style="position:absolute;left:8821;top:251;width:2;height:80" coordorigin="8821,251" coordsize="2,80">
              <v:shape style="position:absolute;left:8821;top:251;width:2;height:80" coordorigin="8821,251" coordsize="0,80" path="m8821,331l8821,251e" filled="false" stroked="true" strokeweight=".748pt" strokecolor="#939598">
                <v:path arrowok="t"/>
              </v:shape>
            </v:group>
            <v:group style="position:absolute;left:8781;top:251;width:2;height:80" coordorigin="8781,251" coordsize="2,80">
              <v:shape style="position:absolute;left:8781;top:251;width:2;height:80" coordorigin="8781,251" coordsize="0,80" path="m8781,331l8781,251e" filled="false" stroked="true" strokeweight=".748pt" strokecolor="#939598">
                <v:path arrowok="t"/>
              </v:shape>
            </v:group>
            <v:group style="position:absolute;left:8741;top:251;width:2;height:80" coordorigin="8741,251" coordsize="2,80">
              <v:shape style="position:absolute;left:8741;top:251;width:2;height:80" coordorigin="8741,251" coordsize="1,80" path="m8741,331l8741,251e" filled="false" stroked="true" strokeweight=".748pt" strokecolor="#939598">
                <v:path arrowok="t"/>
              </v:shape>
            </v:group>
            <v:group style="position:absolute;left:8701;top:251;width:2;height:80" coordorigin="8701,251" coordsize="2,80">
              <v:shape style="position:absolute;left:8701;top:251;width:2;height:80" coordorigin="8701,251" coordsize="0,80" path="m8701,331l8701,251e" filled="false" stroked="true" strokeweight=".748pt" strokecolor="#939598">
                <v:path arrowok="t"/>
              </v:shape>
            </v:group>
            <v:group style="position:absolute;left:8661;top:251;width:2;height:80" coordorigin="8661,251" coordsize="2,80">
              <v:shape style="position:absolute;left:8661;top:251;width:2;height:80" coordorigin="8661,251" coordsize="0,80" path="m8661,331l8661,251e" filled="false" stroked="true" strokeweight=".748pt" strokecolor="#939598">
                <v:path arrowok="t"/>
              </v:shape>
            </v:group>
            <v:group style="position:absolute;left:8621;top:251;width:2;height:80" coordorigin="8621,251" coordsize="2,80">
              <v:shape style="position:absolute;left:8621;top:251;width:2;height:80" coordorigin="8621,251" coordsize="0,80" path="m8621,331l8621,251e" filled="false" stroked="true" strokeweight=".748pt" strokecolor="#939598">
                <v:path arrowok="t"/>
              </v:shape>
            </v:group>
            <v:group style="position:absolute;left:8580;top:251;width:2;height:80" coordorigin="8580,251" coordsize="2,80">
              <v:shape style="position:absolute;left:8580;top:251;width:2;height:80" coordorigin="8580,251" coordsize="0,80" path="m8580,331l8580,251e" filled="false" stroked="true" strokeweight=".748pt" strokecolor="#939598">
                <v:path arrowok="t"/>
              </v:shape>
            </v:group>
            <v:group style="position:absolute;left:8540;top:251;width:2;height:80" coordorigin="8540,251" coordsize="2,80">
              <v:shape style="position:absolute;left:8540;top:251;width:2;height:80" coordorigin="8540,251" coordsize="1,80" path="m8540,331l8540,251e" filled="false" stroked="true" strokeweight=".748pt" strokecolor="#939598">
                <v:path arrowok="t"/>
              </v:shape>
            </v:group>
            <v:group style="position:absolute;left:8500;top:251;width:2;height:80" coordorigin="8500,251" coordsize="2,80">
              <v:shape style="position:absolute;left:8500;top:251;width:2;height:80" coordorigin="8500,251" coordsize="0,80" path="m8500,331l8500,251e" filled="false" stroked="true" strokeweight=".748pt" strokecolor="#939598">
                <v:path arrowok="t"/>
              </v:shape>
            </v:group>
            <v:group style="position:absolute;left:8460;top:251;width:2;height:80" coordorigin="8460,251" coordsize="2,80">
              <v:shape style="position:absolute;left:8460;top:251;width:2;height:80" coordorigin="8460,251" coordsize="0,80" path="m8460,331l8460,251e" filled="false" stroked="true" strokeweight=".748pt" strokecolor="#939598">
                <v:path arrowok="t"/>
              </v:shape>
            </v:group>
            <v:group style="position:absolute;left:8420;top:251;width:2;height:80" coordorigin="8420,251" coordsize="2,80">
              <v:shape style="position:absolute;left:8420;top:251;width:2;height:80" coordorigin="8420,251" coordsize="1,80" path="m8420,331l8420,251e" filled="false" stroked="true" strokeweight=".748pt" strokecolor="#939598">
                <v:path arrowok="t"/>
              </v:shape>
            </v:group>
            <v:group style="position:absolute;left:8380;top:251;width:2;height:80" coordorigin="8380,251" coordsize="2,80">
              <v:shape style="position:absolute;left:8380;top:251;width:2;height:80" coordorigin="8380,251" coordsize="0,80" path="m8380,331l8380,251e" filled="false" stroked="true" strokeweight=".748pt" strokecolor="#939598">
                <v:path arrowok="t"/>
              </v:shape>
            </v:group>
            <v:group style="position:absolute;left:8340;top:251;width:2;height:80" coordorigin="8340,251" coordsize="2,80">
              <v:shape style="position:absolute;left:8340;top:251;width:2;height:80" coordorigin="8340,251" coordsize="0,80" path="m8340,331l8340,251e" filled="false" stroked="true" strokeweight=".748pt" strokecolor="#939598">
                <v:path arrowok="t"/>
              </v:shape>
            </v:group>
            <v:group style="position:absolute;left:8300;top:251;width:2;height:80" coordorigin="8300,251" coordsize="2,80">
              <v:shape style="position:absolute;left:8300;top:251;width:2;height:80" coordorigin="8300,251" coordsize="0,80" path="m8300,331l8300,251e" filled="false" stroked="true" strokeweight=".748pt" strokecolor="#939598">
                <v:path arrowok="t"/>
              </v:shape>
            </v:group>
            <v:group style="position:absolute;left:8260;top:251;width:2;height:80" coordorigin="8260,251" coordsize="2,80">
              <v:shape style="position:absolute;left:8260;top:251;width:2;height:80" coordorigin="8260,251" coordsize="0,80" path="m8260,331l8260,251e" filled="false" stroked="true" strokeweight=".748pt" strokecolor="#939598">
                <v:path arrowok="t"/>
              </v:shape>
            </v:group>
            <v:group style="position:absolute;left:8220;top:251;width:2;height:80" coordorigin="8220,251" coordsize="2,80">
              <v:shape style="position:absolute;left:8220;top:251;width:2;height:80" coordorigin="8220,251" coordsize="1,80" path="m8220,331l8220,251e" filled="false" stroked="true" strokeweight=".748pt" strokecolor="#939598">
                <v:path arrowok="t"/>
              </v:shape>
            </v:group>
            <v:group style="position:absolute;left:8180;top:251;width:2;height:80" coordorigin="8180,251" coordsize="2,80">
              <v:shape style="position:absolute;left:8180;top:251;width:2;height:80" coordorigin="8180,251" coordsize="0,80" path="m8180,331l8180,251e" filled="false" stroked="true" strokeweight=".748pt" strokecolor="#939598">
                <v:path arrowok="t"/>
              </v:shape>
            </v:group>
            <v:group style="position:absolute;left:8140;top:251;width:2;height:80" coordorigin="8140,251" coordsize="2,80">
              <v:shape style="position:absolute;left:8140;top:251;width:2;height:80" coordorigin="8140,251" coordsize="0,80" path="m8140,331l8140,251e" filled="false" stroked="true" strokeweight=".748pt" strokecolor="#939598">
                <v:path arrowok="t"/>
              </v:shape>
            </v:group>
            <v:group style="position:absolute;left:8100;top:251;width:2;height:80" coordorigin="8100,251" coordsize="2,80">
              <v:shape style="position:absolute;left:8100;top:251;width:2;height:80" coordorigin="8100,251" coordsize="1,80" path="m8100,331l8100,251e" filled="false" stroked="true" strokeweight=".748pt" strokecolor="#939598">
                <v:path arrowok="t"/>
              </v:shape>
            </v:group>
            <v:group style="position:absolute;left:8060;top:251;width:2;height:80" coordorigin="8060,251" coordsize="2,80">
              <v:shape style="position:absolute;left:8060;top:251;width:2;height:80" coordorigin="8060,251" coordsize="0,80" path="m8060,331l8060,251e" filled="false" stroked="true" strokeweight=".748pt" strokecolor="#939598">
                <v:path arrowok="t"/>
              </v:shape>
            </v:group>
            <v:group style="position:absolute;left:8020;top:251;width:2;height:80" coordorigin="8020,251" coordsize="2,80">
              <v:shape style="position:absolute;left:8020;top:251;width:2;height:80" coordorigin="8020,251" coordsize="0,80" path="m8020,331l8020,251e" filled="false" stroked="true" strokeweight=".748pt" strokecolor="#939598">
                <v:path arrowok="t"/>
              </v:shape>
            </v:group>
            <v:group style="position:absolute;left:7980;top:251;width:2;height:80" coordorigin="7980,251" coordsize="2,80">
              <v:shape style="position:absolute;left:7980;top:251;width:2;height:80" coordorigin="7980,251" coordsize="0,80" path="m7980,331l7980,251e" filled="false" stroked="true" strokeweight=".748pt" strokecolor="#939598">
                <v:path arrowok="t"/>
              </v:shape>
            </v:group>
            <v:group style="position:absolute;left:7939;top:251;width:2;height:80" coordorigin="7939,251" coordsize="2,80">
              <v:shape style="position:absolute;left:7939;top:251;width:2;height:80" coordorigin="7939,251" coordsize="1,80" path="m7940,331l7939,251e" filled="false" stroked="true" strokeweight=".748pt" strokecolor="#939598">
                <v:path arrowok="t"/>
              </v:shape>
            </v:group>
            <v:group style="position:absolute;left:7899;top:251;width:2;height:80" coordorigin="7899,251" coordsize="2,80">
              <v:shape style="position:absolute;left:7899;top:251;width:2;height:80" coordorigin="7899,251" coordsize="1,80" path="m7899,331l7899,251e" filled="false" stroked="true" strokeweight=".748pt" strokecolor="#939598">
                <v:path arrowok="t"/>
              </v:shape>
            </v:group>
            <v:group style="position:absolute;left:7859;top:251;width:2;height:80" coordorigin="7859,251" coordsize="2,80">
              <v:shape style="position:absolute;left:7859;top:251;width:2;height:80" coordorigin="7859,251" coordsize="1,80" path="m7859,331l7859,251e" filled="false" stroked="true" strokeweight=".748pt" strokecolor="#939598">
                <v:path arrowok="t"/>
              </v:shape>
            </v:group>
            <v:group style="position:absolute;left:7819;top:251;width:2;height:80" coordorigin="7819,251" coordsize="2,80">
              <v:shape style="position:absolute;left:7819;top:251;width:2;height:80" coordorigin="7819,251" coordsize="1,80" path="m7819,331l7819,251e" filled="false" stroked="true" strokeweight=".748pt" strokecolor="#939598">
                <v:path arrowok="t"/>
              </v:shape>
            </v:group>
            <v:group style="position:absolute;left:7779;top:251;width:2;height:80" coordorigin="7779,251" coordsize="2,80">
              <v:shape style="position:absolute;left:7779;top:251;width:2;height:80" coordorigin="7779,251" coordsize="1,80" path="m7779,331l7779,251e" filled="false" stroked="true" strokeweight=".748pt" strokecolor="#939598">
                <v:path arrowok="t"/>
              </v:shape>
            </v:group>
            <v:group style="position:absolute;left:7739;top:251;width:2;height:80" coordorigin="7739,251" coordsize="2,80">
              <v:shape style="position:absolute;left:7739;top:251;width:2;height:80" coordorigin="7739,251" coordsize="1,80" path="m7739,331l7739,251e" filled="false" stroked="true" strokeweight=".748pt" strokecolor="#939598">
                <v:path arrowok="t"/>
              </v:shape>
            </v:group>
            <v:group style="position:absolute;left:7699;top:251;width:2;height:80" coordorigin="7699,251" coordsize="2,80">
              <v:shape style="position:absolute;left:7699;top:251;width:2;height:80" coordorigin="7699,251" coordsize="1,80" path="m7699,331l7699,251e" filled="false" stroked="true" strokeweight=".748pt" strokecolor="#939598">
                <v:path arrowok="t"/>
              </v:shape>
            </v:group>
            <v:group style="position:absolute;left:7659;top:251;width:2;height:80" coordorigin="7659,251" coordsize="2,80">
              <v:shape style="position:absolute;left:7659;top:251;width:2;height:80" coordorigin="7659,251" coordsize="1,80" path="m7659,331l7659,251e" filled="false" stroked="true" strokeweight=".748pt" strokecolor="#939598">
                <v:path arrowok="t"/>
              </v:shape>
            </v:group>
            <v:group style="position:absolute;left:7619;top:251;width:2;height:80" coordorigin="7619,251" coordsize="2,80">
              <v:shape style="position:absolute;left:7619;top:251;width:2;height:80" coordorigin="7619,251" coordsize="0,80" path="m7619,331l7619,251e" filled="false" stroked="true" strokeweight=".748pt" strokecolor="#939598">
                <v:path arrowok="t"/>
              </v:shape>
            </v:group>
            <v:group style="position:absolute;left:7579;top:251;width:2;height:80" coordorigin="7579,251" coordsize="2,80">
              <v:shape style="position:absolute;left:7579;top:251;width:2;height:80" coordorigin="7579,251" coordsize="0,80" path="m7579,331l7579,251e" filled="false" stroked="true" strokeweight=".748pt" strokecolor="#939598">
                <v:path arrowok="t"/>
              </v:shape>
            </v:group>
            <v:group style="position:absolute;left:7539;top:251;width:2;height:80" coordorigin="7539,251" coordsize="2,80">
              <v:shape style="position:absolute;left:7539;top:251;width:2;height:80" coordorigin="7539,251" coordsize="0,80" path="m7539,331l7539,251e" filled="false" stroked="true" strokeweight=".748pt" strokecolor="#939598">
                <v:path arrowok="t"/>
              </v:shape>
            </v:group>
            <v:group style="position:absolute;left:7499;top:251;width:2;height:80" coordorigin="7499,251" coordsize="2,80">
              <v:shape style="position:absolute;left:7499;top:251;width:2;height:80" coordorigin="7499,251" coordsize="0,80" path="m7499,331l7499,251e" filled="false" stroked="true" strokeweight=".748pt" strokecolor="#939598">
                <v:path arrowok="t"/>
              </v:shape>
            </v:group>
            <v:group style="position:absolute;left:7459;top:251;width:2;height:80" coordorigin="7459,251" coordsize="2,80">
              <v:shape style="position:absolute;left:7459;top:251;width:2;height:80" coordorigin="7459,251" coordsize="0,80" path="m7459,331l7459,251e" filled="false" stroked="true" strokeweight=".748pt" strokecolor="#939598">
                <v:path arrowok="t"/>
              </v:shape>
            </v:group>
            <v:group style="position:absolute;left:7419;top:251;width:2;height:80" coordorigin="7419,251" coordsize="2,80">
              <v:shape style="position:absolute;left:7419;top:251;width:2;height:80" coordorigin="7419,251" coordsize="0,80" path="m7419,331l7419,251e" filled="false" stroked="true" strokeweight=".748pt" strokecolor="#939598">
                <v:path arrowok="t"/>
              </v:shape>
            </v:group>
            <v:group style="position:absolute;left:7379;top:251;width:2;height:80" coordorigin="7379,251" coordsize="2,80">
              <v:shape style="position:absolute;left:7379;top:251;width:2;height:80" coordorigin="7379,251" coordsize="0,80" path="m7379,331l7379,251e" filled="false" stroked="true" strokeweight=".748pt" strokecolor="#939598">
                <v:path arrowok="t"/>
              </v:shape>
            </v:group>
            <v:group style="position:absolute;left:7339;top:251;width:2;height:80" coordorigin="7339,251" coordsize="2,80">
              <v:shape style="position:absolute;left:7339;top:251;width:2;height:80" coordorigin="7339,251" coordsize="1,80" path="m7339,331l7339,251e" filled="false" stroked="true" strokeweight=".748pt" strokecolor="#939598">
                <v:path arrowok="t"/>
              </v:shape>
            </v:group>
            <v:group style="position:absolute;left:7299;top:251;width:2;height:80" coordorigin="7299,251" coordsize="2,80">
              <v:shape style="position:absolute;left:7299;top:251;width:2;height:80" coordorigin="7299,251" coordsize="0,80" path="m7299,331l7299,251e" filled="false" stroked="true" strokeweight=".748pt" strokecolor="#939598">
                <v:path arrowok="t"/>
              </v:shape>
            </v:group>
            <v:group style="position:absolute;left:7258;top:251;width:2;height:80" coordorigin="7258,251" coordsize="2,80">
              <v:shape style="position:absolute;left:7258;top:251;width:2;height:80" coordorigin="7258,251" coordsize="0,80" path="m7258,331l7258,251e" filled="false" stroked="true" strokeweight=".748pt" strokecolor="#939598">
                <v:path arrowok="t"/>
              </v:shape>
            </v:group>
            <v:group style="position:absolute;left:7218;top:251;width:2;height:80" coordorigin="7218,251" coordsize="2,80">
              <v:shape style="position:absolute;left:7218;top:251;width:2;height:80" coordorigin="7218,251" coordsize="0,80" path="m7218,331l7218,251e" filled="false" stroked="true" strokeweight=".748pt" strokecolor="#939598">
                <v:path arrowok="t"/>
              </v:shape>
            </v:group>
            <v:group style="position:absolute;left:7178;top:251;width:2;height:80" coordorigin="7178,251" coordsize="2,80">
              <v:shape style="position:absolute;left:7178;top:251;width:2;height:80" coordorigin="7178,251" coordsize="0,80" path="m7178,331l7178,251e" filled="false" stroked="true" strokeweight=".748pt" strokecolor="#939598">
                <v:path arrowok="t"/>
              </v:shape>
            </v:group>
            <v:group style="position:absolute;left:7138;top:251;width:2;height:80" coordorigin="7138,251" coordsize="2,80">
              <v:shape style="position:absolute;left:7138;top:251;width:2;height:80" coordorigin="7138,251" coordsize="1,80" path="m7138,331l7138,251e" filled="false" stroked="true" strokeweight=".748pt" strokecolor="#939598">
                <v:path arrowok="t"/>
              </v:shape>
            </v:group>
            <v:group style="position:absolute;left:7098;top:252;width:2;height:80" coordorigin="7098,252" coordsize="2,80">
              <v:shape style="position:absolute;left:7098;top:252;width:2;height:80" coordorigin="7098,252" coordsize="0,80" path="m7098,332l7098,252e" filled="false" stroked="true" strokeweight=".748pt" strokecolor="#939598">
                <v:path arrowok="t"/>
              </v:shape>
            </v:group>
            <v:group style="position:absolute;left:7058;top:252;width:2;height:80" coordorigin="7058,252" coordsize="2,80">
              <v:shape style="position:absolute;left:7058;top:252;width:2;height:80" coordorigin="7058,252" coordsize="0,80" path="m7058,332l7058,252e" filled="false" stroked="true" strokeweight=".748pt" strokecolor="#939598">
                <v:path arrowok="t"/>
              </v:shape>
            </v:group>
            <v:group style="position:absolute;left:7018;top:252;width:2;height:80" coordorigin="7018,252" coordsize="2,80">
              <v:shape style="position:absolute;left:7018;top:252;width:2;height:80" coordorigin="7018,252" coordsize="1,80" path="m7018,332l7018,252e" filled="false" stroked="true" strokeweight=".748pt" strokecolor="#939598">
                <v:path arrowok="t"/>
              </v:shape>
            </v:group>
            <v:group style="position:absolute;left:6978;top:252;width:2;height:80" coordorigin="6978,252" coordsize="2,80">
              <v:shape style="position:absolute;left:6978;top:252;width:2;height:80" coordorigin="6978,252" coordsize="0,80" path="m6978,332l6978,252e" filled="false" stroked="true" strokeweight=".748pt" strokecolor="#939598">
                <v:path arrowok="t"/>
              </v:shape>
            </v:group>
            <v:group style="position:absolute;left:6938;top:252;width:2;height:80" coordorigin="6938,252" coordsize="2,80">
              <v:shape style="position:absolute;left:6938;top:252;width:2;height:80" coordorigin="6938,252" coordsize="0,80" path="m6938,332l6938,252e" filled="false" stroked="true" strokeweight=".748pt" strokecolor="#939598">
                <v:path arrowok="t"/>
              </v:shape>
            </v:group>
            <v:group style="position:absolute;left:6898;top:252;width:2;height:80" coordorigin="6898,252" coordsize="2,80">
              <v:shape style="position:absolute;left:6898;top:252;width:2;height:80" coordorigin="6898,252" coordsize="0,80" path="m6898,332l6898,252e" filled="false" stroked="true" strokeweight=".748pt" strokecolor="#939598">
                <v:path arrowok="t"/>
              </v:shape>
            </v:group>
            <v:group style="position:absolute;left:6858;top:252;width:2;height:80" coordorigin="6858,252" coordsize="2,80">
              <v:shape style="position:absolute;left:6858;top:252;width:2;height:80" coordorigin="6858,252" coordsize="0,80" path="m6858,332l6858,252e" filled="false" stroked="true" strokeweight=".748pt" strokecolor="#939598">
                <v:path arrowok="t"/>
              </v:shape>
            </v:group>
            <v:group style="position:absolute;left:6818;top:252;width:2;height:80" coordorigin="6818,252" coordsize="2,80">
              <v:shape style="position:absolute;left:6818;top:252;width:2;height:80" coordorigin="6818,252" coordsize="1,80" path="m6818,332l6818,252e" filled="false" stroked="true" strokeweight=".748pt" strokecolor="#939598">
                <v:path arrowok="t"/>
              </v:shape>
            </v:group>
            <v:group style="position:absolute;left:6778;top:252;width:2;height:80" coordorigin="6778,252" coordsize="2,80">
              <v:shape style="position:absolute;left:6778;top:252;width:2;height:80" coordorigin="6778,252" coordsize="0,80" path="m6778,332l6778,252e" filled="false" stroked="true" strokeweight=".748pt" strokecolor="#939598">
                <v:path arrowok="t"/>
              </v:shape>
            </v:group>
            <v:group style="position:absolute;left:6738;top:252;width:2;height:80" coordorigin="6738,252" coordsize="2,80">
              <v:shape style="position:absolute;left:6738;top:252;width:2;height:80" coordorigin="6738,252" coordsize="0,80" path="m6738,332l6738,252e" filled="false" stroked="true" strokeweight=".748pt" strokecolor="#939598">
                <v:path arrowok="t"/>
              </v:shape>
            </v:group>
            <v:group style="position:absolute;left:6698;top:252;width:2;height:80" coordorigin="6698,252" coordsize="2,80">
              <v:shape style="position:absolute;left:6698;top:252;width:2;height:80" coordorigin="6698,252" coordsize="1,80" path="m6698,332l6698,252e" filled="false" stroked="true" strokeweight=".748pt" strokecolor="#939598">
                <v:path arrowok="t"/>
              </v:shape>
            </v:group>
            <v:group style="position:absolute;left:6658;top:252;width:2;height:80" coordorigin="6658,252" coordsize="2,80">
              <v:shape style="position:absolute;left:6658;top:252;width:2;height:80" coordorigin="6658,252" coordsize="1,80" path="m6658,332l6658,252e" filled="false" stroked="true" strokeweight=".748pt" strokecolor="#939598">
                <v:path arrowok="t"/>
              </v:shape>
            </v:group>
            <v:group style="position:absolute;left:6617;top:252;width:2;height:80" coordorigin="6617,252" coordsize="2,80">
              <v:shape style="position:absolute;left:6617;top:252;width:2;height:80" coordorigin="6617,252" coordsize="1,80" path="m6618,332l6617,252e" filled="false" stroked="true" strokeweight=".748pt" strokecolor="#939598">
                <v:path arrowok="t"/>
              </v:shape>
            </v:group>
            <v:group style="position:absolute;left:6577;top:252;width:2;height:80" coordorigin="6577,252" coordsize="2,80">
              <v:shape style="position:absolute;left:6577;top:252;width:2;height:80" coordorigin="6577,252" coordsize="1,80" path="m6577,332l6577,252e" filled="false" stroked="true" strokeweight=".748pt" strokecolor="#939598">
                <v:path arrowok="t"/>
              </v:shape>
            </v:group>
            <v:group style="position:absolute;left:6537;top:252;width:2;height:80" coordorigin="6537,252" coordsize="2,80">
              <v:shape style="position:absolute;left:6537;top:252;width:2;height:80" coordorigin="6537,252" coordsize="1,80" path="m6537,332l6537,252e" filled="false" stroked="true" strokeweight=".748pt" strokecolor="#939598">
                <v:path arrowok="t"/>
              </v:shape>
            </v:group>
            <v:group style="position:absolute;left:6497;top:252;width:2;height:80" coordorigin="6497,252" coordsize="2,80">
              <v:shape style="position:absolute;left:6497;top:252;width:2;height:80" coordorigin="6497,252" coordsize="0,80" path="m6497,332l6497,252e" filled="false" stroked="true" strokeweight=".748pt" strokecolor="#939598">
                <v:path arrowok="t"/>
              </v:shape>
            </v:group>
            <v:group style="position:absolute;left:6457;top:252;width:2;height:80" coordorigin="6457,252" coordsize="2,80">
              <v:shape style="position:absolute;left:6457;top:252;width:2;height:80" coordorigin="6457,252" coordsize="1,80" path="m6457,332l6457,252e" filled="false" stroked="true" strokeweight=".748pt" strokecolor="#939598">
                <v:path arrowok="t"/>
              </v:shape>
            </v:group>
            <v:group style="position:absolute;left:6417;top:252;width:2;height:80" coordorigin="6417,252" coordsize="2,80">
              <v:shape style="position:absolute;left:6417;top:252;width:2;height:80" coordorigin="6417,252" coordsize="0,80" path="m6417,332l6417,252e" filled="false" stroked="true" strokeweight=".748pt" strokecolor="#939598">
                <v:path arrowok="t"/>
              </v:shape>
            </v:group>
            <v:group style="position:absolute;left:6377;top:252;width:2;height:80" coordorigin="6377,252" coordsize="2,80">
              <v:shape style="position:absolute;left:6377;top:252;width:2;height:80" coordorigin="6377,252" coordsize="0,80" path="m6377,332l6377,252e" filled="false" stroked="true" strokeweight=".748pt" strokecolor="#939598">
                <v:path arrowok="t"/>
              </v:shape>
            </v:group>
            <v:group style="position:absolute;left:6337;top:252;width:2;height:80" coordorigin="6337,252" coordsize="2,80">
              <v:shape style="position:absolute;left:6337;top:252;width:2;height:80" coordorigin="6337,252" coordsize="0,80" path="m6337,332l6337,252e" filled="false" stroked="true" strokeweight=".748pt" strokecolor="#939598">
                <v:path arrowok="t"/>
              </v:shape>
            </v:group>
            <v:group style="position:absolute;left:6297;top:252;width:2;height:80" coordorigin="6297,252" coordsize="2,80">
              <v:shape style="position:absolute;left:6297;top:252;width:2;height:80" coordorigin="6297,252" coordsize="0,80" path="m6297,332l6297,252e" filled="false" stroked="true" strokeweight=".748pt" strokecolor="#939598">
                <v:path arrowok="t"/>
              </v:shape>
            </v:group>
            <v:group style="position:absolute;left:6257;top:252;width:2;height:80" coordorigin="6257,252" coordsize="2,80">
              <v:shape style="position:absolute;left:6257;top:252;width:2;height:80" coordorigin="6257,252" coordsize="1,80" path="m6257,332l6257,252e" filled="false" stroked="true" strokeweight=".748pt" strokecolor="#939598">
                <v:path arrowok="t"/>
              </v:shape>
            </v:group>
            <v:group style="position:absolute;left:6217;top:252;width:2;height:80" coordorigin="6217,252" coordsize="2,80">
              <v:shape style="position:absolute;left:6217;top:252;width:2;height:80" coordorigin="6217,252" coordsize="0,80" path="m6217,332l6217,252e" filled="false" stroked="true" strokeweight=".748pt" strokecolor="#939598">
                <v:path arrowok="t"/>
              </v:shape>
            </v:group>
            <v:group style="position:absolute;left:6177;top:252;width:2;height:80" coordorigin="6177,252" coordsize="2,80">
              <v:shape style="position:absolute;left:6177;top:252;width:2;height:80" coordorigin="6177,252" coordsize="0,80" path="m6177,332l6177,252e" filled="false" stroked="true" strokeweight=".748pt" strokecolor="#939598">
                <v:path arrowok="t"/>
              </v:shape>
            </v:group>
            <v:group style="position:absolute;left:6137;top:252;width:2;height:80" coordorigin="6137,252" coordsize="2,80">
              <v:shape style="position:absolute;left:6137;top:252;width:2;height:80" coordorigin="6137,252" coordsize="1,80" path="m6137,332l6137,252e" filled="false" stroked="true" strokeweight=".748pt" strokecolor="#939598">
                <v:path arrowok="t"/>
              </v:shape>
            </v:group>
            <v:group style="position:absolute;left:6097;top:252;width:2;height:80" coordorigin="6097,252" coordsize="2,80">
              <v:shape style="position:absolute;left:6097;top:252;width:2;height:80" coordorigin="6097,252" coordsize="0,80" path="m6097,332l6097,252e" filled="false" stroked="true" strokeweight=".748pt" strokecolor="#939598">
                <v:path arrowok="t"/>
              </v:shape>
            </v:group>
            <v:group style="position:absolute;left:6057;top:252;width:2;height:80" coordorigin="6057,252" coordsize="2,80">
              <v:shape style="position:absolute;left:6057;top:252;width:2;height:80" coordorigin="6057,252" coordsize="0,80" path="m6057,332l6057,252e" filled="false" stroked="true" strokeweight=".748pt" strokecolor="#939598">
                <v:path arrowok="t"/>
              </v:shape>
            </v:group>
            <v:group style="position:absolute;left:6017;top:252;width:2;height:80" coordorigin="6017,252" coordsize="2,80">
              <v:shape style="position:absolute;left:6017;top:252;width:2;height:80" coordorigin="6017,252" coordsize="0,80" path="m6017,332l6017,252e" filled="false" stroked="true" strokeweight=".748pt" strokecolor="#939598">
                <v:path arrowok="t"/>
              </v:shape>
            </v:group>
            <v:group style="position:absolute;left:5977;top:252;width:2;height:80" coordorigin="5977,252" coordsize="2,80">
              <v:shape style="position:absolute;left:5977;top:252;width:2;height:80" coordorigin="5977,252" coordsize="0,80" path="m5977,332l5977,252e" filled="false" stroked="true" strokeweight=".748pt" strokecolor="#939598">
                <v:path arrowok="t"/>
              </v:shape>
            </v:group>
            <v:group style="position:absolute;left:5936;top:252;width:2;height:80" coordorigin="5936,252" coordsize="2,80">
              <v:shape style="position:absolute;left:5936;top:252;width:2;height:80" coordorigin="5936,252" coordsize="1,80" path="m5936,332l5936,252e" filled="false" stroked="true" strokeweight=".748pt" strokecolor="#939598">
                <v:path arrowok="t"/>
              </v:shape>
            </v:group>
            <v:group style="position:absolute;left:5896;top:252;width:2;height:80" coordorigin="5896,252" coordsize="2,80">
              <v:shape style="position:absolute;left:5896;top:252;width:2;height:80" coordorigin="5896,252" coordsize="0,80" path="m5896,332l5896,252e" filled="false" stroked="true" strokeweight=".748pt" strokecolor="#939598">
                <v:path arrowok="t"/>
              </v:shape>
            </v:group>
            <v:group style="position:absolute;left:5856;top:252;width:2;height:80" coordorigin="5856,252" coordsize="2,80">
              <v:shape style="position:absolute;left:5856;top:252;width:2;height:80" coordorigin="5856,252" coordsize="0,80" path="m5856,332l5856,252e" filled="false" stroked="true" strokeweight=".748pt" strokecolor="#939598">
                <v:path arrowok="t"/>
              </v:shape>
            </v:group>
            <v:group style="position:absolute;left:5816;top:252;width:2;height:80" coordorigin="5816,252" coordsize="2,80">
              <v:shape style="position:absolute;left:5816;top:252;width:2;height:80" coordorigin="5816,252" coordsize="1,80" path="m5816,332l5816,252e" filled="false" stroked="true" strokeweight=".748pt" strokecolor="#939598">
                <v:path arrowok="t"/>
              </v:shape>
            </v:group>
            <v:group style="position:absolute;left:5776;top:252;width:2;height:80" coordorigin="5776,252" coordsize="2,80">
              <v:shape style="position:absolute;left:5776;top:252;width:2;height:80" coordorigin="5776,252" coordsize="0,80" path="m5776,332l5776,252e" filled="false" stroked="true" strokeweight=".748pt" strokecolor="#939598">
                <v:path arrowok="t"/>
              </v:shape>
            </v:group>
            <v:group style="position:absolute;left:5736;top:252;width:2;height:80" coordorigin="5736,252" coordsize="2,80">
              <v:shape style="position:absolute;left:5736;top:252;width:2;height:80" coordorigin="5736,252" coordsize="0,80" path="m5736,332l5736,252e" filled="false" stroked="true" strokeweight=".748pt" strokecolor="#939598">
                <v:path arrowok="t"/>
              </v:shape>
            </v:group>
            <v:group style="position:absolute;left:5696;top:252;width:2;height:80" coordorigin="5696,252" coordsize="2,80">
              <v:shape style="position:absolute;left:5696;top:252;width:2;height:80" coordorigin="5696,252" coordsize="0,80" path="m5696,332l5696,252e" filled="false" stroked="true" strokeweight=".748pt" strokecolor="#939598">
                <v:path arrowok="t"/>
              </v:shape>
            </v:group>
            <v:group style="position:absolute;left:5656;top:252;width:2;height:80" coordorigin="5656,252" coordsize="2,80">
              <v:shape style="position:absolute;left:5656;top:252;width:2;height:80" coordorigin="5656,252" coordsize="0,80" path="m5656,332l5656,252e" filled="false" stroked="true" strokeweight=".748pt" strokecolor="#939598">
                <v:path arrowok="t"/>
              </v:shape>
            </v:group>
            <v:group style="position:absolute;left:5616;top:252;width:2;height:80" coordorigin="5616,252" coordsize="2,80">
              <v:shape style="position:absolute;left:5616;top:252;width:2;height:80" coordorigin="5616,252" coordsize="1,80" path="m5616,332l5616,252e" filled="false" stroked="true" strokeweight=".748pt" strokecolor="#939598">
                <v:path arrowok="t"/>
              </v:shape>
            </v:group>
            <v:group style="position:absolute;left:5576;top:252;width:2;height:80" coordorigin="5576,252" coordsize="2,80">
              <v:shape style="position:absolute;left:5576;top:252;width:2;height:80" coordorigin="5576,252" coordsize="0,80" path="m5576,332l5576,252e" filled="false" stroked="true" strokeweight=".748pt" strokecolor="#939598">
                <v:path arrowok="t"/>
              </v:shape>
            </v:group>
            <v:group style="position:absolute;left:5536;top:252;width:2;height:80" coordorigin="5536,252" coordsize="2,80">
              <v:shape style="position:absolute;left:5536;top:252;width:2;height:80" coordorigin="5536,252" coordsize="1,80" path="m5536,332l5536,252e" filled="false" stroked="true" strokeweight=".748pt" strokecolor="#939598">
                <v:path arrowok="t"/>
              </v:shape>
            </v:group>
            <v:group style="position:absolute;left:5496;top:252;width:2;height:80" coordorigin="5496,252" coordsize="2,80">
              <v:shape style="position:absolute;left:5496;top:252;width:2;height:80" coordorigin="5496,252" coordsize="1,80" path="m5496,332l5496,252e" filled="false" stroked="true" strokeweight=".748pt" strokecolor="#939598">
                <v:path arrowok="t"/>
              </v:shape>
            </v:group>
            <v:group style="position:absolute;left:5456;top:252;width:2;height:80" coordorigin="5456,252" coordsize="2,80">
              <v:shape style="position:absolute;left:5456;top:252;width:2;height:80" coordorigin="5456,252" coordsize="1,80" path="m5456,332l5456,252e" filled="false" stroked="true" strokeweight=".748pt" strokecolor="#939598">
                <v:path arrowok="t"/>
              </v:shape>
            </v:group>
            <v:group style="position:absolute;left:5416;top:252;width:2;height:80" coordorigin="5416,252" coordsize="2,80">
              <v:shape style="position:absolute;left:5416;top:252;width:2;height:80" coordorigin="5416,252" coordsize="1,80" path="m5416,332l5416,252e" filled="false" stroked="true" strokeweight=".748pt" strokecolor="#939598">
                <v:path arrowok="t"/>
              </v:shape>
            </v:group>
            <v:group style="position:absolute;left:5376;top:252;width:2;height:80" coordorigin="5376,252" coordsize="2,80">
              <v:shape style="position:absolute;left:5376;top:252;width:2;height:80" coordorigin="5376,252" coordsize="1,80" path="m5376,332l5376,252e" filled="false" stroked="true" strokeweight=".748pt" strokecolor="#939598">
                <v:path arrowok="t"/>
              </v:shape>
            </v:group>
            <v:group style="position:absolute;left:5336;top:252;width:2;height:80" coordorigin="5336,252" coordsize="2,80">
              <v:shape style="position:absolute;left:5336;top:252;width:2;height:80" coordorigin="5336,252" coordsize="1,80" path="m5336,332l5336,252e" filled="false" stroked="true" strokeweight=".748pt" strokecolor="#939598">
                <v:path arrowok="t"/>
              </v:shape>
            </v:group>
            <v:group style="position:absolute;left:5295;top:252;width:2;height:80" coordorigin="5295,252" coordsize="2,80">
              <v:shape style="position:absolute;left:5295;top:252;width:2;height:80" coordorigin="5295,252" coordsize="0,80" path="m5296,332l5295,252e" filled="false" stroked="true" strokeweight=".748pt" strokecolor="#939598">
                <v:path arrowok="t"/>
              </v:shape>
            </v:group>
            <v:group style="position:absolute;left:5255;top:252;width:2;height:80" coordorigin="5255,252" coordsize="2,80">
              <v:shape style="position:absolute;left:5255;top:252;width:2;height:80" coordorigin="5255,252" coordsize="0,80" path="m5255,332l5255,252e" filled="false" stroked="true" strokeweight=".748pt" strokecolor="#939598">
                <v:path arrowok="t"/>
              </v:shape>
            </v:group>
            <v:group style="position:absolute;left:5215;top:252;width:2;height:80" coordorigin="5215,252" coordsize="2,80">
              <v:shape style="position:absolute;left:5215;top:252;width:2;height:80" coordorigin="5215,252" coordsize="0,80" path="m5215,332l5215,252e" filled="false" stroked="true" strokeweight=".748pt" strokecolor="#939598">
                <v:path arrowok="t"/>
              </v:shape>
            </v:group>
            <v:group style="position:absolute;left:5175;top:252;width:2;height:80" coordorigin="5175,252" coordsize="2,80">
              <v:shape style="position:absolute;left:5175;top:252;width:2;height:80" coordorigin="5175,252" coordsize="1,80" path="m5175,332l5175,252e" filled="false" stroked="true" strokeweight=".748pt" strokecolor="#939598">
                <v:path arrowok="t"/>
              </v:shape>
            </v:group>
            <v:group style="position:absolute;left:5135;top:252;width:2;height:80" coordorigin="5135,252" coordsize="2,80">
              <v:shape style="position:absolute;left:5135;top:252;width:2;height:80" coordorigin="5135,252" coordsize="0,80" path="m5135,332l5135,252e" filled="false" stroked="true" strokeweight=".748pt" strokecolor="#939598">
                <v:path arrowok="t"/>
              </v:shape>
            </v:group>
            <v:group style="position:absolute;left:5095;top:252;width:2;height:80" coordorigin="5095,252" coordsize="2,80">
              <v:shape style="position:absolute;left:5095;top:252;width:2;height:80" coordorigin="5095,252" coordsize="0,80" path="m5095,332l5095,252e" filled="false" stroked="true" strokeweight=".748pt" strokecolor="#939598">
                <v:path arrowok="t"/>
              </v:shape>
            </v:group>
            <v:group style="position:absolute;left:5055;top:252;width:2;height:80" coordorigin="5055,252" coordsize="2,80">
              <v:shape style="position:absolute;left:5055;top:252;width:2;height:80" coordorigin="5055,252" coordsize="1,80" path="m5055,332l5055,252e" filled="false" stroked="true" strokeweight=".748pt" strokecolor="#939598">
                <v:path arrowok="t"/>
              </v:shape>
            </v:group>
            <v:group style="position:absolute;left:5015;top:252;width:2;height:80" coordorigin="5015,252" coordsize="2,80">
              <v:shape style="position:absolute;left:5015;top:252;width:2;height:80" coordorigin="5015,252" coordsize="0,80" path="m5015,332l5015,252e" filled="false" stroked="true" strokeweight=".748pt" strokecolor="#939598">
                <v:path arrowok="t"/>
              </v:shape>
            </v:group>
            <v:group style="position:absolute;left:4975;top:252;width:2;height:80" coordorigin="4975,252" coordsize="2,80">
              <v:shape style="position:absolute;left:4975;top:252;width:2;height:80" coordorigin="4975,252" coordsize="0,80" path="m4975,332l4975,252e" filled="false" stroked="true" strokeweight=".748pt" strokecolor="#939598">
                <v:path arrowok="t"/>
              </v:shape>
            </v:group>
            <v:group style="position:absolute;left:4935;top:252;width:2;height:80" coordorigin="4935,252" coordsize="2,80">
              <v:shape style="position:absolute;left:4935;top:252;width:2;height:80" coordorigin="4935,252" coordsize="0,80" path="m4935,332l4935,252e" filled="false" stroked="true" strokeweight=".748pt" strokecolor="#939598">
                <v:path arrowok="t"/>
              </v:shape>
            </v:group>
            <v:group style="position:absolute;left:4895;top:252;width:2;height:80" coordorigin="4895,252" coordsize="2,80">
              <v:shape style="position:absolute;left:4895;top:252;width:2;height:80" coordorigin="4895,252" coordsize="0,80" path="m4895,332l4895,252e" filled="false" stroked="true" strokeweight=".748pt" strokecolor="#939598">
                <v:path arrowok="t"/>
              </v:shape>
            </v:group>
            <v:group style="position:absolute;left:4855;top:252;width:2;height:80" coordorigin="4855,252" coordsize="2,80">
              <v:shape style="position:absolute;left:4855;top:252;width:2;height:80" coordorigin="4855,252" coordsize="1,80" path="m4855,332l4855,252e" filled="false" stroked="true" strokeweight=".748pt" strokecolor="#939598">
                <v:path arrowok="t"/>
              </v:shape>
            </v:group>
            <v:group style="position:absolute;left:4815;top:252;width:2;height:80" coordorigin="4815,252" coordsize="2,80">
              <v:shape style="position:absolute;left:4815;top:252;width:2;height:80" coordorigin="4815,252" coordsize="0,80" path="m4815,332l4815,252e" filled="false" stroked="true" strokeweight=".748pt" strokecolor="#939598">
                <v:path arrowok="t"/>
              </v:shape>
            </v:group>
            <v:group style="position:absolute;left:4775;top:252;width:2;height:80" coordorigin="4775,252" coordsize="2,80">
              <v:shape style="position:absolute;left:4775;top:252;width:2;height:80" coordorigin="4775,252" coordsize="0,80" path="m4775,332l4775,252e" filled="false" stroked="true" strokeweight=".748pt" strokecolor="#939598">
                <v:path arrowok="t"/>
              </v:shape>
            </v:group>
            <v:group style="position:absolute;left:4735;top:252;width:2;height:80" coordorigin="4735,252" coordsize="2,80">
              <v:shape style="position:absolute;left:4735;top:252;width:2;height:80" coordorigin="4735,252" coordsize="1,80" path="m4735,332l4735,252e" filled="false" stroked="true" strokeweight=".748pt" strokecolor="#939598">
                <v:path arrowok="t"/>
              </v:shape>
            </v:group>
            <v:group style="position:absolute;left:4695;top:252;width:2;height:80" coordorigin="4695,252" coordsize="2,80">
              <v:shape style="position:absolute;left:4695;top:252;width:2;height:80" coordorigin="4695,252" coordsize="0,80" path="m4695,332l4695,252e" filled="false" stroked="true" strokeweight=".748pt" strokecolor="#939598">
                <v:path arrowok="t"/>
              </v:shape>
            </v:group>
            <v:group style="position:absolute;left:4655;top:252;width:2;height:80" coordorigin="4655,252" coordsize="2,80">
              <v:shape style="position:absolute;left:4655;top:252;width:2;height:80" coordorigin="4655,252" coordsize="0,80" path="m4655,332l4655,252e" filled="false" stroked="true" strokeweight=".748pt" strokecolor="#939598">
                <v:path arrowok="t"/>
              </v:shape>
            </v:group>
            <v:group style="position:absolute;left:4614;top:252;width:2;height:80" coordorigin="4614,252" coordsize="2,80">
              <v:shape style="position:absolute;left:4614;top:252;width:2;height:80" coordorigin="4614,252" coordsize="0,80" path="m4614,332l4614,252e" filled="false" stroked="true" strokeweight=".748pt" strokecolor="#939598">
                <v:path arrowok="t"/>
              </v:shape>
            </v:group>
            <v:group style="position:absolute;left:4574;top:252;width:2;height:80" coordorigin="4574,252" coordsize="2,80">
              <v:shape style="position:absolute;left:4574;top:252;width:2;height:80" coordorigin="4574,252" coordsize="0,80" path="m4574,332l4574,252e" filled="false" stroked="true" strokeweight=".748pt" strokecolor="#939598">
                <v:path arrowok="t"/>
              </v:shape>
            </v:group>
            <v:group style="position:absolute;left:4534;top:252;width:2;height:80" coordorigin="4534,252" coordsize="2,80">
              <v:shape style="position:absolute;left:4534;top:252;width:2;height:80" coordorigin="4534,252" coordsize="1,80" path="m4534,332l4534,252e" filled="false" stroked="true" strokeweight=".748pt" strokecolor="#939598">
                <v:path arrowok="t"/>
              </v:shape>
            </v:group>
            <v:group style="position:absolute;left:4494;top:252;width:2;height:80" coordorigin="4494,252" coordsize="2,80">
              <v:shape style="position:absolute;left:4494;top:252;width:2;height:80" coordorigin="4494,252" coordsize="0,80" path="m4494,332l4494,252e" filled="false" stroked="true" strokeweight=".748pt" strokecolor="#939598">
                <v:path arrowok="t"/>
              </v:shape>
            </v:group>
            <v:group style="position:absolute;left:4454;top:252;width:2;height:80" coordorigin="4454,252" coordsize="2,80">
              <v:shape style="position:absolute;left:4454;top:252;width:2;height:80" coordorigin="4454,252" coordsize="0,80" path="m4454,332l4454,252e" filled="false" stroked="true" strokeweight=".748pt" strokecolor="#939598">
                <v:path arrowok="t"/>
              </v:shape>
            </v:group>
            <v:group style="position:absolute;left:4414;top:252;width:2;height:80" coordorigin="4414,252" coordsize="2,80">
              <v:shape style="position:absolute;left:4414;top:252;width:2;height:80" coordorigin="4414,252" coordsize="1,80" path="m4414,332l4414,252e" filled="false" stroked="true" strokeweight=".748pt" strokecolor="#939598">
                <v:path arrowok="t"/>
              </v:shape>
            </v:group>
            <v:group style="position:absolute;left:4374;top:252;width:2;height:80" coordorigin="4374,252" coordsize="2,80">
              <v:shape style="position:absolute;left:4374;top:252;width:2;height:80" coordorigin="4374,252" coordsize="0,80" path="m4374,332l4374,252e" filled="false" stroked="true" strokeweight=".748pt" strokecolor="#939598">
                <v:path arrowok="t"/>
              </v:shape>
            </v:group>
            <v:group style="position:absolute;left:4334;top:252;width:2;height:80" coordorigin="4334,252" coordsize="2,80">
              <v:shape style="position:absolute;left:4334;top:252;width:2;height:80" coordorigin="4334,252" coordsize="1,80" path="m4334,332l4334,252e" filled="false" stroked="true" strokeweight=".748pt" strokecolor="#939598">
                <v:path arrowok="t"/>
              </v:shape>
            </v:group>
            <v:group style="position:absolute;left:4294;top:252;width:2;height:80" coordorigin="4294,252" coordsize="2,80">
              <v:shape style="position:absolute;left:4294;top:252;width:2;height:80" coordorigin="4294,252" coordsize="1,80" path="m4294,332l4294,252e" filled="false" stroked="true" strokeweight=".748pt" strokecolor="#939598">
                <v:path arrowok="t"/>
              </v:shape>
            </v:group>
            <v:group style="position:absolute;left:4254;top:252;width:2;height:80" coordorigin="4254,252" coordsize="2,80">
              <v:shape style="position:absolute;left:4254;top:252;width:2;height:80" coordorigin="4254,252" coordsize="1,80" path="m4254,332l4254,252e" filled="false" stroked="true" strokeweight=".748pt" strokecolor="#939598">
                <v:path arrowok="t"/>
              </v:shape>
            </v:group>
            <v:group style="position:absolute;left:4214;top:252;width:2;height:80" coordorigin="4214,252" coordsize="2,80">
              <v:shape style="position:absolute;left:4214;top:252;width:2;height:80" coordorigin="4214,252" coordsize="1,80" path="m4214,332l4214,252e" filled="false" stroked="true" strokeweight=".748pt" strokecolor="#939598">
                <v:path arrowok="t"/>
              </v:shape>
            </v:group>
            <v:group style="position:absolute;left:4174;top:252;width:2;height:80" coordorigin="4174,252" coordsize="2,80">
              <v:shape style="position:absolute;left:4174;top:252;width:2;height:80" coordorigin="4174,252" coordsize="1,80" path="m4174,332l4174,252e" filled="false" stroked="true" strokeweight=".748pt" strokecolor="#939598">
                <v:path arrowok="t"/>
              </v:shape>
            </v:group>
            <v:group style="position:absolute;left:4134;top:252;width:2;height:80" coordorigin="4134,252" coordsize="2,80">
              <v:shape style="position:absolute;left:4134;top:252;width:2;height:80" coordorigin="4134,252" coordsize="0,80" path="m4134,332l4134,252e" filled="false" stroked="true" strokeweight=".748pt" strokecolor="#939598">
                <v:path arrowok="t"/>
              </v:shape>
            </v:group>
            <v:group style="position:absolute;left:4094;top:252;width:2;height:80" coordorigin="4094,252" coordsize="2,80">
              <v:shape style="position:absolute;left:4094;top:252;width:2;height:80" coordorigin="4094,252" coordsize="0,80" path="m4094,332l4094,252e" filled="false" stroked="true" strokeweight=".748pt" strokecolor="#939598">
                <v:path arrowok="t"/>
              </v:shape>
            </v:group>
            <v:group style="position:absolute;left:4054;top:252;width:2;height:80" coordorigin="4054,252" coordsize="2,80">
              <v:shape style="position:absolute;left:4054;top:252;width:2;height:80" coordorigin="4054,252" coordsize="0,80" path="m4054,332l4054,252e" filled="false" stroked="true" strokeweight=".748pt" strokecolor="#939598">
                <v:path arrowok="t"/>
              </v:shape>
            </v:group>
            <v:group style="position:absolute;left:4014;top:252;width:2;height:80" coordorigin="4014,252" coordsize="2,80">
              <v:shape style="position:absolute;left:4014;top:252;width:2;height:80" coordorigin="4014,252" coordsize="0,80" path="m4014,332l4014,252e" filled="false" stroked="true" strokeweight=".748pt" strokecolor="#939598">
                <v:path arrowok="t"/>
              </v:shape>
            </v:group>
            <v:group style="position:absolute;left:3973;top:252;width:2;height:80" coordorigin="3973,252" coordsize="2,80">
              <v:shape style="position:absolute;left:3973;top:252;width:2;height:80" coordorigin="3973,252" coordsize="1,80" path="m3974,332l3973,252e" filled="false" stroked="true" strokeweight=".748pt" strokecolor="#939598">
                <v:path arrowok="t"/>
              </v:shape>
            </v:group>
            <v:group style="position:absolute;left:3933;top:252;width:2;height:80" coordorigin="3933,252" coordsize="2,80">
              <v:shape style="position:absolute;left:3933;top:252;width:2;height:80" coordorigin="3933,252" coordsize="0,80" path="m3933,332l3933,252e" filled="false" stroked="true" strokeweight=".748pt" strokecolor="#939598">
                <v:path arrowok="t"/>
              </v:shape>
            </v:group>
            <v:group style="position:absolute;left:3893;top:252;width:2;height:80" coordorigin="3893,252" coordsize="2,80">
              <v:shape style="position:absolute;left:3893;top:252;width:2;height:80" coordorigin="3893,252" coordsize="0,80" path="m3893,332l3893,252e" filled="false" stroked="true" strokeweight=".748pt" strokecolor="#939598">
                <v:path arrowok="t"/>
              </v:shape>
            </v:group>
            <v:group style="position:absolute;left:3853;top:252;width:2;height:80" coordorigin="3853,252" coordsize="2,80">
              <v:shape style="position:absolute;left:3853;top:252;width:2;height:80" coordorigin="3853,252" coordsize="0,80" path="m3853,332l3853,252e" filled="false" stroked="true" strokeweight=".748pt" strokecolor="#939598">
                <v:path arrowok="t"/>
              </v:shape>
            </v:group>
            <v:group style="position:absolute;left:3813;top:252;width:2;height:80" coordorigin="3813,252" coordsize="2,80">
              <v:shape style="position:absolute;left:3813;top:252;width:2;height:80" coordorigin="3813,252" coordsize="0,80" path="m3813,332l3813,252e" filled="false" stroked="true" strokeweight=".748pt" strokecolor="#939598">
                <v:path arrowok="t"/>
              </v:shape>
            </v:group>
            <v:group style="position:absolute;left:3773;top:252;width:2;height:80" coordorigin="3773,252" coordsize="2,80">
              <v:shape style="position:absolute;left:3773;top:252;width:2;height:80" coordorigin="3773,252" coordsize="0,80" path="m3773,332l3773,252e" filled="false" stroked="true" strokeweight=".748pt" strokecolor="#939598">
                <v:path arrowok="t"/>
              </v:shape>
            </v:group>
            <v:group style="position:absolute;left:3733;top:252;width:2;height:80" coordorigin="3733,252" coordsize="2,80">
              <v:shape style="position:absolute;left:3733;top:252;width:2;height:80" coordorigin="3733,252" coordsize="0,80" path="m3733,332l3733,252e" filled="false" stroked="true" strokeweight=".748pt" strokecolor="#939598">
                <v:path arrowok="t"/>
              </v:shape>
            </v:group>
            <v:group style="position:absolute;left:3693;top:253;width:2;height:80" coordorigin="3693,253" coordsize="2,80">
              <v:shape style="position:absolute;left:3693;top:253;width:2;height:80" coordorigin="3693,253" coordsize="0,80" path="m3693,333l3693,253e" filled="false" stroked="true" strokeweight=".748pt" strokecolor="#939598">
                <v:path arrowok="t"/>
              </v:shape>
            </v:group>
            <v:group style="position:absolute;left:3653;top:253;width:2;height:80" coordorigin="3653,253" coordsize="2,80">
              <v:shape style="position:absolute;left:3653;top:253;width:2;height:80" coordorigin="3653,253" coordsize="1,80" path="m3653,333l3653,253e" filled="false" stroked="true" strokeweight=".748pt" strokecolor="#939598">
                <v:path arrowok="t"/>
              </v:shape>
            </v:group>
            <v:group style="position:absolute;left:3613;top:253;width:2;height:80" coordorigin="3613,253" coordsize="2,80">
              <v:shape style="position:absolute;left:3613;top:253;width:2;height:80" coordorigin="3613,253" coordsize="0,80" path="m3613,333l3613,253e" filled="false" stroked="true" strokeweight=".748pt" strokecolor="#939598">
                <v:path arrowok="t"/>
              </v:shape>
            </v:group>
            <v:group style="position:absolute;left:3573;top:253;width:2;height:80" coordorigin="3573,253" coordsize="2,80">
              <v:shape style="position:absolute;left:3573;top:253;width:2;height:80" coordorigin="3573,253" coordsize="0,80" path="m3573,333l3573,253e" filled="false" stroked="true" strokeweight=".748pt" strokecolor="#939598">
                <v:path arrowok="t"/>
              </v:shape>
            </v:group>
            <v:group style="position:absolute;left:3533;top:253;width:2;height:80" coordorigin="3533,253" coordsize="2,80">
              <v:shape style="position:absolute;left:3533;top:253;width:2;height:80" coordorigin="3533,253" coordsize="0,80" path="m3533,333l3533,253e" filled="false" stroked="true" strokeweight=".748pt" strokecolor="#939598">
                <v:path arrowok="t"/>
              </v:shape>
            </v:group>
            <v:group style="position:absolute;left:3493;top:253;width:2;height:80" coordorigin="3493,253" coordsize="2,80">
              <v:shape style="position:absolute;left:3493;top:253;width:2;height:80" coordorigin="3493,253" coordsize="0,80" path="m3493,333l3493,253e" filled="false" stroked="true" strokeweight=".748pt" strokecolor="#939598">
                <v:path arrowok="t"/>
              </v:shape>
            </v:group>
            <v:group style="position:absolute;left:3453;top:253;width:2;height:80" coordorigin="3453,253" coordsize="2,80">
              <v:shape style="position:absolute;left:3453;top:253;width:2;height:80" coordorigin="3453,253" coordsize="0,80" path="m3453,333l3453,253e" filled="false" stroked="true" strokeweight=".748pt" strokecolor="#939598">
                <v:path arrowok="t"/>
              </v:shape>
            </v:group>
            <v:group style="position:absolute;left:3413;top:253;width:2;height:80" coordorigin="3413,253" coordsize="2,80">
              <v:shape style="position:absolute;left:3413;top:253;width:2;height:80" coordorigin="3413,253" coordsize="0,80" path="m3413,333l3413,253e" filled="false" stroked="true" strokeweight=".748pt" strokecolor="#939598">
                <v:path arrowok="t"/>
              </v:shape>
            </v:group>
            <v:group style="position:absolute;left:3373;top:253;width:2;height:80" coordorigin="3373,253" coordsize="2,80">
              <v:shape style="position:absolute;left:3373;top:253;width:2;height:80" coordorigin="3373,253" coordsize="0,80" path="m3373,333l3373,253e" filled="false" stroked="true" strokeweight=".748pt" strokecolor="#939598">
                <v:path arrowok="t"/>
              </v:shape>
            </v:group>
            <v:group style="position:absolute;left:3333;top:253;width:2;height:80" coordorigin="3333,253" coordsize="2,80">
              <v:shape style="position:absolute;left:3333;top:253;width:2;height:80" coordorigin="3333,253" coordsize="1,80" path="m3333,333l3333,253e" filled="false" stroked="true" strokeweight=".748pt" strokecolor="#939598">
                <v:path arrowok="t"/>
              </v:shape>
            </v:group>
            <v:group style="position:absolute;left:3292;top:253;width:2;height:80" coordorigin="3292,253" coordsize="2,80">
              <v:shape style="position:absolute;left:3292;top:253;width:2;height:80" coordorigin="3292,253" coordsize="0,80" path="m3292,333l3292,253e" filled="false" stroked="true" strokeweight=".748pt" strokecolor="#939598">
                <v:path arrowok="t"/>
              </v:shape>
            </v:group>
            <v:group style="position:absolute;left:3252;top:253;width:2;height:80" coordorigin="3252,253" coordsize="2,80">
              <v:shape style="position:absolute;left:3252;top:253;width:2;height:80" coordorigin="3252,253" coordsize="0,80" path="m3252,333l3252,253e" filled="false" stroked="true" strokeweight=".748pt" strokecolor="#939598">
                <v:path arrowok="t"/>
              </v:shape>
            </v:group>
            <v:group style="position:absolute;left:3212;top:253;width:2;height:80" coordorigin="3212,253" coordsize="2,80">
              <v:shape style="position:absolute;left:3212;top:253;width:2;height:80" coordorigin="3212,253" coordsize="0,80" path="m3212,333l3212,253e" filled="false" stroked="true" strokeweight=".748pt" strokecolor="#939598">
                <v:path arrowok="t"/>
              </v:shape>
            </v:group>
            <v:group style="position:absolute;left:3172;top:253;width:2;height:80" coordorigin="3172,253" coordsize="2,80">
              <v:shape style="position:absolute;left:3172;top:253;width:2;height:80" coordorigin="3172,253" coordsize="1,80" path="m3172,333l3172,253e" filled="false" stroked="true" strokeweight=".748pt" strokecolor="#939598">
                <v:path arrowok="t"/>
              </v:shape>
            </v:group>
            <v:group style="position:absolute;left:3132;top:253;width:2;height:80" coordorigin="3132,253" coordsize="2,80">
              <v:shape style="position:absolute;left:3132;top:253;width:2;height:80" coordorigin="3132,253" coordsize="1,80" path="m3132,333l3132,253e" filled="false" stroked="true" strokeweight=".748pt" strokecolor="#939598">
                <v:path arrowok="t"/>
              </v:shape>
            </v:group>
            <v:group style="position:absolute;left:3092;top:253;width:2;height:80" coordorigin="3092,253" coordsize="2,80">
              <v:shape style="position:absolute;left:3092;top:253;width:2;height:80" coordorigin="3092,253" coordsize="1,80" path="m3092,333l3092,253e" filled="false" stroked="true" strokeweight=".748pt" strokecolor="#939598">
                <v:path arrowok="t"/>
              </v:shape>
            </v:group>
            <v:group style="position:absolute;left:3052;top:253;width:2;height:80" coordorigin="3052,253" coordsize="2,80">
              <v:shape style="position:absolute;left:3052;top:253;width:2;height:80" coordorigin="3052,253" coordsize="1,80" path="m3052,333l3052,253e" filled="false" stroked="true" strokeweight=".748pt" strokecolor="#939598">
                <v:path arrowok="t"/>
              </v:shape>
            </v:group>
            <v:group style="position:absolute;left:3012;top:253;width:2;height:80" coordorigin="3012,253" coordsize="2,80">
              <v:shape style="position:absolute;left:3012;top:253;width:2;height:80" coordorigin="3012,253" coordsize="1,80" path="m3012,333l3012,253e" filled="false" stroked="true" strokeweight=".748pt" strokecolor="#939598">
                <v:path arrowok="t"/>
              </v:shape>
            </v:group>
            <v:group style="position:absolute;left:2972;top:253;width:2;height:80" coordorigin="2972,253" coordsize="2,80">
              <v:shape style="position:absolute;left:2972;top:253;width:2;height:80" coordorigin="2972,253" coordsize="0,80" path="m2972,333l2972,253e" filled="false" stroked="true" strokeweight=".748pt" strokecolor="#939598">
                <v:path arrowok="t"/>
              </v:shape>
            </v:group>
            <v:group style="position:absolute;left:2932;top:253;width:2;height:80" coordorigin="2932,253" coordsize="2,80">
              <v:shape style="position:absolute;left:2932;top:253;width:2;height:80" coordorigin="2932,253" coordsize="1,80" path="m2932,333l2932,253e" filled="false" stroked="true" strokeweight=".748pt" strokecolor="#939598">
                <v:path arrowok="t"/>
              </v:shape>
            </v:group>
            <v:group style="position:absolute;left:2892;top:253;width:2;height:80" coordorigin="2892,253" coordsize="2,80">
              <v:shape style="position:absolute;left:2892;top:253;width:2;height:80" coordorigin="2892,253" coordsize="1,80" path="m2892,333l2892,253e" filled="false" stroked="true" strokeweight=".748pt" strokecolor="#939598">
                <v:path arrowok="t"/>
              </v:shape>
            </v:group>
            <v:group style="position:absolute;left:2852;top:253;width:2;height:80" coordorigin="2852,253" coordsize="2,80">
              <v:shape style="position:absolute;left:2852;top:253;width:2;height:80" coordorigin="2852,253" coordsize="0,80" path="m2852,333l2852,253e" filled="false" stroked="true" strokeweight=".748pt" strokecolor="#939598">
                <v:path arrowok="t"/>
              </v:shape>
            </v:group>
            <v:group style="position:absolute;left:2812;top:253;width:2;height:80" coordorigin="2812,253" coordsize="2,80">
              <v:shape style="position:absolute;left:2812;top:253;width:2;height:80" coordorigin="2812,253" coordsize="0,80" path="m2812,333l2812,253e" filled="false" stroked="true" strokeweight=".748pt" strokecolor="#939598">
                <v:path arrowok="t"/>
              </v:shape>
            </v:group>
            <v:group style="position:absolute;left:2772;top:253;width:2;height:80" coordorigin="2772,253" coordsize="2,80">
              <v:shape style="position:absolute;left:2772;top:253;width:2;height:80" coordorigin="2772,253" coordsize="0,80" path="m2772,333l2772,253e" filled="false" stroked="true" strokeweight=".748pt" strokecolor="#939598">
                <v:path arrowok="t"/>
              </v:shape>
            </v:group>
            <v:group style="position:absolute;left:2732;top:253;width:2;height:80" coordorigin="2732,253" coordsize="2,80">
              <v:shape style="position:absolute;left:2732;top:253;width:2;height:80" coordorigin="2732,253" coordsize="0,80" path="m2732,333l2732,253e" filled="false" stroked="true" strokeweight=".748pt" strokecolor="#939598">
                <v:path arrowok="t"/>
              </v:shape>
            </v:group>
            <v:group style="position:absolute;left:2692;top:253;width:2;height:80" coordorigin="2692,253" coordsize="2,80">
              <v:shape style="position:absolute;left:2692;top:253;width:2;height:80" coordorigin="2692,253" coordsize="0,80" path="m2692,333l2692,253e" filled="false" stroked="true" strokeweight=".748pt" strokecolor="#939598">
                <v:path arrowok="t"/>
              </v:shape>
            </v:group>
            <v:group style="position:absolute;left:2651;top:253;width:2;height:80" coordorigin="2651,253" coordsize="2,80">
              <v:shape style="position:absolute;left:2651;top:253;width:2;height:80" coordorigin="2651,253" coordsize="0,80" path="m2652,333l2651,253e" filled="false" stroked="true" strokeweight=".748pt" strokecolor="#939598">
                <v:path arrowok="t"/>
              </v:shape>
            </v:group>
            <v:group style="position:absolute;left:2611;top:253;width:2;height:80" coordorigin="2611,253" coordsize="2,80">
              <v:shape style="position:absolute;left:2611;top:253;width:2;height:80" coordorigin="2611,253" coordsize="0,80" path="m2611,333l2611,253e" filled="false" stroked="true" strokeweight=".748pt" strokecolor="#939598">
                <v:path arrowok="t"/>
              </v:shape>
            </v:group>
            <v:group style="position:absolute;left:2571;top:253;width:2;height:80" coordorigin="2571,253" coordsize="2,80">
              <v:shape style="position:absolute;left:2571;top:253;width:2;height:80" coordorigin="2571,253" coordsize="0,80" path="m2571,333l2571,253e" filled="false" stroked="true" strokeweight=".748pt" strokecolor="#939598">
                <v:path arrowok="t"/>
              </v:shape>
            </v:group>
            <v:group style="position:absolute;left:2531;top:253;width:2;height:80" coordorigin="2531,253" coordsize="2,80">
              <v:shape style="position:absolute;left:2531;top:253;width:2;height:80" coordorigin="2531,253" coordsize="0,80" path="m2531,333l2531,253e" filled="false" stroked="true" strokeweight=".748pt" strokecolor="#939598">
                <v:path arrowok="t"/>
              </v:shape>
            </v:group>
            <v:group style="position:absolute;left:2491;top:253;width:2;height:80" coordorigin="2491,253" coordsize="2,80">
              <v:shape style="position:absolute;left:2491;top:253;width:2;height:80" coordorigin="2491,253" coordsize="0,80" path="m2491,333l2491,253e" filled="false" stroked="true" strokeweight=".748pt" strokecolor="#939598">
                <v:path arrowok="t"/>
              </v:shape>
            </v:group>
            <v:group style="position:absolute;left:2451;top:253;width:2;height:80" coordorigin="2451,253" coordsize="2,80">
              <v:shape style="position:absolute;left:2451;top:253;width:2;height:80" coordorigin="2451,253" coordsize="0,80" path="m2451,333l2451,253e" filled="false" stroked="true" strokeweight=".748pt" strokecolor="#939598">
                <v:path arrowok="t"/>
              </v:shape>
            </v:group>
            <v:group style="position:absolute;left:2411;top:253;width:2;height:80" coordorigin="2411,253" coordsize="2,80">
              <v:shape style="position:absolute;left:2411;top:253;width:2;height:80" coordorigin="2411,253" coordsize="1,80" path="m2411,333l2411,253e" filled="false" stroked="true" strokeweight=".748pt" strokecolor="#939598">
                <v:path arrowok="t"/>
              </v:shape>
            </v:group>
            <v:group style="position:absolute;left:2371;top:253;width:2;height:80" coordorigin="2371,253" coordsize="2,80">
              <v:shape style="position:absolute;left:2371;top:253;width:2;height:80" coordorigin="2371,253" coordsize="0,80" path="m2371,333l2371,253e" filled="false" stroked="true" strokeweight=".748pt" strokecolor="#939598">
                <v:path arrowok="t"/>
              </v:shape>
            </v:group>
            <v:group style="position:absolute;left:2331;top:253;width:2;height:80" coordorigin="2331,253" coordsize="2,80">
              <v:shape style="position:absolute;left:2331;top:253;width:2;height:80" coordorigin="2331,253" coordsize="0,80" path="m2331,333l2331,253e" filled="false" stroked="true" strokeweight=".748pt" strokecolor="#939598">
                <v:path arrowok="t"/>
              </v:shape>
            </v:group>
            <v:group style="position:absolute;left:2291;top:253;width:2;height:80" coordorigin="2291,253" coordsize="2,80">
              <v:shape style="position:absolute;left:2291;top:253;width:2;height:80" coordorigin="2291,253" coordsize="1,80" path="m2291,333l2291,253e" filled="false" stroked="true" strokeweight=".748pt" strokecolor="#939598">
                <v:path arrowok="t"/>
              </v:shape>
            </v:group>
            <v:group style="position:absolute;left:2251;top:253;width:2;height:80" coordorigin="2251,253" coordsize="2,80">
              <v:shape style="position:absolute;left:2251;top:253;width:2;height:80" coordorigin="2251,253" coordsize="0,80" path="m2251,333l2251,253e" filled="false" stroked="true" strokeweight=".748pt" strokecolor="#939598">
                <v:path arrowok="t"/>
              </v:shape>
            </v:group>
            <v:group style="position:absolute;left:2211;top:253;width:2;height:80" coordorigin="2211,253" coordsize="2,80">
              <v:shape style="position:absolute;left:2211;top:253;width:2;height:80" coordorigin="2211,253" coordsize="0,80" path="m2211,333l2211,253e" filled="false" stroked="true" strokeweight=".748pt" strokecolor="#939598">
                <v:path arrowok="t"/>
              </v:shape>
            </v:group>
            <v:group style="position:absolute;left:2171;top:253;width:2;height:80" coordorigin="2171,253" coordsize="2,80">
              <v:shape style="position:absolute;left:2171;top:253;width:2;height:80" coordorigin="2171,253" coordsize="0,80" path="m2171,333l2171,253e" filled="false" stroked="true" strokeweight=".748pt" strokecolor="#939598">
                <v:path arrowok="t"/>
              </v:shape>
            </v:group>
            <v:group style="position:absolute;left:2131;top:253;width:2;height:80" coordorigin="2131,253" coordsize="2,80">
              <v:shape style="position:absolute;left:2131;top:253;width:2;height:80" coordorigin="2131,253" coordsize="0,80" path="m2131,333l2131,253e" filled="false" stroked="true" strokeweight=".748pt" strokecolor="#939598">
                <v:path arrowok="t"/>
              </v:shape>
            </v:group>
            <v:group style="position:absolute;left:2091;top:253;width:2;height:80" coordorigin="2091,253" coordsize="2,80">
              <v:shape style="position:absolute;left:2091;top:253;width:2;height:80" coordorigin="2091,253" coordsize="0,80" path="m2091,333l2091,253e" filled="false" stroked="true" strokeweight=".748pt" strokecolor="#939598">
                <v:path arrowok="t"/>
              </v:shape>
            </v:group>
            <v:group style="position:absolute;left:2051;top:253;width:2;height:80" coordorigin="2051,253" coordsize="2,80">
              <v:shape style="position:absolute;left:2051;top:253;width:2;height:80" coordorigin="2051,253" coordsize="0,80" path="m2051,333l2051,253e" filled="false" stroked="true" strokeweight=".748pt" strokecolor="#939598">
                <v:path arrowok="t"/>
              </v:shape>
            </v:group>
            <v:group style="position:absolute;left:2011;top:253;width:2;height:80" coordorigin="2011,253" coordsize="2,80">
              <v:shape style="position:absolute;left:2011;top:253;width:2;height:80" coordorigin="2011,253" coordsize="0,80" path="m2011,333l2011,253e" filled="false" stroked="true" strokeweight=".748pt" strokecolor="#939598">
                <v:path arrowok="t"/>
              </v:shape>
            </v:group>
            <v:group style="position:absolute;left:1970;top:253;width:2;height:80" coordorigin="1970,253" coordsize="2,80">
              <v:shape style="position:absolute;left:1970;top:253;width:2;height:80" coordorigin="1970,253" coordsize="1,80" path="m1970,333l1970,253e" filled="false" stroked="true" strokeweight=".748pt" strokecolor="#939598">
                <v:path arrowok="t"/>
              </v:shape>
            </v:group>
            <v:group style="position:absolute;left:1930;top:253;width:2;height:80" coordorigin="1930,253" coordsize="2,80">
              <v:shape style="position:absolute;left:1930;top:253;width:2;height:80" coordorigin="1930,253" coordsize="0,80" path="m1930,333l1930,253e" filled="false" stroked="true" strokeweight=".748pt" strokecolor="#939598">
                <v:path arrowok="t"/>
              </v:shape>
            </v:group>
            <v:group style="position:absolute;left:1890;top:253;width:2;height:80" coordorigin="1890,253" coordsize="2,80">
              <v:shape style="position:absolute;left:1890;top:253;width:2;height:80" coordorigin="1890,253" coordsize="1,80" path="m1890,333l1890,253e" filled="false" stroked="true" strokeweight=".748pt" strokecolor="#939598">
                <v:path arrowok="t"/>
              </v:shape>
            </v:group>
            <v:group style="position:absolute;left:1850;top:253;width:2;height:80" coordorigin="1850,253" coordsize="2,80">
              <v:shape style="position:absolute;left:1850;top:253;width:2;height:80" coordorigin="1850,253" coordsize="1,80" path="m1850,333l1850,253e" filled="false" stroked="true" strokeweight=".748pt" strokecolor="#939598">
                <v:path arrowok="t"/>
              </v:shape>
            </v:group>
            <v:group style="position:absolute;left:1810;top:253;width:2;height:80" coordorigin="1810,253" coordsize="2,80">
              <v:shape style="position:absolute;left:1810;top:253;width:2;height:80" coordorigin="1810,253" coordsize="0,80" path="m1810,333l1810,253e" filled="false" stroked="true" strokeweight=".748pt" strokecolor="#939598">
                <v:path arrowok="t"/>
              </v:shape>
            </v:group>
            <v:group style="position:absolute;left:1770;top:253;width:2;height:80" coordorigin="1770,253" coordsize="2,80">
              <v:shape style="position:absolute;left:1770;top:253;width:2;height:80" coordorigin="1770,253" coordsize="1,80" path="m1770,333l1770,253e" filled="false" stroked="true" strokeweight=".748pt" strokecolor="#939598">
                <v:path arrowok="t"/>
              </v:shape>
            </v:group>
            <v:group style="position:absolute;left:1730;top:253;width:2;height:80" coordorigin="1730,253" coordsize="2,80">
              <v:shape style="position:absolute;left:1730;top:253;width:2;height:80" coordorigin="1730,253" coordsize="0,80" path="m1730,333l1730,253e" filled="false" stroked="true" strokeweight=".748pt" strokecolor="#939598">
                <v:path arrowok="t"/>
              </v:shape>
            </v:group>
            <v:group style="position:absolute;left:1690;top:253;width:2;height:80" coordorigin="1690,253" coordsize="2,80">
              <v:shape style="position:absolute;left:1690;top:253;width:2;height:80" coordorigin="1690,253" coordsize="0,80" path="m1690,333l1690,253e" filled="false" stroked="true" strokeweight=".748pt" strokecolor="#939598">
                <v:path arrowok="t"/>
              </v:shape>
            </v:group>
            <v:group style="position:absolute;left:1650;top:253;width:2;height:80" coordorigin="1650,253" coordsize="2,80">
              <v:shape style="position:absolute;left:1650;top:253;width:2;height:80" coordorigin="1650,253" coordsize="0,80" path="m1650,333l1650,253e" filled="false" stroked="true" strokeweight=".748pt" strokecolor="#939598">
                <v:path arrowok="t"/>
              </v:shape>
            </v:group>
            <v:group style="position:absolute;left:1610;top:253;width:2;height:80" coordorigin="1610,253" coordsize="2,80">
              <v:shape style="position:absolute;left:1610;top:253;width:2;height:80" coordorigin="1610,253" coordsize="0,80" path="m1610,333l1610,253e" filled="false" stroked="true" strokeweight=".748pt" strokecolor="#939598">
                <v:path arrowok="t"/>
              </v:shape>
            </v:group>
            <v:group style="position:absolute;left:1570;top:253;width:2;height:80" coordorigin="1570,253" coordsize="2,80">
              <v:shape style="position:absolute;left:1570;top:253;width:2;height:80" coordorigin="1570,253" coordsize="0,80" path="m1570,333l1570,253e" filled="false" stroked="true" strokeweight=".748pt" strokecolor="#939598">
                <v:path arrowok="t"/>
              </v:shape>
            </v:group>
            <v:group style="position:absolute;left:1530;top:253;width:2;height:80" coordorigin="1530,253" coordsize="2,80">
              <v:shape style="position:absolute;left:1530;top:253;width:2;height:80" coordorigin="1530,253" coordsize="1,80" path="m1530,333l1530,253e" filled="false" stroked="true" strokeweight=".748pt" strokecolor="#939598">
                <v:path arrowok="t"/>
              </v:shape>
            </v:group>
            <v:group style="position:absolute;left:1490;top:253;width:2;height:80" coordorigin="1490,253" coordsize="2,80">
              <v:shape style="position:absolute;left:1490;top:253;width:2;height:80" coordorigin="1490,253" coordsize="0,80" path="m1490,333l1490,253e" filled="false" stroked="true" strokeweight=".748pt" strokecolor="#939598">
                <v:path arrowok="t"/>
              </v:shape>
            </v:group>
            <v:group style="position:absolute;left:1450;top:253;width:2;height:80" coordorigin="1450,253" coordsize="2,80">
              <v:shape style="position:absolute;left:1450;top:253;width:2;height:80" coordorigin="1450,253" coordsize="0,80" path="m1450,333l1450,253e" filled="false" stroked="true" strokeweight=".748pt" strokecolor="#939598">
                <v:path arrowok="t"/>
              </v:shape>
            </v:group>
            <v:group style="position:absolute;left:1410;top:253;width:2;height:80" coordorigin="1410,253" coordsize="2,80">
              <v:shape style="position:absolute;left:1410;top:253;width:2;height:80" coordorigin="1410,253" coordsize="0,80" path="m1410,333l1410,253e" filled="false" stroked="true" strokeweight=".748pt" strokecolor="#939598">
                <v:path arrowok="t"/>
              </v:shape>
            </v:group>
            <v:group style="position:absolute;left:1370;top:253;width:2;height:80" coordorigin="1370,253" coordsize="2,80">
              <v:shape style="position:absolute;left:1370;top:253;width:2;height:80" coordorigin="1370,253" coordsize="0,80" path="m1370,333l1370,253e" filled="false" stroked="true" strokeweight=".748pt" strokecolor="#939598">
                <v:path arrowok="t"/>
              </v:shape>
            </v:group>
            <v:group style="position:absolute;left:1329;top:253;width:2;height:80" coordorigin="1329,253" coordsize="2,80">
              <v:shape style="position:absolute;left:1329;top:253;width:2;height:80" coordorigin="1329,253" coordsize="0,80" path="m1330,333l1329,253e" filled="false" stroked="true" strokeweight=".748pt" strokecolor="#939598">
                <v:path arrowok="t"/>
              </v:shape>
            </v:group>
            <v:group style="position:absolute;left:1289;top:253;width:2;height:80" coordorigin="1289,253" coordsize="2,80">
              <v:shape style="position:absolute;left:1289;top:253;width:2;height:80" coordorigin="1289,253" coordsize="0,80" path="m1289,333l1289,253e" filled="false" stroked="true" strokeweight=".748pt" strokecolor="#939598">
                <v:path arrowok="t"/>
              </v:shape>
            </v:group>
            <v:group style="position:absolute;left:1249;top:253;width:2;height:80" coordorigin="1249,253" coordsize="2,80">
              <v:shape style="position:absolute;left:1249;top:253;width:2;height:80" coordorigin="1249,253" coordsize="0,80" path="m1249,333l1249,253e" filled="false" stroked="true" strokeweight=".748pt" strokecolor="#939598">
                <v:path arrowok="t"/>
              </v:shape>
            </v:group>
            <v:group style="position:absolute;left:1209;top:253;width:2;height:80" coordorigin="1209,253" coordsize="2,80">
              <v:shape style="position:absolute;left:1209;top:253;width:2;height:80" coordorigin="1209,253" coordsize="0,80" path="m1209,333l1209,253e" filled="false" stroked="true" strokeweight=".748pt" strokecolor="#939598">
                <v:path arrowok="t"/>
              </v:shape>
            </v:group>
            <v:group style="position:absolute;left:1169;top:253;width:2;height:80" coordorigin="1169,253" coordsize="2,80">
              <v:shape style="position:absolute;left:1169;top:253;width:2;height:80" coordorigin="1169,253" coordsize="0,80" path="m1169,333l1169,253e" filled="false" stroked="true" strokeweight=".748pt" strokecolor="#939598">
                <v:path arrowok="t"/>
              </v:shape>
            </v:group>
            <v:group style="position:absolute;left:1129;top:253;width:2;height:80" coordorigin="1129,253" coordsize="2,80">
              <v:shape style="position:absolute;left:1129;top:253;width:2;height:80" coordorigin="1129,253" coordsize="0,80" path="m1129,333l1129,253e" filled="false" stroked="true" strokeweight=".748pt" strokecolor="#939598">
                <v:path arrowok="t"/>
              </v:shape>
            </v:group>
            <v:group style="position:absolute;left:1089;top:253;width:2;height:80" coordorigin="1089,253" coordsize="2,80">
              <v:shape style="position:absolute;left:1089;top:253;width:2;height:80" coordorigin="1089,253" coordsize="0,80" path="m1089,333l1089,253e" filled="false" stroked="true" strokeweight=".748pt" strokecolor="#939598">
                <v:path arrowok="t"/>
              </v:shape>
            </v:group>
            <v:group style="position:absolute;left:1049;top:253;width:2;height:80" coordorigin="1049,253" coordsize="2,80">
              <v:shape style="position:absolute;left:1049;top:253;width:2;height:80" coordorigin="1049,253" coordsize="0,80" path="m1049,333l1049,253e" filled="false" stroked="true" strokeweight=".748pt" strokecolor="#939598">
                <v:path arrowok="t"/>
              </v:shape>
            </v:group>
            <v:group style="position:absolute;left:1009;top:253;width:2;height:80" coordorigin="1009,253" coordsize="2,80">
              <v:shape style="position:absolute;left:1009;top:253;width:2;height:80" coordorigin="1009,253" coordsize="0,80" path="m1009,333l1009,253e" filled="false" stroked="true" strokeweight=".748pt" strokecolor="#939598">
                <v:path arrowok="t"/>
              </v:shape>
            </v:group>
            <v:group style="position:absolute;left:969;top:253;width:2;height:80" coordorigin="969,253" coordsize="2,80">
              <v:shape style="position:absolute;left:969;top:253;width:2;height:80" coordorigin="969,253" coordsize="0,80" path="m969,333l969,253e" filled="false" stroked="true" strokeweight=".748pt" strokecolor="#939598">
                <v:path arrowok="t"/>
              </v:shape>
            </v:group>
            <v:group style="position:absolute;left:929;top:253;width:2;height:80" coordorigin="929,253" coordsize="2,80">
              <v:shape style="position:absolute;left:929;top:253;width:2;height:80" coordorigin="929,253" coordsize="0,80" path="m929,333l929,253e" filled="false" stroked="true" strokeweight=".748pt" strokecolor="#939598">
                <v:path arrowok="t"/>
              </v:shape>
            </v:group>
            <v:group style="position:absolute;left:889;top:253;width:2;height:80" coordorigin="889,253" coordsize="2,80">
              <v:shape style="position:absolute;left:889;top:253;width:2;height:80" coordorigin="889,253" coordsize="1,80" path="m889,333l889,253e" filled="false" stroked="true" strokeweight=".748pt" strokecolor="#939598">
                <v:path arrowok="t"/>
              </v:shape>
            </v:group>
            <v:group style="position:absolute;left:849;top:253;width:2;height:80" coordorigin="849,253" coordsize="2,80">
              <v:shape style="position:absolute;left:849;top:253;width:2;height:80" coordorigin="849,253" coordsize="1,80" path="m849,333l849,253e" filled="false" stroked="true" strokeweight=".748pt" strokecolor="#939598">
                <v:path arrowok="t"/>
              </v:shape>
            </v:group>
            <v:group style="position:absolute;left:809;top:253;width:2;height:80" coordorigin="809,253" coordsize="2,80">
              <v:shape style="position:absolute;left:809;top:253;width:2;height:80" coordorigin="809,253" coordsize="0,80" path="m809,333l809,253e" filled="false" stroked="true" strokeweight=".748pt" strokecolor="#939598">
                <v:path arrowok="t"/>
              </v:shape>
            </v:group>
            <v:group style="position:absolute;left:769;top:253;width:2;height:80" coordorigin="769,253" coordsize="2,80">
              <v:shape style="position:absolute;left:769;top:253;width:2;height:80" coordorigin="769,253" coordsize="1,80" path="m769,333l769,253e" filled="false" stroked="true" strokeweight=".748pt" strokecolor="#939598">
                <v:path arrowok="t"/>
              </v:shape>
            </v:group>
            <v:group style="position:absolute;left:729;top:253;width:2;height:80" coordorigin="729,253" coordsize="2,80">
              <v:shape style="position:absolute;left:729;top:253;width:2;height:80" coordorigin="729,253" coordsize="1,80" path="m729,333l729,253e" filled="false" stroked="true" strokeweight=".748pt" strokecolor="#939598">
                <v:path arrowok="t"/>
              </v:shape>
            </v:group>
            <v:group style="position:absolute;left:689;top:253;width:2;height:80" coordorigin="689,253" coordsize="2,80">
              <v:shape style="position:absolute;left:689;top:253;width:2;height:80" coordorigin="689,253" coordsize="1,80" path="m689,333l689,253e" filled="false" stroked="true" strokeweight=".748pt" strokecolor="#939598">
                <v:path arrowok="t"/>
              </v:shape>
            </v:group>
            <v:group style="position:absolute;left:709;top:371;width:11197;height:2" coordorigin="709,371" coordsize="11197,2">
              <v:shape style="position:absolute;left:709;top:371;width:11197;height:2" coordorigin="709,371" coordsize="11197,0" path="m709,371l11906,371e" filled="false" stroked="true" strokeweight="1pt" strokecolor="#939598">
                <v:path arrowok="t"/>
              </v:shape>
            </v:group>
            <v:group style="position:absolute;left:248;top:254;width:2;height:80" coordorigin="248,254" coordsize="2,80">
              <v:shape style="position:absolute;left:248;top:254;width:2;height:80" coordorigin="248,254" coordsize="0,80" path="m248,334l248,254e" filled="false" stroked="true" strokeweight=".748pt" strokecolor="#939598">
                <v:path arrowok="t"/>
              </v:shape>
            </v:group>
            <v:group style="position:absolute;left:208;top:254;width:2;height:80" coordorigin="208,254" coordsize="2,80">
              <v:shape style="position:absolute;left:208;top:254;width:2;height:80" coordorigin="208,254" coordsize="0,80" path="m208,334l208,254e" filled="false" stroked="true" strokeweight=".748pt" strokecolor="#939598">
                <v:path arrowok="t"/>
              </v:shape>
            </v:group>
            <v:group style="position:absolute;left:168;top:254;width:2;height:80" coordorigin="168,254" coordsize="2,80">
              <v:shape style="position:absolute;left:168;top:254;width:2;height:80" coordorigin="168,254" coordsize="0,80" path="m168,334l168,254e" filled="false" stroked="true" strokeweight=".748pt" strokecolor="#939598">
                <v:path arrowok="t"/>
              </v:shape>
            </v:group>
            <v:group style="position:absolute;left:128;top:254;width:2;height:80" coordorigin="128,254" coordsize="2,80">
              <v:shape style="position:absolute;left:128;top:254;width:2;height:80" coordorigin="128,254" coordsize="1,80" path="m128,334l128,254e" filled="false" stroked="true" strokeweight=".748pt" strokecolor="#939598">
                <v:path arrowok="t"/>
              </v:shape>
            </v:group>
            <v:group style="position:absolute;left:88;top:254;width:2;height:80" coordorigin="88,254" coordsize="2,80">
              <v:shape style="position:absolute;left:88;top:254;width:2;height:80" coordorigin="88,254" coordsize="0,80" path="m88,334l88,254e" filled="false" stroked="true" strokeweight=".748pt" strokecolor="#939598">
                <v:path arrowok="t"/>
              </v:shape>
            </v:group>
            <v:group style="position:absolute;left:48;top:254;width:2;height:80" coordorigin="48,254" coordsize="2,80">
              <v:shape style="position:absolute;left:48;top:254;width:2;height:80" coordorigin="48,254" coordsize="0,80" path="m48,334l48,254e" filled="false" stroked="true" strokeweight=".748pt" strokecolor="#939598">
                <v:path arrowok="t"/>
              </v:shape>
            </v:group>
            <v:group style="position:absolute;left:7;top:254;width:2;height:80" coordorigin="7,254" coordsize="2,80">
              <v:shape style="position:absolute;left:7;top:254;width:2;height:80" coordorigin="7,254" coordsize="1,80" path="m8,334l7,254e" filled="false" stroked="true" strokeweight=".748pt" strokecolor="#939598">
                <v:path arrowok="t"/>
              </v:shape>
            </v:group>
            <v:group style="position:absolute;left:0;top:371;width:244;height:2" coordorigin="0,371" coordsize="244,2">
              <v:shape style="position:absolute;left:0;top:371;width:244;height:2" coordorigin="0,371" coordsize="244,0" path="m10,371l254,371e" filled="false" stroked="true" strokeweight="1pt" strokecolor="#939598">
                <v:path arrowok="t"/>
              </v:shape>
            </v:group>
            <v:group style="position:absolute;left:244;top:95;width:465;height:344" coordorigin="244,95" coordsize="465,344">
              <v:shape style="position:absolute;left:244;top:95;width:465;height:344" coordorigin="244,95" coordsize="465,344" path="m244,438l709,438,709,95,244,95,244,438xe" filled="true" fillcolor="#ffffff" stroked="false">
                <v:path arrowok="t"/>
                <v:fill type="solid"/>
              </v:shape>
            </v:group>
            <v:group style="position:absolute;left:323;top:111;width:312;height:304" coordorigin="323,111" coordsize="312,304">
              <v:shape style="position:absolute;left:323;top:111;width:312;height:304" coordorigin="323,111" coordsize="312,304" path="m323,415l635,415,635,111,323,111,323,415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939598"/>
          <w:spacing w:val="-27"/>
          <w:u w:val="none"/>
        </w:rPr>
        <w:t>32</w:t>
      </w:r>
      <w:r>
        <w:rPr>
          <w:spacing w:val="-27"/>
          <w:u w:val="none"/>
        </w:rPr>
      </w:r>
    </w:p>
    <w:p>
      <w:pPr>
        <w:spacing w:after="0" w:line="240" w:lineRule="auto"/>
        <w:jc w:val="left"/>
        <w:sectPr>
          <w:pgSz w:w="11910" w:h="16840"/>
          <w:pgMar w:top="760" w:bottom="0" w:left="0" w:right="0"/>
        </w:sectPr>
      </w:pPr>
    </w:p>
    <w:p>
      <w:pPr>
        <w:spacing w:line="240" w:lineRule="auto" w:before="11"/>
        <w:rPr>
          <w:rFonts w:ascii="Calibri" w:hAnsi="Calibri" w:cs="Calibri" w:eastAsia="Calibri"/>
          <w:sz w:val="6"/>
          <w:szCs w:val="6"/>
        </w:rPr>
      </w:pPr>
    </w:p>
    <w:p>
      <w:pPr>
        <w:spacing w:line="1502" w:lineRule="exact"/>
        <w:ind w:left="1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position w:val="-29"/>
          <w:sz w:val="20"/>
          <w:szCs w:val="20"/>
        </w:rPr>
        <w:pict>
          <v:group style="width:576pt;height:75.150pt;mso-position-horizontal-relative:char;mso-position-vertical-relative:line" coordorigin="0,0" coordsize="11520,1503">
            <v:group style="position:absolute;left:5049;top:731;width:2;height:80" coordorigin="5049,731" coordsize="2,80">
              <v:shape style="position:absolute;left:5049;top:731;width:2;height:80" coordorigin="5049,731" coordsize="1,80" path="m5049,811l5049,731e" filled="false" stroked="true" strokeweight=".748pt" strokecolor="#939598">
                <v:path arrowok="t"/>
              </v:shape>
            </v:group>
            <v:group style="position:absolute;left:5009;top:731;width:2;height:80" coordorigin="5009,731" coordsize="2,80">
              <v:shape style="position:absolute;left:5009;top:731;width:2;height:80" coordorigin="5009,731" coordsize="0,80" path="m5009,811l5009,731e" filled="false" stroked="true" strokeweight=".748pt" strokecolor="#939598">
                <v:path arrowok="t"/>
              </v:shape>
            </v:group>
            <v:group style="position:absolute;left:4969;top:731;width:2;height:80" coordorigin="4969,731" coordsize="2,80">
              <v:shape style="position:absolute;left:4969;top:731;width:2;height:80" coordorigin="4969,731" coordsize="1,80" path="m4969,811l4969,731e" filled="false" stroked="true" strokeweight=".748pt" strokecolor="#939598">
                <v:path arrowok="t"/>
              </v:shape>
            </v:group>
            <v:group style="position:absolute;left:4929;top:731;width:2;height:80" coordorigin="4929,731" coordsize="2,80">
              <v:shape style="position:absolute;left:4929;top:731;width:2;height:80" coordorigin="4929,731" coordsize="0,80" path="m4929,811l4929,731e" filled="false" stroked="true" strokeweight=".748pt" strokecolor="#939598">
                <v:path arrowok="t"/>
              </v:shape>
            </v:group>
            <v:group style="position:absolute;left:4889;top:731;width:2;height:80" coordorigin="4889,731" coordsize="2,80">
              <v:shape style="position:absolute;left:4889;top:731;width:2;height:80" coordorigin="4889,731" coordsize="0,80" path="m4889,811l4889,731e" filled="false" stroked="true" strokeweight=".748pt" strokecolor="#939598">
                <v:path arrowok="t"/>
              </v:shape>
            </v:group>
            <v:group style="position:absolute;left:4849;top:731;width:2;height:80" coordorigin="4849,731" coordsize="2,80">
              <v:shape style="position:absolute;left:4849;top:731;width:2;height:80" coordorigin="4849,731" coordsize="0,80" path="m4849,811l4849,731e" filled="false" stroked="true" strokeweight=".748pt" strokecolor="#939598">
                <v:path arrowok="t"/>
              </v:shape>
            </v:group>
            <v:group style="position:absolute;left:4809;top:731;width:2;height:80" coordorigin="4809,731" coordsize="2,80">
              <v:shape style="position:absolute;left:4809;top:731;width:2;height:80" coordorigin="4809,731" coordsize="1,80" path="m4809,811l4809,731e" filled="false" stroked="true" strokeweight=".748pt" strokecolor="#939598">
                <v:path arrowok="t"/>
              </v:shape>
            </v:group>
            <v:group style="position:absolute;left:4769;top:731;width:2;height:80" coordorigin="4769,731" coordsize="2,80">
              <v:shape style="position:absolute;left:4769;top:731;width:2;height:80" coordorigin="4769,731" coordsize="0,80" path="m4769,811l4769,731e" filled="false" stroked="true" strokeweight=".748pt" strokecolor="#939598">
                <v:path arrowok="t"/>
              </v:shape>
            </v:group>
            <v:group style="position:absolute;left:4729;top:731;width:2;height:80" coordorigin="4729,731" coordsize="2,80">
              <v:shape style="position:absolute;left:4729;top:731;width:2;height:80" coordorigin="4729,731" coordsize="1,80" path="m4729,811l4729,731e" filled="false" stroked="true" strokeweight=".748pt" strokecolor="#939598">
                <v:path arrowok="t"/>
              </v:shape>
            </v:group>
            <v:group style="position:absolute;left:4689;top:731;width:2;height:80" coordorigin="4689,731" coordsize="2,80">
              <v:shape style="position:absolute;left:4689;top:731;width:2;height:80" coordorigin="4689,731" coordsize="0,80" path="m4689,811l4689,731e" filled="false" stroked="true" strokeweight=".748pt" strokecolor="#939598">
                <v:path arrowok="t"/>
              </v:shape>
            </v:group>
            <v:group style="position:absolute;left:4649;top:731;width:2;height:80" coordorigin="4649,731" coordsize="2,80">
              <v:shape style="position:absolute;left:4649;top:731;width:2;height:80" coordorigin="4649,731" coordsize="1,80" path="m4649,811l4649,731e" filled="false" stroked="true" strokeweight=".748pt" strokecolor="#939598">
                <v:path arrowok="t"/>
              </v:shape>
            </v:group>
            <v:group style="position:absolute;left:4609;top:731;width:2;height:80" coordorigin="4609,731" coordsize="2,80">
              <v:shape style="position:absolute;left:4609;top:731;width:2;height:80" coordorigin="4609,731" coordsize="0,80" path="m4609,811l4609,731e" filled="false" stroked="true" strokeweight=".748pt" strokecolor="#939598">
                <v:path arrowok="t"/>
              </v:shape>
            </v:group>
            <v:group style="position:absolute;left:4569;top:731;width:2;height:80" coordorigin="4569,731" coordsize="2,80">
              <v:shape style="position:absolute;left:4569;top:731;width:2;height:80" coordorigin="4569,731" coordsize="1,80" path="m4569,811l4569,731e" filled="false" stroked="true" strokeweight=".748pt" strokecolor="#939598">
                <v:path arrowok="t"/>
              </v:shape>
            </v:group>
            <v:group style="position:absolute;left:4529;top:731;width:2;height:80" coordorigin="4529,731" coordsize="2,80">
              <v:shape style="position:absolute;left:4529;top:731;width:2;height:80" coordorigin="4529,731" coordsize="1,80" path="m4529,811l4529,731e" filled="false" stroked="true" strokeweight=".748pt" strokecolor="#939598">
                <v:path arrowok="t"/>
              </v:shape>
            </v:group>
            <v:group style="position:absolute;left:4489;top:731;width:2;height:80" coordorigin="4489,731" coordsize="2,80">
              <v:shape style="position:absolute;left:4489;top:731;width:2;height:80" coordorigin="4489,731" coordsize="0,80" path="m4489,811l4489,731e" filled="false" stroked="true" strokeweight=".748pt" strokecolor="#939598">
                <v:path arrowok="t"/>
              </v:shape>
            </v:group>
            <v:group style="position:absolute;left:4449;top:731;width:2;height:80" coordorigin="4449,731" coordsize="2,80">
              <v:shape style="position:absolute;left:4449;top:731;width:2;height:80" coordorigin="4449,731" coordsize="1,80" path="m4449,811l4449,731e" filled="false" stroked="true" strokeweight=".748pt" strokecolor="#939598">
                <v:path arrowok="t"/>
              </v:shape>
            </v:group>
            <v:group style="position:absolute;left:4409;top:731;width:2;height:80" coordorigin="4409,731" coordsize="2,80">
              <v:shape style="position:absolute;left:4409;top:731;width:2;height:80" coordorigin="4409,731" coordsize="0,80" path="m4409,811l4409,731e" filled="false" stroked="true" strokeweight=".748pt" strokecolor="#939598">
                <v:path arrowok="t"/>
              </v:shape>
            </v:group>
            <v:group style="position:absolute;left:4369;top:731;width:2;height:80" coordorigin="4369,731" coordsize="2,80">
              <v:shape style="position:absolute;left:4369;top:731;width:2;height:80" coordorigin="4369,731" coordsize="0,80" path="m4369,811l4369,731e" filled="false" stroked="true" strokeweight=".748pt" strokecolor="#939598">
                <v:path arrowok="t"/>
              </v:shape>
            </v:group>
            <v:group style="position:absolute;left:4329;top:731;width:2;height:80" coordorigin="4329,731" coordsize="2,80">
              <v:shape style="position:absolute;left:4329;top:731;width:2;height:80" coordorigin="4329,731" coordsize="0,80" path="m4329,811l4329,731e" filled="false" stroked="true" strokeweight=".748pt" strokecolor="#939598">
                <v:path arrowok="t"/>
              </v:shape>
            </v:group>
            <v:group style="position:absolute;left:4289;top:731;width:2;height:80" coordorigin="4289,731" coordsize="2,80">
              <v:shape style="position:absolute;left:4289;top:731;width:2;height:80" coordorigin="4289,731" coordsize="1,80" path="m4289,811l4289,731e" filled="false" stroked="true" strokeweight=".748pt" strokecolor="#939598">
                <v:path arrowok="t"/>
              </v:shape>
            </v:group>
            <v:group style="position:absolute;left:4249;top:731;width:2;height:80" coordorigin="4249,731" coordsize="2,80">
              <v:shape style="position:absolute;left:4249;top:731;width:2;height:80" coordorigin="4249,731" coordsize="0,80" path="m4249,811l4249,731e" filled="false" stroked="true" strokeweight=".748pt" strokecolor="#939598">
                <v:path arrowok="t"/>
              </v:shape>
            </v:group>
            <v:group style="position:absolute;left:4209;top:731;width:2;height:80" coordorigin="4209,731" coordsize="2,80">
              <v:shape style="position:absolute;left:4209;top:731;width:2;height:80" coordorigin="4209,731" coordsize="1,80" path="m4209,811l4209,731e" filled="false" stroked="true" strokeweight=".748pt" strokecolor="#939598">
                <v:path arrowok="t"/>
              </v:shape>
            </v:group>
            <v:group style="position:absolute;left:4169;top:731;width:2;height:80" coordorigin="4169,731" coordsize="2,80">
              <v:shape style="position:absolute;left:4169;top:731;width:2;height:80" coordorigin="4169,731" coordsize="0,80" path="m4169,811l4169,731e" filled="false" stroked="true" strokeweight=".748pt" strokecolor="#939598">
                <v:path arrowok="t"/>
              </v:shape>
            </v:group>
            <v:group style="position:absolute;left:4129;top:731;width:2;height:80" coordorigin="4129,731" coordsize="2,80">
              <v:shape style="position:absolute;left:4129;top:731;width:2;height:80" coordorigin="4129,731" coordsize="1,80" path="m4129,811l4129,731e" filled="false" stroked="true" strokeweight=".748pt" strokecolor="#939598">
                <v:path arrowok="t"/>
              </v:shape>
            </v:group>
            <v:group style="position:absolute;left:4089;top:731;width:2;height:80" coordorigin="4089,731" coordsize="2,80">
              <v:shape style="position:absolute;left:4089;top:731;width:2;height:80" coordorigin="4089,731" coordsize="0,80" path="m4089,811l4089,731e" filled="false" stroked="true" strokeweight=".748pt" strokecolor="#939598">
                <v:path arrowok="t"/>
              </v:shape>
            </v:group>
            <v:group style="position:absolute;left:4049;top:731;width:2;height:80" coordorigin="4049,731" coordsize="2,80">
              <v:shape style="position:absolute;left:4049;top:731;width:2;height:80" coordorigin="4049,731" coordsize="1,80" path="m4049,811l4049,731e" filled="false" stroked="true" strokeweight=".748pt" strokecolor="#939598">
                <v:path arrowok="t"/>
              </v:shape>
            </v:group>
            <v:group style="position:absolute;left:4009;top:731;width:2;height:80" coordorigin="4009,731" coordsize="2,80">
              <v:shape style="position:absolute;left:4009;top:731;width:2;height:80" coordorigin="4009,731" coordsize="0,80" path="m4009,811l4009,731e" filled="false" stroked="true" strokeweight=".748pt" strokecolor="#939598">
                <v:path arrowok="t"/>
              </v:shape>
            </v:group>
            <v:group style="position:absolute;left:3969;top:731;width:2;height:80" coordorigin="3969,731" coordsize="2,80">
              <v:shape style="position:absolute;left:3969;top:731;width:2;height:80" coordorigin="3969,731" coordsize="0,80" path="m3969,811l3969,731e" filled="false" stroked="true" strokeweight=".748pt" strokecolor="#939598">
                <v:path arrowok="t"/>
              </v:shape>
            </v:group>
            <v:group style="position:absolute;left:3929;top:731;width:2;height:80" coordorigin="3929,731" coordsize="2,80">
              <v:shape style="position:absolute;left:3929;top:731;width:2;height:80" coordorigin="3929,731" coordsize="1,80" path="m3929,811l3929,731e" filled="false" stroked="true" strokeweight=".748pt" strokecolor="#939598">
                <v:path arrowok="t"/>
              </v:shape>
            </v:group>
            <v:group style="position:absolute;left:3889;top:732;width:2;height:80" coordorigin="3889,732" coordsize="2,80">
              <v:shape style="position:absolute;left:3889;top:732;width:2;height:80" coordorigin="3889,732" coordsize="0,80" path="m3889,812l3889,732e" filled="false" stroked="true" strokeweight=".748pt" strokecolor="#939598">
                <v:path arrowok="t"/>
              </v:shape>
            </v:group>
            <v:group style="position:absolute;left:3849;top:732;width:2;height:80" coordorigin="3849,732" coordsize="2,80">
              <v:shape style="position:absolute;left:3849;top:732;width:2;height:80" coordorigin="3849,732" coordsize="1,80" path="m3849,812l3849,732e" filled="false" stroked="true" strokeweight=".748pt" strokecolor="#939598">
                <v:path arrowok="t"/>
              </v:shape>
            </v:group>
            <v:group style="position:absolute;left:3809;top:732;width:2;height:80" coordorigin="3809,732" coordsize="2,80">
              <v:shape style="position:absolute;left:3809;top:732;width:2;height:80" coordorigin="3809,732" coordsize="0,80" path="m3809,812l3809,732e" filled="false" stroked="true" strokeweight=".748pt" strokecolor="#939598">
                <v:path arrowok="t"/>
              </v:shape>
            </v:group>
            <v:group style="position:absolute;left:3768;top:732;width:2;height:80" coordorigin="3768,732" coordsize="2,80">
              <v:shape style="position:absolute;left:3768;top:732;width:2;height:80" coordorigin="3768,732" coordsize="1,80" path="m3768,812l3768,732e" filled="false" stroked="true" strokeweight=".748pt" strokecolor="#939598">
                <v:path arrowok="t"/>
              </v:shape>
            </v:group>
            <v:group style="position:absolute;left:3728;top:732;width:2;height:80" coordorigin="3728,732" coordsize="2,80">
              <v:shape style="position:absolute;left:3728;top:732;width:2;height:80" coordorigin="3728,732" coordsize="0,80" path="m3728,812l3728,732e" filled="false" stroked="true" strokeweight=".748pt" strokecolor="#939598">
                <v:path arrowok="t"/>
              </v:shape>
            </v:group>
            <v:group style="position:absolute;left:3688;top:732;width:2;height:80" coordorigin="3688,732" coordsize="2,80">
              <v:shape style="position:absolute;left:3688;top:732;width:2;height:80" coordorigin="3688,732" coordsize="1,80" path="m3688,812l3688,732e" filled="false" stroked="true" strokeweight=".748pt" strokecolor="#939598">
                <v:path arrowok="t"/>
              </v:shape>
            </v:group>
            <v:group style="position:absolute;left:3648;top:732;width:2;height:80" coordorigin="3648,732" coordsize="2,80">
              <v:shape style="position:absolute;left:3648;top:732;width:2;height:80" coordorigin="3648,732" coordsize="0,80" path="m3648,812l3648,732e" filled="false" stroked="true" strokeweight=".748pt" strokecolor="#939598">
                <v:path arrowok="t"/>
              </v:shape>
            </v:group>
            <v:group style="position:absolute;left:3608;top:732;width:2;height:80" coordorigin="3608,732" coordsize="2,80">
              <v:shape style="position:absolute;left:3608;top:732;width:2;height:80" coordorigin="3608,732" coordsize="0,80" path="m3608,812l3608,732e" filled="false" stroked="true" strokeweight=".748pt" strokecolor="#939598">
                <v:path arrowok="t"/>
              </v:shape>
            </v:group>
            <v:group style="position:absolute;left:3568;top:732;width:2;height:80" coordorigin="3568,732" coordsize="2,80">
              <v:shape style="position:absolute;left:3568;top:732;width:2;height:80" coordorigin="3568,732" coordsize="0,80" path="m3568,812l3568,732e" filled="false" stroked="true" strokeweight=".748pt" strokecolor="#939598">
                <v:path arrowok="t"/>
              </v:shape>
            </v:group>
            <v:group style="position:absolute;left:3528;top:732;width:2;height:80" coordorigin="3528,732" coordsize="2,80">
              <v:shape style="position:absolute;left:3528;top:732;width:2;height:80" coordorigin="3528,732" coordsize="1,80" path="m3528,812l3528,732e" filled="false" stroked="true" strokeweight=".748pt" strokecolor="#939598">
                <v:path arrowok="t"/>
              </v:shape>
            </v:group>
            <v:group style="position:absolute;left:3488;top:732;width:2;height:80" coordorigin="3488,732" coordsize="2,80">
              <v:shape style="position:absolute;left:3488;top:732;width:2;height:80" coordorigin="3488,732" coordsize="0,80" path="m3488,812l3488,732e" filled="false" stroked="true" strokeweight=".748pt" strokecolor="#939598">
                <v:path arrowok="t"/>
              </v:shape>
            </v:group>
            <v:group style="position:absolute;left:3448;top:732;width:2;height:80" coordorigin="3448,732" coordsize="2,80">
              <v:shape style="position:absolute;left:3448;top:732;width:2;height:80" coordorigin="3448,732" coordsize="0,80" path="m3448,812l3448,732e" filled="false" stroked="true" strokeweight=".748pt" strokecolor="#939598">
                <v:path arrowok="t"/>
              </v:shape>
            </v:group>
            <v:group style="position:absolute;left:3408;top:732;width:2;height:80" coordorigin="3408,732" coordsize="2,80">
              <v:shape style="position:absolute;left:3408;top:732;width:2;height:80" coordorigin="3408,732" coordsize="1,80" path="m3408,812l3408,732e" filled="false" stroked="true" strokeweight=".748pt" strokecolor="#939598">
                <v:path arrowok="t"/>
              </v:shape>
            </v:group>
            <v:group style="position:absolute;left:3368;top:732;width:2;height:80" coordorigin="3368,732" coordsize="2,80">
              <v:shape style="position:absolute;left:3368;top:732;width:2;height:80" coordorigin="3368,732" coordsize="0,80" path="m3368,812l3368,732e" filled="false" stroked="true" strokeweight=".748pt" strokecolor="#939598">
                <v:path arrowok="t"/>
              </v:shape>
            </v:group>
            <v:group style="position:absolute;left:3328;top:732;width:2;height:80" coordorigin="3328,732" coordsize="2,80">
              <v:shape style="position:absolute;left:3328;top:732;width:2;height:80" coordorigin="3328,732" coordsize="1,80" path="m3328,812l3328,732e" filled="false" stroked="true" strokeweight=".748pt" strokecolor="#939598">
                <v:path arrowok="t"/>
              </v:shape>
            </v:group>
            <v:group style="position:absolute;left:3288;top:732;width:2;height:80" coordorigin="3288,732" coordsize="2,80">
              <v:shape style="position:absolute;left:3288;top:732;width:2;height:80" coordorigin="3288,732" coordsize="0,80" path="m3288,812l3288,732e" filled="false" stroked="true" strokeweight=".748pt" strokecolor="#939598">
                <v:path arrowok="t"/>
              </v:shape>
            </v:group>
            <v:group style="position:absolute;left:3248;top:732;width:2;height:80" coordorigin="3248,732" coordsize="2,80">
              <v:shape style="position:absolute;left:3248;top:732;width:2;height:80" coordorigin="3248,732" coordsize="1,80" path="m3248,812l3248,732e" filled="false" stroked="true" strokeweight=".748pt" strokecolor="#939598">
                <v:path arrowok="t"/>
              </v:shape>
            </v:group>
            <v:group style="position:absolute;left:3208;top:732;width:2;height:80" coordorigin="3208,732" coordsize="2,80">
              <v:shape style="position:absolute;left:3208;top:732;width:2;height:80" coordorigin="3208,732" coordsize="0,80" path="m3208,812l3208,732e" filled="false" stroked="true" strokeweight=".748pt" strokecolor="#939598">
                <v:path arrowok="t"/>
              </v:shape>
            </v:group>
            <v:group style="position:absolute;left:3168;top:732;width:2;height:80" coordorigin="3168,732" coordsize="2,80">
              <v:shape style="position:absolute;left:3168;top:732;width:2;height:80" coordorigin="3168,732" coordsize="1,80" path="m3168,812l3168,732e" filled="false" stroked="true" strokeweight=".748pt" strokecolor="#939598">
                <v:path arrowok="t"/>
              </v:shape>
            </v:group>
            <v:group style="position:absolute;left:3128;top:732;width:2;height:80" coordorigin="3128,732" coordsize="2,80">
              <v:shape style="position:absolute;left:3128;top:732;width:2;height:80" coordorigin="3128,732" coordsize="0,80" path="m3128,812l3128,732e" filled="false" stroked="true" strokeweight=".748pt" strokecolor="#939598">
                <v:path arrowok="t"/>
              </v:shape>
            </v:group>
            <v:group style="position:absolute;left:3088;top:732;width:2;height:80" coordorigin="3088,732" coordsize="2,80">
              <v:shape style="position:absolute;left:3088;top:732;width:2;height:80" coordorigin="3088,732" coordsize="0,80" path="m3088,812l3088,732e" filled="false" stroked="true" strokeweight=".748pt" strokecolor="#939598">
                <v:path arrowok="t"/>
              </v:shape>
            </v:group>
            <v:group style="position:absolute;left:3048;top:732;width:2;height:80" coordorigin="3048,732" coordsize="2,80">
              <v:shape style="position:absolute;left:3048;top:732;width:2;height:80" coordorigin="3048,732" coordsize="0,80" path="m3048,812l3048,732e" filled="false" stroked="true" strokeweight=".748pt" strokecolor="#939598">
                <v:path arrowok="t"/>
              </v:shape>
            </v:group>
            <v:group style="position:absolute;left:3008;top:732;width:2;height:80" coordorigin="3008,732" coordsize="2,80">
              <v:shape style="position:absolute;left:3008;top:732;width:2;height:80" coordorigin="3008,732" coordsize="1,80" path="m3008,812l3008,732e" filled="false" stroked="true" strokeweight=".748pt" strokecolor="#939598">
                <v:path arrowok="t"/>
              </v:shape>
            </v:group>
            <v:group style="position:absolute;left:2968;top:732;width:2;height:80" coordorigin="2968,732" coordsize="2,80">
              <v:shape style="position:absolute;left:2968;top:732;width:2;height:80" coordorigin="2968,732" coordsize="0,80" path="m2968,812l2968,732e" filled="false" stroked="true" strokeweight=".748pt" strokecolor="#939598">
                <v:path arrowok="t"/>
              </v:shape>
            </v:group>
            <v:group style="position:absolute;left:2928;top:732;width:2;height:80" coordorigin="2928,732" coordsize="2,80">
              <v:shape style="position:absolute;left:2928;top:732;width:2;height:80" coordorigin="2928,732" coordsize="0,80" path="m2928,812l2928,732e" filled="false" stroked="true" strokeweight=".748pt" strokecolor="#939598">
                <v:path arrowok="t"/>
              </v:shape>
            </v:group>
            <v:group style="position:absolute;left:2888;top:732;width:2;height:80" coordorigin="2888,732" coordsize="2,80">
              <v:shape style="position:absolute;left:2888;top:732;width:2;height:80" coordorigin="2888,732" coordsize="1,80" path="m2888,812l2888,732e" filled="false" stroked="true" strokeweight=".748pt" strokecolor="#939598">
                <v:path arrowok="t"/>
              </v:shape>
            </v:group>
            <v:group style="position:absolute;left:2848;top:732;width:2;height:80" coordorigin="2848,732" coordsize="2,80">
              <v:shape style="position:absolute;left:2848;top:732;width:2;height:80" coordorigin="2848,732" coordsize="0,80" path="m2848,812l2848,732e" filled="false" stroked="true" strokeweight=".748pt" strokecolor="#939598">
                <v:path arrowok="t"/>
              </v:shape>
            </v:group>
            <v:group style="position:absolute;left:2808;top:732;width:2;height:80" coordorigin="2808,732" coordsize="2,80">
              <v:shape style="position:absolute;left:2808;top:732;width:2;height:80" coordorigin="2808,732" coordsize="1,80" path="m2808,812l2808,732e" filled="false" stroked="true" strokeweight=".748pt" strokecolor="#939598">
                <v:path arrowok="t"/>
              </v:shape>
            </v:group>
            <v:group style="position:absolute;left:2768;top:732;width:2;height:80" coordorigin="2768,732" coordsize="2,80">
              <v:shape style="position:absolute;left:2768;top:732;width:2;height:80" coordorigin="2768,732" coordsize="0,80" path="m2768,812l2768,732e" filled="false" stroked="true" strokeweight=".748pt" strokecolor="#939598">
                <v:path arrowok="t"/>
              </v:shape>
            </v:group>
            <v:group style="position:absolute;left:2728;top:732;width:2;height:80" coordorigin="2728,732" coordsize="2,80">
              <v:shape style="position:absolute;left:2728;top:732;width:2;height:80" coordorigin="2728,732" coordsize="0,80" path="m2728,812l2728,732e" filled="false" stroked="true" strokeweight=".748pt" strokecolor="#939598">
                <v:path arrowok="t"/>
              </v:shape>
            </v:group>
            <v:group style="position:absolute;left:2688;top:732;width:2;height:80" coordorigin="2688,732" coordsize="2,80">
              <v:shape style="position:absolute;left:2688;top:732;width:2;height:80" coordorigin="2688,732" coordsize="0,80" path="m2688,812l2688,732e" filled="false" stroked="true" strokeweight=".748pt" strokecolor="#939598">
                <v:path arrowok="t"/>
              </v:shape>
            </v:group>
            <v:group style="position:absolute;left:2648;top:732;width:2;height:80" coordorigin="2648,732" coordsize="2,80">
              <v:shape style="position:absolute;left:2648;top:732;width:2;height:80" coordorigin="2648,732" coordsize="1,80" path="m2648,812l2648,732e" filled="false" stroked="true" strokeweight=".748pt" strokecolor="#939598">
                <v:path arrowok="t"/>
              </v:shape>
            </v:group>
            <v:group style="position:absolute;left:2608;top:732;width:2;height:80" coordorigin="2608,732" coordsize="2,80">
              <v:shape style="position:absolute;left:2608;top:732;width:2;height:80" coordorigin="2608,732" coordsize="0,80" path="m2608,812l2608,732e" filled="false" stroked="true" strokeweight=".748pt" strokecolor="#939598">
                <v:path arrowok="t"/>
              </v:shape>
            </v:group>
            <v:group style="position:absolute;left:2568;top:732;width:2;height:80" coordorigin="2568,732" coordsize="2,80">
              <v:shape style="position:absolute;left:2568;top:732;width:2;height:80" coordorigin="2568,732" coordsize="0,80" path="m2568,812l2568,732e" filled="false" stroked="true" strokeweight=".748pt" strokecolor="#939598">
                <v:path arrowok="t"/>
              </v:shape>
            </v:group>
            <v:group style="position:absolute;left:2528;top:732;width:2;height:80" coordorigin="2528,732" coordsize="2,80">
              <v:shape style="position:absolute;left:2528;top:732;width:2;height:80" coordorigin="2528,732" coordsize="0,80" path="m2528,812l2528,732e" filled="false" stroked="true" strokeweight=".748pt" strokecolor="#939598">
                <v:path arrowok="t"/>
              </v:shape>
            </v:group>
            <v:group style="position:absolute;left:2488;top:732;width:2;height:80" coordorigin="2488,732" coordsize="2,80">
              <v:shape style="position:absolute;left:2488;top:732;width:2;height:80" coordorigin="2488,732" coordsize="1,80" path="m2488,812l2488,732e" filled="false" stroked="true" strokeweight=".748pt" strokecolor="#939598">
                <v:path arrowok="t"/>
              </v:shape>
            </v:group>
            <v:group style="position:absolute;left:2448;top:732;width:2;height:80" coordorigin="2448,732" coordsize="2,80">
              <v:shape style="position:absolute;left:2448;top:732;width:2;height:80" coordorigin="2448,732" coordsize="0,80" path="m2448,812l2448,732e" filled="false" stroked="true" strokeweight=".748pt" strokecolor="#939598">
                <v:path arrowok="t"/>
              </v:shape>
            </v:group>
            <v:group style="position:absolute;left:2408;top:732;width:2;height:80" coordorigin="2408,732" coordsize="2,80">
              <v:shape style="position:absolute;left:2408;top:732;width:2;height:80" coordorigin="2408,732" coordsize="1,80" path="m2408,812l2408,732e" filled="false" stroked="true" strokeweight=".748pt" strokecolor="#939598">
                <v:path arrowok="t"/>
              </v:shape>
            </v:group>
            <v:group style="position:absolute;left:2368;top:732;width:2;height:80" coordorigin="2368,732" coordsize="2,80">
              <v:shape style="position:absolute;left:2368;top:732;width:2;height:80" coordorigin="2368,732" coordsize="1,80" path="m2368,812l2368,732e" filled="false" stroked="true" strokeweight=".748pt" strokecolor="#939598">
                <v:path arrowok="t"/>
              </v:shape>
            </v:group>
            <v:group style="position:absolute;left:2328;top:732;width:2;height:80" coordorigin="2328,732" coordsize="2,80">
              <v:shape style="position:absolute;left:2328;top:732;width:2;height:80" coordorigin="2328,732" coordsize="0,80" path="m2328,812l2328,732e" filled="false" stroked="true" strokeweight=".748pt" strokecolor="#939598">
                <v:path arrowok="t"/>
              </v:shape>
            </v:group>
            <v:group style="position:absolute;left:2288;top:732;width:2;height:80" coordorigin="2288,732" coordsize="2,80">
              <v:shape style="position:absolute;left:2288;top:732;width:2;height:80" coordorigin="2288,732" coordsize="1,80" path="m2288,812l2288,732e" filled="false" stroked="true" strokeweight=".748pt" strokecolor="#939598">
                <v:path arrowok="t"/>
              </v:shape>
            </v:group>
            <v:group style="position:absolute;left:2248;top:732;width:2;height:80" coordorigin="2248,732" coordsize="2,80">
              <v:shape style="position:absolute;left:2248;top:732;width:2;height:80" coordorigin="2248,732" coordsize="0,80" path="m2248,812l2248,732e" filled="false" stroked="true" strokeweight=".748pt" strokecolor="#939598">
                <v:path arrowok="t"/>
              </v:shape>
            </v:group>
            <v:group style="position:absolute;left:2208;top:732;width:2;height:80" coordorigin="2208,732" coordsize="2,80">
              <v:shape style="position:absolute;left:2208;top:732;width:2;height:80" coordorigin="2208,732" coordsize="0,80" path="m2208,812l2208,732e" filled="false" stroked="true" strokeweight=".748pt" strokecolor="#939598">
                <v:path arrowok="t"/>
              </v:shape>
            </v:group>
            <v:group style="position:absolute;left:2168;top:732;width:2;height:80" coordorigin="2168,732" coordsize="2,80">
              <v:shape style="position:absolute;left:2168;top:732;width:2;height:80" coordorigin="2168,732" coordsize="0,80" path="m2168,812l2168,732e" filled="false" stroked="true" strokeweight=".748pt" strokecolor="#939598">
                <v:path arrowok="t"/>
              </v:shape>
            </v:group>
            <v:group style="position:absolute;left:2128;top:732;width:2;height:80" coordorigin="2128,732" coordsize="2,80">
              <v:shape style="position:absolute;left:2128;top:732;width:2;height:80" coordorigin="2128,732" coordsize="1,80" path="m2128,812l2128,732e" filled="false" stroked="true" strokeweight=".748pt" strokecolor="#939598">
                <v:path arrowok="t"/>
              </v:shape>
            </v:group>
            <v:group style="position:absolute;left:2088;top:732;width:2;height:80" coordorigin="2088,732" coordsize="2,80">
              <v:shape style="position:absolute;left:2088;top:732;width:2;height:80" coordorigin="2088,732" coordsize="0,80" path="m2088,812l2088,732e" filled="false" stroked="true" strokeweight=".748pt" strokecolor="#939598">
                <v:path arrowok="t"/>
              </v:shape>
            </v:group>
            <v:group style="position:absolute;left:2048;top:732;width:2;height:80" coordorigin="2048,732" coordsize="2,80">
              <v:shape style="position:absolute;left:2048;top:732;width:2;height:80" coordorigin="2048,732" coordsize="1,80" path="m2048,812l2048,732e" filled="false" stroked="true" strokeweight=".748pt" strokecolor="#939598">
                <v:path arrowok="t"/>
              </v:shape>
            </v:group>
            <v:group style="position:absolute;left:2008;top:732;width:2;height:80" coordorigin="2008,732" coordsize="2,80">
              <v:shape style="position:absolute;left:2008;top:732;width:2;height:80" coordorigin="2008,732" coordsize="0,80" path="m2008,812l2008,732e" filled="false" stroked="true" strokeweight=".748pt" strokecolor="#939598">
                <v:path arrowok="t"/>
              </v:shape>
            </v:group>
            <v:group style="position:absolute;left:1968;top:732;width:2;height:80" coordorigin="1968,732" coordsize="2,80">
              <v:shape style="position:absolute;left:1968;top:732;width:2;height:80" coordorigin="1968,732" coordsize="1,80" path="m1968,812l1968,732e" filled="false" stroked="true" strokeweight=".748pt" strokecolor="#939598">
                <v:path arrowok="t"/>
              </v:shape>
            </v:group>
            <v:group style="position:absolute;left:1928;top:732;width:2;height:80" coordorigin="1928,732" coordsize="2,80">
              <v:shape style="position:absolute;left:1928;top:732;width:2;height:80" coordorigin="1928,732" coordsize="0,80" path="m1928,812l1928,732e" filled="false" stroked="true" strokeweight=".748pt" strokecolor="#939598">
                <v:path arrowok="t"/>
              </v:shape>
            </v:group>
            <v:group style="position:absolute;left:1888;top:732;width:2;height:80" coordorigin="1888,732" coordsize="2,80">
              <v:shape style="position:absolute;left:1888;top:732;width:2;height:80" coordorigin="1888,732" coordsize="1,80" path="m1888,812l1888,732e" filled="false" stroked="true" strokeweight=".748pt" strokecolor="#939598">
                <v:path arrowok="t"/>
              </v:shape>
            </v:group>
            <v:group style="position:absolute;left:1848;top:732;width:2;height:80" coordorigin="1848,732" coordsize="2,80">
              <v:shape style="position:absolute;left:1848;top:732;width:2;height:80" coordorigin="1848,732" coordsize="1,80" path="m1848,812l1848,732e" filled="false" stroked="true" strokeweight=".748pt" strokecolor="#939598">
                <v:path arrowok="t"/>
              </v:shape>
            </v:group>
            <v:group style="position:absolute;left:1808;top:732;width:2;height:80" coordorigin="1808,732" coordsize="2,80">
              <v:shape style="position:absolute;left:1808;top:732;width:2;height:80" coordorigin="1808,732" coordsize="0,80" path="m1808,812l1808,732e" filled="false" stroked="true" strokeweight=".748pt" strokecolor="#939598">
                <v:path arrowok="t"/>
              </v:shape>
            </v:group>
            <v:group style="position:absolute;left:1768;top:732;width:2;height:80" coordorigin="1768,732" coordsize="2,80">
              <v:shape style="position:absolute;left:1768;top:732;width:2;height:80" coordorigin="1768,732" coordsize="0,80" path="m1768,812l1768,732e" filled="false" stroked="true" strokeweight=".748pt" strokecolor="#939598">
                <v:path arrowok="t"/>
              </v:shape>
            </v:group>
            <v:group style="position:absolute;left:1728;top:732;width:2;height:80" coordorigin="1728,732" coordsize="2,80">
              <v:shape style="position:absolute;left:1728;top:732;width:2;height:80" coordorigin="1728,732" coordsize="0,80" path="m1728,812l1728,732e" filled="false" stroked="true" strokeweight=".748pt" strokecolor="#939598">
                <v:path arrowok="t"/>
              </v:shape>
            </v:group>
            <v:group style="position:absolute;left:1688;top:732;width:2;height:80" coordorigin="1688,732" coordsize="2,80">
              <v:shape style="position:absolute;left:1688;top:732;width:2;height:80" coordorigin="1688,732" coordsize="1,80" path="m1688,812l1688,732e" filled="false" stroked="true" strokeweight=".748pt" strokecolor="#939598">
                <v:path arrowok="t"/>
              </v:shape>
            </v:group>
            <v:group style="position:absolute;left:1648;top:732;width:2;height:80" coordorigin="1648,732" coordsize="2,80">
              <v:shape style="position:absolute;left:1648;top:732;width:2;height:80" coordorigin="1648,732" coordsize="0,80" path="m1648,812l1648,732e" filled="false" stroked="true" strokeweight=".748pt" strokecolor="#939598">
                <v:path arrowok="t"/>
              </v:shape>
            </v:group>
            <v:group style="position:absolute;left:1608;top:732;width:2;height:80" coordorigin="1608,732" coordsize="2,80">
              <v:shape style="position:absolute;left:1608;top:732;width:2;height:80" coordorigin="1608,732" coordsize="1,80" path="m1608,812l1608,732e" filled="false" stroked="true" strokeweight=".748pt" strokecolor="#939598">
                <v:path arrowok="t"/>
              </v:shape>
            </v:group>
            <v:group style="position:absolute;left:1568;top:732;width:2;height:80" coordorigin="1568,732" coordsize="2,80">
              <v:shape style="position:absolute;left:1568;top:732;width:2;height:80" coordorigin="1568,732" coordsize="0,80" path="m1568,812l1568,732e" filled="false" stroked="true" strokeweight=".748pt" strokecolor="#939598">
                <v:path arrowok="t"/>
              </v:shape>
            </v:group>
            <v:group style="position:absolute;left:1528;top:732;width:2;height:80" coordorigin="1528,732" coordsize="2,80">
              <v:shape style="position:absolute;left:1528;top:732;width:2;height:80" coordorigin="1528,732" coordsize="1,80" path="m1528,812l1528,732e" filled="false" stroked="true" strokeweight=".748pt" strokecolor="#939598">
                <v:path arrowok="t"/>
              </v:shape>
            </v:group>
            <v:group style="position:absolute;left:1488;top:732;width:2;height:80" coordorigin="1488,732" coordsize="2,80">
              <v:shape style="position:absolute;left:1488;top:732;width:2;height:80" coordorigin="1488,732" coordsize="0,80" path="m1488,812l1488,732e" filled="false" stroked="true" strokeweight=".748pt" strokecolor="#939598">
                <v:path arrowok="t"/>
              </v:shape>
            </v:group>
            <v:group style="position:absolute;left:1448;top:732;width:2;height:80" coordorigin="1448,732" coordsize="2,80">
              <v:shape style="position:absolute;left:1448;top:732;width:2;height:80" coordorigin="1448,732" coordsize="1,80" path="m1448,812l1448,732e" filled="false" stroked="true" strokeweight=".748pt" strokecolor="#939598">
                <v:path arrowok="t"/>
              </v:shape>
            </v:group>
            <v:group style="position:absolute;left:1408;top:732;width:2;height:80" coordorigin="1408,732" coordsize="2,80">
              <v:shape style="position:absolute;left:1408;top:732;width:2;height:80" coordorigin="1408,732" coordsize="0,80" path="m1408,812l1408,732e" filled="false" stroked="true" strokeweight=".748pt" strokecolor="#939598">
                <v:path arrowok="t"/>
              </v:shape>
            </v:group>
            <v:group style="position:absolute;left:1368;top:732;width:2;height:80" coordorigin="1368,732" coordsize="2,80">
              <v:shape style="position:absolute;left:1368;top:732;width:2;height:80" coordorigin="1368,732" coordsize="1,80" path="m1368,812l1368,732e" filled="false" stroked="true" strokeweight=".748pt" strokecolor="#939598">
                <v:path arrowok="t"/>
              </v:shape>
            </v:group>
            <v:group style="position:absolute;left:1328;top:732;width:2;height:80" coordorigin="1328,732" coordsize="2,80">
              <v:shape style="position:absolute;left:1328;top:732;width:2;height:80" coordorigin="1328,732" coordsize="0,80" path="m1328,812l1328,732e" filled="false" stroked="true" strokeweight=".748pt" strokecolor="#939598">
                <v:path arrowok="t"/>
              </v:shape>
            </v:group>
            <v:group style="position:absolute;left:1288;top:732;width:2;height:80" coordorigin="1288,732" coordsize="2,80">
              <v:shape style="position:absolute;left:1288;top:732;width:2;height:80" coordorigin="1288,732" coordsize="0,80" path="m1288,812l1288,732e" filled="false" stroked="true" strokeweight=".748pt" strokecolor="#939598">
                <v:path arrowok="t"/>
              </v:shape>
            </v:group>
            <v:group style="position:absolute;left:1248;top:732;width:2;height:80" coordorigin="1248,732" coordsize="2,80">
              <v:shape style="position:absolute;left:1248;top:732;width:2;height:80" coordorigin="1248,732" coordsize="1,80" path="m1248,812l1248,732e" filled="false" stroked="true" strokeweight=".748pt" strokecolor="#939598">
                <v:path arrowok="t"/>
              </v:shape>
            </v:group>
            <v:group style="position:absolute;left:1208;top:732;width:2;height:80" coordorigin="1208,732" coordsize="2,80">
              <v:shape style="position:absolute;left:1208;top:732;width:2;height:80" coordorigin="1208,732" coordsize="0,80" path="m1208,812l1208,732e" filled="false" stroked="true" strokeweight=".748pt" strokecolor="#939598">
                <v:path arrowok="t"/>
              </v:shape>
            </v:group>
            <v:group style="position:absolute;left:1168;top:732;width:2;height:80" coordorigin="1168,732" coordsize="2,80">
              <v:shape style="position:absolute;left:1168;top:732;width:2;height:80" coordorigin="1168,732" coordsize="1,80" path="m1168,812l1168,732e" filled="false" stroked="true" strokeweight=".748pt" strokecolor="#939598">
                <v:path arrowok="t"/>
              </v:shape>
            </v:group>
            <v:group style="position:absolute;left:1128;top:732;width:2;height:80" coordorigin="1128,732" coordsize="2,80">
              <v:shape style="position:absolute;left:1128;top:732;width:2;height:80" coordorigin="1128,732" coordsize="0,80" path="m1128,812l1128,732e" filled="false" stroked="true" strokeweight=".748pt" strokecolor="#939598">
                <v:path arrowok="t"/>
              </v:shape>
            </v:group>
            <v:group style="position:absolute;left:1088;top:732;width:2;height:80" coordorigin="1088,732" coordsize="2,80">
              <v:shape style="position:absolute;left:1088;top:732;width:2;height:80" coordorigin="1088,732" coordsize="1,80" path="m1088,812l1088,732e" filled="false" stroked="true" strokeweight=".748pt" strokecolor="#939598">
                <v:path arrowok="t"/>
              </v:shape>
            </v:group>
            <v:group style="position:absolute;left:1048;top:732;width:2;height:80" coordorigin="1048,732" coordsize="2,80">
              <v:shape style="position:absolute;left:1048;top:732;width:2;height:80" coordorigin="1048,732" coordsize="0,80" path="m1048,812l1048,732e" filled="false" stroked="true" strokeweight=".748pt" strokecolor="#939598">
                <v:path arrowok="t"/>
              </v:shape>
            </v:group>
            <v:group style="position:absolute;left:1008;top:732;width:2;height:80" coordorigin="1008,732" coordsize="2,80">
              <v:shape style="position:absolute;left:1008;top:732;width:2;height:80" coordorigin="1008,732" coordsize="1,80" path="m1008,812l1008,732e" filled="false" stroked="true" strokeweight=".748pt" strokecolor="#939598">
                <v:path arrowok="t"/>
              </v:shape>
            </v:group>
            <v:group style="position:absolute;left:968;top:732;width:2;height:80" coordorigin="968,732" coordsize="2,80">
              <v:shape style="position:absolute;left:968;top:732;width:2;height:80" coordorigin="968,732" coordsize="0,80" path="m968,812l968,732e" filled="false" stroked="true" strokeweight=".748pt" strokecolor="#939598">
                <v:path arrowok="t"/>
              </v:shape>
            </v:group>
            <v:group style="position:absolute;left:928;top:732;width:2;height:80" coordorigin="928,732" coordsize="2,80">
              <v:shape style="position:absolute;left:928;top:732;width:2;height:80" coordorigin="928,732" coordsize="1,80" path="m928,812l928,732e" filled="false" stroked="true" strokeweight=".748pt" strokecolor="#939598">
                <v:path arrowok="t"/>
              </v:shape>
            </v:group>
            <v:group style="position:absolute;left:888;top:732;width:2;height:80" coordorigin="888,732" coordsize="2,80">
              <v:shape style="position:absolute;left:888;top:732;width:2;height:80" coordorigin="888,732" coordsize="0,80" path="m888,812l888,732e" filled="false" stroked="true" strokeweight=".748pt" strokecolor="#939598">
                <v:path arrowok="t"/>
              </v:shape>
            </v:group>
            <v:group style="position:absolute;left:848;top:732;width:2;height:80" coordorigin="848,732" coordsize="2,80">
              <v:shape style="position:absolute;left:848;top:732;width:2;height:80" coordorigin="848,732" coordsize="0,80" path="m848,812l848,732e" filled="false" stroked="true" strokeweight=".748pt" strokecolor="#939598">
                <v:path arrowok="t"/>
              </v:shape>
            </v:group>
            <v:group style="position:absolute;left:808;top:732;width:2;height:80" coordorigin="808,732" coordsize="2,80">
              <v:shape style="position:absolute;left:808;top:732;width:2;height:80" coordorigin="808,732" coordsize="0,80" path="m808,812l808,732e" filled="false" stroked="true" strokeweight=".748pt" strokecolor="#939598">
                <v:path arrowok="t"/>
              </v:shape>
            </v:group>
            <v:group style="position:absolute;left:768;top:732;width:2;height:80" coordorigin="768,732" coordsize="2,80">
              <v:shape style="position:absolute;left:768;top:732;width:2;height:80" coordorigin="768,732" coordsize="1,80" path="m768,812l768,732e" filled="false" stroked="true" strokeweight=".748pt" strokecolor="#939598">
                <v:path arrowok="t"/>
              </v:shape>
            </v:group>
            <v:group style="position:absolute;left:728;top:732;width:2;height:80" coordorigin="728,732" coordsize="2,80">
              <v:shape style="position:absolute;left:728;top:732;width:2;height:80" coordorigin="728,732" coordsize="1,80" path="m728,812l728,732e" filled="false" stroked="true" strokeweight=".748pt" strokecolor="#939598">
                <v:path arrowok="t"/>
              </v:shape>
            </v:group>
            <v:group style="position:absolute;left:688;top:732;width:2;height:80" coordorigin="688,732" coordsize="2,80">
              <v:shape style="position:absolute;left:688;top:732;width:2;height:80" coordorigin="688,732" coordsize="0,80" path="m688,812l688,732e" filled="false" stroked="true" strokeweight=".748pt" strokecolor="#939598">
                <v:path arrowok="t"/>
              </v:shape>
            </v:group>
            <v:group style="position:absolute;left:648;top:732;width:2;height:80" coordorigin="648,732" coordsize="2,80">
              <v:shape style="position:absolute;left:648;top:732;width:2;height:80" coordorigin="648,732" coordsize="1,80" path="m648,812l648,732e" filled="false" stroked="true" strokeweight=".748pt" strokecolor="#939598">
                <v:path arrowok="t"/>
              </v:shape>
            </v:group>
            <v:group style="position:absolute;left:608;top:732;width:2;height:80" coordorigin="608,732" coordsize="2,80">
              <v:shape style="position:absolute;left:608;top:732;width:2;height:80" coordorigin="608,732" coordsize="0,80" path="m608,812l608,732e" filled="false" stroked="true" strokeweight=".748pt" strokecolor="#939598">
                <v:path arrowok="t"/>
              </v:shape>
            </v:group>
            <v:group style="position:absolute;left:568;top:732;width:2;height:80" coordorigin="568,732" coordsize="2,80">
              <v:shape style="position:absolute;left:568;top:732;width:2;height:80" coordorigin="568,732" coordsize="1,80" path="m568,812l568,732e" filled="false" stroked="true" strokeweight=".748pt" strokecolor="#939598">
                <v:path arrowok="t"/>
              </v:shape>
            </v:group>
            <v:group style="position:absolute;left:528;top:732;width:2;height:80" coordorigin="528,732" coordsize="2,80">
              <v:shape style="position:absolute;left:528;top:732;width:2;height:80" coordorigin="528,732" coordsize="0,80" path="m528,812l528,732e" filled="false" stroked="true" strokeweight=".748pt" strokecolor="#939598">
                <v:path arrowok="t"/>
              </v:shape>
            </v:group>
            <v:group style="position:absolute;left:488;top:732;width:2;height:80" coordorigin="488,732" coordsize="2,80">
              <v:shape style="position:absolute;left:488;top:732;width:2;height:80" coordorigin="488,732" coordsize="1,80" path="m488,812l488,732e" filled="false" stroked="true" strokeweight=".748pt" strokecolor="#939598">
                <v:path arrowok="t"/>
              </v:shape>
            </v:group>
            <v:group style="position:absolute;left:448;top:732;width:2;height:80" coordorigin="448,732" coordsize="2,80">
              <v:shape style="position:absolute;left:448;top:732;width:2;height:80" coordorigin="448,732" coordsize="0,80" path="m448,812l448,732e" filled="false" stroked="true" strokeweight=".748pt" strokecolor="#939598">
                <v:path arrowok="t"/>
              </v:shape>
            </v:group>
            <v:group style="position:absolute;left:408;top:732;width:2;height:80" coordorigin="408,732" coordsize="2,80">
              <v:shape style="position:absolute;left:408;top:732;width:2;height:80" coordorigin="408,732" coordsize="0,80" path="m408,812l408,732e" filled="false" stroked="true" strokeweight=".748pt" strokecolor="#939598">
                <v:path arrowok="t"/>
              </v:shape>
            </v:group>
            <v:group style="position:absolute;left:368;top:732;width:2;height:80" coordorigin="368,732" coordsize="2,80">
              <v:shape style="position:absolute;left:368;top:732;width:2;height:80" coordorigin="368,732" coordsize="0,80" path="m368,812l368,732e" filled="false" stroked="true" strokeweight=".748pt" strokecolor="#939598">
                <v:path arrowok="t"/>
              </v:shape>
            </v:group>
            <v:group style="position:absolute;left:328;top:732;width:2;height:80" coordorigin="328,732" coordsize="2,80">
              <v:shape style="position:absolute;left:328;top:732;width:2;height:80" coordorigin="328,732" coordsize="1,80" path="m328,812l328,732e" filled="false" stroked="true" strokeweight=".748pt" strokecolor="#939598">
                <v:path arrowok="t"/>
              </v:shape>
            </v:group>
            <v:group style="position:absolute;left:288;top:732;width:2;height:80" coordorigin="288,732" coordsize="2,80">
              <v:shape style="position:absolute;left:288;top:732;width:2;height:80" coordorigin="288,732" coordsize="0,80" path="m288,812l288,732e" filled="false" stroked="true" strokeweight=".748pt" strokecolor="#939598">
                <v:path arrowok="t"/>
              </v:shape>
            </v:group>
            <v:group style="position:absolute;left:248;top:732;width:2;height:80" coordorigin="248,732" coordsize="2,80">
              <v:shape style="position:absolute;left:248;top:732;width:2;height:80" coordorigin="248,732" coordsize="1,80" path="m248,812l248,732e" filled="false" stroked="true" strokeweight=".748pt" strokecolor="#939598">
                <v:path arrowok="t"/>
              </v:shape>
            </v:group>
            <v:group style="position:absolute;left:208;top:732;width:2;height:80" coordorigin="208,732" coordsize="2,80">
              <v:shape style="position:absolute;left:208;top:732;width:2;height:80" coordorigin="208,732" coordsize="1,80" path="m208,812l208,732e" filled="false" stroked="true" strokeweight=".748pt" strokecolor="#939598">
                <v:path arrowok="t"/>
              </v:shape>
            </v:group>
            <v:group style="position:absolute;left:168;top:732;width:2;height:80" coordorigin="168,732" coordsize="2,80">
              <v:shape style="position:absolute;left:168;top:732;width:2;height:80" coordorigin="168,732" coordsize="0,80" path="m168,812l168,732e" filled="false" stroked="true" strokeweight=".748pt" strokecolor="#939598">
                <v:path arrowok="t"/>
              </v:shape>
            </v:group>
            <v:group style="position:absolute;left:128;top:732;width:2;height:80" coordorigin="128,732" coordsize="2,80">
              <v:shape style="position:absolute;left:128;top:732;width:2;height:80" coordorigin="128,732" coordsize="1,80" path="m128,812l128,732e" filled="false" stroked="true" strokeweight=".748pt" strokecolor="#939598">
                <v:path arrowok="t"/>
              </v:shape>
            </v:group>
            <v:group style="position:absolute;left:88;top:732;width:2;height:80" coordorigin="88,732" coordsize="2,80">
              <v:shape style="position:absolute;left:88;top:732;width:2;height:80" coordorigin="88,732" coordsize="0,80" path="m88,812l88,732e" filled="false" stroked="true" strokeweight=".748pt" strokecolor="#939598">
                <v:path arrowok="t"/>
              </v:shape>
            </v:group>
            <v:group style="position:absolute;left:47;top:732;width:2;height:80" coordorigin="47,732" coordsize="2,80">
              <v:shape style="position:absolute;left:47;top:732;width:2;height:80" coordorigin="47,732" coordsize="1,80" path="m48,812l47,732e" filled="false" stroked="true" strokeweight=".748pt" strokecolor="#939598">
                <v:path arrowok="t"/>
              </v:shape>
            </v:group>
            <v:group style="position:absolute;left:7;top:732;width:2;height:80" coordorigin="7,732" coordsize="2,80">
              <v:shape style="position:absolute;left:7;top:732;width:2;height:80" coordorigin="7,732" coordsize="0,80" path="m7,812l7,732e" filled="false" stroked="true" strokeweight=".748pt" strokecolor="#939598">
                <v:path arrowok="t"/>
              </v:shape>
              <v:shape style="position:absolute;left:5056;top:0;width:6463;height:1502" type="#_x0000_t75" stroked="false">
                <v:imagedata r:id="rId21" o:title=""/>
              </v:shape>
            </v:group>
          </v:group>
        </w:pict>
      </w:r>
      <w:r>
        <w:rPr>
          <w:rFonts w:ascii="Calibri" w:hAnsi="Calibri" w:cs="Calibri" w:eastAsia="Calibri"/>
          <w:position w:val="-29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after="0" w:line="240" w:lineRule="auto"/>
        <w:rPr>
          <w:rFonts w:ascii="Calibri" w:hAnsi="Calibri" w:cs="Calibri" w:eastAsia="Calibri"/>
          <w:sz w:val="20"/>
          <w:szCs w:val="20"/>
        </w:rPr>
        <w:sectPr>
          <w:pgSz w:w="11910" w:h="16840"/>
          <w:pgMar w:top="40" w:bottom="0" w:left="0" w:right="0"/>
        </w:sectPr>
      </w:pPr>
    </w:p>
    <w:p>
      <w:pPr>
        <w:pStyle w:val="Heading7"/>
        <w:spacing w:line="240" w:lineRule="auto" w:before="184"/>
        <w:ind w:right="20"/>
        <w:jc w:val="left"/>
      </w:pPr>
      <w:r>
        <w:rPr>
          <w:color w:val="A4590C"/>
          <w:spacing w:val="-3"/>
        </w:rPr>
        <w:t>Values</w:t>
      </w:r>
      <w:r>
        <w:rPr>
          <w:spacing w:val="-3"/>
        </w:rPr>
      </w:r>
    </w:p>
    <w:p>
      <w:pPr>
        <w:pStyle w:val="BodyText"/>
        <w:spacing w:line="264" w:lineRule="exact" w:before="101"/>
        <w:ind w:right="20"/>
        <w:jc w:val="left"/>
      </w:pPr>
      <w:r>
        <w:rPr>
          <w:spacing w:val="-3"/>
        </w:rPr>
        <w:t>Tarra-Bulga </w:t>
      </w:r>
      <w:r>
        <w:rPr/>
        <w:t>National Park is a stronghold of</w:t>
      </w:r>
      <w:r>
        <w:rPr>
          <w:spacing w:val="-5"/>
        </w:rPr>
        <w:t> </w:t>
      </w:r>
      <w:r>
        <w:rPr/>
        <w:t>virgin</w:t>
      </w:r>
      <w:r>
        <w:rPr/>
        <w:t> bushland in an otherwise cleared landscape. It</w:t>
      </w:r>
      <w:r>
        <w:rPr>
          <w:spacing w:val="-2"/>
        </w:rPr>
        <w:t> </w:t>
      </w:r>
      <w:r>
        <w:rPr/>
        <w:t>is</w:t>
      </w:r>
      <w:r>
        <w:rPr/>
        <w:t> </w:t>
      </w:r>
      <w:r>
        <w:rPr>
          <w:rFonts w:ascii="Calibri"/>
        </w:rPr>
        <w:t>one of the last refuges of natural forest in the</w:t>
      </w:r>
      <w:r>
        <w:rPr>
          <w:rFonts w:ascii="Calibri"/>
          <w:spacing w:val="-33"/>
        </w:rPr>
        <w:t> </w:t>
      </w:r>
      <w:r>
        <w:rPr>
          <w:rFonts w:ascii="Calibri"/>
        </w:rPr>
        <w:t>area</w:t>
      </w:r>
      <w:r>
        <w:rPr>
          <w:rFonts w:ascii="Calibri"/>
          <w:w w:val="99"/>
        </w:rPr>
        <w:t> </w:t>
      </w:r>
      <w:r>
        <w:rPr/>
        <w:t>and home to mountain ash trees, lyrebirds</w:t>
      </w:r>
      <w:r>
        <w:rPr>
          <w:spacing w:val="-8"/>
        </w:rPr>
        <w:t> </w:t>
      </w:r>
      <w:r>
        <w:rPr/>
        <w:t>and</w:t>
      </w:r>
      <w:r>
        <w:rPr/>
        <w:t> wallabies, as well as a number of species that</w:t>
      </w:r>
      <w:r>
        <w:rPr>
          <w:spacing w:val="-11"/>
        </w:rPr>
        <w:t> </w:t>
      </w:r>
      <w:r>
        <w:rPr/>
        <w:t>have</w:t>
      </w:r>
      <w:r>
        <w:rPr/>
        <w:t> now largely disappeared from the rest of the</w:t>
      </w:r>
      <w:r>
        <w:rPr>
          <w:spacing w:val="-22"/>
        </w:rPr>
        <w:t> </w:t>
      </w:r>
      <w:r>
        <w:rPr/>
        <w:t>region.</w:t>
      </w:r>
      <w:r>
        <w:rPr/>
        <w:t> The significant remnants of old growth forest</w:t>
      </w:r>
      <w:r>
        <w:rPr>
          <w:spacing w:val="-16"/>
        </w:rPr>
        <w:t> </w:t>
      </w:r>
      <w:r>
        <w:rPr/>
        <w:t>are</w:t>
      </w:r>
      <w:r>
        <w:rPr/>
        <w:t> characteristic of a time when only Gunaikurnai</w:t>
      </w:r>
      <w:r>
        <w:rPr>
          <w:spacing w:val="-23"/>
        </w:rPr>
        <w:t> </w:t>
      </w:r>
      <w:r>
        <w:rPr/>
        <w:t>were</w:t>
      </w:r>
      <w:r>
        <w:rPr/>
        <w:t> present on the land, and is therefore an</w:t>
      </w:r>
      <w:r>
        <w:rPr>
          <w:spacing w:val="-18"/>
        </w:rPr>
        <w:t> </w:t>
      </w:r>
      <w:r>
        <w:rPr/>
        <w:t>important</w:t>
      </w:r>
      <w:r>
        <w:rPr/>
        <w:t> reminder to us of what our Country was like in</w:t>
      </w:r>
      <w:r>
        <w:rPr>
          <w:spacing w:val="-14"/>
        </w:rPr>
        <w:t> </w:t>
      </w:r>
      <w:r>
        <w:rPr/>
        <w:t>the</w:t>
      </w:r>
      <w:r>
        <w:rPr/>
        <w:t> time of our</w:t>
      </w:r>
      <w:r>
        <w:rPr>
          <w:spacing w:val="-12"/>
        </w:rPr>
        <w:t> </w:t>
      </w:r>
      <w:r>
        <w:rPr/>
        <w:t>ancestors.</w:t>
      </w:r>
    </w:p>
    <w:p>
      <w:pPr>
        <w:pStyle w:val="BodyText"/>
        <w:spacing w:line="264" w:lineRule="exact"/>
        <w:ind w:right="256"/>
        <w:jc w:val="left"/>
      </w:pPr>
      <w:r>
        <w:rPr/>
        <w:t>Although there is much work to be done to</w:t>
      </w:r>
      <w:r>
        <w:rPr>
          <w:spacing w:val="-8"/>
        </w:rPr>
        <w:t> </w:t>
      </w:r>
      <w:r>
        <w:rPr/>
        <w:t>fully</w:t>
      </w:r>
      <w:r>
        <w:rPr/>
        <w:t> understand the cultural values within the</w:t>
      </w:r>
      <w:r>
        <w:rPr>
          <w:spacing w:val="-11"/>
        </w:rPr>
        <w:t> </w:t>
      </w:r>
      <w:r>
        <w:rPr/>
        <w:t>park,</w:t>
      </w:r>
      <w:r>
        <w:rPr/>
        <w:t> we know it sits in a significant part of our</w:t>
      </w:r>
      <w:r>
        <w:rPr>
          <w:spacing w:val="-14"/>
        </w:rPr>
        <w:t> </w:t>
      </w:r>
      <w:r>
        <w:rPr/>
        <w:t>cultural</w:t>
      </w:r>
    </w:p>
    <w:p>
      <w:pPr>
        <w:pStyle w:val="BodyText"/>
        <w:spacing w:line="264" w:lineRule="exact" w:before="0"/>
        <w:ind w:right="52"/>
        <w:jc w:val="both"/>
      </w:pPr>
      <w:r>
        <w:rPr/>
        <w:t>landscape – on our creation storyline, where</w:t>
      </w:r>
      <w:r>
        <w:rPr>
          <w:spacing w:val="-15"/>
        </w:rPr>
        <w:t> </w:t>
      </w:r>
      <w:r>
        <w:rPr/>
        <w:t>Borun</w:t>
      </w:r>
      <w:r>
        <w:rPr/>
        <w:t> </w:t>
      </w:r>
      <w:r>
        <w:rPr>
          <w:rFonts w:ascii="Calibri" w:hAnsi="Calibri" w:cs="Calibri" w:eastAsia="Calibri"/>
        </w:rPr>
        <w:t>travelled carrying his canoe from the mountains</w:t>
      </w:r>
      <w:r>
        <w:rPr>
          <w:rFonts w:ascii="Calibri" w:hAnsi="Calibri" w:cs="Calibri" w:eastAsia="Calibri"/>
          <w:spacing w:val="-26"/>
        </w:rPr>
        <w:t> </w:t>
      </w:r>
      <w:r>
        <w:rPr>
          <w:rFonts w:ascii="Calibri" w:hAnsi="Calibri" w:cs="Calibri" w:eastAsia="Calibri"/>
        </w:rPr>
        <w:t>to</w:t>
      </w:r>
      <w:r>
        <w:rPr>
          <w:rFonts w:ascii="Calibri" w:hAnsi="Calibri" w:cs="Calibri" w:eastAsia="Calibri"/>
          <w:w w:val="100"/>
        </w:rPr>
        <w:t> </w:t>
      </w:r>
      <w:r>
        <w:rPr/>
        <w:t>the sea. The park also used to link our Country</w:t>
      </w:r>
      <w:r>
        <w:rPr>
          <w:spacing w:val="-7"/>
        </w:rPr>
        <w:t> </w:t>
      </w:r>
      <w:r>
        <w:rPr/>
        <w:t>from</w:t>
      </w:r>
      <w:r>
        <w:rPr/>
        <w:t> the mountains to the sea at Wilsons</w:t>
      </w:r>
      <w:r>
        <w:rPr>
          <w:spacing w:val="-1"/>
        </w:rPr>
        <w:t> </w:t>
      </w:r>
      <w:r>
        <w:rPr>
          <w:spacing w:val="-3"/>
        </w:rPr>
        <w:t>Promotory,</w:t>
      </w:r>
    </w:p>
    <w:p>
      <w:pPr>
        <w:pStyle w:val="BodyText"/>
        <w:spacing w:line="264" w:lineRule="exact" w:before="0"/>
        <w:ind w:right="20"/>
        <w:jc w:val="left"/>
      </w:pPr>
      <w:r>
        <w:rPr/>
        <w:t>and was part of a natural corridor that allowed</w:t>
      </w:r>
      <w:r>
        <w:rPr>
          <w:spacing w:val="-17"/>
        </w:rPr>
        <w:t> </w:t>
      </w:r>
      <w:r>
        <w:rPr/>
        <w:t>our</w:t>
      </w:r>
      <w:r>
        <w:rPr/>
        <w:t> wildlife to</w:t>
      </w:r>
      <w:r>
        <w:rPr>
          <w:spacing w:val="-10"/>
        </w:rPr>
        <w:t> </w:t>
      </w:r>
      <w:r>
        <w:rPr/>
        <w:t>flourish.</w:t>
      </w:r>
    </w:p>
    <w:p>
      <w:pPr>
        <w:pStyle w:val="BodyText"/>
        <w:spacing w:line="264" w:lineRule="exact"/>
        <w:ind w:right="20"/>
        <w:jc w:val="left"/>
      </w:pPr>
      <w:r>
        <w:rPr/>
        <w:t>Much of the land surrounding </w:t>
      </w:r>
      <w:r>
        <w:rPr>
          <w:spacing w:val="-3"/>
        </w:rPr>
        <w:t>Tarra-Bulga</w:t>
      </w:r>
      <w:r>
        <w:rPr>
          <w:spacing w:val="-1"/>
        </w:rPr>
        <w:t> </w:t>
      </w:r>
      <w:r>
        <w:rPr/>
        <w:t>National</w:t>
      </w:r>
      <w:r>
        <w:rPr>
          <w:w w:val="99"/>
        </w:rPr>
        <w:t> </w:t>
      </w:r>
      <w:r>
        <w:rPr/>
        <w:t>Park has been heavily logged, and remains</w:t>
      </w:r>
      <w:r>
        <w:rPr>
          <w:spacing w:val="-9"/>
        </w:rPr>
        <w:t> </w:t>
      </w:r>
      <w:r>
        <w:rPr/>
        <w:t>under</w:t>
      </w:r>
      <w:r>
        <w:rPr/>
        <w:t> threat from the encroachment of land</w:t>
      </w:r>
      <w:r>
        <w:rPr>
          <w:spacing w:val="-16"/>
        </w:rPr>
        <w:t> </w:t>
      </w:r>
      <w:r>
        <w:rPr/>
        <w:t>clearing.</w:t>
      </w:r>
    </w:p>
    <w:p>
      <w:pPr>
        <w:pStyle w:val="BodyText"/>
        <w:spacing w:line="264" w:lineRule="exact" w:before="0"/>
        <w:ind w:right="0"/>
        <w:jc w:val="left"/>
      </w:pPr>
      <w:r>
        <w:rPr/>
        <w:t>The cleared hills are visible from inside the park.</w:t>
      </w:r>
      <w:r>
        <w:rPr>
          <w:spacing w:val="-7"/>
        </w:rPr>
        <w:t> </w:t>
      </w:r>
      <w:r>
        <w:rPr/>
        <w:t>A</w:t>
      </w:r>
      <w:r>
        <w:rPr/>
        <w:t> buffer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forest</w:t>
      </w:r>
      <w:r>
        <w:rPr>
          <w:spacing w:val="-4"/>
        </w:rPr>
        <w:t> </w:t>
      </w:r>
      <w:r>
        <w:rPr/>
        <w:t>around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park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needed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protect</w:t>
      </w:r>
      <w:r>
        <w:rPr/>
        <w:t> its unique features and minimise the impact of</w:t>
      </w:r>
      <w:r>
        <w:rPr>
          <w:spacing w:val="-13"/>
        </w:rPr>
        <w:t> </w:t>
      </w:r>
      <w:r>
        <w:rPr/>
        <w:t>pests</w:t>
      </w:r>
      <w:r>
        <w:rPr/>
        <w:t> and other</w:t>
      </w:r>
      <w:r>
        <w:rPr>
          <w:spacing w:val="-6"/>
        </w:rPr>
        <w:t> </w:t>
      </w:r>
      <w:r>
        <w:rPr/>
        <w:t>threats.</w:t>
      </w:r>
    </w:p>
    <w:p>
      <w:pPr>
        <w:pStyle w:val="BodyText"/>
        <w:spacing w:line="264" w:lineRule="exact"/>
        <w:ind w:right="7"/>
        <w:jc w:val="left"/>
        <w:rPr>
          <w:rFonts w:ascii="Calibri" w:hAnsi="Calibri" w:cs="Calibri" w:eastAsia="Calibri"/>
        </w:rPr>
      </w:pPr>
      <w:r>
        <w:rPr/>
        <w:t>The park also faces threats from inside. As one</w:t>
      </w:r>
      <w:r>
        <w:rPr>
          <w:spacing w:val="-9"/>
        </w:rPr>
        <w:t> </w:t>
      </w:r>
      <w:r>
        <w:rPr/>
        <w:t>of</w:t>
      </w:r>
      <w:r>
        <w:rPr/>
        <w:t> the more accessible parks, it is popular with</w:t>
      </w:r>
      <w:r>
        <w:rPr>
          <w:spacing w:val="-10"/>
        </w:rPr>
        <w:t> </w:t>
      </w:r>
      <w:r>
        <w:rPr/>
        <w:t>visitors</w:t>
      </w:r>
      <w:r>
        <w:rPr/>
        <w:t> and heavily used by many people. As there is</w:t>
      </w:r>
      <w:r>
        <w:rPr>
          <w:spacing w:val="-16"/>
        </w:rPr>
        <w:t> </w:t>
      </w:r>
      <w:r>
        <w:rPr/>
        <w:t>limited</w:t>
      </w:r>
      <w:r>
        <w:rPr/>
        <w:t> infrastructure in the park, walking and</w:t>
      </w:r>
      <w:r>
        <w:rPr>
          <w:spacing w:val="-8"/>
        </w:rPr>
        <w:t> </w:t>
      </w:r>
      <w:r>
        <w:rPr/>
        <w:t>camping</w:t>
      </w:r>
      <w:r>
        <w:rPr/>
        <w:t> occurs anywhere, causing erosion and damage</w:t>
      </w:r>
      <w:r>
        <w:rPr>
          <w:spacing w:val="-13"/>
        </w:rPr>
        <w:t> </w:t>
      </w:r>
      <w:r>
        <w:rPr/>
        <w:t>to</w:t>
      </w:r>
      <w:r>
        <w:rPr/>
        <w:t> plants and cultural sites. The heavy traffic of</w:t>
      </w:r>
      <w:r>
        <w:rPr>
          <w:spacing w:val="-22"/>
        </w:rPr>
        <w:t> </w:t>
      </w:r>
      <w:r>
        <w:rPr/>
        <w:t>logging</w:t>
      </w:r>
      <w:r>
        <w:rPr/>
        <w:t> </w:t>
      </w:r>
      <w:r>
        <w:rPr>
          <w:rFonts w:ascii="Calibri"/>
        </w:rPr>
        <w:t>trucks passing through the park also puts</w:t>
      </w:r>
      <w:r>
        <w:rPr>
          <w:rFonts w:ascii="Calibri"/>
          <w:spacing w:val="-31"/>
        </w:rPr>
        <w:t> </w:t>
      </w:r>
      <w:r>
        <w:rPr>
          <w:rFonts w:ascii="Calibri"/>
        </w:rPr>
        <w:t>strain</w:t>
      </w:r>
    </w:p>
    <w:p>
      <w:pPr>
        <w:pStyle w:val="BodyText"/>
        <w:spacing w:line="264" w:lineRule="exact" w:before="0"/>
        <w:ind w:right="20"/>
        <w:jc w:val="left"/>
      </w:pPr>
      <w:r>
        <w:rPr/>
        <w:t>on the roads, and the resulting erosion is the</w:t>
      </w:r>
      <w:r>
        <w:rPr>
          <w:spacing w:val="-13"/>
        </w:rPr>
        <w:t> </w:t>
      </w:r>
      <w:r>
        <w:rPr/>
        <w:t>main</w:t>
      </w:r>
      <w:r>
        <w:rPr/>
        <w:t> source of pollution of the</w:t>
      </w:r>
      <w:r>
        <w:rPr>
          <w:spacing w:val="-24"/>
        </w:rPr>
        <w:t> </w:t>
      </w:r>
      <w:r>
        <w:rPr/>
        <w:t>waterways.</w:t>
      </w:r>
    </w:p>
    <w:p>
      <w:pPr>
        <w:pStyle w:val="Heading7"/>
        <w:spacing w:line="240" w:lineRule="auto" w:before="184"/>
        <w:ind w:left="622" w:right="1043"/>
        <w:jc w:val="left"/>
        <w:rPr>
          <w:rFonts w:ascii="Calibri" w:hAnsi="Calibri" w:cs="Calibri" w:eastAsia="Calibri"/>
        </w:rPr>
      </w:pPr>
      <w:r>
        <w:rPr/>
        <w:br w:type="column"/>
      </w:r>
      <w:r>
        <w:rPr>
          <w:rFonts w:ascii="Calibri"/>
          <w:color w:val="A4590C"/>
        </w:rPr>
        <w:t>Management</w:t>
      </w:r>
      <w:r>
        <w:rPr>
          <w:rFonts w:ascii="Calibri"/>
          <w:color w:val="A4590C"/>
          <w:spacing w:val="-13"/>
        </w:rPr>
        <w:t> </w:t>
      </w:r>
      <w:r>
        <w:rPr>
          <w:rFonts w:ascii="Calibri"/>
          <w:color w:val="A4590C"/>
        </w:rPr>
        <w:t>approach</w:t>
      </w:r>
      <w:r>
        <w:rPr>
          <w:rFonts w:ascii="Calibri"/>
        </w:rPr>
      </w:r>
    </w:p>
    <w:p>
      <w:pPr>
        <w:pStyle w:val="BodyText"/>
        <w:spacing w:line="264" w:lineRule="exact" w:before="101"/>
        <w:ind w:left="622" w:right="1043"/>
        <w:jc w:val="left"/>
      </w:pPr>
      <w:r>
        <w:rPr/>
        <w:t>Our priority for this park is to protect what is</w:t>
      </w:r>
      <w:r>
        <w:rPr>
          <w:spacing w:val="-20"/>
        </w:rPr>
        <w:t> </w:t>
      </w:r>
      <w:r>
        <w:rPr/>
        <w:t>left</w:t>
      </w:r>
      <w:r>
        <w:rPr>
          <w:w w:val="96"/>
        </w:rPr>
        <w:t> </w:t>
      </w:r>
      <w:r>
        <w:rPr/>
        <w:t>and ensure it is in good condition. </w:t>
      </w:r>
      <w:r>
        <w:rPr>
          <w:spacing w:val="-10"/>
        </w:rPr>
        <w:t>To </w:t>
      </w:r>
      <w:r>
        <w:rPr/>
        <w:t>do this,</w:t>
      </w:r>
      <w:r>
        <w:rPr>
          <w:spacing w:val="2"/>
        </w:rPr>
        <w:t> </w:t>
      </w:r>
      <w:r>
        <w:rPr/>
        <w:t>we</w:t>
      </w:r>
      <w:r>
        <w:rPr/>
        <w:t> need to think about the landscape context,</w:t>
      </w:r>
      <w:r>
        <w:rPr>
          <w:spacing w:val="-9"/>
        </w:rPr>
        <w:t> </w:t>
      </w:r>
      <w:r>
        <w:rPr/>
        <w:t>and</w:t>
      </w:r>
      <w:r>
        <w:rPr/>
        <w:t> look at opportunities beyond the park</w:t>
      </w:r>
      <w:r>
        <w:rPr>
          <w:spacing w:val="-8"/>
        </w:rPr>
        <w:t> </w:t>
      </w:r>
      <w:r>
        <w:rPr/>
        <w:t>boundaries</w:t>
      </w:r>
    </w:p>
    <w:p>
      <w:pPr>
        <w:pStyle w:val="BodyText"/>
        <w:spacing w:line="264" w:lineRule="exact" w:before="0"/>
        <w:ind w:left="622" w:right="837"/>
        <w:jc w:val="left"/>
      </w:pPr>
      <w:r>
        <w:rPr/>
        <w:t>– in particular through our rights in</w:t>
      </w:r>
      <w:r>
        <w:rPr>
          <w:spacing w:val="-6"/>
        </w:rPr>
        <w:t> </w:t>
      </w:r>
      <w:r>
        <w:rPr/>
        <w:t>surrounding</w:t>
      </w:r>
      <w:r>
        <w:rPr/>
        <w:t> Native Title areas and through partnerships</w:t>
      </w:r>
      <w:r>
        <w:rPr>
          <w:spacing w:val="-10"/>
        </w:rPr>
        <w:t> </w:t>
      </w:r>
      <w:r>
        <w:rPr/>
        <w:t>with</w:t>
      </w:r>
      <w:r>
        <w:rPr/>
        <w:t> other landowners. </w:t>
      </w:r>
      <w:r>
        <w:rPr>
          <w:spacing w:val="-4"/>
        </w:rPr>
        <w:t>We </w:t>
      </w:r>
      <w:r>
        <w:rPr/>
        <w:t>will look into its value as</w:t>
      </w:r>
      <w:r>
        <w:rPr>
          <w:spacing w:val="-6"/>
        </w:rPr>
        <w:t> </w:t>
      </w:r>
      <w:r>
        <w:rPr/>
        <w:t>a</w:t>
      </w:r>
      <w:r>
        <w:rPr/>
        <w:t> landscape </w:t>
      </w:r>
      <w:r>
        <w:rPr>
          <w:spacing w:val="-3"/>
        </w:rPr>
        <w:t>corridor, </w:t>
      </w:r>
      <w:r>
        <w:rPr/>
        <w:t>connecting down to</w:t>
      </w:r>
      <w:r>
        <w:rPr>
          <w:spacing w:val="1"/>
        </w:rPr>
        <w:t> </w:t>
      </w:r>
      <w:r>
        <w:rPr/>
        <w:t>Wilsons</w:t>
      </w:r>
      <w:r>
        <w:rPr/>
        <w:t> </w:t>
      </w:r>
      <w:r>
        <w:rPr>
          <w:spacing w:val="-3"/>
        </w:rPr>
        <w:t>Promontory. </w:t>
      </w:r>
      <w:r>
        <w:rPr/>
        <w:t>The lack of Aboriginal heritage records</w:t>
      </w:r>
      <w:r>
        <w:rPr/>
        <w:t> also makes this park a priority for cultural</w:t>
      </w:r>
      <w:r>
        <w:rPr>
          <w:spacing w:val="-23"/>
        </w:rPr>
        <w:t> </w:t>
      </w:r>
      <w:r>
        <w:rPr/>
        <w:t>surveys.</w:t>
      </w:r>
    </w:p>
    <w:p>
      <w:pPr>
        <w:pStyle w:val="BodyText"/>
        <w:spacing w:line="240" w:lineRule="auto" w:before="115"/>
        <w:ind w:left="622" w:right="1043"/>
        <w:jc w:val="left"/>
      </w:pPr>
      <w:r>
        <w:rPr/>
        <w:t>Our management priorities for this area</w:t>
      </w:r>
      <w:r>
        <w:rPr>
          <w:spacing w:val="-15"/>
        </w:rPr>
        <w:t> </w:t>
      </w:r>
      <w:r>
        <w:rPr/>
        <w:t>include:</w:t>
      </w:r>
    </w:p>
    <w:p>
      <w:pPr>
        <w:pStyle w:val="BodyText"/>
        <w:spacing w:line="264" w:lineRule="exact" w:before="107"/>
        <w:ind w:left="1076" w:right="1043" w:hanging="341"/>
        <w:jc w:val="left"/>
        <w:rPr>
          <w:rFonts w:ascii="Calibri" w:hAnsi="Calibri" w:cs="Calibri" w:eastAsia="Calibri"/>
        </w:rPr>
      </w:pPr>
      <w:r>
        <w:rPr>
          <w:rFonts w:ascii="Arial" w:hAnsi="Arial"/>
        </w:rPr>
        <w:t>ø </w:t>
      </w:r>
      <w:r>
        <w:rPr/>
        <w:t>Preventing the park from being cut off</w:t>
      </w:r>
      <w:r>
        <w:rPr>
          <w:spacing w:val="-3"/>
        </w:rPr>
        <w:t> </w:t>
      </w:r>
      <w:r>
        <w:rPr/>
        <w:t>by</w:t>
      </w:r>
      <w:r>
        <w:rPr/>
        <w:t> </w:t>
      </w:r>
      <w:r>
        <w:rPr>
          <w:rFonts w:ascii="Calibri" w:hAnsi="Calibri"/>
        </w:rPr>
        <w:t>logging</w:t>
      </w:r>
    </w:p>
    <w:p>
      <w:pPr>
        <w:pStyle w:val="BodyText"/>
        <w:spacing w:line="264" w:lineRule="exact"/>
        <w:ind w:left="1076" w:right="1043" w:hanging="341"/>
        <w:jc w:val="left"/>
      </w:pPr>
      <w:r>
        <w:rPr>
          <w:rFonts w:ascii="Arial" w:hAnsi="Arial"/>
        </w:rPr>
        <w:t>ø </w:t>
      </w:r>
      <w:r>
        <w:rPr>
          <w:rFonts w:ascii="Calibri" w:hAnsi="Calibri"/>
        </w:rPr>
        <w:t>Maintaining roads and tourist infrastructure</w:t>
      </w:r>
      <w:r>
        <w:rPr>
          <w:rFonts w:ascii="Calibri" w:hAnsi="Calibri"/>
          <w:spacing w:val="-18"/>
        </w:rPr>
        <w:t> </w:t>
      </w:r>
      <w:r>
        <w:rPr>
          <w:rFonts w:ascii="Calibri" w:hAnsi="Calibri"/>
        </w:rPr>
        <w:t>to</w:t>
      </w:r>
      <w:r>
        <w:rPr>
          <w:rFonts w:ascii="Calibri" w:hAnsi="Calibri"/>
          <w:w w:val="100"/>
        </w:rPr>
        <w:t> </w:t>
      </w:r>
      <w:r>
        <w:rPr/>
        <w:t>minimise the impact of heavy</w:t>
      </w:r>
      <w:r>
        <w:rPr>
          <w:spacing w:val="-17"/>
        </w:rPr>
        <w:t> </w:t>
      </w:r>
      <w:r>
        <w:rPr/>
        <w:t>traffic</w:t>
      </w:r>
    </w:p>
    <w:p>
      <w:pPr>
        <w:pStyle w:val="BodyText"/>
        <w:spacing w:line="264" w:lineRule="exact"/>
        <w:ind w:left="1076" w:right="1043" w:hanging="341"/>
        <w:jc w:val="left"/>
        <w:rPr>
          <w:rFonts w:ascii="Calibri" w:hAnsi="Calibri" w:cs="Calibri" w:eastAsia="Calibri"/>
        </w:rPr>
      </w:pPr>
      <w:r>
        <w:rPr>
          <w:rFonts w:ascii="Arial" w:hAnsi="Arial"/>
        </w:rPr>
        <w:t>ø </w:t>
      </w:r>
      <w:r>
        <w:rPr/>
        <w:t>Reclassification and management of</w:t>
      </w:r>
      <w:r>
        <w:rPr>
          <w:spacing w:val="8"/>
        </w:rPr>
        <w:t> </w:t>
      </w:r>
      <w:r>
        <w:rPr/>
        <w:t>the</w:t>
      </w:r>
      <w:r>
        <w:rPr/>
        <w:t> </w:t>
      </w:r>
      <w:r>
        <w:rPr>
          <w:rFonts w:ascii="Calibri" w:hAnsi="Calibri"/>
        </w:rPr>
        <w:t>unreserved areas in the middle of the</w:t>
      </w:r>
      <w:r>
        <w:rPr>
          <w:rFonts w:ascii="Calibri" w:hAnsi="Calibri"/>
          <w:spacing w:val="-19"/>
        </w:rPr>
        <w:t> </w:t>
      </w:r>
      <w:r>
        <w:rPr>
          <w:rFonts w:ascii="Calibri" w:hAnsi="Calibri"/>
        </w:rPr>
        <w:t>park</w:t>
      </w:r>
    </w:p>
    <w:p>
      <w:pPr>
        <w:pStyle w:val="BodyText"/>
        <w:spacing w:line="264" w:lineRule="exact"/>
        <w:ind w:left="1076" w:right="1043" w:hanging="341"/>
        <w:jc w:val="left"/>
      </w:pPr>
      <w:r>
        <w:rPr>
          <w:rFonts w:ascii="Arial" w:hAnsi="Arial"/>
        </w:rPr>
        <w:t>ø </w:t>
      </w:r>
      <w:r>
        <w:rPr/>
        <w:t>Ensuring the visitor centre actively</w:t>
      </w:r>
      <w:r>
        <w:rPr>
          <w:spacing w:val="2"/>
        </w:rPr>
        <w:t> </w:t>
      </w:r>
      <w:r>
        <w:rPr/>
        <w:t>promotes</w:t>
      </w:r>
      <w:r>
        <w:rPr/>
        <w:t> </w:t>
      </w:r>
      <w:r>
        <w:rPr>
          <w:rFonts w:ascii="Calibri" w:hAnsi="Calibri"/>
        </w:rPr>
        <w:t>Gunaikurnai cultural values and</w:t>
      </w:r>
      <w:r>
        <w:rPr>
          <w:rFonts w:ascii="Calibri" w:hAnsi="Calibri"/>
          <w:spacing w:val="-12"/>
        </w:rPr>
        <w:t> </w:t>
      </w:r>
      <w:r>
        <w:rPr>
          <w:rFonts w:ascii="Calibri" w:hAnsi="Calibri"/>
        </w:rPr>
        <w:t>involves</w:t>
      </w:r>
      <w:r>
        <w:rPr>
          <w:rFonts w:ascii="Calibri" w:hAnsi="Calibri"/>
          <w:w w:val="99"/>
        </w:rPr>
        <w:t> </w:t>
      </w:r>
      <w:r>
        <w:rPr>
          <w:rFonts w:ascii="Calibri" w:hAnsi="Calibri"/>
        </w:rPr>
        <w:t>Gunaikurnai people in the design of</w:t>
      </w:r>
      <w:r>
        <w:rPr>
          <w:rFonts w:ascii="Calibri" w:hAnsi="Calibri"/>
          <w:spacing w:val="-23"/>
        </w:rPr>
        <w:t> </w:t>
      </w:r>
      <w:r>
        <w:rPr>
          <w:rFonts w:ascii="Calibri" w:hAnsi="Calibri"/>
        </w:rPr>
        <w:t>displays</w:t>
      </w:r>
      <w:r>
        <w:rPr>
          <w:rFonts w:ascii="Calibri" w:hAnsi="Calibri"/>
          <w:w w:val="100"/>
        </w:rPr>
        <w:t> </w:t>
      </w:r>
      <w:r>
        <w:rPr/>
        <w:t>and audio-visual</w:t>
      </w:r>
      <w:r>
        <w:rPr>
          <w:spacing w:val="-7"/>
        </w:rPr>
        <w:t> </w:t>
      </w:r>
      <w:r>
        <w:rPr/>
        <w:t>material</w:t>
      </w:r>
    </w:p>
    <w:p>
      <w:pPr>
        <w:pStyle w:val="BodyText"/>
        <w:spacing w:line="240" w:lineRule="auto" w:before="115"/>
        <w:ind w:left="736" w:right="1043"/>
        <w:jc w:val="left"/>
      </w:pPr>
      <w:r>
        <w:rPr>
          <w:rFonts w:ascii="Arial" w:hAnsi="Arial"/>
        </w:rPr>
        <w:t>ø   </w:t>
      </w:r>
      <w:r>
        <w:rPr/>
        <w:t>Focused cultural</w:t>
      </w:r>
      <w:r>
        <w:rPr>
          <w:spacing w:val="13"/>
        </w:rPr>
        <w:t> </w:t>
      </w:r>
      <w:r>
        <w:rPr/>
        <w:t>mapping.</w:t>
      </w:r>
    </w:p>
    <w:p>
      <w:pPr>
        <w:spacing w:after="0" w:line="240" w:lineRule="auto"/>
        <w:jc w:val="left"/>
        <w:sectPr>
          <w:type w:val="continuous"/>
          <w:pgSz w:w="11910" w:h="16840"/>
          <w:pgMar w:top="1180" w:bottom="280" w:left="0" w:right="0"/>
          <w:cols w:num="2" w:equalWidth="0">
            <w:col w:w="5615" w:space="40"/>
            <w:col w:w="6255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sz w:val="16"/>
          <w:szCs w:val="16"/>
        </w:rPr>
      </w:pPr>
    </w:p>
    <w:p>
      <w:pPr>
        <w:pStyle w:val="Heading5"/>
        <w:tabs>
          <w:tab w:pos="11264" w:val="left" w:leader="none"/>
        </w:tabs>
        <w:spacing w:line="240" w:lineRule="auto"/>
        <w:ind w:right="0"/>
        <w:jc w:val="left"/>
        <w:rPr>
          <w:u w:val="none"/>
        </w:rPr>
      </w:pPr>
      <w:r>
        <w:rPr/>
        <w:pict>
          <v:group style="position:absolute;margin-left:582.508606pt;margin-top:12.176872pt;width:12.8pt;height:4.8pt;mso-position-horizontal-relative:page;mso-position-vertical-relative:paragraph;z-index:-885424" coordorigin="11650,244" coordsize="256,96">
            <v:group style="position:absolute;left:11898;top:251;width:2;height:80" coordorigin="11898,251" coordsize="2,80">
              <v:shape style="position:absolute;left:11898;top:251;width:2;height:80" coordorigin="11898,251" coordsize="0,80" path="m11898,331l11898,251e" filled="false" stroked="true" strokeweight=".748pt" strokecolor="#939598">
                <v:path arrowok="t"/>
              </v:shape>
            </v:group>
            <v:group style="position:absolute;left:11858;top:251;width:2;height:80" coordorigin="11858,251" coordsize="2,80">
              <v:shape style="position:absolute;left:11858;top:251;width:2;height:80" coordorigin="11858,251" coordsize="0,80" path="m11858,331l11858,251e" filled="false" stroked="true" strokeweight=".748pt" strokecolor="#939598">
                <v:path arrowok="t"/>
              </v:shape>
            </v:group>
            <v:group style="position:absolute;left:11818;top:251;width:2;height:80" coordorigin="11818,251" coordsize="2,80">
              <v:shape style="position:absolute;left:11818;top:251;width:2;height:80" coordorigin="11818,251" coordsize="0,80" path="m11818,331l11818,251e" filled="false" stroked="true" strokeweight=".748pt" strokecolor="#939598">
                <v:path arrowok="t"/>
              </v:shape>
            </v:group>
            <v:group style="position:absolute;left:11778;top:251;width:2;height:80" coordorigin="11778,251" coordsize="2,80">
              <v:shape style="position:absolute;left:11778;top:251;width:2;height:80" coordorigin="11778,251" coordsize="0,80" path="m11778,331l11778,251e" filled="false" stroked="true" strokeweight=".748pt" strokecolor="#939598">
                <v:path arrowok="t"/>
              </v:shape>
            </v:group>
            <v:group style="position:absolute;left:11738;top:251;width:2;height:80" coordorigin="11738,251" coordsize="2,80">
              <v:shape style="position:absolute;left:11738;top:251;width:2;height:80" coordorigin="11738,251" coordsize="0,80" path="m11738,331l11738,251e" filled="false" stroked="true" strokeweight=".748pt" strokecolor="#939598">
                <v:path arrowok="t"/>
              </v:shape>
            </v:group>
            <v:group style="position:absolute;left:11698;top:251;width:2;height:80" coordorigin="11698,251" coordsize="2,80">
              <v:shape style="position:absolute;left:11698;top:251;width:2;height:80" coordorigin="11698,251" coordsize="0,80" path="m11698,331l11698,251e" filled="false" stroked="true" strokeweight=".748pt" strokecolor="#939598">
                <v:path arrowok="t"/>
              </v:shape>
            </v:group>
            <v:group style="position:absolute;left:11658;top:251;width:2;height:80" coordorigin="11658,251" coordsize="2,80">
              <v:shape style="position:absolute;left:11658;top:251;width:2;height:80" coordorigin="11658,251" coordsize="0,80" path="m11658,331l11658,251e" filled="false" stroked="true" strokeweight=".748pt" strokecolor="#93959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-.374011pt;margin-top:12.187872pt;width:559.6pt;height:4.95pt;mso-position-horizontal-relative:page;mso-position-vertical-relative:paragraph;z-index:-885400" coordorigin="-7,244" coordsize="11192,99">
            <v:group style="position:absolute;left:11177;top:251;width:2;height:80" coordorigin="11177,251" coordsize="2,80">
              <v:shape style="position:absolute;left:11177;top:251;width:2;height:80" coordorigin="11177,251" coordsize="1,80" path="m11177,331l11177,251e" filled="false" stroked="true" strokeweight=".748pt" strokecolor="#939598">
                <v:path arrowok="t"/>
              </v:shape>
            </v:group>
            <v:group style="position:absolute;left:11137;top:251;width:2;height:80" coordorigin="11137,251" coordsize="2,80">
              <v:shape style="position:absolute;left:11137;top:251;width:2;height:80" coordorigin="11137,251" coordsize="0,80" path="m11137,331l11137,251e" filled="false" stroked="true" strokeweight=".748pt" strokecolor="#939598">
                <v:path arrowok="t"/>
              </v:shape>
            </v:group>
            <v:group style="position:absolute;left:11097;top:251;width:2;height:80" coordorigin="11097,251" coordsize="2,80">
              <v:shape style="position:absolute;left:11097;top:251;width:2;height:80" coordorigin="11097,251" coordsize="0,80" path="m11097,331l11097,251e" filled="false" stroked="true" strokeweight=".748pt" strokecolor="#939598">
                <v:path arrowok="t"/>
              </v:shape>
            </v:group>
            <v:group style="position:absolute;left:11057;top:251;width:2;height:80" coordorigin="11057,251" coordsize="2,80">
              <v:shape style="position:absolute;left:11057;top:251;width:2;height:80" coordorigin="11057,251" coordsize="0,80" path="m11057,331l11057,251e" filled="false" stroked="true" strokeweight=".748pt" strokecolor="#939598">
                <v:path arrowok="t"/>
              </v:shape>
            </v:group>
            <v:group style="position:absolute;left:11017;top:251;width:2;height:80" coordorigin="11017,251" coordsize="2,80">
              <v:shape style="position:absolute;left:11017;top:251;width:2;height:80" coordorigin="11017,251" coordsize="0,80" path="m11017,331l11017,251e" filled="false" stroked="true" strokeweight=".748pt" strokecolor="#939598">
                <v:path arrowok="t"/>
              </v:shape>
            </v:group>
            <v:group style="position:absolute;left:10977;top:251;width:2;height:80" coordorigin="10977,251" coordsize="2,80">
              <v:shape style="position:absolute;left:10977;top:251;width:2;height:80" coordorigin="10977,251" coordsize="0,80" path="m10977,331l10977,251e" filled="false" stroked="true" strokeweight=".748pt" strokecolor="#939598">
                <v:path arrowok="t"/>
              </v:shape>
            </v:group>
            <v:group style="position:absolute;left:10937;top:251;width:2;height:80" coordorigin="10937,251" coordsize="2,80">
              <v:shape style="position:absolute;left:10937;top:251;width:2;height:80" coordorigin="10937,251" coordsize="0,80" path="m10937,331l10937,251e" filled="false" stroked="true" strokeweight=".748pt" strokecolor="#939598">
                <v:path arrowok="t"/>
              </v:shape>
            </v:group>
            <v:group style="position:absolute;left:10896;top:251;width:2;height:80" coordorigin="10896,251" coordsize="2,80">
              <v:shape style="position:absolute;left:10896;top:251;width:2;height:80" coordorigin="10896,251" coordsize="0,80" path="m10897,331l10896,251e" filled="false" stroked="true" strokeweight=".748pt" strokecolor="#939598">
                <v:path arrowok="t"/>
              </v:shape>
            </v:group>
            <v:group style="position:absolute;left:10856;top:251;width:2;height:80" coordorigin="10856,251" coordsize="2,80">
              <v:shape style="position:absolute;left:10856;top:251;width:2;height:80" coordorigin="10856,251" coordsize="1,80" path="m10856,331l10856,251e" filled="false" stroked="true" strokeweight=".748pt" strokecolor="#939598">
                <v:path arrowok="t"/>
              </v:shape>
            </v:group>
            <v:group style="position:absolute;left:10816;top:251;width:2;height:80" coordorigin="10816,251" coordsize="2,80">
              <v:shape style="position:absolute;left:10816;top:251;width:2;height:80" coordorigin="10816,251" coordsize="0,80" path="m10816,331l10816,251e" filled="false" stroked="true" strokeweight=".748pt" strokecolor="#939598">
                <v:path arrowok="t"/>
              </v:shape>
            </v:group>
            <v:group style="position:absolute;left:10776;top:251;width:2;height:80" coordorigin="10776,251" coordsize="2,80">
              <v:shape style="position:absolute;left:10776;top:251;width:2;height:80" coordorigin="10776,251" coordsize="0,80" path="m10776,331l10776,251e" filled="false" stroked="true" strokeweight=".748pt" strokecolor="#939598">
                <v:path arrowok="t"/>
              </v:shape>
            </v:group>
            <v:group style="position:absolute;left:10736;top:251;width:2;height:80" coordorigin="10736,251" coordsize="2,80">
              <v:shape style="position:absolute;left:10736;top:251;width:2;height:80" coordorigin="10736,251" coordsize="1,80" path="m10736,331l10736,251e" filled="false" stroked="true" strokeweight=".748pt" strokecolor="#939598">
                <v:path arrowok="t"/>
              </v:shape>
            </v:group>
            <v:group style="position:absolute;left:10696;top:251;width:2;height:80" coordorigin="10696,251" coordsize="2,80">
              <v:shape style="position:absolute;left:10696;top:251;width:2;height:80" coordorigin="10696,251" coordsize="0,80" path="m10696,331l10696,251e" filled="false" stroked="true" strokeweight=".748pt" strokecolor="#939598">
                <v:path arrowok="t"/>
              </v:shape>
            </v:group>
            <v:group style="position:absolute;left:10656;top:251;width:2;height:80" coordorigin="10656,251" coordsize="2,80">
              <v:shape style="position:absolute;left:10656;top:251;width:2;height:80" coordorigin="10656,251" coordsize="0,80" path="m10656,331l10656,251e" filled="false" stroked="true" strokeweight=".748pt" strokecolor="#939598">
                <v:path arrowok="t"/>
              </v:shape>
            </v:group>
            <v:group style="position:absolute;left:10616;top:251;width:2;height:80" coordorigin="10616,251" coordsize="2,80">
              <v:shape style="position:absolute;left:10616;top:251;width:2;height:80" coordorigin="10616,251" coordsize="0,80" path="m10616,331l10616,251e" filled="false" stroked="true" strokeweight=".748pt" strokecolor="#939598">
                <v:path arrowok="t"/>
              </v:shape>
            </v:group>
            <v:group style="position:absolute;left:10576;top:251;width:2;height:80" coordorigin="10576,251" coordsize="2,80">
              <v:shape style="position:absolute;left:10576;top:251;width:2;height:80" coordorigin="10576,251" coordsize="0,80" path="m10576,331l10576,251e" filled="false" stroked="true" strokeweight=".748pt" strokecolor="#939598">
                <v:path arrowok="t"/>
              </v:shape>
            </v:group>
            <v:group style="position:absolute;left:10536;top:251;width:2;height:80" coordorigin="10536,251" coordsize="2,80">
              <v:shape style="position:absolute;left:10536;top:251;width:2;height:80" coordorigin="10536,251" coordsize="1,80" path="m10536,331l10536,251e" filled="false" stroked="true" strokeweight=".748pt" strokecolor="#939598">
                <v:path arrowok="t"/>
              </v:shape>
            </v:group>
            <v:group style="position:absolute;left:10496;top:251;width:2;height:80" coordorigin="10496,251" coordsize="2,80">
              <v:shape style="position:absolute;left:10496;top:251;width:2;height:80" coordorigin="10496,251" coordsize="0,80" path="m10496,331l10496,251e" filled="false" stroked="true" strokeweight=".748pt" strokecolor="#939598">
                <v:path arrowok="t"/>
              </v:shape>
            </v:group>
            <v:group style="position:absolute;left:10456;top:251;width:2;height:80" coordorigin="10456,251" coordsize="2,80">
              <v:shape style="position:absolute;left:10456;top:251;width:2;height:80" coordorigin="10456,251" coordsize="0,80" path="m10456,331l10456,251e" filled="false" stroked="true" strokeweight=".748pt" strokecolor="#939598">
                <v:path arrowok="t"/>
              </v:shape>
            </v:group>
            <v:group style="position:absolute;left:10416;top:251;width:2;height:80" coordorigin="10416,251" coordsize="2,80">
              <v:shape style="position:absolute;left:10416;top:251;width:2;height:80" coordorigin="10416,251" coordsize="0,80" path="m10416,331l10416,251e" filled="false" stroked="true" strokeweight=".748pt" strokecolor="#939598">
                <v:path arrowok="t"/>
              </v:shape>
            </v:group>
            <v:group style="position:absolute;left:10376;top:251;width:2;height:80" coordorigin="10376,251" coordsize="2,80">
              <v:shape style="position:absolute;left:10376;top:251;width:2;height:80" coordorigin="10376,251" coordsize="0,80" path="m10376,331l10376,251e" filled="false" stroked="true" strokeweight=".748pt" strokecolor="#939598">
                <v:path arrowok="t"/>
              </v:shape>
            </v:group>
            <v:group style="position:absolute;left:10336;top:251;width:2;height:80" coordorigin="10336,251" coordsize="2,80">
              <v:shape style="position:absolute;left:10336;top:251;width:2;height:80" coordorigin="10336,251" coordsize="0,80" path="m10336,331l10336,251e" filled="false" stroked="true" strokeweight=".748pt" strokecolor="#939598">
                <v:path arrowok="t"/>
              </v:shape>
            </v:group>
            <v:group style="position:absolute;left:10296;top:251;width:2;height:80" coordorigin="10296,251" coordsize="2,80">
              <v:shape style="position:absolute;left:10296;top:251;width:2;height:80" coordorigin="10296,251" coordsize="0,80" path="m10296,331l10296,251e" filled="false" stroked="true" strokeweight=".748pt" strokecolor="#939598">
                <v:path arrowok="t"/>
              </v:shape>
            </v:group>
            <v:group style="position:absolute;left:10256;top:251;width:2;height:80" coordorigin="10256,251" coordsize="2,80">
              <v:shape style="position:absolute;left:10256;top:251;width:2;height:80" coordorigin="10256,251" coordsize="1,80" path="m10256,331l10256,251e" filled="false" stroked="true" strokeweight=".748pt" strokecolor="#939598">
                <v:path arrowok="t"/>
              </v:shape>
            </v:group>
            <v:group style="position:absolute;left:10215;top:252;width:2;height:80" coordorigin="10215,252" coordsize="2,80">
              <v:shape style="position:absolute;left:10215;top:252;width:2;height:80" coordorigin="10215,252" coordsize="1,80" path="m10215,332l10215,252e" filled="false" stroked="true" strokeweight=".748pt" strokecolor="#939598">
                <v:path arrowok="t"/>
              </v:shape>
            </v:group>
            <v:group style="position:absolute;left:10175;top:252;width:2;height:80" coordorigin="10175,252" coordsize="2,80">
              <v:shape style="position:absolute;left:10175;top:252;width:2;height:80" coordorigin="10175,252" coordsize="1,80" path="m10175,332l10175,252e" filled="false" stroked="true" strokeweight=".748pt" strokecolor="#939598">
                <v:path arrowok="t"/>
              </v:shape>
            </v:group>
            <v:group style="position:absolute;left:10135;top:252;width:2;height:80" coordorigin="10135,252" coordsize="2,80">
              <v:shape style="position:absolute;left:10135;top:252;width:2;height:80" coordorigin="10135,252" coordsize="1,80" path="m10135,332l10135,252e" filled="false" stroked="true" strokeweight=".748pt" strokecolor="#939598">
                <v:path arrowok="t"/>
              </v:shape>
            </v:group>
            <v:group style="position:absolute;left:10095;top:252;width:2;height:80" coordorigin="10095,252" coordsize="2,80">
              <v:shape style="position:absolute;left:10095;top:252;width:2;height:80" coordorigin="10095,252" coordsize="1,80" path="m10095,332l10095,252e" filled="false" stroked="true" strokeweight=".748pt" strokecolor="#939598">
                <v:path arrowok="t"/>
              </v:shape>
            </v:group>
            <v:group style="position:absolute;left:10055;top:252;width:2;height:80" coordorigin="10055,252" coordsize="2,80">
              <v:shape style="position:absolute;left:10055;top:252;width:2;height:80" coordorigin="10055,252" coordsize="1,80" path="m10055,332l10055,252e" filled="false" stroked="true" strokeweight=".748pt" strokecolor="#939598">
                <v:path arrowok="t"/>
              </v:shape>
            </v:group>
            <v:group style="position:absolute;left:10015;top:252;width:2;height:80" coordorigin="10015,252" coordsize="2,80">
              <v:shape style="position:absolute;left:10015;top:252;width:2;height:80" coordorigin="10015,252" coordsize="0,80" path="m10015,332l10015,252e" filled="false" stroked="true" strokeweight=".748pt" strokecolor="#939598">
                <v:path arrowok="t"/>
              </v:shape>
            </v:group>
            <v:group style="position:absolute;left:9975;top:252;width:2;height:80" coordorigin="9975,252" coordsize="2,80">
              <v:shape style="position:absolute;left:9975;top:252;width:2;height:80" coordorigin="9975,252" coordsize="0,80" path="m9975,332l9975,252e" filled="false" stroked="true" strokeweight=".748pt" strokecolor="#939598">
                <v:path arrowok="t"/>
              </v:shape>
            </v:group>
            <v:group style="position:absolute;left:9935;top:252;width:2;height:80" coordorigin="9935,252" coordsize="2,80">
              <v:shape style="position:absolute;left:9935;top:252;width:2;height:80" coordorigin="9935,252" coordsize="0,80" path="m9935,332l9935,252e" filled="false" stroked="true" strokeweight=".748pt" strokecolor="#939598">
                <v:path arrowok="t"/>
              </v:shape>
            </v:group>
            <v:group style="position:absolute;left:9895;top:252;width:2;height:80" coordorigin="9895,252" coordsize="2,80">
              <v:shape style="position:absolute;left:9895;top:252;width:2;height:80" coordorigin="9895,252" coordsize="1,80" path="m9895,332l9895,252e" filled="false" stroked="true" strokeweight=".748pt" strokecolor="#939598">
                <v:path arrowok="t"/>
              </v:shape>
            </v:group>
            <v:group style="position:absolute;left:9855;top:252;width:2;height:80" coordorigin="9855,252" coordsize="2,80">
              <v:shape style="position:absolute;left:9855;top:252;width:2;height:80" coordorigin="9855,252" coordsize="1,80" path="m9855,332l9855,252e" filled="false" stroked="true" strokeweight=".748pt" strokecolor="#939598">
                <v:path arrowok="t"/>
              </v:shape>
            </v:group>
            <v:group style="position:absolute;left:9815;top:252;width:2;height:80" coordorigin="9815,252" coordsize="2,80">
              <v:shape style="position:absolute;left:9815;top:252;width:2;height:80" coordorigin="9815,252" coordsize="0,80" path="m9815,332l9815,252e" filled="false" stroked="true" strokeweight=".748pt" strokecolor="#939598">
                <v:path arrowok="t"/>
              </v:shape>
            </v:group>
            <v:group style="position:absolute;left:9775;top:252;width:2;height:80" coordorigin="9775,252" coordsize="2,80">
              <v:shape style="position:absolute;left:9775;top:252;width:2;height:80" coordorigin="9775,252" coordsize="1,80" path="m9775,332l9775,252e" filled="false" stroked="true" strokeweight=".748pt" strokecolor="#939598">
                <v:path arrowok="t"/>
              </v:shape>
            </v:group>
            <v:group style="position:absolute;left:9735;top:252;width:2;height:80" coordorigin="9735,252" coordsize="2,80">
              <v:shape style="position:absolute;left:9735;top:252;width:2;height:80" coordorigin="9735,252" coordsize="1,80" path="m9735,332l9735,252e" filled="false" stroked="true" strokeweight=".748pt" strokecolor="#939598">
                <v:path arrowok="t"/>
              </v:shape>
            </v:group>
            <v:group style="position:absolute;left:9695;top:252;width:2;height:80" coordorigin="9695,252" coordsize="2,80">
              <v:shape style="position:absolute;left:9695;top:252;width:2;height:80" coordorigin="9695,252" coordsize="0,80" path="m9695,332l9695,252e" filled="false" stroked="true" strokeweight=".748pt" strokecolor="#939598">
                <v:path arrowok="t"/>
              </v:shape>
            </v:group>
            <v:group style="position:absolute;left:9655;top:252;width:2;height:80" coordorigin="9655,252" coordsize="2,80">
              <v:shape style="position:absolute;left:9655;top:252;width:2;height:80" coordorigin="9655,252" coordsize="0,80" path="m9655,332l9655,252e" filled="false" stroked="true" strokeweight=".748pt" strokecolor="#939598">
                <v:path arrowok="t"/>
              </v:shape>
            </v:group>
            <v:group style="position:absolute;left:9615;top:252;width:2;height:80" coordorigin="9615,252" coordsize="2,80">
              <v:shape style="position:absolute;left:9615;top:252;width:2;height:80" coordorigin="9615,252" coordsize="0,80" path="m9615,332l9615,252e" filled="false" stroked="true" strokeweight=".748pt" strokecolor="#939598">
                <v:path arrowok="t"/>
              </v:shape>
            </v:group>
            <v:group style="position:absolute;left:9574;top:252;width:2;height:80" coordorigin="9574,252" coordsize="2,80">
              <v:shape style="position:absolute;left:9574;top:252;width:2;height:80" coordorigin="9574,252" coordsize="1,80" path="m9575,332l9574,252e" filled="false" stroked="true" strokeweight=".748pt" strokecolor="#939598">
                <v:path arrowok="t"/>
              </v:shape>
            </v:group>
            <v:group style="position:absolute;left:9534;top:252;width:2;height:80" coordorigin="9534,252" coordsize="2,80">
              <v:shape style="position:absolute;left:9534;top:252;width:2;height:80" coordorigin="9534,252" coordsize="1,80" path="m9534,332l9534,252e" filled="false" stroked="true" strokeweight=".748pt" strokecolor="#939598">
                <v:path arrowok="t"/>
              </v:shape>
            </v:group>
            <v:group style="position:absolute;left:9494;top:252;width:2;height:80" coordorigin="9494,252" coordsize="2,80">
              <v:shape style="position:absolute;left:9494;top:252;width:2;height:80" coordorigin="9494,252" coordsize="0,80" path="m9494,332l9494,252e" filled="false" stroked="true" strokeweight=".748pt" strokecolor="#939598">
                <v:path arrowok="t"/>
              </v:shape>
            </v:group>
            <v:group style="position:absolute;left:9454;top:252;width:2;height:80" coordorigin="9454,252" coordsize="2,80">
              <v:shape style="position:absolute;left:9454;top:252;width:2;height:80" coordorigin="9454,252" coordsize="1,80" path="m9454,332l9454,252e" filled="false" stroked="true" strokeweight=".748pt" strokecolor="#939598">
                <v:path arrowok="t"/>
              </v:shape>
            </v:group>
            <v:group style="position:absolute;left:9414;top:252;width:2;height:80" coordorigin="9414,252" coordsize="2,80">
              <v:shape style="position:absolute;left:9414;top:252;width:2;height:80" coordorigin="9414,252" coordsize="0,80" path="m9414,332l9414,252e" filled="false" stroked="true" strokeweight=".748pt" strokecolor="#939598">
                <v:path arrowok="t"/>
              </v:shape>
            </v:group>
            <v:group style="position:absolute;left:9374;top:252;width:2;height:80" coordorigin="9374,252" coordsize="2,80">
              <v:shape style="position:absolute;left:9374;top:252;width:2;height:80" coordorigin="9374,252" coordsize="0,80" path="m9374,332l9374,252e" filled="false" stroked="true" strokeweight=".748pt" strokecolor="#939598">
                <v:path arrowok="t"/>
              </v:shape>
            </v:group>
            <v:group style="position:absolute;left:9334;top:252;width:2;height:80" coordorigin="9334,252" coordsize="2,80">
              <v:shape style="position:absolute;left:9334;top:252;width:2;height:80" coordorigin="9334,252" coordsize="1,80" path="m9334,332l9334,252e" filled="false" stroked="true" strokeweight=".748pt" strokecolor="#939598">
                <v:path arrowok="t"/>
              </v:shape>
            </v:group>
            <v:group style="position:absolute;left:9294;top:252;width:2;height:80" coordorigin="9294,252" coordsize="2,80">
              <v:shape style="position:absolute;left:9294;top:252;width:2;height:80" coordorigin="9294,252" coordsize="0,80" path="m9294,332l9294,252e" filled="false" stroked="true" strokeweight=".748pt" strokecolor="#939598">
                <v:path arrowok="t"/>
              </v:shape>
            </v:group>
            <v:group style="position:absolute;left:9254;top:252;width:2;height:80" coordorigin="9254,252" coordsize="2,80">
              <v:shape style="position:absolute;left:9254;top:252;width:2;height:80" coordorigin="9254,252" coordsize="1,80" path="m9254,332l9254,252e" filled="false" stroked="true" strokeweight=".748pt" strokecolor="#939598">
                <v:path arrowok="t"/>
              </v:shape>
            </v:group>
            <v:group style="position:absolute;left:9214;top:252;width:2;height:80" coordorigin="9214,252" coordsize="2,80">
              <v:shape style="position:absolute;left:9214;top:252;width:2;height:80" coordorigin="9214,252" coordsize="1,80" path="m9214,332l9214,252e" filled="false" stroked="true" strokeweight=".748pt" strokecolor="#939598">
                <v:path arrowok="t"/>
              </v:shape>
            </v:group>
            <v:group style="position:absolute;left:9174;top:252;width:2;height:80" coordorigin="9174,252" coordsize="2,80">
              <v:shape style="position:absolute;left:9174;top:252;width:2;height:80" coordorigin="9174,252" coordsize="0,80" path="m9174,332l9174,252e" filled="false" stroked="true" strokeweight=".748pt" strokecolor="#939598">
                <v:path arrowok="t"/>
              </v:shape>
            </v:group>
            <v:group style="position:absolute;left:9134;top:252;width:2;height:80" coordorigin="9134,252" coordsize="2,80">
              <v:shape style="position:absolute;left:9134;top:252;width:2;height:80" coordorigin="9134,252" coordsize="1,80" path="m9134,332l9134,252e" filled="false" stroked="true" strokeweight=".748pt" strokecolor="#939598">
                <v:path arrowok="t"/>
              </v:shape>
            </v:group>
            <v:group style="position:absolute;left:9094;top:252;width:2;height:80" coordorigin="9094,252" coordsize="2,80">
              <v:shape style="position:absolute;left:9094;top:252;width:2;height:80" coordorigin="9094,252" coordsize="0,80" path="m9094,332l9094,252e" filled="false" stroked="true" strokeweight=".748pt" strokecolor="#939598">
                <v:path arrowok="t"/>
              </v:shape>
            </v:group>
            <v:group style="position:absolute;left:9054;top:252;width:2;height:80" coordorigin="9054,252" coordsize="2,80">
              <v:shape style="position:absolute;left:9054;top:252;width:2;height:80" coordorigin="9054,252" coordsize="1,80" path="m9054,332l9054,252e" filled="false" stroked="true" strokeweight=".748pt" strokecolor="#939598">
                <v:path arrowok="t"/>
              </v:shape>
            </v:group>
            <v:group style="position:absolute;left:9014;top:252;width:2;height:80" coordorigin="9014,252" coordsize="2,80">
              <v:shape style="position:absolute;left:9014;top:252;width:2;height:80" coordorigin="9014,252" coordsize="1,80" path="m9014,332l9014,252e" filled="false" stroked="true" strokeweight=".748pt" strokecolor="#939598">
                <v:path arrowok="t"/>
              </v:shape>
            </v:group>
            <v:group style="position:absolute;left:8974;top:252;width:2;height:80" coordorigin="8974,252" coordsize="2,80">
              <v:shape style="position:absolute;left:8974;top:252;width:2;height:80" coordorigin="8974,252" coordsize="1,80" path="m8974,332l8974,252e" filled="false" stroked="true" strokeweight=".748pt" strokecolor="#939598">
                <v:path arrowok="t"/>
              </v:shape>
            </v:group>
            <v:group style="position:absolute;left:8934;top:252;width:2;height:80" coordorigin="8934,252" coordsize="2,80">
              <v:shape style="position:absolute;left:8934;top:252;width:2;height:80" coordorigin="8934,252" coordsize="1,80" path="m8934,332l8934,252e" filled="false" stroked="true" strokeweight=".748pt" strokecolor="#939598">
                <v:path arrowok="t"/>
              </v:shape>
            </v:group>
            <v:group style="position:absolute;left:8893;top:252;width:2;height:80" coordorigin="8893,252" coordsize="2,80">
              <v:shape style="position:absolute;left:8893;top:252;width:2;height:80" coordorigin="8893,252" coordsize="1,80" path="m8893,332l8893,252e" filled="false" stroked="true" strokeweight=".748pt" strokecolor="#939598">
                <v:path arrowok="t"/>
              </v:shape>
            </v:group>
            <v:group style="position:absolute;left:8853;top:252;width:2;height:80" coordorigin="8853,252" coordsize="2,80">
              <v:shape style="position:absolute;left:8853;top:252;width:2;height:80" coordorigin="8853,252" coordsize="1,80" path="m8853,332l8853,252e" filled="false" stroked="true" strokeweight=".748pt" strokecolor="#939598">
                <v:path arrowok="t"/>
              </v:shape>
            </v:group>
            <v:group style="position:absolute;left:8813;top:252;width:2;height:80" coordorigin="8813,252" coordsize="2,80">
              <v:shape style="position:absolute;left:8813;top:252;width:2;height:80" coordorigin="8813,252" coordsize="0,80" path="m8813,332l8813,252e" filled="false" stroked="true" strokeweight=".748pt" strokecolor="#939598">
                <v:path arrowok="t"/>
              </v:shape>
            </v:group>
            <v:group style="position:absolute;left:8773;top:252;width:2;height:80" coordorigin="8773,252" coordsize="2,80">
              <v:shape style="position:absolute;left:8773;top:252;width:2;height:80" coordorigin="8773,252" coordsize="1,80" path="m8773,332l8773,252e" filled="false" stroked="true" strokeweight=".748pt" strokecolor="#939598">
                <v:path arrowok="t"/>
              </v:shape>
            </v:group>
            <v:group style="position:absolute;left:8733;top:252;width:2;height:80" coordorigin="8733,252" coordsize="2,80">
              <v:shape style="position:absolute;left:8733;top:252;width:2;height:80" coordorigin="8733,252" coordsize="0,80" path="m8733,332l8733,252e" filled="false" stroked="true" strokeweight=".748pt" strokecolor="#939598">
                <v:path arrowok="t"/>
              </v:shape>
            </v:group>
            <v:group style="position:absolute;left:8693;top:252;width:2;height:80" coordorigin="8693,252" coordsize="2,80">
              <v:shape style="position:absolute;left:8693;top:252;width:2;height:80" coordorigin="8693,252" coordsize="1,80" path="m8693,332l8693,252e" filled="false" stroked="true" strokeweight=".748pt" strokecolor="#939598">
                <v:path arrowok="t"/>
              </v:shape>
            </v:group>
            <v:group style="position:absolute;left:8653;top:252;width:2;height:80" coordorigin="8653,252" coordsize="2,80">
              <v:shape style="position:absolute;left:8653;top:252;width:2;height:80" coordorigin="8653,252" coordsize="1,80" path="m8653,332l8653,252e" filled="false" stroked="true" strokeweight=".748pt" strokecolor="#939598">
                <v:path arrowok="t"/>
              </v:shape>
            </v:group>
            <v:group style="position:absolute;left:8613;top:252;width:2;height:80" coordorigin="8613,252" coordsize="2,80">
              <v:shape style="position:absolute;left:8613;top:252;width:2;height:80" coordorigin="8613,252" coordsize="0,80" path="m8613,332l8613,252e" filled="false" stroked="true" strokeweight=".748pt" strokecolor="#939598">
                <v:path arrowok="t"/>
              </v:shape>
            </v:group>
            <v:group style="position:absolute;left:8573;top:252;width:2;height:80" coordorigin="8573,252" coordsize="2,80">
              <v:shape style="position:absolute;left:8573;top:252;width:2;height:80" coordorigin="8573,252" coordsize="0,80" path="m8573,332l8573,252e" filled="false" stroked="true" strokeweight=".748pt" strokecolor="#939598">
                <v:path arrowok="t"/>
              </v:shape>
            </v:group>
            <v:group style="position:absolute;left:8533;top:252;width:2;height:80" coordorigin="8533,252" coordsize="2,80">
              <v:shape style="position:absolute;left:8533;top:252;width:2;height:80" coordorigin="8533,252" coordsize="0,80" path="m8533,332l8533,252e" filled="false" stroked="true" strokeweight=".748pt" strokecolor="#939598">
                <v:path arrowok="t"/>
              </v:shape>
            </v:group>
            <v:group style="position:absolute;left:8493;top:252;width:2;height:80" coordorigin="8493,252" coordsize="2,80">
              <v:shape style="position:absolute;left:8493;top:252;width:2;height:80" coordorigin="8493,252" coordsize="0,80" path="m8493,332l8493,252e" filled="false" stroked="true" strokeweight=".748pt" strokecolor="#939598">
                <v:path arrowok="t"/>
              </v:shape>
            </v:group>
            <v:group style="position:absolute;left:8453;top:252;width:2;height:80" coordorigin="8453,252" coordsize="2,80">
              <v:shape style="position:absolute;left:8453;top:252;width:2;height:80" coordorigin="8453,252" coordsize="1,80" path="m8453,332l8453,252e" filled="false" stroked="true" strokeweight=".748pt" strokecolor="#939598">
                <v:path arrowok="t"/>
              </v:shape>
            </v:group>
            <v:group style="position:absolute;left:8413;top:252;width:2;height:80" coordorigin="8413,252" coordsize="2,80">
              <v:shape style="position:absolute;left:8413;top:252;width:2;height:80" coordorigin="8413,252" coordsize="0,80" path="m8413,332l8413,252e" filled="false" stroked="true" strokeweight=".748pt" strokecolor="#939598">
                <v:path arrowok="t"/>
              </v:shape>
            </v:group>
            <v:group style="position:absolute;left:8373;top:252;width:2;height:80" coordorigin="8373,252" coordsize="2,80">
              <v:shape style="position:absolute;left:8373;top:252;width:2;height:80" coordorigin="8373,252" coordsize="1,80" path="m8373,332l8373,252e" filled="false" stroked="true" strokeweight=".748pt" strokecolor="#939598">
                <v:path arrowok="t"/>
              </v:shape>
            </v:group>
            <v:group style="position:absolute;left:8333;top:252;width:2;height:80" coordorigin="8333,252" coordsize="2,80">
              <v:shape style="position:absolute;left:8333;top:252;width:2;height:80" coordorigin="8333,252" coordsize="0,80" path="m8333,332l8333,252e" filled="false" stroked="true" strokeweight=".748pt" strokecolor="#939598">
                <v:path arrowok="t"/>
              </v:shape>
            </v:group>
            <v:group style="position:absolute;left:8293;top:252;width:2;height:80" coordorigin="8293,252" coordsize="2,80">
              <v:shape style="position:absolute;left:8293;top:252;width:2;height:80" coordorigin="8293,252" coordsize="0,80" path="m8293,332l8293,252e" filled="false" stroked="true" strokeweight=".748pt" strokecolor="#939598">
                <v:path arrowok="t"/>
              </v:shape>
            </v:group>
            <v:group style="position:absolute;left:8252;top:252;width:2;height:80" coordorigin="8252,252" coordsize="2,80">
              <v:shape style="position:absolute;left:8252;top:252;width:2;height:80" coordorigin="8252,252" coordsize="0,80" path="m8253,332l8252,252e" filled="false" stroked="true" strokeweight=".748pt" strokecolor="#939598">
                <v:path arrowok="t"/>
              </v:shape>
            </v:group>
            <v:group style="position:absolute;left:8212;top:252;width:2;height:80" coordorigin="8212,252" coordsize="2,80">
              <v:shape style="position:absolute;left:8212;top:252;width:2;height:80" coordorigin="8212,252" coordsize="0,80" path="m8212,332l8212,252e" filled="false" stroked="true" strokeweight=".748pt" strokecolor="#939598">
                <v:path arrowok="t"/>
              </v:shape>
            </v:group>
            <v:group style="position:absolute;left:8172;top:252;width:2;height:80" coordorigin="8172,252" coordsize="2,80">
              <v:shape style="position:absolute;left:8172;top:252;width:2;height:80" coordorigin="8172,252" coordsize="0,80" path="m8172,332l8172,252e" filled="false" stroked="true" strokeweight=".748pt" strokecolor="#939598">
                <v:path arrowok="t"/>
              </v:shape>
            </v:group>
            <v:group style="position:absolute;left:8132;top:252;width:2;height:80" coordorigin="8132,252" coordsize="2,80">
              <v:shape style="position:absolute;left:8132;top:252;width:2;height:80" coordorigin="8132,252" coordsize="1,80" path="m8132,332l8132,252e" filled="false" stroked="true" strokeweight=".748pt" strokecolor="#939598">
                <v:path arrowok="t"/>
              </v:shape>
            </v:group>
            <v:group style="position:absolute;left:8092;top:252;width:2;height:80" coordorigin="8092,252" coordsize="2,80">
              <v:shape style="position:absolute;left:8092;top:252;width:2;height:80" coordorigin="8092,252" coordsize="0,80" path="m8092,332l8092,252e" filled="false" stroked="true" strokeweight=".748pt" strokecolor="#939598">
                <v:path arrowok="t"/>
              </v:shape>
            </v:group>
            <v:group style="position:absolute;left:8052;top:252;width:2;height:80" coordorigin="8052,252" coordsize="2,80">
              <v:shape style="position:absolute;left:8052;top:252;width:2;height:80" coordorigin="8052,252" coordsize="1,80" path="m8052,332l8052,252e" filled="false" stroked="true" strokeweight=".748pt" strokecolor="#939598">
                <v:path arrowok="t"/>
              </v:shape>
            </v:group>
            <v:group style="position:absolute;left:8012;top:252;width:2;height:80" coordorigin="8012,252" coordsize="2,80">
              <v:shape style="position:absolute;left:8012;top:252;width:2;height:80" coordorigin="8012,252" coordsize="0,80" path="m8012,332l8012,252e" filled="false" stroked="true" strokeweight=".748pt" strokecolor="#939598">
                <v:path arrowok="t"/>
              </v:shape>
            </v:group>
            <v:group style="position:absolute;left:7972;top:252;width:2;height:80" coordorigin="7972,252" coordsize="2,80">
              <v:shape style="position:absolute;left:7972;top:252;width:2;height:80" coordorigin="7972,252" coordsize="0,80" path="m7972,332l7972,252e" filled="false" stroked="true" strokeweight=".748pt" strokecolor="#939598">
                <v:path arrowok="t"/>
              </v:shape>
            </v:group>
            <v:group style="position:absolute;left:7932;top:252;width:2;height:80" coordorigin="7932,252" coordsize="2,80">
              <v:shape style="position:absolute;left:7932;top:252;width:2;height:80" coordorigin="7932,252" coordsize="0,80" path="m7932,332l7932,252e" filled="false" stroked="true" strokeweight=".748pt" strokecolor="#939598">
                <v:path arrowok="t"/>
              </v:shape>
            </v:group>
            <v:group style="position:absolute;left:7892;top:252;width:2;height:80" coordorigin="7892,252" coordsize="2,80">
              <v:shape style="position:absolute;left:7892;top:252;width:2;height:80" coordorigin="7892,252" coordsize="1,80" path="m7892,332l7892,252e" filled="false" stroked="true" strokeweight=".748pt" strokecolor="#939598">
                <v:path arrowok="t"/>
              </v:shape>
            </v:group>
            <v:group style="position:absolute;left:7852;top:252;width:2;height:80" coordorigin="7852,252" coordsize="2,80">
              <v:shape style="position:absolute;left:7852;top:252;width:2;height:80" coordorigin="7852,252" coordsize="1,80" path="m7852,332l7852,252e" filled="false" stroked="true" strokeweight=".748pt" strokecolor="#939598">
                <v:path arrowok="t"/>
              </v:shape>
            </v:group>
            <v:group style="position:absolute;left:7812;top:252;width:2;height:80" coordorigin="7812,252" coordsize="2,80">
              <v:shape style="position:absolute;left:7812;top:252;width:2;height:80" coordorigin="7812,252" coordsize="1,80" path="m7812,332l7812,252e" filled="false" stroked="true" strokeweight=".748pt" strokecolor="#939598">
                <v:path arrowok="t"/>
              </v:shape>
            </v:group>
            <v:group style="position:absolute;left:7772;top:252;width:2;height:80" coordorigin="7772,252" coordsize="2,80">
              <v:shape style="position:absolute;left:7772;top:252;width:2;height:80" coordorigin="7772,252" coordsize="1,80" path="m7772,332l7772,252e" filled="false" stroked="true" strokeweight=".748pt" strokecolor="#939598">
                <v:path arrowok="t"/>
              </v:shape>
            </v:group>
            <v:group style="position:absolute;left:7732;top:252;width:2;height:80" coordorigin="7732,252" coordsize="2,80">
              <v:shape style="position:absolute;left:7732;top:252;width:2;height:80" coordorigin="7732,252" coordsize="1,80" path="m7732,332l7732,252e" filled="false" stroked="true" strokeweight=".748pt" strokecolor="#939598">
                <v:path arrowok="t"/>
              </v:shape>
            </v:group>
            <v:group style="position:absolute;left:7692;top:252;width:2;height:80" coordorigin="7692,252" coordsize="2,80">
              <v:shape style="position:absolute;left:7692;top:252;width:2;height:80" coordorigin="7692,252" coordsize="1,80" path="m7692,332l7692,252e" filled="false" stroked="true" strokeweight=".748pt" strokecolor="#939598">
                <v:path arrowok="t"/>
              </v:shape>
            </v:group>
            <v:group style="position:absolute;left:7652;top:252;width:2;height:80" coordorigin="7652,252" coordsize="2,80">
              <v:shape style="position:absolute;left:7652;top:252;width:2;height:80" coordorigin="7652,252" coordsize="0,80" path="m7652,332l7652,252e" filled="false" stroked="true" strokeweight=".748pt" strokecolor="#939598">
                <v:path arrowok="t"/>
              </v:shape>
            </v:group>
            <v:group style="position:absolute;left:7612;top:252;width:2;height:80" coordorigin="7612,252" coordsize="2,80">
              <v:shape style="position:absolute;left:7612;top:252;width:2;height:80" coordorigin="7612,252" coordsize="1,80" path="m7612,332l7612,252e" filled="false" stroked="true" strokeweight=".748pt" strokecolor="#939598">
                <v:path arrowok="t"/>
              </v:shape>
            </v:group>
            <v:group style="position:absolute;left:7571;top:252;width:2;height:80" coordorigin="7571,252" coordsize="2,80">
              <v:shape style="position:absolute;left:7571;top:252;width:2;height:80" coordorigin="7571,252" coordsize="1,80" path="m7571,332l7571,252e" filled="false" stroked="true" strokeweight=".748pt" strokecolor="#939598">
                <v:path arrowok="t"/>
              </v:shape>
            </v:group>
            <v:group style="position:absolute;left:7531;top:252;width:2;height:80" coordorigin="7531,252" coordsize="2,80">
              <v:shape style="position:absolute;left:7531;top:252;width:2;height:80" coordorigin="7531,252" coordsize="0,80" path="m7531,332l7531,252e" filled="false" stroked="true" strokeweight=".748pt" strokecolor="#939598">
                <v:path arrowok="t"/>
              </v:shape>
            </v:group>
            <v:group style="position:absolute;left:7491;top:252;width:2;height:80" coordorigin="7491,252" coordsize="2,80">
              <v:shape style="position:absolute;left:7491;top:252;width:2;height:80" coordorigin="7491,252" coordsize="1,80" path="m7491,332l7491,252e" filled="false" stroked="true" strokeweight=".748pt" strokecolor="#939598">
                <v:path arrowok="t"/>
              </v:shape>
            </v:group>
            <v:group style="position:absolute;left:7451;top:252;width:2;height:80" coordorigin="7451,252" coordsize="2,80">
              <v:shape style="position:absolute;left:7451;top:252;width:2;height:80" coordorigin="7451,252" coordsize="0,80" path="m7451,332l7451,252e" filled="false" stroked="true" strokeweight=".748pt" strokecolor="#939598">
                <v:path arrowok="t"/>
              </v:shape>
            </v:group>
            <v:group style="position:absolute;left:7411;top:252;width:2;height:80" coordorigin="7411,252" coordsize="2,80">
              <v:shape style="position:absolute;left:7411;top:252;width:2;height:80" coordorigin="7411,252" coordsize="0,80" path="m7411,332l7411,252e" filled="false" stroked="true" strokeweight=".748pt" strokecolor="#939598">
                <v:path arrowok="t"/>
              </v:shape>
            </v:group>
            <v:group style="position:absolute;left:7371;top:252;width:2;height:80" coordorigin="7371,252" coordsize="2,80">
              <v:shape style="position:absolute;left:7371;top:252;width:2;height:80" coordorigin="7371,252" coordsize="1,80" path="m7371,332l7371,252e" filled="false" stroked="true" strokeweight=".748pt" strokecolor="#939598">
                <v:path arrowok="t"/>
              </v:shape>
            </v:group>
            <v:group style="position:absolute;left:7331;top:252;width:2;height:80" coordorigin="7331,252" coordsize="2,80">
              <v:shape style="position:absolute;left:7331;top:252;width:2;height:80" coordorigin="7331,252" coordsize="0,80" path="m7331,332l7331,252e" filled="false" stroked="true" strokeweight=".748pt" strokecolor="#939598">
                <v:path arrowok="t"/>
              </v:shape>
            </v:group>
            <v:group style="position:absolute;left:7291;top:252;width:2;height:80" coordorigin="7291,252" coordsize="2,80">
              <v:shape style="position:absolute;left:7291;top:252;width:2;height:80" coordorigin="7291,252" coordsize="1,80" path="m7291,332l7291,252e" filled="false" stroked="true" strokeweight=".748pt" strokecolor="#939598">
                <v:path arrowok="t"/>
              </v:shape>
            </v:group>
            <v:group style="position:absolute;left:7251;top:252;width:2;height:80" coordorigin="7251,252" coordsize="2,80">
              <v:shape style="position:absolute;left:7251;top:252;width:2;height:80" coordorigin="7251,252" coordsize="1,80" path="m7251,332l7251,252e" filled="false" stroked="true" strokeweight=".748pt" strokecolor="#939598">
                <v:path arrowok="t"/>
              </v:shape>
            </v:group>
            <v:group style="position:absolute;left:7211;top:252;width:2;height:80" coordorigin="7211,252" coordsize="2,80">
              <v:shape style="position:absolute;left:7211;top:252;width:2;height:80" coordorigin="7211,252" coordsize="0,80" path="m7211,332l7211,252e" filled="false" stroked="true" strokeweight=".748pt" strokecolor="#939598">
                <v:path arrowok="t"/>
              </v:shape>
            </v:group>
            <v:group style="position:absolute;left:7171;top:252;width:2;height:80" coordorigin="7171,252" coordsize="2,80">
              <v:shape style="position:absolute;left:7171;top:252;width:2;height:80" coordorigin="7171,252" coordsize="1,80" path="m7171,332l7171,252e" filled="false" stroked="true" strokeweight=".748pt" strokecolor="#939598">
                <v:path arrowok="t"/>
              </v:shape>
            </v:group>
            <v:group style="position:absolute;left:7131;top:252;width:2;height:80" coordorigin="7131,252" coordsize="2,80">
              <v:shape style="position:absolute;left:7131;top:252;width:2;height:80" coordorigin="7131,252" coordsize="0,80" path="m7131,332l7131,252e" filled="false" stroked="true" strokeweight=".748pt" strokecolor="#939598">
                <v:path arrowok="t"/>
              </v:shape>
            </v:group>
            <v:group style="position:absolute;left:7091;top:252;width:2;height:80" coordorigin="7091,252" coordsize="2,80">
              <v:shape style="position:absolute;left:7091;top:252;width:2;height:80" coordorigin="7091,252" coordsize="0,80" path="m7091,332l7091,252e" filled="false" stroked="true" strokeweight=".748pt" strokecolor="#939598">
                <v:path arrowok="t"/>
              </v:shape>
            </v:group>
            <v:group style="position:absolute;left:7051;top:252;width:2;height:80" coordorigin="7051,252" coordsize="2,80">
              <v:shape style="position:absolute;left:7051;top:252;width:2;height:80" coordorigin="7051,252" coordsize="1,80" path="m7051,332l7051,252e" filled="false" stroked="true" strokeweight=".748pt" strokecolor="#939598">
                <v:path arrowok="t"/>
              </v:shape>
            </v:group>
            <v:group style="position:absolute;left:7011;top:252;width:2;height:80" coordorigin="7011,252" coordsize="2,80">
              <v:shape style="position:absolute;left:7011;top:252;width:2;height:80" coordorigin="7011,252" coordsize="0,80" path="m7011,332l7011,252e" filled="false" stroked="true" strokeweight=".748pt" strokecolor="#939598">
                <v:path arrowok="t"/>
              </v:shape>
            </v:group>
            <v:group style="position:absolute;left:6971;top:252;width:2;height:80" coordorigin="6971,252" coordsize="2,80">
              <v:shape style="position:absolute;left:6971;top:252;width:2;height:80" coordorigin="6971,252" coordsize="1,80" path="m6971,332l6971,252e" filled="false" stroked="true" strokeweight=".748pt" strokecolor="#939598">
                <v:path arrowok="t"/>
              </v:shape>
            </v:group>
            <v:group style="position:absolute;left:6930;top:252;width:2;height:80" coordorigin="6930,252" coordsize="2,80">
              <v:shape style="position:absolute;left:6930;top:252;width:2;height:80" coordorigin="6930,252" coordsize="1,80" path="m6931,332l6930,252e" filled="false" stroked="true" strokeweight=".748pt" strokecolor="#939598">
                <v:path arrowok="t"/>
              </v:shape>
            </v:group>
            <v:group style="position:absolute;left:6890;top:252;width:2;height:80" coordorigin="6890,252" coordsize="2,80">
              <v:shape style="position:absolute;left:6890;top:252;width:2;height:80" coordorigin="6890,252" coordsize="0,80" path="m6890,332l6890,252e" filled="false" stroked="true" strokeweight=".748pt" strokecolor="#939598">
                <v:path arrowok="t"/>
              </v:shape>
            </v:group>
            <v:group style="position:absolute;left:6850;top:252;width:2;height:80" coordorigin="6850,252" coordsize="2,80">
              <v:shape style="position:absolute;left:6850;top:252;width:2;height:80" coordorigin="6850,252" coordsize="1,80" path="m6850,332l6850,252e" filled="false" stroked="true" strokeweight=".748pt" strokecolor="#939598">
                <v:path arrowok="t"/>
              </v:shape>
            </v:group>
            <v:group style="position:absolute;left:6810;top:253;width:2;height:80" coordorigin="6810,253" coordsize="2,80">
              <v:shape style="position:absolute;left:6810;top:253;width:2;height:80" coordorigin="6810,253" coordsize="0,80" path="m6810,333l6810,253e" filled="false" stroked="true" strokeweight=".748pt" strokecolor="#939598">
                <v:path arrowok="t"/>
              </v:shape>
            </v:group>
            <v:group style="position:absolute;left:6770;top:253;width:2;height:80" coordorigin="6770,253" coordsize="2,80">
              <v:shape style="position:absolute;left:6770;top:253;width:2;height:80" coordorigin="6770,253" coordsize="1,80" path="m6770,333l6770,253e" filled="false" stroked="true" strokeweight=".748pt" strokecolor="#939598">
                <v:path arrowok="t"/>
              </v:shape>
            </v:group>
            <v:group style="position:absolute;left:6730;top:253;width:2;height:80" coordorigin="6730,253" coordsize="2,80">
              <v:shape style="position:absolute;left:6730;top:253;width:2;height:80" coordorigin="6730,253" coordsize="0,80" path="m6730,333l6730,253e" filled="false" stroked="true" strokeweight=".748pt" strokecolor="#939598">
                <v:path arrowok="t"/>
              </v:shape>
            </v:group>
            <v:group style="position:absolute;left:6690;top:253;width:2;height:80" coordorigin="6690,253" coordsize="2,80">
              <v:shape style="position:absolute;left:6690;top:253;width:2;height:80" coordorigin="6690,253" coordsize="1,80" path="m6690,333l6690,253e" filled="false" stroked="true" strokeweight=".748pt" strokecolor="#939598">
                <v:path arrowok="t"/>
              </v:shape>
            </v:group>
            <v:group style="position:absolute;left:6650;top:253;width:2;height:80" coordorigin="6650,253" coordsize="2,80">
              <v:shape style="position:absolute;left:6650;top:253;width:2;height:80" coordorigin="6650,253" coordsize="1,80" path="m6650,333l6650,253e" filled="false" stroked="true" strokeweight=".748pt" strokecolor="#939598">
                <v:path arrowok="t"/>
              </v:shape>
            </v:group>
            <v:group style="position:absolute;left:6610;top:253;width:2;height:80" coordorigin="6610,253" coordsize="2,80">
              <v:shape style="position:absolute;left:6610;top:253;width:2;height:80" coordorigin="6610,253" coordsize="1,80" path="m6610,333l6610,253e" filled="false" stroked="true" strokeweight=".748pt" strokecolor="#939598">
                <v:path arrowok="t"/>
              </v:shape>
            </v:group>
            <v:group style="position:absolute;left:6570;top:253;width:2;height:80" coordorigin="6570,253" coordsize="2,80">
              <v:shape style="position:absolute;left:6570;top:253;width:2;height:80" coordorigin="6570,253" coordsize="1,80" path="m6570,333l6570,253e" filled="false" stroked="true" strokeweight=".748pt" strokecolor="#939598">
                <v:path arrowok="t"/>
              </v:shape>
            </v:group>
            <v:group style="position:absolute;left:6530;top:253;width:2;height:80" coordorigin="6530,253" coordsize="2,80">
              <v:shape style="position:absolute;left:6530;top:253;width:2;height:80" coordorigin="6530,253" coordsize="1,80" path="m6530,333l6530,253e" filled="false" stroked="true" strokeweight=".748pt" strokecolor="#939598">
                <v:path arrowok="t"/>
              </v:shape>
            </v:group>
            <v:group style="position:absolute;left:6490;top:253;width:2;height:80" coordorigin="6490,253" coordsize="2,80">
              <v:shape style="position:absolute;left:6490;top:253;width:2;height:80" coordorigin="6490,253" coordsize="1,80" path="m6490,333l6490,253e" filled="false" stroked="true" strokeweight=".748pt" strokecolor="#939598">
                <v:path arrowok="t"/>
              </v:shape>
            </v:group>
            <v:group style="position:absolute;left:6450;top:253;width:2;height:80" coordorigin="6450,253" coordsize="2,80">
              <v:shape style="position:absolute;left:6450;top:253;width:2;height:80" coordorigin="6450,253" coordsize="0,80" path="m6450,333l6450,253e" filled="false" stroked="true" strokeweight=".748pt" strokecolor="#939598">
                <v:path arrowok="t"/>
              </v:shape>
            </v:group>
            <v:group style="position:absolute;left:6410;top:253;width:2;height:80" coordorigin="6410,253" coordsize="2,80">
              <v:shape style="position:absolute;left:6410;top:253;width:2;height:80" coordorigin="6410,253" coordsize="0,80" path="m6410,333l6410,253e" filled="false" stroked="true" strokeweight=".748pt" strokecolor="#939598">
                <v:path arrowok="t"/>
              </v:shape>
            </v:group>
            <v:group style="position:absolute;left:6370;top:253;width:2;height:80" coordorigin="6370,253" coordsize="2,80">
              <v:shape style="position:absolute;left:6370;top:253;width:2;height:80" coordorigin="6370,253" coordsize="1,80" path="m6370,333l6370,253e" filled="false" stroked="true" strokeweight=".748pt" strokecolor="#939598">
                <v:path arrowok="t"/>
              </v:shape>
            </v:group>
            <v:group style="position:absolute;left:6330;top:253;width:2;height:80" coordorigin="6330,253" coordsize="2,80">
              <v:shape style="position:absolute;left:6330;top:253;width:2;height:80" coordorigin="6330,253" coordsize="0,80" path="m6330,333l6330,253e" filled="false" stroked="true" strokeweight=".748pt" strokecolor="#939598">
                <v:path arrowok="t"/>
              </v:shape>
            </v:group>
            <v:group style="position:absolute;left:6290;top:253;width:2;height:80" coordorigin="6290,253" coordsize="2,80">
              <v:shape style="position:absolute;left:6290;top:253;width:2;height:80" coordorigin="6290,253" coordsize="0,80" path="m6290,333l6290,253e" filled="false" stroked="true" strokeweight=".748pt" strokecolor="#939598">
                <v:path arrowok="t"/>
              </v:shape>
            </v:group>
            <v:group style="position:absolute;left:6249;top:253;width:2;height:80" coordorigin="6249,253" coordsize="2,80">
              <v:shape style="position:absolute;left:6249;top:253;width:2;height:80" coordorigin="6249,253" coordsize="0,80" path="m6249,333l6249,253e" filled="false" stroked="true" strokeweight=".748pt" strokecolor="#939598">
                <v:path arrowok="t"/>
              </v:shape>
            </v:group>
            <v:group style="position:absolute;left:6209;top:253;width:2;height:80" coordorigin="6209,253" coordsize="2,80">
              <v:shape style="position:absolute;left:6209;top:253;width:2;height:80" coordorigin="6209,253" coordsize="1,80" path="m6209,333l6209,253e" filled="false" stroked="true" strokeweight=".748pt" strokecolor="#939598">
                <v:path arrowok="t"/>
              </v:shape>
            </v:group>
            <v:group style="position:absolute;left:6169;top:253;width:2;height:80" coordorigin="6169,253" coordsize="2,80">
              <v:shape style="position:absolute;left:6169;top:253;width:2;height:80" coordorigin="6169,253" coordsize="0,80" path="m6169,333l6169,253e" filled="false" stroked="true" strokeweight=".748pt" strokecolor="#939598">
                <v:path arrowok="t"/>
              </v:shape>
            </v:group>
            <v:group style="position:absolute;left:6129;top:253;width:2;height:80" coordorigin="6129,253" coordsize="2,80">
              <v:shape style="position:absolute;left:6129;top:253;width:2;height:80" coordorigin="6129,253" coordsize="0,80" path="m6129,333l6129,253e" filled="false" stroked="true" strokeweight=".748pt" strokecolor="#939598">
                <v:path arrowok="t"/>
              </v:shape>
            </v:group>
            <v:group style="position:absolute;left:6089;top:253;width:2;height:80" coordorigin="6089,253" coordsize="2,80">
              <v:shape style="position:absolute;left:6089;top:253;width:2;height:80" coordorigin="6089,253" coordsize="0,80" path="m6089,333l6089,253e" filled="false" stroked="true" strokeweight=".748pt" strokecolor="#939598">
                <v:path arrowok="t"/>
              </v:shape>
            </v:group>
            <v:group style="position:absolute;left:6049;top:253;width:2;height:80" coordorigin="6049,253" coordsize="2,80">
              <v:shape style="position:absolute;left:6049;top:253;width:2;height:80" coordorigin="6049,253" coordsize="1,80" path="m6049,333l6049,253e" filled="false" stroked="true" strokeweight=".748pt" strokecolor="#939598">
                <v:path arrowok="t"/>
              </v:shape>
            </v:group>
            <v:group style="position:absolute;left:6009;top:253;width:2;height:80" coordorigin="6009,253" coordsize="2,80">
              <v:shape style="position:absolute;left:6009;top:253;width:2;height:80" coordorigin="6009,253" coordsize="0,80" path="m6009,333l6009,253e" filled="false" stroked="true" strokeweight=".748pt" strokecolor="#939598">
                <v:path arrowok="t"/>
              </v:shape>
            </v:group>
            <v:group style="position:absolute;left:5969;top:253;width:2;height:80" coordorigin="5969,253" coordsize="2,80">
              <v:shape style="position:absolute;left:5969;top:253;width:2;height:80" coordorigin="5969,253" coordsize="0,80" path="m5969,333l5969,253e" filled="false" stroked="true" strokeweight=".748pt" strokecolor="#939598">
                <v:path arrowok="t"/>
              </v:shape>
            </v:group>
            <v:group style="position:absolute;left:5929;top:253;width:2;height:80" coordorigin="5929,253" coordsize="2,80">
              <v:shape style="position:absolute;left:5929;top:253;width:2;height:80" coordorigin="5929,253" coordsize="0,80" path="m5929,333l5929,253e" filled="false" stroked="true" strokeweight=".748pt" strokecolor="#939598">
                <v:path arrowok="t"/>
              </v:shape>
            </v:group>
            <v:group style="position:absolute;left:5889;top:253;width:2;height:80" coordorigin="5889,253" coordsize="2,80">
              <v:shape style="position:absolute;left:5889;top:253;width:2;height:80" coordorigin="5889,253" coordsize="1,80" path="m5889,333l5889,253e" filled="false" stroked="true" strokeweight=".748pt" strokecolor="#939598">
                <v:path arrowok="t"/>
              </v:shape>
            </v:group>
            <v:group style="position:absolute;left:5849;top:253;width:2;height:80" coordorigin="5849,253" coordsize="2,80">
              <v:shape style="position:absolute;left:5849;top:253;width:2;height:80" coordorigin="5849,253" coordsize="0,80" path="m5849,333l5849,253e" filled="false" stroked="true" strokeweight=".748pt" strokecolor="#939598">
                <v:path arrowok="t"/>
              </v:shape>
            </v:group>
            <v:group style="position:absolute;left:5809;top:253;width:2;height:80" coordorigin="5809,253" coordsize="2,80">
              <v:shape style="position:absolute;left:5809;top:253;width:2;height:80" coordorigin="5809,253" coordsize="0,80" path="m5809,333l5809,253e" filled="false" stroked="true" strokeweight=".748pt" strokecolor="#939598">
                <v:path arrowok="t"/>
              </v:shape>
            </v:group>
            <v:group style="position:absolute;left:5769;top:253;width:2;height:80" coordorigin="5769,253" coordsize="2,80">
              <v:shape style="position:absolute;left:5769;top:253;width:2;height:80" coordorigin="5769,253" coordsize="0,80" path="m5769,333l5769,253e" filled="false" stroked="true" strokeweight=".748pt" strokecolor="#939598">
                <v:path arrowok="t"/>
              </v:shape>
            </v:group>
            <v:group style="position:absolute;left:5729;top:253;width:2;height:80" coordorigin="5729,253" coordsize="2,80">
              <v:shape style="position:absolute;left:5729;top:253;width:2;height:80" coordorigin="5729,253" coordsize="1,80" path="m5729,333l5729,253e" filled="false" stroked="true" strokeweight=".748pt" strokecolor="#939598">
                <v:path arrowok="t"/>
              </v:shape>
            </v:group>
            <v:group style="position:absolute;left:5689;top:253;width:2;height:80" coordorigin="5689,253" coordsize="2,80">
              <v:shape style="position:absolute;left:5689;top:253;width:2;height:80" coordorigin="5689,253" coordsize="0,80" path="m5689,333l5689,253e" filled="false" stroked="true" strokeweight=".748pt" strokecolor="#939598">
                <v:path arrowok="t"/>
              </v:shape>
            </v:group>
            <v:group style="position:absolute;left:5649;top:253;width:2;height:80" coordorigin="5649,253" coordsize="2,80">
              <v:shape style="position:absolute;left:5649;top:253;width:2;height:80" coordorigin="5649,253" coordsize="0,80" path="m5649,333l5649,253e" filled="false" stroked="true" strokeweight=".748pt" strokecolor="#939598">
                <v:path arrowok="t"/>
              </v:shape>
            </v:group>
            <v:group style="position:absolute;left:5608;top:253;width:2;height:80" coordorigin="5608,253" coordsize="2,80">
              <v:shape style="position:absolute;left:5608;top:253;width:2;height:80" coordorigin="5608,253" coordsize="0,80" path="m5609,333l5608,253e" filled="false" stroked="true" strokeweight=".748pt" strokecolor="#939598">
                <v:path arrowok="t"/>
              </v:shape>
            </v:group>
            <v:group style="position:absolute;left:5568;top:253;width:2;height:80" coordorigin="5568,253" coordsize="2,80">
              <v:shape style="position:absolute;left:5568;top:253;width:2;height:80" coordorigin="5568,253" coordsize="1,80" path="m5568,333l5568,253e" filled="false" stroked="true" strokeweight=".748pt" strokecolor="#939598">
                <v:path arrowok="t"/>
              </v:shape>
            </v:group>
            <v:group style="position:absolute;left:5528;top:253;width:2;height:80" coordorigin="5528,253" coordsize="2,80">
              <v:shape style="position:absolute;left:5528;top:253;width:2;height:80" coordorigin="5528,253" coordsize="0,80" path="m5528,333l5528,253e" filled="false" stroked="true" strokeweight=".748pt" strokecolor="#939598">
                <v:path arrowok="t"/>
              </v:shape>
            </v:group>
            <v:group style="position:absolute;left:5488;top:253;width:2;height:80" coordorigin="5488,253" coordsize="2,80">
              <v:shape style="position:absolute;left:5488;top:253;width:2;height:80" coordorigin="5488,253" coordsize="1,80" path="m5488,333l5488,253e" filled="false" stroked="true" strokeweight=".748pt" strokecolor="#939598">
                <v:path arrowok="t"/>
              </v:shape>
            </v:group>
            <v:group style="position:absolute;left:5448;top:253;width:2;height:80" coordorigin="5448,253" coordsize="2,80">
              <v:shape style="position:absolute;left:5448;top:253;width:2;height:80" coordorigin="5448,253" coordsize="1,80" path="m5448,333l5448,253e" filled="false" stroked="true" strokeweight=".748pt" strokecolor="#939598">
                <v:path arrowok="t"/>
              </v:shape>
            </v:group>
            <v:group style="position:absolute;left:5408;top:253;width:2;height:80" coordorigin="5408,253" coordsize="2,80">
              <v:shape style="position:absolute;left:5408;top:253;width:2;height:80" coordorigin="5408,253" coordsize="1,80" path="m5408,333l5408,253e" filled="false" stroked="true" strokeweight=".748pt" strokecolor="#939598">
                <v:path arrowok="t"/>
              </v:shape>
            </v:group>
            <v:group style="position:absolute;left:5368;top:253;width:2;height:80" coordorigin="5368,253" coordsize="2,80">
              <v:shape style="position:absolute;left:5368;top:253;width:2;height:80" coordorigin="5368,253" coordsize="1,80" path="m5368,333l5368,253e" filled="false" stroked="true" strokeweight=".748pt" strokecolor="#939598">
                <v:path arrowok="t"/>
              </v:shape>
            </v:group>
            <v:group style="position:absolute;left:5328;top:253;width:2;height:80" coordorigin="5328,253" coordsize="2,80">
              <v:shape style="position:absolute;left:5328;top:253;width:2;height:80" coordorigin="5328,253" coordsize="1,80" path="m5328,333l5328,253e" filled="false" stroked="true" strokeweight=".748pt" strokecolor="#939598">
                <v:path arrowok="t"/>
              </v:shape>
            </v:group>
            <v:group style="position:absolute;left:5288;top:253;width:2;height:80" coordorigin="5288,253" coordsize="2,80">
              <v:shape style="position:absolute;left:5288;top:253;width:2;height:80" coordorigin="5288,253" coordsize="1,80" path="m5288,333l5288,253e" filled="false" stroked="true" strokeweight=".748pt" strokecolor="#939598">
                <v:path arrowok="t"/>
              </v:shape>
            </v:group>
            <v:group style="position:absolute;left:5248;top:253;width:2;height:80" coordorigin="5248,253" coordsize="2,80">
              <v:shape style="position:absolute;left:5248;top:253;width:2;height:80" coordorigin="5248,253" coordsize="0,80" path="m5248,333l5248,253e" filled="false" stroked="true" strokeweight=".748pt" strokecolor="#939598">
                <v:path arrowok="t"/>
              </v:shape>
            </v:group>
            <v:group style="position:absolute;left:5208;top:253;width:2;height:80" coordorigin="5208,253" coordsize="2,80">
              <v:shape style="position:absolute;left:5208;top:253;width:2;height:80" coordorigin="5208,253" coordsize="0,80" path="m5208,333l5208,253e" filled="false" stroked="true" strokeweight=".748pt" strokecolor="#939598">
                <v:path arrowok="t"/>
              </v:shape>
            </v:group>
            <v:group style="position:absolute;left:5168;top:253;width:2;height:80" coordorigin="5168,253" coordsize="2,80">
              <v:shape style="position:absolute;left:5168;top:253;width:2;height:80" coordorigin="5168,253" coordsize="1,80" path="m5168,333l5168,253e" filled="false" stroked="true" strokeweight=".748pt" strokecolor="#939598">
                <v:path arrowok="t"/>
              </v:shape>
            </v:group>
            <v:group style="position:absolute;left:5128;top:253;width:2;height:80" coordorigin="5128,253" coordsize="2,80">
              <v:shape style="position:absolute;left:5128;top:253;width:2;height:80" coordorigin="5128,253" coordsize="1,80" path="m5128,333l5128,253e" filled="false" stroked="true" strokeweight=".748pt" strokecolor="#939598">
                <v:path arrowok="t"/>
              </v:shape>
            </v:group>
            <v:group style="position:absolute;left:5088;top:253;width:2;height:80" coordorigin="5088,253" coordsize="2,80">
              <v:shape style="position:absolute;left:5088;top:253;width:2;height:80" coordorigin="5088,253" coordsize="0,80" path="m5088,333l5088,253e" filled="false" stroked="true" strokeweight=".748pt" strokecolor="#939598">
                <v:path arrowok="t"/>
              </v:shape>
            </v:group>
            <v:group style="position:absolute;left:5048;top:253;width:2;height:80" coordorigin="5048,253" coordsize="2,80">
              <v:shape style="position:absolute;left:5048;top:253;width:2;height:80" coordorigin="5048,253" coordsize="0,80" path="m5048,333l5048,253e" filled="false" stroked="true" strokeweight=".748pt" strokecolor="#939598">
                <v:path arrowok="t"/>
              </v:shape>
            </v:group>
            <v:group style="position:absolute;left:5008;top:253;width:2;height:80" coordorigin="5008,253" coordsize="2,80">
              <v:shape style="position:absolute;left:5008;top:253;width:2;height:80" coordorigin="5008,253" coordsize="1,80" path="m5008,333l5008,253e" filled="false" stroked="true" strokeweight=".748pt" strokecolor="#939598">
                <v:path arrowok="t"/>
              </v:shape>
            </v:group>
            <v:group style="position:absolute;left:4968;top:253;width:2;height:80" coordorigin="4968,253" coordsize="2,80">
              <v:shape style="position:absolute;left:4968;top:253;width:2;height:80" coordorigin="4968,253" coordsize="1,80" path="m4968,333l4968,253e" filled="false" stroked="true" strokeweight=".748pt" strokecolor="#939598">
                <v:path arrowok="t"/>
              </v:shape>
            </v:group>
            <v:group style="position:absolute;left:4927;top:253;width:2;height:80" coordorigin="4927,253" coordsize="2,80">
              <v:shape style="position:absolute;left:4927;top:253;width:2;height:80" coordorigin="4927,253" coordsize="0,80" path="m4927,333l4927,253e" filled="false" stroked="true" strokeweight=".748pt" strokecolor="#939598">
                <v:path arrowok="t"/>
              </v:shape>
            </v:group>
            <v:group style="position:absolute;left:4887;top:253;width:2;height:80" coordorigin="4887,253" coordsize="2,80">
              <v:shape style="position:absolute;left:4887;top:253;width:2;height:80" coordorigin="4887,253" coordsize="0,80" path="m4887,333l4887,253e" filled="false" stroked="true" strokeweight=".748pt" strokecolor="#939598">
                <v:path arrowok="t"/>
              </v:shape>
            </v:group>
            <v:group style="position:absolute;left:4847;top:253;width:2;height:80" coordorigin="4847,253" coordsize="2,80">
              <v:shape style="position:absolute;left:4847;top:253;width:2;height:80" coordorigin="4847,253" coordsize="1,80" path="m4847,333l4847,253e" filled="false" stroked="true" strokeweight=".748pt" strokecolor="#939598">
                <v:path arrowok="t"/>
              </v:shape>
            </v:group>
            <v:group style="position:absolute;left:4807;top:253;width:2;height:80" coordorigin="4807,253" coordsize="2,80">
              <v:shape style="position:absolute;left:4807;top:253;width:2;height:80" coordorigin="4807,253" coordsize="1,80" path="m4807,333l4807,253e" filled="false" stroked="true" strokeweight=".748pt" strokecolor="#939598">
                <v:path arrowok="t"/>
              </v:shape>
            </v:group>
            <v:group style="position:absolute;left:4767;top:253;width:2;height:80" coordorigin="4767,253" coordsize="2,80">
              <v:shape style="position:absolute;left:4767;top:253;width:2;height:80" coordorigin="4767,253" coordsize="0,80" path="m4767,333l4767,253e" filled="false" stroked="true" strokeweight=".748pt" strokecolor="#939598">
                <v:path arrowok="t"/>
              </v:shape>
            </v:group>
            <v:group style="position:absolute;left:4727;top:253;width:2;height:80" coordorigin="4727,253" coordsize="2,80">
              <v:shape style="position:absolute;left:4727;top:253;width:2;height:80" coordorigin="4727,253" coordsize="0,80" path="m4727,333l4727,253e" filled="false" stroked="true" strokeweight=".748pt" strokecolor="#939598">
                <v:path arrowok="t"/>
              </v:shape>
            </v:group>
            <v:group style="position:absolute;left:4687;top:253;width:2;height:80" coordorigin="4687,253" coordsize="2,80">
              <v:shape style="position:absolute;left:4687;top:253;width:2;height:80" coordorigin="4687,253" coordsize="1,80" path="m4687,333l4687,253e" filled="false" stroked="true" strokeweight=".748pt" strokecolor="#939598">
                <v:path arrowok="t"/>
              </v:shape>
            </v:group>
            <v:group style="position:absolute;left:4647;top:253;width:2;height:80" coordorigin="4647,253" coordsize="2,80">
              <v:shape style="position:absolute;left:4647;top:253;width:2;height:80" coordorigin="4647,253" coordsize="1,80" path="m4647,333l4647,253e" filled="false" stroked="true" strokeweight=".748pt" strokecolor="#939598">
                <v:path arrowok="t"/>
              </v:shape>
            </v:group>
            <v:group style="position:absolute;left:4607;top:253;width:2;height:80" coordorigin="4607,253" coordsize="2,80">
              <v:shape style="position:absolute;left:4607;top:253;width:2;height:80" coordorigin="4607,253" coordsize="0,80" path="m4607,333l4607,253e" filled="false" stroked="true" strokeweight=".748pt" strokecolor="#939598">
                <v:path arrowok="t"/>
              </v:shape>
            </v:group>
            <v:group style="position:absolute;left:4567;top:253;width:2;height:80" coordorigin="4567,253" coordsize="2,80">
              <v:shape style="position:absolute;left:4567;top:253;width:2;height:80" coordorigin="4567,253" coordsize="0,80" path="m4567,333l4567,253e" filled="false" stroked="true" strokeweight=".748pt" strokecolor="#939598">
                <v:path arrowok="t"/>
              </v:shape>
            </v:group>
            <v:group style="position:absolute;left:4527;top:253;width:2;height:80" coordorigin="4527,253" coordsize="2,80">
              <v:shape style="position:absolute;left:4527;top:253;width:2;height:80" coordorigin="4527,253" coordsize="1,80" path="m4527,333l4527,253e" filled="false" stroked="true" strokeweight=".748pt" strokecolor="#939598">
                <v:path arrowok="t"/>
              </v:shape>
            </v:group>
            <v:group style="position:absolute;left:4487;top:253;width:2;height:80" coordorigin="4487,253" coordsize="2,80">
              <v:shape style="position:absolute;left:4487;top:253;width:2;height:80" coordorigin="4487,253" coordsize="1,80" path="m4487,333l4487,253e" filled="false" stroked="true" strokeweight=".748pt" strokecolor="#939598">
                <v:path arrowok="t"/>
              </v:shape>
            </v:group>
            <v:group style="position:absolute;left:4447;top:253;width:2;height:80" coordorigin="4447,253" coordsize="2,80">
              <v:shape style="position:absolute;left:4447;top:253;width:2;height:80" coordorigin="4447,253" coordsize="0,80" path="m4447,333l4447,253e" filled="false" stroked="true" strokeweight=".748pt" strokecolor="#939598">
                <v:path arrowok="t"/>
              </v:shape>
            </v:group>
            <v:group style="position:absolute;left:4407;top:253;width:2;height:80" coordorigin="4407,253" coordsize="2,80">
              <v:shape style="position:absolute;left:4407;top:253;width:2;height:80" coordorigin="4407,253" coordsize="0,80" path="m4407,333l4407,253e" filled="false" stroked="true" strokeweight=".748pt" strokecolor="#939598">
                <v:path arrowok="t"/>
              </v:shape>
            </v:group>
            <v:group style="position:absolute;left:4367;top:253;width:2;height:80" coordorigin="4367,253" coordsize="2,80">
              <v:shape style="position:absolute;left:4367;top:253;width:2;height:80" coordorigin="4367,253" coordsize="1,80" path="m4367,333l4367,253e" filled="false" stroked="true" strokeweight=".748pt" strokecolor="#939598">
                <v:path arrowok="t"/>
              </v:shape>
            </v:group>
            <v:group style="position:absolute;left:4327;top:253;width:2;height:80" coordorigin="4327,253" coordsize="2,80">
              <v:shape style="position:absolute;left:4327;top:253;width:2;height:80" coordorigin="4327,253" coordsize="1,80" path="m4327,333l4327,253e" filled="false" stroked="true" strokeweight=".748pt" strokecolor="#939598">
                <v:path arrowok="t"/>
              </v:shape>
            </v:group>
            <v:group style="position:absolute;left:4286;top:253;width:2;height:80" coordorigin="4286,253" coordsize="2,80">
              <v:shape style="position:absolute;left:4286;top:253;width:2;height:80" coordorigin="4286,253" coordsize="1,80" path="m4287,333l4286,253e" filled="false" stroked="true" strokeweight=".748pt" strokecolor="#939598">
                <v:path arrowok="t"/>
              </v:shape>
            </v:group>
            <v:group style="position:absolute;left:4246;top:253;width:2;height:80" coordorigin="4246,253" coordsize="2,80">
              <v:shape style="position:absolute;left:4246;top:253;width:2;height:80" coordorigin="4246,253" coordsize="1,80" path="m4246,333l4246,253e" filled="false" stroked="true" strokeweight=".748pt" strokecolor="#939598">
                <v:path arrowok="t"/>
              </v:shape>
            </v:group>
            <v:group style="position:absolute;left:4206;top:253;width:2;height:80" coordorigin="4206,253" coordsize="2,80">
              <v:shape style="position:absolute;left:4206;top:253;width:2;height:80" coordorigin="4206,253" coordsize="1,80" path="m4206,333l4206,253e" filled="false" stroked="true" strokeweight=".748pt" strokecolor="#939598">
                <v:path arrowok="t"/>
              </v:shape>
            </v:group>
            <v:group style="position:absolute;left:4166;top:253;width:2;height:80" coordorigin="4166,253" coordsize="2,80">
              <v:shape style="position:absolute;left:4166;top:253;width:2;height:80" coordorigin="4166,253" coordsize="1,80" path="m4166,333l4166,253e" filled="false" stroked="true" strokeweight=".748pt" strokecolor="#939598">
                <v:path arrowok="t"/>
              </v:shape>
            </v:group>
            <v:group style="position:absolute;left:4126;top:253;width:2;height:80" coordorigin="4126,253" coordsize="2,80">
              <v:shape style="position:absolute;left:4126;top:253;width:2;height:80" coordorigin="4126,253" coordsize="0,80" path="m4126,333l4126,253e" filled="false" stroked="true" strokeweight=".748pt" strokecolor="#939598">
                <v:path arrowok="t"/>
              </v:shape>
            </v:group>
            <v:group style="position:absolute;left:4086;top:253;width:2;height:80" coordorigin="4086,253" coordsize="2,80">
              <v:shape style="position:absolute;left:4086;top:253;width:2;height:80" coordorigin="4086,253" coordsize="1,80" path="m4086,333l4086,253e" filled="false" stroked="true" strokeweight=".748pt" strokecolor="#939598">
                <v:path arrowok="t"/>
              </v:shape>
            </v:group>
            <v:group style="position:absolute;left:4046;top:253;width:2;height:80" coordorigin="4046,253" coordsize="2,80">
              <v:shape style="position:absolute;left:4046;top:253;width:2;height:80" coordorigin="4046,253" coordsize="0,80" path="m4046,333l4046,253e" filled="false" stroked="true" strokeweight=".748pt" strokecolor="#939598">
                <v:path arrowok="t"/>
              </v:shape>
            </v:group>
            <v:group style="position:absolute;left:4006;top:253;width:2;height:80" coordorigin="4006,253" coordsize="2,80">
              <v:shape style="position:absolute;left:4006;top:253;width:2;height:80" coordorigin="4006,253" coordsize="0,80" path="m4006,333l4006,253e" filled="false" stroked="true" strokeweight=".748pt" strokecolor="#939598">
                <v:path arrowok="t"/>
              </v:shape>
            </v:group>
            <v:group style="position:absolute;left:3966;top:253;width:2;height:80" coordorigin="3966,253" coordsize="2,80">
              <v:shape style="position:absolute;left:3966;top:253;width:2;height:80" coordorigin="3966,253" coordsize="0,80" path="m3966,333l3966,253e" filled="false" stroked="true" strokeweight=".748pt" strokecolor="#939598">
                <v:path arrowok="t"/>
              </v:shape>
            </v:group>
            <v:group style="position:absolute;left:3926;top:253;width:2;height:80" coordorigin="3926,253" coordsize="2,80">
              <v:shape style="position:absolute;left:3926;top:253;width:2;height:80" coordorigin="3926,253" coordsize="1,80" path="m3926,333l3926,253e" filled="false" stroked="true" strokeweight=".748pt" strokecolor="#939598">
                <v:path arrowok="t"/>
              </v:shape>
            </v:group>
            <v:group style="position:absolute;left:3886;top:253;width:2;height:80" coordorigin="3886,253" coordsize="2,80">
              <v:shape style="position:absolute;left:3886;top:253;width:2;height:80" coordorigin="3886,253" coordsize="0,80" path="m3886,333l3886,253e" filled="false" stroked="true" strokeweight=".748pt" strokecolor="#939598">
                <v:path arrowok="t"/>
              </v:shape>
            </v:group>
            <v:group style="position:absolute;left:3846;top:253;width:2;height:80" coordorigin="3846,253" coordsize="2,80">
              <v:shape style="position:absolute;left:3846;top:253;width:2;height:80" coordorigin="3846,253" coordsize="0,80" path="m3846,333l3846,253e" filled="false" stroked="true" strokeweight=".748pt" strokecolor="#939598">
                <v:path arrowok="t"/>
              </v:shape>
            </v:group>
            <v:group style="position:absolute;left:3806;top:253;width:2;height:80" coordorigin="3806,253" coordsize="2,80">
              <v:shape style="position:absolute;left:3806;top:253;width:2;height:80" coordorigin="3806,253" coordsize="0,80" path="m3806,333l3806,253e" filled="false" stroked="true" strokeweight=".748pt" strokecolor="#939598">
                <v:path arrowok="t"/>
              </v:shape>
            </v:group>
            <v:group style="position:absolute;left:3766;top:253;width:2;height:80" coordorigin="3766,253" coordsize="2,80">
              <v:shape style="position:absolute;left:3766;top:253;width:2;height:80" coordorigin="3766,253" coordsize="1,80" path="m3766,333l3766,253e" filled="false" stroked="true" strokeweight=".748pt" strokecolor="#939598">
                <v:path arrowok="t"/>
              </v:shape>
            </v:group>
            <v:group style="position:absolute;left:3726;top:253;width:2;height:80" coordorigin="3726,253" coordsize="2,80">
              <v:shape style="position:absolute;left:3726;top:253;width:2;height:80" coordorigin="3726,253" coordsize="0,80" path="m3726,333l3726,253e" filled="false" stroked="true" strokeweight=".748pt" strokecolor="#939598">
                <v:path arrowok="t"/>
              </v:shape>
            </v:group>
            <v:group style="position:absolute;left:3686;top:253;width:2;height:80" coordorigin="3686,253" coordsize="2,80">
              <v:shape style="position:absolute;left:3686;top:253;width:2;height:80" coordorigin="3686,253" coordsize="0,80" path="m3686,333l3686,253e" filled="false" stroked="true" strokeweight=".748pt" strokecolor="#939598">
                <v:path arrowok="t"/>
              </v:shape>
            </v:group>
            <v:group style="position:absolute;left:3646;top:253;width:2;height:80" coordorigin="3646,253" coordsize="2,80">
              <v:shape style="position:absolute;left:3646;top:253;width:2;height:80" coordorigin="3646,253" coordsize="0,80" path="m3646,333l3646,253e" filled="false" stroked="true" strokeweight=".748pt" strokecolor="#939598">
                <v:path arrowok="t"/>
              </v:shape>
            </v:group>
            <v:group style="position:absolute;left:3605;top:253;width:2;height:80" coordorigin="3605,253" coordsize="2,80">
              <v:shape style="position:absolute;left:3605;top:253;width:2;height:80" coordorigin="3605,253" coordsize="1,80" path="m3605,333l3605,253e" filled="false" stroked="true" strokeweight=".748pt" strokecolor="#939598">
                <v:path arrowok="t"/>
              </v:shape>
            </v:group>
            <v:group style="position:absolute;left:3565;top:253;width:2;height:80" coordorigin="3565,253" coordsize="2,80">
              <v:shape style="position:absolute;left:3565;top:253;width:2;height:80" coordorigin="3565,253" coordsize="1,80" path="m3565,333l3565,253e" filled="false" stroked="true" strokeweight=".748pt" strokecolor="#939598">
                <v:path arrowok="t"/>
              </v:shape>
            </v:group>
            <v:group style="position:absolute;left:3525;top:253;width:2;height:80" coordorigin="3525,253" coordsize="2,80">
              <v:shape style="position:absolute;left:3525;top:253;width:2;height:80" coordorigin="3525,253" coordsize="0,80" path="m3525,333l3525,253e" filled="false" stroked="true" strokeweight=".748pt" strokecolor="#939598">
                <v:path arrowok="t"/>
              </v:shape>
            </v:group>
            <v:group style="position:absolute;left:3485;top:253;width:2;height:80" coordorigin="3485,253" coordsize="2,80">
              <v:shape style="position:absolute;left:3485;top:253;width:2;height:80" coordorigin="3485,253" coordsize="0,80" path="m3485,333l3485,253e" filled="false" stroked="true" strokeweight=".748pt" strokecolor="#939598">
                <v:path arrowok="t"/>
              </v:shape>
            </v:group>
            <v:group style="position:absolute;left:3445;top:253;width:2;height:80" coordorigin="3445,253" coordsize="2,80">
              <v:shape style="position:absolute;left:3445;top:253;width:2;height:80" coordorigin="3445,253" coordsize="1,80" path="m3445,333l3445,253e" filled="false" stroked="true" strokeweight=".748pt" strokecolor="#939598">
                <v:path arrowok="t"/>
              </v:shape>
            </v:group>
            <v:group style="position:absolute;left:3405;top:254;width:2;height:80" coordorigin="3405,254" coordsize="2,80">
              <v:shape style="position:absolute;left:3405;top:254;width:2;height:80" coordorigin="3405,254" coordsize="1,80" path="m3405,334l3405,254e" filled="false" stroked="true" strokeweight=".748pt" strokecolor="#939598">
                <v:path arrowok="t"/>
              </v:shape>
            </v:group>
            <v:group style="position:absolute;left:3365;top:254;width:2;height:80" coordorigin="3365,254" coordsize="2,80">
              <v:shape style="position:absolute;left:3365;top:254;width:2;height:80" coordorigin="3365,254" coordsize="0,80" path="m3365,334l3365,254e" filled="false" stroked="true" strokeweight=".748pt" strokecolor="#939598">
                <v:path arrowok="t"/>
              </v:shape>
            </v:group>
            <v:group style="position:absolute;left:3325;top:254;width:2;height:80" coordorigin="3325,254" coordsize="2,80">
              <v:shape style="position:absolute;left:3325;top:254;width:2;height:80" coordorigin="3325,254" coordsize="0,80" path="m3325,334l3325,254e" filled="false" stroked="true" strokeweight=".748pt" strokecolor="#939598">
                <v:path arrowok="t"/>
              </v:shape>
            </v:group>
            <v:group style="position:absolute;left:3285;top:254;width:2;height:80" coordorigin="3285,254" coordsize="2,80">
              <v:shape style="position:absolute;left:3285;top:254;width:2;height:80" coordorigin="3285,254" coordsize="1,80" path="m3285,334l3285,254e" filled="false" stroked="true" strokeweight=".748pt" strokecolor="#939598">
                <v:path arrowok="t"/>
              </v:shape>
            </v:group>
            <v:group style="position:absolute;left:3245;top:254;width:2;height:80" coordorigin="3245,254" coordsize="2,80">
              <v:shape style="position:absolute;left:3245;top:254;width:2;height:80" coordorigin="3245,254" coordsize="1,80" path="m3245,334l3245,254e" filled="false" stroked="true" strokeweight=".748pt" strokecolor="#939598">
                <v:path arrowok="t"/>
              </v:shape>
            </v:group>
            <v:group style="position:absolute;left:3205;top:254;width:2;height:80" coordorigin="3205,254" coordsize="2,80">
              <v:shape style="position:absolute;left:3205;top:254;width:2;height:80" coordorigin="3205,254" coordsize="0,80" path="m3205,334l3205,254e" filled="false" stroked="true" strokeweight=".748pt" strokecolor="#939598">
                <v:path arrowok="t"/>
              </v:shape>
            </v:group>
            <v:group style="position:absolute;left:3165;top:254;width:2;height:80" coordorigin="3165,254" coordsize="2,80">
              <v:shape style="position:absolute;left:3165;top:254;width:2;height:80" coordorigin="3165,254" coordsize="0,80" path="m3165,334l3165,254e" filled="false" stroked="true" strokeweight=".748pt" strokecolor="#939598">
                <v:path arrowok="t"/>
              </v:shape>
            </v:group>
            <v:group style="position:absolute;left:3125;top:254;width:2;height:80" coordorigin="3125,254" coordsize="2,80">
              <v:shape style="position:absolute;left:3125;top:254;width:2;height:80" coordorigin="3125,254" coordsize="1,80" path="m3125,334l3125,254e" filled="false" stroked="true" strokeweight=".748pt" strokecolor="#939598">
                <v:path arrowok="t"/>
              </v:shape>
            </v:group>
            <v:group style="position:absolute;left:3085;top:254;width:2;height:80" coordorigin="3085,254" coordsize="2,80">
              <v:shape style="position:absolute;left:3085;top:254;width:2;height:80" coordorigin="3085,254" coordsize="1,80" path="m3085,334l3085,254e" filled="false" stroked="true" strokeweight=".748pt" strokecolor="#939598">
                <v:path arrowok="t"/>
              </v:shape>
            </v:group>
            <v:group style="position:absolute;left:3045;top:254;width:2;height:80" coordorigin="3045,254" coordsize="2,80">
              <v:shape style="position:absolute;left:3045;top:254;width:2;height:80" coordorigin="3045,254" coordsize="1,80" path="m3045,334l3045,254e" filled="false" stroked="true" strokeweight=".748pt" strokecolor="#939598">
                <v:path arrowok="t"/>
              </v:shape>
            </v:group>
            <v:group style="position:absolute;left:3005;top:254;width:2;height:80" coordorigin="3005,254" coordsize="2,80">
              <v:shape style="position:absolute;left:3005;top:254;width:2;height:80" coordorigin="3005,254" coordsize="1,80" path="m3005,334l3005,254e" filled="false" stroked="true" strokeweight=".748pt" strokecolor="#939598">
                <v:path arrowok="t"/>
              </v:shape>
            </v:group>
            <v:group style="position:absolute;left:2964;top:254;width:2;height:80" coordorigin="2964,254" coordsize="2,80">
              <v:shape style="position:absolute;left:2964;top:254;width:2;height:80" coordorigin="2964,254" coordsize="1,80" path="m2965,334l2964,254e" filled="false" stroked="true" strokeweight=".748pt" strokecolor="#939598">
                <v:path arrowok="t"/>
              </v:shape>
            </v:group>
            <v:group style="position:absolute;left:2924;top:254;width:2;height:80" coordorigin="2924,254" coordsize="2,80">
              <v:shape style="position:absolute;left:2924;top:254;width:2;height:80" coordorigin="2924,254" coordsize="0,80" path="m2924,334l2924,254e" filled="false" stroked="true" strokeweight=".748pt" strokecolor="#939598">
                <v:path arrowok="t"/>
              </v:shape>
            </v:group>
            <v:group style="position:absolute;left:2884;top:254;width:2;height:80" coordorigin="2884,254" coordsize="2,80">
              <v:shape style="position:absolute;left:2884;top:254;width:2;height:80" coordorigin="2884,254" coordsize="1,80" path="m2884,334l2884,254e" filled="false" stroked="true" strokeweight=".748pt" strokecolor="#939598">
                <v:path arrowok="t"/>
              </v:shape>
            </v:group>
            <v:group style="position:absolute;left:2844;top:254;width:2;height:80" coordorigin="2844,254" coordsize="2,80">
              <v:shape style="position:absolute;left:2844;top:254;width:2;height:80" coordorigin="2844,254" coordsize="1,80" path="m2844,334l2844,254e" filled="false" stroked="true" strokeweight=".748pt" strokecolor="#939598">
                <v:path arrowok="t"/>
              </v:shape>
            </v:group>
            <v:group style="position:absolute;left:2804;top:254;width:2;height:80" coordorigin="2804,254" coordsize="2,80">
              <v:shape style="position:absolute;left:2804;top:254;width:2;height:80" coordorigin="2804,254" coordsize="0,80" path="m2804,334l2804,254e" filled="false" stroked="true" strokeweight=".748pt" strokecolor="#939598">
                <v:path arrowok="t"/>
              </v:shape>
            </v:group>
            <v:group style="position:absolute;left:2764;top:254;width:2;height:80" coordorigin="2764,254" coordsize="2,80">
              <v:shape style="position:absolute;left:2764;top:254;width:2;height:80" coordorigin="2764,254" coordsize="0,80" path="m2764,334l2764,254e" filled="false" stroked="true" strokeweight=".748pt" strokecolor="#939598">
                <v:path arrowok="t"/>
              </v:shape>
            </v:group>
            <v:group style="position:absolute;left:2724;top:254;width:2;height:80" coordorigin="2724,254" coordsize="2,80">
              <v:shape style="position:absolute;left:2724;top:254;width:2;height:80" coordorigin="2724,254" coordsize="1,80" path="m2724,334l2724,254e" filled="false" stroked="true" strokeweight=".748pt" strokecolor="#939598">
                <v:path arrowok="t"/>
              </v:shape>
            </v:group>
            <v:group style="position:absolute;left:2684;top:254;width:2;height:80" coordorigin="2684,254" coordsize="2,80">
              <v:shape style="position:absolute;left:2684;top:254;width:2;height:80" coordorigin="2684,254" coordsize="1,80" path="m2684,334l2684,254e" filled="false" stroked="true" strokeweight=".748pt" strokecolor="#939598">
                <v:path arrowok="t"/>
              </v:shape>
            </v:group>
            <v:group style="position:absolute;left:2644;top:254;width:2;height:80" coordorigin="2644,254" coordsize="2,80">
              <v:shape style="position:absolute;left:2644;top:254;width:2;height:80" coordorigin="2644,254" coordsize="0,80" path="m2644,334l2644,254e" filled="false" stroked="true" strokeweight=".748pt" strokecolor="#939598">
                <v:path arrowok="t"/>
              </v:shape>
            </v:group>
            <v:group style="position:absolute;left:2604;top:254;width:2;height:80" coordorigin="2604,254" coordsize="2,80">
              <v:shape style="position:absolute;left:2604;top:254;width:2;height:80" coordorigin="2604,254" coordsize="0,80" path="m2604,334l2604,254e" filled="false" stroked="true" strokeweight=".748pt" strokecolor="#939598">
                <v:path arrowok="t"/>
              </v:shape>
            </v:group>
            <v:group style="position:absolute;left:2564;top:254;width:2;height:80" coordorigin="2564,254" coordsize="2,80">
              <v:shape style="position:absolute;left:2564;top:254;width:2;height:80" coordorigin="2564,254" coordsize="1,80" path="m2564,334l2564,254e" filled="false" stroked="true" strokeweight=".748pt" strokecolor="#939598">
                <v:path arrowok="t"/>
              </v:shape>
            </v:group>
            <v:group style="position:absolute;left:2524;top:254;width:2;height:80" coordorigin="2524,254" coordsize="2,80">
              <v:shape style="position:absolute;left:2524;top:254;width:2;height:80" coordorigin="2524,254" coordsize="1,80" path="m2524,334l2524,254e" filled="false" stroked="true" strokeweight=".748pt" strokecolor="#939598">
                <v:path arrowok="t"/>
              </v:shape>
            </v:group>
            <v:group style="position:absolute;left:2484;top:254;width:2;height:80" coordorigin="2484,254" coordsize="2,80">
              <v:shape style="position:absolute;left:2484;top:254;width:2;height:80" coordorigin="2484,254" coordsize="0,80" path="m2484,334l2484,254e" filled="false" stroked="true" strokeweight=".748pt" strokecolor="#939598">
                <v:path arrowok="t"/>
              </v:shape>
            </v:group>
            <v:group style="position:absolute;left:2444;top:254;width:2;height:80" coordorigin="2444,254" coordsize="2,80">
              <v:shape style="position:absolute;left:2444;top:254;width:2;height:80" coordorigin="2444,254" coordsize="0,80" path="m2444,334l2444,254e" filled="false" stroked="true" strokeweight=".748pt" strokecolor="#939598">
                <v:path arrowok="t"/>
              </v:shape>
            </v:group>
            <v:group style="position:absolute;left:2404;top:254;width:2;height:80" coordorigin="2404,254" coordsize="2,80">
              <v:shape style="position:absolute;left:2404;top:254;width:2;height:80" coordorigin="2404,254" coordsize="1,80" path="m2404,334l2404,254e" filled="false" stroked="true" strokeweight=".748pt" strokecolor="#939598">
                <v:path arrowok="t"/>
              </v:shape>
            </v:group>
            <v:group style="position:absolute;left:2364;top:254;width:2;height:80" coordorigin="2364,254" coordsize="2,80">
              <v:shape style="position:absolute;left:2364;top:254;width:2;height:80" coordorigin="2364,254" coordsize="1,80" path="m2364,334l2364,254e" filled="false" stroked="true" strokeweight=".748pt" strokecolor="#939598">
                <v:path arrowok="t"/>
              </v:shape>
            </v:group>
            <v:group style="position:absolute;left:2324;top:254;width:2;height:80" coordorigin="2324,254" coordsize="2,80">
              <v:shape style="position:absolute;left:2324;top:254;width:2;height:80" coordorigin="2324,254" coordsize="0,80" path="m2324,334l2324,254e" filled="false" stroked="true" strokeweight=".748pt" strokecolor="#939598">
                <v:path arrowok="t"/>
              </v:shape>
            </v:group>
            <v:group style="position:absolute;left:2283;top:254;width:2;height:80" coordorigin="2283,254" coordsize="2,80">
              <v:shape style="position:absolute;left:2283;top:254;width:2;height:80" coordorigin="2283,254" coordsize="0,80" path="m2283,334l2283,254e" filled="false" stroked="true" strokeweight=".748pt" strokecolor="#939598">
                <v:path arrowok="t"/>
              </v:shape>
            </v:group>
            <v:group style="position:absolute;left:2243;top:254;width:2;height:80" coordorigin="2243,254" coordsize="2,80">
              <v:shape style="position:absolute;left:2243;top:254;width:2;height:80" coordorigin="2243,254" coordsize="1,80" path="m2243,334l2243,254e" filled="false" stroked="true" strokeweight=".748pt" strokecolor="#939598">
                <v:path arrowok="t"/>
              </v:shape>
            </v:group>
            <v:group style="position:absolute;left:2203;top:254;width:2;height:80" coordorigin="2203,254" coordsize="2,80">
              <v:shape style="position:absolute;left:2203;top:254;width:2;height:80" coordorigin="2203,254" coordsize="1,80" path="m2203,334l2203,254e" filled="false" stroked="true" strokeweight=".748pt" strokecolor="#939598">
                <v:path arrowok="t"/>
              </v:shape>
            </v:group>
            <v:group style="position:absolute;left:2163;top:254;width:2;height:80" coordorigin="2163,254" coordsize="2,80">
              <v:shape style="position:absolute;left:2163;top:254;width:2;height:80" coordorigin="2163,254" coordsize="0,80" path="m2163,334l2163,254e" filled="false" stroked="true" strokeweight=".748pt" strokecolor="#939598">
                <v:path arrowok="t"/>
              </v:shape>
            </v:group>
            <v:group style="position:absolute;left:2123;top:254;width:2;height:80" coordorigin="2123,254" coordsize="2,80">
              <v:shape style="position:absolute;left:2123;top:254;width:2;height:80" coordorigin="2123,254" coordsize="0,80" path="m2123,334l2123,254e" filled="false" stroked="true" strokeweight=".748pt" strokecolor="#939598">
                <v:path arrowok="t"/>
              </v:shape>
            </v:group>
            <v:group style="position:absolute;left:2083;top:254;width:2;height:80" coordorigin="2083,254" coordsize="2,80">
              <v:shape style="position:absolute;left:2083;top:254;width:2;height:80" coordorigin="2083,254" coordsize="1,80" path="m2083,334l2083,254e" filled="false" stroked="true" strokeweight=".748pt" strokecolor="#939598">
                <v:path arrowok="t"/>
              </v:shape>
            </v:group>
            <v:group style="position:absolute;left:2043;top:254;width:2;height:80" coordorigin="2043,254" coordsize="2,80">
              <v:shape style="position:absolute;left:2043;top:254;width:2;height:80" coordorigin="2043,254" coordsize="1,80" path="m2043,334l2043,254e" filled="false" stroked="true" strokeweight=".748pt" strokecolor="#939598">
                <v:path arrowok="t"/>
              </v:shape>
            </v:group>
            <v:group style="position:absolute;left:2003;top:254;width:2;height:80" coordorigin="2003,254" coordsize="2,80">
              <v:shape style="position:absolute;left:2003;top:254;width:2;height:80" coordorigin="2003,254" coordsize="0,80" path="m2003,334l2003,254e" filled="false" stroked="true" strokeweight=".748pt" strokecolor="#939598">
                <v:path arrowok="t"/>
              </v:shape>
            </v:group>
            <v:group style="position:absolute;left:1963;top:254;width:2;height:80" coordorigin="1963,254" coordsize="2,80">
              <v:shape style="position:absolute;left:1963;top:254;width:2;height:80" coordorigin="1963,254" coordsize="0,80" path="m1963,334l1963,254e" filled="false" stroked="true" strokeweight=".748pt" strokecolor="#939598">
                <v:path arrowok="t"/>
              </v:shape>
            </v:group>
            <v:group style="position:absolute;left:1923;top:254;width:2;height:80" coordorigin="1923,254" coordsize="2,80">
              <v:shape style="position:absolute;left:1923;top:254;width:2;height:80" coordorigin="1923,254" coordsize="1,80" path="m1923,334l1923,254e" filled="false" stroked="true" strokeweight=".748pt" strokecolor="#939598">
                <v:path arrowok="t"/>
              </v:shape>
            </v:group>
            <v:group style="position:absolute;left:1883;top:254;width:2;height:80" coordorigin="1883,254" coordsize="2,80">
              <v:shape style="position:absolute;left:1883;top:254;width:2;height:80" coordorigin="1883,254" coordsize="1,80" path="m1883,334l1883,254e" filled="false" stroked="true" strokeweight=".748pt" strokecolor="#939598">
                <v:path arrowok="t"/>
              </v:shape>
            </v:group>
            <v:group style="position:absolute;left:1843;top:254;width:2;height:80" coordorigin="1843,254" coordsize="2,80">
              <v:shape style="position:absolute;left:1843;top:254;width:2;height:80" coordorigin="1843,254" coordsize="1,80" path="m1843,334l1843,254e" filled="false" stroked="true" strokeweight=".748pt" strokecolor="#939598">
                <v:path arrowok="t"/>
              </v:shape>
            </v:group>
            <v:group style="position:absolute;left:1803;top:254;width:2;height:80" coordorigin="1803,254" coordsize="2,80">
              <v:shape style="position:absolute;left:1803;top:254;width:2;height:80" coordorigin="1803,254" coordsize="1,80" path="m1803,334l1803,254e" filled="false" stroked="true" strokeweight=".748pt" strokecolor="#939598">
                <v:path arrowok="t"/>
              </v:shape>
            </v:group>
            <v:group style="position:absolute;left:1763;top:254;width:2;height:80" coordorigin="1763,254" coordsize="2,80">
              <v:shape style="position:absolute;left:1763;top:254;width:2;height:80" coordorigin="1763,254" coordsize="1,80" path="m1763,334l1763,254e" filled="false" stroked="true" strokeweight=".748pt" strokecolor="#939598">
                <v:path arrowok="t"/>
              </v:shape>
            </v:group>
            <v:group style="position:absolute;left:1723;top:254;width:2;height:80" coordorigin="1723,254" coordsize="2,80">
              <v:shape style="position:absolute;left:1723;top:254;width:2;height:80" coordorigin="1723,254" coordsize="0,80" path="m1723,334l1723,254e" filled="false" stroked="true" strokeweight=".748pt" strokecolor="#939598">
                <v:path arrowok="t"/>
              </v:shape>
            </v:group>
            <v:group style="position:absolute;left:1683;top:254;width:2;height:80" coordorigin="1683,254" coordsize="2,80">
              <v:shape style="position:absolute;left:1683;top:254;width:2;height:80" coordorigin="1683,254" coordsize="0,80" path="m1683,334l1683,254e" filled="false" stroked="true" strokeweight=".748pt" strokecolor="#939598">
                <v:path arrowok="t"/>
              </v:shape>
            </v:group>
            <v:group style="position:absolute;left:1642;top:254;width:2;height:80" coordorigin="1642,254" coordsize="2,80">
              <v:shape style="position:absolute;left:1642;top:254;width:2;height:80" coordorigin="1642,254" coordsize="0,80" path="m1642,334l1642,254e" filled="false" stroked="true" strokeweight=".748pt" strokecolor="#939598">
                <v:path arrowok="t"/>
              </v:shape>
            </v:group>
            <v:group style="position:absolute;left:1602;top:254;width:2;height:80" coordorigin="1602,254" coordsize="2,80">
              <v:shape style="position:absolute;left:1602;top:254;width:2;height:80" coordorigin="1602,254" coordsize="0,80" path="m1602,334l1602,254e" filled="false" stroked="true" strokeweight=".748pt" strokecolor="#939598">
                <v:path arrowok="t"/>
              </v:shape>
            </v:group>
            <v:group style="position:absolute;left:1562;top:254;width:2;height:80" coordorigin="1562,254" coordsize="2,80">
              <v:shape style="position:absolute;left:1562;top:254;width:2;height:80" coordorigin="1562,254" coordsize="0,80" path="m1562,334l1562,254e" filled="false" stroked="true" strokeweight=".748pt" strokecolor="#939598">
                <v:path arrowok="t"/>
              </v:shape>
            </v:group>
            <v:group style="position:absolute;left:1522;top:254;width:2;height:80" coordorigin="1522,254" coordsize="2,80">
              <v:shape style="position:absolute;left:1522;top:254;width:2;height:80" coordorigin="1522,254" coordsize="1,80" path="m1522,334l1522,254e" filled="false" stroked="true" strokeweight=".748pt" strokecolor="#939598">
                <v:path arrowok="t"/>
              </v:shape>
            </v:group>
            <v:group style="position:absolute;left:1482;top:254;width:2;height:80" coordorigin="1482,254" coordsize="2,80">
              <v:shape style="position:absolute;left:1482;top:254;width:2;height:80" coordorigin="1482,254" coordsize="0,80" path="m1482,334l1482,254e" filled="false" stroked="true" strokeweight=".748pt" strokecolor="#939598">
                <v:path arrowok="t"/>
              </v:shape>
            </v:group>
            <v:group style="position:absolute;left:1442;top:254;width:2;height:80" coordorigin="1442,254" coordsize="2,80">
              <v:shape style="position:absolute;left:1442;top:254;width:2;height:80" coordorigin="1442,254" coordsize="0,80" path="m1442,334l1442,254e" filled="false" stroked="true" strokeweight=".748pt" strokecolor="#939598">
                <v:path arrowok="t"/>
              </v:shape>
            </v:group>
            <v:group style="position:absolute;left:1402;top:254;width:2;height:80" coordorigin="1402,254" coordsize="2,80">
              <v:shape style="position:absolute;left:1402;top:254;width:2;height:80" coordorigin="1402,254" coordsize="1,80" path="m1402,334l1402,254e" filled="false" stroked="true" strokeweight=".748pt" strokecolor="#939598">
                <v:path arrowok="t"/>
              </v:shape>
            </v:group>
            <v:group style="position:absolute;left:1362;top:254;width:2;height:80" coordorigin="1362,254" coordsize="2,80">
              <v:shape style="position:absolute;left:1362;top:254;width:2;height:80" coordorigin="1362,254" coordsize="0,80" path="m1362,334l1362,254e" filled="false" stroked="true" strokeweight=".748pt" strokecolor="#939598">
                <v:path arrowok="t"/>
              </v:shape>
            </v:group>
            <v:group style="position:absolute;left:1322;top:254;width:2;height:80" coordorigin="1322,254" coordsize="2,80">
              <v:shape style="position:absolute;left:1322;top:254;width:2;height:80" coordorigin="1322,254" coordsize="0,80" path="m1322,334l1322,254e" filled="false" stroked="true" strokeweight=".748pt" strokecolor="#939598">
                <v:path arrowok="t"/>
              </v:shape>
            </v:group>
            <v:group style="position:absolute;left:1282;top:254;width:2;height:80" coordorigin="1282,254" coordsize="2,80">
              <v:shape style="position:absolute;left:1282;top:254;width:2;height:80" coordorigin="1282,254" coordsize="0,80" path="m1282,334l1282,254e" filled="false" stroked="true" strokeweight=".748pt" strokecolor="#939598">
                <v:path arrowok="t"/>
              </v:shape>
            </v:group>
            <v:group style="position:absolute;left:1242;top:254;width:2;height:80" coordorigin="1242,254" coordsize="2,80">
              <v:shape style="position:absolute;left:1242;top:254;width:2;height:80" coordorigin="1242,254" coordsize="0,80" path="m1242,334l1242,254e" filled="false" stroked="true" strokeweight=".748pt" strokecolor="#939598">
                <v:path arrowok="t"/>
              </v:shape>
            </v:group>
            <v:group style="position:absolute;left:1202;top:254;width:2;height:80" coordorigin="1202,254" coordsize="2,80">
              <v:shape style="position:absolute;left:1202;top:254;width:2;height:80" coordorigin="1202,254" coordsize="1,80" path="m1202,334l1202,254e" filled="false" stroked="true" strokeweight=".748pt" strokecolor="#939598">
                <v:path arrowok="t"/>
              </v:shape>
            </v:group>
            <v:group style="position:absolute;left:1162;top:254;width:2;height:80" coordorigin="1162,254" coordsize="2,80">
              <v:shape style="position:absolute;left:1162;top:254;width:2;height:80" coordorigin="1162,254" coordsize="0,80" path="m1162,334l1162,254e" filled="false" stroked="true" strokeweight=".748pt" strokecolor="#939598">
                <v:path arrowok="t"/>
              </v:shape>
            </v:group>
            <v:group style="position:absolute;left:1122;top:254;width:2;height:80" coordorigin="1122,254" coordsize="2,80">
              <v:shape style="position:absolute;left:1122;top:254;width:2;height:80" coordorigin="1122,254" coordsize="0,80" path="m1122,334l1122,254e" filled="false" stroked="true" strokeweight=".748pt" strokecolor="#939598">
                <v:path arrowok="t"/>
              </v:shape>
            </v:group>
            <v:group style="position:absolute;left:1082;top:254;width:2;height:80" coordorigin="1082,254" coordsize="2,80">
              <v:shape style="position:absolute;left:1082;top:254;width:2;height:80" coordorigin="1082,254" coordsize="1,80" path="m1082,334l1082,254e" filled="false" stroked="true" strokeweight=".748pt" strokecolor="#939598">
                <v:path arrowok="t"/>
              </v:shape>
            </v:group>
            <v:group style="position:absolute;left:1042;top:254;width:2;height:80" coordorigin="1042,254" coordsize="2,80">
              <v:shape style="position:absolute;left:1042;top:254;width:2;height:80" coordorigin="1042,254" coordsize="0,80" path="m1042,334l1042,254e" filled="false" stroked="true" strokeweight=".748pt" strokecolor="#939598">
                <v:path arrowok="t"/>
              </v:shape>
            </v:group>
            <v:group style="position:absolute;left:1002;top:254;width:2;height:80" coordorigin="1002,254" coordsize="2,80">
              <v:shape style="position:absolute;left:1002;top:254;width:2;height:80" coordorigin="1002,254" coordsize="0,80" path="m1002,334l1002,254e" filled="false" stroked="true" strokeweight=".748pt" strokecolor="#939598">
                <v:path arrowok="t"/>
              </v:shape>
            </v:group>
            <v:group style="position:absolute;left:961;top:254;width:2;height:80" coordorigin="961,254" coordsize="2,80">
              <v:shape style="position:absolute;left:961;top:254;width:2;height:80" coordorigin="961,254" coordsize="0,80" path="m961,334l961,254e" filled="false" stroked="true" strokeweight=".748pt" strokecolor="#939598">
                <v:path arrowok="t"/>
              </v:shape>
            </v:group>
            <v:group style="position:absolute;left:921;top:254;width:2;height:80" coordorigin="921,254" coordsize="2,80">
              <v:shape style="position:absolute;left:921;top:254;width:2;height:80" coordorigin="921,254" coordsize="0,80" path="m921,334l921,254e" filled="false" stroked="true" strokeweight=".748pt" strokecolor="#939598">
                <v:path arrowok="t"/>
              </v:shape>
            </v:group>
            <v:group style="position:absolute;left:881;top:254;width:2;height:80" coordorigin="881,254" coordsize="2,80">
              <v:shape style="position:absolute;left:881;top:254;width:2;height:80" coordorigin="881,254" coordsize="1,80" path="m881,334l881,254e" filled="false" stroked="true" strokeweight=".748pt" strokecolor="#939598">
                <v:path arrowok="t"/>
              </v:shape>
            </v:group>
            <v:group style="position:absolute;left:841;top:254;width:2;height:80" coordorigin="841,254" coordsize="2,80">
              <v:shape style="position:absolute;left:841;top:254;width:2;height:80" coordorigin="841,254" coordsize="0,80" path="m841,334l841,254e" filled="false" stroked="true" strokeweight=".748pt" strokecolor="#939598">
                <v:path arrowok="t"/>
              </v:shape>
            </v:group>
            <v:group style="position:absolute;left:801;top:254;width:2;height:80" coordorigin="801,254" coordsize="2,80">
              <v:shape style="position:absolute;left:801;top:254;width:2;height:80" coordorigin="801,254" coordsize="0,80" path="m801,334l801,254e" filled="false" stroked="true" strokeweight=".748pt" strokecolor="#939598">
                <v:path arrowok="t"/>
              </v:shape>
            </v:group>
            <v:group style="position:absolute;left:761;top:254;width:2;height:80" coordorigin="761,254" coordsize="2,80">
              <v:shape style="position:absolute;left:761;top:254;width:2;height:80" coordorigin="761,254" coordsize="1,80" path="m761,334l761,254e" filled="false" stroked="true" strokeweight=".748pt" strokecolor="#939598">
                <v:path arrowok="t"/>
              </v:shape>
            </v:group>
            <v:group style="position:absolute;left:721;top:254;width:2;height:80" coordorigin="721,254" coordsize="2,80">
              <v:shape style="position:absolute;left:721;top:254;width:2;height:80" coordorigin="721,254" coordsize="1,80" path="m721,334l721,254e" filled="false" stroked="true" strokeweight=".748pt" strokecolor="#939598">
                <v:path arrowok="t"/>
              </v:shape>
            </v:group>
            <v:group style="position:absolute;left:681;top:254;width:2;height:80" coordorigin="681,254" coordsize="2,80">
              <v:shape style="position:absolute;left:681;top:254;width:2;height:80" coordorigin="681,254" coordsize="1,80" path="m681,334l681,254e" filled="false" stroked="true" strokeweight=".748pt" strokecolor="#939598">
                <v:path arrowok="t"/>
              </v:shape>
            </v:group>
            <v:group style="position:absolute;left:641;top:254;width:2;height:80" coordorigin="641,254" coordsize="2,80">
              <v:shape style="position:absolute;left:641;top:254;width:2;height:80" coordorigin="641,254" coordsize="1,80" path="m641,334l641,254e" filled="false" stroked="true" strokeweight=".748pt" strokecolor="#939598">
                <v:path arrowok="t"/>
              </v:shape>
            </v:group>
            <v:group style="position:absolute;left:601;top:254;width:2;height:80" coordorigin="601,254" coordsize="2,80">
              <v:shape style="position:absolute;left:601;top:254;width:2;height:80" coordorigin="601,254" coordsize="1,80" path="m601,334l601,254e" filled="false" stroked="true" strokeweight=".748pt" strokecolor="#939598">
                <v:path arrowok="t"/>
              </v:shape>
            </v:group>
            <v:group style="position:absolute;left:561;top:254;width:2;height:80" coordorigin="561,254" coordsize="2,80">
              <v:shape style="position:absolute;left:561;top:254;width:2;height:80" coordorigin="561,254" coordsize="0,80" path="m561,334l561,254e" filled="false" stroked="true" strokeweight=".748pt" strokecolor="#939598">
                <v:path arrowok="t"/>
              </v:shape>
            </v:group>
            <v:group style="position:absolute;left:521;top:254;width:2;height:80" coordorigin="521,254" coordsize="2,80">
              <v:shape style="position:absolute;left:521;top:254;width:2;height:80" coordorigin="521,254" coordsize="1,80" path="m521,334l521,254e" filled="false" stroked="true" strokeweight=".748pt" strokecolor="#939598">
                <v:path arrowok="t"/>
              </v:shape>
            </v:group>
            <v:group style="position:absolute;left:481;top:254;width:2;height:80" coordorigin="481,254" coordsize="2,80">
              <v:shape style="position:absolute;left:481;top:254;width:2;height:80" coordorigin="481,254" coordsize="0,80" path="m481,334l481,254e" filled="false" stroked="true" strokeweight=".748pt" strokecolor="#939598">
                <v:path arrowok="t"/>
              </v:shape>
            </v:group>
            <v:group style="position:absolute;left:441;top:254;width:2;height:80" coordorigin="441,254" coordsize="2,80">
              <v:shape style="position:absolute;left:441;top:254;width:2;height:80" coordorigin="441,254" coordsize="0,80" path="m441,334l441,254e" filled="false" stroked="true" strokeweight=".748pt" strokecolor="#939598">
                <v:path arrowok="t"/>
              </v:shape>
            </v:group>
            <v:group style="position:absolute;left:401;top:254;width:2;height:80" coordorigin="401,254" coordsize="2,80">
              <v:shape style="position:absolute;left:401;top:254;width:2;height:80" coordorigin="401,254" coordsize="0,80" path="m401,334l401,254e" filled="false" stroked="true" strokeweight=".748pt" strokecolor="#939598">
                <v:path arrowok="t"/>
              </v:shape>
            </v:group>
            <v:group style="position:absolute;left:361;top:254;width:2;height:80" coordorigin="361,254" coordsize="2,80">
              <v:shape style="position:absolute;left:361;top:254;width:2;height:80" coordorigin="361,254" coordsize="0,80" path="m361,334l361,254e" filled="false" stroked="true" strokeweight=".748pt" strokecolor="#939598">
                <v:path arrowok="t"/>
              </v:shape>
            </v:group>
            <v:group style="position:absolute;left:320;top:254;width:2;height:80" coordorigin="320,254" coordsize="2,80">
              <v:shape style="position:absolute;left:320;top:254;width:2;height:80" coordorigin="320,254" coordsize="1,80" path="m320,334l320,254e" filled="false" stroked="true" strokeweight=".748pt" strokecolor="#939598">
                <v:path arrowok="t"/>
              </v:shape>
            </v:group>
            <v:group style="position:absolute;left:280;top:254;width:2;height:80" coordorigin="280,254" coordsize="2,80">
              <v:shape style="position:absolute;left:280;top:254;width:2;height:80" coordorigin="280,254" coordsize="0,80" path="m280,334l280,254e" filled="false" stroked="true" strokeweight=".748pt" strokecolor="#939598">
                <v:path arrowok="t"/>
              </v:shape>
            </v:group>
            <v:group style="position:absolute;left:240;top:254;width:2;height:80" coordorigin="240,254" coordsize="2,80">
              <v:shape style="position:absolute;left:240;top:254;width:2;height:80" coordorigin="240,254" coordsize="0,80" path="m240,334l240,254e" filled="false" stroked="true" strokeweight=".748pt" strokecolor="#939598">
                <v:path arrowok="t"/>
              </v:shape>
            </v:group>
            <v:group style="position:absolute;left:200;top:254;width:2;height:80" coordorigin="200,254" coordsize="2,80">
              <v:shape style="position:absolute;left:200;top:254;width:2;height:80" coordorigin="200,254" coordsize="0,80" path="m200,334l200,254e" filled="false" stroked="true" strokeweight=".748pt" strokecolor="#939598">
                <v:path arrowok="t"/>
              </v:shape>
            </v:group>
            <v:group style="position:absolute;left:160;top:254;width:2;height:80" coordorigin="160,254" coordsize="2,80">
              <v:shape style="position:absolute;left:160;top:254;width:2;height:80" coordorigin="160,254" coordsize="0,80" path="m160,334l160,254e" filled="false" stroked="true" strokeweight=".748pt" strokecolor="#939598">
                <v:path arrowok="t"/>
              </v:shape>
            </v:group>
            <v:group style="position:absolute;left:120;top:254;width:2;height:80" coordorigin="120,254" coordsize="2,80">
              <v:shape style="position:absolute;left:120;top:254;width:2;height:80" coordorigin="120,254" coordsize="0,80" path="m120,334l120,254e" filled="false" stroked="true" strokeweight=".748pt" strokecolor="#939598">
                <v:path arrowok="t"/>
              </v:shape>
            </v:group>
            <v:group style="position:absolute;left:80;top:254;width:2;height:80" coordorigin="80,254" coordsize="2,80">
              <v:shape style="position:absolute;left:80;top:254;width:2;height:80" coordorigin="80,254" coordsize="0,80" path="m80,334l80,254e" filled="false" stroked="true" strokeweight=".748pt" strokecolor="#939598">
                <v:path arrowok="t"/>
              </v:shape>
            </v:group>
            <v:group style="position:absolute;left:40;top:254;width:2;height:80" coordorigin="40,254" coordsize="2,80">
              <v:shape style="position:absolute;left:40;top:254;width:2;height:80" coordorigin="40,254" coordsize="0,80" path="m40,334l40,254e" filled="false" stroked="true" strokeweight=".748pt" strokecolor="#939598">
                <v:path arrowok="t"/>
              </v:shape>
            </v:group>
            <v:group style="position:absolute;left:0;top:286;width:2;height:49" coordorigin="0,286" coordsize="2,49">
              <v:shape style="position:absolute;left:0;top:286;width:2;height:49" coordorigin="0,286" coordsize="0,49" path="m0,335l0,287e" filled="false" stroked="true" strokeweight=".748pt" strokecolor="#939598">
                <v:path arrowok="t"/>
              </v:shape>
            </v:group>
            <w10:wrap type="none"/>
          </v:group>
        </w:pict>
      </w:r>
      <w:r>
        <w:rPr>
          <w:color w:val="939598"/>
          <w:u w:val="none"/>
        </w:rPr>
      </w:r>
      <w:r>
        <w:rPr>
          <w:color w:val="939598"/>
          <w:u w:val="thick" w:color="939598"/>
        </w:rPr>
        <w:t> </w:t>
      </w:r>
      <w:r>
        <w:rPr>
          <w:color w:val="939598"/>
          <w:u w:val="none"/>
        </w:rPr>
        <w:tab/>
      </w:r>
      <w:r>
        <w:rPr>
          <w:color w:val="939598"/>
          <w:spacing w:val="-27"/>
          <w:u w:val="none"/>
        </w:rPr>
        <w:t>33</w:t>
      </w:r>
      <w:r>
        <w:rPr>
          <w:color w:val="939598"/>
          <w:spacing w:val="-8"/>
          <w:u w:val="none"/>
        </w:rPr>
        <w:t> </w:t>
      </w:r>
      <w:r>
        <w:rPr>
          <w:color w:val="939598"/>
          <w:u w:val="thick" w:color="939598"/>
        </w:rPr>
        <w:t> </w:t>
      </w:r>
      <w:r>
        <w:rPr>
          <w:color w:val="939598"/>
          <w:u w:val="none"/>
        </w:rPr>
      </w:r>
      <w:r>
        <w:rPr>
          <w:u w:val="none"/>
        </w:rPr>
      </w:r>
    </w:p>
    <w:p>
      <w:pPr>
        <w:spacing w:after="0" w:line="240" w:lineRule="auto"/>
        <w:jc w:val="left"/>
        <w:sectPr>
          <w:type w:val="continuous"/>
          <w:pgSz w:w="11910" w:h="16840"/>
          <w:pgMar w:top="1180" w:bottom="28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Heading2"/>
        <w:spacing w:line="240" w:lineRule="auto" w:before="160"/>
        <w:ind w:left="942" w:right="988"/>
        <w:jc w:val="left"/>
      </w:pPr>
      <w:r>
        <w:rPr/>
        <w:pict>
          <v:group style="position:absolute;margin-left:.0004pt;margin-top:-93.242889pt;width:594.950pt;height:4.850pt;mso-position-horizontal-relative:page;mso-position-vertical-relative:paragraph;z-index:5032" coordorigin="0,-1865" coordsize="11899,97">
            <v:group style="position:absolute;left:11891;top:-1857;width:2;height:80" coordorigin="11891,-1857" coordsize="2,80">
              <v:shape style="position:absolute;left:11891;top:-1857;width:2;height:80" coordorigin="11891,-1857" coordsize="0,80" path="m11891,-1777l11891,-1857e" filled="false" stroked="true" strokeweight=".748pt" strokecolor="#939598">
                <v:path arrowok="t"/>
              </v:shape>
            </v:group>
            <v:group style="position:absolute;left:11851;top:-1857;width:2;height:80" coordorigin="11851,-1857" coordsize="2,80">
              <v:shape style="position:absolute;left:11851;top:-1857;width:2;height:80" coordorigin="11851,-1857" coordsize="0,80" path="m11851,-1777l11851,-1857e" filled="false" stroked="true" strokeweight=".748pt" strokecolor="#939598">
                <v:path arrowok="t"/>
              </v:shape>
            </v:group>
            <v:group style="position:absolute;left:11811;top:-1857;width:2;height:80" coordorigin="11811,-1857" coordsize="2,80">
              <v:shape style="position:absolute;left:11811;top:-1857;width:2;height:80" coordorigin="11811,-1857" coordsize="0,80" path="m11811,-1777l11811,-1857e" filled="false" stroked="true" strokeweight=".748pt" strokecolor="#939598">
                <v:path arrowok="t"/>
              </v:shape>
            </v:group>
            <v:group style="position:absolute;left:11771;top:-1857;width:2;height:80" coordorigin="11771,-1857" coordsize="2,80">
              <v:shape style="position:absolute;left:11771;top:-1857;width:2;height:80" coordorigin="11771,-1857" coordsize="0,80" path="m11771,-1777l11771,-1857e" filled="false" stroked="true" strokeweight=".748pt" strokecolor="#939598">
                <v:path arrowok="t"/>
              </v:shape>
            </v:group>
            <v:group style="position:absolute;left:11731;top:-1857;width:2;height:80" coordorigin="11731,-1857" coordsize="2,80">
              <v:shape style="position:absolute;left:11731;top:-1857;width:2;height:80" coordorigin="11731,-1857" coordsize="1,80" path="m11731,-1777l11731,-1857e" filled="false" stroked="true" strokeweight=".748pt" strokecolor="#939598">
                <v:path arrowok="t"/>
              </v:shape>
            </v:group>
            <v:group style="position:absolute;left:11691;top:-1857;width:2;height:80" coordorigin="11691,-1857" coordsize="2,80">
              <v:shape style="position:absolute;left:11691;top:-1857;width:2;height:80" coordorigin="11691,-1857" coordsize="0,80" path="m11691,-1777l11691,-1857e" filled="false" stroked="true" strokeweight=".748pt" strokecolor="#939598">
                <v:path arrowok="t"/>
              </v:shape>
            </v:group>
            <v:group style="position:absolute;left:11651;top:-1857;width:2;height:80" coordorigin="11651,-1857" coordsize="2,80">
              <v:shape style="position:absolute;left:11651;top:-1857;width:2;height:80" coordorigin="11651,-1857" coordsize="0,80" path="m11651,-1777l11651,-1857e" filled="false" stroked="true" strokeweight=".748pt" strokecolor="#939598">
                <v:path arrowok="t"/>
              </v:shape>
            </v:group>
            <v:group style="position:absolute;left:11611;top:-1857;width:2;height:80" coordorigin="11611,-1857" coordsize="2,80">
              <v:shape style="position:absolute;left:11611;top:-1857;width:2;height:80" coordorigin="11611,-1857" coordsize="0,80" path="m11611,-1777l11611,-1857e" filled="false" stroked="true" strokeweight=".748pt" strokecolor="#939598">
                <v:path arrowok="t"/>
              </v:shape>
            </v:group>
            <v:group style="position:absolute;left:11571;top:-1857;width:2;height:80" coordorigin="11571,-1857" coordsize="2,80">
              <v:shape style="position:absolute;left:11571;top:-1857;width:2;height:80" coordorigin="11571,-1857" coordsize="0,80" path="m11571,-1777l11571,-1857e" filled="false" stroked="true" strokeweight=".748pt" strokecolor="#939598">
                <v:path arrowok="t"/>
              </v:shape>
            </v:group>
            <v:group style="position:absolute;left:11531;top:-1857;width:2;height:80" coordorigin="11531,-1857" coordsize="2,80">
              <v:shape style="position:absolute;left:11531;top:-1857;width:2;height:80" coordorigin="11531,-1857" coordsize="1,80" path="m11531,-1777l11531,-1857e" filled="false" stroked="true" strokeweight=".748pt" strokecolor="#939598">
                <v:path arrowok="t"/>
              </v:shape>
            </v:group>
            <v:group style="position:absolute;left:11491;top:-1857;width:2;height:80" coordorigin="11491,-1857" coordsize="2,80">
              <v:shape style="position:absolute;left:11491;top:-1857;width:2;height:80" coordorigin="11491,-1857" coordsize="0,80" path="m11491,-1777l11491,-1857e" filled="false" stroked="true" strokeweight=".748pt" strokecolor="#939598">
                <v:path arrowok="t"/>
              </v:shape>
            </v:group>
            <v:group style="position:absolute;left:11451;top:-1857;width:2;height:80" coordorigin="11451,-1857" coordsize="2,80">
              <v:shape style="position:absolute;left:11451;top:-1857;width:2;height:80" coordorigin="11451,-1857" coordsize="0,80" path="m11451,-1777l11451,-1857e" filled="false" stroked="true" strokeweight=".748pt" strokecolor="#939598">
                <v:path arrowok="t"/>
              </v:shape>
            </v:group>
            <v:group style="position:absolute;left:11411;top:-1857;width:2;height:80" coordorigin="11411,-1857" coordsize="2,80">
              <v:shape style="position:absolute;left:11411;top:-1857;width:2;height:80" coordorigin="11411,-1857" coordsize="0,80" path="m11411,-1777l11411,-1857e" filled="false" stroked="true" strokeweight=".748pt" strokecolor="#939598">
                <v:path arrowok="t"/>
              </v:shape>
            </v:group>
            <v:group style="position:absolute;left:11371;top:-1857;width:2;height:80" coordorigin="11371,-1857" coordsize="2,80">
              <v:shape style="position:absolute;left:11371;top:-1857;width:2;height:80" coordorigin="11371,-1857" coordsize="0,80" path="m11371,-1777l11371,-1857e" filled="false" stroked="true" strokeweight=".748pt" strokecolor="#939598">
                <v:path arrowok="t"/>
              </v:shape>
            </v:group>
            <v:group style="position:absolute;left:11331;top:-1857;width:2;height:80" coordorigin="11331,-1857" coordsize="2,80">
              <v:shape style="position:absolute;left:11331;top:-1857;width:2;height:80" coordorigin="11331,-1857" coordsize="0,80" path="m11331,-1777l11331,-1857e" filled="false" stroked="true" strokeweight=".748pt" strokecolor="#939598">
                <v:path arrowok="t"/>
              </v:shape>
            </v:group>
            <v:group style="position:absolute;left:11291;top:-1857;width:2;height:80" coordorigin="11291,-1857" coordsize="2,80">
              <v:shape style="position:absolute;left:11291;top:-1857;width:2;height:80" coordorigin="11291,-1857" coordsize="0,80" path="m11291,-1777l11291,-1857e" filled="false" stroked="true" strokeweight=".748pt" strokecolor="#939598">
                <v:path arrowok="t"/>
              </v:shape>
            </v:group>
            <v:group style="position:absolute;left:11251;top:-1857;width:2;height:80" coordorigin="11251,-1857" coordsize="2,80">
              <v:shape style="position:absolute;left:11251;top:-1857;width:2;height:80" coordorigin="11251,-1857" coordsize="0,80" path="m11251,-1777l11251,-1857e" filled="false" stroked="true" strokeweight=".748pt" strokecolor="#939598">
                <v:path arrowok="t"/>
              </v:shape>
            </v:group>
            <v:group style="position:absolute;left:11210;top:-1857;width:2;height:80" coordorigin="11210,-1857" coordsize="2,80">
              <v:shape style="position:absolute;left:11210;top:-1857;width:2;height:80" coordorigin="11210,-1857" coordsize="0,80" path="m11211,-1777l11210,-1857e" filled="false" stroked="true" strokeweight=".748pt" strokecolor="#939598">
                <v:path arrowok="t"/>
              </v:shape>
            </v:group>
            <v:group style="position:absolute;left:11170;top:-1857;width:2;height:80" coordorigin="11170,-1857" coordsize="2,80">
              <v:shape style="position:absolute;left:11170;top:-1857;width:2;height:80" coordorigin="11170,-1857" coordsize="0,80" path="m11170,-1777l11170,-1857e" filled="false" stroked="true" strokeweight=".748pt" strokecolor="#939598">
                <v:path arrowok="t"/>
              </v:shape>
            </v:group>
            <v:group style="position:absolute;left:11130;top:-1857;width:2;height:80" coordorigin="11130,-1857" coordsize="2,80">
              <v:shape style="position:absolute;left:11130;top:-1857;width:2;height:80" coordorigin="11130,-1857" coordsize="0,80" path="m11130,-1777l11130,-1857e" filled="false" stroked="true" strokeweight=".748pt" strokecolor="#939598">
                <v:path arrowok="t"/>
              </v:shape>
            </v:group>
            <v:group style="position:absolute;left:11090;top:-1857;width:2;height:80" coordorigin="11090,-1857" coordsize="2,80">
              <v:shape style="position:absolute;left:11090;top:-1857;width:2;height:80" coordorigin="11090,-1857" coordsize="0,80" path="m11090,-1777l11090,-1857e" filled="false" stroked="true" strokeweight=".748pt" strokecolor="#939598">
                <v:path arrowok="t"/>
              </v:shape>
            </v:group>
            <v:group style="position:absolute;left:11050;top:-1857;width:2;height:80" coordorigin="11050,-1857" coordsize="2,80">
              <v:shape style="position:absolute;left:11050;top:-1857;width:2;height:80" coordorigin="11050,-1857" coordsize="0,80" path="m11050,-1777l11050,-1857e" filled="false" stroked="true" strokeweight=".748pt" strokecolor="#939598">
                <v:path arrowok="t"/>
              </v:shape>
            </v:group>
            <v:group style="position:absolute;left:11010;top:-1857;width:2;height:80" coordorigin="11010,-1857" coordsize="2,80">
              <v:shape style="position:absolute;left:11010;top:-1857;width:2;height:80" coordorigin="11010,-1857" coordsize="1,80" path="m11010,-1777l11010,-1857e" filled="false" stroked="true" strokeweight=".748pt" strokecolor="#939598">
                <v:path arrowok="t"/>
              </v:shape>
            </v:group>
            <v:group style="position:absolute;left:10970;top:-1857;width:2;height:80" coordorigin="10970,-1857" coordsize="2,80">
              <v:shape style="position:absolute;left:10970;top:-1857;width:2;height:80" coordorigin="10970,-1857" coordsize="0,80" path="m10970,-1777l10970,-1857e" filled="false" stroked="true" strokeweight=".748pt" strokecolor="#939598">
                <v:path arrowok="t"/>
              </v:shape>
            </v:group>
            <v:group style="position:absolute;left:10930;top:-1857;width:2;height:80" coordorigin="10930,-1857" coordsize="2,80">
              <v:shape style="position:absolute;left:10930;top:-1857;width:2;height:80" coordorigin="10930,-1857" coordsize="0,80" path="m10930,-1777l10930,-1857e" filled="false" stroked="true" strokeweight=".748pt" strokecolor="#939598">
                <v:path arrowok="t"/>
              </v:shape>
            </v:group>
            <v:group style="position:absolute;left:10890;top:-1857;width:2;height:80" coordorigin="10890,-1857" coordsize="2,80">
              <v:shape style="position:absolute;left:10890;top:-1857;width:2;height:80" coordorigin="10890,-1857" coordsize="0,80" path="m10890,-1777l10890,-1857e" filled="false" stroked="true" strokeweight=".748pt" strokecolor="#939598">
                <v:path arrowok="t"/>
              </v:shape>
            </v:group>
            <v:group style="position:absolute;left:10850;top:-1857;width:2;height:80" coordorigin="10850,-1857" coordsize="2,80">
              <v:shape style="position:absolute;left:10850;top:-1857;width:2;height:80" coordorigin="10850,-1857" coordsize="1,80" path="m10850,-1777l10850,-1857e" filled="false" stroked="true" strokeweight=".748pt" strokecolor="#939598">
                <v:path arrowok="t"/>
              </v:shape>
            </v:group>
            <v:group style="position:absolute;left:10810;top:-1857;width:2;height:80" coordorigin="10810,-1857" coordsize="2,80">
              <v:shape style="position:absolute;left:10810;top:-1857;width:2;height:80" coordorigin="10810,-1857" coordsize="0,80" path="m10810,-1777l10810,-1857e" filled="false" stroked="true" strokeweight=".748pt" strokecolor="#939598">
                <v:path arrowok="t"/>
              </v:shape>
            </v:group>
            <v:group style="position:absolute;left:10770;top:-1857;width:2;height:80" coordorigin="10770,-1857" coordsize="2,80">
              <v:shape style="position:absolute;left:10770;top:-1857;width:2;height:80" coordorigin="10770,-1857" coordsize="0,80" path="m10770,-1777l10770,-1857e" filled="false" stroked="true" strokeweight=".748pt" strokecolor="#939598">
                <v:path arrowok="t"/>
              </v:shape>
            </v:group>
            <v:group style="position:absolute;left:10730;top:-1857;width:2;height:80" coordorigin="10730,-1857" coordsize="2,80">
              <v:shape style="position:absolute;left:10730;top:-1857;width:2;height:80" coordorigin="10730,-1857" coordsize="0,80" path="m10730,-1777l10730,-1857e" filled="false" stroked="true" strokeweight=".748pt" strokecolor="#939598">
                <v:path arrowok="t"/>
              </v:shape>
            </v:group>
            <v:group style="position:absolute;left:10690;top:-1857;width:2;height:80" coordorigin="10690,-1857" coordsize="2,80">
              <v:shape style="position:absolute;left:10690;top:-1857;width:2;height:80" coordorigin="10690,-1857" coordsize="0,80" path="m10690,-1777l10690,-1857e" filled="false" stroked="true" strokeweight=".748pt" strokecolor="#939598">
                <v:path arrowok="t"/>
              </v:shape>
            </v:group>
            <v:group style="position:absolute;left:10650;top:-1857;width:2;height:80" coordorigin="10650,-1857" coordsize="2,80">
              <v:shape style="position:absolute;left:10650;top:-1857;width:2;height:80" coordorigin="10650,-1857" coordsize="0,80" path="m10650,-1777l10650,-1857e" filled="false" stroked="true" strokeweight=".748pt" strokecolor="#939598">
                <v:path arrowok="t"/>
              </v:shape>
            </v:group>
            <v:group style="position:absolute;left:10610;top:-1857;width:2;height:80" coordorigin="10610,-1857" coordsize="2,80">
              <v:shape style="position:absolute;left:10610;top:-1857;width:2;height:80" coordorigin="10610,-1857" coordsize="0,80" path="m10610,-1777l10610,-1857e" filled="false" stroked="true" strokeweight=".748pt" strokecolor="#939598">
                <v:path arrowok="t"/>
              </v:shape>
            </v:group>
            <v:group style="position:absolute;left:10570;top:-1857;width:2;height:80" coordorigin="10570,-1857" coordsize="2,80">
              <v:shape style="position:absolute;left:10570;top:-1857;width:2;height:80" coordorigin="10570,-1857" coordsize="0,80" path="m10570,-1777l10570,-1857e" filled="false" stroked="true" strokeweight=".748pt" strokecolor="#939598">
                <v:path arrowok="t"/>
              </v:shape>
            </v:group>
            <v:group style="position:absolute;left:10530;top:-1857;width:2;height:80" coordorigin="10530,-1857" coordsize="2,80">
              <v:shape style="position:absolute;left:10530;top:-1857;width:2;height:80" coordorigin="10530,-1857" coordsize="0,80" path="m10530,-1777l10530,-1857e" filled="false" stroked="true" strokeweight=".748pt" strokecolor="#939598">
                <v:path arrowok="t"/>
              </v:shape>
            </v:group>
            <v:group style="position:absolute;left:10490;top:-1857;width:2;height:80" coordorigin="10490,-1857" coordsize="2,80">
              <v:shape style="position:absolute;left:10490;top:-1857;width:2;height:80" coordorigin="10490,-1857" coordsize="0,80" path="m10490,-1777l10490,-1857e" filled="false" stroked="true" strokeweight=".748pt" strokecolor="#939598">
                <v:path arrowok="t"/>
              </v:shape>
            </v:group>
            <v:group style="position:absolute;left:10450;top:-1857;width:2;height:80" coordorigin="10450,-1857" coordsize="2,80">
              <v:shape style="position:absolute;left:10450;top:-1857;width:2;height:80" coordorigin="10450,-1857" coordsize="0,80" path="m10450,-1777l10450,-1857e" filled="false" stroked="true" strokeweight=".748pt" strokecolor="#939598">
                <v:path arrowok="t"/>
              </v:shape>
            </v:group>
            <v:group style="position:absolute;left:10410;top:-1857;width:2;height:80" coordorigin="10410,-1857" coordsize="2,80">
              <v:shape style="position:absolute;left:10410;top:-1857;width:2;height:80" coordorigin="10410,-1857" coordsize="0,80" path="m10410,-1777l10410,-1857e" filled="false" stroked="true" strokeweight=".748pt" strokecolor="#939598">
                <v:path arrowok="t"/>
              </v:shape>
            </v:group>
            <v:group style="position:absolute;left:10370;top:-1857;width:2;height:80" coordorigin="10370,-1857" coordsize="2,80">
              <v:shape style="position:absolute;left:10370;top:-1857;width:2;height:80" coordorigin="10370,-1857" coordsize="0,80" path="m10370,-1777l10370,-1857e" filled="false" stroked="true" strokeweight=".748pt" strokecolor="#939598">
                <v:path arrowok="t"/>
              </v:shape>
            </v:group>
            <v:group style="position:absolute;left:10330;top:-1857;width:2;height:80" coordorigin="10330,-1857" coordsize="2,80">
              <v:shape style="position:absolute;left:10330;top:-1857;width:2;height:80" coordorigin="10330,-1857" coordsize="0,80" path="m10330,-1777l10330,-1857e" filled="false" stroked="true" strokeweight=".748pt" strokecolor="#939598">
                <v:path arrowok="t"/>
              </v:shape>
            </v:group>
            <v:group style="position:absolute;left:10290;top:-1857;width:2;height:80" coordorigin="10290,-1857" coordsize="2,80">
              <v:shape style="position:absolute;left:10290;top:-1857;width:2;height:80" coordorigin="10290,-1857" coordsize="0,80" path="m10290,-1777l10290,-1857e" filled="false" stroked="true" strokeweight=".748pt" strokecolor="#939598">
                <v:path arrowok="t"/>
              </v:shape>
            </v:group>
            <v:group style="position:absolute;left:10250;top:-1857;width:2;height:80" coordorigin="10250,-1857" coordsize="2,80">
              <v:shape style="position:absolute;left:10250;top:-1857;width:2;height:80" coordorigin="10250,-1857" coordsize="1,80" path="m10250,-1777l10250,-1857e" filled="false" stroked="true" strokeweight=".748pt" strokecolor="#939598">
                <v:path arrowok="t"/>
              </v:shape>
            </v:group>
            <v:group style="position:absolute;left:10210;top:-1857;width:2;height:80" coordorigin="10210,-1857" coordsize="2,80">
              <v:shape style="position:absolute;left:10210;top:-1857;width:2;height:80" coordorigin="10210,-1857" coordsize="0,80" path="m10210,-1777l10210,-1857e" filled="false" stroked="true" strokeweight=".748pt" strokecolor="#939598">
                <v:path arrowok="t"/>
              </v:shape>
            </v:group>
            <v:group style="position:absolute;left:10170;top:-1857;width:2;height:80" coordorigin="10170,-1857" coordsize="2,80">
              <v:shape style="position:absolute;left:10170;top:-1857;width:2;height:80" coordorigin="10170,-1857" coordsize="0,80" path="m10170,-1777l10170,-1857e" filled="false" stroked="true" strokeweight=".748pt" strokecolor="#939598">
                <v:path arrowok="t"/>
              </v:shape>
            </v:group>
            <v:group style="position:absolute;left:10130;top:-1857;width:2;height:80" coordorigin="10130,-1857" coordsize="2,80">
              <v:shape style="position:absolute;left:10130;top:-1857;width:2;height:80" coordorigin="10130,-1857" coordsize="0,80" path="m10130,-1777l10130,-1857e" filled="false" stroked="true" strokeweight=".748pt" strokecolor="#939598">
                <v:path arrowok="t"/>
              </v:shape>
            </v:group>
            <v:group style="position:absolute;left:10090;top:-1857;width:2;height:80" coordorigin="10090,-1857" coordsize="2,80">
              <v:shape style="position:absolute;left:10090;top:-1857;width:2;height:80" coordorigin="10090,-1857" coordsize="1,80" path="m10090,-1777l10090,-1857e" filled="false" stroked="true" strokeweight=".748pt" strokecolor="#939598">
                <v:path arrowok="t"/>
              </v:shape>
            </v:group>
            <v:group style="position:absolute;left:10050;top:-1857;width:2;height:80" coordorigin="10050,-1857" coordsize="2,80">
              <v:shape style="position:absolute;left:10050;top:-1857;width:2;height:80" coordorigin="10050,-1857" coordsize="0,80" path="m10050,-1777l10050,-1857e" filled="false" stroked="true" strokeweight=".748pt" strokecolor="#939598">
                <v:path arrowok="t"/>
              </v:shape>
            </v:group>
            <v:group style="position:absolute;left:10010;top:-1857;width:2;height:80" coordorigin="10010,-1857" coordsize="2,80">
              <v:shape style="position:absolute;left:10010;top:-1857;width:2;height:80" coordorigin="10010,-1857" coordsize="0,80" path="m10010,-1777l10010,-1857e" filled="false" stroked="true" strokeweight=".748pt" strokecolor="#939598">
                <v:path arrowok="t"/>
              </v:shape>
            </v:group>
            <v:group style="position:absolute;left:9970;top:-1857;width:2;height:80" coordorigin="9970,-1857" coordsize="2,80">
              <v:shape style="position:absolute;left:9970;top:-1857;width:2;height:80" coordorigin="9970,-1857" coordsize="1,80" path="m9970,-1777l9970,-1857e" filled="false" stroked="true" strokeweight=".748pt" strokecolor="#939598">
                <v:path arrowok="t"/>
              </v:shape>
            </v:group>
            <v:group style="position:absolute;left:9930;top:-1857;width:2;height:80" coordorigin="9930,-1857" coordsize="2,80">
              <v:shape style="position:absolute;left:9930;top:-1857;width:2;height:80" coordorigin="9930,-1857" coordsize="0,80" path="m9930,-1777l9930,-1857e" filled="false" stroked="true" strokeweight=".748pt" strokecolor="#939598">
                <v:path arrowok="t"/>
              </v:shape>
            </v:group>
            <v:group style="position:absolute;left:9890;top:-1857;width:2;height:80" coordorigin="9890,-1857" coordsize="2,80">
              <v:shape style="position:absolute;left:9890;top:-1857;width:2;height:80" coordorigin="9890,-1857" coordsize="0,80" path="m9890,-1777l9890,-1857e" filled="false" stroked="true" strokeweight=".748pt" strokecolor="#939598">
                <v:path arrowok="t"/>
              </v:shape>
            </v:group>
            <v:group style="position:absolute;left:9850;top:-1857;width:2;height:80" coordorigin="9850,-1857" coordsize="2,80">
              <v:shape style="position:absolute;left:9850;top:-1857;width:2;height:80" coordorigin="9850,-1857" coordsize="0,80" path="m9850,-1777l9850,-1857e" filled="false" stroked="true" strokeweight=".748pt" strokecolor="#939598">
                <v:path arrowok="t"/>
              </v:shape>
            </v:group>
            <v:group style="position:absolute;left:9810;top:-1857;width:2;height:80" coordorigin="9810,-1857" coordsize="2,80">
              <v:shape style="position:absolute;left:9810;top:-1857;width:2;height:80" coordorigin="9810,-1857" coordsize="0,80" path="m9810,-1777l9810,-1857e" filled="false" stroked="true" strokeweight=".748pt" strokecolor="#939598">
                <v:path arrowok="t"/>
              </v:shape>
            </v:group>
            <v:group style="position:absolute;left:9770;top:-1857;width:2;height:80" coordorigin="9770,-1857" coordsize="2,80">
              <v:shape style="position:absolute;left:9770;top:-1857;width:2;height:80" coordorigin="9770,-1857" coordsize="0,80" path="m9770,-1777l9770,-1857e" filled="false" stroked="true" strokeweight=".748pt" strokecolor="#939598">
                <v:path arrowok="t"/>
              </v:shape>
            </v:group>
            <v:group style="position:absolute;left:9730;top:-1857;width:2;height:80" coordorigin="9730,-1857" coordsize="2,80">
              <v:shape style="position:absolute;left:9730;top:-1857;width:2;height:80" coordorigin="9730,-1857" coordsize="1,80" path="m9730,-1777l9730,-1857e" filled="false" stroked="true" strokeweight=".748pt" strokecolor="#939598">
                <v:path arrowok="t"/>
              </v:shape>
            </v:group>
            <v:group style="position:absolute;left:9690;top:-1857;width:2;height:80" coordorigin="9690,-1857" coordsize="2,80">
              <v:shape style="position:absolute;left:9690;top:-1857;width:2;height:80" coordorigin="9690,-1857" coordsize="0,80" path="m9690,-1777l9690,-1857e" filled="false" stroked="true" strokeweight=".748pt" strokecolor="#939598">
                <v:path arrowok="t"/>
              </v:shape>
            </v:group>
            <v:group style="position:absolute;left:9650;top:-1857;width:2;height:80" coordorigin="9650,-1857" coordsize="2,80">
              <v:shape style="position:absolute;left:9650;top:-1857;width:2;height:80" coordorigin="9650,-1857" coordsize="0,80" path="m9650,-1777l9650,-1857e" filled="false" stroked="true" strokeweight=".748pt" strokecolor="#939598">
                <v:path arrowok="t"/>
              </v:shape>
            </v:group>
            <v:group style="position:absolute;left:9610;top:-1857;width:2;height:80" coordorigin="9610,-1857" coordsize="2,80">
              <v:shape style="position:absolute;left:9610;top:-1857;width:2;height:80" coordorigin="9610,-1857" coordsize="0,80" path="m9610,-1777l9610,-1857e" filled="false" stroked="true" strokeweight=".748pt" strokecolor="#939598">
                <v:path arrowok="t"/>
              </v:shape>
            </v:group>
            <v:group style="position:absolute;left:9570;top:-1857;width:2;height:80" coordorigin="9570,-1857" coordsize="2,80">
              <v:shape style="position:absolute;left:9570;top:-1857;width:2;height:80" coordorigin="9570,-1857" coordsize="1,80" path="m9570,-1777l9570,-1857e" filled="false" stroked="true" strokeweight=".748pt" strokecolor="#939598">
                <v:path arrowok="t"/>
              </v:shape>
            </v:group>
            <v:group style="position:absolute;left:9530;top:-1857;width:2;height:80" coordorigin="9530,-1857" coordsize="2,80">
              <v:shape style="position:absolute;left:9530;top:-1857;width:2;height:80" coordorigin="9530,-1857" coordsize="0,80" path="m9530,-1777l9530,-1857e" filled="false" stroked="true" strokeweight=".748pt" strokecolor="#939598">
                <v:path arrowok="t"/>
              </v:shape>
            </v:group>
            <v:group style="position:absolute;left:9490;top:-1857;width:2;height:80" coordorigin="9490,-1857" coordsize="2,80">
              <v:shape style="position:absolute;left:9490;top:-1857;width:2;height:80" coordorigin="9490,-1857" coordsize="0,80" path="m9490,-1777l9490,-1857e" filled="false" stroked="true" strokeweight=".748pt" strokecolor="#939598">
                <v:path arrowok="t"/>
              </v:shape>
            </v:group>
            <v:group style="position:absolute;left:9450;top:-1857;width:2;height:80" coordorigin="9450,-1857" coordsize="2,80">
              <v:shape style="position:absolute;left:9450;top:-1857;width:2;height:80" coordorigin="9450,-1857" coordsize="0,80" path="m9450,-1777l9450,-1857e" filled="false" stroked="true" strokeweight=".748pt" strokecolor="#939598">
                <v:path arrowok="t"/>
              </v:shape>
            </v:group>
            <v:group style="position:absolute;left:9410;top:-1857;width:2;height:80" coordorigin="9410,-1857" coordsize="2,80">
              <v:shape style="position:absolute;left:9410;top:-1857;width:2;height:80" coordorigin="9410,-1857" coordsize="0,80" path="m9410,-1777l9410,-1857e" filled="false" stroked="true" strokeweight=".748pt" strokecolor="#939598">
                <v:path arrowok="t"/>
              </v:shape>
            </v:group>
            <v:group style="position:absolute;left:9370;top:-1857;width:2;height:80" coordorigin="9370,-1857" coordsize="2,80">
              <v:shape style="position:absolute;left:9370;top:-1857;width:2;height:80" coordorigin="9370,-1857" coordsize="1,80" path="m9370,-1777l9370,-1857e" filled="false" stroked="true" strokeweight=".748pt" strokecolor="#939598">
                <v:path arrowok="t"/>
              </v:shape>
            </v:group>
            <v:group style="position:absolute;left:9330;top:-1857;width:2;height:80" coordorigin="9330,-1857" coordsize="2,80">
              <v:shape style="position:absolute;left:9330;top:-1857;width:2;height:80" coordorigin="9330,-1857" coordsize="0,80" path="m9330,-1777l9330,-1857e" filled="false" stroked="true" strokeweight=".748pt" strokecolor="#939598">
                <v:path arrowok="t"/>
              </v:shape>
            </v:group>
            <v:group style="position:absolute;left:9290;top:-1857;width:2;height:80" coordorigin="9290,-1857" coordsize="2,80">
              <v:shape style="position:absolute;left:9290;top:-1857;width:2;height:80" coordorigin="9290,-1857" coordsize="0,80" path="m9290,-1777l9290,-1857e" filled="false" stroked="true" strokeweight=".748pt" strokecolor="#939598">
                <v:path arrowok="t"/>
              </v:shape>
            </v:group>
            <v:group style="position:absolute;left:9250;top:-1857;width:2;height:80" coordorigin="9250,-1857" coordsize="2,80">
              <v:shape style="position:absolute;left:9250;top:-1857;width:2;height:80" coordorigin="9250,-1857" coordsize="0,80" path="m9250,-1777l9250,-1857e" filled="false" stroked="true" strokeweight=".748pt" strokecolor="#939598">
                <v:path arrowok="t"/>
              </v:shape>
            </v:group>
            <v:group style="position:absolute;left:9210;top:-1857;width:2;height:80" coordorigin="9210,-1857" coordsize="2,80">
              <v:shape style="position:absolute;left:9210;top:-1857;width:2;height:80" coordorigin="9210,-1857" coordsize="1,80" path="m9210,-1777l9210,-1857e" filled="false" stroked="true" strokeweight=".748pt" strokecolor="#939598">
                <v:path arrowok="t"/>
              </v:shape>
            </v:group>
            <v:group style="position:absolute;left:9170;top:-1857;width:2;height:80" coordorigin="9170,-1857" coordsize="2,80">
              <v:shape style="position:absolute;left:9170;top:-1857;width:2;height:80" coordorigin="9170,-1857" coordsize="0,80" path="m9170,-1777l9170,-1857e" filled="false" stroked="true" strokeweight=".748pt" strokecolor="#939598">
                <v:path arrowok="t"/>
              </v:shape>
            </v:group>
            <v:group style="position:absolute;left:9130;top:-1857;width:2;height:80" coordorigin="9130,-1857" coordsize="2,80">
              <v:shape style="position:absolute;left:9130;top:-1857;width:2;height:80" coordorigin="9130,-1857" coordsize="0,80" path="m9130,-1777l9130,-1857e" filled="false" stroked="true" strokeweight=".748pt" strokecolor="#939598">
                <v:path arrowok="t"/>
              </v:shape>
            </v:group>
            <v:group style="position:absolute;left:9090;top:-1857;width:2;height:80" coordorigin="9090,-1857" coordsize="2,80">
              <v:shape style="position:absolute;left:9090;top:-1857;width:2;height:80" coordorigin="9090,-1857" coordsize="0,80" path="m9090,-1777l9090,-1857e" filled="false" stroked="true" strokeweight=".748pt" strokecolor="#939598">
                <v:path arrowok="t"/>
              </v:shape>
            </v:group>
            <v:group style="position:absolute;left:9050;top:-1857;width:2;height:80" coordorigin="9050,-1857" coordsize="2,80">
              <v:shape style="position:absolute;left:9050;top:-1857;width:2;height:80" coordorigin="9050,-1857" coordsize="1,80" path="m9050,-1777l9050,-1857e" filled="false" stroked="true" strokeweight=".748pt" strokecolor="#939598">
                <v:path arrowok="t"/>
              </v:shape>
            </v:group>
            <v:group style="position:absolute;left:9010;top:-1857;width:2;height:80" coordorigin="9010,-1857" coordsize="2,80">
              <v:shape style="position:absolute;left:9010;top:-1857;width:2;height:80" coordorigin="9010,-1857" coordsize="0,80" path="m9010,-1777l9010,-1857e" filled="false" stroked="true" strokeweight=".748pt" strokecolor="#939598">
                <v:path arrowok="t"/>
              </v:shape>
            </v:group>
            <v:group style="position:absolute;left:8970;top:-1857;width:2;height:80" coordorigin="8970,-1857" coordsize="2,80">
              <v:shape style="position:absolute;left:8970;top:-1857;width:2;height:80" coordorigin="8970,-1857" coordsize="0,80" path="m8970,-1777l8970,-1857e" filled="false" stroked="true" strokeweight=".748pt" strokecolor="#939598">
                <v:path arrowok="t"/>
              </v:shape>
            </v:group>
            <v:group style="position:absolute;left:8930;top:-1857;width:2;height:80" coordorigin="8930,-1857" coordsize="2,80">
              <v:shape style="position:absolute;left:8930;top:-1857;width:2;height:80" coordorigin="8930,-1857" coordsize="0,80" path="m8930,-1777l8930,-1857e" filled="false" stroked="true" strokeweight=".748pt" strokecolor="#939598">
                <v:path arrowok="t"/>
              </v:shape>
            </v:group>
            <v:group style="position:absolute;left:8890;top:-1857;width:2;height:80" coordorigin="8890,-1857" coordsize="2,80">
              <v:shape style="position:absolute;left:8890;top:-1857;width:2;height:80" coordorigin="8890,-1857" coordsize="0,80" path="m8890,-1777l8890,-1857e" filled="false" stroked="true" strokeweight=".748pt" strokecolor="#939598">
                <v:path arrowok="t"/>
              </v:shape>
            </v:group>
            <v:group style="position:absolute;left:8850;top:-1857;width:2;height:80" coordorigin="8850,-1857" coordsize="2,80">
              <v:shape style="position:absolute;left:8850;top:-1857;width:2;height:80" coordorigin="8850,-1857" coordsize="1,80" path="m8850,-1777l8850,-1857e" filled="false" stroked="true" strokeweight=".748pt" strokecolor="#939598">
                <v:path arrowok="t"/>
              </v:shape>
            </v:group>
            <v:group style="position:absolute;left:8810;top:-1857;width:2;height:80" coordorigin="8810,-1857" coordsize="2,80">
              <v:shape style="position:absolute;left:8810;top:-1857;width:2;height:80" coordorigin="8810,-1857" coordsize="0,80" path="m8810,-1777l8810,-1857e" filled="false" stroked="true" strokeweight=".748pt" strokecolor="#939598">
                <v:path arrowok="t"/>
              </v:shape>
            </v:group>
            <v:group style="position:absolute;left:8770;top:-1857;width:2;height:80" coordorigin="8770,-1857" coordsize="2,80">
              <v:shape style="position:absolute;left:8770;top:-1857;width:2;height:80" coordorigin="8770,-1857" coordsize="0,80" path="m8770,-1777l8770,-1857e" filled="false" stroked="true" strokeweight=".748pt" strokecolor="#939598">
                <v:path arrowok="t"/>
              </v:shape>
            </v:group>
            <v:group style="position:absolute;left:8730;top:-1857;width:2;height:80" coordorigin="8730,-1857" coordsize="2,80">
              <v:shape style="position:absolute;left:8730;top:-1857;width:2;height:80" coordorigin="8730,-1857" coordsize="0,80" path="m8730,-1777l8730,-1857e" filled="false" stroked="true" strokeweight=".748pt" strokecolor="#939598">
                <v:path arrowok="t"/>
              </v:shape>
            </v:group>
            <v:group style="position:absolute;left:8690;top:-1857;width:2;height:80" coordorigin="8690,-1857" coordsize="2,80">
              <v:shape style="position:absolute;left:8690;top:-1857;width:2;height:80" coordorigin="8690,-1857" coordsize="1,80" path="m8690,-1777l8690,-1857e" filled="false" stroked="true" strokeweight=".748pt" strokecolor="#939598">
                <v:path arrowok="t"/>
              </v:shape>
            </v:group>
            <v:group style="position:absolute;left:8650;top:-1857;width:2;height:80" coordorigin="8650,-1857" coordsize="2,80">
              <v:shape style="position:absolute;left:8650;top:-1857;width:2;height:80" coordorigin="8650,-1857" coordsize="0,80" path="m8650,-1777l8650,-1857e" filled="false" stroked="true" strokeweight=".748pt" strokecolor="#939598">
                <v:path arrowok="t"/>
              </v:shape>
            </v:group>
            <v:group style="position:absolute;left:8610;top:-1857;width:2;height:80" coordorigin="8610,-1857" coordsize="2,80">
              <v:shape style="position:absolute;left:8610;top:-1857;width:2;height:80" coordorigin="8610,-1857" coordsize="0,80" path="m8610,-1777l8610,-1857e" filled="false" stroked="true" strokeweight=".748pt" strokecolor="#939598">
                <v:path arrowok="t"/>
              </v:shape>
            </v:group>
            <v:group style="position:absolute;left:8570;top:-1857;width:2;height:80" coordorigin="8570,-1857" coordsize="2,80">
              <v:shape style="position:absolute;left:8570;top:-1857;width:2;height:80" coordorigin="8570,-1857" coordsize="0,80" path="m8570,-1777l8570,-1857e" filled="false" stroked="true" strokeweight=".748pt" strokecolor="#939598">
                <v:path arrowok="t"/>
              </v:shape>
            </v:group>
            <v:group style="position:absolute;left:8530;top:-1857;width:2;height:80" coordorigin="8530,-1857" coordsize="2,80">
              <v:shape style="position:absolute;left:8530;top:-1857;width:2;height:80" coordorigin="8530,-1857" coordsize="0,80" path="m8530,-1777l8530,-1857e" filled="false" stroked="true" strokeweight=".748pt" strokecolor="#939598">
                <v:path arrowok="t"/>
              </v:shape>
            </v:group>
            <v:group style="position:absolute;left:8490;top:-1857;width:2;height:80" coordorigin="8490,-1857" coordsize="2,80">
              <v:shape style="position:absolute;left:8490;top:-1857;width:2;height:80" coordorigin="8490,-1857" coordsize="0,80" path="m8490,-1777l8490,-1857e" filled="false" stroked="true" strokeweight=".748pt" strokecolor="#939598">
                <v:path arrowok="t"/>
              </v:shape>
            </v:group>
            <v:group style="position:absolute;left:8450;top:-1857;width:2;height:80" coordorigin="8450,-1857" coordsize="2,80">
              <v:shape style="position:absolute;left:8450;top:-1857;width:2;height:80" coordorigin="8450,-1857" coordsize="1,80" path="m8450,-1777l8450,-1857e" filled="false" stroked="true" strokeweight=".748pt" strokecolor="#939598">
                <v:path arrowok="t"/>
              </v:shape>
            </v:group>
            <v:group style="position:absolute;left:8410;top:-1857;width:2;height:80" coordorigin="8410,-1857" coordsize="2,80">
              <v:shape style="position:absolute;left:8410;top:-1857;width:2;height:80" coordorigin="8410,-1857" coordsize="0,80" path="m8410,-1777l8410,-1857e" filled="false" stroked="true" strokeweight=".748pt" strokecolor="#939598">
                <v:path arrowok="t"/>
              </v:shape>
            </v:group>
            <v:group style="position:absolute;left:8370;top:-1857;width:2;height:80" coordorigin="8370,-1857" coordsize="2,80">
              <v:shape style="position:absolute;left:8370;top:-1857;width:2;height:80" coordorigin="8370,-1857" coordsize="0,80" path="m8370,-1777l8370,-1857e" filled="false" stroked="true" strokeweight=".748pt" strokecolor="#939598">
                <v:path arrowok="t"/>
              </v:shape>
            </v:group>
            <v:group style="position:absolute;left:8330;top:-1857;width:2;height:80" coordorigin="8330,-1857" coordsize="2,80">
              <v:shape style="position:absolute;left:8330;top:-1857;width:2;height:80" coordorigin="8330,-1857" coordsize="1,80" path="m8330,-1777l8330,-1857e" filled="false" stroked="true" strokeweight=".748pt" strokecolor="#939598">
                <v:path arrowok="t"/>
              </v:shape>
            </v:group>
            <v:group style="position:absolute;left:8290;top:-1857;width:2;height:80" coordorigin="8290,-1857" coordsize="2,80">
              <v:shape style="position:absolute;left:8290;top:-1857;width:2;height:80" coordorigin="8290,-1857" coordsize="0,80" path="m8290,-1777l8290,-1857e" filled="false" stroked="true" strokeweight=".748pt" strokecolor="#939598">
                <v:path arrowok="t"/>
              </v:shape>
            </v:group>
            <v:group style="position:absolute;left:8250;top:-1857;width:2;height:80" coordorigin="8250,-1857" coordsize="2,80">
              <v:shape style="position:absolute;left:8250;top:-1857;width:2;height:80" coordorigin="8250,-1857" coordsize="0,80" path="m8250,-1777l8250,-1857e" filled="false" stroked="true" strokeweight=".748pt" strokecolor="#939598">
                <v:path arrowok="t"/>
              </v:shape>
            </v:group>
            <v:group style="position:absolute;left:8210;top:-1857;width:2;height:80" coordorigin="8210,-1857" coordsize="2,80">
              <v:shape style="position:absolute;left:8210;top:-1857;width:2;height:80" coordorigin="8210,-1857" coordsize="0,80" path="m8210,-1777l8210,-1857e" filled="false" stroked="true" strokeweight=".748pt" strokecolor="#939598">
                <v:path arrowok="t"/>
              </v:shape>
            </v:group>
            <v:group style="position:absolute;left:8170;top:-1857;width:2;height:80" coordorigin="8170,-1857" coordsize="2,80">
              <v:shape style="position:absolute;left:8170;top:-1857;width:2;height:80" coordorigin="8170,-1857" coordsize="1,80" path="m8170,-1777l8170,-1857e" filled="false" stroked="true" strokeweight=".748pt" strokecolor="#939598">
                <v:path arrowok="t"/>
              </v:shape>
            </v:group>
            <v:group style="position:absolute;left:8130;top:-1857;width:2;height:80" coordorigin="8130,-1857" coordsize="2,80">
              <v:shape style="position:absolute;left:8130;top:-1857;width:2;height:80" coordorigin="8130,-1857" coordsize="0,80" path="m8130,-1777l8130,-1857e" filled="false" stroked="true" strokeweight=".748pt" strokecolor="#939598">
                <v:path arrowok="t"/>
              </v:shape>
            </v:group>
            <v:group style="position:absolute;left:8090;top:-1857;width:2;height:80" coordorigin="8090,-1857" coordsize="2,80">
              <v:shape style="position:absolute;left:8090;top:-1857;width:2;height:80" coordorigin="8090,-1857" coordsize="0,80" path="m8090,-1777l8090,-1857e" filled="false" stroked="true" strokeweight=".748pt" strokecolor="#939598">
                <v:path arrowok="t"/>
              </v:shape>
            </v:group>
            <v:group style="position:absolute;left:8050;top:-1857;width:2;height:80" coordorigin="8050,-1857" coordsize="2,80">
              <v:shape style="position:absolute;left:8050;top:-1857;width:2;height:80" coordorigin="8050,-1857" coordsize="0,80" path="m8050,-1777l8050,-1857e" filled="false" stroked="true" strokeweight=".748pt" strokecolor="#939598">
                <v:path arrowok="t"/>
              </v:shape>
            </v:group>
            <v:group style="position:absolute;left:8010;top:-1857;width:2;height:80" coordorigin="8010,-1857" coordsize="2,80">
              <v:shape style="position:absolute;left:8010;top:-1857;width:2;height:80" coordorigin="8010,-1857" coordsize="0,80" path="m8010,-1777l8010,-1857e" filled="false" stroked="true" strokeweight=".748pt" strokecolor="#939598">
                <v:path arrowok="t"/>
              </v:shape>
            </v:group>
            <v:group style="position:absolute;left:7970;top:-1857;width:2;height:80" coordorigin="7970,-1857" coordsize="2,80">
              <v:shape style="position:absolute;left:7970;top:-1857;width:2;height:80" coordorigin="7970,-1857" coordsize="0,80" path="m7970,-1777l7970,-1857e" filled="false" stroked="true" strokeweight=".748pt" strokecolor="#939598">
                <v:path arrowok="t"/>
              </v:shape>
            </v:group>
            <v:group style="position:absolute;left:7930;top:-1857;width:2;height:80" coordorigin="7930,-1857" coordsize="2,80">
              <v:shape style="position:absolute;left:7930;top:-1857;width:2;height:80" coordorigin="7930,-1857" coordsize="1,80" path="m7930,-1777l7930,-1857e" filled="false" stroked="true" strokeweight=".748pt" strokecolor="#939598">
                <v:path arrowok="t"/>
              </v:shape>
            </v:group>
            <v:group style="position:absolute;left:7890;top:-1857;width:2;height:80" coordorigin="7890,-1857" coordsize="2,80">
              <v:shape style="position:absolute;left:7890;top:-1857;width:2;height:80" coordorigin="7890,-1857" coordsize="0,80" path="m7890,-1777l7890,-1857e" filled="false" stroked="true" strokeweight=".748pt" strokecolor="#939598">
                <v:path arrowok="t"/>
              </v:shape>
            </v:group>
            <v:group style="position:absolute;left:7850;top:-1857;width:2;height:80" coordorigin="7850,-1857" coordsize="2,80">
              <v:shape style="position:absolute;left:7850;top:-1857;width:2;height:80" coordorigin="7850,-1857" coordsize="0,80" path="m7850,-1777l7850,-1857e" filled="false" stroked="true" strokeweight=".748pt" strokecolor="#939598">
                <v:path arrowok="t"/>
              </v:shape>
            </v:group>
            <v:group style="position:absolute;left:7810;top:-1857;width:2;height:80" coordorigin="7810,-1857" coordsize="2,80">
              <v:shape style="position:absolute;left:7810;top:-1857;width:2;height:80" coordorigin="7810,-1857" coordsize="1,80" path="m7810,-1777l7810,-1857e" filled="false" stroked="true" strokeweight=".748pt" strokecolor="#939598">
                <v:path arrowok="t"/>
              </v:shape>
            </v:group>
            <v:group style="position:absolute;left:7770;top:-1857;width:2;height:80" coordorigin="7770,-1857" coordsize="2,80">
              <v:shape style="position:absolute;left:7770;top:-1857;width:2;height:80" coordorigin="7770,-1857" coordsize="0,80" path="m7770,-1777l7770,-1857e" filled="false" stroked="true" strokeweight=".748pt" strokecolor="#939598">
                <v:path arrowok="t"/>
              </v:shape>
            </v:group>
            <v:group style="position:absolute;left:7730;top:-1857;width:2;height:80" coordorigin="7730,-1857" coordsize="2,80">
              <v:shape style="position:absolute;left:7730;top:-1857;width:2;height:80" coordorigin="7730,-1857" coordsize="0,80" path="m7730,-1777l7730,-1857e" filled="false" stroked="true" strokeweight=".748pt" strokecolor="#939598">
                <v:path arrowok="t"/>
              </v:shape>
            </v:group>
            <v:group style="position:absolute;left:7690;top:-1857;width:2;height:80" coordorigin="7690,-1857" coordsize="2,80">
              <v:shape style="position:absolute;left:7690;top:-1857;width:2;height:80" coordorigin="7690,-1857" coordsize="0,80" path="m7690,-1777l7690,-1857e" filled="false" stroked="true" strokeweight=".748pt" strokecolor="#939598">
                <v:path arrowok="t"/>
              </v:shape>
            </v:group>
            <v:group style="position:absolute;left:7650;top:-1857;width:2;height:80" coordorigin="7650,-1857" coordsize="2,80">
              <v:shape style="position:absolute;left:7650;top:-1857;width:2;height:80" coordorigin="7650,-1857" coordsize="0,80" path="m7650,-1777l7650,-1857e" filled="false" stroked="true" strokeweight=".748pt" strokecolor="#939598">
                <v:path arrowok="t"/>
              </v:shape>
            </v:group>
            <v:group style="position:absolute;left:7610;top:-1857;width:2;height:80" coordorigin="7610,-1857" coordsize="2,80">
              <v:shape style="position:absolute;left:7610;top:-1857;width:2;height:80" coordorigin="7610,-1857" coordsize="0,80" path="m7610,-1777l7610,-1857e" filled="false" stroked="true" strokeweight=".748pt" strokecolor="#939598">
                <v:path arrowok="t"/>
              </v:shape>
            </v:group>
            <v:group style="position:absolute;left:7570;top:-1857;width:2;height:80" coordorigin="7570,-1857" coordsize="2,80">
              <v:shape style="position:absolute;left:7570;top:-1857;width:2;height:80" coordorigin="7570,-1857" coordsize="1,80" path="m7570,-1777l7570,-1857e" filled="false" stroked="true" strokeweight=".748pt" strokecolor="#939598">
                <v:path arrowok="t"/>
              </v:shape>
            </v:group>
            <v:group style="position:absolute;left:7530;top:-1857;width:2;height:80" coordorigin="7530,-1857" coordsize="2,80">
              <v:shape style="position:absolute;left:7530;top:-1857;width:2;height:80" coordorigin="7530,-1857" coordsize="0,80" path="m7530,-1777l7530,-1857e" filled="false" stroked="true" strokeweight=".748pt" strokecolor="#939598">
                <v:path arrowok="t"/>
              </v:shape>
            </v:group>
            <v:group style="position:absolute;left:7489;top:-1857;width:2;height:80" coordorigin="7489,-1857" coordsize="2,80">
              <v:shape style="position:absolute;left:7489;top:-1857;width:2;height:80" coordorigin="7489,-1857" coordsize="0,80" path="m7490,-1777l7489,-1857e" filled="false" stroked="true" strokeweight=".748pt" strokecolor="#939598">
                <v:path arrowok="t"/>
              </v:shape>
            </v:group>
            <v:group style="position:absolute;left:7449;top:-1857;width:2;height:80" coordorigin="7449,-1857" coordsize="2,80">
              <v:shape style="position:absolute;left:7449;top:-1857;width:2;height:80" coordorigin="7449,-1857" coordsize="0,80" path="m7449,-1777l7449,-1857e" filled="false" stroked="true" strokeweight=".748pt" strokecolor="#939598">
                <v:path arrowok="t"/>
              </v:shape>
            </v:group>
            <v:group style="position:absolute;left:7409;top:-1857;width:2;height:80" coordorigin="7409,-1857" coordsize="2,80">
              <v:shape style="position:absolute;left:7409;top:-1857;width:2;height:80" coordorigin="7409,-1857" coordsize="1,80" path="m7409,-1777l7409,-1857e" filled="false" stroked="true" strokeweight=".748pt" strokecolor="#939598">
                <v:path arrowok="t"/>
              </v:shape>
            </v:group>
            <v:group style="position:absolute;left:7369;top:-1857;width:2;height:80" coordorigin="7369,-1857" coordsize="2,80">
              <v:shape style="position:absolute;left:7369;top:-1857;width:2;height:80" coordorigin="7369,-1857" coordsize="0,80" path="m7369,-1777l7369,-1857e" filled="false" stroked="true" strokeweight=".748pt" strokecolor="#939598">
                <v:path arrowok="t"/>
              </v:shape>
            </v:group>
            <v:group style="position:absolute;left:7329;top:-1857;width:2;height:80" coordorigin="7329,-1857" coordsize="2,80">
              <v:shape style="position:absolute;left:7329;top:-1857;width:2;height:80" coordorigin="7329,-1857" coordsize="0,80" path="m7329,-1777l7329,-1857e" filled="false" stroked="true" strokeweight=".748pt" strokecolor="#939598">
                <v:path arrowok="t"/>
              </v:shape>
            </v:group>
            <v:group style="position:absolute;left:7289;top:-1857;width:2;height:80" coordorigin="7289,-1857" coordsize="2,80">
              <v:shape style="position:absolute;left:7289;top:-1857;width:2;height:80" coordorigin="7289,-1857" coordsize="0,80" path="m7289,-1777l7289,-1857e" filled="false" stroked="true" strokeweight=".748pt" strokecolor="#939598">
                <v:path arrowok="t"/>
              </v:shape>
            </v:group>
            <v:group style="position:absolute;left:7249;top:-1857;width:2;height:80" coordorigin="7249,-1857" coordsize="2,80">
              <v:shape style="position:absolute;left:7249;top:-1857;width:2;height:80" coordorigin="7249,-1857" coordsize="0,80" path="m7249,-1777l7249,-1857e" filled="false" stroked="true" strokeweight=".748pt" strokecolor="#939598">
                <v:path arrowok="t"/>
              </v:shape>
            </v:group>
            <v:group style="position:absolute;left:7209;top:-1857;width:2;height:80" coordorigin="7209,-1857" coordsize="2,80">
              <v:shape style="position:absolute;left:7209;top:-1857;width:2;height:80" coordorigin="7209,-1857" coordsize="1,80" path="m7209,-1777l7209,-1857e" filled="false" stroked="true" strokeweight=".748pt" strokecolor="#939598">
                <v:path arrowok="t"/>
              </v:shape>
            </v:group>
            <v:group style="position:absolute;left:7169;top:-1857;width:2;height:80" coordorigin="7169,-1857" coordsize="2,80">
              <v:shape style="position:absolute;left:7169;top:-1857;width:2;height:80" coordorigin="7169,-1857" coordsize="0,80" path="m7169,-1777l7169,-1857e" filled="false" stroked="true" strokeweight=".748pt" strokecolor="#939598">
                <v:path arrowok="t"/>
              </v:shape>
            </v:group>
            <v:group style="position:absolute;left:7129;top:-1857;width:2;height:80" coordorigin="7129,-1857" coordsize="2,80">
              <v:shape style="position:absolute;left:7129;top:-1857;width:2;height:80" coordorigin="7129,-1857" coordsize="0,80" path="m7129,-1777l7129,-1857e" filled="false" stroked="true" strokeweight=".748pt" strokecolor="#939598">
                <v:path arrowok="t"/>
              </v:shape>
            </v:group>
            <v:group style="position:absolute;left:7089;top:-1857;width:2;height:80" coordorigin="7089,-1857" coordsize="2,80">
              <v:shape style="position:absolute;left:7089;top:-1857;width:2;height:80" coordorigin="7089,-1857" coordsize="0,80" path="m7089,-1777l7089,-1857e" filled="false" stroked="true" strokeweight=".748pt" strokecolor="#939598">
                <v:path arrowok="t"/>
              </v:shape>
            </v:group>
            <v:group style="position:absolute;left:7049;top:-1857;width:2;height:80" coordorigin="7049,-1857" coordsize="2,80">
              <v:shape style="position:absolute;left:7049;top:-1857;width:2;height:80" coordorigin="7049,-1857" coordsize="1,80" path="m7049,-1777l7049,-1857e" filled="false" stroked="true" strokeweight=".748pt" strokecolor="#939598">
                <v:path arrowok="t"/>
              </v:shape>
            </v:group>
            <v:group style="position:absolute;left:7009;top:-1857;width:2;height:80" coordorigin="7009,-1857" coordsize="2,80">
              <v:shape style="position:absolute;left:7009;top:-1857;width:2;height:80" coordorigin="7009,-1857" coordsize="0,80" path="m7009,-1777l7009,-1857e" filled="false" stroked="true" strokeweight=".748pt" strokecolor="#939598">
                <v:path arrowok="t"/>
              </v:shape>
            </v:group>
            <v:group style="position:absolute;left:6969;top:-1857;width:2;height:80" coordorigin="6969,-1857" coordsize="2,80">
              <v:shape style="position:absolute;left:6969;top:-1857;width:2;height:80" coordorigin="6969,-1857" coordsize="0,80" path="m6969,-1777l6969,-1857e" filled="false" stroked="true" strokeweight=".748pt" strokecolor="#939598">
                <v:path arrowok="t"/>
              </v:shape>
            </v:group>
            <v:group style="position:absolute;left:6929;top:-1857;width:2;height:80" coordorigin="6929,-1857" coordsize="2,80">
              <v:shape style="position:absolute;left:6929;top:-1857;width:2;height:80" coordorigin="6929,-1857" coordsize="0,80" path="m6929,-1777l6929,-1857e" filled="false" stroked="true" strokeweight=".748pt" strokecolor="#939598">
                <v:path arrowok="t"/>
              </v:shape>
            </v:group>
            <v:group style="position:absolute;left:6889;top:-1857;width:2;height:80" coordorigin="6889,-1857" coordsize="2,80">
              <v:shape style="position:absolute;left:6889;top:-1857;width:2;height:80" coordorigin="6889,-1857" coordsize="1,80" path="m6889,-1777l6889,-1857e" filled="false" stroked="true" strokeweight=".748pt" strokecolor="#939598">
                <v:path arrowok="t"/>
              </v:shape>
            </v:group>
            <v:group style="position:absolute;left:6849;top:-1857;width:2;height:80" coordorigin="6849,-1857" coordsize="2,80">
              <v:shape style="position:absolute;left:6849;top:-1857;width:2;height:80" coordorigin="6849,-1857" coordsize="0,80" path="m6849,-1777l6849,-1857e" filled="false" stroked="true" strokeweight=".748pt" strokecolor="#939598">
                <v:path arrowok="t"/>
              </v:shape>
            </v:group>
            <v:group style="position:absolute;left:6809;top:-1857;width:2;height:80" coordorigin="6809,-1857" coordsize="2,80">
              <v:shape style="position:absolute;left:6809;top:-1857;width:2;height:80" coordorigin="6809,-1857" coordsize="0,80" path="m6809,-1777l6809,-1857e" filled="false" stroked="true" strokeweight=".748pt" strokecolor="#939598">
                <v:path arrowok="t"/>
              </v:shape>
            </v:group>
            <v:group style="position:absolute;left:6769;top:-1857;width:2;height:80" coordorigin="6769,-1857" coordsize="2,80">
              <v:shape style="position:absolute;left:6769;top:-1857;width:2;height:80" coordorigin="6769,-1857" coordsize="0,80" path="m6769,-1777l6769,-1857e" filled="false" stroked="true" strokeweight=".748pt" strokecolor="#939598">
                <v:path arrowok="t"/>
              </v:shape>
            </v:group>
            <v:group style="position:absolute;left:6729;top:-1857;width:2;height:80" coordorigin="6729,-1857" coordsize="2,80">
              <v:shape style="position:absolute;left:6729;top:-1857;width:2;height:80" coordorigin="6729,-1857" coordsize="0,80" path="m6729,-1777l6729,-1857e" filled="false" stroked="true" strokeweight=".748pt" strokecolor="#939598">
                <v:path arrowok="t"/>
              </v:shape>
            </v:group>
            <v:group style="position:absolute;left:6689;top:-1857;width:2;height:80" coordorigin="6689,-1857" coordsize="2,80">
              <v:shape style="position:absolute;left:6689;top:-1857;width:2;height:80" coordorigin="6689,-1857" coordsize="0,80" path="m6689,-1777l6689,-1857e" filled="false" stroked="true" strokeweight=".748pt" strokecolor="#939598">
                <v:path arrowok="t"/>
              </v:shape>
            </v:group>
            <v:group style="position:absolute;left:6649;top:-1857;width:2;height:80" coordorigin="6649,-1857" coordsize="2,80">
              <v:shape style="position:absolute;left:6649;top:-1857;width:2;height:80" coordorigin="6649,-1857" coordsize="0,80" path="m6649,-1777l6649,-1857e" filled="false" stroked="true" strokeweight=".748pt" strokecolor="#939598">
                <v:path arrowok="t"/>
              </v:shape>
            </v:group>
            <v:group style="position:absolute;left:6609;top:-1857;width:2;height:80" coordorigin="6609,-1857" coordsize="2,80">
              <v:shape style="position:absolute;left:6609;top:-1857;width:2;height:80" coordorigin="6609,-1857" coordsize="0,80" path="m6609,-1777l6609,-1857e" filled="false" stroked="true" strokeweight=".748pt" strokecolor="#939598">
                <v:path arrowok="t"/>
              </v:shape>
            </v:group>
            <v:group style="position:absolute;left:6569;top:-1857;width:2;height:80" coordorigin="6569,-1857" coordsize="2,80">
              <v:shape style="position:absolute;left:6569;top:-1857;width:2;height:80" coordorigin="6569,-1857" coordsize="0,80" path="m6569,-1777l6569,-1857e" filled="false" stroked="true" strokeweight=".748pt" strokecolor="#939598">
                <v:path arrowok="t"/>
              </v:shape>
            </v:group>
            <v:group style="position:absolute;left:6529;top:-1857;width:2;height:80" coordorigin="6529,-1857" coordsize="2,80">
              <v:shape style="position:absolute;left:6529;top:-1857;width:2;height:80" coordorigin="6529,-1857" coordsize="0,80" path="m6529,-1777l6529,-1857e" filled="false" stroked="true" strokeweight=".748pt" strokecolor="#939598">
                <v:path arrowok="t"/>
              </v:shape>
            </v:group>
            <v:group style="position:absolute;left:6489;top:-1857;width:2;height:80" coordorigin="6489,-1857" coordsize="2,80">
              <v:shape style="position:absolute;left:6489;top:-1857;width:2;height:80" coordorigin="6489,-1857" coordsize="0,80" path="m6489,-1777l6489,-1857e" filled="false" stroked="true" strokeweight=".748pt" strokecolor="#939598">
                <v:path arrowok="t"/>
              </v:shape>
            </v:group>
            <v:group style="position:absolute;left:6449;top:-1857;width:2;height:80" coordorigin="6449,-1857" coordsize="2,80">
              <v:shape style="position:absolute;left:6449;top:-1857;width:2;height:80" coordorigin="6449,-1857" coordsize="1,80" path="m6449,-1777l6449,-1857e" filled="false" stroked="true" strokeweight=".748pt" strokecolor="#939598">
                <v:path arrowok="t"/>
              </v:shape>
            </v:group>
            <v:group style="position:absolute;left:6409;top:-1857;width:2;height:80" coordorigin="6409,-1857" coordsize="2,80">
              <v:shape style="position:absolute;left:6409;top:-1857;width:2;height:80" coordorigin="6409,-1857" coordsize="0,80" path="m6409,-1777l6409,-1857e" filled="false" stroked="true" strokeweight=".748pt" strokecolor="#939598">
                <v:path arrowok="t"/>
              </v:shape>
            </v:group>
            <v:group style="position:absolute;left:6369;top:-1857;width:2;height:80" coordorigin="6369,-1857" coordsize="2,80">
              <v:shape style="position:absolute;left:6369;top:-1857;width:2;height:80" coordorigin="6369,-1857" coordsize="0,80" path="m6369,-1777l6369,-1857e" filled="false" stroked="true" strokeweight=".748pt" strokecolor="#939598">
                <v:path arrowok="t"/>
              </v:shape>
            </v:group>
            <v:group style="position:absolute;left:6329;top:-1857;width:2;height:80" coordorigin="6329,-1857" coordsize="2,80">
              <v:shape style="position:absolute;left:6329;top:-1857;width:2;height:80" coordorigin="6329,-1857" coordsize="0,80" path="m6329,-1777l6329,-1857e" filled="false" stroked="true" strokeweight=".748pt" strokecolor="#939598">
                <v:path arrowok="t"/>
              </v:shape>
            </v:group>
            <v:group style="position:absolute;left:6289;top:-1857;width:2;height:80" coordorigin="6289,-1857" coordsize="2,80">
              <v:shape style="position:absolute;left:6289;top:-1857;width:2;height:80" coordorigin="6289,-1857" coordsize="0,80" path="m6289,-1777l6289,-1857e" filled="false" stroked="true" strokeweight=".748pt" strokecolor="#939598">
                <v:path arrowok="t"/>
              </v:shape>
            </v:group>
            <v:group style="position:absolute;left:6249;top:-1857;width:2;height:80" coordorigin="6249,-1857" coordsize="2,80">
              <v:shape style="position:absolute;left:6249;top:-1857;width:2;height:80" coordorigin="6249,-1857" coordsize="0,80" path="m6249,-1777l6249,-1857e" filled="false" stroked="true" strokeweight=".748pt" strokecolor="#939598">
                <v:path arrowok="t"/>
              </v:shape>
            </v:group>
            <v:group style="position:absolute;left:6209;top:-1857;width:2;height:80" coordorigin="6209,-1857" coordsize="2,80">
              <v:shape style="position:absolute;left:6209;top:-1857;width:2;height:80" coordorigin="6209,-1857" coordsize="0,80" path="m6209,-1777l6209,-1857e" filled="false" stroked="true" strokeweight=".748pt" strokecolor="#939598">
                <v:path arrowok="t"/>
              </v:shape>
            </v:group>
            <v:group style="position:absolute;left:6169;top:-1857;width:2;height:80" coordorigin="6169,-1857" coordsize="2,80">
              <v:shape style="position:absolute;left:6169;top:-1857;width:2;height:80" coordorigin="6169,-1857" coordsize="0,80" path="m6169,-1777l6169,-1857e" filled="false" stroked="true" strokeweight=".748pt" strokecolor="#939598">
                <v:path arrowok="t"/>
              </v:shape>
            </v:group>
            <v:group style="position:absolute;left:6129;top:-1857;width:2;height:80" coordorigin="6129,-1857" coordsize="2,80">
              <v:shape style="position:absolute;left:6129;top:-1857;width:2;height:80" coordorigin="6129,-1857" coordsize="0,80" path="m6129,-1777l6129,-1857e" filled="false" stroked="true" strokeweight=".748pt" strokecolor="#939598">
                <v:path arrowok="t"/>
              </v:shape>
            </v:group>
            <v:group style="position:absolute;left:6089;top:-1857;width:2;height:80" coordorigin="6089,-1857" coordsize="2,80">
              <v:shape style="position:absolute;left:6089;top:-1857;width:2;height:80" coordorigin="6089,-1857" coordsize="1,80" path="m6089,-1777l6089,-1857e" filled="false" stroked="true" strokeweight=".748pt" strokecolor="#939598">
                <v:path arrowok="t"/>
              </v:shape>
            </v:group>
            <v:group style="position:absolute;left:6049;top:-1857;width:2;height:80" coordorigin="6049,-1857" coordsize="2,80">
              <v:shape style="position:absolute;left:6049;top:-1857;width:2;height:80" coordorigin="6049,-1857" coordsize="0,80" path="m6049,-1777l6049,-1857e" filled="false" stroked="true" strokeweight=".748pt" strokecolor="#939598">
                <v:path arrowok="t"/>
              </v:shape>
            </v:group>
            <v:group style="position:absolute;left:6009;top:-1857;width:2;height:80" coordorigin="6009,-1857" coordsize="2,80">
              <v:shape style="position:absolute;left:6009;top:-1857;width:2;height:80" coordorigin="6009,-1857" coordsize="0,80" path="m6009,-1777l6009,-1857e" filled="false" stroked="true" strokeweight=".748pt" strokecolor="#939598">
                <v:path arrowok="t"/>
              </v:shape>
            </v:group>
            <v:group style="position:absolute;left:5969;top:-1857;width:2;height:80" coordorigin="5969,-1857" coordsize="2,80">
              <v:shape style="position:absolute;left:5969;top:-1857;width:2;height:80" coordorigin="5969,-1857" coordsize="0,80" path="m5969,-1777l5969,-1857e" filled="false" stroked="true" strokeweight=".748pt" strokecolor="#939598">
                <v:path arrowok="t"/>
              </v:shape>
            </v:group>
            <v:group style="position:absolute;left:5929;top:-1857;width:2;height:80" coordorigin="5929,-1857" coordsize="2,80">
              <v:shape style="position:absolute;left:5929;top:-1857;width:2;height:80" coordorigin="5929,-1857" coordsize="0,80" path="m5929,-1777l5929,-1857e" filled="false" stroked="true" strokeweight=".748pt" strokecolor="#939598">
                <v:path arrowok="t"/>
              </v:shape>
            </v:group>
            <v:group style="position:absolute;left:5889;top:-1857;width:2;height:80" coordorigin="5889,-1857" coordsize="2,80">
              <v:shape style="position:absolute;left:5889;top:-1857;width:2;height:80" coordorigin="5889,-1857" coordsize="0,80" path="m5889,-1777l5889,-1857e" filled="false" stroked="true" strokeweight=".748pt" strokecolor="#939598">
                <v:path arrowok="t"/>
              </v:shape>
            </v:group>
            <v:group style="position:absolute;left:5849;top:-1857;width:2;height:80" coordorigin="5849,-1857" coordsize="2,80">
              <v:shape style="position:absolute;left:5849;top:-1857;width:2;height:80" coordorigin="5849,-1857" coordsize="0,80" path="m5849,-1777l5849,-1857e" filled="false" stroked="true" strokeweight=".748pt" strokecolor="#939598">
                <v:path arrowok="t"/>
              </v:shape>
            </v:group>
            <v:group style="position:absolute;left:5809;top:-1857;width:2;height:80" coordorigin="5809,-1857" coordsize="2,80">
              <v:shape style="position:absolute;left:5809;top:-1857;width:2;height:80" coordorigin="5809,-1857" coordsize="0,80" path="m5809,-1777l5809,-1857e" filled="false" stroked="true" strokeweight=".748pt" strokecolor="#939598">
                <v:path arrowok="t"/>
              </v:shape>
            </v:group>
            <v:group style="position:absolute;left:5769;top:-1857;width:2;height:80" coordorigin="5769,-1857" coordsize="2,80">
              <v:shape style="position:absolute;left:5769;top:-1857;width:2;height:80" coordorigin="5769,-1857" coordsize="0,80" path="m5769,-1777l5769,-1857e" filled="false" stroked="true" strokeweight=".748pt" strokecolor="#939598">
                <v:path arrowok="t"/>
              </v:shape>
            </v:group>
            <v:group style="position:absolute;left:5729;top:-1857;width:2;height:80" coordorigin="5729,-1857" coordsize="2,80">
              <v:shape style="position:absolute;left:5729;top:-1857;width:2;height:80" coordorigin="5729,-1857" coordsize="0,80" path="m5729,-1777l5729,-1857e" filled="false" stroked="true" strokeweight=".748pt" strokecolor="#939598">
                <v:path arrowok="t"/>
              </v:shape>
            </v:group>
            <v:group style="position:absolute;left:5689;top:-1857;width:2;height:80" coordorigin="5689,-1857" coordsize="2,80">
              <v:shape style="position:absolute;left:5689;top:-1857;width:2;height:80" coordorigin="5689,-1857" coordsize="0,80" path="m5689,-1777l5689,-1857e" filled="false" stroked="true" strokeweight=".748pt" strokecolor="#939598">
                <v:path arrowok="t"/>
              </v:shape>
            </v:group>
            <v:group style="position:absolute;left:5649;top:-1857;width:2;height:80" coordorigin="5649,-1857" coordsize="2,80">
              <v:shape style="position:absolute;left:5649;top:-1857;width:2;height:80" coordorigin="5649,-1857" coordsize="0,80" path="m5649,-1777l5649,-1857e" filled="false" stroked="true" strokeweight=".748pt" strokecolor="#939598">
                <v:path arrowok="t"/>
              </v:shape>
            </v:group>
            <v:group style="position:absolute;left:5609;top:-1857;width:2;height:80" coordorigin="5609,-1857" coordsize="2,80">
              <v:shape style="position:absolute;left:5609;top:-1857;width:2;height:80" coordorigin="5609,-1857" coordsize="0,80" path="m5609,-1777l5609,-1857e" filled="false" stroked="true" strokeweight=".748pt" strokecolor="#939598">
                <v:path arrowok="t"/>
              </v:shape>
            </v:group>
            <v:group style="position:absolute;left:5569;top:-1857;width:2;height:80" coordorigin="5569,-1857" coordsize="2,80">
              <v:shape style="position:absolute;left:5569;top:-1857;width:2;height:80" coordorigin="5569,-1857" coordsize="0,80" path="m5569,-1777l5569,-1857e" filled="false" stroked="true" strokeweight=".748pt" strokecolor="#939598">
                <v:path arrowok="t"/>
              </v:shape>
            </v:group>
            <v:group style="position:absolute;left:5529;top:-1857;width:2;height:80" coordorigin="5529,-1857" coordsize="2,80">
              <v:shape style="position:absolute;left:5529;top:-1857;width:2;height:80" coordorigin="5529,-1857" coordsize="0,80" path="m5529,-1777l5529,-1857e" filled="false" stroked="true" strokeweight=".748pt" strokecolor="#939598">
                <v:path arrowok="t"/>
              </v:shape>
            </v:group>
            <v:group style="position:absolute;left:5489;top:-1857;width:2;height:80" coordorigin="5489,-1857" coordsize="2,80">
              <v:shape style="position:absolute;left:5489;top:-1857;width:2;height:80" coordorigin="5489,-1857" coordsize="0,80" path="m5489,-1777l5489,-1857e" filled="false" stroked="true" strokeweight=".748pt" strokecolor="#939598">
                <v:path arrowok="t"/>
              </v:shape>
            </v:group>
            <v:group style="position:absolute;left:5449;top:-1857;width:2;height:80" coordorigin="5449,-1857" coordsize="2,80">
              <v:shape style="position:absolute;left:5449;top:-1857;width:2;height:80" coordorigin="5449,-1857" coordsize="0,80" path="m5449,-1777l5449,-1857e" filled="false" stroked="true" strokeweight=".748pt" strokecolor="#939598">
                <v:path arrowok="t"/>
              </v:shape>
            </v:group>
            <v:group style="position:absolute;left:5409;top:-1857;width:2;height:80" coordorigin="5409,-1857" coordsize="2,80">
              <v:shape style="position:absolute;left:5409;top:-1857;width:2;height:80" coordorigin="5409,-1857" coordsize="0,80" path="m5409,-1777l5409,-1857e" filled="false" stroked="true" strokeweight=".748pt" strokecolor="#939598">
                <v:path arrowok="t"/>
              </v:shape>
            </v:group>
            <v:group style="position:absolute;left:5369;top:-1857;width:2;height:80" coordorigin="5369,-1857" coordsize="2,80">
              <v:shape style="position:absolute;left:5369;top:-1857;width:2;height:80" coordorigin="5369,-1857" coordsize="0,80" path="m5369,-1777l5369,-1857e" filled="false" stroked="true" strokeweight=".748pt" strokecolor="#939598">
                <v:path arrowok="t"/>
              </v:shape>
            </v:group>
            <v:group style="position:absolute;left:5329;top:-1857;width:2;height:80" coordorigin="5329,-1857" coordsize="2,80">
              <v:shape style="position:absolute;left:5329;top:-1857;width:2;height:80" coordorigin="5329,-1857" coordsize="1,80" path="m5329,-1777l5329,-1857e" filled="false" stroked="true" strokeweight=".748pt" strokecolor="#939598">
                <v:path arrowok="t"/>
              </v:shape>
            </v:group>
            <v:group style="position:absolute;left:5289;top:-1857;width:2;height:80" coordorigin="5289,-1857" coordsize="2,80">
              <v:shape style="position:absolute;left:5289;top:-1857;width:2;height:80" coordorigin="5289,-1857" coordsize="0,80" path="m5289,-1777l5289,-1857e" filled="false" stroked="true" strokeweight=".748pt" strokecolor="#939598">
                <v:path arrowok="t"/>
              </v:shape>
            </v:group>
            <v:group style="position:absolute;left:5249;top:-1857;width:2;height:80" coordorigin="5249,-1857" coordsize="2,80">
              <v:shape style="position:absolute;left:5249;top:-1857;width:2;height:80" coordorigin="5249,-1857" coordsize="0,80" path="m5249,-1777l5249,-1857e" filled="false" stroked="true" strokeweight=".748pt" strokecolor="#939598">
                <v:path arrowok="t"/>
              </v:shape>
            </v:group>
            <v:group style="position:absolute;left:5209;top:-1857;width:2;height:80" coordorigin="5209,-1857" coordsize="2,80">
              <v:shape style="position:absolute;left:5209;top:-1857;width:2;height:80" coordorigin="5209,-1857" coordsize="0,80" path="m5209,-1777l5209,-1857e" filled="false" stroked="true" strokeweight=".748pt" strokecolor="#939598">
                <v:path arrowok="t"/>
              </v:shape>
            </v:group>
            <v:group style="position:absolute;left:5169;top:-1856;width:2;height:80" coordorigin="5169,-1856" coordsize="2,80">
              <v:shape style="position:absolute;left:5169;top:-1856;width:2;height:80" coordorigin="5169,-1856" coordsize="0,80" path="m5169,-1776l5169,-1856e" filled="false" stroked="true" strokeweight=".748pt" strokecolor="#939598">
                <v:path arrowok="t"/>
              </v:shape>
            </v:group>
            <v:group style="position:absolute;left:5129;top:-1856;width:2;height:80" coordorigin="5129,-1856" coordsize="2,80">
              <v:shape style="position:absolute;left:5129;top:-1856;width:2;height:80" coordorigin="5129,-1856" coordsize="0,80" path="m5129,-1776l5129,-1856e" filled="false" stroked="true" strokeweight=".748pt" strokecolor="#939598">
                <v:path arrowok="t"/>
              </v:shape>
            </v:group>
            <v:group style="position:absolute;left:5089;top:-1856;width:2;height:80" coordorigin="5089,-1856" coordsize="2,80">
              <v:shape style="position:absolute;left:5089;top:-1856;width:2;height:80" coordorigin="5089,-1856" coordsize="0,80" path="m5089,-1776l5089,-1856e" filled="false" stroked="true" strokeweight=".748pt" strokecolor="#939598">
                <v:path arrowok="t"/>
              </v:shape>
            </v:group>
            <v:group style="position:absolute;left:5049;top:-1856;width:2;height:80" coordorigin="5049,-1856" coordsize="2,80">
              <v:shape style="position:absolute;left:5049;top:-1856;width:2;height:80" coordorigin="5049,-1856" coordsize="0,80" path="m5049,-1776l5049,-1856e" filled="false" stroked="true" strokeweight=".748pt" strokecolor="#939598">
                <v:path arrowok="t"/>
              </v:shape>
            </v:group>
            <v:group style="position:absolute;left:5009;top:-1856;width:2;height:80" coordorigin="5009,-1856" coordsize="2,80">
              <v:shape style="position:absolute;left:5009;top:-1856;width:2;height:80" coordorigin="5009,-1856" coordsize="0,80" path="m5009,-1776l5009,-1856e" filled="false" stroked="true" strokeweight=".748pt" strokecolor="#939598">
                <v:path arrowok="t"/>
              </v:shape>
            </v:group>
            <v:group style="position:absolute;left:4969;top:-1856;width:2;height:80" coordorigin="4969,-1856" coordsize="2,80">
              <v:shape style="position:absolute;left:4969;top:-1856;width:2;height:80" coordorigin="4969,-1856" coordsize="1,80" path="m4969,-1776l4969,-1856e" filled="false" stroked="true" strokeweight=".748pt" strokecolor="#939598">
                <v:path arrowok="t"/>
              </v:shape>
            </v:group>
            <v:group style="position:absolute;left:4929;top:-1856;width:2;height:80" coordorigin="4929,-1856" coordsize="2,80">
              <v:shape style="position:absolute;left:4929;top:-1856;width:2;height:80" coordorigin="4929,-1856" coordsize="0,80" path="m4929,-1776l4929,-1856e" filled="false" stroked="true" strokeweight=".748pt" strokecolor="#939598">
                <v:path arrowok="t"/>
              </v:shape>
            </v:group>
            <v:group style="position:absolute;left:4889;top:-1856;width:2;height:80" coordorigin="4889,-1856" coordsize="2,80">
              <v:shape style="position:absolute;left:4889;top:-1856;width:2;height:80" coordorigin="4889,-1856" coordsize="0,80" path="m4889,-1776l4889,-1856e" filled="false" stroked="true" strokeweight=".748pt" strokecolor="#939598">
                <v:path arrowok="t"/>
              </v:shape>
            </v:group>
            <v:group style="position:absolute;left:4849;top:-1856;width:2;height:80" coordorigin="4849,-1856" coordsize="2,80">
              <v:shape style="position:absolute;left:4849;top:-1856;width:2;height:80" coordorigin="4849,-1856" coordsize="0,80" path="m4849,-1776l4849,-1856e" filled="false" stroked="true" strokeweight=".748pt" strokecolor="#939598">
                <v:path arrowok="t"/>
              </v:shape>
            </v:group>
            <v:group style="position:absolute;left:4809;top:-1856;width:2;height:80" coordorigin="4809,-1856" coordsize="2,80">
              <v:shape style="position:absolute;left:4809;top:-1856;width:2;height:80" coordorigin="4809,-1856" coordsize="0,80" path="m4809,-1776l4809,-1856e" filled="false" stroked="true" strokeweight=".748pt" strokecolor="#939598">
                <v:path arrowok="t"/>
              </v:shape>
            </v:group>
            <v:group style="position:absolute;left:4769;top:-1856;width:2;height:80" coordorigin="4769,-1856" coordsize="2,80">
              <v:shape style="position:absolute;left:4769;top:-1856;width:2;height:80" coordorigin="4769,-1856" coordsize="0,80" path="m4769,-1776l4769,-1856e" filled="false" stroked="true" strokeweight=".748pt" strokecolor="#939598">
                <v:path arrowok="t"/>
              </v:shape>
            </v:group>
            <v:group style="position:absolute;left:4729;top:-1856;width:2;height:80" coordorigin="4729,-1856" coordsize="2,80">
              <v:shape style="position:absolute;left:4729;top:-1856;width:2;height:80" coordorigin="4729,-1856" coordsize="0,80" path="m4729,-1776l4729,-1856e" filled="false" stroked="true" strokeweight=".748pt" strokecolor="#939598">
                <v:path arrowok="t"/>
              </v:shape>
            </v:group>
            <v:group style="position:absolute;left:4689;top:-1856;width:2;height:80" coordorigin="4689,-1856" coordsize="2,80">
              <v:shape style="position:absolute;left:4689;top:-1856;width:2;height:80" coordorigin="4689,-1856" coordsize="1,80" path="m4689,-1776l4689,-1856e" filled="false" stroked="true" strokeweight=".748pt" strokecolor="#939598">
                <v:path arrowok="t"/>
              </v:shape>
            </v:group>
            <v:group style="position:absolute;left:4649;top:-1856;width:2;height:80" coordorigin="4649,-1856" coordsize="2,80">
              <v:shape style="position:absolute;left:4649;top:-1856;width:2;height:80" coordorigin="4649,-1856" coordsize="0,80" path="m4649,-1776l4649,-1856e" filled="false" stroked="true" strokeweight=".748pt" strokecolor="#939598">
                <v:path arrowok="t"/>
              </v:shape>
            </v:group>
            <v:group style="position:absolute;left:4609;top:-1856;width:2;height:80" coordorigin="4609,-1856" coordsize="2,80">
              <v:shape style="position:absolute;left:4609;top:-1856;width:2;height:80" coordorigin="4609,-1856" coordsize="0,80" path="m4609,-1776l4609,-1856e" filled="false" stroked="true" strokeweight=".748pt" strokecolor="#939598">
                <v:path arrowok="t"/>
              </v:shape>
            </v:group>
            <v:group style="position:absolute;left:4569;top:-1856;width:2;height:80" coordorigin="4569,-1856" coordsize="2,80">
              <v:shape style="position:absolute;left:4569;top:-1856;width:2;height:80" coordorigin="4569,-1856" coordsize="0,80" path="m4569,-1776l4569,-1856e" filled="false" stroked="true" strokeweight=".748pt" strokecolor="#939598">
                <v:path arrowok="t"/>
              </v:shape>
            </v:group>
            <v:group style="position:absolute;left:4529;top:-1856;width:2;height:80" coordorigin="4529,-1856" coordsize="2,80">
              <v:shape style="position:absolute;left:4529;top:-1856;width:2;height:80" coordorigin="4529,-1856" coordsize="0,80" path="m4529,-1776l4529,-1856e" filled="false" stroked="true" strokeweight=".748pt" strokecolor="#939598">
                <v:path arrowok="t"/>
              </v:shape>
            </v:group>
            <v:group style="position:absolute;left:4489;top:-1856;width:2;height:80" coordorigin="4489,-1856" coordsize="2,80">
              <v:shape style="position:absolute;left:4489;top:-1856;width:2;height:80" coordorigin="4489,-1856" coordsize="0,80" path="m4489,-1776l4489,-1856e" filled="false" stroked="true" strokeweight=".748pt" strokecolor="#939598">
                <v:path arrowok="t"/>
              </v:shape>
            </v:group>
            <v:group style="position:absolute;left:4449;top:-1856;width:2;height:80" coordorigin="4449,-1856" coordsize="2,80">
              <v:shape style="position:absolute;left:4449;top:-1856;width:2;height:80" coordorigin="4449,-1856" coordsize="0,80" path="m4449,-1776l4449,-1856e" filled="false" stroked="true" strokeweight=".748pt" strokecolor="#939598">
                <v:path arrowok="t"/>
              </v:shape>
            </v:group>
            <v:group style="position:absolute;left:4409;top:-1856;width:2;height:80" coordorigin="4409,-1856" coordsize="2,80">
              <v:shape style="position:absolute;left:4409;top:-1856;width:2;height:80" coordorigin="4409,-1856" coordsize="0,80" path="m4409,-1776l4409,-1856e" filled="false" stroked="true" strokeweight=".748pt" strokecolor="#939598">
                <v:path arrowok="t"/>
              </v:shape>
            </v:group>
            <v:group style="position:absolute;left:4369;top:-1856;width:2;height:80" coordorigin="4369,-1856" coordsize="2,80">
              <v:shape style="position:absolute;left:4369;top:-1856;width:2;height:80" coordorigin="4369,-1856" coordsize="0,80" path="m4369,-1776l4369,-1856e" filled="false" stroked="true" strokeweight=".748pt" strokecolor="#939598">
                <v:path arrowok="t"/>
              </v:shape>
            </v:group>
            <v:group style="position:absolute;left:4329;top:-1856;width:2;height:80" coordorigin="4329,-1856" coordsize="2,80">
              <v:shape style="position:absolute;left:4329;top:-1856;width:2;height:80" coordorigin="4329,-1856" coordsize="0,80" path="m4329,-1776l4329,-1856e" filled="false" stroked="true" strokeweight=".748pt" strokecolor="#939598">
                <v:path arrowok="t"/>
              </v:shape>
            </v:group>
            <v:group style="position:absolute;left:4289;top:-1856;width:2;height:80" coordorigin="4289,-1856" coordsize="2,80">
              <v:shape style="position:absolute;left:4289;top:-1856;width:2;height:80" coordorigin="4289,-1856" coordsize="1,80" path="m4289,-1776l4289,-1856e" filled="false" stroked="true" strokeweight=".748pt" strokecolor="#939598">
                <v:path arrowok="t"/>
              </v:shape>
            </v:group>
            <v:group style="position:absolute;left:4249;top:-1856;width:2;height:80" coordorigin="4249,-1856" coordsize="2,80">
              <v:shape style="position:absolute;left:4249;top:-1856;width:2;height:80" coordorigin="4249,-1856" coordsize="0,80" path="m4249,-1776l4249,-1856e" filled="false" stroked="true" strokeweight=".748pt" strokecolor="#939598">
                <v:path arrowok="t"/>
              </v:shape>
            </v:group>
            <v:group style="position:absolute;left:4209;top:-1856;width:2;height:80" coordorigin="4209,-1856" coordsize="2,80">
              <v:shape style="position:absolute;left:4209;top:-1856;width:2;height:80" coordorigin="4209,-1856" coordsize="0,80" path="m4209,-1776l4209,-1856e" filled="false" stroked="true" strokeweight=".748pt" strokecolor="#939598">
                <v:path arrowok="t"/>
              </v:shape>
            </v:group>
            <v:group style="position:absolute;left:4169;top:-1856;width:2;height:80" coordorigin="4169,-1856" coordsize="2,80">
              <v:shape style="position:absolute;left:4169;top:-1856;width:2;height:80" coordorigin="4169,-1856" coordsize="0,80" path="m4169,-1776l4169,-1856e" filled="false" stroked="true" strokeweight=".748pt" strokecolor="#939598">
                <v:path arrowok="t"/>
              </v:shape>
            </v:group>
            <v:group style="position:absolute;left:4129;top:-1856;width:2;height:80" coordorigin="4129,-1856" coordsize="2,80">
              <v:shape style="position:absolute;left:4129;top:-1856;width:2;height:80" coordorigin="4129,-1856" coordsize="0,80" path="m4129,-1776l4129,-1856e" filled="false" stroked="true" strokeweight=".748pt" strokecolor="#939598">
                <v:path arrowok="t"/>
              </v:shape>
            </v:group>
            <v:group style="position:absolute;left:4089;top:-1856;width:2;height:80" coordorigin="4089,-1856" coordsize="2,80">
              <v:shape style="position:absolute;left:4089;top:-1856;width:2;height:80" coordorigin="4089,-1856" coordsize="0,80" path="m4089,-1776l4089,-1856e" filled="false" stroked="true" strokeweight=".748pt" strokecolor="#939598">
                <v:path arrowok="t"/>
              </v:shape>
            </v:group>
            <v:group style="position:absolute;left:4049;top:-1856;width:2;height:80" coordorigin="4049,-1856" coordsize="2,80">
              <v:shape style="position:absolute;left:4049;top:-1856;width:2;height:80" coordorigin="4049,-1856" coordsize="0,80" path="m4049,-1776l4049,-1856e" filled="false" stroked="true" strokeweight=".748pt" strokecolor="#939598">
                <v:path arrowok="t"/>
              </v:shape>
            </v:group>
            <v:group style="position:absolute;left:4009;top:-1856;width:2;height:80" coordorigin="4009,-1856" coordsize="2,80">
              <v:shape style="position:absolute;left:4009;top:-1856;width:2;height:80" coordorigin="4009,-1856" coordsize="0,80" path="m4009,-1776l4009,-1856e" filled="false" stroked="true" strokeweight=".748pt" strokecolor="#939598">
                <v:path arrowok="t"/>
              </v:shape>
            </v:group>
            <v:group style="position:absolute;left:3969;top:-1856;width:2;height:80" coordorigin="3969,-1856" coordsize="2,80">
              <v:shape style="position:absolute;left:3969;top:-1856;width:2;height:80" coordorigin="3969,-1856" coordsize="0,80" path="m3969,-1776l3969,-1856e" filled="false" stroked="true" strokeweight=".748pt" strokecolor="#939598">
                <v:path arrowok="t"/>
              </v:shape>
            </v:group>
            <v:group style="position:absolute;left:3929;top:-1856;width:2;height:80" coordorigin="3929,-1856" coordsize="2,80">
              <v:shape style="position:absolute;left:3929;top:-1856;width:2;height:80" coordorigin="3929,-1856" coordsize="1,80" path="m3929,-1776l3929,-1856e" filled="false" stroked="true" strokeweight=".748pt" strokecolor="#939598">
                <v:path arrowok="t"/>
              </v:shape>
            </v:group>
            <v:group style="position:absolute;left:3889;top:-1856;width:2;height:80" coordorigin="3889,-1856" coordsize="2,80">
              <v:shape style="position:absolute;left:3889;top:-1856;width:2;height:80" coordorigin="3889,-1856" coordsize="0,80" path="m3889,-1776l3889,-1856e" filled="false" stroked="true" strokeweight=".748pt" strokecolor="#939598">
                <v:path arrowok="t"/>
              </v:shape>
            </v:group>
            <v:group style="position:absolute;left:3849;top:-1856;width:2;height:80" coordorigin="3849,-1856" coordsize="2,80">
              <v:shape style="position:absolute;left:3849;top:-1856;width:2;height:80" coordorigin="3849,-1856" coordsize="0,80" path="m3849,-1776l3849,-1856e" filled="false" stroked="true" strokeweight=".748pt" strokecolor="#939598">
                <v:path arrowok="t"/>
              </v:shape>
            </v:group>
            <v:group style="position:absolute;left:3809;top:-1856;width:2;height:80" coordorigin="3809,-1856" coordsize="2,80">
              <v:shape style="position:absolute;left:3809;top:-1856;width:2;height:80" coordorigin="3809,-1856" coordsize="0,80" path="m3809,-1776l3809,-1856e" filled="false" stroked="true" strokeweight=".748pt" strokecolor="#939598">
                <v:path arrowok="t"/>
              </v:shape>
            </v:group>
            <v:group style="position:absolute;left:3768;top:-1856;width:2;height:80" coordorigin="3768,-1856" coordsize="2,80">
              <v:shape style="position:absolute;left:3768;top:-1856;width:2;height:80" coordorigin="3768,-1856" coordsize="0,80" path="m3769,-1776l3768,-1856e" filled="false" stroked="true" strokeweight=".748pt" strokecolor="#939598">
                <v:path arrowok="t"/>
              </v:shape>
            </v:group>
            <v:group style="position:absolute;left:3728;top:-1856;width:2;height:80" coordorigin="3728,-1856" coordsize="2,80">
              <v:shape style="position:absolute;left:3728;top:-1856;width:2;height:80" coordorigin="3728,-1856" coordsize="0,80" path="m3728,-1776l3728,-1856e" filled="false" stroked="true" strokeweight=".748pt" strokecolor="#939598">
                <v:path arrowok="t"/>
              </v:shape>
            </v:group>
            <v:group style="position:absolute;left:3688;top:-1856;width:2;height:80" coordorigin="3688,-1856" coordsize="2,80">
              <v:shape style="position:absolute;left:3688;top:-1856;width:2;height:80" coordorigin="3688,-1856" coordsize="0,80" path="m3688,-1776l3688,-1856e" filled="false" stroked="true" strokeweight=".748pt" strokecolor="#939598">
                <v:path arrowok="t"/>
              </v:shape>
            </v:group>
            <v:group style="position:absolute;left:3648;top:-1856;width:2;height:80" coordorigin="3648,-1856" coordsize="2,80">
              <v:shape style="position:absolute;left:3648;top:-1856;width:2;height:80" coordorigin="3648,-1856" coordsize="0,80" path="m3648,-1776l3648,-1856e" filled="false" stroked="true" strokeweight=".748pt" strokecolor="#939598">
                <v:path arrowok="t"/>
              </v:shape>
            </v:group>
            <v:group style="position:absolute;left:3608;top:-1856;width:2;height:80" coordorigin="3608,-1856" coordsize="2,80">
              <v:shape style="position:absolute;left:3608;top:-1856;width:2;height:80" coordorigin="3608,-1856" coordsize="0,80" path="m3608,-1776l3608,-1856e" filled="false" stroked="true" strokeweight=".748pt" strokecolor="#939598">
                <v:path arrowok="t"/>
              </v:shape>
            </v:group>
            <v:group style="position:absolute;left:3568;top:-1856;width:2;height:80" coordorigin="3568,-1856" coordsize="2,80">
              <v:shape style="position:absolute;left:3568;top:-1856;width:2;height:80" coordorigin="3568,-1856" coordsize="1,80" path="m3568,-1776l3568,-1856e" filled="false" stroked="true" strokeweight=".748pt" strokecolor="#939598">
                <v:path arrowok="t"/>
              </v:shape>
            </v:group>
            <v:group style="position:absolute;left:3528;top:-1856;width:2;height:80" coordorigin="3528,-1856" coordsize="2,80">
              <v:shape style="position:absolute;left:3528;top:-1856;width:2;height:80" coordorigin="3528,-1856" coordsize="0,80" path="m3528,-1776l3528,-1856e" filled="false" stroked="true" strokeweight=".748pt" strokecolor="#939598">
                <v:path arrowok="t"/>
              </v:shape>
            </v:group>
            <v:group style="position:absolute;left:3488;top:-1856;width:2;height:80" coordorigin="3488,-1856" coordsize="2,80">
              <v:shape style="position:absolute;left:3488;top:-1856;width:2;height:80" coordorigin="3488,-1856" coordsize="0,80" path="m3488,-1776l3488,-1856e" filled="false" stroked="true" strokeweight=".748pt" strokecolor="#939598">
                <v:path arrowok="t"/>
              </v:shape>
            </v:group>
            <v:group style="position:absolute;left:3448;top:-1856;width:2;height:80" coordorigin="3448,-1856" coordsize="2,80">
              <v:shape style="position:absolute;left:3448;top:-1856;width:2;height:80" coordorigin="3448,-1856" coordsize="0,80" path="m3448,-1776l3448,-1856e" filled="false" stroked="true" strokeweight=".748pt" strokecolor="#939598">
                <v:path arrowok="t"/>
              </v:shape>
            </v:group>
            <v:group style="position:absolute;left:3408;top:-1856;width:2;height:80" coordorigin="3408,-1856" coordsize="2,80">
              <v:shape style="position:absolute;left:3408;top:-1856;width:2;height:80" coordorigin="3408,-1856" coordsize="0,80" path="m3408,-1776l3408,-1856e" filled="false" stroked="true" strokeweight=".748pt" strokecolor="#939598">
                <v:path arrowok="t"/>
              </v:shape>
            </v:group>
            <v:group style="position:absolute;left:3368;top:-1856;width:2;height:80" coordorigin="3368,-1856" coordsize="2,80">
              <v:shape style="position:absolute;left:3368;top:-1856;width:2;height:80" coordorigin="3368,-1856" coordsize="0,80" path="m3368,-1776l3368,-1856e" filled="false" stroked="true" strokeweight=".748pt" strokecolor="#939598">
                <v:path arrowok="t"/>
              </v:shape>
            </v:group>
            <v:group style="position:absolute;left:3328;top:-1856;width:2;height:80" coordorigin="3328,-1856" coordsize="2,80">
              <v:shape style="position:absolute;left:3328;top:-1856;width:2;height:80" coordorigin="3328,-1856" coordsize="0,80" path="m3328,-1776l3328,-1856e" filled="false" stroked="true" strokeweight=".748pt" strokecolor="#939598">
                <v:path arrowok="t"/>
              </v:shape>
            </v:group>
            <v:group style="position:absolute;left:3288;top:-1856;width:2;height:80" coordorigin="3288,-1856" coordsize="2,80">
              <v:shape style="position:absolute;left:3288;top:-1856;width:2;height:80" coordorigin="3288,-1856" coordsize="0,80" path="m3288,-1776l3288,-1856e" filled="false" stroked="true" strokeweight=".748pt" strokecolor="#939598">
                <v:path arrowok="t"/>
              </v:shape>
            </v:group>
            <v:group style="position:absolute;left:3248;top:-1856;width:2;height:80" coordorigin="3248,-1856" coordsize="2,80">
              <v:shape style="position:absolute;left:3248;top:-1856;width:2;height:80" coordorigin="3248,-1856" coordsize="0,80" path="m3248,-1776l3248,-1856e" filled="false" stroked="true" strokeweight=".748pt" strokecolor="#939598">
                <v:path arrowok="t"/>
              </v:shape>
            </v:group>
            <v:group style="position:absolute;left:3208;top:-1856;width:2;height:80" coordorigin="3208,-1856" coordsize="2,80">
              <v:shape style="position:absolute;left:3208;top:-1856;width:2;height:80" coordorigin="3208,-1856" coordsize="0,80" path="m3208,-1776l3208,-1856e" filled="false" stroked="true" strokeweight=".748pt" strokecolor="#939598">
                <v:path arrowok="t"/>
              </v:shape>
            </v:group>
            <v:group style="position:absolute;left:3168;top:-1856;width:2;height:80" coordorigin="3168,-1856" coordsize="2,80">
              <v:shape style="position:absolute;left:3168;top:-1856;width:2;height:80" coordorigin="3168,-1856" coordsize="1,80" path="m3168,-1776l3168,-1856e" filled="false" stroked="true" strokeweight=".748pt" strokecolor="#939598">
                <v:path arrowok="t"/>
              </v:shape>
            </v:group>
            <v:group style="position:absolute;left:3128;top:-1856;width:2;height:80" coordorigin="3128,-1856" coordsize="2,80">
              <v:shape style="position:absolute;left:3128;top:-1856;width:2;height:80" coordorigin="3128,-1856" coordsize="0,80" path="m3128,-1776l3128,-1856e" filled="false" stroked="true" strokeweight=".748pt" strokecolor="#939598">
                <v:path arrowok="t"/>
              </v:shape>
            </v:group>
            <v:group style="position:absolute;left:3088;top:-1856;width:2;height:80" coordorigin="3088,-1856" coordsize="2,80">
              <v:shape style="position:absolute;left:3088;top:-1856;width:2;height:80" coordorigin="3088,-1856" coordsize="0,80" path="m3088,-1776l3088,-1856e" filled="false" stroked="true" strokeweight=".748pt" strokecolor="#939598">
                <v:path arrowok="t"/>
              </v:shape>
            </v:group>
            <v:group style="position:absolute;left:3048;top:-1856;width:2;height:80" coordorigin="3048,-1856" coordsize="2,80">
              <v:shape style="position:absolute;left:3048;top:-1856;width:2;height:80" coordorigin="3048,-1856" coordsize="0,80" path="m3048,-1776l3048,-1856e" filled="false" stroked="true" strokeweight=".748pt" strokecolor="#939598">
                <v:path arrowok="t"/>
              </v:shape>
            </v:group>
            <v:group style="position:absolute;left:3008;top:-1856;width:2;height:80" coordorigin="3008,-1856" coordsize="2,80">
              <v:shape style="position:absolute;left:3008;top:-1856;width:2;height:80" coordorigin="3008,-1856" coordsize="0,80" path="m3008,-1776l3008,-1856e" filled="false" stroked="true" strokeweight=".748pt" strokecolor="#939598">
                <v:path arrowok="t"/>
              </v:shape>
            </v:group>
            <v:group style="position:absolute;left:2968;top:-1856;width:2;height:80" coordorigin="2968,-1856" coordsize="2,80">
              <v:shape style="position:absolute;left:2968;top:-1856;width:2;height:80" coordorigin="2968,-1856" coordsize="0,80" path="m2968,-1776l2968,-1856e" filled="false" stroked="true" strokeweight=".748pt" strokecolor="#939598">
                <v:path arrowok="t"/>
              </v:shape>
            </v:group>
            <v:group style="position:absolute;left:2928;top:-1856;width:2;height:80" coordorigin="2928,-1856" coordsize="2,80">
              <v:shape style="position:absolute;left:2928;top:-1856;width:2;height:80" coordorigin="2928,-1856" coordsize="0,80" path="m2928,-1776l2928,-1856e" filled="false" stroked="true" strokeweight=".748pt" strokecolor="#939598">
                <v:path arrowok="t"/>
              </v:shape>
            </v:group>
            <v:group style="position:absolute;left:2888;top:-1856;width:2;height:80" coordorigin="2888,-1856" coordsize="2,80">
              <v:shape style="position:absolute;left:2888;top:-1856;width:2;height:80" coordorigin="2888,-1856" coordsize="1,80" path="m2888,-1776l2888,-1856e" filled="false" stroked="true" strokeweight=".748pt" strokecolor="#939598">
                <v:path arrowok="t"/>
              </v:shape>
            </v:group>
            <v:group style="position:absolute;left:2848;top:-1856;width:2;height:80" coordorigin="2848,-1856" coordsize="2,80">
              <v:shape style="position:absolute;left:2848;top:-1856;width:2;height:80" coordorigin="2848,-1856" coordsize="0,80" path="m2848,-1776l2848,-1856e" filled="false" stroked="true" strokeweight=".748pt" strokecolor="#939598">
                <v:path arrowok="t"/>
              </v:shape>
            </v:group>
            <v:group style="position:absolute;left:2808;top:-1856;width:2;height:80" coordorigin="2808,-1856" coordsize="2,80">
              <v:shape style="position:absolute;left:2808;top:-1856;width:2;height:80" coordorigin="2808,-1856" coordsize="0,80" path="m2808,-1776l2808,-1856e" filled="false" stroked="true" strokeweight=".748pt" strokecolor="#939598">
                <v:path arrowok="t"/>
              </v:shape>
            </v:group>
            <v:group style="position:absolute;left:2768;top:-1856;width:2;height:80" coordorigin="2768,-1856" coordsize="2,80">
              <v:shape style="position:absolute;left:2768;top:-1856;width:2;height:80" coordorigin="2768,-1856" coordsize="0,80" path="m2768,-1776l2768,-1856e" filled="false" stroked="true" strokeweight=".748pt" strokecolor="#939598">
                <v:path arrowok="t"/>
              </v:shape>
            </v:group>
            <v:group style="position:absolute;left:2728;top:-1856;width:2;height:80" coordorigin="2728,-1856" coordsize="2,80">
              <v:shape style="position:absolute;left:2728;top:-1856;width:2;height:80" coordorigin="2728,-1856" coordsize="0,80" path="m2728,-1776l2728,-1856e" filled="false" stroked="true" strokeweight=".748pt" strokecolor="#939598">
                <v:path arrowok="t"/>
              </v:shape>
            </v:group>
            <v:group style="position:absolute;left:2688;top:-1856;width:2;height:80" coordorigin="2688,-1856" coordsize="2,80">
              <v:shape style="position:absolute;left:2688;top:-1856;width:2;height:80" coordorigin="2688,-1856" coordsize="0,80" path="m2688,-1776l2688,-1856e" filled="false" stroked="true" strokeweight=".748pt" strokecolor="#939598">
                <v:path arrowok="t"/>
              </v:shape>
            </v:group>
            <v:group style="position:absolute;left:2648;top:-1856;width:2;height:80" coordorigin="2648,-1856" coordsize="2,80">
              <v:shape style="position:absolute;left:2648;top:-1856;width:2;height:80" coordorigin="2648,-1856" coordsize="0,80" path="m2648,-1776l2648,-1856e" filled="false" stroked="true" strokeweight=".748pt" strokecolor="#939598">
                <v:path arrowok="t"/>
              </v:shape>
            </v:group>
            <v:group style="position:absolute;left:2608;top:-1856;width:2;height:80" coordorigin="2608,-1856" coordsize="2,80">
              <v:shape style="position:absolute;left:2608;top:-1856;width:2;height:80" coordorigin="2608,-1856" coordsize="0,80" path="m2608,-1776l2608,-1856e" filled="false" stroked="true" strokeweight=".748pt" strokecolor="#939598">
                <v:path arrowok="t"/>
              </v:shape>
            </v:group>
            <v:group style="position:absolute;left:2568;top:-1856;width:2;height:80" coordorigin="2568,-1856" coordsize="2,80">
              <v:shape style="position:absolute;left:2568;top:-1856;width:2;height:80" coordorigin="2568,-1856" coordsize="0,80" path="m2568,-1776l2568,-1856e" filled="false" stroked="true" strokeweight=".748pt" strokecolor="#939598">
                <v:path arrowok="t"/>
              </v:shape>
            </v:group>
            <v:group style="position:absolute;left:2528;top:-1856;width:2;height:80" coordorigin="2528,-1856" coordsize="2,80">
              <v:shape style="position:absolute;left:2528;top:-1856;width:2;height:80" coordorigin="2528,-1856" coordsize="1,80" path="m2528,-1776l2528,-1856e" filled="false" stroked="true" strokeweight=".748pt" strokecolor="#939598">
                <v:path arrowok="t"/>
              </v:shape>
            </v:group>
            <v:group style="position:absolute;left:2488;top:-1856;width:2;height:80" coordorigin="2488,-1856" coordsize="2,80">
              <v:shape style="position:absolute;left:2488;top:-1856;width:2;height:80" coordorigin="2488,-1856" coordsize="0,80" path="m2488,-1776l2488,-1856e" filled="false" stroked="true" strokeweight=".748pt" strokecolor="#939598">
                <v:path arrowok="t"/>
              </v:shape>
            </v:group>
            <v:group style="position:absolute;left:2448;top:-1856;width:2;height:80" coordorigin="2448,-1856" coordsize="2,80">
              <v:shape style="position:absolute;left:2448;top:-1856;width:2;height:80" coordorigin="2448,-1856" coordsize="0,80" path="m2448,-1776l2448,-1856e" filled="false" stroked="true" strokeweight=".748pt" strokecolor="#939598">
                <v:path arrowok="t"/>
              </v:shape>
            </v:group>
            <v:group style="position:absolute;left:2408;top:-1856;width:2;height:80" coordorigin="2408,-1856" coordsize="2,80">
              <v:shape style="position:absolute;left:2408;top:-1856;width:2;height:80" coordorigin="2408,-1856" coordsize="0,80" path="m2408,-1776l2408,-1856e" filled="false" stroked="true" strokeweight=".748pt" strokecolor="#939598">
                <v:path arrowok="t"/>
              </v:shape>
            </v:group>
            <v:group style="position:absolute;left:2368;top:-1856;width:2;height:80" coordorigin="2368,-1856" coordsize="2,80">
              <v:shape style="position:absolute;left:2368;top:-1856;width:2;height:80" coordorigin="2368,-1856" coordsize="0,80" path="m2368,-1776l2368,-1856e" filled="false" stroked="true" strokeweight=".748pt" strokecolor="#939598">
                <v:path arrowok="t"/>
              </v:shape>
            </v:group>
            <v:group style="position:absolute;left:2328;top:-1856;width:2;height:80" coordorigin="2328,-1856" coordsize="2,80">
              <v:shape style="position:absolute;left:2328;top:-1856;width:2;height:80" coordorigin="2328,-1856" coordsize="0,80" path="m2328,-1776l2328,-1856e" filled="false" stroked="true" strokeweight=".748pt" strokecolor="#939598">
                <v:path arrowok="t"/>
              </v:shape>
            </v:group>
            <v:group style="position:absolute;left:2288;top:-1856;width:2;height:80" coordorigin="2288,-1856" coordsize="2,80">
              <v:shape style="position:absolute;left:2288;top:-1856;width:2;height:80" coordorigin="2288,-1856" coordsize="0,80" path="m2288,-1776l2288,-1856e" filled="false" stroked="true" strokeweight=".748pt" strokecolor="#939598">
                <v:path arrowok="t"/>
              </v:shape>
            </v:group>
            <v:group style="position:absolute;left:2248;top:-1856;width:2;height:80" coordorigin="2248,-1856" coordsize="2,80">
              <v:shape style="position:absolute;left:2248;top:-1856;width:2;height:80" coordorigin="2248,-1856" coordsize="0,80" path="m2248,-1776l2248,-1856e" filled="false" stroked="true" strokeweight=".748pt" strokecolor="#939598">
                <v:path arrowok="t"/>
              </v:shape>
            </v:group>
            <v:group style="position:absolute;left:2208;top:-1856;width:2;height:80" coordorigin="2208,-1856" coordsize="2,80">
              <v:shape style="position:absolute;left:2208;top:-1856;width:2;height:80" coordorigin="2208,-1856" coordsize="0,80" path="m2208,-1776l2208,-1856e" filled="false" stroked="true" strokeweight=".748pt" strokecolor="#939598">
                <v:path arrowok="t"/>
              </v:shape>
            </v:group>
            <v:group style="position:absolute;left:2168;top:-1856;width:2;height:80" coordorigin="2168,-1856" coordsize="2,80">
              <v:shape style="position:absolute;left:2168;top:-1856;width:2;height:80" coordorigin="2168,-1856" coordsize="0,80" path="m2168,-1776l2168,-1856e" filled="false" stroked="true" strokeweight=".748pt" strokecolor="#939598">
                <v:path arrowok="t"/>
              </v:shape>
            </v:group>
            <v:group style="position:absolute;left:2128;top:-1856;width:2;height:80" coordorigin="2128,-1856" coordsize="2,80">
              <v:shape style="position:absolute;left:2128;top:-1856;width:2;height:80" coordorigin="2128,-1856" coordsize="1,80" path="m2128,-1776l2128,-1856e" filled="false" stroked="true" strokeweight=".748pt" strokecolor="#939598">
                <v:path arrowok="t"/>
              </v:shape>
            </v:group>
            <v:group style="position:absolute;left:2088;top:-1856;width:2;height:80" coordorigin="2088,-1856" coordsize="2,80">
              <v:shape style="position:absolute;left:2088;top:-1856;width:2;height:80" coordorigin="2088,-1856" coordsize="0,80" path="m2088,-1776l2088,-1856e" filled="false" stroked="true" strokeweight=".748pt" strokecolor="#939598">
                <v:path arrowok="t"/>
              </v:shape>
            </v:group>
            <v:group style="position:absolute;left:2048;top:-1856;width:2;height:80" coordorigin="2048,-1856" coordsize="2,80">
              <v:shape style="position:absolute;left:2048;top:-1856;width:2;height:80" coordorigin="2048,-1856" coordsize="0,80" path="m2048,-1776l2048,-1856e" filled="false" stroked="true" strokeweight=".748pt" strokecolor="#939598">
                <v:path arrowok="t"/>
              </v:shape>
            </v:group>
            <v:group style="position:absolute;left:2008;top:-1856;width:2;height:80" coordorigin="2008,-1856" coordsize="2,80">
              <v:shape style="position:absolute;left:2008;top:-1856;width:2;height:80" coordorigin="2008,-1856" coordsize="0,80" path="m2008,-1776l2008,-1856e" filled="false" stroked="true" strokeweight=".748pt" strokecolor="#939598">
                <v:path arrowok="t"/>
              </v:shape>
            </v:group>
            <v:group style="position:absolute;left:1968;top:-1856;width:2;height:80" coordorigin="1968,-1856" coordsize="2,80">
              <v:shape style="position:absolute;left:1968;top:-1856;width:2;height:80" coordorigin="1968,-1856" coordsize="0,80" path="m1968,-1776l1968,-1856e" filled="false" stroked="true" strokeweight=".748pt" strokecolor="#939598">
                <v:path arrowok="t"/>
              </v:shape>
            </v:group>
            <v:group style="position:absolute;left:1928;top:-1856;width:2;height:80" coordorigin="1928,-1856" coordsize="2,80">
              <v:shape style="position:absolute;left:1928;top:-1856;width:2;height:80" coordorigin="1928,-1856" coordsize="0,80" path="m1928,-1776l1928,-1856e" filled="false" stroked="true" strokeweight=".748pt" strokecolor="#939598">
                <v:path arrowok="t"/>
              </v:shape>
            </v:group>
            <v:group style="position:absolute;left:1888;top:-1856;width:2;height:80" coordorigin="1888,-1856" coordsize="2,80">
              <v:shape style="position:absolute;left:1888;top:-1856;width:2;height:80" coordorigin="1888,-1856" coordsize="0,80" path="m1888,-1776l1888,-1856e" filled="false" stroked="true" strokeweight=".748pt" strokecolor="#939598">
                <v:path arrowok="t"/>
              </v:shape>
            </v:group>
            <v:group style="position:absolute;left:1848;top:-1856;width:2;height:80" coordorigin="1848,-1856" coordsize="2,80">
              <v:shape style="position:absolute;left:1848;top:-1856;width:2;height:80" coordorigin="1848,-1856" coordsize="0,80" path="m1848,-1776l1848,-1856e" filled="false" stroked="true" strokeweight=".748pt" strokecolor="#939598">
                <v:path arrowok="t"/>
              </v:shape>
            </v:group>
            <v:group style="position:absolute;left:1808;top:-1856;width:2;height:80" coordorigin="1808,-1856" coordsize="2,80">
              <v:shape style="position:absolute;left:1808;top:-1856;width:2;height:80" coordorigin="1808,-1856" coordsize="0,80" path="m1808,-1776l1808,-1856e" filled="false" stroked="true" strokeweight=".748pt" strokecolor="#939598">
                <v:path arrowok="t"/>
              </v:shape>
            </v:group>
            <v:group style="position:absolute;left:1768;top:-1856;width:2;height:80" coordorigin="1768,-1856" coordsize="2,80">
              <v:shape style="position:absolute;left:1768;top:-1856;width:2;height:80" coordorigin="1768,-1856" coordsize="1,80" path="m1768,-1776l1768,-1856e" filled="false" stroked="true" strokeweight=".748pt" strokecolor="#939598">
                <v:path arrowok="t"/>
              </v:shape>
            </v:group>
            <v:group style="position:absolute;left:1728;top:-1856;width:2;height:80" coordorigin="1728,-1856" coordsize="2,80">
              <v:shape style="position:absolute;left:1728;top:-1856;width:2;height:80" coordorigin="1728,-1856" coordsize="0,80" path="m1728,-1776l1728,-1856e" filled="false" stroked="true" strokeweight=".748pt" strokecolor="#939598">
                <v:path arrowok="t"/>
              </v:shape>
            </v:group>
            <v:group style="position:absolute;left:1688;top:-1856;width:2;height:80" coordorigin="1688,-1856" coordsize="2,80">
              <v:shape style="position:absolute;left:1688;top:-1856;width:2;height:80" coordorigin="1688,-1856" coordsize="0,80" path="m1688,-1776l1688,-1856e" filled="false" stroked="true" strokeweight=".748pt" strokecolor="#939598">
                <v:path arrowok="t"/>
              </v:shape>
            </v:group>
            <v:group style="position:absolute;left:1648;top:-1856;width:2;height:80" coordorigin="1648,-1856" coordsize="2,80">
              <v:shape style="position:absolute;left:1648;top:-1856;width:2;height:80" coordorigin="1648,-1856" coordsize="0,80" path="m1648,-1776l1648,-1856e" filled="false" stroked="true" strokeweight=".748pt" strokecolor="#939598">
                <v:path arrowok="t"/>
              </v:shape>
            </v:group>
            <v:group style="position:absolute;left:1608;top:-1856;width:2;height:80" coordorigin="1608,-1856" coordsize="2,80">
              <v:shape style="position:absolute;left:1608;top:-1856;width:2;height:80" coordorigin="1608,-1856" coordsize="0,80" path="m1608,-1776l1608,-1856e" filled="false" stroked="true" strokeweight=".748pt" strokecolor="#939598">
                <v:path arrowok="t"/>
              </v:shape>
            </v:group>
            <v:group style="position:absolute;left:1568;top:-1856;width:2;height:80" coordorigin="1568,-1856" coordsize="2,80">
              <v:shape style="position:absolute;left:1568;top:-1856;width:2;height:80" coordorigin="1568,-1856" coordsize="0,80" path="m1568,-1776l1568,-1856e" filled="false" stroked="true" strokeweight=".748pt" strokecolor="#939598">
                <v:path arrowok="t"/>
              </v:shape>
            </v:group>
            <v:group style="position:absolute;left:1528;top:-1856;width:2;height:80" coordorigin="1528,-1856" coordsize="2,80">
              <v:shape style="position:absolute;left:1528;top:-1856;width:2;height:80" coordorigin="1528,-1856" coordsize="0,80" path="m1528,-1776l1528,-1856e" filled="false" stroked="true" strokeweight=".748pt" strokecolor="#939598">
                <v:path arrowok="t"/>
              </v:shape>
            </v:group>
            <v:group style="position:absolute;left:1488;top:-1856;width:2;height:80" coordorigin="1488,-1856" coordsize="2,80">
              <v:shape style="position:absolute;left:1488;top:-1856;width:2;height:80" coordorigin="1488,-1856" coordsize="0,80" path="m1488,-1776l1488,-1856e" filled="false" stroked="true" strokeweight=".748pt" strokecolor="#939598">
                <v:path arrowok="t"/>
              </v:shape>
            </v:group>
            <v:group style="position:absolute;left:1448;top:-1856;width:2;height:80" coordorigin="1448,-1856" coordsize="2,80">
              <v:shape style="position:absolute;left:1448;top:-1856;width:2;height:80" coordorigin="1448,-1856" coordsize="0,80" path="m1448,-1776l1448,-1856e" filled="false" stroked="true" strokeweight=".748pt" strokecolor="#939598">
                <v:path arrowok="t"/>
              </v:shape>
            </v:group>
            <v:group style="position:absolute;left:1408;top:-1856;width:2;height:80" coordorigin="1408,-1856" coordsize="2,80">
              <v:shape style="position:absolute;left:1408;top:-1856;width:2;height:80" coordorigin="1408,-1856" coordsize="1,80" path="m1408,-1776l1408,-1856e" filled="false" stroked="true" strokeweight=".748pt" strokecolor="#939598">
                <v:path arrowok="t"/>
              </v:shape>
            </v:group>
            <v:group style="position:absolute;left:1368;top:-1856;width:2;height:80" coordorigin="1368,-1856" coordsize="2,80">
              <v:shape style="position:absolute;left:1368;top:-1856;width:2;height:80" coordorigin="1368,-1856" coordsize="0,80" path="m1368,-1776l1368,-1856e" filled="false" stroked="true" strokeweight=".748pt" strokecolor="#939598">
                <v:path arrowok="t"/>
              </v:shape>
            </v:group>
            <v:group style="position:absolute;left:1328;top:-1856;width:2;height:80" coordorigin="1328,-1856" coordsize="2,80">
              <v:shape style="position:absolute;left:1328;top:-1856;width:2;height:80" coordorigin="1328,-1856" coordsize="0,80" path="m1328,-1776l1328,-1856e" filled="false" stroked="true" strokeweight=".748pt" strokecolor="#939598">
                <v:path arrowok="t"/>
              </v:shape>
            </v:group>
            <v:group style="position:absolute;left:1288;top:-1856;width:2;height:80" coordorigin="1288,-1856" coordsize="2,80">
              <v:shape style="position:absolute;left:1288;top:-1856;width:2;height:80" coordorigin="1288,-1856" coordsize="0,80" path="m1288,-1776l1288,-1856e" filled="false" stroked="true" strokeweight=".748pt" strokecolor="#939598">
                <v:path arrowok="t"/>
              </v:shape>
            </v:group>
            <v:group style="position:absolute;left:1248;top:-1856;width:2;height:80" coordorigin="1248,-1856" coordsize="2,80">
              <v:shape style="position:absolute;left:1248;top:-1856;width:2;height:80" coordorigin="1248,-1856" coordsize="0,80" path="m1248,-1776l1248,-1856e" filled="false" stroked="true" strokeweight=".748pt" strokecolor="#939598">
                <v:path arrowok="t"/>
              </v:shape>
            </v:group>
            <v:group style="position:absolute;left:1208;top:-1856;width:2;height:80" coordorigin="1208,-1856" coordsize="2,80">
              <v:shape style="position:absolute;left:1208;top:-1856;width:2;height:80" coordorigin="1208,-1856" coordsize="0,80" path="m1208,-1776l1208,-1856e" filled="false" stroked="true" strokeweight=".748pt" strokecolor="#939598">
                <v:path arrowok="t"/>
              </v:shape>
            </v:group>
            <v:group style="position:absolute;left:1168;top:-1856;width:2;height:80" coordorigin="1168,-1856" coordsize="2,80">
              <v:shape style="position:absolute;left:1168;top:-1856;width:2;height:80" coordorigin="1168,-1856" coordsize="0,80" path="m1168,-1776l1168,-1856e" filled="false" stroked="true" strokeweight=".748pt" strokecolor="#939598">
                <v:path arrowok="t"/>
              </v:shape>
            </v:group>
            <v:group style="position:absolute;left:1128;top:-1856;width:2;height:80" coordorigin="1128,-1856" coordsize="2,80">
              <v:shape style="position:absolute;left:1128;top:-1856;width:2;height:80" coordorigin="1128,-1856" coordsize="0,80" path="m1128,-1776l1128,-1856e" filled="false" stroked="true" strokeweight=".748pt" strokecolor="#939598">
                <v:path arrowok="t"/>
              </v:shape>
            </v:group>
            <v:group style="position:absolute;left:1088;top:-1856;width:2;height:80" coordorigin="1088,-1856" coordsize="2,80">
              <v:shape style="position:absolute;left:1088;top:-1856;width:2;height:80" coordorigin="1088,-1856" coordsize="1,80" path="m1088,-1776l1088,-1856e" filled="false" stroked="true" strokeweight=".748pt" strokecolor="#939598">
                <v:path arrowok="t"/>
              </v:shape>
            </v:group>
            <v:group style="position:absolute;left:1048;top:-1856;width:2;height:80" coordorigin="1048,-1856" coordsize="2,80">
              <v:shape style="position:absolute;left:1048;top:-1856;width:2;height:80" coordorigin="1048,-1856" coordsize="0,80" path="m1048,-1776l1048,-1856e" filled="false" stroked="true" strokeweight=".748pt" strokecolor="#939598">
                <v:path arrowok="t"/>
              </v:shape>
            </v:group>
            <v:group style="position:absolute;left:1008;top:-1856;width:2;height:80" coordorigin="1008,-1856" coordsize="2,80">
              <v:shape style="position:absolute;left:1008;top:-1856;width:2;height:80" coordorigin="1008,-1856" coordsize="0,80" path="m1008,-1776l1008,-1856e" filled="false" stroked="true" strokeweight=".748pt" strokecolor="#939598">
                <v:path arrowok="t"/>
              </v:shape>
            </v:group>
            <v:group style="position:absolute;left:968;top:-1856;width:2;height:80" coordorigin="968,-1856" coordsize="2,80">
              <v:shape style="position:absolute;left:968;top:-1856;width:2;height:80" coordorigin="968,-1856" coordsize="0,80" path="m968,-1776l968,-1856e" filled="false" stroked="true" strokeweight=".748pt" strokecolor="#939598">
                <v:path arrowok="t"/>
              </v:shape>
            </v:group>
            <v:group style="position:absolute;left:928;top:-1856;width:2;height:80" coordorigin="928,-1856" coordsize="2,80">
              <v:shape style="position:absolute;left:928;top:-1856;width:2;height:80" coordorigin="928,-1856" coordsize="0,80" path="m928,-1776l928,-1856e" filled="false" stroked="true" strokeweight=".748pt" strokecolor="#939598">
                <v:path arrowok="t"/>
              </v:shape>
            </v:group>
            <v:group style="position:absolute;left:888;top:-1856;width:2;height:80" coordorigin="888,-1856" coordsize="2,80">
              <v:shape style="position:absolute;left:888;top:-1856;width:2;height:80" coordorigin="888,-1856" coordsize="0,80" path="m888,-1776l888,-1856e" filled="false" stroked="true" strokeweight=".748pt" strokecolor="#939598">
                <v:path arrowok="t"/>
              </v:shape>
            </v:group>
            <v:group style="position:absolute;left:848;top:-1856;width:2;height:80" coordorigin="848,-1856" coordsize="2,80">
              <v:shape style="position:absolute;left:848;top:-1856;width:2;height:80" coordorigin="848,-1856" coordsize="0,80" path="m848,-1776l848,-1856e" filled="false" stroked="true" strokeweight=".748pt" strokecolor="#939598">
                <v:path arrowok="t"/>
              </v:shape>
            </v:group>
            <v:group style="position:absolute;left:808;top:-1856;width:2;height:80" coordorigin="808,-1856" coordsize="2,80">
              <v:shape style="position:absolute;left:808;top:-1856;width:2;height:80" coordorigin="808,-1856" coordsize="0,80" path="m808,-1776l808,-1856e" filled="false" stroked="true" strokeweight=".748pt" strokecolor="#939598">
                <v:path arrowok="t"/>
              </v:shape>
            </v:group>
            <v:group style="position:absolute;left:768;top:-1856;width:2;height:80" coordorigin="768,-1856" coordsize="2,80">
              <v:shape style="position:absolute;left:768;top:-1856;width:2;height:80" coordorigin="768,-1856" coordsize="0,80" path="m768,-1776l768,-1856e" filled="false" stroked="true" strokeweight=".748pt" strokecolor="#939598">
                <v:path arrowok="t"/>
              </v:shape>
            </v:group>
            <v:group style="position:absolute;left:728;top:-1856;width:2;height:80" coordorigin="728,-1856" coordsize="2,80">
              <v:shape style="position:absolute;left:728;top:-1856;width:2;height:80" coordorigin="728,-1856" coordsize="1,80" path="m728,-1776l728,-1856e" filled="false" stroked="true" strokeweight=".748pt" strokecolor="#939598">
                <v:path arrowok="t"/>
              </v:shape>
            </v:group>
            <v:group style="position:absolute;left:688;top:-1856;width:2;height:80" coordorigin="688,-1856" coordsize="2,80">
              <v:shape style="position:absolute;left:688;top:-1856;width:2;height:80" coordorigin="688,-1856" coordsize="0,80" path="m688,-1776l688,-1856e" filled="false" stroked="true" strokeweight=".748pt" strokecolor="#939598">
                <v:path arrowok="t"/>
              </v:shape>
            </v:group>
            <v:group style="position:absolute;left:648;top:-1856;width:2;height:80" coordorigin="648,-1856" coordsize="2,80">
              <v:shape style="position:absolute;left:648;top:-1856;width:2;height:80" coordorigin="648,-1856" coordsize="0,80" path="m648,-1776l648,-1856e" filled="false" stroked="true" strokeweight=".748pt" strokecolor="#939598">
                <v:path arrowok="t"/>
              </v:shape>
            </v:group>
            <v:group style="position:absolute;left:608;top:-1856;width:2;height:80" coordorigin="608,-1856" coordsize="2,80">
              <v:shape style="position:absolute;left:608;top:-1856;width:2;height:80" coordorigin="608,-1856" coordsize="0,80" path="m608,-1776l608,-1856e" filled="false" stroked="true" strokeweight=".748pt" strokecolor="#939598">
                <v:path arrowok="t"/>
              </v:shape>
            </v:group>
            <v:group style="position:absolute;left:568;top:-1856;width:2;height:80" coordorigin="568,-1856" coordsize="2,80">
              <v:shape style="position:absolute;left:568;top:-1856;width:2;height:80" coordorigin="568,-1856" coordsize="0,80" path="m568,-1776l568,-1856e" filled="false" stroked="true" strokeweight=".748pt" strokecolor="#939598">
                <v:path arrowok="t"/>
              </v:shape>
            </v:group>
            <v:group style="position:absolute;left:528;top:-1856;width:2;height:80" coordorigin="528,-1856" coordsize="2,80">
              <v:shape style="position:absolute;left:528;top:-1856;width:2;height:80" coordorigin="528,-1856" coordsize="0,80" path="m528,-1776l528,-1856e" filled="false" stroked="true" strokeweight=".748pt" strokecolor="#939598">
                <v:path arrowok="t"/>
              </v:shape>
            </v:group>
            <v:group style="position:absolute;left:488;top:-1856;width:2;height:80" coordorigin="488,-1856" coordsize="2,80">
              <v:shape style="position:absolute;left:488;top:-1856;width:2;height:80" coordorigin="488,-1856" coordsize="0,80" path="m488,-1776l488,-1856e" filled="false" stroked="true" strokeweight=".748pt" strokecolor="#939598">
                <v:path arrowok="t"/>
              </v:shape>
            </v:group>
            <v:group style="position:absolute;left:448;top:-1856;width:2;height:80" coordorigin="448,-1856" coordsize="2,80">
              <v:shape style="position:absolute;left:448;top:-1856;width:2;height:80" coordorigin="448,-1856" coordsize="0,80" path="m448,-1776l448,-1856e" filled="false" stroked="true" strokeweight=".748pt" strokecolor="#939598">
                <v:path arrowok="t"/>
              </v:shape>
            </v:group>
            <v:group style="position:absolute;left:408;top:-1856;width:2;height:80" coordorigin="408,-1856" coordsize="2,80">
              <v:shape style="position:absolute;left:408;top:-1856;width:2;height:80" coordorigin="408,-1856" coordsize="0,80" path="m408,-1776l408,-1856e" filled="false" stroked="true" strokeweight=".748pt" strokecolor="#939598">
                <v:path arrowok="t"/>
              </v:shape>
            </v:group>
            <v:group style="position:absolute;left:368;top:-1856;width:2;height:80" coordorigin="368,-1856" coordsize="2,80">
              <v:shape style="position:absolute;left:368;top:-1856;width:2;height:80" coordorigin="368,-1856" coordsize="1,80" path="m368,-1776l368,-1856e" filled="false" stroked="true" strokeweight=".748pt" strokecolor="#939598">
                <v:path arrowok="t"/>
              </v:shape>
            </v:group>
            <v:group style="position:absolute;left:328;top:-1856;width:2;height:80" coordorigin="328,-1856" coordsize="2,80">
              <v:shape style="position:absolute;left:328;top:-1856;width:2;height:80" coordorigin="328,-1856" coordsize="0,80" path="m328,-1776l328,-1856e" filled="false" stroked="true" strokeweight=".748pt" strokecolor="#939598">
                <v:path arrowok="t"/>
              </v:shape>
            </v:group>
            <v:group style="position:absolute;left:288;top:-1856;width:2;height:80" coordorigin="288,-1856" coordsize="2,80">
              <v:shape style="position:absolute;left:288;top:-1856;width:2;height:80" coordorigin="288,-1856" coordsize="0,80" path="m288,-1776l288,-1856e" filled="false" stroked="true" strokeweight=".748pt" strokecolor="#939598">
                <v:path arrowok="t"/>
              </v:shape>
            </v:group>
            <v:group style="position:absolute;left:248;top:-1856;width:2;height:80" coordorigin="248,-1856" coordsize="2,80">
              <v:shape style="position:absolute;left:248;top:-1856;width:2;height:80" coordorigin="248,-1856" coordsize="0,80" path="m248,-1776l248,-1856e" filled="false" stroked="true" strokeweight=".748pt" strokecolor="#939598">
                <v:path arrowok="t"/>
              </v:shape>
            </v:group>
            <v:group style="position:absolute;left:208;top:-1856;width:2;height:80" coordorigin="208,-1856" coordsize="2,80">
              <v:shape style="position:absolute;left:208;top:-1856;width:2;height:80" coordorigin="208,-1856" coordsize="0,80" path="m208,-1776l208,-1856e" filled="false" stroked="true" strokeweight=".748pt" strokecolor="#939598">
                <v:path arrowok="t"/>
              </v:shape>
            </v:group>
            <v:group style="position:absolute;left:168;top:-1856;width:2;height:80" coordorigin="168,-1856" coordsize="2,80">
              <v:shape style="position:absolute;left:168;top:-1856;width:2;height:80" coordorigin="168,-1856" coordsize="0,80" path="m168,-1776l168,-1856e" filled="false" stroked="true" strokeweight=".748pt" strokecolor="#939598">
                <v:path arrowok="t"/>
              </v:shape>
            </v:group>
            <v:group style="position:absolute;left:128;top:-1856;width:2;height:80" coordorigin="128,-1856" coordsize="2,80">
              <v:shape style="position:absolute;left:128;top:-1856;width:2;height:80" coordorigin="128,-1856" coordsize="0,80" path="m128,-1776l128,-1856e" filled="false" stroked="true" strokeweight=".748pt" strokecolor="#939598">
                <v:path arrowok="t"/>
              </v:shape>
            </v:group>
            <v:group style="position:absolute;left:88;top:-1856;width:2;height:80" coordorigin="88,-1856" coordsize="2,80">
              <v:shape style="position:absolute;left:88;top:-1856;width:2;height:80" coordorigin="88,-1856" coordsize="0,80" path="m88,-1776l88,-1856e" filled="false" stroked="true" strokeweight=".748pt" strokecolor="#939598">
                <v:path arrowok="t"/>
              </v:shape>
            </v:group>
            <v:group style="position:absolute;left:47;top:-1856;width:2;height:80" coordorigin="47,-1856" coordsize="2,80">
              <v:shape style="position:absolute;left:47;top:-1856;width:2;height:80" coordorigin="47,-1856" coordsize="0,80" path="m48,-1776l47,-1856e" filled="false" stroked="true" strokeweight=".748pt" strokecolor="#939598">
                <v:path arrowok="t"/>
              </v:shape>
            </v:group>
            <v:group style="position:absolute;left:7;top:-1856;width:2;height:80" coordorigin="7,-1856" coordsize="2,80">
              <v:shape style="position:absolute;left:7;top:-1856;width:2;height:80" coordorigin="7,-1856" coordsize="0,80" path="m7,-1776l7,-1856e" filled="false" stroked="true" strokeweight=".748pt" strokecolor="#939598">
                <v:path arrowok="t"/>
              </v:shape>
            </v:group>
            <w10:wrap type="none"/>
          </v:group>
        </w:pict>
      </w:r>
      <w:r>
        <w:rPr>
          <w:spacing w:val="11"/>
          <w:w w:val="80"/>
        </w:rPr>
        <w:t>The </w:t>
      </w:r>
      <w:r>
        <w:rPr>
          <w:spacing w:val="13"/>
          <w:w w:val="80"/>
        </w:rPr>
        <w:t>Knob</w:t>
      </w:r>
      <w:r>
        <w:rPr>
          <w:spacing w:val="54"/>
          <w:w w:val="80"/>
        </w:rPr>
        <w:t> </w:t>
      </w:r>
      <w:r>
        <w:rPr>
          <w:spacing w:val="19"/>
          <w:w w:val="80"/>
        </w:rPr>
        <w:t>Reserve</w:t>
      </w:r>
      <w:r>
        <w:rPr/>
      </w:r>
    </w:p>
    <w:p>
      <w:pPr>
        <w:pStyle w:val="Heading4"/>
        <w:spacing w:line="240" w:lineRule="auto" w:before="98"/>
        <w:ind w:left="935" w:right="988"/>
        <w:jc w:val="left"/>
      </w:pPr>
      <w:r>
        <w:rPr>
          <w:color w:val="A4590C"/>
          <w:spacing w:val="25"/>
          <w:w w:val="85"/>
        </w:rPr>
        <w:t>Brayakaulung</w:t>
      </w:r>
      <w:r>
        <w:rPr>
          <w:color w:val="A4590C"/>
          <w:spacing w:val="40"/>
          <w:w w:val="85"/>
        </w:rPr>
        <w:t> </w:t>
      </w:r>
      <w:r>
        <w:rPr>
          <w:color w:val="A4590C"/>
          <w:spacing w:val="26"/>
          <w:w w:val="85"/>
        </w:rPr>
        <w:t>Country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6"/>
          <w:szCs w:val="26"/>
        </w:rPr>
      </w:pPr>
    </w:p>
    <w:p>
      <w:pPr>
        <w:spacing w:line="1224" w:lineRule="exact"/>
        <w:ind w:left="89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23"/>
          <w:sz w:val="20"/>
          <w:szCs w:val="20"/>
        </w:rPr>
        <w:pict>
          <v:group style="width:520.6pt;height:61.2pt;mso-position-horizontal-relative:char;mso-position-vertical-relative:line" coordorigin="0,0" coordsize="10412,1224">
            <v:group style="position:absolute;left:0;top:0;width:10412;height:1224" coordorigin="0,0" coordsize="10412,1224">
              <v:shape style="position:absolute;left:0;top:0;width:10412;height:1224" coordorigin="0,0" coordsize="10412,1224" path="m0,0l10411,0,10411,1224,0,1224,0,0xe" filled="true" fillcolor="#000000" stroked="false">
                <v:path arrowok="t"/>
                <v:fill type="solid"/>
              </v:shape>
            </v:group>
            <v:group style="position:absolute;left:51;top:48;width:10028;height:849" coordorigin="51,48" coordsize="10028,849">
              <v:shape style="position:absolute;left:51;top:48;width:10028;height:849" coordorigin="51,48" coordsize="10028,849" path="m51,897l10079,897,10079,48,51,48,51,897xe" filled="true" fillcolor="#f4e5d8" stroked="false">
                <v:path arrowok="t"/>
                <v:fill type="solid"/>
              </v:shape>
              <v:shape style="position:absolute;left:26;top:24;width:10054;height:873" type="#_x0000_t202" filled="false" stroked="false">
                <v:textbox inset="0,0,0,0">
                  <w:txbxContent>
                    <w:p>
                      <w:pPr>
                        <w:spacing w:before="80"/>
                        <w:ind w:left="245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w w:val="105"/>
                          <w:sz w:val="22"/>
                        </w:rPr>
                        <w:t>ø</w:t>
                      </w:r>
                      <w:r>
                        <w:rPr>
                          <w:rFonts w:ascii="Arial" w:hAnsi="Arial"/>
                          <w:sz w:val="22"/>
                        </w:rPr>
                        <w:t>  </w:t>
                      </w:r>
                      <w:r>
                        <w:rPr>
                          <w:rFonts w:ascii="Arial" w:hAnsi="Arial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z w:val="22"/>
                        </w:rPr>
                        <w:t>59 hec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  <w:t>a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es, lo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c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at</w:t>
                      </w:r>
                      <w:r>
                        <w:rPr>
                          <w:rFonts w:ascii="Calibri" w:hAnsi="Calibri"/>
                          <w:sz w:val="22"/>
                        </w:rPr>
                        <w:t>ed 3km south-ea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s</w:t>
                      </w:r>
                      <w:r>
                        <w:rPr>
                          <w:rFonts w:ascii="Calibri" w:hAnsi="Calibri"/>
                          <w:sz w:val="22"/>
                        </w:rPr>
                        <w:t>t of St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a</w:t>
                      </w:r>
                      <w:r>
                        <w:rPr>
                          <w:rFonts w:ascii="Calibri" w:hAnsi="Calibri"/>
                          <w:w w:val="95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pacing w:val="-5"/>
                          <w:w w:val="95"/>
                          <w:sz w:val="22"/>
                        </w:rPr>
                        <w:t>f</w:t>
                      </w:r>
                      <w:r>
                        <w:rPr>
                          <w:rFonts w:ascii="Calibri" w:hAnsi="Calibri"/>
                          <w:sz w:val="22"/>
                        </w:rPr>
                        <w:t>o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d, on the </w:t>
                      </w:r>
                      <w:r>
                        <w:rPr>
                          <w:rFonts w:ascii="Calibri" w:hAnsi="Calibri"/>
                          <w:spacing w:val="-4"/>
                          <w:sz w:val="22"/>
                        </w:rPr>
                        <w:t>A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v</w:t>
                      </w:r>
                      <w:r>
                        <w:rPr>
                          <w:rFonts w:ascii="Calibri" w:hAnsi="Calibri"/>
                          <w:sz w:val="22"/>
                        </w:rPr>
                        <w:t>on Ri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v</w:t>
                      </w:r>
                      <w:r>
                        <w:rPr>
                          <w:rFonts w:ascii="Calibri" w:hAnsi="Calibri"/>
                          <w:sz w:val="22"/>
                        </w:rPr>
                        <w:t>er</w:t>
                      </w:r>
                    </w:p>
                    <w:p>
                      <w:pPr>
                        <w:spacing w:before="108"/>
                        <w:ind w:left="245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w w:val="105"/>
                          <w:sz w:val="22"/>
                        </w:rPr>
                        <w:t>ø</w:t>
                      </w:r>
                      <w:r>
                        <w:rPr>
                          <w:rFonts w:ascii="Arial" w:hAnsi="Arial"/>
                          <w:sz w:val="22"/>
                        </w:rPr>
                        <w:t>  </w:t>
                      </w:r>
                      <w:r>
                        <w:rPr>
                          <w:rFonts w:ascii="Arial" w:hAnsi="Arial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z w:val="22"/>
                        </w:rPr>
                        <w:t>Primarily used 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b</w:t>
                      </w:r>
                      <w:r>
                        <w:rPr>
                          <w:rFonts w:ascii="Calibri" w:hAnsi="Calibri"/>
                          <w:sz w:val="22"/>
                        </w:rPr>
                        <w:t>y the lo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c</w:t>
                      </w:r>
                      <w:r>
                        <w:rPr>
                          <w:rFonts w:ascii="Calibri" w:hAnsi="Calibri"/>
                          <w:sz w:val="22"/>
                        </w:rPr>
                        <w:t>al 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c</w:t>
                      </w:r>
                      <w:r>
                        <w:rPr>
                          <w:rFonts w:ascii="Calibri" w:hAnsi="Calibri"/>
                          <w:sz w:val="22"/>
                        </w:rPr>
                        <w:t>ommunity 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f</w:t>
                      </w:r>
                      <w:r>
                        <w:rPr>
                          <w:rFonts w:ascii="Calibri" w:hAnsi="Calibri"/>
                          <w:sz w:val="22"/>
                        </w:rPr>
                        <w:t>or 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ec</w:t>
                      </w:r>
                      <w:r>
                        <w:rPr>
                          <w:rFonts w:ascii="Calibri" w:hAns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a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tion,</w:t>
                      </w:r>
                      <w:r>
                        <w:rPr>
                          <w:rFonts w:ascii="Calibri" w:hAnsi="Calibri"/>
                          <w:sz w:val="22"/>
                        </w:rPr>
                        <w:t> including ho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seriding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position w:val="-23"/>
          <w:sz w:val="20"/>
          <w:szCs w:val="20"/>
        </w:rPr>
      </w:r>
    </w:p>
    <w:p>
      <w:pPr>
        <w:spacing w:after="0" w:line="1224" w:lineRule="exact"/>
        <w:rPr>
          <w:rFonts w:ascii="Arial" w:hAnsi="Arial" w:cs="Arial" w:eastAsia="Arial"/>
          <w:sz w:val="20"/>
          <w:szCs w:val="20"/>
        </w:rPr>
        <w:sectPr>
          <w:pgSz w:w="11910" w:h="16840"/>
          <w:pgMar w:top="800" w:bottom="0" w:left="0" w:right="0"/>
        </w:sectPr>
      </w:pPr>
    </w:p>
    <w:p>
      <w:pPr>
        <w:pStyle w:val="Heading7"/>
        <w:spacing w:line="240" w:lineRule="auto" w:before="102"/>
        <w:ind w:right="144"/>
        <w:jc w:val="left"/>
      </w:pPr>
      <w:r>
        <w:rPr>
          <w:color w:val="A4590C"/>
          <w:spacing w:val="-3"/>
        </w:rPr>
        <w:t>Values</w:t>
      </w:r>
      <w:r>
        <w:rPr>
          <w:spacing w:val="-3"/>
        </w:rPr>
      </w:r>
    </w:p>
    <w:p>
      <w:pPr>
        <w:pStyle w:val="BodyText"/>
        <w:spacing w:line="264" w:lineRule="exact" w:before="101"/>
        <w:ind w:right="144"/>
        <w:jc w:val="left"/>
      </w:pPr>
      <w:r>
        <w:rPr/>
        <w:t>The Knob Reserve was traditionally a</w:t>
      </w:r>
      <w:r>
        <w:rPr>
          <w:spacing w:val="-10"/>
        </w:rPr>
        <w:t> </w:t>
      </w:r>
      <w:r>
        <w:rPr/>
        <w:t>common</w:t>
      </w:r>
      <w:r>
        <w:rPr/>
        <w:t> ground for the five clans of the</w:t>
      </w:r>
      <w:r>
        <w:rPr>
          <w:spacing w:val="-7"/>
        </w:rPr>
        <w:t> </w:t>
      </w:r>
      <w:r>
        <w:rPr/>
        <w:t>Gunaikurnai.</w:t>
      </w:r>
      <w:r>
        <w:rPr/>
        <w:t> Aboriginal people would travel for days to</w:t>
      </w:r>
      <w:r>
        <w:rPr>
          <w:spacing w:val="-14"/>
        </w:rPr>
        <w:t> </w:t>
      </w:r>
      <w:r>
        <w:rPr/>
        <w:t>join</w:t>
      </w:r>
      <w:r>
        <w:rPr/>
        <w:t> great meetings where they would feast,</w:t>
      </w:r>
      <w:r>
        <w:rPr>
          <w:spacing w:val="-13"/>
        </w:rPr>
        <w:t> </w:t>
      </w:r>
      <w:r>
        <w:rPr/>
        <w:t>share</w:t>
      </w:r>
      <w:r>
        <w:rPr/>
        <w:t> information, trade goods and practice</w:t>
      </w:r>
      <w:r>
        <w:rPr>
          <w:spacing w:val="-33"/>
        </w:rPr>
        <w:t> </w:t>
      </w:r>
      <w:r>
        <w:rPr/>
        <w:t>corroborees</w:t>
      </w:r>
      <w:r>
        <w:rPr/>
        <w:t> and other cultural ceremonies. Evidence of</w:t>
      </w:r>
      <w:r>
        <w:rPr>
          <w:spacing w:val="-13"/>
        </w:rPr>
        <w:t> </w:t>
      </w:r>
      <w:r>
        <w:rPr/>
        <w:t>these</w:t>
      </w:r>
    </w:p>
    <w:p>
      <w:pPr>
        <w:pStyle w:val="BodyText"/>
        <w:spacing w:line="264" w:lineRule="exact" w:before="0"/>
        <w:ind w:right="0"/>
        <w:jc w:val="left"/>
      </w:pPr>
      <w:r>
        <w:rPr>
          <w:rFonts w:ascii="Calibri" w:hAnsi="Calibri" w:cs="Calibri" w:eastAsia="Calibri"/>
        </w:rPr>
        <w:t>gatherings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can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be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seen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in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the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rich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range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of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artefacts</w:t>
      </w:r>
      <w:r>
        <w:rPr>
          <w:rFonts w:ascii="Calibri" w:hAnsi="Calibri" w:cs="Calibri" w:eastAsia="Calibri"/>
          <w:w w:val="99"/>
        </w:rPr>
        <w:t> </w:t>
      </w:r>
      <w:r>
        <w:rPr/>
        <w:t>found in the Reserve – scar trees, grinding</w:t>
      </w:r>
      <w:r>
        <w:rPr>
          <w:spacing w:val="-20"/>
        </w:rPr>
        <w:t> </w:t>
      </w:r>
      <w:r>
        <w:rPr/>
        <w:t>grooves</w:t>
      </w:r>
      <w:r>
        <w:rPr>
          <w:w w:val="99"/>
        </w:rPr>
        <w:t> </w:t>
      </w:r>
      <w:r>
        <w:rPr/>
        <w:t>and, unusually, wooden artefacts like spears</w:t>
      </w:r>
      <w:r>
        <w:rPr>
          <w:spacing w:val="-21"/>
        </w:rPr>
        <w:t> </w:t>
      </w:r>
      <w:r>
        <w:rPr/>
        <w:t>and</w:t>
      </w:r>
      <w:r>
        <w:rPr>
          <w:w w:val="99"/>
        </w:rPr>
        <w:t> </w:t>
      </w:r>
      <w:r>
        <w:rPr/>
        <w:t>paddles.</w:t>
      </w:r>
    </w:p>
    <w:p>
      <w:pPr>
        <w:pStyle w:val="BodyText"/>
        <w:spacing w:line="264" w:lineRule="exact"/>
        <w:ind w:right="0"/>
        <w:jc w:val="left"/>
      </w:pPr>
      <w:r>
        <w:rPr/>
        <w:t>On the bluff high above the bend in the</w:t>
      </w:r>
      <w:r>
        <w:rPr>
          <w:spacing w:val="-23"/>
        </w:rPr>
        <w:t> </w:t>
      </w:r>
      <w:r>
        <w:rPr/>
        <w:t>Dooyeedang</w:t>
      </w:r>
      <w:r>
        <w:rPr/>
        <w:t> (Avon River), </w:t>
      </w:r>
      <w:r>
        <w:rPr>
          <w:spacing w:val="-3"/>
        </w:rPr>
        <w:t>axe </w:t>
      </w:r>
      <w:r>
        <w:rPr/>
        <w:t>heads were sharpened on</w:t>
      </w:r>
      <w:r>
        <w:rPr>
          <w:spacing w:val="-4"/>
        </w:rPr>
        <w:t> </w:t>
      </w:r>
      <w:r>
        <w:rPr/>
        <w:t>the</w:t>
      </w:r>
      <w:r>
        <w:rPr/>
        <w:t> sandstone grinding stones. The deep</w:t>
      </w:r>
      <w:r>
        <w:rPr>
          <w:spacing w:val="-20"/>
        </w:rPr>
        <w:t> </w:t>
      </w:r>
      <w:r>
        <w:rPr/>
        <w:t>grooves</w:t>
      </w:r>
    </w:p>
    <w:p>
      <w:pPr>
        <w:pStyle w:val="BodyText"/>
        <w:spacing w:line="264" w:lineRule="exact" w:before="0"/>
        <w:ind w:right="144"/>
        <w:jc w:val="left"/>
      </w:pPr>
      <w:r>
        <w:rPr/>
        <w:t>which can still be seen today are a reminder of</w:t>
      </w:r>
      <w:r>
        <w:rPr>
          <w:spacing w:val="-19"/>
        </w:rPr>
        <w:t> </w:t>
      </w:r>
      <w:r>
        <w:rPr/>
        <w:t>the</w:t>
      </w:r>
      <w:r>
        <w:rPr/>
        <w:t> ancestors who have visited this place for</w:t>
      </w:r>
      <w:r>
        <w:rPr>
          <w:spacing w:val="-28"/>
        </w:rPr>
        <w:t> </w:t>
      </w:r>
      <w:r>
        <w:rPr/>
        <w:t>centuries.</w:t>
      </w:r>
      <w:r>
        <w:rPr/>
        <w:t> The bluff provided an ideal vantage point</w:t>
      </w:r>
      <w:r>
        <w:rPr>
          <w:spacing w:val="-13"/>
        </w:rPr>
        <w:t> </w:t>
      </w:r>
      <w:r>
        <w:rPr/>
        <w:t>from</w:t>
      </w:r>
      <w:r>
        <w:rPr/>
        <w:t> which to look out for fish, animals or other</w:t>
      </w:r>
      <w:r>
        <w:rPr>
          <w:spacing w:val="-8"/>
        </w:rPr>
        <w:t> </w:t>
      </w:r>
      <w:r>
        <w:rPr/>
        <w:t>people.</w:t>
      </w:r>
      <w:r>
        <w:rPr/>
        <w:t> Down by the </w:t>
      </w:r>
      <w:r>
        <w:rPr>
          <w:spacing w:val="-4"/>
        </w:rPr>
        <w:t>river, </w:t>
      </w:r>
      <w:r>
        <w:rPr/>
        <w:t>people fished for eels,</w:t>
      </w:r>
      <w:r>
        <w:rPr>
          <w:spacing w:val="-3"/>
        </w:rPr>
        <w:t> </w:t>
      </w:r>
      <w:r>
        <w:rPr/>
        <w:t>bream,</w:t>
      </w:r>
      <w:r>
        <w:rPr/>
        <w:t> flathead and prawns, which were an</w:t>
      </w:r>
      <w:r>
        <w:rPr>
          <w:spacing w:val="-10"/>
        </w:rPr>
        <w:t> </w:t>
      </w:r>
      <w:r>
        <w:rPr/>
        <w:t>important</w:t>
      </w:r>
      <w:r>
        <w:rPr/>
        <w:t> part of the food supply. As well as being a</w:t>
      </w:r>
      <w:r>
        <w:rPr>
          <w:spacing w:val="-24"/>
        </w:rPr>
        <w:t> </w:t>
      </w:r>
      <w:r>
        <w:rPr/>
        <w:t>source</w:t>
      </w:r>
    </w:p>
    <w:p>
      <w:pPr>
        <w:pStyle w:val="BodyText"/>
        <w:spacing w:line="264" w:lineRule="exact" w:before="0"/>
        <w:ind w:right="22"/>
        <w:jc w:val="left"/>
      </w:pPr>
      <w:r>
        <w:rPr/>
        <w:t>of food, Dooyeedang was a major transport</w:t>
      </w:r>
      <w:r>
        <w:rPr>
          <w:spacing w:val="-17"/>
        </w:rPr>
        <w:t> </w:t>
      </w:r>
      <w:r>
        <w:rPr/>
        <w:t>route</w:t>
      </w:r>
      <w:r>
        <w:rPr/>
        <w:t> for the Gunaikurnai people. Bark canoes were</w:t>
      </w:r>
      <w:r>
        <w:rPr>
          <w:spacing w:val="-16"/>
        </w:rPr>
        <w:t> </w:t>
      </w:r>
      <w:r>
        <w:rPr/>
        <w:t>used</w:t>
      </w:r>
      <w:r>
        <w:rPr/>
        <w:t> for fishing and travelling up and down the</w:t>
      </w:r>
      <w:r>
        <w:rPr>
          <w:spacing w:val="-11"/>
        </w:rPr>
        <w:t> </w:t>
      </w:r>
      <w:r>
        <w:rPr/>
        <w:t>river</w:t>
      </w:r>
      <w:r>
        <w:rPr/>
        <w:t> between the mountains and the lakes.</w:t>
      </w:r>
      <w:r>
        <w:rPr>
          <w:spacing w:val="-9"/>
        </w:rPr>
        <w:t> </w:t>
      </w:r>
      <w:r>
        <w:rPr/>
        <w:t>Cultural</w:t>
      </w:r>
      <w:r>
        <w:rPr/>
        <w:t> heritage sites in this small area are extensive,</w:t>
      </w:r>
      <w:r>
        <w:rPr>
          <w:spacing w:val="-18"/>
        </w:rPr>
        <w:t> </w:t>
      </w:r>
      <w:r>
        <w:rPr/>
        <w:t>and</w:t>
      </w:r>
      <w:r>
        <w:rPr/>
        <w:t> there are many that are not yet</w:t>
      </w:r>
      <w:r>
        <w:rPr>
          <w:spacing w:val="-31"/>
        </w:rPr>
        <w:t> </w:t>
      </w:r>
      <w:r>
        <w:rPr/>
        <w:t>recorded.</w:t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  <w:r>
        <w:rPr/>
        <w:br w:type="column"/>
      </w:r>
      <w:r>
        <w:rPr>
          <w:rFonts w:ascii="Calibri"/>
          <w:sz w:val="22"/>
        </w:rPr>
      </w:r>
    </w:p>
    <w:p>
      <w:pPr>
        <w:spacing w:line="240" w:lineRule="auto" w:before="9"/>
        <w:rPr>
          <w:rFonts w:ascii="Calibri" w:hAnsi="Calibri" w:cs="Calibri" w:eastAsia="Calibri"/>
          <w:sz w:val="16"/>
          <w:szCs w:val="16"/>
        </w:rPr>
      </w:pPr>
    </w:p>
    <w:p>
      <w:pPr>
        <w:pStyle w:val="BodyText"/>
        <w:spacing w:line="264" w:lineRule="exact" w:before="0"/>
        <w:ind w:left="629" w:right="1096"/>
        <w:jc w:val="left"/>
      </w:pPr>
      <w:r>
        <w:rPr/>
        <w:t>Around the turn of the </w:t>
      </w:r>
      <w:r>
        <w:rPr>
          <w:spacing w:val="-3"/>
        </w:rPr>
        <w:t>century, </w:t>
      </w:r>
      <w:r>
        <w:rPr/>
        <w:t>this area was used</w:t>
      </w:r>
      <w:r>
        <w:rPr/>
        <w:t> for less happy meetings. After our old</w:t>
      </w:r>
      <w:r>
        <w:rPr>
          <w:spacing w:val="-18"/>
        </w:rPr>
        <w:t> </w:t>
      </w:r>
      <w:r>
        <w:rPr/>
        <w:t>people</w:t>
      </w:r>
    </w:p>
    <w:p>
      <w:pPr>
        <w:pStyle w:val="BodyText"/>
        <w:spacing w:line="264" w:lineRule="exact" w:before="0"/>
        <w:ind w:left="629" w:right="1096"/>
        <w:jc w:val="left"/>
      </w:pPr>
      <w:r>
        <w:rPr/>
        <w:t>were forced by law to live in missions, they</w:t>
      </w:r>
      <w:r>
        <w:rPr>
          <w:spacing w:val="-23"/>
        </w:rPr>
        <w:t> </w:t>
      </w:r>
      <w:r>
        <w:rPr/>
        <w:t>came</w:t>
      </w:r>
      <w:r>
        <w:rPr/>
        <w:t> to this traditional gathering place in secret and</w:t>
      </w:r>
      <w:r>
        <w:rPr>
          <w:spacing w:val="-20"/>
        </w:rPr>
        <w:t> </w:t>
      </w:r>
      <w:r>
        <w:rPr/>
        <w:t>in</w:t>
      </w:r>
      <w:r>
        <w:rPr/>
        <w:t> fear to meet with their relatives. In recognition</w:t>
      </w:r>
      <w:r>
        <w:rPr>
          <w:spacing w:val="-28"/>
        </w:rPr>
        <w:t> </w:t>
      </w:r>
      <w:r>
        <w:rPr/>
        <w:t>of</w:t>
      </w:r>
      <w:r>
        <w:rPr/>
        <w:t> its significance to Gunaikurnai people, The</w:t>
      </w:r>
      <w:r>
        <w:rPr>
          <w:spacing w:val="-10"/>
        </w:rPr>
        <w:t> </w:t>
      </w:r>
      <w:r>
        <w:rPr/>
        <w:t>Knob</w:t>
      </w:r>
      <w:r>
        <w:rPr/>
        <w:t> Reserve was chosen as the place where our</w:t>
      </w:r>
      <w:r>
        <w:rPr>
          <w:spacing w:val="-11"/>
        </w:rPr>
        <w:t> </w:t>
      </w:r>
      <w:r>
        <w:rPr/>
        <w:t>2010</w:t>
      </w:r>
      <w:r>
        <w:rPr/>
        <w:t> Native Title determination was</w:t>
      </w:r>
      <w:r>
        <w:rPr>
          <w:spacing w:val="-20"/>
        </w:rPr>
        <w:t> </w:t>
      </w:r>
      <w:r>
        <w:rPr/>
        <w:t>signed.</w:t>
      </w:r>
    </w:p>
    <w:p>
      <w:pPr>
        <w:pStyle w:val="BodyText"/>
        <w:spacing w:line="264" w:lineRule="exact"/>
        <w:ind w:left="629" w:right="1264"/>
        <w:jc w:val="left"/>
      </w:pPr>
      <w:r>
        <w:rPr>
          <w:spacing w:val="-7"/>
        </w:rPr>
        <w:t>Today, </w:t>
      </w:r>
      <w:r>
        <w:rPr/>
        <w:t>The Knob Reserve lies near the town</w:t>
      </w:r>
      <w:r>
        <w:rPr>
          <w:spacing w:val="-1"/>
        </w:rPr>
        <w:t> </w:t>
      </w:r>
      <w:r>
        <w:rPr/>
        <w:t>of</w:t>
      </w:r>
      <w:r>
        <w:rPr/>
        <w:t> Stratford, and is used by the local community</w:t>
      </w:r>
      <w:r>
        <w:rPr>
          <w:spacing w:val="-25"/>
        </w:rPr>
        <w:t> </w:t>
      </w:r>
      <w:r>
        <w:rPr/>
        <w:t>as</w:t>
      </w:r>
      <w:r>
        <w:rPr/>
        <w:t> a sports and recreation reserve. It has</w:t>
      </w:r>
      <w:r>
        <w:rPr>
          <w:spacing w:val="-15"/>
        </w:rPr>
        <w:t> </w:t>
      </w:r>
      <w:r>
        <w:rPr/>
        <w:t>barbecue</w:t>
      </w:r>
      <w:r>
        <w:rPr/>
        <w:t> facilities, walking paths, an oval and a pony</w:t>
      </w:r>
      <w:r>
        <w:rPr>
          <w:spacing w:val="-19"/>
        </w:rPr>
        <w:t> </w:t>
      </w:r>
      <w:r>
        <w:rPr/>
        <w:t>club</w:t>
      </w:r>
      <w:r>
        <w:rPr/>
        <w:t> that make it a popular local spot. This</w:t>
      </w:r>
      <w:r>
        <w:rPr>
          <w:spacing w:val="-16"/>
        </w:rPr>
        <w:t> </w:t>
      </w:r>
      <w:r>
        <w:rPr/>
        <w:t>intensive</w:t>
      </w:r>
      <w:r>
        <w:rPr/>
        <w:t> use is degrading the site and, along with</w:t>
      </w:r>
      <w:r>
        <w:rPr>
          <w:spacing w:val="-11"/>
        </w:rPr>
        <w:t> </w:t>
      </w:r>
      <w:r>
        <w:rPr/>
        <w:t>erosion</w:t>
      </w:r>
      <w:r>
        <w:rPr/>
        <w:t> caused by the Avon </w:t>
      </w:r>
      <w:r>
        <w:rPr>
          <w:spacing w:val="-4"/>
        </w:rPr>
        <w:t>River, </w:t>
      </w:r>
      <w:r>
        <w:rPr/>
        <w:t>is threatening</w:t>
      </w:r>
      <w:r>
        <w:rPr>
          <w:spacing w:val="-18"/>
        </w:rPr>
        <w:t> </w:t>
      </w:r>
      <w:r>
        <w:rPr/>
        <w:t>cultural</w:t>
      </w:r>
      <w:r>
        <w:rPr/>
        <w:t> artefacts.</w:t>
      </w:r>
      <w:r>
        <w:rPr>
          <w:spacing w:val="-7"/>
        </w:rPr>
        <w:t> </w:t>
      </w:r>
      <w:r>
        <w:rPr/>
        <w:t>There</w:t>
      </w:r>
      <w:r>
        <w:rPr>
          <w:spacing w:val="-7"/>
        </w:rPr>
        <w:t> </w:t>
      </w:r>
      <w:r>
        <w:rPr/>
        <w:t>are</w:t>
      </w:r>
      <w:r>
        <w:rPr>
          <w:spacing w:val="-7"/>
        </w:rPr>
        <w:t> </w:t>
      </w:r>
      <w:r>
        <w:rPr/>
        <w:t>different</w:t>
      </w:r>
      <w:r>
        <w:rPr>
          <w:spacing w:val="-7"/>
        </w:rPr>
        <w:t> </w:t>
      </w:r>
      <w:r>
        <w:rPr/>
        <w:t>views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local</w:t>
      </w:r>
    </w:p>
    <w:p>
      <w:pPr>
        <w:pStyle w:val="BodyText"/>
        <w:spacing w:line="264" w:lineRule="exact" w:before="0"/>
        <w:ind w:left="629" w:right="975"/>
        <w:jc w:val="both"/>
      </w:pPr>
      <w:r>
        <w:rPr/>
        <w:t>community about how freely accessible the</w:t>
      </w:r>
      <w:r>
        <w:rPr>
          <w:spacing w:val="-12"/>
        </w:rPr>
        <w:t> </w:t>
      </w:r>
      <w:r>
        <w:rPr/>
        <w:t>Reserve</w:t>
      </w:r>
      <w:r>
        <w:rPr/>
        <w:t> should be, and whether the current usage </w:t>
      </w:r>
      <w:r>
        <w:rPr>
          <w:spacing w:val="-3"/>
        </w:rPr>
        <w:t>rates</w:t>
      </w:r>
      <w:r>
        <w:rPr>
          <w:spacing w:val="-9"/>
        </w:rPr>
        <w:t> </w:t>
      </w:r>
      <w:r>
        <w:rPr/>
        <w:t>are</w:t>
      </w:r>
      <w:r>
        <w:rPr/>
        <w:t> sustainable.</w:t>
      </w:r>
    </w:p>
    <w:p>
      <w:pPr>
        <w:pStyle w:val="Heading7"/>
        <w:spacing w:line="240" w:lineRule="auto" w:before="120"/>
        <w:ind w:left="629" w:right="1096"/>
        <w:jc w:val="left"/>
        <w:rPr>
          <w:rFonts w:ascii="Calibri" w:hAnsi="Calibri" w:cs="Calibri" w:eastAsia="Calibri"/>
        </w:rPr>
      </w:pPr>
      <w:r>
        <w:rPr>
          <w:rFonts w:ascii="Calibri"/>
          <w:color w:val="A4590C"/>
        </w:rPr>
        <w:t>Management</w:t>
      </w:r>
      <w:r>
        <w:rPr>
          <w:rFonts w:ascii="Calibri"/>
          <w:color w:val="A4590C"/>
          <w:spacing w:val="-13"/>
        </w:rPr>
        <w:t> </w:t>
      </w:r>
      <w:r>
        <w:rPr>
          <w:rFonts w:ascii="Calibri"/>
          <w:color w:val="A4590C"/>
        </w:rPr>
        <w:t>approach</w:t>
      </w:r>
      <w:r>
        <w:rPr>
          <w:rFonts w:ascii="Calibri"/>
        </w:rPr>
      </w:r>
    </w:p>
    <w:p>
      <w:pPr>
        <w:pStyle w:val="BodyText"/>
        <w:spacing w:line="264" w:lineRule="exact" w:before="101"/>
        <w:ind w:left="629" w:right="1004"/>
        <w:jc w:val="both"/>
      </w:pPr>
      <w:r>
        <w:rPr>
          <w:spacing w:val="-3"/>
        </w:rPr>
        <w:t>Because </w:t>
      </w:r>
      <w:r>
        <w:rPr/>
        <w:t>of the </w:t>
      </w:r>
      <w:r>
        <w:rPr>
          <w:spacing w:val="-3"/>
        </w:rPr>
        <w:t>high </w:t>
      </w:r>
      <w:r>
        <w:rPr>
          <w:spacing w:val="-4"/>
        </w:rPr>
        <w:t>concentration </w:t>
      </w:r>
      <w:r>
        <w:rPr/>
        <w:t>of </w:t>
      </w:r>
      <w:r>
        <w:rPr>
          <w:spacing w:val="-4"/>
        </w:rPr>
        <w:t>artefacts </w:t>
      </w:r>
      <w:r>
        <w:rPr/>
        <w:t>in</w:t>
      </w:r>
      <w:r>
        <w:rPr>
          <w:spacing w:val="-27"/>
        </w:rPr>
        <w:t> </w:t>
      </w:r>
      <w:r>
        <w:rPr>
          <w:spacing w:val="-3"/>
        </w:rPr>
        <w:t>the</w:t>
      </w:r>
      <w:r>
        <w:rPr>
          <w:spacing w:val="-3"/>
        </w:rPr>
        <w:t> </w:t>
      </w:r>
      <w:r>
        <w:rPr>
          <w:spacing w:val="-4"/>
        </w:rPr>
        <w:t>Reserve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>
          <w:spacing w:val="-3"/>
        </w:rPr>
        <w:t>surrounding</w:t>
      </w:r>
      <w:r>
        <w:rPr>
          <w:spacing w:val="-7"/>
        </w:rPr>
        <w:t> </w:t>
      </w:r>
      <w:r>
        <w:rPr>
          <w:spacing w:val="-3"/>
        </w:rPr>
        <w:t>areas,</w:t>
      </w:r>
      <w:r>
        <w:rPr>
          <w:spacing w:val="-7"/>
        </w:rPr>
        <w:t> </w:t>
      </w:r>
      <w:r>
        <w:rPr/>
        <w:t>our</w:t>
      </w:r>
      <w:r>
        <w:rPr>
          <w:spacing w:val="-7"/>
        </w:rPr>
        <w:t> </w:t>
      </w:r>
      <w:r>
        <w:rPr>
          <w:spacing w:val="-3"/>
        </w:rPr>
        <w:t>primary</w:t>
      </w:r>
      <w:r>
        <w:rPr>
          <w:spacing w:val="-7"/>
        </w:rPr>
        <w:t> </w:t>
      </w:r>
      <w:r>
        <w:rPr/>
        <w:t>aim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>
          <w:spacing w:val="-3"/>
        </w:rPr>
        <w:t>to</w:t>
      </w:r>
      <w:r>
        <w:rPr/>
        <w:t> </w:t>
      </w:r>
      <w:r>
        <w:rPr>
          <w:spacing w:val="-3"/>
        </w:rPr>
        <w:t>manage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3"/>
        </w:rPr>
        <w:t>impact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>
          <w:spacing w:val="-4"/>
        </w:rPr>
        <w:t>users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3"/>
        </w:rPr>
        <w:t>Knob</w:t>
      </w:r>
      <w:r>
        <w:rPr>
          <w:spacing w:val="-6"/>
        </w:rPr>
        <w:t> </w:t>
      </w:r>
      <w:r>
        <w:rPr>
          <w:spacing w:val="-4"/>
        </w:rPr>
        <w:t>Reserve</w:t>
      </w:r>
      <w:r>
        <w:rPr>
          <w:spacing w:val="-6"/>
        </w:rPr>
        <w:t> </w:t>
      </w:r>
      <w:r>
        <w:rPr>
          <w:spacing w:val="-3"/>
        </w:rPr>
        <w:t>in</w:t>
      </w:r>
      <w:r>
        <w:rPr/>
      </w:r>
    </w:p>
    <w:p>
      <w:pPr>
        <w:pStyle w:val="BodyText"/>
        <w:spacing w:line="264" w:lineRule="exact" w:before="0"/>
        <w:ind w:left="629" w:right="989"/>
        <w:jc w:val="left"/>
      </w:pPr>
      <w:r>
        <w:rPr/>
        <w:t>a</w:t>
      </w:r>
      <w:r>
        <w:rPr>
          <w:spacing w:val="-4"/>
        </w:rPr>
        <w:t> way </w:t>
      </w:r>
      <w:r>
        <w:rPr>
          <w:spacing w:val="-3"/>
        </w:rPr>
        <w:t>that</w:t>
      </w:r>
      <w:r>
        <w:rPr>
          <w:spacing w:val="-4"/>
        </w:rPr>
        <w:t> protects </w:t>
      </w:r>
      <w:r>
        <w:rPr/>
        <w:t>our</w:t>
      </w:r>
      <w:r>
        <w:rPr>
          <w:spacing w:val="-4"/>
        </w:rPr>
        <w:t> cultural heritage </w:t>
      </w:r>
      <w:r>
        <w:rPr>
          <w:spacing w:val="-3"/>
        </w:rPr>
        <w:t>values</w:t>
      </w:r>
      <w:r>
        <w:rPr>
          <w:spacing w:val="-4"/>
        </w:rPr>
        <w:t> </w:t>
      </w:r>
      <w:r>
        <w:rPr>
          <w:spacing w:val="-3"/>
        </w:rPr>
        <w:t>and</w:t>
      </w:r>
      <w:r>
        <w:rPr>
          <w:spacing w:val="-46"/>
        </w:rPr>
        <w:t> </w:t>
      </w:r>
      <w:r>
        <w:rPr>
          <w:spacing w:val="-46"/>
        </w:rPr>
      </w:r>
      <w:r>
        <w:rPr>
          <w:spacing w:val="-3"/>
        </w:rPr>
        <w:t>doesn’t cause harm. </w:t>
      </w:r>
      <w:r>
        <w:rPr/>
        <w:t>As a </w:t>
      </w:r>
      <w:r>
        <w:rPr>
          <w:spacing w:val="-3"/>
        </w:rPr>
        <w:t>small </w:t>
      </w:r>
      <w:r>
        <w:rPr/>
        <w:t>and </w:t>
      </w:r>
      <w:r>
        <w:rPr>
          <w:spacing w:val="-3"/>
        </w:rPr>
        <w:t>highly</w:t>
      </w:r>
      <w:r>
        <w:rPr>
          <w:spacing w:val="-25"/>
        </w:rPr>
        <w:t> </w:t>
      </w:r>
      <w:r>
        <w:rPr>
          <w:spacing w:val="-3"/>
        </w:rPr>
        <w:t>significant</w:t>
      </w:r>
      <w:r>
        <w:rPr/>
        <w:t> </w:t>
      </w:r>
      <w:r>
        <w:rPr>
          <w:spacing w:val="-3"/>
        </w:rPr>
        <w:t>site, </w:t>
      </w:r>
      <w:r>
        <w:rPr/>
        <w:t>it is a </w:t>
      </w:r>
      <w:r>
        <w:rPr>
          <w:spacing w:val="-3"/>
        </w:rPr>
        <w:t>place where Gunaikurnai could</w:t>
      </w:r>
      <w:r>
        <w:rPr>
          <w:spacing w:val="-27"/>
        </w:rPr>
        <w:t> </w:t>
      </w:r>
      <w:r>
        <w:rPr>
          <w:spacing w:val="-4"/>
        </w:rPr>
        <w:t>feasibly</w:t>
      </w:r>
      <w:r>
        <w:rPr>
          <w:spacing w:val="-3"/>
        </w:rPr>
        <w:t> </w:t>
      </w:r>
      <w:r>
        <w:rPr>
          <w:spacing w:val="-5"/>
        </w:rPr>
        <w:t>take </w:t>
      </w:r>
      <w:r>
        <w:rPr>
          <w:spacing w:val="-3"/>
        </w:rPr>
        <w:t>over</w:t>
      </w:r>
      <w:r>
        <w:rPr>
          <w:spacing w:val="-5"/>
        </w:rPr>
        <w:t> </w:t>
      </w:r>
      <w:r>
        <w:rPr>
          <w:spacing w:val="-3"/>
        </w:rPr>
        <w:t>sole</w:t>
      </w:r>
      <w:r>
        <w:rPr>
          <w:spacing w:val="-5"/>
        </w:rPr>
        <w:t> </w:t>
      </w:r>
      <w:r>
        <w:rPr>
          <w:spacing w:val="-4"/>
        </w:rPr>
        <w:t>management</w:t>
      </w:r>
      <w:r>
        <w:rPr>
          <w:spacing w:val="-5"/>
        </w:rPr>
        <w:t> </w:t>
      </w:r>
      <w:r>
        <w:rPr>
          <w:spacing w:val="-3"/>
        </w:rPr>
        <w:t>responsibilities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>
          <w:spacing w:val="-3"/>
        </w:rPr>
        <w:t>the</w:t>
      </w:r>
      <w:r>
        <w:rPr>
          <w:spacing w:val="-44"/>
        </w:rPr>
        <w:t> </w:t>
      </w:r>
      <w:r>
        <w:rPr>
          <w:spacing w:val="-44"/>
        </w:rPr>
      </w:r>
      <w:r>
        <w:rPr>
          <w:spacing w:val="-3"/>
        </w:rPr>
        <w:t>near</w:t>
      </w:r>
      <w:r>
        <w:rPr>
          <w:spacing w:val="-2"/>
        </w:rPr>
        <w:t> </w:t>
      </w:r>
      <w:r>
        <w:rPr>
          <w:spacing w:val="-3"/>
        </w:rPr>
        <w:t>future.</w:t>
      </w:r>
    </w:p>
    <w:p>
      <w:pPr>
        <w:spacing w:after="0" w:line="264" w:lineRule="exact"/>
        <w:jc w:val="left"/>
        <w:sectPr>
          <w:type w:val="continuous"/>
          <w:pgSz w:w="11910" w:h="16840"/>
          <w:pgMar w:top="1180" w:bottom="280" w:left="0" w:right="0"/>
          <w:cols w:num="2" w:equalWidth="0">
            <w:col w:w="5619" w:space="40"/>
            <w:col w:w="6251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sz w:val="19"/>
          <w:szCs w:val="19"/>
        </w:rPr>
      </w:pPr>
    </w:p>
    <w:p>
      <w:pPr>
        <w:pStyle w:val="Heading5"/>
        <w:spacing w:line="240" w:lineRule="auto"/>
        <w:ind w:left="323" w:right="988"/>
        <w:jc w:val="left"/>
        <w:rPr>
          <w:u w:val="none"/>
        </w:rPr>
      </w:pPr>
      <w:r>
        <w:rPr/>
        <w:pict>
          <v:group style="position:absolute;margin-left:-.999947pt;margin-top:4.744172pt;width:597.3pt;height:17.2pt;mso-position-horizontal-relative:page;mso-position-vertical-relative:paragraph;z-index:-885304" coordorigin="-20,95" coordsize="11946,344">
            <v:group style="position:absolute;left:709;top:376;width:11197;height:2" coordorigin="709,376" coordsize="11197,2">
              <v:shape style="position:absolute;left:709;top:376;width:11197;height:2" coordorigin="709,376" coordsize="11197,0" path="m709,376l11906,376e" filled="false" stroked="true" strokeweight="1pt" strokecolor="#939598">
                <v:path arrowok="t"/>
              </v:shape>
            </v:group>
            <v:group style="position:absolute;left:11906;top:250;width:2;height:71" coordorigin="11906,250" coordsize="2,71">
              <v:shape style="position:absolute;left:11906;top:250;width:2;height:71" coordorigin="11906,250" coordsize="0,71" path="m11906,320l11906,250e" filled="false" stroked="true" strokeweight=".748pt" strokecolor="#939598">
                <v:path arrowok="t"/>
              </v:shape>
            </v:group>
            <v:group style="position:absolute;left:11865;top:250;width:2;height:80" coordorigin="11865,250" coordsize="2,80">
              <v:shape style="position:absolute;left:11865;top:250;width:2;height:80" coordorigin="11865,250" coordsize="0,80" path="m11865,330l11865,250e" filled="false" stroked="true" strokeweight=".748pt" strokecolor="#939598">
                <v:path arrowok="t"/>
              </v:shape>
            </v:group>
            <v:group style="position:absolute;left:11825;top:250;width:2;height:80" coordorigin="11825,250" coordsize="2,80">
              <v:shape style="position:absolute;left:11825;top:250;width:2;height:80" coordorigin="11825,250" coordsize="0,80" path="m11825,330l11825,250e" filled="false" stroked="true" strokeweight=".748pt" strokecolor="#939598">
                <v:path arrowok="t"/>
              </v:shape>
            </v:group>
            <v:group style="position:absolute;left:11785;top:250;width:2;height:80" coordorigin="11785,250" coordsize="2,80">
              <v:shape style="position:absolute;left:11785;top:250;width:2;height:80" coordorigin="11785,250" coordsize="0,80" path="m11785,330l11785,250e" filled="false" stroked="true" strokeweight=".748pt" strokecolor="#939598">
                <v:path arrowok="t"/>
              </v:shape>
            </v:group>
            <v:group style="position:absolute;left:11745;top:250;width:2;height:80" coordorigin="11745,250" coordsize="2,80">
              <v:shape style="position:absolute;left:11745;top:250;width:2;height:80" coordorigin="11745,250" coordsize="0,80" path="m11745,330l11745,250e" filled="false" stroked="true" strokeweight=".748pt" strokecolor="#939598">
                <v:path arrowok="t"/>
              </v:shape>
            </v:group>
            <v:group style="position:absolute;left:11705;top:250;width:2;height:80" coordorigin="11705,250" coordsize="2,80">
              <v:shape style="position:absolute;left:11705;top:250;width:2;height:80" coordorigin="11705,250" coordsize="0,80" path="m11705,330l11705,250e" filled="false" stroked="true" strokeweight=".748pt" strokecolor="#939598">
                <v:path arrowok="t"/>
              </v:shape>
            </v:group>
            <v:group style="position:absolute;left:11665;top:250;width:2;height:80" coordorigin="11665,250" coordsize="2,80">
              <v:shape style="position:absolute;left:11665;top:250;width:2;height:80" coordorigin="11665,250" coordsize="0,80" path="m11665,330l11665,250e" filled="false" stroked="true" strokeweight=".748pt" strokecolor="#939598">
                <v:path arrowok="t"/>
              </v:shape>
            </v:group>
            <v:group style="position:absolute;left:11625;top:250;width:2;height:80" coordorigin="11625,250" coordsize="2,80">
              <v:shape style="position:absolute;left:11625;top:250;width:2;height:80" coordorigin="11625,250" coordsize="0,80" path="m11625,330l11625,250e" filled="false" stroked="true" strokeweight=".748pt" strokecolor="#939598">
                <v:path arrowok="t"/>
              </v:shape>
            </v:group>
            <v:group style="position:absolute;left:11585;top:250;width:2;height:80" coordorigin="11585,250" coordsize="2,80">
              <v:shape style="position:absolute;left:11585;top:250;width:2;height:80" coordorigin="11585,250" coordsize="1,80" path="m11585,330l11585,250e" filled="false" stroked="true" strokeweight=".748pt" strokecolor="#939598">
                <v:path arrowok="t"/>
              </v:shape>
            </v:group>
            <v:group style="position:absolute;left:11545;top:250;width:2;height:80" coordorigin="11545,250" coordsize="2,80">
              <v:shape style="position:absolute;left:11545;top:250;width:2;height:80" coordorigin="11545,250" coordsize="0,80" path="m11545,330l11545,250e" filled="false" stroked="true" strokeweight=".748pt" strokecolor="#939598">
                <v:path arrowok="t"/>
              </v:shape>
            </v:group>
            <v:group style="position:absolute;left:11505;top:250;width:2;height:80" coordorigin="11505,250" coordsize="2,80">
              <v:shape style="position:absolute;left:11505;top:250;width:2;height:80" coordorigin="11505,250" coordsize="0,80" path="m11505,330l11505,250e" filled="false" stroked="true" strokeweight=".748pt" strokecolor="#939598">
                <v:path arrowok="t"/>
              </v:shape>
            </v:group>
            <v:group style="position:absolute;left:11465;top:250;width:2;height:80" coordorigin="11465,250" coordsize="2,80">
              <v:shape style="position:absolute;left:11465;top:250;width:2;height:80" coordorigin="11465,250" coordsize="1,80" path="m11465,330l11465,250e" filled="false" stroked="true" strokeweight=".748pt" strokecolor="#939598">
                <v:path arrowok="t"/>
              </v:shape>
            </v:group>
            <v:group style="position:absolute;left:11425;top:250;width:2;height:80" coordorigin="11425,250" coordsize="2,80">
              <v:shape style="position:absolute;left:11425;top:250;width:2;height:80" coordorigin="11425,250" coordsize="1,80" path="m11425,330l11425,250e" filled="false" stroked="true" strokeweight=".748pt" strokecolor="#939598">
                <v:path arrowok="t"/>
              </v:shape>
            </v:group>
            <v:group style="position:absolute;left:11385;top:250;width:2;height:80" coordorigin="11385,250" coordsize="2,80">
              <v:shape style="position:absolute;left:11385;top:250;width:2;height:80" coordorigin="11385,250" coordsize="1,80" path="m11385,330l11385,250e" filled="false" stroked="true" strokeweight=".748pt" strokecolor="#939598">
                <v:path arrowok="t"/>
              </v:shape>
            </v:group>
            <v:group style="position:absolute;left:11345;top:250;width:2;height:80" coordorigin="11345,250" coordsize="2,80">
              <v:shape style="position:absolute;left:11345;top:250;width:2;height:80" coordorigin="11345,250" coordsize="1,80" path="m11345,330l11345,250e" filled="false" stroked="true" strokeweight=".748pt" strokecolor="#939598">
                <v:path arrowok="t"/>
              </v:shape>
            </v:group>
            <v:group style="position:absolute;left:11305;top:250;width:2;height:80" coordorigin="11305,250" coordsize="2,80">
              <v:shape style="position:absolute;left:11305;top:250;width:2;height:80" coordorigin="11305,250" coordsize="1,80" path="m11305,330l11305,250e" filled="false" stroked="true" strokeweight=".748pt" strokecolor="#939598">
                <v:path arrowok="t"/>
              </v:shape>
            </v:group>
            <v:group style="position:absolute;left:11265;top:250;width:2;height:80" coordorigin="11265,250" coordsize="2,80">
              <v:shape style="position:absolute;left:11265;top:250;width:2;height:80" coordorigin="11265,250" coordsize="0,80" path="m11265,330l11265,250e" filled="false" stroked="true" strokeweight=".748pt" strokecolor="#939598">
                <v:path arrowok="t"/>
              </v:shape>
            </v:group>
            <v:group style="position:absolute;left:11224;top:250;width:2;height:80" coordorigin="11224,250" coordsize="2,80">
              <v:shape style="position:absolute;left:11224;top:250;width:2;height:80" coordorigin="11224,250" coordsize="0,80" path="m11224,330l11224,250e" filled="false" stroked="true" strokeweight=".748pt" strokecolor="#939598">
                <v:path arrowok="t"/>
              </v:shape>
            </v:group>
            <v:group style="position:absolute;left:11184;top:250;width:2;height:80" coordorigin="11184,250" coordsize="2,80">
              <v:shape style="position:absolute;left:11184;top:250;width:2;height:80" coordorigin="11184,250" coordsize="0,80" path="m11184,330l11184,250e" filled="false" stroked="true" strokeweight=".748pt" strokecolor="#939598">
                <v:path arrowok="t"/>
              </v:shape>
            </v:group>
            <v:group style="position:absolute;left:11144;top:250;width:2;height:80" coordorigin="11144,250" coordsize="2,80">
              <v:shape style="position:absolute;left:11144;top:250;width:2;height:80" coordorigin="11144,250" coordsize="1,80" path="m11144,330l11144,250e" filled="false" stroked="true" strokeweight=".748pt" strokecolor="#939598">
                <v:path arrowok="t"/>
              </v:shape>
            </v:group>
            <v:group style="position:absolute;left:11104;top:250;width:2;height:80" coordorigin="11104,250" coordsize="2,80">
              <v:shape style="position:absolute;left:11104;top:250;width:2;height:80" coordorigin="11104,250" coordsize="0,80" path="m11104,330l11104,250e" filled="false" stroked="true" strokeweight=".748pt" strokecolor="#939598">
                <v:path arrowok="t"/>
              </v:shape>
            </v:group>
            <v:group style="position:absolute;left:11064;top:250;width:2;height:80" coordorigin="11064,250" coordsize="2,80">
              <v:shape style="position:absolute;left:11064;top:250;width:2;height:80" coordorigin="11064,250" coordsize="0,80" path="m11064,330l11064,250e" filled="false" stroked="true" strokeweight=".748pt" strokecolor="#939598">
                <v:path arrowok="t"/>
              </v:shape>
            </v:group>
            <v:group style="position:absolute;left:11024;top:250;width:2;height:80" coordorigin="11024,250" coordsize="2,80">
              <v:shape style="position:absolute;left:11024;top:250;width:2;height:80" coordorigin="11024,250" coordsize="1,80" path="m11024,330l11024,250e" filled="false" stroked="true" strokeweight=".748pt" strokecolor="#939598">
                <v:path arrowok="t"/>
              </v:shape>
            </v:group>
            <v:group style="position:absolute;left:10984;top:250;width:2;height:80" coordorigin="10984,250" coordsize="2,80">
              <v:shape style="position:absolute;left:10984;top:250;width:2;height:80" coordorigin="10984,250" coordsize="0,80" path="m10984,330l10984,250e" filled="false" stroked="true" strokeweight=".748pt" strokecolor="#939598">
                <v:path arrowok="t"/>
              </v:shape>
            </v:group>
            <v:group style="position:absolute;left:10944;top:250;width:2;height:80" coordorigin="10944,250" coordsize="2,80">
              <v:shape style="position:absolute;left:10944;top:250;width:2;height:80" coordorigin="10944,250" coordsize="0,80" path="m10944,330l10944,250e" filled="false" stroked="true" strokeweight=".748pt" strokecolor="#939598">
                <v:path arrowok="t"/>
              </v:shape>
            </v:group>
            <v:group style="position:absolute;left:10904;top:250;width:2;height:80" coordorigin="10904,250" coordsize="2,80">
              <v:shape style="position:absolute;left:10904;top:250;width:2;height:80" coordorigin="10904,250" coordsize="0,80" path="m10904,330l10904,250e" filled="false" stroked="true" strokeweight=".748pt" strokecolor="#939598">
                <v:path arrowok="t"/>
              </v:shape>
            </v:group>
            <v:group style="position:absolute;left:10864;top:250;width:2;height:80" coordorigin="10864,250" coordsize="2,80">
              <v:shape style="position:absolute;left:10864;top:250;width:2;height:80" coordorigin="10864,250" coordsize="0,80" path="m10864,330l10864,250e" filled="false" stroked="true" strokeweight=".748pt" strokecolor="#939598">
                <v:path arrowok="t"/>
              </v:shape>
            </v:group>
            <v:group style="position:absolute;left:10824;top:250;width:2;height:80" coordorigin="10824,250" coordsize="2,80">
              <v:shape style="position:absolute;left:10824;top:250;width:2;height:80" coordorigin="10824,250" coordsize="1,80" path="m10824,330l10824,250e" filled="false" stroked="true" strokeweight=".748pt" strokecolor="#939598">
                <v:path arrowok="t"/>
              </v:shape>
            </v:group>
            <v:group style="position:absolute;left:10784;top:250;width:2;height:80" coordorigin="10784,250" coordsize="2,80">
              <v:shape style="position:absolute;left:10784;top:250;width:2;height:80" coordorigin="10784,250" coordsize="0,80" path="m10784,330l10784,250e" filled="false" stroked="true" strokeweight=".748pt" strokecolor="#939598">
                <v:path arrowok="t"/>
              </v:shape>
            </v:group>
            <v:group style="position:absolute;left:10744;top:250;width:2;height:80" coordorigin="10744,250" coordsize="2,80">
              <v:shape style="position:absolute;left:10744;top:250;width:2;height:80" coordorigin="10744,250" coordsize="0,80" path="m10744,330l10744,250e" filled="false" stroked="true" strokeweight=".748pt" strokecolor="#939598">
                <v:path arrowok="t"/>
              </v:shape>
            </v:group>
            <v:group style="position:absolute;left:10704;top:250;width:2;height:80" coordorigin="10704,250" coordsize="2,80">
              <v:shape style="position:absolute;left:10704;top:250;width:2;height:80" coordorigin="10704,250" coordsize="1,80" path="m10704,330l10704,250e" filled="false" stroked="true" strokeweight=".748pt" strokecolor="#939598">
                <v:path arrowok="t"/>
              </v:shape>
            </v:group>
            <v:group style="position:absolute;left:10664;top:250;width:2;height:80" coordorigin="10664,250" coordsize="2,80">
              <v:shape style="position:absolute;left:10664;top:250;width:2;height:80" coordorigin="10664,250" coordsize="0,80" path="m10664,330l10664,250e" filled="false" stroked="true" strokeweight=".748pt" strokecolor="#939598">
                <v:path arrowok="t"/>
              </v:shape>
            </v:group>
            <v:group style="position:absolute;left:10624;top:250;width:2;height:80" coordorigin="10624,250" coordsize="2,80">
              <v:shape style="position:absolute;left:10624;top:250;width:2;height:80" coordorigin="10624,250" coordsize="0,80" path="m10624,330l10624,250e" filled="false" stroked="true" strokeweight=".748pt" strokecolor="#939598">
                <v:path arrowok="t"/>
              </v:shape>
            </v:group>
            <v:group style="position:absolute;left:10584;top:250;width:2;height:80" coordorigin="10584,250" coordsize="2,80">
              <v:shape style="position:absolute;left:10584;top:250;width:2;height:80" coordorigin="10584,250" coordsize="0,80" path="m10584,330l10584,250e" filled="false" stroked="true" strokeweight=".748pt" strokecolor="#939598">
                <v:path arrowok="t"/>
              </v:shape>
            </v:group>
            <v:group style="position:absolute;left:10543;top:250;width:2;height:80" coordorigin="10543,250" coordsize="2,80">
              <v:shape style="position:absolute;left:10543;top:250;width:2;height:80" coordorigin="10543,250" coordsize="0,80" path="m10543,330l10543,250e" filled="false" stroked="true" strokeweight=".748pt" strokecolor="#939598">
                <v:path arrowok="t"/>
              </v:shape>
            </v:group>
            <v:group style="position:absolute;left:10503;top:250;width:2;height:80" coordorigin="10503,250" coordsize="2,80">
              <v:shape style="position:absolute;left:10503;top:250;width:2;height:80" coordorigin="10503,250" coordsize="1,80" path="m10503,330l10503,250e" filled="false" stroked="true" strokeweight=".748pt" strokecolor="#939598">
                <v:path arrowok="t"/>
              </v:shape>
            </v:group>
            <v:group style="position:absolute;left:10463;top:251;width:2;height:80" coordorigin="10463,251" coordsize="2,80">
              <v:shape style="position:absolute;left:10463;top:251;width:2;height:80" coordorigin="10463,251" coordsize="0,80" path="m10463,331l10463,251e" filled="false" stroked="true" strokeweight=".748pt" strokecolor="#939598">
                <v:path arrowok="t"/>
              </v:shape>
            </v:group>
            <v:group style="position:absolute;left:10423;top:251;width:2;height:80" coordorigin="10423,251" coordsize="2,80">
              <v:shape style="position:absolute;left:10423;top:251;width:2;height:80" coordorigin="10423,251" coordsize="0,80" path="m10423,331l10423,251e" filled="false" stroked="true" strokeweight=".748pt" strokecolor="#939598">
                <v:path arrowok="t"/>
              </v:shape>
            </v:group>
            <v:group style="position:absolute;left:10383;top:251;width:2;height:80" coordorigin="10383,251" coordsize="2,80">
              <v:shape style="position:absolute;left:10383;top:251;width:2;height:80" coordorigin="10383,251" coordsize="1,80" path="m10383,331l10383,251e" filled="false" stroked="true" strokeweight=".748pt" strokecolor="#939598">
                <v:path arrowok="t"/>
              </v:shape>
            </v:group>
            <v:group style="position:absolute;left:10343;top:251;width:2;height:80" coordorigin="10343,251" coordsize="2,80">
              <v:shape style="position:absolute;left:10343;top:251;width:2;height:80" coordorigin="10343,251" coordsize="0,80" path="m10343,331l10343,251e" filled="false" stroked="true" strokeweight=".748pt" strokecolor="#939598">
                <v:path arrowok="t"/>
              </v:shape>
            </v:group>
            <v:group style="position:absolute;left:10303;top:251;width:2;height:80" coordorigin="10303,251" coordsize="2,80">
              <v:shape style="position:absolute;left:10303;top:251;width:2;height:80" coordorigin="10303,251" coordsize="0,80" path="m10303,331l10303,251e" filled="false" stroked="true" strokeweight=".748pt" strokecolor="#939598">
                <v:path arrowok="t"/>
              </v:shape>
            </v:group>
            <v:group style="position:absolute;left:10263;top:251;width:2;height:80" coordorigin="10263,251" coordsize="2,80">
              <v:shape style="position:absolute;left:10263;top:251;width:2;height:80" coordorigin="10263,251" coordsize="1,80" path="m10263,331l10263,251e" filled="false" stroked="true" strokeweight=".748pt" strokecolor="#939598">
                <v:path arrowok="t"/>
              </v:shape>
            </v:group>
            <v:group style="position:absolute;left:10223;top:251;width:2;height:80" coordorigin="10223,251" coordsize="2,80">
              <v:shape style="position:absolute;left:10223;top:251;width:2;height:80" coordorigin="10223,251" coordsize="1,80" path="m10223,331l10223,251e" filled="false" stroked="true" strokeweight=".748pt" strokecolor="#939598">
                <v:path arrowok="t"/>
              </v:shape>
            </v:group>
            <v:group style="position:absolute;left:10183;top:251;width:2;height:80" coordorigin="10183,251" coordsize="2,80">
              <v:shape style="position:absolute;left:10183;top:251;width:2;height:80" coordorigin="10183,251" coordsize="1,80" path="m10183,331l10183,251e" filled="false" stroked="true" strokeweight=".748pt" strokecolor="#939598">
                <v:path arrowok="t"/>
              </v:shape>
            </v:group>
            <v:group style="position:absolute;left:10143;top:251;width:2;height:80" coordorigin="10143,251" coordsize="2,80">
              <v:shape style="position:absolute;left:10143;top:251;width:2;height:80" coordorigin="10143,251" coordsize="1,80" path="m10143,331l10143,251e" filled="false" stroked="true" strokeweight=".748pt" strokecolor="#939598">
                <v:path arrowok="t"/>
              </v:shape>
            </v:group>
            <v:group style="position:absolute;left:10103;top:251;width:2;height:80" coordorigin="10103,251" coordsize="2,80">
              <v:shape style="position:absolute;left:10103;top:251;width:2;height:80" coordorigin="10103,251" coordsize="1,80" path="m10103,331l10103,251e" filled="false" stroked="true" strokeweight=".748pt" strokecolor="#939598">
                <v:path arrowok="t"/>
              </v:shape>
            </v:group>
            <v:group style="position:absolute;left:10063;top:251;width:2;height:80" coordorigin="10063,251" coordsize="2,80">
              <v:shape style="position:absolute;left:10063;top:251;width:2;height:80" coordorigin="10063,251" coordsize="0,80" path="m10063,331l10063,251e" filled="false" stroked="true" strokeweight=".748pt" strokecolor="#939598">
                <v:path arrowok="t"/>
              </v:shape>
            </v:group>
            <v:group style="position:absolute;left:10023;top:251;width:2;height:80" coordorigin="10023,251" coordsize="2,80">
              <v:shape style="position:absolute;left:10023;top:251;width:2;height:80" coordorigin="10023,251" coordsize="0,80" path="m10023,331l10023,251e" filled="false" stroked="true" strokeweight=".748pt" strokecolor="#939598">
                <v:path arrowok="t"/>
              </v:shape>
            </v:group>
            <v:group style="position:absolute;left:9983;top:251;width:2;height:80" coordorigin="9983,251" coordsize="2,80">
              <v:shape style="position:absolute;left:9983;top:251;width:2;height:80" coordorigin="9983,251" coordsize="0,80" path="m9983,331l9983,251e" filled="false" stroked="true" strokeweight=".748pt" strokecolor="#939598">
                <v:path arrowok="t"/>
              </v:shape>
            </v:group>
            <v:group style="position:absolute;left:9943;top:251;width:2;height:80" coordorigin="9943,251" coordsize="2,80">
              <v:shape style="position:absolute;left:9943;top:251;width:2;height:80" coordorigin="9943,251" coordsize="1,80" path="m9943,331l9943,251e" filled="false" stroked="true" strokeweight=".748pt" strokecolor="#939598">
                <v:path arrowok="t"/>
              </v:shape>
            </v:group>
            <v:group style="position:absolute;left:9902;top:251;width:2;height:80" coordorigin="9902,251" coordsize="2,80">
              <v:shape style="position:absolute;left:9902;top:251;width:2;height:80" coordorigin="9902,251" coordsize="0,80" path="m9902,331l9902,251e" filled="false" stroked="true" strokeweight=".748pt" strokecolor="#939598">
                <v:path arrowok="t"/>
              </v:shape>
            </v:group>
            <v:group style="position:absolute;left:9862;top:251;width:2;height:80" coordorigin="9862,251" coordsize="2,80">
              <v:shape style="position:absolute;left:9862;top:251;width:2;height:80" coordorigin="9862,251" coordsize="0,80" path="m9862,331l9862,251e" filled="false" stroked="true" strokeweight=".748pt" strokecolor="#939598">
                <v:path arrowok="t"/>
              </v:shape>
            </v:group>
            <v:group style="position:absolute;left:9822;top:251;width:2;height:80" coordorigin="9822,251" coordsize="2,80">
              <v:shape style="position:absolute;left:9822;top:251;width:2;height:80" coordorigin="9822,251" coordsize="0,80" path="m9822,331l9822,251e" filled="false" stroked="true" strokeweight=".748pt" strokecolor="#939598">
                <v:path arrowok="t"/>
              </v:shape>
            </v:group>
            <v:group style="position:absolute;left:9782;top:251;width:2;height:80" coordorigin="9782,251" coordsize="2,80">
              <v:shape style="position:absolute;left:9782;top:251;width:2;height:80" coordorigin="9782,251" coordsize="0,80" path="m9782,331l9782,251e" filled="false" stroked="true" strokeweight=".748pt" strokecolor="#939598">
                <v:path arrowok="t"/>
              </v:shape>
            </v:group>
            <v:group style="position:absolute;left:9742;top:251;width:2;height:80" coordorigin="9742,251" coordsize="2,80">
              <v:shape style="position:absolute;left:9742;top:251;width:2;height:80" coordorigin="9742,251" coordsize="0,80" path="m9742,331l9742,251e" filled="false" stroked="true" strokeweight=".748pt" strokecolor="#939598">
                <v:path arrowok="t"/>
              </v:shape>
            </v:group>
            <v:group style="position:absolute;left:9702;top:251;width:2;height:80" coordorigin="9702,251" coordsize="2,80">
              <v:shape style="position:absolute;left:9702;top:251;width:2;height:80" coordorigin="9702,251" coordsize="0,80" path="m9702,331l9702,251e" filled="false" stroked="true" strokeweight=".748pt" strokecolor="#939598">
                <v:path arrowok="t"/>
              </v:shape>
            </v:group>
            <v:group style="position:absolute;left:9662;top:251;width:2;height:80" coordorigin="9662,251" coordsize="2,80">
              <v:shape style="position:absolute;left:9662;top:251;width:2;height:80" coordorigin="9662,251" coordsize="0,80" path="m9662,331l9662,251e" filled="false" stroked="true" strokeweight=".748pt" strokecolor="#939598">
                <v:path arrowok="t"/>
              </v:shape>
            </v:group>
            <v:group style="position:absolute;left:9622;top:251;width:2;height:80" coordorigin="9622,251" coordsize="2,80">
              <v:shape style="position:absolute;left:9622;top:251;width:2;height:80" coordorigin="9622,251" coordsize="1,80" path="m9622,331l9622,251e" filled="false" stroked="true" strokeweight=".748pt" strokecolor="#939598">
                <v:path arrowok="t"/>
              </v:shape>
            </v:group>
            <v:group style="position:absolute;left:9582;top:251;width:2;height:80" coordorigin="9582,251" coordsize="2,80">
              <v:shape style="position:absolute;left:9582;top:251;width:2;height:80" coordorigin="9582,251" coordsize="0,80" path="m9582,331l9582,251e" filled="false" stroked="true" strokeweight=".748pt" strokecolor="#939598">
                <v:path arrowok="t"/>
              </v:shape>
            </v:group>
            <v:group style="position:absolute;left:9542;top:251;width:2;height:80" coordorigin="9542,251" coordsize="2,80">
              <v:shape style="position:absolute;left:9542;top:251;width:2;height:80" coordorigin="9542,251" coordsize="0,80" path="m9542,331l9542,251e" filled="false" stroked="true" strokeweight=".748pt" strokecolor="#939598">
                <v:path arrowok="t"/>
              </v:shape>
            </v:group>
            <v:group style="position:absolute;left:9502;top:251;width:2;height:80" coordorigin="9502,251" coordsize="2,80">
              <v:shape style="position:absolute;left:9502;top:251;width:2;height:80" coordorigin="9502,251" coordsize="0,80" path="m9502,331l9502,251e" filled="false" stroked="true" strokeweight=".748pt" strokecolor="#939598">
                <v:path arrowok="t"/>
              </v:shape>
            </v:group>
            <v:group style="position:absolute;left:9462;top:251;width:2;height:80" coordorigin="9462,251" coordsize="2,80">
              <v:shape style="position:absolute;left:9462;top:251;width:2;height:80" coordorigin="9462,251" coordsize="0,80" path="m9462,331l9462,251e" filled="false" stroked="true" strokeweight=".748pt" strokecolor="#939598">
                <v:path arrowok="t"/>
              </v:shape>
            </v:group>
            <v:group style="position:absolute;left:9422;top:251;width:2;height:80" coordorigin="9422,251" coordsize="2,80">
              <v:shape style="position:absolute;left:9422;top:251;width:2;height:80" coordorigin="9422,251" coordsize="0,80" path="m9422,331l9422,251e" filled="false" stroked="true" strokeweight=".748pt" strokecolor="#939598">
                <v:path arrowok="t"/>
              </v:shape>
            </v:group>
            <v:group style="position:absolute;left:9382;top:251;width:2;height:80" coordorigin="9382,251" coordsize="2,80">
              <v:shape style="position:absolute;left:9382;top:251;width:2;height:80" coordorigin="9382,251" coordsize="0,80" path="m9382,331l9382,251e" filled="false" stroked="true" strokeweight=".748pt" strokecolor="#939598">
                <v:path arrowok="t"/>
              </v:shape>
            </v:group>
            <v:group style="position:absolute;left:9342;top:251;width:2;height:80" coordorigin="9342,251" coordsize="2,80">
              <v:shape style="position:absolute;left:9342;top:251;width:2;height:80" coordorigin="9342,251" coordsize="0,80" path="m9342,331l9342,251e" filled="false" stroked="true" strokeweight=".748pt" strokecolor="#939598">
                <v:path arrowok="t"/>
              </v:shape>
            </v:group>
            <v:group style="position:absolute;left:9302;top:251;width:2;height:80" coordorigin="9302,251" coordsize="2,80">
              <v:shape style="position:absolute;left:9302;top:251;width:2;height:80" coordorigin="9302,251" coordsize="1,80" path="m9302,331l9302,251e" filled="false" stroked="true" strokeweight=".748pt" strokecolor="#939598">
                <v:path arrowok="t"/>
              </v:shape>
            </v:group>
            <v:group style="position:absolute;left:9262;top:251;width:2;height:80" coordorigin="9262,251" coordsize="2,80">
              <v:shape style="position:absolute;left:9262;top:251;width:2;height:80" coordorigin="9262,251" coordsize="0,80" path="m9262,331l9262,251e" filled="false" stroked="true" strokeweight=".748pt" strokecolor="#939598">
                <v:path arrowok="t"/>
              </v:shape>
            </v:group>
            <v:group style="position:absolute;left:9221;top:251;width:2;height:80" coordorigin="9221,251" coordsize="2,80">
              <v:shape style="position:absolute;left:9221;top:251;width:2;height:80" coordorigin="9221,251" coordsize="0,80" path="m9221,331l9221,251e" filled="false" stroked="true" strokeweight=".748pt" strokecolor="#939598">
                <v:path arrowok="t"/>
              </v:shape>
            </v:group>
            <v:group style="position:absolute;left:9181;top:251;width:2;height:80" coordorigin="9181,251" coordsize="2,80">
              <v:shape style="position:absolute;left:9181;top:251;width:2;height:80" coordorigin="9181,251" coordsize="0,80" path="m9181,331l9181,251e" filled="false" stroked="true" strokeweight=".748pt" strokecolor="#939598">
                <v:path arrowok="t"/>
              </v:shape>
            </v:group>
            <v:group style="position:absolute;left:9141;top:251;width:2;height:80" coordorigin="9141,251" coordsize="2,80">
              <v:shape style="position:absolute;left:9141;top:251;width:2;height:80" coordorigin="9141,251" coordsize="0,80" path="m9141,331l9141,251e" filled="false" stroked="true" strokeweight=".748pt" strokecolor="#939598">
                <v:path arrowok="t"/>
              </v:shape>
            </v:group>
            <v:group style="position:absolute;left:9101;top:251;width:2;height:80" coordorigin="9101,251" coordsize="2,80">
              <v:shape style="position:absolute;left:9101;top:251;width:2;height:80" coordorigin="9101,251" coordsize="1,80" path="m9101,331l9101,251e" filled="false" stroked="true" strokeweight=".748pt" strokecolor="#939598">
                <v:path arrowok="t"/>
              </v:shape>
            </v:group>
            <v:group style="position:absolute;left:9061;top:251;width:2;height:80" coordorigin="9061,251" coordsize="2,80">
              <v:shape style="position:absolute;left:9061;top:251;width:2;height:80" coordorigin="9061,251" coordsize="1,80" path="m9061,331l9061,251e" filled="false" stroked="true" strokeweight=".748pt" strokecolor="#939598">
                <v:path arrowok="t"/>
              </v:shape>
            </v:group>
            <v:group style="position:absolute;left:9021;top:251;width:2;height:80" coordorigin="9021,251" coordsize="2,80">
              <v:shape style="position:absolute;left:9021;top:251;width:2;height:80" coordorigin="9021,251" coordsize="1,80" path="m9021,331l9021,251e" filled="false" stroked="true" strokeweight=".748pt" strokecolor="#939598">
                <v:path arrowok="t"/>
              </v:shape>
            </v:group>
            <v:group style="position:absolute;left:8981;top:251;width:2;height:80" coordorigin="8981,251" coordsize="2,80">
              <v:shape style="position:absolute;left:8981;top:251;width:2;height:80" coordorigin="8981,251" coordsize="1,80" path="m8981,331l8981,251e" filled="false" stroked="true" strokeweight=".748pt" strokecolor="#939598">
                <v:path arrowok="t"/>
              </v:shape>
            </v:group>
            <v:group style="position:absolute;left:8941;top:251;width:2;height:80" coordorigin="8941,251" coordsize="2,80">
              <v:shape style="position:absolute;left:8941;top:251;width:2;height:80" coordorigin="8941,251" coordsize="1,80" path="m8941,331l8941,251e" filled="false" stroked="true" strokeweight=".748pt" strokecolor="#939598">
                <v:path arrowok="t"/>
              </v:shape>
            </v:group>
            <v:group style="position:absolute;left:8901;top:251;width:2;height:80" coordorigin="8901,251" coordsize="2,80">
              <v:shape style="position:absolute;left:8901;top:251;width:2;height:80" coordorigin="8901,251" coordsize="0,80" path="m8901,331l8901,251e" filled="false" stroked="true" strokeweight=".748pt" strokecolor="#939598">
                <v:path arrowok="t"/>
              </v:shape>
            </v:group>
            <v:group style="position:absolute;left:8861;top:251;width:2;height:80" coordorigin="8861,251" coordsize="2,80">
              <v:shape style="position:absolute;left:8861;top:251;width:2;height:80" coordorigin="8861,251" coordsize="1,80" path="m8861,331l8861,251e" filled="false" stroked="true" strokeweight=".748pt" strokecolor="#939598">
                <v:path arrowok="t"/>
              </v:shape>
            </v:group>
            <v:group style="position:absolute;left:8821;top:251;width:2;height:80" coordorigin="8821,251" coordsize="2,80">
              <v:shape style="position:absolute;left:8821;top:251;width:2;height:80" coordorigin="8821,251" coordsize="0,80" path="m8821,331l8821,251e" filled="false" stroked="true" strokeweight=".748pt" strokecolor="#939598">
                <v:path arrowok="t"/>
              </v:shape>
            </v:group>
            <v:group style="position:absolute;left:8781;top:251;width:2;height:80" coordorigin="8781,251" coordsize="2,80">
              <v:shape style="position:absolute;left:8781;top:251;width:2;height:80" coordorigin="8781,251" coordsize="0,80" path="m8781,331l8781,251e" filled="false" stroked="true" strokeweight=".748pt" strokecolor="#939598">
                <v:path arrowok="t"/>
              </v:shape>
            </v:group>
            <v:group style="position:absolute;left:8741;top:251;width:2;height:80" coordorigin="8741,251" coordsize="2,80">
              <v:shape style="position:absolute;left:8741;top:251;width:2;height:80" coordorigin="8741,251" coordsize="1,80" path="m8741,331l8741,251e" filled="false" stroked="true" strokeweight=".748pt" strokecolor="#939598">
                <v:path arrowok="t"/>
              </v:shape>
            </v:group>
            <v:group style="position:absolute;left:8701;top:251;width:2;height:80" coordorigin="8701,251" coordsize="2,80">
              <v:shape style="position:absolute;left:8701;top:251;width:2;height:80" coordorigin="8701,251" coordsize="0,80" path="m8701,331l8701,251e" filled="false" stroked="true" strokeweight=".748pt" strokecolor="#939598">
                <v:path arrowok="t"/>
              </v:shape>
            </v:group>
            <v:group style="position:absolute;left:8661;top:251;width:2;height:80" coordorigin="8661,251" coordsize="2,80">
              <v:shape style="position:absolute;left:8661;top:251;width:2;height:80" coordorigin="8661,251" coordsize="0,80" path="m8661,331l8661,251e" filled="false" stroked="true" strokeweight=".748pt" strokecolor="#939598">
                <v:path arrowok="t"/>
              </v:shape>
            </v:group>
            <v:group style="position:absolute;left:8621;top:251;width:2;height:80" coordorigin="8621,251" coordsize="2,80">
              <v:shape style="position:absolute;left:8621;top:251;width:2;height:80" coordorigin="8621,251" coordsize="0,80" path="m8621,331l8621,251e" filled="false" stroked="true" strokeweight=".748pt" strokecolor="#939598">
                <v:path arrowok="t"/>
              </v:shape>
            </v:group>
            <v:group style="position:absolute;left:8580;top:251;width:2;height:80" coordorigin="8580,251" coordsize="2,80">
              <v:shape style="position:absolute;left:8580;top:251;width:2;height:80" coordorigin="8580,251" coordsize="0,80" path="m8580,331l8580,251e" filled="false" stroked="true" strokeweight=".748pt" strokecolor="#939598">
                <v:path arrowok="t"/>
              </v:shape>
            </v:group>
            <v:group style="position:absolute;left:8540;top:251;width:2;height:80" coordorigin="8540,251" coordsize="2,80">
              <v:shape style="position:absolute;left:8540;top:251;width:2;height:80" coordorigin="8540,251" coordsize="1,80" path="m8540,331l8540,251e" filled="false" stroked="true" strokeweight=".748pt" strokecolor="#939598">
                <v:path arrowok="t"/>
              </v:shape>
            </v:group>
            <v:group style="position:absolute;left:8500;top:251;width:2;height:80" coordorigin="8500,251" coordsize="2,80">
              <v:shape style="position:absolute;left:8500;top:251;width:2;height:80" coordorigin="8500,251" coordsize="0,80" path="m8500,331l8500,251e" filled="false" stroked="true" strokeweight=".748pt" strokecolor="#939598">
                <v:path arrowok="t"/>
              </v:shape>
            </v:group>
            <v:group style="position:absolute;left:8460;top:251;width:2;height:80" coordorigin="8460,251" coordsize="2,80">
              <v:shape style="position:absolute;left:8460;top:251;width:2;height:80" coordorigin="8460,251" coordsize="0,80" path="m8460,331l8460,251e" filled="false" stroked="true" strokeweight=".748pt" strokecolor="#939598">
                <v:path arrowok="t"/>
              </v:shape>
            </v:group>
            <v:group style="position:absolute;left:8420;top:251;width:2;height:80" coordorigin="8420,251" coordsize="2,80">
              <v:shape style="position:absolute;left:8420;top:251;width:2;height:80" coordorigin="8420,251" coordsize="1,80" path="m8420,331l8420,251e" filled="false" stroked="true" strokeweight=".748pt" strokecolor="#939598">
                <v:path arrowok="t"/>
              </v:shape>
            </v:group>
            <v:group style="position:absolute;left:8380;top:251;width:2;height:80" coordorigin="8380,251" coordsize="2,80">
              <v:shape style="position:absolute;left:8380;top:251;width:2;height:80" coordorigin="8380,251" coordsize="0,80" path="m8380,331l8380,251e" filled="false" stroked="true" strokeweight=".748pt" strokecolor="#939598">
                <v:path arrowok="t"/>
              </v:shape>
            </v:group>
            <v:group style="position:absolute;left:8340;top:251;width:2;height:80" coordorigin="8340,251" coordsize="2,80">
              <v:shape style="position:absolute;left:8340;top:251;width:2;height:80" coordorigin="8340,251" coordsize="0,80" path="m8340,331l8340,251e" filled="false" stroked="true" strokeweight=".748pt" strokecolor="#939598">
                <v:path arrowok="t"/>
              </v:shape>
            </v:group>
            <v:group style="position:absolute;left:8300;top:251;width:2;height:80" coordorigin="8300,251" coordsize="2,80">
              <v:shape style="position:absolute;left:8300;top:251;width:2;height:80" coordorigin="8300,251" coordsize="0,80" path="m8300,331l8300,251e" filled="false" stroked="true" strokeweight=".748pt" strokecolor="#939598">
                <v:path arrowok="t"/>
              </v:shape>
            </v:group>
            <v:group style="position:absolute;left:8260;top:251;width:2;height:80" coordorigin="8260,251" coordsize="2,80">
              <v:shape style="position:absolute;left:8260;top:251;width:2;height:80" coordorigin="8260,251" coordsize="0,80" path="m8260,331l8260,251e" filled="false" stroked="true" strokeweight=".748pt" strokecolor="#939598">
                <v:path arrowok="t"/>
              </v:shape>
            </v:group>
            <v:group style="position:absolute;left:8220;top:251;width:2;height:80" coordorigin="8220,251" coordsize="2,80">
              <v:shape style="position:absolute;left:8220;top:251;width:2;height:80" coordorigin="8220,251" coordsize="1,80" path="m8220,331l8220,251e" filled="false" stroked="true" strokeweight=".748pt" strokecolor="#939598">
                <v:path arrowok="t"/>
              </v:shape>
            </v:group>
            <v:group style="position:absolute;left:8180;top:251;width:2;height:80" coordorigin="8180,251" coordsize="2,80">
              <v:shape style="position:absolute;left:8180;top:251;width:2;height:80" coordorigin="8180,251" coordsize="0,80" path="m8180,331l8180,251e" filled="false" stroked="true" strokeweight=".748pt" strokecolor="#939598">
                <v:path arrowok="t"/>
              </v:shape>
            </v:group>
            <v:group style="position:absolute;left:8140;top:251;width:2;height:80" coordorigin="8140,251" coordsize="2,80">
              <v:shape style="position:absolute;left:8140;top:251;width:2;height:80" coordorigin="8140,251" coordsize="0,80" path="m8140,331l8140,251e" filled="false" stroked="true" strokeweight=".748pt" strokecolor="#939598">
                <v:path arrowok="t"/>
              </v:shape>
            </v:group>
            <v:group style="position:absolute;left:8100;top:251;width:2;height:80" coordorigin="8100,251" coordsize="2,80">
              <v:shape style="position:absolute;left:8100;top:251;width:2;height:80" coordorigin="8100,251" coordsize="1,80" path="m8100,331l8100,251e" filled="false" stroked="true" strokeweight=".748pt" strokecolor="#939598">
                <v:path arrowok="t"/>
              </v:shape>
            </v:group>
            <v:group style="position:absolute;left:8060;top:251;width:2;height:80" coordorigin="8060,251" coordsize="2,80">
              <v:shape style="position:absolute;left:8060;top:251;width:2;height:80" coordorigin="8060,251" coordsize="0,80" path="m8060,331l8060,251e" filled="false" stroked="true" strokeweight=".748pt" strokecolor="#939598">
                <v:path arrowok="t"/>
              </v:shape>
            </v:group>
            <v:group style="position:absolute;left:8020;top:251;width:2;height:80" coordorigin="8020,251" coordsize="2,80">
              <v:shape style="position:absolute;left:8020;top:251;width:2;height:80" coordorigin="8020,251" coordsize="0,80" path="m8020,331l8020,251e" filled="false" stroked="true" strokeweight=".748pt" strokecolor="#939598">
                <v:path arrowok="t"/>
              </v:shape>
            </v:group>
            <v:group style="position:absolute;left:7980;top:251;width:2;height:80" coordorigin="7980,251" coordsize="2,80">
              <v:shape style="position:absolute;left:7980;top:251;width:2;height:80" coordorigin="7980,251" coordsize="0,80" path="m7980,331l7980,251e" filled="false" stroked="true" strokeweight=".748pt" strokecolor="#939598">
                <v:path arrowok="t"/>
              </v:shape>
            </v:group>
            <v:group style="position:absolute;left:7939;top:251;width:2;height:80" coordorigin="7939,251" coordsize="2,80">
              <v:shape style="position:absolute;left:7939;top:251;width:2;height:80" coordorigin="7939,251" coordsize="1,80" path="m7940,331l7939,251e" filled="false" stroked="true" strokeweight=".748pt" strokecolor="#939598">
                <v:path arrowok="t"/>
              </v:shape>
            </v:group>
            <v:group style="position:absolute;left:7899;top:251;width:2;height:80" coordorigin="7899,251" coordsize="2,80">
              <v:shape style="position:absolute;left:7899;top:251;width:2;height:80" coordorigin="7899,251" coordsize="1,80" path="m7899,331l7899,251e" filled="false" stroked="true" strokeweight=".748pt" strokecolor="#939598">
                <v:path arrowok="t"/>
              </v:shape>
            </v:group>
            <v:group style="position:absolute;left:7859;top:251;width:2;height:80" coordorigin="7859,251" coordsize="2,80">
              <v:shape style="position:absolute;left:7859;top:251;width:2;height:80" coordorigin="7859,251" coordsize="1,80" path="m7859,331l7859,251e" filled="false" stroked="true" strokeweight=".748pt" strokecolor="#939598">
                <v:path arrowok="t"/>
              </v:shape>
            </v:group>
            <v:group style="position:absolute;left:7819;top:251;width:2;height:80" coordorigin="7819,251" coordsize="2,80">
              <v:shape style="position:absolute;left:7819;top:251;width:2;height:80" coordorigin="7819,251" coordsize="1,80" path="m7819,331l7819,251e" filled="false" stroked="true" strokeweight=".748pt" strokecolor="#939598">
                <v:path arrowok="t"/>
              </v:shape>
            </v:group>
            <v:group style="position:absolute;left:7779;top:251;width:2;height:80" coordorigin="7779,251" coordsize="2,80">
              <v:shape style="position:absolute;left:7779;top:251;width:2;height:80" coordorigin="7779,251" coordsize="1,80" path="m7779,331l7779,251e" filled="false" stroked="true" strokeweight=".748pt" strokecolor="#939598">
                <v:path arrowok="t"/>
              </v:shape>
            </v:group>
            <v:group style="position:absolute;left:7739;top:251;width:2;height:80" coordorigin="7739,251" coordsize="2,80">
              <v:shape style="position:absolute;left:7739;top:251;width:2;height:80" coordorigin="7739,251" coordsize="1,80" path="m7739,331l7739,251e" filled="false" stroked="true" strokeweight=".748pt" strokecolor="#939598">
                <v:path arrowok="t"/>
              </v:shape>
            </v:group>
            <v:group style="position:absolute;left:7699;top:251;width:2;height:80" coordorigin="7699,251" coordsize="2,80">
              <v:shape style="position:absolute;left:7699;top:251;width:2;height:80" coordorigin="7699,251" coordsize="1,80" path="m7699,331l7699,251e" filled="false" stroked="true" strokeweight=".748pt" strokecolor="#939598">
                <v:path arrowok="t"/>
              </v:shape>
            </v:group>
            <v:group style="position:absolute;left:7659;top:251;width:2;height:80" coordorigin="7659,251" coordsize="2,80">
              <v:shape style="position:absolute;left:7659;top:251;width:2;height:80" coordorigin="7659,251" coordsize="1,80" path="m7659,331l7659,251e" filled="false" stroked="true" strokeweight=".748pt" strokecolor="#939598">
                <v:path arrowok="t"/>
              </v:shape>
            </v:group>
            <v:group style="position:absolute;left:7619;top:251;width:2;height:80" coordorigin="7619,251" coordsize="2,80">
              <v:shape style="position:absolute;left:7619;top:251;width:2;height:80" coordorigin="7619,251" coordsize="0,80" path="m7619,331l7619,251e" filled="false" stroked="true" strokeweight=".748pt" strokecolor="#939598">
                <v:path arrowok="t"/>
              </v:shape>
            </v:group>
            <v:group style="position:absolute;left:7579;top:251;width:2;height:80" coordorigin="7579,251" coordsize="2,80">
              <v:shape style="position:absolute;left:7579;top:251;width:2;height:80" coordorigin="7579,251" coordsize="0,80" path="m7579,331l7579,251e" filled="false" stroked="true" strokeweight=".748pt" strokecolor="#939598">
                <v:path arrowok="t"/>
              </v:shape>
            </v:group>
            <v:group style="position:absolute;left:7539;top:251;width:2;height:80" coordorigin="7539,251" coordsize="2,80">
              <v:shape style="position:absolute;left:7539;top:251;width:2;height:80" coordorigin="7539,251" coordsize="0,80" path="m7539,331l7539,251e" filled="false" stroked="true" strokeweight=".748pt" strokecolor="#939598">
                <v:path arrowok="t"/>
              </v:shape>
            </v:group>
            <v:group style="position:absolute;left:7499;top:251;width:2;height:80" coordorigin="7499,251" coordsize="2,80">
              <v:shape style="position:absolute;left:7499;top:251;width:2;height:80" coordorigin="7499,251" coordsize="0,80" path="m7499,331l7499,251e" filled="false" stroked="true" strokeweight=".748pt" strokecolor="#939598">
                <v:path arrowok="t"/>
              </v:shape>
            </v:group>
            <v:group style="position:absolute;left:7459;top:251;width:2;height:80" coordorigin="7459,251" coordsize="2,80">
              <v:shape style="position:absolute;left:7459;top:251;width:2;height:80" coordorigin="7459,251" coordsize="0,80" path="m7459,331l7459,251e" filled="false" stroked="true" strokeweight=".748pt" strokecolor="#939598">
                <v:path arrowok="t"/>
              </v:shape>
            </v:group>
            <v:group style="position:absolute;left:7419;top:251;width:2;height:80" coordorigin="7419,251" coordsize="2,80">
              <v:shape style="position:absolute;left:7419;top:251;width:2;height:80" coordorigin="7419,251" coordsize="0,80" path="m7419,331l7419,251e" filled="false" stroked="true" strokeweight=".748pt" strokecolor="#939598">
                <v:path arrowok="t"/>
              </v:shape>
            </v:group>
            <v:group style="position:absolute;left:7379;top:251;width:2;height:80" coordorigin="7379,251" coordsize="2,80">
              <v:shape style="position:absolute;left:7379;top:251;width:2;height:80" coordorigin="7379,251" coordsize="0,80" path="m7379,331l7379,251e" filled="false" stroked="true" strokeweight=".748pt" strokecolor="#939598">
                <v:path arrowok="t"/>
              </v:shape>
            </v:group>
            <v:group style="position:absolute;left:7339;top:251;width:2;height:80" coordorigin="7339,251" coordsize="2,80">
              <v:shape style="position:absolute;left:7339;top:251;width:2;height:80" coordorigin="7339,251" coordsize="1,80" path="m7339,331l7339,251e" filled="false" stroked="true" strokeweight=".748pt" strokecolor="#939598">
                <v:path arrowok="t"/>
              </v:shape>
            </v:group>
            <v:group style="position:absolute;left:7299;top:251;width:2;height:80" coordorigin="7299,251" coordsize="2,80">
              <v:shape style="position:absolute;left:7299;top:251;width:2;height:80" coordorigin="7299,251" coordsize="0,80" path="m7299,331l7299,251e" filled="false" stroked="true" strokeweight=".748pt" strokecolor="#939598">
                <v:path arrowok="t"/>
              </v:shape>
            </v:group>
            <v:group style="position:absolute;left:7258;top:251;width:2;height:80" coordorigin="7258,251" coordsize="2,80">
              <v:shape style="position:absolute;left:7258;top:251;width:2;height:80" coordorigin="7258,251" coordsize="0,80" path="m7258,331l7258,251e" filled="false" stroked="true" strokeweight=".748pt" strokecolor="#939598">
                <v:path arrowok="t"/>
              </v:shape>
            </v:group>
            <v:group style="position:absolute;left:7218;top:251;width:2;height:80" coordorigin="7218,251" coordsize="2,80">
              <v:shape style="position:absolute;left:7218;top:251;width:2;height:80" coordorigin="7218,251" coordsize="0,80" path="m7218,331l7218,251e" filled="false" stroked="true" strokeweight=".748pt" strokecolor="#939598">
                <v:path arrowok="t"/>
              </v:shape>
            </v:group>
            <v:group style="position:absolute;left:7178;top:251;width:2;height:80" coordorigin="7178,251" coordsize="2,80">
              <v:shape style="position:absolute;left:7178;top:251;width:2;height:80" coordorigin="7178,251" coordsize="0,80" path="m7178,331l7178,251e" filled="false" stroked="true" strokeweight=".748pt" strokecolor="#939598">
                <v:path arrowok="t"/>
              </v:shape>
            </v:group>
            <v:group style="position:absolute;left:7138;top:251;width:2;height:80" coordorigin="7138,251" coordsize="2,80">
              <v:shape style="position:absolute;left:7138;top:251;width:2;height:80" coordorigin="7138,251" coordsize="1,80" path="m7138,331l7138,251e" filled="false" stroked="true" strokeweight=".748pt" strokecolor="#939598">
                <v:path arrowok="t"/>
              </v:shape>
            </v:group>
            <v:group style="position:absolute;left:7098;top:252;width:2;height:80" coordorigin="7098,252" coordsize="2,80">
              <v:shape style="position:absolute;left:7098;top:252;width:2;height:80" coordorigin="7098,252" coordsize="0,80" path="m7098,332l7098,252e" filled="false" stroked="true" strokeweight=".748pt" strokecolor="#939598">
                <v:path arrowok="t"/>
              </v:shape>
            </v:group>
            <v:group style="position:absolute;left:7058;top:252;width:2;height:80" coordorigin="7058,252" coordsize="2,80">
              <v:shape style="position:absolute;left:7058;top:252;width:2;height:80" coordorigin="7058,252" coordsize="0,80" path="m7058,332l7058,252e" filled="false" stroked="true" strokeweight=".748pt" strokecolor="#939598">
                <v:path arrowok="t"/>
              </v:shape>
            </v:group>
            <v:group style="position:absolute;left:7018;top:252;width:2;height:80" coordorigin="7018,252" coordsize="2,80">
              <v:shape style="position:absolute;left:7018;top:252;width:2;height:80" coordorigin="7018,252" coordsize="1,80" path="m7018,332l7018,252e" filled="false" stroked="true" strokeweight=".748pt" strokecolor="#939598">
                <v:path arrowok="t"/>
              </v:shape>
            </v:group>
            <v:group style="position:absolute;left:6978;top:252;width:2;height:80" coordorigin="6978,252" coordsize="2,80">
              <v:shape style="position:absolute;left:6978;top:252;width:2;height:80" coordorigin="6978,252" coordsize="0,80" path="m6978,332l6978,252e" filled="false" stroked="true" strokeweight=".748pt" strokecolor="#939598">
                <v:path arrowok="t"/>
              </v:shape>
            </v:group>
            <v:group style="position:absolute;left:6938;top:252;width:2;height:80" coordorigin="6938,252" coordsize="2,80">
              <v:shape style="position:absolute;left:6938;top:252;width:2;height:80" coordorigin="6938,252" coordsize="0,80" path="m6938,332l6938,252e" filled="false" stroked="true" strokeweight=".748pt" strokecolor="#939598">
                <v:path arrowok="t"/>
              </v:shape>
            </v:group>
            <v:group style="position:absolute;left:6898;top:252;width:2;height:80" coordorigin="6898,252" coordsize="2,80">
              <v:shape style="position:absolute;left:6898;top:252;width:2;height:80" coordorigin="6898,252" coordsize="0,80" path="m6898,332l6898,252e" filled="false" stroked="true" strokeweight=".748pt" strokecolor="#939598">
                <v:path arrowok="t"/>
              </v:shape>
            </v:group>
            <v:group style="position:absolute;left:6858;top:252;width:2;height:80" coordorigin="6858,252" coordsize="2,80">
              <v:shape style="position:absolute;left:6858;top:252;width:2;height:80" coordorigin="6858,252" coordsize="0,80" path="m6858,332l6858,252e" filled="false" stroked="true" strokeweight=".748pt" strokecolor="#939598">
                <v:path arrowok="t"/>
              </v:shape>
            </v:group>
            <v:group style="position:absolute;left:6818;top:252;width:2;height:80" coordorigin="6818,252" coordsize="2,80">
              <v:shape style="position:absolute;left:6818;top:252;width:2;height:80" coordorigin="6818,252" coordsize="1,80" path="m6818,332l6818,252e" filled="false" stroked="true" strokeweight=".748pt" strokecolor="#939598">
                <v:path arrowok="t"/>
              </v:shape>
            </v:group>
            <v:group style="position:absolute;left:6778;top:252;width:2;height:80" coordorigin="6778,252" coordsize="2,80">
              <v:shape style="position:absolute;left:6778;top:252;width:2;height:80" coordorigin="6778,252" coordsize="0,80" path="m6778,332l6778,252e" filled="false" stroked="true" strokeweight=".748pt" strokecolor="#939598">
                <v:path arrowok="t"/>
              </v:shape>
            </v:group>
            <v:group style="position:absolute;left:6738;top:252;width:2;height:80" coordorigin="6738,252" coordsize="2,80">
              <v:shape style="position:absolute;left:6738;top:252;width:2;height:80" coordorigin="6738,252" coordsize="0,80" path="m6738,332l6738,252e" filled="false" stroked="true" strokeweight=".748pt" strokecolor="#939598">
                <v:path arrowok="t"/>
              </v:shape>
            </v:group>
            <v:group style="position:absolute;left:6698;top:252;width:2;height:80" coordorigin="6698,252" coordsize="2,80">
              <v:shape style="position:absolute;left:6698;top:252;width:2;height:80" coordorigin="6698,252" coordsize="1,80" path="m6698,332l6698,252e" filled="false" stroked="true" strokeweight=".748pt" strokecolor="#939598">
                <v:path arrowok="t"/>
              </v:shape>
            </v:group>
            <v:group style="position:absolute;left:6658;top:252;width:2;height:80" coordorigin="6658,252" coordsize="2,80">
              <v:shape style="position:absolute;left:6658;top:252;width:2;height:80" coordorigin="6658,252" coordsize="1,80" path="m6658,332l6658,252e" filled="false" stroked="true" strokeweight=".748pt" strokecolor="#939598">
                <v:path arrowok="t"/>
              </v:shape>
            </v:group>
            <v:group style="position:absolute;left:6617;top:252;width:2;height:80" coordorigin="6617,252" coordsize="2,80">
              <v:shape style="position:absolute;left:6617;top:252;width:2;height:80" coordorigin="6617,252" coordsize="1,80" path="m6618,332l6617,252e" filled="false" stroked="true" strokeweight=".748pt" strokecolor="#939598">
                <v:path arrowok="t"/>
              </v:shape>
            </v:group>
            <v:group style="position:absolute;left:6577;top:252;width:2;height:80" coordorigin="6577,252" coordsize="2,80">
              <v:shape style="position:absolute;left:6577;top:252;width:2;height:80" coordorigin="6577,252" coordsize="1,80" path="m6577,332l6577,252e" filled="false" stroked="true" strokeweight=".748pt" strokecolor="#939598">
                <v:path arrowok="t"/>
              </v:shape>
            </v:group>
            <v:group style="position:absolute;left:6537;top:252;width:2;height:80" coordorigin="6537,252" coordsize="2,80">
              <v:shape style="position:absolute;left:6537;top:252;width:2;height:80" coordorigin="6537,252" coordsize="1,80" path="m6537,332l6537,252e" filled="false" stroked="true" strokeweight=".748pt" strokecolor="#939598">
                <v:path arrowok="t"/>
              </v:shape>
            </v:group>
            <v:group style="position:absolute;left:6497;top:252;width:2;height:80" coordorigin="6497,252" coordsize="2,80">
              <v:shape style="position:absolute;left:6497;top:252;width:2;height:80" coordorigin="6497,252" coordsize="0,80" path="m6497,332l6497,252e" filled="false" stroked="true" strokeweight=".748pt" strokecolor="#939598">
                <v:path arrowok="t"/>
              </v:shape>
            </v:group>
            <v:group style="position:absolute;left:6457;top:252;width:2;height:80" coordorigin="6457,252" coordsize="2,80">
              <v:shape style="position:absolute;left:6457;top:252;width:2;height:80" coordorigin="6457,252" coordsize="1,80" path="m6457,332l6457,252e" filled="false" stroked="true" strokeweight=".748pt" strokecolor="#939598">
                <v:path arrowok="t"/>
              </v:shape>
            </v:group>
            <v:group style="position:absolute;left:6417;top:252;width:2;height:80" coordorigin="6417,252" coordsize="2,80">
              <v:shape style="position:absolute;left:6417;top:252;width:2;height:80" coordorigin="6417,252" coordsize="0,80" path="m6417,332l6417,252e" filled="false" stroked="true" strokeweight=".748pt" strokecolor="#939598">
                <v:path arrowok="t"/>
              </v:shape>
            </v:group>
            <v:group style="position:absolute;left:6377;top:252;width:2;height:80" coordorigin="6377,252" coordsize="2,80">
              <v:shape style="position:absolute;left:6377;top:252;width:2;height:80" coordorigin="6377,252" coordsize="0,80" path="m6377,332l6377,252e" filled="false" stroked="true" strokeweight=".748pt" strokecolor="#939598">
                <v:path arrowok="t"/>
              </v:shape>
            </v:group>
            <v:group style="position:absolute;left:6337;top:252;width:2;height:80" coordorigin="6337,252" coordsize="2,80">
              <v:shape style="position:absolute;left:6337;top:252;width:2;height:80" coordorigin="6337,252" coordsize="0,80" path="m6337,332l6337,252e" filled="false" stroked="true" strokeweight=".748pt" strokecolor="#939598">
                <v:path arrowok="t"/>
              </v:shape>
            </v:group>
            <v:group style="position:absolute;left:6297;top:252;width:2;height:80" coordorigin="6297,252" coordsize="2,80">
              <v:shape style="position:absolute;left:6297;top:252;width:2;height:80" coordorigin="6297,252" coordsize="0,80" path="m6297,332l6297,252e" filled="false" stroked="true" strokeweight=".748pt" strokecolor="#939598">
                <v:path arrowok="t"/>
              </v:shape>
            </v:group>
            <v:group style="position:absolute;left:6257;top:252;width:2;height:80" coordorigin="6257,252" coordsize="2,80">
              <v:shape style="position:absolute;left:6257;top:252;width:2;height:80" coordorigin="6257,252" coordsize="1,80" path="m6257,332l6257,252e" filled="false" stroked="true" strokeweight=".748pt" strokecolor="#939598">
                <v:path arrowok="t"/>
              </v:shape>
            </v:group>
            <v:group style="position:absolute;left:6217;top:252;width:2;height:80" coordorigin="6217,252" coordsize="2,80">
              <v:shape style="position:absolute;left:6217;top:252;width:2;height:80" coordorigin="6217,252" coordsize="0,80" path="m6217,332l6217,252e" filled="false" stroked="true" strokeweight=".748pt" strokecolor="#939598">
                <v:path arrowok="t"/>
              </v:shape>
            </v:group>
            <v:group style="position:absolute;left:6177;top:252;width:2;height:80" coordorigin="6177,252" coordsize="2,80">
              <v:shape style="position:absolute;left:6177;top:252;width:2;height:80" coordorigin="6177,252" coordsize="0,80" path="m6177,332l6177,252e" filled="false" stroked="true" strokeweight=".748pt" strokecolor="#939598">
                <v:path arrowok="t"/>
              </v:shape>
            </v:group>
            <v:group style="position:absolute;left:6137;top:252;width:2;height:80" coordorigin="6137,252" coordsize="2,80">
              <v:shape style="position:absolute;left:6137;top:252;width:2;height:80" coordorigin="6137,252" coordsize="1,80" path="m6137,332l6137,252e" filled="false" stroked="true" strokeweight=".748pt" strokecolor="#939598">
                <v:path arrowok="t"/>
              </v:shape>
            </v:group>
            <v:group style="position:absolute;left:6097;top:252;width:2;height:80" coordorigin="6097,252" coordsize="2,80">
              <v:shape style="position:absolute;left:6097;top:252;width:2;height:80" coordorigin="6097,252" coordsize="0,80" path="m6097,332l6097,252e" filled="false" stroked="true" strokeweight=".748pt" strokecolor="#939598">
                <v:path arrowok="t"/>
              </v:shape>
            </v:group>
            <v:group style="position:absolute;left:6057;top:252;width:2;height:80" coordorigin="6057,252" coordsize="2,80">
              <v:shape style="position:absolute;left:6057;top:252;width:2;height:80" coordorigin="6057,252" coordsize="0,80" path="m6057,332l6057,252e" filled="false" stroked="true" strokeweight=".748pt" strokecolor="#939598">
                <v:path arrowok="t"/>
              </v:shape>
            </v:group>
            <v:group style="position:absolute;left:6017;top:252;width:2;height:80" coordorigin="6017,252" coordsize="2,80">
              <v:shape style="position:absolute;left:6017;top:252;width:2;height:80" coordorigin="6017,252" coordsize="0,80" path="m6017,332l6017,252e" filled="false" stroked="true" strokeweight=".748pt" strokecolor="#939598">
                <v:path arrowok="t"/>
              </v:shape>
            </v:group>
            <v:group style="position:absolute;left:5977;top:252;width:2;height:80" coordorigin="5977,252" coordsize="2,80">
              <v:shape style="position:absolute;left:5977;top:252;width:2;height:80" coordorigin="5977,252" coordsize="0,80" path="m5977,332l5977,252e" filled="false" stroked="true" strokeweight=".748pt" strokecolor="#939598">
                <v:path arrowok="t"/>
              </v:shape>
            </v:group>
            <v:group style="position:absolute;left:5936;top:252;width:2;height:80" coordorigin="5936,252" coordsize="2,80">
              <v:shape style="position:absolute;left:5936;top:252;width:2;height:80" coordorigin="5936,252" coordsize="1,80" path="m5936,332l5936,252e" filled="false" stroked="true" strokeweight=".748pt" strokecolor="#939598">
                <v:path arrowok="t"/>
              </v:shape>
            </v:group>
            <v:group style="position:absolute;left:5896;top:252;width:2;height:80" coordorigin="5896,252" coordsize="2,80">
              <v:shape style="position:absolute;left:5896;top:252;width:2;height:80" coordorigin="5896,252" coordsize="0,80" path="m5896,332l5896,252e" filled="false" stroked="true" strokeweight=".748pt" strokecolor="#939598">
                <v:path arrowok="t"/>
              </v:shape>
            </v:group>
            <v:group style="position:absolute;left:5856;top:252;width:2;height:80" coordorigin="5856,252" coordsize="2,80">
              <v:shape style="position:absolute;left:5856;top:252;width:2;height:80" coordorigin="5856,252" coordsize="0,80" path="m5856,332l5856,252e" filled="false" stroked="true" strokeweight=".748pt" strokecolor="#939598">
                <v:path arrowok="t"/>
              </v:shape>
            </v:group>
            <v:group style="position:absolute;left:5816;top:252;width:2;height:80" coordorigin="5816,252" coordsize="2,80">
              <v:shape style="position:absolute;left:5816;top:252;width:2;height:80" coordorigin="5816,252" coordsize="1,80" path="m5816,332l5816,252e" filled="false" stroked="true" strokeweight=".748pt" strokecolor="#939598">
                <v:path arrowok="t"/>
              </v:shape>
            </v:group>
            <v:group style="position:absolute;left:5776;top:252;width:2;height:80" coordorigin="5776,252" coordsize="2,80">
              <v:shape style="position:absolute;left:5776;top:252;width:2;height:80" coordorigin="5776,252" coordsize="0,80" path="m5776,332l5776,252e" filled="false" stroked="true" strokeweight=".748pt" strokecolor="#939598">
                <v:path arrowok="t"/>
              </v:shape>
            </v:group>
            <v:group style="position:absolute;left:5736;top:252;width:2;height:80" coordorigin="5736,252" coordsize="2,80">
              <v:shape style="position:absolute;left:5736;top:252;width:2;height:80" coordorigin="5736,252" coordsize="0,80" path="m5736,332l5736,252e" filled="false" stroked="true" strokeweight=".748pt" strokecolor="#939598">
                <v:path arrowok="t"/>
              </v:shape>
            </v:group>
            <v:group style="position:absolute;left:5696;top:252;width:2;height:80" coordorigin="5696,252" coordsize="2,80">
              <v:shape style="position:absolute;left:5696;top:252;width:2;height:80" coordorigin="5696,252" coordsize="0,80" path="m5696,332l5696,252e" filled="false" stroked="true" strokeweight=".748pt" strokecolor="#939598">
                <v:path arrowok="t"/>
              </v:shape>
            </v:group>
            <v:group style="position:absolute;left:5656;top:252;width:2;height:80" coordorigin="5656,252" coordsize="2,80">
              <v:shape style="position:absolute;left:5656;top:252;width:2;height:80" coordorigin="5656,252" coordsize="0,80" path="m5656,332l5656,252e" filled="false" stroked="true" strokeweight=".748pt" strokecolor="#939598">
                <v:path arrowok="t"/>
              </v:shape>
            </v:group>
            <v:group style="position:absolute;left:5616;top:252;width:2;height:80" coordorigin="5616,252" coordsize="2,80">
              <v:shape style="position:absolute;left:5616;top:252;width:2;height:80" coordorigin="5616,252" coordsize="1,80" path="m5616,332l5616,252e" filled="false" stroked="true" strokeweight=".748pt" strokecolor="#939598">
                <v:path arrowok="t"/>
              </v:shape>
            </v:group>
            <v:group style="position:absolute;left:5576;top:252;width:2;height:80" coordorigin="5576,252" coordsize="2,80">
              <v:shape style="position:absolute;left:5576;top:252;width:2;height:80" coordorigin="5576,252" coordsize="0,80" path="m5576,332l5576,252e" filled="false" stroked="true" strokeweight=".748pt" strokecolor="#939598">
                <v:path arrowok="t"/>
              </v:shape>
            </v:group>
            <v:group style="position:absolute;left:5536;top:252;width:2;height:80" coordorigin="5536,252" coordsize="2,80">
              <v:shape style="position:absolute;left:5536;top:252;width:2;height:80" coordorigin="5536,252" coordsize="1,80" path="m5536,332l5536,252e" filled="false" stroked="true" strokeweight=".748pt" strokecolor="#939598">
                <v:path arrowok="t"/>
              </v:shape>
            </v:group>
            <v:group style="position:absolute;left:5496;top:252;width:2;height:80" coordorigin="5496,252" coordsize="2,80">
              <v:shape style="position:absolute;left:5496;top:252;width:2;height:80" coordorigin="5496,252" coordsize="1,80" path="m5496,332l5496,252e" filled="false" stroked="true" strokeweight=".748pt" strokecolor="#939598">
                <v:path arrowok="t"/>
              </v:shape>
            </v:group>
            <v:group style="position:absolute;left:5456;top:252;width:2;height:80" coordorigin="5456,252" coordsize="2,80">
              <v:shape style="position:absolute;left:5456;top:252;width:2;height:80" coordorigin="5456,252" coordsize="1,80" path="m5456,332l5456,252e" filled="false" stroked="true" strokeweight=".748pt" strokecolor="#939598">
                <v:path arrowok="t"/>
              </v:shape>
            </v:group>
            <v:group style="position:absolute;left:5416;top:252;width:2;height:80" coordorigin="5416,252" coordsize="2,80">
              <v:shape style="position:absolute;left:5416;top:252;width:2;height:80" coordorigin="5416,252" coordsize="1,80" path="m5416,332l5416,252e" filled="false" stroked="true" strokeweight=".748pt" strokecolor="#939598">
                <v:path arrowok="t"/>
              </v:shape>
            </v:group>
            <v:group style="position:absolute;left:5376;top:252;width:2;height:80" coordorigin="5376,252" coordsize="2,80">
              <v:shape style="position:absolute;left:5376;top:252;width:2;height:80" coordorigin="5376,252" coordsize="1,80" path="m5376,332l5376,252e" filled="false" stroked="true" strokeweight=".748pt" strokecolor="#939598">
                <v:path arrowok="t"/>
              </v:shape>
            </v:group>
            <v:group style="position:absolute;left:5336;top:252;width:2;height:80" coordorigin="5336,252" coordsize="2,80">
              <v:shape style="position:absolute;left:5336;top:252;width:2;height:80" coordorigin="5336,252" coordsize="1,80" path="m5336,332l5336,252e" filled="false" stroked="true" strokeweight=".748pt" strokecolor="#939598">
                <v:path arrowok="t"/>
              </v:shape>
            </v:group>
            <v:group style="position:absolute;left:5295;top:252;width:2;height:80" coordorigin="5295,252" coordsize="2,80">
              <v:shape style="position:absolute;left:5295;top:252;width:2;height:80" coordorigin="5295,252" coordsize="0,80" path="m5296,332l5295,252e" filled="false" stroked="true" strokeweight=".748pt" strokecolor="#939598">
                <v:path arrowok="t"/>
              </v:shape>
            </v:group>
            <v:group style="position:absolute;left:5255;top:252;width:2;height:80" coordorigin="5255,252" coordsize="2,80">
              <v:shape style="position:absolute;left:5255;top:252;width:2;height:80" coordorigin="5255,252" coordsize="0,80" path="m5255,332l5255,252e" filled="false" stroked="true" strokeweight=".748pt" strokecolor="#939598">
                <v:path arrowok="t"/>
              </v:shape>
            </v:group>
            <v:group style="position:absolute;left:5215;top:252;width:2;height:80" coordorigin="5215,252" coordsize="2,80">
              <v:shape style="position:absolute;left:5215;top:252;width:2;height:80" coordorigin="5215,252" coordsize="0,80" path="m5215,332l5215,252e" filled="false" stroked="true" strokeweight=".748pt" strokecolor="#939598">
                <v:path arrowok="t"/>
              </v:shape>
            </v:group>
            <v:group style="position:absolute;left:5175;top:252;width:2;height:80" coordorigin="5175,252" coordsize="2,80">
              <v:shape style="position:absolute;left:5175;top:252;width:2;height:80" coordorigin="5175,252" coordsize="1,80" path="m5175,332l5175,252e" filled="false" stroked="true" strokeweight=".748pt" strokecolor="#939598">
                <v:path arrowok="t"/>
              </v:shape>
            </v:group>
            <v:group style="position:absolute;left:5135;top:252;width:2;height:80" coordorigin="5135,252" coordsize="2,80">
              <v:shape style="position:absolute;left:5135;top:252;width:2;height:80" coordorigin="5135,252" coordsize="0,80" path="m5135,332l5135,252e" filled="false" stroked="true" strokeweight=".748pt" strokecolor="#939598">
                <v:path arrowok="t"/>
              </v:shape>
            </v:group>
            <v:group style="position:absolute;left:5095;top:252;width:2;height:80" coordorigin="5095,252" coordsize="2,80">
              <v:shape style="position:absolute;left:5095;top:252;width:2;height:80" coordorigin="5095,252" coordsize="0,80" path="m5095,332l5095,252e" filled="false" stroked="true" strokeweight=".748pt" strokecolor="#939598">
                <v:path arrowok="t"/>
              </v:shape>
            </v:group>
            <v:group style="position:absolute;left:5055;top:252;width:2;height:80" coordorigin="5055,252" coordsize="2,80">
              <v:shape style="position:absolute;left:5055;top:252;width:2;height:80" coordorigin="5055,252" coordsize="1,80" path="m5055,332l5055,252e" filled="false" stroked="true" strokeweight=".748pt" strokecolor="#939598">
                <v:path arrowok="t"/>
              </v:shape>
            </v:group>
            <v:group style="position:absolute;left:5015;top:252;width:2;height:80" coordorigin="5015,252" coordsize="2,80">
              <v:shape style="position:absolute;left:5015;top:252;width:2;height:80" coordorigin="5015,252" coordsize="0,80" path="m5015,332l5015,252e" filled="false" stroked="true" strokeweight=".748pt" strokecolor="#939598">
                <v:path arrowok="t"/>
              </v:shape>
            </v:group>
            <v:group style="position:absolute;left:4975;top:252;width:2;height:80" coordorigin="4975,252" coordsize="2,80">
              <v:shape style="position:absolute;left:4975;top:252;width:2;height:80" coordorigin="4975,252" coordsize="0,80" path="m4975,332l4975,252e" filled="false" stroked="true" strokeweight=".748pt" strokecolor="#939598">
                <v:path arrowok="t"/>
              </v:shape>
            </v:group>
            <v:group style="position:absolute;left:4935;top:252;width:2;height:80" coordorigin="4935,252" coordsize="2,80">
              <v:shape style="position:absolute;left:4935;top:252;width:2;height:80" coordorigin="4935,252" coordsize="0,80" path="m4935,332l4935,252e" filled="false" stroked="true" strokeweight=".748pt" strokecolor="#939598">
                <v:path arrowok="t"/>
              </v:shape>
            </v:group>
            <v:group style="position:absolute;left:4895;top:252;width:2;height:80" coordorigin="4895,252" coordsize="2,80">
              <v:shape style="position:absolute;left:4895;top:252;width:2;height:80" coordorigin="4895,252" coordsize="0,80" path="m4895,332l4895,252e" filled="false" stroked="true" strokeweight=".748pt" strokecolor="#939598">
                <v:path arrowok="t"/>
              </v:shape>
            </v:group>
            <v:group style="position:absolute;left:4855;top:252;width:2;height:80" coordorigin="4855,252" coordsize="2,80">
              <v:shape style="position:absolute;left:4855;top:252;width:2;height:80" coordorigin="4855,252" coordsize="1,80" path="m4855,332l4855,252e" filled="false" stroked="true" strokeweight=".748pt" strokecolor="#939598">
                <v:path arrowok="t"/>
              </v:shape>
            </v:group>
            <v:group style="position:absolute;left:4815;top:252;width:2;height:80" coordorigin="4815,252" coordsize="2,80">
              <v:shape style="position:absolute;left:4815;top:252;width:2;height:80" coordorigin="4815,252" coordsize="0,80" path="m4815,332l4815,252e" filled="false" stroked="true" strokeweight=".748pt" strokecolor="#939598">
                <v:path arrowok="t"/>
              </v:shape>
            </v:group>
            <v:group style="position:absolute;left:4775;top:252;width:2;height:80" coordorigin="4775,252" coordsize="2,80">
              <v:shape style="position:absolute;left:4775;top:252;width:2;height:80" coordorigin="4775,252" coordsize="0,80" path="m4775,332l4775,252e" filled="false" stroked="true" strokeweight=".748pt" strokecolor="#939598">
                <v:path arrowok="t"/>
              </v:shape>
            </v:group>
            <v:group style="position:absolute;left:4735;top:252;width:2;height:80" coordorigin="4735,252" coordsize="2,80">
              <v:shape style="position:absolute;left:4735;top:252;width:2;height:80" coordorigin="4735,252" coordsize="1,80" path="m4735,332l4735,252e" filled="false" stroked="true" strokeweight=".748pt" strokecolor="#939598">
                <v:path arrowok="t"/>
              </v:shape>
            </v:group>
            <v:group style="position:absolute;left:4695;top:252;width:2;height:80" coordorigin="4695,252" coordsize="2,80">
              <v:shape style="position:absolute;left:4695;top:252;width:2;height:80" coordorigin="4695,252" coordsize="0,80" path="m4695,332l4695,252e" filled="false" stroked="true" strokeweight=".748pt" strokecolor="#939598">
                <v:path arrowok="t"/>
              </v:shape>
            </v:group>
            <v:group style="position:absolute;left:4655;top:252;width:2;height:80" coordorigin="4655,252" coordsize="2,80">
              <v:shape style="position:absolute;left:4655;top:252;width:2;height:80" coordorigin="4655,252" coordsize="0,80" path="m4655,332l4655,252e" filled="false" stroked="true" strokeweight=".748pt" strokecolor="#939598">
                <v:path arrowok="t"/>
              </v:shape>
            </v:group>
            <v:group style="position:absolute;left:4614;top:252;width:2;height:80" coordorigin="4614,252" coordsize="2,80">
              <v:shape style="position:absolute;left:4614;top:252;width:2;height:80" coordorigin="4614,252" coordsize="0,80" path="m4614,332l4614,252e" filled="false" stroked="true" strokeweight=".748pt" strokecolor="#939598">
                <v:path arrowok="t"/>
              </v:shape>
            </v:group>
            <v:group style="position:absolute;left:4574;top:252;width:2;height:80" coordorigin="4574,252" coordsize="2,80">
              <v:shape style="position:absolute;left:4574;top:252;width:2;height:80" coordorigin="4574,252" coordsize="0,80" path="m4574,332l4574,252e" filled="false" stroked="true" strokeweight=".748pt" strokecolor="#939598">
                <v:path arrowok="t"/>
              </v:shape>
            </v:group>
            <v:group style="position:absolute;left:4534;top:252;width:2;height:80" coordorigin="4534,252" coordsize="2,80">
              <v:shape style="position:absolute;left:4534;top:252;width:2;height:80" coordorigin="4534,252" coordsize="1,80" path="m4534,332l4534,252e" filled="false" stroked="true" strokeweight=".748pt" strokecolor="#939598">
                <v:path arrowok="t"/>
              </v:shape>
            </v:group>
            <v:group style="position:absolute;left:4494;top:252;width:2;height:80" coordorigin="4494,252" coordsize="2,80">
              <v:shape style="position:absolute;left:4494;top:252;width:2;height:80" coordorigin="4494,252" coordsize="0,80" path="m4494,332l4494,252e" filled="false" stroked="true" strokeweight=".748pt" strokecolor="#939598">
                <v:path arrowok="t"/>
              </v:shape>
            </v:group>
            <v:group style="position:absolute;left:4454;top:252;width:2;height:80" coordorigin="4454,252" coordsize="2,80">
              <v:shape style="position:absolute;left:4454;top:252;width:2;height:80" coordorigin="4454,252" coordsize="0,80" path="m4454,332l4454,252e" filled="false" stroked="true" strokeweight=".748pt" strokecolor="#939598">
                <v:path arrowok="t"/>
              </v:shape>
            </v:group>
            <v:group style="position:absolute;left:4414;top:252;width:2;height:80" coordorigin="4414,252" coordsize="2,80">
              <v:shape style="position:absolute;left:4414;top:252;width:2;height:80" coordorigin="4414,252" coordsize="1,80" path="m4414,332l4414,252e" filled="false" stroked="true" strokeweight=".748pt" strokecolor="#939598">
                <v:path arrowok="t"/>
              </v:shape>
            </v:group>
            <v:group style="position:absolute;left:4374;top:252;width:2;height:80" coordorigin="4374,252" coordsize="2,80">
              <v:shape style="position:absolute;left:4374;top:252;width:2;height:80" coordorigin="4374,252" coordsize="0,80" path="m4374,332l4374,252e" filled="false" stroked="true" strokeweight=".748pt" strokecolor="#939598">
                <v:path arrowok="t"/>
              </v:shape>
            </v:group>
            <v:group style="position:absolute;left:4334;top:252;width:2;height:80" coordorigin="4334,252" coordsize="2,80">
              <v:shape style="position:absolute;left:4334;top:252;width:2;height:80" coordorigin="4334,252" coordsize="1,80" path="m4334,332l4334,252e" filled="false" stroked="true" strokeweight=".748pt" strokecolor="#939598">
                <v:path arrowok="t"/>
              </v:shape>
            </v:group>
            <v:group style="position:absolute;left:4294;top:252;width:2;height:80" coordorigin="4294,252" coordsize="2,80">
              <v:shape style="position:absolute;left:4294;top:252;width:2;height:80" coordorigin="4294,252" coordsize="1,80" path="m4294,332l4294,252e" filled="false" stroked="true" strokeweight=".748pt" strokecolor="#939598">
                <v:path arrowok="t"/>
              </v:shape>
            </v:group>
            <v:group style="position:absolute;left:4254;top:252;width:2;height:80" coordorigin="4254,252" coordsize="2,80">
              <v:shape style="position:absolute;left:4254;top:252;width:2;height:80" coordorigin="4254,252" coordsize="1,80" path="m4254,332l4254,252e" filled="false" stroked="true" strokeweight=".748pt" strokecolor="#939598">
                <v:path arrowok="t"/>
              </v:shape>
            </v:group>
            <v:group style="position:absolute;left:4214;top:252;width:2;height:80" coordorigin="4214,252" coordsize="2,80">
              <v:shape style="position:absolute;left:4214;top:252;width:2;height:80" coordorigin="4214,252" coordsize="1,80" path="m4214,332l4214,252e" filled="false" stroked="true" strokeweight=".748pt" strokecolor="#939598">
                <v:path arrowok="t"/>
              </v:shape>
            </v:group>
            <v:group style="position:absolute;left:4174;top:252;width:2;height:80" coordorigin="4174,252" coordsize="2,80">
              <v:shape style="position:absolute;left:4174;top:252;width:2;height:80" coordorigin="4174,252" coordsize="1,80" path="m4174,332l4174,252e" filled="false" stroked="true" strokeweight=".748pt" strokecolor="#939598">
                <v:path arrowok="t"/>
              </v:shape>
            </v:group>
            <v:group style="position:absolute;left:4134;top:252;width:2;height:80" coordorigin="4134,252" coordsize="2,80">
              <v:shape style="position:absolute;left:4134;top:252;width:2;height:80" coordorigin="4134,252" coordsize="0,80" path="m4134,332l4134,252e" filled="false" stroked="true" strokeweight=".748pt" strokecolor="#939598">
                <v:path arrowok="t"/>
              </v:shape>
            </v:group>
            <v:group style="position:absolute;left:4094;top:252;width:2;height:80" coordorigin="4094,252" coordsize="2,80">
              <v:shape style="position:absolute;left:4094;top:252;width:2;height:80" coordorigin="4094,252" coordsize="0,80" path="m4094,332l4094,252e" filled="false" stroked="true" strokeweight=".748pt" strokecolor="#939598">
                <v:path arrowok="t"/>
              </v:shape>
            </v:group>
            <v:group style="position:absolute;left:4054;top:252;width:2;height:80" coordorigin="4054,252" coordsize="2,80">
              <v:shape style="position:absolute;left:4054;top:252;width:2;height:80" coordorigin="4054,252" coordsize="0,80" path="m4054,332l4054,252e" filled="false" stroked="true" strokeweight=".748pt" strokecolor="#939598">
                <v:path arrowok="t"/>
              </v:shape>
            </v:group>
            <v:group style="position:absolute;left:4014;top:252;width:2;height:80" coordorigin="4014,252" coordsize="2,80">
              <v:shape style="position:absolute;left:4014;top:252;width:2;height:80" coordorigin="4014,252" coordsize="0,80" path="m4014,332l4014,252e" filled="false" stroked="true" strokeweight=".748pt" strokecolor="#939598">
                <v:path arrowok="t"/>
              </v:shape>
            </v:group>
            <v:group style="position:absolute;left:3973;top:252;width:2;height:80" coordorigin="3973,252" coordsize="2,80">
              <v:shape style="position:absolute;left:3973;top:252;width:2;height:80" coordorigin="3973,252" coordsize="1,80" path="m3974,332l3973,252e" filled="false" stroked="true" strokeweight=".748pt" strokecolor="#939598">
                <v:path arrowok="t"/>
              </v:shape>
            </v:group>
            <v:group style="position:absolute;left:3933;top:252;width:2;height:80" coordorigin="3933,252" coordsize="2,80">
              <v:shape style="position:absolute;left:3933;top:252;width:2;height:80" coordorigin="3933,252" coordsize="0,80" path="m3933,332l3933,252e" filled="false" stroked="true" strokeweight=".748pt" strokecolor="#939598">
                <v:path arrowok="t"/>
              </v:shape>
            </v:group>
            <v:group style="position:absolute;left:3893;top:252;width:2;height:80" coordorigin="3893,252" coordsize="2,80">
              <v:shape style="position:absolute;left:3893;top:252;width:2;height:80" coordorigin="3893,252" coordsize="0,80" path="m3893,332l3893,252e" filled="false" stroked="true" strokeweight=".748pt" strokecolor="#939598">
                <v:path arrowok="t"/>
              </v:shape>
            </v:group>
            <v:group style="position:absolute;left:3853;top:252;width:2;height:80" coordorigin="3853,252" coordsize="2,80">
              <v:shape style="position:absolute;left:3853;top:252;width:2;height:80" coordorigin="3853,252" coordsize="0,80" path="m3853,332l3853,252e" filled="false" stroked="true" strokeweight=".748pt" strokecolor="#939598">
                <v:path arrowok="t"/>
              </v:shape>
            </v:group>
            <v:group style="position:absolute;left:3813;top:252;width:2;height:80" coordorigin="3813,252" coordsize="2,80">
              <v:shape style="position:absolute;left:3813;top:252;width:2;height:80" coordorigin="3813,252" coordsize="0,80" path="m3813,332l3813,252e" filled="false" stroked="true" strokeweight=".748pt" strokecolor="#939598">
                <v:path arrowok="t"/>
              </v:shape>
            </v:group>
            <v:group style="position:absolute;left:3773;top:252;width:2;height:80" coordorigin="3773,252" coordsize="2,80">
              <v:shape style="position:absolute;left:3773;top:252;width:2;height:80" coordorigin="3773,252" coordsize="0,80" path="m3773,332l3773,252e" filled="false" stroked="true" strokeweight=".748pt" strokecolor="#939598">
                <v:path arrowok="t"/>
              </v:shape>
            </v:group>
            <v:group style="position:absolute;left:3733;top:252;width:2;height:80" coordorigin="3733,252" coordsize="2,80">
              <v:shape style="position:absolute;left:3733;top:252;width:2;height:80" coordorigin="3733,252" coordsize="0,80" path="m3733,332l3733,252e" filled="false" stroked="true" strokeweight=".748pt" strokecolor="#939598">
                <v:path arrowok="t"/>
              </v:shape>
            </v:group>
            <v:group style="position:absolute;left:3693;top:253;width:2;height:80" coordorigin="3693,253" coordsize="2,80">
              <v:shape style="position:absolute;left:3693;top:253;width:2;height:80" coordorigin="3693,253" coordsize="0,80" path="m3693,333l3693,253e" filled="false" stroked="true" strokeweight=".748pt" strokecolor="#939598">
                <v:path arrowok="t"/>
              </v:shape>
            </v:group>
            <v:group style="position:absolute;left:3653;top:253;width:2;height:80" coordorigin="3653,253" coordsize="2,80">
              <v:shape style="position:absolute;left:3653;top:253;width:2;height:80" coordorigin="3653,253" coordsize="1,80" path="m3653,333l3653,253e" filled="false" stroked="true" strokeweight=".748pt" strokecolor="#939598">
                <v:path arrowok="t"/>
              </v:shape>
            </v:group>
            <v:group style="position:absolute;left:3613;top:253;width:2;height:80" coordorigin="3613,253" coordsize="2,80">
              <v:shape style="position:absolute;left:3613;top:253;width:2;height:80" coordorigin="3613,253" coordsize="0,80" path="m3613,333l3613,253e" filled="false" stroked="true" strokeweight=".748pt" strokecolor="#939598">
                <v:path arrowok="t"/>
              </v:shape>
            </v:group>
            <v:group style="position:absolute;left:3573;top:253;width:2;height:80" coordorigin="3573,253" coordsize="2,80">
              <v:shape style="position:absolute;left:3573;top:253;width:2;height:80" coordorigin="3573,253" coordsize="0,80" path="m3573,333l3573,253e" filled="false" stroked="true" strokeweight=".748pt" strokecolor="#939598">
                <v:path arrowok="t"/>
              </v:shape>
            </v:group>
            <v:group style="position:absolute;left:3533;top:253;width:2;height:80" coordorigin="3533,253" coordsize="2,80">
              <v:shape style="position:absolute;left:3533;top:253;width:2;height:80" coordorigin="3533,253" coordsize="0,80" path="m3533,333l3533,253e" filled="false" stroked="true" strokeweight=".748pt" strokecolor="#939598">
                <v:path arrowok="t"/>
              </v:shape>
            </v:group>
            <v:group style="position:absolute;left:3493;top:253;width:2;height:80" coordorigin="3493,253" coordsize="2,80">
              <v:shape style="position:absolute;left:3493;top:253;width:2;height:80" coordorigin="3493,253" coordsize="0,80" path="m3493,333l3493,253e" filled="false" stroked="true" strokeweight=".748pt" strokecolor="#939598">
                <v:path arrowok="t"/>
              </v:shape>
            </v:group>
            <v:group style="position:absolute;left:3453;top:253;width:2;height:80" coordorigin="3453,253" coordsize="2,80">
              <v:shape style="position:absolute;left:3453;top:253;width:2;height:80" coordorigin="3453,253" coordsize="0,80" path="m3453,333l3453,253e" filled="false" stroked="true" strokeweight=".748pt" strokecolor="#939598">
                <v:path arrowok="t"/>
              </v:shape>
            </v:group>
            <v:group style="position:absolute;left:3413;top:253;width:2;height:80" coordorigin="3413,253" coordsize="2,80">
              <v:shape style="position:absolute;left:3413;top:253;width:2;height:80" coordorigin="3413,253" coordsize="0,80" path="m3413,333l3413,253e" filled="false" stroked="true" strokeweight=".748pt" strokecolor="#939598">
                <v:path arrowok="t"/>
              </v:shape>
            </v:group>
            <v:group style="position:absolute;left:3373;top:253;width:2;height:80" coordorigin="3373,253" coordsize="2,80">
              <v:shape style="position:absolute;left:3373;top:253;width:2;height:80" coordorigin="3373,253" coordsize="0,80" path="m3373,333l3373,253e" filled="false" stroked="true" strokeweight=".748pt" strokecolor="#939598">
                <v:path arrowok="t"/>
              </v:shape>
            </v:group>
            <v:group style="position:absolute;left:3333;top:253;width:2;height:80" coordorigin="3333,253" coordsize="2,80">
              <v:shape style="position:absolute;left:3333;top:253;width:2;height:80" coordorigin="3333,253" coordsize="1,80" path="m3333,333l3333,253e" filled="false" stroked="true" strokeweight=".748pt" strokecolor="#939598">
                <v:path arrowok="t"/>
              </v:shape>
            </v:group>
            <v:group style="position:absolute;left:3292;top:253;width:2;height:80" coordorigin="3292,253" coordsize="2,80">
              <v:shape style="position:absolute;left:3292;top:253;width:2;height:80" coordorigin="3292,253" coordsize="0,80" path="m3292,333l3292,253e" filled="false" stroked="true" strokeweight=".748pt" strokecolor="#939598">
                <v:path arrowok="t"/>
              </v:shape>
            </v:group>
            <v:group style="position:absolute;left:3252;top:253;width:2;height:80" coordorigin="3252,253" coordsize="2,80">
              <v:shape style="position:absolute;left:3252;top:253;width:2;height:80" coordorigin="3252,253" coordsize="0,80" path="m3252,333l3252,253e" filled="false" stroked="true" strokeweight=".748pt" strokecolor="#939598">
                <v:path arrowok="t"/>
              </v:shape>
            </v:group>
            <v:group style="position:absolute;left:3212;top:253;width:2;height:80" coordorigin="3212,253" coordsize="2,80">
              <v:shape style="position:absolute;left:3212;top:253;width:2;height:80" coordorigin="3212,253" coordsize="0,80" path="m3212,333l3212,253e" filled="false" stroked="true" strokeweight=".748pt" strokecolor="#939598">
                <v:path arrowok="t"/>
              </v:shape>
            </v:group>
            <v:group style="position:absolute;left:3172;top:253;width:2;height:80" coordorigin="3172,253" coordsize="2,80">
              <v:shape style="position:absolute;left:3172;top:253;width:2;height:80" coordorigin="3172,253" coordsize="1,80" path="m3172,333l3172,253e" filled="false" stroked="true" strokeweight=".748pt" strokecolor="#939598">
                <v:path arrowok="t"/>
              </v:shape>
            </v:group>
            <v:group style="position:absolute;left:3132;top:253;width:2;height:80" coordorigin="3132,253" coordsize="2,80">
              <v:shape style="position:absolute;left:3132;top:253;width:2;height:80" coordorigin="3132,253" coordsize="1,80" path="m3132,333l3132,253e" filled="false" stroked="true" strokeweight=".748pt" strokecolor="#939598">
                <v:path arrowok="t"/>
              </v:shape>
            </v:group>
            <v:group style="position:absolute;left:3092;top:253;width:2;height:80" coordorigin="3092,253" coordsize="2,80">
              <v:shape style="position:absolute;left:3092;top:253;width:2;height:80" coordorigin="3092,253" coordsize="1,80" path="m3092,333l3092,253e" filled="false" stroked="true" strokeweight=".748pt" strokecolor="#939598">
                <v:path arrowok="t"/>
              </v:shape>
            </v:group>
            <v:group style="position:absolute;left:3052;top:253;width:2;height:80" coordorigin="3052,253" coordsize="2,80">
              <v:shape style="position:absolute;left:3052;top:253;width:2;height:80" coordorigin="3052,253" coordsize="1,80" path="m3052,333l3052,253e" filled="false" stroked="true" strokeweight=".748pt" strokecolor="#939598">
                <v:path arrowok="t"/>
              </v:shape>
            </v:group>
            <v:group style="position:absolute;left:3012;top:253;width:2;height:80" coordorigin="3012,253" coordsize="2,80">
              <v:shape style="position:absolute;left:3012;top:253;width:2;height:80" coordorigin="3012,253" coordsize="1,80" path="m3012,333l3012,253e" filled="false" stroked="true" strokeweight=".748pt" strokecolor="#939598">
                <v:path arrowok="t"/>
              </v:shape>
            </v:group>
            <v:group style="position:absolute;left:2972;top:253;width:2;height:80" coordorigin="2972,253" coordsize="2,80">
              <v:shape style="position:absolute;left:2972;top:253;width:2;height:80" coordorigin="2972,253" coordsize="0,80" path="m2972,333l2972,253e" filled="false" stroked="true" strokeweight=".748pt" strokecolor="#939598">
                <v:path arrowok="t"/>
              </v:shape>
            </v:group>
            <v:group style="position:absolute;left:2932;top:253;width:2;height:80" coordorigin="2932,253" coordsize="2,80">
              <v:shape style="position:absolute;left:2932;top:253;width:2;height:80" coordorigin="2932,253" coordsize="1,80" path="m2932,333l2932,253e" filled="false" stroked="true" strokeweight=".748pt" strokecolor="#939598">
                <v:path arrowok="t"/>
              </v:shape>
            </v:group>
            <v:group style="position:absolute;left:2892;top:253;width:2;height:80" coordorigin="2892,253" coordsize="2,80">
              <v:shape style="position:absolute;left:2892;top:253;width:2;height:80" coordorigin="2892,253" coordsize="1,80" path="m2892,333l2892,253e" filled="false" stroked="true" strokeweight=".748pt" strokecolor="#939598">
                <v:path arrowok="t"/>
              </v:shape>
            </v:group>
            <v:group style="position:absolute;left:2852;top:253;width:2;height:80" coordorigin="2852,253" coordsize="2,80">
              <v:shape style="position:absolute;left:2852;top:253;width:2;height:80" coordorigin="2852,253" coordsize="0,80" path="m2852,333l2852,253e" filled="false" stroked="true" strokeweight=".748pt" strokecolor="#939598">
                <v:path arrowok="t"/>
              </v:shape>
            </v:group>
            <v:group style="position:absolute;left:2812;top:253;width:2;height:80" coordorigin="2812,253" coordsize="2,80">
              <v:shape style="position:absolute;left:2812;top:253;width:2;height:80" coordorigin="2812,253" coordsize="0,80" path="m2812,333l2812,253e" filled="false" stroked="true" strokeweight=".748pt" strokecolor="#939598">
                <v:path arrowok="t"/>
              </v:shape>
            </v:group>
            <v:group style="position:absolute;left:2772;top:253;width:2;height:80" coordorigin="2772,253" coordsize="2,80">
              <v:shape style="position:absolute;left:2772;top:253;width:2;height:80" coordorigin="2772,253" coordsize="0,80" path="m2772,333l2772,253e" filled="false" stroked="true" strokeweight=".748pt" strokecolor="#939598">
                <v:path arrowok="t"/>
              </v:shape>
            </v:group>
            <v:group style="position:absolute;left:2732;top:253;width:2;height:80" coordorigin="2732,253" coordsize="2,80">
              <v:shape style="position:absolute;left:2732;top:253;width:2;height:80" coordorigin="2732,253" coordsize="0,80" path="m2732,333l2732,253e" filled="false" stroked="true" strokeweight=".748pt" strokecolor="#939598">
                <v:path arrowok="t"/>
              </v:shape>
            </v:group>
            <v:group style="position:absolute;left:2692;top:253;width:2;height:80" coordorigin="2692,253" coordsize="2,80">
              <v:shape style="position:absolute;left:2692;top:253;width:2;height:80" coordorigin="2692,253" coordsize="0,80" path="m2692,333l2692,253e" filled="false" stroked="true" strokeweight=".748pt" strokecolor="#939598">
                <v:path arrowok="t"/>
              </v:shape>
            </v:group>
            <v:group style="position:absolute;left:2651;top:253;width:2;height:80" coordorigin="2651,253" coordsize="2,80">
              <v:shape style="position:absolute;left:2651;top:253;width:2;height:80" coordorigin="2651,253" coordsize="0,80" path="m2652,333l2651,253e" filled="false" stroked="true" strokeweight=".748pt" strokecolor="#939598">
                <v:path arrowok="t"/>
              </v:shape>
            </v:group>
            <v:group style="position:absolute;left:2611;top:253;width:2;height:80" coordorigin="2611,253" coordsize="2,80">
              <v:shape style="position:absolute;left:2611;top:253;width:2;height:80" coordorigin="2611,253" coordsize="0,80" path="m2611,333l2611,253e" filled="false" stroked="true" strokeweight=".748pt" strokecolor="#939598">
                <v:path arrowok="t"/>
              </v:shape>
            </v:group>
            <v:group style="position:absolute;left:2571;top:253;width:2;height:80" coordorigin="2571,253" coordsize="2,80">
              <v:shape style="position:absolute;left:2571;top:253;width:2;height:80" coordorigin="2571,253" coordsize="0,80" path="m2571,333l2571,253e" filled="false" stroked="true" strokeweight=".748pt" strokecolor="#939598">
                <v:path arrowok="t"/>
              </v:shape>
            </v:group>
            <v:group style="position:absolute;left:2531;top:253;width:2;height:80" coordorigin="2531,253" coordsize="2,80">
              <v:shape style="position:absolute;left:2531;top:253;width:2;height:80" coordorigin="2531,253" coordsize="0,80" path="m2531,333l2531,253e" filled="false" stroked="true" strokeweight=".748pt" strokecolor="#939598">
                <v:path arrowok="t"/>
              </v:shape>
            </v:group>
            <v:group style="position:absolute;left:2491;top:253;width:2;height:80" coordorigin="2491,253" coordsize="2,80">
              <v:shape style="position:absolute;left:2491;top:253;width:2;height:80" coordorigin="2491,253" coordsize="0,80" path="m2491,333l2491,253e" filled="false" stroked="true" strokeweight=".748pt" strokecolor="#939598">
                <v:path arrowok="t"/>
              </v:shape>
            </v:group>
            <v:group style="position:absolute;left:2451;top:253;width:2;height:80" coordorigin="2451,253" coordsize="2,80">
              <v:shape style="position:absolute;left:2451;top:253;width:2;height:80" coordorigin="2451,253" coordsize="0,80" path="m2451,333l2451,253e" filled="false" stroked="true" strokeweight=".748pt" strokecolor="#939598">
                <v:path arrowok="t"/>
              </v:shape>
            </v:group>
            <v:group style="position:absolute;left:2411;top:253;width:2;height:80" coordorigin="2411,253" coordsize="2,80">
              <v:shape style="position:absolute;left:2411;top:253;width:2;height:80" coordorigin="2411,253" coordsize="1,80" path="m2411,333l2411,253e" filled="false" stroked="true" strokeweight=".748pt" strokecolor="#939598">
                <v:path arrowok="t"/>
              </v:shape>
            </v:group>
            <v:group style="position:absolute;left:2371;top:253;width:2;height:80" coordorigin="2371,253" coordsize="2,80">
              <v:shape style="position:absolute;left:2371;top:253;width:2;height:80" coordorigin="2371,253" coordsize="0,80" path="m2371,333l2371,253e" filled="false" stroked="true" strokeweight=".748pt" strokecolor="#939598">
                <v:path arrowok="t"/>
              </v:shape>
            </v:group>
            <v:group style="position:absolute;left:2331;top:253;width:2;height:80" coordorigin="2331,253" coordsize="2,80">
              <v:shape style="position:absolute;left:2331;top:253;width:2;height:80" coordorigin="2331,253" coordsize="0,80" path="m2331,333l2331,253e" filled="false" stroked="true" strokeweight=".748pt" strokecolor="#939598">
                <v:path arrowok="t"/>
              </v:shape>
            </v:group>
            <v:group style="position:absolute;left:2291;top:253;width:2;height:80" coordorigin="2291,253" coordsize="2,80">
              <v:shape style="position:absolute;left:2291;top:253;width:2;height:80" coordorigin="2291,253" coordsize="1,80" path="m2291,333l2291,253e" filled="false" stroked="true" strokeweight=".748pt" strokecolor="#939598">
                <v:path arrowok="t"/>
              </v:shape>
            </v:group>
            <v:group style="position:absolute;left:2251;top:253;width:2;height:80" coordorigin="2251,253" coordsize="2,80">
              <v:shape style="position:absolute;left:2251;top:253;width:2;height:80" coordorigin="2251,253" coordsize="0,80" path="m2251,333l2251,253e" filled="false" stroked="true" strokeweight=".748pt" strokecolor="#939598">
                <v:path arrowok="t"/>
              </v:shape>
            </v:group>
            <v:group style="position:absolute;left:2211;top:253;width:2;height:80" coordorigin="2211,253" coordsize="2,80">
              <v:shape style="position:absolute;left:2211;top:253;width:2;height:80" coordorigin="2211,253" coordsize="0,80" path="m2211,333l2211,253e" filled="false" stroked="true" strokeweight=".748pt" strokecolor="#939598">
                <v:path arrowok="t"/>
              </v:shape>
            </v:group>
            <v:group style="position:absolute;left:2171;top:253;width:2;height:80" coordorigin="2171,253" coordsize="2,80">
              <v:shape style="position:absolute;left:2171;top:253;width:2;height:80" coordorigin="2171,253" coordsize="0,80" path="m2171,333l2171,253e" filled="false" stroked="true" strokeweight=".748pt" strokecolor="#939598">
                <v:path arrowok="t"/>
              </v:shape>
            </v:group>
            <v:group style="position:absolute;left:2131;top:253;width:2;height:80" coordorigin="2131,253" coordsize="2,80">
              <v:shape style="position:absolute;left:2131;top:253;width:2;height:80" coordorigin="2131,253" coordsize="0,80" path="m2131,333l2131,253e" filled="false" stroked="true" strokeweight=".748pt" strokecolor="#939598">
                <v:path arrowok="t"/>
              </v:shape>
            </v:group>
            <v:group style="position:absolute;left:2091;top:253;width:2;height:80" coordorigin="2091,253" coordsize="2,80">
              <v:shape style="position:absolute;left:2091;top:253;width:2;height:80" coordorigin="2091,253" coordsize="0,80" path="m2091,333l2091,253e" filled="false" stroked="true" strokeweight=".748pt" strokecolor="#939598">
                <v:path arrowok="t"/>
              </v:shape>
            </v:group>
            <v:group style="position:absolute;left:2051;top:253;width:2;height:80" coordorigin="2051,253" coordsize="2,80">
              <v:shape style="position:absolute;left:2051;top:253;width:2;height:80" coordorigin="2051,253" coordsize="0,80" path="m2051,333l2051,253e" filled="false" stroked="true" strokeweight=".748pt" strokecolor="#939598">
                <v:path arrowok="t"/>
              </v:shape>
            </v:group>
            <v:group style="position:absolute;left:2011;top:253;width:2;height:80" coordorigin="2011,253" coordsize="2,80">
              <v:shape style="position:absolute;left:2011;top:253;width:2;height:80" coordorigin="2011,253" coordsize="0,80" path="m2011,333l2011,253e" filled="false" stroked="true" strokeweight=".748pt" strokecolor="#939598">
                <v:path arrowok="t"/>
              </v:shape>
            </v:group>
            <v:group style="position:absolute;left:1970;top:253;width:2;height:80" coordorigin="1970,253" coordsize="2,80">
              <v:shape style="position:absolute;left:1970;top:253;width:2;height:80" coordorigin="1970,253" coordsize="1,80" path="m1970,333l1970,253e" filled="false" stroked="true" strokeweight=".748pt" strokecolor="#939598">
                <v:path arrowok="t"/>
              </v:shape>
            </v:group>
            <v:group style="position:absolute;left:1930;top:253;width:2;height:80" coordorigin="1930,253" coordsize="2,80">
              <v:shape style="position:absolute;left:1930;top:253;width:2;height:80" coordorigin="1930,253" coordsize="0,80" path="m1930,333l1930,253e" filled="false" stroked="true" strokeweight=".748pt" strokecolor="#939598">
                <v:path arrowok="t"/>
              </v:shape>
            </v:group>
            <v:group style="position:absolute;left:1890;top:253;width:2;height:80" coordorigin="1890,253" coordsize="2,80">
              <v:shape style="position:absolute;left:1890;top:253;width:2;height:80" coordorigin="1890,253" coordsize="1,80" path="m1890,333l1890,253e" filled="false" stroked="true" strokeweight=".748pt" strokecolor="#939598">
                <v:path arrowok="t"/>
              </v:shape>
            </v:group>
            <v:group style="position:absolute;left:1850;top:253;width:2;height:80" coordorigin="1850,253" coordsize="2,80">
              <v:shape style="position:absolute;left:1850;top:253;width:2;height:80" coordorigin="1850,253" coordsize="1,80" path="m1850,333l1850,253e" filled="false" stroked="true" strokeweight=".748pt" strokecolor="#939598">
                <v:path arrowok="t"/>
              </v:shape>
            </v:group>
            <v:group style="position:absolute;left:1810;top:253;width:2;height:80" coordorigin="1810,253" coordsize="2,80">
              <v:shape style="position:absolute;left:1810;top:253;width:2;height:80" coordorigin="1810,253" coordsize="0,80" path="m1810,333l1810,253e" filled="false" stroked="true" strokeweight=".748pt" strokecolor="#939598">
                <v:path arrowok="t"/>
              </v:shape>
            </v:group>
            <v:group style="position:absolute;left:1770;top:253;width:2;height:80" coordorigin="1770,253" coordsize="2,80">
              <v:shape style="position:absolute;left:1770;top:253;width:2;height:80" coordorigin="1770,253" coordsize="1,80" path="m1770,333l1770,253e" filled="false" stroked="true" strokeweight=".748pt" strokecolor="#939598">
                <v:path arrowok="t"/>
              </v:shape>
            </v:group>
            <v:group style="position:absolute;left:1730;top:253;width:2;height:80" coordorigin="1730,253" coordsize="2,80">
              <v:shape style="position:absolute;left:1730;top:253;width:2;height:80" coordorigin="1730,253" coordsize="0,80" path="m1730,333l1730,253e" filled="false" stroked="true" strokeweight=".748pt" strokecolor="#939598">
                <v:path arrowok="t"/>
              </v:shape>
            </v:group>
            <v:group style="position:absolute;left:1690;top:253;width:2;height:80" coordorigin="1690,253" coordsize="2,80">
              <v:shape style="position:absolute;left:1690;top:253;width:2;height:80" coordorigin="1690,253" coordsize="0,80" path="m1690,333l1690,253e" filled="false" stroked="true" strokeweight=".748pt" strokecolor="#939598">
                <v:path arrowok="t"/>
              </v:shape>
            </v:group>
            <v:group style="position:absolute;left:1650;top:253;width:2;height:80" coordorigin="1650,253" coordsize="2,80">
              <v:shape style="position:absolute;left:1650;top:253;width:2;height:80" coordorigin="1650,253" coordsize="0,80" path="m1650,333l1650,253e" filled="false" stroked="true" strokeweight=".748pt" strokecolor="#939598">
                <v:path arrowok="t"/>
              </v:shape>
            </v:group>
            <v:group style="position:absolute;left:1610;top:253;width:2;height:80" coordorigin="1610,253" coordsize="2,80">
              <v:shape style="position:absolute;left:1610;top:253;width:2;height:80" coordorigin="1610,253" coordsize="0,80" path="m1610,333l1610,253e" filled="false" stroked="true" strokeweight=".748pt" strokecolor="#939598">
                <v:path arrowok="t"/>
              </v:shape>
            </v:group>
            <v:group style="position:absolute;left:1570;top:253;width:2;height:80" coordorigin="1570,253" coordsize="2,80">
              <v:shape style="position:absolute;left:1570;top:253;width:2;height:80" coordorigin="1570,253" coordsize="0,80" path="m1570,333l1570,253e" filled="false" stroked="true" strokeweight=".748pt" strokecolor="#939598">
                <v:path arrowok="t"/>
              </v:shape>
            </v:group>
            <v:group style="position:absolute;left:1530;top:253;width:2;height:80" coordorigin="1530,253" coordsize="2,80">
              <v:shape style="position:absolute;left:1530;top:253;width:2;height:80" coordorigin="1530,253" coordsize="1,80" path="m1530,333l1530,253e" filled="false" stroked="true" strokeweight=".748pt" strokecolor="#939598">
                <v:path arrowok="t"/>
              </v:shape>
            </v:group>
            <v:group style="position:absolute;left:1490;top:253;width:2;height:80" coordorigin="1490,253" coordsize="2,80">
              <v:shape style="position:absolute;left:1490;top:253;width:2;height:80" coordorigin="1490,253" coordsize="0,80" path="m1490,333l1490,253e" filled="false" stroked="true" strokeweight=".748pt" strokecolor="#939598">
                <v:path arrowok="t"/>
              </v:shape>
            </v:group>
            <v:group style="position:absolute;left:1450;top:253;width:2;height:80" coordorigin="1450,253" coordsize="2,80">
              <v:shape style="position:absolute;left:1450;top:253;width:2;height:80" coordorigin="1450,253" coordsize="0,80" path="m1450,333l1450,253e" filled="false" stroked="true" strokeweight=".748pt" strokecolor="#939598">
                <v:path arrowok="t"/>
              </v:shape>
            </v:group>
            <v:group style="position:absolute;left:1410;top:253;width:2;height:80" coordorigin="1410,253" coordsize="2,80">
              <v:shape style="position:absolute;left:1410;top:253;width:2;height:80" coordorigin="1410,253" coordsize="0,80" path="m1410,333l1410,253e" filled="false" stroked="true" strokeweight=".748pt" strokecolor="#939598">
                <v:path arrowok="t"/>
              </v:shape>
            </v:group>
            <v:group style="position:absolute;left:1370;top:253;width:2;height:80" coordorigin="1370,253" coordsize="2,80">
              <v:shape style="position:absolute;left:1370;top:253;width:2;height:80" coordorigin="1370,253" coordsize="0,80" path="m1370,333l1370,253e" filled="false" stroked="true" strokeweight=".748pt" strokecolor="#939598">
                <v:path arrowok="t"/>
              </v:shape>
            </v:group>
            <v:group style="position:absolute;left:1329;top:253;width:2;height:80" coordorigin="1329,253" coordsize="2,80">
              <v:shape style="position:absolute;left:1329;top:253;width:2;height:80" coordorigin="1329,253" coordsize="0,80" path="m1330,333l1329,253e" filled="false" stroked="true" strokeweight=".748pt" strokecolor="#939598">
                <v:path arrowok="t"/>
              </v:shape>
            </v:group>
            <v:group style="position:absolute;left:1289;top:253;width:2;height:80" coordorigin="1289,253" coordsize="2,80">
              <v:shape style="position:absolute;left:1289;top:253;width:2;height:80" coordorigin="1289,253" coordsize="0,80" path="m1289,333l1289,253e" filled="false" stroked="true" strokeweight=".748pt" strokecolor="#939598">
                <v:path arrowok="t"/>
              </v:shape>
            </v:group>
            <v:group style="position:absolute;left:1249;top:253;width:2;height:80" coordorigin="1249,253" coordsize="2,80">
              <v:shape style="position:absolute;left:1249;top:253;width:2;height:80" coordorigin="1249,253" coordsize="0,80" path="m1249,333l1249,253e" filled="false" stroked="true" strokeweight=".748pt" strokecolor="#939598">
                <v:path arrowok="t"/>
              </v:shape>
            </v:group>
            <v:group style="position:absolute;left:1209;top:253;width:2;height:80" coordorigin="1209,253" coordsize="2,80">
              <v:shape style="position:absolute;left:1209;top:253;width:2;height:80" coordorigin="1209,253" coordsize="0,80" path="m1209,333l1209,253e" filled="false" stroked="true" strokeweight=".748pt" strokecolor="#939598">
                <v:path arrowok="t"/>
              </v:shape>
            </v:group>
            <v:group style="position:absolute;left:1169;top:253;width:2;height:80" coordorigin="1169,253" coordsize="2,80">
              <v:shape style="position:absolute;left:1169;top:253;width:2;height:80" coordorigin="1169,253" coordsize="0,80" path="m1169,333l1169,253e" filled="false" stroked="true" strokeweight=".748pt" strokecolor="#939598">
                <v:path arrowok="t"/>
              </v:shape>
            </v:group>
            <v:group style="position:absolute;left:1129;top:253;width:2;height:80" coordorigin="1129,253" coordsize="2,80">
              <v:shape style="position:absolute;left:1129;top:253;width:2;height:80" coordorigin="1129,253" coordsize="0,80" path="m1129,333l1129,253e" filled="false" stroked="true" strokeweight=".748pt" strokecolor="#939598">
                <v:path arrowok="t"/>
              </v:shape>
            </v:group>
            <v:group style="position:absolute;left:1089;top:253;width:2;height:80" coordorigin="1089,253" coordsize="2,80">
              <v:shape style="position:absolute;left:1089;top:253;width:2;height:80" coordorigin="1089,253" coordsize="0,80" path="m1089,333l1089,253e" filled="false" stroked="true" strokeweight=".748pt" strokecolor="#939598">
                <v:path arrowok="t"/>
              </v:shape>
            </v:group>
            <v:group style="position:absolute;left:1049;top:253;width:2;height:80" coordorigin="1049,253" coordsize="2,80">
              <v:shape style="position:absolute;left:1049;top:253;width:2;height:80" coordorigin="1049,253" coordsize="0,80" path="m1049,333l1049,253e" filled="false" stroked="true" strokeweight=".748pt" strokecolor="#939598">
                <v:path arrowok="t"/>
              </v:shape>
            </v:group>
            <v:group style="position:absolute;left:1009;top:253;width:2;height:80" coordorigin="1009,253" coordsize="2,80">
              <v:shape style="position:absolute;left:1009;top:253;width:2;height:80" coordorigin="1009,253" coordsize="0,80" path="m1009,333l1009,253e" filled="false" stroked="true" strokeweight=".748pt" strokecolor="#939598">
                <v:path arrowok="t"/>
              </v:shape>
            </v:group>
            <v:group style="position:absolute;left:969;top:253;width:2;height:80" coordorigin="969,253" coordsize="2,80">
              <v:shape style="position:absolute;left:969;top:253;width:2;height:80" coordorigin="969,253" coordsize="0,80" path="m969,333l969,253e" filled="false" stroked="true" strokeweight=".748pt" strokecolor="#939598">
                <v:path arrowok="t"/>
              </v:shape>
            </v:group>
            <v:group style="position:absolute;left:929;top:253;width:2;height:80" coordorigin="929,253" coordsize="2,80">
              <v:shape style="position:absolute;left:929;top:253;width:2;height:80" coordorigin="929,253" coordsize="0,80" path="m929,333l929,253e" filled="false" stroked="true" strokeweight=".748pt" strokecolor="#939598">
                <v:path arrowok="t"/>
              </v:shape>
            </v:group>
            <v:group style="position:absolute;left:889;top:253;width:2;height:80" coordorigin="889,253" coordsize="2,80">
              <v:shape style="position:absolute;left:889;top:253;width:2;height:80" coordorigin="889,253" coordsize="1,80" path="m889,333l889,253e" filled="false" stroked="true" strokeweight=".748pt" strokecolor="#939598">
                <v:path arrowok="t"/>
              </v:shape>
            </v:group>
            <v:group style="position:absolute;left:849;top:253;width:2;height:80" coordorigin="849,253" coordsize="2,80">
              <v:shape style="position:absolute;left:849;top:253;width:2;height:80" coordorigin="849,253" coordsize="1,80" path="m849,333l849,253e" filled="false" stroked="true" strokeweight=".748pt" strokecolor="#939598">
                <v:path arrowok="t"/>
              </v:shape>
            </v:group>
            <v:group style="position:absolute;left:809;top:253;width:2;height:80" coordorigin="809,253" coordsize="2,80">
              <v:shape style="position:absolute;left:809;top:253;width:2;height:80" coordorigin="809,253" coordsize="0,80" path="m809,333l809,253e" filled="false" stroked="true" strokeweight=".748pt" strokecolor="#939598">
                <v:path arrowok="t"/>
              </v:shape>
            </v:group>
            <v:group style="position:absolute;left:769;top:253;width:2;height:80" coordorigin="769,253" coordsize="2,80">
              <v:shape style="position:absolute;left:769;top:253;width:2;height:80" coordorigin="769,253" coordsize="1,80" path="m769,333l769,253e" filled="false" stroked="true" strokeweight=".748pt" strokecolor="#939598">
                <v:path arrowok="t"/>
              </v:shape>
            </v:group>
            <v:group style="position:absolute;left:729;top:253;width:2;height:80" coordorigin="729,253" coordsize="2,80">
              <v:shape style="position:absolute;left:729;top:253;width:2;height:80" coordorigin="729,253" coordsize="1,80" path="m729,333l729,253e" filled="false" stroked="true" strokeweight=".748pt" strokecolor="#939598">
                <v:path arrowok="t"/>
              </v:shape>
            </v:group>
            <v:group style="position:absolute;left:689;top:253;width:2;height:80" coordorigin="689,253" coordsize="2,80">
              <v:shape style="position:absolute;left:689;top:253;width:2;height:80" coordorigin="689,253" coordsize="1,80" path="m689,333l689,253e" filled="false" stroked="true" strokeweight=".748pt" strokecolor="#939598">
                <v:path arrowok="t"/>
              </v:shape>
            </v:group>
            <v:group style="position:absolute;left:0;top:376;width:244;height:2" coordorigin="0,376" coordsize="244,2">
              <v:shape style="position:absolute;left:0;top:376;width:244;height:2" coordorigin="0,376" coordsize="244,0" path="m10,376l254,376e" filled="false" stroked="true" strokeweight="1pt" strokecolor="#939598">
                <v:path arrowok="t"/>
              </v:shape>
            </v:group>
            <v:group style="position:absolute;left:248;top:254;width:2;height:80" coordorigin="248,254" coordsize="2,80">
              <v:shape style="position:absolute;left:248;top:254;width:2;height:80" coordorigin="248,254" coordsize="0,80" path="m248,334l248,254e" filled="false" stroked="true" strokeweight=".748pt" strokecolor="#939598">
                <v:path arrowok="t"/>
              </v:shape>
            </v:group>
            <v:group style="position:absolute;left:208;top:254;width:2;height:80" coordorigin="208,254" coordsize="2,80">
              <v:shape style="position:absolute;left:208;top:254;width:2;height:80" coordorigin="208,254" coordsize="0,80" path="m208,334l208,254e" filled="false" stroked="true" strokeweight=".748pt" strokecolor="#939598">
                <v:path arrowok="t"/>
              </v:shape>
            </v:group>
            <v:group style="position:absolute;left:168;top:254;width:2;height:80" coordorigin="168,254" coordsize="2,80">
              <v:shape style="position:absolute;left:168;top:254;width:2;height:80" coordorigin="168,254" coordsize="0,80" path="m168,334l168,254e" filled="false" stroked="true" strokeweight=".748pt" strokecolor="#939598">
                <v:path arrowok="t"/>
              </v:shape>
            </v:group>
            <v:group style="position:absolute;left:128;top:254;width:2;height:80" coordorigin="128,254" coordsize="2,80">
              <v:shape style="position:absolute;left:128;top:254;width:2;height:80" coordorigin="128,254" coordsize="1,80" path="m128,334l128,254e" filled="false" stroked="true" strokeweight=".748pt" strokecolor="#939598">
                <v:path arrowok="t"/>
              </v:shape>
            </v:group>
            <v:group style="position:absolute;left:88;top:254;width:2;height:80" coordorigin="88,254" coordsize="2,80">
              <v:shape style="position:absolute;left:88;top:254;width:2;height:80" coordorigin="88,254" coordsize="0,80" path="m88,334l88,254e" filled="false" stroked="true" strokeweight=".748pt" strokecolor="#939598">
                <v:path arrowok="t"/>
              </v:shape>
            </v:group>
            <v:group style="position:absolute;left:48;top:254;width:2;height:80" coordorigin="48,254" coordsize="2,80">
              <v:shape style="position:absolute;left:48;top:254;width:2;height:80" coordorigin="48,254" coordsize="0,80" path="m48,334l48,254e" filled="false" stroked="true" strokeweight=".748pt" strokecolor="#939598">
                <v:path arrowok="t"/>
              </v:shape>
            </v:group>
            <v:group style="position:absolute;left:7;top:254;width:2;height:80" coordorigin="7,254" coordsize="2,80">
              <v:shape style="position:absolute;left:7;top:254;width:2;height:80" coordorigin="7,254" coordsize="1,80" path="m8,334l7,254e" filled="false" stroked="true" strokeweight=".748pt" strokecolor="#939598">
                <v:path arrowok="t"/>
              </v:shape>
            </v:group>
            <v:group style="position:absolute;left:244;top:95;width:465;height:344" coordorigin="244,95" coordsize="465,344">
              <v:shape style="position:absolute;left:244;top:95;width:465;height:344" coordorigin="244,95" coordsize="465,344" path="m244,438l709,438,709,95,244,95,244,438xe" filled="true" fillcolor="#ffffff" stroked="false">
                <v:path arrowok="t"/>
                <v:fill type="solid"/>
              </v:shape>
            </v:group>
            <v:group style="position:absolute;left:323;top:111;width:312;height:304" coordorigin="323,111" coordsize="312,304">
              <v:shape style="position:absolute;left:323;top:111;width:312;height:304" coordorigin="323,111" coordsize="312,304" path="m323,415l635,415,635,111,323,111,323,415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939598"/>
          <w:spacing w:val="-27"/>
          <w:u w:val="none"/>
        </w:rPr>
        <w:t>34</w:t>
      </w:r>
      <w:r>
        <w:rPr>
          <w:spacing w:val="-27"/>
          <w:u w:val="none"/>
        </w:rPr>
      </w:r>
    </w:p>
    <w:p>
      <w:pPr>
        <w:spacing w:after="0" w:line="240" w:lineRule="auto"/>
        <w:jc w:val="left"/>
        <w:sectPr>
          <w:type w:val="continuous"/>
          <w:pgSz w:w="11910" w:h="16840"/>
          <w:pgMar w:top="1180" w:bottom="280" w:left="0" w:right="0"/>
        </w:sectPr>
      </w:pPr>
    </w:p>
    <w:p>
      <w:pPr>
        <w:spacing w:line="240" w:lineRule="auto" w:before="11"/>
        <w:rPr>
          <w:rFonts w:ascii="Calibri" w:hAnsi="Calibri" w:cs="Calibri" w:eastAsia="Calibri"/>
          <w:sz w:val="6"/>
          <w:szCs w:val="6"/>
        </w:rPr>
      </w:pPr>
    </w:p>
    <w:p>
      <w:pPr>
        <w:spacing w:line="1502" w:lineRule="exact"/>
        <w:ind w:left="1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position w:val="-29"/>
          <w:sz w:val="20"/>
          <w:szCs w:val="20"/>
        </w:rPr>
        <w:pict>
          <v:group style="width:576pt;height:75.150pt;mso-position-horizontal-relative:char;mso-position-vertical-relative:line" coordorigin="0,0" coordsize="11520,1503">
            <v:group style="position:absolute;left:5049;top:731;width:2;height:80" coordorigin="5049,731" coordsize="2,80">
              <v:shape style="position:absolute;left:5049;top:731;width:2;height:80" coordorigin="5049,731" coordsize="1,80" path="m5049,811l5049,731e" filled="false" stroked="true" strokeweight=".748pt" strokecolor="#939598">
                <v:path arrowok="t"/>
              </v:shape>
            </v:group>
            <v:group style="position:absolute;left:5009;top:731;width:2;height:80" coordorigin="5009,731" coordsize="2,80">
              <v:shape style="position:absolute;left:5009;top:731;width:2;height:80" coordorigin="5009,731" coordsize="0,80" path="m5009,811l5009,731e" filled="false" stroked="true" strokeweight=".748pt" strokecolor="#939598">
                <v:path arrowok="t"/>
              </v:shape>
            </v:group>
            <v:group style="position:absolute;left:4969;top:731;width:2;height:80" coordorigin="4969,731" coordsize="2,80">
              <v:shape style="position:absolute;left:4969;top:731;width:2;height:80" coordorigin="4969,731" coordsize="1,80" path="m4969,811l4969,731e" filled="false" stroked="true" strokeweight=".748pt" strokecolor="#939598">
                <v:path arrowok="t"/>
              </v:shape>
            </v:group>
            <v:group style="position:absolute;left:4929;top:731;width:2;height:80" coordorigin="4929,731" coordsize="2,80">
              <v:shape style="position:absolute;left:4929;top:731;width:2;height:80" coordorigin="4929,731" coordsize="0,80" path="m4929,811l4929,731e" filled="false" stroked="true" strokeweight=".748pt" strokecolor="#939598">
                <v:path arrowok="t"/>
              </v:shape>
            </v:group>
            <v:group style="position:absolute;left:4889;top:731;width:2;height:80" coordorigin="4889,731" coordsize="2,80">
              <v:shape style="position:absolute;left:4889;top:731;width:2;height:80" coordorigin="4889,731" coordsize="0,80" path="m4889,811l4889,731e" filled="false" stroked="true" strokeweight=".748pt" strokecolor="#939598">
                <v:path arrowok="t"/>
              </v:shape>
            </v:group>
            <v:group style="position:absolute;left:4849;top:731;width:2;height:80" coordorigin="4849,731" coordsize="2,80">
              <v:shape style="position:absolute;left:4849;top:731;width:2;height:80" coordorigin="4849,731" coordsize="0,80" path="m4849,811l4849,731e" filled="false" stroked="true" strokeweight=".748pt" strokecolor="#939598">
                <v:path arrowok="t"/>
              </v:shape>
            </v:group>
            <v:group style="position:absolute;left:4809;top:731;width:2;height:80" coordorigin="4809,731" coordsize="2,80">
              <v:shape style="position:absolute;left:4809;top:731;width:2;height:80" coordorigin="4809,731" coordsize="1,80" path="m4809,811l4809,731e" filled="false" stroked="true" strokeweight=".748pt" strokecolor="#939598">
                <v:path arrowok="t"/>
              </v:shape>
            </v:group>
            <v:group style="position:absolute;left:4769;top:731;width:2;height:80" coordorigin="4769,731" coordsize="2,80">
              <v:shape style="position:absolute;left:4769;top:731;width:2;height:80" coordorigin="4769,731" coordsize="0,80" path="m4769,811l4769,731e" filled="false" stroked="true" strokeweight=".748pt" strokecolor="#939598">
                <v:path arrowok="t"/>
              </v:shape>
            </v:group>
            <v:group style="position:absolute;left:4729;top:731;width:2;height:80" coordorigin="4729,731" coordsize="2,80">
              <v:shape style="position:absolute;left:4729;top:731;width:2;height:80" coordorigin="4729,731" coordsize="1,80" path="m4729,811l4729,731e" filled="false" stroked="true" strokeweight=".748pt" strokecolor="#939598">
                <v:path arrowok="t"/>
              </v:shape>
            </v:group>
            <v:group style="position:absolute;left:4689;top:731;width:2;height:80" coordorigin="4689,731" coordsize="2,80">
              <v:shape style="position:absolute;left:4689;top:731;width:2;height:80" coordorigin="4689,731" coordsize="0,80" path="m4689,811l4689,731e" filled="false" stroked="true" strokeweight=".748pt" strokecolor="#939598">
                <v:path arrowok="t"/>
              </v:shape>
            </v:group>
            <v:group style="position:absolute;left:4649;top:731;width:2;height:80" coordorigin="4649,731" coordsize="2,80">
              <v:shape style="position:absolute;left:4649;top:731;width:2;height:80" coordorigin="4649,731" coordsize="1,80" path="m4649,811l4649,731e" filled="false" stroked="true" strokeweight=".748pt" strokecolor="#939598">
                <v:path arrowok="t"/>
              </v:shape>
            </v:group>
            <v:group style="position:absolute;left:4609;top:731;width:2;height:80" coordorigin="4609,731" coordsize="2,80">
              <v:shape style="position:absolute;left:4609;top:731;width:2;height:80" coordorigin="4609,731" coordsize="0,80" path="m4609,811l4609,731e" filled="false" stroked="true" strokeweight=".748pt" strokecolor="#939598">
                <v:path arrowok="t"/>
              </v:shape>
            </v:group>
            <v:group style="position:absolute;left:4569;top:731;width:2;height:80" coordorigin="4569,731" coordsize="2,80">
              <v:shape style="position:absolute;left:4569;top:731;width:2;height:80" coordorigin="4569,731" coordsize="1,80" path="m4569,811l4569,731e" filled="false" stroked="true" strokeweight=".748pt" strokecolor="#939598">
                <v:path arrowok="t"/>
              </v:shape>
            </v:group>
            <v:group style="position:absolute;left:4529;top:731;width:2;height:80" coordorigin="4529,731" coordsize="2,80">
              <v:shape style="position:absolute;left:4529;top:731;width:2;height:80" coordorigin="4529,731" coordsize="1,80" path="m4529,811l4529,731e" filled="false" stroked="true" strokeweight=".748pt" strokecolor="#939598">
                <v:path arrowok="t"/>
              </v:shape>
            </v:group>
            <v:group style="position:absolute;left:4489;top:731;width:2;height:80" coordorigin="4489,731" coordsize="2,80">
              <v:shape style="position:absolute;left:4489;top:731;width:2;height:80" coordorigin="4489,731" coordsize="0,80" path="m4489,811l4489,731e" filled="false" stroked="true" strokeweight=".748pt" strokecolor="#939598">
                <v:path arrowok="t"/>
              </v:shape>
            </v:group>
            <v:group style="position:absolute;left:4449;top:731;width:2;height:80" coordorigin="4449,731" coordsize="2,80">
              <v:shape style="position:absolute;left:4449;top:731;width:2;height:80" coordorigin="4449,731" coordsize="1,80" path="m4449,811l4449,731e" filled="false" stroked="true" strokeweight=".748pt" strokecolor="#939598">
                <v:path arrowok="t"/>
              </v:shape>
            </v:group>
            <v:group style="position:absolute;left:4409;top:731;width:2;height:80" coordorigin="4409,731" coordsize="2,80">
              <v:shape style="position:absolute;left:4409;top:731;width:2;height:80" coordorigin="4409,731" coordsize="0,80" path="m4409,811l4409,731e" filled="false" stroked="true" strokeweight=".748pt" strokecolor="#939598">
                <v:path arrowok="t"/>
              </v:shape>
            </v:group>
            <v:group style="position:absolute;left:4369;top:731;width:2;height:80" coordorigin="4369,731" coordsize="2,80">
              <v:shape style="position:absolute;left:4369;top:731;width:2;height:80" coordorigin="4369,731" coordsize="0,80" path="m4369,811l4369,731e" filled="false" stroked="true" strokeweight=".748pt" strokecolor="#939598">
                <v:path arrowok="t"/>
              </v:shape>
            </v:group>
            <v:group style="position:absolute;left:4329;top:731;width:2;height:80" coordorigin="4329,731" coordsize="2,80">
              <v:shape style="position:absolute;left:4329;top:731;width:2;height:80" coordorigin="4329,731" coordsize="0,80" path="m4329,811l4329,731e" filled="false" stroked="true" strokeweight=".748pt" strokecolor="#939598">
                <v:path arrowok="t"/>
              </v:shape>
            </v:group>
            <v:group style="position:absolute;left:4289;top:731;width:2;height:80" coordorigin="4289,731" coordsize="2,80">
              <v:shape style="position:absolute;left:4289;top:731;width:2;height:80" coordorigin="4289,731" coordsize="1,80" path="m4289,811l4289,731e" filled="false" stroked="true" strokeweight=".748pt" strokecolor="#939598">
                <v:path arrowok="t"/>
              </v:shape>
            </v:group>
            <v:group style="position:absolute;left:4249;top:731;width:2;height:80" coordorigin="4249,731" coordsize="2,80">
              <v:shape style="position:absolute;left:4249;top:731;width:2;height:80" coordorigin="4249,731" coordsize="0,80" path="m4249,811l4249,731e" filled="false" stroked="true" strokeweight=".748pt" strokecolor="#939598">
                <v:path arrowok="t"/>
              </v:shape>
            </v:group>
            <v:group style="position:absolute;left:4209;top:731;width:2;height:80" coordorigin="4209,731" coordsize="2,80">
              <v:shape style="position:absolute;left:4209;top:731;width:2;height:80" coordorigin="4209,731" coordsize="1,80" path="m4209,811l4209,731e" filled="false" stroked="true" strokeweight=".748pt" strokecolor="#939598">
                <v:path arrowok="t"/>
              </v:shape>
            </v:group>
            <v:group style="position:absolute;left:4169;top:731;width:2;height:80" coordorigin="4169,731" coordsize="2,80">
              <v:shape style="position:absolute;left:4169;top:731;width:2;height:80" coordorigin="4169,731" coordsize="0,80" path="m4169,811l4169,731e" filled="false" stroked="true" strokeweight=".748pt" strokecolor="#939598">
                <v:path arrowok="t"/>
              </v:shape>
            </v:group>
            <v:group style="position:absolute;left:4129;top:731;width:2;height:80" coordorigin="4129,731" coordsize="2,80">
              <v:shape style="position:absolute;left:4129;top:731;width:2;height:80" coordorigin="4129,731" coordsize="1,80" path="m4129,811l4129,731e" filled="false" stroked="true" strokeweight=".748pt" strokecolor="#939598">
                <v:path arrowok="t"/>
              </v:shape>
            </v:group>
            <v:group style="position:absolute;left:4089;top:731;width:2;height:80" coordorigin="4089,731" coordsize="2,80">
              <v:shape style="position:absolute;left:4089;top:731;width:2;height:80" coordorigin="4089,731" coordsize="0,80" path="m4089,811l4089,731e" filled="false" stroked="true" strokeweight=".748pt" strokecolor="#939598">
                <v:path arrowok="t"/>
              </v:shape>
            </v:group>
            <v:group style="position:absolute;left:4049;top:731;width:2;height:80" coordorigin="4049,731" coordsize="2,80">
              <v:shape style="position:absolute;left:4049;top:731;width:2;height:80" coordorigin="4049,731" coordsize="1,80" path="m4049,811l4049,731e" filled="false" stroked="true" strokeweight=".748pt" strokecolor="#939598">
                <v:path arrowok="t"/>
              </v:shape>
            </v:group>
            <v:group style="position:absolute;left:4009;top:731;width:2;height:80" coordorigin="4009,731" coordsize="2,80">
              <v:shape style="position:absolute;left:4009;top:731;width:2;height:80" coordorigin="4009,731" coordsize="0,80" path="m4009,811l4009,731e" filled="false" stroked="true" strokeweight=".748pt" strokecolor="#939598">
                <v:path arrowok="t"/>
              </v:shape>
            </v:group>
            <v:group style="position:absolute;left:3969;top:731;width:2;height:80" coordorigin="3969,731" coordsize="2,80">
              <v:shape style="position:absolute;left:3969;top:731;width:2;height:80" coordorigin="3969,731" coordsize="0,80" path="m3969,811l3969,731e" filled="false" stroked="true" strokeweight=".748pt" strokecolor="#939598">
                <v:path arrowok="t"/>
              </v:shape>
            </v:group>
            <v:group style="position:absolute;left:3929;top:731;width:2;height:80" coordorigin="3929,731" coordsize="2,80">
              <v:shape style="position:absolute;left:3929;top:731;width:2;height:80" coordorigin="3929,731" coordsize="1,80" path="m3929,811l3929,731e" filled="false" stroked="true" strokeweight=".748pt" strokecolor="#939598">
                <v:path arrowok="t"/>
              </v:shape>
            </v:group>
            <v:group style="position:absolute;left:3889;top:731;width:2;height:80" coordorigin="3889,731" coordsize="2,80">
              <v:shape style="position:absolute;left:3889;top:731;width:2;height:80" coordorigin="3889,731" coordsize="0,80" path="m3889,811l3889,731e" filled="false" stroked="true" strokeweight=".748pt" strokecolor="#939598">
                <v:path arrowok="t"/>
              </v:shape>
            </v:group>
            <v:group style="position:absolute;left:3849;top:731;width:2;height:80" coordorigin="3849,731" coordsize="2,80">
              <v:shape style="position:absolute;left:3849;top:731;width:2;height:80" coordorigin="3849,731" coordsize="1,80" path="m3849,811l3849,731e" filled="false" stroked="true" strokeweight=".748pt" strokecolor="#939598">
                <v:path arrowok="t"/>
              </v:shape>
            </v:group>
            <v:group style="position:absolute;left:3809;top:731;width:2;height:80" coordorigin="3809,731" coordsize="2,80">
              <v:shape style="position:absolute;left:3809;top:731;width:2;height:80" coordorigin="3809,731" coordsize="0,80" path="m3809,811l3809,731e" filled="false" stroked="true" strokeweight=".748pt" strokecolor="#939598">
                <v:path arrowok="t"/>
              </v:shape>
            </v:group>
            <v:group style="position:absolute;left:3768;top:731;width:2;height:80" coordorigin="3768,731" coordsize="2,80">
              <v:shape style="position:absolute;left:3768;top:731;width:2;height:80" coordorigin="3768,731" coordsize="1,80" path="m3768,811l3768,731e" filled="false" stroked="true" strokeweight=".748pt" strokecolor="#939598">
                <v:path arrowok="t"/>
              </v:shape>
            </v:group>
            <v:group style="position:absolute;left:3728;top:732;width:2;height:80" coordorigin="3728,732" coordsize="2,80">
              <v:shape style="position:absolute;left:3728;top:732;width:2;height:80" coordorigin="3728,732" coordsize="0,80" path="m3728,812l3728,732e" filled="false" stroked="true" strokeweight=".748pt" strokecolor="#939598">
                <v:path arrowok="t"/>
              </v:shape>
            </v:group>
            <v:group style="position:absolute;left:3688;top:732;width:2;height:80" coordorigin="3688,732" coordsize="2,80">
              <v:shape style="position:absolute;left:3688;top:732;width:2;height:80" coordorigin="3688,732" coordsize="1,80" path="m3688,812l3688,732e" filled="false" stroked="true" strokeweight=".748pt" strokecolor="#939598">
                <v:path arrowok="t"/>
              </v:shape>
            </v:group>
            <v:group style="position:absolute;left:3648;top:732;width:2;height:80" coordorigin="3648,732" coordsize="2,80">
              <v:shape style="position:absolute;left:3648;top:732;width:2;height:80" coordorigin="3648,732" coordsize="0,80" path="m3648,812l3648,732e" filled="false" stroked="true" strokeweight=".748pt" strokecolor="#939598">
                <v:path arrowok="t"/>
              </v:shape>
            </v:group>
            <v:group style="position:absolute;left:3608;top:732;width:2;height:80" coordorigin="3608,732" coordsize="2,80">
              <v:shape style="position:absolute;left:3608;top:732;width:2;height:80" coordorigin="3608,732" coordsize="0,80" path="m3608,812l3608,732e" filled="false" stroked="true" strokeweight=".748pt" strokecolor="#939598">
                <v:path arrowok="t"/>
              </v:shape>
            </v:group>
            <v:group style="position:absolute;left:3568;top:732;width:2;height:80" coordorigin="3568,732" coordsize="2,80">
              <v:shape style="position:absolute;left:3568;top:732;width:2;height:80" coordorigin="3568,732" coordsize="0,80" path="m3568,812l3568,732e" filled="false" stroked="true" strokeweight=".748pt" strokecolor="#939598">
                <v:path arrowok="t"/>
              </v:shape>
            </v:group>
            <v:group style="position:absolute;left:3528;top:732;width:2;height:80" coordorigin="3528,732" coordsize="2,80">
              <v:shape style="position:absolute;left:3528;top:732;width:2;height:80" coordorigin="3528,732" coordsize="1,80" path="m3528,812l3528,732e" filled="false" stroked="true" strokeweight=".748pt" strokecolor="#939598">
                <v:path arrowok="t"/>
              </v:shape>
            </v:group>
            <v:group style="position:absolute;left:3488;top:732;width:2;height:80" coordorigin="3488,732" coordsize="2,80">
              <v:shape style="position:absolute;left:3488;top:732;width:2;height:80" coordorigin="3488,732" coordsize="0,80" path="m3488,812l3488,732e" filled="false" stroked="true" strokeweight=".748pt" strokecolor="#939598">
                <v:path arrowok="t"/>
              </v:shape>
            </v:group>
            <v:group style="position:absolute;left:3448;top:732;width:2;height:80" coordorigin="3448,732" coordsize="2,80">
              <v:shape style="position:absolute;left:3448;top:732;width:2;height:80" coordorigin="3448,732" coordsize="0,80" path="m3448,812l3448,732e" filled="false" stroked="true" strokeweight=".748pt" strokecolor="#939598">
                <v:path arrowok="t"/>
              </v:shape>
            </v:group>
            <v:group style="position:absolute;left:3408;top:732;width:2;height:80" coordorigin="3408,732" coordsize="2,80">
              <v:shape style="position:absolute;left:3408;top:732;width:2;height:80" coordorigin="3408,732" coordsize="1,80" path="m3408,812l3408,732e" filled="false" stroked="true" strokeweight=".748pt" strokecolor="#939598">
                <v:path arrowok="t"/>
              </v:shape>
            </v:group>
            <v:group style="position:absolute;left:3368;top:732;width:2;height:80" coordorigin="3368,732" coordsize="2,80">
              <v:shape style="position:absolute;left:3368;top:732;width:2;height:80" coordorigin="3368,732" coordsize="0,80" path="m3368,812l3368,732e" filled="false" stroked="true" strokeweight=".748pt" strokecolor="#939598">
                <v:path arrowok="t"/>
              </v:shape>
            </v:group>
            <v:group style="position:absolute;left:3328;top:732;width:2;height:80" coordorigin="3328,732" coordsize="2,80">
              <v:shape style="position:absolute;left:3328;top:732;width:2;height:80" coordorigin="3328,732" coordsize="1,80" path="m3328,812l3328,732e" filled="false" stroked="true" strokeweight=".748pt" strokecolor="#939598">
                <v:path arrowok="t"/>
              </v:shape>
            </v:group>
            <v:group style="position:absolute;left:3288;top:732;width:2;height:80" coordorigin="3288,732" coordsize="2,80">
              <v:shape style="position:absolute;left:3288;top:732;width:2;height:80" coordorigin="3288,732" coordsize="0,80" path="m3288,812l3288,732e" filled="false" stroked="true" strokeweight=".748pt" strokecolor="#939598">
                <v:path arrowok="t"/>
              </v:shape>
            </v:group>
            <v:group style="position:absolute;left:3248;top:732;width:2;height:80" coordorigin="3248,732" coordsize="2,80">
              <v:shape style="position:absolute;left:3248;top:732;width:2;height:80" coordorigin="3248,732" coordsize="1,80" path="m3248,812l3248,732e" filled="false" stroked="true" strokeweight=".748pt" strokecolor="#939598">
                <v:path arrowok="t"/>
              </v:shape>
            </v:group>
            <v:group style="position:absolute;left:3208;top:732;width:2;height:80" coordorigin="3208,732" coordsize="2,80">
              <v:shape style="position:absolute;left:3208;top:732;width:2;height:80" coordorigin="3208,732" coordsize="0,80" path="m3208,812l3208,732e" filled="false" stroked="true" strokeweight=".748pt" strokecolor="#939598">
                <v:path arrowok="t"/>
              </v:shape>
            </v:group>
            <v:group style="position:absolute;left:3168;top:732;width:2;height:80" coordorigin="3168,732" coordsize="2,80">
              <v:shape style="position:absolute;left:3168;top:732;width:2;height:80" coordorigin="3168,732" coordsize="1,80" path="m3168,812l3168,732e" filled="false" stroked="true" strokeweight=".748pt" strokecolor="#939598">
                <v:path arrowok="t"/>
              </v:shape>
            </v:group>
            <v:group style="position:absolute;left:3128;top:732;width:2;height:80" coordorigin="3128,732" coordsize="2,80">
              <v:shape style="position:absolute;left:3128;top:732;width:2;height:80" coordorigin="3128,732" coordsize="0,80" path="m3128,812l3128,732e" filled="false" stroked="true" strokeweight=".748pt" strokecolor="#939598">
                <v:path arrowok="t"/>
              </v:shape>
            </v:group>
            <v:group style="position:absolute;left:3088;top:732;width:2;height:80" coordorigin="3088,732" coordsize="2,80">
              <v:shape style="position:absolute;left:3088;top:732;width:2;height:80" coordorigin="3088,732" coordsize="0,80" path="m3088,812l3088,732e" filled="false" stroked="true" strokeweight=".748pt" strokecolor="#939598">
                <v:path arrowok="t"/>
              </v:shape>
            </v:group>
            <v:group style="position:absolute;left:3048;top:732;width:2;height:80" coordorigin="3048,732" coordsize="2,80">
              <v:shape style="position:absolute;left:3048;top:732;width:2;height:80" coordorigin="3048,732" coordsize="0,80" path="m3048,812l3048,732e" filled="false" stroked="true" strokeweight=".748pt" strokecolor="#939598">
                <v:path arrowok="t"/>
              </v:shape>
            </v:group>
            <v:group style="position:absolute;left:3008;top:732;width:2;height:80" coordorigin="3008,732" coordsize="2,80">
              <v:shape style="position:absolute;left:3008;top:732;width:2;height:80" coordorigin="3008,732" coordsize="1,80" path="m3008,812l3008,732e" filled="false" stroked="true" strokeweight=".748pt" strokecolor="#939598">
                <v:path arrowok="t"/>
              </v:shape>
            </v:group>
            <v:group style="position:absolute;left:2968;top:732;width:2;height:80" coordorigin="2968,732" coordsize="2,80">
              <v:shape style="position:absolute;left:2968;top:732;width:2;height:80" coordorigin="2968,732" coordsize="0,80" path="m2968,812l2968,732e" filled="false" stroked="true" strokeweight=".748pt" strokecolor="#939598">
                <v:path arrowok="t"/>
              </v:shape>
            </v:group>
            <v:group style="position:absolute;left:2928;top:732;width:2;height:80" coordorigin="2928,732" coordsize="2,80">
              <v:shape style="position:absolute;left:2928;top:732;width:2;height:80" coordorigin="2928,732" coordsize="0,80" path="m2928,812l2928,732e" filled="false" stroked="true" strokeweight=".748pt" strokecolor="#939598">
                <v:path arrowok="t"/>
              </v:shape>
            </v:group>
            <v:group style="position:absolute;left:2888;top:732;width:2;height:80" coordorigin="2888,732" coordsize="2,80">
              <v:shape style="position:absolute;left:2888;top:732;width:2;height:80" coordorigin="2888,732" coordsize="1,80" path="m2888,812l2888,732e" filled="false" stroked="true" strokeweight=".748pt" strokecolor="#939598">
                <v:path arrowok="t"/>
              </v:shape>
            </v:group>
            <v:group style="position:absolute;left:2848;top:732;width:2;height:80" coordorigin="2848,732" coordsize="2,80">
              <v:shape style="position:absolute;left:2848;top:732;width:2;height:80" coordorigin="2848,732" coordsize="0,80" path="m2848,812l2848,732e" filled="false" stroked="true" strokeweight=".748pt" strokecolor="#939598">
                <v:path arrowok="t"/>
              </v:shape>
            </v:group>
            <v:group style="position:absolute;left:2808;top:732;width:2;height:80" coordorigin="2808,732" coordsize="2,80">
              <v:shape style="position:absolute;left:2808;top:732;width:2;height:80" coordorigin="2808,732" coordsize="1,80" path="m2808,812l2808,732e" filled="false" stroked="true" strokeweight=".748pt" strokecolor="#939598">
                <v:path arrowok="t"/>
              </v:shape>
            </v:group>
            <v:group style="position:absolute;left:2768;top:732;width:2;height:80" coordorigin="2768,732" coordsize="2,80">
              <v:shape style="position:absolute;left:2768;top:732;width:2;height:80" coordorigin="2768,732" coordsize="0,80" path="m2768,812l2768,732e" filled="false" stroked="true" strokeweight=".748pt" strokecolor="#939598">
                <v:path arrowok="t"/>
              </v:shape>
            </v:group>
            <v:group style="position:absolute;left:2728;top:732;width:2;height:80" coordorigin="2728,732" coordsize="2,80">
              <v:shape style="position:absolute;left:2728;top:732;width:2;height:80" coordorigin="2728,732" coordsize="0,80" path="m2728,812l2728,732e" filled="false" stroked="true" strokeweight=".748pt" strokecolor="#939598">
                <v:path arrowok="t"/>
              </v:shape>
            </v:group>
            <v:group style="position:absolute;left:2688;top:732;width:2;height:80" coordorigin="2688,732" coordsize="2,80">
              <v:shape style="position:absolute;left:2688;top:732;width:2;height:80" coordorigin="2688,732" coordsize="0,80" path="m2688,812l2688,732e" filled="false" stroked="true" strokeweight=".748pt" strokecolor="#939598">
                <v:path arrowok="t"/>
              </v:shape>
            </v:group>
            <v:group style="position:absolute;left:2648;top:732;width:2;height:80" coordorigin="2648,732" coordsize="2,80">
              <v:shape style="position:absolute;left:2648;top:732;width:2;height:80" coordorigin="2648,732" coordsize="1,80" path="m2648,812l2648,732e" filled="false" stroked="true" strokeweight=".748pt" strokecolor="#939598">
                <v:path arrowok="t"/>
              </v:shape>
            </v:group>
            <v:group style="position:absolute;left:2608;top:732;width:2;height:80" coordorigin="2608,732" coordsize="2,80">
              <v:shape style="position:absolute;left:2608;top:732;width:2;height:80" coordorigin="2608,732" coordsize="0,80" path="m2608,812l2608,732e" filled="false" stroked="true" strokeweight=".748pt" strokecolor="#939598">
                <v:path arrowok="t"/>
              </v:shape>
            </v:group>
            <v:group style="position:absolute;left:2568;top:732;width:2;height:80" coordorigin="2568,732" coordsize="2,80">
              <v:shape style="position:absolute;left:2568;top:732;width:2;height:80" coordorigin="2568,732" coordsize="0,80" path="m2568,812l2568,732e" filled="false" stroked="true" strokeweight=".748pt" strokecolor="#939598">
                <v:path arrowok="t"/>
              </v:shape>
            </v:group>
            <v:group style="position:absolute;left:2528;top:732;width:2;height:80" coordorigin="2528,732" coordsize="2,80">
              <v:shape style="position:absolute;left:2528;top:732;width:2;height:80" coordorigin="2528,732" coordsize="0,80" path="m2528,812l2528,732e" filled="false" stroked="true" strokeweight=".748pt" strokecolor="#939598">
                <v:path arrowok="t"/>
              </v:shape>
            </v:group>
            <v:group style="position:absolute;left:2488;top:732;width:2;height:80" coordorigin="2488,732" coordsize="2,80">
              <v:shape style="position:absolute;left:2488;top:732;width:2;height:80" coordorigin="2488,732" coordsize="1,80" path="m2488,812l2488,732e" filled="false" stroked="true" strokeweight=".748pt" strokecolor="#939598">
                <v:path arrowok="t"/>
              </v:shape>
            </v:group>
            <v:group style="position:absolute;left:2448;top:732;width:2;height:80" coordorigin="2448,732" coordsize="2,80">
              <v:shape style="position:absolute;left:2448;top:732;width:2;height:80" coordorigin="2448,732" coordsize="0,80" path="m2448,812l2448,732e" filled="false" stroked="true" strokeweight=".748pt" strokecolor="#939598">
                <v:path arrowok="t"/>
              </v:shape>
            </v:group>
            <v:group style="position:absolute;left:2408;top:732;width:2;height:80" coordorigin="2408,732" coordsize="2,80">
              <v:shape style="position:absolute;left:2408;top:732;width:2;height:80" coordorigin="2408,732" coordsize="1,80" path="m2408,812l2408,732e" filled="false" stroked="true" strokeweight=".748pt" strokecolor="#939598">
                <v:path arrowok="t"/>
              </v:shape>
            </v:group>
            <v:group style="position:absolute;left:2368;top:732;width:2;height:80" coordorigin="2368,732" coordsize="2,80">
              <v:shape style="position:absolute;left:2368;top:732;width:2;height:80" coordorigin="2368,732" coordsize="1,80" path="m2368,812l2368,732e" filled="false" stroked="true" strokeweight=".748pt" strokecolor="#939598">
                <v:path arrowok="t"/>
              </v:shape>
            </v:group>
            <v:group style="position:absolute;left:2328;top:732;width:2;height:80" coordorigin="2328,732" coordsize="2,80">
              <v:shape style="position:absolute;left:2328;top:732;width:2;height:80" coordorigin="2328,732" coordsize="0,80" path="m2328,812l2328,732e" filled="false" stroked="true" strokeweight=".748pt" strokecolor="#939598">
                <v:path arrowok="t"/>
              </v:shape>
            </v:group>
            <v:group style="position:absolute;left:2288;top:732;width:2;height:80" coordorigin="2288,732" coordsize="2,80">
              <v:shape style="position:absolute;left:2288;top:732;width:2;height:80" coordorigin="2288,732" coordsize="1,80" path="m2288,812l2288,732e" filled="false" stroked="true" strokeweight=".748pt" strokecolor="#939598">
                <v:path arrowok="t"/>
              </v:shape>
            </v:group>
            <v:group style="position:absolute;left:2248;top:732;width:2;height:80" coordorigin="2248,732" coordsize="2,80">
              <v:shape style="position:absolute;left:2248;top:732;width:2;height:80" coordorigin="2248,732" coordsize="0,80" path="m2248,812l2248,732e" filled="false" stroked="true" strokeweight=".748pt" strokecolor="#939598">
                <v:path arrowok="t"/>
              </v:shape>
            </v:group>
            <v:group style="position:absolute;left:2208;top:732;width:2;height:80" coordorigin="2208,732" coordsize="2,80">
              <v:shape style="position:absolute;left:2208;top:732;width:2;height:80" coordorigin="2208,732" coordsize="0,80" path="m2208,812l2208,732e" filled="false" stroked="true" strokeweight=".748pt" strokecolor="#939598">
                <v:path arrowok="t"/>
              </v:shape>
            </v:group>
            <v:group style="position:absolute;left:2168;top:732;width:2;height:80" coordorigin="2168,732" coordsize="2,80">
              <v:shape style="position:absolute;left:2168;top:732;width:2;height:80" coordorigin="2168,732" coordsize="0,80" path="m2168,812l2168,732e" filled="false" stroked="true" strokeweight=".748pt" strokecolor="#939598">
                <v:path arrowok="t"/>
              </v:shape>
            </v:group>
            <v:group style="position:absolute;left:2128;top:732;width:2;height:80" coordorigin="2128,732" coordsize="2,80">
              <v:shape style="position:absolute;left:2128;top:732;width:2;height:80" coordorigin="2128,732" coordsize="1,80" path="m2128,812l2128,732e" filled="false" stroked="true" strokeweight=".748pt" strokecolor="#939598">
                <v:path arrowok="t"/>
              </v:shape>
            </v:group>
            <v:group style="position:absolute;left:2088;top:732;width:2;height:80" coordorigin="2088,732" coordsize="2,80">
              <v:shape style="position:absolute;left:2088;top:732;width:2;height:80" coordorigin="2088,732" coordsize="0,80" path="m2088,812l2088,732e" filled="false" stroked="true" strokeweight=".748pt" strokecolor="#939598">
                <v:path arrowok="t"/>
              </v:shape>
            </v:group>
            <v:group style="position:absolute;left:2048;top:732;width:2;height:80" coordorigin="2048,732" coordsize="2,80">
              <v:shape style="position:absolute;left:2048;top:732;width:2;height:80" coordorigin="2048,732" coordsize="1,80" path="m2048,812l2048,732e" filled="false" stroked="true" strokeweight=".748pt" strokecolor="#939598">
                <v:path arrowok="t"/>
              </v:shape>
            </v:group>
            <v:group style="position:absolute;left:2008;top:732;width:2;height:80" coordorigin="2008,732" coordsize="2,80">
              <v:shape style="position:absolute;left:2008;top:732;width:2;height:80" coordorigin="2008,732" coordsize="0,80" path="m2008,812l2008,732e" filled="false" stroked="true" strokeweight=".748pt" strokecolor="#939598">
                <v:path arrowok="t"/>
              </v:shape>
            </v:group>
            <v:group style="position:absolute;left:1968;top:732;width:2;height:80" coordorigin="1968,732" coordsize="2,80">
              <v:shape style="position:absolute;left:1968;top:732;width:2;height:80" coordorigin="1968,732" coordsize="1,80" path="m1968,812l1968,732e" filled="false" stroked="true" strokeweight=".748pt" strokecolor="#939598">
                <v:path arrowok="t"/>
              </v:shape>
            </v:group>
            <v:group style="position:absolute;left:1928;top:732;width:2;height:80" coordorigin="1928,732" coordsize="2,80">
              <v:shape style="position:absolute;left:1928;top:732;width:2;height:80" coordorigin="1928,732" coordsize="0,80" path="m1928,812l1928,732e" filled="false" stroked="true" strokeweight=".748pt" strokecolor="#939598">
                <v:path arrowok="t"/>
              </v:shape>
            </v:group>
            <v:group style="position:absolute;left:1888;top:732;width:2;height:80" coordorigin="1888,732" coordsize="2,80">
              <v:shape style="position:absolute;left:1888;top:732;width:2;height:80" coordorigin="1888,732" coordsize="1,80" path="m1888,812l1888,732e" filled="false" stroked="true" strokeweight=".748pt" strokecolor="#939598">
                <v:path arrowok="t"/>
              </v:shape>
            </v:group>
            <v:group style="position:absolute;left:1848;top:732;width:2;height:80" coordorigin="1848,732" coordsize="2,80">
              <v:shape style="position:absolute;left:1848;top:732;width:2;height:80" coordorigin="1848,732" coordsize="1,80" path="m1848,812l1848,732e" filled="false" stroked="true" strokeweight=".748pt" strokecolor="#939598">
                <v:path arrowok="t"/>
              </v:shape>
            </v:group>
            <v:group style="position:absolute;left:1808;top:732;width:2;height:80" coordorigin="1808,732" coordsize="2,80">
              <v:shape style="position:absolute;left:1808;top:732;width:2;height:80" coordorigin="1808,732" coordsize="0,80" path="m1808,812l1808,732e" filled="false" stroked="true" strokeweight=".748pt" strokecolor="#939598">
                <v:path arrowok="t"/>
              </v:shape>
            </v:group>
            <v:group style="position:absolute;left:1768;top:732;width:2;height:80" coordorigin="1768,732" coordsize="2,80">
              <v:shape style="position:absolute;left:1768;top:732;width:2;height:80" coordorigin="1768,732" coordsize="0,80" path="m1768,812l1768,732e" filled="false" stroked="true" strokeweight=".748pt" strokecolor="#939598">
                <v:path arrowok="t"/>
              </v:shape>
            </v:group>
            <v:group style="position:absolute;left:1728;top:732;width:2;height:80" coordorigin="1728,732" coordsize="2,80">
              <v:shape style="position:absolute;left:1728;top:732;width:2;height:80" coordorigin="1728,732" coordsize="0,80" path="m1728,812l1728,732e" filled="false" stroked="true" strokeweight=".748pt" strokecolor="#939598">
                <v:path arrowok="t"/>
              </v:shape>
            </v:group>
            <v:group style="position:absolute;left:1688;top:732;width:2;height:80" coordorigin="1688,732" coordsize="2,80">
              <v:shape style="position:absolute;left:1688;top:732;width:2;height:80" coordorigin="1688,732" coordsize="1,80" path="m1688,812l1688,732e" filled="false" stroked="true" strokeweight=".748pt" strokecolor="#939598">
                <v:path arrowok="t"/>
              </v:shape>
            </v:group>
            <v:group style="position:absolute;left:1648;top:732;width:2;height:80" coordorigin="1648,732" coordsize="2,80">
              <v:shape style="position:absolute;left:1648;top:732;width:2;height:80" coordorigin="1648,732" coordsize="0,80" path="m1648,812l1648,732e" filled="false" stroked="true" strokeweight=".748pt" strokecolor="#939598">
                <v:path arrowok="t"/>
              </v:shape>
            </v:group>
            <v:group style="position:absolute;left:1608;top:732;width:2;height:80" coordorigin="1608,732" coordsize="2,80">
              <v:shape style="position:absolute;left:1608;top:732;width:2;height:80" coordorigin="1608,732" coordsize="1,80" path="m1608,812l1608,732e" filled="false" stroked="true" strokeweight=".748pt" strokecolor="#939598">
                <v:path arrowok="t"/>
              </v:shape>
            </v:group>
            <v:group style="position:absolute;left:1568;top:732;width:2;height:80" coordorigin="1568,732" coordsize="2,80">
              <v:shape style="position:absolute;left:1568;top:732;width:2;height:80" coordorigin="1568,732" coordsize="0,80" path="m1568,812l1568,732e" filled="false" stroked="true" strokeweight=".748pt" strokecolor="#939598">
                <v:path arrowok="t"/>
              </v:shape>
            </v:group>
            <v:group style="position:absolute;left:1528;top:732;width:2;height:80" coordorigin="1528,732" coordsize="2,80">
              <v:shape style="position:absolute;left:1528;top:732;width:2;height:80" coordorigin="1528,732" coordsize="1,80" path="m1528,812l1528,732e" filled="false" stroked="true" strokeweight=".748pt" strokecolor="#939598">
                <v:path arrowok="t"/>
              </v:shape>
            </v:group>
            <v:group style="position:absolute;left:1488;top:732;width:2;height:80" coordorigin="1488,732" coordsize="2,80">
              <v:shape style="position:absolute;left:1488;top:732;width:2;height:80" coordorigin="1488,732" coordsize="0,80" path="m1488,812l1488,732e" filled="false" stroked="true" strokeweight=".748pt" strokecolor="#939598">
                <v:path arrowok="t"/>
              </v:shape>
            </v:group>
            <v:group style="position:absolute;left:1448;top:732;width:2;height:80" coordorigin="1448,732" coordsize="2,80">
              <v:shape style="position:absolute;left:1448;top:732;width:2;height:80" coordorigin="1448,732" coordsize="1,80" path="m1448,812l1448,732e" filled="false" stroked="true" strokeweight=".748pt" strokecolor="#939598">
                <v:path arrowok="t"/>
              </v:shape>
            </v:group>
            <v:group style="position:absolute;left:1408;top:732;width:2;height:80" coordorigin="1408,732" coordsize="2,80">
              <v:shape style="position:absolute;left:1408;top:732;width:2;height:80" coordorigin="1408,732" coordsize="0,80" path="m1408,812l1408,732e" filled="false" stroked="true" strokeweight=".748pt" strokecolor="#939598">
                <v:path arrowok="t"/>
              </v:shape>
            </v:group>
            <v:group style="position:absolute;left:1368;top:732;width:2;height:80" coordorigin="1368,732" coordsize="2,80">
              <v:shape style="position:absolute;left:1368;top:732;width:2;height:80" coordorigin="1368,732" coordsize="1,80" path="m1368,812l1368,732e" filled="false" stroked="true" strokeweight=".748pt" strokecolor="#939598">
                <v:path arrowok="t"/>
              </v:shape>
            </v:group>
            <v:group style="position:absolute;left:1328;top:732;width:2;height:80" coordorigin="1328,732" coordsize="2,80">
              <v:shape style="position:absolute;left:1328;top:732;width:2;height:80" coordorigin="1328,732" coordsize="0,80" path="m1328,812l1328,732e" filled="false" stroked="true" strokeweight=".748pt" strokecolor="#939598">
                <v:path arrowok="t"/>
              </v:shape>
            </v:group>
            <v:group style="position:absolute;left:1288;top:732;width:2;height:80" coordorigin="1288,732" coordsize="2,80">
              <v:shape style="position:absolute;left:1288;top:732;width:2;height:80" coordorigin="1288,732" coordsize="0,80" path="m1288,812l1288,732e" filled="false" stroked="true" strokeweight=".748pt" strokecolor="#939598">
                <v:path arrowok="t"/>
              </v:shape>
            </v:group>
            <v:group style="position:absolute;left:1248;top:732;width:2;height:80" coordorigin="1248,732" coordsize="2,80">
              <v:shape style="position:absolute;left:1248;top:732;width:2;height:80" coordorigin="1248,732" coordsize="1,80" path="m1248,812l1248,732e" filled="false" stroked="true" strokeweight=".748pt" strokecolor="#939598">
                <v:path arrowok="t"/>
              </v:shape>
            </v:group>
            <v:group style="position:absolute;left:1208;top:732;width:2;height:80" coordorigin="1208,732" coordsize="2,80">
              <v:shape style="position:absolute;left:1208;top:732;width:2;height:80" coordorigin="1208,732" coordsize="0,80" path="m1208,812l1208,732e" filled="false" stroked="true" strokeweight=".748pt" strokecolor="#939598">
                <v:path arrowok="t"/>
              </v:shape>
            </v:group>
            <v:group style="position:absolute;left:1168;top:732;width:2;height:80" coordorigin="1168,732" coordsize="2,80">
              <v:shape style="position:absolute;left:1168;top:732;width:2;height:80" coordorigin="1168,732" coordsize="1,80" path="m1168,812l1168,732e" filled="false" stroked="true" strokeweight=".748pt" strokecolor="#939598">
                <v:path arrowok="t"/>
              </v:shape>
            </v:group>
            <v:group style="position:absolute;left:1128;top:732;width:2;height:80" coordorigin="1128,732" coordsize="2,80">
              <v:shape style="position:absolute;left:1128;top:732;width:2;height:80" coordorigin="1128,732" coordsize="0,80" path="m1128,812l1128,732e" filled="false" stroked="true" strokeweight=".748pt" strokecolor="#939598">
                <v:path arrowok="t"/>
              </v:shape>
            </v:group>
            <v:group style="position:absolute;left:1088;top:732;width:2;height:80" coordorigin="1088,732" coordsize="2,80">
              <v:shape style="position:absolute;left:1088;top:732;width:2;height:80" coordorigin="1088,732" coordsize="1,80" path="m1088,812l1088,732e" filled="false" stroked="true" strokeweight=".748pt" strokecolor="#939598">
                <v:path arrowok="t"/>
              </v:shape>
            </v:group>
            <v:group style="position:absolute;left:1048;top:732;width:2;height:80" coordorigin="1048,732" coordsize="2,80">
              <v:shape style="position:absolute;left:1048;top:732;width:2;height:80" coordorigin="1048,732" coordsize="0,80" path="m1048,812l1048,732e" filled="false" stroked="true" strokeweight=".748pt" strokecolor="#939598">
                <v:path arrowok="t"/>
              </v:shape>
            </v:group>
            <v:group style="position:absolute;left:1008;top:732;width:2;height:80" coordorigin="1008,732" coordsize="2,80">
              <v:shape style="position:absolute;left:1008;top:732;width:2;height:80" coordorigin="1008,732" coordsize="1,80" path="m1008,812l1008,732e" filled="false" stroked="true" strokeweight=".748pt" strokecolor="#939598">
                <v:path arrowok="t"/>
              </v:shape>
            </v:group>
            <v:group style="position:absolute;left:968;top:732;width:2;height:80" coordorigin="968,732" coordsize="2,80">
              <v:shape style="position:absolute;left:968;top:732;width:2;height:80" coordorigin="968,732" coordsize="0,80" path="m968,812l968,732e" filled="false" stroked="true" strokeweight=".748pt" strokecolor="#939598">
                <v:path arrowok="t"/>
              </v:shape>
            </v:group>
            <v:group style="position:absolute;left:928;top:732;width:2;height:80" coordorigin="928,732" coordsize="2,80">
              <v:shape style="position:absolute;left:928;top:732;width:2;height:80" coordorigin="928,732" coordsize="1,80" path="m928,812l928,732e" filled="false" stroked="true" strokeweight=".748pt" strokecolor="#939598">
                <v:path arrowok="t"/>
              </v:shape>
            </v:group>
            <v:group style="position:absolute;left:888;top:732;width:2;height:80" coordorigin="888,732" coordsize="2,80">
              <v:shape style="position:absolute;left:888;top:732;width:2;height:80" coordorigin="888,732" coordsize="0,80" path="m888,812l888,732e" filled="false" stroked="true" strokeweight=".748pt" strokecolor="#939598">
                <v:path arrowok="t"/>
              </v:shape>
            </v:group>
            <v:group style="position:absolute;left:848;top:732;width:2;height:80" coordorigin="848,732" coordsize="2,80">
              <v:shape style="position:absolute;left:848;top:732;width:2;height:80" coordorigin="848,732" coordsize="0,80" path="m848,812l848,732e" filled="false" stroked="true" strokeweight=".748pt" strokecolor="#939598">
                <v:path arrowok="t"/>
              </v:shape>
            </v:group>
            <v:group style="position:absolute;left:808;top:732;width:2;height:80" coordorigin="808,732" coordsize="2,80">
              <v:shape style="position:absolute;left:808;top:732;width:2;height:80" coordorigin="808,732" coordsize="0,80" path="m808,812l808,732e" filled="false" stroked="true" strokeweight=".748pt" strokecolor="#939598">
                <v:path arrowok="t"/>
              </v:shape>
            </v:group>
            <v:group style="position:absolute;left:768;top:732;width:2;height:80" coordorigin="768,732" coordsize="2,80">
              <v:shape style="position:absolute;left:768;top:732;width:2;height:80" coordorigin="768,732" coordsize="1,80" path="m768,812l768,732e" filled="false" stroked="true" strokeweight=".748pt" strokecolor="#939598">
                <v:path arrowok="t"/>
              </v:shape>
            </v:group>
            <v:group style="position:absolute;left:728;top:732;width:2;height:80" coordorigin="728,732" coordsize="2,80">
              <v:shape style="position:absolute;left:728;top:732;width:2;height:80" coordorigin="728,732" coordsize="1,80" path="m728,812l728,732e" filled="false" stroked="true" strokeweight=".748pt" strokecolor="#939598">
                <v:path arrowok="t"/>
              </v:shape>
            </v:group>
            <v:group style="position:absolute;left:688;top:732;width:2;height:80" coordorigin="688,732" coordsize="2,80">
              <v:shape style="position:absolute;left:688;top:732;width:2;height:80" coordorigin="688,732" coordsize="0,80" path="m688,812l688,732e" filled="false" stroked="true" strokeweight=".748pt" strokecolor="#939598">
                <v:path arrowok="t"/>
              </v:shape>
            </v:group>
            <v:group style="position:absolute;left:648;top:732;width:2;height:80" coordorigin="648,732" coordsize="2,80">
              <v:shape style="position:absolute;left:648;top:732;width:2;height:80" coordorigin="648,732" coordsize="1,80" path="m648,812l648,732e" filled="false" stroked="true" strokeweight=".748pt" strokecolor="#939598">
                <v:path arrowok="t"/>
              </v:shape>
            </v:group>
            <v:group style="position:absolute;left:608;top:732;width:2;height:80" coordorigin="608,732" coordsize="2,80">
              <v:shape style="position:absolute;left:608;top:732;width:2;height:80" coordorigin="608,732" coordsize="0,80" path="m608,812l608,732e" filled="false" stroked="true" strokeweight=".748pt" strokecolor="#939598">
                <v:path arrowok="t"/>
              </v:shape>
            </v:group>
            <v:group style="position:absolute;left:568;top:732;width:2;height:80" coordorigin="568,732" coordsize="2,80">
              <v:shape style="position:absolute;left:568;top:732;width:2;height:80" coordorigin="568,732" coordsize="1,80" path="m568,812l568,732e" filled="false" stroked="true" strokeweight=".748pt" strokecolor="#939598">
                <v:path arrowok="t"/>
              </v:shape>
            </v:group>
            <v:group style="position:absolute;left:528;top:732;width:2;height:80" coordorigin="528,732" coordsize="2,80">
              <v:shape style="position:absolute;left:528;top:732;width:2;height:80" coordorigin="528,732" coordsize="0,80" path="m528,812l528,732e" filled="false" stroked="true" strokeweight=".748pt" strokecolor="#939598">
                <v:path arrowok="t"/>
              </v:shape>
            </v:group>
            <v:group style="position:absolute;left:488;top:732;width:2;height:80" coordorigin="488,732" coordsize="2,80">
              <v:shape style="position:absolute;left:488;top:732;width:2;height:80" coordorigin="488,732" coordsize="1,80" path="m488,812l488,732e" filled="false" stroked="true" strokeweight=".748pt" strokecolor="#939598">
                <v:path arrowok="t"/>
              </v:shape>
            </v:group>
            <v:group style="position:absolute;left:448;top:732;width:2;height:80" coordorigin="448,732" coordsize="2,80">
              <v:shape style="position:absolute;left:448;top:732;width:2;height:80" coordorigin="448,732" coordsize="0,80" path="m448,812l448,732e" filled="false" stroked="true" strokeweight=".748pt" strokecolor="#939598">
                <v:path arrowok="t"/>
              </v:shape>
            </v:group>
            <v:group style="position:absolute;left:408;top:732;width:2;height:80" coordorigin="408,732" coordsize="2,80">
              <v:shape style="position:absolute;left:408;top:732;width:2;height:80" coordorigin="408,732" coordsize="0,80" path="m408,812l408,732e" filled="false" stroked="true" strokeweight=".748pt" strokecolor="#939598">
                <v:path arrowok="t"/>
              </v:shape>
            </v:group>
            <v:group style="position:absolute;left:368;top:732;width:2;height:80" coordorigin="368,732" coordsize="2,80">
              <v:shape style="position:absolute;left:368;top:732;width:2;height:80" coordorigin="368,732" coordsize="0,80" path="m368,812l368,732e" filled="false" stroked="true" strokeweight=".748pt" strokecolor="#939598">
                <v:path arrowok="t"/>
              </v:shape>
            </v:group>
            <v:group style="position:absolute;left:328;top:732;width:2;height:80" coordorigin="328,732" coordsize="2,80">
              <v:shape style="position:absolute;left:328;top:732;width:2;height:80" coordorigin="328,732" coordsize="1,80" path="m328,812l328,732e" filled="false" stroked="true" strokeweight=".748pt" strokecolor="#939598">
                <v:path arrowok="t"/>
              </v:shape>
            </v:group>
            <v:group style="position:absolute;left:288;top:732;width:2;height:80" coordorigin="288,732" coordsize="2,80">
              <v:shape style="position:absolute;left:288;top:732;width:2;height:80" coordorigin="288,732" coordsize="0,80" path="m288,812l288,732e" filled="false" stroked="true" strokeweight=".748pt" strokecolor="#939598">
                <v:path arrowok="t"/>
              </v:shape>
            </v:group>
            <v:group style="position:absolute;left:248;top:732;width:2;height:80" coordorigin="248,732" coordsize="2,80">
              <v:shape style="position:absolute;left:248;top:732;width:2;height:80" coordorigin="248,732" coordsize="1,80" path="m248,812l248,732e" filled="false" stroked="true" strokeweight=".748pt" strokecolor="#939598">
                <v:path arrowok="t"/>
              </v:shape>
            </v:group>
            <v:group style="position:absolute;left:208;top:732;width:2;height:80" coordorigin="208,732" coordsize="2,80">
              <v:shape style="position:absolute;left:208;top:732;width:2;height:80" coordorigin="208,732" coordsize="1,80" path="m208,812l208,732e" filled="false" stroked="true" strokeweight=".748pt" strokecolor="#939598">
                <v:path arrowok="t"/>
              </v:shape>
            </v:group>
            <v:group style="position:absolute;left:168;top:732;width:2;height:80" coordorigin="168,732" coordsize="2,80">
              <v:shape style="position:absolute;left:168;top:732;width:2;height:80" coordorigin="168,732" coordsize="0,80" path="m168,812l168,732e" filled="false" stroked="true" strokeweight=".748pt" strokecolor="#939598">
                <v:path arrowok="t"/>
              </v:shape>
            </v:group>
            <v:group style="position:absolute;left:128;top:732;width:2;height:80" coordorigin="128,732" coordsize="2,80">
              <v:shape style="position:absolute;left:128;top:732;width:2;height:80" coordorigin="128,732" coordsize="1,80" path="m128,812l128,732e" filled="false" stroked="true" strokeweight=".748pt" strokecolor="#939598">
                <v:path arrowok="t"/>
              </v:shape>
            </v:group>
            <v:group style="position:absolute;left:88;top:732;width:2;height:80" coordorigin="88,732" coordsize="2,80">
              <v:shape style="position:absolute;left:88;top:732;width:2;height:80" coordorigin="88,732" coordsize="0,80" path="m88,812l88,732e" filled="false" stroked="true" strokeweight=".748pt" strokecolor="#939598">
                <v:path arrowok="t"/>
              </v:shape>
            </v:group>
            <v:group style="position:absolute;left:47;top:732;width:2;height:80" coordorigin="47,732" coordsize="2,80">
              <v:shape style="position:absolute;left:47;top:732;width:2;height:80" coordorigin="47,732" coordsize="1,80" path="m48,812l47,732e" filled="false" stroked="true" strokeweight=".748pt" strokecolor="#939598">
                <v:path arrowok="t"/>
              </v:shape>
            </v:group>
            <v:group style="position:absolute;left:7;top:732;width:2;height:80" coordorigin="7,732" coordsize="2,80">
              <v:shape style="position:absolute;left:7;top:732;width:2;height:80" coordorigin="7,732" coordsize="0,80" path="m7,812l7,732e" filled="false" stroked="true" strokeweight=".748pt" strokecolor="#939598">
                <v:path arrowok="t"/>
              </v:shape>
              <v:shape style="position:absolute;left:5056;top:0;width:6463;height:1502" type="#_x0000_t75" stroked="false">
                <v:imagedata r:id="rId21" o:title=""/>
              </v:shape>
            </v:group>
          </v:group>
        </w:pict>
      </w:r>
      <w:r>
        <w:rPr>
          <w:rFonts w:ascii="Calibri" w:hAnsi="Calibri" w:cs="Calibri" w:eastAsia="Calibri"/>
          <w:position w:val="-29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sz w:val="17"/>
          <w:szCs w:val="17"/>
        </w:rPr>
      </w:pPr>
    </w:p>
    <w:p>
      <w:pPr>
        <w:pStyle w:val="BodyText"/>
        <w:spacing w:line="240" w:lineRule="auto" w:before="0"/>
        <w:ind w:right="988"/>
        <w:jc w:val="left"/>
      </w:pPr>
      <w:r>
        <w:rPr/>
        <w:pict>
          <v:group style="position:absolute;margin-left:46.771999pt;margin-top:-323.685577pt;width:516.8pt;height:619.2pt;mso-position-horizontal-relative:page;mso-position-vertical-relative:paragraph;z-index:-885208" coordorigin="935,-6474" coordsize="10336,12384">
            <v:group style="position:absolute;left:5670;top:-3981;width:1925;height:1309" coordorigin="5670,-3981" coordsize="1925,1309">
              <v:shape style="position:absolute;left:5670;top:-3981;width:1925;height:1309" coordorigin="5670,-3981" coordsize="1925,1309" path="m6023,-2811l5757,-2714,5691,-2684,5670,-2673,5671,-2673,5677,-2674,5690,-2679,5710,-2686,6023,-2811xe" filled="true" fillcolor="#c7c8ca" stroked="false">
                <v:path arrowok="t"/>
                <v:fill type="solid"/>
              </v:shape>
              <v:shape style="position:absolute;left:5670;top:-3981;width:1925;height:1309" coordorigin="5670,-3981" coordsize="1925,1309" path="m6397,-2957l6344,-2938,6277,-2913,6205,-2884,6023,-2811,6139,-2854,6240,-2893,6330,-2929,6397,-2957xe" filled="true" fillcolor="#c7c8ca" stroked="false">
                <v:path arrowok="t"/>
                <v:fill type="solid"/>
              </v:shape>
              <v:shape style="position:absolute;left:5670;top:-3981;width:1925;height:1309" coordorigin="5670,-3981" coordsize="1925,1309" path="m6840,-3954l6848,-3875,6848,-3845,6844,-3769,6834,-3669,6827,-3609,6817,-3543,6807,-3476,6797,-3415,6775,-3310,6744,-3224,6698,-3151,6632,-3086,6537,-3025,6478,-2994,6409,-2962,6397,-2957,6406,-2960,6465,-2980,6577,-3011,6690,-3034,6750,-3042,6813,-3049,6881,-3054,6956,-3058,7037,-3061,7227,-3064,7595,-3065,6840,-3954xe" filled="true" fillcolor="#c7c8ca" stroked="false">
                <v:path arrowok="t"/>
                <v:fill type="solid"/>
              </v:shape>
              <v:shape style="position:absolute;left:5670;top:-3981;width:1925;height:1309" coordorigin="5670,-3981" coordsize="1925,1309" path="m6819,-3981l6818,-3981,6817,-3981,6840,-3954,6819,-3981xe" filled="true" fillcolor="#c7c8ca" stroked="false">
                <v:path arrowok="t"/>
                <v:fill type="solid"/>
              </v:shape>
            </v:group>
            <v:group style="position:absolute;left:6785;top:-6168;width:4486;height:3485" coordorigin="6785,-6168" coordsize="4486,3485">
              <v:shape style="position:absolute;left:6785;top:-6168;width:4486;height:3485" coordorigin="6785,-6168" coordsize="4486,3485" path="m6785,-6168l11271,-6168,11271,-2683,6785,-2683,6785,-6168xe" filled="true" fillcolor="#000000" stroked="false">
                <v:path arrowok="t"/>
                <v:fill type="solid"/>
              </v:shape>
            </v:group>
            <v:group style="position:absolute;left:6836;top:-6117;width:4105;height:3103" coordorigin="6836,-6117" coordsize="4105,3103">
              <v:shape style="position:absolute;left:6836;top:-6117;width:4105;height:3103" coordorigin="6836,-6117" coordsize="4105,3103" path="m6836,-6117l6836,-3014,10941,-3014,10941,-6117,6836,-6117xe" filled="true" fillcolor="#c7c8ca" stroked="false">
                <v:path arrowok="t"/>
                <v:fill type="solid"/>
              </v:shape>
              <v:shape style="position:absolute;left:6913;top:-6046;width:3940;height:2948" type="#_x0000_t75" stroked="false">
                <v:imagedata r:id="rId61" o:title=""/>
              </v:shape>
              <v:shape style="position:absolute;left:935;top:-6474;width:4791;height:5757" type="#_x0000_t75" stroked="false">
                <v:imagedata r:id="rId62" o:title=""/>
              </v:shape>
            </v:group>
            <v:group style="position:absolute;left:5598;top:-2448;width:1942;height:986" coordorigin="5598,-2448" coordsize="1942,986">
              <v:shape style="position:absolute;left:5598;top:-2448;width:1942;height:986" coordorigin="5598,-2448" coordsize="1942,986" path="m6837,-1487l6816,-1463,6818,-1463,6820,-1463,6837,-1487xe" filled="true" fillcolor="#c7c8ca" stroked="false">
                <v:path arrowok="t"/>
                <v:fill type="solid"/>
              </v:shape>
              <v:shape style="position:absolute;left:5598;top:-2448;width:1942;height:986" coordorigin="5598,-2448" coordsize="1942,986" path="m6339,-2267l6421,-2243,6482,-2222,6580,-2178,6650,-2130,6700,-2074,6735,-2006,6764,-1922,6791,-1820,6815,-1718,6831,-1638,6839,-1576,6842,-1531,6841,-1514,6840,-1500,6838,-1489,6837,-1487,7502,-2222,6759,-2222,6695,-2223,6635,-2225,6521,-2236,6407,-2253,6348,-2265,6339,-2267xe" filled="true" fillcolor="#c7c8ca" stroked="false">
                <v:path arrowok="t"/>
                <v:fill type="solid"/>
              </v:shape>
              <v:shape style="position:absolute;left:5598;top:-2448;width:1942;height:986" coordorigin="5598,-2448" coordsize="1942,986" path="m7539,-2263l6983,-2228,6902,-2224,6827,-2222,6759,-2222,7502,-2222,7539,-2263xe" filled="true" fillcolor="#c7c8ca" stroked="false">
                <v:path arrowok="t"/>
                <v:fill type="solid"/>
              </v:shape>
              <v:shape style="position:absolute;left:5598;top:-2448;width:1942;height:986" coordorigin="5598,-2448" coordsize="1942,986" path="m5958,-2360l6217,-2295,6284,-2279,6339,-2267,6270,-2286,6179,-2309,5958,-2360xe" filled="true" fillcolor="#c7c8ca" stroked="false">
                <v:path arrowok="t"/>
                <v:fill type="solid"/>
              </v:shape>
              <v:shape style="position:absolute;left:5598;top:-2448;width:1942;height:986" coordorigin="5598,-2448" coordsize="1942,986" path="m5598,-2448l5686,-2420,5958,-2360,5667,-2433,5638,-2440,5618,-2444,5605,-2447,5598,-2448xe" filled="true" fillcolor="#c7c8ca" stroked="false">
                <v:path arrowok="t"/>
                <v:fill type="solid"/>
              </v:shape>
            </v:group>
            <v:group style="position:absolute;left:6747;top:-2311;width:4212;height:2657" coordorigin="6747,-2311" coordsize="4212,2657">
              <v:shape style="position:absolute;left:6747;top:-2311;width:4212;height:2657" coordorigin="6747,-2311" coordsize="4212,2657" path="m6747,-2311l10959,-2311,10959,346,6747,346,6747,-2311xe" filled="true" fillcolor="#000000" stroked="false">
                <v:path arrowok="t"/>
                <v:fill type="solid"/>
              </v:shape>
            </v:group>
            <v:group style="position:absolute;left:6798;top:-2260;width:3832;height:2281" coordorigin="6798,-2260" coordsize="3832,2281">
              <v:shape style="position:absolute;left:6798;top:-2260;width:3832;height:2281" coordorigin="6798,-2260" coordsize="3832,2281" path="m6798,20l6798,-2260,10630,-2260,10630,20,6798,20xe" filled="true" fillcolor="#c7c8ca" stroked="false">
                <v:path arrowok="t"/>
                <v:fill type="solid"/>
              </v:shape>
              <v:shape style="position:absolute;left:6879;top:-2184;width:3680;height:2119" type="#_x0000_t75" stroked="false">
                <v:imagedata r:id="rId63" o:title=""/>
              </v:shape>
            </v:group>
            <v:group style="position:absolute;left:5713;top:-725;width:1971;height:3074" coordorigin="5713,-725" coordsize="1971,3074">
              <v:shape style="position:absolute;left:5713;top:-725;width:1971;height:3074" coordorigin="5713,-725" coordsize="1971,3074" path="m6279,406l6327,512,6365,601,6399,689,6430,778,6460,870,6488,967,6514,1069,6541,1180,6567,1301,6594,1435,6623,1582,6653,1745,6685,1926,6721,2126,6760,2348,7621,967,7220,967,7133,966,7047,964,6968,961,6896,956,6831,948,6770,935,6660,891,6609,858,6559,815,6509,762,6458,698,6405,621,6349,530,6289,424,6279,406xe" filled="true" fillcolor="#c7c8ca" stroked="false">
                <v:path arrowok="t"/>
                <v:fill type="solid"/>
              </v:shape>
              <v:shape style="position:absolute;left:5713;top:-725;width:1971;height:3074" coordorigin="5713,-725" coordsize="1971,3074" path="m7655,913l7590,938,7520,951,7424,961,7297,967,7220,967,7621,967,7655,913xe" filled="true" fillcolor="#c7c8ca" stroked="false">
                <v:path arrowok="t"/>
                <v:fill type="solid"/>
              </v:shape>
              <v:shape style="position:absolute;left:5713;top:-725;width:1971;height:3074" coordorigin="5713,-725" coordsize="1971,3074" path="m7682,870l7655,913,7664,907,7673,900,7679,893,7682,886,7683,881,7684,876,7683,873,7682,870,7682,870xe" filled="true" fillcolor="#c7c8ca" stroked="false">
                <v:path arrowok="t"/>
                <v:fill type="solid"/>
              </v:shape>
              <v:shape style="position:absolute;left:5713;top:-725;width:1971;height:3074" coordorigin="5713,-725" coordsize="1971,3074" path="m5988,-175l6075,5,6153,163,6224,302,6279,406,6240,323,6189,219,6133,107,6070,-16,5988,-175xe" filled="true" fillcolor="#c7c8ca" stroked="false">
                <v:path arrowok="t"/>
                <v:fill type="solid"/>
              </v:shape>
              <v:shape style="position:absolute;left:5713;top:-725;width:1971;height:3074" coordorigin="5713,-725" coordsize="1971,3074" path="m5713,-725l5741,-662,5793,-559,5830,-484,5877,-392,5988,-175,5894,-371,5789,-592,5754,-655,5724,-708,5717,-719,5713,-725xe" filled="true" fillcolor="#c7c8ca" stroked="false">
                <v:path arrowok="t"/>
                <v:fill type="solid"/>
              </v:shape>
            </v:group>
            <v:group style="position:absolute;left:6710;top:819;width:4558;height:5091" coordorigin="6710,819" coordsize="4558,5091">
              <v:shape style="position:absolute;left:6710;top:819;width:4558;height:5091" coordorigin="6710,819" coordsize="4558,5091" path="m6710,819l11268,819,11268,5910,6710,5910,6710,819xe" filled="true" fillcolor="#000000" stroked="false">
                <v:path arrowok="t"/>
                <v:fill type="solid"/>
              </v:shape>
            </v:group>
            <v:group style="position:absolute;left:6761;top:870;width:4180;height:4711" coordorigin="6761,870" coordsize="4180,4711">
              <v:shape style="position:absolute;left:6761;top:870;width:4180;height:4711" coordorigin="6761,870" coordsize="4180,4711" path="m10941,870l6761,870,6761,5581,10941,5581,10941,870xe" filled="true" fillcolor="#c7c8ca" stroked="false">
                <v:path arrowok="t"/>
                <v:fill type="solid"/>
              </v:shape>
              <v:shape style="position:absolute;left:6836;top:939;width:4020;height:4566" type="#_x0000_t75" stroked="false">
                <v:imagedata r:id="rId64" o:title=""/>
              </v:shape>
            </v:group>
            <w10:wrap type="none"/>
          </v:group>
        </w:pict>
      </w:r>
      <w:r>
        <w:rPr/>
        <w:t>Our management priorities for this area</w:t>
      </w:r>
      <w:r>
        <w:rPr>
          <w:spacing w:val="-15"/>
        </w:rPr>
        <w:t> </w:t>
      </w:r>
      <w:r>
        <w:rPr/>
        <w:t>include:</w:t>
      </w:r>
    </w:p>
    <w:p>
      <w:pPr>
        <w:pStyle w:val="BodyText"/>
        <w:spacing w:line="264" w:lineRule="exact" w:before="107"/>
        <w:ind w:left="1388" w:right="6377" w:hanging="341"/>
        <w:jc w:val="left"/>
      </w:pPr>
      <w:r>
        <w:rPr>
          <w:rFonts w:ascii="Arial" w:hAnsi="Arial"/>
        </w:rPr>
        <w:t>ø </w:t>
      </w:r>
      <w:r>
        <w:rPr/>
        <w:t>Extending the Aboriginal Title boundary</w:t>
      </w:r>
      <w:r>
        <w:rPr>
          <w:spacing w:val="16"/>
        </w:rPr>
        <w:t> </w:t>
      </w:r>
      <w:r>
        <w:rPr/>
        <w:t>to</w:t>
      </w:r>
      <w:r>
        <w:rPr/>
        <w:t> include sections of the river bank that have</w:t>
      </w:r>
      <w:r>
        <w:rPr>
          <w:spacing w:val="-13"/>
        </w:rPr>
        <w:t> </w:t>
      </w:r>
      <w:r>
        <w:rPr/>
        <w:t>a</w:t>
      </w:r>
      <w:r>
        <w:rPr/>
        <w:t> high concentration of important cultural</w:t>
      </w:r>
      <w:r>
        <w:rPr>
          <w:spacing w:val="-27"/>
        </w:rPr>
        <w:t> </w:t>
      </w:r>
      <w:r>
        <w:rPr/>
        <w:t>sites</w:t>
      </w:r>
    </w:p>
    <w:p>
      <w:pPr>
        <w:pStyle w:val="BodyText"/>
        <w:spacing w:line="264" w:lineRule="exact"/>
        <w:ind w:left="1388" w:right="6224" w:hanging="341"/>
        <w:jc w:val="left"/>
      </w:pPr>
      <w:r>
        <w:rPr>
          <w:rFonts w:ascii="Arial" w:hAnsi="Arial"/>
        </w:rPr>
        <w:t>ø </w:t>
      </w:r>
      <w:r>
        <w:rPr/>
        <w:t>Revegetating the sand dune </w:t>
      </w:r>
      <w:r>
        <w:rPr>
          <w:spacing w:val="-3"/>
        </w:rPr>
        <w:t>system </w:t>
      </w:r>
      <w:r>
        <w:rPr/>
        <w:t>to get</w:t>
      </w:r>
      <w:r>
        <w:rPr>
          <w:spacing w:val="2"/>
        </w:rPr>
        <w:t> </w:t>
      </w:r>
      <w:r>
        <w:rPr/>
        <w:t>the</w:t>
      </w:r>
      <w:r>
        <w:rPr/>
        <w:t> river flowing properly and cleanly</w:t>
      </w:r>
      <w:r>
        <w:rPr>
          <w:spacing w:val="-14"/>
        </w:rPr>
        <w:t> </w:t>
      </w:r>
      <w:r>
        <w:rPr/>
        <w:t>again</w:t>
      </w:r>
    </w:p>
    <w:p>
      <w:pPr>
        <w:pStyle w:val="BodyText"/>
        <w:spacing w:line="264" w:lineRule="exact"/>
        <w:ind w:left="1388" w:right="6588" w:hanging="341"/>
        <w:jc w:val="left"/>
        <w:rPr>
          <w:rFonts w:ascii="Calibri" w:hAnsi="Calibri" w:cs="Calibri" w:eastAsia="Calibri"/>
        </w:rPr>
      </w:pPr>
      <w:r>
        <w:rPr>
          <w:rFonts w:ascii="Arial" w:hAnsi="Arial" w:cs="Arial" w:eastAsia="Arial"/>
        </w:rPr>
        <w:t>ø </w:t>
      </w:r>
      <w:r>
        <w:rPr/>
        <w:t>Undertaking careful fire management in</w:t>
      </w:r>
      <w:r>
        <w:rPr>
          <w:spacing w:val="5"/>
        </w:rPr>
        <w:t> </w:t>
      </w:r>
      <w:r>
        <w:rPr/>
        <w:t>a</w:t>
      </w:r>
      <w:r>
        <w:rPr/>
        <w:t> </w:t>
      </w:r>
      <w:r>
        <w:rPr>
          <w:spacing w:val="-3"/>
        </w:rPr>
        <w:t>way </w:t>
      </w:r>
      <w:r>
        <w:rPr/>
        <w:t>that is sensitive to cultural values –</w:t>
      </w:r>
      <w:r>
        <w:rPr>
          <w:spacing w:val="-14"/>
        </w:rPr>
        <w:t> </w:t>
      </w:r>
      <w:r>
        <w:rPr/>
        <w:t>fuel</w:t>
      </w:r>
      <w:r>
        <w:rPr/>
        <w:t> </w:t>
      </w:r>
      <w:r>
        <w:rPr>
          <w:rFonts w:ascii="Calibri" w:hAnsi="Calibri" w:cs="Calibri" w:eastAsia="Calibri"/>
        </w:rPr>
        <w:t>management rather than burns and</w:t>
      </w:r>
      <w:r>
        <w:rPr>
          <w:rFonts w:ascii="Calibri" w:hAnsi="Calibri" w:cs="Calibri" w:eastAsia="Calibri"/>
          <w:spacing w:val="-15"/>
        </w:rPr>
        <w:t> </w:t>
      </w:r>
      <w:r>
        <w:rPr>
          <w:rFonts w:ascii="Calibri" w:hAnsi="Calibri" w:cs="Calibri" w:eastAsia="Calibri"/>
        </w:rPr>
        <w:t>doing</w:t>
      </w:r>
      <w:r>
        <w:rPr>
          <w:rFonts w:ascii="Calibri" w:hAnsi="Calibri" w:cs="Calibri" w:eastAsia="Calibri"/>
          <w:spacing w:val="-1"/>
          <w:w w:val="100"/>
        </w:rPr>
        <w:t> </w:t>
      </w:r>
      <w:r>
        <w:rPr>
          <w:rFonts w:ascii="Calibri" w:hAnsi="Calibri" w:cs="Calibri" w:eastAsia="Calibri"/>
        </w:rPr>
        <w:t>slashing rather than using earth</w:t>
      </w:r>
      <w:r>
        <w:rPr>
          <w:rFonts w:ascii="Calibri" w:hAnsi="Calibri" w:cs="Calibri" w:eastAsia="Calibri"/>
          <w:spacing w:val="-29"/>
        </w:rPr>
        <w:t> </w:t>
      </w:r>
      <w:r>
        <w:rPr>
          <w:rFonts w:ascii="Calibri" w:hAnsi="Calibri" w:cs="Calibri" w:eastAsia="Calibri"/>
        </w:rPr>
        <w:t>breaks</w:t>
      </w:r>
    </w:p>
    <w:p>
      <w:pPr>
        <w:pStyle w:val="BodyText"/>
        <w:spacing w:line="264" w:lineRule="exact"/>
        <w:ind w:left="1388" w:right="6224" w:hanging="341"/>
        <w:jc w:val="left"/>
      </w:pPr>
      <w:r>
        <w:rPr>
          <w:rFonts w:ascii="Arial" w:hAnsi="Arial"/>
        </w:rPr>
        <w:t>ø </w:t>
      </w:r>
      <w:r>
        <w:rPr/>
        <w:t>Undertaking more cultural surveys, which</w:t>
      </w:r>
      <w:r>
        <w:rPr>
          <w:spacing w:val="8"/>
        </w:rPr>
        <w:t> </w:t>
      </w:r>
      <w:r>
        <w:rPr/>
        <w:t>is</w:t>
      </w:r>
      <w:r>
        <w:rPr/>
        <w:t> particularly important in such a populated</w:t>
      </w:r>
      <w:r>
        <w:rPr>
          <w:spacing w:val="-14"/>
        </w:rPr>
        <w:t> </w:t>
      </w:r>
      <w:r>
        <w:rPr/>
        <w:t>area</w:t>
      </w:r>
      <w:r>
        <w:rPr/>
        <w:t> where there is a high risk to damage of</w:t>
      </w:r>
      <w:r>
        <w:rPr>
          <w:spacing w:val="-15"/>
        </w:rPr>
        <w:t> </w:t>
      </w:r>
      <w:r>
        <w:rPr/>
        <w:t>sites</w:t>
      </w:r>
    </w:p>
    <w:p>
      <w:pPr>
        <w:pStyle w:val="BodyText"/>
        <w:spacing w:line="264" w:lineRule="exact"/>
        <w:ind w:left="1388" w:right="6332" w:hanging="341"/>
        <w:jc w:val="left"/>
        <w:rPr>
          <w:rFonts w:ascii="Calibri" w:hAnsi="Calibri" w:cs="Calibri" w:eastAsia="Calibri"/>
        </w:rPr>
      </w:pPr>
      <w:r>
        <w:rPr>
          <w:rFonts w:ascii="Arial" w:hAnsi="Arial"/>
        </w:rPr>
        <w:t>ø </w:t>
      </w:r>
      <w:r>
        <w:rPr>
          <w:rFonts w:ascii="Calibri" w:hAnsi="Calibri"/>
        </w:rPr>
        <w:t>Recognising the need for formal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agreements</w:t>
      </w:r>
      <w:r>
        <w:rPr>
          <w:rFonts w:ascii="Calibri" w:hAnsi="Calibri"/>
          <w:w w:val="100"/>
        </w:rPr>
        <w:t> </w:t>
      </w:r>
      <w:r>
        <w:rPr/>
        <w:t>with users of The Knob Reserve, look at</w:t>
      </w:r>
      <w:r>
        <w:rPr>
          <w:spacing w:val="-8"/>
        </w:rPr>
        <w:t> </w:t>
      </w:r>
      <w:r>
        <w:rPr>
          <w:spacing w:val="-3"/>
        </w:rPr>
        <w:t>ways</w:t>
      </w:r>
      <w:r>
        <w:rPr>
          <w:w w:val="100"/>
        </w:rPr>
        <w:t> </w:t>
      </w:r>
      <w:r>
        <w:rPr>
          <w:rFonts w:ascii="Calibri" w:hAnsi="Calibri"/>
        </w:rPr>
        <w:t>to ensure their use does not cause harm to</w:t>
      </w:r>
      <w:r>
        <w:rPr>
          <w:rFonts w:ascii="Calibri" w:hAnsi="Calibri"/>
          <w:spacing w:val="-24"/>
        </w:rPr>
        <w:t> </w:t>
      </w:r>
      <w:r>
        <w:rPr>
          <w:rFonts w:ascii="Calibri" w:hAnsi="Calibri"/>
        </w:rPr>
        <w:t>the</w:t>
      </w:r>
      <w:r>
        <w:rPr>
          <w:rFonts w:ascii="Calibri" w:hAnsi="Calibri"/>
        </w:rPr>
        <w:t> land or</w:t>
      </w:r>
      <w:r>
        <w:rPr>
          <w:rFonts w:ascii="Calibri" w:hAnsi="Calibri"/>
          <w:spacing w:val="-11"/>
        </w:rPr>
        <w:t> </w:t>
      </w:r>
      <w:r>
        <w:rPr>
          <w:rFonts w:ascii="Calibri" w:hAnsi="Calibri"/>
        </w:rPr>
        <w:t>resources</w:t>
      </w:r>
    </w:p>
    <w:p>
      <w:pPr>
        <w:pStyle w:val="BodyText"/>
        <w:spacing w:line="264" w:lineRule="exact"/>
        <w:ind w:left="1388" w:right="6224" w:hanging="341"/>
        <w:jc w:val="left"/>
      </w:pPr>
      <w:r>
        <w:rPr>
          <w:rFonts w:ascii="Arial" w:hAnsi="Arial"/>
        </w:rPr>
        <w:t>ø </w:t>
      </w:r>
      <w:r>
        <w:rPr/>
        <w:t>Educating the local community about the</w:t>
      </w:r>
      <w:r>
        <w:rPr>
          <w:spacing w:val="5"/>
        </w:rPr>
        <w:t> </w:t>
      </w:r>
      <w:r>
        <w:rPr/>
        <w:t>sites</w:t>
      </w:r>
      <w:r>
        <w:rPr/>
        <w:t> and culturally appropriate use of</w:t>
      </w:r>
      <w:r>
        <w:rPr>
          <w:spacing w:val="-14"/>
        </w:rPr>
        <w:t> </w:t>
      </w:r>
      <w:r>
        <w:rPr/>
        <w:t>them.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sz w:val="25"/>
          <w:szCs w:val="25"/>
        </w:rPr>
      </w:pPr>
    </w:p>
    <w:p>
      <w:pPr>
        <w:pStyle w:val="Heading5"/>
        <w:tabs>
          <w:tab w:pos="11264" w:val="left" w:leader="none"/>
        </w:tabs>
        <w:spacing w:line="240" w:lineRule="auto"/>
        <w:ind w:right="0"/>
        <w:jc w:val="left"/>
        <w:rPr>
          <w:u w:val="none"/>
        </w:rPr>
      </w:pPr>
      <w:r>
        <w:rPr/>
        <w:pict>
          <v:group style="position:absolute;margin-left:582.508606pt;margin-top:12.176872pt;width:12.8pt;height:4.8pt;mso-position-horizontal-relative:page;mso-position-vertical-relative:paragraph;z-index:-885256" coordorigin="11650,244" coordsize="256,96">
            <v:group style="position:absolute;left:11898;top:251;width:2;height:80" coordorigin="11898,251" coordsize="2,80">
              <v:shape style="position:absolute;left:11898;top:251;width:2;height:80" coordorigin="11898,251" coordsize="0,80" path="m11898,331l11898,251e" filled="false" stroked="true" strokeweight=".748pt" strokecolor="#939598">
                <v:path arrowok="t"/>
              </v:shape>
            </v:group>
            <v:group style="position:absolute;left:11858;top:251;width:2;height:80" coordorigin="11858,251" coordsize="2,80">
              <v:shape style="position:absolute;left:11858;top:251;width:2;height:80" coordorigin="11858,251" coordsize="0,80" path="m11858,331l11858,251e" filled="false" stroked="true" strokeweight=".748pt" strokecolor="#939598">
                <v:path arrowok="t"/>
              </v:shape>
            </v:group>
            <v:group style="position:absolute;left:11818;top:251;width:2;height:80" coordorigin="11818,251" coordsize="2,80">
              <v:shape style="position:absolute;left:11818;top:251;width:2;height:80" coordorigin="11818,251" coordsize="0,80" path="m11818,331l11818,251e" filled="false" stroked="true" strokeweight=".748pt" strokecolor="#939598">
                <v:path arrowok="t"/>
              </v:shape>
            </v:group>
            <v:group style="position:absolute;left:11778;top:251;width:2;height:80" coordorigin="11778,251" coordsize="2,80">
              <v:shape style="position:absolute;left:11778;top:251;width:2;height:80" coordorigin="11778,251" coordsize="0,80" path="m11778,331l11778,251e" filled="false" stroked="true" strokeweight=".748pt" strokecolor="#939598">
                <v:path arrowok="t"/>
              </v:shape>
            </v:group>
            <v:group style="position:absolute;left:11738;top:251;width:2;height:80" coordorigin="11738,251" coordsize="2,80">
              <v:shape style="position:absolute;left:11738;top:251;width:2;height:80" coordorigin="11738,251" coordsize="0,80" path="m11738,331l11738,251e" filled="false" stroked="true" strokeweight=".748pt" strokecolor="#939598">
                <v:path arrowok="t"/>
              </v:shape>
            </v:group>
            <v:group style="position:absolute;left:11698;top:251;width:2;height:80" coordorigin="11698,251" coordsize="2,80">
              <v:shape style="position:absolute;left:11698;top:251;width:2;height:80" coordorigin="11698,251" coordsize="0,80" path="m11698,331l11698,251e" filled="false" stroked="true" strokeweight=".748pt" strokecolor="#939598">
                <v:path arrowok="t"/>
              </v:shape>
            </v:group>
            <v:group style="position:absolute;left:11658;top:251;width:2;height:80" coordorigin="11658,251" coordsize="2,80">
              <v:shape style="position:absolute;left:11658;top:251;width:2;height:80" coordorigin="11658,251" coordsize="0,80" path="m11658,331l11658,251e" filled="false" stroked="true" strokeweight=".748pt" strokecolor="#93959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-.374011pt;margin-top:12.187872pt;width:559.6pt;height:4.95pt;mso-position-horizontal-relative:page;mso-position-vertical-relative:paragraph;z-index:-885232" coordorigin="-7,244" coordsize="11192,99">
            <v:group style="position:absolute;left:11177;top:251;width:2;height:80" coordorigin="11177,251" coordsize="2,80">
              <v:shape style="position:absolute;left:11177;top:251;width:2;height:80" coordorigin="11177,251" coordsize="1,80" path="m11177,331l11177,251e" filled="false" stroked="true" strokeweight=".748pt" strokecolor="#939598">
                <v:path arrowok="t"/>
              </v:shape>
            </v:group>
            <v:group style="position:absolute;left:11137;top:251;width:2;height:80" coordorigin="11137,251" coordsize="2,80">
              <v:shape style="position:absolute;left:11137;top:251;width:2;height:80" coordorigin="11137,251" coordsize="0,80" path="m11137,331l11137,251e" filled="false" stroked="true" strokeweight=".748pt" strokecolor="#939598">
                <v:path arrowok="t"/>
              </v:shape>
            </v:group>
            <v:group style="position:absolute;left:11097;top:251;width:2;height:80" coordorigin="11097,251" coordsize="2,80">
              <v:shape style="position:absolute;left:11097;top:251;width:2;height:80" coordorigin="11097,251" coordsize="0,80" path="m11097,331l11097,251e" filled="false" stroked="true" strokeweight=".748pt" strokecolor="#939598">
                <v:path arrowok="t"/>
              </v:shape>
            </v:group>
            <v:group style="position:absolute;left:11057;top:251;width:2;height:80" coordorigin="11057,251" coordsize="2,80">
              <v:shape style="position:absolute;left:11057;top:251;width:2;height:80" coordorigin="11057,251" coordsize="0,80" path="m11057,331l11057,251e" filled="false" stroked="true" strokeweight=".748pt" strokecolor="#939598">
                <v:path arrowok="t"/>
              </v:shape>
            </v:group>
            <v:group style="position:absolute;left:11017;top:251;width:2;height:80" coordorigin="11017,251" coordsize="2,80">
              <v:shape style="position:absolute;left:11017;top:251;width:2;height:80" coordorigin="11017,251" coordsize="0,80" path="m11017,331l11017,251e" filled="false" stroked="true" strokeweight=".748pt" strokecolor="#939598">
                <v:path arrowok="t"/>
              </v:shape>
            </v:group>
            <v:group style="position:absolute;left:10977;top:251;width:2;height:80" coordorigin="10977,251" coordsize="2,80">
              <v:shape style="position:absolute;left:10977;top:251;width:2;height:80" coordorigin="10977,251" coordsize="0,80" path="m10977,331l10977,251e" filled="false" stroked="true" strokeweight=".748pt" strokecolor="#939598">
                <v:path arrowok="t"/>
              </v:shape>
            </v:group>
            <v:group style="position:absolute;left:10937;top:251;width:2;height:80" coordorigin="10937,251" coordsize="2,80">
              <v:shape style="position:absolute;left:10937;top:251;width:2;height:80" coordorigin="10937,251" coordsize="0,80" path="m10937,331l10937,251e" filled="false" stroked="true" strokeweight=".748pt" strokecolor="#939598">
                <v:path arrowok="t"/>
              </v:shape>
            </v:group>
            <v:group style="position:absolute;left:10896;top:251;width:2;height:80" coordorigin="10896,251" coordsize="2,80">
              <v:shape style="position:absolute;left:10896;top:251;width:2;height:80" coordorigin="10896,251" coordsize="0,80" path="m10897,331l10896,251e" filled="false" stroked="true" strokeweight=".748pt" strokecolor="#939598">
                <v:path arrowok="t"/>
              </v:shape>
            </v:group>
            <v:group style="position:absolute;left:10856;top:251;width:2;height:80" coordorigin="10856,251" coordsize="2,80">
              <v:shape style="position:absolute;left:10856;top:251;width:2;height:80" coordorigin="10856,251" coordsize="1,80" path="m10856,331l10856,251e" filled="false" stroked="true" strokeweight=".748pt" strokecolor="#939598">
                <v:path arrowok="t"/>
              </v:shape>
            </v:group>
            <v:group style="position:absolute;left:10816;top:251;width:2;height:80" coordorigin="10816,251" coordsize="2,80">
              <v:shape style="position:absolute;left:10816;top:251;width:2;height:80" coordorigin="10816,251" coordsize="0,80" path="m10816,331l10816,251e" filled="false" stroked="true" strokeweight=".748pt" strokecolor="#939598">
                <v:path arrowok="t"/>
              </v:shape>
            </v:group>
            <v:group style="position:absolute;left:10776;top:251;width:2;height:80" coordorigin="10776,251" coordsize="2,80">
              <v:shape style="position:absolute;left:10776;top:251;width:2;height:80" coordorigin="10776,251" coordsize="0,80" path="m10776,331l10776,251e" filled="false" stroked="true" strokeweight=".748pt" strokecolor="#939598">
                <v:path arrowok="t"/>
              </v:shape>
            </v:group>
            <v:group style="position:absolute;left:10736;top:251;width:2;height:80" coordorigin="10736,251" coordsize="2,80">
              <v:shape style="position:absolute;left:10736;top:251;width:2;height:80" coordorigin="10736,251" coordsize="1,80" path="m10736,331l10736,251e" filled="false" stroked="true" strokeweight=".748pt" strokecolor="#939598">
                <v:path arrowok="t"/>
              </v:shape>
            </v:group>
            <v:group style="position:absolute;left:10696;top:251;width:2;height:80" coordorigin="10696,251" coordsize="2,80">
              <v:shape style="position:absolute;left:10696;top:251;width:2;height:80" coordorigin="10696,251" coordsize="0,80" path="m10696,331l10696,251e" filled="false" stroked="true" strokeweight=".748pt" strokecolor="#939598">
                <v:path arrowok="t"/>
              </v:shape>
            </v:group>
            <v:group style="position:absolute;left:10656;top:251;width:2;height:80" coordorigin="10656,251" coordsize="2,80">
              <v:shape style="position:absolute;left:10656;top:251;width:2;height:80" coordorigin="10656,251" coordsize="0,80" path="m10656,331l10656,251e" filled="false" stroked="true" strokeweight=".748pt" strokecolor="#939598">
                <v:path arrowok="t"/>
              </v:shape>
            </v:group>
            <v:group style="position:absolute;left:10616;top:251;width:2;height:80" coordorigin="10616,251" coordsize="2,80">
              <v:shape style="position:absolute;left:10616;top:251;width:2;height:80" coordorigin="10616,251" coordsize="0,80" path="m10616,331l10616,251e" filled="false" stroked="true" strokeweight=".748pt" strokecolor="#939598">
                <v:path arrowok="t"/>
              </v:shape>
            </v:group>
            <v:group style="position:absolute;left:10576;top:251;width:2;height:80" coordorigin="10576,251" coordsize="2,80">
              <v:shape style="position:absolute;left:10576;top:251;width:2;height:80" coordorigin="10576,251" coordsize="0,80" path="m10576,331l10576,251e" filled="false" stroked="true" strokeweight=".748pt" strokecolor="#939598">
                <v:path arrowok="t"/>
              </v:shape>
            </v:group>
            <v:group style="position:absolute;left:10536;top:251;width:2;height:80" coordorigin="10536,251" coordsize="2,80">
              <v:shape style="position:absolute;left:10536;top:251;width:2;height:80" coordorigin="10536,251" coordsize="1,80" path="m10536,331l10536,251e" filled="false" stroked="true" strokeweight=".748pt" strokecolor="#939598">
                <v:path arrowok="t"/>
              </v:shape>
            </v:group>
            <v:group style="position:absolute;left:10496;top:251;width:2;height:80" coordorigin="10496,251" coordsize="2,80">
              <v:shape style="position:absolute;left:10496;top:251;width:2;height:80" coordorigin="10496,251" coordsize="0,80" path="m10496,331l10496,251e" filled="false" stroked="true" strokeweight=".748pt" strokecolor="#939598">
                <v:path arrowok="t"/>
              </v:shape>
            </v:group>
            <v:group style="position:absolute;left:10456;top:251;width:2;height:80" coordorigin="10456,251" coordsize="2,80">
              <v:shape style="position:absolute;left:10456;top:251;width:2;height:80" coordorigin="10456,251" coordsize="0,80" path="m10456,331l10456,251e" filled="false" stroked="true" strokeweight=".748pt" strokecolor="#939598">
                <v:path arrowok="t"/>
              </v:shape>
            </v:group>
            <v:group style="position:absolute;left:10416;top:251;width:2;height:80" coordorigin="10416,251" coordsize="2,80">
              <v:shape style="position:absolute;left:10416;top:251;width:2;height:80" coordorigin="10416,251" coordsize="0,80" path="m10416,331l10416,251e" filled="false" stroked="true" strokeweight=".748pt" strokecolor="#939598">
                <v:path arrowok="t"/>
              </v:shape>
            </v:group>
            <v:group style="position:absolute;left:10376;top:251;width:2;height:80" coordorigin="10376,251" coordsize="2,80">
              <v:shape style="position:absolute;left:10376;top:251;width:2;height:80" coordorigin="10376,251" coordsize="0,80" path="m10376,331l10376,251e" filled="false" stroked="true" strokeweight=".748pt" strokecolor="#939598">
                <v:path arrowok="t"/>
              </v:shape>
            </v:group>
            <v:group style="position:absolute;left:10336;top:251;width:2;height:80" coordorigin="10336,251" coordsize="2,80">
              <v:shape style="position:absolute;left:10336;top:251;width:2;height:80" coordorigin="10336,251" coordsize="0,80" path="m10336,331l10336,251e" filled="false" stroked="true" strokeweight=".748pt" strokecolor="#939598">
                <v:path arrowok="t"/>
              </v:shape>
            </v:group>
            <v:group style="position:absolute;left:10296;top:251;width:2;height:80" coordorigin="10296,251" coordsize="2,80">
              <v:shape style="position:absolute;left:10296;top:251;width:2;height:80" coordorigin="10296,251" coordsize="0,80" path="m10296,331l10296,251e" filled="false" stroked="true" strokeweight=".748pt" strokecolor="#939598">
                <v:path arrowok="t"/>
              </v:shape>
            </v:group>
            <v:group style="position:absolute;left:10256;top:251;width:2;height:80" coordorigin="10256,251" coordsize="2,80">
              <v:shape style="position:absolute;left:10256;top:251;width:2;height:80" coordorigin="10256,251" coordsize="1,80" path="m10256,331l10256,251e" filled="false" stroked="true" strokeweight=".748pt" strokecolor="#939598">
                <v:path arrowok="t"/>
              </v:shape>
            </v:group>
            <v:group style="position:absolute;left:10215;top:252;width:2;height:80" coordorigin="10215,252" coordsize="2,80">
              <v:shape style="position:absolute;left:10215;top:252;width:2;height:80" coordorigin="10215,252" coordsize="1,80" path="m10215,332l10215,252e" filled="false" stroked="true" strokeweight=".748pt" strokecolor="#939598">
                <v:path arrowok="t"/>
              </v:shape>
            </v:group>
            <v:group style="position:absolute;left:10175;top:252;width:2;height:80" coordorigin="10175,252" coordsize="2,80">
              <v:shape style="position:absolute;left:10175;top:252;width:2;height:80" coordorigin="10175,252" coordsize="1,80" path="m10175,332l10175,252e" filled="false" stroked="true" strokeweight=".748pt" strokecolor="#939598">
                <v:path arrowok="t"/>
              </v:shape>
            </v:group>
            <v:group style="position:absolute;left:10135;top:252;width:2;height:80" coordorigin="10135,252" coordsize="2,80">
              <v:shape style="position:absolute;left:10135;top:252;width:2;height:80" coordorigin="10135,252" coordsize="1,80" path="m10135,332l10135,252e" filled="false" stroked="true" strokeweight=".748pt" strokecolor="#939598">
                <v:path arrowok="t"/>
              </v:shape>
            </v:group>
            <v:group style="position:absolute;left:10095;top:252;width:2;height:80" coordorigin="10095,252" coordsize="2,80">
              <v:shape style="position:absolute;left:10095;top:252;width:2;height:80" coordorigin="10095,252" coordsize="1,80" path="m10095,332l10095,252e" filled="false" stroked="true" strokeweight=".748pt" strokecolor="#939598">
                <v:path arrowok="t"/>
              </v:shape>
            </v:group>
            <v:group style="position:absolute;left:10055;top:252;width:2;height:80" coordorigin="10055,252" coordsize="2,80">
              <v:shape style="position:absolute;left:10055;top:252;width:2;height:80" coordorigin="10055,252" coordsize="1,80" path="m10055,332l10055,252e" filled="false" stroked="true" strokeweight=".748pt" strokecolor="#939598">
                <v:path arrowok="t"/>
              </v:shape>
            </v:group>
            <v:group style="position:absolute;left:10015;top:252;width:2;height:80" coordorigin="10015,252" coordsize="2,80">
              <v:shape style="position:absolute;left:10015;top:252;width:2;height:80" coordorigin="10015,252" coordsize="0,80" path="m10015,332l10015,252e" filled="false" stroked="true" strokeweight=".748pt" strokecolor="#939598">
                <v:path arrowok="t"/>
              </v:shape>
            </v:group>
            <v:group style="position:absolute;left:9975;top:252;width:2;height:80" coordorigin="9975,252" coordsize="2,80">
              <v:shape style="position:absolute;left:9975;top:252;width:2;height:80" coordorigin="9975,252" coordsize="0,80" path="m9975,332l9975,252e" filled="false" stroked="true" strokeweight=".748pt" strokecolor="#939598">
                <v:path arrowok="t"/>
              </v:shape>
            </v:group>
            <v:group style="position:absolute;left:9935;top:252;width:2;height:80" coordorigin="9935,252" coordsize="2,80">
              <v:shape style="position:absolute;left:9935;top:252;width:2;height:80" coordorigin="9935,252" coordsize="0,80" path="m9935,332l9935,252e" filled="false" stroked="true" strokeweight=".748pt" strokecolor="#939598">
                <v:path arrowok="t"/>
              </v:shape>
            </v:group>
            <v:group style="position:absolute;left:9895;top:252;width:2;height:80" coordorigin="9895,252" coordsize="2,80">
              <v:shape style="position:absolute;left:9895;top:252;width:2;height:80" coordorigin="9895,252" coordsize="1,80" path="m9895,332l9895,252e" filled="false" stroked="true" strokeweight=".748pt" strokecolor="#939598">
                <v:path arrowok="t"/>
              </v:shape>
            </v:group>
            <v:group style="position:absolute;left:9855;top:252;width:2;height:80" coordorigin="9855,252" coordsize="2,80">
              <v:shape style="position:absolute;left:9855;top:252;width:2;height:80" coordorigin="9855,252" coordsize="1,80" path="m9855,332l9855,252e" filled="false" stroked="true" strokeweight=".748pt" strokecolor="#939598">
                <v:path arrowok="t"/>
              </v:shape>
            </v:group>
            <v:group style="position:absolute;left:9815;top:252;width:2;height:80" coordorigin="9815,252" coordsize="2,80">
              <v:shape style="position:absolute;left:9815;top:252;width:2;height:80" coordorigin="9815,252" coordsize="0,80" path="m9815,332l9815,252e" filled="false" stroked="true" strokeweight=".748pt" strokecolor="#939598">
                <v:path arrowok="t"/>
              </v:shape>
            </v:group>
            <v:group style="position:absolute;left:9775;top:252;width:2;height:80" coordorigin="9775,252" coordsize="2,80">
              <v:shape style="position:absolute;left:9775;top:252;width:2;height:80" coordorigin="9775,252" coordsize="1,80" path="m9775,332l9775,252e" filled="false" stroked="true" strokeweight=".748pt" strokecolor="#939598">
                <v:path arrowok="t"/>
              </v:shape>
            </v:group>
            <v:group style="position:absolute;left:9735;top:252;width:2;height:80" coordorigin="9735,252" coordsize="2,80">
              <v:shape style="position:absolute;left:9735;top:252;width:2;height:80" coordorigin="9735,252" coordsize="1,80" path="m9735,332l9735,252e" filled="false" stroked="true" strokeweight=".748pt" strokecolor="#939598">
                <v:path arrowok="t"/>
              </v:shape>
            </v:group>
            <v:group style="position:absolute;left:9695;top:252;width:2;height:80" coordorigin="9695,252" coordsize="2,80">
              <v:shape style="position:absolute;left:9695;top:252;width:2;height:80" coordorigin="9695,252" coordsize="0,80" path="m9695,332l9695,252e" filled="false" stroked="true" strokeweight=".748pt" strokecolor="#939598">
                <v:path arrowok="t"/>
              </v:shape>
            </v:group>
            <v:group style="position:absolute;left:9655;top:252;width:2;height:80" coordorigin="9655,252" coordsize="2,80">
              <v:shape style="position:absolute;left:9655;top:252;width:2;height:80" coordorigin="9655,252" coordsize="0,80" path="m9655,332l9655,252e" filled="false" stroked="true" strokeweight=".748pt" strokecolor="#939598">
                <v:path arrowok="t"/>
              </v:shape>
            </v:group>
            <v:group style="position:absolute;left:9615;top:252;width:2;height:80" coordorigin="9615,252" coordsize="2,80">
              <v:shape style="position:absolute;left:9615;top:252;width:2;height:80" coordorigin="9615,252" coordsize="0,80" path="m9615,332l9615,252e" filled="false" stroked="true" strokeweight=".748pt" strokecolor="#939598">
                <v:path arrowok="t"/>
              </v:shape>
            </v:group>
            <v:group style="position:absolute;left:9574;top:252;width:2;height:80" coordorigin="9574,252" coordsize="2,80">
              <v:shape style="position:absolute;left:9574;top:252;width:2;height:80" coordorigin="9574,252" coordsize="1,80" path="m9575,332l9574,252e" filled="false" stroked="true" strokeweight=".748pt" strokecolor="#939598">
                <v:path arrowok="t"/>
              </v:shape>
            </v:group>
            <v:group style="position:absolute;left:9534;top:252;width:2;height:80" coordorigin="9534,252" coordsize="2,80">
              <v:shape style="position:absolute;left:9534;top:252;width:2;height:80" coordorigin="9534,252" coordsize="1,80" path="m9534,332l9534,252e" filled="false" stroked="true" strokeweight=".748pt" strokecolor="#939598">
                <v:path arrowok="t"/>
              </v:shape>
            </v:group>
            <v:group style="position:absolute;left:9494;top:252;width:2;height:80" coordorigin="9494,252" coordsize="2,80">
              <v:shape style="position:absolute;left:9494;top:252;width:2;height:80" coordorigin="9494,252" coordsize="0,80" path="m9494,332l9494,252e" filled="false" stroked="true" strokeweight=".748pt" strokecolor="#939598">
                <v:path arrowok="t"/>
              </v:shape>
            </v:group>
            <v:group style="position:absolute;left:9454;top:252;width:2;height:80" coordorigin="9454,252" coordsize="2,80">
              <v:shape style="position:absolute;left:9454;top:252;width:2;height:80" coordorigin="9454,252" coordsize="1,80" path="m9454,332l9454,252e" filled="false" stroked="true" strokeweight=".748pt" strokecolor="#939598">
                <v:path arrowok="t"/>
              </v:shape>
            </v:group>
            <v:group style="position:absolute;left:9414;top:252;width:2;height:80" coordorigin="9414,252" coordsize="2,80">
              <v:shape style="position:absolute;left:9414;top:252;width:2;height:80" coordorigin="9414,252" coordsize="0,80" path="m9414,332l9414,252e" filled="false" stroked="true" strokeweight=".748pt" strokecolor="#939598">
                <v:path arrowok="t"/>
              </v:shape>
            </v:group>
            <v:group style="position:absolute;left:9374;top:252;width:2;height:80" coordorigin="9374,252" coordsize="2,80">
              <v:shape style="position:absolute;left:9374;top:252;width:2;height:80" coordorigin="9374,252" coordsize="0,80" path="m9374,332l9374,252e" filled="false" stroked="true" strokeweight=".748pt" strokecolor="#939598">
                <v:path arrowok="t"/>
              </v:shape>
            </v:group>
            <v:group style="position:absolute;left:9334;top:252;width:2;height:80" coordorigin="9334,252" coordsize="2,80">
              <v:shape style="position:absolute;left:9334;top:252;width:2;height:80" coordorigin="9334,252" coordsize="1,80" path="m9334,332l9334,252e" filled="false" stroked="true" strokeweight=".748pt" strokecolor="#939598">
                <v:path arrowok="t"/>
              </v:shape>
            </v:group>
            <v:group style="position:absolute;left:9294;top:252;width:2;height:80" coordorigin="9294,252" coordsize="2,80">
              <v:shape style="position:absolute;left:9294;top:252;width:2;height:80" coordorigin="9294,252" coordsize="0,80" path="m9294,332l9294,252e" filled="false" stroked="true" strokeweight=".748pt" strokecolor="#939598">
                <v:path arrowok="t"/>
              </v:shape>
            </v:group>
            <v:group style="position:absolute;left:9254;top:252;width:2;height:80" coordorigin="9254,252" coordsize="2,80">
              <v:shape style="position:absolute;left:9254;top:252;width:2;height:80" coordorigin="9254,252" coordsize="1,80" path="m9254,332l9254,252e" filled="false" stroked="true" strokeweight=".748pt" strokecolor="#939598">
                <v:path arrowok="t"/>
              </v:shape>
            </v:group>
            <v:group style="position:absolute;left:9214;top:252;width:2;height:80" coordorigin="9214,252" coordsize="2,80">
              <v:shape style="position:absolute;left:9214;top:252;width:2;height:80" coordorigin="9214,252" coordsize="1,80" path="m9214,332l9214,252e" filled="false" stroked="true" strokeweight=".748pt" strokecolor="#939598">
                <v:path arrowok="t"/>
              </v:shape>
            </v:group>
            <v:group style="position:absolute;left:9174;top:252;width:2;height:80" coordorigin="9174,252" coordsize="2,80">
              <v:shape style="position:absolute;left:9174;top:252;width:2;height:80" coordorigin="9174,252" coordsize="0,80" path="m9174,332l9174,252e" filled="false" stroked="true" strokeweight=".748pt" strokecolor="#939598">
                <v:path arrowok="t"/>
              </v:shape>
            </v:group>
            <v:group style="position:absolute;left:9134;top:252;width:2;height:80" coordorigin="9134,252" coordsize="2,80">
              <v:shape style="position:absolute;left:9134;top:252;width:2;height:80" coordorigin="9134,252" coordsize="1,80" path="m9134,332l9134,252e" filled="false" stroked="true" strokeweight=".748pt" strokecolor="#939598">
                <v:path arrowok="t"/>
              </v:shape>
            </v:group>
            <v:group style="position:absolute;left:9094;top:252;width:2;height:80" coordorigin="9094,252" coordsize="2,80">
              <v:shape style="position:absolute;left:9094;top:252;width:2;height:80" coordorigin="9094,252" coordsize="0,80" path="m9094,332l9094,252e" filled="false" stroked="true" strokeweight=".748pt" strokecolor="#939598">
                <v:path arrowok="t"/>
              </v:shape>
            </v:group>
            <v:group style="position:absolute;left:9054;top:252;width:2;height:80" coordorigin="9054,252" coordsize="2,80">
              <v:shape style="position:absolute;left:9054;top:252;width:2;height:80" coordorigin="9054,252" coordsize="1,80" path="m9054,332l9054,252e" filled="false" stroked="true" strokeweight=".748pt" strokecolor="#939598">
                <v:path arrowok="t"/>
              </v:shape>
            </v:group>
            <v:group style="position:absolute;left:9014;top:252;width:2;height:80" coordorigin="9014,252" coordsize="2,80">
              <v:shape style="position:absolute;left:9014;top:252;width:2;height:80" coordorigin="9014,252" coordsize="1,80" path="m9014,332l9014,252e" filled="false" stroked="true" strokeweight=".748pt" strokecolor="#939598">
                <v:path arrowok="t"/>
              </v:shape>
            </v:group>
            <v:group style="position:absolute;left:8974;top:252;width:2;height:80" coordorigin="8974,252" coordsize="2,80">
              <v:shape style="position:absolute;left:8974;top:252;width:2;height:80" coordorigin="8974,252" coordsize="1,80" path="m8974,332l8974,252e" filled="false" stroked="true" strokeweight=".748pt" strokecolor="#939598">
                <v:path arrowok="t"/>
              </v:shape>
            </v:group>
            <v:group style="position:absolute;left:8934;top:252;width:2;height:80" coordorigin="8934,252" coordsize="2,80">
              <v:shape style="position:absolute;left:8934;top:252;width:2;height:80" coordorigin="8934,252" coordsize="1,80" path="m8934,332l8934,252e" filled="false" stroked="true" strokeweight=".748pt" strokecolor="#939598">
                <v:path arrowok="t"/>
              </v:shape>
            </v:group>
            <v:group style="position:absolute;left:8893;top:252;width:2;height:80" coordorigin="8893,252" coordsize="2,80">
              <v:shape style="position:absolute;left:8893;top:252;width:2;height:80" coordorigin="8893,252" coordsize="1,80" path="m8893,332l8893,252e" filled="false" stroked="true" strokeweight=".748pt" strokecolor="#939598">
                <v:path arrowok="t"/>
              </v:shape>
            </v:group>
            <v:group style="position:absolute;left:8853;top:252;width:2;height:80" coordorigin="8853,252" coordsize="2,80">
              <v:shape style="position:absolute;left:8853;top:252;width:2;height:80" coordorigin="8853,252" coordsize="1,80" path="m8853,332l8853,252e" filled="false" stroked="true" strokeweight=".748pt" strokecolor="#939598">
                <v:path arrowok="t"/>
              </v:shape>
            </v:group>
            <v:group style="position:absolute;left:8813;top:252;width:2;height:80" coordorigin="8813,252" coordsize="2,80">
              <v:shape style="position:absolute;left:8813;top:252;width:2;height:80" coordorigin="8813,252" coordsize="0,80" path="m8813,332l8813,252e" filled="false" stroked="true" strokeweight=".748pt" strokecolor="#939598">
                <v:path arrowok="t"/>
              </v:shape>
            </v:group>
            <v:group style="position:absolute;left:8773;top:252;width:2;height:80" coordorigin="8773,252" coordsize="2,80">
              <v:shape style="position:absolute;left:8773;top:252;width:2;height:80" coordorigin="8773,252" coordsize="1,80" path="m8773,332l8773,252e" filled="false" stroked="true" strokeweight=".748pt" strokecolor="#939598">
                <v:path arrowok="t"/>
              </v:shape>
            </v:group>
            <v:group style="position:absolute;left:8733;top:252;width:2;height:80" coordorigin="8733,252" coordsize="2,80">
              <v:shape style="position:absolute;left:8733;top:252;width:2;height:80" coordorigin="8733,252" coordsize="0,80" path="m8733,332l8733,252e" filled="false" stroked="true" strokeweight=".748pt" strokecolor="#939598">
                <v:path arrowok="t"/>
              </v:shape>
            </v:group>
            <v:group style="position:absolute;left:8693;top:252;width:2;height:80" coordorigin="8693,252" coordsize="2,80">
              <v:shape style="position:absolute;left:8693;top:252;width:2;height:80" coordorigin="8693,252" coordsize="1,80" path="m8693,332l8693,252e" filled="false" stroked="true" strokeweight=".748pt" strokecolor="#939598">
                <v:path arrowok="t"/>
              </v:shape>
            </v:group>
            <v:group style="position:absolute;left:8653;top:252;width:2;height:80" coordorigin="8653,252" coordsize="2,80">
              <v:shape style="position:absolute;left:8653;top:252;width:2;height:80" coordorigin="8653,252" coordsize="1,80" path="m8653,332l8653,252e" filled="false" stroked="true" strokeweight=".748pt" strokecolor="#939598">
                <v:path arrowok="t"/>
              </v:shape>
            </v:group>
            <v:group style="position:absolute;left:8613;top:252;width:2;height:80" coordorigin="8613,252" coordsize="2,80">
              <v:shape style="position:absolute;left:8613;top:252;width:2;height:80" coordorigin="8613,252" coordsize="0,80" path="m8613,332l8613,252e" filled="false" stroked="true" strokeweight=".748pt" strokecolor="#939598">
                <v:path arrowok="t"/>
              </v:shape>
            </v:group>
            <v:group style="position:absolute;left:8573;top:252;width:2;height:80" coordorigin="8573,252" coordsize="2,80">
              <v:shape style="position:absolute;left:8573;top:252;width:2;height:80" coordorigin="8573,252" coordsize="0,80" path="m8573,332l8573,252e" filled="false" stroked="true" strokeweight=".748pt" strokecolor="#939598">
                <v:path arrowok="t"/>
              </v:shape>
            </v:group>
            <v:group style="position:absolute;left:8533;top:252;width:2;height:80" coordorigin="8533,252" coordsize="2,80">
              <v:shape style="position:absolute;left:8533;top:252;width:2;height:80" coordorigin="8533,252" coordsize="0,80" path="m8533,332l8533,252e" filled="false" stroked="true" strokeweight=".748pt" strokecolor="#939598">
                <v:path arrowok="t"/>
              </v:shape>
            </v:group>
            <v:group style="position:absolute;left:8493;top:252;width:2;height:80" coordorigin="8493,252" coordsize="2,80">
              <v:shape style="position:absolute;left:8493;top:252;width:2;height:80" coordorigin="8493,252" coordsize="0,80" path="m8493,332l8493,252e" filled="false" stroked="true" strokeweight=".748pt" strokecolor="#939598">
                <v:path arrowok="t"/>
              </v:shape>
            </v:group>
            <v:group style="position:absolute;left:8453;top:252;width:2;height:80" coordorigin="8453,252" coordsize="2,80">
              <v:shape style="position:absolute;left:8453;top:252;width:2;height:80" coordorigin="8453,252" coordsize="1,80" path="m8453,332l8453,252e" filled="false" stroked="true" strokeweight=".748pt" strokecolor="#939598">
                <v:path arrowok="t"/>
              </v:shape>
            </v:group>
            <v:group style="position:absolute;left:8413;top:252;width:2;height:80" coordorigin="8413,252" coordsize="2,80">
              <v:shape style="position:absolute;left:8413;top:252;width:2;height:80" coordorigin="8413,252" coordsize="0,80" path="m8413,332l8413,252e" filled="false" stroked="true" strokeweight=".748pt" strokecolor="#939598">
                <v:path arrowok="t"/>
              </v:shape>
            </v:group>
            <v:group style="position:absolute;left:8373;top:252;width:2;height:80" coordorigin="8373,252" coordsize="2,80">
              <v:shape style="position:absolute;left:8373;top:252;width:2;height:80" coordorigin="8373,252" coordsize="1,80" path="m8373,332l8373,252e" filled="false" stroked="true" strokeweight=".748pt" strokecolor="#939598">
                <v:path arrowok="t"/>
              </v:shape>
            </v:group>
            <v:group style="position:absolute;left:8333;top:252;width:2;height:80" coordorigin="8333,252" coordsize="2,80">
              <v:shape style="position:absolute;left:8333;top:252;width:2;height:80" coordorigin="8333,252" coordsize="0,80" path="m8333,332l8333,252e" filled="false" stroked="true" strokeweight=".748pt" strokecolor="#939598">
                <v:path arrowok="t"/>
              </v:shape>
            </v:group>
            <v:group style="position:absolute;left:8293;top:252;width:2;height:80" coordorigin="8293,252" coordsize="2,80">
              <v:shape style="position:absolute;left:8293;top:252;width:2;height:80" coordorigin="8293,252" coordsize="0,80" path="m8293,332l8293,252e" filled="false" stroked="true" strokeweight=".748pt" strokecolor="#939598">
                <v:path arrowok="t"/>
              </v:shape>
            </v:group>
            <v:group style="position:absolute;left:8252;top:252;width:2;height:80" coordorigin="8252,252" coordsize="2,80">
              <v:shape style="position:absolute;left:8252;top:252;width:2;height:80" coordorigin="8252,252" coordsize="0,80" path="m8253,332l8252,252e" filled="false" stroked="true" strokeweight=".748pt" strokecolor="#939598">
                <v:path arrowok="t"/>
              </v:shape>
            </v:group>
            <v:group style="position:absolute;left:8212;top:252;width:2;height:80" coordorigin="8212,252" coordsize="2,80">
              <v:shape style="position:absolute;left:8212;top:252;width:2;height:80" coordorigin="8212,252" coordsize="0,80" path="m8212,332l8212,252e" filled="false" stroked="true" strokeweight=".748pt" strokecolor="#939598">
                <v:path arrowok="t"/>
              </v:shape>
            </v:group>
            <v:group style="position:absolute;left:8172;top:252;width:2;height:80" coordorigin="8172,252" coordsize="2,80">
              <v:shape style="position:absolute;left:8172;top:252;width:2;height:80" coordorigin="8172,252" coordsize="0,80" path="m8172,332l8172,252e" filled="false" stroked="true" strokeweight=".748pt" strokecolor="#939598">
                <v:path arrowok="t"/>
              </v:shape>
            </v:group>
            <v:group style="position:absolute;left:8132;top:252;width:2;height:80" coordorigin="8132,252" coordsize="2,80">
              <v:shape style="position:absolute;left:8132;top:252;width:2;height:80" coordorigin="8132,252" coordsize="1,80" path="m8132,332l8132,252e" filled="false" stroked="true" strokeweight=".748pt" strokecolor="#939598">
                <v:path arrowok="t"/>
              </v:shape>
            </v:group>
            <v:group style="position:absolute;left:8092;top:252;width:2;height:80" coordorigin="8092,252" coordsize="2,80">
              <v:shape style="position:absolute;left:8092;top:252;width:2;height:80" coordorigin="8092,252" coordsize="0,80" path="m8092,332l8092,252e" filled="false" stroked="true" strokeweight=".748pt" strokecolor="#939598">
                <v:path arrowok="t"/>
              </v:shape>
            </v:group>
            <v:group style="position:absolute;left:8052;top:252;width:2;height:80" coordorigin="8052,252" coordsize="2,80">
              <v:shape style="position:absolute;left:8052;top:252;width:2;height:80" coordorigin="8052,252" coordsize="1,80" path="m8052,332l8052,252e" filled="false" stroked="true" strokeweight=".748pt" strokecolor="#939598">
                <v:path arrowok="t"/>
              </v:shape>
            </v:group>
            <v:group style="position:absolute;left:8012;top:252;width:2;height:80" coordorigin="8012,252" coordsize="2,80">
              <v:shape style="position:absolute;left:8012;top:252;width:2;height:80" coordorigin="8012,252" coordsize="0,80" path="m8012,332l8012,252e" filled="false" stroked="true" strokeweight=".748pt" strokecolor="#939598">
                <v:path arrowok="t"/>
              </v:shape>
            </v:group>
            <v:group style="position:absolute;left:7972;top:252;width:2;height:80" coordorigin="7972,252" coordsize="2,80">
              <v:shape style="position:absolute;left:7972;top:252;width:2;height:80" coordorigin="7972,252" coordsize="0,80" path="m7972,332l7972,252e" filled="false" stroked="true" strokeweight=".748pt" strokecolor="#939598">
                <v:path arrowok="t"/>
              </v:shape>
            </v:group>
            <v:group style="position:absolute;left:7932;top:252;width:2;height:80" coordorigin="7932,252" coordsize="2,80">
              <v:shape style="position:absolute;left:7932;top:252;width:2;height:80" coordorigin="7932,252" coordsize="0,80" path="m7932,332l7932,252e" filled="false" stroked="true" strokeweight=".748pt" strokecolor="#939598">
                <v:path arrowok="t"/>
              </v:shape>
            </v:group>
            <v:group style="position:absolute;left:7892;top:252;width:2;height:80" coordorigin="7892,252" coordsize="2,80">
              <v:shape style="position:absolute;left:7892;top:252;width:2;height:80" coordorigin="7892,252" coordsize="1,80" path="m7892,332l7892,252e" filled="false" stroked="true" strokeweight=".748pt" strokecolor="#939598">
                <v:path arrowok="t"/>
              </v:shape>
            </v:group>
            <v:group style="position:absolute;left:7852;top:252;width:2;height:80" coordorigin="7852,252" coordsize="2,80">
              <v:shape style="position:absolute;left:7852;top:252;width:2;height:80" coordorigin="7852,252" coordsize="1,80" path="m7852,332l7852,252e" filled="false" stroked="true" strokeweight=".748pt" strokecolor="#939598">
                <v:path arrowok="t"/>
              </v:shape>
            </v:group>
            <v:group style="position:absolute;left:7812;top:252;width:2;height:80" coordorigin="7812,252" coordsize="2,80">
              <v:shape style="position:absolute;left:7812;top:252;width:2;height:80" coordorigin="7812,252" coordsize="1,80" path="m7812,332l7812,252e" filled="false" stroked="true" strokeweight=".748pt" strokecolor="#939598">
                <v:path arrowok="t"/>
              </v:shape>
            </v:group>
            <v:group style="position:absolute;left:7772;top:252;width:2;height:80" coordorigin="7772,252" coordsize="2,80">
              <v:shape style="position:absolute;left:7772;top:252;width:2;height:80" coordorigin="7772,252" coordsize="1,80" path="m7772,332l7772,252e" filled="false" stroked="true" strokeweight=".748pt" strokecolor="#939598">
                <v:path arrowok="t"/>
              </v:shape>
            </v:group>
            <v:group style="position:absolute;left:7732;top:252;width:2;height:80" coordorigin="7732,252" coordsize="2,80">
              <v:shape style="position:absolute;left:7732;top:252;width:2;height:80" coordorigin="7732,252" coordsize="1,80" path="m7732,332l7732,252e" filled="false" stroked="true" strokeweight=".748pt" strokecolor="#939598">
                <v:path arrowok="t"/>
              </v:shape>
            </v:group>
            <v:group style="position:absolute;left:7692;top:252;width:2;height:80" coordorigin="7692,252" coordsize="2,80">
              <v:shape style="position:absolute;left:7692;top:252;width:2;height:80" coordorigin="7692,252" coordsize="1,80" path="m7692,332l7692,252e" filled="false" stroked="true" strokeweight=".748pt" strokecolor="#939598">
                <v:path arrowok="t"/>
              </v:shape>
            </v:group>
            <v:group style="position:absolute;left:7652;top:252;width:2;height:80" coordorigin="7652,252" coordsize="2,80">
              <v:shape style="position:absolute;left:7652;top:252;width:2;height:80" coordorigin="7652,252" coordsize="0,80" path="m7652,332l7652,252e" filled="false" stroked="true" strokeweight=".748pt" strokecolor="#939598">
                <v:path arrowok="t"/>
              </v:shape>
            </v:group>
            <v:group style="position:absolute;left:7612;top:252;width:2;height:80" coordorigin="7612,252" coordsize="2,80">
              <v:shape style="position:absolute;left:7612;top:252;width:2;height:80" coordorigin="7612,252" coordsize="1,80" path="m7612,332l7612,252e" filled="false" stroked="true" strokeweight=".748pt" strokecolor="#939598">
                <v:path arrowok="t"/>
              </v:shape>
            </v:group>
            <v:group style="position:absolute;left:7571;top:252;width:2;height:80" coordorigin="7571,252" coordsize="2,80">
              <v:shape style="position:absolute;left:7571;top:252;width:2;height:80" coordorigin="7571,252" coordsize="1,80" path="m7571,332l7571,252e" filled="false" stroked="true" strokeweight=".748pt" strokecolor="#939598">
                <v:path arrowok="t"/>
              </v:shape>
            </v:group>
            <v:group style="position:absolute;left:7531;top:252;width:2;height:80" coordorigin="7531,252" coordsize="2,80">
              <v:shape style="position:absolute;left:7531;top:252;width:2;height:80" coordorigin="7531,252" coordsize="0,80" path="m7531,332l7531,252e" filled="false" stroked="true" strokeweight=".748pt" strokecolor="#939598">
                <v:path arrowok="t"/>
              </v:shape>
            </v:group>
            <v:group style="position:absolute;left:7491;top:252;width:2;height:80" coordorigin="7491,252" coordsize="2,80">
              <v:shape style="position:absolute;left:7491;top:252;width:2;height:80" coordorigin="7491,252" coordsize="1,80" path="m7491,332l7491,252e" filled="false" stroked="true" strokeweight=".748pt" strokecolor="#939598">
                <v:path arrowok="t"/>
              </v:shape>
            </v:group>
            <v:group style="position:absolute;left:7451;top:252;width:2;height:80" coordorigin="7451,252" coordsize="2,80">
              <v:shape style="position:absolute;left:7451;top:252;width:2;height:80" coordorigin="7451,252" coordsize="0,80" path="m7451,332l7451,252e" filled="false" stroked="true" strokeweight=".748pt" strokecolor="#939598">
                <v:path arrowok="t"/>
              </v:shape>
            </v:group>
            <v:group style="position:absolute;left:7411;top:252;width:2;height:80" coordorigin="7411,252" coordsize="2,80">
              <v:shape style="position:absolute;left:7411;top:252;width:2;height:80" coordorigin="7411,252" coordsize="0,80" path="m7411,332l7411,252e" filled="false" stroked="true" strokeweight=".748pt" strokecolor="#939598">
                <v:path arrowok="t"/>
              </v:shape>
            </v:group>
            <v:group style="position:absolute;left:7371;top:252;width:2;height:80" coordorigin="7371,252" coordsize="2,80">
              <v:shape style="position:absolute;left:7371;top:252;width:2;height:80" coordorigin="7371,252" coordsize="1,80" path="m7371,332l7371,252e" filled="false" stroked="true" strokeweight=".748pt" strokecolor="#939598">
                <v:path arrowok="t"/>
              </v:shape>
            </v:group>
            <v:group style="position:absolute;left:7331;top:252;width:2;height:80" coordorigin="7331,252" coordsize="2,80">
              <v:shape style="position:absolute;left:7331;top:252;width:2;height:80" coordorigin="7331,252" coordsize="0,80" path="m7331,332l7331,252e" filled="false" stroked="true" strokeweight=".748pt" strokecolor="#939598">
                <v:path arrowok="t"/>
              </v:shape>
            </v:group>
            <v:group style="position:absolute;left:7291;top:252;width:2;height:80" coordorigin="7291,252" coordsize="2,80">
              <v:shape style="position:absolute;left:7291;top:252;width:2;height:80" coordorigin="7291,252" coordsize="1,80" path="m7291,332l7291,252e" filled="false" stroked="true" strokeweight=".748pt" strokecolor="#939598">
                <v:path arrowok="t"/>
              </v:shape>
            </v:group>
            <v:group style="position:absolute;left:7251;top:252;width:2;height:80" coordorigin="7251,252" coordsize="2,80">
              <v:shape style="position:absolute;left:7251;top:252;width:2;height:80" coordorigin="7251,252" coordsize="1,80" path="m7251,332l7251,252e" filled="false" stroked="true" strokeweight=".748pt" strokecolor="#939598">
                <v:path arrowok="t"/>
              </v:shape>
            </v:group>
            <v:group style="position:absolute;left:7211;top:252;width:2;height:80" coordorigin="7211,252" coordsize="2,80">
              <v:shape style="position:absolute;left:7211;top:252;width:2;height:80" coordorigin="7211,252" coordsize="0,80" path="m7211,332l7211,252e" filled="false" stroked="true" strokeweight=".748pt" strokecolor="#939598">
                <v:path arrowok="t"/>
              </v:shape>
            </v:group>
            <v:group style="position:absolute;left:7171;top:252;width:2;height:80" coordorigin="7171,252" coordsize="2,80">
              <v:shape style="position:absolute;left:7171;top:252;width:2;height:80" coordorigin="7171,252" coordsize="1,80" path="m7171,332l7171,252e" filled="false" stroked="true" strokeweight=".748pt" strokecolor="#939598">
                <v:path arrowok="t"/>
              </v:shape>
            </v:group>
            <v:group style="position:absolute;left:7131;top:252;width:2;height:80" coordorigin="7131,252" coordsize="2,80">
              <v:shape style="position:absolute;left:7131;top:252;width:2;height:80" coordorigin="7131,252" coordsize="0,80" path="m7131,332l7131,252e" filled="false" stroked="true" strokeweight=".748pt" strokecolor="#939598">
                <v:path arrowok="t"/>
              </v:shape>
            </v:group>
            <v:group style="position:absolute;left:7091;top:252;width:2;height:80" coordorigin="7091,252" coordsize="2,80">
              <v:shape style="position:absolute;left:7091;top:252;width:2;height:80" coordorigin="7091,252" coordsize="0,80" path="m7091,332l7091,252e" filled="false" stroked="true" strokeweight=".748pt" strokecolor="#939598">
                <v:path arrowok="t"/>
              </v:shape>
            </v:group>
            <v:group style="position:absolute;left:7051;top:252;width:2;height:80" coordorigin="7051,252" coordsize="2,80">
              <v:shape style="position:absolute;left:7051;top:252;width:2;height:80" coordorigin="7051,252" coordsize="1,80" path="m7051,332l7051,252e" filled="false" stroked="true" strokeweight=".748pt" strokecolor="#939598">
                <v:path arrowok="t"/>
              </v:shape>
            </v:group>
            <v:group style="position:absolute;left:7011;top:252;width:2;height:80" coordorigin="7011,252" coordsize="2,80">
              <v:shape style="position:absolute;left:7011;top:252;width:2;height:80" coordorigin="7011,252" coordsize="0,80" path="m7011,332l7011,252e" filled="false" stroked="true" strokeweight=".748pt" strokecolor="#939598">
                <v:path arrowok="t"/>
              </v:shape>
            </v:group>
            <v:group style="position:absolute;left:6971;top:252;width:2;height:80" coordorigin="6971,252" coordsize="2,80">
              <v:shape style="position:absolute;left:6971;top:252;width:2;height:80" coordorigin="6971,252" coordsize="1,80" path="m6971,332l6971,252e" filled="false" stroked="true" strokeweight=".748pt" strokecolor="#939598">
                <v:path arrowok="t"/>
              </v:shape>
            </v:group>
            <v:group style="position:absolute;left:6930;top:252;width:2;height:80" coordorigin="6930,252" coordsize="2,80">
              <v:shape style="position:absolute;left:6930;top:252;width:2;height:80" coordorigin="6930,252" coordsize="1,80" path="m6931,332l6930,252e" filled="false" stroked="true" strokeweight=".748pt" strokecolor="#939598">
                <v:path arrowok="t"/>
              </v:shape>
            </v:group>
            <v:group style="position:absolute;left:6890;top:252;width:2;height:80" coordorigin="6890,252" coordsize="2,80">
              <v:shape style="position:absolute;left:6890;top:252;width:2;height:80" coordorigin="6890,252" coordsize="0,80" path="m6890,332l6890,252e" filled="false" stroked="true" strokeweight=".748pt" strokecolor="#939598">
                <v:path arrowok="t"/>
              </v:shape>
            </v:group>
            <v:group style="position:absolute;left:6850;top:252;width:2;height:80" coordorigin="6850,252" coordsize="2,80">
              <v:shape style="position:absolute;left:6850;top:252;width:2;height:80" coordorigin="6850,252" coordsize="1,80" path="m6850,332l6850,252e" filled="false" stroked="true" strokeweight=".748pt" strokecolor="#939598">
                <v:path arrowok="t"/>
              </v:shape>
            </v:group>
            <v:group style="position:absolute;left:6810;top:253;width:2;height:80" coordorigin="6810,253" coordsize="2,80">
              <v:shape style="position:absolute;left:6810;top:253;width:2;height:80" coordorigin="6810,253" coordsize="0,80" path="m6810,333l6810,253e" filled="false" stroked="true" strokeweight=".748pt" strokecolor="#939598">
                <v:path arrowok="t"/>
              </v:shape>
            </v:group>
            <v:group style="position:absolute;left:6770;top:253;width:2;height:80" coordorigin="6770,253" coordsize="2,80">
              <v:shape style="position:absolute;left:6770;top:253;width:2;height:80" coordorigin="6770,253" coordsize="1,80" path="m6770,333l6770,253e" filled="false" stroked="true" strokeweight=".748pt" strokecolor="#939598">
                <v:path arrowok="t"/>
              </v:shape>
            </v:group>
            <v:group style="position:absolute;left:6730;top:253;width:2;height:80" coordorigin="6730,253" coordsize="2,80">
              <v:shape style="position:absolute;left:6730;top:253;width:2;height:80" coordorigin="6730,253" coordsize="0,80" path="m6730,333l6730,253e" filled="false" stroked="true" strokeweight=".748pt" strokecolor="#939598">
                <v:path arrowok="t"/>
              </v:shape>
            </v:group>
            <v:group style="position:absolute;left:6690;top:253;width:2;height:80" coordorigin="6690,253" coordsize="2,80">
              <v:shape style="position:absolute;left:6690;top:253;width:2;height:80" coordorigin="6690,253" coordsize="1,80" path="m6690,333l6690,253e" filled="false" stroked="true" strokeweight=".748pt" strokecolor="#939598">
                <v:path arrowok="t"/>
              </v:shape>
            </v:group>
            <v:group style="position:absolute;left:6650;top:253;width:2;height:80" coordorigin="6650,253" coordsize="2,80">
              <v:shape style="position:absolute;left:6650;top:253;width:2;height:80" coordorigin="6650,253" coordsize="1,80" path="m6650,333l6650,253e" filled="false" stroked="true" strokeweight=".748pt" strokecolor="#939598">
                <v:path arrowok="t"/>
              </v:shape>
            </v:group>
            <v:group style="position:absolute;left:6610;top:253;width:2;height:80" coordorigin="6610,253" coordsize="2,80">
              <v:shape style="position:absolute;left:6610;top:253;width:2;height:80" coordorigin="6610,253" coordsize="1,80" path="m6610,333l6610,253e" filled="false" stroked="true" strokeweight=".748pt" strokecolor="#939598">
                <v:path arrowok="t"/>
              </v:shape>
            </v:group>
            <v:group style="position:absolute;left:6570;top:253;width:2;height:80" coordorigin="6570,253" coordsize="2,80">
              <v:shape style="position:absolute;left:6570;top:253;width:2;height:80" coordorigin="6570,253" coordsize="1,80" path="m6570,333l6570,253e" filled="false" stroked="true" strokeweight=".748pt" strokecolor="#939598">
                <v:path arrowok="t"/>
              </v:shape>
            </v:group>
            <v:group style="position:absolute;left:6530;top:253;width:2;height:80" coordorigin="6530,253" coordsize="2,80">
              <v:shape style="position:absolute;left:6530;top:253;width:2;height:80" coordorigin="6530,253" coordsize="1,80" path="m6530,333l6530,253e" filled="false" stroked="true" strokeweight=".748pt" strokecolor="#939598">
                <v:path arrowok="t"/>
              </v:shape>
            </v:group>
            <v:group style="position:absolute;left:6490;top:253;width:2;height:80" coordorigin="6490,253" coordsize="2,80">
              <v:shape style="position:absolute;left:6490;top:253;width:2;height:80" coordorigin="6490,253" coordsize="1,80" path="m6490,333l6490,253e" filled="false" stroked="true" strokeweight=".748pt" strokecolor="#939598">
                <v:path arrowok="t"/>
              </v:shape>
            </v:group>
            <v:group style="position:absolute;left:6450;top:253;width:2;height:80" coordorigin="6450,253" coordsize="2,80">
              <v:shape style="position:absolute;left:6450;top:253;width:2;height:80" coordorigin="6450,253" coordsize="0,80" path="m6450,333l6450,253e" filled="false" stroked="true" strokeweight=".748pt" strokecolor="#939598">
                <v:path arrowok="t"/>
              </v:shape>
            </v:group>
            <v:group style="position:absolute;left:6410;top:253;width:2;height:80" coordorigin="6410,253" coordsize="2,80">
              <v:shape style="position:absolute;left:6410;top:253;width:2;height:80" coordorigin="6410,253" coordsize="0,80" path="m6410,333l6410,253e" filled="false" stroked="true" strokeweight=".748pt" strokecolor="#939598">
                <v:path arrowok="t"/>
              </v:shape>
            </v:group>
            <v:group style="position:absolute;left:6370;top:253;width:2;height:80" coordorigin="6370,253" coordsize="2,80">
              <v:shape style="position:absolute;left:6370;top:253;width:2;height:80" coordorigin="6370,253" coordsize="1,80" path="m6370,333l6370,253e" filled="false" stroked="true" strokeweight=".748pt" strokecolor="#939598">
                <v:path arrowok="t"/>
              </v:shape>
            </v:group>
            <v:group style="position:absolute;left:6330;top:253;width:2;height:80" coordorigin="6330,253" coordsize="2,80">
              <v:shape style="position:absolute;left:6330;top:253;width:2;height:80" coordorigin="6330,253" coordsize="0,80" path="m6330,333l6330,253e" filled="false" stroked="true" strokeweight=".748pt" strokecolor="#939598">
                <v:path arrowok="t"/>
              </v:shape>
            </v:group>
            <v:group style="position:absolute;left:6290;top:253;width:2;height:80" coordorigin="6290,253" coordsize="2,80">
              <v:shape style="position:absolute;left:6290;top:253;width:2;height:80" coordorigin="6290,253" coordsize="0,80" path="m6290,333l6290,253e" filled="false" stroked="true" strokeweight=".748pt" strokecolor="#939598">
                <v:path arrowok="t"/>
              </v:shape>
            </v:group>
            <v:group style="position:absolute;left:6249;top:253;width:2;height:80" coordorigin="6249,253" coordsize="2,80">
              <v:shape style="position:absolute;left:6249;top:253;width:2;height:80" coordorigin="6249,253" coordsize="0,80" path="m6249,333l6249,253e" filled="false" stroked="true" strokeweight=".748pt" strokecolor="#939598">
                <v:path arrowok="t"/>
              </v:shape>
            </v:group>
            <v:group style="position:absolute;left:6209;top:253;width:2;height:80" coordorigin="6209,253" coordsize="2,80">
              <v:shape style="position:absolute;left:6209;top:253;width:2;height:80" coordorigin="6209,253" coordsize="1,80" path="m6209,333l6209,253e" filled="false" stroked="true" strokeweight=".748pt" strokecolor="#939598">
                <v:path arrowok="t"/>
              </v:shape>
            </v:group>
            <v:group style="position:absolute;left:6169;top:253;width:2;height:80" coordorigin="6169,253" coordsize="2,80">
              <v:shape style="position:absolute;left:6169;top:253;width:2;height:80" coordorigin="6169,253" coordsize="0,80" path="m6169,333l6169,253e" filled="false" stroked="true" strokeweight=".748pt" strokecolor="#939598">
                <v:path arrowok="t"/>
              </v:shape>
            </v:group>
            <v:group style="position:absolute;left:6129;top:253;width:2;height:80" coordorigin="6129,253" coordsize="2,80">
              <v:shape style="position:absolute;left:6129;top:253;width:2;height:80" coordorigin="6129,253" coordsize="0,80" path="m6129,333l6129,253e" filled="false" stroked="true" strokeweight=".748pt" strokecolor="#939598">
                <v:path arrowok="t"/>
              </v:shape>
            </v:group>
            <v:group style="position:absolute;left:6089;top:253;width:2;height:80" coordorigin="6089,253" coordsize="2,80">
              <v:shape style="position:absolute;left:6089;top:253;width:2;height:80" coordorigin="6089,253" coordsize="0,80" path="m6089,333l6089,253e" filled="false" stroked="true" strokeweight=".748pt" strokecolor="#939598">
                <v:path arrowok="t"/>
              </v:shape>
            </v:group>
            <v:group style="position:absolute;left:6049;top:253;width:2;height:80" coordorigin="6049,253" coordsize="2,80">
              <v:shape style="position:absolute;left:6049;top:253;width:2;height:80" coordorigin="6049,253" coordsize="1,80" path="m6049,333l6049,253e" filled="false" stroked="true" strokeweight=".748pt" strokecolor="#939598">
                <v:path arrowok="t"/>
              </v:shape>
            </v:group>
            <v:group style="position:absolute;left:6009;top:253;width:2;height:80" coordorigin="6009,253" coordsize="2,80">
              <v:shape style="position:absolute;left:6009;top:253;width:2;height:80" coordorigin="6009,253" coordsize="0,80" path="m6009,333l6009,253e" filled="false" stroked="true" strokeweight=".748pt" strokecolor="#939598">
                <v:path arrowok="t"/>
              </v:shape>
            </v:group>
            <v:group style="position:absolute;left:5969;top:253;width:2;height:80" coordorigin="5969,253" coordsize="2,80">
              <v:shape style="position:absolute;left:5969;top:253;width:2;height:80" coordorigin="5969,253" coordsize="0,80" path="m5969,333l5969,253e" filled="false" stroked="true" strokeweight=".748pt" strokecolor="#939598">
                <v:path arrowok="t"/>
              </v:shape>
            </v:group>
            <v:group style="position:absolute;left:5929;top:253;width:2;height:80" coordorigin="5929,253" coordsize="2,80">
              <v:shape style="position:absolute;left:5929;top:253;width:2;height:80" coordorigin="5929,253" coordsize="0,80" path="m5929,333l5929,253e" filled="false" stroked="true" strokeweight=".748pt" strokecolor="#939598">
                <v:path arrowok="t"/>
              </v:shape>
            </v:group>
            <v:group style="position:absolute;left:5889;top:253;width:2;height:80" coordorigin="5889,253" coordsize="2,80">
              <v:shape style="position:absolute;left:5889;top:253;width:2;height:80" coordorigin="5889,253" coordsize="1,80" path="m5889,333l5889,253e" filled="false" stroked="true" strokeweight=".748pt" strokecolor="#939598">
                <v:path arrowok="t"/>
              </v:shape>
            </v:group>
            <v:group style="position:absolute;left:5849;top:253;width:2;height:80" coordorigin="5849,253" coordsize="2,80">
              <v:shape style="position:absolute;left:5849;top:253;width:2;height:80" coordorigin="5849,253" coordsize="0,80" path="m5849,333l5849,253e" filled="false" stroked="true" strokeweight=".748pt" strokecolor="#939598">
                <v:path arrowok="t"/>
              </v:shape>
            </v:group>
            <v:group style="position:absolute;left:5809;top:253;width:2;height:80" coordorigin="5809,253" coordsize="2,80">
              <v:shape style="position:absolute;left:5809;top:253;width:2;height:80" coordorigin="5809,253" coordsize="0,80" path="m5809,333l5809,253e" filled="false" stroked="true" strokeweight=".748pt" strokecolor="#939598">
                <v:path arrowok="t"/>
              </v:shape>
            </v:group>
            <v:group style="position:absolute;left:5769;top:253;width:2;height:80" coordorigin="5769,253" coordsize="2,80">
              <v:shape style="position:absolute;left:5769;top:253;width:2;height:80" coordorigin="5769,253" coordsize="0,80" path="m5769,333l5769,253e" filled="false" stroked="true" strokeweight=".748pt" strokecolor="#939598">
                <v:path arrowok="t"/>
              </v:shape>
            </v:group>
            <v:group style="position:absolute;left:5729;top:253;width:2;height:80" coordorigin="5729,253" coordsize="2,80">
              <v:shape style="position:absolute;left:5729;top:253;width:2;height:80" coordorigin="5729,253" coordsize="1,80" path="m5729,333l5729,253e" filled="false" stroked="true" strokeweight=".748pt" strokecolor="#939598">
                <v:path arrowok="t"/>
              </v:shape>
            </v:group>
            <v:group style="position:absolute;left:5689;top:253;width:2;height:80" coordorigin="5689,253" coordsize="2,80">
              <v:shape style="position:absolute;left:5689;top:253;width:2;height:80" coordorigin="5689,253" coordsize="0,80" path="m5689,333l5689,253e" filled="false" stroked="true" strokeweight=".748pt" strokecolor="#939598">
                <v:path arrowok="t"/>
              </v:shape>
            </v:group>
            <v:group style="position:absolute;left:5649;top:253;width:2;height:80" coordorigin="5649,253" coordsize="2,80">
              <v:shape style="position:absolute;left:5649;top:253;width:2;height:80" coordorigin="5649,253" coordsize="0,80" path="m5649,333l5649,253e" filled="false" stroked="true" strokeweight=".748pt" strokecolor="#939598">
                <v:path arrowok="t"/>
              </v:shape>
            </v:group>
            <v:group style="position:absolute;left:5608;top:253;width:2;height:80" coordorigin="5608,253" coordsize="2,80">
              <v:shape style="position:absolute;left:5608;top:253;width:2;height:80" coordorigin="5608,253" coordsize="0,80" path="m5609,333l5608,253e" filled="false" stroked="true" strokeweight=".748pt" strokecolor="#939598">
                <v:path arrowok="t"/>
              </v:shape>
            </v:group>
            <v:group style="position:absolute;left:5568;top:253;width:2;height:80" coordorigin="5568,253" coordsize="2,80">
              <v:shape style="position:absolute;left:5568;top:253;width:2;height:80" coordorigin="5568,253" coordsize="1,80" path="m5568,333l5568,253e" filled="false" stroked="true" strokeweight=".748pt" strokecolor="#939598">
                <v:path arrowok="t"/>
              </v:shape>
            </v:group>
            <v:group style="position:absolute;left:5528;top:253;width:2;height:80" coordorigin="5528,253" coordsize="2,80">
              <v:shape style="position:absolute;left:5528;top:253;width:2;height:80" coordorigin="5528,253" coordsize="0,80" path="m5528,333l5528,253e" filled="false" stroked="true" strokeweight=".748pt" strokecolor="#939598">
                <v:path arrowok="t"/>
              </v:shape>
            </v:group>
            <v:group style="position:absolute;left:5488;top:253;width:2;height:80" coordorigin="5488,253" coordsize="2,80">
              <v:shape style="position:absolute;left:5488;top:253;width:2;height:80" coordorigin="5488,253" coordsize="1,80" path="m5488,333l5488,253e" filled="false" stroked="true" strokeweight=".748pt" strokecolor="#939598">
                <v:path arrowok="t"/>
              </v:shape>
            </v:group>
            <v:group style="position:absolute;left:5448;top:253;width:2;height:80" coordorigin="5448,253" coordsize="2,80">
              <v:shape style="position:absolute;left:5448;top:253;width:2;height:80" coordorigin="5448,253" coordsize="1,80" path="m5448,333l5448,253e" filled="false" stroked="true" strokeweight=".748pt" strokecolor="#939598">
                <v:path arrowok="t"/>
              </v:shape>
            </v:group>
            <v:group style="position:absolute;left:5408;top:253;width:2;height:80" coordorigin="5408,253" coordsize="2,80">
              <v:shape style="position:absolute;left:5408;top:253;width:2;height:80" coordorigin="5408,253" coordsize="1,80" path="m5408,333l5408,253e" filled="false" stroked="true" strokeweight=".748pt" strokecolor="#939598">
                <v:path arrowok="t"/>
              </v:shape>
            </v:group>
            <v:group style="position:absolute;left:5368;top:253;width:2;height:80" coordorigin="5368,253" coordsize="2,80">
              <v:shape style="position:absolute;left:5368;top:253;width:2;height:80" coordorigin="5368,253" coordsize="1,80" path="m5368,333l5368,253e" filled="false" stroked="true" strokeweight=".748pt" strokecolor="#939598">
                <v:path arrowok="t"/>
              </v:shape>
            </v:group>
            <v:group style="position:absolute;left:5328;top:253;width:2;height:80" coordorigin="5328,253" coordsize="2,80">
              <v:shape style="position:absolute;left:5328;top:253;width:2;height:80" coordorigin="5328,253" coordsize="1,80" path="m5328,333l5328,253e" filled="false" stroked="true" strokeweight=".748pt" strokecolor="#939598">
                <v:path arrowok="t"/>
              </v:shape>
            </v:group>
            <v:group style="position:absolute;left:5288;top:253;width:2;height:80" coordorigin="5288,253" coordsize="2,80">
              <v:shape style="position:absolute;left:5288;top:253;width:2;height:80" coordorigin="5288,253" coordsize="1,80" path="m5288,333l5288,253e" filled="false" stroked="true" strokeweight=".748pt" strokecolor="#939598">
                <v:path arrowok="t"/>
              </v:shape>
            </v:group>
            <v:group style="position:absolute;left:5248;top:253;width:2;height:80" coordorigin="5248,253" coordsize="2,80">
              <v:shape style="position:absolute;left:5248;top:253;width:2;height:80" coordorigin="5248,253" coordsize="0,80" path="m5248,333l5248,253e" filled="false" stroked="true" strokeweight=".748pt" strokecolor="#939598">
                <v:path arrowok="t"/>
              </v:shape>
            </v:group>
            <v:group style="position:absolute;left:5208;top:253;width:2;height:80" coordorigin="5208,253" coordsize="2,80">
              <v:shape style="position:absolute;left:5208;top:253;width:2;height:80" coordorigin="5208,253" coordsize="0,80" path="m5208,333l5208,253e" filled="false" stroked="true" strokeweight=".748pt" strokecolor="#939598">
                <v:path arrowok="t"/>
              </v:shape>
            </v:group>
            <v:group style="position:absolute;left:5168;top:253;width:2;height:80" coordorigin="5168,253" coordsize="2,80">
              <v:shape style="position:absolute;left:5168;top:253;width:2;height:80" coordorigin="5168,253" coordsize="1,80" path="m5168,333l5168,253e" filled="false" stroked="true" strokeweight=".748pt" strokecolor="#939598">
                <v:path arrowok="t"/>
              </v:shape>
            </v:group>
            <v:group style="position:absolute;left:5128;top:253;width:2;height:80" coordorigin="5128,253" coordsize="2,80">
              <v:shape style="position:absolute;left:5128;top:253;width:2;height:80" coordorigin="5128,253" coordsize="1,80" path="m5128,333l5128,253e" filled="false" stroked="true" strokeweight=".748pt" strokecolor="#939598">
                <v:path arrowok="t"/>
              </v:shape>
            </v:group>
            <v:group style="position:absolute;left:5088;top:253;width:2;height:80" coordorigin="5088,253" coordsize="2,80">
              <v:shape style="position:absolute;left:5088;top:253;width:2;height:80" coordorigin="5088,253" coordsize="0,80" path="m5088,333l5088,253e" filled="false" stroked="true" strokeweight=".748pt" strokecolor="#939598">
                <v:path arrowok="t"/>
              </v:shape>
            </v:group>
            <v:group style="position:absolute;left:5048;top:253;width:2;height:80" coordorigin="5048,253" coordsize="2,80">
              <v:shape style="position:absolute;left:5048;top:253;width:2;height:80" coordorigin="5048,253" coordsize="0,80" path="m5048,333l5048,253e" filled="false" stroked="true" strokeweight=".748pt" strokecolor="#939598">
                <v:path arrowok="t"/>
              </v:shape>
            </v:group>
            <v:group style="position:absolute;left:5008;top:253;width:2;height:80" coordorigin="5008,253" coordsize="2,80">
              <v:shape style="position:absolute;left:5008;top:253;width:2;height:80" coordorigin="5008,253" coordsize="1,80" path="m5008,333l5008,253e" filled="false" stroked="true" strokeweight=".748pt" strokecolor="#939598">
                <v:path arrowok="t"/>
              </v:shape>
            </v:group>
            <v:group style="position:absolute;left:4968;top:253;width:2;height:80" coordorigin="4968,253" coordsize="2,80">
              <v:shape style="position:absolute;left:4968;top:253;width:2;height:80" coordorigin="4968,253" coordsize="1,80" path="m4968,333l4968,253e" filled="false" stroked="true" strokeweight=".748pt" strokecolor="#939598">
                <v:path arrowok="t"/>
              </v:shape>
            </v:group>
            <v:group style="position:absolute;left:4927;top:253;width:2;height:80" coordorigin="4927,253" coordsize="2,80">
              <v:shape style="position:absolute;left:4927;top:253;width:2;height:80" coordorigin="4927,253" coordsize="0,80" path="m4927,333l4927,253e" filled="false" stroked="true" strokeweight=".748pt" strokecolor="#939598">
                <v:path arrowok="t"/>
              </v:shape>
            </v:group>
            <v:group style="position:absolute;left:4887;top:253;width:2;height:80" coordorigin="4887,253" coordsize="2,80">
              <v:shape style="position:absolute;left:4887;top:253;width:2;height:80" coordorigin="4887,253" coordsize="0,80" path="m4887,333l4887,253e" filled="false" stroked="true" strokeweight=".748pt" strokecolor="#939598">
                <v:path arrowok="t"/>
              </v:shape>
            </v:group>
            <v:group style="position:absolute;left:4847;top:253;width:2;height:80" coordorigin="4847,253" coordsize="2,80">
              <v:shape style="position:absolute;left:4847;top:253;width:2;height:80" coordorigin="4847,253" coordsize="1,80" path="m4847,333l4847,253e" filled="false" stroked="true" strokeweight=".748pt" strokecolor="#939598">
                <v:path arrowok="t"/>
              </v:shape>
            </v:group>
            <v:group style="position:absolute;left:4807;top:253;width:2;height:80" coordorigin="4807,253" coordsize="2,80">
              <v:shape style="position:absolute;left:4807;top:253;width:2;height:80" coordorigin="4807,253" coordsize="1,80" path="m4807,333l4807,253e" filled="false" stroked="true" strokeweight=".748pt" strokecolor="#939598">
                <v:path arrowok="t"/>
              </v:shape>
            </v:group>
            <v:group style="position:absolute;left:4767;top:253;width:2;height:80" coordorigin="4767,253" coordsize="2,80">
              <v:shape style="position:absolute;left:4767;top:253;width:2;height:80" coordorigin="4767,253" coordsize="0,80" path="m4767,333l4767,253e" filled="false" stroked="true" strokeweight=".748pt" strokecolor="#939598">
                <v:path arrowok="t"/>
              </v:shape>
            </v:group>
            <v:group style="position:absolute;left:4727;top:253;width:2;height:80" coordorigin="4727,253" coordsize="2,80">
              <v:shape style="position:absolute;left:4727;top:253;width:2;height:80" coordorigin="4727,253" coordsize="0,80" path="m4727,333l4727,253e" filled="false" stroked="true" strokeweight=".748pt" strokecolor="#939598">
                <v:path arrowok="t"/>
              </v:shape>
            </v:group>
            <v:group style="position:absolute;left:4687;top:253;width:2;height:80" coordorigin="4687,253" coordsize="2,80">
              <v:shape style="position:absolute;left:4687;top:253;width:2;height:80" coordorigin="4687,253" coordsize="1,80" path="m4687,333l4687,253e" filled="false" stroked="true" strokeweight=".748pt" strokecolor="#939598">
                <v:path arrowok="t"/>
              </v:shape>
            </v:group>
            <v:group style="position:absolute;left:4647;top:253;width:2;height:80" coordorigin="4647,253" coordsize="2,80">
              <v:shape style="position:absolute;left:4647;top:253;width:2;height:80" coordorigin="4647,253" coordsize="1,80" path="m4647,333l4647,253e" filled="false" stroked="true" strokeweight=".748pt" strokecolor="#939598">
                <v:path arrowok="t"/>
              </v:shape>
            </v:group>
            <v:group style="position:absolute;left:4607;top:253;width:2;height:80" coordorigin="4607,253" coordsize="2,80">
              <v:shape style="position:absolute;left:4607;top:253;width:2;height:80" coordorigin="4607,253" coordsize="0,80" path="m4607,333l4607,253e" filled="false" stroked="true" strokeweight=".748pt" strokecolor="#939598">
                <v:path arrowok="t"/>
              </v:shape>
            </v:group>
            <v:group style="position:absolute;left:4567;top:253;width:2;height:80" coordorigin="4567,253" coordsize="2,80">
              <v:shape style="position:absolute;left:4567;top:253;width:2;height:80" coordorigin="4567,253" coordsize="0,80" path="m4567,333l4567,253e" filled="false" stroked="true" strokeweight=".748pt" strokecolor="#939598">
                <v:path arrowok="t"/>
              </v:shape>
            </v:group>
            <v:group style="position:absolute;left:4527;top:253;width:2;height:80" coordorigin="4527,253" coordsize="2,80">
              <v:shape style="position:absolute;left:4527;top:253;width:2;height:80" coordorigin="4527,253" coordsize="1,80" path="m4527,333l4527,253e" filled="false" stroked="true" strokeweight=".748pt" strokecolor="#939598">
                <v:path arrowok="t"/>
              </v:shape>
            </v:group>
            <v:group style="position:absolute;left:4487;top:253;width:2;height:80" coordorigin="4487,253" coordsize="2,80">
              <v:shape style="position:absolute;left:4487;top:253;width:2;height:80" coordorigin="4487,253" coordsize="1,80" path="m4487,333l4487,253e" filled="false" stroked="true" strokeweight=".748pt" strokecolor="#939598">
                <v:path arrowok="t"/>
              </v:shape>
            </v:group>
            <v:group style="position:absolute;left:4447;top:253;width:2;height:80" coordorigin="4447,253" coordsize="2,80">
              <v:shape style="position:absolute;left:4447;top:253;width:2;height:80" coordorigin="4447,253" coordsize="0,80" path="m4447,333l4447,253e" filled="false" stroked="true" strokeweight=".748pt" strokecolor="#939598">
                <v:path arrowok="t"/>
              </v:shape>
            </v:group>
            <v:group style="position:absolute;left:4407;top:253;width:2;height:80" coordorigin="4407,253" coordsize="2,80">
              <v:shape style="position:absolute;left:4407;top:253;width:2;height:80" coordorigin="4407,253" coordsize="0,80" path="m4407,333l4407,253e" filled="false" stroked="true" strokeweight=".748pt" strokecolor="#939598">
                <v:path arrowok="t"/>
              </v:shape>
            </v:group>
            <v:group style="position:absolute;left:4367;top:253;width:2;height:80" coordorigin="4367,253" coordsize="2,80">
              <v:shape style="position:absolute;left:4367;top:253;width:2;height:80" coordorigin="4367,253" coordsize="1,80" path="m4367,333l4367,253e" filled="false" stroked="true" strokeweight=".748pt" strokecolor="#939598">
                <v:path arrowok="t"/>
              </v:shape>
            </v:group>
            <v:group style="position:absolute;left:4327;top:253;width:2;height:80" coordorigin="4327,253" coordsize="2,80">
              <v:shape style="position:absolute;left:4327;top:253;width:2;height:80" coordorigin="4327,253" coordsize="1,80" path="m4327,333l4327,253e" filled="false" stroked="true" strokeweight=".748pt" strokecolor="#939598">
                <v:path arrowok="t"/>
              </v:shape>
            </v:group>
            <v:group style="position:absolute;left:4286;top:253;width:2;height:80" coordorigin="4286,253" coordsize="2,80">
              <v:shape style="position:absolute;left:4286;top:253;width:2;height:80" coordorigin="4286,253" coordsize="1,80" path="m4287,333l4286,253e" filled="false" stroked="true" strokeweight=".748pt" strokecolor="#939598">
                <v:path arrowok="t"/>
              </v:shape>
            </v:group>
            <v:group style="position:absolute;left:4246;top:253;width:2;height:80" coordorigin="4246,253" coordsize="2,80">
              <v:shape style="position:absolute;left:4246;top:253;width:2;height:80" coordorigin="4246,253" coordsize="1,80" path="m4246,333l4246,253e" filled="false" stroked="true" strokeweight=".748pt" strokecolor="#939598">
                <v:path arrowok="t"/>
              </v:shape>
            </v:group>
            <v:group style="position:absolute;left:4206;top:253;width:2;height:80" coordorigin="4206,253" coordsize="2,80">
              <v:shape style="position:absolute;left:4206;top:253;width:2;height:80" coordorigin="4206,253" coordsize="1,80" path="m4206,333l4206,253e" filled="false" stroked="true" strokeweight=".748pt" strokecolor="#939598">
                <v:path arrowok="t"/>
              </v:shape>
            </v:group>
            <v:group style="position:absolute;left:4166;top:253;width:2;height:80" coordorigin="4166,253" coordsize="2,80">
              <v:shape style="position:absolute;left:4166;top:253;width:2;height:80" coordorigin="4166,253" coordsize="1,80" path="m4166,333l4166,253e" filled="false" stroked="true" strokeweight=".748pt" strokecolor="#939598">
                <v:path arrowok="t"/>
              </v:shape>
            </v:group>
            <v:group style="position:absolute;left:4126;top:253;width:2;height:80" coordorigin="4126,253" coordsize="2,80">
              <v:shape style="position:absolute;left:4126;top:253;width:2;height:80" coordorigin="4126,253" coordsize="0,80" path="m4126,333l4126,253e" filled="false" stroked="true" strokeweight=".748pt" strokecolor="#939598">
                <v:path arrowok="t"/>
              </v:shape>
            </v:group>
            <v:group style="position:absolute;left:4086;top:253;width:2;height:80" coordorigin="4086,253" coordsize="2,80">
              <v:shape style="position:absolute;left:4086;top:253;width:2;height:80" coordorigin="4086,253" coordsize="1,80" path="m4086,333l4086,253e" filled="false" stroked="true" strokeweight=".748pt" strokecolor="#939598">
                <v:path arrowok="t"/>
              </v:shape>
            </v:group>
            <v:group style="position:absolute;left:4046;top:253;width:2;height:80" coordorigin="4046,253" coordsize="2,80">
              <v:shape style="position:absolute;left:4046;top:253;width:2;height:80" coordorigin="4046,253" coordsize="0,80" path="m4046,333l4046,253e" filled="false" stroked="true" strokeweight=".748pt" strokecolor="#939598">
                <v:path arrowok="t"/>
              </v:shape>
            </v:group>
            <v:group style="position:absolute;left:4006;top:253;width:2;height:80" coordorigin="4006,253" coordsize="2,80">
              <v:shape style="position:absolute;left:4006;top:253;width:2;height:80" coordorigin="4006,253" coordsize="0,80" path="m4006,333l4006,253e" filled="false" stroked="true" strokeweight=".748pt" strokecolor="#939598">
                <v:path arrowok="t"/>
              </v:shape>
            </v:group>
            <v:group style="position:absolute;left:3966;top:253;width:2;height:80" coordorigin="3966,253" coordsize="2,80">
              <v:shape style="position:absolute;left:3966;top:253;width:2;height:80" coordorigin="3966,253" coordsize="0,80" path="m3966,333l3966,253e" filled="false" stroked="true" strokeweight=".748pt" strokecolor="#939598">
                <v:path arrowok="t"/>
              </v:shape>
            </v:group>
            <v:group style="position:absolute;left:3926;top:253;width:2;height:80" coordorigin="3926,253" coordsize="2,80">
              <v:shape style="position:absolute;left:3926;top:253;width:2;height:80" coordorigin="3926,253" coordsize="1,80" path="m3926,333l3926,253e" filled="false" stroked="true" strokeweight=".748pt" strokecolor="#939598">
                <v:path arrowok="t"/>
              </v:shape>
            </v:group>
            <v:group style="position:absolute;left:3886;top:253;width:2;height:80" coordorigin="3886,253" coordsize="2,80">
              <v:shape style="position:absolute;left:3886;top:253;width:2;height:80" coordorigin="3886,253" coordsize="0,80" path="m3886,333l3886,253e" filled="false" stroked="true" strokeweight=".748pt" strokecolor="#939598">
                <v:path arrowok="t"/>
              </v:shape>
            </v:group>
            <v:group style="position:absolute;left:3846;top:253;width:2;height:80" coordorigin="3846,253" coordsize="2,80">
              <v:shape style="position:absolute;left:3846;top:253;width:2;height:80" coordorigin="3846,253" coordsize="0,80" path="m3846,333l3846,253e" filled="false" stroked="true" strokeweight=".748pt" strokecolor="#939598">
                <v:path arrowok="t"/>
              </v:shape>
            </v:group>
            <v:group style="position:absolute;left:3806;top:253;width:2;height:80" coordorigin="3806,253" coordsize="2,80">
              <v:shape style="position:absolute;left:3806;top:253;width:2;height:80" coordorigin="3806,253" coordsize="0,80" path="m3806,333l3806,253e" filled="false" stroked="true" strokeweight=".748pt" strokecolor="#939598">
                <v:path arrowok="t"/>
              </v:shape>
            </v:group>
            <v:group style="position:absolute;left:3766;top:253;width:2;height:80" coordorigin="3766,253" coordsize="2,80">
              <v:shape style="position:absolute;left:3766;top:253;width:2;height:80" coordorigin="3766,253" coordsize="1,80" path="m3766,333l3766,253e" filled="false" stroked="true" strokeweight=".748pt" strokecolor="#939598">
                <v:path arrowok="t"/>
              </v:shape>
            </v:group>
            <v:group style="position:absolute;left:3726;top:253;width:2;height:80" coordorigin="3726,253" coordsize="2,80">
              <v:shape style="position:absolute;left:3726;top:253;width:2;height:80" coordorigin="3726,253" coordsize="0,80" path="m3726,333l3726,253e" filled="false" stroked="true" strokeweight=".748pt" strokecolor="#939598">
                <v:path arrowok="t"/>
              </v:shape>
            </v:group>
            <v:group style="position:absolute;left:3686;top:253;width:2;height:80" coordorigin="3686,253" coordsize="2,80">
              <v:shape style="position:absolute;left:3686;top:253;width:2;height:80" coordorigin="3686,253" coordsize="0,80" path="m3686,333l3686,253e" filled="false" stroked="true" strokeweight=".748pt" strokecolor="#939598">
                <v:path arrowok="t"/>
              </v:shape>
            </v:group>
            <v:group style="position:absolute;left:3646;top:253;width:2;height:80" coordorigin="3646,253" coordsize="2,80">
              <v:shape style="position:absolute;left:3646;top:253;width:2;height:80" coordorigin="3646,253" coordsize="0,80" path="m3646,333l3646,253e" filled="false" stroked="true" strokeweight=".748pt" strokecolor="#939598">
                <v:path arrowok="t"/>
              </v:shape>
            </v:group>
            <v:group style="position:absolute;left:3605;top:253;width:2;height:80" coordorigin="3605,253" coordsize="2,80">
              <v:shape style="position:absolute;left:3605;top:253;width:2;height:80" coordorigin="3605,253" coordsize="1,80" path="m3605,333l3605,253e" filled="false" stroked="true" strokeweight=".748pt" strokecolor="#939598">
                <v:path arrowok="t"/>
              </v:shape>
            </v:group>
            <v:group style="position:absolute;left:3565;top:253;width:2;height:80" coordorigin="3565,253" coordsize="2,80">
              <v:shape style="position:absolute;left:3565;top:253;width:2;height:80" coordorigin="3565,253" coordsize="1,80" path="m3565,333l3565,253e" filled="false" stroked="true" strokeweight=".748pt" strokecolor="#939598">
                <v:path arrowok="t"/>
              </v:shape>
            </v:group>
            <v:group style="position:absolute;left:3525;top:253;width:2;height:80" coordorigin="3525,253" coordsize="2,80">
              <v:shape style="position:absolute;left:3525;top:253;width:2;height:80" coordorigin="3525,253" coordsize="0,80" path="m3525,333l3525,253e" filled="false" stroked="true" strokeweight=".748pt" strokecolor="#939598">
                <v:path arrowok="t"/>
              </v:shape>
            </v:group>
            <v:group style="position:absolute;left:3485;top:253;width:2;height:80" coordorigin="3485,253" coordsize="2,80">
              <v:shape style="position:absolute;left:3485;top:253;width:2;height:80" coordorigin="3485,253" coordsize="0,80" path="m3485,333l3485,253e" filled="false" stroked="true" strokeweight=".748pt" strokecolor="#939598">
                <v:path arrowok="t"/>
              </v:shape>
            </v:group>
            <v:group style="position:absolute;left:3445;top:253;width:2;height:80" coordorigin="3445,253" coordsize="2,80">
              <v:shape style="position:absolute;left:3445;top:253;width:2;height:80" coordorigin="3445,253" coordsize="1,80" path="m3445,333l3445,253e" filled="false" stroked="true" strokeweight=".748pt" strokecolor="#939598">
                <v:path arrowok="t"/>
              </v:shape>
            </v:group>
            <v:group style="position:absolute;left:3405;top:254;width:2;height:80" coordorigin="3405,254" coordsize="2,80">
              <v:shape style="position:absolute;left:3405;top:254;width:2;height:80" coordorigin="3405,254" coordsize="1,80" path="m3405,334l3405,254e" filled="false" stroked="true" strokeweight=".748pt" strokecolor="#939598">
                <v:path arrowok="t"/>
              </v:shape>
            </v:group>
            <v:group style="position:absolute;left:3365;top:254;width:2;height:80" coordorigin="3365,254" coordsize="2,80">
              <v:shape style="position:absolute;left:3365;top:254;width:2;height:80" coordorigin="3365,254" coordsize="0,80" path="m3365,334l3365,254e" filled="false" stroked="true" strokeweight=".748pt" strokecolor="#939598">
                <v:path arrowok="t"/>
              </v:shape>
            </v:group>
            <v:group style="position:absolute;left:3325;top:254;width:2;height:80" coordorigin="3325,254" coordsize="2,80">
              <v:shape style="position:absolute;left:3325;top:254;width:2;height:80" coordorigin="3325,254" coordsize="0,80" path="m3325,334l3325,254e" filled="false" stroked="true" strokeweight=".748pt" strokecolor="#939598">
                <v:path arrowok="t"/>
              </v:shape>
            </v:group>
            <v:group style="position:absolute;left:3285;top:254;width:2;height:80" coordorigin="3285,254" coordsize="2,80">
              <v:shape style="position:absolute;left:3285;top:254;width:2;height:80" coordorigin="3285,254" coordsize="1,80" path="m3285,334l3285,254e" filled="false" stroked="true" strokeweight=".748pt" strokecolor="#939598">
                <v:path arrowok="t"/>
              </v:shape>
            </v:group>
            <v:group style="position:absolute;left:3245;top:254;width:2;height:80" coordorigin="3245,254" coordsize="2,80">
              <v:shape style="position:absolute;left:3245;top:254;width:2;height:80" coordorigin="3245,254" coordsize="1,80" path="m3245,334l3245,254e" filled="false" stroked="true" strokeweight=".748pt" strokecolor="#939598">
                <v:path arrowok="t"/>
              </v:shape>
            </v:group>
            <v:group style="position:absolute;left:3205;top:254;width:2;height:80" coordorigin="3205,254" coordsize="2,80">
              <v:shape style="position:absolute;left:3205;top:254;width:2;height:80" coordorigin="3205,254" coordsize="0,80" path="m3205,334l3205,254e" filled="false" stroked="true" strokeweight=".748pt" strokecolor="#939598">
                <v:path arrowok="t"/>
              </v:shape>
            </v:group>
            <v:group style="position:absolute;left:3165;top:254;width:2;height:80" coordorigin="3165,254" coordsize="2,80">
              <v:shape style="position:absolute;left:3165;top:254;width:2;height:80" coordorigin="3165,254" coordsize="0,80" path="m3165,334l3165,254e" filled="false" stroked="true" strokeweight=".748pt" strokecolor="#939598">
                <v:path arrowok="t"/>
              </v:shape>
            </v:group>
            <v:group style="position:absolute;left:3125;top:254;width:2;height:80" coordorigin="3125,254" coordsize="2,80">
              <v:shape style="position:absolute;left:3125;top:254;width:2;height:80" coordorigin="3125,254" coordsize="1,80" path="m3125,334l3125,254e" filled="false" stroked="true" strokeweight=".748pt" strokecolor="#939598">
                <v:path arrowok="t"/>
              </v:shape>
            </v:group>
            <v:group style="position:absolute;left:3085;top:254;width:2;height:80" coordorigin="3085,254" coordsize="2,80">
              <v:shape style="position:absolute;left:3085;top:254;width:2;height:80" coordorigin="3085,254" coordsize="1,80" path="m3085,334l3085,254e" filled="false" stroked="true" strokeweight=".748pt" strokecolor="#939598">
                <v:path arrowok="t"/>
              </v:shape>
            </v:group>
            <v:group style="position:absolute;left:3045;top:254;width:2;height:80" coordorigin="3045,254" coordsize="2,80">
              <v:shape style="position:absolute;left:3045;top:254;width:2;height:80" coordorigin="3045,254" coordsize="1,80" path="m3045,334l3045,254e" filled="false" stroked="true" strokeweight=".748pt" strokecolor="#939598">
                <v:path arrowok="t"/>
              </v:shape>
            </v:group>
            <v:group style="position:absolute;left:3005;top:254;width:2;height:80" coordorigin="3005,254" coordsize="2,80">
              <v:shape style="position:absolute;left:3005;top:254;width:2;height:80" coordorigin="3005,254" coordsize="1,80" path="m3005,334l3005,254e" filled="false" stroked="true" strokeweight=".748pt" strokecolor="#939598">
                <v:path arrowok="t"/>
              </v:shape>
            </v:group>
            <v:group style="position:absolute;left:2964;top:254;width:2;height:80" coordorigin="2964,254" coordsize="2,80">
              <v:shape style="position:absolute;left:2964;top:254;width:2;height:80" coordorigin="2964,254" coordsize="1,80" path="m2965,334l2964,254e" filled="false" stroked="true" strokeweight=".748pt" strokecolor="#939598">
                <v:path arrowok="t"/>
              </v:shape>
            </v:group>
            <v:group style="position:absolute;left:2924;top:254;width:2;height:80" coordorigin="2924,254" coordsize="2,80">
              <v:shape style="position:absolute;left:2924;top:254;width:2;height:80" coordorigin="2924,254" coordsize="0,80" path="m2924,334l2924,254e" filled="false" stroked="true" strokeweight=".748pt" strokecolor="#939598">
                <v:path arrowok="t"/>
              </v:shape>
            </v:group>
            <v:group style="position:absolute;left:2884;top:254;width:2;height:80" coordorigin="2884,254" coordsize="2,80">
              <v:shape style="position:absolute;left:2884;top:254;width:2;height:80" coordorigin="2884,254" coordsize="1,80" path="m2884,334l2884,254e" filled="false" stroked="true" strokeweight=".748pt" strokecolor="#939598">
                <v:path arrowok="t"/>
              </v:shape>
            </v:group>
            <v:group style="position:absolute;left:2844;top:254;width:2;height:80" coordorigin="2844,254" coordsize="2,80">
              <v:shape style="position:absolute;left:2844;top:254;width:2;height:80" coordorigin="2844,254" coordsize="1,80" path="m2844,334l2844,254e" filled="false" stroked="true" strokeweight=".748pt" strokecolor="#939598">
                <v:path arrowok="t"/>
              </v:shape>
            </v:group>
            <v:group style="position:absolute;left:2804;top:254;width:2;height:80" coordorigin="2804,254" coordsize="2,80">
              <v:shape style="position:absolute;left:2804;top:254;width:2;height:80" coordorigin="2804,254" coordsize="0,80" path="m2804,334l2804,254e" filled="false" stroked="true" strokeweight=".748pt" strokecolor="#939598">
                <v:path arrowok="t"/>
              </v:shape>
            </v:group>
            <v:group style="position:absolute;left:2764;top:254;width:2;height:80" coordorigin="2764,254" coordsize="2,80">
              <v:shape style="position:absolute;left:2764;top:254;width:2;height:80" coordorigin="2764,254" coordsize="0,80" path="m2764,334l2764,254e" filled="false" stroked="true" strokeweight=".748pt" strokecolor="#939598">
                <v:path arrowok="t"/>
              </v:shape>
            </v:group>
            <v:group style="position:absolute;left:2724;top:254;width:2;height:80" coordorigin="2724,254" coordsize="2,80">
              <v:shape style="position:absolute;left:2724;top:254;width:2;height:80" coordorigin="2724,254" coordsize="1,80" path="m2724,334l2724,254e" filled="false" stroked="true" strokeweight=".748pt" strokecolor="#939598">
                <v:path arrowok="t"/>
              </v:shape>
            </v:group>
            <v:group style="position:absolute;left:2684;top:254;width:2;height:80" coordorigin="2684,254" coordsize="2,80">
              <v:shape style="position:absolute;left:2684;top:254;width:2;height:80" coordorigin="2684,254" coordsize="1,80" path="m2684,334l2684,254e" filled="false" stroked="true" strokeweight=".748pt" strokecolor="#939598">
                <v:path arrowok="t"/>
              </v:shape>
            </v:group>
            <v:group style="position:absolute;left:2644;top:254;width:2;height:80" coordorigin="2644,254" coordsize="2,80">
              <v:shape style="position:absolute;left:2644;top:254;width:2;height:80" coordorigin="2644,254" coordsize="0,80" path="m2644,334l2644,254e" filled="false" stroked="true" strokeweight=".748pt" strokecolor="#939598">
                <v:path arrowok="t"/>
              </v:shape>
            </v:group>
            <v:group style="position:absolute;left:2604;top:254;width:2;height:80" coordorigin="2604,254" coordsize="2,80">
              <v:shape style="position:absolute;left:2604;top:254;width:2;height:80" coordorigin="2604,254" coordsize="0,80" path="m2604,334l2604,254e" filled="false" stroked="true" strokeweight=".748pt" strokecolor="#939598">
                <v:path arrowok="t"/>
              </v:shape>
            </v:group>
            <v:group style="position:absolute;left:2564;top:254;width:2;height:80" coordorigin="2564,254" coordsize="2,80">
              <v:shape style="position:absolute;left:2564;top:254;width:2;height:80" coordorigin="2564,254" coordsize="1,80" path="m2564,334l2564,254e" filled="false" stroked="true" strokeweight=".748pt" strokecolor="#939598">
                <v:path arrowok="t"/>
              </v:shape>
            </v:group>
            <v:group style="position:absolute;left:2524;top:254;width:2;height:80" coordorigin="2524,254" coordsize="2,80">
              <v:shape style="position:absolute;left:2524;top:254;width:2;height:80" coordorigin="2524,254" coordsize="1,80" path="m2524,334l2524,254e" filled="false" stroked="true" strokeweight=".748pt" strokecolor="#939598">
                <v:path arrowok="t"/>
              </v:shape>
            </v:group>
            <v:group style="position:absolute;left:2484;top:254;width:2;height:80" coordorigin="2484,254" coordsize="2,80">
              <v:shape style="position:absolute;left:2484;top:254;width:2;height:80" coordorigin="2484,254" coordsize="0,80" path="m2484,334l2484,254e" filled="false" stroked="true" strokeweight=".748pt" strokecolor="#939598">
                <v:path arrowok="t"/>
              </v:shape>
            </v:group>
            <v:group style="position:absolute;left:2444;top:254;width:2;height:80" coordorigin="2444,254" coordsize="2,80">
              <v:shape style="position:absolute;left:2444;top:254;width:2;height:80" coordorigin="2444,254" coordsize="0,80" path="m2444,334l2444,254e" filled="false" stroked="true" strokeweight=".748pt" strokecolor="#939598">
                <v:path arrowok="t"/>
              </v:shape>
            </v:group>
            <v:group style="position:absolute;left:2404;top:254;width:2;height:80" coordorigin="2404,254" coordsize="2,80">
              <v:shape style="position:absolute;left:2404;top:254;width:2;height:80" coordorigin="2404,254" coordsize="1,80" path="m2404,334l2404,254e" filled="false" stroked="true" strokeweight=".748pt" strokecolor="#939598">
                <v:path arrowok="t"/>
              </v:shape>
            </v:group>
            <v:group style="position:absolute;left:2364;top:254;width:2;height:80" coordorigin="2364,254" coordsize="2,80">
              <v:shape style="position:absolute;left:2364;top:254;width:2;height:80" coordorigin="2364,254" coordsize="1,80" path="m2364,334l2364,254e" filled="false" stroked="true" strokeweight=".748pt" strokecolor="#939598">
                <v:path arrowok="t"/>
              </v:shape>
            </v:group>
            <v:group style="position:absolute;left:2324;top:254;width:2;height:80" coordorigin="2324,254" coordsize="2,80">
              <v:shape style="position:absolute;left:2324;top:254;width:2;height:80" coordorigin="2324,254" coordsize="0,80" path="m2324,334l2324,254e" filled="false" stroked="true" strokeweight=".748pt" strokecolor="#939598">
                <v:path arrowok="t"/>
              </v:shape>
            </v:group>
            <v:group style="position:absolute;left:2283;top:254;width:2;height:80" coordorigin="2283,254" coordsize="2,80">
              <v:shape style="position:absolute;left:2283;top:254;width:2;height:80" coordorigin="2283,254" coordsize="0,80" path="m2283,334l2283,254e" filled="false" stroked="true" strokeweight=".748pt" strokecolor="#939598">
                <v:path arrowok="t"/>
              </v:shape>
            </v:group>
            <v:group style="position:absolute;left:2243;top:254;width:2;height:80" coordorigin="2243,254" coordsize="2,80">
              <v:shape style="position:absolute;left:2243;top:254;width:2;height:80" coordorigin="2243,254" coordsize="1,80" path="m2243,334l2243,254e" filled="false" stroked="true" strokeweight=".748pt" strokecolor="#939598">
                <v:path arrowok="t"/>
              </v:shape>
            </v:group>
            <v:group style="position:absolute;left:2203;top:254;width:2;height:80" coordorigin="2203,254" coordsize="2,80">
              <v:shape style="position:absolute;left:2203;top:254;width:2;height:80" coordorigin="2203,254" coordsize="1,80" path="m2203,334l2203,254e" filled="false" stroked="true" strokeweight=".748pt" strokecolor="#939598">
                <v:path arrowok="t"/>
              </v:shape>
            </v:group>
            <v:group style="position:absolute;left:2163;top:254;width:2;height:80" coordorigin="2163,254" coordsize="2,80">
              <v:shape style="position:absolute;left:2163;top:254;width:2;height:80" coordorigin="2163,254" coordsize="0,80" path="m2163,334l2163,254e" filled="false" stroked="true" strokeweight=".748pt" strokecolor="#939598">
                <v:path arrowok="t"/>
              </v:shape>
            </v:group>
            <v:group style="position:absolute;left:2123;top:254;width:2;height:80" coordorigin="2123,254" coordsize="2,80">
              <v:shape style="position:absolute;left:2123;top:254;width:2;height:80" coordorigin="2123,254" coordsize="0,80" path="m2123,334l2123,254e" filled="false" stroked="true" strokeweight=".748pt" strokecolor="#939598">
                <v:path arrowok="t"/>
              </v:shape>
            </v:group>
            <v:group style="position:absolute;left:2083;top:254;width:2;height:80" coordorigin="2083,254" coordsize="2,80">
              <v:shape style="position:absolute;left:2083;top:254;width:2;height:80" coordorigin="2083,254" coordsize="1,80" path="m2083,334l2083,254e" filled="false" stroked="true" strokeweight=".748pt" strokecolor="#939598">
                <v:path arrowok="t"/>
              </v:shape>
            </v:group>
            <v:group style="position:absolute;left:2043;top:254;width:2;height:80" coordorigin="2043,254" coordsize="2,80">
              <v:shape style="position:absolute;left:2043;top:254;width:2;height:80" coordorigin="2043,254" coordsize="1,80" path="m2043,334l2043,254e" filled="false" stroked="true" strokeweight=".748pt" strokecolor="#939598">
                <v:path arrowok="t"/>
              </v:shape>
            </v:group>
            <v:group style="position:absolute;left:2003;top:254;width:2;height:80" coordorigin="2003,254" coordsize="2,80">
              <v:shape style="position:absolute;left:2003;top:254;width:2;height:80" coordorigin="2003,254" coordsize="0,80" path="m2003,334l2003,254e" filled="false" stroked="true" strokeweight=".748pt" strokecolor="#939598">
                <v:path arrowok="t"/>
              </v:shape>
            </v:group>
            <v:group style="position:absolute;left:1963;top:254;width:2;height:80" coordorigin="1963,254" coordsize="2,80">
              <v:shape style="position:absolute;left:1963;top:254;width:2;height:80" coordorigin="1963,254" coordsize="0,80" path="m1963,334l1963,254e" filled="false" stroked="true" strokeweight=".748pt" strokecolor="#939598">
                <v:path arrowok="t"/>
              </v:shape>
            </v:group>
            <v:group style="position:absolute;left:1923;top:254;width:2;height:80" coordorigin="1923,254" coordsize="2,80">
              <v:shape style="position:absolute;left:1923;top:254;width:2;height:80" coordorigin="1923,254" coordsize="1,80" path="m1923,334l1923,254e" filled="false" stroked="true" strokeweight=".748pt" strokecolor="#939598">
                <v:path arrowok="t"/>
              </v:shape>
            </v:group>
            <v:group style="position:absolute;left:1883;top:254;width:2;height:80" coordorigin="1883,254" coordsize="2,80">
              <v:shape style="position:absolute;left:1883;top:254;width:2;height:80" coordorigin="1883,254" coordsize="1,80" path="m1883,334l1883,254e" filled="false" stroked="true" strokeweight=".748pt" strokecolor="#939598">
                <v:path arrowok="t"/>
              </v:shape>
            </v:group>
            <v:group style="position:absolute;left:1843;top:254;width:2;height:80" coordorigin="1843,254" coordsize="2,80">
              <v:shape style="position:absolute;left:1843;top:254;width:2;height:80" coordorigin="1843,254" coordsize="1,80" path="m1843,334l1843,254e" filled="false" stroked="true" strokeweight=".748pt" strokecolor="#939598">
                <v:path arrowok="t"/>
              </v:shape>
            </v:group>
            <v:group style="position:absolute;left:1803;top:254;width:2;height:80" coordorigin="1803,254" coordsize="2,80">
              <v:shape style="position:absolute;left:1803;top:254;width:2;height:80" coordorigin="1803,254" coordsize="1,80" path="m1803,334l1803,254e" filled="false" stroked="true" strokeweight=".748pt" strokecolor="#939598">
                <v:path arrowok="t"/>
              </v:shape>
            </v:group>
            <v:group style="position:absolute;left:1763;top:254;width:2;height:80" coordorigin="1763,254" coordsize="2,80">
              <v:shape style="position:absolute;left:1763;top:254;width:2;height:80" coordorigin="1763,254" coordsize="1,80" path="m1763,334l1763,254e" filled="false" stroked="true" strokeweight=".748pt" strokecolor="#939598">
                <v:path arrowok="t"/>
              </v:shape>
            </v:group>
            <v:group style="position:absolute;left:1723;top:254;width:2;height:80" coordorigin="1723,254" coordsize="2,80">
              <v:shape style="position:absolute;left:1723;top:254;width:2;height:80" coordorigin="1723,254" coordsize="0,80" path="m1723,334l1723,254e" filled="false" stroked="true" strokeweight=".748pt" strokecolor="#939598">
                <v:path arrowok="t"/>
              </v:shape>
            </v:group>
            <v:group style="position:absolute;left:1683;top:254;width:2;height:80" coordorigin="1683,254" coordsize="2,80">
              <v:shape style="position:absolute;left:1683;top:254;width:2;height:80" coordorigin="1683,254" coordsize="0,80" path="m1683,334l1683,254e" filled="false" stroked="true" strokeweight=".748pt" strokecolor="#939598">
                <v:path arrowok="t"/>
              </v:shape>
            </v:group>
            <v:group style="position:absolute;left:1642;top:254;width:2;height:80" coordorigin="1642,254" coordsize="2,80">
              <v:shape style="position:absolute;left:1642;top:254;width:2;height:80" coordorigin="1642,254" coordsize="0,80" path="m1642,334l1642,254e" filled="false" stroked="true" strokeweight=".748pt" strokecolor="#939598">
                <v:path arrowok="t"/>
              </v:shape>
            </v:group>
            <v:group style="position:absolute;left:1602;top:254;width:2;height:80" coordorigin="1602,254" coordsize="2,80">
              <v:shape style="position:absolute;left:1602;top:254;width:2;height:80" coordorigin="1602,254" coordsize="0,80" path="m1602,334l1602,254e" filled="false" stroked="true" strokeweight=".748pt" strokecolor="#939598">
                <v:path arrowok="t"/>
              </v:shape>
            </v:group>
            <v:group style="position:absolute;left:1562;top:254;width:2;height:80" coordorigin="1562,254" coordsize="2,80">
              <v:shape style="position:absolute;left:1562;top:254;width:2;height:80" coordorigin="1562,254" coordsize="0,80" path="m1562,334l1562,254e" filled="false" stroked="true" strokeweight=".748pt" strokecolor="#939598">
                <v:path arrowok="t"/>
              </v:shape>
            </v:group>
            <v:group style="position:absolute;left:1522;top:254;width:2;height:80" coordorigin="1522,254" coordsize="2,80">
              <v:shape style="position:absolute;left:1522;top:254;width:2;height:80" coordorigin="1522,254" coordsize="1,80" path="m1522,334l1522,254e" filled="false" stroked="true" strokeweight=".748pt" strokecolor="#939598">
                <v:path arrowok="t"/>
              </v:shape>
            </v:group>
            <v:group style="position:absolute;left:1482;top:254;width:2;height:80" coordorigin="1482,254" coordsize="2,80">
              <v:shape style="position:absolute;left:1482;top:254;width:2;height:80" coordorigin="1482,254" coordsize="0,80" path="m1482,334l1482,254e" filled="false" stroked="true" strokeweight=".748pt" strokecolor="#939598">
                <v:path arrowok="t"/>
              </v:shape>
            </v:group>
            <v:group style="position:absolute;left:1442;top:254;width:2;height:80" coordorigin="1442,254" coordsize="2,80">
              <v:shape style="position:absolute;left:1442;top:254;width:2;height:80" coordorigin="1442,254" coordsize="0,80" path="m1442,334l1442,254e" filled="false" stroked="true" strokeweight=".748pt" strokecolor="#939598">
                <v:path arrowok="t"/>
              </v:shape>
            </v:group>
            <v:group style="position:absolute;left:1402;top:254;width:2;height:80" coordorigin="1402,254" coordsize="2,80">
              <v:shape style="position:absolute;left:1402;top:254;width:2;height:80" coordorigin="1402,254" coordsize="1,80" path="m1402,334l1402,254e" filled="false" stroked="true" strokeweight=".748pt" strokecolor="#939598">
                <v:path arrowok="t"/>
              </v:shape>
            </v:group>
            <v:group style="position:absolute;left:1362;top:254;width:2;height:80" coordorigin="1362,254" coordsize="2,80">
              <v:shape style="position:absolute;left:1362;top:254;width:2;height:80" coordorigin="1362,254" coordsize="0,80" path="m1362,334l1362,254e" filled="false" stroked="true" strokeweight=".748pt" strokecolor="#939598">
                <v:path arrowok="t"/>
              </v:shape>
            </v:group>
            <v:group style="position:absolute;left:1322;top:254;width:2;height:80" coordorigin="1322,254" coordsize="2,80">
              <v:shape style="position:absolute;left:1322;top:254;width:2;height:80" coordorigin="1322,254" coordsize="0,80" path="m1322,334l1322,254e" filled="false" stroked="true" strokeweight=".748pt" strokecolor="#939598">
                <v:path arrowok="t"/>
              </v:shape>
            </v:group>
            <v:group style="position:absolute;left:1282;top:254;width:2;height:80" coordorigin="1282,254" coordsize="2,80">
              <v:shape style="position:absolute;left:1282;top:254;width:2;height:80" coordorigin="1282,254" coordsize="0,80" path="m1282,334l1282,254e" filled="false" stroked="true" strokeweight=".748pt" strokecolor="#939598">
                <v:path arrowok="t"/>
              </v:shape>
            </v:group>
            <v:group style="position:absolute;left:1242;top:254;width:2;height:80" coordorigin="1242,254" coordsize="2,80">
              <v:shape style="position:absolute;left:1242;top:254;width:2;height:80" coordorigin="1242,254" coordsize="0,80" path="m1242,334l1242,254e" filled="false" stroked="true" strokeweight=".748pt" strokecolor="#939598">
                <v:path arrowok="t"/>
              </v:shape>
            </v:group>
            <v:group style="position:absolute;left:1202;top:254;width:2;height:80" coordorigin="1202,254" coordsize="2,80">
              <v:shape style="position:absolute;left:1202;top:254;width:2;height:80" coordorigin="1202,254" coordsize="1,80" path="m1202,334l1202,254e" filled="false" stroked="true" strokeweight=".748pt" strokecolor="#939598">
                <v:path arrowok="t"/>
              </v:shape>
            </v:group>
            <v:group style="position:absolute;left:1162;top:254;width:2;height:80" coordorigin="1162,254" coordsize="2,80">
              <v:shape style="position:absolute;left:1162;top:254;width:2;height:80" coordorigin="1162,254" coordsize="0,80" path="m1162,334l1162,254e" filled="false" stroked="true" strokeweight=".748pt" strokecolor="#939598">
                <v:path arrowok="t"/>
              </v:shape>
            </v:group>
            <v:group style="position:absolute;left:1122;top:254;width:2;height:80" coordorigin="1122,254" coordsize="2,80">
              <v:shape style="position:absolute;left:1122;top:254;width:2;height:80" coordorigin="1122,254" coordsize="0,80" path="m1122,334l1122,254e" filled="false" stroked="true" strokeweight=".748pt" strokecolor="#939598">
                <v:path arrowok="t"/>
              </v:shape>
            </v:group>
            <v:group style="position:absolute;left:1082;top:254;width:2;height:80" coordorigin="1082,254" coordsize="2,80">
              <v:shape style="position:absolute;left:1082;top:254;width:2;height:80" coordorigin="1082,254" coordsize="1,80" path="m1082,334l1082,254e" filled="false" stroked="true" strokeweight=".748pt" strokecolor="#939598">
                <v:path arrowok="t"/>
              </v:shape>
            </v:group>
            <v:group style="position:absolute;left:1042;top:254;width:2;height:80" coordorigin="1042,254" coordsize="2,80">
              <v:shape style="position:absolute;left:1042;top:254;width:2;height:80" coordorigin="1042,254" coordsize="0,80" path="m1042,334l1042,254e" filled="false" stroked="true" strokeweight=".748pt" strokecolor="#939598">
                <v:path arrowok="t"/>
              </v:shape>
            </v:group>
            <v:group style="position:absolute;left:1002;top:254;width:2;height:80" coordorigin="1002,254" coordsize="2,80">
              <v:shape style="position:absolute;left:1002;top:254;width:2;height:80" coordorigin="1002,254" coordsize="0,80" path="m1002,334l1002,254e" filled="false" stroked="true" strokeweight=".748pt" strokecolor="#939598">
                <v:path arrowok="t"/>
              </v:shape>
            </v:group>
            <v:group style="position:absolute;left:961;top:254;width:2;height:80" coordorigin="961,254" coordsize="2,80">
              <v:shape style="position:absolute;left:961;top:254;width:2;height:80" coordorigin="961,254" coordsize="0,80" path="m961,334l961,254e" filled="false" stroked="true" strokeweight=".748pt" strokecolor="#939598">
                <v:path arrowok="t"/>
              </v:shape>
            </v:group>
            <v:group style="position:absolute;left:921;top:254;width:2;height:80" coordorigin="921,254" coordsize="2,80">
              <v:shape style="position:absolute;left:921;top:254;width:2;height:80" coordorigin="921,254" coordsize="0,80" path="m921,334l921,254e" filled="false" stroked="true" strokeweight=".748pt" strokecolor="#939598">
                <v:path arrowok="t"/>
              </v:shape>
            </v:group>
            <v:group style="position:absolute;left:881;top:254;width:2;height:80" coordorigin="881,254" coordsize="2,80">
              <v:shape style="position:absolute;left:881;top:254;width:2;height:80" coordorigin="881,254" coordsize="1,80" path="m881,334l881,254e" filled="false" stroked="true" strokeweight=".748pt" strokecolor="#939598">
                <v:path arrowok="t"/>
              </v:shape>
            </v:group>
            <v:group style="position:absolute;left:841;top:254;width:2;height:80" coordorigin="841,254" coordsize="2,80">
              <v:shape style="position:absolute;left:841;top:254;width:2;height:80" coordorigin="841,254" coordsize="0,80" path="m841,334l841,254e" filled="false" stroked="true" strokeweight=".748pt" strokecolor="#939598">
                <v:path arrowok="t"/>
              </v:shape>
            </v:group>
            <v:group style="position:absolute;left:801;top:254;width:2;height:80" coordorigin="801,254" coordsize="2,80">
              <v:shape style="position:absolute;left:801;top:254;width:2;height:80" coordorigin="801,254" coordsize="0,80" path="m801,334l801,254e" filled="false" stroked="true" strokeweight=".748pt" strokecolor="#939598">
                <v:path arrowok="t"/>
              </v:shape>
            </v:group>
            <v:group style="position:absolute;left:761;top:254;width:2;height:80" coordorigin="761,254" coordsize="2,80">
              <v:shape style="position:absolute;left:761;top:254;width:2;height:80" coordorigin="761,254" coordsize="1,80" path="m761,334l761,254e" filled="false" stroked="true" strokeweight=".748pt" strokecolor="#939598">
                <v:path arrowok="t"/>
              </v:shape>
            </v:group>
            <v:group style="position:absolute;left:721;top:254;width:2;height:80" coordorigin="721,254" coordsize="2,80">
              <v:shape style="position:absolute;left:721;top:254;width:2;height:80" coordorigin="721,254" coordsize="1,80" path="m721,334l721,254e" filled="false" stroked="true" strokeweight=".748pt" strokecolor="#939598">
                <v:path arrowok="t"/>
              </v:shape>
            </v:group>
            <v:group style="position:absolute;left:681;top:254;width:2;height:80" coordorigin="681,254" coordsize="2,80">
              <v:shape style="position:absolute;left:681;top:254;width:2;height:80" coordorigin="681,254" coordsize="1,80" path="m681,334l681,254e" filled="false" stroked="true" strokeweight=".748pt" strokecolor="#939598">
                <v:path arrowok="t"/>
              </v:shape>
            </v:group>
            <v:group style="position:absolute;left:641;top:254;width:2;height:80" coordorigin="641,254" coordsize="2,80">
              <v:shape style="position:absolute;left:641;top:254;width:2;height:80" coordorigin="641,254" coordsize="1,80" path="m641,334l641,254e" filled="false" stroked="true" strokeweight=".748pt" strokecolor="#939598">
                <v:path arrowok="t"/>
              </v:shape>
            </v:group>
            <v:group style="position:absolute;left:601;top:254;width:2;height:80" coordorigin="601,254" coordsize="2,80">
              <v:shape style="position:absolute;left:601;top:254;width:2;height:80" coordorigin="601,254" coordsize="1,80" path="m601,334l601,254e" filled="false" stroked="true" strokeweight=".748pt" strokecolor="#939598">
                <v:path arrowok="t"/>
              </v:shape>
            </v:group>
            <v:group style="position:absolute;left:561;top:254;width:2;height:80" coordorigin="561,254" coordsize="2,80">
              <v:shape style="position:absolute;left:561;top:254;width:2;height:80" coordorigin="561,254" coordsize="0,80" path="m561,334l561,254e" filled="false" stroked="true" strokeweight=".748pt" strokecolor="#939598">
                <v:path arrowok="t"/>
              </v:shape>
            </v:group>
            <v:group style="position:absolute;left:521;top:254;width:2;height:80" coordorigin="521,254" coordsize="2,80">
              <v:shape style="position:absolute;left:521;top:254;width:2;height:80" coordorigin="521,254" coordsize="1,80" path="m521,334l521,254e" filled="false" stroked="true" strokeweight=".748pt" strokecolor="#939598">
                <v:path arrowok="t"/>
              </v:shape>
            </v:group>
            <v:group style="position:absolute;left:481;top:254;width:2;height:80" coordorigin="481,254" coordsize="2,80">
              <v:shape style="position:absolute;left:481;top:254;width:2;height:80" coordorigin="481,254" coordsize="0,80" path="m481,334l481,254e" filled="false" stroked="true" strokeweight=".748pt" strokecolor="#939598">
                <v:path arrowok="t"/>
              </v:shape>
            </v:group>
            <v:group style="position:absolute;left:441;top:254;width:2;height:80" coordorigin="441,254" coordsize="2,80">
              <v:shape style="position:absolute;left:441;top:254;width:2;height:80" coordorigin="441,254" coordsize="0,80" path="m441,334l441,254e" filled="false" stroked="true" strokeweight=".748pt" strokecolor="#939598">
                <v:path arrowok="t"/>
              </v:shape>
            </v:group>
            <v:group style="position:absolute;left:401;top:254;width:2;height:80" coordorigin="401,254" coordsize="2,80">
              <v:shape style="position:absolute;left:401;top:254;width:2;height:80" coordorigin="401,254" coordsize="0,80" path="m401,334l401,254e" filled="false" stroked="true" strokeweight=".748pt" strokecolor="#939598">
                <v:path arrowok="t"/>
              </v:shape>
            </v:group>
            <v:group style="position:absolute;left:361;top:254;width:2;height:80" coordorigin="361,254" coordsize="2,80">
              <v:shape style="position:absolute;left:361;top:254;width:2;height:80" coordorigin="361,254" coordsize="0,80" path="m361,334l361,254e" filled="false" stroked="true" strokeweight=".748pt" strokecolor="#939598">
                <v:path arrowok="t"/>
              </v:shape>
            </v:group>
            <v:group style="position:absolute;left:320;top:254;width:2;height:80" coordorigin="320,254" coordsize="2,80">
              <v:shape style="position:absolute;left:320;top:254;width:2;height:80" coordorigin="320,254" coordsize="1,80" path="m320,334l320,254e" filled="false" stroked="true" strokeweight=".748pt" strokecolor="#939598">
                <v:path arrowok="t"/>
              </v:shape>
            </v:group>
            <v:group style="position:absolute;left:280;top:254;width:2;height:80" coordorigin="280,254" coordsize="2,80">
              <v:shape style="position:absolute;left:280;top:254;width:2;height:80" coordorigin="280,254" coordsize="0,80" path="m280,334l280,254e" filled="false" stroked="true" strokeweight=".748pt" strokecolor="#939598">
                <v:path arrowok="t"/>
              </v:shape>
            </v:group>
            <v:group style="position:absolute;left:240;top:254;width:2;height:80" coordorigin="240,254" coordsize="2,80">
              <v:shape style="position:absolute;left:240;top:254;width:2;height:80" coordorigin="240,254" coordsize="0,80" path="m240,334l240,254e" filled="false" stroked="true" strokeweight=".748pt" strokecolor="#939598">
                <v:path arrowok="t"/>
              </v:shape>
            </v:group>
            <v:group style="position:absolute;left:200;top:254;width:2;height:80" coordorigin="200,254" coordsize="2,80">
              <v:shape style="position:absolute;left:200;top:254;width:2;height:80" coordorigin="200,254" coordsize="0,80" path="m200,334l200,254e" filled="false" stroked="true" strokeweight=".748pt" strokecolor="#939598">
                <v:path arrowok="t"/>
              </v:shape>
            </v:group>
            <v:group style="position:absolute;left:160;top:254;width:2;height:80" coordorigin="160,254" coordsize="2,80">
              <v:shape style="position:absolute;left:160;top:254;width:2;height:80" coordorigin="160,254" coordsize="0,80" path="m160,334l160,254e" filled="false" stroked="true" strokeweight=".748pt" strokecolor="#939598">
                <v:path arrowok="t"/>
              </v:shape>
            </v:group>
            <v:group style="position:absolute;left:120;top:254;width:2;height:80" coordorigin="120,254" coordsize="2,80">
              <v:shape style="position:absolute;left:120;top:254;width:2;height:80" coordorigin="120,254" coordsize="0,80" path="m120,334l120,254e" filled="false" stroked="true" strokeweight=".748pt" strokecolor="#939598">
                <v:path arrowok="t"/>
              </v:shape>
            </v:group>
            <v:group style="position:absolute;left:80;top:254;width:2;height:80" coordorigin="80,254" coordsize="2,80">
              <v:shape style="position:absolute;left:80;top:254;width:2;height:80" coordorigin="80,254" coordsize="0,80" path="m80,334l80,254e" filled="false" stroked="true" strokeweight=".748pt" strokecolor="#939598">
                <v:path arrowok="t"/>
              </v:shape>
            </v:group>
            <v:group style="position:absolute;left:40;top:254;width:2;height:80" coordorigin="40,254" coordsize="2,80">
              <v:shape style="position:absolute;left:40;top:254;width:2;height:80" coordorigin="40,254" coordsize="0,80" path="m40,334l40,254e" filled="false" stroked="true" strokeweight=".748pt" strokecolor="#939598">
                <v:path arrowok="t"/>
              </v:shape>
            </v:group>
            <v:group style="position:absolute;left:0;top:286;width:2;height:49" coordorigin="0,286" coordsize="2,49">
              <v:shape style="position:absolute;left:0;top:286;width:2;height:49" coordorigin="0,286" coordsize="0,49" path="m0,335l0,287e" filled="false" stroked="true" strokeweight=".748pt" strokecolor="#939598">
                <v:path arrowok="t"/>
              </v:shape>
            </v:group>
            <w10:wrap type="none"/>
          </v:group>
        </w:pict>
      </w:r>
      <w:r>
        <w:rPr>
          <w:color w:val="939598"/>
          <w:u w:val="none"/>
        </w:rPr>
      </w:r>
      <w:r>
        <w:rPr>
          <w:color w:val="939598"/>
          <w:u w:val="thick" w:color="939598"/>
        </w:rPr>
        <w:t> </w:t>
      </w:r>
      <w:r>
        <w:rPr>
          <w:color w:val="939598"/>
          <w:u w:val="none"/>
        </w:rPr>
        <w:tab/>
      </w:r>
      <w:r>
        <w:rPr>
          <w:color w:val="939598"/>
          <w:spacing w:val="-27"/>
          <w:u w:val="none"/>
        </w:rPr>
        <w:t>35</w:t>
      </w:r>
      <w:r>
        <w:rPr>
          <w:color w:val="939598"/>
          <w:spacing w:val="-8"/>
          <w:u w:val="none"/>
        </w:rPr>
        <w:t> </w:t>
      </w:r>
      <w:r>
        <w:rPr>
          <w:color w:val="939598"/>
          <w:u w:val="thick" w:color="939598"/>
        </w:rPr>
        <w:t> </w:t>
      </w:r>
      <w:r>
        <w:rPr>
          <w:color w:val="939598"/>
          <w:u w:val="none"/>
        </w:rPr>
      </w:r>
      <w:r>
        <w:rPr>
          <w:u w:val="none"/>
        </w:rPr>
      </w:r>
    </w:p>
    <w:p>
      <w:pPr>
        <w:spacing w:after="0" w:line="240" w:lineRule="auto"/>
        <w:jc w:val="left"/>
        <w:sectPr>
          <w:pgSz w:w="11910" w:h="16840"/>
          <w:pgMar w:top="80" w:bottom="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Heading2"/>
        <w:spacing w:line="240" w:lineRule="auto" w:before="160"/>
        <w:ind w:left="942" w:right="988"/>
        <w:jc w:val="left"/>
      </w:pPr>
      <w:r>
        <w:rPr/>
        <w:pict>
          <v:group style="position:absolute;margin-left:.0004pt;margin-top:-93.242889pt;width:594.950pt;height:4.850pt;mso-position-horizontal-relative:page;mso-position-vertical-relative:paragraph;z-index:5224" coordorigin="0,-1865" coordsize="11899,97">
            <v:group style="position:absolute;left:11891;top:-1857;width:2;height:80" coordorigin="11891,-1857" coordsize="2,80">
              <v:shape style="position:absolute;left:11891;top:-1857;width:2;height:80" coordorigin="11891,-1857" coordsize="0,80" path="m11891,-1777l11891,-1857e" filled="false" stroked="true" strokeweight=".748pt" strokecolor="#939598">
                <v:path arrowok="t"/>
              </v:shape>
            </v:group>
            <v:group style="position:absolute;left:11851;top:-1857;width:2;height:80" coordorigin="11851,-1857" coordsize="2,80">
              <v:shape style="position:absolute;left:11851;top:-1857;width:2;height:80" coordorigin="11851,-1857" coordsize="0,80" path="m11851,-1777l11851,-1857e" filled="false" stroked="true" strokeweight=".748pt" strokecolor="#939598">
                <v:path arrowok="t"/>
              </v:shape>
            </v:group>
            <v:group style="position:absolute;left:11811;top:-1857;width:2;height:80" coordorigin="11811,-1857" coordsize="2,80">
              <v:shape style="position:absolute;left:11811;top:-1857;width:2;height:80" coordorigin="11811,-1857" coordsize="0,80" path="m11811,-1777l11811,-1857e" filled="false" stroked="true" strokeweight=".748pt" strokecolor="#939598">
                <v:path arrowok="t"/>
              </v:shape>
            </v:group>
            <v:group style="position:absolute;left:11771;top:-1857;width:2;height:80" coordorigin="11771,-1857" coordsize="2,80">
              <v:shape style="position:absolute;left:11771;top:-1857;width:2;height:80" coordorigin="11771,-1857" coordsize="0,80" path="m11771,-1777l11771,-1857e" filled="false" stroked="true" strokeweight=".748pt" strokecolor="#939598">
                <v:path arrowok="t"/>
              </v:shape>
            </v:group>
            <v:group style="position:absolute;left:11731;top:-1857;width:2;height:80" coordorigin="11731,-1857" coordsize="2,80">
              <v:shape style="position:absolute;left:11731;top:-1857;width:2;height:80" coordorigin="11731,-1857" coordsize="1,80" path="m11731,-1777l11731,-1857e" filled="false" stroked="true" strokeweight=".748pt" strokecolor="#939598">
                <v:path arrowok="t"/>
              </v:shape>
            </v:group>
            <v:group style="position:absolute;left:11691;top:-1857;width:2;height:80" coordorigin="11691,-1857" coordsize="2,80">
              <v:shape style="position:absolute;left:11691;top:-1857;width:2;height:80" coordorigin="11691,-1857" coordsize="0,80" path="m11691,-1777l11691,-1857e" filled="false" stroked="true" strokeweight=".748pt" strokecolor="#939598">
                <v:path arrowok="t"/>
              </v:shape>
            </v:group>
            <v:group style="position:absolute;left:11651;top:-1857;width:2;height:80" coordorigin="11651,-1857" coordsize="2,80">
              <v:shape style="position:absolute;left:11651;top:-1857;width:2;height:80" coordorigin="11651,-1857" coordsize="0,80" path="m11651,-1777l11651,-1857e" filled="false" stroked="true" strokeweight=".748pt" strokecolor="#939598">
                <v:path arrowok="t"/>
              </v:shape>
            </v:group>
            <v:group style="position:absolute;left:11611;top:-1857;width:2;height:80" coordorigin="11611,-1857" coordsize="2,80">
              <v:shape style="position:absolute;left:11611;top:-1857;width:2;height:80" coordorigin="11611,-1857" coordsize="0,80" path="m11611,-1777l11611,-1857e" filled="false" stroked="true" strokeweight=".748pt" strokecolor="#939598">
                <v:path arrowok="t"/>
              </v:shape>
            </v:group>
            <v:group style="position:absolute;left:11571;top:-1857;width:2;height:80" coordorigin="11571,-1857" coordsize="2,80">
              <v:shape style="position:absolute;left:11571;top:-1857;width:2;height:80" coordorigin="11571,-1857" coordsize="0,80" path="m11571,-1777l11571,-1857e" filled="false" stroked="true" strokeweight=".748pt" strokecolor="#939598">
                <v:path arrowok="t"/>
              </v:shape>
            </v:group>
            <v:group style="position:absolute;left:11531;top:-1857;width:2;height:80" coordorigin="11531,-1857" coordsize="2,80">
              <v:shape style="position:absolute;left:11531;top:-1857;width:2;height:80" coordorigin="11531,-1857" coordsize="1,80" path="m11531,-1777l11531,-1857e" filled="false" stroked="true" strokeweight=".748pt" strokecolor="#939598">
                <v:path arrowok="t"/>
              </v:shape>
            </v:group>
            <v:group style="position:absolute;left:11491;top:-1857;width:2;height:80" coordorigin="11491,-1857" coordsize="2,80">
              <v:shape style="position:absolute;left:11491;top:-1857;width:2;height:80" coordorigin="11491,-1857" coordsize="0,80" path="m11491,-1777l11491,-1857e" filled="false" stroked="true" strokeweight=".748pt" strokecolor="#939598">
                <v:path arrowok="t"/>
              </v:shape>
            </v:group>
            <v:group style="position:absolute;left:11451;top:-1857;width:2;height:80" coordorigin="11451,-1857" coordsize="2,80">
              <v:shape style="position:absolute;left:11451;top:-1857;width:2;height:80" coordorigin="11451,-1857" coordsize="0,80" path="m11451,-1777l11451,-1857e" filled="false" stroked="true" strokeweight=".748pt" strokecolor="#939598">
                <v:path arrowok="t"/>
              </v:shape>
            </v:group>
            <v:group style="position:absolute;left:11411;top:-1857;width:2;height:80" coordorigin="11411,-1857" coordsize="2,80">
              <v:shape style="position:absolute;left:11411;top:-1857;width:2;height:80" coordorigin="11411,-1857" coordsize="0,80" path="m11411,-1777l11411,-1857e" filled="false" stroked="true" strokeweight=".748pt" strokecolor="#939598">
                <v:path arrowok="t"/>
              </v:shape>
            </v:group>
            <v:group style="position:absolute;left:11371;top:-1857;width:2;height:80" coordorigin="11371,-1857" coordsize="2,80">
              <v:shape style="position:absolute;left:11371;top:-1857;width:2;height:80" coordorigin="11371,-1857" coordsize="0,80" path="m11371,-1777l11371,-1857e" filled="false" stroked="true" strokeweight=".748pt" strokecolor="#939598">
                <v:path arrowok="t"/>
              </v:shape>
            </v:group>
            <v:group style="position:absolute;left:11331;top:-1857;width:2;height:80" coordorigin="11331,-1857" coordsize="2,80">
              <v:shape style="position:absolute;left:11331;top:-1857;width:2;height:80" coordorigin="11331,-1857" coordsize="0,80" path="m11331,-1777l11331,-1857e" filled="false" stroked="true" strokeweight=".748pt" strokecolor="#939598">
                <v:path arrowok="t"/>
              </v:shape>
            </v:group>
            <v:group style="position:absolute;left:11291;top:-1857;width:2;height:80" coordorigin="11291,-1857" coordsize="2,80">
              <v:shape style="position:absolute;left:11291;top:-1857;width:2;height:80" coordorigin="11291,-1857" coordsize="0,80" path="m11291,-1777l11291,-1857e" filled="false" stroked="true" strokeweight=".748pt" strokecolor="#939598">
                <v:path arrowok="t"/>
              </v:shape>
            </v:group>
            <v:group style="position:absolute;left:11251;top:-1857;width:2;height:80" coordorigin="11251,-1857" coordsize="2,80">
              <v:shape style="position:absolute;left:11251;top:-1857;width:2;height:80" coordorigin="11251,-1857" coordsize="0,80" path="m11251,-1777l11251,-1857e" filled="false" stroked="true" strokeweight=".748pt" strokecolor="#939598">
                <v:path arrowok="t"/>
              </v:shape>
            </v:group>
            <v:group style="position:absolute;left:11210;top:-1857;width:2;height:80" coordorigin="11210,-1857" coordsize="2,80">
              <v:shape style="position:absolute;left:11210;top:-1857;width:2;height:80" coordorigin="11210,-1857" coordsize="0,80" path="m11211,-1777l11210,-1857e" filled="false" stroked="true" strokeweight=".748pt" strokecolor="#939598">
                <v:path arrowok="t"/>
              </v:shape>
            </v:group>
            <v:group style="position:absolute;left:11170;top:-1857;width:2;height:80" coordorigin="11170,-1857" coordsize="2,80">
              <v:shape style="position:absolute;left:11170;top:-1857;width:2;height:80" coordorigin="11170,-1857" coordsize="0,80" path="m11170,-1777l11170,-1857e" filled="false" stroked="true" strokeweight=".748pt" strokecolor="#939598">
                <v:path arrowok="t"/>
              </v:shape>
            </v:group>
            <v:group style="position:absolute;left:11130;top:-1857;width:2;height:80" coordorigin="11130,-1857" coordsize="2,80">
              <v:shape style="position:absolute;left:11130;top:-1857;width:2;height:80" coordorigin="11130,-1857" coordsize="0,80" path="m11130,-1777l11130,-1857e" filled="false" stroked="true" strokeweight=".748pt" strokecolor="#939598">
                <v:path arrowok="t"/>
              </v:shape>
            </v:group>
            <v:group style="position:absolute;left:11090;top:-1857;width:2;height:80" coordorigin="11090,-1857" coordsize="2,80">
              <v:shape style="position:absolute;left:11090;top:-1857;width:2;height:80" coordorigin="11090,-1857" coordsize="0,80" path="m11090,-1777l11090,-1857e" filled="false" stroked="true" strokeweight=".748pt" strokecolor="#939598">
                <v:path arrowok="t"/>
              </v:shape>
            </v:group>
            <v:group style="position:absolute;left:11050;top:-1857;width:2;height:80" coordorigin="11050,-1857" coordsize="2,80">
              <v:shape style="position:absolute;left:11050;top:-1857;width:2;height:80" coordorigin="11050,-1857" coordsize="0,80" path="m11050,-1777l11050,-1857e" filled="false" stroked="true" strokeweight=".748pt" strokecolor="#939598">
                <v:path arrowok="t"/>
              </v:shape>
            </v:group>
            <v:group style="position:absolute;left:11010;top:-1857;width:2;height:80" coordorigin="11010,-1857" coordsize="2,80">
              <v:shape style="position:absolute;left:11010;top:-1857;width:2;height:80" coordorigin="11010,-1857" coordsize="1,80" path="m11010,-1777l11010,-1857e" filled="false" stroked="true" strokeweight=".748pt" strokecolor="#939598">
                <v:path arrowok="t"/>
              </v:shape>
            </v:group>
            <v:group style="position:absolute;left:10970;top:-1857;width:2;height:80" coordorigin="10970,-1857" coordsize="2,80">
              <v:shape style="position:absolute;left:10970;top:-1857;width:2;height:80" coordorigin="10970,-1857" coordsize="0,80" path="m10970,-1777l10970,-1857e" filled="false" stroked="true" strokeweight=".748pt" strokecolor="#939598">
                <v:path arrowok="t"/>
              </v:shape>
            </v:group>
            <v:group style="position:absolute;left:10930;top:-1857;width:2;height:80" coordorigin="10930,-1857" coordsize="2,80">
              <v:shape style="position:absolute;left:10930;top:-1857;width:2;height:80" coordorigin="10930,-1857" coordsize="0,80" path="m10930,-1777l10930,-1857e" filled="false" stroked="true" strokeweight=".748pt" strokecolor="#939598">
                <v:path arrowok="t"/>
              </v:shape>
            </v:group>
            <v:group style="position:absolute;left:10890;top:-1857;width:2;height:80" coordorigin="10890,-1857" coordsize="2,80">
              <v:shape style="position:absolute;left:10890;top:-1857;width:2;height:80" coordorigin="10890,-1857" coordsize="0,80" path="m10890,-1777l10890,-1857e" filled="false" stroked="true" strokeweight=".748pt" strokecolor="#939598">
                <v:path arrowok="t"/>
              </v:shape>
            </v:group>
            <v:group style="position:absolute;left:10850;top:-1857;width:2;height:80" coordorigin="10850,-1857" coordsize="2,80">
              <v:shape style="position:absolute;left:10850;top:-1857;width:2;height:80" coordorigin="10850,-1857" coordsize="1,80" path="m10850,-1777l10850,-1857e" filled="false" stroked="true" strokeweight=".748pt" strokecolor="#939598">
                <v:path arrowok="t"/>
              </v:shape>
            </v:group>
            <v:group style="position:absolute;left:10810;top:-1857;width:2;height:80" coordorigin="10810,-1857" coordsize="2,80">
              <v:shape style="position:absolute;left:10810;top:-1857;width:2;height:80" coordorigin="10810,-1857" coordsize="0,80" path="m10810,-1777l10810,-1857e" filled="false" stroked="true" strokeweight=".748pt" strokecolor="#939598">
                <v:path arrowok="t"/>
              </v:shape>
            </v:group>
            <v:group style="position:absolute;left:10770;top:-1857;width:2;height:80" coordorigin="10770,-1857" coordsize="2,80">
              <v:shape style="position:absolute;left:10770;top:-1857;width:2;height:80" coordorigin="10770,-1857" coordsize="0,80" path="m10770,-1777l10770,-1857e" filled="false" stroked="true" strokeweight=".748pt" strokecolor="#939598">
                <v:path arrowok="t"/>
              </v:shape>
            </v:group>
            <v:group style="position:absolute;left:10730;top:-1857;width:2;height:80" coordorigin="10730,-1857" coordsize="2,80">
              <v:shape style="position:absolute;left:10730;top:-1857;width:2;height:80" coordorigin="10730,-1857" coordsize="0,80" path="m10730,-1777l10730,-1857e" filled="false" stroked="true" strokeweight=".748pt" strokecolor="#939598">
                <v:path arrowok="t"/>
              </v:shape>
            </v:group>
            <v:group style="position:absolute;left:10690;top:-1857;width:2;height:80" coordorigin="10690,-1857" coordsize="2,80">
              <v:shape style="position:absolute;left:10690;top:-1857;width:2;height:80" coordorigin="10690,-1857" coordsize="0,80" path="m10690,-1777l10690,-1857e" filled="false" stroked="true" strokeweight=".748pt" strokecolor="#939598">
                <v:path arrowok="t"/>
              </v:shape>
            </v:group>
            <v:group style="position:absolute;left:10650;top:-1857;width:2;height:80" coordorigin="10650,-1857" coordsize="2,80">
              <v:shape style="position:absolute;left:10650;top:-1857;width:2;height:80" coordorigin="10650,-1857" coordsize="0,80" path="m10650,-1777l10650,-1857e" filled="false" stroked="true" strokeweight=".748pt" strokecolor="#939598">
                <v:path arrowok="t"/>
              </v:shape>
            </v:group>
            <v:group style="position:absolute;left:10610;top:-1857;width:2;height:80" coordorigin="10610,-1857" coordsize="2,80">
              <v:shape style="position:absolute;left:10610;top:-1857;width:2;height:80" coordorigin="10610,-1857" coordsize="0,80" path="m10610,-1777l10610,-1857e" filled="false" stroked="true" strokeweight=".748pt" strokecolor="#939598">
                <v:path arrowok="t"/>
              </v:shape>
            </v:group>
            <v:group style="position:absolute;left:10570;top:-1857;width:2;height:80" coordorigin="10570,-1857" coordsize="2,80">
              <v:shape style="position:absolute;left:10570;top:-1857;width:2;height:80" coordorigin="10570,-1857" coordsize="0,80" path="m10570,-1777l10570,-1857e" filled="false" stroked="true" strokeweight=".748pt" strokecolor="#939598">
                <v:path arrowok="t"/>
              </v:shape>
            </v:group>
            <v:group style="position:absolute;left:10530;top:-1857;width:2;height:80" coordorigin="10530,-1857" coordsize="2,80">
              <v:shape style="position:absolute;left:10530;top:-1857;width:2;height:80" coordorigin="10530,-1857" coordsize="0,80" path="m10530,-1777l10530,-1857e" filled="false" stroked="true" strokeweight=".748pt" strokecolor="#939598">
                <v:path arrowok="t"/>
              </v:shape>
            </v:group>
            <v:group style="position:absolute;left:10490;top:-1857;width:2;height:80" coordorigin="10490,-1857" coordsize="2,80">
              <v:shape style="position:absolute;left:10490;top:-1857;width:2;height:80" coordorigin="10490,-1857" coordsize="0,80" path="m10490,-1777l10490,-1857e" filled="false" stroked="true" strokeweight=".748pt" strokecolor="#939598">
                <v:path arrowok="t"/>
              </v:shape>
            </v:group>
            <v:group style="position:absolute;left:10450;top:-1857;width:2;height:80" coordorigin="10450,-1857" coordsize="2,80">
              <v:shape style="position:absolute;left:10450;top:-1857;width:2;height:80" coordorigin="10450,-1857" coordsize="0,80" path="m10450,-1777l10450,-1857e" filled="false" stroked="true" strokeweight=".748pt" strokecolor="#939598">
                <v:path arrowok="t"/>
              </v:shape>
            </v:group>
            <v:group style="position:absolute;left:10410;top:-1857;width:2;height:80" coordorigin="10410,-1857" coordsize="2,80">
              <v:shape style="position:absolute;left:10410;top:-1857;width:2;height:80" coordorigin="10410,-1857" coordsize="0,80" path="m10410,-1777l10410,-1857e" filled="false" stroked="true" strokeweight=".748pt" strokecolor="#939598">
                <v:path arrowok="t"/>
              </v:shape>
            </v:group>
            <v:group style="position:absolute;left:10370;top:-1857;width:2;height:80" coordorigin="10370,-1857" coordsize="2,80">
              <v:shape style="position:absolute;left:10370;top:-1857;width:2;height:80" coordorigin="10370,-1857" coordsize="0,80" path="m10370,-1777l10370,-1857e" filled="false" stroked="true" strokeweight=".748pt" strokecolor="#939598">
                <v:path arrowok="t"/>
              </v:shape>
            </v:group>
            <v:group style="position:absolute;left:10330;top:-1857;width:2;height:80" coordorigin="10330,-1857" coordsize="2,80">
              <v:shape style="position:absolute;left:10330;top:-1857;width:2;height:80" coordorigin="10330,-1857" coordsize="0,80" path="m10330,-1777l10330,-1857e" filled="false" stroked="true" strokeweight=".748pt" strokecolor="#939598">
                <v:path arrowok="t"/>
              </v:shape>
            </v:group>
            <v:group style="position:absolute;left:10290;top:-1857;width:2;height:80" coordorigin="10290,-1857" coordsize="2,80">
              <v:shape style="position:absolute;left:10290;top:-1857;width:2;height:80" coordorigin="10290,-1857" coordsize="0,80" path="m10290,-1777l10290,-1857e" filled="false" stroked="true" strokeweight=".748pt" strokecolor="#939598">
                <v:path arrowok="t"/>
              </v:shape>
            </v:group>
            <v:group style="position:absolute;left:10250;top:-1857;width:2;height:80" coordorigin="10250,-1857" coordsize="2,80">
              <v:shape style="position:absolute;left:10250;top:-1857;width:2;height:80" coordorigin="10250,-1857" coordsize="1,80" path="m10250,-1777l10250,-1857e" filled="false" stroked="true" strokeweight=".748pt" strokecolor="#939598">
                <v:path arrowok="t"/>
              </v:shape>
            </v:group>
            <v:group style="position:absolute;left:10210;top:-1857;width:2;height:80" coordorigin="10210,-1857" coordsize="2,80">
              <v:shape style="position:absolute;left:10210;top:-1857;width:2;height:80" coordorigin="10210,-1857" coordsize="0,80" path="m10210,-1777l10210,-1857e" filled="false" stroked="true" strokeweight=".748pt" strokecolor="#939598">
                <v:path arrowok="t"/>
              </v:shape>
            </v:group>
            <v:group style="position:absolute;left:10170;top:-1857;width:2;height:80" coordorigin="10170,-1857" coordsize="2,80">
              <v:shape style="position:absolute;left:10170;top:-1857;width:2;height:80" coordorigin="10170,-1857" coordsize="0,80" path="m10170,-1777l10170,-1857e" filled="false" stroked="true" strokeweight=".748pt" strokecolor="#939598">
                <v:path arrowok="t"/>
              </v:shape>
            </v:group>
            <v:group style="position:absolute;left:10130;top:-1857;width:2;height:80" coordorigin="10130,-1857" coordsize="2,80">
              <v:shape style="position:absolute;left:10130;top:-1857;width:2;height:80" coordorigin="10130,-1857" coordsize="0,80" path="m10130,-1777l10130,-1857e" filled="false" stroked="true" strokeweight=".748pt" strokecolor="#939598">
                <v:path arrowok="t"/>
              </v:shape>
            </v:group>
            <v:group style="position:absolute;left:10090;top:-1857;width:2;height:80" coordorigin="10090,-1857" coordsize="2,80">
              <v:shape style="position:absolute;left:10090;top:-1857;width:2;height:80" coordorigin="10090,-1857" coordsize="1,80" path="m10090,-1777l10090,-1857e" filled="false" stroked="true" strokeweight=".748pt" strokecolor="#939598">
                <v:path arrowok="t"/>
              </v:shape>
            </v:group>
            <v:group style="position:absolute;left:10050;top:-1857;width:2;height:80" coordorigin="10050,-1857" coordsize="2,80">
              <v:shape style="position:absolute;left:10050;top:-1857;width:2;height:80" coordorigin="10050,-1857" coordsize="0,80" path="m10050,-1777l10050,-1857e" filled="false" stroked="true" strokeweight=".748pt" strokecolor="#939598">
                <v:path arrowok="t"/>
              </v:shape>
            </v:group>
            <v:group style="position:absolute;left:10010;top:-1857;width:2;height:80" coordorigin="10010,-1857" coordsize="2,80">
              <v:shape style="position:absolute;left:10010;top:-1857;width:2;height:80" coordorigin="10010,-1857" coordsize="0,80" path="m10010,-1777l10010,-1857e" filled="false" stroked="true" strokeweight=".748pt" strokecolor="#939598">
                <v:path arrowok="t"/>
              </v:shape>
            </v:group>
            <v:group style="position:absolute;left:9970;top:-1857;width:2;height:80" coordorigin="9970,-1857" coordsize="2,80">
              <v:shape style="position:absolute;left:9970;top:-1857;width:2;height:80" coordorigin="9970,-1857" coordsize="1,80" path="m9970,-1777l9970,-1857e" filled="false" stroked="true" strokeweight=".748pt" strokecolor="#939598">
                <v:path arrowok="t"/>
              </v:shape>
            </v:group>
            <v:group style="position:absolute;left:9930;top:-1857;width:2;height:80" coordorigin="9930,-1857" coordsize="2,80">
              <v:shape style="position:absolute;left:9930;top:-1857;width:2;height:80" coordorigin="9930,-1857" coordsize="0,80" path="m9930,-1777l9930,-1857e" filled="false" stroked="true" strokeweight=".748pt" strokecolor="#939598">
                <v:path arrowok="t"/>
              </v:shape>
            </v:group>
            <v:group style="position:absolute;left:9890;top:-1857;width:2;height:80" coordorigin="9890,-1857" coordsize="2,80">
              <v:shape style="position:absolute;left:9890;top:-1857;width:2;height:80" coordorigin="9890,-1857" coordsize="0,80" path="m9890,-1777l9890,-1857e" filled="false" stroked="true" strokeweight=".748pt" strokecolor="#939598">
                <v:path arrowok="t"/>
              </v:shape>
            </v:group>
            <v:group style="position:absolute;left:9850;top:-1857;width:2;height:80" coordorigin="9850,-1857" coordsize="2,80">
              <v:shape style="position:absolute;left:9850;top:-1857;width:2;height:80" coordorigin="9850,-1857" coordsize="0,80" path="m9850,-1777l9850,-1857e" filled="false" stroked="true" strokeweight=".748pt" strokecolor="#939598">
                <v:path arrowok="t"/>
              </v:shape>
            </v:group>
            <v:group style="position:absolute;left:9810;top:-1857;width:2;height:80" coordorigin="9810,-1857" coordsize="2,80">
              <v:shape style="position:absolute;left:9810;top:-1857;width:2;height:80" coordorigin="9810,-1857" coordsize="0,80" path="m9810,-1777l9810,-1857e" filled="false" stroked="true" strokeweight=".748pt" strokecolor="#939598">
                <v:path arrowok="t"/>
              </v:shape>
            </v:group>
            <v:group style="position:absolute;left:9770;top:-1857;width:2;height:80" coordorigin="9770,-1857" coordsize="2,80">
              <v:shape style="position:absolute;left:9770;top:-1857;width:2;height:80" coordorigin="9770,-1857" coordsize="0,80" path="m9770,-1777l9770,-1857e" filled="false" stroked="true" strokeweight=".748pt" strokecolor="#939598">
                <v:path arrowok="t"/>
              </v:shape>
            </v:group>
            <v:group style="position:absolute;left:9730;top:-1857;width:2;height:80" coordorigin="9730,-1857" coordsize="2,80">
              <v:shape style="position:absolute;left:9730;top:-1857;width:2;height:80" coordorigin="9730,-1857" coordsize="1,80" path="m9730,-1777l9730,-1857e" filled="false" stroked="true" strokeweight=".748pt" strokecolor="#939598">
                <v:path arrowok="t"/>
              </v:shape>
            </v:group>
            <v:group style="position:absolute;left:9690;top:-1857;width:2;height:80" coordorigin="9690,-1857" coordsize="2,80">
              <v:shape style="position:absolute;left:9690;top:-1857;width:2;height:80" coordorigin="9690,-1857" coordsize="0,80" path="m9690,-1777l9690,-1857e" filled="false" stroked="true" strokeweight=".748pt" strokecolor="#939598">
                <v:path arrowok="t"/>
              </v:shape>
            </v:group>
            <v:group style="position:absolute;left:9650;top:-1857;width:2;height:80" coordorigin="9650,-1857" coordsize="2,80">
              <v:shape style="position:absolute;left:9650;top:-1857;width:2;height:80" coordorigin="9650,-1857" coordsize="0,80" path="m9650,-1777l9650,-1857e" filled="false" stroked="true" strokeweight=".748pt" strokecolor="#939598">
                <v:path arrowok="t"/>
              </v:shape>
            </v:group>
            <v:group style="position:absolute;left:9610;top:-1857;width:2;height:80" coordorigin="9610,-1857" coordsize="2,80">
              <v:shape style="position:absolute;left:9610;top:-1857;width:2;height:80" coordorigin="9610,-1857" coordsize="0,80" path="m9610,-1777l9610,-1857e" filled="false" stroked="true" strokeweight=".748pt" strokecolor="#939598">
                <v:path arrowok="t"/>
              </v:shape>
            </v:group>
            <v:group style="position:absolute;left:9570;top:-1857;width:2;height:80" coordorigin="9570,-1857" coordsize="2,80">
              <v:shape style="position:absolute;left:9570;top:-1857;width:2;height:80" coordorigin="9570,-1857" coordsize="1,80" path="m9570,-1777l9570,-1857e" filled="false" stroked="true" strokeweight=".748pt" strokecolor="#939598">
                <v:path arrowok="t"/>
              </v:shape>
            </v:group>
            <v:group style="position:absolute;left:9530;top:-1857;width:2;height:80" coordorigin="9530,-1857" coordsize="2,80">
              <v:shape style="position:absolute;left:9530;top:-1857;width:2;height:80" coordorigin="9530,-1857" coordsize="0,80" path="m9530,-1777l9530,-1857e" filled="false" stroked="true" strokeweight=".748pt" strokecolor="#939598">
                <v:path arrowok="t"/>
              </v:shape>
            </v:group>
            <v:group style="position:absolute;left:9490;top:-1857;width:2;height:80" coordorigin="9490,-1857" coordsize="2,80">
              <v:shape style="position:absolute;left:9490;top:-1857;width:2;height:80" coordorigin="9490,-1857" coordsize="0,80" path="m9490,-1777l9490,-1857e" filled="false" stroked="true" strokeweight=".748pt" strokecolor="#939598">
                <v:path arrowok="t"/>
              </v:shape>
            </v:group>
            <v:group style="position:absolute;left:9450;top:-1857;width:2;height:80" coordorigin="9450,-1857" coordsize="2,80">
              <v:shape style="position:absolute;left:9450;top:-1857;width:2;height:80" coordorigin="9450,-1857" coordsize="0,80" path="m9450,-1777l9450,-1857e" filled="false" stroked="true" strokeweight=".748pt" strokecolor="#939598">
                <v:path arrowok="t"/>
              </v:shape>
            </v:group>
            <v:group style="position:absolute;left:9410;top:-1857;width:2;height:80" coordorigin="9410,-1857" coordsize="2,80">
              <v:shape style="position:absolute;left:9410;top:-1857;width:2;height:80" coordorigin="9410,-1857" coordsize="0,80" path="m9410,-1777l9410,-1857e" filled="false" stroked="true" strokeweight=".748pt" strokecolor="#939598">
                <v:path arrowok="t"/>
              </v:shape>
            </v:group>
            <v:group style="position:absolute;left:9370;top:-1857;width:2;height:80" coordorigin="9370,-1857" coordsize="2,80">
              <v:shape style="position:absolute;left:9370;top:-1857;width:2;height:80" coordorigin="9370,-1857" coordsize="1,80" path="m9370,-1777l9370,-1857e" filled="false" stroked="true" strokeweight=".748pt" strokecolor="#939598">
                <v:path arrowok="t"/>
              </v:shape>
            </v:group>
            <v:group style="position:absolute;left:9330;top:-1857;width:2;height:80" coordorigin="9330,-1857" coordsize="2,80">
              <v:shape style="position:absolute;left:9330;top:-1857;width:2;height:80" coordorigin="9330,-1857" coordsize="0,80" path="m9330,-1777l9330,-1857e" filled="false" stroked="true" strokeweight=".748pt" strokecolor="#939598">
                <v:path arrowok="t"/>
              </v:shape>
            </v:group>
            <v:group style="position:absolute;left:9290;top:-1857;width:2;height:80" coordorigin="9290,-1857" coordsize="2,80">
              <v:shape style="position:absolute;left:9290;top:-1857;width:2;height:80" coordorigin="9290,-1857" coordsize="0,80" path="m9290,-1777l9290,-1857e" filled="false" stroked="true" strokeweight=".748pt" strokecolor="#939598">
                <v:path arrowok="t"/>
              </v:shape>
            </v:group>
            <v:group style="position:absolute;left:9250;top:-1857;width:2;height:80" coordorigin="9250,-1857" coordsize="2,80">
              <v:shape style="position:absolute;left:9250;top:-1857;width:2;height:80" coordorigin="9250,-1857" coordsize="0,80" path="m9250,-1777l9250,-1857e" filled="false" stroked="true" strokeweight=".748pt" strokecolor="#939598">
                <v:path arrowok="t"/>
              </v:shape>
            </v:group>
            <v:group style="position:absolute;left:9210;top:-1857;width:2;height:80" coordorigin="9210,-1857" coordsize="2,80">
              <v:shape style="position:absolute;left:9210;top:-1857;width:2;height:80" coordorigin="9210,-1857" coordsize="1,80" path="m9210,-1777l9210,-1857e" filled="false" stroked="true" strokeweight=".748pt" strokecolor="#939598">
                <v:path arrowok="t"/>
              </v:shape>
            </v:group>
            <v:group style="position:absolute;left:9170;top:-1857;width:2;height:80" coordorigin="9170,-1857" coordsize="2,80">
              <v:shape style="position:absolute;left:9170;top:-1857;width:2;height:80" coordorigin="9170,-1857" coordsize="0,80" path="m9170,-1777l9170,-1857e" filled="false" stroked="true" strokeweight=".748pt" strokecolor="#939598">
                <v:path arrowok="t"/>
              </v:shape>
            </v:group>
            <v:group style="position:absolute;left:9130;top:-1857;width:2;height:80" coordorigin="9130,-1857" coordsize="2,80">
              <v:shape style="position:absolute;left:9130;top:-1857;width:2;height:80" coordorigin="9130,-1857" coordsize="0,80" path="m9130,-1777l9130,-1857e" filled="false" stroked="true" strokeweight=".748pt" strokecolor="#939598">
                <v:path arrowok="t"/>
              </v:shape>
            </v:group>
            <v:group style="position:absolute;left:9090;top:-1857;width:2;height:80" coordorigin="9090,-1857" coordsize="2,80">
              <v:shape style="position:absolute;left:9090;top:-1857;width:2;height:80" coordorigin="9090,-1857" coordsize="0,80" path="m9090,-1777l9090,-1857e" filled="false" stroked="true" strokeweight=".748pt" strokecolor="#939598">
                <v:path arrowok="t"/>
              </v:shape>
            </v:group>
            <v:group style="position:absolute;left:9050;top:-1857;width:2;height:80" coordorigin="9050,-1857" coordsize="2,80">
              <v:shape style="position:absolute;left:9050;top:-1857;width:2;height:80" coordorigin="9050,-1857" coordsize="1,80" path="m9050,-1777l9050,-1857e" filled="false" stroked="true" strokeweight=".748pt" strokecolor="#939598">
                <v:path arrowok="t"/>
              </v:shape>
            </v:group>
            <v:group style="position:absolute;left:9010;top:-1857;width:2;height:80" coordorigin="9010,-1857" coordsize="2,80">
              <v:shape style="position:absolute;left:9010;top:-1857;width:2;height:80" coordorigin="9010,-1857" coordsize="0,80" path="m9010,-1777l9010,-1857e" filled="false" stroked="true" strokeweight=".748pt" strokecolor="#939598">
                <v:path arrowok="t"/>
              </v:shape>
            </v:group>
            <v:group style="position:absolute;left:8970;top:-1857;width:2;height:80" coordorigin="8970,-1857" coordsize="2,80">
              <v:shape style="position:absolute;left:8970;top:-1857;width:2;height:80" coordorigin="8970,-1857" coordsize="0,80" path="m8970,-1777l8970,-1857e" filled="false" stroked="true" strokeweight=".748pt" strokecolor="#939598">
                <v:path arrowok="t"/>
              </v:shape>
            </v:group>
            <v:group style="position:absolute;left:8930;top:-1857;width:2;height:80" coordorigin="8930,-1857" coordsize="2,80">
              <v:shape style="position:absolute;left:8930;top:-1857;width:2;height:80" coordorigin="8930,-1857" coordsize="0,80" path="m8930,-1777l8930,-1857e" filled="false" stroked="true" strokeweight=".748pt" strokecolor="#939598">
                <v:path arrowok="t"/>
              </v:shape>
            </v:group>
            <v:group style="position:absolute;left:8890;top:-1857;width:2;height:80" coordorigin="8890,-1857" coordsize="2,80">
              <v:shape style="position:absolute;left:8890;top:-1857;width:2;height:80" coordorigin="8890,-1857" coordsize="0,80" path="m8890,-1777l8890,-1857e" filled="false" stroked="true" strokeweight=".748pt" strokecolor="#939598">
                <v:path arrowok="t"/>
              </v:shape>
            </v:group>
            <v:group style="position:absolute;left:8850;top:-1857;width:2;height:80" coordorigin="8850,-1857" coordsize="2,80">
              <v:shape style="position:absolute;left:8850;top:-1857;width:2;height:80" coordorigin="8850,-1857" coordsize="1,80" path="m8850,-1777l8850,-1857e" filled="false" stroked="true" strokeweight=".748pt" strokecolor="#939598">
                <v:path arrowok="t"/>
              </v:shape>
            </v:group>
            <v:group style="position:absolute;left:8810;top:-1857;width:2;height:80" coordorigin="8810,-1857" coordsize="2,80">
              <v:shape style="position:absolute;left:8810;top:-1857;width:2;height:80" coordorigin="8810,-1857" coordsize="0,80" path="m8810,-1777l8810,-1857e" filled="false" stroked="true" strokeweight=".748pt" strokecolor="#939598">
                <v:path arrowok="t"/>
              </v:shape>
            </v:group>
            <v:group style="position:absolute;left:8770;top:-1857;width:2;height:80" coordorigin="8770,-1857" coordsize="2,80">
              <v:shape style="position:absolute;left:8770;top:-1857;width:2;height:80" coordorigin="8770,-1857" coordsize="0,80" path="m8770,-1777l8770,-1857e" filled="false" stroked="true" strokeweight=".748pt" strokecolor="#939598">
                <v:path arrowok="t"/>
              </v:shape>
            </v:group>
            <v:group style="position:absolute;left:8730;top:-1857;width:2;height:80" coordorigin="8730,-1857" coordsize="2,80">
              <v:shape style="position:absolute;left:8730;top:-1857;width:2;height:80" coordorigin="8730,-1857" coordsize="0,80" path="m8730,-1777l8730,-1857e" filled="false" stroked="true" strokeweight=".748pt" strokecolor="#939598">
                <v:path arrowok="t"/>
              </v:shape>
            </v:group>
            <v:group style="position:absolute;left:8690;top:-1857;width:2;height:80" coordorigin="8690,-1857" coordsize="2,80">
              <v:shape style="position:absolute;left:8690;top:-1857;width:2;height:80" coordorigin="8690,-1857" coordsize="1,80" path="m8690,-1777l8690,-1857e" filled="false" stroked="true" strokeweight=".748pt" strokecolor="#939598">
                <v:path arrowok="t"/>
              </v:shape>
            </v:group>
            <v:group style="position:absolute;left:8650;top:-1857;width:2;height:80" coordorigin="8650,-1857" coordsize="2,80">
              <v:shape style="position:absolute;left:8650;top:-1857;width:2;height:80" coordorigin="8650,-1857" coordsize="0,80" path="m8650,-1777l8650,-1857e" filled="false" stroked="true" strokeweight=".748pt" strokecolor="#939598">
                <v:path arrowok="t"/>
              </v:shape>
            </v:group>
            <v:group style="position:absolute;left:8610;top:-1857;width:2;height:80" coordorigin="8610,-1857" coordsize="2,80">
              <v:shape style="position:absolute;left:8610;top:-1857;width:2;height:80" coordorigin="8610,-1857" coordsize="0,80" path="m8610,-1777l8610,-1857e" filled="false" stroked="true" strokeweight=".748pt" strokecolor="#939598">
                <v:path arrowok="t"/>
              </v:shape>
            </v:group>
            <v:group style="position:absolute;left:8570;top:-1857;width:2;height:80" coordorigin="8570,-1857" coordsize="2,80">
              <v:shape style="position:absolute;left:8570;top:-1857;width:2;height:80" coordorigin="8570,-1857" coordsize="0,80" path="m8570,-1777l8570,-1857e" filled="false" stroked="true" strokeweight=".748pt" strokecolor="#939598">
                <v:path arrowok="t"/>
              </v:shape>
            </v:group>
            <v:group style="position:absolute;left:8530;top:-1857;width:2;height:80" coordorigin="8530,-1857" coordsize="2,80">
              <v:shape style="position:absolute;left:8530;top:-1857;width:2;height:80" coordorigin="8530,-1857" coordsize="0,80" path="m8530,-1777l8530,-1857e" filled="false" stroked="true" strokeweight=".748pt" strokecolor="#939598">
                <v:path arrowok="t"/>
              </v:shape>
            </v:group>
            <v:group style="position:absolute;left:8490;top:-1857;width:2;height:80" coordorigin="8490,-1857" coordsize="2,80">
              <v:shape style="position:absolute;left:8490;top:-1857;width:2;height:80" coordorigin="8490,-1857" coordsize="0,80" path="m8490,-1777l8490,-1857e" filled="false" stroked="true" strokeweight=".748pt" strokecolor="#939598">
                <v:path arrowok="t"/>
              </v:shape>
            </v:group>
            <v:group style="position:absolute;left:8450;top:-1857;width:2;height:80" coordorigin="8450,-1857" coordsize="2,80">
              <v:shape style="position:absolute;left:8450;top:-1857;width:2;height:80" coordorigin="8450,-1857" coordsize="1,80" path="m8450,-1777l8450,-1857e" filled="false" stroked="true" strokeweight=".748pt" strokecolor="#939598">
                <v:path arrowok="t"/>
              </v:shape>
            </v:group>
            <v:group style="position:absolute;left:8410;top:-1857;width:2;height:80" coordorigin="8410,-1857" coordsize="2,80">
              <v:shape style="position:absolute;left:8410;top:-1857;width:2;height:80" coordorigin="8410,-1857" coordsize="0,80" path="m8410,-1777l8410,-1857e" filled="false" stroked="true" strokeweight=".748pt" strokecolor="#939598">
                <v:path arrowok="t"/>
              </v:shape>
            </v:group>
            <v:group style="position:absolute;left:8370;top:-1857;width:2;height:80" coordorigin="8370,-1857" coordsize="2,80">
              <v:shape style="position:absolute;left:8370;top:-1857;width:2;height:80" coordorigin="8370,-1857" coordsize="0,80" path="m8370,-1777l8370,-1857e" filled="false" stroked="true" strokeweight=".748pt" strokecolor="#939598">
                <v:path arrowok="t"/>
              </v:shape>
            </v:group>
            <v:group style="position:absolute;left:8330;top:-1857;width:2;height:80" coordorigin="8330,-1857" coordsize="2,80">
              <v:shape style="position:absolute;left:8330;top:-1857;width:2;height:80" coordorigin="8330,-1857" coordsize="1,80" path="m8330,-1777l8330,-1857e" filled="false" stroked="true" strokeweight=".748pt" strokecolor="#939598">
                <v:path arrowok="t"/>
              </v:shape>
            </v:group>
            <v:group style="position:absolute;left:8290;top:-1857;width:2;height:80" coordorigin="8290,-1857" coordsize="2,80">
              <v:shape style="position:absolute;left:8290;top:-1857;width:2;height:80" coordorigin="8290,-1857" coordsize="0,80" path="m8290,-1777l8290,-1857e" filled="false" stroked="true" strokeweight=".748pt" strokecolor="#939598">
                <v:path arrowok="t"/>
              </v:shape>
            </v:group>
            <v:group style="position:absolute;left:8250;top:-1857;width:2;height:80" coordorigin="8250,-1857" coordsize="2,80">
              <v:shape style="position:absolute;left:8250;top:-1857;width:2;height:80" coordorigin="8250,-1857" coordsize="0,80" path="m8250,-1777l8250,-1857e" filled="false" stroked="true" strokeweight=".748pt" strokecolor="#939598">
                <v:path arrowok="t"/>
              </v:shape>
            </v:group>
            <v:group style="position:absolute;left:8210;top:-1857;width:2;height:80" coordorigin="8210,-1857" coordsize="2,80">
              <v:shape style="position:absolute;left:8210;top:-1857;width:2;height:80" coordorigin="8210,-1857" coordsize="0,80" path="m8210,-1777l8210,-1857e" filled="false" stroked="true" strokeweight=".748pt" strokecolor="#939598">
                <v:path arrowok="t"/>
              </v:shape>
            </v:group>
            <v:group style="position:absolute;left:8170;top:-1857;width:2;height:80" coordorigin="8170,-1857" coordsize="2,80">
              <v:shape style="position:absolute;left:8170;top:-1857;width:2;height:80" coordorigin="8170,-1857" coordsize="1,80" path="m8170,-1777l8170,-1857e" filled="false" stroked="true" strokeweight=".748pt" strokecolor="#939598">
                <v:path arrowok="t"/>
              </v:shape>
            </v:group>
            <v:group style="position:absolute;left:8130;top:-1857;width:2;height:80" coordorigin="8130,-1857" coordsize="2,80">
              <v:shape style="position:absolute;left:8130;top:-1857;width:2;height:80" coordorigin="8130,-1857" coordsize="0,80" path="m8130,-1777l8130,-1857e" filled="false" stroked="true" strokeweight=".748pt" strokecolor="#939598">
                <v:path arrowok="t"/>
              </v:shape>
            </v:group>
            <v:group style="position:absolute;left:8090;top:-1857;width:2;height:80" coordorigin="8090,-1857" coordsize="2,80">
              <v:shape style="position:absolute;left:8090;top:-1857;width:2;height:80" coordorigin="8090,-1857" coordsize="0,80" path="m8090,-1777l8090,-1857e" filled="false" stroked="true" strokeweight=".748pt" strokecolor="#939598">
                <v:path arrowok="t"/>
              </v:shape>
            </v:group>
            <v:group style="position:absolute;left:8050;top:-1857;width:2;height:80" coordorigin="8050,-1857" coordsize="2,80">
              <v:shape style="position:absolute;left:8050;top:-1857;width:2;height:80" coordorigin="8050,-1857" coordsize="0,80" path="m8050,-1777l8050,-1857e" filled="false" stroked="true" strokeweight=".748pt" strokecolor="#939598">
                <v:path arrowok="t"/>
              </v:shape>
            </v:group>
            <v:group style="position:absolute;left:8010;top:-1857;width:2;height:80" coordorigin="8010,-1857" coordsize="2,80">
              <v:shape style="position:absolute;left:8010;top:-1857;width:2;height:80" coordorigin="8010,-1857" coordsize="0,80" path="m8010,-1777l8010,-1857e" filled="false" stroked="true" strokeweight=".748pt" strokecolor="#939598">
                <v:path arrowok="t"/>
              </v:shape>
            </v:group>
            <v:group style="position:absolute;left:7970;top:-1857;width:2;height:80" coordorigin="7970,-1857" coordsize="2,80">
              <v:shape style="position:absolute;left:7970;top:-1857;width:2;height:80" coordorigin="7970,-1857" coordsize="0,80" path="m7970,-1777l7970,-1857e" filled="false" stroked="true" strokeweight=".748pt" strokecolor="#939598">
                <v:path arrowok="t"/>
              </v:shape>
            </v:group>
            <v:group style="position:absolute;left:7930;top:-1857;width:2;height:80" coordorigin="7930,-1857" coordsize="2,80">
              <v:shape style="position:absolute;left:7930;top:-1857;width:2;height:80" coordorigin="7930,-1857" coordsize="1,80" path="m7930,-1777l7930,-1857e" filled="false" stroked="true" strokeweight=".748pt" strokecolor="#939598">
                <v:path arrowok="t"/>
              </v:shape>
            </v:group>
            <v:group style="position:absolute;left:7890;top:-1857;width:2;height:80" coordorigin="7890,-1857" coordsize="2,80">
              <v:shape style="position:absolute;left:7890;top:-1857;width:2;height:80" coordorigin="7890,-1857" coordsize="0,80" path="m7890,-1777l7890,-1857e" filled="false" stroked="true" strokeweight=".748pt" strokecolor="#939598">
                <v:path arrowok="t"/>
              </v:shape>
            </v:group>
            <v:group style="position:absolute;left:7850;top:-1857;width:2;height:80" coordorigin="7850,-1857" coordsize="2,80">
              <v:shape style="position:absolute;left:7850;top:-1857;width:2;height:80" coordorigin="7850,-1857" coordsize="0,80" path="m7850,-1777l7850,-1857e" filled="false" stroked="true" strokeweight=".748pt" strokecolor="#939598">
                <v:path arrowok="t"/>
              </v:shape>
            </v:group>
            <v:group style="position:absolute;left:7810;top:-1857;width:2;height:80" coordorigin="7810,-1857" coordsize="2,80">
              <v:shape style="position:absolute;left:7810;top:-1857;width:2;height:80" coordorigin="7810,-1857" coordsize="1,80" path="m7810,-1777l7810,-1857e" filled="false" stroked="true" strokeweight=".748pt" strokecolor="#939598">
                <v:path arrowok="t"/>
              </v:shape>
            </v:group>
            <v:group style="position:absolute;left:7770;top:-1857;width:2;height:80" coordorigin="7770,-1857" coordsize="2,80">
              <v:shape style="position:absolute;left:7770;top:-1857;width:2;height:80" coordorigin="7770,-1857" coordsize="0,80" path="m7770,-1777l7770,-1857e" filled="false" stroked="true" strokeweight=".748pt" strokecolor="#939598">
                <v:path arrowok="t"/>
              </v:shape>
            </v:group>
            <v:group style="position:absolute;left:7730;top:-1857;width:2;height:80" coordorigin="7730,-1857" coordsize="2,80">
              <v:shape style="position:absolute;left:7730;top:-1857;width:2;height:80" coordorigin="7730,-1857" coordsize="0,80" path="m7730,-1777l7730,-1857e" filled="false" stroked="true" strokeweight=".748pt" strokecolor="#939598">
                <v:path arrowok="t"/>
              </v:shape>
            </v:group>
            <v:group style="position:absolute;left:7690;top:-1857;width:2;height:80" coordorigin="7690,-1857" coordsize="2,80">
              <v:shape style="position:absolute;left:7690;top:-1857;width:2;height:80" coordorigin="7690,-1857" coordsize="0,80" path="m7690,-1777l7690,-1857e" filled="false" stroked="true" strokeweight=".748pt" strokecolor="#939598">
                <v:path arrowok="t"/>
              </v:shape>
            </v:group>
            <v:group style="position:absolute;left:7650;top:-1857;width:2;height:80" coordorigin="7650,-1857" coordsize="2,80">
              <v:shape style="position:absolute;left:7650;top:-1857;width:2;height:80" coordorigin="7650,-1857" coordsize="0,80" path="m7650,-1777l7650,-1857e" filled="false" stroked="true" strokeweight=".748pt" strokecolor="#939598">
                <v:path arrowok="t"/>
              </v:shape>
            </v:group>
            <v:group style="position:absolute;left:7610;top:-1857;width:2;height:80" coordorigin="7610,-1857" coordsize="2,80">
              <v:shape style="position:absolute;left:7610;top:-1857;width:2;height:80" coordorigin="7610,-1857" coordsize="0,80" path="m7610,-1777l7610,-1857e" filled="false" stroked="true" strokeweight=".748pt" strokecolor="#939598">
                <v:path arrowok="t"/>
              </v:shape>
            </v:group>
            <v:group style="position:absolute;left:7570;top:-1857;width:2;height:80" coordorigin="7570,-1857" coordsize="2,80">
              <v:shape style="position:absolute;left:7570;top:-1857;width:2;height:80" coordorigin="7570,-1857" coordsize="1,80" path="m7570,-1777l7570,-1857e" filled="false" stroked="true" strokeweight=".748pt" strokecolor="#939598">
                <v:path arrowok="t"/>
              </v:shape>
            </v:group>
            <v:group style="position:absolute;left:7530;top:-1857;width:2;height:80" coordorigin="7530,-1857" coordsize="2,80">
              <v:shape style="position:absolute;left:7530;top:-1857;width:2;height:80" coordorigin="7530,-1857" coordsize="0,80" path="m7530,-1777l7530,-1857e" filled="false" stroked="true" strokeweight=".748pt" strokecolor="#939598">
                <v:path arrowok="t"/>
              </v:shape>
            </v:group>
            <v:group style="position:absolute;left:7489;top:-1857;width:2;height:80" coordorigin="7489,-1857" coordsize="2,80">
              <v:shape style="position:absolute;left:7489;top:-1857;width:2;height:80" coordorigin="7489,-1857" coordsize="0,80" path="m7490,-1777l7489,-1857e" filled="false" stroked="true" strokeweight=".748pt" strokecolor="#939598">
                <v:path arrowok="t"/>
              </v:shape>
            </v:group>
            <v:group style="position:absolute;left:7449;top:-1857;width:2;height:80" coordorigin="7449,-1857" coordsize="2,80">
              <v:shape style="position:absolute;left:7449;top:-1857;width:2;height:80" coordorigin="7449,-1857" coordsize="0,80" path="m7449,-1777l7449,-1857e" filled="false" stroked="true" strokeweight=".748pt" strokecolor="#939598">
                <v:path arrowok="t"/>
              </v:shape>
            </v:group>
            <v:group style="position:absolute;left:7409;top:-1857;width:2;height:80" coordorigin="7409,-1857" coordsize="2,80">
              <v:shape style="position:absolute;left:7409;top:-1857;width:2;height:80" coordorigin="7409,-1857" coordsize="1,80" path="m7409,-1777l7409,-1857e" filled="false" stroked="true" strokeweight=".748pt" strokecolor="#939598">
                <v:path arrowok="t"/>
              </v:shape>
            </v:group>
            <v:group style="position:absolute;left:7369;top:-1857;width:2;height:80" coordorigin="7369,-1857" coordsize="2,80">
              <v:shape style="position:absolute;left:7369;top:-1857;width:2;height:80" coordorigin="7369,-1857" coordsize="0,80" path="m7369,-1777l7369,-1857e" filled="false" stroked="true" strokeweight=".748pt" strokecolor="#939598">
                <v:path arrowok="t"/>
              </v:shape>
            </v:group>
            <v:group style="position:absolute;left:7329;top:-1857;width:2;height:80" coordorigin="7329,-1857" coordsize="2,80">
              <v:shape style="position:absolute;left:7329;top:-1857;width:2;height:80" coordorigin="7329,-1857" coordsize="0,80" path="m7329,-1777l7329,-1857e" filled="false" stroked="true" strokeweight=".748pt" strokecolor="#939598">
                <v:path arrowok="t"/>
              </v:shape>
            </v:group>
            <v:group style="position:absolute;left:7289;top:-1857;width:2;height:80" coordorigin="7289,-1857" coordsize="2,80">
              <v:shape style="position:absolute;left:7289;top:-1857;width:2;height:80" coordorigin="7289,-1857" coordsize="0,80" path="m7289,-1777l7289,-1857e" filled="false" stroked="true" strokeweight=".748pt" strokecolor="#939598">
                <v:path arrowok="t"/>
              </v:shape>
            </v:group>
            <v:group style="position:absolute;left:7249;top:-1857;width:2;height:80" coordorigin="7249,-1857" coordsize="2,80">
              <v:shape style="position:absolute;left:7249;top:-1857;width:2;height:80" coordorigin="7249,-1857" coordsize="0,80" path="m7249,-1777l7249,-1857e" filled="false" stroked="true" strokeweight=".748pt" strokecolor="#939598">
                <v:path arrowok="t"/>
              </v:shape>
            </v:group>
            <v:group style="position:absolute;left:7209;top:-1857;width:2;height:80" coordorigin="7209,-1857" coordsize="2,80">
              <v:shape style="position:absolute;left:7209;top:-1857;width:2;height:80" coordorigin="7209,-1857" coordsize="1,80" path="m7209,-1777l7209,-1857e" filled="false" stroked="true" strokeweight=".748pt" strokecolor="#939598">
                <v:path arrowok="t"/>
              </v:shape>
            </v:group>
            <v:group style="position:absolute;left:7169;top:-1857;width:2;height:80" coordorigin="7169,-1857" coordsize="2,80">
              <v:shape style="position:absolute;left:7169;top:-1857;width:2;height:80" coordorigin="7169,-1857" coordsize="0,80" path="m7169,-1777l7169,-1857e" filled="false" stroked="true" strokeweight=".748pt" strokecolor="#939598">
                <v:path arrowok="t"/>
              </v:shape>
            </v:group>
            <v:group style="position:absolute;left:7129;top:-1857;width:2;height:80" coordorigin="7129,-1857" coordsize="2,80">
              <v:shape style="position:absolute;left:7129;top:-1857;width:2;height:80" coordorigin="7129,-1857" coordsize="0,80" path="m7129,-1777l7129,-1857e" filled="false" stroked="true" strokeweight=".748pt" strokecolor="#939598">
                <v:path arrowok="t"/>
              </v:shape>
            </v:group>
            <v:group style="position:absolute;left:7089;top:-1857;width:2;height:80" coordorigin="7089,-1857" coordsize="2,80">
              <v:shape style="position:absolute;left:7089;top:-1857;width:2;height:80" coordorigin="7089,-1857" coordsize="0,80" path="m7089,-1777l7089,-1857e" filled="false" stroked="true" strokeweight=".748pt" strokecolor="#939598">
                <v:path arrowok="t"/>
              </v:shape>
            </v:group>
            <v:group style="position:absolute;left:7049;top:-1857;width:2;height:80" coordorigin="7049,-1857" coordsize="2,80">
              <v:shape style="position:absolute;left:7049;top:-1857;width:2;height:80" coordorigin="7049,-1857" coordsize="1,80" path="m7049,-1777l7049,-1857e" filled="false" stroked="true" strokeweight=".748pt" strokecolor="#939598">
                <v:path arrowok="t"/>
              </v:shape>
            </v:group>
            <v:group style="position:absolute;left:7009;top:-1857;width:2;height:80" coordorigin="7009,-1857" coordsize="2,80">
              <v:shape style="position:absolute;left:7009;top:-1857;width:2;height:80" coordorigin="7009,-1857" coordsize="0,80" path="m7009,-1777l7009,-1857e" filled="false" stroked="true" strokeweight=".748pt" strokecolor="#939598">
                <v:path arrowok="t"/>
              </v:shape>
            </v:group>
            <v:group style="position:absolute;left:6969;top:-1857;width:2;height:80" coordorigin="6969,-1857" coordsize="2,80">
              <v:shape style="position:absolute;left:6969;top:-1857;width:2;height:80" coordorigin="6969,-1857" coordsize="0,80" path="m6969,-1777l6969,-1857e" filled="false" stroked="true" strokeweight=".748pt" strokecolor="#939598">
                <v:path arrowok="t"/>
              </v:shape>
            </v:group>
            <v:group style="position:absolute;left:6929;top:-1857;width:2;height:80" coordorigin="6929,-1857" coordsize="2,80">
              <v:shape style="position:absolute;left:6929;top:-1857;width:2;height:80" coordorigin="6929,-1857" coordsize="0,80" path="m6929,-1777l6929,-1857e" filled="false" stroked="true" strokeweight=".748pt" strokecolor="#939598">
                <v:path arrowok="t"/>
              </v:shape>
            </v:group>
            <v:group style="position:absolute;left:6889;top:-1857;width:2;height:80" coordorigin="6889,-1857" coordsize="2,80">
              <v:shape style="position:absolute;left:6889;top:-1857;width:2;height:80" coordorigin="6889,-1857" coordsize="1,80" path="m6889,-1777l6889,-1857e" filled="false" stroked="true" strokeweight=".748pt" strokecolor="#939598">
                <v:path arrowok="t"/>
              </v:shape>
            </v:group>
            <v:group style="position:absolute;left:6849;top:-1857;width:2;height:80" coordorigin="6849,-1857" coordsize="2,80">
              <v:shape style="position:absolute;left:6849;top:-1857;width:2;height:80" coordorigin="6849,-1857" coordsize="0,80" path="m6849,-1777l6849,-1857e" filled="false" stroked="true" strokeweight=".748pt" strokecolor="#939598">
                <v:path arrowok="t"/>
              </v:shape>
            </v:group>
            <v:group style="position:absolute;left:6809;top:-1857;width:2;height:80" coordorigin="6809,-1857" coordsize="2,80">
              <v:shape style="position:absolute;left:6809;top:-1857;width:2;height:80" coordorigin="6809,-1857" coordsize="0,80" path="m6809,-1777l6809,-1857e" filled="false" stroked="true" strokeweight=".748pt" strokecolor="#939598">
                <v:path arrowok="t"/>
              </v:shape>
            </v:group>
            <v:group style="position:absolute;left:6769;top:-1857;width:2;height:80" coordorigin="6769,-1857" coordsize="2,80">
              <v:shape style="position:absolute;left:6769;top:-1857;width:2;height:80" coordorigin="6769,-1857" coordsize="0,80" path="m6769,-1777l6769,-1857e" filled="false" stroked="true" strokeweight=".748pt" strokecolor="#939598">
                <v:path arrowok="t"/>
              </v:shape>
            </v:group>
            <v:group style="position:absolute;left:6729;top:-1857;width:2;height:80" coordorigin="6729,-1857" coordsize="2,80">
              <v:shape style="position:absolute;left:6729;top:-1857;width:2;height:80" coordorigin="6729,-1857" coordsize="0,80" path="m6729,-1777l6729,-1857e" filled="false" stroked="true" strokeweight=".748pt" strokecolor="#939598">
                <v:path arrowok="t"/>
              </v:shape>
            </v:group>
            <v:group style="position:absolute;left:6689;top:-1857;width:2;height:80" coordorigin="6689,-1857" coordsize="2,80">
              <v:shape style="position:absolute;left:6689;top:-1857;width:2;height:80" coordorigin="6689,-1857" coordsize="0,80" path="m6689,-1777l6689,-1857e" filled="false" stroked="true" strokeweight=".748pt" strokecolor="#939598">
                <v:path arrowok="t"/>
              </v:shape>
            </v:group>
            <v:group style="position:absolute;left:6649;top:-1857;width:2;height:80" coordorigin="6649,-1857" coordsize="2,80">
              <v:shape style="position:absolute;left:6649;top:-1857;width:2;height:80" coordorigin="6649,-1857" coordsize="0,80" path="m6649,-1777l6649,-1857e" filled="false" stroked="true" strokeweight=".748pt" strokecolor="#939598">
                <v:path arrowok="t"/>
              </v:shape>
            </v:group>
            <v:group style="position:absolute;left:6609;top:-1857;width:2;height:80" coordorigin="6609,-1857" coordsize="2,80">
              <v:shape style="position:absolute;left:6609;top:-1857;width:2;height:80" coordorigin="6609,-1857" coordsize="0,80" path="m6609,-1777l6609,-1857e" filled="false" stroked="true" strokeweight=".748pt" strokecolor="#939598">
                <v:path arrowok="t"/>
              </v:shape>
            </v:group>
            <v:group style="position:absolute;left:6569;top:-1857;width:2;height:80" coordorigin="6569,-1857" coordsize="2,80">
              <v:shape style="position:absolute;left:6569;top:-1857;width:2;height:80" coordorigin="6569,-1857" coordsize="0,80" path="m6569,-1777l6569,-1857e" filled="false" stroked="true" strokeweight=".748pt" strokecolor="#939598">
                <v:path arrowok="t"/>
              </v:shape>
            </v:group>
            <v:group style="position:absolute;left:6529;top:-1857;width:2;height:80" coordorigin="6529,-1857" coordsize="2,80">
              <v:shape style="position:absolute;left:6529;top:-1857;width:2;height:80" coordorigin="6529,-1857" coordsize="0,80" path="m6529,-1777l6529,-1857e" filled="false" stroked="true" strokeweight=".748pt" strokecolor="#939598">
                <v:path arrowok="t"/>
              </v:shape>
            </v:group>
            <v:group style="position:absolute;left:6489;top:-1857;width:2;height:80" coordorigin="6489,-1857" coordsize="2,80">
              <v:shape style="position:absolute;left:6489;top:-1857;width:2;height:80" coordorigin="6489,-1857" coordsize="0,80" path="m6489,-1777l6489,-1857e" filled="false" stroked="true" strokeweight=".748pt" strokecolor="#939598">
                <v:path arrowok="t"/>
              </v:shape>
            </v:group>
            <v:group style="position:absolute;left:6449;top:-1857;width:2;height:80" coordorigin="6449,-1857" coordsize="2,80">
              <v:shape style="position:absolute;left:6449;top:-1857;width:2;height:80" coordorigin="6449,-1857" coordsize="1,80" path="m6449,-1777l6449,-1857e" filled="false" stroked="true" strokeweight=".748pt" strokecolor="#939598">
                <v:path arrowok="t"/>
              </v:shape>
            </v:group>
            <v:group style="position:absolute;left:6409;top:-1857;width:2;height:80" coordorigin="6409,-1857" coordsize="2,80">
              <v:shape style="position:absolute;left:6409;top:-1857;width:2;height:80" coordorigin="6409,-1857" coordsize="0,80" path="m6409,-1777l6409,-1857e" filled="false" stroked="true" strokeweight=".748pt" strokecolor="#939598">
                <v:path arrowok="t"/>
              </v:shape>
            </v:group>
            <v:group style="position:absolute;left:6369;top:-1857;width:2;height:80" coordorigin="6369,-1857" coordsize="2,80">
              <v:shape style="position:absolute;left:6369;top:-1857;width:2;height:80" coordorigin="6369,-1857" coordsize="0,80" path="m6369,-1777l6369,-1857e" filled="false" stroked="true" strokeweight=".748pt" strokecolor="#939598">
                <v:path arrowok="t"/>
              </v:shape>
            </v:group>
            <v:group style="position:absolute;left:6329;top:-1857;width:2;height:80" coordorigin="6329,-1857" coordsize="2,80">
              <v:shape style="position:absolute;left:6329;top:-1857;width:2;height:80" coordorigin="6329,-1857" coordsize="0,80" path="m6329,-1777l6329,-1857e" filled="false" stroked="true" strokeweight=".748pt" strokecolor="#939598">
                <v:path arrowok="t"/>
              </v:shape>
            </v:group>
            <v:group style="position:absolute;left:6289;top:-1857;width:2;height:80" coordorigin="6289,-1857" coordsize="2,80">
              <v:shape style="position:absolute;left:6289;top:-1857;width:2;height:80" coordorigin="6289,-1857" coordsize="0,80" path="m6289,-1777l6289,-1857e" filled="false" stroked="true" strokeweight=".748pt" strokecolor="#939598">
                <v:path arrowok="t"/>
              </v:shape>
            </v:group>
            <v:group style="position:absolute;left:6249;top:-1857;width:2;height:80" coordorigin="6249,-1857" coordsize="2,80">
              <v:shape style="position:absolute;left:6249;top:-1857;width:2;height:80" coordorigin="6249,-1857" coordsize="0,80" path="m6249,-1777l6249,-1857e" filled="false" stroked="true" strokeweight=".748pt" strokecolor="#939598">
                <v:path arrowok="t"/>
              </v:shape>
            </v:group>
            <v:group style="position:absolute;left:6209;top:-1857;width:2;height:80" coordorigin="6209,-1857" coordsize="2,80">
              <v:shape style="position:absolute;left:6209;top:-1857;width:2;height:80" coordorigin="6209,-1857" coordsize="0,80" path="m6209,-1777l6209,-1857e" filled="false" stroked="true" strokeweight=".748pt" strokecolor="#939598">
                <v:path arrowok="t"/>
              </v:shape>
            </v:group>
            <v:group style="position:absolute;left:6169;top:-1857;width:2;height:80" coordorigin="6169,-1857" coordsize="2,80">
              <v:shape style="position:absolute;left:6169;top:-1857;width:2;height:80" coordorigin="6169,-1857" coordsize="0,80" path="m6169,-1777l6169,-1857e" filled="false" stroked="true" strokeweight=".748pt" strokecolor="#939598">
                <v:path arrowok="t"/>
              </v:shape>
            </v:group>
            <v:group style="position:absolute;left:6129;top:-1857;width:2;height:80" coordorigin="6129,-1857" coordsize="2,80">
              <v:shape style="position:absolute;left:6129;top:-1857;width:2;height:80" coordorigin="6129,-1857" coordsize="0,80" path="m6129,-1777l6129,-1857e" filled="false" stroked="true" strokeweight=".748pt" strokecolor="#939598">
                <v:path arrowok="t"/>
              </v:shape>
            </v:group>
            <v:group style="position:absolute;left:6089;top:-1857;width:2;height:80" coordorigin="6089,-1857" coordsize="2,80">
              <v:shape style="position:absolute;left:6089;top:-1857;width:2;height:80" coordorigin="6089,-1857" coordsize="1,80" path="m6089,-1777l6089,-1857e" filled="false" stroked="true" strokeweight=".748pt" strokecolor="#939598">
                <v:path arrowok="t"/>
              </v:shape>
            </v:group>
            <v:group style="position:absolute;left:6049;top:-1857;width:2;height:80" coordorigin="6049,-1857" coordsize="2,80">
              <v:shape style="position:absolute;left:6049;top:-1857;width:2;height:80" coordorigin="6049,-1857" coordsize="0,80" path="m6049,-1777l6049,-1857e" filled="false" stroked="true" strokeweight=".748pt" strokecolor="#939598">
                <v:path arrowok="t"/>
              </v:shape>
            </v:group>
            <v:group style="position:absolute;left:6009;top:-1857;width:2;height:80" coordorigin="6009,-1857" coordsize="2,80">
              <v:shape style="position:absolute;left:6009;top:-1857;width:2;height:80" coordorigin="6009,-1857" coordsize="0,80" path="m6009,-1777l6009,-1857e" filled="false" stroked="true" strokeweight=".748pt" strokecolor="#939598">
                <v:path arrowok="t"/>
              </v:shape>
            </v:group>
            <v:group style="position:absolute;left:5969;top:-1857;width:2;height:80" coordorigin="5969,-1857" coordsize="2,80">
              <v:shape style="position:absolute;left:5969;top:-1857;width:2;height:80" coordorigin="5969,-1857" coordsize="0,80" path="m5969,-1777l5969,-1857e" filled="false" stroked="true" strokeweight=".748pt" strokecolor="#939598">
                <v:path arrowok="t"/>
              </v:shape>
            </v:group>
            <v:group style="position:absolute;left:5929;top:-1857;width:2;height:80" coordorigin="5929,-1857" coordsize="2,80">
              <v:shape style="position:absolute;left:5929;top:-1857;width:2;height:80" coordorigin="5929,-1857" coordsize="0,80" path="m5929,-1777l5929,-1857e" filled="false" stroked="true" strokeweight=".748pt" strokecolor="#939598">
                <v:path arrowok="t"/>
              </v:shape>
            </v:group>
            <v:group style="position:absolute;left:5889;top:-1857;width:2;height:80" coordorigin="5889,-1857" coordsize="2,80">
              <v:shape style="position:absolute;left:5889;top:-1857;width:2;height:80" coordorigin="5889,-1857" coordsize="0,80" path="m5889,-1777l5889,-1857e" filled="false" stroked="true" strokeweight=".748pt" strokecolor="#939598">
                <v:path arrowok="t"/>
              </v:shape>
            </v:group>
            <v:group style="position:absolute;left:5849;top:-1857;width:2;height:80" coordorigin="5849,-1857" coordsize="2,80">
              <v:shape style="position:absolute;left:5849;top:-1857;width:2;height:80" coordorigin="5849,-1857" coordsize="0,80" path="m5849,-1777l5849,-1857e" filled="false" stroked="true" strokeweight=".748pt" strokecolor="#939598">
                <v:path arrowok="t"/>
              </v:shape>
            </v:group>
            <v:group style="position:absolute;left:5809;top:-1857;width:2;height:80" coordorigin="5809,-1857" coordsize="2,80">
              <v:shape style="position:absolute;left:5809;top:-1857;width:2;height:80" coordorigin="5809,-1857" coordsize="0,80" path="m5809,-1777l5809,-1857e" filled="false" stroked="true" strokeweight=".748pt" strokecolor="#939598">
                <v:path arrowok="t"/>
              </v:shape>
            </v:group>
            <v:group style="position:absolute;left:5769;top:-1857;width:2;height:80" coordorigin="5769,-1857" coordsize="2,80">
              <v:shape style="position:absolute;left:5769;top:-1857;width:2;height:80" coordorigin="5769,-1857" coordsize="0,80" path="m5769,-1777l5769,-1857e" filled="false" stroked="true" strokeweight=".748pt" strokecolor="#939598">
                <v:path arrowok="t"/>
              </v:shape>
            </v:group>
            <v:group style="position:absolute;left:5729;top:-1857;width:2;height:80" coordorigin="5729,-1857" coordsize="2,80">
              <v:shape style="position:absolute;left:5729;top:-1857;width:2;height:80" coordorigin="5729,-1857" coordsize="0,80" path="m5729,-1777l5729,-1857e" filled="false" stroked="true" strokeweight=".748pt" strokecolor="#939598">
                <v:path arrowok="t"/>
              </v:shape>
            </v:group>
            <v:group style="position:absolute;left:5689;top:-1857;width:2;height:80" coordorigin="5689,-1857" coordsize="2,80">
              <v:shape style="position:absolute;left:5689;top:-1857;width:2;height:80" coordorigin="5689,-1857" coordsize="0,80" path="m5689,-1777l5689,-1857e" filled="false" stroked="true" strokeweight=".748pt" strokecolor="#939598">
                <v:path arrowok="t"/>
              </v:shape>
            </v:group>
            <v:group style="position:absolute;left:5649;top:-1857;width:2;height:80" coordorigin="5649,-1857" coordsize="2,80">
              <v:shape style="position:absolute;left:5649;top:-1857;width:2;height:80" coordorigin="5649,-1857" coordsize="0,80" path="m5649,-1777l5649,-1857e" filled="false" stroked="true" strokeweight=".748pt" strokecolor="#939598">
                <v:path arrowok="t"/>
              </v:shape>
            </v:group>
            <v:group style="position:absolute;left:5609;top:-1857;width:2;height:80" coordorigin="5609,-1857" coordsize="2,80">
              <v:shape style="position:absolute;left:5609;top:-1857;width:2;height:80" coordorigin="5609,-1857" coordsize="0,80" path="m5609,-1777l5609,-1857e" filled="false" stroked="true" strokeweight=".748pt" strokecolor="#939598">
                <v:path arrowok="t"/>
              </v:shape>
            </v:group>
            <v:group style="position:absolute;left:5569;top:-1857;width:2;height:80" coordorigin="5569,-1857" coordsize="2,80">
              <v:shape style="position:absolute;left:5569;top:-1857;width:2;height:80" coordorigin="5569,-1857" coordsize="0,80" path="m5569,-1777l5569,-1857e" filled="false" stroked="true" strokeweight=".748pt" strokecolor="#939598">
                <v:path arrowok="t"/>
              </v:shape>
            </v:group>
            <v:group style="position:absolute;left:5529;top:-1857;width:2;height:80" coordorigin="5529,-1857" coordsize="2,80">
              <v:shape style="position:absolute;left:5529;top:-1857;width:2;height:80" coordorigin="5529,-1857" coordsize="0,80" path="m5529,-1777l5529,-1857e" filled="false" stroked="true" strokeweight=".748pt" strokecolor="#939598">
                <v:path arrowok="t"/>
              </v:shape>
            </v:group>
            <v:group style="position:absolute;left:5489;top:-1857;width:2;height:80" coordorigin="5489,-1857" coordsize="2,80">
              <v:shape style="position:absolute;left:5489;top:-1857;width:2;height:80" coordorigin="5489,-1857" coordsize="0,80" path="m5489,-1777l5489,-1857e" filled="false" stroked="true" strokeweight=".748pt" strokecolor="#939598">
                <v:path arrowok="t"/>
              </v:shape>
            </v:group>
            <v:group style="position:absolute;left:5449;top:-1857;width:2;height:80" coordorigin="5449,-1857" coordsize="2,80">
              <v:shape style="position:absolute;left:5449;top:-1857;width:2;height:80" coordorigin="5449,-1857" coordsize="0,80" path="m5449,-1777l5449,-1857e" filled="false" stroked="true" strokeweight=".748pt" strokecolor="#939598">
                <v:path arrowok="t"/>
              </v:shape>
            </v:group>
            <v:group style="position:absolute;left:5409;top:-1857;width:2;height:80" coordorigin="5409,-1857" coordsize="2,80">
              <v:shape style="position:absolute;left:5409;top:-1857;width:2;height:80" coordorigin="5409,-1857" coordsize="0,80" path="m5409,-1777l5409,-1857e" filled="false" stroked="true" strokeweight=".748pt" strokecolor="#939598">
                <v:path arrowok="t"/>
              </v:shape>
            </v:group>
            <v:group style="position:absolute;left:5369;top:-1857;width:2;height:80" coordorigin="5369,-1857" coordsize="2,80">
              <v:shape style="position:absolute;left:5369;top:-1857;width:2;height:80" coordorigin="5369,-1857" coordsize="0,80" path="m5369,-1777l5369,-1857e" filled="false" stroked="true" strokeweight=".748pt" strokecolor="#939598">
                <v:path arrowok="t"/>
              </v:shape>
            </v:group>
            <v:group style="position:absolute;left:5329;top:-1857;width:2;height:80" coordorigin="5329,-1857" coordsize="2,80">
              <v:shape style="position:absolute;left:5329;top:-1857;width:2;height:80" coordorigin="5329,-1857" coordsize="1,80" path="m5329,-1777l5329,-1857e" filled="false" stroked="true" strokeweight=".748pt" strokecolor="#939598">
                <v:path arrowok="t"/>
              </v:shape>
            </v:group>
            <v:group style="position:absolute;left:5289;top:-1857;width:2;height:80" coordorigin="5289,-1857" coordsize="2,80">
              <v:shape style="position:absolute;left:5289;top:-1857;width:2;height:80" coordorigin="5289,-1857" coordsize="0,80" path="m5289,-1777l5289,-1857e" filled="false" stroked="true" strokeweight=".748pt" strokecolor="#939598">
                <v:path arrowok="t"/>
              </v:shape>
            </v:group>
            <v:group style="position:absolute;left:5249;top:-1857;width:2;height:80" coordorigin="5249,-1857" coordsize="2,80">
              <v:shape style="position:absolute;left:5249;top:-1857;width:2;height:80" coordorigin="5249,-1857" coordsize="0,80" path="m5249,-1777l5249,-1857e" filled="false" stroked="true" strokeweight=".748pt" strokecolor="#939598">
                <v:path arrowok="t"/>
              </v:shape>
            </v:group>
            <v:group style="position:absolute;left:5209;top:-1857;width:2;height:80" coordorigin="5209,-1857" coordsize="2,80">
              <v:shape style="position:absolute;left:5209;top:-1857;width:2;height:80" coordorigin="5209,-1857" coordsize="0,80" path="m5209,-1777l5209,-1857e" filled="false" stroked="true" strokeweight=".748pt" strokecolor="#939598">
                <v:path arrowok="t"/>
              </v:shape>
            </v:group>
            <v:group style="position:absolute;left:5169;top:-1856;width:2;height:80" coordorigin="5169,-1856" coordsize="2,80">
              <v:shape style="position:absolute;left:5169;top:-1856;width:2;height:80" coordorigin="5169,-1856" coordsize="0,80" path="m5169,-1776l5169,-1856e" filled="false" stroked="true" strokeweight=".748pt" strokecolor="#939598">
                <v:path arrowok="t"/>
              </v:shape>
            </v:group>
            <v:group style="position:absolute;left:5129;top:-1856;width:2;height:80" coordorigin="5129,-1856" coordsize="2,80">
              <v:shape style="position:absolute;left:5129;top:-1856;width:2;height:80" coordorigin="5129,-1856" coordsize="0,80" path="m5129,-1776l5129,-1856e" filled="false" stroked="true" strokeweight=".748pt" strokecolor="#939598">
                <v:path arrowok="t"/>
              </v:shape>
            </v:group>
            <v:group style="position:absolute;left:5089;top:-1856;width:2;height:80" coordorigin="5089,-1856" coordsize="2,80">
              <v:shape style="position:absolute;left:5089;top:-1856;width:2;height:80" coordorigin="5089,-1856" coordsize="0,80" path="m5089,-1776l5089,-1856e" filled="false" stroked="true" strokeweight=".748pt" strokecolor="#939598">
                <v:path arrowok="t"/>
              </v:shape>
            </v:group>
            <v:group style="position:absolute;left:5049;top:-1856;width:2;height:80" coordorigin="5049,-1856" coordsize="2,80">
              <v:shape style="position:absolute;left:5049;top:-1856;width:2;height:80" coordorigin="5049,-1856" coordsize="0,80" path="m5049,-1776l5049,-1856e" filled="false" stroked="true" strokeweight=".748pt" strokecolor="#939598">
                <v:path arrowok="t"/>
              </v:shape>
            </v:group>
            <v:group style="position:absolute;left:5009;top:-1856;width:2;height:80" coordorigin="5009,-1856" coordsize="2,80">
              <v:shape style="position:absolute;left:5009;top:-1856;width:2;height:80" coordorigin="5009,-1856" coordsize="0,80" path="m5009,-1776l5009,-1856e" filled="false" stroked="true" strokeweight=".748pt" strokecolor="#939598">
                <v:path arrowok="t"/>
              </v:shape>
            </v:group>
            <v:group style="position:absolute;left:4969;top:-1856;width:2;height:80" coordorigin="4969,-1856" coordsize="2,80">
              <v:shape style="position:absolute;left:4969;top:-1856;width:2;height:80" coordorigin="4969,-1856" coordsize="1,80" path="m4969,-1776l4969,-1856e" filled="false" stroked="true" strokeweight=".748pt" strokecolor="#939598">
                <v:path arrowok="t"/>
              </v:shape>
            </v:group>
            <v:group style="position:absolute;left:4929;top:-1856;width:2;height:80" coordorigin="4929,-1856" coordsize="2,80">
              <v:shape style="position:absolute;left:4929;top:-1856;width:2;height:80" coordorigin="4929,-1856" coordsize="0,80" path="m4929,-1776l4929,-1856e" filled="false" stroked="true" strokeweight=".748pt" strokecolor="#939598">
                <v:path arrowok="t"/>
              </v:shape>
            </v:group>
            <v:group style="position:absolute;left:4889;top:-1856;width:2;height:80" coordorigin="4889,-1856" coordsize="2,80">
              <v:shape style="position:absolute;left:4889;top:-1856;width:2;height:80" coordorigin="4889,-1856" coordsize="0,80" path="m4889,-1776l4889,-1856e" filled="false" stroked="true" strokeweight=".748pt" strokecolor="#939598">
                <v:path arrowok="t"/>
              </v:shape>
            </v:group>
            <v:group style="position:absolute;left:4849;top:-1856;width:2;height:80" coordorigin="4849,-1856" coordsize="2,80">
              <v:shape style="position:absolute;left:4849;top:-1856;width:2;height:80" coordorigin="4849,-1856" coordsize="0,80" path="m4849,-1776l4849,-1856e" filled="false" stroked="true" strokeweight=".748pt" strokecolor="#939598">
                <v:path arrowok="t"/>
              </v:shape>
            </v:group>
            <v:group style="position:absolute;left:4809;top:-1856;width:2;height:80" coordorigin="4809,-1856" coordsize="2,80">
              <v:shape style="position:absolute;left:4809;top:-1856;width:2;height:80" coordorigin="4809,-1856" coordsize="0,80" path="m4809,-1776l4809,-1856e" filled="false" stroked="true" strokeweight=".748pt" strokecolor="#939598">
                <v:path arrowok="t"/>
              </v:shape>
            </v:group>
            <v:group style="position:absolute;left:4769;top:-1856;width:2;height:80" coordorigin="4769,-1856" coordsize="2,80">
              <v:shape style="position:absolute;left:4769;top:-1856;width:2;height:80" coordorigin="4769,-1856" coordsize="0,80" path="m4769,-1776l4769,-1856e" filled="false" stroked="true" strokeweight=".748pt" strokecolor="#939598">
                <v:path arrowok="t"/>
              </v:shape>
            </v:group>
            <v:group style="position:absolute;left:4729;top:-1856;width:2;height:80" coordorigin="4729,-1856" coordsize="2,80">
              <v:shape style="position:absolute;left:4729;top:-1856;width:2;height:80" coordorigin="4729,-1856" coordsize="0,80" path="m4729,-1776l4729,-1856e" filled="false" stroked="true" strokeweight=".748pt" strokecolor="#939598">
                <v:path arrowok="t"/>
              </v:shape>
            </v:group>
            <v:group style="position:absolute;left:4689;top:-1856;width:2;height:80" coordorigin="4689,-1856" coordsize="2,80">
              <v:shape style="position:absolute;left:4689;top:-1856;width:2;height:80" coordorigin="4689,-1856" coordsize="1,80" path="m4689,-1776l4689,-1856e" filled="false" stroked="true" strokeweight=".748pt" strokecolor="#939598">
                <v:path arrowok="t"/>
              </v:shape>
            </v:group>
            <v:group style="position:absolute;left:4649;top:-1856;width:2;height:80" coordorigin="4649,-1856" coordsize="2,80">
              <v:shape style="position:absolute;left:4649;top:-1856;width:2;height:80" coordorigin="4649,-1856" coordsize="0,80" path="m4649,-1776l4649,-1856e" filled="false" stroked="true" strokeweight=".748pt" strokecolor="#939598">
                <v:path arrowok="t"/>
              </v:shape>
            </v:group>
            <v:group style="position:absolute;left:4609;top:-1856;width:2;height:80" coordorigin="4609,-1856" coordsize="2,80">
              <v:shape style="position:absolute;left:4609;top:-1856;width:2;height:80" coordorigin="4609,-1856" coordsize="0,80" path="m4609,-1776l4609,-1856e" filled="false" stroked="true" strokeweight=".748pt" strokecolor="#939598">
                <v:path arrowok="t"/>
              </v:shape>
            </v:group>
            <v:group style="position:absolute;left:4569;top:-1856;width:2;height:80" coordorigin="4569,-1856" coordsize="2,80">
              <v:shape style="position:absolute;left:4569;top:-1856;width:2;height:80" coordorigin="4569,-1856" coordsize="0,80" path="m4569,-1776l4569,-1856e" filled="false" stroked="true" strokeweight=".748pt" strokecolor="#939598">
                <v:path arrowok="t"/>
              </v:shape>
            </v:group>
            <v:group style="position:absolute;left:4529;top:-1856;width:2;height:80" coordorigin="4529,-1856" coordsize="2,80">
              <v:shape style="position:absolute;left:4529;top:-1856;width:2;height:80" coordorigin="4529,-1856" coordsize="0,80" path="m4529,-1776l4529,-1856e" filled="false" stroked="true" strokeweight=".748pt" strokecolor="#939598">
                <v:path arrowok="t"/>
              </v:shape>
            </v:group>
            <v:group style="position:absolute;left:4489;top:-1856;width:2;height:80" coordorigin="4489,-1856" coordsize="2,80">
              <v:shape style="position:absolute;left:4489;top:-1856;width:2;height:80" coordorigin="4489,-1856" coordsize="0,80" path="m4489,-1776l4489,-1856e" filled="false" stroked="true" strokeweight=".748pt" strokecolor="#939598">
                <v:path arrowok="t"/>
              </v:shape>
            </v:group>
            <v:group style="position:absolute;left:4449;top:-1856;width:2;height:80" coordorigin="4449,-1856" coordsize="2,80">
              <v:shape style="position:absolute;left:4449;top:-1856;width:2;height:80" coordorigin="4449,-1856" coordsize="0,80" path="m4449,-1776l4449,-1856e" filled="false" stroked="true" strokeweight=".748pt" strokecolor="#939598">
                <v:path arrowok="t"/>
              </v:shape>
            </v:group>
            <v:group style="position:absolute;left:4409;top:-1856;width:2;height:80" coordorigin="4409,-1856" coordsize="2,80">
              <v:shape style="position:absolute;left:4409;top:-1856;width:2;height:80" coordorigin="4409,-1856" coordsize="0,80" path="m4409,-1776l4409,-1856e" filled="false" stroked="true" strokeweight=".748pt" strokecolor="#939598">
                <v:path arrowok="t"/>
              </v:shape>
            </v:group>
            <v:group style="position:absolute;left:4369;top:-1856;width:2;height:80" coordorigin="4369,-1856" coordsize="2,80">
              <v:shape style="position:absolute;left:4369;top:-1856;width:2;height:80" coordorigin="4369,-1856" coordsize="0,80" path="m4369,-1776l4369,-1856e" filled="false" stroked="true" strokeweight=".748pt" strokecolor="#939598">
                <v:path arrowok="t"/>
              </v:shape>
            </v:group>
            <v:group style="position:absolute;left:4329;top:-1856;width:2;height:80" coordorigin="4329,-1856" coordsize="2,80">
              <v:shape style="position:absolute;left:4329;top:-1856;width:2;height:80" coordorigin="4329,-1856" coordsize="0,80" path="m4329,-1776l4329,-1856e" filled="false" stroked="true" strokeweight=".748pt" strokecolor="#939598">
                <v:path arrowok="t"/>
              </v:shape>
            </v:group>
            <v:group style="position:absolute;left:4289;top:-1856;width:2;height:80" coordorigin="4289,-1856" coordsize="2,80">
              <v:shape style="position:absolute;left:4289;top:-1856;width:2;height:80" coordorigin="4289,-1856" coordsize="1,80" path="m4289,-1776l4289,-1856e" filled="false" stroked="true" strokeweight=".748pt" strokecolor="#939598">
                <v:path arrowok="t"/>
              </v:shape>
            </v:group>
            <v:group style="position:absolute;left:4249;top:-1856;width:2;height:80" coordorigin="4249,-1856" coordsize="2,80">
              <v:shape style="position:absolute;left:4249;top:-1856;width:2;height:80" coordorigin="4249,-1856" coordsize="0,80" path="m4249,-1776l4249,-1856e" filled="false" stroked="true" strokeweight=".748pt" strokecolor="#939598">
                <v:path arrowok="t"/>
              </v:shape>
            </v:group>
            <v:group style="position:absolute;left:4209;top:-1856;width:2;height:80" coordorigin="4209,-1856" coordsize="2,80">
              <v:shape style="position:absolute;left:4209;top:-1856;width:2;height:80" coordorigin="4209,-1856" coordsize="0,80" path="m4209,-1776l4209,-1856e" filled="false" stroked="true" strokeweight=".748pt" strokecolor="#939598">
                <v:path arrowok="t"/>
              </v:shape>
            </v:group>
            <v:group style="position:absolute;left:4169;top:-1856;width:2;height:80" coordorigin="4169,-1856" coordsize="2,80">
              <v:shape style="position:absolute;left:4169;top:-1856;width:2;height:80" coordorigin="4169,-1856" coordsize="0,80" path="m4169,-1776l4169,-1856e" filled="false" stroked="true" strokeweight=".748pt" strokecolor="#939598">
                <v:path arrowok="t"/>
              </v:shape>
            </v:group>
            <v:group style="position:absolute;left:4129;top:-1856;width:2;height:80" coordorigin="4129,-1856" coordsize="2,80">
              <v:shape style="position:absolute;left:4129;top:-1856;width:2;height:80" coordorigin="4129,-1856" coordsize="0,80" path="m4129,-1776l4129,-1856e" filled="false" stroked="true" strokeweight=".748pt" strokecolor="#939598">
                <v:path arrowok="t"/>
              </v:shape>
            </v:group>
            <v:group style="position:absolute;left:4089;top:-1856;width:2;height:80" coordorigin="4089,-1856" coordsize="2,80">
              <v:shape style="position:absolute;left:4089;top:-1856;width:2;height:80" coordorigin="4089,-1856" coordsize="0,80" path="m4089,-1776l4089,-1856e" filled="false" stroked="true" strokeweight=".748pt" strokecolor="#939598">
                <v:path arrowok="t"/>
              </v:shape>
            </v:group>
            <v:group style="position:absolute;left:4049;top:-1856;width:2;height:80" coordorigin="4049,-1856" coordsize="2,80">
              <v:shape style="position:absolute;left:4049;top:-1856;width:2;height:80" coordorigin="4049,-1856" coordsize="0,80" path="m4049,-1776l4049,-1856e" filled="false" stroked="true" strokeweight=".748pt" strokecolor="#939598">
                <v:path arrowok="t"/>
              </v:shape>
            </v:group>
            <v:group style="position:absolute;left:4009;top:-1856;width:2;height:80" coordorigin="4009,-1856" coordsize="2,80">
              <v:shape style="position:absolute;left:4009;top:-1856;width:2;height:80" coordorigin="4009,-1856" coordsize="0,80" path="m4009,-1776l4009,-1856e" filled="false" stroked="true" strokeweight=".748pt" strokecolor="#939598">
                <v:path arrowok="t"/>
              </v:shape>
            </v:group>
            <v:group style="position:absolute;left:3969;top:-1856;width:2;height:80" coordorigin="3969,-1856" coordsize="2,80">
              <v:shape style="position:absolute;left:3969;top:-1856;width:2;height:80" coordorigin="3969,-1856" coordsize="0,80" path="m3969,-1776l3969,-1856e" filled="false" stroked="true" strokeweight=".748pt" strokecolor="#939598">
                <v:path arrowok="t"/>
              </v:shape>
            </v:group>
            <v:group style="position:absolute;left:3929;top:-1856;width:2;height:80" coordorigin="3929,-1856" coordsize="2,80">
              <v:shape style="position:absolute;left:3929;top:-1856;width:2;height:80" coordorigin="3929,-1856" coordsize="1,80" path="m3929,-1776l3929,-1856e" filled="false" stroked="true" strokeweight=".748pt" strokecolor="#939598">
                <v:path arrowok="t"/>
              </v:shape>
            </v:group>
            <v:group style="position:absolute;left:3889;top:-1856;width:2;height:80" coordorigin="3889,-1856" coordsize="2,80">
              <v:shape style="position:absolute;left:3889;top:-1856;width:2;height:80" coordorigin="3889,-1856" coordsize="0,80" path="m3889,-1776l3889,-1856e" filled="false" stroked="true" strokeweight=".748pt" strokecolor="#939598">
                <v:path arrowok="t"/>
              </v:shape>
            </v:group>
            <v:group style="position:absolute;left:3849;top:-1856;width:2;height:80" coordorigin="3849,-1856" coordsize="2,80">
              <v:shape style="position:absolute;left:3849;top:-1856;width:2;height:80" coordorigin="3849,-1856" coordsize="0,80" path="m3849,-1776l3849,-1856e" filled="false" stroked="true" strokeweight=".748pt" strokecolor="#939598">
                <v:path arrowok="t"/>
              </v:shape>
            </v:group>
            <v:group style="position:absolute;left:3809;top:-1856;width:2;height:80" coordorigin="3809,-1856" coordsize="2,80">
              <v:shape style="position:absolute;left:3809;top:-1856;width:2;height:80" coordorigin="3809,-1856" coordsize="0,80" path="m3809,-1776l3809,-1856e" filled="false" stroked="true" strokeweight=".748pt" strokecolor="#939598">
                <v:path arrowok="t"/>
              </v:shape>
            </v:group>
            <v:group style="position:absolute;left:3768;top:-1856;width:2;height:80" coordorigin="3768,-1856" coordsize="2,80">
              <v:shape style="position:absolute;left:3768;top:-1856;width:2;height:80" coordorigin="3768,-1856" coordsize="0,80" path="m3769,-1776l3768,-1856e" filled="false" stroked="true" strokeweight=".748pt" strokecolor="#939598">
                <v:path arrowok="t"/>
              </v:shape>
            </v:group>
            <v:group style="position:absolute;left:3728;top:-1856;width:2;height:80" coordorigin="3728,-1856" coordsize="2,80">
              <v:shape style="position:absolute;left:3728;top:-1856;width:2;height:80" coordorigin="3728,-1856" coordsize="0,80" path="m3728,-1776l3728,-1856e" filled="false" stroked="true" strokeweight=".748pt" strokecolor="#939598">
                <v:path arrowok="t"/>
              </v:shape>
            </v:group>
            <v:group style="position:absolute;left:3688;top:-1856;width:2;height:80" coordorigin="3688,-1856" coordsize="2,80">
              <v:shape style="position:absolute;left:3688;top:-1856;width:2;height:80" coordorigin="3688,-1856" coordsize="0,80" path="m3688,-1776l3688,-1856e" filled="false" stroked="true" strokeweight=".748pt" strokecolor="#939598">
                <v:path arrowok="t"/>
              </v:shape>
            </v:group>
            <v:group style="position:absolute;left:3648;top:-1856;width:2;height:80" coordorigin="3648,-1856" coordsize="2,80">
              <v:shape style="position:absolute;left:3648;top:-1856;width:2;height:80" coordorigin="3648,-1856" coordsize="0,80" path="m3648,-1776l3648,-1856e" filled="false" stroked="true" strokeweight=".748pt" strokecolor="#939598">
                <v:path arrowok="t"/>
              </v:shape>
            </v:group>
            <v:group style="position:absolute;left:3608;top:-1856;width:2;height:80" coordorigin="3608,-1856" coordsize="2,80">
              <v:shape style="position:absolute;left:3608;top:-1856;width:2;height:80" coordorigin="3608,-1856" coordsize="0,80" path="m3608,-1776l3608,-1856e" filled="false" stroked="true" strokeweight=".748pt" strokecolor="#939598">
                <v:path arrowok="t"/>
              </v:shape>
            </v:group>
            <v:group style="position:absolute;left:3568;top:-1856;width:2;height:80" coordorigin="3568,-1856" coordsize="2,80">
              <v:shape style="position:absolute;left:3568;top:-1856;width:2;height:80" coordorigin="3568,-1856" coordsize="1,80" path="m3568,-1776l3568,-1856e" filled="false" stroked="true" strokeweight=".748pt" strokecolor="#939598">
                <v:path arrowok="t"/>
              </v:shape>
            </v:group>
            <v:group style="position:absolute;left:3528;top:-1856;width:2;height:80" coordorigin="3528,-1856" coordsize="2,80">
              <v:shape style="position:absolute;left:3528;top:-1856;width:2;height:80" coordorigin="3528,-1856" coordsize="0,80" path="m3528,-1776l3528,-1856e" filled="false" stroked="true" strokeweight=".748pt" strokecolor="#939598">
                <v:path arrowok="t"/>
              </v:shape>
            </v:group>
            <v:group style="position:absolute;left:3488;top:-1856;width:2;height:80" coordorigin="3488,-1856" coordsize="2,80">
              <v:shape style="position:absolute;left:3488;top:-1856;width:2;height:80" coordorigin="3488,-1856" coordsize="0,80" path="m3488,-1776l3488,-1856e" filled="false" stroked="true" strokeweight=".748pt" strokecolor="#939598">
                <v:path arrowok="t"/>
              </v:shape>
            </v:group>
            <v:group style="position:absolute;left:3448;top:-1856;width:2;height:80" coordorigin="3448,-1856" coordsize="2,80">
              <v:shape style="position:absolute;left:3448;top:-1856;width:2;height:80" coordorigin="3448,-1856" coordsize="0,80" path="m3448,-1776l3448,-1856e" filled="false" stroked="true" strokeweight=".748pt" strokecolor="#939598">
                <v:path arrowok="t"/>
              </v:shape>
            </v:group>
            <v:group style="position:absolute;left:3408;top:-1856;width:2;height:80" coordorigin="3408,-1856" coordsize="2,80">
              <v:shape style="position:absolute;left:3408;top:-1856;width:2;height:80" coordorigin="3408,-1856" coordsize="0,80" path="m3408,-1776l3408,-1856e" filled="false" stroked="true" strokeweight=".748pt" strokecolor="#939598">
                <v:path arrowok="t"/>
              </v:shape>
            </v:group>
            <v:group style="position:absolute;left:3368;top:-1856;width:2;height:80" coordorigin="3368,-1856" coordsize="2,80">
              <v:shape style="position:absolute;left:3368;top:-1856;width:2;height:80" coordorigin="3368,-1856" coordsize="0,80" path="m3368,-1776l3368,-1856e" filled="false" stroked="true" strokeweight=".748pt" strokecolor="#939598">
                <v:path arrowok="t"/>
              </v:shape>
            </v:group>
            <v:group style="position:absolute;left:3328;top:-1856;width:2;height:80" coordorigin="3328,-1856" coordsize="2,80">
              <v:shape style="position:absolute;left:3328;top:-1856;width:2;height:80" coordorigin="3328,-1856" coordsize="0,80" path="m3328,-1776l3328,-1856e" filled="false" stroked="true" strokeweight=".748pt" strokecolor="#939598">
                <v:path arrowok="t"/>
              </v:shape>
            </v:group>
            <v:group style="position:absolute;left:3288;top:-1856;width:2;height:80" coordorigin="3288,-1856" coordsize="2,80">
              <v:shape style="position:absolute;left:3288;top:-1856;width:2;height:80" coordorigin="3288,-1856" coordsize="0,80" path="m3288,-1776l3288,-1856e" filled="false" stroked="true" strokeweight=".748pt" strokecolor="#939598">
                <v:path arrowok="t"/>
              </v:shape>
            </v:group>
            <v:group style="position:absolute;left:3248;top:-1856;width:2;height:80" coordorigin="3248,-1856" coordsize="2,80">
              <v:shape style="position:absolute;left:3248;top:-1856;width:2;height:80" coordorigin="3248,-1856" coordsize="0,80" path="m3248,-1776l3248,-1856e" filled="false" stroked="true" strokeweight=".748pt" strokecolor="#939598">
                <v:path arrowok="t"/>
              </v:shape>
            </v:group>
            <v:group style="position:absolute;left:3208;top:-1856;width:2;height:80" coordorigin="3208,-1856" coordsize="2,80">
              <v:shape style="position:absolute;left:3208;top:-1856;width:2;height:80" coordorigin="3208,-1856" coordsize="0,80" path="m3208,-1776l3208,-1856e" filled="false" stroked="true" strokeweight=".748pt" strokecolor="#939598">
                <v:path arrowok="t"/>
              </v:shape>
            </v:group>
            <v:group style="position:absolute;left:3168;top:-1856;width:2;height:80" coordorigin="3168,-1856" coordsize="2,80">
              <v:shape style="position:absolute;left:3168;top:-1856;width:2;height:80" coordorigin="3168,-1856" coordsize="1,80" path="m3168,-1776l3168,-1856e" filled="false" stroked="true" strokeweight=".748pt" strokecolor="#939598">
                <v:path arrowok="t"/>
              </v:shape>
            </v:group>
            <v:group style="position:absolute;left:3128;top:-1856;width:2;height:80" coordorigin="3128,-1856" coordsize="2,80">
              <v:shape style="position:absolute;left:3128;top:-1856;width:2;height:80" coordorigin="3128,-1856" coordsize="0,80" path="m3128,-1776l3128,-1856e" filled="false" stroked="true" strokeweight=".748pt" strokecolor="#939598">
                <v:path arrowok="t"/>
              </v:shape>
            </v:group>
            <v:group style="position:absolute;left:3088;top:-1856;width:2;height:80" coordorigin="3088,-1856" coordsize="2,80">
              <v:shape style="position:absolute;left:3088;top:-1856;width:2;height:80" coordorigin="3088,-1856" coordsize="0,80" path="m3088,-1776l3088,-1856e" filled="false" stroked="true" strokeweight=".748pt" strokecolor="#939598">
                <v:path arrowok="t"/>
              </v:shape>
            </v:group>
            <v:group style="position:absolute;left:3048;top:-1856;width:2;height:80" coordorigin="3048,-1856" coordsize="2,80">
              <v:shape style="position:absolute;left:3048;top:-1856;width:2;height:80" coordorigin="3048,-1856" coordsize="0,80" path="m3048,-1776l3048,-1856e" filled="false" stroked="true" strokeweight=".748pt" strokecolor="#939598">
                <v:path arrowok="t"/>
              </v:shape>
            </v:group>
            <v:group style="position:absolute;left:3008;top:-1856;width:2;height:80" coordorigin="3008,-1856" coordsize="2,80">
              <v:shape style="position:absolute;left:3008;top:-1856;width:2;height:80" coordorigin="3008,-1856" coordsize="0,80" path="m3008,-1776l3008,-1856e" filled="false" stroked="true" strokeweight=".748pt" strokecolor="#939598">
                <v:path arrowok="t"/>
              </v:shape>
            </v:group>
            <v:group style="position:absolute;left:2968;top:-1856;width:2;height:80" coordorigin="2968,-1856" coordsize="2,80">
              <v:shape style="position:absolute;left:2968;top:-1856;width:2;height:80" coordorigin="2968,-1856" coordsize="0,80" path="m2968,-1776l2968,-1856e" filled="false" stroked="true" strokeweight=".748pt" strokecolor="#939598">
                <v:path arrowok="t"/>
              </v:shape>
            </v:group>
            <v:group style="position:absolute;left:2928;top:-1856;width:2;height:80" coordorigin="2928,-1856" coordsize="2,80">
              <v:shape style="position:absolute;left:2928;top:-1856;width:2;height:80" coordorigin="2928,-1856" coordsize="0,80" path="m2928,-1776l2928,-1856e" filled="false" stroked="true" strokeweight=".748pt" strokecolor="#939598">
                <v:path arrowok="t"/>
              </v:shape>
            </v:group>
            <v:group style="position:absolute;left:2888;top:-1856;width:2;height:80" coordorigin="2888,-1856" coordsize="2,80">
              <v:shape style="position:absolute;left:2888;top:-1856;width:2;height:80" coordorigin="2888,-1856" coordsize="1,80" path="m2888,-1776l2888,-1856e" filled="false" stroked="true" strokeweight=".748pt" strokecolor="#939598">
                <v:path arrowok="t"/>
              </v:shape>
            </v:group>
            <v:group style="position:absolute;left:2848;top:-1856;width:2;height:80" coordorigin="2848,-1856" coordsize="2,80">
              <v:shape style="position:absolute;left:2848;top:-1856;width:2;height:80" coordorigin="2848,-1856" coordsize="0,80" path="m2848,-1776l2848,-1856e" filled="false" stroked="true" strokeweight=".748pt" strokecolor="#939598">
                <v:path arrowok="t"/>
              </v:shape>
            </v:group>
            <v:group style="position:absolute;left:2808;top:-1856;width:2;height:80" coordorigin="2808,-1856" coordsize="2,80">
              <v:shape style="position:absolute;left:2808;top:-1856;width:2;height:80" coordorigin="2808,-1856" coordsize="0,80" path="m2808,-1776l2808,-1856e" filled="false" stroked="true" strokeweight=".748pt" strokecolor="#939598">
                <v:path arrowok="t"/>
              </v:shape>
            </v:group>
            <v:group style="position:absolute;left:2768;top:-1856;width:2;height:80" coordorigin="2768,-1856" coordsize="2,80">
              <v:shape style="position:absolute;left:2768;top:-1856;width:2;height:80" coordorigin="2768,-1856" coordsize="0,80" path="m2768,-1776l2768,-1856e" filled="false" stroked="true" strokeweight=".748pt" strokecolor="#939598">
                <v:path arrowok="t"/>
              </v:shape>
            </v:group>
            <v:group style="position:absolute;left:2728;top:-1856;width:2;height:80" coordorigin="2728,-1856" coordsize="2,80">
              <v:shape style="position:absolute;left:2728;top:-1856;width:2;height:80" coordorigin="2728,-1856" coordsize="0,80" path="m2728,-1776l2728,-1856e" filled="false" stroked="true" strokeweight=".748pt" strokecolor="#939598">
                <v:path arrowok="t"/>
              </v:shape>
            </v:group>
            <v:group style="position:absolute;left:2688;top:-1856;width:2;height:80" coordorigin="2688,-1856" coordsize="2,80">
              <v:shape style="position:absolute;left:2688;top:-1856;width:2;height:80" coordorigin="2688,-1856" coordsize="0,80" path="m2688,-1776l2688,-1856e" filled="false" stroked="true" strokeweight=".748pt" strokecolor="#939598">
                <v:path arrowok="t"/>
              </v:shape>
            </v:group>
            <v:group style="position:absolute;left:2648;top:-1856;width:2;height:80" coordorigin="2648,-1856" coordsize="2,80">
              <v:shape style="position:absolute;left:2648;top:-1856;width:2;height:80" coordorigin="2648,-1856" coordsize="0,80" path="m2648,-1776l2648,-1856e" filled="false" stroked="true" strokeweight=".748pt" strokecolor="#939598">
                <v:path arrowok="t"/>
              </v:shape>
            </v:group>
            <v:group style="position:absolute;left:2608;top:-1856;width:2;height:80" coordorigin="2608,-1856" coordsize="2,80">
              <v:shape style="position:absolute;left:2608;top:-1856;width:2;height:80" coordorigin="2608,-1856" coordsize="0,80" path="m2608,-1776l2608,-1856e" filled="false" stroked="true" strokeweight=".748pt" strokecolor="#939598">
                <v:path arrowok="t"/>
              </v:shape>
            </v:group>
            <v:group style="position:absolute;left:2568;top:-1856;width:2;height:80" coordorigin="2568,-1856" coordsize="2,80">
              <v:shape style="position:absolute;left:2568;top:-1856;width:2;height:80" coordorigin="2568,-1856" coordsize="0,80" path="m2568,-1776l2568,-1856e" filled="false" stroked="true" strokeweight=".748pt" strokecolor="#939598">
                <v:path arrowok="t"/>
              </v:shape>
            </v:group>
            <v:group style="position:absolute;left:2528;top:-1856;width:2;height:80" coordorigin="2528,-1856" coordsize="2,80">
              <v:shape style="position:absolute;left:2528;top:-1856;width:2;height:80" coordorigin="2528,-1856" coordsize="1,80" path="m2528,-1776l2528,-1856e" filled="false" stroked="true" strokeweight=".748pt" strokecolor="#939598">
                <v:path arrowok="t"/>
              </v:shape>
            </v:group>
            <v:group style="position:absolute;left:2488;top:-1856;width:2;height:80" coordorigin="2488,-1856" coordsize="2,80">
              <v:shape style="position:absolute;left:2488;top:-1856;width:2;height:80" coordorigin="2488,-1856" coordsize="0,80" path="m2488,-1776l2488,-1856e" filled="false" stroked="true" strokeweight=".748pt" strokecolor="#939598">
                <v:path arrowok="t"/>
              </v:shape>
            </v:group>
            <v:group style="position:absolute;left:2448;top:-1856;width:2;height:80" coordorigin="2448,-1856" coordsize="2,80">
              <v:shape style="position:absolute;left:2448;top:-1856;width:2;height:80" coordorigin="2448,-1856" coordsize="0,80" path="m2448,-1776l2448,-1856e" filled="false" stroked="true" strokeweight=".748pt" strokecolor="#939598">
                <v:path arrowok="t"/>
              </v:shape>
            </v:group>
            <v:group style="position:absolute;left:2408;top:-1856;width:2;height:80" coordorigin="2408,-1856" coordsize="2,80">
              <v:shape style="position:absolute;left:2408;top:-1856;width:2;height:80" coordorigin="2408,-1856" coordsize="0,80" path="m2408,-1776l2408,-1856e" filled="false" stroked="true" strokeweight=".748pt" strokecolor="#939598">
                <v:path arrowok="t"/>
              </v:shape>
            </v:group>
            <v:group style="position:absolute;left:2368;top:-1856;width:2;height:80" coordorigin="2368,-1856" coordsize="2,80">
              <v:shape style="position:absolute;left:2368;top:-1856;width:2;height:80" coordorigin="2368,-1856" coordsize="0,80" path="m2368,-1776l2368,-1856e" filled="false" stroked="true" strokeweight=".748pt" strokecolor="#939598">
                <v:path arrowok="t"/>
              </v:shape>
            </v:group>
            <v:group style="position:absolute;left:2328;top:-1856;width:2;height:80" coordorigin="2328,-1856" coordsize="2,80">
              <v:shape style="position:absolute;left:2328;top:-1856;width:2;height:80" coordorigin="2328,-1856" coordsize="0,80" path="m2328,-1776l2328,-1856e" filled="false" stroked="true" strokeweight=".748pt" strokecolor="#939598">
                <v:path arrowok="t"/>
              </v:shape>
            </v:group>
            <v:group style="position:absolute;left:2288;top:-1856;width:2;height:80" coordorigin="2288,-1856" coordsize="2,80">
              <v:shape style="position:absolute;left:2288;top:-1856;width:2;height:80" coordorigin="2288,-1856" coordsize="0,80" path="m2288,-1776l2288,-1856e" filled="false" stroked="true" strokeweight=".748pt" strokecolor="#939598">
                <v:path arrowok="t"/>
              </v:shape>
            </v:group>
            <v:group style="position:absolute;left:2248;top:-1856;width:2;height:80" coordorigin="2248,-1856" coordsize="2,80">
              <v:shape style="position:absolute;left:2248;top:-1856;width:2;height:80" coordorigin="2248,-1856" coordsize="0,80" path="m2248,-1776l2248,-1856e" filled="false" stroked="true" strokeweight=".748pt" strokecolor="#939598">
                <v:path arrowok="t"/>
              </v:shape>
            </v:group>
            <v:group style="position:absolute;left:2208;top:-1856;width:2;height:80" coordorigin="2208,-1856" coordsize="2,80">
              <v:shape style="position:absolute;left:2208;top:-1856;width:2;height:80" coordorigin="2208,-1856" coordsize="0,80" path="m2208,-1776l2208,-1856e" filled="false" stroked="true" strokeweight=".748pt" strokecolor="#939598">
                <v:path arrowok="t"/>
              </v:shape>
            </v:group>
            <v:group style="position:absolute;left:2168;top:-1856;width:2;height:80" coordorigin="2168,-1856" coordsize="2,80">
              <v:shape style="position:absolute;left:2168;top:-1856;width:2;height:80" coordorigin="2168,-1856" coordsize="0,80" path="m2168,-1776l2168,-1856e" filled="false" stroked="true" strokeweight=".748pt" strokecolor="#939598">
                <v:path arrowok="t"/>
              </v:shape>
            </v:group>
            <v:group style="position:absolute;left:2128;top:-1856;width:2;height:80" coordorigin="2128,-1856" coordsize="2,80">
              <v:shape style="position:absolute;left:2128;top:-1856;width:2;height:80" coordorigin="2128,-1856" coordsize="1,80" path="m2128,-1776l2128,-1856e" filled="false" stroked="true" strokeweight=".748pt" strokecolor="#939598">
                <v:path arrowok="t"/>
              </v:shape>
            </v:group>
            <v:group style="position:absolute;left:2088;top:-1856;width:2;height:80" coordorigin="2088,-1856" coordsize="2,80">
              <v:shape style="position:absolute;left:2088;top:-1856;width:2;height:80" coordorigin="2088,-1856" coordsize="0,80" path="m2088,-1776l2088,-1856e" filled="false" stroked="true" strokeweight=".748pt" strokecolor="#939598">
                <v:path arrowok="t"/>
              </v:shape>
            </v:group>
            <v:group style="position:absolute;left:2048;top:-1856;width:2;height:80" coordorigin="2048,-1856" coordsize="2,80">
              <v:shape style="position:absolute;left:2048;top:-1856;width:2;height:80" coordorigin="2048,-1856" coordsize="0,80" path="m2048,-1776l2048,-1856e" filled="false" stroked="true" strokeweight=".748pt" strokecolor="#939598">
                <v:path arrowok="t"/>
              </v:shape>
            </v:group>
            <v:group style="position:absolute;left:2008;top:-1856;width:2;height:80" coordorigin="2008,-1856" coordsize="2,80">
              <v:shape style="position:absolute;left:2008;top:-1856;width:2;height:80" coordorigin="2008,-1856" coordsize="0,80" path="m2008,-1776l2008,-1856e" filled="false" stroked="true" strokeweight=".748pt" strokecolor="#939598">
                <v:path arrowok="t"/>
              </v:shape>
            </v:group>
            <v:group style="position:absolute;left:1968;top:-1856;width:2;height:80" coordorigin="1968,-1856" coordsize="2,80">
              <v:shape style="position:absolute;left:1968;top:-1856;width:2;height:80" coordorigin="1968,-1856" coordsize="0,80" path="m1968,-1776l1968,-1856e" filled="false" stroked="true" strokeweight=".748pt" strokecolor="#939598">
                <v:path arrowok="t"/>
              </v:shape>
            </v:group>
            <v:group style="position:absolute;left:1928;top:-1856;width:2;height:80" coordorigin="1928,-1856" coordsize="2,80">
              <v:shape style="position:absolute;left:1928;top:-1856;width:2;height:80" coordorigin="1928,-1856" coordsize="0,80" path="m1928,-1776l1928,-1856e" filled="false" stroked="true" strokeweight=".748pt" strokecolor="#939598">
                <v:path arrowok="t"/>
              </v:shape>
            </v:group>
            <v:group style="position:absolute;left:1888;top:-1856;width:2;height:80" coordorigin="1888,-1856" coordsize="2,80">
              <v:shape style="position:absolute;left:1888;top:-1856;width:2;height:80" coordorigin="1888,-1856" coordsize="0,80" path="m1888,-1776l1888,-1856e" filled="false" stroked="true" strokeweight=".748pt" strokecolor="#939598">
                <v:path arrowok="t"/>
              </v:shape>
            </v:group>
            <v:group style="position:absolute;left:1848;top:-1856;width:2;height:80" coordorigin="1848,-1856" coordsize="2,80">
              <v:shape style="position:absolute;left:1848;top:-1856;width:2;height:80" coordorigin="1848,-1856" coordsize="0,80" path="m1848,-1776l1848,-1856e" filled="false" stroked="true" strokeweight=".748pt" strokecolor="#939598">
                <v:path arrowok="t"/>
              </v:shape>
            </v:group>
            <v:group style="position:absolute;left:1808;top:-1856;width:2;height:80" coordorigin="1808,-1856" coordsize="2,80">
              <v:shape style="position:absolute;left:1808;top:-1856;width:2;height:80" coordorigin="1808,-1856" coordsize="0,80" path="m1808,-1776l1808,-1856e" filled="false" stroked="true" strokeweight=".748pt" strokecolor="#939598">
                <v:path arrowok="t"/>
              </v:shape>
            </v:group>
            <v:group style="position:absolute;left:1768;top:-1856;width:2;height:80" coordorigin="1768,-1856" coordsize="2,80">
              <v:shape style="position:absolute;left:1768;top:-1856;width:2;height:80" coordorigin="1768,-1856" coordsize="1,80" path="m1768,-1776l1768,-1856e" filled="false" stroked="true" strokeweight=".748pt" strokecolor="#939598">
                <v:path arrowok="t"/>
              </v:shape>
            </v:group>
            <v:group style="position:absolute;left:1728;top:-1856;width:2;height:80" coordorigin="1728,-1856" coordsize="2,80">
              <v:shape style="position:absolute;left:1728;top:-1856;width:2;height:80" coordorigin="1728,-1856" coordsize="0,80" path="m1728,-1776l1728,-1856e" filled="false" stroked="true" strokeweight=".748pt" strokecolor="#939598">
                <v:path arrowok="t"/>
              </v:shape>
            </v:group>
            <v:group style="position:absolute;left:1688;top:-1856;width:2;height:80" coordorigin="1688,-1856" coordsize="2,80">
              <v:shape style="position:absolute;left:1688;top:-1856;width:2;height:80" coordorigin="1688,-1856" coordsize="0,80" path="m1688,-1776l1688,-1856e" filled="false" stroked="true" strokeweight=".748pt" strokecolor="#939598">
                <v:path arrowok="t"/>
              </v:shape>
            </v:group>
            <v:group style="position:absolute;left:1648;top:-1856;width:2;height:80" coordorigin="1648,-1856" coordsize="2,80">
              <v:shape style="position:absolute;left:1648;top:-1856;width:2;height:80" coordorigin="1648,-1856" coordsize="0,80" path="m1648,-1776l1648,-1856e" filled="false" stroked="true" strokeweight=".748pt" strokecolor="#939598">
                <v:path arrowok="t"/>
              </v:shape>
            </v:group>
            <v:group style="position:absolute;left:1608;top:-1856;width:2;height:80" coordorigin="1608,-1856" coordsize="2,80">
              <v:shape style="position:absolute;left:1608;top:-1856;width:2;height:80" coordorigin="1608,-1856" coordsize="0,80" path="m1608,-1776l1608,-1856e" filled="false" stroked="true" strokeweight=".748pt" strokecolor="#939598">
                <v:path arrowok="t"/>
              </v:shape>
            </v:group>
            <v:group style="position:absolute;left:1568;top:-1856;width:2;height:80" coordorigin="1568,-1856" coordsize="2,80">
              <v:shape style="position:absolute;left:1568;top:-1856;width:2;height:80" coordorigin="1568,-1856" coordsize="0,80" path="m1568,-1776l1568,-1856e" filled="false" stroked="true" strokeweight=".748pt" strokecolor="#939598">
                <v:path arrowok="t"/>
              </v:shape>
            </v:group>
            <v:group style="position:absolute;left:1528;top:-1856;width:2;height:80" coordorigin="1528,-1856" coordsize="2,80">
              <v:shape style="position:absolute;left:1528;top:-1856;width:2;height:80" coordorigin="1528,-1856" coordsize="0,80" path="m1528,-1776l1528,-1856e" filled="false" stroked="true" strokeweight=".748pt" strokecolor="#939598">
                <v:path arrowok="t"/>
              </v:shape>
            </v:group>
            <v:group style="position:absolute;left:1488;top:-1856;width:2;height:80" coordorigin="1488,-1856" coordsize="2,80">
              <v:shape style="position:absolute;left:1488;top:-1856;width:2;height:80" coordorigin="1488,-1856" coordsize="0,80" path="m1488,-1776l1488,-1856e" filled="false" stroked="true" strokeweight=".748pt" strokecolor="#939598">
                <v:path arrowok="t"/>
              </v:shape>
            </v:group>
            <v:group style="position:absolute;left:1448;top:-1856;width:2;height:80" coordorigin="1448,-1856" coordsize="2,80">
              <v:shape style="position:absolute;left:1448;top:-1856;width:2;height:80" coordorigin="1448,-1856" coordsize="0,80" path="m1448,-1776l1448,-1856e" filled="false" stroked="true" strokeweight=".748pt" strokecolor="#939598">
                <v:path arrowok="t"/>
              </v:shape>
            </v:group>
            <v:group style="position:absolute;left:1408;top:-1856;width:2;height:80" coordorigin="1408,-1856" coordsize="2,80">
              <v:shape style="position:absolute;left:1408;top:-1856;width:2;height:80" coordorigin="1408,-1856" coordsize="1,80" path="m1408,-1776l1408,-1856e" filled="false" stroked="true" strokeweight=".748pt" strokecolor="#939598">
                <v:path arrowok="t"/>
              </v:shape>
            </v:group>
            <v:group style="position:absolute;left:1368;top:-1856;width:2;height:80" coordorigin="1368,-1856" coordsize="2,80">
              <v:shape style="position:absolute;left:1368;top:-1856;width:2;height:80" coordorigin="1368,-1856" coordsize="0,80" path="m1368,-1776l1368,-1856e" filled="false" stroked="true" strokeweight=".748pt" strokecolor="#939598">
                <v:path arrowok="t"/>
              </v:shape>
            </v:group>
            <v:group style="position:absolute;left:1328;top:-1856;width:2;height:80" coordorigin="1328,-1856" coordsize="2,80">
              <v:shape style="position:absolute;left:1328;top:-1856;width:2;height:80" coordorigin="1328,-1856" coordsize="0,80" path="m1328,-1776l1328,-1856e" filled="false" stroked="true" strokeweight=".748pt" strokecolor="#939598">
                <v:path arrowok="t"/>
              </v:shape>
            </v:group>
            <v:group style="position:absolute;left:1288;top:-1856;width:2;height:80" coordorigin="1288,-1856" coordsize="2,80">
              <v:shape style="position:absolute;left:1288;top:-1856;width:2;height:80" coordorigin="1288,-1856" coordsize="0,80" path="m1288,-1776l1288,-1856e" filled="false" stroked="true" strokeweight=".748pt" strokecolor="#939598">
                <v:path arrowok="t"/>
              </v:shape>
            </v:group>
            <v:group style="position:absolute;left:1248;top:-1856;width:2;height:80" coordorigin="1248,-1856" coordsize="2,80">
              <v:shape style="position:absolute;left:1248;top:-1856;width:2;height:80" coordorigin="1248,-1856" coordsize="0,80" path="m1248,-1776l1248,-1856e" filled="false" stroked="true" strokeweight=".748pt" strokecolor="#939598">
                <v:path arrowok="t"/>
              </v:shape>
            </v:group>
            <v:group style="position:absolute;left:1208;top:-1856;width:2;height:80" coordorigin="1208,-1856" coordsize="2,80">
              <v:shape style="position:absolute;left:1208;top:-1856;width:2;height:80" coordorigin="1208,-1856" coordsize="0,80" path="m1208,-1776l1208,-1856e" filled="false" stroked="true" strokeweight=".748pt" strokecolor="#939598">
                <v:path arrowok="t"/>
              </v:shape>
            </v:group>
            <v:group style="position:absolute;left:1168;top:-1856;width:2;height:80" coordorigin="1168,-1856" coordsize="2,80">
              <v:shape style="position:absolute;left:1168;top:-1856;width:2;height:80" coordorigin="1168,-1856" coordsize="0,80" path="m1168,-1776l1168,-1856e" filled="false" stroked="true" strokeweight=".748pt" strokecolor="#939598">
                <v:path arrowok="t"/>
              </v:shape>
            </v:group>
            <v:group style="position:absolute;left:1128;top:-1856;width:2;height:80" coordorigin="1128,-1856" coordsize="2,80">
              <v:shape style="position:absolute;left:1128;top:-1856;width:2;height:80" coordorigin="1128,-1856" coordsize="0,80" path="m1128,-1776l1128,-1856e" filled="false" stroked="true" strokeweight=".748pt" strokecolor="#939598">
                <v:path arrowok="t"/>
              </v:shape>
            </v:group>
            <v:group style="position:absolute;left:1088;top:-1856;width:2;height:80" coordorigin="1088,-1856" coordsize="2,80">
              <v:shape style="position:absolute;left:1088;top:-1856;width:2;height:80" coordorigin="1088,-1856" coordsize="1,80" path="m1088,-1776l1088,-1856e" filled="false" stroked="true" strokeweight=".748pt" strokecolor="#939598">
                <v:path arrowok="t"/>
              </v:shape>
            </v:group>
            <v:group style="position:absolute;left:1048;top:-1856;width:2;height:80" coordorigin="1048,-1856" coordsize="2,80">
              <v:shape style="position:absolute;left:1048;top:-1856;width:2;height:80" coordorigin="1048,-1856" coordsize="0,80" path="m1048,-1776l1048,-1856e" filled="false" stroked="true" strokeweight=".748pt" strokecolor="#939598">
                <v:path arrowok="t"/>
              </v:shape>
            </v:group>
            <v:group style="position:absolute;left:1008;top:-1856;width:2;height:80" coordorigin="1008,-1856" coordsize="2,80">
              <v:shape style="position:absolute;left:1008;top:-1856;width:2;height:80" coordorigin="1008,-1856" coordsize="0,80" path="m1008,-1776l1008,-1856e" filled="false" stroked="true" strokeweight=".748pt" strokecolor="#939598">
                <v:path arrowok="t"/>
              </v:shape>
            </v:group>
            <v:group style="position:absolute;left:968;top:-1856;width:2;height:80" coordorigin="968,-1856" coordsize="2,80">
              <v:shape style="position:absolute;left:968;top:-1856;width:2;height:80" coordorigin="968,-1856" coordsize="0,80" path="m968,-1776l968,-1856e" filled="false" stroked="true" strokeweight=".748pt" strokecolor="#939598">
                <v:path arrowok="t"/>
              </v:shape>
            </v:group>
            <v:group style="position:absolute;left:928;top:-1856;width:2;height:80" coordorigin="928,-1856" coordsize="2,80">
              <v:shape style="position:absolute;left:928;top:-1856;width:2;height:80" coordorigin="928,-1856" coordsize="0,80" path="m928,-1776l928,-1856e" filled="false" stroked="true" strokeweight=".748pt" strokecolor="#939598">
                <v:path arrowok="t"/>
              </v:shape>
            </v:group>
            <v:group style="position:absolute;left:888;top:-1856;width:2;height:80" coordorigin="888,-1856" coordsize="2,80">
              <v:shape style="position:absolute;left:888;top:-1856;width:2;height:80" coordorigin="888,-1856" coordsize="0,80" path="m888,-1776l888,-1856e" filled="false" stroked="true" strokeweight=".748pt" strokecolor="#939598">
                <v:path arrowok="t"/>
              </v:shape>
            </v:group>
            <v:group style="position:absolute;left:848;top:-1856;width:2;height:80" coordorigin="848,-1856" coordsize="2,80">
              <v:shape style="position:absolute;left:848;top:-1856;width:2;height:80" coordorigin="848,-1856" coordsize="0,80" path="m848,-1776l848,-1856e" filled="false" stroked="true" strokeweight=".748pt" strokecolor="#939598">
                <v:path arrowok="t"/>
              </v:shape>
            </v:group>
            <v:group style="position:absolute;left:808;top:-1856;width:2;height:80" coordorigin="808,-1856" coordsize="2,80">
              <v:shape style="position:absolute;left:808;top:-1856;width:2;height:80" coordorigin="808,-1856" coordsize="0,80" path="m808,-1776l808,-1856e" filled="false" stroked="true" strokeweight=".748pt" strokecolor="#939598">
                <v:path arrowok="t"/>
              </v:shape>
            </v:group>
            <v:group style="position:absolute;left:768;top:-1856;width:2;height:80" coordorigin="768,-1856" coordsize="2,80">
              <v:shape style="position:absolute;left:768;top:-1856;width:2;height:80" coordorigin="768,-1856" coordsize="0,80" path="m768,-1776l768,-1856e" filled="false" stroked="true" strokeweight=".748pt" strokecolor="#939598">
                <v:path arrowok="t"/>
              </v:shape>
            </v:group>
            <v:group style="position:absolute;left:728;top:-1856;width:2;height:80" coordorigin="728,-1856" coordsize="2,80">
              <v:shape style="position:absolute;left:728;top:-1856;width:2;height:80" coordorigin="728,-1856" coordsize="1,80" path="m728,-1776l728,-1856e" filled="false" stroked="true" strokeweight=".748pt" strokecolor="#939598">
                <v:path arrowok="t"/>
              </v:shape>
            </v:group>
            <v:group style="position:absolute;left:688;top:-1856;width:2;height:80" coordorigin="688,-1856" coordsize="2,80">
              <v:shape style="position:absolute;left:688;top:-1856;width:2;height:80" coordorigin="688,-1856" coordsize="0,80" path="m688,-1776l688,-1856e" filled="false" stroked="true" strokeweight=".748pt" strokecolor="#939598">
                <v:path arrowok="t"/>
              </v:shape>
            </v:group>
            <v:group style="position:absolute;left:648;top:-1856;width:2;height:80" coordorigin="648,-1856" coordsize="2,80">
              <v:shape style="position:absolute;left:648;top:-1856;width:2;height:80" coordorigin="648,-1856" coordsize="0,80" path="m648,-1776l648,-1856e" filled="false" stroked="true" strokeweight=".748pt" strokecolor="#939598">
                <v:path arrowok="t"/>
              </v:shape>
            </v:group>
            <v:group style="position:absolute;left:608;top:-1856;width:2;height:80" coordorigin="608,-1856" coordsize="2,80">
              <v:shape style="position:absolute;left:608;top:-1856;width:2;height:80" coordorigin="608,-1856" coordsize="0,80" path="m608,-1776l608,-1856e" filled="false" stroked="true" strokeweight=".748pt" strokecolor="#939598">
                <v:path arrowok="t"/>
              </v:shape>
            </v:group>
            <v:group style="position:absolute;left:568;top:-1856;width:2;height:80" coordorigin="568,-1856" coordsize="2,80">
              <v:shape style="position:absolute;left:568;top:-1856;width:2;height:80" coordorigin="568,-1856" coordsize="0,80" path="m568,-1776l568,-1856e" filled="false" stroked="true" strokeweight=".748pt" strokecolor="#939598">
                <v:path arrowok="t"/>
              </v:shape>
            </v:group>
            <v:group style="position:absolute;left:528;top:-1856;width:2;height:80" coordorigin="528,-1856" coordsize="2,80">
              <v:shape style="position:absolute;left:528;top:-1856;width:2;height:80" coordorigin="528,-1856" coordsize="0,80" path="m528,-1776l528,-1856e" filled="false" stroked="true" strokeweight=".748pt" strokecolor="#939598">
                <v:path arrowok="t"/>
              </v:shape>
            </v:group>
            <v:group style="position:absolute;left:488;top:-1856;width:2;height:80" coordorigin="488,-1856" coordsize="2,80">
              <v:shape style="position:absolute;left:488;top:-1856;width:2;height:80" coordorigin="488,-1856" coordsize="0,80" path="m488,-1776l488,-1856e" filled="false" stroked="true" strokeweight=".748pt" strokecolor="#939598">
                <v:path arrowok="t"/>
              </v:shape>
            </v:group>
            <v:group style="position:absolute;left:448;top:-1856;width:2;height:80" coordorigin="448,-1856" coordsize="2,80">
              <v:shape style="position:absolute;left:448;top:-1856;width:2;height:80" coordorigin="448,-1856" coordsize="0,80" path="m448,-1776l448,-1856e" filled="false" stroked="true" strokeweight=".748pt" strokecolor="#939598">
                <v:path arrowok="t"/>
              </v:shape>
            </v:group>
            <v:group style="position:absolute;left:408;top:-1856;width:2;height:80" coordorigin="408,-1856" coordsize="2,80">
              <v:shape style="position:absolute;left:408;top:-1856;width:2;height:80" coordorigin="408,-1856" coordsize="0,80" path="m408,-1776l408,-1856e" filled="false" stroked="true" strokeweight=".748pt" strokecolor="#939598">
                <v:path arrowok="t"/>
              </v:shape>
            </v:group>
            <v:group style="position:absolute;left:368;top:-1856;width:2;height:80" coordorigin="368,-1856" coordsize="2,80">
              <v:shape style="position:absolute;left:368;top:-1856;width:2;height:80" coordorigin="368,-1856" coordsize="1,80" path="m368,-1776l368,-1856e" filled="false" stroked="true" strokeweight=".748pt" strokecolor="#939598">
                <v:path arrowok="t"/>
              </v:shape>
            </v:group>
            <v:group style="position:absolute;left:328;top:-1856;width:2;height:80" coordorigin="328,-1856" coordsize="2,80">
              <v:shape style="position:absolute;left:328;top:-1856;width:2;height:80" coordorigin="328,-1856" coordsize="0,80" path="m328,-1776l328,-1856e" filled="false" stroked="true" strokeweight=".748pt" strokecolor="#939598">
                <v:path arrowok="t"/>
              </v:shape>
            </v:group>
            <v:group style="position:absolute;left:288;top:-1856;width:2;height:80" coordorigin="288,-1856" coordsize="2,80">
              <v:shape style="position:absolute;left:288;top:-1856;width:2;height:80" coordorigin="288,-1856" coordsize="0,80" path="m288,-1776l288,-1856e" filled="false" stroked="true" strokeweight=".748pt" strokecolor="#939598">
                <v:path arrowok="t"/>
              </v:shape>
            </v:group>
            <v:group style="position:absolute;left:248;top:-1856;width:2;height:80" coordorigin="248,-1856" coordsize="2,80">
              <v:shape style="position:absolute;left:248;top:-1856;width:2;height:80" coordorigin="248,-1856" coordsize="0,80" path="m248,-1776l248,-1856e" filled="false" stroked="true" strokeweight=".748pt" strokecolor="#939598">
                <v:path arrowok="t"/>
              </v:shape>
            </v:group>
            <v:group style="position:absolute;left:208;top:-1856;width:2;height:80" coordorigin="208,-1856" coordsize="2,80">
              <v:shape style="position:absolute;left:208;top:-1856;width:2;height:80" coordorigin="208,-1856" coordsize="0,80" path="m208,-1776l208,-1856e" filled="false" stroked="true" strokeweight=".748pt" strokecolor="#939598">
                <v:path arrowok="t"/>
              </v:shape>
            </v:group>
            <v:group style="position:absolute;left:168;top:-1856;width:2;height:80" coordorigin="168,-1856" coordsize="2,80">
              <v:shape style="position:absolute;left:168;top:-1856;width:2;height:80" coordorigin="168,-1856" coordsize="0,80" path="m168,-1776l168,-1856e" filled="false" stroked="true" strokeweight=".748pt" strokecolor="#939598">
                <v:path arrowok="t"/>
              </v:shape>
            </v:group>
            <v:group style="position:absolute;left:128;top:-1856;width:2;height:80" coordorigin="128,-1856" coordsize="2,80">
              <v:shape style="position:absolute;left:128;top:-1856;width:2;height:80" coordorigin="128,-1856" coordsize="0,80" path="m128,-1776l128,-1856e" filled="false" stroked="true" strokeweight=".748pt" strokecolor="#939598">
                <v:path arrowok="t"/>
              </v:shape>
            </v:group>
            <v:group style="position:absolute;left:88;top:-1856;width:2;height:80" coordorigin="88,-1856" coordsize="2,80">
              <v:shape style="position:absolute;left:88;top:-1856;width:2;height:80" coordorigin="88,-1856" coordsize="0,80" path="m88,-1776l88,-1856e" filled="false" stroked="true" strokeweight=".748pt" strokecolor="#939598">
                <v:path arrowok="t"/>
              </v:shape>
            </v:group>
            <v:group style="position:absolute;left:47;top:-1856;width:2;height:80" coordorigin="47,-1856" coordsize="2,80">
              <v:shape style="position:absolute;left:47;top:-1856;width:2;height:80" coordorigin="47,-1856" coordsize="0,80" path="m48,-1776l47,-1856e" filled="false" stroked="true" strokeweight=".748pt" strokecolor="#939598">
                <v:path arrowok="t"/>
              </v:shape>
            </v:group>
            <v:group style="position:absolute;left:7;top:-1856;width:2;height:80" coordorigin="7,-1856" coordsize="2,80">
              <v:shape style="position:absolute;left:7;top:-1856;width:2;height:80" coordorigin="7,-1856" coordsize="0,80" path="m7,-1776l7,-1856e" filled="false" stroked="true" strokeweight=".748pt" strokecolor="#939598">
                <v:path arrowok="t"/>
              </v:shape>
            </v:group>
            <w10:wrap type="none"/>
          </v:group>
        </w:pict>
      </w:r>
      <w:r>
        <w:rPr>
          <w:spacing w:val="16"/>
          <w:w w:val="85"/>
        </w:rPr>
        <w:t>Gippsland </w:t>
      </w:r>
      <w:r>
        <w:rPr>
          <w:spacing w:val="14"/>
          <w:w w:val="85"/>
        </w:rPr>
        <w:t>Lakes </w:t>
      </w:r>
      <w:r>
        <w:rPr>
          <w:spacing w:val="13"/>
          <w:w w:val="85"/>
        </w:rPr>
        <w:t>Coastal</w:t>
      </w:r>
      <w:r>
        <w:rPr>
          <w:spacing w:val="2"/>
          <w:w w:val="85"/>
        </w:rPr>
        <w:t> </w:t>
      </w:r>
      <w:r>
        <w:rPr>
          <w:spacing w:val="17"/>
          <w:w w:val="85"/>
        </w:rPr>
        <w:t>Park</w:t>
      </w:r>
      <w:r>
        <w:rPr/>
      </w:r>
    </w:p>
    <w:p>
      <w:pPr>
        <w:pStyle w:val="Heading4"/>
        <w:spacing w:line="240" w:lineRule="auto" w:before="98"/>
        <w:ind w:left="935" w:right="988"/>
        <w:jc w:val="left"/>
      </w:pPr>
      <w:r>
        <w:rPr>
          <w:color w:val="A4590C"/>
          <w:spacing w:val="24"/>
          <w:w w:val="85"/>
        </w:rPr>
        <w:t>Tatungalung</w:t>
      </w:r>
      <w:r>
        <w:rPr>
          <w:color w:val="A4590C"/>
          <w:spacing w:val="106"/>
          <w:w w:val="85"/>
        </w:rPr>
        <w:t> </w:t>
      </w:r>
      <w:r>
        <w:rPr>
          <w:color w:val="A4590C"/>
          <w:spacing w:val="26"/>
          <w:w w:val="85"/>
        </w:rPr>
        <w:t>Country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6"/>
          <w:szCs w:val="26"/>
        </w:rPr>
      </w:pPr>
    </w:p>
    <w:p>
      <w:pPr>
        <w:spacing w:line="10200" w:lineRule="exact"/>
        <w:ind w:left="89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203"/>
          <w:sz w:val="20"/>
          <w:szCs w:val="20"/>
        </w:rPr>
        <w:pict>
          <v:group style="width:526.1pt;height:510.05pt;mso-position-horizontal-relative:char;mso-position-vertical-relative:line" coordorigin="0,0" coordsize="10522,10201">
            <v:shape style="position:absolute;left:48;top:1664;width:7391;height:5327" type="#_x0000_t75" stroked="false">
              <v:imagedata r:id="rId65" o:title=""/>
            </v:shape>
            <v:group style="position:absolute;left:0;top:0;width:10412;height:1599" coordorigin="0,0" coordsize="10412,1599">
              <v:shape style="position:absolute;left:0;top:0;width:10412;height:1599" coordorigin="0,0" coordsize="10412,1599" path="m0,0l10411,0,10411,1598,0,1598,0,0xe" filled="true" fillcolor="#000000" stroked="false">
                <v:path arrowok="t"/>
                <v:fill type="solid"/>
              </v:shape>
            </v:group>
            <v:group style="position:absolute;left:51;top:48;width:10028;height:1219" coordorigin="51,48" coordsize="10028,1219">
              <v:shape style="position:absolute;left:51;top:48;width:10028;height:1219" coordorigin="51,48" coordsize="10028,1219" path="m51,1267l10079,1267,10079,48,51,48,51,1267xe" filled="true" fillcolor="#f4e5d8" stroked="false">
                <v:path arrowok="t"/>
                <v:fill type="solid"/>
              </v:shape>
              <v:shape style="position:absolute;left:3074;top:4412;width:2774;height:2212" type="#_x0000_t75" stroked="false">
                <v:imagedata r:id="rId66" o:title=""/>
              </v:shape>
            </v:group>
            <v:group style="position:absolute;left:2365;top:5671;width:1715;height:2460" coordorigin="2365,5671" coordsize="1715,2460">
              <v:shape style="position:absolute;left:2365;top:5671;width:1715;height:2460" coordorigin="2365,5671" coordsize="1715,2460" path="m2415,8120l2365,8124,2365,8124,2366,8126,2368,8128,2372,8130,2377,8131,2383,8131,2393,8130,2404,8125,2415,8120xe" filled="true" fillcolor="#c7c8ca" stroked="false">
                <v:path arrowok="t"/>
                <v:fill type="solid"/>
              </v:shape>
              <v:shape style="position:absolute;left:2365;top:5671;width:1715;height:2460" coordorigin="2365,5671" coordsize="1715,2460" path="m3109,6687l3141,6804,3161,6895,3174,6977,3180,7051,3178,7119,3169,7182,3153,7242,3131,7300,3101,7358,3064,7417,3020,7478,2969,7543,2911,7613,2847,7690,2782,7765,2723,7832,2670,7891,2623,7941,2580,7984,2510,8050,2457,8093,2415,8120,4079,8001,3845,7741,3746,7629,3657,7528,3577,7435,3506,7350,3443,7271,3386,7197,3336,7126,3291,7057,3250,6989,3213,6921,3178,6850,3145,6777,3113,6698,3109,6687xe" filled="true" fillcolor="#c7c8ca" stroked="false">
                <v:path arrowok="t"/>
                <v:fill type="solid"/>
              </v:shape>
              <v:shape style="position:absolute;left:2365;top:5671;width:1715;height:2460" coordorigin="2365,5671" coordsize="1715,2460" path="m2930,6165l2978,6310,3015,6421,3049,6521,3081,6613,3109,6687,3079,6590,3037,6464,2988,6323,2930,6165xe" filled="true" fillcolor="#c7c8ca" stroked="false">
                <v:path arrowok="t"/>
                <v:fill type="solid"/>
              </v:shape>
              <v:shape style="position:absolute;left:2365;top:5671;width:1715;height:2460" coordorigin="2365,5671" coordsize="1715,2460" path="m2761,5671l2777,5739,2795,5799,2867,5992,2930,6165,2899,6068,2865,5968,2838,5885,2815,5817,2783,5725,2762,5672,2761,5671xe" filled="true" fillcolor="#c7c8ca" stroked="false">
                <v:path arrowok="t"/>
                <v:fill type="solid"/>
              </v:shape>
            </v:group>
            <v:group style="position:absolute;left:2002;top:7198;width:7186;height:3003" coordorigin="2002,7198" coordsize="7186,3003">
              <v:shape style="position:absolute;left:2002;top:7198;width:7186;height:3003" coordorigin="2002,7198" coordsize="7186,3003" path="m2002,7198l9188,7198,9188,10200,2002,10200,2002,7198xe" filled="true" fillcolor="#000000" stroked="false">
                <v:path arrowok="t"/>
                <v:fill type="solid"/>
              </v:shape>
            </v:group>
            <v:group style="position:absolute;left:2053;top:7249;width:6804;height:2620" coordorigin="2053,7249" coordsize="6804,2620">
              <v:shape style="position:absolute;left:2053;top:7249;width:6804;height:2620" coordorigin="2053,7249" coordsize="6804,2620" path="m2053,7249l2053,9869,8856,9869,8856,7249,2053,7249xe" filled="true" fillcolor="#c7c8ca" stroked="false">
                <v:path arrowok="t"/>
                <v:fill type="solid"/>
              </v:shape>
              <v:shape style="position:absolute;left:2109;top:7303;width:6680;height:2511" type="#_x0000_t75" stroked="false">
                <v:imagedata r:id="rId67" o:title=""/>
              </v:shape>
            </v:group>
            <v:group style="position:absolute;left:4998;top:3163;width:1700;height:1309" coordorigin="4998,3163" coordsize="1700,1309">
              <v:shape style="position:absolute;left:4998;top:3163;width:1700;height:1309" coordorigin="4998,3163" coordsize="1700,1309" path="m6031,4444l6010,4471,6011,4471,6012,4472,6031,4444xe" filled="true" fillcolor="#c7c8ca" stroked="false">
                <v:path arrowok="t"/>
                <v:fill type="solid"/>
              </v:shape>
              <v:shape style="position:absolute;left:4998;top:3163;width:1700;height:1309" coordorigin="4998,3163" coordsize="1700,1309" path="m5640,3447l5711,3484,5763,3515,5847,3577,5906,3641,5946,3714,5973,3801,5993,3905,6001,3966,6010,4033,6019,4100,6026,4159,6034,4259,6038,4335,6038,4365,6037,4390,6036,4411,6034,4428,6031,4442,6031,4444,6697,3555,6372,3554,6284,3553,6205,3551,6133,3548,6067,3544,6007,3539,5898,3524,5798,3501,5699,3470,5647,3450,5640,3447xe" filled="true" fillcolor="#c7c8ca" stroked="false">
                <v:path arrowok="t"/>
                <v:fill type="solid"/>
              </v:shape>
              <v:shape style="position:absolute;left:4998;top:3163;width:1700;height:1309" coordorigin="4998,3163" coordsize="1700,1309" path="m5310,3301l5534,3403,5592,3428,5640,3447,5580,3419,5501,3383,5412,3344,5310,3301xe" filled="true" fillcolor="#c7c8ca" stroked="false">
                <v:path arrowok="t"/>
                <v:fill type="solid"/>
              </v:shape>
              <v:shape style="position:absolute;left:4998;top:3163;width:1700;height:1309" coordorigin="4998,3163" coordsize="1700,1309" path="m4999,3163l5074,3204,5310,3301,5092,3202,5033,3176,5015,3169,5004,3164,4999,3163xe" filled="true" fillcolor="#c7c8ca" stroked="false">
                <v:path arrowok="t"/>
                <v:fill type="solid"/>
              </v:shape>
            </v:group>
            <v:group style="position:absolute;left:5992;top:2859;width:4529;height:3212" coordorigin="5992,2859" coordsize="4529,3212">
              <v:shape style="position:absolute;left:5992;top:2859;width:4529;height:3212" coordorigin="5992,2859" coordsize="4529,3212" path="m5992,2859l10521,2859,10521,6070,5992,6070,5992,2859xe" filled="true" fillcolor="#000000" stroked="false">
                <v:path arrowok="t"/>
                <v:fill type="solid"/>
              </v:shape>
            </v:group>
            <v:group style="position:absolute;left:6043;top:2910;width:4149;height:2835" coordorigin="6043,2910" coordsize="4149,2835">
              <v:shape style="position:absolute;left:6043;top:2910;width:4149;height:2835" coordorigin="6043,2910" coordsize="4149,2835" path="m6043,2910l6043,5745,10192,5745,10192,2910,6043,2910xe" filled="true" fillcolor="#c7c8ca" stroked="false">
                <v:path arrowok="t"/>
                <v:fill type="solid"/>
              </v:shape>
              <v:shape style="position:absolute;left:6105;top:2959;width:4032;height:2712" type="#_x0000_t75" stroked="false">
                <v:imagedata r:id="rId68" o:title=""/>
              </v:shape>
              <v:shape style="position:absolute;left:26;top:24;width:10054;height:1243" type="#_x0000_t202" filled="false" stroked="false">
                <v:textbox inset="0,0,0,0">
                  <w:txbxContent>
                    <w:p>
                      <w:pPr>
                        <w:spacing w:before="80"/>
                        <w:ind w:left="245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w w:val="105"/>
                          <w:sz w:val="22"/>
                        </w:rPr>
                        <w:t>ø</w:t>
                      </w:r>
                      <w:r>
                        <w:rPr>
                          <w:rFonts w:ascii="Arial" w:hAnsi="Arial"/>
                          <w:sz w:val="22"/>
                        </w:rPr>
                        <w:t>  </w:t>
                      </w:r>
                      <w:r>
                        <w:rPr>
                          <w:rFonts w:ascii="Arial" w:hAnsi="Arial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z w:val="22"/>
                        </w:rPr>
                        <w:t>17,610 hec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  <w:t>a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es, 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s</w:t>
                      </w:r>
                      <w:r>
                        <w:rPr>
                          <w:rFonts w:ascii="Calibri" w:hAnsi="Calibri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  <w:t>ching along 90km of 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c</w:t>
                      </w:r>
                      <w:r>
                        <w:rPr>
                          <w:rFonts w:ascii="Calibri" w:hAnsi="Calibri"/>
                          <w:sz w:val="22"/>
                        </w:rPr>
                        <w:t>oa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s</w:t>
                      </w:r>
                      <w:r>
                        <w:rPr>
                          <w:rFonts w:ascii="Calibri" w:hAnsi="Calibri"/>
                          <w:sz w:val="22"/>
                        </w:rPr>
                        <w:t>tline f</w:t>
                      </w:r>
                      <w:r>
                        <w:rPr>
                          <w:rFonts w:ascii="Calibri" w:hAns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om Seasp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ra</w:t>
                      </w:r>
                      <w:r>
                        <w:rPr>
                          <w:rFonts w:ascii="Calibri" w:hAnsi="Calibri"/>
                          <w:sz w:val="22"/>
                        </w:rPr>
                        <w:t>y 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  <w:t>o La</w:t>
                      </w:r>
                      <w:r>
                        <w:rPr>
                          <w:rFonts w:ascii="Calibri" w:hAnsi="Calibri"/>
                          <w:spacing w:val="-7"/>
                          <w:sz w:val="22"/>
                        </w:rPr>
                        <w:t>k</w:t>
                      </w:r>
                      <w:r>
                        <w:rPr>
                          <w:rFonts w:ascii="Calibri" w:hAnsi="Calibri"/>
                          <w:sz w:val="22"/>
                        </w:rPr>
                        <w:t>es E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n</w:t>
                      </w:r>
                      <w:r>
                        <w:rPr>
                          <w:rFonts w:ascii="Calibri" w:hAnsi="Calibri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ance</w:t>
                      </w:r>
                    </w:p>
                    <w:p>
                      <w:pPr>
                        <w:spacing w:before="108"/>
                        <w:ind w:left="245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w w:val="105"/>
                          <w:sz w:val="22"/>
                        </w:rPr>
                        <w:t>ø</w:t>
                      </w:r>
                      <w:r>
                        <w:rPr>
                          <w:rFonts w:ascii="Arial" w:hAnsi="Arial"/>
                          <w:sz w:val="22"/>
                        </w:rPr>
                        <w:t>  </w:t>
                      </w:r>
                      <w:r>
                        <w:rPr>
                          <w:rFonts w:ascii="Arial" w:hAnsi="Arial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z w:val="22"/>
                        </w:rPr>
                        <w:t>Home 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  <w:t>o i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n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  <w:t>ern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a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tionally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signifi</w:t>
                      </w:r>
                      <w:r>
                        <w:rPr>
                          <w:rFonts w:ascii="Calibri" w:hAnsi="Calibri"/>
                          <w:spacing w:val="-2"/>
                          <w:w w:val="99"/>
                          <w:sz w:val="22"/>
                        </w:rPr>
                        <w:t>c</w:t>
                      </w:r>
                      <w:r>
                        <w:rPr>
                          <w:rFonts w:ascii="Calibri" w:hAnsi="Calibri"/>
                          <w:sz w:val="22"/>
                        </w:rPr>
                        <w:t>a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n</w:t>
                      </w:r>
                      <w:r>
                        <w:rPr>
                          <w:rFonts w:ascii="Calibri" w:hAnsi="Calibri"/>
                          <w:sz w:val="22"/>
                        </w:rPr>
                        <w:t>t la</w:t>
                      </w:r>
                      <w:r>
                        <w:rPr>
                          <w:rFonts w:ascii="Calibri" w:hAnsi="Calibri"/>
                          <w:spacing w:val="-8"/>
                          <w:sz w:val="22"/>
                        </w:rPr>
                        <w:t>k</w:t>
                      </w:r>
                      <w:r>
                        <w:rPr>
                          <w:rFonts w:ascii="Calibri" w:hAnsi="Calibri"/>
                          <w:sz w:val="22"/>
                        </w:rPr>
                        <w:t>es, 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w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sz w:val="22"/>
                        </w:rPr>
                        <w:t>tlands and marine and 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  <w:t>er</w:t>
                      </w:r>
                      <w:r>
                        <w:rPr>
                          <w:rFonts w:ascii="Calibri" w:hAns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s</w:t>
                      </w:r>
                      <w:r>
                        <w:rPr>
                          <w:rFonts w:ascii="Calibri" w:hAnsi="Calibri"/>
                          <w:sz w:val="22"/>
                        </w:rPr>
                        <w:t>trial e</w:t>
                      </w:r>
                      <w:r>
                        <w:rPr>
                          <w:rFonts w:ascii="Calibri" w:hAnsi="Calibri"/>
                          <w:spacing w:val="-4"/>
                          <w:sz w:val="22"/>
                        </w:rPr>
                        <w:t>n</w:t>
                      </w:r>
                      <w:r>
                        <w:rPr>
                          <w:rFonts w:ascii="Calibri" w:hAnsi="Calibri"/>
                          <w:sz w:val="22"/>
                        </w:rPr>
                        <w:t>vi</w:t>
                      </w:r>
                      <w:r>
                        <w:rPr>
                          <w:rFonts w:ascii="Calibri" w:hAns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onme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n</w:t>
                      </w:r>
                      <w:r>
                        <w:rPr>
                          <w:rFonts w:ascii="Calibri" w:hAnsi="Calibri"/>
                          <w:sz w:val="22"/>
                        </w:rPr>
                        <w:t>ts</w:t>
                      </w:r>
                    </w:p>
                    <w:p>
                      <w:pPr>
                        <w:spacing w:before="108"/>
                        <w:ind w:left="245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w w:val="105"/>
                          <w:sz w:val="22"/>
                        </w:rPr>
                        <w:t>ø</w:t>
                      </w:r>
                      <w:r>
                        <w:rPr>
                          <w:rFonts w:ascii="Arial" w:hAnsi="Arial"/>
                          <w:sz w:val="22"/>
                        </w:rPr>
                        <w:t>  </w:t>
                      </w:r>
                      <w:r>
                        <w:rPr>
                          <w:rFonts w:ascii="Arial" w:hAnsi="Arial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z w:val="22"/>
                        </w:rPr>
                        <w:t>Includes La</w:t>
                      </w:r>
                      <w:r>
                        <w:rPr>
                          <w:rFonts w:ascii="Calibri" w:hAnsi="Calibri"/>
                          <w:spacing w:val="-7"/>
                          <w:sz w:val="22"/>
                        </w:rPr>
                        <w:t>k</w:t>
                      </w:r>
                      <w:r>
                        <w:rPr>
                          <w:rFonts w:ascii="Calibri" w:hAnsi="Calibri"/>
                          <w:sz w:val="22"/>
                        </w:rPr>
                        <w:t>e </w:t>
                      </w:r>
                      <w:r>
                        <w:rPr>
                          <w:rFonts w:ascii="Calibri" w:hAns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v</w:t>
                      </w:r>
                      <w:r>
                        <w:rPr>
                          <w:rFonts w:ascii="Calibri" w:hAnsi="Calibri"/>
                          <w:sz w:val="22"/>
                        </w:rPr>
                        <w:t>e, Bun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g</w:t>
                      </w:r>
                      <w:r>
                        <w:rPr>
                          <w:rFonts w:ascii="Calibri" w:hAnsi="Calibri"/>
                          <w:sz w:val="22"/>
                        </w:rPr>
                        <w:t>a Arm and Boole 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P</w:t>
                      </w:r>
                      <w:r>
                        <w:rPr>
                          <w:rFonts w:ascii="Calibri" w:hAnsi="Calibri"/>
                          <w:sz w:val="22"/>
                        </w:rPr>
                        <w:t>oole 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P</w:t>
                      </w:r>
                      <w:r>
                        <w:rPr>
                          <w:rFonts w:ascii="Calibri" w:hAnsi="Calibri"/>
                          <w:sz w:val="22"/>
                        </w:rPr>
                        <w:t>eninsula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position w:val="-203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1"/>
          <w:szCs w:val="21"/>
        </w:rPr>
      </w:pPr>
    </w:p>
    <w:p>
      <w:pPr>
        <w:pStyle w:val="Heading5"/>
        <w:spacing w:line="240" w:lineRule="auto"/>
        <w:ind w:left="323" w:right="988"/>
        <w:jc w:val="left"/>
        <w:rPr>
          <w:u w:val="none"/>
        </w:rPr>
      </w:pPr>
      <w:r>
        <w:rPr/>
        <w:pict>
          <v:group style="position:absolute;margin-left:-.999947pt;margin-top:4.744172pt;width:597.3pt;height:17.2pt;mso-position-horizontal-relative:page;mso-position-vertical-relative:paragraph;z-index:-885112" coordorigin="-20,95" coordsize="11946,344">
            <v:group style="position:absolute;left:709;top:376;width:11197;height:2" coordorigin="709,376" coordsize="11197,2">
              <v:shape style="position:absolute;left:709;top:376;width:11197;height:2" coordorigin="709,376" coordsize="11197,0" path="m709,376l11906,376e" filled="false" stroked="true" strokeweight="1pt" strokecolor="#939598">
                <v:path arrowok="t"/>
              </v:shape>
            </v:group>
            <v:group style="position:absolute;left:11906;top:250;width:2;height:71" coordorigin="11906,250" coordsize="2,71">
              <v:shape style="position:absolute;left:11906;top:250;width:2;height:71" coordorigin="11906,250" coordsize="0,71" path="m11906,320l11906,250e" filled="false" stroked="true" strokeweight=".748pt" strokecolor="#939598">
                <v:path arrowok="t"/>
              </v:shape>
            </v:group>
            <v:group style="position:absolute;left:11865;top:250;width:2;height:80" coordorigin="11865,250" coordsize="2,80">
              <v:shape style="position:absolute;left:11865;top:250;width:2;height:80" coordorigin="11865,250" coordsize="0,80" path="m11865,330l11865,250e" filled="false" stroked="true" strokeweight=".748pt" strokecolor="#939598">
                <v:path arrowok="t"/>
              </v:shape>
            </v:group>
            <v:group style="position:absolute;left:11825;top:250;width:2;height:80" coordorigin="11825,250" coordsize="2,80">
              <v:shape style="position:absolute;left:11825;top:250;width:2;height:80" coordorigin="11825,250" coordsize="0,80" path="m11825,330l11825,250e" filled="false" stroked="true" strokeweight=".748pt" strokecolor="#939598">
                <v:path arrowok="t"/>
              </v:shape>
            </v:group>
            <v:group style="position:absolute;left:11785;top:250;width:2;height:80" coordorigin="11785,250" coordsize="2,80">
              <v:shape style="position:absolute;left:11785;top:250;width:2;height:80" coordorigin="11785,250" coordsize="0,80" path="m11785,330l11785,250e" filled="false" stroked="true" strokeweight=".748pt" strokecolor="#939598">
                <v:path arrowok="t"/>
              </v:shape>
            </v:group>
            <v:group style="position:absolute;left:11745;top:250;width:2;height:80" coordorigin="11745,250" coordsize="2,80">
              <v:shape style="position:absolute;left:11745;top:250;width:2;height:80" coordorigin="11745,250" coordsize="0,80" path="m11745,330l11745,250e" filled="false" stroked="true" strokeweight=".748pt" strokecolor="#939598">
                <v:path arrowok="t"/>
              </v:shape>
            </v:group>
            <v:group style="position:absolute;left:11705;top:250;width:2;height:80" coordorigin="11705,250" coordsize="2,80">
              <v:shape style="position:absolute;left:11705;top:250;width:2;height:80" coordorigin="11705,250" coordsize="0,80" path="m11705,330l11705,250e" filled="false" stroked="true" strokeweight=".748pt" strokecolor="#939598">
                <v:path arrowok="t"/>
              </v:shape>
            </v:group>
            <v:group style="position:absolute;left:11665;top:250;width:2;height:80" coordorigin="11665,250" coordsize="2,80">
              <v:shape style="position:absolute;left:11665;top:250;width:2;height:80" coordorigin="11665,250" coordsize="0,80" path="m11665,330l11665,250e" filled="false" stroked="true" strokeweight=".748pt" strokecolor="#939598">
                <v:path arrowok="t"/>
              </v:shape>
            </v:group>
            <v:group style="position:absolute;left:11625;top:250;width:2;height:80" coordorigin="11625,250" coordsize="2,80">
              <v:shape style="position:absolute;left:11625;top:250;width:2;height:80" coordorigin="11625,250" coordsize="0,80" path="m11625,330l11625,250e" filled="false" stroked="true" strokeweight=".748pt" strokecolor="#939598">
                <v:path arrowok="t"/>
              </v:shape>
            </v:group>
            <v:group style="position:absolute;left:11585;top:250;width:2;height:80" coordorigin="11585,250" coordsize="2,80">
              <v:shape style="position:absolute;left:11585;top:250;width:2;height:80" coordorigin="11585,250" coordsize="1,80" path="m11585,330l11585,250e" filled="false" stroked="true" strokeweight=".748pt" strokecolor="#939598">
                <v:path arrowok="t"/>
              </v:shape>
            </v:group>
            <v:group style="position:absolute;left:11545;top:250;width:2;height:80" coordorigin="11545,250" coordsize="2,80">
              <v:shape style="position:absolute;left:11545;top:250;width:2;height:80" coordorigin="11545,250" coordsize="0,80" path="m11545,330l11545,250e" filled="false" stroked="true" strokeweight=".748pt" strokecolor="#939598">
                <v:path arrowok="t"/>
              </v:shape>
            </v:group>
            <v:group style="position:absolute;left:11505;top:250;width:2;height:80" coordorigin="11505,250" coordsize="2,80">
              <v:shape style="position:absolute;left:11505;top:250;width:2;height:80" coordorigin="11505,250" coordsize="0,80" path="m11505,330l11505,250e" filled="false" stroked="true" strokeweight=".748pt" strokecolor="#939598">
                <v:path arrowok="t"/>
              </v:shape>
            </v:group>
            <v:group style="position:absolute;left:11465;top:250;width:2;height:80" coordorigin="11465,250" coordsize="2,80">
              <v:shape style="position:absolute;left:11465;top:250;width:2;height:80" coordorigin="11465,250" coordsize="1,80" path="m11465,330l11465,250e" filled="false" stroked="true" strokeweight=".748pt" strokecolor="#939598">
                <v:path arrowok="t"/>
              </v:shape>
            </v:group>
            <v:group style="position:absolute;left:11425;top:250;width:2;height:80" coordorigin="11425,250" coordsize="2,80">
              <v:shape style="position:absolute;left:11425;top:250;width:2;height:80" coordorigin="11425,250" coordsize="1,80" path="m11425,330l11425,250e" filled="false" stroked="true" strokeweight=".748pt" strokecolor="#939598">
                <v:path arrowok="t"/>
              </v:shape>
            </v:group>
            <v:group style="position:absolute;left:11385;top:250;width:2;height:80" coordorigin="11385,250" coordsize="2,80">
              <v:shape style="position:absolute;left:11385;top:250;width:2;height:80" coordorigin="11385,250" coordsize="1,80" path="m11385,330l11385,250e" filled="false" stroked="true" strokeweight=".748pt" strokecolor="#939598">
                <v:path arrowok="t"/>
              </v:shape>
            </v:group>
            <v:group style="position:absolute;left:11345;top:250;width:2;height:80" coordorigin="11345,250" coordsize="2,80">
              <v:shape style="position:absolute;left:11345;top:250;width:2;height:80" coordorigin="11345,250" coordsize="1,80" path="m11345,330l11345,250e" filled="false" stroked="true" strokeweight=".748pt" strokecolor="#939598">
                <v:path arrowok="t"/>
              </v:shape>
            </v:group>
            <v:group style="position:absolute;left:11305;top:250;width:2;height:80" coordorigin="11305,250" coordsize="2,80">
              <v:shape style="position:absolute;left:11305;top:250;width:2;height:80" coordorigin="11305,250" coordsize="1,80" path="m11305,330l11305,250e" filled="false" stroked="true" strokeweight=".748pt" strokecolor="#939598">
                <v:path arrowok="t"/>
              </v:shape>
            </v:group>
            <v:group style="position:absolute;left:11265;top:250;width:2;height:80" coordorigin="11265,250" coordsize="2,80">
              <v:shape style="position:absolute;left:11265;top:250;width:2;height:80" coordorigin="11265,250" coordsize="0,80" path="m11265,330l11265,250e" filled="false" stroked="true" strokeweight=".748pt" strokecolor="#939598">
                <v:path arrowok="t"/>
              </v:shape>
            </v:group>
            <v:group style="position:absolute;left:11224;top:250;width:2;height:80" coordorigin="11224,250" coordsize="2,80">
              <v:shape style="position:absolute;left:11224;top:250;width:2;height:80" coordorigin="11224,250" coordsize="0,80" path="m11224,330l11224,250e" filled="false" stroked="true" strokeweight=".748pt" strokecolor="#939598">
                <v:path arrowok="t"/>
              </v:shape>
            </v:group>
            <v:group style="position:absolute;left:11184;top:250;width:2;height:80" coordorigin="11184,250" coordsize="2,80">
              <v:shape style="position:absolute;left:11184;top:250;width:2;height:80" coordorigin="11184,250" coordsize="0,80" path="m11184,330l11184,250e" filled="false" stroked="true" strokeweight=".748pt" strokecolor="#939598">
                <v:path arrowok="t"/>
              </v:shape>
            </v:group>
            <v:group style="position:absolute;left:11144;top:250;width:2;height:80" coordorigin="11144,250" coordsize="2,80">
              <v:shape style="position:absolute;left:11144;top:250;width:2;height:80" coordorigin="11144,250" coordsize="1,80" path="m11144,330l11144,250e" filled="false" stroked="true" strokeweight=".748pt" strokecolor="#939598">
                <v:path arrowok="t"/>
              </v:shape>
            </v:group>
            <v:group style="position:absolute;left:11104;top:250;width:2;height:80" coordorigin="11104,250" coordsize="2,80">
              <v:shape style="position:absolute;left:11104;top:250;width:2;height:80" coordorigin="11104,250" coordsize="0,80" path="m11104,330l11104,250e" filled="false" stroked="true" strokeweight=".748pt" strokecolor="#939598">
                <v:path arrowok="t"/>
              </v:shape>
            </v:group>
            <v:group style="position:absolute;left:11064;top:250;width:2;height:80" coordorigin="11064,250" coordsize="2,80">
              <v:shape style="position:absolute;left:11064;top:250;width:2;height:80" coordorigin="11064,250" coordsize="0,80" path="m11064,330l11064,250e" filled="false" stroked="true" strokeweight=".748pt" strokecolor="#939598">
                <v:path arrowok="t"/>
              </v:shape>
            </v:group>
            <v:group style="position:absolute;left:11024;top:250;width:2;height:80" coordorigin="11024,250" coordsize="2,80">
              <v:shape style="position:absolute;left:11024;top:250;width:2;height:80" coordorigin="11024,250" coordsize="1,80" path="m11024,330l11024,250e" filled="false" stroked="true" strokeweight=".748pt" strokecolor="#939598">
                <v:path arrowok="t"/>
              </v:shape>
            </v:group>
            <v:group style="position:absolute;left:10984;top:250;width:2;height:80" coordorigin="10984,250" coordsize="2,80">
              <v:shape style="position:absolute;left:10984;top:250;width:2;height:80" coordorigin="10984,250" coordsize="0,80" path="m10984,330l10984,250e" filled="false" stroked="true" strokeweight=".748pt" strokecolor="#939598">
                <v:path arrowok="t"/>
              </v:shape>
            </v:group>
            <v:group style="position:absolute;left:10944;top:250;width:2;height:80" coordorigin="10944,250" coordsize="2,80">
              <v:shape style="position:absolute;left:10944;top:250;width:2;height:80" coordorigin="10944,250" coordsize="0,80" path="m10944,330l10944,250e" filled="false" stroked="true" strokeweight=".748pt" strokecolor="#939598">
                <v:path arrowok="t"/>
              </v:shape>
            </v:group>
            <v:group style="position:absolute;left:10904;top:250;width:2;height:80" coordorigin="10904,250" coordsize="2,80">
              <v:shape style="position:absolute;left:10904;top:250;width:2;height:80" coordorigin="10904,250" coordsize="0,80" path="m10904,330l10904,250e" filled="false" stroked="true" strokeweight=".748pt" strokecolor="#939598">
                <v:path arrowok="t"/>
              </v:shape>
            </v:group>
            <v:group style="position:absolute;left:10864;top:250;width:2;height:80" coordorigin="10864,250" coordsize="2,80">
              <v:shape style="position:absolute;left:10864;top:250;width:2;height:80" coordorigin="10864,250" coordsize="0,80" path="m10864,330l10864,250e" filled="false" stroked="true" strokeweight=".748pt" strokecolor="#939598">
                <v:path arrowok="t"/>
              </v:shape>
            </v:group>
            <v:group style="position:absolute;left:10824;top:250;width:2;height:80" coordorigin="10824,250" coordsize="2,80">
              <v:shape style="position:absolute;left:10824;top:250;width:2;height:80" coordorigin="10824,250" coordsize="1,80" path="m10824,330l10824,250e" filled="false" stroked="true" strokeweight=".748pt" strokecolor="#939598">
                <v:path arrowok="t"/>
              </v:shape>
            </v:group>
            <v:group style="position:absolute;left:10784;top:250;width:2;height:80" coordorigin="10784,250" coordsize="2,80">
              <v:shape style="position:absolute;left:10784;top:250;width:2;height:80" coordorigin="10784,250" coordsize="0,80" path="m10784,330l10784,250e" filled="false" stroked="true" strokeweight=".748pt" strokecolor="#939598">
                <v:path arrowok="t"/>
              </v:shape>
            </v:group>
            <v:group style="position:absolute;left:10744;top:250;width:2;height:80" coordorigin="10744,250" coordsize="2,80">
              <v:shape style="position:absolute;left:10744;top:250;width:2;height:80" coordorigin="10744,250" coordsize="0,80" path="m10744,330l10744,250e" filled="false" stroked="true" strokeweight=".748pt" strokecolor="#939598">
                <v:path arrowok="t"/>
              </v:shape>
            </v:group>
            <v:group style="position:absolute;left:10704;top:250;width:2;height:80" coordorigin="10704,250" coordsize="2,80">
              <v:shape style="position:absolute;left:10704;top:250;width:2;height:80" coordorigin="10704,250" coordsize="1,80" path="m10704,330l10704,250e" filled="false" stroked="true" strokeweight=".748pt" strokecolor="#939598">
                <v:path arrowok="t"/>
              </v:shape>
            </v:group>
            <v:group style="position:absolute;left:10664;top:250;width:2;height:80" coordorigin="10664,250" coordsize="2,80">
              <v:shape style="position:absolute;left:10664;top:250;width:2;height:80" coordorigin="10664,250" coordsize="0,80" path="m10664,330l10664,250e" filled="false" stroked="true" strokeweight=".748pt" strokecolor="#939598">
                <v:path arrowok="t"/>
              </v:shape>
            </v:group>
            <v:group style="position:absolute;left:10624;top:250;width:2;height:80" coordorigin="10624,250" coordsize="2,80">
              <v:shape style="position:absolute;left:10624;top:250;width:2;height:80" coordorigin="10624,250" coordsize="0,80" path="m10624,330l10624,250e" filled="false" stroked="true" strokeweight=".748pt" strokecolor="#939598">
                <v:path arrowok="t"/>
              </v:shape>
            </v:group>
            <v:group style="position:absolute;left:10584;top:250;width:2;height:80" coordorigin="10584,250" coordsize="2,80">
              <v:shape style="position:absolute;left:10584;top:250;width:2;height:80" coordorigin="10584,250" coordsize="0,80" path="m10584,330l10584,250e" filled="false" stroked="true" strokeweight=".748pt" strokecolor="#939598">
                <v:path arrowok="t"/>
              </v:shape>
            </v:group>
            <v:group style="position:absolute;left:10543;top:250;width:2;height:80" coordorigin="10543,250" coordsize="2,80">
              <v:shape style="position:absolute;left:10543;top:250;width:2;height:80" coordorigin="10543,250" coordsize="0,80" path="m10543,330l10543,250e" filled="false" stroked="true" strokeweight=".748pt" strokecolor="#939598">
                <v:path arrowok="t"/>
              </v:shape>
            </v:group>
            <v:group style="position:absolute;left:10503;top:250;width:2;height:80" coordorigin="10503,250" coordsize="2,80">
              <v:shape style="position:absolute;left:10503;top:250;width:2;height:80" coordorigin="10503,250" coordsize="1,80" path="m10503,330l10503,250e" filled="false" stroked="true" strokeweight=".748pt" strokecolor="#939598">
                <v:path arrowok="t"/>
              </v:shape>
            </v:group>
            <v:group style="position:absolute;left:10463;top:251;width:2;height:80" coordorigin="10463,251" coordsize="2,80">
              <v:shape style="position:absolute;left:10463;top:251;width:2;height:80" coordorigin="10463,251" coordsize="0,80" path="m10463,331l10463,251e" filled="false" stroked="true" strokeweight=".748pt" strokecolor="#939598">
                <v:path arrowok="t"/>
              </v:shape>
            </v:group>
            <v:group style="position:absolute;left:10423;top:251;width:2;height:80" coordorigin="10423,251" coordsize="2,80">
              <v:shape style="position:absolute;left:10423;top:251;width:2;height:80" coordorigin="10423,251" coordsize="0,80" path="m10423,331l10423,251e" filled="false" stroked="true" strokeweight=".748pt" strokecolor="#939598">
                <v:path arrowok="t"/>
              </v:shape>
            </v:group>
            <v:group style="position:absolute;left:10383;top:251;width:2;height:80" coordorigin="10383,251" coordsize="2,80">
              <v:shape style="position:absolute;left:10383;top:251;width:2;height:80" coordorigin="10383,251" coordsize="1,80" path="m10383,331l10383,251e" filled="false" stroked="true" strokeweight=".748pt" strokecolor="#939598">
                <v:path arrowok="t"/>
              </v:shape>
            </v:group>
            <v:group style="position:absolute;left:10343;top:251;width:2;height:80" coordorigin="10343,251" coordsize="2,80">
              <v:shape style="position:absolute;left:10343;top:251;width:2;height:80" coordorigin="10343,251" coordsize="0,80" path="m10343,331l10343,251e" filled="false" stroked="true" strokeweight=".748pt" strokecolor="#939598">
                <v:path arrowok="t"/>
              </v:shape>
            </v:group>
            <v:group style="position:absolute;left:10303;top:251;width:2;height:80" coordorigin="10303,251" coordsize="2,80">
              <v:shape style="position:absolute;left:10303;top:251;width:2;height:80" coordorigin="10303,251" coordsize="0,80" path="m10303,331l10303,251e" filled="false" stroked="true" strokeweight=".748pt" strokecolor="#939598">
                <v:path arrowok="t"/>
              </v:shape>
            </v:group>
            <v:group style="position:absolute;left:10263;top:251;width:2;height:80" coordorigin="10263,251" coordsize="2,80">
              <v:shape style="position:absolute;left:10263;top:251;width:2;height:80" coordorigin="10263,251" coordsize="1,80" path="m10263,331l10263,251e" filled="false" stroked="true" strokeweight=".748pt" strokecolor="#939598">
                <v:path arrowok="t"/>
              </v:shape>
            </v:group>
            <v:group style="position:absolute;left:10223;top:251;width:2;height:80" coordorigin="10223,251" coordsize="2,80">
              <v:shape style="position:absolute;left:10223;top:251;width:2;height:80" coordorigin="10223,251" coordsize="1,80" path="m10223,331l10223,251e" filled="false" stroked="true" strokeweight=".748pt" strokecolor="#939598">
                <v:path arrowok="t"/>
              </v:shape>
            </v:group>
            <v:group style="position:absolute;left:10183;top:251;width:2;height:80" coordorigin="10183,251" coordsize="2,80">
              <v:shape style="position:absolute;left:10183;top:251;width:2;height:80" coordorigin="10183,251" coordsize="1,80" path="m10183,331l10183,251e" filled="false" stroked="true" strokeweight=".748pt" strokecolor="#939598">
                <v:path arrowok="t"/>
              </v:shape>
            </v:group>
            <v:group style="position:absolute;left:10143;top:251;width:2;height:80" coordorigin="10143,251" coordsize="2,80">
              <v:shape style="position:absolute;left:10143;top:251;width:2;height:80" coordorigin="10143,251" coordsize="1,80" path="m10143,331l10143,251e" filled="false" stroked="true" strokeweight=".748pt" strokecolor="#939598">
                <v:path arrowok="t"/>
              </v:shape>
            </v:group>
            <v:group style="position:absolute;left:10103;top:251;width:2;height:80" coordorigin="10103,251" coordsize="2,80">
              <v:shape style="position:absolute;left:10103;top:251;width:2;height:80" coordorigin="10103,251" coordsize="1,80" path="m10103,331l10103,251e" filled="false" stroked="true" strokeweight=".748pt" strokecolor="#939598">
                <v:path arrowok="t"/>
              </v:shape>
            </v:group>
            <v:group style="position:absolute;left:10063;top:251;width:2;height:80" coordorigin="10063,251" coordsize="2,80">
              <v:shape style="position:absolute;left:10063;top:251;width:2;height:80" coordorigin="10063,251" coordsize="0,80" path="m10063,331l10063,251e" filled="false" stroked="true" strokeweight=".748pt" strokecolor="#939598">
                <v:path arrowok="t"/>
              </v:shape>
            </v:group>
            <v:group style="position:absolute;left:10023;top:251;width:2;height:80" coordorigin="10023,251" coordsize="2,80">
              <v:shape style="position:absolute;left:10023;top:251;width:2;height:80" coordorigin="10023,251" coordsize="0,80" path="m10023,331l10023,251e" filled="false" stroked="true" strokeweight=".748pt" strokecolor="#939598">
                <v:path arrowok="t"/>
              </v:shape>
            </v:group>
            <v:group style="position:absolute;left:9983;top:251;width:2;height:80" coordorigin="9983,251" coordsize="2,80">
              <v:shape style="position:absolute;left:9983;top:251;width:2;height:80" coordorigin="9983,251" coordsize="0,80" path="m9983,331l9983,251e" filled="false" stroked="true" strokeweight=".748pt" strokecolor="#939598">
                <v:path arrowok="t"/>
              </v:shape>
            </v:group>
            <v:group style="position:absolute;left:9943;top:251;width:2;height:80" coordorigin="9943,251" coordsize="2,80">
              <v:shape style="position:absolute;left:9943;top:251;width:2;height:80" coordorigin="9943,251" coordsize="1,80" path="m9943,331l9943,251e" filled="false" stroked="true" strokeweight=".748pt" strokecolor="#939598">
                <v:path arrowok="t"/>
              </v:shape>
            </v:group>
            <v:group style="position:absolute;left:9902;top:251;width:2;height:80" coordorigin="9902,251" coordsize="2,80">
              <v:shape style="position:absolute;left:9902;top:251;width:2;height:80" coordorigin="9902,251" coordsize="0,80" path="m9902,331l9902,251e" filled="false" stroked="true" strokeweight=".748pt" strokecolor="#939598">
                <v:path arrowok="t"/>
              </v:shape>
            </v:group>
            <v:group style="position:absolute;left:9862;top:251;width:2;height:80" coordorigin="9862,251" coordsize="2,80">
              <v:shape style="position:absolute;left:9862;top:251;width:2;height:80" coordorigin="9862,251" coordsize="0,80" path="m9862,331l9862,251e" filled="false" stroked="true" strokeweight=".748pt" strokecolor="#939598">
                <v:path arrowok="t"/>
              </v:shape>
            </v:group>
            <v:group style="position:absolute;left:9822;top:251;width:2;height:80" coordorigin="9822,251" coordsize="2,80">
              <v:shape style="position:absolute;left:9822;top:251;width:2;height:80" coordorigin="9822,251" coordsize="0,80" path="m9822,331l9822,251e" filled="false" stroked="true" strokeweight=".748pt" strokecolor="#939598">
                <v:path arrowok="t"/>
              </v:shape>
            </v:group>
            <v:group style="position:absolute;left:9782;top:251;width:2;height:80" coordorigin="9782,251" coordsize="2,80">
              <v:shape style="position:absolute;left:9782;top:251;width:2;height:80" coordorigin="9782,251" coordsize="0,80" path="m9782,331l9782,251e" filled="false" stroked="true" strokeweight=".748pt" strokecolor="#939598">
                <v:path arrowok="t"/>
              </v:shape>
            </v:group>
            <v:group style="position:absolute;left:9742;top:251;width:2;height:80" coordorigin="9742,251" coordsize="2,80">
              <v:shape style="position:absolute;left:9742;top:251;width:2;height:80" coordorigin="9742,251" coordsize="0,80" path="m9742,331l9742,251e" filled="false" stroked="true" strokeweight=".748pt" strokecolor="#939598">
                <v:path arrowok="t"/>
              </v:shape>
            </v:group>
            <v:group style="position:absolute;left:9702;top:251;width:2;height:80" coordorigin="9702,251" coordsize="2,80">
              <v:shape style="position:absolute;left:9702;top:251;width:2;height:80" coordorigin="9702,251" coordsize="0,80" path="m9702,331l9702,251e" filled="false" stroked="true" strokeweight=".748pt" strokecolor="#939598">
                <v:path arrowok="t"/>
              </v:shape>
            </v:group>
            <v:group style="position:absolute;left:9662;top:251;width:2;height:80" coordorigin="9662,251" coordsize="2,80">
              <v:shape style="position:absolute;left:9662;top:251;width:2;height:80" coordorigin="9662,251" coordsize="0,80" path="m9662,331l9662,251e" filled="false" stroked="true" strokeweight=".748pt" strokecolor="#939598">
                <v:path arrowok="t"/>
              </v:shape>
            </v:group>
            <v:group style="position:absolute;left:9622;top:251;width:2;height:80" coordorigin="9622,251" coordsize="2,80">
              <v:shape style="position:absolute;left:9622;top:251;width:2;height:80" coordorigin="9622,251" coordsize="1,80" path="m9622,331l9622,251e" filled="false" stroked="true" strokeweight=".748pt" strokecolor="#939598">
                <v:path arrowok="t"/>
              </v:shape>
            </v:group>
            <v:group style="position:absolute;left:9582;top:251;width:2;height:80" coordorigin="9582,251" coordsize="2,80">
              <v:shape style="position:absolute;left:9582;top:251;width:2;height:80" coordorigin="9582,251" coordsize="0,80" path="m9582,331l9582,251e" filled="false" stroked="true" strokeweight=".748pt" strokecolor="#939598">
                <v:path arrowok="t"/>
              </v:shape>
            </v:group>
            <v:group style="position:absolute;left:9542;top:251;width:2;height:80" coordorigin="9542,251" coordsize="2,80">
              <v:shape style="position:absolute;left:9542;top:251;width:2;height:80" coordorigin="9542,251" coordsize="0,80" path="m9542,331l9542,251e" filled="false" stroked="true" strokeweight=".748pt" strokecolor="#939598">
                <v:path arrowok="t"/>
              </v:shape>
            </v:group>
            <v:group style="position:absolute;left:9502;top:251;width:2;height:80" coordorigin="9502,251" coordsize="2,80">
              <v:shape style="position:absolute;left:9502;top:251;width:2;height:80" coordorigin="9502,251" coordsize="0,80" path="m9502,331l9502,251e" filled="false" stroked="true" strokeweight=".748pt" strokecolor="#939598">
                <v:path arrowok="t"/>
              </v:shape>
            </v:group>
            <v:group style="position:absolute;left:9462;top:251;width:2;height:80" coordorigin="9462,251" coordsize="2,80">
              <v:shape style="position:absolute;left:9462;top:251;width:2;height:80" coordorigin="9462,251" coordsize="0,80" path="m9462,331l9462,251e" filled="false" stroked="true" strokeweight=".748pt" strokecolor="#939598">
                <v:path arrowok="t"/>
              </v:shape>
            </v:group>
            <v:group style="position:absolute;left:9422;top:251;width:2;height:80" coordorigin="9422,251" coordsize="2,80">
              <v:shape style="position:absolute;left:9422;top:251;width:2;height:80" coordorigin="9422,251" coordsize="0,80" path="m9422,331l9422,251e" filled="false" stroked="true" strokeweight=".748pt" strokecolor="#939598">
                <v:path arrowok="t"/>
              </v:shape>
            </v:group>
            <v:group style="position:absolute;left:9382;top:251;width:2;height:80" coordorigin="9382,251" coordsize="2,80">
              <v:shape style="position:absolute;left:9382;top:251;width:2;height:80" coordorigin="9382,251" coordsize="0,80" path="m9382,331l9382,251e" filled="false" stroked="true" strokeweight=".748pt" strokecolor="#939598">
                <v:path arrowok="t"/>
              </v:shape>
            </v:group>
            <v:group style="position:absolute;left:9342;top:251;width:2;height:80" coordorigin="9342,251" coordsize="2,80">
              <v:shape style="position:absolute;left:9342;top:251;width:2;height:80" coordorigin="9342,251" coordsize="0,80" path="m9342,331l9342,251e" filled="false" stroked="true" strokeweight=".748pt" strokecolor="#939598">
                <v:path arrowok="t"/>
              </v:shape>
            </v:group>
            <v:group style="position:absolute;left:9302;top:251;width:2;height:80" coordorigin="9302,251" coordsize="2,80">
              <v:shape style="position:absolute;left:9302;top:251;width:2;height:80" coordorigin="9302,251" coordsize="1,80" path="m9302,331l9302,251e" filled="false" stroked="true" strokeweight=".748pt" strokecolor="#939598">
                <v:path arrowok="t"/>
              </v:shape>
            </v:group>
            <v:group style="position:absolute;left:9262;top:251;width:2;height:80" coordorigin="9262,251" coordsize="2,80">
              <v:shape style="position:absolute;left:9262;top:251;width:2;height:80" coordorigin="9262,251" coordsize="0,80" path="m9262,331l9262,251e" filled="false" stroked="true" strokeweight=".748pt" strokecolor="#939598">
                <v:path arrowok="t"/>
              </v:shape>
            </v:group>
            <v:group style="position:absolute;left:9221;top:251;width:2;height:80" coordorigin="9221,251" coordsize="2,80">
              <v:shape style="position:absolute;left:9221;top:251;width:2;height:80" coordorigin="9221,251" coordsize="0,80" path="m9221,331l9221,251e" filled="false" stroked="true" strokeweight=".748pt" strokecolor="#939598">
                <v:path arrowok="t"/>
              </v:shape>
            </v:group>
            <v:group style="position:absolute;left:9181;top:251;width:2;height:80" coordorigin="9181,251" coordsize="2,80">
              <v:shape style="position:absolute;left:9181;top:251;width:2;height:80" coordorigin="9181,251" coordsize="0,80" path="m9181,331l9181,251e" filled="false" stroked="true" strokeweight=".748pt" strokecolor="#939598">
                <v:path arrowok="t"/>
              </v:shape>
            </v:group>
            <v:group style="position:absolute;left:9141;top:251;width:2;height:80" coordorigin="9141,251" coordsize="2,80">
              <v:shape style="position:absolute;left:9141;top:251;width:2;height:80" coordorigin="9141,251" coordsize="0,80" path="m9141,331l9141,251e" filled="false" stroked="true" strokeweight=".748pt" strokecolor="#939598">
                <v:path arrowok="t"/>
              </v:shape>
            </v:group>
            <v:group style="position:absolute;left:9101;top:251;width:2;height:80" coordorigin="9101,251" coordsize="2,80">
              <v:shape style="position:absolute;left:9101;top:251;width:2;height:80" coordorigin="9101,251" coordsize="1,80" path="m9101,331l9101,251e" filled="false" stroked="true" strokeweight=".748pt" strokecolor="#939598">
                <v:path arrowok="t"/>
              </v:shape>
            </v:group>
            <v:group style="position:absolute;left:9061;top:251;width:2;height:80" coordorigin="9061,251" coordsize="2,80">
              <v:shape style="position:absolute;left:9061;top:251;width:2;height:80" coordorigin="9061,251" coordsize="1,80" path="m9061,331l9061,251e" filled="false" stroked="true" strokeweight=".748pt" strokecolor="#939598">
                <v:path arrowok="t"/>
              </v:shape>
            </v:group>
            <v:group style="position:absolute;left:9021;top:251;width:2;height:80" coordorigin="9021,251" coordsize="2,80">
              <v:shape style="position:absolute;left:9021;top:251;width:2;height:80" coordorigin="9021,251" coordsize="1,80" path="m9021,331l9021,251e" filled="false" stroked="true" strokeweight=".748pt" strokecolor="#939598">
                <v:path arrowok="t"/>
              </v:shape>
            </v:group>
            <v:group style="position:absolute;left:8981;top:251;width:2;height:80" coordorigin="8981,251" coordsize="2,80">
              <v:shape style="position:absolute;left:8981;top:251;width:2;height:80" coordorigin="8981,251" coordsize="1,80" path="m8981,331l8981,251e" filled="false" stroked="true" strokeweight=".748pt" strokecolor="#939598">
                <v:path arrowok="t"/>
              </v:shape>
            </v:group>
            <v:group style="position:absolute;left:8941;top:251;width:2;height:80" coordorigin="8941,251" coordsize="2,80">
              <v:shape style="position:absolute;left:8941;top:251;width:2;height:80" coordorigin="8941,251" coordsize="1,80" path="m8941,331l8941,251e" filled="false" stroked="true" strokeweight=".748pt" strokecolor="#939598">
                <v:path arrowok="t"/>
              </v:shape>
            </v:group>
            <v:group style="position:absolute;left:8901;top:251;width:2;height:80" coordorigin="8901,251" coordsize="2,80">
              <v:shape style="position:absolute;left:8901;top:251;width:2;height:80" coordorigin="8901,251" coordsize="0,80" path="m8901,331l8901,251e" filled="false" stroked="true" strokeweight=".748pt" strokecolor="#939598">
                <v:path arrowok="t"/>
              </v:shape>
            </v:group>
            <v:group style="position:absolute;left:8861;top:251;width:2;height:80" coordorigin="8861,251" coordsize="2,80">
              <v:shape style="position:absolute;left:8861;top:251;width:2;height:80" coordorigin="8861,251" coordsize="1,80" path="m8861,331l8861,251e" filled="false" stroked="true" strokeweight=".748pt" strokecolor="#939598">
                <v:path arrowok="t"/>
              </v:shape>
            </v:group>
            <v:group style="position:absolute;left:8821;top:251;width:2;height:80" coordorigin="8821,251" coordsize="2,80">
              <v:shape style="position:absolute;left:8821;top:251;width:2;height:80" coordorigin="8821,251" coordsize="0,80" path="m8821,331l8821,251e" filled="false" stroked="true" strokeweight=".748pt" strokecolor="#939598">
                <v:path arrowok="t"/>
              </v:shape>
            </v:group>
            <v:group style="position:absolute;left:8781;top:251;width:2;height:80" coordorigin="8781,251" coordsize="2,80">
              <v:shape style="position:absolute;left:8781;top:251;width:2;height:80" coordorigin="8781,251" coordsize="0,80" path="m8781,331l8781,251e" filled="false" stroked="true" strokeweight=".748pt" strokecolor="#939598">
                <v:path arrowok="t"/>
              </v:shape>
            </v:group>
            <v:group style="position:absolute;left:8741;top:251;width:2;height:80" coordorigin="8741,251" coordsize="2,80">
              <v:shape style="position:absolute;left:8741;top:251;width:2;height:80" coordorigin="8741,251" coordsize="1,80" path="m8741,331l8741,251e" filled="false" stroked="true" strokeweight=".748pt" strokecolor="#939598">
                <v:path arrowok="t"/>
              </v:shape>
            </v:group>
            <v:group style="position:absolute;left:8701;top:251;width:2;height:80" coordorigin="8701,251" coordsize="2,80">
              <v:shape style="position:absolute;left:8701;top:251;width:2;height:80" coordorigin="8701,251" coordsize="0,80" path="m8701,331l8701,251e" filled="false" stroked="true" strokeweight=".748pt" strokecolor="#939598">
                <v:path arrowok="t"/>
              </v:shape>
            </v:group>
            <v:group style="position:absolute;left:8661;top:251;width:2;height:80" coordorigin="8661,251" coordsize="2,80">
              <v:shape style="position:absolute;left:8661;top:251;width:2;height:80" coordorigin="8661,251" coordsize="0,80" path="m8661,331l8661,251e" filled="false" stroked="true" strokeweight=".748pt" strokecolor="#939598">
                <v:path arrowok="t"/>
              </v:shape>
            </v:group>
            <v:group style="position:absolute;left:8621;top:251;width:2;height:80" coordorigin="8621,251" coordsize="2,80">
              <v:shape style="position:absolute;left:8621;top:251;width:2;height:80" coordorigin="8621,251" coordsize="0,80" path="m8621,331l8621,251e" filled="false" stroked="true" strokeweight=".748pt" strokecolor="#939598">
                <v:path arrowok="t"/>
              </v:shape>
            </v:group>
            <v:group style="position:absolute;left:8580;top:251;width:2;height:80" coordorigin="8580,251" coordsize="2,80">
              <v:shape style="position:absolute;left:8580;top:251;width:2;height:80" coordorigin="8580,251" coordsize="0,80" path="m8580,331l8580,251e" filled="false" stroked="true" strokeweight=".748pt" strokecolor="#939598">
                <v:path arrowok="t"/>
              </v:shape>
            </v:group>
            <v:group style="position:absolute;left:8540;top:251;width:2;height:80" coordorigin="8540,251" coordsize="2,80">
              <v:shape style="position:absolute;left:8540;top:251;width:2;height:80" coordorigin="8540,251" coordsize="1,80" path="m8540,331l8540,251e" filled="false" stroked="true" strokeweight=".748pt" strokecolor="#939598">
                <v:path arrowok="t"/>
              </v:shape>
            </v:group>
            <v:group style="position:absolute;left:8500;top:251;width:2;height:80" coordorigin="8500,251" coordsize="2,80">
              <v:shape style="position:absolute;left:8500;top:251;width:2;height:80" coordorigin="8500,251" coordsize="0,80" path="m8500,331l8500,251e" filled="false" stroked="true" strokeweight=".748pt" strokecolor="#939598">
                <v:path arrowok="t"/>
              </v:shape>
            </v:group>
            <v:group style="position:absolute;left:8460;top:251;width:2;height:80" coordorigin="8460,251" coordsize="2,80">
              <v:shape style="position:absolute;left:8460;top:251;width:2;height:80" coordorigin="8460,251" coordsize="0,80" path="m8460,331l8460,251e" filled="false" stroked="true" strokeweight=".748pt" strokecolor="#939598">
                <v:path arrowok="t"/>
              </v:shape>
            </v:group>
            <v:group style="position:absolute;left:8420;top:251;width:2;height:80" coordorigin="8420,251" coordsize="2,80">
              <v:shape style="position:absolute;left:8420;top:251;width:2;height:80" coordorigin="8420,251" coordsize="1,80" path="m8420,331l8420,251e" filled="false" stroked="true" strokeweight=".748pt" strokecolor="#939598">
                <v:path arrowok="t"/>
              </v:shape>
            </v:group>
            <v:group style="position:absolute;left:8380;top:251;width:2;height:80" coordorigin="8380,251" coordsize="2,80">
              <v:shape style="position:absolute;left:8380;top:251;width:2;height:80" coordorigin="8380,251" coordsize="0,80" path="m8380,331l8380,251e" filled="false" stroked="true" strokeweight=".748pt" strokecolor="#939598">
                <v:path arrowok="t"/>
              </v:shape>
            </v:group>
            <v:group style="position:absolute;left:8340;top:251;width:2;height:80" coordorigin="8340,251" coordsize="2,80">
              <v:shape style="position:absolute;left:8340;top:251;width:2;height:80" coordorigin="8340,251" coordsize="0,80" path="m8340,331l8340,251e" filled="false" stroked="true" strokeweight=".748pt" strokecolor="#939598">
                <v:path arrowok="t"/>
              </v:shape>
            </v:group>
            <v:group style="position:absolute;left:8300;top:251;width:2;height:80" coordorigin="8300,251" coordsize="2,80">
              <v:shape style="position:absolute;left:8300;top:251;width:2;height:80" coordorigin="8300,251" coordsize="0,80" path="m8300,331l8300,251e" filled="false" stroked="true" strokeweight=".748pt" strokecolor="#939598">
                <v:path arrowok="t"/>
              </v:shape>
            </v:group>
            <v:group style="position:absolute;left:8260;top:251;width:2;height:80" coordorigin="8260,251" coordsize="2,80">
              <v:shape style="position:absolute;left:8260;top:251;width:2;height:80" coordorigin="8260,251" coordsize="0,80" path="m8260,331l8260,251e" filled="false" stroked="true" strokeweight=".748pt" strokecolor="#939598">
                <v:path arrowok="t"/>
              </v:shape>
            </v:group>
            <v:group style="position:absolute;left:8220;top:251;width:2;height:80" coordorigin="8220,251" coordsize="2,80">
              <v:shape style="position:absolute;left:8220;top:251;width:2;height:80" coordorigin="8220,251" coordsize="1,80" path="m8220,331l8220,251e" filled="false" stroked="true" strokeweight=".748pt" strokecolor="#939598">
                <v:path arrowok="t"/>
              </v:shape>
            </v:group>
            <v:group style="position:absolute;left:8180;top:251;width:2;height:80" coordorigin="8180,251" coordsize="2,80">
              <v:shape style="position:absolute;left:8180;top:251;width:2;height:80" coordorigin="8180,251" coordsize="0,80" path="m8180,331l8180,251e" filled="false" stroked="true" strokeweight=".748pt" strokecolor="#939598">
                <v:path arrowok="t"/>
              </v:shape>
            </v:group>
            <v:group style="position:absolute;left:8140;top:251;width:2;height:80" coordorigin="8140,251" coordsize="2,80">
              <v:shape style="position:absolute;left:8140;top:251;width:2;height:80" coordorigin="8140,251" coordsize="0,80" path="m8140,331l8140,251e" filled="false" stroked="true" strokeweight=".748pt" strokecolor="#939598">
                <v:path arrowok="t"/>
              </v:shape>
            </v:group>
            <v:group style="position:absolute;left:8100;top:251;width:2;height:80" coordorigin="8100,251" coordsize="2,80">
              <v:shape style="position:absolute;left:8100;top:251;width:2;height:80" coordorigin="8100,251" coordsize="1,80" path="m8100,331l8100,251e" filled="false" stroked="true" strokeweight=".748pt" strokecolor="#939598">
                <v:path arrowok="t"/>
              </v:shape>
            </v:group>
            <v:group style="position:absolute;left:8060;top:251;width:2;height:80" coordorigin="8060,251" coordsize="2,80">
              <v:shape style="position:absolute;left:8060;top:251;width:2;height:80" coordorigin="8060,251" coordsize="0,80" path="m8060,331l8060,251e" filled="false" stroked="true" strokeweight=".748pt" strokecolor="#939598">
                <v:path arrowok="t"/>
              </v:shape>
            </v:group>
            <v:group style="position:absolute;left:8020;top:251;width:2;height:80" coordorigin="8020,251" coordsize="2,80">
              <v:shape style="position:absolute;left:8020;top:251;width:2;height:80" coordorigin="8020,251" coordsize="0,80" path="m8020,331l8020,251e" filled="false" stroked="true" strokeweight=".748pt" strokecolor="#939598">
                <v:path arrowok="t"/>
              </v:shape>
            </v:group>
            <v:group style="position:absolute;left:7980;top:251;width:2;height:80" coordorigin="7980,251" coordsize="2,80">
              <v:shape style="position:absolute;left:7980;top:251;width:2;height:80" coordorigin="7980,251" coordsize="0,80" path="m7980,331l7980,251e" filled="false" stroked="true" strokeweight=".748pt" strokecolor="#939598">
                <v:path arrowok="t"/>
              </v:shape>
            </v:group>
            <v:group style="position:absolute;left:7939;top:251;width:2;height:80" coordorigin="7939,251" coordsize="2,80">
              <v:shape style="position:absolute;left:7939;top:251;width:2;height:80" coordorigin="7939,251" coordsize="1,80" path="m7940,331l7939,251e" filled="false" stroked="true" strokeweight=".748pt" strokecolor="#939598">
                <v:path arrowok="t"/>
              </v:shape>
            </v:group>
            <v:group style="position:absolute;left:7899;top:251;width:2;height:80" coordorigin="7899,251" coordsize="2,80">
              <v:shape style="position:absolute;left:7899;top:251;width:2;height:80" coordorigin="7899,251" coordsize="1,80" path="m7899,331l7899,251e" filled="false" stroked="true" strokeweight=".748pt" strokecolor="#939598">
                <v:path arrowok="t"/>
              </v:shape>
            </v:group>
            <v:group style="position:absolute;left:7859;top:251;width:2;height:80" coordorigin="7859,251" coordsize="2,80">
              <v:shape style="position:absolute;left:7859;top:251;width:2;height:80" coordorigin="7859,251" coordsize="1,80" path="m7859,331l7859,251e" filled="false" stroked="true" strokeweight=".748pt" strokecolor="#939598">
                <v:path arrowok="t"/>
              </v:shape>
            </v:group>
            <v:group style="position:absolute;left:7819;top:251;width:2;height:80" coordorigin="7819,251" coordsize="2,80">
              <v:shape style="position:absolute;left:7819;top:251;width:2;height:80" coordorigin="7819,251" coordsize="1,80" path="m7819,331l7819,251e" filled="false" stroked="true" strokeweight=".748pt" strokecolor="#939598">
                <v:path arrowok="t"/>
              </v:shape>
            </v:group>
            <v:group style="position:absolute;left:7779;top:251;width:2;height:80" coordorigin="7779,251" coordsize="2,80">
              <v:shape style="position:absolute;left:7779;top:251;width:2;height:80" coordorigin="7779,251" coordsize="1,80" path="m7779,331l7779,251e" filled="false" stroked="true" strokeweight=".748pt" strokecolor="#939598">
                <v:path arrowok="t"/>
              </v:shape>
            </v:group>
            <v:group style="position:absolute;left:7739;top:251;width:2;height:80" coordorigin="7739,251" coordsize="2,80">
              <v:shape style="position:absolute;left:7739;top:251;width:2;height:80" coordorigin="7739,251" coordsize="1,80" path="m7739,331l7739,251e" filled="false" stroked="true" strokeweight=".748pt" strokecolor="#939598">
                <v:path arrowok="t"/>
              </v:shape>
            </v:group>
            <v:group style="position:absolute;left:7699;top:251;width:2;height:80" coordorigin="7699,251" coordsize="2,80">
              <v:shape style="position:absolute;left:7699;top:251;width:2;height:80" coordorigin="7699,251" coordsize="1,80" path="m7699,331l7699,251e" filled="false" stroked="true" strokeweight=".748pt" strokecolor="#939598">
                <v:path arrowok="t"/>
              </v:shape>
            </v:group>
            <v:group style="position:absolute;left:7659;top:251;width:2;height:80" coordorigin="7659,251" coordsize="2,80">
              <v:shape style="position:absolute;left:7659;top:251;width:2;height:80" coordorigin="7659,251" coordsize="1,80" path="m7659,331l7659,251e" filled="false" stroked="true" strokeweight=".748pt" strokecolor="#939598">
                <v:path arrowok="t"/>
              </v:shape>
            </v:group>
            <v:group style="position:absolute;left:7619;top:251;width:2;height:80" coordorigin="7619,251" coordsize="2,80">
              <v:shape style="position:absolute;left:7619;top:251;width:2;height:80" coordorigin="7619,251" coordsize="0,80" path="m7619,331l7619,251e" filled="false" stroked="true" strokeweight=".748pt" strokecolor="#939598">
                <v:path arrowok="t"/>
              </v:shape>
            </v:group>
            <v:group style="position:absolute;left:7579;top:251;width:2;height:80" coordorigin="7579,251" coordsize="2,80">
              <v:shape style="position:absolute;left:7579;top:251;width:2;height:80" coordorigin="7579,251" coordsize="0,80" path="m7579,331l7579,251e" filled="false" stroked="true" strokeweight=".748pt" strokecolor="#939598">
                <v:path arrowok="t"/>
              </v:shape>
            </v:group>
            <v:group style="position:absolute;left:7539;top:251;width:2;height:80" coordorigin="7539,251" coordsize="2,80">
              <v:shape style="position:absolute;left:7539;top:251;width:2;height:80" coordorigin="7539,251" coordsize="0,80" path="m7539,331l7539,251e" filled="false" stroked="true" strokeweight=".748pt" strokecolor="#939598">
                <v:path arrowok="t"/>
              </v:shape>
            </v:group>
            <v:group style="position:absolute;left:7499;top:251;width:2;height:80" coordorigin="7499,251" coordsize="2,80">
              <v:shape style="position:absolute;left:7499;top:251;width:2;height:80" coordorigin="7499,251" coordsize="0,80" path="m7499,331l7499,251e" filled="false" stroked="true" strokeweight=".748pt" strokecolor="#939598">
                <v:path arrowok="t"/>
              </v:shape>
            </v:group>
            <v:group style="position:absolute;left:7459;top:251;width:2;height:80" coordorigin="7459,251" coordsize="2,80">
              <v:shape style="position:absolute;left:7459;top:251;width:2;height:80" coordorigin="7459,251" coordsize="0,80" path="m7459,331l7459,251e" filled="false" stroked="true" strokeweight=".748pt" strokecolor="#939598">
                <v:path arrowok="t"/>
              </v:shape>
            </v:group>
            <v:group style="position:absolute;left:7419;top:251;width:2;height:80" coordorigin="7419,251" coordsize="2,80">
              <v:shape style="position:absolute;left:7419;top:251;width:2;height:80" coordorigin="7419,251" coordsize="0,80" path="m7419,331l7419,251e" filled="false" stroked="true" strokeweight=".748pt" strokecolor="#939598">
                <v:path arrowok="t"/>
              </v:shape>
            </v:group>
            <v:group style="position:absolute;left:7379;top:251;width:2;height:80" coordorigin="7379,251" coordsize="2,80">
              <v:shape style="position:absolute;left:7379;top:251;width:2;height:80" coordorigin="7379,251" coordsize="0,80" path="m7379,331l7379,251e" filled="false" stroked="true" strokeweight=".748pt" strokecolor="#939598">
                <v:path arrowok="t"/>
              </v:shape>
            </v:group>
            <v:group style="position:absolute;left:7339;top:251;width:2;height:80" coordorigin="7339,251" coordsize="2,80">
              <v:shape style="position:absolute;left:7339;top:251;width:2;height:80" coordorigin="7339,251" coordsize="1,80" path="m7339,331l7339,251e" filled="false" stroked="true" strokeweight=".748pt" strokecolor="#939598">
                <v:path arrowok="t"/>
              </v:shape>
            </v:group>
            <v:group style="position:absolute;left:7299;top:251;width:2;height:80" coordorigin="7299,251" coordsize="2,80">
              <v:shape style="position:absolute;left:7299;top:251;width:2;height:80" coordorigin="7299,251" coordsize="0,80" path="m7299,331l7299,251e" filled="false" stroked="true" strokeweight=".748pt" strokecolor="#939598">
                <v:path arrowok="t"/>
              </v:shape>
            </v:group>
            <v:group style="position:absolute;left:7258;top:251;width:2;height:80" coordorigin="7258,251" coordsize="2,80">
              <v:shape style="position:absolute;left:7258;top:251;width:2;height:80" coordorigin="7258,251" coordsize="0,80" path="m7258,331l7258,251e" filled="false" stroked="true" strokeweight=".748pt" strokecolor="#939598">
                <v:path arrowok="t"/>
              </v:shape>
            </v:group>
            <v:group style="position:absolute;left:7218;top:251;width:2;height:80" coordorigin="7218,251" coordsize="2,80">
              <v:shape style="position:absolute;left:7218;top:251;width:2;height:80" coordorigin="7218,251" coordsize="0,80" path="m7218,331l7218,251e" filled="false" stroked="true" strokeweight=".748pt" strokecolor="#939598">
                <v:path arrowok="t"/>
              </v:shape>
            </v:group>
            <v:group style="position:absolute;left:7178;top:251;width:2;height:80" coordorigin="7178,251" coordsize="2,80">
              <v:shape style="position:absolute;left:7178;top:251;width:2;height:80" coordorigin="7178,251" coordsize="0,80" path="m7178,331l7178,251e" filled="false" stroked="true" strokeweight=".748pt" strokecolor="#939598">
                <v:path arrowok="t"/>
              </v:shape>
            </v:group>
            <v:group style="position:absolute;left:7138;top:251;width:2;height:80" coordorigin="7138,251" coordsize="2,80">
              <v:shape style="position:absolute;left:7138;top:251;width:2;height:80" coordorigin="7138,251" coordsize="1,80" path="m7138,331l7138,251e" filled="false" stroked="true" strokeweight=".748pt" strokecolor="#939598">
                <v:path arrowok="t"/>
              </v:shape>
            </v:group>
            <v:group style="position:absolute;left:7098;top:252;width:2;height:80" coordorigin="7098,252" coordsize="2,80">
              <v:shape style="position:absolute;left:7098;top:252;width:2;height:80" coordorigin="7098,252" coordsize="0,80" path="m7098,332l7098,252e" filled="false" stroked="true" strokeweight=".748pt" strokecolor="#939598">
                <v:path arrowok="t"/>
              </v:shape>
            </v:group>
            <v:group style="position:absolute;left:7058;top:252;width:2;height:80" coordorigin="7058,252" coordsize="2,80">
              <v:shape style="position:absolute;left:7058;top:252;width:2;height:80" coordorigin="7058,252" coordsize="0,80" path="m7058,332l7058,252e" filled="false" stroked="true" strokeweight=".748pt" strokecolor="#939598">
                <v:path arrowok="t"/>
              </v:shape>
            </v:group>
            <v:group style="position:absolute;left:7018;top:252;width:2;height:80" coordorigin="7018,252" coordsize="2,80">
              <v:shape style="position:absolute;left:7018;top:252;width:2;height:80" coordorigin="7018,252" coordsize="1,80" path="m7018,332l7018,252e" filled="false" stroked="true" strokeweight=".748pt" strokecolor="#939598">
                <v:path arrowok="t"/>
              </v:shape>
            </v:group>
            <v:group style="position:absolute;left:6978;top:252;width:2;height:80" coordorigin="6978,252" coordsize="2,80">
              <v:shape style="position:absolute;left:6978;top:252;width:2;height:80" coordorigin="6978,252" coordsize="0,80" path="m6978,332l6978,252e" filled="false" stroked="true" strokeweight=".748pt" strokecolor="#939598">
                <v:path arrowok="t"/>
              </v:shape>
            </v:group>
            <v:group style="position:absolute;left:6938;top:252;width:2;height:80" coordorigin="6938,252" coordsize="2,80">
              <v:shape style="position:absolute;left:6938;top:252;width:2;height:80" coordorigin="6938,252" coordsize="0,80" path="m6938,332l6938,252e" filled="false" stroked="true" strokeweight=".748pt" strokecolor="#939598">
                <v:path arrowok="t"/>
              </v:shape>
            </v:group>
            <v:group style="position:absolute;left:6898;top:252;width:2;height:80" coordorigin="6898,252" coordsize="2,80">
              <v:shape style="position:absolute;left:6898;top:252;width:2;height:80" coordorigin="6898,252" coordsize="0,80" path="m6898,332l6898,252e" filled="false" stroked="true" strokeweight=".748pt" strokecolor="#939598">
                <v:path arrowok="t"/>
              </v:shape>
            </v:group>
            <v:group style="position:absolute;left:6858;top:252;width:2;height:80" coordorigin="6858,252" coordsize="2,80">
              <v:shape style="position:absolute;left:6858;top:252;width:2;height:80" coordorigin="6858,252" coordsize="0,80" path="m6858,332l6858,252e" filled="false" stroked="true" strokeweight=".748pt" strokecolor="#939598">
                <v:path arrowok="t"/>
              </v:shape>
            </v:group>
            <v:group style="position:absolute;left:6818;top:252;width:2;height:80" coordorigin="6818,252" coordsize="2,80">
              <v:shape style="position:absolute;left:6818;top:252;width:2;height:80" coordorigin="6818,252" coordsize="1,80" path="m6818,332l6818,252e" filled="false" stroked="true" strokeweight=".748pt" strokecolor="#939598">
                <v:path arrowok="t"/>
              </v:shape>
            </v:group>
            <v:group style="position:absolute;left:6778;top:252;width:2;height:80" coordorigin="6778,252" coordsize="2,80">
              <v:shape style="position:absolute;left:6778;top:252;width:2;height:80" coordorigin="6778,252" coordsize="0,80" path="m6778,332l6778,252e" filled="false" stroked="true" strokeweight=".748pt" strokecolor="#939598">
                <v:path arrowok="t"/>
              </v:shape>
            </v:group>
            <v:group style="position:absolute;left:6738;top:252;width:2;height:80" coordorigin="6738,252" coordsize="2,80">
              <v:shape style="position:absolute;left:6738;top:252;width:2;height:80" coordorigin="6738,252" coordsize="0,80" path="m6738,332l6738,252e" filled="false" stroked="true" strokeweight=".748pt" strokecolor="#939598">
                <v:path arrowok="t"/>
              </v:shape>
            </v:group>
            <v:group style="position:absolute;left:6698;top:252;width:2;height:80" coordorigin="6698,252" coordsize="2,80">
              <v:shape style="position:absolute;left:6698;top:252;width:2;height:80" coordorigin="6698,252" coordsize="1,80" path="m6698,332l6698,252e" filled="false" stroked="true" strokeweight=".748pt" strokecolor="#939598">
                <v:path arrowok="t"/>
              </v:shape>
            </v:group>
            <v:group style="position:absolute;left:6658;top:252;width:2;height:80" coordorigin="6658,252" coordsize="2,80">
              <v:shape style="position:absolute;left:6658;top:252;width:2;height:80" coordorigin="6658,252" coordsize="1,80" path="m6658,332l6658,252e" filled="false" stroked="true" strokeweight=".748pt" strokecolor="#939598">
                <v:path arrowok="t"/>
              </v:shape>
            </v:group>
            <v:group style="position:absolute;left:6617;top:252;width:2;height:80" coordorigin="6617,252" coordsize="2,80">
              <v:shape style="position:absolute;left:6617;top:252;width:2;height:80" coordorigin="6617,252" coordsize="1,80" path="m6618,332l6617,252e" filled="false" stroked="true" strokeweight=".748pt" strokecolor="#939598">
                <v:path arrowok="t"/>
              </v:shape>
            </v:group>
            <v:group style="position:absolute;left:6577;top:252;width:2;height:80" coordorigin="6577,252" coordsize="2,80">
              <v:shape style="position:absolute;left:6577;top:252;width:2;height:80" coordorigin="6577,252" coordsize="1,80" path="m6577,332l6577,252e" filled="false" stroked="true" strokeweight=".748pt" strokecolor="#939598">
                <v:path arrowok="t"/>
              </v:shape>
            </v:group>
            <v:group style="position:absolute;left:6537;top:252;width:2;height:80" coordorigin="6537,252" coordsize="2,80">
              <v:shape style="position:absolute;left:6537;top:252;width:2;height:80" coordorigin="6537,252" coordsize="1,80" path="m6537,332l6537,252e" filled="false" stroked="true" strokeweight=".748pt" strokecolor="#939598">
                <v:path arrowok="t"/>
              </v:shape>
            </v:group>
            <v:group style="position:absolute;left:6497;top:252;width:2;height:80" coordorigin="6497,252" coordsize="2,80">
              <v:shape style="position:absolute;left:6497;top:252;width:2;height:80" coordorigin="6497,252" coordsize="0,80" path="m6497,332l6497,252e" filled="false" stroked="true" strokeweight=".748pt" strokecolor="#939598">
                <v:path arrowok="t"/>
              </v:shape>
            </v:group>
            <v:group style="position:absolute;left:6457;top:252;width:2;height:80" coordorigin="6457,252" coordsize="2,80">
              <v:shape style="position:absolute;left:6457;top:252;width:2;height:80" coordorigin="6457,252" coordsize="1,80" path="m6457,332l6457,252e" filled="false" stroked="true" strokeweight=".748pt" strokecolor="#939598">
                <v:path arrowok="t"/>
              </v:shape>
            </v:group>
            <v:group style="position:absolute;left:6417;top:252;width:2;height:80" coordorigin="6417,252" coordsize="2,80">
              <v:shape style="position:absolute;left:6417;top:252;width:2;height:80" coordorigin="6417,252" coordsize="0,80" path="m6417,332l6417,252e" filled="false" stroked="true" strokeweight=".748pt" strokecolor="#939598">
                <v:path arrowok="t"/>
              </v:shape>
            </v:group>
            <v:group style="position:absolute;left:6377;top:252;width:2;height:80" coordorigin="6377,252" coordsize="2,80">
              <v:shape style="position:absolute;left:6377;top:252;width:2;height:80" coordorigin="6377,252" coordsize="0,80" path="m6377,332l6377,252e" filled="false" stroked="true" strokeweight=".748pt" strokecolor="#939598">
                <v:path arrowok="t"/>
              </v:shape>
            </v:group>
            <v:group style="position:absolute;left:6337;top:252;width:2;height:80" coordorigin="6337,252" coordsize="2,80">
              <v:shape style="position:absolute;left:6337;top:252;width:2;height:80" coordorigin="6337,252" coordsize="0,80" path="m6337,332l6337,252e" filled="false" stroked="true" strokeweight=".748pt" strokecolor="#939598">
                <v:path arrowok="t"/>
              </v:shape>
            </v:group>
            <v:group style="position:absolute;left:6297;top:252;width:2;height:80" coordorigin="6297,252" coordsize="2,80">
              <v:shape style="position:absolute;left:6297;top:252;width:2;height:80" coordorigin="6297,252" coordsize="0,80" path="m6297,332l6297,252e" filled="false" stroked="true" strokeweight=".748pt" strokecolor="#939598">
                <v:path arrowok="t"/>
              </v:shape>
            </v:group>
            <v:group style="position:absolute;left:6257;top:252;width:2;height:80" coordorigin="6257,252" coordsize="2,80">
              <v:shape style="position:absolute;left:6257;top:252;width:2;height:80" coordorigin="6257,252" coordsize="1,80" path="m6257,332l6257,252e" filled="false" stroked="true" strokeweight=".748pt" strokecolor="#939598">
                <v:path arrowok="t"/>
              </v:shape>
            </v:group>
            <v:group style="position:absolute;left:6217;top:252;width:2;height:80" coordorigin="6217,252" coordsize="2,80">
              <v:shape style="position:absolute;left:6217;top:252;width:2;height:80" coordorigin="6217,252" coordsize="0,80" path="m6217,332l6217,252e" filled="false" stroked="true" strokeweight=".748pt" strokecolor="#939598">
                <v:path arrowok="t"/>
              </v:shape>
            </v:group>
            <v:group style="position:absolute;left:6177;top:252;width:2;height:80" coordorigin="6177,252" coordsize="2,80">
              <v:shape style="position:absolute;left:6177;top:252;width:2;height:80" coordorigin="6177,252" coordsize="0,80" path="m6177,332l6177,252e" filled="false" stroked="true" strokeweight=".748pt" strokecolor="#939598">
                <v:path arrowok="t"/>
              </v:shape>
            </v:group>
            <v:group style="position:absolute;left:6137;top:252;width:2;height:80" coordorigin="6137,252" coordsize="2,80">
              <v:shape style="position:absolute;left:6137;top:252;width:2;height:80" coordorigin="6137,252" coordsize="1,80" path="m6137,332l6137,252e" filled="false" stroked="true" strokeweight=".748pt" strokecolor="#939598">
                <v:path arrowok="t"/>
              </v:shape>
            </v:group>
            <v:group style="position:absolute;left:6097;top:252;width:2;height:80" coordorigin="6097,252" coordsize="2,80">
              <v:shape style="position:absolute;left:6097;top:252;width:2;height:80" coordorigin="6097,252" coordsize="0,80" path="m6097,332l6097,252e" filled="false" stroked="true" strokeweight=".748pt" strokecolor="#939598">
                <v:path arrowok="t"/>
              </v:shape>
            </v:group>
            <v:group style="position:absolute;left:6057;top:252;width:2;height:80" coordorigin="6057,252" coordsize="2,80">
              <v:shape style="position:absolute;left:6057;top:252;width:2;height:80" coordorigin="6057,252" coordsize="0,80" path="m6057,332l6057,252e" filled="false" stroked="true" strokeweight=".748pt" strokecolor="#939598">
                <v:path arrowok="t"/>
              </v:shape>
            </v:group>
            <v:group style="position:absolute;left:6017;top:252;width:2;height:80" coordorigin="6017,252" coordsize="2,80">
              <v:shape style="position:absolute;left:6017;top:252;width:2;height:80" coordorigin="6017,252" coordsize="0,80" path="m6017,332l6017,252e" filled="false" stroked="true" strokeweight=".748pt" strokecolor="#939598">
                <v:path arrowok="t"/>
              </v:shape>
            </v:group>
            <v:group style="position:absolute;left:5977;top:252;width:2;height:80" coordorigin="5977,252" coordsize="2,80">
              <v:shape style="position:absolute;left:5977;top:252;width:2;height:80" coordorigin="5977,252" coordsize="0,80" path="m5977,332l5977,252e" filled="false" stroked="true" strokeweight=".748pt" strokecolor="#939598">
                <v:path arrowok="t"/>
              </v:shape>
            </v:group>
            <v:group style="position:absolute;left:5936;top:252;width:2;height:80" coordorigin="5936,252" coordsize="2,80">
              <v:shape style="position:absolute;left:5936;top:252;width:2;height:80" coordorigin="5936,252" coordsize="1,80" path="m5936,332l5936,252e" filled="false" stroked="true" strokeweight=".748pt" strokecolor="#939598">
                <v:path arrowok="t"/>
              </v:shape>
            </v:group>
            <v:group style="position:absolute;left:5896;top:252;width:2;height:80" coordorigin="5896,252" coordsize="2,80">
              <v:shape style="position:absolute;left:5896;top:252;width:2;height:80" coordorigin="5896,252" coordsize="0,80" path="m5896,332l5896,252e" filled="false" stroked="true" strokeweight=".748pt" strokecolor="#939598">
                <v:path arrowok="t"/>
              </v:shape>
            </v:group>
            <v:group style="position:absolute;left:5856;top:252;width:2;height:80" coordorigin="5856,252" coordsize="2,80">
              <v:shape style="position:absolute;left:5856;top:252;width:2;height:80" coordorigin="5856,252" coordsize="0,80" path="m5856,332l5856,252e" filled="false" stroked="true" strokeweight=".748pt" strokecolor="#939598">
                <v:path arrowok="t"/>
              </v:shape>
            </v:group>
            <v:group style="position:absolute;left:5816;top:252;width:2;height:80" coordorigin="5816,252" coordsize="2,80">
              <v:shape style="position:absolute;left:5816;top:252;width:2;height:80" coordorigin="5816,252" coordsize="1,80" path="m5816,332l5816,252e" filled="false" stroked="true" strokeweight=".748pt" strokecolor="#939598">
                <v:path arrowok="t"/>
              </v:shape>
            </v:group>
            <v:group style="position:absolute;left:5776;top:252;width:2;height:80" coordorigin="5776,252" coordsize="2,80">
              <v:shape style="position:absolute;left:5776;top:252;width:2;height:80" coordorigin="5776,252" coordsize="0,80" path="m5776,332l5776,252e" filled="false" stroked="true" strokeweight=".748pt" strokecolor="#939598">
                <v:path arrowok="t"/>
              </v:shape>
            </v:group>
            <v:group style="position:absolute;left:5736;top:252;width:2;height:80" coordorigin="5736,252" coordsize="2,80">
              <v:shape style="position:absolute;left:5736;top:252;width:2;height:80" coordorigin="5736,252" coordsize="0,80" path="m5736,332l5736,252e" filled="false" stroked="true" strokeweight=".748pt" strokecolor="#939598">
                <v:path arrowok="t"/>
              </v:shape>
            </v:group>
            <v:group style="position:absolute;left:5696;top:252;width:2;height:80" coordorigin="5696,252" coordsize="2,80">
              <v:shape style="position:absolute;left:5696;top:252;width:2;height:80" coordorigin="5696,252" coordsize="0,80" path="m5696,332l5696,252e" filled="false" stroked="true" strokeweight=".748pt" strokecolor="#939598">
                <v:path arrowok="t"/>
              </v:shape>
            </v:group>
            <v:group style="position:absolute;left:5656;top:252;width:2;height:80" coordorigin="5656,252" coordsize="2,80">
              <v:shape style="position:absolute;left:5656;top:252;width:2;height:80" coordorigin="5656,252" coordsize="0,80" path="m5656,332l5656,252e" filled="false" stroked="true" strokeweight=".748pt" strokecolor="#939598">
                <v:path arrowok="t"/>
              </v:shape>
            </v:group>
            <v:group style="position:absolute;left:5616;top:252;width:2;height:80" coordorigin="5616,252" coordsize="2,80">
              <v:shape style="position:absolute;left:5616;top:252;width:2;height:80" coordorigin="5616,252" coordsize="1,80" path="m5616,332l5616,252e" filled="false" stroked="true" strokeweight=".748pt" strokecolor="#939598">
                <v:path arrowok="t"/>
              </v:shape>
            </v:group>
            <v:group style="position:absolute;left:5576;top:252;width:2;height:80" coordorigin="5576,252" coordsize="2,80">
              <v:shape style="position:absolute;left:5576;top:252;width:2;height:80" coordorigin="5576,252" coordsize="0,80" path="m5576,332l5576,252e" filled="false" stroked="true" strokeweight=".748pt" strokecolor="#939598">
                <v:path arrowok="t"/>
              </v:shape>
            </v:group>
            <v:group style="position:absolute;left:5536;top:252;width:2;height:80" coordorigin="5536,252" coordsize="2,80">
              <v:shape style="position:absolute;left:5536;top:252;width:2;height:80" coordorigin="5536,252" coordsize="1,80" path="m5536,332l5536,252e" filled="false" stroked="true" strokeweight=".748pt" strokecolor="#939598">
                <v:path arrowok="t"/>
              </v:shape>
            </v:group>
            <v:group style="position:absolute;left:5496;top:252;width:2;height:80" coordorigin="5496,252" coordsize="2,80">
              <v:shape style="position:absolute;left:5496;top:252;width:2;height:80" coordorigin="5496,252" coordsize="1,80" path="m5496,332l5496,252e" filled="false" stroked="true" strokeweight=".748pt" strokecolor="#939598">
                <v:path arrowok="t"/>
              </v:shape>
            </v:group>
            <v:group style="position:absolute;left:5456;top:252;width:2;height:80" coordorigin="5456,252" coordsize="2,80">
              <v:shape style="position:absolute;left:5456;top:252;width:2;height:80" coordorigin="5456,252" coordsize="1,80" path="m5456,332l5456,252e" filled="false" stroked="true" strokeweight=".748pt" strokecolor="#939598">
                <v:path arrowok="t"/>
              </v:shape>
            </v:group>
            <v:group style="position:absolute;left:5416;top:252;width:2;height:80" coordorigin="5416,252" coordsize="2,80">
              <v:shape style="position:absolute;left:5416;top:252;width:2;height:80" coordorigin="5416,252" coordsize="1,80" path="m5416,332l5416,252e" filled="false" stroked="true" strokeweight=".748pt" strokecolor="#939598">
                <v:path arrowok="t"/>
              </v:shape>
            </v:group>
            <v:group style="position:absolute;left:5376;top:252;width:2;height:80" coordorigin="5376,252" coordsize="2,80">
              <v:shape style="position:absolute;left:5376;top:252;width:2;height:80" coordorigin="5376,252" coordsize="1,80" path="m5376,332l5376,252e" filled="false" stroked="true" strokeweight=".748pt" strokecolor="#939598">
                <v:path arrowok="t"/>
              </v:shape>
            </v:group>
            <v:group style="position:absolute;left:5336;top:252;width:2;height:80" coordorigin="5336,252" coordsize="2,80">
              <v:shape style="position:absolute;left:5336;top:252;width:2;height:80" coordorigin="5336,252" coordsize="1,80" path="m5336,332l5336,252e" filled="false" stroked="true" strokeweight=".748pt" strokecolor="#939598">
                <v:path arrowok="t"/>
              </v:shape>
            </v:group>
            <v:group style="position:absolute;left:5295;top:252;width:2;height:80" coordorigin="5295,252" coordsize="2,80">
              <v:shape style="position:absolute;left:5295;top:252;width:2;height:80" coordorigin="5295,252" coordsize="0,80" path="m5296,332l5295,252e" filled="false" stroked="true" strokeweight=".748pt" strokecolor="#939598">
                <v:path arrowok="t"/>
              </v:shape>
            </v:group>
            <v:group style="position:absolute;left:5255;top:252;width:2;height:80" coordorigin="5255,252" coordsize="2,80">
              <v:shape style="position:absolute;left:5255;top:252;width:2;height:80" coordorigin="5255,252" coordsize="0,80" path="m5255,332l5255,252e" filled="false" stroked="true" strokeweight=".748pt" strokecolor="#939598">
                <v:path arrowok="t"/>
              </v:shape>
            </v:group>
            <v:group style="position:absolute;left:5215;top:252;width:2;height:80" coordorigin="5215,252" coordsize="2,80">
              <v:shape style="position:absolute;left:5215;top:252;width:2;height:80" coordorigin="5215,252" coordsize="0,80" path="m5215,332l5215,252e" filled="false" stroked="true" strokeweight=".748pt" strokecolor="#939598">
                <v:path arrowok="t"/>
              </v:shape>
            </v:group>
            <v:group style="position:absolute;left:5175;top:252;width:2;height:80" coordorigin="5175,252" coordsize="2,80">
              <v:shape style="position:absolute;left:5175;top:252;width:2;height:80" coordorigin="5175,252" coordsize="1,80" path="m5175,332l5175,252e" filled="false" stroked="true" strokeweight=".748pt" strokecolor="#939598">
                <v:path arrowok="t"/>
              </v:shape>
            </v:group>
            <v:group style="position:absolute;left:5135;top:252;width:2;height:80" coordorigin="5135,252" coordsize="2,80">
              <v:shape style="position:absolute;left:5135;top:252;width:2;height:80" coordorigin="5135,252" coordsize="0,80" path="m5135,332l5135,252e" filled="false" stroked="true" strokeweight=".748pt" strokecolor="#939598">
                <v:path arrowok="t"/>
              </v:shape>
            </v:group>
            <v:group style="position:absolute;left:5095;top:252;width:2;height:80" coordorigin="5095,252" coordsize="2,80">
              <v:shape style="position:absolute;left:5095;top:252;width:2;height:80" coordorigin="5095,252" coordsize="0,80" path="m5095,332l5095,252e" filled="false" stroked="true" strokeweight=".748pt" strokecolor="#939598">
                <v:path arrowok="t"/>
              </v:shape>
            </v:group>
            <v:group style="position:absolute;left:5055;top:252;width:2;height:80" coordorigin="5055,252" coordsize="2,80">
              <v:shape style="position:absolute;left:5055;top:252;width:2;height:80" coordorigin="5055,252" coordsize="1,80" path="m5055,332l5055,252e" filled="false" stroked="true" strokeweight=".748pt" strokecolor="#939598">
                <v:path arrowok="t"/>
              </v:shape>
            </v:group>
            <v:group style="position:absolute;left:5015;top:252;width:2;height:80" coordorigin="5015,252" coordsize="2,80">
              <v:shape style="position:absolute;left:5015;top:252;width:2;height:80" coordorigin="5015,252" coordsize="0,80" path="m5015,332l5015,252e" filled="false" stroked="true" strokeweight=".748pt" strokecolor="#939598">
                <v:path arrowok="t"/>
              </v:shape>
            </v:group>
            <v:group style="position:absolute;left:4975;top:252;width:2;height:80" coordorigin="4975,252" coordsize="2,80">
              <v:shape style="position:absolute;left:4975;top:252;width:2;height:80" coordorigin="4975,252" coordsize="0,80" path="m4975,332l4975,252e" filled="false" stroked="true" strokeweight=".748pt" strokecolor="#939598">
                <v:path arrowok="t"/>
              </v:shape>
            </v:group>
            <v:group style="position:absolute;left:4935;top:252;width:2;height:80" coordorigin="4935,252" coordsize="2,80">
              <v:shape style="position:absolute;left:4935;top:252;width:2;height:80" coordorigin="4935,252" coordsize="0,80" path="m4935,332l4935,252e" filled="false" stroked="true" strokeweight=".748pt" strokecolor="#939598">
                <v:path arrowok="t"/>
              </v:shape>
            </v:group>
            <v:group style="position:absolute;left:4895;top:252;width:2;height:80" coordorigin="4895,252" coordsize="2,80">
              <v:shape style="position:absolute;left:4895;top:252;width:2;height:80" coordorigin="4895,252" coordsize="0,80" path="m4895,332l4895,252e" filled="false" stroked="true" strokeweight=".748pt" strokecolor="#939598">
                <v:path arrowok="t"/>
              </v:shape>
            </v:group>
            <v:group style="position:absolute;left:4855;top:252;width:2;height:80" coordorigin="4855,252" coordsize="2,80">
              <v:shape style="position:absolute;left:4855;top:252;width:2;height:80" coordorigin="4855,252" coordsize="1,80" path="m4855,332l4855,252e" filled="false" stroked="true" strokeweight=".748pt" strokecolor="#939598">
                <v:path arrowok="t"/>
              </v:shape>
            </v:group>
            <v:group style="position:absolute;left:4815;top:252;width:2;height:80" coordorigin="4815,252" coordsize="2,80">
              <v:shape style="position:absolute;left:4815;top:252;width:2;height:80" coordorigin="4815,252" coordsize="0,80" path="m4815,332l4815,252e" filled="false" stroked="true" strokeweight=".748pt" strokecolor="#939598">
                <v:path arrowok="t"/>
              </v:shape>
            </v:group>
            <v:group style="position:absolute;left:4775;top:252;width:2;height:80" coordorigin="4775,252" coordsize="2,80">
              <v:shape style="position:absolute;left:4775;top:252;width:2;height:80" coordorigin="4775,252" coordsize="0,80" path="m4775,332l4775,252e" filled="false" stroked="true" strokeweight=".748pt" strokecolor="#939598">
                <v:path arrowok="t"/>
              </v:shape>
            </v:group>
            <v:group style="position:absolute;left:4735;top:252;width:2;height:80" coordorigin="4735,252" coordsize="2,80">
              <v:shape style="position:absolute;left:4735;top:252;width:2;height:80" coordorigin="4735,252" coordsize="1,80" path="m4735,332l4735,252e" filled="false" stroked="true" strokeweight=".748pt" strokecolor="#939598">
                <v:path arrowok="t"/>
              </v:shape>
            </v:group>
            <v:group style="position:absolute;left:4695;top:252;width:2;height:80" coordorigin="4695,252" coordsize="2,80">
              <v:shape style="position:absolute;left:4695;top:252;width:2;height:80" coordorigin="4695,252" coordsize="0,80" path="m4695,332l4695,252e" filled="false" stroked="true" strokeweight=".748pt" strokecolor="#939598">
                <v:path arrowok="t"/>
              </v:shape>
            </v:group>
            <v:group style="position:absolute;left:4655;top:252;width:2;height:80" coordorigin="4655,252" coordsize="2,80">
              <v:shape style="position:absolute;left:4655;top:252;width:2;height:80" coordorigin="4655,252" coordsize="0,80" path="m4655,332l4655,252e" filled="false" stroked="true" strokeweight=".748pt" strokecolor="#939598">
                <v:path arrowok="t"/>
              </v:shape>
            </v:group>
            <v:group style="position:absolute;left:4614;top:252;width:2;height:80" coordorigin="4614,252" coordsize="2,80">
              <v:shape style="position:absolute;left:4614;top:252;width:2;height:80" coordorigin="4614,252" coordsize="0,80" path="m4614,332l4614,252e" filled="false" stroked="true" strokeweight=".748pt" strokecolor="#939598">
                <v:path arrowok="t"/>
              </v:shape>
            </v:group>
            <v:group style="position:absolute;left:4574;top:252;width:2;height:80" coordorigin="4574,252" coordsize="2,80">
              <v:shape style="position:absolute;left:4574;top:252;width:2;height:80" coordorigin="4574,252" coordsize="0,80" path="m4574,332l4574,252e" filled="false" stroked="true" strokeweight=".748pt" strokecolor="#939598">
                <v:path arrowok="t"/>
              </v:shape>
            </v:group>
            <v:group style="position:absolute;left:4534;top:252;width:2;height:80" coordorigin="4534,252" coordsize="2,80">
              <v:shape style="position:absolute;left:4534;top:252;width:2;height:80" coordorigin="4534,252" coordsize="1,80" path="m4534,332l4534,252e" filled="false" stroked="true" strokeweight=".748pt" strokecolor="#939598">
                <v:path arrowok="t"/>
              </v:shape>
            </v:group>
            <v:group style="position:absolute;left:4494;top:252;width:2;height:80" coordorigin="4494,252" coordsize="2,80">
              <v:shape style="position:absolute;left:4494;top:252;width:2;height:80" coordorigin="4494,252" coordsize="0,80" path="m4494,332l4494,252e" filled="false" stroked="true" strokeweight=".748pt" strokecolor="#939598">
                <v:path arrowok="t"/>
              </v:shape>
            </v:group>
            <v:group style="position:absolute;left:4454;top:252;width:2;height:80" coordorigin="4454,252" coordsize="2,80">
              <v:shape style="position:absolute;left:4454;top:252;width:2;height:80" coordorigin="4454,252" coordsize="0,80" path="m4454,332l4454,252e" filled="false" stroked="true" strokeweight=".748pt" strokecolor="#939598">
                <v:path arrowok="t"/>
              </v:shape>
            </v:group>
            <v:group style="position:absolute;left:4414;top:252;width:2;height:80" coordorigin="4414,252" coordsize="2,80">
              <v:shape style="position:absolute;left:4414;top:252;width:2;height:80" coordorigin="4414,252" coordsize="1,80" path="m4414,332l4414,252e" filled="false" stroked="true" strokeweight=".748pt" strokecolor="#939598">
                <v:path arrowok="t"/>
              </v:shape>
            </v:group>
            <v:group style="position:absolute;left:4374;top:252;width:2;height:80" coordorigin="4374,252" coordsize="2,80">
              <v:shape style="position:absolute;left:4374;top:252;width:2;height:80" coordorigin="4374,252" coordsize="0,80" path="m4374,332l4374,252e" filled="false" stroked="true" strokeweight=".748pt" strokecolor="#939598">
                <v:path arrowok="t"/>
              </v:shape>
            </v:group>
            <v:group style="position:absolute;left:4334;top:252;width:2;height:80" coordorigin="4334,252" coordsize="2,80">
              <v:shape style="position:absolute;left:4334;top:252;width:2;height:80" coordorigin="4334,252" coordsize="1,80" path="m4334,332l4334,252e" filled="false" stroked="true" strokeweight=".748pt" strokecolor="#939598">
                <v:path arrowok="t"/>
              </v:shape>
            </v:group>
            <v:group style="position:absolute;left:4294;top:252;width:2;height:80" coordorigin="4294,252" coordsize="2,80">
              <v:shape style="position:absolute;left:4294;top:252;width:2;height:80" coordorigin="4294,252" coordsize="1,80" path="m4294,332l4294,252e" filled="false" stroked="true" strokeweight=".748pt" strokecolor="#939598">
                <v:path arrowok="t"/>
              </v:shape>
            </v:group>
            <v:group style="position:absolute;left:4254;top:252;width:2;height:80" coordorigin="4254,252" coordsize="2,80">
              <v:shape style="position:absolute;left:4254;top:252;width:2;height:80" coordorigin="4254,252" coordsize="1,80" path="m4254,332l4254,252e" filled="false" stroked="true" strokeweight=".748pt" strokecolor="#939598">
                <v:path arrowok="t"/>
              </v:shape>
            </v:group>
            <v:group style="position:absolute;left:4214;top:252;width:2;height:80" coordorigin="4214,252" coordsize="2,80">
              <v:shape style="position:absolute;left:4214;top:252;width:2;height:80" coordorigin="4214,252" coordsize="1,80" path="m4214,332l4214,252e" filled="false" stroked="true" strokeweight=".748pt" strokecolor="#939598">
                <v:path arrowok="t"/>
              </v:shape>
            </v:group>
            <v:group style="position:absolute;left:4174;top:252;width:2;height:80" coordorigin="4174,252" coordsize="2,80">
              <v:shape style="position:absolute;left:4174;top:252;width:2;height:80" coordorigin="4174,252" coordsize="1,80" path="m4174,332l4174,252e" filled="false" stroked="true" strokeweight=".748pt" strokecolor="#939598">
                <v:path arrowok="t"/>
              </v:shape>
            </v:group>
            <v:group style="position:absolute;left:4134;top:252;width:2;height:80" coordorigin="4134,252" coordsize="2,80">
              <v:shape style="position:absolute;left:4134;top:252;width:2;height:80" coordorigin="4134,252" coordsize="0,80" path="m4134,332l4134,252e" filled="false" stroked="true" strokeweight=".748pt" strokecolor="#939598">
                <v:path arrowok="t"/>
              </v:shape>
            </v:group>
            <v:group style="position:absolute;left:4094;top:252;width:2;height:80" coordorigin="4094,252" coordsize="2,80">
              <v:shape style="position:absolute;left:4094;top:252;width:2;height:80" coordorigin="4094,252" coordsize="0,80" path="m4094,332l4094,252e" filled="false" stroked="true" strokeweight=".748pt" strokecolor="#939598">
                <v:path arrowok="t"/>
              </v:shape>
            </v:group>
            <v:group style="position:absolute;left:4054;top:252;width:2;height:80" coordorigin="4054,252" coordsize="2,80">
              <v:shape style="position:absolute;left:4054;top:252;width:2;height:80" coordorigin="4054,252" coordsize="0,80" path="m4054,332l4054,252e" filled="false" stroked="true" strokeweight=".748pt" strokecolor="#939598">
                <v:path arrowok="t"/>
              </v:shape>
            </v:group>
            <v:group style="position:absolute;left:4014;top:252;width:2;height:80" coordorigin="4014,252" coordsize="2,80">
              <v:shape style="position:absolute;left:4014;top:252;width:2;height:80" coordorigin="4014,252" coordsize="0,80" path="m4014,332l4014,252e" filled="false" stroked="true" strokeweight=".748pt" strokecolor="#939598">
                <v:path arrowok="t"/>
              </v:shape>
            </v:group>
            <v:group style="position:absolute;left:3973;top:252;width:2;height:80" coordorigin="3973,252" coordsize="2,80">
              <v:shape style="position:absolute;left:3973;top:252;width:2;height:80" coordorigin="3973,252" coordsize="1,80" path="m3974,332l3973,252e" filled="false" stroked="true" strokeweight=".748pt" strokecolor="#939598">
                <v:path arrowok="t"/>
              </v:shape>
            </v:group>
            <v:group style="position:absolute;left:3933;top:252;width:2;height:80" coordorigin="3933,252" coordsize="2,80">
              <v:shape style="position:absolute;left:3933;top:252;width:2;height:80" coordorigin="3933,252" coordsize="0,80" path="m3933,332l3933,252e" filled="false" stroked="true" strokeweight=".748pt" strokecolor="#939598">
                <v:path arrowok="t"/>
              </v:shape>
            </v:group>
            <v:group style="position:absolute;left:3893;top:252;width:2;height:80" coordorigin="3893,252" coordsize="2,80">
              <v:shape style="position:absolute;left:3893;top:252;width:2;height:80" coordorigin="3893,252" coordsize="0,80" path="m3893,332l3893,252e" filled="false" stroked="true" strokeweight=".748pt" strokecolor="#939598">
                <v:path arrowok="t"/>
              </v:shape>
            </v:group>
            <v:group style="position:absolute;left:3853;top:252;width:2;height:80" coordorigin="3853,252" coordsize="2,80">
              <v:shape style="position:absolute;left:3853;top:252;width:2;height:80" coordorigin="3853,252" coordsize="0,80" path="m3853,332l3853,252e" filled="false" stroked="true" strokeweight=".748pt" strokecolor="#939598">
                <v:path arrowok="t"/>
              </v:shape>
            </v:group>
            <v:group style="position:absolute;left:3813;top:252;width:2;height:80" coordorigin="3813,252" coordsize="2,80">
              <v:shape style="position:absolute;left:3813;top:252;width:2;height:80" coordorigin="3813,252" coordsize="0,80" path="m3813,332l3813,252e" filled="false" stroked="true" strokeweight=".748pt" strokecolor="#939598">
                <v:path arrowok="t"/>
              </v:shape>
            </v:group>
            <v:group style="position:absolute;left:3773;top:252;width:2;height:80" coordorigin="3773,252" coordsize="2,80">
              <v:shape style="position:absolute;left:3773;top:252;width:2;height:80" coordorigin="3773,252" coordsize="0,80" path="m3773,332l3773,252e" filled="false" stroked="true" strokeweight=".748pt" strokecolor="#939598">
                <v:path arrowok="t"/>
              </v:shape>
            </v:group>
            <v:group style="position:absolute;left:3733;top:252;width:2;height:80" coordorigin="3733,252" coordsize="2,80">
              <v:shape style="position:absolute;left:3733;top:252;width:2;height:80" coordorigin="3733,252" coordsize="0,80" path="m3733,332l3733,252e" filled="false" stroked="true" strokeweight=".748pt" strokecolor="#939598">
                <v:path arrowok="t"/>
              </v:shape>
            </v:group>
            <v:group style="position:absolute;left:3693;top:253;width:2;height:80" coordorigin="3693,253" coordsize="2,80">
              <v:shape style="position:absolute;left:3693;top:253;width:2;height:80" coordorigin="3693,253" coordsize="0,80" path="m3693,333l3693,253e" filled="false" stroked="true" strokeweight=".748pt" strokecolor="#939598">
                <v:path arrowok="t"/>
              </v:shape>
            </v:group>
            <v:group style="position:absolute;left:3653;top:253;width:2;height:80" coordorigin="3653,253" coordsize="2,80">
              <v:shape style="position:absolute;left:3653;top:253;width:2;height:80" coordorigin="3653,253" coordsize="1,80" path="m3653,333l3653,253e" filled="false" stroked="true" strokeweight=".748pt" strokecolor="#939598">
                <v:path arrowok="t"/>
              </v:shape>
            </v:group>
            <v:group style="position:absolute;left:3613;top:253;width:2;height:80" coordorigin="3613,253" coordsize="2,80">
              <v:shape style="position:absolute;left:3613;top:253;width:2;height:80" coordorigin="3613,253" coordsize="0,80" path="m3613,333l3613,253e" filled="false" stroked="true" strokeweight=".748pt" strokecolor="#939598">
                <v:path arrowok="t"/>
              </v:shape>
            </v:group>
            <v:group style="position:absolute;left:3573;top:253;width:2;height:80" coordorigin="3573,253" coordsize="2,80">
              <v:shape style="position:absolute;left:3573;top:253;width:2;height:80" coordorigin="3573,253" coordsize="0,80" path="m3573,333l3573,253e" filled="false" stroked="true" strokeweight=".748pt" strokecolor="#939598">
                <v:path arrowok="t"/>
              </v:shape>
            </v:group>
            <v:group style="position:absolute;left:3533;top:253;width:2;height:80" coordorigin="3533,253" coordsize="2,80">
              <v:shape style="position:absolute;left:3533;top:253;width:2;height:80" coordorigin="3533,253" coordsize="0,80" path="m3533,333l3533,253e" filled="false" stroked="true" strokeweight=".748pt" strokecolor="#939598">
                <v:path arrowok="t"/>
              </v:shape>
            </v:group>
            <v:group style="position:absolute;left:3493;top:253;width:2;height:80" coordorigin="3493,253" coordsize="2,80">
              <v:shape style="position:absolute;left:3493;top:253;width:2;height:80" coordorigin="3493,253" coordsize="0,80" path="m3493,333l3493,253e" filled="false" stroked="true" strokeweight=".748pt" strokecolor="#939598">
                <v:path arrowok="t"/>
              </v:shape>
            </v:group>
            <v:group style="position:absolute;left:3453;top:253;width:2;height:80" coordorigin="3453,253" coordsize="2,80">
              <v:shape style="position:absolute;left:3453;top:253;width:2;height:80" coordorigin="3453,253" coordsize="0,80" path="m3453,333l3453,253e" filled="false" stroked="true" strokeweight=".748pt" strokecolor="#939598">
                <v:path arrowok="t"/>
              </v:shape>
            </v:group>
            <v:group style="position:absolute;left:3413;top:253;width:2;height:80" coordorigin="3413,253" coordsize="2,80">
              <v:shape style="position:absolute;left:3413;top:253;width:2;height:80" coordorigin="3413,253" coordsize="0,80" path="m3413,333l3413,253e" filled="false" stroked="true" strokeweight=".748pt" strokecolor="#939598">
                <v:path arrowok="t"/>
              </v:shape>
            </v:group>
            <v:group style="position:absolute;left:3373;top:253;width:2;height:80" coordorigin="3373,253" coordsize="2,80">
              <v:shape style="position:absolute;left:3373;top:253;width:2;height:80" coordorigin="3373,253" coordsize="0,80" path="m3373,333l3373,253e" filled="false" stroked="true" strokeweight=".748pt" strokecolor="#939598">
                <v:path arrowok="t"/>
              </v:shape>
            </v:group>
            <v:group style="position:absolute;left:3333;top:253;width:2;height:80" coordorigin="3333,253" coordsize="2,80">
              <v:shape style="position:absolute;left:3333;top:253;width:2;height:80" coordorigin="3333,253" coordsize="1,80" path="m3333,333l3333,253e" filled="false" stroked="true" strokeweight=".748pt" strokecolor="#939598">
                <v:path arrowok="t"/>
              </v:shape>
            </v:group>
            <v:group style="position:absolute;left:3292;top:253;width:2;height:80" coordorigin="3292,253" coordsize="2,80">
              <v:shape style="position:absolute;left:3292;top:253;width:2;height:80" coordorigin="3292,253" coordsize="0,80" path="m3292,333l3292,253e" filled="false" stroked="true" strokeweight=".748pt" strokecolor="#939598">
                <v:path arrowok="t"/>
              </v:shape>
            </v:group>
            <v:group style="position:absolute;left:3252;top:253;width:2;height:80" coordorigin="3252,253" coordsize="2,80">
              <v:shape style="position:absolute;left:3252;top:253;width:2;height:80" coordorigin="3252,253" coordsize="0,80" path="m3252,333l3252,253e" filled="false" stroked="true" strokeweight=".748pt" strokecolor="#939598">
                <v:path arrowok="t"/>
              </v:shape>
            </v:group>
            <v:group style="position:absolute;left:3212;top:253;width:2;height:80" coordorigin="3212,253" coordsize="2,80">
              <v:shape style="position:absolute;left:3212;top:253;width:2;height:80" coordorigin="3212,253" coordsize="0,80" path="m3212,333l3212,253e" filled="false" stroked="true" strokeweight=".748pt" strokecolor="#939598">
                <v:path arrowok="t"/>
              </v:shape>
            </v:group>
            <v:group style="position:absolute;left:3172;top:253;width:2;height:80" coordorigin="3172,253" coordsize="2,80">
              <v:shape style="position:absolute;left:3172;top:253;width:2;height:80" coordorigin="3172,253" coordsize="1,80" path="m3172,333l3172,253e" filled="false" stroked="true" strokeweight=".748pt" strokecolor="#939598">
                <v:path arrowok="t"/>
              </v:shape>
            </v:group>
            <v:group style="position:absolute;left:3132;top:253;width:2;height:80" coordorigin="3132,253" coordsize="2,80">
              <v:shape style="position:absolute;left:3132;top:253;width:2;height:80" coordorigin="3132,253" coordsize="1,80" path="m3132,333l3132,253e" filled="false" stroked="true" strokeweight=".748pt" strokecolor="#939598">
                <v:path arrowok="t"/>
              </v:shape>
            </v:group>
            <v:group style="position:absolute;left:3092;top:253;width:2;height:80" coordorigin="3092,253" coordsize="2,80">
              <v:shape style="position:absolute;left:3092;top:253;width:2;height:80" coordorigin="3092,253" coordsize="1,80" path="m3092,333l3092,253e" filled="false" stroked="true" strokeweight=".748pt" strokecolor="#939598">
                <v:path arrowok="t"/>
              </v:shape>
            </v:group>
            <v:group style="position:absolute;left:3052;top:253;width:2;height:80" coordorigin="3052,253" coordsize="2,80">
              <v:shape style="position:absolute;left:3052;top:253;width:2;height:80" coordorigin="3052,253" coordsize="1,80" path="m3052,333l3052,253e" filled="false" stroked="true" strokeweight=".748pt" strokecolor="#939598">
                <v:path arrowok="t"/>
              </v:shape>
            </v:group>
            <v:group style="position:absolute;left:3012;top:253;width:2;height:80" coordorigin="3012,253" coordsize="2,80">
              <v:shape style="position:absolute;left:3012;top:253;width:2;height:80" coordorigin="3012,253" coordsize="1,80" path="m3012,333l3012,253e" filled="false" stroked="true" strokeweight=".748pt" strokecolor="#939598">
                <v:path arrowok="t"/>
              </v:shape>
            </v:group>
            <v:group style="position:absolute;left:2972;top:253;width:2;height:80" coordorigin="2972,253" coordsize="2,80">
              <v:shape style="position:absolute;left:2972;top:253;width:2;height:80" coordorigin="2972,253" coordsize="0,80" path="m2972,333l2972,253e" filled="false" stroked="true" strokeweight=".748pt" strokecolor="#939598">
                <v:path arrowok="t"/>
              </v:shape>
            </v:group>
            <v:group style="position:absolute;left:2932;top:253;width:2;height:80" coordorigin="2932,253" coordsize="2,80">
              <v:shape style="position:absolute;left:2932;top:253;width:2;height:80" coordorigin="2932,253" coordsize="1,80" path="m2932,333l2932,253e" filled="false" stroked="true" strokeweight=".748pt" strokecolor="#939598">
                <v:path arrowok="t"/>
              </v:shape>
            </v:group>
            <v:group style="position:absolute;left:2892;top:253;width:2;height:80" coordorigin="2892,253" coordsize="2,80">
              <v:shape style="position:absolute;left:2892;top:253;width:2;height:80" coordorigin="2892,253" coordsize="1,80" path="m2892,333l2892,253e" filled="false" stroked="true" strokeweight=".748pt" strokecolor="#939598">
                <v:path arrowok="t"/>
              </v:shape>
            </v:group>
            <v:group style="position:absolute;left:2852;top:253;width:2;height:80" coordorigin="2852,253" coordsize="2,80">
              <v:shape style="position:absolute;left:2852;top:253;width:2;height:80" coordorigin="2852,253" coordsize="0,80" path="m2852,333l2852,253e" filled="false" stroked="true" strokeweight=".748pt" strokecolor="#939598">
                <v:path arrowok="t"/>
              </v:shape>
            </v:group>
            <v:group style="position:absolute;left:2812;top:253;width:2;height:80" coordorigin="2812,253" coordsize="2,80">
              <v:shape style="position:absolute;left:2812;top:253;width:2;height:80" coordorigin="2812,253" coordsize="0,80" path="m2812,333l2812,253e" filled="false" stroked="true" strokeweight=".748pt" strokecolor="#939598">
                <v:path arrowok="t"/>
              </v:shape>
            </v:group>
            <v:group style="position:absolute;left:2772;top:253;width:2;height:80" coordorigin="2772,253" coordsize="2,80">
              <v:shape style="position:absolute;left:2772;top:253;width:2;height:80" coordorigin="2772,253" coordsize="0,80" path="m2772,333l2772,253e" filled="false" stroked="true" strokeweight=".748pt" strokecolor="#939598">
                <v:path arrowok="t"/>
              </v:shape>
            </v:group>
            <v:group style="position:absolute;left:2732;top:253;width:2;height:80" coordorigin="2732,253" coordsize="2,80">
              <v:shape style="position:absolute;left:2732;top:253;width:2;height:80" coordorigin="2732,253" coordsize="0,80" path="m2732,333l2732,253e" filled="false" stroked="true" strokeweight=".748pt" strokecolor="#939598">
                <v:path arrowok="t"/>
              </v:shape>
            </v:group>
            <v:group style="position:absolute;left:2692;top:253;width:2;height:80" coordorigin="2692,253" coordsize="2,80">
              <v:shape style="position:absolute;left:2692;top:253;width:2;height:80" coordorigin="2692,253" coordsize="0,80" path="m2692,333l2692,253e" filled="false" stroked="true" strokeweight=".748pt" strokecolor="#939598">
                <v:path arrowok="t"/>
              </v:shape>
            </v:group>
            <v:group style="position:absolute;left:2651;top:253;width:2;height:80" coordorigin="2651,253" coordsize="2,80">
              <v:shape style="position:absolute;left:2651;top:253;width:2;height:80" coordorigin="2651,253" coordsize="0,80" path="m2652,333l2651,253e" filled="false" stroked="true" strokeweight=".748pt" strokecolor="#939598">
                <v:path arrowok="t"/>
              </v:shape>
            </v:group>
            <v:group style="position:absolute;left:2611;top:253;width:2;height:80" coordorigin="2611,253" coordsize="2,80">
              <v:shape style="position:absolute;left:2611;top:253;width:2;height:80" coordorigin="2611,253" coordsize="0,80" path="m2611,333l2611,253e" filled="false" stroked="true" strokeweight=".748pt" strokecolor="#939598">
                <v:path arrowok="t"/>
              </v:shape>
            </v:group>
            <v:group style="position:absolute;left:2571;top:253;width:2;height:80" coordorigin="2571,253" coordsize="2,80">
              <v:shape style="position:absolute;left:2571;top:253;width:2;height:80" coordorigin="2571,253" coordsize="0,80" path="m2571,333l2571,253e" filled="false" stroked="true" strokeweight=".748pt" strokecolor="#939598">
                <v:path arrowok="t"/>
              </v:shape>
            </v:group>
            <v:group style="position:absolute;left:2531;top:253;width:2;height:80" coordorigin="2531,253" coordsize="2,80">
              <v:shape style="position:absolute;left:2531;top:253;width:2;height:80" coordorigin="2531,253" coordsize="0,80" path="m2531,333l2531,253e" filled="false" stroked="true" strokeweight=".748pt" strokecolor="#939598">
                <v:path arrowok="t"/>
              </v:shape>
            </v:group>
            <v:group style="position:absolute;left:2491;top:253;width:2;height:80" coordorigin="2491,253" coordsize="2,80">
              <v:shape style="position:absolute;left:2491;top:253;width:2;height:80" coordorigin="2491,253" coordsize="0,80" path="m2491,333l2491,253e" filled="false" stroked="true" strokeweight=".748pt" strokecolor="#939598">
                <v:path arrowok="t"/>
              </v:shape>
            </v:group>
            <v:group style="position:absolute;left:2451;top:253;width:2;height:80" coordorigin="2451,253" coordsize="2,80">
              <v:shape style="position:absolute;left:2451;top:253;width:2;height:80" coordorigin="2451,253" coordsize="0,80" path="m2451,333l2451,253e" filled="false" stroked="true" strokeweight=".748pt" strokecolor="#939598">
                <v:path arrowok="t"/>
              </v:shape>
            </v:group>
            <v:group style="position:absolute;left:2411;top:253;width:2;height:80" coordorigin="2411,253" coordsize="2,80">
              <v:shape style="position:absolute;left:2411;top:253;width:2;height:80" coordorigin="2411,253" coordsize="1,80" path="m2411,333l2411,253e" filled="false" stroked="true" strokeweight=".748pt" strokecolor="#939598">
                <v:path arrowok="t"/>
              </v:shape>
            </v:group>
            <v:group style="position:absolute;left:2371;top:253;width:2;height:80" coordorigin="2371,253" coordsize="2,80">
              <v:shape style="position:absolute;left:2371;top:253;width:2;height:80" coordorigin="2371,253" coordsize="0,80" path="m2371,333l2371,253e" filled="false" stroked="true" strokeweight=".748pt" strokecolor="#939598">
                <v:path arrowok="t"/>
              </v:shape>
            </v:group>
            <v:group style="position:absolute;left:2331;top:253;width:2;height:80" coordorigin="2331,253" coordsize="2,80">
              <v:shape style="position:absolute;left:2331;top:253;width:2;height:80" coordorigin="2331,253" coordsize="0,80" path="m2331,333l2331,253e" filled="false" stroked="true" strokeweight=".748pt" strokecolor="#939598">
                <v:path arrowok="t"/>
              </v:shape>
            </v:group>
            <v:group style="position:absolute;left:2291;top:253;width:2;height:80" coordorigin="2291,253" coordsize="2,80">
              <v:shape style="position:absolute;left:2291;top:253;width:2;height:80" coordorigin="2291,253" coordsize="1,80" path="m2291,333l2291,253e" filled="false" stroked="true" strokeweight=".748pt" strokecolor="#939598">
                <v:path arrowok="t"/>
              </v:shape>
            </v:group>
            <v:group style="position:absolute;left:2251;top:253;width:2;height:80" coordorigin="2251,253" coordsize="2,80">
              <v:shape style="position:absolute;left:2251;top:253;width:2;height:80" coordorigin="2251,253" coordsize="0,80" path="m2251,333l2251,253e" filled="false" stroked="true" strokeweight=".748pt" strokecolor="#939598">
                <v:path arrowok="t"/>
              </v:shape>
            </v:group>
            <v:group style="position:absolute;left:2211;top:253;width:2;height:80" coordorigin="2211,253" coordsize="2,80">
              <v:shape style="position:absolute;left:2211;top:253;width:2;height:80" coordorigin="2211,253" coordsize="0,80" path="m2211,333l2211,253e" filled="false" stroked="true" strokeweight=".748pt" strokecolor="#939598">
                <v:path arrowok="t"/>
              </v:shape>
            </v:group>
            <v:group style="position:absolute;left:2171;top:253;width:2;height:80" coordorigin="2171,253" coordsize="2,80">
              <v:shape style="position:absolute;left:2171;top:253;width:2;height:80" coordorigin="2171,253" coordsize="0,80" path="m2171,333l2171,253e" filled="false" stroked="true" strokeweight=".748pt" strokecolor="#939598">
                <v:path arrowok="t"/>
              </v:shape>
            </v:group>
            <v:group style="position:absolute;left:2131;top:253;width:2;height:80" coordorigin="2131,253" coordsize="2,80">
              <v:shape style="position:absolute;left:2131;top:253;width:2;height:80" coordorigin="2131,253" coordsize="0,80" path="m2131,333l2131,253e" filled="false" stroked="true" strokeweight=".748pt" strokecolor="#939598">
                <v:path arrowok="t"/>
              </v:shape>
            </v:group>
            <v:group style="position:absolute;left:2091;top:253;width:2;height:80" coordorigin="2091,253" coordsize="2,80">
              <v:shape style="position:absolute;left:2091;top:253;width:2;height:80" coordorigin="2091,253" coordsize="0,80" path="m2091,333l2091,253e" filled="false" stroked="true" strokeweight=".748pt" strokecolor="#939598">
                <v:path arrowok="t"/>
              </v:shape>
            </v:group>
            <v:group style="position:absolute;left:2051;top:253;width:2;height:80" coordorigin="2051,253" coordsize="2,80">
              <v:shape style="position:absolute;left:2051;top:253;width:2;height:80" coordorigin="2051,253" coordsize="0,80" path="m2051,333l2051,253e" filled="false" stroked="true" strokeweight=".748pt" strokecolor="#939598">
                <v:path arrowok="t"/>
              </v:shape>
            </v:group>
            <v:group style="position:absolute;left:2011;top:253;width:2;height:80" coordorigin="2011,253" coordsize="2,80">
              <v:shape style="position:absolute;left:2011;top:253;width:2;height:80" coordorigin="2011,253" coordsize="0,80" path="m2011,333l2011,253e" filled="false" stroked="true" strokeweight=".748pt" strokecolor="#939598">
                <v:path arrowok="t"/>
              </v:shape>
            </v:group>
            <v:group style="position:absolute;left:1970;top:253;width:2;height:80" coordorigin="1970,253" coordsize="2,80">
              <v:shape style="position:absolute;left:1970;top:253;width:2;height:80" coordorigin="1970,253" coordsize="1,80" path="m1970,333l1970,253e" filled="false" stroked="true" strokeweight=".748pt" strokecolor="#939598">
                <v:path arrowok="t"/>
              </v:shape>
            </v:group>
            <v:group style="position:absolute;left:1930;top:253;width:2;height:80" coordorigin="1930,253" coordsize="2,80">
              <v:shape style="position:absolute;left:1930;top:253;width:2;height:80" coordorigin="1930,253" coordsize="0,80" path="m1930,333l1930,253e" filled="false" stroked="true" strokeweight=".748pt" strokecolor="#939598">
                <v:path arrowok="t"/>
              </v:shape>
            </v:group>
            <v:group style="position:absolute;left:1890;top:253;width:2;height:80" coordorigin="1890,253" coordsize="2,80">
              <v:shape style="position:absolute;left:1890;top:253;width:2;height:80" coordorigin="1890,253" coordsize="1,80" path="m1890,333l1890,253e" filled="false" stroked="true" strokeweight=".748pt" strokecolor="#939598">
                <v:path arrowok="t"/>
              </v:shape>
            </v:group>
            <v:group style="position:absolute;left:1850;top:253;width:2;height:80" coordorigin="1850,253" coordsize="2,80">
              <v:shape style="position:absolute;left:1850;top:253;width:2;height:80" coordorigin="1850,253" coordsize="1,80" path="m1850,333l1850,253e" filled="false" stroked="true" strokeweight=".748pt" strokecolor="#939598">
                <v:path arrowok="t"/>
              </v:shape>
            </v:group>
            <v:group style="position:absolute;left:1810;top:253;width:2;height:80" coordorigin="1810,253" coordsize="2,80">
              <v:shape style="position:absolute;left:1810;top:253;width:2;height:80" coordorigin="1810,253" coordsize="0,80" path="m1810,333l1810,253e" filled="false" stroked="true" strokeweight=".748pt" strokecolor="#939598">
                <v:path arrowok="t"/>
              </v:shape>
            </v:group>
            <v:group style="position:absolute;left:1770;top:253;width:2;height:80" coordorigin="1770,253" coordsize="2,80">
              <v:shape style="position:absolute;left:1770;top:253;width:2;height:80" coordorigin="1770,253" coordsize="1,80" path="m1770,333l1770,253e" filled="false" stroked="true" strokeweight=".748pt" strokecolor="#939598">
                <v:path arrowok="t"/>
              </v:shape>
            </v:group>
            <v:group style="position:absolute;left:1730;top:253;width:2;height:80" coordorigin="1730,253" coordsize="2,80">
              <v:shape style="position:absolute;left:1730;top:253;width:2;height:80" coordorigin="1730,253" coordsize="0,80" path="m1730,333l1730,253e" filled="false" stroked="true" strokeweight=".748pt" strokecolor="#939598">
                <v:path arrowok="t"/>
              </v:shape>
            </v:group>
            <v:group style="position:absolute;left:1690;top:253;width:2;height:80" coordorigin="1690,253" coordsize="2,80">
              <v:shape style="position:absolute;left:1690;top:253;width:2;height:80" coordorigin="1690,253" coordsize="0,80" path="m1690,333l1690,253e" filled="false" stroked="true" strokeweight=".748pt" strokecolor="#939598">
                <v:path arrowok="t"/>
              </v:shape>
            </v:group>
            <v:group style="position:absolute;left:1650;top:253;width:2;height:80" coordorigin="1650,253" coordsize="2,80">
              <v:shape style="position:absolute;left:1650;top:253;width:2;height:80" coordorigin="1650,253" coordsize="0,80" path="m1650,333l1650,253e" filled="false" stroked="true" strokeweight=".748pt" strokecolor="#939598">
                <v:path arrowok="t"/>
              </v:shape>
            </v:group>
            <v:group style="position:absolute;left:1610;top:253;width:2;height:80" coordorigin="1610,253" coordsize="2,80">
              <v:shape style="position:absolute;left:1610;top:253;width:2;height:80" coordorigin="1610,253" coordsize="0,80" path="m1610,333l1610,253e" filled="false" stroked="true" strokeweight=".748pt" strokecolor="#939598">
                <v:path arrowok="t"/>
              </v:shape>
            </v:group>
            <v:group style="position:absolute;left:1570;top:253;width:2;height:80" coordorigin="1570,253" coordsize="2,80">
              <v:shape style="position:absolute;left:1570;top:253;width:2;height:80" coordorigin="1570,253" coordsize="0,80" path="m1570,333l1570,253e" filled="false" stroked="true" strokeweight=".748pt" strokecolor="#939598">
                <v:path arrowok="t"/>
              </v:shape>
            </v:group>
            <v:group style="position:absolute;left:1530;top:253;width:2;height:80" coordorigin="1530,253" coordsize="2,80">
              <v:shape style="position:absolute;left:1530;top:253;width:2;height:80" coordorigin="1530,253" coordsize="1,80" path="m1530,333l1530,253e" filled="false" stroked="true" strokeweight=".748pt" strokecolor="#939598">
                <v:path arrowok="t"/>
              </v:shape>
            </v:group>
            <v:group style="position:absolute;left:1490;top:253;width:2;height:80" coordorigin="1490,253" coordsize="2,80">
              <v:shape style="position:absolute;left:1490;top:253;width:2;height:80" coordorigin="1490,253" coordsize="0,80" path="m1490,333l1490,253e" filled="false" stroked="true" strokeweight=".748pt" strokecolor="#939598">
                <v:path arrowok="t"/>
              </v:shape>
            </v:group>
            <v:group style="position:absolute;left:1450;top:253;width:2;height:80" coordorigin="1450,253" coordsize="2,80">
              <v:shape style="position:absolute;left:1450;top:253;width:2;height:80" coordorigin="1450,253" coordsize="0,80" path="m1450,333l1450,253e" filled="false" stroked="true" strokeweight=".748pt" strokecolor="#939598">
                <v:path arrowok="t"/>
              </v:shape>
            </v:group>
            <v:group style="position:absolute;left:1410;top:253;width:2;height:80" coordorigin="1410,253" coordsize="2,80">
              <v:shape style="position:absolute;left:1410;top:253;width:2;height:80" coordorigin="1410,253" coordsize="0,80" path="m1410,333l1410,253e" filled="false" stroked="true" strokeweight=".748pt" strokecolor="#939598">
                <v:path arrowok="t"/>
              </v:shape>
            </v:group>
            <v:group style="position:absolute;left:1370;top:253;width:2;height:80" coordorigin="1370,253" coordsize="2,80">
              <v:shape style="position:absolute;left:1370;top:253;width:2;height:80" coordorigin="1370,253" coordsize="0,80" path="m1370,333l1370,253e" filled="false" stroked="true" strokeweight=".748pt" strokecolor="#939598">
                <v:path arrowok="t"/>
              </v:shape>
            </v:group>
            <v:group style="position:absolute;left:1329;top:253;width:2;height:80" coordorigin="1329,253" coordsize="2,80">
              <v:shape style="position:absolute;left:1329;top:253;width:2;height:80" coordorigin="1329,253" coordsize="0,80" path="m1330,333l1329,253e" filled="false" stroked="true" strokeweight=".748pt" strokecolor="#939598">
                <v:path arrowok="t"/>
              </v:shape>
            </v:group>
            <v:group style="position:absolute;left:1289;top:253;width:2;height:80" coordorigin="1289,253" coordsize="2,80">
              <v:shape style="position:absolute;left:1289;top:253;width:2;height:80" coordorigin="1289,253" coordsize="0,80" path="m1289,333l1289,253e" filled="false" stroked="true" strokeweight=".748pt" strokecolor="#939598">
                <v:path arrowok="t"/>
              </v:shape>
            </v:group>
            <v:group style="position:absolute;left:1249;top:253;width:2;height:80" coordorigin="1249,253" coordsize="2,80">
              <v:shape style="position:absolute;left:1249;top:253;width:2;height:80" coordorigin="1249,253" coordsize="0,80" path="m1249,333l1249,253e" filled="false" stroked="true" strokeweight=".748pt" strokecolor="#939598">
                <v:path arrowok="t"/>
              </v:shape>
            </v:group>
            <v:group style="position:absolute;left:1209;top:253;width:2;height:80" coordorigin="1209,253" coordsize="2,80">
              <v:shape style="position:absolute;left:1209;top:253;width:2;height:80" coordorigin="1209,253" coordsize="0,80" path="m1209,333l1209,253e" filled="false" stroked="true" strokeweight=".748pt" strokecolor="#939598">
                <v:path arrowok="t"/>
              </v:shape>
            </v:group>
            <v:group style="position:absolute;left:1169;top:253;width:2;height:80" coordorigin="1169,253" coordsize="2,80">
              <v:shape style="position:absolute;left:1169;top:253;width:2;height:80" coordorigin="1169,253" coordsize="0,80" path="m1169,333l1169,253e" filled="false" stroked="true" strokeweight=".748pt" strokecolor="#939598">
                <v:path arrowok="t"/>
              </v:shape>
            </v:group>
            <v:group style="position:absolute;left:1129;top:253;width:2;height:80" coordorigin="1129,253" coordsize="2,80">
              <v:shape style="position:absolute;left:1129;top:253;width:2;height:80" coordorigin="1129,253" coordsize="0,80" path="m1129,333l1129,253e" filled="false" stroked="true" strokeweight=".748pt" strokecolor="#939598">
                <v:path arrowok="t"/>
              </v:shape>
            </v:group>
            <v:group style="position:absolute;left:1089;top:253;width:2;height:80" coordorigin="1089,253" coordsize="2,80">
              <v:shape style="position:absolute;left:1089;top:253;width:2;height:80" coordorigin="1089,253" coordsize="0,80" path="m1089,333l1089,253e" filled="false" stroked="true" strokeweight=".748pt" strokecolor="#939598">
                <v:path arrowok="t"/>
              </v:shape>
            </v:group>
            <v:group style="position:absolute;left:1049;top:253;width:2;height:80" coordorigin="1049,253" coordsize="2,80">
              <v:shape style="position:absolute;left:1049;top:253;width:2;height:80" coordorigin="1049,253" coordsize="0,80" path="m1049,333l1049,253e" filled="false" stroked="true" strokeweight=".748pt" strokecolor="#939598">
                <v:path arrowok="t"/>
              </v:shape>
            </v:group>
            <v:group style="position:absolute;left:1009;top:253;width:2;height:80" coordorigin="1009,253" coordsize="2,80">
              <v:shape style="position:absolute;left:1009;top:253;width:2;height:80" coordorigin="1009,253" coordsize="0,80" path="m1009,333l1009,253e" filled="false" stroked="true" strokeweight=".748pt" strokecolor="#939598">
                <v:path arrowok="t"/>
              </v:shape>
            </v:group>
            <v:group style="position:absolute;left:969;top:253;width:2;height:80" coordorigin="969,253" coordsize="2,80">
              <v:shape style="position:absolute;left:969;top:253;width:2;height:80" coordorigin="969,253" coordsize="0,80" path="m969,333l969,253e" filled="false" stroked="true" strokeweight=".748pt" strokecolor="#939598">
                <v:path arrowok="t"/>
              </v:shape>
            </v:group>
            <v:group style="position:absolute;left:929;top:253;width:2;height:80" coordorigin="929,253" coordsize="2,80">
              <v:shape style="position:absolute;left:929;top:253;width:2;height:80" coordorigin="929,253" coordsize="0,80" path="m929,333l929,253e" filled="false" stroked="true" strokeweight=".748pt" strokecolor="#939598">
                <v:path arrowok="t"/>
              </v:shape>
            </v:group>
            <v:group style="position:absolute;left:889;top:253;width:2;height:80" coordorigin="889,253" coordsize="2,80">
              <v:shape style="position:absolute;left:889;top:253;width:2;height:80" coordorigin="889,253" coordsize="1,80" path="m889,333l889,253e" filled="false" stroked="true" strokeweight=".748pt" strokecolor="#939598">
                <v:path arrowok="t"/>
              </v:shape>
            </v:group>
            <v:group style="position:absolute;left:849;top:253;width:2;height:80" coordorigin="849,253" coordsize="2,80">
              <v:shape style="position:absolute;left:849;top:253;width:2;height:80" coordorigin="849,253" coordsize="1,80" path="m849,333l849,253e" filled="false" stroked="true" strokeweight=".748pt" strokecolor="#939598">
                <v:path arrowok="t"/>
              </v:shape>
            </v:group>
            <v:group style="position:absolute;left:809;top:253;width:2;height:80" coordorigin="809,253" coordsize="2,80">
              <v:shape style="position:absolute;left:809;top:253;width:2;height:80" coordorigin="809,253" coordsize="0,80" path="m809,333l809,253e" filled="false" stroked="true" strokeweight=".748pt" strokecolor="#939598">
                <v:path arrowok="t"/>
              </v:shape>
            </v:group>
            <v:group style="position:absolute;left:769;top:253;width:2;height:80" coordorigin="769,253" coordsize="2,80">
              <v:shape style="position:absolute;left:769;top:253;width:2;height:80" coordorigin="769,253" coordsize="1,80" path="m769,333l769,253e" filled="false" stroked="true" strokeweight=".748pt" strokecolor="#939598">
                <v:path arrowok="t"/>
              </v:shape>
            </v:group>
            <v:group style="position:absolute;left:729;top:253;width:2;height:80" coordorigin="729,253" coordsize="2,80">
              <v:shape style="position:absolute;left:729;top:253;width:2;height:80" coordorigin="729,253" coordsize="1,80" path="m729,333l729,253e" filled="false" stroked="true" strokeweight=".748pt" strokecolor="#939598">
                <v:path arrowok="t"/>
              </v:shape>
            </v:group>
            <v:group style="position:absolute;left:689;top:253;width:2;height:80" coordorigin="689,253" coordsize="2,80">
              <v:shape style="position:absolute;left:689;top:253;width:2;height:80" coordorigin="689,253" coordsize="1,80" path="m689,333l689,253e" filled="false" stroked="true" strokeweight=".748pt" strokecolor="#939598">
                <v:path arrowok="t"/>
              </v:shape>
            </v:group>
            <v:group style="position:absolute;left:0;top:376;width:244;height:2" coordorigin="0,376" coordsize="244,2">
              <v:shape style="position:absolute;left:0;top:376;width:244;height:2" coordorigin="0,376" coordsize="244,0" path="m10,376l254,376e" filled="false" stroked="true" strokeweight="1pt" strokecolor="#939598">
                <v:path arrowok="t"/>
              </v:shape>
            </v:group>
            <v:group style="position:absolute;left:248;top:254;width:2;height:80" coordorigin="248,254" coordsize="2,80">
              <v:shape style="position:absolute;left:248;top:254;width:2;height:80" coordorigin="248,254" coordsize="0,80" path="m248,334l248,254e" filled="false" stroked="true" strokeweight=".748pt" strokecolor="#939598">
                <v:path arrowok="t"/>
              </v:shape>
            </v:group>
            <v:group style="position:absolute;left:208;top:254;width:2;height:80" coordorigin="208,254" coordsize="2,80">
              <v:shape style="position:absolute;left:208;top:254;width:2;height:80" coordorigin="208,254" coordsize="0,80" path="m208,334l208,254e" filled="false" stroked="true" strokeweight=".748pt" strokecolor="#939598">
                <v:path arrowok="t"/>
              </v:shape>
            </v:group>
            <v:group style="position:absolute;left:168;top:254;width:2;height:80" coordorigin="168,254" coordsize="2,80">
              <v:shape style="position:absolute;left:168;top:254;width:2;height:80" coordorigin="168,254" coordsize="0,80" path="m168,334l168,254e" filled="false" stroked="true" strokeweight=".748pt" strokecolor="#939598">
                <v:path arrowok="t"/>
              </v:shape>
            </v:group>
            <v:group style="position:absolute;left:128;top:254;width:2;height:80" coordorigin="128,254" coordsize="2,80">
              <v:shape style="position:absolute;left:128;top:254;width:2;height:80" coordorigin="128,254" coordsize="1,80" path="m128,334l128,254e" filled="false" stroked="true" strokeweight=".748pt" strokecolor="#939598">
                <v:path arrowok="t"/>
              </v:shape>
            </v:group>
            <v:group style="position:absolute;left:88;top:254;width:2;height:80" coordorigin="88,254" coordsize="2,80">
              <v:shape style="position:absolute;left:88;top:254;width:2;height:80" coordorigin="88,254" coordsize="0,80" path="m88,334l88,254e" filled="false" stroked="true" strokeweight=".748pt" strokecolor="#939598">
                <v:path arrowok="t"/>
              </v:shape>
            </v:group>
            <v:group style="position:absolute;left:48;top:254;width:2;height:80" coordorigin="48,254" coordsize="2,80">
              <v:shape style="position:absolute;left:48;top:254;width:2;height:80" coordorigin="48,254" coordsize="0,80" path="m48,334l48,254e" filled="false" stroked="true" strokeweight=".748pt" strokecolor="#939598">
                <v:path arrowok="t"/>
              </v:shape>
            </v:group>
            <v:group style="position:absolute;left:7;top:254;width:2;height:80" coordorigin="7,254" coordsize="2,80">
              <v:shape style="position:absolute;left:7;top:254;width:2;height:80" coordorigin="7,254" coordsize="1,80" path="m8,334l7,254e" filled="false" stroked="true" strokeweight=".748pt" strokecolor="#939598">
                <v:path arrowok="t"/>
              </v:shape>
            </v:group>
            <v:group style="position:absolute;left:244;top:95;width:465;height:344" coordorigin="244,95" coordsize="465,344">
              <v:shape style="position:absolute;left:244;top:95;width:465;height:344" coordorigin="244,95" coordsize="465,344" path="m244,438l709,438,709,95,244,95,244,438xe" filled="true" fillcolor="#ffffff" stroked="false">
                <v:path arrowok="t"/>
                <v:fill type="solid"/>
              </v:shape>
            </v:group>
            <v:group style="position:absolute;left:323;top:111;width:312;height:304" coordorigin="323,111" coordsize="312,304">
              <v:shape style="position:absolute;left:323;top:111;width:312;height:304" coordorigin="323,111" coordsize="312,304" path="m323,415l635,415,635,111,323,111,323,415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939598"/>
          <w:spacing w:val="-27"/>
          <w:u w:val="none"/>
        </w:rPr>
        <w:t>36</w:t>
      </w:r>
      <w:r>
        <w:rPr>
          <w:spacing w:val="-27"/>
          <w:u w:val="none"/>
        </w:rPr>
      </w:r>
    </w:p>
    <w:p>
      <w:pPr>
        <w:spacing w:after="0" w:line="240" w:lineRule="auto"/>
        <w:jc w:val="left"/>
        <w:sectPr>
          <w:pgSz w:w="11910" w:h="16840"/>
          <w:pgMar w:top="800" w:bottom="0" w:left="0" w:right="0"/>
        </w:sectPr>
      </w:pPr>
    </w:p>
    <w:p>
      <w:pPr>
        <w:spacing w:line="240" w:lineRule="auto" w:before="11"/>
        <w:rPr>
          <w:rFonts w:ascii="Calibri" w:hAnsi="Calibri" w:cs="Calibri" w:eastAsia="Calibri"/>
          <w:sz w:val="6"/>
          <w:szCs w:val="6"/>
        </w:rPr>
      </w:pPr>
    </w:p>
    <w:p>
      <w:pPr>
        <w:spacing w:line="1502" w:lineRule="exact"/>
        <w:ind w:left="1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position w:val="-29"/>
          <w:sz w:val="20"/>
          <w:szCs w:val="20"/>
        </w:rPr>
        <w:pict>
          <v:group style="width:576pt;height:75.150pt;mso-position-horizontal-relative:char;mso-position-vertical-relative:line" coordorigin="0,0" coordsize="11520,1503">
            <v:group style="position:absolute;left:5049;top:731;width:2;height:80" coordorigin="5049,731" coordsize="2,80">
              <v:shape style="position:absolute;left:5049;top:731;width:2;height:80" coordorigin="5049,731" coordsize="1,80" path="m5049,811l5049,731e" filled="false" stroked="true" strokeweight=".748pt" strokecolor="#939598">
                <v:path arrowok="t"/>
              </v:shape>
            </v:group>
            <v:group style="position:absolute;left:5009;top:731;width:2;height:80" coordorigin="5009,731" coordsize="2,80">
              <v:shape style="position:absolute;left:5009;top:731;width:2;height:80" coordorigin="5009,731" coordsize="0,80" path="m5009,811l5009,731e" filled="false" stroked="true" strokeweight=".748pt" strokecolor="#939598">
                <v:path arrowok="t"/>
              </v:shape>
            </v:group>
            <v:group style="position:absolute;left:4969;top:731;width:2;height:80" coordorigin="4969,731" coordsize="2,80">
              <v:shape style="position:absolute;left:4969;top:731;width:2;height:80" coordorigin="4969,731" coordsize="1,80" path="m4969,811l4969,731e" filled="false" stroked="true" strokeweight=".748pt" strokecolor="#939598">
                <v:path arrowok="t"/>
              </v:shape>
            </v:group>
            <v:group style="position:absolute;left:4929;top:731;width:2;height:80" coordorigin="4929,731" coordsize="2,80">
              <v:shape style="position:absolute;left:4929;top:731;width:2;height:80" coordorigin="4929,731" coordsize="0,80" path="m4929,811l4929,731e" filled="false" stroked="true" strokeweight=".748pt" strokecolor="#939598">
                <v:path arrowok="t"/>
              </v:shape>
            </v:group>
            <v:group style="position:absolute;left:4889;top:731;width:2;height:80" coordorigin="4889,731" coordsize="2,80">
              <v:shape style="position:absolute;left:4889;top:731;width:2;height:80" coordorigin="4889,731" coordsize="0,80" path="m4889,811l4889,731e" filled="false" stroked="true" strokeweight=".748pt" strokecolor="#939598">
                <v:path arrowok="t"/>
              </v:shape>
            </v:group>
            <v:group style="position:absolute;left:4849;top:731;width:2;height:80" coordorigin="4849,731" coordsize="2,80">
              <v:shape style="position:absolute;left:4849;top:731;width:2;height:80" coordorigin="4849,731" coordsize="0,80" path="m4849,811l4849,731e" filled="false" stroked="true" strokeweight=".748pt" strokecolor="#939598">
                <v:path arrowok="t"/>
              </v:shape>
            </v:group>
            <v:group style="position:absolute;left:4809;top:731;width:2;height:80" coordorigin="4809,731" coordsize="2,80">
              <v:shape style="position:absolute;left:4809;top:731;width:2;height:80" coordorigin="4809,731" coordsize="1,80" path="m4809,811l4809,731e" filled="false" stroked="true" strokeweight=".748pt" strokecolor="#939598">
                <v:path arrowok="t"/>
              </v:shape>
            </v:group>
            <v:group style="position:absolute;left:4769;top:731;width:2;height:80" coordorigin="4769,731" coordsize="2,80">
              <v:shape style="position:absolute;left:4769;top:731;width:2;height:80" coordorigin="4769,731" coordsize="0,80" path="m4769,811l4769,731e" filled="false" stroked="true" strokeweight=".748pt" strokecolor="#939598">
                <v:path arrowok="t"/>
              </v:shape>
            </v:group>
            <v:group style="position:absolute;left:4729;top:731;width:2;height:80" coordorigin="4729,731" coordsize="2,80">
              <v:shape style="position:absolute;left:4729;top:731;width:2;height:80" coordorigin="4729,731" coordsize="1,80" path="m4729,811l4729,731e" filled="false" stroked="true" strokeweight=".748pt" strokecolor="#939598">
                <v:path arrowok="t"/>
              </v:shape>
            </v:group>
            <v:group style="position:absolute;left:4689;top:731;width:2;height:80" coordorigin="4689,731" coordsize="2,80">
              <v:shape style="position:absolute;left:4689;top:731;width:2;height:80" coordorigin="4689,731" coordsize="0,80" path="m4689,811l4689,731e" filled="false" stroked="true" strokeweight=".748pt" strokecolor="#939598">
                <v:path arrowok="t"/>
              </v:shape>
            </v:group>
            <v:group style="position:absolute;left:4649;top:731;width:2;height:80" coordorigin="4649,731" coordsize="2,80">
              <v:shape style="position:absolute;left:4649;top:731;width:2;height:80" coordorigin="4649,731" coordsize="1,80" path="m4649,811l4649,731e" filled="false" stroked="true" strokeweight=".748pt" strokecolor="#939598">
                <v:path arrowok="t"/>
              </v:shape>
            </v:group>
            <v:group style="position:absolute;left:4609;top:731;width:2;height:80" coordorigin="4609,731" coordsize="2,80">
              <v:shape style="position:absolute;left:4609;top:731;width:2;height:80" coordorigin="4609,731" coordsize="0,80" path="m4609,811l4609,731e" filled="false" stroked="true" strokeweight=".748pt" strokecolor="#939598">
                <v:path arrowok="t"/>
              </v:shape>
            </v:group>
            <v:group style="position:absolute;left:4569;top:731;width:2;height:80" coordorigin="4569,731" coordsize="2,80">
              <v:shape style="position:absolute;left:4569;top:731;width:2;height:80" coordorigin="4569,731" coordsize="1,80" path="m4569,811l4569,731e" filled="false" stroked="true" strokeweight=".748pt" strokecolor="#939598">
                <v:path arrowok="t"/>
              </v:shape>
            </v:group>
            <v:group style="position:absolute;left:4529;top:731;width:2;height:80" coordorigin="4529,731" coordsize="2,80">
              <v:shape style="position:absolute;left:4529;top:731;width:2;height:80" coordorigin="4529,731" coordsize="1,80" path="m4529,811l4529,731e" filled="false" stroked="true" strokeweight=".748pt" strokecolor="#939598">
                <v:path arrowok="t"/>
              </v:shape>
            </v:group>
            <v:group style="position:absolute;left:4489;top:731;width:2;height:80" coordorigin="4489,731" coordsize="2,80">
              <v:shape style="position:absolute;left:4489;top:731;width:2;height:80" coordorigin="4489,731" coordsize="0,80" path="m4489,811l4489,731e" filled="false" stroked="true" strokeweight=".748pt" strokecolor="#939598">
                <v:path arrowok="t"/>
              </v:shape>
            </v:group>
            <v:group style="position:absolute;left:4449;top:731;width:2;height:80" coordorigin="4449,731" coordsize="2,80">
              <v:shape style="position:absolute;left:4449;top:731;width:2;height:80" coordorigin="4449,731" coordsize="1,80" path="m4449,811l4449,731e" filled="false" stroked="true" strokeweight=".748pt" strokecolor="#939598">
                <v:path arrowok="t"/>
              </v:shape>
            </v:group>
            <v:group style="position:absolute;left:4409;top:731;width:2;height:80" coordorigin="4409,731" coordsize="2,80">
              <v:shape style="position:absolute;left:4409;top:731;width:2;height:80" coordorigin="4409,731" coordsize="0,80" path="m4409,811l4409,731e" filled="false" stroked="true" strokeweight=".748pt" strokecolor="#939598">
                <v:path arrowok="t"/>
              </v:shape>
            </v:group>
            <v:group style="position:absolute;left:4369;top:731;width:2;height:80" coordorigin="4369,731" coordsize="2,80">
              <v:shape style="position:absolute;left:4369;top:731;width:2;height:80" coordorigin="4369,731" coordsize="0,80" path="m4369,811l4369,731e" filled="false" stroked="true" strokeweight=".748pt" strokecolor="#939598">
                <v:path arrowok="t"/>
              </v:shape>
            </v:group>
            <v:group style="position:absolute;left:4329;top:731;width:2;height:80" coordorigin="4329,731" coordsize="2,80">
              <v:shape style="position:absolute;left:4329;top:731;width:2;height:80" coordorigin="4329,731" coordsize="0,80" path="m4329,811l4329,731e" filled="false" stroked="true" strokeweight=".748pt" strokecolor="#939598">
                <v:path arrowok="t"/>
              </v:shape>
            </v:group>
            <v:group style="position:absolute;left:4289;top:731;width:2;height:80" coordorigin="4289,731" coordsize="2,80">
              <v:shape style="position:absolute;left:4289;top:731;width:2;height:80" coordorigin="4289,731" coordsize="1,80" path="m4289,811l4289,731e" filled="false" stroked="true" strokeweight=".748pt" strokecolor="#939598">
                <v:path arrowok="t"/>
              </v:shape>
            </v:group>
            <v:group style="position:absolute;left:4249;top:731;width:2;height:80" coordorigin="4249,731" coordsize="2,80">
              <v:shape style="position:absolute;left:4249;top:731;width:2;height:80" coordorigin="4249,731" coordsize="0,80" path="m4249,811l4249,731e" filled="false" stroked="true" strokeweight=".748pt" strokecolor="#939598">
                <v:path arrowok="t"/>
              </v:shape>
            </v:group>
            <v:group style="position:absolute;left:4209;top:731;width:2;height:80" coordorigin="4209,731" coordsize="2,80">
              <v:shape style="position:absolute;left:4209;top:731;width:2;height:80" coordorigin="4209,731" coordsize="1,80" path="m4209,811l4209,731e" filled="false" stroked="true" strokeweight=".748pt" strokecolor="#939598">
                <v:path arrowok="t"/>
              </v:shape>
            </v:group>
            <v:group style="position:absolute;left:4169;top:731;width:2;height:80" coordorigin="4169,731" coordsize="2,80">
              <v:shape style="position:absolute;left:4169;top:731;width:2;height:80" coordorigin="4169,731" coordsize="0,80" path="m4169,811l4169,731e" filled="false" stroked="true" strokeweight=".748pt" strokecolor="#939598">
                <v:path arrowok="t"/>
              </v:shape>
            </v:group>
            <v:group style="position:absolute;left:4129;top:731;width:2;height:80" coordorigin="4129,731" coordsize="2,80">
              <v:shape style="position:absolute;left:4129;top:731;width:2;height:80" coordorigin="4129,731" coordsize="1,80" path="m4129,811l4129,731e" filled="false" stroked="true" strokeweight=".748pt" strokecolor="#939598">
                <v:path arrowok="t"/>
              </v:shape>
            </v:group>
            <v:group style="position:absolute;left:4089;top:731;width:2;height:80" coordorigin="4089,731" coordsize="2,80">
              <v:shape style="position:absolute;left:4089;top:731;width:2;height:80" coordorigin="4089,731" coordsize="0,80" path="m4089,811l4089,731e" filled="false" stroked="true" strokeweight=".748pt" strokecolor="#939598">
                <v:path arrowok="t"/>
              </v:shape>
            </v:group>
            <v:group style="position:absolute;left:4049;top:731;width:2;height:80" coordorigin="4049,731" coordsize="2,80">
              <v:shape style="position:absolute;left:4049;top:731;width:2;height:80" coordorigin="4049,731" coordsize="1,80" path="m4049,811l4049,731e" filled="false" stroked="true" strokeweight=".748pt" strokecolor="#939598">
                <v:path arrowok="t"/>
              </v:shape>
            </v:group>
            <v:group style="position:absolute;left:4009;top:731;width:2;height:80" coordorigin="4009,731" coordsize="2,80">
              <v:shape style="position:absolute;left:4009;top:731;width:2;height:80" coordorigin="4009,731" coordsize="0,80" path="m4009,811l4009,731e" filled="false" stroked="true" strokeweight=".748pt" strokecolor="#939598">
                <v:path arrowok="t"/>
              </v:shape>
            </v:group>
            <v:group style="position:absolute;left:3969;top:731;width:2;height:80" coordorigin="3969,731" coordsize="2,80">
              <v:shape style="position:absolute;left:3969;top:731;width:2;height:80" coordorigin="3969,731" coordsize="0,80" path="m3969,811l3969,731e" filled="false" stroked="true" strokeweight=".748pt" strokecolor="#939598">
                <v:path arrowok="t"/>
              </v:shape>
            </v:group>
            <v:group style="position:absolute;left:3929;top:731;width:2;height:80" coordorigin="3929,731" coordsize="2,80">
              <v:shape style="position:absolute;left:3929;top:731;width:2;height:80" coordorigin="3929,731" coordsize="1,80" path="m3929,811l3929,731e" filled="false" stroked="true" strokeweight=".748pt" strokecolor="#939598">
                <v:path arrowok="t"/>
              </v:shape>
            </v:group>
            <v:group style="position:absolute;left:3889;top:731;width:2;height:80" coordorigin="3889,731" coordsize="2,80">
              <v:shape style="position:absolute;left:3889;top:731;width:2;height:80" coordorigin="3889,731" coordsize="0,80" path="m3889,811l3889,731e" filled="false" stroked="true" strokeweight=".748pt" strokecolor="#939598">
                <v:path arrowok="t"/>
              </v:shape>
            </v:group>
            <v:group style="position:absolute;left:3849;top:731;width:2;height:80" coordorigin="3849,731" coordsize="2,80">
              <v:shape style="position:absolute;left:3849;top:731;width:2;height:80" coordorigin="3849,731" coordsize="1,80" path="m3849,811l3849,731e" filled="false" stroked="true" strokeweight=".748pt" strokecolor="#939598">
                <v:path arrowok="t"/>
              </v:shape>
            </v:group>
            <v:group style="position:absolute;left:3809;top:731;width:2;height:80" coordorigin="3809,731" coordsize="2,80">
              <v:shape style="position:absolute;left:3809;top:731;width:2;height:80" coordorigin="3809,731" coordsize="0,80" path="m3809,811l3809,731e" filled="false" stroked="true" strokeweight=".748pt" strokecolor="#939598">
                <v:path arrowok="t"/>
              </v:shape>
            </v:group>
            <v:group style="position:absolute;left:3768;top:731;width:2;height:80" coordorigin="3768,731" coordsize="2,80">
              <v:shape style="position:absolute;left:3768;top:731;width:2;height:80" coordorigin="3768,731" coordsize="1,80" path="m3768,811l3768,731e" filled="false" stroked="true" strokeweight=".748pt" strokecolor="#939598">
                <v:path arrowok="t"/>
              </v:shape>
            </v:group>
            <v:group style="position:absolute;left:3728;top:732;width:2;height:80" coordorigin="3728,732" coordsize="2,80">
              <v:shape style="position:absolute;left:3728;top:732;width:2;height:80" coordorigin="3728,732" coordsize="0,80" path="m3728,812l3728,732e" filled="false" stroked="true" strokeweight=".748pt" strokecolor="#939598">
                <v:path arrowok="t"/>
              </v:shape>
            </v:group>
            <v:group style="position:absolute;left:3688;top:732;width:2;height:80" coordorigin="3688,732" coordsize="2,80">
              <v:shape style="position:absolute;left:3688;top:732;width:2;height:80" coordorigin="3688,732" coordsize="1,80" path="m3688,812l3688,732e" filled="false" stroked="true" strokeweight=".748pt" strokecolor="#939598">
                <v:path arrowok="t"/>
              </v:shape>
            </v:group>
            <v:group style="position:absolute;left:3648;top:732;width:2;height:80" coordorigin="3648,732" coordsize="2,80">
              <v:shape style="position:absolute;left:3648;top:732;width:2;height:80" coordorigin="3648,732" coordsize="0,80" path="m3648,812l3648,732e" filled="false" stroked="true" strokeweight=".748pt" strokecolor="#939598">
                <v:path arrowok="t"/>
              </v:shape>
            </v:group>
            <v:group style="position:absolute;left:3608;top:732;width:2;height:80" coordorigin="3608,732" coordsize="2,80">
              <v:shape style="position:absolute;left:3608;top:732;width:2;height:80" coordorigin="3608,732" coordsize="0,80" path="m3608,812l3608,732e" filled="false" stroked="true" strokeweight=".748pt" strokecolor="#939598">
                <v:path arrowok="t"/>
              </v:shape>
            </v:group>
            <v:group style="position:absolute;left:3568;top:732;width:2;height:80" coordorigin="3568,732" coordsize="2,80">
              <v:shape style="position:absolute;left:3568;top:732;width:2;height:80" coordorigin="3568,732" coordsize="0,80" path="m3568,812l3568,732e" filled="false" stroked="true" strokeweight=".748pt" strokecolor="#939598">
                <v:path arrowok="t"/>
              </v:shape>
            </v:group>
            <v:group style="position:absolute;left:3528;top:732;width:2;height:80" coordorigin="3528,732" coordsize="2,80">
              <v:shape style="position:absolute;left:3528;top:732;width:2;height:80" coordorigin="3528,732" coordsize="1,80" path="m3528,812l3528,732e" filled="false" stroked="true" strokeweight=".748pt" strokecolor="#939598">
                <v:path arrowok="t"/>
              </v:shape>
            </v:group>
            <v:group style="position:absolute;left:3488;top:732;width:2;height:80" coordorigin="3488,732" coordsize="2,80">
              <v:shape style="position:absolute;left:3488;top:732;width:2;height:80" coordorigin="3488,732" coordsize="0,80" path="m3488,812l3488,732e" filled="false" stroked="true" strokeweight=".748pt" strokecolor="#939598">
                <v:path arrowok="t"/>
              </v:shape>
            </v:group>
            <v:group style="position:absolute;left:3448;top:732;width:2;height:80" coordorigin="3448,732" coordsize="2,80">
              <v:shape style="position:absolute;left:3448;top:732;width:2;height:80" coordorigin="3448,732" coordsize="0,80" path="m3448,812l3448,732e" filled="false" stroked="true" strokeweight=".748pt" strokecolor="#939598">
                <v:path arrowok="t"/>
              </v:shape>
            </v:group>
            <v:group style="position:absolute;left:3408;top:732;width:2;height:80" coordorigin="3408,732" coordsize="2,80">
              <v:shape style="position:absolute;left:3408;top:732;width:2;height:80" coordorigin="3408,732" coordsize="1,80" path="m3408,812l3408,732e" filled="false" stroked="true" strokeweight=".748pt" strokecolor="#939598">
                <v:path arrowok="t"/>
              </v:shape>
            </v:group>
            <v:group style="position:absolute;left:3368;top:732;width:2;height:80" coordorigin="3368,732" coordsize="2,80">
              <v:shape style="position:absolute;left:3368;top:732;width:2;height:80" coordorigin="3368,732" coordsize="0,80" path="m3368,812l3368,732e" filled="false" stroked="true" strokeweight=".748pt" strokecolor="#939598">
                <v:path arrowok="t"/>
              </v:shape>
            </v:group>
            <v:group style="position:absolute;left:3328;top:732;width:2;height:80" coordorigin="3328,732" coordsize="2,80">
              <v:shape style="position:absolute;left:3328;top:732;width:2;height:80" coordorigin="3328,732" coordsize="1,80" path="m3328,812l3328,732e" filled="false" stroked="true" strokeweight=".748pt" strokecolor="#939598">
                <v:path arrowok="t"/>
              </v:shape>
            </v:group>
            <v:group style="position:absolute;left:3288;top:732;width:2;height:80" coordorigin="3288,732" coordsize="2,80">
              <v:shape style="position:absolute;left:3288;top:732;width:2;height:80" coordorigin="3288,732" coordsize="0,80" path="m3288,812l3288,732e" filled="false" stroked="true" strokeweight=".748pt" strokecolor="#939598">
                <v:path arrowok="t"/>
              </v:shape>
            </v:group>
            <v:group style="position:absolute;left:3248;top:732;width:2;height:80" coordorigin="3248,732" coordsize="2,80">
              <v:shape style="position:absolute;left:3248;top:732;width:2;height:80" coordorigin="3248,732" coordsize="1,80" path="m3248,812l3248,732e" filled="false" stroked="true" strokeweight=".748pt" strokecolor="#939598">
                <v:path arrowok="t"/>
              </v:shape>
            </v:group>
            <v:group style="position:absolute;left:3208;top:732;width:2;height:80" coordorigin="3208,732" coordsize="2,80">
              <v:shape style="position:absolute;left:3208;top:732;width:2;height:80" coordorigin="3208,732" coordsize="0,80" path="m3208,812l3208,732e" filled="false" stroked="true" strokeweight=".748pt" strokecolor="#939598">
                <v:path arrowok="t"/>
              </v:shape>
            </v:group>
            <v:group style="position:absolute;left:3168;top:732;width:2;height:80" coordorigin="3168,732" coordsize="2,80">
              <v:shape style="position:absolute;left:3168;top:732;width:2;height:80" coordorigin="3168,732" coordsize="1,80" path="m3168,812l3168,732e" filled="false" stroked="true" strokeweight=".748pt" strokecolor="#939598">
                <v:path arrowok="t"/>
              </v:shape>
            </v:group>
            <v:group style="position:absolute;left:3128;top:732;width:2;height:80" coordorigin="3128,732" coordsize="2,80">
              <v:shape style="position:absolute;left:3128;top:732;width:2;height:80" coordorigin="3128,732" coordsize="0,80" path="m3128,812l3128,732e" filled="false" stroked="true" strokeweight=".748pt" strokecolor="#939598">
                <v:path arrowok="t"/>
              </v:shape>
            </v:group>
            <v:group style="position:absolute;left:3088;top:732;width:2;height:80" coordorigin="3088,732" coordsize="2,80">
              <v:shape style="position:absolute;left:3088;top:732;width:2;height:80" coordorigin="3088,732" coordsize="0,80" path="m3088,812l3088,732e" filled="false" stroked="true" strokeweight=".748pt" strokecolor="#939598">
                <v:path arrowok="t"/>
              </v:shape>
            </v:group>
            <v:group style="position:absolute;left:3048;top:732;width:2;height:80" coordorigin="3048,732" coordsize="2,80">
              <v:shape style="position:absolute;left:3048;top:732;width:2;height:80" coordorigin="3048,732" coordsize="0,80" path="m3048,812l3048,732e" filled="false" stroked="true" strokeweight=".748pt" strokecolor="#939598">
                <v:path arrowok="t"/>
              </v:shape>
            </v:group>
            <v:group style="position:absolute;left:3008;top:732;width:2;height:80" coordorigin="3008,732" coordsize="2,80">
              <v:shape style="position:absolute;left:3008;top:732;width:2;height:80" coordorigin="3008,732" coordsize="1,80" path="m3008,812l3008,732e" filled="false" stroked="true" strokeweight=".748pt" strokecolor="#939598">
                <v:path arrowok="t"/>
              </v:shape>
            </v:group>
            <v:group style="position:absolute;left:2968;top:732;width:2;height:80" coordorigin="2968,732" coordsize="2,80">
              <v:shape style="position:absolute;left:2968;top:732;width:2;height:80" coordorigin="2968,732" coordsize="0,80" path="m2968,812l2968,732e" filled="false" stroked="true" strokeweight=".748pt" strokecolor="#939598">
                <v:path arrowok="t"/>
              </v:shape>
            </v:group>
            <v:group style="position:absolute;left:2928;top:732;width:2;height:80" coordorigin="2928,732" coordsize="2,80">
              <v:shape style="position:absolute;left:2928;top:732;width:2;height:80" coordorigin="2928,732" coordsize="0,80" path="m2928,812l2928,732e" filled="false" stroked="true" strokeweight=".748pt" strokecolor="#939598">
                <v:path arrowok="t"/>
              </v:shape>
            </v:group>
            <v:group style="position:absolute;left:2888;top:732;width:2;height:80" coordorigin="2888,732" coordsize="2,80">
              <v:shape style="position:absolute;left:2888;top:732;width:2;height:80" coordorigin="2888,732" coordsize="1,80" path="m2888,812l2888,732e" filled="false" stroked="true" strokeweight=".748pt" strokecolor="#939598">
                <v:path arrowok="t"/>
              </v:shape>
            </v:group>
            <v:group style="position:absolute;left:2848;top:732;width:2;height:80" coordorigin="2848,732" coordsize="2,80">
              <v:shape style="position:absolute;left:2848;top:732;width:2;height:80" coordorigin="2848,732" coordsize="0,80" path="m2848,812l2848,732e" filled="false" stroked="true" strokeweight=".748pt" strokecolor="#939598">
                <v:path arrowok="t"/>
              </v:shape>
            </v:group>
            <v:group style="position:absolute;left:2808;top:732;width:2;height:80" coordorigin="2808,732" coordsize="2,80">
              <v:shape style="position:absolute;left:2808;top:732;width:2;height:80" coordorigin="2808,732" coordsize="1,80" path="m2808,812l2808,732e" filled="false" stroked="true" strokeweight=".748pt" strokecolor="#939598">
                <v:path arrowok="t"/>
              </v:shape>
            </v:group>
            <v:group style="position:absolute;left:2768;top:732;width:2;height:80" coordorigin="2768,732" coordsize="2,80">
              <v:shape style="position:absolute;left:2768;top:732;width:2;height:80" coordorigin="2768,732" coordsize="0,80" path="m2768,812l2768,732e" filled="false" stroked="true" strokeweight=".748pt" strokecolor="#939598">
                <v:path arrowok="t"/>
              </v:shape>
            </v:group>
            <v:group style="position:absolute;left:2728;top:732;width:2;height:80" coordorigin="2728,732" coordsize="2,80">
              <v:shape style="position:absolute;left:2728;top:732;width:2;height:80" coordorigin="2728,732" coordsize="0,80" path="m2728,812l2728,732e" filled="false" stroked="true" strokeweight=".748pt" strokecolor="#939598">
                <v:path arrowok="t"/>
              </v:shape>
            </v:group>
            <v:group style="position:absolute;left:2688;top:732;width:2;height:80" coordorigin="2688,732" coordsize="2,80">
              <v:shape style="position:absolute;left:2688;top:732;width:2;height:80" coordorigin="2688,732" coordsize="0,80" path="m2688,812l2688,732e" filled="false" stroked="true" strokeweight=".748pt" strokecolor="#939598">
                <v:path arrowok="t"/>
              </v:shape>
            </v:group>
            <v:group style="position:absolute;left:2648;top:732;width:2;height:80" coordorigin="2648,732" coordsize="2,80">
              <v:shape style="position:absolute;left:2648;top:732;width:2;height:80" coordorigin="2648,732" coordsize="1,80" path="m2648,812l2648,732e" filled="false" stroked="true" strokeweight=".748pt" strokecolor="#939598">
                <v:path arrowok="t"/>
              </v:shape>
            </v:group>
            <v:group style="position:absolute;left:2608;top:732;width:2;height:80" coordorigin="2608,732" coordsize="2,80">
              <v:shape style="position:absolute;left:2608;top:732;width:2;height:80" coordorigin="2608,732" coordsize="0,80" path="m2608,812l2608,732e" filled="false" stroked="true" strokeweight=".748pt" strokecolor="#939598">
                <v:path arrowok="t"/>
              </v:shape>
            </v:group>
            <v:group style="position:absolute;left:2568;top:732;width:2;height:80" coordorigin="2568,732" coordsize="2,80">
              <v:shape style="position:absolute;left:2568;top:732;width:2;height:80" coordorigin="2568,732" coordsize="0,80" path="m2568,812l2568,732e" filled="false" stroked="true" strokeweight=".748pt" strokecolor="#939598">
                <v:path arrowok="t"/>
              </v:shape>
            </v:group>
            <v:group style="position:absolute;left:2528;top:732;width:2;height:80" coordorigin="2528,732" coordsize="2,80">
              <v:shape style="position:absolute;left:2528;top:732;width:2;height:80" coordorigin="2528,732" coordsize="0,80" path="m2528,812l2528,732e" filled="false" stroked="true" strokeweight=".748pt" strokecolor="#939598">
                <v:path arrowok="t"/>
              </v:shape>
            </v:group>
            <v:group style="position:absolute;left:2488;top:732;width:2;height:80" coordorigin="2488,732" coordsize="2,80">
              <v:shape style="position:absolute;left:2488;top:732;width:2;height:80" coordorigin="2488,732" coordsize="1,80" path="m2488,812l2488,732e" filled="false" stroked="true" strokeweight=".748pt" strokecolor="#939598">
                <v:path arrowok="t"/>
              </v:shape>
            </v:group>
            <v:group style="position:absolute;left:2448;top:732;width:2;height:80" coordorigin="2448,732" coordsize="2,80">
              <v:shape style="position:absolute;left:2448;top:732;width:2;height:80" coordorigin="2448,732" coordsize="0,80" path="m2448,812l2448,732e" filled="false" stroked="true" strokeweight=".748pt" strokecolor="#939598">
                <v:path arrowok="t"/>
              </v:shape>
            </v:group>
            <v:group style="position:absolute;left:2408;top:732;width:2;height:80" coordorigin="2408,732" coordsize="2,80">
              <v:shape style="position:absolute;left:2408;top:732;width:2;height:80" coordorigin="2408,732" coordsize="1,80" path="m2408,812l2408,732e" filled="false" stroked="true" strokeweight=".748pt" strokecolor="#939598">
                <v:path arrowok="t"/>
              </v:shape>
            </v:group>
            <v:group style="position:absolute;left:2368;top:732;width:2;height:80" coordorigin="2368,732" coordsize="2,80">
              <v:shape style="position:absolute;left:2368;top:732;width:2;height:80" coordorigin="2368,732" coordsize="1,80" path="m2368,812l2368,732e" filled="false" stroked="true" strokeweight=".748pt" strokecolor="#939598">
                <v:path arrowok="t"/>
              </v:shape>
            </v:group>
            <v:group style="position:absolute;left:2328;top:732;width:2;height:80" coordorigin="2328,732" coordsize="2,80">
              <v:shape style="position:absolute;left:2328;top:732;width:2;height:80" coordorigin="2328,732" coordsize="0,80" path="m2328,812l2328,732e" filled="false" stroked="true" strokeweight=".748pt" strokecolor="#939598">
                <v:path arrowok="t"/>
              </v:shape>
            </v:group>
            <v:group style="position:absolute;left:2288;top:732;width:2;height:80" coordorigin="2288,732" coordsize="2,80">
              <v:shape style="position:absolute;left:2288;top:732;width:2;height:80" coordorigin="2288,732" coordsize="1,80" path="m2288,812l2288,732e" filled="false" stroked="true" strokeweight=".748pt" strokecolor="#939598">
                <v:path arrowok="t"/>
              </v:shape>
            </v:group>
            <v:group style="position:absolute;left:2248;top:732;width:2;height:80" coordorigin="2248,732" coordsize="2,80">
              <v:shape style="position:absolute;left:2248;top:732;width:2;height:80" coordorigin="2248,732" coordsize="0,80" path="m2248,812l2248,732e" filled="false" stroked="true" strokeweight=".748pt" strokecolor="#939598">
                <v:path arrowok="t"/>
              </v:shape>
            </v:group>
            <v:group style="position:absolute;left:2208;top:732;width:2;height:80" coordorigin="2208,732" coordsize="2,80">
              <v:shape style="position:absolute;left:2208;top:732;width:2;height:80" coordorigin="2208,732" coordsize="0,80" path="m2208,812l2208,732e" filled="false" stroked="true" strokeweight=".748pt" strokecolor="#939598">
                <v:path arrowok="t"/>
              </v:shape>
            </v:group>
            <v:group style="position:absolute;left:2168;top:732;width:2;height:80" coordorigin="2168,732" coordsize="2,80">
              <v:shape style="position:absolute;left:2168;top:732;width:2;height:80" coordorigin="2168,732" coordsize="0,80" path="m2168,812l2168,732e" filled="false" stroked="true" strokeweight=".748pt" strokecolor="#939598">
                <v:path arrowok="t"/>
              </v:shape>
            </v:group>
            <v:group style="position:absolute;left:2128;top:732;width:2;height:80" coordorigin="2128,732" coordsize="2,80">
              <v:shape style="position:absolute;left:2128;top:732;width:2;height:80" coordorigin="2128,732" coordsize="1,80" path="m2128,812l2128,732e" filled="false" stroked="true" strokeweight=".748pt" strokecolor="#939598">
                <v:path arrowok="t"/>
              </v:shape>
            </v:group>
            <v:group style="position:absolute;left:2088;top:732;width:2;height:80" coordorigin="2088,732" coordsize="2,80">
              <v:shape style="position:absolute;left:2088;top:732;width:2;height:80" coordorigin="2088,732" coordsize="0,80" path="m2088,812l2088,732e" filled="false" stroked="true" strokeweight=".748pt" strokecolor="#939598">
                <v:path arrowok="t"/>
              </v:shape>
            </v:group>
            <v:group style="position:absolute;left:2048;top:732;width:2;height:80" coordorigin="2048,732" coordsize="2,80">
              <v:shape style="position:absolute;left:2048;top:732;width:2;height:80" coordorigin="2048,732" coordsize="1,80" path="m2048,812l2048,732e" filled="false" stroked="true" strokeweight=".748pt" strokecolor="#939598">
                <v:path arrowok="t"/>
              </v:shape>
            </v:group>
            <v:group style="position:absolute;left:2008;top:732;width:2;height:80" coordorigin="2008,732" coordsize="2,80">
              <v:shape style="position:absolute;left:2008;top:732;width:2;height:80" coordorigin="2008,732" coordsize="0,80" path="m2008,812l2008,732e" filled="false" stroked="true" strokeweight=".748pt" strokecolor="#939598">
                <v:path arrowok="t"/>
              </v:shape>
            </v:group>
            <v:group style="position:absolute;left:1968;top:732;width:2;height:80" coordorigin="1968,732" coordsize="2,80">
              <v:shape style="position:absolute;left:1968;top:732;width:2;height:80" coordorigin="1968,732" coordsize="1,80" path="m1968,812l1968,732e" filled="false" stroked="true" strokeweight=".748pt" strokecolor="#939598">
                <v:path arrowok="t"/>
              </v:shape>
            </v:group>
            <v:group style="position:absolute;left:1928;top:732;width:2;height:80" coordorigin="1928,732" coordsize="2,80">
              <v:shape style="position:absolute;left:1928;top:732;width:2;height:80" coordorigin="1928,732" coordsize="0,80" path="m1928,812l1928,732e" filled="false" stroked="true" strokeweight=".748pt" strokecolor="#939598">
                <v:path arrowok="t"/>
              </v:shape>
            </v:group>
            <v:group style="position:absolute;left:1888;top:732;width:2;height:80" coordorigin="1888,732" coordsize="2,80">
              <v:shape style="position:absolute;left:1888;top:732;width:2;height:80" coordorigin="1888,732" coordsize="1,80" path="m1888,812l1888,732e" filled="false" stroked="true" strokeweight=".748pt" strokecolor="#939598">
                <v:path arrowok="t"/>
              </v:shape>
            </v:group>
            <v:group style="position:absolute;left:1848;top:732;width:2;height:80" coordorigin="1848,732" coordsize="2,80">
              <v:shape style="position:absolute;left:1848;top:732;width:2;height:80" coordorigin="1848,732" coordsize="1,80" path="m1848,812l1848,732e" filled="false" stroked="true" strokeweight=".748pt" strokecolor="#939598">
                <v:path arrowok="t"/>
              </v:shape>
            </v:group>
            <v:group style="position:absolute;left:1808;top:732;width:2;height:80" coordorigin="1808,732" coordsize="2,80">
              <v:shape style="position:absolute;left:1808;top:732;width:2;height:80" coordorigin="1808,732" coordsize="0,80" path="m1808,812l1808,732e" filled="false" stroked="true" strokeweight=".748pt" strokecolor="#939598">
                <v:path arrowok="t"/>
              </v:shape>
            </v:group>
            <v:group style="position:absolute;left:1768;top:732;width:2;height:80" coordorigin="1768,732" coordsize="2,80">
              <v:shape style="position:absolute;left:1768;top:732;width:2;height:80" coordorigin="1768,732" coordsize="0,80" path="m1768,812l1768,732e" filled="false" stroked="true" strokeweight=".748pt" strokecolor="#939598">
                <v:path arrowok="t"/>
              </v:shape>
            </v:group>
            <v:group style="position:absolute;left:1728;top:732;width:2;height:80" coordorigin="1728,732" coordsize="2,80">
              <v:shape style="position:absolute;left:1728;top:732;width:2;height:80" coordorigin="1728,732" coordsize="0,80" path="m1728,812l1728,732e" filled="false" stroked="true" strokeweight=".748pt" strokecolor="#939598">
                <v:path arrowok="t"/>
              </v:shape>
            </v:group>
            <v:group style="position:absolute;left:1688;top:732;width:2;height:80" coordorigin="1688,732" coordsize="2,80">
              <v:shape style="position:absolute;left:1688;top:732;width:2;height:80" coordorigin="1688,732" coordsize="1,80" path="m1688,812l1688,732e" filled="false" stroked="true" strokeweight=".748pt" strokecolor="#939598">
                <v:path arrowok="t"/>
              </v:shape>
            </v:group>
            <v:group style="position:absolute;left:1648;top:732;width:2;height:80" coordorigin="1648,732" coordsize="2,80">
              <v:shape style="position:absolute;left:1648;top:732;width:2;height:80" coordorigin="1648,732" coordsize="0,80" path="m1648,812l1648,732e" filled="false" stroked="true" strokeweight=".748pt" strokecolor="#939598">
                <v:path arrowok="t"/>
              </v:shape>
            </v:group>
            <v:group style="position:absolute;left:1608;top:732;width:2;height:80" coordorigin="1608,732" coordsize="2,80">
              <v:shape style="position:absolute;left:1608;top:732;width:2;height:80" coordorigin="1608,732" coordsize="1,80" path="m1608,812l1608,732e" filled="false" stroked="true" strokeweight=".748pt" strokecolor="#939598">
                <v:path arrowok="t"/>
              </v:shape>
            </v:group>
            <v:group style="position:absolute;left:1568;top:732;width:2;height:80" coordorigin="1568,732" coordsize="2,80">
              <v:shape style="position:absolute;left:1568;top:732;width:2;height:80" coordorigin="1568,732" coordsize="0,80" path="m1568,812l1568,732e" filled="false" stroked="true" strokeweight=".748pt" strokecolor="#939598">
                <v:path arrowok="t"/>
              </v:shape>
            </v:group>
            <v:group style="position:absolute;left:1528;top:732;width:2;height:80" coordorigin="1528,732" coordsize="2,80">
              <v:shape style="position:absolute;left:1528;top:732;width:2;height:80" coordorigin="1528,732" coordsize="1,80" path="m1528,812l1528,732e" filled="false" stroked="true" strokeweight=".748pt" strokecolor="#939598">
                <v:path arrowok="t"/>
              </v:shape>
            </v:group>
            <v:group style="position:absolute;left:1488;top:732;width:2;height:80" coordorigin="1488,732" coordsize="2,80">
              <v:shape style="position:absolute;left:1488;top:732;width:2;height:80" coordorigin="1488,732" coordsize="0,80" path="m1488,812l1488,732e" filled="false" stroked="true" strokeweight=".748pt" strokecolor="#939598">
                <v:path arrowok="t"/>
              </v:shape>
            </v:group>
            <v:group style="position:absolute;left:1448;top:732;width:2;height:80" coordorigin="1448,732" coordsize="2,80">
              <v:shape style="position:absolute;left:1448;top:732;width:2;height:80" coordorigin="1448,732" coordsize="1,80" path="m1448,812l1448,732e" filled="false" stroked="true" strokeweight=".748pt" strokecolor="#939598">
                <v:path arrowok="t"/>
              </v:shape>
            </v:group>
            <v:group style="position:absolute;left:1408;top:732;width:2;height:80" coordorigin="1408,732" coordsize="2,80">
              <v:shape style="position:absolute;left:1408;top:732;width:2;height:80" coordorigin="1408,732" coordsize="0,80" path="m1408,812l1408,732e" filled="false" stroked="true" strokeweight=".748pt" strokecolor="#939598">
                <v:path arrowok="t"/>
              </v:shape>
            </v:group>
            <v:group style="position:absolute;left:1368;top:732;width:2;height:80" coordorigin="1368,732" coordsize="2,80">
              <v:shape style="position:absolute;left:1368;top:732;width:2;height:80" coordorigin="1368,732" coordsize="1,80" path="m1368,812l1368,732e" filled="false" stroked="true" strokeweight=".748pt" strokecolor="#939598">
                <v:path arrowok="t"/>
              </v:shape>
            </v:group>
            <v:group style="position:absolute;left:1328;top:732;width:2;height:80" coordorigin="1328,732" coordsize="2,80">
              <v:shape style="position:absolute;left:1328;top:732;width:2;height:80" coordorigin="1328,732" coordsize="0,80" path="m1328,812l1328,732e" filled="false" stroked="true" strokeweight=".748pt" strokecolor="#939598">
                <v:path arrowok="t"/>
              </v:shape>
            </v:group>
            <v:group style="position:absolute;left:1288;top:732;width:2;height:80" coordorigin="1288,732" coordsize="2,80">
              <v:shape style="position:absolute;left:1288;top:732;width:2;height:80" coordorigin="1288,732" coordsize="0,80" path="m1288,812l1288,732e" filled="false" stroked="true" strokeweight=".748pt" strokecolor="#939598">
                <v:path arrowok="t"/>
              </v:shape>
            </v:group>
            <v:group style="position:absolute;left:1248;top:732;width:2;height:80" coordorigin="1248,732" coordsize="2,80">
              <v:shape style="position:absolute;left:1248;top:732;width:2;height:80" coordorigin="1248,732" coordsize="1,80" path="m1248,812l1248,732e" filled="false" stroked="true" strokeweight=".748pt" strokecolor="#939598">
                <v:path arrowok="t"/>
              </v:shape>
            </v:group>
            <v:group style="position:absolute;left:1208;top:732;width:2;height:80" coordorigin="1208,732" coordsize="2,80">
              <v:shape style="position:absolute;left:1208;top:732;width:2;height:80" coordorigin="1208,732" coordsize="0,80" path="m1208,812l1208,732e" filled="false" stroked="true" strokeweight=".748pt" strokecolor="#939598">
                <v:path arrowok="t"/>
              </v:shape>
            </v:group>
            <v:group style="position:absolute;left:1168;top:732;width:2;height:80" coordorigin="1168,732" coordsize="2,80">
              <v:shape style="position:absolute;left:1168;top:732;width:2;height:80" coordorigin="1168,732" coordsize="1,80" path="m1168,812l1168,732e" filled="false" stroked="true" strokeweight=".748pt" strokecolor="#939598">
                <v:path arrowok="t"/>
              </v:shape>
            </v:group>
            <v:group style="position:absolute;left:1128;top:732;width:2;height:80" coordorigin="1128,732" coordsize="2,80">
              <v:shape style="position:absolute;left:1128;top:732;width:2;height:80" coordorigin="1128,732" coordsize="0,80" path="m1128,812l1128,732e" filled="false" stroked="true" strokeweight=".748pt" strokecolor="#939598">
                <v:path arrowok="t"/>
              </v:shape>
            </v:group>
            <v:group style="position:absolute;left:1088;top:732;width:2;height:80" coordorigin="1088,732" coordsize="2,80">
              <v:shape style="position:absolute;left:1088;top:732;width:2;height:80" coordorigin="1088,732" coordsize="1,80" path="m1088,812l1088,732e" filled="false" stroked="true" strokeweight=".748pt" strokecolor="#939598">
                <v:path arrowok="t"/>
              </v:shape>
            </v:group>
            <v:group style="position:absolute;left:1048;top:732;width:2;height:80" coordorigin="1048,732" coordsize="2,80">
              <v:shape style="position:absolute;left:1048;top:732;width:2;height:80" coordorigin="1048,732" coordsize="0,80" path="m1048,812l1048,732e" filled="false" stroked="true" strokeweight=".748pt" strokecolor="#939598">
                <v:path arrowok="t"/>
              </v:shape>
            </v:group>
            <v:group style="position:absolute;left:1008;top:732;width:2;height:80" coordorigin="1008,732" coordsize="2,80">
              <v:shape style="position:absolute;left:1008;top:732;width:2;height:80" coordorigin="1008,732" coordsize="1,80" path="m1008,812l1008,732e" filled="false" stroked="true" strokeweight=".748pt" strokecolor="#939598">
                <v:path arrowok="t"/>
              </v:shape>
            </v:group>
            <v:group style="position:absolute;left:968;top:732;width:2;height:80" coordorigin="968,732" coordsize="2,80">
              <v:shape style="position:absolute;left:968;top:732;width:2;height:80" coordorigin="968,732" coordsize="0,80" path="m968,812l968,732e" filled="false" stroked="true" strokeweight=".748pt" strokecolor="#939598">
                <v:path arrowok="t"/>
              </v:shape>
            </v:group>
            <v:group style="position:absolute;left:928;top:732;width:2;height:80" coordorigin="928,732" coordsize="2,80">
              <v:shape style="position:absolute;left:928;top:732;width:2;height:80" coordorigin="928,732" coordsize="1,80" path="m928,812l928,732e" filled="false" stroked="true" strokeweight=".748pt" strokecolor="#939598">
                <v:path arrowok="t"/>
              </v:shape>
            </v:group>
            <v:group style="position:absolute;left:888;top:732;width:2;height:80" coordorigin="888,732" coordsize="2,80">
              <v:shape style="position:absolute;left:888;top:732;width:2;height:80" coordorigin="888,732" coordsize="0,80" path="m888,812l888,732e" filled="false" stroked="true" strokeweight=".748pt" strokecolor="#939598">
                <v:path arrowok="t"/>
              </v:shape>
            </v:group>
            <v:group style="position:absolute;left:848;top:732;width:2;height:80" coordorigin="848,732" coordsize="2,80">
              <v:shape style="position:absolute;left:848;top:732;width:2;height:80" coordorigin="848,732" coordsize="0,80" path="m848,812l848,732e" filled="false" stroked="true" strokeweight=".748pt" strokecolor="#939598">
                <v:path arrowok="t"/>
              </v:shape>
            </v:group>
            <v:group style="position:absolute;left:808;top:732;width:2;height:80" coordorigin="808,732" coordsize="2,80">
              <v:shape style="position:absolute;left:808;top:732;width:2;height:80" coordorigin="808,732" coordsize="0,80" path="m808,812l808,732e" filled="false" stroked="true" strokeweight=".748pt" strokecolor="#939598">
                <v:path arrowok="t"/>
              </v:shape>
            </v:group>
            <v:group style="position:absolute;left:768;top:732;width:2;height:80" coordorigin="768,732" coordsize="2,80">
              <v:shape style="position:absolute;left:768;top:732;width:2;height:80" coordorigin="768,732" coordsize="1,80" path="m768,812l768,732e" filled="false" stroked="true" strokeweight=".748pt" strokecolor="#939598">
                <v:path arrowok="t"/>
              </v:shape>
            </v:group>
            <v:group style="position:absolute;left:728;top:732;width:2;height:80" coordorigin="728,732" coordsize="2,80">
              <v:shape style="position:absolute;left:728;top:732;width:2;height:80" coordorigin="728,732" coordsize="1,80" path="m728,812l728,732e" filled="false" stroked="true" strokeweight=".748pt" strokecolor="#939598">
                <v:path arrowok="t"/>
              </v:shape>
            </v:group>
            <v:group style="position:absolute;left:688;top:732;width:2;height:80" coordorigin="688,732" coordsize="2,80">
              <v:shape style="position:absolute;left:688;top:732;width:2;height:80" coordorigin="688,732" coordsize="0,80" path="m688,812l688,732e" filled="false" stroked="true" strokeweight=".748pt" strokecolor="#939598">
                <v:path arrowok="t"/>
              </v:shape>
            </v:group>
            <v:group style="position:absolute;left:648;top:732;width:2;height:80" coordorigin="648,732" coordsize="2,80">
              <v:shape style="position:absolute;left:648;top:732;width:2;height:80" coordorigin="648,732" coordsize="1,80" path="m648,812l648,732e" filled="false" stroked="true" strokeweight=".748pt" strokecolor="#939598">
                <v:path arrowok="t"/>
              </v:shape>
            </v:group>
            <v:group style="position:absolute;left:608;top:732;width:2;height:80" coordorigin="608,732" coordsize="2,80">
              <v:shape style="position:absolute;left:608;top:732;width:2;height:80" coordorigin="608,732" coordsize="0,80" path="m608,812l608,732e" filled="false" stroked="true" strokeweight=".748pt" strokecolor="#939598">
                <v:path arrowok="t"/>
              </v:shape>
            </v:group>
            <v:group style="position:absolute;left:568;top:732;width:2;height:80" coordorigin="568,732" coordsize="2,80">
              <v:shape style="position:absolute;left:568;top:732;width:2;height:80" coordorigin="568,732" coordsize="1,80" path="m568,812l568,732e" filled="false" stroked="true" strokeweight=".748pt" strokecolor="#939598">
                <v:path arrowok="t"/>
              </v:shape>
            </v:group>
            <v:group style="position:absolute;left:528;top:732;width:2;height:80" coordorigin="528,732" coordsize="2,80">
              <v:shape style="position:absolute;left:528;top:732;width:2;height:80" coordorigin="528,732" coordsize="0,80" path="m528,812l528,732e" filled="false" stroked="true" strokeweight=".748pt" strokecolor="#939598">
                <v:path arrowok="t"/>
              </v:shape>
            </v:group>
            <v:group style="position:absolute;left:488;top:732;width:2;height:80" coordorigin="488,732" coordsize="2,80">
              <v:shape style="position:absolute;left:488;top:732;width:2;height:80" coordorigin="488,732" coordsize="1,80" path="m488,812l488,732e" filled="false" stroked="true" strokeweight=".748pt" strokecolor="#939598">
                <v:path arrowok="t"/>
              </v:shape>
            </v:group>
            <v:group style="position:absolute;left:448;top:732;width:2;height:80" coordorigin="448,732" coordsize="2,80">
              <v:shape style="position:absolute;left:448;top:732;width:2;height:80" coordorigin="448,732" coordsize="0,80" path="m448,812l448,732e" filled="false" stroked="true" strokeweight=".748pt" strokecolor="#939598">
                <v:path arrowok="t"/>
              </v:shape>
            </v:group>
            <v:group style="position:absolute;left:408;top:732;width:2;height:80" coordorigin="408,732" coordsize="2,80">
              <v:shape style="position:absolute;left:408;top:732;width:2;height:80" coordorigin="408,732" coordsize="0,80" path="m408,812l408,732e" filled="false" stroked="true" strokeweight=".748pt" strokecolor="#939598">
                <v:path arrowok="t"/>
              </v:shape>
            </v:group>
            <v:group style="position:absolute;left:368;top:732;width:2;height:80" coordorigin="368,732" coordsize="2,80">
              <v:shape style="position:absolute;left:368;top:732;width:2;height:80" coordorigin="368,732" coordsize="0,80" path="m368,812l368,732e" filled="false" stroked="true" strokeweight=".748pt" strokecolor="#939598">
                <v:path arrowok="t"/>
              </v:shape>
            </v:group>
            <v:group style="position:absolute;left:328;top:732;width:2;height:80" coordorigin="328,732" coordsize="2,80">
              <v:shape style="position:absolute;left:328;top:732;width:2;height:80" coordorigin="328,732" coordsize="1,80" path="m328,812l328,732e" filled="false" stroked="true" strokeweight=".748pt" strokecolor="#939598">
                <v:path arrowok="t"/>
              </v:shape>
            </v:group>
            <v:group style="position:absolute;left:288;top:732;width:2;height:80" coordorigin="288,732" coordsize="2,80">
              <v:shape style="position:absolute;left:288;top:732;width:2;height:80" coordorigin="288,732" coordsize="0,80" path="m288,812l288,732e" filled="false" stroked="true" strokeweight=".748pt" strokecolor="#939598">
                <v:path arrowok="t"/>
              </v:shape>
            </v:group>
            <v:group style="position:absolute;left:248;top:732;width:2;height:80" coordorigin="248,732" coordsize="2,80">
              <v:shape style="position:absolute;left:248;top:732;width:2;height:80" coordorigin="248,732" coordsize="1,80" path="m248,812l248,732e" filled="false" stroked="true" strokeweight=".748pt" strokecolor="#939598">
                <v:path arrowok="t"/>
              </v:shape>
            </v:group>
            <v:group style="position:absolute;left:208;top:732;width:2;height:80" coordorigin="208,732" coordsize="2,80">
              <v:shape style="position:absolute;left:208;top:732;width:2;height:80" coordorigin="208,732" coordsize="1,80" path="m208,812l208,732e" filled="false" stroked="true" strokeweight=".748pt" strokecolor="#939598">
                <v:path arrowok="t"/>
              </v:shape>
            </v:group>
            <v:group style="position:absolute;left:168;top:732;width:2;height:80" coordorigin="168,732" coordsize="2,80">
              <v:shape style="position:absolute;left:168;top:732;width:2;height:80" coordorigin="168,732" coordsize="0,80" path="m168,812l168,732e" filled="false" stroked="true" strokeweight=".748pt" strokecolor="#939598">
                <v:path arrowok="t"/>
              </v:shape>
            </v:group>
            <v:group style="position:absolute;left:128;top:732;width:2;height:80" coordorigin="128,732" coordsize="2,80">
              <v:shape style="position:absolute;left:128;top:732;width:2;height:80" coordorigin="128,732" coordsize="1,80" path="m128,812l128,732e" filled="false" stroked="true" strokeweight=".748pt" strokecolor="#939598">
                <v:path arrowok="t"/>
              </v:shape>
            </v:group>
            <v:group style="position:absolute;left:88;top:732;width:2;height:80" coordorigin="88,732" coordsize="2,80">
              <v:shape style="position:absolute;left:88;top:732;width:2;height:80" coordorigin="88,732" coordsize="0,80" path="m88,812l88,732e" filled="false" stroked="true" strokeweight=".748pt" strokecolor="#939598">
                <v:path arrowok="t"/>
              </v:shape>
            </v:group>
            <v:group style="position:absolute;left:47;top:732;width:2;height:80" coordorigin="47,732" coordsize="2,80">
              <v:shape style="position:absolute;left:47;top:732;width:2;height:80" coordorigin="47,732" coordsize="1,80" path="m48,812l47,732e" filled="false" stroked="true" strokeweight=".748pt" strokecolor="#939598">
                <v:path arrowok="t"/>
              </v:shape>
            </v:group>
            <v:group style="position:absolute;left:7;top:732;width:2;height:80" coordorigin="7,732" coordsize="2,80">
              <v:shape style="position:absolute;left:7;top:732;width:2;height:80" coordorigin="7,732" coordsize="0,80" path="m7,812l7,732e" filled="false" stroked="true" strokeweight=".748pt" strokecolor="#939598">
                <v:path arrowok="t"/>
              </v:shape>
              <v:shape style="position:absolute;left:5056;top:0;width:6463;height:1502" type="#_x0000_t75" stroked="false">
                <v:imagedata r:id="rId21" o:title=""/>
              </v:shape>
            </v:group>
          </v:group>
        </w:pict>
      </w:r>
      <w:r>
        <w:rPr>
          <w:rFonts w:ascii="Calibri" w:hAnsi="Calibri" w:cs="Calibri" w:eastAsia="Calibri"/>
          <w:position w:val="-29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8"/>
        <w:rPr>
          <w:rFonts w:ascii="Calibri" w:hAnsi="Calibri" w:cs="Calibri" w:eastAsia="Calibri"/>
          <w:sz w:val="18"/>
          <w:szCs w:val="18"/>
        </w:rPr>
      </w:pPr>
    </w:p>
    <w:p>
      <w:pPr>
        <w:spacing w:after="0" w:line="240" w:lineRule="auto"/>
        <w:rPr>
          <w:rFonts w:ascii="Calibri" w:hAnsi="Calibri" w:cs="Calibri" w:eastAsia="Calibri"/>
          <w:sz w:val="18"/>
          <w:szCs w:val="18"/>
        </w:rPr>
        <w:sectPr>
          <w:pgSz w:w="11910" w:h="16840"/>
          <w:pgMar w:top="80" w:bottom="0" w:left="0" w:right="0"/>
        </w:sectPr>
      </w:pPr>
    </w:p>
    <w:p>
      <w:pPr>
        <w:pStyle w:val="Heading7"/>
        <w:spacing w:line="240" w:lineRule="auto"/>
        <w:ind w:right="5"/>
        <w:jc w:val="left"/>
      </w:pPr>
      <w:r>
        <w:rPr>
          <w:color w:val="A4590C"/>
          <w:spacing w:val="-3"/>
        </w:rPr>
        <w:t>Values</w:t>
      </w:r>
      <w:r>
        <w:rPr>
          <w:spacing w:val="-3"/>
        </w:rPr>
      </w:r>
    </w:p>
    <w:p>
      <w:pPr>
        <w:pStyle w:val="BodyText"/>
        <w:spacing w:line="264" w:lineRule="exact" w:before="101"/>
        <w:ind w:right="5"/>
        <w:jc w:val="left"/>
      </w:pPr>
      <w:r>
        <w:rPr/>
        <w:t>The Gippsland Lakes Coastal Park is part of</w:t>
      </w:r>
      <w:r>
        <w:rPr>
          <w:spacing w:val="-9"/>
        </w:rPr>
        <w:t> </w:t>
      </w:r>
      <w:r>
        <w:rPr/>
        <w:t>the</w:t>
      </w:r>
      <w:r>
        <w:rPr/>
        <w:t> Gippsland Lakes system, which has</w:t>
      </w:r>
      <w:r>
        <w:rPr>
          <w:spacing w:val="-10"/>
        </w:rPr>
        <w:t> </w:t>
      </w:r>
      <w:r>
        <w:rPr/>
        <w:t>traditionally</w:t>
      </w:r>
      <w:r>
        <w:rPr>
          <w:w w:val="99"/>
        </w:rPr>
        <w:t> </w:t>
      </w:r>
      <w:r>
        <w:rPr/>
        <w:t>been a major food source for our people.</w:t>
      </w:r>
      <w:r>
        <w:rPr>
          <w:spacing w:val="-5"/>
        </w:rPr>
        <w:t> </w:t>
      </w:r>
      <w:r>
        <w:rPr/>
        <w:t>Its</w:t>
      </w:r>
      <w:r>
        <w:rPr/>
        <w:t> </w:t>
      </w:r>
      <w:r>
        <w:rPr>
          <w:rFonts w:ascii="Calibri"/>
        </w:rPr>
        <w:t>resource abundance and diversity encouraged</w:t>
      </w:r>
      <w:r>
        <w:rPr>
          <w:rFonts w:ascii="Calibri"/>
          <w:spacing w:val="-20"/>
        </w:rPr>
        <w:t> </w:t>
      </w:r>
      <w:r>
        <w:rPr>
          <w:rFonts w:ascii="Calibri"/>
        </w:rPr>
        <w:t>our</w:t>
      </w:r>
      <w:r>
        <w:rPr>
          <w:rFonts w:ascii="Calibri"/>
          <w:spacing w:val="-1"/>
          <w:w w:val="100"/>
        </w:rPr>
        <w:t> </w:t>
      </w:r>
      <w:r>
        <w:rPr/>
        <w:t>ancestors to spend a lot of time in this area -</w:t>
      </w:r>
      <w:r>
        <w:rPr>
          <w:spacing w:val="-16"/>
        </w:rPr>
        <w:t> </w:t>
      </w:r>
      <w:r>
        <w:rPr/>
        <w:t>fishing,</w:t>
      </w:r>
      <w:r>
        <w:rPr/>
        <w:t> camping, hunting and collecting natural</w:t>
      </w:r>
      <w:r>
        <w:rPr>
          <w:spacing w:val="-22"/>
        </w:rPr>
        <w:t> </w:t>
      </w:r>
      <w:r>
        <w:rPr/>
        <w:t>resources.</w:t>
      </w:r>
    </w:p>
    <w:p>
      <w:pPr>
        <w:pStyle w:val="BodyText"/>
        <w:spacing w:line="264" w:lineRule="exact"/>
        <w:ind w:right="261"/>
        <w:jc w:val="left"/>
      </w:pPr>
      <w:r>
        <w:rPr/>
        <w:t>Our</w:t>
      </w:r>
      <w:r>
        <w:rPr>
          <w:spacing w:val="-4"/>
        </w:rPr>
        <w:t> </w:t>
      </w:r>
      <w:r>
        <w:rPr>
          <w:spacing w:val="-3"/>
        </w:rPr>
        <w:t>people</w:t>
      </w:r>
      <w:r>
        <w:rPr>
          <w:spacing w:val="-4"/>
        </w:rPr>
        <w:t> have </w:t>
      </w:r>
      <w:r>
        <w:rPr/>
        <w:t>a</w:t>
      </w:r>
      <w:r>
        <w:rPr>
          <w:spacing w:val="-4"/>
        </w:rPr>
        <w:t> </w:t>
      </w:r>
      <w:r>
        <w:rPr>
          <w:spacing w:val="-3"/>
        </w:rPr>
        <w:t>deep,</w:t>
      </w:r>
      <w:r>
        <w:rPr>
          <w:spacing w:val="-4"/>
        </w:rPr>
        <w:t> longstanding </w:t>
      </w:r>
      <w:r>
        <w:rPr>
          <w:spacing w:val="-3"/>
        </w:rPr>
        <w:t>connection</w:t>
      </w:r>
      <w:r>
        <w:rPr>
          <w:spacing w:val="-47"/>
        </w:rPr>
        <w:t> </w:t>
      </w:r>
      <w:r>
        <w:rPr>
          <w:spacing w:val="-47"/>
        </w:rPr>
      </w:r>
      <w:r>
        <w:rPr>
          <w:spacing w:val="-3"/>
        </w:rPr>
        <w:t>with this area. </w:t>
      </w:r>
      <w:r>
        <w:rPr/>
        <w:t>The </w:t>
      </w:r>
      <w:r>
        <w:rPr>
          <w:spacing w:val="-3"/>
        </w:rPr>
        <w:t>towns </w:t>
      </w:r>
      <w:r>
        <w:rPr/>
        <w:t>of </w:t>
      </w:r>
      <w:r>
        <w:rPr>
          <w:spacing w:val="-4"/>
        </w:rPr>
        <w:t>Lakes</w:t>
      </w:r>
      <w:r>
        <w:rPr>
          <w:spacing w:val="-23"/>
        </w:rPr>
        <w:t> </w:t>
      </w:r>
      <w:r>
        <w:rPr>
          <w:spacing w:val="-4"/>
        </w:rPr>
        <w:t>Entrance,</w:t>
      </w:r>
      <w:r>
        <w:rPr>
          <w:spacing w:val="-3"/>
        </w:rPr>
        <w:t> Metung </w:t>
      </w:r>
      <w:r>
        <w:rPr/>
        <w:t>and </w:t>
      </w:r>
      <w:r>
        <w:rPr>
          <w:spacing w:val="-4"/>
        </w:rPr>
        <w:t>Paynesville were </w:t>
      </w:r>
      <w:r>
        <w:rPr>
          <w:spacing w:val="-3"/>
        </w:rPr>
        <w:t>developed </w:t>
      </w:r>
      <w:r>
        <w:rPr/>
        <w:t>on</w:t>
      </w:r>
      <w:r>
        <w:rPr>
          <w:spacing w:val="-6"/>
        </w:rPr>
        <w:t> </w:t>
      </w:r>
      <w:r>
        <w:rPr>
          <w:spacing w:val="-3"/>
        </w:rPr>
        <w:t>our</w:t>
      </w:r>
      <w:r>
        <w:rPr>
          <w:spacing w:val="-3"/>
        </w:rPr>
        <w:t> </w:t>
      </w:r>
      <w:r>
        <w:rPr/>
        <w:t>old </w:t>
      </w:r>
      <w:r>
        <w:rPr>
          <w:spacing w:val="-5"/>
        </w:rPr>
        <w:t>people’s </w:t>
      </w:r>
      <w:r>
        <w:rPr>
          <w:spacing w:val="-3"/>
        </w:rPr>
        <w:t>camping grounds. </w:t>
      </w:r>
      <w:r>
        <w:rPr>
          <w:spacing w:val="-4"/>
        </w:rPr>
        <w:t>Evidence </w:t>
      </w:r>
      <w:r>
        <w:rPr/>
        <w:t>of our</w:t>
      </w:r>
      <w:r>
        <w:rPr>
          <w:spacing w:val="-22"/>
        </w:rPr>
        <w:t> </w:t>
      </w:r>
      <w:r>
        <w:rPr>
          <w:spacing w:val="-3"/>
        </w:rPr>
        <w:t>use</w:t>
      </w:r>
      <w:r>
        <w:rPr>
          <w:spacing w:val="-3"/>
        </w:rPr>
        <w:t> </w:t>
      </w:r>
      <w:r>
        <w:rPr/>
        <w:t>and </w:t>
      </w:r>
      <w:r>
        <w:rPr>
          <w:spacing w:val="-3"/>
        </w:rPr>
        <w:t>occupation </w:t>
      </w:r>
      <w:r>
        <w:rPr/>
        <w:t>is </w:t>
      </w:r>
      <w:r>
        <w:rPr>
          <w:spacing w:val="-3"/>
        </w:rPr>
        <w:t>visible </w:t>
      </w:r>
      <w:r>
        <w:rPr/>
        <w:t>in the </w:t>
      </w:r>
      <w:r>
        <w:rPr>
          <w:spacing w:val="-4"/>
        </w:rPr>
        <w:t>many </w:t>
      </w:r>
      <w:r>
        <w:rPr>
          <w:spacing w:val="-3"/>
        </w:rPr>
        <w:t>midden</w:t>
      </w:r>
      <w:r>
        <w:rPr>
          <w:spacing w:val="-34"/>
        </w:rPr>
        <w:t> </w:t>
      </w:r>
      <w:r>
        <w:rPr>
          <w:spacing w:val="-4"/>
        </w:rPr>
        <w:t>sites,</w:t>
      </w:r>
      <w:r>
        <w:rPr/>
      </w:r>
    </w:p>
    <w:p>
      <w:pPr>
        <w:pStyle w:val="BodyText"/>
        <w:spacing w:line="264" w:lineRule="exact" w:before="0"/>
        <w:ind w:right="19"/>
        <w:jc w:val="left"/>
      </w:pPr>
      <w:r>
        <w:rPr>
          <w:spacing w:val="-4"/>
        </w:rPr>
        <w:t>artefact scatters </w:t>
      </w:r>
      <w:r>
        <w:rPr/>
        <w:t>and </w:t>
      </w:r>
      <w:r>
        <w:rPr>
          <w:spacing w:val="-3"/>
        </w:rPr>
        <w:t>scar trees </w:t>
      </w:r>
      <w:r>
        <w:rPr>
          <w:spacing w:val="-4"/>
        </w:rPr>
        <w:t>found </w:t>
      </w:r>
      <w:r>
        <w:rPr>
          <w:spacing w:val="-3"/>
        </w:rPr>
        <w:t>within </w:t>
      </w:r>
      <w:r>
        <w:rPr/>
        <w:t>the</w:t>
      </w:r>
      <w:r>
        <w:rPr>
          <w:spacing w:val="-21"/>
        </w:rPr>
        <w:t> </w:t>
      </w:r>
      <w:r>
        <w:rPr>
          <w:spacing w:val="-3"/>
        </w:rPr>
        <w:t>park.</w:t>
      </w:r>
      <w:r>
        <w:rPr/>
        <w:t> </w:t>
      </w:r>
      <w:r>
        <w:rPr>
          <w:spacing w:val="-3"/>
        </w:rPr>
        <w:t>There</w:t>
      </w:r>
      <w:r>
        <w:rPr>
          <w:spacing w:val="-5"/>
        </w:rPr>
        <w:t> </w:t>
      </w:r>
      <w:r>
        <w:rPr>
          <w:spacing w:val="-3"/>
        </w:rPr>
        <w:t>are</w:t>
      </w:r>
      <w:r>
        <w:rPr>
          <w:spacing w:val="-5"/>
        </w:rPr>
        <w:t> </w:t>
      </w:r>
      <w:r>
        <w:rPr>
          <w:spacing w:val="-4"/>
        </w:rPr>
        <w:t>many</w:t>
      </w:r>
      <w:r>
        <w:rPr>
          <w:spacing w:val="-5"/>
        </w:rPr>
        <w:t> </w:t>
      </w:r>
      <w:r>
        <w:rPr>
          <w:spacing w:val="-3"/>
        </w:rPr>
        <w:t>burial</w:t>
      </w:r>
      <w:r>
        <w:rPr>
          <w:spacing w:val="-5"/>
        </w:rPr>
        <w:t> </w:t>
      </w:r>
      <w:r>
        <w:rPr>
          <w:spacing w:val="-3"/>
        </w:rPr>
        <w:t>grounds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>
          <w:spacing w:val="-3"/>
        </w:rPr>
        <w:t>this</w:t>
      </w:r>
      <w:r>
        <w:rPr>
          <w:spacing w:val="-5"/>
        </w:rPr>
        <w:t> </w:t>
      </w:r>
      <w:r>
        <w:rPr>
          <w:spacing w:val="-3"/>
        </w:rPr>
        <w:t>area,</w:t>
      </w:r>
      <w:r>
        <w:rPr>
          <w:spacing w:val="-5"/>
        </w:rPr>
        <w:t> </w:t>
      </w:r>
      <w:r>
        <w:rPr>
          <w:spacing w:val="-4"/>
        </w:rPr>
        <w:t>around</w:t>
      </w:r>
      <w:r>
        <w:rPr>
          <w:spacing w:val="-46"/>
        </w:rPr>
        <w:t> </w:t>
      </w:r>
      <w:r>
        <w:rPr>
          <w:spacing w:val="-46"/>
        </w:rPr>
      </w:r>
      <w:r>
        <w:rPr>
          <w:spacing w:val="-3"/>
        </w:rPr>
        <w:t>Boole</w:t>
      </w:r>
      <w:r>
        <w:rPr>
          <w:spacing w:val="-5"/>
        </w:rPr>
        <w:t> </w:t>
      </w:r>
      <w:r>
        <w:rPr>
          <w:spacing w:val="-4"/>
        </w:rPr>
        <w:t>Poole</w:t>
      </w:r>
      <w:r>
        <w:rPr>
          <w:spacing w:val="-5"/>
        </w:rPr>
        <w:t> </w:t>
      </w:r>
      <w:r>
        <w:rPr>
          <w:spacing w:val="-4"/>
        </w:rPr>
        <w:t>for</w:t>
      </w:r>
      <w:r>
        <w:rPr>
          <w:spacing w:val="-5"/>
        </w:rPr>
        <w:t> </w:t>
      </w:r>
      <w:r>
        <w:rPr>
          <w:spacing w:val="-4"/>
        </w:rPr>
        <w:t>example,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>
          <w:spacing w:val="-3"/>
        </w:rPr>
        <w:t>there</w:t>
      </w:r>
      <w:r>
        <w:rPr>
          <w:spacing w:val="-5"/>
        </w:rPr>
        <w:t> </w:t>
      </w:r>
      <w:r>
        <w:rPr>
          <w:spacing w:val="-3"/>
        </w:rPr>
        <w:t>are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3"/>
        </w:rPr>
        <w:t>number</w:t>
      </w:r>
      <w:r>
        <w:rPr>
          <w:spacing w:val="-5"/>
        </w:rPr>
        <w:t> </w:t>
      </w:r>
      <w:r>
        <w:rPr>
          <w:spacing w:val="-3"/>
        </w:rPr>
        <w:t>of</w:t>
      </w:r>
      <w:r>
        <w:rPr>
          <w:spacing w:val="-47"/>
        </w:rPr>
        <w:t> </w:t>
      </w:r>
      <w:r>
        <w:rPr>
          <w:spacing w:val="-47"/>
        </w:rPr>
      </w:r>
      <w:r>
        <w:rPr>
          <w:spacing w:val="-3"/>
        </w:rPr>
        <w:t>massacre sites which are terrible </w:t>
      </w:r>
      <w:r>
        <w:rPr/>
        <w:t>but </w:t>
      </w:r>
      <w:r>
        <w:rPr>
          <w:spacing w:val="-4"/>
        </w:rPr>
        <w:t>important</w:t>
      </w:r>
      <w:r>
        <w:rPr>
          <w:spacing w:val="-15"/>
        </w:rPr>
        <w:t> </w:t>
      </w:r>
      <w:r>
        <w:rPr>
          <w:spacing w:val="-3"/>
        </w:rPr>
        <w:t>parts</w:t>
      </w:r>
      <w:r>
        <w:rPr>
          <w:spacing w:val="-3"/>
        </w:rPr>
        <w:t> </w:t>
      </w:r>
      <w:r>
        <w:rPr/>
        <w:t>of our </w:t>
      </w:r>
      <w:r>
        <w:rPr>
          <w:spacing w:val="-3"/>
        </w:rPr>
        <w:t>past. </w:t>
      </w:r>
      <w:r>
        <w:rPr/>
        <w:t>The </w:t>
      </w:r>
      <w:r>
        <w:rPr>
          <w:spacing w:val="-5"/>
        </w:rPr>
        <w:t>waterways </w:t>
      </w:r>
      <w:r>
        <w:rPr/>
        <w:t>and </w:t>
      </w:r>
      <w:r>
        <w:rPr>
          <w:spacing w:val="-4"/>
        </w:rPr>
        <w:t>lakes </w:t>
      </w:r>
      <w:r>
        <w:rPr>
          <w:spacing w:val="-5"/>
        </w:rPr>
        <w:t>system</w:t>
      </w:r>
      <w:r>
        <w:rPr>
          <w:spacing w:val="-16"/>
        </w:rPr>
        <w:t> </w:t>
      </w:r>
      <w:r>
        <w:rPr>
          <w:spacing w:val="-4"/>
        </w:rPr>
        <w:t>were</w:t>
      </w:r>
      <w:r>
        <w:rPr/>
        <w:t> our </w:t>
      </w:r>
      <w:r>
        <w:rPr>
          <w:spacing w:val="-4"/>
        </w:rPr>
        <w:t>transport </w:t>
      </w:r>
      <w:r>
        <w:rPr>
          <w:spacing w:val="-3"/>
        </w:rPr>
        <w:t>network </w:t>
      </w:r>
      <w:r>
        <w:rPr/>
        <w:t>– our </w:t>
      </w:r>
      <w:r>
        <w:rPr>
          <w:spacing w:val="-4"/>
        </w:rPr>
        <w:t>ancestors </w:t>
      </w:r>
      <w:r>
        <w:rPr>
          <w:spacing w:val="-3"/>
        </w:rPr>
        <w:t>would</w:t>
      </w:r>
      <w:r>
        <w:rPr>
          <w:spacing w:val="7"/>
        </w:rPr>
        <w:t> </w:t>
      </w:r>
      <w:r>
        <w:rPr>
          <w:spacing w:val="-3"/>
        </w:rPr>
        <w:t>use</w:t>
      </w:r>
      <w:r>
        <w:rPr>
          <w:spacing w:val="-3"/>
        </w:rPr>
        <w:t> bark</w:t>
      </w:r>
      <w:r>
        <w:rPr>
          <w:spacing w:val="-5"/>
        </w:rPr>
        <w:t> </w:t>
      </w:r>
      <w:r>
        <w:rPr>
          <w:spacing w:val="-3"/>
        </w:rPr>
        <w:t>canoes</w:t>
      </w:r>
      <w:r>
        <w:rPr>
          <w:spacing w:val="-5"/>
        </w:rPr>
        <w:t> </w:t>
      </w:r>
      <w:r>
        <w:rPr>
          <w:spacing w:val="-3"/>
        </w:rPr>
        <w:t>to</w:t>
      </w:r>
      <w:r>
        <w:rPr>
          <w:spacing w:val="-5"/>
        </w:rPr>
        <w:t> </w:t>
      </w:r>
      <w:r>
        <w:rPr>
          <w:spacing w:val="-3"/>
        </w:rPr>
        <w:t>move</w:t>
      </w:r>
      <w:r>
        <w:rPr>
          <w:spacing w:val="-5"/>
        </w:rPr>
        <w:t> </w:t>
      </w:r>
      <w:r>
        <w:rPr>
          <w:spacing w:val="-3"/>
        </w:rPr>
        <w:t>from</w:t>
      </w:r>
      <w:r>
        <w:rPr>
          <w:spacing w:val="-5"/>
        </w:rPr>
        <w:t> </w:t>
      </w:r>
      <w:r>
        <w:rPr/>
        <w:t>one</w:t>
      </w:r>
      <w:r>
        <w:rPr>
          <w:spacing w:val="-5"/>
        </w:rPr>
        <w:t> </w:t>
      </w:r>
      <w:r>
        <w:rPr>
          <w:spacing w:val="-3"/>
        </w:rPr>
        <w:t>spot</w:t>
      </w:r>
      <w:r>
        <w:rPr>
          <w:spacing w:val="-5"/>
        </w:rPr>
        <w:t> </w:t>
      </w:r>
      <w:r>
        <w:rPr>
          <w:spacing w:val="-3"/>
        </w:rPr>
        <w:t>to</w:t>
      </w:r>
      <w:r>
        <w:rPr>
          <w:spacing w:val="-5"/>
        </w:rPr>
        <w:t> </w:t>
      </w:r>
      <w:r>
        <w:rPr>
          <w:spacing w:val="-6"/>
        </w:rPr>
        <w:t>another.</w:t>
      </w:r>
      <w:r>
        <w:rPr>
          <w:spacing w:val="-5"/>
        </w:rPr>
        <w:t> </w:t>
      </w:r>
      <w:r>
        <w:rPr>
          <w:spacing w:val="-3"/>
        </w:rPr>
        <w:t>They</w:t>
      </w:r>
      <w:r>
        <w:rPr>
          <w:spacing w:val="-48"/>
        </w:rPr>
        <w:t> </w:t>
      </w:r>
      <w:r>
        <w:rPr>
          <w:spacing w:val="-48"/>
        </w:rPr>
      </w:r>
      <w:r>
        <w:rPr>
          <w:spacing w:val="-3"/>
        </w:rPr>
        <w:t>would</w:t>
      </w:r>
      <w:r>
        <w:rPr>
          <w:spacing w:val="-4"/>
        </w:rPr>
        <w:t> </w:t>
      </w:r>
      <w:r>
        <w:rPr>
          <w:spacing w:val="-3"/>
        </w:rPr>
        <w:t>also</w:t>
      </w:r>
      <w:r>
        <w:rPr>
          <w:spacing w:val="-4"/>
        </w:rPr>
        <w:t> travel into </w:t>
      </w:r>
      <w:r>
        <w:rPr/>
        <w:t>the</w:t>
      </w:r>
      <w:r>
        <w:rPr>
          <w:spacing w:val="-4"/>
        </w:rPr>
        <w:t> </w:t>
      </w:r>
      <w:r>
        <w:rPr>
          <w:spacing w:val="-3"/>
        </w:rPr>
        <w:t>open</w:t>
      </w:r>
      <w:r>
        <w:rPr>
          <w:spacing w:val="-4"/>
        </w:rPr>
        <w:t> </w:t>
      </w:r>
      <w:r>
        <w:rPr>
          <w:spacing w:val="-3"/>
        </w:rPr>
        <w:t>ocean</w:t>
      </w:r>
      <w:r>
        <w:rPr>
          <w:spacing w:val="-4"/>
        </w:rPr>
        <w:t> </w:t>
      </w:r>
      <w:r>
        <w:rPr>
          <w:spacing w:val="-3"/>
        </w:rPr>
        <w:t>from</w:t>
      </w:r>
      <w:r>
        <w:rPr>
          <w:spacing w:val="-4"/>
        </w:rPr>
        <w:t> </w:t>
      </w:r>
      <w:r>
        <w:rPr>
          <w:spacing w:val="-3"/>
        </w:rPr>
        <w:t>this</w:t>
      </w:r>
      <w:r>
        <w:rPr>
          <w:spacing w:val="-4"/>
        </w:rPr>
        <w:t> area,</w:t>
      </w:r>
      <w:r>
        <w:rPr>
          <w:spacing w:val="-48"/>
        </w:rPr>
        <w:t> </w:t>
      </w:r>
      <w:r>
        <w:rPr>
          <w:spacing w:val="-48"/>
        </w:rPr>
      </w:r>
      <w:r>
        <w:rPr>
          <w:spacing w:val="-3"/>
        </w:rPr>
        <w:t>harvesting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4"/>
        </w:rPr>
        <w:t>range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3"/>
        </w:rPr>
        <w:t>marine</w:t>
      </w:r>
      <w:r>
        <w:rPr>
          <w:spacing w:val="-5"/>
        </w:rPr>
        <w:t> </w:t>
      </w:r>
      <w:r>
        <w:rPr>
          <w:spacing w:val="-4"/>
        </w:rPr>
        <w:t>resources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>
          <w:spacing w:val="-4"/>
        </w:rPr>
        <w:t>moving</w:t>
      </w:r>
      <w:r>
        <w:rPr>
          <w:spacing w:val="-47"/>
        </w:rPr>
        <w:t> </w:t>
      </w:r>
      <w:r>
        <w:rPr>
          <w:spacing w:val="-47"/>
        </w:rPr>
      </w:r>
      <w:r>
        <w:rPr/>
        <w:t>up and </w:t>
      </w:r>
      <w:r>
        <w:rPr>
          <w:spacing w:val="-3"/>
        </w:rPr>
        <w:t>down </w:t>
      </w:r>
      <w:r>
        <w:rPr/>
        <w:t>the</w:t>
      </w:r>
      <w:r>
        <w:rPr>
          <w:spacing w:val="-27"/>
        </w:rPr>
        <w:t> </w:t>
      </w:r>
      <w:r>
        <w:rPr>
          <w:spacing w:val="-4"/>
        </w:rPr>
        <w:t>coast.</w:t>
      </w:r>
      <w:r>
        <w:rPr/>
      </w:r>
    </w:p>
    <w:p>
      <w:pPr>
        <w:pStyle w:val="BodyText"/>
        <w:spacing w:line="264" w:lineRule="exact"/>
        <w:ind w:right="5"/>
        <w:jc w:val="left"/>
      </w:pPr>
      <w:r>
        <w:rPr>
          <w:rFonts w:ascii="Calibri"/>
        </w:rPr>
        <w:t>The area is under threat from development</w:t>
      </w:r>
      <w:r>
        <w:rPr>
          <w:rFonts w:ascii="Calibri"/>
          <w:spacing w:val="-15"/>
        </w:rPr>
        <w:t> </w:t>
      </w:r>
      <w:r>
        <w:rPr>
          <w:rFonts w:ascii="Calibri"/>
        </w:rPr>
        <w:t>and</w:t>
      </w:r>
      <w:r>
        <w:rPr>
          <w:rFonts w:ascii="Calibri"/>
          <w:w w:val="100"/>
        </w:rPr>
        <w:t> </w:t>
      </w:r>
      <w:r>
        <w:rPr/>
        <w:t>unrestricted recreation. Many of our</w:t>
      </w:r>
      <w:r>
        <w:rPr>
          <w:spacing w:val="-8"/>
        </w:rPr>
        <w:t> </w:t>
      </w:r>
      <w:r>
        <w:rPr/>
        <w:t>cultural</w:t>
      </w:r>
      <w:r>
        <w:rPr/>
        <w:t> </w:t>
      </w:r>
      <w:r>
        <w:rPr>
          <w:rFonts w:ascii="Calibri"/>
        </w:rPr>
        <w:t>heritage sites are being destroyed by</w:t>
      </w:r>
      <w:r>
        <w:rPr>
          <w:rFonts w:ascii="Calibri"/>
          <w:spacing w:val="-15"/>
        </w:rPr>
        <w:t> </w:t>
      </w:r>
      <w:r>
        <w:rPr>
          <w:rFonts w:ascii="Calibri"/>
        </w:rPr>
        <w:t>people</w:t>
      </w:r>
      <w:r>
        <w:rPr>
          <w:rFonts w:ascii="Calibri"/>
          <w:spacing w:val="-1"/>
          <w:w w:val="100"/>
        </w:rPr>
        <w:t> </w:t>
      </w:r>
      <w:r>
        <w:rPr/>
        <w:t>camping and fishing in inappropriate places,</w:t>
      </w:r>
      <w:r>
        <w:rPr>
          <w:spacing w:val="-6"/>
        </w:rPr>
        <w:t> </w:t>
      </w:r>
      <w:r>
        <w:rPr/>
        <w:t>and</w:t>
      </w:r>
      <w:r>
        <w:rPr/>
        <w:t> from the construction of roads and houses. The</w:t>
      </w:r>
      <w:r>
        <w:rPr>
          <w:spacing w:val="-21"/>
        </w:rPr>
        <w:t> </w:t>
      </w:r>
      <w:r>
        <w:rPr/>
        <w:t>vast</w:t>
      </w:r>
      <w:r>
        <w:rPr/>
        <w:t> lagoon network makes travel to sites difficult</w:t>
      </w:r>
      <w:r>
        <w:rPr>
          <w:spacing w:val="-22"/>
        </w:rPr>
        <w:t> </w:t>
      </w:r>
      <w:r>
        <w:rPr/>
        <w:t>and</w:t>
      </w:r>
      <w:r>
        <w:rPr/>
        <w:t> our limited resources and authority mean we</w:t>
      </w:r>
      <w:r>
        <w:rPr>
          <w:spacing w:val="-9"/>
        </w:rPr>
        <w:t> </w:t>
      </w:r>
      <w:r>
        <w:rPr/>
        <w:t>are</w:t>
      </w:r>
      <w:r>
        <w:rPr/>
        <w:t> hamstrung in our desires to protect our</w:t>
      </w:r>
      <w:r>
        <w:rPr>
          <w:spacing w:val="-19"/>
        </w:rPr>
        <w:t> </w:t>
      </w:r>
      <w:r>
        <w:rPr/>
        <w:t>sites.</w:t>
      </w:r>
    </w:p>
    <w:p>
      <w:pPr>
        <w:pStyle w:val="Heading7"/>
        <w:spacing w:line="240" w:lineRule="auto" w:before="120"/>
        <w:ind w:right="5"/>
        <w:jc w:val="left"/>
        <w:rPr>
          <w:rFonts w:ascii="Calibri" w:hAnsi="Calibri" w:cs="Calibri" w:eastAsia="Calibri"/>
        </w:rPr>
      </w:pPr>
      <w:r>
        <w:rPr>
          <w:rFonts w:ascii="Calibri"/>
          <w:color w:val="A4590C"/>
        </w:rPr>
        <w:t>Management</w:t>
      </w:r>
      <w:r>
        <w:rPr>
          <w:rFonts w:ascii="Calibri"/>
          <w:color w:val="A4590C"/>
          <w:spacing w:val="-13"/>
        </w:rPr>
        <w:t> </w:t>
      </w:r>
      <w:r>
        <w:rPr>
          <w:rFonts w:ascii="Calibri"/>
          <w:color w:val="A4590C"/>
        </w:rPr>
        <w:t>approach</w:t>
      </w:r>
      <w:r>
        <w:rPr>
          <w:rFonts w:ascii="Calibri"/>
        </w:rPr>
      </w:r>
    </w:p>
    <w:p>
      <w:pPr>
        <w:pStyle w:val="BodyText"/>
        <w:spacing w:line="264" w:lineRule="exact" w:before="101"/>
        <w:ind w:right="177"/>
        <w:jc w:val="left"/>
      </w:pPr>
      <w:r>
        <w:rPr/>
        <w:t>Our focus in this coastal dune network is</w:t>
      </w:r>
      <w:r>
        <w:rPr>
          <w:spacing w:val="-8"/>
        </w:rPr>
        <w:t> </w:t>
      </w:r>
      <w:r>
        <w:rPr/>
        <w:t>to</w:t>
      </w:r>
      <w:r>
        <w:rPr/>
        <w:t> protect our significant cultural heritage</w:t>
      </w:r>
      <w:r>
        <w:rPr>
          <w:spacing w:val="-14"/>
        </w:rPr>
        <w:t> </w:t>
      </w:r>
      <w:r>
        <w:rPr/>
        <w:t>through</w:t>
      </w:r>
      <w:r>
        <w:rPr/>
        <w:t> direct protection works and sustainable</w:t>
      </w:r>
      <w:r>
        <w:rPr>
          <w:spacing w:val="-11"/>
        </w:rPr>
        <w:t> </w:t>
      </w:r>
      <w:r>
        <w:rPr/>
        <w:t>visitor</w:t>
      </w:r>
      <w:r>
        <w:rPr/>
        <w:t> management. This includes the artefacts</w:t>
      </w:r>
      <w:r>
        <w:rPr>
          <w:spacing w:val="-6"/>
        </w:rPr>
        <w:t> </w:t>
      </w:r>
      <w:r>
        <w:rPr/>
        <w:t>and</w:t>
      </w:r>
      <w:r>
        <w:rPr/>
        <w:t> remains that are submerged under the</w:t>
      </w:r>
      <w:r>
        <w:rPr>
          <w:spacing w:val="-6"/>
        </w:rPr>
        <w:t> </w:t>
      </w:r>
      <w:r>
        <w:rPr>
          <w:spacing w:val="-3"/>
        </w:rPr>
        <w:t>waterways</w:t>
      </w:r>
    </w:p>
    <w:p>
      <w:pPr>
        <w:pStyle w:val="BodyText"/>
        <w:spacing w:line="264" w:lineRule="exact" w:before="0"/>
        <w:ind w:right="0"/>
        <w:jc w:val="left"/>
      </w:pPr>
      <w:r>
        <w:rPr/>
        <w:t>behind the dunes, which are not currently</w:t>
      </w:r>
      <w:r>
        <w:rPr>
          <w:spacing w:val="-19"/>
        </w:rPr>
        <w:t> </w:t>
      </w:r>
      <w:r>
        <w:rPr/>
        <w:t>protected</w:t>
      </w:r>
      <w:r>
        <w:rPr/>
        <w:t> under the coastal park</w:t>
      </w:r>
      <w:r>
        <w:rPr>
          <w:spacing w:val="-2"/>
        </w:rPr>
        <w:t> </w:t>
      </w:r>
      <w:r>
        <w:rPr>
          <w:spacing w:val="-4"/>
        </w:rPr>
        <w:t>banner.</w:t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  <w:r>
        <w:rPr/>
        <w:br w:type="column"/>
      </w:r>
      <w:r>
        <w:rPr>
          <w:rFonts w:ascii="Calibri"/>
          <w:sz w:val="22"/>
        </w:rPr>
      </w:r>
    </w:p>
    <w:p>
      <w:pPr>
        <w:pStyle w:val="BodyText"/>
        <w:spacing w:line="240" w:lineRule="auto" w:before="148"/>
        <w:ind w:left="639" w:right="998"/>
        <w:jc w:val="left"/>
      </w:pPr>
      <w:r>
        <w:rPr/>
        <w:t>Our management priorities for this area</w:t>
      </w:r>
      <w:r>
        <w:rPr>
          <w:spacing w:val="-15"/>
        </w:rPr>
        <w:t> </w:t>
      </w:r>
      <w:r>
        <w:rPr/>
        <w:t>include:</w:t>
      </w:r>
    </w:p>
    <w:p>
      <w:pPr>
        <w:pStyle w:val="BodyText"/>
        <w:spacing w:line="264" w:lineRule="exact" w:before="107"/>
        <w:ind w:left="1092" w:right="998" w:hanging="341"/>
        <w:jc w:val="left"/>
      </w:pPr>
      <w:r>
        <w:rPr>
          <w:rFonts w:ascii="Arial" w:hAnsi="Arial"/>
        </w:rPr>
        <w:t>ø </w:t>
      </w:r>
      <w:r>
        <w:rPr/>
        <w:t>Looking at options for realigning</w:t>
      </w:r>
      <w:r>
        <w:rPr>
          <w:spacing w:val="12"/>
        </w:rPr>
        <w:t> </w:t>
      </w:r>
      <w:r>
        <w:rPr/>
        <w:t>park</w:t>
      </w:r>
      <w:r>
        <w:rPr/>
        <w:t> boundaries to include the </w:t>
      </w:r>
      <w:r>
        <w:rPr>
          <w:spacing w:val="-3"/>
        </w:rPr>
        <w:t>waterways</w:t>
      </w:r>
      <w:r>
        <w:rPr>
          <w:spacing w:val="3"/>
        </w:rPr>
        <w:t> </w:t>
      </w:r>
      <w:r>
        <w:rPr/>
        <w:t>behind</w:t>
      </w:r>
      <w:r>
        <w:rPr/>
        <w:t> the dunes and extend out to the low tide</w:t>
      </w:r>
      <w:r>
        <w:rPr>
          <w:spacing w:val="-12"/>
        </w:rPr>
        <w:t> </w:t>
      </w:r>
      <w:r>
        <w:rPr/>
        <w:t>mark</w:t>
      </w:r>
    </w:p>
    <w:p>
      <w:pPr>
        <w:pStyle w:val="BodyText"/>
        <w:spacing w:line="264" w:lineRule="exact"/>
        <w:ind w:left="1092" w:right="998" w:hanging="341"/>
        <w:jc w:val="left"/>
      </w:pPr>
      <w:r>
        <w:rPr>
          <w:rFonts w:ascii="Arial" w:hAnsi="Arial"/>
        </w:rPr>
        <w:t>ø </w:t>
      </w:r>
      <w:r>
        <w:rPr/>
        <w:t>Educating park users about significant</w:t>
      </w:r>
      <w:r>
        <w:rPr>
          <w:spacing w:val="2"/>
        </w:rPr>
        <w:t> </w:t>
      </w:r>
      <w:r>
        <w:rPr/>
        <w:t>places</w:t>
      </w:r>
      <w:r>
        <w:rPr/>
        <w:t> and culturally sensitive park</w:t>
      </w:r>
      <w:r>
        <w:rPr>
          <w:spacing w:val="-9"/>
        </w:rPr>
        <w:t> </w:t>
      </w:r>
      <w:r>
        <w:rPr/>
        <w:t>use</w:t>
      </w:r>
    </w:p>
    <w:p>
      <w:pPr>
        <w:pStyle w:val="BodyText"/>
        <w:spacing w:line="264" w:lineRule="exact"/>
        <w:ind w:left="1092" w:right="930" w:hanging="341"/>
        <w:jc w:val="left"/>
        <w:rPr>
          <w:rFonts w:ascii="Calibri" w:hAnsi="Calibri" w:cs="Calibri" w:eastAsia="Calibri"/>
        </w:rPr>
      </w:pPr>
      <w:r>
        <w:rPr>
          <w:rFonts w:ascii="Arial" w:hAnsi="Arial"/>
        </w:rPr>
        <w:t>ø  </w:t>
      </w:r>
      <w:r>
        <w:rPr>
          <w:rFonts w:ascii="Calibri" w:hAnsi="Calibri"/>
        </w:rPr>
        <w:t>Ensuring all commercial tour </w:t>
      </w:r>
      <w:r>
        <w:rPr>
          <w:rFonts w:ascii="Calibri" w:hAnsi="Calibri"/>
          <w:spacing w:val="-3"/>
        </w:rPr>
        <w:t>operators</w:t>
      </w:r>
      <w:r>
        <w:rPr>
          <w:rFonts w:ascii="Calibri" w:hAnsi="Calibri"/>
          <w:spacing w:val="9"/>
        </w:rPr>
        <w:t> </w:t>
      </w:r>
      <w:r>
        <w:rPr>
          <w:rFonts w:ascii="Calibri" w:hAnsi="Calibri"/>
        </w:rPr>
        <w:t>and</w:t>
      </w:r>
      <w:r>
        <w:rPr>
          <w:rFonts w:ascii="Calibri" w:hAnsi="Calibri"/>
          <w:w w:val="100"/>
        </w:rPr>
        <w:t> </w:t>
      </w:r>
      <w:r>
        <w:rPr/>
        <w:t>other non-Gunaikurnai people working in</w:t>
      </w:r>
      <w:r>
        <w:rPr>
          <w:spacing w:val="-3"/>
        </w:rPr>
        <w:t> </w:t>
      </w:r>
      <w:r>
        <w:rPr/>
        <w:t>the</w:t>
      </w:r>
      <w:r>
        <w:rPr/>
        <w:t> park undertake cultural awareness training,</w:t>
      </w:r>
      <w:r>
        <w:rPr>
          <w:spacing w:val="-31"/>
        </w:rPr>
        <w:t> </w:t>
      </w:r>
      <w:r>
        <w:rPr/>
        <w:t>run</w:t>
      </w:r>
      <w:r>
        <w:rPr/>
        <w:t> </w:t>
      </w:r>
      <w:r>
        <w:rPr>
          <w:rFonts w:ascii="Calibri" w:hAnsi="Calibri"/>
        </w:rPr>
        <w:t>by Gunaikurnai</w:t>
      </w:r>
      <w:r>
        <w:rPr>
          <w:rFonts w:ascii="Calibri" w:hAnsi="Calibri"/>
          <w:spacing w:val="-15"/>
        </w:rPr>
        <w:t> </w:t>
      </w:r>
      <w:r>
        <w:rPr>
          <w:rFonts w:ascii="Calibri" w:hAnsi="Calibri"/>
        </w:rPr>
        <w:t>people</w:t>
      </w:r>
    </w:p>
    <w:p>
      <w:pPr>
        <w:pStyle w:val="BodyText"/>
        <w:spacing w:line="240" w:lineRule="auto" w:before="115"/>
        <w:ind w:left="752" w:right="930"/>
        <w:jc w:val="left"/>
        <w:rPr>
          <w:rFonts w:ascii="Calibri" w:hAnsi="Calibri" w:cs="Calibri" w:eastAsia="Calibri"/>
        </w:rPr>
      </w:pPr>
      <w:r>
        <w:rPr>
          <w:rFonts w:ascii="Arial" w:hAnsi="Arial"/>
        </w:rPr>
        <w:t>ø   </w:t>
      </w:r>
      <w:r>
        <w:rPr>
          <w:rFonts w:ascii="Calibri" w:hAnsi="Calibri"/>
          <w:spacing w:val="-5"/>
        </w:rPr>
        <w:t>Regular monitoring </w:t>
      </w:r>
      <w:r>
        <w:rPr>
          <w:rFonts w:ascii="Calibri" w:hAnsi="Calibri"/>
          <w:spacing w:val="-4"/>
        </w:rPr>
        <w:t>and </w:t>
      </w:r>
      <w:r>
        <w:rPr>
          <w:rFonts w:ascii="Calibri" w:hAnsi="Calibri"/>
          <w:spacing w:val="-5"/>
        </w:rPr>
        <w:t>compliance </w:t>
      </w:r>
      <w:r>
        <w:rPr>
          <w:rFonts w:ascii="Calibri" w:hAnsi="Calibri"/>
          <w:spacing w:val="-3"/>
        </w:rPr>
        <w:t>of </w:t>
      </w:r>
      <w:r>
        <w:rPr>
          <w:rFonts w:ascii="Calibri" w:hAnsi="Calibri"/>
          <w:spacing w:val="-4"/>
        </w:rPr>
        <w:t>park</w:t>
      </w:r>
      <w:r>
        <w:rPr>
          <w:rFonts w:ascii="Calibri" w:hAnsi="Calibri"/>
          <w:spacing w:val="2"/>
        </w:rPr>
        <w:t> </w:t>
      </w:r>
      <w:r>
        <w:rPr>
          <w:rFonts w:ascii="Calibri" w:hAnsi="Calibri"/>
          <w:spacing w:val="-5"/>
        </w:rPr>
        <w:t>users</w:t>
      </w:r>
    </w:p>
    <w:p>
      <w:pPr>
        <w:pStyle w:val="BodyText"/>
        <w:spacing w:line="264" w:lineRule="exact" w:before="107"/>
        <w:ind w:left="1092" w:right="998" w:hanging="341"/>
        <w:jc w:val="left"/>
        <w:rPr>
          <w:rFonts w:ascii="Calibri" w:hAnsi="Calibri" w:cs="Calibri" w:eastAsia="Calibri"/>
        </w:rPr>
      </w:pPr>
      <w:r>
        <w:rPr>
          <w:rFonts w:ascii="Arial" w:hAnsi="Arial"/>
        </w:rPr>
        <w:t>ø </w:t>
      </w:r>
      <w:r>
        <w:rPr/>
        <w:t>Establishment of a sea ranger</w:t>
      </w:r>
      <w:r>
        <w:rPr>
          <w:spacing w:val="7"/>
        </w:rPr>
        <w:t> </w:t>
      </w:r>
      <w:r>
        <w:rPr/>
        <w:t>program,</w:t>
      </w:r>
      <w:r>
        <w:rPr/>
        <w:t> </w:t>
      </w:r>
      <w:r>
        <w:rPr>
          <w:rFonts w:ascii="Calibri" w:hAnsi="Calibri"/>
        </w:rPr>
        <w:t>including boats for monitoring and</w:t>
      </w:r>
      <w:r>
        <w:rPr>
          <w:rFonts w:ascii="Calibri" w:hAnsi="Calibri"/>
          <w:spacing w:val="-36"/>
        </w:rPr>
        <w:t> </w:t>
      </w:r>
      <w:r>
        <w:rPr>
          <w:rFonts w:ascii="Calibri" w:hAnsi="Calibri"/>
        </w:rPr>
        <w:t>compliance</w:t>
      </w:r>
    </w:p>
    <w:p>
      <w:pPr>
        <w:pStyle w:val="BodyText"/>
        <w:spacing w:line="240" w:lineRule="auto" w:before="115"/>
        <w:ind w:left="752" w:right="930"/>
        <w:jc w:val="left"/>
      </w:pPr>
      <w:r>
        <w:rPr>
          <w:rFonts w:ascii="Arial" w:hAnsi="Arial"/>
        </w:rPr>
        <w:t>ø   </w:t>
      </w:r>
      <w:r>
        <w:rPr>
          <w:spacing w:val="-6"/>
        </w:rPr>
        <w:t>Restoration </w:t>
      </w:r>
      <w:r>
        <w:rPr>
          <w:spacing w:val="-3"/>
        </w:rPr>
        <w:t>of </w:t>
      </w:r>
      <w:r>
        <w:rPr>
          <w:spacing w:val="-5"/>
        </w:rPr>
        <w:t>middens </w:t>
      </w:r>
      <w:r>
        <w:rPr>
          <w:spacing w:val="-4"/>
        </w:rPr>
        <w:t>and other </w:t>
      </w:r>
      <w:r>
        <w:rPr>
          <w:spacing w:val="-5"/>
        </w:rPr>
        <w:t>significant</w:t>
      </w:r>
      <w:r>
        <w:rPr>
          <w:spacing w:val="9"/>
        </w:rPr>
        <w:t> </w:t>
      </w:r>
      <w:r>
        <w:rPr>
          <w:spacing w:val="-6"/>
        </w:rPr>
        <w:t>sites</w:t>
      </w:r>
      <w:r>
        <w:rPr/>
      </w:r>
    </w:p>
    <w:p>
      <w:pPr>
        <w:pStyle w:val="BodyText"/>
        <w:spacing w:line="264" w:lineRule="exact" w:before="107"/>
        <w:ind w:left="1092" w:right="998" w:hanging="341"/>
        <w:jc w:val="left"/>
      </w:pPr>
      <w:r>
        <w:rPr/>
        <w:pict>
          <v:group style="position:absolute;margin-left:312.53299pt;margin-top:43.02639pt;width:252.4pt;height:304.6pt;mso-position-horizontal-relative:page;mso-position-vertical-relative:paragraph;z-index:5368" coordorigin="6251,861" coordsize="5048,6092">
            <v:group style="position:absolute;left:6251;top:861;width:5048;height:6092" coordorigin="6251,861" coordsize="5048,6092">
              <v:shape style="position:absolute;left:6251;top:861;width:5048;height:6092" coordorigin="6251,861" coordsize="5048,6092" path="m6251,861l11298,861,11298,6952,6251,6952,6251,861xe" filled="true" fillcolor="#000000" stroked="false">
                <v:path arrowok="t"/>
                <v:fill type="solid"/>
              </v:shape>
            </v:group>
            <v:group style="position:absolute;left:6302;top:908;width:4669;height:5712" coordorigin="6302,908" coordsize="4669,5712">
              <v:shape style="position:absolute;left:6302;top:908;width:4669;height:5712" coordorigin="6302,908" coordsize="4669,5712" path="m6302,6620l10970,6620,10970,908,6302,908,6302,6620xe" filled="true" fillcolor="#f4e5d8" stroked="false">
                <v:path arrowok="t"/>
                <v:fill type="solid"/>
              </v:shape>
              <v:shape style="position:absolute;left:6276;top:884;width:4694;height:5736" type="#_x0000_t202" filled="false" stroked="false">
                <v:textbox inset="0,0,0,0">
                  <w:txbxContent>
                    <w:p>
                      <w:pPr>
                        <w:spacing w:before="190"/>
                        <w:ind w:left="154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color w:val="A4590C"/>
                          <w:sz w:val="24"/>
                        </w:rPr>
                        <w:t>The </w:t>
                      </w:r>
                      <w:r>
                        <w:rPr>
                          <w:rFonts w:ascii="Calibri"/>
                          <w:color w:val="A4590C"/>
                          <w:spacing w:val="-3"/>
                          <w:sz w:val="24"/>
                        </w:rPr>
                        <w:t>st</w:t>
                      </w:r>
                      <w:r>
                        <w:rPr>
                          <w:rFonts w:ascii="Calibri"/>
                          <w:color w:val="A4590C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A4590C"/>
                          <w:spacing w:val="1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A4590C"/>
                          <w:sz w:val="24"/>
                        </w:rPr>
                        <w:t>y of Le</w:t>
                      </w:r>
                      <w:r>
                        <w:rPr>
                          <w:rFonts w:ascii="Calibri"/>
                          <w:color w:val="A4590C"/>
                          <w:spacing w:val="-2"/>
                          <w:sz w:val="24"/>
                        </w:rPr>
                        <w:t>g</w:t>
                      </w:r>
                      <w:r>
                        <w:rPr>
                          <w:rFonts w:ascii="Calibri"/>
                          <w:color w:val="A4590C"/>
                          <w:sz w:val="24"/>
                        </w:rPr>
                        <w:t>end </w:t>
                      </w:r>
                      <w:r>
                        <w:rPr>
                          <w:rFonts w:ascii="Calibri"/>
                          <w:color w:val="A4590C"/>
                          <w:spacing w:val="-5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A4590C"/>
                          <w:sz w:val="24"/>
                        </w:rPr>
                        <w:t>ock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  <w:p>
                      <w:pPr>
                        <w:spacing w:line="264" w:lineRule="exact" w:before="215"/>
                        <w:ind w:left="154" w:right="174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Le</w:t>
                      </w:r>
                      <w:r>
                        <w:rPr>
                          <w:rFonts w:ascii="Calibri"/>
                          <w:spacing w:val="-2"/>
                          <w:sz w:val="22"/>
                        </w:rPr>
                        <w:t>g</w:t>
                      </w:r>
                      <w:r>
                        <w:rPr>
                          <w:rFonts w:ascii="Calibri"/>
                          <w:sz w:val="22"/>
                        </w:rPr>
                        <w:t>end 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z w:val="22"/>
                        </w:rPr>
                        <w:t>ock, lying in the shall</w:t>
                      </w:r>
                      <w:r>
                        <w:rPr>
                          <w:rFonts w:ascii="Calibri"/>
                          <w:spacing w:val="-1"/>
                          <w:sz w:val="22"/>
                        </w:rPr>
                        <w:t>o</w:t>
                      </w:r>
                      <w:r>
                        <w:rPr>
                          <w:rFonts w:ascii="Calibri"/>
                          <w:sz w:val="22"/>
                        </w:rPr>
                        <w:t>w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wat</w:t>
                      </w:r>
                      <w:r>
                        <w:rPr>
                          <w:rFonts w:ascii="Calibri"/>
                          <w:sz w:val="22"/>
                        </w:rPr>
                        <w:t>e</w:t>
                      </w:r>
                      <w:r>
                        <w:rPr>
                          <w:rFonts w:asci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z w:val="22"/>
                        </w:rPr>
                        <w:t>s of</w:t>
                      </w:r>
                      <w:r>
                        <w:rPr>
                          <w:rFonts w:ascii="Calibri"/>
                          <w:sz w:val="22"/>
                        </w:rPr>
                        <w:t> Banc</w:t>
                      </w:r>
                      <w:r>
                        <w:rPr>
                          <w:rFonts w:asci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w w:val="97"/>
                          <w:sz w:val="22"/>
                        </w:rPr>
                        <w:t>oft</w:t>
                      </w:r>
                      <w:r>
                        <w:rPr>
                          <w:rFonts w:ascii="Calibri"/>
                          <w:sz w:val="22"/>
                        </w:rPr>
                        <w:t> B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a</w:t>
                      </w:r>
                      <w:r>
                        <w:rPr>
                          <w:rFonts w:ascii="Calibri"/>
                          <w:spacing w:val="-16"/>
                          <w:sz w:val="22"/>
                        </w:rPr>
                        <w:t>y</w:t>
                      </w:r>
                      <w:r>
                        <w:rPr>
                          <w:rFonts w:ascii="Calibri"/>
                          <w:sz w:val="22"/>
                        </w:rPr>
                        <w:t>, is an impor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sz w:val="22"/>
                        </w:rPr>
                        <w:t>a</w:t>
                      </w:r>
                      <w:r>
                        <w:rPr>
                          <w:rFonts w:ascii="Calibri"/>
                          <w:spacing w:val="-2"/>
                          <w:sz w:val="22"/>
                        </w:rPr>
                        <w:t>n</w:t>
                      </w:r>
                      <w:r>
                        <w:rPr>
                          <w:rFonts w:ascii="Calibri"/>
                          <w:sz w:val="22"/>
                        </w:rPr>
                        <w:t>t part of Gunai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k</w:t>
                      </w:r>
                      <w:r>
                        <w:rPr>
                          <w:rFonts w:ascii="Calibri"/>
                          <w:sz w:val="22"/>
                        </w:rPr>
                        <w:t>urnai</w:t>
                      </w:r>
                      <w:r>
                        <w:rPr>
                          <w:rFonts w:ascii="Calibri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m</w:t>
                      </w:r>
                      <w:r>
                        <w:rPr>
                          <w:rFonts w:ascii="Calibri"/>
                          <w:spacing w:val="1"/>
                          <w:sz w:val="22"/>
                        </w:rPr>
                        <w:t>y</w:t>
                      </w:r>
                      <w:r>
                        <w:rPr>
                          <w:rFonts w:ascii="Calibri"/>
                          <w:sz w:val="22"/>
                        </w:rPr>
                        <w:t>tholog</w:t>
                      </w:r>
                      <w:r>
                        <w:rPr>
                          <w:rFonts w:ascii="Calibri"/>
                          <w:spacing w:val="-15"/>
                          <w:sz w:val="22"/>
                        </w:rPr>
                        <w:t>y</w:t>
                      </w:r>
                      <w:r>
                        <w:rPr>
                          <w:rFonts w:ascii="Calibri"/>
                          <w:sz w:val="22"/>
                        </w:rPr>
                        <w:t>.</w:t>
                      </w:r>
                    </w:p>
                    <w:p>
                      <w:pPr>
                        <w:spacing w:line="264" w:lineRule="exact" w:before="113"/>
                        <w:ind w:left="154" w:right="155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One d</w:t>
                      </w:r>
                      <w:r>
                        <w:rPr>
                          <w:rFonts w:ascii="Calibri" w:hAnsi="Calibri" w:cs="Calibri" w:eastAsia="Calibri"/>
                          <w:spacing w:val="-4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Calibri" w:hAnsi="Calibri" w:cs="Calibri" w:eastAsia="Calibri"/>
                          <w:spacing w:val="-16"/>
                          <w:sz w:val="22"/>
                          <w:szCs w:val="22"/>
                        </w:rPr>
                        <w:t>y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, th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2"/>
                          <w:szCs w:val="22"/>
                        </w:rPr>
                        <w:t>r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ee </w:t>
                      </w:r>
                      <w:r>
                        <w:rPr>
                          <w:rFonts w:ascii="Calibri" w:hAnsi="Calibri" w:cs="Calibri" w:eastAsia="Calibri"/>
                          <w:w w:val="99"/>
                          <w:sz w:val="22"/>
                          <w:szCs w:val="22"/>
                        </w:rPr>
                        <w:t>fishermen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2"/>
                          <w:szCs w:val="22"/>
                        </w:rPr>
                        <w:t>c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aug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2"/>
                          <w:szCs w:val="22"/>
                        </w:rPr>
                        <w:t>h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t ma</w:t>
                      </w:r>
                      <w:r>
                        <w:rPr>
                          <w:rFonts w:ascii="Calibri" w:hAnsi="Calibri" w:cs="Calibri" w:eastAsia="Calibri"/>
                          <w:spacing w:val="-5"/>
                          <w:sz w:val="22"/>
                          <w:szCs w:val="22"/>
                        </w:rPr>
                        <w:t>n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y </w:t>
                      </w:r>
                      <w:r>
                        <w:rPr>
                          <w:rFonts w:ascii="Calibri" w:hAnsi="Calibri" w:cs="Calibri" w:eastAsia="Calibri"/>
                          <w:w w:val="99"/>
                          <w:sz w:val="22"/>
                          <w:szCs w:val="22"/>
                        </w:rPr>
                        <w:t>fish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 in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 their n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ts but didn’t sha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2"/>
                          <w:szCs w:val="22"/>
                        </w:rPr>
                        <w:t>r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e their 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2"/>
                          <w:szCs w:val="22"/>
                        </w:rPr>
                        <w:t>c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2"/>
                          <w:szCs w:val="22"/>
                        </w:rPr>
                        <w:t>at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ch with the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 mob. The 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2"/>
                          <w:szCs w:val="22"/>
                        </w:rPr>
                        <w:t>w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omen, who 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2"/>
                          <w:szCs w:val="22"/>
                        </w:rPr>
                        <w:t>w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Calibri" w:hAnsi="Calibri" w:cs="Calibri" w:eastAsia="Calibri"/>
                          <w:spacing w:val="-4"/>
                          <w:sz w:val="22"/>
                          <w:szCs w:val="22"/>
                        </w:rPr>
                        <w:t>r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e gua</w:t>
                      </w:r>
                      <w:r>
                        <w:rPr>
                          <w:rFonts w:ascii="Calibri" w:hAnsi="Calibri" w:cs="Calibri" w:eastAsia="Calibri"/>
                          <w:spacing w:val="-4"/>
                          <w:sz w:val="22"/>
                          <w:szCs w:val="22"/>
                        </w:rPr>
                        <w:t>r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dians of the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 social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l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Calibri" w:hAnsi="Calibri" w:cs="Calibri" w:eastAsia="Calibri"/>
                          <w:spacing w:val="-19"/>
                          <w:sz w:val="22"/>
                          <w:szCs w:val="22"/>
                        </w:rPr>
                        <w:t>w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turned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them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i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2"/>
                          <w:szCs w:val="22"/>
                        </w:rPr>
                        <w:t>n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2"/>
                          <w:szCs w:val="22"/>
                        </w:rPr>
                        <w:t>st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one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as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punishme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2"/>
                          <w:szCs w:val="22"/>
                        </w:rPr>
                        <w:t>n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5"/>
                          <w:sz w:val="22"/>
                          <w:szCs w:val="22"/>
                        </w:rPr>
                        <w:t>f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or their g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2"/>
                          <w:szCs w:val="22"/>
                        </w:rPr>
                        <w:t>r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eed.</w:t>
                      </w:r>
                    </w:p>
                    <w:p>
                      <w:pPr>
                        <w:spacing w:line="264" w:lineRule="exact" w:before="113"/>
                        <w:ind w:left="154" w:right="326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Le</w:t>
                      </w:r>
                      <w:r>
                        <w:rPr>
                          <w:rFonts w:ascii="Calibri"/>
                          <w:spacing w:val="-2"/>
                          <w:sz w:val="22"/>
                        </w:rPr>
                        <w:t>g</w:t>
                      </w:r>
                      <w:r>
                        <w:rPr>
                          <w:rFonts w:ascii="Calibri"/>
                          <w:sz w:val="22"/>
                        </w:rPr>
                        <w:t>end 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z w:val="22"/>
                        </w:rPr>
                        <w:t>ock holds g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z w:val="22"/>
                        </w:rPr>
                        <w:t>e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a</w:t>
                      </w:r>
                      <w:r>
                        <w:rPr>
                          <w:rFonts w:ascii="Calibri"/>
                          <w:sz w:val="22"/>
                        </w:rPr>
                        <w:t>t spiritual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v</w:t>
                      </w:r>
                      <w:r>
                        <w:rPr>
                          <w:rFonts w:ascii="Calibri"/>
                          <w:sz w:val="22"/>
                        </w:rPr>
                        <w:t>alue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sz w:val="22"/>
                        </w:rPr>
                        <w:t>o the</w:t>
                      </w:r>
                      <w:r>
                        <w:rPr>
                          <w:rFonts w:ascii="Calibri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w w:val="100"/>
                          <w:sz w:val="22"/>
                        </w:rPr>
                        <w:t>Gunai</w:t>
                      </w:r>
                      <w:r>
                        <w:rPr>
                          <w:rFonts w:ascii="Calibri"/>
                          <w:spacing w:val="-3"/>
                          <w:w w:val="100"/>
                          <w:sz w:val="22"/>
                        </w:rPr>
                        <w:t>k</w:t>
                      </w:r>
                      <w:r>
                        <w:rPr>
                          <w:rFonts w:ascii="Calibri"/>
                          <w:spacing w:val="-1"/>
                          <w:w w:val="100"/>
                          <w:sz w:val="22"/>
                        </w:rPr>
                        <w:t>urna</w:t>
                      </w:r>
                      <w:r>
                        <w:rPr>
                          <w:rFonts w:ascii="Calibri"/>
                          <w:w w:val="100"/>
                          <w:sz w:val="22"/>
                        </w:rPr>
                        <w:t>i</w:t>
                      </w:r>
                      <w:r>
                        <w:rPr>
                          <w:rFonts w:ascii="Calibri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w w:val="100"/>
                          <w:sz w:val="22"/>
                        </w:rPr>
                        <w:t>peopl</w:t>
                      </w:r>
                      <w:r>
                        <w:rPr>
                          <w:rFonts w:ascii="Calibri"/>
                          <w:w w:val="100"/>
                          <w:sz w:val="22"/>
                        </w:rPr>
                        <w:t>e</w:t>
                      </w:r>
                      <w:r>
                        <w:rPr>
                          <w:rFonts w:ascii="Calibri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w w:val="100"/>
                          <w:sz w:val="22"/>
                        </w:rPr>
                        <w:t>and</w:t>
                      </w:r>
                      <w:r>
                        <w:rPr>
                          <w:rFonts w:ascii="Calibri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z w:val="22"/>
                        </w:rPr>
                        <w:t>the </w:t>
                      </w:r>
                      <w:r>
                        <w:rPr>
                          <w:rFonts w:ascii="Calibri"/>
                          <w:spacing w:val="-2"/>
                          <w:w w:val="100"/>
                          <w:sz w:val="22"/>
                        </w:rPr>
                        <w:t>s</w:t>
                      </w:r>
                      <w:r>
                        <w:rPr>
                          <w:rFonts w:ascii="Calibri"/>
                          <w:spacing w:val="-3"/>
                          <w:w w:val="99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2"/>
                        </w:rPr>
                        <w:t>o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w w:val="99"/>
                          <w:sz w:val="22"/>
                        </w:rPr>
                        <w:t>y</w:t>
                      </w:r>
                      <w:r>
                        <w:rPr>
                          <w:rFonts w:ascii="Calibri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2"/>
                        </w:rPr>
                        <w:t>se</w:t>
                      </w:r>
                      <w:r>
                        <w:rPr>
                          <w:rFonts w:ascii="Calibri"/>
                          <w:spacing w:val="2"/>
                          <w:w w:val="99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pacing w:val="-3"/>
                          <w:w w:val="99"/>
                          <w:sz w:val="22"/>
                        </w:rPr>
                        <w:t>v</w:t>
                      </w:r>
                      <w:r>
                        <w:rPr>
                          <w:rFonts w:ascii="Calibri"/>
                          <w:w w:val="99"/>
                          <w:sz w:val="22"/>
                        </w:rPr>
                        <w:t>es</w:t>
                      </w:r>
                      <w:r>
                        <w:rPr>
                          <w:rFonts w:ascii="Calibri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w w:val="100"/>
                          <w:sz w:val="22"/>
                        </w:rPr>
                        <w:t>as</w:t>
                      </w:r>
                      <w:r>
                        <w:rPr>
                          <w:rFonts w:ascii="Calibri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z w:val="22"/>
                        </w:rPr>
                        <w:t>a</w:t>
                      </w:r>
                      <w:r>
                        <w:rPr>
                          <w:rFonts w:ascii="Calibri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z w:val="22"/>
                        </w:rPr>
                        <w:t>eminder of the l</w:t>
                      </w:r>
                      <w:r>
                        <w:rPr>
                          <w:rFonts w:ascii="Calibri"/>
                          <w:spacing w:val="-2"/>
                          <w:sz w:val="22"/>
                        </w:rPr>
                        <w:t>aw</w:t>
                      </w:r>
                      <w:r>
                        <w:rPr>
                          <w:rFonts w:ascii="Calibri"/>
                          <w:sz w:val="22"/>
                        </w:rPr>
                        <w:t>s of the land, and </w:t>
                      </w:r>
                      <w:r>
                        <w:rPr>
                          <w:rFonts w:ascii="Calibri"/>
                          <w:spacing w:val="-4"/>
                          <w:sz w:val="22"/>
                        </w:rPr>
                        <w:t>g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a</w:t>
                      </w:r>
                      <w:r>
                        <w:rPr>
                          <w:rFonts w:ascii="Calibri"/>
                          <w:sz w:val="22"/>
                        </w:rPr>
                        <w:t>thering</w:t>
                      </w:r>
                      <w:r>
                        <w:rPr>
                          <w:rFonts w:ascii="Calibri"/>
                          <w:sz w:val="22"/>
                        </w:rPr>
                        <w:t> and sharing.</w:t>
                      </w:r>
                    </w:p>
                    <w:p>
                      <w:pPr>
                        <w:spacing w:line="264" w:lineRule="exact" w:before="113"/>
                        <w:ind w:left="154" w:right="161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pacing w:val="-3"/>
                          <w:sz w:val="22"/>
                        </w:rPr>
                        <w:t>The</w:t>
                      </w:r>
                      <w:r>
                        <w:rPr>
                          <w:rFonts w:ascii="Calibri"/>
                          <w:spacing w:val="-6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z w:val="22"/>
                        </w:rPr>
                        <w:t>e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w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e</w:t>
                      </w:r>
                      <w:r>
                        <w:rPr>
                          <w:rFonts w:ascii="Calibri"/>
                          <w:spacing w:val="-6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z w:val="22"/>
                        </w:rPr>
                        <w:t>e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originall</w:t>
                      </w:r>
                      <w:r>
                        <w:rPr>
                          <w:rFonts w:ascii="Calibri"/>
                          <w:sz w:val="22"/>
                        </w:rPr>
                        <w:t>y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th</w:t>
                      </w:r>
                      <w:r>
                        <w:rPr>
                          <w:rFonts w:ascii="Calibri"/>
                          <w:spacing w:val="-6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e</w:t>
                      </w:r>
                      <w:r>
                        <w:rPr>
                          <w:rFonts w:ascii="Calibri"/>
                          <w:sz w:val="22"/>
                        </w:rPr>
                        <w:t>e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6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oc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k</w:t>
                      </w:r>
                      <w:r>
                        <w:rPr>
                          <w:rFonts w:ascii="Calibri"/>
                          <w:sz w:val="22"/>
                        </w:rPr>
                        <w:t>s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i</w:t>
                      </w:r>
                      <w:r>
                        <w:rPr>
                          <w:rFonts w:ascii="Calibri"/>
                          <w:sz w:val="22"/>
                        </w:rPr>
                        <w:t>n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th</w:t>
                      </w:r>
                      <w:r>
                        <w:rPr>
                          <w:rFonts w:ascii="Calibri"/>
                          <w:sz w:val="22"/>
                        </w:rPr>
                        <w:t>e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7"/>
                          <w:sz w:val="22"/>
                        </w:rPr>
                        <w:t>f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orm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a</w:t>
                      </w:r>
                      <w:r>
                        <w:rPr>
                          <w:rFonts w:ascii="Calibri"/>
                          <w:spacing w:val="-2"/>
                          <w:w w:val="98"/>
                          <w:sz w:val="22"/>
                        </w:rPr>
                        <w:t>ti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on,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 bu</w:t>
                      </w:r>
                      <w:r>
                        <w:rPr>
                          <w:rFonts w:ascii="Calibri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u</w:t>
                      </w:r>
                      <w:r>
                        <w:rPr>
                          <w:rFonts w:ascii="Calibri"/>
                          <w:spacing w:val="-4"/>
                          <w:sz w:val="22"/>
                        </w:rPr>
                        <w:t>n</w:t>
                      </w:r>
                      <w:r>
                        <w:rPr>
                          <w:rFonts w:ascii="Calibri"/>
                          <w:spacing w:val="-7"/>
                          <w:sz w:val="22"/>
                        </w:rPr>
                        <w:t>f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ortun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at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el</w:t>
                      </w:r>
                      <w:r>
                        <w:rPr>
                          <w:rFonts w:ascii="Calibri"/>
                          <w:sz w:val="22"/>
                        </w:rPr>
                        <w:t>y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w</w:t>
                      </w:r>
                      <w:r>
                        <w:rPr>
                          <w:rFonts w:ascii="Calibri"/>
                          <w:sz w:val="22"/>
                        </w:rPr>
                        <w:t>o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w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e</w:t>
                      </w:r>
                      <w:r>
                        <w:rPr>
                          <w:rFonts w:ascii="Calibri"/>
                          <w:spacing w:val="-6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z w:val="22"/>
                        </w:rPr>
                        <w:t>e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de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s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spacing w:val="-6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pacing w:val="-4"/>
                          <w:sz w:val="22"/>
                        </w:rPr>
                        <w:t>o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y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e</w:t>
                      </w:r>
                      <w:r>
                        <w:rPr>
                          <w:rFonts w:ascii="Calibri"/>
                          <w:sz w:val="22"/>
                        </w:rPr>
                        <w:t>d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i</w:t>
                      </w:r>
                      <w:r>
                        <w:rPr>
                          <w:rFonts w:ascii="Calibri"/>
                          <w:sz w:val="22"/>
                        </w:rPr>
                        <w:t>n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the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 1960</w:t>
                      </w:r>
                      <w:r>
                        <w:rPr>
                          <w:rFonts w:ascii="Calibri"/>
                          <w:sz w:val="22"/>
                        </w:rPr>
                        <w:t>s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durin</w:t>
                      </w:r>
                      <w:r>
                        <w:rPr>
                          <w:rFonts w:ascii="Calibri"/>
                          <w:sz w:val="22"/>
                        </w:rPr>
                        <w:t>g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6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oa</w:t>
                      </w:r>
                      <w:r>
                        <w:rPr>
                          <w:rFonts w:ascii="Calibri"/>
                          <w:sz w:val="22"/>
                        </w:rPr>
                        <w:t>d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c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on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s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truc</w:t>
                      </w:r>
                      <w:r>
                        <w:rPr>
                          <w:rFonts w:ascii="Calibri"/>
                          <w:spacing w:val="-2"/>
                          <w:w w:val="98"/>
                          <w:sz w:val="22"/>
                        </w:rPr>
                        <w:t>ti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on</w:t>
                      </w:r>
                      <w:r>
                        <w:rPr>
                          <w:rFonts w:ascii="Calibri"/>
                          <w:sz w:val="22"/>
                        </w:rPr>
                        <w:t>.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A</w:t>
                      </w:r>
                      <w:r>
                        <w:rPr>
                          <w:rFonts w:ascii="Calibri"/>
                          <w:sz w:val="22"/>
                        </w:rPr>
                        <w:t>n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i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nt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e</w:t>
                      </w:r>
                      <w:r>
                        <w:rPr>
                          <w:rFonts w:ascii="Calibri"/>
                          <w:spacing w:val="-1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v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e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n</w:t>
                      </w:r>
                      <w:r>
                        <w:rPr>
                          <w:rFonts w:ascii="Calibri"/>
                          <w:spacing w:val="-2"/>
                          <w:w w:val="98"/>
                          <w:sz w:val="22"/>
                        </w:rPr>
                        <w:t>ti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on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 s</w:t>
                      </w:r>
                      <w:r>
                        <w:rPr>
                          <w:rFonts w:ascii="Calibri"/>
                          <w:spacing w:val="-6"/>
                          <w:sz w:val="22"/>
                        </w:rPr>
                        <w:t>a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v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e</w:t>
                      </w:r>
                      <w:r>
                        <w:rPr>
                          <w:rFonts w:ascii="Calibri"/>
                          <w:sz w:val="22"/>
                        </w:rPr>
                        <w:t>d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th</w:t>
                      </w:r>
                      <w:r>
                        <w:rPr>
                          <w:rFonts w:ascii="Calibri"/>
                          <w:sz w:val="22"/>
                        </w:rPr>
                        <w:t>e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2"/>
                        </w:rPr>
                        <w:t>fi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na</w:t>
                      </w:r>
                      <w:r>
                        <w:rPr>
                          <w:rFonts w:ascii="Calibri"/>
                          <w:sz w:val="22"/>
                        </w:rPr>
                        <w:t>l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6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ock</w:t>
                      </w:r>
                      <w:r>
                        <w:rPr>
                          <w:rFonts w:ascii="Calibri"/>
                          <w:sz w:val="22"/>
                        </w:rPr>
                        <w:t>,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whic</w:t>
                      </w:r>
                      <w:r>
                        <w:rPr>
                          <w:rFonts w:ascii="Calibri"/>
                          <w:sz w:val="22"/>
                        </w:rPr>
                        <w:t>h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i</w:t>
                      </w:r>
                      <w:r>
                        <w:rPr>
                          <w:rFonts w:ascii="Calibri"/>
                          <w:sz w:val="22"/>
                        </w:rPr>
                        <w:t>s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no</w:t>
                      </w:r>
                      <w:r>
                        <w:rPr>
                          <w:rFonts w:ascii="Calibri"/>
                          <w:sz w:val="22"/>
                        </w:rPr>
                        <w:t>w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p</w:t>
                      </w:r>
                      <w:r>
                        <w:rPr>
                          <w:rFonts w:ascii="Calibri"/>
                          <w:spacing w:val="-6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o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ec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ed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  <w:p>
                      <w:pPr>
                        <w:spacing w:before="1"/>
                        <w:ind w:left="154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pacing w:val="-3"/>
                          <w:w w:val="100"/>
                          <w:sz w:val="22"/>
                        </w:rPr>
                        <w:t>unde</w:t>
                      </w:r>
                      <w:r>
                        <w:rPr>
                          <w:rFonts w:ascii="Calibri"/>
                          <w:w w:val="99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th</w:t>
                      </w:r>
                      <w:r>
                        <w:rPr>
                          <w:rFonts w:ascii="Calibri"/>
                          <w:sz w:val="22"/>
                        </w:rPr>
                        <w:t>e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spacing w:val="-3"/>
                          <w:sz w:val="22"/>
                        </w:rPr>
                        <w:t>Heri</w:t>
                      </w:r>
                      <w:r>
                        <w:rPr>
                          <w:rFonts w:ascii="Calibri"/>
                          <w:i/>
                          <w:spacing w:val="-6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i/>
                          <w:spacing w:val="-3"/>
                          <w:sz w:val="22"/>
                        </w:rPr>
                        <w:t>ag</w:t>
                      </w:r>
                      <w:r>
                        <w:rPr>
                          <w:rFonts w:ascii="Calibri"/>
                          <w:i/>
                          <w:sz w:val="22"/>
                        </w:rPr>
                        <w:t>e</w:t>
                      </w:r>
                      <w:r>
                        <w:rPr>
                          <w:rFonts w:ascii="Calibri"/>
                          <w:i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spacing w:val="-3"/>
                          <w:sz w:val="22"/>
                        </w:rPr>
                        <w:t>Ac</w:t>
                      </w:r>
                      <w:r>
                        <w:rPr>
                          <w:rFonts w:ascii="Calibri"/>
                          <w:i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i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spacing w:val="-3"/>
                          <w:sz w:val="22"/>
                        </w:rPr>
                        <w:t>199</w:t>
                      </w:r>
                      <w:r>
                        <w:rPr>
                          <w:rFonts w:ascii="Calibri"/>
                          <w:i/>
                          <w:sz w:val="22"/>
                        </w:rPr>
                        <w:t>5</w:t>
                      </w:r>
                      <w:r>
                        <w:rPr>
                          <w:rFonts w:ascii="Calibri"/>
                          <w:i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spacing w:val="-3"/>
                          <w:sz w:val="22"/>
                        </w:rPr>
                        <w:t>(Vic)</w:t>
                      </w:r>
                      <w:r>
                        <w:rPr>
                          <w:rFonts w:ascii="Calibri"/>
                          <w:sz w:val="22"/>
                        </w:rPr>
                        <w:t>.</w:t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 w:hAnsi="Arial"/>
        </w:rPr>
        <w:t>ø </w:t>
      </w:r>
      <w:r>
        <w:rPr/>
        <w:t>Building more boardwalks to protect the dunes from erosion and preserve cultural</w:t>
      </w:r>
      <w:r>
        <w:rPr>
          <w:spacing w:val="-21"/>
        </w:rPr>
        <w:t> </w:t>
      </w:r>
      <w:r>
        <w:rPr/>
        <w:t>sites.</w:t>
      </w:r>
    </w:p>
    <w:p>
      <w:pPr>
        <w:spacing w:after="0" w:line="264" w:lineRule="exact"/>
        <w:jc w:val="left"/>
        <w:sectPr>
          <w:type w:val="continuous"/>
          <w:pgSz w:w="11910" w:h="16840"/>
          <w:pgMar w:top="1180" w:bottom="280" w:left="0" w:right="0"/>
          <w:cols w:num="2" w:equalWidth="0">
            <w:col w:w="5609" w:space="40"/>
            <w:col w:w="6261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sz w:val="15"/>
          <w:szCs w:val="15"/>
        </w:rPr>
      </w:pPr>
    </w:p>
    <w:p>
      <w:pPr>
        <w:pStyle w:val="Heading5"/>
        <w:tabs>
          <w:tab w:pos="11264" w:val="left" w:leader="none"/>
        </w:tabs>
        <w:spacing w:line="240" w:lineRule="auto"/>
        <w:ind w:right="0"/>
        <w:jc w:val="left"/>
        <w:rPr>
          <w:u w:val="none"/>
        </w:rPr>
      </w:pPr>
      <w:r>
        <w:rPr/>
        <w:pict>
          <v:group style="position:absolute;margin-left:582.508606pt;margin-top:12.176872pt;width:12.8pt;height:4.8pt;mso-position-horizontal-relative:page;mso-position-vertical-relative:paragraph;z-index:-885064" coordorigin="11650,244" coordsize="256,96">
            <v:group style="position:absolute;left:11898;top:251;width:2;height:80" coordorigin="11898,251" coordsize="2,80">
              <v:shape style="position:absolute;left:11898;top:251;width:2;height:80" coordorigin="11898,251" coordsize="0,80" path="m11898,331l11898,251e" filled="false" stroked="true" strokeweight=".748pt" strokecolor="#939598">
                <v:path arrowok="t"/>
              </v:shape>
            </v:group>
            <v:group style="position:absolute;left:11858;top:251;width:2;height:80" coordorigin="11858,251" coordsize="2,80">
              <v:shape style="position:absolute;left:11858;top:251;width:2;height:80" coordorigin="11858,251" coordsize="0,80" path="m11858,331l11858,251e" filled="false" stroked="true" strokeweight=".748pt" strokecolor="#939598">
                <v:path arrowok="t"/>
              </v:shape>
            </v:group>
            <v:group style="position:absolute;left:11818;top:251;width:2;height:80" coordorigin="11818,251" coordsize="2,80">
              <v:shape style="position:absolute;left:11818;top:251;width:2;height:80" coordorigin="11818,251" coordsize="0,80" path="m11818,331l11818,251e" filled="false" stroked="true" strokeweight=".748pt" strokecolor="#939598">
                <v:path arrowok="t"/>
              </v:shape>
            </v:group>
            <v:group style="position:absolute;left:11778;top:251;width:2;height:80" coordorigin="11778,251" coordsize="2,80">
              <v:shape style="position:absolute;left:11778;top:251;width:2;height:80" coordorigin="11778,251" coordsize="0,80" path="m11778,331l11778,251e" filled="false" stroked="true" strokeweight=".748pt" strokecolor="#939598">
                <v:path arrowok="t"/>
              </v:shape>
            </v:group>
            <v:group style="position:absolute;left:11738;top:251;width:2;height:80" coordorigin="11738,251" coordsize="2,80">
              <v:shape style="position:absolute;left:11738;top:251;width:2;height:80" coordorigin="11738,251" coordsize="0,80" path="m11738,331l11738,251e" filled="false" stroked="true" strokeweight=".748pt" strokecolor="#939598">
                <v:path arrowok="t"/>
              </v:shape>
            </v:group>
            <v:group style="position:absolute;left:11698;top:251;width:2;height:80" coordorigin="11698,251" coordsize="2,80">
              <v:shape style="position:absolute;left:11698;top:251;width:2;height:80" coordorigin="11698,251" coordsize="0,80" path="m11698,331l11698,251e" filled="false" stroked="true" strokeweight=".748pt" strokecolor="#939598">
                <v:path arrowok="t"/>
              </v:shape>
            </v:group>
            <v:group style="position:absolute;left:11658;top:251;width:2;height:80" coordorigin="11658,251" coordsize="2,80">
              <v:shape style="position:absolute;left:11658;top:251;width:2;height:80" coordorigin="11658,251" coordsize="0,80" path="m11658,331l11658,251e" filled="false" stroked="true" strokeweight=".748pt" strokecolor="#93959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-.374011pt;margin-top:12.187872pt;width:559.6pt;height:4.95pt;mso-position-horizontal-relative:page;mso-position-vertical-relative:paragraph;z-index:-885040" coordorigin="-7,244" coordsize="11192,99">
            <v:group style="position:absolute;left:11177;top:251;width:2;height:80" coordorigin="11177,251" coordsize="2,80">
              <v:shape style="position:absolute;left:11177;top:251;width:2;height:80" coordorigin="11177,251" coordsize="1,80" path="m11177,331l11177,251e" filled="false" stroked="true" strokeweight=".748pt" strokecolor="#939598">
                <v:path arrowok="t"/>
              </v:shape>
            </v:group>
            <v:group style="position:absolute;left:11137;top:251;width:2;height:80" coordorigin="11137,251" coordsize="2,80">
              <v:shape style="position:absolute;left:11137;top:251;width:2;height:80" coordorigin="11137,251" coordsize="0,80" path="m11137,331l11137,251e" filled="false" stroked="true" strokeweight=".748pt" strokecolor="#939598">
                <v:path arrowok="t"/>
              </v:shape>
            </v:group>
            <v:group style="position:absolute;left:11097;top:251;width:2;height:80" coordorigin="11097,251" coordsize="2,80">
              <v:shape style="position:absolute;left:11097;top:251;width:2;height:80" coordorigin="11097,251" coordsize="0,80" path="m11097,331l11097,251e" filled="false" stroked="true" strokeweight=".748pt" strokecolor="#939598">
                <v:path arrowok="t"/>
              </v:shape>
            </v:group>
            <v:group style="position:absolute;left:11057;top:251;width:2;height:80" coordorigin="11057,251" coordsize="2,80">
              <v:shape style="position:absolute;left:11057;top:251;width:2;height:80" coordorigin="11057,251" coordsize="0,80" path="m11057,331l11057,251e" filled="false" stroked="true" strokeweight=".748pt" strokecolor="#939598">
                <v:path arrowok="t"/>
              </v:shape>
            </v:group>
            <v:group style="position:absolute;left:11017;top:251;width:2;height:80" coordorigin="11017,251" coordsize="2,80">
              <v:shape style="position:absolute;left:11017;top:251;width:2;height:80" coordorigin="11017,251" coordsize="0,80" path="m11017,331l11017,251e" filled="false" stroked="true" strokeweight=".748pt" strokecolor="#939598">
                <v:path arrowok="t"/>
              </v:shape>
            </v:group>
            <v:group style="position:absolute;left:10977;top:251;width:2;height:80" coordorigin="10977,251" coordsize="2,80">
              <v:shape style="position:absolute;left:10977;top:251;width:2;height:80" coordorigin="10977,251" coordsize="0,80" path="m10977,331l10977,251e" filled="false" stroked="true" strokeweight=".748pt" strokecolor="#939598">
                <v:path arrowok="t"/>
              </v:shape>
            </v:group>
            <v:group style="position:absolute;left:10937;top:251;width:2;height:80" coordorigin="10937,251" coordsize="2,80">
              <v:shape style="position:absolute;left:10937;top:251;width:2;height:80" coordorigin="10937,251" coordsize="0,80" path="m10937,331l10937,251e" filled="false" stroked="true" strokeweight=".748pt" strokecolor="#939598">
                <v:path arrowok="t"/>
              </v:shape>
            </v:group>
            <v:group style="position:absolute;left:10896;top:251;width:2;height:80" coordorigin="10896,251" coordsize="2,80">
              <v:shape style="position:absolute;left:10896;top:251;width:2;height:80" coordorigin="10896,251" coordsize="0,80" path="m10897,331l10896,251e" filled="false" stroked="true" strokeweight=".748pt" strokecolor="#939598">
                <v:path arrowok="t"/>
              </v:shape>
            </v:group>
            <v:group style="position:absolute;left:10856;top:251;width:2;height:80" coordorigin="10856,251" coordsize="2,80">
              <v:shape style="position:absolute;left:10856;top:251;width:2;height:80" coordorigin="10856,251" coordsize="1,80" path="m10856,331l10856,251e" filled="false" stroked="true" strokeweight=".748pt" strokecolor="#939598">
                <v:path arrowok="t"/>
              </v:shape>
            </v:group>
            <v:group style="position:absolute;left:10816;top:251;width:2;height:80" coordorigin="10816,251" coordsize="2,80">
              <v:shape style="position:absolute;left:10816;top:251;width:2;height:80" coordorigin="10816,251" coordsize="0,80" path="m10816,331l10816,251e" filled="false" stroked="true" strokeweight=".748pt" strokecolor="#939598">
                <v:path arrowok="t"/>
              </v:shape>
            </v:group>
            <v:group style="position:absolute;left:10776;top:251;width:2;height:80" coordorigin="10776,251" coordsize="2,80">
              <v:shape style="position:absolute;left:10776;top:251;width:2;height:80" coordorigin="10776,251" coordsize="0,80" path="m10776,331l10776,251e" filled="false" stroked="true" strokeweight=".748pt" strokecolor="#939598">
                <v:path arrowok="t"/>
              </v:shape>
            </v:group>
            <v:group style="position:absolute;left:10736;top:251;width:2;height:80" coordorigin="10736,251" coordsize="2,80">
              <v:shape style="position:absolute;left:10736;top:251;width:2;height:80" coordorigin="10736,251" coordsize="1,80" path="m10736,331l10736,251e" filled="false" stroked="true" strokeweight=".748pt" strokecolor="#939598">
                <v:path arrowok="t"/>
              </v:shape>
            </v:group>
            <v:group style="position:absolute;left:10696;top:251;width:2;height:80" coordorigin="10696,251" coordsize="2,80">
              <v:shape style="position:absolute;left:10696;top:251;width:2;height:80" coordorigin="10696,251" coordsize="0,80" path="m10696,331l10696,251e" filled="false" stroked="true" strokeweight=".748pt" strokecolor="#939598">
                <v:path arrowok="t"/>
              </v:shape>
            </v:group>
            <v:group style="position:absolute;left:10656;top:251;width:2;height:80" coordorigin="10656,251" coordsize="2,80">
              <v:shape style="position:absolute;left:10656;top:251;width:2;height:80" coordorigin="10656,251" coordsize="0,80" path="m10656,331l10656,251e" filled="false" stroked="true" strokeweight=".748pt" strokecolor="#939598">
                <v:path arrowok="t"/>
              </v:shape>
            </v:group>
            <v:group style="position:absolute;left:10616;top:251;width:2;height:80" coordorigin="10616,251" coordsize="2,80">
              <v:shape style="position:absolute;left:10616;top:251;width:2;height:80" coordorigin="10616,251" coordsize="0,80" path="m10616,331l10616,251e" filled="false" stroked="true" strokeweight=".748pt" strokecolor="#939598">
                <v:path arrowok="t"/>
              </v:shape>
            </v:group>
            <v:group style="position:absolute;left:10576;top:251;width:2;height:80" coordorigin="10576,251" coordsize="2,80">
              <v:shape style="position:absolute;left:10576;top:251;width:2;height:80" coordorigin="10576,251" coordsize="0,80" path="m10576,331l10576,251e" filled="false" stroked="true" strokeweight=".748pt" strokecolor="#939598">
                <v:path arrowok="t"/>
              </v:shape>
            </v:group>
            <v:group style="position:absolute;left:10536;top:251;width:2;height:80" coordorigin="10536,251" coordsize="2,80">
              <v:shape style="position:absolute;left:10536;top:251;width:2;height:80" coordorigin="10536,251" coordsize="1,80" path="m10536,331l10536,251e" filled="false" stroked="true" strokeweight=".748pt" strokecolor="#939598">
                <v:path arrowok="t"/>
              </v:shape>
            </v:group>
            <v:group style="position:absolute;left:10496;top:251;width:2;height:80" coordorigin="10496,251" coordsize="2,80">
              <v:shape style="position:absolute;left:10496;top:251;width:2;height:80" coordorigin="10496,251" coordsize="0,80" path="m10496,331l10496,251e" filled="false" stroked="true" strokeweight=".748pt" strokecolor="#939598">
                <v:path arrowok="t"/>
              </v:shape>
            </v:group>
            <v:group style="position:absolute;left:10456;top:251;width:2;height:80" coordorigin="10456,251" coordsize="2,80">
              <v:shape style="position:absolute;left:10456;top:251;width:2;height:80" coordorigin="10456,251" coordsize="0,80" path="m10456,331l10456,251e" filled="false" stroked="true" strokeweight=".748pt" strokecolor="#939598">
                <v:path arrowok="t"/>
              </v:shape>
            </v:group>
            <v:group style="position:absolute;left:10416;top:251;width:2;height:80" coordorigin="10416,251" coordsize="2,80">
              <v:shape style="position:absolute;left:10416;top:251;width:2;height:80" coordorigin="10416,251" coordsize="0,80" path="m10416,331l10416,251e" filled="false" stroked="true" strokeweight=".748pt" strokecolor="#939598">
                <v:path arrowok="t"/>
              </v:shape>
            </v:group>
            <v:group style="position:absolute;left:10376;top:251;width:2;height:80" coordorigin="10376,251" coordsize="2,80">
              <v:shape style="position:absolute;left:10376;top:251;width:2;height:80" coordorigin="10376,251" coordsize="0,80" path="m10376,331l10376,251e" filled="false" stroked="true" strokeweight=".748pt" strokecolor="#939598">
                <v:path arrowok="t"/>
              </v:shape>
            </v:group>
            <v:group style="position:absolute;left:10336;top:251;width:2;height:80" coordorigin="10336,251" coordsize="2,80">
              <v:shape style="position:absolute;left:10336;top:251;width:2;height:80" coordorigin="10336,251" coordsize="0,80" path="m10336,331l10336,251e" filled="false" stroked="true" strokeweight=".748pt" strokecolor="#939598">
                <v:path arrowok="t"/>
              </v:shape>
            </v:group>
            <v:group style="position:absolute;left:10296;top:251;width:2;height:80" coordorigin="10296,251" coordsize="2,80">
              <v:shape style="position:absolute;left:10296;top:251;width:2;height:80" coordorigin="10296,251" coordsize="0,80" path="m10296,331l10296,251e" filled="false" stroked="true" strokeweight=".748pt" strokecolor="#939598">
                <v:path arrowok="t"/>
              </v:shape>
            </v:group>
            <v:group style="position:absolute;left:10256;top:251;width:2;height:80" coordorigin="10256,251" coordsize="2,80">
              <v:shape style="position:absolute;left:10256;top:251;width:2;height:80" coordorigin="10256,251" coordsize="1,80" path="m10256,331l10256,251e" filled="false" stroked="true" strokeweight=".748pt" strokecolor="#939598">
                <v:path arrowok="t"/>
              </v:shape>
            </v:group>
            <v:group style="position:absolute;left:10215;top:252;width:2;height:80" coordorigin="10215,252" coordsize="2,80">
              <v:shape style="position:absolute;left:10215;top:252;width:2;height:80" coordorigin="10215,252" coordsize="1,80" path="m10215,332l10215,252e" filled="false" stroked="true" strokeweight=".748pt" strokecolor="#939598">
                <v:path arrowok="t"/>
              </v:shape>
            </v:group>
            <v:group style="position:absolute;left:10175;top:252;width:2;height:80" coordorigin="10175,252" coordsize="2,80">
              <v:shape style="position:absolute;left:10175;top:252;width:2;height:80" coordorigin="10175,252" coordsize="1,80" path="m10175,332l10175,252e" filled="false" stroked="true" strokeweight=".748pt" strokecolor="#939598">
                <v:path arrowok="t"/>
              </v:shape>
            </v:group>
            <v:group style="position:absolute;left:10135;top:252;width:2;height:80" coordorigin="10135,252" coordsize="2,80">
              <v:shape style="position:absolute;left:10135;top:252;width:2;height:80" coordorigin="10135,252" coordsize="1,80" path="m10135,332l10135,252e" filled="false" stroked="true" strokeweight=".748pt" strokecolor="#939598">
                <v:path arrowok="t"/>
              </v:shape>
            </v:group>
            <v:group style="position:absolute;left:10095;top:252;width:2;height:80" coordorigin="10095,252" coordsize="2,80">
              <v:shape style="position:absolute;left:10095;top:252;width:2;height:80" coordorigin="10095,252" coordsize="1,80" path="m10095,332l10095,252e" filled="false" stroked="true" strokeweight=".748pt" strokecolor="#939598">
                <v:path arrowok="t"/>
              </v:shape>
            </v:group>
            <v:group style="position:absolute;left:10055;top:252;width:2;height:80" coordorigin="10055,252" coordsize="2,80">
              <v:shape style="position:absolute;left:10055;top:252;width:2;height:80" coordorigin="10055,252" coordsize="1,80" path="m10055,332l10055,252e" filled="false" stroked="true" strokeweight=".748pt" strokecolor="#939598">
                <v:path arrowok="t"/>
              </v:shape>
            </v:group>
            <v:group style="position:absolute;left:10015;top:252;width:2;height:80" coordorigin="10015,252" coordsize="2,80">
              <v:shape style="position:absolute;left:10015;top:252;width:2;height:80" coordorigin="10015,252" coordsize="0,80" path="m10015,332l10015,252e" filled="false" stroked="true" strokeweight=".748pt" strokecolor="#939598">
                <v:path arrowok="t"/>
              </v:shape>
            </v:group>
            <v:group style="position:absolute;left:9975;top:252;width:2;height:80" coordorigin="9975,252" coordsize="2,80">
              <v:shape style="position:absolute;left:9975;top:252;width:2;height:80" coordorigin="9975,252" coordsize="0,80" path="m9975,332l9975,252e" filled="false" stroked="true" strokeweight=".748pt" strokecolor="#939598">
                <v:path arrowok="t"/>
              </v:shape>
            </v:group>
            <v:group style="position:absolute;left:9935;top:252;width:2;height:80" coordorigin="9935,252" coordsize="2,80">
              <v:shape style="position:absolute;left:9935;top:252;width:2;height:80" coordorigin="9935,252" coordsize="0,80" path="m9935,332l9935,252e" filled="false" stroked="true" strokeweight=".748pt" strokecolor="#939598">
                <v:path arrowok="t"/>
              </v:shape>
            </v:group>
            <v:group style="position:absolute;left:9895;top:252;width:2;height:80" coordorigin="9895,252" coordsize="2,80">
              <v:shape style="position:absolute;left:9895;top:252;width:2;height:80" coordorigin="9895,252" coordsize="1,80" path="m9895,332l9895,252e" filled="false" stroked="true" strokeweight=".748pt" strokecolor="#939598">
                <v:path arrowok="t"/>
              </v:shape>
            </v:group>
            <v:group style="position:absolute;left:9855;top:252;width:2;height:80" coordorigin="9855,252" coordsize="2,80">
              <v:shape style="position:absolute;left:9855;top:252;width:2;height:80" coordorigin="9855,252" coordsize="1,80" path="m9855,332l9855,252e" filled="false" stroked="true" strokeweight=".748pt" strokecolor="#939598">
                <v:path arrowok="t"/>
              </v:shape>
            </v:group>
            <v:group style="position:absolute;left:9815;top:252;width:2;height:80" coordorigin="9815,252" coordsize="2,80">
              <v:shape style="position:absolute;left:9815;top:252;width:2;height:80" coordorigin="9815,252" coordsize="0,80" path="m9815,332l9815,252e" filled="false" stroked="true" strokeweight=".748pt" strokecolor="#939598">
                <v:path arrowok="t"/>
              </v:shape>
            </v:group>
            <v:group style="position:absolute;left:9775;top:252;width:2;height:80" coordorigin="9775,252" coordsize="2,80">
              <v:shape style="position:absolute;left:9775;top:252;width:2;height:80" coordorigin="9775,252" coordsize="1,80" path="m9775,332l9775,252e" filled="false" stroked="true" strokeweight=".748pt" strokecolor="#939598">
                <v:path arrowok="t"/>
              </v:shape>
            </v:group>
            <v:group style="position:absolute;left:9735;top:252;width:2;height:80" coordorigin="9735,252" coordsize="2,80">
              <v:shape style="position:absolute;left:9735;top:252;width:2;height:80" coordorigin="9735,252" coordsize="1,80" path="m9735,332l9735,252e" filled="false" stroked="true" strokeweight=".748pt" strokecolor="#939598">
                <v:path arrowok="t"/>
              </v:shape>
            </v:group>
            <v:group style="position:absolute;left:9695;top:252;width:2;height:80" coordorigin="9695,252" coordsize="2,80">
              <v:shape style="position:absolute;left:9695;top:252;width:2;height:80" coordorigin="9695,252" coordsize="0,80" path="m9695,332l9695,252e" filled="false" stroked="true" strokeweight=".748pt" strokecolor="#939598">
                <v:path arrowok="t"/>
              </v:shape>
            </v:group>
            <v:group style="position:absolute;left:9655;top:252;width:2;height:80" coordorigin="9655,252" coordsize="2,80">
              <v:shape style="position:absolute;left:9655;top:252;width:2;height:80" coordorigin="9655,252" coordsize="0,80" path="m9655,332l9655,252e" filled="false" stroked="true" strokeweight=".748pt" strokecolor="#939598">
                <v:path arrowok="t"/>
              </v:shape>
            </v:group>
            <v:group style="position:absolute;left:9615;top:252;width:2;height:80" coordorigin="9615,252" coordsize="2,80">
              <v:shape style="position:absolute;left:9615;top:252;width:2;height:80" coordorigin="9615,252" coordsize="0,80" path="m9615,332l9615,252e" filled="false" stroked="true" strokeweight=".748pt" strokecolor="#939598">
                <v:path arrowok="t"/>
              </v:shape>
            </v:group>
            <v:group style="position:absolute;left:9574;top:252;width:2;height:80" coordorigin="9574,252" coordsize="2,80">
              <v:shape style="position:absolute;left:9574;top:252;width:2;height:80" coordorigin="9574,252" coordsize="1,80" path="m9575,332l9574,252e" filled="false" stroked="true" strokeweight=".748pt" strokecolor="#939598">
                <v:path arrowok="t"/>
              </v:shape>
            </v:group>
            <v:group style="position:absolute;left:9534;top:252;width:2;height:80" coordorigin="9534,252" coordsize="2,80">
              <v:shape style="position:absolute;left:9534;top:252;width:2;height:80" coordorigin="9534,252" coordsize="1,80" path="m9534,332l9534,252e" filled="false" stroked="true" strokeweight=".748pt" strokecolor="#939598">
                <v:path arrowok="t"/>
              </v:shape>
            </v:group>
            <v:group style="position:absolute;left:9494;top:252;width:2;height:80" coordorigin="9494,252" coordsize="2,80">
              <v:shape style="position:absolute;left:9494;top:252;width:2;height:80" coordorigin="9494,252" coordsize="0,80" path="m9494,332l9494,252e" filled="false" stroked="true" strokeweight=".748pt" strokecolor="#939598">
                <v:path arrowok="t"/>
              </v:shape>
            </v:group>
            <v:group style="position:absolute;left:9454;top:252;width:2;height:80" coordorigin="9454,252" coordsize="2,80">
              <v:shape style="position:absolute;left:9454;top:252;width:2;height:80" coordorigin="9454,252" coordsize="1,80" path="m9454,332l9454,252e" filled="false" stroked="true" strokeweight=".748pt" strokecolor="#939598">
                <v:path arrowok="t"/>
              </v:shape>
            </v:group>
            <v:group style="position:absolute;left:9414;top:252;width:2;height:80" coordorigin="9414,252" coordsize="2,80">
              <v:shape style="position:absolute;left:9414;top:252;width:2;height:80" coordorigin="9414,252" coordsize="0,80" path="m9414,332l9414,252e" filled="false" stroked="true" strokeweight=".748pt" strokecolor="#939598">
                <v:path arrowok="t"/>
              </v:shape>
            </v:group>
            <v:group style="position:absolute;left:9374;top:252;width:2;height:80" coordorigin="9374,252" coordsize="2,80">
              <v:shape style="position:absolute;left:9374;top:252;width:2;height:80" coordorigin="9374,252" coordsize="0,80" path="m9374,332l9374,252e" filled="false" stroked="true" strokeweight=".748pt" strokecolor="#939598">
                <v:path arrowok="t"/>
              </v:shape>
            </v:group>
            <v:group style="position:absolute;left:9334;top:252;width:2;height:80" coordorigin="9334,252" coordsize="2,80">
              <v:shape style="position:absolute;left:9334;top:252;width:2;height:80" coordorigin="9334,252" coordsize="1,80" path="m9334,332l9334,252e" filled="false" stroked="true" strokeweight=".748pt" strokecolor="#939598">
                <v:path arrowok="t"/>
              </v:shape>
            </v:group>
            <v:group style="position:absolute;left:9294;top:252;width:2;height:80" coordorigin="9294,252" coordsize="2,80">
              <v:shape style="position:absolute;left:9294;top:252;width:2;height:80" coordorigin="9294,252" coordsize="0,80" path="m9294,332l9294,252e" filled="false" stroked="true" strokeweight=".748pt" strokecolor="#939598">
                <v:path arrowok="t"/>
              </v:shape>
            </v:group>
            <v:group style="position:absolute;left:9254;top:252;width:2;height:80" coordorigin="9254,252" coordsize="2,80">
              <v:shape style="position:absolute;left:9254;top:252;width:2;height:80" coordorigin="9254,252" coordsize="1,80" path="m9254,332l9254,252e" filled="false" stroked="true" strokeweight=".748pt" strokecolor="#939598">
                <v:path arrowok="t"/>
              </v:shape>
            </v:group>
            <v:group style="position:absolute;left:9214;top:252;width:2;height:80" coordorigin="9214,252" coordsize="2,80">
              <v:shape style="position:absolute;left:9214;top:252;width:2;height:80" coordorigin="9214,252" coordsize="1,80" path="m9214,332l9214,252e" filled="false" stroked="true" strokeweight=".748pt" strokecolor="#939598">
                <v:path arrowok="t"/>
              </v:shape>
            </v:group>
            <v:group style="position:absolute;left:9174;top:252;width:2;height:80" coordorigin="9174,252" coordsize="2,80">
              <v:shape style="position:absolute;left:9174;top:252;width:2;height:80" coordorigin="9174,252" coordsize="0,80" path="m9174,332l9174,252e" filled="false" stroked="true" strokeweight=".748pt" strokecolor="#939598">
                <v:path arrowok="t"/>
              </v:shape>
            </v:group>
            <v:group style="position:absolute;left:9134;top:252;width:2;height:80" coordorigin="9134,252" coordsize="2,80">
              <v:shape style="position:absolute;left:9134;top:252;width:2;height:80" coordorigin="9134,252" coordsize="1,80" path="m9134,332l9134,252e" filled="false" stroked="true" strokeweight=".748pt" strokecolor="#939598">
                <v:path arrowok="t"/>
              </v:shape>
            </v:group>
            <v:group style="position:absolute;left:9094;top:252;width:2;height:80" coordorigin="9094,252" coordsize="2,80">
              <v:shape style="position:absolute;left:9094;top:252;width:2;height:80" coordorigin="9094,252" coordsize="0,80" path="m9094,332l9094,252e" filled="false" stroked="true" strokeweight=".748pt" strokecolor="#939598">
                <v:path arrowok="t"/>
              </v:shape>
            </v:group>
            <v:group style="position:absolute;left:9054;top:252;width:2;height:80" coordorigin="9054,252" coordsize="2,80">
              <v:shape style="position:absolute;left:9054;top:252;width:2;height:80" coordorigin="9054,252" coordsize="1,80" path="m9054,332l9054,252e" filled="false" stroked="true" strokeweight=".748pt" strokecolor="#939598">
                <v:path arrowok="t"/>
              </v:shape>
            </v:group>
            <v:group style="position:absolute;left:9014;top:252;width:2;height:80" coordorigin="9014,252" coordsize="2,80">
              <v:shape style="position:absolute;left:9014;top:252;width:2;height:80" coordorigin="9014,252" coordsize="1,80" path="m9014,332l9014,252e" filled="false" stroked="true" strokeweight=".748pt" strokecolor="#939598">
                <v:path arrowok="t"/>
              </v:shape>
            </v:group>
            <v:group style="position:absolute;left:8974;top:252;width:2;height:80" coordorigin="8974,252" coordsize="2,80">
              <v:shape style="position:absolute;left:8974;top:252;width:2;height:80" coordorigin="8974,252" coordsize="1,80" path="m8974,332l8974,252e" filled="false" stroked="true" strokeweight=".748pt" strokecolor="#939598">
                <v:path arrowok="t"/>
              </v:shape>
            </v:group>
            <v:group style="position:absolute;left:8934;top:252;width:2;height:80" coordorigin="8934,252" coordsize="2,80">
              <v:shape style="position:absolute;left:8934;top:252;width:2;height:80" coordorigin="8934,252" coordsize="1,80" path="m8934,332l8934,252e" filled="false" stroked="true" strokeweight=".748pt" strokecolor="#939598">
                <v:path arrowok="t"/>
              </v:shape>
            </v:group>
            <v:group style="position:absolute;left:8893;top:252;width:2;height:80" coordorigin="8893,252" coordsize="2,80">
              <v:shape style="position:absolute;left:8893;top:252;width:2;height:80" coordorigin="8893,252" coordsize="1,80" path="m8893,332l8893,252e" filled="false" stroked="true" strokeweight=".748pt" strokecolor="#939598">
                <v:path arrowok="t"/>
              </v:shape>
            </v:group>
            <v:group style="position:absolute;left:8853;top:252;width:2;height:80" coordorigin="8853,252" coordsize="2,80">
              <v:shape style="position:absolute;left:8853;top:252;width:2;height:80" coordorigin="8853,252" coordsize="1,80" path="m8853,332l8853,252e" filled="false" stroked="true" strokeweight=".748pt" strokecolor="#939598">
                <v:path arrowok="t"/>
              </v:shape>
            </v:group>
            <v:group style="position:absolute;left:8813;top:252;width:2;height:80" coordorigin="8813,252" coordsize="2,80">
              <v:shape style="position:absolute;left:8813;top:252;width:2;height:80" coordorigin="8813,252" coordsize="0,80" path="m8813,332l8813,252e" filled="false" stroked="true" strokeweight=".748pt" strokecolor="#939598">
                <v:path arrowok="t"/>
              </v:shape>
            </v:group>
            <v:group style="position:absolute;left:8773;top:252;width:2;height:80" coordorigin="8773,252" coordsize="2,80">
              <v:shape style="position:absolute;left:8773;top:252;width:2;height:80" coordorigin="8773,252" coordsize="1,80" path="m8773,332l8773,252e" filled="false" stroked="true" strokeweight=".748pt" strokecolor="#939598">
                <v:path arrowok="t"/>
              </v:shape>
            </v:group>
            <v:group style="position:absolute;left:8733;top:252;width:2;height:80" coordorigin="8733,252" coordsize="2,80">
              <v:shape style="position:absolute;left:8733;top:252;width:2;height:80" coordorigin="8733,252" coordsize="0,80" path="m8733,332l8733,252e" filled="false" stroked="true" strokeweight=".748pt" strokecolor="#939598">
                <v:path arrowok="t"/>
              </v:shape>
            </v:group>
            <v:group style="position:absolute;left:8693;top:252;width:2;height:80" coordorigin="8693,252" coordsize="2,80">
              <v:shape style="position:absolute;left:8693;top:252;width:2;height:80" coordorigin="8693,252" coordsize="1,80" path="m8693,332l8693,252e" filled="false" stroked="true" strokeweight=".748pt" strokecolor="#939598">
                <v:path arrowok="t"/>
              </v:shape>
            </v:group>
            <v:group style="position:absolute;left:8653;top:252;width:2;height:80" coordorigin="8653,252" coordsize="2,80">
              <v:shape style="position:absolute;left:8653;top:252;width:2;height:80" coordorigin="8653,252" coordsize="1,80" path="m8653,332l8653,252e" filled="false" stroked="true" strokeweight=".748pt" strokecolor="#939598">
                <v:path arrowok="t"/>
              </v:shape>
            </v:group>
            <v:group style="position:absolute;left:8613;top:252;width:2;height:80" coordorigin="8613,252" coordsize="2,80">
              <v:shape style="position:absolute;left:8613;top:252;width:2;height:80" coordorigin="8613,252" coordsize="0,80" path="m8613,332l8613,252e" filled="false" stroked="true" strokeweight=".748pt" strokecolor="#939598">
                <v:path arrowok="t"/>
              </v:shape>
            </v:group>
            <v:group style="position:absolute;left:8573;top:252;width:2;height:80" coordorigin="8573,252" coordsize="2,80">
              <v:shape style="position:absolute;left:8573;top:252;width:2;height:80" coordorigin="8573,252" coordsize="0,80" path="m8573,332l8573,252e" filled="false" stroked="true" strokeweight=".748pt" strokecolor="#939598">
                <v:path arrowok="t"/>
              </v:shape>
            </v:group>
            <v:group style="position:absolute;left:8533;top:252;width:2;height:80" coordorigin="8533,252" coordsize="2,80">
              <v:shape style="position:absolute;left:8533;top:252;width:2;height:80" coordorigin="8533,252" coordsize="0,80" path="m8533,332l8533,252e" filled="false" stroked="true" strokeweight=".748pt" strokecolor="#939598">
                <v:path arrowok="t"/>
              </v:shape>
            </v:group>
            <v:group style="position:absolute;left:8493;top:252;width:2;height:80" coordorigin="8493,252" coordsize="2,80">
              <v:shape style="position:absolute;left:8493;top:252;width:2;height:80" coordorigin="8493,252" coordsize="0,80" path="m8493,332l8493,252e" filled="false" stroked="true" strokeweight=".748pt" strokecolor="#939598">
                <v:path arrowok="t"/>
              </v:shape>
            </v:group>
            <v:group style="position:absolute;left:8453;top:252;width:2;height:80" coordorigin="8453,252" coordsize="2,80">
              <v:shape style="position:absolute;left:8453;top:252;width:2;height:80" coordorigin="8453,252" coordsize="1,80" path="m8453,332l8453,252e" filled="false" stroked="true" strokeweight=".748pt" strokecolor="#939598">
                <v:path arrowok="t"/>
              </v:shape>
            </v:group>
            <v:group style="position:absolute;left:8413;top:252;width:2;height:80" coordorigin="8413,252" coordsize="2,80">
              <v:shape style="position:absolute;left:8413;top:252;width:2;height:80" coordorigin="8413,252" coordsize="0,80" path="m8413,332l8413,252e" filled="false" stroked="true" strokeweight=".748pt" strokecolor="#939598">
                <v:path arrowok="t"/>
              </v:shape>
            </v:group>
            <v:group style="position:absolute;left:8373;top:252;width:2;height:80" coordorigin="8373,252" coordsize="2,80">
              <v:shape style="position:absolute;left:8373;top:252;width:2;height:80" coordorigin="8373,252" coordsize="1,80" path="m8373,332l8373,252e" filled="false" stroked="true" strokeweight=".748pt" strokecolor="#939598">
                <v:path arrowok="t"/>
              </v:shape>
            </v:group>
            <v:group style="position:absolute;left:8333;top:252;width:2;height:80" coordorigin="8333,252" coordsize="2,80">
              <v:shape style="position:absolute;left:8333;top:252;width:2;height:80" coordorigin="8333,252" coordsize="0,80" path="m8333,332l8333,252e" filled="false" stroked="true" strokeweight=".748pt" strokecolor="#939598">
                <v:path arrowok="t"/>
              </v:shape>
            </v:group>
            <v:group style="position:absolute;left:8293;top:252;width:2;height:80" coordorigin="8293,252" coordsize="2,80">
              <v:shape style="position:absolute;left:8293;top:252;width:2;height:80" coordorigin="8293,252" coordsize="0,80" path="m8293,332l8293,252e" filled="false" stroked="true" strokeweight=".748pt" strokecolor="#939598">
                <v:path arrowok="t"/>
              </v:shape>
            </v:group>
            <v:group style="position:absolute;left:8252;top:252;width:2;height:80" coordorigin="8252,252" coordsize="2,80">
              <v:shape style="position:absolute;left:8252;top:252;width:2;height:80" coordorigin="8252,252" coordsize="0,80" path="m8253,332l8252,252e" filled="false" stroked="true" strokeweight=".748pt" strokecolor="#939598">
                <v:path arrowok="t"/>
              </v:shape>
            </v:group>
            <v:group style="position:absolute;left:8212;top:252;width:2;height:80" coordorigin="8212,252" coordsize="2,80">
              <v:shape style="position:absolute;left:8212;top:252;width:2;height:80" coordorigin="8212,252" coordsize="0,80" path="m8212,332l8212,252e" filled="false" stroked="true" strokeweight=".748pt" strokecolor="#939598">
                <v:path arrowok="t"/>
              </v:shape>
            </v:group>
            <v:group style="position:absolute;left:8172;top:252;width:2;height:80" coordorigin="8172,252" coordsize="2,80">
              <v:shape style="position:absolute;left:8172;top:252;width:2;height:80" coordorigin="8172,252" coordsize="0,80" path="m8172,332l8172,252e" filled="false" stroked="true" strokeweight=".748pt" strokecolor="#939598">
                <v:path arrowok="t"/>
              </v:shape>
            </v:group>
            <v:group style="position:absolute;left:8132;top:252;width:2;height:80" coordorigin="8132,252" coordsize="2,80">
              <v:shape style="position:absolute;left:8132;top:252;width:2;height:80" coordorigin="8132,252" coordsize="1,80" path="m8132,332l8132,252e" filled="false" stroked="true" strokeweight=".748pt" strokecolor="#939598">
                <v:path arrowok="t"/>
              </v:shape>
            </v:group>
            <v:group style="position:absolute;left:8092;top:252;width:2;height:80" coordorigin="8092,252" coordsize="2,80">
              <v:shape style="position:absolute;left:8092;top:252;width:2;height:80" coordorigin="8092,252" coordsize="0,80" path="m8092,332l8092,252e" filled="false" stroked="true" strokeweight=".748pt" strokecolor="#939598">
                <v:path arrowok="t"/>
              </v:shape>
            </v:group>
            <v:group style="position:absolute;left:8052;top:252;width:2;height:80" coordorigin="8052,252" coordsize="2,80">
              <v:shape style="position:absolute;left:8052;top:252;width:2;height:80" coordorigin="8052,252" coordsize="1,80" path="m8052,332l8052,252e" filled="false" stroked="true" strokeweight=".748pt" strokecolor="#939598">
                <v:path arrowok="t"/>
              </v:shape>
            </v:group>
            <v:group style="position:absolute;left:8012;top:252;width:2;height:80" coordorigin="8012,252" coordsize="2,80">
              <v:shape style="position:absolute;left:8012;top:252;width:2;height:80" coordorigin="8012,252" coordsize="0,80" path="m8012,332l8012,252e" filled="false" stroked="true" strokeweight=".748pt" strokecolor="#939598">
                <v:path arrowok="t"/>
              </v:shape>
            </v:group>
            <v:group style="position:absolute;left:7972;top:252;width:2;height:80" coordorigin="7972,252" coordsize="2,80">
              <v:shape style="position:absolute;left:7972;top:252;width:2;height:80" coordorigin="7972,252" coordsize="0,80" path="m7972,332l7972,252e" filled="false" stroked="true" strokeweight=".748pt" strokecolor="#939598">
                <v:path arrowok="t"/>
              </v:shape>
            </v:group>
            <v:group style="position:absolute;left:7932;top:252;width:2;height:80" coordorigin="7932,252" coordsize="2,80">
              <v:shape style="position:absolute;left:7932;top:252;width:2;height:80" coordorigin="7932,252" coordsize="0,80" path="m7932,332l7932,252e" filled="false" stroked="true" strokeweight=".748pt" strokecolor="#939598">
                <v:path arrowok="t"/>
              </v:shape>
            </v:group>
            <v:group style="position:absolute;left:7892;top:252;width:2;height:80" coordorigin="7892,252" coordsize="2,80">
              <v:shape style="position:absolute;left:7892;top:252;width:2;height:80" coordorigin="7892,252" coordsize="1,80" path="m7892,332l7892,252e" filled="false" stroked="true" strokeweight=".748pt" strokecolor="#939598">
                <v:path arrowok="t"/>
              </v:shape>
            </v:group>
            <v:group style="position:absolute;left:7852;top:252;width:2;height:80" coordorigin="7852,252" coordsize="2,80">
              <v:shape style="position:absolute;left:7852;top:252;width:2;height:80" coordorigin="7852,252" coordsize="1,80" path="m7852,332l7852,252e" filled="false" stroked="true" strokeweight=".748pt" strokecolor="#939598">
                <v:path arrowok="t"/>
              </v:shape>
            </v:group>
            <v:group style="position:absolute;left:7812;top:252;width:2;height:80" coordorigin="7812,252" coordsize="2,80">
              <v:shape style="position:absolute;left:7812;top:252;width:2;height:80" coordorigin="7812,252" coordsize="1,80" path="m7812,332l7812,252e" filled="false" stroked="true" strokeweight=".748pt" strokecolor="#939598">
                <v:path arrowok="t"/>
              </v:shape>
            </v:group>
            <v:group style="position:absolute;left:7772;top:252;width:2;height:80" coordorigin="7772,252" coordsize="2,80">
              <v:shape style="position:absolute;left:7772;top:252;width:2;height:80" coordorigin="7772,252" coordsize="1,80" path="m7772,332l7772,252e" filled="false" stroked="true" strokeweight=".748pt" strokecolor="#939598">
                <v:path arrowok="t"/>
              </v:shape>
            </v:group>
            <v:group style="position:absolute;left:7732;top:252;width:2;height:80" coordorigin="7732,252" coordsize="2,80">
              <v:shape style="position:absolute;left:7732;top:252;width:2;height:80" coordorigin="7732,252" coordsize="1,80" path="m7732,332l7732,252e" filled="false" stroked="true" strokeweight=".748pt" strokecolor="#939598">
                <v:path arrowok="t"/>
              </v:shape>
            </v:group>
            <v:group style="position:absolute;left:7692;top:252;width:2;height:80" coordorigin="7692,252" coordsize="2,80">
              <v:shape style="position:absolute;left:7692;top:252;width:2;height:80" coordorigin="7692,252" coordsize="1,80" path="m7692,332l7692,252e" filled="false" stroked="true" strokeweight=".748pt" strokecolor="#939598">
                <v:path arrowok="t"/>
              </v:shape>
            </v:group>
            <v:group style="position:absolute;left:7652;top:252;width:2;height:80" coordorigin="7652,252" coordsize="2,80">
              <v:shape style="position:absolute;left:7652;top:252;width:2;height:80" coordorigin="7652,252" coordsize="0,80" path="m7652,332l7652,252e" filled="false" stroked="true" strokeweight=".748pt" strokecolor="#939598">
                <v:path arrowok="t"/>
              </v:shape>
            </v:group>
            <v:group style="position:absolute;left:7612;top:252;width:2;height:80" coordorigin="7612,252" coordsize="2,80">
              <v:shape style="position:absolute;left:7612;top:252;width:2;height:80" coordorigin="7612,252" coordsize="1,80" path="m7612,332l7612,252e" filled="false" stroked="true" strokeweight=".748pt" strokecolor="#939598">
                <v:path arrowok="t"/>
              </v:shape>
            </v:group>
            <v:group style="position:absolute;left:7571;top:252;width:2;height:80" coordorigin="7571,252" coordsize="2,80">
              <v:shape style="position:absolute;left:7571;top:252;width:2;height:80" coordorigin="7571,252" coordsize="1,80" path="m7571,332l7571,252e" filled="false" stroked="true" strokeweight=".748pt" strokecolor="#939598">
                <v:path arrowok="t"/>
              </v:shape>
            </v:group>
            <v:group style="position:absolute;left:7531;top:252;width:2;height:80" coordorigin="7531,252" coordsize="2,80">
              <v:shape style="position:absolute;left:7531;top:252;width:2;height:80" coordorigin="7531,252" coordsize="0,80" path="m7531,332l7531,252e" filled="false" stroked="true" strokeweight=".748pt" strokecolor="#939598">
                <v:path arrowok="t"/>
              </v:shape>
            </v:group>
            <v:group style="position:absolute;left:7491;top:252;width:2;height:80" coordorigin="7491,252" coordsize="2,80">
              <v:shape style="position:absolute;left:7491;top:252;width:2;height:80" coordorigin="7491,252" coordsize="1,80" path="m7491,332l7491,252e" filled="false" stroked="true" strokeweight=".748pt" strokecolor="#939598">
                <v:path arrowok="t"/>
              </v:shape>
            </v:group>
            <v:group style="position:absolute;left:7451;top:252;width:2;height:80" coordorigin="7451,252" coordsize="2,80">
              <v:shape style="position:absolute;left:7451;top:252;width:2;height:80" coordorigin="7451,252" coordsize="0,80" path="m7451,332l7451,252e" filled="false" stroked="true" strokeweight=".748pt" strokecolor="#939598">
                <v:path arrowok="t"/>
              </v:shape>
            </v:group>
            <v:group style="position:absolute;left:7411;top:252;width:2;height:80" coordorigin="7411,252" coordsize="2,80">
              <v:shape style="position:absolute;left:7411;top:252;width:2;height:80" coordorigin="7411,252" coordsize="0,80" path="m7411,332l7411,252e" filled="false" stroked="true" strokeweight=".748pt" strokecolor="#939598">
                <v:path arrowok="t"/>
              </v:shape>
            </v:group>
            <v:group style="position:absolute;left:7371;top:252;width:2;height:80" coordorigin="7371,252" coordsize="2,80">
              <v:shape style="position:absolute;left:7371;top:252;width:2;height:80" coordorigin="7371,252" coordsize="1,80" path="m7371,332l7371,252e" filled="false" stroked="true" strokeweight=".748pt" strokecolor="#939598">
                <v:path arrowok="t"/>
              </v:shape>
            </v:group>
            <v:group style="position:absolute;left:7331;top:252;width:2;height:80" coordorigin="7331,252" coordsize="2,80">
              <v:shape style="position:absolute;left:7331;top:252;width:2;height:80" coordorigin="7331,252" coordsize="0,80" path="m7331,332l7331,252e" filled="false" stroked="true" strokeweight=".748pt" strokecolor="#939598">
                <v:path arrowok="t"/>
              </v:shape>
            </v:group>
            <v:group style="position:absolute;left:7291;top:252;width:2;height:80" coordorigin="7291,252" coordsize="2,80">
              <v:shape style="position:absolute;left:7291;top:252;width:2;height:80" coordorigin="7291,252" coordsize="1,80" path="m7291,332l7291,252e" filled="false" stroked="true" strokeweight=".748pt" strokecolor="#939598">
                <v:path arrowok="t"/>
              </v:shape>
            </v:group>
            <v:group style="position:absolute;left:7251;top:252;width:2;height:80" coordorigin="7251,252" coordsize="2,80">
              <v:shape style="position:absolute;left:7251;top:252;width:2;height:80" coordorigin="7251,252" coordsize="1,80" path="m7251,332l7251,252e" filled="false" stroked="true" strokeweight=".748pt" strokecolor="#939598">
                <v:path arrowok="t"/>
              </v:shape>
            </v:group>
            <v:group style="position:absolute;left:7211;top:252;width:2;height:80" coordorigin="7211,252" coordsize="2,80">
              <v:shape style="position:absolute;left:7211;top:252;width:2;height:80" coordorigin="7211,252" coordsize="0,80" path="m7211,332l7211,252e" filled="false" stroked="true" strokeweight=".748pt" strokecolor="#939598">
                <v:path arrowok="t"/>
              </v:shape>
            </v:group>
            <v:group style="position:absolute;left:7171;top:252;width:2;height:80" coordorigin="7171,252" coordsize="2,80">
              <v:shape style="position:absolute;left:7171;top:252;width:2;height:80" coordorigin="7171,252" coordsize="1,80" path="m7171,332l7171,252e" filled="false" stroked="true" strokeweight=".748pt" strokecolor="#939598">
                <v:path arrowok="t"/>
              </v:shape>
            </v:group>
            <v:group style="position:absolute;left:7131;top:252;width:2;height:80" coordorigin="7131,252" coordsize="2,80">
              <v:shape style="position:absolute;left:7131;top:252;width:2;height:80" coordorigin="7131,252" coordsize="0,80" path="m7131,332l7131,252e" filled="false" stroked="true" strokeweight=".748pt" strokecolor="#939598">
                <v:path arrowok="t"/>
              </v:shape>
            </v:group>
            <v:group style="position:absolute;left:7091;top:252;width:2;height:80" coordorigin="7091,252" coordsize="2,80">
              <v:shape style="position:absolute;left:7091;top:252;width:2;height:80" coordorigin="7091,252" coordsize="0,80" path="m7091,332l7091,252e" filled="false" stroked="true" strokeweight=".748pt" strokecolor="#939598">
                <v:path arrowok="t"/>
              </v:shape>
            </v:group>
            <v:group style="position:absolute;left:7051;top:252;width:2;height:80" coordorigin="7051,252" coordsize="2,80">
              <v:shape style="position:absolute;left:7051;top:252;width:2;height:80" coordorigin="7051,252" coordsize="1,80" path="m7051,332l7051,252e" filled="false" stroked="true" strokeweight=".748pt" strokecolor="#939598">
                <v:path arrowok="t"/>
              </v:shape>
            </v:group>
            <v:group style="position:absolute;left:7011;top:252;width:2;height:80" coordorigin="7011,252" coordsize="2,80">
              <v:shape style="position:absolute;left:7011;top:252;width:2;height:80" coordorigin="7011,252" coordsize="0,80" path="m7011,332l7011,252e" filled="false" stroked="true" strokeweight=".748pt" strokecolor="#939598">
                <v:path arrowok="t"/>
              </v:shape>
            </v:group>
            <v:group style="position:absolute;left:6971;top:252;width:2;height:80" coordorigin="6971,252" coordsize="2,80">
              <v:shape style="position:absolute;left:6971;top:252;width:2;height:80" coordorigin="6971,252" coordsize="1,80" path="m6971,332l6971,252e" filled="false" stroked="true" strokeweight=".748pt" strokecolor="#939598">
                <v:path arrowok="t"/>
              </v:shape>
            </v:group>
            <v:group style="position:absolute;left:6930;top:252;width:2;height:80" coordorigin="6930,252" coordsize="2,80">
              <v:shape style="position:absolute;left:6930;top:252;width:2;height:80" coordorigin="6930,252" coordsize="1,80" path="m6931,332l6930,252e" filled="false" stroked="true" strokeweight=".748pt" strokecolor="#939598">
                <v:path arrowok="t"/>
              </v:shape>
            </v:group>
            <v:group style="position:absolute;left:6890;top:252;width:2;height:80" coordorigin="6890,252" coordsize="2,80">
              <v:shape style="position:absolute;left:6890;top:252;width:2;height:80" coordorigin="6890,252" coordsize="0,80" path="m6890,332l6890,252e" filled="false" stroked="true" strokeweight=".748pt" strokecolor="#939598">
                <v:path arrowok="t"/>
              </v:shape>
            </v:group>
            <v:group style="position:absolute;left:6850;top:252;width:2;height:80" coordorigin="6850,252" coordsize="2,80">
              <v:shape style="position:absolute;left:6850;top:252;width:2;height:80" coordorigin="6850,252" coordsize="1,80" path="m6850,332l6850,252e" filled="false" stroked="true" strokeweight=".748pt" strokecolor="#939598">
                <v:path arrowok="t"/>
              </v:shape>
            </v:group>
            <v:group style="position:absolute;left:6810;top:253;width:2;height:80" coordorigin="6810,253" coordsize="2,80">
              <v:shape style="position:absolute;left:6810;top:253;width:2;height:80" coordorigin="6810,253" coordsize="0,80" path="m6810,333l6810,253e" filled="false" stroked="true" strokeweight=".748pt" strokecolor="#939598">
                <v:path arrowok="t"/>
              </v:shape>
            </v:group>
            <v:group style="position:absolute;left:6770;top:253;width:2;height:80" coordorigin="6770,253" coordsize="2,80">
              <v:shape style="position:absolute;left:6770;top:253;width:2;height:80" coordorigin="6770,253" coordsize="1,80" path="m6770,333l6770,253e" filled="false" stroked="true" strokeweight=".748pt" strokecolor="#939598">
                <v:path arrowok="t"/>
              </v:shape>
            </v:group>
            <v:group style="position:absolute;left:6730;top:253;width:2;height:80" coordorigin="6730,253" coordsize="2,80">
              <v:shape style="position:absolute;left:6730;top:253;width:2;height:80" coordorigin="6730,253" coordsize="0,80" path="m6730,333l6730,253e" filled="false" stroked="true" strokeweight=".748pt" strokecolor="#939598">
                <v:path arrowok="t"/>
              </v:shape>
            </v:group>
            <v:group style="position:absolute;left:6690;top:253;width:2;height:80" coordorigin="6690,253" coordsize="2,80">
              <v:shape style="position:absolute;left:6690;top:253;width:2;height:80" coordorigin="6690,253" coordsize="1,80" path="m6690,333l6690,253e" filled="false" stroked="true" strokeweight=".748pt" strokecolor="#939598">
                <v:path arrowok="t"/>
              </v:shape>
            </v:group>
            <v:group style="position:absolute;left:6650;top:253;width:2;height:80" coordorigin="6650,253" coordsize="2,80">
              <v:shape style="position:absolute;left:6650;top:253;width:2;height:80" coordorigin="6650,253" coordsize="1,80" path="m6650,333l6650,253e" filled="false" stroked="true" strokeweight=".748pt" strokecolor="#939598">
                <v:path arrowok="t"/>
              </v:shape>
            </v:group>
            <v:group style="position:absolute;left:6610;top:253;width:2;height:80" coordorigin="6610,253" coordsize="2,80">
              <v:shape style="position:absolute;left:6610;top:253;width:2;height:80" coordorigin="6610,253" coordsize="1,80" path="m6610,333l6610,253e" filled="false" stroked="true" strokeweight=".748pt" strokecolor="#939598">
                <v:path arrowok="t"/>
              </v:shape>
            </v:group>
            <v:group style="position:absolute;left:6570;top:253;width:2;height:80" coordorigin="6570,253" coordsize="2,80">
              <v:shape style="position:absolute;left:6570;top:253;width:2;height:80" coordorigin="6570,253" coordsize="1,80" path="m6570,333l6570,253e" filled="false" stroked="true" strokeweight=".748pt" strokecolor="#939598">
                <v:path arrowok="t"/>
              </v:shape>
            </v:group>
            <v:group style="position:absolute;left:6530;top:253;width:2;height:80" coordorigin="6530,253" coordsize="2,80">
              <v:shape style="position:absolute;left:6530;top:253;width:2;height:80" coordorigin="6530,253" coordsize="1,80" path="m6530,333l6530,253e" filled="false" stroked="true" strokeweight=".748pt" strokecolor="#939598">
                <v:path arrowok="t"/>
              </v:shape>
            </v:group>
            <v:group style="position:absolute;left:6490;top:253;width:2;height:80" coordorigin="6490,253" coordsize="2,80">
              <v:shape style="position:absolute;left:6490;top:253;width:2;height:80" coordorigin="6490,253" coordsize="1,80" path="m6490,333l6490,253e" filled="false" stroked="true" strokeweight=".748pt" strokecolor="#939598">
                <v:path arrowok="t"/>
              </v:shape>
            </v:group>
            <v:group style="position:absolute;left:6450;top:253;width:2;height:80" coordorigin="6450,253" coordsize="2,80">
              <v:shape style="position:absolute;left:6450;top:253;width:2;height:80" coordorigin="6450,253" coordsize="0,80" path="m6450,333l6450,253e" filled="false" stroked="true" strokeweight=".748pt" strokecolor="#939598">
                <v:path arrowok="t"/>
              </v:shape>
            </v:group>
            <v:group style="position:absolute;left:6410;top:253;width:2;height:80" coordorigin="6410,253" coordsize="2,80">
              <v:shape style="position:absolute;left:6410;top:253;width:2;height:80" coordorigin="6410,253" coordsize="0,80" path="m6410,333l6410,253e" filled="false" stroked="true" strokeweight=".748pt" strokecolor="#939598">
                <v:path arrowok="t"/>
              </v:shape>
            </v:group>
            <v:group style="position:absolute;left:6370;top:253;width:2;height:80" coordorigin="6370,253" coordsize="2,80">
              <v:shape style="position:absolute;left:6370;top:253;width:2;height:80" coordorigin="6370,253" coordsize="1,80" path="m6370,333l6370,253e" filled="false" stroked="true" strokeweight=".748pt" strokecolor="#939598">
                <v:path arrowok="t"/>
              </v:shape>
            </v:group>
            <v:group style="position:absolute;left:6330;top:253;width:2;height:80" coordorigin="6330,253" coordsize="2,80">
              <v:shape style="position:absolute;left:6330;top:253;width:2;height:80" coordorigin="6330,253" coordsize="0,80" path="m6330,333l6330,253e" filled="false" stroked="true" strokeweight=".748pt" strokecolor="#939598">
                <v:path arrowok="t"/>
              </v:shape>
            </v:group>
            <v:group style="position:absolute;left:6290;top:253;width:2;height:80" coordorigin="6290,253" coordsize="2,80">
              <v:shape style="position:absolute;left:6290;top:253;width:2;height:80" coordorigin="6290,253" coordsize="0,80" path="m6290,333l6290,253e" filled="false" stroked="true" strokeweight=".748pt" strokecolor="#939598">
                <v:path arrowok="t"/>
              </v:shape>
            </v:group>
            <v:group style="position:absolute;left:6249;top:253;width:2;height:80" coordorigin="6249,253" coordsize="2,80">
              <v:shape style="position:absolute;left:6249;top:253;width:2;height:80" coordorigin="6249,253" coordsize="0,80" path="m6249,333l6249,253e" filled="false" stroked="true" strokeweight=".748pt" strokecolor="#939598">
                <v:path arrowok="t"/>
              </v:shape>
            </v:group>
            <v:group style="position:absolute;left:6209;top:253;width:2;height:80" coordorigin="6209,253" coordsize="2,80">
              <v:shape style="position:absolute;left:6209;top:253;width:2;height:80" coordorigin="6209,253" coordsize="1,80" path="m6209,333l6209,253e" filled="false" stroked="true" strokeweight=".748pt" strokecolor="#939598">
                <v:path arrowok="t"/>
              </v:shape>
            </v:group>
            <v:group style="position:absolute;left:6169;top:253;width:2;height:80" coordorigin="6169,253" coordsize="2,80">
              <v:shape style="position:absolute;left:6169;top:253;width:2;height:80" coordorigin="6169,253" coordsize="0,80" path="m6169,333l6169,253e" filled="false" stroked="true" strokeweight=".748pt" strokecolor="#939598">
                <v:path arrowok="t"/>
              </v:shape>
            </v:group>
            <v:group style="position:absolute;left:6129;top:253;width:2;height:80" coordorigin="6129,253" coordsize="2,80">
              <v:shape style="position:absolute;left:6129;top:253;width:2;height:80" coordorigin="6129,253" coordsize="0,80" path="m6129,333l6129,253e" filled="false" stroked="true" strokeweight=".748pt" strokecolor="#939598">
                <v:path arrowok="t"/>
              </v:shape>
            </v:group>
            <v:group style="position:absolute;left:6089;top:253;width:2;height:80" coordorigin="6089,253" coordsize="2,80">
              <v:shape style="position:absolute;left:6089;top:253;width:2;height:80" coordorigin="6089,253" coordsize="0,80" path="m6089,333l6089,253e" filled="false" stroked="true" strokeweight=".748pt" strokecolor="#939598">
                <v:path arrowok="t"/>
              </v:shape>
            </v:group>
            <v:group style="position:absolute;left:6049;top:253;width:2;height:80" coordorigin="6049,253" coordsize="2,80">
              <v:shape style="position:absolute;left:6049;top:253;width:2;height:80" coordorigin="6049,253" coordsize="1,80" path="m6049,333l6049,253e" filled="false" stroked="true" strokeweight=".748pt" strokecolor="#939598">
                <v:path arrowok="t"/>
              </v:shape>
            </v:group>
            <v:group style="position:absolute;left:6009;top:253;width:2;height:80" coordorigin="6009,253" coordsize="2,80">
              <v:shape style="position:absolute;left:6009;top:253;width:2;height:80" coordorigin="6009,253" coordsize="0,80" path="m6009,333l6009,253e" filled="false" stroked="true" strokeweight=".748pt" strokecolor="#939598">
                <v:path arrowok="t"/>
              </v:shape>
            </v:group>
            <v:group style="position:absolute;left:5969;top:253;width:2;height:80" coordorigin="5969,253" coordsize="2,80">
              <v:shape style="position:absolute;left:5969;top:253;width:2;height:80" coordorigin="5969,253" coordsize="0,80" path="m5969,333l5969,253e" filled="false" stroked="true" strokeweight=".748pt" strokecolor="#939598">
                <v:path arrowok="t"/>
              </v:shape>
            </v:group>
            <v:group style="position:absolute;left:5929;top:253;width:2;height:80" coordorigin="5929,253" coordsize="2,80">
              <v:shape style="position:absolute;left:5929;top:253;width:2;height:80" coordorigin="5929,253" coordsize="0,80" path="m5929,333l5929,253e" filled="false" stroked="true" strokeweight=".748pt" strokecolor="#939598">
                <v:path arrowok="t"/>
              </v:shape>
            </v:group>
            <v:group style="position:absolute;left:5889;top:253;width:2;height:80" coordorigin="5889,253" coordsize="2,80">
              <v:shape style="position:absolute;left:5889;top:253;width:2;height:80" coordorigin="5889,253" coordsize="1,80" path="m5889,333l5889,253e" filled="false" stroked="true" strokeweight=".748pt" strokecolor="#939598">
                <v:path arrowok="t"/>
              </v:shape>
            </v:group>
            <v:group style="position:absolute;left:5849;top:253;width:2;height:80" coordorigin="5849,253" coordsize="2,80">
              <v:shape style="position:absolute;left:5849;top:253;width:2;height:80" coordorigin="5849,253" coordsize="0,80" path="m5849,333l5849,253e" filled="false" stroked="true" strokeweight=".748pt" strokecolor="#939598">
                <v:path arrowok="t"/>
              </v:shape>
            </v:group>
            <v:group style="position:absolute;left:5809;top:253;width:2;height:80" coordorigin="5809,253" coordsize="2,80">
              <v:shape style="position:absolute;left:5809;top:253;width:2;height:80" coordorigin="5809,253" coordsize="0,80" path="m5809,333l5809,253e" filled="false" stroked="true" strokeweight=".748pt" strokecolor="#939598">
                <v:path arrowok="t"/>
              </v:shape>
            </v:group>
            <v:group style="position:absolute;left:5769;top:253;width:2;height:80" coordorigin="5769,253" coordsize="2,80">
              <v:shape style="position:absolute;left:5769;top:253;width:2;height:80" coordorigin="5769,253" coordsize="0,80" path="m5769,333l5769,253e" filled="false" stroked="true" strokeweight=".748pt" strokecolor="#939598">
                <v:path arrowok="t"/>
              </v:shape>
            </v:group>
            <v:group style="position:absolute;left:5729;top:253;width:2;height:80" coordorigin="5729,253" coordsize="2,80">
              <v:shape style="position:absolute;left:5729;top:253;width:2;height:80" coordorigin="5729,253" coordsize="1,80" path="m5729,333l5729,253e" filled="false" stroked="true" strokeweight=".748pt" strokecolor="#939598">
                <v:path arrowok="t"/>
              </v:shape>
            </v:group>
            <v:group style="position:absolute;left:5689;top:253;width:2;height:80" coordorigin="5689,253" coordsize="2,80">
              <v:shape style="position:absolute;left:5689;top:253;width:2;height:80" coordorigin="5689,253" coordsize="0,80" path="m5689,333l5689,253e" filled="false" stroked="true" strokeweight=".748pt" strokecolor="#939598">
                <v:path arrowok="t"/>
              </v:shape>
            </v:group>
            <v:group style="position:absolute;left:5649;top:253;width:2;height:80" coordorigin="5649,253" coordsize="2,80">
              <v:shape style="position:absolute;left:5649;top:253;width:2;height:80" coordorigin="5649,253" coordsize="0,80" path="m5649,333l5649,253e" filled="false" stroked="true" strokeweight=".748pt" strokecolor="#939598">
                <v:path arrowok="t"/>
              </v:shape>
            </v:group>
            <v:group style="position:absolute;left:5608;top:253;width:2;height:80" coordorigin="5608,253" coordsize="2,80">
              <v:shape style="position:absolute;left:5608;top:253;width:2;height:80" coordorigin="5608,253" coordsize="0,80" path="m5609,333l5608,253e" filled="false" stroked="true" strokeweight=".748pt" strokecolor="#939598">
                <v:path arrowok="t"/>
              </v:shape>
            </v:group>
            <v:group style="position:absolute;left:5568;top:253;width:2;height:80" coordorigin="5568,253" coordsize="2,80">
              <v:shape style="position:absolute;left:5568;top:253;width:2;height:80" coordorigin="5568,253" coordsize="1,80" path="m5568,333l5568,253e" filled="false" stroked="true" strokeweight=".748pt" strokecolor="#939598">
                <v:path arrowok="t"/>
              </v:shape>
            </v:group>
            <v:group style="position:absolute;left:5528;top:253;width:2;height:80" coordorigin="5528,253" coordsize="2,80">
              <v:shape style="position:absolute;left:5528;top:253;width:2;height:80" coordorigin="5528,253" coordsize="0,80" path="m5528,333l5528,253e" filled="false" stroked="true" strokeweight=".748pt" strokecolor="#939598">
                <v:path arrowok="t"/>
              </v:shape>
            </v:group>
            <v:group style="position:absolute;left:5488;top:253;width:2;height:80" coordorigin="5488,253" coordsize="2,80">
              <v:shape style="position:absolute;left:5488;top:253;width:2;height:80" coordorigin="5488,253" coordsize="1,80" path="m5488,333l5488,253e" filled="false" stroked="true" strokeweight=".748pt" strokecolor="#939598">
                <v:path arrowok="t"/>
              </v:shape>
            </v:group>
            <v:group style="position:absolute;left:5448;top:253;width:2;height:80" coordorigin="5448,253" coordsize="2,80">
              <v:shape style="position:absolute;left:5448;top:253;width:2;height:80" coordorigin="5448,253" coordsize="1,80" path="m5448,333l5448,253e" filled="false" stroked="true" strokeweight=".748pt" strokecolor="#939598">
                <v:path arrowok="t"/>
              </v:shape>
            </v:group>
            <v:group style="position:absolute;left:5408;top:253;width:2;height:80" coordorigin="5408,253" coordsize="2,80">
              <v:shape style="position:absolute;left:5408;top:253;width:2;height:80" coordorigin="5408,253" coordsize="1,80" path="m5408,333l5408,253e" filled="false" stroked="true" strokeweight=".748pt" strokecolor="#939598">
                <v:path arrowok="t"/>
              </v:shape>
            </v:group>
            <v:group style="position:absolute;left:5368;top:253;width:2;height:80" coordorigin="5368,253" coordsize="2,80">
              <v:shape style="position:absolute;left:5368;top:253;width:2;height:80" coordorigin="5368,253" coordsize="1,80" path="m5368,333l5368,253e" filled="false" stroked="true" strokeweight=".748pt" strokecolor="#939598">
                <v:path arrowok="t"/>
              </v:shape>
            </v:group>
            <v:group style="position:absolute;left:5328;top:253;width:2;height:80" coordorigin="5328,253" coordsize="2,80">
              <v:shape style="position:absolute;left:5328;top:253;width:2;height:80" coordorigin="5328,253" coordsize="1,80" path="m5328,333l5328,253e" filled="false" stroked="true" strokeweight=".748pt" strokecolor="#939598">
                <v:path arrowok="t"/>
              </v:shape>
            </v:group>
            <v:group style="position:absolute;left:5288;top:253;width:2;height:80" coordorigin="5288,253" coordsize="2,80">
              <v:shape style="position:absolute;left:5288;top:253;width:2;height:80" coordorigin="5288,253" coordsize="1,80" path="m5288,333l5288,253e" filled="false" stroked="true" strokeweight=".748pt" strokecolor="#939598">
                <v:path arrowok="t"/>
              </v:shape>
            </v:group>
            <v:group style="position:absolute;left:5248;top:253;width:2;height:80" coordorigin="5248,253" coordsize="2,80">
              <v:shape style="position:absolute;left:5248;top:253;width:2;height:80" coordorigin="5248,253" coordsize="0,80" path="m5248,333l5248,253e" filled="false" stroked="true" strokeweight=".748pt" strokecolor="#939598">
                <v:path arrowok="t"/>
              </v:shape>
            </v:group>
            <v:group style="position:absolute;left:5208;top:253;width:2;height:80" coordorigin="5208,253" coordsize="2,80">
              <v:shape style="position:absolute;left:5208;top:253;width:2;height:80" coordorigin="5208,253" coordsize="0,80" path="m5208,333l5208,253e" filled="false" stroked="true" strokeweight=".748pt" strokecolor="#939598">
                <v:path arrowok="t"/>
              </v:shape>
            </v:group>
            <v:group style="position:absolute;left:5168;top:253;width:2;height:80" coordorigin="5168,253" coordsize="2,80">
              <v:shape style="position:absolute;left:5168;top:253;width:2;height:80" coordorigin="5168,253" coordsize="1,80" path="m5168,333l5168,253e" filled="false" stroked="true" strokeweight=".748pt" strokecolor="#939598">
                <v:path arrowok="t"/>
              </v:shape>
            </v:group>
            <v:group style="position:absolute;left:5128;top:253;width:2;height:80" coordorigin="5128,253" coordsize="2,80">
              <v:shape style="position:absolute;left:5128;top:253;width:2;height:80" coordorigin="5128,253" coordsize="1,80" path="m5128,333l5128,253e" filled="false" stroked="true" strokeweight=".748pt" strokecolor="#939598">
                <v:path arrowok="t"/>
              </v:shape>
            </v:group>
            <v:group style="position:absolute;left:5088;top:253;width:2;height:80" coordorigin="5088,253" coordsize="2,80">
              <v:shape style="position:absolute;left:5088;top:253;width:2;height:80" coordorigin="5088,253" coordsize="0,80" path="m5088,333l5088,253e" filled="false" stroked="true" strokeweight=".748pt" strokecolor="#939598">
                <v:path arrowok="t"/>
              </v:shape>
            </v:group>
            <v:group style="position:absolute;left:5048;top:253;width:2;height:80" coordorigin="5048,253" coordsize="2,80">
              <v:shape style="position:absolute;left:5048;top:253;width:2;height:80" coordorigin="5048,253" coordsize="0,80" path="m5048,333l5048,253e" filled="false" stroked="true" strokeweight=".748pt" strokecolor="#939598">
                <v:path arrowok="t"/>
              </v:shape>
            </v:group>
            <v:group style="position:absolute;left:5008;top:253;width:2;height:80" coordorigin="5008,253" coordsize="2,80">
              <v:shape style="position:absolute;left:5008;top:253;width:2;height:80" coordorigin="5008,253" coordsize="1,80" path="m5008,333l5008,253e" filled="false" stroked="true" strokeweight=".748pt" strokecolor="#939598">
                <v:path arrowok="t"/>
              </v:shape>
            </v:group>
            <v:group style="position:absolute;left:4968;top:253;width:2;height:80" coordorigin="4968,253" coordsize="2,80">
              <v:shape style="position:absolute;left:4968;top:253;width:2;height:80" coordorigin="4968,253" coordsize="1,80" path="m4968,333l4968,253e" filled="false" stroked="true" strokeweight=".748pt" strokecolor="#939598">
                <v:path arrowok="t"/>
              </v:shape>
            </v:group>
            <v:group style="position:absolute;left:4927;top:253;width:2;height:80" coordorigin="4927,253" coordsize="2,80">
              <v:shape style="position:absolute;left:4927;top:253;width:2;height:80" coordorigin="4927,253" coordsize="0,80" path="m4927,333l4927,253e" filled="false" stroked="true" strokeweight=".748pt" strokecolor="#939598">
                <v:path arrowok="t"/>
              </v:shape>
            </v:group>
            <v:group style="position:absolute;left:4887;top:253;width:2;height:80" coordorigin="4887,253" coordsize="2,80">
              <v:shape style="position:absolute;left:4887;top:253;width:2;height:80" coordorigin="4887,253" coordsize="0,80" path="m4887,333l4887,253e" filled="false" stroked="true" strokeweight=".748pt" strokecolor="#939598">
                <v:path arrowok="t"/>
              </v:shape>
            </v:group>
            <v:group style="position:absolute;left:4847;top:253;width:2;height:80" coordorigin="4847,253" coordsize="2,80">
              <v:shape style="position:absolute;left:4847;top:253;width:2;height:80" coordorigin="4847,253" coordsize="1,80" path="m4847,333l4847,253e" filled="false" stroked="true" strokeweight=".748pt" strokecolor="#939598">
                <v:path arrowok="t"/>
              </v:shape>
            </v:group>
            <v:group style="position:absolute;left:4807;top:253;width:2;height:80" coordorigin="4807,253" coordsize="2,80">
              <v:shape style="position:absolute;left:4807;top:253;width:2;height:80" coordorigin="4807,253" coordsize="1,80" path="m4807,333l4807,253e" filled="false" stroked="true" strokeweight=".748pt" strokecolor="#939598">
                <v:path arrowok="t"/>
              </v:shape>
            </v:group>
            <v:group style="position:absolute;left:4767;top:253;width:2;height:80" coordorigin="4767,253" coordsize="2,80">
              <v:shape style="position:absolute;left:4767;top:253;width:2;height:80" coordorigin="4767,253" coordsize="0,80" path="m4767,333l4767,253e" filled="false" stroked="true" strokeweight=".748pt" strokecolor="#939598">
                <v:path arrowok="t"/>
              </v:shape>
            </v:group>
            <v:group style="position:absolute;left:4727;top:253;width:2;height:80" coordorigin="4727,253" coordsize="2,80">
              <v:shape style="position:absolute;left:4727;top:253;width:2;height:80" coordorigin="4727,253" coordsize="0,80" path="m4727,333l4727,253e" filled="false" stroked="true" strokeweight=".748pt" strokecolor="#939598">
                <v:path arrowok="t"/>
              </v:shape>
            </v:group>
            <v:group style="position:absolute;left:4687;top:253;width:2;height:80" coordorigin="4687,253" coordsize="2,80">
              <v:shape style="position:absolute;left:4687;top:253;width:2;height:80" coordorigin="4687,253" coordsize="1,80" path="m4687,333l4687,253e" filled="false" stroked="true" strokeweight=".748pt" strokecolor="#939598">
                <v:path arrowok="t"/>
              </v:shape>
            </v:group>
            <v:group style="position:absolute;left:4647;top:253;width:2;height:80" coordorigin="4647,253" coordsize="2,80">
              <v:shape style="position:absolute;left:4647;top:253;width:2;height:80" coordorigin="4647,253" coordsize="1,80" path="m4647,333l4647,253e" filled="false" stroked="true" strokeweight=".748pt" strokecolor="#939598">
                <v:path arrowok="t"/>
              </v:shape>
            </v:group>
            <v:group style="position:absolute;left:4607;top:253;width:2;height:80" coordorigin="4607,253" coordsize="2,80">
              <v:shape style="position:absolute;left:4607;top:253;width:2;height:80" coordorigin="4607,253" coordsize="0,80" path="m4607,333l4607,253e" filled="false" stroked="true" strokeweight=".748pt" strokecolor="#939598">
                <v:path arrowok="t"/>
              </v:shape>
            </v:group>
            <v:group style="position:absolute;left:4567;top:253;width:2;height:80" coordorigin="4567,253" coordsize="2,80">
              <v:shape style="position:absolute;left:4567;top:253;width:2;height:80" coordorigin="4567,253" coordsize="0,80" path="m4567,333l4567,253e" filled="false" stroked="true" strokeweight=".748pt" strokecolor="#939598">
                <v:path arrowok="t"/>
              </v:shape>
            </v:group>
            <v:group style="position:absolute;left:4527;top:253;width:2;height:80" coordorigin="4527,253" coordsize="2,80">
              <v:shape style="position:absolute;left:4527;top:253;width:2;height:80" coordorigin="4527,253" coordsize="1,80" path="m4527,333l4527,253e" filled="false" stroked="true" strokeweight=".748pt" strokecolor="#939598">
                <v:path arrowok="t"/>
              </v:shape>
            </v:group>
            <v:group style="position:absolute;left:4487;top:253;width:2;height:80" coordorigin="4487,253" coordsize="2,80">
              <v:shape style="position:absolute;left:4487;top:253;width:2;height:80" coordorigin="4487,253" coordsize="1,80" path="m4487,333l4487,253e" filled="false" stroked="true" strokeweight=".748pt" strokecolor="#939598">
                <v:path arrowok="t"/>
              </v:shape>
            </v:group>
            <v:group style="position:absolute;left:4447;top:253;width:2;height:80" coordorigin="4447,253" coordsize="2,80">
              <v:shape style="position:absolute;left:4447;top:253;width:2;height:80" coordorigin="4447,253" coordsize="0,80" path="m4447,333l4447,253e" filled="false" stroked="true" strokeweight=".748pt" strokecolor="#939598">
                <v:path arrowok="t"/>
              </v:shape>
            </v:group>
            <v:group style="position:absolute;left:4407;top:253;width:2;height:80" coordorigin="4407,253" coordsize="2,80">
              <v:shape style="position:absolute;left:4407;top:253;width:2;height:80" coordorigin="4407,253" coordsize="0,80" path="m4407,333l4407,253e" filled="false" stroked="true" strokeweight=".748pt" strokecolor="#939598">
                <v:path arrowok="t"/>
              </v:shape>
            </v:group>
            <v:group style="position:absolute;left:4367;top:253;width:2;height:80" coordorigin="4367,253" coordsize="2,80">
              <v:shape style="position:absolute;left:4367;top:253;width:2;height:80" coordorigin="4367,253" coordsize="1,80" path="m4367,333l4367,253e" filled="false" stroked="true" strokeweight=".748pt" strokecolor="#939598">
                <v:path arrowok="t"/>
              </v:shape>
            </v:group>
            <v:group style="position:absolute;left:4327;top:253;width:2;height:80" coordorigin="4327,253" coordsize="2,80">
              <v:shape style="position:absolute;left:4327;top:253;width:2;height:80" coordorigin="4327,253" coordsize="1,80" path="m4327,333l4327,253e" filled="false" stroked="true" strokeweight=".748pt" strokecolor="#939598">
                <v:path arrowok="t"/>
              </v:shape>
            </v:group>
            <v:group style="position:absolute;left:4286;top:253;width:2;height:80" coordorigin="4286,253" coordsize="2,80">
              <v:shape style="position:absolute;left:4286;top:253;width:2;height:80" coordorigin="4286,253" coordsize="1,80" path="m4287,333l4286,253e" filled="false" stroked="true" strokeweight=".748pt" strokecolor="#939598">
                <v:path arrowok="t"/>
              </v:shape>
            </v:group>
            <v:group style="position:absolute;left:4246;top:253;width:2;height:80" coordorigin="4246,253" coordsize="2,80">
              <v:shape style="position:absolute;left:4246;top:253;width:2;height:80" coordorigin="4246,253" coordsize="1,80" path="m4246,333l4246,253e" filled="false" stroked="true" strokeweight=".748pt" strokecolor="#939598">
                <v:path arrowok="t"/>
              </v:shape>
            </v:group>
            <v:group style="position:absolute;left:4206;top:253;width:2;height:80" coordorigin="4206,253" coordsize="2,80">
              <v:shape style="position:absolute;left:4206;top:253;width:2;height:80" coordorigin="4206,253" coordsize="1,80" path="m4206,333l4206,253e" filled="false" stroked="true" strokeweight=".748pt" strokecolor="#939598">
                <v:path arrowok="t"/>
              </v:shape>
            </v:group>
            <v:group style="position:absolute;left:4166;top:253;width:2;height:80" coordorigin="4166,253" coordsize="2,80">
              <v:shape style="position:absolute;left:4166;top:253;width:2;height:80" coordorigin="4166,253" coordsize="1,80" path="m4166,333l4166,253e" filled="false" stroked="true" strokeweight=".748pt" strokecolor="#939598">
                <v:path arrowok="t"/>
              </v:shape>
            </v:group>
            <v:group style="position:absolute;left:4126;top:253;width:2;height:80" coordorigin="4126,253" coordsize="2,80">
              <v:shape style="position:absolute;left:4126;top:253;width:2;height:80" coordorigin="4126,253" coordsize="0,80" path="m4126,333l4126,253e" filled="false" stroked="true" strokeweight=".748pt" strokecolor="#939598">
                <v:path arrowok="t"/>
              </v:shape>
            </v:group>
            <v:group style="position:absolute;left:4086;top:253;width:2;height:80" coordorigin="4086,253" coordsize="2,80">
              <v:shape style="position:absolute;left:4086;top:253;width:2;height:80" coordorigin="4086,253" coordsize="1,80" path="m4086,333l4086,253e" filled="false" stroked="true" strokeweight=".748pt" strokecolor="#939598">
                <v:path arrowok="t"/>
              </v:shape>
            </v:group>
            <v:group style="position:absolute;left:4046;top:253;width:2;height:80" coordorigin="4046,253" coordsize="2,80">
              <v:shape style="position:absolute;left:4046;top:253;width:2;height:80" coordorigin="4046,253" coordsize="0,80" path="m4046,333l4046,253e" filled="false" stroked="true" strokeweight=".748pt" strokecolor="#939598">
                <v:path arrowok="t"/>
              </v:shape>
            </v:group>
            <v:group style="position:absolute;left:4006;top:253;width:2;height:80" coordorigin="4006,253" coordsize="2,80">
              <v:shape style="position:absolute;left:4006;top:253;width:2;height:80" coordorigin="4006,253" coordsize="0,80" path="m4006,333l4006,253e" filled="false" stroked="true" strokeweight=".748pt" strokecolor="#939598">
                <v:path arrowok="t"/>
              </v:shape>
            </v:group>
            <v:group style="position:absolute;left:3966;top:253;width:2;height:80" coordorigin="3966,253" coordsize="2,80">
              <v:shape style="position:absolute;left:3966;top:253;width:2;height:80" coordorigin="3966,253" coordsize="0,80" path="m3966,333l3966,253e" filled="false" stroked="true" strokeweight=".748pt" strokecolor="#939598">
                <v:path arrowok="t"/>
              </v:shape>
            </v:group>
            <v:group style="position:absolute;left:3926;top:253;width:2;height:80" coordorigin="3926,253" coordsize="2,80">
              <v:shape style="position:absolute;left:3926;top:253;width:2;height:80" coordorigin="3926,253" coordsize="1,80" path="m3926,333l3926,253e" filled="false" stroked="true" strokeweight=".748pt" strokecolor="#939598">
                <v:path arrowok="t"/>
              </v:shape>
            </v:group>
            <v:group style="position:absolute;left:3886;top:253;width:2;height:80" coordorigin="3886,253" coordsize="2,80">
              <v:shape style="position:absolute;left:3886;top:253;width:2;height:80" coordorigin="3886,253" coordsize="0,80" path="m3886,333l3886,253e" filled="false" stroked="true" strokeweight=".748pt" strokecolor="#939598">
                <v:path arrowok="t"/>
              </v:shape>
            </v:group>
            <v:group style="position:absolute;left:3846;top:253;width:2;height:80" coordorigin="3846,253" coordsize="2,80">
              <v:shape style="position:absolute;left:3846;top:253;width:2;height:80" coordorigin="3846,253" coordsize="0,80" path="m3846,333l3846,253e" filled="false" stroked="true" strokeweight=".748pt" strokecolor="#939598">
                <v:path arrowok="t"/>
              </v:shape>
            </v:group>
            <v:group style="position:absolute;left:3806;top:253;width:2;height:80" coordorigin="3806,253" coordsize="2,80">
              <v:shape style="position:absolute;left:3806;top:253;width:2;height:80" coordorigin="3806,253" coordsize="0,80" path="m3806,333l3806,253e" filled="false" stroked="true" strokeweight=".748pt" strokecolor="#939598">
                <v:path arrowok="t"/>
              </v:shape>
            </v:group>
            <v:group style="position:absolute;left:3766;top:253;width:2;height:80" coordorigin="3766,253" coordsize="2,80">
              <v:shape style="position:absolute;left:3766;top:253;width:2;height:80" coordorigin="3766,253" coordsize="1,80" path="m3766,333l3766,253e" filled="false" stroked="true" strokeweight=".748pt" strokecolor="#939598">
                <v:path arrowok="t"/>
              </v:shape>
            </v:group>
            <v:group style="position:absolute;left:3726;top:253;width:2;height:80" coordorigin="3726,253" coordsize="2,80">
              <v:shape style="position:absolute;left:3726;top:253;width:2;height:80" coordorigin="3726,253" coordsize="0,80" path="m3726,333l3726,253e" filled="false" stroked="true" strokeweight=".748pt" strokecolor="#939598">
                <v:path arrowok="t"/>
              </v:shape>
            </v:group>
            <v:group style="position:absolute;left:3686;top:253;width:2;height:80" coordorigin="3686,253" coordsize="2,80">
              <v:shape style="position:absolute;left:3686;top:253;width:2;height:80" coordorigin="3686,253" coordsize="0,80" path="m3686,333l3686,253e" filled="false" stroked="true" strokeweight=".748pt" strokecolor="#939598">
                <v:path arrowok="t"/>
              </v:shape>
            </v:group>
            <v:group style="position:absolute;left:3646;top:253;width:2;height:80" coordorigin="3646,253" coordsize="2,80">
              <v:shape style="position:absolute;left:3646;top:253;width:2;height:80" coordorigin="3646,253" coordsize="0,80" path="m3646,333l3646,253e" filled="false" stroked="true" strokeweight=".748pt" strokecolor="#939598">
                <v:path arrowok="t"/>
              </v:shape>
            </v:group>
            <v:group style="position:absolute;left:3605;top:253;width:2;height:80" coordorigin="3605,253" coordsize="2,80">
              <v:shape style="position:absolute;left:3605;top:253;width:2;height:80" coordorigin="3605,253" coordsize="1,80" path="m3605,333l3605,253e" filled="false" stroked="true" strokeweight=".748pt" strokecolor="#939598">
                <v:path arrowok="t"/>
              </v:shape>
            </v:group>
            <v:group style="position:absolute;left:3565;top:253;width:2;height:80" coordorigin="3565,253" coordsize="2,80">
              <v:shape style="position:absolute;left:3565;top:253;width:2;height:80" coordorigin="3565,253" coordsize="1,80" path="m3565,333l3565,253e" filled="false" stroked="true" strokeweight=".748pt" strokecolor="#939598">
                <v:path arrowok="t"/>
              </v:shape>
            </v:group>
            <v:group style="position:absolute;left:3525;top:253;width:2;height:80" coordorigin="3525,253" coordsize="2,80">
              <v:shape style="position:absolute;left:3525;top:253;width:2;height:80" coordorigin="3525,253" coordsize="0,80" path="m3525,333l3525,253e" filled="false" stroked="true" strokeweight=".748pt" strokecolor="#939598">
                <v:path arrowok="t"/>
              </v:shape>
            </v:group>
            <v:group style="position:absolute;left:3485;top:253;width:2;height:80" coordorigin="3485,253" coordsize="2,80">
              <v:shape style="position:absolute;left:3485;top:253;width:2;height:80" coordorigin="3485,253" coordsize="0,80" path="m3485,333l3485,253e" filled="false" stroked="true" strokeweight=".748pt" strokecolor="#939598">
                <v:path arrowok="t"/>
              </v:shape>
            </v:group>
            <v:group style="position:absolute;left:3445;top:253;width:2;height:80" coordorigin="3445,253" coordsize="2,80">
              <v:shape style="position:absolute;left:3445;top:253;width:2;height:80" coordorigin="3445,253" coordsize="1,80" path="m3445,333l3445,253e" filled="false" stroked="true" strokeweight=".748pt" strokecolor="#939598">
                <v:path arrowok="t"/>
              </v:shape>
            </v:group>
            <v:group style="position:absolute;left:3405;top:254;width:2;height:80" coordorigin="3405,254" coordsize="2,80">
              <v:shape style="position:absolute;left:3405;top:254;width:2;height:80" coordorigin="3405,254" coordsize="1,80" path="m3405,334l3405,254e" filled="false" stroked="true" strokeweight=".748pt" strokecolor="#939598">
                <v:path arrowok="t"/>
              </v:shape>
            </v:group>
            <v:group style="position:absolute;left:3365;top:254;width:2;height:80" coordorigin="3365,254" coordsize="2,80">
              <v:shape style="position:absolute;left:3365;top:254;width:2;height:80" coordorigin="3365,254" coordsize="0,80" path="m3365,334l3365,254e" filled="false" stroked="true" strokeweight=".748pt" strokecolor="#939598">
                <v:path arrowok="t"/>
              </v:shape>
            </v:group>
            <v:group style="position:absolute;left:3325;top:254;width:2;height:80" coordorigin="3325,254" coordsize="2,80">
              <v:shape style="position:absolute;left:3325;top:254;width:2;height:80" coordorigin="3325,254" coordsize="0,80" path="m3325,334l3325,254e" filled="false" stroked="true" strokeweight=".748pt" strokecolor="#939598">
                <v:path arrowok="t"/>
              </v:shape>
            </v:group>
            <v:group style="position:absolute;left:3285;top:254;width:2;height:80" coordorigin="3285,254" coordsize="2,80">
              <v:shape style="position:absolute;left:3285;top:254;width:2;height:80" coordorigin="3285,254" coordsize="1,80" path="m3285,334l3285,254e" filled="false" stroked="true" strokeweight=".748pt" strokecolor="#939598">
                <v:path arrowok="t"/>
              </v:shape>
            </v:group>
            <v:group style="position:absolute;left:3245;top:254;width:2;height:80" coordorigin="3245,254" coordsize="2,80">
              <v:shape style="position:absolute;left:3245;top:254;width:2;height:80" coordorigin="3245,254" coordsize="1,80" path="m3245,334l3245,254e" filled="false" stroked="true" strokeweight=".748pt" strokecolor="#939598">
                <v:path arrowok="t"/>
              </v:shape>
            </v:group>
            <v:group style="position:absolute;left:3205;top:254;width:2;height:80" coordorigin="3205,254" coordsize="2,80">
              <v:shape style="position:absolute;left:3205;top:254;width:2;height:80" coordorigin="3205,254" coordsize="0,80" path="m3205,334l3205,254e" filled="false" stroked="true" strokeweight=".748pt" strokecolor="#939598">
                <v:path arrowok="t"/>
              </v:shape>
            </v:group>
            <v:group style="position:absolute;left:3165;top:254;width:2;height:80" coordorigin="3165,254" coordsize="2,80">
              <v:shape style="position:absolute;left:3165;top:254;width:2;height:80" coordorigin="3165,254" coordsize="0,80" path="m3165,334l3165,254e" filled="false" stroked="true" strokeweight=".748pt" strokecolor="#939598">
                <v:path arrowok="t"/>
              </v:shape>
            </v:group>
            <v:group style="position:absolute;left:3125;top:254;width:2;height:80" coordorigin="3125,254" coordsize="2,80">
              <v:shape style="position:absolute;left:3125;top:254;width:2;height:80" coordorigin="3125,254" coordsize="1,80" path="m3125,334l3125,254e" filled="false" stroked="true" strokeweight=".748pt" strokecolor="#939598">
                <v:path arrowok="t"/>
              </v:shape>
            </v:group>
            <v:group style="position:absolute;left:3085;top:254;width:2;height:80" coordorigin="3085,254" coordsize="2,80">
              <v:shape style="position:absolute;left:3085;top:254;width:2;height:80" coordorigin="3085,254" coordsize="1,80" path="m3085,334l3085,254e" filled="false" stroked="true" strokeweight=".748pt" strokecolor="#939598">
                <v:path arrowok="t"/>
              </v:shape>
            </v:group>
            <v:group style="position:absolute;left:3045;top:254;width:2;height:80" coordorigin="3045,254" coordsize="2,80">
              <v:shape style="position:absolute;left:3045;top:254;width:2;height:80" coordorigin="3045,254" coordsize="1,80" path="m3045,334l3045,254e" filled="false" stroked="true" strokeweight=".748pt" strokecolor="#939598">
                <v:path arrowok="t"/>
              </v:shape>
            </v:group>
            <v:group style="position:absolute;left:3005;top:254;width:2;height:80" coordorigin="3005,254" coordsize="2,80">
              <v:shape style="position:absolute;left:3005;top:254;width:2;height:80" coordorigin="3005,254" coordsize="1,80" path="m3005,334l3005,254e" filled="false" stroked="true" strokeweight=".748pt" strokecolor="#939598">
                <v:path arrowok="t"/>
              </v:shape>
            </v:group>
            <v:group style="position:absolute;left:2964;top:254;width:2;height:80" coordorigin="2964,254" coordsize="2,80">
              <v:shape style="position:absolute;left:2964;top:254;width:2;height:80" coordorigin="2964,254" coordsize="1,80" path="m2965,334l2964,254e" filled="false" stroked="true" strokeweight=".748pt" strokecolor="#939598">
                <v:path arrowok="t"/>
              </v:shape>
            </v:group>
            <v:group style="position:absolute;left:2924;top:254;width:2;height:80" coordorigin="2924,254" coordsize="2,80">
              <v:shape style="position:absolute;left:2924;top:254;width:2;height:80" coordorigin="2924,254" coordsize="0,80" path="m2924,334l2924,254e" filled="false" stroked="true" strokeweight=".748pt" strokecolor="#939598">
                <v:path arrowok="t"/>
              </v:shape>
            </v:group>
            <v:group style="position:absolute;left:2884;top:254;width:2;height:80" coordorigin="2884,254" coordsize="2,80">
              <v:shape style="position:absolute;left:2884;top:254;width:2;height:80" coordorigin="2884,254" coordsize="1,80" path="m2884,334l2884,254e" filled="false" stroked="true" strokeweight=".748pt" strokecolor="#939598">
                <v:path arrowok="t"/>
              </v:shape>
            </v:group>
            <v:group style="position:absolute;left:2844;top:254;width:2;height:80" coordorigin="2844,254" coordsize="2,80">
              <v:shape style="position:absolute;left:2844;top:254;width:2;height:80" coordorigin="2844,254" coordsize="1,80" path="m2844,334l2844,254e" filled="false" stroked="true" strokeweight=".748pt" strokecolor="#939598">
                <v:path arrowok="t"/>
              </v:shape>
            </v:group>
            <v:group style="position:absolute;left:2804;top:254;width:2;height:80" coordorigin="2804,254" coordsize="2,80">
              <v:shape style="position:absolute;left:2804;top:254;width:2;height:80" coordorigin="2804,254" coordsize="0,80" path="m2804,334l2804,254e" filled="false" stroked="true" strokeweight=".748pt" strokecolor="#939598">
                <v:path arrowok="t"/>
              </v:shape>
            </v:group>
            <v:group style="position:absolute;left:2764;top:254;width:2;height:80" coordorigin="2764,254" coordsize="2,80">
              <v:shape style="position:absolute;left:2764;top:254;width:2;height:80" coordorigin="2764,254" coordsize="0,80" path="m2764,334l2764,254e" filled="false" stroked="true" strokeweight=".748pt" strokecolor="#939598">
                <v:path arrowok="t"/>
              </v:shape>
            </v:group>
            <v:group style="position:absolute;left:2724;top:254;width:2;height:80" coordorigin="2724,254" coordsize="2,80">
              <v:shape style="position:absolute;left:2724;top:254;width:2;height:80" coordorigin="2724,254" coordsize="1,80" path="m2724,334l2724,254e" filled="false" stroked="true" strokeweight=".748pt" strokecolor="#939598">
                <v:path arrowok="t"/>
              </v:shape>
            </v:group>
            <v:group style="position:absolute;left:2684;top:254;width:2;height:80" coordorigin="2684,254" coordsize="2,80">
              <v:shape style="position:absolute;left:2684;top:254;width:2;height:80" coordorigin="2684,254" coordsize="1,80" path="m2684,334l2684,254e" filled="false" stroked="true" strokeweight=".748pt" strokecolor="#939598">
                <v:path arrowok="t"/>
              </v:shape>
            </v:group>
            <v:group style="position:absolute;left:2644;top:254;width:2;height:80" coordorigin="2644,254" coordsize="2,80">
              <v:shape style="position:absolute;left:2644;top:254;width:2;height:80" coordorigin="2644,254" coordsize="0,80" path="m2644,334l2644,254e" filled="false" stroked="true" strokeweight=".748pt" strokecolor="#939598">
                <v:path arrowok="t"/>
              </v:shape>
            </v:group>
            <v:group style="position:absolute;left:2604;top:254;width:2;height:80" coordorigin="2604,254" coordsize="2,80">
              <v:shape style="position:absolute;left:2604;top:254;width:2;height:80" coordorigin="2604,254" coordsize="0,80" path="m2604,334l2604,254e" filled="false" stroked="true" strokeweight=".748pt" strokecolor="#939598">
                <v:path arrowok="t"/>
              </v:shape>
            </v:group>
            <v:group style="position:absolute;left:2564;top:254;width:2;height:80" coordorigin="2564,254" coordsize="2,80">
              <v:shape style="position:absolute;left:2564;top:254;width:2;height:80" coordorigin="2564,254" coordsize="1,80" path="m2564,334l2564,254e" filled="false" stroked="true" strokeweight=".748pt" strokecolor="#939598">
                <v:path arrowok="t"/>
              </v:shape>
            </v:group>
            <v:group style="position:absolute;left:2524;top:254;width:2;height:80" coordorigin="2524,254" coordsize="2,80">
              <v:shape style="position:absolute;left:2524;top:254;width:2;height:80" coordorigin="2524,254" coordsize="1,80" path="m2524,334l2524,254e" filled="false" stroked="true" strokeweight=".748pt" strokecolor="#939598">
                <v:path arrowok="t"/>
              </v:shape>
            </v:group>
            <v:group style="position:absolute;left:2484;top:254;width:2;height:80" coordorigin="2484,254" coordsize="2,80">
              <v:shape style="position:absolute;left:2484;top:254;width:2;height:80" coordorigin="2484,254" coordsize="0,80" path="m2484,334l2484,254e" filled="false" stroked="true" strokeweight=".748pt" strokecolor="#939598">
                <v:path arrowok="t"/>
              </v:shape>
            </v:group>
            <v:group style="position:absolute;left:2444;top:254;width:2;height:80" coordorigin="2444,254" coordsize="2,80">
              <v:shape style="position:absolute;left:2444;top:254;width:2;height:80" coordorigin="2444,254" coordsize="0,80" path="m2444,334l2444,254e" filled="false" stroked="true" strokeweight=".748pt" strokecolor="#939598">
                <v:path arrowok="t"/>
              </v:shape>
            </v:group>
            <v:group style="position:absolute;left:2404;top:254;width:2;height:80" coordorigin="2404,254" coordsize="2,80">
              <v:shape style="position:absolute;left:2404;top:254;width:2;height:80" coordorigin="2404,254" coordsize="1,80" path="m2404,334l2404,254e" filled="false" stroked="true" strokeweight=".748pt" strokecolor="#939598">
                <v:path arrowok="t"/>
              </v:shape>
            </v:group>
            <v:group style="position:absolute;left:2364;top:254;width:2;height:80" coordorigin="2364,254" coordsize="2,80">
              <v:shape style="position:absolute;left:2364;top:254;width:2;height:80" coordorigin="2364,254" coordsize="1,80" path="m2364,334l2364,254e" filled="false" stroked="true" strokeweight=".748pt" strokecolor="#939598">
                <v:path arrowok="t"/>
              </v:shape>
            </v:group>
            <v:group style="position:absolute;left:2324;top:254;width:2;height:80" coordorigin="2324,254" coordsize="2,80">
              <v:shape style="position:absolute;left:2324;top:254;width:2;height:80" coordorigin="2324,254" coordsize="0,80" path="m2324,334l2324,254e" filled="false" stroked="true" strokeweight=".748pt" strokecolor="#939598">
                <v:path arrowok="t"/>
              </v:shape>
            </v:group>
            <v:group style="position:absolute;left:2283;top:254;width:2;height:80" coordorigin="2283,254" coordsize="2,80">
              <v:shape style="position:absolute;left:2283;top:254;width:2;height:80" coordorigin="2283,254" coordsize="0,80" path="m2283,334l2283,254e" filled="false" stroked="true" strokeweight=".748pt" strokecolor="#939598">
                <v:path arrowok="t"/>
              </v:shape>
            </v:group>
            <v:group style="position:absolute;left:2243;top:254;width:2;height:80" coordorigin="2243,254" coordsize="2,80">
              <v:shape style="position:absolute;left:2243;top:254;width:2;height:80" coordorigin="2243,254" coordsize="1,80" path="m2243,334l2243,254e" filled="false" stroked="true" strokeweight=".748pt" strokecolor="#939598">
                <v:path arrowok="t"/>
              </v:shape>
            </v:group>
            <v:group style="position:absolute;left:2203;top:254;width:2;height:80" coordorigin="2203,254" coordsize="2,80">
              <v:shape style="position:absolute;left:2203;top:254;width:2;height:80" coordorigin="2203,254" coordsize="1,80" path="m2203,334l2203,254e" filled="false" stroked="true" strokeweight=".748pt" strokecolor="#939598">
                <v:path arrowok="t"/>
              </v:shape>
            </v:group>
            <v:group style="position:absolute;left:2163;top:254;width:2;height:80" coordorigin="2163,254" coordsize="2,80">
              <v:shape style="position:absolute;left:2163;top:254;width:2;height:80" coordorigin="2163,254" coordsize="0,80" path="m2163,334l2163,254e" filled="false" stroked="true" strokeweight=".748pt" strokecolor="#939598">
                <v:path arrowok="t"/>
              </v:shape>
            </v:group>
            <v:group style="position:absolute;left:2123;top:254;width:2;height:80" coordorigin="2123,254" coordsize="2,80">
              <v:shape style="position:absolute;left:2123;top:254;width:2;height:80" coordorigin="2123,254" coordsize="0,80" path="m2123,334l2123,254e" filled="false" stroked="true" strokeweight=".748pt" strokecolor="#939598">
                <v:path arrowok="t"/>
              </v:shape>
            </v:group>
            <v:group style="position:absolute;left:2083;top:254;width:2;height:80" coordorigin="2083,254" coordsize="2,80">
              <v:shape style="position:absolute;left:2083;top:254;width:2;height:80" coordorigin="2083,254" coordsize="1,80" path="m2083,334l2083,254e" filled="false" stroked="true" strokeweight=".748pt" strokecolor="#939598">
                <v:path arrowok="t"/>
              </v:shape>
            </v:group>
            <v:group style="position:absolute;left:2043;top:254;width:2;height:80" coordorigin="2043,254" coordsize="2,80">
              <v:shape style="position:absolute;left:2043;top:254;width:2;height:80" coordorigin="2043,254" coordsize="1,80" path="m2043,334l2043,254e" filled="false" stroked="true" strokeweight=".748pt" strokecolor="#939598">
                <v:path arrowok="t"/>
              </v:shape>
            </v:group>
            <v:group style="position:absolute;left:2003;top:254;width:2;height:80" coordorigin="2003,254" coordsize="2,80">
              <v:shape style="position:absolute;left:2003;top:254;width:2;height:80" coordorigin="2003,254" coordsize="0,80" path="m2003,334l2003,254e" filled="false" stroked="true" strokeweight=".748pt" strokecolor="#939598">
                <v:path arrowok="t"/>
              </v:shape>
            </v:group>
            <v:group style="position:absolute;left:1963;top:254;width:2;height:80" coordorigin="1963,254" coordsize="2,80">
              <v:shape style="position:absolute;left:1963;top:254;width:2;height:80" coordorigin="1963,254" coordsize="0,80" path="m1963,334l1963,254e" filled="false" stroked="true" strokeweight=".748pt" strokecolor="#939598">
                <v:path arrowok="t"/>
              </v:shape>
            </v:group>
            <v:group style="position:absolute;left:1923;top:254;width:2;height:80" coordorigin="1923,254" coordsize="2,80">
              <v:shape style="position:absolute;left:1923;top:254;width:2;height:80" coordorigin="1923,254" coordsize="1,80" path="m1923,334l1923,254e" filled="false" stroked="true" strokeweight=".748pt" strokecolor="#939598">
                <v:path arrowok="t"/>
              </v:shape>
            </v:group>
            <v:group style="position:absolute;left:1883;top:254;width:2;height:80" coordorigin="1883,254" coordsize="2,80">
              <v:shape style="position:absolute;left:1883;top:254;width:2;height:80" coordorigin="1883,254" coordsize="1,80" path="m1883,334l1883,254e" filled="false" stroked="true" strokeweight=".748pt" strokecolor="#939598">
                <v:path arrowok="t"/>
              </v:shape>
            </v:group>
            <v:group style="position:absolute;left:1843;top:254;width:2;height:80" coordorigin="1843,254" coordsize="2,80">
              <v:shape style="position:absolute;left:1843;top:254;width:2;height:80" coordorigin="1843,254" coordsize="1,80" path="m1843,334l1843,254e" filled="false" stroked="true" strokeweight=".748pt" strokecolor="#939598">
                <v:path arrowok="t"/>
              </v:shape>
            </v:group>
            <v:group style="position:absolute;left:1803;top:254;width:2;height:80" coordorigin="1803,254" coordsize="2,80">
              <v:shape style="position:absolute;left:1803;top:254;width:2;height:80" coordorigin="1803,254" coordsize="1,80" path="m1803,334l1803,254e" filled="false" stroked="true" strokeweight=".748pt" strokecolor="#939598">
                <v:path arrowok="t"/>
              </v:shape>
            </v:group>
            <v:group style="position:absolute;left:1763;top:254;width:2;height:80" coordorigin="1763,254" coordsize="2,80">
              <v:shape style="position:absolute;left:1763;top:254;width:2;height:80" coordorigin="1763,254" coordsize="1,80" path="m1763,334l1763,254e" filled="false" stroked="true" strokeweight=".748pt" strokecolor="#939598">
                <v:path arrowok="t"/>
              </v:shape>
            </v:group>
            <v:group style="position:absolute;left:1723;top:254;width:2;height:80" coordorigin="1723,254" coordsize="2,80">
              <v:shape style="position:absolute;left:1723;top:254;width:2;height:80" coordorigin="1723,254" coordsize="0,80" path="m1723,334l1723,254e" filled="false" stroked="true" strokeweight=".748pt" strokecolor="#939598">
                <v:path arrowok="t"/>
              </v:shape>
            </v:group>
            <v:group style="position:absolute;left:1683;top:254;width:2;height:80" coordorigin="1683,254" coordsize="2,80">
              <v:shape style="position:absolute;left:1683;top:254;width:2;height:80" coordorigin="1683,254" coordsize="0,80" path="m1683,334l1683,254e" filled="false" stroked="true" strokeweight=".748pt" strokecolor="#939598">
                <v:path arrowok="t"/>
              </v:shape>
            </v:group>
            <v:group style="position:absolute;left:1642;top:254;width:2;height:80" coordorigin="1642,254" coordsize="2,80">
              <v:shape style="position:absolute;left:1642;top:254;width:2;height:80" coordorigin="1642,254" coordsize="0,80" path="m1642,334l1642,254e" filled="false" stroked="true" strokeweight=".748pt" strokecolor="#939598">
                <v:path arrowok="t"/>
              </v:shape>
            </v:group>
            <v:group style="position:absolute;left:1602;top:254;width:2;height:80" coordorigin="1602,254" coordsize="2,80">
              <v:shape style="position:absolute;left:1602;top:254;width:2;height:80" coordorigin="1602,254" coordsize="0,80" path="m1602,334l1602,254e" filled="false" stroked="true" strokeweight=".748pt" strokecolor="#939598">
                <v:path arrowok="t"/>
              </v:shape>
            </v:group>
            <v:group style="position:absolute;left:1562;top:254;width:2;height:80" coordorigin="1562,254" coordsize="2,80">
              <v:shape style="position:absolute;left:1562;top:254;width:2;height:80" coordorigin="1562,254" coordsize="0,80" path="m1562,334l1562,254e" filled="false" stroked="true" strokeweight=".748pt" strokecolor="#939598">
                <v:path arrowok="t"/>
              </v:shape>
            </v:group>
            <v:group style="position:absolute;left:1522;top:254;width:2;height:80" coordorigin="1522,254" coordsize="2,80">
              <v:shape style="position:absolute;left:1522;top:254;width:2;height:80" coordorigin="1522,254" coordsize="1,80" path="m1522,334l1522,254e" filled="false" stroked="true" strokeweight=".748pt" strokecolor="#939598">
                <v:path arrowok="t"/>
              </v:shape>
            </v:group>
            <v:group style="position:absolute;left:1482;top:254;width:2;height:80" coordorigin="1482,254" coordsize="2,80">
              <v:shape style="position:absolute;left:1482;top:254;width:2;height:80" coordorigin="1482,254" coordsize="0,80" path="m1482,334l1482,254e" filled="false" stroked="true" strokeweight=".748pt" strokecolor="#939598">
                <v:path arrowok="t"/>
              </v:shape>
            </v:group>
            <v:group style="position:absolute;left:1442;top:254;width:2;height:80" coordorigin="1442,254" coordsize="2,80">
              <v:shape style="position:absolute;left:1442;top:254;width:2;height:80" coordorigin="1442,254" coordsize="0,80" path="m1442,334l1442,254e" filled="false" stroked="true" strokeweight=".748pt" strokecolor="#939598">
                <v:path arrowok="t"/>
              </v:shape>
            </v:group>
            <v:group style="position:absolute;left:1402;top:254;width:2;height:80" coordorigin="1402,254" coordsize="2,80">
              <v:shape style="position:absolute;left:1402;top:254;width:2;height:80" coordorigin="1402,254" coordsize="1,80" path="m1402,334l1402,254e" filled="false" stroked="true" strokeweight=".748pt" strokecolor="#939598">
                <v:path arrowok="t"/>
              </v:shape>
            </v:group>
            <v:group style="position:absolute;left:1362;top:254;width:2;height:80" coordorigin="1362,254" coordsize="2,80">
              <v:shape style="position:absolute;left:1362;top:254;width:2;height:80" coordorigin="1362,254" coordsize="0,80" path="m1362,334l1362,254e" filled="false" stroked="true" strokeweight=".748pt" strokecolor="#939598">
                <v:path arrowok="t"/>
              </v:shape>
            </v:group>
            <v:group style="position:absolute;left:1322;top:254;width:2;height:80" coordorigin="1322,254" coordsize="2,80">
              <v:shape style="position:absolute;left:1322;top:254;width:2;height:80" coordorigin="1322,254" coordsize="0,80" path="m1322,334l1322,254e" filled="false" stroked="true" strokeweight=".748pt" strokecolor="#939598">
                <v:path arrowok="t"/>
              </v:shape>
            </v:group>
            <v:group style="position:absolute;left:1282;top:254;width:2;height:80" coordorigin="1282,254" coordsize="2,80">
              <v:shape style="position:absolute;left:1282;top:254;width:2;height:80" coordorigin="1282,254" coordsize="0,80" path="m1282,334l1282,254e" filled="false" stroked="true" strokeweight=".748pt" strokecolor="#939598">
                <v:path arrowok="t"/>
              </v:shape>
            </v:group>
            <v:group style="position:absolute;left:1242;top:254;width:2;height:80" coordorigin="1242,254" coordsize="2,80">
              <v:shape style="position:absolute;left:1242;top:254;width:2;height:80" coordorigin="1242,254" coordsize="0,80" path="m1242,334l1242,254e" filled="false" stroked="true" strokeweight=".748pt" strokecolor="#939598">
                <v:path arrowok="t"/>
              </v:shape>
            </v:group>
            <v:group style="position:absolute;left:1202;top:254;width:2;height:80" coordorigin="1202,254" coordsize="2,80">
              <v:shape style="position:absolute;left:1202;top:254;width:2;height:80" coordorigin="1202,254" coordsize="1,80" path="m1202,334l1202,254e" filled="false" stroked="true" strokeweight=".748pt" strokecolor="#939598">
                <v:path arrowok="t"/>
              </v:shape>
            </v:group>
            <v:group style="position:absolute;left:1162;top:254;width:2;height:80" coordorigin="1162,254" coordsize="2,80">
              <v:shape style="position:absolute;left:1162;top:254;width:2;height:80" coordorigin="1162,254" coordsize="0,80" path="m1162,334l1162,254e" filled="false" stroked="true" strokeweight=".748pt" strokecolor="#939598">
                <v:path arrowok="t"/>
              </v:shape>
            </v:group>
            <v:group style="position:absolute;left:1122;top:254;width:2;height:80" coordorigin="1122,254" coordsize="2,80">
              <v:shape style="position:absolute;left:1122;top:254;width:2;height:80" coordorigin="1122,254" coordsize="0,80" path="m1122,334l1122,254e" filled="false" stroked="true" strokeweight=".748pt" strokecolor="#939598">
                <v:path arrowok="t"/>
              </v:shape>
            </v:group>
            <v:group style="position:absolute;left:1082;top:254;width:2;height:80" coordorigin="1082,254" coordsize="2,80">
              <v:shape style="position:absolute;left:1082;top:254;width:2;height:80" coordorigin="1082,254" coordsize="1,80" path="m1082,334l1082,254e" filled="false" stroked="true" strokeweight=".748pt" strokecolor="#939598">
                <v:path arrowok="t"/>
              </v:shape>
            </v:group>
            <v:group style="position:absolute;left:1042;top:254;width:2;height:80" coordorigin="1042,254" coordsize="2,80">
              <v:shape style="position:absolute;left:1042;top:254;width:2;height:80" coordorigin="1042,254" coordsize="0,80" path="m1042,334l1042,254e" filled="false" stroked="true" strokeweight=".748pt" strokecolor="#939598">
                <v:path arrowok="t"/>
              </v:shape>
            </v:group>
            <v:group style="position:absolute;left:1002;top:254;width:2;height:80" coordorigin="1002,254" coordsize="2,80">
              <v:shape style="position:absolute;left:1002;top:254;width:2;height:80" coordorigin="1002,254" coordsize="0,80" path="m1002,334l1002,254e" filled="false" stroked="true" strokeweight=".748pt" strokecolor="#939598">
                <v:path arrowok="t"/>
              </v:shape>
            </v:group>
            <v:group style="position:absolute;left:961;top:254;width:2;height:80" coordorigin="961,254" coordsize="2,80">
              <v:shape style="position:absolute;left:961;top:254;width:2;height:80" coordorigin="961,254" coordsize="0,80" path="m961,334l961,254e" filled="false" stroked="true" strokeweight=".748pt" strokecolor="#939598">
                <v:path arrowok="t"/>
              </v:shape>
            </v:group>
            <v:group style="position:absolute;left:921;top:254;width:2;height:80" coordorigin="921,254" coordsize="2,80">
              <v:shape style="position:absolute;left:921;top:254;width:2;height:80" coordorigin="921,254" coordsize="0,80" path="m921,334l921,254e" filled="false" stroked="true" strokeweight=".748pt" strokecolor="#939598">
                <v:path arrowok="t"/>
              </v:shape>
            </v:group>
            <v:group style="position:absolute;left:881;top:254;width:2;height:80" coordorigin="881,254" coordsize="2,80">
              <v:shape style="position:absolute;left:881;top:254;width:2;height:80" coordorigin="881,254" coordsize="1,80" path="m881,334l881,254e" filled="false" stroked="true" strokeweight=".748pt" strokecolor="#939598">
                <v:path arrowok="t"/>
              </v:shape>
            </v:group>
            <v:group style="position:absolute;left:841;top:254;width:2;height:80" coordorigin="841,254" coordsize="2,80">
              <v:shape style="position:absolute;left:841;top:254;width:2;height:80" coordorigin="841,254" coordsize="0,80" path="m841,334l841,254e" filled="false" stroked="true" strokeweight=".748pt" strokecolor="#939598">
                <v:path arrowok="t"/>
              </v:shape>
            </v:group>
            <v:group style="position:absolute;left:801;top:254;width:2;height:80" coordorigin="801,254" coordsize="2,80">
              <v:shape style="position:absolute;left:801;top:254;width:2;height:80" coordorigin="801,254" coordsize="0,80" path="m801,334l801,254e" filled="false" stroked="true" strokeweight=".748pt" strokecolor="#939598">
                <v:path arrowok="t"/>
              </v:shape>
            </v:group>
            <v:group style="position:absolute;left:761;top:254;width:2;height:80" coordorigin="761,254" coordsize="2,80">
              <v:shape style="position:absolute;left:761;top:254;width:2;height:80" coordorigin="761,254" coordsize="1,80" path="m761,334l761,254e" filled="false" stroked="true" strokeweight=".748pt" strokecolor="#939598">
                <v:path arrowok="t"/>
              </v:shape>
            </v:group>
            <v:group style="position:absolute;left:721;top:254;width:2;height:80" coordorigin="721,254" coordsize="2,80">
              <v:shape style="position:absolute;left:721;top:254;width:2;height:80" coordorigin="721,254" coordsize="1,80" path="m721,334l721,254e" filled="false" stroked="true" strokeweight=".748pt" strokecolor="#939598">
                <v:path arrowok="t"/>
              </v:shape>
            </v:group>
            <v:group style="position:absolute;left:681;top:254;width:2;height:80" coordorigin="681,254" coordsize="2,80">
              <v:shape style="position:absolute;left:681;top:254;width:2;height:80" coordorigin="681,254" coordsize="1,80" path="m681,334l681,254e" filled="false" stroked="true" strokeweight=".748pt" strokecolor="#939598">
                <v:path arrowok="t"/>
              </v:shape>
            </v:group>
            <v:group style="position:absolute;left:641;top:254;width:2;height:80" coordorigin="641,254" coordsize="2,80">
              <v:shape style="position:absolute;left:641;top:254;width:2;height:80" coordorigin="641,254" coordsize="1,80" path="m641,334l641,254e" filled="false" stroked="true" strokeweight=".748pt" strokecolor="#939598">
                <v:path arrowok="t"/>
              </v:shape>
            </v:group>
            <v:group style="position:absolute;left:601;top:254;width:2;height:80" coordorigin="601,254" coordsize="2,80">
              <v:shape style="position:absolute;left:601;top:254;width:2;height:80" coordorigin="601,254" coordsize="1,80" path="m601,334l601,254e" filled="false" stroked="true" strokeweight=".748pt" strokecolor="#939598">
                <v:path arrowok="t"/>
              </v:shape>
            </v:group>
            <v:group style="position:absolute;left:561;top:254;width:2;height:80" coordorigin="561,254" coordsize="2,80">
              <v:shape style="position:absolute;left:561;top:254;width:2;height:80" coordorigin="561,254" coordsize="0,80" path="m561,334l561,254e" filled="false" stroked="true" strokeweight=".748pt" strokecolor="#939598">
                <v:path arrowok="t"/>
              </v:shape>
            </v:group>
            <v:group style="position:absolute;left:521;top:254;width:2;height:80" coordorigin="521,254" coordsize="2,80">
              <v:shape style="position:absolute;left:521;top:254;width:2;height:80" coordorigin="521,254" coordsize="1,80" path="m521,334l521,254e" filled="false" stroked="true" strokeweight=".748pt" strokecolor="#939598">
                <v:path arrowok="t"/>
              </v:shape>
            </v:group>
            <v:group style="position:absolute;left:481;top:254;width:2;height:80" coordorigin="481,254" coordsize="2,80">
              <v:shape style="position:absolute;left:481;top:254;width:2;height:80" coordorigin="481,254" coordsize="0,80" path="m481,334l481,254e" filled="false" stroked="true" strokeweight=".748pt" strokecolor="#939598">
                <v:path arrowok="t"/>
              </v:shape>
            </v:group>
            <v:group style="position:absolute;left:441;top:254;width:2;height:80" coordorigin="441,254" coordsize="2,80">
              <v:shape style="position:absolute;left:441;top:254;width:2;height:80" coordorigin="441,254" coordsize="0,80" path="m441,334l441,254e" filled="false" stroked="true" strokeweight=".748pt" strokecolor="#939598">
                <v:path arrowok="t"/>
              </v:shape>
            </v:group>
            <v:group style="position:absolute;left:401;top:254;width:2;height:80" coordorigin="401,254" coordsize="2,80">
              <v:shape style="position:absolute;left:401;top:254;width:2;height:80" coordorigin="401,254" coordsize="0,80" path="m401,334l401,254e" filled="false" stroked="true" strokeweight=".748pt" strokecolor="#939598">
                <v:path arrowok="t"/>
              </v:shape>
            </v:group>
            <v:group style="position:absolute;left:361;top:254;width:2;height:80" coordorigin="361,254" coordsize="2,80">
              <v:shape style="position:absolute;left:361;top:254;width:2;height:80" coordorigin="361,254" coordsize="0,80" path="m361,334l361,254e" filled="false" stroked="true" strokeweight=".748pt" strokecolor="#939598">
                <v:path arrowok="t"/>
              </v:shape>
            </v:group>
            <v:group style="position:absolute;left:320;top:254;width:2;height:80" coordorigin="320,254" coordsize="2,80">
              <v:shape style="position:absolute;left:320;top:254;width:2;height:80" coordorigin="320,254" coordsize="1,80" path="m320,334l320,254e" filled="false" stroked="true" strokeweight=".748pt" strokecolor="#939598">
                <v:path arrowok="t"/>
              </v:shape>
            </v:group>
            <v:group style="position:absolute;left:280;top:254;width:2;height:80" coordorigin="280,254" coordsize="2,80">
              <v:shape style="position:absolute;left:280;top:254;width:2;height:80" coordorigin="280,254" coordsize="0,80" path="m280,334l280,254e" filled="false" stroked="true" strokeweight=".748pt" strokecolor="#939598">
                <v:path arrowok="t"/>
              </v:shape>
            </v:group>
            <v:group style="position:absolute;left:240;top:254;width:2;height:80" coordorigin="240,254" coordsize="2,80">
              <v:shape style="position:absolute;left:240;top:254;width:2;height:80" coordorigin="240,254" coordsize="0,80" path="m240,334l240,254e" filled="false" stroked="true" strokeweight=".748pt" strokecolor="#939598">
                <v:path arrowok="t"/>
              </v:shape>
            </v:group>
            <v:group style="position:absolute;left:200;top:254;width:2;height:80" coordorigin="200,254" coordsize="2,80">
              <v:shape style="position:absolute;left:200;top:254;width:2;height:80" coordorigin="200,254" coordsize="0,80" path="m200,334l200,254e" filled="false" stroked="true" strokeweight=".748pt" strokecolor="#939598">
                <v:path arrowok="t"/>
              </v:shape>
            </v:group>
            <v:group style="position:absolute;left:160;top:254;width:2;height:80" coordorigin="160,254" coordsize="2,80">
              <v:shape style="position:absolute;left:160;top:254;width:2;height:80" coordorigin="160,254" coordsize="0,80" path="m160,334l160,254e" filled="false" stroked="true" strokeweight=".748pt" strokecolor="#939598">
                <v:path arrowok="t"/>
              </v:shape>
            </v:group>
            <v:group style="position:absolute;left:120;top:254;width:2;height:80" coordorigin="120,254" coordsize="2,80">
              <v:shape style="position:absolute;left:120;top:254;width:2;height:80" coordorigin="120,254" coordsize="0,80" path="m120,334l120,254e" filled="false" stroked="true" strokeweight=".748pt" strokecolor="#939598">
                <v:path arrowok="t"/>
              </v:shape>
            </v:group>
            <v:group style="position:absolute;left:80;top:254;width:2;height:80" coordorigin="80,254" coordsize="2,80">
              <v:shape style="position:absolute;left:80;top:254;width:2;height:80" coordorigin="80,254" coordsize="0,80" path="m80,334l80,254e" filled="false" stroked="true" strokeweight=".748pt" strokecolor="#939598">
                <v:path arrowok="t"/>
              </v:shape>
            </v:group>
            <v:group style="position:absolute;left:40;top:254;width:2;height:80" coordorigin="40,254" coordsize="2,80">
              <v:shape style="position:absolute;left:40;top:254;width:2;height:80" coordorigin="40,254" coordsize="0,80" path="m40,334l40,254e" filled="false" stroked="true" strokeweight=".748pt" strokecolor="#939598">
                <v:path arrowok="t"/>
              </v:shape>
            </v:group>
            <v:group style="position:absolute;left:0;top:286;width:2;height:49" coordorigin="0,286" coordsize="2,49">
              <v:shape style="position:absolute;left:0;top:286;width:2;height:49" coordorigin="0,286" coordsize="0,49" path="m0,335l0,287e" filled="false" stroked="true" strokeweight=".748pt" strokecolor="#939598">
                <v:path arrowok="t"/>
              </v:shape>
            </v:group>
            <w10:wrap type="none"/>
          </v:group>
        </w:pict>
      </w:r>
      <w:r>
        <w:rPr>
          <w:color w:val="939598"/>
          <w:u w:val="none"/>
        </w:rPr>
      </w:r>
      <w:r>
        <w:rPr>
          <w:color w:val="939598"/>
          <w:u w:val="thick" w:color="939598"/>
        </w:rPr>
        <w:t> </w:t>
      </w:r>
      <w:r>
        <w:rPr>
          <w:color w:val="939598"/>
          <w:u w:val="none"/>
        </w:rPr>
        <w:tab/>
      </w:r>
      <w:r>
        <w:rPr>
          <w:color w:val="939598"/>
          <w:spacing w:val="-27"/>
          <w:u w:val="none"/>
        </w:rPr>
        <w:t>37</w:t>
      </w:r>
      <w:r>
        <w:rPr>
          <w:color w:val="939598"/>
          <w:spacing w:val="-8"/>
          <w:u w:val="none"/>
        </w:rPr>
        <w:t> </w:t>
      </w:r>
      <w:r>
        <w:rPr>
          <w:color w:val="939598"/>
          <w:u w:val="thick" w:color="939598"/>
        </w:rPr>
        <w:t> </w:t>
      </w:r>
      <w:r>
        <w:rPr>
          <w:color w:val="939598"/>
          <w:u w:val="none"/>
        </w:rPr>
      </w:r>
      <w:r>
        <w:rPr>
          <w:u w:val="none"/>
        </w:rPr>
      </w:r>
    </w:p>
    <w:p>
      <w:pPr>
        <w:spacing w:after="0" w:line="240" w:lineRule="auto"/>
        <w:jc w:val="left"/>
        <w:sectPr>
          <w:type w:val="continuous"/>
          <w:pgSz w:w="11910" w:h="16840"/>
          <w:pgMar w:top="1180" w:bottom="28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Heading2"/>
        <w:spacing w:line="240" w:lineRule="auto" w:before="160"/>
        <w:ind w:left="942" w:right="988"/>
        <w:jc w:val="left"/>
      </w:pPr>
      <w:r>
        <w:rPr/>
        <w:pict>
          <v:group style="position:absolute;margin-left:.0004pt;margin-top:-93.242889pt;width:594.950pt;height:4.850pt;mso-position-horizontal-relative:page;mso-position-vertical-relative:paragraph;z-index:5440" coordorigin="0,-1865" coordsize="11899,97">
            <v:group style="position:absolute;left:11891;top:-1857;width:2;height:80" coordorigin="11891,-1857" coordsize="2,80">
              <v:shape style="position:absolute;left:11891;top:-1857;width:2;height:80" coordorigin="11891,-1857" coordsize="0,80" path="m11891,-1777l11891,-1857e" filled="false" stroked="true" strokeweight=".748pt" strokecolor="#939598">
                <v:path arrowok="t"/>
              </v:shape>
            </v:group>
            <v:group style="position:absolute;left:11851;top:-1857;width:2;height:80" coordorigin="11851,-1857" coordsize="2,80">
              <v:shape style="position:absolute;left:11851;top:-1857;width:2;height:80" coordorigin="11851,-1857" coordsize="0,80" path="m11851,-1777l11851,-1857e" filled="false" stroked="true" strokeweight=".748pt" strokecolor="#939598">
                <v:path arrowok="t"/>
              </v:shape>
            </v:group>
            <v:group style="position:absolute;left:11811;top:-1857;width:2;height:80" coordorigin="11811,-1857" coordsize="2,80">
              <v:shape style="position:absolute;left:11811;top:-1857;width:2;height:80" coordorigin="11811,-1857" coordsize="0,80" path="m11811,-1777l11811,-1857e" filled="false" stroked="true" strokeweight=".748pt" strokecolor="#939598">
                <v:path arrowok="t"/>
              </v:shape>
            </v:group>
            <v:group style="position:absolute;left:11771;top:-1857;width:2;height:80" coordorigin="11771,-1857" coordsize="2,80">
              <v:shape style="position:absolute;left:11771;top:-1857;width:2;height:80" coordorigin="11771,-1857" coordsize="0,80" path="m11771,-1777l11771,-1857e" filled="false" stroked="true" strokeweight=".748pt" strokecolor="#939598">
                <v:path arrowok="t"/>
              </v:shape>
            </v:group>
            <v:group style="position:absolute;left:11731;top:-1857;width:2;height:80" coordorigin="11731,-1857" coordsize="2,80">
              <v:shape style="position:absolute;left:11731;top:-1857;width:2;height:80" coordorigin="11731,-1857" coordsize="1,80" path="m11731,-1777l11731,-1857e" filled="false" stroked="true" strokeweight=".748pt" strokecolor="#939598">
                <v:path arrowok="t"/>
              </v:shape>
            </v:group>
            <v:group style="position:absolute;left:11691;top:-1857;width:2;height:80" coordorigin="11691,-1857" coordsize="2,80">
              <v:shape style="position:absolute;left:11691;top:-1857;width:2;height:80" coordorigin="11691,-1857" coordsize="0,80" path="m11691,-1777l11691,-1857e" filled="false" stroked="true" strokeweight=".748pt" strokecolor="#939598">
                <v:path arrowok="t"/>
              </v:shape>
            </v:group>
            <v:group style="position:absolute;left:11651;top:-1857;width:2;height:80" coordorigin="11651,-1857" coordsize="2,80">
              <v:shape style="position:absolute;left:11651;top:-1857;width:2;height:80" coordorigin="11651,-1857" coordsize="0,80" path="m11651,-1777l11651,-1857e" filled="false" stroked="true" strokeweight=".748pt" strokecolor="#939598">
                <v:path arrowok="t"/>
              </v:shape>
            </v:group>
            <v:group style="position:absolute;left:11611;top:-1857;width:2;height:80" coordorigin="11611,-1857" coordsize="2,80">
              <v:shape style="position:absolute;left:11611;top:-1857;width:2;height:80" coordorigin="11611,-1857" coordsize="0,80" path="m11611,-1777l11611,-1857e" filled="false" stroked="true" strokeweight=".748pt" strokecolor="#939598">
                <v:path arrowok="t"/>
              </v:shape>
            </v:group>
            <v:group style="position:absolute;left:11571;top:-1857;width:2;height:80" coordorigin="11571,-1857" coordsize="2,80">
              <v:shape style="position:absolute;left:11571;top:-1857;width:2;height:80" coordorigin="11571,-1857" coordsize="0,80" path="m11571,-1777l11571,-1857e" filled="false" stroked="true" strokeweight=".748pt" strokecolor="#939598">
                <v:path arrowok="t"/>
              </v:shape>
            </v:group>
            <v:group style="position:absolute;left:11531;top:-1857;width:2;height:80" coordorigin="11531,-1857" coordsize="2,80">
              <v:shape style="position:absolute;left:11531;top:-1857;width:2;height:80" coordorigin="11531,-1857" coordsize="1,80" path="m11531,-1777l11531,-1857e" filled="false" stroked="true" strokeweight=".748pt" strokecolor="#939598">
                <v:path arrowok="t"/>
              </v:shape>
            </v:group>
            <v:group style="position:absolute;left:11491;top:-1857;width:2;height:80" coordorigin="11491,-1857" coordsize="2,80">
              <v:shape style="position:absolute;left:11491;top:-1857;width:2;height:80" coordorigin="11491,-1857" coordsize="0,80" path="m11491,-1777l11491,-1857e" filled="false" stroked="true" strokeweight=".748pt" strokecolor="#939598">
                <v:path arrowok="t"/>
              </v:shape>
            </v:group>
            <v:group style="position:absolute;left:11451;top:-1857;width:2;height:80" coordorigin="11451,-1857" coordsize="2,80">
              <v:shape style="position:absolute;left:11451;top:-1857;width:2;height:80" coordorigin="11451,-1857" coordsize="0,80" path="m11451,-1777l11451,-1857e" filled="false" stroked="true" strokeweight=".748pt" strokecolor="#939598">
                <v:path arrowok="t"/>
              </v:shape>
            </v:group>
            <v:group style="position:absolute;left:11411;top:-1857;width:2;height:80" coordorigin="11411,-1857" coordsize="2,80">
              <v:shape style="position:absolute;left:11411;top:-1857;width:2;height:80" coordorigin="11411,-1857" coordsize="0,80" path="m11411,-1777l11411,-1857e" filled="false" stroked="true" strokeweight=".748pt" strokecolor="#939598">
                <v:path arrowok="t"/>
              </v:shape>
            </v:group>
            <v:group style="position:absolute;left:11371;top:-1857;width:2;height:80" coordorigin="11371,-1857" coordsize="2,80">
              <v:shape style="position:absolute;left:11371;top:-1857;width:2;height:80" coordorigin="11371,-1857" coordsize="0,80" path="m11371,-1777l11371,-1857e" filled="false" stroked="true" strokeweight=".748pt" strokecolor="#939598">
                <v:path arrowok="t"/>
              </v:shape>
            </v:group>
            <v:group style="position:absolute;left:11331;top:-1857;width:2;height:80" coordorigin="11331,-1857" coordsize="2,80">
              <v:shape style="position:absolute;left:11331;top:-1857;width:2;height:80" coordorigin="11331,-1857" coordsize="0,80" path="m11331,-1777l11331,-1857e" filled="false" stroked="true" strokeweight=".748pt" strokecolor="#939598">
                <v:path arrowok="t"/>
              </v:shape>
            </v:group>
            <v:group style="position:absolute;left:11291;top:-1857;width:2;height:80" coordorigin="11291,-1857" coordsize="2,80">
              <v:shape style="position:absolute;left:11291;top:-1857;width:2;height:80" coordorigin="11291,-1857" coordsize="0,80" path="m11291,-1777l11291,-1857e" filled="false" stroked="true" strokeweight=".748pt" strokecolor="#939598">
                <v:path arrowok="t"/>
              </v:shape>
            </v:group>
            <v:group style="position:absolute;left:11251;top:-1857;width:2;height:80" coordorigin="11251,-1857" coordsize="2,80">
              <v:shape style="position:absolute;left:11251;top:-1857;width:2;height:80" coordorigin="11251,-1857" coordsize="0,80" path="m11251,-1777l11251,-1857e" filled="false" stroked="true" strokeweight=".748pt" strokecolor="#939598">
                <v:path arrowok="t"/>
              </v:shape>
            </v:group>
            <v:group style="position:absolute;left:11210;top:-1857;width:2;height:80" coordorigin="11210,-1857" coordsize="2,80">
              <v:shape style="position:absolute;left:11210;top:-1857;width:2;height:80" coordorigin="11210,-1857" coordsize="0,80" path="m11211,-1777l11210,-1857e" filled="false" stroked="true" strokeweight=".748pt" strokecolor="#939598">
                <v:path arrowok="t"/>
              </v:shape>
            </v:group>
            <v:group style="position:absolute;left:11170;top:-1857;width:2;height:80" coordorigin="11170,-1857" coordsize="2,80">
              <v:shape style="position:absolute;left:11170;top:-1857;width:2;height:80" coordorigin="11170,-1857" coordsize="0,80" path="m11170,-1777l11170,-1857e" filled="false" stroked="true" strokeweight=".748pt" strokecolor="#939598">
                <v:path arrowok="t"/>
              </v:shape>
            </v:group>
            <v:group style="position:absolute;left:11130;top:-1857;width:2;height:80" coordorigin="11130,-1857" coordsize="2,80">
              <v:shape style="position:absolute;left:11130;top:-1857;width:2;height:80" coordorigin="11130,-1857" coordsize="0,80" path="m11130,-1777l11130,-1857e" filled="false" stroked="true" strokeweight=".748pt" strokecolor="#939598">
                <v:path arrowok="t"/>
              </v:shape>
            </v:group>
            <v:group style="position:absolute;left:11090;top:-1857;width:2;height:80" coordorigin="11090,-1857" coordsize="2,80">
              <v:shape style="position:absolute;left:11090;top:-1857;width:2;height:80" coordorigin="11090,-1857" coordsize="0,80" path="m11090,-1777l11090,-1857e" filled="false" stroked="true" strokeweight=".748pt" strokecolor="#939598">
                <v:path arrowok="t"/>
              </v:shape>
            </v:group>
            <v:group style="position:absolute;left:11050;top:-1857;width:2;height:80" coordorigin="11050,-1857" coordsize="2,80">
              <v:shape style="position:absolute;left:11050;top:-1857;width:2;height:80" coordorigin="11050,-1857" coordsize="0,80" path="m11050,-1777l11050,-1857e" filled="false" stroked="true" strokeweight=".748pt" strokecolor="#939598">
                <v:path arrowok="t"/>
              </v:shape>
            </v:group>
            <v:group style="position:absolute;left:11010;top:-1857;width:2;height:80" coordorigin="11010,-1857" coordsize="2,80">
              <v:shape style="position:absolute;left:11010;top:-1857;width:2;height:80" coordorigin="11010,-1857" coordsize="1,80" path="m11010,-1777l11010,-1857e" filled="false" stroked="true" strokeweight=".748pt" strokecolor="#939598">
                <v:path arrowok="t"/>
              </v:shape>
            </v:group>
            <v:group style="position:absolute;left:10970;top:-1857;width:2;height:80" coordorigin="10970,-1857" coordsize="2,80">
              <v:shape style="position:absolute;left:10970;top:-1857;width:2;height:80" coordorigin="10970,-1857" coordsize="0,80" path="m10970,-1777l10970,-1857e" filled="false" stroked="true" strokeweight=".748pt" strokecolor="#939598">
                <v:path arrowok="t"/>
              </v:shape>
            </v:group>
            <v:group style="position:absolute;left:10930;top:-1857;width:2;height:80" coordorigin="10930,-1857" coordsize="2,80">
              <v:shape style="position:absolute;left:10930;top:-1857;width:2;height:80" coordorigin="10930,-1857" coordsize="0,80" path="m10930,-1777l10930,-1857e" filled="false" stroked="true" strokeweight=".748pt" strokecolor="#939598">
                <v:path arrowok="t"/>
              </v:shape>
            </v:group>
            <v:group style="position:absolute;left:10890;top:-1857;width:2;height:80" coordorigin="10890,-1857" coordsize="2,80">
              <v:shape style="position:absolute;left:10890;top:-1857;width:2;height:80" coordorigin="10890,-1857" coordsize="0,80" path="m10890,-1777l10890,-1857e" filled="false" stroked="true" strokeweight=".748pt" strokecolor="#939598">
                <v:path arrowok="t"/>
              </v:shape>
            </v:group>
            <v:group style="position:absolute;left:10850;top:-1857;width:2;height:80" coordorigin="10850,-1857" coordsize="2,80">
              <v:shape style="position:absolute;left:10850;top:-1857;width:2;height:80" coordorigin="10850,-1857" coordsize="1,80" path="m10850,-1777l10850,-1857e" filled="false" stroked="true" strokeweight=".748pt" strokecolor="#939598">
                <v:path arrowok="t"/>
              </v:shape>
            </v:group>
            <v:group style="position:absolute;left:10810;top:-1857;width:2;height:80" coordorigin="10810,-1857" coordsize="2,80">
              <v:shape style="position:absolute;left:10810;top:-1857;width:2;height:80" coordorigin="10810,-1857" coordsize="0,80" path="m10810,-1777l10810,-1857e" filled="false" stroked="true" strokeweight=".748pt" strokecolor="#939598">
                <v:path arrowok="t"/>
              </v:shape>
            </v:group>
            <v:group style="position:absolute;left:10770;top:-1857;width:2;height:80" coordorigin="10770,-1857" coordsize="2,80">
              <v:shape style="position:absolute;left:10770;top:-1857;width:2;height:80" coordorigin="10770,-1857" coordsize="0,80" path="m10770,-1777l10770,-1857e" filled="false" stroked="true" strokeweight=".748pt" strokecolor="#939598">
                <v:path arrowok="t"/>
              </v:shape>
            </v:group>
            <v:group style="position:absolute;left:10730;top:-1857;width:2;height:80" coordorigin="10730,-1857" coordsize="2,80">
              <v:shape style="position:absolute;left:10730;top:-1857;width:2;height:80" coordorigin="10730,-1857" coordsize="0,80" path="m10730,-1777l10730,-1857e" filled="false" stroked="true" strokeweight=".748pt" strokecolor="#939598">
                <v:path arrowok="t"/>
              </v:shape>
            </v:group>
            <v:group style="position:absolute;left:10690;top:-1857;width:2;height:80" coordorigin="10690,-1857" coordsize="2,80">
              <v:shape style="position:absolute;left:10690;top:-1857;width:2;height:80" coordorigin="10690,-1857" coordsize="0,80" path="m10690,-1777l10690,-1857e" filled="false" stroked="true" strokeweight=".748pt" strokecolor="#939598">
                <v:path arrowok="t"/>
              </v:shape>
            </v:group>
            <v:group style="position:absolute;left:10650;top:-1857;width:2;height:80" coordorigin="10650,-1857" coordsize="2,80">
              <v:shape style="position:absolute;left:10650;top:-1857;width:2;height:80" coordorigin="10650,-1857" coordsize="0,80" path="m10650,-1777l10650,-1857e" filled="false" stroked="true" strokeweight=".748pt" strokecolor="#939598">
                <v:path arrowok="t"/>
              </v:shape>
            </v:group>
            <v:group style="position:absolute;left:10610;top:-1857;width:2;height:80" coordorigin="10610,-1857" coordsize="2,80">
              <v:shape style="position:absolute;left:10610;top:-1857;width:2;height:80" coordorigin="10610,-1857" coordsize="0,80" path="m10610,-1777l10610,-1857e" filled="false" stroked="true" strokeweight=".748pt" strokecolor="#939598">
                <v:path arrowok="t"/>
              </v:shape>
            </v:group>
            <v:group style="position:absolute;left:10570;top:-1857;width:2;height:80" coordorigin="10570,-1857" coordsize="2,80">
              <v:shape style="position:absolute;left:10570;top:-1857;width:2;height:80" coordorigin="10570,-1857" coordsize="0,80" path="m10570,-1777l10570,-1857e" filled="false" stroked="true" strokeweight=".748pt" strokecolor="#939598">
                <v:path arrowok="t"/>
              </v:shape>
            </v:group>
            <v:group style="position:absolute;left:10530;top:-1857;width:2;height:80" coordorigin="10530,-1857" coordsize="2,80">
              <v:shape style="position:absolute;left:10530;top:-1857;width:2;height:80" coordorigin="10530,-1857" coordsize="0,80" path="m10530,-1777l10530,-1857e" filled="false" stroked="true" strokeweight=".748pt" strokecolor="#939598">
                <v:path arrowok="t"/>
              </v:shape>
            </v:group>
            <v:group style="position:absolute;left:10490;top:-1857;width:2;height:80" coordorigin="10490,-1857" coordsize="2,80">
              <v:shape style="position:absolute;left:10490;top:-1857;width:2;height:80" coordorigin="10490,-1857" coordsize="0,80" path="m10490,-1777l10490,-1857e" filled="false" stroked="true" strokeweight=".748pt" strokecolor="#939598">
                <v:path arrowok="t"/>
              </v:shape>
            </v:group>
            <v:group style="position:absolute;left:10450;top:-1857;width:2;height:80" coordorigin="10450,-1857" coordsize="2,80">
              <v:shape style="position:absolute;left:10450;top:-1857;width:2;height:80" coordorigin="10450,-1857" coordsize="0,80" path="m10450,-1777l10450,-1857e" filled="false" stroked="true" strokeweight=".748pt" strokecolor="#939598">
                <v:path arrowok="t"/>
              </v:shape>
            </v:group>
            <v:group style="position:absolute;left:10410;top:-1857;width:2;height:80" coordorigin="10410,-1857" coordsize="2,80">
              <v:shape style="position:absolute;left:10410;top:-1857;width:2;height:80" coordorigin="10410,-1857" coordsize="0,80" path="m10410,-1777l10410,-1857e" filled="false" stroked="true" strokeweight=".748pt" strokecolor="#939598">
                <v:path arrowok="t"/>
              </v:shape>
            </v:group>
            <v:group style="position:absolute;left:10370;top:-1857;width:2;height:80" coordorigin="10370,-1857" coordsize="2,80">
              <v:shape style="position:absolute;left:10370;top:-1857;width:2;height:80" coordorigin="10370,-1857" coordsize="0,80" path="m10370,-1777l10370,-1857e" filled="false" stroked="true" strokeweight=".748pt" strokecolor="#939598">
                <v:path arrowok="t"/>
              </v:shape>
            </v:group>
            <v:group style="position:absolute;left:10330;top:-1857;width:2;height:80" coordorigin="10330,-1857" coordsize="2,80">
              <v:shape style="position:absolute;left:10330;top:-1857;width:2;height:80" coordorigin="10330,-1857" coordsize="0,80" path="m10330,-1777l10330,-1857e" filled="false" stroked="true" strokeweight=".748pt" strokecolor="#939598">
                <v:path arrowok="t"/>
              </v:shape>
            </v:group>
            <v:group style="position:absolute;left:10290;top:-1857;width:2;height:80" coordorigin="10290,-1857" coordsize="2,80">
              <v:shape style="position:absolute;left:10290;top:-1857;width:2;height:80" coordorigin="10290,-1857" coordsize="0,80" path="m10290,-1777l10290,-1857e" filled="false" stroked="true" strokeweight=".748pt" strokecolor="#939598">
                <v:path arrowok="t"/>
              </v:shape>
            </v:group>
            <v:group style="position:absolute;left:10250;top:-1857;width:2;height:80" coordorigin="10250,-1857" coordsize="2,80">
              <v:shape style="position:absolute;left:10250;top:-1857;width:2;height:80" coordorigin="10250,-1857" coordsize="1,80" path="m10250,-1777l10250,-1857e" filled="false" stroked="true" strokeweight=".748pt" strokecolor="#939598">
                <v:path arrowok="t"/>
              </v:shape>
            </v:group>
            <v:group style="position:absolute;left:10210;top:-1857;width:2;height:80" coordorigin="10210,-1857" coordsize="2,80">
              <v:shape style="position:absolute;left:10210;top:-1857;width:2;height:80" coordorigin="10210,-1857" coordsize="0,80" path="m10210,-1777l10210,-1857e" filled="false" stroked="true" strokeweight=".748pt" strokecolor="#939598">
                <v:path arrowok="t"/>
              </v:shape>
            </v:group>
            <v:group style="position:absolute;left:10170;top:-1857;width:2;height:80" coordorigin="10170,-1857" coordsize="2,80">
              <v:shape style="position:absolute;left:10170;top:-1857;width:2;height:80" coordorigin="10170,-1857" coordsize="0,80" path="m10170,-1777l10170,-1857e" filled="false" stroked="true" strokeweight=".748pt" strokecolor="#939598">
                <v:path arrowok="t"/>
              </v:shape>
            </v:group>
            <v:group style="position:absolute;left:10130;top:-1857;width:2;height:80" coordorigin="10130,-1857" coordsize="2,80">
              <v:shape style="position:absolute;left:10130;top:-1857;width:2;height:80" coordorigin="10130,-1857" coordsize="0,80" path="m10130,-1777l10130,-1857e" filled="false" stroked="true" strokeweight=".748pt" strokecolor="#939598">
                <v:path arrowok="t"/>
              </v:shape>
            </v:group>
            <v:group style="position:absolute;left:10090;top:-1857;width:2;height:80" coordorigin="10090,-1857" coordsize="2,80">
              <v:shape style="position:absolute;left:10090;top:-1857;width:2;height:80" coordorigin="10090,-1857" coordsize="1,80" path="m10090,-1777l10090,-1857e" filled="false" stroked="true" strokeweight=".748pt" strokecolor="#939598">
                <v:path arrowok="t"/>
              </v:shape>
            </v:group>
            <v:group style="position:absolute;left:10050;top:-1857;width:2;height:80" coordorigin="10050,-1857" coordsize="2,80">
              <v:shape style="position:absolute;left:10050;top:-1857;width:2;height:80" coordorigin="10050,-1857" coordsize="0,80" path="m10050,-1777l10050,-1857e" filled="false" stroked="true" strokeweight=".748pt" strokecolor="#939598">
                <v:path arrowok="t"/>
              </v:shape>
            </v:group>
            <v:group style="position:absolute;left:10010;top:-1857;width:2;height:80" coordorigin="10010,-1857" coordsize="2,80">
              <v:shape style="position:absolute;left:10010;top:-1857;width:2;height:80" coordorigin="10010,-1857" coordsize="0,80" path="m10010,-1777l10010,-1857e" filled="false" stroked="true" strokeweight=".748pt" strokecolor="#939598">
                <v:path arrowok="t"/>
              </v:shape>
            </v:group>
            <v:group style="position:absolute;left:9970;top:-1857;width:2;height:80" coordorigin="9970,-1857" coordsize="2,80">
              <v:shape style="position:absolute;left:9970;top:-1857;width:2;height:80" coordorigin="9970,-1857" coordsize="1,80" path="m9970,-1777l9970,-1857e" filled="false" stroked="true" strokeweight=".748pt" strokecolor="#939598">
                <v:path arrowok="t"/>
              </v:shape>
            </v:group>
            <v:group style="position:absolute;left:9930;top:-1857;width:2;height:80" coordorigin="9930,-1857" coordsize="2,80">
              <v:shape style="position:absolute;left:9930;top:-1857;width:2;height:80" coordorigin="9930,-1857" coordsize="0,80" path="m9930,-1777l9930,-1857e" filled="false" stroked="true" strokeweight=".748pt" strokecolor="#939598">
                <v:path arrowok="t"/>
              </v:shape>
            </v:group>
            <v:group style="position:absolute;left:9890;top:-1857;width:2;height:80" coordorigin="9890,-1857" coordsize="2,80">
              <v:shape style="position:absolute;left:9890;top:-1857;width:2;height:80" coordorigin="9890,-1857" coordsize="0,80" path="m9890,-1777l9890,-1857e" filled="false" stroked="true" strokeweight=".748pt" strokecolor="#939598">
                <v:path arrowok="t"/>
              </v:shape>
            </v:group>
            <v:group style="position:absolute;left:9850;top:-1857;width:2;height:80" coordorigin="9850,-1857" coordsize="2,80">
              <v:shape style="position:absolute;left:9850;top:-1857;width:2;height:80" coordorigin="9850,-1857" coordsize="0,80" path="m9850,-1777l9850,-1857e" filled="false" stroked="true" strokeweight=".748pt" strokecolor="#939598">
                <v:path arrowok="t"/>
              </v:shape>
            </v:group>
            <v:group style="position:absolute;left:9810;top:-1857;width:2;height:80" coordorigin="9810,-1857" coordsize="2,80">
              <v:shape style="position:absolute;left:9810;top:-1857;width:2;height:80" coordorigin="9810,-1857" coordsize="0,80" path="m9810,-1777l9810,-1857e" filled="false" stroked="true" strokeweight=".748pt" strokecolor="#939598">
                <v:path arrowok="t"/>
              </v:shape>
            </v:group>
            <v:group style="position:absolute;left:9770;top:-1857;width:2;height:80" coordorigin="9770,-1857" coordsize="2,80">
              <v:shape style="position:absolute;left:9770;top:-1857;width:2;height:80" coordorigin="9770,-1857" coordsize="0,80" path="m9770,-1777l9770,-1857e" filled="false" stroked="true" strokeweight=".748pt" strokecolor="#939598">
                <v:path arrowok="t"/>
              </v:shape>
            </v:group>
            <v:group style="position:absolute;left:9730;top:-1857;width:2;height:80" coordorigin="9730,-1857" coordsize="2,80">
              <v:shape style="position:absolute;left:9730;top:-1857;width:2;height:80" coordorigin="9730,-1857" coordsize="1,80" path="m9730,-1777l9730,-1857e" filled="false" stroked="true" strokeweight=".748pt" strokecolor="#939598">
                <v:path arrowok="t"/>
              </v:shape>
            </v:group>
            <v:group style="position:absolute;left:9690;top:-1857;width:2;height:80" coordorigin="9690,-1857" coordsize="2,80">
              <v:shape style="position:absolute;left:9690;top:-1857;width:2;height:80" coordorigin="9690,-1857" coordsize="0,80" path="m9690,-1777l9690,-1857e" filled="false" stroked="true" strokeweight=".748pt" strokecolor="#939598">
                <v:path arrowok="t"/>
              </v:shape>
            </v:group>
            <v:group style="position:absolute;left:9650;top:-1857;width:2;height:80" coordorigin="9650,-1857" coordsize="2,80">
              <v:shape style="position:absolute;left:9650;top:-1857;width:2;height:80" coordorigin="9650,-1857" coordsize="0,80" path="m9650,-1777l9650,-1857e" filled="false" stroked="true" strokeweight=".748pt" strokecolor="#939598">
                <v:path arrowok="t"/>
              </v:shape>
            </v:group>
            <v:group style="position:absolute;left:9610;top:-1857;width:2;height:80" coordorigin="9610,-1857" coordsize="2,80">
              <v:shape style="position:absolute;left:9610;top:-1857;width:2;height:80" coordorigin="9610,-1857" coordsize="0,80" path="m9610,-1777l9610,-1857e" filled="false" stroked="true" strokeweight=".748pt" strokecolor="#939598">
                <v:path arrowok="t"/>
              </v:shape>
            </v:group>
            <v:group style="position:absolute;left:9570;top:-1857;width:2;height:80" coordorigin="9570,-1857" coordsize="2,80">
              <v:shape style="position:absolute;left:9570;top:-1857;width:2;height:80" coordorigin="9570,-1857" coordsize="1,80" path="m9570,-1777l9570,-1857e" filled="false" stroked="true" strokeweight=".748pt" strokecolor="#939598">
                <v:path arrowok="t"/>
              </v:shape>
            </v:group>
            <v:group style="position:absolute;left:9530;top:-1857;width:2;height:80" coordorigin="9530,-1857" coordsize="2,80">
              <v:shape style="position:absolute;left:9530;top:-1857;width:2;height:80" coordorigin="9530,-1857" coordsize="0,80" path="m9530,-1777l9530,-1857e" filled="false" stroked="true" strokeweight=".748pt" strokecolor="#939598">
                <v:path arrowok="t"/>
              </v:shape>
            </v:group>
            <v:group style="position:absolute;left:9490;top:-1857;width:2;height:80" coordorigin="9490,-1857" coordsize="2,80">
              <v:shape style="position:absolute;left:9490;top:-1857;width:2;height:80" coordorigin="9490,-1857" coordsize="0,80" path="m9490,-1777l9490,-1857e" filled="false" stroked="true" strokeweight=".748pt" strokecolor="#939598">
                <v:path arrowok="t"/>
              </v:shape>
            </v:group>
            <v:group style="position:absolute;left:9450;top:-1857;width:2;height:80" coordorigin="9450,-1857" coordsize="2,80">
              <v:shape style="position:absolute;left:9450;top:-1857;width:2;height:80" coordorigin="9450,-1857" coordsize="0,80" path="m9450,-1777l9450,-1857e" filled="false" stroked="true" strokeweight=".748pt" strokecolor="#939598">
                <v:path arrowok="t"/>
              </v:shape>
            </v:group>
            <v:group style="position:absolute;left:9410;top:-1857;width:2;height:80" coordorigin="9410,-1857" coordsize="2,80">
              <v:shape style="position:absolute;left:9410;top:-1857;width:2;height:80" coordorigin="9410,-1857" coordsize="0,80" path="m9410,-1777l9410,-1857e" filled="false" stroked="true" strokeweight=".748pt" strokecolor="#939598">
                <v:path arrowok="t"/>
              </v:shape>
            </v:group>
            <v:group style="position:absolute;left:9370;top:-1857;width:2;height:80" coordorigin="9370,-1857" coordsize="2,80">
              <v:shape style="position:absolute;left:9370;top:-1857;width:2;height:80" coordorigin="9370,-1857" coordsize="1,80" path="m9370,-1777l9370,-1857e" filled="false" stroked="true" strokeweight=".748pt" strokecolor="#939598">
                <v:path arrowok="t"/>
              </v:shape>
            </v:group>
            <v:group style="position:absolute;left:9330;top:-1857;width:2;height:80" coordorigin="9330,-1857" coordsize="2,80">
              <v:shape style="position:absolute;left:9330;top:-1857;width:2;height:80" coordorigin="9330,-1857" coordsize="0,80" path="m9330,-1777l9330,-1857e" filled="false" stroked="true" strokeweight=".748pt" strokecolor="#939598">
                <v:path arrowok="t"/>
              </v:shape>
            </v:group>
            <v:group style="position:absolute;left:9290;top:-1857;width:2;height:80" coordorigin="9290,-1857" coordsize="2,80">
              <v:shape style="position:absolute;left:9290;top:-1857;width:2;height:80" coordorigin="9290,-1857" coordsize="0,80" path="m9290,-1777l9290,-1857e" filled="false" stroked="true" strokeweight=".748pt" strokecolor="#939598">
                <v:path arrowok="t"/>
              </v:shape>
            </v:group>
            <v:group style="position:absolute;left:9250;top:-1857;width:2;height:80" coordorigin="9250,-1857" coordsize="2,80">
              <v:shape style="position:absolute;left:9250;top:-1857;width:2;height:80" coordorigin="9250,-1857" coordsize="0,80" path="m9250,-1777l9250,-1857e" filled="false" stroked="true" strokeweight=".748pt" strokecolor="#939598">
                <v:path arrowok="t"/>
              </v:shape>
            </v:group>
            <v:group style="position:absolute;left:9210;top:-1857;width:2;height:80" coordorigin="9210,-1857" coordsize="2,80">
              <v:shape style="position:absolute;left:9210;top:-1857;width:2;height:80" coordorigin="9210,-1857" coordsize="1,80" path="m9210,-1777l9210,-1857e" filled="false" stroked="true" strokeweight=".748pt" strokecolor="#939598">
                <v:path arrowok="t"/>
              </v:shape>
            </v:group>
            <v:group style="position:absolute;left:9170;top:-1857;width:2;height:80" coordorigin="9170,-1857" coordsize="2,80">
              <v:shape style="position:absolute;left:9170;top:-1857;width:2;height:80" coordorigin="9170,-1857" coordsize="0,80" path="m9170,-1777l9170,-1857e" filled="false" stroked="true" strokeweight=".748pt" strokecolor="#939598">
                <v:path arrowok="t"/>
              </v:shape>
            </v:group>
            <v:group style="position:absolute;left:9130;top:-1857;width:2;height:80" coordorigin="9130,-1857" coordsize="2,80">
              <v:shape style="position:absolute;left:9130;top:-1857;width:2;height:80" coordorigin="9130,-1857" coordsize="0,80" path="m9130,-1777l9130,-1857e" filled="false" stroked="true" strokeweight=".748pt" strokecolor="#939598">
                <v:path arrowok="t"/>
              </v:shape>
            </v:group>
            <v:group style="position:absolute;left:9090;top:-1857;width:2;height:80" coordorigin="9090,-1857" coordsize="2,80">
              <v:shape style="position:absolute;left:9090;top:-1857;width:2;height:80" coordorigin="9090,-1857" coordsize="0,80" path="m9090,-1777l9090,-1857e" filled="false" stroked="true" strokeweight=".748pt" strokecolor="#939598">
                <v:path arrowok="t"/>
              </v:shape>
            </v:group>
            <v:group style="position:absolute;left:9050;top:-1857;width:2;height:80" coordorigin="9050,-1857" coordsize="2,80">
              <v:shape style="position:absolute;left:9050;top:-1857;width:2;height:80" coordorigin="9050,-1857" coordsize="1,80" path="m9050,-1777l9050,-1857e" filled="false" stroked="true" strokeweight=".748pt" strokecolor="#939598">
                <v:path arrowok="t"/>
              </v:shape>
            </v:group>
            <v:group style="position:absolute;left:9010;top:-1857;width:2;height:80" coordorigin="9010,-1857" coordsize="2,80">
              <v:shape style="position:absolute;left:9010;top:-1857;width:2;height:80" coordorigin="9010,-1857" coordsize="0,80" path="m9010,-1777l9010,-1857e" filled="false" stroked="true" strokeweight=".748pt" strokecolor="#939598">
                <v:path arrowok="t"/>
              </v:shape>
            </v:group>
            <v:group style="position:absolute;left:8970;top:-1857;width:2;height:80" coordorigin="8970,-1857" coordsize="2,80">
              <v:shape style="position:absolute;left:8970;top:-1857;width:2;height:80" coordorigin="8970,-1857" coordsize="0,80" path="m8970,-1777l8970,-1857e" filled="false" stroked="true" strokeweight=".748pt" strokecolor="#939598">
                <v:path arrowok="t"/>
              </v:shape>
            </v:group>
            <v:group style="position:absolute;left:8930;top:-1857;width:2;height:80" coordorigin="8930,-1857" coordsize="2,80">
              <v:shape style="position:absolute;left:8930;top:-1857;width:2;height:80" coordorigin="8930,-1857" coordsize="0,80" path="m8930,-1777l8930,-1857e" filled="false" stroked="true" strokeweight=".748pt" strokecolor="#939598">
                <v:path arrowok="t"/>
              </v:shape>
            </v:group>
            <v:group style="position:absolute;left:8890;top:-1857;width:2;height:80" coordorigin="8890,-1857" coordsize="2,80">
              <v:shape style="position:absolute;left:8890;top:-1857;width:2;height:80" coordorigin="8890,-1857" coordsize="0,80" path="m8890,-1777l8890,-1857e" filled="false" stroked="true" strokeweight=".748pt" strokecolor="#939598">
                <v:path arrowok="t"/>
              </v:shape>
            </v:group>
            <v:group style="position:absolute;left:8850;top:-1857;width:2;height:80" coordorigin="8850,-1857" coordsize="2,80">
              <v:shape style="position:absolute;left:8850;top:-1857;width:2;height:80" coordorigin="8850,-1857" coordsize="1,80" path="m8850,-1777l8850,-1857e" filled="false" stroked="true" strokeweight=".748pt" strokecolor="#939598">
                <v:path arrowok="t"/>
              </v:shape>
            </v:group>
            <v:group style="position:absolute;left:8810;top:-1857;width:2;height:80" coordorigin="8810,-1857" coordsize="2,80">
              <v:shape style="position:absolute;left:8810;top:-1857;width:2;height:80" coordorigin="8810,-1857" coordsize="0,80" path="m8810,-1777l8810,-1857e" filled="false" stroked="true" strokeweight=".748pt" strokecolor="#939598">
                <v:path arrowok="t"/>
              </v:shape>
            </v:group>
            <v:group style="position:absolute;left:8770;top:-1857;width:2;height:80" coordorigin="8770,-1857" coordsize="2,80">
              <v:shape style="position:absolute;left:8770;top:-1857;width:2;height:80" coordorigin="8770,-1857" coordsize="0,80" path="m8770,-1777l8770,-1857e" filled="false" stroked="true" strokeweight=".748pt" strokecolor="#939598">
                <v:path arrowok="t"/>
              </v:shape>
            </v:group>
            <v:group style="position:absolute;left:8730;top:-1857;width:2;height:80" coordorigin="8730,-1857" coordsize="2,80">
              <v:shape style="position:absolute;left:8730;top:-1857;width:2;height:80" coordorigin="8730,-1857" coordsize="0,80" path="m8730,-1777l8730,-1857e" filled="false" stroked="true" strokeweight=".748pt" strokecolor="#939598">
                <v:path arrowok="t"/>
              </v:shape>
            </v:group>
            <v:group style="position:absolute;left:8690;top:-1857;width:2;height:80" coordorigin="8690,-1857" coordsize="2,80">
              <v:shape style="position:absolute;left:8690;top:-1857;width:2;height:80" coordorigin="8690,-1857" coordsize="1,80" path="m8690,-1777l8690,-1857e" filled="false" stroked="true" strokeweight=".748pt" strokecolor="#939598">
                <v:path arrowok="t"/>
              </v:shape>
            </v:group>
            <v:group style="position:absolute;left:8650;top:-1857;width:2;height:80" coordorigin="8650,-1857" coordsize="2,80">
              <v:shape style="position:absolute;left:8650;top:-1857;width:2;height:80" coordorigin="8650,-1857" coordsize="0,80" path="m8650,-1777l8650,-1857e" filled="false" stroked="true" strokeweight=".748pt" strokecolor="#939598">
                <v:path arrowok="t"/>
              </v:shape>
            </v:group>
            <v:group style="position:absolute;left:8610;top:-1857;width:2;height:80" coordorigin="8610,-1857" coordsize="2,80">
              <v:shape style="position:absolute;left:8610;top:-1857;width:2;height:80" coordorigin="8610,-1857" coordsize="0,80" path="m8610,-1777l8610,-1857e" filled="false" stroked="true" strokeweight=".748pt" strokecolor="#939598">
                <v:path arrowok="t"/>
              </v:shape>
            </v:group>
            <v:group style="position:absolute;left:8570;top:-1857;width:2;height:80" coordorigin="8570,-1857" coordsize="2,80">
              <v:shape style="position:absolute;left:8570;top:-1857;width:2;height:80" coordorigin="8570,-1857" coordsize="0,80" path="m8570,-1777l8570,-1857e" filled="false" stroked="true" strokeweight=".748pt" strokecolor="#939598">
                <v:path arrowok="t"/>
              </v:shape>
            </v:group>
            <v:group style="position:absolute;left:8530;top:-1857;width:2;height:80" coordorigin="8530,-1857" coordsize="2,80">
              <v:shape style="position:absolute;left:8530;top:-1857;width:2;height:80" coordorigin="8530,-1857" coordsize="0,80" path="m8530,-1777l8530,-1857e" filled="false" stroked="true" strokeweight=".748pt" strokecolor="#939598">
                <v:path arrowok="t"/>
              </v:shape>
            </v:group>
            <v:group style="position:absolute;left:8490;top:-1857;width:2;height:80" coordorigin="8490,-1857" coordsize="2,80">
              <v:shape style="position:absolute;left:8490;top:-1857;width:2;height:80" coordorigin="8490,-1857" coordsize="0,80" path="m8490,-1777l8490,-1857e" filled="false" stroked="true" strokeweight=".748pt" strokecolor="#939598">
                <v:path arrowok="t"/>
              </v:shape>
            </v:group>
            <v:group style="position:absolute;left:8450;top:-1857;width:2;height:80" coordorigin="8450,-1857" coordsize="2,80">
              <v:shape style="position:absolute;left:8450;top:-1857;width:2;height:80" coordorigin="8450,-1857" coordsize="1,80" path="m8450,-1777l8450,-1857e" filled="false" stroked="true" strokeweight=".748pt" strokecolor="#939598">
                <v:path arrowok="t"/>
              </v:shape>
            </v:group>
            <v:group style="position:absolute;left:8410;top:-1857;width:2;height:80" coordorigin="8410,-1857" coordsize="2,80">
              <v:shape style="position:absolute;left:8410;top:-1857;width:2;height:80" coordorigin="8410,-1857" coordsize="0,80" path="m8410,-1777l8410,-1857e" filled="false" stroked="true" strokeweight=".748pt" strokecolor="#939598">
                <v:path arrowok="t"/>
              </v:shape>
            </v:group>
            <v:group style="position:absolute;left:8370;top:-1857;width:2;height:80" coordorigin="8370,-1857" coordsize="2,80">
              <v:shape style="position:absolute;left:8370;top:-1857;width:2;height:80" coordorigin="8370,-1857" coordsize="0,80" path="m8370,-1777l8370,-1857e" filled="false" stroked="true" strokeweight=".748pt" strokecolor="#939598">
                <v:path arrowok="t"/>
              </v:shape>
            </v:group>
            <v:group style="position:absolute;left:8330;top:-1857;width:2;height:80" coordorigin="8330,-1857" coordsize="2,80">
              <v:shape style="position:absolute;left:8330;top:-1857;width:2;height:80" coordorigin="8330,-1857" coordsize="1,80" path="m8330,-1777l8330,-1857e" filled="false" stroked="true" strokeweight=".748pt" strokecolor="#939598">
                <v:path arrowok="t"/>
              </v:shape>
            </v:group>
            <v:group style="position:absolute;left:8290;top:-1857;width:2;height:80" coordorigin="8290,-1857" coordsize="2,80">
              <v:shape style="position:absolute;left:8290;top:-1857;width:2;height:80" coordorigin="8290,-1857" coordsize="0,80" path="m8290,-1777l8290,-1857e" filled="false" stroked="true" strokeweight=".748pt" strokecolor="#939598">
                <v:path arrowok="t"/>
              </v:shape>
            </v:group>
            <v:group style="position:absolute;left:8250;top:-1857;width:2;height:80" coordorigin="8250,-1857" coordsize="2,80">
              <v:shape style="position:absolute;left:8250;top:-1857;width:2;height:80" coordorigin="8250,-1857" coordsize="0,80" path="m8250,-1777l8250,-1857e" filled="false" stroked="true" strokeweight=".748pt" strokecolor="#939598">
                <v:path arrowok="t"/>
              </v:shape>
            </v:group>
            <v:group style="position:absolute;left:8210;top:-1857;width:2;height:80" coordorigin="8210,-1857" coordsize="2,80">
              <v:shape style="position:absolute;left:8210;top:-1857;width:2;height:80" coordorigin="8210,-1857" coordsize="0,80" path="m8210,-1777l8210,-1857e" filled="false" stroked="true" strokeweight=".748pt" strokecolor="#939598">
                <v:path arrowok="t"/>
              </v:shape>
            </v:group>
            <v:group style="position:absolute;left:8170;top:-1857;width:2;height:80" coordorigin="8170,-1857" coordsize="2,80">
              <v:shape style="position:absolute;left:8170;top:-1857;width:2;height:80" coordorigin="8170,-1857" coordsize="1,80" path="m8170,-1777l8170,-1857e" filled="false" stroked="true" strokeweight=".748pt" strokecolor="#939598">
                <v:path arrowok="t"/>
              </v:shape>
            </v:group>
            <v:group style="position:absolute;left:8130;top:-1857;width:2;height:80" coordorigin="8130,-1857" coordsize="2,80">
              <v:shape style="position:absolute;left:8130;top:-1857;width:2;height:80" coordorigin="8130,-1857" coordsize="0,80" path="m8130,-1777l8130,-1857e" filled="false" stroked="true" strokeweight=".748pt" strokecolor="#939598">
                <v:path arrowok="t"/>
              </v:shape>
            </v:group>
            <v:group style="position:absolute;left:8090;top:-1857;width:2;height:80" coordorigin="8090,-1857" coordsize="2,80">
              <v:shape style="position:absolute;left:8090;top:-1857;width:2;height:80" coordorigin="8090,-1857" coordsize="0,80" path="m8090,-1777l8090,-1857e" filled="false" stroked="true" strokeweight=".748pt" strokecolor="#939598">
                <v:path arrowok="t"/>
              </v:shape>
            </v:group>
            <v:group style="position:absolute;left:8050;top:-1857;width:2;height:80" coordorigin="8050,-1857" coordsize="2,80">
              <v:shape style="position:absolute;left:8050;top:-1857;width:2;height:80" coordorigin="8050,-1857" coordsize="0,80" path="m8050,-1777l8050,-1857e" filled="false" stroked="true" strokeweight=".748pt" strokecolor="#939598">
                <v:path arrowok="t"/>
              </v:shape>
            </v:group>
            <v:group style="position:absolute;left:8010;top:-1857;width:2;height:80" coordorigin="8010,-1857" coordsize="2,80">
              <v:shape style="position:absolute;left:8010;top:-1857;width:2;height:80" coordorigin="8010,-1857" coordsize="0,80" path="m8010,-1777l8010,-1857e" filled="false" stroked="true" strokeweight=".748pt" strokecolor="#939598">
                <v:path arrowok="t"/>
              </v:shape>
            </v:group>
            <v:group style="position:absolute;left:7970;top:-1857;width:2;height:80" coordorigin="7970,-1857" coordsize="2,80">
              <v:shape style="position:absolute;left:7970;top:-1857;width:2;height:80" coordorigin="7970,-1857" coordsize="0,80" path="m7970,-1777l7970,-1857e" filled="false" stroked="true" strokeweight=".748pt" strokecolor="#939598">
                <v:path arrowok="t"/>
              </v:shape>
            </v:group>
            <v:group style="position:absolute;left:7930;top:-1857;width:2;height:80" coordorigin="7930,-1857" coordsize="2,80">
              <v:shape style="position:absolute;left:7930;top:-1857;width:2;height:80" coordorigin="7930,-1857" coordsize="1,80" path="m7930,-1777l7930,-1857e" filled="false" stroked="true" strokeweight=".748pt" strokecolor="#939598">
                <v:path arrowok="t"/>
              </v:shape>
            </v:group>
            <v:group style="position:absolute;left:7890;top:-1857;width:2;height:80" coordorigin="7890,-1857" coordsize="2,80">
              <v:shape style="position:absolute;left:7890;top:-1857;width:2;height:80" coordorigin="7890,-1857" coordsize="0,80" path="m7890,-1777l7890,-1857e" filled="false" stroked="true" strokeweight=".748pt" strokecolor="#939598">
                <v:path arrowok="t"/>
              </v:shape>
            </v:group>
            <v:group style="position:absolute;left:7850;top:-1857;width:2;height:80" coordorigin="7850,-1857" coordsize="2,80">
              <v:shape style="position:absolute;left:7850;top:-1857;width:2;height:80" coordorigin="7850,-1857" coordsize="0,80" path="m7850,-1777l7850,-1857e" filled="false" stroked="true" strokeweight=".748pt" strokecolor="#939598">
                <v:path arrowok="t"/>
              </v:shape>
            </v:group>
            <v:group style="position:absolute;left:7810;top:-1857;width:2;height:80" coordorigin="7810,-1857" coordsize="2,80">
              <v:shape style="position:absolute;left:7810;top:-1857;width:2;height:80" coordorigin="7810,-1857" coordsize="1,80" path="m7810,-1777l7810,-1857e" filled="false" stroked="true" strokeweight=".748pt" strokecolor="#939598">
                <v:path arrowok="t"/>
              </v:shape>
            </v:group>
            <v:group style="position:absolute;left:7770;top:-1857;width:2;height:80" coordorigin="7770,-1857" coordsize="2,80">
              <v:shape style="position:absolute;left:7770;top:-1857;width:2;height:80" coordorigin="7770,-1857" coordsize="0,80" path="m7770,-1777l7770,-1857e" filled="false" stroked="true" strokeweight=".748pt" strokecolor="#939598">
                <v:path arrowok="t"/>
              </v:shape>
            </v:group>
            <v:group style="position:absolute;left:7730;top:-1857;width:2;height:80" coordorigin="7730,-1857" coordsize="2,80">
              <v:shape style="position:absolute;left:7730;top:-1857;width:2;height:80" coordorigin="7730,-1857" coordsize="0,80" path="m7730,-1777l7730,-1857e" filled="false" stroked="true" strokeweight=".748pt" strokecolor="#939598">
                <v:path arrowok="t"/>
              </v:shape>
            </v:group>
            <v:group style="position:absolute;left:7690;top:-1857;width:2;height:80" coordorigin="7690,-1857" coordsize="2,80">
              <v:shape style="position:absolute;left:7690;top:-1857;width:2;height:80" coordorigin="7690,-1857" coordsize="0,80" path="m7690,-1777l7690,-1857e" filled="false" stroked="true" strokeweight=".748pt" strokecolor="#939598">
                <v:path arrowok="t"/>
              </v:shape>
            </v:group>
            <v:group style="position:absolute;left:7650;top:-1857;width:2;height:80" coordorigin="7650,-1857" coordsize="2,80">
              <v:shape style="position:absolute;left:7650;top:-1857;width:2;height:80" coordorigin="7650,-1857" coordsize="0,80" path="m7650,-1777l7650,-1857e" filled="false" stroked="true" strokeweight=".748pt" strokecolor="#939598">
                <v:path arrowok="t"/>
              </v:shape>
            </v:group>
            <v:group style="position:absolute;left:7610;top:-1857;width:2;height:80" coordorigin="7610,-1857" coordsize="2,80">
              <v:shape style="position:absolute;left:7610;top:-1857;width:2;height:80" coordorigin="7610,-1857" coordsize="0,80" path="m7610,-1777l7610,-1857e" filled="false" stroked="true" strokeweight=".748pt" strokecolor="#939598">
                <v:path arrowok="t"/>
              </v:shape>
            </v:group>
            <v:group style="position:absolute;left:7570;top:-1857;width:2;height:80" coordorigin="7570,-1857" coordsize="2,80">
              <v:shape style="position:absolute;left:7570;top:-1857;width:2;height:80" coordorigin="7570,-1857" coordsize="1,80" path="m7570,-1777l7570,-1857e" filled="false" stroked="true" strokeweight=".748pt" strokecolor="#939598">
                <v:path arrowok="t"/>
              </v:shape>
            </v:group>
            <v:group style="position:absolute;left:7530;top:-1857;width:2;height:80" coordorigin="7530,-1857" coordsize="2,80">
              <v:shape style="position:absolute;left:7530;top:-1857;width:2;height:80" coordorigin="7530,-1857" coordsize="0,80" path="m7530,-1777l7530,-1857e" filled="false" stroked="true" strokeweight=".748pt" strokecolor="#939598">
                <v:path arrowok="t"/>
              </v:shape>
            </v:group>
            <v:group style="position:absolute;left:7489;top:-1857;width:2;height:80" coordorigin="7489,-1857" coordsize="2,80">
              <v:shape style="position:absolute;left:7489;top:-1857;width:2;height:80" coordorigin="7489,-1857" coordsize="0,80" path="m7490,-1777l7489,-1857e" filled="false" stroked="true" strokeweight=".748pt" strokecolor="#939598">
                <v:path arrowok="t"/>
              </v:shape>
            </v:group>
            <v:group style="position:absolute;left:7449;top:-1857;width:2;height:80" coordorigin="7449,-1857" coordsize="2,80">
              <v:shape style="position:absolute;left:7449;top:-1857;width:2;height:80" coordorigin="7449,-1857" coordsize="0,80" path="m7449,-1777l7449,-1857e" filled="false" stroked="true" strokeweight=".748pt" strokecolor="#939598">
                <v:path arrowok="t"/>
              </v:shape>
            </v:group>
            <v:group style="position:absolute;left:7409;top:-1857;width:2;height:80" coordorigin="7409,-1857" coordsize="2,80">
              <v:shape style="position:absolute;left:7409;top:-1857;width:2;height:80" coordorigin="7409,-1857" coordsize="1,80" path="m7409,-1777l7409,-1857e" filled="false" stroked="true" strokeweight=".748pt" strokecolor="#939598">
                <v:path arrowok="t"/>
              </v:shape>
            </v:group>
            <v:group style="position:absolute;left:7369;top:-1857;width:2;height:80" coordorigin="7369,-1857" coordsize="2,80">
              <v:shape style="position:absolute;left:7369;top:-1857;width:2;height:80" coordorigin="7369,-1857" coordsize="0,80" path="m7369,-1777l7369,-1857e" filled="false" stroked="true" strokeweight=".748pt" strokecolor="#939598">
                <v:path arrowok="t"/>
              </v:shape>
            </v:group>
            <v:group style="position:absolute;left:7329;top:-1857;width:2;height:80" coordorigin="7329,-1857" coordsize="2,80">
              <v:shape style="position:absolute;left:7329;top:-1857;width:2;height:80" coordorigin="7329,-1857" coordsize="0,80" path="m7329,-1777l7329,-1857e" filled="false" stroked="true" strokeweight=".748pt" strokecolor="#939598">
                <v:path arrowok="t"/>
              </v:shape>
            </v:group>
            <v:group style="position:absolute;left:7289;top:-1857;width:2;height:80" coordorigin="7289,-1857" coordsize="2,80">
              <v:shape style="position:absolute;left:7289;top:-1857;width:2;height:80" coordorigin="7289,-1857" coordsize="0,80" path="m7289,-1777l7289,-1857e" filled="false" stroked="true" strokeweight=".748pt" strokecolor="#939598">
                <v:path arrowok="t"/>
              </v:shape>
            </v:group>
            <v:group style="position:absolute;left:7249;top:-1857;width:2;height:80" coordorigin="7249,-1857" coordsize="2,80">
              <v:shape style="position:absolute;left:7249;top:-1857;width:2;height:80" coordorigin="7249,-1857" coordsize="0,80" path="m7249,-1777l7249,-1857e" filled="false" stroked="true" strokeweight=".748pt" strokecolor="#939598">
                <v:path arrowok="t"/>
              </v:shape>
            </v:group>
            <v:group style="position:absolute;left:7209;top:-1857;width:2;height:80" coordorigin="7209,-1857" coordsize="2,80">
              <v:shape style="position:absolute;left:7209;top:-1857;width:2;height:80" coordorigin="7209,-1857" coordsize="1,80" path="m7209,-1777l7209,-1857e" filled="false" stroked="true" strokeweight=".748pt" strokecolor="#939598">
                <v:path arrowok="t"/>
              </v:shape>
            </v:group>
            <v:group style="position:absolute;left:7169;top:-1857;width:2;height:80" coordorigin="7169,-1857" coordsize="2,80">
              <v:shape style="position:absolute;left:7169;top:-1857;width:2;height:80" coordorigin="7169,-1857" coordsize="0,80" path="m7169,-1777l7169,-1857e" filled="false" stroked="true" strokeweight=".748pt" strokecolor="#939598">
                <v:path arrowok="t"/>
              </v:shape>
            </v:group>
            <v:group style="position:absolute;left:7129;top:-1857;width:2;height:80" coordorigin="7129,-1857" coordsize="2,80">
              <v:shape style="position:absolute;left:7129;top:-1857;width:2;height:80" coordorigin="7129,-1857" coordsize="0,80" path="m7129,-1777l7129,-1857e" filled="false" stroked="true" strokeweight=".748pt" strokecolor="#939598">
                <v:path arrowok="t"/>
              </v:shape>
            </v:group>
            <v:group style="position:absolute;left:7089;top:-1857;width:2;height:80" coordorigin="7089,-1857" coordsize="2,80">
              <v:shape style="position:absolute;left:7089;top:-1857;width:2;height:80" coordorigin="7089,-1857" coordsize="0,80" path="m7089,-1777l7089,-1857e" filled="false" stroked="true" strokeweight=".748pt" strokecolor="#939598">
                <v:path arrowok="t"/>
              </v:shape>
            </v:group>
            <v:group style="position:absolute;left:7049;top:-1857;width:2;height:80" coordorigin="7049,-1857" coordsize="2,80">
              <v:shape style="position:absolute;left:7049;top:-1857;width:2;height:80" coordorigin="7049,-1857" coordsize="1,80" path="m7049,-1777l7049,-1857e" filled="false" stroked="true" strokeweight=".748pt" strokecolor="#939598">
                <v:path arrowok="t"/>
              </v:shape>
            </v:group>
            <v:group style="position:absolute;left:7009;top:-1857;width:2;height:80" coordorigin="7009,-1857" coordsize="2,80">
              <v:shape style="position:absolute;left:7009;top:-1857;width:2;height:80" coordorigin="7009,-1857" coordsize="0,80" path="m7009,-1777l7009,-1857e" filled="false" stroked="true" strokeweight=".748pt" strokecolor="#939598">
                <v:path arrowok="t"/>
              </v:shape>
            </v:group>
            <v:group style="position:absolute;left:6969;top:-1857;width:2;height:80" coordorigin="6969,-1857" coordsize="2,80">
              <v:shape style="position:absolute;left:6969;top:-1857;width:2;height:80" coordorigin="6969,-1857" coordsize="0,80" path="m6969,-1777l6969,-1857e" filled="false" stroked="true" strokeweight=".748pt" strokecolor="#939598">
                <v:path arrowok="t"/>
              </v:shape>
            </v:group>
            <v:group style="position:absolute;left:6929;top:-1857;width:2;height:80" coordorigin="6929,-1857" coordsize="2,80">
              <v:shape style="position:absolute;left:6929;top:-1857;width:2;height:80" coordorigin="6929,-1857" coordsize="0,80" path="m6929,-1777l6929,-1857e" filled="false" stroked="true" strokeweight=".748pt" strokecolor="#939598">
                <v:path arrowok="t"/>
              </v:shape>
            </v:group>
            <v:group style="position:absolute;left:6889;top:-1857;width:2;height:80" coordorigin="6889,-1857" coordsize="2,80">
              <v:shape style="position:absolute;left:6889;top:-1857;width:2;height:80" coordorigin="6889,-1857" coordsize="1,80" path="m6889,-1777l6889,-1857e" filled="false" stroked="true" strokeweight=".748pt" strokecolor="#939598">
                <v:path arrowok="t"/>
              </v:shape>
            </v:group>
            <v:group style="position:absolute;left:6849;top:-1857;width:2;height:80" coordorigin="6849,-1857" coordsize="2,80">
              <v:shape style="position:absolute;left:6849;top:-1857;width:2;height:80" coordorigin="6849,-1857" coordsize="0,80" path="m6849,-1777l6849,-1857e" filled="false" stroked="true" strokeweight=".748pt" strokecolor="#939598">
                <v:path arrowok="t"/>
              </v:shape>
            </v:group>
            <v:group style="position:absolute;left:6809;top:-1857;width:2;height:80" coordorigin="6809,-1857" coordsize="2,80">
              <v:shape style="position:absolute;left:6809;top:-1857;width:2;height:80" coordorigin="6809,-1857" coordsize="0,80" path="m6809,-1777l6809,-1857e" filled="false" stroked="true" strokeweight=".748pt" strokecolor="#939598">
                <v:path arrowok="t"/>
              </v:shape>
            </v:group>
            <v:group style="position:absolute;left:6769;top:-1857;width:2;height:80" coordorigin="6769,-1857" coordsize="2,80">
              <v:shape style="position:absolute;left:6769;top:-1857;width:2;height:80" coordorigin="6769,-1857" coordsize="0,80" path="m6769,-1777l6769,-1857e" filled="false" stroked="true" strokeweight=".748pt" strokecolor="#939598">
                <v:path arrowok="t"/>
              </v:shape>
            </v:group>
            <v:group style="position:absolute;left:6729;top:-1857;width:2;height:80" coordorigin="6729,-1857" coordsize="2,80">
              <v:shape style="position:absolute;left:6729;top:-1857;width:2;height:80" coordorigin="6729,-1857" coordsize="0,80" path="m6729,-1777l6729,-1857e" filled="false" stroked="true" strokeweight=".748pt" strokecolor="#939598">
                <v:path arrowok="t"/>
              </v:shape>
            </v:group>
            <v:group style="position:absolute;left:6689;top:-1857;width:2;height:80" coordorigin="6689,-1857" coordsize="2,80">
              <v:shape style="position:absolute;left:6689;top:-1857;width:2;height:80" coordorigin="6689,-1857" coordsize="0,80" path="m6689,-1777l6689,-1857e" filled="false" stroked="true" strokeweight=".748pt" strokecolor="#939598">
                <v:path arrowok="t"/>
              </v:shape>
            </v:group>
            <v:group style="position:absolute;left:6649;top:-1857;width:2;height:80" coordorigin="6649,-1857" coordsize="2,80">
              <v:shape style="position:absolute;left:6649;top:-1857;width:2;height:80" coordorigin="6649,-1857" coordsize="0,80" path="m6649,-1777l6649,-1857e" filled="false" stroked="true" strokeweight=".748pt" strokecolor="#939598">
                <v:path arrowok="t"/>
              </v:shape>
            </v:group>
            <v:group style="position:absolute;left:6609;top:-1857;width:2;height:80" coordorigin="6609,-1857" coordsize="2,80">
              <v:shape style="position:absolute;left:6609;top:-1857;width:2;height:80" coordorigin="6609,-1857" coordsize="0,80" path="m6609,-1777l6609,-1857e" filled="false" stroked="true" strokeweight=".748pt" strokecolor="#939598">
                <v:path arrowok="t"/>
              </v:shape>
            </v:group>
            <v:group style="position:absolute;left:6569;top:-1857;width:2;height:80" coordorigin="6569,-1857" coordsize="2,80">
              <v:shape style="position:absolute;left:6569;top:-1857;width:2;height:80" coordorigin="6569,-1857" coordsize="0,80" path="m6569,-1777l6569,-1857e" filled="false" stroked="true" strokeweight=".748pt" strokecolor="#939598">
                <v:path arrowok="t"/>
              </v:shape>
            </v:group>
            <v:group style="position:absolute;left:6529;top:-1857;width:2;height:80" coordorigin="6529,-1857" coordsize="2,80">
              <v:shape style="position:absolute;left:6529;top:-1857;width:2;height:80" coordorigin="6529,-1857" coordsize="0,80" path="m6529,-1777l6529,-1857e" filled="false" stroked="true" strokeweight=".748pt" strokecolor="#939598">
                <v:path arrowok="t"/>
              </v:shape>
            </v:group>
            <v:group style="position:absolute;left:6489;top:-1857;width:2;height:80" coordorigin="6489,-1857" coordsize="2,80">
              <v:shape style="position:absolute;left:6489;top:-1857;width:2;height:80" coordorigin="6489,-1857" coordsize="0,80" path="m6489,-1777l6489,-1857e" filled="false" stroked="true" strokeweight=".748pt" strokecolor="#939598">
                <v:path arrowok="t"/>
              </v:shape>
            </v:group>
            <v:group style="position:absolute;left:6449;top:-1857;width:2;height:80" coordorigin="6449,-1857" coordsize="2,80">
              <v:shape style="position:absolute;left:6449;top:-1857;width:2;height:80" coordorigin="6449,-1857" coordsize="1,80" path="m6449,-1777l6449,-1857e" filled="false" stroked="true" strokeweight=".748pt" strokecolor="#939598">
                <v:path arrowok="t"/>
              </v:shape>
            </v:group>
            <v:group style="position:absolute;left:6409;top:-1857;width:2;height:80" coordorigin="6409,-1857" coordsize="2,80">
              <v:shape style="position:absolute;left:6409;top:-1857;width:2;height:80" coordorigin="6409,-1857" coordsize="0,80" path="m6409,-1777l6409,-1857e" filled="false" stroked="true" strokeweight=".748pt" strokecolor="#939598">
                <v:path arrowok="t"/>
              </v:shape>
            </v:group>
            <v:group style="position:absolute;left:6369;top:-1857;width:2;height:80" coordorigin="6369,-1857" coordsize="2,80">
              <v:shape style="position:absolute;left:6369;top:-1857;width:2;height:80" coordorigin="6369,-1857" coordsize="0,80" path="m6369,-1777l6369,-1857e" filled="false" stroked="true" strokeweight=".748pt" strokecolor="#939598">
                <v:path arrowok="t"/>
              </v:shape>
            </v:group>
            <v:group style="position:absolute;left:6329;top:-1857;width:2;height:80" coordorigin="6329,-1857" coordsize="2,80">
              <v:shape style="position:absolute;left:6329;top:-1857;width:2;height:80" coordorigin="6329,-1857" coordsize="0,80" path="m6329,-1777l6329,-1857e" filled="false" stroked="true" strokeweight=".748pt" strokecolor="#939598">
                <v:path arrowok="t"/>
              </v:shape>
            </v:group>
            <v:group style="position:absolute;left:6289;top:-1857;width:2;height:80" coordorigin="6289,-1857" coordsize="2,80">
              <v:shape style="position:absolute;left:6289;top:-1857;width:2;height:80" coordorigin="6289,-1857" coordsize="0,80" path="m6289,-1777l6289,-1857e" filled="false" stroked="true" strokeweight=".748pt" strokecolor="#939598">
                <v:path arrowok="t"/>
              </v:shape>
            </v:group>
            <v:group style="position:absolute;left:6249;top:-1857;width:2;height:80" coordorigin="6249,-1857" coordsize="2,80">
              <v:shape style="position:absolute;left:6249;top:-1857;width:2;height:80" coordorigin="6249,-1857" coordsize="0,80" path="m6249,-1777l6249,-1857e" filled="false" stroked="true" strokeweight=".748pt" strokecolor="#939598">
                <v:path arrowok="t"/>
              </v:shape>
            </v:group>
            <v:group style="position:absolute;left:6209;top:-1857;width:2;height:80" coordorigin="6209,-1857" coordsize="2,80">
              <v:shape style="position:absolute;left:6209;top:-1857;width:2;height:80" coordorigin="6209,-1857" coordsize="0,80" path="m6209,-1777l6209,-1857e" filled="false" stroked="true" strokeweight=".748pt" strokecolor="#939598">
                <v:path arrowok="t"/>
              </v:shape>
            </v:group>
            <v:group style="position:absolute;left:6169;top:-1857;width:2;height:80" coordorigin="6169,-1857" coordsize="2,80">
              <v:shape style="position:absolute;left:6169;top:-1857;width:2;height:80" coordorigin="6169,-1857" coordsize="0,80" path="m6169,-1777l6169,-1857e" filled="false" stroked="true" strokeweight=".748pt" strokecolor="#939598">
                <v:path arrowok="t"/>
              </v:shape>
            </v:group>
            <v:group style="position:absolute;left:6129;top:-1857;width:2;height:80" coordorigin="6129,-1857" coordsize="2,80">
              <v:shape style="position:absolute;left:6129;top:-1857;width:2;height:80" coordorigin="6129,-1857" coordsize="0,80" path="m6129,-1777l6129,-1857e" filled="false" stroked="true" strokeweight=".748pt" strokecolor="#939598">
                <v:path arrowok="t"/>
              </v:shape>
            </v:group>
            <v:group style="position:absolute;left:6089;top:-1857;width:2;height:80" coordorigin="6089,-1857" coordsize="2,80">
              <v:shape style="position:absolute;left:6089;top:-1857;width:2;height:80" coordorigin="6089,-1857" coordsize="1,80" path="m6089,-1777l6089,-1857e" filled="false" stroked="true" strokeweight=".748pt" strokecolor="#939598">
                <v:path arrowok="t"/>
              </v:shape>
            </v:group>
            <v:group style="position:absolute;left:6049;top:-1857;width:2;height:80" coordorigin="6049,-1857" coordsize="2,80">
              <v:shape style="position:absolute;left:6049;top:-1857;width:2;height:80" coordorigin="6049,-1857" coordsize="0,80" path="m6049,-1777l6049,-1857e" filled="false" stroked="true" strokeweight=".748pt" strokecolor="#939598">
                <v:path arrowok="t"/>
              </v:shape>
            </v:group>
            <v:group style="position:absolute;left:6009;top:-1857;width:2;height:80" coordorigin="6009,-1857" coordsize="2,80">
              <v:shape style="position:absolute;left:6009;top:-1857;width:2;height:80" coordorigin="6009,-1857" coordsize="0,80" path="m6009,-1777l6009,-1857e" filled="false" stroked="true" strokeweight=".748pt" strokecolor="#939598">
                <v:path arrowok="t"/>
              </v:shape>
            </v:group>
            <v:group style="position:absolute;left:5969;top:-1857;width:2;height:80" coordorigin="5969,-1857" coordsize="2,80">
              <v:shape style="position:absolute;left:5969;top:-1857;width:2;height:80" coordorigin="5969,-1857" coordsize="0,80" path="m5969,-1777l5969,-1857e" filled="false" stroked="true" strokeweight=".748pt" strokecolor="#939598">
                <v:path arrowok="t"/>
              </v:shape>
            </v:group>
            <v:group style="position:absolute;left:5929;top:-1857;width:2;height:80" coordorigin="5929,-1857" coordsize="2,80">
              <v:shape style="position:absolute;left:5929;top:-1857;width:2;height:80" coordorigin="5929,-1857" coordsize="0,80" path="m5929,-1777l5929,-1857e" filled="false" stroked="true" strokeweight=".748pt" strokecolor="#939598">
                <v:path arrowok="t"/>
              </v:shape>
            </v:group>
            <v:group style="position:absolute;left:5889;top:-1857;width:2;height:80" coordorigin="5889,-1857" coordsize="2,80">
              <v:shape style="position:absolute;left:5889;top:-1857;width:2;height:80" coordorigin="5889,-1857" coordsize="0,80" path="m5889,-1777l5889,-1857e" filled="false" stroked="true" strokeweight=".748pt" strokecolor="#939598">
                <v:path arrowok="t"/>
              </v:shape>
            </v:group>
            <v:group style="position:absolute;left:5849;top:-1857;width:2;height:80" coordorigin="5849,-1857" coordsize="2,80">
              <v:shape style="position:absolute;left:5849;top:-1857;width:2;height:80" coordorigin="5849,-1857" coordsize="0,80" path="m5849,-1777l5849,-1857e" filled="false" stroked="true" strokeweight=".748pt" strokecolor="#939598">
                <v:path arrowok="t"/>
              </v:shape>
            </v:group>
            <v:group style="position:absolute;left:5809;top:-1857;width:2;height:80" coordorigin="5809,-1857" coordsize="2,80">
              <v:shape style="position:absolute;left:5809;top:-1857;width:2;height:80" coordorigin="5809,-1857" coordsize="0,80" path="m5809,-1777l5809,-1857e" filled="false" stroked="true" strokeweight=".748pt" strokecolor="#939598">
                <v:path arrowok="t"/>
              </v:shape>
            </v:group>
            <v:group style="position:absolute;left:5769;top:-1857;width:2;height:80" coordorigin="5769,-1857" coordsize="2,80">
              <v:shape style="position:absolute;left:5769;top:-1857;width:2;height:80" coordorigin="5769,-1857" coordsize="0,80" path="m5769,-1777l5769,-1857e" filled="false" stroked="true" strokeweight=".748pt" strokecolor="#939598">
                <v:path arrowok="t"/>
              </v:shape>
            </v:group>
            <v:group style="position:absolute;left:5729;top:-1857;width:2;height:80" coordorigin="5729,-1857" coordsize="2,80">
              <v:shape style="position:absolute;left:5729;top:-1857;width:2;height:80" coordorigin="5729,-1857" coordsize="0,80" path="m5729,-1777l5729,-1857e" filled="false" stroked="true" strokeweight=".748pt" strokecolor="#939598">
                <v:path arrowok="t"/>
              </v:shape>
            </v:group>
            <v:group style="position:absolute;left:5689;top:-1857;width:2;height:80" coordorigin="5689,-1857" coordsize="2,80">
              <v:shape style="position:absolute;left:5689;top:-1857;width:2;height:80" coordorigin="5689,-1857" coordsize="0,80" path="m5689,-1777l5689,-1857e" filled="false" stroked="true" strokeweight=".748pt" strokecolor="#939598">
                <v:path arrowok="t"/>
              </v:shape>
            </v:group>
            <v:group style="position:absolute;left:5649;top:-1857;width:2;height:80" coordorigin="5649,-1857" coordsize="2,80">
              <v:shape style="position:absolute;left:5649;top:-1857;width:2;height:80" coordorigin="5649,-1857" coordsize="0,80" path="m5649,-1777l5649,-1857e" filled="false" stroked="true" strokeweight=".748pt" strokecolor="#939598">
                <v:path arrowok="t"/>
              </v:shape>
            </v:group>
            <v:group style="position:absolute;left:5609;top:-1857;width:2;height:80" coordorigin="5609,-1857" coordsize="2,80">
              <v:shape style="position:absolute;left:5609;top:-1857;width:2;height:80" coordorigin="5609,-1857" coordsize="0,80" path="m5609,-1777l5609,-1857e" filled="false" stroked="true" strokeweight=".748pt" strokecolor="#939598">
                <v:path arrowok="t"/>
              </v:shape>
            </v:group>
            <v:group style="position:absolute;left:5569;top:-1857;width:2;height:80" coordorigin="5569,-1857" coordsize="2,80">
              <v:shape style="position:absolute;left:5569;top:-1857;width:2;height:80" coordorigin="5569,-1857" coordsize="0,80" path="m5569,-1777l5569,-1857e" filled="false" stroked="true" strokeweight=".748pt" strokecolor="#939598">
                <v:path arrowok="t"/>
              </v:shape>
            </v:group>
            <v:group style="position:absolute;left:5529;top:-1857;width:2;height:80" coordorigin="5529,-1857" coordsize="2,80">
              <v:shape style="position:absolute;left:5529;top:-1857;width:2;height:80" coordorigin="5529,-1857" coordsize="0,80" path="m5529,-1777l5529,-1857e" filled="false" stroked="true" strokeweight=".748pt" strokecolor="#939598">
                <v:path arrowok="t"/>
              </v:shape>
            </v:group>
            <v:group style="position:absolute;left:5489;top:-1857;width:2;height:80" coordorigin="5489,-1857" coordsize="2,80">
              <v:shape style="position:absolute;left:5489;top:-1857;width:2;height:80" coordorigin="5489,-1857" coordsize="0,80" path="m5489,-1777l5489,-1857e" filled="false" stroked="true" strokeweight=".748pt" strokecolor="#939598">
                <v:path arrowok="t"/>
              </v:shape>
            </v:group>
            <v:group style="position:absolute;left:5449;top:-1857;width:2;height:80" coordorigin="5449,-1857" coordsize="2,80">
              <v:shape style="position:absolute;left:5449;top:-1857;width:2;height:80" coordorigin="5449,-1857" coordsize="0,80" path="m5449,-1777l5449,-1857e" filled="false" stroked="true" strokeweight=".748pt" strokecolor="#939598">
                <v:path arrowok="t"/>
              </v:shape>
            </v:group>
            <v:group style="position:absolute;left:5409;top:-1857;width:2;height:80" coordorigin="5409,-1857" coordsize="2,80">
              <v:shape style="position:absolute;left:5409;top:-1857;width:2;height:80" coordorigin="5409,-1857" coordsize="0,80" path="m5409,-1777l5409,-1857e" filled="false" stroked="true" strokeweight=".748pt" strokecolor="#939598">
                <v:path arrowok="t"/>
              </v:shape>
            </v:group>
            <v:group style="position:absolute;left:5369;top:-1857;width:2;height:80" coordorigin="5369,-1857" coordsize="2,80">
              <v:shape style="position:absolute;left:5369;top:-1857;width:2;height:80" coordorigin="5369,-1857" coordsize="0,80" path="m5369,-1777l5369,-1857e" filled="false" stroked="true" strokeweight=".748pt" strokecolor="#939598">
                <v:path arrowok="t"/>
              </v:shape>
            </v:group>
            <v:group style="position:absolute;left:5329;top:-1857;width:2;height:80" coordorigin="5329,-1857" coordsize="2,80">
              <v:shape style="position:absolute;left:5329;top:-1857;width:2;height:80" coordorigin="5329,-1857" coordsize="1,80" path="m5329,-1777l5329,-1857e" filled="false" stroked="true" strokeweight=".748pt" strokecolor="#939598">
                <v:path arrowok="t"/>
              </v:shape>
            </v:group>
            <v:group style="position:absolute;left:5289;top:-1857;width:2;height:80" coordorigin="5289,-1857" coordsize="2,80">
              <v:shape style="position:absolute;left:5289;top:-1857;width:2;height:80" coordorigin="5289,-1857" coordsize="0,80" path="m5289,-1777l5289,-1857e" filled="false" stroked="true" strokeweight=".748pt" strokecolor="#939598">
                <v:path arrowok="t"/>
              </v:shape>
            </v:group>
            <v:group style="position:absolute;left:5249;top:-1857;width:2;height:80" coordorigin="5249,-1857" coordsize="2,80">
              <v:shape style="position:absolute;left:5249;top:-1857;width:2;height:80" coordorigin="5249,-1857" coordsize="0,80" path="m5249,-1777l5249,-1857e" filled="false" stroked="true" strokeweight=".748pt" strokecolor="#939598">
                <v:path arrowok="t"/>
              </v:shape>
            </v:group>
            <v:group style="position:absolute;left:5209;top:-1857;width:2;height:80" coordorigin="5209,-1857" coordsize="2,80">
              <v:shape style="position:absolute;left:5209;top:-1857;width:2;height:80" coordorigin="5209,-1857" coordsize="0,80" path="m5209,-1777l5209,-1857e" filled="false" stroked="true" strokeweight=".748pt" strokecolor="#939598">
                <v:path arrowok="t"/>
              </v:shape>
            </v:group>
            <v:group style="position:absolute;left:5169;top:-1856;width:2;height:80" coordorigin="5169,-1856" coordsize="2,80">
              <v:shape style="position:absolute;left:5169;top:-1856;width:2;height:80" coordorigin="5169,-1856" coordsize="0,80" path="m5169,-1776l5169,-1856e" filled="false" stroked="true" strokeweight=".748pt" strokecolor="#939598">
                <v:path arrowok="t"/>
              </v:shape>
            </v:group>
            <v:group style="position:absolute;left:5129;top:-1856;width:2;height:80" coordorigin="5129,-1856" coordsize="2,80">
              <v:shape style="position:absolute;left:5129;top:-1856;width:2;height:80" coordorigin="5129,-1856" coordsize="0,80" path="m5129,-1776l5129,-1856e" filled="false" stroked="true" strokeweight=".748pt" strokecolor="#939598">
                <v:path arrowok="t"/>
              </v:shape>
            </v:group>
            <v:group style="position:absolute;left:5089;top:-1856;width:2;height:80" coordorigin="5089,-1856" coordsize="2,80">
              <v:shape style="position:absolute;left:5089;top:-1856;width:2;height:80" coordorigin="5089,-1856" coordsize="0,80" path="m5089,-1776l5089,-1856e" filled="false" stroked="true" strokeweight=".748pt" strokecolor="#939598">
                <v:path arrowok="t"/>
              </v:shape>
            </v:group>
            <v:group style="position:absolute;left:5049;top:-1856;width:2;height:80" coordorigin="5049,-1856" coordsize="2,80">
              <v:shape style="position:absolute;left:5049;top:-1856;width:2;height:80" coordorigin="5049,-1856" coordsize="0,80" path="m5049,-1776l5049,-1856e" filled="false" stroked="true" strokeweight=".748pt" strokecolor="#939598">
                <v:path arrowok="t"/>
              </v:shape>
            </v:group>
            <v:group style="position:absolute;left:5009;top:-1856;width:2;height:80" coordorigin="5009,-1856" coordsize="2,80">
              <v:shape style="position:absolute;left:5009;top:-1856;width:2;height:80" coordorigin="5009,-1856" coordsize="0,80" path="m5009,-1776l5009,-1856e" filled="false" stroked="true" strokeweight=".748pt" strokecolor="#939598">
                <v:path arrowok="t"/>
              </v:shape>
            </v:group>
            <v:group style="position:absolute;left:4969;top:-1856;width:2;height:80" coordorigin="4969,-1856" coordsize="2,80">
              <v:shape style="position:absolute;left:4969;top:-1856;width:2;height:80" coordorigin="4969,-1856" coordsize="1,80" path="m4969,-1776l4969,-1856e" filled="false" stroked="true" strokeweight=".748pt" strokecolor="#939598">
                <v:path arrowok="t"/>
              </v:shape>
            </v:group>
            <v:group style="position:absolute;left:4929;top:-1856;width:2;height:80" coordorigin="4929,-1856" coordsize="2,80">
              <v:shape style="position:absolute;left:4929;top:-1856;width:2;height:80" coordorigin="4929,-1856" coordsize="0,80" path="m4929,-1776l4929,-1856e" filled="false" stroked="true" strokeweight=".748pt" strokecolor="#939598">
                <v:path arrowok="t"/>
              </v:shape>
            </v:group>
            <v:group style="position:absolute;left:4889;top:-1856;width:2;height:80" coordorigin="4889,-1856" coordsize="2,80">
              <v:shape style="position:absolute;left:4889;top:-1856;width:2;height:80" coordorigin="4889,-1856" coordsize="0,80" path="m4889,-1776l4889,-1856e" filled="false" stroked="true" strokeweight=".748pt" strokecolor="#939598">
                <v:path arrowok="t"/>
              </v:shape>
            </v:group>
            <v:group style="position:absolute;left:4849;top:-1856;width:2;height:80" coordorigin="4849,-1856" coordsize="2,80">
              <v:shape style="position:absolute;left:4849;top:-1856;width:2;height:80" coordorigin="4849,-1856" coordsize="0,80" path="m4849,-1776l4849,-1856e" filled="false" stroked="true" strokeweight=".748pt" strokecolor="#939598">
                <v:path arrowok="t"/>
              </v:shape>
            </v:group>
            <v:group style="position:absolute;left:4809;top:-1856;width:2;height:80" coordorigin="4809,-1856" coordsize="2,80">
              <v:shape style="position:absolute;left:4809;top:-1856;width:2;height:80" coordorigin="4809,-1856" coordsize="0,80" path="m4809,-1776l4809,-1856e" filled="false" stroked="true" strokeweight=".748pt" strokecolor="#939598">
                <v:path arrowok="t"/>
              </v:shape>
            </v:group>
            <v:group style="position:absolute;left:4769;top:-1856;width:2;height:80" coordorigin="4769,-1856" coordsize="2,80">
              <v:shape style="position:absolute;left:4769;top:-1856;width:2;height:80" coordorigin="4769,-1856" coordsize="0,80" path="m4769,-1776l4769,-1856e" filled="false" stroked="true" strokeweight=".748pt" strokecolor="#939598">
                <v:path arrowok="t"/>
              </v:shape>
            </v:group>
            <v:group style="position:absolute;left:4729;top:-1856;width:2;height:80" coordorigin="4729,-1856" coordsize="2,80">
              <v:shape style="position:absolute;left:4729;top:-1856;width:2;height:80" coordorigin="4729,-1856" coordsize="0,80" path="m4729,-1776l4729,-1856e" filled="false" stroked="true" strokeweight=".748pt" strokecolor="#939598">
                <v:path arrowok="t"/>
              </v:shape>
            </v:group>
            <v:group style="position:absolute;left:4689;top:-1856;width:2;height:80" coordorigin="4689,-1856" coordsize="2,80">
              <v:shape style="position:absolute;left:4689;top:-1856;width:2;height:80" coordorigin="4689,-1856" coordsize="1,80" path="m4689,-1776l4689,-1856e" filled="false" stroked="true" strokeweight=".748pt" strokecolor="#939598">
                <v:path arrowok="t"/>
              </v:shape>
            </v:group>
            <v:group style="position:absolute;left:4649;top:-1856;width:2;height:80" coordorigin="4649,-1856" coordsize="2,80">
              <v:shape style="position:absolute;left:4649;top:-1856;width:2;height:80" coordorigin="4649,-1856" coordsize="0,80" path="m4649,-1776l4649,-1856e" filled="false" stroked="true" strokeweight=".748pt" strokecolor="#939598">
                <v:path arrowok="t"/>
              </v:shape>
            </v:group>
            <v:group style="position:absolute;left:4609;top:-1856;width:2;height:80" coordorigin="4609,-1856" coordsize="2,80">
              <v:shape style="position:absolute;left:4609;top:-1856;width:2;height:80" coordorigin="4609,-1856" coordsize="0,80" path="m4609,-1776l4609,-1856e" filled="false" stroked="true" strokeweight=".748pt" strokecolor="#939598">
                <v:path arrowok="t"/>
              </v:shape>
            </v:group>
            <v:group style="position:absolute;left:4569;top:-1856;width:2;height:80" coordorigin="4569,-1856" coordsize="2,80">
              <v:shape style="position:absolute;left:4569;top:-1856;width:2;height:80" coordorigin="4569,-1856" coordsize="0,80" path="m4569,-1776l4569,-1856e" filled="false" stroked="true" strokeweight=".748pt" strokecolor="#939598">
                <v:path arrowok="t"/>
              </v:shape>
            </v:group>
            <v:group style="position:absolute;left:4529;top:-1856;width:2;height:80" coordorigin="4529,-1856" coordsize="2,80">
              <v:shape style="position:absolute;left:4529;top:-1856;width:2;height:80" coordorigin="4529,-1856" coordsize="0,80" path="m4529,-1776l4529,-1856e" filled="false" stroked="true" strokeweight=".748pt" strokecolor="#939598">
                <v:path arrowok="t"/>
              </v:shape>
            </v:group>
            <v:group style="position:absolute;left:4489;top:-1856;width:2;height:80" coordorigin="4489,-1856" coordsize="2,80">
              <v:shape style="position:absolute;left:4489;top:-1856;width:2;height:80" coordorigin="4489,-1856" coordsize="0,80" path="m4489,-1776l4489,-1856e" filled="false" stroked="true" strokeweight=".748pt" strokecolor="#939598">
                <v:path arrowok="t"/>
              </v:shape>
            </v:group>
            <v:group style="position:absolute;left:4449;top:-1856;width:2;height:80" coordorigin="4449,-1856" coordsize="2,80">
              <v:shape style="position:absolute;left:4449;top:-1856;width:2;height:80" coordorigin="4449,-1856" coordsize="0,80" path="m4449,-1776l4449,-1856e" filled="false" stroked="true" strokeweight=".748pt" strokecolor="#939598">
                <v:path arrowok="t"/>
              </v:shape>
            </v:group>
            <v:group style="position:absolute;left:4409;top:-1856;width:2;height:80" coordorigin="4409,-1856" coordsize="2,80">
              <v:shape style="position:absolute;left:4409;top:-1856;width:2;height:80" coordorigin="4409,-1856" coordsize="0,80" path="m4409,-1776l4409,-1856e" filled="false" stroked="true" strokeweight=".748pt" strokecolor="#939598">
                <v:path arrowok="t"/>
              </v:shape>
            </v:group>
            <v:group style="position:absolute;left:4369;top:-1856;width:2;height:80" coordorigin="4369,-1856" coordsize="2,80">
              <v:shape style="position:absolute;left:4369;top:-1856;width:2;height:80" coordorigin="4369,-1856" coordsize="0,80" path="m4369,-1776l4369,-1856e" filled="false" stroked="true" strokeweight=".748pt" strokecolor="#939598">
                <v:path arrowok="t"/>
              </v:shape>
            </v:group>
            <v:group style="position:absolute;left:4329;top:-1856;width:2;height:80" coordorigin="4329,-1856" coordsize="2,80">
              <v:shape style="position:absolute;left:4329;top:-1856;width:2;height:80" coordorigin="4329,-1856" coordsize="0,80" path="m4329,-1776l4329,-1856e" filled="false" stroked="true" strokeweight=".748pt" strokecolor="#939598">
                <v:path arrowok="t"/>
              </v:shape>
            </v:group>
            <v:group style="position:absolute;left:4289;top:-1856;width:2;height:80" coordorigin="4289,-1856" coordsize="2,80">
              <v:shape style="position:absolute;left:4289;top:-1856;width:2;height:80" coordorigin="4289,-1856" coordsize="1,80" path="m4289,-1776l4289,-1856e" filled="false" stroked="true" strokeweight=".748pt" strokecolor="#939598">
                <v:path arrowok="t"/>
              </v:shape>
            </v:group>
            <v:group style="position:absolute;left:4249;top:-1856;width:2;height:80" coordorigin="4249,-1856" coordsize="2,80">
              <v:shape style="position:absolute;left:4249;top:-1856;width:2;height:80" coordorigin="4249,-1856" coordsize="0,80" path="m4249,-1776l4249,-1856e" filled="false" stroked="true" strokeweight=".748pt" strokecolor="#939598">
                <v:path arrowok="t"/>
              </v:shape>
            </v:group>
            <v:group style="position:absolute;left:4209;top:-1856;width:2;height:80" coordorigin="4209,-1856" coordsize="2,80">
              <v:shape style="position:absolute;left:4209;top:-1856;width:2;height:80" coordorigin="4209,-1856" coordsize="0,80" path="m4209,-1776l4209,-1856e" filled="false" stroked="true" strokeweight=".748pt" strokecolor="#939598">
                <v:path arrowok="t"/>
              </v:shape>
            </v:group>
            <v:group style="position:absolute;left:4169;top:-1856;width:2;height:80" coordorigin="4169,-1856" coordsize="2,80">
              <v:shape style="position:absolute;left:4169;top:-1856;width:2;height:80" coordorigin="4169,-1856" coordsize="0,80" path="m4169,-1776l4169,-1856e" filled="false" stroked="true" strokeweight=".748pt" strokecolor="#939598">
                <v:path arrowok="t"/>
              </v:shape>
            </v:group>
            <v:group style="position:absolute;left:4129;top:-1856;width:2;height:80" coordorigin="4129,-1856" coordsize="2,80">
              <v:shape style="position:absolute;left:4129;top:-1856;width:2;height:80" coordorigin="4129,-1856" coordsize="0,80" path="m4129,-1776l4129,-1856e" filled="false" stroked="true" strokeweight=".748pt" strokecolor="#939598">
                <v:path arrowok="t"/>
              </v:shape>
            </v:group>
            <v:group style="position:absolute;left:4089;top:-1856;width:2;height:80" coordorigin="4089,-1856" coordsize="2,80">
              <v:shape style="position:absolute;left:4089;top:-1856;width:2;height:80" coordorigin="4089,-1856" coordsize="0,80" path="m4089,-1776l4089,-1856e" filled="false" stroked="true" strokeweight=".748pt" strokecolor="#939598">
                <v:path arrowok="t"/>
              </v:shape>
            </v:group>
            <v:group style="position:absolute;left:4049;top:-1856;width:2;height:80" coordorigin="4049,-1856" coordsize="2,80">
              <v:shape style="position:absolute;left:4049;top:-1856;width:2;height:80" coordorigin="4049,-1856" coordsize="0,80" path="m4049,-1776l4049,-1856e" filled="false" stroked="true" strokeweight=".748pt" strokecolor="#939598">
                <v:path arrowok="t"/>
              </v:shape>
            </v:group>
            <v:group style="position:absolute;left:4009;top:-1856;width:2;height:80" coordorigin="4009,-1856" coordsize="2,80">
              <v:shape style="position:absolute;left:4009;top:-1856;width:2;height:80" coordorigin="4009,-1856" coordsize="0,80" path="m4009,-1776l4009,-1856e" filled="false" stroked="true" strokeweight=".748pt" strokecolor="#939598">
                <v:path arrowok="t"/>
              </v:shape>
            </v:group>
            <v:group style="position:absolute;left:3969;top:-1856;width:2;height:80" coordorigin="3969,-1856" coordsize="2,80">
              <v:shape style="position:absolute;left:3969;top:-1856;width:2;height:80" coordorigin="3969,-1856" coordsize="0,80" path="m3969,-1776l3969,-1856e" filled="false" stroked="true" strokeweight=".748pt" strokecolor="#939598">
                <v:path arrowok="t"/>
              </v:shape>
            </v:group>
            <v:group style="position:absolute;left:3929;top:-1856;width:2;height:80" coordorigin="3929,-1856" coordsize="2,80">
              <v:shape style="position:absolute;left:3929;top:-1856;width:2;height:80" coordorigin="3929,-1856" coordsize="1,80" path="m3929,-1776l3929,-1856e" filled="false" stroked="true" strokeweight=".748pt" strokecolor="#939598">
                <v:path arrowok="t"/>
              </v:shape>
            </v:group>
            <v:group style="position:absolute;left:3889;top:-1856;width:2;height:80" coordorigin="3889,-1856" coordsize="2,80">
              <v:shape style="position:absolute;left:3889;top:-1856;width:2;height:80" coordorigin="3889,-1856" coordsize="0,80" path="m3889,-1776l3889,-1856e" filled="false" stroked="true" strokeweight=".748pt" strokecolor="#939598">
                <v:path arrowok="t"/>
              </v:shape>
            </v:group>
            <v:group style="position:absolute;left:3849;top:-1856;width:2;height:80" coordorigin="3849,-1856" coordsize="2,80">
              <v:shape style="position:absolute;left:3849;top:-1856;width:2;height:80" coordorigin="3849,-1856" coordsize="0,80" path="m3849,-1776l3849,-1856e" filled="false" stroked="true" strokeweight=".748pt" strokecolor="#939598">
                <v:path arrowok="t"/>
              </v:shape>
            </v:group>
            <v:group style="position:absolute;left:3809;top:-1856;width:2;height:80" coordorigin="3809,-1856" coordsize="2,80">
              <v:shape style="position:absolute;left:3809;top:-1856;width:2;height:80" coordorigin="3809,-1856" coordsize="0,80" path="m3809,-1776l3809,-1856e" filled="false" stroked="true" strokeweight=".748pt" strokecolor="#939598">
                <v:path arrowok="t"/>
              </v:shape>
            </v:group>
            <v:group style="position:absolute;left:3768;top:-1856;width:2;height:80" coordorigin="3768,-1856" coordsize="2,80">
              <v:shape style="position:absolute;left:3768;top:-1856;width:2;height:80" coordorigin="3768,-1856" coordsize="0,80" path="m3769,-1776l3768,-1856e" filled="false" stroked="true" strokeweight=".748pt" strokecolor="#939598">
                <v:path arrowok="t"/>
              </v:shape>
            </v:group>
            <v:group style="position:absolute;left:3728;top:-1856;width:2;height:80" coordorigin="3728,-1856" coordsize="2,80">
              <v:shape style="position:absolute;left:3728;top:-1856;width:2;height:80" coordorigin="3728,-1856" coordsize="0,80" path="m3728,-1776l3728,-1856e" filled="false" stroked="true" strokeweight=".748pt" strokecolor="#939598">
                <v:path arrowok="t"/>
              </v:shape>
            </v:group>
            <v:group style="position:absolute;left:3688;top:-1856;width:2;height:80" coordorigin="3688,-1856" coordsize="2,80">
              <v:shape style="position:absolute;left:3688;top:-1856;width:2;height:80" coordorigin="3688,-1856" coordsize="0,80" path="m3688,-1776l3688,-1856e" filled="false" stroked="true" strokeweight=".748pt" strokecolor="#939598">
                <v:path arrowok="t"/>
              </v:shape>
            </v:group>
            <v:group style="position:absolute;left:3648;top:-1856;width:2;height:80" coordorigin="3648,-1856" coordsize="2,80">
              <v:shape style="position:absolute;left:3648;top:-1856;width:2;height:80" coordorigin="3648,-1856" coordsize="0,80" path="m3648,-1776l3648,-1856e" filled="false" stroked="true" strokeweight=".748pt" strokecolor="#939598">
                <v:path arrowok="t"/>
              </v:shape>
            </v:group>
            <v:group style="position:absolute;left:3608;top:-1856;width:2;height:80" coordorigin="3608,-1856" coordsize="2,80">
              <v:shape style="position:absolute;left:3608;top:-1856;width:2;height:80" coordorigin="3608,-1856" coordsize="0,80" path="m3608,-1776l3608,-1856e" filled="false" stroked="true" strokeweight=".748pt" strokecolor="#939598">
                <v:path arrowok="t"/>
              </v:shape>
            </v:group>
            <v:group style="position:absolute;left:3568;top:-1856;width:2;height:80" coordorigin="3568,-1856" coordsize="2,80">
              <v:shape style="position:absolute;left:3568;top:-1856;width:2;height:80" coordorigin="3568,-1856" coordsize="1,80" path="m3568,-1776l3568,-1856e" filled="false" stroked="true" strokeweight=".748pt" strokecolor="#939598">
                <v:path arrowok="t"/>
              </v:shape>
            </v:group>
            <v:group style="position:absolute;left:3528;top:-1856;width:2;height:80" coordorigin="3528,-1856" coordsize="2,80">
              <v:shape style="position:absolute;left:3528;top:-1856;width:2;height:80" coordorigin="3528,-1856" coordsize="0,80" path="m3528,-1776l3528,-1856e" filled="false" stroked="true" strokeweight=".748pt" strokecolor="#939598">
                <v:path arrowok="t"/>
              </v:shape>
            </v:group>
            <v:group style="position:absolute;left:3488;top:-1856;width:2;height:80" coordorigin="3488,-1856" coordsize="2,80">
              <v:shape style="position:absolute;left:3488;top:-1856;width:2;height:80" coordorigin="3488,-1856" coordsize="0,80" path="m3488,-1776l3488,-1856e" filled="false" stroked="true" strokeweight=".748pt" strokecolor="#939598">
                <v:path arrowok="t"/>
              </v:shape>
            </v:group>
            <v:group style="position:absolute;left:3448;top:-1856;width:2;height:80" coordorigin="3448,-1856" coordsize="2,80">
              <v:shape style="position:absolute;left:3448;top:-1856;width:2;height:80" coordorigin="3448,-1856" coordsize="0,80" path="m3448,-1776l3448,-1856e" filled="false" stroked="true" strokeweight=".748pt" strokecolor="#939598">
                <v:path arrowok="t"/>
              </v:shape>
            </v:group>
            <v:group style="position:absolute;left:3408;top:-1856;width:2;height:80" coordorigin="3408,-1856" coordsize="2,80">
              <v:shape style="position:absolute;left:3408;top:-1856;width:2;height:80" coordorigin="3408,-1856" coordsize="0,80" path="m3408,-1776l3408,-1856e" filled="false" stroked="true" strokeweight=".748pt" strokecolor="#939598">
                <v:path arrowok="t"/>
              </v:shape>
            </v:group>
            <v:group style="position:absolute;left:3368;top:-1856;width:2;height:80" coordorigin="3368,-1856" coordsize="2,80">
              <v:shape style="position:absolute;left:3368;top:-1856;width:2;height:80" coordorigin="3368,-1856" coordsize="0,80" path="m3368,-1776l3368,-1856e" filled="false" stroked="true" strokeweight=".748pt" strokecolor="#939598">
                <v:path arrowok="t"/>
              </v:shape>
            </v:group>
            <v:group style="position:absolute;left:3328;top:-1856;width:2;height:80" coordorigin="3328,-1856" coordsize="2,80">
              <v:shape style="position:absolute;left:3328;top:-1856;width:2;height:80" coordorigin="3328,-1856" coordsize="0,80" path="m3328,-1776l3328,-1856e" filled="false" stroked="true" strokeweight=".748pt" strokecolor="#939598">
                <v:path arrowok="t"/>
              </v:shape>
            </v:group>
            <v:group style="position:absolute;left:3288;top:-1856;width:2;height:80" coordorigin="3288,-1856" coordsize="2,80">
              <v:shape style="position:absolute;left:3288;top:-1856;width:2;height:80" coordorigin="3288,-1856" coordsize="0,80" path="m3288,-1776l3288,-1856e" filled="false" stroked="true" strokeweight=".748pt" strokecolor="#939598">
                <v:path arrowok="t"/>
              </v:shape>
            </v:group>
            <v:group style="position:absolute;left:3248;top:-1856;width:2;height:80" coordorigin="3248,-1856" coordsize="2,80">
              <v:shape style="position:absolute;left:3248;top:-1856;width:2;height:80" coordorigin="3248,-1856" coordsize="0,80" path="m3248,-1776l3248,-1856e" filled="false" stroked="true" strokeweight=".748pt" strokecolor="#939598">
                <v:path arrowok="t"/>
              </v:shape>
            </v:group>
            <v:group style="position:absolute;left:3208;top:-1856;width:2;height:80" coordorigin="3208,-1856" coordsize="2,80">
              <v:shape style="position:absolute;left:3208;top:-1856;width:2;height:80" coordorigin="3208,-1856" coordsize="0,80" path="m3208,-1776l3208,-1856e" filled="false" stroked="true" strokeweight=".748pt" strokecolor="#939598">
                <v:path arrowok="t"/>
              </v:shape>
            </v:group>
            <v:group style="position:absolute;left:3168;top:-1856;width:2;height:80" coordorigin="3168,-1856" coordsize="2,80">
              <v:shape style="position:absolute;left:3168;top:-1856;width:2;height:80" coordorigin="3168,-1856" coordsize="1,80" path="m3168,-1776l3168,-1856e" filled="false" stroked="true" strokeweight=".748pt" strokecolor="#939598">
                <v:path arrowok="t"/>
              </v:shape>
            </v:group>
            <v:group style="position:absolute;left:3128;top:-1856;width:2;height:80" coordorigin="3128,-1856" coordsize="2,80">
              <v:shape style="position:absolute;left:3128;top:-1856;width:2;height:80" coordorigin="3128,-1856" coordsize="0,80" path="m3128,-1776l3128,-1856e" filled="false" stroked="true" strokeweight=".748pt" strokecolor="#939598">
                <v:path arrowok="t"/>
              </v:shape>
            </v:group>
            <v:group style="position:absolute;left:3088;top:-1856;width:2;height:80" coordorigin="3088,-1856" coordsize="2,80">
              <v:shape style="position:absolute;left:3088;top:-1856;width:2;height:80" coordorigin="3088,-1856" coordsize="0,80" path="m3088,-1776l3088,-1856e" filled="false" stroked="true" strokeweight=".748pt" strokecolor="#939598">
                <v:path arrowok="t"/>
              </v:shape>
            </v:group>
            <v:group style="position:absolute;left:3048;top:-1856;width:2;height:80" coordorigin="3048,-1856" coordsize="2,80">
              <v:shape style="position:absolute;left:3048;top:-1856;width:2;height:80" coordorigin="3048,-1856" coordsize="0,80" path="m3048,-1776l3048,-1856e" filled="false" stroked="true" strokeweight=".748pt" strokecolor="#939598">
                <v:path arrowok="t"/>
              </v:shape>
            </v:group>
            <v:group style="position:absolute;left:3008;top:-1856;width:2;height:80" coordorigin="3008,-1856" coordsize="2,80">
              <v:shape style="position:absolute;left:3008;top:-1856;width:2;height:80" coordorigin="3008,-1856" coordsize="0,80" path="m3008,-1776l3008,-1856e" filled="false" stroked="true" strokeweight=".748pt" strokecolor="#939598">
                <v:path arrowok="t"/>
              </v:shape>
            </v:group>
            <v:group style="position:absolute;left:2968;top:-1856;width:2;height:80" coordorigin="2968,-1856" coordsize="2,80">
              <v:shape style="position:absolute;left:2968;top:-1856;width:2;height:80" coordorigin="2968,-1856" coordsize="0,80" path="m2968,-1776l2968,-1856e" filled="false" stroked="true" strokeweight=".748pt" strokecolor="#939598">
                <v:path arrowok="t"/>
              </v:shape>
            </v:group>
            <v:group style="position:absolute;left:2928;top:-1856;width:2;height:80" coordorigin="2928,-1856" coordsize="2,80">
              <v:shape style="position:absolute;left:2928;top:-1856;width:2;height:80" coordorigin="2928,-1856" coordsize="0,80" path="m2928,-1776l2928,-1856e" filled="false" stroked="true" strokeweight=".748pt" strokecolor="#939598">
                <v:path arrowok="t"/>
              </v:shape>
            </v:group>
            <v:group style="position:absolute;left:2888;top:-1856;width:2;height:80" coordorigin="2888,-1856" coordsize="2,80">
              <v:shape style="position:absolute;left:2888;top:-1856;width:2;height:80" coordorigin="2888,-1856" coordsize="1,80" path="m2888,-1776l2888,-1856e" filled="false" stroked="true" strokeweight=".748pt" strokecolor="#939598">
                <v:path arrowok="t"/>
              </v:shape>
            </v:group>
            <v:group style="position:absolute;left:2848;top:-1856;width:2;height:80" coordorigin="2848,-1856" coordsize="2,80">
              <v:shape style="position:absolute;left:2848;top:-1856;width:2;height:80" coordorigin="2848,-1856" coordsize="0,80" path="m2848,-1776l2848,-1856e" filled="false" stroked="true" strokeweight=".748pt" strokecolor="#939598">
                <v:path arrowok="t"/>
              </v:shape>
            </v:group>
            <v:group style="position:absolute;left:2808;top:-1856;width:2;height:80" coordorigin="2808,-1856" coordsize="2,80">
              <v:shape style="position:absolute;left:2808;top:-1856;width:2;height:80" coordorigin="2808,-1856" coordsize="0,80" path="m2808,-1776l2808,-1856e" filled="false" stroked="true" strokeweight=".748pt" strokecolor="#939598">
                <v:path arrowok="t"/>
              </v:shape>
            </v:group>
            <v:group style="position:absolute;left:2768;top:-1856;width:2;height:80" coordorigin="2768,-1856" coordsize="2,80">
              <v:shape style="position:absolute;left:2768;top:-1856;width:2;height:80" coordorigin="2768,-1856" coordsize="0,80" path="m2768,-1776l2768,-1856e" filled="false" stroked="true" strokeweight=".748pt" strokecolor="#939598">
                <v:path arrowok="t"/>
              </v:shape>
            </v:group>
            <v:group style="position:absolute;left:2728;top:-1856;width:2;height:80" coordorigin="2728,-1856" coordsize="2,80">
              <v:shape style="position:absolute;left:2728;top:-1856;width:2;height:80" coordorigin="2728,-1856" coordsize="0,80" path="m2728,-1776l2728,-1856e" filled="false" stroked="true" strokeweight=".748pt" strokecolor="#939598">
                <v:path arrowok="t"/>
              </v:shape>
            </v:group>
            <v:group style="position:absolute;left:2688;top:-1856;width:2;height:80" coordorigin="2688,-1856" coordsize="2,80">
              <v:shape style="position:absolute;left:2688;top:-1856;width:2;height:80" coordorigin="2688,-1856" coordsize="0,80" path="m2688,-1776l2688,-1856e" filled="false" stroked="true" strokeweight=".748pt" strokecolor="#939598">
                <v:path arrowok="t"/>
              </v:shape>
            </v:group>
            <v:group style="position:absolute;left:2648;top:-1856;width:2;height:80" coordorigin="2648,-1856" coordsize="2,80">
              <v:shape style="position:absolute;left:2648;top:-1856;width:2;height:80" coordorigin="2648,-1856" coordsize="0,80" path="m2648,-1776l2648,-1856e" filled="false" stroked="true" strokeweight=".748pt" strokecolor="#939598">
                <v:path arrowok="t"/>
              </v:shape>
            </v:group>
            <v:group style="position:absolute;left:2608;top:-1856;width:2;height:80" coordorigin="2608,-1856" coordsize="2,80">
              <v:shape style="position:absolute;left:2608;top:-1856;width:2;height:80" coordorigin="2608,-1856" coordsize="0,80" path="m2608,-1776l2608,-1856e" filled="false" stroked="true" strokeweight=".748pt" strokecolor="#939598">
                <v:path arrowok="t"/>
              </v:shape>
            </v:group>
            <v:group style="position:absolute;left:2568;top:-1856;width:2;height:80" coordorigin="2568,-1856" coordsize="2,80">
              <v:shape style="position:absolute;left:2568;top:-1856;width:2;height:80" coordorigin="2568,-1856" coordsize="0,80" path="m2568,-1776l2568,-1856e" filled="false" stroked="true" strokeweight=".748pt" strokecolor="#939598">
                <v:path arrowok="t"/>
              </v:shape>
            </v:group>
            <v:group style="position:absolute;left:2528;top:-1856;width:2;height:80" coordorigin="2528,-1856" coordsize="2,80">
              <v:shape style="position:absolute;left:2528;top:-1856;width:2;height:80" coordorigin="2528,-1856" coordsize="1,80" path="m2528,-1776l2528,-1856e" filled="false" stroked="true" strokeweight=".748pt" strokecolor="#939598">
                <v:path arrowok="t"/>
              </v:shape>
            </v:group>
            <v:group style="position:absolute;left:2488;top:-1856;width:2;height:80" coordorigin="2488,-1856" coordsize="2,80">
              <v:shape style="position:absolute;left:2488;top:-1856;width:2;height:80" coordorigin="2488,-1856" coordsize="0,80" path="m2488,-1776l2488,-1856e" filled="false" stroked="true" strokeweight=".748pt" strokecolor="#939598">
                <v:path arrowok="t"/>
              </v:shape>
            </v:group>
            <v:group style="position:absolute;left:2448;top:-1856;width:2;height:80" coordorigin="2448,-1856" coordsize="2,80">
              <v:shape style="position:absolute;left:2448;top:-1856;width:2;height:80" coordorigin="2448,-1856" coordsize="0,80" path="m2448,-1776l2448,-1856e" filled="false" stroked="true" strokeweight=".748pt" strokecolor="#939598">
                <v:path arrowok="t"/>
              </v:shape>
            </v:group>
            <v:group style="position:absolute;left:2408;top:-1856;width:2;height:80" coordorigin="2408,-1856" coordsize="2,80">
              <v:shape style="position:absolute;left:2408;top:-1856;width:2;height:80" coordorigin="2408,-1856" coordsize="0,80" path="m2408,-1776l2408,-1856e" filled="false" stroked="true" strokeweight=".748pt" strokecolor="#939598">
                <v:path arrowok="t"/>
              </v:shape>
            </v:group>
            <v:group style="position:absolute;left:2368;top:-1856;width:2;height:80" coordorigin="2368,-1856" coordsize="2,80">
              <v:shape style="position:absolute;left:2368;top:-1856;width:2;height:80" coordorigin="2368,-1856" coordsize="0,80" path="m2368,-1776l2368,-1856e" filled="false" stroked="true" strokeweight=".748pt" strokecolor="#939598">
                <v:path arrowok="t"/>
              </v:shape>
            </v:group>
            <v:group style="position:absolute;left:2328;top:-1856;width:2;height:80" coordorigin="2328,-1856" coordsize="2,80">
              <v:shape style="position:absolute;left:2328;top:-1856;width:2;height:80" coordorigin="2328,-1856" coordsize="0,80" path="m2328,-1776l2328,-1856e" filled="false" stroked="true" strokeweight=".748pt" strokecolor="#939598">
                <v:path arrowok="t"/>
              </v:shape>
            </v:group>
            <v:group style="position:absolute;left:2288;top:-1856;width:2;height:80" coordorigin="2288,-1856" coordsize="2,80">
              <v:shape style="position:absolute;left:2288;top:-1856;width:2;height:80" coordorigin="2288,-1856" coordsize="0,80" path="m2288,-1776l2288,-1856e" filled="false" stroked="true" strokeweight=".748pt" strokecolor="#939598">
                <v:path arrowok="t"/>
              </v:shape>
            </v:group>
            <v:group style="position:absolute;left:2248;top:-1856;width:2;height:80" coordorigin="2248,-1856" coordsize="2,80">
              <v:shape style="position:absolute;left:2248;top:-1856;width:2;height:80" coordorigin="2248,-1856" coordsize="0,80" path="m2248,-1776l2248,-1856e" filled="false" stroked="true" strokeweight=".748pt" strokecolor="#939598">
                <v:path arrowok="t"/>
              </v:shape>
            </v:group>
            <v:group style="position:absolute;left:2208;top:-1856;width:2;height:80" coordorigin="2208,-1856" coordsize="2,80">
              <v:shape style="position:absolute;left:2208;top:-1856;width:2;height:80" coordorigin="2208,-1856" coordsize="0,80" path="m2208,-1776l2208,-1856e" filled="false" stroked="true" strokeweight=".748pt" strokecolor="#939598">
                <v:path arrowok="t"/>
              </v:shape>
            </v:group>
            <v:group style="position:absolute;left:2168;top:-1856;width:2;height:80" coordorigin="2168,-1856" coordsize="2,80">
              <v:shape style="position:absolute;left:2168;top:-1856;width:2;height:80" coordorigin="2168,-1856" coordsize="0,80" path="m2168,-1776l2168,-1856e" filled="false" stroked="true" strokeweight=".748pt" strokecolor="#939598">
                <v:path arrowok="t"/>
              </v:shape>
            </v:group>
            <v:group style="position:absolute;left:2128;top:-1856;width:2;height:80" coordorigin="2128,-1856" coordsize="2,80">
              <v:shape style="position:absolute;left:2128;top:-1856;width:2;height:80" coordorigin="2128,-1856" coordsize="1,80" path="m2128,-1776l2128,-1856e" filled="false" stroked="true" strokeweight=".748pt" strokecolor="#939598">
                <v:path arrowok="t"/>
              </v:shape>
            </v:group>
            <v:group style="position:absolute;left:2088;top:-1856;width:2;height:80" coordorigin="2088,-1856" coordsize="2,80">
              <v:shape style="position:absolute;left:2088;top:-1856;width:2;height:80" coordorigin="2088,-1856" coordsize="0,80" path="m2088,-1776l2088,-1856e" filled="false" stroked="true" strokeweight=".748pt" strokecolor="#939598">
                <v:path arrowok="t"/>
              </v:shape>
            </v:group>
            <v:group style="position:absolute;left:2048;top:-1856;width:2;height:80" coordorigin="2048,-1856" coordsize="2,80">
              <v:shape style="position:absolute;left:2048;top:-1856;width:2;height:80" coordorigin="2048,-1856" coordsize="0,80" path="m2048,-1776l2048,-1856e" filled="false" stroked="true" strokeweight=".748pt" strokecolor="#939598">
                <v:path arrowok="t"/>
              </v:shape>
            </v:group>
            <v:group style="position:absolute;left:2008;top:-1856;width:2;height:80" coordorigin="2008,-1856" coordsize="2,80">
              <v:shape style="position:absolute;left:2008;top:-1856;width:2;height:80" coordorigin="2008,-1856" coordsize="0,80" path="m2008,-1776l2008,-1856e" filled="false" stroked="true" strokeweight=".748pt" strokecolor="#939598">
                <v:path arrowok="t"/>
              </v:shape>
            </v:group>
            <v:group style="position:absolute;left:1968;top:-1856;width:2;height:80" coordorigin="1968,-1856" coordsize="2,80">
              <v:shape style="position:absolute;left:1968;top:-1856;width:2;height:80" coordorigin="1968,-1856" coordsize="0,80" path="m1968,-1776l1968,-1856e" filled="false" stroked="true" strokeweight=".748pt" strokecolor="#939598">
                <v:path arrowok="t"/>
              </v:shape>
            </v:group>
            <v:group style="position:absolute;left:1928;top:-1856;width:2;height:80" coordorigin="1928,-1856" coordsize="2,80">
              <v:shape style="position:absolute;left:1928;top:-1856;width:2;height:80" coordorigin="1928,-1856" coordsize="0,80" path="m1928,-1776l1928,-1856e" filled="false" stroked="true" strokeweight=".748pt" strokecolor="#939598">
                <v:path arrowok="t"/>
              </v:shape>
            </v:group>
            <v:group style="position:absolute;left:1888;top:-1856;width:2;height:80" coordorigin="1888,-1856" coordsize="2,80">
              <v:shape style="position:absolute;left:1888;top:-1856;width:2;height:80" coordorigin="1888,-1856" coordsize="0,80" path="m1888,-1776l1888,-1856e" filled="false" stroked="true" strokeweight=".748pt" strokecolor="#939598">
                <v:path arrowok="t"/>
              </v:shape>
            </v:group>
            <v:group style="position:absolute;left:1848;top:-1856;width:2;height:80" coordorigin="1848,-1856" coordsize="2,80">
              <v:shape style="position:absolute;left:1848;top:-1856;width:2;height:80" coordorigin="1848,-1856" coordsize="0,80" path="m1848,-1776l1848,-1856e" filled="false" stroked="true" strokeweight=".748pt" strokecolor="#939598">
                <v:path arrowok="t"/>
              </v:shape>
            </v:group>
            <v:group style="position:absolute;left:1808;top:-1856;width:2;height:80" coordorigin="1808,-1856" coordsize="2,80">
              <v:shape style="position:absolute;left:1808;top:-1856;width:2;height:80" coordorigin="1808,-1856" coordsize="0,80" path="m1808,-1776l1808,-1856e" filled="false" stroked="true" strokeweight=".748pt" strokecolor="#939598">
                <v:path arrowok="t"/>
              </v:shape>
            </v:group>
            <v:group style="position:absolute;left:1768;top:-1856;width:2;height:80" coordorigin="1768,-1856" coordsize="2,80">
              <v:shape style="position:absolute;left:1768;top:-1856;width:2;height:80" coordorigin="1768,-1856" coordsize="1,80" path="m1768,-1776l1768,-1856e" filled="false" stroked="true" strokeweight=".748pt" strokecolor="#939598">
                <v:path arrowok="t"/>
              </v:shape>
            </v:group>
            <v:group style="position:absolute;left:1728;top:-1856;width:2;height:80" coordorigin="1728,-1856" coordsize="2,80">
              <v:shape style="position:absolute;left:1728;top:-1856;width:2;height:80" coordorigin="1728,-1856" coordsize="0,80" path="m1728,-1776l1728,-1856e" filled="false" stroked="true" strokeweight=".748pt" strokecolor="#939598">
                <v:path arrowok="t"/>
              </v:shape>
            </v:group>
            <v:group style="position:absolute;left:1688;top:-1856;width:2;height:80" coordorigin="1688,-1856" coordsize="2,80">
              <v:shape style="position:absolute;left:1688;top:-1856;width:2;height:80" coordorigin="1688,-1856" coordsize="0,80" path="m1688,-1776l1688,-1856e" filled="false" stroked="true" strokeweight=".748pt" strokecolor="#939598">
                <v:path arrowok="t"/>
              </v:shape>
            </v:group>
            <v:group style="position:absolute;left:1648;top:-1856;width:2;height:80" coordorigin="1648,-1856" coordsize="2,80">
              <v:shape style="position:absolute;left:1648;top:-1856;width:2;height:80" coordorigin="1648,-1856" coordsize="0,80" path="m1648,-1776l1648,-1856e" filled="false" stroked="true" strokeweight=".748pt" strokecolor="#939598">
                <v:path arrowok="t"/>
              </v:shape>
            </v:group>
            <v:group style="position:absolute;left:1608;top:-1856;width:2;height:80" coordorigin="1608,-1856" coordsize="2,80">
              <v:shape style="position:absolute;left:1608;top:-1856;width:2;height:80" coordorigin="1608,-1856" coordsize="0,80" path="m1608,-1776l1608,-1856e" filled="false" stroked="true" strokeweight=".748pt" strokecolor="#939598">
                <v:path arrowok="t"/>
              </v:shape>
            </v:group>
            <v:group style="position:absolute;left:1568;top:-1856;width:2;height:80" coordorigin="1568,-1856" coordsize="2,80">
              <v:shape style="position:absolute;left:1568;top:-1856;width:2;height:80" coordorigin="1568,-1856" coordsize="0,80" path="m1568,-1776l1568,-1856e" filled="false" stroked="true" strokeweight=".748pt" strokecolor="#939598">
                <v:path arrowok="t"/>
              </v:shape>
            </v:group>
            <v:group style="position:absolute;left:1528;top:-1856;width:2;height:80" coordorigin="1528,-1856" coordsize="2,80">
              <v:shape style="position:absolute;left:1528;top:-1856;width:2;height:80" coordorigin="1528,-1856" coordsize="0,80" path="m1528,-1776l1528,-1856e" filled="false" stroked="true" strokeweight=".748pt" strokecolor="#939598">
                <v:path arrowok="t"/>
              </v:shape>
            </v:group>
            <v:group style="position:absolute;left:1488;top:-1856;width:2;height:80" coordorigin="1488,-1856" coordsize="2,80">
              <v:shape style="position:absolute;left:1488;top:-1856;width:2;height:80" coordorigin="1488,-1856" coordsize="0,80" path="m1488,-1776l1488,-1856e" filled="false" stroked="true" strokeweight=".748pt" strokecolor="#939598">
                <v:path arrowok="t"/>
              </v:shape>
            </v:group>
            <v:group style="position:absolute;left:1448;top:-1856;width:2;height:80" coordorigin="1448,-1856" coordsize="2,80">
              <v:shape style="position:absolute;left:1448;top:-1856;width:2;height:80" coordorigin="1448,-1856" coordsize="0,80" path="m1448,-1776l1448,-1856e" filled="false" stroked="true" strokeweight=".748pt" strokecolor="#939598">
                <v:path arrowok="t"/>
              </v:shape>
            </v:group>
            <v:group style="position:absolute;left:1408;top:-1856;width:2;height:80" coordorigin="1408,-1856" coordsize="2,80">
              <v:shape style="position:absolute;left:1408;top:-1856;width:2;height:80" coordorigin="1408,-1856" coordsize="1,80" path="m1408,-1776l1408,-1856e" filled="false" stroked="true" strokeweight=".748pt" strokecolor="#939598">
                <v:path arrowok="t"/>
              </v:shape>
            </v:group>
            <v:group style="position:absolute;left:1368;top:-1856;width:2;height:80" coordorigin="1368,-1856" coordsize="2,80">
              <v:shape style="position:absolute;left:1368;top:-1856;width:2;height:80" coordorigin="1368,-1856" coordsize="0,80" path="m1368,-1776l1368,-1856e" filled="false" stroked="true" strokeweight=".748pt" strokecolor="#939598">
                <v:path arrowok="t"/>
              </v:shape>
            </v:group>
            <v:group style="position:absolute;left:1328;top:-1856;width:2;height:80" coordorigin="1328,-1856" coordsize="2,80">
              <v:shape style="position:absolute;left:1328;top:-1856;width:2;height:80" coordorigin="1328,-1856" coordsize="0,80" path="m1328,-1776l1328,-1856e" filled="false" stroked="true" strokeweight=".748pt" strokecolor="#939598">
                <v:path arrowok="t"/>
              </v:shape>
            </v:group>
            <v:group style="position:absolute;left:1288;top:-1856;width:2;height:80" coordorigin="1288,-1856" coordsize="2,80">
              <v:shape style="position:absolute;left:1288;top:-1856;width:2;height:80" coordorigin="1288,-1856" coordsize="0,80" path="m1288,-1776l1288,-1856e" filled="false" stroked="true" strokeweight=".748pt" strokecolor="#939598">
                <v:path arrowok="t"/>
              </v:shape>
            </v:group>
            <v:group style="position:absolute;left:1248;top:-1856;width:2;height:80" coordorigin="1248,-1856" coordsize="2,80">
              <v:shape style="position:absolute;left:1248;top:-1856;width:2;height:80" coordorigin="1248,-1856" coordsize="0,80" path="m1248,-1776l1248,-1856e" filled="false" stroked="true" strokeweight=".748pt" strokecolor="#939598">
                <v:path arrowok="t"/>
              </v:shape>
            </v:group>
            <v:group style="position:absolute;left:1208;top:-1856;width:2;height:80" coordorigin="1208,-1856" coordsize="2,80">
              <v:shape style="position:absolute;left:1208;top:-1856;width:2;height:80" coordorigin="1208,-1856" coordsize="0,80" path="m1208,-1776l1208,-1856e" filled="false" stroked="true" strokeweight=".748pt" strokecolor="#939598">
                <v:path arrowok="t"/>
              </v:shape>
            </v:group>
            <v:group style="position:absolute;left:1168;top:-1856;width:2;height:80" coordorigin="1168,-1856" coordsize="2,80">
              <v:shape style="position:absolute;left:1168;top:-1856;width:2;height:80" coordorigin="1168,-1856" coordsize="0,80" path="m1168,-1776l1168,-1856e" filled="false" stroked="true" strokeweight=".748pt" strokecolor="#939598">
                <v:path arrowok="t"/>
              </v:shape>
            </v:group>
            <v:group style="position:absolute;left:1128;top:-1856;width:2;height:80" coordorigin="1128,-1856" coordsize="2,80">
              <v:shape style="position:absolute;left:1128;top:-1856;width:2;height:80" coordorigin="1128,-1856" coordsize="0,80" path="m1128,-1776l1128,-1856e" filled="false" stroked="true" strokeweight=".748pt" strokecolor="#939598">
                <v:path arrowok="t"/>
              </v:shape>
            </v:group>
            <v:group style="position:absolute;left:1088;top:-1856;width:2;height:80" coordorigin="1088,-1856" coordsize="2,80">
              <v:shape style="position:absolute;left:1088;top:-1856;width:2;height:80" coordorigin="1088,-1856" coordsize="1,80" path="m1088,-1776l1088,-1856e" filled="false" stroked="true" strokeweight=".748pt" strokecolor="#939598">
                <v:path arrowok="t"/>
              </v:shape>
            </v:group>
            <v:group style="position:absolute;left:1048;top:-1856;width:2;height:80" coordorigin="1048,-1856" coordsize="2,80">
              <v:shape style="position:absolute;left:1048;top:-1856;width:2;height:80" coordorigin="1048,-1856" coordsize="0,80" path="m1048,-1776l1048,-1856e" filled="false" stroked="true" strokeweight=".748pt" strokecolor="#939598">
                <v:path arrowok="t"/>
              </v:shape>
            </v:group>
            <v:group style="position:absolute;left:1008;top:-1856;width:2;height:80" coordorigin="1008,-1856" coordsize="2,80">
              <v:shape style="position:absolute;left:1008;top:-1856;width:2;height:80" coordorigin="1008,-1856" coordsize="0,80" path="m1008,-1776l1008,-1856e" filled="false" stroked="true" strokeweight=".748pt" strokecolor="#939598">
                <v:path arrowok="t"/>
              </v:shape>
            </v:group>
            <v:group style="position:absolute;left:968;top:-1856;width:2;height:80" coordorigin="968,-1856" coordsize="2,80">
              <v:shape style="position:absolute;left:968;top:-1856;width:2;height:80" coordorigin="968,-1856" coordsize="0,80" path="m968,-1776l968,-1856e" filled="false" stroked="true" strokeweight=".748pt" strokecolor="#939598">
                <v:path arrowok="t"/>
              </v:shape>
            </v:group>
            <v:group style="position:absolute;left:928;top:-1856;width:2;height:80" coordorigin="928,-1856" coordsize="2,80">
              <v:shape style="position:absolute;left:928;top:-1856;width:2;height:80" coordorigin="928,-1856" coordsize="0,80" path="m928,-1776l928,-1856e" filled="false" stroked="true" strokeweight=".748pt" strokecolor="#939598">
                <v:path arrowok="t"/>
              </v:shape>
            </v:group>
            <v:group style="position:absolute;left:888;top:-1856;width:2;height:80" coordorigin="888,-1856" coordsize="2,80">
              <v:shape style="position:absolute;left:888;top:-1856;width:2;height:80" coordorigin="888,-1856" coordsize="0,80" path="m888,-1776l888,-1856e" filled="false" stroked="true" strokeweight=".748pt" strokecolor="#939598">
                <v:path arrowok="t"/>
              </v:shape>
            </v:group>
            <v:group style="position:absolute;left:848;top:-1856;width:2;height:80" coordorigin="848,-1856" coordsize="2,80">
              <v:shape style="position:absolute;left:848;top:-1856;width:2;height:80" coordorigin="848,-1856" coordsize="0,80" path="m848,-1776l848,-1856e" filled="false" stroked="true" strokeweight=".748pt" strokecolor="#939598">
                <v:path arrowok="t"/>
              </v:shape>
            </v:group>
            <v:group style="position:absolute;left:808;top:-1856;width:2;height:80" coordorigin="808,-1856" coordsize="2,80">
              <v:shape style="position:absolute;left:808;top:-1856;width:2;height:80" coordorigin="808,-1856" coordsize="0,80" path="m808,-1776l808,-1856e" filled="false" stroked="true" strokeweight=".748pt" strokecolor="#939598">
                <v:path arrowok="t"/>
              </v:shape>
            </v:group>
            <v:group style="position:absolute;left:768;top:-1856;width:2;height:80" coordorigin="768,-1856" coordsize="2,80">
              <v:shape style="position:absolute;left:768;top:-1856;width:2;height:80" coordorigin="768,-1856" coordsize="0,80" path="m768,-1776l768,-1856e" filled="false" stroked="true" strokeweight=".748pt" strokecolor="#939598">
                <v:path arrowok="t"/>
              </v:shape>
            </v:group>
            <v:group style="position:absolute;left:728;top:-1856;width:2;height:80" coordorigin="728,-1856" coordsize="2,80">
              <v:shape style="position:absolute;left:728;top:-1856;width:2;height:80" coordorigin="728,-1856" coordsize="1,80" path="m728,-1776l728,-1856e" filled="false" stroked="true" strokeweight=".748pt" strokecolor="#939598">
                <v:path arrowok="t"/>
              </v:shape>
            </v:group>
            <v:group style="position:absolute;left:688;top:-1856;width:2;height:80" coordorigin="688,-1856" coordsize="2,80">
              <v:shape style="position:absolute;left:688;top:-1856;width:2;height:80" coordorigin="688,-1856" coordsize="0,80" path="m688,-1776l688,-1856e" filled="false" stroked="true" strokeweight=".748pt" strokecolor="#939598">
                <v:path arrowok="t"/>
              </v:shape>
            </v:group>
            <v:group style="position:absolute;left:648;top:-1856;width:2;height:80" coordorigin="648,-1856" coordsize="2,80">
              <v:shape style="position:absolute;left:648;top:-1856;width:2;height:80" coordorigin="648,-1856" coordsize="0,80" path="m648,-1776l648,-1856e" filled="false" stroked="true" strokeweight=".748pt" strokecolor="#939598">
                <v:path arrowok="t"/>
              </v:shape>
            </v:group>
            <v:group style="position:absolute;left:608;top:-1856;width:2;height:80" coordorigin="608,-1856" coordsize="2,80">
              <v:shape style="position:absolute;left:608;top:-1856;width:2;height:80" coordorigin="608,-1856" coordsize="0,80" path="m608,-1776l608,-1856e" filled="false" stroked="true" strokeweight=".748pt" strokecolor="#939598">
                <v:path arrowok="t"/>
              </v:shape>
            </v:group>
            <v:group style="position:absolute;left:568;top:-1856;width:2;height:80" coordorigin="568,-1856" coordsize="2,80">
              <v:shape style="position:absolute;left:568;top:-1856;width:2;height:80" coordorigin="568,-1856" coordsize="0,80" path="m568,-1776l568,-1856e" filled="false" stroked="true" strokeweight=".748pt" strokecolor="#939598">
                <v:path arrowok="t"/>
              </v:shape>
            </v:group>
            <v:group style="position:absolute;left:528;top:-1856;width:2;height:80" coordorigin="528,-1856" coordsize="2,80">
              <v:shape style="position:absolute;left:528;top:-1856;width:2;height:80" coordorigin="528,-1856" coordsize="0,80" path="m528,-1776l528,-1856e" filled="false" stroked="true" strokeweight=".748pt" strokecolor="#939598">
                <v:path arrowok="t"/>
              </v:shape>
            </v:group>
            <v:group style="position:absolute;left:488;top:-1856;width:2;height:80" coordorigin="488,-1856" coordsize="2,80">
              <v:shape style="position:absolute;left:488;top:-1856;width:2;height:80" coordorigin="488,-1856" coordsize="0,80" path="m488,-1776l488,-1856e" filled="false" stroked="true" strokeweight=".748pt" strokecolor="#939598">
                <v:path arrowok="t"/>
              </v:shape>
            </v:group>
            <v:group style="position:absolute;left:448;top:-1856;width:2;height:80" coordorigin="448,-1856" coordsize="2,80">
              <v:shape style="position:absolute;left:448;top:-1856;width:2;height:80" coordorigin="448,-1856" coordsize="0,80" path="m448,-1776l448,-1856e" filled="false" stroked="true" strokeweight=".748pt" strokecolor="#939598">
                <v:path arrowok="t"/>
              </v:shape>
            </v:group>
            <v:group style="position:absolute;left:408;top:-1856;width:2;height:80" coordorigin="408,-1856" coordsize="2,80">
              <v:shape style="position:absolute;left:408;top:-1856;width:2;height:80" coordorigin="408,-1856" coordsize="0,80" path="m408,-1776l408,-1856e" filled="false" stroked="true" strokeweight=".748pt" strokecolor="#939598">
                <v:path arrowok="t"/>
              </v:shape>
            </v:group>
            <v:group style="position:absolute;left:368;top:-1856;width:2;height:80" coordorigin="368,-1856" coordsize="2,80">
              <v:shape style="position:absolute;left:368;top:-1856;width:2;height:80" coordorigin="368,-1856" coordsize="1,80" path="m368,-1776l368,-1856e" filled="false" stroked="true" strokeweight=".748pt" strokecolor="#939598">
                <v:path arrowok="t"/>
              </v:shape>
            </v:group>
            <v:group style="position:absolute;left:328;top:-1856;width:2;height:80" coordorigin="328,-1856" coordsize="2,80">
              <v:shape style="position:absolute;left:328;top:-1856;width:2;height:80" coordorigin="328,-1856" coordsize="0,80" path="m328,-1776l328,-1856e" filled="false" stroked="true" strokeweight=".748pt" strokecolor="#939598">
                <v:path arrowok="t"/>
              </v:shape>
            </v:group>
            <v:group style="position:absolute;left:288;top:-1856;width:2;height:80" coordorigin="288,-1856" coordsize="2,80">
              <v:shape style="position:absolute;left:288;top:-1856;width:2;height:80" coordorigin="288,-1856" coordsize="0,80" path="m288,-1776l288,-1856e" filled="false" stroked="true" strokeweight=".748pt" strokecolor="#939598">
                <v:path arrowok="t"/>
              </v:shape>
            </v:group>
            <v:group style="position:absolute;left:248;top:-1856;width:2;height:80" coordorigin="248,-1856" coordsize="2,80">
              <v:shape style="position:absolute;left:248;top:-1856;width:2;height:80" coordorigin="248,-1856" coordsize="0,80" path="m248,-1776l248,-1856e" filled="false" stroked="true" strokeweight=".748pt" strokecolor="#939598">
                <v:path arrowok="t"/>
              </v:shape>
            </v:group>
            <v:group style="position:absolute;left:208;top:-1856;width:2;height:80" coordorigin="208,-1856" coordsize="2,80">
              <v:shape style="position:absolute;left:208;top:-1856;width:2;height:80" coordorigin="208,-1856" coordsize="0,80" path="m208,-1776l208,-1856e" filled="false" stroked="true" strokeweight=".748pt" strokecolor="#939598">
                <v:path arrowok="t"/>
              </v:shape>
            </v:group>
            <v:group style="position:absolute;left:168;top:-1856;width:2;height:80" coordorigin="168,-1856" coordsize="2,80">
              <v:shape style="position:absolute;left:168;top:-1856;width:2;height:80" coordorigin="168,-1856" coordsize="0,80" path="m168,-1776l168,-1856e" filled="false" stroked="true" strokeweight=".748pt" strokecolor="#939598">
                <v:path arrowok="t"/>
              </v:shape>
            </v:group>
            <v:group style="position:absolute;left:128;top:-1856;width:2;height:80" coordorigin="128,-1856" coordsize="2,80">
              <v:shape style="position:absolute;left:128;top:-1856;width:2;height:80" coordorigin="128,-1856" coordsize="0,80" path="m128,-1776l128,-1856e" filled="false" stroked="true" strokeweight=".748pt" strokecolor="#939598">
                <v:path arrowok="t"/>
              </v:shape>
            </v:group>
            <v:group style="position:absolute;left:88;top:-1856;width:2;height:80" coordorigin="88,-1856" coordsize="2,80">
              <v:shape style="position:absolute;left:88;top:-1856;width:2;height:80" coordorigin="88,-1856" coordsize="0,80" path="m88,-1776l88,-1856e" filled="false" stroked="true" strokeweight=".748pt" strokecolor="#939598">
                <v:path arrowok="t"/>
              </v:shape>
            </v:group>
            <v:group style="position:absolute;left:47;top:-1856;width:2;height:80" coordorigin="47,-1856" coordsize="2,80">
              <v:shape style="position:absolute;left:47;top:-1856;width:2;height:80" coordorigin="47,-1856" coordsize="0,80" path="m48,-1776l47,-1856e" filled="false" stroked="true" strokeweight=".748pt" strokecolor="#939598">
                <v:path arrowok="t"/>
              </v:shape>
            </v:group>
            <v:group style="position:absolute;left:7;top:-1856;width:2;height:80" coordorigin="7,-1856" coordsize="2,80">
              <v:shape style="position:absolute;left:7;top:-1856;width:2;height:80" coordorigin="7,-1856" coordsize="0,80" path="m7,-1776l7,-1856e" filled="false" stroked="true" strokeweight=".748pt" strokecolor="#939598">
                <v:path arrowok="t"/>
              </v:shape>
            </v:group>
            <w10:wrap type="none"/>
          </v:group>
        </w:pict>
      </w:r>
      <w:r>
        <w:rPr>
          <w:spacing w:val="11"/>
          <w:w w:val="90"/>
        </w:rPr>
        <w:t>The</w:t>
      </w:r>
      <w:r>
        <w:rPr>
          <w:spacing w:val="-48"/>
          <w:w w:val="90"/>
        </w:rPr>
        <w:t> </w:t>
      </w:r>
      <w:r>
        <w:rPr>
          <w:spacing w:val="14"/>
          <w:w w:val="90"/>
        </w:rPr>
        <w:t>Lakes</w:t>
      </w:r>
      <w:r>
        <w:rPr>
          <w:spacing w:val="-48"/>
          <w:w w:val="90"/>
        </w:rPr>
        <w:t> </w:t>
      </w:r>
      <w:r>
        <w:rPr>
          <w:spacing w:val="14"/>
          <w:w w:val="90"/>
        </w:rPr>
        <w:t>National</w:t>
      </w:r>
      <w:r>
        <w:rPr>
          <w:spacing w:val="-48"/>
          <w:w w:val="90"/>
        </w:rPr>
        <w:t> </w:t>
      </w:r>
      <w:r>
        <w:rPr>
          <w:spacing w:val="17"/>
          <w:w w:val="90"/>
        </w:rPr>
        <w:t>Park</w:t>
      </w:r>
      <w:r>
        <w:rPr/>
      </w:r>
    </w:p>
    <w:p>
      <w:pPr>
        <w:pStyle w:val="Heading4"/>
        <w:spacing w:line="240" w:lineRule="auto" w:before="98"/>
        <w:ind w:left="935" w:right="988"/>
        <w:jc w:val="left"/>
      </w:pPr>
      <w:r>
        <w:rPr>
          <w:color w:val="A4590C"/>
          <w:spacing w:val="24"/>
          <w:w w:val="85"/>
        </w:rPr>
        <w:t>Tatungalung</w:t>
      </w:r>
      <w:r>
        <w:rPr>
          <w:color w:val="A4590C"/>
          <w:spacing w:val="106"/>
          <w:w w:val="85"/>
        </w:rPr>
        <w:t> </w:t>
      </w:r>
      <w:r>
        <w:rPr>
          <w:color w:val="A4590C"/>
          <w:spacing w:val="26"/>
          <w:w w:val="85"/>
        </w:rPr>
        <w:t>Country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3"/>
          <w:szCs w:val="23"/>
        </w:rPr>
      </w:pPr>
    </w:p>
    <w:p>
      <w:pPr>
        <w:spacing w:line="1627" w:lineRule="exact"/>
        <w:ind w:left="88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32"/>
          <w:sz w:val="20"/>
          <w:szCs w:val="20"/>
        </w:rPr>
        <w:pict>
          <v:group style="width:520.6pt;height:81.4pt;mso-position-horizontal-relative:char;mso-position-vertical-relative:line" coordorigin="0,0" coordsize="10412,1628">
            <v:group style="position:absolute;left:0;top:0;width:10412;height:1628" coordorigin="0,0" coordsize="10412,1628">
              <v:shape style="position:absolute;left:0;top:0;width:10412;height:1628" coordorigin="0,0" coordsize="10412,1628" path="m0,0l10411,0,10411,1627,0,1627,0,0xe" filled="true" fillcolor="#000000" stroked="false">
                <v:path arrowok="t"/>
                <v:fill type="solid"/>
              </v:shape>
            </v:group>
            <v:group style="position:absolute;left:51;top:48;width:10028;height:1248" coordorigin="51,48" coordsize="10028,1248">
              <v:shape style="position:absolute;left:51;top:48;width:10028;height:1248" coordorigin="51,48" coordsize="10028,1248" path="m51,1295l10079,1295,10079,48,51,48,51,1295xe" filled="true" fillcolor="#f4e5d8" stroked="false">
                <v:path arrowok="t"/>
                <v:fill type="solid"/>
              </v:shape>
              <v:shape style="position:absolute;left:26;top:24;width:10054;height:1272" type="#_x0000_t202" filled="false" stroked="false">
                <v:textbox inset="0,0,0,0">
                  <w:txbxContent>
                    <w:p>
                      <w:pPr>
                        <w:spacing w:before="80"/>
                        <w:ind w:left="245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w w:val="105"/>
                          <w:sz w:val="22"/>
                        </w:rPr>
                        <w:t>ø</w:t>
                      </w:r>
                      <w:r>
                        <w:rPr>
                          <w:rFonts w:ascii="Arial" w:hAnsi="Arial"/>
                          <w:sz w:val="22"/>
                        </w:rPr>
                        <w:t>  </w:t>
                      </w:r>
                      <w:r>
                        <w:rPr>
                          <w:rFonts w:ascii="Arial" w:hAnsi="Arial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z w:val="22"/>
                        </w:rPr>
                        <w:t>2,390 hec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  <w:t>a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es 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a</w:t>
                      </w:r>
                      <w:r>
                        <w:rPr>
                          <w:rFonts w:ascii="Calibri" w:hAnsi="Calibri"/>
                          <w:sz w:val="22"/>
                        </w:rPr>
                        <w:t>t the ea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st</w:t>
                      </w:r>
                      <w:r>
                        <w:rPr>
                          <w:rFonts w:ascii="Calibri" w:hAnsi="Calibri"/>
                          <w:sz w:val="22"/>
                        </w:rPr>
                        <w:t>ern end of Loch Sport, frin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g</w:t>
                      </w:r>
                      <w:r>
                        <w:rPr>
                          <w:rFonts w:ascii="Calibri" w:hAnsi="Calibri"/>
                          <w:sz w:val="22"/>
                        </w:rPr>
                        <w:t>ed 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b</w:t>
                      </w:r>
                      <w:r>
                        <w:rPr>
                          <w:rFonts w:ascii="Calibri" w:hAnsi="Calibri"/>
                          <w:sz w:val="22"/>
                        </w:rPr>
                        <w:t>y La</w:t>
                      </w:r>
                      <w:r>
                        <w:rPr>
                          <w:rFonts w:ascii="Calibri" w:hAnsi="Calibri"/>
                          <w:spacing w:val="-8"/>
                          <w:sz w:val="22"/>
                        </w:rPr>
                        <w:t>k</w:t>
                      </w:r>
                      <w:r>
                        <w:rPr>
                          <w:rFonts w:ascii="Calibri" w:hAnsi="Calibri"/>
                          <w:sz w:val="22"/>
                        </w:rPr>
                        <w:t>e Vic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  <w:t>oria and La</w:t>
                      </w:r>
                      <w:r>
                        <w:rPr>
                          <w:rFonts w:ascii="Calibri" w:hAnsi="Calibri"/>
                          <w:spacing w:val="-7"/>
                          <w:sz w:val="22"/>
                        </w:rPr>
                        <w:t>k</w:t>
                      </w:r>
                      <w:r>
                        <w:rPr>
                          <w:rFonts w:ascii="Calibri" w:hAnsi="Calibri"/>
                          <w:sz w:val="22"/>
                        </w:rPr>
                        <w:t>e </w:t>
                      </w:r>
                      <w:r>
                        <w:rPr>
                          <w:rFonts w:ascii="Calibri" w:hAns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v</w:t>
                      </w:r>
                      <w:r>
                        <w:rPr>
                          <w:rFonts w:ascii="Calibri" w:hAnsi="Calibri"/>
                          <w:sz w:val="22"/>
                        </w:rPr>
                        <w:t>e</w:t>
                      </w:r>
                    </w:p>
                    <w:p>
                      <w:pPr>
                        <w:spacing w:before="108"/>
                        <w:ind w:left="245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w w:val="105"/>
                          <w:sz w:val="22"/>
                        </w:rPr>
                        <w:t>ø</w:t>
                      </w:r>
                      <w:r>
                        <w:rPr>
                          <w:rFonts w:ascii="Arial" w:hAnsi="Arial"/>
                          <w:sz w:val="22"/>
                        </w:rPr>
                        <w:t>  </w:t>
                      </w:r>
                      <w:r>
                        <w:rPr>
                          <w:rFonts w:ascii="Arial" w:hAnsi="Arial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z w:val="22"/>
                        </w:rPr>
                        <w:t>Mainly l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o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w</w:t>
                      </w:r>
                      <w:r>
                        <w:rPr>
                          <w:rFonts w:ascii="Calibri" w:hAnsi="Calibri"/>
                          <w:sz w:val="22"/>
                        </w:rPr>
                        <w:t>-lying 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w</w:t>
                      </w:r>
                      <w:r>
                        <w:rPr>
                          <w:rFonts w:ascii="Calibri" w:hAnsi="Calibri"/>
                          <w:sz w:val="22"/>
                        </w:rPr>
                        <w:t>oodland and 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c</w:t>
                      </w:r>
                      <w:r>
                        <w:rPr>
                          <w:rFonts w:ascii="Calibri" w:hAnsi="Calibri"/>
                          <w:sz w:val="22"/>
                        </w:rPr>
                        <w:t>oa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st</w:t>
                      </w:r>
                      <w:r>
                        <w:rPr>
                          <w:rFonts w:ascii="Calibri" w:hAnsi="Calibri"/>
                          <w:sz w:val="22"/>
                        </w:rPr>
                        <w:t>al health</w:t>
                      </w:r>
                    </w:p>
                    <w:p>
                      <w:pPr>
                        <w:spacing w:before="108"/>
                        <w:ind w:left="245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w w:val="105"/>
                          <w:sz w:val="22"/>
                        </w:rPr>
                        <w:t>ø</w:t>
                      </w:r>
                      <w:r>
                        <w:rPr>
                          <w:rFonts w:ascii="Arial" w:hAnsi="Arial"/>
                          <w:sz w:val="22"/>
                        </w:rPr>
                        <w:t>  </w:t>
                      </w:r>
                      <w:r>
                        <w:rPr>
                          <w:rFonts w:ascii="Arial" w:hAnsi="Arial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z w:val="22"/>
                        </w:rPr>
                        <w:t>Consi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s</w:t>
                      </w:r>
                      <w:r>
                        <w:rPr>
                          <w:rFonts w:ascii="Calibri" w:hAnsi="Calibri"/>
                          <w:sz w:val="22"/>
                        </w:rPr>
                        <w:t>ts of Sperm Whale Head 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P</w:t>
                      </w:r>
                      <w:r>
                        <w:rPr>
                          <w:rFonts w:ascii="Calibri" w:hAnsi="Calibri"/>
                          <w:sz w:val="22"/>
                        </w:rPr>
                        <w:t>eninsula, 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o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  <w:t>amah and </w:t>
                      </w:r>
                      <w:r>
                        <w:rPr>
                          <w:rFonts w:ascii="Calibri" w:hAnsi="Calibri"/>
                          <w:w w:val="98"/>
                          <w:sz w:val="22"/>
                        </w:rPr>
                        <w:t>Little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o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  <w:t>amah Islands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position w:val="-32"/>
          <w:sz w:val="20"/>
          <w:szCs w:val="20"/>
        </w:rPr>
      </w:r>
    </w:p>
    <w:p>
      <w:pPr>
        <w:spacing w:line="240" w:lineRule="auto" w:before="10"/>
        <w:rPr>
          <w:rFonts w:ascii="Arial" w:hAnsi="Arial" w:cs="Arial" w:eastAsia="Arial"/>
          <w:sz w:val="5"/>
          <w:szCs w:val="5"/>
        </w:rPr>
      </w:pPr>
    </w:p>
    <w:p>
      <w:pPr>
        <w:spacing w:after="0" w:line="240" w:lineRule="auto"/>
        <w:rPr>
          <w:rFonts w:ascii="Arial" w:hAnsi="Arial" w:cs="Arial" w:eastAsia="Arial"/>
          <w:sz w:val="5"/>
          <w:szCs w:val="5"/>
        </w:rPr>
        <w:sectPr>
          <w:pgSz w:w="11910" w:h="16840"/>
          <w:pgMar w:top="800" w:bottom="0" w:left="0" w:right="0"/>
        </w:sectPr>
      </w:pPr>
    </w:p>
    <w:p>
      <w:pPr>
        <w:pStyle w:val="Heading7"/>
        <w:spacing w:line="240" w:lineRule="auto"/>
        <w:ind w:right="273"/>
        <w:jc w:val="left"/>
      </w:pPr>
      <w:r>
        <w:rPr>
          <w:color w:val="A4590C"/>
          <w:spacing w:val="-3"/>
        </w:rPr>
        <w:t>Values</w:t>
      </w:r>
      <w:r>
        <w:rPr>
          <w:spacing w:val="-3"/>
        </w:rPr>
      </w:r>
    </w:p>
    <w:p>
      <w:pPr>
        <w:pStyle w:val="BodyText"/>
        <w:spacing w:line="264" w:lineRule="exact" w:before="101"/>
        <w:ind w:right="273"/>
        <w:jc w:val="left"/>
      </w:pPr>
      <w:r>
        <w:rPr>
          <w:spacing w:val="-3"/>
        </w:rPr>
        <w:t>Nestled alongside </w:t>
      </w:r>
      <w:r>
        <w:rPr/>
        <w:t>the </w:t>
      </w:r>
      <w:r>
        <w:rPr>
          <w:spacing w:val="-3"/>
        </w:rPr>
        <w:t>Gippsland </w:t>
      </w:r>
      <w:r>
        <w:rPr>
          <w:spacing w:val="-4"/>
        </w:rPr>
        <w:t>Lakes</w:t>
      </w:r>
      <w:r>
        <w:rPr>
          <w:spacing w:val="-13"/>
        </w:rPr>
        <w:t> </w:t>
      </w:r>
      <w:r>
        <w:rPr>
          <w:spacing w:val="-4"/>
        </w:rPr>
        <w:t>Coastal</w:t>
      </w:r>
      <w:r>
        <w:rPr>
          <w:spacing w:val="-3"/>
        </w:rPr>
        <w:t> </w:t>
      </w:r>
      <w:r>
        <w:rPr>
          <w:spacing w:val="-4"/>
        </w:rPr>
        <w:t>Park, </w:t>
      </w:r>
      <w:r>
        <w:rPr/>
        <w:t>The </w:t>
      </w:r>
      <w:r>
        <w:rPr>
          <w:spacing w:val="-4"/>
        </w:rPr>
        <w:t>Lakes </w:t>
      </w:r>
      <w:r>
        <w:rPr>
          <w:spacing w:val="-3"/>
        </w:rPr>
        <w:t>National </w:t>
      </w:r>
      <w:r>
        <w:rPr>
          <w:spacing w:val="-4"/>
        </w:rPr>
        <w:t>Park </w:t>
      </w:r>
      <w:r>
        <w:rPr/>
        <w:t>is </w:t>
      </w:r>
      <w:r>
        <w:rPr>
          <w:spacing w:val="-4"/>
        </w:rPr>
        <w:t>recognised</w:t>
      </w:r>
      <w:r>
        <w:rPr>
          <w:spacing w:val="-12"/>
        </w:rPr>
        <w:t> </w:t>
      </w:r>
      <w:r>
        <w:rPr>
          <w:spacing w:val="-3"/>
        </w:rPr>
        <w:t>as</w:t>
      </w:r>
      <w:r>
        <w:rPr/>
      </w:r>
    </w:p>
    <w:p>
      <w:pPr>
        <w:pStyle w:val="BodyText"/>
        <w:spacing w:line="264" w:lineRule="exact" w:before="0"/>
        <w:ind w:right="0"/>
        <w:jc w:val="left"/>
      </w:pPr>
      <w:r>
        <w:rPr/>
        <w:t>an </w:t>
      </w:r>
      <w:r>
        <w:rPr>
          <w:spacing w:val="-4"/>
        </w:rPr>
        <w:t>internationally </w:t>
      </w:r>
      <w:r>
        <w:rPr>
          <w:spacing w:val="-3"/>
        </w:rPr>
        <w:t>significant wetland, </w:t>
      </w:r>
      <w:r>
        <w:rPr>
          <w:spacing w:val="-4"/>
        </w:rPr>
        <w:t>playing </w:t>
      </w:r>
      <w:r>
        <w:rPr>
          <w:spacing w:val="-3"/>
        </w:rPr>
        <w:t>an</w:t>
      </w:r>
      <w:r>
        <w:rPr>
          <w:spacing w:val="-45"/>
        </w:rPr>
        <w:t> </w:t>
      </w:r>
      <w:r>
        <w:rPr>
          <w:spacing w:val="-45"/>
        </w:rPr>
      </w:r>
      <w:r>
        <w:rPr>
          <w:rFonts w:ascii="Calibri"/>
          <w:spacing w:val="-4"/>
        </w:rPr>
        <w:t>important </w:t>
      </w:r>
      <w:r>
        <w:rPr>
          <w:rFonts w:ascii="Calibri"/>
          <w:spacing w:val="-3"/>
        </w:rPr>
        <w:t>role </w:t>
      </w:r>
      <w:r>
        <w:rPr>
          <w:rFonts w:ascii="Calibri"/>
        </w:rPr>
        <w:t>in </w:t>
      </w:r>
      <w:r>
        <w:rPr>
          <w:rFonts w:ascii="Calibri"/>
          <w:spacing w:val="-4"/>
        </w:rPr>
        <w:t>providing habitat for migratory </w:t>
      </w:r>
      <w:r>
        <w:rPr>
          <w:rFonts w:ascii="Calibri"/>
          <w:spacing w:val="-3"/>
        </w:rPr>
        <w:t>bird</w:t>
      </w:r>
      <w:r>
        <w:rPr>
          <w:rFonts w:ascii="Calibri"/>
          <w:spacing w:val="-36"/>
        </w:rPr>
        <w:t> </w:t>
      </w:r>
      <w:r>
        <w:rPr>
          <w:rFonts w:ascii="Calibri"/>
          <w:spacing w:val="-36"/>
        </w:rPr>
      </w:r>
      <w:r>
        <w:rPr>
          <w:spacing w:val="-3"/>
        </w:rPr>
        <w:t>species. </w:t>
      </w:r>
      <w:r>
        <w:rPr/>
        <w:t>The </w:t>
      </w:r>
      <w:r>
        <w:rPr>
          <w:spacing w:val="-4"/>
        </w:rPr>
        <w:t>marsh </w:t>
      </w:r>
      <w:r>
        <w:rPr/>
        <w:t>and </w:t>
      </w:r>
      <w:r>
        <w:rPr>
          <w:spacing w:val="-3"/>
        </w:rPr>
        <w:t>wetland between </w:t>
      </w:r>
      <w:r>
        <w:rPr/>
        <w:t>the</w:t>
      </w:r>
      <w:r>
        <w:rPr>
          <w:spacing w:val="-28"/>
        </w:rPr>
        <w:t> </w:t>
      </w:r>
      <w:r>
        <w:rPr>
          <w:spacing w:val="-3"/>
        </w:rPr>
        <w:t>park</w:t>
      </w:r>
      <w:r>
        <w:rPr>
          <w:spacing w:val="-3"/>
        </w:rPr>
        <w:t> </w:t>
      </w:r>
      <w:r>
        <w:rPr/>
        <w:t>and the </w:t>
      </w:r>
      <w:r>
        <w:rPr>
          <w:spacing w:val="-4"/>
        </w:rPr>
        <w:t>coast </w:t>
      </w:r>
      <w:r>
        <w:rPr>
          <w:spacing w:val="-3"/>
        </w:rPr>
        <w:t>are also very significant. Rich </w:t>
      </w:r>
      <w:r>
        <w:rPr/>
        <w:t>in</w:t>
      </w:r>
      <w:r>
        <w:rPr>
          <w:spacing w:val="-23"/>
        </w:rPr>
        <w:t> </w:t>
      </w:r>
      <w:r>
        <w:rPr>
          <w:spacing w:val="-4"/>
        </w:rPr>
        <w:t>wildlife,</w:t>
      </w:r>
      <w:r>
        <w:rPr/>
        <w:t> </w:t>
      </w:r>
      <w:r>
        <w:rPr>
          <w:spacing w:val="-3"/>
        </w:rPr>
        <w:t>they are home to </w:t>
      </w:r>
      <w:r>
        <w:rPr>
          <w:spacing w:val="-4"/>
        </w:rPr>
        <w:t>several </w:t>
      </w:r>
      <w:r>
        <w:rPr/>
        <w:t>of our </w:t>
      </w:r>
      <w:r>
        <w:rPr>
          <w:spacing w:val="-4"/>
        </w:rPr>
        <w:t>totem </w:t>
      </w:r>
      <w:r>
        <w:rPr>
          <w:spacing w:val="-3"/>
        </w:rPr>
        <w:t>species </w:t>
      </w:r>
      <w:r>
        <w:rPr/>
        <w:t>as</w:t>
      </w:r>
      <w:r>
        <w:rPr>
          <w:spacing w:val="-22"/>
        </w:rPr>
        <w:t> </w:t>
      </w:r>
      <w:r>
        <w:rPr>
          <w:spacing w:val="-4"/>
        </w:rPr>
        <w:t>well</w:t>
      </w:r>
      <w:r>
        <w:rPr>
          <w:spacing w:val="-3"/>
        </w:rPr>
        <w:t> </w:t>
      </w:r>
      <w:r>
        <w:rPr/>
        <w:t>as a </w:t>
      </w:r>
      <w:r>
        <w:rPr>
          <w:spacing w:val="-3"/>
        </w:rPr>
        <w:t>number </w:t>
      </w:r>
      <w:r>
        <w:rPr/>
        <w:t>of </w:t>
      </w:r>
      <w:r>
        <w:rPr>
          <w:spacing w:val="-4"/>
        </w:rPr>
        <w:t>rare </w:t>
      </w:r>
      <w:r>
        <w:rPr/>
        <w:t>and </w:t>
      </w:r>
      <w:r>
        <w:rPr>
          <w:spacing w:val="-4"/>
        </w:rPr>
        <w:t>endangered</w:t>
      </w:r>
      <w:r>
        <w:rPr>
          <w:spacing w:val="-29"/>
        </w:rPr>
        <w:t> </w:t>
      </w:r>
      <w:r>
        <w:rPr>
          <w:spacing w:val="-3"/>
        </w:rPr>
        <w:t>species.</w:t>
      </w:r>
      <w:r>
        <w:rPr/>
      </w:r>
    </w:p>
    <w:p>
      <w:pPr>
        <w:pStyle w:val="BodyText"/>
        <w:spacing w:line="264" w:lineRule="exact"/>
        <w:ind w:right="0"/>
        <w:jc w:val="left"/>
      </w:pPr>
      <w:r>
        <w:rPr/>
        <w:t>The </w:t>
      </w:r>
      <w:r>
        <w:rPr>
          <w:spacing w:val="-4"/>
        </w:rPr>
        <w:t>Lakes </w:t>
      </w:r>
      <w:r>
        <w:rPr/>
        <w:t>is a </w:t>
      </w:r>
      <w:r>
        <w:rPr>
          <w:spacing w:val="-3"/>
        </w:rPr>
        <w:t>hotspot </w:t>
      </w:r>
      <w:r>
        <w:rPr/>
        <w:t>of </w:t>
      </w:r>
      <w:r>
        <w:rPr>
          <w:spacing w:val="-4"/>
        </w:rPr>
        <w:t>cultural </w:t>
      </w:r>
      <w:r>
        <w:rPr>
          <w:spacing w:val="-3"/>
        </w:rPr>
        <w:t>sites. There are</w:t>
      </w:r>
      <w:r>
        <w:rPr>
          <w:spacing w:val="-33"/>
        </w:rPr>
        <w:t> </w:t>
      </w:r>
      <w:r>
        <w:rPr>
          <w:spacing w:val="-3"/>
        </w:rPr>
        <w:t>shell</w:t>
      </w:r>
      <w:r>
        <w:rPr>
          <w:spacing w:val="-3"/>
        </w:rPr>
        <w:t> middens </w:t>
      </w:r>
      <w:r>
        <w:rPr/>
        <w:t>all </w:t>
      </w:r>
      <w:r>
        <w:rPr>
          <w:spacing w:val="-3"/>
        </w:rPr>
        <w:t>along </w:t>
      </w:r>
      <w:r>
        <w:rPr/>
        <w:t>the </w:t>
      </w:r>
      <w:r>
        <w:rPr>
          <w:spacing w:val="-3"/>
        </w:rPr>
        <w:t>sand dunes, Aboriginal</w:t>
      </w:r>
      <w:r>
        <w:rPr>
          <w:spacing w:val="-21"/>
        </w:rPr>
        <w:t> </w:t>
      </w:r>
      <w:r>
        <w:rPr>
          <w:spacing w:val="-3"/>
        </w:rPr>
        <w:t>human</w:t>
      </w:r>
      <w:r>
        <w:rPr>
          <w:spacing w:val="-3"/>
        </w:rPr>
        <w:t> remains</w:t>
      </w:r>
      <w:r>
        <w:rPr>
          <w:spacing w:val="-5"/>
        </w:rPr>
        <w:t> </w:t>
      </w:r>
      <w:r>
        <w:rPr>
          <w:spacing w:val="-3"/>
        </w:rPr>
        <w:t>(where</w:t>
      </w:r>
      <w:r>
        <w:rPr>
          <w:spacing w:val="-5"/>
        </w:rPr>
        <w:t> </w:t>
      </w:r>
      <w:r>
        <w:rPr>
          <w:spacing w:val="-3"/>
        </w:rPr>
        <w:t>people</w:t>
      </w:r>
      <w:r>
        <w:rPr>
          <w:spacing w:val="-5"/>
        </w:rPr>
        <w:t> </w:t>
      </w:r>
      <w:r>
        <w:rPr>
          <w:spacing w:val="-4"/>
        </w:rPr>
        <w:t>were</w:t>
      </w:r>
      <w:r>
        <w:rPr>
          <w:spacing w:val="-5"/>
        </w:rPr>
        <w:t> </w:t>
      </w:r>
      <w:r>
        <w:rPr>
          <w:spacing w:val="-4"/>
        </w:rPr>
        <w:t>wrapped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>
          <w:spacing w:val="-3"/>
        </w:rPr>
        <w:t>bark</w:t>
      </w:r>
      <w:r>
        <w:rPr>
          <w:spacing w:val="-5"/>
        </w:rPr>
        <w:t> </w:t>
      </w:r>
      <w:r>
        <w:rPr>
          <w:spacing w:val="-3"/>
        </w:rPr>
        <w:t>and</w:t>
      </w:r>
      <w:r>
        <w:rPr>
          <w:spacing w:val="-44"/>
        </w:rPr>
        <w:t> </w:t>
      </w:r>
      <w:r>
        <w:rPr>
          <w:spacing w:val="-44"/>
        </w:rPr>
      </w:r>
      <w:r>
        <w:rPr>
          <w:spacing w:val="-3"/>
        </w:rPr>
        <w:t>buried upright </w:t>
      </w:r>
      <w:r>
        <w:rPr/>
        <w:t>in </w:t>
      </w:r>
      <w:r>
        <w:rPr>
          <w:spacing w:val="-3"/>
        </w:rPr>
        <w:t>hollowed </w:t>
      </w:r>
      <w:r>
        <w:rPr/>
        <w:t>out </w:t>
      </w:r>
      <w:r>
        <w:rPr>
          <w:spacing w:val="-3"/>
        </w:rPr>
        <w:t>possum holes),</w:t>
      </w:r>
      <w:r>
        <w:rPr>
          <w:spacing w:val="-21"/>
        </w:rPr>
        <w:t> </w:t>
      </w:r>
      <w:r>
        <w:rPr>
          <w:spacing w:val="-3"/>
        </w:rPr>
        <w:t>and</w:t>
      </w:r>
      <w:r>
        <w:rPr/>
      </w:r>
    </w:p>
    <w:p>
      <w:pPr>
        <w:pStyle w:val="BodyText"/>
        <w:spacing w:line="264" w:lineRule="exact" w:before="0"/>
        <w:ind w:right="0"/>
        <w:jc w:val="left"/>
      </w:pPr>
      <w:r>
        <w:rPr/>
        <w:t>a </w:t>
      </w:r>
      <w:r>
        <w:rPr>
          <w:spacing w:val="-3"/>
        </w:rPr>
        <w:t>possible massacre site. </w:t>
      </w:r>
      <w:r>
        <w:rPr/>
        <w:t>Our </w:t>
      </w:r>
      <w:r>
        <w:rPr>
          <w:spacing w:val="-4"/>
        </w:rPr>
        <w:t>ancestors travelled</w:t>
      </w:r>
      <w:r>
        <w:rPr>
          <w:spacing w:val="-19"/>
        </w:rPr>
        <w:t> </w:t>
      </w:r>
      <w:r>
        <w:rPr>
          <w:spacing w:val="-3"/>
        </w:rPr>
        <w:t>up</w:t>
      </w:r>
      <w:r>
        <w:rPr>
          <w:spacing w:val="-3"/>
        </w:rPr>
        <w:t> between </w:t>
      </w:r>
      <w:r>
        <w:rPr>
          <w:spacing w:val="-4"/>
        </w:rPr>
        <w:t>Pelican Bay </w:t>
      </w:r>
      <w:r>
        <w:rPr/>
        <w:t>and </w:t>
      </w:r>
      <w:r>
        <w:rPr>
          <w:spacing w:val="-3"/>
        </w:rPr>
        <w:t>Sperm Whale Head,</w:t>
      </w:r>
      <w:r>
        <w:rPr>
          <w:spacing w:val="-7"/>
        </w:rPr>
        <w:t> </w:t>
      </w:r>
      <w:r>
        <w:rPr>
          <w:spacing w:val="-4"/>
        </w:rPr>
        <w:t>across</w:t>
      </w:r>
      <w:r>
        <w:rPr>
          <w:spacing w:val="-3"/>
        </w:rPr>
        <w:t> </w:t>
      </w:r>
      <w:r>
        <w:rPr/>
        <w:t>the</w:t>
      </w:r>
      <w:r>
        <w:rPr>
          <w:spacing w:val="-8"/>
        </w:rPr>
        <w:t> </w:t>
      </w:r>
      <w:r>
        <w:rPr>
          <w:spacing w:val="-3"/>
        </w:rPr>
        <w:t>land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>
          <w:spacing w:val="-4"/>
        </w:rPr>
        <w:t>waters,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>
          <w:spacing w:val="-3"/>
        </w:rPr>
        <w:t>over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>
          <w:spacing w:val="-3"/>
        </w:rPr>
        <w:t>islands.</w:t>
      </w:r>
      <w:r>
        <w:rPr/>
      </w:r>
    </w:p>
    <w:p>
      <w:pPr>
        <w:pStyle w:val="BodyText"/>
        <w:spacing w:line="264" w:lineRule="exact"/>
        <w:ind w:right="217"/>
        <w:jc w:val="left"/>
      </w:pPr>
      <w:r>
        <w:rPr/>
        <w:t>The </w:t>
      </w:r>
      <w:r>
        <w:rPr>
          <w:spacing w:val="-3"/>
        </w:rPr>
        <w:t>area </w:t>
      </w:r>
      <w:r>
        <w:rPr/>
        <w:t>is </w:t>
      </w:r>
      <w:r>
        <w:rPr>
          <w:spacing w:val="-4"/>
        </w:rPr>
        <w:t>recovering </w:t>
      </w:r>
      <w:r>
        <w:rPr>
          <w:spacing w:val="-3"/>
        </w:rPr>
        <w:t>from </w:t>
      </w:r>
      <w:r>
        <w:rPr>
          <w:spacing w:val="-4"/>
        </w:rPr>
        <w:t>recent </w:t>
      </w:r>
      <w:r>
        <w:rPr>
          <w:spacing w:val="-3"/>
        </w:rPr>
        <w:t>fires </w:t>
      </w:r>
      <w:r>
        <w:rPr/>
        <w:t>and is</w:t>
      </w:r>
      <w:r>
        <w:rPr>
          <w:spacing w:val="-33"/>
        </w:rPr>
        <w:t> </w:t>
      </w:r>
      <w:r>
        <w:rPr>
          <w:spacing w:val="-3"/>
        </w:rPr>
        <w:t>in</w:t>
      </w:r>
      <w:r>
        <w:rPr>
          <w:spacing w:val="-3"/>
        </w:rPr>
        <w:t> reasonably</w:t>
      </w:r>
      <w:r>
        <w:rPr>
          <w:spacing w:val="-4"/>
        </w:rPr>
        <w:t> </w:t>
      </w:r>
      <w:r>
        <w:rPr>
          <w:spacing w:val="-3"/>
        </w:rPr>
        <w:t>good</w:t>
      </w:r>
      <w:r>
        <w:rPr>
          <w:spacing w:val="-4"/>
        </w:rPr>
        <w:t> </w:t>
      </w:r>
      <w:r>
        <w:rPr>
          <w:spacing w:val="-3"/>
        </w:rPr>
        <w:t>condition.</w:t>
      </w:r>
      <w:r>
        <w:rPr>
          <w:spacing w:val="-4"/>
        </w:rPr>
        <w:t> </w:t>
      </w:r>
      <w:r>
        <w:rPr>
          <w:spacing w:val="-3"/>
        </w:rPr>
        <w:t>There</w:t>
      </w:r>
      <w:r>
        <w:rPr>
          <w:spacing w:val="-4"/>
        </w:rPr>
        <w:t> have, </w:t>
      </w:r>
      <w:r>
        <w:rPr>
          <w:spacing w:val="-6"/>
        </w:rPr>
        <w:t>however,</w:t>
      </w:r>
      <w:r>
        <w:rPr>
          <w:spacing w:val="-46"/>
        </w:rPr>
        <w:t> </w:t>
      </w:r>
      <w:r>
        <w:rPr>
          <w:spacing w:val="-46"/>
        </w:rPr>
      </w:r>
      <w:r>
        <w:rPr>
          <w:spacing w:val="-3"/>
        </w:rPr>
        <w:t>been </w:t>
      </w:r>
      <w:r>
        <w:rPr/>
        <w:t>a </w:t>
      </w:r>
      <w:r>
        <w:rPr>
          <w:spacing w:val="-3"/>
        </w:rPr>
        <w:t>number </w:t>
      </w:r>
      <w:r>
        <w:rPr/>
        <w:t>of </w:t>
      </w:r>
      <w:r>
        <w:rPr>
          <w:spacing w:val="-3"/>
        </w:rPr>
        <w:t>unexplained bird </w:t>
      </w:r>
      <w:r>
        <w:rPr/>
        <w:t>and fish</w:t>
      </w:r>
      <w:r>
        <w:rPr>
          <w:spacing w:val="-35"/>
        </w:rPr>
        <w:t> </w:t>
      </w:r>
      <w:r>
        <w:rPr>
          <w:spacing w:val="-4"/>
        </w:rPr>
        <w:t>deaths</w:t>
      </w:r>
      <w:r>
        <w:rPr>
          <w:spacing w:val="-3"/>
        </w:rPr>
        <w:t> </w:t>
      </w:r>
      <w:r>
        <w:rPr/>
        <w:t>in the </w:t>
      </w:r>
      <w:r>
        <w:rPr>
          <w:spacing w:val="-3"/>
        </w:rPr>
        <w:t>area. Erosion </w:t>
      </w:r>
      <w:r>
        <w:rPr/>
        <w:t>is </w:t>
      </w:r>
      <w:r>
        <w:rPr>
          <w:spacing w:val="-4"/>
        </w:rPr>
        <w:t>fairly </w:t>
      </w:r>
      <w:r>
        <w:rPr>
          <w:spacing w:val="-3"/>
        </w:rPr>
        <w:t>widespread, which</w:t>
      </w:r>
      <w:r>
        <w:rPr>
          <w:spacing w:val="-30"/>
        </w:rPr>
        <w:t> </w:t>
      </w:r>
      <w:r>
        <w:rPr>
          <w:spacing w:val="-4"/>
        </w:rPr>
        <w:t>can</w:t>
      </w:r>
      <w:r>
        <w:rPr>
          <w:spacing w:val="-3"/>
        </w:rPr>
        <w:t> </w:t>
      </w:r>
      <w:r>
        <w:rPr/>
        <w:t>be </w:t>
      </w:r>
      <w:r>
        <w:rPr>
          <w:spacing w:val="-3"/>
        </w:rPr>
        <w:t>useful </w:t>
      </w:r>
      <w:r>
        <w:rPr/>
        <w:t>in </w:t>
      </w:r>
      <w:r>
        <w:rPr>
          <w:spacing w:val="-3"/>
        </w:rPr>
        <w:t>exposing </w:t>
      </w:r>
      <w:r>
        <w:rPr>
          <w:spacing w:val="-4"/>
        </w:rPr>
        <w:t>artefacts for</w:t>
      </w:r>
      <w:r>
        <w:rPr>
          <w:spacing w:val="-22"/>
        </w:rPr>
        <w:t> </w:t>
      </w:r>
      <w:r>
        <w:rPr>
          <w:spacing w:val="-3"/>
        </w:rPr>
        <w:t>identification,</w:t>
      </w:r>
      <w:r>
        <w:rPr>
          <w:spacing w:val="-3"/>
        </w:rPr>
        <w:t> </w:t>
      </w:r>
      <w:r>
        <w:rPr/>
        <w:t>but </w:t>
      </w:r>
      <w:r>
        <w:rPr>
          <w:spacing w:val="-3"/>
        </w:rPr>
        <w:t>places them under </w:t>
      </w:r>
      <w:r>
        <w:rPr>
          <w:spacing w:val="-4"/>
        </w:rPr>
        <w:t>greater threat </w:t>
      </w:r>
      <w:r>
        <w:rPr/>
        <w:t>of</w:t>
      </w:r>
      <w:r>
        <w:rPr>
          <w:spacing w:val="-10"/>
        </w:rPr>
        <w:t> </w:t>
      </w:r>
      <w:r>
        <w:rPr>
          <w:spacing w:val="-3"/>
        </w:rPr>
        <w:t>damage.</w:t>
      </w:r>
    </w:p>
    <w:p>
      <w:pPr>
        <w:pStyle w:val="BodyText"/>
        <w:spacing w:line="264" w:lineRule="exact" w:before="0"/>
        <w:ind w:right="31"/>
        <w:jc w:val="left"/>
      </w:pPr>
      <w:r>
        <w:rPr>
          <w:rFonts w:ascii="Calibri"/>
          <w:spacing w:val="-3"/>
        </w:rPr>
        <w:t>Gunaikurnai</w:t>
      </w:r>
      <w:r>
        <w:rPr>
          <w:rFonts w:ascii="Calibri"/>
          <w:spacing w:val="-4"/>
        </w:rPr>
        <w:t> </w:t>
      </w:r>
      <w:r>
        <w:rPr>
          <w:rFonts w:ascii="Calibri"/>
          <w:spacing w:val="-3"/>
        </w:rPr>
        <w:t>burial</w:t>
      </w:r>
      <w:r>
        <w:rPr>
          <w:rFonts w:ascii="Calibri"/>
          <w:spacing w:val="-4"/>
        </w:rPr>
        <w:t> </w:t>
      </w:r>
      <w:r>
        <w:rPr>
          <w:rFonts w:ascii="Calibri"/>
          <w:spacing w:val="-3"/>
        </w:rPr>
        <w:t>sites</w:t>
      </w:r>
      <w:r>
        <w:rPr>
          <w:rFonts w:ascii="Calibri"/>
          <w:spacing w:val="-5"/>
        </w:rPr>
        <w:t> </w:t>
      </w:r>
      <w:r>
        <w:rPr>
          <w:rFonts w:ascii="Calibri"/>
          <w:spacing w:val="-3"/>
        </w:rPr>
        <w:t>along</w:t>
      </w:r>
      <w:r>
        <w:rPr>
          <w:rFonts w:ascii="Calibri"/>
          <w:spacing w:val="-5"/>
        </w:rPr>
        <w:t> </w:t>
      </w:r>
      <w:r>
        <w:rPr>
          <w:rFonts w:ascii="Calibri"/>
        </w:rPr>
        <w:t>the</w:t>
      </w:r>
      <w:r>
        <w:rPr>
          <w:rFonts w:ascii="Calibri"/>
          <w:spacing w:val="-5"/>
        </w:rPr>
        <w:t> </w:t>
      </w:r>
      <w:r>
        <w:rPr>
          <w:rFonts w:ascii="Calibri"/>
          <w:spacing w:val="-4"/>
        </w:rPr>
        <w:t>coast</w:t>
      </w:r>
      <w:r>
        <w:rPr>
          <w:rFonts w:ascii="Calibri"/>
          <w:spacing w:val="-5"/>
        </w:rPr>
        <w:t> </w:t>
      </w:r>
      <w:r>
        <w:rPr>
          <w:rFonts w:ascii="Calibri"/>
          <w:spacing w:val="-3"/>
        </w:rPr>
        <w:t>are</w:t>
      </w:r>
      <w:r>
        <w:rPr>
          <w:rFonts w:ascii="Calibri"/>
          <w:spacing w:val="-48"/>
        </w:rPr>
        <w:t> </w:t>
      </w:r>
      <w:r>
        <w:rPr>
          <w:rFonts w:ascii="Calibri"/>
          <w:spacing w:val="-48"/>
        </w:rPr>
      </w:r>
      <w:r>
        <w:rPr>
          <w:spacing w:val="-4"/>
        </w:rPr>
        <w:t>vulnerable</w:t>
      </w:r>
      <w:r>
        <w:rPr>
          <w:spacing w:val="-3"/>
        </w:rPr>
        <w:t> to rising </w:t>
      </w:r>
      <w:r>
        <w:rPr>
          <w:spacing w:val="-5"/>
        </w:rPr>
        <w:t>waters</w:t>
      </w:r>
      <w:r>
        <w:rPr>
          <w:spacing w:val="-3"/>
        </w:rPr>
        <w:t> caused </w:t>
      </w:r>
      <w:r>
        <w:rPr/>
        <w:t>by</w:t>
      </w:r>
      <w:r>
        <w:rPr>
          <w:spacing w:val="-3"/>
        </w:rPr>
        <w:t> </w:t>
      </w:r>
      <w:r>
        <w:rPr>
          <w:spacing w:val="-4"/>
        </w:rPr>
        <w:t>climate</w:t>
      </w:r>
      <w:r>
        <w:rPr>
          <w:spacing w:val="-3"/>
        </w:rPr>
        <w:t> change.</w:t>
      </w:r>
      <w:r>
        <w:rPr>
          <w:spacing w:val="-48"/>
        </w:rPr>
        <w:t> </w:t>
      </w:r>
      <w:r>
        <w:rPr>
          <w:spacing w:val="-48"/>
        </w:rPr>
      </w:r>
      <w:r>
        <w:rPr/>
        <w:t>A</w:t>
      </w:r>
      <w:r>
        <w:rPr>
          <w:spacing w:val="-4"/>
        </w:rPr>
        <w:t> </w:t>
      </w:r>
      <w:r>
        <w:rPr>
          <w:spacing w:val="-3"/>
        </w:rPr>
        <w:t>high</w:t>
      </w:r>
      <w:r>
        <w:rPr>
          <w:spacing w:val="-4"/>
        </w:rPr>
        <w:t> concentration </w:t>
      </w:r>
      <w:r>
        <w:rPr/>
        <w:t>of</w:t>
      </w:r>
      <w:r>
        <w:rPr>
          <w:spacing w:val="-4"/>
        </w:rPr>
        <w:t> cultural </w:t>
      </w:r>
      <w:r>
        <w:rPr>
          <w:spacing w:val="-3"/>
        </w:rPr>
        <w:t>sites</w:t>
      </w:r>
      <w:r>
        <w:rPr>
          <w:spacing w:val="-4"/>
        </w:rPr>
        <w:t> </w:t>
      </w:r>
      <w:r>
        <w:rPr>
          <w:spacing w:val="-3"/>
        </w:rPr>
        <w:t>was</w:t>
      </w:r>
      <w:r>
        <w:rPr>
          <w:spacing w:val="-4"/>
        </w:rPr>
        <w:t> </w:t>
      </w:r>
      <w:r>
        <w:rPr>
          <w:spacing w:val="-3"/>
        </w:rPr>
        <w:t>unearthed</w:t>
      </w:r>
      <w:r>
        <w:rPr>
          <w:spacing w:val="-45"/>
        </w:rPr>
        <w:t> </w:t>
      </w:r>
      <w:r>
        <w:rPr>
          <w:spacing w:val="-45"/>
        </w:rPr>
      </w:r>
      <w:r>
        <w:rPr>
          <w:spacing w:val="-3"/>
        </w:rPr>
        <w:t>along</w:t>
      </w:r>
      <w:r>
        <w:rPr>
          <w:spacing w:val="-5"/>
        </w:rPr>
        <w:t> </w:t>
      </w:r>
      <w:r>
        <w:rPr>
          <w:spacing w:val="-3"/>
        </w:rPr>
        <w:t>access</w:t>
      </w:r>
      <w:r>
        <w:rPr>
          <w:spacing w:val="-5"/>
        </w:rPr>
        <w:t> </w:t>
      </w:r>
      <w:r>
        <w:rPr>
          <w:spacing w:val="-3"/>
        </w:rPr>
        <w:t>roads</w:t>
      </w:r>
      <w:r>
        <w:rPr>
          <w:spacing w:val="-5"/>
        </w:rPr>
        <w:t> </w:t>
      </w:r>
      <w:r>
        <w:rPr>
          <w:spacing w:val="-3"/>
        </w:rPr>
        <w:t>when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3"/>
        </w:rPr>
        <w:t>pipeline</w:t>
      </w:r>
      <w:r>
        <w:rPr>
          <w:spacing w:val="-5"/>
        </w:rPr>
        <w:t> </w:t>
      </w:r>
      <w:r>
        <w:rPr>
          <w:spacing w:val="-3"/>
        </w:rPr>
        <w:t>was</w:t>
      </w:r>
      <w:r>
        <w:rPr>
          <w:spacing w:val="-5"/>
        </w:rPr>
        <w:t> </w:t>
      </w:r>
      <w:r>
        <w:rPr>
          <w:spacing w:val="-3"/>
        </w:rPr>
        <w:t>built</w:t>
      </w:r>
      <w:r>
        <w:rPr>
          <w:spacing w:val="-45"/>
        </w:rPr>
        <w:t> </w:t>
      </w:r>
      <w:r>
        <w:rPr>
          <w:spacing w:val="-45"/>
        </w:rPr>
      </w:r>
      <w:r>
        <w:rPr>
          <w:spacing w:val="-4"/>
        </w:rPr>
        <w:t>revealing</w:t>
      </w:r>
      <w:r>
        <w:rPr>
          <w:spacing w:val="-5"/>
        </w:rPr>
        <w:t> </w:t>
      </w:r>
      <w:r>
        <w:rPr>
          <w:spacing w:val="-3"/>
        </w:rPr>
        <w:t>new</w:t>
      </w:r>
      <w:r>
        <w:rPr>
          <w:spacing w:val="-5"/>
        </w:rPr>
        <w:t> </w:t>
      </w:r>
      <w:r>
        <w:rPr>
          <w:spacing w:val="-4"/>
        </w:rPr>
        <w:t>information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an</w:t>
      </w:r>
      <w:r>
        <w:rPr>
          <w:spacing w:val="-5"/>
        </w:rPr>
        <w:t> </w:t>
      </w:r>
      <w:r>
        <w:rPr>
          <w:spacing w:val="-3"/>
        </w:rPr>
        <w:t>opportunity</w:t>
      </w:r>
      <w:r>
        <w:rPr>
          <w:spacing w:val="-5"/>
        </w:rPr>
        <w:t> </w:t>
      </w:r>
      <w:r>
        <w:rPr>
          <w:spacing w:val="-3"/>
        </w:rPr>
        <w:t>to</w:t>
      </w:r>
      <w:r>
        <w:rPr>
          <w:spacing w:val="-44"/>
        </w:rPr>
        <w:t> </w:t>
      </w:r>
      <w:r>
        <w:rPr>
          <w:spacing w:val="-44"/>
        </w:rPr>
      </w:r>
      <w:r>
        <w:rPr>
          <w:spacing w:val="-4"/>
        </w:rPr>
        <w:t>focus effort </w:t>
      </w:r>
      <w:r>
        <w:rPr/>
        <w:t>on </w:t>
      </w:r>
      <w:r>
        <w:rPr>
          <w:spacing w:val="-4"/>
        </w:rPr>
        <w:t>cultural </w:t>
      </w:r>
      <w:r>
        <w:rPr>
          <w:spacing w:val="-3"/>
        </w:rPr>
        <w:t>mapping </w:t>
      </w:r>
      <w:r>
        <w:rPr/>
        <w:t>in </w:t>
      </w:r>
      <w:r>
        <w:rPr>
          <w:spacing w:val="-3"/>
        </w:rPr>
        <w:t>this</w:t>
      </w:r>
      <w:r>
        <w:rPr>
          <w:spacing w:val="-7"/>
        </w:rPr>
        <w:t> </w:t>
      </w:r>
      <w:r>
        <w:rPr>
          <w:spacing w:val="-4"/>
        </w:rPr>
        <w:t>area.</w:t>
      </w:r>
      <w:r>
        <w:rPr/>
      </w:r>
    </w:p>
    <w:p>
      <w:pPr>
        <w:pStyle w:val="Heading7"/>
        <w:spacing w:line="240" w:lineRule="auto"/>
        <w:ind w:left="646" w:right="1005"/>
        <w:jc w:val="left"/>
        <w:rPr>
          <w:rFonts w:ascii="Calibri" w:hAnsi="Calibri" w:cs="Calibri" w:eastAsia="Calibri"/>
        </w:rPr>
      </w:pPr>
      <w:r>
        <w:rPr/>
        <w:br w:type="column"/>
      </w:r>
      <w:r>
        <w:rPr>
          <w:rFonts w:ascii="Calibri"/>
          <w:color w:val="A4590C"/>
        </w:rPr>
        <w:t>Management</w:t>
      </w:r>
      <w:r>
        <w:rPr>
          <w:rFonts w:ascii="Calibri"/>
          <w:color w:val="A4590C"/>
          <w:spacing w:val="-13"/>
        </w:rPr>
        <w:t> </w:t>
      </w:r>
      <w:r>
        <w:rPr>
          <w:rFonts w:ascii="Calibri"/>
          <w:color w:val="A4590C"/>
        </w:rPr>
        <w:t>approach</w:t>
      </w:r>
      <w:r>
        <w:rPr>
          <w:rFonts w:ascii="Calibri"/>
        </w:rPr>
      </w:r>
    </w:p>
    <w:p>
      <w:pPr>
        <w:pStyle w:val="BodyText"/>
        <w:spacing w:line="264" w:lineRule="exact" w:before="101"/>
        <w:ind w:left="646" w:right="1005"/>
        <w:jc w:val="left"/>
      </w:pPr>
      <w:r>
        <w:rPr/>
        <w:t>As part of the connected lakes and dunes</w:t>
      </w:r>
      <w:r>
        <w:rPr>
          <w:spacing w:val="-22"/>
        </w:rPr>
        <w:t> </w:t>
      </w:r>
      <w:r>
        <w:rPr/>
        <w:t>system,</w:t>
      </w:r>
      <w:r>
        <w:rPr/>
        <w:t> we think about management of this park</w:t>
      </w:r>
      <w:r>
        <w:rPr>
          <w:spacing w:val="-3"/>
        </w:rPr>
        <w:t> </w:t>
      </w:r>
      <w:r>
        <w:rPr/>
        <w:t>in</w:t>
      </w:r>
      <w:r>
        <w:rPr/>
        <w:t> conjunction with the surrounding Gippsland</w:t>
      </w:r>
      <w:r>
        <w:rPr>
          <w:spacing w:val="-14"/>
        </w:rPr>
        <w:t> </w:t>
      </w:r>
      <w:r>
        <w:rPr/>
        <w:t>Lakes</w:t>
      </w:r>
      <w:r>
        <w:rPr/>
        <w:t> Coastal</w:t>
      </w:r>
      <w:r>
        <w:rPr>
          <w:spacing w:val="-5"/>
        </w:rPr>
        <w:t> </w:t>
      </w:r>
      <w:r>
        <w:rPr/>
        <w:t>Park.</w:t>
      </w:r>
      <w:r>
        <w:rPr>
          <w:spacing w:val="-5"/>
        </w:rPr>
        <w:t> </w:t>
      </w:r>
      <w:r>
        <w:rPr/>
        <w:t>Our</w:t>
      </w:r>
      <w:r>
        <w:rPr>
          <w:spacing w:val="-5"/>
        </w:rPr>
        <w:t> </w:t>
      </w:r>
      <w:r>
        <w:rPr/>
        <w:t>focus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protecting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better</w:t>
      </w:r>
      <w:r>
        <w:rPr/>
        <w:t> </w:t>
      </w:r>
      <w:r>
        <w:rPr>
          <w:rFonts w:ascii="Calibri"/>
        </w:rPr>
        <w:t>understanding the cultural heritage and</w:t>
      </w:r>
      <w:r>
        <w:rPr>
          <w:rFonts w:ascii="Calibri"/>
          <w:spacing w:val="-20"/>
        </w:rPr>
        <w:t> </w:t>
      </w:r>
      <w:r>
        <w:rPr>
          <w:rFonts w:ascii="Calibri"/>
        </w:rPr>
        <w:t>natural</w:t>
      </w:r>
      <w:r>
        <w:rPr>
          <w:rFonts w:ascii="Calibri"/>
          <w:w w:val="100"/>
        </w:rPr>
        <w:t> </w:t>
      </w:r>
      <w:r>
        <w:rPr/>
        <w:t>values of the area. As many of our important</w:t>
      </w:r>
      <w:r>
        <w:rPr>
          <w:spacing w:val="-19"/>
        </w:rPr>
        <w:t> </w:t>
      </w:r>
      <w:r>
        <w:rPr/>
        <w:t>sites</w:t>
      </w:r>
      <w:r>
        <w:rPr/>
        <w:t> are in the unstable dunes we need to be</w:t>
      </w:r>
      <w:r>
        <w:rPr>
          <w:spacing w:val="-22"/>
        </w:rPr>
        <w:t> </w:t>
      </w:r>
      <w:r>
        <w:rPr/>
        <w:t>proactive</w:t>
      </w:r>
      <w:r>
        <w:rPr/>
        <w:t> in protecting the vulnerable</w:t>
      </w:r>
      <w:r>
        <w:rPr>
          <w:spacing w:val="-17"/>
        </w:rPr>
        <w:t> </w:t>
      </w:r>
      <w:r>
        <w:rPr/>
        <w:t>areas.</w:t>
      </w:r>
    </w:p>
    <w:p>
      <w:pPr>
        <w:pStyle w:val="BodyText"/>
        <w:spacing w:line="240" w:lineRule="auto" w:before="115"/>
        <w:ind w:left="646" w:right="1005"/>
        <w:jc w:val="left"/>
      </w:pPr>
      <w:r>
        <w:rPr/>
        <w:t>Our management priorities for this area</w:t>
      </w:r>
      <w:r>
        <w:rPr>
          <w:spacing w:val="-15"/>
        </w:rPr>
        <w:t> </w:t>
      </w:r>
      <w:r>
        <w:rPr/>
        <w:t>include:</w:t>
      </w:r>
    </w:p>
    <w:p>
      <w:pPr>
        <w:pStyle w:val="BodyText"/>
        <w:spacing w:line="264" w:lineRule="exact" w:before="107"/>
        <w:ind w:left="1099" w:right="1005" w:hanging="341"/>
        <w:jc w:val="left"/>
        <w:rPr>
          <w:rFonts w:ascii="Calibri" w:hAnsi="Calibri" w:cs="Calibri" w:eastAsia="Calibri"/>
        </w:rPr>
      </w:pPr>
      <w:r>
        <w:rPr>
          <w:rFonts w:ascii="Arial" w:hAnsi="Arial"/>
        </w:rPr>
        <w:t>ø </w:t>
      </w:r>
      <w:r>
        <w:rPr/>
        <w:t>Limiting further development and</w:t>
      </w:r>
      <w:r>
        <w:rPr>
          <w:spacing w:val="11"/>
        </w:rPr>
        <w:t> </w:t>
      </w:r>
      <w:r>
        <w:rPr/>
        <w:t>undertaking</w:t>
      </w:r>
      <w:r>
        <w:rPr/>
        <w:t> stabilisation works to protect the</w:t>
      </w:r>
      <w:r>
        <w:rPr>
          <w:spacing w:val="-12"/>
        </w:rPr>
        <w:t> </w:t>
      </w:r>
      <w:r>
        <w:rPr/>
        <w:t>sensitive</w:t>
      </w:r>
      <w:r>
        <w:rPr/>
        <w:t> </w:t>
      </w:r>
      <w:r>
        <w:rPr>
          <w:rFonts w:ascii="Calibri" w:hAnsi="Calibri"/>
        </w:rPr>
        <w:t>dunes</w:t>
      </w:r>
    </w:p>
    <w:p>
      <w:pPr>
        <w:pStyle w:val="BodyText"/>
        <w:spacing w:line="264" w:lineRule="exact"/>
        <w:ind w:left="1099" w:right="1005" w:hanging="341"/>
        <w:jc w:val="left"/>
        <w:rPr>
          <w:rFonts w:ascii="Calibri" w:hAnsi="Calibri" w:cs="Calibri" w:eastAsia="Calibri"/>
        </w:rPr>
      </w:pPr>
      <w:r>
        <w:rPr>
          <w:rFonts w:ascii="Arial" w:hAnsi="Arial"/>
        </w:rPr>
        <w:t>ø </w:t>
      </w:r>
      <w:r>
        <w:rPr/>
        <w:t>Looking at realigning the boundary of the</w:t>
      </w:r>
      <w:r>
        <w:rPr>
          <w:spacing w:val="17"/>
        </w:rPr>
        <w:t> </w:t>
      </w:r>
      <w:r>
        <w:rPr/>
        <w:t>park</w:t>
      </w:r>
      <w:r>
        <w:rPr/>
        <w:t> </w:t>
      </w:r>
      <w:r>
        <w:rPr>
          <w:rFonts w:ascii="Calibri" w:hAnsi="Calibri"/>
        </w:rPr>
        <w:t>or management area to include cultural</w:t>
      </w:r>
      <w:r>
        <w:rPr>
          <w:rFonts w:ascii="Calibri" w:hAnsi="Calibri"/>
          <w:spacing w:val="-21"/>
        </w:rPr>
        <w:t> </w:t>
      </w:r>
      <w:r>
        <w:rPr>
          <w:rFonts w:ascii="Calibri" w:hAnsi="Calibri"/>
        </w:rPr>
        <w:t>sites</w:t>
      </w:r>
      <w:r>
        <w:rPr>
          <w:rFonts w:ascii="Calibri" w:hAnsi="Calibri"/>
          <w:w w:val="99"/>
        </w:rPr>
        <w:t> </w:t>
      </w:r>
      <w:r>
        <w:rPr>
          <w:rFonts w:ascii="Calibri" w:hAnsi="Calibri"/>
        </w:rPr>
        <w:t>along the coast and out to</w:t>
      </w:r>
      <w:r>
        <w:rPr>
          <w:rFonts w:ascii="Calibri" w:hAnsi="Calibri"/>
          <w:spacing w:val="-17"/>
        </w:rPr>
        <w:t> </w:t>
      </w:r>
      <w:r>
        <w:rPr>
          <w:rFonts w:ascii="Calibri" w:hAnsi="Calibri"/>
        </w:rPr>
        <w:t>sea</w:t>
      </w:r>
    </w:p>
    <w:p>
      <w:pPr>
        <w:pStyle w:val="BodyText"/>
        <w:spacing w:line="264" w:lineRule="exact"/>
        <w:ind w:left="1099" w:right="1239" w:hanging="341"/>
        <w:jc w:val="left"/>
        <w:rPr>
          <w:rFonts w:ascii="Calibri" w:hAnsi="Calibri" w:cs="Calibri" w:eastAsia="Calibri"/>
        </w:rPr>
      </w:pPr>
      <w:r>
        <w:rPr>
          <w:rFonts w:ascii="Arial" w:hAnsi="Arial" w:cs="Arial" w:eastAsia="Arial"/>
        </w:rPr>
        <w:t>ø   </w:t>
      </w:r>
      <w:r>
        <w:rPr/>
        <w:t>Strengthening our understanding of</w:t>
      </w:r>
      <w:r>
        <w:rPr>
          <w:spacing w:val="9"/>
        </w:rPr>
        <w:t> </w:t>
      </w:r>
      <w:r>
        <w:rPr/>
        <w:t>the</w:t>
      </w:r>
      <w:r>
        <w:rPr/>
        <w:t> area – researching and telling storylines</w:t>
      </w:r>
      <w:r>
        <w:rPr>
          <w:spacing w:val="-18"/>
        </w:rPr>
        <w:t> </w:t>
      </w:r>
      <w:r>
        <w:rPr/>
        <w:t>and</w:t>
      </w:r>
      <w:r>
        <w:rPr/>
        <w:t> </w:t>
      </w:r>
      <w:r>
        <w:rPr>
          <w:rFonts w:ascii="Calibri" w:hAnsi="Calibri" w:cs="Calibri" w:eastAsia="Calibri"/>
        </w:rPr>
        <w:t>undertaking</w:t>
      </w:r>
      <w:r>
        <w:rPr>
          <w:rFonts w:ascii="Calibri" w:hAnsi="Calibri" w:cs="Calibri" w:eastAsia="Calibri"/>
          <w:spacing w:val="-17"/>
        </w:rPr>
        <w:t> </w:t>
      </w:r>
      <w:r>
        <w:rPr>
          <w:rFonts w:ascii="Calibri" w:hAnsi="Calibri" w:cs="Calibri" w:eastAsia="Calibri"/>
        </w:rPr>
        <w:t>surveys</w:t>
      </w:r>
    </w:p>
    <w:p>
      <w:pPr>
        <w:pStyle w:val="BodyText"/>
        <w:spacing w:line="264" w:lineRule="exact"/>
        <w:ind w:left="1099" w:right="1005" w:hanging="341"/>
        <w:jc w:val="left"/>
      </w:pPr>
      <w:r>
        <w:rPr>
          <w:rFonts w:ascii="Arial" w:hAnsi="Arial"/>
        </w:rPr>
        <w:t>ø </w:t>
      </w:r>
      <w:r>
        <w:rPr/>
        <w:t>Research that looks into wildlife deaths in</w:t>
      </w:r>
      <w:r>
        <w:rPr>
          <w:spacing w:val="-3"/>
        </w:rPr>
        <w:t> </w:t>
      </w:r>
      <w:r>
        <w:rPr/>
        <w:t>the</w:t>
      </w:r>
      <w:r>
        <w:rPr/>
        <w:t> area.</w:t>
      </w:r>
    </w:p>
    <w:p>
      <w:pPr>
        <w:spacing w:after="0" w:line="264" w:lineRule="exact"/>
        <w:jc w:val="left"/>
        <w:sectPr>
          <w:type w:val="continuous"/>
          <w:pgSz w:w="11910" w:h="16840"/>
          <w:pgMar w:top="1180" w:bottom="280" w:left="0" w:right="0"/>
          <w:cols w:num="2" w:equalWidth="0">
            <w:col w:w="5602" w:space="40"/>
            <w:col w:w="6268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6"/>
        <w:rPr>
          <w:rFonts w:ascii="Calibri" w:hAnsi="Calibri" w:cs="Calibri" w:eastAsia="Calibri"/>
          <w:sz w:val="17"/>
          <w:szCs w:val="17"/>
        </w:rPr>
      </w:pPr>
    </w:p>
    <w:p>
      <w:pPr>
        <w:pStyle w:val="Heading5"/>
        <w:spacing w:line="240" w:lineRule="auto"/>
        <w:ind w:left="323" w:right="988"/>
        <w:jc w:val="left"/>
        <w:rPr>
          <w:u w:val="none"/>
        </w:rPr>
      </w:pPr>
      <w:r>
        <w:rPr/>
        <w:pict>
          <v:group style="position:absolute;margin-left:-.999947pt;margin-top:4.744172pt;width:597.3pt;height:17.2pt;mso-position-horizontal-relative:page;mso-position-vertical-relative:paragraph;z-index:-884896" coordorigin="-20,95" coordsize="11946,344">
            <v:group style="position:absolute;left:709;top:376;width:11197;height:2" coordorigin="709,376" coordsize="11197,2">
              <v:shape style="position:absolute;left:709;top:376;width:11197;height:2" coordorigin="709,376" coordsize="11197,0" path="m709,376l11906,376e" filled="false" stroked="true" strokeweight="1pt" strokecolor="#939598">
                <v:path arrowok="t"/>
              </v:shape>
            </v:group>
            <v:group style="position:absolute;left:11906;top:250;width:2;height:71" coordorigin="11906,250" coordsize="2,71">
              <v:shape style="position:absolute;left:11906;top:250;width:2;height:71" coordorigin="11906,250" coordsize="0,71" path="m11906,320l11906,250e" filled="false" stroked="true" strokeweight=".748pt" strokecolor="#939598">
                <v:path arrowok="t"/>
              </v:shape>
            </v:group>
            <v:group style="position:absolute;left:11865;top:250;width:2;height:80" coordorigin="11865,250" coordsize="2,80">
              <v:shape style="position:absolute;left:11865;top:250;width:2;height:80" coordorigin="11865,250" coordsize="0,80" path="m11865,330l11865,250e" filled="false" stroked="true" strokeweight=".748pt" strokecolor="#939598">
                <v:path arrowok="t"/>
              </v:shape>
            </v:group>
            <v:group style="position:absolute;left:11825;top:250;width:2;height:80" coordorigin="11825,250" coordsize="2,80">
              <v:shape style="position:absolute;left:11825;top:250;width:2;height:80" coordorigin="11825,250" coordsize="0,80" path="m11825,330l11825,250e" filled="false" stroked="true" strokeweight=".748pt" strokecolor="#939598">
                <v:path arrowok="t"/>
              </v:shape>
            </v:group>
            <v:group style="position:absolute;left:11785;top:250;width:2;height:80" coordorigin="11785,250" coordsize="2,80">
              <v:shape style="position:absolute;left:11785;top:250;width:2;height:80" coordorigin="11785,250" coordsize="0,80" path="m11785,330l11785,250e" filled="false" stroked="true" strokeweight=".748pt" strokecolor="#939598">
                <v:path arrowok="t"/>
              </v:shape>
            </v:group>
            <v:group style="position:absolute;left:11745;top:250;width:2;height:80" coordorigin="11745,250" coordsize="2,80">
              <v:shape style="position:absolute;left:11745;top:250;width:2;height:80" coordorigin="11745,250" coordsize="0,80" path="m11745,330l11745,250e" filled="false" stroked="true" strokeweight=".748pt" strokecolor="#939598">
                <v:path arrowok="t"/>
              </v:shape>
            </v:group>
            <v:group style="position:absolute;left:11705;top:250;width:2;height:80" coordorigin="11705,250" coordsize="2,80">
              <v:shape style="position:absolute;left:11705;top:250;width:2;height:80" coordorigin="11705,250" coordsize="0,80" path="m11705,330l11705,250e" filled="false" stroked="true" strokeweight=".748pt" strokecolor="#939598">
                <v:path arrowok="t"/>
              </v:shape>
            </v:group>
            <v:group style="position:absolute;left:11665;top:250;width:2;height:80" coordorigin="11665,250" coordsize="2,80">
              <v:shape style="position:absolute;left:11665;top:250;width:2;height:80" coordorigin="11665,250" coordsize="0,80" path="m11665,330l11665,250e" filled="false" stroked="true" strokeweight=".748pt" strokecolor="#939598">
                <v:path arrowok="t"/>
              </v:shape>
            </v:group>
            <v:group style="position:absolute;left:11625;top:250;width:2;height:80" coordorigin="11625,250" coordsize="2,80">
              <v:shape style="position:absolute;left:11625;top:250;width:2;height:80" coordorigin="11625,250" coordsize="0,80" path="m11625,330l11625,250e" filled="false" stroked="true" strokeweight=".748pt" strokecolor="#939598">
                <v:path arrowok="t"/>
              </v:shape>
            </v:group>
            <v:group style="position:absolute;left:11585;top:250;width:2;height:80" coordorigin="11585,250" coordsize="2,80">
              <v:shape style="position:absolute;left:11585;top:250;width:2;height:80" coordorigin="11585,250" coordsize="1,80" path="m11585,330l11585,250e" filled="false" stroked="true" strokeweight=".748pt" strokecolor="#939598">
                <v:path arrowok="t"/>
              </v:shape>
            </v:group>
            <v:group style="position:absolute;left:11545;top:250;width:2;height:80" coordorigin="11545,250" coordsize="2,80">
              <v:shape style="position:absolute;left:11545;top:250;width:2;height:80" coordorigin="11545,250" coordsize="0,80" path="m11545,330l11545,250e" filled="false" stroked="true" strokeweight=".748pt" strokecolor="#939598">
                <v:path arrowok="t"/>
              </v:shape>
            </v:group>
            <v:group style="position:absolute;left:11505;top:250;width:2;height:80" coordorigin="11505,250" coordsize="2,80">
              <v:shape style="position:absolute;left:11505;top:250;width:2;height:80" coordorigin="11505,250" coordsize="0,80" path="m11505,330l11505,250e" filled="false" stroked="true" strokeweight=".748pt" strokecolor="#939598">
                <v:path arrowok="t"/>
              </v:shape>
            </v:group>
            <v:group style="position:absolute;left:11465;top:250;width:2;height:80" coordorigin="11465,250" coordsize="2,80">
              <v:shape style="position:absolute;left:11465;top:250;width:2;height:80" coordorigin="11465,250" coordsize="1,80" path="m11465,330l11465,250e" filled="false" stroked="true" strokeweight=".748pt" strokecolor="#939598">
                <v:path arrowok="t"/>
              </v:shape>
            </v:group>
            <v:group style="position:absolute;left:11425;top:250;width:2;height:80" coordorigin="11425,250" coordsize="2,80">
              <v:shape style="position:absolute;left:11425;top:250;width:2;height:80" coordorigin="11425,250" coordsize="1,80" path="m11425,330l11425,250e" filled="false" stroked="true" strokeweight=".748pt" strokecolor="#939598">
                <v:path arrowok="t"/>
              </v:shape>
            </v:group>
            <v:group style="position:absolute;left:11385;top:250;width:2;height:80" coordorigin="11385,250" coordsize="2,80">
              <v:shape style="position:absolute;left:11385;top:250;width:2;height:80" coordorigin="11385,250" coordsize="1,80" path="m11385,330l11385,250e" filled="false" stroked="true" strokeweight=".748pt" strokecolor="#939598">
                <v:path arrowok="t"/>
              </v:shape>
            </v:group>
            <v:group style="position:absolute;left:11345;top:250;width:2;height:80" coordorigin="11345,250" coordsize="2,80">
              <v:shape style="position:absolute;left:11345;top:250;width:2;height:80" coordorigin="11345,250" coordsize="1,80" path="m11345,330l11345,250e" filled="false" stroked="true" strokeweight=".748pt" strokecolor="#939598">
                <v:path arrowok="t"/>
              </v:shape>
            </v:group>
            <v:group style="position:absolute;left:11305;top:250;width:2;height:80" coordorigin="11305,250" coordsize="2,80">
              <v:shape style="position:absolute;left:11305;top:250;width:2;height:80" coordorigin="11305,250" coordsize="1,80" path="m11305,330l11305,250e" filled="false" stroked="true" strokeweight=".748pt" strokecolor="#939598">
                <v:path arrowok="t"/>
              </v:shape>
            </v:group>
            <v:group style="position:absolute;left:11265;top:250;width:2;height:80" coordorigin="11265,250" coordsize="2,80">
              <v:shape style="position:absolute;left:11265;top:250;width:2;height:80" coordorigin="11265,250" coordsize="0,80" path="m11265,330l11265,250e" filled="false" stroked="true" strokeweight=".748pt" strokecolor="#939598">
                <v:path arrowok="t"/>
              </v:shape>
            </v:group>
            <v:group style="position:absolute;left:11224;top:250;width:2;height:80" coordorigin="11224,250" coordsize="2,80">
              <v:shape style="position:absolute;left:11224;top:250;width:2;height:80" coordorigin="11224,250" coordsize="0,80" path="m11224,330l11224,250e" filled="false" stroked="true" strokeweight=".748pt" strokecolor="#939598">
                <v:path arrowok="t"/>
              </v:shape>
            </v:group>
            <v:group style="position:absolute;left:11184;top:250;width:2;height:80" coordorigin="11184,250" coordsize="2,80">
              <v:shape style="position:absolute;left:11184;top:250;width:2;height:80" coordorigin="11184,250" coordsize="0,80" path="m11184,330l11184,250e" filled="false" stroked="true" strokeweight=".748pt" strokecolor="#939598">
                <v:path arrowok="t"/>
              </v:shape>
            </v:group>
            <v:group style="position:absolute;left:11144;top:250;width:2;height:80" coordorigin="11144,250" coordsize="2,80">
              <v:shape style="position:absolute;left:11144;top:250;width:2;height:80" coordorigin="11144,250" coordsize="1,80" path="m11144,330l11144,250e" filled="false" stroked="true" strokeweight=".748pt" strokecolor="#939598">
                <v:path arrowok="t"/>
              </v:shape>
            </v:group>
            <v:group style="position:absolute;left:11104;top:250;width:2;height:80" coordorigin="11104,250" coordsize="2,80">
              <v:shape style="position:absolute;left:11104;top:250;width:2;height:80" coordorigin="11104,250" coordsize="0,80" path="m11104,330l11104,250e" filled="false" stroked="true" strokeweight=".748pt" strokecolor="#939598">
                <v:path arrowok="t"/>
              </v:shape>
            </v:group>
            <v:group style="position:absolute;left:11064;top:250;width:2;height:80" coordorigin="11064,250" coordsize="2,80">
              <v:shape style="position:absolute;left:11064;top:250;width:2;height:80" coordorigin="11064,250" coordsize="0,80" path="m11064,330l11064,250e" filled="false" stroked="true" strokeweight=".748pt" strokecolor="#939598">
                <v:path arrowok="t"/>
              </v:shape>
            </v:group>
            <v:group style="position:absolute;left:11024;top:250;width:2;height:80" coordorigin="11024,250" coordsize="2,80">
              <v:shape style="position:absolute;left:11024;top:250;width:2;height:80" coordorigin="11024,250" coordsize="1,80" path="m11024,330l11024,250e" filled="false" stroked="true" strokeweight=".748pt" strokecolor="#939598">
                <v:path arrowok="t"/>
              </v:shape>
            </v:group>
            <v:group style="position:absolute;left:10984;top:250;width:2;height:80" coordorigin="10984,250" coordsize="2,80">
              <v:shape style="position:absolute;left:10984;top:250;width:2;height:80" coordorigin="10984,250" coordsize="0,80" path="m10984,330l10984,250e" filled="false" stroked="true" strokeweight=".748pt" strokecolor="#939598">
                <v:path arrowok="t"/>
              </v:shape>
            </v:group>
            <v:group style="position:absolute;left:10944;top:250;width:2;height:80" coordorigin="10944,250" coordsize="2,80">
              <v:shape style="position:absolute;left:10944;top:250;width:2;height:80" coordorigin="10944,250" coordsize="0,80" path="m10944,330l10944,250e" filled="false" stroked="true" strokeweight=".748pt" strokecolor="#939598">
                <v:path arrowok="t"/>
              </v:shape>
            </v:group>
            <v:group style="position:absolute;left:10904;top:250;width:2;height:80" coordorigin="10904,250" coordsize="2,80">
              <v:shape style="position:absolute;left:10904;top:250;width:2;height:80" coordorigin="10904,250" coordsize="0,80" path="m10904,330l10904,250e" filled="false" stroked="true" strokeweight=".748pt" strokecolor="#939598">
                <v:path arrowok="t"/>
              </v:shape>
            </v:group>
            <v:group style="position:absolute;left:10864;top:250;width:2;height:80" coordorigin="10864,250" coordsize="2,80">
              <v:shape style="position:absolute;left:10864;top:250;width:2;height:80" coordorigin="10864,250" coordsize="0,80" path="m10864,330l10864,250e" filled="false" stroked="true" strokeweight=".748pt" strokecolor="#939598">
                <v:path arrowok="t"/>
              </v:shape>
            </v:group>
            <v:group style="position:absolute;left:10824;top:250;width:2;height:80" coordorigin="10824,250" coordsize="2,80">
              <v:shape style="position:absolute;left:10824;top:250;width:2;height:80" coordorigin="10824,250" coordsize="1,80" path="m10824,330l10824,250e" filled="false" stroked="true" strokeweight=".748pt" strokecolor="#939598">
                <v:path arrowok="t"/>
              </v:shape>
            </v:group>
            <v:group style="position:absolute;left:10784;top:250;width:2;height:80" coordorigin="10784,250" coordsize="2,80">
              <v:shape style="position:absolute;left:10784;top:250;width:2;height:80" coordorigin="10784,250" coordsize="0,80" path="m10784,330l10784,250e" filled="false" stroked="true" strokeweight=".748pt" strokecolor="#939598">
                <v:path arrowok="t"/>
              </v:shape>
            </v:group>
            <v:group style="position:absolute;left:10744;top:250;width:2;height:80" coordorigin="10744,250" coordsize="2,80">
              <v:shape style="position:absolute;left:10744;top:250;width:2;height:80" coordorigin="10744,250" coordsize="0,80" path="m10744,330l10744,250e" filled="false" stroked="true" strokeweight=".748pt" strokecolor="#939598">
                <v:path arrowok="t"/>
              </v:shape>
            </v:group>
            <v:group style="position:absolute;left:10704;top:250;width:2;height:80" coordorigin="10704,250" coordsize="2,80">
              <v:shape style="position:absolute;left:10704;top:250;width:2;height:80" coordorigin="10704,250" coordsize="1,80" path="m10704,330l10704,250e" filled="false" stroked="true" strokeweight=".748pt" strokecolor="#939598">
                <v:path arrowok="t"/>
              </v:shape>
            </v:group>
            <v:group style="position:absolute;left:10664;top:250;width:2;height:80" coordorigin="10664,250" coordsize="2,80">
              <v:shape style="position:absolute;left:10664;top:250;width:2;height:80" coordorigin="10664,250" coordsize="0,80" path="m10664,330l10664,250e" filled="false" stroked="true" strokeweight=".748pt" strokecolor="#939598">
                <v:path arrowok="t"/>
              </v:shape>
            </v:group>
            <v:group style="position:absolute;left:10624;top:250;width:2;height:80" coordorigin="10624,250" coordsize="2,80">
              <v:shape style="position:absolute;left:10624;top:250;width:2;height:80" coordorigin="10624,250" coordsize="0,80" path="m10624,330l10624,250e" filled="false" stroked="true" strokeweight=".748pt" strokecolor="#939598">
                <v:path arrowok="t"/>
              </v:shape>
            </v:group>
            <v:group style="position:absolute;left:10584;top:250;width:2;height:80" coordorigin="10584,250" coordsize="2,80">
              <v:shape style="position:absolute;left:10584;top:250;width:2;height:80" coordorigin="10584,250" coordsize="0,80" path="m10584,330l10584,250e" filled="false" stroked="true" strokeweight=".748pt" strokecolor="#939598">
                <v:path arrowok="t"/>
              </v:shape>
            </v:group>
            <v:group style="position:absolute;left:10543;top:250;width:2;height:80" coordorigin="10543,250" coordsize="2,80">
              <v:shape style="position:absolute;left:10543;top:250;width:2;height:80" coordorigin="10543,250" coordsize="0,80" path="m10543,330l10543,250e" filled="false" stroked="true" strokeweight=".748pt" strokecolor="#939598">
                <v:path arrowok="t"/>
              </v:shape>
            </v:group>
            <v:group style="position:absolute;left:10503;top:250;width:2;height:80" coordorigin="10503,250" coordsize="2,80">
              <v:shape style="position:absolute;left:10503;top:250;width:2;height:80" coordorigin="10503,250" coordsize="1,80" path="m10503,330l10503,250e" filled="false" stroked="true" strokeweight=".748pt" strokecolor="#939598">
                <v:path arrowok="t"/>
              </v:shape>
            </v:group>
            <v:group style="position:absolute;left:10463;top:251;width:2;height:80" coordorigin="10463,251" coordsize="2,80">
              <v:shape style="position:absolute;left:10463;top:251;width:2;height:80" coordorigin="10463,251" coordsize="0,80" path="m10463,331l10463,251e" filled="false" stroked="true" strokeweight=".748pt" strokecolor="#939598">
                <v:path arrowok="t"/>
              </v:shape>
            </v:group>
            <v:group style="position:absolute;left:10423;top:251;width:2;height:80" coordorigin="10423,251" coordsize="2,80">
              <v:shape style="position:absolute;left:10423;top:251;width:2;height:80" coordorigin="10423,251" coordsize="0,80" path="m10423,331l10423,251e" filled="false" stroked="true" strokeweight=".748pt" strokecolor="#939598">
                <v:path arrowok="t"/>
              </v:shape>
            </v:group>
            <v:group style="position:absolute;left:10383;top:251;width:2;height:80" coordorigin="10383,251" coordsize="2,80">
              <v:shape style="position:absolute;left:10383;top:251;width:2;height:80" coordorigin="10383,251" coordsize="1,80" path="m10383,331l10383,251e" filled="false" stroked="true" strokeweight=".748pt" strokecolor="#939598">
                <v:path arrowok="t"/>
              </v:shape>
            </v:group>
            <v:group style="position:absolute;left:10343;top:251;width:2;height:80" coordorigin="10343,251" coordsize="2,80">
              <v:shape style="position:absolute;left:10343;top:251;width:2;height:80" coordorigin="10343,251" coordsize="0,80" path="m10343,331l10343,251e" filled="false" stroked="true" strokeweight=".748pt" strokecolor="#939598">
                <v:path arrowok="t"/>
              </v:shape>
            </v:group>
            <v:group style="position:absolute;left:10303;top:251;width:2;height:80" coordorigin="10303,251" coordsize="2,80">
              <v:shape style="position:absolute;left:10303;top:251;width:2;height:80" coordorigin="10303,251" coordsize="0,80" path="m10303,331l10303,251e" filled="false" stroked="true" strokeweight=".748pt" strokecolor="#939598">
                <v:path arrowok="t"/>
              </v:shape>
            </v:group>
            <v:group style="position:absolute;left:10263;top:251;width:2;height:80" coordorigin="10263,251" coordsize="2,80">
              <v:shape style="position:absolute;left:10263;top:251;width:2;height:80" coordorigin="10263,251" coordsize="1,80" path="m10263,331l10263,251e" filled="false" stroked="true" strokeweight=".748pt" strokecolor="#939598">
                <v:path arrowok="t"/>
              </v:shape>
            </v:group>
            <v:group style="position:absolute;left:10223;top:251;width:2;height:80" coordorigin="10223,251" coordsize="2,80">
              <v:shape style="position:absolute;left:10223;top:251;width:2;height:80" coordorigin="10223,251" coordsize="1,80" path="m10223,331l10223,251e" filled="false" stroked="true" strokeweight=".748pt" strokecolor="#939598">
                <v:path arrowok="t"/>
              </v:shape>
            </v:group>
            <v:group style="position:absolute;left:10183;top:251;width:2;height:80" coordorigin="10183,251" coordsize="2,80">
              <v:shape style="position:absolute;left:10183;top:251;width:2;height:80" coordorigin="10183,251" coordsize="1,80" path="m10183,331l10183,251e" filled="false" stroked="true" strokeweight=".748pt" strokecolor="#939598">
                <v:path arrowok="t"/>
              </v:shape>
            </v:group>
            <v:group style="position:absolute;left:10143;top:251;width:2;height:80" coordorigin="10143,251" coordsize="2,80">
              <v:shape style="position:absolute;left:10143;top:251;width:2;height:80" coordorigin="10143,251" coordsize="1,80" path="m10143,331l10143,251e" filled="false" stroked="true" strokeweight=".748pt" strokecolor="#939598">
                <v:path arrowok="t"/>
              </v:shape>
            </v:group>
            <v:group style="position:absolute;left:10103;top:251;width:2;height:80" coordorigin="10103,251" coordsize="2,80">
              <v:shape style="position:absolute;left:10103;top:251;width:2;height:80" coordorigin="10103,251" coordsize="1,80" path="m10103,331l10103,251e" filled="false" stroked="true" strokeweight=".748pt" strokecolor="#939598">
                <v:path arrowok="t"/>
              </v:shape>
            </v:group>
            <v:group style="position:absolute;left:10063;top:251;width:2;height:80" coordorigin="10063,251" coordsize="2,80">
              <v:shape style="position:absolute;left:10063;top:251;width:2;height:80" coordorigin="10063,251" coordsize="0,80" path="m10063,331l10063,251e" filled="false" stroked="true" strokeweight=".748pt" strokecolor="#939598">
                <v:path arrowok="t"/>
              </v:shape>
            </v:group>
            <v:group style="position:absolute;left:10023;top:251;width:2;height:80" coordorigin="10023,251" coordsize="2,80">
              <v:shape style="position:absolute;left:10023;top:251;width:2;height:80" coordorigin="10023,251" coordsize="0,80" path="m10023,331l10023,251e" filled="false" stroked="true" strokeweight=".748pt" strokecolor="#939598">
                <v:path arrowok="t"/>
              </v:shape>
            </v:group>
            <v:group style="position:absolute;left:9983;top:251;width:2;height:80" coordorigin="9983,251" coordsize="2,80">
              <v:shape style="position:absolute;left:9983;top:251;width:2;height:80" coordorigin="9983,251" coordsize="0,80" path="m9983,331l9983,251e" filled="false" stroked="true" strokeweight=".748pt" strokecolor="#939598">
                <v:path arrowok="t"/>
              </v:shape>
            </v:group>
            <v:group style="position:absolute;left:9943;top:251;width:2;height:80" coordorigin="9943,251" coordsize="2,80">
              <v:shape style="position:absolute;left:9943;top:251;width:2;height:80" coordorigin="9943,251" coordsize="1,80" path="m9943,331l9943,251e" filled="false" stroked="true" strokeweight=".748pt" strokecolor="#939598">
                <v:path arrowok="t"/>
              </v:shape>
            </v:group>
            <v:group style="position:absolute;left:9902;top:251;width:2;height:80" coordorigin="9902,251" coordsize="2,80">
              <v:shape style="position:absolute;left:9902;top:251;width:2;height:80" coordorigin="9902,251" coordsize="0,80" path="m9902,331l9902,251e" filled="false" stroked="true" strokeweight=".748pt" strokecolor="#939598">
                <v:path arrowok="t"/>
              </v:shape>
            </v:group>
            <v:group style="position:absolute;left:9862;top:251;width:2;height:80" coordorigin="9862,251" coordsize="2,80">
              <v:shape style="position:absolute;left:9862;top:251;width:2;height:80" coordorigin="9862,251" coordsize="0,80" path="m9862,331l9862,251e" filled="false" stroked="true" strokeweight=".748pt" strokecolor="#939598">
                <v:path arrowok="t"/>
              </v:shape>
            </v:group>
            <v:group style="position:absolute;left:9822;top:251;width:2;height:80" coordorigin="9822,251" coordsize="2,80">
              <v:shape style="position:absolute;left:9822;top:251;width:2;height:80" coordorigin="9822,251" coordsize="0,80" path="m9822,331l9822,251e" filled="false" stroked="true" strokeweight=".748pt" strokecolor="#939598">
                <v:path arrowok="t"/>
              </v:shape>
            </v:group>
            <v:group style="position:absolute;left:9782;top:251;width:2;height:80" coordorigin="9782,251" coordsize="2,80">
              <v:shape style="position:absolute;left:9782;top:251;width:2;height:80" coordorigin="9782,251" coordsize="0,80" path="m9782,331l9782,251e" filled="false" stroked="true" strokeweight=".748pt" strokecolor="#939598">
                <v:path arrowok="t"/>
              </v:shape>
            </v:group>
            <v:group style="position:absolute;left:9742;top:251;width:2;height:80" coordorigin="9742,251" coordsize="2,80">
              <v:shape style="position:absolute;left:9742;top:251;width:2;height:80" coordorigin="9742,251" coordsize="0,80" path="m9742,331l9742,251e" filled="false" stroked="true" strokeweight=".748pt" strokecolor="#939598">
                <v:path arrowok="t"/>
              </v:shape>
            </v:group>
            <v:group style="position:absolute;left:9702;top:251;width:2;height:80" coordorigin="9702,251" coordsize="2,80">
              <v:shape style="position:absolute;left:9702;top:251;width:2;height:80" coordorigin="9702,251" coordsize="0,80" path="m9702,331l9702,251e" filled="false" stroked="true" strokeweight=".748pt" strokecolor="#939598">
                <v:path arrowok="t"/>
              </v:shape>
            </v:group>
            <v:group style="position:absolute;left:9662;top:251;width:2;height:80" coordorigin="9662,251" coordsize="2,80">
              <v:shape style="position:absolute;left:9662;top:251;width:2;height:80" coordorigin="9662,251" coordsize="0,80" path="m9662,331l9662,251e" filled="false" stroked="true" strokeweight=".748pt" strokecolor="#939598">
                <v:path arrowok="t"/>
              </v:shape>
            </v:group>
            <v:group style="position:absolute;left:9622;top:251;width:2;height:80" coordorigin="9622,251" coordsize="2,80">
              <v:shape style="position:absolute;left:9622;top:251;width:2;height:80" coordorigin="9622,251" coordsize="1,80" path="m9622,331l9622,251e" filled="false" stroked="true" strokeweight=".748pt" strokecolor="#939598">
                <v:path arrowok="t"/>
              </v:shape>
            </v:group>
            <v:group style="position:absolute;left:9582;top:251;width:2;height:80" coordorigin="9582,251" coordsize="2,80">
              <v:shape style="position:absolute;left:9582;top:251;width:2;height:80" coordorigin="9582,251" coordsize="0,80" path="m9582,331l9582,251e" filled="false" stroked="true" strokeweight=".748pt" strokecolor="#939598">
                <v:path arrowok="t"/>
              </v:shape>
            </v:group>
            <v:group style="position:absolute;left:9542;top:251;width:2;height:80" coordorigin="9542,251" coordsize="2,80">
              <v:shape style="position:absolute;left:9542;top:251;width:2;height:80" coordorigin="9542,251" coordsize="0,80" path="m9542,331l9542,251e" filled="false" stroked="true" strokeweight=".748pt" strokecolor="#939598">
                <v:path arrowok="t"/>
              </v:shape>
            </v:group>
            <v:group style="position:absolute;left:9502;top:251;width:2;height:80" coordorigin="9502,251" coordsize="2,80">
              <v:shape style="position:absolute;left:9502;top:251;width:2;height:80" coordorigin="9502,251" coordsize="0,80" path="m9502,331l9502,251e" filled="false" stroked="true" strokeweight=".748pt" strokecolor="#939598">
                <v:path arrowok="t"/>
              </v:shape>
            </v:group>
            <v:group style="position:absolute;left:9462;top:251;width:2;height:80" coordorigin="9462,251" coordsize="2,80">
              <v:shape style="position:absolute;left:9462;top:251;width:2;height:80" coordorigin="9462,251" coordsize="0,80" path="m9462,331l9462,251e" filled="false" stroked="true" strokeweight=".748pt" strokecolor="#939598">
                <v:path arrowok="t"/>
              </v:shape>
            </v:group>
            <v:group style="position:absolute;left:9422;top:251;width:2;height:80" coordorigin="9422,251" coordsize="2,80">
              <v:shape style="position:absolute;left:9422;top:251;width:2;height:80" coordorigin="9422,251" coordsize="0,80" path="m9422,331l9422,251e" filled="false" stroked="true" strokeweight=".748pt" strokecolor="#939598">
                <v:path arrowok="t"/>
              </v:shape>
            </v:group>
            <v:group style="position:absolute;left:9382;top:251;width:2;height:80" coordorigin="9382,251" coordsize="2,80">
              <v:shape style="position:absolute;left:9382;top:251;width:2;height:80" coordorigin="9382,251" coordsize="0,80" path="m9382,331l9382,251e" filled="false" stroked="true" strokeweight=".748pt" strokecolor="#939598">
                <v:path arrowok="t"/>
              </v:shape>
            </v:group>
            <v:group style="position:absolute;left:9342;top:251;width:2;height:80" coordorigin="9342,251" coordsize="2,80">
              <v:shape style="position:absolute;left:9342;top:251;width:2;height:80" coordorigin="9342,251" coordsize="0,80" path="m9342,331l9342,251e" filled="false" stroked="true" strokeweight=".748pt" strokecolor="#939598">
                <v:path arrowok="t"/>
              </v:shape>
            </v:group>
            <v:group style="position:absolute;left:9302;top:251;width:2;height:80" coordorigin="9302,251" coordsize="2,80">
              <v:shape style="position:absolute;left:9302;top:251;width:2;height:80" coordorigin="9302,251" coordsize="1,80" path="m9302,331l9302,251e" filled="false" stroked="true" strokeweight=".748pt" strokecolor="#939598">
                <v:path arrowok="t"/>
              </v:shape>
            </v:group>
            <v:group style="position:absolute;left:9262;top:251;width:2;height:80" coordorigin="9262,251" coordsize="2,80">
              <v:shape style="position:absolute;left:9262;top:251;width:2;height:80" coordorigin="9262,251" coordsize="0,80" path="m9262,331l9262,251e" filled="false" stroked="true" strokeweight=".748pt" strokecolor="#939598">
                <v:path arrowok="t"/>
              </v:shape>
            </v:group>
            <v:group style="position:absolute;left:9221;top:251;width:2;height:80" coordorigin="9221,251" coordsize="2,80">
              <v:shape style="position:absolute;left:9221;top:251;width:2;height:80" coordorigin="9221,251" coordsize="0,80" path="m9221,331l9221,251e" filled="false" stroked="true" strokeweight=".748pt" strokecolor="#939598">
                <v:path arrowok="t"/>
              </v:shape>
            </v:group>
            <v:group style="position:absolute;left:9181;top:251;width:2;height:80" coordorigin="9181,251" coordsize="2,80">
              <v:shape style="position:absolute;left:9181;top:251;width:2;height:80" coordorigin="9181,251" coordsize="0,80" path="m9181,331l9181,251e" filled="false" stroked="true" strokeweight=".748pt" strokecolor="#939598">
                <v:path arrowok="t"/>
              </v:shape>
            </v:group>
            <v:group style="position:absolute;left:9141;top:251;width:2;height:80" coordorigin="9141,251" coordsize="2,80">
              <v:shape style="position:absolute;left:9141;top:251;width:2;height:80" coordorigin="9141,251" coordsize="0,80" path="m9141,331l9141,251e" filled="false" stroked="true" strokeweight=".748pt" strokecolor="#939598">
                <v:path arrowok="t"/>
              </v:shape>
            </v:group>
            <v:group style="position:absolute;left:9101;top:251;width:2;height:80" coordorigin="9101,251" coordsize="2,80">
              <v:shape style="position:absolute;left:9101;top:251;width:2;height:80" coordorigin="9101,251" coordsize="1,80" path="m9101,331l9101,251e" filled="false" stroked="true" strokeweight=".748pt" strokecolor="#939598">
                <v:path arrowok="t"/>
              </v:shape>
            </v:group>
            <v:group style="position:absolute;left:9061;top:251;width:2;height:80" coordorigin="9061,251" coordsize="2,80">
              <v:shape style="position:absolute;left:9061;top:251;width:2;height:80" coordorigin="9061,251" coordsize="1,80" path="m9061,331l9061,251e" filled="false" stroked="true" strokeweight=".748pt" strokecolor="#939598">
                <v:path arrowok="t"/>
              </v:shape>
            </v:group>
            <v:group style="position:absolute;left:9021;top:251;width:2;height:80" coordorigin="9021,251" coordsize="2,80">
              <v:shape style="position:absolute;left:9021;top:251;width:2;height:80" coordorigin="9021,251" coordsize="1,80" path="m9021,331l9021,251e" filled="false" stroked="true" strokeweight=".748pt" strokecolor="#939598">
                <v:path arrowok="t"/>
              </v:shape>
            </v:group>
            <v:group style="position:absolute;left:8981;top:251;width:2;height:80" coordorigin="8981,251" coordsize="2,80">
              <v:shape style="position:absolute;left:8981;top:251;width:2;height:80" coordorigin="8981,251" coordsize="1,80" path="m8981,331l8981,251e" filled="false" stroked="true" strokeweight=".748pt" strokecolor="#939598">
                <v:path arrowok="t"/>
              </v:shape>
            </v:group>
            <v:group style="position:absolute;left:8941;top:251;width:2;height:80" coordorigin="8941,251" coordsize="2,80">
              <v:shape style="position:absolute;left:8941;top:251;width:2;height:80" coordorigin="8941,251" coordsize="1,80" path="m8941,331l8941,251e" filled="false" stroked="true" strokeweight=".748pt" strokecolor="#939598">
                <v:path arrowok="t"/>
              </v:shape>
            </v:group>
            <v:group style="position:absolute;left:8901;top:251;width:2;height:80" coordorigin="8901,251" coordsize="2,80">
              <v:shape style="position:absolute;left:8901;top:251;width:2;height:80" coordorigin="8901,251" coordsize="0,80" path="m8901,331l8901,251e" filled="false" stroked="true" strokeweight=".748pt" strokecolor="#939598">
                <v:path arrowok="t"/>
              </v:shape>
            </v:group>
            <v:group style="position:absolute;left:8861;top:251;width:2;height:80" coordorigin="8861,251" coordsize="2,80">
              <v:shape style="position:absolute;left:8861;top:251;width:2;height:80" coordorigin="8861,251" coordsize="1,80" path="m8861,331l8861,251e" filled="false" stroked="true" strokeweight=".748pt" strokecolor="#939598">
                <v:path arrowok="t"/>
              </v:shape>
            </v:group>
            <v:group style="position:absolute;left:8821;top:251;width:2;height:80" coordorigin="8821,251" coordsize="2,80">
              <v:shape style="position:absolute;left:8821;top:251;width:2;height:80" coordorigin="8821,251" coordsize="0,80" path="m8821,331l8821,251e" filled="false" stroked="true" strokeweight=".748pt" strokecolor="#939598">
                <v:path arrowok="t"/>
              </v:shape>
            </v:group>
            <v:group style="position:absolute;left:8781;top:251;width:2;height:80" coordorigin="8781,251" coordsize="2,80">
              <v:shape style="position:absolute;left:8781;top:251;width:2;height:80" coordorigin="8781,251" coordsize="0,80" path="m8781,331l8781,251e" filled="false" stroked="true" strokeweight=".748pt" strokecolor="#939598">
                <v:path arrowok="t"/>
              </v:shape>
            </v:group>
            <v:group style="position:absolute;left:8741;top:251;width:2;height:80" coordorigin="8741,251" coordsize="2,80">
              <v:shape style="position:absolute;left:8741;top:251;width:2;height:80" coordorigin="8741,251" coordsize="1,80" path="m8741,331l8741,251e" filled="false" stroked="true" strokeweight=".748pt" strokecolor="#939598">
                <v:path arrowok="t"/>
              </v:shape>
            </v:group>
            <v:group style="position:absolute;left:8701;top:251;width:2;height:80" coordorigin="8701,251" coordsize="2,80">
              <v:shape style="position:absolute;left:8701;top:251;width:2;height:80" coordorigin="8701,251" coordsize="0,80" path="m8701,331l8701,251e" filled="false" stroked="true" strokeweight=".748pt" strokecolor="#939598">
                <v:path arrowok="t"/>
              </v:shape>
            </v:group>
            <v:group style="position:absolute;left:8661;top:251;width:2;height:80" coordorigin="8661,251" coordsize="2,80">
              <v:shape style="position:absolute;left:8661;top:251;width:2;height:80" coordorigin="8661,251" coordsize="0,80" path="m8661,331l8661,251e" filled="false" stroked="true" strokeweight=".748pt" strokecolor="#939598">
                <v:path arrowok="t"/>
              </v:shape>
            </v:group>
            <v:group style="position:absolute;left:8621;top:251;width:2;height:80" coordorigin="8621,251" coordsize="2,80">
              <v:shape style="position:absolute;left:8621;top:251;width:2;height:80" coordorigin="8621,251" coordsize="0,80" path="m8621,331l8621,251e" filled="false" stroked="true" strokeweight=".748pt" strokecolor="#939598">
                <v:path arrowok="t"/>
              </v:shape>
            </v:group>
            <v:group style="position:absolute;left:8580;top:251;width:2;height:80" coordorigin="8580,251" coordsize="2,80">
              <v:shape style="position:absolute;left:8580;top:251;width:2;height:80" coordorigin="8580,251" coordsize="0,80" path="m8580,331l8580,251e" filled="false" stroked="true" strokeweight=".748pt" strokecolor="#939598">
                <v:path arrowok="t"/>
              </v:shape>
            </v:group>
            <v:group style="position:absolute;left:8540;top:251;width:2;height:80" coordorigin="8540,251" coordsize="2,80">
              <v:shape style="position:absolute;left:8540;top:251;width:2;height:80" coordorigin="8540,251" coordsize="1,80" path="m8540,331l8540,251e" filled="false" stroked="true" strokeweight=".748pt" strokecolor="#939598">
                <v:path arrowok="t"/>
              </v:shape>
            </v:group>
            <v:group style="position:absolute;left:8500;top:251;width:2;height:80" coordorigin="8500,251" coordsize="2,80">
              <v:shape style="position:absolute;left:8500;top:251;width:2;height:80" coordorigin="8500,251" coordsize="0,80" path="m8500,331l8500,251e" filled="false" stroked="true" strokeweight=".748pt" strokecolor="#939598">
                <v:path arrowok="t"/>
              </v:shape>
            </v:group>
            <v:group style="position:absolute;left:8460;top:251;width:2;height:80" coordorigin="8460,251" coordsize="2,80">
              <v:shape style="position:absolute;left:8460;top:251;width:2;height:80" coordorigin="8460,251" coordsize="0,80" path="m8460,331l8460,251e" filled="false" stroked="true" strokeweight=".748pt" strokecolor="#939598">
                <v:path arrowok="t"/>
              </v:shape>
            </v:group>
            <v:group style="position:absolute;left:8420;top:251;width:2;height:80" coordorigin="8420,251" coordsize="2,80">
              <v:shape style="position:absolute;left:8420;top:251;width:2;height:80" coordorigin="8420,251" coordsize="1,80" path="m8420,331l8420,251e" filled="false" stroked="true" strokeweight=".748pt" strokecolor="#939598">
                <v:path arrowok="t"/>
              </v:shape>
            </v:group>
            <v:group style="position:absolute;left:8380;top:251;width:2;height:80" coordorigin="8380,251" coordsize="2,80">
              <v:shape style="position:absolute;left:8380;top:251;width:2;height:80" coordorigin="8380,251" coordsize="0,80" path="m8380,331l8380,251e" filled="false" stroked="true" strokeweight=".748pt" strokecolor="#939598">
                <v:path arrowok="t"/>
              </v:shape>
            </v:group>
            <v:group style="position:absolute;left:8340;top:251;width:2;height:80" coordorigin="8340,251" coordsize="2,80">
              <v:shape style="position:absolute;left:8340;top:251;width:2;height:80" coordorigin="8340,251" coordsize="0,80" path="m8340,331l8340,251e" filled="false" stroked="true" strokeweight=".748pt" strokecolor="#939598">
                <v:path arrowok="t"/>
              </v:shape>
            </v:group>
            <v:group style="position:absolute;left:8300;top:251;width:2;height:80" coordorigin="8300,251" coordsize="2,80">
              <v:shape style="position:absolute;left:8300;top:251;width:2;height:80" coordorigin="8300,251" coordsize="0,80" path="m8300,331l8300,251e" filled="false" stroked="true" strokeweight=".748pt" strokecolor="#939598">
                <v:path arrowok="t"/>
              </v:shape>
            </v:group>
            <v:group style="position:absolute;left:8260;top:251;width:2;height:80" coordorigin="8260,251" coordsize="2,80">
              <v:shape style="position:absolute;left:8260;top:251;width:2;height:80" coordorigin="8260,251" coordsize="0,80" path="m8260,331l8260,251e" filled="false" stroked="true" strokeweight=".748pt" strokecolor="#939598">
                <v:path arrowok="t"/>
              </v:shape>
            </v:group>
            <v:group style="position:absolute;left:8220;top:251;width:2;height:80" coordorigin="8220,251" coordsize="2,80">
              <v:shape style="position:absolute;left:8220;top:251;width:2;height:80" coordorigin="8220,251" coordsize="1,80" path="m8220,331l8220,251e" filled="false" stroked="true" strokeweight=".748pt" strokecolor="#939598">
                <v:path arrowok="t"/>
              </v:shape>
            </v:group>
            <v:group style="position:absolute;left:8180;top:251;width:2;height:80" coordorigin="8180,251" coordsize="2,80">
              <v:shape style="position:absolute;left:8180;top:251;width:2;height:80" coordorigin="8180,251" coordsize="0,80" path="m8180,331l8180,251e" filled="false" stroked="true" strokeweight=".748pt" strokecolor="#939598">
                <v:path arrowok="t"/>
              </v:shape>
            </v:group>
            <v:group style="position:absolute;left:8140;top:251;width:2;height:80" coordorigin="8140,251" coordsize="2,80">
              <v:shape style="position:absolute;left:8140;top:251;width:2;height:80" coordorigin="8140,251" coordsize="0,80" path="m8140,331l8140,251e" filled="false" stroked="true" strokeweight=".748pt" strokecolor="#939598">
                <v:path arrowok="t"/>
              </v:shape>
            </v:group>
            <v:group style="position:absolute;left:8100;top:251;width:2;height:80" coordorigin="8100,251" coordsize="2,80">
              <v:shape style="position:absolute;left:8100;top:251;width:2;height:80" coordorigin="8100,251" coordsize="1,80" path="m8100,331l8100,251e" filled="false" stroked="true" strokeweight=".748pt" strokecolor="#939598">
                <v:path arrowok="t"/>
              </v:shape>
            </v:group>
            <v:group style="position:absolute;left:8060;top:251;width:2;height:80" coordorigin="8060,251" coordsize="2,80">
              <v:shape style="position:absolute;left:8060;top:251;width:2;height:80" coordorigin="8060,251" coordsize="0,80" path="m8060,331l8060,251e" filled="false" stroked="true" strokeweight=".748pt" strokecolor="#939598">
                <v:path arrowok="t"/>
              </v:shape>
            </v:group>
            <v:group style="position:absolute;left:8020;top:251;width:2;height:80" coordorigin="8020,251" coordsize="2,80">
              <v:shape style="position:absolute;left:8020;top:251;width:2;height:80" coordorigin="8020,251" coordsize="0,80" path="m8020,331l8020,251e" filled="false" stroked="true" strokeweight=".748pt" strokecolor="#939598">
                <v:path arrowok="t"/>
              </v:shape>
            </v:group>
            <v:group style="position:absolute;left:7980;top:251;width:2;height:80" coordorigin="7980,251" coordsize="2,80">
              <v:shape style="position:absolute;left:7980;top:251;width:2;height:80" coordorigin="7980,251" coordsize="0,80" path="m7980,331l7980,251e" filled="false" stroked="true" strokeweight=".748pt" strokecolor="#939598">
                <v:path arrowok="t"/>
              </v:shape>
            </v:group>
            <v:group style="position:absolute;left:7939;top:251;width:2;height:80" coordorigin="7939,251" coordsize="2,80">
              <v:shape style="position:absolute;left:7939;top:251;width:2;height:80" coordorigin="7939,251" coordsize="1,80" path="m7940,331l7939,251e" filled="false" stroked="true" strokeweight=".748pt" strokecolor="#939598">
                <v:path arrowok="t"/>
              </v:shape>
            </v:group>
            <v:group style="position:absolute;left:7899;top:251;width:2;height:80" coordorigin="7899,251" coordsize="2,80">
              <v:shape style="position:absolute;left:7899;top:251;width:2;height:80" coordorigin="7899,251" coordsize="1,80" path="m7899,331l7899,251e" filled="false" stroked="true" strokeweight=".748pt" strokecolor="#939598">
                <v:path arrowok="t"/>
              </v:shape>
            </v:group>
            <v:group style="position:absolute;left:7859;top:251;width:2;height:80" coordorigin="7859,251" coordsize="2,80">
              <v:shape style="position:absolute;left:7859;top:251;width:2;height:80" coordorigin="7859,251" coordsize="1,80" path="m7859,331l7859,251e" filled="false" stroked="true" strokeweight=".748pt" strokecolor="#939598">
                <v:path arrowok="t"/>
              </v:shape>
            </v:group>
            <v:group style="position:absolute;left:7819;top:251;width:2;height:80" coordorigin="7819,251" coordsize="2,80">
              <v:shape style="position:absolute;left:7819;top:251;width:2;height:80" coordorigin="7819,251" coordsize="1,80" path="m7819,331l7819,251e" filled="false" stroked="true" strokeweight=".748pt" strokecolor="#939598">
                <v:path arrowok="t"/>
              </v:shape>
            </v:group>
            <v:group style="position:absolute;left:7779;top:251;width:2;height:80" coordorigin="7779,251" coordsize="2,80">
              <v:shape style="position:absolute;left:7779;top:251;width:2;height:80" coordorigin="7779,251" coordsize="1,80" path="m7779,331l7779,251e" filled="false" stroked="true" strokeweight=".748pt" strokecolor="#939598">
                <v:path arrowok="t"/>
              </v:shape>
            </v:group>
            <v:group style="position:absolute;left:7739;top:251;width:2;height:80" coordorigin="7739,251" coordsize="2,80">
              <v:shape style="position:absolute;left:7739;top:251;width:2;height:80" coordorigin="7739,251" coordsize="1,80" path="m7739,331l7739,251e" filled="false" stroked="true" strokeweight=".748pt" strokecolor="#939598">
                <v:path arrowok="t"/>
              </v:shape>
            </v:group>
            <v:group style="position:absolute;left:7699;top:251;width:2;height:80" coordorigin="7699,251" coordsize="2,80">
              <v:shape style="position:absolute;left:7699;top:251;width:2;height:80" coordorigin="7699,251" coordsize="1,80" path="m7699,331l7699,251e" filled="false" stroked="true" strokeweight=".748pt" strokecolor="#939598">
                <v:path arrowok="t"/>
              </v:shape>
            </v:group>
            <v:group style="position:absolute;left:7659;top:251;width:2;height:80" coordorigin="7659,251" coordsize="2,80">
              <v:shape style="position:absolute;left:7659;top:251;width:2;height:80" coordorigin="7659,251" coordsize="1,80" path="m7659,331l7659,251e" filled="false" stroked="true" strokeweight=".748pt" strokecolor="#939598">
                <v:path arrowok="t"/>
              </v:shape>
            </v:group>
            <v:group style="position:absolute;left:7619;top:251;width:2;height:80" coordorigin="7619,251" coordsize="2,80">
              <v:shape style="position:absolute;left:7619;top:251;width:2;height:80" coordorigin="7619,251" coordsize="0,80" path="m7619,331l7619,251e" filled="false" stroked="true" strokeweight=".748pt" strokecolor="#939598">
                <v:path arrowok="t"/>
              </v:shape>
            </v:group>
            <v:group style="position:absolute;left:7579;top:251;width:2;height:80" coordorigin="7579,251" coordsize="2,80">
              <v:shape style="position:absolute;left:7579;top:251;width:2;height:80" coordorigin="7579,251" coordsize="0,80" path="m7579,331l7579,251e" filled="false" stroked="true" strokeweight=".748pt" strokecolor="#939598">
                <v:path arrowok="t"/>
              </v:shape>
            </v:group>
            <v:group style="position:absolute;left:7539;top:251;width:2;height:80" coordorigin="7539,251" coordsize="2,80">
              <v:shape style="position:absolute;left:7539;top:251;width:2;height:80" coordorigin="7539,251" coordsize="0,80" path="m7539,331l7539,251e" filled="false" stroked="true" strokeweight=".748pt" strokecolor="#939598">
                <v:path arrowok="t"/>
              </v:shape>
            </v:group>
            <v:group style="position:absolute;left:7499;top:251;width:2;height:80" coordorigin="7499,251" coordsize="2,80">
              <v:shape style="position:absolute;left:7499;top:251;width:2;height:80" coordorigin="7499,251" coordsize="0,80" path="m7499,331l7499,251e" filled="false" stroked="true" strokeweight=".748pt" strokecolor="#939598">
                <v:path arrowok="t"/>
              </v:shape>
            </v:group>
            <v:group style="position:absolute;left:7459;top:251;width:2;height:80" coordorigin="7459,251" coordsize="2,80">
              <v:shape style="position:absolute;left:7459;top:251;width:2;height:80" coordorigin="7459,251" coordsize="0,80" path="m7459,331l7459,251e" filled="false" stroked="true" strokeweight=".748pt" strokecolor="#939598">
                <v:path arrowok="t"/>
              </v:shape>
            </v:group>
            <v:group style="position:absolute;left:7419;top:251;width:2;height:80" coordorigin="7419,251" coordsize="2,80">
              <v:shape style="position:absolute;left:7419;top:251;width:2;height:80" coordorigin="7419,251" coordsize="0,80" path="m7419,331l7419,251e" filled="false" stroked="true" strokeweight=".748pt" strokecolor="#939598">
                <v:path arrowok="t"/>
              </v:shape>
            </v:group>
            <v:group style="position:absolute;left:7379;top:251;width:2;height:80" coordorigin="7379,251" coordsize="2,80">
              <v:shape style="position:absolute;left:7379;top:251;width:2;height:80" coordorigin="7379,251" coordsize="0,80" path="m7379,331l7379,251e" filled="false" stroked="true" strokeweight=".748pt" strokecolor="#939598">
                <v:path arrowok="t"/>
              </v:shape>
            </v:group>
            <v:group style="position:absolute;left:7339;top:251;width:2;height:80" coordorigin="7339,251" coordsize="2,80">
              <v:shape style="position:absolute;left:7339;top:251;width:2;height:80" coordorigin="7339,251" coordsize="1,80" path="m7339,331l7339,251e" filled="false" stroked="true" strokeweight=".748pt" strokecolor="#939598">
                <v:path arrowok="t"/>
              </v:shape>
            </v:group>
            <v:group style="position:absolute;left:7299;top:251;width:2;height:80" coordorigin="7299,251" coordsize="2,80">
              <v:shape style="position:absolute;left:7299;top:251;width:2;height:80" coordorigin="7299,251" coordsize="0,80" path="m7299,331l7299,251e" filled="false" stroked="true" strokeweight=".748pt" strokecolor="#939598">
                <v:path arrowok="t"/>
              </v:shape>
            </v:group>
            <v:group style="position:absolute;left:7258;top:251;width:2;height:80" coordorigin="7258,251" coordsize="2,80">
              <v:shape style="position:absolute;left:7258;top:251;width:2;height:80" coordorigin="7258,251" coordsize="0,80" path="m7258,331l7258,251e" filled="false" stroked="true" strokeweight=".748pt" strokecolor="#939598">
                <v:path arrowok="t"/>
              </v:shape>
            </v:group>
            <v:group style="position:absolute;left:7218;top:251;width:2;height:80" coordorigin="7218,251" coordsize="2,80">
              <v:shape style="position:absolute;left:7218;top:251;width:2;height:80" coordorigin="7218,251" coordsize="0,80" path="m7218,331l7218,251e" filled="false" stroked="true" strokeweight=".748pt" strokecolor="#939598">
                <v:path arrowok="t"/>
              </v:shape>
            </v:group>
            <v:group style="position:absolute;left:7178;top:251;width:2;height:80" coordorigin="7178,251" coordsize="2,80">
              <v:shape style="position:absolute;left:7178;top:251;width:2;height:80" coordorigin="7178,251" coordsize="0,80" path="m7178,331l7178,251e" filled="false" stroked="true" strokeweight=".748pt" strokecolor="#939598">
                <v:path arrowok="t"/>
              </v:shape>
            </v:group>
            <v:group style="position:absolute;left:7138;top:251;width:2;height:80" coordorigin="7138,251" coordsize="2,80">
              <v:shape style="position:absolute;left:7138;top:251;width:2;height:80" coordorigin="7138,251" coordsize="1,80" path="m7138,331l7138,251e" filled="false" stroked="true" strokeweight=".748pt" strokecolor="#939598">
                <v:path arrowok="t"/>
              </v:shape>
            </v:group>
            <v:group style="position:absolute;left:7098;top:252;width:2;height:80" coordorigin="7098,252" coordsize="2,80">
              <v:shape style="position:absolute;left:7098;top:252;width:2;height:80" coordorigin="7098,252" coordsize="0,80" path="m7098,332l7098,252e" filled="false" stroked="true" strokeweight=".748pt" strokecolor="#939598">
                <v:path arrowok="t"/>
              </v:shape>
            </v:group>
            <v:group style="position:absolute;left:7058;top:252;width:2;height:80" coordorigin="7058,252" coordsize="2,80">
              <v:shape style="position:absolute;left:7058;top:252;width:2;height:80" coordorigin="7058,252" coordsize="0,80" path="m7058,332l7058,252e" filled="false" stroked="true" strokeweight=".748pt" strokecolor="#939598">
                <v:path arrowok="t"/>
              </v:shape>
            </v:group>
            <v:group style="position:absolute;left:7018;top:252;width:2;height:80" coordorigin="7018,252" coordsize="2,80">
              <v:shape style="position:absolute;left:7018;top:252;width:2;height:80" coordorigin="7018,252" coordsize="1,80" path="m7018,332l7018,252e" filled="false" stroked="true" strokeweight=".748pt" strokecolor="#939598">
                <v:path arrowok="t"/>
              </v:shape>
            </v:group>
            <v:group style="position:absolute;left:6978;top:252;width:2;height:80" coordorigin="6978,252" coordsize="2,80">
              <v:shape style="position:absolute;left:6978;top:252;width:2;height:80" coordorigin="6978,252" coordsize="0,80" path="m6978,332l6978,252e" filled="false" stroked="true" strokeweight=".748pt" strokecolor="#939598">
                <v:path arrowok="t"/>
              </v:shape>
            </v:group>
            <v:group style="position:absolute;left:6938;top:252;width:2;height:80" coordorigin="6938,252" coordsize="2,80">
              <v:shape style="position:absolute;left:6938;top:252;width:2;height:80" coordorigin="6938,252" coordsize="0,80" path="m6938,332l6938,252e" filled="false" stroked="true" strokeweight=".748pt" strokecolor="#939598">
                <v:path arrowok="t"/>
              </v:shape>
            </v:group>
            <v:group style="position:absolute;left:6898;top:252;width:2;height:80" coordorigin="6898,252" coordsize="2,80">
              <v:shape style="position:absolute;left:6898;top:252;width:2;height:80" coordorigin="6898,252" coordsize="0,80" path="m6898,332l6898,252e" filled="false" stroked="true" strokeweight=".748pt" strokecolor="#939598">
                <v:path arrowok="t"/>
              </v:shape>
            </v:group>
            <v:group style="position:absolute;left:6858;top:252;width:2;height:80" coordorigin="6858,252" coordsize="2,80">
              <v:shape style="position:absolute;left:6858;top:252;width:2;height:80" coordorigin="6858,252" coordsize="0,80" path="m6858,332l6858,252e" filled="false" stroked="true" strokeweight=".748pt" strokecolor="#939598">
                <v:path arrowok="t"/>
              </v:shape>
            </v:group>
            <v:group style="position:absolute;left:6818;top:252;width:2;height:80" coordorigin="6818,252" coordsize="2,80">
              <v:shape style="position:absolute;left:6818;top:252;width:2;height:80" coordorigin="6818,252" coordsize="1,80" path="m6818,332l6818,252e" filled="false" stroked="true" strokeweight=".748pt" strokecolor="#939598">
                <v:path arrowok="t"/>
              </v:shape>
            </v:group>
            <v:group style="position:absolute;left:6778;top:252;width:2;height:80" coordorigin="6778,252" coordsize="2,80">
              <v:shape style="position:absolute;left:6778;top:252;width:2;height:80" coordorigin="6778,252" coordsize="0,80" path="m6778,332l6778,252e" filled="false" stroked="true" strokeweight=".748pt" strokecolor="#939598">
                <v:path arrowok="t"/>
              </v:shape>
            </v:group>
            <v:group style="position:absolute;left:6738;top:252;width:2;height:80" coordorigin="6738,252" coordsize="2,80">
              <v:shape style="position:absolute;left:6738;top:252;width:2;height:80" coordorigin="6738,252" coordsize="0,80" path="m6738,332l6738,252e" filled="false" stroked="true" strokeweight=".748pt" strokecolor="#939598">
                <v:path arrowok="t"/>
              </v:shape>
            </v:group>
            <v:group style="position:absolute;left:6698;top:252;width:2;height:80" coordorigin="6698,252" coordsize="2,80">
              <v:shape style="position:absolute;left:6698;top:252;width:2;height:80" coordorigin="6698,252" coordsize="1,80" path="m6698,332l6698,252e" filled="false" stroked="true" strokeweight=".748pt" strokecolor="#939598">
                <v:path arrowok="t"/>
              </v:shape>
            </v:group>
            <v:group style="position:absolute;left:6658;top:252;width:2;height:80" coordorigin="6658,252" coordsize="2,80">
              <v:shape style="position:absolute;left:6658;top:252;width:2;height:80" coordorigin="6658,252" coordsize="1,80" path="m6658,332l6658,252e" filled="false" stroked="true" strokeweight=".748pt" strokecolor="#939598">
                <v:path arrowok="t"/>
              </v:shape>
            </v:group>
            <v:group style="position:absolute;left:6617;top:252;width:2;height:80" coordorigin="6617,252" coordsize="2,80">
              <v:shape style="position:absolute;left:6617;top:252;width:2;height:80" coordorigin="6617,252" coordsize="1,80" path="m6618,332l6617,252e" filled="false" stroked="true" strokeweight=".748pt" strokecolor="#939598">
                <v:path arrowok="t"/>
              </v:shape>
            </v:group>
            <v:group style="position:absolute;left:6577;top:252;width:2;height:80" coordorigin="6577,252" coordsize="2,80">
              <v:shape style="position:absolute;left:6577;top:252;width:2;height:80" coordorigin="6577,252" coordsize="1,80" path="m6577,332l6577,252e" filled="false" stroked="true" strokeweight=".748pt" strokecolor="#939598">
                <v:path arrowok="t"/>
              </v:shape>
            </v:group>
            <v:group style="position:absolute;left:6537;top:252;width:2;height:80" coordorigin="6537,252" coordsize="2,80">
              <v:shape style="position:absolute;left:6537;top:252;width:2;height:80" coordorigin="6537,252" coordsize="1,80" path="m6537,332l6537,252e" filled="false" stroked="true" strokeweight=".748pt" strokecolor="#939598">
                <v:path arrowok="t"/>
              </v:shape>
            </v:group>
            <v:group style="position:absolute;left:6497;top:252;width:2;height:80" coordorigin="6497,252" coordsize="2,80">
              <v:shape style="position:absolute;left:6497;top:252;width:2;height:80" coordorigin="6497,252" coordsize="0,80" path="m6497,332l6497,252e" filled="false" stroked="true" strokeweight=".748pt" strokecolor="#939598">
                <v:path arrowok="t"/>
              </v:shape>
            </v:group>
            <v:group style="position:absolute;left:6457;top:252;width:2;height:80" coordorigin="6457,252" coordsize="2,80">
              <v:shape style="position:absolute;left:6457;top:252;width:2;height:80" coordorigin="6457,252" coordsize="1,80" path="m6457,332l6457,252e" filled="false" stroked="true" strokeweight=".748pt" strokecolor="#939598">
                <v:path arrowok="t"/>
              </v:shape>
            </v:group>
            <v:group style="position:absolute;left:6417;top:252;width:2;height:80" coordorigin="6417,252" coordsize="2,80">
              <v:shape style="position:absolute;left:6417;top:252;width:2;height:80" coordorigin="6417,252" coordsize="0,80" path="m6417,332l6417,252e" filled="false" stroked="true" strokeweight=".748pt" strokecolor="#939598">
                <v:path arrowok="t"/>
              </v:shape>
            </v:group>
            <v:group style="position:absolute;left:6377;top:252;width:2;height:80" coordorigin="6377,252" coordsize="2,80">
              <v:shape style="position:absolute;left:6377;top:252;width:2;height:80" coordorigin="6377,252" coordsize="0,80" path="m6377,332l6377,252e" filled="false" stroked="true" strokeweight=".748pt" strokecolor="#939598">
                <v:path arrowok="t"/>
              </v:shape>
            </v:group>
            <v:group style="position:absolute;left:6337;top:252;width:2;height:80" coordorigin="6337,252" coordsize="2,80">
              <v:shape style="position:absolute;left:6337;top:252;width:2;height:80" coordorigin="6337,252" coordsize="0,80" path="m6337,332l6337,252e" filled="false" stroked="true" strokeweight=".748pt" strokecolor="#939598">
                <v:path arrowok="t"/>
              </v:shape>
            </v:group>
            <v:group style="position:absolute;left:6297;top:252;width:2;height:80" coordorigin="6297,252" coordsize="2,80">
              <v:shape style="position:absolute;left:6297;top:252;width:2;height:80" coordorigin="6297,252" coordsize="0,80" path="m6297,332l6297,252e" filled="false" stroked="true" strokeweight=".748pt" strokecolor="#939598">
                <v:path arrowok="t"/>
              </v:shape>
            </v:group>
            <v:group style="position:absolute;left:6257;top:252;width:2;height:80" coordorigin="6257,252" coordsize="2,80">
              <v:shape style="position:absolute;left:6257;top:252;width:2;height:80" coordorigin="6257,252" coordsize="1,80" path="m6257,332l6257,252e" filled="false" stroked="true" strokeweight=".748pt" strokecolor="#939598">
                <v:path arrowok="t"/>
              </v:shape>
            </v:group>
            <v:group style="position:absolute;left:6217;top:252;width:2;height:80" coordorigin="6217,252" coordsize="2,80">
              <v:shape style="position:absolute;left:6217;top:252;width:2;height:80" coordorigin="6217,252" coordsize="0,80" path="m6217,332l6217,252e" filled="false" stroked="true" strokeweight=".748pt" strokecolor="#939598">
                <v:path arrowok="t"/>
              </v:shape>
            </v:group>
            <v:group style="position:absolute;left:6177;top:252;width:2;height:80" coordorigin="6177,252" coordsize="2,80">
              <v:shape style="position:absolute;left:6177;top:252;width:2;height:80" coordorigin="6177,252" coordsize="0,80" path="m6177,332l6177,252e" filled="false" stroked="true" strokeweight=".748pt" strokecolor="#939598">
                <v:path arrowok="t"/>
              </v:shape>
            </v:group>
            <v:group style="position:absolute;left:6137;top:252;width:2;height:80" coordorigin="6137,252" coordsize="2,80">
              <v:shape style="position:absolute;left:6137;top:252;width:2;height:80" coordorigin="6137,252" coordsize="1,80" path="m6137,332l6137,252e" filled="false" stroked="true" strokeweight=".748pt" strokecolor="#939598">
                <v:path arrowok="t"/>
              </v:shape>
            </v:group>
            <v:group style="position:absolute;left:6097;top:252;width:2;height:80" coordorigin="6097,252" coordsize="2,80">
              <v:shape style="position:absolute;left:6097;top:252;width:2;height:80" coordorigin="6097,252" coordsize="0,80" path="m6097,332l6097,252e" filled="false" stroked="true" strokeweight=".748pt" strokecolor="#939598">
                <v:path arrowok="t"/>
              </v:shape>
            </v:group>
            <v:group style="position:absolute;left:6057;top:252;width:2;height:80" coordorigin="6057,252" coordsize="2,80">
              <v:shape style="position:absolute;left:6057;top:252;width:2;height:80" coordorigin="6057,252" coordsize="0,80" path="m6057,332l6057,252e" filled="false" stroked="true" strokeweight=".748pt" strokecolor="#939598">
                <v:path arrowok="t"/>
              </v:shape>
            </v:group>
            <v:group style="position:absolute;left:6017;top:252;width:2;height:80" coordorigin="6017,252" coordsize="2,80">
              <v:shape style="position:absolute;left:6017;top:252;width:2;height:80" coordorigin="6017,252" coordsize="0,80" path="m6017,332l6017,252e" filled="false" stroked="true" strokeweight=".748pt" strokecolor="#939598">
                <v:path arrowok="t"/>
              </v:shape>
            </v:group>
            <v:group style="position:absolute;left:5977;top:252;width:2;height:80" coordorigin="5977,252" coordsize="2,80">
              <v:shape style="position:absolute;left:5977;top:252;width:2;height:80" coordorigin="5977,252" coordsize="0,80" path="m5977,332l5977,252e" filled="false" stroked="true" strokeweight=".748pt" strokecolor="#939598">
                <v:path arrowok="t"/>
              </v:shape>
            </v:group>
            <v:group style="position:absolute;left:5936;top:252;width:2;height:80" coordorigin="5936,252" coordsize="2,80">
              <v:shape style="position:absolute;left:5936;top:252;width:2;height:80" coordorigin="5936,252" coordsize="1,80" path="m5936,332l5936,252e" filled="false" stroked="true" strokeweight=".748pt" strokecolor="#939598">
                <v:path arrowok="t"/>
              </v:shape>
            </v:group>
            <v:group style="position:absolute;left:5896;top:252;width:2;height:80" coordorigin="5896,252" coordsize="2,80">
              <v:shape style="position:absolute;left:5896;top:252;width:2;height:80" coordorigin="5896,252" coordsize="0,80" path="m5896,332l5896,252e" filled="false" stroked="true" strokeweight=".748pt" strokecolor="#939598">
                <v:path arrowok="t"/>
              </v:shape>
            </v:group>
            <v:group style="position:absolute;left:5856;top:252;width:2;height:80" coordorigin="5856,252" coordsize="2,80">
              <v:shape style="position:absolute;left:5856;top:252;width:2;height:80" coordorigin="5856,252" coordsize="0,80" path="m5856,332l5856,252e" filled="false" stroked="true" strokeweight=".748pt" strokecolor="#939598">
                <v:path arrowok="t"/>
              </v:shape>
            </v:group>
            <v:group style="position:absolute;left:5816;top:252;width:2;height:80" coordorigin="5816,252" coordsize="2,80">
              <v:shape style="position:absolute;left:5816;top:252;width:2;height:80" coordorigin="5816,252" coordsize="1,80" path="m5816,332l5816,252e" filled="false" stroked="true" strokeweight=".748pt" strokecolor="#939598">
                <v:path arrowok="t"/>
              </v:shape>
            </v:group>
            <v:group style="position:absolute;left:5776;top:252;width:2;height:80" coordorigin="5776,252" coordsize="2,80">
              <v:shape style="position:absolute;left:5776;top:252;width:2;height:80" coordorigin="5776,252" coordsize="0,80" path="m5776,332l5776,252e" filled="false" stroked="true" strokeweight=".748pt" strokecolor="#939598">
                <v:path arrowok="t"/>
              </v:shape>
            </v:group>
            <v:group style="position:absolute;left:5736;top:252;width:2;height:80" coordorigin="5736,252" coordsize="2,80">
              <v:shape style="position:absolute;left:5736;top:252;width:2;height:80" coordorigin="5736,252" coordsize="0,80" path="m5736,332l5736,252e" filled="false" stroked="true" strokeweight=".748pt" strokecolor="#939598">
                <v:path arrowok="t"/>
              </v:shape>
            </v:group>
            <v:group style="position:absolute;left:5696;top:252;width:2;height:80" coordorigin="5696,252" coordsize="2,80">
              <v:shape style="position:absolute;left:5696;top:252;width:2;height:80" coordorigin="5696,252" coordsize="0,80" path="m5696,332l5696,252e" filled="false" stroked="true" strokeweight=".748pt" strokecolor="#939598">
                <v:path arrowok="t"/>
              </v:shape>
            </v:group>
            <v:group style="position:absolute;left:5656;top:252;width:2;height:80" coordorigin="5656,252" coordsize="2,80">
              <v:shape style="position:absolute;left:5656;top:252;width:2;height:80" coordorigin="5656,252" coordsize="0,80" path="m5656,332l5656,252e" filled="false" stroked="true" strokeweight=".748pt" strokecolor="#939598">
                <v:path arrowok="t"/>
              </v:shape>
            </v:group>
            <v:group style="position:absolute;left:5616;top:252;width:2;height:80" coordorigin="5616,252" coordsize="2,80">
              <v:shape style="position:absolute;left:5616;top:252;width:2;height:80" coordorigin="5616,252" coordsize="1,80" path="m5616,332l5616,252e" filled="false" stroked="true" strokeweight=".748pt" strokecolor="#939598">
                <v:path arrowok="t"/>
              </v:shape>
            </v:group>
            <v:group style="position:absolute;left:5576;top:252;width:2;height:80" coordorigin="5576,252" coordsize="2,80">
              <v:shape style="position:absolute;left:5576;top:252;width:2;height:80" coordorigin="5576,252" coordsize="0,80" path="m5576,332l5576,252e" filled="false" stroked="true" strokeweight=".748pt" strokecolor="#939598">
                <v:path arrowok="t"/>
              </v:shape>
            </v:group>
            <v:group style="position:absolute;left:5536;top:252;width:2;height:80" coordorigin="5536,252" coordsize="2,80">
              <v:shape style="position:absolute;left:5536;top:252;width:2;height:80" coordorigin="5536,252" coordsize="1,80" path="m5536,332l5536,252e" filled="false" stroked="true" strokeweight=".748pt" strokecolor="#939598">
                <v:path arrowok="t"/>
              </v:shape>
            </v:group>
            <v:group style="position:absolute;left:5496;top:252;width:2;height:80" coordorigin="5496,252" coordsize="2,80">
              <v:shape style="position:absolute;left:5496;top:252;width:2;height:80" coordorigin="5496,252" coordsize="1,80" path="m5496,332l5496,252e" filled="false" stroked="true" strokeweight=".748pt" strokecolor="#939598">
                <v:path arrowok="t"/>
              </v:shape>
            </v:group>
            <v:group style="position:absolute;left:5456;top:252;width:2;height:80" coordorigin="5456,252" coordsize="2,80">
              <v:shape style="position:absolute;left:5456;top:252;width:2;height:80" coordorigin="5456,252" coordsize="1,80" path="m5456,332l5456,252e" filled="false" stroked="true" strokeweight=".748pt" strokecolor="#939598">
                <v:path arrowok="t"/>
              </v:shape>
            </v:group>
            <v:group style="position:absolute;left:5416;top:252;width:2;height:80" coordorigin="5416,252" coordsize="2,80">
              <v:shape style="position:absolute;left:5416;top:252;width:2;height:80" coordorigin="5416,252" coordsize="1,80" path="m5416,332l5416,252e" filled="false" stroked="true" strokeweight=".748pt" strokecolor="#939598">
                <v:path arrowok="t"/>
              </v:shape>
            </v:group>
            <v:group style="position:absolute;left:5376;top:252;width:2;height:80" coordorigin="5376,252" coordsize="2,80">
              <v:shape style="position:absolute;left:5376;top:252;width:2;height:80" coordorigin="5376,252" coordsize="1,80" path="m5376,332l5376,252e" filled="false" stroked="true" strokeweight=".748pt" strokecolor="#939598">
                <v:path arrowok="t"/>
              </v:shape>
            </v:group>
            <v:group style="position:absolute;left:5336;top:252;width:2;height:80" coordorigin="5336,252" coordsize="2,80">
              <v:shape style="position:absolute;left:5336;top:252;width:2;height:80" coordorigin="5336,252" coordsize="1,80" path="m5336,332l5336,252e" filled="false" stroked="true" strokeweight=".748pt" strokecolor="#939598">
                <v:path arrowok="t"/>
              </v:shape>
            </v:group>
            <v:group style="position:absolute;left:5295;top:252;width:2;height:80" coordorigin="5295,252" coordsize="2,80">
              <v:shape style="position:absolute;left:5295;top:252;width:2;height:80" coordorigin="5295,252" coordsize="0,80" path="m5296,332l5295,252e" filled="false" stroked="true" strokeweight=".748pt" strokecolor="#939598">
                <v:path arrowok="t"/>
              </v:shape>
            </v:group>
            <v:group style="position:absolute;left:5255;top:252;width:2;height:80" coordorigin="5255,252" coordsize="2,80">
              <v:shape style="position:absolute;left:5255;top:252;width:2;height:80" coordorigin="5255,252" coordsize="0,80" path="m5255,332l5255,252e" filled="false" stroked="true" strokeweight=".748pt" strokecolor="#939598">
                <v:path arrowok="t"/>
              </v:shape>
            </v:group>
            <v:group style="position:absolute;left:5215;top:252;width:2;height:80" coordorigin="5215,252" coordsize="2,80">
              <v:shape style="position:absolute;left:5215;top:252;width:2;height:80" coordorigin="5215,252" coordsize="0,80" path="m5215,332l5215,252e" filled="false" stroked="true" strokeweight=".748pt" strokecolor="#939598">
                <v:path arrowok="t"/>
              </v:shape>
            </v:group>
            <v:group style="position:absolute;left:5175;top:252;width:2;height:80" coordorigin="5175,252" coordsize="2,80">
              <v:shape style="position:absolute;left:5175;top:252;width:2;height:80" coordorigin="5175,252" coordsize="1,80" path="m5175,332l5175,252e" filled="false" stroked="true" strokeweight=".748pt" strokecolor="#939598">
                <v:path arrowok="t"/>
              </v:shape>
            </v:group>
            <v:group style="position:absolute;left:5135;top:252;width:2;height:80" coordorigin="5135,252" coordsize="2,80">
              <v:shape style="position:absolute;left:5135;top:252;width:2;height:80" coordorigin="5135,252" coordsize="0,80" path="m5135,332l5135,252e" filled="false" stroked="true" strokeweight=".748pt" strokecolor="#939598">
                <v:path arrowok="t"/>
              </v:shape>
            </v:group>
            <v:group style="position:absolute;left:5095;top:252;width:2;height:80" coordorigin="5095,252" coordsize="2,80">
              <v:shape style="position:absolute;left:5095;top:252;width:2;height:80" coordorigin="5095,252" coordsize="0,80" path="m5095,332l5095,252e" filled="false" stroked="true" strokeweight=".748pt" strokecolor="#939598">
                <v:path arrowok="t"/>
              </v:shape>
            </v:group>
            <v:group style="position:absolute;left:5055;top:252;width:2;height:80" coordorigin="5055,252" coordsize="2,80">
              <v:shape style="position:absolute;left:5055;top:252;width:2;height:80" coordorigin="5055,252" coordsize="1,80" path="m5055,332l5055,252e" filled="false" stroked="true" strokeweight=".748pt" strokecolor="#939598">
                <v:path arrowok="t"/>
              </v:shape>
            </v:group>
            <v:group style="position:absolute;left:5015;top:252;width:2;height:80" coordorigin="5015,252" coordsize="2,80">
              <v:shape style="position:absolute;left:5015;top:252;width:2;height:80" coordorigin="5015,252" coordsize="0,80" path="m5015,332l5015,252e" filled="false" stroked="true" strokeweight=".748pt" strokecolor="#939598">
                <v:path arrowok="t"/>
              </v:shape>
            </v:group>
            <v:group style="position:absolute;left:4975;top:252;width:2;height:80" coordorigin="4975,252" coordsize="2,80">
              <v:shape style="position:absolute;left:4975;top:252;width:2;height:80" coordorigin="4975,252" coordsize="0,80" path="m4975,332l4975,252e" filled="false" stroked="true" strokeweight=".748pt" strokecolor="#939598">
                <v:path arrowok="t"/>
              </v:shape>
            </v:group>
            <v:group style="position:absolute;left:4935;top:252;width:2;height:80" coordorigin="4935,252" coordsize="2,80">
              <v:shape style="position:absolute;left:4935;top:252;width:2;height:80" coordorigin="4935,252" coordsize="0,80" path="m4935,332l4935,252e" filled="false" stroked="true" strokeweight=".748pt" strokecolor="#939598">
                <v:path arrowok="t"/>
              </v:shape>
            </v:group>
            <v:group style="position:absolute;left:4895;top:252;width:2;height:80" coordorigin="4895,252" coordsize="2,80">
              <v:shape style="position:absolute;left:4895;top:252;width:2;height:80" coordorigin="4895,252" coordsize="0,80" path="m4895,332l4895,252e" filled="false" stroked="true" strokeweight=".748pt" strokecolor="#939598">
                <v:path arrowok="t"/>
              </v:shape>
            </v:group>
            <v:group style="position:absolute;left:4855;top:252;width:2;height:80" coordorigin="4855,252" coordsize="2,80">
              <v:shape style="position:absolute;left:4855;top:252;width:2;height:80" coordorigin="4855,252" coordsize="1,80" path="m4855,332l4855,252e" filled="false" stroked="true" strokeweight=".748pt" strokecolor="#939598">
                <v:path arrowok="t"/>
              </v:shape>
            </v:group>
            <v:group style="position:absolute;left:4815;top:252;width:2;height:80" coordorigin="4815,252" coordsize="2,80">
              <v:shape style="position:absolute;left:4815;top:252;width:2;height:80" coordorigin="4815,252" coordsize="0,80" path="m4815,332l4815,252e" filled="false" stroked="true" strokeweight=".748pt" strokecolor="#939598">
                <v:path arrowok="t"/>
              </v:shape>
            </v:group>
            <v:group style="position:absolute;left:4775;top:252;width:2;height:80" coordorigin="4775,252" coordsize="2,80">
              <v:shape style="position:absolute;left:4775;top:252;width:2;height:80" coordorigin="4775,252" coordsize="0,80" path="m4775,332l4775,252e" filled="false" stroked="true" strokeweight=".748pt" strokecolor="#939598">
                <v:path arrowok="t"/>
              </v:shape>
            </v:group>
            <v:group style="position:absolute;left:4735;top:252;width:2;height:80" coordorigin="4735,252" coordsize="2,80">
              <v:shape style="position:absolute;left:4735;top:252;width:2;height:80" coordorigin="4735,252" coordsize="1,80" path="m4735,332l4735,252e" filled="false" stroked="true" strokeweight=".748pt" strokecolor="#939598">
                <v:path arrowok="t"/>
              </v:shape>
            </v:group>
            <v:group style="position:absolute;left:4695;top:252;width:2;height:80" coordorigin="4695,252" coordsize="2,80">
              <v:shape style="position:absolute;left:4695;top:252;width:2;height:80" coordorigin="4695,252" coordsize="0,80" path="m4695,332l4695,252e" filled="false" stroked="true" strokeweight=".748pt" strokecolor="#939598">
                <v:path arrowok="t"/>
              </v:shape>
            </v:group>
            <v:group style="position:absolute;left:4655;top:252;width:2;height:80" coordorigin="4655,252" coordsize="2,80">
              <v:shape style="position:absolute;left:4655;top:252;width:2;height:80" coordorigin="4655,252" coordsize="0,80" path="m4655,332l4655,252e" filled="false" stroked="true" strokeweight=".748pt" strokecolor="#939598">
                <v:path arrowok="t"/>
              </v:shape>
            </v:group>
            <v:group style="position:absolute;left:4614;top:252;width:2;height:80" coordorigin="4614,252" coordsize="2,80">
              <v:shape style="position:absolute;left:4614;top:252;width:2;height:80" coordorigin="4614,252" coordsize="0,80" path="m4614,332l4614,252e" filled="false" stroked="true" strokeweight=".748pt" strokecolor="#939598">
                <v:path arrowok="t"/>
              </v:shape>
            </v:group>
            <v:group style="position:absolute;left:4574;top:252;width:2;height:80" coordorigin="4574,252" coordsize="2,80">
              <v:shape style="position:absolute;left:4574;top:252;width:2;height:80" coordorigin="4574,252" coordsize="0,80" path="m4574,332l4574,252e" filled="false" stroked="true" strokeweight=".748pt" strokecolor="#939598">
                <v:path arrowok="t"/>
              </v:shape>
            </v:group>
            <v:group style="position:absolute;left:4534;top:252;width:2;height:80" coordorigin="4534,252" coordsize="2,80">
              <v:shape style="position:absolute;left:4534;top:252;width:2;height:80" coordorigin="4534,252" coordsize="1,80" path="m4534,332l4534,252e" filled="false" stroked="true" strokeweight=".748pt" strokecolor="#939598">
                <v:path arrowok="t"/>
              </v:shape>
            </v:group>
            <v:group style="position:absolute;left:4494;top:252;width:2;height:80" coordorigin="4494,252" coordsize="2,80">
              <v:shape style="position:absolute;left:4494;top:252;width:2;height:80" coordorigin="4494,252" coordsize="0,80" path="m4494,332l4494,252e" filled="false" stroked="true" strokeweight=".748pt" strokecolor="#939598">
                <v:path arrowok="t"/>
              </v:shape>
            </v:group>
            <v:group style="position:absolute;left:4454;top:252;width:2;height:80" coordorigin="4454,252" coordsize="2,80">
              <v:shape style="position:absolute;left:4454;top:252;width:2;height:80" coordorigin="4454,252" coordsize="0,80" path="m4454,332l4454,252e" filled="false" stroked="true" strokeweight=".748pt" strokecolor="#939598">
                <v:path arrowok="t"/>
              </v:shape>
            </v:group>
            <v:group style="position:absolute;left:4414;top:252;width:2;height:80" coordorigin="4414,252" coordsize="2,80">
              <v:shape style="position:absolute;left:4414;top:252;width:2;height:80" coordorigin="4414,252" coordsize="1,80" path="m4414,332l4414,252e" filled="false" stroked="true" strokeweight=".748pt" strokecolor="#939598">
                <v:path arrowok="t"/>
              </v:shape>
            </v:group>
            <v:group style="position:absolute;left:4374;top:252;width:2;height:80" coordorigin="4374,252" coordsize="2,80">
              <v:shape style="position:absolute;left:4374;top:252;width:2;height:80" coordorigin="4374,252" coordsize="0,80" path="m4374,332l4374,252e" filled="false" stroked="true" strokeweight=".748pt" strokecolor="#939598">
                <v:path arrowok="t"/>
              </v:shape>
            </v:group>
            <v:group style="position:absolute;left:4334;top:252;width:2;height:80" coordorigin="4334,252" coordsize="2,80">
              <v:shape style="position:absolute;left:4334;top:252;width:2;height:80" coordorigin="4334,252" coordsize="1,80" path="m4334,332l4334,252e" filled="false" stroked="true" strokeweight=".748pt" strokecolor="#939598">
                <v:path arrowok="t"/>
              </v:shape>
            </v:group>
            <v:group style="position:absolute;left:4294;top:252;width:2;height:80" coordorigin="4294,252" coordsize="2,80">
              <v:shape style="position:absolute;left:4294;top:252;width:2;height:80" coordorigin="4294,252" coordsize="1,80" path="m4294,332l4294,252e" filled="false" stroked="true" strokeweight=".748pt" strokecolor="#939598">
                <v:path arrowok="t"/>
              </v:shape>
            </v:group>
            <v:group style="position:absolute;left:4254;top:252;width:2;height:80" coordorigin="4254,252" coordsize="2,80">
              <v:shape style="position:absolute;left:4254;top:252;width:2;height:80" coordorigin="4254,252" coordsize="1,80" path="m4254,332l4254,252e" filled="false" stroked="true" strokeweight=".748pt" strokecolor="#939598">
                <v:path arrowok="t"/>
              </v:shape>
            </v:group>
            <v:group style="position:absolute;left:4214;top:252;width:2;height:80" coordorigin="4214,252" coordsize="2,80">
              <v:shape style="position:absolute;left:4214;top:252;width:2;height:80" coordorigin="4214,252" coordsize="1,80" path="m4214,332l4214,252e" filled="false" stroked="true" strokeweight=".748pt" strokecolor="#939598">
                <v:path arrowok="t"/>
              </v:shape>
            </v:group>
            <v:group style="position:absolute;left:4174;top:252;width:2;height:80" coordorigin="4174,252" coordsize="2,80">
              <v:shape style="position:absolute;left:4174;top:252;width:2;height:80" coordorigin="4174,252" coordsize="1,80" path="m4174,332l4174,252e" filled="false" stroked="true" strokeweight=".748pt" strokecolor="#939598">
                <v:path arrowok="t"/>
              </v:shape>
            </v:group>
            <v:group style="position:absolute;left:4134;top:252;width:2;height:80" coordorigin="4134,252" coordsize="2,80">
              <v:shape style="position:absolute;left:4134;top:252;width:2;height:80" coordorigin="4134,252" coordsize="0,80" path="m4134,332l4134,252e" filled="false" stroked="true" strokeweight=".748pt" strokecolor="#939598">
                <v:path arrowok="t"/>
              </v:shape>
            </v:group>
            <v:group style="position:absolute;left:4094;top:252;width:2;height:80" coordorigin="4094,252" coordsize="2,80">
              <v:shape style="position:absolute;left:4094;top:252;width:2;height:80" coordorigin="4094,252" coordsize="0,80" path="m4094,332l4094,252e" filled="false" stroked="true" strokeweight=".748pt" strokecolor="#939598">
                <v:path arrowok="t"/>
              </v:shape>
            </v:group>
            <v:group style="position:absolute;left:4054;top:252;width:2;height:80" coordorigin="4054,252" coordsize="2,80">
              <v:shape style="position:absolute;left:4054;top:252;width:2;height:80" coordorigin="4054,252" coordsize="0,80" path="m4054,332l4054,252e" filled="false" stroked="true" strokeweight=".748pt" strokecolor="#939598">
                <v:path arrowok="t"/>
              </v:shape>
            </v:group>
            <v:group style="position:absolute;left:4014;top:252;width:2;height:80" coordorigin="4014,252" coordsize="2,80">
              <v:shape style="position:absolute;left:4014;top:252;width:2;height:80" coordorigin="4014,252" coordsize="0,80" path="m4014,332l4014,252e" filled="false" stroked="true" strokeweight=".748pt" strokecolor="#939598">
                <v:path arrowok="t"/>
              </v:shape>
            </v:group>
            <v:group style="position:absolute;left:3973;top:252;width:2;height:80" coordorigin="3973,252" coordsize="2,80">
              <v:shape style="position:absolute;left:3973;top:252;width:2;height:80" coordorigin="3973,252" coordsize="1,80" path="m3974,332l3973,252e" filled="false" stroked="true" strokeweight=".748pt" strokecolor="#939598">
                <v:path arrowok="t"/>
              </v:shape>
            </v:group>
            <v:group style="position:absolute;left:3933;top:252;width:2;height:80" coordorigin="3933,252" coordsize="2,80">
              <v:shape style="position:absolute;left:3933;top:252;width:2;height:80" coordorigin="3933,252" coordsize="0,80" path="m3933,332l3933,252e" filled="false" stroked="true" strokeweight=".748pt" strokecolor="#939598">
                <v:path arrowok="t"/>
              </v:shape>
            </v:group>
            <v:group style="position:absolute;left:3893;top:252;width:2;height:80" coordorigin="3893,252" coordsize="2,80">
              <v:shape style="position:absolute;left:3893;top:252;width:2;height:80" coordorigin="3893,252" coordsize="0,80" path="m3893,332l3893,252e" filled="false" stroked="true" strokeweight=".748pt" strokecolor="#939598">
                <v:path arrowok="t"/>
              </v:shape>
            </v:group>
            <v:group style="position:absolute;left:3853;top:252;width:2;height:80" coordorigin="3853,252" coordsize="2,80">
              <v:shape style="position:absolute;left:3853;top:252;width:2;height:80" coordorigin="3853,252" coordsize="0,80" path="m3853,332l3853,252e" filled="false" stroked="true" strokeweight=".748pt" strokecolor="#939598">
                <v:path arrowok="t"/>
              </v:shape>
            </v:group>
            <v:group style="position:absolute;left:3813;top:252;width:2;height:80" coordorigin="3813,252" coordsize="2,80">
              <v:shape style="position:absolute;left:3813;top:252;width:2;height:80" coordorigin="3813,252" coordsize="0,80" path="m3813,332l3813,252e" filled="false" stroked="true" strokeweight=".748pt" strokecolor="#939598">
                <v:path arrowok="t"/>
              </v:shape>
            </v:group>
            <v:group style="position:absolute;left:3773;top:252;width:2;height:80" coordorigin="3773,252" coordsize="2,80">
              <v:shape style="position:absolute;left:3773;top:252;width:2;height:80" coordorigin="3773,252" coordsize="0,80" path="m3773,332l3773,252e" filled="false" stroked="true" strokeweight=".748pt" strokecolor="#939598">
                <v:path arrowok="t"/>
              </v:shape>
            </v:group>
            <v:group style="position:absolute;left:3733;top:252;width:2;height:80" coordorigin="3733,252" coordsize="2,80">
              <v:shape style="position:absolute;left:3733;top:252;width:2;height:80" coordorigin="3733,252" coordsize="0,80" path="m3733,332l3733,252e" filled="false" stroked="true" strokeweight=".748pt" strokecolor="#939598">
                <v:path arrowok="t"/>
              </v:shape>
            </v:group>
            <v:group style="position:absolute;left:3693;top:253;width:2;height:80" coordorigin="3693,253" coordsize="2,80">
              <v:shape style="position:absolute;left:3693;top:253;width:2;height:80" coordorigin="3693,253" coordsize="0,80" path="m3693,333l3693,253e" filled="false" stroked="true" strokeweight=".748pt" strokecolor="#939598">
                <v:path arrowok="t"/>
              </v:shape>
            </v:group>
            <v:group style="position:absolute;left:3653;top:253;width:2;height:80" coordorigin="3653,253" coordsize="2,80">
              <v:shape style="position:absolute;left:3653;top:253;width:2;height:80" coordorigin="3653,253" coordsize="1,80" path="m3653,333l3653,253e" filled="false" stroked="true" strokeweight=".748pt" strokecolor="#939598">
                <v:path arrowok="t"/>
              </v:shape>
            </v:group>
            <v:group style="position:absolute;left:3613;top:253;width:2;height:80" coordorigin="3613,253" coordsize="2,80">
              <v:shape style="position:absolute;left:3613;top:253;width:2;height:80" coordorigin="3613,253" coordsize="0,80" path="m3613,333l3613,253e" filled="false" stroked="true" strokeweight=".748pt" strokecolor="#939598">
                <v:path arrowok="t"/>
              </v:shape>
            </v:group>
            <v:group style="position:absolute;left:3573;top:253;width:2;height:80" coordorigin="3573,253" coordsize="2,80">
              <v:shape style="position:absolute;left:3573;top:253;width:2;height:80" coordorigin="3573,253" coordsize="0,80" path="m3573,333l3573,253e" filled="false" stroked="true" strokeweight=".748pt" strokecolor="#939598">
                <v:path arrowok="t"/>
              </v:shape>
            </v:group>
            <v:group style="position:absolute;left:3533;top:253;width:2;height:80" coordorigin="3533,253" coordsize="2,80">
              <v:shape style="position:absolute;left:3533;top:253;width:2;height:80" coordorigin="3533,253" coordsize="0,80" path="m3533,333l3533,253e" filled="false" stroked="true" strokeweight=".748pt" strokecolor="#939598">
                <v:path arrowok="t"/>
              </v:shape>
            </v:group>
            <v:group style="position:absolute;left:3493;top:253;width:2;height:80" coordorigin="3493,253" coordsize="2,80">
              <v:shape style="position:absolute;left:3493;top:253;width:2;height:80" coordorigin="3493,253" coordsize="0,80" path="m3493,333l3493,253e" filled="false" stroked="true" strokeweight=".748pt" strokecolor="#939598">
                <v:path arrowok="t"/>
              </v:shape>
            </v:group>
            <v:group style="position:absolute;left:3453;top:253;width:2;height:80" coordorigin="3453,253" coordsize="2,80">
              <v:shape style="position:absolute;left:3453;top:253;width:2;height:80" coordorigin="3453,253" coordsize="0,80" path="m3453,333l3453,253e" filled="false" stroked="true" strokeweight=".748pt" strokecolor="#939598">
                <v:path arrowok="t"/>
              </v:shape>
            </v:group>
            <v:group style="position:absolute;left:3413;top:253;width:2;height:80" coordorigin="3413,253" coordsize="2,80">
              <v:shape style="position:absolute;left:3413;top:253;width:2;height:80" coordorigin="3413,253" coordsize="0,80" path="m3413,333l3413,253e" filled="false" stroked="true" strokeweight=".748pt" strokecolor="#939598">
                <v:path arrowok="t"/>
              </v:shape>
            </v:group>
            <v:group style="position:absolute;left:3373;top:253;width:2;height:80" coordorigin="3373,253" coordsize="2,80">
              <v:shape style="position:absolute;left:3373;top:253;width:2;height:80" coordorigin="3373,253" coordsize="0,80" path="m3373,333l3373,253e" filled="false" stroked="true" strokeweight=".748pt" strokecolor="#939598">
                <v:path arrowok="t"/>
              </v:shape>
            </v:group>
            <v:group style="position:absolute;left:3333;top:253;width:2;height:80" coordorigin="3333,253" coordsize="2,80">
              <v:shape style="position:absolute;left:3333;top:253;width:2;height:80" coordorigin="3333,253" coordsize="1,80" path="m3333,333l3333,253e" filled="false" stroked="true" strokeweight=".748pt" strokecolor="#939598">
                <v:path arrowok="t"/>
              </v:shape>
            </v:group>
            <v:group style="position:absolute;left:3292;top:253;width:2;height:80" coordorigin="3292,253" coordsize="2,80">
              <v:shape style="position:absolute;left:3292;top:253;width:2;height:80" coordorigin="3292,253" coordsize="0,80" path="m3292,333l3292,253e" filled="false" stroked="true" strokeweight=".748pt" strokecolor="#939598">
                <v:path arrowok="t"/>
              </v:shape>
            </v:group>
            <v:group style="position:absolute;left:3252;top:253;width:2;height:80" coordorigin="3252,253" coordsize="2,80">
              <v:shape style="position:absolute;left:3252;top:253;width:2;height:80" coordorigin="3252,253" coordsize="0,80" path="m3252,333l3252,253e" filled="false" stroked="true" strokeweight=".748pt" strokecolor="#939598">
                <v:path arrowok="t"/>
              </v:shape>
            </v:group>
            <v:group style="position:absolute;left:3212;top:253;width:2;height:80" coordorigin="3212,253" coordsize="2,80">
              <v:shape style="position:absolute;left:3212;top:253;width:2;height:80" coordorigin="3212,253" coordsize="0,80" path="m3212,333l3212,253e" filled="false" stroked="true" strokeweight=".748pt" strokecolor="#939598">
                <v:path arrowok="t"/>
              </v:shape>
            </v:group>
            <v:group style="position:absolute;left:3172;top:253;width:2;height:80" coordorigin="3172,253" coordsize="2,80">
              <v:shape style="position:absolute;left:3172;top:253;width:2;height:80" coordorigin="3172,253" coordsize="1,80" path="m3172,333l3172,253e" filled="false" stroked="true" strokeweight=".748pt" strokecolor="#939598">
                <v:path arrowok="t"/>
              </v:shape>
            </v:group>
            <v:group style="position:absolute;left:3132;top:253;width:2;height:80" coordorigin="3132,253" coordsize="2,80">
              <v:shape style="position:absolute;left:3132;top:253;width:2;height:80" coordorigin="3132,253" coordsize="1,80" path="m3132,333l3132,253e" filled="false" stroked="true" strokeweight=".748pt" strokecolor="#939598">
                <v:path arrowok="t"/>
              </v:shape>
            </v:group>
            <v:group style="position:absolute;left:3092;top:253;width:2;height:80" coordorigin="3092,253" coordsize="2,80">
              <v:shape style="position:absolute;left:3092;top:253;width:2;height:80" coordorigin="3092,253" coordsize="1,80" path="m3092,333l3092,253e" filled="false" stroked="true" strokeweight=".748pt" strokecolor="#939598">
                <v:path arrowok="t"/>
              </v:shape>
            </v:group>
            <v:group style="position:absolute;left:3052;top:253;width:2;height:80" coordorigin="3052,253" coordsize="2,80">
              <v:shape style="position:absolute;left:3052;top:253;width:2;height:80" coordorigin="3052,253" coordsize="1,80" path="m3052,333l3052,253e" filled="false" stroked="true" strokeweight=".748pt" strokecolor="#939598">
                <v:path arrowok="t"/>
              </v:shape>
            </v:group>
            <v:group style="position:absolute;left:3012;top:253;width:2;height:80" coordorigin="3012,253" coordsize="2,80">
              <v:shape style="position:absolute;left:3012;top:253;width:2;height:80" coordorigin="3012,253" coordsize="1,80" path="m3012,333l3012,253e" filled="false" stroked="true" strokeweight=".748pt" strokecolor="#939598">
                <v:path arrowok="t"/>
              </v:shape>
            </v:group>
            <v:group style="position:absolute;left:2972;top:253;width:2;height:80" coordorigin="2972,253" coordsize="2,80">
              <v:shape style="position:absolute;left:2972;top:253;width:2;height:80" coordorigin="2972,253" coordsize="0,80" path="m2972,333l2972,253e" filled="false" stroked="true" strokeweight=".748pt" strokecolor="#939598">
                <v:path arrowok="t"/>
              </v:shape>
            </v:group>
            <v:group style="position:absolute;left:2932;top:253;width:2;height:80" coordorigin="2932,253" coordsize="2,80">
              <v:shape style="position:absolute;left:2932;top:253;width:2;height:80" coordorigin="2932,253" coordsize="1,80" path="m2932,333l2932,253e" filled="false" stroked="true" strokeweight=".748pt" strokecolor="#939598">
                <v:path arrowok="t"/>
              </v:shape>
            </v:group>
            <v:group style="position:absolute;left:2892;top:253;width:2;height:80" coordorigin="2892,253" coordsize="2,80">
              <v:shape style="position:absolute;left:2892;top:253;width:2;height:80" coordorigin="2892,253" coordsize="1,80" path="m2892,333l2892,253e" filled="false" stroked="true" strokeweight=".748pt" strokecolor="#939598">
                <v:path arrowok="t"/>
              </v:shape>
            </v:group>
            <v:group style="position:absolute;left:2852;top:253;width:2;height:80" coordorigin="2852,253" coordsize="2,80">
              <v:shape style="position:absolute;left:2852;top:253;width:2;height:80" coordorigin="2852,253" coordsize="0,80" path="m2852,333l2852,253e" filled="false" stroked="true" strokeweight=".748pt" strokecolor="#939598">
                <v:path arrowok="t"/>
              </v:shape>
            </v:group>
            <v:group style="position:absolute;left:2812;top:253;width:2;height:80" coordorigin="2812,253" coordsize="2,80">
              <v:shape style="position:absolute;left:2812;top:253;width:2;height:80" coordorigin="2812,253" coordsize="0,80" path="m2812,333l2812,253e" filled="false" stroked="true" strokeweight=".748pt" strokecolor="#939598">
                <v:path arrowok="t"/>
              </v:shape>
            </v:group>
            <v:group style="position:absolute;left:2772;top:253;width:2;height:80" coordorigin="2772,253" coordsize="2,80">
              <v:shape style="position:absolute;left:2772;top:253;width:2;height:80" coordorigin="2772,253" coordsize="0,80" path="m2772,333l2772,253e" filled="false" stroked="true" strokeweight=".748pt" strokecolor="#939598">
                <v:path arrowok="t"/>
              </v:shape>
            </v:group>
            <v:group style="position:absolute;left:2732;top:253;width:2;height:80" coordorigin="2732,253" coordsize="2,80">
              <v:shape style="position:absolute;left:2732;top:253;width:2;height:80" coordorigin="2732,253" coordsize="0,80" path="m2732,333l2732,253e" filled="false" stroked="true" strokeweight=".748pt" strokecolor="#939598">
                <v:path arrowok="t"/>
              </v:shape>
            </v:group>
            <v:group style="position:absolute;left:2692;top:253;width:2;height:80" coordorigin="2692,253" coordsize="2,80">
              <v:shape style="position:absolute;left:2692;top:253;width:2;height:80" coordorigin="2692,253" coordsize="0,80" path="m2692,333l2692,253e" filled="false" stroked="true" strokeweight=".748pt" strokecolor="#939598">
                <v:path arrowok="t"/>
              </v:shape>
            </v:group>
            <v:group style="position:absolute;left:2651;top:253;width:2;height:80" coordorigin="2651,253" coordsize="2,80">
              <v:shape style="position:absolute;left:2651;top:253;width:2;height:80" coordorigin="2651,253" coordsize="0,80" path="m2652,333l2651,253e" filled="false" stroked="true" strokeweight=".748pt" strokecolor="#939598">
                <v:path arrowok="t"/>
              </v:shape>
            </v:group>
            <v:group style="position:absolute;left:2611;top:253;width:2;height:80" coordorigin="2611,253" coordsize="2,80">
              <v:shape style="position:absolute;left:2611;top:253;width:2;height:80" coordorigin="2611,253" coordsize="0,80" path="m2611,333l2611,253e" filled="false" stroked="true" strokeweight=".748pt" strokecolor="#939598">
                <v:path arrowok="t"/>
              </v:shape>
            </v:group>
            <v:group style="position:absolute;left:2571;top:253;width:2;height:80" coordorigin="2571,253" coordsize="2,80">
              <v:shape style="position:absolute;left:2571;top:253;width:2;height:80" coordorigin="2571,253" coordsize="0,80" path="m2571,333l2571,253e" filled="false" stroked="true" strokeweight=".748pt" strokecolor="#939598">
                <v:path arrowok="t"/>
              </v:shape>
            </v:group>
            <v:group style="position:absolute;left:2531;top:253;width:2;height:80" coordorigin="2531,253" coordsize="2,80">
              <v:shape style="position:absolute;left:2531;top:253;width:2;height:80" coordorigin="2531,253" coordsize="0,80" path="m2531,333l2531,253e" filled="false" stroked="true" strokeweight=".748pt" strokecolor="#939598">
                <v:path arrowok="t"/>
              </v:shape>
            </v:group>
            <v:group style="position:absolute;left:2491;top:253;width:2;height:80" coordorigin="2491,253" coordsize="2,80">
              <v:shape style="position:absolute;left:2491;top:253;width:2;height:80" coordorigin="2491,253" coordsize="0,80" path="m2491,333l2491,253e" filled="false" stroked="true" strokeweight=".748pt" strokecolor="#939598">
                <v:path arrowok="t"/>
              </v:shape>
            </v:group>
            <v:group style="position:absolute;left:2451;top:253;width:2;height:80" coordorigin="2451,253" coordsize="2,80">
              <v:shape style="position:absolute;left:2451;top:253;width:2;height:80" coordorigin="2451,253" coordsize="0,80" path="m2451,333l2451,253e" filled="false" stroked="true" strokeweight=".748pt" strokecolor="#939598">
                <v:path arrowok="t"/>
              </v:shape>
            </v:group>
            <v:group style="position:absolute;left:2411;top:253;width:2;height:80" coordorigin="2411,253" coordsize="2,80">
              <v:shape style="position:absolute;left:2411;top:253;width:2;height:80" coordorigin="2411,253" coordsize="1,80" path="m2411,333l2411,253e" filled="false" stroked="true" strokeweight=".748pt" strokecolor="#939598">
                <v:path arrowok="t"/>
              </v:shape>
            </v:group>
            <v:group style="position:absolute;left:2371;top:253;width:2;height:80" coordorigin="2371,253" coordsize="2,80">
              <v:shape style="position:absolute;left:2371;top:253;width:2;height:80" coordorigin="2371,253" coordsize="0,80" path="m2371,333l2371,253e" filled="false" stroked="true" strokeweight=".748pt" strokecolor="#939598">
                <v:path arrowok="t"/>
              </v:shape>
            </v:group>
            <v:group style="position:absolute;left:2331;top:253;width:2;height:80" coordorigin="2331,253" coordsize="2,80">
              <v:shape style="position:absolute;left:2331;top:253;width:2;height:80" coordorigin="2331,253" coordsize="0,80" path="m2331,333l2331,253e" filled="false" stroked="true" strokeweight=".748pt" strokecolor="#939598">
                <v:path arrowok="t"/>
              </v:shape>
            </v:group>
            <v:group style="position:absolute;left:2291;top:253;width:2;height:80" coordorigin="2291,253" coordsize="2,80">
              <v:shape style="position:absolute;left:2291;top:253;width:2;height:80" coordorigin="2291,253" coordsize="1,80" path="m2291,333l2291,253e" filled="false" stroked="true" strokeweight=".748pt" strokecolor="#939598">
                <v:path arrowok="t"/>
              </v:shape>
            </v:group>
            <v:group style="position:absolute;left:2251;top:253;width:2;height:80" coordorigin="2251,253" coordsize="2,80">
              <v:shape style="position:absolute;left:2251;top:253;width:2;height:80" coordorigin="2251,253" coordsize="0,80" path="m2251,333l2251,253e" filled="false" stroked="true" strokeweight=".748pt" strokecolor="#939598">
                <v:path arrowok="t"/>
              </v:shape>
            </v:group>
            <v:group style="position:absolute;left:2211;top:253;width:2;height:80" coordorigin="2211,253" coordsize="2,80">
              <v:shape style="position:absolute;left:2211;top:253;width:2;height:80" coordorigin="2211,253" coordsize="0,80" path="m2211,333l2211,253e" filled="false" stroked="true" strokeweight=".748pt" strokecolor="#939598">
                <v:path arrowok="t"/>
              </v:shape>
            </v:group>
            <v:group style="position:absolute;left:2171;top:253;width:2;height:80" coordorigin="2171,253" coordsize="2,80">
              <v:shape style="position:absolute;left:2171;top:253;width:2;height:80" coordorigin="2171,253" coordsize="0,80" path="m2171,333l2171,253e" filled="false" stroked="true" strokeweight=".748pt" strokecolor="#939598">
                <v:path arrowok="t"/>
              </v:shape>
            </v:group>
            <v:group style="position:absolute;left:2131;top:253;width:2;height:80" coordorigin="2131,253" coordsize="2,80">
              <v:shape style="position:absolute;left:2131;top:253;width:2;height:80" coordorigin="2131,253" coordsize="0,80" path="m2131,333l2131,253e" filled="false" stroked="true" strokeweight=".748pt" strokecolor="#939598">
                <v:path arrowok="t"/>
              </v:shape>
            </v:group>
            <v:group style="position:absolute;left:2091;top:253;width:2;height:80" coordorigin="2091,253" coordsize="2,80">
              <v:shape style="position:absolute;left:2091;top:253;width:2;height:80" coordorigin="2091,253" coordsize="0,80" path="m2091,333l2091,253e" filled="false" stroked="true" strokeweight=".748pt" strokecolor="#939598">
                <v:path arrowok="t"/>
              </v:shape>
            </v:group>
            <v:group style="position:absolute;left:2051;top:253;width:2;height:80" coordorigin="2051,253" coordsize="2,80">
              <v:shape style="position:absolute;left:2051;top:253;width:2;height:80" coordorigin="2051,253" coordsize="0,80" path="m2051,333l2051,253e" filled="false" stroked="true" strokeweight=".748pt" strokecolor="#939598">
                <v:path arrowok="t"/>
              </v:shape>
            </v:group>
            <v:group style="position:absolute;left:2011;top:253;width:2;height:80" coordorigin="2011,253" coordsize="2,80">
              <v:shape style="position:absolute;left:2011;top:253;width:2;height:80" coordorigin="2011,253" coordsize="0,80" path="m2011,333l2011,253e" filled="false" stroked="true" strokeweight=".748pt" strokecolor="#939598">
                <v:path arrowok="t"/>
              </v:shape>
            </v:group>
            <v:group style="position:absolute;left:1970;top:253;width:2;height:80" coordorigin="1970,253" coordsize="2,80">
              <v:shape style="position:absolute;left:1970;top:253;width:2;height:80" coordorigin="1970,253" coordsize="1,80" path="m1970,333l1970,253e" filled="false" stroked="true" strokeweight=".748pt" strokecolor="#939598">
                <v:path arrowok="t"/>
              </v:shape>
            </v:group>
            <v:group style="position:absolute;left:1930;top:253;width:2;height:80" coordorigin="1930,253" coordsize="2,80">
              <v:shape style="position:absolute;left:1930;top:253;width:2;height:80" coordorigin="1930,253" coordsize="0,80" path="m1930,333l1930,253e" filled="false" stroked="true" strokeweight=".748pt" strokecolor="#939598">
                <v:path arrowok="t"/>
              </v:shape>
            </v:group>
            <v:group style="position:absolute;left:1890;top:253;width:2;height:80" coordorigin="1890,253" coordsize="2,80">
              <v:shape style="position:absolute;left:1890;top:253;width:2;height:80" coordorigin="1890,253" coordsize="1,80" path="m1890,333l1890,253e" filled="false" stroked="true" strokeweight=".748pt" strokecolor="#939598">
                <v:path arrowok="t"/>
              </v:shape>
            </v:group>
            <v:group style="position:absolute;left:1850;top:253;width:2;height:80" coordorigin="1850,253" coordsize="2,80">
              <v:shape style="position:absolute;left:1850;top:253;width:2;height:80" coordorigin="1850,253" coordsize="1,80" path="m1850,333l1850,253e" filled="false" stroked="true" strokeweight=".748pt" strokecolor="#939598">
                <v:path arrowok="t"/>
              </v:shape>
            </v:group>
            <v:group style="position:absolute;left:1810;top:253;width:2;height:80" coordorigin="1810,253" coordsize="2,80">
              <v:shape style="position:absolute;left:1810;top:253;width:2;height:80" coordorigin="1810,253" coordsize="0,80" path="m1810,333l1810,253e" filled="false" stroked="true" strokeweight=".748pt" strokecolor="#939598">
                <v:path arrowok="t"/>
              </v:shape>
            </v:group>
            <v:group style="position:absolute;left:1770;top:253;width:2;height:80" coordorigin="1770,253" coordsize="2,80">
              <v:shape style="position:absolute;left:1770;top:253;width:2;height:80" coordorigin="1770,253" coordsize="1,80" path="m1770,333l1770,253e" filled="false" stroked="true" strokeweight=".748pt" strokecolor="#939598">
                <v:path arrowok="t"/>
              </v:shape>
            </v:group>
            <v:group style="position:absolute;left:1730;top:253;width:2;height:80" coordorigin="1730,253" coordsize="2,80">
              <v:shape style="position:absolute;left:1730;top:253;width:2;height:80" coordorigin="1730,253" coordsize="0,80" path="m1730,333l1730,253e" filled="false" stroked="true" strokeweight=".748pt" strokecolor="#939598">
                <v:path arrowok="t"/>
              </v:shape>
            </v:group>
            <v:group style="position:absolute;left:1690;top:253;width:2;height:80" coordorigin="1690,253" coordsize="2,80">
              <v:shape style="position:absolute;left:1690;top:253;width:2;height:80" coordorigin="1690,253" coordsize="0,80" path="m1690,333l1690,253e" filled="false" stroked="true" strokeweight=".748pt" strokecolor="#939598">
                <v:path arrowok="t"/>
              </v:shape>
            </v:group>
            <v:group style="position:absolute;left:1650;top:253;width:2;height:80" coordorigin="1650,253" coordsize="2,80">
              <v:shape style="position:absolute;left:1650;top:253;width:2;height:80" coordorigin="1650,253" coordsize="0,80" path="m1650,333l1650,253e" filled="false" stroked="true" strokeweight=".748pt" strokecolor="#939598">
                <v:path arrowok="t"/>
              </v:shape>
            </v:group>
            <v:group style="position:absolute;left:1610;top:253;width:2;height:80" coordorigin="1610,253" coordsize="2,80">
              <v:shape style="position:absolute;left:1610;top:253;width:2;height:80" coordorigin="1610,253" coordsize="0,80" path="m1610,333l1610,253e" filled="false" stroked="true" strokeweight=".748pt" strokecolor="#939598">
                <v:path arrowok="t"/>
              </v:shape>
            </v:group>
            <v:group style="position:absolute;left:1570;top:253;width:2;height:80" coordorigin="1570,253" coordsize="2,80">
              <v:shape style="position:absolute;left:1570;top:253;width:2;height:80" coordorigin="1570,253" coordsize="0,80" path="m1570,333l1570,253e" filled="false" stroked="true" strokeweight=".748pt" strokecolor="#939598">
                <v:path arrowok="t"/>
              </v:shape>
            </v:group>
            <v:group style="position:absolute;left:1530;top:253;width:2;height:80" coordorigin="1530,253" coordsize="2,80">
              <v:shape style="position:absolute;left:1530;top:253;width:2;height:80" coordorigin="1530,253" coordsize="1,80" path="m1530,333l1530,253e" filled="false" stroked="true" strokeweight=".748pt" strokecolor="#939598">
                <v:path arrowok="t"/>
              </v:shape>
            </v:group>
            <v:group style="position:absolute;left:1490;top:253;width:2;height:80" coordorigin="1490,253" coordsize="2,80">
              <v:shape style="position:absolute;left:1490;top:253;width:2;height:80" coordorigin="1490,253" coordsize="0,80" path="m1490,333l1490,253e" filled="false" stroked="true" strokeweight=".748pt" strokecolor="#939598">
                <v:path arrowok="t"/>
              </v:shape>
            </v:group>
            <v:group style="position:absolute;left:1450;top:253;width:2;height:80" coordorigin="1450,253" coordsize="2,80">
              <v:shape style="position:absolute;left:1450;top:253;width:2;height:80" coordorigin="1450,253" coordsize="0,80" path="m1450,333l1450,253e" filled="false" stroked="true" strokeweight=".748pt" strokecolor="#939598">
                <v:path arrowok="t"/>
              </v:shape>
            </v:group>
            <v:group style="position:absolute;left:1410;top:253;width:2;height:80" coordorigin="1410,253" coordsize="2,80">
              <v:shape style="position:absolute;left:1410;top:253;width:2;height:80" coordorigin="1410,253" coordsize="0,80" path="m1410,333l1410,253e" filled="false" stroked="true" strokeweight=".748pt" strokecolor="#939598">
                <v:path arrowok="t"/>
              </v:shape>
            </v:group>
            <v:group style="position:absolute;left:1370;top:253;width:2;height:80" coordorigin="1370,253" coordsize="2,80">
              <v:shape style="position:absolute;left:1370;top:253;width:2;height:80" coordorigin="1370,253" coordsize="0,80" path="m1370,333l1370,253e" filled="false" stroked="true" strokeweight=".748pt" strokecolor="#939598">
                <v:path arrowok="t"/>
              </v:shape>
            </v:group>
            <v:group style="position:absolute;left:1329;top:253;width:2;height:80" coordorigin="1329,253" coordsize="2,80">
              <v:shape style="position:absolute;left:1329;top:253;width:2;height:80" coordorigin="1329,253" coordsize="0,80" path="m1330,333l1329,253e" filled="false" stroked="true" strokeweight=".748pt" strokecolor="#939598">
                <v:path arrowok="t"/>
              </v:shape>
            </v:group>
            <v:group style="position:absolute;left:1289;top:253;width:2;height:80" coordorigin="1289,253" coordsize="2,80">
              <v:shape style="position:absolute;left:1289;top:253;width:2;height:80" coordorigin="1289,253" coordsize="0,80" path="m1289,333l1289,253e" filled="false" stroked="true" strokeweight=".748pt" strokecolor="#939598">
                <v:path arrowok="t"/>
              </v:shape>
            </v:group>
            <v:group style="position:absolute;left:1249;top:253;width:2;height:80" coordorigin="1249,253" coordsize="2,80">
              <v:shape style="position:absolute;left:1249;top:253;width:2;height:80" coordorigin="1249,253" coordsize="0,80" path="m1249,333l1249,253e" filled="false" stroked="true" strokeweight=".748pt" strokecolor="#939598">
                <v:path arrowok="t"/>
              </v:shape>
            </v:group>
            <v:group style="position:absolute;left:1209;top:253;width:2;height:80" coordorigin="1209,253" coordsize="2,80">
              <v:shape style="position:absolute;left:1209;top:253;width:2;height:80" coordorigin="1209,253" coordsize="0,80" path="m1209,333l1209,253e" filled="false" stroked="true" strokeweight=".748pt" strokecolor="#939598">
                <v:path arrowok="t"/>
              </v:shape>
            </v:group>
            <v:group style="position:absolute;left:1169;top:253;width:2;height:80" coordorigin="1169,253" coordsize="2,80">
              <v:shape style="position:absolute;left:1169;top:253;width:2;height:80" coordorigin="1169,253" coordsize="0,80" path="m1169,333l1169,253e" filled="false" stroked="true" strokeweight=".748pt" strokecolor="#939598">
                <v:path arrowok="t"/>
              </v:shape>
            </v:group>
            <v:group style="position:absolute;left:1129;top:253;width:2;height:80" coordorigin="1129,253" coordsize="2,80">
              <v:shape style="position:absolute;left:1129;top:253;width:2;height:80" coordorigin="1129,253" coordsize="0,80" path="m1129,333l1129,253e" filled="false" stroked="true" strokeweight=".748pt" strokecolor="#939598">
                <v:path arrowok="t"/>
              </v:shape>
            </v:group>
            <v:group style="position:absolute;left:1089;top:253;width:2;height:80" coordorigin="1089,253" coordsize="2,80">
              <v:shape style="position:absolute;left:1089;top:253;width:2;height:80" coordorigin="1089,253" coordsize="0,80" path="m1089,333l1089,253e" filled="false" stroked="true" strokeweight=".748pt" strokecolor="#939598">
                <v:path arrowok="t"/>
              </v:shape>
            </v:group>
            <v:group style="position:absolute;left:1049;top:253;width:2;height:80" coordorigin="1049,253" coordsize="2,80">
              <v:shape style="position:absolute;left:1049;top:253;width:2;height:80" coordorigin="1049,253" coordsize="0,80" path="m1049,333l1049,253e" filled="false" stroked="true" strokeweight=".748pt" strokecolor="#939598">
                <v:path arrowok="t"/>
              </v:shape>
            </v:group>
            <v:group style="position:absolute;left:1009;top:253;width:2;height:80" coordorigin="1009,253" coordsize="2,80">
              <v:shape style="position:absolute;left:1009;top:253;width:2;height:80" coordorigin="1009,253" coordsize="0,80" path="m1009,333l1009,253e" filled="false" stroked="true" strokeweight=".748pt" strokecolor="#939598">
                <v:path arrowok="t"/>
              </v:shape>
            </v:group>
            <v:group style="position:absolute;left:969;top:253;width:2;height:80" coordorigin="969,253" coordsize="2,80">
              <v:shape style="position:absolute;left:969;top:253;width:2;height:80" coordorigin="969,253" coordsize="0,80" path="m969,333l969,253e" filled="false" stroked="true" strokeweight=".748pt" strokecolor="#939598">
                <v:path arrowok="t"/>
              </v:shape>
            </v:group>
            <v:group style="position:absolute;left:929;top:253;width:2;height:80" coordorigin="929,253" coordsize="2,80">
              <v:shape style="position:absolute;left:929;top:253;width:2;height:80" coordorigin="929,253" coordsize="0,80" path="m929,333l929,253e" filled="false" stroked="true" strokeweight=".748pt" strokecolor="#939598">
                <v:path arrowok="t"/>
              </v:shape>
            </v:group>
            <v:group style="position:absolute;left:889;top:253;width:2;height:80" coordorigin="889,253" coordsize="2,80">
              <v:shape style="position:absolute;left:889;top:253;width:2;height:80" coordorigin="889,253" coordsize="1,80" path="m889,333l889,253e" filled="false" stroked="true" strokeweight=".748pt" strokecolor="#939598">
                <v:path arrowok="t"/>
              </v:shape>
            </v:group>
            <v:group style="position:absolute;left:849;top:253;width:2;height:80" coordorigin="849,253" coordsize="2,80">
              <v:shape style="position:absolute;left:849;top:253;width:2;height:80" coordorigin="849,253" coordsize="1,80" path="m849,333l849,253e" filled="false" stroked="true" strokeweight=".748pt" strokecolor="#939598">
                <v:path arrowok="t"/>
              </v:shape>
            </v:group>
            <v:group style="position:absolute;left:809;top:253;width:2;height:80" coordorigin="809,253" coordsize="2,80">
              <v:shape style="position:absolute;left:809;top:253;width:2;height:80" coordorigin="809,253" coordsize="0,80" path="m809,333l809,253e" filled="false" stroked="true" strokeweight=".748pt" strokecolor="#939598">
                <v:path arrowok="t"/>
              </v:shape>
            </v:group>
            <v:group style="position:absolute;left:769;top:253;width:2;height:80" coordorigin="769,253" coordsize="2,80">
              <v:shape style="position:absolute;left:769;top:253;width:2;height:80" coordorigin="769,253" coordsize="1,80" path="m769,333l769,253e" filled="false" stroked="true" strokeweight=".748pt" strokecolor="#939598">
                <v:path arrowok="t"/>
              </v:shape>
            </v:group>
            <v:group style="position:absolute;left:729;top:253;width:2;height:80" coordorigin="729,253" coordsize="2,80">
              <v:shape style="position:absolute;left:729;top:253;width:2;height:80" coordorigin="729,253" coordsize="1,80" path="m729,333l729,253e" filled="false" stroked="true" strokeweight=".748pt" strokecolor="#939598">
                <v:path arrowok="t"/>
              </v:shape>
            </v:group>
            <v:group style="position:absolute;left:689;top:253;width:2;height:80" coordorigin="689,253" coordsize="2,80">
              <v:shape style="position:absolute;left:689;top:253;width:2;height:80" coordorigin="689,253" coordsize="1,80" path="m689,333l689,253e" filled="false" stroked="true" strokeweight=".748pt" strokecolor="#939598">
                <v:path arrowok="t"/>
              </v:shape>
            </v:group>
            <v:group style="position:absolute;left:0;top:376;width:244;height:2" coordorigin="0,376" coordsize="244,2">
              <v:shape style="position:absolute;left:0;top:376;width:244;height:2" coordorigin="0,376" coordsize="244,0" path="m10,376l254,376e" filled="false" stroked="true" strokeweight="1pt" strokecolor="#939598">
                <v:path arrowok="t"/>
              </v:shape>
            </v:group>
            <v:group style="position:absolute;left:248;top:254;width:2;height:80" coordorigin="248,254" coordsize="2,80">
              <v:shape style="position:absolute;left:248;top:254;width:2;height:80" coordorigin="248,254" coordsize="0,80" path="m248,334l248,254e" filled="false" stroked="true" strokeweight=".748pt" strokecolor="#939598">
                <v:path arrowok="t"/>
              </v:shape>
            </v:group>
            <v:group style="position:absolute;left:208;top:254;width:2;height:80" coordorigin="208,254" coordsize="2,80">
              <v:shape style="position:absolute;left:208;top:254;width:2;height:80" coordorigin="208,254" coordsize="0,80" path="m208,334l208,254e" filled="false" stroked="true" strokeweight=".748pt" strokecolor="#939598">
                <v:path arrowok="t"/>
              </v:shape>
            </v:group>
            <v:group style="position:absolute;left:168;top:254;width:2;height:80" coordorigin="168,254" coordsize="2,80">
              <v:shape style="position:absolute;left:168;top:254;width:2;height:80" coordorigin="168,254" coordsize="0,80" path="m168,334l168,254e" filled="false" stroked="true" strokeweight=".748pt" strokecolor="#939598">
                <v:path arrowok="t"/>
              </v:shape>
            </v:group>
            <v:group style="position:absolute;left:128;top:254;width:2;height:80" coordorigin="128,254" coordsize="2,80">
              <v:shape style="position:absolute;left:128;top:254;width:2;height:80" coordorigin="128,254" coordsize="1,80" path="m128,334l128,254e" filled="false" stroked="true" strokeweight=".748pt" strokecolor="#939598">
                <v:path arrowok="t"/>
              </v:shape>
            </v:group>
            <v:group style="position:absolute;left:88;top:254;width:2;height:80" coordorigin="88,254" coordsize="2,80">
              <v:shape style="position:absolute;left:88;top:254;width:2;height:80" coordorigin="88,254" coordsize="0,80" path="m88,334l88,254e" filled="false" stroked="true" strokeweight=".748pt" strokecolor="#939598">
                <v:path arrowok="t"/>
              </v:shape>
            </v:group>
            <v:group style="position:absolute;left:48;top:254;width:2;height:80" coordorigin="48,254" coordsize="2,80">
              <v:shape style="position:absolute;left:48;top:254;width:2;height:80" coordorigin="48,254" coordsize="0,80" path="m48,334l48,254e" filled="false" stroked="true" strokeweight=".748pt" strokecolor="#939598">
                <v:path arrowok="t"/>
              </v:shape>
            </v:group>
            <v:group style="position:absolute;left:7;top:254;width:2;height:80" coordorigin="7,254" coordsize="2,80">
              <v:shape style="position:absolute;left:7;top:254;width:2;height:80" coordorigin="7,254" coordsize="1,80" path="m8,334l7,254e" filled="false" stroked="true" strokeweight=".748pt" strokecolor="#939598">
                <v:path arrowok="t"/>
              </v:shape>
            </v:group>
            <v:group style="position:absolute;left:244;top:95;width:465;height:344" coordorigin="244,95" coordsize="465,344">
              <v:shape style="position:absolute;left:244;top:95;width:465;height:344" coordorigin="244,95" coordsize="465,344" path="m244,438l709,438,709,95,244,95,244,438xe" filled="true" fillcolor="#ffffff" stroked="false">
                <v:path arrowok="t"/>
                <v:fill type="solid"/>
              </v:shape>
            </v:group>
            <v:group style="position:absolute;left:323;top:111;width:312;height:304" coordorigin="323,111" coordsize="312,304">
              <v:shape style="position:absolute;left:323;top:111;width:312;height:304" coordorigin="323,111" coordsize="312,304" path="m323,415l635,415,635,111,323,111,323,415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939598"/>
          <w:spacing w:val="-27"/>
          <w:u w:val="none"/>
        </w:rPr>
        <w:t>38</w:t>
      </w:r>
      <w:r>
        <w:rPr>
          <w:spacing w:val="-27"/>
          <w:u w:val="none"/>
        </w:rPr>
      </w:r>
    </w:p>
    <w:p>
      <w:pPr>
        <w:spacing w:after="0" w:line="240" w:lineRule="auto"/>
        <w:jc w:val="left"/>
        <w:sectPr>
          <w:type w:val="continuous"/>
          <w:pgSz w:w="11910" w:h="16840"/>
          <w:pgMar w:top="1180" w:bottom="280" w:left="0" w:right="0"/>
        </w:sectPr>
      </w:pPr>
    </w:p>
    <w:p>
      <w:pPr>
        <w:spacing w:line="240" w:lineRule="auto" w:before="11"/>
        <w:rPr>
          <w:rFonts w:ascii="Calibri" w:hAnsi="Calibri" w:cs="Calibri" w:eastAsia="Calibri"/>
          <w:sz w:val="6"/>
          <w:szCs w:val="6"/>
        </w:rPr>
      </w:pPr>
    </w:p>
    <w:p>
      <w:pPr>
        <w:spacing w:line="1502" w:lineRule="exact"/>
        <w:ind w:left="1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position w:val="-29"/>
          <w:sz w:val="20"/>
          <w:szCs w:val="20"/>
        </w:rPr>
        <w:pict>
          <v:group style="width:576pt;height:75.150pt;mso-position-horizontal-relative:char;mso-position-vertical-relative:line" coordorigin="0,0" coordsize="11520,1503">
            <v:group style="position:absolute;left:5049;top:731;width:2;height:80" coordorigin="5049,731" coordsize="2,80">
              <v:shape style="position:absolute;left:5049;top:731;width:2;height:80" coordorigin="5049,731" coordsize="1,80" path="m5049,811l5049,731e" filled="false" stroked="true" strokeweight=".748pt" strokecolor="#939598">
                <v:path arrowok="t"/>
              </v:shape>
            </v:group>
            <v:group style="position:absolute;left:5009;top:731;width:2;height:80" coordorigin="5009,731" coordsize="2,80">
              <v:shape style="position:absolute;left:5009;top:731;width:2;height:80" coordorigin="5009,731" coordsize="0,80" path="m5009,811l5009,731e" filled="false" stroked="true" strokeweight=".748pt" strokecolor="#939598">
                <v:path arrowok="t"/>
              </v:shape>
            </v:group>
            <v:group style="position:absolute;left:4969;top:731;width:2;height:80" coordorigin="4969,731" coordsize="2,80">
              <v:shape style="position:absolute;left:4969;top:731;width:2;height:80" coordorigin="4969,731" coordsize="1,80" path="m4969,811l4969,731e" filled="false" stroked="true" strokeweight=".748pt" strokecolor="#939598">
                <v:path arrowok="t"/>
              </v:shape>
            </v:group>
            <v:group style="position:absolute;left:4929;top:731;width:2;height:80" coordorigin="4929,731" coordsize="2,80">
              <v:shape style="position:absolute;left:4929;top:731;width:2;height:80" coordorigin="4929,731" coordsize="0,80" path="m4929,811l4929,731e" filled="false" stroked="true" strokeweight=".748pt" strokecolor="#939598">
                <v:path arrowok="t"/>
              </v:shape>
            </v:group>
            <v:group style="position:absolute;left:4889;top:731;width:2;height:80" coordorigin="4889,731" coordsize="2,80">
              <v:shape style="position:absolute;left:4889;top:731;width:2;height:80" coordorigin="4889,731" coordsize="0,80" path="m4889,811l4889,731e" filled="false" stroked="true" strokeweight=".748pt" strokecolor="#939598">
                <v:path arrowok="t"/>
              </v:shape>
            </v:group>
            <v:group style="position:absolute;left:4849;top:731;width:2;height:80" coordorigin="4849,731" coordsize="2,80">
              <v:shape style="position:absolute;left:4849;top:731;width:2;height:80" coordorigin="4849,731" coordsize="0,80" path="m4849,811l4849,731e" filled="false" stroked="true" strokeweight=".748pt" strokecolor="#939598">
                <v:path arrowok="t"/>
              </v:shape>
            </v:group>
            <v:group style="position:absolute;left:4809;top:731;width:2;height:80" coordorigin="4809,731" coordsize="2,80">
              <v:shape style="position:absolute;left:4809;top:731;width:2;height:80" coordorigin="4809,731" coordsize="1,80" path="m4809,811l4809,731e" filled="false" stroked="true" strokeweight=".748pt" strokecolor="#939598">
                <v:path arrowok="t"/>
              </v:shape>
            </v:group>
            <v:group style="position:absolute;left:4769;top:731;width:2;height:80" coordorigin="4769,731" coordsize="2,80">
              <v:shape style="position:absolute;left:4769;top:731;width:2;height:80" coordorigin="4769,731" coordsize="0,80" path="m4769,811l4769,731e" filled="false" stroked="true" strokeweight=".748pt" strokecolor="#939598">
                <v:path arrowok="t"/>
              </v:shape>
            </v:group>
            <v:group style="position:absolute;left:4729;top:731;width:2;height:80" coordorigin="4729,731" coordsize="2,80">
              <v:shape style="position:absolute;left:4729;top:731;width:2;height:80" coordorigin="4729,731" coordsize="1,80" path="m4729,811l4729,731e" filled="false" stroked="true" strokeweight=".748pt" strokecolor="#939598">
                <v:path arrowok="t"/>
              </v:shape>
            </v:group>
            <v:group style="position:absolute;left:4689;top:731;width:2;height:80" coordorigin="4689,731" coordsize="2,80">
              <v:shape style="position:absolute;left:4689;top:731;width:2;height:80" coordorigin="4689,731" coordsize="0,80" path="m4689,811l4689,731e" filled="false" stroked="true" strokeweight=".748pt" strokecolor="#939598">
                <v:path arrowok="t"/>
              </v:shape>
            </v:group>
            <v:group style="position:absolute;left:4649;top:731;width:2;height:80" coordorigin="4649,731" coordsize="2,80">
              <v:shape style="position:absolute;left:4649;top:731;width:2;height:80" coordorigin="4649,731" coordsize="1,80" path="m4649,811l4649,731e" filled="false" stroked="true" strokeweight=".748pt" strokecolor="#939598">
                <v:path arrowok="t"/>
              </v:shape>
            </v:group>
            <v:group style="position:absolute;left:4609;top:731;width:2;height:80" coordorigin="4609,731" coordsize="2,80">
              <v:shape style="position:absolute;left:4609;top:731;width:2;height:80" coordorigin="4609,731" coordsize="0,80" path="m4609,811l4609,731e" filled="false" stroked="true" strokeweight=".748pt" strokecolor="#939598">
                <v:path arrowok="t"/>
              </v:shape>
            </v:group>
            <v:group style="position:absolute;left:4569;top:731;width:2;height:80" coordorigin="4569,731" coordsize="2,80">
              <v:shape style="position:absolute;left:4569;top:731;width:2;height:80" coordorigin="4569,731" coordsize="1,80" path="m4569,811l4569,731e" filled="false" stroked="true" strokeweight=".748pt" strokecolor="#939598">
                <v:path arrowok="t"/>
              </v:shape>
            </v:group>
            <v:group style="position:absolute;left:4529;top:731;width:2;height:80" coordorigin="4529,731" coordsize="2,80">
              <v:shape style="position:absolute;left:4529;top:731;width:2;height:80" coordorigin="4529,731" coordsize="1,80" path="m4529,811l4529,731e" filled="false" stroked="true" strokeweight=".748pt" strokecolor="#939598">
                <v:path arrowok="t"/>
              </v:shape>
            </v:group>
            <v:group style="position:absolute;left:4489;top:731;width:2;height:80" coordorigin="4489,731" coordsize="2,80">
              <v:shape style="position:absolute;left:4489;top:731;width:2;height:80" coordorigin="4489,731" coordsize="0,80" path="m4489,811l4489,731e" filled="false" stroked="true" strokeweight=".748pt" strokecolor="#939598">
                <v:path arrowok="t"/>
              </v:shape>
            </v:group>
            <v:group style="position:absolute;left:4449;top:731;width:2;height:80" coordorigin="4449,731" coordsize="2,80">
              <v:shape style="position:absolute;left:4449;top:731;width:2;height:80" coordorigin="4449,731" coordsize="1,80" path="m4449,811l4449,731e" filled="false" stroked="true" strokeweight=".748pt" strokecolor="#939598">
                <v:path arrowok="t"/>
              </v:shape>
            </v:group>
            <v:group style="position:absolute;left:4409;top:731;width:2;height:80" coordorigin="4409,731" coordsize="2,80">
              <v:shape style="position:absolute;left:4409;top:731;width:2;height:80" coordorigin="4409,731" coordsize="0,80" path="m4409,811l4409,731e" filled="false" stroked="true" strokeweight=".748pt" strokecolor="#939598">
                <v:path arrowok="t"/>
              </v:shape>
            </v:group>
            <v:group style="position:absolute;left:4369;top:731;width:2;height:80" coordorigin="4369,731" coordsize="2,80">
              <v:shape style="position:absolute;left:4369;top:731;width:2;height:80" coordorigin="4369,731" coordsize="0,80" path="m4369,811l4369,731e" filled="false" stroked="true" strokeweight=".748pt" strokecolor="#939598">
                <v:path arrowok="t"/>
              </v:shape>
            </v:group>
            <v:group style="position:absolute;left:4329;top:731;width:2;height:80" coordorigin="4329,731" coordsize="2,80">
              <v:shape style="position:absolute;left:4329;top:731;width:2;height:80" coordorigin="4329,731" coordsize="0,80" path="m4329,811l4329,731e" filled="false" stroked="true" strokeweight=".748pt" strokecolor="#939598">
                <v:path arrowok="t"/>
              </v:shape>
            </v:group>
            <v:group style="position:absolute;left:4289;top:731;width:2;height:80" coordorigin="4289,731" coordsize="2,80">
              <v:shape style="position:absolute;left:4289;top:731;width:2;height:80" coordorigin="4289,731" coordsize="1,80" path="m4289,811l4289,731e" filled="false" stroked="true" strokeweight=".748pt" strokecolor="#939598">
                <v:path arrowok="t"/>
              </v:shape>
            </v:group>
            <v:group style="position:absolute;left:4249;top:731;width:2;height:80" coordorigin="4249,731" coordsize="2,80">
              <v:shape style="position:absolute;left:4249;top:731;width:2;height:80" coordorigin="4249,731" coordsize="0,80" path="m4249,811l4249,731e" filled="false" stroked="true" strokeweight=".748pt" strokecolor="#939598">
                <v:path arrowok="t"/>
              </v:shape>
            </v:group>
            <v:group style="position:absolute;left:4209;top:731;width:2;height:80" coordorigin="4209,731" coordsize="2,80">
              <v:shape style="position:absolute;left:4209;top:731;width:2;height:80" coordorigin="4209,731" coordsize="1,80" path="m4209,811l4209,731e" filled="false" stroked="true" strokeweight=".748pt" strokecolor="#939598">
                <v:path arrowok="t"/>
              </v:shape>
            </v:group>
            <v:group style="position:absolute;left:4169;top:731;width:2;height:80" coordorigin="4169,731" coordsize="2,80">
              <v:shape style="position:absolute;left:4169;top:731;width:2;height:80" coordorigin="4169,731" coordsize="0,80" path="m4169,811l4169,731e" filled="false" stroked="true" strokeweight=".748pt" strokecolor="#939598">
                <v:path arrowok="t"/>
              </v:shape>
            </v:group>
            <v:group style="position:absolute;left:4129;top:731;width:2;height:80" coordorigin="4129,731" coordsize="2,80">
              <v:shape style="position:absolute;left:4129;top:731;width:2;height:80" coordorigin="4129,731" coordsize="1,80" path="m4129,811l4129,731e" filled="false" stroked="true" strokeweight=".748pt" strokecolor="#939598">
                <v:path arrowok="t"/>
              </v:shape>
            </v:group>
            <v:group style="position:absolute;left:4089;top:731;width:2;height:80" coordorigin="4089,731" coordsize="2,80">
              <v:shape style="position:absolute;left:4089;top:731;width:2;height:80" coordorigin="4089,731" coordsize="0,80" path="m4089,811l4089,731e" filled="false" stroked="true" strokeweight=".748pt" strokecolor="#939598">
                <v:path arrowok="t"/>
              </v:shape>
            </v:group>
            <v:group style="position:absolute;left:4049;top:731;width:2;height:80" coordorigin="4049,731" coordsize="2,80">
              <v:shape style="position:absolute;left:4049;top:731;width:2;height:80" coordorigin="4049,731" coordsize="1,80" path="m4049,811l4049,731e" filled="false" stroked="true" strokeweight=".748pt" strokecolor="#939598">
                <v:path arrowok="t"/>
              </v:shape>
            </v:group>
            <v:group style="position:absolute;left:4009;top:731;width:2;height:80" coordorigin="4009,731" coordsize="2,80">
              <v:shape style="position:absolute;left:4009;top:731;width:2;height:80" coordorigin="4009,731" coordsize="0,80" path="m4009,811l4009,731e" filled="false" stroked="true" strokeweight=".748pt" strokecolor="#939598">
                <v:path arrowok="t"/>
              </v:shape>
            </v:group>
            <v:group style="position:absolute;left:3969;top:731;width:2;height:80" coordorigin="3969,731" coordsize="2,80">
              <v:shape style="position:absolute;left:3969;top:731;width:2;height:80" coordorigin="3969,731" coordsize="0,80" path="m3969,811l3969,731e" filled="false" stroked="true" strokeweight=".748pt" strokecolor="#939598">
                <v:path arrowok="t"/>
              </v:shape>
            </v:group>
            <v:group style="position:absolute;left:3929;top:731;width:2;height:80" coordorigin="3929,731" coordsize="2,80">
              <v:shape style="position:absolute;left:3929;top:731;width:2;height:80" coordorigin="3929,731" coordsize="1,80" path="m3929,811l3929,731e" filled="false" stroked="true" strokeweight=".748pt" strokecolor="#939598">
                <v:path arrowok="t"/>
              </v:shape>
            </v:group>
            <v:group style="position:absolute;left:3889;top:731;width:2;height:80" coordorigin="3889,731" coordsize="2,80">
              <v:shape style="position:absolute;left:3889;top:731;width:2;height:80" coordorigin="3889,731" coordsize="0,80" path="m3889,811l3889,731e" filled="false" stroked="true" strokeweight=".748pt" strokecolor="#939598">
                <v:path arrowok="t"/>
              </v:shape>
            </v:group>
            <v:group style="position:absolute;left:3849;top:731;width:2;height:80" coordorigin="3849,731" coordsize="2,80">
              <v:shape style="position:absolute;left:3849;top:731;width:2;height:80" coordorigin="3849,731" coordsize="1,80" path="m3849,811l3849,731e" filled="false" stroked="true" strokeweight=".748pt" strokecolor="#939598">
                <v:path arrowok="t"/>
              </v:shape>
            </v:group>
            <v:group style="position:absolute;left:3809;top:731;width:2;height:80" coordorigin="3809,731" coordsize="2,80">
              <v:shape style="position:absolute;left:3809;top:731;width:2;height:80" coordorigin="3809,731" coordsize="0,80" path="m3809,811l3809,731e" filled="false" stroked="true" strokeweight=".748pt" strokecolor="#939598">
                <v:path arrowok="t"/>
              </v:shape>
            </v:group>
            <v:group style="position:absolute;left:3768;top:731;width:2;height:80" coordorigin="3768,731" coordsize="2,80">
              <v:shape style="position:absolute;left:3768;top:731;width:2;height:80" coordorigin="3768,731" coordsize="1,80" path="m3768,811l3768,731e" filled="false" stroked="true" strokeweight=".748pt" strokecolor="#939598">
                <v:path arrowok="t"/>
              </v:shape>
            </v:group>
            <v:group style="position:absolute;left:3728;top:732;width:2;height:80" coordorigin="3728,732" coordsize="2,80">
              <v:shape style="position:absolute;left:3728;top:732;width:2;height:80" coordorigin="3728,732" coordsize="0,80" path="m3728,812l3728,732e" filled="false" stroked="true" strokeweight=".748pt" strokecolor="#939598">
                <v:path arrowok="t"/>
              </v:shape>
            </v:group>
            <v:group style="position:absolute;left:3688;top:732;width:2;height:80" coordorigin="3688,732" coordsize="2,80">
              <v:shape style="position:absolute;left:3688;top:732;width:2;height:80" coordorigin="3688,732" coordsize="1,80" path="m3688,812l3688,732e" filled="false" stroked="true" strokeweight=".748pt" strokecolor="#939598">
                <v:path arrowok="t"/>
              </v:shape>
            </v:group>
            <v:group style="position:absolute;left:3648;top:732;width:2;height:80" coordorigin="3648,732" coordsize="2,80">
              <v:shape style="position:absolute;left:3648;top:732;width:2;height:80" coordorigin="3648,732" coordsize="0,80" path="m3648,812l3648,732e" filled="false" stroked="true" strokeweight=".748pt" strokecolor="#939598">
                <v:path arrowok="t"/>
              </v:shape>
            </v:group>
            <v:group style="position:absolute;left:3608;top:732;width:2;height:80" coordorigin="3608,732" coordsize="2,80">
              <v:shape style="position:absolute;left:3608;top:732;width:2;height:80" coordorigin="3608,732" coordsize="0,80" path="m3608,812l3608,732e" filled="false" stroked="true" strokeweight=".748pt" strokecolor="#939598">
                <v:path arrowok="t"/>
              </v:shape>
            </v:group>
            <v:group style="position:absolute;left:3568;top:732;width:2;height:80" coordorigin="3568,732" coordsize="2,80">
              <v:shape style="position:absolute;left:3568;top:732;width:2;height:80" coordorigin="3568,732" coordsize="0,80" path="m3568,812l3568,732e" filled="false" stroked="true" strokeweight=".748pt" strokecolor="#939598">
                <v:path arrowok="t"/>
              </v:shape>
            </v:group>
            <v:group style="position:absolute;left:3528;top:732;width:2;height:80" coordorigin="3528,732" coordsize="2,80">
              <v:shape style="position:absolute;left:3528;top:732;width:2;height:80" coordorigin="3528,732" coordsize="1,80" path="m3528,812l3528,732e" filled="false" stroked="true" strokeweight=".748pt" strokecolor="#939598">
                <v:path arrowok="t"/>
              </v:shape>
            </v:group>
            <v:group style="position:absolute;left:3488;top:732;width:2;height:80" coordorigin="3488,732" coordsize="2,80">
              <v:shape style="position:absolute;left:3488;top:732;width:2;height:80" coordorigin="3488,732" coordsize="0,80" path="m3488,812l3488,732e" filled="false" stroked="true" strokeweight=".748pt" strokecolor="#939598">
                <v:path arrowok="t"/>
              </v:shape>
            </v:group>
            <v:group style="position:absolute;left:3448;top:732;width:2;height:80" coordorigin="3448,732" coordsize="2,80">
              <v:shape style="position:absolute;left:3448;top:732;width:2;height:80" coordorigin="3448,732" coordsize="0,80" path="m3448,812l3448,732e" filled="false" stroked="true" strokeweight=".748pt" strokecolor="#939598">
                <v:path arrowok="t"/>
              </v:shape>
            </v:group>
            <v:group style="position:absolute;left:3408;top:732;width:2;height:80" coordorigin="3408,732" coordsize="2,80">
              <v:shape style="position:absolute;left:3408;top:732;width:2;height:80" coordorigin="3408,732" coordsize="1,80" path="m3408,812l3408,732e" filled="false" stroked="true" strokeweight=".748pt" strokecolor="#939598">
                <v:path arrowok="t"/>
              </v:shape>
            </v:group>
            <v:group style="position:absolute;left:3368;top:732;width:2;height:80" coordorigin="3368,732" coordsize="2,80">
              <v:shape style="position:absolute;left:3368;top:732;width:2;height:80" coordorigin="3368,732" coordsize="0,80" path="m3368,812l3368,732e" filled="false" stroked="true" strokeweight=".748pt" strokecolor="#939598">
                <v:path arrowok="t"/>
              </v:shape>
            </v:group>
            <v:group style="position:absolute;left:3328;top:732;width:2;height:80" coordorigin="3328,732" coordsize="2,80">
              <v:shape style="position:absolute;left:3328;top:732;width:2;height:80" coordorigin="3328,732" coordsize="1,80" path="m3328,812l3328,732e" filled="false" stroked="true" strokeweight=".748pt" strokecolor="#939598">
                <v:path arrowok="t"/>
              </v:shape>
            </v:group>
            <v:group style="position:absolute;left:3288;top:732;width:2;height:80" coordorigin="3288,732" coordsize="2,80">
              <v:shape style="position:absolute;left:3288;top:732;width:2;height:80" coordorigin="3288,732" coordsize="0,80" path="m3288,812l3288,732e" filled="false" stroked="true" strokeweight=".748pt" strokecolor="#939598">
                <v:path arrowok="t"/>
              </v:shape>
            </v:group>
            <v:group style="position:absolute;left:3248;top:732;width:2;height:80" coordorigin="3248,732" coordsize="2,80">
              <v:shape style="position:absolute;left:3248;top:732;width:2;height:80" coordorigin="3248,732" coordsize="1,80" path="m3248,812l3248,732e" filled="false" stroked="true" strokeweight=".748pt" strokecolor="#939598">
                <v:path arrowok="t"/>
              </v:shape>
            </v:group>
            <v:group style="position:absolute;left:3208;top:732;width:2;height:80" coordorigin="3208,732" coordsize="2,80">
              <v:shape style="position:absolute;left:3208;top:732;width:2;height:80" coordorigin="3208,732" coordsize="0,80" path="m3208,812l3208,732e" filled="false" stroked="true" strokeweight=".748pt" strokecolor="#939598">
                <v:path arrowok="t"/>
              </v:shape>
            </v:group>
            <v:group style="position:absolute;left:3168;top:732;width:2;height:80" coordorigin="3168,732" coordsize="2,80">
              <v:shape style="position:absolute;left:3168;top:732;width:2;height:80" coordorigin="3168,732" coordsize="1,80" path="m3168,812l3168,732e" filled="false" stroked="true" strokeweight=".748pt" strokecolor="#939598">
                <v:path arrowok="t"/>
              </v:shape>
            </v:group>
            <v:group style="position:absolute;left:3128;top:732;width:2;height:80" coordorigin="3128,732" coordsize="2,80">
              <v:shape style="position:absolute;left:3128;top:732;width:2;height:80" coordorigin="3128,732" coordsize="0,80" path="m3128,812l3128,732e" filled="false" stroked="true" strokeweight=".748pt" strokecolor="#939598">
                <v:path arrowok="t"/>
              </v:shape>
            </v:group>
            <v:group style="position:absolute;left:3088;top:732;width:2;height:80" coordorigin="3088,732" coordsize="2,80">
              <v:shape style="position:absolute;left:3088;top:732;width:2;height:80" coordorigin="3088,732" coordsize="0,80" path="m3088,812l3088,732e" filled="false" stroked="true" strokeweight=".748pt" strokecolor="#939598">
                <v:path arrowok="t"/>
              </v:shape>
            </v:group>
            <v:group style="position:absolute;left:3048;top:732;width:2;height:80" coordorigin="3048,732" coordsize="2,80">
              <v:shape style="position:absolute;left:3048;top:732;width:2;height:80" coordorigin="3048,732" coordsize="0,80" path="m3048,812l3048,732e" filled="false" stroked="true" strokeweight=".748pt" strokecolor="#939598">
                <v:path arrowok="t"/>
              </v:shape>
            </v:group>
            <v:group style="position:absolute;left:3008;top:732;width:2;height:80" coordorigin="3008,732" coordsize="2,80">
              <v:shape style="position:absolute;left:3008;top:732;width:2;height:80" coordorigin="3008,732" coordsize="1,80" path="m3008,812l3008,732e" filled="false" stroked="true" strokeweight=".748pt" strokecolor="#939598">
                <v:path arrowok="t"/>
              </v:shape>
            </v:group>
            <v:group style="position:absolute;left:2968;top:732;width:2;height:80" coordorigin="2968,732" coordsize="2,80">
              <v:shape style="position:absolute;left:2968;top:732;width:2;height:80" coordorigin="2968,732" coordsize="0,80" path="m2968,812l2968,732e" filled="false" stroked="true" strokeweight=".748pt" strokecolor="#939598">
                <v:path arrowok="t"/>
              </v:shape>
            </v:group>
            <v:group style="position:absolute;left:2928;top:732;width:2;height:80" coordorigin="2928,732" coordsize="2,80">
              <v:shape style="position:absolute;left:2928;top:732;width:2;height:80" coordorigin="2928,732" coordsize="0,80" path="m2928,812l2928,732e" filled="false" stroked="true" strokeweight=".748pt" strokecolor="#939598">
                <v:path arrowok="t"/>
              </v:shape>
            </v:group>
            <v:group style="position:absolute;left:2888;top:732;width:2;height:80" coordorigin="2888,732" coordsize="2,80">
              <v:shape style="position:absolute;left:2888;top:732;width:2;height:80" coordorigin="2888,732" coordsize="1,80" path="m2888,812l2888,732e" filled="false" stroked="true" strokeweight=".748pt" strokecolor="#939598">
                <v:path arrowok="t"/>
              </v:shape>
            </v:group>
            <v:group style="position:absolute;left:2848;top:732;width:2;height:80" coordorigin="2848,732" coordsize="2,80">
              <v:shape style="position:absolute;left:2848;top:732;width:2;height:80" coordorigin="2848,732" coordsize="0,80" path="m2848,812l2848,732e" filled="false" stroked="true" strokeweight=".748pt" strokecolor="#939598">
                <v:path arrowok="t"/>
              </v:shape>
            </v:group>
            <v:group style="position:absolute;left:2808;top:732;width:2;height:80" coordorigin="2808,732" coordsize="2,80">
              <v:shape style="position:absolute;left:2808;top:732;width:2;height:80" coordorigin="2808,732" coordsize="1,80" path="m2808,812l2808,732e" filled="false" stroked="true" strokeweight=".748pt" strokecolor="#939598">
                <v:path arrowok="t"/>
              </v:shape>
            </v:group>
            <v:group style="position:absolute;left:2768;top:732;width:2;height:80" coordorigin="2768,732" coordsize="2,80">
              <v:shape style="position:absolute;left:2768;top:732;width:2;height:80" coordorigin="2768,732" coordsize="0,80" path="m2768,812l2768,732e" filled="false" stroked="true" strokeweight=".748pt" strokecolor="#939598">
                <v:path arrowok="t"/>
              </v:shape>
            </v:group>
            <v:group style="position:absolute;left:2728;top:732;width:2;height:80" coordorigin="2728,732" coordsize="2,80">
              <v:shape style="position:absolute;left:2728;top:732;width:2;height:80" coordorigin="2728,732" coordsize="0,80" path="m2728,812l2728,732e" filled="false" stroked="true" strokeweight=".748pt" strokecolor="#939598">
                <v:path arrowok="t"/>
              </v:shape>
            </v:group>
            <v:group style="position:absolute;left:2688;top:732;width:2;height:80" coordorigin="2688,732" coordsize="2,80">
              <v:shape style="position:absolute;left:2688;top:732;width:2;height:80" coordorigin="2688,732" coordsize="0,80" path="m2688,812l2688,732e" filled="false" stroked="true" strokeweight=".748pt" strokecolor="#939598">
                <v:path arrowok="t"/>
              </v:shape>
            </v:group>
            <v:group style="position:absolute;left:2648;top:732;width:2;height:80" coordorigin="2648,732" coordsize="2,80">
              <v:shape style="position:absolute;left:2648;top:732;width:2;height:80" coordorigin="2648,732" coordsize="1,80" path="m2648,812l2648,732e" filled="false" stroked="true" strokeweight=".748pt" strokecolor="#939598">
                <v:path arrowok="t"/>
              </v:shape>
            </v:group>
            <v:group style="position:absolute;left:2608;top:732;width:2;height:80" coordorigin="2608,732" coordsize="2,80">
              <v:shape style="position:absolute;left:2608;top:732;width:2;height:80" coordorigin="2608,732" coordsize="0,80" path="m2608,812l2608,732e" filled="false" stroked="true" strokeweight=".748pt" strokecolor="#939598">
                <v:path arrowok="t"/>
              </v:shape>
            </v:group>
            <v:group style="position:absolute;left:2568;top:732;width:2;height:80" coordorigin="2568,732" coordsize="2,80">
              <v:shape style="position:absolute;left:2568;top:732;width:2;height:80" coordorigin="2568,732" coordsize="0,80" path="m2568,812l2568,732e" filled="false" stroked="true" strokeweight=".748pt" strokecolor="#939598">
                <v:path arrowok="t"/>
              </v:shape>
            </v:group>
            <v:group style="position:absolute;left:2528;top:732;width:2;height:80" coordorigin="2528,732" coordsize="2,80">
              <v:shape style="position:absolute;left:2528;top:732;width:2;height:80" coordorigin="2528,732" coordsize="0,80" path="m2528,812l2528,732e" filled="false" stroked="true" strokeweight=".748pt" strokecolor="#939598">
                <v:path arrowok="t"/>
              </v:shape>
            </v:group>
            <v:group style="position:absolute;left:2488;top:732;width:2;height:80" coordorigin="2488,732" coordsize="2,80">
              <v:shape style="position:absolute;left:2488;top:732;width:2;height:80" coordorigin="2488,732" coordsize="1,80" path="m2488,812l2488,732e" filled="false" stroked="true" strokeweight=".748pt" strokecolor="#939598">
                <v:path arrowok="t"/>
              </v:shape>
            </v:group>
            <v:group style="position:absolute;left:2448;top:732;width:2;height:80" coordorigin="2448,732" coordsize="2,80">
              <v:shape style="position:absolute;left:2448;top:732;width:2;height:80" coordorigin="2448,732" coordsize="0,80" path="m2448,812l2448,732e" filled="false" stroked="true" strokeweight=".748pt" strokecolor="#939598">
                <v:path arrowok="t"/>
              </v:shape>
            </v:group>
            <v:group style="position:absolute;left:2408;top:732;width:2;height:80" coordorigin="2408,732" coordsize="2,80">
              <v:shape style="position:absolute;left:2408;top:732;width:2;height:80" coordorigin="2408,732" coordsize="1,80" path="m2408,812l2408,732e" filled="false" stroked="true" strokeweight=".748pt" strokecolor="#939598">
                <v:path arrowok="t"/>
              </v:shape>
            </v:group>
            <v:group style="position:absolute;left:2368;top:732;width:2;height:80" coordorigin="2368,732" coordsize="2,80">
              <v:shape style="position:absolute;left:2368;top:732;width:2;height:80" coordorigin="2368,732" coordsize="1,80" path="m2368,812l2368,732e" filled="false" stroked="true" strokeweight=".748pt" strokecolor="#939598">
                <v:path arrowok="t"/>
              </v:shape>
            </v:group>
            <v:group style="position:absolute;left:2328;top:732;width:2;height:80" coordorigin="2328,732" coordsize="2,80">
              <v:shape style="position:absolute;left:2328;top:732;width:2;height:80" coordorigin="2328,732" coordsize="0,80" path="m2328,812l2328,732e" filled="false" stroked="true" strokeweight=".748pt" strokecolor="#939598">
                <v:path arrowok="t"/>
              </v:shape>
            </v:group>
            <v:group style="position:absolute;left:2288;top:732;width:2;height:80" coordorigin="2288,732" coordsize="2,80">
              <v:shape style="position:absolute;left:2288;top:732;width:2;height:80" coordorigin="2288,732" coordsize="1,80" path="m2288,812l2288,732e" filled="false" stroked="true" strokeweight=".748pt" strokecolor="#939598">
                <v:path arrowok="t"/>
              </v:shape>
            </v:group>
            <v:group style="position:absolute;left:2248;top:732;width:2;height:80" coordorigin="2248,732" coordsize="2,80">
              <v:shape style="position:absolute;left:2248;top:732;width:2;height:80" coordorigin="2248,732" coordsize="0,80" path="m2248,812l2248,732e" filled="false" stroked="true" strokeweight=".748pt" strokecolor="#939598">
                <v:path arrowok="t"/>
              </v:shape>
            </v:group>
            <v:group style="position:absolute;left:2208;top:732;width:2;height:80" coordorigin="2208,732" coordsize="2,80">
              <v:shape style="position:absolute;left:2208;top:732;width:2;height:80" coordorigin="2208,732" coordsize="0,80" path="m2208,812l2208,732e" filled="false" stroked="true" strokeweight=".748pt" strokecolor="#939598">
                <v:path arrowok="t"/>
              </v:shape>
            </v:group>
            <v:group style="position:absolute;left:2168;top:732;width:2;height:80" coordorigin="2168,732" coordsize="2,80">
              <v:shape style="position:absolute;left:2168;top:732;width:2;height:80" coordorigin="2168,732" coordsize="0,80" path="m2168,812l2168,732e" filled="false" stroked="true" strokeweight=".748pt" strokecolor="#939598">
                <v:path arrowok="t"/>
              </v:shape>
            </v:group>
            <v:group style="position:absolute;left:2128;top:732;width:2;height:80" coordorigin="2128,732" coordsize="2,80">
              <v:shape style="position:absolute;left:2128;top:732;width:2;height:80" coordorigin="2128,732" coordsize="1,80" path="m2128,812l2128,732e" filled="false" stroked="true" strokeweight=".748pt" strokecolor="#939598">
                <v:path arrowok="t"/>
              </v:shape>
            </v:group>
            <v:group style="position:absolute;left:2088;top:732;width:2;height:80" coordorigin="2088,732" coordsize="2,80">
              <v:shape style="position:absolute;left:2088;top:732;width:2;height:80" coordorigin="2088,732" coordsize="0,80" path="m2088,812l2088,732e" filled="false" stroked="true" strokeweight=".748pt" strokecolor="#939598">
                <v:path arrowok="t"/>
              </v:shape>
            </v:group>
            <v:group style="position:absolute;left:2048;top:732;width:2;height:80" coordorigin="2048,732" coordsize="2,80">
              <v:shape style="position:absolute;left:2048;top:732;width:2;height:80" coordorigin="2048,732" coordsize="1,80" path="m2048,812l2048,732e" filled="false" stroked="true" strokeweight=".748pt" strokecolor="#939598">
                <v:path arrowok="t"/>
              </v:shape>
            </v:group>
            <v:group style="position:absolute;left:2008;top:732;width:2;height:80" coordorigin="2008,732" coordsize="2,80">
              <v:shape style="position:absolute;left:2008;top:732;width:2;height:80" coordorigin="2008,732" coordsize="0,80" path="m2008,812l2008,732e" filled="false" stroked="true" strokeweight=".748pt" strokecolor="#939598">
                <v:path arrowok="t"/>
              </v:shape>
            </v:group>
            <v:group style="position:absolute;left:1968;top:732;width:2;height:80" coordorigin="1968,732" coordsize="2,80">
              <v:shape style="position:absolute;left:1968;top:732;width:2;height:80" coordorigin="1968,732" coordsize="1,80" path="m1968,812l1968,732e" filled="false" stroked="true" strokeweight=".748pt" strokecolor="#939598">
                <v:path arrowok="t"/>
              </v:shape>
            </v:group>
            <v:group style="position:absolute;left:1928;top:732;width:2;height:80" coordorigin="1928,732" coordsize="2,80">
              <v:shape style="position:absolute;left:1928;top:732;width:2;height:80" coordorigin="1928,732" coordsize="0,80" path="m1928,812l1928,732e" filled="false" stroked="true" strokeweight=".748pt" strokecolor="#939598">
                <v:path arrowok="t"/>
              </v:shape>
            </v:group>
            <v:group style="position:absolute;left:1888;top:732;width:2;height:80" coordorigin="1888,732" coordsize="2,80">
              <v:shape style="position:absolute;left:1888;top:732;width:2;height:80" coordorigin="1888,732" coordsize="1,80" path="m1888,812l1888,732e" filled="false" stroked="true" strokeweight=".748pt" strokecolor="#939598">
                <v:path arrowok="t"/>
              </v:shape>
            </v:group>
            <v:group style="position:absolute;left:1848;top:732;width:2;height:80" coordorigin="1848,732" coordsize="2,80">
              <v:shape style="position:absolute;left:1848;top:732;width:2;height:80" coordorigin="1848,732" coordsize="1,80" path="m1848,812l1848,732e" filled="false" stroked="true" strokeweight=".748pt" strokecolor="#939598">
                <v:path arrowok="t"/>
              </v:shape>
            </v:group>
            <v:group style="position:absolute;left:1808;top:732;width:2;height:80" coordorigin="1808,732" coordsize="2,80">
              <v:shape style="position:absolute;left:1808;top:732;width:2;height:80" coordorigin="1808,732" coordsize="0,80" path="m1808,812l1808,732e" filled="false" stroked="true" strokeweight=".748pt" strokecolor="#939598">
                <v:path arrowok="t"/>
              </v:shape>
            </v:group>
            <v:group style="position:absolute;left:1768;top:732;width:2;height:80" coordorigin="1768,732" coordsize="2,80">
              <v:shape style="position:absolute;left:1768;top:732;width:2;height:80" coordorigin="1768,732" coordsize="0,80" path="m1768,812l1768,732e" filled="false" stroked="true" strokeweight=".748pt" strokecolor="#939598">
                <v:path arrowok="t"/>
              </v:shape>
            </v:group>
            <v:group style="position:absolute;left:1728;top:732;width:2;height:80" coordorigin="1728,732" coordsize="2,80">
              <v:shape style="position:absolute;left:1728;top:732;width:2;height:80" coordorigin="1728,732" coordsize="0,80" path="m1728,812l1728,732e" filled="false" stroked="true" strokeweight=".748pt" strokecolor="#939598">
                <v:path arrowok="t"/>
              </v:shape>
            </v:group>
            <v:group style="position:absolute;left:1688;top:732;width:2;height:80" coordorigin="1688,732" coordsize="2,80">
              <v:shape style="position:absolute;left:1688;top:732;width:2;height:80" coordorigin="1688,732" coordsize="1,80" path="m1688,812l1688,732e" filled="false" stroked="true" strokeweight=".748pt" strokecolor="#939598">
                <v:path arrowok="t"/>
              </v:shape>
            </v:group>
            <v:group style="position:absolute;left:1648;top:732;width:2;height:80" coordorigin="1648,732" coordsize="2,80">
              <v:shape style="position:absolute;left:1648;top:732;width:2;height:80" coordorigin="1648,732" coordsize="0,80" path="m1648,812l1648,732e" filled="false" stroked="true" strokeweight=".748pt" strokecolor="#939598">
                <v:path arrowok="t"/>
              </v:shape>
            </v:group>
            <v:group style="position:absolute;left:1608;top:732;width:2;height:80" coordorigin="1608,732" coordsize="2,80">
              <v:shape style="position:absolute;left:1608;top:732;width:2;height:80" coordorigin="1608,732" coordsize="1,80" path="m1608,812l1608,732e" filled="false" stroked="true" strokeweight=".748pt" strokecolor="#939598">
                <v:path arrowok="t"/>
              </v:shape>
            </v:group>
            <v:group style="position:absolute;left:1568;top:732;width:2;height:80" coordorigin="1568,732" coordsize="2,80">
              <v:shape style="position:absolute;left:1568;top:732;width:2;height:80" coordorigin="1568,732" coordsize="0,80" path="m1568,812l1568,732e" filled="false" stroked="true" strokeweight=".748pt" strokecolor="#939598">
                <v:path arrowok="t"/>
              </v:shape>
            </v:group>
            <v:group style="position:absolute;left:1528;top:732;width:2;height:80" coordorigin="1528,732" coordsize="2,80">
              <v:shape style="position:absolute;left:1528;top:732;width:2;height:80" coordorigin="1528,732" coordsize="1,80" path="m1528,812l1528,732e" filled="false" stroked="true" strokeweight=".748pt" strokecolor="#939598">
                <v:path arrowok="t"/>
              </v:shape>
            </v:group>
            <v:group style="position:absolute;left:1488;top:732;width:2;height:80" coordorigin="1488,732" coordsize="2,80">
              <v:shape style="position:absolute;left:1488;top:732;width:2;height:80" coordorigin="1488,732" coordsize="0,80" path="m1488,812l1488,732e" filled="false" stroked="true" strokeweight=".748pt" strokecolor="#939598">
                <v:path arrowok="t"/>
              </v:shape>
            </v:group>
            <v:group style="position:absolute;left:1448;top:732;width:2;height:80" coordorigin="1448,732" coordsize="2,80">
              <v:shape style="position:absolute;left:1448;top:732;width:2;height:80" coordorigin="1448,732" coordsize="1,80" path="m1448,812l1448,732e" filled="false" stroked="true" strokeweight=".748pt" strokecolor="#939598">
                <v:path arrowok="t"/>
              </v:shape>
            </v:group>
            <v:group style="position:absolute;left:1408;top:732;width:2;height:80" coordorigin="1408,732" coordsize="2,80">
              <v:shape style="position:absolute;left:1408;top:732;width:2;height:80" coordorigin="1408,732" coordsize="0,80" path="m1408,812l1408,732e" filled="false" stroked="true" strokeweight=".748pt" strokecolor="#939598">
                <v:path arrowok="t"/>
              </v:shape>
            </v:group>
            <v:group style="position:absolute;left:1368;top:732;width:2;height:80" coordorigin="1368,732" coordsize="2,80">
              <v:shape style="position:absolute;left:1368;top:732;width:2;height:80" coordorigin="1368,732" coordsize="1,80" path="m1368,812l1368,732e" filled="false" stroked="true" strokeweight=".748pt" strokecolor="#939598">
                <v:path arrowok="t"/>
              </v:shape>
            </v:group>
            <v:group style="position:absolute;left:1328;top:732;width:2;height:80" coordorigin="1328,732" coordsize="2,80">
              <v:shape style="position:absolute;left:1328;top:732;width:2;height:80" coordorigin="1328,732" coordsize="0,80" path="m1328,812l1328,732e" filled="false" stroked="true" strokeweight=".748pt" strokecolor="#939598">
                <v:path arrowok="t"/>
              </v:shape>
            </v:group>
            <v:group style="position:absolute;left:1288;top:732;width:2;height:80" coordorigin="1288,732" coordsize="2,80">
              <v:shape style="position:absolute;left:1288;top:732;width:2;height:80" coordorigin="1288,732" coordsize="0,80" path="m1288,812l1288,732e" filled="false" stroked="true" strokeweight=".748pt" strokecolor="#939598">
                <v:path arrowok="t"/>
              </v:shape>
            </v:group>
            <v:group style="position:absolute;left:1248;top:732;width:2;height:80" coordorigin="1248,732" coordsize="2,80">
              <v:shape style="position:absolute;left:1248;top:732;width:2;height:80" coordorigin="1248,732" coordsize="1,80" path="m1248,812l1248,732e" filled="false" stroked="true" strokeweight=".748pt" strokecolor="#939598">
                <v:path arrowok="t"/>
              </v:shape>
            </v:group>
            <v:group style="position:absolute;left:1208;top:732;width:2;height:80" coordorigin="1208,732" coordsize="2,80">
              <v:shape style="position:absolute;left:1208;top:732;width:2;height:80" coordorigin="1208,732" coordsize="0,80" path="m1208,812l1208,732e" filled="false" stroked="true" strokeweight=".748pt" strokecolor="#939598">
                <v:path arrowok="t"/>
              </v:shape>
            </v:group>
            <v:group style="position:absolute;left:1168;top:732;width:2;height:80" coordorigin="1168,732" coordsize="2,80">
              <v:shape style="position:absolute;left:1168;top:732;width:2;height:80" coordorigin="1168,732" coordsize="1,80" path="m1168,812l1168,732e" filled="false" stroked="true" strokeweight=".748pt" strokecolor="#939598">
                <v:path arrowok="t"/>
              </v:shape>
            </v:group>
            <v:group style="position:absolute;left:1128;top:732;width:2;height:80" coordorigin="1128,732" coordsize="2,80">
              <v:shape style="position:absolute;left:1128;top:732;width:2;height:80" coordorigin="1128,732" coordsize="0,80" path="m1128,812l1128,732e" filled="false" stroked="true" strokeweight=".748pt" strokecolor="#939598">
                <v:path arrowok="t"/>
              </v:shape>
            </v:group>
            <v:group style="position:absolute;left:1088;top:732;width:2;height:80" coordorigin="1088,732" coordsize="2,80">
              <v:shape style="position:absolute;left:1088;top:732;width:2;height:80" coordorigin="1088,732" coordsize="1,80" path="m1088,812l1088,732e" filled="false" stroked="true" strokeweight=".748pt" strokecolor="#939598">
                <v:path arrowok="t"/>
              </v:shape>
            </v:group>
            <v:group style="position:absolute;left:1048;top:732;width:2;height:80" coordorigin="1048,732" coordsize="2,80">
              <v:shape style="position:absolute;left:1048;top:732;width:2;height:80" coordorigin="1048,732" coordsize="0,80" path="m1048,812l1048,732e" filled="false" stroked="true" strokeweight=".748pt" strokecolor="#939598">
                <v:path arrowok="t"/>
              </v:shape>
            </v:group>
            <v:group style="position:absolute;left:1008;top:732;width:2;height:80" coordorigin="1008,732" coordsize="2,80">
              <v:shape style="position:absolute;left:1008;top:732;width:2;height:80" coordorigin="1008,732" coordsize="1,80" path="m1008,812l1008,732e" filled="false" stroked="true" strokeweight=".748pt" strokecolor="#939598">
                <v:path arrowok="t"/>
              </v:shape>
            </v:group>
            <v:group style="position:absolute;left:968;top:732;width:2;height:80" coordorigin="968,732" coordsize="2,80">
              <v:shape style="position:absolute;left:968;top:732;width:2;height:80" coordorigin="968,732" coordsize="0,80" path="m968,812l968,732e" filled="false" stroked="true" strokeweight=".748pt" strokecolor="#939598">
                <v:path arrowok="t"/>
              </v:shape>
            </v:group>
            <v:group style="position:absolute;left:928;top:732;width:2;height:80" coordorigin="928,732" coordsize="2,80">
              <v:shape style="position:absolute;left:928;top:732;width:2;height:80" coordorigin="928,732" coordsize="1,80" path="m928,812l928,732e" filled="false" stroked="true" strokeweight=".748pt" strokecolor="#939598">
                <v:path arrowok="t"/>
              </v:shape>
            </v:group>
            <v:group style="position:absolute;left:888;top:732;width:2;height:80" coordorigin="888,732" coordsize="2,80">
              <v:shape style="position:absolute;left:888;top:732;width:2;height:80" coordorigin="888,732" coordsize="0,80" path="m888,812l888,732e" filled="false" stroked="true" strokeweight=".748pt" strokecolor="#939598">
                <v:path arrowok="t"/>
              </v:shape>
            </v:group>
            <v:group style="position:absolute;left:848;top:732;width:2;height:80" coordorigin="848,732" coordsize="2,80">
              <v:shape style="position:absolute;left:848;top:732;width:2;height:80" coordorigin="848,732" coordsize="0,80" path="m848,812l848,732e" filled="false" stroked="true" strokeweight=".748pt" strokecolor="#939598">
                <v:path arrowok="t"/>
              </v:shape>
            </v:group>
            <v:group style="position:absolute;left:808;top:732;width:2;height:80" coordorigin="808,732" coordsize="2,80">
              <v:shape style="position:absolute;left:808;top:732;width:2;height:80" coordorigin="808,732" coordsize="0,80" path="m808,812l808,732e" filled="false" stroked="true" strokeweight=".748pt" strokecolor="#939598">
                <v:path arrowok="t"/>
              </v:shape>
            </v:group>
            <v:group style="position:absolute;left:768;top:732;width:2;height:80" coordorigin="768,732" coordsize="2,80">
              <v:shape style="position:absolute;left:768;top:732;width:2;height:80" coordorigin="768,732" coordsize="1,80" path="m768,812l768,732e" filled="false" stroked="true" strokeweight=".748pt" strokecolor="#939598">
                <v:path arrowok="t"/>
              </v:shape>
            </v:group>
            <v:group style="position:absolute;left:728;top:732;width:2;height:80" coordorigin="728,732" coordsize="2,80">
              <v:shape style="position:absolute;left:728;top:732;width:2;height:80" coordorigin="728,732" coordsize="1,80" path="m728,812l728,732e" filled="false" stroked="true" strokeweight=".748pt" strokecolor="#939598">
                <v:path arrowok="t"/>
              </v:shape>
            </v:group>
            <v:group style="position:absolute;left:688;top:732;width:2;height:80" coordorigin="688,732" coordsize="2,80">
              <v:shape style="position:absolute;left:688;top:732;width:2;height:80" coordorigin="688,732" coordsize="0,80" path="m688,812l688,732e" filled="false" stroked="true" strokeweight=".748pt" strokecolor="#939598">
                <v:path arrowok="t"/>
              </v:shape>
            </v:group>
            <v:group style="position:absolute;left:648;top:732;width:2;height:80" coordorigin="648,732" coordsize="2,80">
              <v:shape style="position:absolute;left:648;top:732;width:2;height:80" coordorigin="648,732" coordsize="1,80" path="m648,812l648,732e" filled="false" stroked="true" strokeweight=".748pt" strokecolor="#939598">
                <v:path arrowok="t"/>
              </v:shape>
            </v:group>
            <v:group style="position:absolute;left:608;top:732;width:2;height:80" coordorigin="608,732" coordsize="2,80">
              <v:shape style="position:absolute;left:608;top:732;width:2;height:80" coordorigin="608,732" coordsize="0,80" path="m608,812l608,732e" filled="false" stroked="true" strokeweight=".748pt" strokecolor="#939598">
                <v:path arrowok="t"/>
              </v:shape>
            </v:group>
            <v:group style="position:absolute;left:568;top:732;width:2;height:80" coordorigin="568,732" coordsize="2,80">
              <v:shape style="position:absolute;left:568;top:732;width:2;height:80" coordorigin="568,732" coordsize="1,80" path="m568,812l568,732e" filled="false" stroked="true" strokeweight=".748pt" strokecolor="#939598">
                <v:path arrowok="t"/>
              </v:shape>
            </v:group>
            <v:group style="position:absolute;left:528;top:732;width:2;height:80" coordorigin="528,732" coordsize="2,80">
              <v:shape style="position:absolute;left:528;top:732;width:2;height:80" coordorigin="528,732" coordsize="0,80" path="m528,812l528,732e" filled="false" stroked="true" strokeweight=".748pt" strokecolor="#939598">
                <v:path arrowok="t"/>
              </v:shape>
            </v:group>
            <v:group style="position:absolute;left:488;top:732;width:2;height:80" coordorigin="488,732" coordsize="2,80">
              <v:shape style="position:absolute;left:488;top:732;width:2;height:80" coordorigin="488,732" coordsize="1,80" path="m488,812l488,732e" filled="false" stroked="true" strokeweight=".748pt" strokecolor="#939598">
                <v:path arrowok="t"/>
              </v:shape>
            </v:group>
            <v:group style="position:absolute;left:448;top:732;width:2;height:80" coordorigin="448,732" coordsize="2,80">
              <v:shape style="position:absolute;left:448;top:732;width:2;height:80" coordorigin="448,732" coordsize="0,80" path="m448,812l448,732e" filled="false" stroked="true" strokeweight=".748pt" strokecolor="#939598">
                <v:path arrowok="t"/>
              </v:shape>
            </v:group>
            <v:group style="position:absolute;left:408;top:732;width:2;height:80" coordorigin="408,732" coordsize="2,80">
              <v:shape style="position:absolute;left:408;top:732;width:2;height:80" coordorigin="408,732" coordsize="0,80" path="m408,812l408,732e" filled="false" stroked="true" strokeweight=".748pt" strokecolor="#939598">
                <v:path arrowok="t"/>
              </v:shape>
            </v:group>
            <v:group style="position:absolute;left:368;top:732;width:2;height:80" coordorigin="368,732" coordsize="2,80">
              <v:shape style="position:absolute;left:368;top:732;width:2;height:80" coordorigin="368,732" coordsize="0,80" path="m368,812l368,732e" filled="false" stroked="true" strokeweight=".748pt" strokecolor="#939598">
                <v:path arrowok="t"/>
              </v:shape>
            </v:group>
            <v:group style="position:absolute;left:328;top:732;width:2;height:80" coordorigin="328,732" coordsize="2,80">
              <v:shape style="position:absolute;left:328;top:732;width:2;height:80" coordorigin="328,732" coordsize="1,80" path="m328,812l328,732e" filled="false" stroked="true" strokeweight=".748pt" strokecolor="#939598">
                <v:path arrowok="t"/>
              </v:shape>
            </v:group>
            <v:group style="position:absolute;left:288;top:732;width:2;height:80" coordorigin="288,732" coordsize="2,80">
              <v:shape style="position:absolute;left:288;top:732;width:2;height:80" coordorigin="288,732" coordsize="0,80" path="m288,812l288,732e" filled="false" stroked="true" strokeweight=".748pt" strokecolor="#939598">
                <v:path arrowok="t"/>
              </v:shape>
            </v:group>
            <v:group style="position:absolute;left:248;top:732;width:2;height:80" coordorigin="248,732" coordsize="2,80">
              <v:shape style="position:absolute;left:248;top:732;width:2;height:80" coordorigin="248,732" coordsize="1,80" path="m248,812l248,732e" filled="false" stroked="true" strokeweight=".748pt" strokecolor="#939598">
                <v:path arrowok="t"/>
              </v:shape>
            </v:group>
            <v:group style="position:absolute;left:208;top:732;width:2;height:80" coordorigin="208,732" coordsize="2,80">
              <v:shape style="position:absolute;left:208;top:732;width:2;height:80" coordorigin="208,732" coordsize="1,80" path="m208,812l208,732e" filled="false" stroked="true" strokeweight=".748pt" strokecolor="#939598">
                <v:path arrowok="t"/>
              </v:shape>
            </v:group>
            <v:group style="position:absolute;left:168;top:732;width:2;height:80" coordorigin="168,732" coordsize="2,80">
              <v:shape style="position:absolute;left:168;top:732;width:2;height:80" coordorigin="168,732" coordsize="0,80" path="m168,812l168,732e" filled="false" stroked="true" strokeweight=".748pt" strokecolor="#939598">
                <v:path arrowok="t"/>
              </v:shape>
            </v:group>
            <v:group style="position:absolute;left:128;top:732;width:2;height:80" coordorigin="128,732" coordsize="2,80">
              <v:shape style="position:absolute;left:128;top:732;width:2;height:80" coordorigin="128,732" coordsize="1,80" path="m128,812l128,732e" filled="false" stroked="true" strokeweight=".748pt" strokecolor="#939598">
                <v:path arrowok="t"/>
              </v:shape>
            </v:group>
            <v:group style="position:absolute;left:88;top:732;width:2;height:80" coordorigin="88,732" coordsize="2,80">
              <v:shape style="position:absolute;left:88;top:732;width:2;height:80" coordorigin="88,732" coordsize="0,80" path="m88,812l88,732e" filled="false" stroked="true" strokeweight=".748pt" strokecolor="#939598">
                <v:path arrowok="t"/>
              </v:shape>
            </v:group>
            <v:group style="position:absolute;left:47;top:732;width:2;height:80" coordorigin="47,732" coordsize="2,80">
              <v:shape style="position:absolute;left:47;top:732;width:2;height:80" coordorigin="47,732" coordsize="1,80" path="m48,812l47,732e" filled="false" stroked="true" strokeweight=".748pt" strokecolor="#939598">
                <v:path arrowok="t"/>
              </v:shape>
            </v:group>
            <v:group style="position:absolute;left:7;top:732;width:2;height:80" coordorigin="7,732" coordsize="2,80">
              <v:shape style="position:absolute;left:7;top:732;width:2;height:80" coordorigin="7,732" coordsize="0,80" path="m7,812l7,732e" filled="false" stroked="true" strokeweight=".748pt" strokecolor="#939598">
                <v:path arrowok="t"/>
              </v:shape>
              <v:shape style="position:absolute;left:5056;top:0;width:6463;height:1502" type="#_x0000_t75" stroked="false">
                <v:imagedata r:id="rId21" o:title=""/>
              </v:shape>
            </v:group>
          </v:group>
        </w:pict>
      </w:r>
      <w:r>
        <w:rPr>
          <w:rFonts w:ascii="Calibri" w:hAnsi="Calibri" w:cs="Calibri" w:eastAsia="Calibri"/>
          <w:position w:val="-29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sz w:val="22"/>
          <w:szCs w:val="22"/>
        </w:rPr>
      </w:pPr>
    </w:p>
    <w:p>
      <w:pPr>
        <w:spacing w:line="12016" w:lineRule="exact"/>
        <w:ind w:left="935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position w:val="-239"/>
          <w:sz w:val="20"/>
          <w:szCs w:val="20"/>
        </w:rPr>
        <w:pict>
          <v:group style="width:518.25pt;height:600.85pt;mso-position-horizontal-relative:char;mso-position-vertical-relative:line" coordorigin="0,0" coordsize="10365,12017">
            <v:shape style="position:absolute;left:0;top:0;width:5654;height:5031" type="#_x0000_t75" stroked="false">
              <v:imagedata r:id="rId69" o:title=""/>
            </v:shape>
            <v:group style="position:absolute;left:4777;top:2011;width:1925;height:1309" coordorigin="4777,2011" coordsize="1925,1309">
              <v:shape style="position:absolute;left:4777;top:2011;width:1925;height:1309" coordorigin="4777,2011" coordsize="1925,1309" path="m5946,3292l5923,3319,5924,3319,5925,3319,5946,3292xe" filled="true" fillcolor="#c7c8ca" stroked="false">
                <v:path arrowok="t"/>
                <v:fill type="solid"/>
              </v:shape>
              <v:shape style="position:absolute;left:4777;top:2011;width:1925;height:1309" coordorigin="4777,2011" coordsize="1925,1309" path="m5504,2295l5584,2332,5644,2363,5738,2424,5805,2489,5850,2562,5881,2648,5903,2753,5913,2814,5923,2881,5933,2948,5941,3007,5951,3107,5955,3183,5955,3213,5954,3238,5952,3259,5950,3276,5947,3290,5946,3292,6701,2403,6234,2401,6144,2399,6062,2396,5988,2392,5919,2387,5856,2380,5796,2372,5683,2349,5571,2318,5512,2298,5504,2295xe" filled="true" fillcolor="#c7c8ca" stroked="false">
                <v:path arrowok="t"/>
                <v:fill type="solid"/>
              </v:shape>
              <v:shape style="position:absolute;left:4777;top:2011;width:1925;height:1309" coordorigin="4777,2011" coordsize="1925,1309" path="m5130,2149l5384,2251,5450,2276,5504,2295,5436,2267,5347,2231,5245,2192,5130,2149xe" filled="true" fillcolor="#c7c8ca" stroked="false">
                <v:path arrowok="t"/>
                <v:fill type="solid"/>
              </v:shape>
              <v:shape style="position:absolute;left:4777;top:2011;width:1925;height:1309" coordorigin="4777,2011" coordsize="1925,1309" path="m4777,2011l4863,2052,5130,2149,4883,2050,4817,2024,4797,2017,4784,2012,4777,2011xe" filled="true" fillcolor="#c7c8ca" stroked="false">
                <v:path arrowok="t"/>
                <v:fill type="solid"/>
              </v:shape>
            </v:group>
            <v:group style="position:absolute;left:5879;top:2331;width:4486;height:3485" coordorigin="5879,2331" coordsize="4486,3485">
              <v:shape style="position:absolute;left:5879;top:2331;width:4486;height:3485" coordorigin="5879,2331" coordsize="4486,3485" path="m5879,2331l10364,2331,10364,5816,5879,5816,5879,2331xe" filled="true" fillcolor="#000000" stroked="false">
                <v:path arrowok="t"/>
                <v:fill type="solid"/>
              </v:shape>
            </v:group>
            <v:group style="position:absolute;left:5930;top:2382;width:4105;height:3103" coordorigin="5930,2382" coordsize="4105,3103">
              <v:shape style="position:absolute;left:5930;top:2382;width:4105;height:3103" coordorigin="5930,2382" coordsize="4105,3103" path="m5930,2382l5930,5484,10035,5484,10035,2382,5930,2382xe" filled="true" fillcolor="#c7c8ca" stroked="false">
                <v:path arrowok="t"/>
                <v:fill type="solid"/>
              </v:shape>
              <v:shape style="position:absolute;left:6007;top:2453;width:3940;height:2946" type="#_x0000_t75" stroked="false">
                <v:imagedata r:id="rId70" o:title=""/>
              </v:shape>
            </v:group>
            <v:group style="position:absolute;left:953;top:4166;width:1313;height:2470" coordorigin="953,4166" coordsize="1313,2470">
              <v:shape style="position:absolute;left:953;top:4166;width:1313;height:2470" coordorigin="953,4166" coordsize="1313,2470" path="m1645,5166l1621,5256,1598,5331,1574,5404,1549,5476,1520,5549,1488,5624,1452,5702,1412,5786,1366,5876,1315,5974,1258,6082,1193,6200,1122,6331,953,6636,2226,6173,2151,6145,2095,6111,2023,6061,1934,5990,1882,5947,1830,5902,1783,5861,1706,5784,1651,5705,1617,5616,1604,5506,1606,5439,1613,5364,1625,5279,1642,5182,1645,5166xe" filled="true" fillcolor="#c7c8ca" stroked="false">
                <v:path arrowok="t"/>
                <v:fill type="solid"/>
              </v:shape>
              <v:shape style="position:absolute;left:953;top:4166;width:1313;height:2470" coordorigin="953,4166" coordsize="1313,2470" path="m2265,6159l2226,6173,2235,6174,2244,6174,2265,6159xe" filled="true" fillcolor="#c7c8ca" stroked="false">
                <v:path arrowok="t"/>
                <v:fill type="solid"/>
              </v:shape>
              <v:shape style="position:absolute;left:953;top:4166;width:1313;height:2470" coordorigin="953,4166" coordsize="1313,2470" path="m1763,4651l1724,4809,1692,4948,1664,5072,1645,5166,1664,5093,1685,5002,1708,4903,1732,4794,1763,4651xe" filled="true" fillcolor="#c7c8ca" stroked="false">
                <v:path arrowok="t"/>
                <v:fill type="solid"/>
              </v:shape>
              <v:shape style="position:absolute;left:953;top:4166;width:1313;height:2470" coordorigin="953,4166" coordsize="1313,2470" path="m1874,4166l1850,4259,1823,4377,1805,4459,1783,4557,1763,4651,1805,4481,1853,4289,1867,4213,1874,4172,1874,4166xe" filled="true" fillcolor="#c7c8ca" stroked="false">
                <v:path arrowok="t"/>
                <v:fill type="solid"/>
              </v:shape>
            </v:group>
            <v:group style="position:absolute;left:167;top:5918;width:4760;height:3485" coordorigin="167,5918" coordsize="4760,3485">
              <v:shape style="position:absolute;left:167;top:5918;width:4760;height:3485" coordorigin="167,5918" coordsize="4760,3485" path="m167,5918l4926,5918,4926,9403,167,9403,167,5918xe" filled="true" fillcolor="#000000" stroked="false">
                <v:path arrowok="t"/>
                <v:fill type="solid"/>
              </v:shape>
            </v:group>
            <v:group style="position:absolute;left:218;top:5969;width:4382;height:3103" coordorigin="218,5969" coordsize="4382,3103">
              <v:shape style="position:absolute;left:218;top:5969;width:4382;height:3103" coordorigin="218,5969" coordsize="4382,3103" path="m218,5969l218,9071,4600,9071,4600,5969,218,5969xe" filled="true" fillcolor="#c7c8ca" stroked="false">
                <v:path arrowok="t"/>
                <v:fill type="solid"/>
              </v:shape>
              <v:shape style="position:absolute;left:295;top:6040;width:4212;height:2948" type="#_x0000_t75" stroked="false">
                <v:imagedata r:id="rId71" o:title=""/>
              </v:shape>
            </v:group>
            <v:group style="position:absolute;left:4649;top:5168;width:1616;height:3206" coordorigin="4649,5168" coordsize="1616,3206">
              <v:shape style="position:absolute;left:4649;top:5168;width:1616;height:3206" coordorigin="4649,5168" coordsize="1616,3206" path="m5330,8312l5301,8373,5302,8373,5303,8374,5305,8374,5308,8372,5330,8312xe" filled="true" fillcolor="#c7c8ca" stroked="false">
                <v:path arrowok="t"/>
                <v:fill type="solid"/>
              </v:shape>
              <v:shape style="position:absolute;left:4649;top:5168;width:1616;height:3206" coordorigin="4649,5168" coordsize="1616,3206" path="m5220,5918l5281,6014,5326,6093,5363,6171,5393,6248,5417,6326,5434,6407,5447,6493,5454,6584,5457,6683,5457,6790,5453,6908,5447,7039,5438,7182,5428,7341,5417,7500,5407,7641,5397,7766,5387,7876,5378,7972,5369,8055,5360,8126,5352,8186,5337,8275,5330,8312,6264,6302,6033,6273,5935,6260,5845,6246,5765,6232,5693,6216,5627,6199,5567,6179,5461,6130,5366,6065,5320,6024,5274,5978,5227,5926,5220,5918xe" filled="true" fillcolor="#c7c8ca" stroked="false">
                <v:path arrowok="t"/>
                <v:fill type="solid"/>
              </v:shape>
              <v:shape style="position:absolute;left:4649;top:5168;width:1616;height:3206" coordorigin="4649,5168" coordsize="1616,3206" path="m4926,5532l5007,5642,5068,5725,5125,5800,5177,5867,5220,5918,5168,5843,5098,5749,5018,5646,4926,5532xe" filled="true" fillcolor="#c7c8ca" stroked="false">
                <v:path arrowok="t"/>
                <v:fill type="solid"/>
              </v:shape>
              <v:shape style="position:absolute;left:4649;top:5168;width:1616;height:3206" coordorigin="4649,5168" coordsize="1616,3206" path="m4650,5168l4683,5227,4926,5532,4817,5385,4771,5322,4733,5272,4681,5204,4650,5168xe" filled="true" fillcolor="#c7c8ca" stroked="false">
                <v:path arrowok="t"/>
                <v:fill type="solid"/>
              </v:shape>
            </v:group>
            <v:group style="position:absolute;left:5220;top:6228;width:4486;height:5789" coordorigin="5220,6228" coordsize="4486,5789">
              <v:shape style="position:absolute;left:5220;top:6228;width:4486;height:5789" coordorigin="5220,6228" coordsize="4486,5789" path="m5220,6228l9706,6228,9706,12017,5220,12017,5220,6228xe" filled="true" fillcolor="#000000" stroked="false">
                <v:path arrowok="t"/>
                <v:fill type="solid"/>
              </v:shape>
            </v:group>
            <v:group style="position:absolute;left:5272;top:6279;width:4105;height:5409" coordorigin="5272,6279" coordsize="4105,5409">
              <v:shape style="position:absolute;left:5272;top:6279;width:4105;height:5409" coordorigin="5272,6279" coordsize="4105,5409" path="m5272,6279l5272,11688,9376,11688,9376,6279,5272,6279xe" filled="true" fillcolor="#c7c8ca" stroked="false">
                <v:path arrowok="t"/>
                <v:fill type="solid"/>
              </v:shape>
              <v:shape style="position:absolute;left:5348;top:6350;width:3940;height:5236" type="#_x0000_t75" stroked="false">
                <v:imagedata r:id="rId72" o:title=""/>
              </v:shape>
            </v:group>
          </v:group>
        </w:pict>
      </w:r>
      <w:r>
        <w:rPr>
          <w:rFonts w:ascii="Calibri" w:hAnsi="Calibri" w:cs="Calibri" w:eastAsia="Calibri"/>
          <w:position w:val="-239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sz w:val="23"/>
          <w:szCs w:val="23"/>
        </w:rPr>
      </w:pPr>
    </w:p>
    <w:p>
      <w:pPr>
        <w:pStyle w:val="Heading5"/>
        <w:tabs>
          <w:tab w:pos="11264" w:val="left" w:leader="none"/>
        </w:tabs>
        <w:spacing w:line="240" w:lineRule="auto"/>
        <w:ind w:right="0"/>
        <w:jc w:val="left"/>
        <w:rPr>
          <w:u w:val="none"/>
        </w:rPr>
      </w:pPr>
      <w:r>
        <w:rPr/>
        <w:pict>
          <v:group style="position:absolute;margin-left:582.508606pt;margin-top:12.176872pt;width:12.8pt;height:4.8pt;mso-position-horizontal-relative:page;mso-position-vertical-relative:paragraph;z-index:-884824" coordorigin="11650,244" coordsize="256,96">
            <v:group style="position:absolute;left:11898;top:251;width:2;height:80" coordorigin="11898,251" coordsize="2,80">
              <v:shape style="position:absolute;left:11898;top:251;width:2;height:80" coordorigin="11898,251" coordsize="0,80" path="m11898,331l11898,251e" filled="false" stroked="true" strokeweight=".748pt" strokecolor="#939598">
                <v:path arrowok="t"/>
              </v:shape>
            </v:group>
            <v:group style="position:absolute;left:11858;top:251;width:2;height:80" coordorigin="11858,251" coordsize="2,80">
              <v:shape style="position:absolute;left:11858;top:251;width:2;height:80" coordorigin="11858,251" coordsize="0,80" path="m11858,331l11858,251e" filled="false" stroked="true" strokeweight=".748pt" strokecolor="#939598">
                <v:path arrowok="t"/>
              </v:shape>
            </v:group>
            <v:group style="position:absolute;left:11818;top:251;width:2;height:80" coordorigin="11818,251" coordsize="2,80">
              <v:shape style="position:absolute;left:11818;top:251;width:2;height:80" coordorigin="11818,251" coordsize="0,80" path="m11818,331l11818,251e" filled="false" stroked="true" strokeweight=".748pt" strokecolor="#939598">
                <v:path arrowok="t"/>
              </v:shape>
            </v:group>
            <v:group style="position:absolute;left:11778;top:251;width:2;height:80" coordorigin="11778,251" coordsize="2,80">
              <v:shape style="position:absolute;left:11778;top:251;width:2;height:80" coordorigin="11778,251" coordsize="0,80" path="m11778,331l11778,251e" filled="false" stroked="true" strokeweight=".748pt" strokecolor="#939598">
                <v:path arrowok="t"/>
              </v:shape>
            </v:group>
            <v:group style="position:absolute;left:11738;top:251;width:2;height:80" coordorigin="11738,251" coordsize="2,80">
              <v:shape style="position:absolute;left:11738;top:251;width:2;height:80" coordorigin="11738,251" coordsize="0,80" path="m11738,331l11738,251e" filled="false" stroked="true" strokeweight=".748pt" strokecolor="#939598">
                <v:path arrowok="t"/>
              </v:shape>
            </v:group>
            <v:group style="position:absolute;left:11698;top:251;width:2;height:80" coordorigin="11698,251" coordsize="2,80">
              <v:shape style="position:absolute;left:11698;top:251;width:2;height:80" coordorigin="11698,251" coordsize="0,80" path="m11698,331l11698,251e" filled="false" stroked="true" strokeweight=".748pt" strokecolor="#939598">
                <v:path arrowok="t"/>
              </v:shape>
            </v:group>
            <v:group style="position:absolute;left:11658;top:251;width:2;height:80" coordorigin="11658,251" coordsize="2,80">
              <v:shape style="position:absolute;left:11658;top:251;width:2;height:80" coordorigin="11658,251" coordsize="0,80" path="m11658,331l11658,251e" filled="false" stroked="true" strokeweight=".748pt" strokecolor="#93959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-.374011pt;margin-top:12.187872pt;width:559.6pt;height:4.95pt;mso-position-horizontal-relative:page;mso-position-vertical-relative:paragraph;z-index:-884800" coordorigin="-7,244" coordsize="11192,99">
            <v:group style="position:absolute;left:11177;top:251;width:2;height:80" coordorigin="11177,251" coordsize="2,80">
              <v:shape style="position:absolute;left:11177;top:251;width:2;height:80" coordorigin="11177,251" coordsize="1,80" path="m11177,331l11177,251e" filled="false" stroked="true" strokeweight=".748pt" strokecolor="#939598">
                <v:path arrowok="t"/>
              </v:shape>
            </v:group>
            <v:group style="position:absolute;left:11137;top:251;width:2;height:80" coordorigin="11137,251" coordsize="2,80">
              <v:shape style="position:absolute;left:11137;top:251;width:2;height:80" coordorigin="11137,251" coordsize="0,80" path="m11137,331l11137,251e" filled="false" stroked="true" strokeweight=".748pt" strokecolor="#939598">
                <v:path arrowok="t"/>
              </v:shape>
            </v:group>
            <v:group style="position:absolute;left:11097;top:251;width:2;height:80" coordorigin="11097,251" coordsize="2,80">
              <v:shape style="position:absolute;left:11097;top:251;width:2;height:80" coordorigin="11097,251" coordsize="0,80" path="m11097,331l11097,251e" filled="false" stroked="true" strokeweight=".748pt" strokecolor="#939598">
                <v:path arrowok="t"/>
              </v:shape>
            </v:group>
            <v:group style="position:absolute;left:11057;top:251;width:2;height:80" coordorigin="11057,251" coordsize="2,80">
              <v:shape style="position:absolute;left:11057;top:251;width:2;height:80" coordorigin="11057,251" coordsize="0,80" path="m11057,331l11057,251e" filled="false" stroked="true" strokeweight=".748pt" strokecolor="#939598">
                <v:path arrowok="t"/>
              </v:shape>
            </v:group>
            <v:group style="position:absolute;left:11017;top:251;width:2;height:80" coordorigin="11017,251" coordsize="2,80">
              <v:shape style="position:absolute;left:11017;top:251;width:2;height:80" coordorigin="11017,251" coordsize="0,80" path="m11017,331l11017,251e" filled="false" stroked="true" strokeweight=".748pt" strokecolor="#939598">
                <v:path arrowok="t"/>
              </v:shape>
            </v:group>
            <v:group style="position:absolute;left:10977;top:251;width:2;height:80" coordorigin="10977,251" coordsize="2,80">
              <v:shape style="position:absolute;left:10977;top:251;width:2;height:80" coordorigin="10977,251" coordsize="0,80" path="m10977,331l10977,251e" filled="false" stroked="true" strokeweight=".748pt" strokecolor="#939598">
                <v:path arrowok="t"/>
              </v:shape>
            </v:group>
            <v:group style="position:absolute;left:10937;top:251;width:2;height:80" coordorigin="10937,251" coordsize="2,80">
              <v:shape style="position:absolute;left:10937;top:251;width:2;height:80" coordorigin="10937,251" coordsize="0,80" path="m10937,331l10937,251e" filled="false" stroked="true" strokeweight=".748pt" strokecolor="#939598">
                <v:path arrowok="t"/>
              </v:shape>
            </v:group>
            <v:group style="position:absolute;left:10896;top:251;width:2;height:80" coordorigin="10896,251" coordsize="2,80">
              <v:shape style="position:absolute;left:10896;top:251;width:2;height:80" coordorigin="10896,251" coordsize="0,80" path="m10897,331l10896,251e" filled="false" stroked="true" strokeweight=".748pt" strokecolor="#939598">
                <v:path arrowok="t"/>
              </v:shape>
            </v:group>
            <v:group style="position:absolute;left:10856;top:251;width:2;height:80" coordorigin="10856,251" coordsize="2,80">
              <v:shape style="position:absolute;left:10856;top:251;width:2;height:80" coordorigin="10856,251" coordsize="1,80" path="m10856,331l10856,251e" filled="false" stroked="true" strokeweight=".748pt" strokecolor="#939598">
                <v:path arrowok="t"/>
              </v:shape>
            </v:group>
            <v:group style="position:absolute;left:10816;top:251;width:2;height:80" coordorigin="10816,251" coordsize="2,80">
              <v:shape style="position:absolute;left:10816;top:251;width:2;height:80" coordorigin="10816,251" coordsize="0,80" path="m10816,331l10816,251e" filled="false" stroked="true" strokeweight=".748pt" strokecolor="#939598">
                <v:path arrowok="t"/>
              </v:shape>
            </v:group>
            <v:group style="position:absolute;left:10776;top:251;width:2;height:80" coordorigin="10776,251" coordsize="2,80">
              <v:shape style="position:absolute;left:10776;top:251;width:2;height:80" coordorigin="10776,251" coordsize="0,80" path="m10776,331l10776,251e" filled="false" stroked="true" strokeweight=".748pt" strokecolor="#939598">
                <v:path arrowok="t"/>
              </v:shape>
            </v:group>
            <v:group style="position:absolute;left:10736;top:251;width:2;height:80" coordorigin="10736,251" coordsize="2,80">
              <v:shape style="position:absolute;left:10736;top:251;width:2;height:80" coordorigin="10736,251" coordsize="1,80" path="m10736,331l10736,251e" filled="false" stroked="true" strokeweight=".748pt" strokecolor="#939598">
                <v:path arrowok="t"/>
              </v:shape>
            </v:group>
            <v:group style="position:absolute;left:10696;top:251;width:2;height:80" coordorigin="10696,251" coordsize="2,80">
              <v:shape style="position:absolute;left:10696;top:251;width:2;height:80" coordorigin="10696,251" coordsize="0,80" path="m10696,331l10696,251e" filled="false" stroked="true" strokeweight=".748pt" strokecolor="#939598">
                <v:path arrowok="t"/>
              </v:shape>
            </v:group>
            <v:group style="position:absolute;left:10656;top:251;width:2;height:80" coordorigin="10656,251" coordsize="2,80">
              <v:shape style="position:absolute;left:10656;top:251;width:2;height:80" coordorigin="10656,251" coordsize="0,80" path="m10656,331l10656,251e" filled="false" stroked="true" strokeweight=".748pt" strokecolor="#939598">
                <v:path arrowok="t"/>
              </v:shape>
            </v:group>
            <v:group style="position:absolute;left:10616;top:251;width:2;height:80" coordorigin="10616,251" coordsize="2,80">
              <v:shape style="position:absolute;left:10616;top:251;width:2;height:80" coordorigin="10616,251" coordsize="0,80" path="m10616,331l10616,251e" filled="false" stroked="true" strokeweight=".748pt" strokecolor="#939598">
                <v:path arrowok="t"/>
              </v:shape>
            </v:group>
            <v:group style="position:absolute;left:10576;top:251;width:2;height:80" coordorigin="10576,251" coordsize="2,80">
              <v:shape style="position:absolute;left:10576;top:251;width:2;height:80" coordorigin="10576,251" coordsize="0,80" path="m10576,331l10576,251e" filled="false" stroked="true" strokeweight=".748pt" strokecolor="#939598">
                <v:path arrowok="t"/>
              </v:shape>
            </v:group>
            <v:group style="position:absolute;left:10536;top:251;width:2;height:80" coordorigin="10536,251" coordsize="2,80">
              <v:shape style="position:absolute;left:10536;top:251;width:2;height:80" coordorigin="10536,251" coordsize="1,80" path="m10536,331l10536,251e" filled="false" stroked="true" strokeweight=".748pt" strokecolor="#939598">
                <v:path arrowok="t"/>
              </v:shape>
            </v:group>
            <v:group style="position:absolute;left:10496;top:251;width:2;height:80" coordorigin="10496,251" coordsize="2,80">
              <v:shape style="position:absolute;left:10496;top:251;width:2;height:80" coordorigin="10496,251" coordsize="0,80" path="m10496,331l10496,251e" filled="false" stroked="true" strokeweight=".748pt" strokecolor="#939598">
                <v:path arrowok="t"/>
              </v:shape>
            </v:group>
            <v:group style="position:absolute;left:10456;top:251;width:2;height:80" coordorigin="10456,251" coordsize="2,80">
              <v:shape style="position:absolute;left:10456;top:251;width:2;height:80" coordorigin="10456,251" coordsize="0,80" path="m10456,331l10456,251e" filled="false" stroked="true" strokeweight=".748pt" strokecolor="#939598">
                <v:path arrowok="t"/>
              </v:shape>
            </v:group>
            <v:group style="position:absolute;left:10416;top:251;width:2;height:80" coordorigin="10416,251" coordsize="2,80">
              <v:shape style="position:absolute;left:10416;top:251;width:2;height:80" coordorigin="10416,251" coordsize="0,80" path="m10416,331l10416,251e" filled="false" stroked="true" strokeweight=".748pt" strokecolor="#939598">
                <v:path arrowok="t"/>
              </v:shape>
            </v:group>
            <v:group style="position:absolute;left:10376;top:251;width:2;height:80" coordorigin="10376,251" coordsize="2,80">
              <v:shape style="position:absolute;left:10376;top:251;width:2;height:80" coordorigin="10376,251" coordsize="0,80" path="m10376,331l10376,251e" filled="false" stroked="true" strokeweight=".748pt" strokecolor="#939598">
                <v:path arrowok="t"/>
              </v:shape>
            </v:group>
            <v:group style="position:absolute;left:10336;top:251;width:2;height:80" coordorigin="10336,251" coordsize="2,80">
              <v:shape style="position:absolute;left:10336;top:251;width:2;height:80" coordorigin="10336,251" coordsize="0,80" path="m10336,331l10336,251e" filled="false" stroked="true" strokeweight=".748pt" strokecolor="#939598">
                <v:path arrowok="t"/>
              </v:shape>
            </v:group>
            <v:group style="position:absolute;left:10296;top:251;width:2;height:80" coordorigin="10296,251" coordsize="2,80">
              <v:shape style="position:absolute;left:10296;top:251;width:2;height:80" coordorigin="10296,251" coordsize="0,80" path="m10296,331l10296,251e" filled="false" stroked="true" strokeweight=".748pt" strokecolor="#939598">
                <v:path arrowok="t"/>
              </v:shape>
            </v:group>
            <v:group style="position:absolute;left:10256;top:251;width:2;height:80" coordorigin="10256,251" coordsize="2,80">
              <v:shape style="position:absolute;left:10256;top:251;width:2;height:80" coordorigin="10256,251" coordsize="1,80" path="m10256,331l10256,251e" filled="false" stroked="true" strokeweight=".748pt" strokecolor="#939598">
                <v:path arrowok="t"/>
              </v:shape>
            </v:group>
            <v:group style="position:absolute;left:10215;top:252;width:2;height:80" coordorigin="10215,252" coordsize="2,80">
              <v:shape style="position:absolute;left:10215;top:252;width:2;height:80" coordorigin="10215,252" coordsize="1,80" path="m10215,332l10215,252e" filled="false" stroked="true" strokeweight=".748pt" strokecolor="#939598">
                <v:path arrowok="t"/>
              </v:shape>
            </v:group>
            <v:group style="position:absolute;left:10175;top:252;width:2;height:80" coordorigin="10175,252" coordsize="2,80">
              <v:shape style="position:absolute;left:10175;top:252;width:2;height:80" coordorigin="10175,252" coordsize="1,80" path="m10175,332l10175,252e" filled="false" stroked="true" strokeweight=".748pt" strokecolor="#939598">
                <v:path arrowok="t"/>
              </v:shape>
            </v:group>
            <v:group style="position:absolute;left:10135;top:252;width:2;height:80" coordorigin="10135,252" coordsize="2,80">
              <v:shape style="position:absolute;left:10135;top:252;width:2;height:80" coordorigin="10135,252" coordsize="1,80" path="m10135,332l10135,252e" filled="false" stroked="true" strokeweight=".748pt" strokecolor="#939598">
                <v:path arrowok="t"/>
              </v:shape>
            </v:group>
            <v:group style="position:absolute;left:10095;top:252;width:2;height:80" coordorigin="10095,252" coordsize="2,80">
              <v:shape style="position:absolute;left:10095;top:252;width:2;height:80" coordorigin="10095,252" coordsize="1,80" path="m10095,332l10095,252e" filled="false" stroked="true" strokeweight=".748pt" strokecolor="#939598">
                <v:path arrowok="t"/>
              </v:shape>
            </v:group>
            <v:group style="position:absolute;left:10055;top:252;width:2;height:80" coordorigin="10055,252" coordsize="2,80">
              <v:shape style="position:absolute;left:10055;top:252;width:2;height:80" coordorigin="10055,252" coordsize="1,80" path="m10055,332l10055,252e" filled="false" stroked="true" strokeweight=".748pt" strokecolor="#939598">
                <v:path arrowok="t"/>
              </v:shape>
            </v:group>
            <v:group style="position:absolute;left:10015;top:252;width:2;height:80" coordorigin="10015,252" coordsize="2,80">
              <v:shape style="position:absolute;left:10015;top:252;width:2;height:80" coordorigin="10015,252" coordsize="0,80" path="m10015,332l10015,252e" filled="false" stroked="true" strokeweight=".748pt" strokecolor="#939598">
                <v:path arrowok="t"/>
              </v:shape>
            </v:group>
            <v:group style="position:absolute;left:9975;top:252;width:2;height:80" coordorigin="9975,252" coordsize="2,80">
              <v:shape style="position:absolute;left:9975;top:252;width:2;height:80" coordorigin="9975,252" coordsize="0,80" path="m9975,332l9975,252e" filled="false" stroked="true" strokeweight=".748pt" strokecolor="#939598">
                <v:path arrowok="t"/>
              </v:shape>
            </v:group>
            <v:group style="position:absolute;left:9935;top:252;width:2;height:80" coordorigin="9935,252" coordsize="2,80">
              <v:shape style="position:absolute;left:9935;top:252;width:2;height:80" coordorigin="9935,252" coordsize="0,80" path="m9935,332l9935,252e" filled="false" stroked="true" strokeweight=".748pt" strokecolor="#939598">
                <v:path arrowok="t"/>
              </v:shape>
            </v:group>
            <v:group style="position:absolute;left:9895;top:252;width:2;height:80" coordorigin="9895,252" coordsize="2,80">
              <v:shape style="position:absolute;left:9895;top:252;width:2;height:80" coordorigin="9895,252" coordsize="1,80" path="m9895,332l9895,252e" filled="false" stroked="true" strokeweight=".748pt" strokecolor="#939598">
                <v:path arrowok="t"/>
              </v:shape>
            </v:group>
            <v:group style="position:absolute;left:9855;top:252;width:2;height:80" coordorigin="9855,252" coordsize="2,80">
              <v:shape style="position:absolute;left:9855;top:252;width:2;height:80" coordorigin="9855,252" coordsize="1,80" path="m9855,332l9855,252e" filled="false" stroked="true" strokeweight=".748pt" strokecolor="#939598">
                <v:path arrowok="t"/>
              </v:shape>
            </v:group>
            <v:group style="position:absolute;left:9815;top:252;width:2;height:80" coordorigin="9815,252" coordsize="2,80">
              <v:shape style="position:absolute;left:9815;top:252;width:2;height:80" coordorigin="9815,252" coordsize="0,80" path="m9815,332l9815,252e" filled="false" stroked="true" strokeweight=".748pt" strokecolor="#939598">
                <v:path arrowok="t"/>
              </v:shape>
            </v:group>
            <v:group style="position:absolute;left:9775;top:252;width:2;height:80" coordorigin="9775,252" coordsize="2,80">
              <v:shape style="position:absolute;left:9775;top:252;width:2;height:80" coordorigin="9775,252" coordsize="1,80" path="m9775,332l9775,252e" filled="false" stroked="true" strokeweight=".748pt" strokecolor="#939598">
                <v:path arrowok="t"/>
              </v:shape>
            </v:group>
            <v:group style="position:absolute;left:9735;top:252;width:2;height:80" coordorigin="9735,252" coordsize="2,80">
              <v:shape style="position:absolute;left:9735;top:252;width:2;height:80" coordorigin="9735,252" coordsize="1,80" path="m9735,332l9735,252e" filled="false" stroked="true" strokeweight=".748pt" strokecolor="#939598">
                <v:path arrowok="t"/>
              </v:shape>
            </v:group>
            <v:group style="position:absolute;left:9695;top:252;width:2;height:80" coordorigin="9695,252" coordsize="2,80">
              <v:shape style="position:absolute;left:9695;top:252;width:2;height:80" coordorigin="9695,252" coordsize="0,80" path="m9695,332l9695,252e" filled="false" stroked="true" strokeweight=".748pt" strokecolor="#939598">
                <v:path arrowok="t"/>
              </v:shape>
            </v:group>
            <v:group style="position:absolute;left:9655;top:252;width:2;height:80" coordorigin="9655,252" coordsize="2,80">
              <v:shape style="position:absolute;left:9655;top:252;width:2;height:80" coordorigin="9655,252" coordsize="0,80" path="m9655,332l9655,252e" filled="false" stroked="true" strokeweight=".748pt" strokecolor="#939598">
                <v:path arrowok="t"/>
              </v:shape>
            </v:group>
            <v:group style="position:absolute;left:9615;top:252;width:2;height:80" coordorigin="9615,252" coordsize="2,80">
              <v:shape style="position:absolute;left:9615;top:252;width:2;height:80" coordorigin="9615,252" coordsize="0,80" path="m9615,332l9615,252e" filled="false" stroked="true" strokeweight=".748pt" strokecolor="#939598">
                <v:path arrowok="t"/>
              </v:shape>
            </v:group>
            <v:group style="position:absolute;left:9574;top:252;width:2;height:80" coordorigin="9574,252" coordsize="2,80">
              <v:shape style="position:absolute;left:9574;top:252;width:2;height:80" coordorigin="9574,252" coordsize="1,80" path="m9575,332l9574,252e" filled="false" stroked="true" strokeweight=".748pt" strokecolor="#939598">
                <v:path arrowok="t"/>
              </v:shape>
            </v:group>
            <v:group style="position:absolute;left:9534;top:252;width:2;height:80" coordorigin="9534,252" coordsize="2,80">
              <v:shape style="position:absolute;left:9534;top:252;width:2;height:80" coordorigin="9534,252" coordsize="1,80" path="m9534,332l9534,252e" filled="false" stroked="true" strokeweight=".748pt" strokecolor="#939598">
                <v:path arrowok="t"/>
              </v:shape>
            </v:group>
            <v:group style="position:absolute;left:9494;top:252;width:2;height:80" coordorigin="9494,252" coordsize="2,80">
              <v:shape style="position:absolute;left:9494;top:252;width:2;height:80" coordorigin="9494,252" coordsize="0,80" path="m9494,332l9494,252e" filled="false" stroked="true" strokeweight=".748pt" strokecolor="#939598">
                <v:path arrowok="t"/>
              </v:shape>
            </v:group>
            <v:group style="position:absolute;left:9454;top:252;width:2;height:80" coordorigin="9454,252" coordsize="2,80">
              <v:shape style="position:absolute;left:9454;top:252;width:2;height:80" coordorigin="9454,252" coordsize="1,80" path="m9454,332l9454,252e" filled="false" stroked="true" strokeweight=".748pt" strokecolor="#939598">
                <v:path arrowok="t"/>
              </v:shape>
            </v:group>
            <v:group style="position:absolute;left:9414;top:252;width:2;height:80" coordorigin="9414,252" coordsize="2,80">
              <v:shape style="position:absolute;left:9414;top:252;width:2;height:80" coordorigin="9414,252" coordsize="0,80" path="m9414,332l9414,252e" filled="false" stroked="true" strokeweight=".748pt" strokecolor="#939598">
                <v:path arrowok="t"/>
              </v:shape>
            </v:group>
            <v:group style="position:absolute;left:9374;top:252;width:2;height:80" coordorigin="9374,252" coordsize="2,80">
              <v:shape style="position:absolute;left:9374;top:252;width:2;height:80" coordorigin="9374,252" coordsize="0,80" path="m9374,332l9374,252e" filled="false" stroked="true" strokeweight=".748pt" strokecolor="#939598">
                <v:path arrowok="t"/>
              </v:shape>
            </v:group>
            <v:group style="position:absolute;left:9334;top:252;width:2;height:80" coordorigin="9334,252" coordsize="2,80">
              <v:shape style="position:absolute;left:9334;top:252;width:2;height:80" coordorigin="9334,252" coordsize="1,80" path="m9334,332l9334,252e" filled="false" stroked="true" strokeweight=".748pt" strokecolor="#939598">
                <v:path arrowok="t"/>
              </v:shape>
            </v:group>
            <v:group style="position:absolute;left:9294;top:252;width:2;height:80" coordorigin="9294,252" coordsize="2,80">
              <v:shape style="position:absolute;left:9294;top:252;width:2;height:80" coordorigin="9294,252" coordsize="0,80" path="m9294,332l9294,252e" filled="false" stroked="true" strokeweight=".748pt" strokecolor="#939598">
                <v:path arrowok="t"/>
              </v:shape>
            </v:group>
            <v:group style="position:absolute;left:9254;top:252;width:2;height:80" coordorigin="9254,252" coordsize="2,80">
              <v:shape style="position:absolute;left:9254;top:252;width:2;height:80" coordorigin="9254,252" coordsize="1,80" path="m9254,332l9254,252e" filled="false" stroked="true" strokeweight=".748pt" strokecolor="#939598">
                <v:path arrowok="t"/>
              </v:shape>
            </v:group>
            <v:group style="position:absolute;left:9214;top:252;width:2;height:80" coordorigin="9214,252" coordsize="2,80">
              <v:shape style="position:absolute;left:9214;top:252;width:2;height:80" coordorigin="9214,252" coordsize="1,80" path="m9214,332l9214,252e" filled="false" stroked="true" strokeweight=".748pt" strokecolor="#939598">
                <v:path arrowok="t"/>
              </v:shape>
            </v:group>
            <v:group style="position:absolute;left:9174;top:252;width:2;height:80" coordorigin="9174,252" coordsize="2,80">
              <v:shape style="position:absolute;left:9174;top:252;width:2;height:80" coordorigin="9174,252" coordsize="0,80" path="m9174,332l9174,252e" filled="false" stroked="true" strokeweight=".748pt" strokecolor="#939598">
                <v:path arrowok="t"/>
              </v:shape>
            </v:group>
            <v:group style="position:absolute;left:9134;top:252;width:2;height:80" coordorigin="9134,252" coordsize="2,80">
              <v:shape style="position:absolute;left:9134;top:252;width:2;height:80" coordorigin="9134,252" coordsize="1,80" path="m9134,332l9134,252e" filled="false" stroked="true" strokeweight=".748pt" strokecolor="#939598">
                <v:path arrowok="t"/>
              </v:shape>
            </v:group>
            <v:group style="position:absolute;left:9094;top:252;width:2;height:80" coordorigin="9094,252" coordsize="2,80">
              <v:shape style="position:absolute;left:9094;top:252;width:2;height:80" coordorigin="9094,252" coordsize="0,80" path="m9094,332l9094,252e" filled="false" stroked="true" strokeweight=".748pt" strokecolor="#939598">
                <v:path arrowok="t"/>
              </v:shape>
            </v:group>
            <v:group style="position:absolute;left:9054;top:252;width:2;height:80" coordorigin="9054,252" coordsize="2,80">
              <v:shape style="position:absolute;left:9054;top:252;width:2;height:80" coordorigin="9054,252" coordsize="1,80" path="m9054,332l9054,252e" filled="false" stroked="true" strokeweight=".748pt" strokecolor="#939598">
                <v:path arrowok="t"/>
              </v:shape>
            </v:group>
            <v:group style="position:absolute;left:9014;top:252;width:2;height:80" coordorigin="9014,252" coordsize="2,80">
              <v:shape style="position:absolute;left:9014;top:252;width:2;height:80" coordorigin="9014,252" coordsize="1,80" path="m9014,332l9014,252e" filled="false" stroked="true" strokeweight=".748pt" strokecolor="#939598">
                <v:path arrowok="t"/>
              </v:shape>
            </v:group>
            <v:group style="position:absolute;left:8974;top:252;width:2;height:80" coordorigin="8974,252" coordsize="2,80">
              <v:shape style="position:absolute;left:8974;top:252;width:2;height:80" coordorigin="8974,252" coordsize="1,80" path="m8974,332l8974,252e" filled="false" stroked="true" strokeweight=".748pt" strokecolor="#939598">
                <v:path arrowok="t"/>
              </v:shape>
            </v:group>
            <v:group style="position:absolute;left:8934;top:252;width:2;height:80" coordorigin="8934,252" coordsize="2,80">
              <v:shape style="position:absolute;left:8934;top:252;width:2;height:80" coordorigin="8934,252" coordsize="1,80" path="m8934,332l8934,252e" filled="false" stroked="true" strokeweight=".748pt" strokecolor="#939598">
                <v:path arrowok="t"/>
              </v:shape>
            </v:group>
            <v:group style="position:absolute;left:8893;top:252;width:2;height:80" coordorigin="8893,252" coordsize="2,80">
              <v:shape style="position:absolute;left:8893;top:252;width:2;height:80" coordorigin="8893,252" coordsize="1,80" path="m8893,332l8893,252e" filled="false" stroked="true" strokeweight=".748pt" strokecolor="#939598">
                <v:path arrowok="t"/>
              </v:shape>
            </v:group>
            <v:group style="position:absolute;left:8853;top:252;width:2;height:80" coordorigin="8853,252" coordsize="2,80">
              <v:shape style="position:absolute;left:8853;top:252;width:2;height:80" coordorigin="8853,252" coordsize="1,80" path="m8853,332l8853,252e" filled="false" stroked="true" strokeweight=".748pt" strokecolor="#939598">
                <v:path arrowok="t"/>
              </v:shape>
            </v:group>
            <v:group style="position:absolute;left:8813;top:252;width:2;height:80" coordorigin="8813,252" coordsize="2,80">
              <v:shape style="position:absolute;left:8813;top:252;width:2;height:80" coordorigin="8813,252" coordsize="0,80" path="m8813,332l8813,252e" filled="false" stroked="true" strokeweight=".748pt" strokecolor="#939598">
                <v:path arrowok="t"/>
              </v:shape>
            </v:group>
            <v:group style="position:absolute;left:8773;top:252;width:2;height:80" coordorigin="8773,252" coordsize="2,80">
              <v:shape style="position:absolute;left:8773;top:252;width:2;height:80" coordorigin="8773,252" coordsize="1,80" path="m8773,332l8773,252e" filled="false" stroked="true" strokeweight=".748pt" strokecolor="#939598">
                <v:path arrowok="t"/>
              </v:shape>
            </v:group>
            <v:group style="position:absolute;left:8733;top:252;width:2;height:80" coordorigin="8733,252" coordsize="2,80">
              <v:shape style="position:absolute;left:8733;top:252;width:2;height:80" coordorigin="8733,252" coordsize="0,80" path="m8733,332l8733,252e" filled="false" stroked="true" strokeweight=".748pt" strokecolor="#939598">
                <v:path arrowok="t"/>
              </v:shape>
            </v:group>
            <v:group style="position:absolute;left:8693;top:252;width:2;height:80" coordorigin="8693,252" coordsize="2,80">
              <v:shape style="position:absolute;left:8693;top:252;width:2;height:80" coordorigin="8693,252" coordsize="1,80" path="m8693,332l8693,252e" filled="false" stroked="true" strokeweight=".748pt" strokecolor="#939598">
                <v:path arrowok="t"/>
              </v:shape>
            </v:group>
            <v:group style="position:absolute;left:8653;top:252;width:2;height:80" coordorigin="8653,252" coordsize="2,80">
              <v:shape style="position:absolute;left:8653;top:252;width:2;height:80" coordorigin="8653,252" coordsize="1,80" path="m8653,332l8653,252e" filled="false" stroked="true" strokeweight=".748pt" strokecolor="#939598">
                <v:path arrowok="t"/>
              </v:shape>
            </v:group>
            <v:group style="position:absolute;left:8613;top:252;width:2;height:80" coordorigin="8613,252" coordsize="2,80">
              <v:shape style="position:absolute;left:8613;top:252;width:2;height:80" coordorigin="8613,252" coordsize="0,80" path="m8613,332l8613,252e" filled="false" stroked="true" strokeweight=".748pt" strokecolor="#939598">
                <v:path arrowok="t"/>
              </v:shape>
            </v:group>
            <v:group style="position:absolute;left:8573;top:252;width:2;height:80" coordorigin="8573,252" coordsize="2,80">
              <v:shape style="position:absolute;left:8573;top:252;width:2;height:80" coordorigin="8573,252" coordsize="0,80" path="m8573,332l8573,252e" filled="false" stroked="true" strokeweight=".748pt" strokecolor="#939598">
                <v:path arrowok="t"/>
              </v:shape>
            </v:group>
            <v:group style="position:absolute;left:8533;top:252;width:2;height:80" coordorigin="8533,252" coordsize="2,80">
              <v:shape style="position:absolute;left:8533;top:252;width:2;height:80" coordorigin="8533,252" coordsize="0,80" path="m8533,332l8533,252e" filled="false" stroked="true" strokeweight=".748pt" strokecolor="#939598">
                <v:path arrowok="t"/>
              </v:shape>
            </v:group>
            <v:group style="position:absolute;left:8493;top:252;width:2;height:80" coordorigin="8493,252" coordsize="2,80">
              <v:shape style="position:absolute;left:8493;top:252;width:2;height:80" coordorigin="8493,252" coordsize="0,80" path="m8493,332l8493,252e" filled="false" stroked="true" strokeweight=".748pt" strokecolor="#939598">
                <v:path arrowok="t"/>
              </v:shape>
            </v:group>
            <v:group style="position:absolute;left:8453;top:252;width:2;height:80" coordorigin="8453,252" coordsize="2,80">
              <v:shape style="position:absolute;left:8453;top:252;width:2;height:80" coordorigin="8453,252" coordsize="1,80" path="m8453,332l8453,252e" filled="false" stroked="true" strokeweight=".748pt" strokecolor="#939598">
                <v:path arrowok="t"/>
              </v:shape>
            </v:group>
            <v:group style="position:absolute;left:8413;top:252;width:2;height:80" coordorigin="8413,252" coordsize="2,80">
              <v:shape style="position:absolute;left:8413;top:252;width:2;height:80" coordorigin="8413,252" coordsize="0,80" path="m8413,332l8413,252e" filled="false" stroked="true" strokeweight=".748pt" strokecolor="#939598">
                <v:path arrowok="t"/>
              </v:shape>
            </v:group>
            <v:group style="position:absolute;left:8373;top:252;width:2;height:80" coordorigin="8373,252" coordsize="2,80">
              <v:shape style="position:absolute;left:8373;top:252;width:2;height:80" coordorigin="8373,252" coordsize="1,80" path="m8373,332l8373,252e" filled="false" stroked="true" strokeweight=".748pt" strokecolor="#939598">
                <v:path arrowok="t"/>
              </v:shape>
            </v:group>
            <v:group style="position:absolute;left:8333;top:252;width:2;height:80" coordorigin="8333,252" coordsize="2,80">
              <v:shape style="position:absolute;left:8333;top:252;width:2;height:80" coordorigin="8333,252" coordsize="0,80" path="m8333,332l8333,252e" filled="false" stroked="true" strokeweight=".748pt" strokecolor="#939598">
                <v:path arrowok="t"/>
              </v:shape>
            </v:group>
            <v:group style="position:absolute;left:8293;top:252;width:2;height:80" coordorigin="8293,252" coordsize="2,80">
              <v:shape style="position:absolute;left:8293;top:252;width:2;height:80" coordorigin="8293,252" coordsize="0,80" path="m8293,332l8293,252e" filled="false" stroked="true" strokeweight=".748pt" strokecolor="#939598">
                <v:path arrowok="t"/>
              </v:shape>
            </v:group>
            <v:group style="position:absolute;left:8252;top:252;width:2;height:80" coordorigin="8252,252" coordsize="2,80">
              <v:shape style="position:absolute;left:8252;top:252;width:2;height:80" coordorigin="8252,252" coordsize="0,80" path="m8253,332l8252,252e" filled="false" stroked="true" strokeweight=".748pt" strokecolor="#939598">
                <v:path arrowok="t"/>
              </v:shape>
            </v:group>
            <v:group style="position:absolute;left:8212;top:252;width:2;height:80" coordorigin="8212,252" coordsize="2,80">
              <v:shape style="position:absolute;left:8212;top:252;width:2;height:80" coordorigin="8212,252" coordsize="0,80" path="m8212,332l8212,252e" filled="false" stroked="true" strokeweight=".748pt" strokecolor="#939598">
                <v:path arrowok="t"/>
              </v:shape>
            </v:group>
            <v:group style="position:absolute;left:8172;top:252;width:2;height:80" coordorigin="8172,252" coordsize="2,80">
              <v:shape style="position:absolute;left:8172;top:252;width:2;height:80" coordorigin="8172,252" coordsize="0,80" path="m8172,332l8172,252e" filled="false" stroked="true" strokeweight=".748pt" strokecolor="#939598">
                <v:path arrowok="t"/>
              </v:shape>
            </v:group>
            <v:group style="position:absolute;left:8132;top:252;width:2;height:80" coordorigin="8132,252" coordsize="2,80">
              <v:shape style="position:absolute;left:8132;top:252;width:2;height:80" coordorigin="8132,252" coordsize="1,80" path="m8132,332l8132,252e" filled="false" stroked="true" strokeweight=".748pt" strokecolor="#939598">
                <v:path arrowok="t"/>
              </v:shape>
            </v:group>
            <v:group style="position:absolute;left:8092;top:252;width:2;height:80" coordorigin="8092,252" coordsize="2,80">
              <v:shape style="position:absolute;left:8092;top:252;width:2;height:80" coordorigin="8092,252" coordsize="0,80" path="m8092,332l8092,252e" filled="false" stroked="true" strokeweight=".748pt" strokecolor="#939598">
                <v:path arrowok="t"/>
              </v:shape>
            </v:group>
            <v:group style="position:absolute;left:8052;top:252;width:2;height:80" coordorigin="8052,252" coordsize="2,80">
              <v:shape style="position:absolute;left:8052;top:252;width:2;height:80" coordorigin="8052,252" coordsize="1,80" path="m8052,332l8052,252e" filled="false" stroked="true" strokeweight=".748pt" strokecolor="#939598">
                <v:path arrowok="t"/>
              </v:shape>
            </v:group>
            <v:group style="position:absolute;left:8012;top:252;width:2;height:80" coordorigin="8012,252" coordsize="2,80">
              <v:shape style="position:absolute;left:8012;top:252;width:2;height:80" coordorigin="8012,252" coordsize="0,80" path="m8012,332l8012,252e" filled="false" stroked="true" strokeweight=".748pt" strokecolor="#939598">
                <v:path arrowok="t"/>
              </v:shape>
            </v:group>
            <v:group style="position:absolute;left:7972;top:252;width:2;height:80" coordorigin="7972,252" coordsize="2,80">
              <v:shape style="position:absolute;left:7972;top:252;width:2;height:80" coordorigin="7972,252" coordsize="0,80" path="m7972,332l7972,252e" filled="false" stroked="true" strokeweight=".748pt" strokecolor="#939598">
                <v:path arrowok="t"/>
              </v:shape>
            </v:group>
            <v:group style="position:absolute;left:7932;top:252;width:2;height:80" coordorigin="7932,252" coordsize="2,80">
              <v:shape style="position:absolute;left:7932;top:252;width:2;height:80" coordorigin="7932,252" coordsize="0,80" path="m7932,332l7932,252e" filled="false" stroked="true" strokeweight=".748pt" strokecolor="#939598">
                <v:path arrowok="t"/>
              </v:shape>
            </v:group>
            <v:group style="position:absolute;left:7892;top:252;width:2;height:80" coordorigin="7892,252" coordsize="2,80">
              <v:shape style="position:absolute;left:7892;top:252;width:2;height:80" coordorigin="7892,252" coordsize="1,80" path="m7892,332l7892,252e" filled="false" stroked="true" strokeweight=".748pt" strokecolor="#939598">
                <v:path arrowok="t"/>
              </v:shape>
            </v:group>
            <v:group style="position:absolute;left:7852;top:252;width:2;height:80" coordorigin="7852,252" coordsize="2,80">
              <v:shape style="position:absolute;left:7852;top:252;width:2;height:80" coordorigin="7852,252" coordsize="1,80" path="m7852,332l7852,252e" filled="false" stroked="true" strokeweight=".748pt" strokecolor="#939598">
                <v:path arrowok="t"/>
              </v:shape>
            </v:group>
            <v:group style="position:absolute;left:7812;top:252;width:2;height:80" coordorigin="7812,252" coordsize="2,80">
              <v:shape style="position:absolute;left:7812;top:252;width:2;height:80" coordorigin="7812,252" coordsize="1,80" path="m7812,332l7812,252e" filled="false" stroked="true" strokeweight=".748pt" strokecolor="#939598">
                <v:path arrowok="t"/>
              </v:shape>
            </v:group>
            <v:group style="position:absolute;left:7772;top:252;width:2;height:80" coordorigin="7772,252" coordsize="2,80">
              <v:shape style="position:absolute;left:7772;top:252;width:2;height:80" coordorigin="7772,252" coordsize="1,80" path="m7772,332l7772,252e" filled="false" stroked="true" strokeweight=".748pt" strokecolor="#939598">
                <v:path arrowok="t"/>
              </v:shape>
            </v:group>
            <v:group style="position:absolute;left:7732;top:252;width:2;height:80" coordorigin="7732,252" coordsize="2,80">
              <v:shape style="position:absolute;left:7732;top:252;width:2;height:80" coordorigin="7732,252" coordsize="1,80" path="m7732,332l7732,252e" filled="false" stroked="true" strokeweight=".748pt" strokecolor="#939598">
                <v:path arrowok="t"/>
              </v:shape>
            </v:group>
            <v:group style="position:absolute;left:7692;top:252;width:2;height:80" coordorigin="7692,252" coordsize="2,80">
              <v:shape style="position:absolute;left:7692;top:252;width:2;height:80" coordorigin="7692,252" coordsize="1,80" path="m7692,332l7692,252e" filled="false" stroked="true" strokeweight=".748pt" strokecolor="#939598">
                <v:path arrowok="t"/>
              </v:shape>
            </v:group>
            <v:group style="position:absolute;left:7652;top:252;width:2;height:80" coordorigin="7652,252" coordsize="2,80">
              <v:shape style="position:absolute;left:7652;top:252;width:2;height:80" coordorigin="7652,252" coordsize="0,80" path="m7652,332l7652,252e" filled="false" stroked="true" strokeweight=".748pt" strokecolor="#939598">
                <v:path arrowok="t"/>
              </v:shape>
            </v:group>
            <v:group style="position:absolute;left:7612;top:252;width:2;height:80" coordorigin="7612,252" coordsize="2,80">
              <v:shape style="position:absolute;left:7612;top:252;width:2;height:80" coordorigin="7612,252" coordsize="1,80" path="m7612,332l7612,252e" filled="false" stroked="true" strokeweight=".748pt" strokecolor="#939598">
                <v:path arrowok="t"/>
              </v:shape>
            </v:group>
            <v:group style="position:absolute;left:7571;top:252;width:2;height:80" coordorigin="7571,252" coordsize="2,80">
              <v:shape style="position:absolute;left:7571;top:252;width:2;height:80" coordorigin="7571,252" coordsize="1,80" path="m7571,332l7571,252e" filled="false" stroked="true" strokeweight=".748pt" strokecolor="#939598">
                <v:path arrowok="t"/>
              </v:shape>
            </v:group>
            <v:group style="position:absolute;left:7531;top:252;width:2;height:80" coordorigin="7531,252" coordsize="2,80">
              <v:shape style="position:absolute;left:7531;top:252;width:2;height:80" coordorigin="7531,252" coordsize="0,80" path="m7531,332l7531,252e" filled="false" stroked="true" strokeweight=".748pt" strokecolor="#939598">
                <v:path arrowok="t"/>
              </v:shape>
            </v:group>
            <v:group style="position:absolute;left:7491;top:252;width:2;height:80" coordorigin="7491,252" coordsize="2,80">
              <v:shape style="position:absolute;left:7491;top:252;width:2;height:80" coordorigin="7491,252" coordsize="1,80" path="m7491,332l7491,252e" filled="false" stroked="true" strokeweight=".748pt" strokecolor="#939598">
                <v:path arrowok="t"/>
              </v:shape>
            </v:group>
            <v:group style="position:absolute;left:7451;top:252;width:2;height:80" coordorigin="7451,252" coordsize="2,80">
              <v:shape style="position:absolute;left:7451;top:252;width:2;height:80" coordorigin="7451,252" coordsize="0,80" path="m7451,332l7451,252e" filled="false" stroked="true" strokeweight=".748pt" strokecolor="#939598">
                <v:path arrowok="t"/>
              </v:shape>
            </v:group>
            <v:group style="position:absolute;left:7411;top:252;width:2;height:80" coordorigin="7411,252" coordsize="2,80">
              <v:shape style="position:absolute;left:7411;top:252;width:2;height:80" coordorigin="7411,252" coordsize="0,80" path="m7411,332l7411,252e" filled="false" stroked="true" strokeweight=".748pt" strokecolor="#939598">
                <v:path arrowok="t"/>
              </v:shape>
            </v:group>
            <v:group style="position:absolute;left:7371;top:252;width:2;height:80" coordorigin="7371,252" coordsize="2,80">
              <v:shape style="position:absolute;left:7371;top:252;width:2;height:80" coordorigin="7371,252" coordsize="1,80" path="m7371,332l7371,252e" filled="false" stroked="true" strokeweight=".748pt" strokecolor="#939598">
                <v:path arrowok="t"/>
              </v:shape>
            </v:group>
            <v:group style="position:absolute;left:7331;top:252;width:2;height:80" coordorigin="7331,252" coordsize="2,80">
              <v:shape style="position:absolute;left:7331;top:252;width:2;height:80" coordorigin="7331,252" coordsize="0,80" path="m7331,332l7331,252e" filled="false" stroked="true" strokeweight=".748pt" strokecolor="#939598">
                <v:path arrowok="t"/>
              </v:shape>
            </v:group>
            <v:group style="position:absolute;left:7291;top:252;width:2;height:80" coordorigin="7291,252" coordsize="2,80">
              <v:shape style="position:absolute;left:7291;top:252;width:2;height:80" coordorigin="7291,252" coordsize="1,80" path="m7291,332l7291,252e" filled="false" stroked="true" strokeweight=".748pt" strokecolor="#939598">
                <v:path arrowok="t"/>
              </v:shape>
            </v:group>
            <v:group style="position:absolute;left:7251;top:252;width:2;height:80" coordorigin="7251,252" coordsize="2,80">
              <v:shape style="position:absolute;left:7251;top:252;width:2;height:80" coordorigin="7251,252" coordsize="1,80" path="m7251,332l7251,252e" filled="false" stroked="true" strokeweight=".748pt" strokecolor="#939598">
                <v:path arrowok="t"/>
              </v:shape>
            </v:group>
            <v:group style="position:absolute;left:7211;top:252;width:2;height:80" coordorigin="7211,252" coordsize="2,80">
              <v:shape style="position:absolute;left:7211;top:252;width:2;height:80" coordorigin="7211,252" coordsize="0,80" path="m7211,332l7211,252e" filled="false" stroked="true" strokeweight=".748pt" strokecolor="#939598">
                <v:path arrowok="t"/>
              </v:shape>
            </v:group>
            <v:group style="position:absolute;left:7171;top:252;width:2;height:80" coordorigin="7171,252" coordsize="2,80">
              <v:shape style="position:absolute;left:7171;top:252;width:2;height:80" coordorigin="7171,252" coordsize="1,80" path="m7171,332l7171,252e" filled="false" stroked="true" strokeweight=".748pt" strokecolor="#939598">
                <v:path arrowok="t"/>
              </v:shape>
            </v:group>
            <v:group style="position:absolute;left:7131;top:252;width:2;height:80" coordorigin="7131,252" coordsize="2,80">
              <v:shape style="position:absolute;left:7131;top:252;width:2;height:80" coordorigin="7131,252" coordsize="0,80" path="m7131,332l7131,252e" filled="false" stroked="true" strokeweight=".748pt" strokecolor="#939598">
                <v:path arrowok="t"/>
              </v:shape>
            </v:group>
            <v:group style="position:absolute;left:7091;top:252;width:2;height:80" coordorigin="7091,252" coordsize="2,80">
              <v:shape style="position:absolute;left:7091;top:252;width:2;height:80" coordorigin="7091,252" coordsize="0,80" path="m7091,332l7091,252e" filled="false" stroked="true" strokeweight=".748pt" strokecolor="#939598">
                <v:path arrowok="t"/>
              </v:shape>
            </v:group>
            <v:group style="position:absolute;left:7051;top:252;width:2;height:80" coordorigin="7051,252" coordsize="2,80">
              <v:shape style="position:absolute;left:7051;top:252;width:2;height:80" coordorigin="7051,252" coordsize="1,80" path="m7051,332l7051,252e" filled="false" stroked="true" strokeweight=".748pt" strokecolor="#939598">
                <v:path arrowok="t"/>
              </v:shape>
            </v:group>
            <v:group style="position:absolute;left:7011;top:252;width:2;height:80" coordorigin="7011,252" coordsize="2,80">
              <v:shape style="position:absolute;left:7011;top:252;width:2;height:80" coordorigin="7011,252" coordsize="0,80" path="m7011,332l7011,252e" filled="false" stroked="true" strokeweight=".748pt" strokecolor="#939598">
                <v:path arrowok="t"/>
              </v:shape>
            </v:group>
            <v:group style="position:absolute;left:6971;top:252;width:2;height:80" coordorigin="6971,252" coordsize="2,80">
              <v:shape style="position:absolute;left:6971;top:252;width:2;height:80" coordorigin="6971,252" coordsize="1,80" path="m6971,332l6971,252e" filled="false" stroked="true" strokeweight=".748pt" strokecolor="#939598">
                <v:path arrowok="t"/>
              </v:shape>
            </v:group>
            <v:group style="position:absolute;left:6930;top:252;width:2;height:80" coordorigin="6930,252" coordsize="2,80">
              <v:shape style="position:absolute;left:6930;top:252;width:2;height:80" coordorigin="6930,252" coordsize="1,80" path="m6931,332l6930,252e" filled="false" stroked="true" strokeweight=".748pt" strokecolor="#939598">
                <v:path arrowok="t"/>
              </v:shape>
            </v:group>
            <v:group style="position:absolute;left:6890;top:252;width:2;height:80" coordorigin="6890,252" coordsize="2,80">
              <v:shape style="position:absolute;left:6890;top:252;width:2;height:80" coordorigin="6890,252" coordsize="0,80" path="m6890,332l6890,252e" filled="false" stroked="true" strokeweight=".748pt" strokecolor="#939598">
                <v:path arrowok="t"/>
              </v:shape>
            </v:group>
            <v:group style="position:absolute;left:6850;top:252;width:2;height:80" coordorigin="6850,252" coordsize="2,80">
              <v:shape style="position:absolute;left:6850;top:252;width:2;height:80" coordorigin="6850,252" coordsize="1,80" path="m6850,332l6850,252e" filled="false" stroked="true" strokeweight=".748pt" strokecolor="#939598">
                <v:path arrowok="t"/>
              </v:shape>
            </v:group>
            <v:group style="position:absolute;left:6810;top:253;width:2;height:80" coordorigin="6810,253" coordsize="2,80">
              <v:shape style="position:absolute;left:6810;top:253;width:2;height:80" coordorigin="6810,253" coordsize="0,80" path="m6810,333l6810,253e" filled="false" stroked="true" strokeweight=".748pt" strokecolor="#939598">
                <v:path arrowok="t"/>
              </v:shape>
            </v:group>
            <v:group style="position:absolute;left:6770;top:253;width:2;height:80" coordorigin="6770,253" coordsize="2,80">
              <v:shape style="position:absolute;left:6770;top:253;width:2;height:80" coordorigin="6770,253" coordsize="1,80" path="m6770,333l6770,253e" filled="false" stroked="true" strokeweight=".748pt" strokecolor="#939598">
                <v:path arrowok="t"/>
              </v:shape>
            </v:group>
            <v:group style="position:absolute;left:6730;top:253;width:2;height:80" coordorigin="6730,253" coordsize="2,80">
              <v:shape style="position:absolute;left:6730;top:253;width:2;height:80" coordorigin="6730,253" coordsize="0,80" path="m6730,333l6730,253e" filled="false" stroked="true" strokeweight=".748pt" strokecolor="#939598">
                <v:path arrowok="t"/>
              </v:shape>
            </v:group>
            <v:group style="position:absolute;left:6690;top:253;width:2;height:80" coordorigin="6690,253" coordsize="2,80">
              <v:shape style="position:absolute;left:6690;top:253;width:2;height:80" coordorigin="6690,253" coordsize="1,80" path="m6690,333l6690,253e" filled="false" stroked="true" strokeweight=".748pt" strokecolor="#939598">
                <v:path arrowok="t"/>
              </v:shape>
            </v:group>
            <v:group style="position:absolute;left:6650;top:253;width:2;height:80" coordorigin="6650,253" coordsize="2,80">
              <v:shape style="position:absolute;left:6650;top:253;width:2;height:80" coordorigin="6650,253" coordsize="1,80" path="m6650,333l6650,253e" filled="false" stroked="true" strokeweight=".748pt" strokecolor="#939598">
                <v:path arrowok="t"/>
              </v:shape>
            </v:group>
            <v:group style="position:absolute;left:6610;top:253;width:2;height:80" coordorigin="6610,253" coordsize="2,80">
              <v:shape style="position:absolute;left:6610;top:253;width:2;height:80" coordorigin="6610,253" coordsize="1,80" path="m6610,333l6610,253e" filled="false" stroked="true" strokeweight=".748pt" strokecolor="#939598">
                <v:path arrowok="t"/>
              </v:shape>
            </v:group>
            <v:group style="position:absolute;left:6570;top:253;width:2;height:80" coordorigin="6570,253" coordsize="2,80">
              <v:shape style="position:absolute;left:6570;top:253;width:2;height:80" coordorigin="6570,253" coordsize="1,80" path="m6570,333l6570,253e" filled="false" stroked="true" strokeweight=".748pt" strokecolor="#939598">
                <v:path arrowok="t"/>
              </v:shape>
            </v:group>
            <v:group style="position:absolute;left:6530;top:253;width:2;height:80" coordorigin="6530,253" coordsize="2,80">
              <v:shape style="position:absolute;left:6530;top:253;width:2;height:80" coordorigin="6530,253" coordsize="1,80" path="m6530,333l6530,253e" filled="false" stroked="true" strokeweight=".748pt" strokecolor="#939598">
                <v:path arrowok="t"/>
              </v:shape>
            </v:group>
            <v:group style="position:absolute;left:6490;top:253;width:2;height:80" coordorigin="6490,253" coordsize="2,80">
              <v:shape style="position:absolute;left:6490;top:253;width:2;height:80" coordorigin="6490,253" coordsize="1,80" path="m6490,333l6490,253e" filled="false" stroked="true" strokeweight=".748pt" strokecolor="#939598">
                <v:path arrowok="t"/>
              </v:shape>
            </v:group>
            <v:group style="position:absolute;left:6450;top:253;width:2;height:80" coordorigin="6450,253" coordsize="2,80">
              <v:shape style="position:absolute;left:6450;top:253;width:2;height:80" coordorigin="6450,253" coordsize="0,80" path="m6450,333l6450,253e" filled="false" stroked="true" strokeweight=".748pt" strokecolor="#939598">
                <v:path arrowok="t"/>
              </v:shape>
            </v:group>
            <v:group style="position:absolute;left:6410;top:253;width:2;height:80" coordorigin="6410,253" coordsize="2,80">
              <v:shape style="position:absolute;left:6410;top:253;width:2;height:80" coordorigin="6410,253" coordsize="0,80" path="m6410,333l6410,253e" filled="false" stroked="true" strokeweight=".748pt" strokecolor="#939598">
                <v:path arrowok="t"/>
              </v:shape>
            </v:group>
            <v:group style="position:absolute;left:6370;top:253;width:2;height:80" coordorigin="6370,253" coordsize="2,80">
              <v:shape style="position:absolute;left:6370;top:253;width:2;height:80" coordorigin="6370,253" coordsize="1,80" path="m6370,333l6370,253e" filled="false" stroked="true" strokeweight=".748pt" strokecolor="#939598">
                <v:path arrowok="t"/>
              </v:shape>
            </v:group>
            <v:group style="position:absolute;left:6330;top:253;width:2;height:80" coordorigin="6330,253" coordsize="2,80">
              <v:shape style="position:absolute;left:6330;top:253;width:2;height:80" coordorigin="6330,253" coordsize="0,80" path="m6330,333l6330,253e" filled="false" stroked="true" strokeweight=".748pt" strokecolor="#939598">
                <v:path arrowok="t"/>
              </v:shape>
            </v:group>
            <v:group style="position:absolute;left:6290;top:253;width:2;height:80" coordorigin="6290,253" coordsize="2,80">
              <v:shape style="position:absolute;left:6290;top:253;width:2;height:80" coordorigin="6290,253" coordsize="0,80" path="m6290,333l6290,253e" filled="false" stroked="true" strokeweight=".748pt" strokecolor="#939598">
                <v:path arrowok="t"/>
              </v:shape>
            </v:group>
            <v:group style="position:absolute;left:6249;top:253;width:2;height:80" coordorigin="6249,253" coordsize="2,80">
              <v:shape style="position:absolute;left:6249;top:253;width:2;height:80" coordorigin="6249,253" coordsize="0,80" path="m6249,333l6249,253e" filled="false" stroked="true" strokeweight=".748pt" strokecolor="#939598">
                <v:path arrowok="t"/>
              </v:shape>
            </v:group>
            <v:group style="position:absolute;left:6209;top:253;width:2;height:80" coordorigin="6209,253" coordsize="2,80">
              <v:shape style="position:absolute;left:6209;top:253;width:2;height:80" coordorigin="6209,253" coordsize="1,80" path="m6209,333l6209,253e" filled="false" stroked="true" strokeweight=".748pt" strokecolor="#939598">
                <v:path arrowok="t"/>
              </v:shape>
            </v:group>
            <v:group style="position:absolute;left:6169;top:253;width:2;height:80" coordorigin="6169,253" coordsize="2,80">
              <v:shape style="position:absolute;left:6169;top:253;width:2;height:80" coordorigin="6169,253" coordsize="0,80" path="m6169,333l6169,253e" filled="false" stroked="true" strokeweight=".748pt" strokecolor="#939598">
                <v:path arrowok="t"/>
              </v:shape>
            </v:group>
            <v:group style="position:absolute;left:6129;top:253;width:2;height:80" coordorigin="6129,253" coordsize="2,80">
              <v:shape style="position:absolute;left:6129;top:253;width:2;height:80" coordorigin="6129,253" coordsize="0,80" path="m6129,333l6129,253e" filled="false" stroked="true" strokeweight=".748pt" strokecolor="#939598">
                <v:path arrowok="t"/>
              </v:shape>
            </v:group>
            <v:group style="position:absolute;left:6089;top:253;width:2;height:80" coordorigin="6089,253" coordsize="2,80">
              <v:shape style="position:absolute;left:6089;top:253;width:2;height:80" coordorigin="6089,253" coordsize="0,80" path="m6089,333l6089,253e" filled="false" stroked="true" strokeweight=".748pt" strokecolor="#939598">
                <v:path arrowok="t"/>
              </v:shape>
            </v:group>
            <v:group style="position:absolute;left:6049;top:253;width:2;height:80" coordorigin="6049,253" coordsize="2,80">
              <v:shape style="position:absolute;left:6049;top:253;width:2;height:80" coordorigin="6049,253" coordsize="1,80" path="m6049,333l6049,253e" filled="false" stroked="true" strokeweight=".748pt" strokecolor="#939598">
                <v:path arrowok="t"/>
              </v:shape>
            </v:group>
            <v:group style="position:absolute;left:6009;top:253;width:2;height:80" coordorigin="6009,253" coordsize="2,80">
              <v:shape style="position:absolute;left:6009;top:253;width:2;height:80" coordorigin="6009,253" coordsize="0,80" path="m6009,333l6009,253e" filled="false" stroked="true" strokeweight=".748pt" strokecolor="#939598">
                <v:path arrowok="t"/>
              </v:shape>
            </v:group>
            <v:group style="position:absolute;left:5969;top:253;width:2;height:80" coordorigin="5969,253" coordsize="2,80">
              <v:shape style="position:absolute;left:5969;top:253;width:2;height:80" coordorigin="5969,253" coordsize="0,80" path="m5969,333l5969,253e" filled="false" stroked="true" strokeweight=".748pt" strokecolor="#939598">
                <v:path arrowok="t"/>
              </v:shape>
            </v:group>
            <v:group style="position:absolute;left:5929;top:253;width:2;height:80" coordorigin="5929,253" coordsize="2,80">
              <v:shape style="position:absolute;left:5929;top:253;width:2;height:80" coordorigin="5929,253" coordsize="0,80" path="m5929,333l5929,253e" filled="false" stroked="true" strokeweight=".748pt" strokecolor="#939598">
                <v:path arrowok="t"/>
              </v:shape>
            </v:group>
            <v:group style="position:absolute;left:5889;top:253;width:2;height:80" coordorigin="5889,253" coordsize="2,80">
              <v:shape style="position:absolute;left:5889;top:253;width:2;height:80" coordorigin="5889,253" coordsize="1,80" path="m5889,333l5889,253e" filled="false" stroked="true" strokeweight=".748pt" strokecolor="#939598">
                <v:path arrowok="t"/>
              </v:shape>
            </v:group>
            <v:group style="position:absolute;left:5849;top:253;width:2;height:80" coordorigin="5849,253" coordsize="2,80">
              <v:shape style="position:absolute;left:5849;top:253;width:2;height:80" coordorigin="5849,253" coordsize="0,80" path="m5849,333l5849,253e" filled="false" stroked="true" strokeweight=".748pt" strokecolor="#939598">
                <v:path arrowok="t"/>
              </v:shape>
            </v:group>
            <v:group style="position:absolute;left:5809;top:253;width:2;height:80" coordorigin="5809,253" coordsize="2,80">
              <v:shape style="position:absolute;left:5809;top:253;width:2;height:80" coordorigin="5809,253" coordsize="0,80" path="m5809,333l5809,253e" filled="false" stroked="true" strokeweight=".748pt" strokecolor="#939598">
                <v:path arrowok="t"/>
              </v:shape>
            </v:group>
            <v:group style="position:absolute;left:5769;top:253;width:2;height:80" coordorigin="5769,253" coordsize="2,80">
              <v:shape style="position:absolute;left:5769;top:253;width:2;height:80" coordorigin="5769,253" coordsize="0,80" path="m5769,333l5769,253e" filled="false" stroked="true" strokeweight=".748pt" strokecolor="#939598">
                <v:path arrowok="t"/>
              </v:shape>
            </v:group>
            <v:group style="position:absolute;left:5729;top:253;width:2;height:80" coordorigin="5729,253" coordsize="2,80">
              <v:shape style="position:absolute;left:5729;top:253;width:2;height:80" coordorigin="5729,253" coordsize="1,80" path="m5729,333l5729,253e" filled="false" stroked="true" strokeweight=".748pt" strokecolor="#939598">
                <v:path arrowok="t"/>
              </v:shape>
            </v:group>
            <v:group style="position:absolute;left:5689;top:253;width:2;height:80" coordorigin="5689,253" coordsize="2,80">
              <v:shape style="position:absolute;left:5689;top:253;width:2;height:80" coordorigin="5689,253" coordsize="0,80" path="m5689,333l5689,253e" filled="false" stroked="true" strokeweight=".748pt" strokecolor="#939598">
                <v:path arrowok="t"/>
              </v:shape>
            </v:group>
            <v:group style="position:absolute;left:5649;top:253;width:2;height:80" coordorigin="5649,253" coordsize="2,80">
              <v:shape style="position:absolute;left:5649;top:253;width:2;height:80" coordorigin="5649,253" coordsize="0,80" path="m5649,333l5649,253e" filled="false" stroked="true" strokeweight=".748pt" strokecolor="#939598">
                <v:path arrowok="t"/>
              </v:shape>
            </v:group>
            <v:group style="position:absolute;left:5608;top:253;width:2;height:80" coordorigin="5608,253" coordsize="2,80">
              <v:shape style="position:absolute;left:5608;top:253;width:2;height:80" coordorigin="5608,253" coordsize="0,80" path="m5609,333l5608,253e" filled="false" stroked="true" strokeweight=".748pt" strokecolor="#939598">
                <v:path arrowok="t"/>
              </v:shape>
            </v:group>
            <v:group style="position:absolute;left:5568;top:253;width:2;height:80" coordorigin="5568,253" coordsize="2,80">
              <v:shape style="position:absolute;left:5568;top:253;width:2;height:80" coordorigin="5568,253" coordsize="1,80" path="m5568,333l5568,253e" filled="false" stroked="true" strokeweight=".748pt" strokecolor="#939598">
                <v:path arrowok="t"/>
              </v:shape>
            </v:group>
            <v:group style="position:absolute;left:5528;top:253;width:2;height:80" coordorigin="5528,253" coordsize="2,80">
              <v:shape style="position:absolute;left:5528;top:253;width:2;height:80" coordorigin="5528,253" coordsize="0,80" path="m5528,333l5528,253e" filled="false" stroked="true" strokeweight=".748pt" strokecolor="#939598">
                <v:path arrowok="t"/>
              </v:shape>
            </v:group>
            <v:group style="position:absolute;left:5488;top:253;width:2;height:80" coordorigin="5488,253" coordsize="2,80">
              <v:shape style="position:absolute;left:5488;top:253;width:2;height:80" coordorigin="5488,253" coordsize="1,80" path="m5488,333l5488,253e" filled="false" stroked="true" strokeweight=".748pt" strokecolor="#939598">
                <v:path arrowok="t"/>
              </v:shape>
            </v:group>
            <v:group style="position:absolute;left:5448;top:253;width:2;height:80" coordorigin="5448,253" coordsize="2,80">
              <v:shape style="position:absolute;left:5448;top:253;width:2;height:80" coordorigin="5448,253" coordsize="1,80" path="m5448,333l5448,253e" filled="false" stroked="true" strokeweight=".748pt" strokecolor="#939598">
                <v:path arrowok="t"/>
              </v:shape>
            </v:group>
            <v:group style="position:absolute;left:5408;top:253;width:2;height:80" coordorigin="5408,253" coordsize="2,80">
              <v:shape style="position:absolute;left:5408;top:253;width:2;height:80" coordorigin="5408,253" coordsize="1,80" path="m5408,333l5408,253e" filled="false" stroked="true" strokeweight=".748pt" strokecolor="#939598">
                <v:path arrowok="t"/>
              </v:shape>
            </v:group>
            <v:group style="position:absolute;left:5368;top:253;width:2;height:80" coordorigin="5368,253" coordsize="2,80">
              <v:shape style="position:absolute;left:5368;top:253;width:2;height:80" coordorigin="5368,253" coordsize="1,80" path="m5368,333l5368,253e" filled="false" stroked="true" strokeweight=".748pt" strokecolor="#939598">
                <v:path arrowok="t"/>
              </v:shape>
            </v:group>
            <v:group style="position:absolute;left:5328;top:253;width:2;height:80" coordorigin="5328,253" coordsize="2,80">
              <v:shape style="position:absolute;left:5328;top:253;width:2;height:80" coordorigin="5328,253" coordsize="1,80" path="m5328,333l5328,253e" filled="false" stroked="true" strokeweight=".748pt" strokecolor="#939598">
                <v:path arrowok="t"/>
              </v:shape>
            </v:group>
            <v:group style="position:absolute;left:5288;top:253;width:2;height:80" coordorigin="5288,253" coordsize="2,80">
              <v:shape style="position:absolute;left:5288;top:253;width:2;height:80" coordorigin="5288,253" coordsize="1,80" path="m5288,333l5288,253e" filled="false" stroked="true" strokeweight=".748pt" strokecolor="#939598">
                <v:path arrowok="t"/>
              </v:shape>
            </v:group>
            <v:group style="position:absolute;left:5248;top:253;width:2;height:80" coordorigin="5248,253" coordsize="2,80">
              <v:shape style="position:absolute;left:5248;top:253;width:2;height:80" coordorigin="5248,253" coordsize="0,80" path="m5248,333l5248,253e" filled="false" stroked="true" strokeweight=".748pt" strokecolor="#939598">
                <v:path arrowok="t"/>
              </v:shape>
            </v:group>
            <v:group style="position:absolute;left:5208;top:253;width:2;height:80" coordorigin="5208,253" coordsize="2,80">
              <v:shape style="position:absolute;left:5208;top:253;width:2;height:80" coordorigin="5208,253" coordsize="0,80" path="m5208,333l5208,253e" filled="false" stroked="true" strokeweight=".748pt" strokecolor="#939598">
                <v:path arrowok="t"/>
              </v:shape>
            </v:group>
            <v:group style="position:absolute;left:5168;top:253;width:2;height:80" coordorigin="5168,253" coordsize="2,80">
              <v:shape style="position:absolute;left:5168;top:253;width:2;height:80" coordorigin="5168,253" coordsize="1,80" path="m5168,333l5168,253e" filled="false" stroked="true" strokeweight=".748pt" strokecolor="#939598">
                <v:path arrowok="t"/>
              </v:shape>
            </v:group>
            <v:group style="position:absolute;left:5128;top:253;width:2;height:80" coordorigin="5128,253" coordsize="2,80">
              <v:shape style="position:absolute;left:5128;top:253;width:2;height:80" coordorigin="5128,253" coordsize="1,80" path="m5128,333l5128,253e" filled="false" stroked="true" strokeweight=".748pt" strokecolor="#939598">
                <v:path arrowok="t"/>
              </v:shape>
            </v:group>
            <v:group style="position:absolute;left:5088;top:253;width:2;height:80" coordorigin="5088,253" coordsize="2,80">
              <v:shape style="position:absolute;left:5088;top:253;width:2;height:80" coordorigin="5088,253" coordsize="0,80" path="m5088,333l5088,253e" filled="false" stroked="true" strokeweight=".748pt" strokecolor="#939598">
                <v:path arrowok="t"/>
              </v:shape>
            </v:group>
            <v:group style="position:absolute;left:5048;top:253;width:2;height:80" coordorigin="5048,253" coordsize="2,80">
              <v:shape style="position:absolute;left:5048;top:253;width:2;height:80" coordorigin="5048,253" coordsize="0,80" path="m5048,333l5048,253e" filled="false" stroked="true" strokeweight=".748pt" strokecolor="#939598">
                <v:path arrowok="t"/>
              </v:shape>
            </v:group>
            <v:group style="position:absolute;left:5008;top:253;width:2;height:80" coordorigin="5008,253" coordsize="2,80">
              <v:shape style="position:absolute;left:5008;top:253;width:2;height:80" coordorigin="5008,253" coordsize="1,80" path="m5008,333l5008,253e" filled="false" stroked="true" strokeweight=".748pt" strokecolor="#939598">
                <v:path arrowok="t"/>
              </v:shape>
            </v:group>
            <v:group style="position:absolute;left:4968;top:253;width:2;height:80" coordorigin="4968,253" coordsize="2,80">
              <v:shape style="position:absolute;left:4968;top:253;width:2;height:80" coordorigin="4968,253" coordsize="1,80" path="m4968,333l4968,253e" filled="false" stroked="true" strokeweight=".748pt" strokecolor="#939598">
                <v:path arrowok="t"/>
              </v:shape>
            </v:group>
            <v:group style="position:absolute;left:4927;top:253;width:2;height:80" coordorigin="4927,253" coordsize="2,80">
              <v:shape style="position:absolute;left:4927;top:253;width:2;height:80" coordorigin="4927,253" coordsize="0,80" path="m4927,333l4927,253e" filled="false" stroked="true" strokeweight=".748pt" strokecolor="#939598">
                <v:path arrowok="t"/>
              </v:shape>
            </v:group>
            <v:group style="position:absolute;left:4887;top:253;width:2;height:80" coordorigin="4887,253" coordsize="2,80">
              <v:shape style="position:absolute;left:4887;top:253;width:2;height:80" coordorigin="4887,253" coordsize="0,80" path="m4887,333l4887,253e" filled="false" stroked="true" strokeweight=".748pt" strokecolor="#939598">
                <v:path arrowok="t"/>
              </v:shape>
            </v:group>
            <v:group style="position:absolute;left:4847;top:253;width:2;height:80" coordorigin="4847,253" coordsize="2,80">
              <v:shape style="position:absolute;left:4847;top:253;width:2;height:80" coordorigin="4847,253" coordsize="1,80" path="m4847,333l4847,253e" filled="false" stroked="true" strokeweight=".748pt" strokecolor="#939598">
                <v:path arrowok="t"/>
              </v:shape>
            </v:group>
            <v:group style="position:absolute;left:4807;top:253;width:2;height:80" coordorigin="4807,253" coordsize="2,80">
              <v:shape style="position:absolute;left:4807;top:253;width:2;height:80" coordorigin="4807,253" coordsize="1,80" path="m4807,333l4807,253e" filled="false" stroked="true" strokeweight=".748pt" strokecolor="#939598">
                <v:path arrowok="t"/>
              </v:shape>
            </v:group>
            <v:group style="position:absolute;left:4767;top:253;width:2;height:80" coordorigin="4767,253" coordsize="2,80">
              <v:shape style="position:absolute;left:4767;top:253;width:2;height:80" coordorigin="4767,253" coordsize="0,80" path="m4767,333l4767,253e" filled="false" stroked="true" strokeweight=".748pt" strokecolor="#939598">
                <v:path arrowok="t"/>
              </v:shape>
            </v:group>
            <v:group style="position:absolute;left:4727;top:253;width:2;height:80" coordorigin="4727,253" coordsize="2,80">
              <v:shape style="position:absolute;left:4727;top:253;width:2;height:80" coordorigin="4727,253" coordsize="0,80" path="m4727,333l4727,253e" filled="false" stroked="true" strokeweight=".748pt" strokecolor="#939598">
                <v:path arrowok="t"/>
              </v:shape>
            </v:group>
            <v:group style="position:absolute;left:4687;top:253;width:2;height:80" coordorigin="4687,253" coordsize="2,80">
              <v:shape style="position:absolute;left:4687;top:253;width:2;height:80" coordorigin="4687,253" coordsize="1,80" path="m4687,333l4687,253e" filled="false" stroked="true" strokeweight=".748pt" strokecolor="#939598">
                <v:path arrowok="t"/>
              </v:shape>
            </v:group>
            <v:group style="position:absolute;left:4647;top:253;width:2;height:80" coordorigin="4647,253" coordsize="2,80">
              <v:shape style="position:absolute;left:4647;top:253;width:2;height:80" coordorigin="4647,253" coordsize="1,80" path="m4647,333l4647,253e" filled="false" stroked="true" strokeweight=".748pt" strokecolor="#939598">
                <v:path arrowok="t"/>
              </v:shape>
            </v:group>
            <v:group style="position:absolute;left:4607;top:253;width:2;height:80" coordorigin="4607,253" coordsize="2,80">
              <v:shape style="position:absolute;left:4607;top:253;width:2;height:80" coordorigin="4607,253" coordsize="0,80" path="m4607,333l4607,253e" filled="false" stroked="true" strokeweight=".748pt" strokecolor="#939598">
                <v:path arrowok="t"/>
              </v:shape>
            </v:group>
            <v:group style="position:absolute;left:4567;top:253;width:2;height:80" coordorigin="4567,253" coordsize="2,80">
              <v:shape style="position:absolute;left:4567;top:253;width:2;height:80" coordorigin="4567,253" coordsize="0,80" path="m4567,333l4567,253e" filled="false" stroked="true" strokeweight=".748pt" strokecolor="#939598">
                <v:path arrowok="t"/>
              </v:shape>
            </v:group>
            <v:group style="position:absolute;left:4527;top:253;width:2;height:80" coordorigin="4527,253" coordsize="2,80">
              <v:shape style="position:absolute;left:4527;top:253;width:2;height:80" coordorigin="4527,253" coordsize="1,80" path="m4527,333l4527,253e" filled="false" stroked="true" strokeweight=".748pt" strokecolor="#939598">
                <v:path arrowok="t"/>
              </v:shape>
            </v:group>
            <v:group style="position:absolute;left:4487;top:253;width:2;height:80" coordorigin="4487,253" coordsize="2,80">
              <v:shape style="position:absolute;left:4487;top:253;width:2;height:80" coordorigin="4487,253" coordsize="1,80" path="m4487,333l4487,253e" filled="false" stroked="true" strokeweight=".748pt" strokecolor="#939598">
                <v:path arrowok="t"/>
              </v:shape>
            </v:group>
            <v:group style="position:absolute;left:4447;top:253;width:2;height:80" coordorigin="4447,253" coordsize="2,80">
              <v:shape style="position:absolute;left:4447;top:253;width:2;height:80" coordorigin="4447,253" coordsize="0,80" path="m4447,333l4447,253e" filled="false" stroked="true" strokeweight=".748pt" strokecolor="#939598">
                <v:path arrowok="t"/>
              </v:shape>
            </v:group>
            <v:group style="position:absolute;left:4407;top:253;width:2;height:80" coordorigin="4407,253" coordsize="2,80">
              <v:shape style="position:absolute;left:4407;top:253;width:2;height:80" coordorigin="4407,253" coordsize="0,80" path="m4407,333l4407,253e" filled="false" stroked="true" strokeweight=".748pt" strokecolor="#939598">
                <v:path arrowok="t"/>
              </v:shape>
            </v:group>
            <v:group style="position:absolute;left:4367;top:253;width:2;height:80" coordorigin="4367,253" coordsize="2,80">
              <v:shape style="position:absolute;left:4367;top:253;width:2;height:80" coordorigin="4367,253" coordsize="1,80" path="m4367,333l4367,253e" filled="false" stroked="true" strokeweight=".748pt" strokecolor="#939598">
                <v:path arrowok="t"/>
              </v:shape>
            </v:group>
            <v:group style="position:absolute;left:4327;top:253;width:2;height:80" coordorigin="4327,253" coordsize="2,80">
              <v:shape style="position:absolute;left:4327;top:253;width:2;height:80" coordorigin="4327,253" coordsize="1,80" path="m4327,333l4327,253e" filled="false" stroked="true" strokeweight=".748pt" strokecolor="#939598">
                <v:path arrowok="t"/>
              </v:shape>
            </v:group>
            <v:group style="position:absolute;left:4286;top:253;width:2;height:80" coordorigin="4286,253" coordsize="2,80">
              <v:shape style="position:absolute;left:4286;top:253;width:2;height:80" coordorigin="4286,253" coordsize="1,80" path="m4287,333l4286,253e" filled="false" stroked="true" strokeweight=".748pt" strokecolor="#939598">
                <v:path arrowok="t"/>
              </v:shape>
            </v:group>
            <v:group style="position:absolute;left:4246;top:253;width:2;height:80" coordorigin="4246,253" coordsize="2,80">
              <v:shape style="position:absolute;left:4246;top:253;width:2;height:80" coordorigin="4246,253" coordsize="1,80" path="m4246,333l4246,253e" filled="false" stroked="true" strokeweight=".748pt" strokecolor="#939598">
                <v:path arrowok="t"/>
              </v:shape>
            </v:group>
            <v:group style="position:absolute;left:4206;top:253;width:2;height:80" coordorigin="4206,253" coordsize="2,80">
              <v:shape style="position:absolute;left:4206;top:253;width:2;height:80" coordorigin="4206,253" coordsize="1,80" path="m4206,333l4206,253e" filled="false" stroked="true" strokeweight=".748pt" strokecolor="#939598">
                <v:path arrowok="t"/>
              </v:shape>
            </v:group>
            <v:group style="position:absolute;left:4166;top:253;width:2;height:80" coordorigin="4166,253" coordsize="2,80">
              <v:shape style="position:absolute;left:4166;top:253;width:2;height:80" coordorigin="4166,253" coordsize="1,80" path="m4166,333l4166,253e" filled="false" stroked="true" strokeweight=".748pt" strokecolor="#939598">
                <v:path arrowok="t"/>
              </v:shape>
            </v:group>
            <v:group style="position:absolute;left:4126;top:253;width:2;height:80" coordorigin="4126,253" coordsize="2,80">
              <v:shape style="position:absolute;left:4126;top:253;width:2;height:80" coordorigin="4126,253" coordsize="0,80" path="m4126,333l4126,253e" filled="false" stroked="true" strokeweight=".748pt" strokecolor="#939598">
                <v:path arrowok="t"/>
              </v:shape>
            </v:group>
            <v:group style="position:absolute;left:4086;top:253;width:2;height:80" coordorigin="4086,253" coordsize="2,80">
              <v:shape style="position:absolute;left:4086;top:253;width:2;height:80" coordorigin="4086,253" coordsize="1,80" path="m4086,333l4086,253e" filled="false" stroked="true" strokeweight=".748pt" strokecolor="#939598">
                <v:path arrowok="t"/>
              </v:shape>
            </v:group>
            <v:group style="position:absolute;left:4046;top:253;width:2;height:80" coordorigin="4046,253" coordsize="2,80">
              <v:shape style="position:absolute;left:4046;top:253;width:2;height:80" coordorigin="4046,253" coordsize="0,80" path="m4046,333l4046,253e" filled="false" stroked="true" strokeweight=".748pt" strokecolor="#939598">
                <v:path arrowok="t"/>
              </v:shape>
            </v:group>
            <v:group style="position:absolute;left:4006;top:253;width:2;height:80" coordorigin="4006,253" coordsize="2,80">
              <v:shape style="position:absolute;left:4006;top:253;width:2;height:80" coordorigin="4006,253" coordsize="0,80" path="m4006,333l4006,253e" filled="false" stroked="true" strokeweight=".748pt" strokecolor="#939598">
                <v:path arrowok="t"/>
              </v:shape>
            </v:group>
            <v:group style="position:absolute;left:3966;top:253;width:2;height:80" coordorigin="3966,253" coordsize="2,80">
              <v:shape style="position:absolute;left:3966;top:253;width:2;height:80" coordorigin="3966,253" coordsize="0,80" path="m3966,333l3966,253e" filled="false" stroked="true" strokeweight=".748pt" strokecolor="#939598">
                <v:path arrowok="t"/>
              </v:shape>
            </v:group>
            <v:group style="position:absolute;left:3926;top:253;width:2;height:80" coordorigin="3926,253" coordsize="2,80">
              <v:shape style="position:absolute;left:3926;top:253;width:2;height:80" coordorigin="3926,253" coordsize="1,80" path="m3926,333l3926,253e" filled="false" stroked="true" strokeweight=".748pt" strokecolor="#939598">
                <v:path arrowok="t"/>
              </v:shape>
            </v:group>
            <v:group style="position:absolute;left:3886;top:253;width:2;height:80" coordorigin="3886,253" coordsize="2,80">
              <v:shape style="position:absolute;left:3886;top:253;width:2;height:80" coordorigin="3886,253" coordsize="0,80" path="m3886,333l3886,253e" filled="false" stroked="true" strokeweight=".748pt" strokecolor="#939598">
                <v:path arrowok="t"/>
              </v:shape>
            </v:group>
            <v:group style="position:absolute;left:3846;top:253;width:2;height:80" coordorigin="3846,253" coordsize="2,80">
              <v:shape style="position:absolute;left:3846;top:253;width:2;height:80" coordorigin="3846,253" coordsize="0,80" path="m3846,333l3846,253e" filled="false" stroked="true" strokeweight=".748pt" strokecolor="#939598">
                <v:path arrowok="t"/>
              </v:shape>
            </v:group>
            <v:group style="position:absolute;left:3806;top:253;width:2;height:80" coordorigin="3806,253" coordsize="2,80">
              <v:shape style="position:absolute;left:3806;top:253;width:2;height:80" coordorigin="3806,253" coordsize="0,80" path="m3806,333l3806,253e" filled="false" stroked="true" strokeweight=".748pt" strokecolor="#939598">
                <v:path arrowok="t"/>
              </v:shape>
            </v:group>
            <v:group style="position:absolute;left:3766;top:253;width:2;height:80" coordorigin="3766,253" coordsize="2,80">
              <v:shape style="position:absolute;left:3766;top:253;width:2;height:80" coordorigin="3766,253" coordsize="1,80" path="m3766,333l3766,253e" filled="false" stroked="true" strokeweight=".748pt" strokecolor="#939598">
                <v:path arrowok="t"/>
              </v:shape>
            </v:group>
            <v:group style="position:absolute;left:3726;top:253;width:2;height:80" coordorigin="3726,253" coordsize="2,80">
              <v:shape style="position:absolute;left:3726;top:253;width:2;height:80" coordorigin="3726,253" coordsize="0,80" path="m3726,333l3726,253e" filled="false" stroked="true" strokeweight=".748pt" strokecolor="#939598">
                <v:path arrowok="t"/>
              </v:shape>
            </v:group>
            <v:group style="position:absolute;left:3686;top:253;width:2;height:80" coordorigin="3686,253" coordsize="2,80">
              <v:shape style="position:absolute;left:3686;top:253;width:2;height:80" coordorigin="3686,253" coordsize="0,80" path="m3686,333l3686,253e" filled="false" stroked="true" strokeweight=".748pt" strokecolor="#939598">
                <v:path arrowok="t"/>
              </v:shape>
            </v:group>
            <v:group style="position:absolute;left:3646;top:253;width:2;height:80" coordorigin="3646,253" coordsize="2,80">
              <v:shape style="position:absolute;left:3646;top:253;width:2;height:80" coordorigin="3646,253" coordsize="0,80" path="m3646,333l3646,253e" filled="false" stroked="true" strokeweight=".748pt" strokecolor="#939598">
                <v:path arrowok="t"/>
              </v:shape>
            </v:group>
            <v:group style="position:absolute;left:3605;top:253;width:2;height:80" coordorigin="3605,253" coordsize="2,80">
              <v:shape style="position:absolute;left:3605;top:253;width:2;height:80" coordorigin="3605,253" coordsize="1,80" path="m3605,333l3605,253e" filled="false" stroked="true" strokeweight=".748pt" strokecolor="#939598">
                <v:path arrowok="t"/>
              </v:shape>
            </v:group>
            <v:group style="position:absolute;left:3565;top:253;width:2;height:80" coordorigin="3565,253" coordsize="2,80">
              <v:shape style="position:absolute;left:3565;top:253;width:2;height:80" coordorigin="3565,253" coordsize="1,80" path="m3565,333l3565,253e" filled="false" stroked="true" strokeweight=".748pt" strokecolor="#939598">
                <v:path arrowok="t"/>
              </v:shape>
            </v:group>
            <v:group style="position:absolute;left:3525;top:253;width:2;height:80" coordorigin="3525,253" coordsize="2,80">
              <v:shape style="position:absolute;left:3525;top:253;width:2;height:80" coordorigin="3525,253" coordsize="0,80" path="m3525,333l3525,253e" filled="false" stroked="true" strokeweight=".748pt" strokecolor="#939598">
                <v:path arrowok="t"/>
              </v:shape>
            </v:group>
            <v:group style="position:absolute;left:3485;top:253;width:2;height:80" coordorigin="3485,253" coordsize="2,80">
              <v:shape style="position:absolute;left:3485;top:253;width:2;height:80" coordorigin="3485,253" coordsize="0,80" path="m3485,333l3485,253e" filled="false" stroked="true" strokeweight=".748pt" strokecolor="#939598">
                <v:path arrowok="t"/>
              </v:shape>
            </v:group>
            <v:group style="position:absolute;left:3445;top:253;width:2;height:80" coordorigin="3445,253" coordsize="2,80">
              <v:shape style="position:absolute;left:3445;top:253;width:2;height:80" coordorigin="3445,253" coordsize="1,80" path="m3445,333l3445,253e" filled="false" stroked="true" strokeweight=".748pt" strokecolor="#939598">
                <v:path arrowok="t"/>
              </v:shape>
            </v:group>
            <v:group style="position:absolute;left:3405;top:254;width:2;height:80" coordorigin="3405,254" coordsize="2,80">
              <v:shape style="position:absolute;left:3405;top:254;width:2;height:80" coordorigin="3405,254" coordsize="1,80" path="m3405,334l3405,254e" filled="false" stroked="true" strokeweight=".748pt" strokecolor="#939598">
                <v:path arrowok="t"/>
              </v:shape>
            </v:group>
            <v:group style="position:absolute;left:3365;top:254;width:2;height:80" coordorigin="3365,254" coordsize="2,80">
              <v:shape style="position:absolute;left:3365;top:254;width:2;height:80" coordorigin="3365,254" coordsize="0,80" path="m3365,334l3365,254e" filled="false" stroked="true" strokeweight=".748pt" strokecolor="#939598">
                <v:path arrowok="t"/>
              </v:shape>
            </v:group>
            <v:group style="position:absolute;left:3325;top:254;width:2;height:80" coordorigin="3325,254" coordsize="2,80">
              <v:shape style="position:absolute;left:3325;top:254;width:2;height:80" coordorigin="3325,254" coordsize="0,80" path="m3325,334l3325,254e" filled="false" stroked="true" strokeweight=".748pt" strokecolor="#939598">
                <v:path arrowok="t"/>
              </v:shape>
            </v:group>
            <v:group style="position:absolute;left:3285;top:254;width:2;height:80" coordorigin="3285,254" coordsize="2,80">
              <v:shape style="position:absolute;left:3285;top:254;width:2;height:80" coordorigin="3285,254" coordsize="1,80" path="m3285,334l3285,254e" filled="false" stroked="true" strokeweight=".748pt" strokecolor="#939598">
                <v:path arrowok="t"/>
              </v:shape>
            </v:group>
            <v:group style="position:absolute;left:3245;top:254;width:2;height:80" coordorigin="3245,254" coordsize="2,80">
              <v:shape style="position:absolute;left:3245;top:254;width:2;height:80" coordorigin="3245,254" coordsize="1,80" path="m3245,334l3245,254e" filled="false" stroked="true" strokeweight=".748pt" strokecolor="#939598">
                <v:path arrowok="t"/>
              </v:shape>
            </v:group>
            <v:group style="position:absolute;left:3205;top:254;width:2;height:80" coordorigin="3205,254" coordsize="2,80">
              <v:shape style="position:absolute;left:3205;top:254;width:2;height:80" coordorigin="3205,254" coordsize="0,80" path="m3205,334l3205,254e" filled="false" stroked="true" strokeweight=".748pt" strokecolor="#939598">
                <v:path arrowok="t"/>
              </v:shape>
            </v:group>
            <v:group style="position:absolute;left:3165;top:254;width:2;height:80" coordorigin="3165,254" coordsize="2,80">
              <v:shape style="position:absolute;left:3165;top:254;width:2;height:80" coordorigin="3165,254" coordsize="0,80" path="m3165,334l3165,254e" filled="false" stroked="true" strokeweight=".748pt" strokecolor="#939598">
                <v:path arrowok="t"/>
              </v:shape>
            </v:group>
            <v:group style="position:absolute;left:3125;top:254;width:2;height:80" coordorigin="3125,254" coordsize="2,80">
              <v:shape style="position:absolute;left:3125;top:254;width:2;height:80" coordorigin="3125,254" coordsize="1,80" path="m3125,334l3125,254e" filled="false" stroked="true" strokeweight=".748pt" strokecolor="#939598">
                <v:path arrowok="t"/>
              </v:shape>
            </v:group>
            <v:group style="position:absolute;left:3085;top:254;width:2;height:80" coordorigin="3085,254" coordsize="2,80">
              <v:shape style="position:absolute;left:3085;top:254;width:2;height:80" coordorigin="3085,254" coordsize="1,80" path="m3085,334l3085,254e" filled="false" stroked="true" strokeweight=".748pt" strokecolor="#939598">
                <v:path arrowok="t"/>
              </v:shape>
            </v:group>
            <v:group style="position:absolute;left:3045;top:254;width:2;height:80" coordorigin="3045,254" coordsize="2,80">
              <v:shape style="position:absolute;left:3045;top:254;width:2;height:80" coordorigin="3045,254" coordsize="1,80" path="m3045,334l3045,254e" filled="false" stroked="true" strokeweight=".748pt" strokecolor="#939598">
                <v:path arrowok="t"/>
              </v:shape>
            </v:group>
            <v:group style="position:absolute;left:3005;top:254;width:2;height:80" coordorigin="3005,254" coordsize="2,80">
              <v:shape style="position:absolute;left:3005;top:254;width:2;height:80" coordorigin="3005,254" coordsize="1,80" path="m3005,334l3005,254e" filled="false" stroked="true" strokeweight=".748pt" strokecolor="#939598">
                <v:path arrowok="t"/>
              </v:shape>
            </v:group>
            <v:group style="position:absolute;left:2964;top:254;width:2;height:80" coordorigin="2964,254" coordsize="2,80">
              <v:shape style="position:absolute;left:2964;top:254;width:2;height:80" coordorigin="2964,254" coordsize="1,80" path="m2965,334l2964,254e" filled="false" stroked="true" strokeweight=".748pt" strokecolor="#939598">
                <v:path arrowok="t"/>
              </v:shape>
            </v:group>
            <v:group style="position:absolute;left:2924;top:254;width:2;height:80" coordorigin="2924,254" coordsize="2,80">
              <v:shape style="position:absolute;left:2924;top:254;width:2;height:80" coordorigin="2924,254" coordsize="0,80" path="m2924,334l2924,254e" filled="false" stroked="true" strokeweight=".748pt" strokecolor="#939598">
                <v:path arrowok="t"/>
              </v:shape>
            </v:group>
            <v:group style="position:absolute;left:2884;top:254;width:2;height:80" coordorigin="2884,254" coordsize="2,80">
              <v:shape style="position:absolute;left:2884;top:254;width:2;height:80" coordorigin="2884,254" coordsize="1,80" path="m2884,334l2884,254e" filled="false" stroked="true" strokeweight=".748pt" strokecolor="#939598">
                <v:path arrowok="t"/>
              </v:shape>
            </v:group>
            <v:group style="position:absolute;left:2844;top:254;width:2;height:80" coordorigin="2844,254" coordsize="2,80">
              <v:shape style="position:absolute;left:2844;top:254;width:2;height:80" coordorigin="2844,254" coordsize="1,80" path="m2844,334l2844,254e" filled="false" stroked="true" strokeweight=".748pt" strokecolor="#939598">
                <v:path arrowok="t"/>
              </v:shape>
            </v:group>
            <v:group style="position:absolute;left:2804;top:254;width:2;height:80" coordorigin="2804,254" coordsize="2,80">
              <v:shape style="position:absolute;left:2804;top:254;width:2;height:80" coordorigin="2804,254" coordsize="0,80" path="m2804,334l2804,254e" filled="false" stroked="true" strokeweight=".748pt" strokecolor="#939598">
                <v:path arrowok="t"/>
              </v:shape>
            </v:group>
            <v:group style="position:absolute;left:2764;top:254;width:2;height:80" coordorigin="2764,254" coordsize="2,80">
              <v:shape style="position:absolute;left:2764;top:254;width:2;height:80" coordorigin="2764,254" coordsize="0,80" path="m2764,334l2764,254e" filled="false" stroked="true" strokeweight=".748pt" strokecolor="#939598">
                <v:path arrowok="t"/>
              </v:shape>
            </v:group>
            <v:group style="position:absolute;left:2724;top:254;width:2;height:80" coordorigin="2724,254" coordsize="2,80">
              <v:shape style="position:absolute;left:2724;top:254;width:2;height:80" coordorigin="2724,254" coordsize="1,80" path="m2724,334l2724,254e" filled="false" stroked="true" strokeweight=".748pt" strokecolor="#939598">
                <v:path arrowok="t"/>
              </v:shape>
            </v:group>
            <v:group style="position:absolute;left:2684;top:254;width:2;height:80" coordorigin="2684,254" coordsize="2,80">
              <v:shape style="position:absolute;left:2684;top:254;width:2;height:80" coordorigin="2684,254" coordsize="1,80" path="m2684,334l2684,254e" filled="false" stroked="true" strokeweight=".748pt" strokecolor="#939598">
                <v:path arrowok="t"/>
              </v:shape>
            </v:group>
            <v:group style="position:absolute;left:2644;top:254;width:2;height:80" coordorigin="2644,254" coordsize="2,80">
              <v:shape style="position:absolute;left:2644;top:254;width:2;height:80" coordorigin="2644,254" coordsize="0,80" path="m2644,334l2644,254e" filled="false" stroked="true" strokeweight=".748pt" strokecolor="#939598">
                <v:path arrowok="t"/>
              </v:shape>
            </v:group>
            <v:group style="position:absolute;left:2604;top:254;width:2;height:80" coordorigin="2604,254" coordsize="2,80">
              <v:shape style="position:absolute;left:2604;top:254;width:2;height:80" coordorigin="2604,254" coordsize="0,80" path="m2604,334l2604,254e" filled="false" stroked="true" strokeweight=".748pt" strokecolor="#939598">
                <v:path arrowok="t"/>
              </v:shape>
            </v:group>
            <v:group style="position:absolute;left:2564;top:254;width:2;height:80" coordorigin="2564,254" coordsize="2,80">
              <v:shape style="position:absolute;left:2564;top:254;width:2;height:80" coordorigin="2564,254" coordsize="1,80" path="m2564,334l2564,254e" filled="false" stroked="true" strokeweight=".748pt" strokecolor="#939598">
                <v:path arrowok="t"/>
              </v:shape>
            </v:group>
            <v:group style="position:absolute;left:2524;top:254;width:2;height:80" coordorigin="2524,254" coordsize="2,80">
              <v:shape style="position:absolute;left:2524;top:254;width:2;height:80" coordorigin="2524,254" coordsize="1,80" path="m2524,334l2524,254e" filled="false" stroked="true" strokeweight=".748pt" strokecolor="#939598">
                <v:path arrowok="t"/>
              </v:shape>
            </v:group>
            <v:group style="position:absolute;left:2484;top:254;width:2;height:80" coordorigin="2484,254" coordsize="2,80">
              <v:shape style="position:absolute;left:2484;top:254;width:2;height:80" coordorigin="2484,254" coordsize="0,80" path="m2484,334l2484,254e" filled="false" stroked="true" strokeweight=".748pt" strokecolor="#939598">
                <v:path arrowok="t"/>
              </v:shape>
            </v:group>
            <v:group style="position:absolute;left:2444;top:254;width:2;height:80" coordorigin="2444,254" coordsize="2,80">
              <v:shape style="position:absolute;left:2444;top:254;width:2;height:80" coordorigin="2444,254" coordsize="0,80" path="m2444,334l2444,254e" filled="false" stroked="true" strokeweight=".748pt" strokecolor="#939598">
                <v:path arrowok="t"/>
              </v:shape>
            </v:group>
            <v:group style="position:absolute;left:2404;top:254;width:2;height:80" coordorigin="2404,254" coordsize="2,80">
              <v:shape style="position:absolute;left:2404;top:254;width:2;height:80" coordorigin="2404,254" coordsize="1,80" path="m2404,334l2404,254e" filled="false" stroked="true" strokeweight=".748pt" strokecolor="#939598">
                <v:path arrowok="t"/>
              </v:shape>
            </v:group>
            <v:group style="position:absolute;left:2364;top:254;width:2;height:80" coordorigin="2364,254" coordsize="2,80">
              <v:shape style="position:absolute;left:2364;top:254;width:2;height:80" coordorigin="2364,254" coordsize="1,80" path="m2364,334l2364,254e" filled="false" stroked="true" strokeweight=".748pt" strokecolor="#939598">
                <v:path arrowok="t"/>
              </v:shape>
            </v:group>
            <v:group style="position:absolute;left:2324;top:254;width:2;height:80" coordorigin="2324,254" coordsize="2,80">
              <v:shape style="position:absolute;left:2324;top:254;width:2;height:80" coordorigin="2324,254" coordsize="0,80" path="m2324,334l2324,254e" filled="false" stroked="true" strokeweight=".748pt" strokecolor="#939598">
                <v:path arrowok="t"/>
              </v:shape>
            </v:group>
            <v:group style="position:absolute;left:2283;top:254;width:2;height:80" coordorigin="2283,254" coordsize="2,80">
              <v:shape style="position:absolute;left:2283;top:254;width:2;height:80" coordorigin="2283,254" coordsize="0,80" path="m2283,334l2283,254e" filled="false" stroked="true" strokeweight=".748pt" strokecolor="#939598">
                <v:path arrowok="t"/>
              </v:shape>
            </v:group>
            <v:group style="position:absolute;left:2243;top:254;width:2;height:80" coordorigin="2243,254" coordsize="2,80">
              <v:shape style="position:absolute;left:2243;top:254;width:2;height:80" coordorigin="2243,254" coordsize="1,80" path="m2243,334l2243,254e" filled="false" stroked="true" strokeweight=".748pt" strokecolor="#939598">
                <v:path arrowok="t"/>
              </v:shape>
            </v:group>
            <v:group style="position:absolute;left:2203;top:254;width:2;height:80" coordorigin="2203,254" coordsize="2,80">
              <v:shape style="position:absolute;left:2203;top:254;width:2;height:80" coordorigin="2203,254" coordsize="1,80" path="m2203,334l2203,254e" filled="false" stroked="true" strokeweight=".748pt" strokecolor="#939598">
                <v:path arrowok="t"/>
              </v:shape>
            </v:group>
            <v:group style="position:absolute;left:2163;top:254;width:2;height:80" coordorigin="2163,254" coordsize="2,80">
              <v:shape style="position:absolute;left:2163;top:254;width:2;height:80" coordorigin="2163,254" coordsize="0,80" path="m2163,334l2163,254e" filled="false" stroked="true" strokeweight=".748pt" strokecolor="#939598">
                <v:path arrowok="t"/>
              </v:shape>
            </v:group>
            <v:group style="position:absolute;left:2123;top:254;width:2;height:80" coordorigin="2123,254" coordsize="2,80">
              <v:shape style="position:absolute;left:2123;top:254;width:2;height:80" coordorigin="2123,254" coordsize="0,80" path="m2123,334l2123,254e" filled="false" stroked="true" strokeweight=".748pt" strokecolor="#939598">
                <v:path arrowok="t"/>
              </v:shape>
            </v:group>
            <v:group style="position:absolute;left:2083;top:254;width:2;height:80" coordorigin="2083,254" coordsize="2,80">
              <v:shape style="position:absolute;left:2083;top:254;width:2;height:80" coordorigin="2083,254" coordsize="1,80" path="m2083,334l2083,254e" filled="false" stroked="true" strokeweight=".748pt" strokecolor="#939598">
                <v:path arrowok="t"/>
              </v:shape>
            </v:group>
            <v:group style="position:absolute;left:2043;top:254;width:2;height:80" coordorigin="2043,254" coordsize="2,80">
              <v:shape style="position:absolute;left:2043;top:254;width:2;height:80" coordorigin="2043,254" coordsize="1,80" path="m2043,334l2043,254e" filled="false" stroked="true" strokeweight=".748pt" strokecolor="#939598">
                <v:path arrowok="t"/>
              </v:shape>
            </v:group>
            <v:group style="position:absolute;left:2003;top:254;width:2;height:80" coordorigin="2003,254" coordsize="2,80">
              <v:shape style="position:absolute;left:2003;top:254;width:2;height:80" coordorigin="2003,254" coordsize="0,80" path="m2003,334l2003,254e" filled="false" stroked="true" strokeweight=".748pt" strokecolor="#939598">
                <v:path arrowok="t"/>
              </v:shape>
            </v:group>
            <v:group style="position:absolute;left:1963;top:254;width:2;height:80" coordorigin="1963,254" coordsize="2,80">
              <v:shape style="position:absolute;left:1963;top:254;width:2;height:80" coordorigin="1963,254" coordsize="0,80" path="m1963,334l1963,254e" filled="false" stroked="true" strokeweight=".748pt" strokecolor="#939598">
                <v:path arrowok="t"/>
              </v:shape>
            </v:group>
            <v:group style="position:absolute;left:1923;top:254;width:2;height:80" coordorigin="1923,254" coordsize="2,80">
              <v:shape style="position:absolute;left:1923;top:254;width:2;height:80" coordorigin="1923,254" coordsize="1,80" path="m1923,334l1923,254e" filled="false" stroked="true" strokeweight=".748pt" strokecolor="#939598">
                <v:path arrowok="t"/>
              </v:shape>
            </v:group>
            <v:group style="position:absolute;left:1883;top:254;width:2;height:80" coordorigin="1883,254" coordsize="2,80">
              <v:shape style="position:absolute;left:1883;top:254;width:2;height:80" coordorigin="1883,254" coordsize="1,80" path="m1883,334l1883,254e" filled="false" stroked="true" strokeweight=".748pt" strokecolor="#939598">
                <v:path arrowok="t"/>
              </v:shape>
            </v:group>
            <v:group style="position:absolute;left:1843;top:254;width:2;height:80" coordorigin="1843,254" coordsize="2,80">
              <v:shape style="position:absolute;left:1843;top:254;width:2;height:80" coordorigin="1843,254" coordsize="1,80" path="m1843,334l1843,254e" filled="false" stroked="true" strokeweight=".748pt" strokecolor="#939598">
                <v:path arrowok="t"/>
              </v:shape>
            </v:group>
            <v:group style="position:absolute;left:1803;top:254;width:2;height:80" coordorigin="1803,254" coordsize="2,80">
              <v:shape style="position:absolute;left:1803;top:254;width:2;height:80" coordorigin="1803,254" coordsize="1,80" path="m1803,334l1803,254e" filled="false" stroked="true" strokeweight=".748pt" strokecolor="#939598">
                <v:path arrowok="t"/>
              </v:shape>
            </v:group>
            <v:group style="position:absolute;left:1763;top:254;width:2;height:80" coordorigin="1763,254" coordsize="2,80">
              <v:shape style="position:absolute;left:1763;top:254;width:2;height:80" coordorigin="1763,254" coordsize="1,80" path="m1763,334l1763,254e" filled="false" stroked="true" strokeweight=".748pt" strokecolor="#939598">
                <v:path arrowok="t"/>
              </v:shape>
            </v:group>
            <v:group style="position:absolute;left:1723;top:254;width:2;height:80" coordorigin="1723,254" coordsize="2,80">
              <v:shape style="position:absolute;left:1723;top:254;width:2;height:80" coordorigin="1723,254" coordsize="0,80" path="m1723,334l1723,254e" filled="false" stroked="true" strokeweight=".748pt" strokecolor="#939598">
                <v:path arrowok="t"/>
              </v:shape>
            </v:group>
            <v:group style="position:absolute;left:1683;top:254;width:2;height:80" coordorigin="1683,254" coordsize="2,80">
              <v:shape style="position:absolute;left:1683;top:254;width:2;height:80" coordorigin="1683,254" coordsize="0,80" path="m1683,334l1683,254e" filled="false" stroked="true" strokeweight=".748pt" strokecolor="#939598">
                <v:path arrowok="t"/>
              </v:shape>
            </v:group>
            <v:group style="position:absolute;left:1642;top:254;width:2;height:80" coordorigin="1642,254" coordsize="2,80">
              <v:shape style="position:absolute;left:1642;top:254;width:2;height:80" coordorigin="1642,254" coordsize="0,80" path="m1642,334l1642,254e" filled="false" stroked="true" strokeweight=".748pt" strokecolor="#939598">
                <v:path arrowok="t"/>
              </v:shape>
            </v:group>
            <v:group style="position:absolute;left:1602;top:254;width:2;height:80" coordorigin="1602,254" coordsize="2,80">
              <v:shape style="position:absolute;left:1602;top:254;width:2;height:80" coordorigin="1602,254" coordsize="0,80" path="m1602,334l1602,254e" filled="false" stroked="true" strokeweight=".748pt" strokecolor="#939598">
                <v:path arrowok="t"/>
              </v:shape>
            </v:group>
            <v:group style="position:absolute;left:1562;top:254;width:2;height:80" coordorigin="1562,254" coordsize="2,80">
              <v:shape style="position:absolute;left:1562;top:254;width:2;height:80" coordorigin="1562,254" coordsize="0,80" path="m1562,334l1562,254e" filled="false" stroked="true" strokeweight=".748pt" strokecolor="#939598">
                <v:path arrowok="t"/>
              </v:shape>
            </v:group>
            <v:group style="position:absolute;left:1522;top:254;width:2;height:80" coordorigin="1522,254" coordsize="2,80">
              <v:shape style="position:absolute;left:1522;top:254;width:2;height:80" coordorigin="1522,254" coordsize="1,80" path="m1522,334l1522,254e" filled="false" stroked="true" strokeweight=".748pt" strokecolor="#939598">
                <v:path arrowok="t"/>
              </v:shape>
            </v:group>
            <v:group style="position:absolute;left:1482;top:254;width:2;height:80" coordorigin="1482,254" coordsize="2,80">
              <v:shape style="position:absolute;left:1482;top:254;width:2;height:80" coordorigin="1482,254" coordsize="0,80" path="m1482,334l1482,254e" filled="false" stroked="true" strokeweight=".748pt" strokecolor="#939598">
                <v:path arrowok="t"/>
              </v:shape>
            </v:group>
            <v:group style="position:absolute;left:1442;top:254;width:2;height:80" coordorigin="1442,254" coordsize="2,80">
              <v:shape style="position:absolute;left:1442;top:254;width:2;height:80" coordorigin="1442,254" coordsize="0,80" path="m1442,334l1442,254e" filled="false" stroked="true" strokeweight=".748pt" strokecolor="#939598">
                <v:path arrowok="t"/>
              </v:shape>
            </v:group>
            <v:group style="position:absolute;left:1402;top:254;width:2;height:80" coordorigin="1402,254" coordsize="2,80">
              <v:shape style="position:absolute;left:1402;top:254;width:2;height:80" coordorigin="1402,254" coordsize="1,80" path="m1402,334l1402,254e" filled="false" stroked="true" strokeweight=".748pt" strokecolor="#939598">
                <v:path arrowok="t"/>
              </v:shape>
            </v:group>
            <v:group style="position:absolute;left:1362;top:254;width:2;height:80" coordorigin="1362,254" coordsize="2,80">
              <v:shape style="position:absolute;left:1362;top:254;width:2;height:80" coordorigin="1362,254" coordsize="0,80" path="m1362,334l1362,254e" filled="false" stroked="true" strokeweight=".748pt" strokecolor="#939598">
                <v:path arrowok="t"/>
              </v:shape>
            </v:group>
            <v:group style="position:absolute;left:1322;top:254;width:2;height:80" coordorigin="1322,254" coordsize="2,80">
              <v:shape style="position:absolute;left:1322;top:254;width:2;height:80" coordorigin="1322,254" coordsize="0,80" path="m1322,334l1322,254e" filled="false" stroked="true" strokeweight=".748pt" strokecolor="#939598">
                <v:path arrowok="t"/>
              </v:shape>
            </v:group>
            <v:group style="position:absolute;left:1282;top:254;width:2;height:80" coordorigin="1282,254" coordsize="2,80">
              <v:shape style="position:absolute;left:1282;top:254;width:2;height:80" coordorigin="1282,254" coordsize="0,80" path="m1282,334l1282,254e" filled="false" stroked="true" strokeweight=".748pt" strokecolor="#939598">
                <v:path arrowok="t"/>
              </v:shape>
            </v:group>
            <v:group style="position:absolute;left:1242;top:254;width:2;height:80" coordorigin="1242,254" coordsize="2,80">
              <v:shape style="position:absolute;left:1242;top:254;width:2;height:80" coordorigin="1242,254" coordsize="0,80" path="m1242,334l1242,254e" filled="false" stroked="true" strokeweight=".748pt" strokecolor="#939598">
                <v:path arrowok="t"/>
              </v:shape>
            </v:group>
            <v:group style="position:absolute;left:1202;top:254;width:2;height:80" coordorigin="1202,254" coordsize="2,80">
              <v:shape style="position:absolute;left:1202;top:254;width:2;height:80" coordorigin="1202,254" coordsize="1,80" path="m1202,334l1202,254e" filled="false" stroked="true" strokeweight=".748pt" strokecolor="#939598">
                <v:path arrowok="t"/>
              </v:shape>
            </v:group>
            <v:group style="position:absolute;left:1162;top:254;width:2;height:80" coordorigin="1162,254" coordsize="2,80">
              <v:shape style="position:absolute;left:1162;top:254;width:2;height:80" coordorigin="1162,254" coordsize="0,80" path="m1162,334l1162,254e" filled="false" stroked="true" strokeweight=".748pt" strokecolor="#939598">
                <v:path arrowok="t"/>
              </v:shape>
            </v:group>
            <v:group style="position:absolute;left:1122;top:254;width:2;height:80" coordorigin="1122,254" coordsize="2,80">
              <v:shape style="position:absolute;left:1122;top:254;width:2;height:80" coordorigin="1122,254" coordsize="0,80" path="m1122,334l1122,254e" filled="false" stroked="true" strokeweight=".748pt" strokecolor="#939598">
                <v:path arrowok="t"/>
              </v:shape>
            </v:group>
            <v:group style="position:absolute;left:1082;top:254;width:2;height:80" coordorigin="1082,254" coordsize="2,80">
              <v:shape style="position:absolute;left:1082;top:254;width:2;height:80" coordorigin="1082,254" coordsize="1,80" path="m1082,334l1082,254e" filled="false" stroked="true" strokeweight=".748pt" strokecolor="#939598">
                <v:path arrowok="t"/>
              </v:shape>
            </v:group>
            <v:group style="position:absolute;left:1042;top:254;width:2;height:80" coordorigin="1042,254" coordsize="2,80">
              <v:shape style="position:absolute;left:1042;top:254;width:2;height:80" coordorigin="1042,254" coordsize="0,80" path="m1042,334l1042,254e" filled="false" stroked="true" strokeweight=".748pt" strokecolor="#939598">
                <v:path arrowok="t"/>
              </v:shape>
            </v:group>
            <v:group style="position:absolute;left:1002;top:254;width:2;height:80" coordorigin="1002,254" coordsize="2,80">
              <v:shape style="position:absolute;left:1002;top:254;width:2;height:80" coordorigin="1002,254" coordsize="0,80" path="m1002,334l1002,254e" filled="false" stroked="true" strokeweight=".748pt" strokecolor="#939598">
                <v:path arrowok="t"/>
              </v:shape>
            </v:group>
            <v:group style="position:absolute;left:961;top:254;width:2;height:80" coordorigin="961,254" coordsize="2,80">
              <v:shape style="position:absolute;left:961;top:254;width:2;height:80" coordorigin="961,254" coordsize="0,80" path="m961,334l961,254e" filled="false" stroked="true" strokeweight=".748pt" strokecolor="#939598">
                <v:path arrowok="t"/>
              </v:shape>
            </v:group>
            <v:group style="position:absolute;left:921;top:254;width:2;height:80" coordorigin="921,254" coordsize="2,80">
              <v:shape style="position:absolute;left:921;top:254;width:2;height:80" coordorigin="921,254" coordsize="0,80" path="m921,334l921,254e" filled="false" stroked="true" strokeweight=".748pt" strokecolor="#939598">
                <v:path arrowok="t"/>
              </v:shape>
            </v:group>
            <v:group style="position:absolute;left:881;top:254;width:2;height:80" coordorigin="881,254" coordsize="2,80">
              <v:shape style="position:absolute;left:881;top:254;width:2;height:80" coordorigin="881,254" coordsize="1,80" path="m881,334l881,254e" filled="false" stroked="true" strokeweight=".748pt" strokecolor="#939598">
                <v:path arrowok="t"/>
              </v:shape>
            </v:group>
            <v:group style="position:absolute;left:841;top:254;width:2;height:80" coordorigin="841,254" coordsize="2,80">
              <v:shape style="position:absolute;left:841;top:254;width:2;height:80" coordorigin="841,254" coordsize="0,80" path="m841,334l841,254e" filled="false" stroked="true" strokeweight=".748pt" strokecolor="#939598">
                <v:path arrowok="t"/>
              </v:shape>
            </v:group>
            <v:group style="position:absolute;left:801;top:254;width:2;height:80" coordorigin="801,254" coordsize="2,80">
              <v:shape style="position:absolute;left:801;top:254;width:2;height:80" coordorigin="801,254" coordsize="0,80" path="m801,334l801,254e" filled="false" stroked="true" strokeweight=".748pt" strokecolor="#939598">
                <v:path arrowok="t"/>
              </v:shape>
            </v:group>
            <v:group style="position:absolute;left:761;top:254;width:2;height:80" coordorigin="761,254" coordsize="2,80">
              <v:shape style="position:absolute;left:761;top:254;width:2;height:80" coordorigin="761,254" coordsize="1,80" path="m761,334l761,254e" filled="false" stroked="true" strokeweight=".748pt" strokecolor="#939598">
                <v:path arrowok="t"/>
              </v:shape>
            </v:group>
            <v:group style="position:absolute;left:721;top:254;width:2;height:80" coordorigin="721,254" coordsize="2,80">
              <v:shape style="position:absolute;left:721;top:254;width:2;height:80" coordorigin="721,254" coordsize="1,80" path="m721,334l721,254e" filled="false" stroked="true" strokeweight=".748pt" strokecolor="#939598">
                <v:path arrowok="t"/>
              </v:shape>
            </v:group>
            <v:group style="position:absolute;left:681;top:254;width:2;height:80" coordorigin="681,254" coordsize="2,80">
              <v:shape style="position:absolute;left:681;top:254;width:2;height:80" coordorigin="681,254" coordsize="1,80" path="m681,334l681,254e" filled="false" stroked="true" strokeweight=".748pt" strokecolor="#939598">
                <v:path arrowok="t"/>
              </v:shape>
            </v:group>
            <v:group style="position:absolute;left:641;top:254;width:2;height:80" coordorigin="641,254" coordsize="2,80">
              <v:shape style="position:absolute;left:641;top:254;width:2;height:80" coordorigin="641,254" coordsize="1,80" path="m641,334l641,254e" filled="false" stroked="true" strokeweight=".748pt" strokecolor="#939598">
                <v:path arrowok="t"/>
              </v:shape>
            </v:group>
            <v:group style="position:absolute;left:601;top:254;width:2;height:80" coordorigin="601,254" coordsize="2,80">
              <v:shape style="position:absolute;left:601;top:254;width:2;height:80" coordorigin="601,254" coordsize="1,80" path="m601,334l601,254e" filled="false" stroked="true" strokeweight=".748pt" strokecolor="#939598">
                <v:path arrowok="t"/>
              </v:shape>
            </v:group>
            <v:group style="position:absolute;left:561;top:254;width:2;height:80" coordorigin="561,254" coordsize="2,80">
              <v:shape style="position:absolute;left:561;top:254;width:2;height:80" coordorigin="561,254" coordsize="0,80" path="m561,334l561,254e" filled="false" stroked="true" strokeweight=".748pt" strokecolor="#939598">
                <v:path arrowok="t"/>
              </v:shape>
            </v:group>
            <v:group style="position:absolute;left:521;top:254;width:2;height:80" coordorigin="521,254" coordsize="2,80">
              <v:shape style="position:absolute;left:521;top:254;width:2;height:80" coordorigin="521,254" coordsize="1,80" path="m521,334l521,254e" filled="false" stroked="true" strokeweight=".748pt" strokecolor="#939598">
                <v:path arrowok="t"/>
              </v:shape>
            </v:group>
            <v:group style="position:absolute;left:481;top:254;width:2;height:80" coordorigin="481,254" coordsize="2,80">
              <v:shape style="position:absolute;left:481;top:254;width:2;height:80" coordorigin="481,254" coordsize="0,80" path="m481,334l481,254e" filled="false" stroked="true" strokeweight=".748pt" strokecolor="#939598">
                <v:path arrowok="t"/>
              </v:shape>
            </v:group>
            <v:group style="position:absolute;left:441;top:254;width:2;height:80" coordorigin="441,254" coordsize="2,80">
              <v:shape style="position:absolute;left:441;top:254;width:2;height:80" coordorigin="441,254" coordsize="0,80" path="m441,334l441,254e" filled="false" stroked="true" strokeweight=".748pt" strokecolor="#939598">
                <v:path arrowok="t"/>
              </v:shape>
            </v:group>
            <v:group style="position:absolute;left:401;top:254;width:2;height:80" coordorigin="401,254" coordsize="2,80">
              <v:shape style="position:absolute;left:401;top:254;width:2;height:80" coordorigin="401,254" coordsize="0,80" path="m401,334l401,254e" filled="false" stroked="true" strokeweight=".748pt" strokecolor="#939598">
                <v:path arrowok="t"/>
              </v:shape>
            </v:group>
            <v:group style="position:absolute;left:361;top:254;width:2;height:80" coordorigin="361,254" coordsize="2,80">
              <v:shape style="position:absolute;left:361;top:254;width:2;height:80" coordorigin="361,254" coordsize="0,80" path="m361,334l361,254e" filled="false" stroked="true" strokeweight=".748pt" strokecolor="#939598">
                <v:path arrowok="t"/>
              </v:shape>
            </v:group>
            <v:group style="position:absolute;left:320;top:254;width:2;height:80" coordorigin="320,254" coordsize="2,80">
              <v:shape style="position:absolute;left:320;top:254;width:2;height:80" coordorigin="320,254" coordsize="1,80" path="m320,334l320,254e" filled="false" stroked="true" strokeweight=".748pt" strokecolor="#939598">
                <v:path arrowok="t"/>
              </v:shape>
            </v:group>
            <v:group style="position:absolute;left:280;top:254;width:2;height:80" coordorigin="280,254" coordsize="2,80">
              <v:shape style="position:absolute;left:280;top:254;width:2;height:80" coordorigin="280,254" coordsize="0,80" path="m280,334l280,254e" filled="false" stroked="true" strokeweight=".748pt" strokecolor="#939598">
                <v:path arrowok="t"/>
              </v:shape>
            </v:group>
            <v:group style="position:absolute;left:240;top:254;width:2;height:80" coordorigin="240,254" coordsize="2,80">
              <v:shape style="position:absolute;left:240;top:254;width:2;height:80" coordorigin="240,254" coordsize="0,80" path="m240,334l240,254e" filled="false" stroked="true" strokeweight=".748pt" strokecolor="#939598">
                <v:path arrowok="t"/>
              </v:shape>
            </v:group>
            <v:group style="position:absolute;left:200;top:254;width:2;height:80" coordorigin="200,254" coordsize="2,80">
              <v:shape style="position:absolute;left:200;top:254;width:2;height:80" coordorigin="200,254" coordsize="0,80" path="m200,334l200,254e" filled="false" stroked="true" strokeweight=".748pt" strokecolor="#939598">
                <v:path arrowok="t"/>
              </v:shape>
            </v:group>
            <v:group style="position:absolute;left:160;top:254;width:2;height:80" coordorigin="160,254" coordsize="2,80">
              <v:shape style="position:absolute;left:160;top:254;width:2;height:80" coordorigin="160,254" coordsize="0,80" path="m160,334l160,254e" filled="false" stroked="true" strokeweight=".748pt" strokecolor="#939598">
                <v:path arrowok="t"/>
              </v:shape>
            </v:group>
            <v:group style="position:absolute;left:120;top:254;width:2;height:80" coordorigin="120,254" coordsize="2,80">
              <v:shape style="position:absolute;left:120;top:254;width:2;height:80" coordorigin="120,254" coordsize="0,80" path="m120,334l120,254e" filled="false" stroked="true" strokeweight=".748pt" strokecolor="#939598">
                <v:path arrowok="t"/>
              </v:shape>
            </v:group>
            <v:group style="position:absolute;left:80;top:254;width:2;height:80" coordorigin="80,254" coordsize="2,80">
              <v:shape style="position:absolute;left:80;top:254;width:2;height:80" coordorigin="80,254" coordsize="0,80" path="m80,334l80,254e" filled="false" stroked="true" strokeweight=".748pt" strokecolor="#939598">
                <v:path arrowok="t"/>
              </v:shape>
            </v:group>
            <v:group style="position:absolute;left:40;top:254;width:2;height:80" coordorigin="40,254" coordsize="2,80">
              <v:shape style="position:absolute;left:40;top:254;width:2;height:80" coordorigin="40,254" coordsize="0,80" path="m40,334l40,254e" filled="false" stroked="true" strokeweight=".748pt" strokecolor="#939598">
                <v:path arrowok="t"/>
              </v:shape>
            </v:group>
            <v:group style="position:absolute;left:0;top:286;width:2;height:49" coordorigin="0,286" coordsize="2,49">
              <v:shape style="position:absolute;left:0;top:286;width:2;height:49" coordorigin="0,286" coordsize="0,49" path="m0,335l0,287e" filled="false" stroked="true" strokeweight=".748pt" strokecolor="#939598">
                <v:path arrowok="t"/>
              </v:shape>
            </v:group>
            <w10:wrap type="none"/>
          </v:group>
        </w:pict>
      </w:r>
      <w:r>
        <w:rPr>
          <w:color w:val="939598"/>
          <w:u w:val="none"/>
        </w:rPr>
      </w:r>
      <w:r>
        <w:rPr>
          <w:color w:val="939598"/>
          <w:u w:val="thick" w:color="939598"/>
        </w:rPr>
        <w:t> </w:t>
      </w:r>
      <w:r>
        <w:rPr>
          <w:color w:val="939598"/>
          <w:u w:val="none"/>
        </w:rPr>
        <w:tab/>
      </w:r>
      <w:r>
        <w:rPr>
          <w:color w:val="939598"/>
          <w:spacing w:val="-27"/>
          <w:u w:val="none"/>
        </w:rPr>
        <w:t>39</w:t>
      </w:r>
      <w:r>
        <w:rPr>
          <w:color w:val="939598"/>
          <w:spacing w:val="-8"/>
          <w:u w:val="none"/>
        </w:rPr>
        <w:t> </w:t>
      </w:r>
      <w:r>
        <w:rPr>
          <w:color w:val="939598"/>
          <w:u w:val="thick" w:color="939598"/>
        </w:rPr>
        <w:t> </w:t>
      </w:r>
      <w:r>
        <w:rPr>
          <w:color w:val="939598"/>
          <w:u w:val="none"/>
        </w:rPr>
      </w:r>
      <w:r>
        <w:rPr>
          <w:u w:val="none"/>
        </w:rPr>
      </w:r>
    </w:p>
    <w:p>
      <w:pPr>
        <w:spacing w:after="0" w:line="240" w:lineRule="auto"/>
        <w:jc w:val="left"/>
        <w:sectPr>
          <w:pgSz w:w="11910" w:h="16840"/>
          <w:pgMar w:top="80" w:bottom="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Heading2"/>
        <w:spacing w:line="240" w:lineRule="auto" w:before="160"/>
        <w:ind w:left="942" w:right="988"/>
        <w:jc w:val="left"/>
      </w:pPr>
      <w:r>
        <w:rPr/>
        <w:pict>
          <v:group style="position:absolute;margin-left:.0004pt;margin-top:-93.242889pt;width:594.950pt;height:4.850pt;mso-position-horizontal-relative:page;mso-position-vertical-relative:paragraph;z-index:5632" coordorigin="0,-1865" coordsize="11899,97">
            <v:group style="position:absolute;left:11891;top:-1857;width:2;height:80" coordorigin="11891,-1857" coordsize="2,80">
              <v:shape style="position:absolute;left:11891;top:-1857;width:2;height:80" coordorigin="11891,-1857" coordsize="0,80" path="m11891,-1777l11891,-1857e" filled="false" stroked="true" strokeweight=".748pt" strokecolor="#939598">
                <v:path arrowok="t"/>
              </v:shape>
            </v:group>
            <v:group style="position:absolute;left:11851;top:-1857;width:2;height:80" coordorigin="11851,-1857" coordsize="2,80">
              <v:shape style="position:absolute;left:11851;top:-1857;width:2;height:80" coordorigin="11851,-1857" coordsize="0,80" path="m11851,-1777l11851,-1857e" filled="false" stroked="true" strokeweight=".748pt" strokecolor="#939598">
                <v:path arrowok="t"/>
              </v:shape>
            </v:group>
            <v:group style="position:absolute;left:11811;top:-1857;width:2;height:80" coordorigin="11811,-1857" coordsize="2,80">
              <v:shape style="position:absolute;left:11811;top:-1857;width:2;height:80" coordorigin="11811,-1857" coordsize="0,80" path="m11811,-1777l11811,-1857e" filled="false" stroked="true" strokeweight=".748pt" strokecolor="#939598">
                <v:path arrowok="t"/>
              </v:shape>
            </v:group>
            <v:group style="position:absolute;left:11771;top:-1857;width:2;height:80" coordorigin="11771,-1857" coordsize="2,80">
              <v:shape style="position:absolute;left:11771;top:-1857;width:2;height:80" coordorigin="11771,-1857" coordsize="0,80" path="m11771,-1777l11771,-1857e" filled="false" stroked="true" strokeweight=".748pt" strokecolor="#939598">
                <v:path arrowok="t"/>
              </v:shape>
            </v:group>
            <v:group style="position:absolute;left:11731;top:-1857;width:2;height:80" coordorigin="11731,-1857" coordsize="2,80">
              <v:shape style="position:absolute;left:11731;top:-1857;width:2;height:80" coordorigin="11731,-1857" coordsize="1,80" path="m11731,-1777l11731,-1857e" filled="false" stroked="true" strokeweight=".748pt" strokecolor="#939598">
                <v:path arrowok="t"/>
              </v:shape>
            </v:group>
            <v:group style="position:absolute;left:11691;top:-1857;width:2;height:80" coordorigin="11691,-1857" coordsize="2,80">
              <v:shape style="position:absolute;left:11691;top:-1857;width:2;height:80" coordorigin="11691,-1857" coordsize="0,80" path="m11691,-1777l11691,-1857e" filled="false" stroked="true" strokeweight=".748pt" strokecolor="#939598">
                <v:path arrowok="t"/>
              </v:shape>
            </v:group>
            <v:group style="position:absolute;left:11651;top:-1857;width:2;height:80" coordorigin="11651,-1857" coordsize="2,80">
              <v:shape style="position:absolute;left:11651;top:-1857;width:2;height:80" coordorigin="11651,-1857" coordsize="0,80" path="m11651,-1777l11651,-1857e" filled="false" stroked="true" strokeweight=".748pt" strokecolor="#939598">
                <v:path arrowok="t"/>
              </v:shape>
            </v:group>
            <v:group style="position:absolute;left:11611;top:-1857;width:2;height:80" coordorigin="11611,-1857" coordsize="2,80">
              <v:shape style="position:absolute;left:11611;top:-1857;width:2;height:80" coordorigin="11611,-1857" coordsize="0,80" path="m11611,-1777l11611,-1857e" filled="false" stroked="true" strokeweight=".748pt" strokecolor="#939598">
                <v:path arrowok="t"/>
              </v:shape>
            </v:group>
            <v:group style="position:absolute;left:11571;top:-1857;width:2;height:80" coordorigin="11571,-1857" coordsize="2,80">
              <v:shape style="position:absolute;left:11571;top:-1857;width:2;height:80" coordorigin="11571,-1857" coordsize="0,80" path="m11571,-1777l11571,-1857e" filled="false" stroked="true" strokeweight=".748pt" strokecolor="#939598">
                <v:path arrowok="t"/>
              </v:shape>
            </v:group>
            <v:group style="position:absolute;left:11531;top:-1857;width:2;height:80" coordorigin="11531,-1857" coordsize="2,80">
              <v:shape style="position:absolute;left:11531;top:-1857;width:2;height:80" coordorigin="11531,-1857" coordsize="1,80" path="m11531,-1777l11531,-1857e" filled="false" stroked="true" strokeweight=".748pt" strokecolor="#939598">
                <v:path arrowok="t"/>
              </v:shape>
            </v:group>
            <v:group style="position:absolute;left:11491;top:-1857;width:2;height:80" coordorigin="11491,-1857" coordsize="2,80">
              <v:shape style="position:absolute;left:11491;top:-1857;width:2;height:80" coordorigin="11491,-1857" coordsize="0,80" path="m11491,-1777l11491,-1857e" filled="false" stroked="true" strokeweight=".748pt" strokecolor="#939598">
                <v:path arrowok="t"/>
              </v:shape>
            </v:group>
            <v:group style="position:absolute;left:11451;top:-1857;width:2;height:80" coordorigin="11451,-1857" coordsize="2,80">
              <v:shape style="position:absolute;left:11451;top:-1857;width:2;height:80" coordorigin="11451,-1857" coordsize="0,80" path="m11451,-1777l11451,-1857e" filled="false" stroked="true" strokeweight=".748pt" strokecolor="#939598">
                <v:path arrowok="t"/>
              </v:shape>
            </v:group>
            <v:group style="position:absolute;left:11411;top:-1857;width:2;height:80" coordorigin="11411,-1857" coordsize="2,80">
              <v:shape style="position:absolute;left:11411;top:-1857;width:2;height:80" coordorigin="11411,-1857" coordsize="0,80" path="m11411,-1777l11411,-1857e" filled="false" stroked="true" strokeweight=".748pt" strokecolor="#939598">
                <v:path arrowok="t"/>
              </v:shape>
            </v:group>
            <v:group style="position:absolute;left:11371;top:-1857;width:2;height:80" coordorigin="11371,-1857" coordsize="2,80">
              <v:shape style="position:absolute;left:11371;top:-1857;width:2;height:80" coordorigin="11371,-1857" coordsize="0,80" path="m11371,-1777l11371,-1857e" filled="false" stroked="true" strokeweight=".748pt" strokecolor="#939598">
                <v:path arrowok="t"/>
              </v:shape>
            </v:group>
            <v:group style="position:absolute;left:11331;top:-1857;width:2;height:80" coordorigin="11331,-1857" coordsize="2,80">
              <v:shape style="position:absolute;left:11331;top:-1857;width:2;height:80" coordorigin="11331,-1857" coordsize="0,80" path="m11331,-1777l11331,-1857e" filled="false" stroked="true" strokeweight=".748pt" strokecolor="#939598">
                <v:path arrowok="t"/>
              </v:shape>
            </v:group>
            <v:group style="position:absolute;left:11291;top:-1857;width:2;height:80" coordorigin="11291,-1857" coordsize="2,80">
              <v:shape style="position:absolute;left:11291;top:-1857;width:2;height:80" coordorigin="11291,-1857" coordsize="0,80" path="m11291,-1777l11291,-1857e" filled="false" stroked="true" strokeweight=".748pt" strokecolor="#939598">
                <v:path arrowok="t"/>
              </v:shape>
            </v:group>
            <v:group style="position:absolute;left:11251;top:-1857;width:2;height:80" coordorigin="11251,-1857" coordsize="2,80">
              <v:shape style="position:absolute;left:11251;top:-1857;width:2;height:80" coordorigin="11251,-1857" coordsize="0,80" path="m11251,-1777l11251,-1857e" filled="false" stroked="true" strokeweight=".748pt" strokecolor="#939598">
                <v:path arrowok="t"/>
              </v:shape>
            </v:group>
            <v:group style="position:absolute;left:11210;top:-1857;width:2;height:80" coordorigin="11210,-1857" coordsize="2,80">
              <v:shape style="position:absolute;left:11210;top:-1857;width:2;height:80" coordorigin="11210,-1857" coordsize="0,80" path="m11211,-1777l11210,-1857e" filled="false" stroked="true" strokeweight=".748pt" strokecolor="#939598">
                <v:path arrowok="t"/>
              </v:shape>
            </v:group>
            <v:group style="position:absolute;left:11170;top:-1857;width:2;height:80" coordorigin="11170,-1857" coordsize="2,80">
              <v:shape style="position:absolute;left:11170;top:-1857;width:2;height:80" coordorigin="11170,-1857" coordsize="0,80" path="m11170,-1777l11170,-1857e" filled="false" stroked="true" strokeweight=".748pt" strokecolor="#939598">
                <v:path arrowok="t"/>
              </v:shape>
            </v:group>
            <v:group style="position:absolute;left:11130;top:-1857;width:2;height:80" coordorigin="11130,-1857" coordsize="2,80">
              <v:shape style="position:absolute;left:11130;top:-1857;width:2;height:80" coordorigin="11130,-1857" coordsize="0,80" path="m11130,-1777l11130,-1857e" filled="false" stroked="true" strokeweight=".748pt" strokecolor="#939598">
                <v:path arrowok="t"/>
              </v:shape>
            </v:group>
            <v:group style="position:absolute;left:11090;top:-1857;width:2;height:80" coordorigin="11090,-1857" coordsize="2,80">
              <v:shape style="position:absolute;left:11090;top:-1857;width:2;height:80" coordorigin="11090,-1857" coordsize="0,80" path="m11090,-1777l11090,-1857e" filled="false" stroked="true" strokeweight=".748pt" strokecolor="#939598">
                <v:path arrowok="t"/>
              </v:shape>
            </v:group>
            <v:group style="position:absolute;left:11050;top:-1857;width:2;height:80" coordorigin="11050,-1857" coordsize="2,80">
              <v:shape style="position:absolute;left:11050;top:-1857;width:2;height:80" coordorigin="11050,-1857" coordsize="0,80" path="m11050,-1777l11050,-1857e" filled="false" stroked="true" strokeweight=".748pt" strokecolor="#939598">
                <v:path arrowok="t"/>
              </v:shape>
            </v:group>
            <v:group style="position:absolute;left:11010;top:-1857;width:2;height:80" coordorigin="11010,-1857" coordsize="2,80">
              <v:shape style="position:absolute;left:11010;top:-1857;width:2;height:80" coordorigin="11010,-1857" coordsize="1,80" path="m11010,-1777l11010,-1857e" filled="false" stroked="true" strokeweight=".748pt" strokecolor="#939598">
                <v:path arrowok="t"/>
              </v:shape>
            </v:group>
            <v:group style="position:absolute;left:10970;top:-1857;width:2;height:80" coordorigin="10970,-1857" coordsize="2,80">
              <v:shape style="position:absolute;left:10970;top:-1857;width:2;height:80" coordorigin="10970,-1857" coordsize="0,80" path="m10970,-1777l10970,-1857e" filled="false" stroked="true" strokeweight=".748pt" strokecolor="#939598">
                <v:path arrowok="t"/>
              </v:shape>
            </v:group>
            <v:group style="position:absolute;left:10930;top:-1857;width:2;height:80" coordorigin="10930,-1857" coordsize="2,80">
              <v:shape style="position:absolute;left:10930;top:-1857;width:2;height:80" coordorigin="10930,-1857" coordsize="0,80" path="m10930,-1777l10930,-1857e" filled="false" stroked="true" strokeweight=".748pt" strokecolor="#939598">
                <v:path arrowok="t"/>
              </v:shape>
            </v:group>
            <v:group style="position:absolute;left:10890;top:-1857;width:2;height:80" coordorigin="10890,-1857" coordsize="2,80">
              <v:shape style="position:absolute;left:10890;top:-1857;width:2;height:80" coordorigin="10890,-1857" coordsize="0,80" path="m10890,-1777l10890,-1857e" filled="false" stroked="true" strokeweight=".748pt" strokecolor="#939598">
                <v:path arrowok="t"/>
              </v:shape>
            </v:group>
            <v:group style="position:absolute;left:10850;top:-1857;width:2;height:80" coordorigin="10850,-1857" coordsize="2,80">
              <v:shape style="position:absolute;left:10850;top:-1857;width:2;height:80" coordorigin="10850,-1857" coordsize="1,80" path="m10850,-1777l10850,-1857e" filled="false" stroked="true" strokeweight=".748pt" strokecolor="#939598">
                <v:path arrowok="t"/>
              </v:shape>
            </v:group>
            <v:group style="position:absolute;left:10810;top:-1857;width:2;height:80" coordorigin="10810,-1857" coordsize="2,80">
              <v:shape style="position:absolute;left:10810;top:-1857;width:2;height:80" coordorigin="10810,-1857" coordsize="0,80" path="m10810,-1777l10810,-1857e" filled="false" stroked="true" strokeweight=".748pt" strokecolor="#939598">
                <v:path arrowok="t"/>
              </v:shape>
            </v:group>
            <v:group style="position:absolute;left:10770;top:-1857;width:2;height:80" coordorigin="10770,-1857" coordsize="2,80">
              <v:shape style="position:absolute;left:10770;top:-1857;width:2;height:80" coordorigin="10770,-1857" coordsize="0,80" path="m10770,-1777l10770,-1857e" filled="false" stroked="true" strokeweight=".748pt" strokecolor="#939598">
                <v:path arrowok="t"/>
              </v:shape>
            </v:group>
            <v:group style="position:absolute;left:10730;top:-1857;width:2;height:80" coordorigin="10730,-1857" coordsize="2,80">
              <v:shape style="position:absolute;left:10730;top:-1857;width:2;height:80" coordorigin="10730,-1857" coordsize="0,80" path="m10730,-1777l10730,-1857e" filled="false" stroked="true" strokeweight=".748pt" strokecolor="#939598">
                <v:path arrowok="t"/>
              </v:shape>
            </v:group>
            <v:group style="position:absolute;left:10690;top:-1857;width:2;height:80" coordorigin="10690,-1857" coordsize="2,80">
              <v:shape style="position:absolute;left:10690;top:-1857;width:2;height:80" coordorigin="10690,-1857" coordsize="0,80" path="m10690,-1777l10690,-1857e" filled="false" stroked="true" strokeweight=".748pt" strokecolor="#939598">
                <v:path arrowok="t"/>
              </v:shape>
            </v:group>
            <v:group style="position:absolute;left:10650;top:-1857;width:2;height:80" coordorigin="10650,-1857" coordsize="2,80">
              <v:shape style="position:absolute;left:10650;top:-1857;width:2;height:80" coordorigin="10650,-1857" coordsize="0,80" path="m10650,-1777l10650,-1857e" filled="false" stroked="true" strokeweight=".748pt" strokecolor="#939598">
                <v:path arrowok="t"/>
              </v:shape>
            </v:group>
            <v:group style="position:absolute;left:10610;top:-1857;width:2;height:80" coordorigin="10610,-1857" coordsize="2,80">
              <v:shape style="position:absolute;left:10610;top:-1857;width:2;height:80" coordorigin="10610,-1857" coordsize="0,80" path="m10610,-1777l10610,-1857e" filled="false" stroked="true" strokeweight=".748pt" strokecolor="#939598">
                <v:path arrowok="t"/>
              </v:shape>
            </v:group>
            <v:group style="position:absolute;left:10570;top:-1857;width:2;height:80" coordorigin="10570,-1857" coordsize="2,80">
              <v:shape style="position:absolute;left:10570;top:-1857;width:2;height:80" coordorigin="10570,-1857" coordsize="0,80" path="m10570,-1777l10570,-1857e" filled="false" stroked="true" strokeweight=".748pt" strokecolor="#939598">
                <v:path arrowok="t"/>
              </v:shape>
            </v:group>
            <v:group style="position:absolute;left:10530;top:-1857;width:2;height:80" coordorigin="10530,-1857" coordsize="2,80">
              <v:shape style="position:absolute;left:10530;top:-1857;width:2;height:80" coordorigin="10530,-1857" coordsize="0,80" path="m10530,-1777l10530,-1857e" filled="false" stroked="true" strokeweight=".748pt" strokecolor="#939598">
                <v:path arrowok="t"/>
              </v:shape>
            </v:group>
            <v:group style="position:absolute;left:10490;top:-1857;width:2;height:80" coordorigin="10490,-1857" coordsize="2,80">
              <v:shape style="position:absolute;left:10490;top:-1857;width:2;height:80" coordorigin="10490,-1857" coordsize="0,80" path="m10490,-1777l10490,-1857e" filled="false" stroked="true" strokeweight=".748pt" strokecolor="#939598">
                <v:path arrowok="t"/>
              </v:shape>
            </v:group>
            <v:group style="position:absolute;left:10450;top:-1857;width:2;height:80" coordorigin="10450,-1857" coordsize="2,80">
              <v:shape style="position:absolute;left:10450;top:-1857;width:2;height:80" coordorigin="10450,-1857" coordsize="0,80" path="m10450,-1777l10450,-1857e" filled="false" stroked="true" strokeweight=".748pt" strokecolor="#939598">
                <v:path arrowok="t"/>
              </v:shape>
            </v:group>
            <v:group style="position:absolute;left:10410;top:-1857;width:2;height:80" coordorigin="10410,-1857" coordsize="2,80">
              <v:shape style="position:absolute;left:10410;top:-1857;width:2;height:80" coordorigin="10410,-1857" coordsize="0,80" path="m10410,-1777l10410,-1857e" filled="false" stroked="true" strokeweight=".748pt" strokecolor="#939598">
                <v:path arrowok="t"/>
              </v:shape>
            </v:group>
            <v:group style="position:absolute;left:10370;top:-1857;width:2;height:80" coordorigin="10370,-1857" coordsize="2,80">
              <v:shape style="position:absolute;left:10370;top:-1857;width:2;height:80" coordorigin="10370,-1857" coordsize="0,80" path="m10370,-1777l10370,-1857e" filled="false" stroked="true" strokeweight=".748pt" strokecolor="#939598">
                <v:path arrowok="t"/>
              </v:shape>
            </v:group>
            <v:group style="position:absolute;left:10330;top:-1857;width:2;height:80" coordorigin="10330,-1857" coordsize="2,80">
              <v:shape style="position:absolute;left:10330;top:-1857;width:2;height:80" coordorigin="10330,-1857" coordsize="0,80" path="m10330,-1777l10330,-1857e" filled="false" stroked="true" strokeweight=".748pt" strokecolor="#939598">
                <v:path arrowok="t"/>
              </v:shape>
            </v:group>
            <v:group style="position:absolute;left:10290;top:-1857;width:2;height:80" coordorigin="10290,-1857" coordsize="2,80">
              <v:shape style="position:absolute;left:10290;top:-1857;width:2;height:80" coordorigin="10290,-1857" coordsize="0,80" path="m10290,-1777l10290,-1857e" filled="false" stroked="true" strokeweight=".748pt" strokecolor="#939598">
                <v:path arrowok="t"/>
              </v:shape>
            </v:group>
            <v:group style="position:absolute;left:10250;top:-1857;width:2;height:80" coordorigin="10250,-1857" coordsize="2,80">
              <v:shape style="position:absolute;left:10250;top:-1857;width:2;height:80" coordorigin="10250,-1857" coordsize="1,80" path="m10250,-1777l10250,-1857e" filled="false" stroked="true" strokeweight=".748pt" strokecolor="#939598">
                <v:path arrowok="t"/>
              </v:shape>
            </v:group>
            <v:group style="position:absolute;left:10210;top:-1857;width:2;height:80" coordorigin="10210,-1857" coordsize="2,80">
              <v:shape style="position:absolute;left:10210;top:-1857;width:2;height:80" coordorigin="10210,-1857" coordsize="0,80" path="m10210,-1777l10210,-1857e" filled="false" stroked="true" strokeweight=".748pt" strokecolor="#939598">
                <v:path arrowok="t"/>
              </v:shape>
            </v:group>
            <v:group style="position:absolute;left:10170;top:-1857;width:2;height:80" coordorigin="10170,-1857" coordsize="2,80">
              <v:shape style="position:absolute;left:10170;top:-1857;width:2;height:80" coordorigin="10170,-1857" coordsize="0,80" path="m10170,-1777l10170,-1857e" filled="false" stroked="true" strokeweight=".748pt" strokecolor="#939598">
                <v:path arrowok="t"/>
              </v:shape>
            </v:group>
            <v:group style="position:absolute;left:10130;top:-1857;width:2;height:80" coordorigin="10130,-1857" coordsize="2,80">
              <v:shape style="position:absolute;left:10130;top:-1857;width:2;height:80" coordorigin="10130,-1857" coordsize="0,80" path="m10130,-1777l10130,-1857e" filled="false" stroked="true" strokeweight=".748pt" strokecolor="#939598">
                <v:path arrowok="t"/>
              </v:shape>
            </v:group>
            <v:group style="position:absolute;left:10090;top:-1857;width:2;height:80" coordorigin="10090,-1857" coordsize="2,80">
              <v:shape style="position:absolute;left:10090;top:-1857;width:2;height:80" coordorigin="10090,-1857" coordsize="1,80" path="m10090,-1777l10090,-1857e" filled="false" stroked="true" strokeweight=".748pt" strokecolor="#939598">
                <v:path arrowok="t"/>
              </v:shape>
            </v:group>
            <v:group style="position:absolute;left:10050;top:-1857;width:2;height:80" coordorigin="10050,-1857" coordsize="2,80">
              <v:shape style="position:absolute;left:10050;top:-1857;width:2;height:80" coordorigin="10050,-1857" coordsize="0,80" path="m10050,-1777l10050,-1857e" filled="false" stroked="true" strokeweight=".748pt" strokecolor="#939598">
                <v:path arrowok="t"/>
              </v:shape>
            </v:group>
            <v:group style="position:absolute;left:10010;top:-1857;width:2;height:80" coordorigin="10010,-1857" coordsize="2,80">
              <v:shape style="position:absolute;left:10010;top:-1857;width:2;height:80" coordorigin="10010,-1857" coordsize="0,80" path="m10010,-1777l10010,-1857e" filled="false" stroked="true" strokeweight=".748pt" strokecolor="#939598">
                <v:path arrowok="t"/>
              </v:shape>
            </v:group>
            <v:group style="position:absolute;left:9970;top:-1857;width:2;height:80" coordorigin="9970,-1857" coordsize="2,80">
              <v:shape style="position:absolute;left:9970;top:-1857;width:2;height:80" coordorigin="9970,-1857" coordsize="1,80" path="m9970,-1777l9970,-1857e" filled="false" stroked="true" strokeweight=".748pt" strokecolor="#939598">
                <v:path arrowok="t"/>
              </v:shape>
            </v:group>
            <v:group style="position:absolute;left:9930;top:-1857;width:2;height:80" coordorigin="9930,-1857" coordsize="2,80">
              <v:shape style="position:absolute;left:9930;top:-1857;width:2;height:80" coordorigin="9930,-1857" coordsize="0,80" path="m9930,-1777l9930,-1857e" filled="false" stroked="true" strokeweight=".748pt" strokecolor="#939598">
                <v:path arrowok="t"/>
              </v:shape>
            </v:group>
            <v:group style="position:absolute;left:9890;top:-1857;width:2;height:80" coordorigin="9890,-1857" coordsize="2,80">
              <v:shape style="position:absolute;left:9890;top:-1857;width:2;height:80" coordorigin="9890,-1857" coordsize="0,80" path="m9890,-1777l9890,-1857e" filled="false" stroked="true" strokeweight=".748pt" strokecolor="#939598">
                <v:path arrowok="t"/>
              </v:shape>
            </v:group>
            <v:group style="position:absolute;left:9850;top:-1857;width:2;height:80" coordorigin="9850,-1857" coordsize="2,80">
              <v:shape style="position:absolute;left:9850;top:-1857;width:2;height:80" coordorigin="9850,-1857" coordsize="0,80" path="m9850,-1777l9850,-1857e" filled="false" stroked="true" strokeweight=".748pt" strokecolor="#939598">
                <v:path arrowok="t"/>
              </v:shape>
            </v:group>
            <v:group style="position:absolute;left:9810;top:-1857;width:2;height:80" coordorigin="9810,-1857" coordsize="2,80">
              <v:shape style="position:absolute;left:9810;top:-1857;width:2;height:80" coordorigin="9810,-1857" coordsize="0,80" path="m9810,-1777l9810,-1857e" filled="false" stroked="true" strokeweight=".748pt" strokecolor="#939598">
                <v:path arrowok="t"/>
              </v:shape>
            </v:group>
            <v:group style="position:absolute;left:9770;top:-1857;width:2;height:80" coordorigin="9770,-1857" coordsize="2,80">
              <v:shape style="position:absolute;left:9770;top:-1857;width:2;height:80" coordorigin="9770,-1857" coordsize="0,80" path="m9770,-1777l9770,-1857e" filled="false" stroked="true" strokeweight=".748pt" strokecolor="#939598">
                <v:path arrowok="t"/>
              </v:shape>
            </v:group>
            <v:group style="position:absolute;left:9730;top:-1857;width:2;height:80" coordorigin="9730,-1857" coordsize="2,80">
              <v:shape style="position:absolute;left:9730;top:-1857;width:2;height:80" coordorigin="9730,-1857" coordsize="1,80" path="m9730,-1777l9730,-1857e" filled="false" stroked="true" strokeweight=".748pt" strokecolor="#939598">
                <v:path arrowok="t"/>
              </v:shape>
            </v:group>
            <v:group style="position:absolute;left:9690;top:-1857;width:2;height:80" coordorigin="9690,-1857" coordsize="2,80">
              <v:shape style="position:absolute;left:9690;top:-1857;width:2;height:80" coordorigin="9690,-1857" coordsize="0,80" path="m9690,-1777l9690,-1857e" filled="false" stroked="true" strokeweight=".748pt" strokecolor="#939598">
                <v:path arrowok="t"/>
              </v:shape>
            </v:group>
            <v:group style="position:absolute;left:9650;top:-1857;width:2;height:80" coordorigin="9650,-1857" coordsize="2,80">
              <v:shape style="position:absolute;left:9650;top:-1857;width:2;height:80" coordorigin="9650,-1857" coordsize="0,80" path="m9650,-1777l9650,-1857e" filled="false" stroked="true" strokeweight=".748pt" strokecolor="#939598">
                <v:path arrowok="t"/>
              </v:shape>
            </v:group>
            <v:group style="position:absolute;left:9610;top:-1857;width:2;height:80" coordorigin="9610,-1857" coordsize="2,80">
              <v:shape style="position:absolute;left:9610;top:-1857;width:2;height:80" coordorigin="9610,-1857" coordsize="0,80" path="m9610,-1777l9610,-1857e" filled="false" stroked="true" strokeweight=".748pt" strokecolor="#939598">
                <v:path arrowok="t"/>
              </v:shape>
            </v:group>
            <v:group style="position:absolute;left:9570;top:-1857;width:2;height:80" coordorigin="9570,-1857" coordsize="2,80">
              <v:shape style="position:absolute;left:9570;top:-1857;width:2;height:80" coordorigin="9570,-1857" coordsize="1,80" path="m9570,-1777l9570,-1857e" filled="false" stroked="true" strokeweight=".748pt" strokecolor="#939598">
                <v:path arrowok="t"/>
              </v:shape>
            </v:group>
            <v:group style="position:absolute;left:9530;top:-1857;width:2;height:80" coordorigin="9530,-1857" coordsize="2,80">
              <v:shape style="position:absolute;left:9530;top:-1857;width:2;height:80" coordorigin="9530,-1857" coordsize="0,80" path="m9530,-1777l9530,-1857e" filled="false" stroked="true" strokeweight=".748pt" strokecolor="#939598">
                <v:path arrowok="t"/>
              </v:shape>
            </v:group>
            <v:group style="position:absolute;left:9490;top:-1857;width:2;height:80" coordorigin="9490,-1857" coordsize="2,80">
              <v:shape style="position:absolute;left:9490;top:-1857;width:2;height:80" coordorigin="9490,-1857" coordsize="0,80" path="m9490,-1777l9490,-1857e" filled="false" stroked="true" strokeweight=".748pt" strokecolor="#939598">
                <v:path arrowok="t"/>
              </v:shape>
            </v:group>
            <v:group style="position:absolute;left:9450;top:-1857;width:2;height:80" coordorigin="9450,-1857" coordsize="2,80">
              <v:shape style="position:absolute;left:9450;top:-1857;width:2;height:80" coordorigin="9450,-1857" coordsize="0,80" path="m9450,-1777l9450,-1857e" filled="false" stroked="true" strokeweight=".748pt" strokecolor="#939598">
                <v:path arrowok="t"/>
              </v:shape>
            </v:group>
            <v:group style="position:absolute;left:9410;top:-1857;width:2;height:80" coordorigin="9410,-1857" coordsize="2,80">
              <v:shape style="position:absolute;left:9410;top:-1857;width:2;height:80" coordorigin="9410,-1857" coordsize="0,80" path="m9410,-1777l9410,-1857e" filled="false" stroked="true" strokeweight=".748pt" strokecolor="#939598">
                <v:path arrowok="t"/>
              </v:shape>
            </v:group>
            <v:group style="position:absolute;left:9370;top:-1857;width:2;height:80" coordorigin="9370,-1857" coordsize="2,80">
              <v:shape style="position:absolute;left:9370;top:-1857;width:2;height:80" coordorigin="9370,-1857" coordsize="1,80" path="m9370,-1777l9370,-1857e" filled="false" stroked="true" strokeweight=".748pt" strokecolor="#939598">
                <v:path arrowok="t"/>
              </v:shape>
            </v:group>
            <v:group style="position:absolute;left:9330;top:-1857;width:2;height:80" coordorigin="9330,-1857" coordsize="2,80">
              <v:shape style="position:absolute;left:9330;top:-1857;width:2;height:80" coordorigin="9330,-1857" coordsize="0,80" path="m9330,-1777l9330,-1857e" filled="false" stroked="true" strokeweight=".748pt" strokecolor="#939598">
                <v:path arrowok="t"/>
              </v:shape>
            </v:group>
            <v:group style="position:absolute;left:9290;top:-1857;width:2;height:80" coordorigin="9290,-1857" coordsize="2,80">
              <v:shape style="position:absolute;left:9290;top:-1857;width:2;height:80" coordorigin="9290,-1857" coordsize="0,80" path="m9290,-1777l9290,-1857e" filled="false" stroked="true" strokeweight=".748pt" strokecolor="#939598">
                <v:path arrowok="t"/>
              </v:shape>
            </v:group>
            <v:group style="position:absolute;left:9250;top:-1857;width:2;height:80" coordorigin="9250,-1857" coordsize="2,80">
              <v:shape style="position:absolute;left:9250;top:-1857;width:2;height:80" coordorigin="9250,-1857" coordsize="0,80" path="m9250,-1777l9250,-1857e" filled="false" stroked="true" strokeweight=".748pt" strokecolor="#939598">
                <v:path arrowok="t"/>
              </v:shape>
            </v:group>
            <v:group style="position:absolute;left:9210;top:-1857;width:2;height:80" coordorigin="9210,-1857" coordsize="2,80">
              <v:shape style="position:absolute;left:9210;top:-1857;width:2;height:80" coordorigin="9210,-1857" coordsize="1,80" path="m9210,-1777l9210,-1857e" filled="false" stroked="true" strokeweight=".748pt" strokecolor="#939598">
                <v:path arrowok="t"/>
              </v:shape>
            </v:group>
            <v:group style="position:absolute;left:9170;top:-1857;width:2;height:80" coordorigin="9170,-1857" coordsize="2,80">
              <v:shape style="position:absolute;left:9170;top:-1857;width:2;height:80" coordorigin="9170,-1857" coordsize="0,80" path="m9170,-1777l9170,-1857e" filled="false" stroked="true" strokeweight=".748pt" strokecolor="#939598">
                <v:path arrowok="t"/>
              </v:shape>
            </v:group>
            <v:group style="position:absolute;left:9130;top:-1857;width:2;height:80" coordorigin="9130,-1857" coordsize="2,80">
              <v:shape style="position:absolute;left:9130;top:-1857;width:2;height:80" coordorigin="9130,-1857" coordsize="0,80" path="m9130,-1777l9130,-1857e" filled="false" stroked="true" strokeweight=".748pt" strokecolor="#939598">
                <v:path arrowok="t"/>
              </v:shape>
            </v:group>
            <v:group style="position:absolute;left:9090;top:-1857;width:2;height:80" coordorigin="9090,-1857" coordsize="2,80">
              <v:shape style="position:absolute;left:9090;top:-1857;width:2;height:80" coordorigin="9090,-1857" coordsize="0,80" path="m9090,-1777l9090,-1857e" filled="false" stroked="true" strokeweight=".748pt" strokecolor="#939598">
                <v:path arrowok="t"/>
              </v:shape>
            </v:group>
            <v:group style="position:absolute;left:9050;top:-1857;width:2;height:80" coordorigin="9050,-1857" coordsize="2,80">
              <v:shape style="position:absolute;left:9050;top:-1857;width:2;height:80" coordorigin="9050,-1857" coordsize="1,80" path="m9050,-1777l9050,-1857e" filled="false" stroked="true" strokeweight=".748pt" strokecolor="#939598">
                <v:path arrowok="t"/>
              </v:shape>
            </v:group>
            <v:group style="position:absolute;left:9010;top:-1857;width:2;height:80" coordorigin="9010,-1857" coordsize="2,80">
              <v:shape style="position:absolute;left:9010;top:-1857;width:2;height:80" coordorigin="9010,-1857" coordsize="0,80" path="m9010,-1777l9010,-1857e" filled="false" stroked="true" strokeweight=".748pt" strokecolor="#939598">
                <v:path arrowok="t"/>
              </v:shape>
            </v:group>
            <v:group style="position:absolute;left:8970;top:-1857;width:2;height:80" coordorigin="8970,-1857" coordsize="2,80">
              <v:shape style="position:absolute;left:8970;top:-1857;width:2;height:80" coordorigin="8970,-1857" coordsize="0,80" path="m8970,-1777l8970,-1857e" filled="false" stroked="true" strokeweight=".748pt" strokecolor="#939598">
                <v:path arrowok="t"/>
              </v:shape>
            </v:group>
            <v:group style="position:absolute;left:8930;top:-1857;width:2;height:80" coordorigin="8930,-1857" coordsize="2,80">
              <v:shape style="position:absolute;left:8930;top:-1857;width:2;height:80" coordorigin="8930,-1857" coordsize="0,80" path="m8930,-1777l8930,-1857e" filled="false" stroked="true" strokeweight=".748pt" strokecolor="#939598">
                <v:path arrowok="t"/>
              </v:shape>
            </v:group>
            <v:group style="position:absolute;left:8890;top:-1857;width:2;height:80" coordorigin="8890,-1857" coordsize="2,80">
              <v:shape style="position:absolute;left:8890;top:-1857;width:2;height:80" coordorigin="8890,-1857" coordsize="0,80" path="m8890,-1777l8890,-1857e" filled="false" stroked="true" strokeweight=".748pt" strokecolor="#939598">
                <v:path arrowok="t"/>
              </v:shape>
            </v:group>
            <v:group style="position:absolute;left:8850;top:-1857;width:2;height:80" coordorigin="8850,-1857" coordsize="2,80">
              <v:shape style="position:absolute;left:8850;top:-1857;width:2;height:80" coordorigin="8850,-1857" coordsize="1,80" path="m8850,-1777l8850,-1857e" filled="false" stroked="true" strokeweight=".748pt" strokecolor="#939598">
                <v:path arrowok="t"/>
              </v:shape>
            </v:group>
            <v:group style="position:absolute;left:8810;top:-1857;width:2;height:80" coordorigin="8810,-1857" coordsize="2,80">
              <v:shape style="position:absolute;left:8810;top:-1857;width:2;height:80" coordorigin="8810,-1857" coordsize="0,80" path="m8810,-1777l8810,-1857e" filled="false" stroked="true" strokeweight=".748pt" strokecolor="#939598">
                <v:path arrowok="t"/>
              </v:shape>
            </v:group>
            <v:group style="position:absolute;left:8770;top:-1857;width:2;height:80" coordorigin="8770,-1857" coordsize="2,80">
              <v:shape style="position:absolute;left:8770;top:-1857;width:2;height:80" coordorigin="8770,-1857" coordsize="0,80" path="m8770,-1777l8770,-1857e" filled="false" stroked="true" strokeweight=".748pt" strokecolor="#939598">
                <v:path arrowok="t"/>
              </v:shape>
            </v:group>
            <v:group style="position:absolute;left:8730;top:-1857;width:2;height:80" coordorigin="8730,-1857" coordsize="2,80">
              <v:shape style="position:absolute;left:8730;top:-1857;width:2;height:80" coordorigin="8730,-1857" coordsize="0,80" path="m8730,-1777l8730,-1857e" filled="false" stroked="true" strokeweight=".748pt" strokecolor="#939598">
                <v:path arrowok="t"/>
              </v:shape>
            </v:group>
            <v:group style="position:absolute;left:8690;top:-1857;width:2;height:80" coordorigin="8690,-1857" coordsize="2,80">
              <v:shape style="position:absolute;left:8690;top:-1857;width:2;height:80" coordorigin="8690,-1857" coordsize="1,80" path="m8690,-1777l8690,-1857e" filled="false" stroked="true" strokeweight=".748pt" strokecolor="#939598">
                <v:path arrowok="t"/>
              </v:shape>
            </v:group>
            <v:group style="position:absolute;left:8650;top:-1857;width:2;height:80" coordorigin="8650,-1857" coordsize="2,80">
              <v:shape style="position:absolute;left:8650;top:-1857;width:2;height:80" coordorigin="8650,-1857" coordsize="0,80" path="m8650,-1777l8650,-1857e" filled="false" stroked="true" strokeweight=".748pt" strokecolor="#939598">
                <v:path arrowok="t"/>
              </v:shape>
            </v:group>
            <v:group style="position:absolute;left:8610;top:-1857;width:2;height:80" coordorigin="8610,-1857" coordsize="2,80">
              <v:shape style="position:absolute;left:8610;top:-1857;width:2;height:80" coordorigin="8610,-1857" coordsize="0,80" path="m8610,-1777l8610,-1857e" filled="false" stroked="true" strokeweight=".748pt" strokecolor="#939598">
                <v:path arrowok="t"/>
              </v:shape>
            </v:group>
            <v:group style="position:absolute;left:8570;top:-1857;width:2;height:80" coordorigin="8570,-1857" coordsize="2,80">
              <v:shape style="position:absolute;left:8570;top:-1857;width:2;height:80" coordorigin="8570,-1857" coordsize="0,80" path="m8570,-1777l8570,-1857e" filled="false" stroked="true" strokeweight=".748pt" strokecolor="#939598">
                <v:path arrowok="t"/>
              </v:shape>
            </v:group>
            <v:group style="position:absolute;left:8530;top:-1857;width:2;height:80" coordorigin="8530,-1857" coordsize="2,80">
              <v:shape style="position:absolute;left:8530;top:-1857;width:2;height:80" coordorigin="8530,-1857" coordsize="0,80" path="m8530,-1777l8530,-1857e" filled="false" stroked="true" strokeweight=".748pt" strokecolor="#939598">
                <v:path arrowok="t"/>
              </v:shape>
            </v:group>
            <v:group style="position:absolute;left:8490;top:-1857;width:2;height:80" coordorigin="8490,-1857" coordsize="2,80">
              <v:shape style="position:absolute;left:8490;top:-1857;width:2;height:80" coordorigin="8490,-1857" coordsize="0,80" path="m8490,-1777l8490,-1857e" filled="false" stroked="true" strokeweight=".748pt" strokecolor="#939598">
                <v:path arrowok="t"/>
              </v:shape>
            </v:group>
            <v:group style="position:absolute;left:8450;top:-1857;width:2;height:80" coordorigin="8450,-1857" coordsize="2,80">
              <v:shape style="position:absolute;left:8450;top:-1857;width:2;height:80" coordorigin="8450,-1857" coordsize="1,80" path="m8450,-1777l8450,-1857e" filled="false" stroked="true" strokeweight=".748pt" strokecolor="#939598">
                <v:path arrowok="t"/>
              </v:shape>
            </v:group>
            <v:group style="position:absolute;left:8410;top:-1857;width:2;height:80" coordorigin="8410,-1857" coordsize="2,80">
              <v:shape style="position:absolute;left:8410;top:-1857;width:2;height:80" coordorigin="8410,-1857" coordsize="0,80" path="m8410,-1777l8410,-1857e" filled="false" stroked="true" strokeweight=".748pt" strokecolor="#939598">
                <v:path arrowok="t"/>
              </v:shape>
            </v:group>
            <v:group style="position:absolute;left:8370;top:-1857;width:2;height:80" coordorigin="8370,-1857" coordsize="2,80">
              <v:shape style="position:absolute;left:8370;top:-1857;width:2;height:80" coordorigin="8370,-1857" coordsize="0,80" path="m8370,-1777l8370,-1857e" filled="false" stroked="true" strokeweight=".748pt" strokecolor="#939598">
                <v:path arrowok="t"/>
              </v:shape>
            </v:group>
            <v:group style="position:absolute;left:8330;top:-1857;width:2;height:80" coordorigin="8330,-1857" coordsize="2,80">
              <v:shape style="position:absolute;left:8330;top:-1857;width:2;height:80" coordorigin="8330,-1857" coordsize="1,80" path="m8330,-1777l8330,-1857e" filled="false" stroked="true" strokeweight=".748pt" strokecolor="#939598">
                <v:path arrowok="t"/>
              </v:shape>
            </v:group>
            <v:group style="position:absolute;left:8290;top:-1857;width:2;height:80" coordorigin="8290,-1857" coordsize="2,80">
              <v:shape style="position:absolute;left:8290;top:-1857;width:2;height:80" coordorigin="8290,-1857" coordsize="0,80" path="m8290,-1777l8290,-1857e" filled="false" stroked="true" strokeweight=".748pt" strokecolor="#939598">
                <v:path arrowok="t"/>
              </v:shape>
            </v:group>
            <v:group style="position:absolute;left:8250;top:-1857;width:2;height:80" coordorigin="8250,-1857" coordsize="2,80">
              <v:shape style="position:absolute;left:8250;top:-1857;width:2;height:80" coordorigin="8250,-1857" coordsize="0,80" path="m8250,-1777l8250,-1857e" filled="false" stroked="true" strokeweight=".748pt" strokecolor="#939598">
                <v:path arrowok="t"/>
              </v:shape>
            </v:group>
            <v:group style="position:absolute;left:8210;top:-1857;width:2;height:80" coordorigin="8210,-1857" coordsize="2,80">
              <v:shape style="position:absolute;left:8210;top:-1857;width:2;height:80" coordorigin="8210,-1857" coordsize="0,80" path="m8210,-1777l8210,-1857e" filled="false" stroked="true" strokeweight=".748pt" strokecolor="#939598">
                <v:path arrowok="t"/>
              </v:shape>
            </v:group>
            <v:group style="position:absolute;left:8170;top:-1857;width:2;height:80" coordorigin="8170,-1857" coordsize="2,80">
              <v:shape style="position:absolute;left:8170;top:-1857;width:2;height:80" coordorigin="8170,-1857" coordsize="1,80" path="m8170,-1777l8170,-1857e" filled="false" stroked="true" strokeweight=".748pt" strokecolor="#939598">
                <v:path arrowok="t"/>
              </v:shape>
            </v:group>
            <v:group style="position:absolute;left:8130;top:-1857;width:2;height:80" coordorigin="8130,-1857" coordsize="2,80">
              <v:shape style="position:absolute;left:8130;top:-1857;width:2;height:80" coordorigin="8130,-1857" coordsize="0,80" path="m8130,-1777l8130,-1857e" filled="false" stroked="true" strokeweight=".748pt" strokecolor="#939598">
                <v:path arrowok="t"/>
              </v:shape>
            </v:group>
            <v:group style="position:absolute;left:8090;top:-1857;width:2;height:80" coordorigin="8090,-1857" coordsize="2,80">
              <v:shape style="position:absolute;left:8090;top:-1857;width:2;height:80" coordorigin="8090,-1857" coordsize="0,80" path="m8090,-1777l8090,-1857e" filled="false" stroked="true" strokeweight=".748pt" strokecolor="#939598">
                <v:path arrowok="t"/>
              </v:shape>
            </v:group>
            <v:group style="position:absolute;left:8050;top:-1857;width:2;height:80" coordorigin="8050,-1857" coordsize="2,80">
              <v:shape style="position:absolute;left:8050;top:-1857;width:2;height:80" coordorigin="8050,-1857" coordsize="0,80" path="m8050,-1777l8050,-1857e" filled="false" stroked="true" strokeweight=".748pt" strokecolor="#939598">
                <v:path arrowok="t"/>
              </v:shape>
            </v:group>
            <v:group style="position:absolute;left:8010;top:-1857;width:2;height:80" coordorigin="8010,-1857" coordsize="2,80">
              <v:shape style="position:absolute;left:8010;top:-1857;width:2;height:80" coordorigin="8010,-1857" coordsize="0,80" path="m8010,-1777l8010,-1857e" filled="false" stroked="true" strokeweight=".748pt" strokecolor="#939598">
                <v:path arrowok="t"/>
              </v:shape>
            </v:group>
            <v:group style="position:absolute;left:7970;top:-1857;width:2;height:80" coordorigin="7970,-1857" coordsize="2,80">
              <v:shape style="position:absolute;left:7970;top:-1857;width:2;height:80" coordorigin="7970,-1857" coordsize="0,80" path="m7970,-1777l7970,-1857e" filled="false" stroked="true" strokeweight=".748pt" strokecolor="#939598">
                <v:path arrowok="t"/>
              </v:shape>
            </v:group>
            <v:group style="position:absolute;left:7930;top:-1857;width:2;height:80" coordorigin="7930,-1857" coordsize="2,80">
              <v:shape style="position:absolute;left:7930;top:-1857;width:2;height:80" coordorigin="7930,-1857" coordsize="1,80" path="m7930,-1777l7930,-1857e" filled="false" stroked="true" strokeweight=".748pt" strokecolor="#939598">
                <v:path arrowok="t"/>
              </v:shape>
            </v:group>
            <v:group style="position:absolute;left:7890;top:-1857;width:2;height:80" coordorigin="7890,-1857" coordsize="2,80">
              <v:shape style="position:absolute;left:7890;top:-1857;width:2;height:80" coordorigin="7890,-1857" coordsize="0,80" path="m7890,-1777l7890,-1857e" filled="false" stroked="true" strokeweight=".748pt" strokecolor="#939598">
                <v:path arrowok="t"/>
              </v:shape>
            </v:group>
            <v:group style="position:absolute;left:7850;top:-1857;width:2;height:80" coordorigin="7850,-1857" coordsize="2,80">
              <v:shape style="position:absolute;left:7850;top:-1857;width:2;height:80" coordorigin="7850,-1857" coordsize="0,80" path="m7850,-1777l7850,-1857e" filled="false" stroked="true" strokeweight=".748pt" strokecolor="#939598">
                <v:path arrowok="t"/>
              </v:shape>
            </v:group>
            <v:group style="position:absolute;left:7810;top:-1857;width:2;height:80" coordorigin="7810,-1857" coordsize="2,80">
              <v:shape style="position:absolute;left:7810;top:-1857;width:2;height:80" coordorigin="7810,-1857" coordsize="1,80" path="m7810,-1777l7810,-1857e" filled="false" stroked="true" strokeweight=".748pt" strokecolor="#939598">
                <v:path arrowok="t"/>
              </v:shape>
            </v:group>
            <v:group style="position:absolute;left:7770;top:-1857;width:2;height:80" coordorigin="7770,-1857" coordsize="2,80">
              <v:shape style="position:absolute;left:7770;top:-1857;width:2;height:80" coordorigin="7770,-1857" coordsize="0,80" path="m7770,-1777l7770,-1857e" filled="false" stroked="true" strokeweight=".748pt" strokecolor="#939598">
                <v:path arrowok="t"/>
              </v:shape>
            </v:group>
            <v:group style="position:absolute;left:7730;top:-1857;width:2;height:80" coordorigin="7730,-1857" coordsize="2,80">
              <v:shape style="position:absolute;left:7730;top:-1857;width:2;height:80" coordorigin="7730,-1857" coordsize="0,80" path="m7730,-1777l7730,-1857e" filled="false" stroked="true" strokeweight=".748pt" strokecolor="#939598">
                <v:path arrowok="t"/>
              </v:shape>
            </v:group>
            <v:group style="position:absolute;left:7690;top:-1857;width:2;height:80" coordorigin="7690,-1857" coordsize="2,80">
              <v:shape style="position:absolute;left:7690;top:-1857;width:2;height:80" coordorigin="7690,-1857" coordsize="0,80" path="m7690,-1777l7690,-1857e" filled="false" stroked="true" strokeweight=".748pt" strokecolor="#939598">
                <v:path arrowok="t"/>
              </v:shape>
            </v:group>
            <v:group style="position:absolute;left:7650;top:-1857;width:2;height:80" coordorigin="7650,-1857" coordsize="2,80">
              <v:shape style="position:absolute;left:7650;top:-1857;width:2;height:80" coordorigin="7650,-1857" coordsize="0,80" path="m7650,-1777l7650,-1857e" filled="false" stroked="true" strokeweight=".748pt" strokecolor="#939598">
                <v:path arrowok="t"/>
              </v:shape>
            </v:group>
            <v:group style="position:absolute;left:7610;top:-1857;width:2;height:80" coordorigin="7610,-1857" coordsize="2,80">
              <v:shape style="position:absolute;left:7610;top:-1857;width:2;height:80" coordorigin="7610,-1857" coordsize="0,80" path="m7610,-1777l7610,-1857e" filled="false" stroked="true" strokeweight=".748pt" strokecolor="#939598">
                <v:path arrowok="t"/>
              </v:shape>
            </v:group>
            <v:group style="position:absolute;left:7570;top:-1857;width:2;height:80" coordorigin="7570,-1857" coordsize="2,80">
              <v:shape style="position:absolute;left:7570;top:-1857;width:2;height:80" coordorigin="7570,-1857" coordsize="1,80" path="m7570,-1777l7570,-1857e" filled="false" stroked="true" strokeweight=".748pt" strokecolor="#939598">
                <v:path arrowok="t"/>
              </v:shape>
            </v:group>
            <v:group style="position:absolute;left:7530;top:-1857;width:2;height:80" coordorigin="7530,-1857" coordsize="2,80">
              <v:shape style="position:absolute;left:7530;top:-1857;width:2;height:80" coordorigin="7530,-1857" coordsize="0,80" path="m7530,-1777l7530,-1857e" filled="false" stroked="true" strokeweight=".748pt" strokecolor="#939598">
                <v:path arrowok="t"/>
              </v:shape>
            </v:group>
            <v:group style="position:absolute;left:7489;top:-1857;width:2;height:80" coordorigin="7489,-1857" coordsize="2,80">
              <v:shape style="position:absolute;left:7489;top:-1857;width:2;height:80" coordorigin="7489,-1857" coordsize="0,80" path="m7490,-1777l7489,-1857e" filled="false" stroked="true" strokeweight=".748pt" strokecolor="#939598">
                <v:path arrowok="t"/>
              </v:shape>
            </v:group>
            <v:group style="position:absolute;left:7449;top:-1857;width:2;height:80" coordorigin="7449,-1857" coordsize="2,80">
              <v:shape style="position:absolute;left:7449;top:-1857;width:2;height:80" coordorigin="7449,-1857" coordsize="0,80" path="m7449,-1777l7449,-1857e" filled="false" stroked="true" strokeweight=".748pt" strokecolor="#939598">
                <v:path arrowok="t"/>
              </v:shape>
            </v:group>
            <v:group style="position:absolute;left:7409;top:-1857;width:2;height:80" coordorigin="7409,-1857" coordsize="2,80">
              <v:shape style="position:absolute;left:7409;top:-1857;width:2;height:80" coordorigin="7409,-1857" coordsize="1,80" path="m7409,-1777l7409,-1857e" filled="false" stroked="true" strokeweight=".748pt" strokecolor="#939598">
                <v:path arrowok="t"/>
              </v:shape>
            </v:group>
            <v:group style="position:absolute;left:7369;top:-1857;width:2;height:80" coordorigin="7369,-1857" coordsize="2,80">
              <v:shape style="position:absolute;left:7369;top:-1857;width:2;height:80" coordorigin="7369,-1857" coordsize="0,80" path="m7369,-1777l7369,-1857e" filled="false" stroked="true" strokeweight=".748pt" strokecolor="#939598">
                <v:path arrowok="t"/>
              </v:shape>
            </v:group>
            <v:group style="position:absolute;left:7329;top:-1857;width:2;height:80" coordorigin="7329,-1857" coordsize="2,80">
              <v:shape style="position:absolute;left:7329;top:-1857;width:2;height:80" coordorigin="7329,-1857" coordsize="0,80" path="m7329,-1777l7329,-1857e" filled="false" stroked="true" strokeweight=".748pt" strokecolor="#939598">
                <v:path arrowok="t"/>
              </v:shape>
            </v:group>
            <v:group style="position:absolute;left:7289;top:-1857;width:2;height:80" coordorigin="7289,-1857" coordsize="2,80">
              <v:shape style="position:absolute;left:7289;top:-1857;width:2;height:80" coordorigin="7289,-1857" coordsize="0,80" path="m7289,-1777l7289,-1857e" filled="false" stroked="true" strokeweight=".748pt" strokecolor="#939598">
                <v:path arrowok="t"/>
              </v:shape>
            </v:group>
            <v:group style="position:absolute;left:7249;top:-1857;width:2;height:80" coordorigin="7249,-1857" coordsize="2,80">
              <v:shape style="position:absolute;left:7249;top:-1857;width:2;height:80" coordorigin="7249,-1857" coordsize="0,80" path="m7249,-1777l7249,-1857e" filled="false" stroked="true" strokeweight=".748pt" strokecolor="#939598">
                <v:path arrowok="t"/>
              </v:shape>
            </v:group>
            <v:group style="position:absolute;left:7209;top:-1857;width:2;height:80" coordorigin="7209,-1857" coordsize="2,80">
              <v:shape style="position:absolute;left:7209;top:-1857;width:2;height:80" coordorigin="7209,-1857" coordsize="1,80" path="m7209,-1777l7209,-1857e" filled="false" stroked="true" strokeweight=".748pt" strokecolor="#939598">
                <v:path arrowok="t"/>
              </v:shape>
            </v:group>
            <v:group style="position:absolute;left:7169;top:-1857;width:2;height:80" coordorigin="7169,-1857" coordsize="2,80">
              <v:shape style="position:absolute;left:7169;top:-1857;width:2;height:80" coordorigin="7169,-1857" coordsize="0,80" path="m7169,-1777l7169,-1857e" filled="false" stroked="true" strokeweight=".748pt" strokecolor="#939598">
                <v:path arrowok="t"/>
              </v:shape>
            </v:group>
            <v:group style="position:absolute;left:7129;top:-1857;width:2;height:80" coordorigin="7129,-1857" coordsize="2,80">
              <v:shape style="position:absolute;left:7129;top:-1857;width:2;height:80" coordorigin="7129,-1857" coordsize="0,80" path="m7129,-1777l7129,-1857e" filled="false" stroked="true" strokeweight=".748pt" strokecolor="#939598">
                <v:path arrowok="t"/>
              </v:shape>
            </v:group>
            <v:group style="position:absolute;left:7089;top:-1857;width:2;height:80" coordorigin="7089,-1857" coordsize="2,80">
              <v:shape style="position:absolute;left:7089;top:-1857;width:2;height:80" coordorigin="7089,-1857" coordsize="0,80" path="m7089,-1777l7089,-1857e" filled="false" stroked="true" strokeweight=".748pt" strokecolor="#939598">
                <v:path arrowok="t"/>
              </v:shape>
            </v:group>
            <v:group style="position:absolute;left:7049;top:-1857;width:2;height:80" coordorigin="7049,-1857" coordsize="2,80">
              <v:shape style="position:absolute;left:7049;top:-1857;width:2;height:80" coordorigin="7049,-1857" coordsize="1,80" path="m7049,-1777l7049,-1857e" filled="false" stroked="true" strokeweight=".748pt" strokecolor="#939598">
                <v:path arrowok="t"/>
              </v:shape>
            </v:group>
            <v:group style="position:absolute;left:7009;top:-1857;width:2;height:80" coordorigin="7009,-1857" coordsize="2,80">
              <v:shape style="position:absolute;left:7009;top:-1857;width:2;height:80" coordorigin="7009,-1857" coordsize="0,80" path="m7009,-1777l7009,-1857e" filled="false" stroked="true" strokeweight=".748pt" strokecolor="#939598">
                <v:path arrowok="t"/>
              </v:shape>
            </v:group>
            <v:group style="position:absolute;left:6969;top:-1857;width:2;height:80" coordorigin="6969,-1857" coordsize="2,80">
              <v:shape style="position:absolute;left:6969;top:-1857;width:2;height:80" coordorigin="6969,-1857" coordsize="0,80" path="m6969,-1777l6969,-1857e" filled="false" stroked="true" strokeweight=".748pt" strokecolor="#939598">
                <v:path arrowok="t"/>
              </v:shape>
            </v:group>
            <v:group style="position:absolute;left:6929;top:-1857;width:2;height:80" coordorigin="6929,-1857" coordsize="2,80">
              <v:shape style="position:absolute;left:6929;top:-1857;width:2;height:80" coordorigin="6929,-1857" coordsize="0,80" path="m6929,-1777l6929,-1857e" filled="false" stroked="true" strokeweight=".748pt" strokecolor="#939598">
                <v:path arrowok="t"/>
              </v:shape>
            </v:group>
            <v:group style="position:absolute;left:6889;top:-1857;width:2;height:80" coordorigin="6889,-1857" coordsize="2,80">
              <v:shape style="position:absolute;left:6889;top:-1857;width:2;height:80" coordorigin="6889,-1857" coordsize="1,80" path="m6889,-1777l6889,-1857e" filled="false" stroked="true" strokeweight=".748pt" strokecolor="#939598">
                <v:path arrowok="t"/>
              </v:shape>
            </v:group>
            <v:group style="position:absolute;left:6849;top:-1857;width:2;height:80" coordorigin="6849,-1857" coordsize="2,80">
              <v:shape style="position:absolute;left:6849;top:-1857;width:2;height:80" coordorigin="6849,-1857" coordsize="0,80" path="m6849,-1777l6849,-1857e" filled="false" stroked="true" strokeweight=".748pt" strokecolor="#939598">
                <v:path arrowok="t"/>
              </v:shape>
            </v:group>
            <v:group style="position:absolute;left:6809;top:-1857;width:2;height:80" coordorigin="6809,-1857" coordsize="2,80">
              <v:shape style="position:absolute;left:6809;top:-1857;width:2;height:80" coordorigin="6809,-1857" coordsize="0,80" path="m6809,-1777l6809,-1857e" filled="false" stroked="true" strokeweight=".748pt" strokecolor="#939598">
                <v:path arrowok="t"/>
              </v:shape>
            </v:group>
            <v:group style="position:absolute;left:6769;top:-1857;width:2;height:80" coordorigin="6769,-1857" coordsize="2,80">
              <v:shape style="position:absolute;left:6769;top:-1857;width:2;height:80" coordorigin="6769,-1857" coordsize="0,80" path="m6769,-1777l6769,-1857e" filled="false" stroked="true" strokeweight=".748pt" strokecolor="#939598">
                <v:path arrowok="t"/>
              </v:shape>
            </v:group>
            <v:group style="position:absolute;left:6729;top:-1857;width:2;height:80" coordorigin="6729,-1857" coordsize="2,80">
              <v:shape style="position:absolute;left:6729;top:-1857;width:2;height:80" coordorigin="6729,-1857" coordsize="0,80" path="m6729,-1777l6729,-1857e" filled="false" stroked="true" strokeweight=".748pt" strokecolor="#939598">
                <v:path arrowok="t"/>
              </v:shape>
            </v:group>
            <v:group style="position:absolute;left:6689;top:-1857;width:2;height:80" coordorigin="6689,-1857" coordsize="2,80">
              <v:shape style="position:absolute;left:6689;top:-1857;width:2;height:80" coordorigin="6689,-1857" coordsize="0,80" path="m6689,-1777l6689,-1857e" filled="false" stroked="true" strokeweight=".748pt" strokecolor="#939598">
                <v:path arrowok="t"/>
              </v:shape>
            </v:group>
            <v:group style="position:absolute;left:6649;top:-1857;width:2;height:80" coordorigin="6649,-1857" coordsize="2,80">
              <v:shape style="position:absolute;left:6649;top:-1857;width:2;height:80" coordorigin="6649,-1857" coordsize="0,80" path="m6649,-1777l6649,-1857e" filled="false" stroked="true" strokeweight=".748pt" strokecolor="#939598">
                <v:path arrowok="t"/>
              </v:shape>
            </v:group>
            <v:group style="position:absolute;left:6609;top:-1857;width:2;height:80" coordorigin="6609,-1857" coordsize="2,80">
              <v:shape style="position:absolute;left:6609;top:-1857;width:2;height:80" coordorigin="6609,-1857" coordsize="0,80" path="m6609,-1777l6609,-1857e" filled="false" stroked="true" strokeweight=".748pt" strokecolor="#939598">
                <v:path arrowok="t"/>
              </v:shape>
            </v:group>
            <v:group style="position:absolute;left:6569;top:-1857;width:2;height:80" coordorigin="6569,-1857" coordsize="2,80">
              <v:shape style="position:absolute;left:6569;top:-1857;width:2;height:80" coordorigin="6569,-1857" coordsize="0,80" path="m6569,-1777l6569,-1857e" filled="false" stroked="true" strokeweight=".748pt" strokecolor="#939598">
                <v:path arrowok="t"/>
              </v:shape>
            </v:group>
            <v:group style="position:absolute;left:6529;top:-1857;width:2;height:80" coordorigin="6529,-1857" coordsize="2,80">
              <v:shape style="position:absolute;left:6529;top:-1857;width:2;height:80" coordorigin="6529,-1857" coordsize="0,80" path="m6529,-1777l6529,-1857e" filled="false" stroked="true" strokeweight=".748pt" strokecolor="#939598">
                <v:path arrowok="t"/>
              </v:shape>
            </v:group>
            <v:group style="position:absolute;left:6489;top:-1857;width:2;height:80" coordorigin="6489,-1857" coordsize="2,80">
              <v:shape style="position:absolute;left:6489;top:-1857;width:2;height:80" coordorigin="6489,-1857" coordsize="0,80" path="m6489,-1777l6489,-1857e" filled="false" stroked="true" strokeweight=".748pt" strokecolor="#939598">
                <v:path arrowok="t"/>
              </v:shape>
            </v:group>
            <v:group style="position:absolute;left:6449;top:-1857;width:2;height:80" coordorigin="6449,-1857" coordsize="2,80">
              <v:shape style="position:absolute;left:6449;top:-1857;width:2;height:80" coordorigin="6449,-1857" coordsize="1,80" path="m6449,-1777l6449,-1857e" filled="false" stroked="true" strokeweight=".748pt" strokecolor="#939598">
                <v:path arrowok="t"/>
              </v:shape>
            </v:group>
            <v:group style="position:absolute;left:6409;top:-1857;width:2;height:80" coordorigin="6409,-1857" coordsize="2,80">
              <v:shape style="position:absolute;left:6409;top:-1857;width:2;height:80" coordorigin="6409,-1857" coordsize="0,80" path="m6409,-1777l6409,-1857e" filled="false" stroked="true" strokeweight=".748pt" strokecolor="#939598">
                <v:path arrowok="t"/>
              </v:shape>
            </v:group>
            <v:group style="position:absolute;left:6369;top:-1857;width:2;height:80" coordorigin="6369,-1857" coordsize="2,80">
              <v:shape style="position:absolute;left:6369;top:-1857;width:2;height:80" coordorigin="6369,-1857" coordsize="0,80" path="m6369,-1777l6369,-1857e" filled="false" stroked="true" strokeweight=".748pt" strokecolor="#939598">
                <v:path arrowok="t"/>
              </v:shape>
            </v:group>
            <v:group style="position:absolute;left:6329;top:-1857;width:2;height:80" coordorigin="6329,-1857" coordsize="2,80">
              <v:shape style="position:absolute;left:6329;top:-1857;width:2;height:80" coordorigin="6329,-1857" coordsize="0,80" path="m6329,-1777l6329,-1857e" filled="false" stroked="true" strokeweight=".748pt" strokecolor="#939598">
                <v:path arrowok="t"/>
              </v:shape>
            </v:group>
            <v:group style="position:absolute;left:6289;top:-1857;width:2;height:80" coordorigin="6289,-1857" coordsize="2,80">
              <v:shape style="position:absolute;left:6289;top:-1857;width:2;height:80" coordorigin="6289,-1857" coordsize="0,80" path="m6289,-1777l6289,-1857e" filled="false" stroked="true" strokeweight=".748pt" strokecolor="#939598">
                <v:path arrowok="t"/>
              </v:shape>
            </v:group>
            <v:group style="position:absolute;left:6249;top:-1857;width:2;height:80" coordorigin="6249,-1857" coordsize="2,80">
              <v:shape style="position:absolute;left:6249;top:-1857;width:2;height:80" coordorigin="6249,-1857" coordsize="0,80" path="m6249,-1777l6249,-1857e" filled="false" stroked="true" strokeweight=".748pt" strokecolor="#939598">
                <v:path arrowok="t"/>
              </v:shape>
            </v:group>
            <v:group style="position:absolute;left:6209;top:-1857;width:2;height:80" coordorigin="6209,-1857" coordsize="2,80">
              <v:shape style="position:absolute;left:6209;top:-1857;width:2;height:80" coordorigin="6209,-1857" coordsize="0,80" path="m6209,-1777l6209,-1857e" filled="false" stroked="true" strokeweight=".748pt" strokecolor="#939598">
                <v:path arrowok="t"/>
              </v:shape>
            </v:group>
            <v:group style="position:absolute;left:6169;top:-1857;width:2;height:80" coordorigin="6169,-1857" coordsize="2,80">
              <v:shape style="position:absolute;left:6169;top:-1857;width:2;height:80" coordorigin="6169,-1857" coordsize="0,80" path="m6169,-1777l6169,-1857e" filled="false" stroked="true" strokeweight=".748pt" strokecolor="#939598">
                <v:path arrowok="t"/>
              </v:shape>
            </v:group>
            <v:group style="position:absolute;left:6129;top:-1857;width:2;height:80" coordorigin="6129,-1857" coordsize="2,80">
              <v:shape style="position:absolute;left:6129;top:-1857;width:2;height:80" coordorigin="6129,-1857" coordsize="0,80" path="m6129,-1777l6129,-1857e" filled="false" stroked="true" strokeweight=".748pt" strokecolor="#939598">
                <v:path arrowok="t"/>
              </v:shape>
            </v:group>
            <v:group style="position:absolute;left:6089;top:-1857;width:2;height:80" coordorigin="6089,-1857" coordsize="2,80">
              <v:shape style="position:absolute;left:6089;top:-1857;width:2;height:80" coordorigin="6089,-1857" coordsize="1,80" path="m6089,-1777l6089,-1857e" filled="false" stroked="true" strokeweight=".748pt" strokecolor="#939598">
                <v:path arrowok="t"/>
              </v:shape>
            </v:group>
            <v:group style="position:absolute;left:6049;top:-1857;width:2;height:80" coordorigin="6049,-1857" coordsize="2,80">
              <v:shape style="position:absolute;left:6049;top:-1857;width:2;height:80" coordorigin="6049,-1857" coordsize="0,80" path="m6049,-1777l6049,-1857e" filled="false" stroked="true" strokeweight=".748pt" strokecolor="#939598">
                <v:path arrowok="t"/>
              </v:shape>
            </v:group>
            <v:group style="position:absolute;left:6009;top:-1857;width:2;height:80" coordorigin="6009,-1857" coordsize="2,80">
              <v:shape style="position:absolute;left:6009;top:-1857;width:2;height:80" coordorigin="6009,-1857" coordsize="0,80" path="m6009,-1777l6009,-1857e" filled="false" stroked="true" strokeweight=".748pt" strokecolor="#939598">
                <v:path arrowok="t"/>
              </v:shape>
            </v:group>
            <v:group style="position:absolute;left:5969;top:-1857;width:2;height:80" coordorigin="5969,-1857" coordsize="2,80">
              <v:shape style="position:absolute;left:5969;top:-1857;width:2;height:80" coordorigin="5969,-1857" coordsize="0,80" path="m5969,-1777l5969,-1857e" filled="false" stroked="true" strokeweight=".748pt" strokecolor="#939598">
                <v:path arrowok="t"/>
              </v:shape>
            </v:group>
            <v:group style="position:absolute;left:5929;top:-1857;width:2;height:80" coordorigin="5929,-1857" coordsize="2,80">
              <v:shape style="position:absolute;left:5929;top:-1857;width:2;height:80" coordorigin="5929,-1857" coordsize="0,80" path="m5929,-1777l5929,-1857e" filled="false" stroked="true" strokeweight=".748pt" strokecolor="#939598">
                <v:path arrowok="t"/>
              </v:shape>
            </v:group>
            <v:group style="position:absolute;left:5889;top:-1857;width:2;height:80" coordorigin="5889,-1857" coordsize="2,80">
              <v:shape style="position:absolute;left:5889;top:-1857;width:2;height:80" coordorigin="5889,-1857" coordsize="0,80" path="m5889,-1777l5889,-1857e" filled="false" stroked="true" strokeweight=".748pt" strokecolor="#939598">
                <v:path arrowok="t"/>
              </v:shape>
            </v:group>
            <v:group style="position:absolute;left:5849;top:-1857;width:2;height:80" coordorigin="5849,-1857" coordsize="2,80">
              <v:shape style="position:absolute;left:5849;top:-1857;width:2;height:80" coordorigin="5849,-1857" coordsize="0,80" path="m5849,-1777l5849,-1857e" filled="false" stroked="true" strokeweight=".748pt" strokecolor="#939598">
                <v:path arrowok="t"/>
              </v:shape>
            </v:group>
            <v:group style="position:absolute;left:5809;top:-1857;width:2;height:80" coordorigin="5809,-1857" coordsize="2,80">
              <v:shape style="position:absolute;left:5809;top:-1857;width:2;height:80" coordorigin="5809,-1857" coordsize="0,80" path="m5809,-1777l5809,-1857e" filled="false" stroked="true" strokeweight=".748pt" strokecolor="#939598">
                <v:path arrowok="t"/>
              </v:shape>
            </v:group>
            <v:group style="position:absolute;left:5769;top:-1857;width:2;height:80" coordorigin="5769,-1857" coordsize="2,80">
              <v:shape style="position:absolute;left:5769;top:-1857;width:2;height:80" coordorigin="5769,-1857" coordsize="0,80" path="m5769,-1777l5769,-1857e" filled="false" stroked="true" strokeweight=".748pt" strokecolor="#939598">
                <v:path arrowok="t"/>
              </v:shape>
            </v:group>
            <v:group style="position:absolute;left:5729;top:-1857;width:2;height:80" coordorigin="5729,-1857" coordsize="2,80">
              <v:shape style="position:absolute;left:5729;top:-1857;width:2;height:80" coordorigin="5729,-1857" coordsize="0,80" path="m5729,-1777l5729,-1857e" filled="false" stroked="true" strokeweight=".748pt" strokecolor="#939598">
                <v:path arrowok="t"/>
              </v:shape>
            </v:group>
            <v:group style="position:absolute;left:5689;top:-1857;width:2;height:80" coordorigin="5689,-1857" coordsize="2,80">
              <v:shape style="position:absolute;left:5689;top:-1857;width:2;height:80" coordorigin="5689,-1857" coordsize="0,80" path="m5689,-1777l5689,-1857e" filled="false" stroked="true" strokeweight=".748pt" strokecolor="#939598">
                <v:path arrowok="t"/>
              </v:shape>
            </v:group>
            <v:group style="position:absolute;left:5649;top:-1857;width:2;height:80" coordorigin="5649,-1857" coordsize="2,80">
              <v:shape style="position:absolute;left:5649;top:-1857;width:2;height:80" coordorigin="5649,-1857" coordsize="0,80" path="m5649,-1777l5649,-1857e" filled="false" stroked="true" strokeweight=".748pt" strokecolor="#939598">
                <v:path arrowok="t"/>
              </v:shape>
            </v:group>
            <v:group style="position:absolute;left:5609;top:-1857;width:2;height:80" coordorigin="5609,-1857" coordsize="2,80">
              <v:shape style="position:absolute;left:5609;top:-1857;width:2;height:80" coordorigin="5609,-1857" coordsize="0,80" path="m5609,-1777l5609,-1857e" filled="false" stroked="true" strokeweight=".748pt" strokecolor="#939598">
                <v:path arrowok="t"/>
              </v:shape>
            </v:group>
            <v:group style="position:absolute;left:5569;top:-1857;width:2;height:80" coordorigin="5569,-1857" coordsize="2,80">
              <v:shape style="position:absolute;left:5569;top:-1857;width:2;height:80" coordorigin="5569,-1857" coordsize="0,80" path="m5569,-1777l5569,-1857e" filled="false" stroked="true" strokeweight=".748pt" strokecolor="#939598">
                <v:path arrowok="t"/>
              </v:shape>
            </v:group>
            <v:group style="position:absolute;left:5529;top:-1857;width:2;height:80" coordorigin="5529,-1857" coordsize="2,80">
              <v:shape style="position:absolute;left:5529;top:-1857;width:2;height:80" coordorigin="5529,-1857" coordsize="0,80" path="m5529,-1777l5529,-1857e" filled="false" stroked="true" strokeweight=".748pt" strokecolor="#939598">
                <v:path arrowok="t"/>
              </v:shape>
            </v:group>
            <v:group style="position:absolute;left:5489;top:-1857;width:2;height:80" coordorigin="5489,-1857" coordsize="2,80">
              <v:shape style="position:absolute;left:5489;top:-1857;width:2;height:80" coordorigin="5489,-1857" coordsize="0,80" path="m5489,-1777l5489,-1857e" filled="false" stroked="true" strokeweight=".748pt" strokecolor="#939598">
                <v:path arrowok="t"/>
              </v:shape>
            </v:group>
            <v:group style="position:absolute;left:5449;top:-1857;width:2;height:80" coordorigin="5449,-1857" coordsize="2,80">
              <v:shape style="position:absolute;left:5449;top:-1857;width:2;height:80" coordorigin="5449,-1857" coordsize="0,80" path="m5449,-1777l5449,-1857e" filled="false" stroked="true" strokeweight=".748pt" strokecolor="#939598">
                <v:path arrowok="t"/>
              </v:shape>
            </v:group>
            <v:group style="position:absolute;left:5409;top:-1857;width:2;height:80" coordorigin="5409,-1857" coordsize="2,80">
              <v:shape style="position:absolute;left:5409;top:-1857;width:2;height:80" coordorigin="5409,-1857" coordsize="0,80" path="m5409,-1777l5409,-1857e" filled="false" stroked="true" strokeweight=".748pt" strokecolor="#939598">
                <v:path arrowok="t"/>
              </v:shape>
            </v:group>
            <v:group style="position:absolute;left:5369;top:-1857;width:2;height:80" coordorigin="5369,-1857" coordsize="2,80">
              <v:shape style="position:absolute;left:5369;top:-1857;width:2;height:80" coordorigin="5369,-1857" coordsize="0,80" path="m5369,-1777l5369,-1857e" filled="false" stroked="true" strokeweight=".748pt" strokecolor="#939598">
                <v:path arrowok="t"/>
              </v:shape>
            </v:group>
            <v:group style="position:absolute;left:5329;top:-1857;width:2;height:80" coordorigin="5329,-1857" coordsize="2,80">
              <v:shape style="position:absolute;left:5329;top:-1857;width:2;height:80" coordorigin="5329,-1857" coordsize="1,80" path="m5329,-1777l5329,-1857e" filled="false" stroked="true" strokeweight=".748pt" strokecolor="#939598">
                <v:path arrowok="t"/>
              </v:shape>
            </v:group>
            <v:group style="position:absolute;left:5289;top:-1857;width:2;height:80" coordorigin="5289,-1857" coordsize="2,80">
              <v:shape style="position:absolute;left:5289;top:-1857;width:2;height:80" coordorigin="5289,-1857" coordsize="0,80" path="m5289,-1777l5289,-1857e" filled="false" stroked="true" strokeweight=".748pt" strokecolor="#939598">
                <v:path arrowok="t"/>
              </v:shape>
            </v:group>
            <v:group style="position:absolute;left:5249;top:-1857;width:2;height:80" coordorigin="5249,-1857" coordsize="2,80">
              <v:shape style="position:absolute;left:5249;top:-1857;width:2;height:80" coordorigin="5249,-1857" coordsize="0,80" path="m5249,-1777l5249,-1857e" filled="false" stroked="true" strokeweight=".748pt" strokecolor="#939598">
                <v:path arrowok="t"/>
              </v:shape>
            </v:group>
            <v:group style="position:absolute;left:5209;top:-1857;width:2;height:80" coordorigin="5209,-1857" coordsize="2,80">
              <v:shape style="position:absolute;left:5209;top:-1857;width:2;height:80" coordorigin="5209,-1857" coordsize="0,80" path="m5209,-1777l5209,-1857e" filled="false" stroked="true" strokeweight=".748pt" strokecolor="#939598">
                <v:path arrowok="t"/>
              </v:shape>
            </v:group>
            <v:group style="position:absolute;left:5169;top:-1856;width:2;height:80" coordorigin="5169,-1856" coordsize="2,80">
              <v:shape style="position:absolute;left:5169;top:-1856;width:2;height:80" coordorigin="5169,-1856" coordsize="0,80" path="m5169,-1776l5169,-1856e" filled="false" stroked="true" strokeweight=".748pt" strokecolor="#939598">
                <v:path arrowok="t"/>
              </v:shape>
            </v:group>
            <v:group style="position:absolute;left:5129;top:-1856;width:2;height:80" coordorigin="5129,-1856" coordsize="2,80">
              <v:shape style="position:absolute;left:5129;top:-1856;width:2;height:80" coordorigin="5129,-1856" coordsize="0,80" path="m5129,-1776l5129,-1856e" filled="false" stroked="true" strokeweight=".748pt" strokecolor="#939598">
                <v:path arrowok="t"/>
              </v:shape>
            </v:group>
            <v:group style="position:absolute;left:5089;top:-1856;width:2;height:80" coordorigin="5089,-1856" coordsize="2,80">
              <v:shape style="position:absolute;left:5089;top:-1856;width:2;height:80" coordorigin="5089,-1856" coordsize="0,80" path="m5089,-1776l5089,-1856e" filled="false" stroked="true" strokeweight=".748pt" strokecolor="#939598">
                <v:path arrowok="t"/>
              </v:shape>
            </v:group>
            <v:group style="position:absolute;left:5049;top:-1856;width:2;height:80" coordorigin="5049,-1856" coordsize="2,80">
              <v:shape style="position:absolute;left:5049;top:-1856;width:2;height:80" coordorigin="5049,-1856" coordsize="0,80" path="m5049,-1776l5049,-1856e" filled="false" stroked="true" strokeweight=".748pt" strokecolor="#939598">
                <v:path arrowok="t"/>
              </v:shape>
            </v:group>
            <v:group style="position:absolute;left:5009;top:-1856;width:2;height:80" coordorigin="5009,-1856" coordsize="2,80">
              <v:shape style="position:absolute;left:5009;top:-1856;width:2;height:80" coordorigin="5009,-1856" coordsize="0,80" path="m5009,-1776l5009,-1856e" filled="false" stroked="true" strokeweight=".748pt" strokecolor="#939598">
                <v:path arrowok="t"/>
              </v:shape>
            </v:group>
            <v:group style="position:absolute;left:4969;top:-1856;width:2;height:80" coordorigin="4969,-1856" coordsize="2,80">
              <v:shape style="position:absolute;left:4969;top:-1856;width:2;height:80" coordorigin="4969,-1856" coordsize="1,80" path="m4969,-1776l4969,-1856e" filled="false" stroked="true" strokeweight=".748pt" strokecolor="#939598">
                <v:path arrowok="t"/>
              </v:shape>
            </v:group>
            <v:group style="position:absolute;left:4929;top:-1856;width:2;height:80" coordorigin="4929,-1856" coordsize="2,80">
              <v:shape style="position:absolute;left:4929;top:-1856;width:2;height:80" coordorigin="4929,-1856" coordsize="0,80" path="m4929,-1776l4929,-1856e" filled="false" stroked="true" strokeweight=".748pt" strokecolor="#939598">
                <v:path arrowok="t"/>
              </v:shape>
            </v:group>
            <v:group style="position:absolute;left:4889;top:-1856;width:2;height:80" coordorigin="4889,-1856" coordsize="2,80">
              <v:shape style="position:absolute;left:4889;top:-1856;width:2;height:80" coordorigin="4889,-1856" coordsize="0,80" path="m4889,-1776l4889,-1856e" filled="false" stroked="true" strokeweight=".748pt" strokecolor="#939598">
                <v:path arrowok="t"/>
              </v:shape>
            </v:group>
            <v:group style="position:absolute;left:4849;top:-1856;width:2;height:80" coordorigin="4849,-1856" coordsize="2,80">
              <v:shape style="position:absolute;left:4849;top:-1856;width:2;height:80" coordorigin="4849,-1856" coordsize="0,80" path="m4849,-1776l4849,-1856e" filled="false" stroked="true" strokeweight=".748pt" strokecolor="#939598">
                <v:path arrowok="t"/>
              </v:shape>
            </v:group>
            <v:group style="position:absolute;left:4809;top:-1856;width:2;height:80" coordorigin="4809,-1856" coordsize="2,80">
              <v:shape style="position:absolute;left:4809;top:-1856;width:2;height:80" coordorigin="4809,-1856" coordsize="0,80" path="m4809,-1776l4809,-1856e" filled="false" stroked="true" strokeweight=".748pt" strokecolor="#939598">
                <v:path arrowok="t"/>
              </v:shape>
            </v:group>
            <v:group style="position:absolute;left:4769;top:-1856;width:2;height:80" coordorigin="4769,-1856" coordsize="2,80">
              <v:shape style="position:absolute;left:4769;top:-1856;width:2;height:80" coordorigin="4769,-1856" coordsize="0,80" path="m4769,-1776l4769,-1856e" filled="false" stroked="true" strokeweight=".748pt" strokecolor="#939598">
                <v:path arrowok="t"/>
              </v:shape>
            </v:group>
            <v:group style="position:absolute;left:4729;top:-1856;width:2;height:80" coordorigin="4729,-1856" coordsize="2,80">
              <v:shape style="position:absolute;left:4729;top:-1856;width:2;height:80" coordorigin="4729,-1856" coordsize="0,80" path="m4729,-1776l4729,-1856e" filled="false" stroked="true" strokeweight=".748pt" strokecolor="#939598">
                <v:path arrowok="t"/>
              </v:shape>
            </v:group>
            <v:group style="position:absolute;left:4689;top:-1856;width:2;height:80" coordorigin="4689,-1856" coordsize="2,80">
              <v:shape style="position:absolute;left:4689;top:-1856;width:2;height:80" coordorigin="4689,-1856" coordsize="1,80" path="m4689,-1776l4689,-1856e" filled="false" stroked="true" strokeweight=".748pt" strokecolor="#939598">
                <v:path arrowok="t"/>
              </v:shape>
            </v:group>
            <v:group style="position:absolute;left:4649;top:-1856;width:2;height:80" coordorigin="4649,-1856" coordsize="2,80">
              <v:shape style="position:absolute;left:4649;top:-1856;width:2;height:80" coordorigin="4649,-1856" coordsize="0,80" path="m4649,-1776l4649,-1856e" filled="false" stroked="true" strokeweight=".748pt" strokecolor="#939598">
                <v:path arrowok="t"/>
              </v:shape>
            </v:group>
            <v:group style="position:absolute;left:4609;top:-1856;width:2;height:80" coordorigin="4609,-1856" coordsize="2,80">
              <v:shape style="position:absolute;left:4609;top:-1856;width:2;height:80" coordorigin="4609,-1856" coordsize="0,80" path="m4609,-1776l4609,-1856e" filled="false" stroked="true" strokeweight=".748pt" strokecolor="#939598">
                <v:path arrowok="t"/>
              </v:shape>
            </v:group>
            <v:group style="position:absolute;left:4569;top:-1856;width:2;height:80" coordorigin="4569,-1856" coordsize="2,80">
              <v:shape style="position:absolute;left:4569;top:-1856;width:2;height:80" coordorigin="4569,-1856" coordsize="0,80" path="m4569,-1776l4569,-1856e" filled="false" stroked="true" strokeweight=".748pt" strokecolor="#939598">
                <v:path arrowok="t"/>
              </v:shape>
            </v:group>
            <v:group style="position:absolute;left:4529;top:-1856;width:2;height:80" coordorigin="4529,-1856" coordsize="2,80">
              <v:shape style="position:absolute;left:4529;top:-1856;width:2;height:80" coordorigin="4529,-1856" coordsize="0,80" path="m4529,-1776l4529,-1856e" filled="false" stroked="true" strokeweight=".748pt" strokecolor="#939598">
                <v:path arrowok="t"/>
              </v:shape>
            </v:group>
            <v:group style="position:absolute;left:4489;top:-1856;width:2;height:80" coordorigin="4489,-1856" coordsize="2,80">
              <v:shape style="position:absolute;left:4489;top:-1856;width:2;height:80" coordorigin="4489,-1856" coordsize="0,80" path="m4489,-1776l4489,-1856e" filled="false" stroked="true" strokeweight=".748pt" strokecolor="#939598">
                <v:path arrowok="t"/>
              </v:shape>
            </v:group>
            <v:group style="position:absolute;left:4449;top:-1856;width:2;height:80" coordorigin="4449,-1856" coordsize="2,80">
              <v:shape style="position:absolute;left:4449;top:-1856;width:2;height:80" coordorigin="4449,-1856" coordsize="0,80" path="m4449,-1776l4449,-1856e" filled="false" stroked="true" strokeweight=".748pt" strokecolor="#939598">
                <v:path arrowok="t"/>
              </v:shape>
            </v:group>
            <v:group style="position:absolute;left:4409;top:-1856;width:2;height:80" coordorigin="4409,-1856" coordsize="2,80">
              <v:shape style="position:absolute;left:4409;top:-1856;width:2;height:80" coordorigin="4409,-1856" coordsize="0,80" path="m4409,-1776l4409,-1856e" filled="false" stroked="true" strokeweight=".748pt" strokecolor="#939598">
                <v:path arrowok="t"/>
              </v:shape>
            </v:group>
            <v:group style="position:absolute;left:4369;top:-1856;width:2;height:80" coordorigin="4369,-1856" coordsize="2,80">
              <v:shape style="position:absolute;left:4369;top:-1856;width:2;height:80" coordorigin="4369,-1856" coordsize="0,80" path="m4369,-1776l4369,-1856e" filled="false" stroked="true" strokeweight=".748pt" strokecolor="#939598">
                <v:path arrowok="t"/>
              </v:shape>
            </v:group>
            <v:group style="position:absolute;left:4329;top:-1856;width:2;height:80" coordorigin="4329,-1856" coordsize="2,80">
              <v:shape style="position:absolute;left:4329;top:-1856;width:2;height:80" coordorigin="4329,-1856" coordsize="0,80" path="m4329,-1776l4329,-1856e" filled="false" stroked="true" strokeweight=".748pt" strokecolor="#939598">
                <v:path arrowok="t"/>
              </v:shape>
            </v:group>
            <v:group style="position:absolute;left:4289;top:-1856;width:2;height:80" coordorigin="4289,-1856" coordsize="2,80">
              <v:shape style="position:absolute;left:4289;top:-1856;width:2;height:80" coordorigin="4289,-1856" coordsize="1,80" path="m4289,-1776l4289,-1856e" filled="false" stroked="true" strokeweight=".748pt" strokecolor="#939598">
                <v:path arrowok="t"/>
              </v:shape>
            </v:group>
            <v:group style="position:absolute;left:4249;top:-1856;width:2;height:80" coordorigin="4249,-1856" coordsize="2,80">
              <v:shape style="position:absolute;left:4249;top:-1856;width:2;height:80" coordorigin="4249,-1856" coordsize="0,80" path="m4249,-1776l4249,-1856e" filled="false" stroked="true" strokeweight=".748pt" strokecolor="#939598">
                <v:path arrowok="t"/>
              </v:shape>
            </v:group>
            <v:group style="position:absolute;left:4209;top:-1856;width:2;height:80" coordorigin="4209,-1856" coordsize="2,80">
              <v:shape style="position:absolute;left:4209;top:-1856;width:2;height:80" coordorigin="4209,-1856" coordsize="0,80" path="m4209,-1776l4209,-1856e" filled="false" stroked="true" strokeweight=".748pt" strokecolor="#939598">
                <v:path arrowok="t"/>
              </v:shape>
            </v:group>
            <v:group style="position:absolute;left:4169;top:-1856;width:2;height:80" coordorigin="4169,-1856" coordsize="2,80">
              <v:shape style="position:absolute;left:4169;top:-1856;width:2;height:80" coordorigin="4169,-1856" coordsize="0,80" path="m4169,-1776l4169,-1856e" filled="false" stroked="true" strokeweight=".748pt" strokecolor="#939598">
                <v:path arrowok="t"/>
              </v:shape>
            </v:group>
            <v:group style="position:absolute;left:4129;top:-1856;width:2;height:80" coordorigin="4129,-1856" coordsize="2,80">
              <v:shape style="position:absolute;left:4129;top:-1856;width:2;height:80" coordorigin="4129,-1856" coordsize="0,80" path="m4129,-1776l4129,-1856e" filled="false" stroked="true" strokeweight=".748pt" strokecolor="#939598">
                <v:path arrowok="t"/>
              </v:shape>
            </v:group>
            <v:group style="position:absolute;left:4089;top:-1856;width:2;height:80" coordorigin="4089,-1856" coordsize="2,80">
              <v:shape style="position:absolute;left:4089;top:-1856;width:2;height:80" coordorigin="4089,-1856" coordsize="0,80" path="m4089,-1776l4089,-1856e" filled="false" stroked="true" strokeweight=".748pt" strokecolor="#939598">
                <v:path arrowok="t"/>
              </v:shape>
            </v:group>
            <v:group style="position:absolute;left:4049;top:-1856;width:2;height:80" coordorigin="4049,-1856" coordsize="2,80">
              <v:shape style="position:absolute;left:4049;top:-1856;width:2;height:80" coordorigin="4049,-1856" coordsize="0,80" path="m4049,-1776l4049,-1856e" filled="false" stroked="true" strokeweight=".748pt" strokecolor="#939598">
                <v:path arrowok="t"/>
              </v:shape>
            </v:group>
            <v:group style="position:absolute;left:4009;top:-1856;width:2;height:80" coordorigin="4009,-1856" coordsize="2,80">
              <v:shape style="position:absolute;left:4009;top:-1856;width:2;height:80" coordorigin="4009,-1856" coordsize="0,80" path="m4009,-1776l4009,-1856e" filled="false" stroked="true" strokeweight=".748pt" strokecolor="#939598">
                <v:path arrowok="t"/>
              </v:shape>
            </v:group>
            <v:group style="position:absolute;left:3969;top:-1856;width:2;height:80" coordorigin="3969,-1856" coordsize="2,80">
              <v:shape style="position:absolute;left:3969;top:-1856;width:2;height:80" coordorigin="3969,-1856" coordsize="0,80" path="m3969,-1776l3969,-1856e" filled="false" stroked="true" strokeweight=".748pt" strokecolor="#939598">
                <v:path arrowok="t"/>
              </v:shape>
            </v:group>
            <v:group style="position:absolute;left:3929;top:-1856;width:2;height:80" coordorigin="3929,-1856" coordsize="2,80">
              <v:shape style="position:absolute;left:3929;top:-1856;width:2;height:80" coordorigin="3929,-1856" coordsize="1,80" path="m3929,-1776l3929,-1856e" filled="false" stroked="true" strokeweight=".748pt" strokecolor="#939598">
                <v:path arrowok="t"/>
              </v:shape>
            </v:group>
            <v:group style="position:absolute;left:3889;top:-1856;width:2;height:80" coordorigin="3889,-1856" coordsize="2,80">
              <v:shape style="position:absolute;left:3889;top:-1856;width:2;height:80" coordorigin="3889,-1856" coordsize="0,80" path="m3889,-1776l3889,-1856e" filled="false" stroked="true" strokeweight=".748pt" strokecolor="#939598">
                <v:path arrowok="t"/>
              </v:shape>
            </v:group>
            <v:group style="position:absolute;left:3849;top:-1856;width:2;height:80" coordorigin="3849,-1856" coordsize="2,80">
              <v:shape style="position:absolute;left:3849;top:-1856;width:2;height:80" coordorigin="3849,-1856" coordsize="0,80" path="m3849,-1776l3849,-1856e" filled="false" stroked="true" strokeweight=".748pt" strokecolor="#939598">
                <v:path arrowok="t"/>
              </v:shape>
            </v:group>
            <v:group style="position:absolute;left:3809;top:-1856;width:2;height:80" coordorigin="3809,-1856" coordsize="2,80">
              <v:shape style="position:absolute;left:3809;top:-1856;width:2;height:80" coordorigin="3809,-1856" coordsize="0,80" path="m3809,-1776l3809,-1856e" filled="false" stroked="true" strokeweight=".748pt" strokecolor="#939598">
                <v:path arrowok="t"/>
              </v:shape>
            </v:group>
            <v:group style="position:absolute;left:3768;top:-1856;width:2;height:80" coordorigin="3768,-1856" coordsize="2,80">
              <v:shape style="position:absolute;left:3768;top:-1856;width:2;height:80" coordorigin="3768,-1856" coordsize="0,80" path="m3769,-1776l3768,-1856e" filled="false" stroked="true" strokeweight=".748pt" strokecolor="#939598">
                <v:path arrowok="t"/>
              </v:shape>
            </v:group>
            <v:group style="position:absolute;left:3728;top:-1856;width:2;height:80" coordorigin="3728,-1856" coordsize="2,80">
              <v:shape style="position:absolute;left:3728;top:-1856;width:2;height:80" coordorigin="3728,-1856" coordsize="0,80" path="m3728,-1776l3728,-1856e" filled="false" stroked="true" strokeweight=".748pt" strokecolor="#939598">
                <v:path arrowok="t"/>
              </v:shape>
            </v:group>
            <v:group style="position:absolute;left:3688;top:-1856;width:2;height:80" coordorigin="3688,-1856" coordsize="2,80">
              <v:shape style="position:absolute;left:3688;top:-1856;width:2;height:80" coordorigin="3688,-1856" coordsize="0,80" path="m3688,-1776l3688,-1856e" filled="false" stroked="true" strokeweight=".748pt" strokecolor="#939598">
                <v:path arrowok="t"/>
              </v:shape>
            </v:group>
            <v:group style="position:absolute;left:3648;top:-1856;width:2;height:80" coordorigin="3648,-1856" coordsize="2,80">
              <v:shape style="position:absolute;left:3648;top:-1856;width:2;height:80" coordorigin="3648,-1856" coordsize="0,80" path="m3648,-1776l3648,-1856e" filled="false" stroked="true" strokeweight=".748pt" strokecolor="#939598">
                <v:path arrowok="t"/>
              </v:shape>
            </v:group>
            <v:group style="position:absolute;left:3608;top:-1856;width:2;height:80" coordorigin="3608,-1856" coordsize="2,80">
              <v:shape style="position:absolute;left:3608;top:-1856;width:2;height:80" coordorigin="3608,-1856" coordsize="0,80" path="m3608,-1776l3608,-1856e" filled="false" stroked="true" strokeweight=".748pt" strokecolor="#939598">
                <v:path arrowok="t"/>
              </v:shape>
            </v:group>
            <v:group style="position:absolute;left:3568;top:-1856;width:2;height:80" coordorigin="3568,-1856" coordsize="2,80">
              <v:shape style="position:absolute;left:3568;top:-1856;width:2;height:80" coordorigin="3568,-1856" coordsize="1,80" path="m3568,-1776l3568,-1856e" filled="false" stroked="true" strokeweight=".748pt" strokecolor="#939598">
                <v:path arrowok="t"/>
              </v:shape>
            </v:group>
            <v:group style="position:absolute;left:3528;top:-1856;width:2;height:80" coordorigin="3528,-1856" coordsize="2,80">
              <v:shape style="position:absolute;left:3528;top:-1856;width:2;height:80" coordorigin="3528,-1856" coordsize="0,80" path="m3528,-1776l3528,-1856e" filled="false" stroked="true" strokeweight=".748pt" strokecolor="#939598">
                <v:path arrowok="t"/>
              </v:shape>
            </v:group>
            <v:group style="position:absolute;left:3488;top:-1856;width:2;height:80" coordorigin="3488,-1856" coordsize="2,80">
              <v:shape style="position:absolute;left:3488;top:-1856;width:2;height:80" coordorigin="3488,-1856" coordsize="0,80" path="m3488,-1776l3488,-1856e" filled="false" stroked="true" strokeweight=".748pt" strokecolor="#939598">
                <v:path arrowok="t"/>
              </v:shape>
            </v:group>
            <v:group style="position:absolute;left:3448;top:-1856;width:2;height:80" coordorigin="3448,-1856" coordsize="2,80">
              <v:shape style="position:absolute;left:3448;top:-1856;width:2;height:80" coordorigin="3448,-1856" coordsize="0,80" path="m3448,-1776l3448,-1856e" filled="false" stroked="true" strokeweight=".748pt" strokecolor="#939598">
                <v:path arrowok="t"/>
              </v:shape>
            </v:group>
            <v:group style="position:absolute;left:3408;top:-1856;width:2;height:80" coordorigin="3408,-1856" coordsize="2,80">
              <v:shape style="position:absolute;left:3408;top:-1856;width:2;height:80" coordorigin="3408,-1856" coordsize="0,80" path="m3408,-1776l3408,-1856e" filled="false" stroked="true" strokeweight=".748pt" strokecolor="#939598">
                <v:path arrowok="t"/>
              </v:shape>
            </v:group>
            <v:group style="position:absolute;left:3368;top:-1856;width:2;height:80" coordorigin="3368,-1856" coordsize="2,80">
              <v:shape style="position:absolute;left:3368;top:-1856;width:2;height:80" coordorigin="3368,-1856" coordsize="0,80" path="m3368,-1776l3368,-1856e" filled="false" stroked="true" strokeweight=".748pt" strokecolor="#939598">
                <v:path arrowok="t"/>
              </v:shape>
            </v:group>
            <v:group style="position:absolute;left:3328;top:-1856;width:2;height:80" coordorigin="3328,-1856" coordsize="2,80">
              <v:shape style="position:absolute;left:3328;top:-1856;width:2;height:80" coordorigin="3328,-1856" coordsize="0,80" path="m3328,-1776l3328,-1856e" filled="false" stroked="true" strokeweight=".748pt" strokecolor="#939598">
                <v:path arrowok="t"/>
              </v:shape>
            </v:group>
            <v:group style="position:absolute;left:3288;top:-1856;width:2;height:80" coordorigin="3288,-1856" coordsize="2,80">
              <v:shape style="position:absolute;left:3288;top:-1856;width:2;height:80" coordorigin="3288,-1856" coordsize="0,80" path="m3288,-1776l3288,-1856e" filled="false" stroked="true" strokeweight=".748pt" strokecolor="#939598">
                <v:path arrowok="t"/>
              </v:shape>
            </v:group>
            <v:group style="position:absolute;left:3248;top:-1856;width:2;height:80" coordorigin="3248,-1856" coordsize="2,80">
              <v:shape style="position:absolute;left:3248;top:-1856;width:2;height:80" coordorigin="3248,-1856" coordsize="0,80" path="m3248,-1776l3248,-1856e" filled="false" stroked="true" strokeweight=".748pt" strokecolor="#939598">
                <v:path arrowok="t"/>
              </v:shape>
            </v:group>
            <v:group style="position:absolute;left:3208;top:-1856;width:2;height:80" coordorigin="3208,-1856" coordsize="2,80">
              <v:shape style="position:absolute;left:3208;top:-1856;width:2;height:80" coordorigin="3208,-1856" coordsize="0,80" path="m3208,-1776l3208,-1856e" filled="false" stroked="true" strokeweight=".748pt" strokecolor="#939598">
                <v:path arrowok="t"/>
              </v:shape>
            </v:group>
            <v:group style="position:absolute;left:3168;top:-1856;width:2;height:80" coordorigin="3168,-1856" coordsize="2,80">
              <v:shape style="position:absolute;left:3168;top:-1856;width:2;height:80" coordorigin="3168,-1856" coordsize="1,80" path="m3168,-1776l3168,-1856e" filled="false" stroked="true" strokeweight=".748pt" strokecolor="#939598">
                <v:path arrowok="t"/>
              </v:shape>
            </v:group>
            <v:group style="position:absolute;left:3128;top:-1856;width:2;height:80" coordorigin="3128,-1856" coordsize="2,80">
              <v:shape style="position:absolute;left:3128;top:-1856;width:2;height:80" coordorigin="3128,-1856" coordsize="0,80" path="m3128,-1776l3128,-1856e" filled="false" stroked="true" strokeweight=".748pt" strokecolor="#939598">
                <v:path arrowok="t"/>
              </v:shape>
            </v:group>
            <v:group style="position:absolute;left:3088;top:-1856;width:2;height:80" coordorigin="3088,-1856" coordsize="2,80">
              <v:shape style="position:absolute;left:3088;top:-1856;width:2;height:80" coordorigin="3088,-1856" coordsize="0,80" path="m3088,-1776l3088,-1856e" filled="false" stroked="true" strokeweight=".748pt" strokecolor="#939598">
                <v:path arrowok="t"/>
              </v:shape>
            </v:group>
            <v:group style="position:absolute;left:3048;top:-1856;width:2;height:80" coordorigin="3048,-1856" coordsize="2,80">
              <v:shape style="position:absolute;left:3048;top:-1856;width:2;height:80" coordorigin="3048,-1856" coordsize="0,80" path="m3048,-1776l3048,-1856e" filled="false" stroked="true" strokeweight=".748pt" strokecolor="#939598">
                <v:path arrowok="t"/>
              </v:shape>
            </v:group>
            <v:group style="position:absolute;left:3008;top:-1856;width:2;height:80" coordorigin="3008,-1856" coordsize="2,80">
              <v:shape style="position:absolute;left:3008;top:-1856;width:2;height:80" coordorigin="3008,-1856" coordsize="0,80" path="m3008,-1776l3008,-1856e" filled="false" stroked="true" strokeweight=".748pt" strokecolor="#939598">
                <v:path arrowok="t"/>
              </v:shape>
            </v:group>
            <v:group style="position:absolute;left:2968;top:-1856;width:2;height:80" coordorigin="2968,-1856" coordsize="2,80">
              <v:shape style="position:absolute;left:2968;top:-1856;width:2;height:80" coordorigin="2968,-1856" coordsize="0,80" path="m2968,-1776l2968,-1856e" filled="false" stroked="true" strokeweight=".748pt" strokecolor="#939598">
                <v:path arrowok="t"/>
              </v:shape>
            </v:group>
            <v:group style="position:absolute;left:2928;top:-1856;width:2;height:80" coordorigin="2928,-1856" coordsize="2,80">
              <v:shape style="position:absolute;left:2928;top:-1856;width:2;height:80" coordorigin="2928,-1856" coordsize="0,80" path="m2928,-1776l2928,-1856e" filled="false" stroked="true" strokeweight=".748pt" strokecolor="#939598">
                <v:path arrowok="t"/>
              </v:shape>
            </v:group>
            <v:group style="position:absolute;left:2888;top:-1856;width:2;height:80" coordorigin="2888,-1856" coordsize="2,80">
              <v:shape style="position:absolute;left:2888;top:-1856;width:2;height:80" coordorigin="2888,-1856" coordsize="1,80" path="m2888,-1776l2888,-1856e" filled="false" stroked="true" strokeweight=".748pt" strokecolor="#939598">
                <v:path arrowok="t"/>
              </v:shape>
            </v:group>
            <v:group style="position:absolute;left:2848;top:-1856;width:2;height:80" coordorigin="2848,-1856" coordsize="2,80">
              <v:shape style="position:absolute;left:2848;top:-1856;width:2;height:80" coordorigin="2848,-1856" coordsize="0,80" path="m2848,-1776l2848,-1856e" filled="false" stroked="true" strokeweight=".748pt" strokecolor="#939598">
                <v:path arrowok="t"/>
              </v:shape>
            </v:group>
            <v:group style="position:absolute;left:2808;top:-1856;width:2;height:80" coordorigin="2808,-1856" coordsize="2,80">
              <v:shape style="position:absolute;left:2808;top:-1856;width:2;height:80" coordorigin="2808,-1856" coordsize="0,80" path="m2808,-1776l2808,-1856e" filled="false" stroked="true" strokeweight=".748pt" strokecolor="#939598">
                <v:path arrowok="t"/>
              </v:shape>
            </v:group>
            <v:group style="position:absolute;left:2768;top:-1856;width:2;height:80" coordorigin="2768,-1856" coordsize="2,80">
              <v:shape style="position:absolute;left:2768;top:-1856;width:2;height:80" coordorigin="2768,-1856" coordsize="0,80" path="m2768,-1776l2768,-1856e" filled="false" stroked="true" strokeweight=".748pt" strokecolor="#939598">
                <v:path arrowok="t"/>
              </v:shape>
            </v:group>
            <v:group style="position:absolute;left:2728;top:-1856;width:2;height:80" coordorigin="2728,-1856" coordsize="2,80">
              <v:shape style="position:absolute;left:2728;top:-1856;width:2;height:80" coordorigin="2728,-1856" coordsize="0,80" path="m2728,-1776l2728,-1856e" filled="false" stroked="true" strokeweight=".748pt" strokecolor="#939598">
                <v:path arrowok="t"/>
              </v:shape>
            </v:group>
            <v:group style="position:absolute;left:2688;top:-1856;width:2;height:80" coordorigin="2688,-1856" coordsize="2,80">
              <v:shape style="position:absolute;left:2688;top:-1856;width:2;height:80" coordorigin="2688,-1856" coordsize="0,80" path="m2688,-1776l2688,-1856e" filled="false" stroked="true" strokeweight=".748pt" strokecolor="#939598">
                <v:path arrowok="t"/>
              </v:shape>
            </v:group>
            <v:group style="position:absolute;left:2648;top:-1856;width:2;height:80" coordorigin="2648,-1856" coordsize="2,80">
              <v:shape style="position:absolute;left:2648;top:-1856;width:2;height:80" coordorigin="2648,-1856" coordsize="0,80" path="m2648,-1776l2648,-1856e" filled="false" stroked="true" strokeweight=".748pt" strokecolor="#939598">
                <v:path arrowok="t"/>
              </v:shape>
            </v:group>
            <v:group style="position:absolute;left:2608;top:-1856;width:2;height:80" coordorigin="2608,-1856" coordsize="2,80">
              <v:shape style="position:absolute;left:2608;top:-1856;width:2;height:80" coordorigin="2608,-1856" coordsize="0,80" path="m2608,-1776l2608,-1856e" filled="false" stroked="true" strokeweight=".748pt" strokecolor="#939598">
                <v:path arrowok="t"/>
              </v:shape>
            </v:group>
            <v:group style="position:absolute;left:2568;top:-1856;width:2;height:80" coordorigin="2568,-1856" coordsize="2,80">
              <v:shape style="position:absolute;left:2568;top:-1856;width:2;height:80" coordorigin="2568,-1856" coordsize="0,80" path="m2568,-1776l2568,-1856e" filled="false" stroked="true" strokeweight=".748pt" strokecolor="#939598">
                <v:path arrowok="t"/>
              </v:shape>
            </v:group>
            <v:group style="position:absolute;left:2528;top:-1856;width:2;height:80" coordorigin="2528,-1856" coordsize="2,80">
              <v:shape style="position:absolute;left:2528;top:-1856;width:2;height:80" coordorigin="2528,-1856" coordsize="1,80" path="m2528,-1776l2528,-1856e" filled="false" stroked="true" strokeweight=".748pt" strokecolor="#939598">
                <v:path arrowok="t"/>
              </v:shape>
            </v:group>
            <v:group style="position:absolute;left:2488;top:-1856;width:2;height:80" coordorigin="2488,-1856" coordsize="2,80">
              <v:shape style="position:absolute;left:2488;top:-1856;width:2;height:80" coordorigin="2488,-1856" coordsize="0,80" path="m2488,-1776l2488,-1856e" filled="false" stroked="true" strokeweight=".748pt" strokecolor="#939598">
                <v:path arrowok="t"/>
              </v:shape>
            </v:group>
            <v:group style="position:absolute;left:2448;top:-1856;width:2;height:80" coordorigin="2448,-1856" coordsize="2,80">
              <v:shape style="position:absolute;left:2448;top:-1856;width:2;height:80" coordorigin="2448,-1856" coordsize="0,80" path="m2448,-1776l2448,-1856e" filled="false" stroked="true" strokeweight=".748pt" strokecolor="#939598">
                <v:path arrowok="t"/>
              </v:shape>
            </v:group>
            <v:group style="position:absolute;left:2408;top:-1856;width:2;height:80" coordorigin="2408,-1856" coordsize="2,80">
              <v:shape style="position:absolute;left:2408;top:-1856;width:2;height:80" coordorigin="2408,-1856" coordsize="0,80" path="m2408,-1776l2408,-1856e" filled="false" stroked="true" strokeweight=".748pt" strokecolor="#939598">
                <v:path arrowok="t"/>
              </v:shape>
            </v:group>
            <v:group style="position:absolute;left:2368;top:-1856;width:2;height:80" coordorigin="2368,-1856" coordsize="2,80">
              <v:shape style="position:absolute;left:2368;top:-1856;width:2;height:80" coordorigin="2368,-1856" coordsize="0,80" path="m2368,-1776l2368,-1856e" filled="false" stroked="true" strokeweight=".748pt" strokecolor="#939598">
                <v:path arrowok="t"/>
              </v:shape>
            </v:group>
            <v:group style="position:absolute;left:2328;top:-1856;width:2;height:80" coordorigin="2328,-1856" coordsize="2,80">
              <v:shape style="position:absolute;left:2328;top:-1856;width:2;height:80" coordorigin="2328,-1856" coordsize="0,80" path="m2328,-1776l2328,-1856e" filled="false" stroked="true" strokeweight=".748pt" strokecolor="#939598">
                <v:path arrowok="t"/>
              </v:shape>
            </v:group>
            <v:group style="position:absolute;left:2288;top:-1856;width:2;height:80" coordorigin="2288,-1856" coordsize="2,80">
              <v:shape style="position:absolute;left:2288;top:-1856;width:2;height:80" coordorigin="2288,-1856" coordsize="0,80" path="m2288,-1776l2288,-1856e" filled="false" stroked="true" strokeweight=".748pt" strokecolor="#939598">
                <v:path arrowok="t"/>
              </v:shape>
            </v:group>
            <v:group style="position:absolute;left:2248;top:-1856;width:2;height:80" coordorigin="2248,-1856" coordsize="2,80">
              <v:shape style="position:absolute;left:2248;top:-1856;width:2;height:80" coordorigin="2248,-1856" coordsize="0,80" path="m2248,-1776l2248,-1856e" filled="false" stroked="true" strokeweight=".748pt" strokecolor="#939598">
                <v:path arrowok="t"/>
              </v:shape>
            </v:group>
            <v:group style="position:absolute;left:2208;top:-1856;width:2;height:80" coordorigin="2208,-1856" coordsize="2,80">
              <v:shape style="position:absolute;left:2208;top:-1856;width:2;height:80" coordorigin="2208,-1856" coordsize="0,80" path="m2208,-1776l2208,-1856e" filled="false" stroked="true" strokeweight=".748pt" strokecolor="#939598">
                <v:path arrowok="t"/>
              </v:shape>
            </v:group>
            <v:group style="position:absolute;left:2168;top:-1856;width:2;height:80" coordorigin="2168,-1856" coordsize="2,80">
              <v:shape style="position:absolute;left:2168;top:-1856;width:2;height:80" coordorigin="2168,-1856" coordsize="0,80" path="m2168,-1776l2168,-1856e" filled="false" stroked="true" strokeweight=".748pt" strokecolor="#939598">
                <v:path arrowok="t"/>
              </v:shape>
            </v:group>
            <v:group style="position:absolute;left:2128;top:-1856;width:2;height:80" coordorigin="2128,-1856" coordsize="2,80">
              <v:shape style="position:absolute;left:2128;top:-1856;width:2;height:80" coordorigin="2128,-1856" coordsize="1,80" path="m2128,-1776l2128,-1856e" filled="false" stroked="true" strokeweight=".748pt" strokecolor="#939598">
                <v:path arrowok="t"/>
              </v:shape>
            </v:group>
            <v:group style="position:absolute;left:2088;top:-1856;width:2;height:80" coordorigin="2088,-1856" coordsize="2,80">
              <v:shape style="position:absolute;left:2088;top:-1856;width:2;height:80" coordorigin="2088,-1856" coordsize="0,80" path="m2088,-1776l2088,-1856e" filled="false" stroked="true" strokeweight=".748pt" strokecolor="#939598">
                <v:path arrowok="t"/>
              </v:shape>
            </v:group>
            <v:group style="position:absolute;left:2048;top:-1856;width:2;height:80" coordorigin="2048,-1856" coordsize="2,80">
              <v:shape style="position:absolute;left:2048;top:-1856;width:2;height:80" coordorigin="2048,-1856" coordsize="0,80" path="m2048,-1776l2048,-1856e" filled="false" stroked="true" strokeweight=".748pt" strokecolor="#939598">
                <v:path arrowok="t"/>
              </v:shape>
            </v:group>
            <v:group style="position:absolute;left:2008;top:-1856;width:2;height:80" coordorigin="2008,-1856" coordsize="2,80">
              <v:shape style="position:absolute;left:2008;top:-1856;width:2;height:80" coordorigin="2008,-1856" coordsize="0,80" path="m2008,-1776l2008,-1856e" filled="false" stroked="true" strokeweight=".748pt" strokecolor="#939598">
                <v:path arrowok="t"/>
              </v:shape>
            </v:group>
            <v:group style="position:absolute;left:1968;top:-1856;width:2;height:80" coordorigin="1968,-1856" coordsize="2,80">
              <v:shape style="position:absolute;left:1968;top:-1856;width:2;height:80" coordorigin="1968,-1856" coordsize="0,80" path="m1968,-1776l1968,-1856e" filled="false" stroked="true" strokeweight=".748pt" strokecolor="#939598">
                <v:path arrowok="t"/>
              </v:shape>
            </v:group>
            <v:group style="position:absolute;left:1928;top:-1856;width:2;height:80" coordorigin="1928,-1856" coordsize="2,80">
              <v:shape style="position:absolute;left:1928;top:-1856;width:2;height:80" coordorigin="1928,-1856" coordsize="0,80" path="m1928,-1776l1928,-1856e" filled="false" stroked="true" strokeweight=".748pt" strokecolor="#939598">
                <v:path arrowok="t"/>
              </v:shape>
            </v:group>
            <v:group style="position:absolute;left:1888;top:-1856;width:2;height:80" coordorigin="1888,-1856" coordsize="2,80">
              <v:shape style="position:absolute;left:1888;top:-1856;width:2;height:80" coordorigin="1888,-1856" coordsize="0,80" path="m1888,-1776l1888,-1856e" filled="false" stroked="true" strokeweight=".748pt" strokecolor="#939598">
                <v:path arrowok="t"/>
              </v:shape>
            </v:group>
            <v:group style="position:absolute;left:1848;top:-1856;width:2;height:80" coordorigin="1848,-1856" coordsize="2,80">
              <v:shape style="position:absolute;left:1848;top:-1856;width:2;height:80" coordorigin="1848,-1856" coordsize="0,80" path="m1848,-1776l1848,-1856e" filled="false" stroked="true" strokeweight=".748pt" strokecolor="#939598">
                <v:path arrowok="t"/>
              </v:shape>
            </v:group>
            <v:group style="position:absolute;left:1808;top:-1856;width:2;height:80" coordorigin="1808,-1856" coordsize="2,80">
              <v:shape style="position:absolute;left:1808;top:-1856;width:2;height:80" coordorigin="1808,-1856" coordsize="0,80" path="m1808,-1776l1808,-1856e" filled="false" stroked="true" strokeweight=".748pt" strokecolor="#939598">
                <v:path arrowok="t"/>
              </v:shape>
            </v:group>
            <v:group style="position:absolute;left:1768;top:-1856;width:2;height:80" coordorigin="1768,-1856" coordsize="2,80">
              <v:shape style="position:absolute;left:1768;top:-1856;width:2;height:80" coordorigin="1768,-1856" coordsize="1,80" path="m1768,-1776l1768,-1856e" filled="false" stroked="true" strokeweight=".748pt" strokecolor="#939598">
                <v:path arrowok="t"/>
              </v:shape>
            </v:group>
            <v:group style="position:absolute;left:1728;top:-1856;width:2;height:80" coordorigin="1728,-1856" coordsize="2,80">
              <v:shape style="position:absolute;left:1728;top:-1856;width:2;height:80" coordorigin="1728,-1856" coordsize="0,80" path="m1728,-1776l1728,-1856e" filled="false" stroked="true" strokeweight=".748pt" strokecolor="#939598">
                <v:path arrowok="t"/>
              </v:shape>
            </v:group>
            <v:group style="position:absolute;left:1688;top:-1856;width:2;height:80" coordorigin="1688,-1856" coordsize="2,80">
              <v:shape style="position:absolute;left:1688;top:-1856;width:2;height:80" coordorigin="1688,-1856" coordsize="0,80" path="m1688,-1776l1688,-1856e" filled="false" stroked="true" strokeweight=".748pt" strokecolor="#939598">
                <v:path arrowok="t"/>
              </v:shape>
            </v:group>
            <v:group style="position:absolute;left:1648;top:-1856;width:2;height:80" coordorigin="1648,-1856" coordsize="2,80">
              <v:shape style="position:absolute;left:1648;top:-1856;width:2;height:80" coordorigin="1648,-1856" coordsize="0,80" path="m1648,-1776l1648,-1856e" filled="false" stroked="true" strokeweight=".748pt" strokecolor="#939598">
                <v:path arrowok="t"/>
              </v:shape>
            </v:group>
            <v:group style="position:absolute;left:1608;top:-1856;width:2;height:80" coordorigin="1608,-1856" coordsize="2,80">
              <v:shape style="position:absolute;left:1608;top:-1856;width:2;height:80" coordorigin="1608,-1856" coordsize="0,80" path="m1608,-1776l1608,-1856e" filled="false" stroked="true" strokeweight=".748pt" strokecolor="#939598">
                <v:path arrowok="t"/>
              </v:shape>
            </v:group>
            <v:group style="position:absolute;left:1568;top:-1856;width:2;height:80" coordorigin="1568,-1856" coordsize="2,80">
              <v:shape style="position:absolute;left:1568;top:-1856;width:2;height:80" coordorigin="1568,-1856" coordsize="0,80" path="m1568,-1776l1568,-1856e" filled="false" stroked="true" strokeweight=".748pt" strokecolor="#939598">
                <v:path arrowok="t"/>
              </v:shape>
            </v:group>
            <v:group style="position:absolute;left:1528;top:-1856;width:2;height:80" coordorigin="1528,-1856" coordsize="2,80">
              <v:shape style="position:absolute;left:1528;top:-1856;width:2;height:80" coordorigin="1528,-1856" coordsize="0,80" path="m1528,-1776l1528,-1856e" filled="false" stroked="true" strokeweight=".748pt" strokecolor="#939598">
                <v:path arrowok="t"/>
              </v:shape>
            </v:group>
            <v:group style="position:absolute;left:1488;top:-1856;width:2;height:80" coordorigin="1488,-1856" coordsize="2,80">
              <v:shape style="position:absolute;left:1488;top:-1856;width:2;height:80" coordorigin="1488,-1856" coordsize="0,80" path="m1488,-1776l1488,-1856e" filled="false" stroked="true" strokeweight=".748pt" strokecolor="#939598">
                <v:path arrowok="t"/>
              </v:shape>
            </v:group>
            <v:group style="position:absolute;left:1448;top:-1856;width:2;height:80" coordorigin="1448,-1856" coordsize="2,80">
              <v:shape style="position:absolute;left:1448;top:-1856;width:2;height:80" coordorigin="1448,-1856" coordsize="0,80" path="m1448,-1776l1448,-1856e" filled="false" stroked="true" strokeweight=".748pt" strokecolor="#939598">
                <v:path arrowok="t"/>
              </v:shape>
            </v:group>
            <v:group style="position:absolute;left:1408;top:-1856;width:2;height:80" coordorigin="1408,-1856" coordsize="2,80">
              <v:shape style="position:absolute;left:1408;top:-1856;width:2;height:80" coordorigin="1408,-1856" coordsize="1,80" path="m1408,-1776l1408,-1856e" filled="false" stroked="true" strokeweight=".748pt" strokecolor="#939598">
                <v:path arrowok="t"/>
              </v:shape>
            </v:group>
            <v:group style="position:absolute;left:1368;top:-1856;width:2;height:80" coordorigin="1368,-1856" coordsize="2,80">
              <v:shape style="position:absolute;left:1368;top:-1856;width:2;height:80" coordorigin="1368,-1856" coordsize="0,80" path="m1368,-1776l1368,-1856e" filled="false" stroked="true" strokeweight=".748pt" strokecolor="#939598">
                <v:path arrowok="t"/>
              </v:shape>
            </v:group>
            <v:group style="position:absolute;left:1328;top:-1856;width:2;height:80" coordorigin="1328,-1856" coordsize="2,80">
              <v:shape style="position:absolute;left:1328;top:-1856;width:2;height:80" coordorigin="1328,-1856" coordsize="0,80" path="m1328,-1776l1328,-1856e" filled="false" stroked="true" strokeweight=".748pt" strokecolor="#939598">
                <v:path arrowok="t"/>
              </v:shape>
            </v:group>
            <v:group style="position:absolute;left:1288;top:-1856;width:2;height:80" coordorigin="1288,-1856" coordsize="2,80">
              <v:shape style="position:absolute;left:1288;top:-1856;width:2;height:80" coordorigin="1288,-1856" coordsize="0,80" path="m1288,-1776l1288,-1856e" filled="false" stroked="true" strokeweight=".748pt" strokecolor="#939598">
                <v:path arrowok="t"/>
              </v:shape>
            </v:group>
            <v:group style="position:absolute;left:1248;top:-1856;width:2;height:80" coordorigin="1248,-1856" coordsize="2,80">
              <v:shape style="position:absolute;left:1248;top:-1856;width:2;height:80" coordorigin="1248,-1856" coordsize="0,80" path="m1248,-1776l1248,-1856e" filled="false" stroked="true" strokeweight=".748pt" strokecolor="#939598">
                <v:path arrowok="t"/>
              </v:shape>
            </v:group>
            <v:group style="position:absolute;left:1208;top:-1856;width:2;height:80" coordorigin="1208,-1856" coordsize="2,80">
              <v:shape style="position:absolute;left:1208;top:-1856;width:2;height:80" coordorigin="1208,-1856" coordsize="0,80" path="m1208,-1776l1208,-1856e" filled="false" stroked="true" strokeweight=".748pt" strokecolor="#939598">
                <v:path arrowok="t"/>
              </v:shape>
            </v:group>
            <v:group style="position:absolute;left:1168;top:-1856;width:2;height:80" coordorigin="1168,-1856" coordsize="2,80">
              <v:shape style="position:absolute;left:1168;top:-1856;width:2;height:80" coordorigin="1168,-1856" coordsize="0,80" path="m1168,-1776l1168,-1856e" filled="false" stroked="true" strokeweight=".748pt" strokecolor="#939598">
                <v:path arrowok="t"/>
              </v:shape>
            </v:group>
            <v:group style="position:absolute;left:1128;top:-1856;width:2;height:80" coordorigin="1128,-1856" coordsize="2,80">
              <v:shape style="position:absolute;left:1128;top:-1856;width:2;height:80" coordorigin="1128,-1856" coordsize="0,80" path="m1128,-1776l1128,-1856e" filled="false" stroked="true" strokeweight=".748pt" strokecolor="#939598">
                <v:path arrowok="t"/>
              </v:shape>
            </v:group>
            <v:group style="position:absolute;left:1088;top:-1856;width:2;height:80" coordorigin="1088,-1856" coordsize="2,80">
              <v:shape style="position:absolute;left:1088;top:-1856;width:2;height:80" coordorigin="1088,-1856" coordsize="1,80" path="m1088,-1776l1088,-1856e" filled="false" stroked="true" strokeweight=".748pt" strokecolor="#939598">
                <v:path arrowok="t"/>
              </v:shape>
            </v:group>
            <v:group style="position:absolute;left:1048;top:-1856;width:2;height:80" coordorigin="1048,-1856" coordsize="2,80">
              <v:shape style="position:absolute;left:1048;top:-1856;width:2;height:80" coordorigin="1048,-1856" coordsize="0,80" path="m1048,-1776l1048,-1856e" filled="false" stroked="true" strokeweight=".748pt" strokecolor="#939598">
                <v:path arrowok="t"/>
              </v:shape>
            </v:group>
            <v:group style="position:absolute;left:1008;top:-1856;width:2;height:80" coordorigin="1008,-1856" coordsize="2,80">
              <v:shape style="position:absolute;left:1008;top:-1856;width:2;height:80" coordorigin="1008,-1856" coordsize="0,80" path="m1008,-1776l1008,-1856e" filled="false" stroked="true" strokeweight=".748pt" strokecolor="#939598">
                <v:path arrowok="t"/>
              </v:shape>
            </v:group>
            <v:group style="position:absolute;left:968;top:-1856;width:2;height:80" coordorigin="968,-1856" coordsize="2,80">
              <v:shape style="position:absolute;left:968;top:-1856;width:2;height:80" coordorigin="968,-1856" coordsize="0,80" path="m968,-1776l968,-1856e" filled="false" stroked="true" strokeweight=".748pt" strokecolor="#939598">
                <v:path arrowok="t"/>
              </v:shape>
            </v:group>
            <v:group style="position:absolute;left:928;top:-1856;width:2;height:80" coordorigin="928,-1856" coordsize="2,80">
              <v:shape style="position:absolute;left:928;top:-1856;width:2;height:80" coordorigin="928,-1856" coordsize="0,80" path="m928,-1776l928,-1856e" filled="false" stroked="true" strokeweight=".748pt" strokecolor="#939598">
                <v:path arrowok="t"/>
              </v:shape>
            </v:group>
            <v:group style="position:absolute;left:888;top:-1856;width:2;height:80" coordorigin="888,-1856" coordsize="2,80">
              <v:shape style="position:absolute;left:888;top:-1856;width:2;height:80" coordorigin="888,-1856" coordsize="0,80" path="m888,-1776l888,-1856e" filled="false" stroked="true" strokeweight=".748pt" strokecolor="#939598">
                <v:path arrowok="t"/>
              </v:shape>
            </v:group>
            <v:group style="position:absolute;left:848;top:-1856;width:2;height:80" coordorigin="848,-1856" coordsize="2,80">
              <v:shape style="position:absolute;left:848;top:-1856;width:2;height:80" coordorigin="848,-1856" coordsize="0,80" path="m848,-1776l848,-1856e" filled="false" stroked="true" strokeweight=".748pt" strokecolor="#939598">
                <v:path arrowok="t"/>
              </v:shape>
            </v:group>
            <v:group style="position:absolute;left:808;top:-1856;width:2;height:80" coordorigin="808,-1856" coordsize="2,80">
              <v:shape style="position:absolute;left:808;top:-1856;width:2;height:80" coordorigin="808,-1856" coordsize="0,80" path="m808,-1776l808,-1856e" filled="false" stroked="true" strokeweight=".748pt" strokecolor="#939598">
                <v:path arrowok="t"/>
              </v:shape>
            </v:group>
            <v:group style="position:absolute;left:768;top:-1856;width:2;height:80" coordorigin="768,-1856" coordsize="2,80">
              <v:shape style="position:absolute;left:768;top:-1856;width:2;height:80" coordorigin="768,-1856" coordsize="0,80" path="m768,-1776l768,-1856e" filled="false" stroked="true" strokeweight=".748pt" strokecolor="#939598">
                <v:path arrowok="t"/>
              </v:shape>
            </v:group>
            <v:group style="position:absolute;left:728;top:-1856;width:2;height:80" coordorigin="728,-1856" coordsize="2,80">
              <v:shape style="position:absolute;left:728;top:-1856;width:2;height:80" coordorigin="728,-1856" coordsize="1,80" path="m728,-1776l728,-1856e" filled="false" stroked="true" strokeweight=".748pt" strokecolor="#939598">
                <v:path arrowok="t"/>
              </v:shape>
            </v:group>
            <v:group style="position:absolute;left:688;top:-1856;width:2;height:80" coordorigin="688,-1856" coordsize="2,80">
              <v:shape style="position:absolute;left:688;top:-1856;width:2;height:80" coordorigin="688,-1856" coordsize="0,80" path="m688,-1776l688,-1856e" filled="false" stroked="true" strokeweight=".748pt" strokecolor="#939598">
                <v:path arrowok="t"/>
              </v:shape>
            </v:group>
            <v:group style="position:absolute;left:648;top:-1856;width:2;height:80" coordorigin="648,-1856" coordsize="2,80">
              <v:shape style="position:absolute;left:648;top:-1856;width:2;height:80" coordorigin="648,-1856" coordsize="0,80" path="m648,-1776l648,-1856e" filled="false" stroked="true" strokeweight=".748pt" strokecolor="#939598">
                <v:path arrowok="t"/>
              </v:shape>
            </v:group>
            <v:group style="position:absolute;left:608;top:-1856;width:2;height:80" coordorigin="608,-1856" coordsize="2,80">
              <v:shape style="position:absolute;left:608;top:-1856;width:2;height:80" coordorigin="608,-1856" coordsize="0,80" path="m608,-1776l608,-1856e" filled="false" stroked="true" strokeweight=".748pt" strokecolor="#939598">
                <v:path arrowok="t"/>
              </v:shape>
            </v:group>
            <v:group style="position:absolute;left:568;top:-1856;width:2;height:80" coordorigin="568,-1856" coordsize="2,80">
              <v:shape style="position:absolute;left:568;top:-1856;width:2;height:80" coordorigin="568,-1856" coordsize="0,80" path="m568,-1776l568,-1856e" filled="false" stroked="true" strokeweight=".748pt" strokecolor="#939598">
                <v:path arrowok="t"/>
              </v:shape>
            </v:group>
            <v:group style="position:absolute;left:528;top:-1856;width:2;height:80" coordorigin="528,-1856" coordsize="2,80">
              <v:shape style="position:absolute;left:528;top:-1856;width:2;height:80" coordorigin="528,-1856" coordsize="0,80" path="m528,-1776l528,-1856e" filled="false" stroked="true" strokeweight=".748pt" strokecolor="#939598">
                <v:path arrowok="t"/>
              </v:shape>
            </v:group>
            <v:group style="position:absolute;left:488;top:-1856;width:2;height:80" coordorigin="488,-1856" coordsize="2,80">
              <v:shape style="position:absolute;left:488;top:-1856;width:2;height:80" coordorigin="488,-1856" coordsize="0,80" path="m488,-1776l488,-1856e" filled="false" stroked="true" strokeweight=".748pt" strokecolor="#939598">
                <v:path arrowok="t"/>
              </v:shape>
            </v:group>
            <v:group style="position:absolute;left:448;top:-1856;width:2;height:80" coordorigin="448,-1856" coordsize="2,80">
              <v:shape style="position:absolute;left:448;top:-1856;width:2;height:80" coordorigin="448,-1856" coordsize="0,80" path="m448,-1776l448,-1856e" filled="false" stroked="true" strokeweight=".748pt" strokecolor="#939598">
                <v:path arrowok="t"/>
              </v:shape>
            </v:group>
            <v:group style="position:absolute;left:408;top:-1856;width:2;height:80" coordorigin="408,-1856" coordsize="2,80">
              <v:shape style="position:absolute;left:408;top:-1856;width:2;height:80" coordorigin="408,-1856" coordsize="0,80" path="m408,-1776l408,-1856e" filled="false" stroked="true" strokeweight=".748pt" strokecolor="#939598">
                <v:path arrowok="t"/>
              </v:shape>
            </v:group>
            <v:group style="position:absolute;left:368;top:-1856;width:2;height:80" coordorigin="368,-1856" coordsize="2,80">
              <v:shape style="position:absolute;left:368;top:-1856;width:2;height:80" coordorigin="368,-1856" coordsize="1,80" path="m368,-1776l368,-1856e" filled="false" stroked="true" strokeweight=".748pt" strokecolor="#939598">
                <v:path arrowok="t"/>
              </v:shape>
            </v:group>
            <v:group style="position:absolute;left:328;top:-1856;width:2;height:80" coordorigin="328,-1856" coordsize="2,80">
              <v:shape style="position:absolute;left:328;top:-1856;width:2;height:80" coordorigin="328,-1856" coordsize="0,80" path="m328,-1776l328,-1856e" filled="false" stroked="true" strokeweight=".748pt" strokecolor="#939598">
                <v:path arrowok="t"/>
              </v:shape>
            </v:group>
            <v:group style="position:absolute;left:288;top:-1856;width:2;height:80" coordorigin="288,-1856" coordsize="2,80">
              <v:shape style="position:absolute;left:288;top:-1856;width:2;height:80" coordorigin="288,-1856" coordsize="0,80" path="m288,-1776l288,-1856e" filled="false" stroked="true" strokeweight=".748pt" strokecolor="#939598">
                <v:path arrowok="t"/>
              </v:shape>
            </v:group>
            <v:group style="position:absolute;left:248;top:-1856;width:2;height:80" coordorigin="248,-1856" coordsize="2,80">
              <v:shape style="position:absolute;left:248;top:-1856;width:2;height:80" coordorigin="248,-1856" coordsize="0,80" path="m248,-1776l248,-1856e" filled="false" stroked="true" strokeweight=".748pt" strokecolor="#939598">
                <v:path arrowok="t"/>
              </v:shape>
            </v:group>
            <v:group style="position:absolute;left:208;top:-1856;width:2;height:80" coordorigin="208,-1856" coordsize="2,80">
              <v:shape style="position:absolute;left:208;top:-1856;width:2;height:80" coordorigin="208,-1856" coordsize="0,80" path="m208,-1776l208,-1856e" filled="false" stroked="true" strokeweight=".748pt" strokecolor="#939598">
                <v:path arrowok="t"/>
              </v:shape>
            </v:group>
            <v:group style="position:absolute;left:168;top:-1856;width:2;height:80" coordorigin="168,-1856" coordsize="2,80">
              <v:shape style="position:absolute;left:168;top:-1856;width:2;height:80" coordorigin="168,-1856" coordsize="0,80" path="m168,-1776l168,-1856e" filled="false" stroked="true" strokeweight=".748pt" strokecolor="#939598">
                <v:path arrowok="t"/>
              </v:shape>
            </v:group>
            <v:group style="position:absolute;left:128;top:-1856;width:2;height:80" coordorigin="128,-1856" coordsize="2,80">
              <v:shape style="position:absolute;left:128;top:-1856;width:2;height:80" coordorigin="128,-1856" coordsize="0,80" path="m128,-1776l128,-1856e" filled="false" stroked="true" strokeweight=".748pt" strokecolor="#939598">
                <v:path arrowok="t"/>
              </v:shape>
            </v:group>
            <v:group style="position:absolute;left:88;top:-1856;width:2;height:80" coordorigin="88,-1856" coordsize="2,80">
              <v:shape style="position:absolute;left:88;top:-1856;width:2;height:80" coordorigin="88,-1856" coordsize="0,80" path="m88,-1776l88,-1856e" filled="false" stroked="true" strokeweight=".748pt" strokecolor="#939598">
                <v:path arrowok="t"/>
              </v:shape>
            </v:group>
            <v:group style="position:absolute;left:47;top:-1856;width:2;height:80" coordorigin="47,-1856" coordsize="2,80">
              <v:shape style="position:absolute;left:47;top:-1856;width:2;height:80" coordorigin="47,-1856" coordsize="0,80" path="m48,-1776l47,-1856e" filled="false" stroked="true" strokeweight=".748pt" strokecolor="#939598">
                <v:path arrowok="t"/>
              </v:shape>
            </v:group>
            <v:group style="position:absolute;left:7;top:-1856;width:2;height:80" coordorigin="7,-1856" coordsize="2,80">
              <v:shape style="position:absolute;left:7;top:-1856;width:2;height:80" coordorigin="7,-1856" coordsize="0,80" path="m7,-1776l7,-1856e" filled="false" stroked="true" strokeweight=".748pt" strokecolor="#939598">
                <v:path arrowok="t"/>
              </v:shape>
            </v:group>
            <w10:wrap type="none"/>
          </v:group>
        </w:pict>
      </w:r>
      <w:r>
        <w:rPr>
          <w:spacing w:val="16"/>
          <w:w w:val="80"/>
        </w:rPr>
        <w:t>Gippsland </w:t>
      </w:r>
      <w:r>
        <w:rPr>
          <w:spacing w:val="14"/>
          <w:w w:val="80"/>
        </w:rPr>
        <w:t>Lakes </w:t>
      </w:r>
      <w:r>
        <w:rPr>
          <w:spacing w:val="16"/>
          <w:w w:val="80"/>
        </w:rPr>
        <w:t>Reserve </w:t>
      </w:r>
      <w:r>
        <w:rPr>
          <w:spacing w:val="9"/>
          <w:w w:val="80"/>
        </w:rPr>
        <w:t>on </w:t>
      </w:r>
      <w:r>
        <w:rPr>
          <w:spacing w:val="16"/>
          <w:w w:val="80"/>
        </w:rPr>
        <w:t>Raymond</w:t>
      </w:r>
      <w:r>
        <w:rPr>
          <w:spacing w:val="38"/>
          <w:w w:val="80"/>
        </w:rPr>
        <w:t> </w:t>
      </w:r>
      <w:r>
        <w:rPr>
          <w:spacing w:val="18"/>
          <w:w w:val="80"/>
        </w:rPr>
        <w:t>Island</w:t>
      </w:r>
      <w:r>
        <w:rPr/>
      </w:r>
    </w:p>
    <w:p>
      <w:pPr>
        <w:pStyle w:val="Heading4"/>
        <w:spacing w:line="240" w:lineRule="auto" w:before="98"/>
        <w:ind w:left="935" w:right="988"/>
        <w:jc w:val="left"/>
      </w:pPr>
      <w:r>
        <w:rPr>
          <w:color w:val="A4590C"/>
          <w:spacing w:val="24"/>
          <w:w w:val="85"/>
        </w:rPr>
        <w:t>Tatungalung</w:t>
      </w:r>
      <w:r>
        <w:rPr>
          <w:color w:val="A4590C"/>
          <w:spacing w:val="106"/>
          <w:w w:val="85"/>
        </w:rPr>
        <w:t> </w:t>
      </w:r>
      <w:r>
        <w:rPr>
          <w:color w:val="A4590C"/>
          <w:spacing w:val="26"/>
          <w:w w:val="85"/>
        </w:rPr>
        <w:t>Country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6"/>
          <w:szCs w:val="26"/>
        </w:rPr>
      </w:pPr>
    </w:p>
    <w:p>
      <w:pPr>
        <w:spacing w:line="1202" w:lineRule="exact"/>
        <w:ind w:left="88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23"/>
          <w:sz w:val="20"/>
          <w:szCs w:val="20"/>
        </w:rPr>
        <w:pict>
          <v:group style="width:520.6pt;height:60.15pt;mso-position-horizontal-relative:char;mso-position-vertical-relative:line" coordorigin="0,0" coordsize="10412,1203">
            <v:group style="position:absolute;left:0;top:0;width:10412;height:1203" coordorigin="0,0" coordsize="10412,1203">
              <v:shape style="position:absolute;left:0;top:0;width:10412;height:1203" coordorigin="0,0" coordsize="10412,1203" path="m0,0l10411,0,10411,1202,0,1202,0,0xe" filled="true" fillcolor="#000000" stroked="false">
                <v:path arrowok="t"/>
                <v:fill type="solid"/>
              </v:shape>
            </v:group>
            <v:group style="position:absolute;left:51;top:48;width:10028;height:823" coordorigin="51,48" coordsize="10028,823">
              <v:shape style="position:absolute;left:51;top:48;width:10028;height:823" coordorigin="51,48" coordsize="10028,823" path="m51,870l10079,870,10079,48,51,48,51,870xe" filled="true" fillcolor="#f4e5d8" stroked="false">
                <v:path arrowok="t"/>
                <v:fill type="solid"/>
              </v:shape>
              <v:shape style="position:absolute;left:26;top:24;width:10054;height:846" type="#_x0000_t202" filled="false" stroked="false">
                <v:textbox inset="0,0,0,0">
                  <w:txbxContent>
                    <w:p>
                      <w:pPr>
                        <w:spacing w:before="80"/>
                        <w:ind w:left="245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w w:val="105"/>
                          <w:sz w:val="22"/>
                        </w:rPr>
                        <w:t>ø</w:t>
                      </w:r>
                      <w:r>
                        <w:rPr>
                          <w:rFonts w:ascii="Arial" w:hAnsi="Arial"/>
                          <w:sz w:val="22"/>
                        </w:rPr>
                        <w:t>  </w:t>
                      </w:r>
                      <w:r>
                        <w:rPr>
                          <w:rFonts w:ascii="Arial" w:hAnsi="Arial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z w:val="22"/>
                        </w:rPr>
                        <w:t>248 hec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  <w:t>a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es on R</w:t>
                      </w:r>
                      <w:r>
                        <w:rPr>
                          <w:rFonts w:ascii="Calibri" w:hAnsi="Calibri"/>
                          <w:spacing w:val="-4"/>
                          <w:sz w:val="22"/>
                        </w:rPr>
                        <w:t>a</w:t>
                      </w:r>
                      <w:r>
                        <w:rPr>
                          <w:rFonts w:ascii="Calibri" w:hAnsi="Calibri"/>
                          <w:sz w:val="22"/>
                        </w:rPr>
                        <w:t>ymond Island, ju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s</w:t>
                      </w:r>
                      <w:r>
                        <w:rPr>
                          <w:rFonts w:ascii="Calibri" w:hAnsi="Calibri"/>
                          <w:sz w:val="22"/>
                        </w:rPr>
                        <w:t>t 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  <w:t>o the ea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s</w:t>
                      </w:r>
                      <w:r>
                        <w:rPr>
                          <w:rFonts w:ascii="Calibri" w:hAnsi="Calibri"/>
                          <w:sz w:val="22"/>
                        </w:rPr>
                        <w:t>t of 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Pa</w:t>
                      </w:r>
                      <w:r>
                        <w:rPr>
                          <w:rFonts w:ascii="Calibri" w:hAnsi="Calibri"/>
                          <w:sz w:val="22"/>
                        </w:rPr>
                        <w:t>yne</w:t>
                      </w:r>
                      <w:r>
                        <w:rPr>
                          <w:rFonts w:ascii="Calibri" w:hAnsi="Calibri"/>
                          <w:spacing w:val="-4"/>
                          <w:sz w:val="22"/>
                        </w:rPr>
                        <w:t>s</w:t>
                      </w:r>
                      <w:r>
                        <w:rPr>
                          <w:rFonts w:ascii="Calibri" w:hAnsi="Calibri"/>
                          <w:sz w:val="22"/>
                        </w:rPr>
                        <w:t>ville</w:t>
                      </w:r>
                    </w:p>
                    <w:p>
                      <w:pPr>
                        <w:spacing w:before="108"/>
                        <w:ind w:left="245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w w:val="105"/>
                          <w:sz w:val="22"/>
                        </w:rPr>
                        <w:t>ø</w:t>
                      </w:r>
                      <w:r>
                        <w:rPr>
                          <w:rFonts w:ascii="Arial" w:hAnsi="Arial"/>
                          <w:sz w:val="22"/>
                        </w:rPr>
                        <w:t>  </w:t>
                      </w:r>
                      <w:r>
                        <w:rPr>
                          <w:rFonts w:ascii="Arial" w:hAnsi="Arial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z w:val="22"/>
                        </w:rPr>
                        <w:t>Dis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c</w:t>
                      </w:r>
                      <w:r>
                        <w:rPr>
                          <w:rFonts w:ascii="Calibri" w:hAnsi="Calibri"/>
                          <w:sz w:val="22"/>
                        </w:rPr>
                        <w:t>onnec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  <w:t>ed poc</w:t>
                      </w:r>
                      <w:r>
                        <w:rPr>
                          <w:rFonts w:ascii="Calibri" w:hAnsi="Calibri"/>
                          <w:spacing w:val="-8"/>
                          <w:sz w:val="22"/>
                        </w:rPr>
                        <w:t>k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sz w:val="22"/>
                        </w:rPr>
                        <w:t>ts of bush among a l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o</w:t>
                      </w:r>
                      <w:r>
                        <w:rPr>
                          <w:rFonts w:ascii="Calibri" w:hAnsi="Calibri"/>
                          <w:sz w:val="22"/>
                        </w:rPr>
                        <w:t>w density s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w w:val="98"/>
                          <w:sz w:val="22"/>
                        </w:rPr>
                        <w:t>ttleme</w:t>
                      </w:r>
                      <w:r>
                        <w:rPr>
                          <w:rFonts w:ascii="Calibri" w:hAnsi="Calibri"/>
                          <w:spacing w:val="-3"/>
                          <w:w w:val="98"/>
                          <w:sz w:val="22"/>
                        </w:rPr>
                        <w:t>n</w:t>
                      </w:r>
                      <w:r>
                        <w:rPr>
                          <w:rFonts w:ascii="Calibri" w:hAnsi="Calibri"/>
                          <w:sz w:val="22"/>
                        </w:rPr>
                        <w:t>t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position w:val="-23"/>
          <w:sz w:val="20"/>
          <w:szCs w:val="20"/>
        </w:rPr>
      </w:r>
    </w:p>
    <w:p>
      <w:pPr>
        <w:spacing w:after="0" w:line="1202" w:lineRule="exact"/>
        <w:rPr>
          <w:rFonts w:ascii="Arial" w:hAnsi="Arial" w:cs="Arial" w:eastAsia="Arial"/>
          <w:sz w:val="20"/>
          <w:szCs w:val="20"/>
        </w:rPr>
        <w:sectPr>
          <w:pgSz w:w="11910" w:h="16840"/>
          <w:pgMar w:top="800" w:bottom="0" w:left="0" w:right="0"/>
        </w:sectPr>
      </w:pPr>
    </w:p>
    <w:p>
      <w:pPr>
        <w:pStyle w:val="Heading7"/>
        <w:spacing w:line="240" w:lineRule="auto" w:before="112"/>
        <w:ind w:left="942" w:right="0"/>
        <w:jc w:val="left"/>
      </w:pPr>
      <w:r>
        <w:rPr>
          <w:color w:val="A4590C"/>
          <w:spacing w:val="-3"/>
        </w:rPr>
        <w:t>Values</w:t>
      </w:r>
      <w:r>
        <w:rPr>
          <w:spacing w:val="-3"/>
        </w:rPr>
      </w:r>
    </w:p>
    <w:p>
      <w:pPr>
        <w:pStyle w:val="BodyText"/>
        <w:spacing w:line="264" w:lineRule="exact" w:before="101"/>
        <w:ind w:left="942" w:right="0"/>
        <w:jc w:val="left"/>
      </w:pPr>
      <w:r>
        <w:rPr/>
        <w:t>Gippsland Lakes Reserve on Raymond</w:t>
      </w:r>
      <w:r>
        <w:rPr>
          <w:spacing w:val="-5"/>
        </w:rPr>
        <w:t> </w:t>
      </w:r>
      <w:r>
        <w:rPr/>
        <w:t>Island</w:t>
      </w:r>
      <w:r>
        <w:rPr/>
        <w:t> </w:t>
      </w:r>
      <w:r>
        <w:rPr>
          <w:rFonts w:ascii="Calibri"/>
        </w:rPr>
        <w:t>comprises some disconnected pockets of</w:t>
      </w:r>
      <w:r>
        <w:rPr>
          <w:rFonts w:ascii="Calibri"/>
          <w:spacing w:val="-27"/>
        </w:rPr>
        <w:t> </w:t>
      </w:r>
      <w:r>
        <w:rPr>
          <w:rFonts w:ascii="Calibri"/>
        </w:rPr>
        <w:t>bushland</w:t>
      </w:r>
      <w:r>
        <w:rPr>
          <w:rFonts w:ascii="Calibri"/>
          <w:spacing w:val="-1"/>
          <w:w w:val="100"/>
        </w:rPr>
        <w:t> </w:t>
      </w:r>
      <w:r>
        <w:rPr/>
        <w:t>and stretches of coastline that have abundant</w:t>
      </w:r>
      <w:r>
        <w:rPr>
          <w:spacing w:val="-33"/>
        </w:rPr>
        <w:t> </w:t>
      </w:r>
      <w:r>
        <w:rPr/>
        <w:t>native</w:t>
      </w:r>
      <w:r>
        <w:rPr/>
        <w:t> plants and animals. Raymond Island is not a</w:t>
      </w:r>
      <w:r>
        <w:rPr>
          <w:spacing w:val="-6"/>
        </w:rPr>
        <w:t> </w:t>
      </w:r>
      <w:r>
        <w:rPr/>
        <w:t>densely</w:t>
      </w:r>
      <w:r>
        <w:rPr/>
        <w:t> populated area, but it does get busy during</w:t>
      </w:r>
      <w:r>
        <w:rPr>
          <w:spacing w:val="-9"/>
        </w:rPr>
        <w:t> </w:t>
      </w:r>
      <w:r>
        <w:rPr/>
        <w:t>peak</w:t>
      </w:r>
      <w:r>
        <w:rPr/>
        <w:t> tourist</w:t>
      </w:r>
      <w:r>
        <w:rPr>
          <w:spacing w:val="-6"/>
        </w:rPr>
        <w:t> </w:t>
      </w:r>
      <w:r>
        <w:rPr/>
        <w:t>seasons.</w:t>
      </w:r>
    </w:p>
    <w:p>
      <w:pPr>
        <w:pStyle w:val="BodyText"/>
        <w:spacing w:line="264" w:lineRule="exact"/>
        <w:ind w:left="942" w:right="0"/>
        <w:jc w:val="left"/>
      </w:pPr>
      <w:r>
        <w:rPr/>
        <w:t>Gunaikurnai lived and camped on this Island,</w:t>
      </w:r>
      <w:r>
        <w:rPr>
          <w:spacing w:val="-7"/>
        </w:rPr>
        <w:t> </w:t>
      </w:r>
      <w:r>
        <w:rPr/>
        <w:t>which</w:t>
      </w:r>
      <w:r>
        <w:rPr/>
        <w:t> </w:t>
      </w:r>
      <w:r>
        <w:rPr>
          <w:rFonts w:ascii="Calibri"/>
        </w:rPr>
        <w:t>they called </w:t>
      </w:r>
      <w:r>
        <w:rPr>
          <w:rFonts w:ascii="Calibri"/>
          <w:i/>
        </w:rPr>
        <w:t>Gragin, </w:t>
      </w:r>
      <w:r>
        <w:rPr/>
        <w:t>for thousands of years. It</w:t>
      </w:r>
      <w:r>
        <w:rPr>
          <w:spacing w:val="-12"/>
        </w:rPr>
        <w:t> </w:t>
      </w:r>
      <w:r>
        <w:rPr/>
        <w:t>was</w:t>
      </w:r>
      <w:r>
        <w:rPr/>
        <w:t> particularly important for collecting swan</w:t>
      </w:r>
      <w:r>
        <w:rPr>
          <w:spacing w:val="-19"/>
        </w:rPr>
        <w:t> </w:t>
      </w:r>
      <w:r>
        <w:rPr/>
        <w:t>eggs,</w:t>
      </w:r>
    </w:p>
    <w:p>
      <w:pPr>
        <w:pStyle w:val="BodyText"/>
        <w:spacing w:line="264" w:lineRule="exact" w:before="0"/>
        <w:ind w:left="942" w:right="0"/>
        <w:jc w:val="left"/>
      </w:pPr>
      <w:r>
        <w:rPr/>
        <w:t>and evidence of scar trees, burial sites and</w:t>
      </w:r>
      <w:r>
        <w:rPr>
          <w:spacing w:val="-21"/>
        </w:rPr>
        <w:t> </w:t>
      </w:r>
      <w:r>
        <w:rPr/>
        <w:t>artefact</w:t>
      </w:r>
      <w:r>
        <w:rPr/>
        <w:t> scatters have been found in the area. It is in</w:t>
      </w:r>
      <w:r>
        <w:rPr>
          <w:spacing w:val="-18"/>
        </w:rPr>
        <w:t> </w:t>
      </w:r>
      <w:r>
        <w:rPr/>
        <w:t>a</w:t>
      </w:r>
      <w:r>
        <w:rPr/>
        <w:t> strategic</w:t>
      </w:r>
      <w:r>
        <w:rPr>
          <w:spacing w:val="-6"/>
        </w:rPr>
        <w:t> </w:t>
      </w:r>
      <w:r>
        <w:rPr/>
        <w:t>location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lagoon</w:t>
      </w:r>
      <w:r>
        <w:rPr>
          <w:spacing w:val="-6"/>
        </w:rPr>
        <w:t> </w:t>
      </w:r>
      <w:r>
        <w:rPr/>
        <w:t>system,</w:t>
      </w:r>
      <w:r>
        <w:rPr>
          <w:spacing w:val="-6"/>
        </w:rPr>
        <w:t> </w:t>
      </w:r>
      <w:r>
        <w:rPr/>
        <w:t>providing</w:t>
      </w:r>
      <w:r>
        <w:rPr>
          <w:spacing w:val="-6"/>
        </w:rPr>
        <w:t> </w:t>
      </w:r>
      <w:r>
        <w:rPr/>
        <w:t>a</w:t>
      </w:r>
      <w:r>
        <w:rPr/>
        <w:t> </w:t>
      </w:r>
      <w:r>
        <w:rPr>
          <w:rFonts w:ascii="Calibri"/>
        </w:rPr>
        <w:t>line of sight to many of the other important</w:t>
      </w:r>
      <w:r>
        <w:rPr>
          <w:rFonts w:ascii="Calibri"/>
          <w:spacing w:val="-34"/>
        </w:rPr>
        <w:t> </w:t>
      </w:r>
      <w:r>
        <w:rPr>
          <w:rFonts w:ascii="Calibri"/>
        </w:rPr>
        <w:t>places</w:t>
      </w:r>
      <w:r>
        <w:rPr>
          <w:rFonts w:ascii="Calibri"/>
          <w:spacing w:val="-1"/>
          <w:w w:val="100"/>
        </w:rPr>
        <w:t> </w:t>
      </w:r>
      <w:r>
        <w:rPr/>
        <w:t>on the </w:t>
      </w:r>
      <w:r>
        <w:rPr>
          <w:spacing w:val="-6"/>
        </w:rPr>
        <w:t>water. </w:t>
      </w:r>
      <w:r>
        <w:rPr/>
        <w:t>Our old people would have used</w:t>
      </w:r>
      <w:r>
        <w:rPr>
          <w:spacing w:val="1"/>
        </w:rPr>
        <w:t> </w:t>
      </w:r>
      <w:r>
        <w:rPr/>
        <w:t>this</w:t>
      </w:r>
      <w:r>
        <w:rPr/>
        <w:t> place to keep an eye on what was going on in</w:t>
      </w:r>
      <w:r>
        <w:rPr>
          <w:spacing w:val="-18"/>
        </w:rPr>
        <w:t> </w:t>
      </w:r>
      <w:r>
        <w:rPr/>
        <w:t>the</w:t>
      </w:r>
      <w:r>
        <w:rPr/>
        <w:t> surrounding</w:t>
      </w:r>
      <w:r>
        <w:rPr>
          <w:spacing w:val="-7"/>
        </w:rPr>
        <w:t> </w:t>
      </w:r>
      <w:r>
        <w:rPr/>
        <w:t>area.</w:t>
      </w:r>
    </w:p>
    <w:p>
      <w:pPr>
        <w:pStyle w:val="BodyText"/>
        <w:spacing w:line="264" w:lineRule="exact"/>
        <w:ind w:left="942" w:right="198"/>
        <w:jc w:val="left"/>
      </w:pPr>
      <w:r>
        <w:rPr/>
        <w:t>Though a popular tourist destination, there is</w:t>
      </w:r>
      <w:r>
        <w:rPr>
          <w:spacing w:val="-13"/>
        </w:rPr>
        <w:t> </w:t>
      </w:r>
      <w:r>
        <w:rPr/>
        <w:t>not</w:t>
      </w:r>
      <w:r>
        <w:rPr/>
        <w:t> a lot of damage caused by the periodic influx</w:t>
      </w:r>
      <w:r>
        <w:rPr>
          <w:spacing w:val="-5"/>
        </w:rPr>
        <w:t> </w:t>
      </w:r>
      <w:r>
        <w:rPr/>
        <w:t>of</w:t>
      </w:r>
      <w:r>
        <w:rPr/>
        <w:t> people. There are some problems with disease</w:t>
      </w:r>
      <w:r>
        <w:rPr>
          <w:spacing w:val="-9"/>
        </w:rPr>
        <w:t> </w:t>
      </w:r>
      <w:r>
        <w:rPr/>
        <w:t>in</w:t>
      </w:r>
      <w:r>
        <w:rPr/>
        <w:t> the</w:t>
      </w:r>
      <w:r>
        <w:rPr>
          <w:spacing w:val="-7"/>
        </w:rPr>
        <w:t> </w:t>
      </w:r>
      <w:r>
        <w:rPr/>
        <w:t>koala</w:t>
      </w:r>
      <w:r>
        <w:rPr>
          <w:spacing w:val="-7"/>
        </w:rPr>
        <w:t> </w:t>
      </w:r>
      <w:r>
        <w:rPr/>
        <w:t>population,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over-browsing</w:t>
      </w:r>
      <w:r>
        <w:rPr>
          <w:spacing w:val="-7"/>
        </w:rPr>
        <w:t> </w:t>
      </w:r>
      <w:r>
        <w:rPr/>
        <w:t>by</w:t>
      </w:r>
      <w:r>
        <w:rPr>
          <w:spacing w:val="-7"/>
        </w:rPr>
        <w:t> </w:t>
      </w:r>
      <w:r>
        <w:rPr/>
        <w:t>koalas</w:t>
      </w:r>
    </w:p>
    <w:p>
      <w:pPr>
        <w:pStyle w:val="BodyText"/>
        <w:spacing w:line="264" w:lineRule="exact" w:before="0"/>
        <w:ind w:left="942" w:right="0"/>
        <w:jc w:val="left"/>
      </w:pPr>
      <w:r>
        <w:rPr/>
        <w:t>has caused some stress to the manna gums. But</w:t>
      </w:r>
      <w:r>
        <w:rPr>
          <w:spacing w:val="-11"/>
        </w:rPr>
        <w:t> </w:t>
      </w:r>
      <w:r>
        <w:rPr/>
        <w:t>the</w:t>
      </w:r>
      <w:r>
        <w:rPr/>
        <w:t> </w:t>
      </w:r>
      <w:r>
        <w:rPr>
          <w:rFonts w:ascii="Calibri"/>
        </w:rPr>
        <w:t>bushland remnants and cultural sites are in</w:t>
      </w:r>
      <w:r>
        <w:rPr>
          <w:rFonts w:ascii="Calibri"/>
          <w:spacing w:val="-27"/>
        </w:rPr>
        <w:t> </w:t>
      </w:r>
      <w:r>
        <w:rPr>
          <w:rFonts w:ascii="Calibri"/>
        </w:rPr>
        <w:t>largely</w:t>
      </w:r>
      <w:r>
        <w:rPr>
          <w:rFonts w:ascii="Calibri"/>
          <w:w w:val="99"/>
        </w:rPr>
        <w:t> </w:t>
      </w:r>
      <w:r>
        <w:rPr/>
        <w:t>good condition. Without their own</w:t>
      </w:r>
      <w:r>
        <w:rPr>
          <w:spacing w:val="-11"/>
        </w:rPr>
        <w:t> </w:t>
      </w:r>
      <w:r>
        <w:rPr/>
        <w:t>watercraft,</w:t>
      </w:r>
      <w:r>
        <w:rPr>
          <w:w w:val="97"/>
        </w:rPr>
        <w:t> </w:t>
      </w:r>
      <w:r>
        <w:rPr>
          <w:spacing w:val="-4"/>
        </w:rPr>
        <w:t>however, </w:t>
      </w:r>
      <w:r>
        <w:rPr/>
        <w:t>rangers managing the Gippsland</w:t>
      </w:r>
      <w:r>
        <w:rPr>
          <w:spacing w:val="-3"/>
        </w:rPr>
        <w:t> </w:t>
      </w:r>
      <w:r>
        <w:rPr/>
        <w:t>Lakes</w:t>
      </w:r>
      <w:r>
        <w:rPr/>
        <w:t> Reserve must rely on the ferry for</w:t>
      </w:r>
      <w:r>
        <w:rPr>
          <w:spacing w:val="-23"/>
        </w:rPr>
        <w:t> </w:t>
      </w:r>
      <w:r>
        <w:rPr/>
        <w:t>access.</w:t>
      </w:r>
    </w:p>
    <w:p>
      <w:pPr>
        <w:pStyle w:val="Heading7"/>
        <w:spacing w:line="240" w:lineRule="auto" w:before="112"/>
        <w:ind w:left="635" w:right="1057"/>
        <w:jc w:val="left"/>
        <w:rPr>
          <w:rFonts w:ascii="Calibri" w:hAnsi="Calibri" w:cs="Calibri" w:eastAsia="Calibri"/>
        </w:rPr>
      </w:pPr>
      <w:r>
        <w:rPr/>
        <w:br w:type="column"/>
      </w:r>
      <w:r>
        <w:rPr>
          <w:rFonts w:ascii="Calibri"/>
          <w:color w:val="A4590C"/>
        </w:rPr>
        <w:t>Management</w:t>
      </w:r>
      <w:r>
        <w:rPr>
          <w:rFonts w:ascii="Calibri"/>
          <w:color w:val="A4590C"/>
          <w:spacing w:val="-13"/>
        </w:rPr>
        <w:t> </w:t>
      </w:r>
      <w:r>
        <w:rPr>
          <w:rFonts w:ascii="Calibri"/>
          <w:color w:val="A4590C"/>
        </w:rPr>
        <w:t>approach</w:t>
      </w:r>
      <w:r>
        <w:rPr>
          <w:rFonts w:ascii="Calibri"/>
        </w:rPr>
      </w:r>
    </w:p>
    <w:p>
      <w:pPr>
        <w:pStyle w:val="BodyText"/>
        <w:spacing w:line="264" w:lineRule="exact" w:before="101"/>
        <w:ind w:left="635" w:right="1057"/>
        <w:jc w:val="left"/>
      </w:pPr>
      <w:r>
        <w:rPr/>
        <w:t>Because of the existing extent of bushland,</w:t>
      </w:r>
      <w:r>
        <w:rPr>
          <w:spacing w:val="-11"/>
        </w:rPr>
        <w:t> </w:t>
      </w:r>
      <w:r>
        <w:rPr/>
        <w:t>we</w:t>
      </w:r>
      <w:r>
        <w:rPr/>
        <w:t> have the opportunity to keep Gippsland</w:t>
      </w:r>
      <w:r>
        <w:rPr>
          <w:spacing w:val="-10"/>
        </w:rPr>
        <w:t> </w:t>
      </w:r>
      <w:r>
        <w:rPr/>
        <w:t>Lakes</w:t>
      </w:r>
      <w:r>
        <w:rPr/>
        <w:t> Reserve in good condition without too much</w:t>
      </w:r>
      <w:r>
        <w:rPr>
          <w:spacing w:val="-16"/>
        </w:rPr>
        <w:t> </w:t>
      </w:r>
      <w:r>
        <w:rPr/>
        <w:t>work.</w:t>
      </w:r>
    </w:p>
    <w:p>
      <w:pPr>
        <w:pStyle w:val="BodyText"/>
        <w:spacing w:line="264" w:lineRule="exact" w:before="0"/>
        <w:ind w:left="635" w:right="849"/>
        <w:jc w:val="left"/>
      </w:pPr>
      <w:r>
        <w:rPr/>
        <w:t>Reconnecting and restoring the parcels of</w:t>
      </w:r>
      <w:r>
        <w:rPr>
          <w:spacing w:val="-18"/>
        </w:rPr>
        <w:t> </w:t>
      </w:r>
      <w:r>
        <w:rPr/>
        <w:t>remnant</w:t>
      </w:r>
      <w:r>
        <w:rPr/>
        <w:t> bushland will increase their resilience for the</w:t>
      </w:r>
      <w:r>
        <w:rPr>
          <w:spacing w:val="-14"/>
        </w:rPr>
        <w:t> </w:t>
      </w:r>
      <w:r>
        <w:rPr/>
        <w:t>future,</w:t>
      </w:r>
      <w:r>
        <w:rPr/>
        <w:t> and it will be important to maintain the current</w:t>
      </w:r>
      <w:r>
        <w:rPr>
          <w:spacing w:val="-24"/>
        </w:rPr>
        <w:t> </w:t>
      </w:r>
      <w:r>
        <w:rPr/>
        <w:t>low-</w:t>
      </w:r>
      <w:r>
        <w:rPr/>
        <w:t> impact approach to tourism and</w:t>
      </w:r>
      <w:r>
        <w:rPr>
          <w:spacing w:val="-13"/>
        </w:rPr>
        <w:t> </w:t>
      </w:r>
      <w:r>
        <w:rPr/>
        <w:t>occupation.</w:t>
      </w:r>
    </w:p>
    <w:p>
      <w:pPr>
        <w:pStyle w:val="BodyText"/>
        <w:spacing w:line="240" w:lineRule="auto" w:before="115"/>
        <w:ind w:left="635" w:right="1057"/>
        <w:jc w:val="left"/>
      </w:pPr>
      <w:r>
        <w:rPr/>
        <w:t>Our management priorities for this area</w:t>
      </w:r>
      <w:r>
        <w:rPr>
          <w:spacing w:val="-15"/>
        </w:rPr>
        <w:t> </w:t>
      </w:r>
      <w:r>
        <w:rPr/>
        <w:t>include:</w:t>
      </w:r>
    </w:p>
    <w:p>
      <w:pPr>
        <w:pStyle w:val="BodyText"/>
        <w:spacing w:line="264" w:lineRule="exact" w:before="107"/>
        <w:ind w:left="1088" w:right="1057" w:hanging="341"/>
        <w:jc w:val="left"/>
      </w:pPr>
      <w:r>
        <w:rPr>
          <w:rFonts w:ascii="Arial" w:hAnsi="Arial" w:cs="Arial" w:eastAsia="Arial"/>
        </w:rPr>
        <w:t>ø </w:t>
      </w:r>
      <w:r>
        <w:rPr/>
        <w:t>Looking into the possibility of establishing</w:t>
      </w:r>
      <w:r>
        <w:rPr>
          <w:spacing w:val="12"/>
        </w:rPr>
        <w:t> </w:t>
      </w:r>
      <w:r>
        <w:rPr/>
        <w:t>an</w:t>
      </w:r>
      <w:r>
        <w:rPr/>
        <w:t> Indigenous Protected Area to help</w:t>
      </w:r>
      <w:r>
        <w:rPr>
          <w:spacing w:val="-16"/>
        </w:rPr>
        <w:t> </w:t>
      </w:r>
      <w:r>
        <w:rPr/>
        <w:t>maintain</w:t>
      </w:r>
      <w:r>
        <w:rPr/>
        <w:t> the </w:t>
      </w:r>
      <w:r>
        <w:rPr>
          <w:spacing w:val="-3"/>
        </w:rPr>
        <w:t>Reserve’s </w:t>
      </w:r>
      <w:r>
        <w:rPr/>
        <w:t>good</w:t>
      </w:r>
      <w:r>
        <w:rPr>
          <w:spacing w:val="4"/>
        </w:rPr>
        <w:t> </w:t>
      </w:r>
      <w:r>
        <w:rPr/>
        <w:t>condition</w:t>
      </w:r>
    </w:p>
    <w:p>
      <w:pPr>
        <w:pStyle w:val="BodyText"/>
        <w:spacing w:line="266" w:lineRule="exact" w:before="115"/>
        <w:ind w:left="748" w:right="1057"/>
        <w:jc w:val="left"/>
      </w:pPr>
      <w:r>
        <w:rPr>
          <w:rFonts w:ascii="Arial" w:hAnsi="Arial"/>
        </w:rPr>
        <w:t>ø   </w:t>
      </w:r>
      <w:r>
        <w:rPr/>
        <w:t>Looking into buying strategic parcels</w:t>
      </w:r>
      <w:r>
        <w:rPr>
          <w:spacing w:val="-2"/>
        </w:rPr>
        <w:t> </w:t>
      </w:r>
      <w:r>
        <w:rPr/>
        <w:t>of</w:t>
      </w:r>
    </w:p>
    <w:p>
      <w:pPr>
        <w:pStyle w:val="BodyText"/>
        <w:spacing w:line="235" w:lineRule="auto" w:before="2"/>
        <w:ind w:left="1088" w:right="849"/>
        <w:jc w:val="left"/>
        <w:rPr>
          <w:rFonts w:ascii="Calibri" w:hAnsi="Calibri" w:cs="Calibri" w:eastAsia="Calibri"/>
        </w:rPr>
      </w:pPr>
      <w:r>
        <w:rPr/>
        <w:t>land to reconnect and bring back the</w:t>
      </w:r>
      <w:r>
        <w:rPr>
          <w:spacing w:val="-10"/>
        </w:rPr>
        <w:t> </w:t>
      </w:r>
      <w:r>
        <w:rPr/>
        <w:t>forest,</w:t>
      </w:r>
      <w:r>
        <w:rPr/>
        <w:t> investigating opportunities with the</w:t>
      </w:r>
      <w:r>
        <w:rPr>
          <w:spacing w:val="-23"/>
        </w:rPr>
        <w:t> </w:t>
      </w:r>
      <w:r>
        <w:rPr/>
        <w:t>Indigenous</w:t>
      </w:r>
      <w:r>
        <w:rPr/>
        <w:t> Land Corporation and other</w:t>
      </w:r>
      <w:r>
        <w:rPr>
          <w:spacing w:val="-2"/>
        </w:rPr>
        <w:t> </w:t>
      </w:r>
      <w:r>
        <w:rPr/>
        <w:t>funding</w:t>
      </w:r>
      <w:r>
        <w:rPr/>
        <w:t> </w:t>
      </w:r>
      <w:r>
        <w:rPr>
          <w:rFonts w:ascii="Calibri"/>
        </w:rPr>
        <w:t>mechanisms</w:t>
      </w:r>
    </w:p>
    <w:p>
      <w:pPr>
        <w:pStyle w:val="BodyText"/>
        <w:spacing w:line="240" w:lineRule="auto" w:before="110"/>
        <w:ind w:left="748" w:right="849"/>
        <w:jc w:val="left"/>
      </w:pPr>
      <w:r>
        <w:rPr>
          <w:rFonts w:ascii="Arial" w:hAnsi="Arial"/>
        </w:rPr>
        <w:t>ø   </w:t>
      </w:r>
      <w:r>
        <w:rPr/>
        <w:t>Formally identifying and protecting burial</w:t>
      </w:r>
      <w:r>
        <w:rPr>
          <w:spacing w:val="5"/>
        </w:rPr>
        <w:t> </w:t>
      </w:r>
      <w:r>
        <w:rPr/>
        <w:t>sites</w:t>
      </w:r>
    </w:p>
    <w:p>
      <w:pPr>
        <w:pStyle w:val="BodyText"/>
        <w:spacing w:line="264" w:lineRule="exact" w:before="107"/>
        <w:ind w:left="1088" w:right="1005" w:hanging="341"/>
        <w:jc w:val="left"/>
      </w:pPr>
      <w:r>
        <w:rPr>
          <w:rFonts w:ascii="Arial" w:hAnsi="Arial"/>
        </w:rPr>
        <w:t>ø  </w:t>
      </w:r>
      <w:r>
        <w:rPr>
          <w:spacing w:val="-5"/>
        </w:rPr>
        <w:t>Renaming </w:t>
      </w:r>
      <w:r>
        <w:rPr>
          <w:spacing w:val="-4"/>
        </w:rPr>
        <w:t>the </w:t>
      </w:r>
      <w:r>
        <w:rPr>
          <w:spacing w:val="-6"/>
        </w:rPr>
        <w:t>streets </w:t>
      </w:r>
      <w:r>
        <w:rPr>
          <w:spacing w:val="-4"/>
        </w:rPr>
        <w:t>with </w:t>
      </w:r>
      <w:r>
        <w:rPr>
          <w:spacing w:val="-5"/>
        </w:rPr>
        <w:t>Gunaikurnai </w:t>
      </w:r>
      <w:r>
        <w:rPr>
          <w:spacing w:val="-4"/>
        </w:rPr>
        <w:t>names</w:t>
      </w:r>
      <w:r>
        <w:rPr>
          <w:spacing w:val="-37"/>
        </w:rPr>
        <w:t> </w:t>
      </w:r>
      <w:r>
        <w:rPr>
          <w:spacing w:val="-37"/>
        </w:rPr>
      </w:r>
      <w:r>
        <w:rPr>
          <w:spacing w:val="-4"/>
        </w:rPr>
        <w:t>and </w:t>
      </w:r>
      <w:r>
        <w:rPr>
          <w:spacing w:val="-5"/>
        </w:rPr>
        <w:t>sharing information </w:t>
      </w:r>
      <w:r>
        <w:rPr>
          <w:spacing w:val="-4"/>
        </w:rPr>
        <w:t>about our</w:t>
      </w:r>
      <w:r>
        <w:rPr>
          <w:spacing w:val="-20"/>
        </w:rPr>
        <w:t> </w:t>
      </w:r>
      <w:r>
        <w:rPr>
          <w:spacing w:val="-6"/>
        </w:rPr>
        <w:t>traditional</w:t>
      </w:r>
      <w:r>
        <w:rPr>
          <w:spacing w:val="-5"/>
        </w:rPr>
        <w:t> past, </w:t>
      </w:r>
      <w:r>
        <w:rPr>
          <w:spacing w:val="-4"/>
        </w:rPr>
        <w:t>to </w:t>
      </w:r>
      <w:r>
        <w:rPr>
          <w:spacing w:val="-5"/>
        </w:rPr>
        <w:t>balance </w:t>
      </w:r>
      <w:r>
        <w:rPr>
          <w:spacing w:val="-4"/>
        </w:rPr>
        <w:t>the </w:t>
      </w:r>
      <w:r>
        <w:rPr>
          <w:spacing w:val="-5"/>
        </w:rPr>
        <w:t>settler perspective </w:t>
      </w:r>
      <w:r>
        <w:rPr>
          <w:spacing w:val="-3"/>
        </w:rPr>
        <w:t>of</w:t>
      </w:r>
      <w:r>
        <w:rPr>
          <w:spacing w:val="-20"/>
        </w:rPr>
        <w:t> </w:t>
      </w:r>
      <w:r>
        <w:rPr>
          <w:spacing w:val="-5"/>
        </w:rPr>
        <w:t>history</w:t>
      </w:r>
    </w:p>
    <w:p>
      <w:pPr>
        <w:pStyle w:val="BodyText"/>
        <w:spacing w:line="264" w:lineRule="exact"/>
        <w:ind w:left="1088" w:right="1057" w:hanging="341"/>
        <w:jc w:val="left"/>
      </w:pPr>
      <w:r>
        <w:rPr>
          <w:rFonts w:ascii="Arial" w:hAnsi="Arial"/>
        </w:rPr>
        <w:t>ø </w:t>
      </w:r>
      <w:r>
        <w:rPr/>
        <w:t>Undertaking more cultural surveys to get</w:t>
      </w:r>
      <w:r>
        <w:rPr>
          <w:spacing w:val="-2"/>
        </w:rPr>
        <w:t> </w:t>
      </w:r>
      <w:r>
        <w:rPr/>
        <w:t>a</w:t>
      </w:r>
      <w:r>
        <w:rPr/>
        <w:t> better picture of what happened</w:t>
      </w:r>
      <w:r>
        <w:rPr>
          <w:spacing w:val="-21"/>
        </w:rPr>
        <w:t> </w:t>
      </w:r>
      <w:r>
        <w:rPr/>
        <w:t>there.</w:t>
      </w:r>
    </w:p>
    <w:p>
      <w:pPr>
        <w:spacing w:after="0" w:line="264" w:lineRule="exact"/>
        <w:jc w:val="left"/>
        <w:sectPr>
          <w:type w:val="continuous"/>
          <w:pgSz w:w="11910" w:h="16840"/>
          <w:pgMar w:top="1180" w:bottom="280" w:left="0" w:right="0"/>
          <w:cols w:num="2" w:equalWidth="0">
            <w:col w:w="5620" w:space="40"/>
            <w:col w:w="6250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Heading5"/>
        <w:spacing w:line="240" w:lineRule="auto" w:before="213"/>
        <w:ind w:left="323" w:right="988"/>
        <w:jc w:val="left"/>
        <w:rPr>
          <w:rFonts w:ascii="Calibri" w:hAnsi="Calibri" w:cs="Calibri" w:eastAsia="Calibri"/>
          <w:u w:val="none"/>
        </w:rPr>
      </w:pPr>
      <w:r>
        <w:rPr/>
        <w:pict>
          <v:group style="position:absolute;margin-left:-.999947pt;margin-top:13.494172pt;width:597.3pt;height:17.2pt;mso-position-horizontal-relative:page;mso-position-vertical-relative:paragraph;z-index:-884704" coordorigin="-20,270" coordsize="11946,344">
            <v:group style="position:absolute;left:709;top:551;width:11197;height:2" coordorigin="709,551" coordsize="11197,2">
              <v:shape style="position:absolute;left:709;top:551;width:11197;height:2" coordorigin="709,551" coordsize="11197,0" path="m709,551l11906,551e" filled="false" stroked="true" strokeweight="1pt" strokecolor="#939598">
                <v:path arrowok="t"/>
              </v:shape>
            </v:group>
            <v:group style="position:absolute;left:11906;top:425;width:2;height:71" coordorigin="11906,425" coordsize="2,71">
              <v:shape style="position:absolute;left:11906;top:425;width:2;height:71" coordorigin="11906,425" coordsize="0,71" path="m11906,495l11906,425e" filled="false" stroked="true" strokeweight=".748pt" strokecolor="#939598">
                <v:path arrowok="t"/>
              </v:shape>
            </v:group>
            <v:group style="position:absolute;left:11865;top:425;width:2;height:80" coordorigin="11865,425" coordsize="2,80">
              <v:shape style="position:absolute;left:11865;top:425;width:2;height:80" coordorigin="11865,425" coordsize="0,80" path="m11865,505l11865,425e" filled="false" stroked="true" strokeweight=".748pt" strokecolor="#939598">
                <v:path arrowok="t"/>
              </v:shape>
            </v:group>
            <v:group style="position:absolute;left:11825;top:425;width:2;height:80" coordorigin="11825,425" coordsize="2,80">
              <v:shape style="position:absolute;left:11825;top:425;width:2;height:80" coordorigin="11825,425" coordsize="0,80" path="m11825,505l11825,425e" filled="false" stroked="true" strokeweight=".748pt" strokecolor="#939598">
                <v:path arrowok="t"/>
              </v:shape>
            </v:group>
            <v:group style="position:absolute;left:11785;top:425;width:2;height:80" coordorigin="11785,425" coordsize="2,80">
              <v:shape style="position:absolute;left:11785;top:425;width:2;height:80" coordorigin="11785,425" coordsize="0,80" path="m11785,505l11785,425e" filled="false" stroked="true" strokeweight=".748pt" strokecolor="#939598">
                <v:path arrowok="t"/>
              </v:shape>
            </v:group>
            <v:group style="position:absolute;left:11745;top:425;width:2;height:80" coordorigin="11745,425" coordsize="2,80">
              <v:shape style="position:absolute;left:11745;top:425;width:2;height:80" coordorigin="11745,425" coordsize="0,80" path="m11745,505l11745,425e" filled="false" stroked="true" strokeweight=".748pt" strokecolor="#939598">
                <v:path arrowok="t"/>
              </v:shape>
            </v:group>
            <v:group style="position:absolute;left:11705;top:425;width:2;height:80" coordorigin="11705,425" coordsize="2,80">
              <v:shape style="position:absolute;left:11705;top:425;width:2;height:80" coordorigin="11705,425" coordsize="0,80" path="m11705,505l11705,425e" filled="false" stroked="true" strokeweight=".748pt" strokecolor="#939598">
                <v:path arrowok="t"/>
              </v:shape>
            </v:group>
            <v:group style="position:absolute;left:11665;top:425;width:2;height:80" coordorigin="11665,425" coordsize="2,80">
              <v:shape style="position:absolute;left:11665;top:425;width:2;height:80" coordorigin="11665,425" coordsize="0,80" path="m11665,505l11665,425e" filled="false" stroked="true" strokeweight=".748pt" strokecolor="#939598">
                <v:path arrowok="t"/>
              </v:shape>
            </v:group>
            <v:group style="position:absolute;left:11625;top:425;width:2;height:80" coordorigin="11625,425" coordsize="2,80">
              <v:shape style="position:absolute;left:11625;top:425;width:2;height:80" coordorigin="11625,425" coordsize="0,80" path="m11625,505l11625,425e" filled="false" stroked="true" strokeweight=".748pt" strokecolor="#939598">
                <v:path arrowok="t"/>
              </v:shape>
            </v:group>
            <v:group style="position:absolute;left:11585;top:425;width:2;height:80" coordorigin="11585,425" coordsize="2,80">
              <v:shape style="position:absolute;left:11585;top:425;width:2;height:80" coordorigin="11585,425" coordsize="1,80" path="m11585,505l11585,425e" filled="false" stroked="true" strokeweight=".748pt" strokecolor="#939598">
                <v:path arrowok="t"/>
              </v:shape>
            </v:group>
            <v:group style="position:absolute;left:11545;top:425;width:2;height:80" coordorigin="11545,425" coordsize="2,80">
              <v:shape style="position:absolute;left:11545;top:425;width:2;height:80" coordorigin="11545,425" coordsize="0,80" path="m11545,505l11545,425e" filled="false" stroked="true" strokeweight=".748pt" strokecolor="#939598">
                <v:path arrowok="t"/>
              </v:shape>
            </v:group>
            <v:group style="position:absolute;left:11505;top:425;width:2;height:80" coordorigin="11505,425" coordsize="2,80">
              <v:shape style="position:absolute;left:11505;top:425;width:2;height:80" coordorigin="11505,425" coordsize="0,80" path="m11505,505l11505,425e" filled="false" stroked="true" strokeweight=".748pt" strokecolor="#939598">
                <v:path arrowok="t"/>
              </v:shape>
            </v:group>
            <v:group style="position:absolute;left:11465;top:425;width:2;height:80" coordorigin="11465,425" coordsize="2,80">
              <v:shape style="position:absolute;left:11465;top:425;width:2;height:80" coordorigin="11465,425" coordsize="1,80" path="m11465,505l11465,425e" filled="false" stroked="true" strokeweight=".748pt" strokecolor="#939598">
                <v:path arrowok="t"/>
              </v:shape>
            </v:group>
            <v:group style="position:absolute;left:11425;top:425;width:2;height:80" coordorigin="11425,425" coordsize="2,80">
              <v:shape style="position:absolute;left:11425;top:425;width:2;height:80" coordorigin="11425,425" coordsize="1,80" path="m11425,505l11425,425e" filled="false" stroked="true" strokeweight=".748pt" strokecolor="#939598">
                <v:path arrowok="t"/>
              </v:shape>
            </v:group>
            <v:group style="position:absolute;left:11385;top:425;width:2;height:80" coordorigin="11385,425" coordsize="2,80">
              <v:shape style="position:absolute;left:11385;top:425;width:2;height:80" coordorigin="11385,425" coordsize="1,80" path="m11385,505l11385,425e" filled="false" stroked="true" strokeweight=".748pt" strokecolor="#939598">
                <v:path arrowok="t"/>
              </v:shape>
            </v:group>
            <v:group style="position:absolute;left:11345;top:425;width:2;height:80" coordorigin="11345,425" coordsize="2,80">
              <v:shape style="position:absolute;left:11345;top:425;width:2;height:80" coordorigin="11345,425" coordsize="1,80" path="m11345,505l11345,425e" filled="false" stroked="true" strokeweight=".748pt" strokecolor="#939598">
                <v:path arrowok="t"/>
              </v:shape>
            </v:group>
            <v:group style="position:absolute;left:11305;top:425;width:2;height:80" coordorigin="11305,425" coordsize="2,80">
              <v:shape style="position:absolute;left:11305;top:425;width:2;height:80" coordorigin="11305,425" coordsize="1,80" path="m11305,505l11305,425e" filled="false" stroked="true" strokeweight=".748pt" strokecolor="#939598">
                <v:path arrowok="t"/>
              </v:shape>
            </v:group>
            <v:group style="position:absolute;left:11265;top:425;width:2;height:80" coordorigin="11265,425" coordsize="2,80">
              <v:shape style="position:absolute;left:11265;top:425;width:2;height:80" coordorigin="11265,425" coordsize="0,80" path="m11265,505l11265,425e" filled="false" stroked="true" strokeweight=".748pt" strokecolor="#939598">
                <v:path arrowok="t"/>
              </v:shape>
            </v:group>
            <v:group style="position:absolute;left:11224;top:425;width:2;height:80" coordorigin="11224,425" coordsize="2,80">
              <v:shape style="position:absolute;left:11224;top:425;width:2;height:80" coordorigin="11224,425" coordsize="0,80" path="m11224,505l11224,425e" filled="false" stroked="true" strokeweight=".748pt" strokecolor="#939598">
                <v:path arrowok="t"/>
              </v:shape>
            </v:group>
            <v:group style="position:absolute;left:11184;top:425;width:2;height:80" coordorigin="11184,425" coordsize="2,80">
              <v:shape style="position:absolute;left:11184;top:425;width:2;height:80" coordorigin="11184,425" coordsize="0,80" path="m11184,505l11184,425e" filled="false" stroked="true" strokeweight=".748pt" strokecolor="#939598">
                <v:path arrowok="t"/>
              </v:shape>
            </v:group>
            <v:group style="position:absolute;left:11144;top:425;width:2;height:80" coordorigin="11144,425" coordsize="2,80">
              <v:shape style="position:absolute;left:11144;top:425;width:2;height:80" coordorigin="11144,425" coordsize="1,80" path="m11144,505l11144,425e" filled="false" stroked="true" strokeweight=".748pt" strokecolor="#939598">
                <v:path arrowok="t"/>
              </v:shape>
            </v:group>
            <v:group style="position:absolute;left:11104;top:425;width:2;height:80" coordorigin="11104,425" coordsize="2,80">
              <v:shape style="position:absolute;left:11104;top:425;width:2;height:80" coordorigin="11104,425" coordsize="0,80" path="m11104,505l11104,425e" filled="false" stroked="true" strokeweight=".748pt" strokecolor="#939598">
                <v:path arrowok="t"/>
              </v:shape>
            </v:group>
            <v:group style="position:absolute;left:11064;top:425;width:2;height:80" coordorigin="11064,425" coordsize="2,80">
              <v:shape style="position:absolute;left:11064;top:425;width:2;height:80" coordorigin="11064,425" coordsize="0,80" path="m11064,505l11064,425e" filled="false" stroked="true" strokeweight=".748pt" strokecolor="#939598">
                <v:path arrowok="t"/>
              </v:shape>
            </v:group>
            <v:group style="position:absolute;left:11024;top:425;width:2;height:80" coordorigin="11024,425" coordsize="2,80">
              <v:shape style="position:absolute;left:11024;top:425;width:2;height:80" coordorigin="11024,425" coordsize="1,80" path="m11024,505l11024,425e" filled="false" stroked="true" strokeweight=".748pt" strokecolor="#939598">
                <v:path arrowok="t"/>
              </v:shape>
            </v:group>
            <v:group style="position:absolute;left:10984;top:425;width:2;height:80" coordorigin="10984,425" coordsize="2,80">
              <v:shape style="position:absolute;left:10984;top:425;width:2;height:80" coordorigin="10984,425" coordsize="0,80" path="m10984,505l10984,425e" filled="false" stroked="true" strokeweight=".748pt" strokecolor="#939598">
                <v:path arrowok="t"/>
              </v:shape>
            </v:group>
            <v:group style="position:absolute;left:10944;top:425;width:2;height:80" coordorigin="10944,425" coordsize="2,80">
              <v:shape style="position:absolute;left:10944;top:425;width:2;height:80" coordorigin="10944,425" coordsize="0,80" path="m10944,505l10944,425e" filled="false" stroked="true" strokeweight=".748pt" strokecolor="#939598">
                <v:path arrowok="t"/>
              </v:shape>
            </v:group>
            <v:group style="position:absolute;left:10904;top:425;width:2;height:80" coordorigin="10904,425" coordsize="2,80">
              <v:shape style="position:absolute;left:10904;top:425;width:2;height:80" coordorigin="10904,425" coordsize="0,80" path="m10904,505l10904,425e" filled="false" stroked="true" strokeweight=".748pt" strokecolor="#939598">
                <v:path arrowok="t"/>
              </v:shape>
            </v:group>
            <v:group style="position:absolute;left:10864;top:425;width:2;height:80" coordorigin="10864,425" coordsize="2,80">
              <v:shape style="position:absolute;left:10864;top:425;width:2;height:80" coordorigin="10864,425" coordsize="0,80" path="m10864,505l10864,425e" filled="false" stroked="true" strokeweight=".748pt" strokecolor="#939598">
                <v:path arrowok="t"/>
              </v:shape>
            </v:group>
            <v:group style="position:absolute;left:10824;top:425;width:2;height:80" coordorigin="10824,425" coordsize="2,80">
              <v:shape style="position:absolute;left:10824;top:425;width:2;height:80" coordorigin="10824,425" coordsize="1,80" path="m10824,505l10824,425e" filled="false" stroked="true" strokeweight=".748pt" strokecolor="#939598">
                <v:path arrowok="t"/>
              </v:shape>
            </v:group>
            <v:group style="position:absolute;left:10784;top:425;width:2;height:80" coordorigin="10784,425" coordsize="2,80">
              <v:shape style="position:absolute;left:10784;top:425;width:2;height:80" coordorigin="10784,425" coordsize="0,80" path="m10784,505l10784,425e" filled="false" stroked="true" strokeweight=".748pt" strokecolor="#939598">
                <v:path arrowok="t"/>
              </v:shape>
            </v:group>
            <v:group style="position:absolute;left:10744;top:425;width:2;height:80" coordorigin="10744,425" coordsize="2,80">
              <v:shape style="position:absolute;left:10744;top:425;width:2;height:80" coordorigin="10744,425" coordsize="0,80" path="m10744,505l10744,425e" filled="false" stroked="true" strokeweight=".748pt" strokecolor="#939598">
                <v:path arrowok="t"/>
              </v:shape>
            </v:group>
            <v:group style="position:absolute;left:10704;top:425;width:2;height:80" coordorigin="10704,425" coordsize="2,80">
              <v:shape style="position:absolute;left:10704;top:425;width:2;height:80" coordorigin="10704,425" coordsize="1,80" path="m10704,505l10704,425e" filled="false" stroked="true" strokeweight=".748pt" strokecolor="#939598">
                <v:path arrowok="t"/>
              </v:shape>
            </v:group>
            <v:group style="position:absolute;left:10664;top:425;width:2;height:80" coordorigin="10664,425" coordsize="2,80">
              <v:shape style="position:absolute;left:10664;top:425;width:2;height:80" coordorigin="10664,425" coordsize="0,80" path="m10664,505l10664,425e" filled="false" stroked="true" strokeweight=".748pt" strokecolor="#939598">
                <v:path arrowok="t"/>
              </v:shape>
            </v:group>
            <v:group style="position:absolute;left:10624;top:425;width:2;height:80" coordorigin="10624,425" coordsize="2,80">
              <v:shape style="position:absolute;left:10624;top:425;width:2;height:80" coordorigin="10624,425" coordsize="0,80" path="m10624,505l10624,425e" filled="false" stroked="true" strokeweight=".748pt" strokecolor="#939598">
                <v:path arrowok="t"/>
              </v:shape>
            </v:group>
            <v:group style="position:absolute;left:10584;top:425;width:2;height:80" coordorigin="10584,425" coordsize="2,80">
              <v:shape style="position:absolute;left:10584;top:425;width:2;height:80" coordorigin="10584,425" coordsize="0,80" path="m10584,505l10584,425e" filled="false" stroked="true" strokeweight=".748pt" strokecolor="#939598">
                <v:path arrowok="t"/>
              </v:shape>
            </v:group>
            <v:group style="position:absolute;left:10543;top:425;width:2;height:80" coordorigin="10543,425" coordsize="2,80">
              <v:shape style="position:absolute;left:10543;top:425;width:2;height:80" coordorigin="10543,425" coordsize="0,80" path="m10543,505l10543,425e" filled="false" stroked="true" strokeweight=".748pt" strokecolor="#939598">
                <v:path arrowok="t"/>
              </v:shape>
            </v:group>
            <v:group style="position:absolute;left:10503;top:425;width:2;height:80" coordorigin="10503,425" coordsize="2,80">
              <v:shape style="position:absolute;left:10503;top:425;width:2;height:80" coordorigin="10503,425" coordsize="1,80" path="m10503,505l10503,425e" filled="false" stroked="true" strokeweight=".748pt" strokecolor="#939598">
                <v:path arrowok="t"/>
              </v:shape>
            </v:group>
            <v:group style="position:absolute;left:10463;top:426;width:2;height:80" coordorigin="10463,426" coordsize="2,80">
              <v:shape style="position:absolute;left:10463;top:426;width:2;height:80" coordorigin="10463,426" coordsize="0,80" path="m10463,506l10463,426e" filled="false" stroked="true" strokeweight=".748pt" strokecolor="#939598">
                <v:path arrowok="t"/>
              </v:shape>
            </v:group>
            <v:group style="position:absolute;left:10423;top:426;width:2;height:80" coordorigin="10423,426" coordsize="2,80">
              <v:shape style="position:absolute;left:10423;top:426;width:2;height:80" coordorigin="10423,426" coordsize="0,80" path="m10423,506l10423,426e" filled="false" stroked="true" strokeweight=".748pt" strokecolor="#939598">
                <v:path arrowok="t"/>
              </v:shape>
            </v:group>
            <v:group style="position:absolute;left:10383;top:426;width:2;height:80" coordorigin="10383,426" coordsize="2,80">
              <v:shape style="position:absolute;left:10383;top:426;width:2;height:80" coordorigin="10383,426" coordsize="1,80" path="m10383,506l10383,426e" filled="false" stroked="true" strokeweight=".748pt" strokecolor="#939598">
                <v:path arrowok="t"/>
              </v:shape>
            </v:group>
            <v:group style="position:absolute;left:10343;top:426;width:2;height:80" coordorigin="10343,426" coordsize="2,80">
              <v:shape style="position:absolute;left:10343;top:426;width:2;height:80" coordorigin="10343,426" coordsize="0,80" path="m10343,506l10343,426e" filled="false" stroked="true" strokeweight=".748pt" strokecolor="#939598">
                <v:path arrowok="t"/>
              </v:shape>
            </v:group>
            <v:group style="position:absolute;left:10303;top:426;width:2;height:80" coordorigin="10303,426" coordsize="2,80">
              <v:shape style="position:absolute;left:10303;top:426;width:2;height:80" coordorigin="10303,426" coordsize="0,80" path="m10303,506l10303,426e" filled="false" stroked="true" strokeweight=".748pt" strokecolor="#939598">
                <v:path arrowok="t"/>
              </v:shape>
            </v:group>
            <v:group style="position:absolute;left:10263;top:426;width:2;height:80" coordorigin="10263,426" coordsize="2,80">
              <v:shape style="position:absolute;left:10263;top:426;width:2;height:80" coordorigin="10263,426" coordsize="1,80" path="m10263,506l10263,426e" filled="false" stroked="true" strokeweight=".748pt" strokecolor="#939598">
                <v:path arrowok="t"/>
              </v:shape>
            </v:group>
            <v:group style="position:absolute;left:10223;top:426;width:2;height:80" coordorigin="10223,426" coordsize="2,80">
              <v:shape style="position:absolute;left:10223;top:426;width:2;height:80" coordorigin="10223,426" coordsize="1,80" path="m10223,506l10223,426e" filled="false" stroked="true" strokeweight=".748pt" strokecolor="#939598">
                <v:path arrowok="t"/>
              </v:shape>
            </v:group>
            <v:group style="position:absolute;left:10183;top:426;width:2;height:80" coordorigin="10183,426" coordsize="2,80">
              <v:shape style="position:absolute;left:10183;top:426;width:2;height:80" coordorigin="10183,426" coordsize="1,80" path="m10183,506l10183,426e" filled="false" stroked="true" strokeweight=".748pt" strokecolor="#939598">
                <v:path arrowok="t"/>
              </v:shape>
            </v:group>
            <v:group style="position:absolute;left:10143;top:426;width:2;height:80" coordorigin="10143,426" coordsize="2,80">
              <v:shape style="position:absolute;left:10143;top:426;width:2;height:80" coordorigin="10143,426" coordsize="1,80" path="m10143,506l10143,426e" filled="false" stroked="true" strokeweight=".748pt" strokecolor="#939598">
                <v:path arrowok="t"/>
              </v:shape>
            </v:group>
            <v:group style="position:absolute;left:10103;top:426;width:2;height:80" coordorigin="10103,426" coordsize="2,80">
              <v:shape style="position:absolute;left:10103;top:426;width:2;height:80" coordorigin="10103,426" coordsize="1,80" path="m10103,506l10103,426e" filled="false" stroked="true" strokeweight=".748pt" strokecolor="#939598">
                <v:path arrowok="t"/>
              </v:shape>
            </v:group>
            <v:group style="position:absolute;left:10063;top:426;width:2;height:80" coordorigin="10063,426" coordsize="2,80">
              <v:shape style="position:absolute;left:10063;top:426;width:2;height:80" coordorigin="10063,426" coordsize="0,80" path="m10063,506l10063,426e" filled="false" stroked="true" strokeweight=".748pt" strokecolor="#939598">
                <v:path arrowok="t"/>
              </v:shape>
            </v:group>
            <v:group style="position:absolute;left:10023;top:426;width:2;height:80" coordorigin="10023,426" coordsize="2,80">
              <v:shape style="position:absolute;left:10023;top:426;width:2;height:80" coordorigin="10023,426" coordsize="0,80" path="m10023,506l10023,426e" filled="false" stroked="true" strokeweight=".748pt" strokecolor="#939598">
                <v:path arrowok="t"/>
              </v:shape>
            </v:group>
            <v:group style="position:absolute;left:9983;top:426;width:2;height:80" coordorigin="9983,426" coordsize="2,80">
              <v:shape style="position:absolute;left:9983;top:426;width:2;height:80" coordorigin="9983,426" coordsize="0,80" path="m9983,506l9983,426e" filled="false" stroked="true" strokeweight=".748pt" strokecolor="#939598">
                <v:path arrowok="t"/>
              </v:shape>
            </v:group>
            <v:group style="position:absolute;left:9943;top:426;width:2;height:80" coordorigin="9943,426" coordsize="2,80">
              <v:shape style="position:absolute;left:9943;top:426;width:2;height:80" coordorigin="9943,426" coordsize="1,80" path="m9943,506l9943,426e" filled="false" stroked="true" strokeweight=".748pt" strokecolor="#939598">
                <v:path arrowok="t"/>
              </v:shape>
            </v:group>
            <v:group style="position:absolute;left:9902;top:426;width:2;height:80" coordorigin="9902,426" coordsize="2,80">
              <v:shape style="position:absolute;left:9902;top:426;width:2;height:80" coordorigin="9902,426" coordsize="0,80" path="m9902,506l9902,426e" filled="false" stroked="true" strokeweight=".748pt" strokecolor="#939598">
                <v:path arrowok="t"/>
              </v:shape>
            </v:group>
            <v:group style="position:absolute;left:9862;top:426;width:2;height:80" coordorigin="9862,426" coordsize="2,80">
              <v:shape style="position:absolute;left:9862;top:426;width:2;height:80" coordorigin="9862,426" coordsize="0,80" path="m9862,506l9862,426e" filled="false" stroked="true" strokeweight=".748pt" strokecolor="#939598">
                <v:path arrowok="t"/>
              </v:shape>
            </v:group>
            <v:group style="position:absolute;left:9822;top:426;width:2;height:80" coordorigin="9822,426" coordsize="2,80">
              <v:shape style="position:absolute;left:9822;top:426;width:2;height:80" coordorigin="9822,426" coordsize="0,80" path="m9822,506l9822,426e" filled="false" stroked="true" strokeweight=".748pt" strokecolor="#939598">
                <v:path arrowok="t"/>
              </v:shape>
            </v:group>
            <v:group style="position:absolute;left:9782;top:426;width:2;height:80" coordorigin="9782,426" coordsize="2,80">
              <v:shape style="position:absolute;left:9782;top:426;width:2;height:80" coordorigin="9782,426" coordsize="0,80" path="m9782,506l9782,426e" filled="false" stroked="true" strokeweight=".748pt" strokecolor="#939598">
                <v:path arrowok="t"/>
              </v:shape>
            </v:group>
            <v:group style="position:absolute;left:9742;top:426;width:2;height:80" coordorigin="9742,426" coordsize="2,80">
              <v:shape style="position:absolute;left:9742;top:426;width:2;height:80" coordorigin="9742,426" coordsize="0,80" path="m9742,506l9742,426e" filled="false" stroked="true" strokeweight=".748pt" strokecolor="#939598">
                <v:path arrowok="t"/>
              </v:shape>
            </v:group>
            <v:group style="position:absolute;left:9702;top:426;width:2;height:80" coordorigin="9702,426" coordsize="2,80">
              <v:shape style="position:absolute;left:9702;top:426;width:2;height:80" coordorigin="9702,426" coordsize="0,80" path="m9702,506l9702,426e" filled="false" stroked="true" strokeweight=".748pt" strokecolor="#939598">
                <v:path arrowok="t"/>
              </v:shape>
            </v:group>
            <v:group style="position:absolute;left:9662;top:426;width:2;height:80" coordorigin="9662,426" coordsize="2,80">
              <v:shape style="position:absolute;left:9662;top:426;width:2;height:80" coordorigin="9662,426" coordsize="0,80" path="m9662,506l9662,426e" filled="false" stroked="true" strokeweight=".748pt" strokecolor="#939598">
                <v:path arrowok="t"/>
              </v:shape>
            </v:group>
            <v:group style="position:absolute;left:9622;top:426;width:2;height:80" coordorigin="9622,426" coordsize="2,80">
              <v:shape style="position:absolute;left:9622;top:426;width:2;height:80" coordorigin="9622,426" coordsize="1,80" path="m9622,506l9622,426e" filled="false" stroked="true" strokeweight=".748pt" strokecolor="#939598">
                <v:path arrowok="t"/>
              </v:shape>
            </v:group>
            <v:group style="position:absolute;left:9582;top:426;width:2;height:80" coordorigin="9582,426" coordsize="2,80">
              <v:shape style="position:absolute;left:9582;top:426;width:2;height:80" coordorigin="9582,426" coordsize="0,80" path="m9582,506l9582,426e" filled="false" stroked="true" strokeweight=".748pt" strokecolor="#939598">
                <v:path arrowok="t"/>
              </v:shape>
            </v:group>
            <v:group style="position:absolute;left:9542;top:426;width:2;height:80" coordorigin="9542,426" coordsize="2,80">
              <v:shape style="position:absolute;left:9542;top:426;width:2;height:80" coordorigin="9542,426" coordsize="0,80" path="m9542,506l9542,426e" filled="false" stroked="true" strokeweight=".748pt" strokecolor="#939598">
                <v:path arrowok="t"/>
              </v:shape>
            </v:group>
            <v:group style="position:absolute;left:9502;top:426;width:2;height:80" coordorigin="9502,426" coordsize="2,80">
              <v:shape style="position:absolute;left:9502;top:426;width:2;height:80" coordorigin="9502,426" coordsize="0,80" path="m9502,506l9502,426e" filled="false" stroked="true" strokeweight=".748pt" strokecolor="#939598">
                <v:path arrowok="t"/>
              </v:shape>
            </v:group>
            <v:group style="position:absolute;left:9462;top:426;width:2;height:80" coordorigin="9462,426" coordsize="2,80">
              <v:shape style="position:absolute;left:9462;top:426;width:2;height:80" coordorigin="9462,426" coordsize="0,80" path="m9462,506l9462,426e" filled="false" stroked="true" strokeweight=".748pt" strokecolor="#939598">
                <v:path arrowok="t"/>
              </v:shape>
            </v:group>
            <v:group style="position:absolute;left:9422;top:426;width:2;height:80" coordorigin="9422,426" coordsize="2,80">
              <v:shape style="position:absolute;left:9422;top:426;width:2;height:80" coordorigin="9422,426" coordsize="0,80" path="m9422,506l9422,426e" filled="false" stroked="true" strokeweight=".748pt" strokecolor="#939598">
                <v:path arrowok="t"/>
              </v:shape>
            </v:group>
            <v:group style="position:absolute;left:9382;top:426;width:2;height:80" coordorigin="9382,426" coordsize="2,80">
              <v:shape style="position:absolute;left:9382;top:426;width:2;height:80" coordorigin="9382,426" coordsize="0,80" path="m9382,506l9382,426e" filled="false" stroked="true" strokeweight=".748pt" strokecolor="#939598">
                <v:path arrowok="t"/>
              </v:shape>
            </v:group>
            <v:group style="position:absolute;left:9342;top:426;width:2;height:80" coordorigin="9342,426" coordsize="2,80">
              <v:shape style="position:absolute;left:9342;top:426;width:2;height:80" coordorigin="9342,426" coordsize="0,80" path="m9342,506l9342,426e" filled="false" stroked="true" strokeweight=".748pt" strokecolor="#939598">
                <v:path arrowok="t"/>
              </v:shape>
            </v:group>
            <v:group style="position:absolute;left:9302;top:426;width:2;height:80" coordorigin="9302,426" coordsize="2,80">
              <v:shape style="position:absolute;left:9302;top:426;width:2;height:80" coordorigin="9302,426" coordsize="1,80" path="m9302,506l9302,426e" filled="false" stroked="true" strokeweight=".748pt" strokecolor="#939598">
                <v:path arrowok="t"/>
              </v:shape>
            </v:group>
            <v:group style="position:absolute;left:9262;top:426;width:2;height:80" coordorigin="9262,426" coordsize="2,80">
              <v:shape style="position:absolute;left:9262;top:426;width:2;height:80" coordorigin="9262,426" coordsize="0,80" path="m9262,506l9262,426e" filled="false" stroked="true" strokeweight=".748pt" strokecolor="#939598">
                <v:path arrowok="t"/>
              </v:shape>
            </v:group>
            <v:group style="position:absolute;left:9221;top:426;width:2;height:80" coordorigin="9221,426" coordsize="2,80">
              <v:shape style="position:absolute;left:9221;top:426;width:2;height:80" coordorigin="9221,426" coordsize="0,80" path="m9221,506l9221,426e" filled="false" stroked="true" strokeweight=".748pt" strokecolor="#939598">
                <v:path arrowok="t"/>
              </v:shape>
            </v:group>
            <v:group style="position:absolute;left:9181;top:426;width:2;height:80" coordorigin="9181,426" coordsize="2,80">
              <v:shape style="position:absolute;left:9181;top:426;width:2;height:80" coordorigin="9181,426" coordsize="0,80" path="m9181,506l9181,426e" filled="false" stroked="true" strokeweight=".748pt" strokecolor="#939598">
                <v:path arrowok="t"/>
              </v:shape>
            </v:group>
            <v:group style="position:absolute;left:9141;top:426;width:2;height:80" coordorigin="9141,426" coordsize="2,80">
              <v:shape style="position:absolute;left:9141;top:426;width:2;height:80" coordorigin="9141,426" coordsize="0,80" path="m9141,506l9141,426e" filled="false" stroked="true" strokeweight=".748pt" strokecolor="#939598">
                <v:path arrowok="t"/>
              </v:shape>
            </v:group>
            <v:group style="position:absolute;left:9101;top:426;width:2;height:80" coordorigin="9101,426" coordsize="2,80">
              <v:shape style="position:absolute;left:9101;top:426;width:2;height:80" coordorigin="9101,426" coordsize="1,80" path="m9101,506l9101,426e" filled="false" stroked="true" strokeweight=".748pt" strokecolor="#939598">
                <v:path arrowok="t"/>
              </v:shape>
            </v:group>
            <v:group style="position:absolute;left:9061;top:426;width:2;height:80" coordorigin="9061,426" coordsize="2,80">
              <v:shape style="position:absolute;left:9061;top:426;width:2;height:80" coordorigin="9061,426" coordsize="1,80" path="m9061,506l9061,426e" filled="false" stroked="true" strokeweight=".748pt" strokecolor="#939598">
                <v:path arrowok="t"/>
              </v:shape>
            </v:group>
            <v:group style="position:absolute;left:9021;top:426;width:2;height:80" coordorigin="9021,426" coordsize="2,80">
              <v:shape style="position:absolute;left:9021;top:426;width:2;height:80" coordorigin="9021,426" coordsize="1,80" path="m9021,506l9021,426e" filled="false" stroked="true" strokeweight=".748pt" strokecolor="#939598">
                <v:path arrowok="t"/>
              </v:shape>
            </v:group>
            <v:group style="position:absolute;left:8981;top:426;width:2;height:80" coordorigin="8981,426" coordsize="2,80">
              <v:shape style="position:absolute;left:8981;top:426;width:2;height:80" coordorigin="8981,426" coordsize="1,80" path="m8981,506l8981,426e" filled="false" stroked="true" strokeweight=".748pt" strokecolor="#939598">
                <v:path arrowok="t"/>
              </v:shape>
            </v:group>
            <v:group style="position:absolute;left:8941;top:426;width:2;height:80" coordorigin="8941,426" coordsize="2,80">
              <v:shape style="position:absolute;left:8941;top:426;width:2;height:80" coordorigin="8941,426" coordsize="1,80" path="m8941,506l8941,426e" filled="false" stroked="true" strokeweight=".748pt" strokecolor="#939598">
                <v:path arrowok="t"/>
              </v:shape>
            </v:group>
            <v:group style="position:absolute;left:8901;top:426;width:2;height:80" coordorigin="8901,426" coordsize="2,80">
              <v:shape style="position:absolute;left:8901;top:426;width:2;height:80" coordorigin="8901,426" coordsize="0,80" path="m8901,506l8901,426e" filled="false" stroked="true" strokeweight=".748pt" strokecolor="#939598">
                <v:path arrowok="t"/>
              </v:shape>
            </v:group>
            <v:group style="position:absolute;left:8861;top:426;width:2;height:80" coordorigin="8861,426" coordsize="2,80">
              <v:shape style="position:absolute;left:8861;top:426;width:2;height:80" coordorigin="8861,426" coordsize="1,80" path="m8861,506l8861,426e" filled="false" stroked="true" strokeweight=".748pt" strokecolor="#939598">
                <v:path arrowok="t"/>
              </v:shape>
            </v:group>
            <v:group style="position:absolute;left:8821;top:426;width:2;height:80" coordorigin="8821,426" coordsize="2,80">
              <v:shape style="position:absolute;left:8821;top:426;width:2;height:80" coordorigin="8821,426" coordsize="0,80" path="m8821,506l8821,426e" filled="false" stroked="true" strokeweight=".748pt" strokecolor="#939598">
                <v:path arrowok="t"/>
              </v:shape>
            </v:group>
            <v:group style="position:absolute;left:8781;top:426;width:2;height:80" coordorigin="8781,426" coordsize="2,80">
              <v:shape style="position:absolute;left:8781;top:426;width:2;height:80" coordorigin="8781,426" coordsize="0,80" path="m8781,506l8781,426e" filled="false" stroked="true" strokeweight=".748pt" strokecolor="#939598">
                <v:path arrowok="t"/>
              </v:shape>
            </v:group>
            <v:group style="position:absolute;left:8741;top:426;width:2;height:80" coordorigin="8741,426" coordsize="2,80">
              <v:shape style="position:absolute;left:8741;top:426;width:2;height:80" coordorigin="8741,426" coordsize="1,80" path="m8741,506l8741,426e" filled="false" stroked="true" strokeweight=".748pt" strokecolor="#939598">
                <v:path arrowok="t"/>
              </v:shape>
            </v:group>
            <v:group style="position:absolute;left:8701;top:426;width:2;height:80" coordorigin="8701,426" coordsize="2,80">
              <v:shape style="position:absolute;left:8701;top:426;width:2;height:80" coordorigin="8701,426" coordsize="0,80" path="m8701,506l8701,426e" filled="false" stroked="true" strokeweight=".748pt" strokecolor="#939598">
                <v:path arrowok="t"/>
              </v:shape>
            </v:group>
            <v:group style="position:absolute;left:8661;top:426;width:2;height:80" coordorigin="8661,426" coordsize="2,80">
              <v:shape style="position:absolute;left:8661;top:426;width:2;height:80" coordorigin="8661,426" coordsize="0,80" path="m8661,506l8661,426e" filled="false" stroked="true" strokeweight=".748pt" strokecolor="#939598">
                <v:path arrowok="t"/>
              </v:shape>
            </v:group>
            <v:group style="position:absolute;left:8621;top:426;width:2;height:80" coordorigin="8621,426" coordsize="2,80">
              <v:shape style="position:absolute;left:8621;top:426;width:2;height:80" coordorigin="8621,426" coordsize="0,80" path="m8621,506l8621,426e" filled="false" stroked="true" strokeweight=".748pt" strokecolor="#939598">
                <v:path arrowok="t"/>
              </v:shape>
            </v:group>
            <v:group style="position:absolute;left:8580;top:426;width:2;height:80" coordorigin="8580,426" coordsize="2,80">
              <v:shape style="position:absolute;left:8580;top:426;width:2;height:80" coordorigin="8580,426" coordsize="0,80" path="m8580,506l8580,426e" filled="false" stroked="true" strokeweight=".748pt" strokecolor="#939598">
                <v:path arrowok="t"/>
              </v:shape>
            </v:group>
            <v:group style="position:absolute;left:8540;top:426;width:2;height:80" coordorigin="8540,426" coordsize="2,80">
              <v:shape style="position:absolute;left:8540;top:426;width:2;height:80" coordorigin="8540,426" coordsize="1,80" path="m8540,506l8540,426e" filled="false" stroked="true" strokeweight=".748pt" strokecolor="#939598">
                <v:path arrowok="t"/>
              </v:shape>
            </v:group>
            <v:group style="position:absolute;left:8500;top:426;width:2;height:80" coordorigin="8500,426" coordsize="2,80">
              <v:shape style="position:absolute;left:8500;top:426;width:2;height:80" coordorigin="8500,426" coordsize="0,80" path="m8500,506l8500,426e" filled="false" stroked="true" strokeweight=".748pt" strokecolor="#939598">
                <v:path arrowok="t"/>
              </v:shape>
            </v:group>
            <v:group style="position:absolute;left:8460;top:426;width:2;height:80" coordorigin="8460,426" coordsize="2,80">
              <v:shape style="position:absolute;left:8460;top:426;width:2;height:80" coordorigin="8460,426" coordsize="0,80" path="m8460,506l8460,426e" filled="false" stroked="true" strokeweight=".748pt" strokecolor="#939598">
                <v:path arrowok="t"/>
              </v:shape>
            </v:group>
            <v:group style="position:absolute;left:8420;top:426;width:2;height:80" coordorigin="8420,426" coordsize="2,80">
              <v:shape style="position:absolute;left:8420;top:426;width:2;height:80" coordorigin="8420,426" coordsize="1,80" path="m8420,506l8420,426e" filled="false" stroked="true" strokeweight=".748pt" strokecolor="#939598">
                <v:path arrowok="t"/>
              </v:shape>
            </v:group>
            <v:group style="position:absolute;left:8380;top:426;width:2;height:80" coordorigin="8380,426" coordsize="2,80">
              <v:shape style="position:absolute;left:8380;top:426;width:2;height:80" coordorigin="8380,426" coordsize="0,80" path="m8380,506l8380,426e" filled="false" stroked="true" strokeweight=".748pt" strokecolor="#939598">
                <v:path arrowok="t"/>
              </v:shape>
            </v:group>
            <v:group style="position:absolute;left:8340;top:426;width:2;height:80" coordorigin="8340,426" coordsize="2,80">
              <v:shape style="position:absolute;left:8340;top:426;width:2;height:80" coordorigin="8340,426" coordsize="0,80" path="m8340,506l8340,426e" filled="false" stroked="true" strokeweight=".748pt" strokecolor="#939598">
                <v:path arrowok="t"/>
              </v:shape>
            </v:group>
            <v:group style="position:absolute;left:8300;top:426;width:2;height:80" coordorigin="8300,426" coordsize="2,80">
              <v:shape style="position:absolute;left:8300;top:426;width:2;height:80" coordorigin="8300,426" coordsize="0,80" path="m8300,506l8300,426e" filled="false" stroked="true" strokeweight=".748pt" strokecolor="#939598">
                <v:path arrowok="t"/>
              </v:shape>
            </v:group>
            <v:group style="position:absolute;left:8260;top:426;width:2;height:80" coordorigin="8260,426" coordsize="2,80">
              <v:shape style="position:absolute;left:8260;top:426;width:2;height:80" coordorigin="8260,426" coordsize="0,80" path="m8260,506l8260,426e" filled="false" stroked="true" strokeweight=".748pt" strokecolor="#939598">
                <v:path arrowok="t"/>
              </v:shape>
            </v:group>
            <v:group style="position:absolute;left:8220;top:426;width:2;height:80" coordorigin="8220,426" coordsize="2,80">
              <v:shape style="position:absolute;left:8220;top:426;width:2;height:80" coordorigin="8220,426" coordsize="1,80" path="m8220,506l8220,426e" filled="false" stroked="true" strokeweight=".748pt" strokecolor="#939598">
                <v:path arrowok="t"/>
              </v:shape>
            </v:group>
            <v:group style="position:absolute;left:8180;top:426;width:2;height:80" coordorigin="8180,426" coordsize="2,80">
              <v:shape style="position:absolute;left:8180;top:426;width:2;height:80" coordorigin="8180,426" coordsize="0,80" path="m8180,506l8180,426e" filled="false" stroked="true" strokeweight=".748pt" strokecolor="#939598">
                <v:path arrowok="t"/>
              </v:shape>
            </v:group>
            <v:group style="position:absolute;left:8140;top:426;width:2;height:80" coordorigin="8140,426" coordsize="2,80">
              <v:shape style="position:absolute;left:8140;top:426;width:2;height:80" coordorigin="8140,426" coordsize="0,80" path="m8140,506l8140,426e" filled="false" stroked="true" strokeweight=".748pt" strokecolor="#939598">
                <v:path arrowok="t"/>
              </v:shape>
            </v:group>
            <v:group style="position:absolute;left:8100;top:426;width:2;height:80" coordorigin="8100,426" coordsize="2,80">
              <v:shape style="position:absolute;left:8100;top:426;width:2;height:80" coordorigin="8100,426" coordsize="1,80" path="m8100,506l8100,426e" filled="false" stroked="true" strokeweight=".748pt" strokecolor="#939598">
                <v:path arrowok="t"/>
              </v:shape>
            </v:group>
            <v:group style="position:absolute;left:8060;top:426;width:2;height:80" coordorigin="8060,426" coordsize="2,80">
              <v:shape style="position:absolute;left:8060;top:426;width:2;height:80" coordorigin="8060,426" coordsize="0,80" path="m8060,506l8060,426e" filled="false" stroked="true" strokeweight=".748pt" strokecolor="#939598">
                <v:path arrowok="t"/>
              </v:shape>
            </v:group>
            <v:group style="position:absolute;left:8020;top:426;width:2;height:80" coordorigin="8020,426" coordsize="2,80">
              <v:shape style="position:absolute;left:8020;top:426;width:2;height:80" coordorigin="8020,426" coordsize="0,80" path="m8020,506l8020,426e" filled="false" stroked="true" strokeweight=".748pt" strokecolor="#939598">
                <v:path arrowok="t"/>
              </v:shape>
            </v:group>
            <v:group style="position:absolute;left:7980;top:426;width:2;height:80" coordorigin="7980,426" coordsize="2,80">
              <v:shape style="position:absolute;left:7980;top:426;width:2;height:80" coordorigin="7980,426" coordsize="0,80" path="m7980,506l7980,426e" filled="false" stroked="true" strokeweight=".748pt" strokecolor="#939598">
                <v:path arrowok="t"/>
              </v:shape>
            </v:group>
            <v:group style="position:absolute;left:7939;top:426;width:2;height:80" coordorigin="7939,426" coordsize="2,80">
              <v:shape style="position:absolute;left:7939;top:426;width:2;height:80" coordorigin="7939,426" coordsize="1,80" path="m7940,506l7939,426e" filled="false" stroked="true" strokeweight=".748pt" strokecolor="#939598">
                <v:path arrowok="t"/>
              </v:shape>
            </v:group>
            <v:group style="position:absolute;left:7899;top:426;width:2;height:80" coordorigin="7899,426" coordsize="2,80">
              <v:shape style="position:absolute;left:7899;top:426;width:2;height:80" coordorigin="7899,426" coordsize="1,80" path="m7899,506l7899,426e" filled="false" stroked="true" strokeweight=".748pt" strokecolor="#939598">
                <v:path arrowok="t"/>
              </v:shape>
            </v:group>
            <v:group style="position:absolute;left:7859;top:426;width:2;height:80" coordorigin="7859,426" coordsize="2,80">
              <v:shape style="position:absolute;left:7859;top:426;width:2;height:80" coordorigin="7859,426" coordsize="1,80" path="m7859,506l7859,426e" filled="false" stroked="true" strokeweight=".748pt" strokecolor="#939598">
                <v:path arrowok="t"/>
              </v:shape>
            </v:group>
            <v:group style="position:absolute;left:7819;top:426;width:2;height:80" coordorigin="7819,426" coordsize="2,80">
              <v:shape style="position:absolute;left:7819;top:426;width:2;height:80" coordorigin="7819,426" coordsize="1,80" path="m7819,506l7819,426e" filled="false" stroked="true" strokeweight=".748pt" strokecolor="#939598">
                <v:path arrowok="t"/>
              </v:shape>
            </v:group>
            <v:group style="position:absolute;left:7779;top:426;width:2;height:80" coordorigin="7779,426" coordsize="2,80">
              <v:shape style="position:absolute;left:7779;top:426;width:2;height:80" coordorigin="7779,426" coordsize="1,80" path="m7779,506l7779,426e" filled="false" stroked="true" strokeweight=".748pt" strokecolor="#939598">
                <v:path arrowok="t"/>
              </v:shape>
            </v:group>
            <v:group style="position:absolute;left:7739;top:426;width:2;height:80" coordorigin="7739,426" coordsize="2,80">
              <v:shape style="position:absolute;left:7739;top:426;width:2;height:80" coordorigin="7739,426" coordsize="1,80" path="m7739,506l7739,426e" filled="false" stroked="true" strokeweight=".748pt" strokecolor="#939598">
                <v:path arrowok="t"/>
              </v:shape>
            </v:group>
            <v:group style="position:absolute;left:7699;top:426;width:2;height:80" coordorigin="7699,426" coordsize="2,80">
              <v:shape style="position:absolute;left:7699;top:426;width:2;height:80" coordorigin="7699,426" coordsize="1,80" path="m7699,506l7699,426e" filled="false" stroked="true" strokeweight=".748pt" strokecolor="#939598">
                <v:path arrowok="t"/>
              </v:shape>
            </v:group>
            <v:group style="position:absolute;left:7659;top:426;width:2;height:80" coordorigin="7659,426" coordsize="2,80">
              <v:shape style="position:absolute;left:7659;top:426;width:2;height:80" coordorigin="7659,426" coordsize="1,80" path="m7659,506l7659,426e" filled="false" stroked="true" strokeweight=".748pt" strokecolor="#939598">
                <v:path arrowok="t"/>
              </v:shape>
            </v:group>
            <v:group style="position:absolute;left:7619;top:426;width:2;height:80" coordorigin="7619,426" coordsize="2,80">
              <v:shape style="position:absolute;left:7619;top:426;width:2;height:80" coordorigin="7619,426" coordsize="0,80" path="m7619,506l7619,426e" filled="false" stroked="true" strokeweight=".748pt" strokecolor="#939598">
                <v:path arrowok="t"/>
              </v:shape>
            </v:group>
            <v:group style="position:absolute;left:7579;top:426;width:2;height:80" coordorigin="7579,426" coordsize="2,80">
              <v:shape style="position:absolute;left:7579;top:426;width:2;height:80" coordorigin="7579,426" coordsize="0,80" path="m7579,506l7579,426e" filled="false" stroked="true" strokeweight=".748pt" strokecolor="#939598">
                <v:path arrowok="t"/>
              </v:shape>
            </v:group>
            <v:group style="position:absolute;left:7539;top:426;width:2;height:80" coordorigin="7539,426" coordsize="2,80">
              <v:shape style="position:absolute;left:7539;top:426;width:2;height:80" coordorigin="7539,426" coordsize="0,80" path="m7539,506l7539,426e" filled="false" stroked="true" strokeweight=".748pt" strokecolor="#939598">
                <v:path arrowok="t"/>
              </v:shape>
            </v:group>
            <v:group style="position:absolute;left:7499;top:426;width:2;height:80" coordorigin="7499,426" coordsize="2,80">
              <v:shape style="position:absolute;left:7499;top:426;width:2;height:80" coordorigin="7499,426" coordsize="0,80" path="m7499,506l7499,426e" filled="false" stroked="true" strokeweight=".748pt" strokecolor="#939598">
                <v:path arrowok="t"/>
              </v:shape>
            </v:group>
            <v:group style="position:absolute;left:7459;top:426;width:2;height:80" coordorigin="7459,426" coordsize="2,80">
              <v:shape style="position:absolute;left:7459;top:426;width:2;height:80" coordorigin="7459,426" coordsize="0,80" path="m7459,506l7459,426e" filled="false" stroked="true" strokeweight=".748pt" strokecolor="#939598">
                <v:path arrowok="t"/>
              </v:shape>
            </v:group>
            <v:group style="position:absolute;left:7419;top:426;width:2;height:80" coordorigin="7419,426" coordsize="2,80">
              <v:shape style="position:absolute;left:7419;top:426;width:2;height:80" coordorigin="7419,426" coordsize="0,80" path="m7419,506l7419,426e" filled="false" stroked="true" strokeweight=".748pt" strokecolor="#939598">
                <v:path arrowok="t"/>
              </v:shape>
            </v:group>
            <v:group style="position:absolute;left:7379;top:426;width:2;height:80" coordorigin="7379,426" coordsize="2,80">
              <v:shape style="position:absolute;left:7379;top:426;width:2;height:80" coordorigin="7379,426" coordsize="0,80" path="m7379,506l7379,426e" filled="false" stroked="true" strokeweight=".748pt" strokecolor="#939598">
                <v:path arrowok="t"/>
              </v:shape>
            </v:group>
            <v:group style="position:absolute;left:7339;top:426;width:2;height:80" coordorigin="7339,426" coordsize="2,80">
              <v:shape style="position:absolute;left:7339;top:426;width:2;height:80" coordorigin="7339,426" coordsize="1,80" path="m7339,506l7339,426e" filled="false" stroked="true" strokeweight=".748pt" strokecolor="#939598">
                <v:path arrowok="t"/>
              </v:shape>
            </v:group>
            <v:group style="position:absolute;left:7299;top:426;width:2;height:80" coordorigin="7299,426" coordsize="2,80">
              <v:shape style="position:absolute;left:7299;top:426;width:2;height:80" coordorigin="7299,426" coordsize="0,80" path="m7299,506l7299,426e" filled="false" stroked="true" strokeweight=".748pt" strokecolor="#939598">
                <v:path arrowok="t"/>
              </v:shape>
            </v:group>
            <v:group style="position:absolute;left:7258;top:426;width:2;height:80" coordorigin="7258,426" coordsize="2,80">
              <v:shape style="position:absolute;left:7258;top:426;width:2;height:80" coordorigin="7258,426" coordsize="0,80" path="m7258,506l7258,426e" filled="false" stroked="true" strokeweight=".748pt" strokecolor="#939598">
                <v:path arrowok="t"/>
              </v:shape>
            </v:group>
            <v:group style="position:absolute;left:7218;top:426;width:2;height:80" coordorigin="7218,426" coordsize="2,80">
              <v:shape style="position:absolute;left:7218;top:426;width:2;height:80" coordorigin="7218,426" coordsize="0,80" path="m7218,506l7218,426e" filled="false" stroked="true" strokeweight=".748pt" strokecolor="#939598">
                <v:path arrowok="t"/>
              </v:shape>
            </v:group>
            <v:group style="position:absolute;left:7178;top:426;width:2;height:80" coordorigin="7178,426" coordsize="2,80">
              <v:shape style="position:absolute;left:7178;top:426;width:2;height:80" coordorigin="7178,426" coordsize="0,80" path="m7178,506l7178,426e" filled="false" stroked="true" strokeweight=".748pt" strokecolor="#939598">
                <v:path arrowok="t"/>
              </v:shape>
            </v:group>
            <v:group style="position:absolute;left:7138;top:426;width:2;height:80" coordorigin="7138,426" coordsize="2,80">
              <v:shape style="position:absolute;left:7138;top:426;width:2;height:80" coordorigin="7138,426" coordsize="1,80" path="m7138,506l7138,426e" filled="false" stroked="true" strokeweight=".748pt" strokecolor="#939598">
                <v:path arrowok="t"/>
              </v:shape>
            </v:group>
            <v:group style="position:absolute;left:7098;top:427;width:2;height:80" coordorigin="7098,427" coordsize="2,80">
              <v:shape style="position:absolute;left:7098;top:427;width:2;height:80" coordorigin="7098,427" coordsize="0,80" path="m7098,507l7098,427e" filled="false" stroked="true" strokeweight=".748pt" strokecolor="#939598">
                <v:path arrowok="t"/>
              </v:shape>
            </v:group>
            <v:group style="position:absolute;left:7058;top:427;width:2;height:80" coordorigin="7058,427" coordsize="2,80">
              <v:shape style="position:absolute;left:7058;top:427;width:2;height:80" coordorigin="7058,427" coordsize="0,80" path="m7058,507l7058,427e" filled="false" stroked="true" strokeweight=".748pt" strokecolor="#939598">
                <v:path arrowok="t"/>
              </v:shape>
            </v:group>
            <v:group style="position:absolute;left:7018;top:427;width:2;height:80" coordorigin="7018,427" coordsize="2,80">
              <v:shape style="position:absolute;left:7018;top:427;width:2;height:80" coordorigin="7018,427" coordsize="1,80" path="m7018,507l7018,427e" filled="false" stroked="true" strokeweight=".748pt" strokecolor="#939598">
                <v:path arrowok="t"/>
              </v:shape>
            </v:group>
            <v:group style="position:absolute;left:6978;top:427;width:2;height:80" coordorigin="6978,427" coordsize="2,80">
              <v:shape style="position:absolute;left:6978;top:427;width:2;height:80" coordorigin="6978,427" coordsize="0,80" path="m6978,507l6978,427e" filled="false" stroked="true" strokeweight=".748pt" strokecolor="#939598">
                <v:path arrowok="t"/>
              </v:shape>
            </v:group>
            <v:group style="position:absolute;left:6938;top:427;width:2;height:80" coordorigin="6938,427" coordsize="2,80">
              <v:shape style="position:absolute;left:6938;top:427;width:2;height:80" coordorigin="6938,427" coordsize="0,80" path="m6938,507l6938,427e" filled="false" stroked="true" strokeweight=".748pt" strokecolor="#939598">
                <v:path arrowok="t"/>
              </v:shape>
            </v:group>
            <v:group style="position:absolute;left:6898;top:427;width:2;height:80" coordorigin="6898,427" coordsize="2,80">
              <v:shape style="position:absolute;left:6898;top:427;width:2;height:80" coordorigin="6898,427" coordsize="0,80" path="m6898,507l6898,427e" filled="false" stroked="true" strokeweight=".748pt" strokecolor="#939598">
                <v:path arrowok="t"/>
              </v:shape>
            </v:group>
            <v:group style="position:absolute;left:6858;top:427;width:2;height:80" coordorigin="6858,427" coordsize="2,80">
              <v:shape style="position:absolute;left:6858;top:427;width:2;height:80" coordorigin="6858,427" coordsize="0,80" path="m6858,507l6858,427e" filled="false" stroked="true" strokeweight=".748pt" strokecolor="#939598">
                <v:path arrowok="t"/>
              </v:shape>
            </v:group>
            <v:group style="position:absolute;left:6818;top:427;width:2;height:80" coordorigin="6818,427" coordsize="2,80">
              <v:shape style="position:absolute;left:6818;top:427;width:2;height:80" coordorigin="6818,427" coordsize="1,80" path="m6818,507l6818,427e" filled="false" stroked="true" strokeweight=".748pt" strokecolor="#939598">
                <v:path arrowok="t"/>
              </v:shape>
            </v:group>
            <v:group style="position:absolute;left:6778;top:427;width:2;height:80" coordorigin="6778,427" coordsize="2,80">
              <v:shape style="position:absolute;left:6778;top:427;width:2;height:80" coordorigin="6778,427" coordsize="0,80" path="m6778,507l6778,427e" filled="false" stroked="true" strokeweight=".748pt" strokecolor="#939598">
                <v:path arrowok="t"/>
              </v:shape>
            </v:group>
            <v:group style="position:absolute;left:6738;top:427;width:2;height:80" coordorigin="6738,427" coordsize="2,80">
              <v:shape style="position:absolute;left:6738;top:427;width:2;height:80" coordorigin="6738,427" coordsize="0,80" path="m6738,507l6738,427e" filled="false" stroked="true" strokeweight=".748pt" strokecolor="#939598">
                <v:path arrowok="t"/>
              </v:shape>
            </v:group>
            <v:group style="position:absolute;left:6698;top:427;width:2;height:80" coordorigin="6698,427" coordsize="2,80">
              <v:shape style="position:absolute;left:6698;top:427;width:2;height:80" coordorigin="6698,427" coordsize="1,80" path="m6698,507l6698,427e" filled="false" stroked="true" strokeweight=".748pt" strokecolor="#939598">
                <v:path arrowok="t"/>
              </v:shape>
            </v:group>
            <v:group style="position:absolute;left:6658;top:427;width:2;height:80" coordorigin="6658,427" coordsize="2,80">
              <v:shape style="position:absolute;left:6658;top:427;width:2;height:80" coordorigin="6658,427" coordsize="1,80" path="m6658,507l6658,427e" filled="false" stroked="true" strokeweight=".748pt" strokecolor="#939598">
                <v:path arrowok="t"/>
              </v:shape>
            </v:group>
            <v:group style="position:absolute;left:6617;top:427;width:2;height:80" coordorigin="6617,427" coordsize="2,80">
              <v:shape style="position:absolute;left:6617;top:427;width:2;height:80" coordorigin="6617,427" coordsize="1,80" path="m6618,507l6617,427e" filled="false" stroked="true" strokeweight=".748pt" strokecolor="#939598">
                <v:path arrowok="t"/>
              </v:shape>
            </v:group>
            <v:group style="position:absolute;left:6577;top:427;width:2;height:80" coordorigin="6577,427" coordsize="2,80">
              <v:shape style="position:absolute;left:6577;top:427;width:2;height:80" coordorigin="6577,427" coordsize="1,80" path="m6577,507l6577,427e" filled="false" stroked="true" strokeweight=".748pt" strokecolor="#939598">
                <v:path arrowok="t"/>
              </v:shape>
            </v:group>
            <v:group style="position:absolute;left:6537;top:427;width:2;height:80" coordorigin="6537,427" coordsize="2,80">
              <v:shape style="position:absolute;left:6537;top:427;width:2;height:80" coordorigin="6537,427" coordsize="1,80" path="m6537,507l6537,427e" filled="false" stroked="true" strokeweight=".748pt" strokecolor="#939598">
                <v:path arrowok="t"/>
              </v:shape>
            </v:group>
            <v:group style="position:absolute;left:6497;top:427;width:2;height:80" coordorigin="6497,427" coordsize="2,80">
              <v:shape style="position:absolute;left:6497;top:427;width:2;height:80" coordorigin="6497,427" coordsize="0,80" path="m6497,507l6497,427e" filled="false" stroked="true" strokeweight=".748pt" strokecolor="#939598">
                <v:path arrowok="t"/>
              </v:shape>
            </v:group>
            <v:group style="position:absolute;left:6457;top:427;width:2;height:80" coordorigin="6457,427" coordsize="2,80">
              <v:shape style="position:absolute;left:6457;top:427;width:2;height:80" coordorigin="6457,427" coordsize="1,80" path="m6457,507l6457,427e" filled="false" stroked="true" strokeweight=".748pt" strokecolor="#939598">
                <v:path arrowok="t"/>
              </v:shape>
            </v:group>
            <v:group style="position:absolute;left:6417;top:427;width:2;height:80" coordorigin="6417,427" coordsize="2,80">
              <v:shape style="position:absolute;left:6417;top:427;width:2;height:80" coordorigin="6417,427" coordsize="0,80" path="m6417,507l6417,427e" filled="false" stroked="true" strokeweight=".748pt" strokecolor="#939598">
                <v:path arrowok="t"/>
              </v:shape>
            </v:group>
            <v:group style="position:absolute;left:6377;top:427;width:2;height:80" coordorigin="6377,427" coordsize="2,80">
              <v:shape style="position:absolute;left:6377;top:427;width:2;height:80" coordorigin="6377,427" coordsize="0,80" path="m6377,507l6377,427e" filled="false" stroked="true" strokeweight=".748pt" strokecolor="#939598">
                <v:path arrowok="t"/>
              </v:shape>
            </v:group>
            <v:group style="position:absolute;left:6337;top:427;width:2;height:80" coordorigin="6337,427" coordsize="2,80">
              <v:shape style="position:absolute;left:6337;top:427;width:2;height:80" coordorigin="6337,427" coordsize="0,80" path="m6337,507l6337,427e" filled="false" stroked="true" strokeweight=".748pt" strokecolor="#939598">
                <v:path arrowok="t"/>
              </v:shape>
            </v:group>
            <v:group style="position:absolute;left:6297;top:427;width:2;height:80" coordorigin="6297,427" coordsize="2,80">
              <v:shape style="position:absolute;left:6297;top:427;width:2;height:80" coordorigin="6297,427" coordsize="0,80" path="m6297,507l6297,427e" filled="false" stroked="true" strokeweight=".748pt" strokecolor="#939598">
                <v:path arrowok="t"/>
              </v:shape>
            </v:group>
            <v:group style="position:absolute;left:6257;top:427;width:2;height:80" coordorigin="6257,427" coordsize="2,80">
              <v:shape style="position:absolute;left:6257;top:427;width:2;height:80" coordorigin="6257,427" coordsize="1,80" path="m6257,507l6257,427e" filled="false" stroked="true" strokeweight=".748pt" strokecolor="#939598">
                <v:path arrowok="t"/>
              </v:shape>
            </v:group>
            <v:group style="position:absolute;left:6217;top:427;width:2;height:80" coordorigin="6217,427" coordsize="2,80">
              <v:shape style="position:absolute;left:6217;top:427;width:2;height:80" coordorigin="6217,427" coordsize="0,80" path="m6217,507l6217,427e" filled="false" stroked="true" strokeweight=".748pt" strokecolor="#939598">
                <v:path arrowok="t"/>
              </v:shape>
            </v:group>
            <v:group style="position:absolute;left:6177;top:427;width:2;height:80" coordorigin="6177,427" coordsize="2,80">
              <v:shape style="position:absolute;left:6177;top:427;width:2;height:80" coordorigin="6177,427" coordsize="0,80" path="m6177,507l6177,427e" filled="false" stroked="true" strokeweight=".748pt" strokecolor="#939598">
                <v:path arrowok="t"/>
              </v:shape>
            </v:group>
            <v:group style="position:absolute;left:6137;top:427;width:2;height:80" coordorigin="6137,427" coordsize="2,80">
              <v:shape style="position:absolute;left:6137;top:427;width:2;height:80" coordorigin="6137,427" coordsize="1,80" path="m6137,507l6137,427e" filled="false" stroked="true" strokeweight=".748pt" strokecolor="#939598">
                <v:path arrowok="t"/>
              </v:shape>
            </v:group>
            <v:group style="position:absolute;left:6097;top:427;width:2;height:80" coordorigin="6097,427" coordsize="2,80">
              <v:shape style="position:absolute;left:6097;top:427;width:2;height:80" coordorigin="6097,427" coordsize="0,80" path="m6097,507l6097,427e" filled="false" stroked="true" strokeweight=".748pt" strokecolor="#939598">
                <v:path arrowok="t"/>
              </v:shape>
            </v:group>
            <v:group style="position:absolute;left:6057;top:427;width:2;height:80" coordorigin="6057,427" coordsize="2,80">
              <v:shape style="position:absolute;left:6057;top:427;width:2;height:80" coordorigin="6057,427" coordsize="0,80" path="m6057,507l6057,427e" filled="false" stroked="true" strokeweight=".748pt" strokecolor="#939598">
                <v:path arrowok="t"/>
              </v:shape>
            </v:group>
            <v:group style="position:absolute;left:6017;top:427;width:2;height:80" coordorigin="6017,427" coordsize="2,80">
              <v:shape style="position:absolute;left:6017;top:427;width:2;height:80" coordorigin="6017,427" coordsize="0,80" path="m6017,507l6017,427e" filled="false" stroked="true" strokeweight=".748pt" strokecolor="#939598">
                <v:path arrowok="t"/>
              </v:shape>
            </v:group>
            <v:group style="position:absolute;left:5977;top:427;width:2;height:80" coordorigin="5977,427" coordsize="2,80">
              <v:shape style="position:absolute;left:5977;top:427;width:2;height:80" coordorigin="5977,427" coordsize="0,80" path="m5977,507l5977,427e" filled="false" stroked="true" strokeweight=".748pt" strokecolor="#939598">
                <v:path arrowok="t"/>
              </v:shape>
            </v:group>
            <v:group style="position:absolute;left:5936;top:427;width:2;height:80" coordorigin="5936,427" coordsize="2,80">
              <v:shape style="position:absolute;left:5936;top:427;width:2;height:80" coordorigin="5936,427" coordsize="1,80" path="m5936,507l5936,427e" filled="false" stroked="true" strokeweight=".748pt" strokecolor="#939598">
                <v:path arrowok="t"/>
              </v:shape>
            </v:group>
            <v:group style="position:absolute;left:5896;top:427;width:2;height:80" coordorigin="5896,427" coordsize="2,80">
              <v:shape style="position:absolute;left:5896;top:427;width:2;height:80" coordorigin="5896,427" coordsize="0,80" path="m5896,507l5896,427e" filled="false" stroked="true" strokeweight=".748pt" strokecolor="#939598">
                <v:path arrowok="t"/>
              </v:shape>
            </v:group>
            <v:group style="position:absolute;left:5856;top:427;width:2;height:80" coordorigin="5856,427" coordsize="2,80">
              <v:shape style="position:absolute;left:5856;top:427;width:2;height:80" coordorigin="5856,427" coordsize="0,80" path="m5856,507l5856,427e" filled="false" stroked="true" strokeweight=".748pt" strokecolor="#939598">
                <v:path arrowok="t"/>
              </v:shape>
            </v:group>
            <v:group style="position:absolute;left:5816;top:427;width:2;height:80" coordorigin="5816,427" coordsize="2,80">
              <v:shape style="position:absolute;left:5816;top:427;width:2;height:80" coordorigin="5816,427" coordsize="1,80" path="m5816,507l5816,427e" filled="false" stroked="true" strokeweight=".748pt" strokecolor="#939598">
                <v:path arrowok="t"/>
              </v:shape>
            </v:group>
            <v:group style="position:absolute;left:5776;top:427;width:2;height:80" coordorigin="5776,427" coordsize="2,80">
              <v:shape style="position:absolute;left:5776;top:427;width:2;height:80" coordorigin="5776,427" coordsize="0,80" path="m5776,507l5776,427e" filled="false" stroked="true" strokeweight=".748pt" strokecolor="#939598">
                <v:path arrowok="t"/>
              </v:shape>
            </v:group>
            <v:group style="position:absolute;left:5736;top:427;width:2;height:80" coordorigin="5736,427" coordsize="2,80">
              <v:shape style="position:absolute;left:5736;top:427;width:2;height:80" coordorigin="5736,427" coordsize="0,80" path="m5736,507l5736,427e" filled="false" stroked="true" strokeweight=".748pt" strokecolor="#939598">
                <v:path arrowok="t"/>
              </v:shape>
            </v:group>
            <v:group style="position:absolute;left:5696;top:427;width:2;height:80" coordorigin="5696,427" coordsize="2,80">
              <v:shape style="position:absolute;left:5696;top:427;width:2;height:80" coordorigin="5696,427" coordsize="0,80" path="m5696,507l5696,427e" filled="false" stroked="true" strokeweight=".748pt" strokecolor="#939598">
                <v:path arrowok="t"/>
              </v:shape>
            </v:group>
            <v:group style="position:absolute;left:5656;top:427;width:2;height:80" coordorigin="5656,427" coordsize="2,80">
              <v:shape style="position:absolute;left:5656;top:427;width:2;height:80" coordorigin="5656,427" coordsize="0,80" path="m5656,507l5656,427e" filled="false" stroked="true" strokeweight=".748pt" strokecolor="#939598">
                <v:path arrowok="t"/>
              </v:shape>
            </v:group>
            <v:group style="position:absolute;left:5616;top:427;width:2;height:80" coordorigin="5616,427" coordsize="2,80">
              <v:shape style="position:absolute;left:5616;top:427;width:2;height:80" coordorigin="5616,427" coordsize="1,80" path="m5616,507l5616,427e" filled="false" stroked="true" strokeweight=".748pt" strokecolor="#939598">
                <v:path arrowok="t"/>
              </v:shape>
            </v:group>
            <v:group style="position:absolute;left:5576;top:427;width:2;height:80" coordorigin="5576,427" coordsize="2,80">
              <v:shape style="position:absolute;left:5576;top:427;width:2;height:80" coordorigin="5576,427" coordsize="0,80" path="m5576,507l5576,427e" filled="false" stroked="true" strokeweight=".748pt" strokecolor="#939598">
                <v:path arrowok="t"/>
              </v:shape>
            </v:group>
            <v:group style="position:absolute;left:5536;top:427;width:2;height:80" coordorigin="5536,427" coordsize="2,80">
              <v:shape style="position:absolute;left:5536;top:427;width:2;height:80" coordorigin="5536,427" coordsize="1,80" path="m5536,507l5536,427e" filled="false" stroked="true" strokeweight=".748pt" strokecolor="#939598">
                <v:path arrowok="t"/>
              </v:shape>
            </v:group>
            <v:group style="position:absolute;left:5496;top:427;width:2;height:80" coordorigin="5496,427" coordsize="2,80">
              <v:shape style="position:absolute;left:5496;top:427;width:2;height:80" coordorigin="5496,427" coordsize="1,80" path="m5496,507l5496,427e" filled="false" stroked="true" strokeweight=".748pt" strokecolor="#939598">
                <v:path arrowok="t"/>
              </v:shape>
            </v:group>
            <v:group style="position:absolute;left:5456;top:427;width:2;height:80" coordorigin="5456,427" coordsize="2,80">
              <v:shape style="position:absolute;left:5456;top:427;width:2;height:80" coordorigin="5456,427" coordsize="1,80" path="m5456,507l5456,427e" filled="false" stroked="true" strokeweight=".748pt" strokecolor="#939598">
                <v:path arrowok="t"/>
              </v:shape>
            </v:group>
            <v:group style="position:absolute;left:5416;top:427;width:2;height:80" coordorigin="5416,427" coordsize="2,80">
              <v:shape style="position:absolute;left:5416;top:427;width:2;height:80" coordorigin="5416,427" coordsize="1,80" path="m5416,507l5416,427e" filled="false" stroked="true" strokeweight=".748pt" strokecolor="#939598">
                <v:path arrowok="t"/>
              </v:shape>
            </v:group>
            <v:group style="position:absolute;left:5376;top:427;width:2;height:80" coordorigin="5376,427" coordsize="2,80">
              <v:shape style="position:absolute;left:5376;top:427;width:2;height:80" coordorigin="5376,427" coordsize="1,80" path="m5376,507l5376,427e" filled="false" stroked="true" strokeweight=".748pt" strokecolor="#939598">
                <v:path arrowok="t"/>
              </v:shape>
            </v:group>
            <v:group style="position:absolute;left:5336;top:427;width:2;height:80" coordorigin="5336,427" coordsize="2,80">
              <v:shape style="position:absolute;left:5336;top:427;width:2;height:80" coordorigin="5336,427" coordsize="1,80" path="m5336,507l5336,427e" filled="false" stroked="true" strokeweight=".748pt" strokecolor="#939598">
                <v:path arrowok="t"/>
              </v:shape>
            </v:group>
            <v:group style="position:absolute;left:5295;top:427;width:2;height:80" coordorigin="5295,427" coordsize="2,80">
              <v:shape style="position:absolute;left:5295;top:427;width:2;height:80" coordorigin="5295,427" coordsize="0,80" path="m5296,507l5295,427e" filled="false" stroked="true" strokeweight=".748pt" strokecolor="#939598">
                <v:path arrowok="t"/>
              </v:shape>
            </v:group>
            <v:group style="position:absolute;left:5255;top:427;width:2;height:80" coordorigin="5255,427" coordsize="2,80">
              <v:shape style="position:absolute;left:5255;top:427;width:2;height:80" coordorigin="5255,427" coordsize="0,80" path="m5255,507l5255,427e" filled="false" stroked="true" strokeweight=".748pt" strokecolor="#939598">
                <v:path arrowok="t"/>
              </v:shape>
            </v:group>
            <v:group style="position:absolute;left:5215;top:427;width:2;height:80" coordorigin="5215,427" coordsize="2,80">
              <v:shape style="position:absolute;left:5215;top:427;width:2;height:80" coordorigin="5215,427" coordsize="0,80" path="m5215,507l5215,427e" filled="false" stroked="true" strokeweight=".748pt" strokecolor="#939598">
                <v:path arrowok="t"/>
              </v:shape>
            </v:group>
            <v:group style="position:absolute;left:5175;top:427;width:2;height:80" coordorigin="5175,427" coordsize="2,80">
              <v:shape style="position:absolute;left:5175;top:427;width:2;height:80" coordorigin="5175,427" coordsize="1,80" path="m5175,507l5175,427e" filled="false" stroked="true" strokeweight=".748pt" strokecolor="#939598">
                <v:path arrowok="t"/>
              </v:shape>
            </v:group>
            <v:group style="position:absolute;left:5135;top:427;width:2;height:80" coordorigin="5135,427" coordsize="2,80">
              <v:shape style="position:absolute;left:5135;top:427;width:2;height:80" coordorigin="5135,427" coordsize="0,80" path="m5135,507l5135,427e" filled="false" stroked="true" strokeweight=".748pt" strokecolor="#939598">
                <v:path arrowok="t"/>
              </v:shape>
            </v:group>
            <v:group style="position:absolute;left:5095;top:427;width:2;height:80" coordorigin="5095,427" coordsize="2,80">
              <v:shape style="position:absolute;left:5095;top:427;width:2;height:80" coordorigin="5095,427" coordsize="0,80" path="m5095,507l5095,427e" filled="false" stroked="true" strokeweight=".748pt" strokecolor="#939598">
                <v:path arrowok="t"/>
              </v:shape>
            </v:group>
            <v:group style="position:absolute;left:5055;top:427;width:2;height:80" coordorigin="5055,427" coordsize="2,80">
              <v:shape style="position:absolute;left:5055;top:427;width:2;height:80" coordorigin="5055,427" coordsize="1,80" path="m5055,507l5055,427e" filled="false" stroked="true" strokeweight=".748pt" strokecolor="#939598">
                <v:path arrowok="t"/>
              </v:shape>
            </v:group>
            <v:group style="position:absolute;left:5015;top:427;width:2;height:80" coordorigin="5015,427" coordsize="2,80">
              <v:shape style="position:absolute;left:5015;top:427;width:2;height:80" coordorigin="5015,427" coordsize="0,80" path="m5015,507l5015,427e" filled="false" stroked="true" strokeweight=".748pt" strokecolor="#939598">
                <v:path arrowok="t"/>
              </v:shape>
            </v:group>
            <v:group style="position:absolute;left:4975;top:427;width:2;height:80" coordorigin="4975,427" coordsize="2,80">
              <v:shape style="position:absolute;left:4975;top:427;width:2;height:80" coordorigin="4975,427" coordsize="0,80" path="m4975,507l4975,427e" filled="false" stroked="true" strokeweight=".748pt" strokecolor="#939598">
                <v:path arrowok="t"/>
              </v:shape>
            </v:group>
            <v:group style="position:absolute;left:4935;top:427;width:2;height:80" coordorigin="4935,427" coordsize="2,80">
              <v:shape style="position:absolute;left:4935;top:427;width:2;height:80" coordorigin="4935,427" coordsize="0,80" path="m4935,507l4935,427e" filled="false" stroked="true" strokeweight=".748pt" strokecolor="#939598">
                <v:path arrowok="t"/>
              </v:shape>
            </v:group>
            <v:group style="position:absolute;left:4895;top:427;width:2;height:80" coordorigin="4895,427" coordsize="2,80">
              <v:shape style="position:absolute;left:4895;top:427;width:2;height:80" coordorigin="4895,427" coordsize="0,80" path="m4895,507l4895,427e" filled="false" stroked="true" strokeweight=".748pt" strokecolor="#939598">
                <v:path arrowok="t"/>
              </v:shape>
            </v:group>
            <v:group style="position:absolute;left:4855;top:427;width:2;height:80" coordorigin="4855,427" coordsize="2,80">
              <v:shape style="position:absolute;left:4855;top:427;width:2;height:80" coordorigin="4855,427" coordsize="1,80" path="m4855,507l4855,427e" filled="false" stroked="true" strokeweight=".748pt" strokecolor="#939598">
                <v:path arrowok="t"/>
              </v:shape>
            </v:group>
            <v:group style="position:absolute;left:4815;top:427;width:2;height:80" coordorigin="4815,427" coordsize="2,80">
              <v:shape style="position:absolute;left:4815;top:427;width:2;height:80" coordorigin="4815,427" coordsize="0,80" path="m4815,507l4815,427e" filled="false" stroked="true" strokeweight=".748pt" strokecolor="#939598">
                <v:path arrowok="t"/>
              </v:shape>
            </v:group>
            <v:group style="position:absolute;left:4775;top:427;width:2;height:80" coordorigin="4775,427" coordsize="2,80">
              <v:shape style="position:absolute;left:4775;top:427;width:2;height:80" coordorigin="4775,427" coordsize="0,80" path="m4775,507l4775,427e" filled="false" stroked="true" strokeweight=".748pt" strokecolor="#939598">
                <v:path arrowok="t"/>
              </v:shape>
            </v:group>
            <v:group style="position:absolute;left:4735;top:427;width:2;height:80" coordorigin="4735,427" coordsize="2,80">
              <v:shape style="position:absolute;left:4735;top:427;width:2;height:80" coordorigin="4735,427" coordsize="1,80" path="m4735,507l4735,427e" filled="false" stroked="true" strokeweight=".748pt" strokecolor="#939598">
                <v:path arrowok="t"/>
              </v:shape>
            </v:group>
            <v:group style="position:absolute;left:4695;top:427;width:2;height:80" coordorigin="4695,427" coordsize="2,80">
              <v:shape style="position:absolute;left:4695;top:427;width:2;height:80" coordorigin="4695,427" coordsize="0,80" path="m4695,507l4695,427e" filled="false" stroked="true" strokeweight=".748pt" strokecolor="#939598">
                <v:path arrowok="t"/>
              </v:shape>
            </v:group>
            <v:group style="position:absolute;left:4655;top:427;width:2;height:80" coordorigin="4655,427" coordsize="2,80">
              <v:shape style="position:absolute;left:4655;top:427;width:2;height:80" coordorigin="4655,427" coordsize="0,80" path="m4655,507l4655,427e" filled="false" stroked="true" strokeweight=".748pt" strokecolor="#939598">
                <v:path arrowok="t"/>
              </v:shape>
            </v:group>
            <v:group style="position:absolute;left:4614;top:427;width:2;height:80" coordorigin="4614,427" coordsize="2,80">
              <v:shape style="position:absolute;left:4614;top:427;width:2;height:80" coordorigin="4614,427" coordsize="0,80" path="m4614,507l4614,427e" filled="false" stroked="true" strokeweight=".748pt" strokecolor="#939598">
                <v:path arrowok="t"/>
              </v:shape>
            </v:group>
            <v:group style="position:absolute;left:4574;top:427;width:2;height:80" coordorigin="4574,427" coordsize="2,80">
              <v:shape style="position:absolute;left:4574;top:427;width:2;height:80" coordorigin="4574,427" coordsize="0,80" path="m4574,507l4574,427e" filled="false" stroked="true" strokeweight=".748pt" strokecolor="#939598">
                <v:path arrowok="t"/>
              </v:shape>
            </v:group>
            <v:group style="position:absolute;left:4534;top:427;width:2;height:80" coordorigin="4534,427" coordsize="2,80">
              <v:shape style="position:absolute;left:4534;top:427;width:2;height:80" coordorigin="4534,427" coordsize="1,80" path="m4534,507l4534,427e" filled="false" stroked="true" strokeweight=".748pt" strokecolor="#939598">
                <v:path arrowok="t"/>
              </v:shape>
            </v:group>
            <v:group style="position:absolute;left:4494;top:427;width:2;height:80" coordorigin="4494,427" coordsize="2,80">
              <v:shape style="position:absolute;left:4494;top:427;width:2;height:80" coordorigin="4494,427" coordsize="0,80" path="m4494,507l4494,427e" filled="false" stroked="true" strokeweight=".748pt" strokecolor="#939598">
                <v:path arrowok="t"/>
              </v:shape>
            </v:group>
            <v:group style="position:absolute;left:4454;top:427;width:2;height:80" coordorigin="4454,427" coordsize="2,80">
              <v:shape style="position:absolute;left:4454;top:427;width:2;height:80" coordorigin="4454,427" coordsize="0,80" path="m4454,507l4454,427e" filled="false" stroked="true" strokeweight=".748pt" strokecolor="#939598">
                <v:path arrowok="t"/>
              </v:shape>
            </v:group>
            <v:group style="position:absolute;left:4414;top:427;width:2;height:80" coordorigin="4414,427" coordsize="2,80">
              <v:shape style="position:absolute;left:4414;top:427;width:2;height:80" coordorigin="4414,427" coordsize="1,80" path="m4414,507l4414,427e" filled="false" stroked="true" strokeweight=".748pt" strokecolor="#939598">
                <v:path arrowok="t"/>
              </v:shape>
            </v:group>
            <v:group style="position:absolute;left:4374;top:427;width:2;height:80" coordorigin="4374,427" coordsize="2,80">
              <v:shape style="position:absolute;left:4374;top:427;width:2;height:80" coordorigin="4374,427" coordsize="0,80" path="m4374,507l4374,427e" filled="false" stroked="true" strokeweight=".748pt" strokecolor="#939598">
                <v:path arrowok="t"/>
              </v:shape>
            </v:group>
            <v:group style="position:absolute;left:4334;top:427;width:2;height:80" coordorigin="4334,427" coordsize="2,80">
              <v:shape style="position:absolute;left:4334;top:427;width:2;height:80" coordorigin="4334,427" coordsize="1,80" path="m4334,507l4334,427e" filled="false" stroked="true" strokeweight=".748pt" strokecolor="#939598">
                <v:path arrowok="t"/>
              </v:shape>
            </v:group>
            <v:group style="position:absolute;left:4294;top:427;width:2;height:80" coordorigin="4294,427" coordsize="2,80">
              <v:shape style="position:absolute;left:4294;top:427;width:2;height:80" coordorigin="4294,427" coordsize="1,80" path="m4294,507l4294,427e" filled="false" stroked="true" strokeweight=".748pt" strokecolor="#939598">
                <v:path arrowok="t"/>
              </v:shape>
            </v:group>
            <v:group style="position:absolute;left:4254;top:427;width:2;height:80" coordorigin="4254,427" coordsize="2,80">
              <v:shape style="position:absolute;left:4254;top:427;width:2;height:80" coordorigin="4254,427" coordsize="1,80" path="m4254,507l4254,427e" filled="false" stroked="true" strokeweight=".748pt" strokecolor="#939598">
                <v:path arrowok="t"/>
              </v:shape>
            </v:group>
            <v:group style="position:absolute;left:4214;top:427;width:2;height:80" coordorigin="4214,427" coordsize="2,80">
              <v:shape style="position:absolute;left:4214;top:427;width:2;height:80" coordorigin="4214,427" coordsize="1,80" path="m4214,507l4214,427e" filled="false" stroked="true" strokeweight=".748pt" strokecolor="#939598">
                <v:path arrowok="t"/>
              </v:shape>
            </v:group>
            <v:group style="position:absolute;left:4174;top:427;width:2;height:80" coordorigin="4174,427" coordsize="2,80">
              <v:shape style="position:absolute;left:4174;top:427;width:2;height:80" coordorigin="4174,427" coordsize="1,80" path="m4174,507l4174,427e" filled="false" stroked="true" strokeweight=".748pt" strokecolor="#939598">
                <v:path arrowok="t"/>
              </v:shape>
            </v:group>
            <v:group style="position:absolute;left:4134;top:427;width:2;height:80" coordorigin="4134,427" coordsize="2,80">
              <v:shape style="position:absolute;left:4134;top:427;width:2;height:80" coordorigin="4134,427" coordsize="0,80" path="m4134,507l4134,427e" filled="false" stroked="true" strokeweight=".748pt" strokecolor="#939598">
                <v:path arrowok="t"/>
              </v:shape>
            </v:group>
            <v:group style="position:absolute;left:4094;top:427;width:2;height:80" coordorigin="4094,427" coordsize="2,80">
              <v:shape style="position:absolute;left:4094;top:427;width:2;height:80" coordorigin="4094,427" coordsize="0,80" path="m4094,507l4094,427e" filled="false" stroked="true" strokeweight=".748pt" strokecolor="#939598">
                <v:path arrowok="t"/>
              </v:shape>
            </v:group>
            <v:group style="position:absolute;left:4054;top:427;width:2;height:80" coordorigin="4054,427" coordsize="2,80">
              <v:shape style="position:absolute;left:4054;top:427;width:2;height:80" coordorigin="4054,427" coordsize="0,80" path="m4054,507l4054,427e" filled="false" stroked="true" strokeweight=".748pt" strokecolor="#939598">
                <v:path arrowok="t"/>
              </v:shape>
            </v:group>
            <v:group style="position:absolute;left:4014;top:427;width:2;height:80" coordorigin="4014,427" coordsize="2,80">
              <v:shape style="position:absolute;left:4014;top:427;width:2;height:80" coordorigin="4014,427" coordsize="0,80" path="m4014,507l4014,427e" filled="false" stroked="true" strokeweight=".748pt" strokecolor="#939598">
                <v:path arrowok="t"/>
              </v:shape>
            </v:group>
            <v:group style="position:absolute;left:3973;top:427;width:2;height:80" coordorigin="3973,427" coordsize="2,80">
              <v:shape style="position:absolute;left:3973;top:427;width:2;height:80" coordorigin="3973,427" coordsize="1,80" path="m3974,507l3973,427e" filled="false" stroked="true" strokeweight=".748pt" strokecolor="#939598">
                <v:path arrowok="t"/>
              </v:shape>
            </v:group>
            <v:group style="position:absolute;left:3933;top:427;width:2;height:80" coordorigin="3933,427" coordsize="2,80">
              <v:shape style="position:absolute;left:3933;top:427;width:2;height:80" coordorigin="3933,427" coordsize="0,80" path="m3933,507l3933,427e" filled="false" stroked="true" strokeweight=".748pt" strokecolor="#939598">
                <v:path arrowok="t"/>
              </v:shape>
            </v:group>
            <v:group style="position:absolute;left:3893;top:427;width:2;height:80" coordorigin="3893,427" coordsize="2,80">
              <v:shape style="position:absolute;left:3893;top:427;width:2;height:80" coordorigin="3893,427" coordsize="0,80" path="m3893,507l3893,427e" filled="false" stroked="true" strokeweight=".748pt" strokecolor="#939598">
                <v:path arrowok="t"/>
              </v:shape>
            </v:group>
            <v:group style="position:absolute;left:3853;top:427;width:2;height:80" coordorigin="3853,427" coordsize="2,80">
              <v:shape style="position:absolute;left:3853;top:427;width:2;height:80" coordorigin="3853,427" coordsize="0,80" path="m3853,507l3853,427e" filled="false" stroked="true" strokeweight=".748pt" strokecolor="#939598">
                <v:path arrowok="t"/>
              </v:shape>
            </v:group>
            <v:group style="position:absolute;left:3813;top:427;width:2;height:80" coordorigin="3813,427" coordsize="2,80">
              <v:shape style="position:absolute;left:3813;top:427;width:2;height:80" coordorigin="3813,427" coordsize="0,80" path="m3813,507l3813,427e" filled="false" stroked="true" strokeweight=".748pt" strokecolor="#939598">
                <v:path arrowok="t"/>
              </v:shape>
            </v:group>
            <v:group style="position:absolute;left:3773;top:427;width:2;height:80" coordorigin="3773,427" coordsize="2,80">
              <v:shape style="position:absolute;left:3773;top:427;width:2;height:80" coordorigin="3773,427" coordsize="0,80" path="m3773,507l3773,427e" filled="false" stroked="true" strokeweight=".748pt" strokecolor="#939598">
                <v:path arrowok="t"/>
              </v:shape>
            </v:group>
            <v:group style="position:absolute;left:3733;top:427;width:2;height:80" coordorigin="3733,427" coordsize="2,80">
              <v:shape style="position:absolute;left:3733;top:427;width:2;height:80" coordorigin="3733,427" coordsize="0,80" path="m3733,507l3733,427e" filled="false" stroked="true" strokeweight=".748pt" strokecolor="#939598">
                <v:path arrowok="t"/>
              </v:shape>
            </v:group>
            <v:group style="position:absolute;left:3693;top:428;width:2;height:80" coordorigin="3693,428" coordsize="2,80">
              <v:shape style="position:absolute;left:3693;top:428;width:2;height:80" coordorigin="3693,428" coordsize="0,80" path="m3693,508l3693,428e" filled="false" stroked="true" strokeweight=".748pt" strokecolor="#939598">
                <v:path arrowok="t"/>
              </v:shape>
            </v:group>
            <v:group style="position:absolute;left:3653;top:428;width:2;height:80" coordorigin="3653,428" coordsize="2,80">
              <v:shape style="position:absolute;left:3653;top:428;width:2;height:80" coordorigin="3653,428" coordsize="1,80" path="m3653,508l3653,428e" filled="false" stroked="true" strokeweight=".748pt" strokecolor="#939598">
                <v:path arrowok="t"/>
              </v:shape>
            </v:group>
            <v:group style="position:absolute;left:3613;top:428;width:2;height:80" coordorigin="3613,428" coordsize="2,80">
              <v:shape style="position:absolute;left:3613;top:428;width:2;height:80" coordorigin="3613,428" coordsize="0,80" path="m3613,508l3613,428e" filled="false" stroked="true" strokeweight=".748pt" strokecolor="#939598">
                <v:path arrowok="t"/>
              </v:shape>
            </v:group>
            <v:group style="position:absolute;left:3573;top:428;width:2;height:80" coordorigin="3573,428" coordsize="2,80">
              <v:shape style="position:absolute;left:3573;top:428;width:2;height:80" coordorigin="3573,428" coordsize="0,80" path="m3573,508l3573,428e" filled="false" stroked="true" strokeweight=".748pt" strokecolor="#939598">
                <v:path arrowok="t"/>
              </v:shape>
            </v:group>
            <v:group style="position:absolute;left:3533;top:428;width:2;height:80" coordorigin="3533,428" coordsize="2,80">
              <v:shape style="position:absolute;left:3533;top:428;width:2;height:80" coordorigin="3533,428" coordsize="0,80" path="m3533,508l3533,428e" filled="false" stroked="true" strokeweight=".748pt" strokecolor="#939598">
                <v:path arrowok="t"/>
              </v:shape>
            </v:group>
            <v:group style="position:absolute;left:3493;top:428;width:2;height:80" coordorigin="3493,428" coordsize="2,80">
              <v:shape style="position:absolute;left:3493;top:428;width:2;height:80" coordorigin="3493,428" coordsize="0,80" path="m3493,508l3493,428e" filled="false" stroked="true" strokeweight=".748pt" strokecolor="#939598">
                <v:path arrowok="t"/>
              </v:shape>
            </v:group>
            <v:group style="position:absolute;left:3453;top:428;width:2;height:80" coordorigin="3453,428" coordsize="2,80">
              <v:shape style="position:absolute;left:3453;top:428;width:2;height:80" coordorigin="3453,428" coordsize="0,80" path="m3453,508l3453,428e" filled="false" stroked="true" strokeweight=".748pt" strokecolor="#939598">
                <v:path arrowok="t"/>
              </v:shape>
            </v:group>
            <v:group style="position:absolute;left:3413;top:428;width:2;height:80" coordorigin="3413,428" coordsize="2,80">
              <v:shape style="position:absolute;left:3413;top:428;width:2;height:80" coordorigin="3413,428" coordsize="0,80" path="m3413,508l3413,428e" filled="false" stroked="true" strokeweight=".748pt" strokecolor="#939598">
                <v:path arrowok="t"/>
              </v:shape>
            </v:group>
            <v:group style="position:absolute;left:3373;top:428;width:2;height:80" coordorigin="3373,428" coordsize="2,80">
              <v:shape style="position:absolute;left:3373;top:428;width:2;height:80" coordorigin="3373,428" coordsize="0,80" path="m3373,508l3373,428e" filled="false" stroked="true" strokeweight=".748pt" strokecolor="#939598">
                <v:path arrowok="t"/>
              </v:shape>
            </v:group>
            <v:group style="position:absolute;left:3333;top:428;width:2;height:80" coordorigin="3333,428" coordsize="2,80">
              <v:shape style="position:absolute;left:3333;top:428;width:2;height:80" coordorigin="3333,428" coordsize="1,80" path="m3333,508l3333,428e" filled="false" stroked="true" strokeweight=".748pt" strokecolor="#939598">
                <v:path arrowok="t"/>
              </v:shape>
            </v:group>
            <v:group style="position:absolute;left:3292;top:428;width:2;height:80" coordorigin="3292,428" coordsize="2,80">
              <v:shape style="position:absolute;left:3292;top:428;width:2;height:80" coordorigin="3292,428" coordsize="0,80" path="m3292,508l3292,428e" filled="false" stroked="true" strokeweight=".748pt" strokecolor="#939598">
                <v:path arrowok="t"/>
              </v:shape>
            </v:group>
            <v:group style="position:absolute;left:3252;top:428;width:2;height:80" coordorigin="3252,428" coordsize="2,80">
              <v:shape style="position:absolute;left:3252;top:428;width:2;height:80" coordorigin="3252,428" coordsize="0,80" path="m3252,508l3252,428e" filled="false" stroked="true" strokeweight=".748pt" strokecolor="#939598">
                <v:path arrowok="t"/>
              </v:shape>
            </v:group>
            <v:group style="position:absolute;left:3212;top:428;width:2;height:80" coordorigin="3212,428" coordsize="2,80">
              <v:shape style="position:absolute;left:3212;top:428;width:2;height:80" coordorigin="3212,428" coordsize="0,80" path="m3212,508l3212,428e" filled="false" stroked="true" strokeweight=".748pt" strokecolor="#939598">
                <v:path arrowok="t"/>
              </v:shape>
            </v:group>
            <v:group style="position:absolute;left:3172;top:428;width:2;height:80" coordorigin="3172,428" coordsize="2,80">
              <v:shape style="position:absolute;left:3172;top:428;width:2;height:80" coordorigin="3172,428" coordsize="1,80" path="m3172,508l3172,428e" filled="false" stroked="true" strokeweight=".748pt" strokecolor="#939598">
                <v:path arrowok="t"/>
              </v:shape>
            </v:group>
            <v:group style="position:absolute;left:3132;top:428;width:2;height:80" coordorigin="3132,428" coordsize="2,80">
              <v:shape style="position:absolute;left:3132;top:428;width:2;height:80" coordorigin="3132,428" coordsize="1,80" path="m3132,508l3132,428e" filled="false" stroked="true" strokeweight=".748pt" strokecolor="#939598">
                <v:path arrowok="t"/>
              </v:shape>
            </v:group>
            <v:group style="position:absolute;left:3092;top:428;width:2;height:80" coordorigin="3092,428" coordsize="2,80">
              <v:shape style="position:absolute;left:3092;top:428;width:2;height:80" coordorigin="3092,428" coordsize="1,80" path="m3092,508l3092,428e" filled="false" stroked="true" strokeweight=".748pt" strokecolor="#939598">
                <v:path arrowok="t"/>
              </v:shape>
            </v:group>
            <v:group style="position:absolute;left:3052;top:428;width:2;height:80" coordorigin="3052,428" coordsize="2,80">
              <v:shape style="position:absolute;left:3052;top:428;width:2;height:80" coordorigin="3052,428" coordsize="1,80" path="m3052,508l3052,428e" filled="false" stroked="true" strokeweight=".748pt" strokecolor="#939598">
                <v:path arrowok="t"/>
              </v:shape>
            </v:group>
            <v:group style="position:absolute;left:3012;top:428;width:2;height:80" coordorigin="3012,428" coordsize="2,80">
              <v:shape style="position:absolute;left:3012;top:428;width:2;height:80" coordorigin="3012,428" coordsize="1,80" path="m3012,508l3012,428e" filled="false" stroked="true" strokeweight=".748pt" strokecolor="#939598">
                <v:path arrowok="t"/>
              </v:shape>
            </v:group>
            <v:group style="position:absolute;left:2972;top:428;width:2;height:80" coordorigin="2972,428" coordsize="2,80">
              <v:shape style="position:absolute;left:2972;top:428;width:2;height:80" coordorigin="2972,428" coordsize="0,80" path="m2972,508l2972,428e" filled="false" stroked="true" strokeweight=".748pt" strokecolor="#939598">
                <v:path arrowok="t"/>
              </v:shape>
            </v:group>
            <v:group style="position:absolute;left:2932;top:428;width:2;height:80" coordorigin="2932,428" coordsize="2,80">
              <v:shape style="position:absolute;left:2932;top:428;width:2;height:80" coordorigin="2932,428" coordsize="1,80" path="m2932,508l2932,428e" filled="false" stroked="true" strokeweight=".748pt" strokecolor="#939598">
                <v:path arrowok="t"/>
              </v:shape>
            </v:group>
            <v:group style="position:absolute;left:2892;top:428;width:2;height:80" coordorigin="2892,428" coordsize="2,80">
              <v:shape style="position:absolute;left:2892;top:428;width:2;height:80" coordorigin="2892,428" coordsize="1,80" path="m2892,508l2892,428e" filled="false" stroked="true" strokeweight=".748pt" strokecolor="#939598">
                <v:path arrowok="t"/>
              </v:shape>
            </v:group>
            <v:group style="position:absolute;left:2852;top:428;width:2;height:80" coordorigin="2852,428" coordsize="2,80">
              <v:shape style="position:absolute;left:2852;top:428;width:2;height:80" coordorigin="2852,428" coordsize="0,80" path="m2852,508l2852,428e" filled="false" stroked="true" strokeweight=".748pt" strokecolor="#939598">
                <v:path arrowok="t"/>
              </v:shape>
            </v:group>
            <v:group style="position:absolute;left:2812;top:428;width:2;height:80" coordorigin="2812,428" coordsize="2,80">
              <v:shape style="position:absolute;left:2812;top:428;width:2;height:80" coordorigin="2812,428" coordsize="0,80" path="m2812,508l2812,428e" filled="false" stroked="true" strokeweight=".748pt" strokecolor="#939598">
                <v:path arrowok="t"/>
              </v:shape>
            </v:group>
            <v:group style="position:absolute;left:2772;top:428;width:2;height:80" coordorigin="2772,428" coordsize="2,80">
              <v:shape style="position:absolute;left:2772;top:428;width:2;height:80" coordorigin="2772,428" coordsize="0,80" path="m2772,508l2772,428e" filled="false" stroked="true" strokeweight=".748pt" strokecolor="#939598">
                <v:path arrowok="t"/>
              </v:shape>
            </v:group>
            <v:group style="position:absolute;left:2732;top:428;width:2;height:80" coordorigin="2732,428" coordsize="2,80">
              <v:shape style="position:absolute;left:2732;top:428;width:2;height:80" coordorigin="2732,428" coordsize="0,80" path="m2732,508l2732,428e" filled="false" stroked="true" strokeweight=".748pt" strokecolor="#939598">
                <v:path arrowok="t"/>
              </v:shape>
            </v:group>
            <v:group style="position:absolute;left:2692;top:428;width:2;height:80" coordorigin="2692,428" coordsize="2,80">
              <v:shape style="position:absolute;left:2692;top:428;width:2;height:80" coordorigin="2692,428" coordsize="0,80" path="m2692,508l2692,428e" filled="false" stroked="true" strokeweight=".748pt" strokecolor="#939598">
                <v:path arrowok="t"/>
              </v:shape>
            </v:group>
            <v:group style="position:absolute;left:2651;top:428;width:2;height:80" coordorigin="2651,428" coordsize="2,80">
              <v:shape style="position:absolute;left:2651;top:428;width:2;height:80" coordorigin="2651,428" coordsize="0,80" path="m2652,508l2651,428e" filled="false" stroked="true" strokeweight=".748pt" strokecolor="#939598">
                <v:path arrowok="t"/>
              </v:shape>
            </v:group>
            <v:group style="position:absolute;left:2611;top:428;width:2;height:80" coordorigin="2611,428" coordsize="2,80">
              <v:shape style="position:absolute;left:2611;top:428;width:2;height:80" coordorigin="2611,428" coordsize="0,80" path="m2611,508l2611,428e" filled="false" stroked="true" strokeweight=".748pt" strokecolor="#939598">
                <v:path arrowok="t"/>
              </v:shape>
            </v:group>
            <v:group style="position:absolute;left:2571;top:428;width:2;height:80" coordorigin="2571,428" coordsize="2,80">
              <v:shape style="position:absolute;left:2571;top:428;width:2;height:80" coordorigin="2571,428" coordsize="0,80" path="m2571,508l2571,428e" filled="false" stroked="true" strokeweight=".748pt" strokecolor="#939598">
                <v:path arrowok="t"/>
              </v:shape>
            </v:group>
            <v:group style="position:absolute;left:2531;top:428;width:2;height:80" coordorigin="2531,428" coordsize="2,80">
              <v:shape style="position:absolute;left:2531;top:428;width:2;height:80" coordorigin="2531,428" coordsize="0,80" path="m2531,508l2531,428e" filled="false" stroked="true" strokeweight=".748pt" strokecolor="#939598">
                <v:path arrowok="t"/>
              </v:shape>
            </v:group>
            <v:group style="position:absolute;left:2491;top:428;width:2;height:80" coordorigin="2491,428" coordsize="2,80">
              <v:shape style="position:absolute;left:2491;top:428;width:2;height:80" coordorigin="2491,428" coordsize="0,80" path="m2491,508l2491,428e" filled="false" stroked="true" strokeweight=".748pt" strokecolor="#939598">
                <v:path arrowok="t"/>
              </v:shape>
            </v:group>
            <v:group style="position:absolute;left:2451;top:428;width:2;height:80" coordorigin="2451,428" coordsize="2,80">
              <v:shape style="position:absolute;left:2451;top:428;width:2;height:80" coordorigin="2451,428" coordsize="0,80" path="m2451,508l2451,428e" filled="false" stroked="true" strokeweight=".748pt" strokecolor="#939598">
                <v:path arrowok="t"/>
              </v:shape>
            </v:group>
            <v:group style="position:absolute;left:2411;top:428;width:2;height:80" coordorigin="2411,428" coordsize="2,80">
              <v:shape style="position:absolute;left:2411;top:428;width:2;height:80" coordorigin="2411,428" coordsize="1,80" path="m2411,508l2411,428e" filled="false" stroked="true" strokeweight=".748pt" strokecolor="#939598">
                <v:path arrowok="t"/>
              </v:shape>
            </v:group>
            <v:group style="position:absolute;left:2371;top:428;width:2;height:80" coordorigin="2371,428" coordsize="2,80">
              <v:shape style="position:absolute;left:2371;top:428;width:2;height:80" coordorigin="2371,428" coordsize="0,80" path="m2371,508l2371,428e" filled="false" stroked="true" strokeweight=".748pt" strokecolor="#939598">
                <v:path arrowok="t"/>
              </v:shape>
            </v:group>
            <v:group style="position:absolute;left:2331;top:428;width:2;height:80" coordorigin="2331,428" coordsize="2,80">
              <v:shape style="position:absolute;left:2331;top:428;width:2;height:80" coordorigin="2331,428" coordsize="0,80" path="m2331,508l2331,428e" filled="false" stroked="true" strokeweight=".748pt" strokecolor="#939598">
                <v:path arrowok="t"/>
              </v:shape>
            </v:group>
            <v:group style="position:absolute;left:2291;top:428;width:2;height:80" coordorigin="2291,428" coordsize="2,80">
              <v:shape style="position:absolute;left:2291;top:428;width:2;height:80" coordorigin="2291,428" coordsize="1,80" path="m2291,508l2291,428e" filled="false" stroked="true" strokeweight=".748pt" strokecolor="#939598">
                <v:path arrowok="t"/>
              </v:shape>
            </v:group>
            <v:group style="position:absolute;left:2251;top:428;width:2;height:80" coordorigin="2251,428" coordsize="2,80">
              <v:shape style="position:absolute;left:2251;top:428;width:2;height:80" coordorigin="2251,428" coordsize="0,80" path="m2251,508l2251,428e" filled="false" stroked="true" strokeweight=".748pt" strokecolor="#939598">
                <v:path arrowok="t"/>
              </v:shape>
            </v:group>
            <v:group style="position:absolute;left:2211;top:428;width:2;height:80" coordorigin="2211,428" coordsize="2,80">
              <v:shape style="position:absolute;left:2211;top:428;width:2;height:80" coordorigin="2211,428" coordsize="0,80" path="m2211,508l2211,428e" filled="false" stroked="true" strokeweight=".748pt" strokecolor="#939598">
                <v:path arrowok="t"/>
              </v:shape>
            </v:group>
            <v:group style="position:absolute;left:2171;top:428;width:2;height:80" coordorigin="2171,428" coordsize="2,80">
              <v:shape style="position:absolute;left:2171;top:428;width:2;height:80" coordorigin="2171,428" coordsize="0,80" path="m2171,508l2171,428e" filled="false" stroked="true" strokeweight=".748pt" strokecolor="#939598">
                <v:path arrowok="t"/>
              </v:shape>
            </v:group>
            <v:group style="position:absolute;left:2131;top:428;width:2;height:80" coordorigin="2131,428" coordsize="2,80">
              <v:shape style="position:absolute;left:2131;top:428;width:2;height:80" coordorigin="2131,428" coordsize="0,80" path="m2131,508l2131,428e" filled="false" stroked="true" strokeweight=".748pt" strokecolor="#939598">
                <v:path arrowok="t"/>
              </v:shape>
            </v:group>
            <v:group style="position:absolute;left:2091;top:428;width:2;height:80" coordorigin="2091,428" coordsize="2,80">
              <v:shape style="position:absolute;left:2091;top:428;width:2;height:80" coordorigin="2091,428" coordsize="0,80" path="m2091,508l2091,428e" filled="false" stroked="true" strokeweight=".748pt" strokecolor="#939598">
                <v:path arrowok="t"/>
              </v:shape>
            </v:group>
            <v:group style="position:absolute;left:2051;top:428;width:2;height:80" coordorigin="2051,428" coordsize="2,80">
              <v:shape style="position:absolute;left:2051;top:428;width:2;height:80" coordorigin="2051,428" coordsize="0,80" path="m2051,508l2051,428e" filled="false" stroked="true" strokeweight=".748pt" strokecolor="#939598">
                <v:path arrowok="t"/>
              </v:shape>
            </v:group>
            <v:group style="position:absolute;left:2011;top:428;width:2;height:80" coordorigin="2011,428" coordsize="2,80">
              <v:shape style="position:absolute;left:2011;top:428;width:2;height:80" coordorigin="2011,428" coordsize="0,80" path="m2011,508l2011,428e" filled="false" stroked="true" strokeweight=".748pt" strokecolor="#939598">
                <v:path arrowok="t"/>
              </v:shape>
            </v:group>
            <v:group style="position:absolute;left:1970;top:428;width:2;height:80" coordorigin="1970,428" coordsize="2,80">
              <v:shape style="position:absolute;left:1970;top:428;width:2;height:80" coordorigin="1970,428" coordsize="1,80" path="m1970,508l1970,428e" filled="false" stroked="true" strokeweight=".748pt" strokecolor="#939598">
                <v:path arrowok="t"/>
              </v:shape>
            </v:group>
            <v:group style="position:absolute;left:1930;top:428;width:2;height:80" coordorigin="1930,428" coordsize="2,80">
              <v:shape style="position:absolute;left:1930;top:428;width:2;height:80" coordorigin="1930,428" coordsize="0,80" path="m1930,508l1930,428e" filled="false" stroked="true" strokeweight=".748pt" strokecolor="#939598">
                <v:path arrowok="t"/>
              </v:shape>
            </v:group>
            <v:group style="position:absolute;left:1890;top:428;width:2;height:80" coordorigin="1890,428" coordsize="2,80">
              <v:shape style="position:absolute;left:1890;top:428;width:2;height:80" coordorigin="1890,428" coordsize="1,80" path="m1890,508l1890,428e" filled="false" stroked="true" strokeweight=".748pt" strokecolor="#939598">
                <v:path arrowok="t"/>
              </v:shape>
            </v:group>
            <v:group style="position:absolute;left:1850;top:428;width:2;height:80" coordorigin="1850,428" coordsize="2,80">
              <v:shape style="position:absolute;left:1850;top:428;width:2;height:80" coordorigin="1850,428" coordsize="1,80" path="m1850,508l1850,428e" filled="false" stroked="true" strokeweight=".748pt" strokecolor="#939598">
                <v:path arrowok="t"/>
              </v:shape>
            </v:group>
            <v:group style="position:absolute;left:1810;top:428;width:2;height:80" coordorigin="1810,428" coordsize="2,80">
              <v:shape style="position:absolute;left:1810;top:428;width:2;height:80" coordorigin="1810,428" coordsize="0,80" path="m1810,508l1810,428e" filled="false" stroked="true" strokeweight=".748pt" strokecolor="#939598">
                <v:path arrowok="t"/>
              </v:shape>
            </v:group>
            <v:group style="position:absolute;left:1770;top:428;width:2;height:80" coordorigin="1770,428" coordsize="2,80">
              <v:shape style="position:absolute;left:1770;top:428;width:2;height:80" coordorigin="1770,428" coordsize="1,80" path="m1770,508l1770,428e" filled="false" stroked="true" strokeweight=".748pt" strokecolor="#939598">
                <v:path arrowok="t"/>
              </v:shape>
            </v:group>
            <v:group style="position:absolute;left:1730;top:428;width:2;height:80" coordorigin="1730,428" coordsize="2,80">
              <v:shape style="position:absolute;left:1730;top:428;width:2;height:80" coordorigin="1730,428" coordsize="0,80" path="m1730,508l1730,428e" filled="false" stroked="true" strokeweight=".748pt" strokecolor="#939598">
                <v:path arrowok="t"/>
              </v:shape>
            </v:group>
            <v:group style="position:absolute;left:1690;top:428;width:2;height:80" coordorigin="1690,428" coordsize="2,80">
              <v:shape style="position:absolute;left:1690;top:428;width:2;height:80" coordorigin="1690,428" coordsize="0,80" path="m1690,508l1690,428e" filled="false" stroked="true" strokeweight=".748pt" strokecolor="#939598">
                <v:path arrowok="t"/>
              </v:shape>
            </v:group>
            <v:group style="position:absolute;left:1650;top:428;width:2;height:80" coordorigin="1650,428" coordsize="2,80">
              <v:shape style="position:absolute;left:1650;top:428;width:2;height:80" coordorigin="1650,428" coordsize="0,80" path="m1650,508l1650,428e" filled="false" stroked="true" strokeweight=".748pt" strokecolor="#939598">
                <v:path arrowok="t"/>
              </v:shape>
            </v:group>
            <v:group style="position:absolute;left:1610;top:428;width:2;height:80" coordorigin="1610,428" coordsize="2,80">
              <v:shape style="position:absolute;left:1610;top:428;width:2;height:80" coordorigin="1610,428" coordsize="0,80" path="m1610,508l1610,428e" filled="false" stroked="true" strokeweight=".748pt" strokecolor="#939598">
                <v:path arrowok="t"/>
              </v:shape>
            </v:group>
            <v:group style="position:absolute;left:1570;top:428;width:2;height:80" coordorigin="1570,428" coordsize="2,80">
              <v:shape style="position:absolute;left:1570;top:428;width:2;height:80" coordorigin="1570,428" coordsize="0,80" path="m1570,508l1570,428e" filled="false" stroked="true" strokeweight=".748pt" strokecolor="#939598">
                <v:path arrowok="t"/>
              </v:shape>
            </v:group>
            <v:group style="position:absolute;left:1530;top:428;width:2;height:80" coordorigin="1530,428" coordsize="2,80">
              <v:shape style="position:absolute;left:1530;top:428;width:2;height:80" coordorigin="1530,428" coordsize="1,80" path="m1530,508l1530,428e" filled="false" stroked="true" strokeweight=".748pt" strokecolor="#939598">
                <v:path arrowok="t"/>
              </v:shape>
            </v:group>
            <v:group style="position:absolute;left:1490;top:428;width:2;height:80" coordorigin="1490,428" coordsize="2,80">
              <v:shape style="position:absolute;left:1490;top:428;width:2;height:80" coordorigin="1490,428" coordsize="0,80" path="m1490,508l1490,428e" filled="false" stroked="true" strokeweight=".748pt" strokecolor="#939598">
                <v:path arrowok="t"/>
              </v:shape>
            </v:group>
            <v:group style="position:absolute;left:1450;top:428;width:2;height:80" coordorigin="1450,428" coordsize="2,80">
              <v:shape style="position:absolute;left:1450;top:428;width:2;height:80" coordorigin="1450,428" coordsize="0,80" path="m1450,508l1450,428e" filled="false" stroked="true" strokeweight=".748pt" strokecolor="#939598">
                <v:path arrowok="t"/>
              </v:shape>
            </v:group>
            <v:group style="position:absolute;left:1410;top:428;width:2;height:80" coordorigin="1410,428" coordsize="2,80">
              <v:shape style="position:absolute;left:1410;top:428;width:2;height:80" coordorigin="1410,428" coordsize="0,80" path="m1410,508l1410,428e" filled="false" stroked="true" strokeweight=".748pt" strokecolor="#939598">
                <v:path arrowok="t"/>
              </v:shape>
            </v:group>
            <v:group style="position:absolute;left:1370;top:428;width:2;height:80" coordorigin="1370,428" coordsize="2,80">
              <v:shape style="position:absolute;left:1370;top:428;width:2;height:80" coordorigin="1370,428" coordsize="0,80" path="m1370,508l1370,428e" filled="false" stroked="true" strokeweight=".748pt" strokecolor="#939598">
                <v:path arrowok="t"/>
              </v:shape>
            </v:group>
            <v:group style="position:absolute;left:1329;top:428;width:2;height:80" coordorigin="1329,428" coordsize="2,80">
              <v:shape style="position:absolute;left:1329;top:428;width:2;height:80" coordorigin="1329,428" coordsize="0,80" path="m1330,508l1329,428e" filled="false" stroked="true" strokeweight=".748pt" strokecolor="#939598">
                <v:path arrowok="t"/>
              </v:shape>
            </v:group>
            <v:group style="position:absolute;left:1289;top:428;width:2;height:80" coordorigin="1289,428" coordsize="2,80">
              <v:shape style="position:absolute;left:1289;top:428;width:2;height:80" coordorigin="1289,428" coordsize="0,80" path="m1289,508l1289,428e" filled="false" stroked="true" strokeweight=".748pt" strokecolor="#939598">
                <v:path arrowok="t"/>
              </v:shape>
            </v:group>
            <v:group style="position:absolute;left:1249;top:428;width:2;height:80" coordorigin="1249,428" coordsize="2,80">
              <v:shape style="position:absolute;left:1249;top:428;width:2;height:80" coordorigin="1249,428" coordsize="0,80" path="m1249,508l1249,428e" filled="false" stroked="true" strokeweight=".748pt" strokecolor="#939598">
                <v:path arrowok="t"/>
              </v:shape>
            </v:group>
            <v:group style="position:absolute;left:1209;top:428;width:2;height:80" coordorigin="1209,428" coordsize="2,80">
              <v:shape style="position:absolute;left:1209;top:428;width:2;height:80" coordorigin="1209,428" coordsize="0,80" path="m1209,508l1209,428e" filled="false" stroked="true" strokeweight=".748pt" strokecolor="#939598">
                <v:path arrowok="t"/>
              </v:shape>
            </v:group>
            <v:group style="position:absolute;left:1169;top:428;width:2;height:80" coordorigin="1169,428" coordsize="2,80">
              <v:shape style="position:absolute;left:1169;top:428;width:2;height:80" coordorigin="1169,428" coordsize="0,80" path="m1169,508l1169,428e" filled="false" stroked="true" strokeweight=".748pt" strokecolor="#939598">
                <v:path arrowok="t"/>
              </v:shape>
            </v:group>
            <v:group style="position:absolute;left:1129;top:428;width:2;height:80" coordorigin="1129,428" coordsize="2,80">
              <v:shape style="position:absolute;left:1129;top:428;width:2;height:80" coordorigin="1129,428" coordsize="0,80" path="m1129,508l1129,428e" filled="false" stroked="true" strokeweight=".748pt" strokecolor="#939598">
                <v:path arrowok="t"/>
              </v:shape>
            </v:group>
            <v:group style="position:absolute;left:1089;top:428;width:2;height:80" coordorigin="1089,428" coordsize="2,80">
              <v:shape style="position:absolute;left:1089;top:428;width:2;height:80" coordorigin="1089,428" coordsize="0,80" path="m1089,508l1089,428e" filled="false" stroked="true" strokeweight=".748pt" strokecolor="#939598">
                <v:path arrowok="t"/>
              </v:shape>
            </v:group>
            <v:group style="position:absolute;left:1049;top:428;width:2;height:80" coordorigin="1049,428" coordsize="2,80">
              <v:shape style="position:absolute;left:1049;top:428;width:2;height:80" coordorigin="1049,428" coordsize="0,80" path="m1049,508l1049,428e" filled="false" stroked="true" strokeweight=".748pt" strokecolor="#939598">
                <v:path arrowok="t"/>
              </v:shape>
            </v:group>
            <v:group style="position:absolute;left:1009;top:428;width:2;height:80" coordorigin="1009,428" coordsize="2,80">
              <v:shape style="position:absolute;left:1009;top:428;width:2;height:80" coordorigin="1009,428" coordsize="0,80" path="m1009,508l1009,428e" filled="false" stroked="true" strokeweight=".748pt" strokecolor="#939598">
                <v:path arrowok="t"/>
              </v:shape>
            </v:group>
            <v:group style="position:absolute;left:969;top:428;width:2;height:80" coordorigin="969,428" coordsize="2,80">
              <v:shape style="position:absolute;left:969;top:428;width:2;height:80" coordorigin="969,428" coordsize="0,80" path="m969,508l969,428e" filled="false" stroked="true" strokeweight=".748pt" strokecolor="#939598">
                <v:path arrowok="t"/>
              </v:shape>
            </v:group>
            <v:group style="position:absolute;left:929;top:428;width:2;height:80" coordorigin="929,428" coordsize="2,80">
              <v:shape style="position:absolute;left:929;top:428;width:2;height:80" coordorigin="929,428" coordsize="0,80" path="m929,508l929,428e" filled="false" stroked="true" strokeweight=".748pt" strokecolor="#939598">
                <v:path arrowok="t"/>
              </v:shape>
            </v:group>
            <v:group style="position:absolute;left:889;top:428;width:2;height:80" coordorigin="889,428" coordsize="2,80">
              <v:shape style="position:absolute;left:889;top:428;width:2;height:80" coordorigin="889,428" coordsize="1,80" path="m889,508l889,428e" filled="false" stroked="true" strokeweight=".748pt" strokecolor="#939598">
                <v:path arrowok="t"/>
              </v:shape>
            </v:group>
            <v:group style="position:absolute;left:849;top:428;width:2;height:80" coordorigin="849,428" coordsize="2,80">
              <v:shape style="position:absolute;left:849;top:428;width:2;height:80" coordorigin="849,428" coordsize="1,80" path="m849,508l849,428e" filled="false" stroked="true" strokeweight=".748pt" strokecolor="#939598">
                <v:path arrowok="t"/>
              </v:shape>
            </v:group>
            <v:group style="position:absolute;left:809;top:428;width:2;height:80" coordorigin="809,428" coordsize="2,80">
              <v:shape style="position:absolute;left:809;top:428;width:2;height:80" coordorigin="809,428" coordsize="0,80" path="m809,508l809,428e" filled="false" stroked="true" strokeweight=".748pt" strokecolor="#939598">
                <v:path arrowok="t"/>
              </v:shape>
            </v:group>
            <v:group style="position:absolute;left:769;top:428;width:2;height:80" coordorigin="769,428" coordsize="2,80">
              <v:shape style="position:absolute;left:769;top:428;width:2;height:80" coordorigin="769,428" coordsize="1,80" path="m769,508l769,428e" filled="false" stroked="true" strokeweight=".748pt" strokecolor="#939598">
                <v:path arrowok="t"/>
              </v:shape>
            </v:group>
            <v:group style="position:absolute;left:729;top:428;width:2;height:80" coordorigin="729,428" coordsize="2,80">
              <v:shape style="position:absolute;left:729;top:428;width:2;height:80" coordorigin="729,428" coordsize="1,80" path="m729,508l729,428e" filled="false" stroked="true" strokeweight=".748pt" strokecolor="#939598">
                <v:path arrowok="t"/>
              </v:shape>
            </v:group>
            <v:group style="position:absolute;left:689;top:428;width:2;height:80" coordorigin="689,428" coordsize="2,80">
              <v:shape style="position:absolute;left:689;top:428;width:2;height:80" coordorigin="689,428" coordsize="1,80" path="m689,508l689,428e" filled="false" stroked="true" strokeweight=".748pt" strokecolor="#939598">
                <v:path arrowok="t"/>
              </v:shape>
            </v:group>
            <v:group style="position:absolute;left:0;top:551;width:244;height:2" coordorigin="0,551" coordsize="244,2">
              <v:shape style="position:absolute;left:0;top:551;width:244;height:2" coordorigin="0,551" coordsize="244,0" path="m10,551l254,551e" filled="false" stroked="true" strokeweight="1pt" strokecolor="#939598">
                <v:path arrowok="t"/>
              </v:shape>
            </v:group>
            <v:group style="position:absolute;left:248;top:429;width:2;height:80" coordorigin="248,429" coordsize="2,80">
              <v:shape style="position:absolute;left:248;top:429;width:2;height:80" coordorigin="248,429" coordsize="0,80" path="m248,509l248,429e" filled="false" stroked="true" strokeweight=".748pt" strokecolor="#939598">
                <v:path arrowok="t"/>
              </v:shape>
            </v:group>
            <v:group style="position:absolute;left:208;top:429;width:2;height:80" coordorigin="208,429" coordsize="2,80">
              <v:shape style="position:absolute;left:208;top:429;width:2;height:80" coordorigin="208,429" coordsize="0,80" path="m208,509l208,429e" filled="false" stroked="true" strokeweight=".748pt" strokecolor="#939598">
                <v:path arrowok="t"/>
              </v:shape>
            </v:group>
            <v:group style="position:absolute;left:168;top:429;width:2;height:80" coordorigin="168,429" coordsize="2,80">
              <v:shape style="position:absolute;left:168;top:429;width:2;height:80" coordorigin="168,429" coordsize="0,80" path="m168,509l168,429e" filled="false" stroked="true" strokeweight=".748pt" strokecolor="#939598">
                <v:path arrowok="t"/>
              </v:shape>
            </v:group>
            <v:group style="position:absolute;left:128;top:429;width:2;height:80" coordorigin="128,429" coordsize="2,80">
              <v:shape style="position:absolute;left:128;top:429;width:2;height:80" coordorigin="128,429" coordsize="1,80" path="m128,509l128,429e" filled="false" stroked="true" strokeweight=".748pt" strokecolor="#939598">
                <v:path arrowok="t"/>
              </v:shape>
            </v:group>
            <v:group style="position:absolute;left:88;top:429;width:2;height:80" coordorigin="88,429" coordsize="2,80">
              <v:shape style="position:absolute;left:88;top:429;width:2;height:80" coordorigin="88,429" coordsize="0,80" path="m88,509l88,429e" filled="false" stroked="true" strokeweight=".748pt" strokecolor="#939598">
                <v:path arrowok="t"/>
              </v:shape>
            </v:group>
            <v:group style="position:absolute;left:48;top:429;width:2;height:80" coordorigin="48,429" coordsize="2,80">
              <v:shape style="position:absolute;left:48;top:429;width:2;height:80" coordorigin="48,429" coordsize="0,80" path="m48,509l48,429e" filled="false" stroked="true" strokeweight=".748pt" strokecolor="#939598">
                <v:path arrowok="t"/>
              </v:shape>
            </v:group>
            <v:group style="position:absolute;left:7;top:429;width:2;height:80" coordorigin="7,429" coordsize="2,80">
              <v:shape style="position:absolute;left:7;top:429;width:2;height:80" coordorigin="7,429" coordsize="1,80" path="m8,509l7,429e" filled="false" stroked="true" strokeweight=".748pt" strokecolor="#939598">
                <v:path arrowok="t"/>
              </v:shape>
            </v:group>
            <v:group style="position:absolute;left:244;top:270;width:465;height:344" coordorigin="244,270" coordsize="465,344">
              <v:shape style="position:absolute;left:244;top:270;width:465;height:344" coordorigin="244,270" coordsize="465,344" path="m244,613l709,613,709,270,244,270,244,613xe" filled="true" fillcolor="#ffffff" stroked="false">
                <v:path arrowok="t"/>
                <v:fill type="solid"/>
              </v:shape>
            </v:group>
            <v:group style="position:absolute;left:323;top:286;width:312;height:304" coordorigin="323,286" coordsize="312,304">
              <v:shape style="position:absolute;left:323;top:286;width:312;height:304" coordorigin="323,286" coordsize="312,304" path="m323,590l635,590,635,286,323,286,323,590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Calibri"/>
          <w:color w:val="939598"/>
          <w:spacing w:val="-27"/>
          <w:u w:val="none"/>
        </w:rPr>
        <w:t>40</w:t>
      </w:r>
      <w:r>
        <w:rPr>
          <w:rFonts w:ascii="Calibri"/>
          <w:spacing w:val="-27"/>
          <w:u w:val="none"/>
        </w:rPr>
      </w:r>
    </w:p>
    <w:p>
      <w:pPr>
        <w:spacing w:after="0" w:line="240" w:lineRule="auto"/>
        <w:jc w:val="left"/>
        <w:rPr>
          <w:rFonts w:ascii="Calibri" w:hAnsi="Calibri" w:cs="Calibri" w:eastAsia="Calibri"/>
        </w:rPr>
        <w:sectPr>
          <w:type w:val="continuous"/>
          <w:pgSz w:w="11910" w:h="16840"/>
          <w:pgMar w:top="1180" w:bottom="280" w:left="0" w:right="0"/>
        </w:sectPr>
      </w:pPr>
    </w:p>
    <w:p>
      <w:pPr>
        <w:spacing w:line="240" w:lineRule="auto" w:before="11"/>
        <w:rPr>
          <w:rFonts w:ascii="Calibri" w:hAnsi="Calibri" w:cs="Calibri" w:eastAsia="Calibri"/>
          <w:sz w:val="6"/>
          <w:szCs w:val="6"/>
        </w:rPr>
      </w:pPr>
    </w:p>
    <w:p>
      <w:pPr>
        <w:spacing w:line="1502" w:lineRule="exact"/>
        <w:ind w:left="1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position w:val="-29"/>
          <w:sz w:val="20"/>
          <w:szCs w:val="20"/>
        </w:rPr>
        <w:pict>
          <v:group style="width:576pt;height:75.150pt;mso-position-horizontal-relative:char;mso-position-vertical-relative:line" coordorigin="0,0" coordsize="11520,1503">
            <v:group style="position:absolute;left:5049;top:731;width:2;height:80" coordorigin="5049,731" coordsize="2,80">
              <v:shape style="position:absolute;left:5049;top:731;width:2;height:80" coordorigin="5049,731" coordsize="1,80" path="m5049,811l5049,731e" filled="false" stroked="true" strokeweight=".748pt" strokecolor="#939598">
                <v:path arrowok="t"/>
              </v:shape>
            </v:group>
            <v:group style="position:absolute;left:5009;top:731;width:2;height:80" coordorigin="5009,731" coordsize="2,80">
              <v:shape style="position:absolute;left:5009;top:731;width:2;height:80" coordorigin="5009,731" coordsize="0,80" path="m5009,811l5009,731e" filled="false" stroked="true" strokeweight=".748pt" strokecolor="#939598">
                <v:path arrowok="t"/>
              </v:shape>
            </v:group>
            <v:group style="position:absolute;left:4969;top:731;width:2;height:80" coordorigin="4969,731" coordsize="2,80">
              <v:shape style="position:absolute;left:4969;top:731;width:2;height:80" coordorigin="4969,731" coordsize="1,80" path="m4969,811l4969,731e" filled="false" stroked="true" strokeweight=".748pt" strokecolor="#939598">
                <v:path arrowok="t"/>
              </v:shape>
            </v:group>
            <v:group style="position:absolute;left:4929;top:731;width:2;height:80" coordorigin="4929,731" coordsize="2,80">
              <v:shape style="position:absolute;left:4929;top:731;width:2;height:80" coordorigin="4929,731" coordsize="0,80" path="m4929,811l4929,731e" filled="false" stroked="true" strokeweight=".748pt" strokecolor="#939598">
                <v:path arrowok="t"/>
              </v:shape>
            </v:group>
            <v:group style="position:absolute;left:4889;top:731;width:2;height:80" coordorigin="4889,731" coordsize="2,80">
              <v:shape style="position:absolute;left:4889;top:731;width:2;height:80" coordorigin="4889,731" coordsize="0,80" path="m4889,811l4889,731e" filled="false" stroked="true" strokeweight=".748pt" strokecolor="#939598">
                <v:path arrowok="t"/>
              </v:shape>
            </v:group>
            <v:group style="position:absolute;left:4849;top:731;width:2;height:80" coordorigin="4849,731" coordsize="2,80">
              <v:shape style="position:absolute;left:4849;top:731;width:2;height:80" coordorigin="4849,731" coordsize="0,80" path="m4849,811l4849,731e" filled="false" stroked="true" strokeweight=".748pt" strokecolor="#939598">
                <v:path arrowok="t"/>
              </v:shape>
            </v:group>
            <v:group style="position:absolute;left:4809;top:731;width:2;height:80" coordorigin="4809,731" coordsize="2,80">
              <v:shape style="position:absolute;left:4809;top:731;width:2;height:80" coordorigin="4809,731" coordsize="1,80" path="m4809,811l4809,731e" filled="false" stroked="true" strokeweight=".748pt" strokecolor="#939598">
                <v:path arrowok="t"/>
              </v:shape>
            </v:group>
            <v:group style="position:absolute;left:4769;top:731;width:2;height:80" coordorigin="4769,731" coordsize="2,80">
              <v:shape style="position:absolute;left:4769;top:731;width:2;height:80" coordorigin="4769,731" coordsize="0,80" path="m4769,811l4769,731e" filled="false" stroked="true" strokeweight=".748pt" strokecolor="#939598">
                <v:path arrowok="t"/>
              </v:shape>
            </v:group>
            <v:group style="position:absolute;left:4729;top:731;width:2;height:80" coordorigin="4729,731" coordsize="2,80">
              <v:shape style="position:absolute;left:4729;top:731;width:2;height:80" coordorigin="4729,731" coordsize="1,80" path="m4729,811l4729,731e" filled="false" stroked="true" strokeweight=".748pt" strokecolor="#939598">
                <v:path arrowok="t"/>
              </v:shape>
            </v:group>
            <v:group style="position:absolute;left:4689;top:731;width:2;height:80" coordorigin="4689,731" coordsize="2,80">
              <v:shape style="position:absolute;left:4689;top:731;width:2;height:80" coordorigin="4689,731" coordsize="0,80" path="m4689,811l4689,731e" filled="false" stroked="true" strokeweight=".748pt" strokecolor="#939598">
                <v:path arrowok="t"/>
              </v:shape>
            </v:group>
            <v:group style="position:absolute;left:4649;top:731;width:2;height:80" coordorigin="4649,731" coordsize="2,80">
              <v:shape style="position:absolute;left:4649;top:731;width:2;height:80" coordorigin="4649,731" coordsize="1,80" path="m4649,811l4649,731e" filled="false" stroked="true" strokeweight=".748pt" strokecolor="#939598">
                <v:path arrowok="t"/>
              </v:shape>
            </v:group>
            <v:group style="position:absolute;left:4609;top:731;width:2;height:80" coordorigin="4609,731" coordsize="2,80">
              <v:shape style="position:absolute;left:4609;top:731;width:2;height:80" coordorigin="4609,731" coordsize="0,80" path="m4609,811l4609,731e" filled="false" stroked="true" strokeweight=".748pt" strokecolor="#939598">
                <v:path arrowok="t"/>
              </v:shape>
            </v:group>
            <v:group style="position:absolute;left:4569;top:731;width:2;height:80" coordorigin="4569,731" coordsize="2,80">
              <v:shape style="position:absolute;left:4569;top:731;width:2;height:80" coordorigin="4569,731" coordsize="1,80" path="m4569,811l4569,731e" filled="false" stroked="true" strokeweight=".748pt" strokecolor="#939598">
                <v:path arrowok="t"/>
              </v:shape>
            </v:group>
            <v:group style="position:absolute;left:4529;top:731;width:2;height:80" coordorigin="4529,731" coordsize="2,80">
              <v:shape style="position:absolute;left:4529;top:731;width:2;height:80" coordorigin="4529,731" coordsize="1,80" path="m4529,811l4529,731e" filled="false" stroked="true" strokeweight=".748pt" strokecolor="#939598">
                <v:path arrowok="t"/>
              </v:shape>
            </v:group>
            <v:group style="position:absolute;left:4489;top:731;width:2;height:80" coordorigin="4489,731" coordsize="2,80">
              <v:shape style="position:absolute;left:4489;top:731;width:2;height:80" coordorigin="4489,731" coordsize="0,80" path="m4489,811l4489,731e" filled="false" stroked="true" strokeweight=".748pt" strokecolor="#939598">
                <v:path arrowok="t"/>
              </v:shape>
            </v:group>
            <v:group style="position:absolute;left:4449;top:731;width:2;height:80" coordorigin="4449,731" coordsize="2,80">
              <v:shape style="position:absolute;left:4449;top:731;width:2;height:80" coordorigin="4449,731" coordsize="1,80" path="m4449,811l4449,731e" filled="false" stroked="true" strokeweight=".748pt" strokecolor="#939598">
                <v:path arrowok="t"/>
              </v:shape>
            </v:group>
            <v:group style="position:absolute;left:4409;top:731;width:2;height:80" coordorigin="4409,731" coordsize="2,80">
              <v:shape style="position:absolute;left:4409;top:731;width:2;height:80" coordorigin="4409,731" coordsize="0,80" path="m4409,811l4409,731e" filled="false" stroked="true" strokeweight=".748pt" strokecolor="#939598">
                <v:path arrowok="t"/>
              </v:shape>
            </v:group>
            <v:group style="position:absolute;left:4369;top:731;width:2;height:80" coordorigin="4369,731" coordsize="2,80">
              <v:shape style="position:absolute;left:4369;top:731;width:2;height:80" coordorigin="4369,731" coordsize="0,80" path="m4369,811l4369,731e" filled="false" stroked="true" strokeweight=".748pt" strokecolor="#939598">
                <v:path arrowok="t"/>
              </v:shape>
            </v:group>
            <v:group style="position:absolute;left:4329;top:731;width:2;height:80" coordorigin="4329,731" coordsize="2,80">
              <v:shape style="position:absolute;left:4329;top:731;width:2;height:80" coordorigin="4329,731" coordsize="0,80" path="m4329,811l4329,731e" filled="false" stroked="true" strokeweight=".748pt" strokecolor="#939598">
                <v:path arrowok="t"/>
              </v:shape>
            </v:group>
            <v:group style="position:absolute;left:4289;top:731;width:2;height:80" coordorigin="4289,731" coordsize="2,80">
              <v:shape style="position:absolute;left:4289;top:731;width:2;height:80" coordorigin="4289,731" coordsize="1,80" path="m4289,811l4289,731e" filled="false" stroked="true" strokeweight=".748pt" strokecolor="#939598">
                <v:path arrowok="t"/>
              </v:shape>
            </v:group>
            <v:group style="position:absolute;left:4249;top:731;width:2;height:80" coordorigin="4249,731" coordsize="2,80">
              <v:shape style="position:absolute;left:4249;top:731;width:2;height:80" coordorigin="4249,731" coordsize="0,80" path="m4249,811l4249,731e" filled="false" stroked="true" strokeweight=".748pt" strokecolor="#939598">
                <v:path arrowok="t"/>
              </v:shape>
            </v:group>
            <v:group style="position:absolute;left:4209;top:731;width:2;height:80" coordorigin="4209,731" coordsize="2,80">
              <v:shape style="position:absolute;left:4209;top:731;width:2;height:80" coordorigin="4209,731" coordsize="1,80" path="m4209,811l4209,731e" filled="false" stroked="true" strokeweight=".748pt" strokecolor="#939598">
                <v:path arrowok="t"/>
              </v:shape>
            </v:group>
            <v:group style="position:absolute;left:4169;top:731;width:2;height:80" coordorigin="4169,731" coordsize="2,80">
              <v:shape style="position:absolute;left:4169;top:731;width:2;height:80" coordorigin="4169,731" coordsize="0,80" path="m4169,811l4169,731e" filled="false" stroked="true" strokeweight=".748pt" strokecolor="#939598">
                <v:path arrowok="t"/>
              </v:shape>
            </v:group>
            <v:group style="position:absolute;left:4129;top:731;width:2;height:80" coordorigin="4129,731" coordsize="2,80">
              <v:shape style="position:absolute;left:4129;top:731;width:2;height:80" coordorigin="4129,731" coordsize="1,80" path="m4129,811l4129,731e" filled="false" stroked="true" strokeweight=".748pt" strokecolor="#939598">
                <v:path arrowok="t"/>
              </v:shape>
            </v:group>
            <v:group style="position:absolute;left:4089;top:731;width:2;height:80" coordorigin="4089,731" coordsize="2,80">
              <v:shape style="position:absolute;left:4089;top:731;width:2;height:80" coordorigin="4089,731" coordsize="0,80" path="m4089,811l4089,731e" filled="false" stroked="true" strokeweight=".748pt" strokecolor="#939598">
                <v:path arrowok="t"/>
              </v:shape>
            </v:group>
            <v:group style="position:absolute;left:4049;top:731;width:2;height:80" coordorigin="4049,731" coordsize="2,80">
              <v:shape style="position:absolute;left:4049;top:731;width:2;height:80" coordorigin="4049,731" coordsize="1,80" path="m4049,811l4049,731e" filled="false" stroked="true" strokeweight=".748pt" strokecolor="#939598">
                <v:path arrowok="t"/>
              </v:shape>
            </v:group>
            <v:group style="position:absolute;left:4009;top:731;width:2;height:80" coordorigin="4009,731" coordsize="2,80">
              <v:shape style="position:absolute;left:4009;top:731;width:2;height:80" coordorigin="4009,731" coordsize="0,80" path="m4009,811l4009,731e" filled="false" stroked="true" strokeweight=".748pt" strokecolor="#939598">
                <v:path arrowok="t"/>
              </v:shape>
            </v:group>
            <v:group style="position:absolute;left:3969;top:731;width:2;height:80" coordorigin="3969,731" coordsize="2,80">
              <v:shape style="position:absolute;left:3969;top:731;width:2;height:80" coordorigin="3969,731" coordsize="0,80" path="m3969,811l3969,731e" filled="false" stroked="true" strokeweight=".748pt" strokecolor="#939598">
                <v:path arrowok="t"/>
              </v:shape>
            </v:group>
            <v:group style="position:absolute;left:3929;top:731;width:2;height:80" coordorigin="3929,731" coordsize="2,80">
              <v:shape style="position:absolute;left:3929;top:731;width:2;height:80" coordorigin="3929,731" coordsize="1,80" path="m3929,811l3929,731e" filled="false" stroked="true" strokeweight=".748pt" strokecolor="#939598">
                <v:path arrowok="t"/>
              </v:shape>
            </v:group>
            <v:group style="position:absolute;left:3889;top:731;width:2;height:80" coordorigin="3889,731" coordsize="2,80">
              <v:shape style="position:absolute;left:3889;top:731;width:2;height:80" coordorigin="3889,731" coordsize="0,80" path="m3889,811l3889,731e" filled="false" stroked="true" strokeweight=".748pt" strokecolor="#939598">
                <v:path arrowok="t"/>
              </v:shape>
            </v:group>
            <v:group style="position:absolute;left:3849;top:731;width:2;height:80" coordorigin="3849,731" coordsize="2,80">
              <v:shape style="position:absolute;left:3849;top:731;width:2;height:80" coordorigin="3849,731" coordsize="1,80" path="m3849,811l3849,731e" filled="false" stroked="true" strokeweight=".748pt" strokecolor="#939598">
                <v:path arrowok="t"/>
              </v:shape>
            </v:group>
            <v:group style="position:absolute;left:3809;top:731;width:2;height:80" coordorigin="3809,731" coordsize="2,80">
              <v:shape style="position:absolute;left:3809;top:731;width:2;height:80" coordorigin="3809,731" coordsize="0,80" path="m3809,811l3809,731e" filled="false" stroked="true" strokeweight=".748pt" strokecolor="#939598">
                <v:path arrowok="t"/>
              </v:shape>
            </v:group>
            <v:group style="position:absolute;left:3768;top:731;width:2;height:80" coordorigin="3768,731" coordsize="2,80">
              <v:shape style="position:absolute;left:3768;top:731;width:2;height:80" coordorigin="3768,731" coordsize="1,80" path="m3768,811l3768,731e" filled="false" stroked="true" strokeweight=".748pt" strokecolor="#939598">
                <v:path arrowok="t"/>
              </v:shape>
            </v:group>
            <v:group style="position:absolute;left:3728;top:732;width:2;height:80" coordorigin="3728,732" coordsize="2,80">
              <v:shape style="position:absolute;left:3728;top:732;width:2;height:80" coordorigin="3728,732" coordsize="0,80" path="m3728,812l3728,732e" filled="false" stroked="true" strokeweight=".748pt" strokecolor="#939598">
                <v:path arrowok="t"/>
              </v:shape>
            </v:group>
            <v:group style="position:absolute;left:3688;top:732;width:2;height:80" coordorigin="3688,732" coordsize="2,80">
              <v:shape style="position:absolute;left:3688;top:732;width:2;height:80" coordorigin="3688,732" coordsize="1,80" path="m3688,812l3688,732e" filled="false" stroked="true" strokeweight=".748pt" strokecolor="#939598">
                <v:path arrowok="t"/>
              </v:shape>
            </v:group>
            <v:group style="position:absolute;left:3648;top:732;width:2;height:80" coordorigin="3648,732" coordsize="2,80">
              <v:shape style="position:absolute;left:3648;top:732;width:2;height:80" coordorigin="3648,732" coordsize="0,80" path="m3648,812l3648,732e" filled="false" stroked="true" strokeweight=".748pt" strokecolor="#939598">
                <v:path arrowok="t"/>
              </v:shape>
            </v:group>
            <v:group style="position:absolute;left:3608;top:732;width:2;height:80" coordorigin="3608,732" coordsize="2,80">
              <v:shape style="position:absolute;left:3608;top:732;width:2;height:80" coordorigin="3608,732" coordsize="0,80" path="m3608,812l3608,732e" filled="false" stroked="true" strokeweight=".748pt" strokecolor="#939598">
                <v:path arrowok="t"/>
              </v:shape>
            </v:group>
            <v:group style="position:absolute;left:3568;top:732;width:2;height:80" coordorigin="3568,732" coordsize="2,80">
              <v:shape style="position:absolute;left:3568;top:732;width:2;height:80" coordorigin="3568,732" coordsize="0,80" path="m3568,812l3568,732e" filled="false" stroked="true" strokeweight=".748pt" strokecolor="#939598">
                <v:path arrowok="t"/>
              </v:shape>
            </v:group>
            <v:group style="position:absolute;left:3528;top:732;width:2;height:80" coordorigin="3528,732" coordsize="2,80">
              <v:shape style="position:absolute;left:3528;top:732;width:2;height:80" coordorigin="3528,732" coordsize="1,80" path="m3528,812l3528,732e" filled="false" stroked="true" strokeweight=".748pt" strokecolor="#939598">
                <v:path arrowok="t"/>
              </v:shape>
            </v:group>
            <v:group style="position:absolute;left:3488;top:732;width:2;height:80" coordorigin="3488,732" coordsize="2,80">
              <v:shape style="position:absolute;left:3488;top:732;width:2;height:80" coordorigin="3488,732" coordsize="0,80" path="m3488,812l3488,732e" filled="false" stroked="true" strokeweight=".748pt" strokecolor="#939598">
                <v:path arrowok="t"/>
              </v:shape>
            </v:group>
            <v:group style="position:absolute;left:3448;top:732;width:2;height:80" coordorigin="3448,732" coordsize="2,80">
              <v:shape style="position:absolute;left:3448;top:732;width:2;height:80" coordorigin="3448,732" coordsize="0,80" path="m3448,812l3448,732e" filled="false" stroked="true" strokeweight=".748pt" strokecolor="#939598">
                <v:path arrowok="t"/>
              </v:shape>
            </v:group>
            <v:group style="position:absolute;left:3408;top:732;width:2;height:80" coordorigin="3408,732" coordsize="2,80">
              <v:shape style="position:absolute;left:3408;top:732;width:2;height:80" coordorigin="3408,732" coordsize="1,80" path="m3408,812l3408,732e" filled="false" stroked="true" strokeweight=".748pt" strokecolor="#939598">
                <v:path arrowok="t"/>
              </v:shape>
            </v:group>
            <v:group style="position:absolute;left:3368;top:732;width:2;height:80" coordorigin="3368,732" coordsize="2,80">
              <v:shape style="position:absolute;left:3368;top:732;width:2;height:80" coordorigin="3368,732" coordsize="0,80" path="m3368,812l3368,732e" filled="false" stroked="true" strokeweight=".748pt" strokecolor="#939598">
                <v:path arrowok="t"/>
              </v:shape>
            </v:group>
            <v:group style="position:absolute;left:3328;top:732;width:2;height:80" coordorigin="3328,732" coordsize="2,80">
              <v:shape style="position:absolute;left:3328;top:732;width:2;height:80" coordorigin="3328,732" coordsize="1,80" path="m3328,812l3328,732e" filled="false" stroked="true" strokeweight=".748pt" strokecolor="#939598">
                <v:path arrowok="t"/>
              </v:shape>
            </v:group>
            <v:group style="position:absolute;left:3288;top:732;width:2;height:80" coordorigin="3288,732" coordsize="2,80">
              <v:shape style="position:absolute;left:3288;top:732;width:2;height:80" coordorigin="3288,732" coordsize="0,80" path="m3288,812l3288,732e" filled="false" stroked="true" strokeweight=".748pt" strokecolor="#939598">
                <v:path arrowok="t"/>
              </v:shape>
            </v:group>
            <v:group style="position:absolute;left:3248;top:732;width:2;height:80" coordorigin="3248,732" coordsize="2,80">
              <v:shape style="position:absolute;left:3248;top:732;width:2;height:80" coordorigin="3248,732" coordsize="1,80" path="m3248,812l3248,732e" filled="false" stroked="true" strokeweight=".748pt" strokecolor="#939598">
                <v:path arrowok="t"/>
              </v:shape>
            </v:group>
            <v:group style="position:absolute;left:3208;top:732;width:2;height:80" coordorigin="3208,732" coordsize="2,80">
              <v:shape style="position:absolute;left:3208;top:732;width:2;height:80" coordorigin="3208,732" coordsize="0,80" path="m3208,812l3208,732e" filled="false" stroked="true" strokeweight=".748pt" strokecolor="#939598">
                <v:path arrowok="t"/>
              </v:shape>
            </v:group>
            <v:group style="position:absolute;left:3168;top:732;width:2;height:80" coordorigin="3168,732" coordsize="2,80">
              <v:shape style="position:absolute;left:3168;top:732;width:2;height:80" coordorigin="3168,732" coordsize="1,80" path="m3168,812l3168,732e" filled="false" stroked="true" strokeweight=".748pt" strokecolor="#939598">
                <v:path arrowok="t"/>
              </v:shape>
            </v:group>
            <v:group style="position:absolute;left:3128;top:732;width:2;height:80" coordorigin="3128,732" coordsize="2,80">
              <v:shape style="position:absolute;left:3128;top:732;width:2;height:80" coordorigin="3128,732" coordsize="0,80" path="m3128,812l3128,732e" filled="false" stroked="true" strokeweight=".748pt" strokecolor="#939598">
                <v:path arrowok="t"/>
              </v:shape>
            </v:group>
            <v:group style="position:absolute;left:3088;top:732;width:2;height:80" coordorigin="3088,732" coordsize="2,80">
              <v:shape style="position:absolute;left:3088;top:732;width:2;height:80" coordorigin="3088,732" coordsize="0,80" path="m3088,812l3088,732e" filled="false" stroked="true" strokeweight=".748pt" strokecolor="#939598">
                <v:path arrowok="t"/>
              </v:shape>
            </v:group>
            <v:group style="position:absolute;left:3048;top:732;width:2;height:80" coordorigin="3048,732" coordsize="2,80">
              <v:shape style="position:absolute;left:3048;top:732;width:2;height:80" coordorigin="3048,732" coordsize="0,80" path="m3048,812l3048,732e" filled="false" stroked="true" strokeweight=".748pt" strokecolor="#939598">
                <v:path arrowok="t"/>
              </v:shape>
            </v:group>
            <v:group style="position:absolute;left:3008;top:732;width:2;height:80" coordorigin="3008,732" coordsize="2,80">
              <v:shape style="position:absolute;left:3008;top:732;width:2;height:80" coordorigin="3008,732" coordsize="1,80" path="m3008,812l3008,732e" filled="false" stroked="true" strokeweight=".748pt" strokecolor="#939598">
                <v:path arrowok="t"/>
              </v:shape>
            </v:group>
            <v:group style="position:absolute;left:2968;top:732;width:2;height:80" coordorigin="2968,732" coordsize="2,80">
              <v:shape style="position:absolute;left:2968;top:732;width:2;height:80" coordorigin="2968,732" coordsize="0,80" path="m2968,812l2968,732e" filled="false" stroked="true" strokeweight=".748pt" strokecolor="#939598">
                <v:path arrowok="t"/>
              </v:shape>
            </v:group>
            <v:group style="position:absolute;left:2928;top:732;width:2;height:80" coordorigin="2928,732" coordsize="2,80">
              <v:shape style="position:absolute;left:2928;top:732;width:2;height:80" coordorigin="2928,732" coordsize="0,80" path="m2928,812l2928,732e" filled="false" stroked="true" strokeweight=".748pt" strokecolor="#939598">
                <v:path arrowok="t"/>
              </v:shape>
            </v:group>
            <v:group style="position:absolute;left:2888;top:732;width:2;height:80" coordorigin="2888,732" coordsize="2,80">
              <v:shape style="position:absolute;left:2888;top:732;width:2;height:80" coordorigin="2888,732" coordsize="1,80" path="m2888,812l2888,732e" filled="false" stroked="true" strokeweight=".748pt" strokecolor="#939598">
                <v:path arrowok="t"/>
              </v:shape>
            </v:group>
            <v:group style="position:absolute;left:2848;top:732;width:2;height:80" coordorigin="2848,732" coordsize="2,80">
              <v:shape style="position:absolute;left:2848;top:732;width:2;height:80" coordorigin="2848,732" coordsize="0,80" path="m2848,812l2848,732e" filled="false" stroked="true" strokeweight=".748pt" strokecolor="#939598">
                <v:path arrowok="t"/>
              </v:shape>
            </v:group>
            <v:group style="position:absolute;left:2808;top:732;width:2;height:80" coordorigin="2808,732" coordsize="2,80">
              <v:shape style="position:absolute;left:2808;top:732;width:2;height:80" coordorigin="2808,732" coordsize="1,80" path="m2808,812l2808,732e" filled="false" stroked="true" strokeweight=".748pt" strokecolor="#939598">
                <v:path arrowok="t"/>
              </v:shape>
            </v:group>
            <v:group style="position:absolute;left:2768;top:732;width:2;height:80" coordorigin="2768,732" coordsize="2,80">
              <v:shape style="position:absolute;left:2768;top:732;width:2;height:80" coordorigin="2768,732" coordsize="0,80" path="m2768,812l2768,732e" filled="false" stroked="true" strokeweight=".748pt" strokecolor="#939598">
                <v:path arrowok="t"/>
              </v:shape>
            </v:group>
            <v:group style="position:absolute;left:2728;top:732;width:2;height:80" coordorigin="2728,732" coordsize="2,80">
              <v:shape style="position:absolute;left:2728;top:732;width:2;height:80" coordorigin="2728,732" coordsize="0,80" path="m2728,812l2728,732e" filled="false" stroked="true" strokeweight=".748pt" strokecolor="#939598">
                <v:path arrowok="t"/>
              </v:shape>
            </v:group>
            <v:group style="position:absolute;left:2688;top:732;width:2;height:80" coordorigin="2688,732" coordsize="2,80">
              <v:shape style="position:absolute;left:2688;top:732;width:2;height:80" coordorigin="2688,732" coordsize="0,80" path="m2688,812l2688,732e" filled="false" stroked="true" strokeweight=".748pt" strokecolor="#939598">
                <v:path arrowok="t"/>
              </v:shape>
            </v:group>
            <v:group style="position:absolute;left:2648;top:732;width:2;height:80" coordorigin="2648,732" coordsize="2,80">
              <v:shape style="position:absolute;left:2648;top:732;width:2;height:80" coordorigin="2648,732" coordsize="1,80" path="m2648,812l2648,732e" filled="false" stroked="true" strokeweight=".748pt" strokecolor="#939598">
                <v:path arrowok="t"/>
              </v:shape>
            </v:group>
            <v:group style="position:absolute;left:2608;top:732;width:2;height:80" coordorigin="2608,732" coordsize="2,80">
              <v:shape style="position:absolute;left:2608;top:732;width:2;height:80" coordorigin="2608,732" coordsize="0,80" path="m2608,812l2608,732e" filled="false" stroked="true" strokeweight=".748pt" strokecolor="#939598">
                <v:path arrowok="t"/>
              </v:shape>
            </v:group>
            <v:group style="position:absolute;left:2568;top:732;width:2;height:80" coordorigin="2568,732" coordsize="2,80">
              <v:shape style="position:absolute;left:2568;top:732;width:2;height:80" coordorigin="2568,732" coordsize="0,80" path="m2568,812l2568,732e" filled="false" stroked="true" strokeweight=".748pt" strokecolor="#939598">
                <v:path arrowok="t"/>
              </v:shape>
            </v:group>
            <v:group style="position:absolute;left:2528;top:732;width:2;height:80" coordorigin="2528,732" coordsize="2,80">
              <v:shape style="position:absolute;left:2528;top:732;width:2;height:80" coordorigin="2528,732" coordsize="0,80" path="m2528,812l2528,732e" filled="false" stroked="true" strokeweight=".748pt" strokecolor="#939598">
                <v:path arrowok="t"/>
              </v:shape>
            </v:group>
            <v:group style="position:absolute;left:2488;top:732;width:2;height:80" coordorigin="2488,732" coordsize="2,80">
              <v:shape style="position:absolute;left:2488;top:732;width:2;height:80" coordorigin="2488,732" coordsize="1,80" path="m2488,812l2488,732e" filled="false" stroked="true" strokeweight=".748pt" strokecolor="#939598">
                <v:path arrowok="t"/>
              </v:shape>
            </v:group>
            <v:group style="position:absolute;left:2448;top:732;width:2;height:80" coordorigin="2448,732" coordsize="2,80">
              <v:shape style="position:absolute;left:2448;top:732;width:2;height:80" coordorigin="2448,732" coordsize="0,80" path="m2448,812l2448,732e" filled="false" stroked="true" strokeweight=".748pt" strokecolor="#939598">
                <v:path arrowok="t"/>
              </v:shape>
            </v:group>
            <v:group style="position:absolute;left:2408;top:732;width:2;height:80" coordorigin="2408,732" coordsize="2,80">
              <v:shape style="position:absolute;left:2408;top:732;width:2;height:80" coordorigin="2408,732" coordsize="1,80" path="m2408,812l2408,732e" filled="false" stroked="true" strokeweight=".748pt" strokecolor="#939598">
                <v:path arrowok="t"/>
              </v:shape>
            </v:group>
            <v:group style="position:absolute;left:2368;top:732;width:2;height:80" coordorigin="2368,732" coordsize="2,80">
              <v:shape style="position:absolute;left:2368;top:732;width:2;height:80" coordorigin="2368,732" coordsize="1,80" path="m2368,812l2368,732e" filled="false" stroked="true" strokeweight=".748pt" strokecolor="#939598">
                <v:path arrowok="t"/>
              </v:shape>
            </v:group>
            <v:group style="position:absolute;left:2328;top:732;width:2;height:80" coordorigin="2328,732" coordsize="2,80">
              <v:shape style="position:absolute;left:2328;top:732;width:2;height:80" coordorigin="2328,732" coordsize="0,80" path="m2328,812l2328,732e" filled="false" stroked="true" strokeweight=".748pt" strokecolor="#939598">
                <v:path arrowok="t"/>
              </v:shape>
            </v:group>
            <v:group style="position:absolute;left:2288;top:732;width:2;height:80" coordorigin="2288,732" coordsize="2,80">
              <v:shape style="position:absolute;left:2288;top:732;width:2;height:80" coordorigin="2288,732" coordsize="1,80" path="m2288,812l2288,732e" filled="false" stroked="true" strokeweight=".748pt" strokecolor="#939598">
                <v:path arrowok="t"/>
              </v:shape>
            </v:group>
            <v:group style="position:absolute;left:2248;top:732;width:2;height:80" coordorigin="2248,732" coordsize="2,80">
              <v:shape style="position:absolute;left:2248;top:732;width:2;height:80" coordorigin="2248,732" coordsize="0,80" path="m2248,812l2248,732e" filled="false" stroked="true" strokeweight=".748pt" strokecolor="#939598">
                <v:path arrowok="t"/>
              </v:shape>
            </v:group>
            <v:group style="position:absolute;left:2208;top:732;width:2;height:80" coordorigin="2208,732" coordsize="2,80">
              <v:shape style="position:absolute;left:2208;top:732;width:2;height:80" coordorigin="2208,732" coordsize="0,80" path="m2208,812l2208,732e" filled="false" stroked="true" strokeweight=".748pt" strokecolor="#939598">
                <v:path arrowok="t"/>
              </v:shape>
            </v:group>
            <v:group style="position:absolute;left:2168;top:732;width:2;height:80" coordorigin="2168,732" coordsize="2,80">
              <v:shape style="position:absolute;left:2168;top:732;width:2;height:80" coordorigin="2168,732" coordsize="0,80" path="m2168,812l2168,732e" filled="false" stroked="true" strokeweight=".748pt" strokecolor="#939598">
                <v:path arrowok="t"/>
              </v:shape>
            </v:group>
            <v:group style="position:absolute;left:2128;top:732;width:2;height:80" coordorigin="2128,732" coordsize="2,80">
              <v:shape style="position:absolute;left:2128;top:732;width:2;height:80" coordorigin="2128,732" coordsize="1,80" path="m2128,812l2128,732e" filled="false" stroked="true" strokeweight=".748pt" strokecolor="#939598">
                <v:path arrowok="t"/>
              </v:shape>
            </v:group>
            <v:group style="position:absolute;left:2088;top:732;width:2;height:80" coordorigin="2088,732" coordsize="2,80">
              <v:shape style="position:absolute;left:2088;top:732;width:2;height:80" coordorigin="2088,732" coordsize="0,80" path="m2088,812l2088,732e" filled="false" stroked="true" strokeweight=".748pt" strokecolor="#939598">
                <v:path arrowok="t"/>
              </v:shape>
            </v:group>
            <v:group style="position:absolute;left:2048;top:732;width:2;height:80" coordorigin="2048,732" coordsize="2,80">
              <v:shape style="position:absolute;left:2048;top:732;width:2;height:80" coordorigin="2048,732" coordsize="1,80" path="m2048,812l2048,732e" filled="false" stroked="true" strokeweight=".748pt" strokecolor="#939598">
                <v:path arrowok="t"/>
              </v:shape>
            </v:group>
            <v:group style="position:absolute;left:2008;top:732;width:2;height:80" coordorigin="2008,732" coordsize="2,80">
              <v:shape style="position:absolute;left:2008;top:732;width:2;height:80" coordorigin="2008,732" coordsize="0,80" path="m2008,812l2008,732e" filled="false" stroked="true" strokeweight=".748pt" strokecolor="#939598">
                <v:path arrowok="t"/>
              </v:shape>
            </v:group>
            <v:group style="position:absolute;left:1968;top:732;width:2;height:80" coordorigin="1968,732" coordsize="2,80">
              <v:shape style="position:absolute;left:1968;top:732;width:2;height:80" coordorigin="1968,732" coordsize="1,80" path="m1968,812l1968,732e" filled="false" stroked="true" strokeweight=".748pt" strokecolor="#939598">
                <v:path arrowok="t"/>
              </v:shape>
            </v:group>
            <v:group style="position:absolute;left:1928;top:732;width:2;height:80" coordorigin="1928,732" coordsize="2,80">
              <v:shape style="position:absolute;left:1928;top:732;width:2;height:80" coordorigin="1928,732" coordsize="0,80" path="m1928,812l1928,732e" filled="false" stroked="true" strokeweight=".748pt" strokecolor="#939598">
                <v:path arrowok="t"/>
              </v:shape>
            </v:group>
            <v:group style="position:absolute;left:1888;top:732;width:2;height:80" coordorigin="1888,732" coordsize="2,80">
              <v:shape style="position:absolute;left:1888;top:732;width:2;height:80" coordorigin="1888,732" coordsize="1,80" path="m1888,812l1888,732e" filled="false" stroked="true" strokeweight=".748pt" strokecolor="#939598">
                <v:path arrowok="t"/>
              </v:shape>
            </v:group>
            <v:group style="position:absolute;left:1848;top:732;width:2;height:80" coordorigin="1848,732" coordsize="2,80">
              <v:shape style="position:absolute;left:1848;top:732;width:2;height:80" coordorigin="1848,732" coordsize="1,80" path="m1848,812l1848,732e" filled="false" stroked="true" strokeweight=".748pt" strokecolor="#939598">
                <v:path arrowok="t"/>
              </v:shape>
            </v:group>
            <v:group style="position:absolute;left:1808;top:732;width:2;height:80" coordorigin="1808,732" coordsize="2,80">
              <v:shape style="position:absolute;left:1808;top:732;width:2;height:80" coordorigin="1808,732" coordsize="0,80" path="m1808,812l1808,732e" filled="false" stroked="true" strokeweight=".748pt" strokecolor="#939598">
                <v:path arrowok="t"/>
              </v:shape>
            </v:group>
            <v:group style="position:absolute;left:1768;top:732;width:2;height:80" coordorigin="1768,732" coordsize="2,80">
              <v:shape style="position:absolute;left:1768;top:732;width:2;height:80" coordorigin="1768,732" coordsize="0,80" path="m1768,812l1768,732e" filled="false" stroked="true" strokeweight=".748pt" strokecolor="#939598">
                <v:path arrowok="t"/>
              </v:shape>
            </v:group>
            <v:group style="position:absolute;left:1728;top:732;width:2;height:80" coordorigin="1728,732" coordsize="2,80">
              <v:shape style="position:absolute;left:1728;top:732;width:2;height:80" coordorigin="1728,732" coordsize="0,80" path="m1728,812l1728,732e" filled="false" stroked="true" strokeweight=".748pt" strokecolor="#939598">
                <v:path arrowok="t"/>
              </v:shape>
            </v:group>
            <v:group style="position:absolute;left:1688;top:732;width:2;height:80" coordorigin="1688,732" coordsize="2,80">
              <v:shape style="position:absolute;left:1688;top:732;width:2;height:80" coordorigin="1688,732" coordsize="1,80" path="m1688,812l1688,732e" filled="false" stroked="true" strokeweight=".748pt" strokecolor="#939598">
                <v:path arrowok="t"/>
              </v:shape>
            </v:group>
            <v:group style="position:absolute;left:1648;top:732;width:2;height:80" coordorigin="1648,732" coordsize="2,80">
              <v:shape style="position:absolute;left:1648;top:732;width:2;height:80" coordorigin="1648,732" coordsize="0,80" path="m1648,812l1648,732e" filled="false" stroked="true" strokeweight=".748pt" strokecolor="#939598">
                <v:path arrowok="t"/>
              </v:shape>
            </v:group>
            <v:group style="position:absolute;left:1608;top:732;width:2;height:80" coordorigin="1608,732" coordsize="2,80">
              <v:shape style="position:absolute;left:1608;top:732;width:2;height:80" coordorigin="1608,732" coordsize="1,80" path="m1608,812l1608,732e" filled="false" stroked="true" strokeweight=".748pt" strokecolor="#939598">
                <v:path arrowok="t"/>
              </v:shape>
            </v:group>
            <v:group style="position:absolute;left:1568;top:732;width:2;height:80" coordorigin="1568,732" coordsize="2,80">
              <v:shape style="position:absolute;left:1568;top:732;width:2;height:80" coordorigin="1568,732" coordsize="0,80" path="m1568,812l1568,732e" filled="false" stroked="true" strokeweight=".748pt" strokecolor="#939598">
                <v:path arrowok="t"/>
              </v:shape>
            </v:group>
            <v:group style="position:absolute;left:1528;top:732;width:2;height:80" coordorigin="1528,732" coordsize="2,80">
              <v:shape style="position:absolute;left:1528;top:732;width:2;height:80" coordorigin="1528,732" coordsize="1,80" path="m1528,812l1528,732e" filled="false" stroked="true" strokeweight=".748pt" strokecolor="#939598">
                <v:path arrowok="t"/>
              </v:shape>
            </v:group>
            <v:group style="position:absolute;left:1488;top:732;width:2;height:80" coordorigin="1488,732" coordsize="2,80">
              <v:shape style="position:absolute;left:1488;top:732;width:2;height:80" coordorigin="1488,732" coordsize="0,80" path="m1488,812l1488,732e" filled="false" stroked="true" strokeweight=".748pt" strokecolor="#939598">
                <v:path arrowok="t"/>
              </v:shape>
            </v:group>
            <v:group style="position:absolute;left:1448;top:732;width:2;height:80" coordorigin="1448,732" coordsize="2,80">
              <v:shape style="position:absolute;left:1448;top:732;width:2;height:80" coordorigin="1448,732" coordsize="1,80" path="m1448,812l1448,732e" filled="false" stroked="true" strokeweight=".748pt" strokecolor="#939598">
                <v:path arrowok="t"/>
              </v:shape>
            </v:group>
            <v:group style="position:absolute;left:1408;top:732;width:2;height:80" coordorigin="1408,732" coordsize="2,80">
              <v:shape style="position:absolute;left:1408;top:732;width:2;height:80" coordorigin="1408,732" coordsize="0,80" path="m1408,812l1408,732e" filled="false" stroked="true" strokeweight=".748pt" strokecolor="#939598">
                <v:path arrowok="t"/>
              </v:shape>
            </v:group>
            <v:group style="position:absolute;left:1368;top:732;width:2;height:80" coordorigin="1368,732" coordsize="2,80">
              <v:shape style="position:absolute;left:1368;top:732;width:2;height:80" coordorigin="1368,732" coordsize="1,80" path="m1368,812l1368,732e" filled="false" stroked="true" strokeweight=".748pt" strokecolor="#939598">
                <v:path arrowok="t"/>
              </v:shape>
            </v:group>
            <v:group style="position:absolute;left:1328;top:732;width:2;height:80" coordorigin="1328,732" coordsize="2,80">
              <v:shape style="position:absolute;left:1328;top:732;width:2;height:80" coordorigin="1328,732" coordsize="0,80" path="m1328,812l1328,732e" filled="false" stroked="true" strokeweight=".748pt" strokecolor="#939598">
                <v:path arrowok="t"/>
              </v:shape>
            </v:group>
            <v:group style="position:absolute;left:1288;top:732;width:2;height:80" coordorigin="1288,732" coordsize="2,80">
              <v:shape style="position:absolute;left:1288;top:732;width:2;height:80" coordorigin="1288,732" coordsize="0,80" path="m1288,812l1288,732e" filled="false" stroked="true" strokeweight=".748pt" strokecolor="#939598">
                <v:path arrowok="t"/>
              </v:shape>
            </v:group>
            <v:group style="position:absolute;left:1248;top:732;width:2;height:80" coordorigin="1248,732" coordsize="2,80">
              <v:shape style="position:absolute;left:1248;top:732;width:2;height:80" coordorigin="1248,732" coordsize="1,80" path="m1248,812l1248,732e" filled="false" stroked="true" strokeweight=".748pt" strokecolor="#939598">
                <v:path arrowok="t"/>
              </v:shape>
            </v:group>
            <v:group style="position:absolute;left:1208;top:732;width:2;height:80" coordorigin="1208,732" coordsize="2,80">
              <v:shape style="position:absolute;left:1208;top:732;width:2;height:80" coordorigin="1208,732" coordsize="0,80" path="m1208,812l1208,732e" filled="false" stroked="true" strokeweight=".748pt" strokecolor="#939598">
                <v:path arrowok="t"/>
              </v:shape>
            </v:group>
            <v:group style="position:absolute;left:1168;top:732;width:2;height:80" coordorigin="1168,732" coordsize="2,80">
              <v:shape style="position:absolute;left:1168;top:732;width:2;height:80" coordorigin="1168,732" coordsize="1,80" path="m1168,812l1168,732e" filled="false" stroked="true" strokeweight=".748pt" strokecolor="#939598">
                <v:path arrowok="t"/>
              </v:shape>
            </v:group>
            <v:group style="position:absolute;left:1128;top:732;width:2;height:80" coordorigin="1128,732" coordsize="2,80">
              <v:shape style="position:absolute;left:1128;top:732;width:2;height:80" coordorigin="1128,732" coordsize="0,80" path="m1128,812l1128,732e" filled="false" stroked="true" strokeweight=".748pt" strokecolor="#939598">
                <v:path arrowok="t"/>
              </v:shape>
            </v:group>
            <v:group style="position:absolute;left:1088;top:732;width:2;height:80" coordorigin="1088,732" coordsize="2,80">
              <v:shape style="position:absolute;left:1088;top:732;width:2;height:80" coordorigin="1088,732" coordsize="1,80" path="m1088,812l1088,732e" filled="false" stroked="true" strokeweight=".748pt" strokecolor="#939598">
                <v:path arrowok="t"/>
              </v:shape>
            </v:group>
            <v:group style="position:absolute;left:1048;top:732;width:2;height:80" coordorigin="1048,732" coordsize="2,80">
              <v:shape style="position:absolute;left:1048;top:732;width:2;height:80" coordorigin="1048,732" coordsize="0,80" path="m1048,812l1048,732e" filled="false" stroked="true" strokeweight=".748pt" strokecolor="#939598">
                <v:path arrowok="t"/>
              </v:shape>
            </v:group>
            <v:group style="position:absolute;left:1008;top:732;width:2;height:80" coordorigin="1008,732" coordsize="2,80">
              <v:shape style="position:absolute;left:1008;top:732;width:2;height:80" coordorigin="1008,732" coordsize="1,80" path="m1008,812l1008,732e" filled="false" stroked="true" strokeweight=".748pt" strokecolor="#939598">
                <v:path arrowok="t"/>
              </v:shape>
            </v:group>
            <v:group style="position:absolute;left:968;top:732;width:2;height:80" coordorigin="968,732" coordsize="2,80">
              <v:shape style="position:absolute;left:968;top:732;width:2;height:80" coordorigin="968,732" coordsize="0,80" path="m968,812l968,732e" filled="false" stroked="true" strokeweight=".748pt" strokecolor="#939598">
                <v:path arrowok="t"/>
              </v:shape>
            </v:group>
            <v:group style="position:absolute;left:928;top:732;width:2;height:80" coordorigin="928,732" coordsize="2,80">
              <v:shape style="position:absolute;left:928;top:732;width:2;height:80" coordorigin="928,732" coordsize="1,80" path="m928,812l928,732e" filled="false" stroked="true" strokeweight=".748pt" strokecolor="#939598">
                <v:path arrowok="t"/>
              </v:shape>
            </v:group>
            <v:group style="position:absolute;left:888;top:732;width:2;height:80" coordorigin="888,732" coordsize="2,80">
              <v:shape style="position:absolute;left:888;top:732;width:2;height:80" coordorigin="888,732" coordsize="0,80" path="m888,812l888,732e" filled="false" stroked="true" strokeweight=".748pt" strokecolor="#939598">
                <v:path arrowok="t"/>
              </v:shape>
            </v:group>
            <v:group style="position:absolute;left:848;top:732;width:2;height:80" coordorigin="848,732" coordsize="2,80">
              <v:shape style="position:absolute;left:848;top:732;width:2;height:80" coordorigin="848,732" coordsize="0,80" path="m848,812l848,732e" filled="false" stroked="true" strokeweight=".748pt" strokecolor="#939598">
                <v:path arrowok="t"/>
              </v:shape>
            </v:group>
            <v:group style="position:absolute;left:808;top:732;width:2;height:80" coordorigin="808,732" coordsize="2,80">
              <v:shape style="position:absolute;left:808;top:732;width:2;height:80" coordorigin="808,732" coordsize="0,80" path="m808,812l808,732e" filled="false" stroked="true" strokeweight=".748pt" strokecolor="#939598">
                <v:path arrowok="t"/>
              </v:shape>
            </v:group>
            <v:group style="position:absolute;left:768;top:732;width:2;height:80" coordorigin="768,732" coordsize="2,80">
              <v:shape style="position:absolute;left:768;top:732;width:2;height:80" coordorigin="768,732" coordsize="1,80" path="m768,812l768,732e" filled="false" stroked="true" strokeweight=".748pt" strokecolor="#939598">
                <v:path arrowok="t"/>
              </v:shape>
            </v:group>
            <v:group style="position:absolute;left:728;top:732;width:2;height:80" coordorigin="728,732" coordsize="2,80">
              <v:shape style="position:absolute;left:728;top:732;width:2;height:80" coordorigin="728,732" coordsize="1,80" path="m728,812l728,732e" filled="false" stroked="true" strokeweight=".748pt" strokecolor="#939598">
                <v:path arrowok="t"/>
              </v:shape>
            </v:group>
            <v:group style="position:absolute;left:688;top:732;width:2;height:80" coordorigin="688,732" coordsize="2,80">
              <v:shape style="position:absolute;left:688;top:732;width:2;height:80" coordorigin="688,732" coordsize="0,80" path="m688,812l688,732e" filled="false" stroked="true" strokeweight=".748pt" strokecolor="#939598">
                <v:path arrowok="t"/>
              </v:shape>
            </v:group>
            <v:group style="position:absolute;left:648;top:732;width:2;height:80" coordorigin="648,732" coordsize="2,80">
              <v:shape style="position:absolute;left:648;top:732;width:2;height:80" coordorigin="648,732" coordsize="1,80" path="m648,812l648,732e" filled="false" stroked="true" strokeweight=".748pt" strokecolor="#939598">
                <v:path arrowok="t"/>
              </v:shape>
            </v:group>
            <v:group style="position:absolute;left:608;top:732;width:2;height:80" coordorigin="608,732" coordsize="2,80">
              <v:shape style="position:absolute;left:608;top:732;width:2;height:80" coordorigin="608,732" coordsize="0,80" path="m608,812l608,732e" filled="false" stroked="true" strokeweight=".748pt" strokecolor="#939598">
                <v:path arrowok="t"/>
              </v:shape>
            </v:group>
            <v:group style="position:absolute;left:568;top:732;width:2;height:80" coordorigin="568,732" coordsize="2,80">
              <v:shape style="position:absolute;left:568;top:732;width:2;height:80" coordorigin="568,732" coordsize="1,80" path="m568,812l568,732e" filled="false" stroked="true" strokeweight=".748pt" strokecolor="#939598">
                <v:path arrowok="t"/>
              </v:shape>
            </v:group>
            <v:group style="position:absolute;left:528;top:732;width:2;height:80" coordorigin="528,732" coordsize="2,80">
              <v:shape style="position:absolute;left:528;top:732;width:2;height:80" coordorigin="528,732" coordsize="0,80" path="m528,812l528,732e" filled="false" stroked="true" strokeweight=".748pt" strokecolor="#939598">
                <v:path arrowok="t"/>
              </v:shape>
            </v:group>
            <v:group style="position:absolute;left:488;top:732;width:2;height:80" coordorigin="488,732" coordsize="2,80">
              <v:shape style="position:absolute;left:488;top:732;width:2;height:80" coordorigin="488,732" coordsize="1,80" path="m488,812l488,732e" filled="false" stroked="true" strokeweight=".748pt" strokecolor="#939598">
                <v:path arrowok="t"/>
              </v:shape>
            </v:group>
            <v:group style="position:absolute;left:448;top:732;width:2;height:80" coordorigin="448,732" coordsize="2,80">
              <v:shape style="position:absolute;left:448;top:732;width:2;height:80" coordorigin="448,732" coordsize="0,80" path="m448,812l448,732e" filled="false" stroked="true" strokeweight=".748pt" strokecolor="#939598">
                <v:path arrowok="t"/>
              </v:shape>
            </v:group>
            <v:group style="position:absolute;left:408;top:732;width:2;height:80" coordorigin="408,732" coordsize="2,80">
              <v:shape style="position:absolute;left:408;top:732;width:2;height:80" coordorigin="408,732" coordsize="0,80" path="m408,812l408,732e" filled="false" stroked="true" strokeweight=".748pt" strokecolor="#939598">
                <v:path arrowok="t"/>
              </v:shape>
            </v:group>
            <v:group style="position:absolute;left:368;top:732;width:2;height:80" coordorigin="368,732" coordsize="2,80">
              <v:shape style="position:absolute;left:368;top:732;width:2;height:80" coordorigin="368,732" coordsize="0,80" path="m368,812l368,732e" filled="false" stroked="true" strokeweight=".748pt" strokecolor="#939598">
                <v:path arrowok="t"/>
              </v:shape>
            </v:group>
            <v:group style="position:absolute;left:328;top:732;width:2;height:80" coordorigin="328,732" coordsize="2,80">
              <v:shape style="position:absolute;left:328;top:732;width:2;height:80" coordorigin="328,732" coordsize="1,80" path="m328,812l328,732e" filled="false" stroked="true" strokeweight=".748pt" strokecolor="#939598">
                <v:path arrowok="t"/>
              </v:shape>
            </v:group>
            <v:group style="position:absolute;left:288;top:732;width:2;height:80" coordorigin="288,732" coordsize="2,80">
              <v:shape style="position:absolute;left:288;top:732;width:2;height:80" coordorigin="288,732" coordsize="0,80" path="m288,812l288,732e" filled="false" stroked="true" strokeweight=".748pt" strokecolor="#939598">
                <v:path arrowok="t"/>
              </v:shape>
            </v:group>
            <v:group style="position:absolute;left:248;top:732;width:2;height:80" coordorigin="248,732" coordsize="2,80">
              <v:shape style="position:absolute;left:248;top:732;width:2;height:80" coordorigin="248,732" coordsize="1,80" path="m248,812l248,732e" filled="false" stroked="true" strokeweight=".748pt" strokecolor="#939598">
                <v:path arrowok="t"/>
              </v:shape>
            </v:group>
            <v:group style="position:absolute;left:208;top:732;width:2;height:80" coordorigin="208,732" coordsize="2,80">
              <v:shape style="position:absolute;left:208;top:732;width:2;height:80" coordorigin="208,732" coordsize="1,80" path="m208,812l208,732e" filled="false" stroked="true" strokeweight=".748pt" strokecolor="#939598">
                <v:path arrowok="t"/>
              </v:shape>
            </v:group>
            <v:group style="position:absolute;left:168;top:732;width:2;height:80" coordorigin="168,732" coordsize="2,80">
              <v:shape style="position:absolute;left:168;top:732;width:2;height:80" coordorigin="168,732" coordsize="0,80" path="m168,812l168,732e" filled="false" stroked="true" strokeweight=".748pt" strokecolor="#939598">
                <v:path arrowok="t"/>
              </v:shape>
            </v:group>
            <v:group style="position:absolute;left:128;top:732;width:2;height:80" coordorigin="128,732" coordsize="2,80">
              <v:shape style="position:absolute;left:128;top:732;width:2;height:80" coordorigin="128,732" coordsize="1,80" path="m128,812l128,732e" filled="false" stroked="true" strokeweight=".748pt" strokecolor="#939598">
                <v:path arrowok="t"/>
              </v:shape>
            </v:group>
            <v:group style="position:absolute;left:88;top:732;width:2;height:80" coordorigin="88,732" coordsize="2,80">
              <v:shape style="position:absolute;left:88;top:732;width:2;height:80" coordorigin="88,732" coordsize="0,80" path="m88,812l88,732e" filled="false" stroked="true" strokeweight=".748pt" strokecolor="#939598">
                <v:path arrowok="t"/>
              </v:shape>
            </v:group>
            <v:group style="position:absolute;left:47;top:732;width:2;height:80" coordorigin="47,732" coordsize="2,80">
              <v:shape style="position:absolute;left:47;top:732;width:2;height:80" coordorigin="47,732" coordsize="1,80" path="m48,812l47,732e" filled="false" stroked="true" strokeweight=".748pt" strokecolor="#939598">
                <v:path arrowok="t"/>
              </v:shape>
            </v:group>
            <v:group style="position:absolute;left:7;top:732;width:2;height:80" coordorigin="7,732" coordsize="2,80">
              <v:shape style="position:absolute;left:7;top:732;width:2;height:80" coordorigin="7,732" coordsize="0,80" path="m7,812l7,732e" filled="false" stroked="true" strokeweight=".748pt" strokecolor="#939598">
                <v:path arrowok="t"/>
              </v:shape>
              <v:shape style="position:absolute;left:5056;top:0;width:6463;height:1502" type="#_x0000_t75" stroked="false">
                <v:imagedata r:id="rId21" o:title=""/>
              </v:shape>
            </v:group>
          </v:group>
        </w:pict>
      </w:r>
      <w:r>
        <w:rPr>
          <w:rFonts w:ascii="Calibri" w:hAnsi="Calibri" w:cs="Calibri" w:eastAsia="Calibri"/>
          <w:position w:val="-29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sz w:val="19"/>
          <w:szCs w:val="19"/>
        </w:rPr>
      </w:pPr>
    </w:p>
    <w:p>
      <w:pPr>
        <w:spacing w:line="10987" w:lineRule="exact"/>
        <w:ind w:left="935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position w:val="-219"/>
          <w:sz w:val="20"/>
          <w:szCs w:val="20"/>
        </w:rPr>
        <w:pict>
          <v:group style="width:514.65pt;height:549.4pt;mso-position-horizontal-relative:char;mso-position-vertical-relative:line" coordorigin="0,0" coordsize="10293,10988">
            <v:shape style="position:absolute;left:0;top:831;width:5495;height:4479" type="#_x0000_t75" stroked="false">
              <v:imagedata r:id="rId73" o:title=""/>
            </v:shape>
            <v:group style="position:absolute;left:4692;top:2186;width:1925;height:1309" coordorigin="4692,2186" coordsize="1925,1309">
              <v:shape style="position:absolute;left:4692;top:2186;width:1925;height:1309" coordorigin="4692,2186" coordsize="1925,1309" path="m5045,3357l4778,3454,4713,3484,4692,3495,4692,3495,4699,3493,4712,3489,4732,3482,5045,3357xe" filled="true" fillcolor="#c7c8ca" stroked="false">
                <v:path arrowok="t"/>
                <v:fill type="solid"/>
              </v:shape>
              <v:shape style="position:absolute;left:4692;top:2186;width:1925;height:1309" coordorigin="4692,2186" coordsize="1925,1309" path="m5419,3210l5365,3230,5299,3255,5227,3283,5045,3357,5160,3314,5262,3275,5351,3239,5419,3210xe" filled="true" fillcolor="#c7c8ca" stroked="false">
                <v:path arrowok="t"/>
                <v:fill type="solid"/>
              </v:shape>
              <v:shape style="position:absolute;left:4692;top:2186;width:1925;height:1309" coordorigin="4692,2186" coordsize="1925,1309" path="m5861,2214l5870,2293,5870,2323,5866,2399,5856,2498,5848,2558,5838,2625,5828,2692,5818,2753,5796,2857,5765,2944,5720,3017,5653,3081,5558,3143,5499,3174,5430,3205,5419,3210,5427,3207,5486,3188,5598,3157,5711,3134,5771,3126,5834,3119,5903,3114,5977,3110,6059,3107,6248,3104,6616,3103,5861,2214xe" filled="true" fillcolor="#c7c8ca" stroked="false">
                <v:path arrowok="t"/>
                <v:fill type="solid"/>
              </v:shape>
              <v:shape style="position:absolute;left:4692;top:2186;width:1925;height:1309" coordorigin="4692,2186" coordsize="1925,1309" path="m5840,2186l5839,2187,5838,2187,5861,2214,5840,2186xe" filled="true" fillcolor="#c7c8ca" stroked="false">
                <v:path arrowok="t"/>
                <v:fill type="solid"/>
              </v:shape>
            </v:group>
            <v:group style="position:absolute;left:5807;top:0;width:4486;height:3485" coordorigin="5807,0" coordsize="4486,3485">
              <v:shape style="position:absolute;left:5807;top:0;width:4486;height:3485" coordorigin="5807,0" coordsize="4486,3485" path="m5807,0l10292,0,10292,3485,5807,3485,5807,0xe" filled="true" fillcolor="#000000" stroked="false">
                <v:path arrowok="t"/>
                <v:fill type="solid"/>
              </v:shape>
            </v:group>
            <v:group style="position:absolute;left:5858;top:51;width:4105;height:3103" coordorigin="5858,51" coordsize="4105,3103">
              <v:shape style="position:absolute;left:5858;top:51;width:4105;height:3103" coordorigin="5858,51" coordsize="4105,3103" path="m5858,51l5858,3153,9962,3153,9962,51,5858,51xe" filled="true" fillcolor="#c7c8ca" stroked="false">
                <v:path arrowok="t"/>
                <v:fill type="solid"/>
              </v:shape>
              <v:shape style="position:absolute;left:5934;top:122;width:3940;height:2948" type="#_x0000_t75" stroked="false">
                <v:imagedata r:id="rId74" o:title=""/>
              </v:shape>
            </v:group>
            <v:group style="position:absolute;left:992;top:4806;width:1202;height:1742" coordorigin="992,4806" coordsize="1202,1742">
              <v:shape style="position:absolute;left:992;top:4806;width:1202;height:1742" coordorigin="992,4806" coordsize="1202,1742" path="m1662,5550l1637,5617,1591,5724,1537,5826,1506,5877,1472,5931,1432,5987,1389,6048,1340,6113,1284,6184,1223,6262,1154,6348,1009,6527,992,6548,2158,6521,2091,6478,2042,6436,1978,6376,1899,6294,1853,6245,1807,6195,1766,6149,1699,6066,1651,5987,1623,5906,1615,5813,1619,5760,1627,5702,1640,5636,1659,5562,1662,5550xe" filled="true" fillcolor="#c7c8ca" stroked="false">
                <v:path arrowok="t"/>
                <v:fill type="solid"/>
              </v:shape>
              <v:shape style="position:absolute;left:992;top:4806;width:1202;height:1742" coordorigin="992,4806" coordsize="1202,1742" path="m2194,6521l2158,6521,2166,6525,2174,6527,2181,6527,2185,6527,2194,6521xe" filled="true" fillcolor="#c7c8ca" stroked="false">
                <v:path arrowok="t"/>
                <v:fill type="solid"/>
              </v:shape>
              <v:shape style="position:absolute;left:992;top:4806;width:1202;height:1742" coordorigin="992,4806" coordsize="1202,1742" path="m1784,5167l1744,5284,1711,5387,1682,5480,1662,5550,1681,5496,1703,5429,1726,5355,1751,5274,1784,5167xe" filled="true" fillcolor="#c7c8ca" stroked="false">
                <v:path arrowok="t"/>
                <v:fill type="solid"/>
              </v:shape>
              <v:shape style="position:absolute;left:992;top:4806;width:1202;height:1742" coordorigin="992,4806" coordsize="1202,1742" path="m1899,4806l1874,4875,1847,4963,1828,5024,1805,5097,1784,5167,1827,5041,1876,4899,1894,4830,1898,4811,1899,4806xe" filled="true" fillcolor="#c7c8ca" stroked="false">
                <v:path arrowok="t"/>
                <v:fill type="solid"/>
              </v:shape>
            </v:group>
            <v:group style="position:absolute;left:473;top:6228;width:5494;height:4760" coordorigin="473,6228" coordsize="5494,4760">
              <v:shape style="position:absolute;left:473;top:6228;width:5494;height:4760" coordorigin="473,6228" coordsize="5494,4760" path="m473,6228l5967,6228,5967,10987,473,10987,473,6228xe" filled="true" fillcolor="#000000" stroked="false">
                <v:path arrowok="t"/>
                <v:fill type="solid"/>
              </v:shape>
            </v:group>
            <v:group style="position:absolute;left:524;top:6279;width:5115;height:4382" coordorigin="524,6279" coordsize="5115,4382">
              <v:shape style="position:absolute;left:524;top:6279;width:5115;height:4382" coordorigin="524,6279" coordsize="5115,4382" path="m5639,6279l524,6279,524,10661,5639,10661,5639,6279xe" filled="true" fillcolor="#c7c8ca" stroked="false">
                <v:path arrowok="t"/>
                <v:fill type="solid"/>
              </v:shape>
              <v:shape style="position:absolute;left:624;top:6412;width:4924;height:4105" type="#_x0000_t75" stroked="false">
                <v:imagedata r:id="rId75" o:title=""/>
              </v:shape>
            </v:group>
            <v:group style="position:absolute;left:4680;top:4080;width:2611;height:1282" coordorigin="4680,4080" coordsize="2611,1282">
              <v:shape style="position:absolute;left:4680;top:4080;width:2611;height:1282" coordorigin="4680,4080" coordsize="2611,1282" path="m6286,5334l6255,5361,6256,5361,6258,5362,6286,5334xe" filled="true" fillcolor="#c7c8ca" stroked="false">
                <v:path arrowok="t"/>
                <v:fill type="solid"/>
              </v:shape>
              <v:shape style="position:absolute;left:4680;top:4080;width:2611;height:1282" coordorigin="4680,4080" coordsize="2611,1282" path="m5669,4347l5779,4383,5860,4412,5929,4441,5989,4471,6080,4534,6143,4606,6186,4692,6218,4796,6233,4856,6248,4923,6262,4990,6273,5049,6288,5148,6295,5224,6296,5254,6295,5280,6293,5301,6290,5318,6287,5331,6286,5334,7281,4436,6537,4436,6427,4435,6326,4433,6234,4429,6148,4424,6067,4417,5989,4408,5913,4397,5838,4384,5761,4368,5681,4350,5669,4347xe" filled="true" fillcolor="#c7c8ca" stroked="false">
                <v:path arrowok="t"/>
                <v:fill type="solid"/>
              </v:shape>
              <v:shape style="position:absolute;left:4680;top:4080;width:2611;height:1282" coordorigin="4680,4080" coordsize="2611,1282" path="m7291,4427l6537,4436,7281,4436,7291,4427xe" filled="true" fillcolor="#c7c8ca" stroked="false">
                <v:path arrowok="t"/>
                <v:fill type="solid"/>
              </v:shape>
              <v:shape style="position:absolute;left:4680;top:4080;width:2611;height:1282" coordorigin="4680,4080" coordsize="2611,1282" path="m5161,4210l5506,4306,5597,4330,5669,4347,5578,4320,5456,4287,5161,4210xe" filled="true" fillcolor="#c7c8ca" stroked="false">
                <v:path arrowok="t"/>
                <v:fill type="solid"/>
              </v:shape>
              <v:shape style="position:absolute;left:4680;top:4080;width:2611;height:1282" coordorigin="4680,4080" coordsize="2611,1282" path="m4682,4080l4798,4119,5161,4210,4774,4103,4708,4086,4690,4082,4682,4080xe" filled="true" fillcolor="#c7c8ca" stroked="false">
                <v:path arrowok="t"/>
                <v:fill type="solid"/>
              </v:shape>
            </v:group>
            <v:group style="position:absolute;left:6213;top:4337;width:3759;height:4529" coordorigin="6213,4337" coordsize="3759,4529">
              <v:shape style="position:absolute;left:6213;top:4337;width:3759;height:4529" coordorigin="6213,4337" coordsize="3759,4529" path="m6213,4337l9972,4337,9972,8866,6213,8866,6213,4337xe" filled="true" fillcolor="#000000" stroked="false">
                <v:path arrowok="t"/>
                <v:fill type="solid"/>
              </v:shape>
            </v:group>
            <v:group style="position:absolute;left:6265;top:4388;width:3379;height:4148" coordorigin="6265,4388" coordsize="3379,4148">
              <v:shape style="position:absolute;left:6265;top:4388;width:3379;height:4148" coordorigin="6265,4388" coordsize="3379,4148" path="m9643,4388l6265,4388,6265,8536,9643,8536,9643,4388xe" filled="true" fillcolor="#c7c8ca" stroked="false">
                <v:path arrowok="t"/>
                <v:fill type="solid"/>
              </v:shape>
              <v:shape style="position:absolute;left:6350;top:4494;width:3206;height:3940" type="#_x0000_t75" stroked="false">
                <v:imagedata r:id="rId76" o:title=""/>
              </v:shape>
            </v:group>
          </v:group>
        </w:pict>
      </w:r>
      <w:r>
        <w:rPr>
          <w:rFonts w:ascii="Calibri" w:hAnsi="Calibri" w:cs="Calibri" w:eastAsia="Calibri"/>
          <w:position w:val="-219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Heading5"/>
        <w:tabs>
          <w:tab w:pos="11264" w:val="left" w:leader="none"/>
        </w:tabs>
        <w:spacing w:line="240" w:lineRule="auto" w:before="170"/>
        <w:ind w:right="0"/>
        <w:jc w:val="left"/>
        <w:rPr>
          <w:u w:val="none"/>
        </w:rPr>
      </w:pPr>
      <w:r>
        <w:rPr/>
        <w:pict>
          <v:group style="position:absolute;margin-left:582.508606pt;margin-top:18.776873pt;width:12.8pt;height:4.8pt;mso-position-horizontal-relative:page;mso-position-vertical-relative:paragraph;z-index:-884632" coordorigin="11650,376" coordsize="256,96">
            <v:group style="position:absolute;left:11898;top:383;width:2;height:80" coordorigin="11898,383" coordsize="2,80">
              <v:shape style="position:absolute;left:11898;top:383;width:2;height:80" coordorigin="11898,383" coordsize="0,80" path="m11898,463l11898,383e" filled="false" stroked="true" strokeweight=".748pt" strokecolor="#939598">
                <v:path arrowok="t"/>
              </v:shape>
            </v:group>
            <v:group style="position:absolute;left:11858;top:383;width:2;height:80" coordorigin="11858,383" coordsize="2,80">
              <v:shape style="position:absolute;left:11858;top:383;width:2;height:80" coordorigin="11858,383" coordsize="0,80" path="m11858,463l11858,383e" filled="false" stroked="true" strokeweight=".748pt" strokecolor="#939598">
                <v:path arrowok="t"/>
              </v:shape>
            </v:group>
            <v:group style="position:absolute;left:11818;top:383;width:2;height:80" coordorigin="11818,383" coordsize="2,80">
              <v:shape style="position:absolute;left:11818;top:383;width:2;height:80" coordorigin="11818,383" coordsize="0,80" path="m11818,463l11818,383e" filled="false" stroked="true" strokeweight=".748pt" strokecolor="#939598">
                <v:path arrowok="t"/>
              </v:shape>
            </v:group>
            <v:group style="position:absolute;left:11778;top:383;width:2;height:80" coordorigin="11778,383" coordsize="2,80">
              <v:shape style="position:absolute;left:11778;top:383;width:2;height:80" coordorigin="11778,383" coordsize="0,80" path="m11778,463l11778,383e" filled="false" stroked="true" strokeweight=".748pt" strokecolor="#939598">
                <v:path arrowok="t"/>
              </v:shape>
            </v:group>
            <v:group style="position:absolute;left:11738;top:383;width:2;height:80" coordorigin="11738,383" coordsize="2,80">
              <v:shape style="position:absolute;left:11738;top:383;width:2;height:80" coordorigin="11738,383" coordsize="0,80" path="m11738,463l11738,383e" filled="false" stroked="true" strokeweight=".748pt" strokecolor="#939598">
                <v:path arrowok="t"/>
              </v:shape>
            </v:group>
            <v:group style="position:absolute;left:11698;top:383;width:2;height:80" coordorigin="11698,383" coordsize="2,80">
              <v:shape style="position:absolute;left:11698;top:383;width:2;height:80" coordorigin="11698,383" coordsize="0,80" path="m11698,463l11698,383e" filled="false" stroked="true" strokeweight=".748pt" strokecolor="#939598">
                <v:path arrowok="t"/>
              </v:shape>
            </v:group>
            <v:group style="position:absolute;left:11658;top:383;width:2;height:80" coordorigin="11658,383" coordsize="2,80">
              <v:shape style="position:absolute;left:11658;top:383;width:2;height:80" coordorigin="11658,383" coordsize="0,80" path="m11658,463l11658,383e" filled="false" stroked="true" strokeweight=".748pt" strokecolor="#93959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-.374011pt;margin-top:18.787872pt;width:559.6pt;height:4.95pt;mso-position-horizontal-relative:page;mso-position-vertical-relative:paragraph;z-index:-884608" coordorigin="-7,376" coordsize="11192,99">
            <v:group style="position:absolute;left:11177;top:383;width:2;height:80" coordorigin="11177,383" coordsize="2,80">
              <v:shape style="position:absolute;left:11177;top:383;width:2;height:80" coordorigin="11177,383" coordsize="1,80" path="m11177,463l11177,383e" filled="false" stroked="true" strokeweight=".748pt" strokecolor="#939598">
                <v:path arrowok="t"/>
              </v:shape>
            </v:group>
            <v:group style="position:absolute;left:11137;top:383;width:2;height:80" coordorigin="11137,383" coordsize="2,80">
              <v:shape style="position:absolute;left:11137;top:383;width:2;height:80" coordorigin="11137,383" coordsize="0,80" path="m11137,463l11137,383e" filled="false" stroked="true" strokeweight=".748pt" strokecolor="#939598">
                <v:path arrowok="t"/>
              </v:shape>
            </v:group>
            <v:group style="position:absolute;left:11097;top:383;width:2;height:80" coordorigin="11097,383" coordsize="2,80">
              <v:shape style="position:absolute;left:11097;top:383;width:2;height:80" coordorigin="11097,383" coordsize="0,80" path="m11097,463l11097,383e" filled="false" stroked="true" strokeweight=".748pt" strokecolor="#939598">
                <v:path arrowok="t"/>
              </v:shape>
            </v:group>
            <v:group style="position:absolute;left:11057;top:383;width:2;height:80" coordorigin="11057,383" coordsize="2,80">
              <v:shape style="position:absolute;left:11057;top:383;width:2;height:80" coordorigin="11057,383" coordsize="0,80" path="m11057,463l11057,383e" filled="false" stroked="true" strokeweight=".748pt" strokecolor="#939598">
                <v:path arrowok="t"/>
              </v:shape>
            </v:group>
            <v:group style="position:absolute;left:11017;top:383;width:2;height:80" coordorigin="11017,383" coordsize="2,80">
              <v:shape style="position:absolute;left:11017;top:383;width:2;height:80" coordorigin="11017,383" coordsize="0,80" path="m11017,463l11017,383e" filled="false" stroked="true" strokeweight=".748pt" strokecolor="#939598">
                <v:path arrowok="t"/>
              </v:shape>
            </v:group>
            <v:group style="position:absolute;left:10977;top:383;width:2;height:80" coordorigin="10977,383" coordsize="2,80">
              <v:shape style="position:absolute;left:10977;top:383;width:2;height:80" coordorigin="10977,383" coordsize="0,80" path="m10977,463l10977,383e" filled="false" stroked="true" strokeweight=".748pt" strokecolor="#939598">
                <v:path arrowok="t"/>
              </v:shape>
            </v:group>
            <v:group style="position:absolute;left:10937;top:383;width:2;height:80" coordorigin="10937,383" coordsize="2,80">
              <v:shape style="position:absolute;left:10937;top:383;width:2;height:80" coordorigin="10937,383" coordsize="0,80" path="m10937,463l10937,383e" filled="false" stroked="true" strokeweight=".748pt" strokecolor="#939598">
                <v:path arrowok="t"/>
              </v:shape>
            </v:group>
            <v:group style="position:absolute;left:10896;top:383;width:2;height:80" coordorigin="10896,383" coordsize="2,80">
              <v:shape style="position:absolute;left:10896;top:383;width:2;height:80" coordorigin="10896,383" coordsize="0,80" path="m10897,463l10896,383e" filled="false" stroked="true" strokeweight=".748pt" strokecolor="#939598">
                <v:path arrowok="t"/>
              </v:shape>
            </v:group>
            <v:group style="position:absolute;left:10856;top:383;width:2;height:80" coordorigin="10856,383" coordsize="2,80">
              <v:shape style="position:absolute;left:10856;top:383;width:2;height:80" coordorigin="10856,383" coordsize="1,80" path="m10856,463l10856,383e" filled="false" stroked="true" strokeweight=".748pt" strokecolor="#939598">
                <v:path arrowok="t"/>
              </v:shape>
            </v:group>
            <v:group style="position:absolute;left:10816;top:383;width:2;height:80" coordorigin="10816,383" coordsize="2,80">
              <v:shape style="position:absolute;left:10816;top:383;width:2;height:80" coordorigin="10816,383" coordsize="0,80" path="m10816,463l10816,383e" filled="false" stroked="true" strokeweight=".748pt" strokecolor="#939598">
                <v:path arrowok="t"/>
              </v:shape>
            </v:group>
            <v:group style="position:absolute;left:10776;top:383;width:2;height:80" coordorigin="10776,383" coordsize="2,80">
              <v:shape style="position:absolute;left:10776;top:383;width:2;height:80" coordorigin="10776,383" coordsize="0,80" path="m10776,463l10776,383e" filled="false" stroked="true" strokeweight=".748pt" strokecolor="#939598">
                <v:path arrowok="t"/>
              </v:shape>
            </v:group>
            <v:group style="position:absolute;left:10736;top:383;width:2;height:80" coordorigin="10736,383" coordsize="2,80">
              <v:shape style="position:absolute;left:10736;top:383;width:2;height:80" coordorigin="10736,383" coordsize="1,80" path="m10736,463l10736,383e" filled="false" stroked="true" strokeweight=".748pt" strokecolor="#939598">
                <v:path arrowok="t"/>
              </v:shape>
            </v:group>
            <v:group style="position:absolute;left:10696;top:383;width:2;height:80" coordorigin="10696,383" coordsize="2,80">
              <v:shape style="position:absolute;left:10696;top:383;width:2;height:80" coordorigin="10696,383" coordsize="0,80" path="m10696,463l10696,383e" filled="false" stroked="true" strokeweight=".748pt" strokecolor="#939598">
                <v:path arrowok="t"/>
              </v:shape>
            </v:group>
            <v:group style="position:absolute;left:10656;top:383;width:2;height:80" coordorigin="10656,383" coordsize="2,80">
              <v:shape style="position:absolute;left:10656;top:383;width:2;height:80" coordorigin="10656,383" coordsize="0,80" path="m10656,463l10656,383e" filled="false" stroked="true" strokeweight=".748pt" strokecolor="#939598">
                <v:path arrowok="t"/>
              </v:shape>
            </v:group>
            <v:group style="position:absolute;left:10616;top:383;width:2;height:80" coordorigin="10616,383" coordsize="2,80">
              <v:shape style="position:absolute;left:10616;top:383;width:2;height:80" coordorigin="10616,383" coordsize="0,80" path="m10616,463l10616,383e" filled="false" stroked="true" strokeweight=".748pt" strokecolor="#939598">
                <v:path arrowok="t"/>
              </v:shape>
            </v:group>
            <v:group style="position:absolute;left:10576;top:383;width:2;height:80" coordorigin="10576,383" coordsize="2,80">
              <v:shape style="position:absolute;left:10576;top:383;width:2;height:80" coordorigin="10576,383" coordsize="0,80" path="m10576,463l10576,383e" filled="false" stroked="true" strokeweight=".748pt" strokecolor="#939598">
                <v:path arrowok="t"/>
              </v:shape>
            </v:group>
            <v:group style="position:absolute;left:10536;top:383;width:2;height:80" coordorigin="10536,383" coordsize="2,80">
              <v:shape style="position:absolute;left:10536;top:383;width:2;height:80" coordorigin="10536,383" coordsize="1,80" path="m10536,463l10536,383e" filled="false" stroked="true" strokeweight=".748pt" strokecolor="#939598">
                <v:path arrowok="t"/>
              </v:shape>
            </v:group>
            <v:group style="position:absolute;left:10496;top:383;width:2;height:80" coordorigin="10496,383" coordsize="2,80">
              <v:shape style="position:absolute;left:10496;top:383;width:2;height:80" coordorigin="10496,383" coordsize="0,80" path="m10496,463l10496,383e" filled="false" stroked="true" strokeweight=".748pt" strokecolor="#939598">
                <v:path arrowok="t"/>
              </v:shape>
            </v:group>
            <v:group style="position:absolute;left:10456;top:383;width:2;height:80" coordorigin="10456,383" coordsize="2,80">
              <v:shape style="position:absolute;left:10456;top:383;width:2;height:80" coordorigin="10456,383" coordsize="0,80" path="m10456,463l10456,383e" filled="false" stroked="true" strokeweight=".748pt" strokecolor="#939598">
                <v:path arrowok="t"/>
              </v:shape>
            </v:group>
            <v:group style="position:absolute;left:10416;top:383;width:2;height:80" coordorigin="10416,383" coordsize="2,80">
              <v:shape style="position:absolute;left:10416;top:383;width:2;height:80" coordorigin="10416,383" coordsize="0,80" path="m10416,463l10416,383e" filled="false" stroked="true" strokeweight=".748pt" strokecolor="#939598">
                <v:path arrowok="t"/>
              </v:shape>
            </v:group>
            <v:group style="position:absolute;left:10376;top:383;width:2;height:80" coordorigin="10376,383" coordsize="2,80">
              <v:shape style="position:absolute;left:10376;top:383;width:2;height:80" coordorigin="10376,383" coordsize="0,80" path="m10376,463l10376,383e" filled="false" stroked="true" strokeweight=".748pt" strokecolor="#939598">
                <v:path arrowok="t"/>
              </v:shape>
            </v:group>
            <v:group style="position:absolute;left:10336;top:383;width:2;height:80" coordorigin="10336,383" coordsize="2,80">
              <v:shape style="position:absolute;left:10336;top:383;width:2;height:80" coordorigin="10336,383" coordsize="0,80" path="m10336,463l10336,383e" filled="false" stroked="true" strokeweight=".748pt" strokecolor="#939598">
                <v:path arrowok="t"/>
              </v:shape>
            </v:group>
            <v:group style="position:absolute;left:10296;top:383;width:2;height:80" coordorigin="10296,383" coordsize="2,80">
              <v:shape style="position:absolute;left:10296;top:383;width:2;height:80" coordorigin="10296,383" coordsize="0,80" path="m10296,463l10296,383e" filled="false" stroked="true" strokeweight=".748pt" strokecolor="#939598">
                <v:path arrowok="t"/>
              </v:shape>
            </v:group>
            <v:group style="position:absolute;left:10256;top:383;width:2;height:80" coordorigin="10256,383" coordsize="2,80">
              <v:shape style="position:absolute;left:10256;top:383;width:2;height:80" coordorigin="10256,383" coordsize="1,80" path="m10256,463l10256,383e" filled="false" stroked="true" strokeweight=".748pt" strokecolor="#939598">
                <v:path arrowok="t"/>
              </v:shape>
            </v:group>
            <v:group style="position:absolute;left:10215;top:384;width:2;height:80" coordorigin="10215,384" coordsize="2,80">
              <v:shape style="position:absolute;left:10215;top:384;width:2;height:80" coordorigin="10215,384" coordsize="1,80" path="m10215,464l10215,384e" filled="false" stroked="true" strokeweight=".748pt" strokecolor="#939598">
                <v:path arrowok="t"/>
              </v:shape>
            </v:group>
            <v:group style="position:absolute;left:10175;top:384;width:2;height:80" coordorigin="10175,384" coordsize="2,80">
              <v:shape style="position:absolute;left:10175;top:384;width:2;height:80" coordorigin="10175,384" coordsize="1,80" path="m10175,464l10175,384e" filled="false" stroked="true" strokeweight=".748pt" strokecolor="#939598">
                <v:path arrowok="t"/>
              </v:shape>
            </v:group>
            <v:group style="position:absolute;left:10135;top:384;width:2;height:80" coordorigin="10135,384" coordsize="2,80">
              <v:shape style="position:absolute;left:10135;top:384;width:2;height:80" coordorigin="10135,384" coordsize="1,80" path="m10135,464l10135,384e" filled="false" stroked="true" strokeweight=".748pt" strokecolor="#939598">
                <v:path arrowok="t"/>
              </v:shape>
            </v:group>
            <v:group style="position:absolute;left:10095;top:384;width:2;height:80" coordorigin="10095,384" coordsize="2,80">
              <v:shape style="position:absolute;left:10095;top:384;width:2;height:80" coordorigin="10095,384" coordsize="1,80" path="m10095,464l10095,384e" filled="false" stroked="true" strokeweight=".748pt" strokecolor="#939598">
                <v:path arrowok="t"/>
              </v:shape>
            </v:group>
            <v:group style="position:absolute;left:10055;top:384;width:2;height:80" coordorigin="10055,384" coordsize="2,80">
              <v:shape style="position:absolute;left:10055;top:384;width:2;height:80" coordorigin="10055,384" coordsize="1,80" path="m10055,464l10055,384e" filled="false" stroked="true" strokeweight=".748pt" strokecolor="#939598">
                <v:path arrowok="t"/>
              </v:shape>
            </v:group>
            <v:group style="position:absolute;left:10015;top:384;width:2;height:80" coordorigin="10015,384" coordsize="2,80">
              <v:shape style="position:absolute;left:10015;top:384;width:2;height:80" coordorigin="10015,384" coordsize="0,80" path="m10015,464l10015,384e" filled="false" stroked="true" strokeweight=".748pt" strokecolor="#939598">
                <v:path arrowok="t"/>
              </v:shape>
            </v:group>
            <v:group style="position:absolute;left:9975;top:384;width:2;height:80" coordorigin="9975,384" coordsize="2,80">
              <v:shape style="position:absolute;left:9975;top:384;width:2;height:80" coordorigin="9975,384" coordsize="0,80" path="m9975,464l9975,384e" filled="false" stroked="true" strokeweight=".748pt" strokecolor="#939598">
                <v:path arrowok="t"/>
              </v:shape>
            </v:group>
            <v:group style="position:absolute;left:9935;top:384;width:2;height:80" coordorigin="9935,384" coordsize="2,80">
              <v:shape style="position:absolute;left:9935;top:384;width:2;height:80" coordorigin="9935,384" coordsize="0,80" path="m9935,464l9935,384e" filled="false" stroked="true" strokeweight=".748pt" strokecolor="#939598">
                <v:path arrowok="t"/>
              </v:shape>
            </v:group>
            <v:group style="position:absolute;left:9895;top:384;width:2;height:80" coordorigin="9895,384" coordsize="2,80">
              <v:shape style="position:absolute;left:9895;top:384;width:2;height:80" coordorigin="9895,384" coordsize="1,80" path="m9895,464l9895,384e" filled="false" stroked="true" strokeweight=".748pt" strokecolor="#939598">
                <v:path arrowok="t"/>
              </v:shape>
            </v:group>
            <v:group style="position:absolute;left:9855;top:384;width:2;height:80" coordorigin="9855,384" coordsize="2,80">
              <v:shape style="position:absolute;left:9855;top:384;width:2;height:80" coordorigin="9855,384" coordsize="1,80" path="m9855,464l9855,384e" filled="false" stroked="true" strokeweight=".748pt" strokecolor="#939598">
                <v:path arrowok="t"/>
              </v:shape>
            </v:group>
            <v:group style="position:absolute;left:9815;top:384;width:2;height:80" coordorigin="9815,384" coordsize="2,80">
              <v:shape style="position:absolute;left:9815;top:384;width:2;height:80" coordorigin="9815,384" coordsize="0,80" path="m9815,464l9815,384e" filled="false" stroked="true" strokeweight=".748pt" strokecolor="#939598">
                <v:path arrowok="t"/>
              </v:shape>
            </v:group>
            <v:group style="position:absolute;left:9775;top:384;width:2;height:80" coordorigin="9775,384" coordsize="2,80">
              <v:shape style="position:absolute;left:9775;top:384;width:2;height:80" coordorigin="9775,384" coordsize="1,80" path="m9775,464l9775,384e" filled="false" stroked="true" strokeweight=".748pt" strokecolor="#939598">
                <v:path arrowok="t"/>
              </v:shape>
            </v:group>
            <v:group style="position:absolute;left:9735;top:384;width:2;height:80" coordorigin="9735,384" coordsize="2,80">
              <v:shape style="position:absolute;left:9735;top:384;width:2;height:80" coordorigin="9735,384" coordsize="1,80" path="m9735,464l9735,384e" filled="false" stroked="true" strokeweight=".748pt" strokecolor="#939598">
                <v:path arrowok="t"/>
              </v:shape>
            </v:group>
            <v:group style="position:absolute;left:9695;top:384;width:2;height:80" coordorigin="9695,384" coordsize="2,80">
              <v:shape style="position:absolute;left:9695;top:384;width:2;height:80" coordorigin="9695,384" coordsize="0,80" path="m9695,464l9695,384e" filled="false" stroked="true" strokeweight=".748pt" strokecolor="#939598">
                <v:path arrowok="t"/>
              </v:shape>
            </v:group>
            <v:group style="position:absolute;left:9655;top:384;width:2;height:80" coordorigin="9655,384" coordsize="2,80">
              <v:shape style="position:absolute;left:9655;top:384;width:2;height:80" coordorigin="9655,384" coordsize="0,80" path="m9655,464l9655,384e" filled="false" stroked="true" strokeweight=".748pt" strokecolor="#939598">
                <v:path arrowok="t"/>
              </v:shape>
            </v:group>
            <v:group style="position:absolute;left:9615;top:384;width:2;height:80" coordorigin="9615,384" coordsize="2,80">
              <v:shape style="position:absolute;left:9615;top:384;width:2;height:80" coordorigin="9615,384" coordsize="0,80" path="m9615,464l9615,384e" filled="false" stroked="true" strokeweight=".748pt" strokecolor="#939598">
                <v:path arrowok="t"/>
              </v:shape>
            </v:group>
            <v:group style="position:absolute;left:9574;top:384;width:2;height:80" coordorigin="9574,384" coordsize="2,80">
              <v:shape style="position:absolute;left:9574;top:384;width:2;height:80" coordorigin="9574,384" coordsize="1,80" path="m9575,464l9574,384e" filled="false" stroked="true" strokeweight=".748pt" strokecolor="#939598">
                <v:path arrowok="t"/>
              </v:shape>
            </v:group>
            <v:group style="position:absolute;left:9534;top:384;width:2;height:80" coordorigin="9534,384" coordsize="2,80">
              <v:shape style="position:absolute;left:9534;top:384;width:2;height:80" coordorigin="9534,384" coordsize="1,80" path="m9534,464l9534,384e" filled="false" stroked="true" strokeweight=".748pt" strokecolor="#939598">
                <v:path arrowok="t"/>
              </v:shape>
            </v:group>
            <v:group style="position:absolute;left:9494;top:384;width:2;height:80" coordorigin="9494,384" coordsize="2,80">
              <v:shape style="position:absolute;left:9494;top:384;width:2;height:80" coordorigin="9494,384" coordsize="0,80" path="m9494,464l9494,384e" filled="false" stroked="true" strokeweight=".748pt" strokecolor="#939598">
                <v:path arrowok="t"/>
              </v:shape>
            </v:group>
            <v:group style="position:absolute;left:9454;top:384;width:2;height:80" coordorigin="9454,384" coordsize="2,80">
              <v:shape style="position:absolute;left:9454;top:384;width:2;height:80" coordorigin="9454,384" coordsize="1,80" path="m9454,464l9454,384e" filled="false" stroked="true" strokeweight=".748pt" strokecolor="#939598">
                <v:path arrowok="t"/>
              </v:shape>
            </v:group>
            <v:group style="position:absolute;left:9414;top:384;width:2;height:80" coordorigin="9414,384" coordsize="2,80">
              <v:shape style="position:absolute;left:9414;top:384;width:2;height:80" coordorigin="9414,384" coordsize="0,80" path="m9414,464l9414,384e" filled="false" stroked="true" strokeweight=".748pt" strokecolor="#939598">
                <v:path arrowok="t"/>
              </v:shape>
            </v:group>
            <v:group style="position:absolute;left:9374;top:384;width:2;height:80" coordorigin="9374,384" coordsize="2,80">
              <v:shape style="position:absolute;left:9374;top:384;width:2;height:80" coordorigin="9374,384" coordsize="0,80" path="m9374,464l9374,384e" filled="false" stroked="true" strokeweight=".748pt" strokecolor="#939598">
                <v:path arrowok="t"/>
              </v:shape>
            </v:group>
            <v:group style="position:absolute;left:9334;top:384;width:2;height:80" coordorigin="9334,384" coordsize="2,80">
              <v:shape style="position:absolute;left:9334;top:384;width:2;height:80" coordorigin="9334,384" coordsize="1,80" path="m9334,464l9334,384e" filled="false" stroked="true" strokeweight=".748pt" strokecolor="#939598">
                <v:path arrowok="t"/>
              </v:shape>
            </v:group>
            <v:group style="position:absolute;left:9294;top:384;width:2;height:80" coordorigin="9294,384" coordsize="2,80">
              <v:shape style="position:absolute;left:9294;top:384;width:2;height:80" coordorigin="9294,384" coordsize="0,80" path="m9294,464l9294,384e" filled="false" stroked="true" strokeweight=".748pt" strokecolor="#939598">
                <v:path arrowok="t"/>
              </v:shape>
            </v:group>
            <v:group style="position:absolute;left:9254;top:384;width:2;height:80" coordorigin="9254,384" coordsize="2,80">
              <v:shape style="position:absolute;left:9254;top:384;width:2;height:80" coordorigin="9254,384" coordsize="1,80" path="m9254,464l9254,384e" filled="false" stroked="true" strokeweight=".748pt" strokecolor="#939598">
                <v:path arrowok="t"/>
              </v:shape>
            </v:group>
            <v:group style="position:absolute;left:9214;top:384;width:2;height:80" coordorigin="9214,384" coordsize="2,80">
              <v:shape style="position:absolute;left:9214;top:384;width:2;height:80" coordorigin="9214,384" coordsize="1,80" path="m9214,464l9214,384e" filled="false" stroked="true" strokeweight=".748pt" strokecolor="#939598">
                <v:path arrowok="t"/>
              </v:shape>
            </v:group>
            <v:group style="position:absolute;left:9174;top:384;width:2;height:80" coordorigin="9174,384" coordsize="2,80">
              <v:shape style="position:absolute;left:9174;top:384;width:2;height:80" coordorigin="9174,384" coordsize="0,80" path="m9174,464l9174,384e" filled="false" stroked="true" strokeweight=".748pt" strokecolor="#939598">
                <v:path arrowok="t"/>
              </v:shape>
            </v:group>
            <v:group style="position:absolute;left:9134;top:384;width:2;height:80" coordorigin="9134,384" coordsize="2,80">
              <v:shape style="position:absolute;left:9134;top:384;width:2;height:80" coordorigin="9134,384" coordsize="1,80" path="m9134,464l9134,384e" filled="false" stroked="true" strokeweight=".748pt" strokecolor="#939598">
                <v:path arrowok="t"/>
              </v:shape>
            </v:group>
            <v:group style="position:absolute;left:9094;top:384;width:2;height:80" coordorigin="9094,384" coordsize="2,80">
              <v:shape style="position:absolute;left:9094;top:384;width:2;height:80" coordorigin="9094,384" coordsize="0,80" path="m9094,464l9094,384e" filled="false" stroked="true" strokeweight=".748pt" strokecolor="#939598">
                <v:path arrowok="t"/>
              </v:shape>
            </v:group>
            <v:group style="position:absolute;left:9054;top:384;width:2;height:80" coordorigin="9054,384" coordsize="2,80">
              <v:shape style="position:absolute;left:9054;top:384;width:2;height:80" coordorigin="9054,384" coordsize="1,80" path="m9054,464l9054,384e" filled="false" stroked="true" strokeweight=".748pt" strokecolor="#939598">
                <v:path arrowok="t"/>
              </v:shape>
            </v:group>
            <v:group style="position:absolute;left:9014;top:384;width:2;height:80" coordorigin="9014,384" coordsize="2,80">
              <v:shape style="position:absolute;left:9014;top:384;width:2;height:80" coordorigin="9014,384" coordsize="1,80" path="m9014,464l9014,384e" filled="false" stroked="true" strokeweight=".748pt" strokecolor="#939598">
                <v:path arrowok="t"/>
              </v:shape>
            </v:group>
            <v:group style="position:absolute;left:8974;top:384;width:2;height:80" coordorigin="8974,384" coordsize="2,80">
              <v:shape style="position:absolute;left:8974;top:384;width:2;height:80" coordorigin="8974,384" coordsize="1,80" path="m8974,464l8974,384e" filled="false" stroked="true" strokeweight=".748pt" strokecolor="#939598">
                <v:path arrowok="t"/>
              </v:shape>
            </v:group>
            <v:group style="position:absolute;left:8934;top:384;width:2;height:80" coordorigin="8934,384" coordsize="2,80">
              <v:shape style="position:absolute;left:8934;top:384;width:2;height:80" coordorigin="8934,384" coordsize="1,80" path="m8934,464l8934,384e" filled="false" stroked="true" strokeweight=".748pt" strokecolor="#939598">
                <v:path arrowok="t"/>
              </v:shape>
            </v:group>
            <v:group style="position:absolute;left:8893;top:384;width:2;height:80" coordorigin="8893,384" coordsize="2,80">
              <v:shape style="position:absolute;left:8893;top:384;width:2;height:80" coordorigin="8893,384" coordsize="1,80" path="m8893,464l8893,384e" filled="false" stroked="true" strokeweight=".748pt" strokecolor="#939598">
                <v:path arrowok="t"/>
              </v:shape>
            </v:group>
            <v:group style="position:absolute;left:8853;top:384;width:2;height:80" coordorigin="8853,384" coordsize="2,80">
              <v:shape style="position:absolute;left:8853;top:384;width:2;height:80" coordorigin="8853,384" coordsize="1,80" path="m8853,464l8853,384e" filled="false" stroked="true" strokeweight=".748pt" strokecolor="#939598">
                <v:path arrowok="t"/>
              </v:shape>
            </v:group>
            <v:group style="position:absolute;left:8813;top:384;width:2;height:80" coordorigin="8813,384" coordsize="2,80">
              <v:shape style="position:absolute;left:8813;top:384;width:2;height:80" coordorigin="8813,384" coordsize="0,80" path="m8813,464l8813,384e" filled="false" stroked="true" strokeweight=".748pt" strokecolor="#939598">
                <v:path arrowok="t"/>
              </v:shape>
            </v:group>
            <v:group style="position:absolute;left:8773;top:384;width:2;height:80" coordorigin="8773,384" coordsize="2,80">
              <v:shape style="position:absolute;left:8773;top:384;width:2;height:80" coordorigin="8773,384" coordsize="1,80" path="m8773,464l8773,384e" filled="false" stroked="true" strokeweight=".748pt" strokecolor="#939598">
                <v:path arrowok="t"/>
              </v:shape>
            </v:group>
            <v:group style="position:absolute;left:8733;top:384;width:2;height:80" coordorigin="8733,384" coordsize="2,80">
              <v:shape style="position:absolute;left:8733;top:384;width:2;height:80" coordorigin="8733,384" coordsize="0,80" path="m8733,464l8733,384e" filled="false" stroked="true" strokeweight=".748pt" strokecolor="#939598">
                <v:path arrowok="t"/>
              </v:shape>
            </v:group>
            <v:group style="position:absolute;left:8693;top:384;width:2;height:80" coordorigin="8693,384" coordsize="2,80">
              <v:shape style="position:absolute;left:8693;top:384;width:2;height:80" coordorigin="8693,384" coordsize="1,80" path="m8693,464l8693,384e" filled="false" stroked="true" strokeweight=".748pt" strokecolor="#939598">
                <v:path arrowok="t"/>
              </v:shape>
            </v:group>
            <v:group style="position:absolute;left:8653;top:384;width:2;height:80" coordorigin="8653,384" coordsize="2,80">
              <v:shape style="position:absolute;left:8653;top:384;width:2;height:80" coordorigin="8653,384" coordsize="1,80" path="m8653,464l8653,384e" filled="false" stroked="true" strokeweight=".748pt" strokecolor="#939598">
                <v:path arrowok="t"/>
              </v:shape>
            </v:group>
            <v:group style="position:absolute;left:8613;top:384;width:2;height:80" coordorigin="8613,384" coordsize="2,80">
              <v:shape style="position:absolute;left:8613;top:384;width:2;height:80" coordorigin="8613,384" coordsize="0,80" path="m8613,464l8613,384e" filled="false" stroked="true" strokeweight=".748pt" strokecolor="#939598">
                <v:path arrowok="t"/>
              </v:shape>
            </v:group>
            <v:group style="position:absolute;left:8573;top:384;width:2;height:80" coordorigin="8573,384" coordsize="2,80">
              <v:shape style="position:absolute;left:8573;top:384;width:2;height:80" coordorigin="8573,384" coordsize="0,80" path="m8573,464l8573,384e" filled="false" stroked="true" strokeweight=".748pt" strokecolor="#939598">
                <v:path arrowok="t"/>
              </v:shape>
            </v:group>
            <v:group style="position:absolute;left:8533;top:384;width:2;height:80" coordorigin="8533,384" coordsize="2,80">
              <v:shape style="position:absolute;left:8533;top:384;width:2;height:80" coordorigin="8533,384" coordsize="0,80" path="m8533,464l8533,384e" filled="false" stroked="true" strokeweight=".748pt" strokecolor="#939598">
                <v:path arrowok="t"/>
              </v:shape>
            </v:group>
            <v:group style="position:absolute;left:8493;top:384;width:2;height:80" coordorigin="8493,384" coordsize="2,80">
              <v:shape style="position:absolute;left:8493;top:384;width:2;height:80" coordorigin="8493,384" coordsize="0,80" path="m8493,464l8493,384e" filled="false" stroked="true" strokeweight=".748pt" strokecolor="#939598">
                <v:path arrowok="t"/>
              </v:shape>
            </v:group>
            <v:group style="position:absolute;left:8453;top:384;width:2;height:80" coordorigin="8453,384" coordsize="2,80">
              <v:shape style="position:absolute;left:8453;top:384;width:2;height:80" coordorigin="8453,384" coordsize="1,80" path="m8453,464l8453,384e" filled="false" stroked="true" strokeweight=".748pt" strokecolor="#939598">
                <v:path arrowok="t"/>
              </v:shape>
            </v:group>
            <v:group style="position:absolute;left:8413;top:384;width:2;height:80" coordorigin="8413,384" coordsize="2,80">
              <v:shape style="position:absolute;left:8413;top:384;width:2;height:80" coordorigin="8413,384" coordsize="0,80" path="m8413,464l8413,384e" filled="false" stroked="true" strokeweight=".748pt" strokecolor="#939598">
                <v:path arrowok="t"/>
              </v:shape>
            </v:group>
            <v:group style="position:absolute;left:8373;top:384;width:2;height:80" coordorigin="8373,384" coordsize="2,80">
              <v:shape style="position:absolute;left:8373;top:384;width:2;height:80" coordorigin="8373,384" coordsize="1,80" path="m8373,464l8373,384e" filled="false" stroked="true" strokeweight=".748pt" strokecolor="#939598">
                <v:path arrowok="t"/>
              </v:shape>
            </v:group>
            <v:group style="position:absolute;left:8333;top:384;width:2;height:80" coordorigin="8333,384" coordsize="2,80">
              <v:shape style="position:absolute;left:8333;top:384;width:2;height:80" coordorigin="8333,384" coordsize="0,80" path="m8333,464l8333,384e" filled="false" stroked="true" strokeweight=".748pt" strokecolor="#939598">
                <v:path arrowok="t"/>
              </v:shape>
            </v:group>
            <v:group style="position:absolute;left:8293;top:384;width:2;height:80" coordorigin="8293,384" coordsize="2,80">
              <v:shape style="position:absolute;left:8293;top:384;width:2;height:80" coordorigin="8293,384" coordsize="0,80" path="m8293,464l8293,384e" filled="false" stroked="true" strokeweight=".748pt" strokecolor="#939598">
                <v:path arrowok="t"/>
              </v:shape>
            </v:group>
            <v:group style="position:absolute;left:8252;top:384;width:2;height:80" coordorigin="8252,384" coordsize="2,80">
              <v:shape style="position:absolute;left:8252;top:384;width:2;height:80" coordorigin="8252,384" coordsize="0,80" path="m8253,464l8252,384e" filled="false" stroked="true" strokeweight=".748pt" strokecolor="#939598">
                <v:path arrowok="t"/>
              </v:shape>
            </v:group>
            <v:group style="position:absolute;left:8212;top:384;width:2;height:80" coordorigin="8212,384" coordsize="2,80">
              <v:shape style="position:absolute;left:8212;top:384;width:2;height:80" coordorigin="8212,384" coordsize="0,80" path="m8212,464l8212,384e" filled="false" stroked="true" strokeweight=".748pt" strokecolor="#939598">
                <v:path arrowok="t"/>
              </v:shape>
            </v:group>
            <v:group style="position:absolute;left:8172;top:384;width:2;height:80" coordorigin="8172,384" coordsize="2,80">
              <v:shape style="position:absolute;left:8172;top:384;width:2;height:80" coordorigin="8172,384" coordsize="0,80" path="m8172,464l8172,384e" filled="false" stroked="true" strokeweight=".748pt" strokecolor="#939598">
                <v:path arrowok="t"/>
              </v:shape>
            </v:group>
            <v:group style="position:absolute;left:8132;top:384;width:2;height:80" coordorigin="8132,384" coordsize="2,80">
              <v:shape style="position:absolute;left:8132;top:384;width:2;height:80" coordorigin="8132,384" coordsize="1,80" path="m8132,464l8132,384e" filled="false" stroked="true" strokeweight=".748pt" strokecolor="#939598">
                <v:path arrowok="t"/>
              </v:shape>
            </v:group>
            <v:group style="position:absolute;left:8092;top:384;width:2;height:80" coordorigin="8092,384" coordsize="2,80">
              <v:shape style="position:absolute;left:8092;top:384;width:2;height:80" coordorigin="8092,384" coordsize="0,80" path="m8092,464l8092,384e" filled="false" stroked="true" strokeweight=".748pt" strokecolor="#939598">
                <v:path arrowok="t"/>
              </v:shape>
            </v:group>
            <v:group style="position:absolute;left:8052;top:384;width:2;height:80" coordorigin="8052,384" coordsize="2,80">
              <v:shape style="position:absolute;left:8052;top:384;width:2;height:80" coordorigin="8052,384" coordsize="1,80" path="m8052,464l8052,384e" filled="false" stroked="true" strokeweight=".748pt" strokecolor="#939598">
                <v:path arrowok="t"/>
              </v:shape>
            </v:group>
            <v:group style="position:absolute;left:8012;top:384;width:2;height:80" coordorigin="8012,384" coordsize="2,80">
              <v:shape style="position:absolute;left:8012;top:384;width:2;height:80" coordorigin="8012,384" coordsize="0,80" path="m8012,464l8012,384e" filled="false" stroked="true" strokeweight=".748pt" strokecolor="#939598">
                <v:path arrowok="t"/>
              </v:shape>
            </v:group>
            <v:group style="position:absolute;left:7972;top:384;width:2;height:80" coordorigin="7972,384" coordsize="2,80">
              <v:shape style="position:absolute;left:7972;top:384;width:2;height:80" coordorigin="7972,384" coordsize="0,80" path="m7972,464l7972,384e" filled="false" stroked="true" strokeweight=".748pt" strokecolor="#939598">
                <v:path arrowok="t"/>
              </v:shape>
            </v:group>
            <v:group style="position:absolute;left:7932;top:384;width:2;height:80" coordorigin="7932,384" coordsize="2,80">
              <v:shape style="position:absolute;left:7932;top:384;width:2;height:80" coordorigin="7932,384" coordsize="0,80" path="m7932,464l7932,384e" filled="false" stroked="true" strokeweight=".748pt" strokecolor="#939598">
                <v:path arrowok="t"/>
              </v:shape>
            </v:group>
            <v:group style="position:absolute;left:7892;top:384;width:2;height:80" coordorigin="7892,384" coordsize="2,80">
              <v:shape style="position:absolute;left:7892;top:384;width:2;height:80" coordorigin="7892,384" coordsize="1,80" path="m7892,464l7892,384e" filled="false" stroked="true" strokeweight=".748pt" strokecolor="#939598">
                <v:path arrowok="t"/>
              </v:shape>
            </v:group>
            <v:group style="position:absolute;left:7852;top:384;width:2;height:80" coordorigin="7852,384" coordsize="2,80">
              <v:shape style="position:absolute;left:7852;top:384;width:2;height:80" coordorigin="7852,384" coordsize="1,80" path="m7852,464l7852,384e" filled="false" stroked="true" strokeweight=".748pt" strokecolor="#939598">
                <v:path arrowok="t"/>
              </v:shape>
            </v:group>
            <v:group style="position:absolute;left:7812;top:384;width:2;height:80" coordorigin="7812,384" coordsize="2,80">
              <v:shape style="position:absolute;left:7812;top:384;width:2;height:80" coordorigin="7812,384" coordsize="1,80" path="m7812,464l7812,384e" filled="false" stroked="true" strokeweight=".748pt" strokecolor="#939598">
                <v:path arrowok="t"/>
              </v:shape>
            </v:group>
            <v:group style="position:absolute;left:7772;top:384;width:2;height:80" coordorigin="7772,384" coordsize="2,80">
              <v:shape style="position:absolute;left:7772;top:384;width:2;height:80" coordorigin="7772,384" coordsize="1,80" path="m7772,464l7772,384e" filled="false" stroked="true" strokeweight=".748pt" strokecolor="#939598">
                <v:path arrowok="t"/>
              </v:shape>
            </v:group>
            <v:group style="position:absolute;left:7732;top:384;width:2;height:80" coordorigin="7732,384" coordsize="2,80">
              <v:shape style="position:absolute;left:7732;top:384;width:2;height:80" coordorigin="7732,384" coordsize="1,80" path="m7732,464l7732,384e" filled="false" stroked="true" strokeweight=".748pt" strokecolor="#939598">
                <v:path arrowok="t"/>
              </v:shape>
            </v:group>
            <v:group style="position:absolute;left:7692;top:384;width:2;height:80" coordorigin="7692,384" coordsize="2,80">
              <v:shape style="position:absolute;left:7692;top:384;width:2;height:80" coordorigin="7692,384" coordsize="1,80" path="m7692,464l7692,384e" filled="false" stroked="true" strokeweight=".748pt" strokecolor="#939598">
                <v:path arrowok="t"/>
              </v:shape>
            </v:group>
            <v:group style="position:absolute;left:7652;top:384;width:2;height:80" coordorigin="7652,384" coordsize="2,80">
              <v:shape style="position:absolute;left:7652;top:384;width:2;height:80" coordorigin="7652,384" coordsize="0,80" path="m7652,464l7652,384e" filled="false" stroked="true" strokeweight=".748pt" strokecolor="#939598">
                <v:path arrowok="t"/>
              </v:shape>
            </v:group>
            <v:group style="position:absolute;left:7612;top:384;width:2;height:80" coordorigin="7612,384" coordsize="2,80">
              <v:shape style="position:absolute;left:7612;top:384;width:2;height:80" coordorigin="7612,384" coordsize="1,80" path="m7612,464l7612,384e" filled="false" stroked="true" strokeweight=".748pt" strokecolor="#939598">
                <v:path arrowok="t"/>
              </v:shape>
            </v:group>
            <v:group style="position:absolute;left:7571;top:384;width:2;height:80" coordorigin="7571,384" coordsize="2,80">
              <v:shape style="position:absolute;left:7571;top:384;width:2;height:80" coordorigin="7571,384" coordsize="1,80" path="m7571,464l7571,384e" filled="false" stroked="true" strokeweight=".748pt" strokecolor="#939598">
                <v:path arrowok="t"/>
              </v:shape>
            </v:group>
            <v:group style="position:absolute;left:7531;top:384;width:2;height:80" coordorigin="7531,384" coordsize="2,80">
              <v:shape style="position:absolute;left:7531;top:384;width:2;height:80" coordorigin="7531,384" coordsize="0,80" path="m7531,464l7531,384e" filled="false" stroked="true" strokeweight=".748pt" strokecolor="#939598">
                <v:path arrowok="t"/>
              </v:shape>
            </v:group>
            <v:group style="position:absolute;left:7491;top:384;width:2;height:80" coordorigin="7491,384" coordsize="2,80">
              <v:shape style="position:absolute;left:7491;top:384;width:2;height:80" coordorigin="7491,384" coordsize="1,80" path="m7491,464l7491,384e" filled="false" stroked="true" strokeweight=".748pt" strokecolor="#939598">
                <v:path arrowok="t"/>
              </v:shape>
            </v:group>
            <v:group style="position:absolute;left:7451;top:384;width:2;height:80" coordorigin="7451,384" coordsize="2,80">
              <v:shape style="position:absolute;left:7451;top:384;width:2;height:80" coordorigin="7451,384" coordsize="0,80" path="m7451,464l7451,384e" filled="false" stroked="true" strokeweight=".748pt" strokecolor="#939598">
                <v:path arrowok="t"/>
              </v:shape>
            </v:group>
            <v:group style="position:absolute;left:7411;top:384;width:2;height:80" coordorigin="7411,384" coordsize="2,80">
              <v:shape style="position:absolute;left:7411;top:384;width:2;height:80" coordorigin="7411,384" coordsize="0,80" path="m7411,464l7411,384e" filled="false" stroked="true" strokeweight=".748pt" strokecolor="#939598">
                <v:path arrowok="t"/>
              </v:shape>
            </v:group>
            <v:group style="position:absolute;left:7371;top:384;width:2;height:80" coordorigin="7371,384" coordsize="2,80">
              <v:shape style="position:absolute;left:7371;top:384;width:2;height:80" coordorigin="7371,384" coordsize="1,80" path="m7371,464l7371,384e" filled="false" stroked="true" strokeweight=".748pt" strokecolor="#939598">
                <v:path arrowok="t"/>
              </v:shape>
            </v:group>
            <v:group style="position:absolute;left:7331;top:384;width:2;height:80" coordorigin="7331,384" coordsize="2,80">
              <v:shape style="position:absolute;left:7331;top:384;width:2;height:80" coordorigin="7331,384" coordsize="0,80" path="m7331,464l7331,384e" filled="false" stroked="true" strokeweight=".748pt" strokecolor="#939598">
                <v:path arrowok="t"/>
              </v:shape>
            </v:group>
            <v:group style="position:absolute;left:7291;top:384;width:2;height:80" coordorigin="7291,384" coordsize="2,80">
              <v:shape style="position:absolute;left:7291;top:384;width:2;height:80" coordorigin="7291,384" coordsize="1,80" path="m7291,464l7291,384e" filled="false" stroked="true" strokeweight=".748pt" strokecolor="#939598">
                <v:path arrowok="t"/>
              </v:shape>
            </v:group>
            <v:group style="position:absolute;left:7251;top:384;width:2;height:80" coordorigin="7251,384" coordsize="2,80">
              <v:shape style="position:absolute;left:7251;top:384;width:2;height:80" coordorigin="7251,384" coordsize="1,80" path="m7251,464l7251,384e" filled="false" stroked="true" strokeweight=".748pt" strokecolor="#939598">
                <v:path arrowok="t"/>
              </v:shape>
            </v:group>
            <v:group style="position:absolute;left:7211;top:384;width:2;height:80" coordorigin="7211,384" coordsize="2,80">
              <v:shape style="position:absolute;left:7211;top:384;width:2;height:80" coordorigin="7211,384" coordsize="0,80" path="m7211,464l7211,384e" filled="false" stroked="true" strokeweight=".748pt" strokecolor="#939598">
                <v:path arrowok="t"/>
              </v:shape>
            </v:group>
            <v:group style="position:absolute;left:7171;top:384;width:2;height:80" coordorigin="7171,384" coordsize="2,80">
              <v:shape style="position:absolute;left:7171;top:384;width:2;height:80" coordorigin="7171,384" coordsize="1,80" path="m7171,464l7171,384e" filled="false" stroked="true" strokeweight=".748pt" strokecolor="#939598">
                <v:path arrowok="t"/>
              </v:shape>
            </v:group>
            <v:group style="position:absolute;left:7131;top:384;width:2;height:80" coordorigin="7131,384" coordsize="2,80">
              <v:shape style="position:absolute;left:7131;top:384;width:2;height:80" coordorigin="7131,384" coordsize="0,80" path="m7131,464l7131,384e" filled="false" stroked="true" strokeweight=".748pt" strokecolor="#939598">
                <v:path arrowok="t"/>
              </v:shape>
            </v:group>
            <v:group style="position:absolute;left:7091;top:384;width:2;height:80" coordorigin="7091,384" coordsize="2,80">
              <v:shape style="position:absolute;left:7091;top:384;width:2;height:80" coordorigin="7091,384" coordsize="0,80" path="m7091,464l7091,384e" filled="false" stroked="true" strokeweight=".748pt" strokecolor="#939598">
                <v:path arrowok="t"/>
              </v:shape>
            </v:group>
            <v:group style="position:absolute;left:7051;top:384;width:2;height:80" coordorigin="7051,384" coordsize="2,80">
              <v:shape style="position:absolute;left:7051;top:384;width:2;height:80" coordorigin="7051,384" coordsize="1,80" path="m7051,464l7051,384e" filled="false" stroked="true" strokeweight=".748pt" strokecolor="#939598">
                <v:path arrowok="t"/>
              </v:shape>
            </v:group>
            <v:group style="position:absolute;left:7011;top:384;width:2;height:80" coordorigin="7011,384" coordsize="2,80">
              <v:shape style="position:absolute;left:7011;top:384;width:2;height:80" coordorigin="7011,384" coordsize="0,80" path="m7011,464l7011,384e" filled="false" stroked="true" strokeweight=".748pt" strokecolor="#939598">
                <v:path arrowok="t"/>
              </v:shape>
            </v:group>
            <v:group style="position:absolute;left:6971;top:384;width:2;height:80" coordorigin="6971,384" coordsize="2,80">
              <v:shape style="position:absolute;left:6971;top:384;width:2;height:80" coordorigin="6971,384" coordsize="1,80" path="m6971,464l6971,384e" filled="false" stroked="true" strokeweight=".748pt" strokecolor="#939598">
                <v:path arrowok="t"/>
              </v:shape>
            </v:group>
            <v:group style="position:absolute;left:6930;top:384;width:2;height:80" coordorigin="6930,384" coordsize="2,80">
              <v:shape style="position:absolute;left:6930;top:384;width:2;height:80" coordorigin="6930,384" coordsize="1,80" path="m6931,464l6930,384e" filled="false" stroked="true" strokeweight=".748pt" strokecolor="#939598">
                <v:path arrowok="t"/>
              </v:shape>
            </v:group>
            <v:group style="position:absolute;left:6890;top:384;width:2;height:80" coordorigin="6890,384" coordsize="2,80">
              <v:shape style="position:absolute;left:6890;top:384;width:2;height:80" coordorigin="6890,384" coordsize="0,80" path="m6890,464l6890,384e" filled="false" stroked="true" strokeweight=".748pt" strokecolor="#939598">
                <v:path arrowok="t"/>
              </v:shape>
            </v:group>
            <v:group style="position:absolute;left:6850;top:384;width:2;height:80" coordorigin="6850,384" coordsize="2,80">
              <v:shape style="position:absolute;left:6850;top:384;width:2;height:80" coordorigin="6850,384" coordsize="1,80" path="m6850,464l6850,384e" filled="false" stroked="true" strokeweight=".748pt" strokecolor="#939598">
                <v:path arrowok="t"/>
              </v:shape>
            </v:group>
            <v:group style="position:absolute;left:6810;top:385;width:2;height:80" coordorigin="6810,385" coordsize="2,80">
              <v:shape style="position:absolute;left:6810;top:385;width:2;height:80" coordorigin="6810,385" coordsize="0,80" path="m6810,465l6810,385e" filled="false" stroked="true" strokeweight=".748pt" strokecolor="#939598">
                <v:path arrowok="t"/>
              </v:shape>
            </v:group>
            <v:group style="position:absolute;left:6770;top:385;width:2;height:80" coordorigin="6770,385" coordsize="2,80">
              <v:shape style="position:absolute;left:6770;top:385;width:2;height:80" coordorigin="6770,385" coordsize="1,80" path="m6770,465l6770,385e" filled="false" stroked="true" strokeweight=".748pt" strokecolor="#939598">
                <v:path arrowok="t"/>
              </v:shape>
            </v:group>
            <v:group style="position:absolute;left:6730;top:385;width:2;height:80" coordorigin="6730,385" coordsize="2,80">
              <v:shape style="position:absolute;left:6730;top:385;width:2;height:80" coordorigin="6730,385" coordsize="0,80" path="m6730,465l6730,385e" filled="false" stroked="true" strokeweight=".748pt" strokecolor="#939598">
                <v:path arrowok="t"/>
              </v:shape>
            </v:group>
            <v:group style="position:absolute;left:6690;top:385;width:2;height:80" coordorigin="6690,385" coordsize="2,80">
              <v:shape style="position:absolute;left:6690;top:385;width:2;height:80" coordorigin="6690,385" coordsize="1,80" path="m6690,465l6690,385e" filled="false" stroked="true" strokeweight=".748pt" strokecolor="#939598">
                <v:path arrowok="t"/>
              </v:shape>
            </v:group>
            <v:group style="position:absolute;left:6650;top:385;width:2;height:80" coordorigin="6650,385" coordsize="2,80">
              <v:shape style="position:absolute;left:6650;top:385;width:2;height:80" coordorigin="6650,385" coordsize="1,80" path="m6650,465l6650,385e" filled="false" stroked="true" strokeweight=".748pt" strokecolor="#939598">
                <v:path arrowok="t"/>
              </v:shape>
            </v:group>
            <v:group style="position:absolute;left:6610;top:385;width:2;height:80" coordorigin="6610,385" coordsize="2,80">
              <v:shape style="position:absolute;left:6610;top:385;width:2;height:80" coordorigin="6610,385" coordsize="1,80" path="m6610,465l6610,385e" filled="false" stroked="true" strokeweight=".748pt" strokecolor="#939598">
                <v:path arrowok="t"/>
              </v:shape>
            </v:group>
            <v:group style="position:absolute;left:6570;top:385;width:2;height:80" coordorigin="6570,385" coordsize="2,80">
              <v:shape style="position:absolute;left:6570;top:385;width:2;height:80" coordorigin="6570,385" coordsize="1,80" path="m6570,465l6570,385e" filled="false" stroked="true" strokeweight=".748pt" strokecolor="#939598">
                <v:path arrowok="t"/>
              </v:shape>
            </v:group>
            <v:group style="position:absolute;left:6530;top:385;width:2;height:80" coordorigin="6530,385" coordsize="2,80">
              <v:shape style="position:absolute;left:6530;top:385;width:2;height:80" coordorigin="6530,385" coordsize="1,80" path="m6530,465l6530,385e" filled="false" stroked="true" strokeweight=".748pt" strokecolor="#939598">
                <v:path arrowok="t"/>
              </v:shape>
            </v:group>
            <v:group style="position:absolute;left:6490;top:385;width:2;height:80" coordorigin="6490,385" coordsize="2,80">
              <v:shape style="position:absolute;left:6490;top:385;width:2;height:80" coordorigin="6490,385" coordsize="1,80" path="m6490,465l6490,385e" filled="false" stroked="true" strokeweight=".748pt" strokecolor="#939598">
                <v:path arrowok="t"/>
              </v:shape>
            </v:group>
            <v:group style="position:absolute;left:6450;top:385;width:2;height:80" coordorigin="6450,385" coordsize="2,80">
              <v:shape style="position:absolute;left:6450;top:385;width:2;height:80" coordorigin="6450,385" coordsize="0,80" path="m6450,465l6450,385e" filled="false" stroked="true" strokeweight=".748pt" strokecolor="#939598">
                <v:path arrowok="t"/>
              </v:shape>
            </v:group>
            <v:group style="position:absolute;left:6410;top:385;width:2;height:80" coordorigin="6410,385" coordsize="2,80">
              <v:shape style="position:absolute;left:6410;top:385;width:2;height:80" coordorigin="6410,385" coordsize="0,80" path="m6410,465l6410,385e" filled="false" stroked="true" strokeweight=".748pt" strokecolor="#939598">
                <v:path arrowok="t"/>
              </v:shape>
            </v:group>
            <v:group style="position:absolute;left:6370;top:385;width:2;height:80" coordorigin="6370,385" coordsize="2,80">
              <v:shape style="position:absolute;left:6370;top:385;width:2;height:80" coordorigin="6370,385" coordsize="1,80" path="m6370,465l6370,385e" filled="false" stroked="true" strokeweight=".748pt" strokecolor="#939598">
                <v:path arrowok="t"/>
              </v:shape>
            </v:group>
            <v:group style="position:absolute;left:6330;top:385;width:2;height:80" coordorigin="6330,385" coordsize="2,80">
              <v:shape style="position:absolute;left:6330;top:385;width:2;height:80" coordorigin="6330,385" coordsize="0,80" path="m6330,465l6330,385e" filled="false" stroked="true" strokeweight=".748pt" strokecolor="#939598">
                <v:path arrowok="t"/>
              </v:shape>
            </v:group>
            <v:group style="position:absolute;left:6290;top:385;width:2;height:80" coordorigin="6290,385" coordsize="2,80">
              <v:shape style="position:absolute;left:6290;top:385;width:2;height:80" coordorigin="6290,385" coordsize="0,80" path="m6290,465l6290,385e" filled="false" stroked="true" strokeweight=".748pt" strokecolor="#939598">
                <v:path arrowok="t"/>
              </v:shape>
            </v:group>
            <v:group style="position:absolute;left:6249;top:385;width:2;height:80" coordorigin="6249,385" coordsize="2,80">
              <v:shape style="position:absolute;left:6249;top:385;width:2;height:80" coordorigin="6249,385" coordsize="0,80" path="m6249,465l6249,385e" filled="false" stroked="true" strokeweight=".748pt" strokecolor="#939598">
                <v:path arrowok="t"/>
              </v:shape>
            </v:group>
            <v:group style="position:absolute;left:6209;top:385;width:2;height:80" coordorigin="6209,385" coordsize="2,80">
              <v:shape style="position:absolute;left:6209;top:385;width:2;height:80" coordorigin="6209,385" coordsize="1,80" path="m6209,465l6209,385e" filled="false" stroked="true" strokeweight=".748pt" strokecolor="#939598">
                <v:path arrowok="t"/>
              </v:shape>
            </v:group>
            <v:group style="position:absolute;left:6169;top:385;width:2;height:80" coordorigin="6169,385" coordsize="2,80">
              <v:shape style="position:absolute;left:6169;top:385;width:2;height:80" coordorigin="6169,385" coordsize="0,80" path="m6169,465l6169,385e" filled="false" stroked="true" strokeweight=".748pt" strokecolor="#939598">
                <v:path arrowok="t"/>
              </v:shape>
            </v:group>
            <v:group style="position:absolute;left:6129;top:385;width:2;height:80" coordorigin="6129,385" coordsize="2,80">
              <v:shape style="position:absolute;left:6129;top:385;width:2;height:80" coordorigin="6129,385" coordsize="0,80" path="m6129,465l6129,385e" filled="false" stroked="true" strokeweight=".748pt" strokecolor="#939598">
                <v:path arrowok="t"/>
              </v:shape>
            </v:group>
            <v:group style="position:absolute;left:6089;top:385;width:2;height:80" coordorigin="6089,385" coordsize="2,80">
              <v:shape style="position:absolute;left:6089;top:385;width:2;height:80" coordorigin="6089,385" coordsize="0,80" path="m6089,465l6089,385e" filled="false" stroked="true" strokeweight=".748pt" strokecolor="#939598">
                <v:path arrowok="t"/>
              </v:shape>
            </v:group>
            <v:group style="position:absolute;left:6049;top:385;width:2;height:80" coordorigin="6049,385" coordsize="2,80">
              <v:shape style="position:absolute;left:6049;top:385;width:2;height:80" coordorigin="6049,385" coordsize="1,80" path="m6049,465l6049,385e" filled="false" stroked="true" strokeweight=".748pt" strokecolor="#939598">
                <v:path arrowok="t"/>
              </v:shape>
            </v:group>
            <v:group style="position:absolute;left:6009;top:385;width:2;height:80" coordorigin="6009,385" coordsize="2,80">
              <v:shape style="position:absolute;left:6009;top:385;width:2;height:80" coordorigin="6009,385" coordsize="0,80" path="m6009,465l6009,385e" filled="false" stroked="true" strokeweight=".748pt" strokecolor="#939598">
                <v:path arrowok="t"/>
              </v:shape>
            </v:group>
            <v:group style="position:absolute;left:5969;top:385;width:2;height:80" coordorigin="5969,385" coordsize="2,80">
              <v:shape style="position:absolute;left:5969;top:385;width:2;height:80" coordorigin="5969,385" coordsize="0,80" path="m5969,465l5969,385e" filled="false" stroked="true" strokeweight=".748pt" strokecolor="#939598">
                <v:path arrowok="t"/>
              </v:shape>
            </v:group>
            <v:group style="position:absolute;left:5929;top:385;width:2;height:80" coordorigin="5929,385" coordsize="2,80">
              <v:shape style="position:absolute;left:5929;top:385;width:2;height:80" coordorigin="5929,385" coordsize="0,80" path="m5929,465l5929,385e" filled="false" stroked="true" strokeweight=".748pt" strokecolor="#939598">
                <v:path arrowok="t"/>
              </v:shape>
            </v:group>
            <v:group style="position:absolute;left:5889;top:385;width:2;height:80" coordorigin="5889,385" coordsize="2,80">
              <v:shape style="position:absolute;left:5889;top:385;width:2;height:80" coordorigin="5889,385" coordsize="1,80" path="m5889,465l5889,385e" filled="false" stroked="true" strokeweight=".748pt" strokecolor="#939598">
                <v:path arrowok="t"/>
              </v:shape>
            </v:group>
            <v:group style="position:absolute;left:5849;top:385;width:2;height:80" coordorigin="5849,385" coordsize="2,80">
              <v:shape style="position:absolute;left:5849;top:385;width:2;height:80" coordorigin="5849,385" coordsize="0,80" path="m5849,465l5849,385e" filled="false" stroked="true" strokeweight=".748pt" strokecolor="#939598">
                <v:path arrowok="t"/>
              </v:shape>
            </v:group>
            <v:group style="position:absolute;left:5809;top:385;width:2;height:80" coordorigin="5809,385" coordsize="2,80">
              <v:shape style="position:absolute;left:5809;top:385;width:2;height:80" coordorigin="5809,385" coordsize="0,80" path="m5809,465l5809,385e" filled="false" stroked="true" strokeweight=".748pt" strokecolor="#939598">
                <v:path arrowok="t"/>
              </v:shape>
            </v:group>
            <v:group style="position:absolute;left:5769;top:385;width:2;height:80" coordorigin="5769,385" coordsize="2,80">
              <v:shape style="position:absolute;left:5769;top:385;width:2;height:80" coordorigin="5769,385" coordsize="0,80" path="m5769,465l5769,385e" filled="false" stroked="true" strokeweight=".748pt" strokecolor="#939598">
                <v:path arrowok="t"/>
              </v:shape>
            </v:group>
            <v:group style="position:absolute;left:5729;top:385;width:2;height:80" coordorigin="5729,385" coordsize="2,80">
              <v:shape style="position:absolute;left:5729;top:385;width:2;height:80" coordorigin="5729,385" coordsize="1,80" path="m5729,465l5729,385e" filled="false" stroked="true" strokeweight=".748pt" strokecolor="#939598">
                <v:path arrowok="t"/>
              </v:shape>
            </v:group>
            <v:group style="position:absolute;left:5689;top:385;width:2;height:80" coordorigin="5689,385" coordsize="2,80">
              <v:shape style="position:absolute;left:5689;top:385;width:2;height:80" coordorigin="5689,385" coordsize="0,80" path="m5689,465l5689,385e" filled="false" stroked="true" strokeweight=".748pt" strokecolor="#939598">
                <v:path arrowok="t"/>
              </v:shape>
            </v:group>
            <v:group style="position:absolute;left:5649;top:385;width:2;height:80" coordorigin="5649,385" coordsize="2,80">
              <v:shape style="position:absolute;left:5649;top:385;width:2;height:80" coordorigin="5649,385" coordsize="0,80" path="m5649,465l5649,385e" filled="false" stroked="true" strokeweight=".748pt" strokecolor="#939598">
                <v:path arrowok="t"/>
              </v:shape>
            </v:group>
            <v:group style="position:absolute;left:5608;top:385;width:2;height:80" coordorigin="5608,385" coordsize="2,80">
              <v:shape style="position:absolute;left:5608;top:385;width:2;height:80" coordorigin="5608,385" coordsize="0,80" path="m5609,465l5608,385e" filled="false" stroked="true" strokeweight=".748pt" strokecolor="#939598">
                <v:path arrowok="t"/>
              </v:shape>
            </v:group>
            <v:group style="position:absolute;left:5568;top:385;width:2;height:80" coordorigin="5568,385" coordsize="2,80">
              <v:shape style="position:absolute;left:5568;top:385;width:2;height:80" coordorigin="5568,385" coordsize="1,80" path="m5568,465l5568,385e" filled="false" stroked="true" strokeweight=".748pt" strokecolor="#939598">
                <v:path arrowok="t"/>
              </v:shape>
            </v:group>
            <v:group style="position:absolute;left:5528;top:385;width:2;height:80" coordorigin="5528,385" coordsize="2,80">
              <v:shape style="position:absolute;left:5528;top:385;width:2;height:80" coordorigin="5528,385" coordsize="0,80" path="m5528,465l5528,385e" filled="false" stroked="true" strokeweight=".748pt" strokecolor="#939598">
                <v:path arrowok="t"/>
              </v:shape>
            </v:group>
            <v:group style="position:absolute;left:5488;top:385;width:2;height:80" coordorigin="5488,385" coordsize="2,80">
              <v:shape style="position:absolute;left:5488;top:385;width:2;height:80" coordorigin="5488,385" coordsize="1,80" path="m5488,465l5488,385e" filled="false" stroked="true" strokeweight=".748pt" strokecolor="#939598">
                <v:path arrowok="t"/>
              </v:shape>
            </v:group>
            <v:group style="position:absolute;left:5448;top:385;width:2;height:80" coordorigin="5448,385" coordsize="2,80">
              <v:shape style="position:absolute;left:5448;top:385;width:2;height:80" coordorigin="5448,385" coordsize="1,80" path="m5448,465l5448,385e" filled="false" stroked="true" strokeweight=".748pt" strokecolor="#939598">
                <v:path arrowok="t"/>
              </v:shape>
            </v:group>
            <v:group style="position:absolute;left:5408;top:385;width:2;height:80" coordorigin="5408,385" coordsize="2,80">
              <v:shape style="position:absolute;left:5408;top:385;width:2;height:80" coordorigin="5408,385" coordsize="1,80" path="m5408,465l5408,385e" filled="false" stroked="true" strokeweight=".748pt" strokecolor="#939598">
                <v:path arrowok="t"/>
              </v:shape>
            </v:group>
            <v:group style="position:absolute;left:5368;top:385;width:2;height:80" coordorigin="5368,385" coordsize="2,80">
              <v:shape style="position:absolute;left:5368;top:385;width:2;height:80" coordorigin="5368,385" coordsize="1,80" path="m5368,465l5368,385e" filled="false" stroked="true" strokeweight=".748pt" strokecolor="#939598">
                <v:path arrowok="t"/>
              </v:shape>
            </v:group>
            <v:group style="position:absolute;left:5328;top:385;width:2;height:80" coordorigin="5328,385" coordsize="2,80">
              <v:shape style="position:absolute;left:5328;top:385;width:2;height:80" coordorigin="5328,385" coordsize="1,80" path="m5328,465l5328,385e" filled="false" stroked="true" strokeweight=".748pt" strokecolor="#939598">
                <v:path arrowok="t"/>
              </v:shape>
            </v:group>
            <v:group style="position:absolute;left:5288;top:385;width:2;height:80" coordorigin="5288,385" coordsize="2,80">
              <v:shape style="position:absolute;left:5288;top:385;width:2;height:80" coordorigin="5288,385" coordsize="1,80" path="m5288,465l5288,385e" filled="false" stroked="true" strokeweight=".748pt" strokecolor="#939598">
                <v:path arrowok="t"/>
              </v:shape>
            </v:group>
            <v:group style="position:absolute;left:5248;top:385;width:2;height:80" coordorigin="5248,385" coordsize="2,80">
              <v:shape style="position:absolute;left:5248;top:385;width:2;height:80" coordorigin="5248,385" coordsize="0,80" path="m5248,465l5248,385e" filled="false" stroked="true" strokeweight=".748pt" strokecolor="#939598">
                <v:path arrowok="t"/>
              </v:shape>
            </v:group>
            <v:group style="position:absolute;left:5208;top:385;width:2;height:80" coordorigin="5208,385" coordsize="2,80">
              <v:shape style="position:absolute;left:5208;top:385;width:2;height:80" coordorigin="5208,385" coordsize="0,80" path="m5208,465l5208,385e" filled="false" stroked="true" strokeweight=".748pt" strokecolor="#939598">
                <v:path arrowok="t"/>
              </v:shape>
            </v:group>
            <v:group style="position:absolute;left:5168;top:385;width:2;height:80" coordorigin="5168,385" coordsize="2,80">
              <v:shape style="position:absolute;left:5168;top:385;width:2;height:80" coordorigin="5168,385" coordsize="1,80" path="m5168,465l5168,385e" filled="false" stroked="true" strokeweight=".748pt" strokecolor="#939598">
                <v:path arrowok="t"/>
              </v:shape>
            </v:group>
            <v:group style="position:absolute;left:5128;top:385;width:2;height:80" coordorigin="5128,385" coordsize="2,80">
              <v:shape style="position:absolute;left:5128;top:385;width:2;height:80" coordorigin="5128,385" coordsize="1,80" path="m5128,465l5128,385e" filled="false" stroked="true" strokeweight=".748pt" strokecolor="#939598">
                <v:path arrowok="t"/>
              </v:shape>
            </v:group>
            <v:group style="position:absolute;left:5088;top:385;width:2;height:80" coordorigin="5088,385" coordsize="2,80">
              <v:shape style="position:absolute;left:5088;top:385;width:2;height:80" coordorigin="5088,385" coordsize="0,80" path="m5088,465l5088,385e" filled="false" stroked="true" strokeweight=".748pt" strokecolor="#939598">
                <v:path arrowok="t"/>
              </v:shape>
            </v:group>
            <v:group style="position:absolute;left:5048;top:385;width:2;height:80" coordorigin="5048,385" coordsize="2,80">
              <v:shape style="position:absolute;left:5048;top:385;width:2;height:80" coordorigin="5048,385" coordsize="0,80" path="m5048,465l5048,385e" filled="false" stroked="true" strokeweight=".748pt" strokecolor="#939598">
                <v:path arrowok="t"/>
              </v:shape>
            </v:group>
            <v:group style="position:absolute;left:5008;top:385;width:2;height:80" coordorigin="5008,385" coordsize="2,80">
              <v:shape style="position:absolute;left:5008;top:385;width:2;height:80" coordorigin="5008,385" coordsize="1,80" path="m5008,465l5008,385e" filled="false" stroked="true" strokeweight=".748pt" strokecolor="#939598">
                <v:path arrowok="t"/>
              </v:shape>
            </v:group>
            <v:group style="position:absolute;left:4968;top:385;width:2;height:80" coordorigin="4968,385" coordsize="2,80">
              <v:shape style="position:absolute;left:4968;top:385;width:2;height:80" coordorigin="4968,385" coordsize="1,80" path="m4968,465l4968,385e" filled="false" stroked="true" strokeweight=".748pt" strokecolor="#939598">
                <v:path arrowok="t"/>
              </v:shape>
            </v:group>
            <v:group style="position:absolute;left:4927;top:385;width:2;height:80" coordorigin="4927,385" coordsize="2,80">
              <v:shape style="position:absolute;left:4927;top:385;width:2;height:80" coordorigin="4927,385" coordsize="0,80" path="m4927,465l4927,385e" filled="false" stroked="true" strokeweight=".748pt" strokecolor="#939598">
                <v:path arrowok="t"/>
              </v:shape>
            </v:group>
            <v:group style="position:absolute;left:4887;top:385;width:2;height:80" coordorigin="4887,385" coordsize="2,80">
              <v:shape style="position:absolute;left:4887;top:385;width:2;height:80" coordorigin="4887,385" coordsize="0,80" path="m4887,465l4887,385e" filled="false" stroked="true" strokeweight=".748pt" strokecolor="#939598">
                <v:path arrowok="t"/>
              </v:shape>
            </v:group>
            <v:group style="position:absolute;left:4847;top:385;width:2;height:80" coordorigin="4847,385" coordsize="2,80">
              <v:shape style="position:absolute;left:4847;top:385;width:2;height:80" coordorigin="4847,385" coordsize="1,80" path="m4847,465l4847,385e" filled="false" stroked="true" strokeweight=".748pt" strokecolor="#939598">
                <v:path arrowok="t"/>
              </v:shape>
            </v:group>
            <v:group style="position:absolute;left:4807;top:385;width:2;height:80" coordorigin="4807,385" coordsize="2,80">
              <v:shape style="position:absolute;left:4807;top:385;width:2;height:80" coordorigin="4807,385" coordsize="1,80" path="m4807,465l4807,385e" filled="false" stroked="true" strokeweight=".748pt" strokecolor="#939598">
                <v:path arrowok="t"/>
              </v:shape>
            </v:group>
            <v:group style="position:absolute;left:4767;top:385;width:2;height:80" coordorigin="4767,385" coordsize="2,80">
              <v:shape style="position:absolute;left:4767;top:385;width:2;height:80" coordorigin="4767,385" coordsize="0,80" path="m4767,465l4767,385e" filled="false" stroked="true" strokeweight=".748pt" strokecolor="#939598">
                <v:path arrowok="t"/>
              </v:shape>
            </v:group>
            <v:group style="position:absolute;left:4727;top:385;width:2;height:80" coordorigin="4727,385" coordsize="2,80">
              <v:shape style="position:absolute;left:4727;top:385;width:2;height:80" coordorigin="4727,385" coordsize="0,80" path="m4727,465l4727,385e" filled="false" stroked="true" strokeweight=".748pt" strokecolor="#939598">
                <v:path arrowok="t"/>
              </v:shape>
            </v:group>
            <v:group style="position:absolute;left:4687;top:385;width:2;height:80" coordorigin="4687,385" coordsize="2,80">
              <v:shape style="position:absolute;left:4687;top:385;width:2;height:80" coordorigin="4687,385" coordsize="1,80" path="m4687,465l4687,385e" filled="false" stroked="true" strokeweight=".748pt" strokecolor="#939598">
                <v:path arrowok="t"/>
              </v:shape>
            </v:group>
            <v:group style="position:absolute;left:4647;top:385;width:2;height:80" coordorigin="4647,385" coordsize="2,80">
              <v:shape style="position:absolute;left:4647;top:385;width:2;height:80" coordorigin="4647,385" coordsize="1,80" path="m4647,465l4647,385e" filled="false" stroked="true" strokeweight=".748pt" strokecolor="#939598">
                <v:path arrowok="t"/>
              </v:shape>
            </v:group>
            <v:group style="position:absolute;left:4607;top:385;width:2;height:80" coordorigin="4607,385" coordsize="2,80">
              <v:shape style="position:absolute;left:4607;top:385;width:2;height:80" coordorigin="4607,385" coordsize="0,80" path="m4607,465l4607,385e" filled="false" stroked="true" strokeweight=".748pt" strokecolor="#939598">
                <v:path arrowok="t"/>
              </v:shape>
            </v:group>
            <v:group style="position:absolute;left:4567;top:385;width:2;height:80" coordorigin="4567,385" coordsize="2,80">
              <v:shape style="position:absolute;left:4567;top:385;width:2;height:80" coordorigin="4567,385" coordsize="0,80" path="m4567,465l4567,385e" filled="false" stroked="true" strokeweight=".748pt" strokecolor="#939598">
                <v:path arrowok="t"/>
              </v:shape>
            </v:group>
            <v:group style="position:absolute;left:4527;top:385;width:2;height:80" coordorigin="4527,385" coordsize="2,80">
              <v:shape style="position:absolute;left:4527;top:385;width:2;height:80" coordorigin="4527,385" coordsize="1,80" path="m4527,465l4527,385e" filled="false" stroked="true" strokeweight=".748pt" strokecolor="#939598">
                <v:path arrowok="t"/>
              </v:shape>
            </v:group>
            <v:group style="position:absolute;left:4487;top:385;width:2;height:80" coordorigin="4487,385" coordsize="2,80">
              <v:shape style="position:absolute;left:4487;top:385;width:2;height:80" coordorigin="4487,385" coordsize="1,80" path="m4487,465l4487,385e" filled="false" stroked="true" strokeweight=".748pt" strokecolor="#939598">
                <v:path arrowok="t"/>
              </v:shape>
            </v:group>
            <v:group style="position:absolute;left:4447;top:385;width:2;height:80" coordorigin="4447,385" coordsize="2,80">
              <v:shape style="position:absolute;left:4447;top:385;width:2;height:80" coordorigin="4447,385" coordsize="0,80" path="m4447,465l4447,385e" filled="false" stroked="true" strokeweight=".748pt" strokecolor="#939598">
                <v:path arrowok="t"/>
              </v:shape>
            </v:group>
            <v:group style="position:absolute;left:4407;top:385;width:2;height:80" coordorigin="4407,385" coordsize="2,80">
              <v:shape style="position:absolute;left:4407;top:385;width:2;height:80" coordorigin="4407,385" coordsize="0,80" path="m4407,465l4407,385e" filled="false" stroked="true" strokeweight=".748pt" strokecolor="#939598">
                <v:path arrowok="t"/>
              </v:shape>
            </v:group>
            <v:group style="position:absolute;left:4367;top:385;width:2;height:80" coordorigin="4367,385" coordsize="2,80">
              <v:shape style="position:absolute;left:4367;top:385;width:2;height:80" coordorigin="4367,385" coordsize="1,80" path="m4367,465l4367,385e" filled="false" stroked="true" strokeweight=".748pt" strokecolor="#939598">
                <v:path arrowok="t"/>
              </v:shape>
            </v:group>
            <v:group style="position:absolute;left:4327;top:385;width:2;height:80" coordorigin="4327,385" coordsize="2,80">
              <v:shape style="position:absolute;left:4327;top:385;width:2;height:80" coordorigin="4327,385" coordsize="1,80" path="m4327,465l4327,385e" filled="false" stroked="true" strokeweight=".748pt" strokecolor="#939598">
                <v:path arrowok="t"/>
              </v:shape>
            </v:group>
            <v:group style="position:absolute;left:4286;top:385;width:2;height:80" coordorigin="4286,385" coordsize="2,80">
              <v:shape style="position:absolute;left:4286;top:385;width:2;height:80" coordorigin="4286,385" coordsize="1,80" path="m4287,465l4286,385e" filled="false" stroked="true" strokeweight=".748pt" strokecolor="#939598">
                <v:path arrowok="t"/>
              </v:shape>
            </v:group>
            <v:group style="position:absolute;left:4246;top:385;width:2;height:80" coordorigin="4246,385" coordsize="2,80">
              <v:shape style="position:absolute;left:4246;top:385;width:2;height:80" coordorigin="4246,385" coordsize="1,80" path="m4246,465l4246,385e" filled="false" stroked="true" strokeweight=".748pt" strokecolor="#939598">
                <v:path arrowok="t"/>
              </v:shape>
            </v:group>
            <v:group style="position:absolute;left:4206;top:385;width:2;height:80" coordorigin="4206,385" coordsize="2,80">
              <v:shape style="position:absolute;left:4206;top:385;width:2;height:80" coordorigin="4206,385" coordsize="1,80" path="m4206,465l4206,385e" filled="false" stroked="true" strokeweight=".748pt" strokecolor="#939598">
                <v:path arrowok="t"/>
              </v:shape>
            </v:group>
            <v:group style="position:absolute;left:4166;top:385;width:2;height:80" coordorigin="4166,385" coordsize="2,80">
              <v:shape style="position:absolute;left:4166;top:385;width:2;height:80" coordorigin="4166,385" coordsize="1,80" path="m4166,465l4166,385e" filled="false" stroked="true" strokeweight=".748pt" strokecolor="#939598">
                <v:path arrowok="t"/>
              </v:shape>
            </v:group>
            <v:group style="position:absolute;left:4126;top:385;width:2;height:80" coordorigin="4126,385" coordsize="2,80">
              <v:shape style="position:absolute;left:4126;top:385;width:2;height:80" coordorigin="4126,385" coordsize="0,80" path="m4126,465l4126,385e" filled="false" stroked="true" strokeweight=".748pt" strokecolor="#939598">
                <v:path arrowok="t"/>
              </v:shape>
            </v:group>
            <v:group style="position:absolute;left:4086;top:385;width:2;height:80" coordorigin="4086,385" coordsize="2,80">
              <v:shape style="position:absolute;left:4086;top:385;width:2;height:80" coordorigin="4086,385" coordsize="1,80" path="m4086,465l4086,385e" filled="false" stroked="true" strokeweight=".748pt" strokecolor="#939598">
                <v:path arrowok="t"/>
              </v:shape>
            </v:group>
            <v:group style="position:absolute;left:4046;top:385;width:2;height:80" coordorigin="4046,385" coordsize="2,80">
              <v:shape style="position:absolute;left:4046;top:385;width:2;height:80" coordorigin="4046,385" coordsize="0,80" path="m4046,465l4046,385e" filled="false" stroked="true" strokeweight=".748pt" strokecolor="#939598">
                <v:path arrowok="t"/>
              </v:shape>
            </v:group>
            <v:group style="position:absolute;left:4006;top:385;width:2;height:80" coordorigin="4006,385" coordsize="2,80">
              <v:shape style="position:absolute;left:4006;top:385;width:2;height:80" coordorigin="4006,385" coordsize="0,80" path="m4006,465l4006,385e" filled="false" stroked="true" strokeweight=".748pt" strokecolor="#939598">
                <v:path arrowok="t"/>
              </v:shape>
            </v:group>
            <v:group style="position:absolute;left:3966;top:385;width:2;height:80" coordorigin="3966,385" coordsize="2,80">
              <v:shape style="position:absolute;left:3966;top:385;width:2;height:80" coordorigin="3966,385" coordsize="0,80" path="m3966,465l3966,385e" filled="false" stroked="true" strokeweight=".748pt" strokecolor="#939598">
                <v:path arrowok="t"/>
              </v:shape>
            </v:group>
            <v:group style="position:absolute;left:3926;top:385;width:2;height:80" coordorigin="3926,385" coordsize="2,80">
              <v:shape style="position:absolute;left:3926;top:385;width:2;height:80" coordorigin="3926,385" coordsize="1,80" path="m3926,465l3926,385e" filled="false" stroked="true" strokeweight=".748pt" strokecolor="#939598">
                <v:path arrowok="t"/>
              </v:shape>
            </v:group>
            <v:group style="position:absolute;left:3886;top:385;width:2;height:80" coordorigin="3886,385" coordsize="2,80">
              <v:shape style="position:absolute;left:3886;top:385;width:2;height:80" coordorigin="3886,385" coordsize="0,80" path="m3886,465l3886,385e" filled="false" stroked="true" strokeweight=".748pt" strokecolor="#939598">
                <v:path arrowok="t"/>
              </v:shape>
            </v:group>
            <v:group style="position:absolute;left:3846;top:385;width:2;height:80" coordorigin="3846,385" coordsize="2,80">
              <v:shape style="position:absolute;left:3846;top:385;width:2;height:80" coordorigin="3846,385" coordsize="0,80" path="m3846,465l3846,385e" filled="false" stroked="true" strokeweight=".748pt" strokecolor="#939598">
                <v:path arrowok="t"/>
              </v:shape>
            </v:group>
            <v:group style="position:absolute;left:3806;top:385;width:2;height:80" coordorigin="3806,385" coordsize="2,80">
              <v:shape style="position:absolute;left:3806;top:385;width:2;height:80" coordorigin="3806,385" coordsize="0,80" path="m3806,465l3806,385e" filled="false" stroked="true" strokeweight=".748pt" strokecolor="#939598">
                <v:path arrowok="t"/>
              </v:shape>
            </v:group>
            <v:group style="position:absolute;left:3766;top:385;width:2;height:80" coordorigin="3766,385" coordsize="2,80">
              <v:shape style="position:absolute;left:3766;top:385;width:2;height:80" coordorigin="3766,385" coordsize="1,80" path="m3766,465l3766,385e" filled="false" stroked="true" strokeweight=".748pt" strokecolor="#939598">
                <v:path arrowok="t"/>
              </v:shape>
            </v:group>
            <v:group style="position:absolute;left:3726;top:385;width:2;height:80" coordorigin="3726,385" coordsize="2,80">
              <v:shape style="position:absolute;left:3726;top:385;width:2;height:80" coordorigin="3726,385" coordsize="0,80" path="m3726,465l3726,385e" filled="false" stroked="true" strokeweight=".748pt" strokecolor="#939598">
                <v:path arrowok="t"/>
              </v:shape>
            </v:group>
            <v:group style="position:absolute;left:3686;top:385;width:2;height:80" coordorigin="3686,385" coordsize="2,80">
              <v:shape style="position:absolute;left:3686;top:385;width:2;height:80" coordorigin="3686,385" coordsize="0,80" path="m3686,465l3686,385e" filled="false" stroked="true" strokeweight=".748pt" strokecolor="#939598">
                <v:path arrowok="t"/>
              </v:shape>
            </v:group>
            <v:group style="position:absolute;left:3646;top:385;width:2;height:80" coordorigin="3646,385" coordsize="2,80">
              <v:shape style="position:absolute;left:3646;top:385;width:2;height:80" coordorigin="3646,385" coordsize="0,80" path="m3646,465l3646,385e" filled="false" stroked="true" strokeweight=".748pt" strokecolor="#939598">
                <v:path arrowok="t"/>
              </v:shape>
            </v:group>
            <v:group style="position:absolute;left:3605;top:385;width:2;height:80" coordorigin="3605,385" coordsize="2,80">
              <v:shape style="position:absolute;left:3605;top:385;width:2;height:80" coordorigin="3605,385" coordsize="1,80" path="m3605,465l3605,385e" filled="false" stroked="true" strokeweight=".748pt" strokecolor="#939598">
                <v:path arrowok="t"/>
              </v:shape>
            </v:group>
            <v:group style="position:absolute;left:3565;top:385;width:2;height:80" coordorigin="3565,385" coordsize="2,80">
              <v:shape style="position:absolute;left:3565;top:385;width:2;height:80" coordorigin="3565,385" coordsize="1,80" path="m3565,465l3565,385e" filled="false" stroked="true" strokeweight=".748pt" strokecolor="#939598">
                <v:path arrowok="t"/>
              </v:shape>
            </v:group>
            <v:group style="position:absolute;left:3525;top:385;width:2;height:80" coordorigin="3525,385" coordsize="2,80">
              <v:shape style="position:absolute;left:3525;top:385;width:2;height:80" coordorigin="3525,385" coordsize="0,80" path="m3525,465l3525,385e" filled="false" stroked="true" strokeweight=".748pt" strokecolor="#939598">
                <v:path arrowok="t"/>
              </v:shape>
            </v:group>
            <v:group style="position:absolute;left:3485;top:385;width:2;height:80" coordorigin="3485,385" coordsize="2,80">
              <v:shape style="position:absolute;left:3485;top:385;width:2;height:80" coordorigin="3485,385" coordsize="0,80" path="m3485,465l3485,385e" filled="false" stroked="true" strokeweight=".748pt" strokecolor="#939598">
                <v:path arrowok="t"/>
              </v:shape>
            </v:group>
            <v:group style="position:absolute;left:3445;top:385;width:2;height:80" coordorigin="3445,385" coordsize="2,80">
              <v:shape style="position:absolute;left:3445;top:385;width:2;height:80" coordorigin="3445,385" coordsize="1,80" path="m3445,465l3445,385e" filled="false" stroked="true" strokeweight=".748pt" strokecolor="#939598">
                <v:path arrowok="t"/>
              </v:shape>
            </v:group>
            <v:group style="position:absolute;left:3405;top:386;width:2;height:80" coordorigin="3405,386" coordsize="2,80">
              <v:shape style="position:absolute;left:3405;top:386;width:2;height:80" coordorigin="3405,386" coordsize="1,80" path="m3405,466l3405,386e" filled="false" stroked="true" strokeweight=".748pt" strokecolor="#939598">
                <v:path arrowok="t"/>
              </v:shape>
            </v:group>
            <v:group style="position:absolute;left:3365;top:386;width:2;height:80" coordorigin="3365,386" coordsize="2,80">
              <v:shape style="position:absolute;left:3365;top:386;width:2;height:80" coordorigin="3365,386" coordsize="0,80" path="m3365,466l3365,386e" filled="false" stroked="true" strokeweight=".748pt" strokecolor="#939598">
                <v:path arrowok="t"/>
              </v:shape>
            </v:group>
            <v:group style="position:absolute;left:3325;top:386;width:2;height:80" coordorigin="3325,386" coordsize="2,80">
              <v:shape style="position:absolute;left:3325;top:386;width:2;height:80" coordorigin="3325,386" coordsize="0,80" path="m3325,466l3325,386e" filled="false" stroked="true" strokeweight=".748pt" strokecolor="#939598">
                <v:path arrowok="t"/>
              </v:shape>
            </v:group>
            <v:group style="position:absolute;left:3285;top:386;width:2;height:80" coordorigin="3285,386" coordsize="2,80">
              <v:shape style="position:absolute;left:3285;top:386;width:2;height:80" coordorigin="3285,386" coordsize="1,80" path="m3285,466l3285,386e" filled="false" stroked="true" strokeweight=".748pt" strokecolor="#939598">
                <v:path arrowok="t"/>
              </v:shape>
            </v:group>
            <v:group style="position:absolute;left:3245;top:386;width:2;height:80" coordorigin="3245,386" coordsize="2,80">
              <v:shape style="position:absolute;left:3245;top:386;width:2;height:80" coordorigin="3245,386" coordsize="1,80" path="m3245,466l3245,386e" filled="false" stroked="true" strokeweight=".748pt" strokecolor="#939598">
                <v:path arrowok="t"/>
              </v:shape>
            </v:group>
            <v:group style="position:absolute;left:3205;top:386;width:2;height:80" coordorigin="3205,386" coordsize="2,80">
              <v:shape style="position:absolute;left:3205;top:386;width:2;height:80" coordorigin="3205,386" coordsize="0,80" path="m3205,466l3205,386e" filled="false" stroked="true" strokeweight=".748pt" strokecolor="#939598">
                <v:path arrowok="t"/>
              </v:shape>
            </v:group>
            <v:group style="position:absolute;left:3165;top:386;width:2;height:80" coordorigin="3165,386" coordsize="2,80">
              <v:shape style="position:absolute;left:3165;top:386;width:2;height:80" coordorigin="3165,386" coordsize="0,80" path="m3165,466l3165,386e" filled="false" stroked="true" strokeweight=".748pt" strokecolor="#939598">
                <v:path arrowok="t"/>
              </v:shape>
            </v:group>
            <v:group style="position:absolute;left:3125;top:386;width:2;height:80" coordorigin="3125,386" coordsize="2,80">
              <v:shape style="position:absolute;left:3125;top:386;width:2;height:80" coordorigin="3125,386" coordsize="1,80" path="m3125,466l3125,386e" filled="false" stroked="true" strokeweight=".748pt" strokecolor="#939598">
                <v:path arrowok="t"/>
              </v:shape>
            </v:group>
            <v:group style="position:absolute;left:3085;top:386;width:2;height:80" coordorigin="3085,386" coordsize="2,80">
              <v:shape style="position:absolute;left:3085;top:386;width:2;height:80" coordorigin="3085,386" coordsize="1,80" path="m3085,466l3085,386e" filled="false" stroked="true" strokeweight=".748pt" strokecolor="#939598">
                <v:path arrowok="t"/>
              </v:shape>
            </v:group>
            <v:group style="position:absolute;left:3045;top:386;width:2;height:80" coordorigin="3045,386" coordsize="2,80">
              <v:shape style="position:absolute;left:3045;top:386;width:2;height:80" coordorigin="3045,386" coordsize="1,80" path="m3045,466l3045,386e" filled="false" stroked="true" strokeweight=".748pt" strokecolor="#939598">
                <v:path arrowok="t"/>
              </v:shape>
            </v:group>
            <v:group style="position:absolute;left:3005;top:386;width:2;height:80" coordorigin="3005,386" coordsize="2,80">
              <v:shape style="position:absolute;left:3005;top:386;width:2;height:80" coordorigin="3005,386" coordsize="1,80" path="m3005,466l3005,386e" filled="false" stroked="true" strokeweight=".748pt" strokecolor="#939598">
                <v:path arrowok="t"/>
              </v:shape>
            </v:group>
            <v:group style="position:absolute;left:2964;top:386;width:2;height:80" coordorigin="2964,386" coordsize="2,80">
              <v:shape style="position:absolute;left:2964;top:386;width:2;height:80" coordorigin="2964,386" coordsize="1,80" path="m2965,466l2964,386e" filled="false" stroked="true" strokeweight=".748pt" strokecolor="#939598">
                <v:path arrowok="t"/>
              </v:shape>
            </v:group>
            <v:group style="position:absolute;left:2924;top:386;width:2;height:80" coordorigin="2924,386" coordsize="2,80">
              <v:shape style="position:absolute;left:2924;top:386;width:2;height:80" coordorigin="2924,386" coordsize="0,80" path="m2924,466l2924,386e" filled="false" stroked="true" strokeweight=".748pt" strokecolor="#939598">
                <v:path arrowok="t"/>
              </v:shape>
            </v:group>
            <v:group style="position:absolute;left:2884;top:386;width:2;height:80" coordorigin="2884,386" coordsize="2,80">
              <v:shape style="position:absolute;left:2884;top:386;width:2;height:80" coordorigin="2884,386" coordsize="1,80" path="m2884,466l2884,386e" filled="false" stroked="true" strokeweight=".748pt" strokecolor="#939598">
                <v:path arrowok="t"/>
              </v:shape>
            </v:group>
            <v:group style="position:absolute;left:2844;top:386;width:2;height:80" coordorigin="2844,386" coordsize="2,80">
              <v:shape style="position:absolute;left:2844;top:386;width:2;height:80" coordorigin="2844,386" coordsize="1,80" path="m2844,466l2844,386e" filled="false" stroked="true" strokeweight=".748pt" strokecolor="#939598">
                <v:path arrowok="t"/>
              </v:shape>
            </v:group>
            <v:group style="position:absolute;left:2804;top:386;width:2;height:80" coordorigin="2804,386" coordsize="2,80">
              <v:shape style="position:absolute;left:2804;top:386;width:2;height:80" coordorigin="2804,386" coordsize="0,80" path="m2804,466l2804,386e" filled="false" stroked="true" strokeweight=".748pt" strokecolor="#939598">
                <v:path arrowok="t"/>
              </v:shape>
            </v:group>
            <v:group style="position:absolute;left:2764;top:386;width:2;height:80" coordorigin="2764,386" coordsize="2,80">
              <v:shape style="position:absolute;left:2764;top:386;width:2;height:80" coordorigin="2764,386" coordsize="0,80" path="m2764,466l2764,386e" filled="false" stroked="true" strokeweight=".748pt" strokecolor="#939598">
                <v:path arrowok="t"/>
              </v:shape>
            </v:group>
            <v:group style="position:absolute;left:2724;top:386;width:2;height:80" coordorigin="2724,386" coordsize="2,80">
              <v:shape style="position:absolute;left:2724;top:386;width:2;height:80" coordorigin="2724,386" coordsize="1,80" path="m2724,466l2724,386e" filled="false" stroked="true" strokeweight=".748pt" strokecolor="#939598">
                <v:path arrowok="t"/>
              </v:shape>
            </v:group>
            <v:group style="position:absolute;left:2684;top:386;width:2;height:80" coordorigin="2684,386" coordsize="2,80">
              <v:shape style="position:absolute;left:2684;top:386;width:2;height:80" coordorigin="2684,386" coordsize="1,80" path="m2684,466l2684,386e" filled="false" stroked="true" strokeweight=".748pt" strokecolor="#939598">
                <v:path arrowok="t"/>
              </v:shape>
            </v:group>
            <v:group style="position:absolute;left:2644;top:386;width:2;height:80" coordorigin="2644,386" coordsize="2,80">
              <v:shape style="position:absolute;left:2644;top:386;width:2;height:80" coordorigin="2644,386" coordsize="0,80" path="m2644,466l2644,386e" filled="false" stroked="true" strokeweight=".748pt" strokecolor="#939598">
                <v:path arrowok="t"/>
              </v:shape>
            </v:group>
            <v:group style="position:absolute;left:2604;top:386;width:2;height:80" coordorigin="2604,386" coordsize="2,80">
              <v:shape style="position:absolute;left:2604;top:386;width:2;height:80" coordorigin="2604,386" coordsize="0,80" path="m2604,466l2604,386e" filled="false" stroked="true" strokeweight=".748pt" strokecolor="#939598">
                <v:path arrowok="t"/>
              </v:shape>
            </v:group>
            <v:group style="position:absolute;left:2564;top:386;width:2;height:80" coordorigin="2564,386" coordsize="2,80">
              <v:shape style="position:absolute;left:2564;top:386;width:2;height:80" coordorigin="2564,386" coordsize="1,80" path="m2564,466l2564,386e" filled="false" stroked="true" strokeweight=".748pt" strokecolor="#939598">
                <v:path arrowok="t"/>
              </v:shape>
            </v:group>
            <v:group style="position:absolute;left:2524;top:386;width:2;height:80" coordorigin="2524,386" coordsize="2,80">
              <v:shape style="position:absolute;left:2524;top:386;width:2;height:80" coordorigin="2524,386" coordsize="1,80" path="m2524,466l2524,386e" filled="false" stroked="true" strokeweight=".748pt" strokecolor="#939598">
                <v:path arrowok="t"/>
              </v:shape>
            </v:group>
            <v:group style="position:absolute;left:2484;top:386;width:2;height:80" coordorigin="2484,386" coordsize="2,80">
              <v:shape style="position:absolute;left:2484;top:386;width:2;height:80" coordorigin="2484,386" coordsize="0,80" path="m2484,466l2484,386e" filled="false" stroked="true" strokeweight=".748pt" strokecolor="#939598">
                <v:path arrowok="t"/>
              </v:shape>
            </v:group>
            <v:group style="position:absolute;left:2444;top:386;width:2;height:80" coordorigin="2444,386" coordsize="2,80">
              <v:shape style="position:absolute;left:2444;top:386;width:2;height:80" coordorigin="2444,386" coordsize="0,80" path="m2444,466l2444,386e" filled="false" stroked="true" strokeweight=".748pt" strokecolor="#939598">
                <v:path arrowok="t"/>
              </v:shape>
            </v:group>
            <v:group style="position:absolute;left:2404;top:386;width:2;height:80" coordorigin="2404,386" coordsize="2,80">
              <v:shape style="position:absolute;left:2404;top:386;width:2;height:80" coordorigin="2404,386" coordsize="1,80" path="m2404,466l2404,386e" filled="false" stroked="true" strokeweight=".748pt" strokecolor="#939598">
                <v:path arrowok="t"/>
              </v:shape>
            </v:group>
            <v:group style="position:absolute;left:2364;top:386;width:2;height:80" coordorigin="2364,386" coordsize="2,80">
              <v:shape style="position:absolute;left:2364;top:386;width:2;height:80" coordorigin="2364,386" coordsize="1,80" path="m2364,466l2364,386e" filled="false" stroked="true" strokeweight=".748pt" strokecolor="#939598">
                <v:path arrowok="t"/>
              </v:shape>
            </v:group>
            <v:group style="position:absolute;left:2324;top:386;width:2;height:80" coordorigin="2324,386" coordsize="2,80">
              <v:shape style="position:absolute;left:2324;top:386;width:2;height:80" coordorigin="2324,386" coordsize="0,80" path="m2324,466l2324,386e" filled="false" stroked="true" strokeweight=".748pt" strokecolor="#939598">
                <v:path arrowok="t"/>
              </v:shape>
            </v:group>
            <v:group style="position:absolute;left:2283;top:386;width:2;height:80" coordorigin="2283,386" coordsize="2,80">
              <v:shape style="position:absolute;left:2283;top:386;width:2;height:80" coordorigin="2283,386" coordsize="0,80" path="m2283,466l2283,386e" filled="false" stroked="true" strokeweight=".748pt" strokecolor="#939598">
                <v:path arrowok="t"/>
              </v:shape>
            </v:group>
            <v:group style="position:absolute;left:2243;top:386;width:2;height:80" coordorigin="2243,386" coordsize="2,80">
              <v:shape style="position:absolute;left:2243;top:386;width:2;height:80" coordorigin="2243,386" coordsize="1,80" path="m2243,466l2243,386e" filled="false" stroked="true" strokeweight=".748pt" strokecolor="#939598">
                <v:path arrowok="t"/>
              </v:shape>
            </v:group>
            <v:group style="position:absolute;left:2203;top:386;width:2;height:80" coordorigin="2203,386" coordsize="2,80">
              <v:shape style="position:absolute;left:2203;top:386;width:2;height:80" coordorigin="2203,386" coordsize="1,80" path="m2203,466l2203,386e" filled="false" stroked="true" strokeweight=".748pt" strokecolor="#939598">
                <v:path arrowok="t"/>
              </v:shape>
            </v:group>
            <v:group style="position:absolute;left:2163;top:386;width:2;height:80" coordorigin="2163,386" coordsize="2,80">
              <v:shape style="position:absolute;left:2163;top:386;width:2;height:80" coordorigin="2163,386" coordsize="0,80" path="m2163,466l2163,386e" filled="false" stroked="true" strokeweight=".748pt" strokecolor="#939598">
                <v:path arrowok="t"/>
              </v:shape>
            </v:group>
            <v:group style="position:absolute;left:2123;top:386;width:2;height:80" coordorigin="2123,386" coordsize="2,80">
              <v:shape style="position:absolute;left:2123;top:386;width:2;height:80" coordorigin="2123,386" coordsize="0,80" path="m2123,466l2123,386e" filled="false" stroked="true" strokeweight=".748pt" strokecolor="#939598">
                <v:path arrowok="t"/>
              </v:shape>
            </v:group>
            <v:group style="position:absolute;left:2083;top:386;width:2;height:80" coordorigin="2083,386" coordsize="2,80">
              <v:shape style="position:absolute;left:2083;top:386;width:2;height:80" coordorigin="2083,386" coordsize="1,80" path="m2083,466l2083,386e" filled="false" stroked="true" strokeweight=".748pt" strokecolor="#939598">
                <v:path arrowok="t"/>
              </v:shape>
            </v:group>
            <v:group style="position:absolute;left:2043;top:386;width:2;height:80" coordorigin="2043,386" coordsize="2,80">
              <v:shape style="position:absolute;left:2043;top:386;width:2;height:80" coordorigin="2043,386" coordsize="1,80" path="m2043,466l2043,386e" filled="false" stroked="true" strokeweight=".748pt" strokecolor="#939598">
                <v:path arrowok="t"/>
              </v:shape>
            </v:group>
            <v:group style="position:absolute;left:2003;top:386;width:2;height:80" coordorigin="2003,386" coordsize="2,80">
              <v:shape style="position:absolute;left:2003;top:386;width:2;height:80" coordorigin="2003,386" coordsize="0,80" path="m2003,466l2003,386e" filled="false" stroked="true" strokeweight=".748pt" strokecolor="#939598">
                <v:path arrowok="t"/>
              </v:shape>
            </v:group>
            <v:group style="position:absolute;left:1963;top:386;width:2;height:80" coordorigin="1963,386" coordsize="2,80">
              <v:shape style="position:absolute;left:1963;top:386;width:2;height:80" coordorigin="1963,386" coordsize="0,80" path="m1963,466l1963,386e" filled="false" stroked="true" strokeweight=".748pt" strokecolor="#939598">
                <v:path arrowok="t"/>
              </v:shape>
            </v:group>
            <v:group style="position:absolute;left:1923;top:386;width:2;height:80" coordorigin="1923,386" coordsize="2,80">
              <v:shape style="position:absolute;left:1923;top:386;width:2;height:80" coordorigin="1923,386" coordsize="1,80" path="m1923,466l1923,386e" filled="false" stroked="true" strokeweight=".748pt" strokecolor="#939598">
                <v:path arrowok="t"/>
              </v:shape>
            </v:group>
            <v:group style="position:absolute;left:1883;top:386;width:2;height:80" coordorigin="1883,386" coordsize="2,80">
              <v:shape style="position:absolute;left:1883;top:386;width:2;height:80" coordorigin="1883,386" coordsize="1,80" path="m1883,466l1883,386e" filled="false" stroked="true" strokeweight=".748pt" strokecolor="#939598">
                <v:path arrowok="t"/>
              </v:shape>
            </v:group>
            <v:group style="position:absolute;left:1843;top:386;width:2;height:80" coordorigin="1843,386" coordsize="2,80">
              <v:shape style="position:absolute;left:1843;top:386;width:2;height:80" coordorigin="1843,386" coordsize="1,80" path="m1843,466l1843,386e" filled="false" stroked="true" strokeweight=".748pt" strokecolor="#939598">
                <v:path arrowok="t"/>
              </v:shape>
            </v:group>
            <v:group style="position:absolute;left:1803;top:386;width:2;height:80" coordorigin="1803,386" coordsize="2,80">
              <v:shape style="position:absolute;left:1803;top:386;width:2;height:80" coordorigin="1803,386" coordsize="1,80" path="m1803,466l1803,386e" filled="false" stroked="true" strokeweight=".748pt" strokecolor="#939598">
                <v:path arrowok="t"/>
              </v:shape>
            </v:group>
            <v:group style="position:absolute;left:1763;top:386;width:2;height:80" coordorigin="1763,386" coordsize="2,80">
              <v:shape style="position:absolute;left:1763;top:386;width:2;height:80" coordorigin="1763,386" coordsize="1,80" path="m1763,466l1763,386e" filled="false" stroked="true" strokeweight=".748pt" strokecolor="#939598">
                <v:path arrowok="t"/>
              </v:shape>
            </v:group>
            <v:group style="position:absolute;left:1723;top:386;width:2;height:80" coordorigin="1723,386" coordsize="2,80">
              <v:shape style="position:absolute;left:1723;top:386;width:2;height:80" coordorigin="1723,386" coordsize="0,80" path="m1723,466l1723,386e" filled="false" stroked="true" strokeweight=".748pt" strokecolor="#939598">
                <v:path arrowok="t"/>
              </v:shape>
            </v:group>
            <v:group style="position:absolute;left:1683;top:386;width:2;height:80" coordorigin="1683,386" coordsize="2,80">
              <v:shape style="position:absolute;left:1683;top:386;width:2;height:80" coordorigin="1683,386" coordsize="0,80" path="m1683,466l1683,386e" filled="false" stroked="true" strokeweight=".748pt" strokecolor="#939598">
                <v:path arrowok="t"/>
              </v:shape>
            </v:group>
            <v:group style="position:absolute;left:1642;top:386;width:2;height:80" coordorigin="1642,386" coordsize="2,80">
              <v:shape style="position:absolute;left:1642;top:386;width:2;height:80" coordorigin="1642,386" coordsize="0,80" path="m1642,466l1642,386e" filled="false" stroked="true" strokeweight=".748pt" strokecolor="#939598">
                <v:path arrowok="t"/>
              </v:shape>
            </v:group>
            <v:group style="position:absolute;left:1602;top:386;width:2;height:80" coordorigin="1602,386" coordsize="2,80">
              <v:shape style="position:absolute;left:1602;top:386;width:2;height:80" coordorigin="1602,386" coordsize="0,80" path="m1602,466l1602,386e" filled="false" stroked="true" strokeweight=".748pt" strokecolor="#939598">
                <v:path arrowok="t"/>
              </v:shape>
            </v:group>
            <v:group style="position:absolute;left:1562;top:386;width:2;height:80" coordorigin="1562,386" coordsize="2,80">
              <v:shape style="position:absolute;left:1562;top:386;width:2;height:80" coordorigin="1562,386" coordsize="0,80" path="m1562,466l1562,386e" filled="false" stroked="true" strokeweight=".748pt" strokecolor="#939598">
                <v:path arrowok="t"/>
              </v:shape>
            </v:group>
            <v:group style="position:absolute;left:1522;top:386;width:2;height:80" coordorigin="1522,386" coordsize="2,80">
              <v:shape style="position:absolute;left:1522;top:386;width:2;height:80" coordorigin="1522,386" coordsize="1,80" path="m1522,466l1522,386e" filled="false" stroked="true" strokeweight=".748pt" strokecolor="#939598">
                <v:path arrowok="t"/>
              </v:shape>
            </v:group>
            <v:group style="position:absolute;left:1482;top:386;width:2;height:80" coordorigin="1482,386" coordsize="2,80">
              <v:shape style="position:absolute;left:1482;top:386;width:2;height:80" coordorigin="1482,386" coordsize="0,80" path="m1482,466l1482,386e" filled="false" stroked="true" strokeweight=".748pt" strokecolor="#939598">
                <v:path arrowok="t"/>
              </v:shape>
            </v:group>
            <v:group style="position:absolute;left:1442;top:386;width:2;height:80" coordorigin="1442,386" coordsize="2,80">
              <v:shape style="position:absolute;left:1442;top:386;width:2;height:80" coordorigin="1442,386" coordsize="0,80" path="m1442,466l1442,386e" filled="false" stroked="true" strokeweight=".748pt" strokecolor="#939598">
                <v:path arrowok="t"/>
              </v:shape>
            </v:group>
            <v:group style="position:absolute;left:1402;top:386;width:2;height:80" coordorigin="1402,386" coordsize="2,80">
              <v:shape style="position:absolute;left:1402;top:386;width:2;height:80" coordorigin="1402,386" coordsize="1,80" path="m1402,466l1402,386e" filled="false" stroked="true" strokeweight=".748pt" strokecolor="#939598">
                <v:path arrowok="t"/>
              </v:shape>
            </v:group>
            <v:group style="position:absolute;left:1362;top:386;width:2;height:80" coordorigin="1362,386" coordsize="2,80">
              <v:shape style="position:absolute;left:1362;top:386;width:2;height:80" coordorigin="1362,386" coordsize="0,80" path="m1362,466l1362,386e" filled="false" stroked="true" strokeweight=".748pt" strokecolor="#939598">
                <v:path arrowok="t"/>
              </v:shape>
            </v:group>
            <v:group style="position:absolute;left:1322;top:386;width:2;height:80" coordorigin="1322,386" coordsize="2,80">
              <v:shape style="position:absolute;left:1322;top:386;width:2;height:80" coordorigin="1322,386" coordsize="0,80" path="m1322,466l1322,386e" filled="false" stroked="true" strokeweight=".748pt" strokecolor="#939598">
                <v:path arrowok="t"/>
              </v:shape>
            </v:group>
            <v:group style="position:absolute;left:1282;top:386;width:2;height:80" coordorigin="1282,386" coordsize="2,80">
              <v:shape style="position:absolute;left:1282;top:386;width:2;height:80" coordorigin="1282,386" coordsize="0,80" path="m1282,466l1282,386e" filled="false" stroked="true" strokeweight=".748pt" strokecolor="#939598">
                <v:path arrowok="t"/>
              </v:shape>
            </v:group>
            <v:group style="position:absolute;left:1242;top:386;width:2;height:80" coordorigin="1242,386" coordsize="2,80">
              <v:shape style="position:absolute;left:1242;top:386;width:2;height:80" coordorigin="1242,386" coordsize="0,80" path="m1242,466l1242,386e" filled="false" stroked="true" strokeweight=".748pt" strokecolor="#939598">
                <v:path arrowok="t"/>
              </v:shape>
            </v:group>
            <v:group style="position:absolute;left:1202;top:386;width:2;height:80" coordorigin="1202,386" coordsize="2,80">
              <v:shape style="position:absolute;left:1202;top:386;width:2;height:80" coordorigin="1202,386" coordsize="1,80" path="m1202,466l1202,386e" filled="false" stroked="true" strokeweight=".748pt" strokecolor="#939598">
                <v:path arrowok="t"/>
              </v:shape>
            </v:group>
            <v:group style="position:absolute;left:1162;top:386;width:2;height:80" coordorigin="1162,386" coordsize="2,80">
              <v:shape style="position:absolute;left:1162;top:386;width:2;height:80" coordorigin="1162,386" coordsize="0,80" path="m1162,466l1162,386e" filled="false" stroked="true" strokeweight=".748pt" strokecolor="#939598">
                <v:path arrowok="t"/>
              </v:shape>
            </v:group>
            <v:group style="position:absolute;left:1122;top:386;width:2;height:80" coordorigin="1122,386" coordsize="2,80">
              <v:shape style="position:absolute;left:1122;top:386;width:2;height:80" coordorigin="1122,386" coordsize="0,80" path="m1122,466l1122,386e" filled="false" stroked="true" strokeweight=".748pt" strokecolor="#939598">
                <v:path arrowok="t"/>
              </v:shape>
            </v:group>
            <v:group style="position:absolute;left:1082;top:386;width:2;height:80" coordorigin="1082,386" coordsize="2,80">
              <v:shape style="position:absolute;left:1082;top:386;width:2;height:80" coordorigin="1082,386" coordsize="1,80" path="m1082,466l1082,386e" filled="false" stroked="true" strokeweight=".748pt" strokecolor="#939598">
                <v:path arrowok="t"/>
              </v:shape>
            </v:group>
            <v:group style="position:absolute;left:1042;top:386;width:2;height:80" coordorigin="1042,386" coordsize="2,80">
              <v:shape style="position:absolute;left:1042;top:386;width:2;height:80" coordorigin="1042,386" coordsize="0,80" path="m1042,466l1042,386e" filled="false" stroked="true" strokeweight=".748pt" strokecolor="#939598">
                <v:path arrowok="t"/>
              </v:shape>
            </v:group>
            <v:group style="position:absolute;left:1002;top:386;width:2;height:80" coordorigin="1002,386" coordsize="2,80">
              <v:shape style="position:absolute;left:1002;top:386;width:2;height:80" coordorigin="1002,386" coordsize="0,80" path="m1002,466l1002,386e" filled="false" stroked="true" strokeweight=".748pt" strokecolor="#939598">
                <v:path arrowok="t"/>
              </v:shape>
            </v:group>
            <v:group style="position:absolute;left:961;top:386;width:2;height:80" coordorigin="961,386" coordsize="2,80">
              <v:shape style="position:absolute;left:961;top:386;width:2;height:80" coordorigin="961,386" coordsize="0,80" path="m961,466l961,386e" filled="false" stroked="true" strokeweight=".748pt" strokecolor="#939598">
                <v:path arrowok="t"/>
              </v:shape>
            </v:group>
            <v:group style="position:absolute;left:921;top:386;width:2;height:80" coordorigin="921,386" coordsize="2,80">
              <v:shape style="position:absolute;left:921;top:386;width:2;height:80" coordorigin="921,386" coordsize="0,80" path="m921,466l921,386e" filled="false" stroked="true" strokeweight=".748pt" strokecolor="#939598">
                <v:path arrowok="t"/>
              </v:shape>
            </v:group>
            <v:group style="position:absolute;left:881;top:386;width:2;height:80" coordorigin="881,386" coordsize="2,80">
              <v:shape style="position:absolute;left:881;top:386;width:2;height:80" coordorigin="881,386" coordsize="1,80" path="m881,466l881,386e" filled="false" stroked="true" strokeweight=".748pt" strokecolor="#939598">
                <v:path arrowok="t"/>
              </v:shape>
            </v:group>
            <v:group style="position:absolute;left:841;top:386;width:2;height:80" coordorigin="841,386" coordsize="2,80">
              <v:shape style="position:absolute;left:841;top:386;width:2;height:80" coordorigin="841,386" coordsize="0,80" path="m841,466l841,386e" filled="false" stroked="true" strokeweight=".748pt" strokecolor="#939598">
                <v:path arrowok="t"/>
              </v:shape>
            </v:group>
            <v:group style="position:absolute;left:801;top:386;width:2;height:80" coordorigin="801,386" coordsize="2,80">
              <v:shape style="position:absolute;left:801;top:386;width:2;height:80" coordorigin="801,386" coordsize="0,80" path="m801,466l801,386e" filled="false" stroked="true" strokeweight=".748pt" strokecolor="#939598">
                <v:path arrowok="t"/>
              </v:shape>
            </v:group>
            <v:group style="position:absolute;left:761;top:386;width:2;height:80" coordorigin="761,386" coordsize="2,80">
              <v:shape style="position:absolute;left:761;top:386;width:2;height:80" coordorigin="761,386" coordsize="1,80" path="m761,466l761,386e" filled="false" stroked="true" strokeweight=".748pt" strokecolor="#939598">
                <v:path arrowok="t"/>
              </v:shape>
            </v:group>
            <v:group style="position:absolute;left:721;top:386;width:2;height:80" coordorigin="721,386" coordsize="2,80">
              <v:shape style="position:absolute;left:721;top:386;width:2;height:80" coordorigin="721,386" coordsize="1,80" path="m721,466l721,386e" filled="false" stroked="true" strokeweight=".748pt" strokecolor="#939598">
                <v:path arrowok="t"/>
              </v:shape>
            </v:group>
            <v:group style="position:absolute;left:681;top:386;width:2;height:80" coordorigin="681,386" coordsize="2,80">
              <v:shape style="position:absolute;left:681;top:386;width:2;height:80" coordorigin="681,386" coordsize="1,80" path="m681,466l681,386e" filled="false" stroked="true" strokeweight=".748pt" strokecolor="#939598">
                <v:path arrowok="t"/>
              </v:shape>
            </v:group>
            <v:group style="position:absolute;left:641;top:386;width:2;height:80" coordorigin="641,386" coordsize="2,80">
              <v:shape style="position:absolute;left:641;top:386;width:2;height:80" coordorigin="641,386" coordsize="1,80" path="m641,466l641,386e" filled="false" stroked="true" strokeweight=".748pt" strokecolor="#939598">
                <v:path arrowok="t"/>
              </v:shape>
            </v:group>
            <v:group style="position:absolute;left:601;top:386;width:2;height:80" coordorigin="601,386" coordsize="2,80">
              <v:shape style="position:absolute;left:601;top:386;width:2;height:80" coordorigin="601,386" coordsize="1,80" path="m601,466l601,386e" filled="false" stroked="true" strokeweight=".748pt" strokecolor="#939598">
                <v:path arrowok="t"/>
              </v:shape>
            </v:group>
            <v:group style="position:absolute;left:561;top:386;width:2;height:80" coordorigin="561,386" coordsize="2,80">
              <v:shape style="position:absolute;left:561;top:386;width:2;height:80" coordorigin="561,386" coordsize="0,80" path="m561,466l561,386e" filled="false" stroked="true" strokeweight=".748pt" strokecolor="#939598">
                <v:path arrowok="t"/>
              </v:shape>
            </v:group>
            <v:group style="position:absolute;left:521;top:386;width:2;height:80" coordorigin="521,386" coordsize="2,80">
              <v:shape style="position:absolute;left:521;top:386;width:2;height:80" coordorigin="521,386" coordsize="1,80" path="m521,466l521,386e" filled="false" stroked="true" strokeweight=".748pt" strokecolor="#939598">
                <v:path arrowok="t"/>
              </v:shape>
            </v:group>
            <v:group style="position:absolute;left:481;top:386;width:2;height:80" coordorigin="481,386" coordsize="2,80">
              <v:shape style="position:absolute;left:481;top:386;width:2;height:80" coordorigin="481,386" coordsize="0,80" path="m481,466l481,386e" filled="false" stroked="true" strokeweight=".748pt" strokecolor="#939598">
                <v:path arrowok="t"/>
              </v:shape>
            </v:group>
            <v:group style="position:absolute;left:441;top:386;width:2;height:80" coordorigin="441,386" coordsize="2,80">
              <v:shape style="position:absolute;left:441;top:386;width:2;height:80" coordorigin="441,386" coordsize="0,80" path="m441,466l441,386e" filled="false" stroked="true" strokeweight=".748pt" strokecolor="#939598">
                <v:path arrowok="t"/>
              </v:shape>
            </v:group>
            <v:group style="position:absolute;left:401;top:386;width:2;height:80" coordorigin="401,386" coordsize="2,80">
              <v:shape style="position:absolute;left:401;top:386;width:2;height:80" coordorigin="401,386" coordsize="0,80" path="m401,466l401,386e" filled="false" stroked="true" strokeweight=".748pt" strokecolor="#939598">
                <v:path arrowok="t"/>
              </v:shape>
            </v:group>
            <v:group style="position:absolute;left:361;top:386;width:2;height:80" coordorigin="361,386" coordsize="2,80">
              <v:shape style="position:absolute;left:361;top:386;width:2;height:80" coordorigin="361,386" coordsize="0,80" path="m361,466l361,386e" filled="false" stroked="true" strokeweight=".748pt" strokecolor="#939598">
                <v:path arrowok="t"/>
              </v:shape>
            </v:group>
            <v:group style="position:absolute;left:320;top:386;width:2;height:80" coordorigin="320,386" coordsize="2,80">
              <v:shape style="position:absolute;left:320;top:386;width:2;height:80" coordorigin="320,386" coordsize="1,80" path="m320,466l320,386e" filled="false" stroked="true" strokeweight=".748pt" strokecolor="#939598">
                <v:path arrowok="t"/>
              </v:shape>
            </v:group>
            <v:group style="position:absolute;left:280;top:386;width:2;height:80" coordorigin="280,386" coordsize="2,80">
              <v:shape style="position:absolute;left:280;top:386;width:2;height:80" coordorigin="280,386" coordsize="0,80" path="m280,466l280,386e" filled="false" stroked="true" strokeweight=".748pt" strokecolor="#939598">
                <v:path arrowok="t"/>
              </v:shape>
            </v:group>
            <v:group style="position:absolute;left:240;top:386;width:2;height:80" coordorigin="240,386" coordsize="2,80">
              <v:shape style="position:absolute;left:240;top:386;width:2;height:80" coordorigin="240,386" coordsize="0,80" path="m240,466l240,386e" filled="false" stroked="true" strokeweight=".748pt" strokecolor="#939598">
                <v:path arrowok="t"/>
              </v:shape>
            </v:group>
            <v:group style="position:absolute;left:200;top:386;width:2;height:80" coordorigin="200,386" coordsize="2,80">
              <v:shape style="position:absolute;left:200;top:386;width:2;height:80" coordorigin="200,386" coordsize="0,80" path="m200,466l200,386e" filled="false" stroked="true" strokeweight=".748pt" strokecolor="#939598">
                <v:path arrowok="t"/>
              </v:shape>
            </v:group>
            <v:group style="position:absolute;left:160;top:386;width:2;height:80" coordorigin="160,386" coordsize="2,80">
              <v:shape style="position:absolute;left:160;top:386;width:2;height:80" coordorigin="160,386" coordsize="0,80" path="m160,466l160,386e" filled="false" stroked="true" strokeweight=".748pt" strokecolor="#939598">
                <v:path arrowok="t"/>
              </v:shape>
            </v:group>
            <v:group style="position:absolute;left:120;top:386;width:2;height:80" coordorigin="120,386" coordsize="2,80">
              <v:shape style="position:absolute;left:120;top:386;width:2;height:80" coordorigin="120,386" coordsize="0,80" path="m120,466l120,386e" filled="false" stroked="true" strokeweight=".748pt" strokecolor="#939598">
                <v:path arrowok="t"/>
              </v:shape>
            </v:group>
            <v:group style="position:absolute;left:80;top:386;width:2;height:80" coordorigin="80,386" coordsize="2,80">
              <v:shape style="position:absolute;left:80;top:386;width:2;height:80" coordorigin="80,386" coordsize="0,80" path="m80,466l80,386e" filled="false" stroked="true" strokeweight=".748pt" strokecolor="#939598">
                <v:path arrowok="t"/>
              </v:shape>
            </v:group>
            <v:group style="position:absolute;left:40;top:386;width:2;height:80" coordorigin="40,386" coordsize="2,80">
              <v:shape style="position:absolute;left:40;top:386;width:2;height:80" coordorigin="40,386" coordsize="0,80" path="m40,466l40,386e" filled="false" stroked="true" strokeweight=".748pt" strokecolor="#939598">
                <v:path arrowok="t"/>
              </v:shape>
            </v:group>
            <v:group style="position:absolute;left:0;top:418;width:2;height:49" coordorigin="0,418" coordsize="2,49">
              <v:shape style="position:absolute;left:0;top:418;width:2;height:49" coordorigin="0,418" coordsize="0,49" path="m0,467l0,419e" filled="false" stroked="true" strokeweight=".748pt" strokecolor="#939598">
                <v:path arrowok="t"/>
              </v:shape>
            </v:group>
            <w10:wrap type="none"/>
          </v:group>
        </w:pict>
      </w:r>
      <w:r>
        <w:rPr>
          <w:color w:val="939598"/>
          <w:u w:val="none"/>
        </w:rPr>
      </w:r>
      <w:r>
        <w:rPr>
          <w:color w:val="939598"/>
          <w:u w:val="thick" w:color="939598"/>
        </w:rPr>
        <w:t> </w:t>
      </w:r>
      <w:r>
        <w:rPr>
          <w:color w:val="939598"/>
          <w:u w:val="none"/>
        </w:rPr>
        <w:tab/>
      </w:r>
      <w:r>
        <w:rPr>
          <w:color w:val="939598"/>
          <w:spacing w:val="-27"/>
          <w:u w:val="none"/>
        </w:rPr>
        <w:t>41</w:t>
      </w:r>
      <w:r>
        <w:rPr>
          <w:color w:val="939598"/>
          <w:spacing w:val="-8"/>
          <w:u w:val="none"/>
        </w:rPr>
        <w:t> </w:t>
      </w:r>
      <w:r>
        <w:rPr>
          <w:color w:val="939598"/>
          <w:u w:val="thick" w:color="939598"/>
        </w:rPr>
        <w:t> </w:t>
      </w:r>
      <w:r>
        <w:rPr>
          <w:color w:val="939598"/>
          <w:u w:val="none"/>
        </w:rPr>
      </w:r>
      <w:r>
        <w:rPr>
          <w:u w:val="none"/>
        </w:rPr>
      </w:r>
    </w:p>
    <w:p>
      <w:pPr>
        <w:spacing w:after="0" w:line="240" w:lineRule="auto"/>
        <w:jc w:val="left"/>
        <w:sectPr>
          <w:pgSz w:w="11910" w:h="16840"/>
          <w:pgMar w:top="80" w:bottom="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Heading2"/>
        <w:spacing w:line="240" w:lineRule="auto" w:before="160"/>
        <w:ind w:left="942" w:right="988"/>
        <w:jc w:val="left"/>
      </w:pPr>
      <w:r>
        <w:rPr/>
        <w:pict>
          <v:group style="position:absolute;margin-left:.0004pt;margin-top:-93.242889pt;width:594.950pt;height:4.850pt;mso-position-horizontal-relative:page;mso-position-vertical-relative:paragraph;z-index:5872" coordorigin="0,-1865" coordsize="11899,97">
            <v:group style="position:absolute;left:11891;top:-1857;width:2;height:80" coordorigin="11891,-1857" coordsize="2,80">
              <v:shape style="position:absolute;left:11891;top:-1857;width:2;height:80" coordorigin="11891,-1857" coordsize="0,80" path="m11891,-1777l11891,-1857e" filled="false" stroked="true" strokeweight=".748pt" strokecolor="#939598">
                <v:path arrowok="t"/>
              </v:shape>
            </v:group>
            <v:group style="position:absolute;left:11851;top:-1857;width:2;height:80" coordorigin="11851,-1857" coordsize="2,80">
              <v:shape style="position:absolute;left:11851;top:-1857;width:2;height:80" coordorigin="11851,-1857" coordsize="0,80" path="m11851,-1777l11851,-1857e" filled="false" stroked="true" strokeweight=".748pt" strokecolor="#939598">
                <v:path arrowok="t"/>
              </v:shape>
            </v:group>
            <v:group style="position:absolute;left:11811;top:-1857;width:2;height:80" coordorigin="11811,-1857" coordsize="2,80">
              <v:shape style="position:absolute;left:11811;top:-1857;width:2;height:80" coordorigin="11811,-1857" coordsize="0,80" path="m11811,-1777l11811,-1857e" filled="false" stroked="true" strokeweight=".748pt" strokecolor="#939598">
                <v:path arrowok="t"/>
              </v:shape>
            </v:group>
            <v:group style="position:absolute;left:11771;top:-1857;width:2;height:80" coordorigin="11771,-1857" coordsize="2,80">
              <v:shape style="position:absolute;left:11771;top:-1857;width:2;height:80" coordorigin="11771,-1857" coordsize="0,80" path="m11771,-1777l11771,-1857e" filled="false" stroked="true" strokeweight=".748pt" strokecolor="#939598">
                <v:path arrowok="t"/>
              </v:shape>
            </v:group>
            <v:group style="position:absolute;left:11731;top:-1857;width:2;height:80" coordorigin="11731,-1857" coordsize="2,80">
              <v:shape style="position:absolute;left:11731;top:-1857;width:2;height:80" coordorigin="11731,-1857" coordsize="1,80" path="m11731,-1777l11731,-1857e" filled="false" stroked="true" strokeweight=".748pt" strokecolor="#939598">
                <v:path arrowok="t"/>
              </v:shape>
            </v:group>
            <v:group style="position:absolute;left:11691;top:-1857;width:2;height:80" coordorigin="11691,-1857" coordsize="2,80">
              <v:shape style="position:absolute;left:11691;top:-1857;width:2;height:80" coordorigin="11691,-1857" coordsize="0,80" path="m11691,-1777l11691,-1857e" filled="false" stroked="true" strokeweight=".748pt" strokecolor="#939598">
                <v:path arrowok="t"/>
              </v:shape>
            </v:group>
            <v:group style="position:absolute;left:11651;top:-1857;width:2;height:80" coordorigin="11651,-1857" coordsize="2,80">
              <v:shape style="position:absolute;left:11651;top:-1857;width:2;height:80" coordorigin="11651,-1857" coordsize="0,80" path="m11651,-1777l11651,-1857e" filled="false" stroked="true" strokeweight=".748pt" strokecolor="#939598">
                <v:path arrowok="t"/>
              </v:shape>
            </v:group>
            <v:group style="position:absolute;left:11611;top:-1857;width:2;height:80" coordorigin="11611,-1857" coordsize="2,80">
              <v:shape style="position:absolute;left:11611;top:-1857;width:2;height:80" coordorigin="11611,-1857" coordsize="0,80" path="m11611,-1777l11611,-1857e" filled="false" stroked="true" strokeweight=".748pt" strokecolor="#939598">
                <v:path arrowok="t"/>
              </v:shape>
            </v:group>
            <v:group style="position:absolute;left:11571;top:-1857;width:2;height:80" coordorigin="11571,-1857" coordsize="2,80">
              <v:shape style="position:absolute;left:11571;top:-1857;width:2;height:80" coordorigin="11571,-1857" coordsize="0,80" path="m11571,-1777l11571,-1857e" filled="false" stroked="true" strokeweight=".748pt" strokecolor="#939598">
                <v:path arrowok="t"/>
              </v:shape>
            </v:group>
            <v:group style="position:absolute;left:11531;top:-1857;width:2;height:80" coordorigin="11531,-1857" coordsize="2,80">
              <v:shape style="position:absolute;left:11531;top:-1857;width:2;height:80" coordorigin="11531,-1857" coordsize="1,80" path="m11531,-1777l11531,-1857e" filled="false" stroked="true" strokeweight=".748pt" strokecolor="#939598">
                <v:path arrowok="t"/>
              </v:shape>
            </v:group>
            <v:group style="position:absolute;left:11491;top:-1857;width:2;height:80" coordorigin="11491,-1857" coordsize="2,80">
              <v:shape style="position:absolute;left:11491;top:-1857;width:2;height:80" coordorigin="11491,-1857" coordsize="0,80" path="m11491,-1777l11491,-1857e" filled="false" stroked="true" strokeweight=".748pt" strokecolor="#939598">
                <v:path arrowok="t"/>
              </v:shape>
            </v:group>
            <v:group style="position:absolute;left:11451;top:-1857;width:2;height:80" coordorigin="11451,-1857" coordsize="2,80">
              <v:shape style="position:absolute;left:11451;top:-1857;width:2;height:80" coordorigin="11451,-1857" coordsize="0,80" path="m11451,-1777l11451,-1857e" filled="false" stroked="true" strokeweight=".748pt" strokecolor="#939598">
                <v:path arrowok="t"/>
              </v:shape>
            </v:group>
            <v:group style="position:absolute;left:11411;top:-1857;width:2;height:80" coordorigin="11411,-1857" coordsize="2,80">
              <v:shape style="position:absolute;left:11411;top:-1857;width:2;height:80" coordorigin="11411,-1857" coordsize="0,80" path="m11411,-1777l11411,-1857e" filled="false" stroked="true" strokeweight=".748pt" strokecolor="#939598">
                <v:path arrowok="t"/>
              </v:shape>
            </v:group>
            <v:group style="position:absolute;left:11371;top:-1857;width:2;height:80" coordorigin="11371,-1857" coordsize="2,80">
              <v:shape style="position:absolute;left:11371;top:-1857;width:2;height:80" coordorigin="11371,-1857" coordsize="0,80" path="m11371,-1777l11371,-1857e" filled="false" stroked="true" strokeweight=".748pt" strokecolor="#939598">
                <v:path arrowok="t"/>
              </v:shape>
            </v:group>
            <v:group style="position:absolute;left:11331;top:-1857;width:2;height:80" coordorigin="11331,-1857" coordsize="2,80">
              <v:shape style="position:absolute;left:11331;top:-1857;width:2;height:80" coordorigin="11331,-1857" coordsize="0,80" path="m11331,-1777l11331,-1857e" filled="false" stroked="true" strokeweight=".748pt" strokecolor="#939598">
                <v:path arrowok="t"/>
              </v:shape>
            </v:group>
            <v:group style="position:absolute;left:11291;top:-1857;width:2;height:80" coordorigin="11291,-1857" coordsize="2,80">
              <v:shape style="position:absolute;left:11291;top:-1857;width:2;height:80" coordorigin="11291,-1857" coordsize="0,80" path="m11291,-1777l11291,-1857e" filled="false" stroked="true" strokeweight=".748pt" strokecolor="#939598">
                <v:path arrowok="t"/>
              </v:shape>
            </v:group>
            <v:group style="position:absolute;left:11251;top:-1857;width:2;height:80" coordorigin="11251,-1857" coordsize="2,80">
              <v:shape style="position:absolute;left:11251;top:-1857;width:2;height:80" coordorigin="11251,-1857" coordsize="0,80" path="m11251,-1777l11251,-1857e" filled="false" stroked="true" strokeweight=".748pt" strokecolor="#939598">
                <v:path arrowok="t"/>
              </v:shape>
            </v:group>
            <v:group style="position:absolute;left:11210;top:-1857;width:2;height:80" coordorigin="11210,-1857" coordsize="2,80">
              <v:shape style="position:absolute;left:11210;top:-1857;width:2;height:80" coordorigin="11210,-1857" coordsize="0,80" path="m11211,-1777l11210,-1857e" filled="false" stroked="true" strokeweight=".748pt" strokecolor="#939598">
                <v:path arrowok="t"/>
              </v:shape>
            </v:group>
            <v:group style="position:absolute;left:11170;top:-1857;width:2;height:80" coordorigin="11170,-1857" coordsize="2,80">
              <v:shape style="position:absolute;left:11170;top:-1857;width:2;height:80" coordorigin="11170,-1857" coordsize="0,80" path="m11170,-1777l11170,-1857e" filled="false" stroked="true" strokeweight=".748pt" strokecolor="#939598">
                <v:path arrowok="t"/>
              </v:shape>
            </v:group>
            <v:group style="position:absolute;left:11130;top:-1857;width:2;height:80" coordorigin="11130,-1857" coordsize="2,80">
              <v:shape style="position:absolute;left:11130;top:-1857;width:2;height:80" coordorigin="11130,-1857" coordsize="0,80" path="m11130,-1777l11130,-1857e" filled="false" stroked="true" strokeweight=".748pt" strokecolor="#939598">
                <v:path arrowok="t"/>
              </v:shape>
            </v:group>
            <v:group style="position:absolute;left:11090;top:-1857;width:2;height:80" coordorigin="11090,-1857" coordsize="2,80">
              <v:shape style="position:absolute;left:11090;top:-1857;width:2;height:80" coordorigin="11090,-1857" coordsize="0,80" path="m11090,-1777l11090,-1857e" filled="false" stroked="true" strokeweight=".748pt" strokecolor="#939598">
                <v:path arrowok="t"/>
              </v:shape>
            </v:group>
            <v:group style="position:absolute;left:11050;top:-1857;width:2;height:80" coordorigin="11050,-1857" coordsize="2,80">
              <v:shape style="position:absolute;left:11050;top:-1857;width:2;height:80" coordorigin="11050,-1857" coordsize="0,80" path="m11050,-1777l11050,-1857e" filled="false" stroked="true" strokeweight=".748pt" strokecolor="#939598">
                <v:path arrowok="t"/>
              </v:shape>
            </v:group>
            <v:group style="position:absolute;left:11010;top:-1857;width:2;height:80" coordorigin="11010,-1857" coordsize="2,80">
              <v:shape style="position:absolute;left:11010;top:-1857;width:2;height:80" coordorigin="11010,-1857" coordsize="1,80" path="m11010,-1777l11010,-1857e" filled="false" stroked="true" strokeweight=".748pt" strokecolor="#939598">
                <v:path arrowok="t"/>
              </v:shape>
            </v:group>
            <v:group style="position:absolute;left:10970;top:-1857;width:2;height:80" coordorigin="10970,-1857" coordsize="2,80">
              <v:shape style="position:absolute;left:10970;top:-1857;width:2;height:80" coordorigin="10970,-1857" coordsize="0,80" path="m10970,-1777l10970,-1857e" filled="false" stroked="true" strokeweight=".748pt" strokecolor="#939598">
                <v:path arrowok="t"/>
              </v:shape>
            </v:group>
            <v:group style="position:absolute;left:10930;top:-1857;width:2;height:80" coordorigin="10930,-1857" coordsize="2,80">
              <v:shape style="position:absolute;left:10930;top:-1857;width:2;height:80" coordorigin="10930,-1857" coordsize="0,80" path="m10930,-1777l10930,-1857e" filled="false" stroked="true" strokeweight=".748pt" strokecolor="#939598">
                <v:path arrowok="t"/>
              </v:shape>
            </v:group>
            <v:group style="position:absolute;left:10890;top:-1857;width:2;height:80" coordorigin="10890,-1857" coordsize="2,80">
              <v:shape style="position:absolute;left:10890;top:-1857;width:2;height:80" coordorigin="10890,-1857" coordsize="0,80" path="m10890,-1777l10890,-1857e" filled="false" stroked="true" strokeweight=".748pt" strokecolor="#939598">
                <v:path arrowok="t"/>
              </v:shape>
            </v:group>
            <v:group style="position:absolute;left:10850;top:-1857;width:2;height:80" coordorigin="10850,-1857" coordsize="2,80">
              <v:shape style="position:absolute;left:10850;top:-1857;width:2;height:80" coordorigin="10850,-1857" coordsize="1,80" path="m10850,-1777l10850,-1857e" filled="false" stroked="true" strokeweight=".748pt" strokecolor="#939598">
                <v:path arrowok="t"/>
              </v:shape>
            </v:group>
            <v:group style="position:absolute;left:10810;top:-1857;width:2;height:80" coordorigin="10810,-1857" coordsize="2,80">
              <v:shape style="position:absolute;left:10810;top:-1857;width:2;height:80" coordorigin="10810,-1857" coordsize="0,80" path="m10810,-1777l10810,-1857e" filled="false" stroked="true" strokeweight=".748pt" strokecolor="#939598">
                <v:path arrowok="t"/>
              </v:shape>
            </v:group>
            <v:group style="position:absolute;left:10770;top:-1857;width:2;height:80" coordorigin="10770,-1857" coordsize="2,80">
              <v:shape style="position:absolute;left:10770;top:-1857;width:2;height:80" coordorigin="10770,-1857" coordsize="0,80" path="m10770,-1777l10770,-1857e" filled="false" stroked="true" strokeweight=".748pt" strokecolor="#939598">
                <v:path arrowok="t"/>
              </v:shape>
            </v:group>
            <v:group style="position:absolute;left:10730;top:-1857;width:2;height:80" coordorigin="10730,-1857" coordsize="2,80">
              <v:shape style="position:absolute;left:10730;top:-1857;width:2;height:80" coordorigin="10730,-1857" coordsize="0,80" path="m10730,-1777l10730,-1857e" filled="false" stroked="true" strokeweight=".748pt" strokecolor="#939598">
                <v:path arrowok="t"/>
              </v:shape>
            </v:group>
            <v:group style="position:absolute;left:10690;top:-1857;width:2;height:80" coordorigin="10690,-1857" coordsize="2,80">
              <v:shape style="position:absolute;left:10690;top:-1857;width:2;height:80" coordorigin="10690,-1857" coordsize="0,80" path="m10690,-1777l10690,-1857e" filled="false" stroked="true" strokeweight=".748pt" strokecolor="#939598">
                <v:path arrowok="t"/>
              </v:shape>
            </v:group>
            <v:group style="position:absolute;left:10650;top:-1857;width:2;height:80" coordorigin="10650,-1857" coordsize="2,80">
              <v:shape style="position:absolute;left:10650;top:-1857;width:2;height:80" coordorigin="10650,-1857" coordsize="0,80" path="m10650,-1777l10650,-1857e" filled="false" stroked="true" strokeweight=".748pt" strokecolor="#939598">
                <v:path arrowok="t"/>
              </v:shape>
            </v:group>
            <v:group style="position:absolute;left:10610;top:-1857;width:2;height:80" coordorigin="10610,-1857" coordsize="2,80">
              <v:shape style="position:absolute;left:10610;top:-1857;width:2;height:80" coordorigin="10610,-1857" coordsize="0,80" path="m10610,-1777l10610,-1857e" filled="false" stroked="true" strokeweight=".748pt" strokecolor="#939598">
                <v:path arrowok="t"/>
              </v:shape>
            </v:group>
            <v:group style="position:absolute;left:10570;top:-1857;width:2;height:80" coordorigin="10570,-1857" coordsize="2,80">
              <v:shape style="position:absolute;left:10570;top:-1857;width:2;height:80" coordorigin="10570,-1857" coordsize="0,80" path="m10570,-1777l10570,-1857e" filled="false" stroked="true" strokeweight=".748pt" strokecolor="#939598">
                <v:path arrowok="t"/>
              </v:shape>
            </v:group>
            <v:group style="position:absolute;left:10530;top:-1857;width:2;height:80" coordorigin="10530,-1857" coordsize="2,80">
              <v:shape style="position:absolute;left:10530;top:-1857;width:2;height:80" coordorigin="10530,-1857" coordsize="0,80" path="m10530,-1777l10530,-1857e" filled="false" stroked="true" strokeweight=".748pt" strokecolor="#939598">
                <v:path arrowok="t"/>
              </v:shape>
            </v:group>
            <v:group style="position:absolute;left:10490;top:-1857;width:2;height:80" coordorigin="10490,-1857" coordsize="2,80">
              <v:shape style="position:absolute;left:10490;top:-1857;width:2;height:80" coordorigin="10490,-1857" coordsize="0,80" path="m10490,-1777l10490,-1857e" filled="false" stroked="true" strokeweight=".748pt" strokecolor="#939598">
                <v:path arrowok="t"/>
              </v:shape>
            </v:group>
            <v:group style="position:absolute;left:10450;top:-1857;width:2;height:80" coordorigin="10450,-1857" coordsize="2,80">
              <v:shape style="position:absolute;left:10450;top:-1857;width:2;height:80" coordorigin="10450,-1857" coordsize="0,80" path="m10450,-1777l10450,-1857e" filled="false" stroked="true" strokeweight=".748pt" strokecolor="#939598">
                <v:path arrowok="t"/>
              </v:shape>
            </v:group>
            <v:group style="position:absolute;left:10410;top:-1857;width:2;height:80" coordorigin="10410,-1857" coordsize="2,80">
              <v:shape style="position:absolute;left:10410;top:-1857;width:2;height:80" coordorigin="10410,-1857" coordsize="0,80" path="m10410,-1777l10410,-1857e" filled="false" stroked="true" strokeweight=".748pt" strokecolor="#939598">
                <v:path arrowok="t"/>
              </v:shape>
            </v:group>
            <v:group style="position:absolute;left:10370;top:-1857;width:2;height:80" coordorigin="10370,-1857" coordsize="2,80">
              <v:shape style="position:absolute;left:10370;top:-1857;width:2;height:80" coordorigin="10370,-1857" coordsize="0,80" path="m10370,-1777l10370,-1857e" filled="false" stroked="true" strokeweight=".748pt" strokecolor="#939598">
                <v:path arrowok="t"/>
              </v:shape>
            </v:group>
            <v:group style="position:absolute;left:10330;top:-1857;width:2;height:80" coordorigin="10330,-1857" coordsize="2,80">
              <v:shape style="position:absolute;left:10330;top:-1857;width:2;height:80" coordorigin="10330,-1857" coordsize="0,80" path="m10330,-1777l10330,-1857e" filled="false" stroked="true" strokeweight=".748pt" strokecolor="#939598">
                <v:path arrowok="t"/>
              </v:shape>
            </v:group>
            <v:group style="position:absolute;left:10290;top:-1857;width:2;height:80" coordorigin="10290,-1857" coordsize="2,80">
              <v:shape style="position:absolute;left:10290;top:-1857;width:2;height:80" coordorigin="10290,-1857" coordsize="0,80" path="m10290,-1777l10290,-1857e" filled="false" stroked="true" strokeweight=".748pt" strokecolor="#939598">
                <v:path arrowok="t"/>
              </v:shape>
            </v:group>
            <v:group style="position:absolute;left:10250;top:-1857;width:2;height:80" coordorigin="10250,-1857" coordsize="2,80">
              <v:shape style="position:absolute;left:10250;top:-1857;width:2;height:80" coordorigin="10250,-1857" coordsize="1,80" path="m10250,-1777l10250,-1857e" filled="false" stroked="true" strokeweight=".748pt" strokecolor="#939598">
                <v:path arrowok="t"/>
              </v:shape>
            </v:group>
            <v:group style="position:absolute;left:10210;top:-1857;width:2;height:80" coordorigin="10210,-1857" coordsize="2,80">
              <v:shape style="position:absolute;left:10210;top:-1857;width:2;height:80" coordorigin="10210,-1857" coordsize="0,80" path="m10210,-1777l10210,-1857e" filled="false" stroked="true" strokeweight=".748pt" strokecolor="#939598">
                <v:path arrowok="t"/>
              </v:shape>
            </v:group>
            <v:group style="position:absolute;left:10170;top:-1857;width:2;height:80" coordorigin="10170,-1857" coordsize="2,80">
              <v:shape style="position:absolute;left:10170;top:-1857;width:2;height:80" coordorigin="10170,-1857" coordsize="0,80" path="m10170,-1777l10170,-1857e" filled="false" stroked="true" strokeweight=".748pt" strokecolor="#939598">
                <v:path arrowok="t"/>
              </v:shape>
            </v:group>
            <v:group style="position:absolute;left:10130;top:-1857;width:2;height:80" coordorigin="10130,-1857" coordsize="2,80">
              <v:shape style="position:absolute;left:10130;top:-1857;width:2;height:80" coordorigin="10130,-1857" coordsize="0,80" path="m10130,-1777l10130,-1857e" filled="false" stroked="true" strokeweight=".748pt" strokecolor="#939598">
                <v:path arrowok="t"/>
              </v:shape>
            </v:group>
            <v:group style="position:absolute;left:10090;top:-1857;width:2;height:80" coordorigin="10090,-1857" coordsize="2,80">
              <v:shape style="position:absolute;left:10090;top:-1857;width:2;height:80" coordorigin="10090,-1857" coordsize="1,80" path="m10090,-1777l10090,-1857e" filled="false" stroked="true" strokeweight=".748pt" strokecolor="#939598">
                <v:path arrowok="t"/>
              </v:shape>
            </v:group>
            <v:group style="position:absolute;left:10050;top:-1857;width:2;height:80" coordorigin="10050,-1857" coordsize="2,80">
              <v:shape style="position:absolute;left:10050;top:-1857;width:2;height:80" coordorigin="10050,-1857" coordsize="0,80" path="m10050,-1777l10050,-1857e" filled="false" stroked="true" strokeweight=".748pt" strokecolor="#939598">
                <v:path arrowok="t"/>
              </v:shape>
            </v:group>
            <v:group style="position:absolute;left:10010;top:-1857;width:2;height:80" coordorigin="10010,-1857" coordsize="2,80">
              <v:shape style="position:absolute;left:10010;top:-1857;width:2;height:80" coordorigin="10010,-1857" coordsize="0,80" path="m10010,-1777l10010,-1857e" filled="false" stroked="true" strokeweight=".748pt" strokecolor="#939598">
                <v:path arrowok="t"/>
              </v:shape>
            </v:group>
            <v:group style="position:absolute;left:9970;top:-1857;width:2;height:80" coordorigin="9970,-1857" coordsize="2,80">
              <v:shape style="position:absolute;left:9970;top:-1857;width:2;height:80" coordorigin="9970,-1857" coordsize="1,80" path="m9970,-1777l9970,-1857e" filled="false" stroked="true" strokeweight=".748pt" strokecolor="#939598">
                <v:path arrowok="t"/>
              </v:shape>
            </v:group>
            <v:group style="position:absolute;left:9930;top:-1857;width:2;height:80" coordorigin="9930,-1857" coordsize="2,80">
              <v:shape style="position:absolute;left:9930;top:-1857;width:2;height:80" coordorigin="9930,-1857" coordsize="0,80" path="m9930,-1777l9930,-1857e" filled="false" stroked="true" strokeweight=".748pt" strokecolor="#939598">
                <v:path arrowok="t"/>
              </v:shape>
            </v:group>
            <v:group style="position:absolute;left:9890;top:-1857;width:2;height:80" coordorigin="9890,-1857" coordsize="2,80">
              <v:shape style="position:absolute;left:9890;top:-1857;width:2;height:80" coordorigin="9890,-1857" coordsize="0,80" path="m9890,-1777l9890,-1857e" filled="false" stroked="true" strokeweight=".748pt" strokecolor="#939598">
                <v:path arrowok="t"/>
              </v:shape>
            </v:group>
            <v:group style="position:absolute;left:9850;top:-1857;width:2;height:80" coordorigin="9850,-1857" coordsize="2,80">
              <v:shape style="position:absolute;left:9850;top:-1857;width:2;height:80" coordorigin="9850,-1857" coordsize="0,80" path="m9850,-1777l9850,-1857e" filled="false" stroked="true" strokeweight=".748pt" strokecolor="#939598">
                <v:path arrowok="t"/>
              </v:shape>
            </v:group>
            <v:group style="position:absolute;left:9810;top:-1857;width:2;height:80" coordorigin="9810,-1857" coordsize="2,80">
              <v:shape style="position:absolute;left:9810;top:-1857;width:2;height:80" coordorigin="9810,-1857" coordsize="0,80" path="m9810,-1777l9810,-1857e" filled="false" stroked="true" strokeweight=".748pt" strokecolor="#939598">
                <v:path arrowok="t"/>
              </v:shape>
            </v:group>
            <v:group style="position:absolute;left:9770;top:-1857;width:2;height:80" coordorigin="9770,-1857" coordsize="2,80">
              <v:shape style="position:absolute;left:9770;top:-1857;width:2;height:80" coordorigin="9770,-1857" coordsize="0,80" path="m9770,-1777l9770,-1857e" filled="false" stroked="true" strokeweight=".748pt" strokecolor="#939598">
                <v:path arrowok="t"/>
              </v:shape>
            </v:group>
            <v:group style="position:absolute;left:9730;top:-1857;width:2;height:80" coordorigin="9730,-1857" coordsize="2,80">
              <v:shape style="position:absolute;left:9730;top:-1857;width:2;height:80" coordorigin="9730,-1857" coordsize="1,80" path="m9730,-1777l9730,-1857e" filled="false" stroked="true" strokeweight=".748pt" strokecolor="#939598">
                <v:path arrowok="t"/>
              </v:shape>
            </v:group>
            <v:group style="position:absolute;left:9690;top:-1857;width:2;height:80" coordorigin="9690,-1857" coordsize="2,80">
              <v:shape style="position:absolute;left:9690;top:-1857;width:2;height:80" coordorigin="9690,-1857" coordsize="0,80" path="m9690,-1777l9690,-1857e" filled="false" stroked="true" strokeweight=".748pt" strokecolor="#939598">
                <v:path arrowok="t"/>
              </v:shape>
            </v:group>
            <v:group style="position:absolute;left:9650;top:-1857;width:2;height:80" coordorigin="9650,-1857" coordsize="2,80">
              <v:shape style="position:absolute;left:9650;top:-1857;width:2;height:80" coordorigin="9650,-1857" coordsize="0,80" path="m9650,-1777l9650,-1857e" filled="false" stroked="true" strokeweight=".748pt" strokecolor="#939598">
                <v:path arrowok="t"/>
              </v:shape>
            </v:group>
            <v:group style="position:absolute;left:9610;top:-1857;width:2;height:80" coordorigin="9610,-1857" coordsize="2,80">
              <v:shape style="position:absolute;left:9610;top:-1857;width:2;height:80" coordorigin="9610,-1857" coordsize="0,80" path="m9610,-1777l9610,-1857e" filled="false" stroked="true" strokeweight=".748pt" strokecolor="#939598">
                <v:path arrowok="t"/>
              </v:shape>
            </v:group>
            <v:group style="position:absolute;left:9570;top:-1857;width:2;height:80" coordorigin="9570,-1857" coordsize="2,80">
              <v:shape style="position:absolute;left:9570;top:-1857;width:2;height:80" coordorigin="9570,-1857" coordsize="1,80" path="m9570,-1777l9570,-1857e" filled="false" stroked="true" strokeweight=".748pt" strokecolor="#939598">
                <v:path arrowok="t"/>
              </v:shape>
            </v:group>
            <v:group style="position:absolute;left:9530;top:-1857;width:2;height:80" coordorigin="9530,-1857" coordsize="2,80">
              <v:shape style="position:absolute;left:9530;top:-1857;width:2;height:80" coordorigin="9530,-1857" coordsize="0,80" path="m9530,-1777l9530,-1857e" filled="false" stroked="true" strokeweight=".748pt" strokecolor="#939598">
                <v:path arrowok="t"/>
              </v:shape>
            </v:group>
            <v:group style="position:absolute;left:9490;top:-1857;width:2;height:80" coordorigin="9490,-1857" coordsize="2,80">
              <v:shape style="position:absolute;left:9490;top:-1857;width:2;height:80" coordorigin="9490,-1857" coordsize="0,80" path="m9490,-1777l9490,-1857e" filled="false" stroked="true" strokeweight=".748pt" strokecolor="#939598">
                <v:path arrowok="t"/>
              </v:shape>
            </v:group>
            <v:group style="position:absolute;left:9450;top:-1857;width:2;height:80" coordorigin="9450,-1857" coordsize="2,80">
              <v:shape style="position:absolute;left:9450;top:-1857;width:2;height:80" coordorigin="9450,-1857" coordsize="0,80" path="m9450,-1777l9450,-1857e" filled="false" stroked="true" strokeweight=".748pt" strokecolor="#939598">
                <v:path arrowok="t"/>
              </v:shape>
            </v:group>
            <v:group style="position:absolute;left:9410;top:-1857;width:2;height:80" coordorigin="9410,-1857" coordsize="2,80">
              <v:shape style="position:absolute;left:9410;top:-1857;width:2;height:80" coordorigin="9410,-1857" coordsize="0,80" path="m9410,-1777l9410,-1857e" filled="false" stroked="true" strokeweight=".748pt" strokecolor="#939598">
                <v:path arrowok="t"/>
              </v:shape>
            </v:group>
            <v:group style="position:absolute;left:9370;top:-1857;width:2;height:80" coordorigin="9370,-1857" coordsize="2,80">
              <v:shape style="position:absolute;left:9370;top:-1857;width:2;height:80" coordorigin="9370,-1857" coordsize="1,80" path="m9370,-1777l9370,-1857e" filled="false" stroked="true" strokeweight=".748pt" strokecolor="#939598">
                <v:path arrowok="t"/>
              </v:shape>
            </v:group>
            <v:group style="position:absolute;left:9330;top:-1857;width:2;height:80" coordorigin="9330,-1857" coordsize="2,80">
              <v:shape style="position:absolute;left:9330;top:-1857;width:2;height:80" coordorigin="9330,-1857" coordsize="0,80" path="m9330,-1777l9330,-1857e" filled="false" stroked="true" strokeweight=".748pt" strokecolor="#939598">
                <v:path arrowok="t"/>
              </v:shape>
            </v:group>
            <v:group style="position:absolute;left:9290;top:-1857;width:2;height:80" coordorigin="9290,-1857" coordsize="2,80">
              <v:shape style="position:absolute;left:9290;top:-1857;width:2;height:80" coordorigin="9290,-1857" coordsize="0,80" path="m9290,-1777l9290,-1857e" filled="false" stroked="true" strokeweight=".748pt" strokecolor="#939598">
                <v:path arrowok="t"/>
              </v:shape>
            </v:group>
            <v:group style="position:absolute;left:9250;top:-1857;width:2;height:80" coordorigin="9250,-1857" coordsize="2,80">
              <v:shape style="position:absolute;left:9250;top:-1857;width:2;height:80" coordorigin="9250,-1857" coordsize="0,80" path="m9250,-1777l9250,-1857e" filled="false" stroked="true" strokeweight=".748pt" strokecolor="#939598">
                <v:path arrowok="t"/>
              </v:shape>
            </v:group>
            <v:group style="position:absolute;left:9210;top:-1857;width:2;height:80" coordorigin="9210,-1857" coordsize="2,80">
              <v:shape style="position:absolute;left:9210;top:-1857;width:2;height:80" coordorigin="9210,-1857" coordsize="1,80" path="m9210,-1777l9210,-1857e" filled="false" stroked="true" strokeweight=".748pt" strokecolor="#939598">
                <v:path arrowok="t"/>
              </v:shape>
            </v:group>
            <v:group style="position:absolute;left:9170;top:-1857;width:2;height:80" coordorigin="9170,-1857" coordsize="2,80">
              <v:shape style="position:absolute;left:9170;top:-1857;width:2;height:80" coordorigin="9170,-1857" coordsize="0,80" path="m9170,-1777l9170,-1857e" filled="false" stroked="true" strokeweight=".748pt" strokecolor="#939598">
                <v:path arrowok="t"/>
              </v:shape>
            </v:group>
            <v:group style="position:absolute;left:9130;top:-1857;width:2;height:80" coordorigin="9130,-1857" coordsize="2,80">
              <v:shape style="position:absolute;left:9130;top:-1857;width:2;height:80" coordorigin="9130,-1857" coordsize="0,80" path="m9130,-1777l9130,-1857e" filled="false" stroked="true" strokeweight=".748pt" strokecolor="#939598">
                <v:path arrowok="t"/>
              </v:shape>
            </v:group>
            <v:group style="position:absolute;left:9090;top:-1857;width:2;height:80" coordorigin="9090,-1857" coordsize="2,80">
              <v:shape style="position:absolute;left:9090;top:-1857;width:2;height:80" coordorigin="9090,-1857" coordsize="0,80" path="m9090,-1777l9090,-1857e" filled="false" stroked="true" strokeweight=".748pt" strokecolor="#939598">
                <v:path arrowok="t"/>
              </v:shape>
            </v:group>
            <v:group style="position:absolute;left:9050;top:-1857;width:2;height:80" coordorigin="9050,-1857" coordsize="2,80">
              <v:shape style="position:absolute;left:9050;top:-1857;width:2;height:80" coordorigin="9050,-1857" coordsize="1,80" path="m9050,-1777l9050,-1857e" filled="false" stroked="true" strokeweight=".748pt" strokecolor="#939598">
                <v:path arrowok="t"/>
              </v:shape>
            </v:group>
            <v:group style="position:absolute;left:9010;top:-1857;width:2;height:80" coordorigin="9010,-1857" coordsize="2,80">
              <v:shape style="position:absolute;left:9010;top:-1857;width:2;height:80" coordorigin="9010,-1857" coordsize="0,80" path="m9010,-1777l9010,-1857e" filled="false" stroked="true" strokeweight=".748pt" strokecolor="#939598">
                <v:path arrowok="t"/>
              </v:shape>
            </v:group>
            <v:group style="position:absolute;left:8970;top:-1857;width:2;height:80" coordorigin="8970,-1857" coordsize="2,80">
              <v:shape style="position:absolute;left:8970;top:-1857;width:2;height:80" coordorigin="8970,-1857" coordsize="0,80" path="m8970,-1777l8970,-1857e" filled="false" stroked="true" strokeweight=".748pt" strokecolor="#939598">
                <v:path arrowok="t"/>
              </v:shape>
            </v:group>
            <v:group style="position:absolute;left:8930;top:-1857;width:2;height:80" coordorigin="8930,-1857" coordsize="2,80">
              <v:shape style="position:absolute;left:8930;top:-1857;width:2;height:80" coordorigin="8930,-1857" coordsize="0,80" path="m8930,-1777l8930,-1857e" filled="false" stroked="true" strokeweight=".748pt" strokecolor="#939598">
                <v:path arrowok="t"/>
              </v:shape>
            </v:group>
            <v:group style="position:absolute;left:8890;top:-1857;width:2;height:80" coordorigin="8890,-1857" coordsize="2,80">
              <v:shape style="position:absolute;left:8890;top:-1857;width:2;height:80" coordorigin="8890,-1857" coordsize="0,80" path="m8890,-1777l8890,-1857e" filled="false" stroked="true" strokeweight=".748pt" strokecolor="#939598">
                <v:path arrowok="t"/>
              </v:shape>
            </v:group>
            <v:group style="position:absolute;left:8850;top:-1857;width:2;height:80" coordorigin="8850,-1857" coordsize="2,80">
              <v:shape style="position:absolute;left:8850;top:-1857;width:2;height:80" coordorigin="8850,-1857" coordsize="1,80" path="m8850,-1777l8850,-1857e" filled="false" stroked="true" strokeweight=".748pt" strokecolor="#939598">
                <v:path arrowok="t"/>
              </v:shape>
            </v:group>
            <v:group style="position:absolute;left:8810;top:-1857;width:2;height:80" coordorigin="8810,-1857" coordsize="2,80">
              <v:shape style="position:absolute;left:8810;top:-1857;width:2;height:80" coordorigin="8810,-1857" coordsize="0,80" path="m8810,-1777l8810,-1857e" filled="false" stroked="true" strokeweight=".748pt" strokecolor="#939598">
                <v:path arrowok="t"/>
              </v:shape>
            </v:group>
            <v:group style="position:absolute;left:8770;top:-1857;width:2;height:80" coordorigin="8770,-1857" coordsize="2,80">
              <v:shape style="position:absolute;left:8770;top:-1857;width:2;height:80" coordorigin="8770,-1857" coordsize="0,80" path="m8770,-1777l8770,-1857e" filled="false" stroked="true" strokeweight=".748pt" strokecolor="#939598">
                <v:path arrowok="t"/>
              </v:shape>
            </v:group>
            <v:group style="position:absolute;left:8730;top:-1857;width:2;height:80" coordorigin="8730,-1857" coordsize="2,80">
              <v:shape style="position:absolute;left:8730;top:-1857;width:2;height:80" coordorigin="8730,-1857" coordsize="0,80" path="m8730,-1777l8730,-1857e" filled="false" stroked="true" strokeweight=".748pt" strokecolor="#939598">
                <v:path arrowok="t"/>
              </v:shape>
            </v:group>
            <v:group style="position:absolute;left:8690;top:-1857;width:2;height:80" coordorigin="8690,-1857" coordsize="2,80">
              <v:shape style="position:absolute;left:8690;top:-1857;width:2;height:80" coordorigin="8690,-1857" coordsize="1,80" path="m8690,-1777l8690,-1857e" filled="false" stroked="true" strokeweight=".748pt" strokecolor="#939598">
                <v:path arrowok="t"/>
              </v:shape>
            </v:group>
            <v:group style="position:absolute;left:8650;top:-1857;width:2;height:80" coordorigin="8650,-1857" coordsize="2,80">
              <v:shape style="position:absolute;left:8650;top:-1857;width:2;height:80" coordorigin="8650,-1857" coordsize="0,80" path="m8650,-1777l8650,-1857e" filled="false" stroked="true" strokeweight=".748pt" strokecolor="#939598">
                <v:path arrowok="t"/>
              </v:shape>
            </v:group>
            <v:group style="position:absolute;left:8610;top:-1857;width:2;height:80" coordorigin="8610,-1857" coordsize="2,80">
              <v:shape style="position:absolute;left:8610;top:-1857;width:2;height:80" coordorigin="8610,-1857" coordsize="0,80" path="m8610,-1777l8610,-1857e" filled="false" stroked="true" strokeweight=".748pt" strokecolor="#939598">
                <v:path arrowok="t"/>
              </v:shape>
            </v:group>
            <v:group style="position:absolute;left:8570;top:-1857;width:2;height:80" coordorigin="8570,-1857" coordsize="2,80">
              <v:shape style="position:absolute;left:8570;top:-1857;width:2;height:80" coordorigin="8570,-1857" coordsize="0,80" path="m8570,-1777l8570,-1857e" filled="false" stroked="true" strokeweight=".748pt" strokecolor="#939598">
                <v:path arrowok="t"/>
              </v:shape>
            </v:group>
            <v:group style="position:absolute;left:8530;top:-1857;width:2;height:80" coordorigin="8530,-1857" coordsize="2,80">
              <v:shape style="position:absolute;left:8530;top:-1857;width:2;height:80" coordorigin="8530,-1857" coordsize="0,80" path="m8530,-1777l8530,-1857e" filled="false" stroked="true" strokeweight=".748pt" strokecolor="#939598">
                <v:path arrowok="t"/>
              </v:shape>
            </v:group>
            <v:group style="position:absolute;left:8490;top:-1857;width:2;height:80" coordorigin="8490,-1857" coordsize="2,80">
              <v:shape style="position:absolute;left:8490;top:-1857;width:2;height:80" coordorigin="8490,-1857" coordsize="0,80" path="m8490,-1777l8490,-1857e" filled="false" stroked="true" strokeweight=".748pt" strokecolor="#939598">
                <v:path arrowok="t"/>
              </v:shape>
            </v:group>
            <v:group style="position:absolute;left:8450;top:-1857;width:2;height:80" coordorigin="8450,-1857" coordsize="2,80">
              <v:shape style="position:absolute;left:8450;top:-1857;width:2;height:80" coordorigin="8450,-1857" coordsize="1,80" path="m8450,-1777l8450,-1857e" filled="false" stroked="true" strokeweight=".748pt" strokecolor="#939598">
                <v:path arrowok="t"/>
              </v:shape>
            </v:group>
            <v:group style="position:absolute;left:8410;top:-1857;width:2;height:80" coordorigin="8410,-1857" coordsize="2,80">
              <v:shape style="position:absolute;left:8410;top:-1857;width:2;height:80" coordorigin="8410,-1857" coordsize="0,80" path="m8410,-1777l8410,-1857e" filled="false" stroked="true" strokeweight=".748pt" strokecolor="#939598">
                <v:path arrowok="t"/>
              </v:shape>
            </v:group>
            <v:group style="position:absolute;left:8370;top:-1857;width:2;height:80" coordorigin="8370,-1857" coordsize="2,80">
              <v:shape style="position:absolute;left:8370;top:-1857;width:2;height:80" coordorigin="8370,-1857" coordsize="0,80" path="m8370,-1777l8370,-1857e" filled="false" stroked="true" strokeweight=".748pt" strokecolor="#939598">
                <v:path arrowok="t"/>
              </v:shape>
            </v:group>
            <v:group style="position:absolute;left:8330;top:-1857;width:2;height:80" coordorigin="8330,-1857" coordsize="2,80">
              <v:shape style="position:absolute;left:8330;top:-1857;width:2;height:80" coordorigin="8330,-1857" coordsize="1,80" path="m8330,-1777l8330,-1857e" filled="false" stroked="true" strokeweight=".748pt" strokecolor="#939598">
                <v:path arrowok="t"/>
              </v:shape>
            </v:group>
            <v:group style="position:absolute;left:8290;top:-1857;width:2;height:80" coordorigin="8290,-1857" coordsize="2,80">
              <v:shape style="position:absolute;left:8290;top:-1857;width:2;height:80" coordorigin="8290,-1857" coordsize="0,80" path="m8290,-1777l8290,-1857e" filled="false" stroked="true" strokeweight=".748pt" strokecolor="#939598">
                <v:path arrowok="t"/>
              </v:shape>
            </v:group>
            <v:group style="position:absolute;left:8250;top:-1857;width:2;height:80" coordorigin="8250,-1857" coordsize="2,80">
              <v:shape style="position:absolute;left:8250;top:-1857;width:2;height:80" coordorigin="8250,-1857" coordsize="0,80" path="m8250,-1777l8250,-1857e" filled="false" stroked="true" strokeweight=".748pt" strokecolor="#939598">
                <v:path arrowok="t"/>
              </v:shape>
            </v:group>
            <v:group style="position:absolute;left:8210;top:-1857;width:2;height:80" coordorigin="8210,-1857" coordsize="2,80">
              <v:shape style="position:absolute;left:8210;top:-1857;width:2;height:80" coordorigin="8210,-1857" coordsize="0,80" path="m8210,-1777l8210,-1857e" filled="false" stroked="true" strokeweight=".748pt" strokecolor="#939598">
                <v:path arrowok="t"/>
              </v:shape>
            </v:group>
            <v:group style="position:absolute;left:8170;top:-1857;width:2;height:80" coordorigin="8170,-1857" coordsize="2,80">
              <v:shape style="position:absolute;left:8170;top:-1857;width:2;height:80" coordorigin="8170,-1857" coordsize="1,80" path="m8170,-1777l8170,-1857e" filled="false" stroked="true" strokeweight=".748pt" strokecolor="#939598">
                <v:path arrowok="t"/>
              </v:shape>
            </v:group>
            <v:group style="position:absolute;left:8130;top:-1857;width:2;height:80" coordorigin="8130,-1857" coordsize="2,80">
              <v:shape style="position:absolute;left:8130;top:-1857;width:2;height:80" coordorigin="8130,-1857" coordsize="0,80" path="m8130,-1777l8130,-1857e" filled="false" stroked="true" strokeweight=".748pt" strokecolor="#939598">
                <v:path arrowok="t"/>
              </v:shape>
            </v:group>
            <v:group style="position:absolute;left:8090;top:-1857;width:2;height:80" coordorigin="8090,-1857" coordsize="2,80">
              <v:shape style="position:absolute;left:8090;top:-1857;width:2;height:80" coordorigin="8090,-1857" coordsize="0,80" path="m8090,-1777l8090,-1857e" filled="false" stroked="true" strokeweight=".748pt" strokecolor="#939598">
                <v:path arrowok="t"/>
              </v:shape>
            </v:group>
            <v:group style="position:absolute;left:8050;top:-1857;width:2;height:80" coordorigin="8050,-1857" coordsize="2,80">
              <v:shape style="position:absolute;left:8050;top:-1857;width:2;height:80" coordorigin="8050,-1857" coordsize="0,80" path="m8050,-1777l8050,-1857e" filled="false" stroked="true" strokeweight=".748pt" strokecolor="#939598">
                <v:path arrowok="t"/>
              </v:shape>
            </v:group>
            <v:group style="position:absolute;left:8010;top:-1857;width:2;height:80" coordorigin="8010,-1857" coordsize="2,80">
              <v:shape style="position:absolute;left:8010;top:-1857;width:2;height:80" coordorigin="8010,-1857" coordsize="0,80" path="m8010,-1777l8010,-1857e" filled="false" stroked="true" strokeweight=".748pt" strokecolor="#939598">
                <v:path arrowok="t"/>
              </v:shape>
            </v:group>
            <v:group style="position:absolute;left:7970;top:-1857;width:2;height:80" coordorigin="7970,-1857" coordsize="2,80">
              <v:shape style="position:absolute;left:7970;top:-1857;width:2;height:80" coordorigin="7970,-1857" coordsize="0,80" path="m7970,-1777l7970,-1857e" filled="false" stroked="true" strokeweight=".748pt" strokecolor="#939598">
                <v:path arrowok="t"/>
              </v:shape>
            </v:group>
            <v:group style="position:absolute;left:7930;top:-1857;width:2;height:80" coordorigin="7930,-1857" coordsize="2,80">
              <v:shape style="position:absolute;left:7930;top:-1857;width:2;height:80" coordorigin="7930,-1857" coordsize="1,80" path="m7930,-1777l7930,-1857e" filled="false" stroked="true" strokeweight=".748pt" strokecolor="#939598">
                <v:path arrowok="t"/>
              </v:shape>
            </v:group>
            <v:group style="position:absolute;left:7890;top:-1857;width:2;height:80" coordorigin="7890,-1857" coordsize="2,80">
              <v:shape style="position:absolute;left:7890;top:-1857;width:2;height:80" coordorigin="7890,-1857" coordsize="0,80" path="m7890,-1777l7890,-1857e" filled="false" stroked="true" strokeweight=".748pt" strokecolor="#939598">
                <v:path arrowok="t"/>
              </v:shape>
            </v:group>
            <v:group style="position:absolute;left:7850;top:-1857;width:2;height:80" coordorigin="7850,-1857" coordsize="2,80">
              <v:shape style="position:absolute;left:7850;top:-1857;width:2;height:80" coordorigin="7850,-1857" coordsize="0,80" path="m7850,-1777l7850,-1857e" filled="false" stroked="true" strokeweight=".748pt" strokecolor="#939598">
                <v:path arrowok="t"/>
              </v:shape>
            </v:group>
            <v:group style="position:absolute;left:7810;top:-1857;width:2;height:80" coordorigin="7810,-1857" coordsize="2,80">
              <v:shape style="position:absolute;left:7810;top:-1857;width:2;height:80" coordorigin="7810,-1857" coordsize="1,80" path="m7810,-1777l7810,-1857e" filled="false" stroked="true" strokeweight=".748pt" strokecolor="#939598">
                <v:path arrowok="t"/>
              </v:shape>
            </v:group>
            <v:group style="position:absolute;left:7770;top:-1857;width:2;height:80" coordorigin="7770,-1857" coordsize="2,80">
              <v:shape style="position:absolute;left:7770;top:-1857;width:2;height:80" coordorigin="7770,-1857" coordsize="0,80" path="m7770,-1777l7770,-1857e" filled="false" stroked="true" strokeweight=".748pt" strokecolor="#939598">
                <v:path arrowok="t"/>
              </v:shape>
            </v:group>
            <v:group style="position:absolute;left:7730;top:-1857;width:2;height:80" coordorigin="7730,-1857" coordsize="2,80">
              <v:shape style="position:absolute;left:7730;top:-1857;width:2;height:80" coordorigin="7730,-1857" coordsize="0,80" path="m7730,-1777l7730,-1857e" filled="false" stroked="true" strokeweight=".748pt" strokecolor="#939598">
                <v:path arrowok="t"/>
              </v:shape>
            </v:group>
            <v:group style="position:absolute;left:7690;top:-1857;width:2;height:80" coordorigin="7690,-1857" coordsize="2,80">
              <v:shape style="position:absolute;left:7690;top:-1857;width:2;height:80" coordorigin="7690,-1857" coordsize="0,80" path="m7690,-1777l7690,-1857e" filled="false" stroked="true" strokeweight=".748pt" strokecolor="#939598">
                <v:path arrowok="t"/>
              </v:shape>
            </v:group>
            <v:group style="position:absolute;left:7650;top:-1857;width:2;height:80" coordorigin="7650,-1857" coordsize="2,80">
              <v:shape style="position:absolute;left:7650;top:-1857;width:2;height:80" coordorigin="7650,-1857" coordsize="0,80" path="m7650,-1777l7650,-1857e" filled="false" stroked="true" strokeweight=".748pt" strokecolor="#939598">
                <v:path arrowok="t"/>
              </v:shape>
            </v:group>
            <v:group style="position:absolute;left:7610;top:-1857;width:2;height:80" coordorigin="7610,-1857" coordsize="2,80">
              <v:shape style="position:absolute;left:7610;top:-1857;width:2;height:80" coordorigin="7610,-1857" coordsize="0,80" path="m7610,-1777l7610,-1857e" filled="false" stroked="true" strokeweight=".748pt" strokecolor="#939598">
                <v:path arrowok="t"/>
              </v:shape>
            </v:group>
            <v:group style="position:absolute;left:7570;top:-1857;width:2;height:80" coordorigin="7570,-1857" coordsize="2,80">
              <v:shape style="position:absolute;left:7570;top:-1857;width:2;height:80" coordorigin="7570,-1857" coordsize="1,80" path="m7570,-1777l7570,-1857e" filled="false" stroked="true" strokeweight=".748pt" strokecolor="#939598">
                <v:path arrowok="t"/>
              </v:shape>
            </v:group>
            <v:group style="position:absolute;left:7530;top:-1857;width:2;height:80" coordorigin="7530,-1857" coordsize="2,80">
              <v:shape style="position:absolute;left:7530;top:-1857;width:2;height:80" coordorigin="7530,-1857" coordsize="0,80" path="m7530,-1777l7530,-1857e" filled="false" stroked="true" strokeweight=".748pt" strokecolor="#939598">
                <v:path arrowok="t"/>
              </v:shape>
            </v:group>
            <v:group style="position:absolute;left:7489;top:-1857;width:2;height:80" coordorigin="7489,-1857" coordsize="2,80">
              <v:shape style="position:absolute;left:7489;top:-1857;width:2;height:80" coordorigin="7489,-1857" coordsize="0,80" path="m7490,-1777l7489,-1857e" filled="false" stroked="true" strokeweight=".748pt" strokecolor="#939598">
                <v:path arrowok="t"/>
              </v:shape>
            </v:group>
            <v:group style="position:absolute;left:7449;top:-1857;width:2;height:80" coordorigin="7449,-1857" coordsize="2,80">
              <v:shape style="position:absolute;left:7449;top:-1857;width:2;height:80" coordorigin="7449,-1857" coordsize="0,80" path="m7449,-1777l7449,-1857e" filled="false" stroked="true" strokeweight=".748pt" strokecolor="#939598">
                <v:path arrowok="t"/>
              </v:shape>
            </v:group>
            <v:group style="position:absolute;left:7409;top:-1857;width:2;height:80" coordorigin="7409,-1857" coordsize="2,80">
              <v:shape style="position:absolute;left:7409;top:-1857;width:2;height:80" coordorigin="7409,-1857" coordsize="1,80" path="m7409,-1777l7409,-1857e" filled="false" stroked="true" strokeweight=".748pt" strokecolor="#939598">
                <v:path arrowok="t"/>
              </v:shape>
            </v:group>
            <v:group style="position:absolute;left:7369;top:-1857;width:2;height:80" coordorigin="7369,-1857" coordsize="2,80">
              <v:shape style="position:absolute;left:7369;top:-1857;width:2;height:80" coordorigin="7369,-1857" coordsize="0,80" path="m7369,-1777l7369,-1857e" filled="false" stroked="true" strokeweight=".748pt" strokecolor="#939598">
                <v:path arrowok="t"/>
              </v:shape>
            </v:group>
            <v:group style="position:absolute;left:7329;top:-1857;width:2;height:80" coordorigin="7329,-1857" coordsize="2,80">
              <v:shape style="position:absolute;left:7329;top:-1857;width:2;height:80" coordorigin="7329,-1857" coordsize="0,80" path="m7329,-1777l7329,-1857e" filled="false" stroked="true" strokeweight=".748pt" strokecolor="#939598">
                <v:path arrowok="t"/>
              </v:shape>
            </v:group>
            <v:group style="position:absolute;left:7289;top:-1857;width:2;height:80" coordorigin="7289,-1857" coordsize="2,80">
              <v:shape style="position:absolute;left:7289;top:-1857;width:2;height:80" coordorigin="7289,-1857" coordsize="0,80" path="m7289,-1777l7289,-1857e" filled="false" stroked="true" strokeweight=".748pt" strokecolor="#939598">
                <v:path arrowok="t"/>
              </v:shape>
            </v:group>
            <v:group style="position:absolute;left:7249;top:-1857;width:2;height:80" coordorigin="7249,-1857" coordsize="2,80">
              <v:shape style="position:absolute;left:7249;top:-1857;width:2;height:80" coordorigin="7249,-1857" coordsize="0,80" path="m7249,-1777l7249,-1857e" filled="false" stroked="true" strokeweight=".748pt" strokecolor="#939598">
                <v:path arrowok="t"/>
              </v:shape>
            </v:group>
            <v:group style="position:absolute;left:7209;top:-1857;width:2;height:80" coordorigin="7209,-1857" coordsize="2,80">
              <v:shape style="position:absolute;left:7209;top:-1857;width:2;height:80" coordorigin="7209,-1857" coordsize="1,80" path="m7209,-1777l7209,-1857e" filled="false" stroked="true" strokeweight=".748pt" strokecolor="#939598">
                <v:path arrowok="t"/>
              </v:shape>
            </v:group>
            <v:group style="position:absolute;left:7169;top:-1857;width:2;height:80" coordorigin="7169,-1857" coordsize="2,80">
              <v:shape style="position:absolute;left:7169;top:-1857;width:2;height:80" coordorigin="7169,-1857" coordsize="0,80" path="m7169,-1777l7169,-1857e" filled="false" stroked="true" strokeweight=".748pt" strokecolor="#939598">
                <v:path arrowok="t"/>
              </v:shape>
            </v:group>
            <v:group style="position:absolute;left:7129;top:-1857;width:2;height:80" coordorigin="7129,-1857" coordsize="2,80">
              <v:shape style="position:absolute;left:7129;top:-1857;width:2;height:80" coordorigin="7129,-1857" coordsize="0,80" path="m7129,-1777l7129,-1857e" filled="false" stroked="true" strokeweight=".748pt" strokecolor="#939598">
                <v:path arrowok="t"/>
              </v:shape>
            </v:group>
            <v:group style="position:absolute;left:7089;top:-1857;width:2;height:80" coordorigin="7089,-1857" coordsize="2,80">
              <v:shape style="position:absolute;left:7089;top:-1857;width:2;height:80" coordorigin="7089,-1857" coordsize="0,80" path="m7089,-1777l7089,-1857e" filled="false" stroked="true" strokeweight=".748pt" strokecolor="#939598">
                <v:path arrowok="t"/>
              </v:shape>
            </v:group>
            <v:group style="position:absolute;left:7049;top:-1857;width:2;height:80" coordorigin="7049,-1857" coordsize="2,80">
              <v:shape style="position:absolute;left:7049;top:-1857;width:2;height:80" coordorigin="7049,-1857" coordsize="1,80" path="m7049,-1777l7049,-1857e" filled="false" stroked="true" strokeweight=".748pt" strokecolor="#939598">
                <v:path arrowok="t"/>
              </v:shape>
            </v:group>
            <v:group style="position:absolute;left:7009;top:-1857;width:2;height:80" coordorigin="7009,-1857" coordsize="2,80">
              <v:shape style="position:absolute;left:7009;top:-1857;width:2;height:80" coordorigin="7009,-1857" coordsize="0,80" path="m7009,-1777l7009,-1857e" filled="false" stroked="true" strokeweight=".748pt" strokecolor="#939598">
                <v:path arrowok="t"/>
              </v:shape>
            </v:group>
            <v:group style="position:absolute;left:6969;top:-1857;width:2;height:80" coordorigin="6969,-1857" coordsize="2,80">
              <v:shape style="position:absolute;left:6969;top:-1857;width:2;height:80" coordorigin="6969,-1857" coordsize="0,80" path="m6969,-1777l6969,-1857e" filled="false" stroked="true" strokeweight=".748pt" strokecolor="#939598">
                <v:path arrowok="t"/>
              </v:shape>
            </v:group>
            <v:group style="position:absolute;left:6929;top:-1857;width:2;height:80" coordorigin="6929,-1857" coordsize="2,80">
              <v:shape style="position:absolute;left:6929;top:-1857;width:2;height:80" coordorigin="6929,-1857" coordsize="0,80" path="m6929,-1777l6929,-1857e" filled="false" stroked="true" strokeweight=".748pt" strokecolor="#939598">
                <v:path arrowok="t"/>
              </v:shape>
            </v:group>
            <v:group style="position:absolute;left:6889;top:-1857;width:2;height:80" coordorigin="6889,-1857" coordsize="2,80">
              <v:shape style="position:absolute;left:6889;top:-1857;width:2;height:80" coordorigin="6889,-1857" coordsize="1,80" path="m6889,-1777l6889,-1857e" filled="false" stroked="true" strokeweight=".748pt" strokecolor="#939598">
                <v:path arrowok="t"/>
              </v:shape>
            </v:group>
            <v:group style="position:absolute;left:6849;top:-1857;width:2;height:80" coordorigin="6849,-1857" coordsize="2,80">
              <v:shape style="position:absolute;left:6849;top:-1857;width:2;height:80" coordorigin="6849,-1857" coordsize="0,80" path="m6849,-1777l6849,-1857e" filled="false" stroked="true" strokeweight=".748pt" strokecolor="#939598">
                <v:path arrowok="t"/>
              </v:shape>
            </v:group>
            <v:group style="position:absolute;left:6809;top:-1857;width:2;height:80" coordorigin="6809,-1857" coordsize="2,80">
              <v:shape style="position:absolute;left:6809;top:-1857;width:2;height:80" coordorigin="6809,-1857" coordsize="0,80" path="m6809,-1777l6809,-1857e" filled="false" stroked="true" strokeweight=".748pt" strokecolor="#939598">
                <v:path arrowok="t"/>
              </v:shape>
            </v:group>
            <v:group style="position:absolute;left:6769;top:-1857;width:2;height:80" coordorigin="6769,-1857" coordsize="2,80">
              <v:shape style="position:absolute;left:6769;top:-1857;width:2;height:80" coordorigin="6769,-1857" coordsize="0,80" path="m6769,-1777l6769,-1857e" filled="false" stroked="true" strokeweight=".748pt" strokecolor="#939598">
                <v:path arrowok="t"/>
              </v:shape>
            </v:group>
            <v:group style="position:absolute;left:6729;top:-1857;width:2;height:80" coordorigin="6729,-1857" coordsize="2,80">
              <v:shape style="position:absolute;left:6729;top:-1857;width:2;height:80" coordorigin="6729,-1857" coordsize="0,80" path="m6729,-1777l6729,-1857e" filled="false" stroked="true" strokeweight=".748pt" strokecolor="#939598">
                <v:path arrowok="t"/>
              </v:shape>
            </v:group>
            <v:group style="position:absolute;left:6689;top:-1857;width:2;height:80" coordorigin="6689,-1857" coordsize="2,80">
              <v:shape style="position:absolute;left:6689;top:-1857;width:2;height:80" coordorigin="6689,-1857" coordsize="0,80" path="m6689,-1777l6689,-1857e" filled="false" stroked="true" strokeweight=".748pt" strokecolor="#939598">
                <v:path arrowok="t"/>
              </v:shape>
            </v:group>
            <v:group style="position:absolute;left:6649;top:-1857;width:2;height:80" coordorigin="6649,-1857" coordsize="2,80">
              <v:shape style="position:absolute;left:6649;top:-1857;width:2;height:80" coordorigin="6649,-1857" coordsize="0,80" path="m6649,-1777l6649,-1857e" filled="false" stroked="true" strokeweight=".748pt" strokecolor="#939598">
                <v:path arrowok="t"/>
              </v:shape>
            </v:group>
            <v:group style="position:absolute;left:6609;top:-1857;width:2;height:80" coordorigin="6609,-1857" coordsize="2,80">
              <v:shape style="position:absolute;left:6609;top:-1857;width:2;height:80" coordorigin="6609,-1857" coordsize="0,80" path="m6609,-1777l6609,-1857e" filled="false" stroked="true" strokeweight=".748pt" strokecolor="#939598">
                <v:path arrowok="t"/>
              </v:shape>
            </v:group>
            <v:group style="position:absolute;left:6569;top:-1857;width:2;height:80" coordorigin="6569,-1857" coordsize="2,80">
              <v:shape style="position:absolute;left:6569;top:-1857;width:2;height:80" coordorigin="6569,-1857" coordsize="0,80" path="m6569,-1777l6569,-1857e" filled="false" stroked="true" strokeweight=".748pt" strokecolor="#939598">
                <v:path arrowok="t"/>
              </v:shape>
            </v:group>
            <v:group style="position:absolute;left:6529;top:-1857;width:2;height:80" coordorigin="6529,-1857" coordsize="2,80">
              <v:shape style="position:absolute;left:6529;top:-1857;width:2;height:80" coordorigin="6529,-1857" coordsize="0,80" path="m6529,-1777l6529,-1857e" filled="false" stroked="true" strokeweight=".748pt" strokecolor="#939598">
                <v:path arrowok="t"/>
              </v:shape>
            </v:group>
            <v:group style="position:absolute;left:6489;top:-1857;width:2;height:80" coordorigin="6489,-1857" coordsize="2,80">
              <v:shape style="position:absolute;left:6489;top:-1857;width:2;height:80" coordorigin="6489,-1857" coordsize="0,80" path="m6489,-1777l6489,-1857e" filled="false" stroked="true" strokeweight=".748pt" strokecolor="#939598">
                <v:path arrowok="t"/>
              </v:shape>
            </v:group>
            <v:group style="position:absolute;left:6449;top:-1857;width:2;height:80" coordorigin="6449,-1857" coordsize="2,80">
              <v:shape style="position:absolute;left:6449;top:-1857;width:2;height:80" coordorigin="6449,-1857" coordsize="1,80" path="m6449,-1777l6449,-1857e" filled="false" stroked="true" strokeweight=".748pt" strokecolor="#939598">
                <v:path arrowok="t"/>
              </v:shape>
            </v:group>
            <v:group style="position:absolute;left:6409;top:-1857;width:2;height:80" coordorigin="6409,-1857" coordsize="2,80">
              <v:shape style="position:absolute;left:6409;top:-1857;width:2;height:80" coordorigin="6409,-1857" coordsize="0,80" path="m6409,-1777l6409,-1857e" filled="false" stroked="true" strokeweight=".748pt" strokecolor="#939598">
                <v:path arrowok="t"/>
              </v:shape>
            </v:group>
            <v:group style="position:absolute;left:6369;top:-1857;width:2;height:80" coordorigin="6369,-1857" coordsize="2,80">
              <v:shape style="position:absolute;left:6369;top:-1857;width:2;height:80" coordorigin="6369,-1857" coordsize="0,80" path="m6369,-1777l6369,-1857e" filled="false" stroked="true" strokeweight=".748pt" strokecolor="#939598">
                <v:path arrowok="t"/>
              </v:shape>
            </v:group>
            <v:group style="position:absolute;left:6329;top:-1857;width:2;height:80" coordorigin="6329,-1857" coordsize="2,80">
              <v:shape style="position:absolute;left:6329;top:-1857;width:2;height:80" coordorigin="6329,-1857" coordsize="0,80" path="m6329,-1777l6329,-1857e" filled="false" stroked="true" strokeweight=".748pt" strokecolor="#939598">
                <v:path arrowok="t"/>
              </v:shape>
            </v:group>
            <v:group style="position:absolute;left:6289;top:-1857;width:2;height:80" coordorigin="6289,-1857" coordsize="2,80">
              <v:shape style="position:absolute;left:6289;top:-1857;width:2;height:80" coordorigin="6289,-1857" coordsize="0,80" path="m6289,-1777l6289,-1857e" filled="false" stroked="true" strokeweight=".748pt" strokecolor="#939598">
                <v:path arrowok="t"/>
              </v:shape>
            </v:group>
            <v:group style="position:absolute;left:6249;top:-1857;width:2;height:80" coordorigin="6249,-1857" coordsize="2,80">
              <v:shape style="position:absolute;left:6249;top:-1857;width:2;height:80" coordorigin="6249,-1857" coordsize="0,80" path="m6249,-1777l6249,-1857e" filled="false" stroked="true" strokeweight=".748pt" strokecolor="#939598">
                <v:path arrowok="t"/>
              </v:shape>
            </v:group>
            <v:group style="position:absolute;left:6209;top:-1857;width:2;height:80" coordorigin="6209,-1857" coordsize="2,80">
              <v:shape style="position:absolute;left:6209;top:-1857;width:2;height:80" coordorigin="6209,-1857" coordsize="0,80" path="m6209,-1777l6209,-1857e" filled="false" stroked="true" strokeweight=".748pt" strokecolor="#939598">
                <v:path arrowok="t"/>
              </v:shape>
            </v:group>
            <v:group style="position:absolute;left:6169;top:-1857;width:2;height:80" coordorigin="6169,-1857" coordsize="2,80">
              <v:shape style="position:absolute;left:6169;top:-1857;width:2;height:80" coordorigin="6169,-1857" coordsize="0,80" path="m6169,-1777l6169,-1857e" filled="false" stroked="true" strokeweight=".748pt" strokecolor="#939598">
                <v:path arrowok="t"/>
              </v:shape>
            </v:group>
            <v:group style="position:absolute;left:6129;top:-1857;width:2;height:80" coordorigin="6129,-1857" coordsize="2,80">
              <v:shape style="position:absolute;left:6129;top:-1857;width:2;height:80" coordorigin="6129,-1857" coordsize="0,80" path="m6129,-1777l6129,-1857e" filled="false" stroked="true" strokeweight=".748pt" strokecolor="#939598">
                <v:path arrowok="t"/>
              </v:shape>
            </v:group>
            <v:group style="position:absolute;left:6089;top:-1857;width:2;height:80" coordorigin="6089,-1857" coordsize="2,80">
              <v:shape style="position:absolute;left:6089;top:-1857;width:2;height:80" coordorigin="6089,-1857" coordsize="1,80" path="m6089,-1777l6089,-1857e" filled="false" stroked="true" strokeweight=".748pt" strokecolor="#939598">
                <v:path arrowok="t"/>
              </v:shape>
            </v:group>
            <v:group style="position:absolute;left:6049;top:-1857;width:2;height:80" coordorigin="6049,-1857" coordsize="2,80">
              <v:shape style="position:absolute;left:6049;top:-1857;width:2;height:80" coordorigin="6049,-1857" coordsize="0,80" path="m6049,-1777l6049,-1857e" filled="false" stroked="true" strokeweight=".748pt" strokecolor="#939598">
                <v:path arrowok="t"/>
              </v:shape>
            </v:group>
            <v:group style="position:absolute;left:6009;top:-1857;width:2;height:80" coordorigin="6009,-1857" coordsize="2,80">
              <v:shape style="position:absolute;left:6009;top:-1857;width:2;height:80" coordorigin="6009,-1857" coordsize="0,80" path="m6009,-1777l6009,-1857e" filled="false" stroked="true" strokeweight=".748pt" strokecolor="#939598">
                <v:path arrowok="t"/>
              </v:shape>
            </v:group>
            <v:group style="position:absolute;left:5969;top:-1857;width:2;height:80" coordorigin="5969,-1857" coordsize="2,80">
              <v:shape style="position:absolute;left:5969;top:-1857;width:2;height:80" coordorigin="5969,-1857" coordsize="0,80" path="m5969,-1777l5969,-1857e" filled="false" stroked="true" strokeweight=".748pt" strokecolor="#939598">
                <v:path arrowok="t"/>
              </v:shape>
            </v:group>
            <v:group style="position:absolute;left:5929;top:-1857;width:2;height:80" coordorigin="5929,-1857" coordsize="2,80">
              <v:shape style="position:absolute;left:5929;top:-1857;width:2;height:80" coordorigin="5929,-1857" coordsize="0,80" path="m5929,-1777l5929,-1857e" filled="false" stroked="true" strokeweight=".748pt" strokecolor="#939598">
                <v:path arrowok="t"/>
              </v:shape>
            </v:group>
            <v:group style="position:absolute;left:5889;top:-1857;width:2;height:80" coordorigin="5889,-1857" coordsize="2,80">
              <v:shape style="position:absolute;left:5889;top:-1857;width:2;height:80" coordorigin="5889,-1857" coordsize="0,80" path="m5889,-1777l5889,-1857e" filled="false" stroked="true" strokeweight=".748pt" strokecolor="#939598">
                <v:path arrowok="t"/>
              </v:shape>
            </v:group>
            <v:group style="position:absolute;left:5849;top:-1857;width:2;height:80" coordorigin="5849,-1857" coordsize="2,80">
              <v:shape style="position:absolute;left:5849;top:-1857;width:2;height:80" coordorigin="5849,-1857" coordsize="0,80" path="m5849,-1777l5849,-1857e" filled="false" stroked="true" strokeweight=".748pt" strokecolor="#939598">
                <v:path arrowok="t"/>
              </v:shape>
            </v:group>
            <v:group style="position:absolute;left:5809;top:-1857;width:2;height:80" coordorigin="5809,-1857" coordsize="2,80">
              <v:shape style="position:absolute;left:5809;top:-1857;width:2;height:80" coordorigin="5809,-1857" coordsize="0,80" path="m5809,-1777l5809,-1857e" filled="false" stroked="true" strokeweight=".748pt" strokecolor="#939598">
                <v:path arrowok="t"/>
              </v:shape>
            </v:group>
            <v:group style="position:absolute;left:5769;top:-1857;width:2;height:80" coordorigin="5769,-1857" coordsize="2,80">
              <v:shape style="position:absolute;left:5769;top:-1857;width:2;height:80" coordorigin="5769,-1857" coordsize="0,80" path="m5769,-1777l5769,-1857e" filled="false" stroked="true" strokeweight=".748pt" strokecolor="#939598">
                <v:path arrowok="t"/>
              </v:shape>
            </v:group>
            <v:group style="position:absolute;left:5729;top:-1857;width:2;height:80" coordorigin="5729,-1857" coordsize="2,80">
              <v:shape style="position:absolute;left:5729;top:-1857;width:2;height:80" coordorigin="5729,-1857" coordsize="0,80" path="m5729,-1777l5729,-1857e" filled="false" stroked="true" strokeweight=".748pt" strokecolor="#939598">
                <v:path arrowok="t"/>
              </v:shape>
            </v:group>
            <v:group style="position:absolute;left:5689;top:-1857;width:2;height:80" coordorigin="5689,-1857" coordsize="2,80">
              <v:shape style="position:absolute;left:5689;top:-1857;width:2;height:80" coordorigin="5689,-1857" coordsize="0,80" path="m5689,-1777l5689,-1857e" filled="false" stroked="true" strokeweight=".748pt" strokecolor="#939598">
                <v:path arrowok="t"/>
              </v:shape>
            </v:group>
            <v:group style="position:absolute;left:5649;top:-1857;width:2;height:80" coordorigin="5649,-1857" coordsize="2,80">
              <v:shape style="position:absolute;left:5649;top:-1857;width:2;height:80" coordorigin="5649,-1857" coordsize="0,80" path="m5649,-1777l5649,-1857e" filled="false" stroked="true" strokeweight=".748pt" strokecolor="#939598">
                <v:path arrowok="t"/>
              </v:shape>
            </v:group>
            <v:group style="position:absolute;left:5609;top:-1857;width:2;height:80" coordorigin="5609,-1857" coordsize="2,80">
              <v:shape style="position:absolute;left:5609;top:-1857;width:2;height:80" coordorigin="5609,-1857" coordsize="0,80" path="m5609,-1777l5609,-1857e" filled="false" stroked="true" strokeweight=".748pt" strokecolor="#939598">
                <v:path arrowok="t"/>
              </v:shape>
            </v:group>
            <v:group style="position:absolute;left:5569;top:-1857;width:2;height:80" coordorigin="5569,-1857" coordsize="2,80">
              <v:shape style="position:absolute;left:5569;top:-1857;width:2;height:80" coordorigin="5569,-1857" coordsize="0,80" path="m5569,-1777l5569,-1857e" filled="false" stroked="true" strokeweight=".748pt" strokecolor="#939598">
                <v:path arrowok="t"/>
              </v:shape>
            </v:group>
            <v:group style="position:absolute;left:5529;top:-1857;width:2;height:80" coordorigin="5529,-1857" coordsize="2,80">
              <v:shape style="position:absolute;left:5529;top:-1857;width:2;height:80" coordorigin="5529,-1857" coordsize="0,80" path="m5529,-1777l5529,-1857e" filled="false" stroked="true" strokeweight=".748pt" strokecolor="#939598">
                <v:path arrowok="t"/>
              </v:shape>
            </v:group>
            <v:group style="position:absolute;left:5489;top:-1857;width:2;height:80" coordorigin="5489,-1857" coordsize="2,80">
              <v:shape style="position:absolute;left:5489;top:-1857;width:2;height:80" coordorigin="5489,-1857" coordsize="0,80" path="m5489,-1777l5489,-1857e" filled="false" stroked="true" strokeweight=".748pt" strokecolor="#939598">
                <v:path arrowok="t"/>
              </v:shape>
            </v:group>
            <v:group style="position:absolute;left:5449;top:-1857;width:2;height:80" coordorigin="5449,-1857" coordsize="2,80">
              <v:shape style="position:absolute;left:5449;top:-1857;width:2;height:80" coordorigin="5449,-1857" coordsize="0,80" path="m5449,-1777l5449,-1857e" filled="false" stroked="true" strokeweight=".748pt" strokecolor="#939598">
                <v:path arrowok="t"/>
              </v:shape>
            </v:group>
            <v:group style="position:absolute;left:5409;top:-1857;width:2;height:80" coordorigin="5409,-1857" coordsize="2,80">
              <v:shape style="position:absolute;left:5409;top:-1857;width:2;height:80" coordorigin="5409,-1857" coordsize="0,80" path="m5409,-1777l5409,-1857e" filled="false" stroked="true" strokeweight=".748pt" strokecolor="#939598">
                <v:path arrowok="t"/>
              </v:shape>
            </v:group>
            <v:group style="position:absolute;left:5369;top:-1857;width:2;height:80" coordorigin="5369,-1857" coordsize="2,80">
              <v:shape style="position:absolute;left:5369;top:-1857;width:2;height:80" coordorigin="5369,-1857" coordsize="0,80" path="m5369,-1777l5369,-1857e" filled="false" stroked="true" strokeweight=".748pt" strokecolor="#939598">
                <v:path arrowok="t"/>
              </v:shape>
            </v:group>
            <v:group style="position:absolute;left:5329;top:-1857;width:2;height:80" coordorigin="5329,-1857" coordsize="2,80">
              <v:shape style="position:absolute;left:5329;top:-1857;width:2;height:80" coordorigin="5329,-1857" coordsize="1,80" path="m5329,-1777l5329,-1857e" filled="false" stroked="true" strokeweight=".748pt" strokecolor="#939598">
                <v:path arrowok="t"/>
              </v:shape>
            </v:group>
            <v:group style="position:absolute;left:5289;top:-1857;width:2;height:80" coordorigin="5289,-1857" coordsize="2,80">
              <v:shape style="position:absolute;left:5289;top:-1857;width:2;height:80" coordorigin="5289,-1857" coordsize="0,80" path="m5289,-1777l5289,-1857e" filled="false" stroked="true" strokeweight=".748pt" strokecolor="#939598">
                <v:path arrowok="t"/>
              </v:shape>
            </v:group>
            <v:group style="position:absolute;left:5249;top:-1857;width:2;height:80" coordorigin="5249,-1857" coordsize="2,80">
              <v:shape style="position:absolute;left:5249;top:-1857;width:2;height:80" coordorigin="5249,-1857" coordsize="0,80" path="m5249,-1777l5249,-1857e" filled="false" stroked="true" strokeweight=".748pt" strokecolor="#939598">
                <v:path arrowok="t"/>
              </v:shape>
            </v:group>
            <v:group style="position:absolute;left:5209;top:-1857;width:2;height:80" coordorigin="5209,-1857" coordsize="2,80">
              <v:shape style="position:absolute;left:5209;top:-1857;width:2;height:80" coordorigin="5209,-1857" coordsize="0,80" path="m5209,-1777l5209,-1857e" filled="false" stroked="true" strokeweight=".748pt" strokecolor="#939598">
                <v:path arrowok="t"/>
              </v:shape>
            </v:group>
            <v:group style="position:absolute;left:5169;top:-1856;width:2;height:80" coordorigin="5169,-1856" coordsize="2,80">
              <v:shape style="position:absolute;left:5169;top:-1856;width:2;height:80" coordorigin="5169,-1856" coordsize="0,80" path="m5169,-1776l5169,-1856e" filled="false" stroked="true" strokeweight=".748pt" strokecolor="#939598">
                <v:path arrowok="t"/>
              </v:shape>
            </v:group>
            <v:group style="position:absolute;left:5129;top:-1856;width:2;height:80" coordorigin="5129,-1856" coordsize="2,80">
              <v:shape style="position:absolute;left:5129;top:-1856;width:2;height:80" coordorigin="5129,-1856" coordsize="0,80" path="m5129,-1776l5129,-1856e" filled="false" stroked="true" strokeweight=".748pt" strokecolor="#939598">
                <v:path arrowok="t"/>
              </v:shape>
            </v:group>
            <v:group style="position:absolute;left:5089;top:-1856;width:2;height:80" coordorigin="5089,-1856" coordsize="2,80">
              <v:shape style="position:absolute;left:5089;top:-1856;width:2;height:80" coordorigin="5089,-1856" coordsize="0,80" path="m5089,-1776l5089,-1856e" filled="false" stroked="true" strokeweight=".748pt" strokecolor="#939598">
                <v:path arrowok="t"/>
              </v:shape>
            </v:group>
            <v:group style="position:absolute;left:5049;top:-1856;width:2;height:80" coordorigin="5049,-1856" coordsize="2,80">
              <v:shape style="position:absolute;left:5049;top:-1856;width:2;height:80" coordorigin="5049,-1856" coordsize="0,80" path="m5049,-1776l5049,-1856e" filled="false" stroked="true" strokeweight=".748pt" strokecolor="#939598">
                <v:path arrowok="t"/>
              </v:shape>
            </v:group>
            <v:group style="position:absolute;left:5009;top:-1856;width:2;height:80" coordorigin="5009,-1856" coordsize="2,80">
              <v:shape style="position:absolute;left:5009;top:-1856;width:2;height:80" coordorigin="5009,-1856" coordsize="0,80" path="m5009,-1776l5009,-1856e" filled="false" stroked="true" strokeweight=".748pt" strokecolor="#939598">
                <v:path arrowok="t"/>
              </v:shape>
            </v:group>
            <v:group style="position:absolute;left:4969;top:-1856;width:2;height:80" coordorigin="4969,-1856" coordsize="2,80">
              <v:shape style="position:absolute;left:4969;top:-1856;width:2;height:80" coordorigin="4969,-1856" coordsize="1,80" path="m4969,-1776l4969,-1856e" filled="false" stroked="true" strokeweight=".748pt" strokecolor="#939598">
                <v:path arrowok="t"/>
              </v:shape>
            </v:group>
            <v:group style="position:absolute;left:4929;top:-1856;width:2;height:80" coordorigin="4929,-1856" coordsize="2,80">
              <v:shape style="position:absolute;left:4929;top:-1856;width:2;height:80" coordorigin="4929,-1856" coordsize="0,80" path="m4929,-1776l4929,-1856e" filled="false" stroked="true" strokeweight=".748pt" strokecolor="#939598">
                <v:path arrowok="t"/>
              </v:shape>
            </v:group>
            <v:group style="position:absolute;left:4889;top:-1856;width:2;height:80" coordorigin="4889,-1856" coordsize="2,80">
              <v:shape style="position:absolute;left:4889;top:-1856;width:2;height:80" coordorigin="4889,-1856" coordsize="0,80" path="m4889,-1776l4889,-1856e" filled="false" stroked="true" strokeweight=".748pt" strokecolor="#939598">
                <v:path arrowok="t"/>
              </v:shape>
            </v:group>
            <v:group style="position:absolute;left:4849;top:-1856;width:2;height:80" coordorigin="4849,-1856" coordsize="2,80">
              <v:shape style="position:absolute;left:4849;top:-1856;width:2;height:80" coordorigin="4849,-1856" coordsize="0,80" path="m4849,-1776l4849,-1856e" filled="false" stroked="true" strokeweight=".748pt" strokecolor="#939598">
                <v:path arrowok="t"/>
              </v:shape>
            </v:group>
            <v:group style="position:absolute;left:4809;top:-1856;width:2;height:80" coordorigin="4809,-1856" coordsize="2,80">
              <v:shape style="position:absolute;left:4809;top:-1856;width:2;height:80" coordorigin="4809,-1856" coordsize="0,80" path="m4809,-1776l4809,-1856e" filled="false" stroked="true" strokeweight=".748pt" strokecolor="#939598">
                <v:path arrowok="t"/>
              </v:shape>
            </v:group>
            <v:group style="position:absolute;left:4769;top:-1856;width:2;height:80" coordorigin="4769,-1856" coordsize="2,80">
              <v:shape style="position:absolute;left:4769;top:-1856;width:2;height:80" coordorigin="4769,-1856" coordsize="0,80" path="m4769,-1776l4769,-1856e" filled="false" stroked="true" strokeweight=".748pt" strokecolor="#939598">
                <v:path arrowok="t"/>
              </v:shape>
            </v:group>
            <v:group style="position:absolute;left:4729;top:-1856;width:2;height:80" coordorigin="4729,-1856" coordsize="2,80">
              <v:shape style="position:absolute;left:4729;top:-1856;width:2;height:80" coordorigin="4729,-1856" coordsize="0,80" path="m4729,-1776l4729,-1856e" filled="false" stroked="true" strokeweight=".748pt" strokecolor="#939598">
                <v:path arrowok="t"/>
              </v:shape>
            </v:group>
            <v:group style="position:absolute;left:4689;top:-1856;width:2;height:80" coordorigin="4689,-1856" coordsize="2,80">
              <v:shape style="position:absolute;left:4689;top:-1856;width:2;height:80" coordorigin="4689,-1856" coordsize="1,80" path="m4689,-1776l4689,-1856e" filled="false" stroked="true" strokeweight=".748pt" strokecolor="#939598">
                <v:path arrowok="t"/>
              </v:shape>
            </v:group>
            <v:group style="position:absolute;left:4649;top:-1856;width:2;height:80" coordorigin="4649,-1856" coordsize="2,80">
              <v:shape style="position:absolute;left:4649;top:-1856;width:2;height:80" coordorigin="4649,-1856" coordsize="0,80" path="m4649,-1776l4649,-1856e" filled="false" stroked="true" strokeweight=".748pt" strokecolor="#939598">
                <v:path arrowok="t"/>
              </v:shape>
            </v:group>
            <v:group style="position:absolute;left:4609;top:-1856;width:2;height:80" coordorigin="4609,-1856" coordsize="2,80">
              <v:shape style="position:absolute;left:4609;top:-1856;width:2;height:80" coordorigin="4609,-1856" coordsize="0,80" path="m4609,-1776l4609,-1856e" filled="false" stroked="true" strokeweight=".748pt" strokecolor="#939598">
                <v:path arrowok="t"/>
              </v:shape>
            </v:group>
            <v:group style="position:absolute;left:4569;top:-1856;width:2;height:80" coordorigin="4569,-1856" coordsize="2,80">
              <v:shape style="position:absolute;left:4569;top:-1856;width:2;height:80" coordorigin="4569,-1856" coordsize="0,80" path="m4569,-1776l4569,-1856e" filled="false" stroked="true" strokeweight=".748pt" strokecolor="#939598">
                <v:path arrowok="t"/>
              </v:shape>
            </v:group>
            <v:group style="position:absolute;left:4529;top:-1856;width:2;height:80" coordorigin="4529,-1856" coordsize="2,80">
              <v:shape style="position:absolute;left:4529;top:-1856;width:2;height:80" coordorigin="4529,-1856" coordsize="0,80" path="m4529,-1776l4529,-1856e" filled="false" stroked="true" strokeweight=".748pt" strokecolor="#939598">
                <v:path arrowok="t"/>
              </v:shape>
            </v:group>
            <v:group style="position:absolute;left:4489;top:-1856;width:2;height:80" coordorigin="4489,-1856" coordsize="2,80">
              <v:shape style="position:absolute;left:4489;top:-1856;width:2;height:80" coordorigin="4489,-1856" coordsize="0,80" path="m4489,-1776l4489,-1856e" filled="false" stroked="true" strokeweight=".748pt" strokecolor="#939598">
                <v:path arrowok="t"/>
              </v:shape>
            </v:group>
            <v:group style="position:absolute;left:4449;top:-1856;width:2;height:80" coordorigin="4449,-1856" coordsize="2,80">
              <v:shape style="position:absolute;left:4449;top:-1856;width:2;height:80" coordorigin="4449,-1856" coordsize="0,80" path="m4449,-1776l4449,-1856e" filled="false" stroked="true" strokeweight=".748pt" strokecolor="#939598">
                <v:path arrowok="t"/>
              </v:shape>
            </v:group>
            <v:group style="position:absolute;left:4409;top:-1856;width:2;height:80" coordorigin="4409,-1856" coordsize="2,80">
              <v:shape style="position:absolute;left:4409;top:-1856;width:2;height:80" coordorigin="4409,-1856" coordsize="0,80" path="m4409,-1776l4409,-1856e" filled="false" stroked="true" strokeweight=".748pt" strokecolor="#939598">
                <v:path arrowok="t"/>
              </v:shape>
            </v:group>
            <v:group style="position:absolute;left:4369;top:-1856;width:2;height:80" coordorigin="4369,-1856" coordsize="2,80">
              <v:shape style="position:absolute;left:4369;top:-1856;width:2;height:80" coordorigin="4369,-1856" coordsize="0,80" path="m4369,-1776l4369,-1856e" filled="false" stroked="true" strokeweight=".748pt" strokecolor="#939598">
                <v:path arrowok="t"/>
              </v:shape>
            </v:group>
            <v:group style="position:absolute;left:4329;top:-1856;width:2;height:80" coordorigin="4329,-1856" coordsize="2,80">
              <v:shape style="position:absolute;left:4329;top:-1856;width:2;height:80" coordorigin="4329,-1856" coordsize="0,80" path="m4329,-1776l4329,-1856e" filled="false" stroked="true" strokeweight=".748pt" strokecolor="#939598">
                <v:path arrowok="t"/>
              </v:shape>
            </v:group>
            <v:group style="position:absolute;left:4289;top:-1856;width:2;height:80" coordorigin="4289,-1856" coordsize="2,80">
              <v:shape style="position:absolute;left:4289;top:-1856;width:2;height:80" coordorigin="4289,-1856" coordsize="1,80" path="m4289,-1776l4289,-1856e" filled="false" stroked="true" strokeweight=".748pt" strokecolor="#939598">
                <v:path arrowok="t"/>
              </v:shape>
            </v:group>
            <v:group style="position:absolute;left:4249;top:-1856;width:2;height:80" coordorigin="4249,-1856" coordsize="2,80">
              <v:shape style="position:absolute;left:4249;top:-1856;width:2;height:80" coordorigin="4249,-1856" coordsize="0,80" path="m4249,-1776l4249,-1856e" filled="false" stroked="true" strokeweight=".748pt" strokecolor="#939598">
                <v:path arrowok="t"/>
              </v:shape>
            </v:group>
            <v:group style="position:absolute;left:4209;top:-1856;width:2;height:80" coordorigin="4209,-1856" coordsize="2,80">
              <v:shape style="position:absolute;left:4209;top:-1856;width:2;height:80" coordorigin="4209,-1856" coordsize="0,80" path="m4209,-1776l4209,-1856e" filled="false" stroked="true" strokeweight=".748pt" strokecolor="#939598">
                <v:path arrowok="t"/>
              </v:shape>
            </v:group>
            <v:group style="position:absolute;left:4169;top:-1856;width:2;height:80" coordorigin="4169,-1856" coordsize="2,80">
              <v:shape style="position:absolute;left:4169;top:-1856;width:2;height:80" coordorigin="4169,-1856" coordsize="0,80" path="m4169,-1776l4169,-1856e" filled="false" stroked="true" strokeweight=".748pt" strokecolor="#939598">
                <v:path arrowok="t"/>
              </v:shape>
            </v:group>
            <v:group style="position:absolute;left:4129;top:-1856;width:2;height:80" coordorigin="4129,-1856" coordsize="2,80">
              <v:shape style="position:absolute;left:4129;top:-1856;width:2;height:80" coordorigin="4129,-1856" coordsize="0,80" path="m4129,-1776l4129,-1856e" filled="false" stroked="true" strokeweight=".748pt" strokecolor="#939598">
                <v:path arrowok="t"/>
              </v:shape>
            </v:group>
            <v:group style="position:absolute;left:4089;top:-1856;width:2;height:80" coordorigin="4089,-1856" coordsize="2,80">
              <v:shape style="position:absolute;left:4089;top:-1856;width:2;height:80" coordorigin="4089,-1856" coordsize="0,80" path="m4089,-1776l4089,-1856e" filled="false" stroked="true" strokeweight=".748pt" strokecolor="#939598">
                <v:path arrowok="t"/>
              </v:shape>
            </v:group>
            <v:group style="position:absolute;left:4049;top:-1856;width:2;height:80" coordorigin="4049,-1856" coordsize="2,80">
              <v:shape style="position:absolute;left:4049;top:-1856;width:2;height:80" coordorigin="4049,-1856" coordsize="0,80" path="m4049,-1776l4049,-1856e" filled="false" stroked="true" strokeweight=".748pt" strokecolor="#939598">
                <v:path arrowok="t"/>
              </v:shape>
            </v:group>
            <v:group style="position:absolute;left:4009;top:-1856;width:2;height:80" coordorigin="4009,-1856" coordsize="2,80">
              <v:shape style="position:absolute;left:4009;top:-1856;width:2;height:80" coordorigin="4009,-1856" coordsize="0,80" path="m4009,-1776l4009,-1856e" filled="false" stroked="true" strokeweight=".748pt" strokecolor="#939598">
                <v:path arrowok="t"/>
              </v:shape>
            </v:group>
            <v:group style="position:absolute;left:3969;top:-1856;width:2;height:80" coordorigin="3969,-1856" coordsize="2,80">
              <v:shape style="position:absolute;left:3969;top:-1856;width:2;height:80" coordorigin="3969,-1856" coordsize="0,80" path="m3969,-1776l3969,-1856e" filled="false" stroked="true" strokeweight=".748pt" strokecolor="#939598">
                <v:path arrowok="t"/>
              </v:shape>
            </v:group>
            <v:group style="position:absolute;left:3929;top:-1856;width:2;height:80" coordorigin="3929,-1856" coordsize="2,80">
              <v:shape style="position:absolute;left:3929;top:-1856;width:2;height:80" coordorigin="3929,-1856" coordsize="1,80" path="m3929,-1776l3929,-1856e" filled="false" stroked="true" strokeweight=".748pt" strokecolor="#939598">
                <v:path arrowok="t"/>
              </v:shape>
            </v:group>
            <v:group style="position:absolute;left:3889;top:-1856;width:2;height:80" coordorigin="3889,-1856" coordsize="2,80">
              <v:shape style="position:absolute;left:3889;top:-1856;width:2;height:80" coordorigin="3889,-1856" coordsize="0,80" path="m3889,-1776l3889,-1856e" filled="false" stroked="true" strokeweight=".748pt" strokecolor="#939598">
                <v:path arrowok="t"/>
              </v:shape>
            </v:group>
            <v:group style="position:absolute;left:3849;top:-1856;width:2;height:80" coordorigin="3849,-1856" coordsize="2,80">
              <v:shape style="position:absolute;left:3849;top:-1856;width:2;height:80" coordorigin="3849,-1856" coordsize="0,80" path="m3849,-1776l3849,-1856e" filled="false" stroked="true" strokeweight=".748pt" strokecolor="#939598">
                <v:path arrowok="t"/>
              </v:shape>
            </v:group>
            <v:group style="position:absolute;left:3809;top:-1856;width:2;height:80" coordorigin="3809,-1856" coordsize="2,80">
              <v:shape style="position:absolute;left:3809;top:-1856;width:2;height:80" coordorigin="3809,-1856" coordsize="0,80" path="m3809,-1776l3809,-1856e" filled="false" stroked="true" strokeweight=".748pt" strokecolor="#939598">
                <v:path arrowok="t"/>
              </v:shape>
            </v:group>
            <v:group style="position:absolute;left:3768;top:-1856;width:2;height:80" coordorigin="3768,-1856" coordsize="2,80">
              <v:shape style="position:absolute;left:3768;top:-1856;width:2;height:80" coordorigin="3768,-1856" coordsize="0,80" path="m3769,-1776l3768,-1856e" filled="false" stroked="true" strokeweight=".748pt" strokecolor="#939598">
                <v:path arrowok="t"/>
              </v:shape>
            </v:group>
            <v:group style="position:absolute;left:3728;top:-1856;width:2;height:80" coordorigin="3728,-1856" coordsize="2,80">
              <v:shape style="position:absolute;left:3728;top:-1856;width:2;height:80" coordorigin="3728,-1856" coordsize="0,80" path="m3728,-1776l3728,-1856e" filled="false" stroked="true" strokeweight=".748pt" strokecolor="#939598">
                <v:path arrowok="t"/>
              </v:shape>
            </v:group>
            <v:group style="position:absolute;left:3688;top:-1856;width:2;height:80" coordorigin="3688,-1856" coordsize="2,80">
              <v:shape style="position:absolute;left:3688;top:-1856;width:2;height:80" coordorigin="3688,-1856" coordsize="0,80" path="m3688,-1776l3688,-1856e" filled="false" stroked="true" strokeweight=".748pt" strokecolor="#939598">
                <v:path arrowok="t"/>
              </v:shape>
            </v:group>
            <v:group style="position:absolute;left:3648;top:-1856;width:2;height:80" coordorigin="3648,-1856" coordsize="2,80">
              <v:shape style="position:absolute;left:3648;top:-1856;width:2;height:80" coordorigin="3648,-1856" coordsize="0,80" path="m3648,-1776l3648,-1856e" filled="false" stroked="true" strokeweight=".748pt" strokecolor="#939598">
                <v:path arrowok="t"/>
              </v:shape>
            </v:group>
            <v:group style="position:absolute;left:3608;top:-1856;width:2;height:80" coordorigin="3608,-1856" coordsize="2,80">
              <v:shape style="position:absolute;left:3608;top:-1856;width:2;height:80" coordorigin="3608,-1856" coordsize="0,80" path="m3608,-1776l3608,-1856e" filled="false" stroked="true" strokeweight=".748pt" strokecolor="#939598">
                <v:path arrowok="t"/>
              </v:shape>
            </v:group>
            <v:group style="position:absolute;left:3568;top:-1856;width:2;height:80" coordorigin="3568,-1856" coordsize="2,80">
              <v:shape style="position:absolute;left:3568;top:-1856;width:2;height:80" coordorigin="3568,-1856" coordsize="1,80" path="m3568,-1776l3568,-1856e" filled="false" stroked="true" strokeweight=".748pt" strokecolor="#939598">
                <v:path arrowok="t"/>
              </v:shape>
            </v:group>
            <v:group style="position:absolute;left:3528;top:-1856;width:2;height:80" coordorigin="3528,-1856" coordsize="2,80">
              <v:shape style="position:absolute;left:3528;top:-1856;width:2;height:80" coordorigin="3528,-1856" coordsize="0,80" path="m3528,-1776l3528,-1856e" filled="false" stroked="true" strokeweight=".748pt" strokecolor="#939598">
                <v:path arrowok="t"/>
              </v:shape>
            </v:group>
            <v:group style="position:absolute;left:3488;top:-1856;width:2;height:80" coordorigin="3488,-1856" coordsize="2,80">
              <v:shape style="position:absolute;left:3488;top:-1856;width:2;height:80" coordorigin="3488,-1856" coordsize="0,80" path="m3488,-1776l3488,-1856e" filled="false" stroked="true" strokeweight=".748pt" strokecolor="#939598">
                <v:path arrowok="t"/>
              </v:shape>
            </v:group>
            <v:group style="position:absolute;left:3448;top:-1856;width:2;height:80" coordorigin="3448,-1856" coordsize="2,80">
              <v:shape style="position:absolute;left:3448;top:-1856;width:2;height:80" coordorigin="3448,-1856" coordsize="0,80" path="m3448,-1776l3448,-1856e" filled="false" stroked="true" strokeweight=".748pt" strokecolor="#939598">
                <v:path arrowok="t"/>
              </v:shape>
            </v:group>
            <v:group style="position:absolute;left:3408;top:-1856;width:2;height:80" coordorigin="3408,-1856" coordsize="2,80">
              <v:shape style="position:absolute;left:3408;top:-1856;width:2;height:80" coordorigin="3408,-1856" coordsize="0,80" path="m3408,-1776l3408,-1856e" filled="false" stroked="true" strokeweight=".748pt" strokecolor="#939598">
                <v:path arrowok="t"/>
              </v:shape>
            </v:group>
            <v:group style="position:absolute;left:3368;top:-1856;width:2;height:80" coordorigin="3368,-1856" coordsize="2,80">
              <v:shape style="position:absolute;left:3368;top:-1856;width:2;height:80" coordorigin="3368,-1856" coordsize="0,80" path="m3368,-1776l3368,-1856e" filled="false" stroked="true" strokeweight=".748pt" strokecolor="#939598">
                <v:path arrowok="t"/>
              </v:shape>
            </v:group>
            <v:group style="position:absolute;left:3328;top:-1856;width:2;height:80" coordorigin="3328,-1856" coordsize="2,80">
              <v:shape style="position:absolute;left:3328;top:-1856;width:2;height:80" coordorigin="3328,-1856" coordsize="0,80" path="m3328,-1776l3328,-1856e" filled="false" stroked="true" strokeweight=".748pt" strokecolor="#939598">
                <v:path arrowok="t"/>
              </v:shape>
            </v:group>
            <v:group style="position:absolute;left:3288;top:-1856;width:2;height:80" coordorigin="3288,-1856" coordsize="2,80">
              <v:shape style="position:absolute;left:3288;top:-1856;width:2;height:80" coordorigin="3288,-1856" coordsize="0,80" path="m3288,-1776l3288,-1856e" filled="false" stroked="true" strokeweight=".748pt" strokecolor="#939598">
                <v:path arrowok="t"/>
              </v:shape>
            </v:group>
            <v:group style="position:absolute;left:3248;top:-1856;width:2;height:80" coordorigin="3248,-1856" coordsize="2,80">
              <v:shape style="position:absolute;left:3248;top:-1856;width:2;height:80" coordorigin="3248,-1856" coordsize="0,80" path="m3248,-1776l3248,-1856e" filled="false" stroked="true" strokeweight=".748pt" strokecolor="#939598">
                <v:path arrowok="t"/>
              </v:shape>
            </v:group>
            <v:group style="position:absolute;left:3208;top:-1856;width:2;height:80" coordorigin="3208,-1856" coordsize="2,80">
              <v:shape style="position:absolute;left:3208;top:-1856;width:2;height:80" coordorigin="3208,-1856" coordsize="0,80" path="m3208,-1776l3208,-1856e" filled="false" stroked="true" strokeweight=".748pt" strokecolor="#939598">
                <v:path arrowok="t"/>
              </v:shape>
            </v:group>
            <v:group style="position:absolute;left:3168;top:-1856;width:2;height:80" coordorigin="3168,-1856" coordsize="2,80">
              <v:shape style="position:absolute;left:3168;top:-1856;width:2;height:80" coordorigin="3168,-1856" coordsize="1,80" path="m3168,-1776l3168,-1856e" filled="false" stroked="true" strokeweight=".748pt" strokecolor="#939598">
                <v:path arrowok="t"/>
              </v:shape>
            </v:group>
            <v:group style="position:absolute;left:3128;top:-1856;width:2;height:80" coordorigin="3128,-1856" coordsize="2,80">
              <v:shape style="position:absolute;left:3128;top:-1856;width:2;height:80" coordorigin="3128,-1856" coordsize="0,80" path="m3128,-1776l3128,-1856e" filled="false" stroked="true" strokeweight=".748pt" strokecolor="#939598">
                <v:path arrowok="t"/>
              </v:shape>
            </v:group>
            <v:group style="position:absolute;left:3088;top:-1856;width:2;height:80" coordorigin="3088,-1856" coordsize="2,80">
              <v:shape style="position:absolute;left:3088;top:-1856;width:2;height:80" coordorigin="3088,-1856" coordsize="0,80" path="m3088,-1776l3088,-1856e" filled="false" stroked="true" strokeweight=".748pt" strokecolor="#939598">
                <v:path arrowok="t"/>
              </v:shape>
            </v:group>
            <v:group style="position:absolute;left:3048;top:-1856;width:2;height:80" coordorigin="3048,-1856" coordsize="2,80">
              <v:shape style="position:absolute;left:3048;top:-1856;width:2;height:80" coordorigin="3048,-1856" coordsize="0,80" path="m3048,-1776l3048,-1856e" filled="false" stroked="true" strokeweight=".748pt" strokecolor="#939598">
                <v:path arrowok="t"/>
              </v:shape>
            </v:group>
            <v:group style="position:absolute;left:3008;top:-1856;width:2;height:80" coordorigin="3008,-1856" coordsize="2,80">
              <v:shape style="position:absolute;left:3008;top:-1856;width:2;height:80" coordorigin="3008,-1856" coordsize="0,80" path="m3008,-1776l3008,-1856e" filled="false" stroked="true" strokeweight=".748pt" strokecolor="#939598">
                <v:path arrowok="t"/>
              </v:shape>
            </v:group>
            <v:group style="position:absolute;left:2968;top:-1856;width:2;height:80" coordorigin="2968,-1856" coordsize="2,80">
              <v:shape style="position:absolute;left:2968;top:-1856;width:2;height:80" coordorigin="2968,-1856" coordsize="0,80" path="m2968,-1776l2968,-1856e" filled="false" stroked="true" strokeweight=".748pt" strokecolor="#939598">
                <v:path arrowok="t"/>
              </v:shape>
            </v:group>
            <v:group style="position:absolute;left:2928;top:-1856;width:2;height:80" coordorigin="2928,-1856" coordsize="2,80">
              <v:shape style="position:absolute;left:2928;top:-1856;width:2;height:80" coordorigin="2928,-1856" coordsize="0,80" path="m2928,-1776l2928,-1856e" filled="false" stroked="true" strokeweight=".748pt" strokecolor="#939598">
                <v:path arrowok="t"/>
              </v:shape>
            </v:group>
            <v:group style="position:absolute;left:2888;top:-1856;width:2;height:80" coordorigin="2888,-1856" coordsize="2,80">
              <v:shape style="position:absolute;left:2888;top:-1856;width:2;height:80" coordorigin="2888,-1856" coordsize="1,80" path="m2888,-1776l2888,-1856e" filled="false" stroked="true" strokeweight=".748pt" strokecolor="#939598">
                <v:path arrowok="t"/>
              </v:shape>
            </v:group>
            <v:group style="position:absolute;left:2848;top:-1856;width:2;height:80" coordorigin="2848,-1856" coordsize="2,80">
              <v:shape style="position:absolute;left:2848;top:-1856;width:2;height:80" coordorigin="2848,-1856" coordsize="0,80" path="m2848,-1776l2848,-1856e" filled="false" stroked="true" strokeweight=".748pt" strokecolor="#939598">
                <v:path arrowok="t"/>
              </v:shape>
            </v:group>
            <v:group style="position:absolute;left:2808;top:-1856;width:2;height:80" coordorigin="2808,-1856" coordsize="2,80">
              <v:shape style="position:absolute;left:2808;top:-1856;width:2;height:80" coordorigin="2808,-1856" coordsize="0,80" path="m2808,-1776l2808,-1856e" filled="false" stroked="true" strokeweight=".748pt" strokecolor="#939598">
                <v:path arrowok="t"/>
              </v:shape>
            </v:group>
            <v:group style="position:absolute;left:2768;top:-1856;width:2;height:80" coordorigin="2768,-1856" coordsize="2,80">
              <v:shape style="position:absolute;left:2768;top:-1856;width:2;height:80" coordorigin="2768,-1856" coordsize="0,80" path="m2768,-1776l2768,-1856e" filled="false" stroked="true" strokeweight=".748pt" strokecolor="#939598">
                <v:path arrowok="t"/>
              </v:shape>
            </v:group>
            <v:group style="position:absolute;left:2728;top:-1856;width:2;height:80" coordorigin="2728,-1856" coordsize="2,80">
              <v:shape style="position:absolute;left:2728;top:-1856;width:2;height:80" coordorigin="2728,-1856" coordsize="0,80" path="m2728,-1776l2728,-1856e" filled="false" stroked="true" strokeweight=".748pt" strokecolor="#939598">
                <v:path arrowok="t"/>
              </v:shape>
            </v:group>
            <v:group style="position:absolute;left:2688;top:-1856;width:2;height:80" coordorigin="2688,-1856" coordsize="2,80">
              <v:shape style="position:absolute;left:2688;top:-1856;width:2;height:80" coordorigin="2688,-1856" coordsize="0,80" path="m2688,-1776l2688,-1856e" filled="false" stroked="true" strokeweight=".748pt" strokecolor="#939598">
                <v:path arrowok="t"/>
              </v:shape>
            </v:group>
            <v:group style="position:absolute;left:2648;top:-1856;width:2;height:80" coordorigin="2648,-1856" coordsize="2,80">
              <v:shape style="position:absolute;left:2648;top:-1856;width:2;height:80" coordorigin="2648,-1856" coordsize="0,80" path="m2648,-1776l2648,-1856e" filled="false" stroked="true" strokeweight=".748pt" strokecolor="#939598">
                <v:path arrowok="t"/>
              </v:shape>
            </v:group>
            <v:group style="position:absolute;left:2608;top:-1856;width:2;height:80" coordorigin="2608,-1856" coordsize="2,80">
              <v:shape style="position:absolute;left:2608;top:-1856;width:2;height:80" coordorigin="2608,-1856" coordsize="0,80" path="m2608,-1776l2608,-1856e" filled="false" stroked="true" strokeweight=".748pt" strokecolor="#939598">
                <v:path arrowok="t"/>
              </v:shape>
            </v:group>
            <v:group style="position:absolute;left:2568;top:-1856;width:2;height:80" coordorigin="2568,-1856" coordsize="2,80">
              <v:shape style="position:absolute;left:2568;top:-1856;width:2;height:80" coordorigin="2568,-1856" coordsize="0,80" path="m2568,-1776l2568,-1856e" filled="false" stroked="true" strokeweight=".748pt" strokecolor="#939598">
                <v:path arrowok="t"/>
              </v:shape>
            </v:group>
            <v:group style="position:absolute;left:2528;top:-1856;width:2;height:80" coordorigin="2528,-1856" coordsize="2,80">
              <v:shape style="position:absolute;left:2528;top:-1856;width:2;height:80" coordorigin="2528,-1856" coordsize="1,80" path="m2528,-1776l2528,-1856e" filled="false" stroked="true" strokeweight=".748pt" strokecolor="#939598">
                <v:path arrowok="t"/>
              </v:shape>
            </v:group>
            <v:group style="position:absolute;left:2488;top:-1856;width:2;height:80" coordorigin="2488,-1856" coordsize="2,80">
              <v:shape style="position:absolute;left:2488;top:-1856;width:2;height:80" coordorigin="2488,-1856" coordsize="0,80" path="m2488,-1776l2488,-1856e" filled="false" stroked="true" strokeweight=".748pt" strokecolor="#939598">
                <v:path arrowok="t"/>
              </v:shape>
            </v:group>
            <v:group style="position:absolute;left:2448;top:-1856;width:2;height:80" coordorigin="2448,-1856" coordsize="2,80">
              <v:shape style="position:absolute;left:2448;top:-1856;width:2;height:80" coordorigin="2448,-1856" coordsize="0,80" path="m2448,-1776l2448,-1856e" filled="false" stroked="true" strokeweight=".748pt" strokecolor="#939598">
                <v:path arrowok="t"/>
              </v:shape>
            </v:group>
            <v:group style="position:absolute;left:2408;top:-1856;width:2;height:80" coordorigin="2408,-1856" coordsize="2,80">
              <v:shape style="position:absolute;left:2408;top:-1856;width:2;height:80" coordorigin="2408,-1856" coordsize="0,80" path="m2408,-1776l2408,-1856e" filled="false" stroked="true" strokeweight=".748pt" strokecolor="#939598">
                <v:path arrowok="t"/>
              </v:shape>
            </v:group>
            <v:group style="position:absolute;left:2368;top:-1856;width:2;height:80" coordorigin="2368,-1856" coordsize="2,80">
              <v:shape style="position:absolute;left:2368;top:-1856;width:2;height:80" coordorigin="2368,-1856" coordsize="0,80" path="m2368,-1776l2368,-1856e" filled="false" stroked="true" strokeweight=".748pt" strokecolor="#939598">
                <v:path arrowok="t"/>
              </v:shape>
            </v:group>
            <v:group style="position:absolute;left:2328;top:-1856;width:2;height:80" coordorigin="2328,-1856" coordsize="2,80">
              <v:shape style="position:absolute;left:2328;top:-1856;width:2;height:80" coordorigin="2328,-1856" coordsize="0,80" path="m2328,-1776l2328,-1856e" filled="false" stroked="true" strokeweight=".748pt" strokecolor="#939598">
                <v:path arrowok="t"/>
              </v:shape>
            </v:group>
            <v:group style="position:absolute;left:2288;top:-1856;width:2;height:80" coordorigin="2288,-1856" coordsize="2,80">
              <v:shape style="position:absolute;left:2288;top:-1856;width:2;height:80" coordorigin="2288,-1856" coordsize="0,80" path="m2288,-1776l2288,-1856e" filled="false" stroked="true" strokeweight=".748pt" strokecolor="#939598">
                <v:path arrowok="t"/>
              </v:shape>
            </v:group>
            <v:group style="position:absolute;left:2248;top:-1856;width:2;height:80" coordorigin="2248,-1856" coordsize="2,80">
              <v:shape style="position:absolute;left:2248;top:-1856;width:2;height:80" coordorigin="2248,-1856" coordsize="0,80" path="m2248,-1776l2248,-1856e" filled="false" stroked="true" strokeweight=".748pt" strokecolor="#939598">
                <v:path arrowok="t"/>
              </v:shape>
            </v:group>
            <v:group style="position:absolute;left:2208;top:-1856;width:2;height:80" coordorigin="2208,-1856" coordsize="2,80">
              <v:shape style="position:absolute;left:2208;top:-1856;width:2;height:80" coordorigin="2208,-1856" coordsize="0,80" path="m2208,-1776l2208,-1856e" filled="false" stroked="true" strokeweight=".748pt" strokecolor="#939598">
                <v:path arrowok="t"/>
              </v:shape>
            </v:group>
            <v:group style="position:absolute;left:2168;top:-1856;width:2;height:80" coordorigin="2168,-1856" coordsize="2,80">
              <v:shape style="position:absolute;left:2168;top:-1856;width:2;height:80" coordorigin="2168,-1856" coordsize="0,80" path="m2168,-1776l2168,-1856e" filled="false" stroked="true" strokeweight=".748pt" strokecolor="#939598">
                <v:path arrowok="t"/>
              </v:shape>
            </v:group>
            <v:group style="position:absolute;left:2128;top:-1856;width:2;height:80" coordorigin="2128,-1856" coordsize="2,80">
              <v:shape style="position:absolute;left:2128;top:-1856;width:2;height:80" coordorigin="2128,-1856" coordsize="1,80" path="m2128,-1776l2128,-1856e" filled="false" stroked="true" strokeweight=".748pt" strokecolor="#939598">
                <v:path arrowok="t"/>
              </v:shape>
            </v:group>
            <v:group style="position:absolute;left:2088;top:-1856;width:2;height:80" coordorigin="2088,-1856" coordsize="2,80">
              <v:shape style="position:absolute;left:2088;top:-1856;width:2;height:80" coordorigin="2088,-1856" coordsize="0,80" path="m2088,-1776l2088,-1856e" filled="false" stroked="true" strokeweight=".748pt" strokecolor="#939598">
                <v:path arrowok="t"/>
              </v:shape>
            </v:group>
            <v:group style="position:absolute;left:2048;top:-1856;width:2;height:80" coordorigin="2048,-1856" coordsize="2,80">
              <v:shape style="position:absolute;left:2048;top:-1856;width:2;height:80" coordorigin="2048,-1856" coordsize="0,80" path="m2048,-1776l2048,-1856e" filled="false" stroked="true" strokeweight=".748pt" strokecolor="#939598">
                <v:path arrowok="t"/>
              </v:shape>
            </v:group>
            <v:group style="position:absolute;left:2008;top:-1856;width:2;height:80" coordorigin="2008,-1856" coordsize="2,80">
              <v:shape style="position:absolute;left:2008;top:-1856;width:2;height:80" coordorigin="2008,-1856" coordsize="0,80" path="m2008,-1776l2008,-1856e" filled="false" stroked="true" strokeweight=".748pt" strokecolor="#939598">
                <v:path arrowok="t"/>
              </v:shape>
            </v:group>
            <v:group style="position:absolute;left:1968;top:-1856;width:2;height:80" coordorigin="1968,-1856" coordsize="2,80">
              <v:shape style="position:absolute;left:1968;top:-1856;width:2;height:80" coordorigin="1968,-1856" coordsize="0,80" path="m1968,-1776l1968,-1856e" filled="false" stroked="true" strokeweight=".748pt" strokecolor="#939598">
                <v:path arrowok="t"/>
              </v:shape>
            </v:group>
            <v:group style="position:absolute;left:1928;top:-1856;width:2;height:80" coordorigin="1928,-1856" coordsize="2,80">
              <v:shape style="position:absolute;left:1928;top:-1856;width:2;height:80" coordorigin="1928,-1856" coordsize="0,80" path="m1928,-1776l1928,-1856e" filled="false" stroked="true" strokeweight=".748pt" strokecolor="#939598">
                <v:path arrowok="t"/>
              </v:shape>
            </v:group>
            <v:group style="position:absolute;left:1888;top:-1856;width:2;height:80" coordorigin="1888,-1856" coordsize="2,80">
              <v:shape style="position:absolute;left:1888;top:-1856;width:2;height:80" coordorigin="1888,-1856" coordsize="0,80" path="m1888,-1776l1888,-1856e" filled="false" stroked="true" strokeweight=".748pt" strokecolor="#939598">
                <v:path arrowok="t"/>
              </v:shape>
            </v:group>
            <v:group style="position:absolute;left:1848;top:-1856;width:2;height:80" coordorigin="1848,-1856" coordsize="2,80">
              <v:shape style="position:absolute;left:1848;top:-1856;width:2;height:80" coordorigin="1848,-1856" coordsize="0,80" path="m1848,-1776l1848,-1856e" filled="false" stroked="true" strokeweight=".748pt" strokecolor="#939598">
                <v:path arrowok="t"/>
              </v:shape>
            </v:group>
            <v:group style="position:absolute;left:1808;top:-1856;width:2;height:80" coordorigin="1808,-1856" coordsize="2,80">
              <v:shape style="position:absolute;left:1808;top:-1856;width:2;height:80" coordorigin="1808,-1856" coordsize="0,80" path="m1808,-1776l1808,-1856e" filled="false" stroked="true" strokeweight=".748pt" strokecolor="#939598">
                <v:path arrowok="t"/>
              </v:shape>
            </v:group>
            <v:group style="position:absolute;left:1768;top:-1856;width:2;height:80" coordorigin="1768,-1856" coordsize="2,80">
              <v:shape style="position:absolute;left:1768;top:-1856;width:2;height:80" coordorigin="1768,-1856" coordsize="1,80" path="m1768,-1776l1768,-1856e" filled="false" stroked="true" strokeweight=".748pt" strokecolor="#939598">
                <v:path arrowok="t"/>
              </v:shape>
            </v:group>
            <v:group style="position:absolute;left:1728;top:-1856;width:2;height:80" coordorigin="1728,-1856" coordsize="2,80">
              <v:shape style="position:absolute;left:1728;top:-1856;width:2;height:80" coordorigin="1728,-1856" coordsize="0,80" path="m1728,-1776l1728,-1856e" filled="false" stroked="true" strokeweight=".748pt" strokecolor="#939598">
                <v:path arrowok="t"/>
              </v:shape>
            </v:group>
            <v:group style="position:absolute;left:1688;top:-1856;width:2;height:80" coordorigin="1688,-1856" coordsize="2,80">
              <v:shape style="position:absolute;left:1688;top:-1856;width:2;height:80" coordorigin="1688,-1856" coordsize="0,80" path="m1688,-1776l1688,-1856e" filled="false" stroked="true" strokeweight=".748pt" strokecolor="#939598">
                <v:path arrowok="t"/>
              </v:shape>
            </v:group>
            <v:group style="position:absolute;left:1648;top:-1856;width:2;height:80" coordorigin="1648,-1856" coordsize="2,80">
              <v:shape style="position:absolute;left:1648;top:-1856;width:2;height:80" coordorigin="1648,-1856" coordsize="0,80" path="m1648,-1776l1648,-1856e" filled="false" stroked="true" strokeweight=".748pt" strokecolor="#939598">
                <v:path arrowok="t"/>
              </v:shape>
            </v:group>
            <v:group style="position:absolute;left:1608;top:-1856;width:2;height:80" coordorigin="1608,-1856" coordsize="2,80">
              <v:shape style="position:absolute;left:1608;top:-1856;width:2;height:80" coordorigin="1608,-1856" coordsize="0,80" path="m1608,-1776l1608,-1856e" filled="false" stroked="true" strokeweight=".748pt" strokecolor="#939598">
                <v:path arrowok="t"/>
              </v:shape>
            </v:group>
            <v:group style="position:absolute;left:1568;top:-1856;width:2;height:80" coordorigin="1568,-1856" coordsize="2,80">
              <v:shape style="position:absolute;left:1568;top:-1856;width:2;height:80" coordorigin="1568,-1856" coordsize="0,80" path="m1568,-1776l1568,-1856e" filled="false" stroked="true" strokeweight=".748pt" strokecolor="#939598">
                <v:path arrowok="t"/>
              </v:shape>
            </v:group>
            <v:group style="position:absolute;left:1528;top:-1856;width:2;height:80" coordorigin="1528,-1856" coordsize="2,80">
              <v:shape style="position:absolute;left:1528;top:-1856;width:2;height:80" coordorigin="1528,-1856" coordsize="0,80" path="m1528,-1776l1528,-1856e" filled="false" stroked="true" strokeweight=".748pt" strokecolor="#939598">
                <v:path arrowok="t"/>
              </v:shape>
            </v:group>
            <v:group style="position:absolute;left:1488;top:-1856;width:2;height:80" coordorigin="1488,-1856" coordsize="2,80">
              <v:shape style="position:absolute;left:1488;top:-1856;width:2;height:80" coordorigin="1488,-1856" coordsize="0,80" path="m1488,-1776l1488,-1856e" filled="false" stroked="true" strokeweight=".748pt" strokecolor="#939598">
                <v:path arrowok="t"/>
              </v:shape>
            </v:group>
            <v:group style="position:absolute;left:1448;top:-1856;width:2;height:80" coordorigin="1448,-1856" coordsize="2,80">
              <v:shape style="position:absolute;left:1448;top:-1856;width:2;height:80" coordorigin="1448,-1856" coordsize="0,80" path="m1448,-1776l1448,-1856e" filled="false" stroked="true" strokeweight=".748pt" strokecolor="#939598">
                <v:path arrowok="t"/>
              </v:shape>
            </v:group>
            <v:group style="position:absolute;left:1408;top:-1856;width:2;height:80" coordorigin="1408,-1856" coordsize="2,80">
              <v:shape style="position:absolute;left:1408;top:-1856;width:2;height:80" coordorigin="1408,-1856" coordsize="1,80" path="m1408,-1776l1408,-1856e" filled="false" stroked="true" strokeweight=".748pt" strokecolor="#939598">
                <v:path arrowok="t"/>
              </v:shape>
            </v:group>
            <v:group style="position:absolute;left:1368;top:-1856;width:2;height:80" coordorigin="1368,-1856" coordsize="2,80">
              <v:shape style="position:absolute;left:1368;top:-1856;width:2;height:80" coordorigin="1368,-1856" coordsize="0,80" path="m1368,-1776l1368,-1856e" filled="false" stroked="true" strokeweight=".748pt" strokecolor="#939598">
                <v:path arrowok="t"/>
              </v:shape>
            </v:group>
            <v:group style="position:absolute;left:1328;top:-1856;width:2;height:80" coordorigin="1328,-1856" coordsize="2,80">
              <v:shape style="position:absolute;left:1328;top:-1856;width:2;height:80" coordorigin="1328,-1856" coordsize="0,80" path="m1328,-1776l1328,-1856e" filled="false" stroked="true" strokeweight=".748pt" strokecolor="#939598">
                <v:path arrowok="t"/>
              </v:shape>
            </v:group>
            <v:group style="position:absolute;left:1288;top:-1856;width:2;height:80" coordorigin="1288,-1856" coordsize="2,80">
              <v:shape style="position:absolute;left:1288;top:-1856;width:2;height:80" coordorigin="1288,-1856" coordsize="0,80" path="m1288,-1776l1288,-1856e" filled="false" stroked="true" strokeweight=".748pt" strokecolor="#939598">
                <v:path arrowok="t"/>
              </v:shape>
            </v:group>
            <v:group style="position:absolute;left:1248;top:-1856;width:2;height:80" coordorigin="1248,-1856" coordsize="2,80">
              <v:shape style="position:absolute;left:1248;top:-1856;width:2;height:80" coordorigin="1248,-1856" coordsize="0,80" path="m1248,-1776l1248,-1856e" filled="false" stroked="true" strokeweight=".748pt" strokecolor="#939598">
                <v:path arrowok="t"/>
              </v:shape>
            </v:group>
            <v:group style="position:absolute;left:1208;top:-1856;width:2;height:80" coordorigin="1208,-1856" coordsize="2,80">
              <v:shape style="position:absolute;left:1208;top:-1856;width:2;height:80" coordorigin="1208,-1856" coordsize="0,80" path="m1208,-1776l1208,-1856e" filled="false" stroked="true" strokeweight=".748pt" strokecolor="#939598">
                <v:path arrowok="t"/>
              </v:shape>
            </v:group>
            <v:group style="position:absolute;left:1168;top:-1856;width:2;height:80" coordorigin="1168,-1856" coordsize="2,80">
              <v:shape style="position:absolute;left:1168;top:-1856;width:2;height:80" coordorigin="1168,-1856" coordsize="0,80" path="m1168,-1776l1168,-1856e" filled="false" stroked="true" strokeweight=".748pt" strokecolor="#939598">
                <v:path arrowok="t"/>
              </v:shape>
            </v:group>
            <v:group style="position:absolute;left:1128;top:-1856;width:2;height:80" coordorigin="1128,-1856" coordsize="2,80">
              <v:shape style="position:absolute;left:1128;top:-1856;width:2;height:80" coordorigin="1128,-1856" coordsize="0,80" path="m1128,-1776l1128,-1856e" filled="false" stroked="true" strokeweight=".748pt" strokecolor="#939598">
                <v:path arrowok="t"/>
              </v:shape>
            </v:group>
            <v:group style="position:absolute;left:1088;top:-1856;width:2;height:80" coordorigin="1088,-1856" coordsize="2,80">
              <v:shape style="position:absolute;left:1088;top:-1856;width:2;height:80" coordorigin="1088,-1856" coordsize="1,80" path="m1088,-1776l1088,-1856e" filled="false" stroked="true" strokeweight=".748pt" strokecolor="#939598">
                <v:path arrowok="t"/>
              </v:shape>
            </v:group>
            <v:group style="position:absolute;left:1048;top:-1856;width:2;height:80" coordorigin="1048,-1856" coordsize="2,80">
              <v:shape style="position:absolute;left:1048;top:-1856;width:2;height:80" coordorigin="1048,-1856" coordsize="0,80" path="m1048,-1776l1048,-1856e" filled="false" stroked="true" strokeweight=".748pt" strokecolor="#939598">
                <v:path arrowok="t"/>
              </v:shape>
            </v:group>
            <v:group style="position:absolute;left:1008;top:-1856;width:2;height:80" coordorigin="1008,-1856" coordsize="2,80">
              <v:shape style="position:absolute;left:1008;top:-1856;width:2;height:80" coordorigin="1008,-1856" coordsize="0,80" path="m1008,-1776l1008,-1856e" filled="false" stroked="true" strokeweight=".748pt" strokecolor="#939598">
                <v:path arrowok="t"/>
              </v:shape>
            </v:group>
            <v:group style="position:absolute;left:968;top:-1856;width:2;height:80" coordorigin="968,-1856" coordsize="2,80">
              <v:shape style="position:absolute;left:968;top:-1856;width:2;height:80" coordorigin="968,-1856" coordsize="0,80" path="m968,-1776l968,-1856e" filled="false" stroked="true" strokeweight=".748pt" strokecolor="#939598">
                <v:path arrowok="t"/>
              </v:shape>
            </v:group>
            <v:group style="position:absolute;left:928;top:-1856;width:2;height:80" coordorigin="928,-1856" coordsize="2,80">
              <v:shape style="position:absolute;left:928;top:-1856;width:2;height:80" coordorigin="928,-1856" coordsize="0,80" path="m928,-1776l928,-1856e" filled="false" stroked="true" strokeweight=".748pt" strokecolor="#939598">
                <v:path arrowok="t"/>
              </v:shape>
            </v:group>
            <v:group style="position:absolute;left:888;top:-1856;width:2;height:80" coordorigin="888,-1856" coordsize="2,80">
              <v:shape style="position:absolute;left:888;top:-1856;width:2;height:80" coordorigin="888,-1856" coordsize="0,80" path="m888,-1776l888,-1856e" filled="false" stroked="true" strokeweight=".748pt" strokecolor="#939598">
                <v:path arrowok="t"/>
              </v:shape>
            </v:group>
            <v:group style="position:absolute;left:848;top:-1856;width:2;height:80" coordorigin="848,-1856" coordsize="2,80">
              <v:shape style="position:absolute;left:848;top:-1856;width:2;height:80" coordorigin="848,-1856" coordsize="0,80" path="m848,-1776l848,-1856e" filled="false" stroked="true" strokeweight=".748pt" strokecolor="#939598">
                <v:path arrowok="t"/>
              </v:shape>
            </v:group>
            <v:group style="position:absolute;left:808;top:-1856;width:2;height:80" coordorigin="808,-1856" coordsize="2,80">
              <v:shape style="position:absolute;left:808;top:-1856;width:2;height:80" coordorigin="808,-1856" coordsize="0,80" path="m808,-1776l808,-1856e" filled="false" stroked="true" strokeweight=".748pt" strokecolor="#939598">
                <v:path arrowok="t"/>
              </v:shape>
            </v:group>
            <v:group style="position:absolute;left:768;top:-1856;width:2;height:80" coordorigin="768,-1856" coordsize="2,80">
              <v:shape style="position:absolute;left:768;top:-1856;width:2;height:80" coordorigin="768,-1856" coordsize="0,80" path="m768,-1776l768,-1856e" filled="false" stroked="true" strokeweight=".748pt" strokecolor="#939598">
                <v:path arrowok="t"/>
              </v:shape>
            </v:group>
            <v:group style="position:absolute;left:728;top:-1856;width:2;height:80" coordorigin="728,-1856" coordsize="2,80">
              <v:shape style="position:absolute;left:728;top:-1856;width:2;height:80" coordorigin="728,-1856" coordsize="1,80" path="m728,-1776l728,-1856e" filled="false" stroked="true" strokeweight=".748pt" strokecolor="#939598">
                <v:path arrowok="t"/>
              </v:shape>
            </v:group>
            <v:group style="position:absolute;left:688;top:-1856;width:2;height:80" coordorigin="688,-1856" coordsize="2,80">
              <v:shape style="position:absolute;left:688;top:-1856;width:2;height:80" coordorigin="688,-1856" coordsize="0,80" path="m688,-1776l688,-1856e" filled="false" stroked="true" strokeweight=".748pt" strokecolor="#939598">
                <v:path arrowok="t"/>
              </v:shape>
            </v:group>
            <v:group style="position:absolute;left:648;top:-1856;width:2;height:80" coordorigin="648,-1856" coordsize="2,80">
              <v:shape style="position:absolute;left:648;top:-1856;width:2;height:80" coordorigin="648,-1856" coordsize="0,80" path="m648,-1776l648,-1856e" filled="false" stroked="true" strokeweight=".748pt" strokecolor="#939598">
                <v:path arrowok="t"/>
              </v:shape>
            </v:group>
            <v:group style="position:absolute;left:608;top:-1856;width:2;height:80" coordorigin="608,-1856" coordsize="2,80">
              <v:shape style="position:absolute;left:608;top:-1856;width:2;height:80" coordorigin="608,-1856" coordsize="0,80" path="m608,-1776l608,-1856e" filled="false" stroked="true" strokeweight=".748pt" strokecolor="#939598">
                <v:path arrowok="t"/>
              </v:shape>
            </v:group>
            <v:group style="position:absolute;left:568;top:-1856;width:2;height:80" coordorigin="568,-1856" coordsize="2,80">
              <v:shape style="position:absolute;left:568;top:-1856;width:2;height:80" coordorigin="568,-1856" coordsize="0,80" path="m568,-1776l568,-1856e" filled="false" stroked="true" strokeweight=".748pt" strokecolor="#939598">
                <v:path arrowok="t"/>
              </v:shape>
            </v:group>
            <v:group style="position:absolute;left:528;top:-1856;width:2;height:80" coordorigin="528,-1856" coordsize="2,80">
              <v:shape style="position:absolute;left:528;top:-1856;width:2;height:80" coordorigin="528,-1856" coordsize="0,80" path="m528,-1776l528,-1856e" filled="false" stroked="true" strokeweight=".748pt" strokecolor="#939598">
                <v:path arrowok="t"/>
              </v:shape>
            </v:group>
            <v:group style="position:absolute;left:488;top:-1856;width:2;height:80" coordorigin="488,-1856" coordsize="2,80">
              <v:shape style="position:absolute;left:488;top:-1856;width:2;height:80" coordorigin="488,-1856" coordsize="0,80" path="m488,-1776l488,-1856e" filled="false" stroked="true" strokeweight=".748pt" strokecolor="#939598">
                <v:path arrowok="t"/>
              </v:shape>
            </v:group>
            <v:group style="position:absolute;left:448;top:-1856;width:2;height:80" coordorigin="448,-1856" coordsize="2,80">
              <v:shape style="position:absolute;left:448;top:-1856;width:2;height:80" coordorigin="448,-1856" coordsize="0,80" path="m448,-1776l448,-1856e" filled="false" stroked="true" strokeweight=".748pt" strokecolor="#939598">
                <v:path arrowok="t"/>
              </v:shape>
            </v:group>
            <v:group style="position:absolute;left:408;top:-1856;width:2;height:80" coordorigin="408,-1856" coordsize="2,80">
              <v:shape style="position:absolute;left:408;top:-1856;width:2;height:80" coordorigin="408,-1856" coordsize="0,80" path="m408,-1776l408,-1856e" filled="false" stroked="true" strokeweight=".748pt" strokecolor="#939598">
                <v:path arrowok="t"/>
              </v:shape>
            </v:group>
            <v:group style="position:absolute;left:368;top:-1856;width:2;height:80" coordorigin="368,-1856" coordsize="2,80">
              <v:shape style="position:absolute;left:368;top:-1856;width:2;height:80" coordorigin="368,-1856" coordsize="1,80" path="m368,-1776l368,-1856e" filled="false" stroked="true" strokeweight=".748pt" strokecolor="#939598">
                <v:path arrowok="t"/>
              </v:shape>
            </v:group>
            <v:group style="position:absolute;left:328;top:-1856;width:2;height:80" coordorigin="328,-1856" coordsize="2,80">
              <v:shape style="position:absolute;left:328;top:-1856;width:2;height:80" coordorigin="328,-1856" coordsize="0,80" path="m328,-1776l328,-1856e" filled="false" stroked="true" strokeweight=".748pt" strokecolor="#939598">
                <v:path arrowok="t"/>
              </v:shape>
            </v:group>
            <v:group style="position:absolute;left:288;top:-1856;width:2;height:80" coordorigin="288,-1856" coordsize="2,80">
              <v:shape style="position:absolute;left:288;top:-1856;width:2;height:80" coordorigin="288,-1856" coordsize="0,80" path="m288,-1776l288,-1856e" filled="false" stroked="true" strokeweight=".748pt" strokecolor="#939598">
                <v:path arrowok="t"/>
              </v:shape>
            </v:group>
            <v:group style="position:absolute;left:248;top:-1856;width:2;height:80" coordorigin="248,-1856" coordsize="2,80">
              <v:shape style="position:absolute;left:248;top:-1856;width:2;height:80" coordorigin="248,-1856" coordsize="0,80" path="m248,-1776l248,-1856e" filled="false" stroked="true" strokeweight=".748pt" strokecolor="#939598">
                <v:path arrowok="t"/>
              </v:shape>
            </v:group>
            <v:group style="position:absolute;left:208;top:-1856;width:2;height:80" coordorigin="208,-1856" coordsize="2,80">
              <v:shape style="position:absolute;left:208;top:-1856;width:2;height:80" coordorigin="208,-1856" coordsize="0,80" path="m208,-1776l208,-1856e" filled="false" stroked="true" strokeweight=".748pt" strokecolor="#939598">
                <v:path arrowok="t"/>
              </v:shape>
            </v:group>
            <v:group style="position:absolute;left:168;top:-1856;width:2;height:80" coordorigin="168,-1856" coordsize="2,80">
              <v:shape style="position:absolute;left:168;top:-1856;width:2;height:80" coordorigin="168,-1856" coordsize="0,80" path="m168,-1776l168,-1856e" filled="false" stroked="true" strokeweight=".748pt" strokecolor="#939598">
                <v:path arrowok="t"/>
              </v:shape>
            </v:group>
            <v:group style="position:absolute;left:128;top:-1856;width:2;height:80" coordorigin="128,-1856" coordsize="2,80">
              <v:shape style="position:absolute;left:128;top:-1856;width:2;height:80" coordorigin="128,-1856" coordsize="0,80" path="m128,-1776l128,-1856e" filled="false" stroked="true" strokeweight=".748pt" strokecolor="#939598">
                <v:path arrowok="t"/>
              </v:shape>
            </v:group>
            <v:group style="position:absolute;left:88;top:-1856;width:2;height:80" coordorigin="88,-1856" coordsize="2,80">
              <v:shape style="position:absolute;left:88;top:-1856;width:2;height:80" coordorigin="88,-1856" coordsize="0,80" path="m88,-1776l88,-1856e" filled="false" stroked="true" strokeweight=".748pt" strokecolor="#939598">
                <v:path arrowok="t"/>
              </v:shape>
            </v:group>
            <v:group style="position:absolute;left:47;top:-1856;width:2;height:80" coordorigin="47,-1856" coordsize="2,80">
              <v:shape style="position:absolute;left:47;top:-1856;width:2;height:80" coordorigin="47,-1856" coordsize="0,80" path="m48,-1776l47,-1856e" filled="false" stroked="true" strokeweight=".748pt" strokecolor="#939598">
                <v:path arrowok="t"/>
              </v:shape>
            </v:group>
            <v:group style="position:absolute;left:7;top:-1856;width:2;height:80" coordorigin="7,-1856" coordsize="2,80">
              <v:shape style="position:absolute;left:7;top:-1856;width:2;height:80" coordorigin="7,-1856" coordsize="0,80" path="m7,-1776l7,-1856e" filled="false" stroked="true" strokeweight=".748pt" strokecolor="#939598">
                <v:path arrowok="t"/>
              </v:shape>
            </v:group>
            <w10:wrap type="none"/>
          </v:group>
        </w:pict>
      </w:r>
      <w:r>
        <w:rPr>
          <w:spacing w:val="12"/>
          <w:w w:val="90"/>
        </w:rPr>
        <w:t>Lake Tyers State</w:t>
      </w:r>
      <w:r>
        <w:rPr>
          <w:spacing w:val="-58"/>
          <w:w w:val="90"/>
        </w:rPr>
        <w:t> </w:t>
      </w:r>
      <w:r>
        <w:rPr>
          <w:spacing w:val="17"/>
          <w:w w:val="90"/>
        </w:rPr>
        <w:t>Park</w:t>
      </w:r>
      <w:r>
        <w:rPr/>
      </w:r>
    </w:p>
    <w:p>
      <w:pPr>
        <w:pStyle w:val="Heading4"/>
        <w:spacing w:line="240" w:lineRule="auto" w:before="98"/>
        <w:ind w:left="935" w:right="988"/>
        <w:jc w:val="left"/>
      </w:pPr>
      <w:r>
        <w:rPr>
          <w:color w:val="A4590C"/>
          <w:spacing w:val="26"/>
          <w:w w:val="85"/>
        </w:rPr>
        <w:t>Krauatungalung</w:t>
      </w:r>
      <w:r>
        <w:rPr>
          <w:color w:val="A4590C"/>
          <w:spacing w:val="7"/>
          <w:w w:val="85"/>
        </w:rPr>
        <w:t> </w:t>
      </w:r>
      <w:r>
        <w:rPr>
          <w:color w:val="A4590C"/>
          <w:spacing w:val="26"/>
          <w:w w:val="85"/>
        </w:rPr>
        <w:t>Country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6"/>
          <w:szCs w:val="26"/>
        </w:rPr>
      </w:pPr>
    </w:p>
    <w:p>
      <w:pPr>
        <w:spacing w:line="1591" w:lineRule="exact"/>
        <w:ind w:left="89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31"/>
          <w:sz w:val="20"/>
          <w:szCs w:val="20"/>
        </w:rPr>
        <w:pict>
          <v:group style="width:520.6pt;height:79.6pt;mso-position-horizontal-relative:char;mso-position-vertical-relative:line" coordorigin="0,0" coordsize="10412,1592">
            <v:group style="position:absolute;left:0;top:0;width:10412;height:1592" coordorigin="0,0" coordsize="10412,1592">
              <v:shape style="position:absolute;left:0;top:0;width:10412;height:1592" coordorigin="0,0" coordsize="10412,1592" path="m0,0l10411,0,10411,1591,0,1591,0,0xe" filled="true" fillcolor="#000000" stroked="false">
                <v:path arrowok="t"/>
                <v:fill type="solid"/>
              </v:shape>
            </v:group>
            <v:group style="position:absolute;left:51;top:48;width:10028;height:1215" coordorigin="51,48" coordsize="10028,1215">
              <v:shape style="position:absolute;left:51;top:48;width:10028;height:1215" coordorigin="51,48" coordsize="10028,1215" path="m51,1263l10079,1263,10079,48,51,48,51,1263xe" filled="true" fillcolor="#f4e5d8" stroked="false">
                <v:path arrowok="t"/>
                <v:fill type="solid"/>
              </v:shape>
              <v:shape style="position:absolute;left:26;top:24;width:10054;height:1239" type="#_x0000_t202" filled="false" stroked="false">
                <v:textbox inset="0,0,0,0">
                  <w:txbxContent>
                    <w:p>
                      <w:pPr>
                        <w:spacing w:before="80"/>
                        <w:ind w:left="245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w w:val="105"/>
                          <w:sz w:val="22"/>
                        </w:rPr>
                        <w:t>ø</w:t>
                      </w:r>
                      <w:r>
                        <w:rPr>
                          <w:rFonts w:ascii="Arial" w:hAnsi="Arial"/>
                          <w:sz w:val="22"/>
                        </w:rPr>
                        <w:t>  </w:t>
                      </w:r>
                      <w:r>
                        <w:rPr>
                          <w:rFonts w:ascii="Arial" w:hAnsi="Arial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z w:val="22"/>
                        </w:rPr>
                        <w:t>8,500 hec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  <w:t>a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es </w:t>
                      </w:r>
                      <w:r>
                        <w:rPr>
                          <w:rFonts w:ascii="Calibri" w:hAnsi="Calibri"/>
                          <w:spacing w:val="-4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sz w:val="22"/>
                        </w:rPr>
                        <w:t>x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  <w:t>ending f</w:t>
                      </w:r>
                      <w:r>
                        <w:rPr>
                          <w:rFonts w:ascii="Calibri" w:hAns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om La</w:t>
                      </w:r>
                      <w:r>
                        <w:rPr>
                          <w:rFonts w:ascii="Calibri" w:hAnsi="Calibri"/>
                          <w:spacing w:val="-8"/>
                          <w:sz w:val="22"/>
                        </w:rPr>
                        <w:t>k</w:t>
                      </w:r>
                      <w:r>
                        <w:rPr>
                          <w:rFonts w:ascii="Calibri" w:hAnsi="Calibri"/>
                          <w:sz w:val="22"/>
                        </w:rPr>
                        <w:t>e </w:t>
                      </w:r>
                      <w:r>
                        <w:rPr>
                          <w:rFonts w:ascii="Calibri" w:hAnsi="Calibri"/>
                          <w:spacing w:val="-10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y</w:t>
                      </w:r>
                      <w:r>
                        <w:rPr>
                          <w:rFonts w:ascii="Calibri" w:hAnsi="Calibri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s Beach 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  <w:t>o Mou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n</w:t>
                      </w:r>
                      <w:r>
                        <w:rPr>
                          <w:rFonts w:ascii="Calibri" w:hAnsi="Calibri"/>
                          <w:sz w:val="22"/>
                        </w:rPr>
                        <w:t>t N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o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w</w:t>
                      </w:r>
                      <w:r>
                        <w:rPr>
                          <w:rFonts w:ascii="Calibri" w:hAnsi="Calibri"/>
                          <w:sz w:val="22"/>
                        </w:rPr>
                        <w:t>a N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o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w</w:t>
                      </w:r>
                      <w:r>
                        <w:rPr>
                          <w:rFonts w:ascii="Calibri" w:hAnsi="Calibri"/>
                          <w:sz w:val="22"/>
                        </w:rPr>
                        <w:t>a, sur</w:t>
                      </w:r>
                      <w:r>
                        <w:rPr>
                          <w:rFonts w:ascii="Calibri" w:hAns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ounding La</w:t>
                      </w:r>
                      <w:r>
                        <w:rPr>
                          <w:rFonts w:ascii="Calibri" w:hAnsi="Calibri"/>
                          <w:spacing w:val="-7"/>
                          <w:sz w:val="22"/>
                        </w:rPr>
                        <w:t>k</w:t>
                      </w:r>
                      <w:r>
                        <w:rPr>
                          <w:rFonts w:ascii="Calibri" w:hAnsi="Calibri"/>
                          <w:sz w:val="22"/>
                        </w:rPr>
                        <w:t>e </w:t>
                      </w:r>
                      <w:r>
                        <w:rPr>
                          <w:rFonts w:ascii="Calibri" w:hAnsi="Calibri"/>
                          <w:spacing w:val="-10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y</w:t>
                      </w:r>
                      <w:r>
                        <w:rPr>
                          <w:rFonts w:ascii="Calibri" w:hAnsi="Calibri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s mission</w:t>
                      </w:r>
                    </w:p>
                    <w:p>
                      <w:pPr>
                        <w:spacing w:before="108"/>
                        <w:ind w:left="245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w w:val="105"/>
                          <w:sz w:val="22"/>
                        </w:rPr>
                        <w:t>ø</w:t>
                      </w:r>
                      <w:r>
                        <w:rPr>
                          <w:rFonts w:ascii="Arial" w:hAnsi="Arial"/>
                          <w:sz w:val="22"/>
                        </w:rPr>
                        <w:t>  </w:t>
                      </w:r>
                      <w:r>
                        <w:rPr>
                          <w:rFonts w:ascii="Arial" w:hAnsi="Arial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8"/>
                          <w:w w:val="100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all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eu</w:t>
                      </w:r>
                      <w:r>
                        <w:rPr>
                          <w:rFonts w:ascii="Calibri" w:hAnsi="Calibri"/>
                          <w:spacing w:val="-2"/>
                          <w:w w:val="99"/>
                          <w:sz w:val="22"/>
                        </w:rPr>
                        <w:t>c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aly</w:t>
                      </w:r>
                      <w:r>
                        <w:rPr>
                          <w:rFonts w:ascii="Calibri" w:hAnsi="Calibri"/>
                          <w:spacing w:val="-1"/>
                          <w:w w:val="100"/>
                          <w:sz w:val="22"/>
                        </w:rPr>
                        <w:t>p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5"/>
                          <w:w w:val="100"/>
                          <w:sz w:val="22"/>
                        </w:rPr>
                        <w:t>f</w:t>
                      </w:r>
                      <w:r>
                        <w:rPr>
                          <w:rFonts w:ascii="Calibri" w:hAnsi="Calibri"/>
                          <w:spacing w:val="-1"/>
                          <w:w w:val="99"/>
                          <w:sz w:val="22"/>
                        </w:rPr>
                        <w:t>o</w:t>
                      </w:r>
                      <w:r>
                        <w:rPr>
                          <w:rFonts w:ascii="Calibri" w:hAnsi="Calibri"/>
                          <w:spacing w:val="-3"/>
                          <w:w w:val="99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spacing w:val="-3"/>
                          <w:w w:val="99"/>
                          <w:sz w:val="22"/>
                        </w:rPr>
                        <w:t>s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ts</w:t>
                      </w:r>
                      <w:r>
                        <w:rPr>
                          <w:rFonts w:ascii="Calibri" w:hAnsi="Calibri"/>
                          <w:spacing w:val="-1"/>
                          <w:w w:val="100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and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w w:val="100"/>
                          <w:sz w:val="22"/>
                        </w:rPr>
                        <w:t>sand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y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beaches</w:t>
                      </w:r>
                      <w:r>
                        <w:rPr>
                          <w:rFonts w:ascii="Calibri" w:hAnsi="Calibri"/>
                          <w:sz w:val="22"/>
                        </w:rPr>
                      </w:r>
                    </w:p>
                    <w:p>
                      <w:pPr>
                        <w:spacing w:before="108"/>
                        <w:ind w:left="245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w w:val="105"/>
                          <w:sz w:val="22"/>
                        </w:rPr>
                        <w:t>ø</w:t>
                      </w:r>
                      <w:r>
                        <w:rPr>
                          <w:rFonts w:ascii="Arial" w:hAnsi="Arial"/>
                          <w:sz w:val="22"/>
                        </w:rPr>
                        <w:t>  </w:t>
                      </w:r>
                      <w:r>
                        <w:rPr>
                          <w:rFonts w:ascii="Arial" w:hAnsi="Arial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z w:val="22"/>
                        </w:rPr>
                        <w:t>Legisl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a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  <w:t>ed as a S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tat</w:t>
                      </w:r>
                      <w:r>
                        <w:rPr>
                          <w:rFonts w:ascii="Calibri" w:hAnsi="Calibri"/>
                          <w:sz w:val="22"/>
                        </w:rPr>
                        <w:t>e 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P</w:t>
                      </w:r>
                      <w:r>
                        <w:rPr>
                          <w:rFonts w:ascii="Calibri" w:hAnsi="Calibri"/>
                          <w:sz w:val="22"/>
                        </w:rPr>
                        <w:t>ark in 2013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position w:val="-31"/>
          <w:sz w:val="20"/>
          <w:szCs w:val="20"/>
        </w:rPr>
      </w:r>
    </w:p>
    <w:p>
      <w:pPr>
        <w:spacing w:line="240" w:lineRule="auto" w:before="11"/>
        <w:rPr>
          <w:rFonts w:ascii="Arial" w:hAnsi="Arial" w:cs="Arial" w:eastAsia="Arial"/>
          <w:sz w:val="13"/>
          <w:szCs w:val="13"/>
        </w:rPr>
      </w:pPr>
    </w:p>
    <w:p>
      <w:pPr>
        <w:spacing w:line="8980" w:lineRule="exact"/>
        <w:ind w:left="85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179"/>
          <w:sz w:val="20"/>
          <w:szCs w:val="20"/>
        </w:rPr>
        <w:pict>
          <v:group style="width:522.2pt;height:449.05pt;mso-position-horizontal-relative:char;mso-position-vertical-relative:line" coordorigin="0,0" coordsize="10444,8981">
            <v:shape style="position:absolute;left:0;top:0;width:5495;height:4479" type="#_x0000_t75" stroked="false">
              <v:imagedata r:id="rId77" o:title=""/>
            </v:shape>
            <v:group style="position:absolute;left:4880;top:3193;width:1925;height:1309" coordorigin="4880,3193" coordsize="1925,1309">
              <v:shape style="position:absolute;left:4880;top:3193;width:1925;height:1309" coordorigin="4880,3193" coordsize="1925,1309" path="m6049,4474l6027,4501,6027,4501,6028,4502,6049,4474xe" filled="true" fillcolor="#c7c8ca" stroked="false">
                <v:path arrowok="t"/>
                <v:fill type="solid"/>
              </v:shape>
              <v:shape style="position:absolute;left:4880;top:3193;width:1925;height:1309" coordorigin="4880,3193" coordsize="1925,1309" path="m5607,3477l5687,3514,5747,3545,5841,3607,5908,3671,5953,3744,5984,3830,6006,3935,6016,3996,6027,4063,6036,4130,6044,4189,6054,4289,6058,4365,6058,4395,6057,4420,6055,4441,6053,4458,6050,4472,6049,4474,6804,3585,6337,3583,6247,3581,6165,3578,6091,3574,6023,3569,5959,3562,5899,3554,5786,3531,5674,3500,5615,3480,5607,3477xe" filled="true" fillcolor="#c7c8ca" stroked="false">
                <v:path arrowok="t"/>
                <v:fill type="solid"/>
              </v:shape>
              <v:shape style="position:absolute;left:4880;top:3193;width:1925;height:1309" coordorigin="4880,3193" coordsize="1925,1309" path="m5233,3331l5487,3433,5553,3458,5607,3477,5540,3449,5450,3413,5348,3374,5233,3331xe" filled="true" fillcolor="#c7c8ca" stroked="false">
                <v:path arrowok="t"/>
                <v:fill type="solid"/>
              </v:shape>
              <v:shape style="position:absolute;left:4880;top:3193;width:1925;height:1309" coordorigin="4880,3193" coordsize="1925,1309" path="m4881,3193l4966,3234,5233,3331,4986,3232,4920,3206,4900,3199,4887,3194,4881,3193xe" filled="true" fillcolor="#c7c8ca" stroked="false">
                <v:path arrowok="t"/>
                <v:fill type="solid"/>
              </v:shape>
            </v:group>
            <v:group style="position:absolute;left:5958;top:973;width:4486;height:4090" coordorigin="5958,973" coordsize="4486,4090">
              <v:shape style="position:absolute;left:5958;top:973;width:4486;height:4090" coordorigin="5958,973" coordsize="4486,4090" path="m5958,973l10443,973,10443,5063,5958,5063,5958,973xe" filled="true" fillcolor="#000000" stroked="false">
                <v:path arrowok="t"/>
                <v:fill type="solid"/>
              </v:shape>
            </v:group>
            <v:group style="position:absolute;left:6009;top:1024;width:4105;height:3713" coordorigin="6009,1024" coordsize="4105,3713">
              <v:shape style="position:absolute;left:6009;top:1024;width:4105;height:3713" coordorigin="6009,1024" coordsize="4105,3713" path="m6009,1024l6009,4737,10113,4737,10113,1024,6009,1024xe" filled="true" fillcolor="#c7c8ca" stroked="false">
                <v:path arrowok="t"/>
                <v:fill type="solid"/>
              </v:shape>
              <v:shape style="position:absolute;left:6085;top:1109;width:3940;height:3544" type="#_x0000_t75" stroked="false">
                <v:imagedata r:id="rId78" o:title=""/>
              </v:shape>
            </v:group>
            <v:group style="position:absolute;left:2403;top:3652;width:1175;height:1883" coordorigin="2403,3652" coordsize="1175,1883">
              <v:shape style="position:absolute;left:2403;top:3652;width:1175;height:1883" coordorigin="2403,3652" coordsize="1175,1883" path="m3110,4427l3111,4440,3115,4516,3116,4583,3113,4642,3095,4742,3061,4823,3009,4893,2937,4960,2845,5032,2791,5073,2736,5113,2687,5147,2604,5203,2538,5242,2470,5276,2438,5286,3578,5535,3457,5307,3406,5210,3360,5121,3320,5041,3284,4968,3252,4900,3225,4837,3201,4778,3180,4721,3147,4611,3122,4497,3112,4436,3110,4427xe" filled="true" fillcolor="#c7c8ca" stroked="false">
                <v:path arrowok="t"/>
                <v:fill type="solid"/>
              </v:shape>
              <v:shape style="position:absolute;left:2403;top:3652;width:1175;height:1883" coordorigin="2403,3652" coordsize="1175,1883" path="m2403,5279l2421,5288,2430,5288,2438,5286,2403,5279xe" filled="true" fillcolor="#c7c8ca" stroked="false">
                <v:path arrowok="t"/>
                <v:fill type="solid"/>
              </v:shape>
              <v:shape style="position:absolute;left:2403;top:3652;width:1175;height:1883" coordorigin="2403,3652" coordsize="1175,1883" path="m3064,4028l3075,4139,3084,4224,3093,4301,3102,4371,3110,4427,3104,4354,3094,4258,3080,4151,3064,4028xe" filled="true" fillcolor="#c7c8ca" stroked="false">
                <v:path arrowok="t"/>
                <v:fill type="solid"/>
              </v:shape>
              <v:shape style="position:absolute;left:2403;top:3652;width:1175;height:1883" coordorigin="2403,3652" coordsize="1175,1883" path="m3020,3652l3020,3656,3020,3665,3020,3676,3025,3748,3046,3896,3064,4028,3056,3955,3048,3879,3041,3816,3031,3724,3022,3659,3021,3652,3020,3652xe" filled="true" fillcolor="#c7c8ca" stroked="false">
                <v:path arrowok="t"/>
                <v:fill type="solid"/>
              </v:shape>
            </v:group>
            <v:group style="position:absolute;left:643;top:4948;width:4090;height:4032" coordorigin="643,4948" coordsize="4090,4032">
              <v:shape style="position:absolute;left:643;top:4948;width:4090;height:4032" coordorigin="643,4948" coordsize="4090,4032" path="m643,4948l4733,4948,4733,8980,643,8980,643,4948xe" filled="true" fillcolor="#000000" stroked="false">
                <v:path arrowok="t"/>
                <v:fill type="solid"/>
              </v:shape>
            </v:group>
            <v:group style="position:absolute;left:694;top:5000;width:3713;height:3649" coordorigin="694,5000" coordsize="3713,3649">
              <v:shape style="position:absolute;left:694;top:5000;width:3713;height:3649" coordorigin="694,5000" coordsize="3713,3649" path="m4407,5000l694,5000,694,8649,4407,8649,4407,5000xe" filled="true" fillcolor="#c7c8ca" stroked="false">
                <v:path arrowok="t"/>
                <v:fill type="solid"/>
              </v:shape>
              <v:shape style="position:absolute;left:779;top:5104;width:3544;height:3456" type="#_x0000_t75" stroked="false">
                <v:imagedata r:id="rId79" o:title=""/>
              </v:shape>
              <v:shape style="position:absolute;left:5102;top:5192;width:5012;height:3457" type="#_x0000_t202" filled="true" fillcolor="#f4e5d8" stroked="false">
                <v:textbox inset="0,0,0,0">
                  <w:txbxContent>
                    <w:p>
                      <w:pPr>
                        <w:spacing w:before="119"/>
                        <w:ind w:left="138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color w:val="A4590C"/>
                          <w:sz w:val="24"/>
                        </w:rPr>
                        <w:t>H</w:t>
                      </w:r>
                      <w:r>
                        <w:rPr>
                          <w:rFonts w:ascii="Calibri"/>
                          <w:color w:val="A4590C"/>
                          <w:spacing w:val="-1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A4590C"/>
                          <w:sz w:val="24"/>
                        </w:rPr>
                        <w:t>w Bung </w:t>
                      </w:r>
                      <w:r>
                        <w:rPr>
                          <w:rFonts w:ascii="Calibri"/>
                          <w:color w:val="A4590C"/>
                          <w:spacing w:val="-16"/>
                          <w:sz w:val="24"/>
                        </w:rPr>
                        <w:t>Y</w:t>
                      </w:r>
                      <w:r>
                        <w:rPr>
                          <w:rFonts w:ascii="Calibri"/>
                          <w:color w:val="A4590C"/>
                          <w:sz w:val="24"/>
                        </w:rPr>
                        <w:t>arnda </w:t>
                      </w:r>
                      <w:r>
                        <w:rPr>
                          <w:rFonts w:ascii="Calibri"/>
                          <w:color w:val="A4590C"/>
                          <w:spacing w:val="-3"/>
                          <w:sz w:val="24"/>
                        </w:rPr>
                        <w:t>w</w:t>
                      </w:r>
                      <w:r>
                        <w:rPr>
                          <w:rFonts w:ascii="Calibri"/>
                          <w:color w:val="A4590C"/>
                          <w:sz w:val="24"/>
                        </w:rPr>
                        <w:t>as </w:t>
                      </w:r>
                      <w:r>
                        <w:rPr>
                          <w:rFonts w:ascii="Calibri"/>
                          <w:color w:val="A4590C"/>
                          <w:spacing w:val="-5"/>
                          <w:sz w:val="24"/>
                        </w:rPr>
                        <w:t>f</w:t>
                      </w:r>
                      <w:r>
                        <w:rPr>
                          <w:rFonts w:ascii="Calibri"/>
                          <w:color w:val="A4590C"/>
                          <w:sz w:val="24"/>
                        </w:rPr>
                        <w:t>ormed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  <w:p>
                      <w:pPr>
                        <w:spacing w:line="264" w:lineRule="exact" w:before="215"/>
                        <w:ind w:left="138" w:right="378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pacing w:val="-3"/>
                          <w:sz w:val="22"/>
                        </w:rPr>
                        <w:t>Nar</w:t>
                      </w:r>
                      <w:r>
                        <w:rPr>
                          <w:rFonts w:ascii="Calibri"/>
                          <w:spacing w:val="-7"/>
                          <w:sz w:val="22"/>
                        </w:rPr>
                        <w:t>k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abun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g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dha</w:t>
                      </w:r>
                      <w:r>
                        <w:rPr>
                          <w:rFonts w:ascii="Calibri"/>
                          <w:sz w:val="22"/>
                        </w:rPr>
                        <w:t>,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th</w:t>
                      </w:r>
                      <w:r>
                        <w:rPr>
                          <w:rFonts w:ascii="Calibri"/>
                          <w:sz w:val="22"/>
                        </w:rPr>
                        <w:t>e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sea</w:t>
                      </w:r>
                      <w:r>
                        <w:rPr>
                          <w:rFonts w:ascii="Calibri"/>
                          <w:sz w:val="22"/>
                        </w:rPr>
                        <w:t>,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w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a</w:t>
                      </w:r>
                      <w:r>
                        <w:rPr>
                          <w:rFonts w:ascii="Calibri"/>
                          <w:sz w:val="22"/>
                        </w:rPr>
                        <w:t>s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2"/>
                          <w:w w:val="98"/>
                          <w:sz w:val="22"/>
                        </w:rPr>
                        <w:t>ti</w:t>
                      </w:r>
                      <w:r>
                        <w:rPr>
                          <w:rFonts w:ascii="Calibri"/>
                          <w:spacing w:val="-6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e</w:t>
                      </w:r>
                      <w:r>
                        <w:rPr>
                          <w:rFonts w:ascii="Calibri"/>
                          <w:sz w:val="22"/>
                        </w:rPr>
                        <w:t>d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f</w:t>
                      </w:r>
                      <w:r>
                        <w:rPr>
                          <w:rFonts w:ascii="Calibri"/>
                          <w:spacing w:val="-6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o</w:t>
                      </w:r>
                      <w:r>
                        <w:rPr>
                          <w:rFonts w:ascii="Calibri"/>
                          <w:sz w:val="22"/>
                        </w:rPr>
                        <w:t>m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pl</w:t>
                      </w:r>
                      <w:r>
                        <w:rPr>
                          <w:rFonts w:ascii="Calibri"/>
                          <w:spacing w:val="-7"/>
                          <w:sz w:val="22"/>
                        </w:rPr>
                        <w:t>a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yin</w:t>
                      </w:r>
                      <w:r>
                        <w:rPr>
                          <w:rFonts w:ascii="Calibri"/>
                          <w:sz w:val="22"/>
                        </w:rPr>
                        <w:t>g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with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2"/>
                        </w:rPr>
                        <w:t>fi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sh</w:t>
                      </w:r>
                      <w:r>
                        <w:rPr>
                          <w:rFonts w:ascii="Calibri"/>
                          <w:sz w:val="22"/>
                        </w:rPr>
                        <w:t>,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rushin</w:t>
                      </w:r>
                      <w:r>
                        <w:rPr>
                          <w:rFonts w:ascii="Calibri"/>
                          <w:sz w:val="22"/>
                        </w:rPr>
                        <w:t>g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4"/>
                          <w:sz w:val="22"/>
                        </w:rPr>
                        <w:t>o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v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e</w:t>
                      </w:r>
                      <w:r>
                        <w:rPr>
                          <w:rFonts w:ascii="Calibri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6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oc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k</w:t>
                      </w:r>
                      <w:r>
                        <w:rPr>
                          <w:rFonts w:ascii="Calibri"/>
                          <w:sz w:val="22"/>
                        </w:rPr>
                        <w:t>s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an</w:t>
                      </w:r>
                      <w:r>
                        <w:rPr>
                          <w:rFonts w:ascii="Calibri"/>
                          <w:sz w:val="22"/>
                        </w:rPr>
                        <w:t>d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6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ollin</w:t>
                      </w:r>
                      <w:r>
                        <w:rPr>
                          <w:rFonts w:ascii="Calibri"/>
                          <w:sz w:val="22"/>
                        </w:rPr>
                        <w:t>g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u</w:t>
                      </w:r>
                      <w:r>
                        <w:rPr>
                          <w:rFonts w:ascii="Calibri"/>
                          <w:sz w:val="22"/>
                        </w:rPr>
                        <w:t>p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an</w:t>
                      </w:r>
                      <w:r>
                        <w:rPr>
                          <w:rFonts w:ascii="Calibri"/>
                          <w:sz w:val="22"/>
                        </w:rPr>
                        <w:t>d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bac</w:t>
                      </w:r>
                      <w:r>
                        <w:rPr>
                          <w:rFonts w:ascii="Calibri"/>
                          <w:sz w:val="22"/>
                        </w:rPr>
                        <w:t>k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on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 th</w:t>
                      </w:r>
                      <w:r>
                        <w:rPr>
                          <w:rFonts w:ascii="Calibri"/>
                          <w:sz w:val="22"/>
                        </w:rPr>
                        <w:t>e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sand</w:t>
                      </w:r>
                      <w:r>
                        <w:rPr>
                          <w:rFonts w:ascii="Calibri"/>
                          <w:sz w:val="22"/>
                        </w:rPr>
                        <w:t>.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H</w:t>
                      </w:r>
                      <w:r>
                        <w:rPr>
                          <w:rFonts w:ascii="Calibri"/>
                          <w:sz w:val="22"/>
                        </w:rPr>
                        <w:t>e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sea</w:t>
                      </w:r>
                      <w:r>
                        <w:rPr>
                          <w:rFonts w:ascii="Calibri"/>
                          <w:spacing w:val="-6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che</w:t>
                      </w:r>
                      <w:r>
                        <w:rPr>
                          <w:rFonts w:ascii="Calibri"/>
                          <w:sz w:val="22"/>
                        </w:rPr>
                        <w:t>d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th</w:t>
                      </w:r>
                      <w:r>
                        <w:rPr>
                          <w:rFonts w:ascii="Calibri"/>
                          <w:sz w:val="22"/>
                        </w:rPr>
                        <w:t>e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c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oa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s</w:t>
                      </w:r>
                      <w:r>
                        <w:rPr>
                          <w:rFonts w:ascii="Calibri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7"/>
                          <w:sz w:val="22"/>
                        </w:rPr>
                        <w:t>f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o</w:t>
                      </w:r>
                      <w:r>
                        <w:rPr>
                          <w:rFonts w:ascii="Calibri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som</w:t>
                      </w:r>
                      <w:r>
                        <w:rPr>
                          <w:rFonts w:ascii="Calibri"/>
                          <w:spacing w:val="-4"/>
                          <w:sz w:val="22"/>
                        </w:rPr>
                        <w:t>e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whe</w:t>
                      </w:r>
                      <w:r>
                        <w:rPr>
                          <w:rFonts w:ascii="Calibri"/>
                          <w:spacing w:val="-6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z w:val="22"/>
                        </w:rPr>
                        <w:t>e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t</w:t>
                      </w:r>
                      <w:r>
                        <w:rPr>
                          <w:rFonts w:ascii="Calibri"/>
                          <w:sz w:val="22"/>
                        </w:rPr>
                        <w:t>o</w:t>
                      </w:r>
                    </w:p>
                    <w:p>
                      <w:pPr>
                        <w:spacing w:line="264" w:lineRule="exact" w:before="0"/>
                        <w:ind w:left="138" w:right="228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pacing w:val="-6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e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s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sz w:val="22"/>
                        </w:rPr>
                        <w:t>.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8"/>
                          <w:sz w:val="22"/>
                        </w:rPr>
                        <w:t>A</w:t>
                      </w:r>
                      <w:r>
                        <w:rPr>
                          <w:rFonts w:ascii="Calibri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la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s</w:t>
                      </w:r>
                      <w:r>
                        <w:rPr>
                          <w:rFonts w:ascii="Calibri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h</w:t>
                      </w:r>
                      <w:r>
                        <w:rPr>
                          <w:rFonts w:ascii="Calibri"/>
                          <w:sz w:val="22"/>
                        </w:rPr>
                        <w:t>e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7"/>
                          <w:sz w:val="22"/>
                        </w:rPr>
                        <w:t>f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oun</w:t>
                      </w:r>
                      <w:r>
                        <w:rPr>
                          <w:rFonts w:ascii="Calibri"/>
                          <w:sz w:val="22"/>
                        </w:rPr>
                        <w:t>d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z w:val="22"/>
                        </w:rPr>
                        <w:t>a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qui</w:t>
                      </w:r>
                      <w:r>
                        <w:rPr>
                          <w:rFonts w:ascii="Calibri"/>
                          <w:spacing w:val="-4"/>
                          <w:sz w:val="22"/>
                        </w:rPr>
                        <w:t>e</w:t>
                      </w:r>
                      <w:r>
                        <w:rPr>
                          <w:rFonts w:ascii="Calibri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plac</w:t>
                      </w:r>
                      <w:r>
                        <w:rPr>
                          <w:rFonts w:ascii="Calibri"/>
                          <w:sz w:val="22"/>
                        </w:rPr>
                        <w:t>e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wit</w:t>
                      </w:r>
                      <w:r>
                        <w:rPr>
                          <w:rFonts w:ascii="Calibri"/>
                          <w:sz w:val="22"/>
                        </w:rPr>
                        <w:t>h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t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al</w:t>
                      </w:r>
                      <w:r>
                        <w:rPr>
                          <w:rFonts w:ascii="Calibri"/>
                          <w:sz w:val="22"/>
                        </w:rPr>
                        <w:t>l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gu</w:t>
                      </w:r>
                      <w:r>
                        <w:rPr>
                          <w:rFonts w:ascii="Calibri"/>
                          <w:sz w:val="22"/>
                        </w:rPr>
                        <w:t>m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spacing w:val="-6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ees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7"/>
                          <w:sz w:val="22"/>
                        </w:rPr>
                        <w:t>f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o</w:t>
                      </w:r>
                      <w:r>
                        <w:rPr>
                          <w:rFonts w:ascii="Calibri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shad</w:t>
                      </w:r>
                      <w:r>
                        <w:rPr>
                          <w:rFonts w:ascii="Calibri"/>
                          <w:sz w:val="22"/>
                        </w:rPr>
                        <w:t>e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an</w:t>
                      </w:r>
                      <w:r>
                        <w:rPr>
                          <w:rFonts w:ascii="Calibri"/>
                          <w:sz w:val="22"/>
                        </w:rPr>
                        <w:t>d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so</w:t>
                      </w:r>
                      <w:r>
                        <w:rPr>
                          <w:rFonts w:ascii="Calibri"/>
                          <w:spacing w:val="-2"/>
                          <w:w w:val="96"/>
                          <w:sz w:val="22"/>
                        </w:rPr>
                        <w:t>f</w:t>
                      </w:r>
                      <w:r>
                        <w:rPr>
                          <w:rFonts w:ascii="Calibri"/>
                          <w:w w:val="96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eart</w:t>
                      </w:r>
                      <w:r>
                        <w:rPr>
                          <w:rFonts w:ascii="Calibri"/>
                          <w:sz w:val="22"/>
                        </w:rPr>
                        <w:t>h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t</w:t>
                      </w:r>
                      <w:r>
                        <w:rPr>
                          <w:rFonts w:ascii="Calibri"/>
                          <w:sz w:val="22"/>
                        </w:rPr>
                        <w:t>o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li</w:t>
                      </w:r>
                      <w:r>
                        <w:rPr>
                          <w:rFonts w:ascii="Calibri"/>
                          <w:sz w:val="22"/>
                        </w:rPr>
                        <w:t>e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on</w:t>
                      </w:r>
                      <w:r>
                        <w:rPr>
                          <w:rFonts w:ascii="Calibri"/>
                          <w:sz w:val="22"/>
                        </w:rPr>
                        <w:t>.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Nar</w:t>
                      </w:r>
                      <w:r>
                        <w:rPr>
                          <w:rFonts w:ascii="Calibri"/>
                          <w:spacing w:val="-7"/>
                          <w:sz w:val="22"/>
                        </w:rPr>
                        <w:t>k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abun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g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dha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  <w:p>
                      <w:pPr>
                        <w:spacing w:line="264" w:lineRule="exact" w:before="0"/>
                        <w:ind w:left="138" w:right="245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pacing w:val="-3"/>
                          <w:sz w:val="22"/>
                        </w:rPr>
                        <w:t>l</w:t>
                      </w:r>
                      <w:r>
                        <w:rPr>
                          <w:rFonts w:ascii="Calibri"/>
                          <w:spacing w:val="-7"/>
                          <w:sz w:val="22"/>
                        </w:rPr>
                        <w:t>a</w:t>
                      </w:r>
                      <w:r>
                        <w:rPr>
                          <w:rFonts w:ascii="Calibri"/>
                          <w:sz w:val="22"/>
                        </w:rPr>
                        <w:t>y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dow</w:t>
                      </w:r>
                      <w:r>
                        <w:rPr>
                          <w:rFonts w:ascii="Calibri"/>
                          <w:sz w:val="22"/>
                        </w:rPr>
                        <w:t>n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t</w:t>
                      </w:r>
                      <w:r>
                        <w:rPr>
                          <w:rFonts w:ascii="Calibri"/>
                          <w:sz w:val="22"/>
                        </w:rPr>
                        <w:t>o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sleep</w:t>
                      </w:r>
                      <w:r>
                        <w:rPr>
                          <w:rFonts w:ascii="Calibri"/>
                          <w:sz w:val="22"/>
                        </w:rPr>
                        <w:t>.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H</w:t>
                      </w:r>
                      <w:r>
                        <w:rPr>
                          <w:rFonts w:ascii="Calibri"/>
                          <w:sz w:val="22"/>
                        </w:rPr>
                        <w:t>e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wri</w:t>
                      </w:r>
                      <w:r>
                        <w:rPr>
                          <w:rFonts w:ascii="Calibri"/>
                          <w:spacing w:val="-1"/>
                          <w:sz w:val="22"/>
                        </w:rPr>
                        <w:t>g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gle</w:t>
                      </w:r>
                      <w:r>
                        <w:rPr>
                          <w:rFonts w:ascii="Calibri"/>
                          <w:sz w:val="22"/>
                        </w:rPr>
                        <w:t>d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dow</w:t>
                      </w:r>
                      <w:r>
                        <w:rPr>
                          <w:rFonts w:ascii="Calibri"/>
                          <w:sz w:val="22"/>
                        </w:rPr>
                        <w:t>n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i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nt</w:t>
                      </w:r>
                      <w:r>
                        <w:rPr>
                          <w:rFonts w:ascii="Calibri"/>
                          <w:sz w:val="22"/>
                        </w:rPr>
                        <w:t>o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th</w:t>
                      </w:r>
                      <w:r>
                        <w:rPr>
                          <w:rFonts w:ascii="Calibri"/>
                          <w:sz w:val="22"/>
                        </w:rPr>
                        <w:t>e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so</w:t>
                      </w:r>
                      <w:r>
                        <w:rPr>
                          <w:rFonts w:ascii="Calibri"/>
                          <w:spacing w:val="-2"/>
                          <w:w w:val="96"/>
                          <w:sz w:val="22"/>
                        </w:rPr>
                        <w:t>ft</w:t>
                      </w:r>
                      <w:r>
                        <w:rPr>
                          <w:rFonts w:ascii="Calibri"/>
                          <w:spacing w:val="-2"/>
                          <w:w w:val="96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sand</w:t>
                      </w:r>
                      <w:r>
                        <w:rPr>
                          <w:rFonts w:ascii="Calibri"/>
                          <w:sz w:val="22"/>
                        </w:rPr>
                        <w:t>,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turnin</w:t>
                      </w:r>
                      <w:r>
                        <w:rPr>
                          <w:rFonts w:ascii="Calibri"/>
                          <w:sz w:val="22"/>
                        </w:rPr>
                        <w:t>g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hi</w:t>
                      </w:r>
                      <w:r>
                        <w:rPr>
                          <w:rFonts w:ascii="Calibri"/>
                          <w:sz w:val="22"/>
                        </w:rPr>
                        <w:t>s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bod</w:t>
                      </w:r>
                      <w:r>
                        <w:rPr>
                          <w:rFonts w:ascii="Calibri"/>
                          <w:sz w:val="22"/>
                        </w:rPr>
                        <w:t>y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thi</w:t>
                      </w:r>
                      <w:r>
                        <w:rPr>
                          <w:rFonts w:ascii="Calibri"/>
                          <w:sz w:val="22"/>
                        </w:rPr>
                        <w:t>s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w</w:t>
                      </w:r>
                      <w:r>
                        <w:rPr>
                          <w:rFonts w:ascii="Calibri"/>
                          <w:spacing w:val="-7"/>
                          <w:sz w:val="22"/>
                        </w:rPr>
                        <w:t>a</w:t>
                      </w:r>
                      <w:r>
                        <w:rPr>
                          <w:rFonts w:ascii="Calibri"/>
                          <w:sz w:val="22"/>
                        </w:rPr>
                        <w:t>y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an</w:t>
                      </w:r>
                      <w:r>
                        <w:rPr>
                          <w:rFonts w:ascii="Calibri"/>
                          <w:sz w:val="22"/>
                        </w:rPr>
                        <w:t>d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th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a</w:t>
                      </w:r>
                      <w:r>
                        <w:rPr>
                          <w:rFonts w:ascii="Calibri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u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n</w:t>
                      </w:r>
                      <w:r>
                        <w:rPr>
                          <w:rFonts w:ascii="Calibri"/>
                          <w:spacing w:val="-2"/>
                          <w:w w:val="98"/>
                          <w:sz w:val="22"/>
                        </w:rPr>
                        <w:t>ti</w:t>
                      </w:r>
                      <w:r>
                        <w:rPr>
                          <w:rFonts w:ascii="Calibri"/>
                          <w:sz w:val="22"/>
                        </w:rPr>
                        <w:t>l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h</w:t>
                      </w:r>
                      <w:r>
                        <w:rPr>
                          <w:rFonts w:ascii="Calibri"/>
                          <w:sz w:val="22"/>
                        </w:rPr>
                        <w:t>e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w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as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c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o</w:t>
                      </w:r>
                      <w:r>
                        <w:rPr>
                          <w:rFonts w:ascii="Calibri"/>
                          <w:spacing w:val="-4"/>
                          <w:sz w:val="22"/>
                        </w:rPr>
                        <w:t>m</w:t>
                      </w:r>
                      <w:r>
                        <w:rPr>
                          <w:rFonts w:ascii="Calibri"/>
                          <w:spacing w:val="-7"/>
                          <w:sz w:val="22"/>
                        </w:rPr>
                        <w:t>f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or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able</w:t>
                      </w:r>
                      <w:r>
                        <w:rPr>
                          <w:rFonts w:ascii="Calibri"/>
                          <w:sz w:val="22"/>
                        </w:rPr>
                        <w:t>.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Thi</w:t>
                      </w:r>
                      <w:r>
                        <w:rPr>
                          <w:rFonts w:ascii="Calibri"/>
                          <w:sz w:val="22"/>
                        </w:rPr>
                        <w:t>s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plac</w:t>
                      </w:r>
                      <w:r>
                        <w:rPr>
                          <w:rFonts w:ascii="Calibri"/>
                          <w:sz w:val="22"/>
                        </w:rPr>
                        <w:t>e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be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c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am</w:t>
                      </w:r>
                      <w:r>
                        <w:rPr>
                          <w:rFonts w:ascii="Calibri"/>
                          <w:sz w:val="22"/>
                        </w:rPr>
                        <w:t>e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Bun</w:t>
                      </w:r>
                      <w:r>
                        <w:rPr>
                          <w:rFonts w:ascii="Calibri"/>
                          <w:sz w:val="22"/>
                        </w:rPr>
                        <w:t>g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17"/>
                          <w:sz w:val="22"/>
                        </w:rPr>
                        <w:t>Y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arnd</w:t>
                      </w:r>
                      <w:r>
                        <w:rPr>
                          <w:rFonts w:ascii="Calibri"/>
                          <w:sz w:val="22"/>
                        </w:rPr>
                        <w:t>a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(La</w:t>
                      </w:r>
                      <w:r>
                        <w:rPr>
                          <w:rFonts w:ascii="Calibri"/>
                          <w:spacing w:val="-10"/>
                          <w:sz w:val="22"/>
                        </w:rPr>
                        <w:t>k</w:t>
                      </w:r>
                      <w:r>
                        <w:rPr>
                          <w:rFonts w:ascii="Calibri"/>
                          <w:sz w:val="22"/>
                        </w:rPr>
                        <w:t>e</w:t>
                      </w:r>
                      <w:r>
                        <w:rPr>
                          <w:rFonts w:ascii="Calibri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13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y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e</w:t>
                      </w:r>
                      <w:r>
                        <w:rPr>
                          <w:rFonts w:ascii="Calibri"/>
                          <w:spacing w:val="-7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s)</w:t>
                      </w:r>
                      <w:r>
                        <w:rPr>
                          <w:rFonts w:ascii="Calibri"/>
                          <w:sz w:val="22"/>
                        </w:rPr>
                        <w:t>,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z w:val="22"/>
                        </w:rPr>
                        <w:t>a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plac</w:t>
                      </w:r>
                      <w:r>
                        <w:rPr>
                          <w:rFonts w:ascii="Calibri"/>
                          <w:sz w:val="22"/>
                        </w:rPr>
                        <w:t>e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whe</w:t>
                      </w:r>
                      <w:r>
                        <w:rPr>
                          <w:rFonts w:ascii="Calibri"/>
                          <w:spacing w:val="-6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z w:val="22"/>
                        </w:rPr>
                        <w:t>e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Nar</w:t>
                      </w:r>
                      <w:r>
                        <w:rPr>
                          <w:rFonts w:ascii="Calibri"/>
                          <w:spacing w:val="-7"/>
                          <w:sz w:val="22"/>
                        </w:rPr>
                        <w:t>k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abun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g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dh</w:t>
                      </w:r>
                      <w:r>
                        <w:rPr>
                          <w:rFonts w:ascii="Calibri"/>
                          <w:sz w:val="22"/>
                        </w:rPr>
                        <w:t>a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s</w:t>
                      </w:r>
                      <w:r>
                        <w:rPr>
                          <w:rFonts w:ascii="Calibri"/>
                          <w:spacing w:val="-2"/>
                          <w:w w:val="98"/>
                          <w:sz w:val="22"/>
                        </w:rPr>
                        <w:t>ti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l</w:t>
                      </w:r>
                      <w:r>
                        <w:rPr>
                          <w:rFonts w:ascii="Calibri"/>
                          <w:sz w:val="22"/>
                        </w:rPr>
                        <w:t>l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6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e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s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sz w:val="22"/>
                        </w:rPr>
                        <w:t>s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among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 th</w:t>
                      </w:r>
                      <w:r>
                        <w:rPr>
                          <w:rFonts w:ascii="Calibri"/>
                          <w:sz w:val="22"/>
                        </w:rPr>
                        <w:t>e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spacing w:val="-6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ees.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</w:txbxContent>
                </v:textbox>
                <v:fill type="solid"/>
                <w10:wrap type="none"/>
              </v:shape>
            </v:group>
          </v:group>
        </w:pict>
      </w:r>
      <w:r>
        <w:rPr>
          <w:rFonts w:ascii="Arial" w:hAnsi="Arial" w:cs="Arial" w:eastAsia="Arial"/>
          <w:position w:val="-179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/>
          <w:sz w:val="15"/>
          <w:szCs w:val="15"/>
        </w:rPr>
      </w:pPr>
    </w:p>
    <w:p>
      <w:pPr>
        <w:pStyle w:val="Heading5"/>
        <w:spacing w:line="240" w:lineRule="auto"/>
        <w:ind w:left="323" w:right="988"/>
        <w:jc w:val="left"/>
        <w:rPr>
          <w:rFonts w:ascii="Calibri" w:hAnsi="Calibri" w:cs="Calibri" w:eastAsia="Calibri"/>
          <w:u w:val="none"/>
        </w:rPr>
      </w:pPr>
      <w:r>
        <w:rPr/>
        <w:pict>
          <v:group style="position:absolute;margin-left:-.999947pt;margin-top:4.744172pt;width:597.3pt;height:17.2pt;mso-position-horizontal-relative:page;mso-position-vertical-relative:paragraph;z-index:-884464" coordorigin="-20,95" coordsize="11946,344">
            <v:group style="position:absolute;left:709;top:376;width:11197;height:2" coordorigin="709,376" coordsize="11197,2">
              <v:shape style="position:absolute;left:709;top:376;width:11197;height:2" coordorigin="709,376" coordsize="11197,0" path="m709,376l11906,376e" filled="false" stroked="true" strokeweight="1pt" strokecolor="#939598">
                <v:path arrowok="t"/>
              </v:shape>
            </v:group>
            <v:group style="position:absolute;left:11906;top:250;width:2;height:71" coordorigin="11906,250" coordsize="2,71">
              <v:shape style="position:absolute;left:11906;top:250;width:2;height:71" coordorigin="11906,250" coordsize="0,71" path="m11906,320l11906,250e" filled="false" stroked="true" strokeweight=".748pt" strokecolor="#939598">
                <v:path arrowok="t"/>
              </v:shape>
            </v:group>
            <v:group style="position:absolute;left:11865;top:250;width:2;height:80" coordorigin="11865,250" coordsize="2,80">
              <v:shape style="position:absolute;left:11865;top:250;width:2;height:80" coordorigin="11865,250" coordsize="0,80" path="m11865,330l11865,250e" filled="false" stroked="true" strokeweight=".748pt" strokecolor="#939598">
                <v:path arrowok="t"/>
              </v:shape>
            </v:group>
            <v:group style="position:absolute;left:11825;top:250;width:2;height:80" coordorigin="11825,250" coordsize="2,80">
              <v:shape style="position:absolute;left:11825;top:250;width:2;height:80" coordorigin="11825,250" coordsize="0,80" path="m11825,330l11825,250e" filled="false" stroked="true" strokeweight=".748pt" strokecolor="#939598">
                <v:path arrowok="t"/>
              </v:shape>
            </v:group>
            <v:group style="position:absolute;left:11785;top:250;width:2;height:80" coordorigin="11785,250" coordsize="2,80">
              <v:shape style="position:absolute;left:11785;top:250;width:2;height:80" coordorigin="11785,250" coordsize="0,80" path="m11785,330l11785,250e" filled="false" stroked="true" strokeweight=".748pt" strokecolor="#939598">
                <v:path arrowok="t"/>
              </v:shape>
            </v:group>
            <v:group style="position:absolute;left:11745;top:250;width:2;height:80" coordorigin="11745,250" coordsize="2,80">
              <v:shape style="position:absolute;left:11745;top:250;width:2;height:80" coordorigin="11745,250" coordsize="0,80" path="m11745,330l11745,250e" filled="false" stroked="true" strokeweight=".748pt" strokecolor="#939598">
                <v:path arrowok="t"/>
              </v:shape>
            </v:group>
            <v:group style="position:absolute;left:11705;top:250;width:2;height:80" coordorigin="11705,250" coordsize="2,80">
              <v:shape style="position:absolute;left:11705;top:250;width:2;height:80" coordorigin="11705,250" coordsize="0,80" path="m11705,330l11705,250e" filled="false" stroked="true" strokeweight=".748pt" strokecolor="#939598">
                <v:path arrowok="t"/>
              </v:shape>
            </v:group>
            <v:group style="position:absolute;left:11665;top:250;width:2;height:80" coordorigin="11665,250" coordsize="2,80">
              <v:shape style="position:absolute;left:11665;top:250;width:2;height:80" coordorigin="11665,250" coordsize="0,80" path="m11665,330l11665,250e" filled="false" stroked="true" strokeweight=".748pt" strokecolor="#939598">
                <v:path arrowok="t"/>
              </v:shape>
            </v:group>
            <v:group style="position:absolute;left:11625;top:250;width:2;height:80" coordorigin="11625,250" coordsize="2,80">
              <v:shape style="position:absolute;left:11625;top:250;width:2;height:80" coordorigin="11625,250" coordsize="0,80" path="m11625,330l11625,250e" filled="false" stroked="true" strokeweight=".748pt" strokecolor="#939598">
                <v:path arrowok="t"/>
              </v:shape>
            </v:group>
            <v:group style="position:absolute;left:11585;top:250;width:2;height:80" coordorigin="11585,250" coordsize="2,80">
              <v:shape style="position:absolute;left:11585;top:250;width:2;height:80" coordorigin="11585,250" coordsize="1,80" path="m11585,330l11585,250e" filled="false" stroked="true" strokeweight=".748pt" strokecolor="#939598">
                <v:path arrowok="t"/>
              </v:shape>
            </v:group>
            <v:group style="position:absolute;left:11545;top:250;width:2;height:80" coordorigin="11545,250" coordsize="2,80">
              <v:shape style="position:absolute;left:11545;top:250;width:2;height:80" coordorigin="11545,250" coordsize="0,80" path="m11545,330l11545,250e" filled="false" stroked="true" strokeweight=".748pt" strokecolor="#939598">
                <v:path arrowok="t"/>
              </v:shape>
            </v:group>
            <v:group style="position:absolute;left:11505;top:250;width:2;height:80" coordorigin="11505,250" coordsize="2,80">
              <v:shape style="position:absolute;left:11505;top:250;width:2;height:80" coordorigin="11505,250" coordsize="0,80" path="m11505,330l11505,250e" filled="false" stroked="true" strokeweight=".748pt" strokecolor="#939598">
                <v:path arrowok="t"/>
              </v:shape>
            </v:group>
            <v:group style="position:absolute;left:11465;top:250;width:2;height:80" coordorigin="11465,250" coordsize="2,80">
              <v:shape style="position:absolute;left:11465;top:250;width:2;height:80" coordorigin="11465,250" coordsize="1,80" path="m11465,330l11465,250e" filled="false" stroked="true" strokeweight=".748pt" strokecolor="#939598">
                <v:path arrowok="t"/>
              </v:shape>
            </v:group>
            <v:group style="position:absolute;left:11425;top:250;width:2;height:80" coordorigin="11425,250" coordsize="2,80">
              <v:shape style="position:absolute;left:11425;top:250;width:2;height:80" coordorigin="11425,250" coordsize="1,80" path="m11425,330l11425,250e" filled="false" stroked="true" strokeweight=".748pt" strokecolor="#939598">
                <v:path arrowok="t"/>
              </v:shape>
            </v:group>
            <v:group style="position:absolute;left:11385;top:250;width:2;height:80" coordorigin="11385,250" coordsize="2,80">
              <v:shape style="position:absolute;left:11385;top:250;width:2;height:80" coordorigin="11385,250" coordsize="1,80" path="m11385,330l11385,250e" filled="false" stroked="true" strokeweight=".748pt" strokecolor="#939598">
                <v:path arrowok="t"/>
              </v:shape>
            </v:group>
            <v:group style="position:absolute;left:11345;top:250;width:2;height:80" coordorigin="11345,250" coordsize="2,80">
              <v:shape style="position:absolute;left:11345;top:250;width:2;height:80" coordorigin="11345,250" coordsize="1,80" path="m11345,330l11345,250e" filled="false" stroked="true" strokeweight=".748pt" strokecolor="#939598">
                <v:path arrowok="t"/>
              </v:shape>
            </v:group>
            <v:group style="position:absolute;left:11305;top:250;width:2;height:80" coordorigin="11305,250" coordsize="2,80">
              <v:shape style="position:absolute;left:11305;top:250;width:2;height:80" coordorigin="11305,250" coordsize="1,80" path="m11305,330l11305,250e" filled="false" stroked="true" strokeweight=".748pt" strokecolor="#939598">
                <v:path arrowok="t"/>
              </v:shape>
            </v:group>
            <v:group style="position:absolute;left:11265;top:250;width:2;height:80" coordorigin="11265,250" coordsize="2,80">
              <v:shape style="position:absolute;left:11265;top:250;width:2;height:80" coordorigin="11265,250" coordsize="0,80" path="m11265,330l11265,250e" filled="false" stroked="true" strokeweight=".748pt" strokecolor="#939598">
                <v:path arrowok="t"/>
              </v:shape>
            </v:group>
            <v:group style="position:absolute;left:11224;top:250;width:2;height:80" coordorigin="11224,250" coordsize="2,80">
              <v:shape style="position:absolute;left:11224;top:250;width:2;height:80" coordorigin="11224,250" coordsize="0,80" path="m11224,330l11224,250e" filled="false" stroked="true" strokeweight=".748pt" strokecolor="#939598">
                <v:path arrowok="t"/>
              </v:shape>
            </v:group>
            <v:group style="position:absolute;left:11184;top:250;width:2;height:80" coordorigin="11184,250" coordsize="2,80">
              <v:shape style="position:absolute;left:11184;top:250;width:2;height:80" coordorigin="11184,250" coordsize="0,80" path="m11184,330l11184,250e" filled="false" stroked="true" strokeweight=".748pt" strokecolor="#939598">
                <v:path arrowok="t"/>
              </v:shape>
            </v:group>
            <v:group style="position:absolute;left:11144;top:250;width:2;height:80" coordorigin="11144,250" coordsize="2,80">
              <v:shape style="position:absolute;left:11144;top:250;width:2;height:80" coordorigin="11144,250" coordsize="1,80" path="m11144,330l11144,250e" filled="false" stroked="true" strokeweight=".748pt" strokecolor="#939598">
                <v:path arrowok="t"/>
              </v:shape>
            </v:group>
            <v:group style="position:absolute;left:11104;top:250;width:2;height:80" coordorigin="11104,250" coordsize="2,80">
              <v:shape style="position:absolute;left:11104;top:250;width:2;height:80" coordorigin="11104,250" coordsize="0,80" path="m11104,330l11104,250e" filled="false" stroked="true" strokeweight=".748pt" strokecolor="#939598">
                <v:path arrowok="t"/>
              </v:shape>
            </v:group>
            <v:group style="position:absolute;left:11064;top:250;width:2;height:80" coordorigin="11064,250" coordsize="2,80">
              <v:shape style="position:absolute;left:11064;top:250;width:2;height:80" coordorigin="11064,250" coordsize="0,80" path="m11064,330l11064,250e" filled="false" stroked="true" strokeweight=".748pt" strokecolor="#939598">
                <v:path arrowok="t"/>
              </v:shape>
            </v:group>
            <v:group style="position:absolute;left:11024;top:250;width:2;height:80" coordorigin="11024,250" coordsize="2,80">
              <v:shape style="position:absolute;left:11024;top:250;width:2;height:80" coordorigin="11024,250" coordsize="1,80" path="m11024,330l11024,250e" filled="false" stroked="true" strokeweight=".748pt" strokecolor="#939598">
                <v:path arrowok="t"/>
              </v:shape>
            </v:group>
            <v:group style="position:absolute;left:10984;top:250;width:2;height:80" coordorigin="10984,250" coordsize="2,80">
              <v:shape style="position:absolute;left:10984;top:250;width:2;height:80" coordorigin="10984,250" coordsize="0,80" path="m10984,330l10984,250e" filled="false" stroked="true" strokeweight=".748pt" strokecolor="#939598">
                <v:path arrowok="t"/>
              </v:shape>
            </v:group>
            <v:group style="position:absolute;left:10944;top:250;width:2;height:80" coordorigin="10944,250" coordsize="2,80">
              <v:shape style="position:absolute;left:10944;top:250;width:2;height:80" coordorigin="10944,250" coordsize="0,80" path="m10944,330l10944,250e" filled="false" stroked="true" strokeweight=".748pt" strokecolor="#939598">
                <v:path arrowok="t"/>
              </v:shape>
            </v:group>
            <v:group style="position:absolute;left:10904;top:250;width:2;height:80" coordorigin="10904,250" coordsize="2,80">
              <v:shape style="position:absolute;left:10904;top:250;width:2;height:80" coordorigin="10904,250" coordsize="0,80" path="m10904,330l10904,250e" filled="false" stroked="true" strokeweight=".748pt" strokecolor="#939598">
                <v:path arrowok="t"/>
              </v:shape>
            </v:group>
            <v:group style="position:absolute;left:10864;top:250;width:2;height:80" coordorigin="10864,250" coordsize="2,80">
              <v:shape style="position:absolute;left:10864;top:250;width:2;height:80" coordorigin="10864,250" coordsize="0,80" path="m10864,330l10864,250e" filled="false" stroked="true" strokeweight=".748pt" strokecolor="#939598">
                <v:path arrowok="t"/>
              </v:shape>
            </v:group>
            <v:group style="position:absolute;left:10824;top:250;width:2;height:80" coordorigin="10824,250" coordsize="2,80">
              <v:shape style="position:absolute;left:10824;top:250;width:2;height:80" coordorigin="10824,250" coordsize="1,80" path="m10824,330l10824,250e" filled="false" stroked="true" strokeweight=".748pt" strokecolor="#939598">
                <v:path arrowok="t"/>
              </v:shape>
            </v:group>
            <v:group style="position:absolute;left:10784;top:250;width:2;height:80" coordorigin="10784,250" coordsize="2,80">
              <v:shape style="position:absolute;left:10784;top:250;width:2;height:80" coordorigin="10784,250" coordsize="0,80" path="m10784,330l10784,250e" filled="false" stroked="true" strokeweight=".748pt" strokecolor="#939598">
                <v:path arrowok="t"/>
              </v:shape>
            </v:group>
            <v:group style="position:absolute;left:10744;top:250;width:2;height:80" coordorigin="10744,250" coordsize="2,80">
              <v:shape style="position:absolute;left:10744;top:250;width:2;height:80" coordorigin="10744,250" coordsize="0,80" path="m10744,330l10744,250e" filled="false" stroked="true" strokeweight=".748pt" strokecolor="#939598">
                <v:path arrowok="t"/>
              </v:shape>
            </v:group>
            <v:group style="position:absolute;left:10704;top:250;width:2;height:80" coordorigin="10704,250" coordsize="2,80">
              <v:shape style="position:absolute;left:10704;top:250;width:2;height:80" coordorigin="10704,250" coordsize="1,80" path="m10704,330l10704,250e" filled="false" stroked="true" strokeweight=".748pt" strokecolor="#939598">
                <v:path arrowok="t"/>
              </v:shape>
            </v:group>
            <v:group style="position:absolute;left:10664;top:250;width:2;height:80" coordorigin="10664,250" coordsize="2,80">
              <v:shape style="position:absolute;left:10664;top:250;width:2;height:80" coordorigin="10664,250" coordsize="0,80" path="m10664,330l10664,250e" filled="false" stroked="true" strokeweight=".748pt" strokecolor="#939598">
                <v:path arrowok="t"/>
              </v:shape>
            </v:group>
            <v:group style="position:absolute;left:10624;top:250;width:2;height:80" coordorigin="10624,250" coordsize="2,80">
              <v:shape style="position:absolute;left:10624;top:250;width:2;height:80" coordorigin="10624,250" coordsize="0,80" path="m10624,330l10624,250e" filled="false" stroked="true" strokeweight=".748pt" strokecolor="#939598">
                <v:path arrowok="t"/>
              </v:shape>
            </v:group>
            <v:group style="position:absolute;left:10584;top:250;width:2;height:80" coordorigin="10584,250" coordsize="2,80">
              <v:shape style="position:absolute;left:10584;top:250;width:2;height:80" coordorigin="10584,250" coordsize="0,80" path="m10584,330l10584,250e" filled="false" stroked="true" strokeweight=".748pt" strokecolor="#939598">
                <v:path arrowok="t"/>
              </v:shape>
            </v:group>
            <v:group style="position:absolute;left:10543;top:250;width:2;height:80" coordorigin="10543,250" coordsize="2,80">
              <v:shape style="position:absolute;left:10543;top:250;width:2;height:80" coordorigin="10543,250" coordsize="0,80" path="m10543,330l10543,250e" filled="false" stroked="true" strokeweight=".748pt" strokecolor="#939598">
                <v:path arrowok="t"/>
              </v:shape>
            </v:group>
            <v:group style="position:absolute;left:10503;top:250;width:2;height:80" coordorigin="10503,250" coordsize="2,80">
              <v:shape style="position:absolute;left:10503;top:250;width:2;height:80" coordorigin="10503,250" coordsize="1,80" path="m10503,330l10503,250e" filled="false" stroked="true" strokeweight=".748pt" strokecolor="#939598">
                <v:path arrowok="t"/>
              </v:shape>
            </v:group>
            <v:group style="position:absolute;left:10463;top:251;width:2;height:80" coordorigin="10463,251" coordsize="2,80">
              <v:shape style="position:absolute;left:10463;top:251;width:2;height:80" coordorigin="10463,251" coordsize="0,80" path="m10463,331l10463,251e" filled="false" stroked="true" strokeweight=".748pt" strokecolor="#939598">
                <v:path arrowok="t"/>
              </v:shape>
            </v:group>
            <v:group style="position:absolute;left:10423;top:251;width:2;height:80" coordorigin="10423,251" coordsize="2,80">
              <v:shape style="position:absolute;left:10423;top:251;width:2;height:80" coordorigin="10423,251" coordsize="0,80" path="m10423,331l10423,251e" filled="false" stroked="true" strokeweight=".748pt" strokecolor="#939598">
                <v:path arrowok="t"/>
              </v:shape>
            </v:group>
            <v:group style="position:absolute;left:10383;top:251;width:2;height:80" coordorigin="10383,251" coordsize="2,80">
              <v:shape style="position:absolute;left:10383;top:251;width:2;height:80" coordorigin="10383,251" coordsize="1,80" path="m10383,331l10383,251e" filled="false" stroked="true" strokeweight=".748pt" strokecolor="#939598">
                <v:path arrowok="t"/>
              </v:shape>
            </v:group>
            <v:group style="position:absolute;left:10343;top:251;width:2;height:80" coordorigin="10343,251" coordsize="2,80">
              <v:shape style="position:absolute;left:10343;top:251;width:2;height:80" coordorigin="10343,251" coordsize="0,80" path="m10343,331l10343,251e" filled="false" stroked="true" strokeweight=".748pt" strokecolor="#939598">
                <v:path arrowok="t"/>
              </v:shape>
            </v:group>
            <v:group style="position:absolute;left:10303;top:251;width:2;height:80" coordorigin="10303,251" coordsize="2,80">
              <v:shape style="position:absolute;left:10303;top:251;width:2;height:80" coordorigin="10303,251" coordsize="0,80" path="m10303,331l10303,251e" filled="false" stroked="true" strokeweight=".748pt" strokecolor="#939598">
                <v:path arrowok="t"/>
              </v:shape>
            </v:group>
            <v:group style="position:absolute;left:10263;top:251;width:2;height:80" coordorigin="10263,251" coordsize="2,80">
              <v:shape style="position:absolute;left:10263;top:251;width:2;height:80" coordorigin="10263,251" coordsize="1,80" path="m10263,331l10263,251e" filled="false" stroked="true" strokeweight=".748pt" strokecolor="#939598">
                <v:path arrowok="t"/>
              </v:shape>
            </v:group>
            <v:group style="position:absolute;left:10223;top:251;width:2;height:80" coordorigin="10223,251" coordsize="2,80">
              <v:shape style="position:absolute;left:10223;top:251;width:2;height:80" coordorigin="10223,251" coordsize="1,80" path="m10223,331l10223,251e" filled="false" stroked="true" strokeweight=".748pt" strokecolor="#939598">
                <v:path arrowok="t"/>
              </v:shape>
            </v:group>
            <v:group style="position:absolute;left:10183;top:251;width:2;height:80" coordorigin="10183,251" coordsize="2,80">
              <v:shape style="position:absolute;left:10183;top:251;width:2;height:80" coordorigin="10183,251" coordsize="1,80" path="m10183,331l10183,251e" filled="false" stroked="true" strokeweight=".748pt" strokecolor="#939598">
                <v:path arrowok="t"/>
              </v:shape>
            </v:group>
            <v:group style="position:absolute;left:10143;top:251;width:2;height:80" coordorigin="10143,251" coordsize="2,80">
              <v:shape style="position:absolute;left:10143;top:251;width:2;height:80" coordorigin="10143,251" coordsize="1,80" path="m10143,331l10143,251e" filled="false" stroked="true" strokeweight=".748pt" strokecolor="#939598">
                <v:path arrowok="t"/>
              </v:shape>
            </v:group>
            <v:group style="position:absolute;left:10103;top:251;width:2;height:80" coordorigin="10103,251" coordsize="2,80">
              <v:shape style="position:absolute;left:10103;top:251;width:2;height:80" coordorigin="10103,251" coordsize="1,80" path="m10103,331l10103,251e" filled="false" stroked="true" strokeweight=".748pt" strokecolor="#939598">
                <v:path arrowok="t"/>
              </v:shape>
            </v:group>
            <v:group style="position:absolute;left:10063;top:251;width:2;height:80" coordorigin="10063,251" coordsize="2,80">
              <v:shape style="position:absolute;left:10063;top:251;width:2;height:80" coordorigin="10063,251" coordsize="0,80" path="m10063,331l10063,251e" filled="false" stroked="true" strokeweight=".748pt" strokecolor="#939598">
                <v:path arrowok="t"/>
              </v:shape>
            </v:group>
            <v:group style="position:absolute;left:10023;top:251;width:2;height:80" coordorigin="10023,251" coordsize="2,80">
              <v:shape style="position:absolute;left:10023;top:251;width:2;height:80" coordorigin="10023,251" coordsize="0,80" path="m10023,331l10023,251e" filled="false" stroked="true" strokeweight=".748pt" strokecolor="#939598">
                <v:path arrowok="t"/>
              </v:shape>
            </v:group>
            <v:group style="position:absolute;left:9983;top:251;width:2;height:80" coordorigin="9983,251" coordsize="2,80">
              <v:shape style="position:absolute;left:9983;top:251;width:2;height:80" coordorigin="9983,251" coordsize="0,80" path="m9983,331l9983,251e" filled="false" stroked="true" strokeweight=".748pt" strokecolor="#939598">
                <v:path arrowok="t"/>
              </v:shape>
            </v:group>
            <v:group style="position:absolute;left:9943;top:251;width:2;height:80" coordorigin="9943,251" coordsize="2,80">
              <v:shape style="position:absolute;left:9943;top:251;width:2;height:80" coordorigin="9943,251" coordsize="1,80" path="m9943,331l9943,251e" filled="false" stroked="true" strokeweight=".748pt" strokecolor="#939598">
                <v:path arrowok="t"/>
              </v:shape>
            </v:group>
            <v:group style="position:absolute;left:9902;top:251;width:2;height:80" coordorigin="9902,251" coordsize="2,80">
              <v:shape style="position:absolute;left:9902;top:251;width:2;height:80" coordorigin="9902,251" coordsize="0,80" path="m9902,331l9902,251e" filled="false" stroked="true" strokeweight=".748pt" strokecolor="#939598">
                <v:path arrowok="t"/>
              </v:shape>
            </v:group>
            <v:group style="position:absolute;left:9862;top:251;width:2;height:80" coordorigin="9862,251" coordsize="2,80">
              <v:shape style="position:absolute;left:9862;top:251;width:2;height:80" coordorigin="9862,251" coordsize="0,80" path="m9862,331l9862,251e" filled="false" stroked="true" strokeweight=".748pt" strokecolor="#939598">
                <v:path arrowok="t"/>
              </v:shape>
            </v:group>
            <v:group style="position:absolute;left:9822;top:251;width:2;height:80" coordorigin="9822,251" coordsize="2,80">
              <v:shape style="position:absolute;left:9822;top:251;width:2;height:80" coordorigin="9822,251" coordsize="0,80" path="m9822,331l9822,251e" filled="false" stroked="true" strokeweight=".748pt" strokecolor="#939598">
                <v:path arrowok="t"/>
              </v:shape>
            </v:group>
            <v:group style="position:absolute;left:9782;top:251;width:2;height:80" coordorigin="9782,251" coordsize="2,80">
              <v:shape style="position:absolute;left:9782;top:251;width:2;height:80" coordorigin="9782,251" coordsize="0,80" path="m9782,331l9782,251e" filled="false" stroked="true" strokeweight=".748pt" strokecolor="#939598">
                <v:path arrowok="t"/>
              </v:shape>
            </v:group>
            <v:group style="position:absolute;left:9742;top:251;width:2;height:80" coordorigin="9742,251" coordsize="2,80">
              <v:shape style="position:absolute;left:9742;top:251;width:2;height:80" coordorigin="9742,251" coordsize="0,80" path="m9742,331l9742,251e" filled="false" stroked="true" strokeweight=".748pt" strokecolor="#939598">
                <v:path arrowok="t"/>
              </v:shape>
            </v:group>
            <v:group style="position:absolute;left:9702;top:251;width:2;height:80" coordorigin="9702,251" coordsize="2,80">
              <v:shape style="position:absolute;left:9702;top:251;width:2;height:80" coordorigin="9702,251" coordsize="0,80" path="m9702,331l9702,251e" filled="false" stroked="true" strokeweight=".748pt" strokecolor="#939598">
                <v:path arrowok="t"/>
              </v:shape>
            </v:group>
            <v:group style="position:absolute;left:9662;top:251;width:2;height:80" coordorigin="9662,251" coordsize="2,80">
              <v:shape style="position:absolute;left:9662;top:251;width:2;height:80" coordorigin="9662,251" coordsize="0,80" path="m9662,331l9662,251e" filled="false" stroked="true" strokeweight=".748pt" strokecolor="#939598">
                <v:path arrowok="t"/>
              </v:shape>
            </v:group>
            <v:group style="position:absolute;left:9622;top:251;width:2;height:80" coordorigin="9622,251" coordsize="2,80">
              <v:shape style="position:absolute;left:9622;top:251;width:2;height:80" coordorigin="9622,251" coordsize="1,80" path="m9622,331l9622,251e" filled="false" stroked="true" strokeweight=".748pt" strokecolor="#939598">
                <v:path arrowok="t"/>
              </v:shape>
            </v:group>
            <v:group style="position:absolute;left:9582;top:251;width:2;height:80" coordorigin="9582,251" coordsize="2,80">
              <v:shape style="position:absolute;left:9582;top:251;width:2;height:80" coordorigin="9582,251" coordsize="0,80" path="m9582,331l9582,251e" filled="false" stroked="true" strokeweight=".748pt" strokecolor="#939598">
                <v:path arrowok="t"/>
              </v:shape>
            </v:group>
            <v:group style="position:absolute;left:9542;top:251;width:2;height:80" coordorigin="9542,251" coordsize="2,80">
              <v:shape style="position:absolute;left:9542;top:251;width:2;height:80" coordorigin="9542,251" coordsize="0,80" path="m9542,331l9542,251e" filled="false" stroked="true" strokeweight=".748pt" strokecolor="#939598">
                <v:path arrowok="t"/>
              </v:shape>
            </v:group>
            <v:group style="position:absolute;left:9502;top:251;width:2;height:80" coordorigin="9502,251" coordsize="2,80">
              <v:shape style="position:absolute;left:9502;top:251;width:2;height:80" coordorigin="9502,251" coordsize="0,80" path="m9502,331l9502,251e" filled="false" stroked="true" strokeweight=".748pt" strokecolor="#939598">
                <v:path arrowok="t"/>
              </v:shape>
            </v:group>
            <v:group style="position:absolute;left:9462;top:251;width:2;height:80" coordorigin="9462,251" coordsize="2,80">
              <v:shape style="position:absolute;left:9462;top:251;width:2;height:80" coordorigin="9462,251" coordsize="0,80" path="m9462,331l9462,251e" filled="false" stroked="true" strokeweight=".748pt" strokecolor="#939598">
                <v:path arrowok="t"/>
              </v:shape>
            </v:group>
            <v:group style="position:absolute;left:9422;top:251;width:2;height:80" coordorigin="9422,251" coordsize="2,80">
              <v:shape style="position:absolute;left:9422;top:251;width:2;height:80" coordorigin="9422,251" coordsize="0,80" path="m9422,331l9422,251e" filled="false" stroked="true" strokeweight=".748pt" strokecolor="#939598">
                <v:path arrowok="t"/>
              </v:shape>
            </v:group>
            <v:group style="position:absolute;left:9382;top:251;width:2;height:80" coordorigin="9382,251" coordsize="2,80">
              <v:shape style="position:absolute;left:9382;top:251;width:2;height:80" coordorigin="9382,251" coordsize="0,80" path="m9382,331l9382,251e" filled="false" stroked="true" strokeweight=".748pt" strokecolor="#939598">
                <v:path arrowok="t"/>
              </v:shape>
            </v:group>
            <v:group style="position:absolute;left:9342;top:251;width:2;height:80" coordorigin="9342,251" coordsize="2,80">
              <v:shape style="position:absolute;left:9342;top:251;width:2;height:80" coordorigin="9342,251" coordsize="0,80" path="m9342,331l9342,251e" filled="false" stroked="true" strokeweight=".748pt" strokecolor="#939598">
                <v:path arrowok="t"/>
              </v:shape>
            </v:group>
            <v:group style="position:absolute;left:9302;top:251;width:2;height:80" coordorigin="9302,251" coordsize="2,80">
              <v:shape style="position:absolute;left:9302;top:251;width:2;height:80" coordorigin="9302,251" coordsize="1,80" path="m9302,331l9302,251e" filled="false" stroked="true" strokeweight=".748pt" strokecolor="#939598">
                <v:path arrowok="t"/>
              </v:shape>
            </v:group>
            <v:group style="position:absolute;left:9262;top:251;width:2;height:80" coordorigin="9262,251" coordsize="2,80">
              <v:shape style="position:absolute;left:9262;top:251;width:2;height:80" coordorigin="9262,251" coordsize="0,80" path="m9262,331l9262,251e" filled="false" stroked="true" strokeweight=".748pt" strokecolor="#939598">
                <v:path arrowok="t"/>
              </v:shape>
            </v:group>
            <v:group style="position:absolute;left:9221;top:251;width:2;height:80" coordorigin="9221,251" coordsize="2,80">
              <v:shape style="position:absolute;left:9221;top:251;width:2;height:80" coordorigin="9221,251" coordsize="0,80" path="m9221,331l9221,251e" filled="false" stroked="true" strokeweight=".748pt" strokecolor="#939598">
                <v:path arrowok="t"/>
              </v:shape>
            </v:group>
            <v:group style="position:absolute;left:9181;top:251;width:2;height:80" coordorigin="9181,251" coordsize="2,80">
              <v:shape style="position:absolute;left:9181;top:251;width:2;height:80" coordorigin="9181,251" coordsize="0,80" path="m9181,331l9181,251e" filled="false" stroked="true" strokeweight=".748pt" strokecolor="#939598">
                <v:path arrowok="t"/>
              </v:shape>
            </v:group>
            <v:group style="position:absolute;left:9141;top:251;width:2;height:80" coordorigin="9141,251" coordsize="2,80">
              <v:shape style="position:absolute;left:9141;top:251;width:2;height:80" coordorigin="9141,251" coordsize="0,80" path="m9141,331l9141,251e" filled="false" stroked="true" strokeweight=".748pt" strokecolor="#939598">
                <v:path arrowok="t"/>
              </v:shape>
            </v:group>
            <v:group style="position:absolute;left:9101;top:251;width:2;height:80" coordorigin="9101,251" coordsize="2,80">
              <v:shape style="position:absolute;left:9101;top:251;width:2;height:80" coordorigin="9101,251" coordsize="1,80" path="m9101,331l9101,251e" filled="false" stroked="true" strokeweight=".748pt" strokecolor="#939598">
                <v:path arrowok="t"/>
              </v:shape>
            </v:group>
            <v:group style="position:absolute;left:9061;top:251;width:2;height:80" coordorigin="9061,251" coordsize="2,80">
              <v:shape style="position:absolute;left:9061;top:251;width:2;height:80" coordorigin="9061,251" coordsize="1,80" path="m9061,331l9061,251e" filled="false" stroked="true" strokeweight=".748pt" strokecolor="#939598">
                <v:path arrowok="t"/>
              </v:shape>
            </v:group>
            <v:group style="position:absolute;left:9021;top:251;width:2;height:80" coordorigin="9021,251" coordsize="2,80">
              <v:shape style="position:absolute;left:9021;top:251;width:2;height:80" coordorigin="9021,251" coordsize="1,80" path="m9021,331l9021,251e" filled="false" stroked="true" strokeweight=".748pt" strokecolor="#939598">
                <v:path arrowok="t"/>
              </v:shape>
            </v:group>
            <v:group style="position:absolute;left:8981;top:251;width:2;height:80" coordorigin="8981,251" coordsize="2,80">
              <v:shape style="position:absolute;left:8981;top:251;width:2;height:80" coordorigin="8981,251" coordsize="1,80" path="m8981,331l8981,251e" filled="false" stroked="true" strokeweight=".748pt" strokecolor="#939598">
                <v:path arrowok="t"/>
              </v:shape>
            </v:group>
            <v:group style="position:absolute;left:8941;top:251;width:2;height:80" coordorigin="8941,251" coordsize="2,80">
              <v:shape style="position:absolute;left:8941;top:251;width:2;height:80" coordorigin="8941,251" coordsize="1,80" path="m8941,331l8941,251e" filled="false" stroked="true" strokeweight=".748pt" strokecolor="#939598">
                <v:path arrowok="t"/>
              </v:shape>
            </v:group>
            <v:group style="position:absolute;left:8901;top:251;width:2;height:80" coordorigin="8901,251" coordsize="2,80">
              <v:shape style="position:absolute;left:8901;top:251;width:2;height:80" coordorigin="8901,251" coordsize="0,80" path="m8901,331l8901,251e" filled="false" stroked="true" strokeweight=".748pt" strokecolor="#939598">
                <v:path arrowok="t"/>
              </v:shape>
            </v:group>
            <v:group style="position:absolute;left:8861;top:251;width:2;height:80" coordorigin="8861,251" coordsize="2,80">
              <v:shape style="position:absolute;left:8861;top:251;width:2;height:80" coordorigin="8861,251" coordsize="1,80" path="m8861,331l8861,251e" filled="false" stroked="true" strokeweight=".748pt" strokecolor="#939598">
                <v:path arrowok="t"/>
              </v:shape>
            </v:group>
            <v:group style="position:absolute;left:8821;top:251;width:2;height:80" coordorigin="8821,251" coordsize="2,80">
              <v:shape style="position:absolute;left:8821;top:251;width:2;height:80" coordorigin="8821,251" coordsize="0,80" path="m8821,331l8821,251e" filled="false" stroked="true" strokeweight=".748pt" strokecolor="#939598">
                <v:path arrowok="t"/>
              </v:shape>
            </v:group>
            <v:group style="position:absolute;left:8781;top:251;width:2;height:80" coordorigin="8781,251" coordsize="2,80">
              <v:shape style="position:absolute;left:8781;top:251;width:2;height:80" coordorigin="8781,251" coordsize="0,80" path="m8781,331l8781,251e" filled="false" stroked="true" strokeweight=".748pt" strokecolor="#939598">
                <v:path arrowok="t"/>
              </v:shape>
            </v:group>
            <v:group style="position:absolute;left:8741;top:251;width:2;height:80" coordorigin="8741,251" coordsize="2,80">
              <v:shape style="position:absolute;left:8741;top:251;width:2;height:80" coordorigin="8741,251" coordsize="1,80" path="m8741,331l8741,251e" filled="false" stroked="true" strokeweight=".748pt" strokecolor="#939598">
                <v:path arrowok="t"/>
              </v:shape>
            </v:group>
            <v:group style="position:absolute;left:8701;top:251;width:2;height:80" coordorigin="8701,251" coordsize="2,80">
              <v:shape style="position:absolute;left:8701;top:251;width:2;height:80" coordorigin="8701,251" coordsize="0,80" path="m8701,331l8701,251e" filled="false" stroked="true" strokeweight=".748pt" strokecolor="#939598">
                <v:path arrowok="t"/>
              </v:shape>
            </v:group>
            <v:group style="position:absolute;left:8661;top:251;width:2;height:80" coordorigin="8661,251" coordsize="2,80">
              <v:shape style="position:absolute;left:8661;top:251;width:2;height:80" coordorigin="8661,251" coordsize="0,80" path="m8661,331l8661,251e" filled="false" stroked="true" strokeweight=".748pt" strokecolor="#939598">
                <v:path arrowok="t"/>
              </v:shape>
            </v:group>
            <v:group style="position:absolute;left:8621;top:251;width:2;height:80" coordorigin="8621,251" coordsize="2,80">
              <v:shape style="position:absolute;left:8621;top:251;width:2;height:80" coordorigin="8621,251" coordsize="0,80" path="m8621,331l8621,251e" filled="false" stroked="true" strokeweight=".748pt" strokecolor="#939598">
                <v:path arrowok="t"/>
              </v:shape>
            </v:group>
            <v:group style="position:absolute;left:8580;top:251;width:2;height:80" coordorigin="8580,251" coordsize="2,80">
              <v:shape style="position:absolute;left:8580;top:251;width:2;height:80" coordorigin="8580,251" coordsize="0,80" path="m8580,331l8580,251e" filled="false" stroked="true" strokeweight=".748pt" strokecolor="#939598">
                <v:path arrowok="t"/>
              </v:shape>
            </v:group>
            <v:group style="position:absolute;left:8540;top:251;width:2;height:80" coordorigin="8540,251" coordsize="2,80">
              <v:shape style="position:absolute;left:8540;top:251;width:2;height:80" coordorigin="8540,251" coordsize="1,80" path="m8540,331l8540,251e" filled="false" stroked="true" strokeweight=".748pt" strokecolor="#939598">
                <v:path arrowok="t"/>
              </v:shape>
            </v:group>
            <v:group style="position:absolute;left:8500;top:251;width:2;height:80" coordorigin="8500,251" coordsize="2,80">
              <v:shape style="position:absolute;left:8500;top:251;width:2;height:80" coordorigin="8500,251" coordsize="0,80" path="m8500,331l8500,251e" filled="false" stroked="true" strokeweight=".748pt" strokecolor="#939598">
                <v:path arrowok="t"/>
              </v:shape>
            </v:group>
            <v:group style="position:absolute;left:8460;top:251;width:2;height:80" coordorigin="8460,251" coordsize="2,80">
              <v:shape style="position:absolute;left:8460;top:251;width:2;height:80" coordorigin="8460,251" coordsize="0,80" path="m8460,331l8460,251e" filled="false" stroked="true" strokeweight=".748pt" strokecolor="#939598">
                <v:path arrowok="t"/>
              </v:shape>
            </v:group>
            <v:group style="position:absolute;left:8420;top:251;width:2;height:80" coordorigin="8420,251" coordsize="2,80">
              <v:shape style="position:absolute;left:8420;top:251;width:2;height:80" coordorigin="8420,251" coordsize="1,80" path="m8420,331l8420,251e" filled="false" stroked="true" strokeweight=".748pt" strokecolor="#939598">
                <v:path arrowok="t"/>
              </v:shape>
            </v:group>
            <v:group style="position:absolute;left:8380;top:251;width:2;height:80" coordorigin="8380,251" coordsize="2,80">
              <v:shape style="position:absolute;left:8380;top:251;width:2;height:80" coordorigin="8380,251" coordsize="0,80" path="m8380,331l8380,251e" filled="false" stroked="true" strokeweight=".748pt" strokecolor="#939598">
                <v:path arrowok="t"/>
              </v:shape>
            </v:group>
            <v:group style="position:absolute;left:8340;top:251;width:2;height:80" coordorigin="8340,251" coordsize="2,80">
              <v:shape style="position:absolute;left:8340;top:251;width:2;height:80" coordorigin="8340,251" coordsize="0,80" path="m8340,331l8340,251e" filled="false" stroked="true" strokeweight=".748pt" strokecolor="#939598">
                <v:path arrowok="t"/>
              </v:shape>
            </v:group>
            <v:group style="position:absolute;left:8300;top:251;width:2;height:80" coordorigin="8300,251" coordsize="2,80">
              <v:shape style="position:absolute;left:8300;top:251;width:2;height:80" coordorigin="8300,251" coordsize="0,80" path="m8300,331l8300,251e" filled="false" stroked="true" strokeweight=".748pt" strokecolor="#939598">
                <v:path arrowok="t"/>
              </v:shape>
            </v:group>
            <v:group style="position:absolute;left:8260;top:251;width:2;height:80" coordorigin="8260,251" coordsize="2,80">
              <v:shape style="position:absolute;left:8260;top:251;width:2;height:80" coordorigin="8260,251" coordsize="0,80" path="m8260,331l8260,251e" filled="false" stroked="true" strokeweight=".748pt" strokecolor="#939598">
                <v:path arrowok="t"/>
              </v:shape>
            </v:group>
            <v:group style="position:absolute;left:8220;top:251;width:2;height:80" coordorigin="8220,251" coordsize="2,80">
              <v:shape style="position:absolute;left:8220;top:251;width:2;height:80" coordorigin="8220,251" coordsize="1,80" path="m8220,331l8220,251e" filled="false" stroked="true" strokeweight=".748pt" strokecolor="#939598">
                <v:path arrowok="t"/>
              </v:shape>
            </v:group>
            <v:group style="position:absolute;left:8180;top:251;width:2;height:80" coordorigin="8180,251" coordsize="2,80">
              <v:shape style="position:absolute;left:8180;top:251;width:2;height:80" coordorigin="8180,251" coordsize="0,80" path="m8180,331l8180,251e" filled="false" stroked="true" strokeweight=".748pt" strokecolor="#939598">
                <v:path arrowok="t"/>
              </v:shape>
            </v:group>
            <v:group style="position:absolute;left:8140;top:251;width:2;height:80" coordorigin="8140,251" coordsize="2,80">
              <v:shape style="position:absolute;left:8140;top:251;width:2;height:80" coordorigin="8140,251" coordsize="0,80" path="m8140,331l8140,251e" filled="false" stroked="true" strokeweight=".748pt" strokecolor="#939598">
                <v:path arrowok="t"/>
              </v:shape>
            </v:group>
            <v:group style="position:absolute;left:8100;top:251;width:2;height:80" coordorigin="8100,251" coordsize="2,80">
              <v:shape style="position:absolute;left:8100;top:251;width:2;height:80" coordorigin="8100,251" coordsize="1,80" path="m8100,331l8100,251e" filled="false" stroked="true" strokeweight=".748pt" strokecolor="#939598">
                <v:path arrowok="t"/>
              </v:shape>
            </v:group>
            <v:group style="position:absolute;left:8060;top:251;width:2;height:80" coordorigin="8060,251" coordsize="2,80">
              <v:shape style="position:absolute;left:8060;top:251;width:2;height:80" coordorigin="8060,251" coordsize="0,80" path="m8060,331l8060,251e" filled="false" stroked="true" strokeweight=".748pt" strokecolor="#939598">
                <v:path arrowok="t"/>
              </v:shape>
            </v:group>
            <v:group style="position:absolute;left:8020;top:251;width:2;height:80" coordorigin="8020,251" coordsize="2,80">
              <v:shape style="position:absolute;left:8020;top:251;width:2;height:80" coordorigin="8020,251" coordsize="0,80" path="m8020,331l8020,251e" filled="false" stroked="true" strokeweight=".748pt" strokecolor="#939598">
                <v:path arrowok="t"/>
              </v:shape>
            </v:group>
            <v:group style="position:absolute;left:7980;top:251;width:2;height:80" coordorigin="7980,251" coordsize="2,80">
              <v:shape style="position:absolute;left:7980;top:251;width:2;height:80" coordorigin="7980,251" coordsize="0,80" path="m7980,331l7980,251e" filled="false" stroked="true" strokeweight=".748pt" strokecolor="#939598">
                <v:path arrowok="t"/>
              </v:shape>
            </v:group>
            <v:group style="position:absolute;left:7939;top:251;width:2;height:80" coordorigin="7939,251" coordsize="2,80">
              <v:shape style="position:absolute;left:7939;top:251;width:2;height:80" coordorigin="7939,251" coordsize="1,80" path="m7940,331l7939,251e" filled="false" stroked="true" strokeweight=".748pt" strokecolor="#939598">
                <v:path arrowok="t"/>
              </v:shape>
            </v:group>
            <v:group style="position:absolute;left:7899;top:251;width:2;height:80" coordorigin="7899,251" coordsize="2,80">
              <v:shape style="position:absolute;left:7899;top:251;width:2;height:80" coordorigin="7899,251" coordsize="1,80" path="m7899,331l7899,251e" filled="false" stroked="true" strokeweight=".748pt" strokecolor="#939598">
                <v:path arrowok="t"/>
              </v:shape>
            </v:group>
            <v:group style="position:absolute;left:7859;top:251;width:2;height:80" coordorigin="7859,251" coordsize="2,80">
              <v:shape style="position:absolute;left:7859;top:251;width:2;height:80" coordorigin="7859,251" coordsize="1,80" path="m7859,331l7859,251e" filled="false" stroked="true" strokeweight=".748pt" strokecolor="#939598">
                <v:path arrowok="t"/>
              </v:shape>
            </v:group>
            <v:group style="position:absolute;left:7819;top:251;width:2;height:80" coordorigin="7819,251" coordsize="2,80">
              <v:shape style="position:absolute;left:7819;top:251;width:2;height:80" coordorigin="7819,251" coordsize="1,80" path="m7819,331l7819,251e" filled="false" stroked="true" strokeweight=".748pt" strokecolor="#939598">
                <v:path arrowok="t"/>
              </v:shape>
            </v:group>
            <v:group style="position:absolute;left:7779;top:251;width:2;height:80" coordorigin="7779,251" coordsize="2,80">
              <v:shape style="position:absolute;left:7779;top:251;width:2;height:80" coordorigin="7779,251" coordsize="1,80" path="m7779,331l7779,251e" filled="false" stroked="true" strokeweight=".748pt" strokecolor="#939598">
                <v:path arrowok="t"/>
              </v:shape>
            </v:group>
            <v:group style="position:absolute;left:7739;top:251;width:2;height:80" coordorigin="7739,251" coordsize="2,80">
              <v:shape style="position:absolute;left:7739;top:251;width:2;height:80" coordorigin="7739,251" coordsize="1,80" path="m7739,331l7739,251e" filled="false" stroked="true" strokeweight=".748pt" strokecolor="#939598">
                <v:path arrowok="t"/>
              </v:shape>
            </v:group>
            <v:group style="position:absolute;left:7699;top:251;width:2;height:80" coordorigin="7699,251" coordsize="2,80">
              <v:shape style="position:absolute;left:7699;top:251;width:2;height:80" coordorigin="7699,251" coordsize="1,80" path="m7699,331l7699,251e" filled="false" stroked="true" strokeweight=".748pt" strokecolor="#939598">
                <v:path arrowok="t"/>
              </v:shape>
            </v:group>
            <v:group style="position:absolute;left:7659;top:251;width:2;height:80" coordorigin="7659,251" coordsize="2,80">
              <v:shape style="position:absolute;left:7659;top:251;width:2;height:80" coordorigin="7659,251" coordsize="1,80" path="m7659,331l7659,251e" filled="false" stroked="true" strokeweight=".748pt" strokecolor="#939598">
                <v:path arrowok="t"/>
              </v:shape>
            </v:group>
            <v:group style="position:absolute;left:7619;top:251;width:2;height:80" coordorigin="7619,251" coordsize="2,80">
              <v:shape style="position:absolute;left:7619;top:251;width:2;height:80" coordorigin="7619,251" coordsize="0,80" path="m7619,331l7619,251e" filled="false" stroked="true" strokeweight=".748pt" strokecolor="#939598">
                <v:path arrowok="t"/>
              </v:shape>
            </v:group>
            <v:group style="position:absolute;left:7579;top:251;width:2;height:80" coordorigin="7579,251" coordsize="2,80">
              <v:shape style="position:absolute;left:7579;top:251;width:2;height:80" coordorigin="7579,251" coordsize="0,80" path="m7579,331l7579,251e" filled="false" stroked="true" strokeweight=".748pt" strokecolor="#939598">
                <v:path arrowok="t"/>
              </v:shape>
            </v:group>
            <v:group style="position:absolute;left:7539;top:251;width:2;height:80" coordorigin="7539,251" coordsize="2,80">
              <v:shape style="position:absolute;left:7539;top:251;width:2;height:80" coordorigin="7539,251" coordsize="0,80" path="m7539,331l7539,251e" filled="false" stroked="true" strokeweight=".748pt" strokecolor="#939598">
                <v:path arrowok="t"/>
              </v:shape>
            </v:group>
            <v:group style="position:absolute;left:7499;top:251;width:2;height:80" coordorigin="7499,251" coordsize="2,80">
              <v:shape style="position:absolute;left:7499;top:251;width:2;height:80" coordorigin="7499,251" coordsize="0,80" path="m7499,331l7499,251e" filled="false" stroked="true" strokeweight=".748pt" strokecolor="#939598">
                <v:path arrowok="t"/>
              </v:shape>
            </v:group>
            <v:group style="position:absolute;left:7459;top:251;width:2;height:80" coordorigin="7459,251" coordsize="2,80">
              <v:shape style="position:absolute;left:7459;top:251;width:2;height:80" coordorigin="7459,251" coordsize="0,80" path="m7459,331l7459,251e" filled="false" stroked="true" strokeweight=".748pt" strokecolor="#939598">
                <v:path arrowok="t"/>
              </v:shape>
            </v:group>
            <v:group style="position:absolute;left:7419;top:251;width:2;height:80" coordorigin="7419,251" coordsize="2,80">
              <v:shape style="position:absolute;left:7419;top:251;width:2;height:80" coordorigin="7419,251" coordsize="0,80" path="m7419,331l7419,251e" filled="false" stroked="true" strokeweight=".748pt" strokecolor="#939598">
                <v:path arrowok="t"/>
              </v:shape>
            </v:group>
            <v:group style="position:absolute;left:7379;top:251;width:2;height:80" coordorigin="7379,251" coordsize="2,80">
              <v:shape style="position:absolute;left:7379;top:251;width:2;height:80" coordorigin="7379,251" coordsize="0,80" path="m7379,331l7379,251e" filled="false" stroked="true" strokeweight=".748pt" strokecolor="#939598">
                <v:path arrowok="t"/>
              </v:shape>
            </v:group>
            <v:group style="position:absolute;left:7339;top:251;width:2;height:80" coordorigin="7339,251" coordsize="2,80">
              <v:shape style="position:absolute;left:7339;top:251;width:2;height:80" coordorigin="7339,251" coordsize="1,80" path="m7339,331l7339,251e" filled="false" stroked="true" strokeweight=".748pt" strokecolor="#939598">
                <v:path arrowok="t"/>
              </v:shape>
            </v:group>
            <v:group style="position:absolute;left:7299;top:251;width:2;height:80" coordorigin="7299,251" coordsize="2,80">
              <v:shape style="position:absolute;left:7299;top:251;width:2;height:80" coordorigin="7299,251" coordsize="0,80" path="m7299,331l7299,251e" filled="false" stroked="true" strokeweight=".748pt" strokecolor="#939598">
                <v:path arrowok="t"/>
              </v:shape>
            </v:group>
            <v:group style="position:absolute;left:7258;top:251;width:2;height:80" coordorigin="7258,251" coordsize="2,80">
              <v:shape style="position:absolute;left:7258;top:251;width:2;height:80" coordorigin="7258,251" coordsize="0,80" path="m7258,331l7258,251e" filled="false" stroked="true" strokeweight=".748pt" strokecolor="#939598">
                <v:path arrowok="t"/>
              </v:shape>
            </v:group>
            <v:group style="position:absolute;left:7218;top:251;width:2;height:80" coordorigin="7218,251" coordsize="2,80">
              <v:shape style="position:absolute;left:7218;top:251;width:2;height:80" coordorigin="7218,251" coordsize="0,80" path="m7218,331l7218,251e" filled="false" stroked="true" strokeweight=".748pt" strokecolor="#939598">
                <v:path arrowok="t"/>
              </v:shape>
            </v:group>
            <v:group style="position:absolute;left:7178;top:251;width:2;height:80" coordorigin="7178,251" coordsize="2,80">
              <v:shape style="position:absolute;left:7178;top:251;width:2;height:80" coordorigin="7178,251" coordsize="0,80" path="m7178,331l7178,251e" filled="false" stroked="true" strokeweight=".748pt" strokecolor="#939598">
                <v:path arrowok="t"/>
              </v:shape>
            </v:group>
            <v:group style="position:absolute;left:7138;top:251;width:2;height:80" coordorigin="7138,251" coordsize="2,80">
              <v:shape style="position:absolute;left:7138;top:251;width:2;height:80" coordorigin="7138,251" coordsize="1,80" path="m7138,331l7138,251e" filled="false" stroked="true" strokeweight=".748pt" strokecolor="#939598">
                <v:path arrowok="t"/>
              </v:shape>
            </v:group>
            <v:group style="position:absolute;left:7098;top:252;width:2;height:80" coordorigin="7098,252" coordsize="2,80">
              <v:shape style="position:absolute;left:7098;top:252;width:2;height:80" coordorigin="7098,252" coordsize="0,80" path="m7098,332l7098,252e" filled="false" stroked="true" strokeweight=".748pt" strokecolor="#939598">
                <v:path arrowok="t"/>
              </v:shape>
            </v:group>
            <v:group style="position:absolute;left:7058;top:252;width:2;height:80" coordorigin="7058,252" coordsize="2,80">
              <v:shape style="position:absolute;left:7058;top:252;width:2;height:80" coordorigin="7058,252" coordsize="0,80" path="m7058,332l7058,252e" filled="false" stroked="true" strokeweight=".748pt" strokecolor="#939598">
                <v:path arrowok="t"/>
              </v:shape>
            </v:group>
            <v:group style="position:absolute;left:7018;top:252;width:2;height:80" coordorigin="7018,252" coordsize="2,80">
              <v:shape style="position:absolute;left:7018;top:252;width:2;height:80" coordorigin="7018,252" coordsize="1,80" path="m7018,332l7018,252e" filled="false" stroked="true" strokeweight=".748pt" strokecolor="#939598">
                <v:path arrowok="t"/>
              </v:shape>
            </v:group>
            <v:group style="position:absolute;left:6978;top:252;width:2;height:80" coordorigin="6978,252" coordsize="2,80">
              <v:shape style="position:absolute;left:6978;top:252;width:2;height:80" coordorigin="6978,252" coordsize="0,80" path="m6978,332l6978,252e" filled="false" stroked="true" strokeweight=".748pt" strokecolor="#939598">
                <v:path arrowok="t"/>
              </v:shape>
            </v:group>
            <v:group style="position:absolute;left:6938;top:252;width:2;height:80" coordorigin="6938,252" coordsize="2,80">
              <v:shape style="position:absolute;left:6938;top:252;width:2;height:80" coordorigin="6938,252" coordsize="0,80" path="m6938,332l6938,252e" filled="false" stroked="true" strokeweight=".748pt" strokecolor="#939598">
                <v:path arrowok="t"/>
              </v:shape>
            </v:group>
            <v:group style="position:absolute;left:6898;top:252;width:2;height:80" coordorigin="6898,252" coordsize="2,80">
              <v:shape style="position:absolute;left:6898;top:252;width:2;height:80" coordorigin="6898,252" coordsize="0,80" path="m6898,332l6898,252e" filled="false" stroked="true" strokeweight=".748pt" strokecolor="#939598">
                <v:path arrowok="t"/>
              </v:shape>
            </v:group>
            <v:group style="position:absolute;left:6858;top:252;width:2;height:80" coordorigin="6858,252" coordsize="2,80">
              <v:shape style="position:absolute;left:6858;top:252;width:2;height:80" coordorigin="6858,252" coordsize="0,80" path="m6858,332l6858,252e" filled="false" stroked="true" strokeweight=".748pt" strokecolor="#939598">
                <v:path arrowok="t"/>
              </v:shape>
            </v:group>
            <v:group style="position:absolute;left:6818;top:252;width:2;height:80" coordorigin="6818,252" coordsize="2,80">
              <v:shape style="position:absolute;left:6818;top:252;width:2;height:80" coordorigin="6818,252" coordsize="1,80" path="m6818,332l6818,252e" filled="false" stroked="true" strokeweight=".748pt" strokecolor="#939598">
                <v:path arrowok="t"/>
              </v:shape>
            </v:group>
            <v:group style="position:absolute;left:6778;top:252;width:2;height:80" coordorigin="6778,252" coordsize="2,80">
              <v:shape style="position:absolute;left:6778;top:252;width:2;height:80" coordorigin="6778,252" coordsize="0,80" path="m6778,332l6778,252e" filled="false" stroked="true" strokeweight=".748pt" strokecolor="#939598">
                <v:path arrowok="t"/>
              </v:shape>
            </v:group>
            <v:group style="position:absolute;left:6738;top:252;width:2;height:80" coordorigin="6738,252" coordsize="2,80">
              <v:shape style="position:absolute;left:6738;top:252;width:2;height:80" coordorigin="6738,252" coordsize="0,80" path="m6738,332l6738,252e" filled="false" stroked="true" strokeweight=".748pt" strokecolor="#939598">
                <v:path arrowok="t"/>
              </v:shape>
            </v:group>
            <v:group style="position:absolute;left:6698;top:252;width:2;height:80" coordorigin="6698,252" coordsize="2,80">
              <v:shape style="position:absolute;left:6698;top:252;width:2;height:80" coordorigin="6698,252" coordsize="1,80" path="m6698,332l6698,252e" filled="false" stroked="true" strokeweight=".748pt" strokecolor="#939598">
                <v:path arrowok="t"/>
              </v:shape>
            </v:group>
            <v:group style="position:absolute;left:6658;top:252;width:2;height:80" coordorigin="6658,252" coordsize="2,80">
              <v:shape style="position:absolute;left:6658;top:252;width:2;height:80" coordorigin="6658,252" coordsize="1,80" path="m6658,332l6658,252e" filled="false" stroked="true" strokeweight=".748pt" strokecolor="#939598">
                <v:path arrowok="t"/>
              </v:shape>
            </v:group>
            <v:group style="position:absolute;left:6617;top:252;width:2;height:80" coordorigin="6617,252" coordsize="2,80">
              <v:shape style="position:absolute;left:6617;top:252;width:2;height:80" coordorigin="6617,252" coordsize="1,80" path="m6618,332l6617,252e" filled="false" stroked="true" strokeweight=".748pt" strokecolor="#939598">
                <v:path arrowok="t"/>
              </v:shape>
            </v:group>
            <v:group style="position:absolute;left:6577;top:252;width:2;height:80" coordorigin="6577,252" coordsize="2,80">
              <v:shape style="position:absolute;left:6577;top:252;width:2;height:80" coordorigin="6577,252" coordsize="1,80" path="m6577,332l6577,252e" filled="false" stroked="true" strokeweight=".748pt" strokecolor="#939598">
                <v:path arrowok="t"/>
              </v:shape>
            </v:group>
            <v:group style="position:absolute;left:6537;top:252;width:2;height:80" coordorigin="6537,252" coordsize="2,80">
              <v:shape style="position:absolute;left:6537;top:252;width:2;height:80" coordorigin="6537,252" coordsize="1,80" path="m6537,332l6537,252e" filled="false" stroked="true" strokeweight=".748pt" strokecolor="#939598">
                <v:path arrowok="t"/>
              </v:shape>
            </v:group>
            <v:group style="position:absolute;left:6497;top:252;width:2;height:80" coordorigin="6497,252" coordsize="2,80">
              <v:shape style="position:absolute;left:6497;top:252;width:2;height:80" coordorigin="6497,252" coordsize="0,80" path="m6497,332l6497,252e" filled="false" stroked="true" strokeweight=".748pt" strokecolor="#939598">
                <v:path arrowok="t"/>
              </v:shape>
            </v:group>
            <v:group style="position:absolute;left:6457;top:252;width:2;height:80" coordorigin="6457,252" coordsize="2,80">
              <v:shape style="position:absolute;left:6457;top:252;width:2;height:80" coordorigin="6457,252" coordsize="1,80" path="m6457,332l6457,252e" filled="false" stroked="true" strokeweight=".748pt" strokecolor="#939598">
                <v:path arrowok="t"/>
              </v:shape>
            </v:group>
            <v:group style="position:absolute;left:6417;top:252;width:2;height:80" coordorigin="6417,252" coordsize="2,80">
              <v:shape style="position:absolute;left:6417;top:252;width:2;height:80" coordorigin="6417,252" coordsize="0,80" path="m6417,332l6417,252e" filled="false" stroked="true" strokeweight=".748pt" strokecolor="#939598">
                <v:path arrowok="t"/>
              </v:shape>
            </v:group>
            <v:group style="position:absolute;left:6377;top:252;width:2;height:80" coordorigin="6377,252" coordsize="2,80">
              <v:shape style="position:absolute;left:6377;top:252;width:2;height:80" coordorigin="6377,252" coordsize="0,80" path="m6377,332l6377,252e" filled="false" stroked="true" strokeweight=".748pt" strokecolor="#939598">
                <v:path arrowok="t"/>
              </v:shape>
            </v:group>
            <v:group style="position:absolute;left:6337;top:252;width:2;height:80" coordorigin="6337,252" coordsize="2,80">
              <v:shape style="position:absolute;left:6337;top:252;width:2;height:80" coordorigin="6337,252" coordsize="0,80" path="m6337,332l6337,252e" filled="false" stroked="true" strokeweight=".748pt" strokecolor="#939598">
                <v:path arrowok="t"/>
              </v:shape>
            </v:group>
            <v:group style="position:absolute;left:6297;top:252;width:2;height:80" coordorigin="6297,252" coordsize="2,80">
              <v:shape style="position:absolute;left:6297;top:252;width:2;height:80" coordorigin="6297,252" coordsize="0,80" path="m6297,332l6297,252e" filled="false" stroked="true" strokeweight=".748pt" strokecolor="#939598">
                <v:path arrowok="t"/>
              </v:shape>
            </v:group>
            <v:group style="position:absolute;left:6257;top:252;width:2;height:80" coordorigin="6257,252" coordsize="2,80">
              <v:shape style="position:absolute;left:6257;top:252;width:2;height:80" coordorigin="6257,252" coordsize="1,80" path="m6257,332l6257,252e" filled="false" stroked="true" strokeweight=".748pt" strokecolor="#939598">
                <v:path arrowok="t"/>
              </v:shape>
            </v:group>
            <v:group style="position:absolute;left:6217;top:252;width:2;height:80" coordorigin="6217,252" coordsize="2,80">
              <v:shape style="position:absolute;left:6217;top:252;width:2;height:80" coordorigin="6217,252" coordsize="0,80" path="m6217,332l6217,252e" filled="false" stroked="true" strokeweight=".748pt" strokecolor="#939598">
                <v:path arrowok="t"/>
              </v:shape>
            </v:group>
            <v:group style="position:absolute;left:6177;top:252;width:2;height:80" coordorigin="6177,252" coordsize="2,80">
              <v:shape style="position:absolute;left:6177;top:252;width:2;height:80" coordorigin="6177,252" coordsize="0,80" path="m6177,332l6177,252e" filled="false" stroked="true" strokeweight=".748pt" strokecolor="#939598">
                <v:path arrowok="t"/>
              </v:shape>
            </v:group>
            <v:group style="position:absolute;left:6137;top:252;width:2;height:80" coordorigin="6137,252" coordsize="2,80">
              <v:shape style="position:absolute;left:6137;top:252;width:2;height:80" coordorigin="6137,252" coordsize="1,80" path="m6137,332l6137,252e" filled="false" stroked="true" strokeweight=".748pt" strokecolor="#939598">
                <v:path arrowok="t"/>
              </v:shape>
            </v:group>
            <v:group style="position:absolute;left:6097;top:252;width:2;height:80" coordorigin="6097,252" coordsize="2,80">
              <v:shape style="position:absolute;left:6097;top:252;width:2;height:80" coordorigin="6097,252" coordsize="0,80" path="m6097,332l6097,252e" filled="false" stroked="true" strokeweight=".748pt" strokecolor="#939598">
                <v:path arrowok="t"/>
              </v:shape>
            </v:group>
            <v:group style="position:absolute;left:6057;top:252;width:2;height:80" coordorigin="6057,252" coordsize="2,80">
              <v:shape style="position:absolute;left:6057;top:252;width:2;height:80" coordorigin="6057,252" coordsize="0,80" path="m6057,332l6057,252e" filled="false" stroked="true" strokeweight=".748pt" strokecolor="#939598">
                <v:path arrowok="t"/>
              </v:shape>
            </v:group>
            <v:group style="position:absolute;left:6017;top:252;width:2;height:80" coordorigin="6017,252" coordsize="2,80">
              <v:shape style="position:absolute;left:6017;top:252;width:2;height:80" coordorigin="6017,252" coordsize="0,80" path="m6017,332l6017,252e" filled="false" stroked="true" strokeweight=".748pt" strokecolor="#939598">
                <v:path arrowok="t"/>
              </v:shape>
            </v:group>
            <v:group style="position:absolute;left:5977;top:252;width:2;height:80" coordorigin="5977,252" coordsize="2,80">
              <v:shape style="position:absolute;left:5977;top:252;width:2;height:80" coordorigin="5977,252" coordsize="0,80" path="m5977,332l5977,252e" filled="false" stroked="true" strokeweight=".748pt" strokecolor="#939598">
                <v:path arrowok="t"/>
              </v:shape>
            </v:group>
            <v:group style="position:absolute;left:5936;top:252;width:2;height:80" coordorigin="5936,252" coordsize="2,80">
              <v:shape style="position:absolute;left:5936;top:252;width:2;height:80" coordorigin="5936,252" coordsize="1,80" path="m5936,332l5936,252e" filled="false" stroked="true" strokeweight=".748pt" strokecolor="#939598">
                <v:path arrowok="t"/>
              </v:shape>
            </v:group>
            <v:group style="position:absolute;left:5896;top:252;width:2;height:80" coordorigin="5896,252" coordsize="2,80">
              <v:shape style="position:absolute;left:5896;top:252;width:2;height:80" coordorigin="5896,252" coordsize="0,80" path="m5896,332l5896,252e" filled="false" stroked="true" strokeweight=".748pt" strokecolor="#939598">
                <v:path arrowok="t"/>
              </v:shape>
            </v:group>
            <v:group style="position:absolute;left:5856;top:252;width:2;height:80" coordorigin="5856,252" coordsize="2,80">
              <v:shape style="position:absolute;left:5856;top:252;width:2;height:80" coordorigin="5856,252" coordsize="0,80" path="m5856,332l5856,252e" filled="false" stroked="true" strokeweight=".748pt" strokecolor="#939598">
                <v:path arrowok="t"/>
              </v:shape>
            </v:group>
            <v:group style="position:absolute;left:5816;top:252;width:2;height:80" coordorigin="5816,252" coordsize="2,80">
              <v:shape style="position:absolute;left:5816;top:252;width:2;height:80" coordorigin="5816,252" coordsize="1,80" path="m5816,332l5816,252e" filled="false" stroked="true" strokeweight=".748pt" strokecolor="#939598">
                <v:path arrowok="t"/>
              </v:shape>
            </v:group>
            <v:group style="position:absolute;left:5776;top:252;width:2;height:80" coordorigin="5776,252" coordsize="2,80">
              <v:shape style="position:absolute;left:5776;top:252;width:2;height:80" coordorigin="5776,252" coordsize="0,80" path="m5776,332l5776,252e" filled="false" stroked="true" strokeweight=".748pt" strokecolor="#939598">
                <v:path arrowok="t"/>
              </v:shape>
            </v:group>
            <v:group style="position:absolute;left:5736;top:252;width:2;height:80" coordorigin="5736,252" coordsize="2,80">
              <v:shape style="position:absolute;left:5736;top:252;width:2;height:80" coordorigin="5736,252" coordsize="0,80" path="m5736,332l5736,252e" filled="false" stroked="true" strokeweight=".748pt" strokecolor="#939598">
                <v:path arrowok="t"/>
              </v:shape>
            </v:group>
            <v:group style="position:absolute;left:5696;top:252;width:2;height:80" coordorigin="5696,252" coordsize="2,80">
              <v:shape style="position:absolute;left:5696;top:252;width:2;height:80" coordorigin="5696,252" coordsize="0,80" path="m5696,332l5696,252e" filled="false" stroked="true" strokeweight=".748pt" strokecolor="#939598">
                <v:path arrowok="t"/>
              </v:shape>
            </v:group>
            <v:group style="position:absolute;left:5656;top:252;width:2;height:80" coordorigin="5656,252" coordsize="2,80">
              <v:shape style="position:absolute;left:5656;top:252;width:2;height:80" coordorigin="5656,252" coordsize="0,80" path="m5656,332l5656,252e" filled="false" stroked="true" strokeweight=".748pt" strokecolor="#939598">
                <v:path arrowok="t"/>
              </v:shape>
            </v:group>
            <v:group style="position:absolute;left:5616;top:252;width:2;height:80" coordorigin="5616,252" coordsize="2,80">
              <v:shape style="position:absolute;left:5616;top:252;width:2;height:80" coordorigin="5616,252" coordsize="1,80" path="m5616,332l5616,252e" filled="false" stroked="true" strokeweight=".748pt" strokecolor="#939598">
                <v:path arrowok="t"/>
              </v:shape>
            </v:group>
            <v:group style="position:absolute;left:5576;top:252;width:2;height:80" coordorigin="5576,252" coordsize="2,80">
              <v:shape style="position:absolute;left:5576;top:252;width:2;height:80" coordorigin="5576,252" coordsize="0,80" path="m5576,332l5576,252e" filled="false" stroked="true" strokeweight=".748pt" strokecolor="#939598">
                <v:path arrowok="t"/>
              </v:shape>
            </v:group>
            <v:group style="position:absolute;left:5536;top:252;width:2;height:80" coordorigin="5536,252" coordsize="2,80">
              <v:shape style="position:absolute;left:5536;top:252;width:2;height:80" coordorigin="5536,252" coordsize="1,80" path="m5536,332l5536,252e" filled="false" stroked="true" strokeweight=".748pt" strokecolor="#939598">
                <v:path arrowok="t"/>
              </v:shape>
            </v:group>
            <v:group style="position:absolute;left:5496;top:252;width:2;height:80" coordorigin="5496,252" coordsize="2,80">
              <v:shape style="position:absolute;left:5496;top:252;width:2;height:80" coordorigin="5496,252" coordsize="1,80" path="m5496,332l5496,252e" filled="false" stroked="true" strokeweight=".748pt" strokecolor="#939598">
                <v:path arrowok="t"/>
              </v:shape>
            </v:group>
            <v:group style="position:absolute;left:5456;top:252;width:2;height:80" coordorigin="5456,252" coordsize="2,80">
              <v:shape style="position:absolute;left:5456;top:252;width:2;height:80" coordorigin="5456,252" coordsize="1,80" path="m5456,332l5456,252e" filled="false" stroked="true" strokeweight=".748pt" strokecolor="#939598">
                <v:path arrowok="t"/>
              </v:shape>
            </v:group>
            <v:group style="position:absolute;left:5416;top:252;width:2;height:80" coordorigin="5416,252" coordsize="2,80">
              <v:shape style="position:absolute;left:5416;top:252;width:2;height:80" coordorigin="5416,252" coordsize="1,80" path="m5416,332l5416,252e" filled="false" stroked="true" strokeweight=".748pt" strokecolor="#939598">
                <v:path arrowok="t"/>
              </v:shape>
            </v:group>
            <v:group style="position:absolute;left:5376;top:252;width:2;height:80" coordorigin="5376,252" coordsize="2,80">
              <v:shape style="position:absolute;left:5376;top:252;width:2;height:80" coordorigin="5376,252" coordsize="1,80" path="m5376,332l5376,252e" filled="false" stroked="true" strokeweight=".748pt" strokecolor="#939598">
                <v:path arrowok="t"/>
              </v:shape>
            </v:group>
            <v:group style="position:absolute;left:5336;top:252;width:2;height:80" coordorigin="5336,252" coordsize="2,80">
              <v:shape style="position:absolute;left:5336;top:252;width:2;height:80" coordorigin="5336,252" coordsize="1,80" path="m5336,332l5336,252e" filled="false" stroked="true" strokeweight=".748pt" strokecolor="#939598">
                <v:path arrowok="t"/>
              </v:shape>
            </v:group>
            <v:group style="position:absolute;left:5295;top:252;width:2;height:80" coordorigin="5295,252" coordsize="2,80">
              <v:shape style="position:absolute;left:5295;top:252;width:2;height:80" coordorigin="5295,252" coordsize="0,80" path="m5296,332l5295,252e" filled="false" stroked="true" strokeweight=".748pt" strokecolor="#939598">
                <v:path arrowok="t"/>
              </v:shape>
            </v:group>
            <v:group style="position:absolute;left:5255;top:252;width:2;height:80" coordorigin="5255,252" coordsize="2,80">
              <v:shape style="position:absolute;left:5255;top:252;width:2;height:80" coordorigin="5255,252" coordsize="0,80" path="m5255,332l5255,252e" filled="false" stroked="true" strokeweight=".748pt" strokecolor="#939598">
                <v:path arrowok="t"/>
              </v:shape>
            </v:group>
            <v:group style="position:absolute;left:5215;top:252;width:2;height:80" coordorigin="5215,252" coordsize="2,80">
              <v:shape style="position:absolute;left:5215;top:252;width:2;height:80" coordorigin="5215,252" coordsize="0,80" path="m5215,332l5215,252e" filled="false" stroked="true" strokeweight=".748pt" strokecolor="#939598">
                <v:path arrowok="t"/>
              </v:shape>
            </v:group>
            <v:group style="position:absolute;left:5175;top:252;width:2;height:80" coordorigin="5175,252" coordsize="2,80">
              <v:shape style="position:absolute;left:5175;top:252;width:2;height:80" coordorigin="5175,252" coordsize="1,80" path="m5175,332l5175,252e" filled="false" stroked="true" strokeweight=".748pt" strokecolor="#939598">
                <v:path arrowok="t"/>
              </v:shape>
            </v:group>
            <v:group style="position:absolute;left:5135;top:252;width:2;height:80" coordorigin="5135,252" coordsize="2,80">
              <v:shape style="position:absolute;left:5135;top:252;width:2;height:80" coordorigin="5135,252" coordsize="0,80" path="m5135,332l5135,252e" filled="false" stroked="true" strokeweight=".748pt" strokecolor="#939598">
                <v:path arrowok="t"/>
              </v:shape>
            </v:group>
            <v:group style="position:absolute;left:5095;top:252;width:2;height:80" coordorigin="5095,252" coordsize="2,80">
              <v:shape style="position:absolute;left:5095;top:252;width:2;height:80" coordorigin="5095,252" coordsize="0,80" path="m5095,332l5095,252e" filled="false" stroked="true" strokeweight=".748pt" strokecolor="#939598">
                <v:path arrowok="t"/>
              </v:shape>
            </v:group>
            <v:group style="position:absolute;left:5055;top:252;width:2;height:80" coordorigin="5055,252" coordsize="2,80">
              <v:shape style="position:absolute;left:5055;top:252;width:2;height:80" coordorigin="5055,252" coordsize="1,80" path="m5055,332l5055,252e" filled="false" stroked="true" strokeweight=".748pt" strokecolor="#939598">
                <v:path arrowok="t"/>
              </v:shape>
            </v:group>
            <v:group style="position:absolute;left:5015;top:252;width:2;height:80" coordorigin="5015,252" coordsize="2,80">
              <v:shape style="position:absolute;left:5015;top:252;width:2;height:80" coordorigin="5015,252" coordsize="0,80" path="m5015,332l5015,252e" filled="false" stroked="true" strokeweight=".748pt" strokecolor="#939598">
                <v:path arrowok="t"/>
              </v:shape>
            </v:group>
            <v:group style="position:absolute;left:4975;top:252;width:2;height:80" coordorigin="4975,252" coordsize="2,80">
              <v:shape style="position:absolute;left:4975;top:252;width:2;height:80" coordorigin="4975,252" coordsize="0,80" path="m4975,332l4975,252e" filled="false" stroked="true" strokeweight=".748pt" strokecolor="#939598">
                <v:path arrowok="t"/>
              </v:shape>
            </v:group>
            <v:group style="position:absolute;left:4935;top:252;width:2;height:80" coordorigin="4935,252" coordsize="2,80">
              <v:shape style="position:absolute;left:4935;top:252;width:2;height:80" coordorigin="4935,252" coordsize="0,80" path="m4935,332l4935,252e" filled="false" stroked="true" strokeweight=".748pt" strokecolor="#939598">
                <v:path arrowok="t"/>
              </v:shape>
            </v:group>
            <v:group style="position:absolute;left:4895;top:252;width:2;height:80" coordorigin="4895,252" coordsize="2,80">
              <v:shape style="position:absolute;left:4895;top:252;width:2;height:80" coordorigin="4895,252" coordsize="0,80" path="m4895,332l4895,252e" filled="false" stroked="true" strokeweight=".748pt" strokecolor="#939598">
                <v:path arrowok="t"/>
              </v:shape>
            </v:group>
            <v:group style="position:absolute;left:4855;top:252;width:2;height:80" coordorigin="4855,252" coordsize="2,80">
              <v:shape style="position:absolute;left:4855;top:252;width:2;height:80" coordorigin="4855,252" coordsize="1,80" path="m4855,332l4855,252e" filled="false" stroked="true" strokeweight=".748pt" strokecolor="#939598">
                <v:path arrowok="t"/>
              </v:shape>
            </v:group>
            <v:group style="position:absolute;left:4815;top:252;width:2;height:80" coordorigin="4815,252" coordsize="2,80">
              <v:shape style="position:absolute;left:4815;top:252;width:2;height:80" coordorigin="4815,252" coordsize="0,80" path="m4815,332l4815,252e" filled="false" stroked="true" strokeweight=".748pt" strokecolor="#939598">
                <v:path arrowok="t"/>
              </v:shape>
            </v:group>
            <v:group style="position:absolute;left:4775;top:252;width:2;height:80" coordorigin="4775,252" coordsize="2,80">
              <v:shape style="position:absolute;left:4775;top:252;width:2;height:80" coordorigin="4775,252" coordsize="0,80" path="m4775,332l4775,252e" filled="false" stroked="true" strokeweight=".748pt" strokecolor="#939598">
                <v:path arrowok="t"/>
              </v:shape>
            </v:group>
            <v:group style="position:absolute;left:4735;top:252;width:2;height:80" coordorigin="4735,252" coordsize="2,80">
              <v:shape style="position:absolute;left:4735;top:252;width:2;height:80" coordorigin="4735,252" coordsize="1,80" path="m4735,332l4735,252e" filled="false" stroked="true" strokeweight=".748pt" strokecolor="#939598">
                <v:path arrowok="t"/>
              </v:shape>
            </v:group>
            <v:group style="position:absolute;left:4695;top:252;width:2;height:80" coordorigin="4695,252" coordsize="2,80">
              <v:shape style="position:absolute;left:4695;top:252;width:2;height:80" coordorigin="4695,252" coordsize="0,80" path="m4695,332l4695,252e" filled="false" stroked="true" strokeweight=".748pt" strokecolor="#939598">
                <v:path arrowok="t"/>
              </v:shape>
            </v:group>
            <v:group style="position:absolute;left:4655;top:252;width:2;height:80" coordorigin="4655,252" coordsize="2,80">
              <v:shape style="position:absolute;left:4655;top:252;width:2;height:80" coordorigin="4655,252" coordsize="0,80" path="m4655,332l4655,252e" filled="false" stroked="true" strokeweight=".748pt" strokecolor="#939598">
                <v:path arrowok="t"/>
              </v:shape>
            </v:group>
            <v:group style="position:absolute;left:4614;top:252;width:2;height:80" coordorigin="4614,252" coordsize="2,80">
              <v:shape style="position:absolute;left:4614;top:252;width:2;height:80" coordorigin="4614,252" coordsize="0,80" path="m4614,332l4614,252e" filled="false" stroked="true" strokeweight=".748pt" strokecolor="#939598">
                <v:path arrowok="t"/>
              </v:shape>
            </v:group>
            <v:group style="position:absolute;left:4574;top:252;width:2;height:80" coordorigin="4574,252" coordsize="2,80">
              <v:shape style="position:absolute;left:4574;top:252;width:2;height:80" coordorigin="4574,252" coordsize="0,80" path="m4574,332l4574,252e" filled="false" stroked="true" strokeweight=".748pt" strokecolor="#939598">
                <v:path arrowok="t"/>
              </v:shape>
            </v:group>
            <v:group style="position:absolute;left:4534;top:252;width:2;height:80" coordorigin="4534,252" coordsize="2,80">
              <v:shape style="position:absolute;left:4534;top:252;width:2;height:80" coordorigin="4534,252" coordsize="1,80" path="m4534,332l4534,252e" filled="false" stroked="true" strokeweight=".748pt" strokecolor="#939598">
                <v:path arrowok="t"/>
              </v:shape>
            </v:group>
            <v:group style="position:absolute;left:4494;top:252;width:2;height:80" coordorigin="4494,252" coordsize="2,80">
              <v:shape style="position:absolute;left:4494;top:252;width:2;height:80" coordorigin="4494,252" coordsize="0,80" path="m4494,332l4494,252e" filled="false" stroked="true" strokeweight=".748pt" strokecolor="#939598">
                <v:path arrowok="t"/>
              </v:shape>
            </v:group>
            <v:group style="position:absolute;left:4454;top:252;width:2;height:80" coordorigin="4454,252" coordsize="2,80">
              <v:shape style="position:absolute;left:4454;top:252;width:2;height:80" coordorigin="4454,252" coordsize="0,80" path="m4454,332l4454,252e" filled="false" stroked="true" strokeweight=".748pt" strokecolor="#939598">
                <v:path arrowok="t"/>
              </v:shape>
            </v:group>
            <v:group style="position:absolute;left:4414;top:252;width:2;height:80" coordorigin="4414,252" coordsize="2,80">
              <v:shape style="position:absolute;left:4414;top:252;width:2;height:80" coordorigin="4414,252" coordsize="1,80" path="m4414,332l4414,252e" filled="false" stroked="true" strokeweight=".748pt" strokecolor="#939598">
                <v:path arrowok="t"/>
              </v:shape>
            </v:group>
            <v:group style="position:absolute;left:4374;top:252;width:2;height:80" coordorigin="4374,252" coordsize="2,80">
              <v:shape style="position:absolute;left:4374;top:252;width:2;height:80" coordorigin="4374,252" coordsize="0,80" path="m4374,332l4374,252e" filled="false" stroked="true" strokeweight=".748pt" strokecolor="#939598">
                <v:path arrowok="t"/>
              </v:shape>
            </v:group>
            <v:group style="position:absolute;left:4334;top:252;width:2;height:80" coordorigin="4334,252" coordsize="2,80">
              <v:shape style="position:absolute;left:4334;top:252;width:2;height:80" coordorigin="4334,252" coordsize="1,80" path="m4334,332l4334,252e" filled="false" stroked="true" strokeweight=".748pt" strokecolor="#939598">
                <v:path arrowok="t"/>
              </v:shape>
            </v:group>
            <v:group style="position:absolute;left:4294;top:252;width:2;height:80" coordorigin="4294,252" coordsize="2,80">
              <v:shape style="position:absolute;left:4294;top:252;width:2;height:80" coordorigin="4294,252" coordsize="1,80" path="m4294,332l4294,252e" filled="false" stroked="true" strokeweight=".748pt" strokecolor="#939598">
                <v:path arrowok="t"/>
              </v:shape>
            </v:group>
            <v:group style="position:absolute;left:4254;top:252;width:2;height:80" coordorigin="4254,252" coordsize="2,80">
              <v:shape style="position:absolute;left:4254;top:252;width:2;height:80" coordorigin="4254,252" coordsize="1,80" path="m4254,332l4254,252e" filled="false" stroked="true" strokeweight=".748pt" strokecolor="#939598">
                <v:path arrowok="t"/>
              </v:shape>
            </v:group>
            <v:group style="position:absolute;left:4214;top:252;width:2;height:80" coordorigin="4214,252" coordsize="2,80">
              <v:shape style="position:absolute;left:4214;top:252;width:2;height:80" coordorigin="4214,252" coordsize="1,80" path="m4214,332l4214,252e" filled="false" stroked="true" strokeweight=".748pt" strokecolor="#939598">
                <v:path arrowok="t"/>
              </v:shape>
            </v:group>
            <v:group style="position:absolute;left:4174;top:252;width:2;height:80" coordorigin="4174,252" coordsize="2,80">
              <v:shape style="position:absolute;left:4174;top:252;width:2;height:80" coordorigin="4174,252" coordsize="1,80" path="m4174,332l4174,252e" filled="false" stroked="true" strokeweight=".748pt" strokecolor="#939598">
                <v:path arrowok="t"/>
              </v:shape>
            </v:group>
            <v:group style="position:absolute;left:4134;top:252;width:2;height:80" coordorigin="4134,252" coordsize="2,80">
              <v:shape style="position:absolute;left:4134;top:252;width:2;height:80" coordorigin="4134,252" coordsize="0,80" path="m4134,332l4134,252e" filled="false" stroked="true" strokeweight=".748pt" strokecolor="#939598">
                <v:path arrowok="t"/>
              </v:shape>
            </v:group>
            <v:group style="position:absolute;left:4094;top:252;width:2;height:80" coordorigin="4094,252" coordsize="2,80">
              <v:shape style="position:absolute;left:4094;top:252;width:2;height:80" coordorigin="4094,252" coordsize="0,80" path="m4094,332l4094,252e" filled="false" stroked="true" strokeweight=".748pt" strokecolor="#939598">
                <v:path arrowok="t"/>
              </v:shape>
            </v:group>
            <v:group style="position:absolute;left:4054;top:252;width:2;height:80" coordorigin="4054,252" coordsize="2,80">
              <v:shape style="position:absolute;left:4054;top:252;width:2;height:80" coordorigin="4054,252" coordsize="0,80" path="m4054,332l4054,252e" filled="false" stroked="true" strokeweight=".748pt" strokecolor="#939598">
                <v:path arrowok="t"/>
              </v:shape>
            </v:group>
            <v:group style="position:absolute;left:4014;top:252;width:2;height:80" coordorigin="4014,252" coordsize="2,80">
              <v:shape style="position:absolute;left:4014;top:252;width:2;height:80" coordorigin="4014,252" coordsize="0,80" path="m4014,332l4014,252e" filled="false" stroked="true" strokeweight=".748pt" strokecolor="#939598">
                <v:path arrowok="t"/>
              </v:shape>
            </v:group>
            <v:group style="position:absolute;left:3973;top:252;width:2;height:80" coordorigin="3973,252" coordsize="2,80">
              <v:shape style="position:absolute;left:3973;top:252;width:2;height:80" coordorigin="3973,252" coordsize="1,80" path="m3974,332l3973,252e" filled="false" stroked="true" strokeweight=".748pt" strokecolor="#939598">
                <v:path arrowok="t"/>
              </v:shape>
            </v:group>
            <v:group style="position:absolute;left:3933;top:252;width:2;height:80" coordorigin="3933,252" coordsize="2,80">
              <v:shape style="position:absolute;left:3933;top:252;width:2;height:80" coordorigin="3933,252" coordsize="0,80" path="m3933,332l3933,252e" filled="false" stroked="true" strokeweight=".748pt" strokecolor="#939598">
                <v:path arrowok="t"/>
              </v:shape>
            </v:group>
            <v:group style="position:absolute;left:3893;top:252;width:2;height:80" coordorigin="3893,252" coordsize="2,80">
              <v:shape style="position:absolute;left:3893;top:252;width:2;height:80" coordorigin="3893,252" coordsize="0,80" path="m3893,332l3893,252e" filled="false" stroked="true" strokeweight=".748pt" strokecolor="#939598">
                <v:path arrowok="t"/>
              </v:shape>
            </v:group>
            <v:group style="position:absolute;left:3853;top:252;width:2;height:80" coordorigin="3853,252" coordsize="2,80">
              <v:shape style="position:absolute;left:3853;top:252;width:2;height:80" coordorigin="3853,252" coordsize="0,80" path="m3853,332l3853,252e" filled="false" stroked="true" strokeweight=".748pt" strokecolor="#939598">
                <v:path arrowok="t"/>
              </v:shape>
            </v:group>
            <v:group style="position:absolute;left:3813;top:252;width:2;height:80" coordorigin="3813,252" coordsize="2,80">
              <v:shape style="position:absolute;left:3813;top:252;width:2;height:80" coordorigin="3813,252" coordsize="0,80" path="m3813,332l3813,252e" filled="false" stroked="true" strokeweight=".748pt" strokecolor="#939598">
                <v:path arrowok="t"/>
              </v:shape>
            </v:group>
            <v:group style="position:absolute;left:3773;top:252;width:2;height:80" coordorigin="3773,252" coordsize="2,80">
              <v:shape style="position:absolute;left:3773;top:252;width:2;height:80" coordorigin="3773,252" coordsize="0,80" path="m3773,332l3773,252e" filled="false" stroked="true" strokeweight=".748pt" strokecolor="#939598">
                <v:path arrowok="t"/>
              </v:shape>
            </v:group>
            <v:group style="position:absolute;left:3733;top:252;width:2;height:80" coordorigin="3733,252" coordsize="2,80">
              <v:shape style="position:absolute;left:3733;top:252;width:2;height:80" coordorigin="3733,252" coordsize="0,80" path="m3733,332l3733,252e" filled="false" stroked="true" strokeweight=".748pt" strokecolor="#939598">
                <v:path arrowok="t"/>
              </v:shape>
            </v:group>
            <v:group style="position:absolute;left:3693;top:253;width:2;height:80" coordorigin="3693,253" coordsize="2,80">
              <v:shape style="position:absolute;left:3693;top:253;width:2;height:80" coordorigin="3693,253" coordsize="0,80" path="m3693,333l3693,253e" filled="false" stroked="true" strokeweight=".748pt" strokecolor="#939598">
                <v:path arrowok="t"/>
              </v:shape>
            </v:group>
            <v:group style="position:absolute;left:3653;top:253;width:2;height:80" coordorigin="3653,253" coordsize="2,80">
              <v:shape style="position:absolute;left:3653;top:253;width:2;height:80" coordorigin="3653,253" coordsize="1,80" path="m3653,333l3653,253e" filled="false" stroked="true" strokeweight=".748pt" strokecolor="#939598">
                <v:path arrowok="t"/>
              </v:shape>
            </v:group>
            <v:group style="position:absolute;left:3613;top:253;width:2;height:80" coordorigin="3613,253" coordsize="2,80">
              <v:shape style="position:absolute;left:3613;top:253;width:2;height:80" coordorigin="3613,253" coordsize="0,80" path="m3613,333l3613,253e" filled="false" stroked="true" strokeweight=".748pt" strokecolor="#939598">
                <v:path arrowok="t"/>
              </v:shape>
            </v:group>
            <v:group style="position:absolute;left:3573;top:253;width:2;height:80" coordorigin="3573,253" coordsize="2,80">
              <v:shape style="position:absolute;left:3573;top:253;width:2;height:80" coordorigin="3573,253" coordsize="0,80" path="m3573,333l3573,253e" filled="false" stroked="true" strokeweight=".748pt" strokecolor="#939598">
                <v:path arrowok="t"/>
              </v:shape>
            </v:group>
            <v:group style="position:absolute;left:3533;top:253;width:2;height:80" coordorigin="3533,253" coordsize="2,80">
              <v:shape style="position:absolute;left:3533;top:253;width:2;height:80" coordorigin="3533,253" coordsize="0,80" path="m3533,333l3533,253e" filled="false" stroked="true" strokeweight=".748pt" strokecolor="#939598">
                <v:path arrowok="t"/>
              </v:shape>
            </v:group>
            <v:group style="position:absolute;left:3493;top:253;width:2;height:80" coordorigin="3493,253" coordsize="2,80">
              <v:shape style="position:absolute;left:3493;top:253;width:2;height:80" coordorigin="3493,253" coordsize="0,80" path="m3493,333l3493,253e" filled="false" stroked="true" strokeweight=".748pt" strokecolor="#939598">
                <v:path arrowok="t"/>
              </v:shape>
            </v:group>
            <v:group style="position:absolute;left:3453;top:253;width:2;height:80" coordorigin="3453,253" coordsize="2,80">
              <v:shape style="position:absolute;left:3453;top:253;width:2;height:80" coordorigin="3453,253" coordsize="0,80" path="m3453,333l3453,253e" filled="false" stroked="true" strokeweight=".748pt" strokecolor="#939598">
                <v:path arrowok="t"/>
              </v:shape>
            </v:group>
            <v:group style="position:absolute;left:3413;top:253;width:2;height:80" coordorigin="3413,253" coordsize="2,80">
              <v:shape style="position:absolute;left:3413;top:253;width:2;height:80" coordorigin="3413,253" coordsize="0,80" path="m3413,333l3413,253e" filled="false" stroked="true" strokeweight=".748pt" strokecolor="#939598">
                <v:path arrowok="t"/>
              </v:shape>
            </v:group>
            <v:group style="position:absolute;left:3373;top:253;width:2;height:80" coordorigin="3373,253" coordsize="2,80">
              <v:shape style="position:absolute;left:3373;top:253;width:2;height:80" coordorigin="3373,253" coordsize="0,80" path="m3373,333l3373,253e" filled="false" stroked="true" strokeweight=".748pt" strokecolor="#939598">
                <v:path arrowok="t"/>
              </v:shape>
            </v:group>
            <v:group style="position:absolute;left:3333;top:253;width:2;height:80" coordorigin="3333,253" coordsize="2,80">
              <v:shape style="position:absolute;left:3333;top:253;width:2;height:80" coordorigin="3333,253" coordsize="1,80" path="m3333,333l3333,253e" filled="false" stroked="true" strokeweight=".748pt" strokecolor="#939598">
                <v:path arrowok="t"/>
              </v:shape>
            </v:group>
            <v:group style="position:absolute;left:3292;top:253;width:2;height:80" coordorigin="3292,253" coordsize="2,80">
              <v:shape style="position:absolute;left:3292;top:253;width:2;height:80" coordorigin="3292,253" coordsize="0,80" path="m3292,333l3292,253e" filled="false" stroked="true" strokeweight=".748pt" strokecolor="#939598">
                <v:path arrowok="t"/>
              </v:shape>
            </v:group>
            <v:group style="position:absolute;left:3252;top:253;width:2;height:80" coordorigin="3252,253" coordsize="2,80">
              <v:shape style="position:absolute;left:3252;top:253;width:2;height:80" coordorigin="3252,253" coordsize="0,80" path="m3252,333l3252,253e" filled="false" stroked="true" strokeweight=".748pt" strokecolor="#939598">
                <v:path arrowok="t"/>
              </v:shape>
            </v:group>
            <v:group style="position:absolute;left:3212;top:253;width:2;height:80" coordorigin="3212,253" coordsize="2,80">
              <v:shape style="position:absolute;left:3212;top:253;width:2;height:80" coordorigin="3212,253" coordsize="0,80" path="m3212,333l3212,253e" filled="false" stroked="true" strokeweight=".748pt" strokecolor="#939598">
                <v:path arrowok="t"/>
              </v:shape>
            </v:group>
            <v:group style="position:absolute;left:3172;top:253;width:2;height:80" coordorigin="3172,253" coordsize="2,80">
              <v:shape style="position:absolute;left:3172;top:253;width:2;height:80" coordorigin="3172,253" coordsize="1,80" path="m3172,333l3172,253e" filled="false" stroked="true" strokeweight=".748pt" strokecolor="#939598">
                <v:path arrowok="t"/>
              </v:shape>
            </v:group>
            <v:group style="position:absolute;left:3132;top:253;width:2;height:80" coordorigin="3132,253" coordsize="2,80">
              <v:shape style="position:absolute;left:3132;top:253;width:2;height:80" coordorigin="3132,253" coordsize="1,80" path="m3132,333l3132,253e" filled="false" stroked="true" strokeweight=".748pt" strokecolor="#939598">
                <v:path arrowok="t"/>
              </v:shape>
            </v:group>
            <v:group style="position:absolute;left:3092;top:253;width:2;height:80" coordorigin="3092,253" coordsize="2,80">
              <v:shape style="position:absolute;left:3092;top:253;width:2;height:80" coordorigin="3092,253" coordsize="1,80" path="m3092,333l3092,253e" filled="false" stroked="true" strokeweight=".748pt" strokecolor="#939598">
                <v:path arrowok="t"/>
              </v:shape>
            </v:group>
            <v:group style="position:absolute;left:3052;top:253;width:2;height:80" coordorigin="3052,253" coordsize="2,80">
              <v:shape style="position:absolute;left:3052;top:253;width:2;height:80" coordorigin="3052,253" coordsize="1,80" path="m3052,333l3052,253e" filled="false" stroked="true" strokeweight=".748pt" strokecolor="#939598">
                <v:path arrowok="t"/>
              </v:shape>
            </v:group>
            <v:group style="position:absolute;left:3012;top:253;width:2;height:80" coordorigin="3012,253" coordsize="2,80">
              <v:shape style="position:absolute;left:3012;top:253;width:2;height:80" coordorigin="3012,253" coordsize="1,80" path="m3012,333l3012,253e" filled="false" stroked="true" strokeweight=".748pt" strokecolor="#939598">
                <v:path arrowok="t"/>
              </v:shape>
            </v:group>
            <v:group style="position:absolute;left:2972;top:253;width:2;height:80" coordorigin="2972,253" coordsize="2,80">
              <v:shape style="position:absolute;left:2972;top:253;width:2;height:80" coordorigin="2972,253" coordsize="0,80" path="m2972,333l2972,253e" filled="false" stroked="true" strokeweight=".748pt" strokecolor="#939598">
                <v:path arrowok="t"/>
              </v:shape>
            </v:group>
            <v:group style="position:absolute;left:2932;top:253;width:2;height:80" coordorigin="2932,253" coordsize="2,80">
              <v:shape style="position:absolute;left:2932;top:253;width:2;height:80" coordorigin="2932,253" coordsize="1,80" path="m2932,333l2932,253e" filled="false" stroked="true" strokeweight=".748pt" strokecolor="#939598">
                <v:path arrowok="t"/>
              </v:shape>
            </v:group>
            <v:group style="position:absolute;left:2892;top:253;width:2;height:80" coordorigin="2892,253" coordsize="2,80">
              <v:shape style="position:absolute;left:2892;top:253;width:2;height:80" coordorigin="2892,253" coordsize="1,80" path="m2892,333l2892,253e" filled="false" stroked="true" strokeweight=".748pt" strokecolor="#939598">
                <v:path arrowok="t"/>
              </v:shape>
            </v:group>
            <v:group style="position:absolute;left:2852;top:253;width:2;height:80" coordorigin="2852,253" coordsize="2,80">
              <v:shape style="position:absolute;left:2852;top:253;width:2;height:80" coordorigin="2852,253" coordsize="0,80" path="m2852,333l2852,253e" filled="false" stroked="true" strokeweight=".748pt" strokecolor="#939598">
                <v:path arrowok="t"/>
              </v:shape>
            </v:group>
            <v:group style="position:absolute;left:2812;top:253;width:2;height:80" coordorigin="2812,253" coordsize="2,80">
              <v:shape style="position:absolute;left:2812;top:253;width:2;height:80" coordorigin="2812,253" coordsize="0,80" path="m2812,333l2812,253e" filled="false" stroked="true" strokeweight=".748pt" strokecolor="#939598">
                <v:path arrowok="t"/>
              </v:shape>
            </v:group>
            <v:group style="position:absolute;left:2772;top:253;width:2;height:80" coordorigin="2772,253" coordsize="2,80">
              <v:shape style="position:absolute;left:2772;top:253;width:2;height:80" coordorigin="2772,253" coordsize="0,80" path="m2772,333l2772,253e" filled="false" stroked="true" strokeweight=".748pt" strokecolor="#939598">
                <v:path arrowok="t"/>
              </v:shape>
            </v:group>
            <v:group style="position:absolute;left:2732;top:253;width:2;height:80" coordorigin="2732,253" coordsize="2,80">
              <v:shape style="position:absolute;left:2732;top:253;width:2;height:80" coordorigin="2732,253" coordsize="0,80" path="m2732,333l2732,253e" filled="false" stroked="true" strokeweight=".748pt" strokecolor="#939598">
                <v:path arrowok="t"/>
              </v:shape>
            </v:group>
            <v:group style="position:absolute;left:2692;top:253;width:2;height:80" coordorigin="2692,253" coordsize="2,80">
              <v:shape style="position:absolute;left:2692;top:253;width:2;height:80" coordorigin="2692,253" coordsize="0,80" path="m2692,333l2692,253e" filled="false" stroked="true" strokeweight=".748pt" strokecolor="#939598">
                <v:path arrowok="t"/>
              </v:shape>
            </v:group>
            <v:group style="position:absolute;left:2651;top:253;width:2;height:80" coordorigin="2651,253" coordsize="2,80">
              <v:shape style="position:absolute;left:2651;top:253;width:2;height:80" coordorigin="2651,253" coordsize="0,80" path="m2652,333l2651,253e" filled="false" stroked="true" strokeweight=".748pt" strokecolor="#939598">
                <v:path arrowok="t"/>
              </v:shape>
            </v:group>
            <v:group style="position:absolute;left:2611;top:253;width:2;height:80" coordorigin="2611,253" coordsize="2,80">
              <v:shape style="position:absolute;left:2611;top:253;width:2;height:80" coordorigin="2611,253" coordsize="0,80" path="m2611,333l2611,253e" filled="false" stroked="true" strokeweight=".748pt" strokecolor="#939598">
                <v:path arrowok="t"/>
              </v:shape>
            </v:group>
            <v:group style="position:absolute;left:2571;top:253;width:2;height:80" coordorigin="2571,253" coordsize="2,80">
              <v:shape style="position:absolute;left:2571;top:253;width:2;height:80" coordorigin="2571,253" coordsize="0,80" path="m2571,333l2571,253e" filled="false" stroked="true" strokeweight=".748pt" strokecolor="#939598">
                <v:path arrowok="t"/>
              </v:shape>
            </v:group>
            <v:group style="position:absolute;left:2531;top:253;width:2;height:80" coordorigin="2531,253" coordsize="2,80">
              <v:shape style="position:absolute;left:2531;top:253;width:2;height:80" coordorigin="2531,253" coordsize="0,80" path="m2531,333l2531,253e" filled="false" stroked="true" strokeweight=".748pt" strokecolor="#939598">
                <v:path arrowok="t"/>
              </v:shape>
            </v:group>
            <v:group style="position:absolute;left:2491;top:253;width:2;height:80" coordorigin="2491,253" coordsize="2,80">
              <v:shape style="position:absolute;left:2491;top:253;width:2;height:80" coordorigin="2491,253" coordsize="0,80" path="m2491,333l2491,253e" filled="false" stroked="true" strokeweight=".748pt" strokecolor="#939598">
                <v:path arrowok="t"/>
              </v:shape>
            </v:group>
            <v:group style="position:absolute;left:2451;top:253;width:2;height:80" coordorigin="2451,253" coordsize="2,80">
              <v:shape style="position:absolute;left:2451;top:253;width:2;height:80" coordorigin="2451,253" coordsize="0,80" path="m2451,333l2451,253e" filled="false" stroked="true" strokeweight=".748pt" strokecolor="#939598">
                <v:path arrowok="t"/>
              </v:shape>
            </v:group>
            <v:group style="position:absolute;left:2411;top:253;width:2;height:80" coordorigin="2411,253" coordsize="2,80">
              <v:shape style="position:absolute;left:2411;top:253;width:2;height:80" coordorigin="2411,253" coordsize="1,80" path="m2411,333l2411,253e" filled="false" stroked="true" strokeweight=".748pt" strokecolor="#939598">
                <v:path arrowok="t"/>
              </v:shape>
            </v:group>
            <v:group style="position:absolute;left:2371;top:253;width:2;height:80" coordorigin="2371,253" coordsize="2,80">
              <v:shape style="position:absolute;left:2371;top:253;width:2;height:80" coordorigin="2371,253" coordsize="0,80" path="m2371,333l2371,253e" filled="false" stroked="true" strokeweight=".748pt" strokecolor="#939598">
                <v:path arrowok="t"/>
              </v:shape>
            </v:group>
            <v:group style="position:absolute;left:2331;top:253;width:2;height:80" coordorigin="2331,253" coordsize="2,80">
              <v:shape style="position:absolute;left:2331;top:253;width:2;height:80" coordorigin="2331,253" coordsize="0,80" path="m2331,333l2331,253e" filled="false" stroked="true" strokeweight=".748pt" strokecolor="#939598">
                <v:path arrowok="t"/>
              </v:shape>
            </v:group>
            <v:group style="position:absolute;left:2291;top:253;width:2;height:80" coordorigin="2291,253" coordsize="2,80">
              <v:shape style="position:absolute;left:2291;top:253;width:2;height:80" coordorigin="2291,253" coordsize="1,80" path="m2291,333l2291,253e" filled="false" stroked="true" strokeweight=".748pt" strokecolor="#939598">
                <v:path arrowok="t"/>
              </v:shape>
            </v:group>
            <v:group style="position:absolute;left:2251;top:253;width:2;height:80" coordorigin="2251,253" coordsize="2,80">
              <v:shape style="position:absolute;left:2251;top:253;width:2;height:80" coordorigin="2251,253" coordsize="0,80" path="m2251,333l2251,253e" filled="false" stroked="true" strokeweight=".748pt" strokecolor="#939598">
                <v:path arrowok="t"/>
              </v:shape>
            </v:group>
            <v:group style="position:absolute;left:2211;top:253;width:2;height:80" coordorigin="2211,253" coordsize="2,80">
              <v:shape style="position:absolute;left:2211;top:253;width:2;height:80" coordorigin="2211,253" coordsize="0,80" path="m2211,333l2211,253e" filled="false" stroked="true" strokeweight=".748pt" strokecolor="#939598">
                <v:path arrowok="t"/>
              </v:shape>
            </v:group>
            <v:group style="position:absolute;left:2171;top:253;width:2;height:80" coordorigin="2171,253" coordsize="2,80">
              <v:shape style="position:absolute;left:2171;top:253;width:2;height:80" coordorigin="2171,253" coordsize="0,80" path="m2171,333l2171,253e" filled="false" stroked="true" strokeweight=".748pt" strokecolor="#939598">
                <v:path arrowok="t"/>
              </v:shape>
            </v:group>
            <v:group style="position:absolute;left:2131;top:253;width:2;height:80" coordorigin="2131,253" coordsize="2,80">
              <v:shape style="position:absolute;left:2131;top:253;width:2;height:80" coordorigin="2131,253" coordsize="0,80" path="m2131,333l2131,253e" filled="false" stroked="true" strokeweight=".748pt" strokecolor="#939598">
                <v:path arrowok="t"/>
              </v:shape>
            </v:group>
            <v:group style="position:absolute;left:2091;top:253;width:2;height:80" coordorigin="2091,253" coordsize="2,80">
              <v:shape style="position:absolute;left:2091;top:253;width:2;height:80" coordorigin="2091,253" coordsize="0,80" path="m2091,333l2091,253e" filled="false" stroked="true" strokeweight=".748pt" strokecolor="#939598">
                <v:path arrowok="t"/>
              </v:shape>
            </v:group>
            <v:group style="position:absolute;left:2051;top:253;width:2;height:80" coordorigin="2051,253" coordsize="2,80">
              <v:shape style="position:absolute;left:2051;top:253;width:2;height:80" coordorigin="2051,253" coordsize="0,80" path="m2051,333l2051,253e" filled="false" stroked="true" strokeweight=".748pt" strokecolor="#939598">
                <v:path arrowok="t"/>
              </v:shape>
            </v:group>
            <v:group style="position:absolute;left:2011;top:253;width:2;height:80" coordorigin="2011,253" coordsize="2,80">
              <v:shape style="position:absolute;left:2011;top:253;width:2;height:80" coordorigin="2011,253" coordsize="0,80" path="m2011,333l2011,253e" filled="false" stroked="true" strokeweight=".748pt" strokecolor="#939598">
                <v:path arrowok="t"/>
              </v:shape>
            </v:group>
            <v:group style="position:absolute;left:1970;top:253;width:2;height:80" coordorigin="1970,253" coordsize="2,80">
              <v:shape style="position:absolute;left:1970;top:253;width:2;height:80" coordorigin="1970,253" coordsize="1,80" path="m1970,333l1970,253e" filled="false" stroked="true" strokeweight=".748pt" strokecolor="#939598">
                <v:path arrowok="t"/>
              </v:shape>
            </v:group>
            <v:group style="position:absolute;left:1930;top:253;width:2;height:80" coordorigin="1930,253" coordsize="2,80">
              <v:shape style="position:absolute;left:1930;top:253;width:2;height:80" coordorigin="1930,253" coordsize="0,80" path="m1930,333l1930,253e" filled="false" stroked="true" strokeweight=".748pt" strokecolor="#939598">
                <v:path arrowok="t"/>
              </v:shape>
            </v:group>
            <v:group style="position:absolute;left:1890;top:253;width:2;height:80" coordorigin="1890,253" coordsize="2,80">
              <v:shape style="position:absolute;left:1890;top:253;width:2;height:80" coordorigin="1890,253" coordsize="1,80" path="m1890,333l1890,253e" filled="false" stroked="true" strokeweight=".748pt" strokecolor="#939598">
                <v:path arrowok="t"/>
              </v:shape>
            </v:group>
            <v:group style="position:absolute;left:1850;top:253;width:2;height:80" coordorigin="1850,253" coordsize="2,80">
              <v:shape style="position:absolute;left:1850;top:253;width:2;height:80" coordorigin="1850,253" coordsize="1,80" path="m1850,333l1850,253e" filled="false" stroked="true" strokeweight=".748pt" strokecolor="#939598">
                <v:path arrowok="t"/>
              </v:shape>
            </v:group>
            <v:group style="position:absolute;left:1810;top:253;width:2;height:80" coordorigin="1810,253" coordsize="2,80">
              <v:shape style="position:absolute;left:1810;top:253;width:2;height:80" coordorigin="1810,253" coordsize="0,80" path="m1810,333l1810,253e" filled="false" stroked="true" strokeweight=".748pt" strokecolor="#939598">
                <v:path arrowok="t"/>
              </v:shape>
            </v:group>
            <v:group style="position:absolute;left:1770;top:253;width:2;height:80" coordorigin="1770,253" coordsize="2,80">
              <v:shape style="position:absolute;left:1770;top:253;width:2;height:80" coordorigin="1770,253" coordsize="1,80" path="m1770,333l1770,253e" filled="false" stroked="true" strokeweight=".748pt" strokecolor="#939598">
                <v:path arrowok="t"/>
              </v:shape>
            </v:group>
            <v:group style="position:absolute;left:1730;top:253;width:2;height:80" coordorigin="1730,253" coordsize="2,80">
              <v:shape style="position:absolute;left:1730;top:253;width:2;height:80" coordorigin="1730,253" coordsize="0,80" path="m1730,333l1730,253e" filled="false" stroked="true" strokeweight=".748pt" strokecolor="#939598">
                <v:path arrowok="t"/>
              </v:shape>
            </v:group>
            <v:group style="position:absolute;left:1690;top:253;width:2;height:80" coordorigin="1690,253" coordsize="2,80">
              <v:shape style="position:absolute;left:1690;top:253;width:2;height:80" coordorigin="1690,253" coordsize="0,80" path="m1690,333l1690,253e" filled="false" stroked="true" strokeweight=".748pt" strokecolor="#939598">
                <v:path arrowok="t"/>
              </v:shape>
            </v:group>
            <v:group style="position:absolute;left:1650;top:253;width:2;height:80" coordorigin="1650,253" coordsize="2,80">
              <v:shape style="position:absolute;left:1650;top:253;width:2;height:80" coordorigin="1650,253" coordsize="0,80" path="m1650,333l1650,253e" filled="false" stroked="true" strokeweight=".748pt" strokecolor="#939598">
                <v:path arrowok="t"/>
              </v:shape>
            </v:group>
            <v:group style="position:absolute;left:1610;top:253;width:2;height:80" coordorigin="1610,253" coordsize="2,80">
              <v:shape style="position:absolute;left:1610;top:253;width:2;height:80" coordorigin="1610,253" coordsize="0,80" path="m1610,333l1610,253e" filled="false" stroked="true" strokeweight=".748pt" strokecolor="#939598">
                <v:path arrowok="t"/>
              </v:shape>
            </v:group>
            <v:group style="position:absolute;left:1570;top:253;width:2;height:80" coordorigin="1570,253" coordsize="2,80">
              <v:shape style="position:absolute;left:1570;top:253;width:2;height:80" coordorigin="1570,253" coordsize="0,80" path="m1570,333l1570,253e" filled="false" stroked="true" strokeweight=".748pt" strokecolor="#939598">
                <v:path arrowok="t"/>
              </v:shape>
            </v:group>
            <v:group style="position:absolute;left:1530;top:253;width:2;height:80" coordorigin="1530,253" coordsize="2,80">
              <v:shape style="position:absolute;left:1530;top:253;width:2;height:80" coordorigin="1530,253" coordsize="1,80" path="m1530,333l1530,253e" filled="false" stroked="true" strokeweight=".748pt" strokecolor="#939598">
                <v:path arrowok="t"/>
              </v:shape>
            </v:group>
            <v:group style="position:absolute;left:1490;top:253;width:2;height:80" coordorigin="1490,253" coordsize="2,80">
              <v:shape style="position:absolute;left:1490;top:253;width:2;height:80" coordorigin="1490,253" coordsize="0,80" path="m1490,333l1490,253e" filled="false" stroked="true" strokeweight=".748pt" strokecolor="#939598">
                <v:path arrowok="t"/>
              </v:shape>
            </v:group>
            <v:group style="position:absolute;left:1450;top:253;width:2;height:80" coordorigin="1450,253" coordsize="2,80">
              <v:shape style="position:absolute;left:1450;top:253;width:2;height:80" coordorigin="1450,253" coordsize="0,80" path="m1450,333l1450,253e" filled="false" stroked="true" strokeweight=".748pt" strokecolor="#939598">
                <v:path arrowok="t"/>
              </v:shape>
            </v:group>
            <v:group style="position:absolute;left:1410;top:253;width:2;height:80" coordorigin="1410,253" coordsize="2,80">
              <v:shape style="position:absolute;left:1410;top:253;width:2;height:80" coordorigin="1410,253" coordsize="0,80" path="m1410,333l1410,253e" filled="false" stroked="true" strokeweight=".748pt" strokecolor="#939598">
                <v:path arrowok="t"/>
              </v:shape>
            </v:group>
            <v:group style="position:absolute;left:1370;top:253;width:2;height:80" coordorigin="1370,253" coordsize="2,80">
              <v:shape style="position:absolute;left:1370;top:253;width:2;height:80" coordorigin="1370,253" coordsize="0,80" path="m1370,333l1370,253e" filled="false" stroked="true" strokeweight=".748pt" strokecolor="#939598">
                <v:path arrowok="t"/>
              </v:shape>
            </v:group>
            <v:group style="position:absolute;left:1329;top:253;width:2;height:80" coordorigin="1329,253" coordsize="2,80">
              <v:shape style="position:absolute;left:1329;top:253;width:2;height:80" coordorigin="1329,253" coordsize="0,80" path="m1330,333l1329,253e" filled="false" stroked="true" strokeweight=".748pt" strokecolor="#939598">
                <v:path arrowok="t"/>
              </v:shape>
            </v:group>
            <v:group style="position:absolute;left:1289;top:253;width:2;height:80" coordorigin="1289,253" coordsize="2,80">
              <v:shape style="position:absolute;left:1289;top:253;width:2;height:80" coordorigin="1289,253" coordsize="0,80" path="m1289,333l1289,253e" filled="false" stroked="true" strokeweight=".748pt" strokecolor="#939598">
                <v:path arrowok="t"/>
              </v:shape>
            </v:group>
            <v:group style="position:absolute;left:1249;top:253;width:2;height:80" coordorigin="1249,253" coordsize="2,80">
              <v:shape style="position:absolute;left:1249;top:253;width:2;height:80" coordorigin="1249,253" coordsize="0,80" path="m1249,333l1249,253e" filled="false" stroked="true" strokeweight=".748pt" strokecolor="#939598">
                <v:path arrowok="t"/>
              </v:shape>
            </v:group>
            <v:group style="position:absolute;left:1209;top:253;width:2;height:80" coordorigin="1209,253" coordsize="2,80">
              <v:shape style="position:absolute;left:1209;top:253;width:2;height:80" coordorigin="1209,253" coordsize="0,80" path="m1209,333l1209,253e" filled="false" stroked="true" strokeweight=".748pt" strokecolor="#939598">
                <v:path arrowok="t"/>
              </v:shape>
            </v:group>
            <v:group style="position:absolute;left:1169;top:253;width:2;height:80" coordorigin="1169,253" coordsize="2,80">
              <v:shape style="position:absolute;left:1169;top:253;width:2;height:80" coordorigin="1169,253" coordsize="0,80" path="m1169,333l1169,253e" filled="false" stroked="true" strokeweight=".748pt" strokecolor="#939598">
                <v:path arrowok="t"/>
              </v:shape>
            </v:group>
            <v:group style="position:absolute;left:1129;top:253;width:2;height:80" coordorigin="1129,253" coordsize="2,80">
              <v:shape style="position:absolute;left:1129;top:253;width:2;height:80" coordorigin="1129,253" coordsize="0,80" path="m1129,333l1129,253e" filled="false" stroked="true" strokeweight=".748pt" strokecolor="#939598">
                <v:path arrowok="t"/>
              </v:shape>
            </v:group>
            <v:group style="position:absolute;left:1089;top:253;width:2;height:80" coordorigin="1089,253" coordsize="2,80">
              <v:shape style="position:absolute;left:1089;top:253;width:2;height:80" coordorigin="1089,253" coordsize="0,80" path="m1089,333l1089,253e" filled="false" stroked="true" strokeweight=".748pt" strokecolor="#939598">
                <v:path arrowok="t"/>
              </v:shape>
            </v:group>
            <v:group style="position:absolute;left:1049;top:253;width:2;height:80" coordorigin="1049,253" coordsize="2,80">
              <v:shape style="position:absolute;left:1049;top:253;width:2;height:80" coordorigin="1049,253" coordsize="0,80" path="m1049,333l1049,253e" filled="false" stroked="true" strokeweight=".748pt" strokecolor="#939598">
                <v:path arrowok="t"/>
              </v:shape>
            </v:group>
            <v:group style="position:absolute;left:1009;top:253;width:2;height:80" coordorigin="1009,253" coordsize="2,80">
              <v:shape style="position:absolute;left:1009;top:253;width:2;height:80" coordorigin="1009,253" coordsize="0,80" path="m1009,333l1009,253e" filled="false" stroked="true" strokeweight=".748pt" strokecolor="#939598">
                <v:path arrowok="t"/>
              </v:shape>
            </v:group>
            <v:group style="position:absolute;left:969;top:253;width:2;height:80" coordorigin="969,253" coordsize="2,80">
              <v:shape style="position:absolute;left:969;top:253;width:2;height:80" coordorigin="969,253" coordsize="0,80" path="m969,333l969,253e" filled="false" stroked="true" strokeweight=".748pt" strokecolor="#939598">
                <v:path arrowok="t"/>
              </v:shape>
            </v:group>
            <v:group style="position:absolute;left:929;top:253;width:2;height:80" coordorigin="929,253" coordsize="2,80">
              <v:shape style="position:absolute;left:929;top:253;width:2;height:80" coordorigin="929,253" coordsize="0,80" path="m929,333l929,253e" filled="false" stroked="true" strokeweight=".748pt" strokecolor="#939598">
                <v:path arrowok="t"/>
              </v:shape>
            </v:group>
            <v:group style="position:absolute;left:889;top:253;width:2;height:80" coordorigin="889,253" coordsize="2,80">
              <v:shape style="position:absolute;left:889;top:253;width:2;height:80" coordorigin="889,253" coordsize="1,80" path="m889,333l889,253e" filled="false" stroked="true" strokeweight=".748pt" strokecolor="#939598">
                <v:path arrowok="t"/>
              </v:shape>
            </v:group>
            <v:group style="position:absolute;left:849;top:253;width:2;height:80" coordorigin="849,253" coordsize="2,80">
              <v:shape style="position:absolute;left:849;top:253;width:2;height:80" coordorigin="849,253" coordsize="1,80" path="m849,333l849,253e" filled="false" stroked="true" strokeweight=".748pt" strokecolor="#939598">
                <v:path arrowok="t"/>
              </v:shape>
            </v:group>
            <v:group style="position:absolute;left:809;top:253;width:2;height:80" coordorigin="809,253" coordsize="2,80">
              <v:shape style="position:absolute;left:809;top:253;width:2;height:80" coordorigin="809,253" coordsize="0,80" path="m809,333l809,253e" filled="false" stroked="true" strokeweight=".748pt" strokecolor="#939598">
                <v:path arrowok="t"/>
              </v:shape>
            </v:group>
            <v:group style="position:absolute;left:769;top:253;width:2;height:80" coordorigin="769,253" coordsize="2,80">
              <v:shape style="position:absolute;left:769;top:253;width:2;height:80" coordorigin="769,253" coordsize="1,80" path="m769,333l769,253e" filled="false" stroked="true" strokeweight=".748pt" strokecolor="#939598">
                <v:path arrowok="t"/>
              </v:shape>
            </v:group>
            <v:group style="position:absolute;left:729;top:253;width:2;height:80" coordorigin="729,253" coordsize="2,80">
              <v:shape style="position:absolute;left:729;top:253;width:2;height:80" coordorigin="729,253" coordsize="1,80" path="m729,333l729,253e" filled="false" stroked="true" strokeweight=".748pt" strokecolor="#939598">
                <v:path arrowok="t"/>
              </v:shape>
            </v:group>
            <v:group style="position:absolute;left:689;top:253;width:2;height:80" coordorigin="689,253" coordsize="2,80">
              <v:shape style="position:absolute;left:689;top:253;width:2;height:80" coordorigin="689,253" coordsize="1,80" path="m689,333l689,253e" filled="false" stroked="true" strokeweight=".748pt" strokecolor="#939598">
                <v:path arrowok="t"/>
              </v:shape>
            </v:group>
            <v:group style="position:absolute;left:0;top:376;width:244;height:2" coordorigin="0,376" coordsize="244,2">
              <v:shape style="position:absolute;left:0;top:376;width:244;height:2" coordorigin="0,376" coordsize="244,0" path="m10,376l254,376e" filled="false" stroked="true" strokeweight="1pt" strokecolor="#939598">
                <v:path arrowok="t"/>
              </v:shape>
            </v:group>
            <v:group style="position:absolute;left:248;top:254;width:2;height:80" coordorigin="248,254" coordsize="2,80">
              <v:shape style="position:absolute;left:248;top:254;width:2;height:80" coordorigin="248,254" coordsize="0,80" path="m248,334l248,254e" filled="false" stroked="true" strokeweight=".748pt" strokecolor="#939598">
                <v:path arrowok="t"/>
              </v:shape>
            </v:group>
            <v:group style="position:absolute;left:208;top:254;width:2;height:80" coordorigin="208,254" coordsize="2,80">
              <v:shape style="position:absolute;left:208;top:254;width:2;height:80" coordorigin="208,254" coordsize="0,80" path="m208,334l208,254e" filled="false" stroked="true" strokeweight=".748pt" strokecolor="#939598">
                <v:path arrowok="t"/>
              </v:shape>
            </v:group>
            <v:group style="position:absolute;left:168;top:254;width:2;height:80" coordorigin="168,254" coordsize="2,80">
              <v:shape style="position:absolute;left:168;top:254;width:2;height:80" coordorigin="168,254" coordsize="0,80" path="m168,334l168,254e" filled="false" stroked="true" strokeweight=".748pt" strokecolor="#939598">
                <v:path arrowok="t"/>
              </v:shape>
            </v:group>
            <v:group style="position:absolute;left:128;top:254;width:2;height:80" coordorigin="128,254" coordsize="2,80">
              <v:shape style="position:absolute;left:128;top:254;width:2;height:80" coordorigin="128,254" coordsize="1,80" path="m128,334l128,254e" filled="false" stroked="true" strokeweight=".748pt" strokecolor="#939598">
                <v:path arrowok="t"/>
              </v:shape>
            </v:group>
            <v:group style="position:absolute;left:88;top:254;width:2;height:80" coordorigin="88,254" coordsize="2,80">
              <v:shape style="position:absolute;left:88;top:254;width:2;height:80" coordorigin="88,254" coordsize="0,80" path="m88,334l88,254e" filled="false" stroked="true" strokeweight=".748pt" strokecolor="#939598">
                <v:path arrowok="t"/>
              </v:shape>
            </v:group>
            <v:group style="position:absolute;left:48;top:254;width:2;height:80" coordorigin="48,254" coordsize="2,80">
              <v:shape style="position:absolute;left:48;top:254;width:2;height:80" coordorigin="48,254" coordsize="0,80" path="m48,334l48,254e" filled="false" stroked="true" strokeweight=".748pt" strokecolor="#939598">
                <v:path arrowok="t"/>
              </v:shape>
            </v:group>
            <v:group style="position:absolute;left:7;top:254;width:2;height:80" coordorigin="7,254" coordsize="2,80">
              <v:shape style="position:absolute;left:7;top:254;width:2;height:80" coordorigin="7,254" coordsize="1,80" path="m8,334l7,254e" filled="false" stroked="true" strokeweight=".748pt" strokecolor="#939598">
                <v:path arrowok="t"/>
              </v:shape>
            </v:group>
            <v:group style="position:absolute;left:244;top:95;width:465;height:344" coordorigin="244,95" coordsize="465,344">
              <v:shape style="position:absolute;left:244;top:95;width:465;height:344" coordorigin="244,95" coordsize="465,344" path="m244,438l709,438,709,95,244,95,244,438xe" filled="true" fillcolor="#ffffff" stroked="false">
                <v:path arrowok="t"/>
                <v:fill type="solid"/>
              </v:shape>
            </v:group>
            <v:group style="position:absolute;left:323;top:111;width:312;height:304" coordorigin="323,111" coordsize="312,304">
              <v:shape style="position:absolute;left:323;top:111;width:312;height:304" coordorigin="323,111" coordsize="312,304" path="m323,415l635,415,635,111,323,111,323,415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295.395996pt;margin-top:-200.60083pt;width:269.650pt;height:191.55pt;mso-position-horizontal-relative:page;mso-position-vertical-relative:paragraph;z-index:-884440" coordorigin="5908,-4012" coordsize="5393,3831">
            <v:shape style="position:absolute;left:5908;top:-4012;width:5393;height:3831" coordorigin="5908,-4012" coordsize="5393,3831" path="m5908,-4012l11301,-4012,11301,-182,5908,-182,5908,-4012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color w:val="939598"/>
          <w:spacing w:val="-27"/>
          <w:u w:val="none"/>
        </w:rPr>
        <w:t>42</w:t>
      </w:r>
      <w:r>
        <w:rPr>
          <w:rFonts w:ascii="Calibri"/>
          <w:spacing w:val="-27"/>
          <w:u w:val="none"/>
        </w:rPr>
      </w:r>
    </w:p>
    <w:p>
      <w:pPr>
        <w:spacing w:after="0" w:line="240" w:lineRule="auto"/>
        <w:jc w:val="left"/>
        <w:rPr>
          <w:rFonts w:ascii="Calibri" w:hAnsi="Calibri" w:cs="Calibri" w:eastAsia="Calibri"/>
        </w:rPr>
        <w:sectPr>
          <w:pgSz w:w="11910" w:h="16840"/>
          <w:pgMar w:top="800" w:bottom="0" w:left="0" w:right="0"/>
        </w:sectPr>
      </w:pPr>
    </w:p>
    <w:p>
      <w:pPr>
        <w:spacing w:line="240" w:lineRule="auto" w:before="11"/>
        <w:rPr>
          <w:rFonts w:ascii="Calibri" w:hAnsi="Calibri" w:cs="Calibri" w:eastAsia="Calibri"/>
          <w:sz w:val="6"/>
          <w:szCs w:val="6"/>
        </w:rPr>
      </w:pPr>
    </w:p>
    <w:p>
      <w:pPr>
        <w:spacing w:line="1502" w:lineRule="exact"/>
        <w:ind w:left="1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position w:val="-29"/>
          <w:sz w:val="20"/>
          <w:szCs w:val="20"/>
        </w:rPr>
        <w:pict>
          <v:group style="width:576pt;height:75.150pt;mso-position-horizontal-relative:char;mso-position-vertical-relative:line" coordorigin="0,0" coordsize="11520,1503">
            <v:group style="position:absolute;left:5049;top:731;width:2;height:80" coordorigin="5049,731" coordsize="2,80">
              <v:shape style="position:absolute;left:5049;top:731;width:2;height:80" coordorigin="5049,731" coordsize="1,80" path="m5049,811l5049,731e" filled="false" stroked="true" strokeweight=".748pt" strokecolor="#939598">
                <v:path arrowok="t"/>
              </v:shape>
            </v:group>
            <v:group style="position:absolute;left:5009;top:731;width:2;height:80" coordorigin="5009,731" coordsize="2,80">
              <v:shape style="position:absolute;left:5009;top:731;width:2;height:80" coordorigin="5009,731" coordsize="0,80" path="m5009,811l5009,731e" filled="false" stroked="true" strokeweight=".748pt" strokecolor="#939598">
                <v:path arrowok="t"/>
              </v:shape>
            </v:group>
            <v:group style="position:absolute;left:4969;top:731;width:2;height:80" coordorigin="4969,731" coordsize="2,80">
              <v:shape style="position:absolute;left:4969;top:731;width:2;height:80" coordorigin="4969,731" coordsize="1,80" path="m4969,811l4969,731e" filled="false" stroked="true" strokeweight=".748pt" strokecolor="#939598">
                <v:path arrowok="t"/>
              </v:shape>
            </v:group>
            <v:group style="position:absolute;left:4929;top:731;width:2;height:80" coordorigin="4929,731" coordsize="2,80">
              <v:shape style="position:absolute;left:4929;top:731;width:2;height:80" coordorigin="4929,731" coordsize="0,80" path="m4929,811l4929,731e" filled="false" stroked="true" strokeweight=".748pt" strokecolor="#939598">
                <v:path arrowok="t"/>
              </v:shape>
            </v:group>
            <v:group style="position:absolute;left:4889;top:731;width:2;height:80" coordorigin="4889,731" coordsize="2,80">
              <v:shape style="position:absolute;left:4889;top:731;width:2;height:80" coordorigin="4889,731" coordsize="0,80" path="m4889,811l4889,731e" filled="false" stroked="true" strokeweight=".748pt" strokecolor="#939598">
                <v:path arrowok="t"/>
              </v:shape>
            </v:group>
            <v:group style="position:absolute;left:4849;top:731;width:2;height:80" coordorigin="4849,731" coordsize="2,80">
              <v:shape style="position:absolute;left:4849;top:731;width:2;height:80" coordorigin="4849,731" coordsize="0,80" path="m4849,811l4849,731e" filled="false" stroked="true" strokeweight=".748pt" strokecolor="#939598">
                <v:path arrowok="t"/>
              </v:shape>
            </v:group>
            <v:group style="position:absolute;left:4809;top:731;width:2;height:80" coordorigin="4809,731" coordsize="2,80">
              <v:shape style="position:absolute;left:4809;top:731;width:2;height:80" coordorigin="4809,731" coordsize="1,80" path="m4809,811l4809,731e" filled="false" stroked="true" strokeweight=".748pt" strokecolor="#939598">
                <v:path arrowok="t"/>
              </v:shape>
            </v:group>
            <v:group style="position:absolute;left:4769;top:731;width:2;height:80" coordorigin="4769,731" coordsize="2,80">
              <v:shape style="position:absolute;left:4769;top:731;width:2;height:80" coordorigin="4769,731" coordsize="0,80" path="m4769,811l4769,731e" filled="false" stroked="true" strokeweight=".748pt" strokecolor="#939598">
                <v:path arrowok="t"/>
              </v:shape>
            </v:group>
            <v:group style="position:absolute;left:4729;top:731;width:2;height:80" coordorigin="4729,731" coordsize="2,80">
              <v:shape style="position:absolute;left:4729;top:731;width:2;height:80" coordorigin="4729,731" coordsize="1,80" path="m4729,811l4729,731e" filled="false" stroked="true" strokeweight=".748pt" strokecolor="#939598">
                <v:path arrowok="t"/>
              </v:shape>
            </v:group>
            <v:group style="position:absolute;left:4689;top:731;width:2;height:80" coordorigin="4689,731" coordsize="2,80">
              <v:shape style="position:absolute;left:4689;top:731;width:2;height:80" coordorigin="4689,731" coordsize="0,80" path="m4689,811l4689,731e" filled="false" stroked="true" strokeweight=".748pt" strokecolor="#939598">
                <v:path arrowok="t"/>
              </v:shape>
            </v:group>
            <v:group style="position:absolute;left:4649;top:731;width:2;height:80" coordorigin="4649,731" coordsize="2,80">
              <v:shape style="position:absolute;left:4649;top:731;width:2;height:80" coordorigin="4649,731" coordsize="1,80" path="m4649,811l4649,731e" filled="false" stroked="true" strokeweight=".748pt" strokecolor="#939598">
                <v:path arrowok="t"/>
              </v:shape>
            </v:group>
            <v:group style="position:absolute;left:4609;top:731;width:2;height:80" coordorigin="4609,731" coordsize="2,80">
              <v:shape style="position:absolute;left:4609;top:731;width:2;height:80" coordorigin="4609,731" coordsize="0,80" path="m4609,811l4609,731e" filled="false" stroked="true" strokeweight=".748pt" strokecolor="#939598">
                <v:path arrowok="t"/>
              </v:shape>
            </v:group>
            <v:group style="position:absolute;left:4569;top:731;width:2;height:80" coordorigin="4569,731" coordsize="2,80">
              <v:shape style="position:absolute;left:4569;top:731;width:2;height:80" coordorigin="4569,731" coordsize="1,80" path="m4569,811l4569,731e" filled="false" stroked="true" strokeweight=".748pt" strokecolor="#939598">
                <v:path arrowok="t"/>
              </v:shape>
            </v:group>
            <v:group style="position:absolute;left:4529;top:731;width:2;height:80" coordorigin="4529,731" coordsize="2,80">
              <v:shape style="position:absolute;left:4529;top:731;width:2;height:80" coordorigin="4529,731" coordsize="1,80" path="m4529,811l4529,731e" filled="false" stroked="true" strokeweight=".748pt" strokecolor="#939598">
                <v:path arrowok="t"/>
              </v:shape>
            </v:group>
            <v:group style="position:absolute;left:4489;top:731;width:2;height:80" coordorigin="4489,731" coordsize="2,80">
              <v:shape style="position:absolute;left:4489;top:731;width:2;height:80" coordorigin="4489,731" coordsize="0,80" path="m4489,811l4489,731e" filled="false" stroked="true" strokeweight=".748pt" strokecolor="#939598">
                <v:path arrowok="t"/>
              </v:shape>
            </v:group>
            <v:group style="position:absolute;left:4449;top:731;width:2;height:80" coordorigin="4449,731" coordsize="2,80">
              <v:shape style="position:absolute;left:4449;top:731;width:2;height:80" coordorigin="4449,731" coordsize="1,80" path="m4449,811l4449,731e" filled="false" stroked="true" strokeweight=".748pt" strokecolor="#939598">
                <v:path arrowok="t"/>
              </v:shape>
            </v:group>
            <v:group style="position:absolute;left:4409;top:731;width:2;height:80" coordorigin="4409,731" coordsize="2,80">
              <v:shape style="position:absolute;left:4409;top:731;width:2;height:80" coordorigin="4409,731" coordsize="0,80" path="m4409,811l4409,731e" filled="false" stroked="true" strokeweight=".748pt" strokecolor="#939598">
                <v:path arrowok="t"/>
              </v:shape>
            </v:group>
            <v:group style="position:absolute;left:4369;top:731;width:2;height:80" coordorigin="4369,731" coordsize="2,80">
              <v:shape style="position:absolute;left:4369;top:731;width:2;height:80" coordorigin="4369,731" coordsize="0,80" path="m4369,811l4369,731e" filled="false" stroked="true" strokeweight=".748pt" strokecolor="#939598">
                <v:path arrowok="t"/>
              </v:shape>
            </v:group>
            <v:group style="position:absolute;left:4329;top:731;width:2;height:80" coordorigin="4329,731" coordsize="2,80">
              <v:shape style="position:absolute;left:4329;top:731;width:2;height:80" coordorigin="4329,731" coordsize="0,80" path="m4329,811l4329,731e" filled="false" stroked="true" strokeweight=".748pt" strokecolor="#939598">
                <v:path arrowok="t"/>
              </v:shape>
            </v:group>
            <v:group style="position:absolute;left:4289;top:731;width:2;height:80" coordorigin="4289,731" coordsize="2,80">
              <v:shape style="position:absolute;left:4289;top:731;width:2;height:80" coordorigin="4289,731" coordsize="1,80" path="m4289,811l4289,731e" filled="false" stroked="true" strokeweight=".748pt" strokecolor="#939598">
                <v:path arrowok="t"/>
              </v:shape>
            </v:group>
            <v:group style="position:absolute;left:4249;top:731;width:2;height:80" coordorigin="4249,731" coordsize="2,80">
              <v:shape style="position:absolute;left:4249;top:731;width:2;height:80" coordorigin="4249,731" coordsize="0,80" path="m4249,811l4249,731e" filled="false" stroked="true" strokeweight=".748pt" strokecolor="#939598">
                <v:path arrowok="t"/>
              </v:shape>
            </v:group>
            <v:group style="position:absolute;left:4209;top:731;width:2;height:80" coordorigin="4209,731" coordsize="2,80">
              <v:shape style="position:absolute;left:4209;top:731;width:2;height:80" coordorigin="4209,731" coordsize="1,80" path="m4209,811l4209,731e" filled="false" stroked="true" strokeweight=".748pt" strokecolor="#939598">
                <v:path arrowok="t"/>
              </v:shape>
            </v:group>
            <v:group style="position:absolute;left:4169;top:731;width:2;height:80" coordorigin="4169,731" coordsize="2,80">
              <v:shape style="position:absolute;left:4169;top:731;width:2;height:80" coordorigin="4169,731" coordsize="0,80" path="m4169,811l4169,731e" filled="false" stroked="true" strokeweight=".748pt" strokecolor="#939598">
                <v:path arrowok="t"/>
              </v:shape>
            </v:group>
            <v:group style="position:absolute;left:4129;top:731;width:2;height:80" coordorigin="4129,731" coordsize="2,80">
              <v:shape style="position:absolute;left:4129;top:731;width:2;height:80" coordorigin="4129,731" coordsize="1,80" path="m4129,811l4129,731e" filled="false" stroked="true" strokeweight=".748pt" strokecolor="#939598">
                <v:path arrowok="t"/>
              </v:shape>
            </v:group>
            <v:group style="position:absolute;left:4089;top:731;width:2;height:80" coordorigin="4089,731" coordsize="2,80">
              <v:shape style="position:absolute;left:4089;top:731;width:2;height:80" coordorigin="4089,731" coordsize="0,80" path="m4089,811l4089,731e" filled="false" stroked="true" strokeweight=".748pt" strokecolor="#939598">
                <v:path arrowok="t"/>
              </v:shape>
            </v:group>
            <v:group style="position:absolute;left:4049;top:731;width:2;height:80" coordorigin="4049,731" coordsize="2,80">
              <v:shape style="position:absolute;left:4049;top:731;width:2;height:80" coordorigin="4049,731" coordsize="1,80" path="m4049,811l4049,731e" filled="false" stroked="true" strokeweight=".748pt" strokecolor="#939598">
                <v:path arrowok="t"/>
              </v:shape>
            </v:group>
            <v:group style="position:absolute;left:4009;top:731;width:2;height:80" coordorigin="4009,731" coordsize="2,80">
              <v:shape style="position:absolute;left:4009;top:731;width:2;height:80" coordorigin="4009,731" coordsize="0,80" path="m4009,811l4009,731e" filled="false" stroked="true" strokeweight=".748pt" strokecolor="#939598">
                <v:path arrowok="t"/>
              </v:shape>
            </v:group>
            <v:group style="position:absolute;left:3969;top:731;width:2;height:80" coordorigin="3969,731" coordsize="2,80">
              <v:shape style="position:absolute;left:3969;top:731;width:2;height:80" coordorigin="3969,731" coordsize="0,80" path="m3969,811l3969,731e" filled="false" stroked="true" strokeweight=".748pt" strokecolor="#939598">
                <v:path arrowok="t"/>
              </v:shape>
            </v:group>
            <v:group style="position:absolute;left:3929;top:731;width:2;height:80" coordorigin="3929,731" coordsize="2,80">
              <v:shape style="position:absolute;left:3929;top:731;width:2;height:80" coordorigin="3929,731" coordsize="1,80" path="m3929,811l3929,731e" filled="false" stroked="true" strokeweight=".748pt" strokecolor="#939598">
                <v:path arrowok="t"/>
              </v:shape>
            </v:group>
            <v:group style="position:absolute;left:3889;top:731;width:2;height:80" coordorigin="3889,731" coordsize="2,80">
              <v:shape style="position:absolute;left:3889;top:731;width:2;height:80" coordorigin="3889,731" coordsize="0,80" path="m3889,811l3889,731e" filled="false" stroked="true" strokeweight=".748pt" strokecolor="#939598">
                <v:path arrowok="t"/>
              </v:shape>
            </v:group>
            <v:group style="position:absolute;left:3849;top:731;width:2;height:80" coordorigin="3849,731" coordsize="2,80">
              <v:shape style="position:absolute;left:3849;top:731;width:2;height:80" coordorigin="3849,731" coordsize="1,80" path="m3849,811l3849,731e" filled="false" stroked="true" strokeweight=".748pt" strokecolor="#939598">
                <v:path arrowok="t"/>
              </v:shape>
            </v:group>
            <v:group style="position:absolute;left:3809;top:731;width:2;height:80" coordorigin="3809,731" coordsize="2,80">
              <v:shape style="position:absolute;left:3809;top:731;width:2;height:80" coordorigin="3809,731" coordsize="0,80" path="m3809,811l3809,731e" filled="false" stroked="true" strokeweight=".748pt" strokecolor="#939598">
                <v:path arrowok="t"/>
              </v:shape>
            </v:group>
            <v:group style="position:absolute;left:3768;top:731;width:2;height:80" coordorigin="3768,731" coordsize="2,80">
              <v:shape style="position:absolute;left:3768;top:731;width:2;height:80" coordorigin="3768,731" coordsize="1,80" path="m3768,811l3768,731e" filled="false" stroked="true" strokeweight=".748pt" strokecolor="#939598">
                <v:path arrowok="t"/>
              </v:shape>
            </v:group>
            <v:group style="position:absolute;left:3728;top:732;width:2;height:80" coordorigin="3728,732" coordsize="2,80">
              <v:shape style="position:absolute;left:3728;top:732;width:2;height:80" coordorigin="3728,732" coordsize="0,80" path="m3728,812l3728,732e" filled="false" stroked="true" strokeweight=".748pt" strokecolor="#939598">
                <v:path arrowok="t"/>
              </v:shape>
            </v:group>
            <v:group style="position:absolute;left:3688;top:732;width:2;height:80" coordorigin="3688,732" coordsize="2,80">
              <v:shape style="position:absolute;left:3688;top:732;width:2;height:80" coordorigin="3688,732" coordsize="1,80" path="m3688,812l3688,732e" filled="false" stroked="true" strokeweight=".748pt" strokecolor="#939598">
                <v:path arrowok="t"/>
              </v:shape>
            </v:group>
            <v:group style="position:absolute;left:3648;top:732;width:2;height:80" coordorigin="3648,732" coordsize="2,80">
              <v:shape style="position:absolute;left:3648;top:732;width:2;height:80" coordorigin="3648,732" coordsize="0,80" path="m3648,812l3648,732e" filled="false" stroked="true" strokeweight=".748pt" strokecolor="#939598">
                <v:path arrowok="t"/>
              </v:shape>
            </v:group>
            <v:group style="position:absolute;left:3608;top:732;width:2;height:80" coordorigin="3608,732" coordsize="2,80">
              <v:shape style="position:absolute;left:3608;top:732;width:2;height:80" coordorigin="3608,732" coordsize="0,80" path="m3608,812l3608,732e" filled="false" stroked="true" strokeweight=".748pt" strokecolor="#939598">
                <v:path arrowok="t"/>
              </v:shape>
            </v:group>
            <v:group style="position:absolute;left:3568;top:732;width:2;height:80" coordorigin="3568,732" coordsize="2,80">
              <v:shape style="position:absolute;left:3568;top:732;width:2;height:80" coordorigin="3568,732" coordsize="0,80" path="m3568,812l3568,732e" filled="false" stroked="true" strokeweight=".748pt" strokecolor="#939598">
                <v:path arrowok="t"/>
              </v:shape>
            </v:group>
            <v:group style="position:absolute;left:3528;top:732;width:2;height:80" coordorigin="3528,732" coordsize="2,80">
              <v:shape style="position:absolute;left:3528;top:732;width:2;height:80" coordorigin="3528,732" coordsize="1,80" path="m3528,812l3528,732e" filled="false" stroked="true" strokeweight=".748pt" strokecolor="#939598">
                <v:path arrowok="t"/>
              </v:shape>
            </v:group>
            <v:group style="position:absolute;left:3488;top:732;width:2;height:80" coordorigin="3488,732" coordsize="2,80">
              <v:shape style="position:absolute;left:3488;top:732;width:2;height:80" coordorigin="3488,732" coordsize="0,80" path="m3488,812l3488,732e" filled="false" stroked="true" strokeweight=".748pt" strokecolor="#939598">
                <v:path arrowok="t"/>
              </v:shape>
            </v:group>
            <v:group style="position:absolute;left:3448;top:732;width:2;height:80" coordorigin="3448,732" coordsize="2,80">
              <v:shape style="position:absolute;left:3448;top:732;width:2;height:80" coordorigin="3448,732" coordsize="0,80" path="m3448,812l3448,732e" filled="false" stroked="true" strokeweight=".748pt" strokecolor="#939598">
                <v:path arrowok="t"/>
              </v:shape>
            </v:group>
            <v:group style="position:absolute;left:3408;top:732;width:2;height:80" coordorigin="3408,732" coordsize="2,80">
              <v:shape style="position:absolute;left:3408;top:732;width:2;height:80" coordorigin="3408,732" coordsize="1,80" path="m3408,812l3408,732e" filled="false" stroked="true" strokeweight=".748pt" strokecolor="#939598">
                <v:path arrowok="t"/>
              </v:shape>
            </v:group>
            <v:group style="position:absolute;left:3368;top:732;width:2;height:80" coordorigin="3368,732" coordsize="2,80">
              <v:shape style="position:absolute;left:3368;top:732;width:2;height:80" coordorigin="3368,732" coordsize="0,80" path="m3368,812l3368,732e" filled="false" stroked="true" strokeweight=".748pt" strokecolor="#939598">
                <v:path arrowok="t"/>
              </v:shape>
            </v:group>
            <v:group style="position:absolute;left:3328;top:732;width:2;height:80" coordorigin="3328,732" coordsize="2,80">
              <v:shape style="position:absolute;left:3328;top:732;width:2;height:80" coordorigin="3328,732" coordsize="1,80" path="m3328,812l3328,732e" filled="false" stroked="true" strokeweight=".748pt" strokecolor="#939598">
                <v:path arrowok="t"/>
              </v:shape>
            </v:group>
            <v:group style="position:absolute;left:3288;top:732;width:2;height:80" coordorigin="3288,732" coordsize="2,80">
              <v:shape style="position:absolute;left:3288;top:732;width:2;height:80" coordorigin="3288,732" coordsize="0,80" path="m3288,812l3288,732e" filled="false" stroked="true" strokeweight=".748pt" strokecolor="#939598">
                <v:path arrowok="t"/>
              </v:shape>
            </v:group>
            <v:group style="position:absolute;left:3248;top:732;width:2;height:80" coordorigin="3248,732" coordsize="2,80">
              <v:shape style="position:absolute;left:3248;top:732;width:2;height:80" coordorigin="3248,732" coordsize="1,80" path="m3248,812l3248,732e" filled="false" stroked="true" strokeweight=".748pt" strokecolor="#939598">
                <v:path arrowok="t"/>
              </v:shape>
            </v:group>
            <v:group style="position:absolute;left:3208;top:732;width:2;height:80" coordorigin="3208,732" coordsize="2,80">
              <v:shape style="position:absolute;left:3208;top:732;width:2;height:80" coordorigin="3208,732" coordsize="0,80" path="m3208,812l3208,732e" filled="false" stroked="true" strokeweight=".748pt" strokecolor="#939598">
                <v:path arrowok="t"/>
              </v:shape>
            </v:group>
            <v:group style="position:absolute;left:3168;top:732;width:2;height:80" coordorigin="3168,732" coordsize="2,80">
              <v:shape style="position:absolute;left:3168;top:732;width:2;height:80" coordorigin="3168,732" coordsize="1,80" path="m3168,812l3168,732e" filled="false" stroked="true" strokeweight=".748pt" strokecolor="#939598">
                <v:path arrowok="t"/>
              </v:shape>
            </v:group>
            <v:group style="position:absolute;left:3128;top:732;width:2;height:80" coordorigin="3128,732" coordsize="2,80">
              <v:shape style="position:absolute;left:3128;top:732;width:2;height:80" coordorigin="3128,732" coordsize="0,80" path="m3128,812l3128,732e" filled="false" stroked="true" strokeweight=".748pt" strokecolor="#939598">
                <v:path arrowok="t"/>
              </v:shape>
            </v:group>
            <v:group style="position:absolute;left:3088;top:732;width:2;height:80" coordorigin="3088,732" coordsize="2,80">
              <v:shape style="position:absolute;left:3088;top:732;width:2;height:80" coordorigin="3088,732" coordsize="0,80" path="m3088,812l3088,732e" filled="false" stroked="true" strokeweight=".748pt" strokecolor="#939598">
                <v:path arrowok="t"/>
              </v:shape>
            </v:group>
            <v:group style="position:absolute;left:3048;top:732;width:2;height:80" coordorigin="3048,732" coordsize="2,80">
              <v:shape style="position:absolute;left:3048;top:732;width:2;height:80" coordorigin="3048,732" coordsize="0,80" path="m3048,812l3048,732e" filled="false" stroked="true" strokeweight=".748pt" strokecolor="#939598">
                <v:path arrowok="t"/>
              </v:shape>
            </v:group>
            <v:group style="position:absolute;left:3008;top:732;width:2;height:80" coordorigin="3008,732" coordsize="2,80">
              <v:shape style="position:absolute;left:3008;top:732;width:2;height:80" coordorigin="3008,732" coordsize="1,80" path="m3008,812l3008,732e" filled="false" stroked="true" strokeweight=".748pt" strokecolor="#939598">
                <v:path arrowok="t"/>
              </v:shape>
            </v:group>
            <v:group style="position:absolute;left:2968;top:732;width:2;height:80" coordorigin="2968,732" coordsize="2,80">
              <v:shape style="position:absolute;left:2968;top:732;width:2;height:80" coordorigin="2968,732" coordsize="0,80" path="m2968,812l2968,732e" filled="false" stroked="true" strokeweight=".748pt" strokecolor="#939598">
                <v:path arrowok="t"/>
              </v:shape>
            </v:group>
            <v:group style="position:absolute;left:2928;top:732;width:2;height:80" coordorigin="2928,732" coordsize="2,80">
              <v:shape style="position:absolute;left:2928;top:732;width:2;height:80" coordorigin="2928,732" coordsize="0,80" path="m2928,812l2928,732e" filled="false" stroked="true" strokeweight=".748pt" strokecolor="#939598">
                <v:path arrowok="t"/>
              </v:shape>
            </v:group>
            <v:group style="position:absolute;left:2888;top:732;width:2;height:80" coordorigin="2888,732" coordsize="2,80">
              <v:shape style="position:absolute;left:2888;top:732;width:2;height:80" coordorigin="2888,732" coordsize="1,80" path="m2888,812l2888,732e" filled="false" stroked="true" strokeweight=".748pt" strokecolor="#939598">
                <v:path arrowok="t"/>
              </v:shape>
            </v:group>
            <v:group style="position:absolute;left:2848;top:732;width:2;height:80" coordorigin="2848,732" coordsize="2,80">
              <v:shape style="position:absolute;left:2848;top:732;width:2;height:80" coordorigin="2848,732" coordsize="0,80" path="m2848,812l2848,732e" filled="false" stroked="true" strokeweight=".748pt" strokecolor="#939598">
                <v:path arrowok="t"/>
              </v:shape>
            </v:group>
            <v:group style="position:absolute;left:2808;top:732;width:2;height:80" coordorigin="2808,732" coordsize="2,80">
              <v:shape style="position:absolute;left:2808;top:732;width:2;height:80" coordorigin="2808,732" coordsize="1,80" path="m2808,812l2808,732e" filled="false" stroked="true" strokeweight=".748pt" strokecolor="#939598">
                <v:path arrowok="t"/>
              </v:shape>
            </v:group>
            <v:group style="position:absolute;left:2768;top:732;width:2;height:80" coordorigin="2768,732" coordsize="2,80">
              <v:shape style="position:absolute;left:2768;top:732;width:2;height:80" coordorigin="2768,732" coordsize="0,80" path="m2768,812l2768,732e" filled="false" stroked="true" strokeweight=".748pt" strokecolor="#939598">
                <v:path arrowok="t"/>
              </v:shape>
            </v:group>
            <v:group style="position:absolute;left:2728;top:732;width:2;height:80" coordorigin="2728,732" coordsize="2,80">
              <v:shape style="position:absolute;left:2728;top:732;width:2;height:80" coordorigin="2728,732" coordsize="0,80" path="m2728,812l2728,732e" filled="false" stroked="true" strokeweight=".748pt" strokecolor="#939598">
                <v:path arrowok="t"/>
              </v:shape>
            </v:group>
            <v:group style="position:absolute;left:2688;top:732;width:2;height:80" coordorigin="2688,732" coordsize="2,80">
              <v:shape style="position:absolute;left:2688;top:732;width:2;height:80" coordorigin="2688,732" coordsize="0,80" path="m2688,812l2688,732e" filled="false" stroked="true" strokeweight=".748pt" strokecolor="#939598">
                <v:path arrowok="t"/>
              </v:shape>
            </v:group>
            <v:group style="position:absolute;left:2648;top:732;width:2;height:80" coordorigin="2648,732" coordsize="2,80">
              <v:shape style="position:absolute;left:2648;top:732;width:2;height:80" coordorigin="2648,732" coordsize="1,80" path="m2648,812l2648,732e" filled="false" stroked="true" strokeweight=".748pt" strokecolor="#939598">
                <v:path arrowok="t"/>
              </v:shape>
            </v:group>
            <v:group style="position:absolute;left:2608;top:732;width:2;height:80" coordorigin="2608,732" coordsize="2,80">
              <v:shape style="position:absolute;left:2608;top:732;width:2;height:80" coordorigin="2608,732" coordsize="0,80" path="m2608,812l2608,732e" filled="false" stroked="true" strokeweight=".748pt" strokecolor="#939598">
                <v:path arrowok="t"/>
              </v:shape>
            </v:group>
            <v:group style="position:absolute;left:2568;top:732;width:2;height:80" coordorigin="2568,732" coordsize="2,80">
              <v:shape style="position:absolute;left:2568;top:732;width:2;height:80" coordorigin="2568,732" coordsize="0,80" path="m2568,812l2568,732e" filled="false" stroked="true" strokeweight=".748pt" strokecolor="#939598">
                <v:path arrowok="t"/>
              </v:shape>
            </v:group>
            <v:group style="position:absolute;left:2528;top:732;width:2;height:80" coordorigin="2528,732" coordsize="2,80">
              <v:shape style="position:absolute;left:2528;top:732;width:2;height:80" coordorigin="2528,732" coordsize="0,80" path="m2528,812l2528,732e" filled="false" stroked="true" strokeweight=".748pt" strokecolor="#939598">
                <v:path arrowok="t"/>
              </v:shape>
            </v:group>
            <v:group style="position:absolute;left:2488;top:732;width:2;height:80" coordorigin="2488,732" coordsize="2,80">
              <v:shape style="position:absolute;left:2488;top:732;width:2;height:80" coordorigin="2488,732" coordsize="1,80" path="m2488,812l2488,732e" filled="false" stroked="true" strokeweight=".748pt" strokecolor="#939598">
                <v:path arrowok="t"/>
              </v:shape>
            </v:group>
            <v:group style="position:absolute;left:2448;top:732;width:2;height:80" coordorigin="2448,732" coordsize="2,80">
              <v:shape style="position:absolute;left:2448;top:732;width:2;height:80" coordorigin="2448,732" coordsize="0,80" path="m2448,812l2448,732e" filled="false" stroked="true" strokeweight=".748pt" strokecolor="#939598">
                <v:path arrowok="t"/>
              </v:shape>
            </v:group>
            <v:group style="position:absolute;left:2408;top:732;width:2;height:80" coordorigin="2408,732" coordsize="2,80">
              <v:shape style="position:absolute;left:2408;top:732;width:2;height:80" coordorigin="2408,732" coordsize="1,80" path="m2408,812l2408,732e" filled="false" stroked="true" strokeweight=".748pt" strokecolor="#939598">
                <v:path arrowok="t"/>
              </v:shape>
            </v:group>
            <v:group style="position:absolute;left:2368;top:732;width:2;height:80" coordorigin="2368,732" coordsize="2,80">
              <v:shape style="position:absolute;left:2368;top:732;width:2;height:80" coordorigin="2368,732" coordsize="1,80" path="m2368,812l2368,732e" filled="false" stroked="true" strokeweight=".748pt" strokecolor="#939598">
                <v:path arrowok="t"/>
              </v:shape>
            </v:group>
            <v:group style="position:absolute;left:2328;top:732;width:2;height:80" coordorigin="2328,732" coordsize="2,80">
              <v:shape style="position:absolute;left:2328;top:732;width:2;height:80" coordorigin="2328,732" coordsize="0,80" path="m2328,812l2328,732e" filled="false" stroked="true" strokeweight=".748pt" strokecolor="#939598">
                <v:path arrowok="t"/>
              </v:shape>
            </v:group>
            <v:group style="position:absolute;left:2288;top:732;width:2;height:80" coordorigin="2288,732" coordsize="2,80">
              <v:shape style="position:absolute;left:2288;top:732;width:2;height:80" coordorigin="2288,732" coordsize="1,80" path="m2288,812l2288,732e" filled="false" stroked="true" strokeweight=".748pt" strokecolor="#939598">
                <v:path arrowok="t"/>
              </v:shape>
            </v:group>
            <v:group style="position:absolute;left:2248;top:732;width:2;height:80" coordorigin="2248,732" coordsize="2,80">
              <v:shape style="position:absolute;left:2248;top:732;width:2;height:80" coordorigin="2248,732" coordsize="0,80" path="m2248,812l2248,732e" filled="false" stroked="true" strokeweight=".748pt" strokecolor="#939598">
                <v:path arrowok="t"/>
              </v:shape>
            </v:group>
            <v:group style="position:absolute;left:2208;top:732;width:2;height:80" coordorigin="2208,732" coordsize="2,80">
              <v:shape style="position:absolute;left:2208;top:732;width:2;height:80" coordorigin="2208,732" coordsize="0,80" path="m2208,812l2208,732e" filled="false" stroked="true" strokeweight=".748pt" strokecolor="#939598">
                <v:path arrowok="t"/>
              </v:shape>
            </v:group>
            <v:group style="position:absolute;left:2168;top:732;width:2;height:80" coordorigin="2168,732" coordsize="2,80">
              <v:shape style="position:absolute;left:2168;top:732;width:2;height:80" coordorigin="2168,732" coordsize="0,80" path="m2168,812l2168,732e" filled="false" stroked="true" strokeweight=".748pt" strokecolor="#939598">
                <v:path arrowok="t"/>
              </v:shape>
            </v:group>
            <v:group style="position:absolute;left:2128;top:732;width:2;height:80" coordorigin="2128,732" coordsize="2,80">
              <v:shape style="position:absolute;left:2128;top:732;width:2;height:80" coordorigin="2128,732" coordsize="1,80" path="m2128,812l2128,732e" filled="false" stroked="true" strokeweight=".748pt" strokecolor="#939598">
                <v:path arrowok="t"/>
              </v:shape>
            </v:group>
            <v:group style="position:absolute;left:2088;top:732;width:2;height:80" coordorigin="2088,732" coordsize="2,80">
              <v:shape style="position:absolute;left:2088;top:732;width:2;height:80" coordorigin="2088,732" coordsize="0,80" path="m2088,812l2088,732e" filled="false" stroked="true" strokeweight=".748pt" strokecolor="#939598">
                <v:path arrowok="t"/>
              </v:shape>
            </v:group>
            <v:group style="position:absolute;left:2048;top:732;width:2;height:80" coordorigin="2048,732" coordsize="2,80">
              <v:shape style="position:absolute;left:2048;top:732;width:2;height:80" coordorigin="2048,732" coordsize="1,80" path="m2048,812l2048,732e" filled="false" stroked="true" strokeweight=".748pt" strokecolor="#939598">
                <v:path arrowok="t"/>
              </v:shape>
            </v:group>
            <v:group style="position:absolute;left:2008;top:732;width:2;height:80" coordorigin="2008,732" coordsize="2,80">
              <v:shape style="position:absolute;left:2008;top:732;width:2;height:80" coordorigin="2008,732" coordsize="0,80" path="m2008,812l2008,732e" filled="false" stroked="true" strokeweight=".748pt" strokecolor="#939598">
                <v:path arrowok="t"/>
              </v:shape>
            </v:group>
            <v:group style="position:absolute;left:1968;top:732;width:2;height:80" coordorigin="1968,732" coordsize="2,80">
              <v:shape style="position:absolute;left:1968;top:732;width:2;height:80" coordorigin="1968,732" coordsize="1,80" path="m1968,812l1968,732e" filled="false" stroked="true" strokeweight=".748pt" strokecolor="#939598">
                <v:path arrowok="t"/>
              </v:shape>
            </v:group>
            <v:group style="position:absolute;left:1928;top:732;width:2;height:80" coordorigin="1928,732" coordsize="2,80">
              <v:shape style="position:absolute;left:1928;top:732;width:2;height:80" coordorigin="1928,732" coordsize="0,80" path="m1928,812l1928,732e" filled="false" stroked="true" strokeweight=".748pt" strokecolor="#939598">
                <v:path arrowok="t"/>
              </v:shape>
            </v:group>
            <v:group style="position:absolute;left:1888;top:732;width:2;height:80" coordorigin="1888,732" coordsize="2,80">
              <v:shape style="position:absolute;left:1888;top:732;width:2;height:80" coordorigin="1888,732" coordsize="1,80" path="m1888,812l1888,732e" filled="false" stroked="true" strokeweight=".748pt" strokecolor="#939598">
                <v:path arrowok="t"/>
              </v:shape>
            </v:group>
            <v:group style="position:absolute;left:1848;top:732;width:2;height:80" coordorigin="1848,732" coordsize="2,80">
              <v:shape style="position:absolute;left:1848;top:732;width:2;height:80" coordorigin="1848,732" coordsize="1,80" path="m1848,812l1848,732e" filled="false" stroked="true" strokeweight=".748pt" strokecolor="#939598">
                <v:path arrowok="t"/>
              </v:shape>
            </v:group>
            <v:group style="position:absolute;left:1808;top:732;width:2;height:80" coordorigin="1808,732" coordsize="2,80">
              <v:shape style="position:absolute;left:1808;top:732;width:2;height:80" coordorigin="1808,732" coordsize="0,80" path="m1808,812l1808,732e" filled="false" stroked="true" strokeweight=".748pt" strokecolor="#939598">
                <v:path arrowok="t"/>
              </v:shape>
            </v:group>
            <v:group style="position:absolute;left:1768;top:732;width:2;height:80" coordorigin="1768,732" coordsize="2,80">
              <v:shape style="position:absolute;left:1768;top:732;width:2;height:80" coordorigin="1768,732" coordsize="0,80" path="m1768,812l1768,732e" filled="false" stroked="true" strokeweight=".748pt" strokecolor="#939598">
                <v:path arrowok="t"/>
              </v:shape>
            </v:group>
            <v:group style="position:absolute;left:1728;top:732;width:2;height:80" coordorigin="1728,732" coordsize="2,80">
              <v:shape style="position:absolute;left:1728;top:732;width:2;height:80" coordorigin="1728,732" coordsize="0,80" path="m1728,812l1728,732e" filled="false" stroked="true" strokeweight=".748pt" strokecolor="#939598">
                <v:path arrowok="t"/>
              </v:shape>
            </v:group>
            <v:group style="position:absolute;left:1688;top:732;width:2;height:80" coordorigin="1688,732" coordsize="2,80">
              <v:shape style="position:absolute;left:1688;top:732;width:2;height:80" coordorigin="1688,732" coordsize="1,80" path="m1688,812l1688,732e" filled="false" stroked="true" strokeweight=".748pt" strokecolor="#939598">
                <v:path arrowok="t"/>
              </v:shape>
            </v:group>
            <v:group style="position:absolute;left:1648;top:732;width:2;height:80" coordorigin="1648,732" coordsize="2,80">
              <v:shape style="position:absolute;left:1648;top:732;width:2;height:80" coordorigin="1648,732" coordsize="0,80" path="m1648,812l1648,732e" filled="false" stroked="true" strokeweight=".748pt" strokecolor="#939598">
                <v:path arrowok="t"/>
              </v:shape>
            </v:group>
            <v:group style="position:absolute;left:1608;top:732;width:2;height:80" coordorigin="1608,732" coordsize="2,80">
              <v:shape style="position:absolute;left:1608;top:732;width:2;height:80" coordorigin="1608,732" coordsize="1,80" path="m1608,812l1608,732e" filled="false" stroked="true" strokeweight=".748pt" strokecolor="#939598">
                <v:path arrowok="t"/>
              </v:shape>
            </v:group>
            <v:group style="position:absolute;left:1568;top:732;width:2;height:80" coordorigin="1568,732" coordsize="2,80">
              <v:shape style="position:absolute;left:1568;top:732;width:2;height:80" coordorigin="1568,732" coordsize="0,80" path="m1568,812l1568,732e" filled="false" stroked="true" strokeweight=".748pt" strokecolor="#939598">
                <v:path arrowok="t"/>
              </v:shape>
            </v:group>
            <v:group style="position:absolute;left:1528;top:732;width:2;height:80" coordorigin="1528,732" coordsize="2,80">
              <v:shape style="position:absolute;left:1528;top:732;width:2;height:80" coordorigin="1528,732" coordsize="1,80" path="m1528,812l1528,732e" filled="false" stroked="true" strokeweight=".748pt" strokecolor="#939598">
                <v:path arrowok="t"/>
              </v:shape>
            </v:group>
            <v:group style="position:absolute;left:1488;top:732;width:2;height:80" coordorigin="1488,732" coordsize="2,80">
              <v:shape style="position:absolute;left:1488;top:732;width:2;height:80" coordorigin="1488,732" coordsize="0,80" path="m1488,812l1488,732e" filled="false" stroked="true" strokeweight=".748pt" strokecolor="#939598">
                <v:path arrowok="t"/>
              </v:shape>
            </v:group>
            <v:group style="position:absolute;left:1448;top:732;width:2;height:80" coordorigin="1448,732" coordsize="2,80">
              <v:shape style="position:absolute;left:1448;top:732;width:2;height:80" coordorigin="1448,732" coordsize="1,80" path="m1448,812l1448,732e" filled="false" stroked="true" strokeweight=".748pt" strokecolor="#939598">
                <v:path arrowok="t"/>
              </v:shape>
            </v:group>
            <v:group style="position:absolute;left:1408;top:732;width:2;height:80" coordorigin="1408,732" coordsize="2,80">
              <v:shape style="position:absolute;left:1408;top:732;width:2;height:80" coordorigin="1408,732" coordsize="0,80" path="m1408,812l1408,732e" filled="false" stroked="true" strokeweight=".748pt" strokecolor="#939598">
                <v:path arrowok="t"/>
              </v:shape>
            </v:group>
            <v:group style="position:absolute;left:1368;top:732;width:2;height:80" coordorigin="1368,732" coordsize="2,80">
              <v:shape style="position:absolute;left:1368;top:732;width:2;height:80" coordorigin="1368,732" coordsize="1,80" path="m1368,812l1368,732e" filled="false" stroked="true" strokeweight=".748pt" strokecolor="#939598">
                <v:path arrowok="t"/>
              </v:shape>
            </v:group>
            <v:group style="position:absolute;left:1328;top:732;width:2;height:80" coordorigin="1328,732" coordsize="2,80">
              <v:shape style="position:absolute;left:1328;top:732;width:2;height:80" coordorigin="1328,732" coordsize="0,80" path="m1328,812l1328,732e" filled="false" stroked="true" strokeweight=".748pt" strokecolor="#939598">
                <v:path arrowok="t"/>
              </v:shape>
            </v:group>
            <v:group style="position:absolute;left:1288;top:732;width:2;height:80" coordorigin="1288,732" coordsize="2,80">
              <v:shape style="position:absolute;left:1288;top:732;width:2;height:80" coordorigin="1288,732" coordsize="0,80" path="m1288,812l1288,732e" filled="false" stroked="true" strokeweight=".748pt" strokecolor="#939598">
                <v:path arrowok="t"/>
              </v:shape>
            </v:group>
            <v:group style="position:absolute;left:1248;top:732;width:2;height:80" coordorigin="1248,732" coordsize="2,80">
              <v:shape style="position:absolute;left:1248;top:732;width:2;height:80" coordorigin="1248,732" coordsize="1,80" path="m1248,812l1248,732e" filled="false" stroked="true" strokeweight=".748pt" strokecolor="#939598">
                <v:path arrowok="t"/>
              </v:shape>
            </v:group>
            <v:group style="position:absolute;left:1208;top:732;width:2;height:80" coordorigin="1208,732" coordsize="2,80">
              <v:shape style="position:absolute;left:1208;top:732;width:2;height:80" coordorigin="1208,732" coordsize="0,80" path="m1208,812l1208,732e" filled="false" stroked="true" strokeweight=".748pt" strokecolor="#939598">
                <v:path arrowok="t"/>
              </v:shape>
            </v:group>
            <v:group style="position:absolute;left:1168;top:732;width:2;height:80" coordorigin="1168,732" coordsize="2,80">
              <v:shape style="position:absolute;left:1168;top:732;width:2;height:80" coordorigin="1168,732" coordsize="1,80" path="m1168,812l1168,732e" filled="false" stroked="true" strokeweight=".748pt" strokecolor="#939598">
                <v:path arrowok="t"/>
              </v:shape>
            </v:group>
            <v:group style="position:absolute;left:1128;top:732;width:2;height:80" coordorigin="1128,732" coordsize="2,80">
              <v:shape style="position:absolute;left:1128;top:732;width:2;height:80" coordorigin="1128,732" coordsize="0,80" path="m1128,812l1128,732e" filled="false" stroked="true" strokeweight=".748pt" strokecolor="#939598">
                <v:path arrowok="t"/>
              </v:shape>
            </v:group>
            <v:group style="position:absolute;left:1088;top:732;width:2;height:80" coordorigin="1088,732" coordsize="2,80">
              <v:shape style="position:absolute;left:1088;top:732;width:2;height:80" coordorigin="1088,732" coordsize="1,80" path="m1088,812l1088,732e" filled="false" stroked="true" strokeweight=".748pt" strokecolor="#939598">
                <v:path arrowok="t"/>
              </v:shape>
            </v:group>
            <v:group style="position:absolute;left:1048;top:732;width:2;height:80" coordorigin="1048,732" coordsize="2,80">
              <v:shape style="position:absolute;left:1048;top:732;width:2;height:80" coordorigin="1048,732" coordsize="0,80" path="m1048,812l1048,732e" filled="false" stroked="true" strokeweight=".748pt" strokecolor="#939598">
                <v:path arrowok="t"/>
              </v:shape>
            </v:group>
            <v:group style="position:absolute;left:1008;top:732;width:2;height:80" coordorigin="1008,732" coordsize="2,80">
              <v:shape style="position:absolute;left:1008;top:732;width:2;height:80" coordorigin="1008,732" coordsize="1,80" path="m1008,812l1008,732e" filled="false" stroked="true" strokeweight=".748pt" strokecolor="#939598">
                <v:path arrowok="t"/>
              </v:shape>
            </v:group>
            <v:group style="position:absolute;left:968;top:732;width:2;height:80" coordorigin="968,732" coordsize="2,80">
              <v:shape style="position:absolute;left:968;top:732;width:2;height:80" coordorigin="968,732" coordsize="0,80" path="m968,812l968,732e" filled="false" stroked="true" strokeweight=".748pt" strokecolor="#939598">
                <v:path arrowok="t"/>
              </v:shape>
            </v:group>
            <v:group style="position:absolute;left:928;top:732;width:2;height:80" coordorigin="928,732" coordsize="2,80">
              <v:shape style="position:absolute;left:928;top:732;width:2;height:80" coordorigin="928,732" coordsize="1,80" path="m928,812l928,732e" filled="false" stroked="true" strokeweight=".748pt" strokecolor="#939598">
                <v:path arrowok="t"/>
              </v:shape>
            </v:group>
            <v:group style="position:absolute;left:888;top:732;width:2;height:80" coordorigin="888,732" coordsize="2,80">
              <v:shape style="position:absolute;left:888;top:732;width:2;height:80" coordorigin="888,732" coordsize="0,80" path="m888,812l888,732e" filled="false" stroked="true" strokeweight=".748pt" strokecolor="#939598">
                <v:path arrowok="t"/>
              </v:shape>
            </v:group>
            <v:group style="position:absolute;left:848;top:732;width:2;height:80" coordorigin="848,732" coordsize="2,80">
              <v:shape style="position:absolute;left:848;top:732;width:2;height:80" coordorigin="848,732" coordsize="0,80" path="m848,812l848,732e" filled="false" stroked="true" strokeweight=".748pt" strokecolor="#939598">
                <v:path arrowok="t"/>
              </v:shape>
            </v:group>
            <v:group style="position:absolute;left:808;top:732;width:2;height:80" coordorigin="808,732" coordsize="2,80">
              <v:shape style="position:absolute;left:808;top:732;width:2;height:80" coordorigin="808,732" coordsize="0,80" path="m808,812l808,732e" filled="false" stroked="true" strokeweight=".748pt" strokecolor="#939598">
                <v:path arrowok="t"/>
              </v:shape>
            </v:group>
            <v:group style="position:absolute;left:768;top:732;width:2;height:80" coordorigin="768,732" coordsize="2,80">
              <v:shape style="position:absolute;left:768;top:732;width:2;height:80" coordorigin="768,732" coordsize="1,80" path="m768,812l768,732e" filled="false" stroked="true" strokeweight=".748pt" strokecolor="#939598">
                <v:path arrowok="t"/>
              </v:shape>
            </v:group>
            <v:group style="position:absolute;left:728;top:732;width:2;height:80" coordorigin="728,732" coordsize="2,80">
              <v:shape style="position:absolute;left:728;top:732;width:2;height:80" coordorigin="728,732" coordsize="1,80" path="m728,812l728,732e" filled="false" stroked="true" strokeweight=".748pt" strokecolor="#939598">
                <v:path arrowok="t"/>
              </v:shape>
            </v:group>
            <v:group style="position:absolute;left:688;top:732;width:2;height:80" coordorigin="688,732" coordsize="2,80">
              <v:shape style="position:absolute;left:688;top:732;width:2;height:80" coordorigin="688,732" coordsize="0,80" path="m688,812l688,732e" filled="false" stroked="true" strokeweight=".748pt" strokecolor="#939598">
                <v:path arrowok="t"/>
              </v:shape>
            </v:group>
            <v:group style="position:absolute;left:648;top:732;width:2;height:80" coordorigin="648,732" coordsize="2,80">
              <v:shape style="position:absolute;left:648;top:732;width:2;height:80" coordorigin="648,732" coordsize="1,80" path="m648,812l648,732e" filled="false" stroked="true" strokeweight=".748pt" strokecolor="#939598">
                <v:path arrowok="t"/>
              </v:shape>
            </v:group>
            <v:group style="position:absolute;left:608;top:732;width:2;height:80" coordorigin="608,732" coordsize="2,80">
              <v:shape style="position:absolute;left:608;top:732;width:2;height:80" coordorigin="608,732" coordsize="0,80" path="m608,812l608,732e" filled="false" stroked="true" strokeweight=".748pt" strokecolor="#939598">
                <v:path arrowok="t"/>
              </v:shape>
            </v:group>
            <v:group style="position:absolute;left:568;top:732;width:2;height:80" coordorigin="568,732" coordsize="2,80">
              <v:shape style="position:absolute;left:568;top:732;width:2;height:80" coordorigin="568,732" coordsize="1,80" path="m568,812l568,732e" filled="false" stroked="true" strokeweight=".748pt" strokecolor="#939598">
                <v:path arrowok="t"/>
              </v:shape>
            </v:group>
            <v:group style="position:absolute;left:528;top:732;width:2;height:80" coordorigin="528,732" coordsize="2,80">
              <v:shape style="position:absolute;left:528;top:732;width:2;height:80" coordorigin="528,732" coordsize="0,80" path="m528,812l528,732e" filled="false" stroked="true" strokeweight=".748pt" strokecolor="#939598">
                <v:path arrowok="t"/>
              </v:shape>
            </v:group>
            <v:group style="position:absolute;left:488;top:732;width:2;height:80" coordorigin="488,732" coordsize="2,80">
              <v:shape style="position:absolute;left:488;top:732;width:2;height:80" coordorigin="488,732" coordsize="1,80" path="m488,812l488,732e" filled="false" stroked="true" strokeweight=".748pt" strokecolor="#939598">
                <v:path arrowok="t"/>
              </v:shape>
            </v:group>
            <v:group style="position:absolute;left:448;top:732;width:2;height:80" coordorigin="448,732" coordsize="2,80">
              <v:shape style="position:absolute;left:448;top:732;width:2;height:80" coordorigin="448,732" coordsize="0,80" path="m448,812l448,732e" filled="false" stroked="true" strokeweight=".748pt" strokecolor="#939598">
                <v:path arrowok="t"/>
              </v:shape>
            </v:group>
            <v:group style="position:absolute;left:408;top:732;width:2;height:80" coordorigin="408,732" coordsize="2,80">
              <v:shape style="position:absolute;left:408;top:732;width:2;height:80" coordorigin="408,732" coordsize="0,80" path="m408,812l408,732e" filled="false" stroked="true" strokeweight=".748pt" strokecolor="#939598">
                <v:path arrowok="t"/>
              </v:shape>
            </v:group>
            <v:group style="position:absolute;left:368;top:732;width:2;height:80" coordorigin="368,732" coordsize="2,80">
              <v:shape style="position:absolute;left:368;top:732;width:2;height:80" coordorigin="368,732" coordsize="0,80" path="m368,812l368,732e" filled="false" stroked="true" strokeweight=".748pt" strokecolor="#939598">
                <v:path arrowok="t"/>
              </v:shape>
            </v:group>
            <v:group style="position:absolute;left:328;top:732;width:2;height:80" coordorigin="328,732" coordsize="2,80">
              <v:shape style="position:absolute;left:328;top:732;width:2;height:80" coordorigin="328,732" coordsize="1,80" path="m328,812l328,732e" filled="false" stroked="true" strokeweight=".748pt" strokecolor="#939598">
                <v:path arrowok="t"/>
              </v:shape>
            </v:group>
            <v:group style="position:absolute;left:288;top:732;width:2;height:80" coordorigin="288,732" coordsize="2,80">
              <v:shape style="position:absolute;left:288;top:732;width:2;height:80" coordorigin="288,732" coordsize="0,80" path="m288,812l288,732e" filled="false" stroked="true" strokeweight=".748pt" strokecolor="#939598">
                <v:path arrowok="t"/>
              </v:shape>
            </v:group>
            <v:group style="position:absolute;left:248;top:732;width:2;height:80" coordorigin="248,732" coordsize="2,80">
              <v:shape style="position:absolute;left:248;top:732;width:2;height:80" coordorigin="248,732" coordsize="1,80" path="m248,812l248,732e" filled="false" stroked="true" strokeweight=".748pt" strokecolor="#939598">
                <v:path arrowok="t"/>
              </v:shape>
            </v:group>
            <v:group style="position:absolute;left:208;top:732;width:2;height:80" coordorigin="208,732" coordsize="2,80">
              <v:shape style="position:absolute;left:208;top:732;width:2;height:80" coordorigin="208,732" coordsize="1,80" path="m208,812l208,732e" filled="false" stroked="true" strokeweight=".748pt" strokecolor="#939598">
                <v:path arrowok="t"/>
              </v:shape>
            </v:group>
            <v:group style="position:absolute;left:168;top:732;width:2;height:80" coordorigin="168,732" coordsize="2,80">
              <v:shape style="position:absolute;left:168;top:732;width:2;height:80" coordorigin="168,732" coordsize="0,80" path="m168,812l168,732e" filled="false" stroked="true" strokeweight=".748pt" strokecolor="#939598">
                <v:path arrowok="t"/>
              </v:shape>
            </v:group>
            <v:group style="position:absolute;left:128;top:732;width:2;height:80" coordorigin="128,732" coordsize="2,80">
              <v:shape style="position:absolute;left:128;top:732;width:2;height:80" coordorigin="128,732" coordsize="1,80" path="m128,812l128,732e" filled="false" stroked="true" strokeweight=".748pt" strokecolor="#939598">
                <v:path arrowok="t"/>
              </v:shape>
            </v:group>
            <v:group style="position:absolute;left:88;top:732;width:2;height:80" coordorigin="88,732" coordsize="2,80">
              <v:shape style="position:absolute;left:88;top:732;width:2;height:80" coordorigin="88,732" coordsize="0,80" path="m88,812l88,732e" filled="false" stroked="true" strokeweight=".748pt" strokecolor="#939598">
                <v:path arrowok="t"/>
              </v:shape>
            </v:group>
            <v:group style="position:absolute;left:47;top:732;width:2;height:80" coordorigin="47,732" coordsize="2,80">
              <v:shape style="position:absolute;left:47;top:732;width:2;height:80" coordorigin="47,732" coordsize="1,80" path="m48,812l47,732e" filled="false" stroked="true" strokeweight=".748pt" strokecolor="#939598">
                <v:path arrowok="t"/>
              </v:shape>
            </v:group>
            <v:group style="position:absolute;left:7;top:732;width:2;height:80" coordorigin="7,732" coordsize="2,80">
              <v:shape style="position:absolute;left:7;top:732;width:2;height:80" coordorigin="7,732" coordsize="0,80" path="m7,812l7,732e" filled="false" stroked="true" strokeweight=".748pt" strokecolor="#939598">
                <v:path arrowok="t"/>
              </v:shape>
              <v:shape style="position:absolute;left:5056;top:0;width:6463;height:1502" type="#_x0000_t75" stroked="false">
                <v:imagedata r:id="rId21" o:title=""/>
              </v:shape>
            </v:group>
          </v:group>
        </w:pict>
      </w:r>
      <w:r>
        <w:rPr>
          <w:rFonts w:ascii="Calibri" w:hAnsi="Calibri" w:cs="Calibri" w:eastAsia="Calibri"/>
          <w:position w:val="-29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8"/>
        <w:rPr>
          <w:rFonts w:ascii="Calibri" w:hAnsi="Calibri" w:cs="Calibri" w:eastAsia="Calibri"/>
          <w:sz w:val="18"/>
          <w:szCs w:val="18"/>
        </w:rPr>
      </w:pPr>
    </w:p>
    <w:p>
      <w:pPr>
        <w:spacing w:after="0" w:line="240" w:lineRule="auto"/>
        <w:rPr>
          <w:rFonts w:ascii="Calibri" w:hAnsi="Calibri" w:cs="Calibri" w:eastAsia="Calibri"/>
          <w:sz w:val="18"/>
          <w:szCs w:val="18"/>
        </w:rPr>
        <w:sectPr>
          <w:pgSz w:w="11910" w:h="16840"/>
          <w:pgMar w:top="80" w:bottom="0" w:left="0" w:right="0"/>
        </w:sectPr>
      </w:pPr>
    </w:p>
    <w:p>
      <w:pPr>
        <w:pStyle w:val="Heading7"/>
        <w:spacing w:line="240" w:lineRule="auto"/>
        <w:ind w:right="9"/>
        <w:jc w:val="left"/>
      </w:pPr>
      <w:r>
        <w:rPr>
          <w:color w:val="A4590C"/>
          <w:spacing w:val="-3"/>
        </w:rPr>
        <w:t>Values</w:t>
      </w:r>
      <w:r>
        <w:rPr>
          <w:spacing w:val="-3"/>
        </w:rPr>
      </w:r>
    </w:p>
    <w:p>
      <w:pPr>
        <w:pStyle w:val="BodyText"/>
        <w:spacing w:line="264" w:lineRule="exact" w:before="101"/>
        <w:ind w:right="9"/>
        <w:jc w:val="left"/>
      </w:pPr>
      <w:r>
        <w:rPr>
          <w:spacing w:val="-3"/>
        </w:rPr>
        <w:t>Bung </w:t>
      </w:r>
      <w:r>
        <w:rPr>
          <w:spacing w:val="-5"/>
        </w:rPr>
        <w:t>Yarnda </w:t>
      </w:r>
      <w:r>
        <w:rPr>
          <w:spacing w:val="-4"/>
        </w:rPr>
        <w:t>(Lake </w:t>
      </w:r>
      <w:r>
        <w:rPr>
          <w:spacing w:val="-6"/>
        </w:rPr>
        <w:t>Tyers) </w:t>
      </w:r>
      <w:r>
        <w:rPr>
          <w:spacing w:val="-3"/>
        </w:rPr>
        <w:t>was </w:t>
      </w:r>
      <w:r>
        <w:rPr/>
        <w:t>an </w:t>
      </w:r>
      <w:r>
        <w:rPr>
          <w:spacing w:val="-4"/>
        </w:rPr>
        <w:t>important</w:t>
      </w:r>
      <w:r>
        <w:rPr/>
        <w:t> </w:t>
      </w:r>
      <w:r>
        <w:rPr>
          <w:spacing w:val="-3"/>
        </w:rPr>
        <w:t>meeting</w:t>
      </w:r>
      <w:r>
        <w:rPr>
          <w:spacing w:val="-3"/>
        </w:rPr>
        <w:t> place </w:t>
      </w:r>
      <w:r>
        <w:rPr>
          <w:spacing w:val="-4"/>
        </w:rPr>
        <w:t>for </w:t>
      </w:r>
      <w:r>
        <w:rPr>
          <w:spacing w:val="-3"/>
        </w:rPr>
        <w:t>Gunaikurnai </w:t>
      </w:r>
      <w:r>
        <w:rPr>
          <w:spacing w:val="-4"/>
        </w:rPr>
        <w:t>groups </w:t>
      </w:r>
      <w:r>
        <w:rPr>
          <w:spacing w:val="-3"/>
        </w:rPr>
        <w:t>throughout </w:t>
      </w:r>
      <w:r>
        <w:rPr/>
        <w:t>the</w:t>
      </w:r>
      <w:r>
        <w:rPr>
          <w:spacing w:val="-7"/>
        </w:rPr>
        <w:t> </w:t>
      </w:r>
      <w:r>
        <w:rPr>
          <w:spacing w:val="-4"/>
        </w:rPr>
        <w:t>area.</w:t>
      </w:r>
      <w:r>
        <w:rPr/>
      </w:r>
    </w:p>
    <w:p>
      <w:pPr>
        <w:pStyle w:val="BodyText"/>
        <w:spacing w:line="264" w:lineRule="exact" w:before="0"/>
        <w:ind w:right="9"/>
        <w:jc w:val="left"/>
      </w:pPr>
      <w:r>
        <w:rPr/>
        <w:t>It</w:t>
      </w:r>
      <w:r>
        <w:rPr>
          <w:spacing w:val="-5"/>
        </w:rPr>
        <w:t> </w:t>
      </w:r>
      <w:r>
        <w:rPr>
          <w:spacing w:val="-3"/>
        </w:rPr>
        <w:t>was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4"/>
        </w:rPr>
        <w:t>neutral</w:t>
      </w:r>
      <w:r>
        <w:rPr>
          <w:spacing w:val="-5"/>
        </w:rPr>
        <w:t> </w:t>
      </w:r>
      <w:r>
        <w:rPr>
          <w:spacing w:val="-3"/>
        </w:rPr>
        <w:t>place</w:t>
      </w:r>
      <w:r>
        <w:rPr>
          <w:spacing w:val="-5"/>
        </w:rPr>
        <w:t> </w:t>
      </w:r>
      <w:r>
        <w:rPr>
          <w:spacing w:val="-3"/>
        </w:rPr>
        <w:t>that</w:t>
      </w:r>
      <w:r>
        <w:rPr>
          <w:spacing w:val="-5"/>
        </w:rPr>
        <w:t> </w:t>
      </w:r>
      <w:r>
        <w:rPr>
          <w:spacing w:val="-3"/>
        </w:rPr>
        <w:t>was</w:t>
      </w:r>
      <w:r>
        <w:rPr>
          <w:spacing w:val="-5"/>
        </w:rPr>
        <w:t> </w:t>
      </w:r>
      <w:r>
        <w:rPr>
          <w:spacing w:val="-3"/>
        </w:rPr>
        <w:t>rich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>
          <w:spacing w:val="-4"/>
        </w:rPr>
        <w:t>food</w:t>
      </w:r>
      <w:r>
        <w:rPr>
          <w:spacing w:val="-5"/>
        </w:rPr>
        <w:t> </w:t>
      </w:r>
      <w:r>
        <w:rPr>
          <w:spacing w:val="-3"/>
        </w:rPr>
        <w:t>and</w:t>
      </w:r>
      <w:r>
        <w:rPr>
          <w:spacing w:val="-43"/>
        </w:rPr>
        <w:t> </w:t>
      </w:r>
      <w:r>
        <w:rPr>
          <w:spacing w:val="-43"/>
        </w:rPr>
      </w:r>
      <w:r>
        <w:rPr>
          <w:spacing w:val="-4"/>
        </w:rPr>
        <w:t>materials.</w:t>
      </w:r>
      <w:r>
        <w:rPr>
          <w:spacing w:val="-6"/>
        </w:rPr>
        <w:t> </w:t>
      </w:r>
      <w:r>
        <w:rPr/>
        <w:t>It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3"/>
        </w:rPr>
        <w:t>place</w:t>
      </w:r>
      <w:r>
        <w:rPr>
          <w:spacing w:val="-6"/>
        </w:rPr>
        <w:t> </w:t>
      </w:r>
      <w:r>
        <w:rPr/>
        <w:t>our</w:t>
      </w:r>
      <w:r>
        <w:rPr>
          <w:spacing w:val="-6"/>
        </w:rPr>
        <w:t> </w:t>
      </w:r>
      <w:r>
        <w:rPr/>
        <w:t>mob</w:t>
      </w:r>
      <w:r>
        <w:rPr>
          <w:spacing w:val="-6"/>
        </w:rPr>
        <w:t> </w:t>
      </w:r>
      <w:r>
        <w:rPr>
          <w:spacing w:val="-3"/>
        </w:rPr>
        <w:t>lived</w:t>
      </w:r>
      <w:r>
        <w:rPr>
          <w:spacing w:val="-6"/>
        </w:rPr>
        <w:t> </w:t>
      </w:r>
      <w:r>
        <w:rPr>
          <w:spacing w:val="-3"/>
        </w:rPr>
        <w:t>when</w:t>
      </w:r>
      <w:r>
        <w:rPr>
          <w:spacing w:val="-6"/>
        </w:rPr>
        <w:t> </w:t>
      </w:r>
      <w:r>
        <w:rPr>
          <w:spacing w:val="-3"/>
        </w:rPr>
        <w:t>we</w:t>
      </w:r>
      <w:r>
        <w:rPr>
          <w:spacing w:val="-6"/>
        </w:rPr>
        <w:t> </w:t>
      </w:r>
      <w:r>
        <w:rPr>
          <w:spacing w:val="-4"/>
        </w:rPr>
        <w:t>were</w:t>
      </w:r>
      <w:r>
        <w:rPr/>
        <w:t> </w:t>
      </w:r>
      <w:r>
        <w:rPr>
          <w:rFonts w:ascii="Calibri"/>
          <w:spacing w:val="-4"/>
        </w:rPr>
        <w:t>forcibly</w:t>
      </w:r>
      <w:r>
        <w:rPr>
          <w:rFonts w:ascii="Calibri"/>
          <w:spacing w:val="-5"/>
        </w:rPr>
        <w:t> </w:t>
      </w:r>
      <w:r>
        <w:rPr>
          <w:rFonts w:ascii="Calibri"/>
          <w:spacing w:val="-4"/>
        </w:rPr>
        <w:t>removed</w:t>
      </w:r>
      <w:r>
        <w:rPr>
          <w:rFonts w:ascii="Calibri"/>
          <w:spacing w:val="-5"/>
        </w:rPr>
        <w:t> </w:t>
      </w:r>
      <w:r>
        <w:rPr>
          <w:rFonts w:ascii="Calibri"/>
          <w:spacing w:val="-3"/>
        </w:rPr>
        <w:t>from</w:t>
      </w:r>
      <w:r>
        <w:rPr>
          <w:rFonts w:ascii="Calibri"/>
          <w:spacing w:val="-5"/>
        </w:rPr>
        <w:t> </w:t>
      </w:r>
      <w:r>
        <w:rPr>
          <w:rFonts w:ascii="Calibri"/>
        </w:rPr>
        <w:t>our</w:t>
      </w:r>
      <w:r>
        <w:rPr>
          <w:rFonts w:ascii="Calibri"/>
          <w:spacing w:val="-5"/>
        </w:rPr>
        <w:t> </w:t>
      </w:r>
      <w:r>
        <w:rPr>
          <w:rFonts w:ascii="Calibri"/>
          <w:spacing w:val="-3"/>
        </w:rPr>
        <w:t>homelands</w:t>
      </w:r>
      <w:r>
        <w:rPr>
          <w:rFonts w:ascii="Calibri"/>
          <w:spacing w:val="-4"/>
        </w:rPr>
        <w:t> </w:t>
      </w:r>
      <w:r>
        <w:rPr>
          <w:rFonts w:ascii="Calibri"/>
        </w:rPr>
        <w:t>by</w:t>
      </w:r>
      <w:r>
        <w:rPr>
          <w:rFonts w:ascii="Calibri"/>
          <w:spacing w:val="-5"/>
        </w:rPr>
        <w:t> </w:t>
      </w:r>
      <w:r>
        <w:rPr>
          <w:rFonts w:ascii="Calibri"/>
          <w:spacing w:val="-4"/>
        </w:rPr>
        <w:t>European</w:t>
      </w:r>
      <w:r>
        <w:rPr>
          <w:rFonts w:ascii="Calibri"/>
          <w:spacing w:val="-46"/>
        </w:rPr>
        <w:t> </w:t>
      </w:r>
      <w:r>
        <w:rPr>
          <w:rFonts w:ascii="Calibri"/>
          <w:spacing w:val="-46"/>
        </w:rPr>
      </w:r>
      <w:r>
        <w:rPr>
          <w:spacing w:val="-4"/>
        </w:rPr>
        <w:t>settlers. </w:t>
      </w:r>
      <w:r>
        <w:rPr/>
        <w:t>The </w:t>
      </w:r>
      <w:r>
        <w:rPr>
          <w:spacing w:val="-4"/>
        </w:rPr>
        <w:t>catchment </w:t>
      </w:r>
      <w:r>
        <w:rPr>
          <w:spacing w:val="-3"/>
        </w:rPr>
        <w:t>area surrounding </w:t>
      </w:r>
      <w:r>
        <w:rPr/>
        <w:t>the</w:t>
      </w:r>
      <w:r>
        <w:rPr>
          <w:spacing w:val="-19"/>
        </w:rPr>
        <w:t> </w:t>
      </w:r>
      <w:r>
        <w:rPr>
          <w:spacing w:val="-4"/>
        </w:rPr>
        <w:t>Lake</w:t>
      </w:r>
      <w:r>
        <w:rPr/>
        <w:t> </w:t>
      </w:r>
      <w:r>
        <w:rPr>
          <w:spacing w:val="-6"/>
        </w:rPr>
        <w:t>Tyers </w:t>
      </w:r>
      <w:r>
        <w:rPr>
          <w:spacing w:val="-3"/>
        </w:rPr>
        <w:t>mission </w:t>
      </w:r>
      <w:r>
        <w:rPr/>
        <w:t>is </w:t>
      </w:r>
      <w:r>
        <w:rPr>
          <w:spacing w:val="-3"/>
        </w:rPr>
        <w:t>also very significant to </w:t>
      </w:r>
      <w:r>
        <w:rPr/>
        <w:t>us.</w:t>
      </w:r>
      <w:r>
        <w:rPr>
          <w:spacing w:val="-19"/>
        </w:rPr>
        <w:t> </w:t>
      </w:r>
      <w:r>
        <w:rPr>
          <w:spacing w:val="-3"/>
        </w:rPr>
        <w:t>Our</w:t>
      </w:r>
      <w:r>
        <w:rPr>
          <w:spacing w:val="-3"/>
        </w:rPr>
        <w:t> </w:t>
      </w:r>
      <w:r>
        <w:rPr>
          <w:spacing w:val="-4"/>
        </w:rPr>
        <w:t>ancestors </w:t>
      </w:r>
      <w:r>
        <w:rPr>
          <w:spacing w:val="-3"/>
        </w:rPr>
        <w:t>often passed through this bushland to</w:t>
      </w:r>
      <w:r>
        <w:rPr>
          <w:spacing w:val="-1"/>
        </w:rPr>
        <w:t> </w:t>
      </w:r>
      <w:r>
        <w:rPr>
          <w:spacing w:val="-3"/>
        </w:rPr>
        <w:t>get</w:t>
      </w:r>
      <w:r>
        <w:rPr/>
        <w:t> </w:t>
      </w:r>
      <w:r>
        <w:rPr>
          <w:spacing w:val="-3"/>
        </w:rPr>
        <w:t>to </w:t>
      </w:r>
      <w:r>
        <w:rPr/>
        <w:t>and </w:t>
      </w:r>
      <w:r>
        <w:rPr>
          <w:spacing w:val="-3"/>
        </w:rPr>
        <w:t>from Bung </w:t>
      </w:r>
      <w:r>
        <w:rPr>
          <w:spacing w:val="-5"/>
        </w:rPr>
        <w:t>Yarnda, </w:t>
      </w:r>
      <w:r>
        <w:rPr/>
        <w:t>as </w:t>
      </w:r>
      <w:r>
        <w:rPr>
          <w:spacing w:val="-3"/>
        </w:rPr>
        <w:t>we continue to </w:t>
      </w:r>
      <w:r>
        <w:rPr/>
        <w:t>do</w:t>
      </w:r>
      <w:r>
        <w:rPr>
          <w:spacing w:val="-30"/>
        </w:rPr>
        <w:t> </w:t>
      </w:r>
      <w:r>
        <w:rPr>
          <w:spacing w:val="-6"/>
        </w:rPr>
        <w:t>today.</w:t>
      </w:r>
    </w:p>
    <w:p>
      <w:pPr>
        <w:pStyle w:val="BodyText"/>
        <w:spacing w:line="264" w:lineRule="exact"/>
        <w:ind w:right="9"/>
        <w:jc w:val="left"/>
      </w:pPr>
      <w:r>
        <w:rPr/>
        <w:t>The</w:t>
      </w:r>
      <w:r>
        <w:rPr>
          <w:spacing w:val="-7"/>
        </w:rPr>
        <w:t> </w:t>
      </w:r>
      <w:r>
        <w:rPr>
          <w:spacing w:val="-4"/>
        </w:rPr>
        <w:t>catchment</w:t>
      </w:r>
      <w:r>
        <w:rPr>
          <w:spacing w:val="-7"/>
        </w:rPr>
        <w:t> </w:t>
      </w:r>
      <w:r>
        <w:rPr>
          <w:spacing w:val="-3"/>
        </w:rPr>
        <w:t>area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>
          <w:spacing w:val="-3"/>
        </w:rPr>
        <w:t>where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lot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our</w:t>
      </w:r>
      <w:r>
        <w:rPr>
          <w:spacing w:val="-7"/>
        </w:rPr>
        <w:t> </w:t>
      </w:r>
      <w:r>
        <w:rPr/>
        <w:t>mob</w:t>
      </w:r>
      <w:r>
        <w:rPr>
          <w:spacing w:val="-7"/>
        </w:rPr>
        <w:t> </w:t>
      </w:r>
      <w:r>
        <w:rPr>
          <w:spacing w:val="-4"/>
        </w:rPr>
        <w:t>lived,</w:t>
      </w:r>
      <w:r>
        <w:rPr>
          <w:spacing w:val="-3"/>
        </w:rPr>
        <w:t> camped </w:t>
      </w:r>
      <w:r>
        <w:rPr/>
        <w:t>and </w:t>
      </w:r>
      <w:r>
        <w:rPr>
          <w:spacing w:val="-3"/>
        </w:rPr>
        <w:t>fished. </w:t>
      </w:r>
      <w:r>
        <w:rPr/>
        <w:t>It is an </w:t>
      </w:r>
      <w:r>
        <w:rPr>
          <w:spacing w:val="-3"/>
        </w:rPr>
        <w:t>abundant place,</w:t>
      </w:r>
      <w:r>
        <w:rPr>
          <w:spacing w:val="-32"/>
        </w:rPr>
        <w:t> </w:t>
      </w:r>
      <w:r>
        <w:rPr>
          <w:spacing w:val="-4"/>
        </w:rPr>
        <w:t>providing</w:t>
      </w:r>
      <w:r>
        <w:rPr>
          <w:spacing w:val="-3"/>
        </w:rPr>
        <w:t> </w:t>
      </w:r>
      <w:r>
        <w:rPr/>
        <w:t>us</w:t>
      </w:r>
      <w:r>
        <w:rPr>
          <w:spacing w:val="-6"/>
        </w:rPr>
        <w:t> </w:t>
      </w:r>
      <w:r>
        <w:rPr>
          <w:spacing w:val="-3"/>
        </w:rPr>
        <w:t>with</w:t>
      </w:r>
      <w:r>
        <w:rPr>
          <w:spacing w:val="-6"/>
        </w:rPr>
        <w:t> </w:t>
      </w:r>
      <w:r>
        <w:rPr>
          <w:spacing w:val="-4"/>
        </w:rPr>
        <w:t>food</w:t>
      </w:r>
      <w:r>
        <w:rPr>
          <w:spacing w:val="-6"/>
        </w:rPr>
        <w:t> </w:t>
      </w:r>
      <w:r>
        <w:rPr/>
        <w:t>all</w:t>
      </w:r>
      <w:r>
        <w:rPr>
          <w:spacing w:val="-6"/>
        </w:rPr>
        <w:t> </w:t>
      </w:r>
      <w:r>
        <w:rPr>
          <w:spacing w:val="-3"/>
        </w:rPr>
        <w:t>year</w:t>
      </w:r>
      <w:r>
        <w:rPr>
          <w:spacing w:val="-6"/>
        </w:rPr>
        <w:t> </w:t>
      </w:r>
      <w:r>
        <w:rPr>
          <w:spacing w:val="-3"/>
        </w:rPr>
        <w:t>round.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it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3"/>
        </w:rPr>
        <w:t>beautiful</w:t>
      </w:r>
      <w:r>
        <w:rPr>
          <w:spacing w:val="-6"/>
        </w:rPr>
        <w:t> </w:t>
      </w:r>
      <w:r>
        <w:rPr>
          <w:spacing w:val="-3"/>
        </w:rPr>
        <w:t>place</w:t>
      </w:r>
      <w:r>
        <w:rPr/>
      </w:r>
    </w:p>
    <w:p>
      <w:pPr>
        <w:pStyle w:val="BodyText"/>
        <w:spacing w:line="264" w:lineRule="exact" w:before="0"/>
        <w:ind w:right="9"/>
        <w:jc w:val="left"/>
      </w:pPr>
      <w:r>
        <w:rPr/>
        <w:t>–</w:t>
      </w:r>
      <w:r>
        <w:rPr>
          <w:spacing w:val="-6"/>
        </w:rPr>
        <w:t> </w:t>
      </w:r>
      <w:r>
        <w:rPr>
          <w:spacing w:val="-3"/>
        </w:rPr>
        <w:t>you</w:t>
      </w:r>
      <w:r>
        <w:rPr>
          <w:spacing w:val="-6"/>
        </w:rPr>
        <w:t> </w:t>
      </w:r>
      <w:r>
        <w:rPr>
          <w:spacing w:val="-3"/>
        </w:rPr>
        <w:t>can</w:t>
      </w:r>
      <w:r>
        <w:rPr>
          <w:spacing w:val="-6"/>
        </w:rPr>
        <w:t> </w:t>
      </w:r>
      <w:r>
        <w:rPr/>
        <w:t>see</w:t>
      </w:r>
      <w:r>
        <w:rPr>
          <w:spacing w:val="-6"/>
        </w:rPr>
        <w:t> </w:t>
      </w:r>
      <w:r>
        <w:rPr>
          <w:spacing w:val="-4"/>
        </w:rPr>
        <w:t>why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old</w:t>
      </w:r>
      <w:r>
        <w:rPr>
          <w:spacing w:val="-6"/>
        </w:rPr>
        <w:t> </w:t>
      </w:r>
      <w:r>
        <w:rPr>
          <w:spacing w:val="-4"/>
        </w:rPr>
        <w:t>fellas</w:t>
      </w:r>
      <w:r>
        <w:rPr>
          <w:spacing w:val="-6"/>
        </w:rPr>
        <w:t> </w:t>
      </w:r>
      <w:r>
        <w:rPr>
          <w:spacing w:val="-4"/>
        </w:rPr>
        <w:t>went</w:t>
      </w:r>
      <w:r>
        <w:rPr>
          <w:spacing w:val="-6"/>
        </w:rPr>
        <w:t> </w:t>
      </w:r>
      <w:r>
        <w:rPr>
          <w:spacing w:val="-3"/>
        </w:rPr>
        <w:t>there.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>
          <w:spacing w:val="-3"/>
        </w:rPr>
        <w:t>home</w:t>
      </w:r>
      <w:r>
        <w:rPr>
          <w:spacing w:val="-3"/>
        </w:rPr>
        <w:t> to </w:t>
      </w:r>
      <w:r>
        <w:rPr/>
        <w:t>our </w:t>
      </w:r>
      <w:r>
        <w:rPr>
          <w:spacing w:val="-4"/>
        </w:rPr>
        <w:t>ancestors, </w:t>
      </w:r>
      <w:r>
        <w:rPr>
          <w:spacing w:val="-3"/>
        </w:rPr>
        <w:t>there are </w:t>
      </w:r>
      <w:r>
        <w:rPr>
          <w:spacing w:val="-4"/>
        </w:rPr>
        <w:t>many recorded </w:t>
      </w:r>
      <w:r>
        <w:rPr>
          <w:spacing w:val="-3"/>
        </w:rPr>
        <w:t>sites </w:t>
      </w:r>
      <w:r>
        <w:rPr/>
        <w:t>–</w:t>
      </w:r>
      <w:r>
        <w:rPr>
          <w:spacing w:val="-13"/>
        </w:rPr>
        <w:t> </w:t>
      </w:r>
      <w:r>
        <w:rPr>
          <w:spacing w:val="-4"/>
        </w:rPr>
        <w:t>scar</w:t>
      </w:r>
      <w:r>
        <w:rPr>
          <w:spacing w:val="-3"/>
        </w:rPr>
        <w:t> trees, </w:t>
      </w:r>
      <w:r>
        <w:rPr>
          <w:spacing w:val="-4"/>
        </w:rPr>
        <w:t>artefact scatters, </w:t>
      </w:r>
      <w:r>
        <w:rPr>
          <w:spacing w:val="-3"/>
        </w:rPr>
        <w:t>birthing places </w:t>
      </w:r>
      <w:r>
        <w:rPr/>
        <w:t>and</w:t>
      </w:r>
      <w:r>
        <w:rPr>
          <w:spacing w:val="9"/>
        </w:rPr>
        <w:t> </w:t>
      </w:r>
      <w:r>
        <w:rPr>
          <w:spacing w:val="-3"/>
        </w:rPr>
        <w:t>burial</w:t>
      </w:r>
      <w:r>
        <w:rPr>
          <w:spacing w:val="-3"/>
        </w:rPr>
        <w:t> sites.</w:t>
      </w:r>
      <w:r>
        <w:rPr>
          <w:spacing w:val="-5"/>
        </w:rPr>
        <w:t> </w:t>
      </w:r>
      <w:r>
        <w:rPr>
          <w:spacing w:val="-3"/>
        </w:rPr>
        <w:t>Burnt</w:t>
      </w:r>
      <w:r>
        <w:rPr>
          <w:spacing w:val="-5"/>
        </w:rPr>
        <w:t> </w:t>
      </w:r>
      <w:r>
        <w:rPr>
          <w:spacing w:val="-3"/>
        </w:rPr>
        <w:t>Bridge</w:t>
      </w:r>
      <w:r>
        <w:rPr>
          <w:spacing w:val="-5"/>
        </w:rPr>
        <w:t> </w:t>
      </w:r>
      <w:r>
        <w:rPr>
          <w:spacing w:val="-4"/>
        </w:rPr>
        <w:t>Reserve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3"/>
        </w:rPr>
        <w:t>popular</w:t>
      </w:r>
      <w:r>
        <w:rPr>
          <w:spacing w:val="-5"/>
        </w:rPr>
        <w:t> </w:t>
      </w:r>
      <w:r>
        <w:rPr>
          <w:spacing w:val="-4"/>
        </w:rPr>
        <w:t>gathering</w:t>
      </w:r>
      <w:r>
        <w:rPr>
          <w:spacing w:val="-43"/>
        </w:rPr>
        <w:t> </w:t>
      </w:r>
      <w:r>
        <w:rPr>
          <w:spacing w:val="-43"/>
        </w:rPr>
      </w:r>
      <w:r>
        <w:rPr>
          <w:spacing w:val="-3"/>
        </w:rPr>
        <w:t>place </w:t>
      </w:r>
      <w:r>
        <w:rPr/>
        <w:t>and </w:t>
      </w:r>
      <w:r>
        <w:rPr>
          <w:spacing w:val="-3"/>
        </w:rPr>
        <w:t>ochre site. </w:t>
      </w:r>
      <w:r>
        <w:rPr/>
        <w:t>The </w:t>
      </w:r>
      <w:r>
        <w:rPr>
          <w:spacing w:val="-4"/>
        </w:rPr>
        <w:t>cultural </w:t>
      </w:r>
      <w:r>
        <w:rPr>
          <w:spacing w:val="-3"/>
        </w:rPr>
        <w:t>sites continue</w:t>
      </w:r>
      <w:r>
        <w:rPr>
          <w:spacing w:val="-25"/>
        </w:rPr>
        <w:t> </w:t>
      </w:r>
      <w:r>
        <w:rPr>
          <w:spacing w:val="-3"/>
        </w:rPr>
        <w:t>all</w:t>
      </w:r>
      <w:r>
        <w:rPr/>
      </w:r>
    </w:p>
    <w:p>
      <w:pPr>
        <w:pStyle w:val="BodyText"/>
        <w:spacing w:line="240" w:lineRule="auto" w:before="1"/>
        <w:ind w:right="9"/>
        <w:jc w:val="left"/>
      </w:pPr>
      <w:r>
        <w:rPr/>
        <w:t>the </w:t>
      </w:r>
      <w:r>
        <w:rPr>
          <w:spacing w:val="-4"/>
        </w:rPr>
        <w:t>way </w:t>
      </w:r>
      <w:r>
        <w:rPr>
          <w:spacing w:val="-3"/>
        </w:rPr>
        <w:t>along </w:t>
      </w:r>
      <w:r>
        <w:rPr/>
        <w:t>the </w:t>
      </w:r>
      <w:r>
        <w:rPr>
          <w:spacing w:val="-4"/>
        </w:rPr>
        <w:t>coast </w:t>
      </w:r>
      <w:r>
        <w:rPr>
          <w:spacing w:val="-3"/>
        </w:rPr>
        <w:t>to</w:t>
      </w:r>
      <w:r>
        <w:rPr>
          <w:spacing w:val="-20"/>
        </w:rPr>
        <w:t> </w:t>
      </w:r>
      <w:r>
        <w:rPr>
          <w:spacing w:val="-3"/>
        </w:rPr>
        <w:t>Corringle.</w:t>
      </w:r>
    </w:p>
    <w:p>
      <w:pPr>
        <w:pStyle w:val="BodyText"/>
        <w:spacing w:line="264" w:lineRule="exact" w:before="107"/>
        <w:ind w:right="9"/>
        <w:jc w:val="left"/>
      </w:pPr>
      <w:r>
        <w:rPr/>
        <w:t>Because it is so fertile and accessible, the area</w:t>
      </w:r>
      <w:r>
        <w:rPr>
          <w:spacing w:val="-7"/>
        </w:rPr>
        <w:t> </w:t>
      </w:r>
      <w:r>
        <w:rPr/>
        <w:t>is</w:t>
      </w:r>
      <w:r>
        <w:rPr/>
        <w:t> under a lot of pressure from visitors. People</w:t>
      </w:r>
      <w:r>
        <w:rPr>
          <w:spacing w:val="-16"/>
        </w:rPr>
        <w:t> </w:t>
      </w:r>
      <w:r>
        <w:rPr/>
        <w:t>camp</w:t>
      </w:r>
      <w:r>
        <w:rPr/>
        <w:t> on the foreshore, destroying artefacts and the</w:t>
      </w:r>
      <w:r>
        <w:rPr>
          <w:spacing w:val="-31"/>
        </w:rPr>
        <w:t> </w:t>
      </w:r>
      <w:r>
        <w:rPr/>
        <w:t>bush.</w:t>
      </w:r>
      <w:r>
        <w:rPr/>
        <w:t> When we use boulders to block access to</w:t>
      </w:r>
      <w:r>
        <w:rPr>
          <w:spacing w:val="-11"/>
        </w:rPr>
        <w:t> </w:t>
      </w:r>
      <w:r>
        <w:rPr/>
        <w:t>sensitive</w:t>
      </w:r>
      <w:r>
        <w:rPr/>
        <w:t> areas, they are moved by four-wheel drivers.</w:t>
      </w:r>
      <w:r>
        <w:rPr>
          <w:spacing w:val="-19"/>
        </w:rPr>
        <w:t> </w:t>
      </w:r>
      <w:r>
        <w:rPr/>
        <w:t>This</w:t>
      </w:r>
      <w:r>
        <w:rPr/>
        <w:t> culture of public access getting right of </w:t>
      </w:r>
      <w:r>
        <w:rPr>
          <w:spacing w:val="-3"/>
        </w:rPr>
        <w:t>way</w:t>
      </w:r>
      <w:r>
        <w:rPr>
          <w:spacing w:val="-12"/>
        </w:rPr>
        <w:t> </w:t>
      </w:r>
      <w:r>
        <w:rPr/>
        <w:t>over</w:t>
      </w:r>
      <w:r>
        <w:rPr/>
        <w:t> </w:t>
      </w:r>
      <w:r>
        <w:rPr>
          <w:rFonts w:ascii="Calibri"/>
        </w:rPr>
        <w:t>cultural heritage values is one of our</w:t>
      </w:r>
      <w:r>
        <w:rPr>
          <w:rFonts w:ascii="Calibri"/>
          <w:spacing w:val="-12"/>
        </w:rPr>
        <w:t> </w:t>
      </w:r>
      <w:r>
        <w:rPr>
          <w:rFonts w:ascii="Calibri"/>
        </w:rPr>
        <w:t>primary</w:t>
      </w:r>
      <w:r>
        <w:rPr>
          <w:rFonts w:ascii="Calibri"/>
          <w:w w:val="99"/>
        </w:rPr>
        <w:t> </w:t>
      </w:r>
      <w:r>
        <w:rPr/>
        <w:t>concerns in this area. Managing the catchment</w:t>
      </w:r>
      <w:r>
        <w:rPr>
          <w:spacing w:val="-18"/>
        </w:rPr>
        <w:t> </w:t>
      </w:r>
      <w:r>
        <w:rPr/>
        <w:t>area</w:t>
      </w:r>
      <w:r>
        <w:rPr/>
        <w:t> itself is important for protecting the water</w:t>
      </w:r>
      <w:r>
        <w:rPr>
          <w:spacing w:val="-15"/>
        </w:rPr>
        <w:t> </w:t>
      </w:r>
      <w:r>
        <w:rPr/>
        <w:t>which</w:t>
      </w:r>
      <w:r>
        <w:rPr/>
        <w:t> flows into the</w:t>
      </w:r>
      <w:r>
        <w:rPr>
          <w:spacing w:val="-17"/>
        </w:rPr>
        <w:t> </w:t>
      </w:r>
      <w:r>
        <w:rPr/>
        <w:t>lake.</w:t>
      </w:r>
    </w:p>
    <w:p>
      <w:pPr>
        <w:pStyle w:val="Heading7"/>
        <w:spacing w:line="240" w:lineRule="auto" w:before="120"/>
        <w:ind w:right="9"/>
        <w:jc w:val="left"/>
        <w:rPr>
          <w:rFonts w:ascii="Calibri" w:hAnsi="Calibri" w:cs="Calibri" w:eastAsia="Calibri"/>
        </w:rPr>
      </w:pPr>
      <w:r>
        <w:rPr>
          <w:rFonts w:ascii="Calibri"/>
          <w:color w:val="A4590C"/>
        </w:rPr>
        <w:t>Management</w:t>
      </w:r>
      <w:r>
        <w:rPr>
          <w:rFonts w:ascii="Calibri"/>
          <w:color w:val="A4590C"/>
          <w:spacing w:val="-13"/>
        </w:rPr>
        <w:t> </w:t>
      </w:r>
      <w:r>
        <w:rPr>
          <w:rFonts w:ascii="Calibri"/>
          <w:color w:val="A4590C"/>
        </w:rPr>
        <w:t>approach</w:t>
      </w:r>
      <w:r>
        <w:rPr>
          <w:rFonts w:ascii="Calibri"/>
        </w:rPr>
      </w:r>
    </w:p>
    <w:p>
      <w:pPr>
        <w:pStyle w:val="BodyText"/>
        <w:spacing w:line="264" w:lineRule="exact" w:before="101"/>
        <w:ind w:right="9"/>
        <w:jc w:val="left"/>
      </w:pPr>
      <w:r>
        <w:rPr/>
        <w:t>The Lake </w:t>
      </w:r>
      <w:r>
        <w:rPr>
          <w:spacing w:val="-4"/>
        </w:rPr>
        <w:t>Tyers </w:t>
      </w:r>
      <w:r>
        <w:rPr/>
        <w:t>State Park is a clear example</w:t>
      </w:r>
      <w:r>
        <w:rPr>
          <w:spacing w:val="-8"/>
        </w:rPr>
        <w:t> </w:t>
      </w:r>
      <w:r>
        <w:rPr/>
        <w:t>of</w:t>
      </w:r>
      <w:r>
        <w:rPr/>
        <w:t> where the meaning and value of an important</w:t>
      </w:r>
      <w:r>
        <w:rPr>
          <w:spacing w:val="-13"/>
        </w:rPr>
        <w:t> </w:t>
      </w:r>
      <w:r>
        <w:rPr/>
        <w:t>place</w:t>
      </w:r>
      <w:r>
        <w:rPr/>
        <w:t> can’t be divorced from its neighbouring areas.</w:t>
      </w:r>
      <w:r>
        <w:rPr>
          <w:spacing w:val="-11"/>
        </w:rPr>
        <w:t> </w:t>
      </w:r>
      <w:r>
        <w:rPr/>
        <w:t>Our</w:t>
      </w:r>
      <w:r>
        <w:rPr/>
        <w:t> </w:t>
      </w:r>
      <w:r>
        <w:rPr>
          <w:rFonts w:ascii="Calibri" w:hAnsi="Calibri" w:cs="Calibri" w:eastAsia="Calibri"/>
        </w:rPr>
        <w:t>management of values in this area can be</w:t>
      </w:r>
      <w:r>
        <w:rPr>
          <w:rFonts w:ascii="Calibri" w:hAnsi="Calibri" w:cs="Calibri" w:eastAsia="Calibri"/>
          <w:spacing w:val="-14"/>
        </w:rPr>
        <w:t> </w:t>
      </w:r>
      <w:r>
        <w:rPr>
          <w:rFonts w:ascii="Calibri" w:hAnsi="Calibri" w:cs="Calibri" w:eastAsia="Calibri"/>
        </w:rPr>
        <w:t>more</w:t>
      </w:r>
      <w:r>
        <w:rPr>
          <w:rFonts w:ascii="Calibri" w:hAnsi="Calibri" w:cs="Calibri" w:eastAsia="Calibri"/>
          <w:w w:val="99"/>
        </w:rPr>
        <w:t> </w:t>
      </w:r>
      <w:r>
        <w:rPr/>
        <w:t>efficient and effective if we work in this</w:t>
      </w:r>
      <w:r>
        <w:rPr>
          <w:spacing w:val="-21"/>
        </w:rPr>
        <w:t> </w:t>
      </w:r>
      <w:r>
        <w:rPr/>
        <w:t>broader</w:t>
      </w:r>
      <w:r>
        <w:rPr/>
        <w:t> landscape</w:t>
      </w:r>
      <w:r>
        <w:rPr>
          <w:spacing w:val="-13"/>
        </w:rPr>
        <w:t> </w:t>
      </w:r>
      <w:r>
        <w:rPr/>
        <w:t>context.</w:t>
      </w:r>
    </w:p>
    <w:p>
      <w:pPr>
        <w:pStyle w:val="BodyText"/>
        <w:spacing w:line="264" w:lineRule="exact"/>
        <w:ind w:right="186"/>
        <w:jc w:val="left"/>
      </w:pPr>
      <w:r>
        <w:rPr/>
        <w:t>Our focus for managing this area is on</w:t>
      </w:r>
      <w:r>
        <w:rPr>
          <w:spacing w:val="-11"/>
        </w:rPr>
        <w:t> </w:t>
      </w:r>
      <w:r>
        <w:rPr/>
        <w:t>reducing</w:t>
      </w:r>
      <w:r>
        <w:rPr/>
        <w:t> </w:t>
      </w:r>
      <w:r>
        <w:rPr>
          <w:rFonts w:ascii="Calibri"/>
        </w:rPr>
        <w:t>the threats to our cultural heritage and</w:t>
      </w:r>
      <w:r>
        <w:rPr>
          <w:rFonts w:ascii="Calibri"/>
          <w:spacing w:val="-13"/>
        </w:rPr>
        <w:t> </w:t>
      </w:r>
      <w:r>
        <w:rPr>
          <w:rFonts w:ascii="Calibri"/>
        </w:rPr>
        <w:t>the</w:t>
      </w:r>
      <w:r>
        <w:rPr>
          <w:rFonts w:ascii="Calibri"/>
        </w:rPr>
        <w:t> </w:t>
      </w:r>
      <w:r>
        <w:rPr/>
        <w:t>environment by managing inappropriate use,</w:t>
      </w:r>
      <w:r>
        <w:rPr>
          <w:spacing w:val="-20"/>
        </w:rPr>
        <w:t> </w:t>
      </w:r>
      <w:r>
        <w:rPr/>
        <w:t>and</w:t>
      </w:r>
    </w:p>
    <w:p>
      <w:pPr>
        <w:pStyle w:val="BodyText"/>
        <w:spacing w:line="264" w:lineRule="exact" w:before="0"/>
        <w:ind w:right="0"/>
        <w:jc w:val="left"/>
      </w:pPr>
      <w:r>
        <w:rPr/>
        <w:t>also encouraging appropriate use. It is an area</w:t>
      </w:r>
      <w:r>
        <w:rPr>
          <w:spacing w:val="-16"/>
        </w:rPr>
        <w:t> </w:t>
      </w:r>
      <w:r>
        <w:rPr/>
        <w:t>that</w:t>
      </w:r>
      <w:r>
        <w:rPr/>
        <w:t> can be used sustainably and shared by all, but</w:t>
      </w:r>
      <w:r>
        <w:rPr>
          <w:spacing w:val="-12"/>
        </w:rPr>
        <w:t> </w:t>
      </w:r>
      <w:r>
        <w:rPr/>
        <w:t>needs</w:t>
      </w:r>
      <w:r>
        <w:rPr/>
        <w:t> to be done in a sensitive and measured</w:t>
      </w:r>
      <w:r>
        <w:rPr>
          <w:spacing w:val="-9"/>
        </w:rPr>
        <w:t> </w:t>
      </w:r>
      <w:r>
        <w:rPr>
          <w:spacing w:val="-6"/>
        </w:rPr>
        <w:t>way.</w:t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  <w:r>
        <w:rPr/>
        <w:br w:type="column"/>
      </w:r>
      <w:r>
        <w:rPr>
          <w:rFonts w:ascii="Calibri"/>
          <w:sz w:val="22"/>
        </w:rPr>
      </w:r>
    </w:p>
    <w:p>
      <w:pPr>
        <w:pStyle w:val="BodyText"/>
        <w:spacing w:line="240" w:lineRule="auto" w:before="155"/>
        <w:ind w:left="0" w:right="700"/>
        <w:jc w:val="center"/>
      </w:pPr>
      <w:r>
        <w:rPr/>
        <w:t>Our management priorities for this area</w:t>
      </w:r>
      <w:r>
        <w:rPr>
          <w:spacing w:val="-15"/>
        </w:rPr>
        <w:t> </w:t>
      </w:r>
      <w:r>
        <w:rPr/>
        <w:t>include:</w:t>
      </w:r>
    </w:p>
    <w:p>
      <w:pPr>
        <w:pStyle w:val="BodyText"/>
        <w:spacing w:line="240" w:lineRule="auto" w:before="108"/>
        <w:ind w:left="735" w:right="1110"/>
        <w:jc w:val="left"/>
        <w:rPr>
          <w:rFonts w:ascii="Calibri" w:hAnsi="Calibri" w:cs="Calibri" w:eastAsia="Calibri"/>
        </w:rPr>
      </w:pPr>
      <w:r>
        <w:rPr>
          <w:rFonts w:ascii="Arial" w:hAnsi="Arial"/>
        </w:rPr>
        <w:t>ø   </w:t>
      </w:r>
      <w:r>
        <w:rPr>
          <w:rFonts w:ascii="Calibri" w:hAnsi="Calibri"/>
        </w:rPr>
        <w:t>Reducing public access points to the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river</w:t>
      </w:r>
    </w:p>
    <w:p>
      <w:pPr>
        <w:pStyle w:val="BodyText"/>
        <w:spacing w:line="264" w:lineRule="exact" w:before="107"/>
        <w:ind w:left="1075" w:right="1110" w:hanging="341"/>
        <w:jc w:val="left"/>
      </w:pPr>
      <w:r>
        <w:rPr>
          <w:rFonts w:ascii="Arial" w:hAnsi="Arial"/>
        </w:rPr>
        <w:t>ø </w:t>
      </w:r>
      <w:r>
        <w:rPr/>
        <w:t>Undertaking compliance activities in the</w:t>
      </w:r>
      <w:r>
        <w:rPr>
          <w:spacing w:val="13"/>
        </w:rPr>
        <w:t> </w:t>
      </w:r>
      <w:r>
        <w:rPr/>
        <w:t>park</w:t>
      </w:r>
      <w:r>
        <w:rPr/>
        <w:t> to protect significant and vulnerable</w:t>
      </w:r>
      <w:r>
        <w:rPr>
          <w:spacing w:val="-24"/>
        </w:rPr>
        <w:t> </w:t>
      </w:r>
      <w:r>
        <w:rPr/>
        <w:t>sites</w:t>
      </w:r>
    </w:p>
    <w:p>
      <w:pPr>
        <w:pStyle w:val="BodyText"/>
        <w:spacing w:line="264" w:lineRule="exact"/>
        <w:ind w:left="1075" w:right="994" w:hanging="341"/>
        <w:jc w:val="left"/>
        <w:rPr>
          <w:rFonts w:ascii="Calibri" w:hAnsi="Calibri" w:cs="Calibri" w:eastAsia="Calibri"/>
        </w:rPr>
      </w:pPr>
      <w:r>
        <w:rPr>
          <w:rFonts w:ascii="Arial" w:hAnsi="Arial"/>
        </w:rPr>
        <w:t>ø </w:t>
      </w:r>
      <w:r>
        <w:rPr/>
        <w:t>Planning and developing sustainable use</w:t>
      </w:r>
      <w:r>
        <w:rPr>
          <w:spacing w:val="9"/>
        </w:rPr>
        <w:t> </w:t>
      </w:r>
      <w:r>
        <w:rPr/>
        <w:t>areas,</w:t>
      </w:r>
      <w:r>
        <w:rPr/>
        <w:t> </w:t>
      </w:r>
      <w:r>
        <w:rPr>
          <w:rFonts w:ascii="Calibri" w:hAnsi="Calibri"/>
        </w:rPr>
        <w:t>including building playgrounds in the</w:t>
      </w:r>
      <w:r>
        <w:rPr>
          <w:rFonts w:ascii="Calibri" w:hAnsi="Calibri"/>
          <w:spacing w:val="-34"/>
        </w:rPr>
        <w:t> </w:t>
      </w:r>
      <w:r>
        <w:rPr>
          <w:rFonts w:ascii="Calibri" w:hAnsi="Calibri"/>
        </w:rPr>
        <w:t>park</w:t>
      </w:r>
    </w:p>
    <w:p>
      <w:pPr>
        <w:pStyle w:val="BodyText"/>
        <w:spacing w:line="264" w:lineRule="exact"/>
        <w:ind w:left="1075" w:right="1110" w:hanging="341"/>
        <w:jc w:val="left"/>
      </w:pPr>
      <w:r>
        <w:rPr>
          <w:rFonts w:ascii="Arial" w:hAnsi="Arial"/>
        </w:rPr>
        <w:t>ø </w:t>
      </w:r>
      <w:r>
        <w:rPr/>
        <w:t>Working with authorities to help manage</w:t>
      </w:r>
      <w:r>
        <w:rPr>
          <w:spacing w:val="1"/>
        </w:rPr>
        <w:t> </w:t>
      </w:r>
      <w:r>
        <w:rPr/>
        <w:t>for</w:t>
      </w:r>
      <w:r>
        <w:rPr/>
        <w:t> sustainable</w:t>
      </w:r>
      <w:r>
        <w:rPr>
          <w:spacing w:val="-8"/>
        </w:rPr>
        <w:t> </w:t>
      </w:r>
      <w:r>
        <w:rPr/>
        <w:t>fisheries</w:t>
      </w:r>
    </w:p>
    <w:p>
      <w:pPr>
        <w:pStyle w:val="BodyText"/>
        <w:spacing w:line="264" w:lineRule="exact"/>
        <w:ind w:left="1075" w:right="1110" w:hanging="341"/>
        <w:jc w:val="left"/>
      </w:pPr>
      <w:r>
        <w:rPr>
          <w:rFonts w:ascii="Arial" w:hAnsi="Arial"/>
        </w:rPr>
        <w:t>ø </w:t>
      </w:r>
      <w:r>
        <w:rPr/>
        <w:t>Clarifying resource extraction rights</w:t>
      </w:r>
      <w:r>
        <w:rPr>
          <w:spacing w:val="3"/>
        </w:rPr>
        <w:t> </w:t>
      </w:r>
      <w:r>
        <w:rPr/>
        <w:t>(including</w:t>
      </w:r>
      <w:r>
        <w:rPr/>
        <w:t> firewood)</w:t>
      </w:r>
      <w:r>
        <w:rPr>
          <w:spacing w:val="-13"/>
        </w:rPr>
        <w:t> </w:t>
      </w:r>
      <w:r>
        <w:rPr/>
        <w:t>for</w:t>
      </w:r>
      <w:r>
        <w:rPr>
          <w:spacing w:val="-13"/>
        </w:rPr>
        <w:t> </w:t>
      </w:r>
      <w:r>
        <w:rPr/>
        <w:t>Traditional</w:t>
      </w:r>
      <w:r>
        <w:rPr>
          <w:spacing w:val="-13"/>
        </w:rPr>
        <w:t> </w:t>
      </w:r>
      <w:r>
        <w:rPr/>
        <w:t>Owners</w:t>
      </w:r>
    </w:p>
    <w:p>
      <w:pPr>
        <w:pStyle w:val="BodyText"/>
        <w:spacing w:line="264" w:lineRule="exact"/>
        <w:ind w:left="1075" w:right="994" w:hanging="341"/>
        <w:jc w:val="left"/>
      </w:pPr>
      <w:r>
        <w:rPr/>
        <w:pict>
          <v:group style="position:absolute;margin-left:311.691986pt;margin-top:63.298897pt;width:252.4pt;height:355.35pt;mso-position-horizontal-relative:page;mso-position-vertical-relative:paragraph;z-index:6040" coordorigin="6234,1266" coordsize="5048,7107">
            <v:group style="position:absolute;left:6234;top:1266;width:5048;height:7107" coordorigin="6234,1266" coordsize="5048,7107">
              <v:shape style="position:absolute;left:6234;top:1266;width:5048;height:7107" coordorigin="6234,1266" coordsize="5048,7107" path="m6234,1266l11281,1266,11281,8372,6234,8372,6234,1266xe" filled="true" fillcolor="#000000" stroked="false">
                <v:path arrowok="t"/>
                <v:fill type="solid"/>
              </v:shape>
            </v:group>
            <v:group style="position:absolute;left:6285;top:1314;width:4669;height:6728" coordorigin="6285,1314" coordsize="4669,6728">
              <v:shape style="position:absolute;left:6285;top:1314;width:4669;height:6728" coordorigin="6285,1314" coordsize="4669,6728" path="m6285,8041l10953,8041,10953,1314,6285,1314,6285,8041xe" filled="true" fillcolor="#f4e5d8" stroked="false">
                <v:path arrowok="t"/>
                <v:fill type="solid"/>
              </v:shape>
              <v:shape style="position:absolute;left:6259;top:1290;width:4694;height:6752" type="#_x0000_t202" filled="false" stroked="false">
                <v:textbox inset="0,0,0,0">
                  <w:txbxContent>
                    <w:p>
                      <w:pPr>
                        <w:spacing w:before="143"/>
                        <w:ind w:left="154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color w:val="A4590C"/>
                          <w:sz w:val="24"/>
                        </w:rPr>
                        <w:t>La</w:t>
                      </w:r>
                      <w:r>
                        <w:rPr>
                          <w:rFonts w:ascii="Calibri"/>
                          <w:color w:val="A4590C"/>
                          <w:spacing w:val="-8"/>
                          <w:sz w:val="24"/>
                        </w:rPr>
                        <w:t>k</w:t>
                      </w:r>
                      <w:r>
                        <w:rPr>
                          <w:rFonts w:ascii="Calibri"/>
                          <w:color w:val="A4590C"/>
                          <w:sz w:val="24"/>
                        </w:rPr>
                        <w:t>e </w:t>
                      </w:r>
                      <w:r>
                        <w:rPr>
                          <w:rFonts w:ascii="Calibri"/>
                          <w:color w:val="A4590C"/>
                          <w:spacing w:val="-11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color w:val="A4590C"/>
                          <w:spacing w:val="-4"/>
                          <w:sz w:val="24"/>
                        </w:rPr>
                        <w:t>y</w:t>
                      </w:r>
                      <w:r>
                        <w:rPr>
                          <w:rFonts w:ascii="Calibri"/>
                          <w:color w:val="A4590C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A4590C"/>
                          <w:spacing w:val="-5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A4590C"/>
                          <w:sz w:val="24"/>
                        </w:rPr>
                        <w:t>s mission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  <w:p>
                      <w:pPr>
                        <w:spacing w:line="264" w:lineRule="exact" w:before="215"/>
                        <w:ind w:left="154" w:right="227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pacing w:val="-3"/>
                          <w:sz w:val="22"/>
                        </w:rPr>
                        <w:t>B</w:t>
                      </w:r>
                      <w:r>
                        <w:rPr>
                          <w:rFonts w:ascii="Calibri"/>
                          <w:sz w:val="22"/>
                        </w:rPr>
                        <w:t>y the 1850s, the Aboriginal popul</w:t>
                      </w:r>
                      <w:r>
                        <w:rPr>
                          <w:rFonts w:ascii="Calibri"/>
                          <w:spacing w:val="-2"/>
                          <w:sz w:val="22"/>
                        </w:rPr>
                        <w:t>a</w:t>
                      </w:r>
                      <w:r>
                        <w:rPr>
                          <w:rFonts w:ascii="Calibri"/>
                          <w:w w:val="99"/>
                          <w:sz w:val="22"/>
                        </w:rPr>
                        <w:t>tion</w:t>
                      </w:r>
                      <w:r>
                        <w:rPr>
                          <w:rFonts w:ascii="Calibri"/>
                          <w:sz w:val="22"/>
                        </w:rPr>
                        <w:t> had</w:t>
                      </w:r>
                      <w:r>
                        <w:rPr>
                          <w:rFonts w:ascii="Calibri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w w:val="99"/>
                          <w:sz w:val="22"/>
                        </w:rPr>
                        <w:t>signifi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2"/>
                        </w:rPr>
                        <w:t>c</w:t>
                      </w:r>
                      <w:r>
                        <w:rPr>
                          <w:rFonts w:ascii="Calibri"/>
                          <w:sz w:val="22"/>
                        </w:rPr>
                        <w:t>a</w:t>
                      </w:r>
                      <w:r>
                        <w:rPr>
                          <w:rFonts w:ascii="Calibri"/>
                          <w:spacing w:val="-2"/>
                          <w:sz w:val="22"/>
                        </w:rPr>
                        <w:t>n</w:t>
                      </w:r>
                      <w:r>
                        <w:rPr>
                          <w:rFonts w:ascii="Calibri"/>
                          <w:sz w:val="22"/>
                        </w:rPr>
                        <w:t>tly declined. Missions </w:t>
                      </w:r>
                      <w:r>
                        <w:rPr>
                          <w:rFonts w:ascii="Calibri"/>
                          <w:spacing w:val="-2"/>
                          <w:sz w:val="22"/>
                        </w:rPr>
                        <w:t>w</w:t>
                      </w:r>
                      <w:r>
                        <w:rPr>
                          <w:rFonts w:ascii="Calibri"/>
                          <w:sz w:val="22"/>
                        </w:rPr>
                        <w:t>e</w:t>
                      </w:r>
                      <w:r>
                        <w:rPr>
                          <w:rFonts w:asci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z w:val="22"/>
                        </w:rPr>
                        <w:t>e e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st</w:t>
                      </w:r>
                      <w:r>
                        <w:rPr>
                          <w:rFonts w:ascii="Calibri"/>
                          <w:sz w:val="22"/>
                        </w:rPr>
                        <w:t>ablished</w:t>
                      </w:r>
                      <w:r>
                        <w:rPr>
                          <w:rFonts w:ascii="Calibri"/>
                          <w:sz w:val="22"/>
                        </w:rPr>
                        <w:t> whe</w:t>
                      </w:r>
                      <w:r>
                        <w:rPr>
                          <w:rFonts w:asci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z w:val="22"/>
                        </w:rPr>
                        <w:t>e the </w:t>
                      </w:r>
                      <w:r>
                        <w:rPr>
                          <w:rFonts w:asci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z w:val="22"/>
                        </w:rPr>
                        <w:t>emaining Aboriginal people </w:t>
                      </w:r>
                      <w:r>
                        <w:rPr>
                          <w:rFonts w:ascii="Calibri"/>
                          <w:spacing w:val="-2"/>
                          <w:sz w:val="22"/>
                        </w:rPr>
                        <w:t>w</w:t>
                      </w:r>
                      <w:r>
                        <w:rPr>
                          <w:rFonts w:ascii="Calibri"/>
                          <w:sz w:val="22"/>
                        </w:rPr>
                        <w:t>ould</w:t>
                      </w:r>
                      <w:r>
                        <w:rPr>
                          <w:rFonts w:ascii="Calibri"/>
                          <w:sz w:val="22"/>
                        </w:rPr>
                        <w:t> be lo</w:t>
                      </w:r>
                      <w:r>
                        <w:rPr>
                          <w:rFonts w:ascii="Calibri"/>
                          <w:spacing w:val="-2"/>
                          <w:sz w:val="22"/>
                        </w:rPr>
                        <w:t>c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at</w:t>
                      </w:r>
                      <w:r>
                        <w:rPr>
                          <w:rFonts w:ascii="Calibri"/>
                          <w:sz w:val="22"/>
                        </w:rPr>
                        <w:t>ed and be Chri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s</w:t>
                      </w:r>
                      <w:r>
                        <w:rPr>
                          <w:rFonts w:ascii="Calibri"/>
                          <w:w w:val="99"/>
                          <w:sz w:val="22"/>
                        </w:rPr>
                        <w:t>tianised.</w:t>
                      </w:r>
                      <w:r>
                        <w:rPr>
                          <w:rFonts w:ascii="Calibri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w w:val="98"/>
                          <w:sz w:val="22"/>
                        </w:rPr>
                        <w:t>Af</w:t>
                      </w:r>
                      <w:r>
                        <w:rPr>
                          <w:rFonts w:ascii="Calibri"/>
                          <w:spacing w:val="-3"/>
                          <w:w w:val="98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sz w:val="22"/>
                        </w:rPr>
                        <w:t>er </w:t>
                      </w:r>
                      <w:r>
                        <w:rPr>
                          <w:rFonts w:asci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w w:val="99"/>
                          <w:sz w:val="22"/>
                        </w:rPr>
                        <w:t>ejecting</w:t>
                      </w:r>
                      <w:r>
                        <w:rPr>
                          <w:rFonts w:ascii="Calibri"/>
                          <w:w w:val="99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z w:val="22"/>
                        </w:rPr>
                        <w:t>Mi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sz w:val="22"/>
                        </w:rPr>
                        <w:t>chell Ri</w:t>
                      </w:r>
                      <w:r>
                        <w:rPr>
                          <w:rFonts w:ascii="Calibri"/>
                          <w:spacing w:val="-2"/>
                          <w:sz w:val="22"/>
                        </w:rPr>
                        <w:t>v</w:t>
                      </w:r>
                      <w:r>
                        <w:rPr>
                          <w:rFonts w:ascii="Calibri"/>
                          <w:sz w:val="22"/>
                        </w:rPr>
                        <w:t>er be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c</w:t>
                      </w:r>
                      <w:r>
                        <w:rPr>
                          <w:rFonts w:ascii="Calibri"/>
                          <w:sz w:val="22"/>
                        </w:rPr>
                        <w:t>ause of its </w:t>
                      </w:r>
                      <w:r>
                        <w:rPr>
                          <w:rFonts w:ascii="Calibri"/>
                          <w:spacing w:val="-2"/>
                          <w:sz w:val="22"/>
                        </w:rPr>
                        <w:t>c</w:t>
                      </w:r>
                      <w:r>
                        <w:rPr>
                          <w:rFonts w:ascii="Calibri"/>
                          <w:sz w:val="22"/>
                        </w:rPr>
                        <w:t>old wi</w:t>
                      </w:r>
                      <w:r>
                        <w:rPr>
                          <w:rFonts w:ascii="Calibri"/>
                          <w:spacing w:val="-2"/>
                          <w:sz w:val="22"/>
                        </w:rPr>
                        <w:t>n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sz w:val="22"/>
                        </w:rPr>
                        <w:t>e</w:t>
                      </w:r>
                      <w:r>
                        <w:rPr>
                          <w:rFonts w:ascii="Calibri"/>
                          <w:spacing w:val="-20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z w:val="22"/>
                        </w:rPr>
                        <w:t>, La</w:t>
                      </w:r>
                      <w:r>
                        <w:rPr>
                          <w:rFonts w:ascii="Calibri"/>
                          <w:spacing w:val="-8"/>
                          <w:sz w:val="22"/>
                        </w:rPr>
                        <w:t>k</w:t>
                      </w:r>
                      <w:r>
                        <w:rPr>
                          <w:rFonts w:ascii="Calibri"/>
                          <w:sz w:val="22"/>
                        </w:rPr>
                        <w:t>e</w:t>
                      </w:r>
                      <w:r>
                        <w:rPr>
                          <w:rFonts w:ascii="Calibri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10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y</w:t>
                      </w:r>
                      <w:r>
                        <w:rPr>
                          <w:rFonts w:ascii="Calibri"/>
                          <w:sz w:val="22"/>
                        </w:rPr>
                        <w:t>e</w:t>
                      </w:r>
                      <w:r>
                        <w:rPr>
                          <w:rFonts w:asci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z w:val="22"/>
                        </w:rPr>
                        <w:t>s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w</w:t>
                      </w:r>
                      <w:r>
                        <w:rPr>
                          <w:rFonts w:ascii="Calibri"/>
                          <w:sz w:val="22"/>
                        </w:rPr>
                        <w:t>as chosen 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f</w:t>
                      </w:r>
                      <w:r>
                        <w:rPr>
                          <w:rFonts w:ascii="Calibri"/>
                          <w:sz w:val="22"/>
                        </w:rPr>
                        <w:t>or its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z w:val="22"/>
                        </w:rPr>
                        <w:t>eliable supply of </w:t>
                      </w:r>
                      <w:r>
                        <w:rPr>
                          <w:rFonts w:ascii="Calibri"/>
                          <w:spacing w:val="-4"/>
                          <w:sz w:val="22"/>
                        </w:rPr>
                        <w:t>f</w:t>
                      </w:r>
                      <w:r>
                        <w:rPr>
                          <w:rFonts w:ascii="Calibri"/>
                          <w:sz w:val="22"/>
                        </w:rPr>
                        <w:t>ood</w:t>
                      </w:r>
                      <w:r>
                        <w:rPr>
                          <w:rFonts w:ascii="Calibri"/>
                          <w:sz w:val="22"/>
                        </w:rPr>
                        <w:t> and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wat</w:t>
                      </w:r>
                      <w:r>
                        <w:rPr>
                          <w:rFonts w:ascii="Calibri"/>
                          <w:sz w:val="22"/>
                        </w:rPr>
                        <w:t>e</w:t>
                      </w:r>
                      <w:r>
                        <w:rPr>
                          <w:rFonts w:ascii="Calibri"/>
                          <w:spacing w:val="-23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z w:val="22"/>
                        </w:rPr>
                        <w:t>. The mission </w:t>
                      </w:r>
                      <w:r>
                        <w:rPr>
                          <w:rFonts w:ascii="Calibri"/>
                          <w:spacing w:val="-2"/>
                          <w:sz w:val="22"/>
                        </w:rPr>
                        <w:t>w</w:t>
                      </w:r>
                      <w:r>
                        <w:rPr>
                          <w:rFonts w:ascii="Calibri"/>
                          <w:sz w:val="22"/>
                        </w:rPr>
                        <w:t>as both </w:t>
                      </w:r>
                      <w:r>
                        <w:rPr>
                          <w:rFonts w:ascii="Calibri"/>
                          <w:spacing w:val="-2"/>
                          <w:sz w:val="22"/>
                        </w:rPr>
                        <w:t>g</w:t>
                      </w:r>
                      <w:r>
                        <w:rPr>
                          <w:rFonts w:ascii="Calibri"/>
                          <w:sz w:val="22"/>
                        </w:rPr>
                        <w:t>ood and bad</w:t>
                      </w:r>
                      <w:r>
                        <w:rPr>
                          <w:rFonts w:ascii="Calibri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f</w:t>
                      </w:r>
                      <w:r>
                        <w:rPr>
                          <w:rFonts w:ascii="Calibri"/>
                          <w:sz w:val="22"/>
                        </w:rPr>
                        <w:t>or Gunai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k</w:t>
                      </w:r>
                      <w:r>
                        <w:rPr>
                          <w:rFonts w:ascii="Calibri"/>
                          <w:sz w:val="22"/>
                        </w:rPr>
                        <w:t>urnai people.</w:t>
                      </w:r>
                    </w:p>
                    <w:p>
                      <w:pPr>
                        <w:spacing w:line="264" w:lineRule="exact" w:before="113"/>
                        <w:ind w:left="154" w:right="276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 w:eastAsia="Calibri"/>
                          <w:spacing w:val="-3"/>
                          <w:sz w:val="22"/>
                          <w:szCs w:val="22"/>
                        </w:rPr>
                        <w:t>F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or some, La</w:t>
                      </w:r>
                      <w:r>
                        <w:rPr>
                          <w:rFonts w:ascii="Calibri" w:hAnsi="Calibri" w:cs="Calibri" w:eastAsia="Calibri"/>
                          <w:spacing w:val="-8"/>
                          <w:sz w:val="22"/>
                          <w:szCs w:val="22"/>
                        </w:rPr>
                        <w:t>k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e </w:t>
                      </w:r>
                      <w:r>
                        <w:rPr>
                          <w:rFonts w:ascii="Calibri" w:hAnsi="Calibri" w:cs="Calibri" w:eastAsia="Calibri"/>
                          <w:spacing w:val="-10"/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2"/>
                          <w:szCs w:val="22"/>
                        </w:rPr>
                        <w:t>y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Calibri" w:hAnsi="Calibri" w:cs="Calibri" w:eastAsia="Calibri"/>
                          <w:spacing w:val="-4"/>
                          <w:sz w:val="22"/>
                          <w:szCs w:val="22"/>
                        </w:rPr>
                        <w:t>r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s 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2"/>
                          <w:szCs w:val="22"/>
                        </w:rPr>
                        <w:t>w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as home – a place whe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2"/>
                          <w:szCs w:val="22"/>
                        </w:rPr>
                        <w:t>r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 people 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2"/>
                          <w:szCs w:val="22"/>
                        </w:rPr>
                        <w:t>w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Calibri" w:hAnsi="Calibri" w:cs="Calibri" w:eastAsia="Calibri"/>
                          <w:spacing w:val="-4"/>
                          <w:sz w:val="22"/>
                          <w:szCs w:val="22"/>
                        </w:rPr>
                        <w:t>r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e born and g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2"/>
                          <w:szCs w:val="22"/>
                        </w:rPr>
                        <w:t>r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w up. Whe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2"/>
                          <w:szCs w:val="22"/>
                        </w:rPr>
                        <w:t>r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e </w:t>
                      </w:r>
                      <w:r>
                        <w:rPr>
                          <w:rFonts w:ascii="Calibri" w:hAnsi="Calibri" w:cs="Calibri" w:eastAsia="Calibri"/>
                          <w:spacing w:val="-5"/>
                          <w:sz w:val="22"/>
                          <w:szCs w:val="22"/>
                        </w:rPr>
                        <w:t>f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amily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2"/>
                          <w:szCs w:val="22"/>
                        </w:rPr>
                        <w:t>w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Calibri" w:hAnsi="Calibri" w:cs="Calibri" w:eastAsia="Calibri"/>
                          <w:spacing w:val="-4"/>
                          <w:sz w:val="22"/>
                          <w:szCs w:val="22"/>
                        </w:rPr>
                        <w:t>r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e buried and whe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2"/>
                          <w:szCs w:val="22"/>
                        </w:rPr>
                        <w:t>r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e 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2"/>
                          <w:szCs w:val="22"/>
                        </w:rPr>
                        <w:t>c</w:t>
                      </w:r>
                      <w:r>
                        <w:rPr>
                          <w:rFonts w:ascii="Calibri" w:hAnsi="Calibri" w:cs="Calibri" w:eastAsia="Calibri"/>
                          <w:w w:val="99"/>
                          <w:sz w:val="22"/>
                          <w:szCs w:val="22"/>
                        </w:rPr>
                        <w:t>onnection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o Cou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2"/>
                          <w:szCs w:val="22"/>
                        </w:rPr>
                        <w:t>n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rFonts w:ascii="Calibri" w:hAnsi="Calibri" w:cs="Calibri" w:eastAsia="Calibri"/>
                          <w:spacing w:val="1"/>
                          <w:sz w:val="22"/>
                          <w:szCs w:val="22"/>
                        </w:rPr>
                        <w:t>r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y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2"/>
                          <w:szCs w:val="22"/>
                        </w:rPr>
                        <w:t>c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ould be mai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2"/>
                          <w:szCs w:val="22"/>
                        </w:rPr>
                        <w:t>n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ained without pe</w:t>
                      </w:r>
                      <w:r>
                        <w:rPr>
                          <w:rFonts w:ascii="Calibri" w:hAnsi="Calibri" w:cs="Calibri" w:eastAsia="Calibri"/>
                          <w:spacing w:val="-4"/>
                          <w:sz w:val="22"/>
                          <w:szCs w:val="22"/>
                        </w:rPr>
                        <w:t>r</w:t>
                      </w:r>
                      <w:r>
                        <w:rPr>
                          <w:rFonts w:ascii="Calibri" w:hAnsi="Calibri" w:cs="Calibri" w:eastAsia="Calibri"/>
                          <w:w w:val="99"/>
                          <w:sz w:val="22"/>
                          <w:szCs w:val="22"/>
                        </w:rPr>
                        <w:t>secution.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64" w:lineRule="exact" w:before="0"/>
                        <w:ind w:left="154" w:right="167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Othe</w:t>
                      </w:r>
                      <w:r>
                        <w:rPr>
                          <w:rFonts w:asci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z w:val="22"/>
                        </w:rPr>
                        <w:t>s </w:t>
                      </w:r>
                      <w:r>
                        <w:rPr>
                          <w:rFonts w:ascii="Calibri"/>
                          <w:spacing w:val="-6"/>
                          <w:sz w:val="22"/>
                        </w:rPr>
                        <w:t>f</w:t>
                      </w:r>
                      <w:r>
                        <w:rPr>
                          <w:rFonts w:ascii="Calibri"/>
                          <w:sz w:val="22"/>
                        </w:rPr>
                        <w:t>elt hemmed in </w:t>
                      </w:r>
                      <w:r>
                        <w:rPr>
                          <w:rFonts w:ascii="Calibri"/>
                          <w:spacing w:val="-1"/>
                          <w:sz w:val="22"/>
                        </w:rPr>
                        <w:t>b</w:t>
                      </w:r>
                      <w:r>
                        <w:rPr>
                          <w:rFonts w:ascii="Calibri"/>
                          <w:sz w:val="22"/>
                        </w:rPr>
                        <w:t>y the rules and rigid</w:t>
                      </w:r>
                      <w:r>
                        <w:rPr>
                          <w:rFonts w:ascii="Calibri"/>
                          <w:sz w:val="22"/>
                        </w:rPr>
                        <w:t> p</w:t>
                      </w:r>
                      <w:r>
                        <w:rPr>
                          <w:rFonts w:asci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z w:val="22"/>
                        </w:rPr>
                        <w:t>o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sz w:val="22"/>
                        </w:rPr>
                        <w:t>o</w:t>
                      </w:r>
                      <w:r>
                        <w:rPr>
                          <w:rFonts w:ascii="Calibri"/>
                          <w:spacing w:val="-2"/>
                          <w:sz w:val="22"/>
                        </w:rPr>
                        <w:t>c</w:t>
                      </w:r>
                      <w:r>
                        <w:rPr>
                          <w:rFonts w:ascii="Calibri"/>
                          <w:sz w:val="22"/>
                        </w:rPr>
                        <w:t>ols of the </w:t>
                      </w:r>
                      <w:r>
                        <w:rPr>
                          <w:rFonts w:ascii="Calibri"/>
                          <w:spacing w:val="-2"/>
                          <w:sz w:val="22"/>
                        </w:rPr>
                        <w:t>g</w:t>
                      </w:r>
                      <w:r>
                        <w:rPr>
                          <w:rFonts w:ascii="Calibri"/>
                          <w:spacing w:val="-1"/>
                          <w:sz w:val="22"/>
                        </w:rPr>
                        <w:t>o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v</w:t>
                      </w:r>
                      <w:r>
                        <w:rPr>
                          <w:rFonts w:ascii="Calibri"/>
                          <w:sz w:val="22"/>
                        </w:rPr>
                        <w:t>erning a</w:t>
                      </w:r>
                      <w:r>
                        <w:rPr>
                          <w:rFonts w:ascii="Calibri"/>
                          <w:spacing w:val="-2"/>
                          <w:sz w:val="22"/>
                        </w:rPr>
                        <w:t>g</w:t>
                      </w:r>
                      <w:r>
                        <w:rPr>
                          <w:rFonts w:ascii="Calibri"/>
                          <w:sz w:val="22"/>
                        </w:rPr>
                        <w:t>encies, the s</w:t>
                      </w:r>
                      <w:r>
                        <w:rPr>
                          <w:rFonts w:ascii="Calibri"/>
                          <w:spacing w:val="-2"/>
                          <w:sz w:val="22"/>
                        </w:rPr>
                        <w:t>e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v</w:t>
                      </w:r>
                      <w:r>
                        <w:rPr>
                          <w:rFonts w:ascii="Calibri"/>
                          <w:sz w:val="22"/>
                        </w:rPr>
                        <w:t>erity</w:t>
                      </w:r>
                      <w:r>
                        <w:rPr>
                          <w:rFonts w:ascii="Calibri"/>
                          <w:sz w:val="22"/>
                        </w:rPr>
                        <w:t> of which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v</w:t>
                      </w:r>
                      <w:r>
                        <w:rPr>
                          <w:rFonts w:ascii="Calibri"/>
                          <w:sz w:val="22"/>
                        </w:rPr>
                        <w:t>aried depending on the </w:t>
                      </w:r>
                      <w:r>
                        <w:rPr>
                          <w:rFonts w:ascii="Calibri"/>
                          <w:spacing w:val="-2"/>
                          <w:sz w:val="22"/>
                        </w:rPr>
                        <w:t>g</w:t>
                      </w:r>
                      <w:r>
                        <w:rPr>
                          <w:rFonts w:ascii="Calibri"/>
                          <w:spacing w:val="-1"/>
                          <w:sz w:val="22"/>
                        </w:rPr>
                        <w:t>o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v</w:t>
                      </w:r>
                      <w:r>
                        <w:rPr>
                          <w:rFonts w:ascii="Calibri"/>
                          <w:sz w:val="22"/>
                        </w:rPr>
                        <w:t>ernme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n</w:t>
                      </w:r>
                      <w:r>
                        <w:rPr>
                          <w:rFonts w:ascii="Calibri"/>
                          <w:sz w:val="22"/>
                        </w:rPr>
                        <w:t>t of</w:t>
                      </w:r>
                      <w:r>
                        <w:rPr>
                          <w:rFonts w:ascii="Calibri"/>
                          <w:sz w:val="22"/>
                        </w:rPr>
                        <w:t> the d</w:t>
                      </w:r>
                      <w:r>
                        <w:rPr>
                          <w:rFonts w:ascii="Calibri"/>
                          <w:spacing w:val="-4"/>
                          <w:sz w:val="22"/>
                        </w:rPr>
                        <w:t>a</w:t>
                      </w:r>
                      <w:r>
                        <w:rPr>
                          <w:rFonts w:ascii="Calibri"/>
                          <w:spacing w:val="-15"/>
                          <w:sz w:val="22"/>
                        </w:rPr>
                        <w:t>y</w:t>
                      </w:r>
                      <w:r>
                        <w:rPr>
                          <w:rFonts w:ascii="Calibri"/>
                          <w:sz w:val="22"/>
                        </w:rPr>
                        <w:t>.</w:t>
                      </w:r>
                    </w:p>
                    <w:p>
                      <w:pPr>
                        <w:spacing w:line="264" w:lineRule="exact" w:before="113"/>
                        <w:ind w:left="154" w:right="288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La</w:t>
                      </w:r>
                      <w:r>
                        <w:rPr>
                          <w:rFonts w:ascii="Calibri"/>
                          <w:spacing w:val="-8"/>
                          <w:sz w:val="22"/>
                        </w:rPr>
                        <w:t>k</w:t>
                      </w:r>
                      <w:r>
                        <w:rPr>
                          <w:rFonts w:ascii="Calibri"/>
                          <w:sz w:val="22"/>
                        </w:rPr>
                        <w:t>e </w:t>
                      </w:r>
                      <w:r>
                        <w:rPr>
                          <w:rFonts w:ascii="Calibri"/>
                          <w:spacing w:val="-10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y</w:t>
                      </w:r>
                      <w:r>
                        <w:rPr>
                          <w:rFonts w:ascii="Calibri"/>
                          <w:sz w:val="22"/>
                        </w:rPr>
                        <w:t>e</w:t>
                      </w:r>
                      <w:r>
                        <w:rPr>
                          <w:rFonts w:asci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z w:val="22"/>
                        </w:rPr>
                        <w:t>s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w</w:t>
                      </w:r>
                      <w:r>
                        <w:rPr>
                          <w:rFonts w:ascii="Calibri"/>
                          <w:sz w:val="22"/>
                        </w:rPr>
                        <w:t>as one of the la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s</w:t>
                      </w:r>
                      <w:r>
                        <w:rPr>
                          <w:rFonts w:ascii="Calibri"/>
                          <w:sz w:val="22"/>
                        </w:rPr>
                        <w:t>t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z w:val="22"/>
                        </w:rPr>
                        <w:t>emaining</w:t>
                      </w:r>
                      <w:r>
                        <w:rPr>
                          <w:rFonts w:ascii="Calibri"/>
                          <w:sz w:val="22"/>
                        </w:rPr>
                        <w:t> missions, whe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z w:val="22"/>
                        </w:rPr>
                        <w:t>e Aboriginal people </w:t>
                      </w:r>
                      <w:r>
                        <w:rPr>
                          <w:rFonts w:ascii="Calibri"/>
                          <w:spacing w:val="-2"/>
                          <w:sz w:val="22"/>
                        </w:rPr>
                        <w:t>w</w:t>
                      </w:r>
                      <w:r>
                        <w:rPr>
                          <w:rFonts w:ascii="Calibri"/>
                          <w:sz w:val="22"/>
                        </w:rPr>
                        <w:t>e</w:t>
                      </w:r>
                      <w:r>
                        <w:rPr>
                          <w:rFonts w:asci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z w:val="22"/>
                        </w:rPr>
                        <w:t>e se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n</w:t>
                      </w:r>
                      <w:r>
                        <w:rPr>
                          <w:rFonts w:ascii="Calibri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sz w:val="22"/>
                        </w:rPr>
                        <w:t> f</w:t>
                      </w:r>
                      <w:r>
                        <w:rPr>
                          <w:rFonts w:asci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z w:val="22"/>
                        </w:rPr>
                        <w:t>om ac</w:t>
                      </w:r>
                      <w:r>
                        <w:rPr>
                          <w:rFonts w:asci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z w:val="22"/>
                        </w:rPr>
                        <w:t>oss Vic</w:t>
                      </w:r>
                      <w:r>
                        <w:rPr>
                          <w:rFonts w:ascii="Calibri"/>
                          <w:spacing w:val="-2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sz w:val="22"/>
                        </w:rPr>
                        <w:t>oria when other missions </w:t>
                      </w:r>
                      <w:r>
                        <w:rPr>
                          <w:rFonts w:ascii="Calibri"/>
                          <w:spacing w:val="-2"/>
                          <w:sz w:val="22"/>
                        </w:rPr>
                        <w:t>w</w:t>
                      </w:r>
                      <w:r>
                        <w:rPr>
                          <w:rFonts w:ascii="Calibri"/>
                          <w:sz w:val="22"/>
                        </w:rPr>
                        <w:t>e</w:t>
                      </w:r>
                      <w:r>
                        <w:rPr>
                          <w:rFonts w:asci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z w:val="22"/>
                        </w:rPr>
                        <w:t>e</w:t>
                      </w:r>
                      <w:r>
                        <w:rPr>
                          <w:rFonts w:ascii="Calibri"/>
                          <w:sz w:val="22"/>
                        </w:rPr>
                        <w:t> closed. In 1970, La</w:t>
                      </w:r>
                      <w:r>
                        <w:rPr>
                          <w:rFonts w:ascii="Calibri"/>
                          <w:spacing w:val="-7"/>
                          <w:sz w:val="22"/>
                        </w:rPr>
                        <w:t>k</w:t>
                      </w:r>
                      <w:r>
                        <w:rPr>
                          <w:rFonts w:ascii="Calibri"/>
                          <w:sz w:val="22"/>
                        </w:rPr>
                        <w:t>e </w:t>
                      </w:r>
                      <w:r>
                        <w:rPr>
                          <w:rFonts w:ascii="Calibri"/>
                          <w:spacing w:val="-10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y</w:t>
                      </w:r>
                      <w:r>
                        <w:rPr>
                          <w:rFonts w:ascii="Calibri"/>
                          <w:sz w:val="22"/>
                        </w:rPr>
                        <w:t>e</w:t>
                      </w:r>
                      <w:r>
                        <w:rPr>
                          <w:rFonts w:asci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z w:val="22"/>
                        </w:rPr>
                        <w:t>s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w</w:t>
                      </w:r>
                      <w:r>
                        <w:rPr>
                          <w:rFonts w:ascii="Calibri"/>
                          <w:sz w:val="22"/>
                        </w:rPr>
                        <w:t>as the </w:t>
                      </w:r>
                      <w:r>
                        <w:rPr>
                          <w:rFonts w:ascii="Calibri"/>
                          <w:w w:val="99"/>
                          <w:sz w:val="22"/>
                        </w:rPr>
                        <w:t>fi</w:t>
                      </w:r>
                      <w:r>
                        <w:rPr>
                          <w:rFonts w:ascii="Calibri"/>
                          <w:spacing w:val="-4"/>
                          <w:w w:val="99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s</w:t>
                      </w:r>
                      <w:r>
                        <w:rPr>
                          <w:rFonts w:ascii="Calibri"/>
                          <w:sz w:val="22"/>
                        </w:rPr>
                        <w:t>t t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z w:val="22"/>
                        </w:rPr>
                        <w:t>an</w:t>
                      </w:r>
                      <w:r>
                        <w:rPr>
                          <w:rFonts w:ascii="Calibri"/>
                          <w:spacing w:val="-2"/>
                          <w:sz w:val="22"/>
                        </w:rPr>
                        <w:t>s</w:t>
                      </w:r>
                      <w:r>
                        <w:rPr>
                          <w:rFonts w:ascii="Calibri"/>
                          <w:spacing w:val="-6"/>
                          <w:sz w:val="22"/>
                        </w:rPr>
                        <w:t>f</w:t>
                      </w:r>
                      <w:r>
                        <w:rPr>
                          <w:rFonts w:ascii="Calibri"/>
                          <w:sz w:val="22"/>
                        </w:rPr>
                        <w:t>er</w:t>
                      </w:r>
                      <w:r>
                        <w:rPr>
                          <w:rFonts w:ascii="Calibri"/>
                          <w:sz w:val="22"/>
                        </w:rPr>
                        <w:t> of c</w:t>
                      </w:r>
                      <w:r>
                        <w:rPr>
                          <w:rFonts w:asci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pacing w:val="-1"/>
                          <w:sz w:val="22"/>
                        </w:rPr>
                        <w:t>o</w:t>
                      </w:r>
                      <w:r>
                        <w:rPr>
                          <w:rFonts w:ascii="Calibri"/>
                          <w:sz w:val="22"/>
                        </w:rPr>
                        <w:t>wn land back </w:t>
                      </w:r>
                      <w:r>
                        <w:rPr>
                          <w:rFonts w:ascii="Calibri"/>
                          <w:spacing w:val="-2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sz w:val="22"/>
                        </w:rPr>
                        <w:t>o Aboriginal people.</w:t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 w:hAnsi="Arial"/>
        </w:rPr>
        <w:t>ø  </w:t>
      </w:r>
      <w:r>
        <w:rPr/>
        <w:t>Developing an agreement for the</w:t>
      </w:r>
      <w:r>
        <w:rPr>
          <w:spacing w:val="3"/>
        </w:rPr>
        <w:t> </w:t>
      </w:r>
      <w:r>
        <w:rPr/>
        <w:t>protection</w:t>
      </w:r>
      <w:r>
        <w:rPr>
          <w:w w:val="99"/>
        </w:rPr>
        <w:t> </w:t>
      </w:r>
      <w:r>
        <w:rPr/>
        <w:t>and management of the many significant</w:t>
      </w:r>
      <w:r>
        <w:rPr>
          <w:spacing w:val="-17"/>
        </w:rPr>
        <w:t> </w:t>
      </w:r>
      <w:r>
        <w:rPr/>
        <w:t>areas</w:t>
      </w:r>
      <w:r>
        <w:rPr/>
        <w:t> that lie just outside the</w:t>
      </w:r>
      <w:r>
        <w:rPr>
          <w:spacing w:val="-8"/>
        </w:rPr>
        <w:t> </w:t>
      </w:r>
      <w:r>
        <w:rPr/>
        <w:t>area.</w:t>
      </w:r>
    </w:p>
    <w:p>
      <w:pPr>
        <w:spacing w:after="0" w:line="264" w:lineRule="exact"/>
        <w:jc w:val="left"/>
        <w:sectPr>
          <w:type w:val="continuous"/>
          <w:pgSz w:w="11910" w:h="16840"/>
          <w:pgMar w:top="1180" w:bottom="280" w:left="0" w:right="0"/>
          <w:cols w:num="2" w:equalWidth="0">
            <w:col w:w="5609" w:space="40"/>
            <w:col w:w="6261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sz w:val="19"/>
          <w:szCs w:val="19"/>
        </w:rPr>
      </w:pPr>
    </w:p>
    <w:p>
      <w:pPr>
        <w:pStyle w:val="Heading5"/>
        <w:tabs>
          <w:tab w:pos="11264" w:val="left" w:leader="none"/>
        </w:tabs>
        <w:spacing w:line="240" w:lineRule="auto"/>
        <w:ind w:right="0"/>
        <w:jc w:val="left"/>
        <w:rPr>
          <w:u w:val="none"/>
        </w:rPr>
      </w:pPr>
      <w:r>
        <w:rPr/>
        <w:pict>
          <v:group style="position:absolute;margin-left:582.508606pt;margin-top:12.176872pt;width:12.8pt;height:4.8pt;mso-position-horizontal-relative:page;mso-position-vertical-relative:paragraph;z-index:-884392" coordorigin="11650,244" coordsize="256,96">
            <v:group style="position:absolute;left:11898;top:251;width:2;height:80" coordorigin="11898,251" coordsize="2,80">
              <v:shape style="position:absolute;left:11898;top:251;width:2;height:80" coordorigin="11898,251" coordsize="0,80" path="m11898,331l11898,251e" filled="false" stroked="true" strokeweight=".748pt" strokecolor="#939598">
                <v:path arrowok="t"/>
              </v:shape>
            </v:group>
            <v:group style="position:absolute;left:11858;top:251;width:2;height:80" coordorigin="11858,251" coordsize="2,80">
              <v:shape style="position:absolute;left:11858;top:251;width:2;height:80" coordorigin="11858,251" coordsize="0,80" path="m11858,331l11858,251e" filled="false" stroked="true" strokeweight=".748pt" strokecolor="#939598">
                <v:path arrowok="t"/>
              </v:shape>
            </v:group>
            <v:group style="position:absolute;left:11818;top:251;width:2;height:80" coordorigin="11818,251" coordsize="2,80">
              <v:shape style="position:absolute;left:11818;top:251;width:2;height:80" coordorigin="11818,251" coordsize="0,80" path="m11818,331l11818,251e" filled="false" stroked="true" strokeweight=".748pt" strokecolor="#939598">
                <v:path arrowok="t"/>
              </v:shape>
            </v:group>
            <v:group style="position:absolute;left:11778;top:251;width:2;height:80" coordorigin="11778,251" coordsize="2,80">
              <v:shape style="position:absolute;left:11778;top:251;width:2;height:80" coordorigin="11778,251" coordsize="0,80" path="m11778,331l11778,251e" filled="false" stroked="true" strokeweight=".748pt" strokecolor="#939598">
                <v:path arrowok="t"/>
              </v:shape>
            </v:group>
            <v:group style="position:absolute;left:11738;top:251;width:2;height:80" coordorigin="11738,251" coordsize="2,80">
              <v:shape style="position:absolute;left:11738;top:251;width:2;height:80" coordorigin="11738,251" coordsize="0,80" path="m11738,331l11738,251e" filled="false" stroked="true" strokeweight=".748pt" strokecolor="#939598">
                <v:path arrowok="t"/>
              </v:shape>
            </v:group>
            <v:group style="position:absolute;left:11698;top:251;width:2;height:80" coordorigin="11698,251" coordsize="2,80">
              <v:shape style="position:absolute;left:11698;top:251;width:2;height:80" coordorigin="11698,251" coordsize="0,80" path="m11698,331l11698,251e" filled="false" stroked="true" strokeweight=".748pt" strokecolor="#939598">
                <v:path arrowok="t"/>
              </v:shape>
            </v:group>
            <v:group style="position:absolute;left:11658;top:251;width:2;height:80" coordorigin="11658,251" coordsize="2,80">
              <v:shape style="position:absolute;left:11658;top:251;width:2;height:80" coordorigin="11658,251" coordsize="0,80" path="m11658,331l11658,251e" filled="false" stroked="true" strokeweight=".748pt" strokecolor="#93959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-.374011pt;margin-top:12.187872pt;width:559.6pt;height:4.95pt;mso-position-horizontal-relative:page;mso-position-vertical-relative:paragraph;z-index:-884368" coordorigin="-7,244" coordsize="11192,99">
            <v:group style="position:absolute;left:11177;top:251;width:2;height:80" coordorigin="11177,251" coordsize="2,80">
              <v:shape style="position:absolute;left:11177;top:251;width:2;height:80" coordorigin="11177,251" coordsize="1,80" path="m11177,331l11177,251e" filled="false" stroked="true" strokeweight=".748pt" strokecolor="#939598">
                <v:path arrowok="t"/>
              </v:shape>
            </v:group>
            <v:group style="position:absolute;left:11137;top:251;width:2;height:80" coordorigin="11137,251" coordsize="2,80">
              <v:shape style="position:absolute;left:11137;top:251;width:2;height:80" coordorigin="11137,251" coordsize="0,80" path="m11137,331l11137,251e" filled="false" stroked="true" strokeweight=".748pt" strokecolor="#939598">
                <v:path arrowok="t"/>
              </v:shape>
            </v:group>
            <v:group style="position:absolute;left:11097;top:251;width:2;height:80" coordorigin="11097,251" coordsize="2,80">
              <v:shape style="position:absolute;left:11097;top:251;width:2;height:80" coordorigin="11097,251" coordsize="0,80" path="m11097,331l11097,251e" filled="false" stroked="true" strokeweight=".748pt" strokecolor="#939598">
                <v:path arrowok="t"/>
              </v:shape>
            </v:group>
            <v:group style="position:absolute;left:11057;top:251;width:2;height:80" coordorigin="11057,251" coordsize="2,80">
              <v:shape style="position:absolute;left:11057;top:251;width:2;height:80" coordorigin="11057,251" coordsize="0,80" path="m11057,331l11057,251e" filled="false" stroked="true" strokeweight=".748pt" strokecolor="#939598">
                <v:path arrowok="t"/>
              </v:shape>
            </v:group>
            <v:group style="position:absolute;left:11017;top:251;width:2;height:80" coordorigin="11017,251" coordsize="2,80">
              <v:shape style="position:absolute;left:11017;top:251;width:2;height:80" coordorigin="11017,251" coordsize="0,80" path="m11017,331l11017,251e" filled="false" stroked="true" strokeweight=".748pt" strokecolor="#939598">
                <v:path arrowok="t"/>
              </v:shape>
            </v:group>
            <v:group style="position:absolute;left:10977;top:251;width:2;height:80" coordorigin="10977,251" coordsize="2,80">
              <v:shape style="position:absolute;left:10977;top:251;width:2;height:80" coordorigin="10977,251" coordsize="0,80" path="m10977,331l10977,251e" filled="false" stroked="true" strokeweight=".748pt" strokecolor="#939598">
                <v:path arrowok="t"/>
              </v:shape>
            </v:group>
            <v:group style="position:absolute;left:10937;top:251;width:2;height:80" coordorigin="10937,251" coordsize="2,80">
              <v:shape style="position:absolute;left:10937;top:251;width:2;height:80" coordorigin="10937,251" coordsize="0,80" path="m10937,331l10937,251e" filled="false" stroked="true" strokeweight=".748pt" strokecolor="#939598">
                <v:path arrowok="t"/>
              </v:shape>
            </v:group>
            <v:group style="position:absolute;left:10896;top:251;width:2;height:80" coordorigin="10896,251" coordsize="2,80">
              <v:shape style="position:absolute;left:10896;top:251;width:2;height:80" coordorigin="10896,251" coordsize="0,80" path="m10897,331l10896,251e" filled="false" stroked="true" strokeweight=".748pt" strokecolor="#939598">
                <v:path arrowok="t"/>
              </v:shape>
            </v:group>
            <v:group style="position:absolute;left:10856;top:251;width:2;height:80" coordorigin="10856,251" coordsize="2,80">
              <v:shape style="position:absolute;left:10856;top:251;width:2;height:80" coordorigin="10856,251" coordsize="1,80" path="m10856,331l10856,251e" filled="false" stroked="true" strokeweight=".748pt" strokecolor="#939598">
                <v:path arrowok="t"/>
              </v:shape>
            </v:group>
            <v:group style="position:absolute;left:10816;top:251;width:2;height:80" coordorigin="10816,251" coordsize="2,80">
              <v:shape style="position:absolute;left:10816;top:251;width:2;height:80" coordorigin="10816,251" coordsize="0,80" path="m10816,331l10816,251e" filled="false" stroked="true" strokeweight=".748pt" strokecolor="#939598">
                <v:path arrowok="t"/>
              </v:shape>
            </v:group>
            <v:group style="position:absolute;left:10776;top:251;width:2;height:80" coordorigin="10776,251" coordsize="2,80">
              <v:shape style="position:absolute;left:10776;top:251;width:2;height:80" coordorigin="10776,251" coordsize="0,80" path="m10776,331l10776,251e" filled="false" stroked="true" strokeweight=".748pt" strokecolor="#939598">
                <v:path arrowok="t"/>
              </v:shape>
            </v:group>
            <v:group style="position:absolute;left:10736;top:251;width:2;height:80" coordorigin="10736,251" coordsize="2,80">
              <v:shape style="position:absolute;left:10736;top:251;width:2;height:80" coordorigin="10736,251" coordsize="1,80" path="m10736,331l10736,251e" filled="false" stroked="true" strokeweight=".748pt" strokecolor="#939598">
                <v:path arrowok="t"/>
              </v:shape>
            </v:group>
            <v:group style="position:absolute;left:10696;top:251;width:2;height:80" coordorigin="10696,251" coordsize="2,80">
              <v:shape style="position:absolute;left:10696;top:251;width:2;height:80" coordorigin="10696,251" coordsize="0,80" path="m10696,331l10696,251e" filled="false" stroked="true" strokeweight=".748pt" strokecolor="#939598">
                <v:path arrowok="t"/>
              </v:shape>
            </v:group>
            <v:group style="position:absolute;left:10656;top:251;width:2;height:80" coordorigin="10656,251" coordsize="2,80">
              <v:shape style="position:absolute;left:10656;top:251;width:2;height:80" coordorigin="10656,251" coordsize="0,80" path="m10656,331l10656,251e" filled="false" stroked="true" strokeweight=".748pt" strokecolor="#939598">
                <v:path arrowok="t"/>
              </v:shape>
            </v:group>
            <v:group style="position:absolute;left:10616;top:251;width:2;height:80" coordorigin="10616,251" coordsize="2,80">
              <v:shape style="position:absolute;left:10616;top:251;width:2;height:80" coordorigin="10616,251" coordsize="0,80" path="m10616,331l10616,251e" filled="false" stroked="true" strokeweight=".748pt" strokecolor="#939598">
                <v:path arrowok="t"/>
              </v:shape>
            </v:group>
            <v:group style="position:absolute;left:10576;top:251;width:2;height:80" coordorigin="10576,251" coordsize="2,80">
              <v:shape style="position:absolute;left:10576;top:251;width:2;height:80" coordorigin="10576,251" coordsize="0,80" path="m10576,331l10576,251e" filled="false" stroked="true" strokeweight=".748pt" strokecolor="#939598">
                <v:path arrowok="t"/>
              </v:shape>
            </v:group>
            <v:group style="position:absolute;left:10536;top:251;width:2;height:80" coordorigin="10536,251" coordsize="2,80">
              <v:shape style="position:absolute;left:10536;top:251;width:2;height:80" coordorigin="10536,251" coordsize="1,80" path="m10536,331l10536,251e" filled="false" stroked="true" strokeweight=".748pt" strokecolor="#939598">
                <v:path arrowok="t"/>
              </v:shape>
            </v:group>
            <v:group style="position:absolute;left:10496;top:251;width:2;height:80" coordorigin="10496,251" coordsize="2,80">
              <v:shape style="position:absolute;left:10496;top:251;width:2;height:80" coordorigin="10496,251" coordsize="0,80" path="m10496,331l10496,251e" filled="false" stroked="true" strokeweight=".748pt" strokecolor="#939598">
                <v:path arrowok="t"/>
              </v:shape>
            </v:group>
            <v:group style="position:absolute;left:10456;top:251;width:2;height:80" coordorigin="10456,251" coordsize="2,80">
              <v:shape style="position:absolute;left:10456;top:251;width:2;height:80" coordorigin="10456,251" coordsize="0,80" path="m10456,331l10456,251e" filled="false" stroked="true" strokeweight=".748pt" strokecolor="#939598">
                <v:path arrowok="t"/>
              </v:shape>
            </v:group>
            <v:group style="position:absolute;left:10416;top:251;width:2;height:80" coordorigin="10416,251" coordsize="2,80">
              <v:shape style="position:absolute;left:10416;top:251;width:2;height:80" coordorigin="10416,251" coordsize="0,80" path="m10416,331l10416,251e" filled="false" stroked="true" strokeweight=".748pt" strokecolor="#939598">
                <v:path arrowok="t"/>
              </v:shape>
            </v:group>
            <v:group style="position:absolute;left:10376;top:251;width:2;height:80" coordorigin="10376,251" coordsize="2,80">
              <v:shape style="position:absolute;left:10376;top:251;width:2;height:80" coordorigin="10376,251" coordsize="0,80" path="m10376,331l10376,251e" filled="false" stroked="true" strokeweight=".748pt" strokecolor="#939598">
                <v:path arrowok="t"/>
              </v:shape>
            </v:group>
            <v:group style="position:absolute;left:10336;top:251;width:2;height:80" coordorigin="10336,251" coordsize="2,80">
              <v:shape style="position:absolute;left:10336;top:251;width:2;height:80" coordorigin="10336,251" coordsize="0,80" path="m10336,331l10336,251e" filled="false" stroked="true" strokeweight=".748pt" strokecolor="#939598">
                <v:path arrowok="t"/>
              </v:shape>
            </v:group>
            <v:group style="position:absolute;left:10296;top:251;width:2;height:80" coordorigin="10296,251" coordsize="2,80">
              <v:shape style="position:absolute;left:10296;top:251;width:2;height:80" coordorigin="10296,251" coordsize="0,80" path="m10296,331l10296,251e" filled="false" stroked="true" strokeweight=".748pt" strokecolor="#939598">
                <v:path arrowok="t"/>
              </v:shape>
            </v:group>
            <v:group style="position:absolute;left:10256;top:251;width:2;height:80" coordorigin="10256,251" coordsize="2,80">
              <v:shape style="position:absolute;left:10256;top:251;width:2;height:80" coordorigin="10256,251" coordsize="1,80" path="m10256,331l10256,251e" filled="false" stroked="true" strokeweight=".748pt" strokecolor="#939598">
                <v:path arrowok="t"/>
              </v:shape>
            </v:group>
            <v:group style="position:absolute;left:10215;top:252;width:2;height:80" coordorigin="10215,252" coordsize="2,80">
              <v:shape style="position:absolute;left:10215;top:252;width:2;height:80" coordorigin="10215,252" coordsize="1,80" path="m10215,332l10215,252e" filled="false" stroked="true" strokeweight=".748pt" strokecolor="#939598">
                <v:path arrowok="t"/>
              </v:shape>
            </v:group>
            <v:group style="position:absolute;left:10175;top:252;width:2;height:80" coordorigin="10175,252" coordsize="2,80">
              <v:shape style="position:absolute;left:10175;top:252;width:2;height:80" coordorigin="10175,252" coordsize="1,80" path="m10175,332l10175,252e" filled="false" stroked="true" strokeweight=".748pt" strokecolor="#939598">
                <v:path arrowok="t"/>
              </v:shape>
            </v:group>
            <v:group style="position:absolute;left:10135;top:252;width:2;height:80" coordorigin="10135,252" coordsize="2,80">
              <v:shape style="position:absolute;left:10135;top:252;width:2;height:80" coordorigin="10135,252" coordsize="1,80" path="m10135,332l10135,252e" filled="false" stroked="true" strokeweight=".748pt" strokecolor="#939598">
                <v:path arrowok="t"/>
              </v:shape>
            </v:group>
            <v:group style="position:absolute;left:10095;top:252;width:2;height:80" coordorigin="10095,252" coordsize="2,80">
              <v:shape style="position:absolute;left:10095;top:252;width:2;height:80" coordorigin="10095,252" coordsize="1,80" path="m10095,332l10095,252e" filled="false" stroked="true" strokeweight=".748pt" strokecolor="#939598">
                <v:path arrowok="t"/>
              </v:shape>
            </v:group>
            <v:group style="position:absolute;left:10055;top:252;width:2;height:80" coordorigin="10055,252" coordsize="2,80">
              <v:shape style="position:absolute;left:10055;top:252;width:2;height:80" coordorigin="10055,252" coordsize="1,80" path="m10055,332l10055,252e" filled="false" stroked="true" strokeweight=".748pt" strokecolor="#939598">
                <v:path arrowok="t"/>
              </v:shape>
            </v:group>
            <v:group style="position:absolute;left:10015;top:252;width:2;height:80" coordorigin="10015,252" coordsize="2,80">
              <v:shape style="position:absolute;left:10015;top:252;width:2;height:80" coordorigin="10015,252" coordsize="0,80" path="m10015,332l10015,252e" filled="false" stroked="true" strokeweight=".748pt" strokecolor="#939598">
                <v:path arrowok="t"/>
              </v:shape>
            </v:group>
            <v:group style="position:absolute;left:9975;top:252;width:2;height:80" coordorigin="9975,252" coordsize="2,80">
              <v:shape style="position:absolute;left:9975;top:252;width:2;height:80" coordorigin="9975,252" coordsize="0,80" path="m9975,332l9975,252e" filled="false" stroked="true" strokeweight=".748pt" strokecolor="#939598">
                <v:path arrowok="t"/>
              </v:shape>
            </v:group>
            <v:group style="position:absolute;left:9935;top:252;width:2;height:80" coordorigin="9935,252" coordsize="2,80">
              <v:shape style="position:absolute;left:9935;top:252;width:2;height:80" coordorigin="9935,252" coordsize="0,80" path="m9935,332l9935,252e" filled="false" stroked="true" strokeweight=".748pt" strokecolor="#939598">
                <v:path arrowok="t"/>
              </v:shape>
            </v:group>
            <v:group style="position:absolute;left:9895;top:252;width:2;height:80" coordorigin="9895,252" coordsize="2,80">
              <v:shape style="position:absolute;left:9895;top:252;width:2;height:80" coordorigin="9895,252" coordsize="1,80" path="m9895,332l9895,252e" filled="false" stroked="true" strokeweight=".748pt" strokecolor="#939598">
                <v:path arrowok="t"/>
              </v:shape>
            </v:group>
            <v:group style="position:absolute;left:9855;top:252;width:2;height:80" coordorigin="9855,252" coordsize="2,80">
              <v:shape style="position:absolute;left:9855;top:252;width:2;height:80" coordorigin="9855,252" coordsize="1,80" path="m9855,332l9855,252e" filled="false" stroked="true" strokeweight=".748pt" strokecolor="#939598">
                <v:path arrowok="t"/>
              </v:shape>
            </v:group>
            <v:group style="position:absolute;left:9815;top:252;width:2;height:80" coordorigin="9815,252" coordsize="2,80">
              <v:shape style="position:absolute;left:9815;top:252;width:2;height:80" coordorigin="9815,252" coordsize="0,80" path="m9815,332l9815,252e" filled="false" stroked="true" strokeweight=".748pt" strokecolor="#939598">
                <v:path arrowok="t"/>
              </v:shape>
            </v:group>
            <v:group style="position:absolute;left:9775;top:252;width:2;height:80" coordorigin="9775,252" coordsize="2,80">
              <v:shape style="position:absolute;left:9775;top:252;width:2;height:80" coordorigin="9775,252" coordsize="1,80" path="m9775,332l9775,252e" filled="false" stroked="true" strokeweight=".748pt" strokecolor="#939598">
                <v:path arrowok="t"/>
              </v:shape>
            </v:group>
            <v:group style="position:absolute;left:9735;top:252;width:2;height:80" coordorigin="9735,252" coordsize="2,80">
              <v:shape style="position:absolute;left:9735;top:252;width:2;height:80" coordorigin="9735,252" coordsize="1,80" path="m9735,332l9735,252e" filled="false" stroked="true" strokeweight=".748pt" strokecolor="#939598">
                <v:path arrowok="t"/>
              </v:shape>
            </v:group>
            <v:group style="position:absolute;left:9695;top:252;width:2;height:80" coordorigin="9695,252" coordsize="2,80">
              <v:shape style="position:absolute;left:9695;top:252;width:2;height:80" coordorigin="9695,252" coordsize="0,80" path="m9695,332l9695,252e" filled="false" stroked="true" strokeweight=".748pt" strokecolor="#939598">
                <v:path arrowok="t"/>
              </v:shape>
            </v:group>
            <v:group style="position:absolute;left:9655;top:252;width:2;height:80" coordorigin="9655,252" coordsize="2,80">
              <v:shape style="position:absolute;left:9655;top:252;width:2;height:80" coordorigin="9655,252" coordsize="0,80" path="m9655,332l9655,252e" filled="false" stroked="true" strokeweight=".748pt" strokecolor="#939598">
                <v:path arrowok="t"/>
              </v:shape>
            </v:group>
            <v:group style="position:absolute;left:9615;top:252;width:2;height:80" coordorigin="9615,252" coordsize="2,80">
              <v:shape style="position:absolute;left:9615;top:252;width:2;height:80" coordorigin="9615,252" coordsize="0,80" path="m9615,332l9615,252e" filled="false" stroked="true" strokeweight=".748pt" strokecolor="#939598">
                <v:path arrowok="t"/>
              </v:shape>
            </v:group>
            <v:group style="position:absolute;left:9574;top:252;width:2;height:80" coordorigin="9574,252" coordsize="2,80">
              <v:shape style="position:absolute;left:9574;top:252;width:2;height:80" coordorigin="9574,252" coordsize="1,80" path="m9575,332l9574,252e" filled="false" stroked="true" strokeweight=".748pt" strokecolor="#939598">
                <v:path arrowok="t"/>
              </v:shape>
            </v:group>
            <v:group style="position:absolute;left:9534;top:252;width:2;height:80" coordorigin="9534,252" coordsize="2,80">
              <v:shape style="position:absolute;left:9534;top:252;width:2;height:80" coordorigin="9534,252" coordsize="1,80" path="m9534,332l9534,252e" filled="false" stroked="true" strokeweight=".748pt" strokecolor="#939598">
                <v:path arrowok="t"/>
              </v:shape>
            </v:group>
            <v:group style="position:absolute;left:9494;top:252;width:2;height:80" coordorigin="9494,252" coordsize="2,80">
              <v:shape style="position:absolute;left:9494;top:252;width:2;height:80" coordorigin="9494,252" coordsize="0,80" path="m9494,332l9494,252e" filled="false" stroked="true" strokeweight=".748pt" strokecolor="#939598">
                <v:path arrowok="t"/>
              </v:shape>
            </v:group>
            <v:group style="position:absolute;left:9454;top:252;width:2;height:80" coordorigin="9454,252" coordsize="2,80">
              <v:shape style="position:absolute;left:9454;top:252;width:2;height:80" coordorigin="9454,252" coordsize="1,80" path="m9454,332l9454,252e" filled="false" stroked="true" strokeweight=".748pt" strokecolor="#939598">
                <v:path arrowok="t"/>
              </v:shape>
            </v:group>
            <v:group style="position:absolute;left:9414;top:252;width:2;height:80" coordorigin="9414,252" coordsize="2,80">
              <v:shape style="position:absolute;left:9414;top:252;width:2;height:80" coordorigin="9414,252" coordsize="0,80" path="m9414,332l9414,252e" filled="false" stroked="true" strokeweight=".748pt" strokecolor="#939598">
                <v:path arrowok="t"/>
              </v:shape>
            </v:group>
            <v:group style="position:absolute;left:9374;top:252;width:2;height:80" coordorigin="9374,252" coordsize="2,80">
              <v:shape style="position:absolute;left:9374;top:252;width:2;height:80" coordorigin="9374,252" coordsize="0,80" path="m9374,332l9374,252e" filled="false" stroked="true" strokeweight=".748pt" strokecolor="#939598">
                <v:path arrowok="t"/>
              </v:shape>
            </v:group>
            <v:group style="position:absolute;left:9334;top:252;width:2;height:80" coordorigin="9334,252" coordsize="2,80">
              <v:shape style="position:absolute;left:9334;top:252;width:2;height:80" coordorigin="9334,252" coordsize="1,80" path="m9334,332l9334,252e" filled="false" stroked="true" strokeweight=".748pt" strokecolor="#939598">
                <v:path arrowok="t"/>
              </v:shape>
            </v:group>
            <v:group style="position:absolute;left:9294;top:252;width:2;height:80" coordorigin="9294,252" coordsize="2,80">
              <v:shape style="position:absolute;left:9294;top:252;width:2;height:80" coordorigin="9294,252" coordsize="0,80" path="m9294,332l9294,252e" filled="false" stroked="true" strokeweight=".748pt" strokecolor="#939598">
                <v:path arrowok="t"/>
              </v:shape>
            </v:group>
            <v:group style="position:absolute;left:9254;top:252;width:2;height:80" coordorigin="9254,252" coordsize="2,80">
              <v:shape style="position:absolute;left:9254;top:252;width:2;height:80" coordorigin="9254,252" coordsize="1,80" path="m9254,332l9254,252e" filled="false" stroked="true" strokeweight=".748pt" strokecolor="#939598">
                <v:path arrowok="t"/>
              </v:shape>
            </v:group>
            <v:group style="position:absolute;left:9214;top:252;width:2;height:80" coordorigin="9214,252" coordsize="2,80">
              <v:shape style="position:absolute;left:9214;top:252;width:2;height:80" coordorigin="9214,252" coordsize="1,80" path="m9214,332l9214,252e" filled="false" stroked="true" strokeweight=".748pt" strokecolor="#939598">
                <v:path arrowok="t"/>
              </v:shape>
            </v:group>
            <v:group style="position:absolute;left:9174;top:252;width:2;height:80" coordorigin="9174,252" coordsize="2,80">
              <v:shape style="position:absolute;left:9174;top:252;width:2;height:80" coordorigin="9174,252" coordsize="0,80" path="m9174,332l9174,252e" filled="false" stroked="true" strokeweight=".748pt" strokecolor="#939598">
                <v:path arrowok="t"/>
              </v:shape>
            </v:group>
            <v:group style="position:absolute;left:9134;top:252;width:2;height:80" coordorigin="9134,252" coordsize="2,80">
              <v:shape style="position:absolute;left:9134;top:252;width:2;height:80" coordorigin="9134,252" coordsize="1,80" path="m9134,332l9134,252e" filled="false" stroked="true" strokeweight=".748pt" strokecolor="#939598">
                <v:path arrowok="t"/>
              </v:shape>
            </v:group>
            <v:group style="position:absolute;left:9094;top:252;width:2;height:80" coordorigin="9094,252" coordsize="2,80">
              <v:shape style="position:absolute;left:9094;top:252;width:2;height:80" coordorigin="9094,252" coordsize="0,80" path="m9094,332l9094,252e" filled="false" stroked="true" strokeweight=".748pt" strokecolor="#939598">
                <v:path arrowok="t"/>
              </v:shape>
            </v:group>
            <v:group style="position:absolute;left:9054;top:252;width:2;height:80" coordorigin="9054,252" coordsize="2,80">
              <v:shape style="position:absolute;left:9054;top:252;width:2;height:80" coordorigin="9054,252" coordsize="1,80" path="m9054,332l9054,252e" filled="false" stroked="true" strokeweight=".748pt" strokecolor="#939598">
                <v:path arrowok="t"/>
              </v:shape>
            </v:group>
            <v:group style="position:absolute;left:9014;top:252;width:2;height:80" coordorigin="9014,252" coordsize="2,80">
              <v:shape style="position:absolute;left:9014;top:252;width:2;height:80" coordorigin="9014,252" coordsize="1,80" path="m9014,332l9014,252e" filled="false" stroked="true" strokeweight=".748pt" strokecolor="#939598">
                <v:path arrowok="t"/>
              </v:shape>
            </v:group>
            <v:group style="position:absolute;left:8974;top:252;width:2;height:80" coordorigin="8974,252" coordsize="2,80">
              <v:shape style="position:absolute;left:8974;top:252;width:2;height:80" coordorigin="8974,252" coordsize="1,80" path="m8974,332l8974,252e" filled="false" stroked="true" strokeweight=".748pt" strokecolor="#939598">
                <v:path arrowok="t"/>
              </v:shape>
            </v:group>
            <v:group style="position:absolute;left:8934;top:252;width:2;height:80" coordorigin="8934,252" coordsize="2,80">
              <v:shape style="position:absolute;left:8934;top:252;width:2;height:80" coordorigin="8934,252" coordsize="1,80" path="m8934,332l8934,252e" filled="false" stroked="true" strokeweight=".748pt" strokecolor="#939598">
                <v:path arrowok="t"/>
              </v:shape>
            </v:group>
            <v:group style="position:absolute;left:8893;top:252;width:2;height:80" coordorigin="8893,252" coordsize="2,80">
              <v:shape style="position:absolute;left:8893;top:252;width:2;height:80" coordorigin="8893,252" coordsize="1,80" path="m8893,332l8893,252e" filled="false" stroked="true" strokeweight=".748pt" strokecolor="#939598">
                <v:path arrowok="t"/>
              </v:shape>
            </v:group>
            <v:group style="position:absolute;left:8853;top:252;width:2;height:80" coordorigin="8853,252" coordsize="2,80">
              <v:shape style="position:absolute;left:8853;top:252;width:2;height:80" coordorigin="8853,252" coordsize="1,80" path="m8853,332l8853,252e" filled="false" stroked="true" strokeweight=".748pt" strokecolor="#939598">
                <v:path arrowok="t"/>
              </v:shape>
            </v:group>
            <v:group style="position:absolute;left:8813;top:252;width:2;height:80" coordorigin="8813,252" coordsize="2,80">
              <v:shape style="position:absolute;left:8813;top:252;width:2;height:80" coordorigin="8813,252" coordsize="0,80" path="m8813,332l8813,252e" filled="false" stroked="true" strokeweight=".748pt" strokecolor="#939598">
                <v:path arrowok="t"/>
              </v:shape>
            </v:group>
            <v:group style="position:absolute;left:8773;top:252;width:2;height:80" coordorigin="8773,252" coordsize="2,80">
              <v:shape style="position:absolute;left:8773;top:252;width:2;height:80" coordorigin="8773,252" coordsize="1,80" path="m8773,332l8773,252e" filled="false" stroked="true" strokeweight=".748pt" strokecolor="#939598">
                <v:path arrowok="t"/>
              </v:shape>
            </v:group>
            <v:group style="position:absolute;left:8733;top:252;width:2;height:80" coordorigin="8733,252" coordsize="2,80">
              <v:shape style="position:absolute;left:8733;top:252;width:2;height:80" coordorigin="8733,252" coordsize="0,80" path="m8733,332l8733,252e" filled="false" stroked="true" strokeweight=".748pt" strokecolor="#939598">
                <v:path arrowok="t"/>
              </v:shape>
            </v:group>
            <v:group style="position:absolute;left:8693;top:252;width:2;height:80" coordorigin="8693,252" coordsize="2,80">
              <v:shape style="position:absolute;left:8693;top:252;width:2;height:80" coordorigin="8693,252" coordsize="1,80" path="m8693,332l8693,252e" filled="false" stroked="true" strokeweight=".748pt" strokecolor="#939598">
                <v:path arrowok="t"/>
              </v:shape>
            </v:group>
            <v:group style="position:absolute;left:8653;top:252;width:2;height:80" coordorigin="8653,252" coordsize="2,80">
              <v:shape style="position:absolute;left:8653;top:252;width:2;height:80" coordorigin="8653,252" coordsize="1,80" path="m8653,332l8653,252e" filled="false" stroked="true" strokeweight=".748pt" strokecolor="#939598">
                <v:path arrowok="t"/>
              </v:shape>
            </v:group>
            <v:group style="position:absolute;left:8613;top:252;width:2;height:80" coordorigin="8613,252" coordsize="2,80">
              <v:shape style="position:absolute;left:8613;top:252;width:2;height:80" coordorigin="8613,252" coordsize="0,80" path="m8613,332l8613,252e" filled="false" stroked="true" strokeweight=".748pt" strokecolor="#939598">
                <v:path arrowok="t"/>
              </v:shape>
            </v:group>
            <v:group style="position:absolute;left:8573;top:252;width:2;height:80" coordorigin="8573,252" coordsize="2,80">
              <v:shape style="position:absolute;left:8573;top:252;width:2;height:80" coordorigin="8573,252" coordsize="0,80" path="m8573,332l8573,252e" filled="false" stroked="true" strokeweight=".748pt" strokecolor="#939598">
                <v:path arrowok="t"/>
              </v:shape>
            </v:group>
            <v:group style="position:absolute;left:8533;top:252;width:2;height:80" coordorigin="8533,252" coordsize="2,80">
              <v:shape style="position:absolute;left:8533;top:252;width:2;height:80" coordorigin="8533,252" coordsize="0,80" path="m8533,332l8533,252e" filled="false" stroked="true" strokeweight=".748pt" strokecolor="#939598">
                <v:path arrowok="t"/>
              </v:shape>
            </v:group>
            <v:group style="position:absolute;left:8493;top:252;width:2;height:80" coordorigin="8493,252" coordsize="2,80">
              <v:shape style="position:absolute;left:8493;top:252;width:2;height:80" coordorigin="8493,252" coordsize="0,80" path="m8493,332l8493,252e" filled="false" stroked="true" strokeweight=".748pt" strokecolor="#939598">
                <v:path arrowok="t"/>
              </v:shape>
            </v:group>
            <v:group style="position:absolute;left:8453;top:252;width:2;height:80" coordorigin="8453,252" coordsize="2,80">
              <v:shape style="position:absolute;left:8453;top:252;width:2;height:80" coordorigin="8453,252" coordsize="1,80" path="m8453,332l8453,252e" filled="false" stroked="true" strokeweight=".748pt" strokecolor="#939598">
                <v:path arrowok="t"/>
              </v:shape>
            </v:group>
            <v:group style="position:absolute;left:8413;top:252;width:2;height:80" coordorigin="8413,252" coordsize="2,80">
              <v:shape style="position:absolute;left:8413;top:252;width:2;height:80" coordorigin="8413,252" coordsize="0,80" path="m8413,332l8413,252e" filled="false" stroked="true" strokeweight=".748pt" strokecolor="#939598">
                <v:path arrowok="t"/>
              </v:shape>
            </v:group>
            <v:group style="position:absolute;left:8373;top:252;width:2;height:80" coordorigin="8373,252" coordsize="2,80">
              <v:shape style="position:absolute;left:8373;top:252;width:2;height:80" coordorigin="8373,252" coordsize="1,80" path="m8373,332l8373,252e" filled="false" stroked="true" strokeweight=".748pt" strokecolor="#939598">
                <v:path arrowok="t"/>
              </v:shape>
            </v:group>
            <v:group style="position:absolute;left:8333;top:252;width:2;height:80" coordorigin="8333,252" coordsize="2,80">
              <v:shape style="position:absolute;left:8333;top:252;width:2;height:80" coordorigin="8333,252" coordsize="0,80" path="m8333,332l8333,252e" filled="false" stroked="true" strokeweight=".748pt" strokecolor="#939598">
                <v:path arrowok="t"/>
              </v:shape>
            </v:group>
            <v:group style="position:absolute;left:8293;top:252;width:2;height:80" coordorigin="8293,252" coordsize="2,80">
              <v:shape style="position:absolute;left:8293;top:252;width:2;height:80" coordorigin="8293,252" coordsize="0,80" path="m8293,332l8293,252e" filled="false" stroked="true" strokeweight=".748pt" strokecolor="#939598">
                <v:path arrowok="t"/>
              </v:shape>
            </v:group>
            <v:group style="position:absolute;left:8252;top:252;width:2;height:80" coordorigin="8252,252" coordsize="2,80">
              <v:shape style="position:absolute;left:8252;top:252;width:2;height:80" coordorigin="8252,252" coordsize="0,80" path="m8253,332l8252,252e" filled="false" stroked="true" strokeweight=".748pt" strokecolor="#939598">
                <v:path arrowok="t"/>
              </v:shape>
            </v:group>
            <v:group style="position:absolute;left:8212;top:252;width:2;height:80" coordorigin="8212,252" coordsize="2,80">
              <v:shape style="position:absolute;left:8212;top:252;width:2;height:80" coordorigin="8212,252" coordsize="0,80" path="m8212,332l8212,252e" filled="false" stroked="true" strokeweight=".748pt" strokecolor="#939598">
                <v:path arrowok="t"/>
              </v:shape>
            </v:group>
            <v:group style="position:absolute;left:8172;top:252;width:2;height:80" coordorigin="8172,252" coordsize="2,80">
              <v:shape style="position:absolute;left:8172;top:252;width:2;height:80" coordorigin="8172,252" coordsize="0,80" path="m8172,332l8172,252e" filled="false" stroked="true" strokeweight=".748pt" strokecolor="#939598">
                <v:path arrowok="t"/>
              </v:shape>
            </v:group>
            <v:group style="position:absolute;left:8132;top:252;width:2;height:80" coordorigin="8132,252" coordsize="2,80">
              <v:shape style="position:absolute;left:8132;top:252;width:2;height:80" coordorigin="8132,252" coordsize="1,80" path="m8132,332l8132,252e" filled="false" stroked="true" strokeweight=".748pt" strokecolor="#939598">
                <v:path arrowok="t"/>
              </v:shape>
            </v:group>
            <v:group style="position:absolute;left:8092;top:252;width:2;height:80" coordorigin="8092,252" coordsize="2,80">
              <v:shape style="position:absolute;left:8092;top:252;width:2;height:80" coordorigin="8092,252" coordsize="0,80" path="m8092,332l8092,252e" filled="false" stroked="true" strokeweight=".748pt" strokecolor="#939598">
                <v:path arrowok="t"/>
              </v:shape>
            </v:group>
            <v:group style="position:absolute;left:8052;top:252;width:2;height:80" coordorigin="8052,252" coordsize="2,80">
              <v:shape style="position:absolute;left:8052;top:252;width:2;height:80" coordorigin="8052,252" coordsize="1,80" path="m8052,332l8052,252e" filled="false" stroked="true" strokeweight=".748pt" strokecolor="#939598">
                <v:path arrowok="t"/>
              </v:shape>
            </v:group>
            <v:group style="position:absolute;left:8012;top:252;width:2;height:80" coordorigin="8012,252" coordsize="2,80">
              <v:shape style="position:absolute;left:8012;top:252;width:2;height:80" coordorigin="8012,252" coordsize="0,80" path="m8012,332l8012,252e" filled="false" stroked="true" strokeweight=".748pt" strokecolor="#939598">
                <v:path arrowok="t"/>
              </v:shape>
            </v:group>
            <v:group style="position:absolute;left:7972;top:252;width:2;height:80" coordorigin="7972,252" coordsize="2,80">
              <v:shape style="position:absolute;left:7972;top:252;width:2;height:80" coordorigin="7972,252" coordsize="0,80" path="m7972,332l7972,252e" filled="false" stroked="true" strokeweight=".748pt" strokecolor="#939598">
                <v:path arrowok="t"/>
              </v:shape>
            </v:group>
            <v:group style="position:absolute;left:7932;top:252;width:2;height:80" coordorigin="7932,252" coordsize="2,80">
              <v:shape style="position:absolute;left:7932;top:252;width:2;height:80" coordorigin="7932,252" coordsize="0,80" path="m7932,332l7932,252e" filled="false" stroked="true" strokeweight=".748pt" strokecolor="#939598">
                <v:path arrowok="t"/>
              </v:shape>
            </v:group>
            <v:group style="position:absolute;left:7892;top:252;width:2;height:80" coordorigin="7892,252" coordsize="2,80">
              <v:shape style="position:absolute;left:7892;top:252;width:2;height:80" coordorigin="7892,252" coordsize="1,80" path="m7892,332l7892,252e" filled="false" stroked="true" strokeweight=".748pt" strokecolor="#939598">
                <v:path arrowok="t"/>
              </v:shape>
            </v:group>
            <v:group style="position:absolute;left:7852;top:252;width:2;height:80" coordorigin="7852,252" coordsize="2,80">
              <v:shape style="position:absolute;left:7852;top:252;width:2;height:80" coordorigin="7852,252" coordsize="1,80" path="m7852,332l7852,252e" filled="false" stroked="true" strokeweight=".748pt" strokecolor="#939598">
                <v:path arrowok="t"/>
              </v:shape>
            </v:group>
            <v:group style="position:absolute;left:7812;top:252;width:2;height:80" coordorigin="7812,252" coordsize="2,80">
              <v:shape style="position:absolute;left:7812;top:252;width:2;height:80" coordorigin="7812,252" coordsize="1,80" path="m7812,332l7812,252e" filled="false" stroked="true" strokeweight=".748pt" strokecolor="#939598">
                <v:path arrowok="t"/>
              </v:shape>
            </v:group>
            <v:group style="position:absolute;left:7772;top:252;width:2;height:80" coordorigin="7772,252" coordsize="2,80">
              <v:shape style="position:absolute;left:7772;top:252;width:2;height:80" coordorigin="7772,252" coordsize="1,80" path="m7772,332l7772,252e" filled="false" stroked="true" strokeweight=".748pt" strokecolor="#939598">
                <v:path arrowok="t"/>
              </v:shape>
            </v:group>
            <v:group style="position:absolute;left:7732;top:252;width:2;height:80" coordorigin="7732,252" coordsize="2,80">
              <v:shape style="position:absolute;left:7732;top:252;width:2;height:80" coordorigin="7732,252" coordsize="1,80" path="m7732,332l7732,252e" filled="false" stroked="true" strokeweight=".748pt" strokecolor="#939598">
                <v:path arrowok="t"/>
              </v:shape>
            </v:group>
            <v:group style="position:absolute;left:7692;top:252;width:2;height:80" coordorigin="7692,252" coordsize="2,80">
              <v:shape style="position:absolute;left:7692;top:252;width:2;height:80" coordorigin="7692,252" coordsize="1,80" path="m7692,332l7692,252e" filled="false" stroked="true" strokeweight=".748pt" strokecolor="#939598">
                <v:path arrowok="t"/>
              </v:shape>
            </v:group>
            <v:group style="position:absolute;left:7652;top:252;width:2;height:80" coordorigin="7652,252" coordsize="2,80">
              <v:shape style="position:absolute;left:7652;top:252;width:2;height:80" coordorigin="7652,252" coordsize="0,80" path="m7652,332l7652,252e" filled="false" stroked="true" strokeweight=".748pt" strokecolor="#939598">
                <v:path arrowok="t"/>
              </v:shape>
            </v:group>
            <v:group style="position:absolute;left:7612;top:252;width:2;height:80" coordorigin="7612,252" coordsize="2,80">
              <v:shape style="position:absolute;left:7612;top:252;width:2;height:80" coordorigin="7612,252" coordsize="1,80" path="m7612,332l7612,252e" filled="false" stroked="true" strokeweight=".748pt" strokecolor="#939598">
                <v:path arrowok="t"/>
              </v:shape>
            </v:group>
            <v:group style="position:absolute;left:7571;top:252;width:2;height:80" coordorigin="7571,252" coordsize="2,80">
              <v:shape style="position:absolute;left:7571;top:252;width:2;height:80" coordorigin="7571,252" coordsize="1,80" path="m7571,332l7571,252e" filled="false" stroked="true" strokeweight=".748pt" strokecolor="#939598">
                <v:path arrowok="t"/>
              </v:shape>
            </v:group>
            <v:group style="position:absolute;left:7531;top:252;width:2;height:80" coordorigin="7531,252" coordsize="2,80">
              <v:shape style="position:absolute;left:7531;top:252;width:2;height:80" coordorigin="7531,252" coordsize="0,80" path="m7531,332l7531,252e" filled="false" stroked="true" strokeweight=".748pt" strokecolor="#939598">
                <v:path arrowok="t"/>
              </v:shape>
            </v:group>
            <v:group style="position:absolute;left:7491;top:252;width:2;height:80" coordorigin="7491,252" coordsize="2,80">
              <v:shape style="position:absolute;left:7491;top:252;width:2;height:80" coordorigin="7491,252" coordsize="1,80" path="m7491,332l7491,252e" filled="false" stroked="true" strokeweight=".748pt" strokecolor="#939598">
                <v:path arrowok="t"/>
              </v:shape>
            </v:group>
            <v:group style="position:absolute;left:7451;top:252;width:2;height:80" coordorigin="7451,252" coordsize="2,80">
              <v:shape style="position:absolute;left:7451;top:252;width:2;height:80" coordorigin="7451,252" coordsize="0,80" path="m7451,332l7451,252e" filled="false" stroked="true" strokeweight=".748pt" strokecolor="#939598">
                <v:path arrowok="t"/>
              </v:shape>
            </v:group>
            <v:group style="position:absolute;left:7411;top:252;width:2;height:80" coordorigin="7411,252" coordsize="2,80">
              <v:shape style="position:absolute;left:7411;top:252;width:2;height:80" coordorigin="7411,252" coordsize="0,80" path="m7411,332l7411,252e" filled="false" stroked="true" strokeweight=".748pt" strokecolor="#939598">
                <v:path arrowok="t"/>
              </v:shape>
            </v:group>
            <v:group style="position:absolute;left:7371;top:252;width:2;height:80" coordorigin="7371,252" coordsize="2,80">
              <v:shape style="position:absolute;left:7371;top:252;width:2;height:80" coordorigin="7371,252" coordsize="1,80" path="m7371,332l7371,252e" filled="false" stroked="true" strokeweight=".748pt" strokecolor="#939598">
                <v:path arrowok="t"/>
              </v:shape>
            </v:group>
            <v:group style="position:absolute;left:7331;top:252;width:2;height:80" coordorigin="7331,252" coordsize="2,80">
              <v:shape style="position:absolute;left:7331;top:252;width:2;height:80" coordorigin="7331,252" coordsize="0,80" path="m7331,332l7331,252e" filled="false" stroked="true" strokeweight=".748pt" strokecolor="#939598">
                <v:path arrowok="t"/>
              </v:shape>
            </v:group>
            <v:group style="position:absolute;left:7291;top:252;width:2;height:80" coordorigin="7291,252" coordsize="2,80">
              <v:shape style="position:absolute;left:7291;top:252;width:2;height:80" coordorigin="7291,252" coordsize="1,80" path="m7291,332l7291,252e" filled="false" stroked="true" strokeweight=".748pt" strokecolor="#939598">
                <v:path arrowok="t"/>
              </v:shape>
            </v:group>
            <v:group style="position:absolute;left:7251;top:252;width:2;height:80" coordorigin="7251,252" coordsize="2,80">
              <v:shape style="position:absolute;left:7251;top:252;width:2;height:80" coordorigin="7251,252" coordsize="1,80" path="m7251,332l7251,252e" filled="false" stroked="true" strokeweight=".748pt" strokecolor="#939598">
                <v:path arrowok="t"/>
              </v:shape>
            </v:group>
            <v:group style="position:absolute;left:7211;top:252;width:2;height:80" coordorigin="7211,252" coordsize="2,80">
              <v:shape style="position:absolute;left:7211;top:252;width:2;height:80" coordorigin="7211,252" coordsize="0,80" path="m7211,332l7211,252e" filled="false" stroked="true" strokeweight=".748pt" strokecolor="#939598">
                <v:path arrowok="t"/>
              </v:shape>
            </v:group>
            <v:group style="position:absolute;left:7171;top:252;width:2;height:80" coordorigin="7171,252" coordsize="2,80">
              <v:shape style="position:absolute;left:7171;top:252;width:2;height:80" coordorigin="7171,252" coordsize="1,80" path="m7171,332l7171,252e" filled="false" stroked="true" strokeweight=".748pt" strokecolor="#939598">
                <v:path arrowok="t"/>
              </v:shape>
            </v:group>
            <v:group style="position:absolute;left:7131;top:252;width:2;height:80" coordorigin="7131,252" coordsize="2,80">
              <v:shape style="position:absolute;left:7131;top:252;width:2;height:80" coordorigin="7131,252" coordsize="0,80" path="m7131,332l7131,252e" filled="false" stroked="true" strokeweight=".748pt" strokecolor="#939598">
                <v:path arrowok="t"/>
              </v:shape>
            </v:group>
            <v:group style="position:absolute;left:7091;top:252;width:2;height:80" coordorigin="7091,252" coordsize="2,80">
              <v:shape style="position:absolute;left:7091;top:252;width:2;height:80" coordorigin="7091,252" coordsize="0,80" path="m7091,332l7091,252e" filled="false" stroked="true" strokeweight=".748pt" strokecolor="#939598">
                <v:path arrowok="t"/>
              </v:shape>
            </v:group>
            <v:group style="position:absolute;left:7051;top:252;width:2;height:80" coordorigin="7051,252" coordsize="2,80">
              <v:shape style="position:absolute;left:7051;top:252;width:2;height:80" coordorigin="7051,252" coordsize="1,80" path="m7051,332l7051,252e" filled="false" stroked="true" strokeweight=".748pt" strokecolor="#939598">
                <v:path arrowok="t"/>
              </v:shape>
            </v:group>
            <v:group style="position:absolute;left:7011;top:252;width:2;height:80" coordorigin="7011,252" coordsize="2,80">
              <v:shape style="position:absolute;left:7011;top:252;width:2;height:80" coordorigin="7011,252" coordsize="0,80" path="m7011,332l7011,252e" filled="false" stroked="true" strokeweight=".748pt" strokecolor="#939598">
                <v:path arrowok="t"/>
              </v:shape>
            </v:group>
            <v:group style="position:absolute;left:6971;top:252;width:2;height:80" coordorigin="6971,252" coordsize="2,80">
              <v:shape style="position:absolute;left:6971;top:252;width:2;height:80" coordorigin="6971,252" coordsize="1,80" path="m6971,332l6971,252e" filled="false" stroked="true" strokeweight=".748pt" strokecolor="#939598">
                <v:path arrowok="t"/>
              </v:shape>
            </v:group>
            <v:group style="position:absolute;left:6930;top:252;width:2;height:80" coordorigin="6930,252" coordsize="2,80">
              <v:shape style="position:absolute;left:6930;top:252;width:2;height:80" coordorigin="6930,252" coordsize="1,80" path="m6931,332l6930,252e" filled="false" stroked="true" strokeweight=".748pt" strokecolor="#939598">
                <v:path arrowok="t"/>
              </v:shape>
            </v:group>
            <v:group style="position:absolute;left:6890;top:252;width:2;height:80" coordorigin="6890,252" coordsize="2,80">
              <v:shape style="position:absolute;left:6890;top:252;width:2;height:80" coordorigin="6890,252" coordsize="0,80" path="m6890,332l6890,252e" filled="false" stroked="true" strokeweight=".748pt" strokecolor="#939598">
                <v:path arrowok="t"/>
              </v:shape>
            </v:group>
            <v:group style="position:absolute;left:6850;top:252;width:2;height:80" coordorigin="6850,252" coordsize="2,80">
              <v:shape style="position:absolute;left:6850;top:252;width:2;height:80" coordorigin="6850,252" coordsize="1,80" path="m6850,332l6850,252e" filled="false" stroked="true" strokeweight=".748pt" strokecolor="#939598">
                <v:path arrowok="t"/>
              </v:shape>
            </v:group>
            <v:group style="position:absolute;left:6810;top:253;width:2;height:80" coordorigin="6810,253" coordsize="2,80">
              <v:shape style="position:absolute;left:6810;top:253;width:2;height:80" coordorigin="6810,253" coordsize="0,80" path="m6810,333l6810,253e" filled="false" stroked="true" strokeweight=".748pt" strokecolor="#939598">
                <v:path arrowok="t"/>
              </v:shape>
            </v:group>
            <v:group style="position:absolute;left:6770;top:253;width:2;height:80" coordorigin="6770,253" coordsize="2,80">
              <v:shape style="position:absolute;left:6770;top:253;width:2;height:80" coordorigin="6770,253" coordsize="1,80" path="m6770,333l6770,253e" filled="false" stroked="true" strokeweight=".748pt" strokecolor="#939598">
                <v:path arrowok="t"/>
              </v:shape>
            </v:group>
            <v:group style="position:absolute;left:6730;top:253;width:2;height:80" coordorigin="6730,253" coordsize="2,80">
              <v:shape style="position:absolute;left:6730;top:253;width:2;height:80" coordorigin="6730,253" coordsize="0,80" path="m6730,333l6730,253e" filled="false" stroked="true" strokeweight=".748pt" strokecolor="#939598">
                <v:path arrowok="t"/>
              </v:shape>
            </v:group>
            <v:group style="position:absolute;left:6690;top:253;width:2;height:80" coordorigin="6690,253" coordsize="2,80">
              <v:shape style="position:absolute;left:6690;top:253;width:2;height:80" coordorigin="6690,253" coordsize="1,80" path="m6690,333l6690,253e" filled="false" stroked="true" strokeweight=".748pt" strokecolor="#939598">
                <v:path arrowok="t"/>
              </v:shape>
            </v:group>
            <v:group style="position:absolute;left:6650;top:253;width:2;height:80" coordorigin="6650,253" coordsize="2,80">
              <v:shape style="position:absolute;left:6650;top:253;width:2;height:80" coordorigin="6650,253" coordsize="1,80" path="m6650,333l6650,253e" filled="false" stroked="true" strokeweight=".748pt" strokecolor="#939598">
                <v:path arrowok="t"/>
              </v:shape>
            </v:group>
            <v:group style="position:absolute;left:6610;top:253;width:2;height:80" coordorigin="6610,253" coordsize="2,80">
              <v:shape style="position:absolute;left:6610;top:253;width:2;height:80" coordorigin="6610,253" coordsize="1,80" path="m6610,333l6610,253e" filled="false" stroked="true" strokeweight=".748pt" strokecolor="#939598">
                <v:path arrowok="t"/>
              </v:shape>
            </v:group>
            <v:group style="position:absolute;left:6570;top:253;width:2;height:80" coordorigin="6570,253" coordsize="2,80">
              <v:shape style="position:absolute;left:6570;top:253;width:2;height:80" coordorigin="6570,253" coordsize="1,80" path="m6570,333l6570,253e" filled="false" stroked="true" strokeweight=".748pt" strokecolor="#939598">
                <v:path arrowok="t"/>
              </v:shape>
            </v:group>
            <v:group style="position:absolute;left:6530;top:253;width:2;height:80" coordorigin="6530,253" coordsize="2,80">
              <v:shape style="position:absolute;left:6530;top:253;width:2;height:80" coordorigin="6530,253" coordsize="1,80" path="m6530,333l6530,253e" filled="false" stroked="true" strokeweight=".748pt" strokecolor="#939598">
                <v:path arrowok="t"/>
              </v:shape>
            </v:group>
            <v:group style="position:absolute;left:6490;top:253;width:2;height:80" coordorigin="6490,253" coordsize="2,80">
              <v:shape style="position:absolute;left:6490;top:253;width:2;height:80" coordorigin="6490,253" coordsize="1,80" path="m6490,333l6490,253e" filled="false" stroked="true" strokeweight=".748pt" strokecolor="#939598">
                <v:path arrowok="t"/>
              </v:shape>
            </v:group>
            <v:group style="position:absolute;left:6450;top:253;width:2;height:80" coordorigin="6450,253" coordsize="2,80">
              <v:shape style="position:absolute;left:6450;top:253;width:2;height:80" coordorigin="6450,253" coordsize="0,80" path="m6450,333l6450,253e" filled="false" stroked="true" strokeweight=".748pt" strokecolor="#939598">
                <v:path arrowok="t"/>
              </v:shape>
            </v:group>
            <v:group style="position:absolute;left:6410;top:253;width:2;height:80" coordorigin="6410,253" coordsize="2,80">
              <v:shape style="position:absolute;left:6410;top:253;width:2;height:80" coordorigin="6410,253" coordsize="0,80" path="m6410,333l6410,253e" filled="false" stroked="true" strokeweight=".748pt" strokecolor="#939598">
                <v:path arrowok="t"/>
              </v:shape>
            </v:group>
            <v:group style="position:absolute;left:6370;top:253;width:2;height:80" coordorigin="6370,253" coordsize="2,80">
              <v:shape style="position:absolute;left:6370;top:253;width:2;height:80" coordorigin="6370,253" coordsize="1,80" path="m6370,333l6370,253e" filled="false" stroked="true" strokeweight=".748pt" strokecolor="#939598">
                <v:path arrowok="t"/>
              </v:shape>
            </v:group>
            <v:group style="position:absolute;left:6330;top:253;width:2;height:80" coordorigin="6330,253" coordsize="2,80">
              <v:shape style="position:absolute;left:6330;top:253;width:2;height:80" coordorigin="6330,253" coordsize="0,80" path="m6330,333l6330,253e" filled="false" stroked="true" strokeweight=".748pt" strokecolor="#939598">
                <v:path arrowok="t"/>
              </v:shape>
            </v:group>
            <v:group style="position:absolute;left:6290;top:253;width:2;height:80" coordorigin="6290,253" coordsize="2,80">
              <v:shape style="position:absolute;left:6290;top:253;width:2;height:80" coordorigin="6290,253" coordsize="0,80" path="m6290,333l6290,253e" filled="false" stroked="true" strokeweight=".748pt" strokecolor="#939598">
                <v:path arrowok="t"/>
              </v:shape>
            </v:group>
            <v:group style="position:absolute;left:6249;top:253;width:2;height:80" coordorigin="6249,253" coordsize="2,80">
              <v:shape style="position:absolute;left:6249;top:253;width:2;height:80" coordorigin="6249,253" coordsize="0,80" path="m6249,333l6249,253e" filled="false" stroked="true" strokeweight=".748pt" strokecolor="#939598">
                <v:path arrowok="t"/>
              </v:shape>
            </v:group>
            <v:group style="position:absolute;left:6209;top:253;width:2;height:80" coordorigin="6209,253" coordsize="2,80">
              <v:shape style="position:absolute;left:6209;top:253;width:2;height:80" coordorigin="6209,253" coordsize="1,80" path="m6209,333l6209,253e" filled="false" stroked="true" strokeweight=".748pt" strokecolor="#939598">
                <v:path arrowok="t"/>
              </v:shape>
            </v:group>
            <v:group style="position:absolute;left:6169;top:253;width:2;height:80" coordorigin="6169,253" coordsize="2,80">
              <v:shape style="position:absolute;left:6169;top:253;width:2;height:80" coordorigin="6169,253" coordsize="0,80" path="m6169,333l6169,253e" filled="false" stroked="true" strokeweight=".748pt" strokecolor="#939598">
                <v:path arrowok="t"/>
              </v:shape>
            </v:group>
            <v:group style="position:absolute;left:6129;top:253;width:2;height:80" coordorigin="6129,253" coordsize="2,80">
              <v:shape style="position:absolute;left:6129;top:253;width:2;height:80" coordorigin="6129,253" coordsize="0,80" path="m6129,333l6129,253e" filled="false" stroked="true" strokeweight=".748pt" strokecolor="#939598">
                <v:path arrowok="t"/>
              </v:shape>
            </v:group>
            <v:group style="position:absolute;left:6089;top:253;width:2;height:80" coordorigin="6089,253" coordsize="2,80">
              <v:shape style="position:absolute;left:6089;top:253;width:2;height:80" coordorigin="6089,253" coordsize="0,80" path="m6089,333l6089,253e" filled="false" stroked="true" strokeweight=".748pt" strokecolor="#939598">
                <v:path arrowok="t"/>
              </v:shape>
            </v:group>
            <v:group style="position:absolute;left:6049;top:253;width:2;height:80" coordorigin="6049,253" coordsize="2,80">
              <v:shape style="position:absolute;left:6049;top:253;width:2;height:80" coordorigin="6049,253" coordsize="1,80" path="m6049,333l6049,253e" filled="false" stroked="true" strokeweight=".748pt" strokecolor="#939598">
                <v:path arrowok="t"/>
              </v:shape>
            </v:group>
            <v:group style="position:absolute;left:6009;top:253;width:2;height:80" coordorigin="6009,253" coordsize="2,80">
              <v:shape style="position:absolute;left:6009;top:253;width:2;height:80" coordorigin="6009,253" coordsize="0,80" path="m6009,333l6009,253e" filled="false" stroked="true" strokeweight=".748pt" strokecolor="#939598">
                <v:path arrowok="t"/>
              </v:shape>
            </v:group>
            <v:group style="position:absolute;left:5969;top:253;width:2;height:80" coordorigin="5969,253" coordsize="2,80">
              <v:shape style="position:absolute;left:5969;top:253;width:2;height:80" coordorigin="5969,253" coordsize="0,80" path="m5969,333l5969,253e" filled="false" stroked="true" strokeweight=".748pt" strokecolor="#939598">
                <v:path arrowok="t"/>
              </v:shape>
            </v:group>
            <v:group style="position:absolute;left:5929;top:253;width:2;height:80" coordorigin="5929,253" coordsize="2,80">
              <v:shape style="position:absolute;left:5929;top:253;width:2;height:80" coordorigin="5929,253" coordsize="0,80" path="m5929,333l5929,253e" filled="false" stroked="true" strokeweight=".748pt" strokecolor="#939598">
                <v:path arrowok="t"/>
              </v:shape>
            </v:group>
            <v:group style="position:absolute;left:5889;top:253;width:2;height:80" coordorigin="5889,253" coordsize="2,80">
              <v:shape style="position:absolute;left:5889;top:253;width:2;height:80" coordorigin="5889,253" coordsize="1,80" path="m5889,333l5889,253e" filled="false" stroked="true" strokeweight=".748pt" strokecolor="#939598">
                <v:path arrowok="t"/>
              </v:shape>
            </v:group>
            <v:group style="position:absolute;left:5849;top:253;width:2;height:80" coordorigin="5849,253" coordsize="2,80">
              <v:shape style="position:absolute;left:5849;top:253;width:2;height:80" coordorigin="5849,253" coordsize="0,80" path="m5849,333l5849,253e" filled="false" stroked="true" strokeweight=".748pt" strokecolor="#939598">
                <v:path arrowok="t"/>
              </v:shape>
            </v:group>
            <v:group style="position:absolute;left:5809;top:253;width:2;height:80" coordorigin="5809,253" coordsize="2,80">
              <v:shape style="position:absolute;left:5809;top:253;width:2;height:80" coordorigin="5809,253" coordsize="0,80" path="m5809,333l5809,253e" filled="false" stroked="true" strokeweight=".748pt" strokecolor="#939598">
                <v:path arrowok="t"/>
              </v:shape>
            </v:group>
            <v:group style="position:absolute;left:5769;top:253;width:2;height:80" coordorigin="5769,253" coordsize="2,80">
              <v:shape style="position:absolute;left:5769;top:253;width:2;height:80" coordorigin="5769,253" coordsize="0,80" path="m5769,333l5769,253e" filled="false" stroked="true" strokeweight=".748pt" strokecolor="#939598">
                <v:path arrowok="t"/>
              </v:shape>
            </v:group>
            <v:group style="position:absolute;left:5729;top:253;width:2;height:80" coordorigin="5729,253" coordsize="2,80">
              <v:shape style="position:absolute;left:5729;top:253;width:2;height:80" coordorigin="5729,253" coordsize="1,80" path="m5729,333l5729,253e" filled="false" stroked="true" strokeweight=".748pt" strokecolor="#939598">
                <v:path arrowok="t"/>
              </v:shape>
            </v:group>
            <v:group style="position:absolute;left:5689;top:253;width:2;height:80" coordorigin="5689,253" coordsize="2,80">
              <v:shape style="position:absolute;left:5689;top:253;width:2;height:80" coordorigin="5689,253" coordsize="0,80" path="m5689,333l5689,253e" filled="false" stroked="true" strokeweight=".748pt" strokecolor="#939598">
                <v:path arrowok="t"/>
              </v:shape>
            </v:group>
            <v:group style="position:absolute;left:5649;top:253;width:2;height:80" coordorigin="5649,253" coordsize="2,80">
              <v:shape style="position:absolute;left:5649;top:253;width:2;height:80" coordorigin="5649,253" coordsize="0,80" path="m5649,333l5649,253e" filled="false" stroked="true" strokeweight=".748pt" strokecolor="#939598">
                <v:path arrowok="t"/>
              </v:shape>
            </v:group>
            <v:group style="position:absolute;left:5608;top:253;width:2;height:80" coordorigin="5608,253" coordsize="2,80">
              <v:shape style="position:absolute;left:5608;top:253;width:2;height:80" coordorigin="5608,253" coordsize="0,80" path="m5609,333l5608,253e" filled="false" stroked="true" strokeweight=".748pt" strokecolor="#939598">
                <v:path arrowok="t"/>
              </v:shape>
            </v:group>
            <v:group style="position:absolute;left:5568;top:253;width:2;height:80" coordorigin="5568,253" coordsize="2,80">
              <v:shape style="position:absolute;left:5568;top:253;width:2;height:80" coordorigin="5568,253" coordsize="1,80" path="m5568,333l5568,253e" filled="false" stroked="true" strokeweight=".748pt" strokecolor="#939598">
                <v:path arrowok="t"/>
              </v:shape>
            </v:group>
            <v:group style="position:absolute;left:5528;top:253;width:2;height:80" coordorigin="5528,253" coordsize="2,80">
              <v:shape style="position:absolute;left:5528;top:253;width:2;height:80" coordorigin="5528,253" coordsize="0,80" path="m5528,333l5528,253e" filled="false" stroked="true" strokeweight=".748pt" strokecolor="#939598">
                <v:path arrowok="t"/>
              </v:shape>
            </v:group>
            <v:group style="position:absolute;left:5488;top:253;width:2;height:80" coordorigin="5488,253" coordsize="2,80">
              <v:shape style="position:absolute;left:5488;top:253;width:2;height:80" coordorigin="5488,253" coordsize="1,80" path="m5488,333l5488,253e" filled="false" stroked="true" strokeweight=".748pt" strokecolor="#939598">
                <v:path arrowok="t"/>
              </v:shape>
            </v:group>
            <v:group style="position:absolute;left:5448;top:253;width:2;height:80" coordorigin="5448,253" coordsize="2,80">
              <v:shape style="position:absolute;left:5448;top:253;width:2;height:80" coordorigin="5448,253" coordsize="1,80" path="m5448,333l5448,253e" filled="false" stroked="true" strokeweight=".748pt" strokecolor="#939598">
                <v:path arrowok="t"/>
              </v:shape>
            </v:group>
            <v:group style="position:absolute;left:5408;top:253;width:2;height:80" coordorigin="5408,253" coordsize="2,80">
              <v:shape style="position:absolute;left:5408;top:253;width:2;height:80" coordorigin="5408,253" coordsize="1,80" path="m5408,333l5408,253e" filled="false" stroked="true" strokeweight=".748pt" strokecolor="#939598">
                <v:path arrowok="t"/>
              </v:shape>
            </v:group>
            <v:group style="position:absolute;left:5368;top:253;width:2;height:80" coordorigin="5368,253" coordsize="2,80">
              <v:shape style="position:absolute;left:5368;top:253;width:2;height:80" coordorigin="5368,253" coordsize="1,80" path="m5368,333l5368,253e" filled="false" stroked="true" strokeweight=".748pt" strokecolor="#939598">
                <v:path arrowok="t"/>
              </v:shape>
            </v:group>
            <v:group style="position:absolute;left:5328;top:253;width:2;height:80" coordorigin="5328,253" coordsize="2,80">
              <v:shape style="position:absolute;left:5328;top:253;width:2;height:80" coordorigin="5328,253" coordsize="1,80" path="m5328,333l5328,253e" filled="false" stroked="true" strokeweight=".748pt" strokecolor="#939598">
                <v:path arrowok="t"/>
              </v:shape>
            </v:group>
            <v:group style="position:absolute;left:5288;top:253;width:2;height:80" coordorigin="5288,253" coordsize="2,80">
              <v:shape style="position:absolute;left:5288;top:253;width:2;height:80" coordorigin="5288,253" coordsize="1,80" path="m5288,333l5288,253e" filled="false" stroked="true" strokeweight=".748pt" strokecolor="#939598">
                <v:path arrowok="t"/>
              </v:shape>
            </v:group>
            <v:group style="position:absolute;left:5248;top:253;width:2;height:80" coordorigin="5248,253" coordsize="2,80">
              <v:shape style="position:absolute;left:5248;top:253;width:2;height:80" coordorigin="5248,253" coordsize="0,80" path="m5248,333l5248,253e" filled="false" stroked="true" strokeweight=".748pt" strokecolor="#939598">
                <v:path arrowok="t"/>
              </v:shape>
            </v:group>
            <v:group style="position:absolute;left:5208;top:253;width:2;height:80" coordorigin="5208,253" coordsize="2,80">
              <v:shape style="position:absolute;left:5208;top:253;width:2;height:80" coordorigin="5208,253" coordsize="0,80" path="m5208,333l5208,253e" filled="false" stroked="true" strokeweight=".748pt" strokecolor="#939598">
                <v:path arrowok="t"/>
              </v:shape>
            </v:group>
            <v:group style="position:absolute;left:5168;top:253;width:2;height:80" coordorigin="5168,253" coordsize="2,80">
              <v:shape style="position:absolute;left:5168;top:253;width:2;height:80" coordorigin="5168,253" coordsize="1,80" path="m5168,333l5168,253e" filled="false" stroked="true" strokeweight=".748pt" strokecolor="#939598">
                <v:path arrowok="t"/>
              </v:shape>
            </v:group>
            <v:group style="position:absolute;left:5128;top:253;width:2;height:80" coordorigin="5128,253" coordsize="2,80">
              <v:shape style="position:absolute;left:5128;top:253;width:2;height:80" coordorigin="5128,253" coordsize="1,80" path="m5128,333l5128,253e" filled="false" stroked="true" strokeweight=".748pt" strokecolor="#939598">
                <v:path arrowok="t"/>
              </v:shape>
            </v:group>
            <v:group style="position:absolute;left:5088;top:253;width:2;height:80" coordorigin="5088,253" coordsize="2,80">
              <v:shape style="position:absolute;left:5088;top:253;width:2;height:80" coordorigin="5088,253" coordsize="0,80" path="m5088,333l5088,253e" filled="false" stroked="true" strokeweight=".748pt" strokecolor="#939598">
                <v:path arrowok="t"/>
              </v:shape>
            </v:group>
            <v:group style="position:absolute;left:5048;top:253;width:2;height:80" coordorigin="5048,253" coordsize="2,80">
              <v:shape style="position:absolute;left:5048;top:253;width:2;height:80" coordorigin="5048,253" coordsize="0,80" path="m5048,333l5048,253e" filled="false" stroked="true" strokeweight=".748pt" strokecolor="#939598">
                <v:path arrowok="t"/>
              </v:shape>
            </v:group>
            <v:group style="position:absolute;left:5008;top:253;width:2;height:80" coordorigin="5008,253" coordsize="2,80">
              <v:shape style="position:absolute;left:5008;top:253;width:2;height:80" coordorigin="5008,253" coordsize="1,80" path="m5008,333l5008,253e" filled="false" stroked="true" strokeweight=".748pt" strokecolor="#939598">
                <v:path arrowok="t"/>
              </v:shape>
            </v:group>
            <v:group style="position:absolute;left:4968;top:253;width:2;height:80" coordorigin="4968,253" coordsize="2,80">
              <v:shape style="position:absolute;left:4968;top:253;width:2;height:80" coordorigin="4968,253" coordsize="1,80" path="m4968,333l4968,253e" filled="false" stroked="true" strokeweight=".748pt" strokecolor="#939598">
                <v:path arrowok="t"/>
              </v:shape>
            </v:group>
            <v:group style="position:absolute;left:4927;top:253;width:2;height:80" coordorigin="4927,253" coordsize="2,80">
              <v:shape style="position:absolute;left:4927;top:253;width:2;height:80" coordorigin="4927,253" coordsize="0,80" path="m4927,333l4927,253e" filled="false" stroked="true" strokeweight=".748pt" strokecolor="#939598">
                <v:path arrowok="t"/>
              </v:shape>
            </v:group>
            <v:group style="position:absolute;left:4887;top:253;width:2;height:80" coordorigin="4887,253" coordsize="2,80">
              <v:shape style="position:absolute;left:4887;top:253;width:2;height:80" coordorigin="4887,253" coordsize="0,80" path="m4887,333l4887,253e" filled="false" stroked="true" strokeweight=".748pt" strokecolor="#939598">
                <v:path arrowok="t"/>
              </v:shape>
            </v:group>
            <v:group style="position:absolute;left:4847;top:253;width:2;height:80" coordorigin="4847,253" coordsize="2,80">
              <v:shape style="position:absolute;left:4847;top:253;width:2;height:80" coordorigin="4847,253" coordsize="1,80" path="m4847,333l4847,253e" filled="false" stroked="true" strokeweight=".748pt" strokecolor="#939598">
                <v:path arrowok="t"/>
              </v:shape>
            </v:group>
            <v:group style="position:absolute;left:4807;top:253;width:2;height:80" coordorigin="4807,253" coordsize="2,80">
              <v:shape style="position:absolute;left:4807;top:253;width:2;height:80" coordorigin="4807,253" coordsize="1,80" path="m4807,333l4807,253e" filled="false" stroked="true" strokeweight=".748pt" strokecolor="#939598">
                <v:path arrowok="t"/>
              </v:shape>
            </v:group>
            <v:group style="position:absolute;left:4767;top:253;width:2;height:80" coordorigin="4767,253" coordsize="2,80">
              <v:shape style="position:absolute;left:4767;top:253;width:2;height:80" coordorigin="4767,253" coordsize="0,80" path="m4767,333l4767,253e" filled="false" stroked="true" strokeweight=".748pt" strokecolor="#939598">
                <v:path arrowok="t"/>
              </v:shape>
            </v:group>
            <v:group style="position:absolute;left:4727;top:253;width:2;height:80" coordorigin="4727,253" coordsize="2,80">
              <v:shape style="position:absolute;left:4727;top:253;width:2;height:80" coordorigin="4727,253" coordsize="0,80" path="m4727,333l4727,253e" filled="false" stroked="true" strokeweight=".748pt" strokecolor="#939598">
                <v:path arrowok="t"/>
              </v:shape>
            </v:group>
            <v:group style="position:absolute;left:4687;top:253;width:2;height:80" coordorigin="4687,253" coordsize="2,80">
              <v:shape style="position:absolute;left:4687;top:253;width:2;height:80" coordorigin="4687,253" coordsize="1,80" path="m4687,333l4687,253e" filled="false" stroked="true" strokeweight=".748pt" strokecolor="#939598">
                <v:path arrowok="t"/>
              </v:shape>
            </v:group>
            <v:group style="position:absolute;left:4647;top:253;width:2;height:80" coordorigin="4647,253" coordsize="2,80">
              <v:shape style="position:absolute;left:4647;top:253;width:2;height:80" coordorigin="4647,253" coordsize="1,80" path="m4647,333l4647,253e" filled="false" stroked="true" strokeweight=".748pt" strokecolor="#939598">
                <v:path arrowok="t"/>
              </v:shape>
            </v:group>
            <v:group style="position:absolute;left:4607;top:253;width:2;height:80" coordorigin="4607,253" coordsize="2,80">
              <v:shape style="position:absolute;left:4607;top:253;width:2;height:80" coordorigin="4607,253" coordsize="0,80" path="m4607,333l4607,253e" filled="false" stroked="true" strokeweight=".748pt" strokecolor="#939598">
                <v:path arrowok="t"/>
              </v:shape>
            </v:group>
            <v:group style="position:absolute;left:4567;top:253;width:2;height:80" coordorigin="4567,253" coordsize="2,80">
              <v:shape style="position:absolute;left:4567;top:253;width:2;height:80" coordorigin="4567,253" coordsize="0,80" path="m4567,333l4567,253e" filled="false" stroked="true" strokeweight=".748pt" strokecolor="#939598">
                <v:path arrowok="t"/>
              </v:shape>
            </v:group>
            <v:group style="position:absolute;left:4527;top:253;width:2;height:80" coordorigin="4527,253" coordsize="2,80">
              <v:shape style="position:absolute;left:4527;top:253;width:2;height:80" coordorigin="4527,253" coordsize="1,80" path="m4527,333l4527,253e" filled="false" stroked="true" strokeweight=".748pt" strokecolor="#939598">
                <v:path arrowok="t"/>
              </v:shape>
            </v:group>
            <v:group style="position:absolute;left:4487;top:253;width:2;height:80" coordorigin="4487,253" coordsize="2,80">
              <v:shape style="position:absolute;left:4487;top:253;width:2;height:80" coordorigin="4487,253" coordsize="1,80" path="m4487,333l4487,253e" filled="false" stroked="true" strokeweight=".748pt" strokecolor="#939598">
                <v:path arrowok="t"/>
              </v:shape>
            </v:group>
            <v:group style="position:absolute;left:4447;top:253;width:2;height:80" coordorigin="4447,253" coordsize="2,80">
              <v:shape style="position:absolute;left:4447;top:253;width:2;height:80" coordorigin="4447,253" coordsize="0,80" path="m4447,333l4447,253e" filled="false" stroked="true" strokeweight=".748pt" strokecolor="#939598">
                <v:path arrowok="t"/>
              </v:shape>
            </v:group>
            <v:group style="position:absolute;left:4407;top:253;width:2;height:80" coordorigin="4407,253" coordsize="2,80">
              <v:shape style="position:absolute;left:4407;top:253;width:2;height:80" coordorigin="4407,253" coordsize="0,80" path="m4407,333l4407,253e" filled="false" stroked="true" strokeweight=".748pt" strokecolor="#939598">
                <v:path arrowok="t"/>
              </v:shape>
            </v:group>
            <v:group style="position:absolute;left:4367;top:253;width:2;height:80" coordorigin="4367,253" coordsize="2,80">
              <v:shape style="position:absolute;left:4367;top:253;width:2;height:80" coordorigin="4367,253" coordsize="1,80" path="m4367,333l4367,253e" filled="false" stroked="true" strokeweight=".748pt" strokecolor="#939598">
                <v:path arrowok="t"/>
              </v:shape>
            </v:group>
            <v:group style="position:absolute;left:4327;top:253;width:2;height:80" coordorigin="4327,253" coordsize="2,80">
              <v:shape style="position:absolute;left:4327;top:253;width:2;height:80" coordorigin="4327,253" coordsize="1,80" path="m4327,333l4327,253e" filled="false" stroked="true" strokeweight=".748pt" strokecolor="#939598">
                <v:path arrowok="t"/>
              </v:shape>
            </v:group>
            <v:group style="position:absolute;left:4286;top:253;width:2;height:80" coordorigin="4286,253" coordsize="2,80">
              <v:shape style="position:absolute;left:4286;top:253;width:2;height:80" coordorigin="4286,253" coordsize="1,80" path="m4287,333l4286,253e" filled="false" stroked="true" strokeweight=".748pt" strokecolor="#939598">
                <v:path arrowok="t"/>
              </v:shape>
            </v:group>
            <v:group style="position:absolute;left:4246;top:253;width:2;height:80" coordorigin="4246,253" coordsize="2,80">
              <v:shape style="position:absolute;left:4246;top:253;width:2;height:80" coordorigin="4246,253" coordsize="1,80" path="m4246,333l4246,253e" filled="false" stroked="true" strokeweight=".748pt" strokecolor="#939598">
                <v:path arrowok="t"/>
              </v:shape>
            </v:group>
            <v:group style="position:absolute;left:4206;top:253;width:2;height:80" coordorigin="4206,253" coordsize="2,80">
              <v:shape style="position:absolute;left:4206;top:253;width:2;height:80" coordorigin="4206,253" coordsize="1,80" path="m4206,333l4206,253e" filled="false" stroked="true" strokeweight=".748pt" strokecolor="#939598">
                <v:path arrowok="t"/>
              </v:shape>
            </v:group>
            <v:group style="position:absolute;left:4166;top:253;width:2;height:80" coordorigin="4166,253" coordsize="2,80">
              <v:shape style="position:absolute;left:4166;top:253;width:2;height:80" coordorigin="4166,253" coordsize="1,80" path="m4166,333l4166,253e" filled="false" stroked="true" strokeweight=".748pt" strokecolor="#939598">
                <v:path arrowok="t"/>
              </v:shape>
            </v:group>
            <v:group style="position:absolute;left:4126;top:253;width:2;height:80" coordorigin="4126,253" coordsize="2,80">
              <v:shape style="position:absolute;left:4126;top:253;width:2;height:80" coordorigin="4126,253" coordsize="0,80" path="m4126,333l4126,253e" filled="false" stroked="true" strokeweight=".748pt" strokecolor="#939598">
                <v:path arrowok="t"/>
              </v:shape>
            </v:group>
            <v:group style="position:absolute;left:4086;top:253;width:2;height:80" coordorigin="4086,253" coordsize="2,80">
              <v:shape style="position:absolute;left:4086;top:253;width:2;height:80" coordorigin="4086,253" coordsize="1,80" path="m4086,333l4086,253e" filled="false" stroked="true" strokeweight=".748pt" strokecolor="#939598">
                <v:path arrowok="t"/>
              </v:shape>
            </v:group>
            <v:group style="position:absolute;left:4046;top:253;width:2;height:80" coordorigin="4046,253" coordsize="2,80">
              <v:shape style="position:absolute;left:4046;top:253;width:2;height:80" coordorigin="4046,253" coordsize="0,80" path="m4046,333l4046,253e" filled="false" stroked="true" strokeweight=".748pt" strokecolor="#939598">
                <v:path arrowok="t"/>
              </v:shape>
            </v:group>
            <v:group style="position:absolute;left:4006;top:253;width:2;height:80" coordorigin="4006,253" coordsize="2,80">
              <v:shape style="position:absolute;left:4006;top:253;width:2;height:80" coordorigin="4006,253" coordsize="0,80" path="m4006,333l4006,253e" filled="false" stroked="true" strokeweight=".748pt" strokecolor="#939598">
                <v:path arrowok="t"/>
              </v:shape>
            </v:group>
            <v:group style="position:absolute;left:3966;top:253;width:2;height:80" coordorigin="3966,253" coordsize="2,80">
              <v:shape style="position:absolute;left:3966;top:253;width:2;height:80" coordorigin="3966,253" coordsize="0,80" path="m3966,333l3966,253e" filled="false" stroked="true" strokeweight=".748pt" strokecolor="#939598">
                <v:path arrowok="t"/>
              </v:shape>
            </v:group>
            <v:group style="position:absolute;left:3926;top:253;width:2;height:80" coordorigin="3926,253" coordsize="2,80">
              <v:shape style="position:absolute;left:3926;top:253;width:2;height:80" coordorigin="3926,253" coordsize="1,80" path="m3926,333l3926,253e" filled="false" stroked="true" strokeweight=".748pt" strokecolor="#939598">
                <v:path arrowok="t"/>
              </v:shape>
            </v:group>
            <v:group style="position:absolute;left:3886;top:253;width:2;height:80" coordorigin="3886,253" coordsize="2,80">
              <v:shape style="position:absolute;left:3886;top:253;width:2;height:80" coordorigin="3886,253" coordsize="0,80" path="m3886,333l3886,253e" filled="false" stroked="true" strokeweight=".748pt" strokecolor="#939598">
                <v:path arrowok="t"/>
              </v:shape>
            </v:group>
            <v:group style="position:absolute;left:3846;top:253;width:2;height:80" coordorigin="3846,253" coordsize="2,80">
              <v:shape style="position:absolute;left:3846;top:253;width:2;height:80" coordorigin="3846,253" coordsize="0,80" path="m3846,333l3846,253e" filled="false" stroked="true" strokeweight=".748pt" strokecolor="#939598">
                <v:path arrowok="t"/>
              </v:shape>
            </v:group>
            <v:group style="position:absolute;left:3806;top:253;width:2;height:80" coordorigin="3806,253" coordsize="2,80">
              <v:shape style="position:absolute;left:3806;top:253;width:2;height:80" coordorigin="3806,253" coordsize="0,80" path="m3806,333l3806,253e" filled="false" stroked="true" strokeweight=".748pt" strokecolor="#939598">
                <v:path arrowok="t"/>
              </v:shape>
            </v:group>
            <v:group style="position:absolute;left:3766;top:253;width:2;height:80" coordorigin="3766,253" coordsize="2,80">
              <v:shape style="position:absolute;left:3766;top:253;width:2;height:80" coordorigin="3766,253" coordsize="1,80" path="m3766,333l3766,253e" filled="false" stroked="true" strokeweight=".748pt" strokecolor="#939598">
                <v:path arrowok="t"/>
              </v:shape>
            </v:group>
            <v:group style="position:absolute;left:3726;top:253;width:2;height:80" coordorigin="3726,253" coordsize="2,80">
              <v:shape style="position:absolute;left:3726;top:253;width:2;height:80" coordorigin="3726,253" coordsize="0,80" path="m3726,333l3726,253e" filled="false" stroked="true" strokeweight=".748pt" strokecolor="#939598">
                <v:path arrowok="t"/>
              </v:shape>
            </v:group>
            <v:group style="position:absolute;left:3686;top:253;width:2;height:80" coordorigin="3686,253" coordsize="2,80">
              <v:shape style="position:absolute;left:3686;top:253;width:2;height:80" coordorigin="3686,253" coordsize="0,80" path="m3686,333l3686,253e" filled="false" stroked="true" strokeweight=".748pt" strokecolor="#939598">
                <v:path arrowok="t"/>
              </v:shape>
            </v:group>
            <v:group style="position:absolute;left:3646;top:253;width:2;height:80" coordorigin="3646,253" coordsize="2,80">
              <v:shape style="position:absolute;left:3646;top:253;width:2;height:80" coordorigin="3646,253" coordsize="0,80" path="m3646,333l3646,253e" filled="false" stroked="true" strokeweight=".748pt" strokecolor="#939598">
                <v:path arrowok="t"/>
              </v:shape>
            </v:group>
            <v:group style="position:absolute;left:3605;top:253;width:2;height:80" coordorigin="3605,253" coordsize="2,80">
              <v:shape style="position:absolute;left:3605;top:253;width:2;height:80" coordorigin="3605,253" coordsize="1,80" path="m3605,333l3605,253e" filled="false" stroked="true" strokeweight=".748pt" strokecolor="#939598">
                <v:path arrowok="t"/>
              </v:shape>
            </v:group>
            <v:group style="position:absolute;left:3565;top:253;width:2;height:80" coordorigin="3565,253" coordsize="2,80">
              <v:shape style="position:absolute;left:3565;top:253;width:2;height:80" coordorigin="3565,253" coordsize="1,80" path="m3565,333l3565,253e" filled="false" stroked="true" strokeweight=".748pt" strokecolor="#939598">
                <v:path arrowok="t"/>
              </v:shape>
            </v:group>
            <v:group style="position:absolute;left:3525;top:253;width:2;height:80" coordorigin="3525,253" coordsize="2,80">
              <v:shape style="position:absolute;left:3525;top:253;width:2;height:80" coordorigin="3525,253" coordsize="0,80" path="m3525,333l3525,253e" filled="false" stroked="true" strokeweight=".748pt" strokecolor="#939598">
                <v:path arrowok="t"/>
              </v:shape>
            </v:group>
            <v:group style="position:absolute;left:3485;top:253;width:2;height:80" coordorigin="3485,253" coordsize="2,80">
              <v:shape style="position:absolute;left:3485;top:253;width:2;height:80" coordorigin="3485,253" coordsize="0,80" path="m3485,333l3485,253e" filled="false" stroked="true" strokeweight=".748pt" strokecolor="#939598">
                <v:path arrowok="t"/>
              </v:shape>
            </v:group>
            <v:group style="position:absolute;left:3445;top:253;width:2;height:80" coordorigin="3445,253" coordsize="2,80">
              <v:shape style="position:absolute;left:3445;top:253;width:2;height:80" coordorigin="3445,253" coordsize="1,80" path="m3445,333l3445,253e" filled="false" stroked="true" strokeweight=".748pt" strokecolor="#939598">
                <v:path arrowok="t"/>
              </v:shape>
            </v:group>
            <v:group style="position:absolute;left:3405;top:254;width:2;height:80" coordorigin="3405,254" coordsize="2,80">
              <v:shape style="position:absolute;left:3405;top:254;width:2;height:80" coordorigin="3405,254" coordsize="1,80" path="m3405,334l3405,254e" filled="false" stroked="true" strokeweight=".748pt" strokecolor="#939598">
                <v:path arrowok="t"/>
              </v:shape>
            </v:group>
            <v:group style="position:absolute;left:3365;top:254;width:2;height:80" coordorigin="3365,254" coordsize="2,80">
              <v:shape style="position:absolute;left:3365;top:254;width:2;height:80" coordorigin="3365,254" coordsize="0,80" path="m3365,334l3365,254e" filled="false" stroked="true" strokeweight=".748pt" strokecolor="#939598">
                <v:path arrowok="t"/>
              </v:shape>
            </v:group>
            <v:group style="position:absolute;left:3325;top:254;width:2;height:80" coordorigin="3325,254" coordsize="2,80">
              <v:shape style="position:absolute;left:3325;top:254;width:2;height:80" coordorigin="3325,254" coordsize="0,80" path="m3325,334l3325,254e" filled="false" stroked="true" strokeweight=".748pt" strokecolor="#939598">
                <v:path arrowok="t"/>
              </v:shape>
            </v:group>
            <v:group style="position:absolute;left:3285;top:254;width:2;height:80" coordorigin="3285,254" coordsize="2,80">
              <v:shape style="position:absolute;left:3285;top:254;width:2;height:80" coordorigin="3285,254" coordsize="1,80" path="m3285,334l3285,254e" filled="false" stroked="true" strokeweight=".748pt" strokecolor="#939598">
                <v:path arrowok="t"/>
              </v:shape>
            </v:group>
            <v:group style="position:absolute;left:3245;top:254;width:2;height:80" coordorigin="3245,254" coordsize="2,80">
              <v:shape style="position:absolute;left:3245;top:254;width:2;height:80" coordorigin="3245,254" coordsize="1,80" path="m3245,334l3245,254e" filled="false" stroked="true" strokeweight=".748pt" strokecolor="#939598">
                <v:path arrowok="t"/>
              </v:shape>
            </v:group>
            <v:group style="position:absolute;left:3205;top:254;width:2;height:80" coordorigin="3205,254" coordsize="2,80">
              <v:shape style="position:absolute;left:3205;top:254;width:2;height:80" coordorigin="3205,254" coordsize="0,80" path="m3205,334l3205,254e" filled="false" stroked="true" strokeweight=".748pt" strokecolor="#939598">
                <v:path arrowok="t"/>
              </v:shape>
            </v:group>
            <v:group style="position:absolute;left:3165;top:254;width:2;height:80" coordorigin="3165,254" coordsize="2,80">
              <v:shape style="position:absolute;left:3165;top:254;width:2;height:80" coordorigin="3165,254" coordsize="0,80" path="m3165,334l3165,254e" filled="false" stroked="true" strokeweight=".748pt" strokecolor="#939598">
                <v:path arrowok="t"/>
              </v:shape>
            </v:group>
            <v:group style="position:absolute;left:3125;top:254;width:2;height:80" coordorigin="3125,254" coordsize="2,80">
              <v:shape style="position:absolute;left:3125;top:254;width:2;height:80" coordorigin="3125,254" coordsize="1,80" path="m3125,334l3125,254e" filled="false" stroked="true" strokeweight=".748pt" strokecolor="#939598">
                <v:path arrowok="t"/>
              </v:shape>
            </v:group>
            <v:group style="position:absolute;left:3085;top:254;width:2;height:80" coordorigin="3085,254" coordsize="2,80">
              <v:shape style="position:absolute;left:3085;top:254;width:2;height:80" coordorigin="3085,254" coordsize="1,80" path="m3085,334l3085,254e" filled="false" stroked="true" strokeweight=".748pt" strokecolor="#939598">
                <v:path arrowok="t"/>
              </v:shape>
            </v:group>
            <v:group style="position:absolute;left:3045;top:254;width:2;height:80" coordorigin="3045,254" coordsize="2,80">
              <v:shape style="position:absolute;left:3045;top:254;width:2;height:80" coordorigin="3045,254" coordsize="1,80" path="m3045,334l3045,254e" filled="false" stroked="true" strokeweight=".748pt" strokecolor="#939598">
                <v:path arrowok="t"/>
              </v:shape>
            </v:group>
            <v:group style="position:absolute;left:3005;top:254;width:2;height:80" coordorigin="3005,254" coordsize="2,80">
              <v:shape style="position:absolute;left:3005;top:254;width:2;height:80" coordorigin="3005,254" coordsize="1,80" path="m3005,334l3005,254e" filled="false" stroked="true" strokeweight=".748pt" strokecolor="#939598">
                <v:path arrowok="t"/>
              </v:shape>
            </v:group>
            <v:group style="position:absolute;left:2964;top:254;width:2;height:80" coordorigin="2964,254" coordsize="2,80">
              <v:shape style="position:absolute;left:2964;top:254;width:2;height:80" coordorigin="2964,254" coordsize="1,80" path="m2965,334l2964,254e" filled="false" stroked="true" strokeweight=".748pt" strokecolor="#939598">
                <v:path arrowok="t"/>
              </v:shape>
            </v:group>
            <v:group style="position:absolute;left:2924;top:254;width:2;height:80" coordorigin="2924,254" coordsize="2,80">
              <v:shape style="position:absolute;left:2924;top:254;width:2;height:80" coordorigin="2924,254" coordsize="0,80" path="m2924,334l2924,254e" filled="false" stroked="true" strokeweight=".748pt" strokecolor="#939598">
                <v:path arrowok="t"/>
              </v:shape>
            </v:group>
            <v:group style="position:absolute;left:2884;top:254;width:2;height:80" coordorigin="2884,254" coordsize="2,80">
              <v:shape style="position:absolute;left:2884;top:254;width:2;height:80" coordorigin="2884,254" coordsize="1,80" path="m2884,334l2884,254e" filled="false" stroked="true" strokeweight=".748pt" strokecolor="#939598">
                <v:path arrowok="t"/>
              </v:shape>
            </v:group>
            <v:group style="position:absolute;left:2844;top:254;width:2;height:80" coordorigin="2844,254" coordsize="2,80">
              <v:shape style="position:absolute;left:2844;top:254;width:2;height:80" coordorigin="2844,254" coordsize="1,80" path="m2844,334l2844,254e" filled="false" stroked="true" strokeweight=".748pt" strokecolor="#939598">
                <v:path arrowok="t"/>
              </v:shape>
            </v:group>
            <v:group style="position:absolute;left:2804;top:254;width:2;height:80" coordorigin="2804,254" coordsize="2,80">
              <v:shape style="position:absolute;left:2804;top:254;width:2;height:80" coordorigin="2804,254" coordsize="0,80" path="m2804,334l2804,254e" filled="false" stroked="true" strokeweight=".748pt" strokecolor="#939598">
                <v:path arrowok="t"/>
              </v:shape>
            </v:group>
            <v:group style="position:absolute;left:2764;top:254;width:2;height:80" coordorigin="2764,254" coordsize="2,80">
              <v:shape style="position:absolute;left:2764;top:254;width:2;height:80" coordorigin="2764,254" coordsize="0,80" path="m2764,334l2764,254e" filled="false" stroked="true" strokeweight=".748pt" strokecolor="#939598">
                <v:path arrowok="t"/>
              </v:shape>
            </v:group>
            <v:group style="position:absolute;left:2724;top:254;width:2;height:80" coordorigin="2724,254" coordsize="2,80">
              <v:shape style="position:absolute;left:2724;top:254;width:2;height:80" coordorigin="2724,254" coordsize="1,80" path="m2724,334l2724,254e" filled="false" stroked="true" strokeweight=".748pt" strokecolor="#939598">
                <v:path arrowok="t"/>
              </v:shape>
            </v:group>
            <v:group style="position:absolute;left:2684;top:254;width:2;height:80" coordorigin="2684,254" coordsize="2,80">
              <v:shape style="position:absolute;left:2684;top:254;width:2;height:80" coordorigin="2684,254" coordsize="1,80" path="m2684,334l2684,254e" filled="false" stroked="true" strokeweight=".748pt" strokecolor="#939598">
                <v:path arrowok="t"/>
              </v:shape>
            </v:group>
            <v:group style="position:absolute;left:2644;top:254;width:2;height:80" coordorigin="2644,254" coordsize="2,80">
              <v:shape style="position:absolute;left:2644;top:254;width:2;height:80" coordorigin="2644,254" coordsize="0,80" path="m2644,334l2644,254e" filled="false" stroked="true" strokeweight=".748pt" strokecolor="#939598">
                <v:path arrowok="t"/>
              </v:shape>
            </v:group>
            <v:group style="position:absolute;left:2604;top:254;width:2;height:80" coordorigin="2604,254" coordsize="2,80">
              <v:shape style="position:absolute;left:2604;top:254;width:2;height:80" coordorigin="2604,254" coordsize="0,80" path="m2604,334l2604,254e" filled="false" stroked="true" strokeweight=".748pt" strokecolor="#939598">
                <v:path arrowok="t"/>
              </v:shape>
            </v:group>
            <v:group style="position:absolute;left:2564;top:254;width:2;height:80" coordorigin="2564,254" coordsize="2,80">
              <v:shape style="position:absolute;left:2564;top:254;width:2;height:80" coordorigin="2564,254" coordsize="1,80" path="m2564,334l2564,254e" filled="false" stroked="true" strokeweight=".748pt" strokecolor="#939598">
                <v:path arrowok="t"/>
              </v:shape>
            </v:group>
            <v:group style="position:absolute;left:2524;top:254;width:2;height:80" coordorigin="2524,254" coordsize="2,80">
              <v:shape style="position:absolute;left:2524;top:254;width:2;height:80" coordorigin="2524,254" coordsize="1,80" path="m2524,334l2524,254e" filled="false" stroked="true" strokeweight=".748pt" strokecolor="#939598">
                <v:path arrowok="t"/>
              </v:shape>
            </v:group>
            <v:group style="position:absolute;left:2484;top:254;width:2;height:80" coordorigin="2484,254" coordsize="2,80">
              <v:shape style="position:absolute;left:2484;top:254;width:2;height:80" coordorigin="2484,254" coordsize="0,80" path="m2484,334l2484,254e" filled="false" stroked="true" strokeweight=".748pt" strokecolor="#939598">
                <v:path arrowok="t"/>
              </v:shape>
            </v:group>
            <v:group style="position:absolute;left:2444;top:254;width:2;height:80" coordorigin="2444,254" coordsize="2,80">
              <v:shape style="position:absolute;left:2444;top:254;width:2;height:80" coordorigin="2444,254" coordsize="0,80" path="m2444,334l2444,254e" filled="false" stroked="true" strokeweight=".748pt" strokecolor="#939598">
                <v:path arrowok="t"/>
              </v:shape>
            </v:group>
            <v:group style="position:absolute;left:2404;top:254;width:2;height:80" coordorigin="2404,254" coordsize="2,80">
              <v:shape style="position:absolute;left:2404;top:254;width:2;height:80" coordorigin="2404,254" coordsize="1,80" path="m2404,334l2404,254e" filled="false" stroked="true" strokeweight=".748pt" strokecolor="#939598">
                <v:path arrowok="t"/>
              </v:shape>
            </v:group>
            <v:group style="position:absolute;left:2364;top:254;width:2;height:80" coordorigin="2364,254" coordsize="2,80">
              <v:shape style="position:absolute;left:2364;top:254;width:2;height:80" coordorigin="2364,254" coordsize="1,80" path="m2364,334l2364,254e" filled="false" stroked="true" strokeweight=".748pt" strokecolor="#939598">
                <v:path arrowok="t"/>
              </v:shape>
            </v:group>
            <v:group style="position:absolute;left:2324;top:254;width:2;height:80" coordorigin="2324,254" coordsize="2,80">
              <v:shape style="position:absolute;left:2324;top:254;width:2;height:80" coordorigin="2324,254" coordsize="0,80" path="m2324,334l2324,254e" filled="false" stroked="true" strokeweight=".748pt" strokecolor="#939598">
                <v:path arrowok="t"/>
              </v:shape>
            </v:group>
            <v:group style="position:absolute;left:2283;top:254;width:2;height:80" coordorigin="2283,254" coordsize="2,80">
              <v:shape style="position:absolute;left:2283;top:254;width:2;height:80" coordorigin="2283,254" coordsize="0,80" path="m2283,334l2283,254e" filled="false" stroked="true" strokeweight=".748pt" strokecolor="#939598">
                <v:path arrowok="t"/>
              </v:shape>
            </v:group>
            <v:group style="position:absolute;left:2243;top:254;width:2;height:80" coordorigin="2243,254" coordsize="2,80">
              <v:shape style="position:absolute;left:2243;top:254;width:2;height:80" coordorigin="2243,254" coordsize="1,80" path="m2243,334l2243,254e" filled="false" stroked="true" strokeweight=".748pt" strokecolor="#939598">
                <v:path arrowok="t"/>
              </v:shape>
            </v:group>
            <v:group style="position:absolute;left:2203;top:254;width:2;height:80" coordorigin="2203,254" coordsize="2,80">
              <v:shape style="position:absolute;left:2203;top:254;width:2;height:80" coordorigin="2203,254" coordsize="1,80" path="m2203,334l2203,254e" filled="false" stroked="true" strokeweight=".748pt" strokecolor="#939598">
                <v:path arrowok="t"/>
              </v:shape>
            </v:group>
            <v:group style="position:absolute;left:2163;top:254;width:2;height:80" coordorigin="2163,254" coordsize="2,80">
              <v:shape style="position:absolute;left:2163;top:254;width:2;height:80" coordorigin="2163,254" coordsize="0,80" path="m2163,334l2163,254e" filled="false" stroked="true" strokeweight=".748pt" strokecolor="#939598">
                <v:path arrowok="t"/>
              </v:shape>
            </v:group>
            <v:group style="position:absolute;left:2123;top:254;width:2;height:80" coordorigin="2123,254" coordsize="2,80">
              <v:shape style="position:absolute;left:2123;top:254;width:2;height:80" coordorigin="2123,254" coordsize="0,80" path="m2123,334l2123,254e" filled="false" stroked="true" strokeweight=".748pt" strokecolor="#939598">
                <v:path arrowok="t"/>
              </v:shape>
            </v:group>
            <v:group style="position:absolute;left:2083;top:254;width:2;height:80" coordorigin="2083,254" coordsize="2,80">
              <v:shape style="position:absolute;left:2083;top:254;width:2;height:80" coordorigin="2083,254" coordsize="1,80" path="m2083,334l2083,254e" filled="false" stroked="true" strokeweight=".748pt" strokecolor="#939598">
                <v:path arrowok="t"/>
              </v:shape>
            </v:group>
            <v:group style="position:absolute;left:2043;top:254;width:2;height:80" coordorigin="2043,254" coordsize="2,80">
              <v:shape style="position:absolute;left:2043;top:254;width:2;height:80" coordorigin="2043,254" coordsize="1,80" path="m2043,334l2043,254e" filled="false" stroked="true" strokeweight=".748pt" strokecolor="#939598">
                <v:path arrowok="t"/>
              </v:shape>
            </v:group>
            <v:group style="position:absolute;left:2003;top:254;width:2;height:80" coordorigin="2003,254" coordsize="2,80">
              <v:shape style="position:absolute;left:2003;top:254;width:2;height:80" coordorigin="2003,254" coordsize="0,80" path="m2003,334l2003,254e" filled="false" stroked="true" strokeweight=".748pt" strokecolor="#939598">
                <v:path arrowok="t"/>
              </v:shape>
            </v:group>
            <v:group style="position:absolute;left:1963;top:254;width:2;height:80" coordorigin="1963,254" coordsize="2,80">
              <v:shape style="position:absolute;left:1963;top:254;width:2;height:80" coordorigin="1963,254" coordsize="0,80" path="m1963,334l1963,254e" filled="false" stroked="true" strokeweight=".748pt" strokecolor="#939598">
                <v:path arrowok="t"/>
              </v:shape>
            </v:group>
            <v:group style="position:absolute;left:1923;top:254;width:2;height:80" coordorigin="1923,254" coordsize="2,80">
              <v:shape style="position:absolute;left:1923;top:254;width:2;height:80" coordorigin="1923,254" coordsize="1,80" path="m1923,334l1923,254e" filled="false" stroked="true" strokeweight=".748pt" strokecolor="#939598">
                <v:path arrowok="t"/>
              </v:shape>
            </v:group>
            <v:group style="position:absolute;left:1883;top:254;width:2;height:80" coordorigin="1883,254" coordsize="2,80">
              <v:shape style="position:absolute;left:1883;top:254;width:2;height:80" coordorigin="1883,254" coordsize="1,80" path="m1883,334l1883,254e" filled="false" stroked="true" strokeweight=".748pt" strokecolor="#939598">
                <v:path arrowok="t"/>
              </v:shape>
            </v:group>
            <v:group style="position:absolute;left:1843;top:254;width:2;height:80" coordorigin="1843,254" coordsize="2,80">
              <v:shape style="position:absolute;left:1843;top:254;width:2;height:80" coordorigin="1843,254" coordsize="1,80" path="m1843,334l1843,254e" filled="false" stroked="true" strokeweight=".748pt" strokecolor="#939598">
                <v:path arrowok="t"/>
              </v:shape>
            </v:group>
            <v:group style="position:absolute;left:1803;top:254;width:2;height:80" coordorigin="1803,254" coordsize="2,80">
              <v:shape style="position:absolute;left:1803;top:254;width:2;height:80" coordorigin="1803,254" coordsize="1,80" path="m1803,334l1803,254e" filled="false" stroked="true" strokeweight=".748pt" strokecolor="#939598">
                <v:path arrowok="t"/>
              </v:shape>
            </v:group>
            <v:group style="position:absolute;left:1763;top:254;width:2;height:80" coordorigin="1763,254" coordsize="2,80">
              <v:shape style="position:absolute;left:1763;top:254;width:2;height:80" coordorigin="1763,254" coordsize="1,80" path="m1763,334l1763,254e" filled="false" stroked="true" strokeweight=".748pt" strokecolor="#939598">
                <v:path arrowok="t"/>
              </v:shape>
            </v:group>
            <v:group style="position:absolute;left:1723;top:254;width:2;height:80" coordorigin="1723,254" coordsize="2,80">
              <v:shape style="position:absolute;left:1723;top:254;width:2;height:80" coordorigin="1723,254" coordsize="0,80" path="m1723,334l1723,254e" filled="false" stroked="true" strokeweight=".748pt" strokecolor="#939598">
                <v:path arrowok="t"/>
              </v:shape>
            </v:group>
            <v:group style="position:absolute;left:1683;top:254;width:2;height:80" coordorigin="1683,254" coordsize="2,80">
              <v:shape style="position:absolute;left:1683;top:254;width:2;height:80" coordorigin="1683,254" coordsize="0,80" path="m1683,334l1683,254e" filled="false" stroked="true" strokeweight=".748pt" strokecolor="#939598">
                <v:path arrowok="t"/>
              </v:shape>
            </v:group>
            <v:group style="position:absolute;left:1642;top:254;width:2;height:80" coordorigin="1642,254" coordsize="2,80">
              <v:shape style="position:absolute;left:1642;top:254;width:2;height:80" coordorigin="1642,254" coordsize="0,80" path="m1642,334l1642,254e" filled="false" stroked="true" strokeweight=".748pt" strokecolor="#939598">
                <v:path arrowok="t"/>
              </v:shape>
            </v:group>
            <v:group style="position:absolute;left:1602;top:254;width:2;height:80" coordorigin="1602,254" coordsize="2,80">
              <v:shape style="position:absolute;left:1602;top:254;width:2;height:80" coordorigin="1602,254" coordsize="0,80" path="m1602,334l1602,254e" filled="false" stroked="true" strokeweight=".748pt" strokecolor="#939598">
                <v:path arrowok="t"/>
              </v:shape>
            </v:group>
            <v:group style="position:absolute;left:1562;top:254;width:2;height:80" coordorigin="1562,254" coordsize="2,80">
              <v:shape style="position:absolute;left:1562;top:254;width:2;height:80" coordorigin="1562,254" coordsize="0,80" path="m1562,334l1562,254e" filled="false" stroked="true" strokeweight=".748pt" strokecolor="#939598">
                <v:path arrowok="t"/>
              </v:shape>
            </v:group>
            <v:group style="position:absolute;left:1522;top:254;width:2;height:80" coordorigin="1522,254" coordsize="2,80">
              <v:shape style="position:absolute;left:1522;top:254;width:2;height:80" coordorigin="1522,254" coordsize="1,80" path="m1522,334l1522,254e" filled="false" stroked="true" strokeweight=".748pt" strokecolor="#939598">
                <v:path arrowok="t"/>
              </v:shape>
            </v:group>
            <v:group style="position:absolute;left:1482;top:254;width:2;height:80" coordorigin="1482,254" coordsize="2,80">
              <v:shape style="position:absolute;left:1482;top:254;width:2;height:80" coordorigin="1482,254" coordsize="0,80" path="m1482,334l1482,254e" filled="false" stroked="true" strokeweight=".748pt" strokecolor="#939598">
                <v:path arrowok="t"/>
              </v:shape>
            </v:group>
            <v:group style="position:absolute;left:1442;top:254;width:2;height:80" coordorigin="1442,254" coordsize="2,80">
              <v:shape style="position:absolute;left:1442;top:254;width:2;height:80" coordorigin="1442,254" coordsize="0,80" path="m1442,334l1442,254e" filled="false" stroked="true" strokeweight=".748pt" strokecolor="#939598">
                <v:path arrowok="t"/>
              </v:shape>
            </v:group>
            <v:group style="position:absolute;left:1402;top:254;width:2;height:80" coordorigin="1402,254" coordsize="2,80">
              <v:shape style="position:absolute;left:1402;top:254;width:2;height:80" coordorigin="1402,254" coordsize="1,80" path="m1402,334l1402,254e" filled="false" stroked="true" strokeweight=".748pt" strokecolor="#939598">
                <v:path arrowok="t"/>
              </v:shape>
            </v:group>
            <v:group style="position:absolute;left:1362;top:254;width:2;height:80" coordorigin="1362,254" coordsize="2,80">
              <v:shape style="position:absolute;left:1362;top:254;width:2;height:80" coordorigin="1362,254" coordsize="0,80" path="m1362,334l1362,254e" filled="false" stroked="true" strokeweight=".748pt" strokecolor="#939598">
                <v:path arrowok="t"/>
              </v:shape>
            </v:group>
            <v:group style="position:absolute;left:1322;top:254;width:2;height:80" coordorigin="1322,254" coordsize="2,80">
              <v:shape style="position:absolute;left:1322;top:254;width:2;height:80" coordorigin="1322,254" coordsize="0,80" path="m1322,334l1322,254e" filled="false" stroked="true" strokeweight=".748pt" strokecolor="#939598">
                <v:path arrowok="t"/>
              </v:shape>
            </v:group>
            <v:group style="position:absolute;left:1282;top:254;width:2;height:80" coordorigin="1282,254" coordsize="2,80">
              <v:shape style="position:absolute;left:1282;top:254;width:2;height:80" coordorigin="1282,254" coordsize="0,80" path="m1282,334l1282,254e" filled="false" stroked="true" strokeweight=".748pt" strokecolor="#939598">
                <v:path arrowok="t"/>
              </v:shape>
            </v:group>
            <v:group style="position:absolute;left:1242;top:254;width:2;height:80" coordorigin="1242,254" coordsize="2,80">
              <v:shape style="position:absolute;left:1242;top:254;width:2;height:80" coordorigin="1242,254" coordsize="0,80" path="m1242,334l1242,254e" filled="false" stroked="true" strokeweight=".748pt" strokecolor="#939598">
                <v:path arrowok="t"/>
              </v:shape>
            </v:group>
            <v:group style="position:absolute;left:1202;top:254;width:2;height:80" coordorigin="1202,254" coordsize="2,80">
              <v:shape style="position:absolute;left:1202;top:254;width:2;height:80" coordorigin="1202,254" coordsize="1,80" path="m1202,334l1202,254e" filled="false" stroked="true" strokeweight=".748pt" strokecolor="#939598">
                <v:path arrowok="t"/>
              </v:shape>
            </v:group>
            <v:group style="position:absolute;left:1162;top:254;width:2;height:80" coordorigin="1162,254" coordsize="2,80">
              <v:shape style="position:absolute;left:1162;top:254;width:2;height:80" coordorigin="1162,254" coordsize="0,80" path="m1162,334l1162,254e" filled="false" stroked="true" strokeweight=".748pt" strokecolor="#939598">
                <v:path arrowok="t"/>
              </v:shape>
            </v:group>
            <v:group style="position:absolute;left:1122;top:254;width:2;height:80" coordorigin="1122,254" coordsize="2,80">
              <v:shape style="position:absolute;left:1122;top:254;width:2;height:80" coordorigin="1122,254" coordsize="0,80" path="m1122,334l1122,254e" filled="false" stroked="true" strokeweight=".748pt" strokecolor="#939598">
                <v:path arrowok="t"/>
              </v:shape>
            </v:group>
            <v:group style="position:absolute;left:1082;top:254;width:2;height:80" coordorigin="1082,254" coordsize="2,80">
              <v:shape style="position:absolute;left:1082;top:254;width:2;height:80" coordorigin="1082,254" coordsize="1,80" path="m1082,334l1082,254e" filled="false" stroked="true" strokeweight=".748pt" strokecolor="#939598">
                <v:path arrowok="t"/>
              </v:shape>
            </v:group>
            <v:group style="position:absolute;left:1042;top:254;width:2;height:80" coordorigin="1042,254" coordsize="2,80">
              <v:shape style="position:absolute;left:1042;top:254;width:2;height:80" coordorigin="1042,254" coordsize="0,80" path="m1042,334l1042,254e" filled="false" stroked="true" strokeweight=".748pt" strokecolor="#939598">
                <v:path arrowok="t"/>
              </v:shape>
            </v:group>
            <v:group style="position:absolute;left:1002;top:254;width:2;height:80" coordorigin="1002,254" coordsize="2,80">
              <v:shape style="position:absolute;left:1002;top:254;width:2;height:80" coordorigin="1002,254" coordsize="0,80" path="m1002,334l1002,254e" filled="false" stroked="true" strokeweight=".748pt" strokecolor="#939598">
                <v:path arrowok="t"/>
              </v:shape>
            </v:group>
            <v:group style="position:absolute;left:961;top:254;width:2;height:80" coordorigin="961,254" coordsize="2,80">
              <v:shape style="position:absolute;left:961;top:254;width:2;height:80" coordorigin="961,254" coordsize="0,80" path="m961,334l961,254e" filled="false" stroked="true" strokeweight=".748pt" strokecolor="#939598">
                <v:path arrowok="t"/>
              </v:shape>
            </v:group>
            <v:group style="position:absolute;left:921;top:254;width:2;height:80" coordorigin="921,254" coordsize="2,80">
              <v:shape style="position:absolute;left:921;top:254;width:2;height:80" coordorigin="921,254" coordsize="0,80" path="m921,334l921,254e" filled="false" stroked="true" strokeweight=".748pt" strokecolor="#939598">
                <v:path arrowok="t"/>
              </v:shape>
            </v:group>
            <v:group style="position:absolute;left:881;top:254;width:2;height:80" coordorigin="881,254" coordsize="2,80">
              <v:shape style="position:absolute;left:881;top:254;width:2;height:80" coordorigin="881,254" coordsize="1,80" path="m881,334l881,254e" filled="false" stroked="true" strokeweight=".748pt" strokecolor="#939598">
                <v:path arrowok="t"/>
              </v:shape>
            </v:group>
            <v:group style="position:absolute;left:841;top:254;width:2;height:80" coordorigin="841,254" coordsize="2,80">
              <v:shape style="position:absolute;left:841;top:254;width:2;height:80" coordorigin="841,254" coordsize="0,80" path="m841,334l841,254e" filled="false" stroked="true" strokeweight=".748pt" strokecolor="#939598">
                <v:path arrowok="t"/>
              </v:shape>
            </v:group>
            <v:group style="position:absolute;left:801;top:254;width:2;height:80" coordorigin="801,254" coordsize="2,80">
              <v:shape style="position:absolute;left:801;top:254;width:2;height:80" coordorigin="801,254" coordsize="0,80" path="m801,334l801,254e" filled="false" stroked="true" strokeweight=".748pt" strokecolor="#939598">
                <v:path arrowok="t"/>
              </v:shape>
            </v:group>
            <v:group style="position:absolute;left:761;top:254;width:2;height:80" coordorigin="761,254" coordsize="2,80">
              <v:shape style="position:absolute;left:761;top:254;width:2;height:80" coordorigin="761,254" coordsize="1,80" path="m761,334l761,254e" filled="false" stroked="true" strokeweight=".748pt" strokecolor="#939598">
                <v:path arrowok="t"/>
              </v:shape>
            </v:group>
            <v:group style="position:absolute;left:721;top:254;width:2;height:80" coordorigin="721,254" coordsize="2,80">
              <v:shape style="position:absolute;left:721;top:254;width:2;height:80" coordorigin="721,254" coordsize="1,80" path="m721,334l721,254e" filled="false" stroked="true" strokeweight=".748pt" strokecolor="#939598">
                <v:path arrowok="t"/>
              </v:shape>
            </v:group>
            <v:group style="position:absolute;left:681;top:254;width:2;height:80" coordorigin="681,254" coordsize="2,80">
              <v:shape style="position:absolute;left:681;top:254;width:2;height:80" coordorigin="681,254" coordsize="1,80" path="m681,334l681,254e" filled="false" stroked="true" strokeweight=".748pt" strokecolor="#939598">
                <v:path arrowok="t"/>
              </v:shape>
            </v:group>
            <v:group style="position:absolute;left:641;top:254;width:2;height:80" coordorigin="641,254" coordsize="2,80">
              <v:shape style="position:absolute;left:641;top:254;width:2;height:80" coordorigin="641,254" coordsize="1,80" path="m641,334l641,254e" filled="false" stroked="true" strokeweight=".748pt" strokecolor="#939598">
                <v:path arrowok="t"/>
              </v:shape>
            </v:group>
            <v:group style="position:absolute;left:601;top:254;width:2;height:80" coordorigin="601,254" coordsize="2,80">
              <v:shape style="position:absolute;left:601;top:254;width:2;height:80" coordorigin="601,254" coordsize="1,80" path="m601,334l601,254e" filled="false" stroked="true" strokeweight=".748pt" strokecolor="#939598">
                <v:path arrowok="t"/>
              </v:shape>
            </v:group>
            <v:group style="position:absolute;left:561;top:254;width:2;height:80" coordorigin="561,254" coordsize="2,80">
              <v:shape style="position:absolute;left:561;top:254;width:2;height:80" coordorigin="561,254" coordsize="0,80" path="m561,334l561,254e" filled="false" stroked="true" strokeweight=".748pt" strokecolor="#939598">
                <v:path arrowok="t"/>
              </v:shape>
            </v:group>
            <v:group style="position:absolute;left:521;top:254;width:2;height:80" coordorigin="521,254" coordsize="2,80">
              <v:shape style="position:absolute;left:521;top:254;width:2;height:80" coordorigin="521,254" coordsize="1,80" path="m521,334l521,254e" filled="false" stroked="true" strokeweight=".748pt" strokecolor="#939598">
                <v:path arrowok="t"/>
              </v:shape>
            </v:group>
            <v:group style="position:absolute;left:481;top:254;width:2;height:80" coordorigin="481,254" coordsize="2,80">
              <v:shape style="position:absolute;left:481;top:254;width:2;height:80" coordorigin="481,254" coordsize="0,80" path="m481,334l481,254e" filled="false" stroked="true" strokeweight=".748pt" strokecolor="#939598">
                <v:path arrowok="t"/>
              </v:shape>
            </v:group>
            <v:group style="position:absolute;left:441;top:254;width:2;height:80" coordorigin="441,254" coordsize="2,80">
              <v:shape style="position:absolute;left:441;top:254;width:2;height:80" coordorigin="441,254" coordsize="0,80" path="m441,334l441,254e" filled="false" stroked="true" strokeweight=".748pt" strokecolor="#939598">
                <v:path arrowok="t"/>
              </v:shape>
            </v:group>
            <v:group style="position:absolute;left:401;top:254;width:2;height:80" coordorigin="401,254" coordsize="2,80">
              <v:shape style="position:absolute;left:401;top:254;width:2;height:80" coordorigin="401,254" coordsize="0,80" path="m401,334l401,254e" filled="false" stroked="true" strokeweight=".748pt" strokecolor="#939598">
                <v:path arrowok="t"/>
              </v:shape>
            </v:group>
            <v:group style="position:absolute;left:361;top:254;width:2;height:80" coordorigin="361,254" coordsize="2,80">
              <v:shape style="position:absolute;left:361;top:254;width:2;height:80" coordorigin="361,254" coordsize="0,80" path="m361,334l361,254e" filled="false" stroked="true" strokeweight=".748pt" strokecolor="#939598">
                <v:path arrowok="t"/>
              </v:shape>
            </v:group>
            <v:group style="position:absolute;left:320;top:254;width:2;height:80" coordorigin="320,254" coordsize="2,80">
              <v:shape style="position:absolute;left:320;top:254;width:2;height:80" coordorigin="320,254" coordsize="1,80" path="m320,334l320,254e" filled="false" stroked="true" strokeweight=".748pt" strokecolor="#939598">
                <v:path arrowok="t"/>
              </v:shape>
            </v:group>
            <v:group style="position:absolute;left:280;top:254;width:2;height:80" coordorigin="280,254" coordsize="2,80">
              <v:shape style="position:absolute;left:280;top:254;width:2;height:80" coordorigin="280,254" coordsize="0,80" path="m280,334l280,254e" filled="false" stroked="true" strokeweight=".748pt" strokecolor="#939598">
                <v:path arrowok="t"/>
              </v:shape>
            </v:group>
            <v:group style="position:absolute;left:240;top:254;width:2;height:80" coordorigin="240,254" coordsize="2,80">
              <v:shape style="position:absolute;left:240;top:254;width:2;height:80" coordorigin="240,254" coordsize="0,80" path="m240,334l240,254e" filled="false" stroked="true" strokeweight=".748pt" strokecolor="#939598">
                <v:path arrowok="t"/>
              </v:shape>
            </v:group>
            <v:group style="position:absolute;left:200;top:254;width:2;height:80" coordorigin="200,254" coordsize="2,80">
              <v:shape style="position:absolute;left:200;top:254;width:2;height:80" coordorigin="200,254" coordsize="0,80" path="m200,334l200,254e" filled="false" stroked="true" strokeweight=".748pt" strokecolor="#939598">
                <v:path arrowok="t"/>
              </v:shape>
            </v:group>
            <v:group style="position:absolute;left:160;top:254;width:2;height:80" coordorigin="160,254" coordsize="2,80">
              <v:shape style="position:absolute;left:160;top:254;width:2;height:80" coordorigin="160,254" coordsize="0,80" path="m160,334l160,254e" filled="false" stroked="true" strokeweight=".748pt" strokecolor="#939598">
                <v:path arrowok="t"/>
              </v:shape>
            </v:group>
            <v:group style="position:absolute;left:120;top:254;width:2;height:80" coordorigin="120,254" coordsize="2,80">
              <v:shape style="position:absolute;left:120;top:254;width:2;height:80" coordorigin="120,254" coordsize="0,80" path="m120,334l120,254e" filled="false" stroked="true" strokeweight=".748pt" strokecolor="#939598">
                <v:path arrowok="t"/>
              </v:shape>
            </v:group>
            <v:group style="position:absolute;left:80;top:254;width:2;height:80" coordorigin="80,254" coordsize="2,80">
              <v:shape style="position:absolute;left:80;top:254;width:2;height:80" coordorigin="80,254" coordsize="0,80" path="m80,334l80,254e" filled="false" stroked="true" strokeweight=".748pt" strokecolor="#939598">
                <v:path arrowok="t"/>
              </v:shape>
            </v:group>
            <v:group style="position:absolute;left:40;top:254;width:2;height:80" coordorigin="40,254" coordsize="2,80">
              <v:shape style="position:absolute;left:40;top:254;width:2;height:80" coordorigin="40,254" coordsize="0,80" path="m40,334l40,254e" filled="false" stroked="true" strokeweight=".748pt" strokecolor="#939598">
                <v:path arrowok="t"/>
              </v:shape>
            </v:group>
            <v:group style="position:absolute;left:0;top:286;width:2;height:49" coordorigin="0,286" coordsize="2,49">
              <v:shape style="position:absolute;left:0;top:286;width:2;height:49" coordorigin="0,286" coordsize="0,49" path="m0,335l0,287e" filled="false" stroked="true" strokeweight=".748pt" strokecolor="#939598">
                <v:path arrowok="t"/>
              </v:shape>
            </v:group>
            <w10:wrap type="none"/>
          </v:group>
        </w:pict>
      </w:r>
      <w:r>
        <w:rPr>
          <w:color w:val="939598"/>
          <w:u w:val="none"/>
        </w:rPr>
      </w:r>
      <w:r>
        <w:rPr>
          <w:color w:val="939598"/>
          <w:u w:val="thick" w:color="939598"/>
        </w:rPr>
        <w:t> </w:t>
      </w:r>
      <w:r>
        <w:rPr>
          <w:color w:val="939598"/>
          <w:u w:val="none"/>
        </w:rPr>
        <w:tab/>
      </w:r>
      <w:r>
        <w:rPr>
          <w:color w:val="939598"/>
          <w:spacing w:val="-27"/>
          <w:u w:val="none"/>
        </w:rPr>
        <w:t>43</w:t>
      </w:r>
      <w:r>
        <w:rPr>
          <w:color w:val="939598"/>
          <w:spacing w:val="-8"/>
          <w:u w:val="none"/>
        </w:rPr>
        <w:t> </w:t>
      </w:r>
      <w:r>
        <w:rPr>
          <w:color w:val="939598"/>
          <w:u w:val="thick" w:color="939598"/>
        </w:rPr>
        <w:t> </w:t>
      </w:r>
      <w:r>
        <w:rPr>
          <w:color w:val="939598"/>
          <w:u w:val="none"/>
        </w:rPr>
      </w:r>
      <w:r>
        <w:rPr>
          <w:u w:val="none"/>
        </w:rPr>
      </w:r>
    </w:p>
    <w:p>
      <w:pPr>
        <w:spacing w:after="0" w:line="240" w:lineRule="auto"/>
        <w:jc w:val="left"/>
        <w:sectPr>
          <w:type w:val="continuous"/>
          <w:pgSz w:w="11910" w:h="16840"/>
          <w:pgMar w:top="1180" w:bottom="28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Heading2"/>
        <w:spacing w:line="240" w:lineRule="auto" w:before="160"/>
        <w:ind w:left="942" w:right="988"/>
        <w:jc w:val="left"/>
      </w:pPr>
      <w:r>
        <w:rPr/>
        <w:pict>
          <v:group style="position:absolute;margin-left:.0004pt;margin-top:-93.242889pt;width:594.950pt;height:4.850pt;mso-position-horizontal-relative:page;mso-position-vertical-relative:paragraph;z-index:6112" coordorigin="0,-1865" coordsize="11899,97">
            <v:group style="position:absolute;left:11891;top:-1857;width:2;height:80" coordorigin="11891,-1857" coordsize="2,80">
              <v:shape style="position:absolute;left:11891;top:-1857;width:2;height:80" coordorigin="11891,-1857" coordsize="0,80" path="m11891,-1777l11891,-1857e" filled="false" stroked="true" strokeweight=".748pt" strokecolor="#939598">
                <v:path arrowok="t"/>
              </v:shape>
            </v:group>
            <v:group style="position:absolute;left:11851;top:-1857;width:2;height:80" coordorigin="11851,-1857" coordsize="2,80">
              <v:shape style="position:absolute;left:11851;top:-1857;width:2;height:80" coordorigin="11851,-1857" coordsize="0,80" path="m11851,-1777l11851,-1857e" filled="false" stroked="true" strokeweight=".748pt" strokecolor="#939598">
                <v:path arrowok="t"/>
              </v:shape>
            </v:group>
            <v:group style="position:absolute;left:11811;top:-1857;width:2;height:80" coordorigin="11811,-1857" coordsize="2,80">
              <v:shape style="position:absolute;left:11811;top:-1857;width:2;height:80" coordorigin="11811,-1857" coordsize="0,80" path="m11811,-1777l11811,-1857e" filled="false" stroked="true" strokeweight=".748pt" strokecolor="#939598">
                <v:path arrowok="t"/>
              </v:shape>
            </v:group>
            <v:group style="position:absolute;left:11771;top:-1857;width:2;height:80" coordorigin="11771,-1857" coordsize="2,80">
              <v:shape style="position:absolute;left:11771;top:-1857;width:2;height:80" coordorigin="11771,-1857" coordsize="0,80" path="m11771,-1777l11771,-1857e" filled="false" stroked="true" strokeweight=".748pt" strokecolor="#939598">
                <v:path arrowok="t"/>
              </v:shape>
            </v:group>
            <v:group style="position:absolute;left:11731;top:-1857;width:2;height:80" coordorigin="11731,-1857" coordsize="2,80">
              <v:shape style="position:absolute;left:11731;top:-1857;width:2;height:80" coordorigin="11731,-1857" coordsize="1,80" path="m11731,-1777l11731,-1857e" filled="false" stroked="true" strokeweight=".748pt" strokecolor="#939598">
                <v:path arrowok="t"/>
              </v:shape>
            </v:group>
            <v:group style="position:absolute;left:11691;top:-1857;width:2;height:80" coordorigin="11691,-1857" coordsize="2,80">
              <v:shape style="position:absolute;left:11691;top:-1857;width:2;height:80" coordorigin="11691,-1857" coordsize="0,80" path="m11691,-1777l11691,-1857e" filled="false" stroked="true" strokeweight=".748pt" strokecolor="#939598">
                <v:path arrowok="t"/>
              </v:shape>
            </v:group>
            <v:group style="position:absolute;left:11651;top:-1857;width:2;height:80" coordorigin="11651,-1857" coordsize="2,80">
              <v:shape style="position:absolute;left:11651;top:-1857;width:2;height:80" coordorigin="11651,-1857" coordsize="0,80" path="m11651,-1777l11651,-1857e" filled="false" stroked="true" strokeweight=".748pt" strokecolor="#939598">
                <v:path arrowok="t"/>
              </v:shape>
            </v:group>
            <v:group style="position:absolute;left:11611;top:-1857;width:2;height:80" coordorigin="11611,-1857" coordsize="2,80">
              <v:shape style="position:absolute;left:11611;top:-1857;width:2;height:80" coordorigin="11611,-1857" coordsize="0,80" path="m11611,-1777l11611,-1857e" filled="false" stroked="true" strokeweight=".748pt" strokecolor="#939598">
                <v:path arrowok="t"/>
              </v:shape>
            </v:group>
            <v:group style="position:absolute;left:11571;top:-1857;width:2;height:80" coordorigin="11571,-1857" coordsize="2,80">
              <v:shape style="position:absolute;left:11571;top:-1857;width:2;height:80" coordorigin="11571,-1857" coordsize="0,80" path="m11571,-1777l11571,-1857e" filled="false" stroked="true" strokeweight=".748pt" strokecolor="#939598">
                <v:path arrowok="t"/>
              </v:shape>
            </v:group>
            <v:group style="position:absolute;left:11531;top:-1857;width:2;height:80" coordorigin="11531,-1857" coordsize="2,80">
              <v:shape style="position:absolute;left:11531;top:-1857;width:2;height:80" coordorigin="11531,-1857" coordsize="1,80" path="m11531,-1777l11531,-1857e" filled="false" stroked="true" strokeweight=".748pt" strokecolor="#939598">
                <v:path arrowok="t"/>
              </v:shape>
            </v:group>
            <v:group style="position:absolute;left:11491;top:-1857;width:2;height:80" coordorigin="11491,-1857" coordsize="2,80">
              <v:shape style="position:absolute;left:11491;top:-1857;width:2;height:80" coordorigin="11491,-1857" coordsize="0,80" path="m11491,-1777l11491,-1857e" filled="false" stroked="true" strokeweight=".748pt" strokecolor="#939598">
                <v:path arrowok="t"/>
              </v:shape>
            </v:group>
            <v:group style="position:absolute;left:11451;top:-1857;width:2;height:80" coordorigin="11451,-1857" coordsize="2,80">
              <v:shape style="position:absolute;left:11451;top:-1857;width:2;height:80" coordorigin="11451,-1857" coordsize="0,80" path="m11451,-1777l11451,-1857e" filled="false" stroked="true" strokeweight=".748pt" strokecolor="#939598">
                <v:path arrowok="t"/>
              </v:shape>
            </v:group>
            <v:group style="position:absolute;left:11411;top:-1857;width:2;height:80" coordorigin="11411,-1857" coordsize="2,80">
              <v:shape style="position:absolute;left:11411;top:-1857;width:2;height:80" coordorigin="11411,-1857" coordsize="0,80" path="m11411,-1777l11411,-1857e" filled="false" stroked="true" strokeweight=".748pt" strokecolor="#939598">
                <v:path arrowok="t"/>
              </v:shape>
            </v:group>
            <v:group style="position:absolute;left:11371;top:-1857;width:2;height:80" coordorigin="11371,-1857" coordsize="2,80">
              <v:shape style="position:absolute;left:11371;top:-1857;width:2;height:80" coordorigin="11371,-1857" coordsize="0,80" path="m11371,-1777l11371,-1857e" filled="false" stroked="true" strokeweight=".748pt" strokecolor="#939598">
                <v:path arrowok="t"/>
              </v:shape>
            </v:group>
            <v:group style="position:absolute;left:11331;top:-1857;width:2;height:80" coordorigin="11331,-1857" coordsize="2,80">
              <v:shape style="position:absolute;left:11331;top:-1857;width:2;height:80" coordorigin="11331,-1857" coordsize="0,80" path="m11331,-1777l11331,-1857e" filled="false" stroked="true" strokeweight=".748pt" strokecolor="#939598">
                <v:path arrowok="t"/>
              </v:shape>
            </v:group>
            <v:group style="position:absolute;left:11291;top:-1857;width:2;height:80" coordorigin="11291,-1857" coordsize="2,80">
              <v:shape style="position:absolute;left:11291;top:-1857;width:2;height:80" coordorigin="11291,-1857" coordsize="0,80" path="m11291,-1777l11291,-1857e" filled="false" stroked="true" strokeweight=".748pt" strokecolor="#939598">
                <v:path arrowok="t"/>
              </v:shape>
            </v:group>
            <v:group style="position:absolute;left:11251;top:-1857;width:2;height:80" coordorigin="11251,-1857" coordsize="2,80">
              <v:shape style="position:absolute;left:11251;top:-1857;width:2;height:80" coordorigin="11251,-1857" coordsize="0,80" path="m11251,-1777l11251,-1857e" filled="false" stroked="true" strokeweight=".748pt" strokecolor="#939598">
                <v:path arrowok="t"/>
              </v:shape>
            </v:group>
            <v:group style="position:absolute;left:11210;top:-1857;width:2;height:80" coordorigin="11210,-1857" coordsize="2,80">
              <v:shape style="position:absolute;left:11210;top:-1857;width:2;height:80" coordorigin="11210,-1857" coordsize="0,80" path="m11211,-1777l11210,-1857e" filled="false" stroked="true" strokeweight=".748pt" strokecolor="#939598">
                <v:path arrowok="t"/>
              </v:shape>
            </v:group>
            <v:group style="position:absolute;left:11170;top:-1857;width:2;height:80" coordorigin="11170,-1857" coordsize="2,80">
              <v:shape style="position:absolute;left:11170;top:-1857;width:2;height:80" coordorigin="11170,-1857" coordsize="0,80" path="m11170,-1777l11170,-1857e" filled="false" stroked="true" strokeweight=".748pt" strokecolor="#939598">
                <v:path arrowok="t"/>
              </v:shape>
            </v:group>
            <v:group style="position:absolute;left:11130;top:-1857;width:2;height:80" coordorigin="11130,-1857" coordsize="2,80">
              <v:shape style="position:absolute;left:11130;top:-1857;width:2;height:80" coordorigin="11130,-1857" coordsize="0,80" path="m11130,-1777l11130,-1857e" filled="false" stroked="true" strokeweight=".748pt" strokecolor="#939598">
                <v:path arrowok="t"/>
              </v:shape>
            </v:group>
            <v:group style="position:absolute;left:11090;top:-1857;width:2;height:80" coordorigin="11090,-1857" coordsize="2,80">
              <v:shape style="position:absolute;left:11090;top:-1857;width:2;height:80" coordorigin="11090,-1857" coordsize="0,80" path="m11090,-1777l11090,-1857e" filled="false" stroked="true" strokeweight=".748pt" strokecolor="#939598">
                <v:path arrowok="t"/>
              </v:shape>
            </v:group>
            <v:group style="position:absolute;left:11050;top:-1857;width:2;height:80" coordorigin="11050,-1857" coordsize="2,80">
              <v:shape style="position:absolute;left:11050;top:-1857;width:2;height:80" coordorigin="11050,-1857" coordsize="0,80" path="m11050,-1777l11050,-1857e" filled="false" stroked="true" strokeweight=".748pt" strokecolor="#939598">
                <v:path arrowok="t"/>
              </v:shape>
            </v:group>
            <v:group style="position:absolute;left:11010;top:-1857;width:2;height:80" coordorigin="11010,-1857" coordsize="2,80">
              <v:shape style="position:absolute;left:11010;top:-1857;width:2;height:80" coordorigin="11010,-1857" coordsize="1,80" path="m11010,-1777l11010,-1857e" filled="false" stroked="true" strokeweight=".748pt" strokecolor="#939598">
                <v:path arrowok="t"/>
              </v:shape>
            </v:group>
            <v:group style="position:absolute;left:10970;top:-1857;width:2;height:80" coordorigin="10970,-1857" coordsize="2,80">
              <v:shape style="position:absolute;left:10970;top:-1857;width:2;height:80" coordorigin="10970,-1857" coordsize="0,80" path="m10970,-1777l10970,-1857e" filled="false" stroked="true" strokeweight=".748pt" strokecolor="#939598">
                <v:path arrowok="t"/>
              </v:shape>
            </v:group>
            <v:group style="position:absolute;left:10930;top:-1857;width:2;height:80" coordorigin="10930,-1857" coordsize="2,80">
              <v:shape style="position:absolute;left:10930;top:-1857;width:2;height:80" coordorigin="10930,-1857" coordsize="0,80" path="m10930,-1777l10930,-1857e" filled="false" stroked="true" strokeweight=".748pt" strokecolor="#939598">
                <v:path arrowok="t"/>
              </v:shape>
            </v:group>
            <v:group style="position:absolute;left:10890;top:-1857;width:2;height:80" coordorigin="10890,-1857" coordsize="2,80">
              <v:shape style="position:absolute;left:10890;top:-1857;width:2;height:80" coordorigin="10890,-1857" coordsize="0,80" path="m10890,-1777l10890,-1857e" filled="false" stroked="true" strokeweight=".748pt" strokecolor="#939598">
                <v:path arrowok="t"/>
              </v:shape>
            </v:group>
            <v:group style="position:absolute;left:10850;top:-1857;width:2;height:80" coordorigin="10850,-1857" coordsize="2,80">
              <v:shape style="position:absolute;left:10850;top:-1857;width:2;height:80" coordorigin="10850,-1857" coordsize="1,80" path="m10850,-1777l10850,-1857e" filled="false" stroked="true" strokeweight=".748pt" strokecolor="#939598">
                <v:path arrowok="t"/>
              </v:shape>
            </v:group>
            <v:group style="position:absolute;left:10810;top:-1857;width:2;height:80" coordorigin="10810,-1857" coordsize="2,80">
              <v:shape style="position:absolute;left:10810;top:-1857;width:2;height:80" coordorigin="10810,-1857" coordsize="0,80" path="m10810,-1777l10810,-1857e" filled="false" stroked="true" strokeweight=".748pt" strokecolor="#939598">
                <v:path arrowok="t"/>
              </v:shape>
            </v:group>
            <v:group style="position:absolute;left:10770;top:-1857;width:2;height:80" coordorigin="10770,-1857" coordsize="2,80">
              <v:shape style="position:absolute;left:10770;top:-1857;width:2;height:80" coordorigin="10770,-1857" coordsize="0,80" path="m10770,-1777l10770,-1857e" filled="false" stroked="true" strokeweight=".748pt" strokecolor="#939598">
                <v:path arrowok="t"/>
              </v:shape>
            </v:group>
            <v:group style="position:absolute;left:10730;top:-1857;width:2;height:80" coordorigin="10730,-1857" coordsize="2,80">
              <v:shape style="position:absolute;left:10730;top:-1857;width:2;height:80" coordorigin="10730,-1857" coordsize="0,80" path="m10730,-1777l10730,-1857e" filled="false" stroked="true" strokeweight=".748pt" strokecolor="#939598">
                <v:path arrowok="t"/>
              </v:shape>
            </v:group>
            <v:group style="position:absolute;left:10690;top:-1857;width:2;height:80" coordorigin="10690,-1857" coordsize="2,80">
              <v:shape style="position:absolute;left:10690;top:-1857;width:2;height:80" coordorigin="10690,-1857" coordsize="0,80" path="m10690,-1777l10690,-1857e" filled="false" stroked="true" strokeweight=".748pt" strokecolor="#939598">
                <v:path arrowok="t"/>
              </v:shape>
            </v:group>
            <v:group style="position:absolute;left:10650;top:-1857;width:2;height:80" coordorigin="10650,-1857" coordsize="2,80">
              <v:shape style="position:absolute;left:10650;top:-1857;width:2;height:80" coordorigin="10650,-1857" coordsize="0,80" path="m10650,-1777l10650,-1857e" filled="false" stroked="true" strokeweight=".748pt" strokecolor="#939598">
                <v:path arrowok="t"/>
              </v:shape>
            </v:group>
            <v:group style="position:absolute;left:10610;top:-1857;width:2;height:80" coordorigin="10610,-1857" coordsize="2,80">
              <v:shape style="position:absolute;left:10610;top:-1857;width:2;height:80" coordorigin="10610,-1857" coordsize="0,80" path="m10610,-1777l10610,-1857e" filled="false" stroked="true" strokeweight=".748pt" strokecolor="#939598">
                <v:path arrowok="t"/>
              </v:shape>
            </v:group>
            <v:group style="position:absolute;left:10570;top:-1857;width:2;height:80" coordorigin="10570,-1857" coordsize="2,80">
              <v:shape style="position:absolute;left:10570;top:-1857;width:2;height:80" coordorigin="10570,-1857" coordsize="0,80" path="m10570,-1777l10570,-1857e" filled="false" stroked="true" strokeweight=".748pt" strokecolor="#939598">
                <v:path arrowok="t"/>
              </v:shape>
            </v:group>
            <v:group style="position:absolute;left:10530;top:-1857;width:2;height:80" coordorigin="10530,-1857" coordsize="2,80">
              <v:shape style="position:absolute;left:10530;top:-1857;width:2;height:80" coordorigin="10530,-1857" coordsize="0,80" path="m10530,-1777l10530,-1857e" filled="false" stroked="true" strokeweight=".748pt" strokecolor="#939598">
                <v:path arrowok="t"/>
              </v:shape>
            </v:group>
            <v:group style="position:absolute;left:10490;top:-1857;width:2;height:80" coordorigin="10490,-1857" coordsize="2,80">
              <v:shape style="position:absolute;left:10490;top:-1857;width:2;height:80" coordorigin="10490,-1857" coordsize="0,80" path="m10490,-1777l10490,-1857e" filled="false" stroked="true" strokeweight=".748pt" strokecolor="#939598">
                <v:path arrowok="t"/>
              </v:shape>
            </v:group>
            <v:group style="position:absolute;left:10450;top:-1857;width:2;height:80" coordorigin="10450,-1857" coordsize="2,80">
              <v:shape style="position:absolute;left:10450;top:-1857;width:2;height:80" coordorigin="10450,-1857" coordsize="0,80" path="m10450,-1777l10450,-1857e" filled="false" stroked="true" strokeweight=".748pt" strokecolor="#939598">
                <v:path arrowok="t"/>
              </v:shape>
            </v:group>
            <v:group style="position:absolute;left:10410;top:-1857;width:2;height:80" coordorigin="10410,-1857" coordsize="2,80">
              <v:shape style="position:absolute;left:10410;top:-1857;width:2;height:80" coordorigin="10410,-1857" coordsize="0,80" path="m10410,-1777l10410,-1857e" filled="false" stroked="true" strokeweight=".748pt" strokecolor="#939598">
                <v:path arrowok="t"/>
              </v:shape>
            </v:group>
            <v:group style="position:absolute;left:10370;top:-1857;width:2;height:80" coordorigin="10370,-1857" coordsize="2,80">
              <v:shape style="position:absolute;left:10370;top:-1857;width:2;height:80" coordorigin="10370,-1857" coordsize="0,80" path="m10370,-1777l10370,-1857e" filled="false" stroked="true" strokeweight=".748pt" strokecolor="#939598">
                <v:path arrowok="t"/>
              </v:shape>
            </v:group>
            <v:group style="position:absolute;left:10330;top:-1857;width:2;height:80" coordorigin="10330,-1857" coordsize="2,80">
              <v:shape style="position:absolute;left:10330;top:-1857;width:2;height:80" coordorigin="10330,-1857" coordsize="0,80" path="m10330,-1777l10330,-1857e" filled="false" stroked="true" strokeweight=".748pt" strokecolor="#939598">
                <v:path arrowok="t"/>
              </v:shape>
            </v:group>
            <v:group style="position:absolute;left:10290;top:-1857;width:2;height:80" coordorigin="10290,-1857" coordsize="2,80">
              <v:shape style="position:absolute;left:10290;top:-1857;width:2;height:80" coordorigin="10290,-1857" coordsize="0,80" path="m10290,-1777l10290,-1857e" filled="false" stroked="true" strokeweight=".748pt" strokecolor="#939598">
                <v:path arrowok="t"/>
              </v:shape>
            </v:group>
            <v:group style="position:absolute;left:10250;top:-1857;width:2;height:80" coordorigin="10250,-1857" coordsize="2,80">
              <v:shape style="position:absolute;left:10250;top:-1857;width:2;height:80" coordorigin="10250,-1857" coordsize="1,80" path="m10250,-1777l10250,-1857e" filled="false" stroked="true" strokeweight=".748pt" strokecolor="#939598">
                <v:path arrowok="t"/>
              </v:shape>
            </v:group>
            <v:group style="position:absolute;left:10210;top:-1857;width:2;height:80" coordorigin="10210,-1857" coordsize="2,80">
              <v:shape style="position:absolute;left:10210;top:-1857;width:2;height:80" coordorigin="10210,-1857" coordsize="0,80" path="m10210,-1777l10210,-1857e" filled="false" stroked="true" strokeweight=".748pt" strokecolor="#939598">
                <v:path arrowok="t"/>
              </v:shape>
            </v:group>
            <v:group style="position:absolute;left:10170;top:-1857;width:2;height:80" coordorigin="10170,-1857" coordsize="2,80">
              <v:shape style="position:absolute;left:10170;top:-1857;width:2;height:80" coordorigin="10170,-1857" coordsize="0,80" path="m10170,-1777l10170,-1857e" filled="false" stroked="true" strokeweight=".748pt" strokecolor="#939598">
                <v:path arrowok="t"/>
              </v:shape>
            </v:group>
            <v:group style="position:absolute;left:10130;top:-1857;width:2;height:80" coordorigin="10130,-1857" coordsize="2,80">
              <v:shape style="position:absolute;left:10130;top:-1857;width:2;height:80" coordorigin="10130,-1857" coordsize="0,80" path="m10130,-1777l10130,-1857e" filled="false" stroked="true" strokeweight=".748pt" strokecolor="#939598">
                <v:path arrowok="t"/>
              </v:shape>
            </v:group>
            <v:group style="position:absolute;left:10090;top:-1857;width:2;height:80" coordorigin="10090,-1857" coordsize="2,80">
              <v:shape style="position:absolute;left:10090;top:-1857;width:2;height:80" coordorigin="10090,-1857" coordsize="1,80" path="m10090,-1777l10090,-1857e" filled="false" stroked="true" strokeweight=".748pt" strokecolor="#939598">
                <v:path arrowok="t"/>
              </v:shape>
            </v:group>
            <v:group style="position:absolute;left:10050;top:-1857;width:2;height:80" coordorigin="10050,-1857" coordsize="2,80">
              <v:shape style="position:absolute;left:10050;top:-1857;width:2;height:80" coordorigin="10050,-1857" coordsize="0,80" path="m10050,-1777l10050,-1857e" filled="false" stroked="true" strokeweight=".748pt" strokecolor="#939598">
                <v:path arrowok="t"/>
              </v:shape>
            </v:group>
            <v:group style="position:absolute;left:10010;top:-1857;width:2;height:80" coordorigin="10010,-1857" coordsize="2,80">
              <v:shape style="position:absolute;left:10010;top:-1857;width:2;height:80" coordorigin="10010,-1857" coordsize="0,80" path="m10010,-1777l10010,-1857e" filled="false" stroked="true" strokeweight=".748pt" strokecolor="#939598">
                <v:path arrowok="t"/>
              </v:shape>
            </v:group>
            <v:group style="position:absolute;left:9970;top:-1857;width:2;height:80" coordorigin="9970,-1857" coordsize="2,80">
              <v:shape style="position:absolute;left:9970;top:-1857;width:2;height:80" coordorigin="9970,-1857" coordsize="1,80" path="m9970,-1777l9970,-1857e" filled="false" stroked="true" strokeweight=".748pt" strokecolor="#939598">
                <v:path arrowok="t"/>
              </v:shape>
            </v:group>
            <v:group style="position:absolute;left:9930;top:-1857;width:2;height:80" coordorigin="9930,-1857" coordsize="2,80">
              <v:shape style="position:absolute;left:9930;top:-1857;width:2;height:80" coordorigin="9930,-1857" coordsize="0,80" path="m9930,-1777l9930,-1857e" filled="false" stroked="true" strokeweight=".748pt" strokecolor="#939598">
                <v:path arrowok="t"/>
              </v:shape>
            </v:group>
            <v:group style="position:absolute;left:9890;top:-1857;width:2;height:80" coordorigin="9890,-1857" coordsize="2,80">
              <v:shape style="position:absolute;left:9890;top:-1857;width:2;height:80" coordorigin="9890,-1857" coordsize="0,80" path="m9890,-1777l9890,-1857e" filled="false" stroked="true" strokeweight=".748pt" strokecolor="#939598">
                <v:path arrowok="t"/>
              </v:shape>
            </v:group>
            <v:group style="position:absolute;left:9850;top:-1857;width:2;height:80" coordorigin="9850,-1857" coordsize="2,80">
              <v:shape style="position:absolute;left:9850;top:-1857;width:2;height:80" coordorigin="9850,-1857" coordsize="0,80" path="m9850,-1777l9850,-1857e" filled="false" stroked="true" strokeweight=".748pt" strokecolor="#939598">
                <v:path arrowok="t"/>
              </v:shape>
            </v:group>
            <v:group style="position:absolute;left:9810;top:-1857;width:2;height:80" coordorigin="9810,-1857" coordsize="2,80">
              <v:shape style="position:absolute;left:9810;top:-1857;width:2;height:80" coordorigin="9810,-1857" coordsize="0,80" path="m9810,-1777l9810,-1857e" filled="false" stroked="true" strokeweight=".748pt" strokecolor="#939598">
                <v:path arrowok="t"/>
              </v:shape>
            </v:group>
            <v:group style="position:absolute;left:9770;top:-1857;width:2;height:80" coordorigin="9770,-1857" coordsize="2,80">
              <v:shape style="position:absolute;left:9770;top:-1857;width:2;height:80" coordorigin="9770,-1857" coordsize="0,80" path="m9770,-1777l9770,-1857e" filled="false" stroked="true" strokeweight=".748pt" strokecolor="#939598">
                <v:path arrowok="t"/>
              </v:shape>
            </v:group>
            <v:group style="position:absolute;left:9730;top:-1857;width:2;height:80" coordorigin="9730,-1857" coordsize="2,80">
              <v:shape style="position:absolute;left:9730;top:-1857;width:2;height:80" coordorigin="9730,-1857" coordsize="1,80" path="m9730,-1777l9730,-1857e" filled="false" stroked="true" strokeweight=".748pt" strokecolor="#939598">
                <v:path arrowok="t"/>
              </v:shape>
            </v:group>
            <v:group style="position:absolute;left:9690;top:-1857;width:2;height:80" coordorigin="9690,-1857" coordsize="2,80">
              <v:shape style="position:absolute;left:9690;top:-1857;width:2;height:80" coordorigin="9690,-1857" coordsize="0,80" path="m9690,-1777l9690,-1857e" filled="false" stroked="true" strokeweight=".748pt" strokecolor="#939598">
                <v:path arrowok="t"/>
              </v:shape>
            </v:group>
            <v:group style="position:absolute;left:9650;top:-1857;width:2;height:80" coordorigin="9650,-1857" coordsize="2,80">
              <v:shape style="position:absolute;left:9650;top:-1857;width:2;height:80" coordorigin="9650,-1857" coordsize="0,80" path="m9650,-1777l9650,-1857e" filled="false" stroked="true" strokeweight=".748pt" strokecolor="#939598">
                <v:path arrowok="t"/>
              </v:shape>
            </v:group>
            <v:group style="position:absolute;left:9610;top:-1857;width:2;height:80" coordorigin="9610,-1857" coordsize="2,80">
              <v:shape style="position:absolute;left:9610;top:-1857;width:2;height:80" coordorigin="9610,-1857" coordsize="0,80" path="m9610,-1777l9610,-1857e" filled="false" stroked="true" strokeweight=".748pt" strokecolor="#939598">
                <v:path arrowok="t"/>
              </v:shape>
            </v:group>
            <v:group style="position:absolute;left:9570;top:-1857;width:2;height:80" coordorigin="9570,-1857" coordsize="2,80">
              <v:shape style="position:absolute;left:9570;top:-1857;width:2;height:80" coordorigin="9570,-1857" coordsize="1,80" path="m9570,-1777l9570,-1857e" filled="false" stroked="true" strokeweight=".748pt" strokecolor="#939598">
                <v:path arrowok="t"/>
              </v:shape>
            </v:group>
            <v:group style="position:absolute;left:9530;top:-1857;width:2;height:80" coordorigin="9530,-1857" coordsize="2,80">
              <v:shape style="position:absolute;left:9530;top:-1857;width:2;height:80" coordorigin="9530,-1857" coordsize="0,80" path="m9530,-1777l9530,-1857e" filled="false" stroked="true" strokeweight=".748pt" strokecolor="#939598">
                <v:path arrowok="t"/>
              </v:shape>
            </v:group>
            <v:group style="position:absolute;left:9490;top:-1857;width:2;height:80" coordorigin="9490,-1857" coordsize="2,80">
              <v:shape style="position:absolute;left:9490;top:-1857;width:2;height:80" coordorigin="9490,-1857" coordsize="0,80" path="m9490,-1777l9490,-1857e" filled="false" stroked="true" strokeweight=".748pt" strokecolor="#939598">
                <v:path arrowok="t"/>
              </v:shape>
            </v:group>
            <v:group style="position:absolute;left:9450;top:-1857;width:2;height:80" coordorigin="9450,-1857" coordsize="2,80">
              <v:shape style="position:absolute;left:9450;top:-1857;width:2;height:80" coordorigin="9450,-1857" coordsize="0,80" path="m9450,-1777l9450,-1857e" filled="false" stroked="true" strokeweight=".748pt" strokecolor="#939598">
                <v:path arrowok="t"/>
              </v:shape>
            </v:group>
            <v:group style="position:absolute;left:9410;top:-1857;width:2;height:80" coordorigin="9410,-1857" coordsize="2,80">
              <v:shape style="position:absolute;left:9410;top:-1857;width:2;height:80" coordorigin="9410,-1857" coordsize="0,80" path="m9410,-1777l9410,-1857e" filled="false" stroked="true" strokeweight=".748pt" strokecolor="#939598">
                <v:path arrowok="t"/>
              </v:shape>
            </v:group>
            <v:group style="position:absolute;left:9370;top:-1857;width:2;height:80" coordorigin="9370,-1857" coordsize="2,80">
              <v:shape style="position:absolute;left:9370;top:-1857;width:2;height:80" coordorigin="9370,-1857" coordsize="1,80" path="m9370,-1777l9370,-1857e" filled="false" stroked="true" strokeweight=".748pt" strokecolor="#939598">
                <v:path arrowok="t"/>
              </v:shape>
            </v:group>
            <v:group style="position:absolute;left:9330;top:-1857;width:2;height:80" coordorigin="9330,-1857" coordsize="2,80">
              <v:shape style="position:absolute;left:9330;top:-1857;width:2;height:80" coordorigin="9330,-1857" coordsize="0,80" path="m9330,-1777l9330,-1857e" filled="false" stroked="true" strokeweight=".748pt" strokecolor="#939598">
                <v:path arrowok="t"/>
              </v:shape>
            </v:group>
            <v:group style="position:absolute;left:9290;top:-1857;width:2;height:80" coordorigin="9290,-1857" coordsize="2,80">
              <v:shape style="position:absolute;left:9290;top:-1857;width:2;height:80" coordorigin="9290,-1857" coordsize="0,80" path="m9290,-1777l9290,-1857e" filled="false" stroked="true" strokeweight=".748pt" strokecolor="#939598">
                <v:path arrowok="t"/>
              </v:shape>
            </v:group>
            <v:group style="position:absolute;left:9250;top:-1857;width:2;height:80" coordorigin="9250,-1857" coordsize="2,80">
              <v:shape style="position:absolute;left:9250;top:-1857;width:2;height:80" coordorigin="9250,-1857" coordsize="0,80" path="m9250,-1777l9250,-1857e" filled="false" stroked="true" strokeweight=".748pt" strokecolor="#939598">
                <v:path arrowok="t"/>
              </v:shape>
            </v:group>
            <v:group style="position:absolute;left:9210;top:-1857;width:2;height:80" coordorigin="9210,-1857" coordsize="2,80">
              <v:shape style="position:absolute;left:9210;top:-1857;width:2;height:80" coordorigin="9210,-1857" coordsize="1,80" path="m9210,-1777l9210,-1857e" filled="false" stroked="true" strokeweight=".748pt" strokecolor="#939598">
                <v:path arrowok="t"/>
              </v:shape>
            </v:group>
            <v:group style="position:absolute;left:9170;top:-1857;width:2;height:80" coordorigin="9170,-1857" coordsize="2,80">
              <v:shape style="position:absolute;left:9170;top:-1857;width:2;height:80" coordorigin="9170,-1857" coordsize="0,80" path="m9170,-1777l9170,-1857e" filled="false" stroked="true" strokeweight=".748pt" strokecolor="#939598">
                <v:path arrowok="t"/>
              </v:shape>
            </v:group>
            <v:group style="position:absolute;left:9130;top:-1857;width:2;height:80" coordorigin="9130,-1857" coordsize="2,80">
              <v:shape style="position:absolute;left:9130;top:-1857;width:2;height:80" coordorigin="9130,-1857" coordsize="0,80" path="m9130,-1777l9130,-1857e" filled="false" stroked="true" strokeweight=".748pt" strokecolor="#939598">
                <v:path arrowok="t"/>
              </v:shape>
            </v:group>
            <v:group style="position:absolute;left:9090;top:-1857;width:2;height:80" coordorigin="9090,-1857" coordsize="2,80">
              <v:shape style="position:absolute;left:9090;top:-1857;width:2;height:80" coordorigin="9090,-1857" coordsize="0,80" path="m9090,-1777l9090,-1857e" filled="false" stroked="true" strokeweight=".748pt" strokecolor="#939598">
                <v:path arrowok="t"/>
              </v:shape>
            </v:group>
            <v:group style="position:absolute;left:9050;top:-1857;width:2;height:80" coordorigin="9050,-1857" coordsize="2,80">
              <v:shape style="position:absolute;left:9050;top:-1857;width:2;height:80" coordorigin="9050,-1857" coordsize="1,80" path="m9050,-1777l9050,-1857e" filled="false" stroked="true" strokeweight=".748pt" strokecolor="#939598">
                <v:path arrowok="t"/>
              </v:shape>
            </v:group>
            <v:group style="position:absolute;left:9010;top:-1857;width:2;height:80" coordorigin="9010,-1857" coordsize="2,80">
              <v:shape style="position:absolute;left:9010;top:-1857;width:2;height:80" coordorigin="9010,-1857" coordsize="0,80" path="m9010,-1777l9010,-1857e" filled="false" stroked="true" strokeweight=".748pt" strokecolor="#939598">
                <v:path arrowok="t"/>
              </v:shape>
            </v:group>
            <v:group style="position:absolute;left:8970;top:-1857;width:2;height:80" coordorigin="8970,-1857" coordsize="2,80">
              <v:shape style="position:absolute;left:8970;top:-1857;width:2;height:80" coordorigin="8970,-1857" coordsize="0,80" path="m8970,-1777l8970,-1857e" filled="false" stroked="true" strokeweight=".748pt" strokecolor="#939598">
                <v:path arrowok="t"/>
              </v:shape>
            </v:group>
            <v:group style="position:absolute;left:8930;top:-1857;width:2;height:80" coordorigin="8930,-1857" coordsize="2,80">
              <v:shape style="position:absolute;left:8930;top:-1857;width:2;height:80" coordorigin="8930,-1857" coordsize="0,80" path="m8930,-1777l8930,-1857e" filled="false" stroked="true" strokeweight=".748pt" strokecolor="#939598">
                <v:path arrowok="t"/>
              </v:shape>
            </v:group>
            <v:group style="position:absolute;left:8890;top:-1857;width:2;height:80" coordorigin="8890,-1857" coordsize="2,80">
              <v:shape style="position:absolute;left:8890;top:-1857;width:2;height:80" coordorigin="8890,-1857" coordsize="0,80" path="m8890,-1777l8890,-1857e" filled="false" stroked="true" strokeweight=".748pt" strokecolor="#939598">
                <v:path arrowok="t"/>
              </v:shape>
            </v:group>
            <v:group style="position:absolute;left:8850;top:-1857;width:2;height:80" coordorigin="8850,-1857" coordsize="2,80">
              <v:shape style="position:absolute;left:8850;top:-1857;width:2;height:80" coordorigin="8850,-1857" coordsize="1,80" path="m8850,-1777l8850,-1857e" filled="false" stroked="true" strokeweight=".748pt" strokecolor="#939598">
                <v:path arrowok="t"/>
              </v:shape>
            </v:group>
            <v:group style="position:absolute;left:8810;top:-1857;width:2;height:80" coordorigin="8810,-1857" coordsize="2,80">
              <v:shape style="position:absolute;left:8810;top:-1857;width:2;height:80" coordorigin="8810,-1857" coordsize="0,80" path="m8810,-1777l8810,-1857e" filled="false" stroked="true" strokeweight=".748pt" strokecolor="#939598">
                <v:path arrowok="t"/>
              </v:shape>
            </v:group>
            <v:group style="position:absolute;left:8770;top:-1857;width:2;height:80" coordorigin="8770,-1857" coordsize="2,80">
              <v:shape style="position:absolute;left:8770;top:-1857;width:2;height:80" coordorigin="8770,-1857" coordsize="0,80" path="m8770,-1777l8770,-1857e" filled="false" stroked="true" strokeweight=".748pt" strokecolor="#939598">
                <v:path arrowok="t"/>
              </v:shape>
            </v:group>
            <v:group style="position:absolute;left:8730;top:-1857;width:2;height:80" coordorigin="8730,-1857" coordsize="2,80">
              <v:shape style="position:absolute;left:8730;top:-1857;width:2;height:80" coordorigin="8730,-1857" coordsize="0,80" path="m8730,-1777l8730,-1857e" filled="false" stroked="true" strokeweight=".748pt" strokecolor="#939598">
                <v:path arrowok="t"/>
              </v:shape>
            </v:group>
            <v:group style="position:absolute;left:8690;top:-1857;width:2;height:80" coordorigin="8690,-1857" coordsize="2,80">
              <v:shape style="position:absolute;left:8690;top:-1857;width:2;height:80" coordorigin="8690,-1857" coordsize="1,80" path="m8690,-1777l8690,-1857e" filled="false" stroked="true" strokeweight=".748pt" strokecolor="#939598">
                <v:path arrowok="t"/>
              </v:shape>
            </v:group>
            <v:group style="position:absolute;left:8650;top:-1857;width:2;height:80" coordorigin="8650,-1857" coordsize="2,80">
              <v:shape style="position:absolute;left:8650;top:-1857;width:2;height:80" coordorigin="8650,-1857" coordsize="0,80" path="m8650,-1777l8650,-1857e" filled="false" stroked="true" strokeweight=".748pt" strokecolor="#939598">
                <v:path arrowok="t"/>
              </v:shape>
            </v:group>
            <v:group style="position:absolute;left:8610;top:-1857;width:2;height:80" coordorigin="8610,-1857" coordsize="2,80">
              <v:shape style="position:absolute;left:8610;top:-1857;width:2;height:80" coordorigin="8610,-1857" coordsize="0,80" path="m8610,-1777l8610,-1857e" filled="false" stroked="true" strokeweight=".748pt" strokecolor="#939598">
                <v:path arrowok="t"/>
              </v:shape>
            </v:group>
            <v:group style="position:absolute;left:8570;top:-1857;width:2;height:80" coordorigin="8570,-1857" coordsize="2,80">
              <v:shape style="position:absolute;left:8570;top:-1857;width:2;height:80" coordorigin="8570,-1857" coordsize="0,80" path="m8570,-1777l8570,-1857e" filled="false" stroked="true" strokeweight=".748pt" strokecolor="#939598">
                <v:path arrowok="t"/>
              </v:shape>
            </v:group>
            <v:group style="position:absolute;left:8530;top:-1857;width:2;height:80" coordorigin="8530,-1857" coordsize="2,80">
              <v:shape style="position:absolute;left:8530;top:-1857;width:2;height:80" coordorigin="8530,-1857" coordsize="0,80" path="m8530,-1777l8530,-1857e" filled="false" stroked="true" strokeweight=".748pt" strokecolor="#939598">
                <v:path arrowok="t"/>
              </v:shape>
            </v:group>
            <v:group style="position:absolute;left:8490;top:-1857;width:2;height:80" coordorigin="8490,-1857" coordsize="2,80">
              <v:shape style="position:absolute;left:8490;top:-1857;width:2;height:80" coordorigin="8490,-1857" coordsize="0,80" path="m8490,-1777l8490,-1857e" filled="false" stroked="true" strokeweight=".748pt" strokecolor="#939598">
                <v:path arrowok="t"/>
              </v:shape>
            </v:group>
            <v:group style="position:absolute;left:8450;top:-1857;width:2;height:80" coordorigin="8450,-1857" coordsize="2,80">
              <v:shape style="position:absolute;left:8450;top:-1857;width:2;height:80" coordorigin="8450,-1857" coordsize="1,80" path="m8450,-1777l8450,-1857e" filled="false" stroked="true" strokeweight=".748pt" strokecolor="#939598">
                <v:path arrowok="t"/>
              </v:shape>
            </v:group>
            <v:group style="position:absolute;left:8410;top:-1857;width:2;height:80" coordorigin="8410,-1857" coordsize="2,80">
              <v:shape style="position:absolute;left:8410;top:-1857;width:2;height:80" coordorigin="8410,-1857" coordsize="0,80" path="m8410,-1777l8410,-1857e" filled="false" stroked="true" strokeweight=".748pt" strokecolor="#939598">
                <v:path arrowok="t"/>
              </v:shape>
            </v:group>
            <v:group style="position:absolute;left:8370;top:-1857;width:2;height:80" coordorigin="8370,-1857" coordsize="2,80">
              <v:shape style="position:absolute;left:8370;top:-1857;width:2;height:80" coordorigin="8370,-1857" coordsize="0,80" path="m8370,-1777l8370,-1857e" filled="false" stroked="true" strokeweight=".748pt" strokecolor="#939598">
                <v:path arrowok="t"/>
              </v:shape>
            </v:group>
            <v:group style="position:absolute;left:8330;top:-1857;width:2;height:80" coordorigin="8330,-1857" coordsize="2,80">
              <v:shape style="position:absolute;left:8330;top:-1857;width:2;height:80" coordorigin="8330,-1857" coordsize="1,80" path="m8330,-1777l8330,-1857e" filled="false" stroked="true" strokeweight=".748pt" strokecolor="#939598">
                <v:path arrowok="t"/>
              </v:shape>
            </v:group>
            <v:group style="position:absolute;left:8290;top:-1857;width:2;height:80" coordorigin="8290,-1857" coordsize="2,80">
              <v:shape style="position:absolute;left:8290;top:-1857;width:2;height:80" coordorigin="8290,-1857" coordsize="0,80" path="m8290,-1777l8290,-1857e" filled="false" stroked="true" strokeweight=".748pt" strokecolor="#939598">
                <v:path arrowok="t"/>
              </v:shape>
            </v:group>
            <v:group style="position:absolute;left:8250;top:-1857;width:2;height:80" coordorigin="8250,-1857" coordsize="2,80">
              <v:shape style="position:absolute;left:8250;top:-1857;width:2;height:80" coordorigin="8250,-1857" coordsize="0,80" path="m8250,-1777l8250,-1857e" filled="false" stroked="true" strokeweight=".748pt" strokecolor="#939598">
                <v:path arrowok="t"/>
              </v:shape>
            </v:group>
            <v:group style="position:absolute;left:8210;top:-1857;width:2;height:80" coordorigin="8210,-1857" coordsize="2,80">
              <v:shape style="position:absolute;left:8210;top:-1857;width:2;height:80" coordorigin="8210,-1857" coordsize="0,80" path="m8210,-1777l8210,-1857e" filled="false" stroked="true" strokeweight=".748pt" strokecolor="#939598">
                <v:path arrowok="t"/>
              </v:shape>
            </v:group>
            <v:group style="position:absolute;left:8170;top:-1857;width:2;height:80" coordorigin="8170,-1857" coordsize="2,80">
              <v:shape style="position:absolute;left:8170;top:-1857;width:2;height:80" coordorigin="8170,-1857" coordsize="1,80" path="m8170,-1777l8170,-1857e" filled="false" stroked="true" strokeweight=".748pt" strokecolor="#939598">
                <v:path arrowok="t"/>
              </v:shape>
            </v:group>
            <v:group style="position:absolute;left:8130;top:-1857;width:2;height:80" coordorigin="8130,-1857" coordsize="2,80">
              <v:shape style="position:absolute;left:8130;top:-1857;width:2;height:80" coordorigin="8130,-1857" coordsize="0,80" path="m8130,-1777l8130,-1857e" filled="false" stroked="true" strokeweight=".748pt" strokecolor="#939598">
                <v:path arrowok="t"/>
              </v:shape>
            </v:group>
            <v:group style="position:absolute;left:8090;top:-1857;width:2;height:80" coordorigin="8090,-1857" coordsize="2,80">
              <v:shape style="position:absolute;left:8090;top:-1857;width:2;height:80" coordorigin="8090,-1857" coordsize="0,80" path="m8090,-1777l8090,-1857e" filled="false" stroked="true" strokeweight=".748pt" strokecolor="#939598">
                <v:path arrowok="t"/>
              </v:shape>
            </v:group>
            <v:group style="position:absolute;left:8050;top:-1857;width:2;height:80" coordorigin="8050,-1857" coordsize="2,80">
              <v:shape style="position:absolute;left:8050;top:-1857;width:2;height:80" coordorigin="8050,-1857" coordsize="0,80" path="m8050,-1777l8050,-1857e" filled="false" stroked="true" strokeweight=".748pt" strokecolor="#939598">
                <v:path arrowok="t"/>
              </v:shape>
            </v:group>
            <v:group style="position:absolute;left:8010;top:-1857;width:2;height:80" coordorigin="8010,-1857" coordsize="2,80">
              <v:shape style="position:absolute;left:8010;top:-1857;width:2;height:80" coordorigin="8010,-1857" coordsize="0,80" path="m8010,-1777l8010,-1857e" filled="false" stroked="true" strokeweight=".748pt" strokecolor="#939598">
                <v:path arrowok="t"/>
              </v:shape>
            </v:group>
            <v:group style="position:absolute;left:7970;top:-1857;width:2;height:80" coordorigin="7970,-1857" coordsize="2,80">
              <v:shape style="position:absolute;left:7970;top:-1857;width:2;height:80" coordorigin="7970,-1857" coordsize="0,80" path="m7970,-1777l7970,-1857e" filled="false" stroked="true" strokeweight=".748pt" strokecolor="#939598">
                <v:path arrowok="t"/>
              </v:shape>
            </v:group>
            <v:group style="position:absolute;left:7930;top:-1857;width:2;height:80" coordorigin="7930,-1857" coordsize="2,80">
              <v:shape style="position:absolute;left:7930;top:-1857;width:2;height:80" coordorigin="7930,-1857" coordsize="1,80" path="m7930,-1777l7930,-1857e" filled="false" stroked="true" strokeweight=".748pt" strokecolor="#939598">
                <v:path arrowok="t"/>
              </v:shape>
            </v:group>
            <v:group style="position:absolute;left:7890;top:-1857;width:2;height:80" coordorigin="7890,-1857" coordsize="2,80">
              <v:shape style="position:absolute;left:7890;top:-1857;width:2;height:80" coordorigin="7890,-1857" coordsize="0,80" path="m7890,-1777l7890,-1857e" filled="false" stroked="true" strokeweight=".748pt" strokecolor="#939598">
                <v:path arrowok="t"/>
              </v:shape>
            </v:group>
            <v:group style="position:absolute;left:7850;top:-1857;width:2;height:80" coordorigin="7850,-1857" coordsize="2,80">
              <v:shape style="position:absolute;left:7850;top:-1857;width:2;height:80" coordorigin="7850,-1857" coordsize="0,80" path="m7850,-1777l7850,-1857e" filled="false" stroked="true" strokeweight=".748pt" strokecolor="#939598">
                <v:path arrowok="t"/>
              </v:shape>
            </v:group>
            <v:group style="position:absolute;left:7810;top:-1857;width:2;height:80" coordorigin="7810,-1857" coordsize="2,80">
              <v:shape style="position:absolute;left:7810;top:-1857;width:2;height:80" coordorigin="7810,-1857" coordsize="1,80" path="m7810,-1777l7810,-1857e" filled="false" stroked="true" strokeweight=".748pt" strokecolor="#939598">
                <v:path arrowok="t"/>
              </v:shape>
            </v:group>
            <v:group style="position:absolute;left:7770;top:-1857;width:2;height:80" coordorigin="7770,-1857" coordsize="2,80">
              <v:shape style="position:absolute;left:7770;top:-1857;width:2;height:80" coordorigin="7770,-1857" coordsize="0,80" path="m7770,-1777l7770,-1857e" filled="false" stroked="true" strokeweight=".748pt" strokecolor="#939598">
                <v:path arrowok="t"/>
              </v:shape>
            </v:group>
            <v:group style="position:absolute;left:7730;top:-1857;width:2;height:80" coordorigin="7730,-1857" coordsize="2,80">
              <v:shape style="position:absolute;left:7730;top:-1857;width:2;height:80" coordorigin="7730,-1857" coordsize="0,80" path="m7730,-1777l7730,-1857e" filled="false" stroked="true" strokeweight=".748pt" strokecolor="#939598">
                <v:path arrowok="t"/>
              </v:shape>
            </v:group>
            <v:group style="position:absolute;left:7690;top:-1857;width:2;height:80" coordorigin="7690,-1857" coordsize="2,80">
              <v:shape style="position:absolute;left:7690;top:-1857;width:2;height:80" coordorigin="7690,-1857" coordsize="0,80" path="m7690,-1777l7690,-1857e" filled="false" stroked="true" strokeweight=".748pt" strokecolor="#939598">
                <v:path arrowok="t"/>
              </v:shape>
            </v:group>
            <v:group style="position:absolute;left:7650;top:-1857;width:2;height:80" coordorigin="7650,-1857" coordsize="2,80">
              <v:shape style="position:absolute;left:7650;top:-1857;width:2;height:80" coordorigin="7650,-1857" coordsize="0,80" path="m7650,-1777l7650,-1857e" filled="false" stroked="true" strokeweight=".748pt" strokecolor="#939598">
                <v:path arrowok="t"/>
              </v:shape>
            </v:group>
            <v:group style="position:absolute;left:7610;top:-1857;width:2;height:80" coordorigin="7610,-1857" coordsize="2,80">
              <v:shape style="position:absolute;left:7610;top:-1857;width:2;height:80" coordorigin="7610,-1857" coordsize="0,80" path="m7610,-1777l7610,-1857e" filled="false" stroked="true" strokeweight=".748pt" strokecolor="#939598">
                <v:path arrowok="t"/>
              </v:shape>
            </v:group>
            <v:group style="position:absolute;left:7570;top:-1857;width:2;height:80" coordorigin="7570,-1857" coordsize="2,80">
              <v:shape style="position:absolute;left:7570;top:-1857;width:2;height:80" coordorigin="7570,-1857" coordsize="1,80" path="m7570,-1777l7570,-1857e" filled="false" stroked="true" strokeweight=".748pt" strokecolor="#939598">
                <v:path arrowok="t"/>
              </v:shape>
            </v:group>
            <v:group style="position:absolute;left:7530;top:-1857;width:2;height:80" coordorigin="7530,-1857" coordsize="2,80">
              <v:shape style="position:absolute;left:7530;top:-1857;width:2;height:80" coordorigin="7530,-1857" coordsize="0,80" path="m7530,-1777l7530,-1857e" filled="false" stroked="true" strokeweight=".748pt" strokecolor="#939598">
                <v:path arrowok="t"/>
              </v:shape>
            </v:group>
            <v:group style="position:absolute;left:7489;top:-1857;width:2;height:80" coordorigin="7489,-1857" coordsize="2,80">
              <v:shape style="position:absolute;left:7489;top:-1857;width:2;height:80" coordorigin="7489,-1857" coordsize="0,80" path="m7490,-1777l7489,-1857e" filled="false" stroked="true" strokeweight=".748pt" strokecolor="#939598">
                <v:path arrowok="t"/>
              </v:shape>
            </v:group>
            <v:group style="position:absolute;left:7449;top:-1857;width:2;height:80" coordorigin="7449,-1857" coordsize="2,80">
              <v:shape style="position:absolute;left:7449;top:-1857;width:2;height:80" coordorigin="7449,-1857" coordsize="0,80" path="m7449,-1777l7449,-1857e" filled="false" stroked="true" strokeweight=".748pt" strokecolor="#939598">
                <v:path arrowok="t"/>
              </v:shape>
            </v:group>
            <v:group style="position:absolute;left:7409;top:-1857;width:2;height:80" coordorigin="7409,-1857" coordsize="2,80">
              <v:shape style="position:absolute;left:7409;top:-1857;width:2;height:80" coordorigin="7409,-1857" coordsize="1,80" path="m7409,-1777l7409,-1857e" filled="false" stroked="true" strokeweight=".748pt" strokecolor="#939598">
                <v:path arrowok="t"/>
              </v:shape>
            </v:group>
            <v:group style="position:absolute;left:7369;top:-1857;width:2;height:80" coordorigin="7369,-1857" coordsize="2,80">
              <v:shape style="position:absolute;left:7369;top:-1857;width:2;height:80" coordorigin="7369,-1857" coordsize="0,80" path="m7369,-1777l7369,-1857e" filled="false" stroked="true" strokeweight=".748pt" strokecolor="#939598">
                <v:path arrowok="t"/>
              </v:shape>
            </v:group>
            <v:group style="position:absolute;left:7329;top:-1857;width:2;height:80" coordorigin="7329,-1857" coordsize="2,80">
              <v:shape style="position:absolute;left:7329;top:-1857;width:2;height:80" coordorigin="7329,-1857" coordsize="0,80" path="m7329,-1777l7329,-1857e" filled="false" stroked="true" strokeweight=".748pt" strokecolor="#939598">
                <v:path arrowok="t"/>
              </v:shape>
            </v:group>
            <v:group style="position:absolute;left:7289;top:-1857;width:2;height:80" coordorigin="7289,-1857" coordsize="2,80">
              <v:shape style="position:absolute;left:7289;top:-1857;width:2;height:80" coordorigin="7289,-1857" coordsize="0,80" path="m7289,-1777l7289,-1857e" filled="false" stroked="true" strokeweight=".748pt" strokecolor="#939598">
                <v:path arrowok="t"/>
              </v:shape>
            </v:group>
            <v:group style="position:absolute;left:7249;top:-1857;width:2;height:80" coordorigin="7249,-1857" coordsize="2,80">
              <v:shape style="position:absolute;left:7249;top:-1857;width:2;height:80" coordorigin="7249,-1857" coordsize="0,80" path="m7249,-1777l7249,-1857e" filled="false" stroked="true" strokeweight=".748pt" strokecolor="#939598">
                <v:path arrowok="t"/>
              </v:shape>
            </v:group>
            <v:group style="position:absolute;left:7209;top:-1857;width:2;height:80" coordorigin="7209,-1857" coordsize="2,80">
              <v:shape style="position:absolute;left:7209;top:-1857;width:2;height:80" coordorigin="7209,-1857" coordsize="1,80" path="m7209,-1777l7209,-1857e" filled="false" stroked="true" strokeweight=".748pt" strokecolor="#939598">
                <v:path arrowok="t"/>
              </v:shape>
            </v:group>
            <v:group style="position:absolute;left:7169;top:-1857;width:2;height:80" coordorigin="7169,-1857" coordsize="2,80">
              <v:shape style="position:absolute;left:7169;top:-1857;width:2;height:80" coordorigin="7169,-1857" coordsize="0,80" path="m7169,-1777l7169,-1857e" filled="false" stroked="true" strokeweight=".748pt" strokecolor="#939598">
                <v:path arrowok="t"/>
              </v:shape>
            </v:group>
            <v:group style="position:absolute;left:7129;top:-1857;width:2;height:80" coordorigin="7129,-1857" coordsize="2,80">
              <v:shape style="position:absolute;left:7129;top:-1857;width:2;height:80" coordorigin="7129,-1857" coordsize="0,80" path="m7129,-1777l7129,-1857e" filled="false" stroked="true" strokeweight=".748pt" strokecolor="#939598">
                <v:path arrowok="t"/>
              </v:shape>
            </v:group>
            <v:group style="position:absolute;left:7089;top:-1857;width:2;height:80" coordorigin="7089,-1857" coordsize="2,80">
              <v:shape style="position:absolute;left:7089;top:-1857;width:2;height:80" coordorigin="7089,-1857" coordsize="0,80" path="m7089,-1777l7089,-1857e" filled="false" stroked="true" strokeweight=".748pt" strokecolor="#939598">
                <v:path arrowok="t"/>
              </v:shape>
            </v:group>
            <v:group style="position:absolute;left:7049;top:-1857;width:2;height:80" coordorigin="7049,-1857" coordsize="2,80">
              <v:shape style="position:absolute;left:7049;top:-1857;width:2;height:80" coordorigin="7049,-1857" coordsize="1,80" path="m7049,-1777l7049,-1857e" filled="false" stroked="true" strokeweight=".748pt" strokecolor="#939598">
                <v:path arrowok="t"/>
              </v:shape>
            </v:group>
            <v:group style="position:absolute;left:7009;top:-1857;width:2;height:80" coordorigin="7009,-1857" coordsize="2,80">
              <v:shape style="position:absolute;left:7009;top:-1857;width:2;height:80" coordorigin="7009,-1857" coordsize="0,80" path="m7009,-1777l7009,-1857e" filled="false" stroked="true" strokeweight=".748pt" strokecolor="#939598">
                <v:path arrowok="t"/>
              </v:shape>
            </v:group>
            <v:group style="position:absolute;left:6969;top:-1857;width:2;height:80" coordorigin="6969,-1857" coordsize="2,80">
              <v:shape style="position:absolute;left:6969;top:-1857;width:2;height:80" coordorigin="6969,-1857" coordsize="0,80" path="m6969,-1777l6969,-1857e" filled="false" stroked="true" strokeweight=".748pt" strokecolor="#939598">
                <v:path arrowok="t"/>
              </v:shape>
            </v:group>
            <v:group style="position:absolute;left:6929;top:-1857;width:2;height:80" coordorigin="6929,-1857" coordsize="2,80">
              <v:shape style="position:absolute;left:6929;top:-1857;width:2;height:80" coordorigin="6929,-1857" coordsize="0,80" path="m6929,-1777l6929,-1857e" filled="false" stroked="true" strokeweight=".748pt" strokecolor="#939598">
                <v:path arrowok="t"/>
              </v:shape>
            </v:group>
            <v:group style="position:absolute;left:6889;top:-1857;width:2;height:80" coordorigin="6889,-1857" coordsize="2,80">
              <v:shape style="position:absolute;left:6889;top:-1857;width:2;height:80" coordorigin="6889,-1857" coordsize="1,80" path="m6889,-1777l6889,-1857e" filled="false" stroked="true" strokeweight=".748pt" strokecolor="#939598">
                <v:path arrowok="t"/>
              </v:shape>
            </v:group>
            <v:group style="position:absolute;left:6849;top:-1857;width:2;height:80" coordorigin="6849,-1857" coordsize="2,80">
              <v:shape style="position:absolute;left:6849;top:-1857;width:2;height:80" coordorigin="6849,-1857" coordsize="0,80" path="m6849,-1777l6849,-1857e" filled="false" stroked="true" strokeweight=".748pt" strokecolor="#939598">
                <v:path arrowok="t"/>
              </v:shape>
            </v:group>
            <v:group style="position:absolute;left:6809;top:-1857;width:2;height:80" coordorigin="6809,-1857" coordsize="2,80">
              <v:shape style="position:absolute;left:6809;top:-1857;width:2;height:80" coordorigin="6809,-1857" coordsize="0,80" path="m6809,-1777l6809,-1857e" filled="false" stroked="true" strokeweight=".748pt" strokecolor="#939598">
                <v:path arrowok="t"/>
              </v:shape>
            </v:group>
            <v:group style="position:absolute;left:6769;top:-1857;width:2;height:80" coordorigin="6769,-1857" coordsize="2,80">
              <v:shape style="position:absolute;left:6769;top:-1857;width:2;height:80" coordorigin="6769,-1857" coordsize="0,80" path="m6769,-1777l6769,-1857e" filled="false" stroked="true" strokeweight=".748pt" strokecolor="#939598">
                <v:path arrowok="t"/>
              </v:shape>
            </v:group>
            <v:group style="position:absolute;left:6729;top:-1857;width:2;height:80" coordorigin="6729,-1857" coordsize="2,80">
              <v:shape style="position:absolute;left:6729;top:-1857;width:2;height:80" coordorigin="6729,-1857" coordsize="0,80" path="m6729,-1777l6729,-1857e" filled="false" stroked="true" strokeweight=".748pt" strokecolor="#939598">
                <v:path arrowok="t"/>
              </v:shape>
            </v:group>
            <v:group style="position:absolute;left:6689;top:-1857;width:2;height:80" coordorigin="6689,-1857" coordsize="2,80">
              <v:shape style="position:absolute;left:6689;top:-1857;width:2;height:80" coordorigin="6689,-1857" coordsize="0,80" path="m6689,-1777l6689,-1857e" filled="false" stroked="true" strokeweight=".748pt" strokecolor="#939598">
                <v:path arrowok="t"/>
              </v:shape>
            </v:group>
            <v:group style="position:absolute;left:6649;top:-1857;width:2;height:80" coordorigin="6649,-1857" coordsize="2,80">
              <v:shape style="position:absolute;left:6649;top:-1857;width:2;height:80" coordorigin="6649,-1857" coordsize="0,80" path="m6649,-1777l6649,-1857e" filled="false" stroked="true" strokeweight=".748pt" strokecolor="#939598">
                <v:path arrowok="t"/>
              </v:shape>
            </v:group>
            <v:group style="position:absolute;left:6609;top:-1857;width:2;height:80" coordorigin="6609,-1857" coordsize="2,80">
              <v:shape style="position:absolute;left:6609;top:-1857;width:2;height:80" coordorigin="6609,-1857" coordsize="0,80" path="m6609,-1777l6609,-1857e" filled="false" stroked="true" strokeweight=".748pt" strokecolor="#939598">
                <v:path arrowok="t"/>
              </v:shape>
            </v:group>
            <v:group style="position:absolute;left:6569;top:-1857;width:2;height:80" coordorigin="6569,-1857" coordsize="2,80">
              <v:shape style="position:absolute;left:6569;top:-1857;width:2;height:80" coordorigin="6569,-1857" coordsize="0,80" path="m6569,-1777l6569,-1857e" filled="false" stroked="true" strokeweight=".748pt" strokecolor="#939598">
                <v:path arrowok="t"/>
              </v:shape>
            </v:group>
            <v:group style="position:absolute;left:6529;top:-1857;width:2;height:80" coordorigin="6529,-1857" coordsize="2,80">
              <v:shape style="position:absolute;left:6529;top:-1857;width:2;height:80" coordorigin="6529,-1857" coordsize="0,80" path="m6529,-1777l6529,-1857e" filled="false" stroked="true" strokeweight=".748pt" strokecolor="#939598">
                <v:path arrowok="t"/>
              </v:shape>
            </v:group>
            <v:group style="position:absolute;left:6489;top:-1857;width:2;height:80" coordorigin="6489,-1857" coordsize="2,80">
              <v:shape style="position:absolute;left:6489;top:-1857;width:2;height:80" coordorigin="6489,-1857" coordsize="0,80" path="m6489,-1777l6489,-1857e" filled="false" stroked="true" strokeweight=".748pt" strokecolor="#939598">
                <v:path arrowok="t"/>
              </v:shape>
            </v:group>
            <v:group style="position:absolute;left:6449;top:-1857;width:2;height:80" coordorigin="6449,-1857" coordsize="2,80">
              <v:shape style="position:absolute;left:6449;top:-1857;width:2;height:80" coordorigin="6449,-1857" coordsize="1,80" path="m6449,-1777l6449,-1857e" filled="false" stroked="true" strokeweight=".748pt" strokecolor="#939598">
                <v:path arrowok="t"/>
              </v:shape>
            </v:group>
            <v:group style="position:absolute;left:6409;top:-1857;width:2;height:80" coordorigin="6409,-1857" coordsize="2,80">
              <v:shape style="position:absolute;left:6409;top:-1857;width:2;height:80" coordorigin="6409,-1857" coordsize="0,80" path="m6409,-1777l6409,-1857e" filled="false" stroked="true" strokeweight=".748pt" strokecolor="#939598">
                <v:path arrowok="t"/>
              </v:shape>
            </v:group>
            <v:group style="position:absolute;left:6369;top:-1857;width:2;height:80" coordorigin="6369,-1857" coordsize="2,80">
              <v:shape style="position:absolute;left:6369;top:-1857;width:2;height:80" coordorigin="6369,-1857" coordsize="0,80" path="m6369,-1777l6369,-1857e" filled="false" stroked="true" strokeweight=".748pt" strokecolor="#939598">
                <v:path arrowok="t"/>
              </v:shape>
            </v:group>
            <v:group style="position:absolute;left:6329;top:-1857;width:2;height:80" coordorigin="6329,-1857" coordsize="2,80">
              <v:shape style="position:absolute;left:6329;top:-1857;width:2;height:80" coordorigin="6329,-1857" coordsize="0,80" path="m6329,-1777l6329,-1857e" filled="false" stroked="true" strokeweight=".748pt" strokecolor="#939598">
                <v:path arrowok="t"/>
              </v:shape>
            </v:group>
            <v:group style="position:absolute;left:6289;top:-1857;width:2;height:80" coordorigin="6289,-1857" coordsize="2,80">
              <v:shape style="position:absolute;left:6289;top:-1857;width:2;height:80" coordorigin="6289,-1857" coordsize="0,80" path="m6289,-1777l6289,-1857e" filled="false" stroked="true" strokeweight=".748pt" strokecolor="#939598">
                <v:path arrowok="t"/>
              </v:shape>
            </v:group>
            <v:group style="position:absolute;left:6249;top:-1857;width:2;height:80" coordorigin="6249,-1857" coordsize="2,80">
              <v:shape style="position:absolute;left:6249;top:-1857;width:2;height:80" coordorigin="6249,-1857" coordsize="0,80" path="m6249,-1777l6249,-1857e" filled="false" stroked="true" strokeweight=".748pt" strokecolor="#939598">
                <v:path arrowok="t"/>
              </v:shape>
            </v:group>
            <v:group style="position:absolute;left:6209;top:-1857;width:2;height:80" coordorigin="6209,-1857" coordsize="2,80">
              <v:shape style="position:absolute;left:6209;top:-1857;width:2;height:80" coordorigin="6209,-1857" coordsize="0,80" path="m6209,-1777l6209,-1857e" filled="false" stroked="true" strokeweight=".748pt" strokecolor="#939598">
                <v:path arrowok="t"/>
              </v:shape>
            </v:group>
            <v:group style="position:absolute;left:6169;top:-1857;width:2;height:80" coordorigin="6169,-1857" coordsize="2,80">
              <v:shape style="position:absolute;left:6169;top:-1857;width:2;height:80" coordorigin="6169,-1857" coordsize="0,80" path="m6169,-1777l6169,-1857e" filled="false" stroked="true" strokeweight=".748pt" strokecolor="#939598">
                <v:path arrowok="t"/>
              </v:shape>
            </v:group>
            <v:group style="position:absolute;left:6129;top:-1857;width:2;height:80" coordorigin="6129,-1857" coordsize="2,80">
              <v:shape style="position:absolute;left:6129;top:-1857;width:2;height:80" coordorigin="6129,-1857" coordsize="0,80" path="m6129,-1777l6129,-1857e" filled="false" stroked="true" strokeweight=".748pt" strokecolor="#939598">
                <v:path arrowok="t"/>
              </v:shape>
            </v:group>
            <v:group style="position:absolute;left:6089;top:-1857;width:2;height:80" coordorigin="6089,-1857" coordsize="2,80">
              <v:shape style="position:absolute;left:6089;top:-1857;width:2;height:80" coordorigin="6089,-1857" coordsize="1,80" path="m6089,-1777l6089,-1857e" filled="false" stroked="true" strokeweight=".748pt" strokecolor="#939598">
                <v:path arrowok="t"/>
              </v:shape>
            </v:group>
            <v:group style="position:absolute;left:6049;top:-1857;width:2;height:80" coordorigin="6049,-1857" coordsize="2,80">
              <v:shape style="position:absolute;left:6049;top:-1857;width:2;height:80" coordorigin="6049,-1857" coordsize="0,80" path="m6049,-1777l6049,-1857e" filled="false" stroked="true" strokeweight=".748pt" strokecolor="#939598">
                <v:path arrowok="t"/>
              </v:shape>
            </v:group>
            <v:group style="position:absolute;left:6009;top:-1857;width:2;height:80" coordorigin="6009,-1857" coordsize="2,80">
              <v:shape style="position:absolute;left:6009;top:-1857;width:2;height:80" coordorigin="6009,-1857" coordsize="0,80" path="m6009,-1777l6009,-1857e" filled="false" stroked="true" strokeweight=".748pt" strokecolor="#939598">
                <v:path arrowok="t"/>
              </v:shape>
            </v:group>
            <v:group style="position:absolute;left:5969;top:-1857;width:2;height:80" coordorigin="5969,-1857" coordsize="2,80">
              <v:shape style="position:absolute;left:5969;top:-1857;width:2;height:80" coordorigin="5969,-1857" coordsize="0,80" path="m5969,-1777l5969,-1857e" filled="false" stroked="true" strokeweight=".748pt" strokecolor="#939598">
                <v:path arrowok="t"/>
              </v:shape>
            </v:group>
            <v:group style="position:absolute;left:5929;top:-1857;width:2;height:80" coordorigin="5929,-1857" coordsize="2,80">
              <v:shape style="position:absolute;left:5929;top:-1857;width:2;height:80" coordorigin="5929,-1857" coordsize="0,80" path="m5929,-1777l5929,-1857e" filled="false" stroked="true" strokeweight=".748pt" strokecolor="#939598">
                <v:path arrowok="t"/>
              </v:shape>
            </v:group>
            <v:group style="position:absolute;left:5889;top:-1857;width:2;height:80" coordorigin="5889,-1857" coordsize="2,80">
              <v:shape style="position:absolute;left:5889;top:-1857;width:2;height:80" coordorigin="5889,-1857" coordsize="0,80" path="m5889,-1777l5889,-1857e" filled="false" stroked="true" strokeweight=".748pt" strokecolor="#939598">
                <v:path arrowok="t"/>
              </v:shape>
            </v:group>
            <v:group style="position:absolute;left:5849;top:-1857;width:2;height:80" coordorigin="5849,-1857" coordsize="2,80">
              <v:shape style="position:absolute;left:5849;top:-1857;width:2;height:80" coordorigin="5849,-1857" coordsize="0,80" path="m5849,-1777l5849,-1857e" filled="false" stroked="true" strokeweight=".748pt" strokecolor="#939598">
                <v:path arrowok="t"/>
              </v:shape>
            </v:group>
            <v:group style="position:absolute;left:5809;top:-1857;width:2;height:80" coordorigin="5809,-1857" coordsize="2,80">
              <v:shape style="position:absolute;left:5809;top:-1857;width:2;height:80" coordorigin="5809,-1857" coordsize="0,80" path="m5809,-1777l5809,-1857e" filled="false" stroked="true" strokeweight=".748pt" strokecolor="#939598">
                <v:path arrowok="t"/>
              </v:shape>
            </v:group>
            <v:group style="position:absolute;left:5769;top:-1857;width:2;height:80" coordorigin="5769,-1857" coordsize="2,80">
              <v:shape style="position:absolute;left:5769;top:-1857;width:2;height:80" coordorigin="5769,-1857" coordsize="0,80" path="m5769,-1777l5769,-1857e" filled="false" stroked="true" strokeweight=".748pt" strokecolor="#939598">
                <v:path arrowok="t"/>
              </v:shape>
            </v:group>
            <v:group style="position:absolute;left:5729;top:-1857;width:2;height:80" coordorigin="5729,-1857" coordsize="2,80">
              <v:shape style="position:absolute;left:5729;top:-1857;width:2;height:80" coordorigin="5729,-1857" coordsize="0,80" path="m5729,-1777l5729,-1857e" filled="false" stroked="true" strokeweight=".748pt" strokecolor="#939598">
                <v:path arrowok="t"/>
              </v:shape>
            </v:group>
            <v:group style="position:absolute;left:5689;top:-1857;width:2;height:80" coordorigin="5689,-1857" coordsize="2,80">
              <v:shape style="position:absolute;left:5689;top:-1857;width:2;height:80" coordorigin="5689,-1857" coordsize="0,80" path="m5689,-1777l5689,-1857e" filled="false" stroked="true" strokeweight=".748pt" strokecolor="#939598">
                <v:path arrowok="t"/>
              </v:shape>
            </v:group>
            <v:group style="position:absolute;left:5649;top:-1857;width:2;height:80" coordorigin="5649,-1857" coordsize="2,80">
              <v:shape style="position:absolute;left:5649;top:-1857;width:2;height:80" coordorigin="5649,-1857" coordsize="0,80" path="m5649,-1777l5649,-1857e" filled="false" stroked="true" strokeweight=".748pt" strokecolor="#939598">
                <v:path arrowok="t"/>
              </v:shape>
            </v:group>
            <v:group style="position:absolute;left:5609;top:-1857;width:2;height:80" coordorigin="5609,-1857" coordsize="2,80">
              <v:shape style="position:absolute;left:5609;top:-1857;width:2;height:80" coordorigin="5609,-1857" coordsize="0,80" path="m5609,-1777l5609,-1857e" filled="false" stroked="true" strokeweight=".748pt" strokecolor="#939598">
                <v:path arrowok="t"/>
              </v:shape>
            </v:group>
            <v:group style="position:absolute;left:5569;top:-1857;width:2;height:80" coordorigin="5569,-1857" coordsize="2,80">
              <v:shape style="position:absolute;left:5569;top:-1857;width:2;height:80" coordorigin="5569,-1857" coordsize="0,80" path="m5569,-1777l5569,-1857e" filled="false" stroked="true" strokeweight=".748pt" strokecolor="#939598">
                <v:path arrowok="t"/>
              </v:shape>
            </v:group>
            <v:group style="position:absolute;left:5529;top:-1857;width:2;height:80" coordorigin="5529,-1857" coordsize="2,80">
              <v:shape style="position:absolute;left:5529;top:-1857;width:2;height:80" coordorigin="5529,-1857" coordsize="0,80" path="m5529,-1777l5529,-1857e" filled="false" stroked="true" strokeweight=".748pt" strokecolor="#939598">
                <v:path arrowok="t"/>
              </v:shape>
            </v:group>
            <v:group style="position:absolute;left:5489;top:-1857;width:2;height:80" coordorigin="5489,-1857" coordsize="2,80">
              <v:shape style="position:absolute;left:5489;top:-1857;width:2;height:80" coordorigin="5489,-1857" coordsize="0,80" path="m5489,-1777l5489,-1857e" filled="false" stroked="true" strokeweight=".748pt" strokecolor="#939598">
                <v:path arrowok="t"/>
              </v:shape>
            </v:group>
            <v:group style="position:absolute;left:5449;top:-1857;width:2;height:80" coordorigin="5449,-1857" coordsize="2,80">
              <v:shape style="position:absolute;left:5449;top:-1857;width:2;height:80" coordorigin="5449,-1857" coordsize="0,80" path="m5449,-1777l5449,-1857e" filled="false" stroked="true" strokeweight=".748pt" strokecolor="#939598">
                <v:path arrowok="t"/>
              </v:shape>
            </v:group>
            <v:group style="position:absolute;left:5409;top:-1857;width:2;height:80" coordorigin="5409,-1857" coordsize="2,80">
              <v:shape style="position:absolute;left:5409;top:-1857;width:2;height:80" coordorigin="5409,-1857" coordsize="0,80" path="m5409,-1777l5409,-1857e" filled="false" stroked="true" strokeweight=".748pt" strokecolor="#939598">
                <v:path arrowok="t"/>
              </v:shape>
            </v:group>
            <v:group style="position:absolute;left:5369;top:-1857;width:2;height:80" coordorigin="5369,-1857" coordsize="2,80">
              <v:shape style="position:absolute;left:5369;top:-1857;width:2;height:80" coordorigin="5369,-1857" coordsize="0,80" path="m5369,-1777l5369,-1857e" filled="false" stroked="true" strokeweight=".748pt" strokecolor="#939598">
                <v:path arrowok="t"/>
              </v:shape>
            </v:group>
            <v:group style="position:absolute;left:5329;top:-1857;width:2;height:80" coordorigin="5329,-1857" coordsize="2,80">
              <v:shape style="position:absolute;left:5329;top:-1857;width:2;height:80" coordorigin="5329,-1857" coordsize="1,80" path="m5329,-1777l5329,-1857e" filled="false" stroked="true" strokeweight=".748pt" strokecolor="#939598">
                <v:path arrowok="t"/>
              </v:shape>
            </v:group>
            <v:group style="position:absolute;left:5289;top:-1857;width:2;height:80" coordorigin="5289,-1857" coordsize="2,80">
              <v:shape style="position:absolute;left:5289;top:-1857;width:2;height:80" coordorigin="5289,-1857" coordsize="0,80" path="m5289,-1777l5289,-1857e" filled="false" stroked="true" strokeweight=".748pt" strokecolor="#939598">
                <v:path arrowok="t"/>
              </v:shape>
            </v:group>
            <v:group style="position:absolute;left:5249;top:-1857;width:2;height:80" coordorigin="5249,-1857" coordsize="2,80">
              <v:shape style="position:absolute;left:5249;top:-1857;width:2;height:80" coordorigin="5249,-1857" coordsize="0,80" path="m5249,-1777l5249,-1857e" filled="false" stroked="true" strokeweight=".748pt" strokecolor="#939598">
                <v:path arrowok="t"/>
              </v:shape>
            </v:group>
            <v:group style="position:absolute;left:5209;top:-1857;width:2;height:80" coordorigin="5209,-1857" coordsize="2,80">
              <v:shape style="position:absolute;left:5209;top:-1857;width:2;height:80" coordorigin="5209,-1857" coordsize="0,80" path="m5209,-1777l5209,-1857e" filled="false" stroked="true" strokeweight=".748pt" strokecolor="#939598">
                <v:path arrowok="t"/>
              </v:shape>
            </v:group>
            <v:group style="position:absolute;left:5169;top:-1856;width:2;height:80" coordorigin="5169,-1856" coordsize="2,80">
              <v:shape style="position:absolute;left:5169;top:-1856;width:2;height:80" coordorigin="5169,-1856" coordsize="0,80" path="m5169,-1776l5169,-1856e" filled="false" stroked="true" strokeweight=".748pt" strokecolor="#939598">
                <v:path arrowok="t"/>
              </v:shape>
            </v:group>
            <v:group style="position:absolute;left:5129;top:-1856;width:2;height:80" coordorigin="5129,-1856" coordsize="2,80">
              <v:shape style="position:absolute;left:5129;top:-1856;width:2;height:80" coordorigin="5129,-1856" coordsize="0,80" path="m5129,-1776l5129,-1856e" filled="false" stroked="true" strokeweight=".748pt" strokecolor="#939598">
                <v:path arrowok="t"/>
              </v:shape>
            </v:group>
            <v:group style="position:absolute;left:5089;top:-1856;width:2;height:80" coordorigin="5089,-1856" coordsize="2,80">
              <v:shape style="position:absolute;left:5089;top:-1856;width:2;height:80" coordorigin="5089,-1856" coordsize="0,80" path="m5089,-1776l5089,-1856e" filled="false" stroked="true" strokeweight=".748pt" strokecolor="#939598">
                <v:path arrowok="t"/>
              </v:shape>
            </v:group>
            <v:group style="position:absolute;left:5049;top:-1856;width:2;height:80" coordorigin="5049,-1856" coordsize="2,80">
              <v:shape style="position:absolute;left:5049;top:-1856;width:2;height:80" coordorigin="5049,-1856" coordsize="0,80" path="m5049,-1776l5049,-1856e" filled="false" stroked="true" strokeweight=".748pt" strokecolor="#939598">
                <v:path arrowok="t"/>
              </v:shape>
            </v:group>
            <v:group style="position:absolute;left:5009;top:-1856;width:2;height:80" coordorigin="5009,-1856" coordsize="2,80">
              <v:shape style="position:absolute;left:5009;top:-1856;width:2;height:80" coordorigin="5009,-1856" coordsize="0,80" path="m5009,-1776l5009,-1856e" filled="false" stroked="true" strokeweight=".748pt" strokecolor="#939598">
                <v:path arrowok="t"/>
              </v:shape>
            </v:group>
            <v:group style="position:absolute;left:4969;top:-1856;width:2;height:80" coordorigin="4969,-1856" coordsize="2,80">
              <v:shape style="position:absolute;left:4969;top:-1856;width:2;height:80" coordorigin="4969,-1856" coordsize="1,80" path="m4969,-1776l4969,-1856e" filled="false" stroked="true" strokeweight=".748pt" strokecolor="#939598">
                <v:path arrowok="t"/>
              </v:shape>
            </v:group>
            <v:group style="position:absolute;left:4929;top:-1856;width:2;height:80" coordorigin="4929,-1856" coordsize="2,80">
              <v:shape style="position:absolute;left:4929;top:-1856;width:2;height:80" coordorigin="4929,-1856" coordsize="0,80" path="m4929,-1776l4929,-1856e" filled="false" stroked="true" strokeweight=".748pt" strokecolor="#939598">
                <v:path arrowok="t"/>
              </v:shape>
            </v:group>
            <v:group style="position:absolute;left:4889;top:-1856;width:2;height:80" coordorigin="4889,-1856" coordsize="2,80">
              <v:shape style="position:absolute;left:4889;top:-1856;width:2;height:80" coordorigin="4889,-1856" coordsize="0,80" path="m4889,-1776l4889,-1856e" filled="false" stroked="true" strokeweight=".748pt" strokecolor="#939598">
                <v:path arrowok="t"/>
              </v:shape>
            </v:group>
            <v:group style="position:absolute;left:4849;top:-1856;width:2;height:80" coordorigin="4849,-1856" coordsize="2,80">
              <v:shape style="position:absolute;left:4849;top:-1856;width:2;height:80" coordorigin="4849,-1856" coordsize="0,80" path="m4849,-1776l4849,-1856e" filled="false" stroked="true" strokeweight=".748pt" strokecolor="#939598">
                <v:path arrowok="t"/>
              </v:shape>
            </v:group>
            <v:group style="position:absolute;left:4809;top:-1856;width:2;height:80" coordorigin="4809,-1856" coordsize="2,80">
              <v:shape style="position:absolute;left:4809;top:-1856;width:2;height:80" coordorigin="4809,-1856" coordsize="0,80" path="m4809,-1776l4809,-1856e" filled="false" stroked="true" strokeweight=".748pt" strokecolor="#939598">
                <v:path arrowok="t"/>
              </v:shape>
            </v:group>
            <v:group style="position:absolute;left:4769;top:-1856;width:2;height:80" coordorigin="4769,-1856" coordsize="2,80">
              <v:shape style="position:absolute;left:4769;top:-1856;width:2;height:80" coordorigin="4769,-1856" coordsize="0,80" path="m4769,-1776l4769,-1856e" filled="false" stroked="true" strokeweight=".748pt" strokecolor="#939598">
                <v:path arrowok="t"/>
              </v:shape>
            </v:group>
            <v:group style="position:absolute;left:4729;top:-1856;width:2;height:80" coordorigin="4729,-1856" coordsize="2,80">
              <v:shape style="position:absolute;left:4729;top:-1856;width:2;height:80" coordorigin="4729,-1856" coordsize="0,80" path="m4729,-1776l4729,-1856e" filled="false" stroked="true" strokeweight=".748pt" strokecolor="#939598">
                <v:path arrowok="t"/>
              </v:shape>
            </v:group>
            <v:group style="position:absolute;left:4689;top:-1856;width:2;height:80" coordorigin="4689,-1856" coordsize="2,80">
              <v:shape style="position:absolute;left:4689;top:-1856;width:2;height:80" coordorigin="4689,-1856" coordsize="1,80" path="m4689,-1776l4689,-1856e" filled="false" stroked="true" strokeweight=".748pt" strokecolor="#939598">
                <v:path arrowok="t"/>
              </v:shape>
            </v:group>
            <v:group style="position:absolute;left:4649;top:-1856;width:2;height:80" coordorigin="4649,-1856" coordsize="2,80">
              <v:shape style="position:absolute;left:4649;top:-1856;width:2;height:80" coordorigin="4649,-1856" coordsize="0,80" path="m4649,-1776l4649,-1856e" filled="false" stroked="true" strokeweight=".748pt" strokecolor="#939598">
                <v:path arrowok="t"/>
              </v:shape>
            </v:group>
            <v:group style="position:absolute;left:4609;top:-1856;width:2;height:80" coordorigin="4609,-1856" coordsize="2,80">
              <v:shape style="position:absolute;left:4609;top:-1856;width:2;height:80" coordorigin="4609,-1856" coordsize="0,80" path="m4609,-1776l4609,-1856e" filled="false" stroked="true" strokeweight=".748pt" strokecolor="#939598">
                <v:path arrowok="t"/>
              </v:shape>
            </v:group>
            <v:group style="position:absolute;left:4569;top:-1856;width:2;height:80" coordorigin="4569,-1856" coordsize="2,80">
              <v:shape style="position:absolute;left:4569;top:-1856;width:2;height:80" coordorigin="4569,-1856" coordsize="0,80" path="m4569,-1776l4569,-1856e" filled="false" stroked="true" strokeweight=".748pt" strokecolor="#939598">
                <v:path arrowok="t"/>
              </v:shape>
            </v:group>
            <v:group style="position:absolute;left:4529;top:-1856;width:2;height:80" coordorigin="4529,-1856" coordsize="2,80">
              <v:shape style="position:absolute;left:4529;top:-1856;width:2;height:80" coordorigin="4529,-1856" coordsize="0,80" path="m4529,-1776l4529,-1856e" filled="false" stroked="true" strokeweight=".748pt" strokecolor="#939598">
                <v:path arrowok="t"/>
              </v:shape>
            </v:group>
            <v:group style="position:absolute;left:4489;top:-1856;width:2;height:80" coordorigin="4489,-1856" coordsize="2,80">
              <v:shape style="position:absolute;left:4489;top:-1856;width:2;height:80" coordorigin="4489,-1856" coordsize="0,80" path="m4489,-1776l4489,-1856e" filled="false" stroked="true" strokeweight=".748pt" strokecolor="#939598">
                <v:path arrowok="t"/>
              </v:shape>
            </v:group>
            <v:group style="position:absolute;left:4449;top:-1856;width:2;height:80" coordorigin="4449,-1856" coordsize="2,80">
              <v:shape style="position:absolute;left:4449;top:-1856;width:2;height:80" coordorigin="4449,-1856" coordsize="0,80" path="m4449,-1776l4449,-1856e" filled="false" stroked="true" strokeweight=".748pt" strokecolor="#939598">
                <v:path arrowok="t"/>
              </v:shape>
            </v:group>
            <v:group style="position:absolute;left:4409;top:-1856;width:2;height:80" coordorigin="4409,-1856" coordsize="2,80">
              <v:shape style="position:absolute;left:4409;top:-1856;width:2;height:80" coordorigin="4409,-1856" coordsize="0,80" path="m4409,-1776l4409,-1856e" filled="false" stroked="true" strokeweight=".748pt" strokecolor="#939598">
                <v:path arrowok="t"/>
              </v:shape>
            </v:group>
            <v:group style="position:absolute;left:4369;top:-1856;width:2;height:80" coordorigin="4369,-1856" coordsize="2,80">
              <v:shape style="position:absolute;left:4369;top:-1856;width:2;height:80" coordorigin="4369,-1856" coordsize="0,80" path="m4369,-1776l4369,-1856e" filled="false" stroked="true" strokeweight=".748pt" strokecolor="#939598">
                <v:path arrowok="t"/>
              </v:shape>
            </v:group>
            <v:group style="position:absolute;left:4329;top:-1856;width:2;height:80" coordorigin="4329,-1856" coordsize="2,80">
              <v:shape style="position:absolute;left:4329;top:-1856;width:2;height:80" coordorigin="4329,-1856" coordsize="0,80" path="m4329,-1776l4329,-1856e" filled="false" stroked="true" strokeweight=".748pt" strokecolor="#939598">
                <v:path arrowok="t"/>
              </v:shape>
            </v:group>
            <v:group style="position:absolute;left:4289;top:-1856;width:2;height:80" coordorigin="4289,-1856" coordsize="2,80">
              <v:shape style="position:absolute;left:4289;top:-1856;width:2;height:80" coordorigin="4289,-1856" coordsize="1,80" path="m4289,-1776l4289,-1856e" filled="false" stroked="true" strokeweight=".748pt" strokecolor="#939598">
                <v:path arrowok="t"/>
              </v:shape>
            </v:group>
            <v:group style="position:absolute;left:4249;top:-1856;width:2;height:80" coordorigin="4249,-1856" coordsize="2,80">
              <v:shape style="position:absolute;left:4249;top:-1856;width:2;height:80" coordorigin="4249,-1856" coordsize="0,80" path="m4249,-1776l4249,-1856e" filled="false" stroked="true" strokeweight=".748pt" strokecolor="#939598">
                <v:path arrowok="t"/>
              </v:shape>
            </v:group>
            <v:group style="position:absolute;left:4209;top:-1856;width:2;height:80" coordorigin="4209,-1856" coordsize="2,80">
              <v:shape style="position:absolute;left:4209;top:-1856;width:2;height:80" coordorigin="4209,-1856" coordsize="0,80" path="m4209,-1776l4209,-1856e" filled="false" stroked="true" strokeweight=".748pt" strokecolor="#939598">
                <v:path arrowok="t"/>
              </v:shape>
            </v:group>
            <v:group style="position:absolute;left:4169;top:-1856;width:2;height:80" coordorigin="4169,-1856" coordsize="2,80">
              <v:shape style="position:absolute;left:4169;top:-1856;width:2;height:80" coordorigin="4169,-1856" coordsize="0,80" path="m4169,-1776l4169,-1856e" filled="false" stroked="true" strokeweight=".748pt" strokecolor="#939598">
                <v:path arrowok="t"/>
              </v:shape>
            </v:group>
            <v:group style="position:absolute;left:4129;top:-1856;width:2;height:80" coordorigin="4129,-1856" coordsize="2,80">
              <v:shape style="position:absolute;left:4129;top:-1856;width:2;height:80" coordorigin="4129,-1856" coordsize="0,80" path="m4129,-1776l4129,-1856e" filled="false" stroked="true" strokeweight=".748pt" strokecolor="#939598">
                <v:path arrowok="t"/>
              </v:shape>
            </v:group>
            <v:group style="position:absolute;left:4089;top:-1856;width:2;height:80" coordorigin="4089,-1856" coordsize="2,80">
              <v:shape style="position:absolute;left:4089;top:-1856;width:2;height:80" coordorigin="4089,-1856" coordsize="0,80" path="m4089,-1776l4089,-1856e" filled="false" stroked="true" strokeweight=".748pt" strokecolor="#939598">
                <v:path arrowok="t"/>
              </v:shape>
            </v:group>
            <v:group style="position:absolute;left:4049;top:-1856;width:2;height:80" coordorigin="4049,-1856" coordsize="2,80">
              <v:shape style="position:absolute;left:4049;top:-1856;width:2;height:80" coordorigin="4049,-1856" coordsize="0,80" path="m4049,-1776l4049,-1856e" filled="false" stroked="true" strokeweight=".748pt" strokecolor="#939598">
                <v:path arrowok="t"/>
              </v:shape>
            </v:group>
            <v:group style="position:absolute;left:4009;top:-1856;width:2;height:80" coordorigin="4009,-1856" coordsize="2,80">
              <v:shape style="position:absolute;left:4009;top:-1856;width:2;height:80" coordorigin="4009,-1856" coordsize="0,80" path="m4009,-1776l4009,-1856e" filled="false" stroked="true" strokeweight=".748pt" strokecolor="#939598">
                <v:path arrowok="t"/>
              </v:shape>
            </v:group>
            <v:group style="position:absolute;left:3969;top:-1856;width:2;height:80" coordorigin="3969,-1856" coordsize="2,80">
              <v:shape style="position:absolute;left:3969;top:-1856;width:2;height:80" coordorigin="3969,-1856" coordsize="0,80" path="m3969,-1776l3969,-1856e" filled="false" stroked="true" strokeweight=".748pt" strokecolor="#939598">
                <v:path arrowok="t"/>
              </v:shape>
            </v:group>
            <v:group style="position:absolute;left:3929;top:-1856;width:2;height:80" coordorigin="3929,-1856" coordsize="2,80">
              <v:shape style="position:absolute;left:3929;top:-1856;width:2;height:80" coordorigin="3929,-1856" coordsize="1,80" path="m3929,-1776l3929,-1856e" filled="false" stroked="true" strokeweight=".748pt" strokecolor="#939598">
                <v:path arrowok="t"/>
              </v:shape>
            </v:group>
            <v:group style="position:absolute;left:3889;top:-1856;width:2;height:80" coordorigin="3889,-1856" coordsize="2,80">
              <v:shape style="position:absolute;left:3889;top:-1856;width:2;height:80" coordorigin="3889,-1856" coordsize="0,80" path="m3889,-1776l3889,-1856e" filled="false" stroked="true" strokeweight=".748pt" strokecolor="#939598">
                <v:path arrowok="t"/>
              </v:shape>
            </v:group>
            <v:group style="position:absolute;left:3849;top:-1856;width:2;height:80" coordorigin="3849,-1856" coordsize="2,80">
              <v:shape style="position:absolute;left:3849;top:-1856;width:2;height:80" coordorigin="3849,-1856" coordsize="0,80" path="m3849,-1776l3849,-1856e" filled="false" stroked="true" strokeweight=".748pt" strokecolor="#939598">
                <v:path arrowok="t"/>
              </v:shape>
            </v:group>
            <v:group style="position:absolute;left:3809;top:-1856;width:2;height:80" coordorigin="3809,-1856" coordsize="2,80">
              <v:shape style="position:absolute;left:3809;top:-1856;width:2;height:80" coordorigin="3809,-1856" coordsize="0,80" path="m3809,-1776l3809,-1856e" filled="false" stroked="true" strokeweight=".748pt" strokecolor="#939598">
                <v:path arrowok="t"/>
              </v:shape>
            </v:group>
            <v:group style="position:absolute;left:3768;top:-1856;width:2;height:80" coordorigin="3768,-1856" coordsize="2,80">
              <v:shape style="position:absolute;left:3768;top:-1856;width:2;height:80" coordorigin="3768,-1856" coordsize="0,80" path="m3769,-1776l3768,-1856e" filled="false" stroked="true" strokeweight=".748pt" strokecolor="#939598">
                <v:path arrowok="t"/>
              </v:shape>
            </v:group>
            <v:group style="position:absolute;left:3728;top:-1856;width:2;height:80" coordorigin="3728,-1856" coordsize="2,80">
              <v:shape style="position:absolute;left:3728;top:-1856;width:2;height:80" coordorigin="3728,-1856" coordsize="0,80" path="m3728,-1776l3728,-1856e" filled="false" stroked="true" strokeweight=".748pt" strokecolor="#939598">
                <v:path arrowok="t"/>
              </v:shape>
            </v:group>
            <v:group style="position:absolute;left:3688;top:-1856;width:2;height:80" coordorigin="3688,-1856" coordsize="2,80">
              <v:shape style="position:absolute;left:3688;top:-1856;width:2;height:80" coordorigin="3688,-1856" coordsize="0,80" path="m3688,-1776l3688,-1856e" filled="false" stroked="true" strokeweight=".748pt" strokecolor="#939598">
                <v:path arrowok="t"/>
              </v:shape>
            </v:group>
            <v:group style="position:absolute;left:3648;top:-1856;width:2;height:80" coordorigin="3648,-1856" coordsize="2,80">
              <v:shape style="position:absolute;left:3648;top:-1856;width:2;height:80" coordorigin="3648,-1856" coordsize="0,80" path="m3648,-1776l3648,-1856e" filled="false" stroked="true" strokeweight=".748pt" strokecolor="#939598">
                <v:path arrowok="t"/>
              </v:shape>
            </v:group>
            <v:group style="position:absolute;left:3608;top:-1856;width:2;height:80" coordorigin="3608,-1856" coordsize="2,80">
              <v:shape style="position:absolute;left:3608;top:-1856;width:2;height:80" coordorigin="3608,-1856" coordsize="0,80" path="m3608,-1776l3608,-1856e" filled="false" stroked="true" strokeweight=".748pt" strokecolor="#939598">
                <v:path arrowok="t"/>
              </v:shape>
            </v:group>
            <v:group style="position:absolute;left:3568;top:-1856;width:2;height:80" coordorigin="3568,-1856" coordsize="2,80">
              <v:shape style="position:absolute;left:3568;top:-1856;width:2;height:80" coordorigin="3568,-1856" coordsize="1,80" path="m3568,-1776l3568,-1856e" filled="false" stroked="true" strokeweight=".748pt" strokecolor="#939598">
                <v:path arrowok="t"/>
              </v:shape>
            </v:group>
            <v:group style="position:absolute;left:3528;top:-1856;width:2;height:80" coordorigin="3528,-1856" coordsize="2,80">
              <v:shape style="position:absolute;left:3528;top:-1856;width:2;height:80" coordorigin="3528,-1856" coordsize="0,80" path="m3528,-1776l3528,-1856e" filled="false" stroked="true" strokeweight=".748pt" strokecolor="#939598">
                <v:path arrowok="t"/>
              </v:shape>
            </v:group>
            <v:group style="position:absolute;left:3488;top:-1856;width:2;height:80" coordorigin="3488,-1856" coordsize="2,80">
              <v:shape style="position:absolute;left:3488;top:-1856;width:2;height:80" coordorigin="3488,-1856" coordsize="0,80" path="m3488,-1776l3488,-1856e" filled="false" stroked="true" strokeweight=".748pt" strokecolor="#939598">
                <v:path arrowok="t"/>
              </v:shape>
            </v:group>
            <v:group style="position:absolute;left:3448;top:-1856;width:2;height:80" coordorigin="3448,-1856" coordsize="2,80">
              <v:shape style="position:absolute;left:3448;top:-1856;width:2;height:80" coordorigin="3448,-1856" coordsize="0,80" path="m3448,-1776l3448,-1856e" filled="false" stroked="true" strokeweight=".748pt" strokecolor="#939598">
                <v:path arrowok="t"/>
              </v:shape>
            </v:group>
            <v:group style="position:absolute;left:3408;top:-1856;width:2;height:80" coordorigin="3408,-1856" coordsize="2,80">
              <v:shape style="position:absolute;left:3408;top:-1856;width:2;height:80" coordorigin="3408,-1856" coordsize="0,80" path="m3408,-1776l3408,-1856e" filled="false" stroked="true" strokeweight=".748pt" strokecolor="#939598">
                <v:path arrowok="t"/>
              </v:shape>
            </v:group>
            <v:group style="position:absolute;left:3368;top:-1856;width:2;height:80" coordorigin="3368,-1856" coordsize="2,80">
              <v:shape style="position:absolute;left:3368;top:-1856;width:2;height:80" coordorigin="3368,-1856" coordsize="0,80" path="m3368,-1776l3368,-1856e" filled="false" stroked="true" strokeweight=".748pt" strokecolor="#939598">
                <v:path arrowok="t"/>
              </v:shape>
            </v:group>
            <v:group style="position:absolute;left:3328;top:-1856;width:2;height:80" coordorigin="3328,-1856" coordsize="2,80">
              <v:shape style="position:absolute;left:3328;top:-1856;width:2;height:80" coordorigin="3328,-1856" coordsize="0,80" path="m3328,-1776l3328,-1856e" filled="false" stroked="true" strokeweight=".748pt" strokecolor="#939598">
                <v:path arrowok="t"/>
              </v:shape>
            </v:group>
            <v:group style="position:absolute;left:3288;top:-1856;width:2;height:80" coordorigin="3288,-1856" coordsize="2,80">
              <v:shape style="position:absolute;left:3288;top:-1856;width:2;height:80" coordorigin="3288,-1856" coordsize="0,80" path="m3288,-1776l3288,-1856e" filled="false" stroked="true" strokeweight=".748pt" strokecolor="#939598">
                <v:path arrowok="t"/>
              </v:shape>
            </v:group>
            <v:group style="position:absolute;left:3248;top:-1856;width:2;height:80" coordorigin="3248,-1856" coordsize="2,80">
              <v:shape style="position:absolute;left:3248;top:-1856;width:2;height:80" coordorigin="3248,-1856" coordsize="0,80" path="m3248,-1776l3248,-1856e" filled="false" stroked="true" strokeweight=".748pt" strokecolor="#939598">
                <v:path arrowok="t"/>
              </v:shape>
            </v:group>
            <v:group style="position:absolute;left:3208;top:-1856;width:2;height:80" coordorigin="3208,-1856" coordsize="2,80">
              <v:shape style="position:absolute;left:3208;top:-1856;width:2;height:80" coordorigin="3208,-1856" coordsize="0,80" path="m3208,-1776l3208,-1856e" filled="false" stroked="true" strokeweight=".748pt" strokecolor="#939598">
                <v:path arrowok="t"/>
              </v:shape>
            </v:group>
            <v:group style="position:absolute;left:3168;top:-1856;width:2;height:80" coordorigin="3168,-1856" coordsize="2,80">
              <v:shape style="position:absolute;left:3168;top:-1856;width:2;height:80" coordorigin="3168,-1856" coordsize="1,80" path="m3168,-1776l3168,-1856e" filled="false" stroked="true" strokeweight=".748pt" strokecolor="#939598">
                <v:path arrowok="t"/>
              </v:shape>
            </v:group>
            <v:group style="position:absolute;left:3128;top:-1856;width:2;height:80" coordorigin="3128,-1856" coordsize="2,80">
              <v:shape style="position:absolute;left:3128;top:-1856;width:2;height:80" coordorigin="3128,-1856" coordsize="0,80" path="m3128,-1776l3128,-1856e" filled="false" stroked="true" strokeweight=".748pt" strokecolor="#939598">
                <v:path arrowok="t"/>
              </v:shape>
            </v:group>
            <v:group style="position:absolute;left:3088;top:-1856;width:2;height:80" coordorigin="3088,-1856" coordsize="2,80">
              <v:shape style="position:absolute;left:3088;top:-1856;width:2;height:80" coordorigin="3088,-1856" coordsize="0,80" path="m3088,-1776l3088,-1856e" filled="false" stroked="true" strokeweight=".748pt" strokecolor="#939598">
                <v:path arrowok="t"/>
              </v:shape>
            </v:group>
            <v:group style="position:absolute;left:3048;top:-1856;width:2;height:80" coordorigin="3048,-1856" coordsize="2,80">
              <v:shape style="position:absolute;left:3048;top:-1856;width:2;height:80" coordorigin="3048,-1856" coordsize="0,80" path="m3048,-1776l3048,-1856e" filled="false" stroked="true" strokeweight=".748pt" strokecolor="#939598">
                <v:path arrowok="t"/>
              </v:shape>
            </v:group>
            <v:group style="position:absolute;left:3008;top:-1856;width:2;height:80" coordorigin="3008,-1856" coordsize="2,80">
              <v:shape style="position:absolute;left:3008;top:-1856;width:2;height:80" coordorigin="3008,-1856" coordsize="0,80" path="m3008,-1776l3008,-1856e" filled="false" stroked="true" strokeweight=".748pt" strokecolor="#939598">
                <v:path arrowok="t"/>
              </v:shape>
            </v:group>
            <v:group style="position:absolute;left:2968;top:-1856;width:2;height:80" coordorigin="2968,-1856" coordsize="2,80">
              <v:shape style="position:absolute;left:2968;top:-1856;width:2;height:80" coordorigin="2968,-1856" coordsize="0,80" path="m2968,-1776l2968,-1856e" filled="false" stroked="true" strokeweight=".748pt" strokecolor="#939598">
                <v:path arrowok="t"/>
              </v:shape>
            </v:group>
            <v:group style="position:absolute;left:2928;top:-1856;width:2;height:80" coordorigin="2928,-1856" coordsize="2,80">
              <v:shape style="position:absolute;left:2928;top:-1856;width:2;height:80" coordorigin="2928,-1856" coordsize="0,80" path="m2928,-1776l2928,-1856e" filled="false" stroked="true" strokeweight=".748pt" strokecolor="#939598">
                <v:path arrowok="t"/>
              </v:shape>
            </v:group>
            <v:group style="position:absolute;left:2888;top:-1856;width:2;height:80" coordorigin="2888,-1856" coordsize="2,80">
              <v:shape style="position:absolute;left:2888;top:-1856;width:2;height:80" coordorigin="2888,-1856" coordsize="1,80" path="m2888,-1776l2888,-1856e" filled="false" stroked="true" strokeweight=".748pt" strokecolor="#939598">
                <v:path arrowok="t"/>
              </v:shape>
            </v:group>
            <v:group style="position:absolute;left:2848;top:-1856;width:2;height:80" coordorigin="2848,-1856" coordsize="2,80">
              <v:shape style="position:absolute;left:2848;top:-1856;width:2;height:80" coordorigin="2848,-1856" coordsize="0,80" path="m2848,-1776l2848,-1856e" filled="false" stroked="true" strokeweight=".748pt" strokecolor="#939598">
                <v:path arrowok="t"/>
              </v:shape>
            </v:group>
            <v:group style="position:absolute;left:2808;top:-1856;width:2;height:80" coordorigin="2808,-1856" coordsize="2,80">
              <v:shape style="position:absolute;left:2808;top:-1856;width:2;height:80" coordorigin="2808,-1856" coordsize="0,80" path="m2808,-1776l2808,-1856e" filled="false" stroked="true" strokeweight=".748pt" strokecolor="#939598">
                <v:path arrowok="t"/>
              </v:shape>
            </v:group>
            <v:group style="position:absolute;left:2768;top:-1856;width:2;height:80" coordorigin="2768,-1856" coordsize="2,80">
              <v:shape style="position:absolute;left:2768;top:-1856;width:2;height:80" coordorigin="2768,-1856" coordsize="0,80" path="m2768,-1776l2768,-1856e" filled="false" stroked="true" strokeweight=".748pt" strokecolor="#939598">
                <v:path arrowok="t"/>
              </v:shape>
            </v:group>
            <v:group style="position:absolute;left:2728;top:-1856;width:2;height:80" coordorigin="2728,-1856" coordsize="2,80">
              <v:shape style="position:absolute;left:2728;top:-1856;width:2;height:80" coordorigin="2728,-1856" coordsize="0,80" path="m2728,-1776l2728,-1856e" filled="false" stroked="true" strokeweight=".748pt" strokecolor="#939598">
                <v:path arrowok="t"/>
              </v:shape>
            </v:group>
            <v:group style="position:absolute;left:2688;top:-1856;width:2;height:80" coordorigin="2688,-1856" coordsize="2,80">
              <v:shape style="position:absolute;left:2688;top:-1856;width:2;height:80" coordorigin="2688,-1856" coordsize="0,80" path="m2688,-1776l2688,-1856e" filled="false" stroked="true" strokeweight=".748pt" strokecolor="#939598">
                <v:path arrowok="t"/>
              </v:shape>
            </v:group>
            <v:group style="position:absolute;left:2648;top:-1856;width:2;height:80" coordorigin="2648,-1856" coordsize="2,80">
              <v:shape style="position:absolute;left:2648;top:-1856;width:2;height:80" coordorigin="2648,-1856" coordsize="0,80" path="m2648,-1776l2648,-1856e" filled="false" stroked="true" strokeweight=".748pt" strokecolor="#939598">
                <v:path arrowok="t"/>
              </v:shape>
            </v:group>
            <v:group style="position:absolute;left:2608;top:-1856;width:2;height:80" coordorigin="2608,-1856" coordsize="2,80">
              <v:shape style="position:absolute;left:2608;top:-1856;width:2;height:80" coordorigin="2608,-1856" coordsize="0,80" path="m2608,-1776l2608,-1856e" filled="false" stroked="true" strokeweight=".748pt" strokecolor="#939598">
                <v:path arrowok="t"/>
              </v:shape>
            </v:group>
            <v:group style="position:absolute;left:2568;top:-1856;width:2;height:80" coordorigin="2568,-1856" coordsize="2,80">
              <v:shape style="position:absolute;left:2568;top:-1856;width:2;height:80" coordorigin="2568,-1856" coordsize="0,80" path="m2568,-1776l2568,-1856e" filled="false" stroked="true" strokeweight=".748pt" strokecolor="#939598">
                <v:path arrowok="t"/>
              </v:shape>
            </v:group>
            <v:group style="position:absolute;left:2528;top:-1856;width:2;height:80" coordorigin="2528,-1856" coordsize="2,80">
              <v:shape style="position:absolute;left:2528;top:-1856;width:2;height:80" coordorigin="2528,-1856" coordsize="1,80" path="m2528,-1776l2528,-1856e" filled="false" stroked="true" strokeweight=".748pt" strokecolor="#939598">
                <v:path arrowok="t"/>
              </v:shape>
            </v:group>
            <v:group style="position:absolute;left:2488;top:-1856;width:2;height:80" coordorigin="2488,-1856" coordsize="2,80">
              <v:shape style="position:absolute;left:2488;top:-1856;width:2;height:80" coordorigin="2488,-1856" coordsize="0,80" path="m2488,-1776l2488,-1856e" filled="false" stroked="true" strokeweight=".748pt" strokecolor="#939598">
                <v:path arrowok="t"/>
              </v:shape>
            </v:group>
            <v:group style="position:absolute;left:2448;top:-1856;width:2;height:80" coordorigin="2448,-1856" coordsize="2,80">
              <v:shape style="position:absolute;left:2448;top:-1856;width:2;height:80" coordorigin="2448,-1856" coordsize="0,80" path="m2448,-1776l2448,-1856e" filled="false" stroked="true" strokeweight=".748pt" strokecolor="#939598">
                <v:path arrowok="t"/>
              </v:shape>
            </v:group>
            <v:group style="position:absolute;left:2408;top:-1856;width:2;height:80" coordorigin="2408,-1856" coordsize="2,80">
              <v:shape style="position:absolute;left:2408;top:-1856;width:2;height:80" coordorigin="2408,-1856" coordsize="0,80" path="m2408,-1776l2408,-1856e" filled="false" stroked="true" strokeweight=".748pt" strokecolor="#939598">
                <v:path arrowok="t"/>
              </v:shape>
            </v:group>
            <v:group style="position:absolute;left:2368;top:-1856;width:2;height:80" coordorigin="2368,-1856" coordsize="2,80">
              <v:shape style="position:absolute;left:2368;top:-1856;width:2;height:80" coordorigin="2368,-1856" coordsize="0,80" path="m2368,-1776l2368,-1856e" filled="false" stroked="true" strokeweight=".748pt" strokecolor="#939598">
                <v:path arrowok="t"/>
              </v:shape>
            </v:group>
            <v:group style="position:absolute;left:2328;top:-1856;width:2;height:80" coordorigin="2328,-1856" coordsize="2,80">
              <v:shape style="position:absolute;left:2328;top:-1856;width:2;height:80" coordorigin="2328,-1856" coordsize="0,80" path="m2328,-1776l2328,-1856e" filled="false" stroked="true" strokeweight=".748pt" strokecolor="#939598">
                <v:path arrowok="t"/>
              </v:shape>
            </v:group>
            <v:group style="position:absolute;left:2288;top:-1856;width:2;height:80" coordorigin="2288,-1856" coordsize="2,80">
              <v:shape style="position:absolute;left:2288;top:-1856;width:2;height:80" coordorigin="2288,-1856" coordsize="0,80" path="m2288,-1776l2288,-1856e" filled="false" stroked="true" strokeweight=".748pt" strokecolor="#939598">
                <v:path arrowok="t"/>
              </v:shape>
            </v:group>
            <v:group style="position:absolute;left:2248;top:-1856;width:2;height:80" coordorigin="2248,-1856" coordsize="2,80">
              <v:shape style="position:absolute;left:2248;top:-1856;width:2;height:80" coordorigin="2248,-1856" coordsize="0,80" path="m2248,-1776l2248,-1856e" filled="false" stroked="true" strokeweight=".748pt" strokecolor="#939598">
                <v:path arrowok="t"/>
              </v:shape>
            </v:group>
            <v:group style="position:absolute;left:2208;top:-1856;width:2;height:80" coordorigin="2208,-1856" coordsize="2,80">
              <v:shape style="position:absolute;left:2208;top:-1856;width:2;height:80" coordorigin="2208,-1856" coordsize="0,80" path="m2208,-1776l2208,-1856e" filled="false" stroked="true" strokeweight=".748pt" strokecolor="#939598">
                <v:path arrowok="t"/>
              </v:shape>
            </v:group>
            <v:group style="position:absolute;left:2168;top:-1856;width:2;height:80" coordorigin="2168,-1856" coordsize="2,80">
              <v:shape style="position:absolute;left:2168;top:-1856;width:2;height:80" coordorigin="2168,-1856" coordsize="0,80" path="m2168,-1776l2168,-1856e" filled="false" stroked="true" strokeweight=".748pt" strokecolor="#939598">
                <v:path arrowok="t"/>
              </v:shape>
            </v:group>
            <v:group style="position:absolute;left:2128;top:-1856;width:2;height:80" coordorigin="2128,-1856" coordsize="2,80">
              <v:shape style="position:absolute;left:2128;top:-1856;width:2;height:80" coordorigin="2128,-1856" coordsize="1,80" path="m2128,-1776l2128,-1856e" filled="false" stroked="true" strokeweight=".748pt" strokecolor="#939598">
                <v:path arrowok="t"/>
              </v:shape>
            </v:group>
            <v:group style="position:absolute;left:2088;top:-1856;width:2;height:80" coordorigin="2088,-1856" coordsize="2,80">
              <v:shape style="position:absolute;left:2088;top:-1856;width:2;height:80" coordorigin="2088,-1856" coordsize="0,80" path="m2088,-1776l2088,-1856e" filled="false" stroked="true" strokeweight=".748pt" strokecolor="#939598">
                <v:path arrowok="t"/>
              </v:shape>
            </v:group>
            <v:group style="position:absolute;left:2048;top:-1856;width:2;height:80" coordorigin="2048,-1856" coordsize="2,80">
              <v:shape style="position:absolute;left:2048;top:-1856;width:2;height:80" coordorigin="2048,-1856" coordsize="0,80" path="m2048,-1776l2048,-1856e" filled="false" stroked="true" strokeweight=".748pt" strokecolor="#939598">
                <v:path arrowok="t"/>
              </v:shape>
            </v:group>
            <v:group style="position:absolute;left:2008;top:-1856;width:2;height:80" coordorigin="2008,-1856" coordsize="2,80">
              <v:shape style="position:absolute;left:2008;top:-1856;width:2;height:80" coordorigin="2008,-1856" coordsize="0,80" path="m2008,-1776l2008,-1856e" filled="false" stroked="true" strokeweight=".748pt" strokecolor="#939598">
                <v:path arrowok="t"/>
              </v:shape>
            </v:group>
            <v:group style="position:absolute;left:1968;top:-1856;width:2;height:80" coordorigin="1968,-1856" coordsize="2,80">
              <v:shape style="position:absolute;left:1968;top:-1856;width:2;height:80" coordorigin="1968,-1856" coordsize="0,80" path="m1968,-1776l1968,-1856e" filled="false" stroked="true" strokeweight=".748pt" strokecolor="#939598">
                <v:path arrowok="t"/>
              </v:shape>
            </v:group>
            <v:group style="position:absolute;left:1928;top:-1856;width:2;height:80" coordorigin="1928,-1856" coordsize="2,80">
              <v:shape style="position:absolute;left:1928;top:-1856;width:2;height:80" coordorigin="1928,-1856" coordsize="0,80" path="m1928,-1776l1928,-1856e" filled="false" stroked="true" strokeweight=".748pt" strokecolor="#939598">
                <v:path arrowok="t"/>
              </v:shape>
            </v:group>
            <v:group style="position:absolute;left:1888;top:-1856;width:2;height:80" coordorigin="1888,-1856" coordsize="2,80">
              <v:shape style="position:absolute;left:1888;top:-1856;width:2;height:80" coordorigin="1888,-1856" coordsize="0,80" path="m1888,-1776l1888,-1856e" filled="false" stroked="true" strokeweight=".748pt" strokecolor="#939598">
                <v:path arrowok="t"/>
              </v:shape>
            </v:group>
            <v:group style="position:absolute;left:1848;top:-1856;width:2;height:80" coordorigin="1848,-1856" coordsize="2,80">
              <v:shape style="position:absolute;left:1848;top:-1856;width:2;height:80" coordorigin="1848,-1856" coordsize="0,80" path="m1848,-1776l1848,-1856e" filled="false" stroked="true" strokeweight=".748pt" strokecolor="#939598">
                <v:path arrowok="t"/>
              </v:shape>
            </v:group>
            <v:group style="position:absolute;left:1808;top:-1856;width:2;height:80" coordorigin="1808,-1856" coordsize="2,80">
              <v:shape style="position:absolute;left:1808;top:-1856;width:2;height:80" coordorigin="1808,-1856" coordsize="0,80" path="m1808,-1776l1808,-1856e" filled="false" stroked="true" strokeweight=".748pt" strokecolor="#939598">
                <v:path arrowok="t"/>
              </v:shape>
            </v:group>
            <v:group style="position:absolute;left:1768;top:-1856;width:2;height:80" coordorigin="1768,-1856" coordsize="2,80">
              <v:shape style="position:absolute;left:1768;top:-1856;width:2;height:80" coordorigin="1768,-1856" coordsize="1,80" path="m1768,-1776l1768,-1856e" filled="false" stroked="true" strokeweight=".748pt" strokecolor="#939598">
                <v:path arrowok="t"/>
              </v:shape>
            </v:group>
            <v:group style="position:absolute;left:1728;top:-1856;width:2;height:80" coordorigin="1728,-1856" coordsize="2,80">
              <v:shape style="position:absolute;left:1728;top:-1856;width:2;height:80" coordorigin="1728,-1856" coordsize="0,80" path="m1728,-1776l1728,-1856e" filled="false" stroked="true" strokeweight=".748pt" strokecolor="#939598">
                <v:path arrowok="t"/>
              </v:shape>
            </v:group>
            <v:group style="position:absolute;left:1688;top:-1856;width:2;height:80" coordorigin="1688,-1856" coordsize="2,80">
              <v:shape style="position:absolute;left:1688;top:-1856;width:2;height:80" coordorigin="1688,-1856" coordsize="0,80" path="m1688,-1776l1688,-1856e" filled="false" stroked="true" strokeweight=".748pt" strokecolor="#939598">
                <v:path arrowok="t"/>
              </v:shape>
            </v:group>
            <v:group style="position:absolute;left:1648;top:-1856;width:2;height:80" coordorigin="1648,-1856" coordsize="2,80">
              <v:shape style="position:absolute;left:1648;top:-1856;width:2;height:80" coordorigin="1648,-1856" coordsize="0,80" path="m1648,-1776l1648,-1856e" filled="false" stroked="true" strokeweight=".748pt" strokecolor="#939598">
                <v:path arrowok="t"/>
              </v:shape>
            </v:group>
            <v:group style="position:absolute;left:1608;top:-1856;width:2;height:80" coordorigin="1608,-1856" coordsize="2,80">
              <v:shape style="position:absolute;left:1608;top:-1856;width:2;height:80" coordorigin="1608,-1856" coordsize="0,80" path="m1608,-1776l1608,-1856e" filled="false" stroked="true" strokeweight=".748pt" strokecolor="#939598">
                <v:path arrowok="t"/>
              </v:shape>
            </v:group>
            <v:group style="position:absolute;left:1568;top:-1856;width:2;height:80" coordorigin="1568,-1856" coordsize="2,80">
              <v:shape style="position:absolute;left:1568;top:-1856;width:2;height:80" coordorigin="1568,-1856" coordsize="0,80" path="m1568,-1776l1568,-1856e" filled="false" stroked="true" strokeweight=".748pt" strokecolor="#939598">
                <v:path arrowok="t"/>
              </v:shape>
            </v:group>
            <v:group style="position:absolute;left:1528;top:-1856;width:2;height:80" coordorigin="1528,-1856" coordsize="2,80">
              <v:shape style="position:absolute;left:1528;top:-1856;width:2;height:80" coordorigin="1528,-1856" coordsize="0,80" path="m1528,-1776l1528,-1856e" filled="false" stroked="true" strokeweight=".748pt" strokecolor="#939598">
                <v:path arrowok="t"/>
              </v:shape>
            </v:group>
            <v:group style="position:absolute;left:1488;top:-1856;width:2;height:80" coordorigin="1488,-1856" coordsize="2,80">
              <v:shape style="position:absolute;left:1488;top:-1856;width:2;height:80" coordorigin="1488,-1856" coordsize="0,80" path="m1488,-1776l1488,-1856e" filled="false" stroked="true" strokeweight=".748pt" strokecolor="#939598">
                <v:path arrowok="t"/>
              </v:shape>
            </v:group>
            <v:group style="position:absolute;left:1448;top:-1856;width:2;height:80" coordorigin="1448,-1856" coordsize="2,80">
              <v:shape style="position:absolute;left:1448;top:-1856;width:2;height:80" coordorigin="1448,-1856" coordsize="0,80" path="m1448,-1776l1448,-1856e" filled="false" stroked="true" strokeweight=".748pt" strokecolor="#939598">
                <v:path arrowok="t"/>
              </v:shape>
            </v:group>
            <v:group style="position:absolute;left:1408;top:-1856;width:2;height:80" coordorigin="1408,-1856" coordsize="2,80">
              <v:shape style="position:absolute;left:1408;top:-1856;width:2;height:80" coordorigin="1408,-1856" coordsize="1,80" path="m1408,-1776l1408,-1856e" filled="false" stroked="true" strokeweight=".748pt" strokecolor="#939598">
                <v:path arrowok="t"/>
              </v:shape>
            </v:group>
            <v:group style="position:absolute;left:1368;top:-1856;width:2;height:80" coordorigin="1368,-1856" coordsize="2,80">
              <v:shape style="position:absolute;left:1368;top:-1856;width:2;height:80" coordorigin="1368,-1856" coordsize="0,80" path="m1368,-1776l1368,-1856e" filled="false" stroked="true" strokeweight=".748pt" strokecolor="#939598">
                <v:path arrowok="t"/>
              </v:shape>
            </v:group>
            <v:group style="position:absolute;left:1328;top:-1856;width:2;height:80" coordorigin="1328,-1856" coordsize="2,80">
              <v:shape style="position:absolute;left:1328;top:-1856;width:2;height:80" coordorigin="1328,-1856" coordsize="0,80" path="m1328,-1776l1328,-1856e" filled="false" stroked="true" strokeweight=".748pt" strokecolor="#939598">
                <v:path arrowok="t"/>
              </v:shape>
            </v:group>
            <v:group style="position:absolute;left:1288;top:-1856;width:2;height:80" coordorigin="1288,-1856" coordsize="2,80">
              <v:shape style="position:absolute;left:1288;top:-1856;width:2;height:80" coordorigin="1288,-1856" coordsize="0,80" path="m1288,-1776l1288,-1856e" filled="false" stroked="true" strokeweight=".748pt" strokecolor="#939598">
                <v:path arrowok="t"/>
              </v:shape>
            </v:group>
            <v:group style="position:absolute;left:1248;top:-1856;width:2;height:80" coordorigin="1248,-1856" coordsize="2,80">
              <v:shape style="position:absolute;left:1248;top:-1856;width:2;height:80" coordorigin="1248,-1856" coordsize="0,80" path="m1248,-1776l1248,-1856e" filled="false" stroked="true" strokeweight=".748pt" strokecolor="#939598">
                <v:path arrowok="t"/>
              </v:shape>
            </v:group>
            <v:group style="position:absolute;left:1208;top:-1856;width:2;height:80" coordorigin="1208,-1856" coordsize="2,80">
              <v:shape style="position:absolute;left:1208;top:-1856;width:2;height:80" coordorigin="1208,-1856" coordsize="0,80" path="m1208,-1776l1208,-1856e" filled="false" stroked="true" strokeweight=".748pt" strokecolor="#939598">
                <v:path arrowok="t"/>
              </v:shape>
            </v:group>
            <v:group style="position:absolute;left:1168;top:-1856;width:2;height:80" coordorigin="1168,-1856" coordsize="2,80">
              <v:shape style="position:absolute;left:1168;top:-1856;width:2;height:80" coordorigin="1168,-1856" coordsize="0,80" path="m1168,-1776l1168,-1856e" filled="false" stroked="true" strokeweight=".748pt" strokecolor="#939598">
                <v:path arrowok="t"/>
              </v:shape>
            </v:group>
            <v:group style="position:absolute;left:1128;top:-1856;width:2;height:80" coordorigin="1128,-1856" coordsize="2,80">
              <v:shape style="position:absolute;left:1128;top:-1856;width:2;height:80" coordorigin="1128,-1856" coordsize="0,80" path="m1128,-1776l1128,-1856e" filled="false" stroked="true" strokeweight=".748pt" strokecolor="#939598">
                <v:path arrowok="t"/>
              </v:shape>
            </v:group>
            <v:group style="position:absolute;left:1088;top:-1856;width:2;height:80" coordorigin="1088,-1856" coordsize="2,80">
              <v:shape style="position:absolute;left:1088;top:-1856;width:2;height:80" coordorigin="1088,-1856" coordsize="1,80" path="m1088,-1776l1088,-1856e" filled="false" stroked="true" strokeweight=".748pt" strokecolor="#939598">
                <v:path arrowok="t"/>
              </v:shape>
            </v:group>
            <v:group style="position:absolute;left:1048;top:-1856;width:2;height:80" coordorigin="1048,-1856" coordsize="2,80">
              <v:shape style="position:absolute;left:1048;top:-1856;width:2;height:80" coordorigin="1048,-1856" coordsize="0,80" path="m1048,-1776l1048,-1856e" filled="false" stroked="true" strokeweight=".748pt" strokecolor="#939598">
                <v:path arrowok="t"/>
              </v:shape>
            </v:group>
            <v:group style="position:absolute;left:1008;top:-1856;width:2;height:80" coordorigin="1008,-1856" coordsize="2,80">
              <v:shape style="position:absolute;left:1008;top:-1856;width:2;height:80" coordorigin="1008,-1856" coordsize="0,80" path="m1008,-1776l1008,-1856e" filled="false" stroked="true" strokeweight=".748pt" strokecolor="#939598">
                <v:path arrowok="t"/>
              </v:shape>
            </v:group>
            <v:group style="position:absolute;left:968;top:-1856;width:2;height:80" coordorigin="968,-1856" coordsize="2,80">
              <v:shape style="position:absolute;left:968;top:-1856;width:2;height:80" coordorigin="968,-1856" coordsize="0,80" path="m968,-1776l968,-1856e" filled="false" stroked="true" strokeweight=".748pt" strokecolor="#939598">
                <v:path arrowok="t"/>
              </v:shape>
            </v:group>
            <v:group style="position:absolute;left:928;top:-1856;width:2;height:80" coordorigin="928,-1856" coordsize="2,80">
              <v:shape style="position:absolute;left:928;top:-1856;width:2;height:80" coordorigin="928,-1856" coordsize="0,80" path="m928,-1776l928,-1856e" filled="false" stroked="true" strokeweight=".748pt" strokecolor="#939598">
                <v:path arrowok="t"/>
              </v:shape>
            </v:group>
            <v:group style="position:absolute;left:888;top:-1856;width:2;height:80" coordorigin="888,-1856" coordsize="2,80">
              <v:shape style="position:absolute;left:888;top:-1856;width:2;height:80" coordorigin="888,-1856" coordsize="0,80" path="m888,-1776l888,-1856e" filled="false" stroked="true" strokeweight=".748pt" strokecolor="#939598">
                <v:path arrowok="t"/>
              </v:shape>
            </v:group>
            <v:group style="position:absolute;left:848;top:-1856;width:2;height:80" coordorigin="848,-1856" coordsize="2,80">
              <v:shape style="position:absolute;left:848;top:-1856;width:2;height:80" coordorigin="848,-1856" coordsize="0,80" path="m848,-1776l848,-1856e" filled="false" stroked="true" strokeweight=".748pt" strokecolor="#939598">
                <v:path arrowok="t"/>
              </v:shape>
            </v:group>
            <v:group style="position:absolute;left:808;top:-1856;width:2;height:80" coordorigin="808,-1856" coordsize="2,80">
              <v:shape style="position:absolute;left:808;top:-1856;width:2;height:80" coordorigin="808,-1856" coordsize="0,80" path="m808,-1776l808,-1856e" filled="false" stroked="true" strokeweight=".748pt" strokecolor="#939598">
                <v:path arrowok="t"/>
              </v:shape>
            </v:group>
            <v:group style="position:absolute;left:768;top:-1856;width:2;height:80" coordorigin="768,-1856" coordsize="2,80">
              <v:shape style="position:absolute;left:768;top:-1856;width:2;height:80" coordorigin="768,-1856" coordsize="0,80" path="m768,-1776l768,-1856e" filled="false" stroked="true" strokeweight=".748pt" strokecolor="#939598">
                <v:path arrowok="t"/>
              </v:shape>
            </v:group>
            <v:group style="position:absolute;left:728;top:-1856;width:2;height:80" coordorigin="728,-1856" coordsize="2,80">
              <v:shape style="position:absolute;left:728;top:-1856;width:2;height:80" coordorigin="728,-1856" coordsize="1,80" path="m728,-1776l728,-1856e" filled="false" stroked="true" strokeweight=".748pt" strokecolor="#939598">
                <v:path arrowok="t"/>
              </v:shape>
            </v:group>
            <v:group style="position:absolute;left:688;top:-1856;width:2;height:80" coordorigin="688,-1856" coordsize="2,80">
              <v:shape style="position:absolute;left:688;top:-1856;width:2;height:80" coordorigin="688,-1856" coordsize="0,80" path="m688,-1776l688,-1856e" filled="false" stroked="true" strokeweight=".748pt" strokecolor="#939598">
                <v:path arrowok="t"/>
              </v:shape>
            </v:group>
            <v:group style="position:absolute;left:648;top:-1856;width:2;height:80" coordorigin="648,-1856" coordsize="2,80">
              <v:shape style="position:absolute;left:648;top:-1856;width:2;height:80" coordorigin="648,-1856" coordsize="0,80" path="m648,-1776l648,-1856e" filled="false" stroked="true" strokeweight=".748pt" strokecolor="#939598">
                <v:path arrowok="t"/>
              </v:shape>
            </v:group>
            <v:group style="position:absolute;left:608;top:-1856;width:2;height:80" coordorigin="608,-1856" coordsize="2,80">
              <v:shape style="position:absolute;left:608;top:-1856;width:2;height:80" coordorigin="608,-1856" coordsize="0,80" path="m608,-1776l608,-1856e" filled="false" stroked="true" strokeweight=".748pt" strokecolor="#939598">
                <v:path arrowok="t"/>
              </v:shape>
            </v:group>
            <v:group style="position:absolute;left:568;top:-1856;width:2;height:80" coordorigin="568,-1856" coordsize="2,80">
              <v:shape style="position:absolute;left:568;top:-1856;width:2;height:80" coordorigin="568,-1856" coordsize="0,80" path="m568,-1776l568,-1856e" filled="false" stroked="true" strokeweight=".748pt" strokecolor="#939598">
                <v:path arrowok="t"/>
              </v:shape>
            </v:group>
            <v:group style="position:absolute;left:528;top:-1856;width:2;height:80" coordorigin="528,-1856" coordsize="2,80">
              <v:shape style="position:absolute;left:528;top:-1856;width:2;height:80" coordorigin="528,-1856" coordsize="0,80" path="m528,-1776l528,-1856e" filled="false" stroked="true" strokeweight=".748pt" strokecolor="#939598">
                <v:path arrowok="t"/>
              </v:shape>
            </v:group>
            <v:group style="position:absolute;left:488;top:-1856;width:2;height:80" coordorigin="488,-1856" coordsize="2,80">
              <v:shape style="position:absolute;left:488;top:-1856;width:2;height:80" coordorigin="488,-1856" coordsize="0,80" path="m488,-1776l488,-1856e" filled="false" stroked="true" strokeweight=".748pt" strokecolor="#939598">
                <v:path arrowok="t"/>
              </v:shape>
            </v:group>
            <v:group style="position:absolute;left:448;top:-1856;width:2;height:80" coordorigin="448,-1856" coordsize="2,80">
              <v:shape style="position:absolute;left:448;top:-1856;width:2;height:80" coordorigin="448,-1856" coordsize="0,80" path="m448,-1776l448,-1856e" filled="false" stroked="true" strokeweight=".748pt" strokecolor="#939598">
                <v:path arrowok="t"/>
              </v:shape>
            </v:group>
            <v:group style="position:absolute;left:408;top:-1856;width:2;height:80" coordorigin="408,-1856" coordsize="2,80">
              <v:shape style="position:absolute;left:408;top:-1856;width:2;height:80" coordorigin="408,-1856" coordsize="0,80" path="m408,-1776l408,-1856e" filled="false" stroked="true" strokeweight=".748pt" strokecolor="#939598">
                <v:path arrowok="t"/>
              </v:shape>
            </v:group>
            <v:group style="position:absolute;left:368;top:-1856;width:2;height:80" coordorigin="368,-1856" coordsize="2,80">
              <v:shape style="position:absolute;left:368;top:-1856;width:2;height:80" coordorigin="368,-1856" coordsize="1,80" path="m368,-1776l368,-1856e" filled="false" stroked="true" strokeweight=".748pt" strokecolor="#939598">
                <v:path arrowok="t"/>
              </v:shape>
            </v:group>
            <v:group style="position:absolute;left:328;top:-1856;width:2;height:80" coordorigin="328,-1856" coordsize="2,80">
              <v:shape style="position:absolute;left:328;top:-1856;width:2;height:80" coordorigin="328,-1856" coordsize="0,80" path="m328,-1776l328,-1856e" filled="false" stroked="true" strokeweight=".748pt" strokecolor="#939598">
                <v:path arrowok="t"/>
              </v:shape>
            </v:group>
            <v:group style="position:absolute;left:288;top:-1856;width:2;height:80" coordorigin="288,-1856" coordsize="2,80">
              <v:shape style="position:absolute;left:288;top:-1856;width:2;height:80" coordorigin="288,-1856" coordsize="0,80" path="m288,-1776l288,-1856e" filled="false" stroked="true" strokeweight=".748pt" strokecolor="#939598">
                <v:path arrowok="t"/>
              </v:shape>
            </v:group>
            <v:group style="position:absolute;left:248;top:-1856;width:2;height:80" coordorigin="248,-1856" coordsize="2,80">
              <v:shape style="position:absolute;left:248;top:-1856;width:2;height:80" coordorigin="248,-1856" coordsize="0,80" path="m248,-1776l248,-1856e" filled="false" stroked="true" strokeweight=".748pt" strokecolor="#939598">
                <v:path arrowok="t"/>
              </v:shape>
            </v:group>
            <v:group style="position:absolute;left:208;top:-1856;width:2;height:80" coordorigin="208,-1856" coordsize="2,80">
              <v:shape style="position:absolute;left:208;top:-1856;width:2;height:80" coordorigin="208,-1856" coordsize="0,80" path="m208,-1776l208,-1856e" filled="false" stroked="true" strokeweight=".748pt" strokecolor="#939598">
                <v:path arrowok="t"/>
              </v:shape>
            </v:group>
            <v:group style="position:absolute;left:168;top:-1856;width:2;height:80" coordorigin="168,-1856" coordsize="2,80">
              <v:shape style="position:absolute;left:168;top:-1856;width:2;height:80" coordorigin="168,-1856" coordsize="0,80" path="m168,-1776l168,-1856e" filled="false" stroked="true" strokeweight=".748pt" strokecolor="#939598">
                <v:path arrowok="t"/>
              </v:shape>
            </v:group>
            <v:group style="position:absolute;left:128;top:-1856;width:2;height:80" coordorigin="128,-1856" coordsize="2,80">
              <v:shape style="position:absolute;left:128;top:-1856;width:2;height:80" coordorigin="128,-1856" coordsize="0,80" path="m128,-1776l128,-1856e" filled="false" stroked="true" strokeweight=".748pt" strokecolor="#939598">
                <v:path arrowok="t"/>
              </v:shape>
            </v:group>
            <v:group style="position:absolute;left:88;top:-1856;width:2;height:80" coordorigin="88,-1856" coordsize="2,80">
              <v:shape style="position:absolute;left:88;top:-1856;width:2;height:80" coordorigin="88,-1856" coordsize="0,80" path="m88,-1776l88,-1856e" filled="false" stroked="true" strokeweight=".748pt" strokecolor="#939598">
                <v:path arrowok="t"/>
              </v:shape>
            </v:group>
            <v:group style="position:absolute;left:47;top:-1856;width:2;height:80" coordorigin="47,-1856" coordsize="2,80">
              <v:shape style="position:absolute;left:47;top:-1856;width:2;height:80" coordorigin="47,-1856" coordsize="0,80" path="m48,-1776l47,-1856e" filled="false" stroked="true" strokeweight=".748pt" strokecolor="#939598">
                <v:path arrowok="t"/>
              </v:shape>
            </v:group>
            <v:group style="position:absolute;left:7;top:-1856;width:2;height:80" coordorigin="7,-1856" coordsize="2,80">
              <v:shape style="position:absolute;left:7;top:-1856;width:2;height:80" coordorigin="7,-1856" coordsize="0,80" path="m7,-1776l7,-1856e" filled="false" stroked="true" strokeweight=".748pt" strokecolor="#939598">
                <v:path arrowok="t"/>
              </v:shape>
            </v:group>
            <w10:wrap type="none"/>
          </v:group>
        </w:pict>
      </w:r>
      <w:r>
        <w:rPr>
          <w:spacing w:val="15"/>
          <w:w w:val="85"/>
        </w:rPr>
        <w:t>Corringle</w:t>
      </w:r>
      <w:r>
        <w:rPr>
          <w:spacing w:val="-51"/>
          <w:w w:val="85"/>
        </w:rPr>
        <w:t> </w:t>
      </w:r>
      <w:r>
        <w:rPr>
          <w:spacing w:val="15"/>
          <w:w w:val="85"/>
        </w:rPr>
        <w:t>Foreshore</w:t>
      </w:r>
      <w:r>
        <w:rPr>
          <w:spacing w:val="-51"/>
          <w:w w:val="85"/>
        </w:rPr>
        <w:t> </w:t>
      </w:r>
      <w:r>
        <w:rPr>
          <w:spacing w:val="19"/>
          <w:w w:val="85"/>
        </w:rPr>
        <w:t>Reserve</w:t>
      </w:r>
      <w:r>
        <w:rPr/>
      </w:r>
    </w:p>
    <w:p>
      <w:pPr>
        <w:pStyle w:val="Heading4"/>
        <w:spacing w:line="240" w:lineRule="auto" w:before="98"/>
        <w:ind w:left="935" w:right="988"/>
        <w:jc w:val="left"/>
      </w:pPr>
      <w:r>
        <w:rPr>
          <w:color w:val="A4590C"/>
          <w:spacing w:val="26"/>
          <w:w w:val="85"/>
        </w:rPr>
        <w:t>Krauatungalung</w:t>
      </w:r>
      <w:r>
        <w:rPr>
          <w:color w:val="A4590C"/>
          <w:spacing w:val="7"/>
          <w:w w:val="85"/>
        </w:rPr>
        <w:t> </w:t>
      </w:r>
      <w:r>
        <w:rPr>
          <w:color w:val="A4590C"/>
          <w:spacing w:val="26"/>
          <w:w w:val="85"/>
        </w:rPr>
        <w:t>Country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6"/>
          <w:szCs w:val="26"/>
        </w:rPr>
      </w:pPr>
    </w:p>
    <w:p>
      <w:pPr>
        <w:spacing w:line="1202" w:lineRule="exact"/>
        <w:ind w:left="89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23"/>
          <w:sz w:val="20"/>
          <w:szCs w:val="20"/>
        </w:rPr>
        <w:pict>
          <v:group style="width:520.6pt;height:60.15pt;mso-position-horizontal-relative:char;mso-position-vertical-relative:line" coordorigin="0,0" coordsize="10412,1203">
            <v:group style="position:absolute;left:0;top:0;width:10412;height:1203" coordorigin="0,0" coordsize="10412,1203">
              <v:shape style="position:absolute;left:0;top:0;width:10412;height:1203" coordorigin="0,0" coordsize="10412,1203" path="m0,0l10411,0,10411,1202,0,1202,0,0xe" filled="true" fillcolor="#000000" stroked="false">
                <v:path arrowok="t"/>
                <v:fill type="solid"/>
              </v:shape>
            </v:group>
            <v:group style="position:absolute;left:51;top:48;width:10028;height:823" coordorigin="51,48" coordsize="10028,823">
              <v:shape style="position:absolute;left:51;top:48;width:10028;height:823" coordorigin="51,48" coordsize="10028,823" path="m51,870l10079,870,10079,48,51,48,51,870xe" filled="true" fillcolor="#f4e5d8" stroked="false">
                <v:path arrowok="t"/>
                <v:fill type="solid"/>
              </v:shape>
              <v:shape style="position:absolute;left:26;top:24;width:10054;height:846" type="#_x0000_t202" filled="false" stroked="false">
                <v:textbox inset="0,0,0,0">
                  <w:txbxContent>
                    <w:p>
                      <w:pPr>
                        <w:spacing w:before="80"/>
                        <w:ind w:left="245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w w:val="105"/>
                          <w:sz w:val="22"/>
                        </w:rPr>
                        <w:t>ø</w:t>
                      </w:r>
                      <w:r>
                        <w:rPr>
                          <w:rFonts w:ascii="Arial" w:hAnsi="Arial"/>
                          <w:sz w:val="22"/>
                        </w:rPr>
                        <w:t>  </w:t>
                      </w:r>
                      <w:r>
                        <w:rPr>
                          <w:rFonts w:ascii="Arial" w:hAnsi="Arial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z w:val="22"/>
                        </w:rPr>
                        <w:t>159 hec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  <w:t>a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es 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a</w:t>
                      </w:r>
                      <w:r>
                        <w:rPr>
                          <w:rFonts w:ascii="Calibri" w:hAnsi="Calibri"/>
                          <w:sz w:val="22"/>
                        </w:rPr>
                        <w:t>t the mouth of the Sn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o</w:t>
                      </w:r>
                      <w:r>
                        <w:rPr>
                          <w:rFonts w:ascii="Calibri" w:hAnsi="Calibri"/>
                          <w:spacing w:val="1"/>
                          <w:sz w:val="22"/>
                        </w:rPr>
                        <w:t>w</w:t>
                      </w:r>
                      <w:r>
                        <w:rPr>
                          <w:rFonts w:ascii="Calibri" w:hAnsi="Calibri"/>
                          <w:sz w:val="22"/>
                        </w:rPr>
                        <w:t>y Ri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v</w:t>
                      </w:r>
                      <w:r>
                        <w:rPr>
                          <w:rFonts w:ascii="Calibri" w:hAnsi="Calibri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spacing w:val="-20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, ju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s</w:t>
                      </w:r>
                      <w:r>
                        <w:rPr>
                          <w:rFonts w:ascii="Calibri" w:hAnsi="Calibri"/>
                          <w:sz w:val="22"/>
                        </w:rPr>
                        <w:t>t 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w</w:t>
                      </w:r>
                      <w:r>
                        <w:rPr>
                          <w:rFonts w:ascii="Calibri" w:hAnsi="Calibri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s</w:t>
                      </w:r>
                      <w:r>
                        <w:rPr>
                          <w:rFonts w:ascii="Calibri" w:hAnsi="Calibri"/>
                          <w:sz w:val="22"/>
                        </w:rPr>
                        <w:t>t of Marlo</w:t>
                      </w:r>
                    </w:p>
                    <w:p>
                      <w:pPr>
                        <w:spacing w:before="108"/>
                        <w:ind w:left="245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w w:val="105"/>
                          <w:sz w:val="22"/>
                        </w:rPr>
                        <w:t>ø</w:t>
                      </w:r>
                      <w:r>
                        <w:rPr>
                          <w:rFonts w:ascii="Arial" w:hAnsi="Arial"/>
                          <w:sz w:val="22"/>
                        </w:rPr>
                        <w:t>  </w:t>
                      </w:r>
                      <w:r>
                        <w:rPr>
                          <w:rFonts w:ascii="Arial" w:hAnsi="Arial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z w:val="22"/>
                        </w:rPr>
                        <w:t>Coa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st</w:t>
                      </w:r>
                      <w:r>
                        <w:rPr>
                          <w:rFonts w:ascii="Calibri" w:hAnsi="Calibri"/>
                          <w:sz w:val="22"/>
                        </w:rPr>
                        <w:t>al 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  <w:t>ea-t</w:t>
                      </w:r>
                      <w:r>
                        <w:rPr>
                          <w:rFonts w:ascii="Calibri" w:hAns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ee 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v</w:t>
                      </w:r>
                      <w:r>
                        <w:rPr>
                          <w:rFonts w:ascii="Calibri" w:hAnsi="Calibri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ge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ta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tion</w:t>
                      </w:r>
                      <w:r>
                        <w:rPr>
                          <w:rFonts w:ascii="Calibri" w:hAnsi="Calibri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position w:val="-23"/>
          <w:sz w:val="20"/>
          <w:szCs w:val="20"/>
        </w:rPr>
      </w:r>
    </w:p>
    <w:p>
      <w:pPr>
        <w:spacing w:after="0" w:line="1202" w:lineRule="exact"/>
        <w:rPr>
          <w:rFonts w:ascii="Arial" w:hAnsi="Arial" w:cs="Arial" w:eastAsia="Arial"/>
          <w:sz w:val="20"/>
          <w:szCs w:val="20"/>
        </w:rPr>
        <w:sectPr>
          <w:pgSz w:w="11910" w:h="16840"/>
          <w:pgMar w:top="800" w:bottom="0" w:left="0" w:right="0"/>
        </w:sectPr>
      </w:pPr>
    </w:p>
    <w:p>
      <w:pPr>
        <w:pStyle w:val="Heading7"/>
        <w:spacing w:line="240" w:lineRule="auto" w:before="97"/>
        <w:ind w:right="44"/>
        <w:jc w:val="left"/>
      </w:pPr>
      <w:r>
        <w:rPr>
          <w:color w:val="A4590C"/>
          <w:spacing w:val="-3"/>
        </w:rPr>
        <w:t>Values</w:t>
      </w:r>
      <w:r>
        <w:rPr>
          <w:spacing w:val="-3"/>
        </w:rPr>
      </w:r>
    </w:p>
    <w:p>
      <w:pPr>
        <w:pStyle w:val="BodyText"/>
        <w:spacing w:line="264" w:lineRule="exact" w:before="101"/>
        <w:ind w:right="44"/>
        <w:jc w:val="left"/>
      </w:pPr>
      <w:r>
        <w:rPr>
          <w:rFonts w:ascii="Calibri"/>
        </w:rPr>
        <w:t>Corringle Foreshore Reserve is a fairly</w:t>
      </w:r>
      <w:r>
        <w:rPr>
          <w:rFonts w:ascii="Calibri"/>
          <w:spacing w:val="-17"/>
        </w:rPr>
        <w:t> </w:t>
      </w:r>
      <w:r>
        <w:rPr>
          <w:rFonts w:ascii="Calibri"/>
        </w:rPr>
        <w:t>natural</w:t>
      </w:r>
      <w:r>
        <w:rPr>
          <w:rFonts w:ascii="Calibri"/>
          <w:w w:val="100"/>
        </w:rPr>
        <w:t> </w:t>
      </w:r>
      <w:r>
        <w:rPr/>
        <w:t>camping and recreation area. The old people</w:t>
      </w:r>
      <w:r>
        <w:rPr>
          <w:spacing w:val="-17"/>
        </w:rPr>
        <w:t> </w:t>
      </w:r>
      <w:r>
        <w:rPr/>
        <w:t>used</w:t>
      </w:r>
      <w:r>
        <w:rPr/>
        <w:t> to go camping and fishing here. It was a</w:t>
      </w:r>
      <w:r>
        <w:rPr>
          <w:spacing w:val="-18"/>
        </w:rPr>
        <w:t> </w:t>
      </w:r>
      <w:r>
        <w:rPr/>
        <w:t>plentiful</w:t>
      </w:r>
    </w:p>
    <w:p>
      <w:pPr>
        <w:pStyle w:val="BodyText"/>
        <w:spacing w:line="264" w:lineRule="exact" w:before="0"/>
        <w:ind w:right="0"/>
        <w:jc w:val="left"/>
      </w:pPr>
      <w:r>
        <w:rPr/>
        <w:t>food source for the mob and a place of connection</w:t>
      </w:r>
      <w:r>
        <w:rPr>
          <w:spacing w:val="-17"/>
        </w:rPr>
        <w:t> </w:t>
      </w:r>
      <w:r>
        <w:rPr/>
        <w:t>–</w:t>
      </w:r>
      <w:r>
        <w:rPr/>
        <w:t> connecting the ocean to the rivers, connecting</w:t>
      </w:r>
      <w:r>
        <w:rPr>
          <w:spacing w:val="-16"/>
        </w:rPr>
        <w:t> </w:t>
      </w:r>
      <w:r>
        <w:rPr/>
        <w:t>along</w:t>
      </w:r>
      <w:r>
        <w:rPr/>
        <w:t> the coastline to Lake </w:t>
      </w:r>
      <w:r>
        <w:rPr>
          <w:spacing w:val="-3"/>
        </w:rPr>
        <w:t>Tyers. </w:t>
      </w:r>
      <w:r>
        <w:rPr/>
        <w:t>And it was an</w:t>
      </w:r>
      <w:r>
        <w:rPr>
          <w:spacing w:val="-15"/>
        </w:rPr>
        <w:t> </w:t>
      </w:r>
      <w:r>
        <w:rPr/>
        <w:t>important</w:t>
      </w:r>
      <w:r>
        <w:rPr/>
        <w:t> meeting place for families. This is the place</w:t>
      </w:r>
      <w:r>
        <w:rPr>
          <w:spacing w:val="-11"/>
        </w:rPr>
        <w:t> </w:t>
      </w:r>
      <w:r>
        <w:rPr/>
        <w:t>where</w:t>
      </w:r>
      <w:r>
        <w:rPr/>
        <w:t> our people came when they were displaced</w:t>
      </w:r>
      <w:r>
        <w:rPr>
          <w:spacing w:val="-15"/>
        </w:rPr>
        <w:t> </w:t>
      </w:r>
      <w:r>
        <w:rPr/>
        <w:t>from</w:t>
      </w:r>
    </w:p>
    <w:p>
      <w:pPr>
        <w:pStyle w:val="BodyText"/>
        <w:spacing w:line="264" w:lineRule="exact" w:before="0"/>
        <w:ind w:right="332"/>
        <w:jc w:val="left"/>
      </w:pPr>
      <w:r>
        <w:rPr/>
        <w:t>the mission, and a place where people who</w:t>
      </w:r>
      <w:r>
        <w:rPr>
          <w:spacing w:val="-5"/>
        </w:rPr>
        <w:t> </w:t>
      </w:r>
      <w:r>
        <w:rPr/>
        <w:t>lived</w:t>
      </w:r>
      <w:r>
        <w:rPr/>
        <w:t> off-Country would come to re-connect to</w:t>
      </w:r>
      <w:r>
        <w:rPr>
          <w:spacing w:val="-14"/>
        </w:rPr>
        <w:t> </w:t>
      </w:r>
      <w:r>
        <w:rPr/>
        <w:t>the</w:t>
      </w:r>
      <w:r>
        <w:rPr/>
        <w:t> traditional land. It was a safe</w:t>
      </w:r>
      <w:r>
        <w:rPr>
          <w:spacing w:val="-17"/>
        </w:rPr>
        <w:t> </w:t>
      </w:r>
      <w:r>
        <w:rPr/>
        <w:t>place.</w:t>
      </w:r>
    </w:p>
    <w:p>
      <w:pPr>
        <w:pStyle w:val="BodyText"/>
        <w:spacing w:line="264" w:lineRule="exact"/>
        <w:ind w:right="114"/>
        <w:jc w:val="both"/>
      </w:pPr>
      <w:r>
        <w:rPr/>
        <w:t>Evidence of our use and occupation can be seen</w:t>
      </w:r>
      <w:r>
        <w:rPr>
          <w:spacing w:val="-10"/>
        </w:rPr>
        <w:t> </w:t>
      </w:r>
      <w:r>
        <w:rPr/>
        <w:t>in</w:t>
      </w:r>
      <w:r>
        <w:rPr/>
        <w:t> the many large middens, canoe trees and an</w:t>
      </w:r>
      <w:r>
        <w:rPr>
          <w:spacing w:val="-14"/>
        </w:rPr>
        <w:t> </w:t>
      </w:r>
      <w:r>
        <w:rPr/>
        <w:t>earth</w:t>
      </w:r>
      <w:r>
        <w:rPr/>
        <w:t> oven at Lake Corringle. Many Gunaikurnai</w:t>
      </w:r>
      <w:r>
        <w:rPr>
          <w:spacing w:val="-27"/>
        </w:rPr>
        <w:t> </w:t>
      </w:r>
      <w:r>
        <w:rPr/>
        <w:t>continue</w:t>
      </w:r>
      <w:r>
        <w:rPr>
          <w:w w:val="99"/>
        </w:rPr>
        <w:t> </w:t>
      </w:r>
      <w:r>
        <w:rPr/>
        <w:t>to use the area today for camping, fishing,</w:t>
      </w:r>
      <w:r>
        <w:rPr>
          <w:spacing w:val="-18"/>
        </w:rPr>
        <w:t> </w:t>
      </w:r>
      <w:r>
        <w:rPr/>
        <w:t>hunting</w:t>
      </w:r>
      <w:r>
        <w:rPr>
          <w:w w:val="99"/>
        </w:rPr>
        <w:t> </w:t>
      </w:r>
      <w:r>
        <w:rPr/>
        <w:t>and gathering natural</w:t>
      </w:r>
      <w:r>
        <w:rPr>
          <w:spacing w:val="-21"/>
        </w:rPr>
        <w:t> </w:t>
      </w:r>
      <w:r>
        <w:rPr/>
        <w:t>resources.</w:t>
      </w:r>
    </w:p>
    <w:p>
      <w:pPr>
        <w:pStyle w:val="BodyText"/>
        <w:spacing w:line="264" w:lineRule="exact"/>
        <w:ind w:right="267"/>
        <w:jc w:val="left"/>
      </w:pPr>
      <w:r>
        <w:rPr/>
        <w:t>Since Gunaikurnai people have been</w:t>
      </w:r>
      <w:r>
        <w:rPr>
          <w:spacing w:val="-6"/>
        </w:rPr>
        <w:t> </w:t>
      </w:r>
      <w:r>
        <w:rPr/>
        <w:t>working</w:t>
      </w:r>
      <w:r>
        <w:rPr/>
        <w:t> here under the joint management</w:t>
      </w:r>
      <w:r>
        <w:rPr>
          <w:spacing w:val="-20"/>
        </w:rPr>
        <w:t> </w:t>
      </w:r>
      <w:r>
        <w:rPr/>
        <w:t>arrangements,</w:t>
      </w:r>
    </w:p>
    <w:p>
      <w:pPr>
        <w:pStyle w:val="BodyText"/>
        <w:spacing w:line="264" w:lineRule="exact" w:before="0"/>
        <w:ind w:right="73"/>
        <w:jc w:val="both"/>
      </w:pPr>
      <w:r>
        <w:rPr/>
        <w:t>Corringle is the best it’s ever been. </w:t>
      </w:r>
      <w:r>
        <w:rPr>
          <w:spacing w:val="-5"/>
        </w:rPr>
        <w:t>We </w:t>
      </w:r>
      <w:r>
        <w:rPr/>
        <w:t>have a</w:t>
      </w:r>
      <w:r>
        <w:rPr>
          <w:spacing w:val="-16"/>
        </w:rPr>
        <w:t> </w:t>
      </w:r>
      <w:r>
        <w:rPr/>
        <w:t>good</w:t>
      </w:r>
      <w:r>
        <w:rPr/>
        <w:t> </w:t>
      </w:r>
      <w:r>
        <w:rPr>
          <w:rFonts w:ascii="Calibri" w:hAnsi="Calibri" w:cs="Calibri" w:eastAsia="Calibri"/>
        </w:rPr>
        <w:t>understanding of the Reserve and </w:t>
      </w:r>
      <w:r>
        <w:rPr>
          <w:rFonts w:ascii="Calibri" w:hAnsi="Calibri" w:cs="Calibri" w:eastAsia="Calibri"/>
          <w:spacing w:val="-3"/>
        </w:rPr>
        <w:t>take </w:t>
      </w:r>
      <w:r>
        <w:rPr>
          <w:rFonts w:ascii="Calibri" w:hAnsi="Calibri" w:cs="Calibri" w:eastAsia="Calibri"/>
        </w:rPr>
        <w:t>great care</w:t>
      </w:r>
      <w:r>
        <w:rPr>
          <w:rFonts w:ascii="Calibri" w:hAnsi="Calibri" w:cs="Calibri" w:eastAsia="Calibri"/>
          <w:spacing w:val="-32"/>
        </w:rPr>
        <w:t> </w:t>
      </w:r>
      <w:r>
        <w:rPr>
          <w:rFonts w:ascii="Calibri" w:hAnsi="Calibri" w:cs="Calibri" w:eastAsia="Calibri"/>
        </w:rPr>
        <w:t>in</w:t>
      </w:r>
      <w:r>
        <w:rPr>
          <w:rFonts w:ascii="Calibri" w:hAnsi="Calibri" w:cs="Calibri" w:eastAsia="Calibri"/>
          <w:spacing w:val="-1"/>
          <w:w w:val="100"/>
        </w:rPr>
        <w:t> </w:t>
      </w:r>
      <w:r>
        <w:rPr/>
        <w:t>its management, making sure that facilities are</w:t>
      </w:r>
      <w:r>
        <w:rPr>
          <w:spacing w:val="-23"/>
        </w:rPr>
        <w:t> </w:t>
      </w:r>
      <w:r>
        <w:rPr/>
        <w:t>well</w:t>
      </w:r>
      <w:r>
        <w:rPr/>
        <w:t> maintained.</w:t>
      </w:r>
    </w:p>
    <w:p>
      <w:pPr>
        <w:pStyle w:val="Heading7"/>
        <w:spacing w:line="240" w:lineRule="auto" w:before="97"/>
        <w:ind w:left="635" w:right="830"/>
        <w:jc w:val="left"/>
        <w:rPr>
          <w:rFonts w:ascii="Calibri" w:hAnsi="Calibri" w:cs="Calibri" w:eastAsia="Calibri"/>
        </w:rPr>
      </w:pPr>
      <w:r>
        <w:rPr/>
        <w:br w:type="column"/>
      </w:r>
      <w:r>
        <w:rPr>
          <w:rFonts w:ascii="Calibri"/>
          <w:color w:val="A4590C"/>
        </w:rPr>
        <w:t>Management</w:t>
      </w:r>
      <w:r>
        <w:rPr>
          <w:rFonts w:ascii="Calibri"/>
          <w:color w:val="A4590C"/>
          <w:spacing w:val="-13"/>
        </w:rPr>
        <w:t> </w:t>
      </w:r>
      <w:r>
        <w:rPr>
          <w:rFonts w:ascii="Calibri"/>
          <w:color w:val="A4590C"/>
        </w:rPr>
        <w:t>approach</w:t>
      </w:r>
      <w:r>
        <w:rPr>
          <w:rFonts w:ascii="Calibri"/>
        </w:rPr>
      </w:r>
    </w:p>
    <w:p>
      <w:pPr>
        <w:pStyle w:val="BodyText"/>
        <w:spacing w:line="264" w:lineRule="exact" w:before="101"/>
        <w:ind w:left="635" w:right="830"/>
        <w:jc w:val="left"/>
      </w:pPr>
      <w:r>
        <w:rPr/>
        <w:t>Corringle is a realistic prospect for sole</w:t>
      </w:r>
      <w:r>
        <w:rPr>
          <w:spacing w:val="-21"/>
        </w:rPr>
        <w:t> </w:t>
      </w:r>
      <w:r>
        <w:rPr/>
        <w:t>management</w:t>
      </w:r>
      <w:r>
        <w:rPr/>
        <w:t> in the short term. Gunaikurnai Rangers are</w:t>
      </w:r>
      <w:r>
        <w:rPr>
          <w:spacing w:val="-15"/>
        </w:rPr>
        <w:t> </w:t>
      </w:r>
      <w:r>
        <w:rPr/>
        <w:t>skilled</w:t>
      </w:r>
    </w:p>
    <w:p>
      <w:pPr>
        <w:pStyle w:val="BodyText"/>
        <w:spacing w:line="264" w:lineRule="exact" w:before="0"/>
        <w:ind w:left="635" w:right="830"/>
        <w:jc w:val="left"/>
      </w:pPr>
      <w:r>
        <w:rPr/>
        <w:t>in all of the jobs that are required to manage</w:t>
      </w:r>
      <w:r>
        <w:rPr>
          <w:spacing w:val="-11"/>
        </w:rPr>
        <w:t> </w:t>
      </w:r>
      <w:r>
        <w:rPr/>
        <w:t>this</w:t>
      </w:r>
      <w:r>
        <w:rPr/>
        <w:t> place, and we feel a strong ownership over the</w:t>
      </w:r>
      <w:r>
        <w:rPr>
          <w:spacing w:val="-27"/>
        </w:rPr>
        <w:t> </w:t>
      </w:r>
      <w:r>
        <w:rPr/>
        <w:t>area.</w:t>
      </w:r>
      <w:r>
        <w:rPr/>
        <w:t> By taking over management of this area, we</w:t>
      </w:r>
      <w:r>
        <w:rPr>
          <w:spacing w:val="-17"/>
        </w:rPr>
        <w:t> </w:t>
      </w:r>
      <w:r>
        <w:rPr/>
        <w:t>would</w:t>
      </w:r>
      <w:r>
        <w:rPr/>
        <w:t> not only be developing the skills and evidence</w:t>
      </w:r>
      <w:r>
        <w:rPr>
          <w:spacing w:val="-5"/>
        </w:rPr>
        <w:t> </w:t>
      </w:r>
      <w:r>
        <w:rPr/>
        <w:t>we</w:t>
      </w:r>
      <w:r>
        <w:rPr/>
        <w:t> need to transition to sole management of</w:t>
      </w:r>
      <w:r>
        <w:rPr>
          <w:spacing w:val="-17"/>
        </w:rPr>
        <w:t> </w:t>
      </w:r>
      <w:r>
        <w:rPr/>
        <w:t>Aboriginal</w:t>
      </w:r>
      <w:r>
        <w:rPr/>
        <w:t> Title land in the long term, but also the</w:t>
      </w:r>
      <w:r>
        <w:rPr>
          <w:spacing w:val="-6"/>
        </w:rPr>
        <w:t> </w:t>
      </w:r>
      <w:r>
        <w:rPr/>
        <w:t>revenue</w:t>
      </w:r>
      <w:r>
        <w:rPr/>
        <w:t> generated from tourism activities could be used</w:t>
      </w:r>
      <w:r>
        <w:rPr>
          <w:spacing w:val="-18"/>
        </w:rPr>
        <w:t> </w:t>
      </w:r>
      <w:r>
        <w:rPr/>
        <w:t>to</w:t>
      </w:r>
      <w:r>
        <w:rPr/>
        <w:t> strengthen our joint management</w:t>
      </w:r>
      <w:r>
        <w:rPr>
          <w:spacing w:val="-34"/>
        </w:rPr>
        <w:t> </w:t>
      </w:r>
      <w:r>
        <w:rPr/>
        <w:t>capacity.</w:t>
      </w:r>
    </w:p>
    <w:p>
      <w:pPr>
        <w:pStyle w:val="BodyText"/>
        <w:spacing w:line="240" w:lineRule="auto" w:before="115"/>
        <w:ind w:left="635" w:right="830"/>
        <w:jc w:val="left"/>
      </w:pPr>
      <w:r>
        <w:rPr/>
        <w:t>Our management priorities for this area</w:t>
      </w:r>
      <w:r>
        <w:rPr>
          <w:spacing w:val="-15"/>
        </w:rPr>
        <w:t> </w:t>
      </w:r>
      <w:r>
        <w:rPr/>
        <w:t>include:</w:t>
      </w:r>
    </w:p>
    <w:p>
      <w:pPr>
        <w:pStyle w:val="BodyText"/>
        <w:spacing w:line="264" w:lineRule="exact" w:before="107"/>
        <w:ind w:left="1089" w:right="830" w:hanging="341"/>
        <w:jc w:val="left"/>
        <w:rPr>
          <w:rFonts w:ascii="Calibri" w:hAnsi="Calibri" w:cs="Calibri" w:eastAsia="Calibri"/>
        </w:rPr>
      </w:pPr>
      <w:r>
        <w:rPr>
          <w:rFonts w:ascii="Arial" w:hAnsi="Arial"/>
        </w:rPr>
        <w:t>ø </w:t>
      </w:r>
      <w:r>
        <w:rPr>
          <w:rFonts w:ascii="Calibri" w:hAnsi="Calibri"/>
        </w:rPr>
        <w:t>Making arrangements for Gunaikurnai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Rangers</w:t>
      </w:r>
      <w:r>
        <w:rPr>
          <w:rFonts w:ascii="Calibri" w:hAnsi="Calibri"/>
          <w:w w:val="100"/>
        </w:rPr>
        <w:t> </w:t>
      </w:r>
      <w:r>
        <w:rPr/>
        <w:t>and NRM staff to do all of the</w:t>
      </w:r>
      <w:r>
        <w:rPr>
          <w:spacing w:val="-13"/>
        </w:rPr>
        <w:t> </w:t>
      </w:r>
      <w:r>
        <w:rPr/>
        <w:t>management</w:t>
      </w:r>
      <w:r>
        <w:rPr/>
        <w:t> roles, including maintenance,</w:t>
      </w:r>
      <w:r>
        <w:rPr>
          <w:spacing w:val="-16"/>
        </w:rPr>
        <w:t> </w:t>
      </w:r>
      <w:r>
        <w:rPr/>
        <w:t>interpretations,</w:t>
      </w:r>
      <w:r>
        <w:rPr>
          <w:w w:val="99"/>
        </w:rPr>
        <w:t> </w:t>
      </w:r>
      <w:r>
        <w:rPr>
          <w:rFonts w:ascii="Calibri" w:hAnsi="Calibri"/>
        </w:rPr>
        <w:t>cleaning and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</w:rPr>
        <w:t>bookings</w:t>
      </w:r>
    </w:p>
    <w:p>
      <w:pPr>
        <w:pStyle w:val="BodyText"/>
        <w:spacing w:line="264" w:lineRule="exact"/>
        <w:ind w:left="1089" w:right="1001" w:hanging="341"/>
        <w:jc w:val="left"/>
        <w:rPr>
          <w:rFonts w:ascii="Calibri" w:hAnsi="Calibri" w:cs="Calibri" w:eastAsia="Calibri"/>
        </w:rPr>
      </w:pPr>
      <w:r>
        <w:rPr>
          <w:rFonts w:ascii="Arial" w:hAnsi="Arial"/>
        </w:rPr>
        <w:t>ø </w:t>
      </w:r>
      <w:r>
        <w:rPr/>
        <w:t>Increasing the number of rangers working</w:t>
      </w:r>
      <w:r>
        <w:rPr>
          <w:spacing w:val="5"/>
        </w:rPr>
        <w:t> </w:t>
      </w:r>
      <w:r>
        <w:rPr/>
        <w:t>on</w:t>
      </w:r>
      <w:r>
        <w:rPr/>
        <w:t> </w:t>
      </w:r>
      <w:r>
        <w:rPr>
          <w:rFonts w:ascii="Calibri" w:hAnsi="Calibri"/>
        </w:rPr>
        <w:t>the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ground</w:t>
      </w:r>
    </w:p>
    <w:p>
      <w:pPr>
        <w:pStyle w:val="BodyText"/>
        <w:spacing w:line="264" w:lineRule="exact"/>
        <w:ind w:left="1089" w:right="830" w:hanging="341"/>
        <w:jc w:val="left"/>
      </w:pPr>
      <w:r>
        <w:rPr>
          <w:rFonts w:ascii="Arial" w:hAnsi="Arial"/>
        </w:rPr>
        <w:t>ø </w:t>
      </w:r>
      <w:r>
        <w:rPr/>
        <w:t>Putting in place an evaluation to determine</w:t>
      </w:r>
      <w:r>
        <w:rPr>
          <w:spacing w:val="-3"/>
        </w:rPr>
        <w:t> </w:t>
      </w:r>
      <w:r>
        <w:rPr/>
        <w:t>the</w:t>
      </w:r>
      <w:r>
        <w:rPr/>
        <w:t> effectiveness of this arrangement and</w:t>
      </w:r>
      <w:r>
        <w:rPr>
          <w:spacing w:val="-30"/>
        </w:rPr>
        <w:t> </w:t>
      </w:r>
      <w:r>
        <w:rPr/>
        <w:t>build</w:t>
      </w:r>
    </w:p>
    <w:p>
      <w:pPr>
        <w:pStyle w:val="BodyText"/>
        <w:spacing w:line="264" w:lineRule="exact" w:before="0"/>
        <w:ind w:left="1089" w:right="830"/>
        <w:jc w:val="left"/>
        <w:rPr>
          <w:rFonts w:ascii="Calibri" w:hAnsi="Calibri" w:cs="Calibri" w:eastAsia="Calibri"/>
        </w:rPr>
      </w:pPr>
      <w:r>
        <w:rPr>
          <w:rFonts w:ascii="Calibri"/>
        </w:rPr>
        <w:t>the case for the transfer of full</w:t>
      </w:r>
      <w:r>
        <w:rPr>
          <w:rFonts w:ascii="Calibri"/>
          <w:spacing w:val="-31"/>
        </w:rPr>
        <w:t> </w:t>
      </w:r>
      <w:r>
        <w:rPr>
          <w:rFonts w:ascii="Calibri"/>
        </w:rPr>
        <w:t>management</w:t>
      </w:r>
      <w:r>
        <w:rPr>
          <w:rFonts w:ascii="Calibri"/>
          <w:w w:val="99"/>
        </w:rPr>
        <w:t> </w:t>
      </w:r>
      <w:r>
        <w:rPr>
          <w:rFonts w:ascii="Calibri"/>
        </w:rPr>
        <w:t>responsibility</w:t>
      </w:r>
    </w:p>
    <w:p>
      <w:pPr>
        <w:pStyle w:val="BodyText"/>
        <w:spacing w:line="264" w:lineRule="exact"/>
        <w:ind w:left="1089" w:right="830" w:hanging="341"/>
        <w:jc w:val="left"/>
      </w:pPr>
      <w:r>
        <w:rPr>
          <w:rFonts w:ascii="Arial" w:hAnsi="Arial"/>
        </w:rPr>
        <w:t>ø </w:t>
      </w:r>
      <w:r>
        <w:rPr/>
        <w:t>Looking at creating/reserving certain</w:t>
      </w:r>
      <w:r>
        <w:rPr>
          <w:spacing w:val="8"/>
        </w:rPr>
        <w:t> </w:t>
      </w:r>
      <w:r>
        <w:rPr/>
        <w:t>campsites</w:t>
      </w:r>
      <w:r>
        <w:rPr/>
        <w:t> for use only by</w:t>
      </w:r>
      <w:r>
        <w:rPr>
          <w:spacing w:val="-9"/>
        </w:rPr>
        <w:t> </w:t>
      </w:r>
      <w:r>
        <w:rPr/>
        <w:t>Gunaikurnai.</w:t>
      </w:r>
    </w:p>
    <w:p>
      <w:pPr>
        <w:spacing w:after="0" w:line="264" w:lineRule="exact"/>
        <w:jc w:val="left"/>
        <w:sectPr>
          <w:type w:val="continuous"/>
          <w:pgSz w:w="11910" w:h="16840"/>
          <w:pgMar w:top="1180" w:bottom="280" w:left="0" w:right="0"/>
          <w:cols w:num="2" w:equalWidth="0">
            <w:col w:w="5612" w:space="40"/>
            <w:col w:w="6258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Heading5"/>
        <w:spacing w:line="240" w:lineRule="auto" w:before="172"/>
        <w:ind w:left="323" w:right="988"/>
        <w:jc w:val="left"/>
        <w:rPr>
          <w:rFonts w:ascii="Calibri" w:hAnsi="Calibri" w:cs="Calibri" w:eastAsia="Calibri"/>
          <w:u w:val="none"/>
        </w:rPr>
      </w:pPr>
      <w:r>
        <w:rPr/>
        <w:pict>
          <v:group style="position:absolute;margin-left:-.999947pt;margin-top:11.444172pt;width:597.3pt;height:17.2pt;mso-position-horizontal-relative:page;mso-position-vertical-relative:paragraph;z-index:-884224" coordorigin="-20,229" coordsize="11946,344">
            <v:group style="position:absolute;left:709;top:510;width:11197;height:2" coordorigin="709,510" coordsize="11197,2">
              <v:shape style="position:absolute;left:709;top:510;width:11197;height:2" coordorigin="709,510" coordsize="11197,0" path="m709,510l11906,510e" filled="false" stroked="true" strokeweight="1pt" strokecolor="#939598">
                <v:path arrowok="t"/>
              </v:shape>
            </v:group>
            <v:group style="position:absolute;left:11906;top:384;width:2;height:71" coordorigin="11906,384" coordsize="2,71">
              <v:shape style="position:absolute;left:11906;top:384;width:2;height:71" coordorigin="11906,384" coordsize="0,71" path="m11906,454l11906,384e" filled="false" stroked="true" strokeweight=".748pt" strokecolor="#939598">
                <v:path arrowok="t"/>
              </v:shape>
            </v:group>
            <v:group style="position:absolute;left:11865;top:384;width:2;height:80" coordorigin="11865,384" coordsize="2,80">
              <v:shape style="position:absolute;left:11865;top:384;width:2;height:80" coordorigin="11865,384" coordsize="0,80" path="m11865,464l11865,384e" filled="false" stroked="true" strokeweight=".748pt" strokecolor="#939598">
                <v:path arrowok="t"/>
              </v:shape>
            </v:group>
            <v:group style="position:absolute;left:11825;top:384;width:2;height:80" coordorigin="11825,384" coordsize="2,80">
              <v:shape style="position:absolute;left:11825;top:384;width:2;height:80" coordorigin="11825,384" coordsize="0,80" path="m11825,464l11825,384e" filled="false" stroked="true" strokeweight=".748pt" strokecolor="#939598">
                <v:path arrowok="t"/>
              </v:shape>
            </v:group>
            <v:group style="position:absolute;left:11785;top:384;width:2;height:80" coordorigin="11785,384" coordsize="2,80">
              <v:shape style="position:absolute;left:11785;top:384;width:2;height:80" coordorigin="11785,384" coordsize="0,80" path="m11785,464l11785,384e" filled="false" stroked="true" strokeweight=".748pt" strokecolor="#939598">
                <v:path arrowok="t"/>
              </v:shape>
            </v:group>
            <v:group style="position:absolute;left:11745;top:384;width:2;height:80" coordorigin="11745,384" coordsize="2,80">
              <v:shape style="position:absolute;left:11745;top:384;width:2;height:80" coordorigin="11745,384" coordsize="0,80" path="m11745,464l11745,384e" filled="false" stroked="true" strokeweight=".748pt" strokecolor="#939598">
                <v:path arrowok="t"/>
              </v:shape>
            </v:group>
            <v:group style="position:absolute;left:11705;top:384;width:2;height:80" coordorigin="11705,384" coordsize="2,80">
              <v:shape style="position:absolute;left:11705;top:384;width:2;height:80" coordorigin="11705,384" coordsize="0,80" path="m11705,464l11705,384e" filled="false" stroked="true" strokeweight=".748pt" strokecolor="#939598">
                <v:path arrowok="t"/>
              </v:shape>
            </v:group>
            <v:group style="position:absolute;left:11665;top:384;width:2;height:80" coordorigin="11665,384" coordsize="2,80">
              <v:shape style="position:absolute;left:11665;top:384;width:2;height:80" coordorigin="11665,384" coordsize="0,80" path="m11665,464l11665,384e" filled="false" stroked="true" strokeweight=".748pt" strokecolor="#939598">
                <v:path arrowok="t"/>
              </v:shape>
            </v:group>
            <v:group style="position:absolute;left:11625;top:384;width:2;height:80" coordorigin="11625,384" coordsize="2,80">
              <v:shape style="position:absolute;left:11625;top:384;width:2;height:80" coordorigin="11625,384" coordsize="0,80" path="m11625,464l11625,384e" filled="false" stroked="true" strokeweight=".748pt" strokecolor="#939598">
                <v:path arrowok="t"/>
              </v:shape>
            </v:group>
            <v:group style="position:absolute;left:11585;top:384;width:2;height:80" coordorigin="11585,384" coordsize="2,80">
              <v:shape style="position:absolute;left:11585;top:384;width:2;height:80" coordorigin="11585,384" coordsize="1,80" path="m11585,464l11585,384e" filled="false" stroked="true" strokeweight=".748pt" strokecolor="#939598">
                <v:path arrowok="t"/>
              </v:shape>
            </v:group>
            <v:group style="position:absolute;left:11545;top:384;width:2;height:80" coordorigin="11545,384" coordsize="2,80">
              <v:shape style="position:absolute;left:11545;top:384;width:2;height:80" coordorigin="11545,384" coordsize="0,80" path="m11545,464l11545,384e" filled="false" stroked="true" strokeweight=".748pt" strokecolor="#939598">
                <v:path arrowok="t"/>
              </v:shape>
            </v:group>
            <v:group style="position:absolute;left:11505;top:384;width:2;height:80" coordorigin="11505,384" coordsize="2,80">
              <v:shape style="position:absolute;left:11505;top:384;width:2;height:80" coordorigin="11505,384" coordsize="0,80" path="m11505,464l11505,384e" filled="false" stroked="true" strokeweight=".748pt" strokecolor="#939598">
                <v:path arrowok="t"/>
              </v:shape>
            </v:group>
            <v:group style="position:absolute;left:11465;top:384;width:2;height:80" coordorigin="11465,384" coordsize="2,80">
              <v:shape style="position:absolute;left:11465;top:384;width:2;height:80" coordorigin="11465,384" coordsize="1,80" path="m11465,464l11465,384e" filled="false" stroked="true" strokeweight=".748pt" strokecolor="#939598">
                <v:path arrowok="t"/>
              </v:shape>
            </v:group>
            <v:group style="position:absolute;left:11425;top:384;width:2;height:80" coordorigin="11425,384" coordsize="2,80">
              <v:shape style="position:absolute;left:11425;top:384;width:2;height:80" coordorigin="11425,384" coordsize="1,80" path="m11425,464l11425,384e" filled="false" stroked="true" strokeweight=".748pt" strokecolor="#939598">
                <v:path arrowok="t"/>
              </v:shape>
            </v:group>
            <v:group style="position:absolute;left:11385;top:384;width:2;height:80" coordorigin="11385,384" coordsize="2,80">
              <v:shape style="position:absolute;left:11385;top:384;width:2;height:80" coordorigin="11385,384" coordsize="1,80" path="m11385,464l11385,384e" filled="false" stroked="true" strokeweight=".748pt" strokecolor="#939598">
                <v:path arrowok="t"/>
              </v:shape>
            </v:group>
            <v:group style="position:absolute;left:11345;top:384;width:2;height:80" coordorigin="11345,384" coordsize="2,80">
              <v:shape style="position:absolute;left:11345;top:384;width:2;height:80" coordorigin="11345,384" coordsize="1,80" path="m11345,464l11345,384e" filled="false" stroked="true" strokeweight=".748pt" strokecolor="#939598">
                <v:path arrowok="t"/>
              </v:shape>
            </v:group>
            <v:group style="position:absolute;left:11305;top:384;width:2;height:80" coordorigin="11305,384" coordsize="2,80">
              <v:shape style="position:absolute;left:11305;top:384;width:2;height:80" coordorigin="11305,384" coordsize="1,80" path="m11305,464l11305,384e" filled="false" stroked="true" strokeweight=".748pt" strokecolor="#939598">
                <v:path arrowok="t"/>
              </v:shape>
            </v:group>
            <v:group style="position:absolute;left:11265;top:384;width:2;height:80" coordorigin="11265,384" coordsize="2,80">
              <v:shape style="position:absolute;left:11265;top:384;width:2;height:80" coordorigin="11265,384" coordsize="0,80" path="m11265,464l11265,384e" filled="false" stroked="true" strokeweight=".748pt" strokecolor="#939598">
                <v:path arrowok="t"/>
              </v:shape>
            </v:group>
            <v:group style="position:absolute;left:11224;top:384;width:2;height:80" coordorigin="11224,384" coordsize="2,80">
              <v:shape style="position:absolute;left:11224;top:384;width:2;height:80" coordorigin="11224,384" coordsize="0,80" path="m11224,464l11224,384e" filled="false" stroked="true" strokeweight=".748pt" strokecolor="#939598">
                <v:path arrowok="t"/>
              </v:shape>
            </v:group>
            <v:group style="position:absolute;left:11184;top:384;width:2;height:80" coordorigin="11184,384" coordsize="2,80">
              <v:shape style="position:absolute;left:11184;top:384;width:2;height:80" coordorigin="11184,384" coordsize="0,80" path="m11184,464l11184,384e" filled="false" stroked="true" strokeweight=".748pt" strokecolor="#939598">
                <v:path arrowok="t"/>
              </v:shape>
            </v:group>
            <v:group style="position:absolute;left:11144;top:384;width:2;height:80" coordorigin="11144,384" coordsize="2,80">
              <v:shape style="position:absolute;left:11144;top:384;width:2;height:80" coordorigin="11144,384" coordsize="1,80" path="m11144,464l11144,384e" filled="false" stroked="true" strokeweight=".748pt" strokecolor="#939598">
                <v:path arrowok="t"/>
              </v:shape>
            </v:group>
            <v:group style="position:absolute;left:11104;top:384;width:2;height:80" coordorigin="11104,384" coordsize="2,80">
              <v:shape style="position:absolute;left:11104;top:384;width:2;height:80" coordorigin="11104,384" coordsize="0,80" path="m11104,464l11104,384e" filled="false" stroked="true" strokeweight=".748pt" strokecolor="#939598">
                <v:path arrowok="t"/>
              </v:shape>
            </v:group>
            <v:group style="position:absolute;left:11064;top:384;width:2;height:80" coordorigin="11064,384" coordsize="2,80">
              <v:shape style="position:absolute;left:11064;top:384;width:2;height:80" coordorigin="11064,384" coordsize="0,80" path="m11064,464l11064,384e" filled="false" stroked="true" strokeweight=".748pt" strokecolor="#939598">
                <v:path arrowok="t"/>
              </v:shape>
            </v:group>
            <v:group style="position:absolute;left:11024;top:384;width:2;height:80" coordorigin="11024,384" coordsize="2,80">
              <v:shape style="position:absolute;left:11024;top:384;width:2;height:80" coordorigin="11024,384" coordsize="1,80" path="m11024,464l11024,384e" filled="false" stroked="true" strokeweight=".748pt" strokecolor="#939598">
                <v:path arrowok="t"/>
              </v:shape>
            </v:group>
            <v:group style="position:absolute;left:10984;top:384;width:2;height:80" coordorigin="10984,384" coordsize="2,80">
              <v:shape style="position:absolute;left:10984;top:384;width:2;height:80" coordorigin="10984,384" coordsize="0,80" path="m10984,464l10984,384e" filled="false" stroked="true" strokeweight=".748pt" strokecolor="#939598">
                <v:path arrowok="t"/>
              </v:shape>
            </v:group>
            <v:group style="position:absolute;left:10944;top:384;width:2;height:80" coordorigin="10944,384" coordsize="2,80">
              <v:shape style="position:absolute;left:10944;top:384;width:2;height:80" coordorigin="10944,384" coordsize="0,80" path="m10944,464l10944,384e" filled="false" stroked="true" strokeweight=".748pt" strokecolor="#939598">
                <v:path arrowok="t"/>
              </v:shape>
            </v:group>
            <v:group style="position:absolute;left:10904;top:384;width:2;height:80" coordorigin="10904,384" coordsize="2,80">
              <v:shape style="position:absolute;left:10904;top:384;width:2;height:80" coordorigin="10904,384" coordsize="0,80" path="m10904,464l10904,384e" filled="false" stroked="true" strokeweight=".748pt" strokecolor="#939598">
                <v:path arrowok="t"/>
              </v:shape>
            </v:group>
            <v:group style="position:absolute;left:10864;top:384;width:2;height:80" coordorigin="10864,384" coordsize="2,80">
              <v:shape style="position:absolute;left:10864;top:384;width:2;height:80" coordorigin="10864,384" coordsize="0,80" path="m10864,464l10864,384e" filled="false" stroked="true" strokeweight=".748pt" strokecolor="#939598">
                <v:path arrowok="t"/>
              </v:shape>
            </v:group>
            <v:group style="position:absolute;left:10824;top:384;width:2;height:80" coordorigin="10824,384" coordsize="2,80">
              <v:shape style="position:absolute;left:10824;top:384;width:2;height:80" coordorigin="10824,384" coordsize="1,80" path="m10824,464l10824,384e" filled="false" stroked="true" strokeweight=".748pt" strokecolor="#939598">
                <v:path arrowok="t"/>
              </v:shape>
            </v:group>
            <v:group style="position:absolute;left:10784;top:384;width:2;height:80" coordorigin="10784,384" coordsize="2,80">
              <v:shape style="position:absolute;left:10784;top:384;width:2;height:80" coordorigin="10784,384" coordsize="0,80" path="m10784,464l10784,384e" filled="false" stroked="true" strokeweight=".748pt" strokecolor="#939598">
                <v:path arrowok="t"/>
              </v:shape>
            </v:group>
            <v:group style="position:absolute;left:10744;top:384;width:2;height:80" coordorigin="10744,384" coordsize="2,80">
              <v:shape style="position:absolute;left:10744;top:384;width:2;height:80" coordorigin="10744,384" coordsize="0,80" path="m10744,464l10744,384e" filled="false" stroked="true" strokeweight=".748pt" strokecolor="#939598">
                <v:path arrowok="t"/>
              </v:shape>
            </v:group>
            <v:group style="position:absolute;left:10704;top:384;width:2;height:80" coordorigin="10704,384" coordsize="2,80">
              <v:shape style="position:absolute;left:10704;top:384;width:2;height:80" coordorigin="10704,384" coordsize="1,80" path="m10704,464l10704,384e" filled="false" stroked="true" strokeweight=".748pt" strokecolor="#939598">
                <v:path arrowok="t"/>
              </v:shape>
            </v:group>
            <v:group style="position:absolute;left:10664;top:384;width:2;height:80" coordorigin="10664,384" coordsize="2,80">
              <v:shape style="position:absolute;left:10664;top:384;width:2;height:80" coordorigin="10664,384" coordsize="0,80" path="m10664,464l10664,384e" filled="false" stroked="true" strokeweight=".748pt" strokecolor="#939598">
                <v:path arrowok="t"/>
              </v:shape>
            </v:group>
            <v:group style="position:absolute;left:10624;top:384;width:2;height:80" coordorigin="10624,384" coordsize="2,80">
              <v:shape style="position:absolute;left:10624;top:384;width:2;height:80" coordorigin="10624,384" coordsize="0,80" path="m10624,464l10624,384e" filled="false" stroked="true" strokeweight=".748pt" strokecolor="#939598">
                <v:path arrowok="t"/>
              </v:shape>
            </v:group>
            <v:group style="position:absolute;left:10584;top:384;width:2;height:80" coordorigin="10584,384" coordsize="2,80">
              <v:shape style="position:absolute;left:10584;top:384;width:2;height:80" coordorigin="10584,384" coordsize="0,80" path="m10584,464l10584,384e" filled="false" stroked="true" strokeweight=".748pt" strokecolor="#939598">
                <v:path arrowok="t"/>
              </v:shape>
            </v:group>
            <v:group style="position:absolute;left:10543;top:384;width:2;height:80" coordorigin="10543,384" coordsize="2,80">
              <v:shape style="position:absolute;left:10543;top:384;width:2;height:80" coordorigin="10543,384" coordsize="0,80" path="m10543,464l10543,384e" filled="false" stroked="true" strokeweight=".748pt" strokecolor="#939598">
                <v:path arrowok="t"/>
              </v:shape>
            </v:group>
            <v:group style="position:absolute;left:10503;top:384;width:2;height:80" coordorigin="10503,384" coordsize="2,80">
              <v:shape style="position:absolute;left:10503;top:384;width:2;height:80" coordorigin="10503,384" coordsize="1,80" path="m10503,464l10503,384e" filled="false" stroked="true" strokeweight=".748pt" strokecolor="#939598">
                <v:path arrowok="t"/>
              </v:shape>
            </v:group>
            <v:group style="position:absolute;left:10463;top:385;width:2;height:80" coordorigin="10463,385" coordsize="2,80">
              <v:shape style="position:absolute;left:10463;top:385;width:2;height:80" coordorigin="10463,385" coordsize="0,80" path="m10463,465l10463,385e" filled="false" stroked="true" strokeweight=".748pt" strokecolor="#939598">
                <v:path arrowok="t"/>
              </v:shape>
            </v:group>
            <v:group style="position:absolute;left:10423;top:385;width:2;height:80" coordorigin="10423,385" coordsize="2,80">
              <v:shape style="position:absolute;left:10423;top:385;width:2;height:80" coordorigin="10423,385" coordsize="0,80" path="m10423,465l10423,385e" filled="false" stroked="true" strokeweight=".748pt" strokecolor="#939598">
                <v:path arrowok="t"/>
              </v:shape>
            </v:group>
            <v:group style="position:absolute;left:10383;top:385;width:2;height:80" coordorigin="10383,385" coordsize="2,80">
              <v:shape style="position:absolute;left:10383;top:385;width:2;height:80" coordorigin="10383,385" coordsize="1,80" path="m10383,465l10383,385e" filled="false" stroked="true" strokeweight=".748pt" strokecolor="#939598">
                <v:path arrowok="t"/>
              </v:shape>
            </v:group>
            <v:group style="position:absolute;left:10343;top:385;width:2;height:80" coordorigin="10343,385" coordsize="2,80">
              <v:shape style="position:absolute;left:10343;top:385;width:2;height:80" coordorigin="10343,385" coordsize="0,80" path="m10343,465l10343,385e" filled="false" stroked="true" strokeweight=".748pt" strokecolor="#939598">
                <v:path arrowok="t"/>
              </v:shape>
            </v:group>
            <v:group style="position:absolute;left:10303;top:385;width:2;height:80" coordorigin="10303,385" coordsize="2,80">
              <v:shape style="position:absolute;left:10303;top:385;width:2;height:80" coordorigin="10303,385" coordsize="0,80" path="m10303,465l10303,385e" filled="false" stroked="true" strokeweight=".748pt" strokecolor="#939598">
                <v:path arrowok="t"/>
              </v:shape>
            </v:group>
            <v:group style="position:absolute;left:10263;top:385;width:2;height:80" coordorigin="10263,385" coordsize="2,80">
              <v:shape style="position:absolute;left:10263;top:385;width:2;height:80" coordorigin="10263,385" coordsize="1,80" path="m10263,465l10263,385e" filled="false" stroked="true" strokeweight=".748pt" strokecolor="#939598">
                <v:path arrowok="t"/>
              </v:shape>
            </v:group>
            <v:group style="position:absolute;left:10223;top:385;width:2;height:80" coordorigin="10223,385" coordsize="2,80">
              <v:shape style="position:absolute;left:10223;top:385;width:2;height:80" coordorigin="10223,385" coordsize="1,80" path="m10223,465l10223,385e" filled="false" stroked="true" strokeweight=".748pt" strokecolor="#939598">
                <v:path arrowok="t"/>
              </v:shape>
            </v:group>
            <v:group style="position:absolute;left:10183;top:385;width:2;height:80" coordorigin="10183,385" coordsize="2,80">
              <v:shape style="position:absolute;left:10183;top:385;width:2;height:80" coordorigin="10183,385" coordsize="1,80" path="m10183,465l10183,385e" filled="false" stroked="true" strokeweight=".748pt" strokecolor="#939598">
                <v:path arrowok="t"/>
              </v:shape>
            </v:group>
            <v:group style="position:absolute;left:10143;top:385;width:2;height:80" coordorigin="10143,385" coordsize="2,80">
              <v:shape style="position:absolute;left:10143;top:385;width:2;height:80" coordorigin="10143,385" coordsize="1,80" path="m10143,465l10143,385e" filled="false" stroked="true" strokeweight=".748pt" strokecolor="#939598">
                <v:path arrowok="t"/>
              </v:shape>
            </v:group>
            <v:group style="position:absolute;left:10103;top:385;width:2;height:80" coordorigin="10103,385" coordsize="2,80">
              <v:shape style="position:absolute;left:10103;top:385;width:2;height:80" coordorigin="10103,385" coordsize="1,80" path="m10103,465l10103,385e" filled="false" stroked="true" strokeweight=".748pt" strokecolor="#939598">
                <v:path arrowok="t"/>
              </v:shape>
            </v:group>
            <v:group style="position:absolute;left:10063;top:385;width:2;height:80" coordorigin="10063,385" coordsize="2,80">
              <v:shape style="position:absolute;left:10063;top:385;width:2;height:80" coordorigin="10063,385" coordsize="0,80" path="m10063,465l10063,385e" filled="false" stroked="true" strokeweight=".748pt" strokecolor="#939598">
                <v:path arrowok="t"/>
              </v:shape>
            </v:group>
            <v:group style="position:absolute;left:10023;top:385;width:2;height:80" coordorigin="10023,385" coordsize="2,80">
              <v:shape style="position:absolute;left:10023;top:385;width:2;height:80" coordorigin="10023,385" coordsize="0,80" path="m10023,465l10023,385e" filled="false" stroked="true" strokeweight=".748pt" strokecolor="#939598">
                <v:path arrowok="t"/>
              </v:shape>
            </v:group>
            <v:group style="position:absolute;left:9983;top:385;width:2;height:80" coordorigin="9983,385" coordsize="2,80">
              <v:shape style="position:absolute;left:9983;top:385;width:2;height:80" coordorigin="9983,385" coordsize="0,80" path="m9983,465l9983,385e" filled="false" stroked="true" strokeweight=".748pt" strokecolor="#939598">
                <v:path arrowok="t"/>
              </v:shape>
            </v:group>
            <v:group style="position:absolute;left:9943;top:385;width:2;height:80" coordorigin="9943,385" coordsize="2,80">
              <v:shape style="position:absolute;left:9943;top:385;width:2;height:80" coordorigin="9943,385" coordsize="1,80" path="m9943,465l9943,385e" filled="false" stroked="true" strokeweight=".748pt" strokecolor="#939598">
                <v:path arrowok="t"/>
              </v:shape>
            </v:group>
            <v:group style="position:absolute;left:9902;top:385;width:2;height:80" coordorigin="9902,385" coordsize="2,80">
              <v:shape style="position:absolute;left:9902;top:385;width:2;height:80" coordorigin="9902,385" coordsize="0,80" path="m9902,465l9902,385e" filled="false" stroked="true" strokeweight=".748pt" strokecolor="#939598">
                <v:path arrowok="t"/>
              </v:shape>
            </v:group>
            <v:group style="position:absolute;left:9862;top:385;width:2;height:80" coordorigin="9862,385" coordsize="2,80">
              <v:shape style="position:absolute;left:9862;top:385;width:2;height:80" coordorigin="9862,385" coordsize="0,80" path="m9862,465l9862,385e" filled="false" stroked="true" strokeweight=".748pt" strokecolor="#939598">
                <v:path arrowok="t"/>
              </v:shape>
            </v:group>
            <v:group style="position:absolute;left:9822;top:385;width:2;height:80" coordorigin="9822,385" coordsize="2,80">
              <v:shape style="position:absolute;left:9822;top:385;width:2;height:80" coordorigin="9822,385" coordsize="0,80" path="m9822,465l9822,385e" filled="false" stroked="true" strokeweight=".748pt" strokecolor="#939598">
                <v:path arrowok="t"/>
              </v:shape>
            </v:group>
            <v:group style="position:absolute;left:9782;top:385;width:2;height:80" coordorigin="9782,385" coordsize="2,80">
              <v:shape style="position:absolute;left:9782;top:385;width:2;height:80" coordorigin="9782,385" coordsize="0,80" path="m9782,465l9782,385e" filled="false" stroked="true" strokeweight=".748pt" strokecolor="#939598">
                <v:path arrowok="t"/>
              </v:shape>
            </v:group>
            <v:group style="position:absolute;left:9742;top:385;width:2;height:80" coordorigin="9742,385" coordsize="2,80">
              <v:shape style="position:absolute;left:9742;top:385;width:2;height:80" coordorigin="9742,385" coordsize="0,80" path="m9742,465l9742,385e" filled="false" stroked="true" strokeweight=".748pt" strokecolor="#939598">
                <v:path arrowok="t"/>
              </v:shape>
            </v:group>
            <v:group style="position:absolute;left:9702;top:385;width:2;height:80" coordorigin="9702,385" coordsize="2,80">
              <v:shape style="position:absolute;left:9702;top:385;width:2;height:80" coordorigin="9702,385" coordsize="0,80" path="m9702,465l9702,385e" filled="false" stroked="true" strokeweight=".748pt" strokecolor="#939598">
                <v:path arrowok="t"/>
              </v:shape>
            </v:group>
            <v:group style="position:absolute;left:9662;top:385;width:2;height:80" coordorigin="9662,385" coordsize="2,80">
              <v:shape style="position:absolute;left:9662;top:385;width:2;height:80" coordorigin="9662,385" coordsize="0,80" path="m9662,465l9662,385e" filled="false" stroked="true" strokeweight=".748pt" strokecolor="#939598">
                <v:path arrowok="t"/>
              </v:shape>
            </v:group>
            <v:group style="position:absolute;left:9622;top:385;width:2;height:80" coordorigin="9622,385" coordsize="2,80">
              <v:shape style="position:absolute;left:9622;top:385;width:2;height:80" coordorigin="9622,385" coordsize="1,80" path="m9622,465l9622,385e" filled="false" stroked="true" strokeweight=".748pt" strokecolor="#939598">
                <v:path arrowok="t"/>
              </v:shape>
            </v:group>
            <v:group style="position:absolute;left:9582;top:385;width:2;height:80" coordorigin="9582,385" coordsize="2,80">
              <v:shape style="position:absolute;left:9582;top:385;width:2;height:80" coordorigin="9582,385" coordsize="0,80" path="m9582,465l9582,385e" filled="false" stroked="true" strokeweight=".748pt" strokecolor="#939598">
                <v:path arrowok="t"/>
              </v:shape>
            </v:group>
            <v:group style="position:absolute;left:9542;top:385;width:2;height:80" coordorigin="9542,385" coordsize="2,80">
              <v:shape style="position:absolute;left:9542;top:385;width:2;height:80" coordorigin="9542,385" coordsize="0,80" path="m9542,465l9542,385e" filled="false" stroked="true" strokeweight=".748pt" strokecolor="#939598">
                <v:path arrowok="t"/>
              </v:shape>
            </v:group>
            <v:group style="position:absolute;left:9502;top:385;width:2;height:80" coordorigin="9502,385" coordsize="2,80">
              <v:shape style="position:absolute;left:9502;top:385;width:2;height:80" coordorigin="9502,385" coordsize="0,80" path="m9502,465l9502,385e" filled="false" stroked="true" strokeweight=".748pt" strokecolor="#939598">
                <v:path arrowok="t"/>
              </v:shape>
            </v:group>
            <v:group style="position:absolute;left:9462;top:385;width:2;height:80" coordorigin="9462,385" coordsize="2,80">
              <v:shape style="position:absolute;left:9462;top:385;width:2;height:80" coordorigin="9462,385" coordsize="0,80" path="m9462,465l9462,385e" filled="false" stroked="true" strokeweight=".748pt" strokecolor="#939598">
                <v:path arrowok="t"/>
              </v:shape>
            </v:group>
            <v:group style="position:absolute;left:9422;top:385;width:2;height:80" coordorigin="9422,385" coordsize="2,80">
              <v:shape style="position:absolute;left:9422;top:385;width:2;height:80" coordorigin="9422,385" coordsize="0,80" path="m9422,465l9422,385e" filled="false" stroked="true" strokeweight=".748pt" strokecolor="#939598">
                <v:path arrowok="t"/>
              </v:shape>
            </v:group>
            <v:group style="position:absolute;left:9382;top:385;width:2;height:80" coordorigin="9382,385" coordsize="2,80">
              <v:shape style="position:absolute;left:9382;top:385;width:2;height:80" coordorigin="9382,385" coordsize="0,80" path="m9382,465l9382,385e" filled="false" stroked="true" strokeweight=".748pt" strokecolor="#939598">
                <v:path arrowok="t"/>
              </v:shape>
            </v:group>
            <v:group style="position:absolute;left:9342;top:385;width:2;height:80" coordorigin="9342,385" coordsize="2,80">
              <v:shape style="position:absolute;left:9342;top:385;width:2;height:80" coordorigin="9342,385" coordsize="0,80" path="m9342,465l9342,385e" filled="false" stroked="true" strokeweight=".748pt" strokecolor="#939598">
                <v:path arrowok="t"/>
              </v:shape>
            </v:group>
            <v:group style="position:absolute;left:9302;top:385;width:2;height:80" coordorigin="9302,385" coordsize="2,80">
              <v:shape style="position:absolute;left:9302;top:385;width:2;height:80" coordorigin="9302,385" coordsize="1,80" path="m9302,465l9302,385e" filled="false" stroked="true" strokeweight=".748pt" strokecolor="#939598">
                <v:path arrowok="t"/>
              </v:shape>
            </v:group>
            <v:group style="position:absolute;left:9262;top:385;width:2;height:80" coordorigin="9262,385" coordsize="2,80">
              <v:shape style="position:absolute;left:9262;top:385;width:2;height:80" coordorigin="9262,385" coordsize="0,80" path="m9262,465l9262,385e" filled="false" stroked="true" strokeweight=".748pt" strokecolor="#939598">
                <v:path arrowok="t"/>
              </v:shape>
            </v:group>
            <v:group style="position:absolute;left:9221;top:385;width:2;height:80" coordorigin="9221,385" coordsize="2,80">
              <v:shape style="position:absolute;left:9221;top:385;width:2;height:80" coordorigin="9221,385" coordsize="0,80" path="m9221,465l9221,385e" filled="false" stroked="true" strokeweight=".748pt" strokecolor="#939598">
                <v:path arrowok="t"/>
              </v:shape>
            </v:group>
            <v:group style="position:absolute;left:9181;top:385;width:2;height:80" coordorigin="9181,385" coordsize="2,80">
              <v:shape style="position:absolute;left:9181;top:385;width:2;height:80" coordorigin="9181,385" coordsize="0,80" path="m9181,465l9181,385e" filled="false" stroked="true" strokeweight=".748pt" strokecolor="#939598">
                <v:path arrowok="t"/>
              </v:shape>
            </v:group>
            <v:group style="position:absolute;left:9141;top:385;width:2;height:80" coordorigin="9141,385" coordsize="2,80">
              <v:shape style="position:absolute;left:9141;top:385;width:2;height:80" coordorigin="9141,385" coordsize="0,80" path="m9141,465l9141,385e" filled="false" stroked="true" strokeweight=".748pt" strokecolor="#939598">
                <v:path arrowok="t"/>
              </v:shape>
            </v:group>
            <v:group style="position:absolute;left:9101;top:385;width:2;height:80" coordorigin="9101,385" coordsize="2,80">
              <v:shape style="position:absolute;left:9101;top:385;width:2;height:80" coordorigin="9101,385" coordsize="1,80" path="m9101,465l9101,385e" filled="false" stroked="true" strokeweight=".748pt" strokecolor="#939598">
                <v:path arrowok="t"/>
              </v:shape>
            </v:group>
            <v:group style="position:absolute;left:9061;top:385;width:2;height:80" coordorigin="9061,385" coordsize="2,80">
              <v:shape style="position:absolute;left:9061;top:385;width:2;height:80" coordorigin="9061,385" coordsize="1,80" path="m9061,465l9061,385e" filled="false" stroked="true" strokeweight=".748pt" strokecolor="#939598">
                <v:path arrowok="t"/>
              </v:shape>
            </v:group>
            <v:group style="position:absolute;left:9021;top:385;width:2;height:80" coordorigin="9021,385" coordsize="2,80">
              <v:shape style="position:absolute;left:9021;top:385;width:2;height:80" coordorigin="9021,385" coordsize="1,80" path="m9021,465l9021,385e" filled="false" stroked="true" strokeweight=".748pt" strokecolor="#939598">
                <v:path arrowok="t"/>
              </v:shape>
            </v:group>
            <v:group style="position:absolute;left:8981;top:385;width:2;height:80" coordorigin="8981,385" coordsize="2,80">
              <v:shape style="position:absolute;left:8981;top:385;width:2;height:80" coordorigin="8981,385" coordsize="1,80" path="m8981,465l8981,385e" filled="false" stroked="true" strokeweight=".748pt" strokecolor="#939598">
                <v:path arrowok="t"/>
              </v:shape>
            </v:group>
            <v:group style="position:absolute;left:8941;top:385;width:2;height:80" coordorigin="8941,385" coordsize="2,80">
              <v:shape style="position:absolute;left:8941;top:385;width:2;height:80" coordorigin="8941,385" coordsize="1,80" path="m8941,465l8941,385e" filled="false" stroked="true" strokeweight=".748pt" strokecolor="#939598">
                <v:path arrowok="t"/>
              </v:shape>
            </v:group>
            <v:group style="position:absolute;left:8901;top:385;width:2;height:80" coordorigin="8901,385" coordsize="2,80">
              <v:shape style="position:absolute;left:8901;top:385;width:2;height:80" coordorigin="8901,385" coordsize="0,80" path="m8901,465l8901,385e" filled="false" stroked="true" strokeweight=".748pt" strokecolor="#939598">
                <v:path arrowok="t"/>
              </v:shape>
            </v:group>
            <v:group style="position:absolute;left:8861;top:385;width:2;height:80" coordorigin="8861,385" coordsize="2,80">
              <v:shape style="position:absolute;left:8861;top:385;width:2;height:80" coordorigin="8861,385" coordsize="1,80" path="m8861,465l8861,385e" filled="false" stroked="true" strokeweight=".748pt" strokecolor="#939598">
                <v:path arrowok="t"/>
              </v:shape>
            </v:group>
            <v:group style="position:absolute;left:8821;top:385;width:2;height:80" coordorigin="8821,385" coordsize="2,80">
              <v:shape style="position:absolute;left:8821;top:385;width:2;height:80" coordorigin="8821,385" coordsize="0,80" path="m8821,465l8821,385e" filled="false" stroked="true" strokeweight=".748pt" strokecolor="#939598">
                <v:path arrowok="t"/>
              </v:shape>
            </v:group>
            <v:group style="position:absolute;left:8781;top:385;width:2;height:80" coordorigin="8781,385" coordsize="2,80">
              <v:shape style="position:absolute;left:8781;top:385;width:2;height:80" coordorigin="8781,385" coordsize="0,80" path="m8781,465l8781,385e" filled="false" stroked="true" strokeweight=".748pt" strokecolor="#939598">
                <v:path arrowok="t"/>
              </v:shape>
            </v:group>
            <v:group style="position:absolute;left:8741;top:385;width:2;height:80" coordorigin="8741,385" coordsize="2,80">
              <v:shape style="position:absolute;left:8741;top:385;width:2;height:80" coordorigin="8741,385" coordsize="1,80" path="m8741,465l8741,385e" filled="false" stroked="true" strokeweight=".748pt" strokecolor="#939598">
                <v:path arrowok="t"/>
              </v:shape>
            </v:group>
            <v:group style="position:absolute;left:8701;top:385;width:2;height:80" coordorigin="8701,385" coordsize="2,80">
              <v:shape style="position:absolute;left:8701;top:385;width:2;height:80" coordorigin="8701,385" coordsize="0,80" path="m8701,465l8701,385e" filled="false" stroked="true" strokeweight=".748pt" strokecolor="#939598">
                <v:path arrowok="t"/>
              </v:shape>
            </v:group>
            <v:group style="position:absolute;left:8661;top:385;width:2;height:80" coordorigin="8661,385" coordsize="2,80">
              <v:shape style="position:absolute;left:8661;top:385;width:2;height:80" coordorigin="8661,385" coordsize="0,80" path="m8661,465l8661,385e" filled="false" stroked="true" strokeweight=".748pt" strokecolor="#939598">
                <v:path arrowok="t"/>
              </v:shape>
            </v:group>
            <v:group style="position:absolute;left:8621;top:385;width:2;height:80" coordorigin="8621,385" coordsize="2,80">
              <v:shape style="position:absolute;left:8621;top:385;width:2;height:80" coordorigin="8621,385" coordsize="0,80" path="m8621,465l8621,385e" filled="false" stroked="true" strokeweight=".748pt" strokecolor="#939598">
                <v:path arrowok="t"/>
              </v:shape>
            </v:group>
            <v:group style="position:absolute;left:8580;top:385;width:2;height:80" coordorigin="8580,385" coordsize="2,80">
              <v:shape style="position:absolute;left:8580;top:385;width:2;height:80" coordorigin="8580,385" coordsize="0,80" path="m8580,465l8580,385e" filled="false" stroked="true" strokeweight=".748pt" strokecolor="#939598">
                <v:path arrowok="t"/>
              </v:shape>
            </v:group>
            <v:group style="position:absolute;left:8540;top:385;width:2;height:80" coordorigin="8540,385" coordsize="2,80">
              <v:shape style="position:absolute;left:8540;top:385;width:2;height:80" coordorigin="8540,385" coordsize="1,80" path="m8540,465l8540,385e" filled="false" stroked="true" strokeweight=".748pt" strokecolor="#939598">
                <v:path arrowok="t"/>
              </v:shape>
            </v:group>
            <v:group style="position:absolute;left:8500;top:385;width:2;height:80" coordorigin="8500,385" coordsize="2,80">
              <v:shape style="position:absolute;left:8500;top:385;width:2;height:80" coordorigin="8500,385" coordsize="0,80" path="m8500,465l8500,385e" filled="false" stroked="true" strokeweight=".748pt" strokecolor="#939598">
                <v:path arrowok="t"/>
              </v:shape>
            </v:group>
            <v:group style="position:absolute;left:8460;top:385;width:2;height:80" coordorigin="8460,385" coordsize="2,80">
              <v:shape style="position:absolute;left:8460;top:385;width:2;height:80" coordorigin="8460,385" coordsize="0,80" path="m8460,465l8460,385e" filled="false" stroked="true" strokeweight=".748pt" strokecolor="#939598">
                <v:path arrowok="t"/>
              </v:shape>
            </v:group>
            <v:group style="position:absolute;left:8420;top:385;width:2;height:80" coordorigin="8420,385" coordsize="2,80">
              <v:shape style="position:absolute;left:8420;top:385;width:2;height:80" coordorigin="8420,385" coordsize="1,80" path="m8420,465l8420,385e" filled="false" stroked="true" strokeweight=".748pt" strokecolor="#939598">
                <v:path arrowok="t"/>
              </v:shape>
            </v:group>
            <v:group style="position:absolute;left:8380;top:385;width:2;height:80" coordorigin="8380,385" coordsize="2,80">
              <v:shape style="position:absolute;left:8380;top:385;width:2;height:80" coordorigin="8380,385" coordsize="0,80" path="m8380,465l8380,385e" filled="false" stroked="true" strokeweight=".748pt" strokecolor="#939598">
                <v:path arrowok="t"/>
              </v:shape>
            </v:group>
            <v:group style="position:absolute;left:8340;top:385;width:2;height:80" coordorigin="8340,385" coordsize="2,80">
              <v:shape style="position:absolute;left:8340;top:385;width:2;height:80" coordorigin="8340,385" coordsize="0,80" path="m8340,465l8340,385e" filled="false" stroked="true" strokeweight=".748pt" strokecolor="#939598">
                <v:path arrowok="t"/>
              </v:shape>
            </v:group>
            <v:group style="position:absolute;left:8300;top:385;width:2;height:80" coordorigin="8300,385" coordsize="2,80">
              <v:shape style="position:absolute;left:8300;top:385;width:2;height:80" coordorigin="8300,385" coordsize="0,80" path="m8300,465l8300,385e" filled="false" stroked="true" strokeweight=".748pt" strokecolor="#939598">
                <v:path arrowok="t"/>
              </v:shape>
            </v:group>
            <v:group style="position:absolute;left:8260;top:385;width:2;height:80" coordorigin="8260,385" coordsize="2,80">
              <v:shape style="position:absolute;left:8260;top:385;width:2;height:80" coordorigin="8260,385" coordsize="0,80" path="m8260,465l8260,385e" filled="false" stroked="true" strokeweight=".748pt" strokecolor="#939598">
                <v:path arrowok="t"/>
              </v:shape>
            </v:group>
            <v:group style="position:absolute;left:8220;top:385;width:2;height:80" coordorigin="8220,385" coordsize="2,80">
              <v:shape style="position:absolute;left:8220;top:385;width:2;height:80" coordorigin="8220,385" coordsize="1,80" path="m8220,465l8220,385e" filled="false" stroked="true" strokeweight=".748pt" strokecolor="#939598">
                <v:path arrowok="t"/>
              </v:shape>
            </v:group>
            <v:group style="position:absolute;left:8180;top:385;width:2;height:80" coordorigin="8180,385" coordsize="2,80">
              <v:shape style="position:absolute;left:8180;top:385;width:2;height:80" coordorigin="8180,385" coordsize="0,80" path="m8180,465l8180,385e" filled="false" stroked="true" strokeweight=".748pt" strokecolor="#939598">
                <v:path arrowok="t"/>
              </v:shape>
            </v:group>
            <v:group style="position:absolute;left:8140;top:385;width:2;height:80" coordorigin="8140,385" coordsize="2,80">
              <v:shape style="position:absolute;left:8140;top:385;width:2;height:80" coordorigin="8140,385" coordsize="0,80" path="m8140,465l8140,385e" filled="false" stroked="true" strokeweight=".748pt" strokecolor="#939598">
                <v:path arrowok="t"/>
              </v:shape>
            </v:group>
            <v:group style="position:absolute;left:8100;top:385;width:2;height:80" coordorigin="8100,385" coordsize="2,80">
              <v:shape style="position:absolute;left:8100;top:385;width:2;height:80" coordorigin="8100,385" coordsize="1,80" path="m8100,465l8100,385e" filled="false" stroked="true" strokeweight=".748pt" strokecolor="#939598">
                <v:path arrowok="t"/>
              </v:shape>
            </v:group>
            <v:group style="position:absolute;left:8060;top:385;width:2;height:80" coordorigin="8060,385" coordsize="2,80">
              <v:shape style="position:absolute;left:8060;top:385;width:2;height:80" coordorigin="8060,385" coordsize="0,80" path="m8060,465l8060,385e" filled="false" stroked="true" strokeweight=".748pt" strokecolor="#939598">
                <v:path arrowok="t"/>
              </v:shape>
            </v:group>
            <v:group style="position:absolute;left:8020;top:385;width:2;height:80" coordorigin="8020,385" coordsize="2,80">
              <v:shape style="position:absolute;left:8020;top:385;width:2;height:80" coordorigin="8020,385" coordsize="0,80" path="m8020,465l8020,385e" filled="false" stroked="true" strokeweight=".748pt" strokecolor="#939598">
                <v:path arrowok="t"/>
              </v:shape>
            </v:group>
            <v:group style="position:absolute;left:7980;top:385;width:2;height:80" coordorigin="7980,385" coordsize="2,80">
              <v:shape style="position:absolute;left:7980;top:385;width:2;height:80" coordorigin="7980,385" coordsize="0,80" path="m7980,465l7980,385e" filled="false" stroked="true" strokeweight=".748pt" strokecolor="#939598">
                <v:path arrowok="t"/>
              </v:shape>
            </v:group>
            <v:group style="position:absolute;left:7939;top:385;width:2;height:80" coordorigin="7939,385" coordsize="2,80">
              <v:shape style="position:absolute;left:7939;top:385;width:2;height:80" coordorigin="7939,385" coordsize="1,80" path="m7940,465l7939,385e" filled="false" stroked="true" strokeweight=".748pt" strokecolor="#939598">
                <v:path arrowok="t"/>
              </v:shape>
            </v:group>
            <v:group style="position:absolute;left:7899;top:385;width:2;height:80" coordorigin="7899,385" coordsize="2,80">
              <v:shape style="position:absolute;left:7899;top:385;width:2;height:80" coordorigin="7899,385" coordsize="1,80" path="m7899,465l7899,385e" filled="false" stroked="true" strokeweight=".748pt" strokecolor="#939598">
                <v:path arrowok="t"/>
              </v:shape>
            </v:group>
            <v:group style="position:absolute;left:7859;top:385;width:2;height:80" coordorigin="7859,385" coordsize="2,80">
              <v:shape style="position:absolute;left:7859;top:385;width:2;height:80" coordorigin="7859,385" coordsize="1,80" path="m7859,465l7859,385e" filled="false" stroked="true" strokeweight=".748pt" strokecolor="#939598">
                <v:path arrowok="t"/>
              </v:shape>
            </v:group>
            <v:group style="position:absolute;left:7819;top:385;width:2;height:80" coordorigin="7819,385" coordsize="2,80">
              <v:shape style="position:absolute;left:7819;top:385;width:2;height:80" coordorigin="7819,385" coordsize="1,80" path="m7819,465l7819,385e" filled="false" stroked="true" strokeweight=".748pt" strokecolor="#939598">
                <v:path arrowok="t"/>
              </v:shape>
            </v:group>
            <v:group style="position:absolute;left:7779;top:385;width:2;height:80" coordorigin="7779,385" coordsize="2,80">
              <v:shape style="position:absolute;left:7779;top:385;width:2;height:80" coordorigin="7779,385" coordsize="1,80" path="m7779,465l7779,385e" filled="false" stroked="true" strokeweight=".748pt" strokecolor="#939598">
                <v:path arrowok="t"/>
              </v:shape>
            </v:group>
            <v:group style="position:absolute;left:7739;top:385;width:2;height:80" coordorigin="7739,385" coordsize="2,80">
              <v:shape style="position:absolute;left:7739;top:385;width:2;height:80" coordorigin="7739,385" coordsize="1,80" path="m7739,465l7739,385e" filled="false" stroked="true" strokeweight=".748pt" strokecolor="#939598">
                <v:path arrowok="t"/>
              </v:shape>
            </v:group>
            <v:group style="position:absolute;left:7699;top:385;width:2;height:80" coordorigin="7699,385" coordsize="2,80">
              <v:shape style="position:absolute;left:7699;top:385;width:2;height:80" coordorigin="7699,385" coordsize="1,80" path="m7699,465l7699,385e" filled="false" stroked="true" strokeweight=".748pt" strokecolor="#939598">
                <v:path arrowok="t"/>
              </v:shape>
            </v:group>
            <v:group style="position:absolute;left:7659;top:385;width:2;height:80" coordorigin="7659,385" coordsize="2,80">
              <v:shape style="position:absolute;left:7659;top:385;width:2;height:80" coordorigin="7659,385" coordsize="1,80" path="m7659,465l7659,385e" filled="false" stroked="true" strokeweight=".748pt" strokecolor="#939598">
                <v:path arrowok="t"/>
              </v:shape>
            </v:group>
            <v:group style="position:absolute;left:7619;top:385;width:2;height:80" coordorigin="7619,385" coordsize="2,80">
              <v:shape style="position:absolute;left:7619;top:385;width:2;height:80" coordorigin="7619,385" coordsize="0,80" path="m7619,465l7619,385e" filled="false" stroked="true" strokeweight=".748pt" strokecolor="#939598">
                <v:path arrowok="t"/>
              </v:shape>
            </v:group>
            <v:group style="position:absolute;left:7579;top:385;width:2;height:80" coordorigin="7579,385" coordsize="2,80">
              <v:shape style="position:absolute;left:7579;top:385;width:2;height:80" coordorigin="7579,385" coordsize="0,80" path="m7579,465l7579,385e" filled="false" stroked="true" strokeweight=".748pt" strokecolor="#939598">
                <v:path arrowok="t"/>
              </v:shape>
            </v:group>
            <v:group style="position:absolute;left:7539;top:385;width:2;height:80" coordorigin="7539,385" coordsize="2,80">
              <v:shape style="position:absolute;left:7539;top:385;width:2;height:80" coordorigin="7539,385" coordsize="0,80" path="m7539,465l7539,385e" filled="false" stroked="true" strokeweight=".748pt" strokecolor="#939598">
                <v:path arrowok="t"/>
              </v:shape>
            </v:group>
            <v:group style="position:absolute;left:7499;top:385;width:2;height:80" coordorigin="7499,385" coordsize="2,80">
              <v:shape style="position:absolute;left:7499;top:385;width:2;height:80" coordorigin="7499,385" coordsize="0,80" path="m7499,465l7499,385e" filled="false" stroked="true" strokeweight=".748pt" strokecolor="#939598">
                <v:path arrowok="t"/>
              </v:shape>
            </v:group>
            <v:group style="position:absolute;left:7459;top:385;width:2;height:80" coordorigin="7459,385" coordsize="2,80">
              <v:shape style="position:absolute;left:7459;top:385;width:2;height:80" coordorigin="7459,385" coordsize="0,80" path="m7459,465l7459,385e" filled="false" stroked="true" strokeweight=".748pt" strokecolor="#939598">
                <v:path arrowok="t"/>
              </v:shape>
            </v:group>
            <v:group style="position:absolute;left:7419;top:385;width:2;height:80" coordorigin="7419,385" coordsize="2,80">
              <v:shape style="position:absolute;left:7419;top:385;width:2;height:80" coordorigin="7419,385" coordsize="0,80" path="m7419,465l7419,385e" filled="false" stroked="true" strokeweight=".748pt" strokecolor="#939598">
                <v:path arrowok="t"/>
              </v:shape>
            </v:group>
            <v:group style="position:absolute;left:7379;top:385;width:2;height:80" coordorigin="7379,385" coordsize="2,80">
              <v:shape style="position:absolute;left:7379;top:385;width:2;height:80" coordorigin="7379,385" coordsize="0,80" path="m7379,465l7379,385e" filled="false" stroked="true" strokeweight=".748pt" strokecolor="#939598">
                <v:path arrowok="t"/>
              </v:shape>
            </v:group>
            <v:group style="position:absolute;left:7339;top:385;width:2;height:80" coordorigin="7339,385" coordsize="2,80">
              <v:shape style="position:absolute;left:7339;top:385;width:2;height:80" coordorigin="7339,385" coordsize="1,80" path="m7339,465l7339,385e" filled="false" stroked="true" strokeweight=".748pt" strokecolor="#939598">
                <v:path arrowok="t"/>
              </v:shape>
            </v:group>
            <v:group style="position:absolute;left:7299;top:385;width:2;height:80" coordorigin="7299,385" coordsize="2,80">
              <v:shape style="position:absolute;left:7299;top:385;width:2;height:80" coordorigin="7299,385" coordsize="0,80" path="m7299,465l7299,385e" filled="false" stroked="true" strokeweight=".748pt" strokecolor="#939598">
                <v:path arrowok="t"/>
              </v:shape>
            </v:group>
            <v:group style="position:absolute;left:7258;top:385;width:2;height:80" coordorigin="7258,385" coordsize="2,80">
              <v:shape style="position:absolute;left:7258;top:385;width:2;height:80" coordorigin="7258,385" coordsize="0,80" path="m7258,465l7258,385e" filled="false" stroked="true" strokeweight=".748pt" strokecolor="#939598">
                <v:path arrowok="t"/>
              </v:shape>
            </v:group>
            <v:group style="position:absolute;left:7218;top:385;width:2;height:80" coordorigin="7218,385" coordsize="2,80">
              <v:shape style="position:absolute;left:7218;top:385;width:2;height:80" coordorigin="7218,385" coordsize="0,80" path="m7218,465l7218,385e" filled="false" stroked="true" strokeweight=".748pt" strokecolor="#939598">
                <v:path arrowok="t"/>
              </v:shape>
            </v:group>
            <v:group style="position:absolute;left:7178;top:385;width:2;height:80" coordorigin="7178,385" coordsize="2,80">
              <v:shape style="position:absolute;left:7178;top:385;width:2;height:80" coordorigin="7178,385" coordsize="0,80" path="m7178,465l7178,385e" filled="false" stroked="true" strokeweight=".748pt" strokecolor="#939598">
                <v:path arrowok="t"/>
              </v:shape>
            </v:group>
            <v:group style="position:absolute;left:7138;top:385;width:2;height:80" coordorigin="7138,385" coordsize="2,80">
              <v:shape style="position:absolute;left:7138;top:385;width:2;height:80" coordorigin="7138,385" coordsize="1,80" path="m7138,465l7138,385e" filled="false" stroked="true" strokeweight=".748pt" strokecolor="#939598">
                <v:path arrowok="t"/>
              </v:shape>
            </v:group>
            <v:group style="position:absolute;left:7098;top:386;width:2;height:80" coordorigin="7098,386" coordsize="2,80">
              <v:shape style="position:absolute;left:7098;top:386;width:2;height:80" coordorigin="7098,386" coordsize="0,80" path="m7098,466l7098,386e" filled="false" stroked="true" strokeweight=".748pt" strokecolor="#939598">
                <v:path arrowok="t"/>
              </v:shape>
            </v:group>
            <v:group style="position:absolute;left:7058;top:386;width:2;height:80" coordorigin="7058,386" coordsize="2,80">
              <v:shape style="position:absolute;left:7058;top:386;width:2;height:80" coordorigin="7058,386" coordsize="0,80" path="m7058,466l7058,386e" filled="false" stroked="true" strokeweight=".748pt" strokecolor="#939598">
                <v:path arrowok="t"/>
              </v:shape>
            </v:group>
            <v:group style="position:absolute;left:7018;top:386;width:2;height:80" coordorigin="7018,386" coordsize="2,80">
              <v:shape style="position:absolute;left:7018;top:386;width:2;height:80" coordorigin="7018,386" coordsize="1,80" path="m7018,466l7018,386e" filled="false" stroked="true" strokeweight=".748pt" strokecolor="#939598">
                <v:path arrowok="t"/>
              </v:shape>
            </v:group>
            <v:group style="position:absolute;left:6978;top:386;width:2;height:80" coordorigin="6978,386" coordsize="2,80">
              <v:shape style="position:absolute;left:6978;top:386;width:2;height:80" coordorigin="6978,386" coordsize="0,80" path="m6978,466l6978,386e" filled="false" stroked="true" strokeweight=".748pt" strokecolor="#939598">
                <v:path arrowok="t"/>
              </v:shape>
            </v:group>
            <v:group style="position:absolute;left:6938;top:386;width:2;height:80" coordorigin="6938,386" coordsize="2,80">
              <v:shape style="position:absolute;left:6938;top:386;width:2;height:80" coordorigin="6938,386" coordsize="0,80" path="m6938,466l6938,386e" filled="false" stroked="true" strokeweight=".748pt" strokecolor="#939598">
                <v:path arrowok="t"/>
              </v:shape>
            </v:group>
            <v:group style="position:absolute;left:6898;top:386;width:2;height:80" coordorigin="6898,386" coordsize="2,80">
              <v:shape style="position:absolute;left:6898;top:386;width:2;height:80" coordorigin="6898,386" coordsize="0,80" path="m6898,466l6898,386e" filled="false" stroked="true" strokeweight=".748pt" strokecolor="#939598">
                <v:path arrowok="t"/>
              </v:shape>
            </v:group>
            <v:group style="position:absolute;left:6858;top:386;width:2;height:80" coordorigin="6858,386" coordsize="2,80">
              <v:shape style="position:absolute;left:6858;top:386;width:2;height:80" coordorigin="6858,386" coordsize="0,80" path="m6858,466l6858,386e" filled="false" stroked="true" strokeweight=".748pt" strokecolor="#939598">
                <v:path arrowok="t"/>
              </v:shape>
            </v:group>
            <v:group style="position:absolute;left:6818;top:386;width:2;height:80" coordorigin="6818,386" coordsize="2,80">
              <v:shape style="position:absolute;left:6818;top:386;width:2;height:80" coordorigin="6818,386" coordsize="1,80" path="m6818,466l6818,386e" filled="false" stroked="true" strokeweight=".748pt" strokecolor="#939598">
                <v:path arrowok="t"/>
              </v:shape>
            </v:group>
            <v:group style="position:absolute;left:6778;top:386;width:2;height:80" coordorigin="6778,386" coordsize="2,80">
              <v:shape style="position:absolute;left:6778;top:386;width:2;height:80" coordorigin="6778,386" coordsize="0,80" path="m6778,466l6778,386e" filled="false" stroked="true" strokeweight=".748pt" strokecolor="#939598">
                <v:path arrowok="t"/>
              </v:shape>
            </v:group>
            <v:group style="position:absolute;left:6738;top:386;width:2;height:80" coordorigin="6738,386" coordsize="2,80">
              <v:shape style="position:absolute;left:6738;top:386;width:2;height:80" coordorigin="6738,386" coordsize="0,80" path="m6738,466l6738,386e" filled="false" stroked="true" strokeweight=".748pt" strokecolor="#939598">
                <v:path arrowok="t"/>
              </v:shape>
            </v:group>
            <v:group style="position:absolute;left:6698;top:386;width:2;height:80" coordorigin="6698,386" coordsize="2,80">
              <v:shape style="position:absolute;left:6698;top:386;width:2;height:80" coordorigin="6698,386" coordsize="1,80" path="m6698,466l6698,386e" filled="false" stroked="true" strokeweight=".748pt" strokecolor="#939598">
                <v:path arrowok="t"/>
              </v:shape>
            </v:group>
            <v:group style="position:absolute;left:6658;top:386;width:2;height:80" coordorigin="6658,386" coordsize="2,80">
              <v:shape style="position:absolute;left:6658;top:386;width:2;height:80" coordorigin="6658,386" coordsize="1,80" path="m6658,466l6658,386e" filled="false" stroked="true" strokeweight=".748pt" strokecolor="#939598">
                <v:path arrowok="t"/>
              </v:shape>
            </v:group>
            <v:group style="position:absolute;left:6617;top:386;width:2;height:80" coordorigin="6617,386" coordsize="2,80">
              <v:shape style="position:absolute;left:6617;top:386;width:2;height:80" coordorigin="6617,386" coordsize="1,80" path="m6618,466l6617,386e" filled="false" stroked="true" strokeweight=".748pt" strokecolor="#939598">
                <v:path arrowok="t"/>
              </v:shape>
            </v:group>
            <v:group style="position:absolute;left:6577;top:386;width:2;height:80" coordorigin="6577,386" coordsize="2,80">
              <v:shape style="position:absolute;left:6577;top:386;width:2;height:80" coordorigin="6577,386" coordsize="1,80" path="m6577,466l6577,386e" filled="false" stroked="true" strokeweight=".748pt" strokecolor="#939598">
                <v:path arrowok="t"/>
              </v:shape>
            </v:group>
            <v:group style="position:absolute;left:6537;top:386;width:2;height:80" coordorigin="6537,386" coordsize="2,80">
              <v:shape style="position:absolute;left:6537;top:386;width:2;height:80" coordorigin="6537,386" coordsize="1,80" path="m6537,466l6537,386e" filled="false" stroked="true" strokeweight=".748pt" strokecolor="#939598">
                <v:path arrowok="t"/>
              </v:shape>
            </v:group>
            <v:group style="position:absolute;left:6497;top:386;width:2;height:80" coordorigin="6497,386" coordsize="2,80">
              <v:shape style="position:absolute;left:6497;top:386;width:2;height:80" coordorigin="6497,386" coordsize="0,80" path="m6497,466l6497,386e" filled="false" stroked="true" strokeweight=".748pt" strokecolor="#939598">
                <v:path arrowok="t"/>
              </v:shape>
            </v:group>
            <v:group style="position:absolute;left:6457;top:386;width:2;height:80" coordorigin="6457,386" coordsize="2,80">
              <v:shape style="position:absolute;left:6457;top:386;width:2;height:80" coordorigin="6457,386" coordsize="1,80" path="m6457,466l6457,386e" filled="false" stroked="true" strokeweight=".748pt" strokecolor="#939598">
                <v:path arrowok="t"/>
              </v:shape>
            </v:group>
            <v:group style="position:absolute;left:6417;top:386;width:2;height:80" coordorigin="6417,386" coordsize="2,80">
              <v:shape style="position:absolute;left:6417;top:386;width:2;height:80" coordorigin="6417,386" coordsize="0,80" path="m6417,466l6417,386e" filled="false" stroked="true" strokeweight=".748pt" strokecolor="#939598">
                <v:path arrowok="t"/>
              </v:shape>
            </v:group>
            <v:group style="position:absolute;left:6377;top:386;width:2;height:80" coordorigin="6377,386" coordsize="2,80">
              <v:shape style="position:absolute;left:6377;top:386;width:2;height:80" coordorigin="6377,386" coordsize="0,80" path="m6377,466l6377,386e" filled="false" stroked="true" strokeweight=".748pt" strokecolor="#939598">
                <v:path arrowok="t"/>
              </v:shape>
            </v:group>
            <v:group style="position:absolute;left:6337;top:386;width:2;height:80" coordorigin="6337,386" coordsize="2,80">
              <v:shape style="position:absolute;left:6337;top:386;width:2;height:80" coordorigin="6337,386" coordsize="0,80" path="m6337,466l6337,386e" filled="false" stroked="true" strokeweight=".748pt" strokecolor="#939598">
                <v:path arrowok="t"/>
              </v:shape>
            </v:group>
            <v:group style="position:absolute;left:6297;top:386;width:2;height:80" coordorigin="6297,386" coordsize="2,80">
              <v:shape style="position:absolute;left:6297;top:386;width:2;height:80" coordorigin="6297,386" coordsize="0,80" path="m6297,466l6297,386e" filled="false" stroked="true" strokeweight=".748pt" strokecolor="#939598">
                <v:path arrowok="t"/>
              </v:shape>
            </v:group>
            <v:group style="position:absolute;left:6257;top:386;width:2;height:80" coordorigin="6257,386" coordsize="2,80">
              <v:shape style="position:absolute;left:6257;top:386;width:2;height:80" coordorigin="6257,386" coordsize="1,80" path="m6257,466l6257,386e" filled="false" stroked="true" strokeweight=".748pt" strokecolor="#939598">
                <v:path arrowok="t"/>
              </v:shape>
            </v:group>
            <v:group style="position:absolute;left:6217;top:386;width:2;height:80" coordorigin="6217,386" coordsize="2,80">
              <v:shape style="position:absolute;left:6217;top:386;width:2;height:80" coordorigin="6217,386" coordsize="0,80" path="m6217,466l6217,386e" filled="false" stroked="true" strokeweight=".748pt" strokecolor="#939598">
                <v:path arrowok="t"/>
              </v:shape>
            </v:group>
            <v:group style="position:absolute;left:6177;top:386;width:2;height:80" coordorigin="6177,386" coordsize="2,80">
              <v:shape style="position:absolute;left:6177;top:386;width:2;height:80" coordorigin="6177,386" coordsize="0,80" path="m6177,466l6177,386e" filled="false" stroked="true" strokeweight=".748pt" strokecolor="#939598">
                <v:path arrowok="t"/>
              </v:shape>
            </v:group>
            <v:group style="position:absolute;left:6137;top:386;width:2;height:80" coordorigin="6137,386" coordsize="2,80">
              <v:shape style="position:absolute;left:6137;top:386;width:2;height:80" coordorigin="6137,386" coordsize="1,80" path="m6137,466l6137,386e" filled="false" stroked="true" strokeweight=".748pt" strokecolor="#939598">
                <v:path arrowok="t"/>
              </v:shape>
            </v:group>
            <v:group style="position:absolute;left:6097;top:386;width:2;height:80" coordorigin="6097,386" coordsize="2,80">
              <v:shape style="position:absolute;left:6097;top:386;width:2;height:80" coordorigin="6097,386" coordsize="0,80" path="m6097,466l6097,386e" filled="false" stroked="true" strokeweight=".748pt" strokecolor="#939598">
                <v:path arrowok="t"/>
              </v:shape>
            </v:group>
            <v:group style="position:absolute;left:6057;top:386;width:2;height:80" coordorigin="6057,386" coordsize="2,80">
              <v:shape style="position:absolute;left:6057;top:386;width:2;height:80" coordorigin="6057,386" coordsize="0,80" path="m6057,466l6057,386e" filled="false" stroked="true" strokeweight=".748pt" strokecolor="#939598">
                <v:path arrowok="t"/>
              </v:shape>
            </v:group>
            <v:group style="position:absolute;left:6017;top:386;width:2;height:80" coordorigin="6017,386" coordsize="2,80">
              <v:shape style="position:absolute;left:6017;top:386;width:2;height:80" coordorigin="6017,386" coordsize="0,80" path="m6017,466l6017,386e" filled="false" stroked="true" strokeweight=".748pt" strokecolor="#939598">
                <v:path arrowok="t"/>
              </v:shape>
            </v:group>
            <v:group style="position:absolute;left:5977;top:386;width:2;height:80" coordorigin="5977,386" coordsize="2,80">
              <v:shape style="position:absolute;left:5977;top:386;width:2;height:80" coordorigin="5977,386" coordsize="0,80" path="m5977,466l5977,386e" filled="false" stroked="true" strokeweight=".748pt" strokecolor="#939598">
                <v:path arrowok="t"/>
              </v:shape>
            </v:group>
            <v:group style="position:absolute;left:5936;top:386;width:2;height:80" coordorigin="5936,386" coordsize="2,80">
              <v:shape style="position:absolute;left:5936;top:386;width:2;height:80" coordorigin="5936,386" coordsize="1,80" path="m5936,466l5936,386e" filled="false" stroked="true" strokeweight=".748pt" strokecolor="#939598">
                <v:path arrowok="t"/>
              </v:shape>
            </v:group>
            <v:group style="position:absolute;left:5896;top:386;width:2;height:80" coordorigin="5896,386" coordsize="2,80">
              <v:shape style="position:absolute;left:5896;top:386;width:2;height:80" coordorigin="5896,386" coordsize="0,80" path="m5896,466l5896,386e" filled="false" stroked="true" strokeweight=".748pt" strokecolor="#939598">
                <v:path arrowok="t"/>
              </v:shape>
            </v:group>
            <v:group style="position:absolute;left:5856;top:386;width:2;height:80" coordorigin="5856,386" coordsize="2,80">
              <v:shape style="position:absolute;left:5856;top:386;width:2;height:80" coordorigin="5856,386" coordsize="0,80" path="m5856,466l5856,386e" filled="false" stroked="true" strokeweight=".748pt" strokecolor="#939598">
                <v:path arrowok="t"/>
              </v:shape>
            </v:group>
            <v:group style="position:absolute;left:5816;top:386;width:2;height:80" coordorigin="5816,386" coordsize="2,80">
              <v:shape style="position:absolute;left:5816;top:386;width:2;height:80" coordorigin="5816,386" coordsize="1,80" path="m5816,466l5816,386e" filled="false" stroked="true" strokeweight=".748pt" strokecolor="#939598">
                <v:path arrowok="t"/>
              </v:shape>
            </v:group>
            <v:group style="position:absolute;left:5776;top:386;width:2;height:80" coordorigin="5776,386" coordsize="2,80">
              <v:shape style="position:absolute;left:5776;top:386;width:2;height:80" coordorigin="5776,386" coordsize="0,80" path="m5776,466l5776,386e" filled="false" stroked="true" strokeweight=".748pt" strokecolor="#939598">
                <v:path arrowok="t"/>
              </v:shape>
            </v:group>
            <v:group style="position:absolute;left:5736;top:386;width:2;height:80" coordorigin="5736,386" coordsize="2,80">
              <v:shape style="position:absolute;left:5736;top:386;width:2;height:80" coordorigin="5736,386" coordsize="0,80" path="m5736,466l5736,386e" filled="false" stroked="true" strokeweight=".748pt" strokecolor="#939598">
                <v:path arrowok="t"/>
              </v:shape>
            </v:group>
            <v:group style="position:absolute;left:5696;top:386;width:2;height:80" coordorigin="5696,386" coordsize="2,80">
              <v:shape style="position:absolute;left:5696;top:386;width:2;height:80" coordorigin="5696,386" coordsize="0,80" path="m5696,466l5696,386e" filled="false" stroked="true" strokeweight=".748pt" strokecolor="#939598">
                <v:path arrowok="t"/>
              </v:shape>
            </v:group>
            <v:group style="position:absolute;left:5656;top:386;width:2;height:80" coordorigin="5656,386" coordsize="2,80">
              <v:shape style="position:absolute;left:5656;top:386;width:2;height:80" coordorigin="5656,386" coordsize="0,80" path="m5656,466l5656,386e" filled="false" stroked="true" strokeweight=".748pt" strokecolor="#939598">
                <v:path arrowok="t"/>
              </v:shape>
            </v:group>
            <v:group style="position:absolute;left:5616;top:386;width:2;height:80" coordorigin="5616,386" coordsize="2,80">
              <v:shape style="position:absolute;left:5616;top:386;width:2;height:80" coordorigin="5616,386" coordsize="1,80" path="m5616,466l5616,386e" filled="false" stroked="true" strokeweight=".748pt" strokecolor="#939598">
                <v:path arrowok="t"/>
              </v:shape>
            </v:group>
            <v:group style="position:absolute;left:5576;top:386;width:2;height:80" coordorigin="5576,386" coordsize="2,80">
              <v:shape style="position:absolute;left:5576;top:386;width:2;height:80" coordorigin="5576,386" coordsize="0,80" path="m5576,466l5576,386e" filled="false" stroked="true" strokeweight=".748pt" strokecolor="#939598">
                <v:path arrowok="t"/>
              </v:shape>
            </v:group>
            <v:group style="position:absolute;left:5536;top:386;width:2;height:80" coordorigin="5536,386" coordsize="2,80">
              <v:shape style="position:absolute;left:5536;top:386;width:2;height:80" coordorigin="5536,386" coordsize="1,80" path="m5536,466l5536,386e" filled="false" stroked="true" strokeweight=".748pt" strokecolor="#939598">
                <v:path arrowok="t"/>
              </v:shape>
            </v:group>
            <v:group style="position:absolute;left:5496;top:386;width:2;height:80" coordorigin="5496,386" coordsize="2,80">
              <v:shape style="position:absolute;left:5496;top:386;width:2;height:80" coordorigin="5496,386" coordsize="1,80" path="m5496,466l5496,386e" filled="false" stroked="true" strokeweight=".748pt" strokecolor="#939598">
                <v:path arrowok="t"/>
              </v:shape>
            </v:group>
            <v:group style="position:absolute;left:5456;top:386;width:2;height:80" coordorigin="5456,386" coordsize="2,80">
              <v:shape style="position:absolute;left:5456;top:386;width:2;height:80" coordorigin="5456,386" coordsize="1,80" path="m5456,466l5456,386e" filled="false" stroked="true" strokeweight=".748pt" strokecolor="#939598">
                <v:path arrowok="t"/>
              </v:shape>
            </v:group>
            <v:group style="position:absolute;left:5416;top:386;width:2;height:80" coordorigin="5416,386" coordsize="2,80">
              <v:shape style="position:absolute;left:5416;top:386;width:2;height:80" coordorigin="5416,386" coordsize="1,80" path="m5416,466l5416,386e" filled="false" stroked="true" strokeweight=".748pt" strokecolor="#939598">
                <v:path arrowok="t"/>
              </v:shape>
            </v:group>
            <v:group style="position:absolute;left:5376;top:386;width:2;height:80" coordorigin="5376,386" coordsize="2,80">
              <v:shape style="position:absolute;left:5376;top:386;width:2;height:80" coordorigin="5376,386" coordsize="1,80" path="m5376,466l5376,386e" filled="false" stroked="true" strokeweight=".748pt" strokecolor="#939598">
                <v:path arrowok="t"/>
              </v:shape>
            </v:group>
            <v:group style="position:absolute;left:5336;top:386;width:2;height:80" coordorigin="5336,386" coordsize="2,80">
              <v:shape style="position:absolute;left:5336;top:386;width:2;height:80" coordorigin="5336,386" coordsize="1,80" path="m5336,466l5336,386e" filled="false" stroked="true" strokeweight=".748pt" strokecolor="#939598">
                <v:path arrowok="t"/>
              </v:shape>
            </v:group>
            <v:group style="position:absolute;left:5295;top:386;width:2;height:80" coordorigin="5295,386" coordsize="2,80">
              <v:shape style="position:absolute;left:5295;top:386;width:2;height:80" coordorigin="5295,386" coordsize="0,80" path="m5296,466l5295,386e" filled="false" stroked="true" strokeweight=".748pt" strokecolor="#939598">
                <v:path arrowok="t"/>
              </v:shape>
            </v:group>
            <v:group style="position:absolute;left:5255;top:386;width:2;height:80" coordorigin="5255,386" coordsize="2,80">
              <v:shape style="position:absolute;left:5255;top:386;width:2;height:80" coordorigin="5255,386" coordsize="0,80" path="m5255,466l5255,386e" filled="false" stroked="true" strokeweight=".748pt" strokecolor="#939598">
                <v:path arrowok="t"/>
              </v:shape>
            </v:group>
            <v:group style="position:absolute;left:5215;top:386;width:2;height:80" coordorigin="5215,386" coordsize="2,80">
              <v:shape style="position:absolute;left:5215;top:386;width:2;height:80" coordorigin="5215,386" coordsize="0,80" path="m5215,466l5215,386e" filled="false" stroked="true" strokeweight=".748pt" strokecolor="#939598">
                <v:path arrowok="t"/>
              </v:shape>
            </v:group>
            <v:group style="position:absolute;left:5175;top:386;width:2;height:80" coordorigin="5175,386" coordsize="2,80">
              <v:shape style="position:absolute;left:5175;top:386;width:2;height:80" coordorigin="5175,386" coordsize="1,80" path="m5175,466l5175,386e" filled="false" stroked="true" strokeweight=".748pt" strokecolor="#939598">
                <v:path arrowok="t"/>
              </v:shape>
            </v:group>
            <v:group style="position:absolute;left:5135;top:386;width:2;height:80" coordorigin="5135,386" coordsize="2,80">
              <v:shape style="position:absolute;left:5135;top:386;width:2;height:80" coordorigin="5135,386" coordsize="0,80" path="m5135,466l5135,386e" filled="false" stroked="true" strokeweight=".748pt" strokecolor="#939598">
                <v:path arrowok="t"/>
              </v:shape>
            </v:group>
            <v:group style="position:absolute;left:5095;top:386;width:2;height:80" coordorigin="5095,386" coordsize="2,80">
              <v:shape style="position:absolute;left:5095;top:386;width:2;height:80" coordorigin="5095,386" coordsize="0,80" path="m5095,466l5095,386e" filled="false" stroked="true" strokeweight=".748pt" strokecolor="#939598">
                <v:path arrowok="t"/>
              </v:shape>
            </v:group>
            <v:group style="position:absolute;left:5055;top:386;width:2;height:80" coordorigin="5055,386" coordsize="2,80">
              <v:shape style="position:absolute;left:5055;top:386;width:2;height:80" coordorigin="5055,386" coordsize="1,80" path="m5055,466l5055,386e" filled="false" stroked="true" strokeweight=".748pt" strokecolor="#939598">
                <v:path arrowok="t"/>
              </v:shape>
            </v:group>
            <v:group style="position:absolute;left:5015;top:386;width:2;height:80" coordorigin="5015,386" coordsize="2,80">
              <v:shape style="position:absolute;left:5015;top:386;width:2;height:80" coordorigin="5015,386" coordsize="0,80" path="m5015,466l5015,386e" filled="false" stroked="true" strokeweight=".748pt" strokecolor="#939598">
                <v:path arrowok="t"/>
              </v:shape>
            </v:group>
            <v:group style="position:absolute;left:4975;top:386;width:2;height:80" coordorigin="4975,386" coordsize="2,80">
              <v:shape style="position:absolute;left:4975;top:386;width:2;height:80" coordorigin="4975,386" coordsize="0,80" path="m4975,466l4975,386e" filled="false" stroked="true" strokeweight=".748pt" strokecolor="#939598">
                <v:path arrowok="t"/>
              </v:shape>
            </v:group>
            <v:group style="position:absolute;left:4935;top:386;width:2;height:80" coordorigin="4935,386" coordsize="2,80">
              <v:shape style="position:absolute;left:4935;top:386;width:2;height:80" coordorigin="4935,386" coordsize="0,80" path="m4935,466l4935,386e" filled="false" stroked="true" strokeweight=".748pt" strokecolor="#939598">
                <v:path arrowok="t"/>
              </v:shape>
            </v:group>
            <v:group style="position:absolute;left:4895;top:386;width:2;height:80" coordorigin="4895,386" coordsize="2,80">
              <v:shape style="position:absolute;left:4895;top:386;width:2;height:80" coordorigin="4895,386" coordsize="0,80" path="m4895,466l4895,386e" filled="false" stroked="true" strokeweight=".748pt" strokecolor="#939598">
                <v:path arrowok="t"/>
              </v:shape>
            </v:group>
            <v:group style="position:absolute;left:4855;top:386;width:2;height:80" coordorigin="4855,386" coordsize="2,80">
              <v:shape style="position:absolute;left:4855;top:386;width:2;height:80" coordorigin="4855,386" coordsize="1,80" path="m4855,466l4855,386e" filled="false" stroked="true" strokeweight=".748pt" strokecolor="#939598">
                <v:path arrowok="t"/>
              </v:shape>
            </v:group>
            <v:group style="position:absolute;left:4815;top:386;width:2;height:80" coordorigin="4815,386" coordsize="2,80">
              <v:shape style="position:absolute;left:4815;top:386;width:2;height:80" coordorigin="4815,386" coordsize="0,80" path="m4815,466l4815,386e" filled="false" stroked="true" strokeweight=".748pt" strokecolor="#939598">
                <v:path arrowok="t"/>
              </v:shape>
            </v:group>
            <v:group style="position:absolute;left:4775;top:386;width:2;height:80" coordorigin="4775,386" coordsize="2,80">
              <v:shape style="position:absolute;left:4775;top:386;width:2;height:80" coordorigin="4775,386" coordsize="0,80" path="m4775,466l4775,386e" filled="false" stroked="true" strokeweight=".748pt" strokecolor="#939598">
                <v:path arrowok="t"/>
              </v:shape>
            </v:group>
            <v:group style="position:absolute;left:4735;top:386;width:2;height:80" coordorigin="4735,386" coordsize="2,80">
              <v:shape style="position:absolute;left:4735;top:386;width:2;height:80" coordorigin="4735,386" coordsize="1,80" path="m4735,466l4735,386e" filled="false" stroked="true" strokeweight=".748pt" strokecolor="#939598">
                <v:path arrowok="t"/>
              </v:shape>
            </v:group>
            <v:group style="position:absolute;left:4695;top:386;width:2;height:80" coordorigin="4695,386" coordsize="2,80">
              <v:shape style="position:absolute;left:4695;top:386;width:2;height:80" coordorigin="4695,386" coordsize="0,80" path="m4695,466l4695,386e" filled="false" stroked="true" strokeweight=".748pt" strokecolor="#939598">
                <v:path arrowok="t"/>
              </v:shape>
            </v:group>
            <v:group style="position:absolute;left:4655;top:386;width:2;height:80" coordorigin="4655,386" coordsize="2,80">
              <v:shape style="position:absolute;left:4655;top:386;width:2;height:80" coordorigin="4655,386" coordsize="0,80" path="m4655,466l4655,386e" filled="false" stroked="true" strokeweight=".748pt" strokecolor="#939598">
                <v:path arrowok="t"/>
              </v:shape>
            </v:group>
            <v:group style="position:absolute;left:4614;top:386;width:2;height:80" coordorigin="4614,386" coordsize="2,80">
              <v:shape style="position:absolute;left:4614;top:386;width:2;height:80" coordorigin="4614,386" coordsize="0,80" path="m4614,466l4614,386e" filled="false" stroked="true" strokeweight=".748pt" strokecolor="#939598">
                <v:path arrowok="t"/>
              </v:shape>
            </v:group>
            <v:group style="position:absolute;left:4574;top:386;width:2;height:80" coordorigin="4574,386" coordsize="2,80">
              <v:shape style="position:absolute;left:4574;top:386;width:2;height:80" coordorigin="4574,386" coordsize="0,80" path="m4574,466l4574,386e" filled="false" stroked="true" strokeweight=".748pt" strokecolor="#939598">
                <v:path arrowok="t"/>
              </v:shape>
            </v:group>
            <v:group style="position:absolute;left:4534;top:386;width:2;height:80" coordorigin="4534,386" coordsize="2,80">
              <v:shape style="position:absolute;left:4534;top:386;width:2;height:80" coordorigin="4534,386" coordsize="1,80" path="m4534,466l4534,386e" filled="false" stroked="true" strokeweight=".748pt" strokecolor="#939598">
                <v:path arrowok="t"/>
              </v:shape>
            </v:group>
            <v:group style="position:absolute;left:4494;top:386;width:2;height:80" coordorigin="4494,386" coordsize="2,80">
              <v:shape style="position:absolute;left:4494;top:386;width:2;height:80" coordorigin="4494,386" coordsize="0,80" path="m4494,466l4494,386e" filled="false" stroked="true" strokeweight=".748pt" strokecolor="#939598">
                <v:path arrowok="t"/>
              </v:shape>
            </v:group>
            <v:group style="position:absolute;left:4454;top:386;width:2;height:80" coordorigin="4454,386" coordsize="2,80">
              <v:shape style="position:absolute;left:4454;top:386;width:2;height:80" coordorigin="4454,386" coordsize="0,80" path="m4454,466l4454,386e" filled="false" stroked="true" strokeweight=".748pt" strokecolor="#939598">
                <v:path arrowok="t"/>
              </v:shape>
            </v:group>
            <v:group style="position:absolute;left:4414;top:386;width:2;height:80" coordorigin="4414,386" coordsize="2,80">
              <v:shape style="position:absolute;left:4414;top:386;width:2;height:80" coordorigin="4414,386" coordsize="1,80" path="m4414,466l4414,386e" filled="false" stroked="true" strokeweight=".748pt" strokecolor="#939598">
                <v:path arrowok="t"/>
              </v:shape>
            </v:group>
            <v:group style="position:absolute;left:4374;top:386;width:2;height:80" coordorigin="4374,386" coordsize="2,80">
              <v:shape style="position:absolute;left:4374;top:386;width:2;height:80" coordorigin="4374,386" coordsize="0,80" path="m4374,466l4374,386e" filled="false" stroked="true" strokeweight=".748pt" strokecolor="#939598">
                <v:path arrowok="t"/>
              </v:shape>
            </v:group>
            <v:group style="position:absolute;left:4334;top:386;width:2;height:80" coordorigin="4334,386" coordsize="2,80">
              <v:shape style="position:absolute;left:4334;top:386;width:2;height:80" coordorigin="4334,386" coordsize="1,80" path="m4334,466l4334,386e" filled="false" stroked="true" strokeweight=".748pt" strokecolor="#939598">
                <v:path arrowok="t"/>
              </v:shape>
            </v:group>
            <v:group style="position:absolute;left:4294;top:386;width:2;height:80" coordorigin="4294,386" coordsize="2,80">
              <v:shape style="position:absolute;left:4294;top:386;width:2;height:80" coordorigin="4294,386" coordsize="1,80" path="m4294,466l4294,386e" filled="false" stroked="true" strokeweight=".748pt" strokecolor="#939598">
                <v:path arrowok="t"/>
              </v:shape>
            </v:group>
            <v:group style="position:absolute;left:4254;top:386;width:2;height:80" coordorigin="4254,386" coordsize="2,80">
              <v:shape style="position:absolute;left:4254;top:386;width:2;height:80" coordorigin="4254,386" coordsize="1,80" path="m4254,466l4254,386e" filled="false" stroked="true" strokeweight=".748pt" strokecolor="#939598">
                <v:path arrowok="t"/>
              </v:shape>
            </v:group>
            <v:group style="position:absolute;left:4214;top:386;width:2;height:80" coordorigin="4214,386" coordsize="2,80">
              <v:shape style="position:absolute;left:4214;top:386;width:2;height:80" coordorigin="4214,386" coordsize="1,80" path="m4214,466l4214,386e" filled="false" stroked="true" strokeweight=".748pt" strokecolor="#939598">
                <v:path arrowok="t"/>
              </v:shape>
            </v:group>
            <v:group style="position:absolute;left:4174;top:386;width:2;height:80" coordorigin="4174,386" coordsize="2,80">
              <v:shape style="position:absolute;left:4174;top:386;width:2;height:80" coordorigin="4174,386" coordsize="1,80" path="m4174,466l4174,386e" filled="false" stroked="true" strokeweight=".748pt" strokecolor="#939598">
                <v:path arrowok="t"/>
              </v:shape>
            </v:group>
            <v:group style="position:absolute;left:4134;top:386;width:2;height:80" coordorigin="4134,386" coordsize="2,80">
              <v:shape style="position:absolute;left:4134;top:386;width:2;height:80" coordorigin="4134,386" coordsize="0,80" path="m4134,466l4134,386e" filled="false" stroked="true" strokeweight=".748pt" strokecolor="#939598">
                <v:path arrowok="t"/>
              </v:shape>
            </v:group>
            <v:group style="position:absolute;left:4094;top:386;width:2;height:80" coordorigin="4094,386" coordsize="2,80">
              <v:shape style="position:absolute;left:4094;top:386;width:2;height:80" coordorigin="4094,386" coordsize="0,80" path="m4094,466l4094,386e" filled="false" stroked="true" strokeweight=".748pt" strokecolor="#939598">
                <v:path arrowok="t"/>
              </v:shape>
            </v:group>
            <v:group style="position:absolute;left:4054;top:386;width:2;height:80" coordorigin="4054,386" coordsize="2,80">
              <v:shape style="position:absolute;left:4054;top:386;width:2;height:80" coordorigin="4054,386" coordsize="0,80" path="m4054,466l4054,386e" filled="false" stroked="true" strokeweight=".748pt" strokecolor="#939598">
                <v:path arrowok="t"/>
              </v:shape>
            </v:group>
            <v:group style="position:absolute;left:4014;top:386;width:2;height:80" coordorigin="4014,386" coordsize="2,80">
              <v:shape style="position:absolute;left:4014;top:386;width:2;height:80" coordorigin="4014,386" coordsize="0,80" path="m4014,466l4014,386e" filled="false" stroked="true" strokeweight=".748pt" strokecolor="#939598">
                <v:path arrowok="t"/>
              </v:shape>
            </v:group>
            <v:group style="position:absolute;left:3973;top:386;width:2;height:80" coordorigin="3973,386" coordsize="2,80">
              <v:shape style="position:absolute;left:3973;top:386;width:2;height:80" coordorigin="3973,386" coordsize="1,80" path="m3974,466l3973,386e" filled="false" stroked="true" strokeweight=".748pt" strokecolor="#939598">
                <v:path arrowok="t"/>
              </v:shape>
            </v:group>
            <v:group style="position:absolute;left:3933;top:386;width:2;height:80" coordorigin="3933,386" coordsize="2,80">
              <v:shape style="position:absolute;left:3933;top:386;width:2;height:80" coordorigin="3933,386" coordsize="0,80" path="m3933,466l3933,386e" filled="false" stroked="true" strokeweight=".748pt" strokecolor="#939598">
                <v:path arrowok="t"/>
              </v:shape>
            </v:group>
            <v:group style="position:absolute;left:3893;top:386;width:2;height:80" coordorigin="3893,386" coordsize="2,80">
              <v:shape style="position:absolute;left:3893;top:386;width:2;height:80" coordorigin="3893,386" coordsize="0,80" path="m3893,466l3893,386e" filled="false" stroked="true" strokeweight=".748pt" strokecolor="#939598">
                <v:path arrowok="t"/>
              </v:shape>
            </v:group>
            <v:group style="position:absolute;left:3853;top:386;width:2;height:80" coordorigin="3853,386" coordsize="2,80">
              <v:shape style="position:absolute;left:3853;top:386;width:2;height:80" coordorigin="3853,386" coordsize="0,80" path="m3853,466l3853,386e" filled="false" stroked="true" strokeweight=".748pt" strokecolor="#939598">
                <v:path arrowok="t"/>
              </v:shape>
            </v:group>
            <v:group style="position:absolute;left:3813;top:386;width:2;height:80" coordorigin="3813,386" coordsize="2,80">
              <v:shape style="position:absolute;left:3813;top:386;width:2;height:80" coordorigin="3813,386" coordsize="0,80" path="m3813,466l3813,386e" filled="false" stroked="true" strokeweight=".748pt" strokecolor="#939598">
                <v:path arrowok="t"/>
              </v:shape>
            </v:group>
            <v:group style="position:absolute;left:3773;top:386;width:2;height:80" coordorigin="3773,386" coordsize="2,80">
              <v:shape style="position:absolute;left:3773;top:386;width:2;height:80" coordorigin="3773,386" coordsize="0,80" path="m3773,466l3773,386e" filled="false" stroked="true" strokeweight=".748pt" strokecolor="#939598">
                <v:path arrowok="t"/>
              </v:shape>
            </v:group>
            <v:group style="position:absolute;left:3733;top:386;width:2;height:80" coordorigin="3733,386" coordsize="2,80">
              <v:shape style="position:absolute;left:3733;top:386;width:2;height:80" coordorigin="3733,386" coordsize="0,80" path="m3733,466l3733,386e" filled="false" stroked="true" strokeweight=".748pt" strokecolor="#939598">
                <v:path arrowok="t"/>
              </v:shape>
            </v:group>
            <v:group style="position:absolute;left:3693;top:387;width:2;height:80" coordorigin="3693,387" coordsize="2,80">
              <v:shape style="position:absolute;left:3693;top:387;width:2;height:80" coordorigin="3693,387" coordsize="0,80" path="m3693,467l3693,387e" filled="false" stroked="true" strokeweight=".748pt" strokecolor="#939598">
                <v:path arrowok="t"/>
              </v:shape>
            </v:group>
            <v:group style="position:absolute;left:3653;top:387;width:2;height:80" coordorigin="3653,387" coordsize="2,80">
              <v:shape style="position:absolute;left:3653;top:387;width:2;height:80" coordorigin="3653,387" coordsize="1,80" path="m3653,467l3653,387e" filled="false" stroked="true" strokeweight=".748pt" strokecolor="#939598">
                <v:path arrowok="t"/>
              </v:shape>
            </v:group>
            <v:group style="position:absolute;left:3613;top:387;width:2;height:80" coordorigin="3613,387" coordsize="2,80">
              <v:shape style="position:absolute;left:3613;top:387;width:2;height:80" coordorigin="3613,387" coordsize="0,80" path="m3613,467l3613,387e" filled="false" stroked="true" strokeweight=".748pt" strokecolor="#939598">
                <v:path arrowok="t"/>
              </v:shape>
            </v:group>
            <v:group style="position:absolute;left:3573;top:387;width:2;height:80" coordorigin="3573,387" coordsize="2,80">
              <v:shape style="position:absolute;left:3573;top:387;width:2;height:80" coordorigin="3573,387" coordsize="0,80" path="m3573,467l3573,387e" filled="false" stroked="true" strokeweight=".748pt" strokecolor="#939598">
                <v:path arrowok="t"/>
              </v:shape>
            </v:group>
            <v:group style="position:absolute;left:3533;top:387;width:2;height:80" coordorigin="3533,387" coordsize="2,80">
              <v:shape style="position:absolute;left:3533;top:387;width:2;height:80" coordorigin="3533,387" coordsize="0,80" path="m3533,467l3533,387e" filled="false" stroked="true" strokeweight=".748pt" strokecolor="#939598">
                <v:path arrowok="t"/>
              </v:shape>
            </v:group>
            <v:group style="position:absolute;left:3493;top:387;width:2;height:80" coordorigin="3493,387" coordsize="2,80">
              <v:shape style="position:absolute;left:3493;top:387;width:2;height:80" coordorigin="3493,387" coordsize="0,80" path="m3493,467l3493,387e" filled="false" stroked="true" strokeweight=".748pt" strokecolor="#939598">
                <v:path arrowok="t"/>
              </v:shape>
            </v:group>
            <v:group style="position:absolute;left:3453;top:387;width:2;height:80" coordorigin="3453,387" coordsize="2,80">
              <v:shape style="position:absolute;left:3453;top:387;width:2;height:80" coordorigin="3453,387" coordsize="0,80" path="m3453,467l3453,387e" filled="false" stroked="true" strokeweight=".748pt" strokecolor="#939598">
                <v:path arrowok="t"/>
              </v:shape>
            </v:group>
            <v:group style="position:absolute;left:3413;top:387;width:2;height:80" coordorigin="3413,387" coordsize="2,80">
              <v:shape style="position:absolute;left:3413;top:387;width:2;height:80" coordorigin="3413,387" coordsize="0,80" path="m3413,467l3413,387e" filled="false" stroked="true" strokeweight=".748pt" strokecolor="#939598">
                <v:path arrowok="t"/>
              </v:shape>
            </v:group>
            <v:group style="position:absolute;left:3373;top:387;width:2;height:80" coordorigin="3373,387" coordsize="2,80">
              <v:shape style="position:absolute;left:3373;top:387;width:2;height:80" coordorigin="3373,387" coordsize="0,80" path="m3373,467l3373,387e" filled="false" stroked="true" strokeweight=".748pt" strokecolor="#939598">
                <v:path arrowok="t"/>
              </v:shape>
            </v:group>
            <v:group style="position:absolute;left:3333;top:387;width:2;height:80" coordorigin="3333,387" coordsize="2,80">
              <v:shape style="position:absolute;left:3333;top:387;width:2;height:80" coordorigin="3333,387" coordsize="1,80" path="m3333,467l3333,387e" filled="false" stroked="true" strokeweight=".748pt" strokecolor="#939598">
                <v:path arrowok="t"/>
              </v:shape>
            </v:group>
            <v:group style="position:absolute;left:3292;top:387;width:2;height:80" coordorigin="3292,387" coordsize="2,80">
              <v:shape style="position:absolute;left:3292;top:387;width:2;height:80" coordorigin="3292,387" coordsize="0,80" path="m3292,467l3292,387e" filled="false" stroked="true" strokeweight=".748pt" strokecolor="#939598">
                <v:path arrowok="t"/>
              </v:shape>
            </v:group>
            <v:group style="position:absolute;left:3252;top:387;width:2;height:80" coordorigin="3252,387" coordsize="2,80">
              <v:shape style="position:absolute;left:3252;top:387;width:2;height:80" coordorigin="3252,387" coordsize="0,80" path="m3252,467l3252,387e" filled="false" stroked="true" strokeweight=".748pt" strokecolor="#939598">
                <v:path arrowok="t"/>
              </v:shape>
            </v:group>
            <v:group style="position:absolute;left:3212;top:387;width:2;height:80" coordorigin="3212,387" coordsize="2,80">
              <v:shape style="position:absolute;left:3212;top:387;width:2;height:80" coordorigin="3212,387" coordsize="0,80" path="m3212,467l3212,387e" filled="false" stroked="true" strokeweight=".748pt" strokecolor="#939598">
                <v:path arrowok="t"/>
              </v:shape>
            </v:group>
            <v:group style="position:absolute;left:3172;top:387;width:2;height:80" coordorigin="3172,387" coordsize="2,80">
              <v:shape style="position:absolute;left:3172;top:387;width:2;height:80" coordorigin="3172,387" coordsize="1,80" path="m3172,467l3172,387e" filled="false" stroked="true" strokeweight=".748pt" strokecolor="#939598">
                <v:path arrowok="t"/>
              </v:shape>
            </v:group>
            <v:group style="position:absolute;left:3132;top:387;width:2;height:80" coordorigin="3132,387" coordsize="2,80">
              <v:shape style="position:absolute;left:3132;top:387;width:2;height:80" coordorigin="3132,387" coordsize="1,80" path="m3132,467l3132,387e" filled="false" stroked="true" strokeweight=".748pt" strokecolor="#939598">
                <v:path arrowok="t"/>
              </v:shape>
            </v:group>
            <v:group style="position:absolute;left:3092;top:387;width:2;height:80" coordorigin="3092,387" coordsize="2,80">
              <v:shape style="position:absolute;left:3092;top:387;width:2;height:80" coordorigin="3092,387" coordsize="1,80" path="m3092,467l3092,387e" filled="false" stroked="true" strokeweight=".748pt" strokecolor="#939598">
                <v:path arrowok="t"/>
              </v:shape>
            </v:group>
            <v:group style="position:absolute;left:3052;top:387;width:2;height:80" coordorigin="3052,387" coordsize="2,80">
              <v:shape style="position:absolute;left:3052;top:387;width:2;height:80" coordorigin="3052,387" coordsize="1,80" path="m3052,467l3052,387e" filled="false" stroked="true" strokeweight=".748pt" strokecolor="#939598">
                <v:path arrowok="t"/>
              </v:shape>
            </v:group>
            <v:group style="position:absolute;left:3012;top:387;width:2;height:80" coordorigin="3012,387" coordsize="2,80">
              <v:shape style="position:absolute;left:3012;top:387;width:2;height:80" coordorigin="3012,387" coordsize="1,80" path="m3012,467l3012,387e" filled="false" stroked="true" strokeweight=".748pt" strokecolor="#939598">
                <v:path arrowok="t"/>
              </v:shape>
            </v:group>
            <v:group style="position:absolute;left:2972;top:387;width:2;height:80" coordorigin="2972,387" coordsize="2,80">
              <v:shape style="position:absolute;left:2972;top:387;width:2;height:80" coordorigin="2972,387" coordsize="0,80" path="m2972,467l2972,387e" filled="false" stroked="true" strokeweight=".748pt" strokecolor="#939598">
                <v:path arrowok="t"/>
              </v:shape>
            </v:group>
            <v:group style="position:absolute;left:2932;top:387;width:2;height:80" coordorigin="2932,387" coordsize="2,80">
              <v:shape style="position:absolute;left:2932;top:387;width:2;height:80" coordorigin="2932,387" coordsize="1,80" path="m2932,467l2932,387e" filled="false" stroked="true" strokeweight=".748pt" strokecolor="#939598">
                <v:path arrowok="t"/>
              </v:shape>
            </v:group>
            <v:group style="position:absolute;left:2892;top:387;width:2;height:80" coordorigin="2892,387" coordsize="2,80">
              <v:shape style="position:absolute;left:2892;top:387;width:2;height:80" coordorigin="2892,387" coordsize="1,80" path="m2892,467l2892,387e" filled="false" stroked="true" strokeweight=".748pt" strokecolor="#939598">
                <v:path arrowok="t"/>
              </v:shape>
            </v:group>
            <v:group style="position:absolute;left:2852;top:387;width:2;height:80" coordorigin="2852,387" coordsize="2,80">
              <v:shape style="position:absolute;left:2852;top:387;width:2;height:80" coordorigin="2852,387" coordsize="0,80" path="m2852,467l2852,387e" filled="false" stroked="true" strokeweight=".748pt" strokecolor="#939598">
                <v:path arrowok="t"/>
              </v:shape>
            </v:group>
            <v:group style="position:absolute;left:2812;top:387;width:2;height:80" coordorigin="2812,387" coordsize="2,80">
              <v:shape style="position:absolute;left:2812;top:387;width:2;height:80" coordorigin="2812,387" coordsize="0,80" path="m2812,467l2812,387e" filled="false" stroked="true" strokeweight=".748pt" strokecolor="#939598">
                <v:path arrowok="t"/>
              </v:shape>
            </v:group>
            <v:group style="position:absolute;left:2772;top:387;width:2;height:80" coordorigin="2772,387" coordsize="2,80">
              <v:shape style="position:absolute;left:2772;top:387;width:2;height:80" coordorigin="2772,387" coordsize="0,80" path="m2772,467l2772,387e" filled="false" stroked="true" strokeweight=".748pt" strokecolor="#939598">
                <v:path arrowok="t"/>
              </v:shape>
            </v:group>
            <v:group style="position:absolute;left:2732;top:387;width:2;height:80" coordorigin="2732,387" coordsize="2,80">
              <v:shape style="position:absolute;left:2732;top:387;width:2;height:80" coordorigin="2732,387" coordsize="0,80" path="m2732,467l2732,387e" filled="false" stroked="true" strokeweight=".748pt" strokecolor="#939598">
                <v:path arrowok="t"/>
              </v:shape>
            </v:group>
            <v:group style="position:absolute;left:2692;top:387;width:2;height:80" coordorigin="2692,387" coordsize="2,80">
              <v:shape style="position:absolute;left:2692;top:387;width:2;height:80" coordorigin="2692,387" coordsize="0,80" path="m2692,467l2692,387e" filled="false" stroked="true" strokeweight=".748pt" strokecolor="#939598">
                <v:path arrowok="t"/>
              </v:shape>
            </v:group>
            <v:group style="position:absolute;left:2651;top:387;width:2;height:80" coordorigin="2651,387" coordsize="2,80">
              <v:shape style="position:absolute;left:2651;top:387;width:2;height:80" coordorigin="2651,387" coordsize="0,80" path="m2652,467l2651,387e" filled="false" stroked="true" strokeweight=".748pt" strokecolor="#939598">
                <v:path arrowok="t"/>
              </v:shape>
            </v:group>
            <v:group style="position:absolute;left:2611;top:387;width:2;height:80" coordorigin="2611,387" coordsize="2,80">
              <v:shape style="position:absolute;left:2611;top:387;width:2;height:80" coordorigin="2611,387" coordsize="0,80" path="m2611,467l2611,387e" filled="false" stroked="true" strokeweight=".748pt" strokecolor="#939598">
                <v:path arrowok="t"/>
              </v:shape>
            </v:group>
            <v:group style="position:absolute;left:2571;top:387;width:2;height:80" coordorigin="2571,387" coordsize="2,80">
              <v:shape style="position:absolute;left:2571;top:387;width:2;height:80" coordorigin="2571,387" coordsize="0,80" path="m2571,467l2571,387e" filled="false" stroked="true" strokeweight=".748pt" strokecolor="#939598">
                <v:path arrowok="t"/>
              </v:shape>
            </v:group>
            <v:group style="position:absolute;left:2531;top:387;width:2;height:80" coordorigin="2531,387" coordsize="2,80">
              <v:shape style="position:absolute;left:2531;top:387;width:2;height:80" coordorigin="2531,387" coordsize="0,80" path="m2531,467l2531,387e" filled="false" stroked="true" strokeweight=".748pt" strokecolor="#939598">
                <v:path arrowok="t"/>
              </v:shape>
            </v:group>
            <v:group style="position:absolute;left:2491;top:387;width:2;height:80" coordorigin="2491,387" coordsize="2,80">
              <v:shape style="position:absolute;left:2491;top:387;width:2;height:80" coordorigin="2491,387" coordsize="0,80" path="m2491,467l2491,387e" filled="false" stroked="true" strokeweight=".748pt" strokecolor="#939598">
                <v:path arrowok="t"/>
              </v:shape>
            </v:group>
            <v:group style="position:absolute;left:2451;top:387;width:2;height:80" coordorigin="2451,387" coordsize="2,80">
              <v:shape style="position:absolute;left:2451;top:387;width:2;height:80" coordorigin="2451,387" coordsize="0,80" path="m2451,467l2451,387e" filled="false" stroked="true" strokeweight=".748pt" strokecolor="#939598">
                <v:path arrowok="t"/>
              </v:shape>
            </v:group>
            <v:group style="position:absolute;left:2411;top:387;width:2;height:80" coordorigin="2411,387" coordsize="2,80">
              <v:shape style="position:absolute;left:2411;top:387;width:2;height:80" coordorigin="2411,387" coordsize="1,80" path="m2411,467l2411,387e" filled="false" stroked="true" strokeweight=".748pt" strokecolor="#939598">
                <v:path arrowok="t"/>
              </v:shape>
            </v:group>
            <v:group style="position:absolute;left:2371;top:387;width:2;height:80" coordorigin="2371,387" coordsize="2,80">
              <v:shape style="position:absolute;left:2371;top:387;width:2;height:80" coordorigin="2371,387" coordsize="0,80" path="m2371,467l2371,387e" filled="false" stroked="true" strokeweight=".748pt" strokecolor="#939598">
                <v:path arrowok="t"/>
              </v:shape>
            </v:group>
            <v:group style="position:absolute;left:2331;top:387;width:2;height:80" coordorigin="2331,387" coordsize="2,80">
              <v:shape style="position:absolute;left:2331;top:387;width:2;height:80" coordorigin="2331,387" coordsize="0,80" path="m2331,467l2331,387e" filled="false" stroked="true" strokeweight=".748pt" strokecolor="#939598">
                <v:path arrowok="t"/>
              </v:shape>
            </v:group>
            <v:group style="position:absolute;left:2291;top:387;width:2;height:80" coordorigin="2291,387" coordsize="2,80">
              <v:shape style="position:absolute;left:2291;top:387;width:2;height:80" coordorigin="2291,387" coordsize="1,80" path="m2291,467l2291,387e" filled="false" stroked="true" strokeweight=".748pt" strokecolor="#939598">
                <v:path arrowok="t"/>
              </v:shape>
            </v:group>
            <v:group style="position:absolute;left:2251;top:387;width:2;height:80" coordorigin="2251,387" coordsize="2,80">
              <v:shape style="position:absolute;left:2251;top:387;width:2;height:80" coordorigin="2251,387" coordsize="0,80" path="m2251,467l2251,387e" filled="false" stroked="true" strokeweight=".748pt" strokecolor="#939598">
                <v:path arrowok="t"/>
              </v:shape>
            </v:group>
            <v:group style="position:absolute;left:2211;top:387;width:2;height:80" coordorigin="2211,387" coordsize="2,80">
              <v:shape style="position:absolute;left:2211;top:387;width:2;height:80" coordorigin="2211,387" coordsize="0,80" path="m2211,467l2211,387e" filled="false" stroked="true" strokeweight=".748pt" strokecolor="#939598">
                <v:path arrowok="t"/>
              </v:shape>
            </v:group>
            <v:group style="position:absolute;left:2171;top:387;width:2;height:80" coordorigin="2171,387" coordsize="2,80">
              <v:shape style="position:absolute;left:2171;top:387;width:2;height:80" coordorigin="2171,387" coordsize="0,80" path="m2171,467l2171,387e" filled="false" stroked="true" strokeweight=".748pt" strokecolor="#939598">
                <v:path arrowok="t"/>
              </v:shape>
            </v:group>
            <v:group style="position:absolute;left:2131;top:387;width:2;height:80" coordorigin="2131,387" coordsize="2,80">
              <v:shape style="position:absolute;left:2131;top:387;width:2;height:80" coordorigin="2131,387" coordsize="0,80" path="m2131,467l2131,387e" filled="false" stroked="true" strokeweight=".748pt" strokecolor="#939598">
                <v:path arrowok="t"/>
              </v:shape>
            </v:group>
            <v:group style="position:absolute;left:2091;top:387;width:2;height:80" coordorigin="2091,387" coordsize="2,80">
              <v:shape style="position:absolute;left:2091;top:387;width:2;height:80" coordorigin="2091,387" coordsize="0,80" path="m2091,467l2091,387e" filled="false" stroked="true" strokeweight=".748pt" strokecolor="#939598">
                <v:path arrowok="t"/>
              </v:shape>
            </v:group>
            <v:group style="position:absolute;left:2051;top:387;width:2;height:80" coordorigin="2051,387" coordsize="2,80">
              <v:shape style="position:absolute;left:2051;top:387;width:2;height:80" coordorigin="2051,387" coordsize="0,80" path="m2051,467l2051,387e" filled="false" stroked="true" strokeweight=".748pt" strokecolor="#939598">
                <v:path arrowok="t"/>
              </v:shape>
            </v:group>
            <v:group style="position:absolute;left:2011;top:387;width:2;height:80" coordorigin="2011,387" coordsize="2,80">
              <v:shape style="position:absolute;left:2011;top:387;width:2;height:80" coordorigin="2011,387" coordsize="0,80" path="m2011,467l2011,387e" filled="false" stroked="true" strokeweight=".748pt" strokecolor="#939598">
                <v:path arrowok="t"/>
              </v:shape>
            </v:group>
            <v:group style="position:absolute;left:1970;top:387;width:2;height:80" coordorigin="1970,387" coordsize="2,80">
              <v:shape style="position:absolute;left:1970;top:387;width:2;height:80" coordorigin="1970,387" coordsize="1,80" path="m1970,467l1970,387e" filled="false" stroked="true" strokeweight=".748pt" strokecolor="#939598">
                <v:path arrowok="t"/>
              </v:shape>
            </v:group>
            <v:group style="position:absolute;left:1930;top:387;width:2;height:80" coordorigin="1930,387" coordsize="2,80">
              <v:shape style="position:absolute;left:1930;top:387;width:2;height:80" coordorigin="1930,387" coordsize="0,80" path="m1930,467l1930,387e" filled="false" stroked="true" strokeweight=".748pt" strokecolor="#939598">
                <v:path arrowok="t"/>
              </v:shape>
            </v:group>
            <v:group style="position:absolute;left:1890;top:387;width:2;height:80" coordorigin="1890,387" coordsize="2,80">
              <v:shape style="position:absolute;left:1890;top:387;width:2;height:80" coordorigin="1890,387" coordsize="1,80" path="m1890,467l1890,387e" filled="false" stroked="true" strokeweight=".748pt" strokecolor="#939598">
                <v:path arrowok="t"/>
              </v:shape>
            </v:group>
            <v:group style="position:absolute;left:1850;top:387;width:2;height:80" coordorigin="1850,387" coordsize="2,80">
              <v:shape style="position:absolute;left:1850;top:387;width:2;height:80" coordorigin="1850,387" coordsize="1,80" path="m1850,467l1850,387e" filled="false" stroked="true" strokeweight=".748pt" strokecolor="#939598">
                <v:path arrowok="t"/>
              </v:shape>
            </v:group>
            <v:group style="position:absolute;left:1810;top:387;width:2;height:80" coordorigin="1810,387" coordsize="2,80">
              <v:shape style="position:absolute;left:1810;top:387;width:2;height:80" coordorigin="1810,387" coordsize="0,80" path="m1810,467l1810,387e" filled="false" stroked="true" strokeweight=".748pt" strokecolor="#939598">
                <v:path arrowok="t"/>
              </v:shape>
            </v:group>
            <v:group style="position:absolute;left:1770;top:387;width:2;height:80" coordorigin="1770,387" coordsize="2,80">
              <v:shape style="position:absolute;left:1770;top:387;width:2;height:80" coordorigin="1770,387" coordsize="1,80" path="m1770,467l1770,387e" filled="false" stroked="true" strokeweight=".748pt" strokecolor="#939598">
                <v:path arrowok="t"/>
              </v:shape>
            </v:group>
            <v:group style="position:absolute;left:1730;top:387;width:2;height:80" coordorigin="1730,387" coordsize="2,80">
              <v:shape style="position:absolute;left:1730;top:387;width:2;height:80" coordorigin="1730,387" coordsize="0,80" path="m1730,467l1730,387e" filled="false" stroked="true" strokeweight=".748pt" strokecolor="#939598">
                <v:path arrowok="t"/>
              </v:shape>
            </v:group>
            <v:group style="position:absolute;left:1690;top:387;width:2;height:80" coordorigin="1690,387" coordsize="2,80">
              <v:shape style="position:absolute;left:1690;top:387;width:2;height:80" coordorigin="1690,387" coordsize="0,80" path="m1690,467l1690,387e" filled="false" stroked="true" strokeweight=".748pt" strokecolor="#939598">
                <v:path arrowok="t"/>
              </v:shape>
            </v:group>
            <v:group style="position:absolute;left:1650;top:387;width:2;height:80" coordorigin="1650,387" coordsize="2,80">
              <v:shape style="position:absolute;left:1650;top:387;width:2;height:80" coordorigin="1650,387" coordsize="0,80" path="m1650,467l1650,387e" filled="false" stroked="true" strokeweight=".748pt" strokecolor="#939598">
                <v:path arrowok="t"/>
              </v:shape>
            </v:group>
            <v:group style="position:absolute;left:1610;top:387;width:2;height:80" coordorigin="1610,387" coordsize="2,80">
              <v:shape style="position:absolute;left:1610;top:387;width:2;height:80" coordorigin="1610,387" coordsize="0,80" path="m1610,467l1610,387e" filled="false" stroked="true" strokeweight=".748pt" strokecolor="#939598">
                <v:path arrowok="t"/>
              </v:shape>
            </v:group>
            <v:group style="position:absolute;left:1570;top:387;width:2;height:80" coordorigin="1570,387" coordsize="2,80">
              <v:shape style="position:absolute;left:1570;top:387;width:2;height:80" coordorigin="1570,387" coordsize="0,80" path="m1570,467l1570,387e" filled="false" stroked="true" strokeweight=".748pt" strokecolor="#939598">
                <v:path arrowok="t"/>
              </v:shape>
            </v:group>
            <v:group style="position:absolute;left:1530;top:387;width:2;height:80" coordorigin="1530,387" coordsize="2,80">
              <v:shape style="position:absolute;left:1530;top:387;width:2;height:80" coordorigin="1530,387" coordsize="1,80" path="m1530,467l1530,387e" filled="false" stroked="true" strokeweight=".748pt" strokecolor="#939598">
                <v:path arrowok="t"/>
              </v:shape>
            </v:group>
            <v:group style="position:absolute;left:1490;top:387;width:2;height:80" coordorigin="1490,387" coordsize="2,80">
              <v:shape style="position:absolute;left:1490;top:387;width:2;height:80" coordorigin="1490,387" coordsize="0,80" path="m1490,467l1490,387e" filled="false" stroked="true" strokeweight=".748pt" strokecolor="#939598">
                <v:path arrowok="t"/>
              </v:shape>
            </v:group>
            <v:group style="position:absolute;left:1450;top:387;width:2;height:80" coordorigin="1450,387" coordsize="2,80">
              <v:shape style="position:absolute;left:1450;top:387;width:2;height:80" coordorigin="1450,387" coordsize="0,80" path="m1450,467l1450,387e" filled="false" stroked="true" strokeweight=".748pt" strokecolor="#939598">
                <v:path arrowok="t"/>
              </v:shape>
            </v:group>
            <v:group style="position:absolute;left:1410;top:387;width:2;height:80" coordorigin="1410,387" coordsize="2,80">
              <v:shape style="position:absolute;left:1410;top:387;width:2;height:80" coordorigin="1410,387" coordsize="0,80" path="m1410,467l1410,387e" filled="false" stroked="true" strokeweight=".748pt" strokecolor="#939598">
                <v:path arrowok="t"/>
              </v:shape>
            </v:group>
            <v:group style="position:absolute;left:1370;top:387;width:2;height:80" coordorigin="1370,387" coordsize="2,80">
              <v:shape style="position:absolute;left:1370;top:387;width:2;height:80" coordorigin="1370,387" coordsize="0,80" path="m1370,467l1370,387e" filled="false" stroked="true" strokeweight=".748pt" strokecolor="#939598">
                <v:path arrowok="t"/>
              </v:shape>
            </v:group>
            <v:group style="position:absolute;left:1329;top:387;width:2;height:80" coordorigin="1329,387" coordsize="2,80">
              <v:shape style="position:absolute;left:1329;top:387;width:2;height:80" coordorigin="1329,387" coordsize="0,80" path="m1330,467l1329,387e" filled="false" stroked="true" strokeweight=".748pt" strokecolor="#939598">
                <v:path arrowok="t"/>
              </v:shape>
            </v:group>
            <v:group style="position:absolute;left:1289;top:387;width:2;height:80" coordorigin="1289,387" coordsize="2,80">
              <v:shape style="position:absolute;left:1289;top:387;width:2;height:80" coordorigin="1289,387" coordsize="0,80" path="m1289,467l1289,387e" filled="false" stroked="true" strokeweight=".748pt" strokecolor="#939598">
                <v:path arrowok="t"/>
              </v:shape>
            </v:group>
            <v:group style="position:absolute;left:1249;top:387;width:2;height:80" coordorigin="1249,387" coordsize="2,80">
              <v:shape style="position:absolute;left:1249;top:387;width:2;height:80" coordorigin="1249,387" coordsize="0,80" path="m1249,467l1249,387e" filled="false" stroked="true" strokeweight=".748pt" strokecolor="#939598">
                <v:path arrowok="t"/>
              </v:shape>
            </v:group>
            <v:group style="position:absolute;left:1209;top:387;width:2;height:80" coordorigin="1209,387" coordsize="2,80">
              <v:shape style="position:absolute;left:1209;top:387;width:2;height:80" coordorigin="1209,387" coordsize="0,80" path="m1209,467l1209,387e" filled="false" stroked="true" strokeweight=".748pt" strokecolor="#939598">
                <v:path arrowok="t"/>
              </v:shape>
            </v:group>
            <v:group style="position:absolute;left:1169;top:387;width:2;height:80" coordorigin="1169,387" coordsize="2,80">
              <v:shape style="position:absolute;left:1169;top:387;width:2;height:80" coordorigin="1169,387" coordsize="0,80" path="m1169,467l1169,387e" filled="false" stroked="true" strokeweight=".748pt" strokecolor="#939598">
                <v:path arrowok="t"/>
              </v:shape>
            </v:group>
            <v:group style="position:absolute;left:1129;top:387;width:2;height:80" coordorigin="1129,387" coordsize="2,80">
              <v:shape style="position:absolute;left:1129;top:387;width:2;height:80" coordorigin="1129,387" coordsize="0,80" path="m1129,467l1129,387e" filled="false" stroked="true" strokeweight=".748pt" strokecolor="#939598">
                <v:path arrowok="t"/>
              </v:shape>
            </v:group>
            <v:group style="position:absolute;left:1089;top:387;width:2;height:80" coordorigin="1089,387" coordsize="2,80">
              <v:shape style="position:absolute;left:1089;top:387;width:2;height:80" coordorigin="1089,387" coordsize="0,80" path="m1089,467l1089,387e" filled="false" stroked="true" strokeweight=".748pt" strokecolor="#939598">
                <v:path arrowok="t"/>
              </v:shape>
            </v:group>
            <v:group style="position:absolute;left:1049;top:387;width:2;height:80" coordorigin="1049,387" coordsize="2,80">
              <v:shape style="position:absolute;left:1049;top:387;width:2;height:80" coordorigin="1049,387" coordsize="0,80" path="m1049,467l1049,387e" filled="false" stroked="true" strokeweight=".748pt" strokecolor="#939598">
                <v:path arrowok="t"/>
              </v:shape>
            </v:group>
            <v:group style="position:absolute;left:1009;top:387;width:2;height:80" coordorigin="1009,387" coordsize="2,80">
              <v:shape style="position:absolute;left:1009;top:387;width:2;height:80" coordorigin="1009,387" coordsize="0,80" path="m1009,467l1009,387e" filled="false" stroked="true" strokeweight=".748pt" strokecolor="#939598">
                <v:path arrowok="t"/>
              </v:shape>
            </v:group>
            <v:group style="position:absolute;left:969;top:387;width:2;height:80" coordorigin="969,387" coordsize="2,80">
              <v:shape style="position:absolute;left:969;top:387;width:2;height:80" coordorigin="969,387" coordsize="0,80" path="m969,467l969,387e" filled="false" stroked="true" strokeweight=".748pt" strokecolor="#939598">
                <v:path arrowok="t"/>
              </v:shape>
            </v:group>
            <v:group style="position:absolute;left:929;top:387;width:2;height:80" coordorigin="929,387" coordsize="2,80">
              <v:shape style="position:absolute;left:929;top:387;width:2;height:80" coordorigin="929,387" coordsize="0,80" path="m929,467l929,387e" filled="false" stroked="true" strokeweight=".748pt" strokecolor="#939598">
                <v:path arrowok="t"/>
              </v:shape>
            </v:group>
            <v:group style="position:absolute;left:889;top:387;width:2;height:80" coordorigin="889,387" coordsize="2,80">
              <v:shape style="position:absolute;left:889;top:387;width:2;height:80" coordorigin="889,387" coordsize="1,80" path="m889,467l889,387e" filled="false" stroked="true" strokeweight=".748pt" strokecolor="#939598">
                <v:path arrowok="t"/>
              </v:shape>
            </v:group>
            <v:group style="position:absolute;left:849;top:387;width:2;height:80" coordorigin="849,387" coordsize="2,80">
              <v:shape style="position:absolute;left:849;top:387;width:2;height:80" coordorigin="849,387" coordsize="1,80" path="m849,467l849,387e" filled="false" stroked="true" strokeweight=".748pt" strokecolor="#939598">
                <v:path arrowok="t"/>
              </v:shape>
            </v:group>
            <v:group style="position:absolute;left:809;top:387;width:2;height:80" coordorigin="809,387" coordsize="2,80">
              <v:shape style="position:absolute;left:809;top:387;width:2;height:80" coordorigin="809,387" coordsize="0,80" path="m809,467l809,387e" filled="false" stroked="true" strokeweight=".748pt" strokecolor="#939598">
                <v:path arrowok="t"/>
              </v:shape>
            </v:group>
            <v:group style="position:absolute;left:769;top:387;width:2;height:80" coordorigin="769,387" coordsize="2,80">
              <v:shape style="position:absolute;left:769;top:387;width:2;height:80" coordorigin="769,387" coordsize="1,80" path="m769,467l769,387e" filled="false" stroked="true" strokeweight=".748pt" strokecolor="#939598">
                <v:path arrowok="t"/>
              </v:shape>
            </v:group>
            <v:group style="position:absolute;left:729;top:387;width:2;height:80" coordorigin="729,387" coordsize="2,80">
              <v:shape style="position:absolute;left:729;top:387;width:2;height:80" coordorigin="729,387" coordsize="1,80" path="m729,467l729,387e" filled="false" stroked="true" strokeweight=".748pt" strokecolor="#939598">
                <v:path arrowok="t"/>
              </v:shape>
            </v:group>
            <v:group style="position:absolute;left:689;top:387;width:2;height:80" coordorigin="689,387" coordsize="2,80">
              <v:shape style="position:absolute;left:689;top:387;width:2;height:80" coordorigin="689,387" coordsize="1,80" path="m689,467l689,387e" filled="false" stroked="true" strokeweight=".748pt" strokecolor="#939598">
                <v:path arrowok="t"/>
              </v:shape>
            </v:group>
            <v:group style="position:absolute;left:0;top:510;width:244;height:2" coordorigin="0,510" coordsize="244,2">
              <v:shape style="position:absolute;left:0;top:510;width:244;height:2" coordorigin="0,510" coordsize="244,0" path="m10,510l254,510e" filled="false" stroked="true" strokeweight="1pt" strokecolor="#939598">
                <v:path arrowok="t"/>
              </v:shape>
            </v:group>
            <v:group style="position:absolute;left:248;top:388;width:2;height:80" coordorigin="248,388" coordsize="2,80">
              <v:shape style="position:absolute;left:248;top:388;width:2;height:80" coordorigin="248,388" coordsize="0,80" path="m248,468l248,388e" filled="false" stroked="true" strokeweight=".748pt" strokecolor="#939598">
                <v:path arrowok="t"/>
              </v:shape>
            </v:group>
            <v:group style="position:absolute;left:208;top:388;width:2;height:80" coordorigin="208,388" coordsize="2,80">
              <v:shape style="position:absolute;left:208;top:388;width:2;height:80" coordorigin="208,388" coordsize="0,80" path="m208,468l208,388e" filled="false" stroked="true" strokeweight=".748pt" strokecolor="#939598">
                <v:path arrowok="t"/>
              </v:shape>
            </v:group>
            <v:group style="position:absolute;left:168;top:388;width:2;height:80" coordorigin="168,388" coordsize="2,80">
              <v:shape style="position:absolute;left:168;top:388;width:2;height:80" coordorigin="168,388" coordsize="0,80" path="m168,468l168,388e" filled="false" stroked="true" strokeweight=".748pt" strokecolor="#939598">
                <v:path arrowok="t"/>
              </v:shape>
            </v:group>
            <v:group style="position:absolute;left:128;top:388;width:2;height:80" coordorigin="128,388" coordsize="2,80">
              <v:shape style="position:absolute;left:128;top:388;width:2;height:80" coordorigin="128,388" coordsize="1,80" path="m128,468l128,388e" filled="false" stroked="true" strokeweight=".748pt" strokecolor="#939598">
                <v:path arrowok="t"/>
              </v:shape>
            </v:group>
            <v:group style="position:absolute;left:88;top:388;width:2;height:80" coordorigin="88,388" coordsize="2,80">
              <v:shape style="position:absolute;left:88;top:388;width:2;height:80" coordorigin="88,388" coordsize="0,80" path="m88,468l88,388e" filled="false" stroked="true" strokeweight=".748pt" strokecolor="#939598">
                <v:path arrowok="t"/>
              </v:shape>
            </v:group>
            <v:group style="position:absolute;left:48;top:388;width:2;height:80" coordorigin="48,388" coordsize="2,80">
              <v:shape style="position:absolute;left:48;top:388;width:2;height:80" coordorigin="48,388" coordsize="0,80" path="m48,468l48,388e" filled="false" stroked="true" strokeweight=".748pt" strokecolor="#939598">
                <v:path arrowok="t"/>
              </v:shape>
            </v:group>
            <v:group style="position:absolute;left:7;top:388;width:2;height:80" coordorigin="7,388" coordsize="2,80">
              <v:shape style="position:absolute;left:7;top:388;width:2;height:80" coordorigin="7,388" coordsize="1,80" path="m8,468l7,388e" filled="false" stroked="true" strokeweight=".748pt" strokecolor="#939598">
                <v:path arrowok="t"/>
              </v:shape>
            </v:group>
            <v:group style="position:absolute;left:244;top:229;width:465;height:344" coordorigin="244,229" coordsize="465,344">
              <v:shape style="position:absolute;left:244;top:229;width:465;height:344" coordorigin="244,229" coordsize="465,344" path="m244,572l709,572,709,229,244,229,244,572xe" filled="true" fillcolor="#ffffff" stroked="false">
                <v:path arrowok="t"/>
                <v:fill type="solid"/>
              </v:shape>
            </v:group>
            <v:group style="position:absolute;left:323;top:245;width:312;height:304" coordorigin="323,245" coordsize="312,304">
              <v:shape style="position:absolute;left:323;top:245;width:312;height:304" coordorigin="323,245" coordsize="312,304" path="m323,549l635,549,635,245,323,245,323,549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Calibri"/>
          <w:color w:val="939598"/>
          <w:spacing w:val="-27"/>
          <w:u w:val="none"/>
        </w:rPr>
        <w:t>44</w:t>
      </w:r>
      <w:r>
        <w:rPr>
          <w:rFonts w:ascii="Calibri"/>
          <w:spacing w:val="-27"/>
          <w:u w:val="none"/>
        </w:rPr>
      </w:r>
    </w:p>
    <w:p>
      <w:pPr>
        <w:spacing w:after="0" w:line="240" w:lineRule="auto"/>
        <w:jc w:val="left"/>
        <w:rPr>
          <w:rFonts w:ascii="Calibri" w:hAnsi="Calibri" w:cs="Calibri" w:eastAsia="Calibri"/>
        </w:rPr>
        <w:sectPr>
          <w:type w:val="continuous"/>
          <w:pgSz w:w="11910" w:h="16840"/>
          <w:pgMar w:top="1180" w:bottom="280" w:left="0" w:right="0"/>
        </w:sectPr>
      </w:pPr>
    </w:p>
    <w:p>
      <w:pPr>
        <w:spacing w:line="240" w:lineRule="auto" w:before="11"/>
        <w:rPr>
          <w:rFonts w:ascii="Calibri" w:hAnsi="Calibri" w:cs="Calibri" w:eastAsia="Calibri"/>
          <w:sz w:val="6"/>
          <w:szCs w:val="6"/>
        </w:rPr>
      </w:pPr>
    </w:p>
    <w:p>
      <w:pPr>
        <w:spacing w:line="1502" w:lineRule="exact"/>
        <w:ind w:left="1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position w:val="-29"/>
          <w:sz w:val="20"/>
          <w:szCs w:val="20"/>
        </w:rPr>
        <w:pict>
          <v:group style="width:576pt;height:75.150pt;mso-position-horizontal-relative:char;mso-position-vertical-relative:line" coordorigin="0,0" coordsize="11520,1503">
            <v:group style="position:absolute;left:5049;top:731;width:2;height:80" coordorigin="5049,731" coordsize="2,80">
              <v:shape style="position:absolute;left:5049;top:731;width:2;height:80" coordorigin="5049,731" coordsize="1,80" path="m5049,811l5049,731e" filled="false" stroked="true" strokeweight=".748pt" strokecolor="#939598">
                <v:path arrowok="t"/>
              </v:shape>
            </v:group>
            <v:group style="position:absolute;left:5009;top:731;width:2;height:80" coordorigin="5009,731" coordsize="2,80">
              <v:shape style="position:absolute;left:5009;top:731;width:2;height:80" coordorigin="5009,731" coordsize="0,80" path="m5009,811l5009,731e" filled="false" stroked="true" strokeweight=".748pt" strokecolor="#939598">
                <v:path arrowok="t"/>
              </v:shape>
            </v:group>
            <v:group style="position:absolute;left:4969;top:731;width:2;height:80" coordorigin="4969,731" coordsize="2,80">
              <v:shape style="position:absolute;left:4969;top:731;width:2;height:80" coordorigin="4969,731" coordsize="1,80" path="m4969,811l4969,731e" filled="false" stroked="true" strokeweight=".748pt" strokecolor="#939598">
                <v:path arrowok="t"/>
              </v:shape>
            </v:group>
            <v:group style="position:absolute;left:4929;top:731;width:2;height:80" coordorigin="4929,731" coordsize="2,80">
              <v:shape style="position:absolute;left:4929;top:731;width:2;height:80" coordorigin="4929,731" coordsize="0,80" path="m4929,811l4929,731e" filled="false" stroked="true" strokeweight=".748pt" strokecolor="#939598">
                <v:path arrowok="t"/>
              </v:shape>
            </v:group>
            <v:group style="position:absolute;left:4889;top:731;width:2;height:80" coordorigin="4889,731" coordsize="2,80">
              <v:shape style="position:absolute;left:4889;top:731;width:2;height:80" coordorigin="4889,731" coordsize="0,80" path="m4889,811l4889,731e" filled="false" stroked="true" strokeweight=".748pt" strokecolor="#939598">
                <v:path arrowok="t"/>
              </v:shape>
            </v:group>
            <v:group style="position:absolute;left:4849;top:731;width:2;height:80" coordorigin="4849,731" coordsize="2,80">
              <v:shape style="position:absolute;left:4849;top:731;width:2;height:80" coordorigin="4849,731" coordsize="0,80" path="m4849,811l4849,731e" filled="false" stroked="true" strokeweight=".748pt" strokecolor="#939598">
                <v:path arrowok="t"/>
              </v:shape>
            </v:group>
            <v:group style="position:absolute;left:4809;top:731;width:2;height:80" coordorigin="4809,731" coordsize="2,80">
              <v:shape style="position:absolute;left:4809;top:731;width:2;height:80" coordorigin="4809,731" coordsize="1,80" path="m4809,811l4809,731e" filled="false" stroked="true" strokeweight=".748pt" strokecolor="#939598">
                <v:path arrowok="t"/>
              </v:shape>
            </v:group>
            <v:group style="position:absolute;left:4769;top:731;width:2;height:80" coordorigin="4769,731" coordsize="2,80">
              <v:shape style="position:absolute;left:4769;top:731;width:2;height:80" coordorigin="4769,731" coordsize="0,80" path="m4769,811l4769,731e" filled="false" stroked="true" strokeweight=".748pt" strokecolor="#939598">
                <v:path arrowok="t"/>
              </v:shape>
            </v:group>
            <v:group style="position:absolute;left:4729;top:731;width:2;height:80" coordorigin="4729,731" coordsize="2,80">
              <v:shape style="position:absolute;left:4729;top:731;width:2;height:80" coordorigin="4729,731" coordsize="1,80" path="m4729,811l4729,731e" filled="false" stroked="true" strokeweight=".748pt" strokecolor="#939598">
                <v:path arrowok="t"/>
              </v:shape>
            </v:group>
            <v:group style="position:absolute;left:4689;top:731;width:2;height:80" coordorigin="4689,731" coordsize="2,80">
              <v:shape style="position:absolute;left:4689;top:731;width:2;height:80" coordorigin="4689,731" coordsize="0,80" path="m4689,811l4689,731e" filled="false" stroked="true" strokeweight=".748pt" strokecolor="#939598">
                <v:path arrowok="t"/>
              </v:shape>
            </v:group>
            <v:group style="position:absolute;left:4649;top:731;width:2;height:80" coordorigin="4649,731" coordsize="2,80">
              <v:shape style="position:absolute;left:4649;top:731;width:2;height:80" coordorigin="4649,731" coordsize="1,80" path="m4649,811l4649,731e" filled="false" stroked="true" strokeweight=".748pt" strokecolor="#939598">
                <v:path arrowok="t"/>
              </v:shape>
            </v:group>
            <v:group style="position:absolute;left:4609;top:731;width:2;height:80" coordorigin="4609,731" coordsize="2,80">
              <v:shape style="position:absolute;left:4609;top:731;width:2;height:80" coordorigin="4609,731" coordsize="0,80" path="m4609,811l4609,731e" filled="false" stroked="true" strokeweight=".748pt" strokecolor="#939598">
                <v:path arrowok="t"/>
              </v:shape>
            </v:group>
            <v:group style="position:absolute;left:4569;top:731;width:2;height:80" coordorigin="4569,731" coordsize="2,80">
              <v:shape style="position:absolute;left:4569;top:731;width:2;height:80" coordorigin="4569,731" coordsize="1,80" path="m4569,811l4569,731e" filled="false" stroked="true" strokeweight=".748pt" strokecolor="#939598">
                <v:path arrowok="t"/>
              </v:shape>
            </v:group>
            <v:group style="position:absolute;left:4529;top:731;width:2;height:80" coordorigin="4529,731" coordsize="2,80">
              <v:shape style="position:absolute;left:4529;top:731;width:2;height:80" coordorigin="4529,731" coordsize="1,80" path="m4529,811l4529,731e" filled="false" stroked="true" strokeweight=".748pt" strokecolor="#939598">
                <v:path arrowok="t"/>
              </v:shape>
            </v:group>
            <v:group style="position:absolute;left:4489;top:731;width:2;height:80" coordorigin="4489,731" coordsize="2,80">
              <v:shape style="position:absolute;left:4489;top:731;width:2;height:80" coordorigin="4489,731" coordsize="0,80" path="m4489,811l4489,731e" filled="false" stroked="true" strokeweight=".748pt" strokecolor="#939598">
                <v:path arrowok="t"/>
              </v:shape>
            </v:group>
            <v:group style="position:absolute;left:4449;top:731;width:2;height:80" coordorigin="4449,731" coordsize="2,80">
              <v:shape style="position:absolute;left:4449;top:731;width:2;height:80" coordorigin="4449,731" coordsize="1,80" path="m4449,811l4449,731e" filled="false" stroked="true" strokeweight=".748pt" strokecolor="#939598">
                <v:path arrowok="t"/>
              </v:shape>
            </v:group>
            <v:group style="position:absolute;left:4409;top:731;width:2;height:80" coordorigin="4409,731" coordsize="2,80">
              <v:shape style="position:absolute;left:4409;top:731;width:2;height:80" coordorigin="4409,731" coordsize="0,80" path="m4409,811l4409,731e" filled="false" stroked="true" strokeweight=".748pt" strokecolor="#939598">
                <v:path arrowok="t"/>
              </v:shape>
            </v:group>
            <v:group style="position:absolute;left:4369;top:731;width:2;height:80" coordorigin="4369,731" coordsize="2,80">
              <v:shape style="position:absolute;left:4369;top:731;width:2;height:80" coordorigin="4369,731" coordsize="0,80" path="m4369,811l4369,731e" filled="false" stroked="true" strokeweight=".748pt" strokecolor="#939598">
                <v:path arrowok="t"/>
              </v:shape>
            </v:group>
            <v:group style="position:absolute;left:4329;top:731;width:2;height:80" coordorigin="4329,731" coordsize="2,80">
              <v:shape style="position:absolute;left:4329;top:731;width:2;height:80" coordorigin="4329,731" coordsize="0,80" path="m4329,811l4329,731e" filled="false" stroked="true" strokeweight=".748pt" strokecolor="#939598">
                <v:path arrowok="t"/>
              </v:shape>
            </v:group>
            <v:group style="position:absolute;left:4289;top:731;width:2;height:80" coordorigin="4289,731" coordsize="2,80">
              <v:shape style="position:absolute;left:4289;top:731;width:2;height:80" coordorigin="4289,731" coordsize="1,80" path="m4289,811l4289,731e" filled="false" stroked="true" strokeweight=".748pt" strokecolor="#939598">
                <v:path arrowok="t"/>
              </v:shape>
            </v:group>
            <v:group style="position:absolute;left:4249;top:731;width:2;height:80" coordorigin="4249,731" coordsize="2,80">
              <v:shape style="position:absolute;left:4249;top:731;width:2;height:80" coordorigin="4249,731" coordsize="0,80" path="m4249,811l4249,731e" filled="false" stroked="true" strokeweight=".748pt" strokecolor="#939598">
                <v:path arrowok="t"/>
              </v:shape>
            </v:group>
            <v:group style="position:absolute;left:4209;top:731;width:2;height:80" coordorigin="4209,731" coordsize="2,80">
              <v:shape style="position:absolute;left:4209;top:731;width:2;height:80" coordorigin="4209,731" coordsize="1,80" path="m4209,811l4209,731e" filled="false" stroked="true" strokeweight=".748pt" strokecolor="#939598">
                <v:path arrowok="t"/>
              </v:shape>
            </v:group>
            <v:group style="position:absolute;left:4169;top:731;width:2;height:80" coordorigin="4169,731" coordsize="2,80">
              <v:shape style="position:absolute;left:4169;top:731;width:2;height:80" coordorigin="4169,731" coordsize="0,80" path="m4169,811l4169,731e" filled="false" stroked="true" strokeweight=".748pt" strokecolor="#939598">
                <v:path arrowok="t"/>
              </v:shape>
            </v:group>
            <v:group style="position:absolute;left:4129;top:731;width:2;height:80" coordorigin="4129,731" coordsize="2,80">
              <v:shape style="position:absolute;left:4129;top:731;width:2;height:80" coordorigin="4129,731" coordsize="1,80" path="m4129,811l4129,731e" filled="false" stroked="true" strokeweight=".748pt" strokecolor="#939598">
                <v:path arrowok="t"/>
              </v:shape>
            </v:group>
            <v:group style="position:absolute;left:4089;top:731;width:2;height:80" coordorigin="4089,731" coordsize="2,80">
              <v:shape style="position:absolute;left:4089;top:731;width:2;height:80" coordorigin="4089,731" coordsize="0,80" path="m4089,811l4089,731e" filled="false" stroked="true" strokeweight=".748pt" strokecolor="#939598">
                <v:path arrowok="t"/>
              </v:shape>
            </v:group>
            <v:group style="position:absolute;left:4049;top:731;width:2;height:80" coordorigin="4049,731" coordsize="2,80">
              <v:shape style="position:absolute;left:4049;top:731;width:2;height:80" coordorigin="4049,731" coordsize="1,80" path="m4049,811l4049,731e" filled="false" stroked="true" strokeweight=".748pt" strokecolor="#939598">
                <v:path arrowok="t"/>
              </v:shape>
            </v:group>
            <v:group style="position:absolute;left:4009;top:731;width:2;height:80" coordorigin="4009,731" coordsize="2,80">
              <v:shape style="position:absolute;left:4009;top:731;width:2;height:80" coordorigin="4009,731" coordsize="0,80" path="m4009,811l4009,731e" filled="false" stroked="true" strokeweight=".748pt" strokecolor="#939598">
                <v:path arrowok="t"/>
              </v:shape>
            </v:group>
            <v:group style="position:absolute;left:3969;top:731;width:2;height:80" coordorigin="3969,731" coordsize="2,80">
              <v:shape style="position:absolute;left:3969;top:731;width:2;height:80" coordorigin="3969,731" coordsize="0,80" path="m3969,811l3969,731e" filled="false" stroked="true" strokeweight=".748pt" strokecolor="#939598">
                <v:path arrowok="t"/>
              </v:shape>
            </v:group>
            <v:group style="position:absolute;left:3929;top:731;width:2;height:80" coordorigin="3929,731" coordsize="2,80">
              <v:shape style="position:absolute;left:3929;top:731;width:2;height:80" coordorigin="3929,731" coordsize="1,80" path="m3929,811l3929,731e" filled="false" stroked="true" strokeweight=".748pt" strokecolor="#939598">
                <v:path arrowok="t"/>
              </v:shape>
            </v:group>
            <v:group style="position:absolute;left:3889;top:731;width:2;height:80" coordorigin="3889,731" coordsize="2,80">
              <v:shape style="position:absolute;left:3889;top:731;width:2;height:80" coordorigin="3889,731" coordsize="0,80" path="m3889,811l3889,731e" filled="false" stroked="true" strokeweight=".748pt" strokecolor="#939598">
                <v:path arrowok="t"/>
              </v:shape>
            </v:group>
            <v:group style="position:absolute;left:3849;top:731;width:2;height:80" coordorigin="3849,731" coordsize="2,80">
              <v:shape style="position:absolute;left:3849;top:731;width:2;height:80" coordorigin="3849,731" coordsize="1,80" path="m3849,811l3849,731e" filled="false" stroked="true" strokeweight=".748pt" strokecolor="#939598">
                <v:path arrowok="t"/>
              </v:shape>
            </v:group>
            <v:group style="position:absolute;left:3809;top:731;width:2;height:80" coordorigin="3809,731" coordsize="2,80">
              <v:shape style="position:absolute;left:3809;top:731;width:2;height:80" coordorigin="3809,731" coordsize="0,80" path="m3809,811l3809,731e" filled="false" stroked="true" strokeweight=".748pt" strokecolor="#939598">
                <v:path arrowok="t"/>
              </v:shape>
            </v:group>
            <v:group style="position:absolute;left:3768;top:731;width:2;height:80" coordorigin="3768,731" coordsize="2,80">
              <v:shape style="position:absolute;left:3768;top:731;width:2;height:80" coordorigin="3768,731" coordsize="1,80" path="m3768,811l3768,731e" filled="false" stroked="true" strokeweight=".748pt" strokecolor="#939598">
                <v:path arrowok="t"/>
              </v:shape>
            </v:group>
            <v:group style="position:absolute;left:3728;top:732;width:2;height:80" coordorigin="3728,732" coordsize="2,80">
              <v:shape style="position:absolute;left:3728;top:732;width:2;height:80" coordorigin="3728,732" coordsize="0,80" path="m3728,812l3728,732e" filled="false" stroked="true" strokeweight=".748pt" strokecolor="#939598">
                <v:path arrowok="t"/>
              </v:shape>
            </v:group>
            <v:group style="position:absolute;left:3688;top:732;width:2;height:80" coordorigin="3688,732" coordsize="2,80">
              <v:shape style="position:absolute;left:3688;top:732;width:2;height:80" coordorigin="3688,732" coordsize="1,80" path="m3688,812l3688,732e" filled="false" stroked="true" strokeweight=".748pt" strokecolor="#939598">
                <v:path arrowok="t"/>
              </v:shape>
            </v:group>
            <v:group style="position:absolute;left:3648;top:732;width:2;height:80" coordorigin="3648,732" coordsize="2,80">
              <v:shape style="position:absolute;left:3648;top:732;width:2;height:80" coordorigin="3648,732" coordsize="0,80" path="m3648,812l3648,732e" filled="false" stroked="true" strokeweight=".748pt" strokecolor="#939598">
                <v:path arrowok="t"/>
              </v:shape>
            </v:group>
            <v:group style="position:absolute;left:3608;top:732;width:2;height:80" coordorigin="3608,732" coordsize="2,80">
              <v:shape style="position:absolute;left:3608;top:732;width:2;height:80" coordorigin="3608,732" coordsize="0,80" path="m3608,812l3608,732e" filled="false" stroked="true" strokeweight=".748pt" strokecolor="#939598">
                <v:path arrowok="t"/>
              </v:shape>
            </v:group>
            <v:group style="position:absolute;left:3568;top:732;width:2;height:80" coordorigin="3568,732" coordsize="2,80">
              <v:shape style="position:absolute;left:3568;top:732;width:2;height:80" coordorigin="3568,732" coordsize="0,80" path="m3568,812l3568,732e" filled="false" stroked="true" strokeweight=".748pt" strokecolor="#939598">
                <v:path arrowok="t"/>
              </v:shape>
            </v:group>
            <v:group style="position:absolute;left:3528;top:732;width:2;height:80" coordorigin="3528,732" coordsize="2,80">
              <v:shape style="position:absolute;left:3528;top:732;width:2;height:80" coordorigin="3528,732" coordsize="1,80" path="m3528,812l3528,732e" filled="false" stroked="true" strokeweight=".748pt" strokecolor="#939598">
                <v:path arrowok="t"/>
              </v:shape>
            </v:group>
            <v:group style="position:absolute;left:3488;top:732;width:2;height:80" coordorigin="3488,732" coordsize="2,80">
              <v:shape style="position:absolute;left:3488;top:732;width:2;height:80" coordorigin="3488,732" coordsize="0,80" path="m3488,812l3488,732e" filled="false" stroked="true" strokeweight=".748pt" strokecolor="#939598">
                <v:path arrowok="t"/>
              </v:shape>
            </v:group>
            <v:group style="position:absolute;left:3448;top:732;width:2;height:80" coordorigin="3448,732" coordsize="2,80">
              <v:shape style="position:absolute;left:3448;top:732;width:2;height:80" coordorigin="3448,732" coordsize="0,80" path="m3448,812l3448,732e" filled="false" stroked="true" strokeweight=".748pt" strokecolor="#939598">
                <v:path arrowok="t"/>
              </v:shape>
            </v:group>
            <v:group style="position:absolute;left:3408;top:732;width:2;height:80" coordorigin="3408,732" coordsize="2,80">
              <v:shape style="position:absolute;left:3408;top:732;width:2;height:80" coordorigin="3408,732" coordsize="1,80" path="m3408,812l3408,732e" filled="false" stroked="true" strokeweight=".748pt" strokecolor="#939598">
                <v:path arrowok="t"/>
              </v:shape>
            </v:group>
            <v:group style="position:absolute;left:3368;top:732;width:2;height:80" coordorigin="3368,732" coordsize="2,80">
              <v:shape style="position:absolute;left:3368;top:732;width:2;height:80" coordorigin="3368,732" coordsize="0,80" path="m3368,812l3368,732e" filled="false" stroked="true" strokeweight=".748pt" strokecolor="#939598">
                <v:path arrowok="t"/>
              </v:shape>
            </v:group>
            <v:group style="position:absolute;left:3328;top:732;width:2;height:80" coordorigin="3328,732" coordsize="2,80">
              <v:shape style="position:absolute;left:3328;top:732;width:2;height:80" coordorigin="3328,732" coordsize="1,80" path="m3328,812l3328,732e" filled="false" stroked="true" strokeweight=".748pt" strokecolor="#939598">
                <v:path arrowok="t"/>
              </v:shape>
            </v:group>
            <v:group style="position:absolute;left:3288;top:732;width:2;height:80" coordorigin="3288,732" coordsize="2,80">
              <v:shape style="position:absolute;left:3288;top:732;width:2;height:80" coordorigin="3288,732" coordsize="0,80" path="m3288,812l3288,732e" filled="false" stroked="true" strokeweight=".748pt" strokecolor="#939598">
                <v:path arrowok="t"/>
              </v:shape>
            </v:group>
            <v:group style="position:absolute;left:3248;top:732;width:2;height:80" coordorigin="3248,732" coordsize="2,80">
              <v:shape style="position:absolute;left:3248;top:732;width:2;height:80" coordorigin="3248,732" coordsize="1,80" path="m3248,812l3248,732e" filled="false" stroked="true" strokeweight=".748pt" strokecolor="#939598">
                <v:path arrowok="t"/>
              </v:shape>
            </v:group>
            <v:group style="position:absolute;left:3208;top:732;width:2;height:80" coordorigin="3208,732" coordsize="2,80">
              <v:shape style="position:absolute;left:3208;top:732;width:2;height:80" coordorigin="3208,732" coordsize="0,80" path="m3208,812l3208,732e" filled="false" stroked="true" strokeweight=".748pt" strokecolor="#939598">
                <v:path arrowok="t"/>
              </v:shape>
            </v:group>
            <v:group style="position:absolute;left:3168;top:732;width:2;height:80" coordorigin="3168,732" coordsize="2,80">
              <v:shape style="position:absolute;left:3168;top:732;width:2;height:80" coordorigin="3168,732" coordsize="1,80" path="m3168,812l3168,732e" filled="false" stroked="true" strokeweight=".748pt" strokecolor="#939598">
                <v:path arrowok="t"/>
              </v:shape>
            </v:group>
            <v:group style="position:absolute;left:3128;top:732;width:2;height:80" coordorigin="3128,732" coordsize="2,80">
              <v:shape style="position:absolute;left:3128;top:732;width:2;height:80" coordorigin="3128,732" coordsize="0,80" path="m3128,812l3128,732e" filled="false" stroked="true" strokeweight=".748pt" strokecolor="#939598">
                <v:path arrowok="t"/>
              </v:shape>
            </v:group>
            <v:group style="position:absolute;left:3088;top:732;width:2;height:80" coordorigin="3088,732" coordsize="2,80">
              <v:shape style="position:absolute;left:3088;top:732;width:2;height:80" coordorigin="3088,732" coordsize="0,80" path="m3088,812l3088,732e" filled="false" stroked="true" strokeweight=".748pt" strokecolor="#939598">
                <v:path arrowok="t"/>
              </v:shape>
            </v:group>
            <v:group style="position:absolute;left:3048;top:732;width:2;height:80" coordorigin="3048,732" coordsize="2,80">
              <v:shape style="position:absolute;left:3048;top:732;width:2;height:80" coordorigin="3048,732" coordsize="0,80" path="m3048,812l3048,732e" filled="false" stroked="true" strokeweight=".748pt" strokecolor="#939598">
                <v:path arrowok="t"/>
              </v:shape>
            </v:group>
            <v:group style="position:absolute;left:3008;top:732;width:2;height:80" coordorigin="3008,732" coordsize="2,80">
              <v:shape style="position:absolute;left:3008;top:732;width:2;height:80" coordorigin="3008,732" coordsize="1,80" path="m3008,812l3008,732e" filled="false" stroked="true" strokeweight=".748pt" strokecolor="#939598">
                <v:path arrowok="t"/>
              </v:shape>
            </v:group>
            <v:group style="position:absolute;left:2968;top:732;width:2;height:80" coordorigin="2968,732" coordsize="2,80">
              <v:shape style="position:absolute;left:2968;top:732;width:2;height:80" coordorigin="2968,732" coordsize="0,80" path="m2968,812l2968,732e" filled="false" stroked="true" strokeweight=".748pt" strokecolor="#939598">
                <v:path arrowok="t"/>
              </v:shape>
            </v:group>
            <v:group style="position:absolute;left:2928;top:732;width:2;height:80" coordorigin="2928,732" coordsize="2,80">
              <v:shape style="position:absolute;left:2928;top:732;width:2;height:80" coordorigin="2928,732" coordsize="0,80" path="m2928,812l2928,732e" filled="false" stroked="true" strokeweight=".748pt" strokecolor="#939598">
                <v:path arrowok="t"/>
              </v:shape>
            </v:group>
            <v:group style="position:absolute;left:2888;top:732;width:2;height:80" coordorigin="2888,732" coordsize="2,80">
              <v:shape style="position:absolute;left:2888;top:732;width:2;height:80" coordorigin="2888,732" coordsize="1,80" path="m2888,812l2888,732e" filled="false" stroked="true" strokeweight=".748pt" strokecolor="#939598">
                <v:path arrowok="t"/>
              </v:shape>
            </v:group>
            <v:group style="position:absolute;left:2848;top:732;width:2;height:80" coordorigin="2848,732" coordsize="2,80">
              <v:shape style="position:absolute;left:2848;top:732;width:2;height:80" coordorigin="2848,732" coordsize="0,80" path="m2848,812l2848,732e" filled="false" stroked="true" strokeweight=".748pt" strokecolor="#939598">
                <v:path arrowok="t"/>
              </v:shape>
            </v:group>
            <v:group style="position:absolute;left:2808;top:732;width:2;height:80" coordorigin="2808,732" coordsize="2,80">
              <v:shape style="position:absolute;left:2808;top:732;width:2;height:80" coordorigin="2808,732" coordsize="1,80" path="m2808,812l2808,732e" filled="false" stroked="true" strokeweight=".748pt" strokecolor="#939598">
                <v:path arrowok="t"/>
              </v:shape>
            </v:group>
            <v:group style="position:absolute;left:2768;top:732;width:2;height:80" coordorigin="2768,732" coordsize="2,80">
              <v:shape style="position:absolute;left:2768;top:732;width:2;height:80" coordorigin="2768,732" coordsize="0,80" path="m2768,812l2768,732e" filled="false" stroked="true" strokeweight=".748pt" strokecolor="#939598">
                <v:path arrowok="t"/>
              </v:shape>
            </v:group>
            <v:group style="position:absolute;left:2728;top:732;width:2;height:80" coordorigin="2728,732" coordsize="2,80">
              <v:shape style="position:absolute;left:2728;top:732;width:2;height:80" coordorigin="2728,732" coordsize="0,80" path="m2728,812l2728,732e" filled="false" stroked="true" strokeweight=".748pt" strokecolor="#939598">
                <v:path arrowok="t"/>
              </v:shape>
            </v:group>
            <v:group style="position:absolute;left:2688;top:732;width:2;height:80" coordorigin="2688,732" coordsize="2,80">
              <v:shape style="position:absolute;left:2688;top:732;width:2;height:80" coordorigin="2688,732" coordsize="0,80" path="m2688,812l2688,732e" filled="false" stroked="true" strokeweight=".748pt" strokecolor="#939598">
                <v:path arrowok="t"/>
              </v:shape>
            </v:group>
            <v:group style="position:absolute;left:2648;top:732;width:2;height:80" coordorigin="2648,732" coordsize="2,80">
              <v:shape style="position:absolute;left:2648;top:732;width:2;height:80" coordorigin="2648,732" coordsize="1,80" path="m2648,812l2648,732e" filled="false" stroked="true" strokeweight=".748pt" strokecolor="#939598">
                <v:path arrowok="t"/>
              </v:shape>
            </v:group>
            <v:group style="position:absolute;left:2608;top:732;width:2;height:80" coordorigin="2608,732" coordsize="2,80">
              <v:shape style="position:absolute;left:2608;top:732;width:2;height:80" coordorigin="2608,732" coordsize="0,80" path="m2608,812l2608,732e" filled="false" stroked="true" strokeweight=".748pt" strokecolor="#939598">
                <v:path arrowok="t"/>
              </v:shape>
            </v:group>
            <v:group style="position:absolute;left:2568;top:732;width:2;height:80" coordorigin="2568,732" coordsize="2,80">
              <v:shape style="position:absolute;left:2568;top:732;width:2;height:80" coordorigin="2568,732" coordsize="0,80" path="m2568,812l2568,732e" filled="false" stroked="true" strokeweight=".748pt" strokecolor="#939598">
                <v:path arrowok="t"/>
              </v:shape>
            </v:group>
            <v:group style="position:absolute;left:2528;top:732;width:2;height:80" coordorigin="2528,732" coordsize="2,80">
              <v:shape style="position:absolute;left:2528;top:732;width:2;height:80" coordorigin="2528,732" coordsize="0,80" path="m2528,812l2528,732e" filled="false" stroked="true" strokeweight=".748pt" strokecolor="#939598">
                <v:path arrowok="t"/>
              </v:shape>
            </v:group>
            <v:group style="position:absolute;left:2488;top:732;width:2;height:80" coordorigin="2488,732" coordsize="2,80">
              <v:shape style="position:absolute;left:2488;top:732;width:2;height:80" coordorigin="2488,732" coordsize="1,80" path="m2488,812l2488,732e" filled="false" stroked="true" strokeweight=".748pt" strokecolor="#939598">
                <v:path arrowok="t"/>
              </v:shape>
            </v:group>
            <v:group style="position:absolute;left:2448;top:732;width:2;height:80" coordorigin="2448,732" coordsize="2,80">
              <v:shape style="position:absolute;left:2448;top:732;width:2;height:80" coordorigin="2448,732" coordsize="0,80" path="m2448,812l2448,732e" filled="false" stroked="true" strokeweight=".748pt" strokecolor="#939598">
                <v:path arrowok="t"/>
              </v:shape>
            </v:group>
            <v:group style="position:absolute;left:2408;top:732;width:2;height:80" coordorigin="2408,732" coordsize="2,80">
              <v:shape style="position:absolute;left:2408;top:732;width:2;height:80" coordorigin="2408,732" coordsize="1,80" path="m2408,812l2408,732e" filled="false" stroked="true" strokeweight=".748pt" strokecolor="#939598">
                <v:path arrowok="t"/>
              </v:shape>
            </v:group>
            <v:group style="position:absolute;left:2368;top:732;width:2;height:80" coordorigin="2368,732" coordsize="2,80">
              <v:shape style="position:absolute;left:2368;top:732;width:2;height:80" coordorigin="2368,732" coordsize="1,80" path="m2368,812l2368,732e" filled="false" stroked="true" strokeweight=".748pt" strokecolor="#939598">
                <v:path arrowok="t"/>
              </v:shape>
            </v:group>
            <v:group style="position:absolute;left:2328;top:732;width:2;height:80" coordorigin="2328,732" coordsize="2,80">
              <v:shape style="position:absolute;left:2328;top:732;width:2;height:80" coordorigin="2328,732" coordsize="0,80" path="m2328,812l2328,732e" filled="false" stroked="true" strokeweight=".748pt" strokecolor="#939598">
                <v:path arrowok="t"/>
              </v:shape>
            </v:group>
            <v:group style="position:absolute;left:2288;top:732;width:2;height:80" coordorigin="2288,732" coordsize="2,80">
              <v:shape style="position:absolute;left:2288;top:732;width:2;height:80" coordorigin="2288,732" coordsize="1,80" path="m2288,812l2288,732e" filled="false" stroked="true" strokeweight=".748pt" strokecolor="#939598">
                <v:path arrowok="t"/>
              </v:shape>
            </v:group>
            <v:group style="position:absolute;left:2248;top:732;width:2;height:80" coordorigin="2248,732" coordsize="2,80">
              <v:shape style="position:absolute;left:2248;top:732;width:2;height:80" coordorigin="2248,732" coordsize="0,80" path="m2248,812l2248,732e" filled="false" stroked="true" strokeweight=".748pt" strokecolor="#939598">
                <v:path arrowok="t"/>
              </v:shape>
            </v:group>
            <v:group style="position:absolute;left:2208;top:732;width:2;height:80" coordorigin="2208,732" coordsize="2,80">
              <v:shape style="position:absolute;left:2208;top:732;width:2;height:80" coordorigin="2208,732" coordsize="0,80" path="m2208,812l2208,732e" filled="false" stroked="true" strokeweight=".748pt" strokecolor="#939598">
                <v:path arrowok="t"/>
              </v:shape>
            </v:group>
            <v:group style="position:absolute;left:2168;top:732;width:2;height:80" coordorigin="2168,732" coordsize="2,80">
              <v:shape style="position:absolute;left:2168;top:732;width:2;height:80" coordorigin="2168,732" coordsize="0,80" path="m2168,812l2168,732e" filled="false" stroked="true" strokeweight=".748pt" strokecolor="#939598">
                <v:path arrowok="t"/>
              </v:shape>
            </v:group>
            <v:group style="position:absolute;left:2128;top:732;width:2;height:80" coordorigin="2128,732" coordsize="2,80">
              <v:shape style="position:absolute;left:2128;top:732;width:2;height:80" coordorigin="2128,732" coordsize="1,80" path="m2128,812l2128,732e" filled="false" stroked="true" strokeweight=".748pt" strokecolor="#939598">
                <v:path arrowok="t"/>
              </v:shape>
            </v:group>
            <v:group style="position:absolute;left:2088;top:732;width:2;height:80" coordorigin="2088,732" coordsize="2,80">
              <v:shape style="position:absolute;left:2088;top:732;width:2;height:80" coordorigin="2088,732" coordsize="0,80" path="m2088,812l2088,732e" filled="false" stroked="true" strokeweight=".748pt" strokecolor="#939598">
                <v:path arrowok="t"/>
              </v:shape>
            </v:group>
            <v:group style="position:absolute;left:2048;top:732;width:2;height:80" coordorigin="2048,732" coordsize="2,80">
              <v:shape style="position:absolute;left:2048;top:732;width:2;height:80" coordorigin="2048,732" coordsize="1,80" path="m2048,812l2048,732e" filled="false" stroked="true" strokeweight=".748pt" strokecolor="#939598">
                <v:path arrowok="t"/>
              </v:shape>
            </v:group>
            <v:group style="position:absolute;left:2008;top:732;width:2;height:80" coordorigin="2008,732" coordsize="2,80">
              <v:shape style="position:absolute;left:2008;top:732;width:2;height:80" coordorigin="2008,732" coordsize="0,80" path="m2008,812l2008,732e" filled="false" stroked="true" strokeweight=".748pt" strokecolor="#939598">
                <v:path arrowok="t"/>
              </v:shape>
            </v:group>
            <v:group style="position:absolute;left:1968;top:732;width:2;height:80" coordorigin="1968,732" coordsize="2,80">
              <v:shape style="position:absolute;left:1968;top:732;width:2;height:80" coordorigin="1968,732" coordsize="1,80" path="m1968,812l1968,732e" filled="false" stroked="true" strokeweight=".748pt" strokecolor="#939598">
                <v:path arrowok="t"/>
              </v:shape>
            </v:group>
            <v:group style="position:absolute;left:1928;top:732;width:2;height:80" coordorigin="1928,732" coordsize="2,80">
              <v:shape style="position:absolute;left:1928;top:732;width:2;height:80" coordorigin="1928,732" coordsize="0,80" path="m1928,812l1928,732e" filled="false" stroked="true" strokeweight=".748pt" strokecolor="#939598">
                <v:path arrowok="t"/>
              </v:shape>
            </v:group>
            <v:group style="position:absolute;left:1888;top:732;width:2;height:80" coordorigin="1888,732" coordsize="2,80">
              <v:shape style="position:absolute;left:1888;top:732;width:2;height:80" coordorigin="1888,732" coordsize="1,80" path="m1888,812l1888,732e" filled="false" stroked="true" strokeweight=".748pt" strokecolor="#939598">
                <v:path arrowok="t"/>
              </v:shape>
            </v:group>
            <v:group style="position:absolute;left:1848;top:732;width:2;height:80" coordorigin="1848,732" coordsize="2,80">
              <v:shape style="position:absolute;left:1848;top:732;width:2;height:80" coordorigin="1848,732" coordsize="1,80" path="m1848,812l1848,732e" filled="false" stroked="true" strokeweight=".748pt" strokecolor="#939598">
                <v:path arrowok="t"/>
              </v:shape>
            </v:group>
            <v:group style="position:absolute;left:1808;top:732;width:2;height:80" coordorigin="1808,732" coordsize="2,80">
              <v:shape style="position:absolute;left:1808;top:732;width:2;height:80" coordorigin="1808,732" coordsize="0,80" path="m1808,812l1808,732e" filled="false" stroked="true" strokeweight=".748pt" strokecolor="#939598">
                <v:path arrowok="t"/>
              </v:shape>
            </v:group>
            <v:group style="position:absolute;left:1768;top:732;width:2;height:80" coordorigin="1768,732" coordsize="2,80">
              <v:shape style="position:absolute;left:1768;top:732;width:2;height:80" coordorigin="1768,732" coordsize="0,80" path="m1768,812l1768,732e" filled="false" stroked="true" strokeweight=".748pt" strokecolor="#939598">
                <v:path arrowok="t"/>
              </v:shape>
            </v:group>
            <v:group style="position:absolute;left:1728;top:732;width:2;height:80" coordorigin="1728,732" coordsize="2,80">
              <v:shape style="position:absolute;left:1728;top:732;width:2;height:80" coordorigin="1728,732" coordsize="0,80" path="m1728,812l1728,732e" filled="false" stroked="true" strokeweight=".748pt" strokecolor="#939598">
                <v:path arrowok="t"/>
              </v:shape>
            </v:group>
            <v:group style="position:absolute;left:1688;top:732;width:2;height:80" coordorigin="1688,732" coordsize="2,80">
              <v:shape style="position:absolute;left:1688;top:732;width:2;height:80" coordorigin="1688,732" coordsize="1,80" path="m1688,812l1688,732e" filled="false" stroked="true" strokeweight=".748pt" strokecolor="#939598">
                <v:path arrowok="t"/>
              </v:shape>
            </v:group>
            <v:group style="position:absolute;left:1648;top:732;width:2;height:80" coordorigin="1648,732" coordsize="2,80">
              <v:shape style="position:absolute;left:1648;top:732;width:2;height:80" coordorigin="1648,732" coordsize="0,80" path="m1648,812l1648,732e" filled="false" stroked="true" strokeweight=".748pt" strokecolor="#939598">
                <v:path arrowok="t"/>
              </v:shape>
            </v:group>
            <v:group style="position:absolute;left:1608;top:732;width:2;height:80" coordorigin="1608,732" coordsize="2,80">
              <v:shape style="position:absolute;left:1608;top:732;width:2;height:80" coordorigin="1608,732" coordsize="1,80" path="m1608,812l1608,732e" filled="false" stroked="true" strokeweight=".748pt" strokecolor="#939598">
                <v:path arrowok="t"/>
              </v:shape>
            </v:group>
            <v:group style="position:absolute;left:1568;top:732;width:2;height:80" coordorigin="1568,732" coordsize="2,80">
              <v:shape style="position:absolute;left:1568;top:732;width:2;height:80" coordorigin="1568,732" coordsize="0,80" path="m1568,812l1568,732e" filled="false" stroked="true" strokeweight=".748pt" strokecolor="#939598">
                <v:path arrowok="t"/>
              </v:shape>
            </v:group>
            <v:group style="position:absolute;left:1528;top:732;width:2;height:80" coordorigin="1528,732" coordsize="2,80">
              <v:shape style="position:absolute;left:1528;top:732;width:2;height:80" coordorigin="1528,732" coordsize="1,80" path="m1528,812l1528,732e" filled="false" stroked="true" strokeweight=".748pt" strokecolor="#939598">
                <v:path arrowok="t"/>
              </v:shape>
            </v:group>
            <v:group style="position:absolute;left:1488;top:732;width:2;height:80" coordorigin="1488,732" coordsize="2,80">
              <v:shape style="position:absolute;left:1488;top:732;width:2;height:80" coordorigin="1488,732" coordsize="0,80" path="m1488,812l1488,732e" filled="false" stroked="true" strokeweight=".748pt" strokecolor="#939598">
                <v:path arrowok="t"/>
              </v:shape>
            </v:group>
            <v:group style="position:absolute;left:1448;top:732;width:2;height:80" coordorigin="1448,732" coordsize="2,80">
              <v:shape style="position:absolute;left:1448;top:732;width:2;height:80" coordorigin="1448,732" coordsize="1,80" path="m1448,812l1448,732e" filled="false" stroked="true" strokeweight=".748pt" strokecolor="#939598">
                <v:path arrowok="t"/>
              </v:shape>
            </v:group>
            <v:group style="position:absolute;left:1408;top:732;width:2;height:80" coordorigin="1408,732" coordsize="2,80">
              <v:shape style="position:absolute;left:1408;top:732;width:2;height:80" coordorigin="1408,732" coordsize="0,80" path="m1408,812l1408,732e" filled="false" stroked="true" strokeweight=".748pt" strokecolor="#939598">
                <v:path arrowok="t"/>
              </v:shape>
            </v:group>
            <v:group style="position:absolute;left:1368;top:732;width:2;height:80" coordorigin="1368,732" coordsize="2,80">
              <v:shape style="position:absolute;left:1368;top:732;width:2;height:80" coordorigin="1368,732" coordsize="1,80" path="m1368,812l1368,732e" filled="false" stroked="true" strokeweight=".748pt" strokecolor="#939598">
                <v:path arrowok="t"/>
              </v:shape>
            </v:group>
            <v:group style="position:absolute;left:1328;top:732;width:2;height:80" coordorigin="1328,732" coordsize="2,80">
              <v:shape style="position:absolute;left:1328;top:732;width:2;height:80" coordorigin="1328,732" coordsize="0,80" path="m1328,812l1328,732e" filled="false" stroked="true" strokeweight=".748pt" strokecolor="#939598">
                <v:path arrowok="t"/>
              </v:shape>
            </v:group>
            <v:group style="position:absolute;left:1288;top:732;width:2;height:80" coordorigin="1288,732" coordsize="2,80">
              <v:shape style="position:absolute;left:1288;top:732;width:2;height:80" coordorigin="1288,732" coordsize="0,80" path="m1288,812l1288,732e" filled="false" stroked="true" strokeweight=".748pt" strokecolor="#939598">
                <v:path arrowok="t"/>
              </v:shape>
            </v:group>
            <v:group style="position:absolute;left:1248;top:732;width:2;height:80" coordorigin="1248,732" coordsize="2,80">
              <v:shape style="position:absolute;left:1248;top:732;width:2;height:80" coordorigin="1248,732" coordsize="1,80" path="m1248,812l1248,732e" filled="false" stroked="true" strokeweight=".748pt" strokecolor="#939598">
                <v:path arrowok="t"/>
              </v:shape>
            </v:group>
            <v:group style="position:absolute;left:1208;top:732;width:2;height:80" coordorigin="1208,732" coordsize="2,80">
              <v:shape style="position:absolute;left:1208;top:732;width:2;height:80" coordorigin="1208,732" coordsize="0,80" path="m1208,812l1208,732e" filled="false" stroked="true" strokeweight=".748pt" strokecolor="#939598">
                <v:path arrowok="t"/>
              </v:shape>
            </v:group>
            <v:group style="position:absolute;left:1168;top:732;width:2;height:80" coordorigin="1168,732" coordsize="2,80">
              <v:shape style="position:absolute;left:1168;top:732;width:2;height:80" coordorigin="1168,732" coordsize="1,80" path="m1168,812l1168,732e" filled="false" stroked="true" strokeweight=".748pt" strokecolor="#939598">
                <v:path arrowok="t"/>
              </v:shape>
            </v:group>
            <v:group style="position:absolute;left:1128;top:732;width:2;height:80" coordorigin="1128,732" coordsize="2,80">
              <v:shape style="position:absolute;left:1128;top:732;width:2;height:80" coordorigin="1128,732" coordsize="0,80" path="m1128,812l1128,732e" filled="false" stroked="true" strokeweight=".748pt" strokecolor="#939598">
                <v:path arrowok="t"/>
              </v:shape>
            </v:group>
            <v:group style="position:absolute;left:1088;top:732;width:2;height:80" coordorigin="1088,732" coordsize="2,80">
              <v:shape style="position:absolute;left:1088;top:732;width:2;height:80" coordorigin="1088,732" coordsize="1,80" path="m1088,812l1088,732e" filled="false" stroked="true" strokeweight=".748pt" strokecolor="#939598">
                <v:path arrowok="t"/>
              </v:shape>
            </v:group>
            <v:group style="position:absolute;left:1048;top:732;width:2;height:80" coordorigin="1048,732" coordsize="2,80">
              <v:shape style="position:absolute;left:1048;top:732;width:2;height:80" coordorigin="1048,732" coordsize="0,80" path="m1048,812l1048,732e" filled="false" stroked="true" strokeweight=".748pt" strokecolor="#939598">
                <v:path arrowok="t"/>
              </v:shape>
            </v:group>
            <v:group style="position:absolute;left:1008;top:732;width:2;height:80" coordorigin="1008,732" coordsize="2,80">
              <v:shape style="position:absolute;left:1008;top:732;width:2;height:80" coordorigin="1008,732" coordsize="1,80" path="m1008,812l1008,732e" filled="false" stroked="true" strokeweight=".748pt" strokecolor="#939598">
                <v:path arrowok="t"/>
              </v:shape>
            </v:group>
            <v:group style="position:absolute;left:968;top:732;width:2;height:80" coordorigin="968,732" coordsize="2,80">
              <v:shape style="position:absolute;left:968;top:732;width:2;height:80" coordorigin="968,732" coordsize="0,80" path="m968,812l968,732e" filled="false" stroked="true" strokeweight=".748pt" strokecolor="#939598">
                <v:path arrowok="t"/>
              </v:shape>
            </v:group>
            <v:group style="position:absolute;left:928;top:732;width:2;height:80" coordorigin="928,732" coordsize="2,80">
              <v:shape style="position:absolute;left:928;top:732;width:2;height:80" coordorigin="928,732" coordsize="1,80" path="m928,812l928,732e" filled="false" stroked="true" strokeweight=".748pt" strokecolor="#939598">
                <v:path arrowok="t"/>
              </v:shape>
            </v:group>
            <v:group style="position:absolute;left:888;top:732;width:2;height:80" coordorigin="888,732" coordsize="2,80">
              <v:shape style="position:absolute;left:888;top:732;width:2;height:80" coordorigin="888,732" coordsize="0,80" path="m888,812l888,732e" filled="false" stroked="true" strokeweight=".748pt" strokecolor="#939598">
                <v:path arrowok="t"/>
              </v:shape>
            </v:group>
            <v:group style="position:absolute;left:848;top:732;width:2;height:80" coordorigin="848,732" coordsize="2,80">
              <v:shape style="position:absolute;left:848;top:732;width:2;height:80" coordorigin="848,732" coordsize="0,80" path="m848,812l848,732e" filled="false" stroked="true" strokeweight=".748pt" strokecolor="#939598">
                <v:path arrowok="t"/>
              </v:shape>
            </v:group>
            <v:group style="position:absolute;left:808;top:732;width:2;height:80" coordorigin="808,732" coordsize="2,80">
              <v:shape style="position:absolute;left:808;top:732;width:2;height:80" coordorigin="808,732" coordsize="0,80" path="m808,812l808,732e" filled="false" stroked="true" strokeweight=".748pt" strokecolor="#939598">
                <v:path arrowok="t"/>
              </v:shape>
            </v:group>
            <v:group style="position:absolute;left:768;top:732;width:2;height:80" coordorigin="768,732" coordsize="2,80">
              <v:shape style="position:absolute;left:768;top:732;width:2;height:80" coordorigin="768,732" coordsize="1,80" path="m768,812l768,732e" filled="false" stroked="true" strokeweight=".748pt" strokecolor="#939598">
                <v:path arrowok="t"/>
              </v:shape>
            </v:group>
            <v:group style="position:absolute;left:728;top:732;width:2;height:80" coordorigin="728,732" coordsize="2,80">
              <v:shape style="position:absolute;left:728;top:732;width:2;height:80" coordorigin="728,732" coordsize="1,80" path="m728,812l728,732e" filled="false" stroked="true" strokeweight=".748pt" strokecolor="#939598">
                <v:path arrowok="t"/>
              </v:shape>
            </v:group>
            <v:group style="position:absolute;left:688;top:732;width:2;height:80" coordorigin="688,732" coordsize="2,80">
              <v:shape style="position:absolute;left:688;top:732;width:2;height:80" coordorigin="688,732" coordsize="0,80" path="m688,812l688,732e" filled="false" stroked="true" strokeweight=".748pt" strokecolor="#939598">
                <v:path arrowok="t"/>
              </v:shape>
            </v:group>
            <v:group style="position:absolute;left:648;top:732;width:2;height:80" coordorigin="648,732" coordsize="2,80">
              <v:shape style="position:absolute;left:648;top:732;width:2;height:80" coordorigin="648,732" coordsize="1,80" path="m648,812l648,732e" filled="false" stroked="true" strokeweight=".748pt" strokecolor="#939598">
                <v:path arrowok="t"/>
              </v:shape>
            </v:group>
            <v:group style="position:absolute;left:608;top:732;width:2;height:80" coordorigin="608,732" coordsize="2,80">
              <v:shape style="position:absolute;left:608;top:732;width:2;height:80" coordorigin="608,732" coordsize="0,80" path="m608,812l608,732e" filled="false" stroked="true" strokeweight=".748pt" strokecolor="#939598">
                <v:path arrowok="t"/>
              </v:shape>
            </v:group>
            <v:group style="position:absolute;left:568;top:732;width:2;height:80" coordorigin="568,732" coordsize="2,80">
              <v:shape style="position:absolute;left:568;top:732;width:2;height:80" coordorigin="568,732" coordsize="1,80" path="m568,812l568,732e" filled="false" stroked="true" strokeweight=".748pt" strokecolor="#939598">
                <v:path arrowok="t"/>
              </v:shape>
            </v:group>
            <v:group style="position:absolute;left:528;top:732;width:2;height:80" coordorigin="528,732" coordsize="2,80">
              <v:shape style="position:absolute;left:528;top:732;width:2;height:80" coordorigin="528,732" coordsize="0,80" path="m528,812l528,732e" filled="false" stroked="true" strokeweight=".748pt" strokecolor="#939598">
                <v:path arrowok="t"/>
              </v:shape>
            </v:group>
            <v:group style="position:absolute;left:488;top:732;width:2;height:80" coordorigin="488,732" coordsize="2,80">
              <v:shape style="position:absolute;left:488;top:732;width:2;height:80" coordorigin="488,732" coordsize="1,80" path="m488,812l488,732e" filled="false" stroked="true" strokeweight=".748pt" strokecolor="#939598">
                <v:path arrowok="t"/>
              </v:shape>
            </v:group>
            <v:group style="position:absolute;left:448;top:732;width:2;height:80" coordorigin="448,732" coordsize="2,80">
              <v:shape style="position:absolute;left:448;top:732;width:2;height:80" coordorigin="448,732" coordsize="0,80" path="m448,812l448,732e" filled="false" stroked="true" strokeweight=".748pt" strokecolor="#939598">
                <v:path arrowok="t"/>
              </v:shape>
            </v:group>
            <v:group style="position:absolute;left:408;top:732;width:2;height:80" coordorigin="408,732" coordsize="2,80">
              <v:shape style="position:absolute;left:408;top:732;width:2;height:80" coordorigin="408,732" coordsize="0,80" path="m408,812l408,732e" filled="false" stroked="true" strokeweight=".748pt" strokecolor="#939598">
                <v:path arrowok="t"/>
              </v:shape>
            </v:group>
            <v:group style="position:absolute;left:368;top:732;width:2;height:80" coordorigin="368,732" coordsize="2,80">
              <v:shape style="position:absolute;left:368;top:732;width:2;height:80" coordorigin="368,732" coordsize="0,80" path="m368,812l368,732e" filled="false" stroked="true" strokeweight=".748pt" strokecolor="#939598">
                <v:path arrowok="t"/>
              </v:shape>
            </v:group>
            <v:group style="position:absolute;left:328;top:732;width:2;height:80" coordorigin="328,732" coordsize="2,80">
              <v:shape style="position:absolute;left:328;top:732;width:2;height:80" coordorigin="328,732" coordsize="1,80" path="m328,812l328,732e" filled="false" stroked="true" strokeweight=".748pt" strokecolor="#939598">
                <v:path arrowok="t"/>
              </v:shape>
            </v:group>
            <v:group style="position:absolute;left:288;top:732;width:2;height:80" coordorigin="288,732" coordsize="2,80">
              <v:shape style="position:absolute;left:288;top:732;width:2;height:80" coordorigin="288,732" coordsize="0,80" path="m288,812l288,732e" filled="false" stroked="true" strokeweight=".748pt" strokecolor="#939598">
                <v:path arrowok="t"/>
              </v:shape>
            </v:group>
            <v:group style="position:absolute;left:248;top:732;width:2;height:80" coordorigin="248,732" coordsize="2,80">
              <v:shape style="position:absolute;left:248;top:732;width:2;height:80" coordorigin="248,732" coordsize="1,80" path="m248,812l248,732e" filled="false" stroked="true" strokeweight=".748pt" strokecolor="#939598">
                <v:path arrowok="t"/>
              </v:shape>
            </v:group>
            <v:group style="position:absolute;left:208;top:732;width:2;height:80" coordorigin="208,732" coordsize="2,80">
              <v:shape style="position:absolute;left:208;top:732;width:2;height:80" coordorigin="208,732" coordsize="1,80" path="m208,812l208,732e" filled="false" stroked="true" strokeweight=".748pt" strokecolor="#939598">
                <v:path arrowok="t"/>
              </v:shape>
            </v:group>
            <v:group style="position:absolute;left:168;top:732;width:2;height:80" coordorigin="168,732" coordsize="2,80">
              <v:shape style="position:absolute;left:168;top:732;width:2;height:80" coordorigin="168,732" coordsize="0,80" path="m168,812l168,732e" filled="false" stroked="true" strokeweight=".748pt" strokecolor="#939598">
                <v:path arrowok="t"/>
              </v:shape>
            </v:group>
            <v:group style="position:absolute;left:128;top:732;width:2;height:80" coordorigin="128,732" coordsize="2,80">
              <v:shape style="position:absolute;left:128;top:732;width:2;height:80" coordorigin="128,732" coordsize="1,80" path="m128,812l128,732e" filled="false" stroked="true" strokeweight=".748pt" strokecolor="#939598">
                <v:path arrowok="t"/>
              </v:shape>
            </v:group>
            <v:group style="position:absolute;left:88;top:732;width:2;height:80" coordorigin="88,732" coordsize="2,80">
              <v:shape style="position:absolute;left:88;top:732;width:2;height:80" coordorigin="88,732" coordsize="0,80" path="m88,812l88,732e" filled="false" stroked="true" strokeweight=".748pt" strokecolor="#939598">
                <v:path arrowok="t"/>
              </v:shape>
            </v:group>
            <v:group style="position:absolute;left:47;top:732;width:2;height:80" coordorigin="47,732" coordsize="2,80">
              <v:shape style="position:absolute;left:47;top:732;width:2;height:80" coordorigin="47,732" coordsize="1,80" path="m48,812l47,732e" filled="false" stroked="true" strokeweight=".748pt" strokecolor="#939598">
                <v:path arrowok="t"/>
              </v:shape>
            </v:group>
            <v:group style="position:absolute;left:7;top:732;width:2;height:80" coordorigin="7,732" coordsize="2,80">
              <v:shape style="position:absolute;left:7;top:732;width:2;height:80" coordorigin="7,732" coordsize="0,80" path="m7,812l7,732e" filled="false" stroked="true" strokeweight=".748pt" strokecolor="#939598">
                <v:path arrowok="t"/>
              </v:shape>
              <v:shape style="position:absolute;left:5056;top:0;width:6463;height:1502" type="#_x0000_t75" stroked="false">
                <v:imagedata r:id="rId21" o:title=""/>
              </v:shape>
            </v:group>
          </v:group>
        </w:pict>
      </w:r>
      <w:r>
        <w:rPr>
          <w:rFonts w:ascii="Calibri" w:hAnsi="Calibri" w:cs="Calibri" w:eastAsia="Calibri"/>
          <w:position w:val="-29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sz w:val="16"/>
          <w:szCs w:val="16"/>
        </w:rPr>
      </w:pPr>
    </w:p>
    <w:p>
      <w:pPr>
        <w:spacing w:line="12863" w:lineRule="exact"/>
        <w:ind w:left="885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position w:val="-256"/>
          <w:sz w:val="20"/>
          <w:szCs w:val="20"/>
        </w:rPr>
        <w:pict>
          <v:group style="width:519.85pt;height:643.2pt;mso-position-horizontal-relative:char;mso-position-vertical-relative:line" coordorigin="0,0" coordsize="10397,12864">
            <v:shape style="position:absolute;left:1807;top:3547;width:8405;height:3387" type="#_x0000_t75" stroked="false">
              <v:imagedata r:id="rId80" o:title=""/>
            </v:shape>
            <v:group style="position:absolute;left:4340;top:5839;width:1139;height:1212" coordorigin="4340,5839" coordsize="1139,1212">
              <v:shape style="position:absolute;left:4340;top:5839;width:1139;height:1212" coordorigin="4340,5839" coordsize="1139,1212" path="m5135,7040l5154,7050,5156,7049,5158,7049,5159,7048,5159,7048,5135,7040xe" filled="true" fillcolor="#c7c8ca" stroked="false">
                <v:path arrowok="t"/>
                <v:fill type="solid"/>
              </v:shape>
              <v:shape style="position:absolute;left:4340;top:5839;width:1139;height:1212" coordorigin="4340,5839" coordsize="1139,1212" path="m5093,6276l5025,6345,4960,6402,4889,6456,4806,6512,4706,6573,4647,6607,4582,6644,4340,6779,5135,7040,5096,6982,5059,6904,5029,6829,4997,6739,4972,6662,4957,6595,4954,6564,4955,6534,4969,6472,5000,6405,5053,6328,5087,6283,5093,6276xe" filled="true" fillcolor="#c7c8ca" stroked="false">
                <v:path arrowok="t"/>
                <v:fill type="solid"/>
              </v:shape>
              <v:shape style="position:absolute;left:4340;top:5839;width:1139;height:1212" coordorigin="4340,5839" coordsize="1139,1212" path="m5291,6051l5229,6119,5175,6180,5128,6234,5093,6276,5122,6245,5158,6205,5196,6162,5291,6051xe" filled="true" fillcolor="#c7c8ca" stroked="false">
                <v:path arrowok="t"/>
                <v:fill type="solid"/>
              </v:shape>
              <v:shape style="position:absolute;left:4340;top:5839;width:1139;height:1212" coordorigin="4340,5839" coordsize="1139,1212" path="m5478,5839l5421,5901,5291,6051,5435,5895,5473,5847,5478,5839xe" filled="true" fillcolor="#c7c8ca" stroked="false">
                <v:path arrowok="t"/>
                <v:fill type="solid"/>
              </v:shape>
            </v:group>
            <v:group style="position:absolute;left:0;top:6459;width:6509;height:2895" coordorigin="0,6459" coordsize="6509,2895">
              <v:shape style="position:absolute;left:0;top:6459;width:6509;height:2895" coordorigin="0,6459" coordsize="6509,2895" path="m0,6459l6509,6459,6509,9354,0,9354,0,6459xe" filled="true" fillcolor="#000000" stroked="false">
                <v:path arrowok="t"/>
                <v:fill type="solid"/>
              </v:shape>
            </v:group>
            <v:group style="position:absolute;left:51;top:6510;width:6129;height:2513" coordorigin="51,6510" coordsize="6129,2513">
              <v:shape style="position:absolute;left:51;top:6510;width:6129;height:2513" coordorigin="51,6510" coordsize="6129,2513" path="m6180,9023l6180,6510,51,6510,51,9023,6180,9023xe" filled="true" fillcolor="#c7c8ca" stroked="false">
                <v:path arrowok="t"/>
                <v:fill type="solid"/>
              </v:shape>
              <v:shape style="position:absolute;left:111;top:6565;width:5997;height:2392" type="#_x0000_t75" stroked="false">
                <v:imagedata r:id="rId81" o:title=""/>
              </v:shape>
            </v:group>
            <v:group style="position:absolute;left:7418;top:7352;width:1637;height:2750" coordorigin="7418,7352" coordsize="1637,2750">
              <v:shape style="position:absolute;left:7418;top:7352;width:1637;height:2750" coordorigin="7418,7352" coordsize="1637,2750" path="m8320,8480l8323,8498,8334,8608,8341,8705,8341,8791,8336,8867,8325,8935,8308,8996,8285,9051,8219,9151,8176,9199,8126,9246,8069,9296,8005,9348,7933,9405,7862,9461,7797,9510,7739,9552,7687,9588,7600,9642,7535,9678,7469,9702,7466,9703,9054,10101,8870,9768,8791,9624,8721,9495,8658,9377,8603,9269,8554,9170,8511,9078,8474,8991,8440,8908,8411,8828,8386,8747,8363,8666,8342,8581,8323,8492,8320,8480xe" filled="true" fillcolor="#c7c8ca" stroked="false">
                <v:path arrowok="t"/>
                <v:fill type="solid"/>
              </v:shape>
              <v:shape style="position:absolute;left:7418;top:7352;width:1637;height:2750" coordorigin="7418,7352" coordsize="1637,2750" path="m7418,9691l7443,9706,7455,9705,7466,9703,7418,9691xe" filled="true" fillcolor="#c7c8ca" stroked="false">
                <v:path arrowok="t"/>
                <v:fill type="solid"/>
              </v:shape>
              <v:shape style="position:absolute;left:7418;top:7352;width:1637;height:2750" coordorigin="7418,7352" coordsize="1637,2750" path="m8224,7899l8248,8060,8268,8183,8286,8295,8304,8398,8320,8480,8306,8374,8283,8234,8256,8077,8224,7899xe" filled="true" fillcolor="#c7c8ca" stroked="false">
                <v:path arrowok="t"/>
                <v:fill type="solid"/>
              </v:shape>
              <v:shape style="position:absolute;left:7418;top:7352;width:1637;height:2750" coordorigin="7418,7352" coordsize="1637,2750" path="m8132,7352l8138,7425,8146,7491,8187,7707,8224,7899,8207,7793,8190,7682,8175,7590,8163,7515,8145,7412,8133,7353,8132,7352xe" filled="true" fillcolor="#c7c8ca" stroked="false">
                <v:path arrowok="t"/>
                <v:fill type="solid"/>
              </v:shape>
            </v:group>
            <v:group style="position:absolute;left:2962;top:9378;width:6509;height:3485" coordorigin="2962,9378" coordsize="6509,3485">
              <v:shape style="position:absolute;left:2962;top:9378;width:6509;height:3485" coordorigin="2962,9378" coordsize="6509,3485" path="m2962,9378l9471,9378,9471,12863,2962,12863,2962,9378xe" filled="true" fillcolor="#000000" stroked="false">
                <v:path arrowok="t"/>
                <v:fill type="solid"/>
              </v:shape>
            </v:group>
            <v:group style="position:absolute;left:3014;top:9429;width:6129;height:3103" coordorigin="3014,9429" coordsize="6129,3103">
              <v:shape style="position:absolute;left:3014;top:9429;width:6129;height:3103" coordorigin="3014,9429" coordsize="6129,3103" path="m9142,12532l9142,9429,3014,9429,3014,12532,9142,12532xe" filled="true" fillcolor="#c7c8ca" stroked="false">
                <v:path arrowok="t"/>
                <v:fill type="solid"/>
              </v:shape>
              <v:shape style="position:absolute;left:3086;top:9492;width:5968;height:2955" type="#_x0000_t75" stroked="false">
                <v:imagedata r:id="rId82" o:title=""/>
              </v:shape>
            </v:group>
            <v:group style="position:absolute;left:4081;top:1945;width:1657;height:1950" coordorigin="4081,1945" coordsize="1657,1950">
              <v:shape style="position:absolute;left:4081;top:1945;width:1657;height:1950" coordorigin="4081,1945" coordsize="1657,1950" path="m4290,3546l4248,3614,4170,3742,4119,3826,4084,3887,4081,3893,4081,3894,4121,3838,4219,3671,4290,3546xe" filled="true" fillcolor="#c7c8ca" stroked="false">
                <v:path arrowok="t"/>
                <v:fill type="solid"/>
              </v:shape>
              <v:shape style="position:absolute;left:4081;top:1945;width:1657;height:1950" coordorigin="4081,1945" coordsize="1657,1950" path="m4511,3179l4468,3245,4414,3333,4355,3433,4290,3546,4352,3446,4400,3369,4443,3298,4481,3232,4511,3179xe" filled="true" fillcolor="#c7c8ca" stroked="false">
                <v:path arrowok="t"/>
                <v:fill type="solid"/>
              </v:shape>
              <v:shape style="position:absolute;left:4081;top:1945;width:1657;height:1950" coordorigin="4081,1945" coordsize="1657,1950" path="m4809,1945l4789,2086,4771,2214,4754,2329,4738,2433,4723,2527,4707,2612,4692,2689,4676,2759,4659,2825,4641,2886,4621,2944,4599,3000,4574,3056,4546,3113,4516,3171,4511,3179,4518,3168,4565,3101,4609,3044,4651,2996,4733,2922,4819,2875,4914,2849,5026,2837,5090,2835,5668,2834,4809,1945xe" filled="true" fillcolor="#c7c8ca" stroked="false">
                <v:path arrowok="t"/>
                <v:fill type="solid"/>
              </v:shape>
              <v:shape style="position:absolute;left:4081;top:1945;width:1657;height:1950" coordorigin="4081,1945" coordsize="1657,1950" path="m5709,2876l5736,2904,5736,2904,5737,2902,5737,2900,5737,2897,5709,2876xe" filled="true" fillcolor="#c7c8ca" stroked="false">
                <v:path arrowok="t"/>
                <v:fill type="solid"/>
              </v:shape>
              <v:shape style="position:absolute;left:4081;top:1945;width:1657;height:1950" coordorigin="4081,1945" coordsize="1657,1950" path="m5668,2834l5160,2834,5315,2835,5384,2836,5445,2839,5546,2846,5620,2854,5691,2870,5709,2876,5668,2834xe" filled="true" fillcolor="#c7c8ca" stroked="false">
                <v:path arrowok="t"/>
                <v:fill type="solid"/>
              </v:shape>
            </v:group>
            <v:group style="position:absolute;left:4716;top:0;width:5681;height:3932" coordorigin="4716,0" coordsize="5681,3932">
              <v:shape style="position:absolute;left:4716;top:0;width:5681;height:3932" coordorigin="4716,0" coordsize="5681,3932" path="m4716,0l10397,0,10397,3931,4716,3931,4716,0xe" filled="true" fillcolor="#000000" stroked="false">
                <v:path arrowok="t"/>
                <v:fill type="solid"/>
              </v:shape>
            </v:group>
            <v:group style="position:absolute;left:4767;top:51;width:5302;height:3555" coordorigin="4767,51" coordsize="5302,3555">
              <v:shape style="position:absolute;left:4767;top:51;width:5302;height:3555" coordorigin="4767,51" coordsize="5302,3555" path="m10068,51l10068,3606,4767,3606,4767,51,10068,51xe" filled="true" fillcolor="#c7c8ca" stroked="false">
                <v:path arrowok="t"/>
                <v:fill type="solid"/>
              </v:shape>
              <v:shape style="position:absolute;left:4851;top:123;width:5136;height:3387" type="#_x0000_t75" stroked="false">
                <v:imagedata r:id="rId83" o:title=""/>
              </v:shape>
            </v:group>
          </v:group>
        </w:pict>
      </w:r>
      <w:r>
        <w:rPr>
          <w:rFonts w:ascii="Calibri" w:hAnsi="Calibri" w:cs="Calibri" w:eastAsia="Calibri"/>
          <w:position w:val="-256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sz w:val="20"/>
          <w:szCs w:val="20"/>
        </w:rPr>
      </w:pPr>
    </w:p>
    <w:p>
      <w:pPr>
        <w:pStyle w:val="Heading5"/>
        <w:tabs>
          <w:tab w:pos="11264" w:val="left" w:leader="none"/>
        </w:tabs>
        <w:spacing w:line="240" w:lineRule="auto"/>
        <w:ind w:right="0"/>
        <w:jc w:val="left"/>
        <w:rPr>
          <w:u w:val="none"/>
        </w:rPr>
      </w:pPr>
      <w:r>
        <w:rPr/>
        <w:pict>
          <v:group style="position:absolute;margin-left:582.508606pt;margin-top:12.176872pt;width:12.8pt;height:4.8pt;mso-position-horizontal-relative:page;mso-position-vertical-relative:paragraph;z-index:-884152" coordorigin="11650,244" coordsize="256,96">
            <v:group style="position:absolute;left:11898;top:251;width:2;height:80" coordorigin="11898,251" coordsize="2,80">
              <v:shape style="position:absolute;left:11898;top:251;width:2;height:80" coordorigin="11898,251" coordsize="0,80" path="m11898,331l11898,251e" filled="false" stroked="true" strokeweight=".748pt" strokecolor="#939598">
                <v:path arrowok="t"/>
              </v:shape>
            </v:group>
            <v:group style="position:absolute;left:11858;top:251;width:2;height:80" coordorigin="11858,251" coordsize="2,80">
              <v:shape style="position:absolute;left:11858;top:251;width:2;height:80" coordorigin="11858,251" coordsize="0,80" path="m11858,331l11858,251e" filled="false" stroked="true" strokeweight=".748pt" strokecolor="#939598">
                <v:path arrowok="t"/>
              </v:shape>
            </v:group>
            <v:group style="position:absolute;left:11818;top:251;width:2;height:80" coordorigin="11818,251" coordsize="2,80">
              <v:shape style="position:absolute;left:11818;top:251;width:2;height:80" coordorigin="11818,251" coordsize="0,80" path="m11818,331l11818,251e" filled="false" stroked="true" strokeweight=".748pt" strokecolor="#939598">
                <v:path arrowok="t"/>
              </v:shape>
            </v:group>
            <v:group style="position:absolute;left:11778;top:251;width:2;height:80" coordorigin="11778,251" coordsize="2,80">
              <v:shape style="position:absolute;left:11778;top:251;width:2;height:80" coordorigin="11778,251" coordsize="0,80" path="m11778,331l11778,251e" filled="false" stroked="true" strokeweight=".748pt" strokecolor="#939598">
                <v:path arrowok="t"/>
              </v:shape>
            </v:group>
            <v:group style="position:absolute;left:11738;top:251;width:2;height:80" coordorigin="11738,251" coordsize="2,80">
              <v:shape style="position:absolute;left:11738;top:251;width:2;height:80" coordorigin="11738,251" coordsize="0,80" path="m11738,331l11738,251e" filled="false" stroked="true" strokeweight=".748pt" strokecolor="#939598">
                <v:path arrowok="t"/>
              </v:shape>
            </v:group>
            <v:group style="position:absolute;left:11698;top:251;width:2;height:80" coordorigin="11698,251" coordsize="2,80">
              <v:shape style="position:absolute;left:11698;top:251;width:2;height:80" coordorigin="11698,251" coordsize="0,80" path="m11698,331l11698,251e" filled="false" stroked="true" strokeweight=".748pt" strokecolor="#939598">
                <v:path arrowok="t"/>
              </v:shape>
            </v:group>
            <v:group style="position:absolute;left:11658;top:251;width:2;height:80" coordorigin="11658,251" coordsize="2,80">
              <v:shape style="position:absolute;left:11658;top:251;width:2;height:80" coordorigin="11658,251" coordsize="0,80" path="m11658,331l11658,251e" filled="false" stroked="true" strokeweight=".748pt" strokecolor="#93959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-.374011pt;margin-top:12.187872pt;width:559.6pt;height:4.95pt;mso-position-horizontal-relative:page;mso-position-vertical-relative:paragraph;z-index:-884128" coordorigin="-7,244" coordsize="11192,99">
            <v:group style="position:absolute;left:11177;top:251;width:2;height:80" coordorigin="11177,251" coordsize="2,80">
              <v:shape style="position:absolute;left:11177;top:251;width:2;height:80" coordorigin="11177,251" coordsize="1,80" path="m11177,331l11177,251e" filled="false" stroked="true" strokeweight=".748pt" strokecolor="#939598">
                <v:path arrowok="t"/>
              </v:shape>
            </v:group>
            <v:group style="position:absolute;left:11137;top:251;width:2;height:80" coordorigin="11137,251" coordsize="2,80">
              <v:shape style="position:absolute;left:11137;top:251;width:2;height:80" coordorigin="11137,251" coordsize="0,80" path="m11137,331l11137,251e" filled="false" stroked="true" strokeweight=".748pt" strokecolor="#939598">
                <v:path arrowok="t"/>
              </v:shape>
            </v:group>
            <v:group style="position:absolute;left:11097;top:251;width:2;height:80" coordorigin="11097,251" coordsize="2,80">
              <v:shape style="position:absolute;left:11097;top:251;width:2;height:80" coordorigin="11097,251" coordsize="0,80" path="m11097,331l11097,251e" filled="false" stroked="true" strokeweight=".748pt" strokecolor="#939598">
                <v:path arrowok="t"/>
              </v:shape>
            </v:group>
            <v:group style="position:absolute;left:11057;top:251;width:2;height:80" coordorigin="11057,251" coordsize="2,80">
              <v:shape style="position:absolute;left:11057;top:251;width:2;height:80" coordorigin="11057,251" coordsize="0,80" path="m11057,331l11057,251e" filled="false" stroked="true" strokeweight=".748pt" strokecolor="#939598">
                <v:path arrowok="t"/>
              </v:shape>
            </v:group>
            <v:group style="position:absolute;left:11017;top:251;width:2;height:80" coordorigin="11017,251" coordsize="2,80">
              <v:shape style="position:absolute;left:11017;top:251;width:2;height:80" coordorigin="11017,251" coordsize="0,80" path="m11017,331l11017,251e" filled="false" stroked="true" strokeweight=".748pt" strokecolor="#939598">
                <v:path arrowok="t"/>
              </v:shape>
            </v:group>
            <v:group style="position:absolute;left:10977;top:251;width:2;height:80" coordorigin="10977,251" coordsize="2,80">
              <v:shape style="position:absolute;left:10977;top:251;width:2;height:80" coordorigin="10977,251" coordsize="0,80" path="m10977,331l10977,251e" filled="false" stroked="true" strokeweight=".748pt" strokecolor="#939598">
                <v:path arrowok="t"/>
              </v:shape>
            </v:group>
            <v:group style="position:absolute;left:10937;top:251;width:2;height:80" coordorigin="10937,251" coordsize="2,80">
              <v:shape style="position:absolute;left:10937;top:251;width:2;height:80" coordorigin="10937,251" coordsize="0,80" path="m10937,331l10937,251e" filled="false" stroked="true" strokeweight=".748pt" strokecolor="#939598">
                <v:path arrowok="t"/>
              </v:shape>
            </v:group>
            <v:group style="position:absolute;left:10896;top:251;width:2;height:80" coordorigin="10896,251" coordsize="2,80">
              <v:shape style="position:absolute;left:10896;top:251;width:2;height:80" coordorigin="10896,251" coordsize="0,80" path="m10897,331l10896,251e" filled="false" stroked="true" strokeweight=".748pt" strokecolor="#939598">
                <v:path arrowok="t"/>
              </v:shape>
            </v:group>
            <v:group style="position:absolute;left:10856;top:251;width:2;height:80" coordorigin="10856,251" coordsize="2,80">
              <v:shape style="position:absolute;left:10856;top:251;width:2;height:80" coordorigin="10856,251" coordsize="1,80" path="m10856,331l10856,251e" filled="false" stroked="true" strokeweight=".748pt" strokecolor="#939598">
                <v:path arrowok="t"/>
              </v:shape>
            </v:group>
            <v:group style="position:absolute;left:10816;top:251;width:2;height:80" coordorigin="10816,251" coordsize="2,80">
              <v:shape style="position:absolute;left:10816;top:251;width:2;height:80" coordorigin="10816,251" coordsize="0,80" path="m10816,331l10816,251e" filled="false" stroked="true" strokeweight=".748pt" strokecolor="#939598">
                <v:path arrowok="t"/>
              </v:shape>
            </v:group>
            <v:group style="position:absolute;left:10776;top:251;width:2;height:80" coordorigin="10776,251" coordsize="2,80">
              <v:shape style="position:absolute;left:10776;top:251;width:2;height:80" coordorigin="10776,251" coordsize="0,80" path="m10776,331l10776,251e" filled="false" stroked="true" strokeweight=".748pt" strokecolor="#939598">
                <v:path arrowok="t"/>
              </v:shape>
            </v:group>
            <v:group style="position:absolute;left:10736;top:251;width:2;height:80" coordorigin="10736,251" coordsize="2,80">
              <v:shape style="position:absolute;left:10736;top:251;width:2;height:80" coordorigin="10736,251" coordsize="1,80" path="m10736,331l10736,251e" filled="false" stroked="true" strokeweight=".748pt" strokecolor="#939598">
                <v:path arrowok="t"/>
              </v:shape>
            </v:group>
            <v:group style="position:absolute;left:10696;top:251;width:2;height:80" coordorigin="10696,251" coordsize="2,80">
              <v:shape style="position:absolute;left:10696;top:251;width:2;height:80" coordorigin="10696,251" coordsize="0,80" path="m10696,331l10696,251e" filled="false" stroked="true" strokeweight=".748pt" strokecolor="#939598">
                <v:path arrowok="t"/>
              </v:shape>
            </v:group>
            <v:group style="position:absolute;left:10656;top:251;width:2;height:80" coordorigin="10656,251" coordsize="2,80">
              <v:shape style="position:absolute;left:10656;top:251;width:2;height:80" coordorigin="10656,251" coordsize="0,80" path="m10656,331l10656,251e" filled="false" stroked="true" strokeweight=".748pt" strokecolor="#939598">
                <v:path arrowok="t"/>
              </v:shape>
            </v:group>
            <v:group style="position:absolute;left:10616;top:251;width:2;height:80" coordorigin="10616,251" coordsize="2,80">
              <v:shape style="position:absolute;left:10616;top:251;width:2;height:80" coordorigin="10616,251" coordsize="0,80" path="m10616,331l10616,251e" filled="false" stroked="true" strokeweight=".748pt" strokecolor="#939598">
                <v:path arrowok="t"/>
              </v:shape>
            </v:group>
            <v:group style="position:absolute;left:10576;top:251;width:2;height:80" coordorigin="10576,251" coordsize="2,80">
              <v:shape style="position:absolute;left:10576;top:251;width:2;height:80" coordorigin="10576,251" coordsize="0,80" path="m10576,331l10576,251e" filled="false" stroked="true" strokeweight=".748pt" strokecolor="#939598">
                <v:path arrowok="t"/>
              </v:shape>
            </v:group>
            <v:group style="position:absolute;left:10536;top:251;width:2;height:80" coordorigin="10536,251" coordsize="2,80">
              <v:shape style="position:absolute;left:10536;top:251;width:2;height:80" coordorigin="10536,251" coordsize="1,80" path="m10536,331l10536,251e" filled="false" stroked="true" strokeweight=".748pt" strokecolor="#939598">
                <v:path arrowok="t"/>
              </v:shape>
            </v:group>
            <v:group style="position:absolute;left:10496;top:251;width:2;height:80" coordorigin="10496,251" coordsize="2,80">
              <v:shape style="position:absolute;left:10496;top:251;width:2;height:80" coordorigin="10496,251" coordsize="0,80" path="m10496,331l10496,251e" filled="false" stroked="true" strokeweight=".748pt" strokecolor="#939598">
                <v:path arrowok="t"/>
              </v:shape>
            </v:group>
            <v:group style="position:absolute;left:10456;top:251;width:2;height:80" coordorigin="10456,251" coordsize="2,80">
              <v:shape style="position:absolute;left:10456;top:251;width:2;height:80" coordorigin="10456,251" coordsize="0,80" path="m10456,331l10456,251e" filled="false" stroked="true" strokeweight=".748pt" strokecolor="#939598">
                <v:path arrowok="t"/>
              </v:shape>
            </v:group>
            <v:group style="position:absolute;left:10416;top:251;width:2;height:80" coordorigin="10416,251" coordsize="2,80">
              <v:shape style="position:absolute;left:10416;top:251;width:2;height:80" coordorigin="10416,251" coordsize="0,80" path="m10416,331l10416,251e" filled="false" stroked="true" strokeweight=".748pt" strokecolor="#939598">
                <v:path arrowok="t"/>
              </v:shape>
            </v:group>
            <v:group style="position:absolute;left:10376;top:251;width:2;height:80" coordorigin="10376,251" coordsize="2,80">
              <v:shape style="position:absolute;left:10376;top:251;width:2;height:80" coordorigin="10376,251" coordsize="0,80" path="m10376,331l10376,251e" filled="false" stroked="true" strokeweight=".748pt" strokecolor="#939598">
                <v:path arrowok="t"/>
              </v:shape>
            </v:group>
            <v:group style="position:absolute;left:10336;top:251;width:2;height:80" coordorigin="10336,251" coordsize="2,80">
              <v:shape style="position:absolute;left:10336;top:251;width:2;height:80" coordorigin="10336,251" coordsize="0,80" path="m10336,331l10336,251e" filled="false" stroked="true" strokeweight=".748pt" strokecolor="#939598">
                <v:path arrowok="t"/>
              </v:shape>
            </v:group>
            <v:group style="position:absolute;left:10296;top:251;width:2;height:80" coordorigin="10296,251" coordsize="2,80">
              <v:shape style="position:absolute;left:10296;top:251;width:2;height:80" coordorigin="10296,251" coordsize="0,80" path="m10296,331l10296,251e" filled="false" stroked="true" strokeweight=".748pt" strokecolor="#939598">
                <v:path arrowok="t"/>
              </v:shape>
            </v:group>
            <v:group style="position:absolute;left:10256;top:251;width:2;height:80" coordorigin="10256,251" coordsize="2,80">
              <v:shape style="position:absolute;left:10256;top:251;width:2;height:80" coordorigin="10256,251" coordsize="1,80" path="m10256,331l10256,251e" filled="false" stroked="true" strokeweight=".748pt" strokecolor="#939598">
                <v:path arrowok="t"/>
              </v:shape>
            </v:group>
            <v:group style="position:absolute;left:10215;top:252;width:2;height:80" coordorigin="10215,252" coordsize="2,80">
              <v:shape style="position:absolute;left:10215;top:252;width:2;height:80" coordorigin="10215,252" coordsize="1,80" path="m10215,332l10215,252e" filled="false" stroked="true" strokeweight=".748pt" strokecolor="#939598">
                <v:path arrowok="t"/>
              </v:shape>
            </v:group>
            <v:group style="position:absolute;left:10175;top:252;width:2;height:80" coordorigin="10175,252" coordsize="2,80">
              <v:shape style="position:absolute;left:10175;top:252;width:2;height:80" coordorigin="10175,252" coordsize="1,80" path="m10175,332l10175,252e" filled="false" stroked="true" strokeweight=".748pt" strokecolor="#939598">
                <v:path arrowok="t"/>
              </v:shape>
            </v:group>
            <v:group style="position:absolute;left:10135;top:252;width:2;height:80" coordorigin="10135,252" coordsize="2,80">
              <v:shape style="position:absolute;left:10135;top:252;width:2;height:80" coordorigin="10135,252" coordsize="1,80" path="m10135,332l10135,252e" filled="false" stroked="true" strokeweight=".748pt" strokecolor="#939598">
                <v:path arrowok="t"/>
              </v:shape>
            </v:group>
            <v:group style="position:absolute;left:10095;top:252;width:2;height:80" coordorigin="10095,252" coordsize="2,80">
              <v:shape style="position:absolute;left:10095;top:252;width:2;height:80" coordorigin="10095,252" coordsize="1,80" path="m10095,332l10095,252e" filled="false" stroked="true" strokeweight=".748pt" strokecolor="#939598">
                <v:path arrowok="t"/>
              </v:shape>
            </v:group>
            <v:group style="position:absolute;left:10055;top:252;width:2;height:80" coordorigin="10055,252" coordsize="2,80">
              <v:shape style="position:absolute;left:10055;top:252;width:2;height:80" coordorigin="10055,252" coordsize="1,80" path="m10055,332l10055,252e" filled="false" stroked="true" strokeweight=".748pt" strokecolor="#939598">
                <v:path arrowok="t"/>
              </v:shape>
            </v:group>
            <v:group style="position:absolute;left:10015;top:252;width:2;height:80" coordorigin="10015,252" coordsize="2,80">
              <v:shape style="position:absolute;left:10015;top:252;width:2;height:80" coordorigin="10015,252" coordsize="0,80" path="m10015,332l10015,252e" filled="false" stroked="true" strokeweight=".748pt" strokecolor="#939598">
                <v:path arrowok="t"/>
              </v:shape>
            </v:group>
            <v:group style="position:absolute;left:9975;top:252;width:2;height:80" coordorigin="9975,252" coordsize="2,80">
              <v:shape style="position:absolute;left:9975;top:252;width:2;height:80" coordorigin="9975,252" coordsize="0,80" path="m9975,332l9975,252e" filled="false" stroked="true" strokeweight=".748pt" strokecolor="#939598">
                <v:path arrowok="t"/>
              </v:shape>
            </v:group>
            <v:group style="position:absolute;left:9935;top:252;width:2;height:80" coordorigin="9935,252" coordsize="2,80">
              <v:shape style="position:absolute;left:9935;top:252;width:2;height:80" coordorigin="9935,252" coordsize="0,80" path="m9935,332l9935,252e" filled="false" stroked="true" strokeweight=".748pt" strokecolor="#939598">
                <v:path arrowok="t"/>
              </v:shape>
            </v:group>
            <v:group style="position:absolute;left:9895;top:252;width:2;height:80" coordorigin="9895,252" coordsize="2,80">
              <v:shape style="position:absolute;left:9895;top:252;width:2;height:80" coordorigin="9895,252" coordsize="1,80" path="m9895,332l9895,252e" filled="false" stroked="true" strokeweight=".748pt" strokecolor="#939598">
                <v:path arrowok="t"/>
              </v:shape>
            </v:group>
            <v:group style="position:absolute;left:9855;top:252;width:2;height:80" coordorigin="9855,252" coordsize="2,80">
              <v:shape style="position:absolute;left:9855;top:252;width:2;height:80" coordorigin="9855,252" coordsize="1,80" path="m9855,332l9855,252e" filled="false" stroked="true" strokeweight=".748pt" strokecolor="#939598">
                <v:path arrowok="t"/>
              </v:shape>
            </v:group>
            <v:group style="position:absolute;left:9815;top:252;width:2;height:80" coordorigin="9815,252" coordsize="2,80">
              <v:shape style="position:absolute;left:9815;top:252;width:2;height:80" coordorigin="9815,252" coordsize="0,80" path="m9815,332l9815,252e" filled="false" stroked="true" strokeweight=".748pt" strokecolor="#939598">
                <v:path arrowok="t"/>
              </v:shape>
            </v:group>
            <v:group style="position:absolute;left:9775;top:252;width:2;height:80" coordorigin="9775,252" coordsize="2,80">
              <v:shape style="position:absolute;left:9775;top:252;width:2;height:80" coordorigin="9775,252" coordsize="1,80" path="m9775,332l9775,252e" filled="false" stroked="true" strokeweight=".748pt" strokecolor="#939598">
                <v:path arrowok="t"/>
              </v:shape>
            </v:group>
            <v:group style="position:absolute;left:9735;top:252;width:2;height:80" coordorigin="9735,252" coordsize="2,80">
              <v:shape style="position:absolute;left:9735;top:252;width:2;height:80" coordorigin="9735,252" coordsize="1,80" path="m9735,332l9735,252e" filled="false" stroked="true" strokeweight=".748pt" strokecolor="#939598">
                <v:path arrowok="t"/>
              </v:shape>
            </v:group>
            <v:group style="position:absolute;left:9695;top:252;width:2;height:80" coordorigin="9695,252" coordsize="2,80">
              <v:shape style="position:absolute;left:9695;top:252;width:2;height:80" coordorigin="9695,252" coordsize="0,80" path="m9695,332l9695,252e" filled="false" stroked="true" strokeweight=".748pt" strokecolor="#939598">
                <v:path arrowok="t"/>
              </v:shape>
            </v:group>
            <v:group style="position:absolute;left:9655;top:252;width:2;height:80" coordorigin="9655,252" coordsize="2,80">
              <v:shape style="position:absolute;left:9655;top:252;width:2;height:80" coordorigin="9655,252" coordsize="0,80" path="m9655,332l9655,252e" filled="false" stroked="true" strokeweight=".748pt" strokecolor="#939598">
                <v:path arrowok="t"/>
              </v:shape>
            </v:group>
            <v:group style="position:absolute;left:9615;top:252;width:2;height:80" coordorigin="9615,252" coordsize="2,80">
              <v:shape style="position:absolute;left:9615;top:252;width:2;height:80" coordorigin="9615,252" coordsize="0,80" path="m9615,332l9615,252e" filled="false" stroked="true" strokeweight=".748pt" strokecolor="#939598">
                <v:path arrowok="t"/>
              </v:shape>
            </v:group>
            <v:group style="position:absolute;left:9574;top:252;width:2;height:80" coordorigin="9574,252" coordsize="2,80">
              <v:shape style="position:absolute;left:9574;top:252;width:2;height:80" coordorigin="9574,252" coordsize="1,80" path="m9575,332l9574,252e" filled="false" stroked="true" strokeweight=".748pt" strokecolor="#939598">
                <v:path arrowok="t"/>
              </v:shape>
            </v:group>
            <v:group style="position:absolute;left:9534;top:252;width:2;height:80" coordorigin="9534,252" coordsize="2,80">
              <v:shape style="position:absolute;left:9534;top:252;width:2;height:80" coordorigin="9534,252" coordsize="1,80" path="m9534,332l9534,252e" filled="false" stroked="true" strokeweight=".748pt" strokecolor="#939598">
                <v:path arrowok="t"/>
              </v:shape>
            </v:group>
            <v:group style="position:absolute;left:9494;top:252;width:2;height:80" coordorigin="9494,252" coordsize="2,80">
              <v:shape style="position:absolute;left:9494;top:252;width:2;height:80" coordorigin="9494,252" coordsize="0,80" path="m9494,332l9494,252e" filled="false" stroked="true" strokeweight=".748pt" strokecolor="#939598">
                <v:path arrowok="t"/>
              </v:shape>
            </v:group>
            <v:group style="position:absolute;left:9454;top:252;width:2;height:80" coordorigin="9454,252" coordsize="2,80">
              <v:shape style="position:absolute;left:9454;top:252;width:2;height:80" coordorigin="9454,252" coordsize="1,80" path="m9454,332l9454,252e" filled="false" stroked="true" strokeweight=".748pt" strokecolor="#939598">
                <v:path arrowok="t"/>
              </v:shape>
            </v:group>
            <v:group style="position:absolute;left:9414;top:252;width:2;height:80" coordorigin="9414,252" coordsize="2,80">
              <v:shape style="position:absolute;left:9414;top:252;width:2;height:80" coordorigin="9414,252" coordsize="0,80" path="m9414,332l9414,252e" filled="false" stroked="true" strokeweight=".748pt" strokecolor="#939598">
                <v:path arrowok="t"/>
              </v:shape>
            </v:group>
            <v:group style="position:absolute;left:9374;top:252;width:2;height:80" coordorigin="9374,252" coordsize="2,80">
              <v:shape style="position:absolute;left:9374;top:252;width:2;height:80" coordorigin="9374,252" coordsize="0,80" path="m9374,332l9374,252e" filled="false" stroked="true" strokeweight=".748pt" strokecolor="#939598">
                <v:path arrowok="t"/>
              </v:shape>
            </v:group>
            <v:group style="position:absolute;left:9334;top:252;width:2;height:80" coordorigin="9334,252" coordsize="2,80">
              <v:shape style="position:absolute;left:9334;top:252;width:2;height:80" coordorigin="9334,252" coordsize="1,80" path="m9334,332l9334,252e" filled="false" stroked="true" strokeweight=".748pt" strokecolor="#939598">
                <v:path arrowok="t"/>
              </v:shape>
            </v:group>
            <v:group style="position:absolute;left:9294;top:252;width:2;height:80" coordorigin="9294,252" coordsize="2,80">
              <v:shape style="position:absolute;left:9294;top:252;width:2;height:80" coordorigin="9294,252" coordsize="0,80" path="m9294,332l9294,252e" filled="false" stroked="true" strokeweight=".748pt" strokecolor="#939598">
                <v:path arrowok="t"/>
              </v:shape>
            </v:group>
            <v:group style="position:absolute;left:9254;top:252;width:2;height:80" coordorigin="9254,252" coordsize="2,80">
              <v:shape style="position:absolute;left:9254;top:252;width:2;height:80" coordorigin="9254,252" coordsize="1,80" path="m9254,332l9254,252e" filled="false" stroked="true" strokeweight=".748pt" strokecolor="#939598">
                <v:path arrowok="t"/>
              </v:shape>
            </v:group>
            <v:group style="position:absolute;left:9214;top:252;width:2;height:80" coordorigin="9214,252" coordsize="2,80">
              <v:shape style="position:absolute;left:9214;top:252;width:2;height:80" coordorigin="9214,252" coordsize="1,80" path="m9214,332l9214,252e" filled="false" stroked="true" strokeweight=".748pt" strokecolor="#939598">
                <v:path arrowok="t"/>
              </v:shape>
            </v:group>
            <v:group style="position:absolute;left:9174;top:252;width:2;height:80" coordorigin="9174,252" coordsize="2,80">
              <v:shape style="position:absolute;left:9174;top:252;width:2;height:80" coordorigin="9174,252" coordsize="0,80" path="m9174,332l9174,252e" filled="false" stroked="true" strokeweight=".748pt" strokecolor="#939598">
                <v:path arrowok="t"/>
              </v:shape>
            </v:group>
            <v:group style="position:absolute;left:9134;top:252;width:2;height:80" coordorigin="9134,252" coordsize="2,80">
              <v:shape style="position:absolute;left:9134;top:252;width:2;height:80" coordorigin="9134,252" coordsize="1,80" path="m9134,332l9134,252e" filled="false" stroked="true" strokeweight=".748pt" strokecolor="#939598">
                <v:path arrowok="t"/>
              </v:shape>
            </v:group>
            <v:group style="position:absolute;left:9094;top:252;width:2;height:80" coordorigin="9094,252" coordsize="2,80">
              <v:shape style="position:absolute;left:9094;top:252;width:2;height:80" coordorigin="9094,252" coordsize="0,80" path="m9094,332l9094,252e" filled="false" stroked="true" strokeweight=".748pt" strokecolor="#939598">
                <v:path arrowok="t"/>
              </v:shape>
            </v:group>
            <v:group style="position:absolute;left:9054;top:252;width:2;height:80" coordorigin="9054,252" coordsize="2,80">
              <v:shape style="position:absolute;left:9054;top:252;width:2;height:80" coordorigin="9054,252" coordsize="1,80" path="m9054,332l9054,252e" filled="false" stroked="true" strokeweight=".748pt" strokecolor="#939598">
                <v:path arrowok="t"/>
              </v:shape>
            </v:group>
            <v:group style="position:absolute;left:9014;top:252;width:2;height:80" coordorigin="9014,252" coordsize="2,80">
              <v:shape style="position:absolute;left:9014;top:252;width:2;height:80" coordorigin="9014,252" coordsize="1,80" path="m9014,332l9014,252e" filled="false" stroked="true" strokeweight=".748pt" strokecolor="#939598">
                <v:path arrowok="t"/>
              </v:shape>
            </v:group>
            <v:group style="position:absolute;left:8974;top:252;width:2;height:80" coordorigin="8974,252" coordsize="2,80">
              <v:shape style="position:absolute;left:8974;top:252;width:2;height:80" coordorigin="8974,252" coordsize="1,80" path="m8974,332l8974,252e" filled="false" stroked="true" strokeweight=".748pt" strokecolor="#939598">
                <v:path arrowok="t"/>
              </v:shape>
            </v:group>
            <v:group style="position:absolute;left:8934;top:252;width:2;height:80" coordorigin="8934,252" coordsize="2,80">
              <v:shape style="position:absolute;left:8934;top:252;width:2;height:80" coordorigin="8934,252" coordsize="1,80" path="m8934,332l8934,252e" filled="false" stroked="true" strokeweight=".748pt" strokecolor="#939598">
                <v:path arrowok="t"/>
              </v:shape>
            </v:group>
            <v:group style="position:absolute;left:8893;top:252;width:2;height:80" coordorigin="8893,252" coordsize="2,80">
              <v:shape style="position:absolute;left:8893;top:252;width:2;height:80" coordorigin="8893,252" coordsize="1,80" path="m8893,332l8893,252e" filled="false" stroked="true" strokeweight=".748pt" strokecolor="#939598">
                <v:path arrowok="t"/>
              </v:shape>
            </v:group>
            <v:group style="position:absolute;left:8853;top:252;width:2;height:80" coordorigin="8853,252" coordsize="2,80">
              <v:shape style="position:absolute;left:8853;top:252;width:2;height:80" coordorigin="8853,252" coordsize="1,80" path="m8853,332l8853,252e" filled="false" stroked="true" strokeweight=".748pt" strokecolor="#939598">
                <v:path arrowok="t"/>
              </v:shape>
            </v:group>
            <v:group style="position:absolute;left:8813;top:252;width:2;height:80" coordorigin="8813,252" coordsize="2,80">
              <v:shape style="position:absolute;left:8813;top:252;width:2;height:80" coordorigin="8813,252" coordsize="0,80" path="m8813,332l8813,252e" filled="false" stroked="true" strokeweight=".748pt" strokecolor="#939598">
                <v:path arrowok="t"/>
              </v:shape>
            </v:group>
            <v:group style="position:absolute;left:8773;top:252;width:2;height:80" coordorigin="8773,252" coordsize="2,80">
              <v:shape style="position:absolute;left:8773;top:252;width:2;height:80" coordorigin="8773,252" coordsize="1,80" path="m8773,332l8773,252e" filled="false" stroked="true" strokeweight=".748pt" strokecolor="#939598">
                <v:path arrowok="t"/>
              </v:shape>
            </v:group>
            <v:group style="position:absolute;left:8733;top:252;width:2;height:80" coordorigin="8733,252" coordsize="2,80">
              <v:shape style="position:absolute;left:8733;top:252;width:2;height:80" coordorigin="8733,252" coordsize="0,80" path="m8733,332l8733,252e" filled="false" stroked="true" strokeweight=".748pt" strokecolor="#939598">
                <v:path arrowok="t"/>
              </v:shape>
            </v:group>
            <v:group style="position:absolute;left:8693;top:252;width:2;height:80" coordorigin="8693,252" coordsize="2,80">
              <v:shape style="position:absolute;left:8693;top:252;width:2;height:80" coordorigin="8693,252" coordsize="1,80" path="m8693,332l8693,252e" filled="false" stroked="true" strokeweight=".748pt" strokecolor="#939598">
                <v:path arrowok="t"/>
              </v:shape>
            </v:group>
            <v:group style="position:absolute;left:8653;top:252;width:2;height:80" coordorigin="8653,252" coordsize="2,80">
              <v:shape style="position:absolute;left:8653;top:252;width:2;height:80" coordorigin="8653,252" coordsize="1,80" path="m8653,332l8653,252e" filled="false" stroked="true" strokeweight=".748pt" strokecolor="#939598">
                <v:path arrowok="t"/>
              </v:shape>
            </v:group>
            <v:group style="position:absolute;left:8613;top:252;width:2;height:80" coordorigin="8613,252" coordsize="2,80">
              <v:shape style="position:absolute;left:8613;top:252;width:2;height:80" coordorigin="8613,252" coordsize="0,80" path="m8613,332l8613,252e" filled="false" stroked="true" strokeweight=".748pt" strokecolor="#939598">
                <v:path arrowok="t"/>
              </v:shape>
            </v:group>
            <v:group style="position:absolute;left:8573;top:252;width:2;height:80" coordorigin="8573,252" coordsize="2,80">
              <v:shape style="position:absolute;left:8573;top:252;width:2;height:80" coordorigin="8573,252" coordsize="0,80" path="m8573,332l8573,252e" filled="false" stroked="true" strokeweight=".748pt" strokecolor="#939598">
                <v:path arrowok="t"/>
              </v:shape>
            </v:group>
            <v:group style="position:absolute;left:8533;top:252;width:2;height:80" coordorigin="8533,252" coordsize="2,80">
              <v:shape style="position:absolute;left:8533;top:252;width:2;height:80" coordorigin="8533,252" coordsize="0,80" path="m8533,332l8533,252e" filled="false" stroked="true" strokeweight=".748pt" strokecolor="#939598">
                <v:path arrowok="t"/>
              </v:shape>
            </v:group>
            <v:group style="position:absolute;left:8493;top:252;width:2;height:80" coordorigin="8493,252" coordsize="2,80">
              <v:shape style="position:absolute;left:8493;top:252;width:2;height:80" coordorigin="8493,252" coordsize="0,80" path="m8493,332l8493,252e" filled="false" stroked="true" strokeweight=".748pt" strokecolor="#939598">
                <v:path arrowok="t"/>
              </v:shape>
            </v:group>
            <v:group style="position:absolute;left:8453;top:252;width:2;height:80" coordorigin="8453,252" coordsize="2,80">
              <v:shape style="position:absolute;left:8453;top:252;width:2;height:80" coordorigin="8453,252" coordsize="1,80" path="m8453,332l8453,252e" filled="false" stroked="true" strokeweight=".748pt" strokecolor="#939598">
                <v:path arrowok="t"/>
              </v:shape>
            </v:group>
            <v:group style="position:absolute;left:8413;top:252;width:2;height:80" coordorigin="8413,252" coordsize="2,80">
              <v:shape style="position:absolute;left:8413;top:252;width:2;height:80" coordorigin="8413,252" coordsize="0,80" path="m8413,332l8413,252e" filled="false" stroked="true" strokeweight=".748pt" strokecolor="#939598">
                <v:path arrowok="t"/>
              </v:shape>
            </v:group>
            <v:group style="position:absolute;left:8373;top:252;width:2;height:80" coordorigin="8373,252" coordsize="2,80">
              <v:shape style="position:absolute;left:8373;top:252;width:2;height:80" coordorigin="8373,252" coordsize="1,80" path="m8373,332l8373,252e" filled="false" stroked="true" strokeweight=".748pt" strokecolor="#939598">
                <v:path arrowok="t"/>
              </v:shape>
            </v:group>
            <v:group style="position:absolute;left:8333;top:252;width:2;height:80" coordorigin="8333,252" coordsize="2,80">
              <v:shape style="position:absolute;left:8333;top:252;width:2;height:80" coordorigin="8333,252" coordsize="0,80" path="m8333,332l8333,252e" filled="false" stroked="true" strokeweight=".748pt" strokecolor="#939598">
                <v:path arrowok="t"/>
              </v:shape>
            </v:group>
            <v:group style="position:absolute;left:8293;top:252;width:2;height:80" coordorigin="8293,252" coordsize="2,80">
              <v:shape style="position:absolute;left:8293;top:252;width:2;height:80" coordorigin="8293,252" coordsize="0,80" path="m8293,332l8293,252e" filled="false" stroked="true" strokeweight=".748pt" strokecolor="#939598">
                <v:path arrowok="t"/>
              </v:shape>
            </v:group>
            <v:group style="position:absolute;left:8252;top:252;width:2;height:80" coordorigin="8252,252" coordsize="2,80">
              <v:shape style="position:absolute;left:8252;top:252;width:2;height:80" coordorigin="8252,252" coordsize="0,80" path="m8253,332l8252,252e" filled="false" stroked="true" strokeweight=".748pt" strokecolor="#939598">
                <v:path arrowok="t"/>
              </v:shape>
            </v:group>
            <v:group style="position:absolute;left:8212;top:252;width:2;height:80" coordorigin="8212,252" coordsize="2,80">
              <v:shape style="position:absolute;left:8212;top:252;width:2;height:80" coordorigin="8212,252" coordsize="0,80" path="m8212,332l8212,252e" filled="false" stroked="true" strokeweight=".748pt" strokecolor="#939598">
                <v:path arrowok="t"/>
              </v:shape>
            </v:group>
            <v:group style="position:absolute;left:8172;top:252;width:2;height:80" coordorigin="8172,252" coordsize="2,80">
              <v:shape style="position:absolute;left:8172;top:252;width:2;height:80" coordorigin="8172,252" coordsize="0,80" path="m8172,332l8172,252e" filled="false" stroked="true" strokeweight=".748pt" strokecolor="#939598">
                <v:path arrowok="t"/>
              </v:shape>
            </v:group>
            <v:group style="position:absolute;left:8132;top:252;width:2;height:80" coordorigin="8132,252" coordsize="2,80">
              <v:shape style="position:absolute;left:8132;top:252;width:2;height:80" coordorigin="8132,252" coordsize="1,80" path="m8132,332l8132,252e" filled="false" stroked="true" strokeweight=".748pt" strokecolor="#939598">
                <v:path arrowok="t"/>
              </v:shape>
            </v:group>
            <v:group style="position:absolute;left:8092;top:252;width:2;height:80" coordorigin="8092,252" coordsize="2,80">
              <v:shape style="position:absolute;left:8092;top:252;width:2;height:80" coordorigin="8092,252" coordsize="0,80" path="m8092,332l8092,252e" filled="false" stroked="true" strokeweight=".748pt" strokecolor="#939598">
                <v:path arrowok="t"/>
              </v:shape>
            </v:group>
            <v:group style="position:absolute;left:8052;top:252;width:2;height:80" coordorigin="8052,252" coordsize="2,80">
              <v:shape style="position:absolute;left:8052;top:252;width:2;height:80" coordorigin="8052,252" coordsize="1,80" path="m8052,332l8052,252e" filled="false" stroked="true" strokeweight=".748pt" strokecolor="#939598">
                <v:path arrowok="t"/>
              </v:shape>
            </v:group>
            <v:group style="position:absolute;left:8012;top:252;width:2;height:80" coordorigin="8012,252" coordsize="2,80">
              <v:shape style="position:absolute;left:8012;top:252;width:2;height:80" coordorigin="8012,252" coordsize="0,80" path="m8012,332l8012,252e" filled="false" stroked="true" strokeweight=".748pt" strokecolor="#939598">
                <v:path arrowok="t"/>
              </v:shape>
            </v:group>
            <v:group style="position:absolute;left:7972;top:252;width:2;height:80" coordorigin="7972,252" coordsize="2,80">
              <v:shape style="position:absolute;left:7972;top:252;width:2;height:80" coordorigin="7972,252" coordsize="0,80" path="m7972,332l7972,252e" filled="false" stroked="true" strokeweight=".748pt" strokecolor="#939598">
                <v:path arrowok="t"/>
              </v:shape>
            </v:group>
            <v:group style="position:absolute;left:7932;top:252;width:2;height:80" coordorigin="7932,252" coordsize="2,80">
              <v:shape style="position:absolute;left:7932;top:252;width:2;height:80" coordorigin="7932,252" coordsize="0,80" path="m7932,332l7932,252e" filled="false" stroked="true" strokeweight=".748pt" strokecolor="#939598">
                <v:path arrowok="t"/>
              </v:shape>
            </v:group>
            <v:group style="position:absolute;left:7892;top:252;width:2;height:80" coordorigin="7892,252" coordsize="2,80">
              <v:shape style="position:absolute;left:7892;top:252;width:2;height:80" coordorigin="7892,252" coordsize="1,80" path="m7892,332l7892,252e" filled="false" stroked="true" strokeweight=".748pt" strokecolor="#939598">
                <v:path arrowok="t"/>
              </v:shape>
            </v:group>
            <v:group style="position:absolute;left:7852;top:252;width:2;height:80" coordorigin="7852,252" coordsize="2,80">
              <v:shape style="position:absolute;left:7852;top:252;width:2;height:80" coordorigin="7852,252" coordsize="1,80" path="m7852,332l7852,252e" filled="false" stroked="true" strokeweight=".748pt" strokecolor="#939598">
                <v:path arrowok="t"/>
              </v:shape>
            </v:group>
            <v:group style="position:absolute;left:7812;top:252;width:2;height:80" coordorigin="7812,252" coordsize="2,80">
              <v:shape style="position:absolute;left:7812;top:252;width:2;height:80" coordorigin="7812,252" coordsize="1,80" path="m7812,332l7812,252e" filled="false" stroked="true" strokeweight=".748pt" strokecolor="#939598">
                <v:path arrowok="t"/>
              </v:shape>
            </v:group>
            <v:group style="position:absolute;left:7772;top:252;width:2;height:80" coordorigin="7772,252" coordsize="2,80">
              <v:shape style="position:absolute;left:7772;top:252;width:2;height:80" coordorigin="7772,252" coordsize="1,80" path="m7772,332l7772,252e" filled="false" stroked="true" strokeweight=".748pt" strokecolor="#939598">
                <v:path arrowok="t"/>
              </v:shape>
            </v:group>
            <v:group style="position:absolute;left:7732;top:252;width:2;height:80" coordorigin="7732,252" coordsize="2,80">
              <v:shape style="position:absolute;left:7732;top:252;width:2;height:80" coordorigin="7732,252" coordsize="1,80" path="m7732,332l7732,252e" filled="false" stroked="true" strokeweight=".748pt" strokecolor="#939598">
                <v:path arrowok="t"/>
              </v:shape>
            </v:group>
            <v:group style="position:absolute;left:7692;top:252;width:2;height:80" coordorigin="7692,252" coordsize="2,80">
              <v:shape style="position:absolute;left:7692;top:252;width:2;height:80" coordorigin="7692,252" coordsize="1,80" path="m7692,332l7692,252e" filled="false" stroked="true" strokeweight=".748pt" strokecolor="#939598">
                <v:path arrowok="t"/>
              </v:shape>
            </v:group>
            <v:group style="position:absolute;left:7652;top:252;width:2;height:80" coordorigin="7652,252" coordsize="2,80">
              <v:shape style="position:absolute;left:7652;top:252;width:2;height:80" coordorigin="7652,252" coordsize="0,80" path="m7652,332l7652,252e" filled="false" stroked="true" strokeweight=".748pt" strokecolor="#939598">
                <v:path arrowok="t"/>
              </v:shape>
            </v:group>
            <v:group style="position:absolute;left:7612;top:252;width:2;height:80" coordorigin="7612,252" coordsize="2,80">
              <v:shape style="position:absolute;left:7612;top:252;width:2;height:80" coordorigin="7612,252" coordsize="1,80" path="m7612,332l7612,252e" filled="false" stroked="true" strokeweight=".748pt" strokecolor="#939598">
                <v:path arrowok="t"/>
              </v:shape>
            </v:group>
            <v:group style="position:absolute;left:7571;top:252;width:2;height:80" coordorigin="7571,252" coordsize="2,80">
              <v:shape style="position:absolute;left:7571;top:252;width:2;height:80" coordorigin="7571,252" coordsize="1,80" path="m7571,332l7571,252e" filled="false" stroked="true" strokeweight=".748pt" strokecolor="#939598">
                <v:path arrowok="t"/>
              </v:shape>
            </v:group>
            <v:group style="position:absolute;left:7531;top:252;width:2;height:80" coordorigin="7531,252" coordsize="2,80">
              <v:shape style="position:absolute;left:7531;top:252;width:2;height:80" coordorigin="7531,252" coordsize="0,80" path="m7531,332l7531,252e" filled="false" stroked="true" strokeweight=".748pt" strokecolor="#939598">
                <v:path arrowok="t"/>
              </v:shape>
            </v:group>
            <v:group style="position:absolute;left:7491;top:252;width:2;height:80" coordorigin="7491,252" coordsize="2,80">
              <v:shape style="position:absolute;left:7491;top:252;width:2;height:80" coordorigin="7491,252" coordsize="1,80" path="m7491,332l7491,252e" filled="false" stroked="true" strokeweight=".748pt" strokecolor="#939598">
                <v:path arrowok="t"/>
              </v:shape>
            </v:group>
            <v:group style="position:absolute;left:7451;top:252;width:2;height:80" coordorigin="7451,252" coordsize="2,80">
              <v:shape style="position:absolute;left:7451;top:252;width:2;height:80" coordorigin="7451,252" coordsize="0,80" path="m7451,332l7451,252e" filled="false" stroked="true" strokeweight=".748pt" strokecolor="#939598">
                <v:path arrowok="t"/>
              </v:shape>
            </v:group>
            <v:group style="position:absolute;left:7411;top:252;width:2;height:80" coordorigin="7411,252" coordsize="2,80">
              <v:shape style="position:absolute;left:7411;top:252;width:2;height:80" coordorigin="7411,252" coordsize="0,80" path="m7411,332l7411,252e" filled="false" stroked="true" strokeweight=".748pt" strokecolor="#939598">
                <v:path arrowok="t"/>
              </v:shape>
            </v:group>
            <v:group style="position:absolute;left:7371;top:252;width:2;height:80" coordorigin="7371,252" coordsize="2,80">
              <v:shape style="position:absolute;left:7371;top:252;width:2;height:80" coordorigin="7371,252" coordsize="1,80" path="m7371,332l7371,252e" filled="false" stroked="true" strokeweight=".748pt" strokecolor="#939598">
                <v:path arrowok="t"/>
              </v:shape>
            </v:group>
            <v:group style="position:absolute;left:7331;top:252;width:2;height:80" coordorigin="7331,252" coordsize="2,80">
              <v:shape style="position:absolute;left:7331;top:252;width:2;height:80" coordorigin="7331,252" coordsize="0,80" path="m7331,332l7331,252e" filled="false" stroked="true" strokeweight=".748pt" strokecolor="#939598">
                <v:path arrowok="t"/>
              </v:shape>
            </v:group>
            <v:group style="position:absolute;left:7291;top:252;width:2;height:80" coordorigin="7291,252" coordsize="2,80">
              <v:shape style="position:absolute;left:7291;top:252;width:2;height:80" coordorigin="7291,252" coordsize="1,80" path="m7291,332l7291,252e" filled="false" stroked="true" strokeweight=".748pt" strokecolor="#939598">
                <v:path arrowok="t"/>
              </v:shape>
            </v:group>
            <v:group style="position:absolute;left:7251;top:252;width:2;height:80" coordorigin="7251,252" coordsize="2,80">
              <v:shape style="position:absolute;left:7251;top:252;width:2;height:80" coordorigin="7251,252" coordsize="1,80" path="m7251,332l7251,252e" filled="false" stroked="true" strokeweight=".748pt" strokecolor="#939598">
                <v:path arrowok="t"/>
              </v:shape>
            </v:group>
            <v:group style="position:absolute;left:7211;top:252;width:2;height:80" coordorigin="7211,252" coordsize="2,80">
              <v:shape style="position:absolute;left:7211;top:252;width:2;height:80" coordorigin="7211,252" coordsize="0,80" path="m7211,332l7211,252e" filled="false" stroked="true" strokeweight=".748pt" strokecolor="#939598">
                <v:path arrowok="t"/>
              </v:shape>
            </v:group>
            <v:group style="position:absolute;left:7171;top:252;width:2;height:80" coordorigin="7171,252" coordsize="2,80">
              <v:shape style="position:absolute;left:7171;top:252;width:2;height:80" coordorigin="7171,252" coordsize="1,80" path="m7171,332l7171,252e" filled="false" stroked="true" strokeweight=".748pt" strokecolor="#939598">
                <v:path arrowok="t"/>
              </v:shape>
            </v:group>
            <v:group style="position:absolute;left:7131;top:252;width:2;height:80" coordorigin="7131,252" coordsize="2,80">
              <v:shape style="position:absolute;left:7131;top:252;width:2;height:80" coordorigin="7131,252" coordsize="0,80" path="m7131,332l7131,252e" filled="false" stroked="true" strokeweight=".748pt" strokecolor="#939598">
                <v:path arrowok="t"/>
              </v:shape>
            </v:group>
            <v:group style="position:absolute;left:7091;top:252;width:2;height:80" coordorigin="7091,252" coordsize="2,80">
              <v:shape style="position:absolute;left:7091;top:252;width:2;height:80" coordorigin="7091,252" coordsize="0,80" path="m7091,332l7091,252e" filled="false" stroked="true" strokeweight=".748pt" strokecolor="#939598">
                <v:path arrowok="t"/>
              </v:shape>
            </v:group>
            <v:group style="position:absolute;left:7051;top:252;width:2;height:80" coordorigin="7051,252" coordsize="2,80">
              <v:shape style="position:absolute;left:7051;top:252;width:2;height:80" coordorigin="7051,252" coordsize="1,80" path="m7051,332l7051,252e" filled="false" stroked="true" strokeweight=".748pt" strokecolor="#939598">
                <v:path arrowok="t"/>
              </v:shape>
            </v:group>
            <v:group style="position:absolute;left:7011;top:252;width:2;height:80" coordorigin="7011,252" coordsize="2,80">
              <v:shape style="position:absolute;left:7011;top:252;width:2;height:80" coordorigin="7011,252" coordsize="0,80" path="m7011,332l7011,252e" filled="false" stroked="true" strokeweight=".748pt" strokecolor="#939598">
                <v:path arrowok="t"/>
              </v:shape>
            </v:group>
            <v:group style="position:absolute;left:6971;top:252;width:2;height:80" coordorigin="6971,252" coordsize="2,80">
              <v:shape style="position:absolute;left:6971;top:252;width:2;height:80" coordorigin="6971,252" coordsize="1,80" path="m6971,332l6971,252e" filled="false" stroked="true" strokeweight=".748pt" strokecolor="#939598">
                <v:path arrowok="t"/>
              </v:shape>
            </v:group>
            <v:group style="position:absolute;left:6930;top:252;width:2;height:80" coordorigin="6930,252" coordsize="2,80">
              <v:shape style="position:absolute;left:6930;top:252;width:2;height:80" coordorigin="6930,252" coordsize="1,80" path="m6931,332l6930,252e" filled="false" stroked="true" strokeweight=".748pt" strokecolor="#939598">
                <v:path arrowok="t"/>
              </v:shape>
            </v:group>
            <v:group style="position:absolute;left:6890;top:252;width:2;height:80" coordorigin="6890,252" coordsize="2,80">
              <v:shape style="position:absolute;left:6890;top:252;width:2;height:80" coordorigin="6890,252" coordsize="0,80" path="m6890,332l6890,252e" filled="false" stroked="true" strokeweight=".748pt" strokecolor="#939598">
                <v:path arrowok="t"/>
              </v:shape>
            </v:group>
            <v:group style="position:absolute;left:6850;top:252;width:2;height:80" coordorigin="6850,252" coordsize="2,80">
              <v:shape style="position:absolute;left:6850;top:252;width:2;height:80" coordorigin="6850,252" coordsize="1,80" path="m6850,332l6850,252e" filled="false" stroked="true" strokeweight=".748pt" strokecolor="#939598">
                <v:path arrowok="t"/>
              </v:shape>
            </v:group>
            <v:group style="position:absolute;left:6810;top:253;width:2;height:80" coordorigin="6810,253" coordsize="2,80">
              <v:shape style="position:absolute;left:6810;top:253;width:2;height:80" coordorigin="6810,253" coordsize="0,80" path="m6810,333l6810,253e" filled="false" stroked="true" strokeweight=".748pt" strokecolor="#939598">
                <v:path arrowok="t"/>
              </v:shape>
            </v:group>
            <v:group style="position:absolute;left:6770;top:253;width:2;height:80" coordorigin="6770,253" coordsize="2,80">
              <v:shape style="position:absolute;left:6770;top:253;width:2;height:80" coordorigin="6770,253" coordsize="1,80" path="m6770,333l6770,253e" filled="false" stroked="true" strokeweight=".748pt" strokecolor="#939598">
                <v:path arrowok="t"/>
              </v:shape>
            </v:group>
            <v:group style="position:absolute;left:6730;top:253;width:2;height:80" coordorigin="6730,253" coordsize="2,80">
              <v:shape style="position:absolute;left:6730;top:253;width:2;height:80" coordorigin="6730,253" coordsize="0,80" path="m6730,333l6730,253e" filled="false" stroked="true" strokeweight=".748pt" strokecolor="#939598">
                <v:path arrowok="t"/>
              </v:shape>
            </v:group>
            <v:group style="position:absolute;left:6690;top:253;width:2;height:80" coordorigin="6690,253" coordsize="2,80">
              <v:shape style="position:absolute;left:6690;top:253;width:2;height:80" coordorigin="6690,253" coordsize="1,80" path="m6690,333l6690,253e" filled="false" stroked="true" strokeweight=".748pt" strokecolor="#939598">
                <v:path arrowok="t"/>
              </v:shape>
            </v:group>
            <v:group style="position:absolute;left:6650;top:253;width:2;height:80" coordorigin="6650,253" coordsize="2,80">
              <v:shape style="position:absolute;left:6650;top:253;width:2;height:80" coordorigin="6650,253" coordsize="1,80" path="m6650,333l6650,253e" filled="false" stroked="true" strokeweight=".748pt" strokecolor="#939598">
                <v:path arrowok="t"/>
              </v:shape>
            </v:group>
            <v:group style="position:absolute;left:6610;top:253;width:2;height:80" coordorigin="6610,253" coordsize="2,80">
              <v:shape style="position:absolute;left:6610;top:253;width:2;height:80" coordorigin="6610,253" coordsize="1,80" path="m6610,333l6610,253e" filled="false" stroked="true" strokeweight=".748pt" strokecolor="#939598">
                <v:path arrowok="t"/>
              </v:shape>
            </v:group>
            <v:group style="position:absolute;left:6570;top:253;width:2;height:80" coordorigin="6570,253" coordsize="2,80">
              <v:shape style="position:absolute;left:6570;top:253;width:2;height:80" coordorigin="6570,253" coordsize="1,80" path="m6570,333l6570,253e" filled="false" stroked="true" strokeweight=".748pt" strokecolor="#939598">
                <v:path arrowok="t"/>
              </v:shape>
            </v:group>
            <v:group style="position:absolute;left:6530;top:253;width:2;height:80" coordorigin="6530,253" coordsize="2,80">
              <v:shape style="position:absolute;left:6530;top:253;width:2;height:80" coordorigin="6530,253" coordsize="1,80" path="m6530,333l6530,253e" filled="false" stroked="true" strokeweight=".748pt" strokecolor="#939598">
                <v:path arrowok="t"/>
              </v:shape>
            </v:group>
            <v:group style="position:absolute;left:6490;top:253;width:2;height:80" coordorigin="6490,253" coordsize="2,80">
              <v:shape style="position:absolute;left:6490;top:253;width:2;height:80" coordorigin="6490,253" coordsize="1,80" path="m6490,333l6490,253e" filled="false" stroked="true" strokeweight=".748pt" strokecolor="#939598">
                <v:path arrowok="t"/>
              </v:shape>
            </v:group>
            <v:group style="position:absolute;left:6450;top:253;width:2;height:80" coordorigin="6450,253" coordsize="2,80">
              <v:shape style="position:absolute;left:6450;top:253;width:2;height:80" coordorigin="6450,253" coordsize="0,80" path="m6450,333l6450,253e" filled="false" stroked="true" strokeweight=".748pt" strokecolor="#939598">
                <v:path arrowok="t"/>
              </v:shape>
            </v:group>
            <v:group style="position:absolute;left:6410;top:253;width:2;height:80" coordorigin="6410,253" coordsize="2,80">
              <v:shape style="position:absolute;left:6410;top:253;width:2;height:80" coordorigin="6410,253" coordsize="0,80" path="m6410,333l6410,253e" filled="false" stroked="true" strokeweight=".748pt" strokecolor="#939598">
                <v:path arrowok="t"/>
              </v:shape>
            </v:group>
            <v:group style="position:absolute;left:6370;top:253;width:2;height:80" coordorigin="6370,253" coordsize="2,80">
              <v:shape style="position:absolute;left:6370;top:253;width:2;height:80" coordorigin="6370,253" coordsize="1,80" path="m6370,333l6370,253e" filled="false" stroked="true" strokeweight=".748pt" strokecolor="#939598">
                <v:path arrowok="t"/>
              </v:shape>
            </v:group>
            <v:group style="position:absolute;left:6330;top:253;width:2;height:80" coordorigin="6330,253" coordsize="2,80">
              <v:shape style="position:absolute;left:6330;top:253;width:2;height:80" coordorigin="6330,253" coordsize="0,80" path="m6330,333l6330,253e" filled="false" stroked="true" strokeweight=".748pt" strokecolor="#939598">
                <v:path arrowok="t"/>
              </v:shape>
            </v:group>
            <v:group style="position:absolute;left:6290;top:253;width:2;height:80" coordorigin="6290,253" coordsize="2,80">
              <v:shape style="position:absolute;left:6290;top:253;width:2;height:80" coordorigin="6290,253" coordsize="0,80" path="m6290,333l6290,253e" filled="false" stroked="true" strokeweight=".748pt" strokecolor="#939598">
                <v:path arrowok="t"/>
              </v:shape>
            </v:group>
            <v:group style="position:absolute;left:6249;top:253;width:2;height:80" coordorigin="6249,253" coordsize="2,80">
              <v:shape style="position:absolute;left:6249;top:253;width:2;height:80" coordorigin="6249,253" coordsize="0,80" path="m6249,333l6249,253e" filled="false" stroked="true" strokeweight=".748pt" strokecolor="#939598">
                <v:path arrowok="t"/>
              </v:shape>
            </v:group>
            <v:group style="position:absolute;left:6209;top:253;width:2;height:80" coordorigin="6209,253" coordsize="2,80">
              <v:shape style="position:absolute;left:6209;top:253;width:2;height:80" coordorigin="6209,253" coordsize="1,80" path="m6209,333l6209,253e" filled="false" stroked="true" strokeweight=".748pt" strokecolor="#939598">
                <v:path arrowok="t"/>
              </v:shape>
            </v:group>
            <v:group style="position:absolute;left:6169;top:253;width:2;height:80" coordorigin="6169,253" coordsize="2,80">
              <v:shape style="position:absolute;left:6169;top:253;width:2;height:80" coordorigin="6169,253" coordsize="0,80" path="m6169,333l6169,253e" filled="false" stroked="true" strokeweight=".748pt" strokecolor="#939598">
                <v:path arrowok="t"/>
              </v:shape>
            </v:group>
            <v:group style="position:absolute;left:6129;top:253;width:2;height:80" coordorigin="6129,253" coordsize="2,80">
              <v:shape style="position:absolute;left:6129;top:253;width:2;height:80" coordorigin="6129,253" coordsize="0,80" path="m6129,333l6129,253e" filled="false" stroked="true" strokeweight=".748pt" strokecolor="#939598">
                <v:path arrowok="t"/>
              </v:shape>
            </v:group>
            <v:group style="position:absolute;left:6089;top:253;width:2;height:80" coordorigin="6089,253" coordsize="2,80">
              <v:shape style="position:absolute;left:6089;top:253;width:2;height:80" coordorigin="6089,253" coordsize="0,80" path="m6089,333l6089,253e" filled="false" stroked="true" strokeweight=".748pt" strokecolor="#939598">
                <v:path arrowok="t"/>
              </v:shape>
            </v:group>
            <v:group style="position:absolute;left:6049;top:253;width:2;height:80" coordorigin="6049,253" coordsize="2,80">
              <v:shape style="position:absolute;left:6049;top:253;width:2;height:80" coordorigin="6049,253" coordsize="1,80" path="m6049,333l6049,253e" filled="false" stroked="true" strokeweight=".748pt" strokecolor="#939598">
                <v:path arrowok="t"/>
              </v:shape>
            </v:group>
            <v:group style="position:absolute;left:6009;top:253;width:2;height:80" coordorigin="6009,253" coordsize="2,80">
              <v:shape style="position:absolute;left:6009;top:253;width:2;height:80" coordorigin="6009,253" coordsize="0,80" path="m6009,333l6009,253e" filled="false" stroked="true" strokeweight=".748pt" strokecolor="#939598">
                <v:path arrowok="t"/>
              </v:shape>
            </v:group>
            <v:group style="position:absolute;left:5969;top:253;width:2;height:80" coordorigin="5969,253" coordsize="2,80">
              <v:shape style="position:absolute;left:5969;top:253;width:2;height:80" coordorigin="5969,253" coordsize="0,80" path="m5969,333l5969,253e" filled="false" stroked="true" strokeweight=".748pt" strokecolor="#939598">
                <v:path arrowok="t"/>
              </v:shape>
            </v:group>
            <v:group style="position:absolute;left:5929;top:253;width:2;height:80" coordorigin="5929,253" coordsize="2,80">
              <v:shape style="position:absolute;left:5929;top:253;width:2;height:80" coordorigin="5929,253" coordsize="0,80" path="m5929,333l5929,253e" filled="false" stroked="true" strokeweight=".748pt" strokecolor="#939598">
                <v:path arrowok="t"/>
              </v:shape>
            </v:group>
            <v:group style="position:absolute;left:5889;top:253;width:2;height:80" coordorigin="5889,253" coordsize="2,80">
              <v:shape style="position:absolute;left:5889;top:253;width:2;height:80" coordorigin="5889,253" coordsize="1,80" path="m5889,333l5889,253e" filled="false" stroked="true" strokeweight=".748pt" strokecolor="#939598">
                <v:path arrowok="t"/>
              </v:shape>
            </v:group>
            <v:group style="position:absolute;left:5849;top:253;width:2;height:80" coordorigin="5849,253" coordsize="2,80">
              <v:shape style="position:absolute;left:5849;top:253;width:2;height:80" coordorigin="5849,253" coordsize="0,80" path="m5849,333l5849,253e" filled="false" stroked="true" strokeweight=".748pt" strokecolor="#939598">
                <v:path arrowok="t"/>
              </v:shape>
            </v:group>
            <v:group style="position:absolute;left:5809;top:253;width:2;height:80" coordorigin="5809,253" coordsize="2,80">
              <v:shape style="position:absolute;left:5809;top:253;width:2;height:80" coordorigin="5809,253" coordsize="0,80" path="m5809,333l5809,253e" filled="false" stroked="true" strokeweight=".748pt" strokecolor="#939598">
                <v:path arrowok="t"/>
              </v:shape>
            </v:group>
            <v:group style="position:absolute;left:5769;top:253;width:2;height:80" coordorigin="5769,253" coordsize="2,80">
              <v:shape style="position:absolute;left:5769;top:253;width:2;height:80" coordorigin="5769,253" coordsize="0,80" path="m5769,333l5769,253e" filled="false" stroked="true" strokeweight=".748pt" strokecolor="#939598">
                <v:path arrowok="t"/>
              </v:shape>
            </v:group>
            <v:group style="position:absolute;left:5729;top:253;width:2;height:80" coordorigin="5729,253" coordsize="2,80">
              <v:shape style="position:absolute;left:5729;top:253;width:2;height:80" coordorigin="5729,253" coordsize="1,80" path="m5729,333l5729,253e" filled="false" stroked="true" strokeweight=".748pt" strokecolor="#939598">
                <v:path arrowok="t"/>
              </v:shape>
            </v:group>
            <v:group style="position:absolute;left:5689;top:253;width:2;height:80" coordorigin="5689,253" coordsize="2,80">
              <v:shape style="position:absolute;left:5689;top:253;width:2;height:80" coordorigin="5689,253" coordsize="0,80" path="m5689,333l5689,253e" filled="false" stroked="true" strokeweight=".748pt" strokecolor="#939598">
                <v:path arrowok="t"/>
              </v:shape>
            </v:group>
            <v:group style="position:absolute;left:5649;top:253;width:2;height:80" coordorigin="5649,253" coordsize="2,80">
              <v:shape style="position:absolute;left:5649;top:253;width:2;height:80" coordorigin="5649,253" coordsize="0,80" path="m5649,333l5649,253e" filled="false" stroked="true" strokeweight=".748pt" strokecolor="#939598">
                <v:path arrowok="t"/>
              </v:shape>
            </v:group>
            <v:group style="position:absolute;left:5608;top:253;width:2;height:80" coordorigin="5608,253" coordsize="2,80">
              <v:shape style="position:absolute;left:5608;top:253;width:2;height:80" coordorigin="5608,253" coordsize="0,80" path="m5609,333l5608,253e" filled="false" stroked="true" strokeweight=".748pt" strokecolor="#939598">
                <v:path arrowok="t"/>
              </v:shape>
            </v:group>
            <v:group style="position:absolute;left:5568;top:253;width:2;height:80" coordorigin="5568,253" coordsize="2,80">
              <v:shape style="position:absolute;left:5568;top:253;width:2;height:80" coordorigin="5568,253" coordsize="1,80" path="m5568,333l5568,253e" filled="false" stroked="true" strokeweight=".748pt" strokecolor="#939598">
                <v:path arrowok="t"/>
              </v:shape>
            </v:group>
            <v:group style="position:absolute;left:5528;top:253;width:2;height:80" coordorigin="5528,253" coordsize="2,80">
              <v:shape style="position:absolute;left:5528;top:253;width:2;height:80" coordorigin="5528,253" coordsize="0,80" path="m5528,333l5528,253e" filled="false" stroked="true" strokeweight=".748pt" strokecolor="#939598">
                <v:path arrowok="t"/>
              </v:shape>
            </v:group>
            <v:group style="position:absolute;left:5488;top:253;width:2;height:80" coordorigin="5488,253" coordsize="2,80">
              <v:shape style="position:absolute;left:5488;top:253;width:2;height:80" coordorigin="5488,253" coordsize="1,80" path="m5488,333l5488,253e" filled="false" stroked="true" strokeweight=".748pt" strokecolor="#939598">
                <v:path arrowok="t"/>
              </v:shape>
            </v:group>
            <v:group style="position:absolute;left:5448;top:253;width:2;height:80" coordorigin="5448,253" coordsize="2,80">
              <v:shape style="position:absolute;left:5448;top:253;width:2;height:80" coordorigin="5448,253" coordsize="1,80" path="m5448,333l5448,253e" filled="false" stroked="true" strokeweight=".748pt" strokecolor="#939598">
                <v:path arrowok="t"/>
              </v:shape>
            </v:group>
            <v:group style="position:absolute;left:5408;top:253;width:2;height:80" coordorigin="5408,253" coordsize="2,80">
              <v:shape style="position:absolute;left:5408;top:253;width:2;height:80" coordorigin="5408,253" coordsize="1,80" path="m5408,333l5408,253e" filled="false" stroked="true" strokeweight=".748pt" strokecolor="#939598">
                <v:path arrowok="t"/>
              </v:shape>
            </v:group>
            <v:group style="position:absolute;left:5368;top:253;width:2;height:80" coordorigin="5368,253" coordsize="2,80">
              <v:shape style="position:absolute;left:5368;top:253;width:2;height:80" coordorigin="5368,253" coordsize="1,80" path="m5368,333l5368,253e" filled="false" stroked="true" strokeweight=".748pt" strokecolor="#939598">
                <v:path arrowok="t"/>
              </v:shape>
            </v:group>
            <v:group style="position:absolute;left:5328;top:253;width:2;height:80" coordorigin="5328,253" coordsize="2,80">
              <v:shape style="position:absolute;left:5328;top:253;width:2;height:80" coordorigin="5328,253" coordsize="1,80" path="m5328,333l5328,253e" filled="false" stroked="true" strokeweight=".748pt" strokecolor="#939598">
                <v:path arrowok="t"/>
              </v:shape>
            </v:group>
            <v:group style="position:absolute;left:5288;top:253;width:2;height:80" coordorigin="5288,253" coordsize="2,80">
              <v:shape style="position:absolute;left:5288;top:253;width:2;height:80" coordorigin="5288,253" coordsize="1,80" path="m5288,333l5288,253e" filled="false" stroked="true" strokeweight=".748pt" strokecolor="#939598">
                <v:path arrowok="t"/>
              </v:shape>
            </v:group>
            <v:group style="position:absolute;left:5248;top:253;width:2;height:80" coordorigin="5248,253" coordsize="2,80">
              <v:shape style="position:absolute;left:5248;top:253;width:2;height:80" coordorigin="5248,253" coordsize="0,80" path="m5248,333l5248,253e" filled="false" stroked="true" strokeweight=".748pt" strokecolor="#939598">
                <v:path arrowok="t"/>
              </v:shape>
            </v:group>
            <v:group style="position:absolute;left:5208;top:253;width:2;height:80" coordorigin="5208,253" coordsize="2,80">
              <v:shape style="position:absolute;left:5208;top:253;width:2;height:80" coordorigin="5208,253" coordsize="0,80" path="m5208,333l5208,253e" filled="false" stroked="true" strokeweight=".748pt" strokecolor="#939598">
                <v:path arrowok="t"/>
              </v:shape>
            </v:group>
            <v:group style="position:absolute;left:5168;top:253;width:2;height:80" coordorigin="5168,253" coordsize="2,80">
              <v:shape style="position:absolute;left:5168;top:253;width:2;height:80" coordorigin="5168,253" coordsize="1,80" path="m5168,333l5168,253e" filled="false" stroked="true" strokeweight=".748pt" strokecolor="#939598">
                <v:path arrowok="t"/>
              </v:shape>
            </v:group>
            <v:group style="position:absolute;left:5128;top:253;width:2;height:80" coordorigin="5128,253" coordsize="2,80">
              <v:shape style="position:absolute;left:5128;top:253;width:2;height:80" coordorigin="5128,253" coordsize="1,80" path="m5128,333l5128,253e" filled="false" stroked="true" strokeweight=".748pt" strokecolor="#939598">
                <v:path arrowok="t"/>
              </v:shape>
            </v:group>
            <v:group style="position:absolute;left:5088;top:253;width:2;height:80" coordorigin="5088,253" coordsize="2,80">
              <v:shape style="position:absolute;left:5088;top:253;width:2;height:80" coordorigin="5088,253" coordsize="0,80" path="m5088,333l5088,253e" filled="false" stroked="true" strokeweight=".748pt" strokecolor="#939598">
                <v:path arrowok="t"/>
              </v:shape>
            </v:group>
            <v:group style="position:absolute;left:5048;top:253;width:2;height:80" coordorigin="5048,253" coordsize="2,80">
              <v:shape style="position:absolute;left:5048;top:253;width:2;height:80" coordorigin="5048,253" coordsize="0,80" path="m5048,333l5048,253e" filled="false" stroked="true" strokeweight=".748pt" strokecolor="#939598">
                <v:path arrowok="t"/>
              </v:shape>
            </v:group>
            <v:group style="position:absolute;left:5008;top:253;width:2;height:80" coordorigin="5008,253" coordsize="2,80">
              <v:shape style="position:absolute;left:5008;top:253;width:2;height:80" coordorigin="5008,253" coordsize="1,80" path="m5008,333l5008,253e" filled="false" stroked="true" strokeweight=".748pt" strokecolor="#939598">
                <v:path arrowok="t"/>
              </v:shape>
            </v:group>
            <v:group style="position:absolute;left:4968;top:253;width:2;height:80" coordorigin="4968,253" coordsize="2,80">
              <v:shape style="position:absolute;left:4968;top:253;width:2;height:80" coordorigin="4968,253" coordsize="1,80" path="m4968,333l4968,253e" filled="false" stroked="true" strokeweight=".748pt" strokecolor="#939598">
                <v:path arrowok="t"/>
              </v:shape>
            </v:group>
            <v:group style="position:absolute;left:4927;top:253;width:2;height:80" coordorigin="4927,253" coordsize="2,80">
              <v:shape style="position:absolute;left:4927;top:253;width:2;height:80" coordorigin="4927,253" coordsize="0,80" path="m4927,333l4927,253e" filled="false" stroked="true" strokeweight=".748pt" strokecolor="#939598">
                <v:path arrowok="t"/>
              </v:shape>
            </v:group>
            <v:group style="position:absolute;left:4887;top:253;width:2;height:80" coordorigin="4887,253" coordsize="2,80">
              <v:shape style="position:absolute;left:4887;top:253;width:2;height:80" coordorigin="4887,253" coordsize="0,80" path="m4887,333l4887,253e" filled="false" stroked="true" strokeweight=".748pt" strokecolor="#939598">
                <v:path arrowok="t"/>
              </v:shape>
            </v:group>
            <v:group style="position:absolute;left:4847;top:253;width:2;height:80" coordorigin="4847,253" coordsize="2,80">
              <v:shape style="position:absolute;left:4847;top:253;width:2;height:80" coordorigin="4847,253" coordsize="1,80" path="m4847,333l4847,253e" filled="false" stroked="true" strokeweight=".748pt" strokecolor="#939598">
                <v:path arrowok="t"/>
              </v:shape>
            </v:group>
            <v:group style="position:absolute;left:4807;top:253;width:2;height:80" coordorigin="4807,253" coordsize="2,80">
              <v:shape style="position:absolute;left:4807;top:253;width:2;height:80" coordorigin="4807,253" coordsize="1,80" path="m4807,333l4807,253e" filled="false" stroked="true" strokeweight=".748pt" strokecolor="#939598">
                <v:path arrowok="t"/>
              </v:shape>
            </v:group>
            <v:group style="position:absolute;left:4767;top:253;width:2;height:80" coordorigin="4767,253" coordsize="2,80">
              <v:shape style="position:absolute;left:4767;top:253;width:2;height:80" coordorigin="4767,253" coordsize="0,80" path="m4767,333l4767,253e" filled="false" stroked="true" strokeweight=".748pt" strokecolor="#939598">
                <v:path arrowok="t"/>
              </v:shape>
            </v:group>
            <v:group style="position:absolute;left:4727;top:253;width:2;height:80" coordorigin="4727,253" coordsize="2,80">
              <v:shape style="position:absolute;left:4727;top:253;width:2;height:80" coordorigin="4727,253" coordsize="0,80" path="m4727,333l4727,253e" filled="false" stroked="true" strokeweight=".748pt" strokecolor="#939598">
                <v:path arrowok="t"/>
              </v:shape>
            </v:group>
            <v:group style="position:absolute;left:4687;top:253;width:2;height:80" coordorigin="4687,253" coordsize="2,80">
              <v:shape style="position:absolute;left:4687;top:253;width:2;height:80" coordorigin="4687,253" coordsize="1,80" path="m4687,333l4687,253e" filled="false" stroked="true" strokeweight=".748pt" strokecolor="#939598">
                <v:path arrowok="t"/>
              </v:shape>
            </v:group>
            <v:group style="position:absolute;left:4647;top:253;width:2;height:80" coordorigin="4647,253" coordsize="2,80">
              <v:shape style="position:absolute;left:4647;top:253;width:2;height:80" coordorigin="4647,253" coordsize="1,80" path="m4647,333l4647,253e" filled="false" stroked="true" strokeweight=".748pt" strokecolor="#939598">
                <v:path arrowok="t"/>
              </v:shape>
            </v:group>
            <v:group style="position:absolute;left:4607;top:253;width:2;height:80" coordorigin="4607,253" coordsize="2,80">
              <v:shape style="position:absolute;left:4607;top:253;width:2;height:80" coordorigin="4607,253" coordsize="0,80" path="m4607,333l4607,253e" filled="false" stroked="true" strokeweight=".748pt" strokecolor="#939598">
                <v:path arrowok="t"/>
              </v:shape>
            </v:group>
            <v:group style="position:absolute;left:4567;top:253;width:2;height:80" coordorigin="4567,253" coordsize="2,80">
              <v:shape style="position:absolute;left:4567;top:253;width:2;height:80" coordorigin="4567,253" coordsize="0,80" path="m4567,333l4567,253e" filled="false" stroked="true" strokeweight=".748pt" strokecolor="#939598">
                <v:path arrowok="t"/>
              </v:shape>
            </v:group>
            <v:group style="position:absolute;left:4527;top:253;width:2;height:80" coordorigin="4527,253" coordsize="2,80">
              <v:shape style="position:absolute;left:4527;top:253;width:2;height:80" coordorigin="4527,253" coordsize="1,80" path="m4527,333l4527,253e" filled="false" stroked="true" strokeweight=".748pt" strokecolor="#939598">
                <v:path arrowok="t"/>
              </v:shape>
            </v:group>
            <v:group style="position:absolute;left:4487;top:253;width:2;height:80" coordorigin="4487,253" coordsize="2,80">
              <v:shape style="position:absolute;left:4487;top:253;width:2;height:80" coordorigin="4487,253" coordsize="1,80" path="m4487,333l4487,253e" filled="false" stroked="true" strokeweight=".748pt" strokecolor="#939598">
                <v:path arrowok="t"/>
              </v:shape>
            </v:group>
            <v:group style="position:absolute;left:4447;top:253;width:2;height:80" coordorigin="4447,253" coordsize="2,80">
              <v:shape style="position:absolute;left:4447;top:253;width:2;height:80" coordorigin="4447,253" coordsize="0,80" path="m4447,333l4447,253e" filled="false" stroked="true" strokeweight=".748pt" strokecolor="#939598">
                <v:path arrowok="t"/>
              </v:shape>
            </v:group>
            <v:group style="position:absolute;left:4407;top:253;width:2;height:80" coordorigin="4407,253" coordsize="2,80">
              <v:shape style="position:absolute;left:4407;top:253;width:2;height:80" coordorigin="4407,253" coordsize="0,80" path="m4407,333l4407,253e" filled="false" stroked="true" strokeweight=".748pt" strokecolor="#939598">
                <v:path arrowok="t"/>
              </v:shape>
            </v:group>
            <v:group style="position:absolute;left:4367;top:253;width:2;height:80" coordorigin="4367,253" coordsize="2,80">
              <v:shape style="position:absolute;left:4367;top:253;width:2;height:80" coordorigin="4367,253" coordsize="1,80" path="m4367,333l4367,253e" filled="false" stroked="true" strokeweight=".748pt" strokecolor="#939598">
                <v:path arrowok="t"/>
              </v:shape>
            </v:group>
            <v:group style="position:absolute;left:4327;top:253;width:2;height:80" coordorigin="4327,253" coordsize="2,80">
              <v:shape style="position:absolute;left:4327;top:253;width:2;height:80" coordorigin="4327,253" coordsize="1,80" path="m4327,333l4327,253e" filled="false" stroked="true" strokeweight=".748pt" strokecolor="#939598">
                <v:path arrowok="t"/>
              </v:shape>
            </v:group>
            <v:group style="position:absolute;left:4286;top:253;width:2;height:80" coordorigin="4286,253" coordsize="2,80">
              <v:shape style="position:absolute;left:4286;top:253;width:2;height:80" coordorigin="4286,253" coordsize="1,80" path="m4287,333l4286,253e" filled="false" stroked="true" strokeweight=".748pt" strokecolor="#939598">
                <v:path arrowok="t"/>
              </v:shape>
            </v:group>
            <v:group style="position:absolute;left:4246;top:253;width:2;height:80" coordorigin="4246,253" coordsize="2,80">
              <v:shape style="position:absolute;left:4246;top:253;width:2;height:80" coordorigin="4246,253" coordsize="1,80" path="m4246,333l4246,253e" filled="false" stroked="true" strokeweight=".748pt" strokecolor="#939598">
                <v:path arrowok="t"/>
              </v:shape>
            </v:group>
            <v:group style="position:absolute;left:4206;top:253;width:2;height:80" coordorigin="4206,253" coordsize="2,80">
              <v:shape style="position:absolute;left:4206;top:253;width:2;height:80" coordorigin="4206,253" coordsize="1,80" path="m4206,333l4206,253e" filled="false" stroked="true" strokeweight=".748pt" strokecolor="#939598">
                <v:path arrowok="t"/>
              </v:shape>
            </v:group>
            <v:group style="position:absolute;left:4166;top:253;width:2;height:80" coordorigin="4166,253" coordsize="2,80">
              <v:shape style="position:absolute;left:4166;top:253;width:2;height:80" coordorigin="4166,253" coordsize="1,80" path="m4166,333l4166,253e" filled="false" stroked="true" strokeweight=".748pt" strokecolor="#939598">
                <v:path arrowok="t"/>
              </v:shape>
            </v:group>
            <v:group style="position:absolute;left:4126;top:253;width:2;height:80" coordorigin="4126,253" coordsize="2,80">
              <v:shape style="position:absolute;left:4126;top:253;width:2;height:80" coordorigin="4126,253" coordsize="0,80" path="m4126,333l4126,253e" filled="false" stroked="true" strokeweight=".748pt" strokecolor="#939598">
                <v:path arrowok="t"/>
              </v:shape>
            </v:group>
            <v:group style="position:absolute;left:4086;top:253;width:2;height:80" coordorigin="4086,253" coordsize="2,80">
              <v:shape style="position:absolute;left:4086;top:253;width:2;height:80" coordorigin="4086,253" coordsize="1,80" path="m4086,333l4086,253e" filled="false" stroked="true" strokeweight=".748pt" strokecolor="#939598">
                <v:path arrowok="t"/>
              </v:shape>
            </v:group>
            <v:group style="position:absolute;left:4046;top:253;width:2;height:80" coordorigin="4046,253" coordsize="2,80">
              <v:shape style="position:absolute;left:4046;top:253;width:2;height:80" coordorigin="4046,253" coordsize="0,80" path="m4046,333l4046,253e" filled="false" stroked="true" strokeweight=".748pt" strokecolor="#939598">
                <v:path arrowok="t"/>
              </v:shape>
            </v:group>
            <v:group style="position:absolute;left:4006;top:253;width:2;height:80" coordorigin="4006,253" coordsize="2,80">
              <v:shape style="position:absolute;left:4006;top:253;width:2;height:80" coordorigin="4006,253" coordsize="0,80" path="m4006,333l4006,253e" filled="false" stroked="true" strokeweight=".748pt" strokecolor="#939598">
                <v:path arrowok="t"/>
              </v:shape>
            </v:group>
            <v:group style="position:absolute;left:3966;top:253;width:2;height:80" coordorigin="3966,253" coordsize="2,80">
              <v:shape style="position:absolute;left:3966;top:253;width:2;height:80" coordorigin="3966,253" coordsize="0,80" path="m3966,333l3966,253e" filled="false" stroked="true" strokeweight=".748pt" strokecolor="#939598">
                <v:path arrowok="t"/>
              </v:shape>
            </v:group>
            <v:group style="position:absolute;left:3926;top:253;width:2;height:80" coordorigin="3926,253" coordsize="2,80">
              <v:shape style="position:absolute;left:3926;top:253;width:2;height:80" coordorigin="3926,253" coordsize="1,80" path="m3926,333l3926,253e" filled="false" stroked="true" strokeweight=".748pt" strokecolor="#939598">
                <v:path arrowok="t"/>
              </v:shape>
            </v:group>
            <v:group style="position:absolute;left:3886;top:253;width:2;height:80" coordorigin="3886,253" coordsize="2,80">
              <v:shape style="position:absolute;left:3886;top:253;width:2;height:80" coordorigin="3886,253" coordsize="0,80" path="m3886,333l3886,253e" filled="false" stroked="true" strokeweight=".748pt" strokecolor="#939598">
                <v:path arrowok="t"/>
              </v:shape>
            </v:group>
            <v:group style="position:absolute;left:3846;top:253;width:2;height:80" coordorigin="3846,253" coordsize="2,80">
              <v:shape style="position:absolute;left:3846;top:253;width:2;height:80" coordorigin="3846,253" coordsize="0,80" path="m3846,333l3846,253e" filled="false" stroked="true" strokeweight=".748pt" strokecolor="#939598">
                <v:path arrowok="t"/>
              </v:shape>
            </v:group>
            <v:group style="position:absolute;left:3806;top:253;width:2;height:80" coordorigin="3806,253" coordsize="2,80">
              <v:shape style="position:absolute;left:3806;top:253;width:2;height:80" coordorigin="3806,253" coordsize="0,80" path="m3806,333l3806,253e" filled="false" stroked="true" strokeweight=".748pt" strokecolor="#939598">
                <v:path arrowok="t"/>
              </v:shape>
            </v:group>
            <v:group style="position:absolute;left:3766;top:253;width:2;height:80" coordorigin="3766,253" coordsize="2,80">
              <v:shape style="position:absolute;left:3766;top:253;width:2;height:80" coordorigin="3766,253" coordsize="1,80" path="m3766,333l3766,253e" filled="false" stroked="true" strokeweight=".748pt" strokecolor="#939598">
                <v:path arrowok="t"/>
              </v:shape>
            </v:group>
            <v:group style="position:absolute;left:3726;top:253;width:2;height:80" coordorigin="3726,253" coordsize="2,80">
              <v:shape style="position:absolute;left:3726;top:253;width:2;height:80" coordorigin="3726,253" coordsize="0,80" path="m3726,333l3726,253e" filled="false" stroked="true" strokeweight=".748pt" strokecolor="#939598">
                <v:path arrowok="t"/>
              </v:shape>
            </v:group>
            <v:group style="position:absolute;left:3686;top:253;width:2;height:80" coordorigin="3686,253" coordsize="2,80">
              <v:shape style="position:absolute;left:3686;top:253;width:2;height:80" coordorigin="3686,253" coordsize="0,80" path="m3686,333l3686,253e" filled="false" stroked="true" strokeweight=".748pt" strokecolor="#939598">
                <v:path arrowok="t"/>
              </v:shape>
            </v:group>
            <v:group style="position:absolute;left:3646;top:253;width:2;height:80" coordorigin="3646,253" coordsize="2,80">
              <v:shape style="position:absolute;left:3646;top:253;width:2;height:80" coordorigin="3646,253" coordsize="0,80" path="m3646,333l3646,253e" filled="false" stroked="true" strokeweight=".748pt" strokecolor="#939598">
                <v:path arrowok="t"/>
              </v:shape>
            </v:group>
            <v:group style="position:absolute;left:3605;top:253;width:2;height:80" coordorigin="3605,253" coordsize="2,80">
              <v:shape style="position:absolute;left:3605;top:253;width:2;height:80" coordorigin="3605,253" coordsize="1,80" path="m3605,333l3605,253e" filled="false" stroked="true" strokeweight=".748pt" strokecolor="#939598">
                <v:path arrowok="t"/>
              </v:shape>
            </v:group>
            <v:group style="position:absolute;left:3565;top:253;width:2;height:80" coordorigin="3565,253" coordsize="2,80">
              <v:shape style="position:absolute;left:3565;top:253;width:2;height:80" coordorigin="3565,253" coordsize="1,80" path="m3565,333l3565,253e" filled="false" stroked="true" strokeweight=".748pt" strokecolor="#939598">
                <v:path arrowok="t"/>
              </v:shape>
            </v:group>
            <v:group style="position:absolute;left:3525;top:253;width:2;height:80" coordorigin="3525,253" coordsize="2,80">
              <v:shape style="position:absolute;left:3525;top:253;width:2;height:80" coordorigin="3525,253" coordsize="0,80" path="m3525,333l3525,253e" filled="false" stroked="true" strokeweight=".748pt" strokecolor="#939598">
                <v:path arrowok="t"/>
              </v:shape>
            </v:group>
            <v:group style="position:absolute;left:3485;top:253;width:2;height:80" coordorigin="3485,253" coordsize="2,80">
              <v:shape style="position:absolute;left:3485;top:253;width:2;height:80" coordorigin="3485,253" coordsize="0,80" path="m3485,333l3485,253e" filled="false" stroked="true" strokeweight=".748pt" strokecolor="#939598">
                <v:path arrowok="t"/>
              </v:shape>
            </v:group>
            <v:group style="position:absolute;left:3445;top:253;width:2;height:80" coordorigin="3445,253" coordsize="2,80">
              <v:shape style="position:absolute;left:3445;top:253;width:2;height:80" coordorigin="3445,253" coordsize="1,80" path="m3445,333l3445,253e" filled="false" stroked="true" strokeweight=".748pt" strokecolor="#939598">
                <v:path arrowok="t"/>
              </v:shape>
            </v:group>
            <v:group style="position:absolute;left:3405;top:254;width:2;height:80" coordorigin="3405,254" coordsize="2,80">
              <v:shape style="position:absolute;left:3405;top:254;width:2;height:80" coordorigin="3405,254" coordsize="1,80" path="m3405,334l3405,254e" filled="false" stroked="true" strokeweight=".748pt" strokecolor="#939598">
                <v:path arrowok="t"/>
              </v:shape>
            </v:group>
            <v:group style="position:absolute;left:3365;top:254;width:2;height:80" coordorigin="3365,254" coordsize="2,80">
              <v:shape style="position:absolute;left:3365;top:254;width:2;height:80" coordorigin="3365,254" coordsize="0,80" path="m3365,334l3365,254e" filled="false" stroked="true" strokeweight=".748pt" strokecolor="#939598">
                <v:path arrowok="t"/>
              </v:shape>
            </v:group>
            <v:group style="position:absolute;left:3325;top:254;width:2;height:80" coordorigin="3325,254" coordsize="2,80">
              <v:shape style="position:absolute;left:3325;top:254;width:2;height:80" coordorigin="3325,254" coordsize="0,80" path="m3325,334l3325,254e" filled="false" stroked="true" strokeweight=".748pt" strokecolor="#939598">
                <v:path arrowok="t"/>
              </v:shape>
            </v:group>
            <v:group style="position:absolute;left:3285;top:254;width:2;height:80" coordorigin="3285,254" coordsize="2,80">
              <v:shape style="position:absolute;left:3285;top:254;width:2;height:80" coordorigin="3285,254" coordsize="1,80" path="m3285,334l3285,254e" filled="false" stroked="true" strokeweight=".748pt" strokecolor="#939598">
                <v:path arrowok="t"/>
              </v:shape>
            </v:group>
            <v:group style="position:absolute;left:3245;top:254;width:2;height:80" coordorigin="3245,254" coordsize="2,80">
              <v:shape style="position:absolute;left:3245;top:254;width:2;height:80" coordorigin="3245,254" coordsize="1,80" path="m3245,334l3245,254e" filled="false" stroked="true" strokeweight=".748pt" strokecolor="#939598">
                <v:path arrowok="t"/>
              </v:shape>
            </v:group>
            <v:group style="position:absolute;left:3205;top:254;width:2;height:80" coordorigin="3205,254" coordsize="2,80">
              <v:shape style="position:absolute;left:3205;top:254;width:2;height:80" coordorigin="3205,254" coordsize="0,80" path="m3205,334l3205,254e" filled="false" stroked="true" strokeweight=".748pt" strokecolor="#939598">
                <v:path arrowok="t"/>
              </v:shape>
            </v:group>
            <v:group style="position:absolute;left:3165;top:254;width:2;height:80" coordorigin="3165,254" coordsize="2,80">
              <v:shape style="position:absolute;left:3165;top:254;width:2;height:80" coordorigin="3165,254" coordsize="0,80" path="m3165,334l3165,254e" filled="false" stroked="true" strokeweight=".748pt" strokecolor="#939598">
                <v:path arrowok="t"/>
              </v:shape>
            </v:group>
            <v:group style="position:absolute;left:3125;top:254;width:2;height:80" coordorigin="3125,254" coordsize="2,80">
              <v:shape style="position:absolute;left:3125;top:254;width:2;height:80" coordorigin="3125,254" coordsize="1,80" path="m3125,334l3125,254e" filled="false" stroked="true" strokeweight=".748pt" strokecolor="#939598">
                <v:path arrowok="t"/>
              </v:shape>
            </v:group>
            <v:group style="position:absolute;left:3085;top:254;width:2;height:80" coordorigin="3085,254" coordsize="2,80">
              <v:shape style="position:absolute;left:3085;top:254;width:2;height:80" coordorigin="3085,254" coordsize="1,80" path="m3085,334l3085,254e" filled="false" stroked="true" strokeweight=".748pt" strokecolor="#939598">
                <v:path arrowok="t"/>
              </v:shape>
            </v:group>
            <v:group style="position:absolute;left:3045;top:254;width:2;height:80" coordorigin="3045,254" coordsize="2,80">
              <v:shape style="position:absolute;left:3045;top:254;width:2;height:80" coordorigin="3045,254" coordsize="1,80" path="m3045,334l3045,254e" filled="false" stroked="true" strokeweight=".748pt" strokecolor="#939598">
                <v:path arrowok="t"/>
              </v:shape>
            </v:group>
            <v:group style="position:absolute;left:3005;top:254;width:2;height:80" coordorigin="3005,254" coordsize="2,80">
              <v:shape style="position:absolute;left:3005;top:254;width:2;height:80" coordorigin="3005,254" coordsize="1,80" path="m3005,334l3005,254e" filled="false" stroked="true" strokeweight=".748pt" strokecolor="#939598">
                <v:path arrowok="t"/>
              </v:shape>
            </v:group>
            <v:group style="position:absolute;left:2964;top:254;width:2;height:80" coordorigin="2964,254" coordsize="2,80">
              <v:shape style="position:absolute;left:2964;top:254;width:2;height:80" coordorigin="2964,254" coordsize="1,80" path="m2965,334l2964,254e" filled="false" stroked="true" strokeweight=".748pt" strokecolor="#939598">
                <v:path arrowok="t"/>
              </v:shape>
            </v:group>
            <v:group style="position:absolute;left:2924;top:254;width:2;height:80" coordorigin="2924,254" coordsize="2,80">
              <v:shape style="position:absolute;left:2924;top:254;width:2;height:80" coordorigin="2924,254" coordsize="0,80" path="m2924,334l2924,254e" filled="false" stroked="true" strokeweight=".748pt" strokecolor="#939598">
                <v:path arrowok="t"/>
              </v:shape>
            </v:group>
            <v:group style="position:absolute;left:2884;top:254;width:2;height:80" coordorigin="2884,254" coordsize="2,80">
              <v:shape style="position:absolute;left:2884;top:254;width:2;height:80" coordorigin="2884,254" coordsize="1,80" path="m2884,334l2884,254e" filled="false" stroked="true" strokeweight=".748pt" strokecolor="#939598">
                <v:path arrowok="t"/>
              </v:shape>
            </v:group>
            <v:group style="position:absolute;left:2844;top:254;width:2;height:80" coordorigin="2844,254" coordsize="2,80">
              <v:shape style="position:absolute;left:2844;top:254;width:2;height:80" coordorigin="2844,254" coordsize="1,80" path="m2844,334l2844,254e" filled="false" stroked="true" strokeweight=".748pt" strokecolor="#939598">
                <v:path arrowok="t"/>
              </v:shape>
            </v:group>
            <v:group style="position:absolute;left:2804;top:254;width:2;height:80" coordorigin="2804,254" coordsize="2,80">
              <v:shape style="position:absolute;left:2804;top:254;width:2;height:80" coordorigin="2804,254" coordsize="0,80" path="m2804,334l2804,254e" filled="false" stroked="true" strokeweight=".748pt" strokecolor="#939598">
                <v:path arrowok="t"/>
              </v:shape>
            </v:group>
            <v:group style="position:absolute;left:2764;top:254;width:2;height:80" coordorigin="2764,254" coordsize="2,80">
              <v:shape style="position:absolute;left:2764;top:254;width:2;height:80" coordorigin="2764,254" coordsize="0,80" path="m2764,334l2764,254e" filled="false" stroked="true" strokeweight=".748pt" strokecolor="#939598">
                <v:path arrowok="t"/>
              </v:shape>
            </v:group>
            <v:group style="position:absolute;left:2724;top:254;width:2;height:80" coordorigin="2724,254" coordsize="2,80">
              <v:shape style="position:absolute;left:2724;top:254;width:2;height:80" coordorigin="2724,254" coordsize="1,80" path="m2724,334l2724,254e" filled="false" stroked="true" strokeweight=".748pt" strokecolor="#939598">
                <v:path arrowok="t"/>
              </v:shape>
            </v:group>
            <v:group style="position:absolute;left:2684;top:254;width:2;height:80" coordorigin="2684,254" coordsize="2,80">
              <v:shape style="position:absolute;left:2684;top:254;width:2;height:80" coordorigin="2684,254" coordsize="1,80" path="m2684,334l2684,254e" filled="false" stroked="true" strokeweight=".748pt" strokecolor="#939598">
                <v:path arrowok="t"/>
              </v:shape>
            </v:group>
            <v:group style="position:absolute;left:2644;top:254;width:2;height:80" coordorigin="2644,254" coordsize="2,80">
              <v:shape style="position:absolute;left:2644;top:254;width:2;height:80" coordorigin="2644,254" coordsize="0,80" path="m2644,334l2644,254e" filled="false" stroked="true" strokeweight=".748pt" strokecolor="#939598">
                <v:path arrowok="t"/>
              </v:shape>
            </v:group>
            <v:group style="position:absolute;left:2604;top:254;width:2;height:80" coordorigin="2604,254" coordsize="2,80">
              <v:shape style="position:absolute;left:2604;top:254;width:2;height:80" coordorigin="2604,254" coordsize="0,80" path="m2604,334l2604,254e" filled="false" stroked="true" strokeweight=".748pt" strokecolor="#939598">
                <v:path arrowok="t"/>
              </v:shape>
            </v:group>
            <v:group style="position:absolute;left:2564;top:254;width:2;height:80" coordorigin="2564,254" coordsize="2,80">
              <v:shape style="position:absolute;left:2564;top:254;width:2;height:80" coordorigin="2564,254" coordsize="1,80" path="m2564,334l2564,254e" filled="false" stroked="true" strokeweight=".748pt" strokecolor="#939598">
                <v:path arrowok="t"/>
              </v:shape>
            </v:group>
            <v:group style="position:absolute;left:2524;top:254;width:2;height:80" coordorigin="2524,254" coordsize="2,80">
              <v:shape style="position:absolute;left:2524;top:254;width:2;height:80" coordorigin="2524,254" coordsize="1,80" path="m2524,334l2524,254e" filled="false" stroked="true" strokeweight=".748pt" strokecolor="#939598">
                <v:path arrowok="t"/>
              </v:shape>
            </v:group>
            <v:group style="position:absolute;left:2484;top:254;width:2;height:80" coordorigin="2484,254" coordsize="2,80">
              <v:shape style="position:absolute;left:2484;top:254;width:2;height:80" coordorigin="2484,254" coordsize="0,80" path="m2484,334l2484,254e" filled="false" stroked="true" strokeweight=".748pt" strokecolor="#939598">
                <v:path arrowok="t"/>
              </v:shape>
            </v:group>
            <v:group style="position:absolute;left:2444;top:254;width:2;height:80" coordorigin="2444,254" coordsize="2,80">
              <v:shape style="position:absolute;left:2444;top:254;width:2;height:80" coordorigin="2444,254" coordsize="0,80" path="m2444,334l2444,254e" filled="false" stroked="true" strokeweight=".748pt" strokecolor="#939598">
                <v:path arrowok="t"/>
              </v:shape>
            </v:group>
            <v:group style="position:absolute;left:2404;top:254;width:2;height:80" coordorigin="2404,254" coordsize="2,80">
              <v:shape style="position:absolute;left:2404;top:254;width:2;height:80" coordorigin="2404,254" coordsize="1,80" path="m2404,334l2404,254e" filled="false" stroked="true" strokeweight=".748pt" strokecolor="#939598">
                <v:path arrowok="t"/>
              </v:shape>
            </v:group>
            <v:group style="position:absolute;left:2364;top:254;width:2;height:80" coordorigin="2364,254" coordsize="2,80">
              <v:shape style="position:absolute;left:2364;top:254;width:2;height:80" coordorigin="2364,254" coordsize="1,80" path="m2364,334l2364,254e" filled="false" stroked="true" strokeweight=".748pt" strokecolor="#939598">
                <v:path arrowok="t"/>
              </v:shape>
            </v:group>
            <v:group style="position:absolute;left:2324;top:254;width:2;height:80" coordorigin="2324,254" coordsize="2,80">
              <v:shape style="position:absolute;left:2324;top:254;width:2;height:80" coordorigin="2324,254" coordsize="0,80" path="m2324,334l2324,254e" filled="false" stroked="true" strokeweight=".748pt" strokecolor="#939598">
                <v:path arrowok="t"/>
              </v:shape>
            </v:group>
            <v:group style="position:absolute;left:2283;top:254;width:2;height:80" coordorigin="2283,254" coordsize="2,80">
              <v:shape style="position:absolute;left:2283;top:254;width:2;height:80" coordorigin="2283,254" coordsize="0,80" path="m2283,334l2283,254e" filled="false" stroked="true" strokeweight=".748pt" strokecolor="#939598">
                <v:path arrowok="t"/>
              </v:shape>
            </v:group>
            <v:group style="position:absolute;left:2243;top:254;width:2;height:80" coordorigin="2243,254" coordsize="2,80">
              <v:shape style="position:absolute;left:2243;top:254;width:2;height:80" coordorigin="2243,254" coordsize="1,80" path="m2243,334l2243,254e" filled="false" stroked="true" strokeweight=".748pt" strokecolor="#939598">
                <v:path arrowok="t"/>
              </v:shape>
            </v:group>
            <v:group style="position:absolute;left:2203;top:254;width:2;height:80" coordorigin="2203,254" coordsize="2,80">
              <v:shape style="position:absolute;left:2203;top:254;width:2;height:80" coordorigin="2203,254" coordsize="1,80" path="m2203,334l2203,254e" filled="false" stroked="true" strokeweight=".748pt" strokecolor="#939598">
                <v:path arrowok="t"/>
              </v:shape>
            </v:group>
            <v:group style="position:absolute;left:2163;top:254;width:2;height:80" coordorigin="2163,254" coordsize="2,80">
              <v:shape style="position:absolute;left:2163;top:254;width:2;height:80" coordorigin="2163,254" coordsize="0,80" path="m2163,334l2163,254e" filled="false" stroked="true" strokeweight=".748pt" strokecolor="#939598">
                <v:path arrowok="t"/>
              </v:shape>
            </v:group>
            <v:group style="position:absolute;left:2123;top:254;width:2;height:80" coordorigin="2123,254" coordsize="2,80">
              <v:shape style="position:absolute;left:2123;top:254;width:2;height:80" coordorigin="2123,254" coordsize="0,80" path="m2123,334l2123,254e" filled="false" stroked="true" strokeweight=".748pt" strokecolor="#939598">
                <v:path arrowok="t"/>
              </v:shape>
            </v:group>
            <v:group style="position:absolute;left:2083;top:254;width:2;height:80" coordorigin="2083,254" coordsize="2,80">
              <v:shape style="position:absolute;left:2083;top:254;width:2;height:80" coordorigin="2083,254" coordsize="1,80" path="m2083,334l2083,254e" filled="false" stroked="true" strokeweight=".748pt" strokecolor="#939598">
                <v:path arrowok="t"/>
              </v:shape>
            </v:group>
            <v:group style="position:absolute;left:2043;top:254;width:2;height:80" coordorigin="2043,254" coordsize="2,80">
              <v:shape style="position:absolute;left:2043;top:254;width:2;height:80" coordorigin="2043,254" coordsize="1,80" path="m2043,334l2043,254e" filled="false" stroked="true" strokeweight=".748pt" strokecolor="#939598">
                <v:path arrowok="t"/>
              </v:shape>
            </v:group>
            <v:group style="position:absolute;left:2003;top:254;width:2;height:80" coordorigin="2003,254" coordsize="2,80">
              <v:shape style="position:absolute;left:2003;top:254;width:2;height:80" coordorigin="2003,254" coordsize="0,80" path="m2003,334l2003,254e" filled="false" stroked="true" strokeweight=".748pt" strokecolor="#939598">
                <v:path arrowok="t"/>
              </v:shape>
            </v:group>
            <v:group style="position:absolute;left:1963;top:254;width:2;height:80" coordorigin="1963,254" coordsize="2,80">
              <v:shape style="position:absolute;left:1963;top:254;width:2;height:80" coordorigin="1963,254" coordsize="0,80" path="m1963,334l1963,254e" filled="false" stroked="true" strokeweight=".748pt" strokecolor="#939598">
                <v:path arrowok="t"/>
              </v:shape>
            </v:group>
            <v:group style="position:absolute;left:1923;top:254;width:2;height:80" coordorigin="1923,254" coordsize="2,80">
              <v:shape style="position:absolute;left:1923;top:254;width:2;height:80" coordorigin="1923,254" coordsize="1,80" path="m1923,334l1923,254e" filled="false" stroked="true" strokeweight=".748pt" strokecolor="#939598">
                <v:path arrowok="t"/>
              </v:shape>
            </v:group>
            <v:group style="position:absolute;left:1883;top:254;width:2;height:80" coordorigin="1883,254" coordsize="2,80">
              <v:shape style="position:absolute;left:1883;top:254;width:2;height:80" coordorigin="1883,254" coordsize="1,80" path="m1883,334l1883,254e" filled="false" stroked="true" strokeweight=".748pt" strokecolor="#939598">
                <v:path arrowok="t"/>
              </v:shape>
            </v:group>
            <v:group style="position:absolute;left:1843;top:254;width:2;height:80" coordorigin="1843,254" coordsize="2,80">
              <v:shape style="position:absolute;left:1843;top:254;width:2;height:80" coordorigin="1843,254" coordsize="1,80" path="m1843,334l1843,254e" filled="false" stroked="true" strokeweight=".748pt" strokecolor="#939598">
                <v:path arrowok="t"/>
              </v:shape>
            </v:group>
            <v:group style="position:absolute;left:1803;top:254;width:2;height:80" coordorigin="1803,254" coordsize="2,80">
              <v:shape style="position:absolute;left:1803;top:254;width:2;height:80" coordorigin="1803,254" coordsize="1,80" path="m1803,334l1803,254e" filled="false" stroked="true" strokeweight=".748pt" strokecolor="#939598">
                <v:path arrowok="t"/>
              </v:shape>
            </v:group>
            <v:group style="position:absolute;left:1763;top:254;width:2;height:80" coordorigin="1763,254" coordsize="2,80">
              <v:shape style="position:absolute;left:1763;top:254;width:2;height:80" coordorigin="1763,254" coordsize="1,80" path="m1763,334l1763,254e" filled="false" stroked="true" strokeweight=".748pt" strokecolor="#939598">
                <v:path arrowok="t"/>
              </v:shape>
            </v:group>
            <v:group style="position:absolute;left:1723;top:254;width:2;height:80" coordorigin="1723,254" coordsize="2,80">
              <v:shape style="position:absolute;left:1723;top:254;width:2;height:80" coordorigin="1723,254" coordsize="0,80" path="m1723,334l1723,254e" filled="false" stroked="true" strokeweight=".748pt" strokecolor="#939598">
                <v:path arrowok="t"/>
              </v:shape>
            </v:group>
            <v:group style="position:absolute;left:1683;top:254;width:2;height:80" coordorigin="1683,254" coordsize="2,80">
              <v:shape style="position:absolute;left:1683;top:254;width:2;height:80" coordorigin="1683,254" coordsize="0,80" path="m1683,334l1683,254e" filled="false" stroked="true" strokeweight=".748pt" strokecolor="#939598">
                <v:path arrowok="t"/>
              </v:shape>
            </v:group>
            <v:group style="position:absolute;left:1642;top:254;width:2;height:80" coordorigin="1642,254" coordsize="2,80">
              <v:shape style="position:absolute;left:1642;top:254;width:2;height:80" coordorigin="1642,254" coordsize="0,80" path="m1642,334l1642,254e" filled="false" stroked="true" strokeweight=".748pt" strokecolor="#939598">
                <v:path arrowok="t"/>
              </v:shape>
            </v:group>
            <v:group style="position:absolute;left:1602;top:254;width:2;height:80" coordorigin="1602,254" coordsize="2,80">
              <v:shape style="position:absolute;left:1602;top:254;width:2;height:80" coordorigin="1602,254" coordsize="0,80" path="m1602,334l1602,254e" filled="false" stroked="true" strokeweight=".748pt" strokecolor="#939598">
                <v:path arrowok="t"/>
              </v:shape>
            </v:group>
            <v:group style="position:absolute;left:1562;top:254;width:2;height:80" coordorigin="1562,254" coordsize="2,80">
              <v:shape style="position:absolute;left:1562;top:254;width:2;height:80" coordorigin="1562,254" coordsize="0,80" path="m1562,334l1562,254e" filled="false" stroked="true" strokeweight=".748pt" strokecolor="#939598">
                <v:path arrowok="t"/>
              </v:shape>
            </v:group>
            <v:group style="position:absolute;left:1522;top:254;width:2;height:80" coordorigin="1522,254" coordsize="2,80">
              <v:shape style="position:absolute;left:1522;top:254;width:2;height:80" coordorigin="1522,254" coordsize="1,80" path="m1522,334l1522,254e" filled="false" stroked="true" strokeweight=".748pt" strokecolor="#939598">
                <v:path arrowok="t"/>
              </v:shape>
            </v:group>
            <v:group style="position:absolute;left:1482;top:254;width:2;height:80" coordorigin="1482,254" coordsize="2,80">
              <v:shape style="position:absolute;left:1482;top:254;width:2;height:80" coordorigin="1482,254" coordsize="0,80" path="m1482,334l1482,254e" filled="false" stroked="true" strokeweight=".748pt" strokecolor="#939598">
                <v:path arrowok="t"/>
              </v:shape>
            </v:group>
            <v:group style="position:absolute;left:1442;top:254;width:2;height:80" coordorigin="1442,254" coordsize="2,80">
              <v:shape style="position:absolute;left:1442;top:254;width:2;height:80" coordorigin="1442,254" coordsize="0,80" path="m1442,334l1442,254e" filled="false" stroked="true" strokeweight=".748pt" strokecolor="#939598">
                <v:path arrowok="t"/>
              </v:shape>
            </v:group>
            <v:group style="position:absolute;left:1402;top:254;width:2;height:80" coordorigin="1402,254" coordsize="2,80">
              <v:shape style="position:absolute;left:1402;top:254;width:2;height:80" coordorigin="1402,254" coordsize="1,80" path="m1402,334l1402,254e" filled="false" stroked="true" strokeweight=".748pt" strokecolor="#939598">
                <v:path arrowok="t"/>
              </v:shape>
            </v:group>
            <v:group style="position:absolute;left:1362;top:254;width:2;height:80" coordorigin="1362,254" coordsize="2,80">
              <v:shape style="position:absolute;left:1362;top:254;width:2;height:80" coordorigin="1362,254" coordsize="0,80" path="m1362,334l1362,254e" filled="false" stroked="true" strokeweight=".748pt" strokecolor="#939598">
                <v:path arrowok="t"/>
              </v:shape>
            </v:group>
            <v:group style="position:absolute;left:1322;top:254;width:2;height:80" coordorigin="1322,254" coordsize="2,80">
              <v:shape style="position:absolute;left:1322;top:254;width:2;height:80" coordorigin="1322,254" coordsize="0,80" path="m1322,334l1322,254e" filled="false" stroked="true" strokeweight=".748pt" strokecolor="#939598">
                <v:path arrowok="t"/>
              </v:shape>
            </v:group>
            <v:group style="position:absolute;left:1282;top:254;width:2;height:80" coordorigin="1282,254" coordsize="2,80">
              <v:shape style="position:absolute;left:1282;top:254;width:2;height:80" coordorigin="1282,254" coordsize="0,80" path="m1282,334l1282,254e" filled="false" stroked="true" strokeweight=".748pt" strokecolor="#939598">
                <v:path arrowok="t"/>
              </v:shape>
            </v:group>
            <v:group style="position:absolute;left:1242;top:254;width:2;height:80" coordorigin="1242,254" coordsize="2,80">
              <v:shape style="position:absolute;left:1242;top:254;width:2;height:80" coordorigin="1242,254" coordsize="0,80" path="m1242,334l1242,254e" filled="false" stroked="true" strokeweight=".748pt" strokecolor="#939598">
                <v:path arrowok="t"/>
              </v:shape>
            </v:group>
            <v:group style="position:absolute;left:1202;top:254;width:2;height:80" coordorigin="1202,254" coordsize="2,80">
              <v:shape style="position:absolute;left:1202;top:254;width:2;height:80" coordorigin="1202,254" coordsize="1,80" path="m1202,334l1202,254e" filled="false" stroked="true" strokeweight=".748pt" strokecolor="#939598">
                <v:path arrowok="t"/>
              </v:shape>
            </v:group>
            <v:group style="position:absolute;left:1162;top:254;width:2;height:80" coordorigin="1162,254" coordsize="2,80">
              <v:shape style="position:absolute;left:1162;top:254;width:2;height:80" coordorigin="1162,254" coordsize="0,80" path="m1162,334l1162,254e" filled="false" stroked="true" strokeweight=".748pt" strokecolor="#939598">
                <v:path arrowok="t"/>
              </v:shape>
            </v:group>
            <v:group style="position:absolute;left:1122;top:254;width:2;height:80" coordorigin="1122,254" coordsize="2,80">
              <v:shape style="position:absolute;left:1122;top:254;width:2;height:80" coordorigin="1122,254" coordsize="0,80" path="m1122,334l1122,254e" filled="false" stroked="true" strokeweight=".748pt" strokecolor="#939598">
                <v:path arrowok="t"/>
              </v:shape>
            </v:group>
            <v:group style="position:absolute;left:1082;top:254;width:2;height:80" coordorigin="1082,254" coordsize="2,80">
              <v:shape style="position:absolute;left:1082;top:254;width:2;height:80" coordorigin="1082,254" coordsize="1,80" path="m1082,334l1082,254e" filled="false" stroked="true" strokeweight=".748pt" strokecolor="#939598">
                <v:path arrowok="t"/>
              </v:shape>
            </v:group>
            <v:group style="position:absolute;left:1042;top:254;width:2;height:80" coordorigin="1042,254" coordsize="2,80">
              <v:shape style="position:absolute;left:1042;top:254;width:2;height:80" coordorigin="1042,254" coordsize="0,80" path="m1042,334l1042,254e" filled="false" stroked="true" strokeweight=".748pt" strokecolor="#939598">
                <v:path arrowok="t"/>
              </v:shape>
            </v:group>
            <v:group style="position:absolute;left:1002;top:254;width:2;height:80" coordorigin="1002,254" coordsize="2,80">
              <v:shape style="position:absolute;left:1002;top:254;width:2;height:80" coordorigin="1002,254" coordsize="0,80" path="m1002,334l1002,254e" filled="false" stroked="true" strokeweight=".748pt" strokecolor="#939598">
                <v:path arrowok="t"/>
              </v:shape>
            </v:group>
            <v:group style="position:absolute;left:961;top:254;width:2;height:80" coordorigin="961,254" coordsize="2,80">
              <v:shape style="position:absolute;left:961;top:254;width:2;height:80" coordorigin="961,254" coordsize="0,80" path="m961,334l961,254e" filled="false" stroked="true" strokeweight=".748pt" strokecolor="#939598">
                <v:path arrowok="t"/>
              </v:shape>
            </v:group>
            <v:group style="position:absolute;left:921;top:254;width:2;height:80" coordorigin="921,254" coordsize="2,80">
              <v:shape style="position:absolute;left:921;top:254;width:2;height:80" coordorigin="921,254" coordsize="0,80" path="m921,334l921,254e" filled="false" stroked="true" strokeweight=".748pt" strokecolor="#939598">
                <v:path arrowok="t"/>
              </v:shape>
            </v:group>
            <v:group style="position:absolute;left:881;top:254;width:2;height:80" coordorigin="881,254" coordsize="2,80">
              <v:shape style="position:absolute;left:881;top:254;width:2;height:80" coordorigin="881,254" coordsize="1,80" path="m881,334l881,254e" filled="false" stroked="true" strokeweight=".748pt" strokecolor="#939598">
                <v:path arrowok="t"/>
              </v:shape>
            </v:group>
            <v:group style="position:absolute;left:841;top:254;width:2;height:80" coordorigin="841,254" coordsize="2,80">
              <v:shape style="position:absolute;left:841;top:254;width:2;height:80" coordorigin="841,254" coordsize="0,80" path="m841,334l841,254e" filled="false" stroked="true" strokeweight=".748pt" strokecolor="#939598">
                <v:path arrowok="t"/>
              </v:shape>
            </v:group>
            <v:group style="position:absolute;left:801;top:254;width:2;height:80" coordorigin="801,254" coordsize="2,80">
              <v:shape style="position:absolute;left:801;top:254;width:2;height:80" coordorigin="801,254" coordsize="0,80" path="m801,334l801,254e" filled="false" stroked="true" strokeweight=".748pt" strokecolor="#939598">
                <v:path arrowok="t"/>
              </v:shape>
            </v:group>
            <v:group style="position:absolute;left:761;top:254;width:2;height:80" coordorigin="761,254" coordsize="2,80">
              <v:shape style="position:absolute;left:761;top:254;width:2;height:80" coordorigin="761,254" coordsize="1,80" path="m761,334l761,254e" filled="false" stroked="true" strokeweight=".748pt" strokecolor="#939598">
                <v:path arrowok="t"/>
              </v:shape>
            </v:group>
            <v:group style="position:absolute;left:721;top:254;width:2;height:80" coordorigin="721,254" coordsize="2,80">
              <v:shape style="position:absolute;left:721;top:254;width:2;height:80" coordorigin="721,254" coordsize="1,80" path="m721,334l721,254e" filled="false" stroked="true" strokeweight=".748pt" strokecolor="#939598">
                <v:path arrowok="t"/>
              </v:shape>
            </v:group>
            <v:group style="position:absolute;left:681;top:254;width:2;height:80" coordorigin="681,254" coordsize="2,80">
              <v:shape style="position:absolute;left:681;top:254;width:2;height:80" coordorigin="681,254" coordsize="1,80" path="m681,334l681,254e" filled="false" stroked="true" strokeweight=".748pt" strokecolor="#939598">
                <v:path arrowok="t"/>
              </v:shape>
            </v:group>
            <v:group style="position:absolute;left:641;top:254;width:2;height:80" coordorigin="641,254" coordsize="2,80">
              <v:shape style="position:absolute;left:641;top:254;width:2;height:80" coordorigin="641,254" coordsize="1,80" path="m641,334l641,254e" filled="false" stroked="true" strokeweight=".748pt" strokecolor="#939598">
                <v:path arrowok="t"/>
              </v:shape>
            </v:group>
            <v:group style="position:absolute;left:601;top:254;width:2;height:80" coordorigin="601,254" coordsize="2,80">
              <v:shape style="position:absolute;left:601;top:254;width:2;height:80" coordorigin="601,254" coordsize="1,80" path="m601,334l601,254e" filled="false" stroked="true" strokeweight=".748pt" strokecolor="#939598">
                <v:path arrowok="t"/>
              </v:shape>
            </v:group>
            <v:group style="position:absolute;left:561;top:254;width:2;height:80" coordorigin="561,254" coordsize="2,80">
              <v:shape style="position:absolute;left:561;top:254;width:2;height:80" coordorigin="561,254" coordsize="0,80" path="m561,334l561,254e" filled="false" stroked="true" strokeweight=".748pt" strokecolor="#939598">
                <v:path arrowok="t"/>
              </v:shape>
            </v:group>
            <v:group style="position:absolute;left:521;top:254;width:2;height:80" coordorigin="521,254" coordsize="2,80">
              <v:shape style="position:absolute;left:521;top:254;width:2;height:80" coordorigin="521,254" coordsize="1,80" path="m521,334l521,254e" filled="false" stroked="true" strokeweight=".748pt" strokecolor="#939598">
                <v:path arrowok="t"/>
              </v:shape>
            </v:group>
            <v:group style="position:absolute;left:481;top:254;width:2;height:80" coordorigin="481,254" coordsize="2,80">
              <v:shape style="position:absolute;left:481;top:254;width:2;height:80" coordorigin="481,254" coordsize="0,80" path="m481,334l481,254e" filled="false" stroked="true" strokeweight=".748pt" strokecolor="#939598">
                <v:path arrowok="t"/>
              </v:shape>
            </v:group>
            <v:group style="position:absolute;left:441;top:254;width:2;height:80" coordorigin="441,254" coordsize="2,80">
              <v:shape style="position:absolute;left:441;top:254;width:2;height:80" coordorigin="441,254" coordsize="0,80" path="m441,334l441,254e" filled="false" stroked="true" strokeweight=".748pt" strokecolor="#939598">
                <v:path arrowok="t"/>
              </v:shape>
            </v:group>
            <v:group style="position:absolute;left:401;top:254;width:2;height:80" coordorigin="401,254" coordsize="2,80">
              <v:shape style="position:absolute;left:401;top:254;width:2;height:80" coordorigin="401,254" coordsize="0,80" path="m401,334l401,254e" filled="false" stroked="true" strokeweight=".748pt" strokecolor="#939598">
                <v:path arrowok="t"/>
              </v:shape>
            </v:group>
            <v:group style="position:absolute;left:361;top:254;width:2;height:80" coordorigin="361,254" coordsize="2,80">
              <v:shape style="position:absolute;left:361;top:254;width:2;height:80" coordorigin="361,254" coordsize="0,80" path="m361,334l361,254e" filled="false" stroked="true" strokeweight=".748pt" strokecolor="#939598">
                <v:path arrowok="t"/>
              </v:shape>
            </v:group>
            <v:group style="position:absolute;left:320;top:254;width:2;height:80" coordorigin="320,254" coordsize="2,80">
              <v:shape style="position:absolute;left:320;top:254;width:2;height:80" coordorigin="320,254" coordsize="1,80" path="m320,334l320,254e" filled="false" stroked="true" strokeweight=".748pt" strokecolor="#939598">
                <v:path arrowok="t"/>
              </v:shape>
            </v:group>
            <v:group style="position:absolute;left:280;top:254;width:2;height:80" coordorigin="280,254" coordsize="2,80">
              <v:shape style="position:absolute;left:280;top:254;width:2;height:80" coordorigin="280,254" coordsize="0,80" path="m280,334l280,254e" filled="false" stroked="true" strokeweight=".748pt" strokecolor="#939598">
                <v:path arrowok="t"/>
              </v:shape>
            </v:group>
            <v:group style="position:absolute;left:240;top:254;width:2;height:80" coordorigin="240,254" coordsize="2,80">
              <v:shape style="position:absolute;left:240;top:254;width:2;height:80" coordorigin="240,254" coordsize="0,80" path="m240,334l240,254e" filled="false" stroked="true" strokeweight=".748pt" strokecolor="#939598">
                <v:path arrowok="t"/>
              </v:shape>
            </v:group>
            <v:group style="position:absolute;left:200;top:254;width:2;height:80" coordorigin="200,254" coordsize="2,80">
              <v:shape style="position:absolute;left:200;top:254;width:2;height:80" coordorigin="200,254" coordsize="0,80" path="m200,334l200,254e" filled="false" stroked="true" strokeweight=".748pt" strokecolor="#939598">
                <v:path arrowok="t"/>
              </v:shape>
            </v:group>
            <v:group style="position:absolute;left:160;top:254;width:2;height:80" coordorigin="160,254" coordsize="2,80">
              <v:shape style="position:absolute;left:160;top:254;width:2;height:80" coordorigin="160,254" coordsize="0,80" path="m160,334l160,254e" filled="false" stroked="true" strokeweight=".748pt" strokecolor="#939598">
                <v:path arrowok="t"/>
              </v:shape>
            </v:group>
            <v:group style="position:absolute;left:120;top:254;width:2;height:80" coordorigin="120,254" coordsize="2,80">
              <v:shape style="position:absolute;left:120;top:254;width:2;height:80" coordorigin="120,254" coordsize="0,80" path="m120,334l120,254e" filled="false" stroked="true" strokeweight=".748pt" strokecolor="#939598">
                <v:path arrowok="t"/>
              </v:shape>
            </v:group>
            <v:group style="position:absolute;left:80;top:254;width:2;height:80" coordorigin="80,254" coordsize="2,80">
              <v:shape style="position:absolute;left:80;top:254;width:2;height:80" coordorigin="80,254" coordsize="0,80" path="m80,334l80,254e" filled="false" stroked="true" strokeweight=".748pt" strokecolor="#939598">
                <v:path arrowok="t"/>
              </v:shape>
            </v:group>
            <v:group style="position:absolute;left:40;top:254;width:2;height:80" coordorigin="40,254" coordsize="2,80">
              <v:shape style="position:absolute;left:40;top:254;width:2;height:80" coordorigin="40,254" coordsize="0,80" path="m40,334l40,254e" filled="false" stroked="true" strokeweight=".748pt" strokecolor="#939598">
                <v:path arrowok="t"/>
              </v:shape>
            </v:group>
            <v:group style="position:absolute;left:0;top:286;width:2;height:49" coordorigin="0,286" coordsize="2,49">
              <v:shape style="position:absolute;left:0;top:286;width:2;height:49" coordorigin="0,286" coordsize="0,49" path="m0,335l0,287e" filled="false" stroked="true" strokeweight=".748pt" strokecolor="#939598">
                <v:path arrowok="t"/>
              </v:shape>
            </v:group>
            <w10:wrap type="none"/>
          </v:group>
        </w:pict>
      </w:r>
      <w:r>
        <w:rPr>
          <w:color w:val="939598"/>
          <w:u w:val="none"/>
        </w:rPr>
      </w:r>
      <w:r>
        <w:rPr>
          <w:color w:val="939598"/>
          <w:u w:val="thick" w:color="939598"/>
        </w:rPr>
        <w:t> </w:t>
      </w:r>
      <w:r>
        <w:rPr>
          <w:color w:val="939598"/>
          <w:u w:val="none"/>
        </w:rPr>
        <w:tab/>
      </w:r>
      <w:r>
        <w:rPr>
          <w:color w:val="939598"/>
          <w:spacing w:val="-27"/>
          <w:u w:val="none"/>
        </w:rPr>
        <w:t>45</w:t>
      </w:r>
      <w:r>
        <w:rPr>
          <w:color w:val="939598"/>
          <w:spacing w:val="-8"/>
          <w:u w:val="none"/>
        </w:rPr>
        <w:t> </w:t>
      </w:r>
      <w:r>
        <w:rPr>
          <w:color w:val="939598"/>
          <w:u w:val="thick" w:color="939598"/>
        </w:rPr>
        <w:t> </w:t>
      </w:r>
      <w:r>
        <w:rPr>
          <w:color w:val="939598"/>
          <w:u w:val="none"/>
        </w:rPr>
      </w:r>
      <w:r>
        <w:rPr>
          <w:u w:val="none"/>
        </w:rPr>
      </w:r>
    </w:p>
    <w:p>
      <w:pPr>
        <w:spacing w:after="0" w:line="240" w:lineRule="auto"/>
        <w:jc w:val="left"/>
        <w:sectPr>
          <w:pgSz w:w="11910" w:h="16840"/>
          <w:pgMar w:top="80" w:bottom="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Heading2"/>
        <w:spacing w:line="240" w:lineRule="auto" w:before="160"/>
        <w:ind w:left="942" w:right="988"/>
        <w:jc w:val="left"/>
      </w:pPr>
      <w:r>
        <w:rPr/>
        <w:pict>
          <v:group style="position:absolute;margin-left:.0004pt;margin-top:-93.242889pt;width:594.950pt;height:4.850pt;mso-position-horizontal-relative:page;mso-position-vertical-relative:paragraph;z-index:6304" coordorigin="0,-1865" coordsize="11899,97">
            <v:group style="position:absolute;left:11891;top:-1857;width:2;height:80" coordorigin="11891,-1857" coordsize="2,80">
              <v:shape style="position:absolute;left:11891;top:-1857;width:2;height:80" coordorigin="11891,-1857" coordsize="0,80" path="m11891,-1777l11891,-1857e" filled="false" stroked="true" strokeweight=".748pt" strokecolor="#939598">
                <v:path arrowok="t"/>
              </v:shape>
            </v:group>
            <v:group style="position:absolute;left:11851;top:-1857;width:2;height:80" coordorigin="11851,-1857" coordsize="2,80">
              <v:shape style="position:absolute;left:11851;top:-1857;width:2;height:80" coordorigin="11851,-1857" coordsize="0,80" path="m11851,-1777l11851,-1857e" filled="false" stroked="true" strokeweight=".748pt" strokecolor="#939598">
                <v:path arrowok="t"/>
              </v:shape>
            </v:group>
            <v:group style="position:absolute;left:11811;top:-1857;width:2;height:80" coordorigin="11811,-1857" coordsize="2,80">
              <v:shape style="position:absolute;left:11811;top:-1857;width:2;height:80" coordorigin="11811,-1857" coordsize="0,80" path="m11811,-1777l11811,-1857e" filled="false" stroked="true" strokeweight=".748pt" strokecolor="#939598">
                <v:path arrowok="t"/>
              </v:shape>
            </v:group>
            <v:group style="position:absolute;left:11771;top:-1857;width:2;height:80" coordorigin="11771,-1857" coordsize="2,80">
              <v:shape style="position:absolute;left:11771;top:-1857;width:2;height:80" coordorigin="11771,-1857" coordsize="0,80" path="m11771,-1777l11771,-1857e" filled="false" stroked="true" strokeweight=".748pt" strokecolor="#939598">
                <v:path arrowok="t"/>
              </v:shape>
            </v:group>
            <v:group style="position:absolute;left:11731;top:-1857;width:2;height:80" coordorigin="11731,-1857" coordsize="2,80">
              <v:shape style="position:absolute;left:11731;top:-1857;width:2;height:80" coordorigin="11731,-1857" coordsize="1,80" path="m11731,-1777l11731,-1857e" filled="false" stroked="true" strokeweight=".748pt" strokecolor="#939598">
                <v:path arrowok="t"/>
              </v:shape>
            </v:group>
            <v:group style="position:absolute;left:11691;top:-1857;width:2;height:80" coordorigin="11691,-1857" coordsize="2,80">
              <v:shape style="position:absolute;left:11691;top:-1857;width:2;height:80" coordorigin="11691,-1857" coordsize="0,80" path="m11691,-1777l11691,-1857e" filled="false" stroked="true" strokeweight=".748pt" strokecolor="#939598">
                <v:path arrowok="t"/>
              </v:shape>
            </v:group>
            <v:group style="position:absolute;left:11651;top:-1857;width:2;height:80" coordorigin="11651,-1857" coordsize="2,80">
              <v:shape style="position:absolute;left:11651;top:-1857;width:2;height:80" coordorigin="11651,-1857" coordsize="0,80" path="m11651,-1777l11651,-1857e" filled="false" stroked="true" strokeweight=".748pt" strokecolor="#939598">
                <v:path arrowok="t"/>
              </v:shape>
            </v:group>
            <v:group style="position:absolute;left:11611;top:-1857;width:2;height:80" coordorigin="11611,-1857" coordsize="2,80">
              <v:shape style="position:absolute;left:11611;top:-1857;width:2;height:80" coordorigin="11611,-1857" coordsize="0,80" path="m11611,-1777l11611,-1857e" filled="false" stroked="true" strokeweight=".748pt" strokecolor="#939598">
                <v:path arrowok="t"/>
              </v:shape>
            </v:group>
            <v:group style="position:absolute;left:11571;top:-1857;width:2;height:80" coordorigin="11571,-1857" coordsize="2,80">
              <v:shape style="position:absolute;left:11571;top:-1857;width:2;height:80" coordorigin="11571,-1857" coordsize="0,80" path="m11571,-1777l11571,-1857e" filled="false" stroked="true" strokeweight=".748pt" strokecolor="#939598">
                <v:path arrowok="t"/>
              </v:shape>
            </v:group>
            <v:group style="position:absolute;left:11531;top:-1857;width:2;height:80" coordorigin="11531,-1857" coordsize="2,80">
              <v:shape style="position:absolute;left:11531;top:-1857;width:2;height:80" coordorigin="11531,-1857" coordsize="1,80" path="m11531,-1777l11531,-1857e" filled="false" stroked="true" strokeweight=".748pt" strokecolor="#939598">
                <v:path arrowok="t"/>
              </v:shape>
            </v:group>
            <v:group style="position:absolute;left:11491;top:-1857;width:2;height:80" coordorigin="11491,-1857" coordsize="2,80">
              <v:shape style="position:absolute;left:11491;top:-1857;width:2;height:80" coordorigin="11491,-1857" coordsize="0,80" path="m11491,-1777l11491,-1857e" filled="false" stroked="true" strokeweight=".748pt" strokecolor="#939598">
                <v:path arrowok="t"/>
              </v:shape>
            </v:group>
            <v:group style="position:absolute;left:11451;top:-1857;width:2;height:80" coordorigin="11451,-1857" coordsize="2,80">
              <v:shape style="position:absolute;left:11451;top:-1857;width:2;height:80" coordorigin="11451,-1857" coordsize="0,80" path="m11451,-1777l11451,-1857e" filled="false" stroked="true" strokeweight=".748pt" strokecolor="#939598">
                <v:path arrowok="t"/>
              </v:shape>
            </v:group>
            <v:group style="position:absolute;left:11411;top:-1857;width:2;height:80" coordorigin="11411,-1857" coordsize="2,80">
              <v:shape style="position:absolute;left:11411;top:-1857;width:2;height:80" coordorigin="11411,-1857" coordsize="0,80" path="m11411,-1777l11411,-1857e" filled="false" stroked="true" strokeweight=".748pt" strokecolor="#939598">
                <v:path arrowok="t"/>
              </v:shape>
            </v:group>
            <v:group style="position:absolute;left:11371;top:-1857;width:2;height:80" coordorigin="11371,-1857" coordsize="2,80">
              <v:shape style="position:absolute;left:11371;top:-1857;width:2;height:80" coordorigin="11371,-1857" coordsize="0,80" path="m11371,-1777l11371,-1857e" filled="false" stroked="true" strokeweight=".748pt" strokecolor="#939598">
                <v:path arrowok="t"/>
              </v:shape>
            </v:group>
            <v:group style="position:absolute;left:11331;top:-1857;width:2;height:80" coordorigin="11331,-1857" coordsize="2,80">
              <v:shape style="position:absolute;left:11331;top:-1857;width:2;height:80" coordorigin="11331,-1857" coordsize="0,80" path="m11331,-1777l11331,-1857e" filled="false" stroked="true" strokeweight=".748pt" strokecolor="#939598">
                <v:path arrowok="t"/>
              </v:shape>
            </v:group>
            <v:group style="position:absolute;left:11291;top:-1857;width:2;height:80" coordorigin="11291,-1857" coordsize="2,80">
              <v:shape style="position:absolute;left:11291;top:-1857;width:2;height:80" coordorigin="11291,-1857" coordsize="0,80" path="m11291,-1777l11291,-1857e" filled="false" stroked="true" strokeweight=".748pt" strokecolor="#939598">
                <v:path arrowok="t"/>
              </v:shape>
            </v:group>
            <v:group style="position:absolute;left:11251;top:-1857;width:2;height:80" coordorigin="11251,-1857" coordsize="2,80">
              <v:shape style="position:absolute;left:11251;top:-1857;width:2;height:80" coordorigin="11251,-1857" coordsize="0,80" path="m11251,-1777l11251,-1857e" filled="false" stroked="true" strokeweight=".748pt" strokecolor="#939598">
                <v:path arrowok="t"/>
              </v:shape>
            </v:group>
            <v:group style="position:absolute;left:11210;top:-1857;width:2;height:80" coordorigin="11210,-1857" coordsize="2,80">
              <v:shape style="position:absolute;left:11210;top:-1857;width:2;height:80" coordorigin="11210,-1857" coordsize="0,80" path="m11211,-1777l11210,-1857e" filled="false" stroked="true" strokeweight=".748pt" strokecolor="#939598">
                <v:path arrowok="t"/>
              </v:shape>
            </v:group>
            <v:group style="position:absolute;left:11170;top:-1857;width:2;height:80" coordorigin="11170,-1857" coordsize="2,80">
              <v:shape style="position:absolute;left:11170;top:-1857;width:2;height:80" coordorigin="11170,-1857" coordsize="0,80" path="m11170,-1777l11170,-1857e" filled="false" stroked="true" strokeweight=".748pt" strokecolor="#939598">
                <v:path arrowok="t"/>
              </v:shape>
            </v:group>
            <v:group style="position:absolute;left:11130;top:-1857;width:2;height:80" coordorigin="11130,-1857" coordsize="2,80">
              <v:shape style="position:absolute;left:11130;top:-1857;width:2;height:80" coordorigin="11130,-1857" coordsize="0,80" path="m11130,-1777l11130,-1857e" filled="false" stroked="true" strokeweight=".748pt" strokecolor="#939598">
                <v:path arrowok="t"/>
              </v:shape>
            </v:group>
            <v:group style="position:absolute;left:11090;top:-1857;width:2;height:80" coordorigin="11090,-1857" coordsize="2,80">
              <v:shape style="position:absolute;left:11090;top:-1857;width:2;height:80" coordorigin="11090,-1857" coordsize="0,80" path="m11090,-1777l11090,-1857e" filled="false" stroked="true" strokeweight=".748pt" strokecolor="#939598">
                <v:path arrowok="t"/>
              </v:shape>
            </v:group>
            <v:group style="position:absolute;left:11050;top:-1857;width:2;height:80" coordorigin="11050,-1857" coordsize="2,80">
              <v:shape style="position:absolute;left:11050;top:-1857;width:2;height:80" coordorigin="11050,-1857" coordsize="0,80" path="m11050,-1777l11050,-1857e" filled="false" stroked="true" strokeweight=".748pt" strokecolor="#939598">
                <v:path arrowok="t"/>
              </v:shape>
            </v:group>
            <v:group style="position:absolute;left:11010;top:-1857;width:2;height:80" coordorigin="11010,-1857" coordsize="2,80">
              <v:shape style="position:absolute;left:11010;top:-1857;width:2;height:80" coordorigin="11010,-1857" coordsize="1,80" path="m11010,-1777l11010,-1857e" filled="false" stroked="true" strokeweight=".748pt" strokecolor="#939598">
                <v:path arrowok="t"/>
              </v:shape>
            </v:group>
            <v:group style="position:absolute;left:10970;top:-1857;width:2;height:80" coordorigin="10970,-1857" coordsize="2,80">
              <v:shape style="position:absolute;left:10970;top:-1857;width:2;height:80" coordorigin="10970,-1857" coordsize="0,80" path="m10970,-1777l10970,-1857e" filled="false" stroked="true" strokeweight=".748pt" strokecolor="#939598">
                <v:path arrowok="t"/>
              </v:shape>
            </v:group>
            <v:group style="position:absolute;left:10930;top:-1857;width:2;height:80" coordorigin="10930,-1857" coordsize="2,80">
              <v:shape style="position:absolute;left:10930;top:-1857;width:2;height:80" coordorigin="10930,-1857" coordsize="0,80" path="m10930,-1777l10930,-1857e" filled="false" stroked="true" strokeweight=".748pt" strokecolor="#939598">
                <v:path arrowok="t"/>
              </v:shape>
            </v:group>
            <v:group style="position:absolute;left:10890;top:-1857;width:2;height:80" coordorigin="10890,-1857" coordsize="2,80">
              <v:shape style="position:absolute;left:10890;top:-1857;width:2;height:80" coordorigin="10890,-1857" coordsize="0,80" path="m10890,-1777l10890,-1857e" filled="false" stroked="true" strokeweight=".748pt" strokecolor="#939598">
                <v:path arrowok="t"/>
              </v:shape>
            </v:group>
            <v:group style="position:absolute;left:10850;top:-1857;width:2;height:80" coordorigin="10850,-1857" coordsize="2,80">
              <v:shape style="position:absolute;left:10850;top:-1857;width:2;height:80" coordorigin="10850,-1857" coordsize="1,80" path="m10850,-1777l10850,-1857e" filled="false" stroked="true" strokeweight=".748pt" strokecolor="#939598">
                <v:path arrowok="t"/>
              </v:shape>
            </v:group>
            <v:group style="position:absolute;left:10810;top:-1857;width:2;height:80" coordorigin="10810,-1857" coordsize="2,80">
              <v:shape style="position:absolute;left:10810;top:-1857;width:2;height:80" coordorigin="10810,-1857" coordsize="0,80" path="m10810,-1777l10810,-1857e" filled="false" stroked="true" strokeweight=".748pt" strokecolor="#939598">
                <v:path arrowok="t"/>
              </v:shape>
            </v:group>
            <v:group style="position:absolute;left:10770;top:-1857;width:2;height:80" coordorigin="10770,-1857" coordsize="2,80">
              <v:shape style="position:absolute;left:10770;top:-1857;width:2;height:80" coordorigin="10770,-1857" coordsize="0,80" path="m10770,-1777l10770,-1857e" filled="false" stroked="true" strokeweight=".748pt" strokecolor="#939598">
                <v:path arrowok="t"/>
              </v:shape>
            </v:group>
            <v:group style="position:absolute;left:10730;top:-1857;width:2;height:80" coordorigin="10730,-1857" coordsize="2,80">
              <v:shape style="position:absolute;left:10730;top:-1857;width:2;height:80" coordorigin="10730,-1857" coordsize="0,80" path="m10730,-1777l10730,-1857e" filled="false" stroked="true" strokeweight=".748pt" strokecolor="#939598">
                <v:path arrowok="t"/>
              </v:shape>
            </v:group>
            <v:group style="position:absolute;left:10690;top:-1857;width:2;height:80" coordorigin="10690,-1857" coordsize="2,80">
              <v:shape style="position:absolute;left:10690;top:-1857;width:2;height:80" coordorigin="10690,-1857" coordsize="0,80" path="m10690,-1777l10690,-1857e" filled="false" stroked="true" strokeweight=".748pt" strokecolor="#939598">
                <v:path arrowok="t"/>
              </v:shape>
            </v:group>
            <v:group style="position:absolute;left:10650;top:-1857;width:2;height:80" coordorigin="10650,-1857" coordsize="2,80">
              <v:shape style="position:absolute;left:10650;top:-1857;width:2;height:80" coordorigin="10650,-1857" coordsize="0,80" path="m10650,-1777l10650,-1857e" filled="false" stroked="true" strokeweight=".748pt" strokecolor="#939598">
                <v:path arrowok="t"/>
              </v:shape>
            </v:group>
            <v:group style="position:absolute;left:10610;top:-1857;width:2;height:80" coordorigin="10610,-1857" coordsize="2,80">
              <v:shape style="position:absolute;left:10610;top:-1857;width:2;height:80" coordorigin="10610,-1857" coordsize="0,80" path="m10610,-1777l10610,-1857e" filled="false" stroked="true" strokeweight=".748pt" strokecolor="#939598">
                <v:path arrowok="t"/>
              </v:shape>
            </v:group>
            <v:group style="position:absolute;left:10570;top:-1857;width:2;height:80" coordorigin="10570,-1857" coordsize="2,80">
              <v:shape style="position:absolute;left:10570;top:-1857;width:2;height:80" coordorigin="10570,-1857" coordsize="0,80" path="m10570,-1777l10570,-1857e" filled="false" stroked="true" strokeweight=".748pt" strokecolor="#939598">
                <v:path arrowok="t"/>
              </v:shape>
            </v:group>
            <v:group style="position:absolute;left:10530;top:-1857;width:2;height:80" coordorigin="10530,-1857" coordsize="2,80">
              <v:shape style="position:absolute;left:10530;top:-1857;width:2;height:80" coordorigin="10530,-1857" coordsize="0,80" path="m10530,-1777l10530,-1857e" filled="false" stroked="true" strokeweight=".748pt" strokecolor="#939598">
                <v:path arrowok="t"/>
              </v:shape>
            </v:group>
            <v:group style="position:absolute;left:10490;top:-1857;width:2;height:80" coordorigin="10490,-1857" coordsize="2,80">
              <v:shape style="position:absolute;left:10490;top:-1857;width:2;height:80" coordorigin="10490,-1857" coordsize="0,80" path="m10490,-1777l10490,-1857e" filled="false" stroked="true" strokeweight=".748pt" strokecolor="#939598">
                <v:path arrowok="t"/>
              </v:shape>
            </v:group>
            <v:group style="position:absolute;left:10450;top:-1857;width:2;height:80" coordorigin="10450,-1857" coordsize="2,80">
              <v:shape style="position:absolute;left:10450;top:-1857;width:2;height:80" coordorigin="10450,-1857" coordsize="0,80" path="m10450,-1777l10450,-1857e" filled="false" stroked="true" strokeweight=".748pt" strokecolor="#939598">
                <v:path arrowok="t"/>
              </v:shape>
            </v:group>
            <v:group style="position:absolute;left:10410;top:-1857;width:2;height:80" coordorigin="10410,-1857" coordsize="2,80">
              <v:shape style="position:absolute;left:10410;top:-1857;width:2;height:80" coordorigin="10410,-1857" coordsize="0,80" path="m10410,-1777l10410,-1857e" filled="false" stroked="true" strokeweight=".748pt" strokecolor="#939598">
                <v:path arrowok="t"/>
              </v:shape>
            </v:group>
            <v:group style="position:absolute;left:10370;top:-1857;width:2;height:80" coordorigin="10370,-1857" coordsize="2,80">
              <v:shape style="position:absolute;left:10370;top:-1857;width:2;height:80" coordorigin="10370,-1857" coordsize="0,80" path="m10370,-1777l10370,-1857e" filled="false" stroked="true" strokeweight=".748pt" strokecolor="#939598">
                <v:path arrowok="t"/>
              </v:shape>
            </v:group>
            <v:group style="position:absolute;left:10330;top:-1857;width:2;height:80" coordorigin="10330,-1857" coordsize="2,80">
              <v:shape style="position:absolute;left:10330;top:-1857;width:2;height:80" coordorigin="10330,-1857" coordsize="0,80" path="m10330,-1777l10330,-1857e" filled="false" stroked="true" strokeweight=".748pt" strokecolor="#939598">
                <v:path arrowok="t"/>
              </v:shape>
            </v:group>
            <v:group style="position:absolute;left:10290;top:-1857;width:2;height:80" coordorigin="10290,-1857" coordsize="2,80">
              <v:shape style="position:absolute;left:10290;top:-1857;width:2;height:80" coordorigin="10290,-1857" coordsize="0,80" path="m10290,-1777l10290,-1857e" filled="false" stroked="true" strokeweight=".748pt" strokecolor="#939598">
                <v:path arrowok="t"/>
              </v:shape>
            </v:group>
            <v:group style="position:absolute;left:10250;top:-1857;width:2;height:80" coordorigin="10250,-1857" coordsize="2,80">
              <v:shape style="position:absolute;left:10250;top:-1857;width:2;height:80" coordorigin="10250,-1857" coordsize="1,80" path="m10250,-1777l10250,-1857e" filled="false" stroked="true" strokeweight=".748pt" strokecolor="#939598">
                <v:path arrowok="t"/>
              </v:shape>
            </v:group>
            <v:group style="position:absolute;left:10210;top:-1857;width:2;height:80" coordorigin="10210,-1857" coordsize="2,80">
              <v:shape style="position:absolute;left:10210;top:-1857;width:2;height:80" coordorigin="10210,-1857" coordsize="0,80" path="m10210,-1777l10210,-1857e" filled="false" stroked="true" strokeweight=".748pt" strokecolor="#939598">
                <v:path arrowok="t"/>
              </v:shape>
            </v:group>
            <v:group style="position:absolute;left:10170;top:-1857;width:2;height:80" coordorigin="10170,-1857" coordsize="2,80">
              <v:shape style="position:absolute;left:10170;top:-1857;width:2;height:80" coordorigin="10170,-1857" coordsize="0,80" path="m10170,-1777l10170,-1857e" filled="false" stroked="true" strokeweight=".748pt" strokecolor="#939598">
                <v:path arrowok="t"/>
              </v:shape>
            </v:group>
            <v:group style="position:absolute;left:10130;top:-1857;width:2;height:80" coordorigin="10130,-1857" coordsize="2,80">
              <v:shape style="position:absolute;left:10130;top:-1857;width:2;height:80" coordorigin="10130,-1857" coordsize="0,80" path="m10130,-1777l10130,-1857e" filled="false" stroked="true" strokeweight=".748pt" strokecolor="#939598">
                <v:path arrowok="t"/>
              </v:shape>
            </v:group>
            <v:group style="position:absolute;left:10090;top:-1857;width:2;height:80" coordorigin="10090,-1857" coordsize="2,80">
              <v:shape style="position:absolute;left:10090;top:-1857;width:2;height:80" coordorigin="10090,-1857" coordsize="1,80" path="m10090,-1777l10090,-1857e" filled="false" stroked="true" strokeweight=".748pt" strokecolor="#939598">
                <v:path arrowok="t"/>
              </v:shape>
            </v:group>
            <v:group style="position:absolute;left:10050;top:-1857;width:2;height:80" coordorigin="10050,-1857" coordsize="2,80">
              <v:shape style="position:absolute;left:10050;top:-1857;width:2;height:80" coordorigin="10050,-1857" coordsize="0,80" path="m10050,-1777l10050,-1857e" filled="false" stroked="true" strokeweight=".748pt" strokecolor="#939598">
                <v:path arrowok="t"/>
              </v:shape>
            </v:group>
            <v:group style="position:absolute;left:10010;top:-1857;width:2;height:80" coordorigin="10010,-1857" coordsize="2,80">
              <v:shape style="position:absolute;left:10010;top:-1857;width:2;height:80" coordorigin="10010,-1857" coordsize="0,80" path="m10010,-1777l10010,-1857e" filled="false" stroked="true" strokeweight=".748pt" strokecolor="#939598">
                <v:path arrowok="t"/>
              </v:shape>
            </v:group>
            <v:group style="position:absolute;left:9970;top:-1857;width:2;height:80" coordorigin="9970,-1857" coordsize="2,80">
              <v:shape style="position:absolute;left:9970;top:-1857;width:2;height:80" coordorigin="9970,-1857" coordsize="1,80" path="m9970,-1777l9970,-1857e" filled="false" stroked="true" strokeweight=".748pt" strokecolor="#939598">
                <v:path arrowok="t"/>
              </v:shape>
            </v:group>
            <v:group style="position:absolute;left:9930;top:-1857;width:2;height:80" coordorigin="9930,-1857" coordsize="2,80">
              <v:shape style="position:absolute;left:9930;top:-1857;width:2;height:80" coordorigin="9930,-1857" coordsize="0,80" path="m9930,-1777l9930,-1857e" filled="false" stroked="true" strokeweight=".748pt" strokecolor="#939598">
                <v:path arrowok="t"/>
              </v:shape>
            </v:group>
            <v:group style="position:absolute;left:9890;top:-1857;width:2;height:80" coordorigin="9890,-1857" coordsize="2,80">
              <v:shape style="position:absolute;left:9890;top:-1857;width:2;height:80" coordorigin="9890,-1857" coordsize="0,80" path="m9890,-1777l9890,-1857e" filled="false" stroked="true" strokeweight=".748pt" strokecolor="#939598">
                <v:path arrowok="t"/>
              </v:shape>
            </v:group>
            <v:group style="position:absolute;left:9850;top:-1857;width:2;height:80" coordorigin="9850,-1857" coordsize="2,80">
              <v:shape style="position:absolute;left:9850;top:-1857;width:2;height:80" coordorigin="9850,-1857" coordsize="0,80" path="m9850,-1777l9850,-1857e" filled="false" stroked="true" strokeweight=".748pt" strokecolor="#939598">
                <v:path arrowok="t"/>
              </v:shape>
            </v:group>
            <v:group style="position:absolute;left:9810;top:-1857;width:2;height:80" coordorigin="9810,-1857" coordsize="2,80">
              <v:shape style="position:absolute;left:9810;top:-1857;width:2;height:80" coordorigin="9810,-1857" coordsize="0,80" path="m9810,-1777l9810,-1857e" filled="false" stroked="true" strokeweight=".748pt" strokecolor="#939598">
                <v:path arrowok="t"/>
              </v:shape>
            </v:group>
            <v:group style="position:absolute;left:9770;top:-1857;width:2;height:80" coordorigin="9770,-1857" coordsize="2,80">
              <v:shape style="position:absolute;left:9770;top:-1857;width:2;height:80" coordorigin="9770,-1857" coordsize="0,80" path="m9770,-1777l9770,-1857e" filled="false" stroked="true" strokeweight=".748pt" strokecolor="#939598">
                <v:path arrowok="t"/>
              </v:shape>
            </v:group>
            <v:group style="position:absolute;left:9730;top:-1857;width:2;height:80" coordorigin="9730,-1857" coordsize="2,80">
              <v:shape style="position:absolute;left:9730;top:-1857;width:2;height:80" coordorigin="9730,-1857" coordsize="1,80" path="m9730,-1777l9730,-1857e" filled="false" stroked="true" strokeweight=".748pt" strokecolor="#939598">
                <v:path arrowok="t"/>
              </v:shape>
            </v:group>
            <v:group style="position:absolute;left:9690;top:-1857;width:2;height:80" coordorigin="9690,-1857" coordsize="2,80">
              <v:shape style="position:absolute;left:9690;top:-1857;width:2;height:80" coordorigin="9690,-1857" coordsize="0,80" path="m9690,-1777l9690,-1857e" filled="false" stroked="true" strokeweight=".748pt" strokecolor="#939598">
                <v:path arrowok="t"/>
              </v:shape>
            </v:group>
            <v:group style="position:absolute;left:9650;top:-1857;width:2;height:80" coordorigin="9650,-1857" coordsize="2,80">
              <v:shape style="position:absolute;left:9650;top:-1857;width:2;height:80" coordorigin="9650,-1857" coordsize="0,80" path="m9650,-1777l9650,-1857e" filled="false" stroked="true" strokeweight=".748pt" strokecolor="#939598">
                <v:path arrowok="t"/>
              </v:shape>
            </v:group>
            <v:group style="position:absolute;left:9610;top:-1857;width:2;height:80" coordorigin="9610,-1857" coordsize="2,80">
              <v:shape style="position:absolute;left:9610;top:-1857;width:2;height:80" coordorigin="9610,-1857" coordsize="0,80" path="m9610,-1777l9610,-1857e" filled="false" stroked="true" strokeweight=".748pt" strokecolor="#939598">
                <v:path arrowok="t"/>
              </v:shape>
            </v:group>
            <v:group style="position:absolute;left:9570;top:-1857;width:2;height:80" coordorigin="9570,-1857" coordsize="2,80">
              <v:shape style="position:absolute;left:9570;top:-1857;width:2;height:80" coordorigin="9570,-1857" coordsize="1,80" path="m9570,-1777l9570,-1857e" filled="false" stroked="true" strokeweight=".748pt" strokecolor="#939598">
                <v:path arrowok="t"/>
              </v:shape>
            </v:group>
            <v:group style="position:absolute;left:9530;top:-1857;width:2;height:80" coordorigin="9530,-1857" coordsize="2,80">
              <v:shape style="position:absolute;left:9530;top:-1857;width:2;height:80" coordorigin="9530,-1857" coordsize="0,80" path="m9530,-1777l9530,-1857e" filled="false" stroked="true" strokeweight=".748pt" strokecolor="#939598">
                <v:path arrowok="t"/>
              </v:shape>
            </v:group>
            <v:group style="position:absolute;left:9490;top:-1857;width:2;height:80" coordorigin="9490,-1857" coordsize="2,80">
              <v:shape style="position:absolute;left:9490;top:-1857;width:2;height:80" coordorigin="9490,-1857" coordsize="0,80" path="m9490,-1777l9490,-1857e" filled="false" stroked="true" strokeweight=".748pt" strokecolor="#939598">
                <v:path arrowok="t"/>
              </v:shape>
            </v:group>
            <v:group style="position:absolute;left:9450;top:-1857;width:2;height:80" coordorigin="9450,-1857" coordsize="2,80">
              <v:shape style="position:absolute;left:9450;top:-1857;width:2;height:80" coordorigin="9450,-1857" coordsize="0,80" path="m9450,-1777l9450,-1857e" filled="false" stroked="true" strokeweight=".748pt" strokecolor="#939598">
                <v:path arrowok="t"/>
              </v:shape>
            </v:group>
            <v:group style="position:absolute;left:9410;top:-1857;width:2;height:80" coordorigin="9410,-1857" coordsize="2,80">
              <v:shape style="position:absolute;left:9410;top:-1857;width:2;height:80" coordorigin="9410,-1857" coordsize="0,80" path="m9410,-1777l9410,-1857e" filled="false" stroked="true" strokeweight=".748pt" strokecolor="#939598">
                <v:path arrowok="t"/>
              </v:shape>
            </v:group>
            <v:group style="position:absolute;left:9370;top:-1857;width:2;height:80" coordorigin="9370,-1857" coordsize="2,80">
              <v:shape style="position:absolute;left:9370;top:-1857;width:2;height:80" coordorigin="9370,-1857" coordsize="1,80" path="m9370,-1777l9370,-1857e" filled="false" stroked="true" strokeweight=".748pt" strokecolor="#939598">
                <v:path arrowok="t"/>
              </v:shape>
            </v:group>
            <v:group style="position:absolute;left:9330;top:-1857;width:2;height:80" coordorigin="9330,-1857" coordsize="2,80">
              <v:shape style="position:absolute;left:9330;top:-1857;width:2;height:80" coordorigin="9330,-1857" coordsize="0,80" path="m9330,-1777l9330,-1857e" filled="false" stroked="true" strokeweight=".748pt" strokecolor="#939598">
                <v:path arrowok="t"/>
              </v:shape>
            </v:group>
            <v:group style="position:absolute;left:9290;top:-1857;width:2;height:80" coordorigin="9290,-1857" coordsize="2,80">
              <v:shape style="position:absolute;left:9290;top:-1857;width:2;height:80" coordorigin="9290,-1857" coordsize="0,80" path="m9290,-1777l9290,-1857e" filled="false" stroked="true" strokeweight=".748pt" strokecolor="#939598">
                <v:path arrowok="t"/>
              </v:shape>
            </v:group>
            <v:group style="position:absolute;left:9250;top:-1857;width:2;height:80" coordorigin="9250,-1857" coordsize="2,80">
              <v:shape style="position:absolute;left:9250;top:-1857;width:2;height:80" coordorigin="9250,-1857" coordsize="0,80" path="m9250,-1777l9250,-1857e" filled="false" stroked="true" strokeweight=".748pt" strokecolor="#939598">
                <v:path arrowok="t"/>
              </v:shape>
            </v:group>
            <v:group style="position:absolute;left:9210;top:-1857;width:2;height:80" coordorigin="9210,-1857" coordsize="2,80">
              <v:shape style="position:absolute;left:9210;top:-1857;width:2;height:80" coordorigin="9210,-1857" coordsize="1,80" path="m9210,-1777l9210,-1857e" filled="false" stroked="true" strokeweight=".748pt" strokecolor="#939598">
                <v:path arrowok="t"/>
              </v:shape>
            </v:group>
            <v:group style="position:absolute;left:9170;top:-1857;width:2;height:80" coordorigin="9170,-1857" coordsize="2,80">
              <v:shape style="position:absolute;left:9170;top:-1857;width:2;height:80" coordorigin="9170,-1857" coordsize="0,80" path="m9170,-1777l9170,-1857e" filled="false" stroked="true" strokeweight=".748pt" strokecolor="#939598">
                <v:path arrowok="t"/>
              </v:shape>
            </v:group>
            <v:group style="position:absolute;left:9130;top:-1857;width:2;height:80" coordorigin="9130,-1857" coordsize="2,80">
              <v:shape style="position:absolute;left:9130;top:-1857;width:2;height:80" coordorigin="9130,-1857" coordsize="0,80" path="m9130,-1777l9130,-1857e" filled="false" stroked="true" strokeweight=".748pt" strokecolor="#939598">
                <v:path arrowok="t"/>
              </v:shape>
            </v:group>
            <v:group style="position:absolute;left:9090;top:-1857;width:2;height:80" coordorigin="9090,-1857" coordsize="2,80">
              <v:shape style="position:absolute;left:9090;top:-1857;width:2;height:80" coordorigin="9090,-1857" coordsize="0,80" path="m9090,-1777l9090,-1857e" filled="false" stroked="true" strokeweight=".748pt" strokecolor="#939598">
                <v:path arrowok="t"/>
              </v:shape>
            </v:group>
            <v:group style="position:absolute;left:9050;top:-1857;width:2;height:80" coordorigin="9050,-1857" coordsize="2,80">
              <v:shape style="position:absolute;left:9050;top:-1857;width:2;height:80" coordorigin="9050,-1857" coordsize="1,80" path="m9050,-1777l9050,-1857e" filled="false" stroked="true" strokeweight=".748pt" strokecolor="#939598">
                <v:path arrowok="t"/>
              </v:shape>
            </v:group>
            <v:group style="position:absolute;left:9010;top:-1857;width:2;height:80" coordorigin="9010,-1857" coordsize="2,80">
              <v:shape style="position:absolute;left:9010;top:-1857;width:2;height:80" coordorigin="9010,-1857" coordsize="0,80" path="m9010,-1777l9010,-1857e" filled="false" stroked="true" strokeweight=".748pt" strokecolor="#939598">
                <v:path arrowok="t"/>
              </v:shape>
            </v:group>
            <v:group style="position:absolute;left:8970;top:-1857;width:2;height:80" coordorigin="8970,-1857" coordsize="2,80">
              <v:shape style="position:absolute;left:8970;top:-1857;width:2;height:80" coordorigin="8970,-1857" coordsize="0,80" path="m8970,-1777l8970,-1857e" filled="false" stroked="true" strokeweight=".748pt" strokecolor="#939598">
                <v:path arrowok="t"/>
              </v:shape>
            </v:group>
            <v:group style="position:absolute;left:8930;top:-1857;width:2;height:80" coordorigin="8930,-1857" coordsize="2,80">
              <v:shape style="position:absolute;left:8930;top:-1857;width:2;height:80" coordorigin="8930,-1857" coordsize="0,80" path="m8930,-1777l8930,-1857e" filled="false" stroked="true" strokeweight=".748pt" strokecolor="#939598">
                <v:path arrowok="t"/>
              </v:shape>
            </v:group>
            <v:group style="position:absolute;left:8890;top:-1857;width:2;height:80" coordorigin="8890,-1857" coordsize="2,80">
              <v:shape style="position:absolute;left:8890;top:-1857;width:2;height:80" coordorigin="8890,-1857" coordsize="0,80" path="m8890,-1777l8890,-1857e" filled="false" stroked="true" strokeweight=".748pt" strokecolor="#939598">
                <v:path arrowok="t"/>
              </v:shape>
            </v:group>
            <v:group style="position:absolute;left:8850;top:-1857;width:2;height:80" coordorigin="8850,-1857" coordsize="2,80">
              <v:shape style="position:absolute;left:8850;top:-1857;width:2;height:80" coordorigin="8850,-1857" coordsize="1,80" path="m8850,-1777l8850,-1857e" filled="false" stroked="true" strokeweight=".748pt" strokecolor="#939598">
                <v:path arrowok="t"/>
              </v:shape>
            </v:group>
            <v:group style="position:absolute;left:8810;top:-1857;width:2;height:80" coordorigin="8810,-1857" coordsize="2,80">
              <v:shape style="position:absolute;left:8810;top:-1857;width:2;height:80" coordorigin="8810,-1857" coordsize="0,80" path="m8810,-1777l8810,-1857e" filled="false" stroked="true" strokeweight=".748pt" strokecolor="#939598">
                <v:path arrowok="t"/>
              </v:shape>
            </v:group>
            <v:group style="position:absolute;left:8770;top:-1857;width:2;height:80" coordorigin="8770,-1857" coordsize="2,80">
              <v:shape style="position:absolute;left:8770;top:-1857;width:2;height:80" coordorigin="8770,-1857" coordsize="0,80" path="m8770,-1777l8770,-1857e" filled="false" stroked="true" strokeweight=".748pt" strokecolor="#939598">
                <v:path arrowok="t"/>
              </v:shape>
            </v:group>
            <v:group style="position:absolute;left:8730;top:-1857;width:2;height:80" coordorigin="8730,-1857" coordsize="2,80">
              <v:shape style="position:absolute;left:8730;top:-1857;width:2;height:80" coordorigin="8730,-1857" coordsize="0,80" path="m8730,-1777l8730,-1857e" filled="false" stroked="true" strokeweight=".748pt" strokecolor="#939598">
                <v:path arrowok="t"/>
              </v:shape>
            </v:group>
            <v:group style="position:absolute;left:8690;top:-1857;width:2;height:80" coordorigin="8690,-1857" coordsize="2,80">
              <v:shape style="position:absolute;left:8690;top:-1857;width:2;height:80" coordorigin="8690,-1857" coordsize="1,80" path="m8690,-1777l8690,-1857e" filled="false" stroked="true" strokeweight=".748pt" strokecolor="#939598">
                <v:path arrowok="t"/>
              </v:shape>
            </v:group>
            <v:group style="position:absolute;left:8650;top:-1857;width:2;height:80" coordorigin="8650,-1857" coordsize="2,80">
              <v:shape style="position:absolute;left:8650;top:-1857;width:2;height:80" coordorigin="8650,-1857" coordsize="0,80" path="m8650,-1777l8650,-1857e" filled="false" stroked="true" strokeweight=".748pt" strokecolor="#939598">
                <v:path arrowok="t"/>
              </v:shape>
            </v:group>
            <v:group style="position:absolute;left:8610;top:-1857;width:2;height:80" coordorigin="8610,-1857" coordsize="2,80">
              <v:shape style="position:absolute;left:8610;top:-1857;width:2;height:80" coordorigin="8610,-1857" coordsize="0,80" path="m8610,-1777l8610,-1857e" filled="false" stroked="true" strokeweight=".748pt" strokecolor="#939598">
                <v:path arrowok="t"/>
              </v:shape>
            </v:group>
            <v:group style="position:absolute;left:8570;top:-1857;width:2;height:80" coordorigin="8570,-1857" coordsize="2,80">
              <v:shape style="position:absolute;left:8570;top:-1857;width:2;height:80" coordorigin="8570,-1857" coordsize="0,80" path="m8570,-1777l8570,-1857e" filled="false" stroked="true" strokeweight=".748pt" strokecolor="#939598">
                <v:path arrowok="t"/>
              </v:shape>
            </v:group>
            <v:group style="position:absolute;left:8530;top:-1857;width:2;height:80" coordorigin="8530,-1857" coordsize="2,80">
              <v:shape style="position:absolute;left:8530;top:-1857;width:2;height:80" coordorigin="8530,-1857" coordsize="0,80" path="m8530,-1777l8530,-1857e" filled="false" stroked="true" strokeweight=".748pt" strokecolor="#939598">
                <v:path arrowok="t"/>
              </v:shape>
            </v:group>
            <v:group style="position:absolute;left:8490;top:-1857;width:2;height:80" coordorigin="8490,-1857" coordsize="2,80">
              <v:shape style="position:absolute;left:8490;top:-1857;width:2;height:80" coordorigin="8490,-1857" coordsize="0,80" path="m8490,-1777l8490,-1857e" filled="false" stroked="true" strokeweight=".748pt" strokecolor="#939598">
                <v:path arrowok="t"/>
              </v:shape>
            </v:group>
            <v:group style="position:absolute;left:8450;top:-1857;width:2;height:80" coordorigin="8450,-1857" coordsize="2,80">
              <v:shape style="position:absolute;left:8450;top:-1857;width:2;height:80" coordorigin="8450,-1857" coordsize="1,80" path="m8450,-1777l8450,-1857e" filled="false" stroked="true" strokeweight=".748pt" strokecolor="#939598">
                <v:path arrowok="t"/>
              </v:shape>
            </v:group>
            <v:group style="position:absolute;left:8410;top:-1857;width:2;height:80" coordorigin="8410,-1857" coordsize="2,80">
              <v:shape style="position:absolute;left:8410;top:-1857;width:2;height:80" coordorigin="8410,-1857" coordsize="0,80" path="m8410,-1777l8410,-1857e" filled="false" stroked="true" strokeweight=".748pt" strokecolor="#939598">
                <v:path arrowok="t"/>
              </v:shape>
            </v:group>
            <v:group style="position:absolute;left:8370;top:-1857;width:2;height:80" coordorigin="8370,-1857" coordsize="2,80">
              <v:shape style="position:absolute;left:8370;top:-1857;width:2;height:80" coordorigin="8370,-1857" coordsize="0,80" path="m8370,-1777l8370,-1857e" filled="false" stroked="true" strokeweight=".748pt" strokecolor="#939598">
                <v:path arrowok="t"/>
              </v:shape>
            </v:group>
            <v:group style="position:absolute;left:8330;top:-1857;width:2;height:80" coordorigin="8330,-1857" coordsize="2,80">
              <v:shape style="position:absolute;left:8330;top:-1857;width:2;height:80" coordorigin="8330,-1857" coordsize="1,80" path="m8330,-1777l8330,-1857e" filled="false" stroked="true" strokeweight=".748pt" strokecolor="#939598">
                <v:path arrowok="t"/>
              </v:shape>
            </v:group>
            <v:group style="position:absolute;left:8290;top:-1857;width:2;height:80" coordorigin="8290,-1857" coordsize="2,80">
              <v:shape style="position:absolute;left:8290;top:-1857;width:2;height:80" coordorigin="8290,-1857" coordsize="0,80" path="m8290,-1777l8290,-1857e" filled="false" stroked="true" strokeweight=".748pt" strokecolor="#939598">
                <v:path arrowok="t"/>
              </v:shape>
            </v:group>
            <v:group style="position:absolute;left:8250;top:-1857;width:2;height:80" coordorigin="8250,-1857" coordsize="2,80">
              <v:shape style="position:absolute;left:8250;top:-1857;width:2;height:80" coordorigin="8250,-1857" coordsize="0,80" path="m8250,-1777l8250,-1857e" filled="false" stroked="true" strokeweight=".748pt" strokecolor="#939598">
                <v:path arrowok="t"/>
              </v:shape>
            </v:group>
            <v:group style="position:absolute;left:8210;top:-1857;width:2;height:80" coordorigin="8210,-1857" coordsize="2,80">
              <v:shape style="position:absolute;left:8210;top:-1857;width:2;height:80" coordorigin="8210,-1857" coordsize="0,80" path="m8210,-1777l8210,-1857e" filled="false" stroked="true" strokeweight=".748pt" strokecolor="#939598">
                <v:path arrowok="t"/>
              </v:shape>
            </v:group>
            <v:group style="position:absolute;left:8170;top:-1857;width:2;height:80" coordorigin="8170,-1857" coordsize="2,80">
              <v:shape style="position:absolute;left:8170;top:-1857;width:2;height:80" coordorigin="8170,-1857" coordsize="1,80" path="m8170,-1777l8170,-1857e" filled="false" stroked="true" strokeweight=".748pt" strokecolor="#939598">
                <v:path arrowok="t"/>
              </v:shape>
            </v:group>
            <v:group style="position:absolute;left:8130;top:-1857;width:2;height:80" coordorigin="8130,-1857" coordsize="2,80">
              <v:shape style="position:absolute;left:8130;top:-1857;width:2;height:80" coordorigin="8130,-1857" coordsize="0,80" path="m8130,-1777l8130,-1857e" filled="false" stroked="true" strokeweight=".748pt" strokecolor="#939598">
                <v:path arrowok="t"/>
              </v:shape>
            </v:group>
            <v:group style="position:absolute;left:8090;top:-1857;width:2;height:80" coordorigin="8090,-1857" coordsize="2,80">
              <v:shape style="position:absolute;left:8090;top:-1857;width:2;height:80" coordorigin="8090,-1857" coordsize="0,80" path="m8090,-1777l8090,-1857e" filled="false" stroked="true" strokeweight=".748pt" strokecolor="#939598">
                <v:path arrowok="t"/>
              </v:shape>
            </v:group>
            <v:group style="position:absolute;left:8050;top:-1857;width:2;height:80" coordorigin="8050,-1857" coordsize="2,80">
              <v:shape style="position:absolute;left:8050;top:-1857;width:2;height:80" coordorigin="8050,-1857" coordsize="0,80" path="m8050,-1777l8050,-1857e" filled="false" stroked="true" strokeweight=".748pt" strokecolor="#939598">
                <v:path arrowok="t"/>
              </v:shape>
            </v:group>
            <v:group style="position:absolute;left:8010;top:-1857;width:2;height:80" coordorigin="8010,-1857" coordsize="2,80">
              <v:shape style="position:absolute;left:8010;top:-1857;width:2;height:80" coordorigin="8010,-1857" coordsize="0,80" path="m8010,-1777l8010,-1857e" filled="false" stroked="true" strokeweight=".748pt" strokecolor="#939598">
                <v:path arrowok="t"/>
              </v:shape>
            </v:group>
            <v:group style="position:absolute;left:7970;top:-1857;width:2;height:80" coordorigin="7970,-1857" coordsize="2,80">
              <v:shape style="position:absolute;left:7970;top:-1857;width:2;height:80" coordorigin="7970,-1857" coordsize="0,80" path="m7970,-1777l7970,-1857e" filled="false" stroked="true" strokeweight=".748pt" strokecolor="#939598">
                <v:path arrowok="t"/>
              </v:shape>
            </v:group>
            <v:group style="position:absolute;left:7930;top:-1857;width:2;height:80" coordorigin="7930,-1857" coordsize="2,80">
              <v:shape style="position:absolute;left:7930;top:-1857;width:2;height:80" coordorigin="7930,-1857" coordsize="1,80" path="m7930,-1777l7930,-1857e" filled="false" stroked="true" strokeweight=".748pt" strokecolor="#939598">
                <v:path arrowok="t"/>
              </v:shape>
            </v:group>
            <v:group style="position:absolute;left:7890;top:-1857;width:2;height:80" coordorigin="7890,-1857" coordsize="2,80">
              <v:shape style="position:absolute;left:7890;top:-1857;width:2;height:80" coordorigin="7890,-1857" coordsize="0,80" path="m7890,-1777l7890,-1857e" filled="false" stroked="true" strokeweight=".748pt" strokecolor="#939598">
                <v:path arrowok="t"/>
              </v:shape>
            </v:group>
            <v:group style="position:absolute;left:7850;top:-1857;width:2;height:80" coordorigin="7850,-1857" coordsize="2,80">
              <v:shape style="position:absolute;left:7850;top:-1857;width:2;height:80" coordorigin="7850,-1857" coordsize="0,80" path="m7850,-1777l7850,-1857e" filled="false" stroked="true" strokeweight=".748pt" strokecolor="#939598">
                <v:path arrowok="t"/>
              </v:shape>
            </v:group>
            <v:group style="position:absolute;left:7810;top:-1857;width:2;height:80" coordorigin="7810,-1857" coordsize="2,80">
              <v:shape style="position:absolute;left:7810;top:-1857;width:2;height:80" coordorigin="7810,-1857" coordsize="1,80" path="m7810,-1777l7810,-1857e" filled="false" stroked="true" strokeweight=".748pt" strokecolor="#939598">
                <v:path arrowok="t"/>
              </v:shape>
            </v:group>
            <v:group style="position:absolute;left:7770;top:-1857;width:2;height:80" coordorigin="7770,-1857" coordsize="2,80">
              <v:shape style="position:absolute;left:7770;top:-1857;width:2;height:80" coordorigin="7770,-1857" coordsize="0,80" path="m7770,-1777l7770,-1857e" filled="false" stroked="true" strokeweight=".748pt" strokecolor="#939598">
                <v:path arrowok="t"/>
              </v:shape>
            </v:group>
            <v:group style="position:absolute;left:7730;top:-1857;width:2;height:80" coordorigin="7730,-1857" coordsize="2,80">
              <v:shape style="position:absolute;left:7730;top:-1857;width:2;height:80" coordorigin="7730,-1857" coordsize="0,80" path="m7730,-1777l7730,-1857e" filled="false" stroked="true" strokeweight=".748pt" strokecolor="#939598">
                <v:path arrowok="t"/>
              </v:shape>
            </v:group>
            <v:group style="position:absolute;left:7690;top:-1857;width:2;height:80" coordorigin="7690,-1857" coordsize="2,80">
              <v:shape style="position:absolute;left:7690;top:-1857;width:2;height:80" coordorigin="7690,-1857" coordsize="0,80" path="m7690,-1777l7690,-1857e" filled="false" stroked="true" strokeweight=".748pt" strokecolor="#939598">
                <v:path arrowok="t"/>
              </v:shape>
            </v:group>
            <v:group style="position:absolute;left:7650;top:-1857;width:2;height:80" coordorigin="7650,-1857" coordsize="2,80">
              <v:shape style="position:absolute;left:7650;top:-1857;width:2;height:80" coordorigin="7650,-1857" coordsize="0,80" path="m7650,-1777l7650,-1857e" filled="false" stroked="true" strokeweight=".748pt" strokecolor="#939598">
                <v:path arrowok="t"/>
              </v:shape>
            </v:group>
            <v:group style="position:absolute;left:7610;top:-1857;width:2;height:80" coordorigin="7610,-1857" coordsize="2,80">
              <v:shape style="position:absolute;left:7610;top:-1857;width:2;height:80" coordorigin="7610,-1857" coordsize="0,80" path="m7610,-1777l7610,-1857e" filled="false" stroked="true" strokeweight=".748pt" strokecolor="#939598">
                <v:path arrowok="t"/>
              </v:shape>
            </v:group>
            <v:group style="position:absolute;left:7570;top:-1857;width:2;height:80" coordorigin="7570,-1857" coordsize="2,80">
              <v:shape style="position:absolute;left:7570;top:-1857;width:2;height:80" coordorigin="7570,-1857" coordsize="1,80" path="m7570,-1777l7570,-1857e" filled="false" stroked="true" strokeweight=".748pt" strokecolor="#939598">
                <v:path arrowok="t"/>
              </v:shape>
            </v:group>
            <v:group style="position:absolute;left:7530;top:-1857;width:2;height:80" coordorigin="7530,-1857" coordsize="2,80">
              <v:shape style="position:absolute;left:7530;top:-1857;width:2;height:80" coordorigin="7530,-1857" coordsize="0,80" path="m7530,-1777l7530,-1857e" filled="false" stroked="true" strokeweight=".748pt" strokecolor="#939598">
                <v:path arrowok="t"/>
              </v:shape>
            </v:group>
            <v:group style="position:absolute;left:7489;top:-1857;width:2;height:80" coordorigin="7489,-1857" coordsize="2,80">
              <v:shape style="position:absolute;left:7489;top:-1857;width:2;height:80" coordorigin="7489,-1857" coordsize="0,80" path="m7490,-1777l7489,-1857e" filled="false" stroked="true" strokeweight=".748pt" strokecolor="#939598">
                <v:path arrowok="t"/>
              </v:shape>
            </v:group>
            <v:group style="position:absolute;left:7449;top:-1857;width:2;height:80" coordorigin="7449,-1857" coordsize="2,80">
              <v:shape style="position:absolute;left:7449;top:-1857;width:2;height:80" coordorigin="7449,-1857" coordsize="0,80" path="m7449,-1777l7449,-1857e" filled="false" stroked="true" strokeweight=".748pt" strokecolor="#939598">
                <v:path arrowok="t"/>
              </v:shape>
            </v:group>
            <v:group style="position:absolute;left:7409;top:-1857;width:2;height:80" coordorigin="7409,-1857" coordsize="2,80">
              <v:shape style="position:absolute;left:7409;top:-1857;width:2;height:80" coordorigin="7409,-1857" coordsize="1,80" path="m7409,-1777l7409,-1857e" filled="false" stroked="true" strokeweight=".748pt" strokecolor="#939598">
                <v:path arrowok="t"/>
              </v:shape>
            </v:group>
            <v:group style="position:absolute;left:7369;top:-1857;width:2;height:80" coordorigin="7369,-1857" coordsize="2,80">
              <v:shape style="position:absolute;left:7369;top:-1857;width:2;height:80" coordorigin="7369,-1857" coordsize="0,80" path="m7369,-1777l7369,-1857e" filled="false" stroked="true" strokeweight=".748pt" strokecolor="#939598">
                <v:path arrowok="t"/>
              </v:shape>
            </v:group>
            <v:group style="position:absolute;left:7329;top:-1857;width:2;height:80" coordorigin="7329,-1857" coordsize="2,80">
              <v:shape style="position:absolute;left:7329;top:-1857;width:2;height:80" coordorigin="7329,-1857" coordsize="0,80" path="m7329,-1777l7329,-1857e" filled="false" stroked="true" strokeweight=".748pt" strokecolor="#939598">
                <v:path arrowok="t"/>
              </v:shape>
            </v:group>
            <v:group style="position:absolute;left:7289;top:-1857;width:2;height:80" coordorigin="7289,-1857" coordsize="2,80">
              <v:shape style="position:absolute;left:7289;top:-1857;width:2;height:80" coordorigin="7289,-1857" coordsize="0,80" path="m7289,-1777l7289,-1857e" filled="false" stroked="true" strokeweight=".748pt" strokecolor="#939598">
                <v:path arrowok="t"/>
              </v:shape>
            </v:group>
            <v:group style="position:absolute;left:7249;top:-1857;width:2;height:80" coordorigin="7249,-1857" coordsize="2,80">
              <v:shape style="position:absolute;left:7249;top:-1857;width:2;height:80" coordorigin="7249,-1857" coordsize="0,80" path="m7249,-1777l7249,-1857e" filled="false" stroked="true" strokeweight=".748pt" strokecolor="#939598">
                <v:path arrowok="t"/>
              </v:shape>
            </v:group>
            <v:group style="position:absolute;left:7209;top:-1857;width:2;height:80" coordorigin="7209,-1857" coordsize="2,80">
              <v:shape style="position:absolute;left:7209;top:-1857;width:2;height:80" coordorigin="7209,-1857" coordsize="1,80" path="m7209,-1777l7209,-1857e" filled="false" stroked="true" strokeweight=".748pt" strokecolor="#939598">
                <v:path arrowok="t"/>
              </v:shape>
            </v:group>
            <v:group style="position:absolute;left:7169;top:-1857;width:2;height:80" coordorigin="7169,-1857" coordsize="2,80">
              <v:shape style="position:absolute;left:7169;top:-1857;width:2;height:80" coordorigin="7169,-1857" coordsize="0,80" path="m7169,-1777l7169,-1857e" filled="false" stroked="true" strokeweight=".748pt" strokecolor="#939598">
                <v:path arrowok="t"/>
              </v:shape>
            </v:group>
            <v:group style="position:absolute;left:7129;top:-1857;width:2;height:80" coordorigin="7129,-1857" coordsize="2,80">
              <v:shape style="position:absolute;left:7129;top:-1857;width:2;height:80" coordorigin="7129,-1857" coordsize="0,80" path="m7129,-1777l7129,-1857e" filled="false" stroked="true" strokeweight=".748pt" strokecolor="#939598">
                <v:path arrowok="t"/>
              </v:shape>
            </v:group>
            <v:group style="position:absolute;left:7089;top:-1857;width:2;height:80" coordorigin="7089,-1857" coordsize="2,80">
              <v:shape style="position:absolute;left:7089;top:-1857;width:2;height:80" coordorigin="7089,-1857" coordsize="0,80" path="m7089,-1777l7089,-1857e" filled="false" stroked="true" strokeweight=".748pt" strokecolor="#939598">
                <v:path arrowok="t"/>
              </v:shape>
            </v:group>
            <v:group style="position:absolute;left:7049;top:-1857;width:2;height:80" coordorigin="7049,-1857" coordsize="2,80">
              <v:shape style="position:absolute;left:7049;top:-1857;width:2;height:80" coordorigin="7049,-1857" coordsize="1,80" path="m7049,-1777l7049,-1857e" filled="false" stroked="true" strokeweight=".748pt" strokecolor="#939598">
                <v:path arrowok="t"/>
              </v:shape>
            </v:group>
            <v:group style="position:absolute;left:7009;top:-1857;width:2;height:80" coordorigin="7009,-1857" coordsize="2,80">
              <v:shape style="position:absolute;left:7009;top:-1857;width:2;height:80" coordorigin="7009,-1857" coordsize="0,80" path="m7009,-1777l7009,-1857e" filled="false" stroked="true" strokeweight=".748pt" strokecolor="#939598">
                <v:path arrowok="t"/>
              </v:shape>
            </v:group>
            <v:group style="position:absolute;left:6969;top:-1857;width:2;height:80" coordorigin="6969,-1857" coordsize="2,80">
              <v:shape style="position:absolute;left:6969;top:-1857;width:2;height:80" coordorigin="6969,-1857" coordsize="0,80" path="m6969,-1777l6969,-1857e" filled="false" stroked="true" strokeweight=".748pt" strokecolor="#939598">
                <v:path arrowok="t"/>
              </v:shape>
            </v:group>
            <v:group style="position:absolute;left:6929;top:-1857;width:2;height:80" coordorigin="6929,-1857" coordsize="2,80">
              <v:shape style="position:absolute;left:6929;top:-1857;width:2;height:80" coordorigin="6929,-1857" coordsize="0,80" path="m6929,-1777l6929,-1857e" filled="false" stroked="true" strokeweight=".748pt" strokecolor="#939598">
                <v:path arrowok="t"/>
              </v:shape>
            </v:group>
            <v:group style="position:absolute;left:6889;top:-1857;width:2;height:80" coordorigin="6889,-1857" coordsize="2,80">
              <v:shape style="position:absolute;left:6889;top:-1857;width:2;height:80" coordorigin="6889,-1857" coordsize="1,80" path="m6889,-1777l6889,-1857e" filled="false" stroked="true" strokeweight=".748pt" strokecolor="#939598">
                <v:path arrowok="t"/>
              </v:shape>
            </v:group>
            <v:group style="position:absolute;left:6849;top:-1857;width:2;height:80" coordorigin="6849,-1857" coordsize="2,80">
              <v:shape style="position:absolute;left:6849;top:-1857;width:2;height:80" coordorigin="6849,-1857" coordsize="0,80" path="m6849,-1777l6849,-1857e" filled="false" stroked="true" strokeweight=".748pt" strokecolor="#939598">
                <v:path arrowok="t"/>
              </v:shape>
            </v:group>
            <v:group style="position:absolute;left:6809;top:-1857;width:2;height:80" coordorigin="6809,-1857" coordsize="2,80">
              <v:shape style="position:absolute;left:6809;top:-1857;width:2;height:80" coordorigin="6809,-1857" coordsize="0,80" path="m6809,-1777l6809,-1857e" filled="false" stroked="true" strokeweight=".748pt" strokecolor="#939598">
                <v:path arrowok="t"/>
              </v:shape>
            </v:group>
            <v:group style="position:absolute;left:6769;top:-1857;width:2;height:80" coordorigin="6769,-1857" coordsize="2,80">
              <v:shape style="position:absolute;left:6769;top:-1857;width:2;height:80" coordorigin="6769,-1857" coordsize="0,80" path="m6769,-1777l6769,-1857e" filled="false" stroked="true" strokeweight=".748pt" strokecolor="#939598">
                <v:path arrowok="t"/>
              </v:shape>
            </v:group>
            <v:group style="position:absolute;left:6729;top:-1857;width:2;height:80" coordorigin="6729,-1857" coordsize="2,80">
              <v:shape style="position:absolute;left:6729;top:-1857;width:2;height:80" coordorigin="6729,-1857" coordsize="0,80" path="m6729,-1777l6729,-1857e" filled="false" stroked="true" strokeweight=".748pt" strokecolor="#939598">
                <v:path arrowok="t"/>
              </v:shape>
            </v:group>
            <v:group style="position:absolute;left:6689;top:-1857;width:2;height:80" coordorigin="6689,-1857" coordsize="2,80">
              <v:shape style="position:absolute;left:6689;top:-1857;width:2;height:80" coordorigin="6689,-1857" coordsize="0,80" path="m6689,-1777l6689,-1857e" filled="false" stroked="true" strokeweight=".748pt" strokecolor="#939598">
                <v:path arrowok="t"/>
              </v:shape>
            </v:group>
            <v:group style="position:absolute;left:6649;top:-1857;width:2;height:80" coordorigin="6649,-1857" coordsize="2,80">
              <v:shape style="position:absolute;left:6649;top:-1857;width:2;height:80" coordorigin="6649,-1857" coordsize="0,80" path="m6649,-1777l6649,-1857e" filled="false" stroked="true" strokeweight=".748pt" strokecolor="#939598">
                <v:path arrowok="t"/>
              </v:shape>
            </v:group>
            <v:group style="position:absolute;left:6609;top:-1857;width:2;height:80" coordorigin="6609,-1857" coordsize="2,80">
              <v:shape style="position:absolute;left:6609;top:-1857;width:2;height:80" coordorigin="6609,-1857" coordsize="0,80" path="m6609,-1777l6609,-1857e" filled="false" stroked="true" strokeweight=".748pt" strokecolor="#939598">
                <v:path arrowok="t"/>
              </v:shape>
            </v:group>
            <v:group style="position:absolute;left:6569;top:-1857;width:2;height:80" coordorigin="6569,-1857" coordsize="2,80">
              <v:shape style="position:absolute;left:6569;top:-1857;width:2;height:80" coordorigin="6569,-1857" coordsize="0,80" path="m6569,-1777l6569,-1857e" filled="false" stroked="true" strokeweight=".748pt" strokecolor="#939598">
                <v:path arrowok="t"/>
              </v:shape>
            </v:group>
            <v:group style="position:absolute;left:6529;top:-1857;width:2;height:80" coordorigin="6529,-1857" coordsize="2,80">
              <v:shape style="position:absolute;left:6529;top:-1857;width:2;height:80" coordorigin="6529,-1857" coordsize="0,80" path="m6529,-1777l6529,-1857e" filled="false" stroked="true" strokeweight=".748pt" strokecolor="#939598">
                <v:path arrowok="t"/>
              </v:shape>
            </v:group>
            <v:group style="position:absolute;left:6489;top:-1857;width:2;height:80" coordorigin="6489,-1857" coordsize="2,80">
              <v:shape style="position:absolute;left:6489;top:-1857;width:2;height:80" coordorigin="6489,-1857" coordsize="0,80" path="m6489,-1777l6489,-1857e" filled="false" stroked="true" strokeweight=".748pt" strokecolor="#939598">
                <v:path arrowok="t"/>
              </v:shape>
            </v:group>
            <v:group style="position:absolute;left:6449;top:-1857;width:2;height:80" coordorigin="6449,-1857" coordsize="2,80">
              <v:shape style="position:absolute;left:6449;top:-1857;width:2;height:80" coordorigin="6449,-1857" coordsize="1,80" path="m6449,-1777l6449,-1857e" filled="false" stroked="true" strokeweight=".748pt" strokecolor="#939598">
                <v:path arrowok="t"/>
              </v:shape>
            </v:group>
            <v:group style="position:absolute;left:6409;top:-1857;width:2;height:80" coordorigin="6409,-1857" coordsize="2,80">
              <v:shape style="position:absolute;left:6409;top:-1857;width:2;height:80" coordorigin="6409,-1857" coordsize="0,80" path="m6409,-1777l6409,-1857e" filled="false" stroked="true" strokeweight=".748pt" strokecolor="#939598">
                <v:path arrowok="t"/>
              </v:shape>
            </v:group>
            <v:group style="position:absolute;left:6369;top:-1857;width:2;height:80" coordorigin="6369,-1857" coordsize="2,80">
              <v:shape style="position:absolute;left:6369;top:-1857;width:2;height:80" coordorigin="6369,-1857" coordsize="0,80" path="m6369,-1777l6369,-1857e" filled="false" stroked="true" strokeweight=".748pt" strokecolor="#939598">
                <v:path arrowok="t"/>
              </v:shape>
            </v:group>
            <v:group style="position:absolute;left:6329;top:-1857;width:2;height:80" coordorigin="6329,-1857" coordsize="2,80">
              <v:shape style="position:absolute;left:6329;top:-1857;width:2;height:80" coordorigin="6329,-1857" coordsize="0,80" path="m6329,-1777l6329,-1857e" filled="false" stroked="true" strokeweight=".748pt" strokecolor="#939598">
                <v:path arrowok="t"/>
              </v:shape>
            </v:group>
            <v:group style="position:absolute;left:6289;top:-1857;width:2;height:80" coordorigin="6289,-1857" coordsize="2,80">
              <v:shape style="position:absolute;left:6289;top:-1857;width:2;height:80" coordorigin="6289,-1857" coordsize="0,80" path="m6289,-1777l6289,-1857e" filled="false" stroked="true" strokeweight=".748pt" strokecolor="#939598">
                <v:path arrowok="t"/>
              </v:shape>
            </v:group>
            <v:group style="position:absolute;left:6249;top:-1857;width:2;height:80" coordorigin="6249,-1857" coordsize="2,80">
              <v:shape style="position:absolute;left:6249;top:-1857;width:2;height:80" coordorigin="6249,-1857" coordsize="0,80" path="m6249,-1777l6249,-1857e" filled="false" stroked="true" strokeweight=".748pt" strokecolor="#939598">
                <v:path arrowok="t"/>
              </v:shape>
            </v:group>
            <v:group style="position:absolute;left:6209;top:-1857;width:2;height:80" coordorigin="6209,-1857" coordsize="2,80">
              <v:shape style="position:absolute;left:6209;top:-1857;width:2;height:80" coordorigin="6209,-1857" coordsize="0,80" path="m6209,-1777l6209,-1857e" filled="false" stroked="true" strokeweight=".748pt" strokecolor="#939598">
                <v:path arrowok="t"/>
              </v:shape>
            </v:group>
            <v:group style="position:absolute;left:6169;top:-1857;width:2;height:80" coordorigin="6169,-1857" coordsize="2,80">
              <v:shape style="position:absolute;left:6169;top:-1857;width:2;height:80" coordorigin="6169,-1857" coordsize="0,80" path="m6169,-1777l6169,-1857e" filled="false" stroked="true" strokeweight=".748pt" strokecolor="#939598">
                <v:path arrowok="t"/>
              </v:shape>
            </v:group>
            <v:group style="position:absolute;left:6129;top:-1857;width:2;height:80" coordorigin="6129,-1857" coordsize="2,80">
              <v:shape style="position:absolute;left:6129;top:-1857;width:2;height:80" coordorigin="6129,-1857" coordsize="0,80" path="m6129,-1777l6129,-1857e" filled="false" stroked="true" strokeweight=".748pt" strokecolor="#939598">
                <v:path arrowok="t"/>
              </v:shape>
            </v:group>
            <v:group style="position:absolute;left:6089;top:-1857;width:2;height:80" coordorigin="6089,-1857" coordsize="2,80">
              <v:shape style="position:absolute;left:6089;top:-1857;width:2;height:80" coordorigin="6089,-1857" coordsize="1,80" path="m6089,-1777l6089,-1857e" filled="false" stroked="true" strokeweight=".748pt" strokecolor="#939598">
                <v:path arrowok="t"/>
              </v:shape>
            </v:group>
            <v:group style="position:absolute;left:6049;top:-1857;width:2;height:80" coordorigin="6049,-1857" coordsize="2,80">
              <v:shape style="position:absolute;left:6049;top:-1857;width:2;height:80" coordorigin="6049,-1857" coordsize="0,80" path="m6049,-1777l6049,-1857e" filled="false" stroked="true" strokeweight=".748pt" strokecolor="#939598">
                <v:path arrowok="t"/>
              </v:shape>
            </v:group>
            <v:group style="position:absolute;left:6009;top:-1857;width:2;height:80" coordorigin="6009,-1857" coordsize="2,80">
              <v:shape style="position:absolute;left:6009;top:-1857;width:2;height:80" coordorigin="6009,-1857" coordsize="0,80" path="m6009,-1777l6009,-1857e" filled="false" stroked="true" strokeweight=".748pt" strokecolor="#939598">
                <v:path arrowok="t"/>
              </v:shape>
            </v:group>
            <v:group style="position:absolute;left:5969;top:-1857;width:2;height:80" coordorigin="5969,-1857" coordsize="2,80">
              <v:shape style="position:absolute;left:5969;top:-1857;width:2;height:80" coordorigin="5969,-1857" coordsize="0,80" path="m5969,-1777l5969,-1857e" filled="false" stroked="true" strokeweight=".748pt" strokecolor="#939598">
                <v:path arrowok="t"/>
              </v:shape>
            </v:group>
            <v:group style="position:absolute;left:5929;top:-1857;width:2;height:80" coordorigin="5929,-1857" coordsize="2,80">
              <v:shape style="position:absolute;left:5929;top:-1857;width:2;height:80" coordorigin="5929,-1857" coordsize="0,80" path="m5929,-1777l5929,-1857e" filled="false" stroked="true" strokeweight=".748pt" strokecolor="#939598">
                <v:path arrowok="t"/>
              </v:shape>
            </v:group>
            <v:group style="position:absolute;left:5889;top:-1857;width:2;height:80" coordorigin="5889,-1857" coordsize="2,80">
              <v:shape style="position:absolute;left:5889;top:-1857;width:2;height:80" coordorigin="5889,-1857" coordsize="0,80" path="m5889,-1777l5889,-1857e" filled="false" stroked="true" strokeweight=".748pt" strokecolor="#939598">
                <v:path arrowok="t"/>
              </v:shape>
            </v:group>
            <v:group style="position:absolute;left:5849;top:-1857;width:2;height:80" coordorigin="5849,-1857" coordsize="2,80">
              <v:shape style="position:absolute;left:5849;top:-1857;width:2;height:80" coordorigin="5849,-1857" coordsize="0,80" path="m5849,-1777l5849,-1857e" filled="false" stroked="true" strokeweight=".748pt" strokecolor="#939598">
                <v:path arrowok="t"/>
              </v:shape>
            </v:group>
            <v:group style="position:absolute;left:5809;top:-1857;width:2;height:80" coordorigin="5809,-1857" coordsize="2,80">
              <v:shape style="position:absolute;left:5809;top:-1857;width:2;height:80" coordorigin="5809,-1857" coordsize="0,80" path="m5809,-1777l5809,-1857e" filled="false" stroked="true" strokeweight=".748pt" strokecolor="#939598">
                <v:path arrowok="t"/>
              </v:shape>
            </v:group>
            <v:group style="position:absolute;left:5769;top:-1857;width:2;height:80" coordorigin="5769,-1857" coordsize="2,80">
              <v:shape style="position:absolute;left:5769;top:-1857;width:2;height:80" coordorigin="5769,-1857" coordsize="0,80" path="m5769,-1777l5769,-1857e" filled="false" stroked="true" strokeweight=".748pt" strokecolor="#939598">
                <v:path arrowok="t"/>
              </v:shape>
            </v:group>
            <v:group style="position:absolute;left:5729;top:-1857;width:2;height:80" coordorigin="5729,-1857" coordsize="2,80">
              <v:shape style="position:absolute;left:5729;top:-1857;width:2;height:80" coordorigin="5729,-1857" coordsize="0,80" path="m5729,-1777l5729,-1857e" filled="false" stroked="true" strokeweight=".748pt" strokecolor="#939598">
                <v:path arrowok="t"/>
              </v:shape>
            </v:group>
            <v:group style="position:absolute;left:5689;top:-1857;width:2;height:80" coordorigin="5689,-1857" coordsize="2,80">
              <v:shape style="position:absolute;left:5689;top:-1857;width:2;height:80" coordorigin="5689,-1857" coordsize="0,80" path="m5689,-1777l5689,-1857e" filled="false" stroked="true" strokeweight=".748pt" strokecolor="#939598">
                <v:path arrowok="t"/>
              </v:shape>
            </v:group>
            <v:group style="position:absolute;left:5649;top:-1857;width:2;height:80" coordorigin="5649,-1857" coordsize="2,80">
              <v:shape style="position:absolute;left:5649;top:-1857;width:2;height:80" coordorigin="5649,-1857" coordsize="0,80" path="m5649,-1777l5649,-1857e" filled="false" stroked="true" strokeweight=".748pt" strokecolor="#939598">
                <v:path arrowok="t"/>
              </v:shape>
            </v:group>
            <v:group style="position:absolute;left:5609;top:-1857;width:2;height:80" coordorigin="5609,-1857" coordsize="2,80">
              <v:shape style="position:absolute;left:5609;top:-1857;width:2;height:80" coordorigin="5609,-1857" coordsize="0,80" path="m5609,-1777l5609,-1857e" filled="false" stroked="true" strokeweight=".748pt" strokecolor="#939598">
                <v:path arrowok="t"/>
              </v:shape>
            </v:group>
            <v:group style="position:absolute;left:5569;top:-1857;width:2;height:80" coordorigin="5569,-1857" coordsize="2,80">
              <v:shape style="position:absolute;left:5569;top:-1857;width:2;height:80" coordorigin="5569,-1857" coordsize="0,80" path="m5569,-1777l5569,-1857e" filled="false" stroked="true" strokeweight=".748pt" strokecolor="#939598">
                <v:path arrowok="t"/>
              </v:shape>
            </v:group>
            <v:group style="position:absolute;left:5529;top:-1857;width:2;height:80" coordorigin="5529,-1857" coordsize="2,80">
              <v:shape style="position:absolute;left:5529;top:-1857;width:2;height:80" coordorigin="5529,-1857" coordsize="0,80" path="m5529,-1777l5529,-1857e" filled="false" stroked="true" strokeweight=".748pt" strokecolor="#939598">
                <v:path arrowok="t"/>
              </v:shape>
            </v:group>
            <v:group style="position:absolute;left:5489;top:-1857;width:2;height:80" coordorigin="5489,-1857" coordsize="2,80">
              <v:shape style="position:absolute;left:5489;top:-1857;width:2;height:80" coordorigin="5489,-1857" coordsize="0,80" path="m5489,-1777l5489,-1857e" filled="false" stroked="true" strokeweight=".748pt" strokecolor="#939598">
                <v:path arrowok="t"/>
              </v:shape>
            </v:group>
            <v:group style="position:absolute;left:5449;top:-1857;width:2;height:80" coordorigin="5449,-1857" coordsize="2,80">
              <v:shape style="position:absolute;left:5449;top:-1857;width:2;height:80" coordorigin="5449,-1857" coordsize="0,80" path="m5449,-1777l5449,-1857e" filled="false" stroked="true" strokeweight=".748pt" strokecolor="#939598">
                <v:path arrowok="t"/>
              </v:shape>
            </v:group>
            <v:group style="position:absolute;left:5409;top:-1857;width:2;height:80" coordorigin="5409,-1857" coordsize="2,80">
              <v:shape style="position:absolute;left:5409;top:-1857;width:2;height:80" coordorigin="5409,-1857" coordsize="0,80" path="m5409,-1777l5409,-1857e" filled="false" stroked="true" strokeweight=".748pt" strokecolor="#939598">
                <v:path arrowok="t"/>
              </v:shape>
            </v:group>
            <v:group style="position:absolute;left:5369;top:-1857;width:2;height:80" coordorigin="5369,-1857" coordsize="2,80">
              <v:shape style="position:absolute;left:5369;top:-1857;width:2;height:80" coordorigin="5369,-1857" coordsize="0,80" path="m5369,-1777l5369,-1857e" filled="false" stroked="true" strokeweight=".748pt" strokecolor="#939598">
                <v:path arrowok="t"/>
              </v:shape>
            </v:group>
            <v:group style="position:absolute;left:5329;top:-1857;width:2;height:80" coordorigin="5329,-1857" coordsize="2,80">
              <v:shape style="position:absolute;left:5329;top:-1857;width:2;height:80" coordorigin="5329,-1857" coordsize="1,80" path="m5329,-1777l5329,-1857e" filled="false" stroked="true" strokeweight=".748pt" strokecolor="#939598">
                <v:path arrowok="t"/>
              </v:shape>
            </v:group>
            <v:group style="position:absolute;left:5289;top:-1857;width:2;height:80" coordorigin="5289,-1857" coordsize="2,80">
              <v:shape style="position:absolute;left:5289;top:-1857;width:2;height:80" coordorigin="5289,-1857" coordsize="0,80" path="m5289,-1777l5289,-1857e" filled="false" stroked="true" strokeweight=".748pt" strokecolor="#939598">
                <v:path arrowok="t"/>
              </v:shape>
            </v:group>
            <v:group style="position:absolute;left:5249;top:-1857;width:2;height:80" coordorigin="5249,-1857" coordsize="2,80">
              <v:shape style="position:absolute;left:5249;top:-1857;width:2;height:80" coordorigin="5249,-1857" coordsize="0,80" path="m5249,-1777l5249,-1857e" filled="false" stroked="true" strokeweight=".748pt" strokecolor="#939598">
                <v:path arrowok="t"/>
              </v:shape>
            </v:group>
            <v:group style="position:absolute;left:5209;top:-1857;width:2;height:80" coordorigin="5209,-1857" coordsize="2,80">
              <v:shape style="position:absolute;left:5209;top:-1857;width:2;height:80" coordorigin="5209,-1857" coordsize="0,80" path="m5209,-1777l5209,-1857e" filled="false" stroked="true" strokeweight=".748pt" strokecolor="#939598">
                <v:path arrowok="t"/>
              </v:shape>
            </v:group>
            <v:group style="position:absolute;left:5169;top:-1856;width:2;height:80" coordorigin="5169,-1856" coordsize="2,80">
              <v:shape style="position:absolute;left:5169;top:-1856;width:2;height:80" coordorigin="5169,-1856" coordsize="0,80" path="m5169,-1776l5169,-1856e" filled="false" stroked="true" strokeweight=".748pt" strokecolor="#939598">
                <v:path arrowok="t"/>
              </v:shape>
            </v:group>
            <v:group style="position:absolute;left:5129;top:-1856;width:2;height:80" coordorigin="5129,-1856" coordsize="2,80">
              <v:shape style="position:absolute;left:5129;top:-1856;width:2;height:80" coordorigin="5129,-1856" coordsize="0,80" path="m5129,-1776l5129,-1856e" filled="false" stroked="true" strokeweight=".748pt" strokecolor="#939598">
                <v:path arrowok="t"/>
              </v:shape>
            </v:group>
            <v:group style="position:absolute;left:5089;top:-1856;width:2;height:80" coordorigin="5089,-1856" coordsize="2,80">
              <v:shape style="position:absolute;left:5089;top:-1856;width:2;height:80" coordorigin="5089,-1856" coordsize="0,80" path="m5089,-1776l5089,-1856e" filled="false" stroked="true" strokeweight=".748pt" strokecolor="#939598">
                <v:path arrowok="t"/>
              </v:shape>
            </v:group>
            <v:group style="position:absolute;left:5049;top:-1856;width:2;height:80" coordorigin="5049,-1856" coordsize="2,80">
              <v:shape style="position:absolute;left:5049;top:-1856;width:2;height:80" coordorigin="5049,-1856" coordsize="0,80" path="m5049,-1776l5049,-1856e" filled="false" stroked="true" strokeweight=".748pt" strokecolor="#939598">
                <v:path arrowok="t"/>
              </v:shape>
            </v:group>
            <v:group style="position:absolute;left:5009;top:-1856;width:2;height:80" coordorigin="5009,-1856" coordsize="2,80">
              <v:shape style="position:absolute;left:5009;top:-1856;width:2;height:80" coordorigin="5009,-1856" coordsize="0,80" path="m5009,-1776l5009,-1856e" filled="false" stroked="true" strokeweight=".748pt" strokecolor="#939598">
                <v:path arrowok="t"/>
              </v:shape>
            </v:group>
            <v:group style="position:absolute;left:4969;top:-1856;width:2;height:80" coordorigin="4969,-1856" coordsize="2,80">
              <v:shape style="position:absolute;left:4969;top:-1856;width:2;height:80" coordorigin="4969,-1856" coordsize="1,80" path="m4969,-1776l4969,-1856e" filled="false" stroked="true" strokeweight=".748pt" strokecolor="#939598">
                <v:path arrowok="t"/>
              </v:shape>
            </v:group>
            <v:group style="position:absolute;left:4929;top:-1856;width:2;height:80" coordorigin="4929,-1856" coordsize="2,80">
              <v:shape style="position:absolute;left:4929;top:-1856;width:2;height:80" coordorigin="4929,-1856" coordsize="0,80" path="m4929,-1776l4929,-1856e" filled="false" stroked="true" strokeweight=".748pt" strokecolor="#939598">
                <v:path arrowok="t"/>
              </v:shape>
            </v:group>
            <v:group style="position:absolute;left:4889;top:-1856;width:2;height:80" coordorigin="4889,-1856" coordsize="2,80">
              <v:shape style="position:absolute;left:4889;top:-1856;width:2;height:80" coordorigin="4889,-1856" coordsize="0,80" path="m4889,-1776l4889,-1856e" filled="false" stroked="true" strokeweight=".748pt" strokecolor="#939598">
                <v:path arrowok="t"/>
              </v:shape>
            </v:group>
            <v:group style="position:absolute;left:4849;top:-1856;width:2;height:80" coordorigin="4849,-1856" coordsize="2,80">
              <v:shape style="position:absolute;left:4849;top:-1856;width:2;height:80" coordorigin="4849,-1856" coordsize="0,80" path="m4849,-1776l4849,-1856e" filled="false" stroked="true" strokeweight=".748pt" strokecolor="#939598">
                <v:path arrowok="t"/>
              </v:shape>
            </v:group>
            <v:group style="position:absolute;left:4809;top:-1856;width:2;height:80" coordorigin="4809,-1856" coordsize="2,80">
              <v:shape style="position:absolute;left:4809;top:-1856;width:2;height:80" coordorigin="4809,-1856" coordsize="0,80" path="m4809,-1776l4809,-1856e" filled="false" stroked="true" strokeweight=".748pt" strokecolor="#939598">
                <v:path arrowok="t"/>
              </v:shape>
            </v:group>
            <v:group style="position:absolute;left:4769;top:-1856;width:2;height:80" coordorigin="4769,-1856" coordsize="2,80">
              <v:shape style="position:absolute;left:4769;top:-1856;width:2;height:80" coordorigin="4769,-1856" coordsize="0,80" path="m4769,-1776l4769,-1856e" filled="false" stroked="true" strokeweight=".748pt" strokecolor="#939598">
                <v:path arrowok="t"/>
              </v:shape>
            </v:group>
            <v:group style="position:absolute;left:4729;top:-1856;width:2;height:80" coordorigin="4729,-1856" coordsize="2,80">
              <v:shape style="position:absolute;left:4729;top:-1856;width:2;height:80" coordorigin="4729,-1856" coordsize="0,80" path="m4729,-1776l4729,-1856e" filled="false" stroked="true" strokeweight=".748pt" strokecolor="#939598">
                <v:path arrowok="t"/>
              </v:shape>
            </v:group>
            <v:group style="position:absolute;left:4689;top:-1856;width:2;height:80" coordorigin="4689,-1856" coordsize="2,80">
              <v:shape style="position:absolute;left:4689;top:-1856;width:2;height:80" coordorigin="4689,-1856" coordsize="1,80" path="m4689,-1776l4689,-1856e" filled="false" stroked="true" strokeweight=".748pt" strokecolor="#939598">
                <v:path arrowok="t"/>
              </v:shape>
            </v:group>
            <v:group style="position:absolute;left:4649;top:-1856;width:2;height:80" coordorigin="4649,-1856" coordsize="2,80">
              <v:shape style="position:absolute;left:4649;top:-1856;width:2;height:80" coordorigin="4649,-1856" coordsize="0,80" path="m4649,-1776l4649,-1856e" filled="false" stroked="true" strokeweight=".748pt" strokecolor="#939598">
                <v:path arrowok="t"/>
              </v:shape>
            </v:group>
            <v:group style="position:absolute;left:4609;top:-1856;width:2;height:80" coordorigin="4609,-1856" coordsize="2,80">
              <v:shape style="position:absolute;left:4609;top:-1856;width:2;height:80" coordorigin="4609,-1856" coordsize="0,80" path="m4609,-1776l4609,-1856e" filled="false" stroked="true" strokeweight=".748pt" strokecolor="#939598">
                <v:path arrowok="t"/>
              </v:shape>
            </v:group>
            <v:group style="position:absolute;left:4569;top:-1856;width:2;height:80" coordorigin="4569,-1856" coordsize="2,80">
              <v:shape style="position:absolute;left:4569;top:-1856;width:2;height:80" coordorigin="4569,-1856" coordsize="0,80" path="m4569,-1776l4569,-1856e" filled="false" stroked="true" strokeweight=".748pt" strokecolor="#939598">
                <v:path arrowok="t"/>
              </v:shape>
            </v:group>
            <v:group style="position:absolute;left:4529;top:-1856;width:2;height:80" coordorigin="4529,-1856" coordsize="2,80">
              <v:shape style="position:absolute;left:4529;top:-1856;width:2;height:80" coordorigin="4529,-1856" coordsize="0,80" path="m4529,-1776l4529,-1856e" filled="false" stroked="true" strokeweight=".748pt" strokecolor="#939598">
                <v:path arrowok="t"/>
              </v:shape>
            </v:group>
            <v:group style="position:absolute;left:4489;top:-1856;width:2;height:80" coordorigin="4489,-1856" coordsize="2,80">
              <v:shape style="position:absolute;left:4489;top:-1856;width:2;height:80" coordorigin="4489,-1856" coordsize="0,80" path="m4489,-1776l4489,-1856e" filled="false" stroked="true" strokeweight=".748pt" strokecolor="#939598">
                <v:path arrowok="t"/>
              </v:shape>
            </v:group>
            <v:group style="position:absolute;left:4449;top:-1856;width:2;height:80" coordorigin="4449,-1856" coordsize="2,80">
              <v:shape style="position:absolute;left:4449;top:-1856;width:2;height:80" coordorigin="4449,-1856" coordsize="0,80" path="m4449,-1776l4449,-1856e" filled="false" stroked="true" strokeweight=".748pt" strokecolor="#939598">
                <v:path arrowok="t"/>
              </v:shape>
            </v:group>
            <v:group style="position:absolute;left:4409;top:-1856;width:2;height:80" coordorigin="4409,-1856" coordsize="2,80">
              <v:shape style="position:absolute;left:4409;top:-1856;width:2;height:80" coordorigin="4409,-1856" coordsize="0,80" path="m4409,-1776l4409,-1856e" filled="false" stroked="true" strokeweight=".748pt" strokecolor="#939598">
                <v:path arrowok="t"/>
              </v:shape>
            </v:group>
            <v:group style="position:absolute;left:4369;top:-1856;width:2;height:80" coordorigin="4369,-1856" coordsize="2,80">
              <v:shape style="position:absolute;left:4369;top:-1856;width:2;height:80" coordorigin="4369,-1856" coordsize="0,80" path="m4369,-1776l4369,-1856e" filled="false" stroked="true" strokeweight=".748pt" strokecolor="#939598">
                <v:path arrowok="t"/>
              </v:shape>
            </v:group>
            <v:group style="position:absolute;left:4329;top:-1856;width:2;height:80" coordorigin="4329,-1856" coordsize="2,80">
              <v:shape style="position:absolute;left:4329;top:-1856;width:2;height:80" coordorigin="4329,-1856" coordsize="0,80" path="m4329,-1776l4329,-1856e" filled="false" stroked="true" strokeweight=".748pt" strokecolor="#939598">
                <v:path arrowok="t"/>
              </v:shape>
            </v:group>
            <v:group style="position:absolute;left:4289;top:-1856;width:2;height:80" coordorigin="4289,-1856" coordsize="2,80">
              <v:shape style="position:absolute;left:4289;top:-1856;width:2;height:80" coordorigin="4289,-1856" coordsize="1,80" path="m4289,-1776l4289,-1856e" filled="false" stroked="true" strokeweight=".748pt" strokecolor="#939598">
                <v:path arrowok="t"/>
              </v:shape>
            </v:group>
            <v:group style="position:absolute;left:4249;top:-1856;width:2;height:80" coordorigin="4249,-1856" coordsize="2,80">
              <v:shape style="position:absolute;left:4249;top:-1856;width:2;height:80" coordorigin="4249,-1856" coordsize="0,80" path="m4249,-1776l4249,-1856e" filled="false" stroked="true" strokeweight=".748pt" strokecolor="#939598">
                <v:path arrowok="t"/>
              </v:shape>
            </v:group>
            <v:group style="position:absolute;left:4209;top:-1856;width:2;height:80" coordorigin="4209,-1856" coordsize="2,80">
              <v:shape style="position:absolute;left:4209;top:-1856;width:2;height:80" coordorigin="4209,-1856" coordsize="0,80" path="m4209,-1776l4209,-1856e" filled="false" stroked="true" strokeweight=".748pt" strokecolor="#939598">
                <v:path arrowok="t"/>
              </v:shape>
            </v:group>
            <v:group style="position:absolute;left:4169;top:-1856;width:2;height:80" coordorigin="4169,-1856" coordsize="2,80">
              <v:shape style="position:absolute;left:4169;top:-1856;width:2;height:80" coordorigin="4169,-1856" coordsize="0,80" path="m4169,-1776l4169,-1856e" filled="false" stroked="true" strokeweight=".748pt" strokecolor="#939598">
                <v:path arrowok="t"/>
              </v:shape>
            </v:group>
            <v:group style="position:absolute;left:4129;top:-1856;width:2;height:80" coordorigin="4129,-1856" coordsize="2,80">
              <v:shape style="position:absolute;left:4129;top:-1856;width:2;height:80" coordorigin="4129,-1856" coordsize="0,80" path="m4129,-1776l4129,-1856e" filled="false" stroked="true" strokeweight=".748pt" strokecolor="#939598">
                <v:path arrowok="t"/>
              </v:shape>
            </v:group>
            <v:group style="position:absolute;left:4089;top:-1856;width:2;height:80" coordorigin="4089,-1856" coordsize="2,80">
              <v:shape style="position:absolute;left:4089;top:-1856;width:2;height:80" coordorigin="4089,-1856" coordsize="0,80" path="m4089,-1776l4089,-1856e" filled="false" stroked="true" strokeweight=".748pt" strokecolor="#939598">
                <v:path arrowok="t"/>
              </v:shape>
            </v:group>
            <v:group style="position:absolute;left:4049;top:-1856;width:2;height:80" coordorigin="4049,-1856" coordsize="2,80">
              <v:shape style="position:absolute;left:4049;top:-1856;width:2;height:80" coordorigin="4049,-1856" coordsize="0,80" path="m4049,-1776l4049,-1856e" filled="false" stroked="true" strokeweight=".748pt" strokecolor="#939598">
                <v:path arrowok="t"/>
              </v:shape>
            </v:group>
            <v:group style="position:absolute;left:4009;top:-1856;width:2;height:80" coordorigin="4009,-1856" coordsize="2,80">
              <v:shape style="position:absolute;left:4009;top:-1856;width:2;height:80" coordorigin="4009,-1856" coordsize="0,80" path="m4009,-1776l4009,-1856e" filled="false" stroked="true" strokeweight=".748pt" strokecolor="#939598">
                <v:path arrowok="t"/>
              </v:shape>
            </v:group>
            <v:group style="position:absolute;left:3969;top:-1856;width:2;height:80" coordorigin="3969,-1856" coordsize="2,80">
              <v:shape style="position:absolute;left:3969;top:-1856;width:2;height:80" coordorigin="3969,-1856" coordsize="0,80" path="m3969,-1776l3969,-1856e" filled="false" stroked="true" strokeweight=".748pt" strokecolor="#939598">
                <v:path arrowok="t"/>
              </v:shape>
            </v:group>
            <v:group style="position:absolute;left:3929;top:-1856;width:2;height:80" coordorigin="3929,-1856" coordsize="2,80">
              <v:shape style="position:absolute;left:3929;top:-1856;width:2;height:80" coordorigin="3929,-1856" coordsize="1,80" path="m3929,-1776l3929,-1856e" filled="false" stroked="true" strokeweight=".748pt" strokecolor="#939598">
                <v:path arrowok="t"/>
              </v:shape>
            </v:group>
            <v:group style="position:absolute;left:3889;top:-1856;width:2;height:80" coordorigin="3889,-1856" coordsize="2,80">
              <v:shape style="position:absolute;left:3889;top:-1856;width:2;height:80" coordorigin="3889,-1856" coordsize="0,80" path="m3889,-1776l3889,-1856e" filled="false" stroked="true" strokeweight=".748pt" strokecolor="#939598">
                <v:path arrowok="t"/>
              </v:shape>
            </v:group>
            <v:group style="position:absolute;left:3849;top:-1856;width:2;height:80" coordorigin="3849,-1856" coordsize="2,80">
              <v:shape style="position:absolute;left:3849;top:-1856;width:2;height:80" coordorigin="3849,-1856" coordsize="0,80" path="m3849,-1776l3849,-1856e" filled="false" stroked="true" strokeweight=".748pt" strokecolor="#939598">
                <v:path arrowok="t"/>
              </v:shape>
            </v:group>
            <v:group style="position:absolute;left:3809;top:-1856;width:2;height:80" coordorigin="3809,-1856" coordsize="2,80">
              <v:shape style="position:absolute;left:3809;top:-1856;width:2;height:80" coordorigin="3809,-1856" coordsize="0,80" path="m3809,-1776l3809,-1856e" filled="false" stroked="true" strokeweight=".748pt" strokecolor="#939598">
                <v:path arrowok="t"/>
              </v:shape>
            </v:group>
            <v:group style="position:absolute;left:3768;top:-1856;width:2;height:80" coordorigin="3768,-1856" coordsize="2,80">
              <v:shape style="position:absolute;left:3768;top:-1856;width:2;height:80" coordorigin="3768,-1856" coordsize="0,80" path="m3769,-1776l3768,-1856e" filled="false" stroked="true" strokeweight=".748pt" strokecolor="#939598">
                <v:path arrowok="t"/>
              </v:shape>
            </v:group>
            <v:group style="position:absolute;left:3728;top:-1856;width:2;height:80" coordorigin="3728,-1856" coordsize="2,80">
              <v:shape style="position:absolute;left:3728;top:-1856;width:2;height:80" coordorigin="3728,-1856" coordsize="0,80" path="m3728,-1776l3728,-1856e" filled="false" stroked="true" strokeweight=".748pt" strokecolor="#939598">
                <v:path arrowok="t"/>
              </v:shape>
            </v:group>
            <v:group style="position:absolute;left:3688;top:-1856;width:2;height:80" coordorigin="3688,-1856" coordsize="2,80">
              <v:shape style="position:absolute;left:3688;top:-1856;width:2;height:80" coordorigin="3688,-1856" coordsize="0,80" path="m3688,-1776l3688,-1856e" filled="false" stroked="true" strokeweight=".748pt" strokecolor="#939598">
                <v:path arrowok="t"/>
              </v:shape>
            </v:group>
            <v:group style="position:absolute;left:3648;top:-1856;width:2;height:80" coordorigin="3648,-1856" coordsize="2,80">
              <v:shape style="position:absolute;left:3648;top:-1856;width:2;height:80" coordorigin="3648,-1856" coordsize="0,80" path="m3648,-1776l3648,-1856e" filled="false" stroked="true" strokeweight=".748pt" strokecolor="#939598">
                <v:path arrowok="t"/>
              </v:shape>
            </v:group>
            <v:group style="position:absolute;left:3608;top:-1856;width:2;height:80" coordorigin="3608,-1856" coordsize="2,80">
              <v:shape style="position:absolute;left:3608;top:-1856;width:2;height:80" coordorigin="3608,-1856" coordsize="0,80" path="m3608,-1776l3608,-1856e" filled="false" stroked="true" strokeweight=".748pt" strokecolor="#939598">
                <v:path arrowok="t"/>
              </v:shape>
            </v:group>
            <v:group style="position:absolute;left:3568;top:-1856;width:2;height:80" coordorigin="3568,-1856" coordsize="2,80">
              <v:shape style="position:absolute;left:3568;top:-1856;width:2;height:80" coordorigin="3568,-1856" coordsize="1,80" path="m3568,-1776l3568,-1856e" filled="false" stroked="true" strokeweight=".748pt" strokecolor="#939598">
                <v:path arrowok="t"/>
              </v:shape>
            </v:group>
            <v:group style="position:absolute;left:3528;top:-1856;width:2;height:80" coordorigin="3528,-1856" coordsize="2,80">
              <v:shape style="position:absolute;left:3528;top:-1856;width:2;height:80" coordorigin="3528,-1856" coordsize="0,80" path="m3528,-1776l3528,-1856e" filled="false" stroked="true" strokeweight=".748pt" strokecolor="#939598">
                <v:path arrowok="t"/>
              </v:shape>
            </v:group>
            <v:group style="position:absolute;left:3488;top:-1856;width:2;height:80" coordorigin="3488,-1856" coordsize="2,80">
              <v:shape style="position:absolute;left:3488;top:-1856;width:2;height:80" coordorigin="3488,-1856" coordsize="0,80" path="m3488,-1776l3488,-1856e" filled="false" stroked="true" strokeweight=".748pt" strokecolor="#939598">
                <v:path arrowok="t"/>
              </v:shape>
            </v:group>
            <v:group style="position:absolute;left:3448;top:-1856;width:2;height:80" coordorigin="3448,-1856" coordsize="2,80">
              <v:shape style="position:absolute;left:3448;top:-1856;width:2;height:80" coordorigin="3448,-1856" coordsize="0,80" path="m3448,-1776l3448,-1856e" filled="false" stroked="true" strokeweight=".748pt" strokecolor="#939598">
                <v:path arrowok="t"/>
              </v:shape>
            </v:group>
            <v:group style="position:absolute;left:3408;top:-1856;width:2;height:80" coordorigin="3408,-1856" coordsize="2,80">
              <v:shape style="position:absolute;left:3408;top:-1856;width:2;height:80" coordorigin="3408,-1856" coordsize="0,80" path="m3408,-1776l3408,-1856e" filled="false" stroked="true" strokeweight=".748pt" strokecolor="#939598">
                <v:path arrowok="t"/>
              </v:shape>
            </v:group>
            <v:group style="position:absolute;left:3368;top:-1856;width:2;height:80" coordorigin="3368,-1856" coordsize="2,80">
              <v:shape style="position:absolute;left:3368;top:-1856;width:2;height:80" coordorigin="3368,-1856" coordsize="0,80" path="m3368,-1776l3368,-1856e" filled="false" stroked="true" strokeweight=".748pt" strokecolor="#939598">
                <v:path arrowok="t"/>
              </v:shape>
            </v:group>
            <v:group style="position:absolute;left:3328;top:-1856;width:2;height:80" coordorigin="3328,-1856" coordsize="2,80">
              <v:shape style="position:absolute;left:3328;top:-1856;width:2;height:80" coordorigin="3328,-1856" coordsize="0,80" path="m3328,-1776l3328,-1856e" filled="false" stroked="true" strokeweight=".748pt" strokecolor="#939598">
                <v:path arrowok="t"/>
              </v:shape>
            </v:group>
            <v:group style="position:absolute;left:3288;top:-1856;width:2;height:80" coordorigin="3288,-1856" coordsize="2,80">
              <v:shape style="position:absolute;left:3288;top:-1856;width:2;height:80" coordorigin="3288,-1856" coordsize="0,80" path="m3288,-1776l3288,-1856e" filled="false" stroked="true" strokeweight=".748pt" strokecolor="#939598">
                <v:path arrowok="t"/>
              </v:shape>
            </v:group>
            <v:group style="position:absolute;left:3248;top:-1856;width:2;height:80" coordorigin="3248,-1856" coordsize="2,80">
              <v:shape style="position:absolute;left:3248;top:-1856;width:2;height:80" coordorigin="3248,-1856" coordsize="0,80" path="m3248,-1776l3248,-1856e" filled="false" stroked="true" strokeweight=".748pt" strokecolor="#939598">
                <v:path arrowok="t"/>
              </v:shape>
            </v:group>
            <v:group style="position:absolute;left:3208;top:-1856;width:2;height:80" coordorigin="3208,-1856" coordsize="2,80">
              <v:shape style="position:absolute;left:3208;top:-1856;width:2;height:80" coordorigin="3208,-1856" coordsize="0,80" path="m3208,-1776l3208,-1856e" filled="false" stroked="true" strokeweight=".748pt" strokecolor="#939598">
                <v:path arrowok="t"/>
              </v:shape>
            </v:group>
            <v:group style="position:absolute;left:3168;top:-1856;width:2;height:80" coordorigin="3168,-1856" coordsize="2,80">
              <v:shape style="position:absolute;left:3168;top:-1856;width:2;height:80" coordorigin="3168,-1856" coordsize="1,80" path="m3168,-1776l3168,-1856e" filled="false" stroked="true" strokeweight=".748pt" strokecolor="#939598">
                <v:path arrowok="t"/>
              </v:shape>
            </v:group>
            <v:group style="position:absolute;left:3128;top:-1856;width:2;height:80" coordorigin="3128,-1856" coordsize="2,80">
              <v:shape style="position:absolute;left:3128;top:-1856;width:2;height:80" coordorigin="3128,-1856" coordsize="0,80" path="m3128,-1776l3128,-1856e" filled="false" stroked="true" strokeweight=".748pt" strokecolor="#939598">
                <v:path arrowok="t"/>
              </v:shape>
            </v:group>
            <v:group style="position:absolute;left:3088;top:-1856;width:2;height:80" coordorigin="3088,-1856" coordsize="2,80">
              <v:shape style="position:absolute;left:3088;top:-1856;width:2;height:80" coordorigin="3088,-1856" coordsize="0,80" path="m3088,-1776l3088,-1856e" filled="false" stroked="true" strokeweight=".748pt" strokecolor="#939598">
                <v:path arrowok="t"/>
              </v:shape>
            </v:group>
            <v:group style="position:absolute;left:3048;top:-1856;width:2;height:80" coordorigin="3048,-1856" coordsize="2,80">
              <v:shape style="position:absolute;left:3048;top:-1856;width:2;height:80" coordorigin="3048,-1856" coordsize="0,80" path="m3048,-1776l3048,-1856e" filled="false" stroked="true" strokeweight=".748pt" strokecolor="#939598">
                <v:path arrowok="t"/>
              </v:shape>
            </v:group>
            <v:group style="position:absolute;left:3008;top:-1856;width:2;height:80" coordorigin="3008,-1856" coordsize="2,80">
              <v:shape style="position:absolute;left:3008;top:-1856;width:2;height:80" coordorigin="3008,-1856" coordsize="0,80" path="m3008,-1776l3008,-1856e" filled="false" stroked="true" strokeweight=".748pt" strokecolor="#939598">
                <v:path arrowok="t"/>
              </v:shape>
            </v:group>
            <v:group style="position:absolute;left:2968;top:-1856;width:2;height:80" coordorigin="2968,-1856" coordsize="2,80">
              <v:shape style="position:absolute;left:2968;top:-1856;width:2;height:80" coordorigin="2968,-1856" coordsize="0,80" path="m2968,-1776l2968,-1856e" filled="false" stroked="true" strokeweight=".748pt" strokecolor="#939598">
                <v:path arrowok="t"/>
              </v:shape>
            </v:group>
            <v:group style="position:absolute;left:2928;top:-1856;width:2;height:80" coordorigin="2928,-1856" coordsize="2,80">
              <v:shape style="position:absolute;left:2928;top:-1856;width:2;height:80" coordorigin="2928,-1856" coordsize="0,80" path="m2928,-1776l2928,-1856e" filled="false" stroked="true" strokeweight=".748pt" strokecolor="#939598">
                <v:path arrowok="t"/>
              </v:shape>
            </v:group>
            <v:group style="position:absolute;left:2888;top:-1856;width:2;height:80" coordorigin="2888,-1856" coordsize="2,80">
              <v:shape style="position:absolute;left:2888;top:-1856;width:2;height:80" coordorigin="2888,-1856" coordsize="1,80" path="m2888,-1776l2888,-1856e" filled="false" stroked="true" strokeweight=".748pt" strokecolor="#939598">
                <v:path arrowok="t"/>
              </v:shape>
            </v:group>
            <v:group style="position:absolute;left:2848;top:-1856;width:2;height:80" coordorigin="2848,-1856" coordsize="2,80">
              <v:shape style="position:absolute;left:2848;top:-1856;width:2;height:80" coordorigin="2848,-1856" coordsize="0,80" path="m2848,-1776l2848,-1856e" filled="false" stroked="true" strokeweight=".748pt" strokecolor="#939598">
                <v:path arrowok="t"/>
              </v:shape>
            </v:group>
            <v:group style="position:absolute;left:2808;top:-1856;width:2;height:80" coordorigin="2808,-1856" coordsize="2,80">
              <v:shape style="position:absolute;left:2808;top:-1856;width:2;height:80" coordorigin="2808,-1856" coordsize="0,80" path="m2808,-1776l2808,-1856e" filled="false" stroked="true" strokeweight=".748pt" strokecolor="#939598">
                <v:path arrowok="t"/>
              </v:shape>
            </v:group>
            <v:group style="position:absolute;left:2768;top:-1856;width:2;height:80" coordorigin="2768,-1856" coordsize="2,80">
              <v:shape style="position:absolute;left:2768;top:-1856;width:2;height:80" coordorigin="2768,-1856" coordsize="0,80" path="m2768,-1776l2768,-1856e" filled="false" stroked="true" strokeweight=".748pt" strokecolor="#939598">
                <v:path arrowok="t"/>
              </v:shape>
            </v:group>
            <v:group style="position:absolute;left:2728;top:-1856;width:2;height:80" coordorigin="2728,-1856" coordsize="2,80">
              <v:shape style="position:absolute;left:2728;top:-1856;width:2;height:80" coordorigin="2728,-1856" coordsize="0,80" path="m2728,-1776l2728,-1856e" filled="false" stroked="true" strokeweight=".748pt" strokecolor="#939598">
                <v:path arrowok="t"/>
              </v:shape>
            </v:group>
            <v:group style="position:absolute;left:2688;top:-1856;width:2;height:80" coordorigin="2688,-1856" coordsize="2,80">
              <v:shape style="position:absolute;left:2688;top:-1856;width:2;height:80" coordorigin="2688,-1856" coordsize="0,80" path="m2688,-1776l2688,-1856e" filled="false" stroked="true" strokeweight=".748pt" strokecolor="#939598">
                <v:path arrowok="t"/>
              </v:shape>
            </v:group>
            <v:group style="position:absolute;left:2648;top:-1856;width:2;height:80" coordorigin="2648,-1856" coordsize="2,80">
              <v:shape style="position:absolute;left:2648;top:-1856;width:2;height:80" coordorigin="2648,-1856" coordsize="0,80" path="m2648,-1776l2648,-1856e" filled="false" stroked="true" strokeweight=".748pt" strokecolor="#939598">
                <v:path arrowok="t"/>
              </v:shape>
            </v:group>
            <v:group style="position:absolute;left:2608;top:-1856;width:2;height:80" coordorigin="2608,-1856" coordsize="2,80">
              <v:shape style="position:absolute;left:2608;top:-1856;width:2;height:80" coordorigin="2608,-1856" coordsize="0,80" path="m2608,-1776l2608,-1856e" filled="false" stroked="true" strokeweight=".748pt" strokecolor="#939598">
                <v:path arrowok="t"/>
              </v:shape>
            </v:group>
            <v:group style="position:absolute;left:2568;top:-1856;width:2;height:80" coordorigin="2568,-1856" coordsize="2,80">
              <v:shape style="position:absolute;left:2568;top:-1856;width:2;height:80" coordorigin="2568,-1856" coordsize="0,80" path="m2568,-1776l2568,-1856e" filled="false" stroked="true" strokeweight=".748pt" strokecolor="#939598">
                <v:path arrowok="t"/>
              </v:shape>
            </v:group>
            <v:group style="position:absolute;left:2528;top:-1856;width:2;height:80" coordorigin="2528,-1856" coordsize="2,80">
              <v:shape style="position:absolute;left:2528;top:-1856;width:2;height:80" coordorigin="2528,-1856" coordsize="1,80" path="m2528,-1776l2528,-1856e" filled="false" stroked="true" strokeweight=".748pt" strokecolor="#939598">
                <v:path arrowok="t"/>
              </v:shape>
            </v:group>
            <v:group style="position:absolute;left:2488;top:-1856;width:2;height:80" coordorigin="2488,-1856" coordsize="2,80">
              <v:shape style="position:absolute;left:2488;top:-1856;width:2;height:80" coordorigin="2488,-1856" coordsize="0,80" path="m2488,-1776l2488,-1856e" filled="false" stroked="true" strokeweight=".748pt" strokecolor="#939598">
                <v:path arrowok="t"/>
              </v:shape>
            </v:group>
            <v:group style="position:absolute;left:2448;top:-1856;width:2;height:80" coordorigin="2448,-1856" coordsize="2,80">
              <v:shape style="position:absolute;left:2448;top:-1856;width:2;height:80" coordorigin="2448,-1856" coordsize="0,80" path="m2448,-1776l2448,-1856e" filled="false" stroked="true" strokeweight=".748pt" strokecolor="#939598">
                <v:path arrowok="t"/>
              </v:shape>
            </v:group>
            <v:group style="position:absolute;left:2408;top:-1856;width:2;height:80" coordorigin="2408,-1856" coordsize="2,80">
              <v:shape style="position:absolute;left:2408;top:-1856;width:2;height:80" coordorigin="2408,-1856" coordsize="0,80" path="m2408,-1776l2408,-1856e" filled="false" stroked="true" strokeweight=".748pt" strokecolor="#939598">
                <v:path arrowok="t"/>
              </v:shape>
            </v:group>
            <v:group style="position:absolute;left:2368;top:-1856;width:2;height:80" coordorigin="2368,-1856" coordsize="2,80">
              <v:shape style="position:absolute;left:2368;top:-1856;width:2;height:80" coordorigin="2368,-1856" coordsize="0,80" path="m2368,-1776l2368,-1856e" filled="false" stroked="true" strokeweight=".748pt" strokecolor="#939598">
                <v:path arrowok="t"/>
              </v:shape>
            </v:group>
            <v:group style="position:absolute;left:2328;top:-1856;width:2;height:80" coordorigin="2328,-1856" coordsize="2,80">
              <v:shape style="position:absolute;left:2328;top:-1856;width:2;height:80" coordorigin="2328,-1856" coordsize="0,80" path="m2328,-1776l2328,-1856e" filled="false" stroked="true" strokeweight=".748pt" strokecolor="#939598">
                <v:path arrowok="t"/>
              </v:shape>
            </v:group>
            <v:group style="position:absolute;left:2288;top:-1856;width:2;height:80" coordorigin="2288,-1856" coordsize="2,80">
              <v:shape style="position:absolute;left:2288;top:-1856;width:2;height:80" coordorigin="2288,-1856" coordsize="0,80" path="m2288,-1776l2288,-1856e" filled="false" stroked="true" strokeweight=".748pt" strokecolor="#939598">
                <v:path arrowok="t"/>
              </v:shape>
            </v:group>
            <v:group style="position:absolute;left:2248;top:-1856;width:2;height:80" coordorigin="2248,-1856" coordsize="2,80">
              <v:shape style="position:absolute;left:2248;top:-1856;width:2;height:80" coordorigin="2248,-1856" coordsize="0,80" path="m2248,-1776l2248,-1856e" filled="false" stroked="true" strokeweight=".748pt" strokecolor="#939598">
                <v:path arrowok="t"/>
              </v:shape>
            </v:group>
            <v:group style="position:absolute;left:2208;top:-1856;width:2;height:80" coordorigin="2208,-1856" coordsize="2,80">
              <v:shape style="position:absolute;left:2208;top:-1856;width:2;height:80" coordorigin="2208,-1856" coordsize="0,80" path="m2208,-1776l2208,-1856e" filled="false" stroked="true" strokeweight=".748pt" strokecolor="#939598">
                <v:path arrowok="t"/>
              </v:shape>
            </v:group>
            <v:group style="position:absolute;left:2168;top:-1856;width:2;height:80" coordorigin="2168,-1856" coordsize="2,80">
              <v:shape style="position:absolute;left:2168;top:-1856;width:2;height:80" coordorigin="2168,-1856" coordsize="0,80" path="m2168,-1776l2168,-1856e" filled="false" stroked="true" strokeweight=".748pt" strokecolor="#939598">
                <v:path arrowok="t"/>
              </v:shape>
            </v:group>
            <v:group style="position:absolute;left:2128;top:-1856;width:2;height:80" coordorigin="2128,-1856" coordsize="2,80">
              <v:shape style="position:absolute;left:2128;top:-1856;width:2;height:80" coordorigin="2128,-1856" coordsize="1,80" path="m2128,-1776l2128,-1856e" filled="false" stroked="true" strokeweight=".748pt" strokecolor="#939598">
                <v:path arrowok="t"/>
              </v:shape>
            </v:group>
            <v:group style="position:absolute;left:2088;top:-1856;width:2;height:80" coordorigin="2088,-1856" coordsize="2,80">
              <v:shape style="position:absolute;left:2088;top:-1856;width:2;height:80" coordorigin="2088,-1856" coordsize="0,80" path="m2088,-1776l2088,-1856e" filled="false" stroked="true" strokeweight=".748pt" strokecolor="#939598">
                <v:path arrowok="t"/>
              </v:shape>
            </v:group>
            <v:group style="position:absolute;left:2048;top:-1856;width:2;height:80" coordorigin="2048,-1856" coordsize="2,80">
              <v:shape style="position:absolute;left:2048;top:-1856;width:2;height:80" coordorigin="2048,-1856" coordsize="0,80" path="m2048,-1776l2048,-1856e" filled="false" stroked="true" strokeweight=".748pt" strokecolor="#939598">
                <v:path arrowok="t"/>
              </v:shape>
            </v:group>
            <v:group style="position:absolute;left:2008;top:-1856;width:2;height:80" coordorigin="2008,-1856" coordsize="2,80">
              <v:shape style="position:absolute;left:2008;top:-1856;width:2;height:80" coordorigin="2008,-1856" coordsize="0,80" path="m2008,-1776l2008,-1856e" filled="false" stroked="true" strokeweight=".748pt" strokecolor="#939598">
                <v:path arrowok="t"/>
              </v:shape>
            </v:group>
            <v:group style="position:absolute;left:1968;top:-1856;width:2;height:80" coordorigin="1968,-1856" coordsize="2,80">
              <v:shape style="position:absolute;left:1968;top:-1856;width:2;height:80" coordorigin="1968,-1856" coordsize="0,80" path="m1968,-1776l1968,-1856e" filled="false" stroked="true" strokeweight=".748pt" strokecolor="#939598">
                <v:path arrowok="t"/>
              </v:shape>
            </v:group>
            <v:group style="position:absolute;left:1928;top:-1856;width:2;height:80" coordorigin="1928,-1856" coordsize="2,80">
              <v:shape style="position:absolute;left:1928;top:-1856;width:2;height:80" coordorigin="1928,-1856" coordsize="0,80" path="m1928,-1776l1928,-1856e" filled="false" stroked="true" strokeweight=".748pt" strokecolor="#939598">
                <v:path arrowok="t"/>
              </v:shape>
            </v:group>
            <v:group style="position:absolute;left:1888;top:-1856;width:2;height:80" coordorigin="1888,-1856" coordsize="2,80">
              <v:shape style="position:absolute;left:1888;top:-1856;width:2;height:80" coordorigin="1888,-1856" coordsize="0,80" path="m1888,-1776l1888,-1856e" filled="false" stroked="true" strokeweight=".748pt" strokecolor="#939598">
                <v:path arrowok="t"/>
              </v:shape>
            </v:group>
            <v:group style="position:absolute;left:1848;top:-1856;width:2;height:80" coordorigin="1848,-1856" coordsize="2,80">
              <v:shape style="position:absolute;left:1848;top:-1856;width:2;height:80" coordorigin="1848,-1856" coordsize="0,80" path="m1848,-1776l1848,-1856e" filled="false" stroked="true" strokeweight=".748pt" strokecolor="#939598">
                <v:path arrowok="t"/>
              </v:shape>
            </v:group>
            <v:group style="position:absolute;left:1808;top:-1856;width:2;height:80" coordorigin="1808,-1856" coordsize="2,80">
              <v:shape style="position:absolute;left:1808;top:-1856;width:2;height:80" coordorigin="1808,-1856" coordsize="0,80" path="m1808,-1776l1808,-1856e" filled="false" stroked="true" strokeweight=".748pt" strokecolor="#939598">
                <v:path arrowok="t"/>
              </v:shape>
            </v:group>
            <v:group style="position:absolute;left:1768;top:-1856;width:2;height:80" coordorigin="1768,-1856" coordsize="2,80">
              <v:shape style="position:absolute;left:1768;top:-1856;width:2;height:80" coordorigin="1768,-1856" coordsize="1,80" path="m1768,-1776l1768,-1856e" filled="false" stroked="true" strokeweight=".748pt" strokecolor="#939598">
                <v:path arrowok="t"/>
              </v:shape>
            </v:group>
            <v:group style="position:absolute;left:1728;top:-1856;width:2;height:80" coordorigin="1728,-1856" coordsize="2,80">
              <v:shape style="position:absolute;left:1728;top:-1856;width:2;height:80" coordorigin="1728,-1856" coordsize="0,80" path="m1728,-1776l1728,-1856e" filled="false" stroked="true" strokeweight=".748pt" strokecolor="#939598">
                <v:path arrowok="t"/>
              </v:shape>
            </v:group>
            <v:group style="position:absolute;left:1688;top:-1856;width:2;height:80" coordorigin="1688,-1856" coordsize="2,80">
              <v:shape style="position:absolute;left:1688;top:-1856;width:2;height:80" coordorigin="1688,-1856" coordsize="0,80" path="m1688,-1776l1688,-1856e" filled="false" stroked="true" strokeweight=".748pt" strokecolor="#939598">
                <v:path arrowok="t"/>
              </v:shape>
            </v:group>
            <v:group style="position:absolute;left:1648;top:-1856;width:2;height:80" coordorigin="1648,-1856" coordsize="2,80">
              <v:shape style="position:absolute;left:1648;top:-1856;width:2;height:80" coordorigin="1648,-1856" coordsize="0,80" path="m1648,-1776l1648,-1856e" filled="false" stroked="true" strokeweight=".748pt" strokecolor="#939598">
                <v:path arrowok="t"/>
              </v:shape>
            </v:group>
            <v:group style="position:absolute;left:1608;top:-1856;width:2;height:80" coordorigin="1608,-1856" coordsize="2,80">
              <v:shape style="position:absolute;left:1608;top:-1856;width:2;height:80" coordorigin="1608,-1856" coordsize="0,80" path="m1608,-1776l1608,-1856e" filled="false" stroked="true" strokeweight=".748pt" strokecolor="#939598">
                <v:path arrowok="t"/>
              </v:shape>
            </v:group>
            <v:group style="position:absolute;left:1568;top:-1856;width:2;height:80" coordorigin="1568,-1856" coordsize="2,80">
              <v:shape style="position:absolute;left:1568;top:-1856;width:2;height:80" coordorigin="1568,-1856" coordsize="0,80" path="m1568,-1776l1568,-1856e" filled="false" stroked="true" strokeweight=".748pt" strokecolor="#939598">
                <v:path arrowok="t"/>
              </v:shape>
            </v:group>
            <v:group style="position:absolute;left:1528;top:-1856;width:2;height:80" coordorigin="1528,-1856" coordsize="2,80">
              <v:shape style="position:absolute;left:1528;top:-1856;width:2;height:80" coordorigin="1528,-1856" coordsize="0,80" path="m1528,-1776l1528,-1856e" filled="false" stroked="true" strokeweight=".748pt" strokecolor="#939598">
                <v:path arrowok="t"/>
              </v:shape>
            </v:group>
            <v:group style="position:absolute;left:1488;top:-1856;width:2;height:80" coordorigin="1488,-1856" coordsize="2,80">
              <v:shape style="position:absolute;left:1488;top:-1856;width:2;height:80" coordorigin="1488,-1856" coordsize="0,80" path="m1488,-1776l1488,-1856e" filled="false" stroked="true" strokeweight=".748pt" strokecolor="#939598">
                <v:path arrowok="t"/>
              </v:shape>
            </v:group>
            <v:group style="position:absolute;left:1448;top:-1856;width:2;height:80" coordorigin="1448,-1856" coordsize="2,80">
              <v:shape style="position:absolute;left:1448;top:-1856;width:2;height:80" coordorigin="1448,-1856" coordsize="0,80" path="m1448,-1776l1448,-1856e" filled="false" stroked="true" strokeweight=".748pt" strokecolor="#939598">
                <v:path arrowok="t"/>
              </v:shape>
            </v:group>
            <v:group style="position:absolute;left:1408;top:-1856;width:2;height:80" coordorigin="1408,-1856" coordsize="2,80">
              <v:shape style="position:absolute;left:1408;top:-1856;width:2;height:80" coordorigin="1408,-1856" coordsize="1,80" path="m1408,-1776l1408,-1856e" filled="false" stroked="true" strokeweight=".748pt" strokecolor="#939598">
                <v:path arrowok="t"/>
              </v:shape>
            </v:group>
            <v:group style="position:absolute;left:1368;top:-1856;width:2;height:80" coordorigin="1368,-1856" coordsize="2,80">
              <v:shape style="position:absolute;left:1368;top:-1856;width:2;height:80" coordorigin="1368,-1856" coordsize="0,80" path="m1368,-1776l1368,-1856e" filled="false" stroked="true" strokeweight=".748pt" strokecolor="#939598">
                <v:path arrowok="t"/>
              </v:shape>
            </v:group>
            <v:group style="position:absolute;left:1328;top:-1856;width:2;height:80" coordorigin="1328,-1856" coordsize="2,80">
              <v:shape style="position:absolute;left:1328;top:-1856;width:2;height:80" coordorigin="1328,-1856" coordsize="0,80" path="m1328,-1776l1328,-1856e" filled="false" stroked="true" strokeweight=".748pt" strokecolor="#939598">
                <v:path arrowok="t"/>
              </v:shape>
            </v:group>
            <v:group style="position:absolute;left:1288;top:-1856;width:2;height:80" coordorigin="1288,-1856" coordsize="2,80">
              <v:shape style="position:absolute;left:1288;top:-1856;width:2;height:80" coordorigin="1288,-1856" coordsize="0,80" path="m1288,-1776l1288,-1856e" filled="false" stroked="true" strokeweight=".748pt" strokecolor="#939598">
                <v:path arrowok="t"/>
              </v:shape>
            </v:group>
            <v:group style="position:absolute;left:1248;top:-1856;width:2;height:80" coordorigin="1248,-1856" coordsize="2,80">
              <v:shape style="position:absolute;left:1248;top:-1856;width:2;height:80" coordorigin="1248,-1856" coordsize="0,80" path="m1248,-1776l1248,-1856e" filled="false" stroked="true" strokeweight=".748pt" strokecolor="#939598">
                <v:path arrowok="t"/>
              </v:shape>
            </v:group>
            <v:group style="position:absolute;left:1208;top:-1856;width:2;height:80" coordorigin="1208,-1856" coordsize="2,80">
              <v:shape style="position:absolute;left:1208;top:-1856;width:2;height:80" coordorigin="1208,-1856" coordsize="0,80" path="m1208,-1776l1208,-1856e" filled="false" stroked="true" strokeweight=".748pt" strokecolor="#939598">
                <v:path arrowok="t"/>
              </v:shape>
            </v:group>
            <v:group style="position:absolute;left:1168;top:-1856;width:2;height:80" coordorigin="1168,-1856" coordsize="2,80">
              <v:shape style="position:absolute;left:1168;top:-1856;width:2;height:80" coordorigin="1168,-1856" coordsize="0,80" path="m1168,-1776l1168,-1856e" filled="false" stroked="true" strokeweight=".748pt" strokecolor="#939598">
                <v:path arrowok="t"/>
              </v:shape>
            </v:group>
            <v:group style="position:absolute;left:1128;top:-1856;width:2;height:80" coordorigin="1128,-1856" coordsize="2,80">
              <v:shape style="position:absolute;left:1128;top:-1856;width:2;height:80" coordorigin="1128,-1856" coordsize="0,80" path="m1128,-1776l1128,-1856e" filled="false" stroked="true" strokeweight=".748pt" strokecolor="#939598">
                <v:path arrowok="t"/>
              </v:shape>
            </v:group>
            <v:group style="position:absolute;left:1088;top:-1856;width:2;height:80" coordorigin="1088,-1856" coordsize="2,80">
              <v:shape style="position:absolute;left:1088;top:-1856;width:2;height:80" coordorigin="1088,-1856" coordsize="1,80" path="m1088,-1776l1088,-1856e" filled="false" stroked="true" strokeweight=".748pt" strokecolor="#939598">
                <v:path arrowok="t"/>
              </v:shape>
            </v:group>
            <v:group style="position:absolute;left:1048;top:-1856;width:2;height:80" coordorigin="1048,-1856" coordsize="2,80">
              <v:shape style="position:absolute;left:1048;top:-1856;width:2;height:80" coordorigin="1048,-1856" coordsize="0,80" path="m1048,-1776l1048,-1856e" filled="false" stroked="true" strokeweight=".748pt" strokecolor="#939598">
                <v:path arrowok="t"/>
              </v:shape>
            </v:group>
            <v:group style="position:absolute;left:1008;top:-1856;width:2;height:80" coordorigin="1008,-1856" coordsize="2,80">
              <v:shape style="position:absolute;left:1008;top:-1856;width:2;height:80" coordorigin="1008,-1856" coordsize="0,80" path="m1008,-1776l1008,-1856e" filled="false" stroked="true" strokeweight=".748pt" strokecolor="#939598">
                <v:path arrowok="t"/>
              </v:shape>
            </v:group>
            <v:group style="position:absolute;left:968;top:-1856;width:2;height:80" coordorigin="968,-1856" coordsize="2,80">
              <v:shape style="position:absolute;left:968;top:-1856;width:2;height:80" coordorigin="968,-1856" coordsize="0,80" path="m968,-1776l968,-1856e" filled="false" stroked="true" strokeweight=".748pt" strokecolor="#939598">
                <v:path arrowok="t"/>
              </v:shape>
            </v:group>
            <v:group style="position:absolute;left:928;top:-1856;width:2;height:80" coordorigin="928,-1856" coordsize="2,80">
              <v:shape style="position:absolute;left:928;top:-1856;width:2;height:80" coordorigin="928,-1856" coordsize="0,80" path="m928,-1776l928,-1856e" filled="false" stroked="true" strokeweight=".748pt" strokecolor="#939598">
                <v:path arrowok="t"/>
              </v:shape>
            </v:group>
            <v:group style="position:absolute;left:888;top:-1856;width:2;height:80" coordorigin="888,-1856" coordsize="2,80">
              <v:shape style="position:absolute;left:888;top:-1856;width:2;height:80" coordorigin="888,-1856" coordsize="0,80" path="m888,-1776l888,-1856e" filled="false" stroked="true" strokeweight=".748pt" strokecolor="#939598">
                <v:path arrowok="t"/>
              </v:shape>
            </v:group>
            <v:group style="position:absolute;left:848;top:-1856;width:2;height:80" coordorigin="848,-1856" coordsize="2,80">
              <v:shape style="position:absolute;left:848;top:-1856;width:2;height:80" coordorigin="848,-1856" coordsize="0,80" path="m848,-1776l848,-1856e" filled="false" stroked="true" strokeweight=".748pt" strokecolor="#939598">
                <v:path arrowok="t"/>
              </v:shape>
            </v:group>
            <v:group style="position:absolute;left:808;top:-1856;width:2;height:80" coordorigin="808,-1856" coordsize="2,80">
              <v:shape style="position:absolute;left:808;top:-1856;width:2;height:80" coordorigin="808,-1856" coordsize="0,80" path="m808,-1776l808,-1856e" filled="false" stroked="true" strokeweight=".748pt" strokecolor="#939598">
                <v:path arrowok="t"/>
              </v:shape>
            </v:group>
            <v:group style="position:absolute;left:768;top:-1856;width:2;height:80" coordorigin="768,-1856" coordsize="2,80">
              <v:shape style="position:absolute;left:768;top:-1856;width:2;height:80" coordorigin="768,-1856" coordsize="0,80" path="m768,-1776l768,-1856e" filled="false" stroked="true" strokeweight=".748pt" strokecolor="#939598">
                <v:path arrowok="t"/>
              </v:shape>
            </v:group>
            <v:group style="position:absolute;left:728;top:-1856;width:2;height:80" coordorigin="728,-1856" coordsize="2,80">
              <v:shape style="position:absolute;left:728;top:-1856;width:2;height:80" coordorigin="728,-1856" coordsize="1,80" path="m728,-1776l728,-1856e" filled="false" stroked="true" strokeweight=".748pt" strokecolor="#939598">
                <v:path arrowok="t"/>
              </v:shape>
            </v:group>
            <v:group style="position:absolute;left:688;top:-1856;width:2;height:80" coordorigin="688,-1856" coordsize="2,80">
              <v:shape style="position:absolute;left:688;top:-1856;width:2;height:80" coordorigin="688,-1856" coordsize="0,80" path="m688,-1776l688,-1856e" filled="false" stroked="true" strokeweight=".748pt" strokecolor="#939598">
                <v:path arrowok="t"/>
              </v:shape>
            </v:group>
            <v:group style="position:absolute;left:648;top:-1856;width:2;height:80" coordorigin="648,-1856" coordsize="2,80">
              <v:shape style="position:absolute;left:648;top:-1856;width:2;height:80" coordorigin="648,-1856" coordsize="0,80" path="m648,-1776l648,-1856e" filled="false" stroked="true" strokeweight=".748pt" strokecolor="#939598">
                <v:path arrowok="t"/>
              </v:shape>
            </v:group>
            <v:group style="position:absolute;left:608;top:-1856;width:2;height:80" coordorigin="608,-1856" coordsize="2,80">
              <v:shape style="position:absolute;left:608;top:-1856;width:2;height:80" coordorigin="608,-1856" coordsize="0,80" path="m608,-1776l608,-1856e" filled="false" stroked="true" strokeweight=".748pt" strokecolor="#939598">
                <v:path arrowok="t"/>
              </v:shape>
            </v:group>
            <v:group style="position:absolute;left:568;top:-1856;width:2;height:80" coordorigin="568,-1856" coordsize="2,80">
              <v:shape style="position:absolute;left:568;top:-1856;width:2;height:80" coordorigin="568,-1856" coordsize="0,80" path="m568,-1776l568,-1856e" filled="false" stroked="true" strokeweight=".748pt" strokecolor="#939598">
                <v:path arrowok="t"/>
              </v:shape>
            </v:group>
            <v:group style="position:absolute;left:528;top:-1856;width:2;height:80" coordorigin="528,-1856" coordsize="2,80">
              <v:shape style="position:absolute;left:528;top:-1856;width:2;height:80" coordorigin="528,-1856" coordsize="0,80" path="m528,-1776l528,-1856e" filled="false" stroked="true" strokeweight=".748pt" strokecolor="#939598">
                <v:path arrowok="t"/>
              </v:shape>
            </v:group>
            <v:group style="position:absolute;left:488;top:-1856;width:2;height:80" coordorigin="488,-1856" coordsize="2,80">
              <v:shape style="position:absolute;left:488;top:-1856;width:2;height:80" coordorigin="488,-1856" coordsize="0,80" path="m488,-1776l488,-1856e" filled="false" stroked="true" strokeweight=".748pt" strokecolor="#939598">
                <v:path arrowok="t"/>
              </v:shape>
            </v:group>
            <v:group style="position:absolute;left:448;top:-1856;width:2;height:80" coordorigin="448,-1856" coordsize="2,80">
              <v:shape style="position:absolute;left:448;top:-1856;width:2;height:80" coordorigin="448,-1856" coordsize="0,80" path="m448,-1776l448,-1856e" filled="false" stroked="true" strokeweight=".748pt" strokecolor="#939598">
                <v:path arrowok="t"/>
              </v:shape>
            </v:group>
            <v:group style="position:absolute;left:408;top:-1856;width:2;height:80" coordorigin="408,-1856" coordsize="2,80">
              <v:shape style="position:absolute;left:408;top:-1856;width:2;height:80" coordorigin="408,-1856" coordsize="0,80" path="m408,-1776l408,-1856e" filled="false" stroked="true" strokeweight=".748pt" strokecolor="#939598">
                <v:path arrowok="t"/>
              </v:shape>
            </v:group>
            <v:group style="position:absolute;left:368;top:-1856;width:2;height:80" coordorigin="368,-1856" coordsize="2,80">
              <v:shape style="position:absolute;left:368;top:-1856;width:2;height:80" coordorigin="368,-1856" coordsize="1,80" path="m368,-1776l368,-1856e" filled="false" stroked="true" strokeweight=".748pt" strokecolor="#939598">
                <v:path arrowok="t"/>
              </v:shape>
            </v:group>
            <v:group style="position:absolute;left:328;top:-1856;width:2;height:80" coordorigin="328,-1856" coordsize="2,80">
              <v:shape style="position:absolute;left:328;top:-1856;width:2;height:80" coordorigin="328,-1856" coordsize="0,80" path="m328,-1776l328,-1856e" filled="false" stroked="true" strokeweight=".748pt" strokecolor="#939598">
                <v:path arrowok="t"/>
              </v:shape>
            </v:group>
            <v:group style="position:absolute;left:288;top:-1856;width:2;height:80" coordorigin="288,-1856" coordsize="2,80">
              <v:shape style="position:absolute;left:288;top:-1856;width:2;height:80" coordorigin="288,-1856" coordsize="0,80" path="m288,-1776l288,-1856e" filled="false" stroked="true" strokeweight=".748pt" strokecolor="#939598">
                <v:path arrowok="t"/>
              </v:shape>
            </v:group>
            <v:group style="position:absolute;left:248;top:-1856;width:2;height:80" coordorigin="248,-1856" coordsize="2,80">
              <v:shape style="position:absolute;left:248;top:-1856;width:2;height:80" coordorigin="248,-1856" coordsize="0,80" path="m248,-1776l248,-1856e" filled="false" stroked="true" strokeweight=".748pt" strokecolor="#939598">
                <v:path arrowok="t"/>
              </v:shape>
            </v:group>
            <v:group style="position:absolute;left:208;top:-1856;width:2;height:80" coordorigin="208,-1856" coordsize="2,80">
              <v:shape style="position:absolute;left:208;top:-1856;width:2;height:80" coordorigin="208,-1856" coordsize="0,80" path="m208,-1776l208,-1856e" filled="false" stroked="true" strokeweight=".748pt" strokecolor="#939598">
                <v:path arrowok="t"/>
              </v:shape>
            </v:group>
            <v:group style="position:absolute;left:168;top:-1856;width:2;height:80" coordorigin="168,-1856" coordsize="2,80">
              <v:shape style="position:absolute;left:168;top:-1856;width:2;height:80" coordorigin="168,-1856" coordsize="0,80" path="m168,-1776l168,-1856e" filled="false" stroked="true" strokeweight=".748pt" strokecolor="#939598">
                <v:path arrowok="t"/>
              </v:shape>
            </v:group>
            <v:group style="position:absolute;left:128;top:-1856;width:2;height:80" coordorigin="128,-1856" coordsize="2,80">
              <v:shape style="position:absolute;left:128;top:-1856;width:2;height:80" coordorigin="128,-1856" coordsize="0,80" path="m128,-1776l128,-1856e" filled="false" stroked="true" strokeweight=".748pt" strokecolor="#939598">
                <v:path arrowok="t"/>
              </v:shape>
            </v:group>
            <v:group style="position:absolute;left:88;top:-1856;width:2;height:80" coordorigin="88,-1856" coordsize="2,80">
              <v:shape style="position:absolute;left:88;top:-1856;width:2;height:80" coordorigin="88,-1856" coordsize="0,80" path="m88,-1776l88,-1856e" filled="false" stroked="true" strokeweight=".748pt" strokecolor="#939598">
                <v:path arrowok="t"/>
              </v:shape>
            </v:group>
            <v:group style="position:absolute;left:47;top:-1856;width:2;height:80" coordorigin="47,-1856" coordsize="2,80">
              <v:shape style="position:absolute;left:47;top:-1856;width:2;height:80" coordorigin="47,-1856" coordsize="0,80" path="m48,-1776l47,-1856e" filled="false" stroked="true" strokeweight=".748pt" strokecolor="#939598">
                <v:path arrowok="t"/>
              </v:shape>
            </v:group>
            <v:group style="position:absolute;left:7;top:-1856;width:2;height:80" coordorigin="7,-1856" coordsize="2,80">
              <v:shape style="position:absolute;left:7;top:-1856;width:2;height:80" coordorigin="7,-1856" coordsize="0,80" path="m7,-1776l7,-1856e" filled="false" stroked="true" strokeweight=".748pt" strokecolor="#939598">
                <v:path arrowok="t"/>
              </v:shape>
            </v:group>
            <w10:wrap type="none"/>
          </v:group>
        </w:pict>
      </w:r>
      <w:r>
        <w:rPr>
          <w:spacing w:val="14"/>
          <w:w w:val="90"/>
        </w:rPr>
        <w:t>Mitchell</w:t>
      </w:r>
      <w:r>
        <w:rPr>
          <w:spacing w:val="-43"/>
          <w:w w:val="90"/>
        </w:rPr>
        <w:t> </w:t>
      </w:r>
      <w:r>
        <w:rPr>
          <w:spacing w:val="14"/>
          <w:w w:val="90"/>
        </w:rPr>
        <w:t>River</w:t>
      </w:r>
      <w:r>
        <w:rPr>
          <w:spacing w:val="-43"/>
          <w:w w:val="90"/>
        </w:rPr>
        <w:t> </w:t>
      </w:r>
      <w:r>
        <w:rPr>
          <w:spacing w:val="14"/>
          <w:w w:val="90"/>
        </w:rPr>
        <w:t>National</w:t>
      </w:r>
      <w:r>
        <w:rPr>
          <w:spacing w:val="-43"/>
          <w:w w:val="90"/>
        </w:rPr>
        <w:t> </w:t>
      </w:r>
      <w:r>
        <w:rPr>
          <w:spacing w:val="17"/>
          <w:w w:val="90"/>
        </w:rPr>
        <w:t>Park</w:t>
      </w:r>
      <w:r>
        <w:rPr/>
      </w:r>
    </w:p>
    <w:p>
      <w:pPr>
        <w:pStyle w:val="Heading4"/>
        <w:spacing w:line="240" w:lineRule="auto" w:before="98"/>
        <w:ind w:left="935" w:right="988"/>
        <w:jc w:val="left"/>
      </w:pPr>
      <w:r>
        <w:rPr>
          <w:color w:val="A4590C"/>
          <w:spacing w:val="22"/>
          <w:w w:val="90"/>
        </w:rPr>
        <w:t>Brabrablung</w:t>
      </w:r>
      <w:r>
        <w:rPr>
          <w:color w:val="A4590C"/>
          <w:spacing w:val="76"/>
          <w:w w:val="90"/>
        </w:rPr>
        <w:t> </w:t>
      </w:r>
      <w:r>
        <w:rPr>
          <w:color w:val="A4590C"/>
          <w:spacing w:val="26"/>
          <w:w w:val="90"/>
        </w:rPr>
        <w:t>Country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6"/>
          <w:szCs w:val="26"/>
        </w:rPr>
      </w:pPr>
    </w:p>
    <w:p>
      <w:pPr>
        <w:spacing w:line="1555" w:lineRule="exact"/>
        <w:ind w:left="88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30"/>
          <w:sz w:val="20"/>
          <w:szCs w:val="20"/>
        </w:rPr>
        <w:pict>
          <v:group style="width:520.6pt;height:77.8pt;mso-position-horizontal-relative:char;mso-position-vertical-relative:line" coordorigin="0,0" coordsize="10412,1556">
            <v:group style="position:absolute;left:0;top:0;width:10412;height:1556" coordorigin="0,0" coordsize="10412,1556">
              <v:shape style="position:absolute;left:0;top:0;width:10412;height:1556" coordorigin="0,0" coordsize="10412,1556" path="m0,0l10411,0,10411,1555,0,1555,0,0xe" filled="true" fillcolor="#000000" stroked="false">
                <v:path arrowok="t"/>
                <v:fill type="solid"/>
              </v:shape>
            </v:group>
            <v:group style="position:absolute;left:51;top:48;width:10028;height:1177" coordorigin="51,48" coordsize="10028,1177">
              <v:shape style="position:absolute;left:51;top:48;width:10028;height:1177" coordorigin="51,48" coordsize="10028,1177" path="m51,1224l10079,1224,10079,48,51,48,51,1224xe" filled="true" fillcolor="#f4e5d8" stroked="false">
                <v:path arrowok="t"/>
                <v:fill type="solid"/>
              </v:shape>
              <v:shape style="position:absolute;left:26;top:24;width:10054;height:1201" type="#_x0000_t202" filled="false" stroked="false">
                <v:textbox inset="0,0,0,0">
                  <w:txbxContent>
                    <w:p>
                      <w:pPr>
                        <w:spacing w:before="80"/>
                        <w:ind w:left="245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w w:val="105"/>
                          <w:sz w:val="22"/>
                        </w:rPr>
                        <w:t>ø</w:t>
                      </w:r>
                      <w:r>
                        <w:rPr>
                          <w:rFonts w:ascii="Arial" w:hAnsi="Arial"/>
                          <w:sz w:val="22"/>
                        </w:rPr>
                        <w:t>  </w:t>
                      </w:r>
                      <w:r>
                        <w:rPr>
                          <w:rFonts w:ascii="Arial" w:hAnsi="Arial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z w:val="22"/>
                        </w:rPr>
                        <w:t>14,250 hec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  <w:t>a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es, situ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a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  <w:t>ed 25km nort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hw</w:t>
                      </w:r>
                      <w:r>
                        <w:rPr>
                          <w:rFonts w:ascii="Calibri" w:hAnsi="Calibri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s</w:t>
                      </w:r>
                      <w:r>
                        <w:rPr>
                          <w:rFonts w:ascii="Calibri" w:hAnsi="Calibri"/>
                          <w:sz w:val="22"/>
                        </w:rPr>
                        <w:t>t of Bairnsdale</w:t>
                      </w:r>
                    </w:p>
                    <w:p>
                      <w:pPr>
                        <w:spacing w:before="108"/>
                        <w:ind w:left="245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w w:val="105"/>
                          <w:sz w:val="22"/>
                        </w:rPr>
                        <w:t>ø</w:t>
                      </w:r>
                      <w:r>
                        <w:rPr>
                          <w:rFonts w:ascii="Arial" w:hAnsi="Arial"/>
                          <w:sz w:val="22"/>
                        </w:rPr>
                        <w:t>  </w:t>
                      </w:r>
                      <w:r>
                        <w:rPr>
                          <w:rFonts w:ascii="Arial" w:hAnsi="Arial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z w:val="22"/>
                        </w:rPr>
                        <w:t>Rai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n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f</w:t>
                      </w:r>
                      <w:r>
                        <w:rPr>
                          <w:rFonts w:ascii="Calibri" w:hAnsi="Calibri"/>
                          <w:sz w:val="22"/>
                        </w:rPr>
                        <w:t>o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s</w:t>
                      </w:r>
                      <w:r>
                        <w:rPr>
                          <w:rFonts w:ascii="Calibri" w:hAnsi="Calibri"/>
                          <w:sz w:val="22"/>
                        </w:rPr>
                        <w:t>t gullies, ru</w:t>
                      </w:r>
                      <w:r>
                        <w:rPr>
                          <w:rFonts w:ascii="Calibri" w:hAnsi="Calibri"/>
                          <w:spacing w:val="2"/>
                          <w:sz w:val="22"/>
                        </w:rPr>
                        <w:t>g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g</w:t>
                      </w:r>
                      <w:r>
                        <w:rPr>
                          <w:rFonts w:ascii="Calibri" w:hAnsi="Calibri"/>
                          <w:sz w:val="22"/>
                        </w:rPr>
                        <w:t>ed </w:t>
                      </w:r>
                      <w:r>
                        <w:rPr>
                          <w:rFonts w:ascii="Calibri" w:hAnsi="Calibri"/>
                          <w:w w:val="98"/>
                          <w:sz w:val="22"/>
                        </w:rPr>
                        <w:t>clif</w:t>
                      </w:r>
                      <w:r>
                        <w:rPr>
                          <w:rFonts w:ascii="Calibri" w:hAnsi="Calibri"/>
                          <w:spacing w:val="-3"/>
                          <w:w w:val="98"/>
                          <w:sz w:val="22"/>
                        </w:rPr>
                        <w:t>f</w:t>
                      </w:r>
                      <w:r>
                        <w:rPr>
                          <w:rFonts w:ascii="Calibri" w:hAnsi="Calibri"/>
                          <w:sz w:val="22"/>
                        </w:rPr>
                        <w:t>s, open 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f</w:t>
                      </w:r>
                      <w:r>
                        <w:rPr>
                          <w:rFonts w:ascii="Calibri" w:hAnsi="Calibri"/>
                          <w:sz w:val="22"/>
                        </w:rPr>
                        <w:t>o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s</w:t>
                      </w:r>
                      <w:r>
                        <w:rPr>
                          <w:rFonts w:ascii="Calibri" w:hAnsi="Calibri"/>
                          <w:sz w:val="22"/>
                        </w:rPr>
                        <w:t>t and 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emo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  <w:t>e ri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v</w:t>
                      </w:r>
                      <w:r>
                        <w:rPr>
                          <w:rFonts w:ascii="Calibri" w:hAnsi="Calibri"/>
                          <w:sz w:val="22"/>
                        </w:rPr>
                        <w:t>er 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g</w:t>
                      </w:r>
                      <w:r>
                        <w:rPr>
                          <w:rFonts w:ascii="Calibri" w:hAnsi="Calibri"/>
                          <w:sz w:val="22"/>
                        </w:rPr>
                        <w:t>o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g</w:t>
                      </w:r>
                      <w:r>
                        <w:rPr>
                          <w:rFonts w:ascii="Calibri" w:hAnsi="Calibri"/>
                          <w:sz w:val="22"/>
                        </w:rPr>
                        <w:t>es</w:t>
                      </w:r>
                    </w:p>
                    <w:p>
                      <w:pPr>
                        <w:spacing w:before="108"/>
                        <w:ind w:left="245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w w:val="105"/>
                          <w:sz w:val="22"/>
                        </w:rPr>
                        <w:t>ø</w:t>
                      </w:r>
                      <w:r>
                        <w:rPr>
                          <w:rFonts w:ascii="Arial" w:hAnsi="Arial"/>
                          <w:sz w:val="22"/>
                        </w:rPr>
                        <w:t>  </w:t>
                      </w:r>
                      <w:r>
                        <w:rPr>
                          <w:rFonts w:ascii="Arial" w:hAnsi="Arial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z w:val="22"/>
                        </w:rPr>
                        <w:t>Special 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c</w:t>
                      </w:r>
                      <w:r>
                        <w:rPr>
                          <w:rFonts w:ascii="Calibri" w:hAnsi="Calibri"/>
                          <w:sz w:val="22"/>
                        </w:rPr>
                        <w:t>onse</w:t>
                      </w:r>
                      <w:r>
                        <w:rPr>
                          <w:rFonts w:ascii="Calibri" w:hAnsi="Calibri"/>
                          <w:spacing w:val="2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pacing w:val="-4"/>
                          <w:sz w:val="22"/>
                        </w:rPr>
                        <w:t>v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a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tion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4"/>
                          <w:sz w:val="22"/>
                        </w:rPr>
                        <w:t>v</w:t>
                      </w:r>
                      <w:r>
                        <w:rPr>
                          <w:rFonts w:ascii="Calibri" w:hAnsi="Calibri"/>
                          <w:sz w:val="22"/>
                        </w:rPr>
                        <w:t>alues, with s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v</w:t>
                      </w:r>
                      <w:r>
                        <w:rPr>
                          <w:rFonts w:ascii="Calibri" w:hAnsi="Calibri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al 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signifi</w:t>
                      </w:r>
                      <w:r>
                        <w:rPr>
                          <w:rFonts w:ascii="Calibri" w:hAnsi="Calibri"/>
                          <w:spacing w:val="-2"/>
                          <w:w w:val="99"/>
                          <w:sz w:val="22"/>
                        </w:rPr>
                        <w:t>c</w:t>
                      </w:r>
                      <w:r>
                        <w:rPr>
                          <w:rFonts w:ascii="Calibri" w:hAnsi="Calibri"/>
                          <w:sz w:val="22"/>
                        </w:rPr>
                        <w:t>a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n</w:t>
                      </w:r>
                      <w:r>
                        <w:rPr>
                          <w:rFonts w:ascii="Calibri" w:hAnsi="Calibri"/>
                          <w:sz w:val="22"/>
                        </w:rPr>
                        <w:t>t and th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at</w:t>
                      </w:r>
                      <w:r>
                        <w:rPr>
                          <w:rFonts w:ascii="Calibri" w:hAnsi="Calibri"/>
                          <w:sz w:val="22"/>
                        </w:rPr>
                        <w:t>ened species and 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c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ommunities</w:t>
                      </w:r>
                      <w:r>
                        <w:rPr>
                          <w:rFonts w:ascii="Calibri" w:hAnsi="Calibri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position w:val="-30"/>
          <w:sz w:val="20"/>
          <w:szCs w:val="20"/>
        </w:rPr>
      </w:r>
    </w:p>
    <w:p>
      <w:pPr>
        <w:spacing w:after="0" w:line="1555" w:lineRule="exact"/>
        <w:rPr>
          <w:rFonts w:ascii="Arial" w:hAnsi="Arial" w:cs="Arial" w:eastAsia="Arial"/>
          <w:sz w:val="20"/>
          <w:szCs w:val="20"/>
        </w:rPr>
        <w:sectPr>
          <w:pgSz w:w="11910" w:h="16840"/>
          <w:pgMar w:top="800" w:bottom="0" w:left="0" w:right="0"/>
        </w:sectPr>
      </w:pPr>
    </w:p>
    <w:p>
      <w:pPr>
        <w:pStyle w:val="Heading7"/>
        <w:spacing w:line="240" w:lineRule="auto" w:before="98"/>
        <w:ind w:right="0"/>
        <w:jc w:val="left"/>
      </w:pPr>
      <w:r>
        <w:rPr>
          <w:color w:val="A4590C"/>
          <w:spacing w:val="-3"/>
        </w:rPr>
        <w:t>Values</w:t>
      </w:r>
      <w:r>
        <w:rPr>
          <w:spacing w:val="-3"/>
        </w:rPr>
      </w:r>
    </w:p>
    <w:p>
      <w:pPr>
        <w:pStyle w:val="BodyText"/>
        <w:spacing w:line="264" w:lineRule="exact" w:before="101"/>
        <w:ind w:right="0"/>
        <w:jc w:val="left"/>
      </w:pPr>
      <w:r>
        <w:rPr/>
        <w:t>Mitchell River National Park has a rich</w:t>
      </w:r>
      <w:r>
        <w:rPr>
          <w:spacing w:val="-9"/>
        </w:rPr>
        <w:t> </w:t>
      </w:r>
      <w:r>
        <w:rPr/>
        <w:t>cultural</w:t>
      </w:r>
      <w:r>
        <w:rPr/>
        <w:t> history that tells of tribal conflict, ceremonies,</w:t>
      </w:r>
      <w:r>
        <w:rPr>
          <w:spacing w:val="-25"/>
        </w:rPr>
        <w:t> </w:t>
      </w:r>
      <w:r>
        <w:rPr/>
        <w:t>food</w:t>
      </w:r>
      <w:r>
        <w:rPr/>
        <w:t> gathering, community life and local</w:t>
      </w:r>
      <w:r>
        <w:rPr>
          <w:spacing w:val="-15"/>
        </w:rPr>
        <w:t> </w:t>
      </w:r>
      <w:r>
        <w:rPr/>
        <w:t>spirits.</w:t>
      </w:r>
    </w:p>
    <w:p>
      <w:pPr>
        <w:pStyle w:val="BodyText"/>
        <w:spacing w:line="264" w:lineRule="exact"/>
        <w:ind w:right="0"/>
        <w:jc w:val="left"/>
      </w:pPr>
      <w:r>
        <w:rPr/>
        <w:t>It is rocky country that has rugged gorges and</w:t>
      </w:r>
      <w:r>
        <w:rPr>
          <w:spacing w:val="-17"/>
        </w:rPr>
        <w:t> </w:t>
      </w:r>
      <w:r>
        <w:rPr/>
        <w:t>100</w:t>
      </w:r>
      <w:r>
        <w:rPr/>
        <w:t> metre sheer drops. Some of these, such as</w:t>
      </w:r>
      <w:r>
        <w:rPr>
          <w:spacing w:val="-6"/>
        </w:rPr>
        <w:t> </w:t>
      </w:r>
      <w:r>
        <w:rPr/>
        <w:t>The</w:t>
      </w:r>
      <w:r>
        <w:rPr/>
        <w:t> </w:t>
      </w:r>
      <w:r>
        <w:rPr>
          <w:spacing w:val="-3"/>
        </w:rPr>
        <w:t>Bluff, </w:t>
      </w:r>
      <w:r>
        <w:rPr/>
        <w:t>provide 360 degree views that were</w:t>
      </w:r>
      <w:r>
        <w:rPr>
          <w:spacing w:val="-12"/>
        </w:rPr>
        <w:t> </w:t>
      </w:r>
      <w:r>
        <w:rPr/>
        <w:t>good</w:t>
      </w:r>
      <w:r>
        <w:rPr/>
        <w:t> lookout points for our ancestors, used for</w:t>
      </w:r>
      <w:r>
        <w:rPr>
          <w:spacing w:val="-27"/>
        </w:rPr>
        <w:t> </w:t>
      </w:r>
      <w:r>
        <w:rPr/>
        <w:t>safety</w:t>
      </w:r>
      <w:r>
        <w:rPr/>
        <w:t> and defence. Mitchell River is Victoria’s</w:t>
      </w:r>
      <w:r>
        <w:rPr>
          <w:spacing w:val="-19"/>
        </w:rPr>
        <w:t> </w:t>
      </w:r>
      <w:r>
        <w:rPr/>
        <w:t>largest</w:t>
      </w:r>
      <w:r>
        <w:rPr/>
        <w:t> remaining wild and free flowing</w:t>
      </w:r>
      <w:r>
        <w:rPr>
          <w:spacing w:val="-5"/>
        </w:rPr>
        <w:t> river.</w:t>
      </w:r>
    </w:p>
    <w:p>
      <w:pPr>
        <w:pStyle w:val="BodyText"/>
        <w:spacing w:line="264" w:lineRule="exact"/>
        <w:ind w:right="91"/>
        <w:jc w:val="left"/>
      </w:pPr>
      <w:r>
        <w:rPr/>
        <w:t>Mitchell River was a major stop-off point for</w:t>
      </w:r>
      <w:r>
        <w:rPr>
          <w:spacing w:val="-21"/>
        </w:rPr>
        <w:t> </w:t>
      </w:r>
      <w:r>
        <w:rPr/>
        <w:t>our</w:t>
      </w:r>
      <w:r>
        <w:rPr/>
        <w:t> </w:t>
      </w:r>
      <w:r>
        <w:rPr>
          <w:rFonts w:ascii="Calibri"/>
        </w:rPr>
        <w:t>old</w:t>
      </w:r>
      <w:r>
        <w:rPr>
          <w:rFonts w:ascii="Calibri"/>
          <w:spacing w:val="-5"/>
        </w:rPr>
        <w:t> </w:t>
      </w:r>
      <w:r>
        <w:rPr>
          <w:rFonts w:ascii="Calibri"/>
        </w:rPr>
        <w:t>people</w:t>
      </w:r>
      <w:r>
        <w:rPr>
          <w:rFonts w:ascii="Calibri"/>
          <w:spacing w:val="-5"/>
        </w:rPr>
        <w:t> </w:t>
      </w:r>
      <w:r>
        <w:rPr>
          <w:rFonts w:ascii="Calibri"/>
        </w:rPr>
        <w:t>travelling</w:t>
      </w:r>
      <w:r>
        <w:rPr>
          <w:rFonts w:ascii="Calibri"/>
          <w:spacing w:val="-6"/>
        </w:rPr>
        <w:t> </w:t>
      </w:r>
      <w:r>
        <w:rPr>
          <w:rFonts w:ascii="Calibri"/>
        </w:rPr>
        <w:t>from</w:t>
      </w:r>
      <w:r>
        <w:rPr>
          <w:rFonts w:ascii="Calibri"/>
          <w:spacing w:val="-5"/>
        </w:rPr>
        <w:t> </w:t>
      </w:r>
      <w:r>
        <w:rPr>
          <w:rFonts w:ascii="Calibri"/>
        </w:rPr>
        <w:t>the</w:t>
      </w:r>
      <w:r>
        <w:rPr>
          <w:rFonts w:ascii="Calibri"/>
          <w:spacing w:val="-5"/>
        </w:rPr>
        <w:t> </w:t>
      </w:r>
      <w:r>
        <w:rPr>
          <w:rFonts w:ascii="Calibri"/>
        </w:rPr>
        <w:t>high</w:t>
      </w:r>
      <w:r>
        <w:rPr>
          <w:rFonts w:ascii="Calibri"/>
          <w:spacing w:val="-5"/>
        </w:rPr>
        <w:t> </w:t>
      </w:r>
      <w:r>
        <w:rPr>
          <w:rFonts w:ascii="Calibri"/>
        </w:rPr>
        <w:t>country</w:t>
      </w:r>
      <w:r>
        <w:rPr>
          <w:rFonts w:ascii="Calibri"/>
          <w:spacing w:val="-5"/>
        </w:rPr>
        <w:t> </w:t>
      </w:r>
      <w:r>
        <w:rPr>
          <w:rFonts w:ascii="Calibri"/>
        </w:rPr>
        <w:t>to</w:t>
      </w:r>
      <w:r>
        <w:rPr>
          <w:rFonts w:ascii="Calibri"/>
          <w:spacing w:val="-6"/>
        </w:rPr>
        <w:t> </w:t>
      </w:r>
      <w:r>
        <w:rPr>
          <w:rFonts w:ascii="Calibri"/>
        </w:rPr>
        <w:t>the</w:t>
      </w:r>
      <w:r>
        <w:rPr>
          <w:rFonts w:ascii="Calibri"/>
        </w:rPr>
        <w:t> </w:t>
      </w:r>
      <w:r>
        <w:rPr/>
        <w:t>lowlands. It was at one point going to be the</w:t>
      </w:r>
      <w:r>
        <w:rPr>
          <w:spacing w:val="-13"/>
        </w:rPr>
        <w:t> </w:t>
      </w:r>
      <w:r>
        <w:rPr/>
        <w:t>site</w:t>
      </w:r>
      <w:r>
        <w:rPr/>
        <w:t> of the mission, but it was found to be too cold</w:t>
      </w:r>
      <w:r>
        <w:rPr>
          <w:spacing w:val="-14"/>
        </w:rPr>
        <w:t> </w:t>
      </w:r>
      <w:r>
        <w:rPr/>
        <w:t>in</w:t>
      </w:r>
    </w:p>
    <w:p>
      <w:pPr>
        <w:pStyle w:val="BodyText"/>
        <w:spacing w:line="264" w:lineRule="exact" w:before="0"/>
        <w:ind w:right="0"/>
        <w:jc w:val="left"/>
      </w:pPr>
      <w:r>
        <w:rPr/>
        <w:t>winter so Lake </w:t>
      </w:r>
      <w:r>
        <w:rPr>
          <w:spacing w:val="-4"/>
        </w:rPr>
        <w:t>Tyers </w:t>
      </w:r>
      <w:r>
        <w:rPr/>
        <w:t>was chosen instead. There</w:t>
      </w:r>
      <w:r>
        <w:rPr>
          <w:spacing w:val="-19"/>
        </w:rPr>
        <w:t> </w:t>
      </w:r>
      <w:r>
        <w:rPr/>
        <w:t>are</w:t>
      </w:r>
      <w:r>
        <w:rPr/>
        <w:t> important places throughout this park –</w:t>
      </w:r>
      <w:r>
        <w:rPr>
          <w:spacing w:val="-13"/>
        </w:rPr>
        <w:t> </w:t>
      </w:r>
      <w:r>
        <w:rPr/>
        <w:t>Angusvale</w:t>
      </w:r>
      <w:r>
        <w:rPr/>
        <w:t> was a good source of food, medicine and</w:t>
      </w:r>
      <w:r>
        <w:rPr>
          <w:spacing w:val="-18"/>
        </w:rPr>
        <w:t> </w:t>
      </w:r>
      <w:r>
        <w:rPr/>
        <w:t>materials,</w:t>
      </w:r>
      <w:r>
        <w:rPr/>
        <w:t> and Billy Goat Bend had reliable </w:t>
      </w:r>
      <w:r>
        <w:rPr>
          <w:spacing w:val="-6"/>
        </w:rPr>
        <w:t>water.</w:t>
      </w:r>
      <w:r>
        <w:rPr>
          <w:spacing w:val="-2"/>
        </w:rPr>
        <w:t> </w:t>
      </w:r>
      <w:r>
        <w:rPr/>
        <w:t>Deadcock</w:t>
      </w:r>
      <w:r>
        <w:rPr/>
        <w:t> Den is important to Gunaikurnai men. There</w:t>
      </w:r>
      <w:r>
        <w:rPr>
          <w:spacing w:val="-10"/>
        </w:rPr>
        <w:t> </w:t>
      </w:r>
      <w:r>
        <w:rPr/>
        <w:t>are</w:t>
      </w:r>
      <w:r>
        <w:rPr/>
        <w:t> caves throughout the area that were shelter</w:t>
      </w:r>
      <w:r>
        <w:rPr>
          <w:spacing w:val="-25"/>
        </w:rPr>
        <w:t> </w:t>
      </w:r>
      <w:r>
        <w:rPr/>
        <w:t>places</w:t>
      </w:r>
      <w:r>
        <w:rPr/>
        <w:t> and burial grounds where human remains</w:t>
      </w:r>
      <w:r>
        <w:rPr>
          <w:spacing w:val="-8"/>
        </w:rPr>
        <w:t> </w:t>
      </w:r>
      <w:r>
        <w:rPr/>
        <w:t>have</w:t>
      </w:r>
      <w:r>
        <w:rPr/>
        <w:t> been</w:t>
      </w:r>
      <w:r>
        <w:rPr>
          <w:spacing w:val="-5"/>
        </w:rPr>
        <w:t> </w:t>
      </w:r>
      <w:r>
        <w:rPr/>
        <w:t>found.</w:t>
      </w:r>
    </w:p>
    <w:p>
      <w:pPr>
        <w:pStyle w:val="BodyText"/>
        <w:spacing w:line="264" w:lineRule="exact"/>
        <w:ind w:right="181"/>
        <w:jc w:val="left"/>
      </w:pPr>
      <w:r>
        <w:rPr/>
        <w:t>While much of the bushland is in good</w:t>
      </w:r>
      <w:r>
        <w:rPr>
          <w:spacing w:val="-5"/>
        </w:rPr>
        <w:t> </w:t>
      </w:r>
      <w:r>
        <w:rPr/>
        <w:t>condition,</w:t>
      </w:r>
      <w:r>
        <w:rPr>
          <w:w w:val="99"/>
        </w:rPr>
        <w:t> </w:t>
      </w:r>
      <w:r>
        <w:rPr/>
        <w:t>some areas are deteriorating – where the</w:t>
      </w:r>
      <w:r>
        <w:rPr>
          <w:spacing w:val="-26"/>
        </w:rPr>
        <w:t> </w:t>
      </w:r>
      <w:r>
        <w:rPr/>
        <w:t>forest</w:t>
      </w:r>
      <w:r>
        <w:rPr/>
        <w:t> </w:t>
      </w:r>
      <w:r>
        <w:rPr>
          <w:rFonts w:ascii="Calibri" w:hAnsi="Calibri" w:cs="Calibri" w:eastAsia="Calibri"/>
        </w:rPr>
        <w:t>is not healthy and you can see a lot of</w:t>
      </w:r>
      <w:r>
        <w:rPr>
          <w:rFonts w:ascii="Calibri" w:hAnsi="Calibri" w:cs="Calibri" w:eastAsia="Calibri"/>
          <w:spacing w:val="-21"/>
        </w:rPr>
        <w:t> </w:t>
      </w:r>
      <w:r>
        <w:rPr>
          <w:rFonts w:ascii="Calibri" w:hAnsi="Calibri" w:cs="Calibri" w:eastAsia="Calibri"/>
        </w:rPr>
        <w:t>erosion</w:t>
      </w:r>
      <w:r>
        <w:rPr>
          <w:rFonts w:ascii="Calibri" w:hAnsi="Calibri" w:cs="Calibri" w:eastAsia="Calibri"/>
          <w:spacing w:val="-1"/>
          <w:w w:val="100"/>
        </w:rPr>
        <w:t> </w:t>
      </w:r>
      <w:r>
        <w:rPr/>
        <w:t>and damage from floods. There is</w:t>
      </w:r>
      <w:r>
        <w:rPr>
          <w:spacing w:val="-10"/>
        </w:rPr>
        <w:t> </w:t>
      </w:r>
      <w:r>
        <w:rPr/>
        <w:t>four-wheel</w:t>
      </w:r>
      <w:r>
        <w:rPr/>
        <w:t> drive access in many spots, a lot of walking</w:t>
      </w:r>
      <w:r>
        <w:rPr>
          <w:spacing w:val="-18"/>
        </w:rPr>
        <w:t> </w:t>
      </w:r>
      <w:r>
        <w:rPr/>
        <w:t>tracks</w:t>
      </w:r>
      <w:r>
        <w:rPr/>
        <w:t> </w:t>
      </w:r>
      <w:r>
        <w:rPr>
          <w:rFonts w:ascii="Calibri" w:hAnsi="Calibri" w:cs="Calibri" w:eastAsia="Calibri"/>
        </w:rPr>
        <w:t>throughout the park and natural clearings</w:t>
      </w:r>
      <w:r>
        <w:rPr>
          <w:rFonts w:ascii="Calibri" w:hAnsi="Calibri" w:cs="Calibri" w:eastAsia="Calibri"/>
          <w:spacing w:val="-15"/>
        </w:rPr>
        <w:t> </w:t>
      </w:r>
      <w:r>
        <w:rPr>
          <w:rFonts w:ascii="Calibri" w:hAnsi="Calibri" w:cs="Calibri" w:eastAsia="Calibri"/>
        </w:rPr>
        <w:t>that</w:t>
      </w:r>
      <w:r>
        <w:rPr>
          <w:rFonts w:ascii="Calibri" w:hAnsi="Calibri" w:cs="Calibri" w:eastAsia="Calibri"/>
          <w:w w:val="99"/>
        </w:rPr>
        <w:t> </w:t>
      </w:r>
      <w:r>
        <w:rPr/>
        <w:t>are used for camping. While this infrastructure</w:t>
      </w:r>
      <w:r>
        <w:rPr>
          <w:spacing w:val="-22"/>
        </w:rPr>
        <w:t> </w:t>
      </w:r>
      <w:r>
        <w:rPr/>
        <w:t>is</w:t>
      </w:r>
    </w:p>
    <w:p>
      <w:pPr>
        <w:pStyle w:val="BodyText"/>
        <w:spacing w:line="264" w:lineRule="exact" w:before="0"/>
        <w:ind w:right="0"/>
        <w:jc w:val="left"/>
      </w:pPr>
      <w:r>
        <w:rPr/>
        <w:t>good for managing park visitors, the park users</w:t>
      </w:r>
      <w:r>
        <w:rPr>
          <w:spacing w:val="-20"/>
        </w:rPr>
        <w:t> </w:t>
      </w:r>
      <w:r>
        <w:rPr/>
        <w:t>are</w:t>
      </w:r>
      <w:r>
        <w:rPr/>
        <w:t> damaging artefacts and exacerbating</w:t>
      </w:r>
      <w:r>
        <w:rPr>
          <w:spacing w:val="-28"/>
        </w:rPr>
        <w:t> </w:t>
      </w:r>
      <w:r>
        <w:rPr/>
        <w:t>erosion.</w:t>
      </w:r>
    </w:p>
    <w:p>
      <w:pPr>
        <w:pStyle w:val="Heading7"/>
        <w:spacing w:line="240" w:lineRule="auto" w:before="98"/>
        <w:ind w:left="737" w:right="882"/>
        <w:jc w:val="left"/>
        <w:rPr>
          <w:rFonts w:ascii="Calibri" w:hAnsi="Calibri" w:cs="Calibri" w:eastAsia="Calibri"/>
        </w:rPr>
      </w:pPr>
      <w:r>
        <w:rPr/>
        <w:br w:type="column"/>
      </w:r>
      <w:r>
        <w:rPr>
          <w:rFonts w:ascii="Calibri"/>
          <w:color w:val="A4590C"/>
        </w:rPr>
        <w:t>Management</w:t>
      </w:r>
      <w:r>
        <w:rPr>
          <w:rFonts w:ascii="Calibri"/>
          <w:color w:val="A4590C"/>
          <w:spacing w:val="-13"/>
        </w:rPr>
        <w:t> </w:t>
      </w:r>
      <w:r>
        <w:rPr>
          <w:rFonts w:ascii="Calibri"/>
          <w:color w:val="A4590C"/>
        </w:rPr>
        <w:t>approach</w:t>
      </w:r>
      <w:r>
        <w:rPr>
          <w:rFonts w:ascii="Calibri"/>
        </w:rPr>
      </w:r>
    </w:p>
    <w:p>
      <w:pPr>
        <w:pStyle w:val="BodyText"/>
        <w:spacing w:line="264" w:lineRule="exact" w:before="101"/>
        <w:ind w:left="737" w:right="882"/>
        <w:jc w:val="left"/>
      </w:pPr>
      <w:r>
        <w:rPr>
          <w:rFonts w:ascii="Calibri"/>
        </w:rPr>
        <w:t>The park needs to be carefully managed to</w:t>
      </w:r>
      <w:r>
        <w:rPr>
          <w:rFonts w:ascii="Calibri"/>
          <w:spacing w:val="-30"/>
        </w:rPr>
        <w:t> </w:t>
      </w:r>
      <w:r>
        <w:rPr>
          <w:rFonts w:ascii="Calibri"/>
        </w:rPr>
        <w:t>minimise</w:t>
      </w:r>
      <w:r>
        <w:rPr>
          <w:rFonts w:ascii="Calibri"/>
          <w:w w:val="100"/>
        </w:rPr>
        <w:t> </w:t>
      </w:r>
      <w:r>
        <w:rPr/>
        <w:t>the impact of public activities, protect</w:t>
      </w:r>
      <w:r>
        <w:rPr>
          <w:spacing w:val="-7"/>
        </w:rPr>
        <w:t> </w:t>
      </w:r>
      <w:r>
        <w:rPr/>
        <w:t>significant</w:t>
      </w:r>
      <w:r>
        <w:rPr/>
        <w:t> sites and rehabilitate eroded</w:t>
      </w:r>
      <w:r>
        <w:rPr>
          <w:spacing w:val="-22"/>
        </w:rPr>
        <w:t> </w:t>
      </w:r>
      <w:r>
        <w:rPr/>
        <w:t>areas.</w:t>
      </w:r>
    </w:p>
    <w:p>
      <w:pPr>
        <w:pStyle w:val="BodyText"/>
        <w:spacing w:line="240" w:lineRule="auto" w:before="115"/>
        <w:ind w:left="737" w:right="882"/>
        <w:jc w:val="left"/>
      </w:pPr>
      <w:r>
        <w:rPr/>
        <w:t>Our management priorities for this area</w:t>
      </w:r>
      <w:r>
        <w:rPr>
          <w:spacing w:val="-15"/>
        </w:rPr>
        <w:t> </w:t>
      </w:r>
      <w:r>
        <w:rPr/>
        <w:t>include:</w:t>
      </w:r>
    </w:p>
    <w:p>
      <w:pPr>
        <w:pStyle w:val="BodyText"/>
        <w:spacing w:line="264" w:lineRule="exact" w:before="107"/>
        <w:ind w:left="1191" w:right="882" w:hanging="341"/>
        <w:jc w:val="left"/>
      </w:pPr>
      <w:r>
        <w:rPr>
          <w:rFonts w:ascii="Arial" w:hAnsi="Arial"/>
        </w:rPr>
        <w:t>ø </w:t>
      </w:r>
      <w:r>
        <w:rPr/>
        <w:t>Restricting where camping can occur to</w:t>
      </w:r>
      <w:r>
        <w:rPr>
          <w:spacing w:val="-4"/>
        </w:rPr>
        <w:t> </w:t>
      </w:r>
      <w:r>
        <w:rPr/>
        <w:t>protect</w:t>
      </w:r>
      <w:r>
        <w:rPr/>
        <w:t> significant cultural</w:t>
      </w:r>
      <w:r>
        <w:rPr>
          <w:spacing w:val="-14"/>
        </w:rPr>
        <w:t> </w:t>
      </w:r>
      <w:r>
        <w:rPr/>
        <w:t>sites</w:t>
      </w:r>
    </w:p>
    <w:p>
      <w:pPr>
        <w:pStyle w:val="BodyText"/>
        <w:spacing w:line="264" w:lineRule="exact"/>
        <w:ind w:left="1191" w:right="1197" w:hanging="341"/>
        <w:jc w:val="left"/>
      </w:pPr>
      <w:r>
        <w:rPr>
          <w:rFonts w:ascii="Arial" w:hAnsi="Arial"/>
        </w:rPr>
        <w:t>ø </w:t>
      </w:r>
      <w:r>
        <w:rPr/>
        <w:t>Restricting four-wheel drive access</w:t>
      </w:r>
      <w:r>
        <w:rPr>
          <w:spacing w:val="-5"/>
        </w:rPr>
        <w:t> </w:t>
      </w:r>
      <w:r>
        <w:rPr/>
        <w:t>to</w:t>
      </w:r>
      <w:r>
        <w:rPr/>
        <w:t> sensitive</w:t>
      </w:r>
      <w:r>
        <w:rPr>
          <w:spacing w:val="-9"/>
        </w:rPr>
        <w:t> </w:t>
      </w:r>
      <w:r>
        <w:rPr/>
        <w:t>areas</w:t>
      </w:r>
    </w:p>
    <w:p>
      <w:pPr>
        <w:pStyle w:val="BodyText"/>
        <w:spacing w:line="264" w:lineRule="exact"/>
        <w:ind w:left="1191" w:right="1197" w:hanging="341"/>
        <w:jc w:val="left"/>
        <w:rPr>
          <w:rFonts w:ascii="Calibri" w:hAnsi="Calibri" w:cs="Calibri" w:eastAsia="Calibri"/>
        </w:rPr>
      </w:pPr>
      <w:r>
        <w:rPr>
          <w:rFonts w:ascii="Arial" w:hAnsi="Arial"/>
        </w:rPr>
        <w:t>ø </w:t>
      </w:r>
      <w:r>
        <w:rPr>
          <w:rFonts w:ascii="Calibri" w:hAnsi="Calibri"/>
        </w:rPr>
        <w:t>Ensuring that Gunaikurnai are consulted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on</w:t>
      </w:r>
      <w:r>
        <w:rPr>
          <w:rFonts w:ascii="Calibri" w:hAnsi="Calibri"/>
          <w:spacing w:val="-1"/>
          <w:w w:val="100"/>
        </w:rPr>
        <w:t> </w:t>
      </w:r>
      <w:r>
        <w:rPr/>
        <w:t>any new walking tracks or roads that</w:t>
      </w:r>
      <w:r>
        <w:rPr>
          <w:spacing w:val="-14"/>
        </w:rPr>
        <w:t> </w:t>
      </w:r>
      <w:r>
        <w:rPr/>
        <w:t>are</w:t>
      </w:r>
      <w:r>
        <w:rPr/>
        <w:t> being built, to make sure cultural values</w:t>
      </w:r>
      <w:r>
        <w:rPr>
          <w:spacing w:val="-25"/>
        </w:rPr>
        <w:t> </w:t>
      </w:r>
      <w:r>
        <w:rPr/>
        <w:t>are</w:t>
      </w:r>
      <w:r>
        <w:rPr/>
        <w:t> </w:t>
      </w:r>
      <w:r>
        <w:rPr>
          <w:rFonts w:ascii="Calibri" w:hAnsi="Calibri"/>
        </w:rPr>
        <w:t>protected</w:t>
      </w:r>
    </w:p>
    <w:p>
      <w:pPr>
        <w:pStyle w:val="BodyText"/>
        <w:spacing w:line="264" w:lineRule="exact"/>
        <w:ind w:left="1191" w:right="1051" w:hanging="341"/>
        <w:jc w:val="left"/>
      </w:pPr>
      <w:r>
        <w:rPr>
          <w:rFonts w:ascii="Arial" w:hAnsi="Arial"/>
        </w:rPr>
        <w:t>ø </w:t>
      </w:r>
      <w:r>
        <w:rPr/>
        <w:t>Giving Gunaikurnai first preference for</w:t>
      </w:r>
      <w:r>
        <w:rPr>
          <w:spacing w:val="1"/>
        </w:rPr>
        <w:t> </w:t>
      </w:r>
      <w:r>
        <w:rPr/>
        <w:t>all</w:t>
      </w:r>
      <w:r>
        <w:rPr/>
        <w:t> future and renegotiated tourism operations</w:t>
      </w:r>
      <w:r>
        <w:rPr>
          <w:spacing w:val="-26"/>
        </w:rPr>
        <w:t> </w:t>
      </w:r>
      <w:r>
        <w:rPr/>
        <w:t>in</w:t>
      </w:r>
      <w:r>
        <w:rPr/>
        <w:t> the National</w:t>
      </w:r>
      <w:r>
        <w:rPr>
          <w:spacing w:val="-10"/>
        </w:rPr>
        <w:t> </w:t>
      </w:r>
      <w:r>
        <w:rPr/>
        <w:t>Park.</w:t>
      </w:r>
    </w:p>
    <w:p>
      <w:pPr>
        <w:spacing w:after="0" w:line="264" w:lineRule="exact"/>
        <w:jc w:val="left"/>
        <w:sectPr>
          <w:type w:val="continuous"/>
          <w:pgSz w:w="11910" w:h="16840"/>
          <w:pgMar w:top="1180" w:bottom="280" w:left="0" w:right="0"/>
          <w:cols w:num="2" w:equalWidth="0">
            <w:col w:w="5517" w:space="40"/>
            <w:col w:w="6353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sz w:val="29"/>
          <w:szCs w:val="29"/>
        </w:rPr>
      </w:pPr>
    </w:p>
    <w:p>
      <w:pPr>
        <w:pStyle w:val="Heading5"/>
        <w:spacing w:line="240" w:lineRule="auto"/>
        <w:ind w:left="323" w:right="988"/>
        <w:jc w:val="left"/>
        <w:rPr>
          <w:u w:val="none"/>
        </w:rPr>
      </w:pPr>
      <w:r>
        <w:rPr/>
        <w:pict>
          <v:group style="position:absolute;margin-left:-.999947pt;margin-top:4.744172pt;width:597.3pt;height:17.2pt;mso-position-horizontal-relative:page;mso-position-vertical-relative:paragraph;z-index:-884032" coordorigin="-20,95" coordsize="11946,344">
            <v:group style="position:absolute;left:709;top:376;width:11197;height:2" coordorigin="709,376" coordsize="11197,2">
              <v:shape style="position:absolute;left:709;top:376;width:11197;height:2" coordorigin="709,376" coordsize="11197,0" path="m709,376l11906,376e" filled="false" stroked="true" strokeweight="1pt" strokecolor="#939598">
                <v:path arrowok="t"/>
              </v:shape>
            </v:group>
            <v:group style="position:absolute;left:11906;top:250;width:2;height:71" coordorigin="11906,250" coordsize="2,71">
              <v:shape style="position:absolute;left:11906;top:250;width:2;height:71" coordorigin="11906,250" coordsize="0,71" path="m11906,320l11906,250e" filled="false" stroked="true" strokeweight=".748pt" strokecolor="#939598">
                <v:path arrowok="t"/>
              </v:shape>
            </v:group>
            <v:group style="position:absolute;left:11865;top:250;width:2;height:80" coordorigin="11865,250" coordsize="2,80">
              <v:shape style="position:absolute;left:11865;top:250;width:2;height:80" coordorigin="11865,250" coordsize="0,80" path="m11865,330l11865,250e" filled="false" stroked="true" strokeweight=".748pt" strokecolor="#939598">
                <v:path arrowok="t"/>
              </v:shape>
            </v:group>
            <v:group style="position:absolute;left:11825;top:250;width:2;height:80" coordorigin="11825,250" coordsize="2,80">
              <v:shape style="position:absolute;left:11825;top:250;width:2;height:80" coordorigin="11825,250" coordsize="0,80" path="m11825,330l11825,250e" filled="false" stroked="true" strokeweight=".748pt" strokecolor="#939598">
                <v:path arrowok="t"/>
              </v:shape>
            </v:group>
            <v:group style="position:absolute;left:11785;top:250;width:2;height:80" coordorigin="11785,250" coordsize="2,80">
              <v:shape style="position:absolute;left:11785;top:250;width:2;height:80" coordorigin="11785,250" coordsize="0,80" path="m11785,330l11785,250e" filled="false" stroked="true" strokeweight=".748pt" strokecolor="#939598">
                <v:path arrowok="t"/>
              </v:shape>
            </v:group>
            <v:group style="position:absolute;left:11745;top:250;width:2;height:80" coordorigin="11745,250" coordsize="2,80">
              <v:shape style="position:absolute;left:11745;top:250;width:2;height:80" coordorigin="11745,250" coordsize="0,80" path="m11745,330l11745,250e" filled="false" stroked="true" strokeweight=".748pt" strokecolor="#939598">
                <v:path arrowok="t"/>
              </v:shape>
            </v:group>
            <v:group style="position:absolute;left:11705;top:250;width:2;height:80" coordorigin="11705,250" coordsize="2,80">
              <v:shape style="position:absolute;left:11705;top:250;width:2;height:80" coordorigin="11705,250" coordsize="0,80" path="m11705,330l11705,250e" filled="false" stroked="true" strokeweight=".748pt" strokecolor="#939598">
                <v:path arrowok="t"/>
              </v:shape>
            </v:group>
            <v:group style="position:absolute;left:11665;top:250;width:2;height:80" coordorigin="11665,250" coordsize="2,80">
              <v:shape style="position:absolute;left:11665;top:250;width:2;height:80" coordorigin="11665,250" coordsize="0,80" path="m11665,330l11665,250e" filled="false" stroked="true" strokeweight=".748pt" strokecolor="#939598">
                <v:path arrowok="t"/>
              </v:shape>
            </v:group>
            <v:group style="position:absolute;left:11625;top:250;width:2;height:80" coordorigin="11625,250" coordsize="2,80">
              <v:shape style="position:absolute;left:11625;top:250;width:2;height:80" coordorigin="11625,250" coordsize="0,80" path="m11625,330l11625,250e" filled="false" stroked="true" strokeweight=".748pt" strokecolor="#939598">
                <v:path arrowok="t"/>
              </v:shape>
            </v:group>
            <v:group style="position:absolute;left:11585;top:250;width:2;height:80" coordorigin="11585,250" coordsize="2,80">
              <v:shape style="position:absolute;left:11585;top:250;width:2;height:80" coordorigin="11585,250" coordsize="1,80" path="m11585,330l11585,250e" filled="false" stroked="true" strokeweight=".748pt" strokecolor="#939598">
                <v:path arrowok="t"/>
              </v:shape>
            </v:group>
            <v:group style="position:absolute;left:11545;top:250;width:2;height:80" coordorigin="11545,250" coordsize="2,80">
              <v:shape style="position:absolute;left:11545;top:250;width:2;height:80" coordorigin="11545,250" coordsize="0,80" path="m11545,330l11545,250e" filled="false" stroked="true" strokeweight=".748pt" strokecolor="#939598">
                <v:path arrowok="t"/>
              </v:shape>
            </v:group>
            <v:group style="position:absolute;left:11505;top:250;width:2;height:80" coordorigin="11505,250" coordsize="2,80">
              <v:shape style="position:absolute;left:11505;top:250;width:2;height:80" coordorigin="11505,250" coordsize="0,80" path="m11505,330l11505,250e" filled="false" stroked="true" strokeweight=".748pt" strokecolor="#939598">
                <v:path arrowok="t"/>
              </v:shape>
            </v:group>
            <v:group style="position:absolute;left:11465;top:250;width:2;height:80" coordorigin="11465,250" coordsize="2,80">
              <v:shape style="position:absolute;left:11465;top:250;width:2;height:80" coordorigin="11465,250" coordsize="1,80" path="m11465,330l11465,250e" filled="false" stroked="true" strokeweight=".748pt" strokecolor="#939598">
                <v:path arrowok="t"/>
              </v:shape>
            </v:group>
            <v:group style="position:absolute;left:11425;top:250;width:2;height:80" coordorigin="11425,250" coordsize="2,80">
              <v:shape style="position:absolute;left:11425;top:250;width:2;height:80" coordorigin="11425,250" coordsize="1,80" path="m11425,330l11425,250e" filled="false" stroked="true" strokeweight=".748pt" strokecolor="#939598">
                <v:path arrowok="t"/>
              </v:shape>
            </v:group>
            <v:group style="position:absolute;left:11385;top:250;width:2;height:80" coordorigin="11385,250" coordsize="2,80">
              <v:shape style="position:absolute;left:11385;top:250;width:2;height:80" coordorigin="11385,250" coordsize="1,80" path="m11385,330l11385,250e" filled="false" stroked="true" strokeweight=".748pt" strokecolor="#939598">
                <v:path arrowok="t"/>
              </v:shape>
            </v:group>
            <v:group style="position:absolute;left:11345;top:250;width:2;height:80" coordorigin="11345,250" coordsize="2,80">
              <v:shape style="position:absolute;left:11345;top:250;width:2;height:80" coordorigin="11345,250" coordsize="1,80" path="m11345,330l11345,250e" filled="false" stroked="true" strokeweight=".748pt" strokecolor="#939598">
                <v:path arrowok="t"/>
              </v:shape>
            </v:group>
            <v:group style="position:absolute;left:11305;top:250;width:2;height:80" coordorigin="11305,250" coordsize="2,80">
              <v:shape style="position:absolute;left:11305;top:250;width:2;height:80" coordorigin="11305,250" coordsize="1,80" path="m11305,330l11305,250e" filled="false" stroked="true" strokeweight=".748pt" strokecolor="#939598">
                <v:path arrowok="t"/>
              </v:shape>
            </v:group>
            <v:group style="position:absolute;left:11265;top:250;width:2;height:80" coordorigin="11265,250" coordsize="2,80">
              <v:shape style="position:absolute;left:11265;top:250;width:2;height:80" coordorigin="11265,250" coordsize="0,80" path="m11265,330l11265,250e" filled="false" stroked="true" strokeweight=".748pt" strokecolor="#939598">
                <v:path arrowok="t"/>
              </v:shape>
            </v:group>
            <v:group style="position:absolute;left:11224;top:250;width:2;height:80" coordorigin="11224,250" coordsize="2,80">
              <v:shape style="position:absolute;left:11224;top:250;width:2;height:80" coordorigin="11224,250" coordsize="0,80" path="m11224,330l11224,250e" filled="false" stroked="true" strokeweight=".748pt" strokecolor="#939598">
                <v:path arrowok="t"/>
              </v:shape>
            </v:group>
            <v:group style="position:absolute;left:11184;top:250;width:2;height:80" coordorigin="11184,250" coordsize="2,80">
              <v:shape style="position:absolute;left:11184;top:250;width:2;height:80" coordorigin="11184,250" coordsize="0,80" path="m11184,330l11184,250e" filled="false" stroked="true" strokeweight=".748pt" strokecolor="#939598">
                <v:path arrowok="t"/>
              </v:shape>
            </v:group>
            <v:group style="position:absolute;left:11144;top:250;width:2;height:80" coordorigin="11144,250" coordsize="2,80">
              <v:shape style="position:absolute;left:11144;top:250;width:2;height:80" coordorigin="11144,250" coordsize="1,80" path="m11144,330l11144,250e" filled="false" stroked="true" strokeweight=".748pt" strokecolor="#939598">
                <v:path arrowok="t"/>
              </v:shape>
            </v:group>
            <v:group style="position:absolute;left:11104;top:250;width:2;height:80" coordorigin="11104,250" coordsize="2,80">
              <v:shape style="position:absolute;left:11104;top:250;width:2;height:80" coordorigin="11104,250" coordsize="0,80" path="m11104,330l11104,250e" filled="false" stroked="true" strokeweight=".748pt" strokecolor="#939598">
                <v:path arrowok="t"/>
              </v:shape>
            </v:group>
            <v:group style="position:absolute;left:11064;top:250;width:2;height:80" coordorigin="11064,250" coordsize="2,80">
              <v:shape style="position:absolute;left:11064;top:250;width:2;height:80" coordorigin="11064,250" coordsize="0,80" path="m11064,330l11064,250e" filled="false" stroked="true" strokeweight=".748pt" strokecolor="#939598">
                <v:path arrowok="t"/>
              </v:shape>
            </v:group>
            <v:group style="position:absolute;left:11024;top:250;width:2;height:80" coordorigin="11024,250" coordsize="2,80">
              <v:shape style="position:absolute;left:11024;top:250;width:2;height:80" coordorigin="11024,250" coordsize="1,80" path="m11024,330l11024,250e" filled="false" stroked="true" strokeweight=".748pt" strokecolor="#939598">
                <v:path arrowok="t"/>
              </v:shape>
            </v:group>
            <v:group style="position:absolute;left:10984;top:250;width:2;height:80" coordorigin="10984,250" coordsize="2,80">
              <v:shape style="position:absolute;left:10984;top:250;width:2;height:80" coordorigin="10984,250" coordsize="0,80" path="m10984,330l10984,250e" filled="false" stroked="true" strokeweight=".748pt" strokecolor="#939598">
                <v:path arrowok="t"/>
              </v:shape>
            </v:group>
            <v:group style="position:absolute;left:10944;top:250;width:2;height:80" coordorigin="10944,250" coordsize="2,80">
              <v:shape style="position:absolute;left:10944;top:250;width:2;height:80" coordorigin="10944,250" coordsize="0,80" path="m10944,330l10944,250e" filled="false" stroked="true" strokeweight=".748pt" strokecolor="#939598">
                <v:path arrowok="t"/>
              </v:shape>
            </v:group>
            <v:group style="position:absolute;left:10904;top:250;width:2;height:80" coordorigin="10904,250" coordsize="2,80">
              <v:shape style="position:absolute;left:10904;top:250;width:2;height:80" coordorigin="10904,250" coordsize="0,80" path="m10904,330l10904,250e" filled="false" stroked="true" strokeweight=".748pt" strokecolor="#939598">
                <v:path arrowok="t"/>
              </v:shape>
            </v:group>
            <v:group style="position:absolute;left:10864;top:250;width:2;height:80" coordorigin="10864,250" coordsize="2,80">
              <v:shape style="position:absolute;left:10864;top:250;width:2;height:80" coordorigin="10864,250" coordsize="0,80" path="m10864,330l10864,250e" filled="false" stroked="true" strokeweight=".748pt" strokecolor="#939598">
                <v:path arrowok="t"/>
              </v:shape>
            </v:group>
            <v:group style="position:absolute;left:10824;top:250;width:2;height:80" coordorigin="10824,250" coordsize="2,80">
              <v:shape style="position:absolute;left:10824;top:250;width:2;height:80" coordorigin="10824,250" coordsize="1,80" path="m10824,330l10824,250e" filled="false" stroked="true" strokeweight=".748pt" strokecolor="#939598">
                <v:path arrowok="t"/>
              </v:shape>
            </v:group>
            <v:group style="position:absolute;left:10784;top:250;width:2;height:80" coordorigin="10784,250" coordsize="2,80">
              <v:shape style="position:absolute;left:10784;top:250;width:2;height:80" coordorigin="10784,250" coordsize="0,80" path="m10784,330l10784,250e" filled="false" stroked="true" strokeweight=".748pt" strokecolor="#939598">
                <v:path arrowok="t"/>
              </v:shape>
            </v:group>
            <v:group style="position:absolute;left:10744;top:250;width:2;height:80" coordorigin="10744,250" coordsize="2,80">
              <v:shape style="position:absolute;left:10744;top:250;width:2;height:80" coordorigin="10744,250" coordsize="0,80" path="m10744,330l10744,250e" filled="false" stroked="true" strokeweight=".748pt" strokecolor="#939598">
                <v:path arrowok="t"/>
              </v:shape>
            </v:group>
            <v:group style="position:absolute;left:10704;top:250;width:2;height:80" coordorigin="10704,250" coordsize="2,80">
              <v:shape style="position:absolute;left:10704;top:250;width:2;height:80" coordorigin="10704,250" coordsize="1,80" path="m10704,330l10704,250e" filled="false" stroked="true" strokeweight=".748pt" strokecolor="#939598">
                <v:path arrowok="t"/>
              </v:shape>
            </v:group>
            <v:group style="position:absolute;left:10664;top:250;width:2;height:80" coordorigin="10664,250" coordsize="2,80">
              <v:shape style="position:absolute;left:10664;top:250;width:2;height:80" coordorigin="10664,250" coordsize="0,80" path="m10664,330l10664,250e" filled="false" stroked="true" strokeweight=".748pt" strokecolor="#939598">
                <v:path arrowok="t"/>
              </v:shape>
            </v:group>
            <v:group style="position:absolute;left:10624;top:250;width:2;height:80" coordorigin="10624,250" coordsize="2,80">
              <v:shape style="position:absolute;left:10624;top:250;width:2;height:80" coordorigin="10624,250" coordsize="0,80" path="m10624,330l10624,250e" filled="false" stroked="true" strokeweight=".748pt" strokecolor="#939598">
                <v:path arrowok="t"/>
              </v:shape>
            </v:group>
            <v:group style="position:absolute;left:10584;top:250;width:2;height:80" coordorigin="10584,250" coordsize="2,80">
              <v:shape style="position:absolute;left:10584;top:250;width:2;height:80" coordorigin="10584,250" coordsize="0,80" path="m10584,330l10584,250e" filled="false" stroked="true" strokeweight=".748pt" strokecolor="#939598">
                <v:path arrowok="t"/>
              </v:shape>
            </v:group>
            <v:group style="position:absolute;left:10543;top:250;width:2;height:80" coordorigin="10543,250" coordsize="2,80">
              <v:shape style="position:absolute;left:10543;top:250;width:2;height:80" coordorigin="10543,250" coordsize="0,80" path="m10543,330l10543,250e" filled="false" stroked="true" strokeweight=".748pt" strokecolor="#939598">
                <v:path arrowok="t"/>
              </v:shape>
            </v:group>
            <v:group style="position:absolute;left:10503;top:250;width:2;height:80" coordorigin="10503,250" coordsize="2,80">
              <v:shape style="position:absolute;left:10503;top:250;width:2;height:80" coordorigin="10503,250" coordsize="1,80" path="m10503,330l10503,250e" filled="false" stroked="true" strokeweight=".748pt" strokecolor="#939598">
                <v:path arrowok="t"/>
              </v:shape>
            </v:group>
            <v:group style="position:absolute;left:10463;top:251;width:2;height:80" coordorigin="10463,251" coordsize="2,80">
              <v:shape style="position:absolute;left:10463;top:251;width:2;height:80" coordorigin="10463,251" coordsize="0,80" path="m10463,331l10463,251e" filled="false" stroked="true" strokeweight=".748pt" strokecolor="#939598">
                <v:path arrowok="t"/>
              </v:shape>
            </v:group>
            <v:group style="position:absolute;left:10423;top:251;width:2;height:80" coordorigin="10423,251" coordsize="2,80">
              <v:shape style="position:absolute;left:10423;top:251;width:2;height:80" coordorigin="10423,251" coordsize="0,80" path="m10423,331l10423,251e" filled="false" stroked="true" strokeweight=".748pt" strokecolor="#939598">
                <v:path arrowok="t"/>
              </v:shape>
            </v:group>
            <v:group style="position:absolute;left:10383;top:251;width:2;height:80" coordorigin="10383,251" coordsize="2,80">
              <v:shape style="position:absolute;left:10383;top:251;width:2;height:80" coordorigin="10383,251" coordsize="1,80" path="m10383,331l10383,251e" filled="false" stroked="true" strokeweight=".748pt" strokecolor="#939598">
                <v:path arrowok="t"/>
              </v:shape>
            </v:group>
            <v:group style="position:absolute;left:10343;top:251;width:2;height:80" coordorigin="10343,251" coordsize="2,80">
              <v:shape style="position:absolute;left:10343;top:251;width:2;height:80" coordorigin="10343,251" coordsize="0,80" path="m10343,331l10343,251e" filled="false" stroked="true" strokeweight=".748pt" strokecolor="#939598">
                <v:path arrowok="t"/>
              </v:shape>
            </v:group>
            <v:group style="position:absolute;left:10303;top:251;width:2;height:80" coordorigin="10303,251" coordsize="2,80">
              <v:shape style="position:absolute;left:10303;top:251;width:2;height:80" coordorigin="10303,251" coordsize="0,80" path="m10303,331l10303,251e" filled="false" stroked="true" strokeweight=".748pt" strokecolor="#939598">
                <v:path arrowok="t"/>
              </v:shape>
            </v:group>
            <v:group style="position:absolute;left:10263;top:251;width:2;height:80" coordorigin="10263,251" coordsize="2,80">
              <v:shape style="position:absolute;left:10263;top:251;width:2;height:80" coordorigin="10263,251" coordsize="1,80" path="m10263,331l10263,251e" filled="false" stroked="true" strokeweight=".748pt" strokecolor="#939598">
                <v:path arrowok="t"/>
              </v:shape>
            </v:group>
            <v:group style="position:absolute;left:10223;top:251;width:2;height:80" coordorigin="10223,251" coordsize="2,80">
              <v:shape style="position:absolute;left:10223;top:251;width:2;height:80" coordorigin="10223,251" coordsize="1,80" path="m10223,331l10223,251e" filled="false" stroked="true" strokeweight=".748pt" strokecolor="#939598">
                <v:path arrowok="t"/>
              </v:shape>
            </v:group>
            <v:group style="position:absolute;left:10183;top:251;width:2;height:80" coordorigin="10183,251" coordsize="2,80">
              <v:shape style="position:absolute;left:10183;top:251;width:2;height:80" coordorigin="10183,251" coordsize="1,80" path="m10183,331l10183,251e" filled="false" stroked="true" strokeweight=".748pt" strokecolor="#939598">
                <v:path arrowok="t"/>
              </v:shape>
            </v:group>
            <v:group style="position:absolute;left:10143;top:251;width:2;height:80" coordorigin="10143,251" coordsize="2,80">
              <v:shape style="position:absolute;left:10143;top:251;width:2;height:80" coordorigin="10143,251" coordsize="1,80" path="m10143,331l10143,251e" filled="false" stroked="true" strokeweight=".748pt" strokecolor="#939598">
                <v:path arrowok="t"/>
              </v:shape>
            </v:group>
            <v:group style="position:absolute;left:10103;top:251;width:2;height:80" coordorigin="10103,251" coordsize="2,80">
              <v:shape style="position:absolute;left:10103;top:251;width:2;height:80" coordorigin="10103,251" coordsize="1,80" path="m10103,331l10103,251e" filled="false" stroked="true" strokeweight=".748pt" strokecolor="#939598">
                <v:path arrowok="t"/>
              </v:shape>
            </v:group>
            <v:group style="position:absolute;left:10063;top:251;width:2;height:80" coordorigin="10063,251" coordsize="2,80">
              <v:shape style="position:absolute;left:10063;top:251;width:2;height:80" coordorigin="10063,251" coordsize="0,80" path="m10063,331l10063,251e" filled="false" stroked="true" strokeweight=".748pt" strokecolor="#939598">
                <v:path arrowok="t"/>
              </v:shape>
            </v:group>
            <v:group style="position:absolute;left:10023;top:251;width:2;height:80" coordorigin="10023,251" coordsize="2,80">
              <v:shape style="position:absolute;left:10023;top:251;width:2;height:80" coordorigin="10023,251" coordsize="0,80" path="m10023,331l10023,251e" filled="false" stroked="true" strokeweight=".748pt" strokecolor="#939598">
                <v:path arrowok="t"/>
              </v:shape>
            </v:group>
            <v:group style="position:absolute;left:9983;top:251;width:2;height:80" coordorigin="9983,251" coordsize="2,80">
              <v:shape style="position:absolute;left:9983;top:251;width:2;height:80" coordorigin="9983,251" coordsize="0,80" path="m9983,331l9983,251e" filled="false" stroked="true" strokeweight=".748pt" strokecolor="#939598">
                <v:path arrowok="t"/>
              </v:shape>
            </v:group>
            <v:group style="position:absolute;left:9943;top:251;width:2;height:80" coordorigin="9943,251" coordsize="2,80">
              <v:shape style="position:absolute;left:9943;top:251;width:2;height:80" coordorigin="9943,251" coordsize="1,80" path="m9943,331l9943,251e" filled="false" stroked="true" strokeweight=".748pt" strokecolor="#939598">
                <v:path arrowok="t"/>
              </v:shape>
            </v:group>
            <v:group style="position:absolute;left:9902;top:251;width:2;height:80" coordorigin="9902,251" coordsize="2,80">
              <v:shape style="position:absolute;left:9902;top:251;width:2;height:80" coordorigin="9902,251" coordsize="0,80" path="m9902,331l9902,251e" filled="false" stroked="true" strokeweight=".748pt" strokecolor="#939598">
                <v:path arrowok="t"/>
              </v:shape>
            </v:group>
            <v:group style="position:absolute;left:9862;top:251;width:2;height:80" coordorigin="9862,251" coordsize="2,80">
              <v:shape style="position:absolute;left:9862;top:251;width:2;height:80" coordorigin="9862,251" coordsize="0,80" path="m9862,331l9862,251e" filled="false" stroked="true" strokeweight=".748pt" strokecolor="#939598">
                <v:path arrowok="t"/>
              </v:shape>
            </v:group>
            <v:group style="position:absolute;left:9822;top:251;width:2;height:80" coordorigin="9822,251" coordsize="2,80">
              <v:shape style="position:absolute;left:9822;top:251;width:2;height:80" coordorigin="9822,251" coordsize="0,80" path="m9822,331l9822,251e" filled="false" stroked="true" strokeweight=".748pt" strokecolor="#939598">
                <v:path arrowok="t"/>
              </v:shape>
            </v:group>
            <v:group style="position:absolute;left:9782;top:251;width:2;height:80" coordorigin="9782,251" coordsize="2,80">
              <v:shape style="position:absolute;left:9782;top:251;width:2;height:80" coordorigin="9782,251" coordsize="0,80" path="m9782,331l9782,251e" filled="false" stroked="true" strokeweight=".748pt" strokecolor="#939598">
                <v:path arrowok="t"/>
              </v:shape>
            </v:group>
            <v:group style="position:absolute;left:9742;top:251;width:2;height:80" coordorigin="9742,251" coordsize="2,80">
              <v:shape style="position:absolute;left:9742;top:251;width:2;height:80" coordorigin="9742,251" coordsize="0,80" path="m9742,331l9742,251e" filled="false" stroked="true" strokeweight=".748pt" strokecolor="#939598">
                <v:path arrowok="t"/>
              </v:shape>
            </v:group>
            <v:group style="position:absolute;left:9702;top:251;width:2;height:80" coordorigin="9702,251" coordsize="2,80">
              <v:shape style="position:absolute;left:9702;top:251;width:2;height:80" coordorigin="9702,251" coordsize="0,80" path="m9702,331l9702,251e" filled="false" stroked="true" strokeweight=".748pt" strokecolor="#939598">
                <v:path arrowok="t"/>
              </v:shape>
            </v:group>
            <v:group style="position:absolute;left:9662;top:251;width:2;height:80" coordorigin="9662,251" coordsize="2,80">
              <v:shape style="position:absolute;left:9662;top:251;width:2;height:80" coordorigin="9662,251" coordsize="0,80" path="m9662,331l9662,251e" filled="false" stroked="true" strokeweight=".748pt" strokecolor="#939598">
                <v:path arrowok="t"/>
              </v:shape>
            </v:group>
            <v:group style="position:absolute;left:9622;top:251;width:2;height:80" coordorigin="9622,251" coordsize="2,80">
              <v:shape style="position:absolute;left:9622;top:251;width:2;height:80" coordorigin="9622,251" coordsize="1,80" path="m9622,331l9622,251e" filled="false" stroked="true" strokeweight=".748pt" strokecolor="#939598">
                <v:path arrowok="t"/>
              </v:shape>
            </v:group>
            <v:group style="position:absolute;left:9582;top:251;width:2;height:80" coordorigin="9582,251" coordsize="2,80">
              <v:shape style="position:absolute;left:9582;top:251;width:2;height:80" coordorigin="9582,251" coordsize="0,80" path="m9582,331l9582,251e" filled="false" stroked="true" strokeweight=".748pt" strokecolor="#939598">
                <v:path arrowok="t"/>
              </v:shape>
            </v:group>
            <v:group style="position:absolute;left:9542;top:251;width:2;height:80" coordorigin="9542,251" coordsize="2,80">
              <v:shape style="position:absolute;left:9542;top:251;width:2;height:80" coordorigin="9542,251" coordsize="0,80" path="m9542,331l9542,251e" filled="false" stroked="true" strokeweight=".748pt" strokecolor="#939598">
                <v:path arrowok="t"/>
              </v:shape>
            </v:group>
            <v:group style="position:absolute;left:9502;top:251;width:2;height:80" coordorigin="9502,251" coordsize="2,80">
              <v:shape style="position:absolute;left:9502;top:251;width:2;height:80" coordorigin="9502,251" coordsize="0,80" path="m9502,331l9502,251e" filled="false" stroked="true" strokeweight=".748pt" strokecolor="#939598">
                <v:path arrowok="t"/>
              </v:shape>
            </v:group>
            <v:group style="position:absolute;left:9462;top:251;width:2;height:80" coordorigin="9462,251" coordsize="2,80">
              <v:shape style="position:absolute;left:9462;top:251;width:2;height:80" coordorigin="9462,251" coordsize="0,80" path="m9462,331l9462,251e" filled="false" stroked="true" strokeweight=".748pt" strokecolor="#939598">
                <v:path arrowok="t"/>
              </v:shape>
            </v:group>
            <v:group style="position:absolute;left:9422;top:251;width:2;height:80" coordorigin="9422,251" coordsize="2,80">
              <v:shape style="position:absolute;left:9422;top:251;width:2;height:80" coordorigin="9422,251" coordsize="0,80" path="m9422,331l9422,251e" filled="false" stroked="true" strokeweight=".748pt" strokecolor="#939598">
                <v:path arrowok="t"/>
              </v:shape>
            </v:group>
            <v:group style="position:absolute;left:9382;top:251;width:2;height:80" coordorigin="9382,251" coordsize="2,80">
              <v:shape style="position:absolute;left:9382;top:251;width:2;height:80" coordorigin="9382,251" coordsize="0,80" path="m9382,331l9382,251e" filled="false" stroked="true" strokeweight=".748pt" strokecolor="#939598">
                <v:path arrowok="t"/>
              </v:shape>
            </v:group>
            <v:group style="position:absolute;left:9342;top:251;width:2;height:80" coordorigin="9342,251" coordsize="2,80">
              <v:shape style="position:absolute;left:9342;top:251;width:2;height:80" coordorigin="9342,251" coordsize="0,80" path="m9342,331l9342,251e" filled="false" stroked="true" strokeweight=".748pt" strokecolor="#939598">
                <v:path arrowok="t"/>
              </v:shape>
            </v:group>
            <v:group style="position:absolute;left:9302;top:251;width:2;height:80" coordorigin="9302,251" coordsize="2,80">
              <v:shape style="position:absolute;left:9302;top:251;width:2;height:80" coordorigin="9302,251" coordsize="1,80" path="m9302,331l9302,251e" filled="false" stroked="true" strokeweight=".748pt" strokecolor="#939598">
                <v:path arrowok="t"/>
              </v:shape>
            </v:group>
            <v:group style="position:absolute;left:9262;top:251;width:2;height:80" coordorigin="9262,251" coordsize="2,80">
              <v:shape style="position:absolute;left:9262;top:251;width:2;height:80" coordorigin="9262,251" coordsize="0,80" path="m9262,331l9262,251e" filled="false" stroked="true" strokeweight=".748pt" strokecolor="#939598">
                <v:path arrowok="t"/>
              </v:shape>
            </v:group>
            <v:group style="position:absolute;left:9221;top:251;width:2;height:80" coordorigin="9221,251" coordsize="2,80">
              <v:shape style="position:absolute;left:9221;top:251;width:2;height:80" coordorigin="9221,251" coordsize="0,80" path="m9221,331l9221,251e" filled="false" stroked="true" strokeweight=".748pt" strokecolor="#939598">
                <v:path arrowok="t"/>
              </v:shape>
            </v:group>
            <v:group style="position:absolute;left:9181;top:251;width:2;height:80" coordorigin="9181,251" coordsize="2,80">
              <v:shape style="position:absolute;left:9181;top:251;width:2;height:80" coordorigin="9181,251" coordsize="0,80" path="m9181,331l9181,251e" filled="false" stroked="true" strokeweight=".748pt" strokecolor="#939598">
                <v:path arrowok="t"/>
              </v:shape>
            </v:group>
            <v:group style="position:absolute;left:9141;top:251;width:2;height:80" coordorigin="9141,251" coordsize="2,80">
              <v:shape style="position:absolute;left:9141;top:251;width:2;height:80" coordorigin="9141,251" coordsize="0,80" path="m9141,331l9141,251e" filled="false" stroked="true" strokeweight=".748pt" strokecolor="#939598">
                <v:path arrowok="t"/>
              </v:shape>
            </v:group>
            <v:group style="position:absolute;left:9101;top:251;width:2;height:80" coordorigin="9101,251" coordsize="2,80">
              <v:shape style="position:absolute;left:9101;top:251;width:2;height:80" coordorigin="9101,251" coordsize="1,80" path="m9101,331l9101,251e" filled="false" stroked="true" strokeweight=".748pt" strokecolor="#939598">
                <v:path arrowok="t"/>
              </v:shape>
            </v:group>
            <v:group style="position:absolute;left:9061;top:251;width:2;height:80" coordorigin="9061,251" coordsize="2,80">
              <v:shape style="position:absolute;left:9061;top:251;width:2;height:80" coordorigin="9061,251" coordsize="1,80" path="m9061,331l9061,251e" filled="false" stroked="true" strokeweight=".748pt" strokecolor="#939598">
                <v:path arrowok="t"/>
              </v:shape>
            </v:group>
            <v:group style="position:absolute;left:9021;top:251;width:2;height:80" coordorigin="9021,251" coordsize="2,80">
              <v:shape style="position:absolute;left:9021;top:251;width:2;height:80" coordorigin="9021,251" coordsize="1,80" path="m9021,331l9021,251e" filled="false" stroked="true" strokeweight=".748pt" strokecolor="#939598">
                <v:path arrowok="t"/>
              </v:shape>
            </v:group>
            <v:group style="position:absolute;left:8981;top:251;width:2;height:80" coordorigin="8981,251" coordsize="2,80">
              <v:shape style="position:absolute;left:8981;top:251;width:2;height:80" coordorigin="8981,251" coordsize="1,80" path="m8981,331l8981,251e" filled="false" stroked="true" strokeweight=".748pt" strokecolor="#939598">
                <v:path arrowok="t"/>
              </v:shape>
            </v:group>
            <v:group style="position:absolute;left:8941;top:251;width:2;height:80" coordorigin="8941,251" coordsize="2,80">
              <v:shape style="position:absolute;left:8941;top:251;width:2;height:80" coordorigin="8941,251" coordsize="1,80" path="m8941,331l8941,251e" filled="false" stroked="true" strokeweight=".748pt" strokecolor="#939598">
                <v:path arrowok="t"/>
              </v:shape>
            </v:group>
            <v:group style="position:absolute;left:8901;top:251;width:2;height:80" coordorigin="8901,251" coordsize="2,80">
              <v:shape style="position:absolute;left:8901;top:251;width:2;height:80" coordorigin="8901,251" coordsize="0,80" path="m8901,331l8901,251e" filled="false" stroked="true" strokeweight=".748pt" strokecolor="#939598">
                <v:path arrowok="t"/>
              </v:shape>
            </v:group>
            <v:group style="position:absolute;left:8861;top:251;width:2;height:80" coordorigin="8861,251" coordsize="2,80">
              <v:shape style="position:absolute;left:8861;top:251;width:2;height:80" coordorigin="8861,251" coordsize="1,80" path="m8861,331l8861,251e" filled="false" stroked="true" strokeweight=".748pt" strokecolor="#939598">
                <v:path arrowok="t"/>
              </v:shape>
            </v:group>
            <v:group style="position:absolute;left:8821;top:251;width:2;height:80" coordorigin="8821,251" coordsize="2,80">
              <v:shape style="position:absolute;left:8821;top:251;width:2;height:80" coordorigin="8821,251" coordsize="0,80" path="m8821,331l8821,251e" filled="false" stroked="true" strokeweight=".748pt" strokecolor="#939598">
                <v:path arrowok="t"/>
              </v:shape>
            </v:group>
            <v:group style="position:absolute;left:8781;top:251;width:2;height:80" coordorigin="8781,251" coordsize="2,80">
              <v:shape style="position:absolute;left:8781;top:251;width:2;height:80" coordorigin="8781,251" coordsize="0,80" path="m8781,331l8781,251e" filled="false" stroked="true" strokeweight=".748pt" strokecolor="#939598">
                <v:path arrowok="t"/>
              </v:shape>
            </v:group>
            <v:group style="position:absolute;left:8741;top:251;width:2;height:80" coordorigin="8741,251" coordsize="2,80">
              <v:shape style="position:absolute;left:8741;top:251;width:2;height:80" coordorigin="8741,251" coordsize="1,80" path="m8741,331l8741,251e" filled="false" stroked="true" strokeweight=".748pt" strokecolor="#939598">
                <v:path arrowok="t"/>
              </v:shape>
            </v:group>
            <v:group style="position:absolute;left:8701;top:251;width:2;height:80" coordorigin="8701,251" coordsize="2,80">
              <v:shape style="position:absolute;left:8701;top:251;width:2;height:80" coordorigin="8701,251" coordsize="0,80" path="m8701,331l8701,251e" filled="false" stroked="true" strokeweight=".748pt" strokecolor="#939598">
                <v:path arrowok="t"/>
              </v:shape>
            </v:group>
            <v:group style="position:absolute;left:8661;top:251;width:2;height:80" coordorigin="8661,251" coordsize="2,80">
              <v:shape style="position:absolute;left:8661;top:251;width:2;height:80" coordorigin="8661,251" coordsize="0,80" path="m8661,331l8661,251e" filled="false" stroked="true" strokeweight=".748pt" strokecolor="#939598">
                <v:path arrowok="t"/>
              </v:shape>
            </v:group>
            <v:group style="position:absolute;left:8621;top:251;width:2;height:80" coordorigin="8621,251" coordsize="2,80">
              <v:shape style="position:absolute;left:8621;top:251;width:2;height:80" coordorigin="8621,251" coordsize="0,80" path="m8621,331l8621,251e" filled="false" stroked="true" strokeweight=".748pt" strokecolor="#939598">
                <v:path arrowok="t"/>
              </v:shape>
            </v:group>
            <v:group style="position:absolute;left:8580;top:251;width:2;height:80" coordorigin="8580,251" coordsize="2,80">
              <v:shape style="position:absolute;left:8580;top:251;width:2;height:80" coordorigin="8580,251" coordsize="0,80" path="m8580,331l8580,251e" filled="false" stroked="true" strokeweight=".748pt" strokecolor="#939598">
                <v:path arrowok="t"/>
              </v:shape>
            </v:group>
            <v:group style="position:absolute;left:8540;top:251;width:2;height:80" coordorigin="8540,251" coordsize="2,80">
              <v:shape style="position:absolute;left:8540;top:251;width:2;height:80" coordorigin="8540,251" coordsize="1,80" path="m8540,331l8540,251e" filled="false" stroked="true" strokeweight=".748pt" strokecolor="#939598">
                <v:path arrowok="t"/>
              </v:shape>
            </v:group>
            <v:group style="position:absolute;left:8500;top:251;width:2;height:80" coordorigin="8500,251" coordsize="2,80">
              <v:shape style="position:absolute;left:8500;top:251;width:2;height:80" coordorigin="8500,251" coordsize="0,80" path="m8500,331l8500,251e" filled="false" stroked="true" strokeweight=".748pt" strokecolor="#939598">
                <v:path arrowok="t"/>
              </v:shape>
            </v:group>
            <v:group style="position:absolute;left:8460;top:251;width:2;height:80" coordorigin="8460,251" coordsize="2,80">
              <v:shape style="position:absolute;left:8460;top:251;width:2;height:80" coordorigin="8460,251" coordsize="0,80" path="m8460,331l8460,251e" filled="false" stroked="true" strokeweight=".748pt" strokecolor="#939598">
                <v:path arrowok="t"/>
              </v:shape>
            </v:group>
            <v:group style="position:absolute;left:8420;top:251;width:2;height:80" coordorigin="8420,251" coordsize="2,80">
              <v:shape style="position:absolute;left:8420;top:251;width:2;height:80" coordorigin="8420,251" coordsize="1,80" path="m8420,331l8420,251e" filled="false" stroked="true" strokeweight=".748pt" strokecolor="#939598">
                <v:path arrowok="t"/>
              </v:shape>
            </v:group>
            <v:group style="position:absolute;left:8380;top:251;width:2;height:80" coordorigin="8380,251" coordsize="2,80">
              <v:shape style="position:absolute;left:8380;top:251;width:2;height:80" coordorigin="8380,251" coordsize="0,80" path="m8380,331l8380,251e" filled="false" stroked="true" strokeweight=".748pt" strokecolor="#939598">
                <v:path arrowok="t"/>
              </v:shape>
            </v:group>
            <v:group style="position:absolute;left:8340;top:251;width:2;height:80" coordorigin="8340,251" coordsize="2,80">
              <v:shape style="position:absolute;left:8340;top:251;width:2;height:80" coordorigin="8340,251" coordsize="0,80" path="m8340,331l8340,251e" filled="false" stroked="true" strokeweight=".748pt" strokecolor="#939598">
                <v:path arrowok="t"/>
              </v:shape>
            </v:group>
            <v:group style="position:absolute;left:8300;top:251;width:2;height:80" coordorigin="8300,251" coordsize="2,80">
              <v:shape style="position:absolute;left:8300;top:251;width:2;height:80" coordorigin="8300,251" coordsize="0,80" path="m8300,331l8300,251e" filled="false" stroked="true" strokeweight=".748pt" strokecolor="#939598">
                <v:path arrowok="t"/>
              </v:shape>
            </v:group>
            <v:group style="position:absolute;left:8260;top:251;width:2;height:80" coordorigin="8260,251" coordsize="2,80">
              <v:shape style="position:absolute;left:8260;top:251;width:2;height:80" coordorigin="8260,251" coordsize="0,80" path="m8260,331l8260,251e" filled="false" stroked="true" strokeweight=".748pt" strokecolor="#939598">
                <v:path arrowok="t"/>
              </v:shape>
            </v:group>
            <v:group style="position:absolute;left:8220;top:251;width:2;height:80" coordorigin="8220,251" coordsize="2,80">
              <v:shape style="position:absolute;left:8220;top:251;width:2;height:80" coordorigin="8220,251" coordsize="1,80" path="m8220,331l8220,251e" filled="false" stroked="true" strokeweight=".748pt" strokecolor="#939598">
                <v:path arrowok="t"/>
              </v:shape>
            </v:group>
            <v:group style="position:absolute;left:8180;top:251;width:2;height:80" coordorigin="8180,251" coordsize="2,80">
              <v:shape style="position:absolute;left:8180;top:251;width:2;height:80" coordorigin="8180,251" coordsize="0,80" path="m8180,331l8180,251e" filled="false" stroked="true" strokeweight=".748pt" strokecolor="#939598">
                <v:path arrowok="t"/>
              </v:shape>
            </v:group>
            <v:group style="position:absolute;left:8140;top:251;width:2;height:80" coordorigin="8140,251" coordsize="2,80">
              <v:shape style="position:absolute;left:8140;top:251;width:2;height:80" coordorigin="8140,251" coordsize="0,80" path="m8140,331l8140,251e" filled="false" stroked="true" strokeweight=".748pt" strokecolor="#939598">
                <v:path arrowok="t"/>
              </v:shape>
            </v:group>
            <v:group style="position:absolute;left:8100;top:251;width:2;height:80" coordorigin="8100,251" coordsize="2,80">
              <v:shape style="position:absolute;left:8100;top:251;width:2;height:80" coordorigin="8100,251" coordsize="1,80" path="m8100,331l8100,251e" filled="false" stroked="true" strokeweight=".748pt" strokecolor="#939598">
                <v:path arrowok="t"/>
              </v:shape>
            </v:group>
            <v:group style="position:absolute;left:8060;top:251;width:2;height:80" coordorigin="8060,251" coordsize="2,80">
              <v:shape style="position:absolute;left:8060;top:251;width:2;height:80" coordorigin="8060,251" coordsize="0,80" path="m8060,331l8060,251e" filled="false" stroked="true" strokeweight=".748pt" strokecolor="#939598">
                <v:path arrowok="t"/>
              </v:shape>
            </v:group>
            <v:group style="position:absolute;left:8020;top:251;width:2;height:80" coordorigin="8020,251" coordsize="2,80">
              <v:shape style="position:absolute;left:8020;top:251;width:2;height:80" coordorigin="8020,251" coordsize="0,80" path="m8020,331l8020,251e" filled="false" stroked="true" strokeweight=".748pt" strokecolor="#939598">
                <v:path arrowok="t"/>
              </v:shape>
            </v:group>
            <v:group style="position:absolute;left:7980;top:251;width:2;height:80" coordorigin="7980,251" coordsize="2,80">
              <v:shape style="position:absolute;left:7980;top:251;width:2;height:80" coordorigin="7980,251" coordsize="0,80" path="m7980,331l7980,251e" filled="false" stroked="true" strokeweight=".748pt" strokecolor="#939598">
                <v:path arrowok="t"/>
              </v:shape>
            </v:group>
            <v:group style="position:absolute;left:7939;top:251;width:2;height:80" coordorigin="7939,251" coordsize="2,80">
              <v:shape style="position:absolute;left:7939;top:251;width:2;height:80" coordorigin="7939,251" coordsize="1,80" path="m7940,331l7939,251e" filled="false" stroked="true" strokeweight=".748pt" strokecolor="#939598">
                <v:path arrowok="t"/>
              </v:shape>
            </v:group>
            <v:group style="position:absolute;left:7899;top:251;width:2;height:80" coordorigin="7899,251" coordsize="2,80">
              <v:shape style="position:absolute;left:7899;top:251;width:2;height:80" coordorigin="7899,251" coordsize="1,80" path="m7899,331l7899,251e" filled="false" stroked="true" strokeweight=".748pt" strokecolor="#939598">
                <v:path arrowok="t"/>
              </v:shape>
            </v:group>
            <v:group style="position:absolute;left:7859;top:251;width:2;height:80" coordorigin="7859,251" coordsize="2,80">
              <v:shape style="position:absolute;left:7859;top:251;width:2;height:80" coordorigin="7859,251" coordsize="1,80" path="m7859,331l7859,251e" filled="false" stroked="true" strokeweight=".748pt" strokecolor="#939598">
                <v:path arrowok="t"/>
              </v:shape>
            </v:group>
            <v:group style="position:absolute;left:7819;top:251;width:2;height:80" coordorigin="7819,251" coordsize="2,80">
              <v:shape style="position:absolute;left:7819;top:251;width:2;height:80" coordorigin="7819,251" coordsize="1,80" path="m7819,331l7819,251e" filled="false" stroked="true" strokeweight=".748pt" strokecolor="#939598">
                <v:path arrowok="t"/>
              </v:shape>
            </v:group>
            <v:group style="position:absolute;left:7779;top:251;width:2;height:80" coordorigin="7779,251" coordsize="2,80">
              <v:shape style="position:absolute;left:7779;top:251;width:2;height:80" coordorigin="7779,251" coordsize="1,80" path="m7779,331l7779,251e" filled="false" stroked="true" strokeweight=".748pt" strokecolor="#939598">
                <v:path arrowok="t"/>
              </v:shape>
            </v:group>
            <v:group style="position:absolute;left:7739;top:251;width:2;height:80" coordorigin="7739,251" coordsize="2,80">
              <v:shape style="position:absolute;left:7739;top:251;width:2;height:80" coordorigin="7739,251" coordsize="1,80" path="m7739,331l7739,251e" filled="false" stroked="true" strokeweight=".748pt" strokecolor="#939598">
                <v:path arrowok="t"/>
              </v:shape>
            </v:group>
            <v:group style="position:absolute;left:7699;top:251;width:2;height:80" coordorigin="7699,251" coordsize="2,80">
              <v:shape style="position:absolute;left:7699;top:251;width:2;height:80" coordorigin="7699,251" coordsize="1,80" path="m7699,331l7699,251e" filled="false" stroked="true" strokeweight=".748pt" strokecolor="#939598">
                <v:path arrowok="t"/>
              </v:shape>
            </v:group>
            <v:group style="position:absolute;left:7659;top:251;width:2;height:80" coordorigin="7659,251" coordsize="2,80">
              <v:shape style="position:absolute;left:7659;top:251;width:2;height:80" coordorigin="7659,251" coordsize="1,80" path="m7659,331l7659,251e" filled="false" stroked="true" strokeweight=".748pt" strokecolor="#939598">
                <v:path arrowok="t"/>
              </v:shape>
            </v:group>
            <v:group style="position:absolute;left:7619;top:251;width:2;height:80" coordorigin="7619,251" coordsize="2,80">
              <v:shape style="position:absolute;left:7619;top:251;width:2;height:80" coordorigin="7619,251" coordsize="0,80" path="m7619,331l7619,251e" filled="false" stroked="true" strokeweight=".748pt" strokecolor="#939598">
                <v:path arrowok="t"/>
              </v:shape>
            </v:group>
            <v:group style="position:absolute;left:7579;top:251;width:2;height:80" coordorigin="7579,251" coordsize="2,80">
              <v:shape style="position:absolute;left:7579;top:251;width:2;height:80" coordorigin="7579,251" coordsize="0,80" path="m7579,331l7579,251e" filled="false" stroked="true" strokeweight=".748pt" strokecolor="#939598">
                <v:path arrowok="t"/>
              </v:shape>
            </v:group>
            <v:group style="position:absolute;left:7539;top:251;width:2;height:80" coordorigin="7539,251" coordsize="2,80">
              <v:shape style="position:absolute;left:7539;top:251;width:2;height:80" coordorigin="7539,251" coordsize="0,80" path="m7539,331l7539,251e" filled="false" stroked="true" strokeweight=".748pt" strokecolor="#939598">
                <v:path arrowok="t"/>
              </v:shape>
            </v:group>
            <v:group style="position:absolute;left:7499;top:251;width:2;height:80" coordorigin="7499,251" coordsize="2,80">
              <v:shape style="position:absolute;left:7499;top:251;width:2;height:80" coordorigin="7499,251" coordsize="0,80" path="m7499,331l7499,251e" filled="false" stroked="true" strokeweight=".748pt" strokecolor="#939598">
                <v:path arrowok="t"/>
              </v:shape>
            </v:group>
            <v:group style="position:absolute;left:7459;top:251;width:2;height:80" coordorigin="7459,251" coordsize="2,80">
              <v:shape style="position:absolute;left:7459;top:251;width:2;height:80" coordorigin="7459,251" coordsize="0,80" path="m7459,331l7459,251e" filled="false" stroked="true" strokeweight=".748pt" strokecolor="#939598">
                <v:path arrowok="t"/>
              </v:shape>
            </v:group>
            <v:group style="position:absolute;left:7419;top:251;width:2;height:80" coordorigin="7419,251" coordsize="2,80">
              <v:shape style="position:absolute;left:7419;top:251;width:2;height:80" coordorigin="7419,251" coordsize="0,80" path="m7419,331l7419,251e" filled="false" stroked="true" strokeweight=".748pt" strokecolor="#939598">
                <v:path arrowok="t"/>
              </v:shape>
            </v:group>
            <v:group style="position:absolute;left:7379;top:251;width:2;height:80" coordorigin="7379,251" coordsize="2,80">
              <v:shape style="position:absolute;left:7379;top:251;width:2;height:80" coordorigin="7379,251" coordsize="0,80" path="m7379,331l7379,251e" filled="false" stroked="true" strokeweight=".748pt" strokecolor="#939598">
                <v:path arrowok="t"/>
              </v:shape>
            </v:group>
            <v:group style="position:absolute;left:7339;top:251;width:2;height:80" coordorigin="7339,251" coordsize="2,80">
              <v:shape style="position:absolute;left:7339;top:251;width:2;height:80" coordorigin="7339,251" coordsize="1,80" path="m7339,331l7339,251e" filled="false" stroked="true" strokeweight=".748pt" strokecolor="#939598">
                <v:path arrowok="t"/>
              </v:shape>
            </v:group>
            <v:group style="position:absolute;left:7299;top:251;width:2;height:80" coordorigin="7299,251" coordsize="2,80">
              <v:shape style="position:absolute;left:7299;top:251;width:2;height:80" coordorigin="7299,251" coordsize="0,80" path="m7299,331l7299,251e" filled="false" stroked="true" strokeweight=".748pt" strokecolor="#939598">
                <v:path arrowok="t"/>
              </v:shape>
            </v:group>
            <v:group style="position:absolute;left:7258;top:251;width:2;height:80" coordorigin="7258,251" coordsize="2,80">
              <v:shape style="position:absolute;left:7258;top:251;width:2;height:80" coordorigin="7258,251" coordsize="0,80" path="m7258,331l7258,251e" filled="false" stroked="true" strokeweight=".748pt" strokecolor="#939598">
                <v:path arrowok="t"/>
              </v:shape>
            </v:group>
            <v:group style="position:absolute;left:7218;top:251;width:2;height:80" coordorigin="7218,251" coordsize="2,80">
              <v:shape style="position:absolute;left:7218;top:251;width:2;height:80" coordorigin="7218,251" coordsize="0,80" path="m7218,331l7218,251e" filled="false" stroked="true" strokeweight=".748pt" strokecolor="#939598">
                <v:path arrowok="t"/>
              </v:shape>
            </v:group>
            <v:group style="position:absolute;left:7178;top:251;width:2;height:80" coordorigin="7178,251" coordsize="2,80">
              <v:shape style="position:absolute;left:7178;top:251;width:2;height:80" coordorigin="7178,251" coordsize="0,80" path="m7178,331l7178,251e" filled="false" stroked="true" strokeweight=".748pt" strokecolor="#939598">
                <v:path arrowok="t"/>
              </v:shape>
            </v:group>
            <v:group style="position:absolute;left:7138;top:251;width:2;height:80" coordorigin="7138,251" coordsize="2,80">
              <v:shape style="position:absolute;left:7138;top:251;width:2;height:80" coordorigin="7138,251" coordsize="1,80" path="m7138,331l7138,251e" filled="false" stroked="true" strokeweight=".748pt" strokecolor="#939598">
                <v:path arrowok="t"/>
              </v:shape>
            </v:group>
            <v:group style="position:absolute;left:7098;top:252;width:2;height:80" coordorigin="7098,252" coordsize="2,80">
              <v:shape style="position:absolute;left:7098;top:252;width:2;height:80" coordorigin="7098,252" coordsize="0,80" path="m7098,332l7098,252e" filled="false" stroked="true" strokeweight=".748pt" strokecolor="#939598">
                <v:path arrowok="t"/>
              </v:shape>
            </v:group>
            <v:group style="position:absolute;left:7058;top:252;width:2;height:80" coordorigin="7058,252" coordsize="2,80">
              <v:shape style="position:absolute;left:7058;top:252;width:2;height:80" coordorigin="7058,252" coordsize="0,80" path="m7058,332l7058,252e" filled="false" stroked="true" strokeweight=".748pt" strokecolor="#939598">
                <v:path arrowok="t"/>
              </v:shape>
            </v:group>
            <v:group style="position:absolute;left:7018;top:252;width:2;height:80" coordorigin="7018,252" coordsize="2,80">
              <v:shape style="position:absolute;left:7018;top:252;width:2;height:80" coordorigin="7018,252" coordsize="1,80" path="m7018,332l7018,252e" filled="false" stroked="true" strokeweight=".748pt" strokecolor="#939598">
                <v:path arrowok="t"/>
              </v:shape>
            </v:group>
            <v:group style="position:absolute;left:6978;top:252;width:2;height:80" coordorigin="6978,252" coordsize="2,80">
              <v:shape style="position:absolute;left:6978;top:252;width:2;height:80" coordorigin="6978,252" coordsize="0,80" path="m6978,332l6978,252e" filled="false" stroked="true" strokeweight=".748pt" strokecolor="#939598">
                <v:path arrowok="t"/>
              </v:shape>
            </v:group>
            <v:group style="position:absolute;left:6938;top:252;width:2;height:80" coordorigin="6938,252" coordsize="2,80">
              <v:shape style="position:absolute;left:6938;top:252;width:2;height:80" coordorigin="6938,252" coordsize="0,80" path="m6938,332l6938,252e" filled="false" stroked="true" strokeweight=".748pt" strokecolor="#939598">
                <v:path arrowok="t"/>
              </v:shape>
            </v:group>
            <v:group style="position:absolute;left:6898;top:252;width:2;height:80" coordorigin="6898,252" coordsize="2,80">
              <v:shape style="position:absolute;left:6898;top:252;width:2;height:80" coordorigin="6898,252" coordsize="0,80" path="m6898,332l6898,252e" filled="false" stroked="true" strokeweight=".748pt" strokecolor="#939598">
                <v:path arrowok="t"/>
              </v:shape>
            </v:group>
            <v:group style="position:absolute;left:6858;top:252;width:2;height:80" coordorigin="6858,252" coordsize="2,80">
              <v:shape style="position:absolute;left:6858;top:252;width:2;height:80" coordorigin="6858,252" coordsize="0,80" path="m6858,332l6858,252e" filled="false" stroked="true" strokeweight=".748pt" strokecolor="#939598">
                <v:path arrowok="t"/>
              </v:shape>
            </v:group>
            <v:group style="position:absolute;left:6818;top:252;width:2;height:80" coordorigin="6818,252" coordsize="2,80">
              <v:shape style="position:absolute;left:6818;top:252;width:2;height:80" coordorigin="6818,252" coordsize="1,80" path="m6818,332l6818,252e" filled="false" stroked="true" strokeweight=".748pt" strokecolor="#939598">
                <v:path arrowok="t"/>
              </v:shape>
            </v:group>
            <v:group style="position:absolute;left:6778;top:252;width:2;height:80" coordorigin="6778,252" coordsize="2,80">
              <v:shape style="position:absolute;left:6778;top:252;width:2;height:80" coordorigin="6778,252" coordsize="0,80" path="m6778,332l6778,252e" filled="false" stroked="true" strokeweight=".748pt" strokecolor="#939598">
                <v:path arrowok="t"/>
              </v:shape>
            </v:group>
            <v:group style="position:absolute;left:6738;top:252;width:2;height:80" coordorigin="6738,252" coordsize="2,80">
              <v:shape style="position:absolute;left:6738;top:252;width:2;height:80" coordorigin="6738,252" coordsize="0,80" path="m6738,332l6738,252e" filled="false" stroked="true" strokeweight=".748pt" strokecolor="#939598">
                <v:path arrowok="t"/>
              </v:shape>
            </v:group>
            <v:group style="position:absolute;left:6698;top:252;width:2;height:80" coordorigin="6698,252" coordsize="2,80">
              <v:shape style="position:absolute;left:6698;top:252;width:2;height:80" coordorigin="6698,252" coordsize="1,80" path="m6698,332l6698,252e" filled="false" stroked="true" strokeweight=".748pt" strokecolor="#939598">
                <v:path arrowok="t"/>
              </v:shape>
            </v:group>
            <v:group style="position:absolute;left:6658;top:252;width:2;height:80" coordorigin="6658,252" coordsize="2,80">
              <v:shape style="position:absolute;left:6658;top:252;width:2;height:80" coordorigin="6658,252" coordsize="1,80" path="m6658,332l6658,252e" filled="false" stroked="true" strokeweight=".748pt" strokecolor="#939598">
                <v:path arrowok="t"/>
              </v:shape>
            </v:group>
            <v:group style="position:absolute;left:6617;top:252;width:2;height:80" coordorigin="6617,252" coordsize="2,80">
              <v:shape style="position:absolute;left:6617;top:252;width:2;height:80" coordorigin="6617,252" coordsize="1,80" path="m6618,332l6617,252e" filled="false" stroked="true" strokeweight=".748pt" strokecolor="#939598">
                <v:path arrowok="t"/>
              </v:shape>
            </v:group>
            <v:group style="position:absolute;left:6577;top:252;width:2;height:80" coordorigin="6577,252" coordsize="2,80">
              <v:shape style="position:absolute;left:6577;top:252;width:2;height:80" coordorigin="6577,252" coordsize="1,80" path="m6577,332l6577,252e" filled="false" stroked="true" strokeweight=".748pt" strokecolor="#939598">
                <v:path arrowok="t"/>
              </v:shape>
            </v:group>
            <v:group style="position:absolute;left:6537;top:252;width:2;height:80" coordorigin="6537,252" coordsize="2,80">
              <v:shape style="position:absolute;left:6537;top:252;width:2;height:80" coordorigin="6537,252" coordsize="1,80" path="m6537,332l6537,252e" filled="false" stroked="true" strokeweight=".748pt" strokecolor="#939598">
                <v:path arrowok="t"/>
              </v:shape>
            </v:group>
            <v:group style="position:absolute;left:6497;top:252;width:2;height:80" coordorigin="6497,252" coordsize="2,80">
              <v:shape style="position:absolute;left:6497;top:252;width:2;height:80" coordorigin="6497,252" coordsize="0,80" path="m6497,332l6497,252e" filled="false" stroked="true" strokeweight=".748pt" strokecolor="#939598">
                <v:path arrowok="t"/>
              </v:shape>
            </v:group>
            <v:group style="position:absolute;left:6457;top:252;width:2;height:80" coordorigin="6457,252" coordsize="2,80">
              <v:shape style="position:absolute;left:6457;top:252;width:2;height:80" coordorigin="6457,252" coordsize="1,80" path="m6457,332l6457,252e" filled="false" stroked="true" strokeweight=".748pt" strokecolor="#939598">
                <v:path arrowok="t"/>
              </v:shape>
            </v:group>
            <v:group style="position:absolute;left:6417;top:252;width:2;height:80" coordorigin="6417,252" coordsize="2,80">
              <v:shape style="position:absolute;left:6417;top:252;width:2;height:80" coordorigin="6417,252" coordsize="0,80" path="m6417,332l6417,252e" filled="false" stroked="true" strokeweight=".748pt" strokecolor="#939598">
                <v:path arrowok="t"/>
              </v:shape>
            </v:group>
            <v:group style="position:absolute;left:6377;top:252;width:2;height:80" coordorigin="6377,252" coordsize="2,80">
              <v:shape style="position:absolute;left:6377;top:252;width:2;height:80" coordorigin="6377,252" coordsize="0,80" path="m6377,332l6377,252e" filled="false" stroked="true" strokeweight=".748pt" strokecolor="#939598">
                <v:path arrowok="t"/>
              </v:shape>
            </v:group>
            <v:group style="position:absolute;left:6337;top:252;width:2;height:80" coordorigin="6337,252" coordsize="2,80">
              <v:shape style="position:absolute;left:6337;top:252;width:2;height:80" coordorigin="6337,252" coordsize="0,80" path="m6337,332l6337,252e" filled="false" stroked="true" strokeweight=".748pt" strokecolor="#939598">
                <v:path arrowok="t"/>
              </v:shape>
            </v:group>
            <v:group style="position:absolute;left:6297;top:252;width:2;height:80" coordorigin="6297,252" coordsize="2,80">
              <v:shape style="position:absolute;left:6297;top:252;width:2;height:80" coordorigin="6297,252" coordsize="0,80" path="m6297,332l6297,252e" filled="false" stroked="true" strokeweight=".748pt" strokecolor="#939598">
                <v:path arrowok="t"/>
              </v:shape>
            </v:group>
            <v:group style="position:absolute;left:6257;top:252;width:2;height:80" coordorigin="6257,252" coordsize="2,80">
              <v:shape style="position:absolute;left:6257;top:252;width:2;height:80" coordorigin="6257,252" coordsize="1,80" path="m6257,332l6257,252e" filled="false" stroked="true" strokeweight=".748pt" strokecolor="#939598">
                <v:path arrowok="t"/>
              </v:shape>
            </v:group>
            <v:group style="position:absolute;left:6217;top:252;width:2;height:80" coordorigin="6217,252" coordsize="2,80">
              <v:shape style="position:absolute;left:6217;top:252;width:2;height:80" coordorigin="6217,252" coordsize="0,80" path="m6217,332l6217,252e" filled="false" stroked="true" strokeweight=".748pt" strokecolor="#939598">
                <v:path arrowok="t"/>
              </v:shape>
            </v:group>
            <v:group style="position:absolute;left:6177;top:252;width:2;height:80" coordorigin="6177,252" coordsize="2,80">
              <v:shape style="position:absolute;left:6177;top:252;width:2;height:80" coordorigin="6177,252" coordsize="0,80" path="m6177,332l6177,252e" filled="false" stroked="true" strokeweight=".748pt" strokecolor="#939598">
                <v:path arrowok="t"/>
              </v:shape>
            </v:group>
            <v:group style="position:absolute;left:6137;top:252;width:2;height:80" coordorigin="6137,252" coordsize="2,80">
              <v:shape style="position:absolute;left:6137;top:252;width:2;height:80" coordorigin="6137,252" coordsize="1,80" path="m6137,332l6137,252e" filled="false" stroked="true" strokeweight=".748pt" strokecolor="#939598">
                <v:path arrowok="t"/>
              </v:shape>
            </v:group>
            <v:group style="position:absolute;left:6097;top:252;width:2;height:80" coordorigin="6097,252" coordsize="2,80">
              <v:shape style="position:absolute;left:6097;top:252;width:2;height:80" coordorigin="6097,252" coordsize="0,80" path="m6097,332l6097,252e" filled="false" stroked="true" strokeweight=".748pt" strokecolor="#939598">
                <v:path arrowok="t"/>
              </v:shape>
            </v:group>
            <v:group style="position:absolute;left:6057;top:252;width:2;height:80" coordorigin="6057,252" coordsize="2,80">
              <v:shape style="position:absolute;left:6057;top:252;width:2;height:80" coordorigin="6057,252" coordsize="0,80" path="m6057,332l6057,252e" filled="false" stroked="true" strokeweight=".748pt" strokecolor="#939598">
                <v:path arrowok="t"/>
              </v:shape>
            </v:group>
            <v:group style="position:absolute;left:6017;top:252;width:2;height:80" coordorigin="6017,252" coordsize="2,80">
              <v:shape style="position:absolute;left:6017;top:252;width:2;height:80" coordorigin="6017,252" coordsize="0,80" path="m6017,332l6017,252e" filled="false" stroked="true" strokeweight=".748pt" strokecolor="#939598">
                <v:path arrowok="t"/>
              </v:shape>
            </v:group>
            <v:group style="position:absolute;left:5977;top:252;width:2;height:80" coordorigin="5977,252" coordsize="2,80">
              <v:shape style="position:absolute;left:5977;top:252;width:2;height:80" coordorigin="5977,252" coordsize="0,80" path="m5977,332l5977,252e" filled="false" stroked="true" strokeweight=".748pt" strokecolor="#939598">
                <v:path arrowok="t"/>
              </v:shape>
            </v:group>
            <v:group style="position:absolute;left:5936;top:252;width:2;height:80" coordorigin="5936,252" coordsize="2,80">
              <v:shape style="position:absolute;left:5936;top:252;width:2;height:80" coordorigin="5936,252" coordsize="1,80" path="m5936,332l5936,252e" filled="false" stroked="true" strokeweight=".748pt" strokecolor="#939598">
                <v:path arrowok="t"/>
              </v:shape>
            </v:group>
            <v:group style="position:absolute;left:5896;top:252;width:2;height:80" coordorigin="5896,252" coordsize="2,80">
              <v:shape style="position:absolute;left:5896;top:252;width:2;height:80" coordorigin="5896,252" coordsize="0,80" path="m5896,332l5896,252e" filled="false" stroked="true" strokeweight=".748pt" strokecolor="#939598">
                <v:path arrowok="t"/>
              </v:shape>
            </v:group>
            <v:group style="position:absolute;left:5856;top:252;width:2;height:80" coordorigin="5856,252" coordsize="2,80">
              <v:shape style="position:absolute;left:5856;top:252;width:2;height:80" coordorigin="5856,252" coordsize="0,80" path="m5856,332l5856,252e" filled="false" stroked="true" strokeweight=".748pt" strokecolor="#939598">
                <v:path arrowok="t"/>
              </v:shape>
            </v:group>
            <v:group style="position:absolute;left:5816;top:252;width:2;height:80" coordorigin="5816,252" coordsize="2,80">
              <v:shape style="position:absolute;left:5816;top:252;width:2;height:80" coordorigin="5816,252" coordsize="1,80" path="m5816,332l5816,252e" filled="false" stroked="true" strokeweight=".748pt" strokecolor="#939598">
                <v:path arrowok="t"/>
              </v:shape>
            </v:group>
            <v:group style="position:absolute;left:5776;top:252;width:2;height:80" coordorigin="5776,252" coordsize="2,80">
              <v:shape style="position:absolute;left:5776;top:252;width:2;height:80" coordorigin="5776,252" coordsize="0,80" path="m5776,332l5776,252e" filled="false" stroked="true" strokeweight=".748pt" strokecolor="#939598">
                <v:path arrowok="t"/>
              </v:shape>
            </v:group>
            <v:group style="position:absolute;left:5736;top:252;width:2;height:80" coordorigin="5736,252" coordsize="2,80">
              <v:shape style="position:absolute;left:5736;top:252;width:2;height:80" coordorigin="5736,252" coordsize="0,80" path="m5736,332l5736,252e" filled="false" stroked="true" strokeweight=".748pt" strokecolor="#939598">
                <v:path arrowok="t"/>
              </v:shape>
            </v:group>
            <v:group style="position:absolute;left:5696;top:252;width:2;height:80" coordorigin="5696,252" coordsize="2,80">
              <v:shape style="position:absolute;left:5696;top:252;width:2;height:80" coordorigin="5696,252" coordsize="0,80" path="m5696,332l5696,252e" filled="false" stroked="true" strokeweight=".748pt" strokecolor="#939598">
                <v:path arrowok="t"/>
              </v:shape>
            </v:group>
            <v:group style="position:absolute;left:5656;top:252;width:2;height:80" coordorigin="5656,252" coordsize="2,80">
              <v:shape style="position:absolute;left:5656;top:252;width:2;height:80" coordorigin="5656,252" coordsize="0,80" path="m5656,332l5656,252e" filled="false" stroked="true" strokeweight=".748pt" strokecolor="#939598">
                <v:path arrowok="t"/>
              </v:shape>
            </v:group>
            <v:group style="position:absolute;left:5616;top:252;width:2;height:80" coordorigin="5616,252" coordsize="2,80">
              <v:shape style="position:absolute;left:5616;top:252;width:2;height:80" coordorigin="5616,252" coordsize="1,80" path="m5616,332l5616,252e" filled="false" stroked="true" strokeweight=".748pt" strokecolor="#939598">
                <v:path arrowok="t"/>
              </v:shape>
            </v:group>
            <v:group style="position:absolute;left:5576;top:252;width:2;height:80" coordorigin="5576,252" coordsize="2,80">
              <v:shape style="position:absolute;left:5576;top:252;width:2;height:80" coordorigin="5576,252" coordsize="0,80" path="m5576,332l5576,252e" filled="false" stroked="true" strokeweight=".748pt" strokecolor="#939598">
                <v:path arrowok="t"/>
              </v:shape>
            </v:group>
            <v:group style="position:absolute;left:5536;top:252;width:2;height:80" coordorigin="5536,252" coordsize="2,80">
              <v:shape style="position:absolute;left:5536;top:252;width:2;height:80" coordorigin="5536,252" coordsize="1,80" path="m5536,332l5536,252e" filled="false" stroked="true" strokeweight=".748pt" strokecolor="#939598">
                <v:path arrowok="t"/>
              </v:shape>
            </v:group>
            <v:group style="position:absolute;left:5496;top:252;width:2;height:80" coordorigin="5496,252" coordsize="2,80">
              <v:shape style="position:absolute;left:5496;top:252;width:2;height:80" coordorigin="5496,252" coordsize="1,80" path="m5496,332l5496,252e" filled="false" stroked="true" strokeweight=".748pt" strokecolor="#939598">
                <v:path arrowok="t"/>
              </v:shape>
            </v:group>
            <v:group style="position:absolute;left:5456;top:252;width:2;height:80" coordorigin="5456,252" coordsize="2,80">
              <v:shape style="position:absolute;left:5456;top:252;width:2;height:80" coordorigin="5456,252" coordsize="1,80" path="m5456,332l5456,252e" filled="false" stroked="true" strokeweight=".748pt" strokecolor="#939598">
                <v:path arrowok="t"/>
              </v:shape>
            </v:group>
            <v:group style="position:absolute;left:5416;top:252;width:2;height:80" coordorigin="5416,252" coordsize="2,80">
              <v:shape style="position:absolute;left:5416;top:252;width:2;height:80" coordorigin="5416,252" coordsize="1,80" path="m5416,332l5416,252e" filled="false" stroked="true" strokeweight=".748pt" strokecolor="#939598">
                <v:path arrowok="t"/>
              </v:shape>
            </v:group>
            <v:group style="position:absolute;left:5376;top:252;width:2;height:80" coordorigin="5376,252" coordsize="2,80">
              <v:shape style="position:absolute;left:5376;top:252;width:2;height:80" coordorigin="5376,252" coordsize="1,80" path="m5376,332l5376,252e" filled="false" stroked="true" strokeweight=".748pt" strokecolor="#939598">
                <v:path arrowok="t"/>
              </v:shape>
            </v:group>
            <v:group style="position:absolute;left:5336;top:252;width:2;height:80" coordorigin="5336,252" coordsize="2,80">
              <v:shape style="position:absolute;left:5336;top:252;width:2;height:80" coordorigin="5336,252" coordsize="1,80" path="m5336,332l5336,252e" filled="false" stroked="true" strokeweight=".748pt" strokecolor="#939598">
                <v:path arrowok="t"/>
              </v:shape>
            </v:group>
            <v:group style="position:absolute;left:5295;top:252;width:2;height:80" coordorigin="5295,252" coordsize="2,80">
              <v:shape style="position:absolute;left:5295;top:252;width:2;height:80" coordorigin="5295,252" coordsize="0,80" path="m5296,332l5295,252e" filled="false" stroked="true" strokeweight=".748pt" strokecolor="#939598">
                <v:path arrowok="t"/>
              </v:shape>
            </v:group>
            <v:group style="position:absolute;left:5255;top:252;width:2;height:80" coordorigin="5255,252" coordsize="2,80">
              <v:shape style="position:absolute;left:5255;top:252;width:2;height:80" coordorigin="5255,252" coordsize="0,80" path="m5255,332l5255,252e" filled="false" stroked="true" strokeweight=".748pt" strokecolor="#939598">
                <v:path arrowok="t"/>
              </v:shape>
            </v:group>
            <v:group style="position:absolute;left:5215;top:252;width:2;height:80" coordorigin="5215,252" coordsize="2,80">
              <v:shape style="position:absolute;left:5215;top:252;width:2;height:80" coordorigin="5215,252" coordsize="0,80" path="m5215,332l5215,252e" filled="false" stroked="true" strokeweight=".748pt" strokecolor="#939598">
                <v:path arrowok="t"/>
              </v:shape>
            </v:group>
            <v:group style="position:absolute;left:5175;top:252;width:2;height:80" coordorigin="5175,252" coordsize="2,80">
              <v:shape style="position:absolute;left:5175;top:252;width:2;height:80" coordorigin="5175,252" coordsize="1,80" path="m5175,332l5175,252e" filled="false" stroked="true" strokeweight=".748pt" strokecolor="#939598">
                <v:path arrowok="t"/>
              </v:shape>
            </v:group>
            <v:group style="position:absolute;left:5135;top:252;width:2;height:80" coordorigin="5135,252" coordsize="2,80">
              <v:shape style="position:absolute;left:5135;top:252;width:2;height:80" coordorigin="5135,252" coordsize="0,80" path="m5135,332l5135,252e" filled="false" stroked="true" strokeweight=".748pt" strokecolor="#939598">
                <v:path arrowok="t"/>
              </v:shape>
            </v:group>
            <v:group style="position:absolute;left:5095;top:252;width:2;height:80" coordorigin="5095,252" coordsize="2,80">
              <v:shape style="position:absolute;left:5095;top:252;width:2;height:80" coordorigin="5095,252" coordsize="0,80" path="m5095,332l5095,252e" filled="false" stroked="true" strokeweight=".748pt" strokecolor="#939598">
                <v:path arrowok="t"/>
              </v:shape>
            </v:group>
            <v:group style="position:absolute;left:5055;top:252;width:2;height:80" coordorigin="5055,252" coordsize="2,80">
              <v:shape style="position:absolute;left:5055;top:252;width:2;height:80" coordorigin="5055,252" coordsize="1,80" path="m5055,332l5055,252e" filled="false" stroked="true" strokeweight=".748pt" strokecolor="#939598">
                <v:path arrowok="t"/>
              </v:shape>
            </v:group>
            <v:group style="position:absolute;left:5015;top:252;width:2;height:80" coordorigin="5015,252" coordsize="2,80">
              <v:shape style="position:absolute;left:5015;top:252;width:2;height:80" coordorigin="5015,252" coordsize="0,80" path="m5015,332l5015,252e" filled="false" stroked="true" strokeweight=".748pt" strokecolor="#939598">
                <v:path arrowok="t"/>
              </v:shape>
            </v:group>
            <v:group style="position:absolute;left:4975;top:252;width:2;height:80" coordorigin="4975,252" coordsize="2,80">
              <v:shape style="position:absolute;left:4975;top:252;width:2;height:80" coordorigin="4975,252" coordsize="0,80" path="m4975,332l4975,252e" filled="false" stroked="true" strokeweight=".748pt" strokecolor="#939598">
                <v:path arrowok="t"/>
              </v:shape>
            </v:group>
            <v:group style="position:absolute;left:4935;top:252;width:2;height:80" coordorigin="4935,252" coordsize="2,80">
              <v:shape style="position:absolute;left:4935;top:252;width:2;height:80" coordorigin="4935,252" coordsize="0,80" path="m4935,332l4935,252e" filled="false" stroked="true" strokeweight=".748pt" strokecolor="#939598">
                <v:path arrowok="t"/>
              </v:shape>
            </v:group>
            <v:group style="position:absolute;left:4895;top:252;width:2;height:80" coordorigin="4895,252" coordsize="2,80">
              <v:shape style="position:absolute;left:4895;top:252;width:2;height:80" coordorigin="4895,252" coordsize="0,80" path="m4895,332l4895,252e" filled="false" stroked="true" strokeweight=".748pt" strokecolor="#939598">
                <v:path arrowok="t"/>
              </v:shape>
            </v:group>
            <v:group style="position:absolute;left:4855;top:252;width:2;height:80" coordorigin="4855,252" coordsize="2,80">
              <v:shape style="position:absolute;left:4855;top:252;width:2;height:80" coordorigin="4855,252" coordsize="1,80" path="m4855,332l4855,252e" filled="false" stroked="true" strokeweight=".748pt" strokecolor="#939598">
                <v:path arrowok="t"/>
              </v:shape>
            </v:group>
            <v:group style="position:absolute;left:4815;top:252;width:2;height:80" coordorigin="4815,252" coordsize="2,80">
              <v:shape style="position:absolute;left:4815;top:252;width:2;height:80" coordorigin="4815,252" coordsize="0,80" path="m4815,332l4815,252e" filled="false" stroked="true" strokeweight=".748pt" strokecolor="#939598">
                <v:path arrowok="t"/>
              </v:shape>
            </v:group>
            <v:group style="position:absolute;left:4775;top:252;width:2;height:80" coordorigin="4775,252" coordsize="2,80">
              <v:shape style="position:absolute;left:4775;top:252;width:2;height:80" coordorigin="4775,252" coordsize="0,80" path="m4775,332l4775,252e" filled="false" stroked="true" strokeweight=".748pt" strokecolor="#939598">
                <v:path arrowok="t"/>
              </v:shape>
            </v:group>
            <v:group style="position:absolute;left:4735;top:252;width:2;height:80" coordorigin="4735,252" coordsize="2,80">
              <v:shape style="position:absolute;left:4735;top:252;width:2;height:80" coordorigin="4735,252" coordsize="1,80" path="m4735,332l4735,252e" filled="false" stroked="true" strokeweight=".748pt" strokecolor="#939598">
                <v:path arrowok="t"/>
              </v:shape>
            </v:group>
            <v:group style="position:absolute;left:4695;top:252;width:2;height:80" coordorigin="4695,252" coordsize="2,80">
              <v:shape style="position:absolute;left:4695;top:252;width:2;height:80" coordorigin="4695,252" coordsize="0,80" path="m4695,332l4695,252e" filled="false" stroked="true" strokeweight=".748pt" strokecolor="#939598">
                <v:path arrowok="t"/>
              </v:shape>
            </v:group>
            <v:group style="position:absolute;left:4655;top:252;width:2;height:80" coordorigin="4655,252" coordsize="2,80">
              <v:shape style="position:absolute;left:4655;top:252;width:2;height:80" coordorigin="4655,252" coordsize="0,80" path="m4655,332l4655,252e" filled="false" stroked="true" strokeweight=".748pt" strokecolor="#939598">
                <v:path arrowok="t"/>
              </v:shape>
            </v:group>
            <v:group style="position:absolute;left:4614;top:252;width:2;height:80" coordorigin="4614,252" coordsize="2,80">
              <v:shape style="position:absolute;left:4614;top:252;width:2;height:80" coordorigin="4614,252" coordsize="0,80" path="m4614,332l4614,252e" filled="false" stroked="true" strokeweight=".748pt" strokecolor="#939598">
                <v:path arrowok="t"/>
              </v:shape>
            </v:group>
            <v:group style="position:absolute;left:4574;top:252;width:2;height:80" coordorigin="4574,252" coordsize="2,80">
              <v:shape style="position:absolute;left:4574;top:252;width:2;height:80" coordorigin="4574,252" coordsize="0,80" path="m4574,332l4574,252e" filled="false" stroked="true" strokeweight=".748pt" strokecolor="#939598">
                <v:path arrowok="t"/>
              </v:shape>
            </v:group>
            <v:group style="position:absolute;left:4534;top:252;width:2;height:80" coordorigin="4534,252" coordsize="2,80">
              <v:shape style="position:absolute;left:4534;top:252;width:2;height:80" coordorigin="4534,252" coordsize="1,80" path="m4534,332l4534,252e" filled="false" stroked="true" strokeweight=".748pt" strokecolor="#939598">
                <v:path arrowok="t"/>
              </v:shape>
            </v:group>
            <v:group style="position:absolute;left:4494;top:252;width:2;height:80" coordorigin="4494,252" coordsize="2,80">
              <v:shape style="position:absolute;left:4494;top:252;width:2;height:80" coordorigin="4494,252" coordsize="0,80" path="m4494,332l4494,252e" filled="false" stroked="true" strokeweight=".748pt" strokecolor="#939598">
                <v:path arrowok="t"/>
              </v:shape>
            </v:group>
            <v:group style="position:absolute;left:4454;top:252;width:2;height:80" coordorigin="4454,252" coordsize="2,80">
              <v:shape style="position:absolute;left:4454;top:252;width:2;height:80" coordorigin="4454,252" coordsize="0,80" path="m4454,332l4454,252e" filled="false" stroked="true" strokeweight=".748pt" strokecolor="#939598">
                <v:path arrowok="t"/>
              </v:shape>
            </v:group>
            <v:group style="position:absolute;left:4414;top:252;width:2;height:80" coordorigin="4414,252" coordsize="2,80">
              <v:shape style="position:absolute;left:4414;top:252;width:2;height:80" coordorigin="4414,252" coordsize="1,80" path="m4414,332l4414,252e" filled="false" stroked="true" strokeweight=".748pt" strokecolor="#939598">
                <v:path arrowok="t"/>
              </v:shape>
            </v:group>
            <v:group style="position:absolute;left:4374;top:252;width:2;height:80" coordorigin="4374,252" coordsize="2,80">
              <v:shape style="position:absolute;left:4374;top:252;width:2;height:80" coordorigin="4374,252" coordsize="0,80" path="m4374,332l4374,252e" filled="false" stroked="true" strokeweight=".748pt" strokecolor="#939598">
                <v:path arrowok="t"/>
              </v:shape>
            </v:group>
            <v:group style="position:absolute;left:4334;top:252;width:2;height:80" coordorigin="4334,252" coordsize="2,80">
              <v:shape style="position:absolute;left:4334;top:252;width:2;height:80" coordorigin="4334,252" coordsize="1,80" path="m4334,332l4334,252e" filled="false" stroked="true" strokeweight=".748pt" strokecolor="#939598">
                <v:path arrowok="t"/>
              </v:shape>
            </v:group>
            <v:group style="position:absolute;left:4294;top:252;width:2;height:80" coordorigin="4294,252" coordsize="2,80">
              <v:shape style="position:absolute;left:4294;top:252;width:2;height:80" coordorigin="4294,252" coordsize="1,80" path="m4294,332l4294,252e" filled="false" stroked="true" strokeweight=".748pt" strokecolor="#939598">
                <v:path arrowok="t"/>
              </v:shape>
            </v:group>
            <v:group style="position:absolute;left:4254;top:252;width:2;height:80" coordorigin="4254,252" coordsize="2,80">
              <v:shape style="position:absolute;left:4254;top:252;width:2;height:80" coordorigin="4254,252" coordsize="1,80" path="m4254,332l4254,252e" filled="false" stroked="true" strokeweight=".748pt" strokecolor="#939598">
                <v:path arrowok="t"/>
              </v:shape>
            </v:group>
            <v:group style="position:absolute;left:4214;top:252;width:2;height:80" coordorigin="4214,252" coordsize="2,80">
              <v:shape style="position:absolute;left:4214;top:252;width:2;height:80" coordorigin="4214,252" coordsize="1,80" path="m4214,332l4214,252e" filled="false" stroked="true" strokeweight=".748pt" strokecolor="#939598">
                <v:path arrowok="t"/>
              </v:shape>
            </v:group>
            <v:group style="position:absolute;left:4174;top:252;width:2;height:80" coordorigin="4174,252" coordsize="2,80">
              <v:shape style="position:absolute;left:4174;top:252;width:2;height:80" coordorigin="4174,252" coordsize="1,80" path="m4174,332l4174,252e" filled="false" stroked="true" strokeweight=".748pt" strokecolor="#939598">
                <v:path arrowok="t"/>
              </v:shape>
            </v:group>
            <v:group style="position:absolute;left:4134;top:252;width:2;height:80" coordorigin="4134,252" coordsize="2,80">
              <v:shape style="position:absolute;left:4134;top:252;width:2;height:80" coordorigin="4134,252" coordsize="0,80" path="m4134,332l4134,252e" filled="false" stroked="true" strokeweight=".748pt" strokecolor="#939598">
                <v:path arrowok="t"/>
              </v:shape>
            </v:group>
            <v:group style="position:absolute;left:4094;top:252;width:2;height:80" coordorigin="4094,252" coordsize="2,80">
              <v:shape style="position:absolute;left:4094;top:252;width:2;height:80" coordorigin="4094,252" coordsize="0,80" path="m4094,332l4094,252e" filled="false" stroked="true" strokeweight=".748pt" strokecolor="#939598">
                <v:path arrowok="t"/>
              </v:shape>
            </v:group>
            <v:group style="position:absolute;left:4054;top:252;width:2;height:80" coordorigin="4054,252" coordsize="2,80">
              <v:shape style="position:absolute;left:4054;top:252;width:2;height:80" coordorigin="4054,252" coordsize="0,80" path="m4054,332l4054,252e" filled="false" stroked="true" strokeweight=".748pt" strokecolor="#939598">
                <v:path arrowok="t"/>
              </v:shape>
            </v:group>
            <v:group style="position:absolute;left:4014;top:252;width:2;height:80" coordorigin="4014,252" coordsize="2,80">
              <v:shape style="position:absolute;left:4014;top:252;width:2;height:80" coordorigin="4014,252" coordsize="0,80" path="m4014,332l4014,252e" filled="false" stroked="true" strokeweight=".748pt" strokecolor="#939598">
                <v:path arrowok="t"/>
              </v:shape>
            </v:group>
            <v:group style="position:absolute;left:3973;top:252;width:2;height:80" coordorigin="3973,252" coordsize="2,80">
              <v:shape style="position:absolute;left:3973;top:252;width:2;height:80" coordorigin="3973,252" coordsize="1,80" path="m3974,332l3973,252e" filled="false" stroked="true" strokeweight=".748pt" strokecolor="#939598">
                <v:path arrowok="t"/>
              </v:shape>
            </v:group>
            <v:group style="position:absolute;left:3933;top:252;width:2;height:80" coordorigin="3933,252" coordsize="2,80">
              <v:shape style="position:absolute;left:3933;top:252;width:2;height:80" coordorigin="3933,252" coordsize="0,80" path="m3933,332l3933,252e" filled="false" stroked="true" strokeweight=".748pt" strokecolor="#939598">
                <v:path arrowok="t"/>
              </v:shape>
            </v:group>
            <v:group style="position:absolute;left:3893;top:252;width:2;height:80" coordorigin="3893,252" coordsize="2,80">
              <v:shape style="position:absolute;left:3893;top:252;width:2;height:80" coordorigin="3893,252" coordsize="0,80" path="m3893,332l3893,252e" filled="false" stroked="true" strokeweight=".748pt" strokecolor="#939598">
                <v:path arrowok="t"/>
              </v:shape>
            </v:group>
            <v:group style="position:absolute;left:3853;top:252;width:2;height:80" coordorigin="3853,252" coordsize="2,80">
              <v:shape style="position:absolute;left:3853;top:252;width:2;height:80" coordorigin="3853,252" coordsize="0,80" path="m3853,332l3853,252e" filled="false" stroked="true" strokeweight=".748pt" strokecolor="#939598">
                <v:path arrowok="t"/>
              </v:shape>
            </v:group>
            <v:group style="position:absolute;left:3813;top:252;width:2;height:80" coordorigin="3813,252" coordsize="2,80">
              <v:shape style="position:absolute;left:3813;top:252;width:2;height:80" coordorigin="3813,252" coordsize="0,80" path="m3813,332l3813,252e" filled="false" stroked="true" strokeweight=".748pt" strokecolor="#939598">
                <v:path arrowok="t"/>
              </v:shape>
            </v:group>
            <v:group style="position:absolute;left:3773;top:252;width:2;height:80" coordorigin="3773,252" coordsize="2,80">
              <v:shape style="position:absolute;left:3773;top:252;width:2;height:80" coordorigin="3773,252" coordsize="0,80" path="m3773,332l3773,252e" filled="false" stroked="true" strokeweight=".748pt" strokecolor="#939598">
                <v:path arrowok="t"/>
              </v:shape>
            </v:group>
            <v:group style="position:absolute;left:3733;top:252;width:2;height:80" coordorigin="3733,252" coordsize="2,80">
              <v:shape style="position:absolute;left:3733;top:252;width:2;height:80" coordorigin="3733,252" coordsize="0,80" path="m3733,332l3733,252e" filled="false" stroked="true" strokeweight=".748pt" strokecolor="#939598">
                <v:path arrowok="t"/>
              </v:shape>
            </v:group>
            <v:group style="position:absolute;left:3693;top:253;width:2;height:80" coordorigin="3693,253" coordsize="2,80">
              <v:shape style="position:absolute;left:3693;top:253;width:2;height:80" coordorigin="3693,253" coordsize="0,80" path="m3693,333l3693,253e" filled="false" stroked="true" strokeweight=".748pt" strokecolor="#939598">
                <v:path arrowok="t"/>
              </v:shape>
            </v:group>
            <v:group style="position:absolute;left:3653;top:253;width:2;height:80" coordorigin="3653,253" coordsize="2,80">
              <v:shape style="position:absolute;left:3653;top:253;width:2;height:80" coordorigin="3653,253" coordsize="1,80" path="m3653,333l3653,253e" filled="false" stroked="true" strokeweight=".748pt" strokecolor="#939598">
                <v:path arrowok="t"/>
              </v:shape>
            </v:group>
            <v:group style="position:absolute;left:3613;top:253;width:2;height:80" coordorigin="3613,253" coordsize="2,80">
              <v:shape style="position:absolute;left:3613;top:253;width:2;height:80" coordorigin="3613,253" coordsize="0,80" path="m3613,333l3613,253e" filled="false" stroked="true" strokeweight=".748pt" strokecolor="#939598">
                <v:path arrowok="t"/>
              </v:shape>
            </v:group>
            <v:group style="position:absolute;left:3573;top:253;width:2;height:80" coordorigin="3573,253" coordsize="2,80">
              <v:shape style="position:absolute;left:3573;top:253;width:2;height:80" coordorigin="3573,253" coordsize="0,80" path="m3573,333l3573,253e" filled="false" stroked="true" strokeweight=".748pt" strokecolor="#939598">
                <v:path arrowok="t"/>
              </v:shape>
            </v:group>
            <v:group style="position:absolute;left:3533;top:253;width:2;height:80" coordorigin="3533,253" coordsize="2,80">
              <v:shape style="position:absolute;left:3533;top:253;width:2;height:80" coordorigin="3533,253" coordsize="0,80" path="m3533,333l3533,253e" filled="false" stroked="true" strokeweight=".748pt" strokecolor="#939598">
                <v:path arrowok="t"/>
              </v:shape>
            </v:group>
            <v:group style="position:absolute;left:3493;top:253;width:2;height:80" coordorigin="3493,253" coordsize="2,80">
              <v:shape style="position:absolute;left:3493;top:253;width:2;height:80" coordorigin="3493,253" coordsize="0,80" path="m3493,333l3493,253e" filled="false" stroked="true" strokeweight=".748pt" strokecolor="#939598">
                <v:path arrowok="t"/>
              </v:shape>
            </v:group>
            <v:group style="position:absolute;left:3453;top:253;width:2;height:80" coordorigin="3453,253" coordsize="2,80">
              <v:shape style="position:absolute;left:3453;top:253;width:2;height:80" coordorigin="3453,253" coordsize="0,80" path="m3453,333l3453,253e" filled="false" stroked="true" strokeweight=".748pt" strokecolor="#939598">
                <v:path arrowok="t"/>
              </v:shape>
            </v:group>
            <v:group style="position:absolute;left:3413;top:253;width:2;height:80" coordorigin="3413,253" coordsize="2,80">
              <v:shape style="position:absolute;left:3413;top:253;width:2;height:80" coordorigin="3413,253" coordsize="0,80" path="m3413,333l3413,253e" filled="false" stroked="true" strokeweight=".748pt" strokecolor="#939598">
                <v:path arrowok="t"/>
              </v:shape>
            </v:group>
            <v:group style="position:absolute;left:3373;top:253;width:2;height:80" coordorigin="3373,253" coordsize="2,80">
              <v:shape style="position:absolute;left:3373;top:253;width:2;height:80" coordorigin="3373,253" coordsize="0,80" path="m3373,333l3373,253e" filled="false" stroked="true" strokeweight=".748pt" strokecolor="#939598">
                <v:path arrowok="t"/>
              </v:shape>
            </v:group>
            <v:group style="position:absolute;left:3333;top:253;width:2;height:80" coordorigin="3333,253" coordsize="2,80">
              <v:shape style="position:absolute;left:3333;top:253;width:2;height:80" coordorigin="3333,253" coordsize="1,80" path="m3333,333l3333,253e" filled="false" stroked="true" strokeweight=".748pt" strokecolor="#939598">
                <v:path arrowok="t"/>
              </v:shape>
            </v:group>
            <v:group style="position:absolute;left:3292;top:253;width:2;height:80" coordorigin="3292,253" coordsize="2,80">
              <v:shape style="position:absolute;left:3292;top:253;width:2;height:80" coordorigin="3292,253" coordsize="0,80" path="m3292,333l3292,253e" filled="false" stroked="true" strokeweight=".748pt" strokecolor="#939598">
                <v:path arrowok="t"/>
              </v:shape>
            </v:group>
            <v:group style="position:absolute;left:3252;top:253;width:2;height:80" coordorigin="3252,253" coordsize="2,80">
              <v:shape style="position:absolute;left:3252;top:253;width:2;height:80" coordorigin="3252,253" coordsize="0,80" path="m3252,333l3252,253e" filled="false" stroked="true" strokeweight=".748pt" strokecolor="#939598">
                <v:path arrowok="t"/>
              </v:shape>
            </v:group>
            <v:group style="position:absolute;left:3212;top:253;width:2;height:80" coordorigin="3212,253" coordsize="2,80">
              <v:shape style="position:absolute;left:3212;top:253;width:2;height:80" coordorigin="3212,253" coordsize="0,80" path="m3212,333l3212,253e" filled="false" stroked="true" strokeweight=".748pt" strokecolor="#939598">
                <v:path arrowok="t"/>
              </v:shape>
            </v:group>
            <v:group style="position:absolute;left:3172;top:253;width:2;height:80" coordorigin="3172,253" coordsize="2,80">
              <v:shape style="position:absolute;left:3172;top:253;width:2;height:80" coordorigin="3172,253" coordsize="1,80" path="m3172,333l3172,253e" filled="false" stroked="true" strokeweight=".748pt" strokecolor="#939598">
                <v:path arrowok="t"/>
              </v:shape>
            </v:group>
            <v:group style="position:absolute;left:3132;top:253;width:2;height:80" coordorigin="3132,253" coordsize="2,80">
              <v:shape style="position:absolute;left:3132;top:253;width:2;height:80" coordorigin="3132,253" coordsize="1,80" path="m3132,333l3132,253e" filled="false" stroked="true" strokeweight=".748pt" strokecolor="#939598">
                <v:path arrowok="t"/>
              </v:shape>
            </v:group>
            <v:group style="position:absolute;left:3092;top:253;width:2;height:80" coordorigin="3092,253" coordsize="2,80">
              <v:shape style="position:absolute;left:3092;top:253;width:2;height:80" coordorigin="3092,253" coordsize="1,80" path="m3092,333l3092,253e" filled="false" stroked="true" strokeweight=".748pt" strokecolor="#939598">
                <v:path arrowok="t"/>
              </v:shape>
            </v:group>
            <v:group style="position:absolute;left:3052;top:253;width:2;height:80" coordorigin="3052,253" coordsize="2,80">
              <v:shape style="position:absolute;left:3052;top:253;width:2;height:80" coordorigin="3052,253" coordsize="1,80" path="m3052,333l3052,253e" filled="false" stroked="true" strokeweight=".748pt" strokecolor="#939598">
                <v:path arrowok="t"/>
              </v:shape>
            </v:group>
            <v:group style="position:absolute;left:3012;top:253;width:2;height:80" coordorigin="3012,253" coordsize="2,80">
              <v:shape style="position:absolute;left:3012;top:253;width:2;height:80" coordorigin="3012,253" coordsize="1,80" path="m3012,333l3012,253e" filled="false" stroked="true" strokeweight=".748pt" strokecolor="#939598">
                <v:path arrowok="t"/>
              </v:shape>
            </v:group>
            <v:group style="position:absolute;left:2972;top:253;width:2;height:80" coordorigin="2972,253" coordsize="2,80">
              <v:shape style="position:absolute;left:2972;top:253;width:2;height:80" coordorigin="2972,253" coordsize="0,80" path="m2972,333l2972,253e" filled="false" stroked="true" strokeweight=".748pt" strokecolor="#939598">
                <v:path arrowok="t"/>
              </v:shape>
            </v:group>
            <v:group style="position:absolute;left:2932;top:253;width:2;height:80" coordorigin="2932,253" coordsize="2,80">
              <v:shape style="position:absolute;left:2932;top:253;width:2;height:80" coordorigin="2932,253" coordsize="1,80" path="m2932,333l2932,253e" filled="false" stroked="true" strokeweight=".748pt" strokecolor="#939598">
                <v:path arrowok="t"/>
              </v:shape>
            </v:group>
            <v:group style="position:absolute;left:2892;top:253;width:2;height:80" coordorigin="2892,253" coordsize="2,80">
              <v:shape style="position:absolute;left:2892;top:253;width:2;height:80" coordorigin="2892,253" coordsize="1,80" path="m2892,333l2892,253e" filled="false" stroked="true" strokeweight=".748pt" strokecolor="#939598">
                <v:path arrowok="t"/>
              </v:shape>
            </v:group>
            <v:group style="position:absolute;left:2852;top:253;width:2;height:80" coordorigin="2852,253" coordsize="2,80">
              <v:shape style="position:absolute;left:2852;top:253;width:2;height:80" coordorigin="2852,253" coordsize="0,80" path="m2852,333l2852,253e" filled="false" stroked="true" strokeweight=".748pt" strokecolor="#939598">
                <v:path arrowok="t"/>
              </v:shape>
            </v:group>
            <v:group style="position:absolute;left:2812;top:253;width:2;height:80" coordorigin="2812,253" coordsize="2,80">
              <v:shape style="position:absolute;left:2812;top:253;width:2;height:80" coordorigin="2812,253" coordsize="0,80" path="m2812,333l2812,253e" filled="false" stroked="true" strokeweight=".748pt" strokecolor="#939598">
                <v:path arrowok="t"/>
              </v:shape>
            </v:group>
            <v:group style="position:absolute;left:2772;top:253;width:2;height:80" coordorigin="2772,253" coordsize="2,80">
              <v:shape style="position:absolute;left:2772;top:253;width:2;height:80" coordorigin="2772,253" coordsize="0,80" path="m2772,333l2772,253e" filled="false" stroked="true" strokeweight=".748pt" strokecolor="#939598">
                <v:path arrowok="t"/>
              </v:shape>
            </v:group>
            <v:group style="position:absolute;left:2732;top:253;width:2;height:80" coordorigin="2732,253" coordsize="2,80">
              <v:shape style="position:absolute;left:2732;top:253;width:2;height:80" coordorigin="2732,253" coordsize="0,80" path="m2732,333l2732,253e" filled="false" stroked="true" strokeweight=".748pt" strokecolor="#939598">
                <v:path arrowok="t"/>
              </v:shape>
            </v:group>
            <v:group style="position:absolute;left:2692;top:253;width:2;height:80" coordorigin="2692,253" coordsize="2,80">
              <v:shape style="position:absolute;left:2692;top:253;width:2;height:80" coordorigin="2692,253" coordsize="0,80" path="m2692,333l2692,253e" filled="false" stroked="true" strokeweight=".748pt" strokecolor="#939598">
                <v:path arrowok="t"/>
              </v:shape>
            </v:group>
            <v:group style="position:absolute;left:2651;top:253;width:2;height:80" coordorigin="2651,253" coordsize="2,80">
              <v:shape style="position:absolute;left:2651;top:253;width:2;height:80" coordorigin="2651,253" coordsize="0,80" path="m2652,333l2651,253e" filled="false" stroked="true" strokeweight=".748pt" strokecolor="#939598">
                <v:path arrowok="t"/>
              </v:shape>
            </v:group>
            <v:group style="position:absolute;left:2611;top:253;width:2;height:80" coordorigin="2611,253" coordsize="2,80">
              <v:shape style="position:absolute;left:2611;top:253;width:2;height:80" coordorigin="2611,253" coordsize="0,80" path="m2611,333l2611,253e" filled="false" stroked="true" strokeweight=".748pt" strokecolor="#939598">
                <v:path arrowok="t"/>
              </v:shape>
            </v:group>
            <v:group style="position:absolute;left:2571;top:253;width:2;height:80" coordorigin="2571,253" coordsize="2,80">
              <v:shape style="position:absolute;left:2571;top:253;width:2;height:80" coordorigin="2571,253" coordsize="0,80" path="m2571,333l2571,253e" filled="false" stroked="true" strokeweight=".748pt" strokecolor="#939598">
                <v:path arrowok="t"/>
              </v:shape>
            </v:group>
            <v:group style="position:absolute;left:2531;top:253;width:2;height:80" coordorigin="2531,253" coordsize="2,80">
              <v:shape style="position:absolute;left:2531;top:253;width:2;height:80" coordorigin="2531,253" coordsize="0,80" path="m2531,333l2531,253e" filled="false" stroked="true" strokeweight=".748pt" strokecolor="#939598">
                <v:path arrowok="t"/>
              </v:shape>
            </v:group>
            <v:group style="position:absolute;left:2491;top:253;width:2;height:80" coordorigin="2491,253" coordsize="2,80">
              <v:shape style="position:absolute;left:2491;top:253;width:2;height:80" coordorigin="2491,253" coordsize="0,80" path="m2491,333l2491,253e" filled="false" stroked="true" strokeweight=".748pt" strokecolor="#939598">
                <v:path arrowok="t"/>
              </v:shape>
            </v:group>
            <v:group style="position:absolute;left:2451;top:253;width:2;height:80" coordorigin="2451,253" coordsize="2,80">
              <v:shape style="position:absolute;left:2451;top:253;width:2;height:80" coordorigin="2451,253" coordsize="0,80" path="m2451,333l2451,253e" filled="false" stroked="true" strokeweight=".748pt" strokecolor="#939598">
                <v:path arrowok="t"/>
              </v:shape>
            </v:group>
            <v:group style="position:absolute;left:2411;top:253;width:2;height:80" coordorigin="2411,253" coordsize="2,80">
              <v:shape style="position:absolute;left:2411;top:253;width:2;height:80" coordorigin="2411,253" coordsize="1,80" path="m2411,333l2411,253e" filled="false" stroked="true" strokeweight=".748pt" strokecolor="#939598">
                <v:path arrowok="t"/>
              </v:shape>
            </v:group>
            <v:group style="position:absolute;left:2371;top:253;width:2;height:80" coordorigin="2371,253" coordsize="2,80">
              <v:shape style="position:absolute;left:2371;top:253;width:2;height:80" coordorigin="2371,253" coordsize="0,80" path="m2371,333l2371,253e" filled="false" stroked="true" strokeweight=".748pt" strokecolor="#939598">
                <v:path arrowok="t"/>
              </v:shape>
            </v:group>
            <v:group style="position:absolute;left:2331;top:253;width:2;height:80" coordorigin="2331,253" coordsize="2,80">
              <v:shape style="position:absolute;left:2331;top:253;width:2;height:80" coordorigin="2331,253" coordsize="0,80" path="m2331,333l2331,253e" filled="false" stroked="true" strokeweight=".748pt" strokecolor="#939598">
                <v:path arrowok="t"/>
              </v:shape>
            </v:group>
            <v:group style="position:absolute;left:2291;top:253;width:2;height:80" coordorigin="2291,253" coordsize="2,80">
              <v:shape style="position:absolute;left:2291;top:253;width:2;height:80" coordorigin="2291,253" coordsize="1,80" path="m2291,333l2291,253e" filled="false" stroked="true" strokeweight=".748pt" strokecolor="#939598">
                <v:path arrowok="t"/>
              </v:shape>
            </v:group>
            <v:group style="position:absolute;left:2251;top:253;width:2;height:80" coordorigin="2251,253" coordsize="2,80">
              <v:shape style="position:absolute;left:2251;top:253;width:2;height:80" coordorigin="2251,253" coordsize="0,80" path="m2251,333l2251,253e" filled="false" stroked="true" strokeweight=".748pt" strokecolor="#939598">
                <v:path arrowok="t"/>
              </v:shape>
            </v:group>
            <v:group style="position:absolute;left:2211;top:253;width:2;height:80" coordorigin="2211,253" coordsize="2,80">
              <v:shape style="position:absolute;left:2211;top:253;width:2;height:80" coordorigin="2211,253" coordsize="0,80" path="m2211,333l2211,253e" filled="false" stroked="true" strokeweight=".748pt" strokecolor="#939598">
                <v:path arrowok="t"/>
              </v:shape>
            </v:group>
            <v:group style="position:absolute;left:2171;top:253;width:2;height:80" coordorigin="2171,253" coordsize="2,80">
              <v:shape style="position:absolute;left:2171;top:253;width:2;height:80" coordorigin="2171,253" coordsize="0,80" path="m2171,333l2171,253e" filled="false" stroked="true" strokeweight=".748pt" strokecolor="#939598">
                <v:path arrowok="t"/>
              </v:shape>
            </v:group>
            <v:group style="position:absolute;left:2131;top:253;width:2;height:80" coordorigin="2131,253" coordsize="2,80">
              <v:shape style="position:absolute;left:2131;top:253;width:2;height:80" coordorigin="2131,253" coordsize="0,80" path="m2131,333l2131,253e" filled="false" stroked="true" strokeweight=".748pt" strokecolor="#939598">
                <v:path arrowok="t"/>
              </v:shape>
            </v:group>
            <v:group style="position:absolute;left:2091;top:253;width:2;height:80" coordorigin="2091,253" coordsize="2,80">
              <v:shape style="position:absolute;left:2091;top:253;width:2;height:80" coordorigin="2091,253" coordsize="0,80" path="m2091,333l2091,253e" filled="false" stroked="true" strokeweight=".748pt" strokecolor="#939598">
                <v:path arrowok="t"/>
              </v:shape>
            </v:group>
            <v:group style="position:absolute;left:2051;top:253;width:2;height:80" coordorigin="2051,253" coordsize="2,80">
              <v:shape style="position:absolute;left:2051;top:253;width:2;height:80" coordorigin="2051,253" coordsize="0,80" path="m2051,333l2051,253e" filled="false" stroked="true" strokeweight=".748pt" strokecolor="#939598">
                <v:path arrowok="t"/>
              </v:shape>
            </v:group>
            <v:group style="position:absolute;left:2011;top:253;width:2;height:80" coordorigin="2011,253" coordsize="2,80">
              <v:shape style="position:absolute;left:2011;top:253;width:2;height:80" coordorigin="2011,253" coordsize="0,80" path="m2011,333l2011,253e" filled="false" stroked="true" strokeweight=".748pt" strokecolor="#939598">
                <v:path arrowok="t"/>
              </v:shape>
            </v:group>
            <v:group style="position:absolute;left:1970;top:253;width:2;height:80" coordorigin="1970,253" coordsize="2,80">
              <v:shape style="position:absolute;left:1970;top:253;width:2;height:80" coordorigin="1970,253" coordsize="1,80" path="m1970,333l1970,253e" filled="false" stroked="true" strokeweight=".748pt" strokecolor="#939598">
                <v:path arrowok="t"/>
              </v:shape>
            </v:group>
            <v:group style="position:absolute;left:1930;top:253;width:2;height:80" coordorigin="1930,253" coordsize="2,80">
              <v:shape style="position:absolute;left:1930;top:253;width:2;height:80" coordorigin="1930,253" coordsize="0,80" path="m1930,333l1930,253e" filled="false" stroked="true" strokeweight=".748pt" strokecolor="#939598">
                <v:path arrowok="t"/>
              </v:shape>
            </v:group>
            <v:group style="position:absolute;left:1890;top:253;width:2;height:80" coordorigin="1890,253" coordsize="2,80">
              <v:shape style="position:absolute;left:1890;top:253;width:2;height:80" coordorigin="1890,253" coordsize="1,80" path="m1890,333l1890,253e" filled="false" stroked="true" strokeweight=".748pt" strokecolor="#939598">
                <v:path arrowok="t"/>
              </v:shape>
            </v:group>
            <v:group style="position:absolute;left:1850;top:253;width:2;height:80" coordorigin="1850,253" coordsize="2,80">
              <v:shape style="position:absolute;left:1850;top:253;width:2;height:80" coordorigin="1850,253" coordsize="1,80" path="m1850,333l1850,253e" filled="false" stroked="true" strokeweight=".748pt" strokecolor="#939598">
                <v:path arrowok="t"/>
              </v:shape>
            </v:group>
            <v:group style="position:absolute;left:1810;top:253;width:2;height:80" coordorigin="1810,253" coordsize="2,80">
              <v:shape style="position:absolute;left:1810;top:253;width:2;height:80" coordorigin="1810,253" coordsize="0,80" path="m1810,333l1810,253e" filled="false" stroked="true" strokeweight=".748pt" strokecolor="#939598">
                <v:path arrowok="t"/>
              </v:shape>
            </v:group>
            <v:group style="position:absolute;left:1770;top:253;width:2;height:80" coordorigin="1770,253" coordsize="2,80">
              <v:shape style="position:absolute;left:1770;top:253;width:2;height:80" coordorigin="1770,253" coordsize="1,80" path="m1770,333l1770,253e" filled="false" stroked="true" strokeweight=".748pt" strokecolor="#939598">
                <v:path arrowok="t"/>
              </v:shape>
            </v:group>
            <v:group style="position:absolute;left:1730;top:253;width:2;height:80" coordorigin="1730,253" coordsize="2,80">
              <v:shape style="position:absolute;left:1730;top:253;width:2;height:80" coordorigin="1730,253" coordsize="0,80" path="m1730,333l1730,253e" filled="false" stroked="true" strokeweight=".748pt" strokecolor="#939598">
                <v:path arrowok="t"/>
              </v:shape>
            </v:group>
            <v:group style="position:absolute;left:1690;top:253;width:2;height:80" coordorigin="1690,253" coordsize="2,80">
              <v:shape style="position:absolute;left:1690;top:253;width:2;height:80" coordorigin="1690,253" coordsize="0,80" path="m1690,333l1690,253e" filled="false" stroked="true" strokeweight=".748pt" strokecolor="#939598">
                <v:path arrowok="t"/>
              </v:shape>
            </v:group>
            <v:group style="position:absolute;left:1650;top:253;width:2;height:80" coordorigin="1650,253" coordsize="2,80">
              <v:shape style="position:absolute;left:1650;top:253;width:2;height:80" coordorigin="1650,253" coordsize="0,80" path="m1650,333l1650,253e" filled="false" stroked="true" strokeweight=".748pt" strokecolor="#939598">
                <v:path arrowok="t"/>
              </v:shape>
            </v:group>
            <v:group style="position:absolute;left:1610;top:253;width:2;height:80" coordorigin="1610,253" coordsize="2,80">
              <v:shape style="position:absolute;left:1610;top:253;width:2;height:80" coordorigin="1610,253" coordsize="0,80" path="m1610,333l1610,253e" filled="false" stroked="true" strokeweight=".748pt" strokecolor="#939598">
                <v:path arrowok="t"/>
              </v:shape>
            </v:group>
            <v:group style="position:absolute;left:1570;top:253;width:2;height:80" coordorigin="1570,253" coordsize="2,80">
              <v:shape style="position:absolute;left:1570;top:253;width:2;height:80" coordorigin="1570,253" coordsize="0,80" path="m1570,333l1570,253e" filled="false" stroked="true" strokeweight=".748pt" strokecolor="#939598">
                <v:path arrowok="t"/>
              </v:shape>
            </v:group>
            <v:group style="position:absolute;left:1530;top:253;width:2;height:80" coordorigin="1530,253" coordsize="2,80">
              <v:shape style="position:absolute;left:1530;top:253;width:2;height:80" coordorigin="1530,253" coordsize="1,80" path="m1530,333l1530,253e" filled="false" stroked="true" strokeweight=".748pt" strokecolor="#939598">
                <v:path arrowok="t"/>
              </v:shape>
            </v:group>
            <v:group style="position:absolute;left:1490;top:253;width:2;height:80" coordorigin="1490,253" coordsize="2,80">
              <v:shape style="position:absolute;left:1490;top:253;width:2;height:80" coordorigin="1490,253" coordsize="0,80" path="m1490,333l1490,253e" filled="false" stroked="true" strokeweight=".748pt" strokecolor="#939598">
                <v:path arrowok="t"/>
              </v:shape>
            </v:group>
            <v:group style="position:absolute;left:1450;top:253;width:2;height:80" coordorigin="1450,253" coordsize="2,80">
              <v:shape style="position:absolute;left:1450;top:253;width:2;height:80" coordorigin="1450,253" coordsize="0,80" path="m1450,333l1450,253e" filled="false" stroked="true" strokeweight=".748pt" strokecolor="#939598">
                <v:path arrowok="t"/>
              </v:shape>
            </v:group>
            <v:group style="position:absolute;left:1410;top:253;width:2;height:80" coordorigin="1410,253" coordsize="2,80">
              <v:shape style="position:absolute;left:1410;top:253;width:2;height:80" coordorigin="1410,253" coordsize="0,80" path="m1410,333l1410,253e" filled="false" stroked="true" strokeweight=".748pt" strokecolor="#939598">
                <v:path arrowok="t"/>
              </v:shape>
            </v:group>
            <v:group style="position:absolute;left:1370;top:253;width:2;height:80" coordorigin="1370,253" coordsize="2,80">
              <v:shape style="position:absolute;left:1370;top:253;width:2;height:80" coordorigin="1370,253" coordsize="0,80" path="m1370,333l1370,253e" filled="false" stroked="true" strokeweight=".748pt" strokecolor="#939598">
                <v:path arrowok="t"/>
              </v:shape>
            </v:group>
            <v:group style="position:absolute;left:1329;top:253;width:2;height:80" coordorigin="1329,253" coordsize="2,80">
              <v:shape style="position:absolute;left:1329;top:253;width:2;height:80" coordorigin="1329,253" coordsize="0,80" path="m1330,333l1329,253e" filled="false" stroked="true" strokeweight=".748pt" strokecolor="#939598">
                <v:path arrowok="t"/>
              </v:shape>
            </v:group>
            <v:group style="position:absolute;left:1289;top:253;width:2;height:80" coordorigin="1289,253" coordsize="2,80">
              <v:shape style="position:absolute;left:1289;top:253;width:2;height:80" coordorigin="1289,253" coordsize="0,80" path="m1289,333l1289,253e" filled="false" stroked="true" strokeweight=".748pt" strokecolor="#939598">
                <v:path arrowok="t"/>
              </v:shape>
            </v:group>
            <v:group style="position:absolute;left:1249;top:253;width:2;height:80" coordorigin="1249,253" coordsize="2,80">
              <v:shape style="position:absolute;left:1249;top:253;width:2;height:80" coordorigin="1249,253" coordsize="0,80" path="m1249,333l1249,253e" filled="false" stroked="true" strokeweight=".748pt" strokecolor="#939598">
                <v:path arrowok="t"/>
              </v:shape>
            </v:group>
            <v:group style="position:absolute;left:1209;top:253;width:2;height:80" coordorigin="1209,253" coordsize="2,80">
              <v:shape style="position:absolute;left:1209;top:253;width:2;height:80" coordorigin="1209,253" coordsize="0,80" path="m1209,333l1209,253e" filled="false" stroked="true" strokeweight=".748pt" strokecolor="#939598">
                <v:path arrowok="t"/>
              </v:shape>
            </v:group>
            <v:group style="position:absolute;left:1169;top:253;width:2;height:80" coordorigin="1169,253" coordsize="2,80">
              <v:shape style="position:absolute;left:1169;top:253;width:2;height:80" coordorigin="1169,253" coordsize="0,80" path="m1169,333l1169,253e" filled="false" stroked="true" strokeweight=".748pt" strokecolor="#939598">
                <v:path arrowok="t"/>
              </v:shape>
            </v:group>
            <v:group style="position:absolute;left:1129;top:253;width:2;height:80" coordorigin="1129,253" coordsize="2,80">
              <v:shape style="position:absolute;left:1129;top:253;width:2;height:80" coordorigin="1129,253" coordsize="0,80" path="m1129,333l1129,253e" filled="false" stroked="true" strokeweight=".748pt" strokecolor="#939598">
                <v:path arrowok="t"/>
              </v:shape>
            </v:group>
            <v:group style="position:absolute;left:1089;top:253;width:2;height:80" coordorigin="1089,253" coordsize="2,80">
              <v:shape style="position:absolute;left:1089;top:253;width:2;height:80" coordorigin="1089,253" coordsize="0,80" path="m1089,333l1089,253e" filled="false" stroked="true" strokeweight=".748pt" strokecolor="#939598">
                <v:path arrowok="t"/>
              </v:shape>
            </v:group>
            <v:group style="position:absolute;left:1049;top:253;width:2;height:80" coordorigin="1049,253" coordsize="2,80">
              <v:shape style="position:absolute;left:1049;top:253;width:2;height:80" coordorigin="1049,253" coordsize="0,80" path="m1049,333l1049,253e" filled="false" stroked="true" strokeweight=".748pt" strokecolor="#939598">
                <v:path arrowok="t"/>
              </v:shape>
            </v:group>
            <v:group style="position:absolute;left:1009;top:253;width:2;height:80" coordorigin="1009,253" coordsize="2,80">
              <v:shape style="position:absolute;left:1009;top:253;width:2;height:80" coordorigin="1009,253" coordsize="0,80" path="m1009,333l1009,253e" filled="false" stroked="true" strokeweight=".748pt" strokecolor="#939598">
                <v:path arrowok="t"/>
              </v:shape>
            </v:group>
            <v:group style="position:absolute;left:969;top:253;width:2;height:80" coordorigin="969,253" coordsize="2,80">
              <v:shape style="position:absolute;left:969;top:253;width:2;height:80" coordorigin="969,253" coordsize="0,80" path="m969,333l969,253e" filled="false" stroked="true" strokeweight=".748pt" strokecolor="#939598">
                <v:path arrowok="t"/>
              </v:shape>
            </v:group>
            <v:group style="position:absolute;left:929;top:253;width:2;height:80" coordorigin="929,253" coordsize="2,80">
              <v:shape style="position:absolute;left:929;top:253;width:2;height:80" coordorigin="929,253" coordsize="0,80" path="m929,333l929,253e" filled="false" stroked="true" strokeweight=".748pt" strokecolor="#939598">
                <v:path arrowok="t"/>
              </v:shape>
            </v:group>
            <v:group style="position:absolute;left:889;top:253;width:2;height:80" coordorigin="889,253" coordsize="2,80">
              <v:shape style="position:absolute;left:889;top:253;width:2;height:80" coordorigin="889,253" coordsize="1,80" path="m889,333l889,253e" filled="false" stroked="true" strokeweight=".748pt" strokecolor="#939598">
                <v:path arrowok="t"/>
              </v:shape>
            </v:group>
            <v:group style="position:absolute;left:849;top:253;width:2;height:80" coordorigin="849,253" coordsize="2,80">
              <v:shape style="position:absolute;left:849;top:253;width:2;height:80" coordorigin="849,253" coordsize="1,80" path="m849,333l849,253e" filled="false" stroked="true" strokeweight=".748pt" strokecolor="#939598">
                <v:path arrowok="t"/>
              </v:shape>
            </v:group>
            <v:group style="position:absolute;left:809;top:253;width:2;height:80" coordorigin="809,253" coordsize="2,80">
              <v:shape style="position:absolute;left:809;top:253;width:2;height:80" coordorigin="809,253" coordsize="0,80" path="m809,333l809,253e" filled="false" stroked="true" strokeweight=".748pt" strokecolor="#939598">
                <v:path arrowok="t"/>
              </v:shape>
            </v:group>
            <v:group style="position:absolute;left:769;top:253;width:2;height:80" coordorigin="769,253" coordsize="2,80">
              <v:shape style="position:absolute;left:769;top:253;width:2;height:80" coordorigin="769,253" coordsize="1,80" path="m769,333l769,253e" filled="false" stroked="true" strokeweight=".748pt" strokecolor="#939598">
                <v:path arrowok="t"/>
              </v:shape>
            </v:group>
            <v:group style="position:absolute;left:729;top:253;width:2;height:80" coordorigin="729,253" coordsize="2,80">
              <v:shape style="position:absolute;left:729;top:253;width:2;height:80" coordorigin="729,253" coordsize="1,80" path="m729,333l729,253e" filled="false" stroked="true" strokeweight=".748pt" strokecolor="#939598">
                <v:path arrowok="t"/>
              </v:shape>
            </v:group>
            <v:group style="position:absolute;left:689;top:253;width:2;height:80" coordorigin="689,253" coordsize="2,80">
              <v:shape style="position:absolute;left:689;top:253;width:2;height:80" coordorigin="689,253" coordsize="1,80" path="m689,333l689,253e" filled="false" stroked="true" strokeweight=".748pt" strokecolor="#939598">
                <v:path arrowok="t"/>
              </v:shape>
            </v:group>
            <v:group style="position:absolute;left:0;top:376;width:244;height:2" coordorigin="0,376" coordsize="244,2">
              <v:shape style="position:absolute;left:0;top:376;width:244;height:2" coordorigin="0,376" coordsize="244,0" path="m10,376l254,376e" filled="false" stroked="true" strokeweight="1pt" strokecolor="#939598">
                <v:path arrowok="t"/>
              </v:shape>
            </v:group>
            <v:group style="position:absolute;left:248;top:254;width:2;height:80" coordorigin="248,254" coordsize="2,80">
              <v:shape style="position:absolute;left:248;top:254;width:2;height:80" coordorigin="248,254" coordsize="0,80" path="m248,334l248,254e" filled="false" stroked="true" strokeweight=".748pt" strokecolor="#939598">
                <v:path arrowok="t"/>
              </v:shape>
            </v:group>
            <v:group style="position:absolute;left:208;top:254;width:2;height:80" coordorigin="208,254" coordsize="2,80">
              <v:shape style="position:absolute;left:208;top:254;width:2;height:80" coordorigin="208,254" coordsize="0,80" path="m208,334l208,254e" filled="false" stroked="true" strokeweight=".748pt" strokecolor="#939598">
                <v:path arrowok="t"/>
              </v:shape>
            </v:group>
            <v:group style="position:absolute;left:168;top:254;width:2;height:80" coordorigin="168,254" coordsize="2,80">
              <v:shape style="position:absolute;left:168;top:254;width:2;height:80" coordorigin="168,254" coordsize="0,80" path="m168,334l168,254e" filled="false" stroked="true" strokeweight=".748pt" strokecolor="#939598">
                <v:path arrowok="t"/>
              </v:shape>
            </v:group>
            <v:group style="position:absolute;left:128;top:254;width:2;height:80" coordorigin="128,254" coordsize="2,80">
              <v:shape style="position:absolute;left:128;top:254;width:2;height:80" coordorigin="128,254" coordsize="1,80" path="m128,334l128,254e" filled="false" stroked="true" strokeweight=".748pt" strokecolor="#939598">
                <v:path arrowok="t"/>
              </v:shape>
            </v:group>
            <v:group style="position:absolute;left:88;top:254;width:2;height:80" coordorigin="88,254" coordsize="2,80">
              <v:shape style="position:absolute;left:88;top:254;width:2;height:80" coordorigin="88,254" coordsize="0,80" path="m88,334l88,254e" filled="false" stroked="true" strokeweight=".748pt" strokecolor="#939598">
                <v:path arrowok="t"/>
              </v:shape>
            </v:group>
            <v:group style="position:absolute;left:48;top:254;width:2;height:80" coordorigin="48,254" coordsize="2,80">
              <v:shape style="position:absolute;left:48;top:254;width:2;height:80" coordorigin="48,254" coordsize="0,80" path="m48,334l48,254e" filled="false" stroked="true" strokeweight=".748pt" strokecolor="#939598">
                <v:path arrowok="t"/>
              </v:shape>
            </v:group>
            <v:group style="position:absolute;left:7;top:254;width:2;height:80" coordorigin="7,254" coordsize="2,80">
              <v:shape style="position:absolute;left:7;top:254;width:2;height:80" coordorigin="7,254" coordsize="1,80" path="m8,334l7,254e" filled="false" stroked="true" strokeweight=".748pt" strokecolor="#939598">
                <v:path arrowok="t"/>
              </v:shape>
            </v:group>
            <v:group style="position:absolute;left:244;top:95;width:465;height:344" coordorigin="244,95" coordsize="465,344">
              <v:shape style="position:absolute;left:244;top:95;width:465;height:344" coordorigin="244,95" coordsize="465,344" path="m244,438l709,438,709,95,244,95,244,438xe" filled="true" fillcolor="#ffffff" stroked="false">
                <v:path arrowok="t"/>
                <v:fill type="solid"/>
              </v:shape>
            </v:group>
            <v:group style="position:absolute;left:323;top:111;width:312;height:304" coordorigin="323,111" coordsize="312,304">
              <v:shape style="position:absolute;left:323;top:111;width:312;height:304" coordorigin="323,111" coordsize="312,304" path="m323,415l635,415,635,111,323,111,323,415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939598"/>
          <w:spacing w:val="-27"/>
          <w:u w:val="none"/>
        </w:rPr>
        <w:t>46</w:t>
      </w:r>
      <w:r>
        <w:rPr>
          <w:spacing w:val="-27"/>
          <w:u w:val="none"/>
        </w:rPr>
      </w:r>
    </w:p>
    <w:p>
      <w:pPr>
        <w:spacing w:after="0" w:line="240" w:lineRule="auto"/>
        <w:jc w:val="left"/>
        <w:sectPr>
          <w:type w:val="continuous"/>
          <w:pgSz w:w="11910" w:h="16840"/>
          <w:pgMar w:top="1180" w:bottom="280" w:left="0" w:right="0"/>
        </w:sectPr>
      </w:pPr>
    </w:p>
    <w:p>
      <w:pPr>
        <w:spacing w:line="240" w:lineRule="auto" w:before="11"/>
        <w:rPr>
          <w:rFonts w:ascii="Calibri" w:hAnsi="Calibri" w:cs="Calibri" w:eastAsia="Calibri"/>
          <w:sz w:val="6"/>
          <w:szCs w:val="6"/>
        </w:rPr>
      </w:pPr>
    </w:p>
    <w:p>
      <w:pPr>
        <w:spacing w:line="1502" w:lineRule="exact"/>
        <w:ind w:left="1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position w:val="-29"/>
          <w:sz w:val="20"/>
          <w:szCs w:val="20"/>
        </w:rPr>
        <w:pict>
          <v:group style="width:576pt;height:75.150pt;mso-position-horizontal-relative:char;mso-position-vertical-relative:line" coordorigin="0,0" coordsize="11520,1503">
            <v:group style="position:absolute;left:5049;top:731;width:2;height:80" coordorigin="5049,731" coordsize="2,80">
              <v:shape style="position:absolute;left:5049;top:731;width:2;height:80" coordorigin="5049,731" coordsize="1,80" path="m5049,811l5049,731e" filled="false" stroked="true" strokeweight=".748pt" strokecolor="#939598">
                <v:path arrowok="t"/>
              </v:shape>
            </v:group>
            <v:group style="position:absolute;left:5009;top:731;width:2;height:80" coordorigin="5009,731" coordsize="2,80">
              <v:shape style="position:absolute;left:5009;top:731;width:2;height:80" coordorigin="5009,731" coordsize="0,80" path="m5009,811l5009,731e" filled="false" stroked="true" strokeweight=".748pt" strokecolor="#939598">
                <v:path arrowok="t"/>
              </v:shape>
            </v:group>
            <v:group style="position:absolute;left:4969;top:731;width:2;height:80" coordorigin="4969,731" coordsize="2,80">
              <v:shape style="position:absolute;left:4969;top:731;width:2;height:80" coordorigin="4969,731" coordsize="1,80" path="m4969,811l4969,731e" filled="false" stroked="true" strokeweight=".748pt" strokecolor="#939598">
                <v:path arrowok="t"/>
              </v:shape>
            </v:group>
            <v:group style="position:absolute;left:4929;top:731;width:2;height:80" coordorigin="4929,731" coordsize="2,80">
              <v:shape style="position:absolute;left:4929;top:731;width:2;height:80" coordorigin="4929,731" coordsize="0,80" path="m4929,811l4929,731e" filled="false" stroked="true" strokeweight=".748pt" strokecolor="#939598">
                <v:path arrowok="t"/>
              </v:shape>
            </v:group>
            <v:group style="position:absolute;left:4889;top:731;width:2;height:80" coordorigin="4889,731" coordsize="2,80">
              <v:shape style="position:absolute;left:4889;top:731;width:2;height:80" coordorigin="4889,731" coordsize="0,80" path="m4889,811l4889,731e" filled="false" stroked="true" strokeweight=".748pt" strokecolor="#939598">
                <v:path arrowok="t"/>
              </v:shape>
            </v:group>
            <v:group style="position:absolute;left:4849;top:731;width:2;height:80" coordorigin="4849,731" coordsize="2,80">
              <v:shape style="position:absolute;left:4849;top:731;width:2;height:80" coordorigin="4849,731" coordsize="0,80" path="m4849,811l4849,731e" filled="false" stroked="true" strokeweight=".748pt" strokecolor="#939598">
                <v:path arrowok="t"/>
              </v:shape>
            </v:group>
            <v:group style="position:absolute;left:4809;top:731;width:2;height:80" coordorigin="4809,731" coordsize="2,80">
              <v:shape style="position:absolute;left:4809;top:731;width:2;height:80" coordorigin="4809,731" coordsize="1,80" path="m4809,811l4809,731e" filled="false" stroked="true" strokeweight=".748pt" strokecolor="#939598">
                <v:path arrowok="t"/>
              </v:shape>
            </v:group>
            <v:group style="position:absolute;left:4769;top:731;width:2;height:80" coordorigin="4769,731" coordsize="2,80">
              <v:shape style="position:absolute;left:4769;top:731;width:2;height:80" coordorigin="4769,731" coordsize="0,80" path="m4769,811l4769,731e" filled="false" stroked="true" strokeweight=".748pt" strokecolor="#939598">
                <v:path arrowok="t"/>
              </v:shape>
            </v:group>
            <v:group style="position:absolute;left:4729;top:731;width:2;height:80" coordorigin="4729,731" coordsize="2,80">
              <v:shape style="position:absolute;left:4729;top:731;width:2;height:80" coordorigin="4729,731" coordsize="1,80" path="m4729,811l4729,731e" filled="false" stroked="true" strokeweight=".748pt" strokecolor="#939598">
                <v:path arrowok="t"/>
              </v:shape>
            </v:group>
            <v:group style="position:absolute;left:4689;top:731;width:2;height:80" coordorigin="4689,731" coordsize="2,80">
              <v:shape style="position:absolute;left:4689;top:731;width:2;height:80" coordorigin="4689,731" coordsize="0,80" path="m4689,811l4689,731e" filled="false" stroked="true" strokeweight=".748pt" strokecolor="#939598">
                <v:path arrowok="t"/>
              </v:shape>
            </v:group>
            <v:group style="position:absolute;left:4649;top:731;width:2;height:80" coordorigin="4649,731" coordsize="2,80">
              <v:shape style="position:absolute;left:4649;top:731;width:2;height:80" coordorigin="4649,731" coordsize="1,80" path="m4649,811l4649,731e" filled="false" stroked="true" strokeweight=".748pt" strokecolor="#939598">
                <v:path arrowok="t"/>
              </v:shape>
            </v:group>
            <v:group style="position:absolute;left:4609;top:731;width:2;height:80" coordorigin="4609,731" coordsize="2,80">
              <v:shape style="position:absolute;left:4609;top:731;width:2;height:80" coordorigin="4609,731" coordsize="0,80" path="m4609,811l4609,731e" filled="false" stroked="true" strokeweight=".748pt" strokecolor="#939598">
                <v:path arrowok="t"/>
              </v:shape>
            </v:group>
            <v:group style="position:absolute;left:4569;top:731;width:2;height:80" coordorigin="4569,731" coordsize="2,80">
              <v:shape style="position:absolute;left:4569;top:731;width:2;height:80" coordorigin="4569,731" coordsize="1,80" path="m4569,811l4569,731e" filled="false" stroked="true" strokeweight=".748pt" strokecolor="#939598">
                <v:path arrowok="t"/>
              </v:shape>
            </v:group>
            <v:group style="position:absolute;left:4529;top:731;width:2;height:80" coordorigin="4529,731" coordsize="2,80">
              <v:shape style="position:absolute;left:4529;top:731;width:2;height:80" coordorigin="4529,731" coordsize="1,80" path="m4529,811l4529,731e" filled="false" stroked="true" strokeweight=".748pt" strokecolor="#939598">
                <v:path arrowok="t"/>
              </v:shape>
            </v:group>
            <v:group style="position:absolute;left:4489;top:731;width:2;height:80" coordorigin="4489,731" coordsize="2,80">
              <v:shape style="position:absolute;left:4489;top:731;width:2;height:80" coordorigin="4489,731" coordsize="0,80" path="m4489,811l4489,731e" filled="false" stroked="true" strokeweight=".748pt" strokecolor="#939598">
                <v:path arrowok="t"/>
              </v:shape>
            </v:group>
            <v:group style="position:absolute;left:4449;top:731;width:2;height:80" coordorigin="4449,731" coordsize="2,80">
              <v:shape style="position:absolute;left:4449;top:731;width:2;height:80" coordorigin="4449,731" coordsize="1,80" path="m4449,811l4449,731e" filled="false" stroked="true" strokeweight=".748pt" strokecolor="#939598">
                <v:path arrowok="t"/>
              </v:shape>
            </v:group>
            <v:group style="position:absolute;left:4409;top:731;width:2;height:80" coordorigin="4409,731" coordsize="2,80">
              <v:shape style="position:absolute;left:4409;top:731;width:2;height:80" coordorigin="4409,731" coordsize="0,80" path="m4409,811l4409,731e" filled="false" stroked="true" strokeweight=".748pt" strokecolor="#939598">
                <v:path arrowok="t"/>
              </v:shape>
            </v:group>
            <v:group style="position:absolute;left:4369;top:731;width:2;height:80" coordorigin="4369,731" coordsize="2,80">
              <v:shape style="position:absolute;left:4369;top:731;width:2;height:80" coordorigin="4369,731" coordsize="0,80" path="m4369,811l4369,731e" filled="false" stroked="true" strokeweight=".748pt" strokecolor="#939598">
                <v:path arrowok="t"/>
              </v:shape>
            </v:group>
            <v:group style="position:absolute;left:4329;top:731;width:2;height:80" coordorigin="4329,731" coordsize="2,80">
              <v:shape style="position:absolute;left:4329;top:731;width:2;height:80" coordorigin="4329,731" coordsize="0,80" path="m4329,811l4329,731e" filled="false" stroked="true" strokeweight=".748pt" strokecolor="#939598">
                <v:path arrowok="t"/>
              </v:shape>
            </v:group>
            <v:group style="position:absolute;left:4289;top:731;width:2;height:80" coordorigin="4289,731" coordsize="2,80">
              <v:shape style="position:absolute;left:4289;top:731;width:2;height:80" coordorigin="4289,731" coordsize="1,80" path="m4289,811l4289,731e" filled="false" stroked="true" strokeweight=".748pt" strokecolor="#939598">
                <v:path arrowok="t"/>
              </v:shape>
            </v:group>
            <v:group style="position:absolute;left:4249;top:731;width:2;height:80" coordorigin="4249,731" coordsize="2,80">
              <v:shape style="position:absolute;left:4249;top:731;width:2;height:80" coordorigin="4249,731" coordsize="0,80" path="m4249,811l4249,731e" filled="false" stroked="true" strokeweight=".748pt" strokecolor="#939598">
                <v:path arrowok="t"/>
              </v:shape>
            </v:group>
            <v:group style="position:absolute;left:4209;top:731;width:2;height:80" coordorigin="4209,731" coordsize="2,80">
              <v:shape style="position:absolute;left:4209;top:731;width:2;height:80" coordorigin="4209,731" coordsize="1,80" path="m4209,811l4209,731e" filled="false" stroked="true" strokeweight=".748pt" strokecolor="#939598">
                <v:path arrowok="t"/>
              </v:shape>
            </v:group>
            <v:group style="position:absolute;left:4169;top:731;width:2;height:80" coordorigin="4169,731" coordsize="2,80">
              <v:shape style="position:absolute;left:4169;top:731;width:2;height:80" coordorigin="4169,731" coordsize="0,80" path="m4169,811l4169,731e" filled="false" stroked="true" strokeweight=".748pt" strokecolor="#939598">
                <v:path arrowok="t"/>
              </v:shape>
            </v:group>
            <v:group style="position:absolute;left:4129;top:731;width:2;height:80" coordorigin="4129,731" coordsize="2,80">
              <v:shape style="position:absolute;left:4129;top:731;width:2;height:80" coordorigin="4129,731" coordsize="1,80" path="m4129,811l4129,731e" filled="false" stroked="true" strokeweight=".748pt" strokecolor="#939598">
                <v:path arrowok="t"/>
              </v:shape>
            </v:group>
            <v:group style="position:absolute;left:4089;top:731;width:2;height:80" coordorigin="4089,731" coordsize="2,80">
              <v:shape style="position:absolute;left:4089;top:731;width:2;height:80" coordorigin="4089,731" coordsize="0,80" path="m4089,811l4089,731e" filled="false" stroked="true" strokeweight=".748pt" strokecolor="#939598">
                <v:path arrowok="t"/>
              </v:shape>
            </v:group>
            <v:group style="position:absolute;left:4049;top:731;width:2;height:80" coordorigin="4049,731" coordsize="2,80">
              <v:shape style="position:absolute;left:4049;top:731;width:2;height:80" coordorigin="4049,731" coordsize="1,80" path="m4049,811l4049,731e" filled="false" stroked="true" strokeweight=".748pt" strokecolor="#939598">
                <v:path arrowok="t"/>
              </v:shape>
            </v:group>
            <v:group style="position:absolute;left:4009;top:731;width:2;height:80" coordorigin="4009,731" coordsize="2,80">
              <v:shape style="position:absolute;left:4009;top:731;width:2;height:80" coordorigin="4009,731" coordsize="0,80" path="m4009,811l4009,731e" filled="false" stroked="true" strokeweight=".748pt" strokecolor="#939598">
                <v:path arrowok="t"/>
              </v:shape>
            </v:group>
            <v:group style="position:absolute;left:3969;top:731;width:2;height:80" coordorigin="3969,731" coordsize="2,80">
              <v:shape style="position:absolute;left:3969;top:731;width:2;height:80" coordorigin="3969,731" coordsize="0,80" path="m3969,811l3969,731e" filled="false" stroked="true" strokeweight=".748pt" strokecolor="#939598">
                <v:path arrowok="t"/>
              </v:shape>
            </v:group>
            <v:group style="position:absolute;left:3929;top:731;width:2;height:80" coordorigin="3929,731" coordsize="2,80">
              <v:shape style="position:absolute;left:3929;top:731;width:2;height:80" coordorigin="3929,731" coordsize="1,80" path="m3929,811l3929,731e" filled="false" stroked="true" strokeweight=".748pt" strokecolor="#939598">
                <v:path arrowok="t"/>
              </v:shape>
            </v:group>
            <v:group style="position:absolute;left:3889;top:731;width:2;height:80" coordorigin="3889,731" coordsize="2,80">
              <v:shape style="position:absolute;left:3889;top:731;width:2;height:80" coordorigin="3889,731" coordsize="0,80" path="m3889,811l3889,731e" filled="false" stroked="true" strokeweight=".748pt" strokecolor="#939598">
                <v:path arrowok="t"/>
              </v:shape>
            </v:group>
            <v:group style="position:absolute;left:3849;top:731;width:2;height:80" coordorigin="3849,731" coordsize="2,80">
              <v:shape style="position:absolute;left:3849;top:731;width:2;height:80" coordorigin="3849,731" coordsize="1,80" path="m3849,811l3849,731e" filled="false" stroked="true" strokeweight=".748pt" strokecolor="#939598">
                <v:path arrowok="t"/>
              </v:shape>
            </v:group>
            <v:group style="position:absolute;left:3809;top:731;width:2;height:80" coordorigin="3809,731" coordsize="2,80">
              <v:shape style="position:absolute;left:3809;top:731;width:2;height:80" coordorigin="3809,731" coordsize="0,80" path="m3809,811l3809,731e" filled="false" stroked="true" strokeweight=".748pt" strokecolor="#939598">
                <v:path arrowok="t"/>
              </v:shape>
            </v:group>
            <v:group style="position:absolute;left:3768;top:731;width:2;height:80" coordorigin="3768,731" coordsize="2,80">
              <v:shape style="position:absolute;left:3768;top:731;width:2;height:80" coordorigin="3768,731" coordsize="1,80" path="m3768,811l3768,731e" filled="false" stroked="true" strokeweight=".748pt" strokecolor="#939598">
                <v:path arrowok="t"/>
              </v:shape>
            </v:group>
            <v:group style="position:absolute;left:3728;top:732;width:2;height:80" coordorigin="3728,732" coordsize="2,80">
              <v:shape style="position:absolute;left:3728;top:732;width:2;height:80" coordorigin="3728,732" coordsize="0,80" path="m3728,812l3728,732e" filled="false" stroked="true" strokeweight=".748pt" strokecolor="#939598">
                <v:path arrowok="t"/>
              </v:shape>
            </v:group>
            <v:group style="position:absolute;left:3688;top:732;width:2;height:80" coordorigin="3688,732" coordsize="2,80">
              <v:shape style="position:absolute;left:3688;top:732;width:2;height:80" coordorigin="3688,732" coordsize="1,80" path="m3688,812l3688,732e" filled="false" stroked="true" strokeweight=".748pt" strokecolor="#939598">
                <v:path arrowok="t"/>
              </v:shape>
            </v:group>
            <v:group style="position:absolute;left:3648;top:732;width:2;height:80" coordorigin="3648,732" coordsize="2,80">
              <v:shape style="position:absolute;left:3648;top:732;width:2;height:80" coordorigin="3648,732" coordsize="0,80" path="m3648,812l3648,732e" filled="false" stroked="true" strokeweight=".748pt" strokecolor="#939598">
                <v:path arrowok="t"/>
              </v:shape>
            </v:group>
            <v:group style="position:absolute;left:3608;top:732;width:2;height:80" coordorigin="3608,732" coordsize="2,80">
              <v:shape style="position:absolute;left:3608;top:732;width:2;height:80" coordorigin="3608,732" coordsize="0,80" path="m3608,812l3608,732e" filled="false" stroked="true" strokeweight=".748pt" strokecolor="#939598">
                <v:path arrowok="t"/>
              </v:shape>
            </v:group>
            <v:group style="position:absolute;left:3568;top:732;width:2;height:80" coordorigin="3568,732" coordsize="2,80">
              <v:shape style="position:absolute;left:3568;top:732;width:2;height:80" coordorigin="3568,732" coordsize="0,80" path="m3568,812l3568,732e" filled="false" stroked="true" strokeweight=".748pt" strokecolor="#939598">
                <v:path arrowok="t"/>
              </v:shape>
            </v:group>
            <v:group style="position:absolute;left:3528;top:732;width:2;height:80" coordorigin="3528,732" coordsize="2,80">
              <v:shape style="position:absolute;left:3528;top:732;width:2;height:80" coordorigin="3528,732" coordsize="1,80" path="m3528,812l3528,732e" filled="false" stroked="true" strokeweight=".748pt" strokecolor="#939598">
                <v:path arrowok="t"/>
              </v:shape>
            </v:group>
            <v:group style="position:absolute;left:3488;top:732;width:2;height:80" coordorigin="3488,732" coordsize="2,80">
              <v:shape style="position:absolute;left:3488;top:732;width:2;height:80" coordorigin="3488,732" coordsize="0,80" path="m3488,812l3488,732e" filled="false" stroked="true" strokeweight=".748pt" strokecolor="#939598">
                <v:path arrowok="t"/>
              </v:shape>
            </v:group>
            <v:group style="position:absolute;left:3448;top:732;width:2;height:80" coordorigin="3448,732" coordsize="2,80">
              <v:shape style="position:absolute;left:3448;top:732;width:2;height:80" coordorigin="3448,732" coordsize="0,80" path="m3448,812l3448,732e" filled="false" stroked="true" strokeweight=".748pt" strokecolor="#939598">
                <v:path arrowok="t"/>
              </v:shape>
            </v:group>
            <v:group style="position:absolute;left:3408;top:732;width:2;height:80" coordorigin="3408,732" coordsize="2,80">
              <v:shape style="position:absolute;left:3408;top:732;width:2;height:80" coordorigin="3408,732" coordsize="1,80" path="m3408,812l3408,732e" filled="false" stroked="true" strokeweight=".748pt" strokecolor="#939598">
                <v:path arrowok="t"/>
              </v:shape>
            </v:group>
            <v:group style="position:absolute;left:3368;top:732;width:2;height:80" coordorigin="3368,732" coordsize="2,80">
              <v:shape style="position:absolute;left:3368;top:732;width:2;height:80" coordorigin="3368,732" coordsize="0,80" path="m3368,812l3368,732e" filled="false" stroked="true" strokeweight=".748pt" strokecolor="#939598">
                <v:path arrowok="t"/>
              </v:shape>
            </v:group>
            <v:group style="position:absolute;left:3328;top:732;width:2;height:80" coordorigin="3328,732" coordsize="2,80">
              <v:shape style="position:absolute;left:3328;top:732;width:2;height:80" coordorigin="3328,732" coordsize="1,80" path="m3328,812l3328,732e" filled="false" stroked="true" strokeweight=".748pt" strokecolor="#939598">
                <v:path arrowok="t"/>
              </v:shape>
            </v:group>
            <v:group style="position:absolute;left:3288;top:732;width:2;height:80" coordorigin="3288,732" coordsize="2,80">
              <v:shape style="position:absolute;left:3288;top:732;width:2;height:80" coordorigin="3288,732" coordsize="0,80" path="m3288,812l3288,732e" filled="false" stroked="true" strokeweight=".748pt" strokecolor="#939598">
                <v:path arrowok="t"/>
              </v:shape>
            </v:group>
            <v:group style="position:absolute;left:3248;top:732;width:2;height:80" coordorigin="3248,732" coordsize="2,80">
              <v:shape style="position:absolute;left:3248;top:732;width:2;height:80" coordorigin="3248,732" coordsize="1,80" path="m3248,812l3248,732e" filled="false" stroked="true" strokeweight=".748pt" strokecolor="#939598">
                <v:path arrowok="t"/>
              </v:shape>
            </v:group>
            <v:group style="position:absolute;left:3208;top:732;width:2;height:80" coordorigin="3208,732" coordsize="2,80">
              <v:shape style="position:absolute;left:3208;top:732;width:2;height:80" coordorigin="3208,732" coordsize="0,80" path="m3208,812l3208,732e" filled="false" stroked="true" strokeweight=".748pt" strokecolor="#939598">
                <v:path arrowok="t"/>
              </v:shape>
            </v:group>
            <v:group style="position:absolute;left:3168;top:732;width:2;height:80" coordorigin="3168,732" coordsize="2,80">
              <v:shape style="position:absolute;left:3168;top:732;width:2;height:80" coordorigin="3168,732" coordsize="1,80" path="m3168,812l3168,732e" filled="false" stroked="true" strokeweight=".748pt" strokecolor="#939598">
                <v:path arrowok="t"/>
              </v:shape>
            </v:group>
            <v:group style="position:absolute;left:3128;top:732;width:2;height:80" coordorigin="3128,732" coordsize="2,80">
              <v:shape style="position:absolute;left:3128;top:732;width:2;height:80" coordorigin="3128,732" coordsize="0,80" path="m3128,812l3128,732e" filled="false" stroked="true" strokeweight=".748pt" strokecolor="#939598">
                <v:path arrowok="t"/>
              </v:shape>
            </v:group>
            <v:group style="position:absolute;left:3088;top:732;width:2;height:80" coordorigin="3088,732" coordsize="2,80">
              <v:shape style="position:absolute;left:3088;top:732;width:2;height:80" coordorigin="3088,732" coordsize="0,80" path="m3088,812l3088,732e" filled="false" stroked="true" strokeweight=".748pt" strokecolor="#939598">
                <v:path arrowok="t"/>
              </v:shape>
            </v:group>
            <v:group style="position:absolute;left:3048;top:732;width:2;height:80" coordorigin="3048,732" coordsize="2,80">
              <v:shape style="position:absolute;left:3048;top:732;width:2;height:80" coordorigin="3048,732" coordsize="0,80" path="m3048,812l3048,732e" filled="false" stroked="true" strokeweight=".748pt" strokecolor="#939598">
                <v:path arrowok="t"/>
              </v:shape>
            </v:group>
            <v:group style="position:absolute;left:3008;top:732;width:2;height:80" coordorigin="3008,732" coordsize="2,80">
              <v:shape style="position:absolute;left:3008;top:732;width:2;height:80" coordorigin="3008,732" coordsize="1,80" path="m3008,812l3008,732e" filled="false" stroked="true" strokeweight=".748pt" strokecolor="#939598">
                <v:path arrowok="t"/>
              </v:shape>
            </v:group>
            <v:group style="position:absolute;left:2968;top:732;width:2;height:80" coordorigin="2968,732" coordsize="2,80">
              <v:shape style="position:absolute;left:2968;top:732;width:2;height:80" coordorigin="2968,732" coordsize="0,80" path="m2968,812l2968,732e" filled="false" stroked="true" strokeweight=".748pt" strokecolor="#939598">
                <v:path arrowok="t"/>
              </v:shape>
            </v:group>
            <v:group style="position:absolute;left:2928;top:732;width:2;height:80" coordorigin="2928,732" coordsize="2,80">
              <v:shape style="position:absolute;left:2928;top:732;width:2;height:80" coordorigin="2928,732" coordsize="0,80" path="m2928,812l2928,732e" filled="false" stroked="true" strokeweight=".748pt" strokecolor="#939598">
                <v:path arrowok="t"/>
              </v:shape>
            </v:group>
            <v:group style="position:absolute;left:2888;top:732;width:2;height:80" coordorigin="2888,732" coordsize="2,80">
              <v:shape style="position:absolute;left:2888;top:732;width:2;height:80" coordorigin="2888,732" coordsize="1,80" path="m2888,812l2888,732e" filled="false" stroked="true" strokeweight=".748pt" strokecolor="#939598">
                <v:path arrowok="t"/>
              </v:shape>
            </v:group>
            <v:group style="position:absolute;left:2848;top:732;width:2;height:80" coordorigin="2848,732" coordsize="2,80">
              <v:shape style="position:absolute;left:2848;top:732;width:2;height:80" coordorigin="2848,732" coordsize="0,80" path="m2848,812l2848,732e" filled="false" stroked="true" strokeweight=".748pt" strokecolor="#939598">
                <v:path arrowok="t"/>
              </v:shape>
            </v:group>
            <v:group style="position:absolute;left:2808;top:732;width:2;height:80" coordorigin="2808,732" coordsize="2,80">
              <v:shape style="position:absolute;left:2808;top:732;width:2;height:80" coordorigin="2808,732" coordsize="1,80" path="m2808,812l2808,732e" filled="false" stroked="true" strokeweight=".748pt" strokecolor="#939598">
                <v:path arrowok="t"/>
              </v:shape>
            </v:group>
            <v:group style="position:absolute;left:2768;top:732;width:2;height:80" coordorigin="2768,732" coordsize="2,80">
              <v:shape style="position:absolute;left:2768;top:732;width:2;height:80" coordorigin="2768,732" coordsize="0,80" path="m2768,812l2768,732e" filled="false" stroked="true" strokeweight=".748pt" strokecolor="#939598">
                <v:path arrowok="t"/>
              </v:shape>
            </v:group>
            <v:group style="position:absolute;left:2728;top:732;width:2;height:80" coordorigin="2728,732" coordsize="2,80">
              <v:shape style="position:absolute;left:2728;top:732;width:2;height:80" coordorigin="2728,732" coordsize="0,80" path="m2728,812l2728,732e" filled="false" stroked="true" strokeweight=".748pt" strokecolor="#939598">
                <v:path arrowok="t"/>
              </v:shape>
            </v:group>
            <v:group style="position:absolute;left:2688;top:732;width:2;height:80" coordorigin="2688,732" coordsize="2,80">
              <v:shape style="position:absolute;left:2688;top:732;width:2;height:80" coordorigin="2688,732" coordsize="0,80" path="m2688,812l2688,732e" filled="false" stroked="true" strokeweight=".748pt" strokecolor="#939598">
                <v:path arrowok="t"/>
              </v:shape>
            </v:group>
            <v:group style="position:absolute;left:2648;top:732;width:2;height:80" coordorigin="2648,732" coordsize="2,80">
              <v:shape style="position:absolute;left:2648;top:732;width:2;height:80" coordorigin="2648,732" coordsize="1,80" path="m2648,812l2648,732e" filled="false" stroked="true" strokeweight=".748pt" strokecolor="#939598">
                <v:path arrowok="t"/>
              </v:shape>
            </v:group>
            <v:group style="position:absolute;left:2608;top:732;width:2;height:80" coordorigin="2608,732" coordsize="2,80">
              <v:shape style="position:absolute;left:2608;top:732;width:2;height:80" coordorigin="2608,732" coordsize="0,80" path="m2608,812l2608,732e" filled="false" stroked="true" strokeweight=".748pt" strokecolor="#939598">
                <v:path arrowok="t"/>
              </v:shape>
            </v:group>
            <v:group style="position:absolute;left:2568;top:732;width:2;height:80" coordorigin="2568,732" coordsize="2,80">
              <v:shape style="position:absolute;left:2568;top:732;width:2;height:80" coordorigin="2568,732" coordsize="0,80" path="m2568,812l2568,732e" filled="false" stroked="true" strokeweight=".748pt" strokecolor="#939598">
                <v:path arrowok="t"/>
              </v:shape>
            </v:group>
            <v:group style="position:absolute;left:2528;top:732;width:2;height:80" coordorigin="2528,732" coordsize="2,80">
              <v:shape style="position:absolute;left:2528;top:732;width:2;height:80" coordorigin="2528,732" coordsize="0,80" path="m2528,812l2528,732e" filled="false" stroked="true" strokeweight=".748pt" strokecolor="#939598">
                <v:path arrowok="t"/>
              </v:shape>
            </v:group>
            <v:group style="position:absolute;left:2488;top:732;width:2;height:80" coordorigin="2488,732" coordsize="2,80">
              <v:shape style="position:absolute;left:2488;top:732;width:2;height:80" coordorigin="2488,732" coordsize="1,80" path="m2488,812l2488,732e" filled="false" stroked="true" strokeweight=".748pt" strokecolor="#939598">
                <v:path arrowok="t"/>
              </v:shape>
            </v:group>
            <v:group style="position:absolute;left:2448;top:732;width:2;height:80" coordorigin="2448,732" coordsize="2,80">
              <v:shape style="position:absolute;left:2448;top:732;width:2;height:80" coordorigin="2448,732" coordsize="0,80" path="m2448,812l2448,732e" filled="false" stroked="true" strokeweight=".748pt" strokecolor="#939598">
                <v:path arrowok="t"/>
              </v:shape>
            </v:group>
            <v:group style="position:absolute;left:2408;top:732;width:2;height:80" coordorigin="2408,732" coordsize="2,80">
              <v:shape style="position:absolute;left:2408;top:732;width:2;height:80" coordorigin="2408,732" coordsize="1,80" path="m2408,812l2408,732e" filled="false" stroked="true" strokeweight=".748pt" strokecolor="#939598">
                <v:path arrowok="t"/>
              </v:shape>
            </v:group>
            <v:group style="position:absolute;left:2368;top:732;width:2;height:80" coordorigin="2368,732" coordsize="2,80">
              <v:shape style="position:absolute;left:2368;top:732;width:2;height:80" coordorigin="2368,732" coordsize="1,80" path="m2368,812l2368,732e" filled="false" stroked="true" strokeweight=".748pt" strokecolor="#939598">
                <v:path arrowok="t"/>
              </v:shape>
            </v:group>
            <v:group style="position:absolute;left:2328;top:732;width:2;height:80" coordorigin="2328,732" coordsize="2,80">
              <v:shape style="position:absolute;left:2328;top:732;width:2;height:80" coordorigin="2328,732" coordsize="0,80" path="m2328,812l2328,732e" filled="false" stroked="true" strokeweight=".748pt" strokecolor="#939598">
                <v:path arrowok="t"/>
              </v:shape>
            </v:group>
            <v:group style="position:absolute;left:2288;top:732;width:2;height:80" coordorigin="2288,732" coordsize="2,80">
              <v:shape style="position:absolute;left:2288;top:732;width:2;height:80" coordorigin="2288,732" coordsize="1,80" path="m2288,812l2288,732e" filled="false" stroked="true" strokeweight=".748pt" strokecolor="#939598">
                <v:path arrowok="t"/>
              </v:shape>
            </v:group>
            <v:group style="position:absolute;left:2248;top:732;width:2;height:80" coordorigin="2248,732" coordsize="2,80">
              <v:shape style="position:absolute;left:2248;top:732;width:2;height:80" coordorigin="2248,732" coordsize="0,80" path="m2248,812l2248,732e" filled="false" stroked="true" strokeweight=".748pt" strokecolor="#939598">
                <v:path arrowok="t"/>
              </v:shape>
            </v:group>
            <v:group style="position:absolute;left:2208;top:732;width:2;height:80" coordorigin="2208,732" coordsize="2,80">
              <v:shape style="position:absolute;left:2208;top:732;width:2;height:80" coordorigin="2208,732" coordsize="0,80" path="m2208,812l2208,732e" filled="false" stroked="true" strokeweight=".748pt" strokecolor="#939598">
                <v:path arrowok="t"/>
              </v:shape>
            </v:group>
            <v:group style="position:absolute;left:2168;top:732;width:2;height:80" coordorigin="2168,732" coordsize="2,80">
              <v:shape style="position:absolute;left:2168;top:732;width:2;height:80" coordorigin="2168,732" coordsize="0,80" path="m2168,812l2168,732e" filled="false" stroked="true" strokeweight=".748pt" strokecolor="#939598">
                <v:path arrowok="t"/>
              </v:shape>
            </v:group>
            <v:group style="position:absolute;left:2128;top:732;width:2;height:80" coordorigin="2128,732" coordsize="2,80">
              <v:shape style="position:absolute;left:2128;top:732;width:2;height:80" coordorigin="2128,732" coordsize="1,80" path="m2128,812l2128,732e" filled="false" stroked="true" strokeweight=".748pt" strokecolor="#939598">
                <v:path arrowok="t"/>
              </v:shape>
            </v:group>
            <v:group style="position:absolute;left:2088;top:732;width:2;height:80" coordorigin="2088,732" coordsize="2,80">
              <v:shape style="position:absolute;left:2088;top:732;width:2;height:80" coordorigin="2088,732" coordsize="0,80" path="m2088,812l2088,732e" filled="false" stroked="true" strokeweight=".748pt" strokecolor="#939598">
                <v:path arrowok="t"/>
              </v:shape>
            </v:group>
            <v:group style="position:absolute;left:2048;top:732;width:2;height:80" coordorigin="2048,732" coordsize="2,80">
              <v:shape style="position:absolute;left:2048;top:732;width:2;height:80" coordorigin="2048,732" coordsize="1,80" path="m2048,812l2048,732e" filled="false" stroked="true" strokeweight=".748pt" strokecolor="#939598">
                <v:path arrowok="t"/>
              </v:shape>
            </v:group>
            <v:group style="position:absolute;left:2008;top:732;width:2;height:80" coordorigin="2008,732" coordsize="2,80">
              <v:shape style="position:absolute;left:2008;top:732;width:2;height:80" coordorigin="2008,732" coordsize="0,80" path="m2008,812l2008,732e" filled="false" stroked="true" strokeweight=".748pt" strokecolor="#939598">
                <v:path arrowok="t"/>
              </v:shape>
            </v:group>
            <v:group style="position:absolute;left:1968;top:732;width:2;height:80" coordorigin="1968,732" coordsize="2,80">
              <v:shape style="position:absolute;left:1968;top:732;width:2;height:80" coordorigin="1968,732" coordsize="1,80" path="m1968,812l1968,732e" filled="false" stroked="true" strokeweight=".748pt" strokecolor="#939598">
                <v:path arrowok="t"/>
              </v:shape>
            </v:group>
            <v:group style="position:absolute;left:1928;top:732;width:2;height:80" coordorigin="1928,732" coordsize="2,80">
              <v:shape style="position:absolute;left:1928;top:732;width:2;height:80" coordorigin="1928,732" coordsize="0,80" path="m1928,812l1928,732e" filled="false" stroked="true" strokeweight=".748pt" strokecolor="#939598">
                <v:path arrowok="t"/>
              </v:shape>
            </v:group>
            <v:group style="position:absolute;left:1888;top:732;width:2;height:80" coordorigin="1888,732" coordsize="2,80">
              <v:shape style="position:absolute;left:1888;top:732;width:2;height:80" coordorigin="1888,732" coordsize="1,80" path="m1888,812l1888,732e" filled="false" stroked="true" strokeweight=".748pt" strokecolor="#939598">
                <v:path arrowok="t"/>
              </v:shape>
            </v:group>
            <v:group style="position:absolute;left:1848;top:732;width:2;height:80" coordorigin="1848,732" coordsize="2,80">
              <v:shape style="position:absolute;left:1848;top:732;width:2;height:80" coordorigin="1848,732" coordsize="1,80" path="m1848,812l1848,732e" filled="false" stroked="true" strokeweight=".748pt" strokecolor="#939598">
                <v:path arrowok="t"/>
              </v:shape>
            </v:group>
            <v:group style="position:absolute;left:1808;top:732;width:2;height:80" coordorigin="1808,732" coordsize="2,80">
              <v:shape style="position:absolute;left:1808;top:732;width:2;height:80" coordorigin="1808,732" coordsize="0,80" path="m1808,812l1808,732e" filled="false" stroked="true" strokeweight=".748pt" strokecolor="#939598">
                <v:path arrowok="t"/>
              </v:shape>
            </v:group>
            <v:group style="position:absolute;left:1768;top:732;width:2;height:80" coordorigin="1768,732" coordsize="2,80">
              <v:shape style="position:absolute;left:1768;top:732;width:2;height:80" coordorigin="1768,732" coordsize="0,80" path="m1768,812l1768,732e" filled="false" stroked="true" strokeweight=".748pt" strokecolor="#939598">
                <v:path arrowok="t"/>
              </v:shape>
            </v:group>
            <v:group style="position:absolute;left:1728;top:732;width:2;height:80" coordorigin="1728,732" coordsize="2,80">
              <v:shape style="position:absolute;left:1728;top:732;width:2;height:80" coordorigin="1728,732" coordsize="0,80" path="m1728,812l1728,732e" filled="false" stroked="true" strokeweight=".748pt" strokecolor="#939598">
                <v:path arrowok="t"/>
              </v:shape>
            </v:group>
            <v:group style="position:absolute;left:1688;top:732;width:2;height:80" coordorigin="1688,732" coordsize="2,80">
              <v:shape style="position:absolute;left:1688;top:732;width:2;height:80" coordorigin="1688,732" coordsize="1,80" path="m1688,812l1688,732e" filled="false" stroked="true" strokeweight=".748pt" strokecolor="#939598">
                <v:path arrowok="t"/>
              </v:shape>
            </v:group>
            <v:group style="position:absolute;left:1648;top:732;width:2;height:80" coordorigin="1648,732" coordsize="2,80">
              <v:shape style="position:absolute;left:1648;top:732;width:2;height:80" coordorigin="1648,732" coordsize="0,80" path="m1648,812l1648,732e" filled="false" stroked="true" strokeweight=".748pt" strokecolor="#939598">
                <v:path arrowok="t"/>
              </v:shape>
            </v:group>
            <v:group style="position:absolute;left:1608;top:732;width:2;height:80" coordorigin="1608,732" coordsize="2,80">
              <v:shape style="position:absolute;left:1608;top:732;width:2;height:80" coordorigin="1608,732" coordsize="1,80" path="m1608,812l1608,732e" filled="false" stroked="true" strokeweight=".748pt" strokecolor="#939598">
                <v:path arrowok="t"/>
              </v:shape>
            </v:group>
            <v:group style="position:absolute;left:1568;top:732;width:2;height:80" coordorigin="1568,732" coordsize="2,80">
              <v:shape style="position:absolute;left:1568;top:732;width:2;height:80" coordorigin="1568,732" coordsize="0,80" path="m1568,812l1568,732e" filled="false" stroked="true" strokeweight=".748pt" strokecolor="#939598">
                <v:path arrowok="t"/>
              </v:shape>
            </v:group>
            <v:group style="position:absolute;left:1528;top:732;width:2;height:80" coordorigin="1528,732" coordsize="2,80">
              <v:shape style="position:absolute;left:1528;top:732;width:2;height:80" coordorigin="1528,732" coordsize="1,80" path="m1528,812l1528,732e" filled="false" stroked="true" strokeweight=".748pt" strokecolor="#939598">
                <v:path arrowok="t"/>
              </v:shape>
            </v:group>
            <v:group style="position:absolute;left:1488;top:732;width:2;height:80" coordorigin="1488,732" coordsize="2,80">
              <v:shape style="position:absolute;left:1488;top:732;width:2;height:80" coordorigin="1488,732" coordsize="0,80" path="m1488,812l1488,732e" filled="false" stroked="true" strokeweight=".748pt" strokecolor="#939598">
                <v:path arrowok="t"/>
              </v:shape>
            </v:group>
            <v:group style="position:absolute;left:1448;top:732;width:2;height:80" coordorigin="1448,732" coordsize="2,80">
              <v:shape style="position:absolute;left:1448;top:732;width:2;height:80" coordorigin="1448,732" coordsize="1,80" path="m1448,812l1448,732e" filled="false" stroked="true" strokeweight=".748pt" strokecolor="#939598">
                <v:path arrowok="t"/>
              </v:shape>
            </v:group>
            <v:group style="position:absolute;left:1408;top:732;width:2;height:80" coordorigin="1408,732" coordsize="2,80">
              <v:shape style="position:absolute;left:1408;top:732;width:2;height:80" coordorigin="1408,732" coordsize="0,80" path="m1408,812l1408,732e" filled="false" stroked="true" strokeweight=".748pt" strokecolor="#939598">
                <v:path arrowok="t"/>
              </v:shape>
            </v:group>
            <v:group style="position:absolute;left:1368;top:732;width:2;height:80" coordorigin="1368,732" coordsize="2,80">
              <v:shape style="position:absolute;left:1368;top:732;width:2;height:80" coordorigin="1368,732" coordsize="1,80" path="m1368,812l1368,732e" filled="false" stroked="true" strokeweight=".748pt" strokecolor="#939598">
                <v:path arrowok="t"/>
              </v:shape>
            </v:group>
            <v:group style="position:absolute;left:1328;top:732;width:2;height:80" coordorigin="1328,732" coordsize="2,80">
              <v:shape style="position:absolute;left:1328;top:732;width:2;height:80" coordorigin="1328,732" coordsize="0,80" path="m1328,812l1328,732e" filled="false" stroked="true" strokeweight=".748pt" strokecolor="#939598">
                <v:path arrowok="t"/>
              </v:shape>
            </v:group>
            <v:group style="position:absolute;left:1288;top:732;width:2;height:80" coordorigin="1288,732" coordsize="2,80">
              <v:shape style="position:absolute;left:1288;top:732;width:2;height:80" coordorigin="1288,732" coordsize="0,80" path="m1288,812l1288,732e" filled="false" stroked="true" strokeweight=".748pt" strokecolor="#939598">
                <v:path arrowok="t"/>
              </v:shape>
            </v:group>
            <v:group style="position:absolute;left:1248;top:732;width:2;height:80" coordorigin="1248,732" coordsize="2,80">
              <v:shape style="position:absolute;left:1248;top:732;width:2;height:80" coordorigin="1248,732" coordsize="1,80" path="m1248,812l1248,732e" filled="false" stroked="true" strokeweight=".748pt" strokecolor="#939598">
                <v:path arrowok="t"/>
              </v:shape>
            </v:group>
            <v:group style="position:absolute;left:1208;top:732;width:2;height:80" coordorigin="1208,732" coordsize="2,80">
              <v:shape style="position:absolute;left:1208;top:732;width:2;height:80" coordorigin="1208,732" coordsize="0,80" path="m1208,812l1208,732e" filled="false" stroked="true" strokeweight=".748pt" strokecolor="#939598">
                <v:path arrowok="t"/>
              </v:shape>
            </v:group>
            <v:group style="position:absolute;left:1168;top:732;width:2;height:80" coordorigin="1168,732" coordsize="2,80">
              <v:shape style="position:absolute;left:1168;top:732;width:2;height:80" coordorigin="1168,732" coordsize="1,80" path="m1168,812l1168,732e" filled="false" stroked="true" strokeweight=".748pt" strokecolor="#939598">
                <v:path arrowok="t"/>
              </v:shape>
            </v:group>
            <v:group style="position:absolute;left:1128;top:732;width:2;height:80" coordorigin="1128,732" coordsize="2,80">
              <v:shape style="position:absolute;left:1128;top:732;width:2;height:80" coordorigin="1128,732" coordsize="0,80" path="m1128,812l1128,732e" filled="false" stroked="true" strokeweight=".748pt" strokecolor="#939598">
                <v:path arrowok="t"/>
              </v:shape>
            </v:group>
            <v:group style="position:absolute;left:1088;top:732;width:2;height:80" coordorigin="1088,732" coordsize="2,80">
              <v:shape style="position:absolute;left:1088;top:732;width:2;height:80" coordorigin="1088,732" coordsize="1,80" path="m1088,812l1088,732e" filled="false" stroked="true" strokeweight=".748pt" strokecolor="#939598">
                <v:path arrowok="t"/>
              </v:shape>
            </v:group>
            <v:group style="position:absolute;left:1048;top:732;width:2;height:80" coordorigin="1048,732" coordsize="2,80">
              <v:shape style="position:absolute;left:1048;top:732;width:2;height:80" coordorigin="1048,732" coordsize="0,80" path="m1048,812l1048,732e" filled="false" stroked="true" strokeweight=".748pt" strokecolor="#939598">
                <v:path arrowok="t"/>
              </v:shape>
            </v:group>
            <v:group style="position:absolute;left:1008;top:732;width:2;height:80" coordorigin="1008,732" coordsize="2,80">
              <v:shape style="position:absolute;left:1008;top:732;width:2;height:80" coordorigin="1008,732" coordsize="1,80" path="m1008,812l1008,732e" filled="false" stroked="true" strokeweight=".748pt" strokecolor="#939598">
                <v:path arrowok="t"/>
              </v:shape>
            </v:group>
            <v:group style="position:absolute;left:968;top:732;width:2;height:80" coordorigin="968,732" coordsize="2,80">
              <v:shape style="position:absolute;left:968;top:732;width:2;height:80" coordorigin="968,732" coordsize="0,80" path="m968,812l968,732e" filled="false" stroked="true" strokeweight=".748pt" strokecolor="#939598">
                <v:path arrowok="t"/>
              </v:shape>
            </v:group>
            <v:group style="position:absolute;left:928;top:732;width:2;height:80" coordorigin="928,732" coordsize="2,80">
              <v:shape style="position:absolute;left:928;top:732;width:2;height:80" coordorigin="928,732" coordsize="1,80" path="m928,812l928,732e" filled="false" stroked="true" strokeweight=".748pt" strokecolor="#939598">
                <v:path arrowok="t"/>
              </v:shape>
            </v:group>
            <v:group style="position:absolute;left:888;top:732;width:2;height:80" coordorigin="888,732" coordsize="2,80">
              <v:shape style="position:absolute;left:888;top:732;width:2;height:80" coordorigin="888,732" coordsize="0,80" path="m888,812l888,732e" filled="false" stroked="true" strokeweight=".748pt" strokecolor="#939598">
                <v:path arrowok="t"/>
              </v:shape>
            </v:group>
            <v:group style="position:absolute;left:848;top:732;width:2;height:80" coordorigin="848,732" coordsize="2,80">
              <v:shape style="position:absolute;left:848;top:732;width:2;height:80" coordorigin="848,732" coordsize="0,80" path="m848,812l848,732e" filled="false" stroked="true" strokeweight=".748pt" strokecolor="#939598">
                <v:path arrowok="t"/>
              </v:shape>
            </v:group>
            <v:group style="position:absolute;left:808;top:732;width:2;height:80" coordorigin="808,732" coordsize="2,80">
              <v:shape style="position:absolute;left:808;top:732;width:2;height:80" coordorigin="808,732" coordsize="0,80" path="m808,812l808,732e" filled="false" stroked="true" strokeweight=".748pt" strokecolor="#939598">
                <v:path arrowok="t"/>
              </v:shape>
            </v:group>
            <v:group style="position:absolute;left:768;top:732;width:2;height:80" coordorigin="768,732" coordsize="2,80">
              <v:shape style="position:absolute;left:768;top:732;width:2;height:80" coordorigin="768,732" coordsize="1,80" path="m768,812l768,732e" filled="false" stroked="true" strokeweight=".748pt" strokecolor="#939598">
                <v:path arrowok="t"/>
              </v:shape>
            </v:group>
            <v:group style="position:absolute;left:728;top:732;width:2;height:80" coordorigin="728,732" coordsize="2,80">
              <v:shape style="position:absolute;left:728;top:732;width:2;height:80" coordorigin="728,732" coordsize="1,80" path="m728,812l728,732e" filled="false" stroked="true" strokeweight=".748pt" strokecolor="#939598">
                <v:path arrowok="t"/>
              </v:shape>
            </v:group>
            <v:group style="position:absolute;left:688;top:732;width:2;height:80" coordorigin="688,732" coordsize="2,80">
              <v:shape style="position:absolute;left:688;top:732;width:2;height:80" coordorigin="688,732" coordsize="0,80" path="m688,812l688,732e" filled="false" stroked="true" strokeweight=".748pt" strokecolor="#939598">
                <v:path arrowok="t"/>
              </v:shape>
            </v:group>
            <v:group style="position:absolute;left:648;top:732;width:2;height:80" coordorigin="648,732" coordsize="2,80">
              <v:shape style="position:absolute;left:648;top:732;width:2;height:80" coordorigin="648,732" coordsize="1,80" path="m648,812l648,732e" filled="false" stroked="true" strokeweight=".748pt" strokecolor="#939598">
                <v:path arrowok="t"/>
              </v:shape>
            </v:group>
            <v:group style="position:absolute;left:608;top:732;width:2;height:80" coordorigin="608,732" coordsize="2,80">
              <v:shape style="position:absolute;left:608;top:732;width:2;height:80" coordorigin="608,732" coordsize="0,80" path="m608,812l608,732e" filled="false" stroked="true" strokeweight=".748pt" strokecolor="#939598">
                <v:path arrowok="t"/>
              </v:shape>
            </v:group>
            <v:group style="position:absolute;left:568;top:732;width:2;height:80" coordorigin="568,732" coordsize="2,80">
              <v:shape style="position:absolute;left:568;top:732;width:2;height:80" coordorigin="568,732" coordsize="1,80" path="m568,812l568,732e" filled="false" stroked="true" strokeweight=".748pt" strokecolor="#939598">
                <v:path arrowok="t"/>
              </v:shape>
            </v:group>
            <v:group style="position:absolute;left:528;top:732;width:2;height:80" coordorigin="528,732" coordsize="2,80">
              <v:shape style="position:absolute;left:528;top:732;width:2;height:80" coordorigin="528,732" coordsize="0,80" path="m528,812l528,732e" filled="false" stroked="true" strokeweight=".748pt" strokecolor="#939598">
                <v:path arrowok="t"/>
              </v:shape>
            </v:group>
            <v:group style="position:absolute;left:488;top:732;width:2;height:80" coordorigin="488,732" coordsize="2,80">
              <v:shape style="position:absolute;left:488;top:732;width:2;height:80" coordorigin="488,732" coordsize="1,80" path="m488,812l488,732e" filled="false" stroked="true" strokeweight=".748pt" strokecolor="#939598">
                <v:path arrowok="t"/>
              </v:shape>
            </v:group>
            <v:group style="position:absolute;left:448;top:732;width:2;height:80" coordorigin="448,732" coordsize="2,80">
              <v:shape style="position:absolute;left:448;top:732;width:2;height:80" coordorigin="448,732" coordsize="0,80" path="m448,812l448,732e" filled="false" stroked="true" strokeweight=".748pt" strokecolor="#939598">
                <v:path arrowok="t"/>
              </v:shape>
            </v:group>
            <v:group style="position:absolute;left:408;top:732;width:2;height:80" coordorigin="408,732" coordsize="2,80">
              <v:shape style="position:absolute;left:408;top:732;width:2;height:80" coordorigin="408,732" coordsize="0,80" path="m408,812l408,732e" filled="false" stroked="true" strokeweight=".748pt" strokecolor="#939598">
                <v:path arrowok="t"/>
              </v:shape>
            </v:group>
            <v:group style="position:absolute;left:368;top:732;width:2;height:80" coordorigin="368,732" coordsize="2,80">
              <v:shape style="position:absolute;left:368;top:732;width:2;height:80" coordorigin="368,732" coordsize="0,80" path="m368,812l368,732e" filled="false" stroked="true" strokeweight=".748pt" strokecolor="#939598">
                <v:path arrowok="t"/>
              </v:shape>
            </v:group>
            <v:group style="position:absolute;left:328;top:732;width:2;height:80" coordorigin="328,732" coordsize="2,80">
              <v:shape style="position:absolute;left:328;top:732;width:2;height:80" coordorigin="328,732" coordsize="1,80" path="m328,812l328,732e" filled="false" stroked="true" strokeweight=".748pt" strokecolor="#939598">
                <v:path arrowok="t"/>
              </v:shape>
            </v:group>
            <v:group style="position:absolute;left:288;top:732;width:2;height:80" coordorigin="288,732" coordsize="2,80">
              <v:shape style="position:absolute;left:288;top:732;width:2;height:80" coordorigin="288,732" coordsize="0,80" path="m288,812l288,732e" filled="false" stroked="true" strokeweight=".748pt" strokecolor="#939598">
                <v:path arrowok="t"/>
              </v:shape>
            </v:group>
            <v:group style="position:absolute;left:248;top:732;width:2;height:80" coordorigin="248,732" coordsize="2,80">
              <v:shape style="position:absolute;left:248;top:732;width:2;height:80" coordorigin="248,732" coordsize="1,80" path="m248,812l248,732e" filled="false" stroked="true" strokeweight=".748pt" strokecolor="#939598">
                <v:path arrowok="t"/>
              </v:shape>
            </v:group>
            <v:group style="position:absolute;left:208;top:732;width:2;height:80" coordorigin="208,732" coordsize="2,80">
              <v:shape style="position:absolute;left:208;top:732;width:2;height:80" coordorigin="208,732" coordsize="1,80" path="m208,812l208,732e" filled="false" stroked="true" strokeweight=".748pt" strokecolor="#939598">
                <v:path arrowok="t"/>
              </v:shape>
            </v:group>
            <v:group style="position:absolute;left:168;top:732;width:2;height:80" coordorigin="168,732" coordsize="2,80">
              <v:shape style="position:absolute;left:168;top:732;width:2;height:80" coordorigin="168,732" coordsize="0,80" path="m168,812l168,732e" filled="false" stroked="true" strokeweight=".748pt" strokecolor="#939598">
                <v:path arrowok="t"/>
              </v:shape>
            </v:group>
            <v:group style="position:absolute;left:128;top:732;width:2;height:80" coordorigin="128,732" coordsize="2,80">
              <v:shape style="position:absolute;left:128;top:732;width:2;height:80" coordorigin="128,732" coordsize="1,80" path="m128,812l128,732e" filled="false" stroked="true" strokeweight=".748pt" strokecolor="#939598">
                <v:path arrowok="t"/>
              </v:shape>
            </v:group>
            <v:group style="position:absolute;left:88;top:732;width:2;height:80" coordorigin="88,732" coordsize="2,80">
              <v:shape style="position:absolute;left:88;top:732;width:2;height:80" coordorigin="88,732" coordsize="0,80" path="m88,812l88,732e" filled="false" stroked="true" strokeweight=".748pt" strokecolor="#939598">
                <v:path arrowok="t"/>
              </v:shape>
            </v:group>
            <v:group style="position:absolute;left:47;top:732;width:2;height:80" coordorigin="47,732" coordsize="2,80">
              <v:shape style="position:absolute;left:47;top:732;width:2;height:80" coordorigin="47,732" coordsize="1,80" path="m48,812l47,732e" filled="false" stroked="true" strokeweight=".748pt" strokecolor="#939598">
                <v:path arrowok="t"/>
              </v:shape>
            </v:group>
            <v:group style="position:absolute;left:7;top:732;width:2;height:80" coordorigin="7,732" coordsize="2,80">
              <v:shape style="position:absolute;left:7;top:732;width:2;height:80" coordorigin="7,732" coordsize="0,80" path="m7,812l7,732e" filled="false" stroked="true" strokeweight=".748pt" strokecolor="#939598">
                <v:path arrowok="t"/>
              </v:shape>
              <v:shape style="position:absolute;left:5056;top:0;width:6463;height:1502" type="#_x0000_t75" stroked="false">
                <v:imagedata r:id="rId21" o:title=""/>
              </v:shape>
            </v:group>
          </v:group>
        </w:pict>
      </w:r>
      <w:r>
        <w:rPr>
          <w:rFonts w:ascii="Calibri" w:hAnsi="Calibri" w:cs="Calibri" w:eastAsia="Calibri"/>
          <w:position w:val="-29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sz w:val="29"/>
          <w:szCs w:val="29"/>
        </w:rPr>
      </w:pPr>
    </w:p>
    <w:p>
      <w:pPr>
        <w:spacing w:line="12130" w:lineRule="exact"/>
        <w:ind w:left="1148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position w:val="-242"/>
          <w:sz w:val="20"/>
          <w:szCs w:val="20"/>
        </w:rPr>
        <w:pict>
          <v:group style="width:507.5pt;height:606.550pt;mso-position-horizontal-relative:char;mso-position-vertical-relative:line" coordorigin="0,0" coordsize="10150,12131">
            <v:shape style="position:absolute;left:0;top:1283;width:5639;height:4395" type="#_x0000_t75" stroked="false">
              <v:imagedata r:id="rId84" o:title=""/>
            </v:shape>
            <v:group style="position:absolute;left:4234;top:2562;width:1925;height:1309" coordorigin="4234,2562" coordsize="1925,1309">
              <v:shape style="position:absolute;left:4234;top:2562;width:1925;height:1309" coordorigin="4234,2562" coordsize="1925,1309" path="m4587,3732l4321,3829,4255,3859,4234,3870,4235,3870,4241,3869,4254,3864,4274,3857,4587,3732xe" filled="true" fillcolor="#c7c8ca" stroked="false">
                <v:path arrowok="t"/>
                <v:fill type="solid"/>
              </v:shape>
              <v:shape style="position:absolute;left:4234;top:2562;width:1925;height:1309" coordorigin="4234,2562" coordsize="1925,1309" path="m4961,3586l4908,3605,4841,3630,4769,3659,4587,3732,4703,3689,4804,3650,4894,3614,4961,3586xe" filled="true" fillcolor="#c7c8ca" stroked="false">
                <v:path arrowok="t"/>
                <v:fill type="solid"/>
              </v:shape>
              <v:shape style="position:absolute;left:4234;top:2562;width:1925;height:1309" coordorigin="4234,2562" coordsize="1925,1309" path="m5404,2589l5412,2668,5412,2698,5408,2774,5398,2874,5391,2933,5381,3000,5371,3067,5361,3128,5339,3233,5308,3319,5262,3392,5195,3457,5101,3518,5042,3549,4973,3581,4961,3586,4970,3583,5028,3563,5141,3532,5254,3509,5314,3501,5377,3494,5445,3489,5520,3485,5601,3482,5791,3479,6158,3478,5404,2589xe" filled="true" fillcolor="#c7c8ca" stroked="false">
                <v:path arrowok="t"/>
                <v:fill type="solid"/>
              </v:shape>
              <v:shape style="position:absolute;left:4234;top:2562;width:1925;height:1309" coordorigin="4234,2562" coordsize="1925,1309" path="m5383,2562l5382,2562,5381,2562,5404,2589,5383,2562xe" filled="true" fillcolor="#c7c8ca" stroked="false">
                <v:path arrowok="t"/>
                <v:fill type="solid"/>
              </v:shape>
            </v:group>
            <v:group style="position:absolute;left:5311;top:0;width:4839;height:4421" coordorigin="5311,0" coordsize="4839,4421">
              <v:shape style="position:absolute;left:5311;top:0;width:4839;height:4421" coordorigin="5311,0" coordsize="4839,4421" path="m5311,0l10149,0,10149,4421,5311,4421,5311,0xe" filled="true" fillcolor="#000000" stroked="false">
                <v:path arrowok="t"/>
                <v:fill type="solid"/>
              </v:shape>
            </v:group>
            <v:group style="position:absolute;left:5362;top:51;width:4460;height:4040" coordorigin="5362,51" coordsize="4460,4040">
              <v:shape style="position:absolute;left:5362;top:51;width:4460;height:4040" coordorigin="5362,51" coordsize="4460,4040" path="m5362,51l5362,4090,9822,4090,9822,51,5362,51xe" filled="true" fillcolor="#c7c8ca" stroked="false">
                <v:path arrowok="t"/>
                <v:fill type="solid"/>
              </v:shape>
              <v:shape style="position:absolute;left:5428;top:139;width:4323;height:3873" type="#_x0000_t75" stroked="false">
                <v:imagedata r:id="rId85" o:title=""/>
              </v:shape>
            </v:group>
            <v:group style="position:absolute;left:4509;top:4147;width:1925;height:1309" coordorigin="4509,4147" coordsize="1925,1309">
              <v:shape style="position:absolute;left:4509;top:4147;width:1925;height:1309" coordorigin="4509,4147" coordsize="1925,1309" path="m5679,5429l5656,5456,5656,5456,5658,5456,5679,5429xe" filled="true" fillcolor="#c7c8ca" stroked="false">
                <v:path arrowok="t"/>
                <v:fill type="solid"/>
              </v:shape>
              <v:shape style="position:absolute;left:4509;top:4147;width:1925;height:1309" coordorigin="4509,4147" coordsize="1925,1309" path="m5236,4432l5316,4469,5376,4500,5470,4561,5537,4626,5582,4699,5613,4785,5635,4890,5645,4950,5656,5017,5665,5084,5673,5144,5683,5243,5687,5319,5687,5349,5686,5375,5684,5396,5682,5413,5679,5426,5679,5429,6433,4539,5966,4537,5876,4535,5794,4533,5720,4529,5652,4523,5588,4517,5528,4508,5415,4486,5303,4454,5244,4435,5236,4432xe" filled="true" fillcolor="#c7c8ca" stroked="false">
                <v:path arrowok="t"/>
                <v:fill type="solid"/>
              </v:shape>
              <v:shape style="position:absolute;left:4509;top:4147;width:1925;height:1309" coordorigin="4509,4147" coordsize="1925,1309" path="m4862,4286l5116,4387,5182,4413,5236,4432,5169,4403,5079,4367,4978,4329,4862,4286xe" filled="true" fillcolor="#c7c8ca" stroked="false">
                <v:path arrowok="t"/>
                <v:fill type="solid"/>
              </v:shape>
              <v:shape style="position:absolute;left:4509;top:4147;width:1925;height:1309" coordorigin="4509,4147" coordsize="1925,1309" path="m4510,4147l4595,4189,4862,4286,4615,4187,4549,4161,4529,4153,4516,4149,4510,4147xe" filled="true" fillcolor="#c7c8ca" stroked="false">
                <v:path arrowok="t"/>
                <v:fill type="solid"/>
              </v:shape>
            </v:group>
            <v:group style="position:absolute;left:5576;top:4416;width:4320;height:2996" coordorigin="5576,4416" coordsize="4320,2996">
              <v:shape style="position:absolute;left:5576;top:4416;width:4320;height:2996" coordorigin="5576,4416" coordsize="4320,2996" path="m5576,4416l9896,4416,9896,7412,5576,7412,5576,4416xe" filled="true" fillcolor="#000000" stroked="false">
                <v:path arrowok="t"/>
                <v:fill type="solid"/>
              </v:shape>
            </v:group>
            <v:group style="position:absolute;left:5627;top:4467;width:3941;height:2614" coordorigin="5627,4467" coordsize="3941,2614">
              <v:shape style="position:absolute;left:5627;top:4467;width:3941;height:2614" coordorigin="5627,4467" coordsize="3941,2614" path="m9567,4467l5627,4467,5627,7081,9567,7081,9567,4467xe" filled="true" fillcolor="#c7c8ca" stroked="false">
                <v:path arrowok="t"/>
                <v:fill type="solid"/>
              </v:shape>
              <v:shape style="position:absolute;left:5700;top:4538;width:3796;height:2473" type="#_x0000_t75" stroked="false">
                <v:imagedata r:id="rId86" o:title=""/>
              </v:shape>
            </v:group>
            <v:group style="position:absolute;left:2346;top:5451;width:1199;height:1787" coordorigin="2346,5451" coordsize="1199,1787">
              <v:shape style="position:absolute;left:2346;top:5451;width:1199;height:1787" coordorigin="2346,5451" coordsize="1199,1787" path="m2927,6206l2945,6293,2955,6359,2960,6471,2956,6519,2934,6604,2892,6681,2830,6757,2749,6842,2700,6890,2652,6937,2608,6978,2533,7044,2474,7092,2411,7135,2381,7150,3544,7238,3480,7149,3393,7029,3329,6940,3271,6859,3220,6785,3174,6717,3134,6654,3098,6596,3066,6541,3037,6487,2989,6383,2949,6274,2930,6215,2927,6206xe" filled="true" fillcolor="#c7c8ca" stroked="false">
                <v:path arrowok="t"/>
                <v:fill type="solid"/>
              </v:shape>
              <v:shape style="position:absolute;left:2346;top:5451;width:1199;height:1787" coordorigin="2346,5451" coordsize="1199,1787" path="m2346,7147l2358,7155,2365,7154,2373,7153,2381,7150,2346,7147xe" filled="true" fillcolor="#c7c8ca" stroked="false">
                <v:path arrowok="t"/>
                <v:fill type="solid"/>
              </v:shape>
              <v:shape style="position:absolute;left:2346;top:5451;width:1199;height:1787" coordorigin="2346,5451" coordsize="1199,1787" path="m2826,5817l2853,5925,2873,6008,2893,6083,2911,6151,2927,6206,2911,6135,2887,6041,2859,5936,2826,5817xe" filled="true" fillcolor="#c7c8ca" stroked="false">
                <v:path arrowok="t"/>
                <v:fill type="solid"/>
              </v:shape>
              <v:shape style="position:absolute;left:2346;top:5451;width:1199;height:1787" coordorigin="2346,5451" coordsize="1199,1787" path="m2730,5451l2741,5514,2789,5689,2826,5817,2808,5746,2789,5671,2774,5610,2751,5520,2733,5457,2731,5451,2730,5451xe" filled="true" fillcolor="#c7c8ca" stroked="false">
                <v:path arrowok="t"/>
                <v:fill type="solid"/>
              </v:shape>
            </v:group>
            <v:group style="position:absolute;left:14;top:6688;width:4371;height:5444" coordorigin="14,6688" coordsize="4371,5444">
              <v:shape style="position:absolute;left:14;top:6688;width:4371;height:5444" coordorigin="14,6688" coordsize="4371,5444" path="m14,6688l4384,6688,4384,12131,14,12131,14,6688xe" filled="true" fillcolor="#000000" stroked="false">
                <v:path arrowok="t"/>
                <v:fill type="solid"/>
              </v:shape>
            </v:group>
            <v:group style="position:absolute;left:65;top:6739;width:3993;height:5062" coordorigin="65,6739" coordsize="3993,5062">
              <v:shape style="position:absolute;left:65;top:6739;width:3993;height:5062" coordorigin="65,6739" coordsize="3993,5062" path="m65,6739l65,11801,4057,11801,4057,6739,65,6739xe" filled="true" fillcolor="#c7c8ca" stroked="false">
                <v:path arrowok="t"/>
                <v:fill type="solid"/>
              </v:shape>
              <v:shape style="position:absolute;left:145;top:6838;width:3842;height:4892" type="#_x0000_t75" stroked="false">
                <v:imagedata r:id="rId87" o:title=""/>
              </v:shape>
            </v:group>
          </v:group>
        </w:pict>
      </w:r>
      <w:r>
        <w:rPr>
          <w:rFonts w:ascii="Calibri" w:hAnsi="Calibri" w:cs="Calibri" w:eastAsia="Calibri"/>
          <w:position w:val="-242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sz w:val="27"/>
          <w:szCs w:val="27"/>
        </w:rPr>
      </w:pPr>
    </w:p>
    <w:p>
      <w:pPr>
        <w:pStyle w:val="Heading5"/>
        <w:tabs>
          <w:tab w:pos="11264" w:val="left" w:leader="none"/>
        </w:tabs>
        <w:spacing w:line="240" w:lineRule="auto"/>
        <w:ind w:right="0"/>
        <w:jc w:val="left"/>
        <w:rPr>
          <w:u w:val="none"/>
        </w:rPr>
      </w:pPr>
      <w:r>
        <w:rPr/>
        <w:pict>
          <v:group style="position:absolute;margin-left:582.508606pt;margin-top:12.176872pt;width:12.8pt;height:4.8pt;mso-position-horizontal-relative:page;mso-position-vertical-relative:paragraph;z-index:-883960" coordorigin="11650,244" coordsize="256,96">
            <v:group style="position:absolute;left:11898;top:251;width:2;height:80" coordorigin="11898,251" coordsize="2,80">
              <v:shape style="position:absolute;left:11898;top:251;width:2;height:80" coordorigin="11898,251" coordsize="0,80" path="m11898,331l11898,251e" filled="false" stroked="true" strokeweight=".748pt" strokecolor="#939598">
                <v:path arrowok="t"/>
              </v:shape>
            </v:group>
            <v:group style="position:absolute;left:11858;top:251;width:2;height:80" coordorigin="11858,251" coordsize="2,80">
              <v:shape style="position:absolute;left:11858;top:251;width:2;height:80" coordorigin="11858,251" coordsize="0,80" path="m11858,331l11858,251e" filled="false" stroked="true" strokeweight=".748pt" strokecolor="#939598">
                <v:path arrowok="t"/>
              </v:shape>
            </v:group>
            <v:group style="position:absolute;left:11818;top:251;width:2;height:80" coordorigin="11818,251" coordsize="2,80">
              <v:shape style="position:absolute;left:11818;top:251;width:2;height:80" coordorigin="11818,251" coordsize="0,80" path="m11818,331l11818,251e" filled="false" stroked="true" strokeweight=".748pt" strokecolor="#939598">
                <v:path arrowok="t"/>
              </v:shape>
            </v:group>
            <v:group style="position:absolute;left:11778;top:251;width:2;height:80" coordorigin="11778,251" coordsize="2,80">
              <v:shape style="position:absolute;left:11778;top:251;width:2;height:80" coordorigin="11778,251" coordsize="0,80" path="m11778,331l11778,251e" filled="false" stroked="true" strokeweight=".748pt" strokecolor="#939598">
                <v:path arrowok="t"/>
              </v:shape>
            </v:group>
            <v:group style="position:absolute;left:11738;top:251;width:2;height:80" coordorigin="11738,251" coordsize="2,80">
              <v:shape style="position:absolute;left:11738;top:251;width:2;height:80" coordorigin="11738,251" coordsize="0,80" path="m11738,331l11738,251e" filled="false" stroked="true" strokeweight=".748pt" strokecolor="#939598">
                <v:path arrowok="t"/>
              </v:shape>
            </v:group>
            <v:group style="position:absolute;left:11698;top:251;width:2;height:80" coordorigin="11698,251" coordsize="2,80">
              <v:shape style="position:absolute;left:11698;top:251;width:2;height:80" coordorigin="11698,251" coordsize="0,80" path="m11698,331l11698,251e" filled="false" stroked="true" strokeweight=".748pt" strokecolor="#939598">
                <v:path arrowok="t"/>
              </v:shape>
            </v:group>
            <v:group style="position:absolute;left:11658;top:251;width:2;height:80" coordorigin="11658,251" coordsize="2,80">
              <v:shape style="position:absolute;left:11658;top:251;width:2;height:80" coordorigin="11658,251" coordsize="0,80" path="m11658,331l11658,251e" filled="false" stroked="true" strokeweight=".748pt" strokecolor="#93959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-.374011pt;margin-top:12.187872pt;width:559.6pt;height:4.95pt;mso-position-horizontal-relative:page;mso-position-vertical-relative:paragraph;z-index:-883936" coordorigin="-7,244" coordsize="11192,99">
            <v:group style="position:absolute;left:11177;top:251;width:2;height:80" coordorigin="11177,251" coordsize="2,80">
              <v:shape style="position:absolute;left:11177;top:251;width:2;height:80" coordorigin="11177,251" coordsize="1,80" path="m11177,331l11177,251e" filled="false" stroked="true" strokeweight=".748pt" strokecolor="#939598">
                <v:path arrowok="t"/>
              </v:shape>
            </v:group>
            <v:group style="position:absolute;left:11137;top:251;width:2;height:80" coordorigin="11137,251" coordsize="2,80">
              <v:shape style="position:absolute;left:11137;top:251;width:2;height:80" coordorigin="11137,251" coordsize="0,80" path="m11137,331l11137,251e" filled="false" stroked="true" strokeweight=".748pt" strokecolor="#939598">
                <v:path arrowok="t"/>
              </v:shape>
            </v:group>
            <v:group style="position:absolute;left:11097;top:251;width:2;height:80" coordorigin="11097,251" coordsize="2,80">
              <v:shape style="position:absolute;left:11097;top:251;width:2;height:80" coordorigin="11097,251" coordsize="0,80" path="m11097,331l11097,251e" filled="false" stroked="true" strokeweight=".748pt" strokecolor="#939598">
                <v:path arrowok="t"/>
              </v:shape>
            </v:group>
            <v:group style="position:absolute;left:11057;top:251;width:2;height:80" coordorigin="11057,251" coordsize="2,80">
              <v:shape style="position:absolute;left:11057;top:251;width:2;height:80" coordorigin="11057,251" coordsize="0,80" path="m11057,331l11057,251e" filled="false" stroked="true" strokeweight=".748pt" strokecolor="#939598">
                <v:path arrowok="t"/>
              </v:shape>
            </v:group>
            <v:group style="position:absolute;left:11017;top:251;width:2;height:80" coordorigin="11017,251" coordsize="2,80">
              <v:shape style="position:absolute;left:11017;top:251;width:2;height:80" coordorigin="11017,251" coordsize="0,80" path="m11017,331l11017,251e" filled="false" stroked="true" strokeweight=".748pt" strokecolor="#939598">
                <v:path arrowok="t"/>
              </v:shape>
            </v:group>
            <v:group style="position:absolute;left:10977;top:251;width:2;height:80" coordorigin="10977,251" coordsize="2,80">
              <v:shape style="position:absolute;left:10977;top:251;width:2;height:80" coordorigin="10977,251" coordsize="0,80" path="m10977,331l10977,251e" filled="false" stroked="true" strokeweight=".748pt" strokecolor="#939598">
                <v:path arrowok="t"/>
              </v:shape>
            </v:group>
            <v:group style="position:absolute;left:10937;top:251;width:2;height:80" coordorigin="10937,251" coordsize="2,80">
              <v:shape style="position:absolute;left:10937;top:251;width:2;height:80" coordorigin="10937,251" coordsize="0,80" path="m10937,331l10937,251e" filled="false" stroked="true" strokeweight=".748pt" strokecolor="#939598">
                <v:path arrowok="t"/>
              </v:shape>
            </v:group>
            <v:group style="position:absolute;left:10896;top:251;width:2;height:80" coordorigin="10896,251" coordsize="2,80">
              <v:shape style="position:absolute;left:10896;top:251;width:2;height:80" coordorigin="10896,251" coordsize="0,80" path="m10897,331l10896,251e" filled="false" stroked="true" strokeweight=".748pt" strokecolor="#939598">
                <v:path arrowok="t"/>
              </v:shape>
            </v:group>
            <v:group style="position:absolute;left:10856;top:251;width:2;height:80" coordorigin="10856,251" coordsize="2,80">
              <v:shape style="position:absolute;left:10856;top:251;width:2;height:80" coordorigin="10856,251" coordsize="1,80" path="m10856,331l10856,251e" filled="false" stroked="true" strokeweight=".748pt" strokecolor="#939598">
                <v:path arrowok="t"/>
              </v:shape>
            </v:group>
            <v:group style="position:absolute;left:10816;top:251;width:2;height:80" coordorigin="10816,251" coordsize="2,80">
              <v:shape style="position:absolute;left:10816;top:251;width:2;height:80" coordorigin="10816,251" coordsize="0,80" path="m10816,331l10816,251e" filled="false" stroked="true" strokeweight=".748pt" strokecolor="#939598">
                <v:path arrowok="t"/>
              </v:shape>
            </v:group>
            <v:group style="position:absolute;left:10776;top:251;width:2;height:80" coordorigin="10776,251" coordsize="2,80">
              <v:shape style="position:absolute;left:10776;top:251;width:2;height:80" coordorigin="10776,251" coordsize="0,80" path="m10776,331l10776,251e" filled="false" stroked="true" strokeweight=".748pt" strokecolor="#939598">
                <v:path arrowok="t"/>
              </v:shape>
            </v:group>
            <v:group style="position:absolute;left:10736;top:251;width:2;height:80" coordorigin="10736,251" coordsize="2,80">
              <v:shape style="position:absolute;left:10736;top:251;width:2;height:80" coordorigin="10736,251" coordsize="1,80" path="m10736,331l10736,251e" filled="false" stroked="true" strokeweight=".748pt" strokecolor="#939598">
                <v:path arrowok="t"/>
              </v:shape>
            </v:group>
            <v:group style="position:absolute;left:10696;top:251;width:2;height:80" coordorigin="10696,251" coordsize="2,80">
              <v:shape style="position:absolute;left:10696;top:251;width:2;height:80" coordorigin="10696,251" coordsize="0,80" path="m10696,331l10696,251e" filled="false" stroked="true" strokeweight=".748pt" strokecolor="#939598">
                <v:path arrowok="t"/>
              </v:shape>
            </v:group>
            <v:group style="position:absolute;left:10656;top:251;width:2;height:80" coordorigin="10656,251" coordsize="2,80">
              <v:shape style="position:absolute;left:10656;top:251;width:2;height:80" coordorigin="10656,251" coordsize="0,80" path="m10656,331l10656,251e" filled="false" stroked="true" strokeweight=".748pt" strokecolor="#939598">
                <v:path arrowok="t"/>
              </v:shape>
            </v:group>
            <v:group style="position:absolute;left:10616;top:251;width:2;height:80" coordorigin="10616,251" coordsize="2,80">
              <v:shape style="position:absolute;left:10616;top:251;width:2;height:80" coordorigin="10616,251" coordsize="0,80" path="m10616,331l10616,251e" filled="false" stroked="true" strokeweight=".748pt" strokecolor="#939598">
                <v:path arrowok="t"/>
              </v:shape>
            </v:group>
            <v:group style="position:absolute;left:10576;top:251;width:2;height:80" coordorigin="10576,251" coordsize="2,80">
              <v:shape style="position:absolute;left:10576;top:251;width:2;height:80" coordorigin="10576,251" coordsize="0,80" path="m10576,331l10576,251e" filled="false" stroked="true" strokeweight=".748pt" strokecolor="#939598">
                <v:path arrowok="t"/>
              </v:shape>
            </v:group>
            <v:group style="position:absolute;left:10536;top:251;width:2;height:80" coordorigin="10536,251" coordsize="2,80">
              <v:shape style="position:absolute;left:10536;top:251;width:2;height:80" coordorigin="10536,251" coordsize="1,80" path="m10536,331l10536,251e" filled="false" stroked="true" strokeweight=".748pt" strokecolor="#939598">
                <v:path arrowok="t"/>
              </v:shape>
            </v:group>
            <v:group style="position:absolute;left:10496;top:251;width:2;height:80" coordorigin="10496,251" coordsize="2,80">
              <v:shape style="position:absolute;left:10496;top:251;width:2;height:80" coordorigin="10496,251" coordsize="0,80" path="m10496,331l10496,251e" filled="false" stroked="true" strokeweight=".748pt" strokecolor="#939598">
                <v:path arrowok="t"/>
              </v:shape>
            </v:group>
            <v:group style="position:absolute;left:10456;top:251;width:2;height:80" coordorigin="10456,251" coordsize="2,80">
              <v:shape style="position:absolute;left:10456;top:251;width:2;height:80" coordorigin="10456,251" coordsize="0,80" path="m10456,331l10456,251e" filled="false" stroked="true" strokeweight=".748pt" strokecolor="#939598">
                <v:path arrowok="t"/>
              </v:shape>
            </v:group>
            <v:group style="position:absolute;left:10416;top:251;width:2;height:80" coordorigin="10416,251" coordsize="2,80">
              <v:shape style="position:absolute;left:10416;top:251;width:2;height:80" coordorigin="10416,251" coordsize="0,80" path="m10416,331l10416,251e" filled="false" stroked="true" strokeweight=".748pt" strokecolor="#939598">
                <v:path arrowok="t"/>
              </v:shape>
            </v:group>
            <v:group style="position:absolute;left:10376;top:251;width:2;height:80" coordorigin="10376,251" coordsize="2,80">
              <v:shape style="position:absolute;left:10376;top:251;width:2;height:80" coordorigin="10376,251" coordsize="0,80" path="m10376,331l10376,251e" filled="false" stroked="true" strokeweight=".748pt" strokecolor="#939598">
                <v:path arrowok="t"/>
              </v:shape>
            </v:group>
            <v:group style="position:absolute;left:10336;top:251;width:2;height:80" coordorigin="10336,251" coordsize="2,80">
              <v:shape style="position:absolute;left:10336;top:251;width:2;height:80" coordorigin="10336,251" coordsize="0,80" path="m10336,331l10336,251e" filled="false" stroked="true" strokeweight=".748pt" strokecolor="#939598">
                <v:path arrowok="t"/>
              </v:shape>
            </v:group>
            <v:group style="position:absolute;left:10296;top:251;width:2;height:80" coordorigin="10296,251" coordsize="2,80">
              <v:shape style="position:absolute;left:10296;top:251;width:2;height:80" coordorigin="10296,251" coordsize="0,80" path="m10296,331l10296,251e" filled="false" stroked="true" strokeweight=".748pt" strokecolor="#939598">
                <v:path arrowok="t"/>
              </v:shape>
            </v:group>
            <v:group style="position:absolute;left:10256;top:251;width:2;height:80" coordorigin="10256,251" coordsize="2,80">
              <v:shape style="position:absolute;left:10256;top:251;width:2;height:80" coordorigin="10256,251" coordsize="1,80" path="m10256,331l10256,251e" filled="false" stroked="true" strokeweight=".748pt" strokecolor="#939598">
                <v:path arrowok="t"/>
              </v:shape>
            </v:group>
            <v:group style="position:absolute;left:10215;top:252;width:2;height:80" coordorigin="10215,252" coordsize="2,80">
              <v:shape style="position:absolute;left:10215;top:252;width:2;height:80" coordorigin="10215,252" coordsize="1,80" path="m10215,332l10215,252e" filled="false" stroked="true" strokeweight=".748pt" strokecolor="#939598">
                <v:path arrowok="t"/>
              </v:shape>
            </v:group>
            <v:group style="position:absolute;left:10175;top:252;width:2;height:80" coordorigin="10175,252" coordsize="2,80">
              <v:shape style="position:absolute;left:10175;top:252;width:2;height:80" coordorigin="10175,252" coordsize="1,80" path="m10175,332l10175,252e" filled="false" stroked="true" strokeweight=".748pt" strokecolor="#939598">
                <v:path arrowok="t"/>
              </v:shape>
            </v:group>
            <v:group style="position:absolute;left:10135;top:252;width:2;height:80" coordorigin="10135,252" coordsize="2,80">
              <v:shape style="position:absolute;left:10135;top:252;width:2;height:80" coordorigin="10135,252" coordsize="1,80" path="m10135,332l10135,252e" filled="false" stroked="true" strokeweight=".748pt" strokecolor="#939598">
                <v:path arrowok="t"/>
              </v:shape>
            </v:group>
            <v:group style="position:absolute;left:10095;top:252;width:2;height:80" coordorigin="10095,252" coordsize="2,80">
              <v:shape style="position:absolute;left:10095;top:252;width:2;height:80" coordorigin="10095,252" coordsize="1,80" path="m10095,332l10095,252e" filled="false" stroked="true" strokeweight=".748pt" strokecolor="#939598">
                <v:path arrowok="t"/>
              </v:shape>
            </v:group>
            <v:group style="position:absolute;left:10055;top:252;width:2;height:80" coordorigin="10055,252" coordsize="2,80">
              <v:shape style="position:absolute;left:10055;top:252;width:2;height:80" coordorigin="10055,252" coordsize="1,80" path="m10055,332l10055,252e" filled="false" stroked="true" strokeweight=".748pt" strokecolor="#939598">
                <v:path arrowok="t"/>
              </v:shape>
            </v:group>
            <v:group style="position:absolute;left:10015;top:252;width:2;height:80" coordorigin="10015,252" coordsize="2,80">
              <v:shape style="position:absolute;left:10015;top:252;width:2;height:80" coordorigin="10015,252" coordsize="0,80" path="m10015,332l10015,252e" filled="false" stroked="true" strokeweight=".748pt" strokecolor="#939598">
                <v:path arrowok="t"/>
              </v:shape>
            </v:group>
            <v:group style="position:absolute;left:9975;top:252;width:2;height:80" coordorigin="9975,252" coordsize="2,80">
              <v:shape style="position:absolute;left:9975;top:252;width:2;height:80" coordorigin="9975,252" coordsize="0,80" path="m9975,332l9975,252e" filled="false" stroked="true" strokeweight=".748pt" strokecolor="#939598">
                <v:path arrowok="t"/>
              </v:shape>
            </v:group>
            <v:group style="position:absolute;left:9935;top:252;width:2;height:80" coordorigin="9935,252" coordsize="2,80">
              <v:shape style="position:absolute;left:9935;top:252;width:2;height:80" coordorigin="9935,252" coordsize="0,80" path="m9935,332l9935,252e" filled="false" stroked="true" strokeweight=".748pt" strokecolor="#939598">
                <v:path arrowok="t"/>
              </v:shape>
            </v:group>
            <v:group style="position:absolute;left:9895;top:252;width:2;height:80" coordorigin="9895,252" coordsize="2,80">
              <v:shape style="position:absolute;left:9895;top:252;width:2;height:80" coordorigin="9895,252" coordsize="1,80" path="m9895,332l9895,252e" filled="false" stroked="true" strokeweight=".748pt" strokecolor="#939598">
                <v:path arrowok="t"/>
              </v:shape>
            </v:group>
            <v:group style="position:absolute;left:9855;top:252;width:2;height:80" coordorigin="9855,252" coordsize="2,80">
              <v:shape style="position:absolute;left:9855;top:252;width:2;height:80" coordorigin="9855,252" coordsize="1,80" path="m9855,332l9855,252e" filled="false" stroked="true" strokeweight=".748pt" strokecolor="#939598">
                <v:path arrowok="t"/>
              </v:shape>
            </v:group>
            <v:group style="position:absolute;left:9815;top:252;width:2;height:80" coordorigin="9815,252" coordsize="2,80">
              <v:shape style="position:absolute;left:9815;top:252;width:2;height:80" coordorigin="9815,252" coordsize="0,80" path="m9815,332l9815,252e" filled="false" stroked="true" strokeweight=".748pt" strokecolor="#939598">
                <v:path arrowok="t"/>
              </v:shape>
            </v:group>
            <v:group style="position:absolute;left:9775;top:252;width:2;height:80" coordorigin="9775,252" coordsize="2,80">
              <v:shape style="position:absolute;left:9775;top:252;width:2;height:80" coordorigin="9775,252" coordsize="1,80" path="m9775,332l9775,252e" filled="false" stroked="true" strokeweight=".748pt" strokecolor="#939598">
                <v:path arrowok="t"/>
              </v:shape>
            </v:group>
            <v:group style="position:absolute;left:9735;top:252;width:2;height:80" coordorigin="9735,252" coordsize="2,80">
              <v:shape style="position:absolute;left:9735;top:252;width:2;height:80" coordorigin="9735,252" coordsize="1,80" path="m9735,332l9735,252e" filled="false" stroked="true" strokeweight=".748pt" strokecolor="#939598">
                <v:path arrowok="t"/>
              </v:shape>
            </v:group>
            <v:group style="position:absolute;left:9695;top:252;width:2;height:80" coordorigin="9695,252" coordsize="2,80">
              <v:shape style="position:absolute;left:9695;top:252;width:2;height:80" coordorigin="9695,252" coordsize="0,80" path="m9695,332l9695,252e" filled="false" stroked="true" strokeweight=".748pt" strokecolor="#939598">
                <v:path arrowok="t"/>
              </v:shape>
            </v:group>
            <v:group style="position:absolute;left:9655;top:252;width:2;height:80" coordorigin="9655,252" coordsize="2,80">
              <v:shape style="position:absolute;left:9655;top:252;width:2;height:80" coordorigin="9655,252" coordsize="0,80" path="m9655,332l9655,252e" filled="false" stroked="true" strokeweight=".748pt" strokecolor="#939598">
                <v:path arrowok="t"/>
              </v:shape>
            </v:group>
            <v:group style="position:absolute;left:9615;top:252;width:2;height:80" coordorigin="9615,252" coordsize="2,80">
              <v:shape style="position:absolute;left:9615;top:252;width:2;height:80" coordorigin="9615,252" coordsize="0,80" path="m9615,332l9615,252e" filled="false" stroked="true" strokeweight=".748pt" strokecolor="#939598">
                <v:path arrowok="t"/>
              </v:shape>
            </v:group>
            <v:group style="position:absolute;left:9574;top:252;width:2;height:80" coordorigin="9574,252" coordsize="2,80">
              <v:shape style="position:absolute;left:9574;top:252;width:2;height:80" coordorigin="9574,252" coordsize="1,80" path="m9575,332l9574,252e" filled="false" stroked="true" strokeweight=".748pt" strokecolor="#939598">
                <v:path arrowok="t"/>
              </v:shape>
            </v:group>
            <v:group style="position:absolute;left:9534;top:252;width:2;height:80" coordorigin="9534,252" coordsize="2,80">
              <v:shape style="position:absolute;left:9534;top:252;width:2;height:80" coordorigin="9534,252" coordsize="1,80" path="m9534,332l9534,252e" filled="false" stroked="true" strokeweight=".748pt" strokecolor="#939598">
                <v:path arrowok="t"/>
              </v:shape>
            </v:group>
            <v:group style="position:absolute;left:9494;top:252;width:2;height:80" coordorigin="9494,252" coordsize="2,80">
              <v:shape style="position:absolute;left:9494;top:252;width:2;height:80" coordorigin="9494,252" coordsize="0,80" path="m9494,332l9494,252e" filled="false" stroked="true" strokeweight=".748pt" strokecolor="#939598">
                <v:path arrowok="t"/>
              </v:shape>
            </v:group>
            <v:group style="position:absolute;left:9454;top:252;width:2;height:80" coordorigin="9454,252" coordsize="2,80">
              <v:shape style="position:absolute;left:9454;top:252;width:2;height:80" coordorigin="9454,252" coordsize="1,80" path="m9454,332l9454,252e" filled="false" stroked="true" strokeweight=".748pt" strokecolor="#939598">
                <v:path arrowok="t"/>
              </v:shape>
            </v:group>
            <v:group style="position:absolute;left:9414;top:252;width:2;height:80" coordorigin="9414,252" coordsize="2,80">
              <v:shape style="position:absolute;left:9414;top:252;width:2;height:80" coordorigin="9414,252" coordsize="0,80" path="m9414,332l9414,252e" filled="false" stroked="true" strokeweight=".748pt" strokecolor="#939598">
                <v:path arrowok="t"/>
              </v:shape>
            </v:group>
            <v:group style="position:absolute;left:9374;top:252;width:2;height:80" coordorigin="9374,252" coordsize="2,80">
              <v:shape style="position:absolute;left:9374;top:252;width:2;height:80" coordorigin="9374,252" coordsize="0,80" path="m9374,332l9374,252e" filled="false" stroked="true" strokeweight=".748pt" strokecolor="#939598">
                <v:path arrowok="t"/>
              </v:shape>
            </v:group>
            <v:group style="position:absolute;left:9334;top:252;width:2;height:80" coordorigin="9334,252" coordsize="2,80">
              <v:shape style="position:absolute;left:9334;top:252;width:2;height:80" coordorigin="9334,252" coordsize="1,80" path="m9334,332l9334,252e" filled="false" stroked="true" strokeweight=".748pt" strokecolor="#939598">
                <v:path arrowok="t"/>
              </v:shape>
            </v:group>
            <v:group style="position:absolute;left:9294;top:252;width:2;height:80" coordorigin="9294,252" coordsize="2,80">
              <v:shape style="position:absolute;left:9294;top:252;width:2;height:80" coordorigin="9294,252" coordsize="0,80" path="m9294,332l9294,252e" filled="false" stroked="true" strokeweight=".748pt" strokecolor="#939598">
                <v:path arrowok="t"/>
              </v:shape>
            </v:group>
            <v:group style="position:absolute;left:9254;top:252;width:2;height:80" coordorigin="9254,252" coordsize="2,80">
              <v:shape style="position:absolute;left:9254;top:252;width:2;height:80" coordorigin="9254,252" coordsize="1,80" path="m9254,332l9254,252e" filled="false" stroked="true" strokeweight=".748pt" strokecolor="#939598">
                <v:path arrowok="t"/>
              </v:shape>
            </v:group>
            <v:group style="position:absolute;left:9214;top:252;width:2;height:80" coordorigin="9214,252" coordsize="2,80">
              <v:shape style="position:absolute;left:9214;top:252;width:2;height:80" coordorigin="9214,252" coordsize="1,80" path="m9214,332l9214,252e" filled="false" stroked="true" strokeweight=".748pt" strokecolor="#939598">
                <v:path arrowok="t"/>
              </v:shape>
            </v:group>
            <v:group style="position:absolute;left:9174;top:252;width:2;height:80" coordorigin="9174,252" coordsize="2,80">
              <v:shape style="position:absolute;left:9174;top:252;width:2;height:80" coordorigin="9174,252" coordsize="0,80" path="m9174,332l9174,252e" filled="false" stroked="true" strokeweight=".748pt" strokecolor="#939598">
                <v:path arrowok="t"/>
              </v:shape>
            </v:group>
            <v:group style="position:absolute;left:9134;top:252;width:2;height:80" coordorigin="9134,252" coordsize="2,80">
              <v:shape style="position:absolute;left:9134;top:252;width:2;height:80" coordorigin="9134,252" coordsize="1,80" path="m9134,332l9134,252e" filled="false" stroked="true" strokeweight=".748pt" strokecolor="#939598">
                <v:path arrowok="t"/>
              </v:shape>
            </v:group>
            <v:group style="position:absolute;left:9094;top:252;width:2;height:80" coordorigin="9094,252" coordsize="2,80">
              <v:shape style="position:absolute;left:9094;top:252;width:2;height:80" coordorigin="9094,252" coordsize="0,80" path="m9094,332l9094,252e" filled="false" stroked="true" strokeweight=".748pt" strokecolor="#939598">
                <v:path arrowok="t"/>
              </v:shape>
            </v:group>
            <v:group style="position:absolute;left:9054;top:252;width:2;height:80" coordorigin="9054,252" coordsize="2,80">
              <v:shape style="position:absolute;left:9054;top:252;width:2;height:80" coordorigin="9054,252" coordsize="1,80" path="m9054,332l9054,252e" filled="false" stroked="true" strokeweight=".748pt" strokecolor="#939598">
                <v:path arrowok="t"/>
              </v:shape>
            </v:group>
            <v:group style="position:absolute;left:9014;top:252;width:2;height:80" coordorigin="9014,252" coordsize="2,80">
              <v:shape style="position:absolute;left:9014;top:252;width:2;height:80" coordorigin="9014,252" coordsize="1,80" path="m9014,332l9014,252e" filled="false" stroked="true" strokeweight=".748pt" strokecolor="#939598">
                <v:path arrowok="t"/>
              </v:shape>
            </v:group>
            <v:group style="position:absolute;left:8974;top:252;width:2;height:80" coordorigin="8974,252" coordsize="2,80">
              <v:shape style="position:absolute;left:8974;top:252;width:2;height:80" coordorigin="8974,252" coordsize="1,80" path="m8974,332l8974,252e" filled="false" stroked="true" strokeweight=".748pt" strokecolor="#939598">
                <v:path arrowok="t"/>
              </v:shape>
            </v:group>
            <v:group style="position:absolute;left:8934;top:252;width:2;height:80" coordorigin="8934,252" coordsize="2,80">
              <v:shape style="position:absolute;left:8934;top:252;width:2;height:80" coordorigin="8934,252" coordsize="1,80" path="m8934,332l8934,252e" filled="false" stroked="true" strokeweight=".748pt" strokecolor="#939598">
                <v:path arrowok="t"/>
              </v:shape>
            </v:group>
            <v:group style="position:absolute;left:8893;top:252;width:2;height:80" coordorigin="8893,252" coordsize="2,80">
              <v:shape style="position:absolute;left:8893;top:252;width:2;height:80" coordorigin="8893,252" coordsize="1,80" path="m8893,332l8893,252e" filled="false" stroked="true" strokeweight=".748pt" strokecolor="#939598">
                <v:path arrowok="t"/>
              </v:shape>
            </v:group>
            <v:group style="position:absolute;left:8853;top:252;width:2;height:80" coordorigin="8853,252" coordsize="2,80">
              <v:shape style="position:absolute;left:8853;top:252;width:2;height:80" coordorigin="8853,252" coordsize="1,80" path="m8853,332l8853,252e" filled="false" stroked="true" strokeweight=".748pt" strokecolor="#939598">
                <v:path arrowok="t"/>
              </v:shape>
            </v:group>
            <v:group style="position:absolute;left:8813;top:252;width:2;height:80" coordorigin="8813,252" coordsize="2,80">
              <v:shape style="position:absolute;left:8813;top:252;width:2;height:80" coordorigin="8813,252" coordsize="0,80" path="m8813,332l8813,252e" filled="false" stroked="true" strokeweight=".748pt" strokecolor="#939598">
                <v:path arrowok="t"/>
              </v:shape>
            </v:group>
            <v:group style="position:absolute;left:8773;top:252;width:2;height:80" coordorigin="8773,252" coordsize="2,80">
              <v:shape style="position:absolute;left:8773;top:252;width:2;height:80" coordorigin="8773,252" coordsize="1,80" path="m8773,332l8773,252e" filled="false" stroked="true" strokeweight=".748pt" strokecolor="#939598">
                <v:path arrowok="t"/>
              </v:shape>
            </v:group>
            <v:group style="position:absolute;left:8733;top:252;width:2;height:80" coordorigin="8733,252" coordsize="2,80">
              <v:shape style="position:absolute;left:8733;top:252;width:2;height:80" coordorigin="8733,252" coordsize="0,80" path="m8733,332l8733,252e" filled="false" stroked="true" strokeweight=".748pt" strokecolor="#939598">
                <v:path arrowok="t"/>
              </v:shape>
            </v:group>
            <v:group style="position:absolute;left:8693;top:252;width:2;height:80" coordorigin="8693,252" coordsize="2,80">
              <v:shape style="position:absolute;left:8693;top:252;width:2;height:80" coordorigin="8693,252" coordsize="1,80" path="m8693,332l8693,252e" filled="false" stroked="true" strokeweight=".748pt" strokecolor="#939598">
                <v:path arrowok="t"/>
              </v:shape>
            </v:group>
            <v:group style="position:absolute;left:8653;top:252;width:2;height:80" coordorigin="8653,252" coordsize="2,80">
              <v:shape style="position:absolute;left:8653;top:252;width:2;height:80" coordorigin="8653,252" coordsize="1,80" path="m8653,332l8653,252e" filled="false" stroked="true" strokeweight=".748pt" strokecolor="#939598">
                <v:path arrowok="t"/>
              </v:shape>
            </v:group>
            <v:group style="position:absolute;left:8613;top:252;width:2;height:80" coordorigin="8613,252" coordsize="2,80">
              <v:shape style="position:absolute;left:8613;top:252;width:2;height:80" coordorigin="8613,252" coordsize="0,80" path="m8613,332l8613,252e" filled="false" stroked="true" strokeweight=".748pt" strokecolor="#939598">
                <v:path arrowok="t"/>
              </v:shape>
            </v:group>
            <v:group style="position:absolute;left:8573;top:252;width:2;height:80" coordorigin="8573,252" coordsize="2,80">
              <v:shape style="position:absolute;left:8573;top:252;width:2;height:80" coordorigin="8573,252" coordsize="0,80" path="m8573,332l8573,252e" filled="false" stroked="true" strokeweight=".748pt" strokecolor="#939598">
                <v:path arrowok="t"/>
              </v:shape>
            </v:group>
            <v:group style="position:absolute;left:8533;top:252;width:2;height:80" coordorigin="8533,252" coordsize="2,80">
              <v:shape style="position:absolute;left:8533;top:252;width:2;height:80" coordorigin="8533,252" coordsize="0,80" path="m8533,332l8533,252e" filled="false" stroked="true" strokeweight=".748pt" strokecolor="#939598">
                <v:path arrowok="t"/>
              </v:shape>
            </v:group>
            <v:group style="position:absolute;left:8493;top:252;width:2;height:80" coordorigin="8493,252" coordsize="2,80">
              <v:shape style="position:absolute;left:8493;top:252;width:2;height:80" coordorigin="8493,252" coordsize="0,80" path="m8493,332l8493,252e" filled="false" stroked="true" strokeweight=".748pt" strokecolor="#939598">
                <v:path arrowok="t"/>
              </v:shape>
            </v:group>
            <v:group style="position:absolute;left:8453;top:252;width:2;height:80" coordorigin="8453,252" coordsize="2,80">
              <v:shape style="position:absolute;left:8453;top:252;width:2;height:80" coordorigin="8453,252" coordsize="1,80" path="m8453,332l8453,252e" filled="false" stroked="true" strokeweight=".748pt" strokecolor="#939598">
                <v:path arrowok="t"/>
              </v:shape>
            </v:group>
            <v:group style="position:absolute;left:8413;top:252;width:2;height:80" coordorigin="8413,252" coordsize="2,80">
              <v:shape style="position:absolute;left:8413;top:252;width:2;height:80" coordorigin="8413,252" coordsize="0,80" path="m8413,332l8413,252e" filled="false" stroked="true" strokeweight=".748pt" strokecolor="#939598">
                <v:path arrowok="t"/>
              </v:shape>
            </v:group>
            <v:group style="position:absolute;left:8373;top:252;width:2;height:80" coordorigin="8373,252" coordsize="2,80">
              <v:shape style="position:absolute;left:8373;top:252;width:2;height:80" coordorigin="8373,252" coordsize="1,80" path="m8373,332l8373,252e" filled="false" stroked="true" strokeweight=".748pt" strokecolor="#939598">
                <v:path arrowok="t"/>
              </v:shape>
            </v:group>
            <v:group style="position:absolute;left:8333;top:252;width:2;height:80" coordorigin="8333,252" coordsize="2,80">
              <v:shape style="position:absolute;left:8333;top:252;width:2;height:80" coordorigin="8333,252" coordsize="0,80" path="m8333,332l8333,252e" filled="false" stroked="true" strokeweight=".748pt" strokecolor="#939598">
                <v:path arrowok="t"/>
              </v:shape>
            </v:group>
            <v:group style="position:absolute;left:8293;top:252;width:2;height:80" coordorigin="8293,252" coordsize="2,80">
              <v:shape style="position:absolute;left:8293;top:252;width:2;height:80" coordorigin="8293,252" coordsize="0,80" path="m8293,332l8293,252e" filled="false" stroked="true" strokeweight=".748pt" strokecolor="#939598">
                <v:path arrowok="t"/>
              </v:shape>
            </v:group>
            <v:group style="position:absolute;left:8252;top:252;width:2;height:80" coordorigin="8252,252" coordsize="2,80">
              <v:shape style="position:absolute;left:8252;top:252;width:2;height:80" coordorigin="8252,252" coordsize="0,80" path="m8253,332l8252,252e" filled="false" stroked="true" strokeweight=".748pt" strokecolor="#939598">
                <v:path arrowok="t"/>
              </v:shape>
            </v:group>
            <v:group style="position:absolute;left:8212;top:252;width:2;height:80" coordorigin="8212,252" coordsize="2,80">
              <v:shape style="position:absolute;left:8212;top:252;width:2;height:80" coordorigin="8212,252" coordsize="0,80" path="m8212,332l8212,252e" filled="false" stroked="true" strokeweight=".748pt" strokecolor="#939598">
                <v:path arrowok="t"/>
              </v:shape>
            </v:group>
            <v:group style="position:absolute;left:8172;top:252;width:2;height:80" coordorigin="8172,252" coordsize="2,80">
              <v:shape style="position:absolute;left:8172;top:252;width:2;height:80" coordorigin="8172,252" coordsize="0,80" path="m8172,332l8172,252e" filled="false" stroked="true" strokeweight=".748pt" strokecolor="#939598">
                <v:path arrowok="t"/>
              </v:shape>
            </v:group>
            <v:group style="position:absolute;left:8132;top:252;width:2;height:80" coordorigin="8132,252" coordsize="2,80">
              <v:shape style="position:absolute;left:8132;top:252;width:2;height:80" coordorigin="8132,252" coordsize="1,80" path="m8132,332l8132,252e" filled="false" stroked="true" strokeweight=".748pt" strokecolor="#939598">
                <v:path arrowok="t"/>
              </v:shape>
            </v:group>
            <v:group style="position:absolute;left:8092;top:252;width:2;height:80" coordorigin="8092,252" coordsize="2,80">
              <v:shape style="position:absolute;left:8092;top:252;width:2;height:80" coordorigin="8092,252" coordsize="0,80" path="m8092,332l8092,252e" filled="false" stroked="true" strokeweight=".748pt" strokecolor="#939598">
                <v:path arrowok="t"/>
              </v:shape>
            </v:group>
            <v:group style="position:absolute;left:8052;top:252;width:2;height:80" coordorigin="8052,252" coordsize="2,80">
              <v:shape style="position:absolute;left:8052;top:252;width:2;height:80" coordorigin="8052,252" coordsize="1,80" path="m8052,332l8052,252e" filled="false" stroked="true" strokeweight=".748pt" strokecolor="#939598">
                <v:path arrowok="t"/>
              </v:shape>
            </v:group>
            <v:group style="position:absolute;left:8012;top:252;width:2;height:80" coordorigin="8012,252" coordsize="2,80">
              <v:shape style="position:absolute;left:8012;top:252;width:2;height:80" coordorigin="8012,252" coordsize="0,80" path="m8012,332l8012,252e" filled="false" stroked="true" strokeweight=".748pt" strokecolor="#939598">
                <v:path arrowok="t"/>
              </v:shape>
            </v:group>
            <v:group style="position:absolute;left:7972;top:252;width:2;height:80" coordorigin="7972,252" coordsize="2,80">
              <v:shape style="position:absolute;left:7972;top:252;width:2;height:80" coordorigin="7972,252" coordsize="0,80" path="m7972,332l7972,252e" filled="false" stroked="true" strokeweight=".748pt" strokecolor="#939598">
                <v:path arrowok="t"/>
              </v:shape>
            </v:group>
            <v:group style="position:absolute;left:7932;top:252;width:2;height:80" coordorigin="7932,252" coordsize="2,80">
              <v:shape style="position:absolute;left:7932;top:252;width:2;height:80" coordorigin="7932,252" coordsize="0,80" path="m7932,332l7932,252e" filled="false" stroked="true" strokeweight=".748pt" strokecolor="#939598">
                <v:path arrowok="t"/>
              </v:shape>
            </v:group>
            <v:group style="position:absolute;left:7892;top:252;width:2;height:80" coordorigin="7892,252" coordsize="2,80">
              <v:shape style="position:absolute;left:7892;top:252;width:2;height:80" coordorigin="7892,252" coordsize="1,80" path="m7892,332l7892,252e" filled="false" stroked="true" strokeweight=".748pt" strokecolor="#939598">
                <v:path arrowok="t"/>
              </v:shape>
            </v:group>
            <v:group style="position:absolute;left:7852;top:252;width:2;height:80" coordorigin="7852,252" coordsize="2,80">
              <v:shape style="position:absolute;left:7852;top:252;width:2;height:80" coordorigin="7852,252" coordsize="1,80" path="m7852,332l7852,252e" filled="false" stroked="true" strokeweight=".748pt" strokecolor="#939598">
                <v:path arrowok="t"/>
              </v:shape>
            </v:group>
            <v:group style="position:absolute;left:7812;top:252;width:2;height:80" coordorigin="7812,252" coordsize="2,80">
              <v:shape style="position:absolute;left:7812;top:252;width:2;height:80" coordorigin="7812,252" coordsize="1,80" path="m7812,332l7812,252e" filled="false" stroked="true" strokeweight=".748pt" strokecolor="#939598">
                <v:path arrowok="t"/>
              </v:shape>
            </v:group>
            <v:group style="position:absolute;left:7772;top:252;width:2;height:80" coordorigin="7772,252" coordsize="2,80">
              <v:shape style="position:absolute;left:7772;top:252;width:2;height:80" coordorigin="7772,252" coordsize="1,80" path="m7772,332l7772,252e" filled="false" stroked="true" strokeweight=".748pt" strokecolor="#939598">
                <v:path arrowok="t"/>
              </v:shape>
            </v:group>
            <v:group style="position:absolute;left:7732;top:252;width:2;height:80" coordorigin="7732,252" coordsize="2,80">
              <v:shape style="position:absolute;left:7732;top:252;width:2;height:80" coordorigin="7732,252" coordsize="1,80" path="m7732,332l7732,252e" filled="false" stroked="true" strokeweight=".748pt" strokecolor="#939598">
                <v:path arrowok="t"/>
              </v:shape>
            </v:group>
            <v:group style="position:absolute;left:7692;top:252;width:2;height:80" coordorigin="7692,252" coordsize="2,80">
              <v:shape style="position:absolute;left:7692;top:252;width:2;height:80" coordorigin="7692,252" coordsize="1,80" path="m7692,332l7692,252e" filled="false" stroked="true" strokeweight=".748pt" strokecolor="#939598">
                <v:path arrowok="t"/>
              </v:shape>
            </v:group>
            <v:group style="position:absolute;left:7652;top:252;width:2;height:80" coordorigin="7652,252" coordsize="2,80">
              <v:shape style="position:absolute;left:7652;top:252;width:2;height:80" coordorigin="7652,252" coordsize="0,80" path="m7652,332l7652,252e" filled="false" stroked="true" strokeweight=".748pt" strokecolor="#939598">
                <v:path arrowok="t"/>
              </v:shape>
            </v:group>
            <v:group style="position:absolute;left:7612;top:252;width:2;height:80" coordorigin="7612,252" coordsize="2,80">
              <v:shape style="position:absolute;left:7612;top:252;width:2;height:80" coordorigin="7612,252" coordsize="1,80" path="m7612,332l7612,252e" filled="false" stroked="true" strokeweight=".748pt" strokecolor="#939598">
                <v:path arrowok="t"/>
              </v:shape>
            </v:group>
            <v:group style="position:absolute;left:7571;top:252;width:2;height:80" coordorigin="7571,252" coordsize="2,80">
              <v:shape style="position:absolute;left:7571;top:252;width:2;height:80" coordorigin="7571,252" coordsize="1,80" path="m7571,332l7571,252e" filled="false" stroked="true" strokeweight=".748pt" strokecolor="#939598">
                <v:path arrowok="t"/>
              </v:shape>
            </v:group>
            <v:group style="position:absolute;left:7531;top:252;width:2;height:80" coordorigin="7531,252" coordsize="2,80">
              <v:shape style="position:absolute;left:7531;top:252;width:2;height:80" coordorigin="7531,252" coordsize="0,80" path="m7531,332l7531,252e" filled="false" stroked="true" strokeweight=".748pt" strokecolor="#939598">
                <v:path arrowok="t"/>
              </v:shape>
            </v:group>
            <v:group style="position:absolute;left:7491;top:252;width:2;height:80" coordorigin="7491,252" coordsize="2,80">
              <v:shape style="position:absolute;left:7491;top:252;width:2;height:80" coordorigin="7491,252" coordsize="1,80" path="m7491,332l7491,252e" filled="false" stroked="true" strokeweight=".748pt" strokecolor="#939598">
                <v:path arrowok="t"/>
              </v:shape>
            </v:group>
            <v:group style="position:absolute;left:7451;top:252;width:2;height:80" coordorigin="7451,252" coordsize="2,80">
              <v:shape style="position:absolute;left:7451;top:252;width:2;height:80" coordorigin="7451,252" coordsize="0,80" path="m7451,332l7451,252e" filled="false" stroked="true" strokeweight=".748pt" strokecolor="#939598">
                <v:path arrowok="t"/>
              </v:shape>
            </v:group>
            <v:group style="position:absolute;left:7411;top:252;width:2;height:80" coordorigin="7411,252" coordsize="2,80">
              <v:shape style="position:absolute;left:7411;top:252;width:2;height:80" coordorigin="7411,252" coordsize="0,80" path="m7411,332l7411,252e" filled="false" stroked="true" strokeweight=".748pt" strokecolor="#939598">
                <v:path arrowok="t"/>
              </v:shape>
            </v:group>
            <v:group style="position:absolute;left:7371;top:252;width:2;height:80" coordorigin="7371,252" coordsize="2,80">
              <v:shape style="position:absolute;left:7371;top:252;width:2;height:80" coordorigin="7371,252" coordsize="1,80" path="m7371,332l7371,252e" filled="false" stroked="true" strokeweight=".748pt" strokecolor="#939598">
                <v:path arrowok="t"/>
              </v:shape>
            </v:group>
            <v:group style="position:absolute;left:7331;top:252;width:2;height:80" coordorigin="7331,252" coordsize="2,80">
              <v:shape style="position:absolute;left:7331;top:252;width:2;height:80" coordorigin="7331,252" coordsize="0,80" path="m7331,332l7331,252e" filled="false" stroked="true" strokeweight=".748pt" strokecolor="#939598">
                <v:path arrowok="t"/>
              </v:shape>
            </v:group>
            <v:group style="position:absolute;left:7291;top:252;width:2;height:80" coordorigin="7291,252" coordsize="2,80">
              <v:shape style="position:absolute;left:7291;top:252;width:2;height:80" coordorigin="7291,252" coordsize="1,80" path="m7291,332l7291,252e" filled="false" stroked="true" strokeweight=".748pt" strokecolor="#939598">
                <v:path arrowok="t"/>
              </v:shape>
            </v:group>
            <v:group style="position:absolute;left:7251;top:252;width:2;height:80" coordorigin="7251,252" coordsize="2,80">
              <v:shape style="position:absolute;left:7251;top:252;width:2;height:80" coordorigin="7251,252" coordsize="1,80" path="m7251,332l7251,252e" filled="false" stroked="true" strokeweight=".748pt" strokecolor="#939598">
                <v:path arrowok="t"/>
              </v:shape>
            </v:group>
            <v:group style="position:absolute;left:7211;top:252;width:2;height:80" coordorigin="7211,252" coordsize="2,80">
              <v:shape style="position:absolute;left:7211;top:252;width:2;height:80" coordorigin="7211,252" coordsize="0,80" path="m7211,332l7211,252e" filled="false" stroked="true" strokeweight=".748pt" strokecolor="#939598">
                <v:path arrowok="t"/>
              </v:shape>
            </v:group>
            <v:group style="position:absolute;left:7171;top:252;width:2;height:80" coordorigin="7171,252" coordsize="2,80">
              <v:shape style="position:absolute;left:7171;top:252;width:2;height:80" coordorigin="7171,252" coordsize="1,80" path="m7171,332l7171,252e" filled="false" stroked="true" strokeweight=".748pt" strokecolor="#939598">
                <v:path arrowok="t"/>
              </v:shape>
            </v:group>
            <v:group style="position:absolute;left:7131;top:252;width:2;height:80" coordorigin="7131,252" coordsize="2,80">
              <v:shape style="position:absolute;left:7131;top:252;width:2;height:80" coordorigin="7131,252" coordsize="0,80" path="m7131,332l7131,252e" filled="false" stroked="true" strokeweight=".748pt" strokecolor="#939598">
                <v:path arrowok="t"/>
              </v:shape>
            </v:group>
            <v:group style="position:absolute;left:7091;top:252;width:2;height:80" coordorigin="7091,252" coordsize="2,80">
              <v:shape style="position:absolute;left:7091;top:252;width:2;height:80" coordorigin="7091,252" coordsize="0,80" path="m7091,332l7091,252e" filled="false" stroked="true" strokeweight=".748pt" strokecolor="#939598">
                <v:path arrowok="t"/>
              </v:shape>
            </v:group>
            <v:group style="position:absolute;left:7051;top:252;width:2;height:80" coordorigin="7051,252" coordsize="2,80">
              <v:shape style="position:absolute;left:7051;top:252;width:2;height:80" coordorigin="7051,252" coordsize="1,80" path="m7051,332l7051,252e" filled="false" stroked="true" strokeweight=".748pt" strokecolor="#939598">
                <v:path arrowok="t"/>
              </v:shape>
            </v:group>
            <v:group style="position:absolute;left:7011;top:252;width:2;height:80" coordorigin="7011,252" coordsize="2,80">
              <v:shape style="position:absolute;left:7011;top:252;width:2;height:80" coordorigin="7011,252" coordsize="0,80" path="m7011,332l7011,252e" filled="false" stroked="true" strokeweight=".748pt" strokecolor="#939598">
                <v:path arrowok="t"/>
              </v:shape>
            </v:group>
            <v:group style="position:absolute;left:6971;top:252;width:2;height:80" coordorigin="6971,252" coordsize="2,80">
              <v:shape style="position:absolute;left:6971;top:252;width:2;height:80" coordorigin="6971,252" coordsize="1,80" path="m6971,332l6971,252e" filled="false" stroked="true" strokeweight=".748pt" strokecolor="#939598">
                <v:path arrowok="t"/>
              </v:shape>
            </v:group>
            <v:group style="position:absolute;left:6930;top:252;width:2;height:80" coordorigin="6930,252" coordsize="2,80">
              <v:shape style="position:absolute;left:6930;top:252;width:2;height:80" coordorigin="6930,252" coordsize="1,80" path="m6931,332l6930,252e" filled="false" stroked="true" strokeweight=".748pt" strokecolor="#939598">
                <v:path arrowok="t"/>
              </v:shape>
            </v:group>
            <v:group style="position:absolute;left:6890;top:252;width:2;height:80" coordorigin="6890,252" coordsize="2,80">
              <v:shape style="position:absolute;left:6890;top:252;width:2;height:80" coordorigin="6890,252" coordsize="0,80" path="m6890,332l6890,252e" filled="false" stroked="true" strokeweight=".748pt" strokecolor="#939598">
                <v:path arrowok="t"/>
              </v:shape>
            </v:group>
            <v:group style="position:absolute;left:6850;top:252;width:2;height:80" coordorigin="6850,252" coordsize="2,80">
              <v:shape style="position:absolute;left:6850;top:252;width:2;height:80" coordorigin="6850,252" coordsize="1,80" path="m6850,332l6850,252e" filled="false" stroked="true" strokeweight=".748pt" strokecolor="#939598">
                <v:path arrowok="t"/>
              </v:shape>
            </v:group>
            <v:group style="position:absolute;left:6810;top:253;width:2;height:80" coordorigin="6810,253" coordsize="2,80">
              <v:shape style="position:absolute;left:6810;top:253;width:2;height:80" coordorigin="6810,253" coordsize="0,80" path="m6810,333l6810,253e" filled="false" stroked="true" strokeweight=".748pt" strokecolor="#939598">
                <v:path arrowok="t"/>
              </v:shape>
            </v:group>
            <v:group style="position:absolute;left:6770;top:253;width:2;height:80" coordorigin="6770,253" coordsize="2,80">
              <v:shape style="position:absolute;left:6770;top:253;width:2;height:80" coordorigin="6770,253" coordsize="1,80" path="m6770,333l6770,253e" filled="false" stroked="true" strokeweight=".748pt" strokecolor="#939598">
                <v:path arrowok="t"/>
              </v:shape>
            </v:group>
            <v:group style="position:absolute;left:6730;top:253;width:2;height:80" coordorigin="6730,253" coordsize="2,80">
              <v:shape style="position:absolute;left:6730;top:253;width:2;height:80" coordorigin="6730,253" coordsize="0,80" path="m6730,333l6730,253e" filled="false" stroked="true" strokeweight=".748pt" strokecolor="#939598">
                <v:path arrowok="t"/>
              </v:shape>
            </v:group>
            <v:group style="position:absolute;left:6690;top:253;width:2;height:80" coordorigin="6690,253" coordsize="2,80">
              <v:shape style="position:absolute;left:6690;top:253;width:2;height:80" coordorigin="6690,253" coordsize="1,80" path="m6690,333l6690,253e" filled="false" stroked="true" strokeweight=".748pt" strokecolor="#939598">
                <v:path arrowok="t"/>
              </v:shape>
            </v:group>
            <v:group style="position:absolute;left:6650;top:253;width:2;height:80" coordorigin="6650,253" coordsize="2,80">
              <v:shape style="position:absolute;left:6650;top:253;width:2;height:80" coordorigin="6650,253" coordsize="1,80" path="m6650,333l6650,253e" filled="false" stroked="true" strokeweight=".748pt" strokecolor="#939598">
                <v:path arrowok="t"/>
              </v:shape>
            </v:group>
            <v:group style="position:absolute;left:6610;top:253;width:2;height:80" coordorigin="6610,253" coordsize="2,80">
              <v:shape style="position:absolute;left:6610;top:253;width:2;height:80" coordorigin="6610,253" coordsize="1,80" path="m6610,333l6610,253e" filled="false" stroked="true" strokeweight=".748pt" strokecolor="#939598">
                <v:path arrowok="t"/>
              </v:shape>
            </v:group>
            <v:group style="position:absolute;left:6570;top:253;width:2;height:80" coordorigin="6570,253" coordsize="2,80">
              <v:shape style="position:absolute;left:6570;top:253;width:2;height:80" coordorigin="6570,253" coordsize="1,80" path="m6570,333l6570,253e" filled="false" stroked="true" strokeweight=".748pt" strokecolor="#939598">
                <v:path arrowok="t"/>
              </v:shape>
            </v:group>
            <v:group style="position:absolute;left:6530;top:253;width:2;height:80" coordorigin="6530,253" coordsize="2,80">
              <v:shape style="position:absolute;left:6530;top:253;width:2;height:80" coordorigin="6530,253" coordsize="1,80" path="m6530,333l6530,253e" filled="false" stroked="true" strokeweight=".748pt" strokecolor="#939598">
                <v:path arrowok="t"/>
              </v:shape>
            </v:group>
            <v:group style="position:absolute;left:6490;top:253;width:2;height:80" coordorigin="6490,253" coordsize="2,80">
              <v:shape style="position:absolute;left:6490;top:253;width:2;height:80" coordorigin="6490,253" coordsize="1,80" path="m6490,333l6490,253e" filled="false" stroked="true" strokeweight=".748pt" strokecolor="#939598">
                <v:path arrowok="t"/>
              </v:shape>
            </v:group>
            <v:group style="position:absolute;left:6450;top:253;width:2;height:80" coordorigin="6450,253" coordsize="2,80">
              <v:shape style="position:absolute;left:6450;top:253;width:2;height:80" coordorigin="6450,253" coordsize="0,80" path="m6450,333l6450,253e" filled="false" stroked="true" strokeweight=".748pt" strokecolor="#939598">
                <v:path arrowok="t"/>
              </v:shape>
            </v:group>
            <v:group style="position:absolute;left:6410;top:253;width:2;height:80" coordorigin="6410,253" coordsize="2,80">
              <v:shape style="position:absolute;left:6410;top:253;width:2;height:80" coordorigin="6410,253" coordsize="0,80" path="m6410,333l6410,253e" filled="false" stroked="true" strokeweight=".748pt" strokecolor="#939598">
                <v:path arrowok="t"/>
              </v:shape>
            </v:group>
            <v:group style="position:absolute;left:6370;top:253;width:2;height:80" coordorigin="6370,253" coordsize="2,80">
              <v:shape style="position:absolute;left:6370;top:253;width:2;height:80" coordorigin="6370,253" coordsize="1,80" path="m6370,333l6370,253e" filled="false" stroked="true" strokeweight=".748pt" strokecolor="#939598">
                <v:path arrowok="t"/>
              </v:shape>
            </v:group>
            <v:group style="position:absolute;left:6330;top:253;width:2;height:80" coordorigin="6330,253" coordsize="2,80">
              <v:shape style="position:absolute;left:6330;top:253;width:2;height:80" coordorigin="6330,253" coordsize="0,80" path="m6330,333l6330,253e" filled="false" stroked="true" strokeweight=".748pt" strokecolor="#939598">
                <v:path arrowok="t"/>
              </v:shape>
            </v:group>
            <v:group style="position:absolute;left:6290;top:253;width:2;height:80" coordorigin="6290,253" coordsize="2,80">
              <v:shape style="position:absolute;left:6290;top:253;width:2;height:80" coordorigin="6290,253" coordsize="0,80" path="m6290,333l6290,253e" filled="false" stroked="true" strokeweight=".748pt" strokecolor="#939598">
                <v:path arrowok="t"/>
              </v:shape>
            </v:group>
            <v:group style="position:absolute;left:6249;top:253;width:2;height:80" coordorigin="6249,253" coordsize="2,80">
              <v:shape style="position:absolute;left:6249;top:253;width:2;height:80" coordorigin="6249,253" coordsize="0,80" path="m6249,333l6249,253e" filled="false" stroked="true" strokeweight=".748pt" strokecolor="#939598">
                <v:path arrowok="t"/>
              </v:shape>
            </v:group>
            <v:group style="position:absolute;left:6209;top:253;width:2;height:80" coordorigin="6209,253" coordsize="2,80">
              <v:shape style="position:absolute;left:6209;top:253;width:2;height:80" coordorigin="6209,253" coordsize="1,80" path="m6209,333l6209,253e" filled="false" stroked="true" strokeweight=".748pt" strokecolor="#939598">
                <v:path arrowok="t"/>
              </v:shape>
            </v:group>
            <v:group style="position:absolute;left:6169;top:253;width:2;height:80" coordorigin="6169,253" coordsize="2,80">
              <v:shape style="position:absolute;left:6169;top:253;width:2;height:80" coordorigin="6169,253" coordsize="0,80" path="m6169,333l6169,253e" filled="false" stroked="true" strokeweight=".748pt" strokecolor="#939598">
                <v:path arrowok="t"/>
              </v:shape>
            </v:group>
            <v:group style="position:absolute;left:6129;top:253;width:2;height:80" coordorigin="6129,253" coordsize="2,80">
              <v:shape style="position:absolute;left:6129;top:253;width:2;height:80" coordorigin="6129,253" coordsize="0,80" path="m6129,333l6129,253e" filled="false" stroked="true" strokeweight=".748pt" strokecolor="#939598">
                <v:path arrowok="t"/>
              </v:shape>
            </v:group>
            <v:group style="position:absolute;left:6089;top:253;width:2;height:80" coordorigin="6089,253" coordsize="2,80">
              <v:shape style="position:absolute;left:6089;top:253;width:2;height:80" coordorigin="6089,253" coordsize="0,80" path="m6089,333l6089,253e" filled="false" stroked="true" strokeweight=".748pt" strokecolor="#939598">
                <v:path arrowok="t"/>
              </v:shape>
            </v:group>
            <v:group style="position:absolute;left:6049;top:253;width:2;height:80" coordorigin="6049,253" coordsize="2,80">
              <v:shape style="position:absolute;left:6049;top:253;width:2;height:80" coordorigin="6049,253" coordsize="1,80" path="m6049,333l6049,253e" filled="false" stroked="true" strokeweight=".748pt" strokecolor="#939598">
                <v:path arrowok="t"/>
              </v:shape>
            </v:group>
            <v:group style="position:absolute;left:6009;top:253;width:2;height:80" coordorigin="6009,253" coordsize="2,80">
              <v:shape style="position:absolute;left:6009;top:253;width:2;height:80" coordorigin="6009,253" coordsize="0,80" path="m6009,333l6009,253e" filled="false" stroked="true" strokeweight=".748pt" strokecolor="#939598">
                <v:path arrowok="t"/>
              </v:shape>
            </v:group>
            <v:group style="position:absolute;left:5969;top:253;width:2;height:80" coordorigin="5969,253" coordsize="2,80">
              <v:shape style="position:absolute;left:5969;top:253;width:2;height:80" coordorigin="5969,253" coordsize="0,80" path="m5969,333l5969,253e" filled="false" stroked="true" strokeweight=".748pt" strokecolor="#939598">
                <v:path arrowok="t"/>
              </v:shape>
            </v:group>
            <v:group style="position:absolute;left:5929;top:253;width:2;height:80" coordorigin="5929,253" coordsize="2,80">
              <v:shape style="position:absolute;left:5929;top:253;width:2;height:80" coordorigin="5929,253" coordsize="0,80" path="m5929,333l5929,253e" filled="false" stroked="true" strokeweight=".748pt" strokecolor="#939598">
                <v:path arrowok="t"/>
              </v:shape>
            </v:group>
            <v:group style="position:absolute;left:5889;top:253;width:2;height:80" coordorigin="5889,253" coordsize="2,80">
              <v:shape style="position:absolute;left:5889;top:253;width:2;height:80" coordorigin="5889,253" coordsize="1,80" path="m5889,333l5889,253e" filled="false" stroked="true" strokeweight=".748pt" strokecolor="#939598">
                <v:path arrowok="t"/>
              </v:shape>
            </v:group>
            <v:group style="position:absolute;left:5849;top:253;width:2;height:80" coordorigin="5849,253" coordsize="2,80">
              <v:shape style="position:absolute;left:5849;top:253;width:2;height:80" coordorigin="5849,253" coordsize="0,80" path="m5849,333l5849,253e" filled="false" stroked="true" strokeweight=".748pt" strokecolor="#939598">
                <v:path arrowok="t"/>
              </v:shape>
            </v:group>
            <v:group style="position:absolute;left:5809;top:253;width:2;height:80" coordorigin="5809,253" coordsize="2,80">
              <v:shape style="position:absolute;left:5809;top:253;width:2;height:80" coordorigin="5809,253" coordsize="0,80" path="m5809,333l5809,253e" filled="false" stroked="true" strokeweight=".748pt" strokecolor="#939598">
                <v:path arrowok="t"/>
              </v:shape>
            </v:group>
            <v:group style="position:absolute;left:5769;top:253;width:2;height:80" coordorigin="5769,253" coordsize="2,80">
              <v:shape style="position:absolute;left:5769;top:253;width:2;height:80" coordorigin="5769,253" coordsize="0,80" path="m5769,333l5769,253e" filled="false" stroked="true" strokeweight=".748pt" strokecolor="#939598">
                <v:path arrowok="t"/>
              </v:shape>
            </v:group>
            <v:group style="position:absolute;left:5729;top:253;width:2;height:80" coordorigin="5729,253" coordsize="2,80">
              <v:shape style="position:absolute;left:5729;top:253;width:2;height:80" coordorigin="5729,253" coordsize="1,80" path="m5729,333l5729,253e" filled="false" stroked="true" strokeweight=".748pt" strokecolor="#939598">
                <v:path arrowok="t"/>
              </v:shape>
            </v:group>
            <v:group style="position:absolute;left:5689;top:253;width:2;height:80" coordorigin="5689,253" coordsize="2,80">
              <v:shape style="position:absolute;left:5689;top:253;width:2;height:80" coordorigin="5689,253" coordsize="0,80" path="m5689,333l5689,253e" filled="false" stroked="true" strokeweight=".748pt" strokecolor="#939598">
                <v:path arrowok="t"/>
              </v:shape>
            </v:group>
            <v:group style="position:absolute;left:5649;top:253;width:2;height:80" coordorigin="5649,253" coordsize="2,80">
              <v:shape style="position:absolute;left:5649;top:253;width:2;height:80" coordorigin="5649,253" coordsize="0,80" path="m5649,333l5649,253e" filled="false" stroked="true" strokeweight=".748pt" strokecolor="#939598">
                <v:path arrowok="t"/>
              </v:shape>
            </v:group>
            <v:group style="position:absolute;left:5608;top:253;width:2;height:80" coordorigin="5608,253" coordsize="2,80">
              <v:shape style="position:absolute;left:5608;top:253;width:2;height:80" coordorigin="5608,253" coordsize="0,80" path="m5609,333l5608,253e" filled="false" stroked="true" strokeweight=".748pt" strokecolor="#939598">
                <v:path arrowok="t"/>
              </v:shape>
            </v:group>
            <v:group style="position:absolute;left:5568;top:253;width:2;height:80" coordorigin="5568,253" coordsize="2,80">
              <v:shape style="position:absolute;left:5568;top:253;width:2;height:80" coordorigin="5568,253" coordsize="1,80" path="m5568,333l5568,253e" filled="false" stroked="true" strokeweight=".748pt" strokecolor="#939598">
                <v:path arrowok="t"/>
              </v:shape>
            </v:group>
            <v:group style="position:absolute;left:5528;top:253;width:2;height:80" coordorigin="5528,253" coordsize="2,80">
              <v:shape style="position:absolute;left:5528;top:253;width:2;height:80" coordorigin="5528,253" coordsize="0,80" path="m5528,333l5528,253e" filled="false" stroked="true" strokeweight=".748pt" strokecolor="#939598">
                <v:path arrowok="t"/>
              </v:shape>
            </v:group>
            <v:group style="position:absolute;left:5488;top:253;width:2;height:80" coordorigin="5488,253" coordsize="2,80">
              <v:shape style="position:absolute;left:5488;top:253;width:2;height:80" coordorigin="5488,253" coordsize="1,80" path="m5488,333l5488,253e" filled="false" stroked="true" strokeweight=".748pt" strokecolor="#939598">
                <v:path arrowok="t"/>
              </v:shape>
            </v:group>
            <v:group style="position:absolute;left:5448;top:253;width:2;height:80" coordorigin="5448,253" coordsize="2,80">
              <v:shape style="position:absolute;left:5448;top:253;width:2;height:80" coordorigin="5448,253" coordsize="1,80" path="m5448,333l5448,253e" filled="false" stroked="true" strokeweight=".748pt" strokecolor="#939598">
                <v:path arrowok="t"/>
              </v:shape>
            </v:group>
            <v:group style="position:absolute;left:5408;top:253;width:2;height:80" coordorigin="5408,253" coordsize="2,80">
              <v:shape style="position:absolute;left:5408;top:253;width:2;height:80" coordorigin="5408,253" coordsize="1,80" path="m5408,333l5408,253e" filled="false" stroked="true" strokeweight=".748pt" strokecolor="#939598">
                <v:path arrowok="t"/>
              </v:shape>
            </v:group>
            <v:group style="position:absolute;left:5368;top:253;width:2;height:80" coordorigin="5368,253" coordsize="2,80">
              <v:shape style="position:absolute;left:5368;top:253;width:2;height:80" coordorigin="5368,253" coordsize="1,80" path="m5368,333l5368,253e" filled="false" stroked="true" strokeweight=".748pt" strokecolor="#939598">
                <v:path arrowok="t"/>
              </v:shape>
            </v:group>
            <v:group style="position:absolute;left:5328;top:253;width:2;height:80" coordorigin="5328,253" coordsize="2,80">
              <v:shape style="position:absolute;left:5328;top:253;width:2;height:80" coordorigin="5328,253" coordsize="1,80" path="m5328,333l5328,253e" filled="false" stroked="true" strokeweight=".748pt" strokecolor="#939598">
                <v:path arrowok="t"/>
              </v:shape>
            </v:group>
            <v:group style="position:absolute;left:5288;top:253;width:2;height:80" coordorigin="5288,253" coordsize="2,80">
              <v:shape style="position:absolute;left:5288;top:253;width:2;height:80" coordorigin="5288,253" coordsize="1,80" path="m5288,333l5288,253e" filled="false" stroked="true" strokeweight=".748pt" strokecolor="#939598">
                <v:path arrowok="t"/>
              </v:shape>
            </v:group>
            <v:group style="position:absolute;left:5248;top:253;width:2;height:80" coordorigin="5248,253" coordsize="2,80">
              <v:shape style="position:absolute;left:5248;top:253;width:2;height:80" coordorigin="5248,253" coordsize="0,80" path="m5248,333l5248,253e" filled="false" stroked="true" strokeweight=".748pt" strokecolor="#939598">
                <v:path arrowok="t"/>
              </v:shape>
            </v:group>
            <v:group style="position:absolute;left:5208;top:253;width:2;height:80" coordorigin="5208,253" coordsize="2,80">
              <v:shape style="position:absolute;left:5208;top:253;width:2;height:80" coordorigin="5208,253" coordsize="0,80" path="m5208,333l5208,253e" filled="false" stroked="true" strokeweight=".748pt" strokecolor="#939598">
                <v:path arrowok="t"/>
              </v:shape>
            </v:group>
            <v:group style="position:absolute;left:5168;top:253;width:2;height:80" coordorigin="5168,253" coordsize="2,80">
              <v:shape style="position:absolute;left:5168;top:253;width:2;height:80" coordorigin="5168,253" coordsize="1,80" path="m5168,333l5168,253e" filled="false" stroked="true" strokeweight=".748pt" strokecolor="#939598">
                <v:path arrowok="t"/>
              </v:shape>
            </v:group>
            <v:group style="position:absolute;left:5128;top:253;width:2;height:80" coordorigin="5128,253" coordsize="2,80">
              <v:shape style="position:absolute;left:5128;top:253;width:2;height:80" coordorigin="5128,253" coordsize="1,80" path="m5128,333l5128,253e" filled="false" stroked="true" strokeweight=".748pt" strokecolor="#939598">
                <v:path arrowok="t"/>
              </v:shape>
            </v:group>
            <v:group style="position:absolute;left:5088;top:253;width:2;height:80" coordorigin="5088,253" coordsize="2,80">
              <v:shape style="position:absolute;left:5088;top:253;width:2;height:80" coordorigin="5088,253" coordsize="0,80" path="m5088,333l5088,253e" filled="false" stroked="true" strokeweight=".748pt" strokecolor="#939598">
                <v:path arrowok="t"/>
              </v:shape>
            </v:group>
            <v:group style="position:absolute;left:5048;top:253;width:2;height:80" coordorigin="5048,253" coordsize="2,80">
              <v:shape style="position:absolute;left:5048;top:253;width:2;height:80" coordorigin="5048,253" coordsize="0,80" path="m5048,333l5048,253e" filled="false" stroked="true" strokeweight=".748pt" strokecolor="#939598">
                <v:path arrowok="t"/>
              </v:shape>
            </v:group>
            <v:group style="position:absolute;left:5008;top:253;width:2;height:80" coordorigin="5008,253" coordsize="2,80">
              <v:shape style="position:absolute;left:5008;top:253;width:2;height:80" coordorigin="5008,253" coordsize="1,80" path="m5008,333l5008,253e" filled="false" stroked="true" strokeweight=".748pt" strokecolor="#939598">
                <v:path arrowok="t"/>
              </v:shape>
            </v:group>
            <v:group style="position:absolute;left:4968;top:253;width:2;height:80" coordorigin="4968,253" coordsize="2,80">
              <v:shape style="position:absolute;left:4968;top:253;width:2;height:80" coordorigin="4968,253" coordsize="1,80" path="m4968,333l4968,253e" filled="false" stroked="true" strokeweight=".748pt" strokecolor="#939598">
                <v:path arrowok="t"/>
              </v:shape>
            </v:group>
            <v:group style="position:absolute;left:4927;top:253;width:2;height:80" coordorigin="4927,253" coordsize="2,80">
              <v:shape style="position:absolute;left:4927;top:253;width:2;height:80" coordorigin="4927,253" coordsize="0,80" path="m4927,333l4927,253e" filled="false" stroked="true" strokeweight=".748pt" strokecolor="#939598">
                <v:path arrowok="t"/>
              </v:shape>
            </v:group>
            <v:group style="position:absolute;left:4887;top:253;width:2;height:80" coordorigin="4887,253" coordsize="2,80">
              <v:shape style="position:absolute;left:4887;top:253;width:2;height:80" coordorigin="4887,253" coordsize="0,80" path="m4887,333l4887,253e" filled="false" stroked="true" strokeweight=".748pt" strokecolor="#939598">
                <v:path arrowok="t"/>
              </v:shape>
            </v:group>
            <v:group style="position:absolute;left:4847;top:253;width:2;height:80" coordorigin="4847,253" coordsize="2,80">
              <v:shape style="position:absolute;left:4847;top:253;width:2;height:80" coordorigin="4847,253" coordsize="1,80" path="m4847,333l4847,253e" filled="false" stroked="true" strokeweight=".748pt" strokecolor="#939598">
                <v:path arrowok="t"/>
              </v:shape>
            </v:group>
            <v:group style="position:absolute;left:4807;top:253;width:2;height:80" coordorigin="4807,253" coordsize="2,80">
              <v:shape style="position:absolute;left:4807;top:253;width:2;height:80" coordorigin="4807,253" coordsize="1,80" path="m4807,333l4807,253e" filled="false" stroked="true" strokeweight=".748pt" strokecolor="#939598">
                <v:path arrowok="t"/>
              </v:shape>
            </v:group>
            <v:group style="position:absolute;left:4767;top:253;width:2;height:80" coordorigin="4767,253" coordsize="2,80">
              <v:shape style="position:absolute;left:4767;top:253;width:2;height:80" coordorigin="4767,253" coordsize="0,80" path="m4767,333l4767,253e" filled="false" stroked="true" strokeweight=".748pt" strokecolor="#939598">
                <v:path arrowok="t"/>
              </v:shape>
            </v:group>
            <v:group style="position:absolute;left:4727;top:253;width:2;height:80" coordorigin="4727,253" coordsize="2,80">
              <v:shape style="position:absolute;left:4727;top:253;width:2;height:80" coordorigin="4727,253" coordsize="0,80" path="m4727,333l4727,253e" filled="false" stroked="true" strokeweight=".748pt" strokecolor="#939598">
                <v:path arrowok="t"/>
              </v:shape>
            </v:group>
            <v:group style="position:absolute;left:4687;top:253;width:2;height:80" coordorigin="4687,253" coordsize="2,80">
              <v:shape style="position:absolute;left:4687;top:253;width:2;height:80" coordorigin="4687,253" coordsize="1,80" path="m4687,333l4687,253e" filled="false" stroked="true" strokeweight=".748pt" strokecolor="#939598">
                <v:path arrowok="t"/>
              </v:shape>
            </v:group>
            <v:group style="position:absolute;left:4647;top:253;width:2;height:80" coordorigin="4647,253" coordsize="2,80">
              <v:shape style="position:absolute;left:4647;top:253;width:2;height:80" coordorigin="4647,253" coordsize="1,80" path="m4647,333l4647,253e" filled="false" stroked="true" strokeweight=".748pt" strokecolor="#939598">
                <v:path arrowok="t"/>
              </v:shape>
            </v:group>
            <v:group style="position:absolute;left:4607;top:253;width:2;height:80" coordorigin="4607,253" coordsize="2,80">
              <v:shape style="position:absolute;left:4607;top:253;width:2;height:80" coordorigin="4607,253" coordsize="0,80" path="m4607,333l4607,253e" filled="false" stroked="true" strokeweight=".748pt" strokecolor="#939598">
                <v:path arrowok="t"/>
              </v:shape>
            </v:group>
            <v:group style="position:absolute;left:4567;top:253;width:2;height:80" coordorigin="4567,253" coordsize="2,80">
              <v:shape style="position:absolute;left:4567;top:253;width:2;height:80" coordorigin="4567,253" coordsize="0,80" path="m4567,333l4567,253e" filled="false" stroked="true" strokeweight=".748pt" strokecolor="#939598">
                <v:path arrowok="t"/>
              </v:shape>
            </v:group>
            <v:group style="position:absolute;left:4527;top:253;width:2;height:80" coordorigin="4527,253" coordsize="2,80">
              <v:shape style="position:absolute;left:4527;top:253;width:2;height:80" coordorigin="4527,253" coordsize="1,80" path="m4527,333l4527,253e" filled="false" stroked="true" strokeweight=".748pt" strokecolor="#939598">
                <v:path arrowok="t"/>
              </v:shape>
            </v:group>
            <v:group style="position:absolute;left:4487;top:253;width:2;height:80" coordorigin="4487,253" coordsize="2,80">
              <v:shape style="position:absolute;left:4487;top:253;width:2;height:80" coordorigin="4487,253" coordsize="1,80" path="m4487,333l4487,253e" filled="false" stroked="true" strokeweight=".748pt" strokecolor="#939598">
                <v:path arrowok="t"/>
              </v:shape>
            </v:group>
            <v:group style="position:absolute;left:4447;top:253;width:2;height:80" coordorigin="4447,253" coordsize="2,80">
              <v:shape style="position:absolute;left:4447;top:253;width:2;height:80" coordorigin="4447,253" coordsize="0,80" path="m4447,333l4447,253e" filled="false" stroked="true" strokeweight=".748pt" strokecolor="#939598">
                <v:path arrowok="t"/>
              </v:shape>
            </v:group>
            <v:group style="position:absolute;left:4407;top:253;width:2;height:80" coordorigin="4407,253" coordsize="2,80">
              <v:shape style="position:absolute;left:4407;top:253;width:2;height:80" coordorigin="4407,253" coordsize="0,80" path="m4407,333l4407,253e" filled="false" stroked="true" strokeweight=".748pt" strokecolor="#939598">
                <v:path arrowok="t"/>
              </v:shape>
            </v:group>
            <v:group style="position:absolute;left:4367;top:253;width:2;height:80" coordorigin="4367,253" coordsize="2,80">
              <v:shape style="position:absolute;left:4367;top:253;width:2;height:80" coordorigin="4367,253" coordsize="1,80" path="m4367,333l4367,253e" filled="false" stroked="true" strokeweight=".748pt" strokecolor="#939598">
                <v:path arrowok="t"/>
              </v:shape>
            </v:group>
            <v:group style="position:absolute;left:4327;top:253;width:2;height:80" coordorigin="4327,253" coordsize="2,80">
              <v:shape style="position:absolute;left:4327;top:253;width:2;height:80" coordorigin="4327,253" coordsize="1,80" path="m4327,333l4327,253e" filled="false" stroked="true" strokeweight=".748pt" strokecolor="#939598">
                <v:path arrowok="t"/>
              </v:shape>
            </v:group>
            <v:group style="position:absolute;left:4286;top:253;width:2;height:80" coordorigin="4286,253" coordsize="2,80">
              <v:shape style="position:absolute;left:4286;top:253;width:2;height:80" coordorigin="4286,253" coordsize="1,80" path="m4287,333l4286,253e" filled="false" stroked="true" strokeweight=".748pt" strokecolor="#939598">
                <v:path arrowok="t"/>
              </v:shape>
            </v:group>
            <v:group style="position:absolute;left:4246;top:253;width:2;height:80" coordorigin="4246,253" coordsize="2,80">
              <v:shape style="position:absolute;left:4246;top:253;width:2;height:80" coordorigin="4246,253" coordsize="1,80" path="m4246,333l4246,253e" filled="false" stroked="true" strokeweight=".748pt" strokecolor="#939598">
                <v:path arrowok="t"/>
              </v:shape>
            </v:group>
            <v:group style="position:absolute;left:4206;top:253;width:2;height:80" coordorigin="4206,253" coordsize="2,80">
              <v:shape style="position:absolute;left:4206;top:253;width:2;height:80" coordorigin="4206,253" coordsize="1,80" path="m4206,333l4206,253e" filled="false" stroked="true" strokeweight=".748pt" strokecolor="#939598">
                <v:path arrowok="t"/>
              </v:shape>
            </v:group>
            <v:group style="position:absolute;left:4166;top:253;width:2;height:80" coordorigin="4166,253" coordsize="2,80">
              <v:shape style="position:absolute;left:4166;top:253;width:2;height:80" coordorigin="4166,253" coordsize="1,80" path="m4166,333l4166,253e" filled="false" stroked="true" strokeweight=".748pt" strokecolor="#939598">
                <v:path arrowok="t"/>
              </v:shape>
            </v:group>
            <v:group style="position:absolute;left:4126;top:253;width:2;height:80" coordorigin="4126,253" coordsize="2,80">
              <v:shape style="position:absolute;left:4126;top:253;width:2;height:80" coordorigin="4126,253" coordsize="0,80" path="m4126,333l4126,253e" filled="false" stroked="true" strokeweight=".748pt" strokecolor="#939598">
                <v:path arrowok="t"/>
              </v:shape>
            </v:group>
            <v:group style="position:absolute;left:4086;top:253;width:2;height:80" coordorigin="4086,253" coordsize="2,80">
              <v:shape style="position:absolute;left:4086;top:253;width:2;height:80" coordorigin="4086,253" coordsize="1,80" path="m4086,333l4086,253e" filled="false" stroked="true" strokeweight=".748pt" strokecolor="#939598">
                <v:path arrowok="t"/>
              </v:shape>
            </v:group>
            <v:group style="position:absolute;left:4046;top:253;width:2;height:80" coordorigin="4046,253" coordsize="2,80">
              <v:shape style="position:absolute;left:4046;top:253;width:2;height:80" coordorigin="4046,253" coordsize="0,80" path="m4046,333l4046,253e" filled="false" stroked="true" strokeweight=".748pt" strokecolor="#939598">
                <v:path arrowok="t"/>
              </v:shape>
            </v:group>
            <v:group style="position:absolute;left:4006;top:253;width:2;height:80" coordorigin="4006,253" coordsize="2,80">
              <v:shape style="position:absolute;left:4006;top:253;width:2;height:80" coordorigin="4006,253" coordsize="0,80" path="m4006,333l4006,253e" filled="false" stroked="true" strokeweight=".748pt" strokecolor="#939598">
                <v:path arrowok="t"/>
              </v:shape>
            </v:group>
            <v:group style="position:absolute;left:3966;top:253;width:2;height:80" coordorigin="3966,253" coordsize="2,80">
              <v:shape style="position:absolute;left:3966;top:253;width:2;height:80" coordorigin="3966,253" coordsize="0,80" path="m3966,333l3966,253e" filled="false" stroked="true" strokeweight=".748pt" strokecolor="#939598">
                <v:path arrowok="t"/>
              </v:shape>
            </v:group>
            <v:group style="position:absolute;left:3926;top:253;width:2;height:80" coordorigin="3926,253" coordsize="2,80">
              <v:shape style="position:absolute;left:3926;top:253;width:2;height:80" coordorigin="3926,253" coordsize="1,80" path="m3926,333l3926,253e" filled="false" stroked="true" strokeweight=".748pt" strokecolor="#939598">
                <v:path arrowok="t"/>
              </v:shape>
            </v:group>
            <v:group style="position:absolute;left:3886;top:253;width:2;height:80" coordorigin="3886,253" coordsize="2,80">
              <v:shape style="position:absolute;left:3886;top:253;width:2;height:80" coordorigin="3886,253" coordsize="0,80" path="m3886,333l3886,253e" filled="false" stroked="true" strokeweight=".748pt" strokecolor="#939598">
                <v:path arrowok="t"/>
              </v:shape>
            </v:group>
            <v:group style="position:absolute;left:3846;top:253;width:2;height:80" coordorigin="3846,253" coordsize="2,80">
              <v:shape style="position:absolute;left:3846;top:253;width:2;height:80" coordorigin="3846,253" coordsize="0,80" path="m3846,333l3846,253e" filled="false" stroked="true" strokeweight=".748pt" strokecolor="#939598">
                <v:path arrowok="t"/>
              </v:shape>
            </v:group>
            <v:group style="position:absolute;left:3806;top:253;width:2;height:80" coordorigin="3806,253" coordsize="2,80">
              <v:shape style="position:absolute;left:3806;top:253;width:2;height:80" coordorigin="3806,253" coordsize="0,80" path="m3806,333l3806,253e" filled="false" stroked="true" strokeweight=".748pt" strokecolor="#939598">
                <v:path arrowok="t"/>
              </v:shape>
            </v:group>
            <v:group style="position:absolute;left:3766;top:253;width:2;height:80" coordorigin="3766,253" coordsize="2,80">
              <v:shape style="position:absolute;left:3766;top:253;width:2;height:80" coordorigin="3766,253" coordsize="1,80" path="m3766,333l3766,253e" filled="false" stroked="true" strokeweight=".748pt" strokecolor="#939598">
                <v:path arrowok="t"/>
              </v:shape>
            </v:group>
            <v:group style="position:absolute;left:3726;top:253;width:2;height:80" coordorigin="3726,253" coordsize="2,80">
              <v:shape style="position:absolute;left:3726;top:253;width:2;height:80" coordorigin="3726,253" coordsize="0,80" path="m3726,333l3726,253e" filled="false" stroked="true" strokeweight=".748pt" strokecolor="#939598">
                <v:path arrowok="t"/>
              </v:shape>
            </v:group>
            <v:group style="position:absolute;left:3686;top:253;width:2;height:80" coordorigin="3686,253" coordsize="2,80">
              <v:shape style="position:absolute;left:3686;top:253;width:2;height:80" coordorigin="3686,253" coordsize="0,80" path="m3686,333l3686,253e" filled="false" stroked="true" strokeweight=".748pt" strokecolor="#939598">
                <v:path arrowok="t"/>
              </v:shape>
            </v:group>
            <v:group style="position:absolute;left:3646;top:253;width:2;height:80" coordorigin="3646,253" coordsize="2,80">
              <v:shape style="position:absolute;left:3646;top:253;width:2;height:80" coordorigin="3646,253" coordsize="0,80" path="m3646,333l3646,253e" filled="false" stroked="true" strokeweight=".748pt" strokecolor="#939598">
                <v:path arrowok="t"/>
              </v:shape>
            </v:group>
            <v:group style="position:absolute;left:3605;top:253;width:2;height:80" coordorigin="3605,253" coordsize="2,80">
              <v:shape style="position:absolute;left:3605;top:253;width:2;height:80" coordorigin="3605,253" coordsize="1,80" path="m3605,333l3605,253e" filled="false" stroked="true" strokeweight=".748pt" strokecolor="#939598">
                <v:path arrowok="t"/>
              </v:shape>
            </v:group>
            <v:group style="position:absolute;left:3565;top:253;width:2;height:80" coordorigin="3565,253" coordsize="2,80">
              <v:shape style="position:absolute;left:3565;top:253;width:2;height:80" coordorigin="3565,253" coordsize="1,80" path="m3565,333l3565,253e" filled="false" stroked="true" strokeweight=".748pt" strokecolor="#939598">
                <v:path arrowok="t"/>
              </v:shape>
            </v:group>
            <v:group style="position:absolute;left:3525;top:253;width:2;height:80" coordorigin="3525,253" coordsize="2,80">
              <v:shape style="position:absolute;left:3525;top:253;width:2;height:80" coordorigin="3525,253" coordsize="0,80" path="m3525,333l3525,253e" filled="false" stroked="true" strokeweight=".748pt" strokecolor="#939598">
                <v:path arrowok="t"/>
              </v:shape>
            </v:group>
            <v:group style="position:absolute;left:3485;top:253;width:2;height:80" coordorigin="3485,253" coordsize="2,80">
              <v:shape style="position:absolute;left:3485;top:253;width:2;height:80" coordorigin="3485,253" coordsize="0,80" path="m3485,333l3485,253e" filled="false" stroked="true" strokeweight=".748pt" strokecolor="#939598">
                <v:path arrowok="t"/>
              </v:shape>
            </v:group>
            <v:group style="position:absolute;left:3445;top:253;width:2;height:80" coordorigin="3445,253" coordsize="2,80">
              <v:shape style="position:absolute;left:3445;top:253;width:2;height:80" coordorigin="3445,253" coordsize="1,80" path="m3445,333l3445,253e" filled="false" stroked="true" strokeweight=".748pt" strokecolor="#939598">
                <v:path arrowok="t"/>
              </v:shape>
            </v:group>
            <v:group style="position:absolute;left:3405;top:254;width:2;height:80" coordorigin="3405,254" coordsize="2,80">
              <v:shape style="position:absolute;left:3405;top:254;width:2;height:80" coordorigin="3405,254" coordsize="1,80" path="m3405,334l3405,254e" filled="false" stroked="true" strokeweight=".748pt" strokecolor="#939598">
                <v:path arrowok="t"/>
              </v:shape>
            </v:group>
            <v:group style="position:absolute;left:3365;top:254;width:2;height:80" coordorigin="3365,254" coordsize="2,80">
              <v:shape style="position:absolute;left:3365;top:254;width:2;height:80" coordorigin="3365,254" coordsize="0,80" path="m3365,334l3365,254e" filled="false" stroked="true" strokeweight=".748pt" strokecolor="#939598">
                <v:path arrowok="t"/>
              </v:shape>
            </v:group>
            <v:group style="position:absolute;left:3325;top:254;width:2;height:80" coordorigin="3325,254" coordsize="2,80">
              <v:shape style="position:absolute;left:3325;top:254;width:2;height:80" coordorigin="3325,254" coordsize="0,80" path="m3325,334l3325,254e" filled="false" stroked="true" strokeweight=".748pt" strokecolor="#939598">
                <v:path arrowok="t"/>
              </v:shape>
            </v:group>
            <v:group style="position:absolute;left:3285;top:254;width:2;height:80" coordorigin="3285,254" coordsize="2,80">
              <v:shape style="position:absolute;left:3285;top:254;width:2;height:80" coordorigin="3285,254" coordsize="1,80" path="m3285,334l3285,254e" filled="false" stroked="true" strokeweight=".748pt" strokecolor="#939598">
                <v:path arrowok="t"/>
              </v:shape>
            </v:group>
            <v:group style="position:absolute;left:3245;top:254;width:2;height:80" coordorigin="3245,254" coordsize="2,80">
              <v:shape style="position:absolute;left:3245;top:254;width:2;height:80" coordorigin="3245,254" coordsize="1,80" path="m3245,334l3245,254e" filled="false" stroked="true" strokeweight=".748pt" strokecolor="#939598">
                <v:path arrowok="t"/>
              </v:shape>
            </v:group>
            <v:group style="position:absolute;left:3205;top:254;width:2;height:80" coordorigin="3205,254" coordsize="2,80">
              <v:shape style="position:absolute;left:3205;top:254;width:2;height:80" coordorigin="3205,254" coordsize="0,80" path="m3205,334l3205,254e" filled="false" stroked="true" strokeweight=".748pt" strokecolor="#939598">
                <v:path arrowok="t"/>
              </v:shape>
            </v:group>
            <v:group style="position:absolute;left:3165;top:254;width:2;height:80" coordorigin="3165,254" coordsize="2,80">
              <v:shape style="position:absolute;left:3165;top:254;width:2;height:80" coordorigin="3165,254" coordsize="0,80" path="m3165,334l3165,254e" filled="false" stroked="true" strokeweight=".748pt" strokecolor="#939598">
                <v:path arrowok="t"/>
              </v:shape>
            </v:group>
            <v:group style="position:absolute;left:3125;top:254;width:2;height:80" coordorigin="3125,254" coordsize="2,80">
              <v:shape style="position:absolute;left:3125;top:254;width:2;height:80" coordorigin="3125,254" coordsize="1,80" path="m3125,334l3125,254e" filled="false" stroked="true" strokeweight=".748pt" strokecolor="#939598">
                <v:path arrowok="t"/>
              </v:shape>
            </v:group>
            <v:group style="position:absolute;left:3085;top:254;width:2;height:80" coordorigin="3085,254" coordsize="2,80">
              <v:shape style="position:absolute;left:3085;top:254;width:2;height:80" coordorigin="3085,254" coordsize="1,80" path="m3085,334l3085,254e" filled="false" stroked="true" strokeweight=".748pt" strokecolor="#939598">
                <v:path arrowok="t"/>
              </v:shape>
            </v:group>
            <v:group style="position:absolute;left:3045;top:254;width:2;height:80" coordorigin="3045,254" coordsize="2,80">
              <v:shape style="position:absolute;left:3045;top:254;width:2;height:80" coordorigin="3045,254" coordsize="1,80" path="m3045,334l3045,254e" filled="false" stroked="true" strokeweight=".748pt" strokecolor="#939598">
                <v:path arrowok="t"/>
              </v:shape>
            </v:group>
            <v:group style="position:absolute;left:3005;top:254;width:2;height:80" coordorigin="3005,254" coordsize="2,80">
              <v:shape style="position:absolute;left:3005;top:254;width:2;height:80" coordorigin="3005,254" coordsize="1,80" path="m3005,334l3005,254e" filled="false" stroked="true" strokeweight=".748pt" strokecolor="#939598">
                <v:path arrowok="t"/>
              </v:shape>
            </v:group>
            <v:group style="position:absolute;left:2964;top:254;width:2;height:80" coordorigin="2964,254" coordsize="2,80">
              <v:shape style="position:absolute;left:2964;top:254;width:2;height:80" coordorigin="2964,254" coordsize="1,80" path="m2965,334l2964,254e" filled="false" stroked="true" strokeweight=".748pt" strokecolor="#939598">
                <v:path arrowok="t"/>
              </v:shape>
            </v:group>
            <v:group style="position:absolute;left:2924;top:254;width:2;height:80" coordorigin="2924,254" coordsize="2,80">
              <v:shape style="position:absolute;left:2924;top:254;width:2;height:80" coordorigin="2924,254" coordsize="0,80" path="m2924,334l2924,254e" filled="false" stroked="true" strokeweight=".748pt" strokecolor="#939598">
                <v:path arrowok="t"/>
              </v:shape>
            </v:group>
            <v:group style="position:absolute;left:2884;top:254;width:2;height:80" coordorigin="2884,254" coordsize="2,80">
              <v:shape style="position:absolute;left:2884;top:254;width:2;height:80" coordorigin="2884,254" coordsize="1,80" path="m2884,334l2884,254e" filled="false" stroked="true" strokeweight=".748pt" strokecolor="#939598">
                <v:path arrowok="t"/>
              </v:shape>
            </v:group>
            <v:group style="position:absolute;left:2844;top:254;width:2;height:80" coordorigin="2844,254" coordsize="2,80">
              <v:shape style="position:absolute;left:2844;top:254;width:2;height:80" coordorigin="2844,254" coordsize="1,80" path="m2844,334l2844,254e" filled="false" stroked="true" strokeweight=".748pt" strokecolor="#939598">
                <v:path arrowok="t"/>
              </v:shape>
            </v:group>
            <v:group style="position:absolute;left:2804;top:254;width:2;height:80" coordorigin="2804,254" coordsize="2,80">
              <v:shape style="position:absolute;left:2804;top:254;width:2;height:80" coordorigin="2804,254" coordsize="0,80" path="m2804,334l2804,254e" filled="false" stroked="true" strokeweight=".748pt" strokecolor="#939598">
                <v:path arrowok="t"/>
              </v:shape>
            </v:group>
            <v:group style="position:absolute;left:2764;top:254;width:2;height:80" coordorigin="2764,254" coordsize="2,80">
              <v:shape style="position:absolute;left:2764;top:254;width:2;height:80" coordorigin="2764,254" coordsize="0,80" path="m2764,334l2764,254e" filled="false" stroked="true" strokeweight=".748pt" strokecolor="#939598">
                <v:path arrowok="t"/>
              </v:shape>
            </v:group>
            <v:group style="position:absolute;left:2724;top:254;width:2;height:80" coordorigin="2724,254" coordsize="2,80">
              <v:shape style="position:absolute;left:2724;top:254;width:2;height:80" coordorigin="2724,254" coordsize="1,80" path="m2724,334l2724,254e" filled="false" stroked="true" strokeweight=".748pt" strokecolor="#939598">
                <v:path arrowok="t"/>
              </v:shape>
            </v:group>
            <v:group style="position:absolute;left:2684;top:254;width:2;height:80" coordorigin="2684,254" coordsize="2,80">
              <v:shape style="position:absolute;left:2684;top:254;width:2;height:80" coordorigin="2684,254" coordsize="1,80" path="m2684,334l2684,254e" filled="false" stroked="true" strokeweight=".748pt" strokecolor="#939598">
                <v:path arrowok="t"/>
              </v:shape>
            </v:group>
            <v:group style="position:absolute;left:2644;top:254;width:2;height:80" coordorigin="2644,254" coordsize="2,80">
              <v:shape style="position:absolute;left:2644;top:254;width:2;height:80" coordorigin="2644,254" coordsize="0,80" path="m2644,334l2644,254e" filled="false" stroked="true" strokeweight=".748pt" strokecolor="#939598">
                <v:path arrowok="t"/>
              </v:shape>
            </v:group>
            <v:group style="position:absolute;left:2604;top:254;width:2;height:80" coordorigin="2604,254" coordsize="2,80">
              <v:shape style="position:absolute;left:2604;top:254;width:2;height:80" coordorigin="2604,254" coordsize="0,80" path="m2604,334l2604,254e" filled="false" stroked="true" strokeweight=".748pt" strokecolor="#939598">
                <v:path arrowok="t"/>
              </v:shape>
            </v:group>
            <v:group style="position:absolute;left:2564;top:254;width:2;height:80" coordorigin="2564,254" coordsize="2,80">
              <v:shape style="position:absolute;left:2564;top:254;width:2;height:80" coordorigin="2564,254" coordsize="1,80" path="m2564,334l2564,254e" filled="false" stroked="true" strokeweight=".748pt" strokecolor="#939598">
                <v:path arrowok="t"/>
              </v:shape>
            </v:group>
            <v:group style="position:absolute;left:2524;top:254;width:2;height:80" coordorigin="2524,254" coordsize="2,80">
              <v:shape style="position:absolute;left:2524;top:254;width:2;height:80" coordorigin="2524,254" coordsize="1,80" path="m2524,334l2524,254e" filled="false" stroked="true" strokeweight=".748pt" strokecolor="#939598">
                <v:path arrowok="t"/>
              </v:shape>
            </v:group>
            <v:group style="position:absolute;left:2484;top:254;width:2;height:80" coordorigin="2484,254" coordsize="2,80">
              <v:shape style="position:absolute;left:2484;top:254;width:2;height:80" coordorigin="2484,254" coordsize="0,80" path="m2484,334l2484,254e" filled="false" stroked="true" strokeweight=".748pt" strokecolor="#939598">
                <v:path arrowok="t"/>
              </v:shape>
            </v:group>
            <v:group style="position:absolute;left:2444;top:254;width:2;height:80" coordorigin="2444,254" coordsize="2,80">
              <v:shape style="position:absolute;left:2444;top:254;width:2;height:80" coordorigin="2444,254" coordsize="0,80" path="m2444,334l2444,254e" filled="false" stroked="true" strokeweight=".748pt" strokecolor="#939598">
                <v:path arrowok="t"/>
              </v:shape>
            </v:group>
            <v:group style="position:absolute;left:2404;top:254;width:2;height:80" coordorigin="2404,254" coordsize="2,80">
              <v:shape style="position:absolute;left:2404;top:254;width:2;height:80" coordorigin="2404,254" coordsize="1,80" path="m2404,334l2404,254e" filled="false" stroked="true" strokeweight=".748pt" strokecolor="#939598">
                <v:path arrowok="t"/>
              </v:shape>
            </v:group>
            <v:group style="position:absolute;left:2364;top:254;width:2;height:80" coordorigin="2364,254" coordsize="2,80">
              <v:shape style="position:absolute;left:2364;top:254;width:2;height:80" coordorigin="2364,254" coordsize="1,80" path="m2364,334l2364,254e" filled="false" stroked="true" strokeweight=".748pt" strokecolor="#939598">
                <v:path arrowok="t"/>
              </v:shape>
            </v:group>
            <v:group style="position:absolute;left:2324;top:254;width:2;height:80" coordorigin="2324,254" coordsize="2,80">
              <v:shape style="position:absolute;left:2324;top:254;width:2;height:80" coordorigin="2324,254" coordsize="0,80" path="m2324,334l2324,254e" filled="false" stroked="true" strokeweight=".748pt" strokecolor="#939598">
                <v:path arrowok="t"/>
              </v:shape>
            </v:group>
            <v:group style="position:absolute;left:2283;top:254;width:2;height:80" coordorigin="2283,254" coordsize="2,80">
              <v:shape style="position:absolute;left:2283;top:254;width:2;height:80" coordorigin="2283,254" coordsize="0,80" path="m2283,334l2283,254e" filled="false" stroked="true" strokeweight=".748pt" strokecolor="#939598">
                <v:path arrowok="t"/>
              </v:shape>
            </v:group>
            <v:group style="position:absolute;left:2243;top:254;width:2;height:80" coordorigin="2243,254" coordsize="2,80">
              <v:shape style="position:absolute;left:2243;top:254;width:2;height:80" coordorigin="2243,254" coordsize="1,80" path="m2243,334l2243,254e" filled="false" stroked="true" strokeweight=".748pt" strokecolor="#939598">
                <v:path arrowok="t"/>
              </v:shape>
            </v:group>
            <v:group style="position:absolute;left:2203;top:254;width:2;height:80" coordorigin="2203,254" coordsize="2,80">
              <v:shape style="position:absolute;left:2203;top:254;width:2;height:80" coordorigin="2203,254" coordsize="1,80" path="m2203,334l2203,254e" filled="false" stroked="true" strokeweight=".748pt" strokecolor="#939598">
                <v:path arrowok="t"/>
              </v:shape>
            </v:group>
            <v:group style="position:absolute;left:2163;top:254;width:2;height:80" coordorigin="2163,254" coordsize="2,80">
              <v:shape style="position:absolute;left:2163;top:254;width:2;height:80" coordorigin="2163,254" coordsize="0,80" path="m2163,334l2163,254e" filled="false" stroked="true" strokeweight=".748pt" strokecolor="#939598">
                <v:path arrowok="t"/>
              </v:shape>
            </v:group>
            <v:group style="position:absolute;left:2123;top:254;width:2;height:80" coordorigin="2123,254" coordsize="2,80">
              <v:shape style="position:absolute;left:2123;top:254;width:2;height:80" coordorigin="2123,254" coordsize="0,80" path="m2123,334l2123,254e" filled="false" stroked="true" strokeweight=".748pt" strokecolor="#939598">
                <v:path arrowok="t"/>
              </v:shape>
            </v:group>
            <v:group style="position:absolute;left:2083;top:254;width:2;height:80" coordorigin="2083,254" coordsize="2,80">
              <v:shape style="position:absolute;left:2083;top:254;width:2;height:80" coordorigin="2083,254" coordsize="1,80" path="m2083,334l2083,254e" filled="false" stroked="true" strokeweight=".748pt" strokecolor="#939598">
                <v:path arrowok="t"/>
              </v:shape>
            </v:group>
            <v:group style="position:absolute;left:2043;top:254;width:2;height:80" coordorigin="2043,254" coordsize="2,80">
              <v:shape style="position:absolute;left:2043;top:254;width:2;height:80" coordorigin="2043,254" coordsize="1,80" path="m2043,334l2043,254e" filled="false" stroked="true" strokeweight=".748pt" strokecolor="#939598">
                <v:path arrowok="t"/>
              </v:shape>
            </v:group>
            <v:group style="position:absolute;left:2003;top:254;width:2;height:80" coordorigin="2003,254" coordsize="2,80">
              <v:shape style="position:absolute;left:2003;top:254;width:2;height:80" coordorigin="2003,254" coordsize="0,80" path="m2003,334l2003,254e" filled="false" stroked="true" strokeweight=".748pt" strokecolor="#939598">
                <v:path arrowok="t"/>
              </v:shape>
            </v:group>
            <v:group style="position:absolute;left:1963;top:254;width:2;height:80" coordorigin="1963,254" coordsize="2,80">
              <v:shape style="position:absolute;left:1963;top:254;width:2;height:80" coordorigin="1963,254" coordsize="0,80" path="m1963,334l1963,254e" filled="false" stroked="true" strokeweight=".748pt" strokecolor="#939598">
                <v:path arrowok="t"/>
              </v:shape>
            </v:group>
            <v:group style="position:absolute;left:1923;top:254;width:2;height:80" coordorigin="1923,254" coordsize="2,80">
              <v:shape style="position:absolute;left:1923;top:254;width:2;height:80" coordorigin="1923,254" coordsize="1,80" path="m1923,334l1923,254e" filled="false" stroked="true" strokeweight=".748pt" strokecolor="#939598">
                <v:path arrowok="t"/>
              </v:shape>
            </v:group>
            <v:group style="position:absolute;left:1883;top:254;width:2;height:80" coordorigin="1883,254" coordsize="2,80">
              <v:shape style="position:absolute;left:1883;top:254;width:2;height:80" coordorigin="1883,254" coordsize="1,80" path="m1883,334l1883,254e" filled="false" stroked="true" strokeweight=".748pt" strokecolor="#939598">
                <v:path arrowok="t"/>
              </v:shape>
            </v:group>
            <v:group style="position:absolute;left:1843;top:254;width:2;height:80" coordorigin="1843,254" coordsize="2,80">
              <v:shape style="position:absolute;left:1843;top:254;width:2;height:80" coordorigin="1843,254" coordsize="1,80" path="m1843,334l1843,254e" filled="false" stroked="true" strokeweight=".748pt" strokecolor="#939598">
                <v:path arrowok="t"/>
              </v:shape>
            </v:group>
            <v:group style="position:absolute;left:1803;top:254;width:2;height:80" coordorigin="1803,254" coordsize="2,80">
              <v:shape style="position:absolute;left:1803;top:254;width:2;height:80" coordorigin="1803,254" coordsize="1,80" path="m1803,334l1803,254e" filled="false" stroked="true" strokeweight=".748pt" strokecolor="#939598">
                <v:path arrowok="t"/>
              </v:shape>
            </v:group>
            <v:group style="position:absolute;left:1763;top:254;width:2;height:80" coordorigin="1763,254" coordsize="2,80">
              <v:shape style="position:absolute;left:1763;top:254;width:2;height:80" coordorigin="1763,254" coordsize="1,80" path="m1763,334l1763,254e" filled="false" stroked="true" strokeweight=".748pt" strokecolor="#939598">
                <v:path arrowok="t"/>
              </v:shape>
            </v:group>
            <v:group style="position:absolute;left:1723;top:254;width:2;height:80" coordorigin="1723,254" coordsize="2,80">
              <v:shape style="position:absolute;left:1723;top:254;width:2;height:80" coordorigin="1723,254" coordsize="0,80" path="m1723,334l1723,254e" filled="false" stroked="true" strokeweight=".748pt" strokecolor="#939598">
                <v:path arrowok="t"/>
              </v:shape>
            </v:group>
            <v:group style="position:absolute;left:1683;top:254;width:2;height:80" coordorigin="1683,254" coordsize="2,80">
              <v:shape style="position:absolute;left:1683;top:254;width:2;height:80" coordorigin="1683,254" coordsize="0,80" path="m1683,334l1683,254e" filled="false" stroked="true" strokeweight=".748pt" strokecolor="#939598">
                <v:path arrowok="t"/>
              </v:shape>
            </v:group>
            <v:group style="position:absolute;left:1642;top:254;width:2;height:80" coordorigin="1642,254" coordsize="2,80">
              <v:shape style="position:absolute;left:1642;top:254;width:2;height:80" coordorigin="1642,254" coordsize="0,80" path="m1642,334l1642,254e" filled="false" stroked="true" strokeweight=".748pt" strokecolor="#939598">
                <v:path arrowok="t"/>
              </v:shape>
            </v:group>
            <v:group style="position:absolute;left:1602;top:254;width:2;height:80" coordorigin="1602,254" coordsize="2,80">
              <v:shape style="position:absolute;left:1602;top:254;width:2;height:80" coordorigin="1602,254" coordsize="0,80" path="m1602,334l1602,254e" filled="false" stroked="true" strokeweight=".748pt" strokecolor="#939598">
                <v:path arrowok="t"/>
              </v:shape>
            </v:group>
            <v:group style="position:absolute;left:1562;top:254;width:2;height:80" coordorigin="1562,254" coordsize="2,80">
              <v:shape style="position:absolute;left:1562;top:254;width:2;height:80" coordorigin="1562,254" coordsize="0,80" path="m1562,334l1562,254e" filled="false" stroked="true" strokeweight=".748pt" strokecolor="#939598">
                <v:path arrowok="t"/>
              </v:shape>
            </v:group>
            <v:group style="position:absolute;left:1522;top:254;width:2;height:80" coordorigin="1522,254" coordsize="2,80">
              <v:shape style="position:absolute;left:1522;top:254;width:2;height:80" coordorigin="1522,254" coordsize="1,80" path="m1522,334l1522,254e" filled="false" stroked="true" strokeweight=".748pt" strokecolor="#939598">
                <v:path arrowok="t"/>
              </v:shape>
            </v:group>
            <v:group style="position:absolute;left:1482;top:254;width:2;height:80" coordorigin="1482,254" coordsize="2,80">
              <v:shape style="position:absolute;left:1482;top:254;width:2;height:80" coordorigin="1482,254" coordsize="0,80" path="m1482,334l1482,254e" filled="false" stroked="true" strokeweight=".748pt" strokecolor="#939598">
                <v:path arrowok="t"/>
              </v:shape>
            </v:group>
            <v:group style="position:absolute;left:1442;top:254;width:2;height:80" coordorigin="1442,254" coordsize="2,80">
              <v:shape style="position:absolute;left:1442;top:254;width:2;height:80" coordorigin="1442,254" coordsize="0,80" path="m1442,334l1442,254e" filled="false" stroked="true" strokeweight=".748pt" strokecolor="#939598">
                <v:path arrowok="t"/>
              </v:shape>
            </v:group>
            <v:group style="position:absolute;left:1402;top:254;width:2;height:80" coordorigin="1402,254" coordsize="2,80">
              <v:shape style="position:absolute;left:1402;top:254;width:2;height:80" coordorigin="1402,254" coordsize="1,80" path="m1402,334l1402,254e" filled="false" stroked="true" strokeweight=".748pt" strokecolor="#939598">
                <v:path arrowok="t"/>
              </v:shape>
            </v:group>
            <v:group style="position:absolute;left:1362;top:254;width:2;height:80" coordorigin="1362,254" coordsize="2,80">
              <v:shape style="position:absolute;left:1362;top:254;width:2;height:80" coordorigin="1362,254" coordsize="0,80" path="m1362,334l1362,254e" filled="false" stroked="true" strokeweight=".748pt" strokecolor="#939598">
                <v:path arrowok="t"/>
              </v:shape>
            </v:group>
            <v:group style="position:absolute;left:1322;top:254;width:2;height:80" coordorigin="1322,254" coordsize="2,80">
              <v:shape style="position:absolute;left:1322;top:254;width:2;height:80" coordorigin="1322,254" coordsize="0,80" path="m1322,334l1322,254e" filled="false" stroked="true" strokeweight=".748pt" strokecolor="#939598">
                <v:path arrowok="t"/>
              </v:shape>
            </v:group>
            <v:group style="position:absolute;left:1282;top:254;width:2;height:80" coordorigin="1282,254" coordsize="2,80">
              <v:shape style="position:absolute;left:1282;top:254;width:2;height:80" coordorigin="1282,254" coordsize="0,80" path="m1282,334l1282,254e" filled="false" stroked="true" strokeweight=".748pt" strokecolor="#939598">
                <v:path arrowok="t"/>
              </v:shape>
            </v:group>
            <v:group style="position:absolute;left:1242;top:254;width:2;height:80" coordorigin="1242,254" coordsize="2,80">
              <v:shape style="position:absolute;left:1242;top:254;width:2;height:80" coordorigin="1242,254" coordsize="0,80" path="m1242,334l1242,254e" filled="false" stroked="true" strokeweight=".748pt" strokecolor="#939598">
                <v:path arrowok="t"/>
              </v:shape>
            </v:group>
            <v:group style="position:absolute;left:1202;top:254;width:2;height:80" coordorigin="1202,254" coordsize="2,80">
              <v:shape style="position:absolute;left:1202;top:254;width:2;height:80" coordorigin="1202,254" coordsize="1,80" path="m1202,334l1202,254e" filled="false" stroked="true" strokeweight=".748pt" strokecolor="#939598">
                <v:path arrowok="t"/>
              </v:shape>
            </v:group>
            <v:group style="position:absolute;left:1162;top:254;width:2;height:80" coordorigin="1162,254" coordsize="2,80">
              <v:shape style="position:absolute;left:1162;top:254;width:2;height:80" coordorigin="1162,254" coordsize="0,80" path="m1162,334l1162,254e" filled="false" stroked="true" strokeweight=".748pt" strokecolor="#939598">
                <v:path arrowok="t"/>
              </v:shape>
            </v:group>
            <v:group style="position:absolute;left:1122;top:254;width:2;height:80" coordorigin="1122,254" coordsize="2,80">
              <v:shape style="position:absolute;left:1122;top:254;width:2;height:80" coordorigin="1122,254" coordsize="0,80" path="m1122,334l1122,254e" filled="false" stroked="true" strokeweight=".748pt" strokecolor="#939598">
                <v:path arrowok="t"/>
              </v:shape>
            </v:group>
            <v:group style="position:absolute;left:1082;top:254;width:2;height:80" coordorigin="1082,254" coordsize="2,80">
              <v:shape style="position:absolute;left:1082;top:254;width:2;height:80" coordorigin="1082,254" coordsize="1,80" path="m1082,334l1082,254e" filled="false" stroked="true" strokeweight=".748pt" strokecolor="#939598">
                <v:path arrowok="t"/>
              </v:shape>
            </v:group>
            <v:group style="position:absolute;left:1042;top:254;width:2;height:80" coordorigin="1042,254" coordsize="2,80">
              <v:shape style="position:absolute;left:1042;top:254;width:2;height:80" coordorigin="1042,254" coordsize="0,80" path="m1042,334l1042,254e" filled="false" stroked="true" strokeweight=".748pt" strokecolor="#939598">
                <v:path arrowok="t"/>
              </v:shape>
            </v:group>
            <v:group style="position:absolute;left:1002;top:254;width:2;height:80" coordorigin="1002,254" coordsize="2,80">
              <v:shape style="position:absolute;left:1002;top:254;width:2;height:80" coordorigin="1002,254" coordsize="0,80" path="m1002,334l1002,254e" filled="false" stroked="true" strokeweight=".748pt" strokecolor="#939598">
                <v:path arrowok="t"/>
              </v:shape>
            </v:group>
            <v:group style="position:absolute;left:961;top:254;width:2;height:80" coordorigin="961,254" coordsize="2,80">
              <v:shape style="position:absolute;left:961;top:254;width:2;height:80" coordorigin="961,254" coordsize="0,80" path="m961,334l961,254e" filled="false" stroked="true" strokeweight=".748pt" strokecolor="#939598">
                <v:path arrowok="t"/>
              </v:shape>
            </v:group>
            <v:group style="position:absolute;left:921;top:254;width:2;height:80" coordorigin="921,254" coordsize="2,80">
              <v:shape style="position:absolute;left:921;top:254;width:2;height:80" coordorigin="921,254" coordsize="0,80" path="m921,334l921,254e" filled="false" stroked="true" strokeweight=".748pt" strokecolor="#939598">
                <v:path arrowok="t"/>
              </v:shape>
            </v:group>
            <v:group style="position:absolute;left:881;top:254;width:2;height:80" coordorigin="881,254" coordsize="2,80">
              <v:shape style="position:absolute;left:881;top:254;width:2;height:80" coordorigin="881,254" coordsize="1,80" path="m881,334l881,254e" filled="false" stroked="true" strokeweight=".748pt" strokecolor="#939598">
                <v:path arrowok="t"/>
              </v:shape>
            </v:group>
            <v:group style="position:absolute;left:841;top:254;width:2;height:80" coordorigin="841,254" coordsize="2,80">
              <v:shape style="position:absolute;left:841;top:254;width:2;height:80" coordorigin="841,254" coordsize="0,80" path="m841,334l841,254e" filled="false" stroked="true" strokeweight=".748pt" strokecolor="#939598">
                <v:path arrowok="t"/>
              </v:shape>
            </v:group>
            <v:group style="position:absolute;left:801;top:254;width:2;height:80" coordorigin="801,254" coordsize="2,80">
              <v:shape style="position:absolute;left:801;top:254;width:2;height:80" coordorigin="801,254" coordsize="0,80" path="m801,334l801,254e" filled="false" stroked="true" strokeweight=".748pt" strokecolor="#939598">
                <v:path arrowok="t"/>
              </v:shape>
            </v:group>
            <v:group style="position:absolute;left:761;top:254;width:2;height:80" coordorigin="761,254" coordsize="2,80">
              <v:shape style="position:absolute;left:761;top:254;width:2;height:80" coordorigin="761,254" coordsize="1,80" path="m761,334l761,254e" filled="false" stroked="true" strokeweight=".748pt" strokecolor="#939598">
                <v:path arrowok="t"/>
              </v:shape>
            </v:group>
            <v:group style="position:absolute;left:721;top:254;width:2;height:80" coordorigin="721,254" coordsize="2,80">
              <v:shape style="position:absolute;left:721;top:254;width:2;height:80" coordorigin="721,254" coordsize="1,80" path="m721,334l721,254e" filled="false" stroked="true" strokeweight=".748pt" strokecolor="#939598">
                <v:path arrowok="t"/>
              </v:shape>
            </v:group>
            <v:group style="position:absolute;left:681;top:254;width:2;height:80" coordorigin="681,254" coordsize="2,80">
              <v:shape style="position:absolute;left:681;top:254;width:2;height:80" coordorigin="681,254" coordsize="1,80" path="m681,334l681,254e" filled="false" stroked="true" strokeweight=".748pt" strokecolor="#939598">
                <v:path arrowok="t"/>
              </v:shape>
            </v:group>
            <v:group style="position:absolute;left:641;top:254;width:2;height:80" coordorigin="641,254" coordsize="2,80">
              <v:shape style="position:absolute;left:641;top:254;width:2;height:80" coordorigin="641,254" coordsize="1,80" path="m641,334l641,254e" filled="false" stroked="true" strokeweight=".748pt" strokecolor="#939598">
                <v:path arrowok="t"/>
              </v:shape>
            </v:group>
            <v:group style="position:absolute;left:601;top:254;width:2;height:80" coordorigin="601,254" coordsize="2,80">
              <v:shape style="position:absolute;left:601;top:254;width:2;height:80" coordorigin="601,254" coordsize="1,80" path="m601,334l601,254e" filled="false" stroked="true" strokeweight=".748pt" strokecolor="#939598">
                <v:path arrowok="t"/>
              </v:shape>
            </v:group>
            <v:group style="position:absolute;left:561;top:254;width:2;height:80" coordorigin="561,254" coordsize="2,80">
              <v:shape style="position:absolute;left:561;top:254;width:2;height:80" coordorigin="561,254" coordsize="0,80" path="m561,334l561,254e" filled="false" stroked="true" strokeweight=".748pt" strokecolor="#939598">
                <v:path arrowok="t"/>
              </v:shape>
            </v:group>
            <v:group style="position:absolute;left:521;top:254;width:2;height:80" coordorigin="521,254" coordsize="2,80">
              <v:shape style="position:absolute;left:521;top:254;width:2;height:80" coordorigin="521,254" coordsize="1,80" path="m521,334l521,254e" filled="false" stroked="true" strokeweight=".748pt" strokecolor="#939598">
                <v:path arrowok="t"/>
              </v:shape>
            </v:group>
            <v:group style="position:absolute;left:481;top:254;width:2;height:80" coordorigin="481,254" coordsize="2,80">
              <v:shape style="position:absolute;left:481;top:254;width:2;height:80" coordorigin="481,254" coordsize="0,80" path="m481,334l481,254e" filled="false" stroked="true" strokeweight=".748pt" strokecolor="#939598">
                <v:path arrowok="t"/>
              </v:shape>
            </v:group>
            <v:group style="position:absolute;left:441;top:254;width:2;height:80" coordorigin="441,254" coordsize="2,80">
              <v:shape style="position:absolute;left:441;top:254;width:2;height:80" coordorigin="441,254" coordsize="0,80" path="m441,334l441,254e" filled="false" stroked="true" strokeweight=".748pt" strokecolor="#939598">
                <v:path arrowok="t"/>
              </v:shape>
            </v:group>
            <v:group style="position:absolute;left:401;top:254;width:2;height:80" coordorigin="401,254" coordsize="2,80">
              <v:shape style="position:absolute;left:401;top:254;width:2;height:80" coordorigin="401,254" coordsize="0,80" path="m401,334l401,254e" filled="false" stroked="true" strokeweight=".748pt" strokecolor="#939598">
                <v:path arrowok="t"/>
              </v:shape>
            </v:group>
            <v:group style="position:absolute;left:361;top:254;width:2;height:80" coordorigin="361,254" coordsize="2,80">
              <v:shape style="position:absolute;left:361;top:254;width:2;height:80" coordorigin="361,254" coordsize="0,80" path="m361,334l361,254e" filled="false" stroked="true" strokeweight=".748pt" strokecolor="#939598">
                <v:path arrowok="t"/>
              </v:shape>
            </v:group>
            <v:group style="position:absolute;left:320;top:254;width:2;height:80" coordorigin="320,254" coordsize="2,80">
              <v:shape style="position:absolute;left:320;top:254;width:2;height:80" coordorigin="320,254" coordsize="1,80" path="m320,334l320,254e" filled="false" stroked="true" strokeweight=".748pt" strokecolor="#939598">
                <v:path arrowok="t"/>
              </v:shape>
            </v:group>
            <v:group style="position:absolute;left:280;top:254;width:2;height:80" coordorigin="280,254" coordsize="2,80">
              <v:shape style="position:absolute;left:280;top:254;width:2;height:80" coordorigin="280,254" coordsize="0,80" path="m280,334l280,254e" filled="false" stroked="true" strokeweight=".748pt" strokecolor="#939598">
                <v:path arrowok="t"/>
              </v:shape>
            </v:group>
            <v:group style="position:absolute;left:240;top:254;width:2;height:80" coordorigin="240,254" coordsize="2,80">
              <v:shape style="position:absolute;left:240;top:254;width:2;height:80" coordorigin="240,254" coordsize="0,80" path="m240,334l240,254e" filled="false" stroked="true" strokeweight=".748pt" strokecolor="#939598">
                <v:path arrowok="t"/>
              </v:shape>
            </v:group>
            <v:group style="position:absolute;left:200;top:254;width:2;height:80" coordorigin="200,254" coordsize="2,80">
              <v:shape style="position:absolute;left:200;top:254;width:2;height:80" coordorigin="200,254" coordsize="0,80" path="m200,334l200,254e" filled="false" stroked="true" strokeweight=".748pt" strokecolor="#939598">
                <v:path arrowok="t"/>
              </v:shape>
            </v:group>
            <v:group style="position:absolute;left:160;top:254;width:2;height:80" coordorigin="160,254" coordsize="2,80">
              <v:shape style="position:absolute;left:160;top:254;width:2;height:80" coordorigin="160,254" coordsize="0,80" path="m160,334l160,254e" filled="false" stroked="true" strokeweight=".748pt" strokecolor="#939598">
                <v:path arrowok="t"/>
              </v:shape>
            </v:group>
            <v:group style="position:absolute;left:120;top:254;width:2;height:80" coordorigin="120,254" coordsize="2,80">
              <v:shape style="position:absolute;left:120;top:254;width:2;height:80" coordorigin="120,254" coordsize="0,80" path="m120,334l120,254e" filled="false" stroked="true" strokeweight=".748pt" strokecolor="#939598">
                <v:path arrowok="t"/>
              </v:shape>
            </v:group>
            <v:group style="position:absolute;left:80;top:254;width:2;height:80" coordorigin="80,254" coordsize="2,80">
              <v:shape style="position:absolute;left:80;top:254;width:2;height:80" coordorigin="80,254" coordsize="0,80" path="m80,334l80,254e" filled="false" stroked="true" strokeweight=".748pt" strokecolor="#939598">
                <v:path arrowok="t"/>
              </v:shape>
            </v:group>
            <v:group style="position:absolute;left:40;top:254;width:2;height:80" coordorigin="40,254" coordsize="2,80">
              <v:shape style="position:absolute;left:40;top:254;width:2;height:80" coordorigin="40,254" coordsize="0,80" path="m40,334l40,254e" filled="false" stroked="true" strokeweight=".748pt" strokecolor="#939598">
                <v:path arrowok="t"/>
              </v:shape>
            </v:group>
            <v:group style="position:absolute;left:0;top:286;width:2;height:49" coordorigin="0,286" coordsize="2,49">
              <v:shape style="position:absolute;left:0;top:286;width:2;height:49" coordorigin="0,286" coordsize="0,49" path="m0,335l0,287e" filled="false" stroked="true" strokeweight=".748pt" strokecolor="#93959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95.083008pt;margin-top:-315.568726pt;width:270pt;height:243.4pt;mso-position-horizontal-relative:page;mso-position-vertical-relative:paragraph;z-index:-883888" coordorigin="5902,-6311" coordsize="5400,4868">
            <v:group style="position:absolute;left:5902;top:-6311;width:5400;height:4868" coordorigin="5902,-6311" coordsize="5400,4868">
              <v:shape style="position:absolute;left:5902;top:-6311;width:5400;height:4868" coordorigin="5902,-6311" coordsize="5400,4868" path="m5902,-6311l11302,-6311,11302,-1444,5902,-1444,5902,-6311xe" filled="true" fillcolor="#000000" stroked="false">
                <v:path arrowok="t"/>
                <v:fill type="solid"/>
              </v:shape>
            </v:group>
            <v:group style="position:absolute;left:5953;top:-6264;width:5018;height:4488" coordorigin="5953,-6264" coordsize="5018,4488">
              <v:shape style="position:absolute;left:5953;top:-6264;width:5018;height:4488" coordorigin="5953,-6264" coordsize="5018,4488" path="m5953,-1776l10970,-1776,10970,-6264,5953,-6264,5953,-1776xe" filled="true" fillcolor="#f4e5d8" stroked="false">
                <v:path arrowok="t"/>
                <v:fill type="solid"/>
              </v:shape>
              <v:shape style="position:absolute;left:5927;top:-6288;width:5043;height:4512" type="#_x0000_t202" filled="false" stroked="false">
                <v:textbox inset="0,0,0,0">
                  <w:txbxContent>
                    <w:p>
                      <w:pPr>
                        <w:spacing w:before="88"/>
                        <w:ind w:left="213" w:right="0" w:firstLine="0"/>
                        <w:jc w:val="left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color w:val="A4590C"/>
                          <w:spacing w:val="-1"/>
                          <w:w w:val="100"/>
                          <w:sz w:val="24"/>
                        </w:rPr>
                        <w:t>Th</w:t>
                      </w:r>
                      <w:r>
                        <w:rPr>
                          <w:rFonts w:ascii="Calibri"/>
                          <w:color w:val="A4590C"/>
                          <w:w w:val="100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color w:val="A4590C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color w:val="A4590C"/>
                          <w:spacing w:val="-1"/>
                          <w:w w:val="100"/>
                          <w:sz w:val="24"/>
                        </w:rPr>
                        <w:t>De</w:t>
                      </w:r>
                      <w:r>
                        <w:rPr>
                          <w:rFonts w:ascii="Calibri"/>
                          <w:color w:val="A4590C"/>
                          <w:w w:val="100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color w:val="A4590C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color w:val="A4590C"/>
                          <w:spacing w:val="-1"/>
                          <w:w w:val="100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color w:val="A4590C"/>
                          <w:w w:val="100"/>
                          <w:sz w:val="24"/>
                        </w:rPr>
                        <w:t>f</w:t>
                      </w:r>
                      <w:r>
                        <w:rPr>
                          <w:rFonts w:ascii="Calibri"/>
                          <w:color w:val="A4590C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color w:val="A4590C"/>
                          <w:w w:val="99"/>
                          <w:sz w:val="24"/>
                        </w:rPr>
                        <w:t>Na</w:t>
                      </w:r>
                      <w:r>
                        <w:rPr>
                          <w:rFonts w:ascii="Calibri"/>
                          <w:color w:val="A4590C"/>
                          <w:spacing w:val="-4"/>
                          <w:w w:val="99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color w:val="A4590C"/>
                          <w:w w:val="100"/>
                          <w:sz w:val="24"/>
                        </w:rPr>
                        <w:t>gun</w:t>
                      </w:r>
                      <w:r>
                        <w:rPr>
                          <w:rFonts w:ascii="Calibri"/>
                          <w:w w:val="100"/>
                          <w:sz w:val="24"/>
                        </w:rPr>
                      </w:r>
                    </w:p>
                    <w:p>
                      <w:pPr>
                        <w:spacing w:line="264" w:lineRule="exact" w:before="215"/>
                        <w:ind w:left="213" w:right="259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pacing w:val="-3"/>
                          <w:sz w:val="22"/>
                        </w:rPr>
                        <w:t>Th</w:t>
                      </w:r>
                      <w:r>
                        <w:rPr>
                          <w:rFonts w:ascii="Calibri"/>
                          <w:sz w:val="22"/>
                        </w:rPr>
                        <w:t>e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De</w:t>
                      </w:r>
                      <w:r>
                        <w:rPr>
                          <w:rFonts w:ascii="Calibri"/>
                          <w:sz w:val="22"/>
                        </w:rPr>
                        <w:t>n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o</w:t>
                      </w:r>
                      <w:r>
                        <w:rPr>
                          <w:rFonts w:ascii="Calibri"/>
                          <w:sz w:val="22"/>
                        </w:rPr>
                        <w:t>f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Na</w:t>
                      </w:r>
                      <w:r>
                        <w:rPr>
                          <w:rFonts w:ascii="Calibri"/>
                          <w:spacing w:val="-6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gun</w:t>
                      </w:r>
                      <w:r>
                        <w:rPr>
                          <w:rFonts w:ascii="Calibri"/>
                          <w:sz w:val="22"/>
                        </w:rPr>
                        <w:t>,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z w:val="22"/>
                        </w:rPr>
                        <w:t>a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c</w:t>
                      </w:r>
                      <w:r>
                        <w:rPr>
                          <w:rFonts w:ascii="Calibri"/>
                          <w:spacing w:val="-6"/>
                          <w:sz w:val="22"/>
                        </w:rPr>
                        <w:t>a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v</w:t>
                      </w:r>
                      <w:r>
                        <w:rPr>
                          <w:rFonts w:ascii="Calibri"/>
                          <w:sz w:val="22"/>
                        </w:rPr>
                        <w:t>e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behin</w:t>
                      </w:r>
                      <w:r>
                        <w:rPr>
                          <w:rFonts w:ascii="Calibri"/>
                          <w:sz w:val="22"/>
                        </w:rPr>
                        <w:t>d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z w:val="22"/>
                        </w:rPr>
                        <w:t>a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wat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er</w:t>
                      </w:r>
                      <w:r>
                        <w:rPr>
                          <w:rFonts w:ascii="Calibri"/>
                          <w:spacing w:val="-7"/>
                          <w:sz w:val="22"/>
                        </w:rPr>
                        <w:t>f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al</w:t>
                      </w:r>
                      <w:r>
                        <w:rPr>
                          <w:rFonts w:ascii="Calibri"/>
                          <w:sz w:val="22"/>
                        </w:rPr>
                        <w:t>l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o</w:t>
                      </w:r>
                      <w:r>
                        <w:rPr>
                          <w:rFonts w:ascii="Calibri"/>
                          <w:sz w:val="22"/>
                        </w:rPr>
                        <w:t>f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the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 Mi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chel</w:t>
                      </w:r>
                      <w:r>
                        <w:rPr>
                          <w:rFonts w:ascii="Calibri"/>
                          <w:sz w:val="22"/>
                        </w:rPr>
                        <w:t>l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Ri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v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e</w:t>
                      </w:r>
                      <w:r>
                        <w:rPr>
                          <w:rFonts w:ascii="Calibri"/>
                          <w:spacing w:val="-22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z w:val="22"/>
                        </w:rPr>
                        <w:t>,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i</w:t>
                      </w:r>
                      <w:r>
                        <w:rPr>
                          <w:rFonts w:ascii="Calibri"/>
                          <w:sz w:val="22"/>
                        </w:rPr>
                        <w:t>s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z w:val="22"/>
                        </w:rPr>
                        <w:t>a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plac</w:t>
                      </w:r>
                      <w:r>
                        <w:rPr>
                          <w:rFonts w:ascii="Calibri"/>
                          <w:sz w:val="22"/>
                        </w:rPr>
                        <w:t>e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o</w:t>
                      </w:r>
                      <w:r>
                        <w:rPr>
                          <w:rFonts w:ascii="Calibri"/>
                          <w:sz w:val="22"/>
                        </w:rPr>
                        <w:t>f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g</w:t>
                      </w:r>
                      <w:r>
                        <w:rPr>
                          <w:rFonts w:ascii="Calibri"/>
                          <w:spacing w:val="-6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e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a</w:t>
                      </w:r>
                      <w:r>
                        <w:rPr>
                          <w:rFonts w:ascii="Calibri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cultu</w:t>
                      </w:r>
                      <w:r>
                        <w:rPr>
                          <w:rFonts w:ascii="Calibri"/>
                          <w:spacing w:val="-7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a</w:t>
                      </w:r>
                      <w:r>
                        <w:rPr>
                          <w:rFonts w:ascii="Calibri"/>
                          <w:sz w:val="22"/>
                        </w:rPr>
                        <w:t>l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signi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2"/>
                        </w:rPr>
                        <w:t>fi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c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ance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sz w:val="22"/>
                        </w:rPr>
                        <w:t>o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th</w:t>
                      </w:r>
                      <w:r>
                        <w:rPr>
                          <w:rFonts w:ascii="Calibri"/>
                          <w:sz w:val="22"/>
                        </w:rPr>
                        <w:t>e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Gunai</w:t>
                      </w:r>
                      <w:r>
                        <w:rPr>
                          <w:rFonts w:ascii="Calibri"/>
                          <w:spacing w:val="-6"/>
                          <w:sz w:val="22"/>
                        </w:rPr>
                        <w:t>k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urna</w:t>
                      </w:r>
                      <w:r>
                        <w:rPr>
                          <w:rFonts w:ascii="Calibri"/>
                          <w:sz w:val="22"/>
                        </w:rPr>
                        <w:t>i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people</w:t>
                      </w:r>
                      <w:r>
                        <w:rPr>
                          <w:rFonts w:ascii="Calibri"/>
                          <w:sz w:val="22"/>
                        </w:rPr>
                        <w:t>,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especiall</w:t>
                      </w:r>
                      <w:r>
                        <w:rPr>
                          <w:rFonts w:ascii="Calibri"/>
                          <w:sz w:val="22"/>
                        </w:rPr>
                        <w:t>y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w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omen.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  <w:p>
                      <w:pPr>
                        <w:spacing w:line="264" w:lineRule="exact" w:before="113"/>
                        <w:ind w:left="213" w:right="26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ories 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2"/>
                          <w:szCs w:val="22"/>
                        </w:rPr>
                        <w:t>w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Calibri" w:hAnsi="Calibri" w:cs="Calibri" w:eastAsia="Calibri"/>
                          <w:spacing w:val="-4"/>
                          <w:sz w:val="22"/>
                          <w:szCs w:val="22"/>
                        </w:rPr>
                        <w:t>r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e 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old a</w:t>
                      </w:r>
                      <w:r>
                        <w:rPr>
                          <w:rFonts w:ascii="Calibri" w:hAnsi="Calibri" w:cs="Calibri" w:eastAsia="Calibri"/>
                          <w:spacing w:val="-4"/>
                          <w:sz w:val="22"/>
                          <w:szCs w:val="22"/>
                        </w:rPr>
                        <w:t>r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ound 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2"/>
                          <w:szCs w:val="22"/>
                        </w:rPr>
                        <w:t>c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am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2"/>
                          <w:szCs w:val="22"/>
                        </w:rPr>
                        <w:t>p</w:t>
                      </w:r>
                      <w:r>
                        <w:rPr>
                          <w:rFonts w:ascii="Calibri" w:hAnsi="Calibri" w:cs="Calibri" w:eastAsia="Calibri"/>
                          <w:w w:val="99"/>
                          <w:sz w:val="22"/>
                          <w:szCs w:val="22"/>
                        </w:rPr>
                        <w:t>fi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w w:val="99"/>
                          <w:sz w:val="22"/>
                          <w:szCs w:val="22"/>
                        </w:rPr>
                        <w:t>r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es about h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w the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 Na</w:t>
                      </w:r>
                      <w:r>
                        <w:rPr>
                          <w:rFonts w:ascii="Calibri" w:hAnsi="Calibri" w:cs="Calibri" w:eastAsia="Calibri"/>
                          <w:spacing w:val="-4"/>
                          <w:sz w:val="22"/>
                          <w:szCs w:val="22"/>
                        </w:rPr>
                        <w:t>r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gun – a la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2"/>
                          <w:szCs w:val="22"/>
                        </w:rPr>
                        <w:t>r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2"/>
                          <w:szCs w:val="22"/>
                        </w:rPr>
                        <w:t>g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e </w:t>
                      </w:r>
                      <w:r>
                        <w:rPr>
                          <w:rFonts w:ascii="Calibri" w:hAnsi="Calibri" w:cs="Calibri" w:eastAsia="Calibri"/>
                          <w:spacing w:val="-6"/>
                          <w:sz w:val="22"/>
                          <w:szCs w:val="22"/>
                        </w:rPr>
                        <w:t>f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emale c</w:t>
                      </w:r>
                      <w:r>
                        <w:rPr>
                          <w:rFonts w:ascii="Calibri" w:hAnsi="Calibri" w:cs="Calibri" w:eastAsia="Calibri"/>
                          <w:spacing w:val="-4"/>
                          <w:sz w:val="22"/>
                          <w:szCs w:val="22"/>
                        </w:rPr>
                        <w:t>r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tu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2"/>
                          <w:szCs w:val="22"/>
                        </w:rPr>
                        <w:t>r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e who li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2"/>
                          <w:szCs w:val="22"/>
                        </w:rPr>
                        <w:t>v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ed in the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2"/>
                          <w:szCs w:val="22"/>
                        </w:rPr>
                        <w:t>c</w:t>
                      </w:r>
                      <w:r>
                        <w:rPr>
                          <w:rFonts w:ascii="Calibri" w:hAnsi="Calibri" w:cs="Calibri" w:eastAsia="Calibri"/>
                          <w:spacing w:val="-4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2"/>
                          <w:szCs w:val="22"/>
                        </w:rPr>
                        <w:t>v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e – 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2"/>
                          <w:szCs w:val="22"/>
                        </w:rPr>
                        <w:t>w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ould abduct child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2"/>
                          <w:szCs w:val="22"/>
                        </w:rPr>
                        <w:t>r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en who 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2"/>
                          <w:szCs w:val="22"/>
                        </w:rPr>
                        <w:t>w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ande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2"/>
                          <w:szCs w:val="22"/>
                        </w:rPr>
                        <w:t>r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ed </w:t>
                      </w:r>
                      <w:r>
                        <w:rPr>
                          <w:rFonts w:ascii="Calibri" w:hAnsi="Calibri" w:cs="Calibri" w:eastAsia="Calibri"/>
                          <w:w w:val="97"/>
                          <w:sz w:val="22"/>
                          <w:szCs w:val="22"/>
                        </w:rPr>
                        <w:t>off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 on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 their 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wn. The Na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2"/>
                          <w:szCs w:val="22"/>
                        </w:rPr>
                        <w:t>r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gun 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2"/>
                          <w:szCs w:val="22"/>
                        </w:rPr>
                        <w:t>c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ould not be harmed with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 boome</w:t>
                      </w:r>
                      <w:r>
                        <w:rPr>
                          <w:rFonts w:ascii="Calibri" w:hAnsi="Calibri" w:cs="Calibri" w:eastAsia="Calibri"/>
                          <w:spacing w:val="-5"/>
                          <w:sz w:val="22"/>
                          <w:szCs w:val="22"/>
                        </w:rPr>
                        <w:t>r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ang or spea</w:t>
                      </w:r>
                      <w:r>
                        <w:rPr>
                          <w:rFonts w:ascii="Calibri" w:hAnsi="Calibri" w:cs="Calibri" w:eastAsia="Calibri"/>
                          <w:spacing w:val="-4"/>
                          <w:sz w:val="22"/>
                          <w:szCs w:val="22"/>
                        </w:rPr>
                        <w:t>r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s. These 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2"/>
                          <w:szCs w:val="22"/>
                        </w:rPr>
                        <w:t>st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ories not only </w:t>
                      </w:r>
                      <w:r>
                        <w:rPr>
                          <w:rFonts w:ascii="Calibri" w:hAnsi="Calibri" w:cs="Calibri" w:eastAsia="Calibri"/>
                          <w:spacing w:val="-7"/>
                          <w:sz w:val="22"/>
                          <w:szCs w:val="22"/>
                        </w:rPr>
                        <w:t>k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2"/>
                          <w:szCs w:val="22"/>
                        </w:rPr>
                        <w:t>p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 child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2"/>
                          <w:szCs w:val="22"/>
                        </w:rPr>
                        <w:t>r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en close 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o 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2"/>
                          <w:szCs w:val="22"/>
                        </w:rPr>
                        <w:t>c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amp, but also ensu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2"/>
                          <w:szCs w:val="22"/>
                        </w:rPr>
                        <w:t>r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ed people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2"/>
                          <w:szCs w:val="22"/>
                        </w:rPr>
                        <w:t>st</w:t>
                      </w:r>
                      <w:r>
                        <w:rPr>
                          <w:rFonts w:ascii="Calibri" w:hAnsi="Calibri" w:cs="Calibri" w:eastAsia="Calibri"/>
                          <w:spacing w:val="-5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2"/>
                          <w:szCs w:val="22"/>
                        </w:rPr>
                        <w:t>y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ed 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2"/>
                          <w:szCs w:val="22"/>
                        </w:rPr>
                        <w:t>w</w:t>
                      </w:r>
                      <w:r>
                        <w:rPr>
                          <w:rFonts w:ascii="Calibri" w:hAnsi="Calibri" w:cs="Calibri" w:eastAsia="Calibri"/>
                          <w:spacing w:val="-5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y f</w:t>
                      </w:r>
                      <w:r>
                        <w:rPr>
                          <w:rFonts w:ascii="Calibri" w:hAnsi="Calibri" w:cs="Calibri" w:eastAsia="Calibri"/>
                          <w:spacing w:val="-4"/>
                          <w:sz w:val="22"/>
                          <w:szCs w:val="22"/>
                        </w:rPr>
                        <w:t>r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om the sac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2"/>
                          <w:szCs w:val="22"/>
                        </w:rPr>
                        <w:t>r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ed 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2"/>
                          <w:szCs w:val="22"/>
                        </w:rPr>
                        <w:t>c</w:t>
                      </w:r>
                      <w:r>
                        <w:rPr>
                          <w:rFonts w:ascii="Calibri" w:hAnsi="Calibri" w:cs="Calibri" w:eastAsia="Calibri"/>
                          <w:spacing w:val="-4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2"/>
                          <w:szCs w:val="22"/>
                        </w:rPr>
                        <w:t>v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e.</w:t>
                      </w:r>
                    </w:p>
                    <w:p>
                      <w:pPr>
                        <w:spacing w:line="266" w:lineRule="exact" w:before="115"/>
                        <w:ind w:left="213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The Den of Na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z w:val="22"/>
                        </w:rPr>
                        <w:t>gun is a special place </w:t>
                      </w:r>
                      <w:r>
                        <w:rPr>
                          <w:rFonts w:ascii="Calibri"/>
                          <w:spacing w:val="-4"/>
                          <w:sz w:val="22"/>
                        </w:rPr>
                        <w:t>f</w:t>
                      </w:r>
                      <w:r>
                        <w:rPr>
                          <w:rFonts w:ascii="Calibri"/>
                          <w:sz w:val="22"/>
                        </w:rPr>
                        <w:t>or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w</w:t>
                      </w:r>
                      <w:r>
                        <w:rPr>
                          <w:rFonts w:ascii="Calibri"/>
                          <w:sz w:val="22"/>
                        </w:rPr>
                        <w:t>omen</w:t>
                      </w:r>
                    </w:p>
                    <w:p>
                      <w:pPr>
                        <w:spacing w:line="235" w:lineRule="auto" w:before="2"/>
                        <w:ind w:left="213" w:right="227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and m</w:t>
                      </w:r>
                      <w:r>
                        <w:rPr>
                          <w:rFonts w:ascii="Calibri" w:hAnsi="Calibri" w:cs="Calibri" w:eastAsia="Calibri"/>
                          <w:spacing w:val="-4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y h</w:t>
                      </w:r>
                      <w:r>
                        <w:rPr>
                          <w:rFonts w:ascii="Calibri" w:hAnsi="Calibri" w:cs="Calibri" w:eastAsia="Calibri"/>
                          <w:spacing w:val="-4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2"/>
                          <w:szCs w:val="22"/>
                        </w:rPr>
                        <w:t>v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e been used </w:t>
                      </w:r>
                      <w:r>
                        <w:rPr>
                          <w:rFonts w:ascii="Calibri" w:hAnsi="Calibri" w:cs="Calibri" w:eastAsia="Calibri"/>
                          <w:spacing w:val="-5"/>
                          <w:sz w:val="22"/>
                          <w:szCs w:val="22"/>
                        </w:rPr>
                        <w:t>f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or 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2"/>
                          <w:szCs w:val="22"/>
                        </w:rPr>
                        <w:t>w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omen</w:t>
                      </w:r>
                      <w:r>
                        <w:rPr>
                          <w:rFonts w:ascii="Calibri" w:hAnsi="Calibri" w:cs="Calibri" w:eastAsia="Calibri"/>
                          <w:spacing w:val="-14"/>
                          <w:sz w:val="22"/>
                          <w:szCs w:val="22"/>
                        </w:rPr>
                        <w:t>’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s </w:t>
                      </w:r>
                      <w:r>
                        <w:rPr>
                          <w:rFonts w:ascii="Calibri" w:hAnsi="Calibri" w:cs="Calibri" w:eastAsia="Calibri"/>
                          <w:w w:val="99"/>
                          <w:sz w:val="22"/>
                          <w:szCs w:val="22"/>
                        </w:rPr>
                        <w:t>initi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w w:val="99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Calibri" w:hAnsi="Calibri" w:cs="Calibri" w:eastAsia="Calibri"/>
                          <w:w w:val="99"/>
                          <w:sz w:val="22"/>
                          <w:szCs w:val="22"/>
                        </w:rPr>
                        <w:t>tion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 and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 learning ce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2"/>
                          <w:szCs w:val="22"/>
                        </w:rPr>
                        <w:t>r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emonies.</w:t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939598"/>
          <w:u w:val="none"/>
        </w:rPr>
      </w:r>
      <w:r>
        <w:rPr>
          <w:color w:val="939598"/>
          <w:u w:val="thick" w:color="939598"/>
        </w:rPr>
        <w:t> </w:t>
      </w:r>
      <w:r>
        <w:rPr>
          <w:color w:val="939598"/>
          <w:u w:val="none"/>
        </w:rPr>
        <w:tab/>
      </w:r>
      <w:r>
        <w:rPr>
          <w:color w:val="939598"/>
          <w:spacing w:val="-27"/>
          <w:u w:val="none"/>
        </w:rPr>
        <w:t>47</w:t>
      </w:r>
      <w:r>
        <w:rPr>
          <w:color w:val="939598"/>
          <w:spacing w:val="-8"/>
          <w:u w:val="none"/>
        </w:rPr>
        <w:t> </w:t>
      </w:r>
      <w:r>
        <w:rPr>
          <w:color w:val="939598"/>
          <w:u w:val="thick" w:color="939598"/>
        </w:rPr>
        <w:t> </w:t>
      </w:r>
      <w:r>
        <w:rPr>
          <w:color w:val="939598"/>
          <w:u w:val="none"/>
        </w:rPr>
      </w:r>
      <w:r>
        <w:rPr>
          <w:u w:val="none"/>
        </w:rPr>
      </w:r>
    </w:p>
    <w:p>
      <w:pPr>
        <w:spacing w:after="0" w:line="240" w:lineRule="auto"/>
        <w:jc w:val="left"/>
        <w:sectPr>
          <w:pgSz w:w="11910" w:h="16840"/>
          <w:pgMar w:top="80" w:bottom="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Heading2"/>
        <w:spacing w:line="240" w:lineRule="auto" w:before="160"/>
        <w:ind w:left="942" w:right="988"/>
        <w:jc w:val="left"/>
      </w:pPr>
      <w:r>
        <w:rPr/>
        <w:pict>
          <v:group style="position:absolute;margin-left:.0004pt;margin-top:-93.242889pt;width:594.950pt;height:4.850pt;mso-position-horizontal-relative:page;mso-position-vertical-relative:paragraph;z-index:6544" coordorigin="0,-1865" coordsize="11899,97">
            <v:group style="position:absolute;left:11891;top:-1857;width:2;height:80" coordorigin="11891,-1857" coordsize="2,80">
              <v:shape style="position:absolute;left:11891;top:-1857;width:2;height:80" coordorigin="11891,-1857" coordsize="0,80" path="m11891,-1777l11891,-1857e" filled="false" stroked="true" strokeweight=".748pt" strokecolor="#939598">
                <v:path arrowok="t"/>
              </v:shape>
            </v:group>
            <v:group style="position:absolute;left:11851;top:-1857;width:2;height:80" coordorigin="11851,-1857" coordsize="2,80">
              <v:shape style="position:absolute;left:11851;top:-1857;width:2;height:80" coordorigin="11851,-1857" coordsize="0,80" path="m11851,-1777l11851,-1857e" filled="false" stroked="true" strokeweight=".748pt" strokecolor="#939598">
                <v:path arrowok="t"/>
              </v:shape>
            </v:group>
            <v:group style="position:absolute;left:11811;top:-1857;width:2;height:80" coordorigin="11811,-1857" coordsize="2,80">
              <v:shape style="position:absolute;left:11811;top:-1857;width:2;height:80" coordorigin="11811,-1857" coordsize="0,80" path="m11811,-1777l11811,-1857e" filled="false" stroked="true" strokeweight=".748pt" strokecolor="#939598">
                <v:path arrowok="t"/>
              </v:shape>
            </v:group>
            <v:group style="position:absolute;left:11771;top:-1857;width:2;height:80" coordorigin="11771,-1857" coordsize="2,80">
              <v:shape style="position:absolute;left:11771;top:-1857;width:2;height:80" coordorigin="11771,-1857" coordsize="0,80" path="m11771,-1777l11771,-1857e" filled="false" stroked="true" strokeweight=".748pt" strokecolor="#939598">
                <v:path arrowok="t"/>
              </v:shape>
            </v:group>
            <v:group style="position:absolute;left:11731;top:-1857;width:2;height:80" coordorigin="11731,-1857" coordsize="2,80">
              <v:shape style="position:absolute;left:11731;top:-1857;width:2;height:80" coordorigin="11731,-1857" coordsize="1,80" path="m11731,-1777l11731,-1857e" filled="false" stroked="true" strokeweight=".748pt" strokecolor="#939598">
                <v:path arrowok="t"/>
              </v:shape>
            </v:group>
            <v:group style="position:absolute;left:11691;top:-1857;width:2;height:80" coordorigin="11691,-1857" coordsize="2,80">
              <v:shape style="position:absolute;left:11691;top:-1857;width:2;height:80" coordorigin="11691,-1857" coordsize="0,80" path="m11691,-1777l11691,-1857e" filled="false" stroked="true" strokeweight=".748pt" strokecolor="#939598">
                <v:path arrowok="t"/>
              </v:shape>
            </v:group>
            <v:group style="position:absolute;left:11651;top:-1857;width:2;height:80" coordorigin="11651,-1857" coordsize="2,80">
              <v:shape style="position:absolute;left:11651;top:-1857;width:2;height:80" coordorigin="11651,-1857" coordsize="0,80" path="m11651,-1777l11651,-1857e" filled="false" stroked="true" strokeweight=".748pt" strokecolor="#939598">
                <v:path arrowok="t"/>
              </v:shape>
            </v:group>
            <v:group style="position:absolute;left:11611;top:-1857;width:2;height:80" coordorigin="11611,-1857" coordsize="2,80">
              <v:shape style="position:absolute;left:11611;top:-1857;width:2;height:80" coordorigin="11611,-1857" coordsize="0,80" path="m11611,-1777l11611,-1857e" filled="false" stroked="true" strokeweight=".748pt" strokecolor="#939598">
                <v:path arrowok="t"/>
              </v:shape>
            </v:group>
            <v:group style="position:absolute;left:11571;top:-1857;width:2;height:80" coordorigin="11571,-1857" coordsize="2,80">
              <v:shape style="position:absolute;left:11571;top:-1857;width:2;height:80" coordorigin="11571,-1857" coordsize="0,80" path="m11571,-1777l11571,-1857e" filled="false" stroked="true" strokeweight=".748pt" strokecolor="#939598">
                <v:path arrowok="t"/>
              </v:shape>
            </v:group>
            <v:group style="position:absolute;left:11531;top:-1857;width:2;height:80" coordorigin="11531,-1857" coordsize="2,80">
              <v:shape style="position:absolute;left:11531;top:-1857;width:2;height:80" coordorigin="11531,-1857" coordsize="1,80" path="m11531,-1777l11531,-1857e" filled="false" stroked="true" strokeweight=".748pt" strokecolor="#939598">
                <v:path arrowok="t"/>
              </v:shape>
            </v:group>
            <v:group style="position:absolute;left:11491;top:-1857;width:2;height:80" coordorigin="11491,-1857" coordsize="2,80">
              <v:shape style="position:absolute;left:11491;top:-1857;width:2;height:80" coordorigin="11491,-1857" coordsize="0,80" path="m11491,-1777l11491,-1857e" filled="false" stroked="true" strokeweight=".748pt" strokecolor="#939598">
                <v:path arrowok="t"/>
              </v:shape>
            </v:group>
            <v:group style="position:absolute;left:11451;top:-1857;width:2;height:80" coordorigin="11451,-1857" coordsize="2,80">
              <v:shape style="position:absolute;left:11451;top:-1857;width:2;height:80" coordorigin="11451,-1857" coordsize="0,80" path="m11451,-1777l11451,-1857e" filled="false" stroked="true" strokeweight=".748pt" strokecolor="#939598">
                <v:path arrowok="t"/>
              </v:shape>
            </v:group>
            <v:group style="position:absolute;left:11411;top:-1857;width:2;height:80" coordorigin="11411,-1857" coordsize="2,80">
              <v:shape style="position:absolute;left:11411;top:-1857;width:2;height:80" coordorigin="11411,-1857" coordsize="0,80" path="m11411,-1777l11411,-1857e" filled="false" stroked="true" strokeweight=".748pt" strokecolor="#939598">
                <v:path arrowok="t"/>
              </v:shape>
            </v:group>
            <v:group style="position:absolute;left:11371;top:-1857;width:2;height:80" coordorigin="11371,-1857" coordsize="2,80">
              <v:shape style="position:absolute;left:11371;top:-1857;width:2;height:80" coordorigin="11371,-1857" coordsize="0,80" path="m11371,-1777l11371,-1857e" filled="false" stroked="true" strokeweight=".748pt" strokecolor="#939598">
                <v:path arrowok="t"/>
              </v:shape>
            </v:group>
            <v:group style="position:absolute;left:11331;top:-1857;width:2;height:80" coordorigin="11331,-1857" coordsize="2,80">
              <v:shape style="position:absolute;left:11331;top:-1857;width:2;height:80" coordorigin="11331,-1857" coordsize="0,80" path="m11331,-1777l11331,-1857e" filled="false" stroked="true" strokeweight=".748pt" strokecolor="#939598">
                <v:path arrowok="t"/>
              </v:shape>
            </v:group>
            <v:group style="position:absolute;left:11291;top:-1857;width:2;height:80" coordorigin="11291,-1857" coordsize="2,80">
              <v:shape style="position:absolute;left:11291;top:-1857;width:2;height:80" coordorigin="11291,-1857" coordsize="0,80" path="m11291,-1777l11291,-1857e" filled="false" stroked="true" strokeweight=".748pt" strokecolor="#939598">
                <v:path arrowok="t"/>
              </v:shape>
            </v:group>
            <v:group style="position:absolute;left:11251;top:-1857;width:2;height:80" coordorigin="11251,-1857" coordsize="2,80">
              <v:shape style="position:absolute;left:11251;top:-1857;width:2;height:80" coordorigin="11251,-1857" coordsize="0,80" path="m11251,-1777l11251,-1857e" filled="false" stroked="true" strokeweight=".748pt" strokecolor="#939598">
                <v:path arrowok="t"/>
              </v:shape>
            </v:group>
            <v:group style="position:absolute;left:11210;top:-1857;width:2;height:80" coordorigin="11210,-1857" coordsize="2,80">
              <v:shape style="position:absolute;left:11210;top:-1857;width:2;height:80" coordorigin="11210,-1857" coordsize="0,80" path="m11211,-1777l11210,-1857e" filled="false" stroked="true" strokeweight=".748pt" strokecolor="#939598">
                <v:path arrowok="t"/>
              </v:shape>
            </v:group>
            <v:group style="position:absolute;left:11170;top:-1857;width:2;height:80" coordorigin="11170,-1857" coordsize="2,80">
              <v:shape style="position:absolute;left:11170;top:-1857;width:2;height:80" coordorigin="11170,-1857" coordsize="0,80" path="m11170,-1777l11170,-1857e" filled="false" stroked="true" strokeweight=".748pt" strokecolor="#939598">
                <v:path arrowok="t"/>
              </v:shape>
            </v:group>
            <v:group style="position:absolute;left:11130;top:-1857;width:2;height:80" coordorigin="11130,-1857" coordsize="2,80">
              <v:shape style="position:absolute;left:11130;top:-1857;width:2;height:80" coordorigin="11130,-1857" coordsize="0,80" path="m11130,-1777l11130,-1857e" filled="false" stroked="true" strokeweight=".748pt" strokecolor="#939598">
                <v:path arrowok="t"/>
              </v:shape>
            </v:group>
            <v:group style="position:absolute;left:11090;top:-1857;width:2;height:80" coordorigin="11090,-1857" coordsize="2,80">
              <v:shape style="position:absolute;left:11090;top:-1857;width:2;height:80" coordorigin="11090,-1857" coordsize="0,80" path="m11090,-1777l11090,-1857e" filled="false" stroked="true" strokeweight=".748pt" strokecolor="#939598">
                <v:path arrowok="t"/>
              </v:shape>
            </v:group>
            <v:group style="position:absolute;left:11050;top:-1857;width:2;height:80" coordorigin="11050,-1857" coordsize="2,80">
              <v:shape style="position:absolute;left:11050;top:-1857;width:2;height:80" coordorigin="11050,-1857" coordsize="0,80" path="m11050,-1777l11050,-1857e" filled="false" stroked="true" strokeweight=".748pt" strokecolor="#939598">
                <v:path arrowok="t"/>
              </v:shape>
            </v:group>
            <v:group style="position:absolute;left:11010;top:-1857;width:2;height:80" coordorigin="11010,-1857" coordsize="2,80">
              <v:shape style="position:absolute;left:11010;top:-1857;width:2;height:80" coordorigin="11010,-1857" coordsize="1,80" path="m11010,-1777l11010,-1857e" filled="false" stroked="true" strokeweight=".748pt" strokecolor="#939598">
                <v:path arrowok="t"/>
              </v:shape>
            </v:group>
            <v:group style="position:absolute;left:10970;top:-1857;width:2;height:80" coordorigin="10970,-1857" coordsize="2,80">
              <v:shape style="position:absolute;left:10970;top:-1857;width:2;height:80" coordorigin="10970,-1857" coordsize="0,80" path="m10970,-1777l10970,-1857e" filled="false" stroked="true" strokeweight=".748pt" strokecolor="#939598">
                <v:path arrowok="t"/>
              </v:shape>
            </v:group>
            <v:group style="position:absolute;left:10930;top:-1857;width:2;height:80" coordorigin="10930,-1857" coordsize="2,80">
              <v:shape style="position:absolute;left:10930;top:-1857;width:2;height:80" coordorigin="10930,-1857" coordsize="0,80" path="m10930,-1777l10930,-1857e" filled="false" stroked="true" strokeweight=".748pt" strokecolor="#939598">
                <v:path arrowok="t"/>
              </v:shape>
            </v:group>
            <v:group style="position:absolute;left:10890;top:-1857;width:2;height:80" coordorigin="10890,-1857" coordsize="2,80">
              <v:shape style="position:absolute;left:10890;top:-1857;width:2;height:80" coordorigin="10890,-1857" coordsize="0,80" path="m10890,-1777l10890,-1857e" filled="false" stroked="true" strokeweight=".748pt" strokecolor="#939598">
                <v:path arrowok="t"/>
              </v:shape>
            </v:group>
            <v:group style="position:absolute;left:10850;top:-1857;width:2;height:80" coordorigin="10850,-1857" coordsize="2,80">
              <v:shape style="position:absolute;left:10850;top:-1857;width:2;height:80" coordorigin="10850,-1857" coordsize="1,80" path="m10850,-1777l10850,-1857e" filled="false" stroked="true" strokeweight=".748pt" strokecolor="#939598">
                <v:path arrowok="t"/>
              </v:shape>
            </v:group>
            <v:group style="position:absolute;left:10810;top:-1857;width:2;height:80" coordorigin="10810,-1857" coordsize="2,80">
              <v:shape style="position:absolute;left:10810;top:-1857;width:2;height:80" coordorigin="10810,-1857" coordsize="0,80" path="m10810,-1777l10810,-1857e" filled="false" stroked="true" strokeweight=".748pt" strokecolor="#939598">
                <v:path arrowok="t"/>
              </v:shape>
            </v:group>
            <v:group style="position:absolute;left:10770;top:-1857;width:2;height:80" coordorigin="10770,-1857" coordsize="2,80">
              <v:shape style="position:absolute;left:10770;top:-1857;width:2;height:80" coordorigin="10770,-1857" coordsize="0,80" path="m10770,-1777l10770,-1857e" filled="false" stroked="true" strokeweight=".748pt" strokecolor="#939598">
                <v:path arrowok="t"/>
              </v:shape>
            </v:group>
            <v:group style="position:absolute;left:10730;top:-1857;width:2;height:80" coordorigin="10730,-1857" coordsize="2,80">
              <v:shape style="position:absolute;left:10730;top:-1857;width:2;height:80" coordorigin="10730,-1857" coordsize="0,80" path="m10730,-1777l10730,-1857e" filled="false" stroked="true" strokeweight=".748pt" strokecolor="#939598">
                <v:path arrowok="t"/>
              </v:shape>
            </v:group>
            <v:group style="position:absolute;left:10690;top:-1857;width:2;height:80" coordorigin="10690,-1857" coordsize="2,80">
              <v:shape style="position:absolute;left:10690;top:-1857;width:2;height:80" coordorigin="10690,-1857" coordsize="0,80" path="m10690,-1777l10690,-1857e" filled="false" stroked="true" strokeweight=".748pt" strokecolor="#939598">
                <v:path arrowok="t"/>
              </v:shape>
            </v:group>
            <v:group style="position:absolute;left:10650;top:-1857;width:2;height:80" coordorigin="10650,-1857" coordsize="2,80">
              <v:shape style="position:absolute;left:10650;top:-1857;width:2;height:80" coordorigin="10650,-1857" coordsize="0,80" path="m10650,-1777l10650,-1857e" filled="false" stroked="true" strokeweight=".748pt" strokecolor="#939598">
                <v:path arrowok="t"/>
              </v:shape>
            </v:group>
            <v:group style="position:absolute;left:10610;top:-1857;width:2;height:80" coordorigin="10610,-1857" coordsize="2,80">
              <v:shape style="position:absolute;left:10610;top:-1857;width:2;height:80" coordorigin="10610,-1857" coordsize="0,80" path="m10610,-1777l10610,-1857e" filled="false" stroked="true" strokeweight=".748pt" strokecolor="#939598">
                <v:path arrowok="t"/>
              </v:shape>
            </v:group>
            <v:group style="position:absolute;left:10570;top:-1857;width:2;height:80" coordorigin="10570,-1857" coordsize="2,80">
              <v:shape style="position:absolute;left:10570;top:-1857;width:2;height:80" coordorigin="10570,-1857" coordsize="0,80" path="m10570,-1777l10570,-1857e" filled="false" stroked="true" strokeweight=".748pt" strokecolor="#939598">
                <v:path arrowok="t"/>
              </v:shape>
            </v:group>
            <v:group style="position:absolute;left:10530;top:-1857;width:2;height:80" coordorigin="10530,-1857" coordsize="2,80">
              <v:shape style="position:absolute;left:10530;top:-1857;width:2;height:80" coordorigin="10530,-1857" coordsize="0,80" path="m10530,-1777l10530,-1857e" filled="false" stroked="true" strokeweight=".748pt" strokecolor="#939598">
                <v:path arrowok="t"/>
              </v:shape>
            </v:group>
            <v:group style="position:absolute;left:10490;top:-1857;width:2;height:80" coordorigin="10490,-1857" coordsize="2,80">
              <v:shape style="position:absolute;left:10490;top:-1857;width:2;height:80" coordorigin="10490,-1857" coordsize="0,80" path="m10490,-1777l10490,-1857e" filled="false" stroked="true" strokeweight=".748pt" strokecolor="#939598">
                <v:path arrowok="t"/>
              </v:shape>
            </v:group>
            <v:group style="position:absolute;left:10450;top:-1857;width:2;height:80" coordorigin="10450,-1857" coordsize="2,80">
              <v:shape style="position:absolute;left:10450;top:-1857;width:2;height:80" coordorigin="10450,-1857" coordsize="0,80" path="m10450,-1777l10450,-1857e" filled="false" stroked="true" strokeweight=".748pt" strokecolor="#939598">
                <v:path arrowok="t"/>
              </v:shape>
            </v:group>
            <v:group style="position:absolute;left:10410;top:-1857;width:2;height:80" coordorigin="10410,-1857" coordsize="2,80">
              <v:shape style="position:absolute;left:10410;top:-1857;width:2;height:80" coordorigin="10410,-1857" coordsize="0,80" path="m10410,-1777l10410,-1857e" filled="false" stroked="true" strokeweight=".748pt" strokecolor="#939598">
                <v:path arrowok="t"/>
              </v:shape>
            </v:group>
            <v:group style="position:absolute;left:10370;top:-1857;width:2;height:80" coordorigin="10370,-1857" coordsize="2,80">
              <v:shape style="position:absolute;left:10370;top:-1857;width:2;height:80" coordorigin="10370,-1857" coordsize="0,80" path="m10370,-1777l10370,-1857e" filled="false" stroked="true" strokeweight=".748pt" strokecolor="#939598">
                <v:path arrowok="t"/>
              </v:shape>
            </v:group>
            <v:group style="position:absolute;left:10330;top:-1857;width:2;height:80" coordorigin="10330,-1857" coordsize="2,80">
              <v:shape style="position:absolute;left:10330;top:-1857;width:2;height:80" coordorigin="10330,-1857" coordsize="0,80" path="m10330,-1777l10330,-1857e" filled="false" stroked="true" strokeweight=".748pt" strokecolor="#939598">
                <v:path arrowok="t"/>
              </v:shape>
            </v:group>
            <v:group style="position:absolute;left:10290;top:-1857;width:2;height:80" coordorigin="10290,-1857" coordsize="2,80">
              <v:shape style="position:absolute;left:10290;top:-1857;width:2;height:80" coordorigin="10290,-1857" coordsize="0,80" path="m10290,-1777l10290,-1857e" filled="false" stroked="true" strokeweight=".748pt" strokecolor="#939598">
                <v:path arrowok="t"/>
              </v:shape>
            </v:group>
            <v:group style="position:absolute;left:10250;top:-1857;width:2;height:80" coordorigin="10250,-1857" coordsize="2,80">
              <v:shape style="position:absolute;left:10250;top:-1857;width:2;height:80" coordorigin="10250,-1857" coordsize="1,80" path="m10250,-1777l10250,-1857e" filled="false" stroked="true" strokeweight=".748pt" strokecolor="#939598">
                <v:path arrowok="t"/>
              </v:shape>
            </v:group>
            <v:group style="position:absolute;left:10210;top:-1857;width:2;height:80" coordorigin="10210,-1857" coordsize="2,80">
              <v:shape style="position:absolute;left:10210;top:-1857;width:2;height:80" coordorigin="10210,-1857" coordsize="0,80" path="m10210,-1777l10210,-1857e" filled="false" stroked="true" strokeweight=".748pt" strokecolor="#939598">
                <v:path arrowok="t"/>
              </v:shape>
            </v:group>
            <v:group style="position:absolute;left:10170;top:-1857;width:2;height:80" coordorigin="10170,-1857" coordsize="2,80">
              <v:shape style="position:absolute;left:10170;top:-1857;width:2;height:80" coordorigin="10170,-1857" coordsize="0,80" path="m10170,-1777l10170,-1857e" filled="false" stroked="true" strokeweight=".748pt" strokecolor="#939598">
                <v:path arrowok="t"/>
              </v:shape>
            </v:group>
            <v:group style="position:absolute;left:10130;top:-1857;width:2;height:80" coordorigin="10130,-1857" coordsize="2,80">
              <v:shape style="position:absolute;left:10130;top:-1857;width:2;height:80" coordorigin="10130,-1857" coordsize="0,80" path="m10130,-1777l10130,-1857e" filled="false" stroked="true" strokeweight=".748pt" strokecolor="#939598">
                <v:path arrowok="t"/>
              </v:shape>
            </v:group>
            <v:group style="position:absolute;left:10090;top:-1857;width:2;height:80" coordorigin="10090,-1857" coordsize="2,80">
              <v:shape style="position:absolute;left:10090;top:-1857;width:2;height:80" coordorigin="10090,-1857" coordsize="1,80" path="m10090,-1777l10090,-1857e" filled="false" stroked="true" strokeweight=".748pt" strokecolor="#939598">
                <v:path arrowok="t"/>
              </v:shape>
            </v:group>
            <v:group style="position:absolute;left:10050;top:-1857;width:2;height:80" coordorigin="10050,-1857" coordsize="2,80">
              <v:shape style="position:absolute;left:10050;top:-1857;width:2;height:80" coordorigin="10050,-1857" coordsize="0,80" path="m10050,-1777l10050,-1857e" filled="false" stroked="true" strokeweight=".748pt" strokecolor="#939598">
                <v:path arrowok="t"/>
              </v:shape>
            </v:group>
            <v:group style="position:absolute;left:10010;top:-1857;width:2;height:80" coordorigin="10010,-1857" coordsize="2,80">
              <v:shape style="position:absolute;left:10010;top:-1857;width:2;height:80" coordorigin="10010,-1857" coordsize="0,80" path="m10010,-1777l10010,-1857e" filled="false" stroked="true" strokeweight=".748pt" strokecolor="#939598">
                <v:path arrowok="t"/>
              </v:shape>
            </v:group>
            <v:group style="position:absolute;left:9970;top:-1857;width:2;height:80" coordorigin="9970,-1857" coordsize="2,80">
              <v:shape style="position:absolute;left:9970;top:-1857;width:2;height:80" coordorigin="9970,-1857" coordsize="1,80" path="m9970,-1777l9970,-1857e" filled="false" stroked="true" strokeweight=".748pt" strokecolor="#939598">
                <v:path arrowok="t"/>
              </v:shape>
            </v:group>
            <v:group style="position:absolute;left:9930;top:-1857;width:2;height:80" coordorigin="9930,-1857" coordsize="2,80">
              <v:shape style="position:absolute;left:9930;top:-1857;width:2;height:80" coordorigin="9930,-1857" coordsize="0,80" path="m9930,-1777l9930,-1857e" filled="false" stroked="true" strokeweight=".748pt" strokecolor="#939598">
                <v:path arrowok="t"/>
              </v:shape>
            </v:group>
            <v:group style="position:absolute;left:9890;top:-1857;width:2;height:80" coordorigin="9890,-1857" coordsize="2,80">
              <v:shape style="position:absolute;left:9890;top:-1857;width:2;height:80" coordorigin="9890,-1857" coordsize="0,80" path="m9890,-1777l9890,-1857e" filled="false" stroked="true" strokeweight=".748pt" strokecolor="#939598">
                <v:path arrowok="t"/>
              </v:shape>
            </v:group>
            <v:group style="position:absolute;left:9850;top:-1857;width:2;height:80" coordorigin="9850,-1857" coordsize="2,80">
              <v:shape style="position:absolute;left:9850;top:-1857;width:2;height:80" coordorigin="9850,-1857" coordsize="0,80" path="m9850,-1777l9850,-1857e" filled="false" stroked="true" strokeweight=".748pt" strokecolor="#939598">
                <v:path arrowok="t"/>
              </v:shape>
            </v:group>
            <v:group style="position:absolute;left:9810;top:-1857;width:2;height:80" coordorigin="9810,-1857" coordsize="2,80">
              <v:shape style="position:absolute;left:9810;top:-1857;width:2;height:80" coordorigin="9810,-1857" coordsize="0,80" path="m9810,-1777l9810,-1857e" filled="false" stroked="true" strokeweight=".748pt" strokecolor="#939598">
                <v:path arrowok="t"/>
              </v:shape>
            </v:group>
            <v:group style="position:absolute;left:9770;top:-1857;width:2;height:80" coordorigin="9770,-1857" coordsize="2,80">
              <v:shape style="position:absolute;left:9770;top:-1857;width:2;height:80" coordorigin="9770,-1857" coordsize="0,80" path="m9770,-1777l9770,-1857e" filled="false" stroked="true" strokeweight=".748pt" strokecolor="#939598">
                <v:path arrowok="t"/>
              </v:shape>
            </v:group>
            <v:group style="position:absolute;left:9730;top:-1857;width:2;height:80" coordorigin="9730,-1857" coordsize="2,80">
              <v:shape style="position:absolute;left:9730;top:-1857;width:2;height:80" coordorigin="9730,-1857" coordsize="1,80" path="m9730,-1777l9730,-1857e" filled="false" stroked="true" strokeweight=".748pt" strokecolor="#939598">
                <v:path arrowok="t"/>
              </v:shape>
            </v:group>
            <v:group style="position:absolute;left:9690;top:-1857;width:2;height:80" coordorigin="9690,-1857" coordsize="2,80">
              <v:shape style="position:absolute;left:9690;top:-1857;width:2;height:80" coordorigin="9690,-1857" coordsize="0,80" path="m9690,-1777l9690,-1857e" filled="false" stroked="true" strokeweight=".748pt" strokecolor="#939598">
                <v:path arrowok="t"/>
              </v:shape>
            </v:group>
            <v:group style="position:absolute;left:9650;top:-1857;width:2;height:80" coordorigin="9650,-1857" coordsize="2,80">
              <v:shape style="position:absolute;left:9650;top:-1857;width:2;height:80" coordorigin="9650,-1857" coordsize="0,80" path="m9650,-1777l9650,-1857e" filled="false" stroked="true" strokeweight=".748pt" strokecolor="#939598">
                <v:path arrowok="t"/>
              </v:shape>
            </v:group>
            <v:group style="position:absolute;left:9610;top:-1857;width:2;height:80" coordorigin="9610,-1857" coordsize="2,80">
              <v:shape style="position:absolute;left:9610;top:-1857;width:2;height:80" coordorigin="9610,-1857" coordsize="0,80" path="m9610,-1777l9610,-1857e" filled="false" stroked="true" strokeweight=".748pt" strokecolor="#939598">
                <v:path arrowok="t"/>
              </v:shape>
            </v:group>
            <v:group style="position:absolute;left:9570;top:-1857;width:2;height:80" coordorigin="9570,-1857" coordsize="2,80">
              <v:shape style="position:absolute;left:9570;top:-1857;width:2;height:80" coordorigin="9570,-1857" coordsize="1,80" path="m9570,-1777l9570,-1857e" filled="false" stroked="true" strokeweight=".748pt" strokecolor="#939598">
                <v:path arrowok="t"/>
              </v:shape>
            </v:group>
            <v:group style="position:absolute;left:9530;top:-1857;width:2;height:80" coordorigin="9530,-1857" coordsize="2,80">
              <v:shape style="position:absolute;left:9530;top:-1857;width:2;height:80" coordorigin="9530,-1857" coordsize="0,80" path="m9530,-1777l9530,-1857e" filled="false" stroked="true" strokeweight=".748pt" strokecolor="#939598">
                <v:path arrowok="t"/>
              </v:shape>
            </v:group>
            <v:group style="position:absolute;left:9490;top:-1857;width:2;height:80" coordorigin="9490,-1857" coordsize="2,80">
              <v:shape style="position:absolute;left:9490;top:-1857;width:2;height:80" coordorigin="9490,-1857" coordsize="0,80" path="m9490,-1777l9490,-1857e" filled="false" stroked="true" strokeweight=".748pt" strokecolor="#939598">
                <v:path arrowok="t"/>
              </v:shape>
            </v:group>
            <v:group style="position:absolute;left:9450;top:-1857;width:2;height:80" coordorigin="9450,-1857" coordsize="2,80">
              <v:shape style="position:absolute;left:9450;top:-1857;width:2;height:80" coordorigin="9450,-1857" coordsize="0,80" path="m9450,-1777l9450,-1857e" filled="false" stroked="true" strokeweight=".748pt" strokecolor="#939598">
                <v:path arrowok="t"/>
              </v:shape>
            </v:group>
            <v:group style="position:absolute;left:9410;top:-1857;width:2;height:80" coordorigin="9410,-1857" coordsize="2,80">
              <v:shape style="position:absolute;left:9410;top:-1857;width:2;height:80" coordorigin="9410,-1857" coordsize="0,80" path="m9410,-1777l9410,-1857e" filled="false" stroked="true" strokeweight=".748pt" strokecolor="#939598">
                <v:path arrowok="t"/>
              </v:shape>
            </v:group>
            <v:group style="position:absolute;left:9370;top:-1857;width:2;height:80" coordorigin="9370,-1857" coordsize="2,80">
              <v:shape style="position:absolute;left:9370;top:-1857;width:2;height:80" coordorigin="9370,-1857" coordsize="1,80" path="m9370,-1777l9370,-1857e" filled="false" stroked="true" strokeweight=".748pt" strokecolor="#939598">
                <v:path arrowok="t"/>
              </v:shape>
            </v:group>
            <v:group style="position:absolute;left:9330;top:-1857;width:2;height:80" coordorigin="9330,-1857" coordsize="2,80">
              <v:shape style="position:absolute;left:9330;top:-1857;width:2;height:80" coordorigin="9330,-1857" coordsize="0,80" path="m9330,-1777l9330,-1857e" filled="false" stroked="true" strokeweight=".748pt" strokecolor="#939598">
                <v:path arrowok="t"/>
              </v:shape>
            </v:group>
            <v:group style="position:absolute;left:9290;top:-1857;width:2;height:80" coordorigin="9290,-1857" coordsize="2,80">
              <v:shape style="position:absolute;left:9290;top:-1857;width:2;height:80" coordorigin="9290,-1857" coordsize="0,80" path="m9290,-1777l9290,-1857e" filled="false" stroked="true" strokeweight=".748pt" strokecolor="#939598">
                <v:path arrowok="t"/>
              </v:shape>
            </v:group>
            <v:group style="position:absolute;left:9250;top:-1857;width:2;height:80" coordorigin="9250,-1857" coordsize="2,80">
              <v:shape style="position:absolute;left:9250;top:-1857;width:2;height:80" coordorigin="9250,-1857" coordsize="0,80" path="m9250,-1777l9250,-1857e" filled="false" stroked="true" strokeweight=".748pt" strokecolor="#939598">
                <v:path arrowok="t"/>
              </v:shape>
            </v:group>
            <v:group style="position:absolute;left:9210;top:-1857;width:2;height:80" coordorigin="9210,-1857" coordsize="2,80">
              <v:shape style="position:absolute;left:9210;top:-1857;width:2;height:80" coordorigin="9210,-1857" coordsize="1,80" path="m9210,-1777l9210,-1857e" filled="false" stroked="true" strokeweight=".748pt" strokecolor="#939598">
                <v:path arrowok="t"/>
              </v:shape>
            </v:group>
            <v:group style="position:absolute;left:9170;top:-1857;width:2;height:80" coordorigin="9170,-1857" coordsize="2,80">
              <v:shape style="position:absolute;left:9170;top:-1857;width:2;height:80" coordorigin="9170,-1857" coordsize="0,80" path="m9170,-1777l9170,-1857e" filled="false" stroked="true" strokeweight=".748pt" strokecolor="#939598">
                <v:path arrowok="t"/>
              </v:shape>
            </v:group>
            <v:group style="position:absolute;left:9130;top:-1857;width:2;height:80" coordorigin="9130,-1857" coordsize="2,80">
              <v:shape style="position:absolute;left:9130;top:-1857;width:2;height:80" coordorigin="9130,-1857" coordsize="0,80" path="m9130,-1777l9130,-1857e" filled="false" stroked="true" strokeweight=".748pt" strokecolor="#939598">
                <v:path arrowok="t"/>
              </v:shape>
            </v:group>
            <v:group style="position:absolute;left:9090;top:-1857;width:2;height:80" coordorigin="9090,-1857" coordsize="2,80">
              <v:shape style="position:absolute;left:9090;top:-1857;width:2;height:80" coordorigin="9090,-1857" coordsize="0,80" path="m9090,-1777l9090,-1857e" filled="false" stroked="true" strokeweight=".748pt" strokecolor="#939598">
                <v:path arrowok="t"/>
              </v:shape>
            </v:group>
            <v:group style="position:absolute;left:9050;top:-1857;width:2;height:80" coordorigin="9050,-1857" coordsize="2,80">
              <v:shape style="position:absolute;left:9050;top:-1857;width:2;height:80" coordorigin="9050,-1857" coordsize="1,80" path="m9050,-1777l9050,-1857e" filled="false" stroked="true" strokeweight=".748pt" strokecolor="#939598">
                <v:path arrowok="t"/>
              </v:shape>
            </v:group>
            <v:group style="position:absolute;left:9010;top:-1857;width:2;height:80" coordorigin="9010,-1857" coordsize="2,80">
              <v:shape style="position:absolute;left:9010;top:-1857;width:2;height:80" coordorigin="9010,-1857" coordsize="0,80" path="m9010,-1777l9010,-1857e" filled="false" stroked="true" strokeweight=".748pt" strokecolor="#939598">
                <v:path arrowok="t"/>
              </v:shape>
            </v:group>
            <v:group style="position:absolute;left:8970;top:-1857;width:2;height:80" coordorigin="8970,-1857" coordsize="2,80">
              <v:shape style="position:absolute;left:8970;top:-1857;width:2;height:80" coordorigin="8970,-1857" coordsize="0,80" path="m8970,-1777l8970,-1857e" filled="false" stroked="true" strokeweight=".748pt" strokecolor="#939598">
                <v:path arrowok="t"/>
              </v:shape>
            </v:group>
            <v:group style="position:absolute;left:8930;top:-1857;width:2;height:80" coordorigin="8930,-1857" coordsize="2,80">
              <v:shape style="position:absolute;left:8930;top:-1857;width:2;height:80" coordorigin="8930,-1857" coordsize="0,80" path="m8930,-1777l8930,-1857e" filled="false" stroked="true" strokeweight=".748pt" strokecolor="#939598">
                <v:path arrowok="t"/>
              </v:shape>
            </v:group>
            <v:group style="position:absolute;left:8890;top:-1857;width:2;height:80" coordorigin="8890,-1857" coordsize="2,80">
              <v:shape style="position:absolute;left:8890;top:-1857;width:2;height:80" coordorigin="8890,-1857" coordsize="0,80" path="m8890,-1777l8890,-1857e" filled="false" stroked="true" strokeweight=".748pt" strokecolor="#939598">
                <v:path arrowok="t"/>
              </v:shape>
            </v:group>
            <v:group style="position:absolute;left:8850;top:-1857;width:2;height:80" coordorigin="8850,-1857" coordsize="2,80">
              <v:shape style="position:absolute;left:8850;top:-1857;width:2;height:80" coordorigin="8850,-1857" coordsize="1,80" path="m8850,-1777l8850,-1857e" filled="false" stroked="true" strokeweight=".748pt" strokecolor="#939598">
                <v:path arrowok="t"/>
              </v:shape>
            </v:group>
            <v:group style="position:absolute;left:8810;top:-1857;width:2;height:80" coordorigin="8810,-1857" coordsize="2,80">
              <v:shape style="position:absolute;left:8810;top:-1857;width:2;height:80" coordorigin="8810,-1857" coordsize="0,80" path="m8810,-1777l8810,-1857e" filled="false" stroked="true" strokeweight=".748pt" strokecolor="#939598">
                <v:path arrowok="t"/>
              </v:shape>
            </v:group>
            <v:group style="position:absolute;left:8770;top:-1857;width:2;height:80" coordorigin="8770,-1857" coordsize="2,80">
              <v:shape style="position:absolute;left:8770;top:-1857;width:2;height:80" coordorigin="8770,-1857" coordsize="0,80" path="m8770,-1777l8770,-1857e" filled="false" stroked="true" strokeweight=".748pt" strokecolor="#939598">
                <v:path arrowok="t"/>
              </v:shape>
            </v:group>
            <v:group style="position:absolute;left:8730;top:-1857;width:2;height:80" coordorigin="8730,-1857" coordsize="2,80">
              <v:shape style="position:absolute;left:8730;top:-1857;width:2;height:80" coordorigin="8730,-1857" coordsize="0,80" path="m8730,-1777l8730,-1857e" filled="false" stroked="true" strokeweight=".748pt" strokecolor="#939598">
                <v:path arrowok="t"/>
              </v:shape>
            </v:group>
            <v:group style="position:absolute;left:8690;top:-1857;width:2;height:80" coordorigin="8690,-1857" coordsize="2,80">
              <v:shape style="position:absolute;left:8690;top:-1857;width:2;height:80" coordorigin="8690,-1857" coordsize="1,80" path="m8690,-1777l8690,-1857e" filled="false" stroked="true" strokeweight=".748pt" strokecolor="#939598">
                <v:path arrowok="t"/>
              </v:shape>
            </v:group>
            <v:group style="position:absolute;left:8650;top:-1857;width:2;height:80" coordorigin="8650,-1857" coordsize="2,80">
              <v:shape style="position:absolute;left:8650;top:-1857;width:2;height:80" coordorigin="8650,-1857" coordsize="0,80" path="m8650,-1777l8650,-1857e" filled="false" stroked="true" strokeweight=".748pt" strokecolor="#939598">
                <v:path arrowok="t"/>
              </v:shape>
            </v:group>
            <v:group style="position:absolute;left:8610;top:-1857;width:2;height:80" coordorigin="8610,-1857" coordsize="2,80">
              <v:shape style="position:absolute;left:8610;top:-1857;width:2;height:80" coordorigin="8610,-1857" coordsize="0,80" path="m8610,-1777l8610,-1857e" filled="false" stroked="true" strokeweight=".748pt" strokecolor="#939598">
                <v:path arrowok="t"/>
              </v:shape>
            </v:group>
            <v:group style="position:absolute;left:8570;top:-1857;width:2;height:80" coordorigin="8570,-1857" coordsize="2,80">
              <v:shape style="position:absolute;left:8570;top:-1857;width:2;height:80" coordorigin="8570,-1857" coordsize="0,80" path="m8570,-1777l8570,-1857e" filled="false" stroked="true" strokeweight=".748pt" strokecolor="#939598">
                <v:path arrowok="t"/>
              </v:shape>
            </v:group>
            <v:group style="position:absolute;left:8530;top:-1857;width:2;height:80" coordorigin="8530,-1857" coordsize="2,80">
              <v:shape style="position:absolute;left:8530;top:-1857;width:2;height:80" coordorigin="8530,-1857" coordsize="0,80" path="m8530,-1777l8530,-1857e" filled="false" stroked="true" strokeweight=".748pt" strokecolor="#939598">
                <v:path arrowok="t"/>
              </v:shape>
            </v:group>
            <v:group style="position:absolute;left:8490;top:-1857;width:2;height:80" coordorigin="8490,-1857" coordsize="2,80">
              <v:shape style="position:absolute;left:8490;top:-1857;width:2;height:80" coordorigin="8490,-1857" coordsize="0,80" path="m8490,-1777l8490,-1857e" filled="false" stroked="true" strokeweight=".748pt" strokecolor="#939598">
                <v:path arrowok="t"/>
              </v:shape>
            </v:group>
            <v:group style="position:absolute;left:8450;top:-1857;width:2;height:80" coordorigin="8450,-1857" coordsize="2,80">
              <v:shape style="position:absolute;left:8450;top:-1857;width:2;height:80" coordorigin="8450,-1857" coordsize="1,80" path="m8450,-1777l8450,-1857e" filled="false" stroked="true" strokeweight=".748pt" strokecolor="#939598">
                <v:path arrowok="t"/>
              </v:shape>
            </v:group>
            <v:group style="position:absolute;left:8410;top:-1857;width:2;height:80" coordorigin="8410,-1857" coordsize="2,80">
              <v:shape style="position:absolute;left:8410;top:-1857;width:2;height:80" coordorigin="8410,-1857" coordsize="0,80" path="m8410,-1777l8410,-1857e" filled="false" stroked="true" strokeweight=".748pt" strokecolor="#939598">
                <v:path arrowok="t"/>
              </v:shape>
            </v:group>
            <v:group style="position:absolute;left:8370;top:-1857;width:2;height:80" coordorigin="8370,-1857" coordsize="2,80">
              <v:shape style="position:absolute;left:8370;top:-1857;width:2;height:80" coordorigin="8370,-1857" coordsize="0,80" path="m8370,-1777l8370,-1857e" filled="false" stroked="true" strokeweight=".748pt" strokecolor="#939598">
                <v:path arrowok="t"/>
              </v:shape>
            </v:group>
            <v:group style="position:absolute;left:8330;top:-1857;width:2;height:80" coordorigin="8330,-1857" coordsize="2,80">
              <v:shape style="position:absolute;left:8330;top:-1857;width:2;height:80" coordorigin="8330,-1857" coordsize="1,80" path="m8330,-1777l8330,-1857e" filled="false" stroked="true" strokeweight=".748pt" strokecolor="#939598">
                <v:path arrowok="t"/>
              </v:shape>
            </v:group>
            <v:group style="position:absolute;left:8290;top:-1857;width:2;height:80" coordorigin="8290,-1857" coordsize="2,80">
              <v:shape style="position:absolute;left:8290;top:-1857;width:2;height:80" coordorigin="8290,-1857" coordsize="0,80" path="m8290,-1777l8290,-1857e" filled="false" stroked="true" strokeweight=".748pt" strokecolor="#939598">
                <v:path arrowok="t"/>
              </v:shape>
            </v:group>
            <v:group style="position:absolute;left:8250;top:-1857;width:2;height:80" coordorigin="8250,-1857" coordsize="2,80">
              <v:shape style="position:absolute;left:8250;top:-1857;width:2;height:80" coordorigin="8250,-1857" coordsize="0,80" path="m8250,-1777l8250,-1857e" filled="false" stroked="true" strokeweight=".748pt" strokecolor="#939598">
                <v:path arrowok="t"/>
              </v:shape>
            </v:group>
            <v:group style="position:absolute;left:8210;top:-1857;width:2;height:80" coordorigin="8210,-1857" coordsize="2,80">
              <v:shape style="position:absolute;left:8210;top:-1857;width:2;height:80" coordorigin="8210,-1857" coordsize="0,80" path="m8210,-1777l8210,-1857e" filled="false" stroked="true" strokeweight=".748pt" strokecolor="#939598">
                <v:path arrowok="t"/>
              </v:shape>
            </v:group>
            <v:group style="position:absolute;left:8170;top:-1857;width:2;height:80" coordorigin="8170,-1857" coordsize="2,80">
              <v:shape style="position:absolute;left:8170;top:-1857;width:2;height:80" coordorigin="8170,-1857" coordsize="1,80" path="m8170,-1777l8170,-1857e" filled="false" stroked="true" strokeweight=".748pt" strokecolor="#939598">
                <v:path arrowok="t"/>
              </v:shape>
            </v:group>
            <v:group style="position:absolute;left:8130;top:-1857;width:2;height:80" coordorigin="8130,-1857" coordsize="2,80">
              <v:shape style="position:absolute;left:8130;top:-1857;width:2;height:80" coordorigin="8130,-1857" coordsize="0,80" path="m8130,-1777l8130,-1857e" filled="false" stroked="true" strokeweight=".748pt" strokecolor="#939598">
                <v:path arrowok="t"/>
              </v:shape>
            </v:group>
            <v:group style="position:absolute;left:8090;top:-1857;width:2;height:80" coordorigin="8090,-1857" coordsize="2,80">
              <v:shape style="position:absolute;left:8090;top:-1857;width:2;height:80" coordorigin="8090,-1857" coordsize="0,80" path="m8090,-1777l8090,-1857e" filled="false" stroked="true" strokeweight=".748pt" strokecolor="#939598">
                <v:path arrowok="t"/>
              </v:shape>
            </v:group>
            <v:group style="position:absolute;left:8050;top:-1857;width:2;height:80" coordorigin="8050,-1857" coordsize="2,80">
              <v:shape style="position:absolute;left:8050;top:-1857;width:2;height:80" coordorigin="8050,-1857" coordsize="0,80" path="m8050,-1777l8050,-1857e" filled="false" stroked="true" strokeweight=".748pt" strokecolor="#939598">
                <v:path arrowok="t"/>
              </v:shape>
            </v:group>
            <v:group style="position:absolute;left:8010;top:-1857;width:2;height:80" coordorigin="8010,-1857" coordsize="2,80">
              <v:shape style="position:absolute;left:8010;top:-1857;width:2;height:80" coordorigin="8010,-1857" coordsize="0,80" path="m8010,-1777l8010,-1857e" filled="false" stroked="true" strokeweight=".748pt" strokecolor="#939598">
                <v:path arrowok="t"/>
              </v:shape>
            </v:group>
            <v:group style="position:absolute;left:7970;top:-1857;width:2;height:80" coordorigin="7970,-1857" coordsize="2,80">
              <v:shape style="position:absolute;left:7970;top:-1857;width:2;height:80" coordorigin="7970,-1857" coordsize="0,80" path="m7970,-1777l7970,-1857e" filled="false" stroked="true" strokeweight=".748pt" strokecolor="#939598">
                <v:path arrowok="t"/>
              </v:shape>
            </v:group>
            <v:group style="position:absolute;left:7930;top:-1857;width:2;height:80" coordorigin="7930,-1857" coordsize="2,80">
              <v:shape style="position:absolute;left:7930;top:-1857;width:2;height:80" coordorigin="7930,-1857" coordsize="1,80" path="m7930,-1777l7930,-1857e" filled="false" stroked="true" strokeweight=".748pt" strokecolor="#939598">
                <v:path arrowok="t"/>
              </v:shape>
            </v:group>
            <v:group style="position:absolute;left:7890;top:-1857;width:2;height:80" coordorigin="7890,-1857" coordsize="2,80">
              <v:shape style="position:absolute;left:7890;top:-1857;width:2;height:80" coordorigin="7890,-1857" coordsize="0,80" path="m7890,-1777l7890,-1857e" filled="false" stroked="true" strokeweight=".748pt" strokecolor="#939598">
                <v:path arrowok="t"/>
              </v:shape>
            </v:group>
            <v:group style="position:absolute;left:7850;top:-1857;width:2;height:80" coordorigin="7850,-1857" coordsize="2,80">
              <v:shape style="position:absolute;left:7850;top:-1857;width:2;height:80" coordorigin="7850,-1857" coordsize="0,80" path="m7850,-1777l7850,-1857e" filled="false" stroked="true" strokeweight=".748pt" strokecolor="#939598">
                <v:path arrowok="t"/>
              </v:shape>
            </v:group>
            <v:group style="position:absolute;left:7810;top:-1857;width:2;height:80" coordorigin="7810,-1857" coordsize="2,80">
              <v:shape style="position:absolute;left:7810;top:-1857;width:2;height:80" coordorigin="7810,-1857" coordsize="1,80" path="m7810,-1777l7810,-1857e" filled="false" stroked="true" strokeweight=".748pt" strokecolor="#939598">
                <v:path arrowok="t"/>
              </v:shape>
            </v:group>
            <v:group style="position:absolute;left:7770;top:-1857;width:2;height:80" coordorigin="7770,-1857" coordsize="2,80">
              <v:shape style="position:absolute;left:7770;top:-1857;width:2;height:80" coordorigin="7770,-1857" coordsize="0,80" path="m7770,-1777l7770,-1857e" filled="false" stroked="true" strokeweight=".748pt" strokecolor="#939598">
                <v:path arrowok="t"/>
              </v:shape>
            </v:group>
            <v:group style="position:absolute;left:7730;top:-1857;width:2;height:80" coordorigin="7730,-1857" coordsize="2,80">
              <v:shape style="position:absolute;left:7730;top:-1857;width:2;height:80" coordorigin="7730,-1857" coordsize="0,80" path="m7730,-1777l7730,-1857e" filled="false" stroked="true" strokeweight=".748pt" strokecolor="#939598">
                <v:path arrowok="t"/>
              </v:shape>
            </v:group>
            <v:group style="position:absolute;left:7690;top:-1857;width:2;height:80" coordorigin="7690,-1857" coordsize="2,80">
              <v:shape style="position:absolute;left:7690;top:-1857;width:2;height:80" coordorigin="7690,-1857" coordsize="0,80" path="m7690,-1777l7690,-1857e" filled="false" stroked="true" strokeweight=".748pt" strokecolor="#939598">
                <v:path arrowok="t"/>
              </v:shape>
            </v:group>
            <v:group style="position:absolute;left:7650;top:-1857;width:2;height:80" coordorigin="7650,-1857" coordsize="2,80">
              <v:shape style="position:absolute;left:7650;top:-1857;width:2;height:80" coordorigin="7650,-1857" coordsize="0,80" path="m7650,-1777l7650,-1857e" filled="false" stroked="true" strokeweight=".748pt" strokecolor="#939598">
                <v:path arrowok="t"/>
              </v:shape>
            </v:group>
            <v:group style="position:absolute;left:7610;top:-1857;width:2;height:80" coordorigin="7610,-1857" coordsize="2,80">
              <v:shape style="position:absolute;left:7610;top:-1857;width:2;height:80" coordorigin="7610,-1857" coordsize="0,80" path="m7610,-1777l7610,-1857e" filled="false" stroked="true" strokeweight=".748pt" strokecolor="#939598">
                <v:path arrowok="t"/>
              </v:shape>
            </v:group>
            <v:group style="position:absolute;left:7570;top:-1857;width:2;height:80" coordorigin="7570,-1857" coordsize="2,80">
              <v:shape style="position:absolute;left:7570;top:-1857;width:2;height:80" coordorigin="7570,-1857" coordsize="1,80" path="m7570,-1777l7570,-1857e" filled="false" stroked="true" strokeweight=".748pt" strokecolor="#939598">
                <v:path arrowok="t"/>
              </v:shape>
            </v:group>
            <v:group style="position:absolute;left:7530;top:-1857;width:2;height:80" coordorigin="7530,-1857" coordsize="2,80">
              <v:shape style="position:absolute;left:7530;top:-1857;width:2;height:80" coordorigin="7530,-1857" coordsize="0,80" path="m7530,-1777l7530,-1857e" filled="false" stroked="true" strokeweight=".748pt" strokecolor="#939598">
                <v:path arrowok="t"/>
              </v:shape>
            </v:group>
            <v:group style="position:absolute;left:7489;top:-1857;width:2;height:80" coordorigin="7489,-1857" coordsize="2,80">
              <v:shape style="position:absolute;left:7489;top:-1857;width:2;height:80" coordorigin="7489,-1857" coordsize="0,80" path="m7490,-1777l7489,-1857e" filled="false" stroked="true" strokeweight=".748pt" strokecolor="#939598">
                <v:path arrowok="t"/>
              </v:shape>
            </v:group>
            <v:group style="position:absolute;left:7449;top:-1857;width:2;height:80" coordorigin="7449,-1857" coordsize="2,80">
              <v:shape style="position:absolute;left:7449;top:-1857;width:2;height:80" coordorigin="7449,-1857" coordsize="0,80" path="m7449,-1777l7449,-1857e" filled="false" stroked="true" strokeweight=".748pt" strokecolor="#939598">
                <v:path arrowok="t"/>
              </v:shape>
            </v:group>
            <v:group style="position:absolute;left:7409;top:-1857;width:2;height:80" coordorigin="7409,-1857" coordsize="2,80">
              <v:shape style="position:absolute;left:7409;top:-1857;width:2;height:80" coordorigin="7409,-1857" coordsize="1,80" path="m7409,-1777l7409,-1857e" filled="false" stroked="true" strokeweight=".748pt" strokecolor="#939598">
                <v:path arrowok="t"/>
              </v:shape>
            </v:group>
            <v:group style="position:absolute;left:7369;top:-1857;width:2;height:80" coordorigin="7369,-1857" coordsize="2,80">
              <v:shape style="position:absolute;left:7369;top:-1857;width:2;height:80" coordorigin="7369,-1857" coordsize="0,80" path="m7369,-1777l7369,-1857e" filled="false" stroked="true" strokeweight=".748pt" strokecolor="#939598">
                <v:path arrowok="t"/>
              </v:shape>
            </v:group>
            <v:group style="position:absolute;left:7329;top:-1857;width:2;height:80" coordorigin="7329,-1857" coordsize="2,80">
              <v:shape style="position:absolute;left:7329;top:-1857;width:2;height:80" coordorigin="7329,-1857" coordsize="0,80" path="m7329,-1777l7329,-1857e" filled="false" stroked="true" strokeweight=".748pt" strokecolor="#939598">
                <v:path arrowok="t"/>
              </v:shape>
            </v:group>
            <v:group style="position:absolute;left:7289;top:-1857;width:2;height:80" coordorigin="7289,-1857" coordsize="2,80">
              <v:shape style="position:absolute;left:7289;top:-1857;width:2;height:80" coordorigin="7289,-1857" coordsize="0,80" path="m7289,-1777l7289,-1857e" filled="false" stroked="true" strokeweight=".748pt" strokecolor="#939598">
                <v:path arrowok="t"/>
              </v:shape>
            </v:group>
            <v:group style="position:absolute;left:7249;top:-1857;width:2;height:80" coordorigin="7249,-1857" coordsize="2,80">
              <v:shape style="position:absolute;left:7249;top:-1857;width:2;height:80" coordorigin="7249,-1857" coordsize="0,80" path="m7249,-1777l7249,-1857e" filled="false" stroked="true" strokeweight=".748pt" strokecolor="#939598">
                <v:path arrowok="t"/>
              </v:shape>
            </v:group>
            <v:group style="position:absolute;left:7209;top:-1857;width:2;height:80" coordorigin="7209,-1857" coordsize="2,80">
              <v:shape style="position:absolute;left:7209;top:-1857;width:2;height:80" coordorigin="7209,-1857" coordsize="1,80" path="m7209,-1777l7209,-1857e" filled="false" stroked="true" strokeweight=".748pt" strokecolor="#939598">
                <v:path arrowok="t"/>
              </v:shape>
            </v:group>
            <v:group style="position:absolute;left:7169;top:-1857;width:2;height:80" coordorigin="7169,-1857" coordsize="2,80">
              <v:shape style="position:absolute;left:7169;top:-1857;width:2;height:80" coordorigin="7169,-1857" coordsize="0,80" path="m7169,-1777l7169,-1857e" filled="false" stroked="true" strokeweight=".748pt" strokecolor="#939598">
                <v:path arrowok="t"/>
              </v:shape>
            </v:group>
            <v:group style="position:absolute;left:7129;top:-1857;width:2;height:80" coordorigin="7129,-1857" coordsize="2,80">
              <v:shape style="position:absolute;left:7129;top:-1857;width:2;height:80" coordorigin="7129,-1857" coordsize="0,80" path="m7129,-1777l7129,-1857e" filled="false" stroked="true" strokeweight=".748pt" strokecolor="#939598">
                <v:path arrowok="t"/>
              </v:shape>
            </v:group>
            <v:group style="position:absolute;left:7089;top:-1857;width:2;height:80" coordorigin="7089,-1857" coordsize="2,80">
              <v:shape style="position:absolute;left:7089;top:-1857;width:2;height:80" coordorigin="7089,-1857" coordsize="0,80" path="m7089,-1777l7089,-1857e" filled="false" stroked="true" strokeweight=".748pt" strokecolor="#939598">
                <v:path arrowok="t"/>
              </v:shape>
            </v:group>
            <v:group style="position:absolute;left:7049;top:-1857;width:2;height:80" coordorigin="7049,-1857" coordsize="2,80">
              <v:shape style="position:absolute;left:7049;top:-1857;width:2;height:80" coordorigin="7049,-1857" coordsize="1,80" path="m7049,-1777l7049,-1857e" filled="false" stroked="true" strokeweight=".748pt" strokecolor="#939598">
                <v:path arrowok="t"/>
              </v:shape>
            </v:group>
            <v:group style="position:absolute;left:7009;top:-1857;width:2;height:80" coordorigin="7009,-1857" coordsize="2,80">
              <v:shape style="position:absolute;left:7009;top:-1857;width:2;height:80" coordorigin="7009,-1857" coordsize="0,80" path="m7009,-1777l7009,-1857e" filled="false" stroked="true" strokeweight=".748pt" strokecolor="#939598">
                <v:path arrowok="t"/>
              </v:shape>
            </v:group>
            <v:group style="position:absolute;left:6969;top:-1857;width:2;height:80" coordorigin="6969,-1857" coordsize="2,80">
              <v:shape style="position:absolute;left:6969;top:-1857;width:2;height:80" coordorigin="6969,-1857" coordsize="0,80" path="m6969,-1777l6969,-1857e" filled="false" stroked="true" strokeweight=".748pt" strokecolor="#939598">
                <v:path arrowok="t"/>
              </v:shape>
            </v:group>
            <v:group style="position:absolute;left:6929;top:-1857;width:2;height:80" coordorigin="6929,-1857" coordsize="2,80">
              <v:shape style="position:absolute;left:6929;top:-1857;width:2;height:80" coordorigin="6929,-1857" coordsize="0,80" path="m6929,-1777l6929,-1857e" filled="false" stroked="true" strokeweight=".748pt" strokecolor="#939598">
                <v:path arrowok="t"/>
              </v:shape>
            </v:group>
            <v:group style="position:absolute;left:6889;top:-1857;width:2;height:80" coordorigin="6889,-1857" coordsize="2,80">
              <v:shape style="position:absolute;left:6889;top:-1857;width:2;height:80" coordorigin="6889,-1857" coordsize="1,80" path="m6889,-1777l6889,-1857e" filled="false" stroked="true" strokeweight=".748pt" strokecolor="#939598">
                <v:path arrowok="t"/>
              </v:shape>
            </v:group>
            <v:group style="position:absolute;left:6849;top:-1857;width:2;height:80" coordorigin="6849,-1857" coordsize="2,80">
              <v:shape style="position:absolute;left:6849;top:-1857;width:2;height:80" coordorigin="6849,-1857" coordsize="0,80" path="m6849,-1777l6849,-1857e" filled="false" stroked="true" strokeweight=".748pt" strokecolor="#939598">
                <v:path arrowok="t"/>
              </v:shape>
            </v:group>
            <v:group style="position:absolute;left:6809;top:-1857;width:2;height:80" coordorigin="6809,-1857" coordsize="2,80">
              <v:shape style="position:absolute;left:6809;top:-1857;width:2;height:80" coordorigin="6809,-1857" coordsize="0,80" path="m6809,-1777l6809,-1857e" filled="false" stroked="true" strokeweight=".748pt" strokecolor="#939598">
                <v:path arrowok="t"/>
              </v:shape>
            </v:group>
            <v:group style="position:absolute;left:6769;top:-1857;width:2;height:80" coordorigin="6769,-1857" coordsize="2,80">
              <v:shape style="position:absolute;left:6769;top:-1857;width:2;height:80" coordorigin="6769,-1857" coordsize="0,80" path="m6769,-1777l6769,-1857e" filled="false" stroked="true" strokeweight=".748pt" strokecolor="#939598">
                <v:path arrowok="t"/>
              </v:shape>
            </v:group>
            <v:group style="position:absolute;left:6729;top:-1857;width:2;height:80" coordorigin="6729,-1857" coordsize="2,80">
              <v:shape style="position:absolute;left:6729;top:-1857;width:2;height:80" coordorigin="6729,-1857" coordsize="0,80" path="m6729,-1777l6729,-1857e" filled="false" stroked="true" strokeweight=".748pt" strokecolor="#939598">
                <v:path arrowok="t"/>
              </v:shape>
            </v:group>
            <v:group style="position:absolute;left:6689;top:-1857;width:2;height:80" coordorigin="6689,-1857" coordsize="2,80">
              <v:shape style="position:absolute;left:6689;top:-1857;width:2;height:80" coordorigin="6689,-1857" coordsize="0,80" path="m6689,-1777l6689,-1857e" filled="false" stroked="true" strokeweight=".748pt" strokecolor="#939598">
                <v:path arrowok="t"/>
              </v:shape>
            </v:group>
            <v:group style="position:absolute;left:6649;top:-1857;width:2;height:80" coordorigin="6649,-1857" coordsize="2,80">
              <v:shape style="position:absolute;left:6649;top:-1857;width:2;height:80" coordorigin="6649,-1857" coordsize="0,80" path="m6649,-1777l6649,-1857e" filled="false" stroked="true" strokeweight=".748pt" strokecolor="#939598">
                <v:path arrowok="t"/>
              </v:shape>
            </v:group>
            <v:group style="position:absolute;left:6609;top:-1857;width:2;height:80" coordorigin="6609,-1857" coordsize="2,80">
              <v:shape style="position:absolute;left:6609;top:-1857;width:2;height:80" coordorigin="6609,-1857" coordsize="0,80" path="m6609,-1777l6609,-1857e" filled="false" stroked="true" strokeweight=".748pt" strokecolor="#939598">
                <v:path arrowok="t"/>
              </v:shape>
            </v:group>
            <v:group style="position:absolute;left:6569;top:-1857;width:2;height:80" coordorigin="6569,-1857" coordsize="2,80">
              <v:shape style="position:absolute;left:6569;top:-1857;width:2;height:80" coordorigin="6569,-1857" coordsize="0,80" path="m6569,-1777l6569,-1857e" filled="false" stroked="true" strokeweight=".748pt" strokecolor="#939598">
                <v:path arrowok="t"/>
              </v:shape>
            </v:group>
            <v:group style="position:absolute;left:6529;top:-1857;width:2;height:80" coordorigin="6529,-1857" coordsize="2,80">
              <v:shape style="position:absolute;left:6529;top:-1857;width:2;height:80" coordorigin="6529,-1857" coordsize="0,80" path="m6529,-1777l6529,-1857e" filled="false" stroked="true" strokeweight=".748pt" strokecolor="#939598">
                <v:path arrowok="t"/>
              </v:shape>
            </v:group>
            <v:group style="position:absolute;left:6489;top:-1857;width:2;height:80" coordorigin="6489,-1857" coordsize="2,80">
              <v:shape style="position:absolute;left:6489;top:-1857;width:2;height:80" coordorigin="6489,-1857" coordsize="0,80" path="m6489,-1777l6489,-1857e" filled="false" stroked="true" strokeweight=".748pt" strokecolor="#939598">
                <v:path arrowok="t"/>
              </v:shape>
            </v:group>
            <v:group style="position:absolute;left:6449;top:-1857;width:2;height:80" coordorigin="6449,-1857" coordsize="2,80">
              <v:shape style="position:absolute;left:6449;top:-1857;width:2;height:80" coordorigin="6449,-1857" coordsize="1,80" path="m6449,-1777l6449,-1857e" filled="false" stroked="true" strokeweight=".748pt" strokecolor="#939598">
                <v:path arrowok="t"/>
              </v:shape>
            </v:group>
            <v:group style="position:absolute;left:6409;top:-1857;width:2;height:80" coordorigin="6409,-1857" coordsize="2,80">
              <v:shape style="position:absolute;left:6409;top:-1857;width:2;height:80" coordorigin="6409,-1857" coordsize="0,80" path="m6409,-1777l6409,-1857e" filled="false" stroked="true" strokeweight=".748pt" strokecolor="#939598">
                <v:path arrowok="t"/>
              </v:shape>
            </v:group>
            <v:group style="position:absolute;left:6369;top:-1857;width:2;height:80" coordorigin="6369,-1857" coordsize="2,80">
              <v:shape style="position:absolute;left:6369;top:-1857;width:2;height:80" coordorigin="6369,-1857" coordsize="0,80" path="m6369,-1777l6369,-1857e" filled="false" stroked="true" strokeweight=".748pt" strokecolor="#939598">
                <v:path arrowok="t"/>
              </v:shape>
            </v:group>
            <v:group style="position:absolute;left:6329;top:-1857;width:2;height:80" coordorigin="6329,-1857" coordsize="2,80">
              <v:shape style="position:absolute;left:6329;top:-1857;width:2;height:80" coordorigin="6329,-1857" coordsize="0,80" path="m6329,-1777l6329,-1857e" filled="false" stroked="true" strokeweight=".748pt" strokecolor="#939598">
                <v:path arrowok="t"/>
              </v:shape>
            </v:group>
            <v:group style="position:absolute;left:6289;top:-1857;width:2;height:80" coordorigin="6289,-1857" coordsize="2,80">
              <v:shape style="position:absolute;left:6289;top:-1857;width:2;height:80" coordorigin="6289,-1857" coordsize="0,80" path="m6289,-1777l6289,-1857e" filled="false" stroked="true" strokeweight=".748pt" strokecolor="#939598">
                <v:path arrowok="t"/>
              </v:shape>
            </v:group>
            <v:group style="position:absolute;left:6249;top:-1857;width:2;height:80" coordorigin="6249,-1857" coordsize="2,80">
              <v:shape style="position:absolute;left:6249;top:-1857;width:2;height:80" coordorigin="6249,-1857" coordsize="0,80" path="m6249,-1777l6249,-1857e" filled="false" stroked="true" strokeweight=".748pt" strokecolor="#939598">
                <v:path arrowok="t"/>
              </v:shape>
            </v:group>
            <v:group style="position:absolute;left:6209;top:-1857;width:2;height:80" coordorigin="6209,-1857" coordsize="2,80">
              <v:shape style="position:absolute;left:6209;top:-1857;width:2;height:80" coordorigin="6209,-1857" coordsize="0,80" path="m6209,-1777l6209,-1857e" filled="false" stroked="true" strokeweight=".748pt" strokecolor="#939598">
                <v:path arrowok="t"/>
              </v:shape>
            </v:group>
            <v:group style="position:absolute;left:6169;top:-1857;width:2;height:80" coordorigin="6169,-1857" coordsize="2,80">
              <v:shape style="position:absolute;left:6169;top:-1857;width:2;height:80" coordorigin="6169,-1857" coordsize="0,80" path="m6169,-1777l6169,-1857e" filled="false" stroked="true" strokeweight=".748pt" strokecolor="#939598">
                <v:path arrowok="t"/>
              </v:shape>
            </v:group>
            <v:group style="position:absolute;left:6129;top:-1857;width:2;height:80" coordorigin="6129,-1857" coordsize="2,80">
              <v:shape style="position:absolute;left:6129;top:-1857;width:2;height:80" coordorigin="6129,-1857" coordsize="0,80" path="m6129,-1777l6129,-1857e" filled="false" stroked="true" strokeweight=".748pt" strokecolor="#939598">
                <v:path arrowok="t"/>
              </v:shape>
            </v:group>
            <v:group style="position:absolute;left:6089;top:-1857;width:2;height:80" coordorigin="6089,-1857" coordsize="2,80">
              <v:shape style="position:absolute;left:6089;top:-1857;width:2;height:80" coordorigin="6089,-1857" coordsize="1,80" path="m6089,-1777l6089,-1857e" filled="false" stroked="true" strokeweight=".748pt" strokecolor="#939598">
                <v:path arrowok="t"/>
              </v:shape>
            </v:group>
            <v:group style="position:absolute;left:6049;top:-1857;width:2;height:80" coordorigin="6049,-1857" coordsize="2,80">
              <v:shape style="position:absolute;left:6049;top:-1857;width:2;height:80" coordorigin="6049,-1857" coordsize="0,80" path="m6049,-1777l6049,-1857e" filled="false" stroked="true" strokeweight=".748pt" strokecolor="#939598">
                <v:path arrowok="t"/>
              </v:shape>
            </v:group>
            <v:group style="position:absolute;left:6009;top:-1857;width:2;height:80" coordorigin="6009,-1857" coordsize="2,80">
              <v:shape style="position:absolute;left:6009;top:-1857;width:2;height:80" coordorigin="6009,-1857" coordsize="0,80" path="m6009,-1777l6009,-1857e" filled="false" stroked="true" strokeweight=".748pt" strokecolor="#939598">
                <v:path arrowok="t"/>
              </v:shape>
            </v:group>
            <v:group style="position:absolute;left:5969;top:-1857;width:2;height:80" coordorigin="5969,-1857" coordsize="2,80">
              <v:shape style="position:absolute;left:5969;top:-1857;width:2;height:80" coordorigin="5969,-1857" coordsize="0,80" path="m5969,-1777l5969,-1857e" filled="false" stroked="true" strokeweight=".748pt" strokecolor="#939598">
                <v:path arrowok="t"/>
              </v:shape>
            </v:group>
            <v:group style="position:absolute;left:5929;top:-1857;width:2;height:80" coordorigin="5929,-1857" coordsize="2,80">
              <v:shape style="position:absolute;left:5929;top:-1857;width:2;height:80" coordorigin="5929,-1857" coordsize="0,80" path="m5929,-1777l5929,-1857e" filled="false" stroked="true" strokeweight=".748pt" strokecolor="#939598">
                <v:path arrowok="t"/>
              </v:shape>
            </v:group>
            <v:group style="position:absolute;left:5889;top:-1857;width:2;height:80" coordorigin="5889,-1857" coordsize="2,80">
              <v:shape style="position:absolute;left:5889;top:-1857;width:2;height:80" coordorigin="5889,-1857" coordsize="0,80" path="m5889,-1777l5889,-1857e" filled="false" stroked="true" strokeweight=".748pt" strokecolor="#939598">
                <v:path arrowok="t"/>
              </v:shape>
            </v:group>
            <v:group style="position:absolute;left:5849;top:-1857;width:2;height:80" coordorigin="5849,-1857" coordsize="2,80">
              <v:shape style="position:absolute;left:5849;top:-1857;width:2;height:80" coordorigin="5849,-1857" coordsize="0,80" path="m5849,-1777l5849,-1857e" filled="false" stroked="true" strokeweight=".748pt" strokecolor="#939598">
                <v:path arrowok="t"/>
              </v:shape>
            </v:group>
            <v:group style="position:absolute;left:5809;top:-1857;width:2;height:80" coordorigin="5809,-1857" coordsize="2,80">
              <v:shape style="position:absolute;left:5809;top:-1857;width:2;height:80" coordorigin="5809,-1857" coordsize="0,80" path="m5809,-1777l5809,-1857e" filled="false" stroked="true" strokeweight=".748pt" strokecolor="#939598">
                <v:path arrowok="t"/>
              </v:shape>
            </v:group>
            <v:group style="position:absolute;left:5769;top:-1857;width:2;height:80" coordorigin="5769,-1857" coordsize="2,80">
              <v:shape style="position:absolute;left:5769;top:-1857;width:2;height:80" coordorigin="5769,-1857" coordsize="0,80" path="m5769,-1777l5769,-1857e" filled="false" stroked="true" strokeweight=".748pt" strokecolor="#939598">
                <v:path arrowok="t"/>
              </v:shape>
            </v:group>
            <v:group style="position:absolute;left:5729;top:-1857;width:2;height:80" coordorigin="5729,-1857" coordsize="2,80">
              <v:shape style="position:absolute;left:5729;top:-1857;width:2;height:80" coordorigin="5729,-1857" coordsize="0,80" path="m5729,-1777l5729,-1857e" filled="false" stroked="true" strokeweight=".748pt" strokecolor="#939598">
                <v:path arrowok="t"/>
              </v:shape>
            </v:group>
            <v:group style="position:absolute;left:5689;top:-1857;width:2;height:80" coordorigin="5689,-1857" coordsize="2,80">
              <v:shape style="position:absolute;left:5689;top:-1857;width:2;height:80" coordorigin="5689,-1857" coordsize="0,80" path="m5689,-1777l5689,-1857e" filled="false" stroked="true" strokeweight=".748pt" strokecolor="#939598">
                <v:path arrowok="t"/>
              </v:shape>
            </v:group>
            <v:group style="position:absolute;left:5649;top:-1857;width:2;height:80" coordorigin="5649,-1857" coordsize="2,80">
              <v:shape style="position:absolute;left:5649;top:-1857;width:2;height:80" coordorigin="5649,-1857" coordsize="0,80" path="m5649,-1777l5649,-1857e" filled="false" stroked="true" strokeweight=".748pt" strokecolor="#939598">
                <v:path arrowok="t"/>
              </v:shape>
            </v:group>
            <v:group style="position:absolute;left:5609;top:-1857;width:2;height:80" coordorigin="5609,-1857" coordsize="2,80">
              <v:shape style="position:absolute;left:5609;top:-1857;width:2;height:80" coordorigin="5609,-1857" coordsize="0,80" path="m5609,-1777l5609,-1857e" filled="false" stroked="true" strokeweight=".748pt" strokecolor="#939598">
                <v:path arrowok="t"/>
              </v:shape>
            </v:group>
            <v:group style="position:absolute;left:5569;top:-1857;width:2;height:80" coordorigin="5569,-1857" coordsize="2,80">
              <v:shape style="position:absolute;left:5569;top:-1857;width:2;height:80" coordorigin="5569,-1857" coordsize="0,80" path="m5569,-1777l5569,-1857e" filled="false" stroked="true" strokeweight=".748pt" strokecolor="#939598">
                <v:path arrowok="t"/>
              </v:shape>
            </v:group>
            <v:group style="position:absolute;left:5529;top:-1857;width:2;height:80" coordorigin="5529,-1857" coordsize="2,80">
              <v:shape style="position:absolute;left:5529;top:-1857;width:2;height:80" coordorigin="5529,-1857" coordsize="0,80" path="m5529,-1777l5529,-1857e" filled="false" stroked="true" strokeweight=".748pt" strokecolor="#939598">
                <v:path arrowok="t"/>
              </v:shape>
            </v:group>
            <v:group style="position:absolute;left:5489;top:-1857;width:2;height:80" coordorigin="5489,-1857" coordsize="2,80">
              <v:shape style="position:absolute;left:5489;top:-1857;width:2;height:80" coordorigin="5489,-1857" coordsize="0,80" path="m5489,-1777l5489,-1857e" filled="false" stroked="true" strokeweight=".748pt" strokecolor="#939598">
                <v:path arrowok="t"/>
              </v:shape>
            </v:group>
            <v:group style="position:absolute;left:5449;top:-1857;width:2;height:80" coordorigin="5449,-1857" coordsize="2,80">
              <v:shape style="position:absolute;left:5449;top:-1857;width:2;height:80" coordorigin="5449,-1857" coordsize="0,80" path="m5449,-1777l5449,-1857e" filled="false" stroked="true" strokeweight=".748pt" strokecolor="#939598">
                <v:path arrowok="t"/>
              </v:shape>
            </v:group>
            <v:group style="position:absolute;left:5409;top:-1857;width:2;height:80" coordorigin="5409,-1857" coordsize="2,80">
              <v:shape style="position:absolute;left:5409;top:-1857;width:2;height:80" coordorigin="5409,-1857" coordsize="0,80" path="m5409,-1777l5409,-1857e" filled="false" stroked="true" strokeweight=".748pt" strokecolor="#939598">
                <v:path arrowok="t"/>
              </v:shape>
            </v:group>
            <v:group style="position:absolute;left:5369;top:-1857;width:2;height:80" coordorigin="5369,-1857" coordsize="2,80">
              <v:shape style="position:absolute;left:5369;top:-1857;width:2;height:80" coordorigin="5369,-1857" coordsize="0,80" path="m5369,-1777l5369,-1857e" filled="false" stroked="true" strokeweight=".748pt" strokecolor="#939598">
                <v:path arrowok="t"/>
              </v:shape>
            </v:group>
            <v:group style="position:absolute;left:5329;top:-1857;width:2;height:80" coordorigin="5329,-1857" coordsize="2,80">
              <v:shape style="position:absolute;left:5329;top:-1857;width:2;height:80" coordorigin="5329,-1857" coordsize="1,80" path="m5329,-1777l5329,-1857e" filled="false" stroked="true" strokeweight=".748pt" strokecolor="#939598">
                <v:path arrowok="t"/>
              </v:shape>
            </v:group>
            <v:group style="position:absolute;left:5289;top:-1857;width:2;height:80" coordorigin="5289,-1857" coordsize="2,80">
              <v:shape style="position:absolute;left:5289;top:-1857;width:2;height:80" coordorigin="5289,-1857" coordsize="0,80" path="m5289,-1777l5289,-1857e" filled="false" stroked="true" strokeweight=".748pt" strokecolor="#939598">
                <v:path arrowok="t"/>
              </v:shape>
            </v:group>
            <v:group style="position:absolute;left:5249;top:-1857;width:2;height:80" coordorigin="5249,-1857" coordsize="2,80">
              <v:shape style="position:absolute;left:5249;top:-1857;width:2;height:80" coordorigin="5249,-1857" coordsize="0,80" path="m5249,-1777l5249,-1857e" filled="false" stroked="true" strokeweight=".748pt" strokecolor="#939598">
                <v:path arrowok="t"/>
              </v:shape>
            </v:group>
            <v:group style="position:absolute;left:5209;top:-1857;width:2;height:80" coordorigin="5209,-1857" coordsize="2,80">
              <v:shape style="position:absolute;left:5209;top:-1857;width:2;height:80" coordorigin="5209,-1857" coordsize="0,80" path="m5209,-1777l5209,-1857e" filled="false" stroked="true" strokeweight=".748pt" strokecolor="#939598">
                <v:path arrowok="t"/>
              </v:shape>
            </v:group>
            <v:group style="position:absolute;left:5169;top:-1856;width:2;height:80" coordorigin="5169,-1856" coordsize="2,80">
              <v:shape style="position:absolute;left:5169;top:-1856;width:2;height:80" coordorigin="5169,-1856" coordsize="0,80" path="m5169,-1776l5169,-1856e" filled="false" stroked="true" strokeweight=".748pt" strokecolor="#939598">
                <v:path arrowok="t"/>
              </v:shape>
            </v:group>
            <v:group style="position:absolute;left:5129;top:-1856;width:2;height:80" coordorigin="5129,-1856" coordsize="2,80">
              <v:shape style="position:absolute;left:5129;top:-1856;width:2;height:80" coordorigin="5129,-1856" coordsize="0,80" path="m5129,-1776l5129,-1856e" filled="false" stroked="true" strokeweight=".748pt" strokecolor="#939598">
                <v:path arrowok="t"/>
              </v:shape>
            </v:group>
            <v:group style="position:absolute;left:5089;top:-1856;width:2;height:80" coordorigin="5089,-1856" coordsize="2,80">
              <v:shape style="position:absolute;left:5089;top:-1856;width:2;height:80" coordorigin="5089,-1856" coordsize="0,80" path="m5089,-1776l5089,-1856e" filled="false" stroked="true" strokeweight=".748pt" strokecolor="#939598">
                <v:path arrowok="t"/>
              </v:shape>
            </v:group>
            <v:group style="position:absolute;left:5049;top:-1856;width:2;height:80" coordorigin="5049,-1856" coordsize="2,80">
              <v:shape style="position:absolute;left:5049;top:-1856;width:2;height:80" coordorigin="5049,-1856" coordsize="0,80" path="m5049,-1776l5049,-1856e" filled="false" stroked="true" strokeweight=".748pt" strokecolor="#939598">
                <v:path arrowok="t"/>
              </v:shape>
            </v:group>
            <v:group style="position:absolute;left:5009;top:-1856;width:2;height:80" coordorigin="5009,-1856" coordsize="2,80">
              <v:shape style="position:absolute;left:5009;top:-1856;width:2;height:80" coordorigin="5009,-1856" coordsize="0,80" path="m5009,-1776l5009,-1856e" filled="false" stroked="true" strokeweight=".748pt" strokecolor="#939598">
                <v:path arrowok="t"/>
              </v:shape>
            </v:group>
            <v:group style="position:absolute;left:4969;top:-1856;width:2;height:80" coordorigin="4969,-1856" coordsize="2,80">
              <v:shape style="position:absolute;left:4969;top:-1856;width:2;height:80" coordorigin="4969,-1856" coordsize="1,80" path="m4969,-1776l4969,-1856e" filled="false" stroked="true" strokeweight=".748pt" strokecolor="#939598">
                <v:path arrowok="t"/>
              </v:shape>
            </v:group>
            <v:group style="position:absolute;left:4929;top:-1856;width:2;height:80" coordorigin="4929,-1856" coordsize="2,80">
              <v:shape style="position:absolute;left:4929;top:-1856;width:2;height:80" coordorigin="4929,-1856" coordsize="0,80" path="m4929,-1776l4929,-1856e" filled="false" stroked="true" strokeweight=".748pt" strokecolor="#939598">
                <v:path arrowok="t"/>
              </v:shape>
            </v:group>
            <v:group style="position:absolute;left:4889;top:-1856;width:2;height:80" coordorigin="4889,-1856" coordsize="2,80">
              <v:shape style="position:absolute;left:4889;top:-1856;width:2;height:80" coordorigin="4889,-1856" coordsize="0,80" path="m4889,-1776l4889,-1856e" filled="false" stroked="true" strokeweight=".748pt" strokecolor="#939598">
                <v:path arrowok="t"/>
              </v:shape>
            </v:group>
            <v:group style="position:absolute;left:4849;top:-1856;width:2;height:80" coordorigin="4849,-1856" coordsize="2,80">
              <v:shape style="position:absolute;left:4849;top:-1856;width:2;height:80" coordorigin="4849,-1856" coordsize="0,80" path="m4849,-1776l4849,-1856e" filled="false" stroked="true" strokeweight=".748pt" strokecolor="#939598">
                <v:path arrowok="t"/>
              </v:shape>
            </v:group>
            <v:group style="position:absolute;left:4809;top:-1856;width:2;height:80" coordorigin="4809,-1856" coordsize="2,80">
              <v:shape style="position:absolute;left:4809;top:-1856;width:2;height:80" coordorigin="4809,-1856" coordsize="0,80" path="m4809,-1776l4809,-1856e" filled="false" stroked="true" strokeweight=".748pt" strokecolor="#939598">
                <v:path arrowok="t"/>
              </v:shape>
            </v:group>
            <v:group style="position:absolute;left:4769;top:-1856;width:2;height:80" coordorigin="4769,-1856" coordsize="2,80">
              <v:shape style="position:absolute;left:4769;top:-1856;width:2;height:80" coordorigin="4769,-1856" coordsize="0,80" path="m4769,-1776l4769,-1856e" filled="false" stroked="true" strokeweight=".748pt" strokecolor="#939598">
                <v:path arrowok="t"/>
              </v:shape>
            </v:group>
            <v:group style="position:absolute;left:4729;top:-1856;width:2;height:80" coordorigin="4729,-1856" coordsize="2,80">
              <v:shape style="position:absolute;left:4729;top:-1856;width:2;height:80" coordorigin="4729,-1856" coordsize="0,80" path="m4729,-1776l4729,-1856e" filled="false" stroked="true" strokeweight=".748pt" strokecolor="#939598">
                <v:path arrowok="t"/>
              </v:shape>
            </v:group>
            <v:group style="position:absolute;left:4689;top:-1856;width:2;height:80" coordorigin="4689,-1856" coordsize="2,80">
              <v:shape style="position:absolute;left:4689;top:-1856;width:2;height:80" coordorigin="4689,-1856" coordsize="1,80" path="m4689,-1776l4689,-1856e" filled="false" stroked="true" strokeweight=".748pt" strokecolor="#939598">
                <v:path arrowok="t"/>
              </v:shape>
            </v:group>
            <v:group style="position:absolute;left:4649;top:-1856;width:2;height:80" coordorigin="4649,-1856" coordsize="2,80">
              <v:shape style="position:absolute;left:4649;top:-1856;width:2;height:80" coordorigin="4649,-1856" coordsize="0,80" path="m4649,-1776l4649,-1856e" filled="false" stroked="true" strokeweight=".748pt" strokecolor="#939598">
                <v:path arrowok="t"/>
              </v:shape>
            </v:group>
            <v:group style="position:absolute;left:4609;top:-1856;width:2;height:80" coordorigin="4609,-1856" coordsize="2,80">
              <v:shape style="position:absolute;left:4609;top:-1856;width:2;height:80" coordorigin="4609,-1856" coordsize="0,80" path="m4609,-1776l4609,-1856e" filled="false" stroked="true" strokeweight=".748pt" strokecolor="#939598">
                <v:path arrowok="t"/>
              </v:shape>
            </v:group>
            <v:group style="position:absolute;left:4569;top:-1856;width:2;height:80" coordorigin="4569,-1856" coordsize="2,80">
              <v:shape style="position:absolute;left:4569;top:-1856;width:2;height:80" coordorigin="4569,-1856" coordsize="0,80" path="m4569,-1776l4569,-1856e" filled="false" stroked="true" strokeweight=".748pt" strokecolor="#939598">
                <v:path arrowok="t"/>
              </v:shape>
            </v:group>
            <v:group style="position:absolute;left:4529;top:-1856;width:2;height:80" coordorigin="4529,-1856" coordsize="2,80">
              <v:shape style="position:absolute;left:4529;top:-1856;width:2;height:80" coordorigin="4529,-1856" coordsize="0,80" path="m4529,-1776l4529,-1856e" filled="false" stroked="true" strokeweight=".748pt" strokecolor="#939598">
                <v:path arrowok="t"/>
              </v:shape>
            </v:group>
            <v:group style="position:absolute;left:4489;top:-1856;width:2;height:80" coordorigin="4489,-1856" coordsize="2,80">
              <v:shape style="position:absolute;left:4489;top:-1856;width:2;height:80" coordorigin="4489,-1856" coordsize="0,80" path="m4489,-1776l4489,-1856e" filled="false" stroked="true" strokeweight=".748pt" strokecolor="#939598">
                <v:path arrowok="t"/>
              </v:shape>
            </v:group>
            <v:group style="position:absolute;left:4449;top:-1856;width:2;height:80" coordorigin="4449,-1856" coordsize="2,80">
              <v:shape style="position:absolute;left:4449;top:-1856;width:2;height:80" coordorigin="4449,-1856" coordsize="0,80" path="m4449,-1776l4449,-1856e" filled="false" stroked="true" strokeweight=".748pt" strokecolor="#939598">
                <v:path arrowok="t"/>
              </v:shape>
            </v:group>
            <v:group style="position:absolute;left:4409;top:-1856;width:2;height:80" coordorigin="4409,-1856" coordsize="2,80">
              <v:shape style="position:absolute;left:4409;top:-1856;width:2;height:80" coordorigin="4409,-1856" coordsize="0,80" path="m4409,-1776l4409,-1856e" filled="false" stroked="true" strokeweight=".748pt" strokecolor="#939598">
                <v:path arrowok="t"/>
              </v:shape>
            </v:group>
            <v:group style="position:absolute;left:4369;top:-1856;width:2;height:80" coordorigin="4369,-1856" coordsize="2,80">
              <v:shape style="position:absolute;left:4369;top:-1856;width:2;height:80" coordorigin="4369,-1856" coordsize="0,80" path="m4369,-1776l4369,-1856e" filled="false" stroked="true" strokeweight=".748pt" strokecolor="#939598">
                <v:path arrowok="t"/>
              </v:shape>
            </v:group>
            <v:group style="position:absolute;left:4329;top:-1856;width:2;height:80" coordorigin="4329,-1856" coordsize="2,80">
              <v:shape style="position:absolute;left:4329;top:-1856;width:2;height:80" coordorigin="4329,-1856" coordsize="0,80" path="m4329,-1776l4329,-1856e" filled="false" stroked="true" strokeweight=".748pt" strokecolor="#939598">
                <v:path arrowok="t"/>
              </v:shape>
            </v:group>
            <v:group style="position:absolute;left:4289;top:-1856;width:2;height:80" coordorigin="4289,-1856" coordsize="2,80">
              <v:shape style="position:absolute;left:4289;top:-1856;width:2;height:80" coordorigin="4289,-1856" coordsize="1,80" path="m4289,-1776l4289,-1856e" filled="false" stroked="true" strokeweight=".748pt" strokecolor="#939598">
                <v:path arrowok="t"/>
              </v:shape>
            </v:group>
            <v:group style="position:absolute;left:4249;top:-1856;width:2;height:80" coordorigin="4249,-1856" coordsize="2,80">
              <v:shape style="position:absolute;left:4249;top:-1856;width:2;height:80" coordorigin="4249,-1856" coordsize="0,80" path="m4249,-1776l4249,-1856e" filled="false" stroked="true" strokeweight=".748pt" strokecolor="#939598">
                <v:path arrowok="t"/>
              </v:shape>
            </v:group>
            <v:group style="position:absolute;left:4209;top:-1856;width:2;height:80" coordorigin="4209,-1856" coordsize="2,80">
              <v:shape style="position:absolute;left:4209;top:-1856;width:2;height:80" coordorigin="4209,-1856" coordsize="0,80" path="m4209,-1776l4209,-1856e" filled="false" stroked="true" strokeweight=".748pt" strokecolor="#939598">
                <v:path arrowok="t"/>
              </v:shape>
            </v:group>
            <v:group style="position:absolute;left:4169;top:-1856;width:2;height:80" coordorigin="4169,-1856" coordsize="2,80">
              <v:shape style="position:absolute;left:4169;top:-1856;width:2;height:80" coordorigin="4169,-1856" coordsize="0,80" path="m4169,-1776l4169,-1856e" filled="false" stroked="true" strokeweight=".748pt" strokecolor="#939598">
                <v:path arrowok="t"/>
              </v:shape>
            </v:group>
            <v:group style="position:absolute;left:4129;top:-1856;width:2;height:80" coordorigin="4129,-1856" coordsize="2,80">
              <v:shape style="position:absolute;left:4129;top:-1856;width:2;height:80" coordorigin="4129,-1856" coordsize="0,80" path="m4129,-1776l4129,-1856e" filled="false" stroked="true" strokeweight=".748pt" strokecolor="#939598">
                <v:path arrowok="t"/>
              </v:shape>
            </v:group>
            <v:group style="position:absolute;left:4089;top:-1856;width:2;height:80" coordorigin="4089,-1856" coordsize="2,80">
              <v:shape style="position:absolute;left:4089;top:-1856;width:2;height:80" coordorigin="4089,-1856" coordsize="0,80" path="m4089,-1776l4089,-1856e" filled="false" stroked="true" strokeweight=".748pt" strokecolor="#939598">
                <v:path arrowok="t"/>
              </v:shape>
            </v:group>
            <v:group style="position:absolute;left:4049;top:-1856;width:2;height:80" coordorigin="4049,-1856" coordsize="2,80">
              <v:shape style="position:absolute;left:4049;top:-1856;width:2;height:80" coordorigin="4049,-1856" coordsize="0,80" path="m4049,-1776l4049,-1856e" filled="false" stroked="true" strokeweight=".748pt" strokecolor="#939598">
                <v:path arrowok="t"/>
              </v:shape>
            </v:group>
            <v:group style="position:absolute;left:4009;top:-1856;width:2;height:80" coordorigin="4009,-1856" coordsize="2,80">
              <v:shape style="position:absolute;left:4009;top:-1856;width:2;height:80" coordorigin="4009,-1856" coordsize="0,80" path="m4009,-1776l4009,-1856e" filled="false" stroked="true" strokeweight=".748pt" strokecolor="#939598">
                <v:path arrowok="t"/>
              </v:shape>
            </v:group>
            <v:group style="position:absolute;left:3969;top:-1856;width:2;height:80" coordorigin="3969,-1856" coordsize="2,80">
              <v:shape style="position:absolute;left:3969;top:-1856;width:2;height:80" coordorigin="3969,-1856" coordsize="0,80" path="m3969,-1776l3969,-1856e" filled="false" stroked="true" strokeweight=".748pt" strokecolor="#939598">
                <v:path arrowok="t"/>
              </v:shape>
            </v:group>
            <v:group style="position:absolute;left:3929;top:-1856;width:2;height:80" coordorigin="3929,-1856" coordsize="2,80">
              <v:shape style="position:absolute;left:3929;top:-1856;width:2;height:80" coordorigin="3929,-1856" coordsize="1,80" path="m3929,-1776l3929,-1856e" filled="false" stroked="true" strokeweight=".748pt" strokecolor="#939598">
                <v:path arrowok="t"/>
              </v:shape>
            </v:group>
            <v:group style="position:absolute;left:3889;top:-1856;width:2;height:80" coordorigin="3889,-1856" coordsize="2,80">
              <v:shape style="position:absolute;left:3889;top:-1856;width:2;height:80" coordorigin="3889,-1856" coordsize="0,80" path="m3889,-1776l3889,-1856e" filled="false" stroked="true" strokeweight=".748pt" strokecolor="#939598">
                <v:path arrowok="t"/>
              </v:shape>
            </v:group>
            <v:group style="position:absolute;left:3849;top:-1856;width:2;height:80" coordorigin="3849,-1856" coordsize="2,80">
              <v:shape style="position:absolute;left:3849;top:-1856;width:2;height:80" coordorigin="3849,-1856" coordsize="0,80" path="m3849,-1776l3849,-1856e" filled="false" stroked="true" strokeweight=".748pt" strokecolor="#939598">
                <v:path arrowok="t"/>
              </v:shape>
            </v:group>
            <v:group style="position:absolute;left:3809;top:-1856;width:2;height:80" coordorigin="3809,-1856" coordsize="2,80">
              <v:shape style="position:absolute;left:3809;top:-1856;width:2;height:80" coordorigin="3809,-1856" coordsize="0,80" path="m3809,-1776l3809,-1856e" filled="false" stroked="true" strokeweight=".748pt" strokecolor="#939598">
                <v:path arrowok="t"/>
              </v:shape>
            </v:group>
            <v:group style="position:absolute;left:3768;top:-1856;width:2;height:80" coordorigin="3768,-1856" coordsize="2,80">
              <v:shape style="position:absolute;left:3768;top:-1856;width:2;height:80" coordorigin="3768,-1856" coordsize="0,80" path="m3769,-1776l3768,-1856e" filled="false" stroked="true" strokeweight=".748pt" strokecolor="#939598">
                <v:path arrowok="t"/>
              </v:shape>
            </v:group>
            <v:group style="position:absolute;left:3728;top:-1856;width:2;height:80" coordorigin="3728,-1856" coordsize="2,80">
              <v:shape style="position:absolute;left:3728;top:-1856;width:2;height:80" coordorigin="3728,-1856" coordsize="0,80" path="m3728,-1776l3728,-1856e" filled="false" stroked="true" strokeweight=".748pt" strokecolor="#939598">
                <v:path arrowok="t"/>
              </v:shape>
            </v:group>
            <v:group style="position:absolute;left:3688;top:-1856;width:2;height:80" coordorigin="3688,-1856" coordsize="2,80">
              <v:shape style="position:absolute;left:3688;top:-1856;width:2;height:80" coordorigin="3688,-1856" coordsize="0,80" path="m3688,-1776l3688,-1856e" filled="false" stroked="true" strokeweight=".748pt" strokecolor="#939598">
                <v:path arrowok="t"/>
              </v:shape>
            </v:group>
            <v:group style="position:absolute;left:3648;top:-1856;width:2;height:80" coordorigin="3648,-1856" coordsize="2,80">
              <v:shape style="position:absolute;left:3648;top:-1856;width:2;height:80" coordorigin="3648,-1856" coordsize="0,80" path="m3648,-1776l3648,-1856e" filled="false" stroked="true" strokeweight=".748pt" strokecolor="#939598">
                <v:path arrowok="t"/>
              </v:shape>
            </v:group>
            <v:group style="position:absolute;left:3608;top:-1856;width:2;height:80" coordorigin="3608,-1856" coordsize="2,80">
              <v:shape style="position:absolute;left:3608;top:-1856;width:2;height:80" coordorigin="3608,-1856" coordsize="0,80" path="m3608,-1776l3608,-1856e" filled="false" stroked="true" strokeweight=".748pt" strokecolor="#939598">
                <v:path arrowok="t"/>
              </v:shape>
            </v:group>
            <v:group style="position:absolute;left:3568;top:-1856;width:2;height:80" coordorigin="3568,-1856" coordsize="2,80">
              <v:shape style="position:absolute;left:3568;top:-1856;width:2;height:80" coordorigin="3568,-1856" coordsize="1,80" path="m3568,-1776l3568,-1856e" filled="false" stroked="true" strokeweight=".748pt" strokecolor="#939598">
                <v:path arrowok="t"/>
              </v:shape>
            </v:group>
            <v:group style="position:absolute;left:3528;top:-1856;width:2;height:80" coordorigin="3528,-1856" coordsize="2,80">
              <v:shape style="position:absolute;left:3528;top:-1856;width:2;height:80" coordorigin="3528,-1856" coordsize="0,80" path="m3528,-1776l3528,-1856e" filled="false" stroked="true" strokeweight=".748pt" strokecolor="#939598">
                <v:path arrowok="t"/>
              </v:shape>
            </v:group>
            <v:group style="position:absolute;left:3488;top:-1856;width:2;height:80" coordorigin="3488,-1856" coordsize="2,80">
              <v:shape style="position:absolute;left:3488;top:-1856;width:2;height:80" coordorigin="3488,-1856" coordsize="0,80" path="m3488,-1776l3488,-1856e" filled="false" stroked="true" strokeweight=".748pt" strokecolor="#939598">
                <v:path arrowok="t"/>
              </v:shape>
            </v:group>
            <v:group style="position:absolute;left:3448;top:-1856;width:2;height:80" coordorigin="3448,-1856" coordsize="2,80">
              <v:shape style="position:absolute;left:3448;top:-1856;width:2;height:80" coordorigin="3448,-1856" coordsize="0,80" path="m3448,-1776l3448,-1856e" filled="false" stroked="true" strokeweight=".748pt" strokecolor="#939598">
                <v:path arrowok="t"/>
              </v:shape>
            </v:group>
            <v:group style="position:absolute;left:3408;top:-1856;width:2;height:80" coordorigin="3408,-1856" coordsize="2,80">
              <v:shape style="position:absolute;left:3408;top:-1856;width:2;height:80" coordorigin="3408,-1856" coordsize="0,80" path="m3408,-1776l3408,-1856e" filled="false" stroked="true" strokeweight=".748pt" strokecolor="#939598">
                <v:path arrowok="t"/>
              </v:shape>
            </v:group>
            <v:group style="position:absolute;left:3368;top:-1856;width:2;height:80" coordorigin="3368,-1856" coordsize="2,80">
              <v:shape style="position:absolute;left:3368;top:-1856;width:2;height:80" coordorigin="3368,-1856" coordsize="0,80" path="m3368,-1776l3368,-1856e" filled="false" stroked="true" strokeweight=".748pt" strokecolor="#939598">
                <v:path arrowok="t"/>
              </v:shape>
            </v:group>
            <v:group style="position:absolute;left:3328;top:-1856;width:2;height:80" coordorigin="3328,-1856" coordsize="2,80">
              <v:shape style="position:absolute;left:3328;top:-1856;width:2;height:80" coordorigin="3328,-1856" coordsize="0,80" path="m3328,-1776l3328,-1856e" filled="false" stroked="true" strokeweight=".748pt" strokecolor="#939598">
                <v:path arrowok="t"/>
              </v:shape>
            </v:group>
            <v:group style="position:absolute;left:3288;top:-1856;width:2;height:80" coordorigin="3288,-1856" coordsize="2,80">
              <v:shape style="position:absolute;left:3288;top:-1856;width:2;height:80" coordorigin="3288,-1856" coordsize="0,80" path="m3288,-1776l3288,-1856e" filled="false" stroked="true" strokeweight=".748pt" strokecolor="#939598">
                <v:path arrowok="t"/>
              </v:shape>
            </v:group>
            <v:group style="position:absolute;left:3248;top:-1856;width:2;height:80" coordorigin="3248,-1856" coordsize="2,80">
              <v:shape style="position:absolute;left:3248;top:-1856;width:2;height:80" coordorigin="3248,-1856" coordsize="0,80" path="m3248,-1776l3248,-1856e" filled="false" stroked="true" strokeweight=".748pt" strokecolor="#939598">
                <v:path arrowok="t"/>
              </v:shape>
            </v:group>
            <v:group style="position:absolute;left:3208;top:-1856;width:2;height:80" coordorigin="3208,-1856" coordsize="2,80">
              <v:shape style="position:absolute;left:3208;top:-1856;width:2;height:80" coordorigin="3208,-1856" coordsize="0,80" path="m3208,-1776l3208,-1856e" filled="false" stroked="true" strokeweight=".748pt" strokecolor="#939598">
                <v:path arrowok="t"/>
              </v:shape>
            </v:group>
            <v:group style="position:absolute;left:3168;top:-1856;width:2;height:80" coordorigin="3168,-1856" coordsize="2,80">
              <v:shape style="position:absolute;left:3168;top:-1856;width:2;height:80" coordorigin="3168,-1856" coordsize="1,80" path="m3168,-1776l3168,-1856e" filled="false" stroked="true" strokeweight=".748pt" strokecolor="#939598">
                <v:path arrowok="t"/>
              </v:shape>
            </v:group>
            <v:group style="position:absolute;left:3128;top:-1856;width:2;height:80" coordorigin="3128,-1856" coordsize="2,80">
              <v:shape style="position:absolute;left:3128;top:-1856;width:2;height:80" coordorigin="3128,-1856" coordsize="0,80" path="m3128,-1776l3128,-1856e" filled="false" stroked="true" strokeweight=".748pt" strokecolor="#939598">
                <v:path arrowok="t"/>
              </v:shape>
            </v:group>
            <v:group style="position:absolute;left:3088;top:-1856;width:2;height:80" coordorigin="3088,-1856" coordsize="2,80">
              <v:shape style="position:absolute;left:3088;top:-1856;width:2;height:80" coordorigin="3088,-1856" coordsize="0,80" path="m3088,-1776l3088,-1856e" filled="false" stroked="true" strokeweight=".748pt" strokecolor="#939598">
                <v:path arrowok="t"/>
              </v:shape>
            </v:group>
            <v:group style="position:absolute;left:3048;top:-1856;width:2;height:80" coordorigin="3048,-1856" coordsize="2,80">
              <v:shape style="position:absolute;left:3048;top:-1856;width:2;height:80" coordorigin="3048,-1856" coordsize="0,80" path="m3048,-1776l3048,-1856e" filled="false" stroked="true" strokeweight=".748pt" strokecolor="#939598">
                <v:path arrowok="t"/>
              </v:shape>
            </v:group>
            <v:group style="position:absolute;left:3008;top:-1856;width:2;height:80" coordorigin="3008,-1856" coordsize="2,80">
              <v:shape style="position:absolute;left:3008;top:-1856;width:2;height:80" coordorigin="3008,-1856" coordsize="0,80" path="m3008,-1776l3008,-1856e" filled="false" stroked="true" strokeweight=".748pt" strokecolor="#939598">
                <v:path arrowok="t"/>
              </v:shape>
            </v:group>
            <v:group style="position:absolute;left:2968;top:-1856;width:2;height:80" coordorigin="2968,-1856" coordsize="2,80">
              <v:shape style="position:absolute;left:2968;top:-1856;width:2;height:80" coordorigin="2968,-1856" coordsize="0,80" path="m2968,-1776l2968,-1856e" filled="false" stroked="true" strokeweight=".748pt" strokecolor="#939598">
                <v:path arrowok="t"/>
              </v:shape>
            </v:group>
            <v:group style="position:absolute;left:2928;top:-1856;width:2;height:80" coordorigin="2928,-1856" coordsize="2,80">
              <v:shape style="position:absolute;left:2928;top:-1856;width:2;height:80" coordorigin="2928,-1856" coordsize="0,80" path="m2928,-1776l2928,-1856e" filled="false" stroked="true" strokeweight=".748pt" strokecolor="#939598">
                <v:path arrowok="t"/>
              </v:shape>
            </v:group>
            <v:group style="position:absolute;left:2888;top:-1856;width:2;height:80" coordorigin="2888,-1856" coordsize="2,80">
              <v:shape style="position:absolute;left:2888;top:-1856;width:2;height:80" coordorigin="2888,-1856" coordsize="1,80" path="m2888,-1776l2888,-1856e" filled="false" stroked="true" strokeweight=".748pt" strokecolor="#939598">
                <v:path arrowok="t"/>
              </v:shape>
            </v:group>
            <v:group style="position:absolute;left:2848;top:-1856;width:2;height:80" coordorigin="2848,-1856" coordsize="2,80">
              <v:shape style="position:absolute;left:2848;top:-1856;width:2;height:80" coordorigin="2848,-1856" coordsize="0,80" path="m2848,-1776l2848,-1856e" filled="false" stroked="true" strokeweight=".748pt" strokecolor="#939598">
                <v:path arrowok="t"/>
              </v:shape>
            </v:group>
            <v:group style="position:absolute;left:2808;top:-1856;width:2;height:80" coordorigin="2808,-1856" coordsize="2,80">
              <v:shape style="position:absolute;left:2808;top:-1856;width:2;height:80" coordorigin="2808,-1856" coordsize="0,80" path="m2808,-1776l2808,-1856e" filled="false" stroked="true" strokeweight=".748pt" strokecolor="#939598">
                <v:path arrowok="t"/>
              </v:shape>
            </v:group>
            <v:group style="position:absolute;left:2768;top:-1856;width:2;height:80" coordorigin="2768,-1856" coordsize="2,80">
              <v:shape style="position:absolute;left:2768;top:-1856;width:2;height:80" coordorigin="2768,-1856" coordsize="0,80" path="m2768,-1776l2768,-1856e" filled="false" stroked="true" strokeweight=".748pt" strokecolor="#939598">
                <v:path arrowok="t"/>
              </v:shape>
            </v:group>
            <v:group style="position:absolute;left:2728;top:-1856;width:2;height:80" coordorigin="2728,-1856" coordsize="2,80">
              <v:shape style="position:absolute;left:2728;top:-1856;width:2;height:80" coordorigin="2728,-1856" coordsize="0,80" path="m2728,-1776l2728,-1856e" filled="false" stroked="true" strokeweight=".748pt" strokecolor="#939598">
                <v:path arrowok="t"/>
              </v:shape>
            </v:group>
            <v:group style="position:absolute;left:2688;top:-1856;width:2;height:80" coordorigin="2688,-1856" coordsize="2,80">
              <v:shape style="position:absolute;left:2688;top:-1856;width:2;height:80" coordorigin="2688,-1856" coordsize="0,80" path="m2688,-1776l2688,-1856e" filled="false" stroked="true" strokeweight=".748pt" strokecolor="#939598">
                <v:path arrowok="t"/>
              </v:shape>
            </v:group>
            <v:group style="position:absolute;left:2648;top:-1856;width:2;height:80" coordorigin="2648,-1856" coordsize="2,80">
              <v:shape style="position:absolute;left:2648;top:-1856;width:2;height:80" coordorigin="2648,-1856" coordsize="0,80" path="m2648,-1776l2648,-1856e" filled="false" stroked="true" strokeweight=".748pt" strokecolor="#939598">
                <v:path arrowok="t"/>
              </v:shape>
            </v:group>
            <v:group style="position:absolute;left:2608;top:-1856;width:2;height:80" coordorigin="2608,-1856" coordsize="2,80">
              <v:shape style="position:absolute;left:2608;top:-1856;width:2;height:80" coordorigin="2608,-1856" coordsize="0,80" path="m2608,-1776l2608,-1856e" filled="false" stroked="true" strokeweight=".748pt" strokecolor="#939598">
                <v:path arrowok="t"/>
              </v:shape>
            </v:group>
            <v:group style="position:absolute;left:2568;top:-1856;width:2;height:80" coordorigin="2568,-1856" coordsize="2,80">
              <v:shape style="position:absolute;left:2568;top:-1856;width:2;height:80" coordorigin="2568,-1856" coordsize="0,80" path="m2568,-1776l2568,-1856e" filled="false" stroked="true" strokeweight=".748pt" strokecolor="#939598">
                <v:path arrowok="t"/>
              </v:shape>
            </v:group>
            <v:group style="position:absolute;left:2528;top:-1856;width:2;height:80" coordorigin="2528,-1856" coordsize="2,80">
              <v:shape style="position:absolute;left:2528;top:-1856;width:2;height:80" coordorigin="2528,-1856" coordsize="1,80" path="m2528,-1776l2528,-1856e" filled="false" stroked="true" strokeweight=".748pt" strokecolor="#939598">
                <v:path arrowok="t"/>
              </v:shape>
            </v:group>
            <v:group style="position:absolute;left:2488;top:-1856;width:2;height:80" coordorigin="2488,-1856" coordsize="2,80">
              <v:shape style="position:absolute;left:2488;top:-1856;width:2;height:80" coordorigin="2488,-1856" coordsize="0,80" path="m2488,-1776l2488,-1856e" filled="false" stroked="true" strokeweight=".748pt" strokecolor="#939598">
                <v:path arrowok="t"/>
              </v:shape>
            </v:group>
            <v:group style="position:absolute;left:2448;top:-1856;width:2;height:80" coordorigin="2448,-1856" coordsize="2,80">
              <v:shape style="position:absolute;left:2448;top:-1856;width:2;height:80" coordorigin="2448,-1856" coordsize="0,80" path="m2448,-1776l2448,-1856e" filled="false" stroked="true" strokeweight=".748pt" strokecolor="#939598">
                <v:path arrowok="t"/>
              </v:shape>
            </v:group>
            <v:group style="position:absolute;left:2408;top:-1856;width:2;height:80" coordorigin="2408,-1856" coordsize="2,80">
              <v:shape style="position:absolute;left:2408;top:-1856;width:2;height:80" coordorigin="2408,-1856" coordsize="0,80" path="m2408,-1776l2408,-1856e" filled="false" stroked="true" strokeweight=".748pt" strokecolor="#939598">
                <v:path arrowok="t"/>
              </v:shape>
            </v:group>
            <v:group style="position:absolute;left:2368;top:-1856;width:2;height:80" coordorigin="2368,-1856" coordsize="2,80">
              <v:shape style="position:absolute;left:2368;top:-1856;width:2;height:80" coordorigin="2368,-1856" coordsize="0,80" path="m2368,-1776l2368,-1856e" filled="false" stroked="true" strokeweight=".748pt" strokecolor="#939598">
                <v:path arrowok="t"/>
              </v:shape>
            </v:group>
            <v:group style="position:absolute;left:2328;top:-1856;width:2;height:80" coordorigin="2328,-1856" coordsize="2,80">
              <v:shape style="position:absolute;left:2328;top:-1856;width:2;height:80" coordorigin="2328,-1856" coordsize="0,80" path="m2328,-1776l2328,-1856e" filled="false" stroked="true" strokeweight=".748pt" strokecolor="#939598">
                <v:path arrowok="t"/>
              </v:shape>
            </v:group>
            <v:group style="position:absolute;left:2288;top:-1856;width:2;height:80" coordorigin="2288,-1856" coordsize="2,80">
              <v:shape style="position:absolute;left:2288;top:-1856;width:2;height:80" coordorigin="2288,-1856" coordsize="0,80" path="m2288,-1776l2288,-1856e" filled="false" stroked="true" strokeweight=".748pt" strokecolor="#939598">
                <v:path arrowok="t"/>
              </v:shape>
            </v:group>
            <v:group style="position:absolute;left:2248;top:-1856;width:2;height:80" coordorigin="2248,-1856" coordsize="2,80">
              <v:shape style="position:absolute;left:2248;top:-1856;width:2;height:80" coordorigin="2248,-1856" coordsize="0,80" path="m2248,-1776l2248,-1856e" filled="false" stroked="true" strokeweight=".748pt" strokecolor="#939598">
                <v:path arrowok="t"/>
              </v:shape>
            </v:group>
            <v:group style="position:absolute;left:2208;top:-1856;width:2;height:80" coordorigin="2208,-1856" coordsize="2,80">
              <v:shape style="position:absolute;left:2208;top:-1856;width:2;height:80" coordorigin="2208,-1856" coordsize="0,80" path="m2208,-1776l2208,-1856e" filled="false" stroked="true" strokeweight=".748pt" strokecolor="#939598">
                <v:path arrowok="t"/>
              </v:shape>
            </v:group>
            <v:group style="position:absolute;left:2168;top:-1856;width:2;height:80" coordorigin="2168,-1856" coordsize="2,80">
              <v:shape style="position:absolute;left:2168;top:-1856;width:2;height:80" coordorigin="2168,-1856" coordsize="0,80" path="m2168,-1776l2168,-1856e" filled="false" stroked="true" strokeweight=".748pt" strokecolor="#939598">
                <v:path arrowok="t"/>
              </v:shape>
            </v:group>
            <v:group style="position:absolute;left:2128;top:-1856;width:2;height:80" coordorigin="2128,-1856" coordsize="2,80">
              <v:shape style="position:absolute;left:2128;top:-1856;width:2;height:80" coordorigin="2128,-1856" coordsize="1,80" path="m2128,-1776l2128,-1856e" filled="false" stroked="true" strokeweight=".748pt" strokecolor="#939598">
                <v:path arrowok="t"/>
              </v:shape>
            </v:group>
            <v:group style="position:absolute;left:2088;top:-1856;width:2;height:80" coordorigin="2088,-1856" coordsize="2,80">
              <v:shape style="position:absolute;left:2088;top:-1856;width:2;height:80" coordorigin="2088,-1856" coordsize="0,80" path="m2088,-1776l2088,-1856e" filled="false" stroked="true" strokeweight=".748pt" strokecolor="#939598">
                <v:path arrowok="t"/>
              </v:shape>
            </v:group>
            <v:group style="position:absolute;left:2048;top:-1856;width:2;height:80" coordorigin="2048,-1856" coordsize="2,80">
              <v:shape style="position:absolute;left:2048;top:-1856;width:2;height:80" coordorigin="2048,-1856" coordsize="0,80" path="m2048,-1776l2048,-1856e" filled="false" stroked="true" strokeweight=".748pt" strokecolor="#939598">
                <v:path arrowok="t"/>
              </v:shape>
            </v:group>
            <v:group style="position:absolute;left:2008;top:-1856;width:2;height:80" coordorigin="2008,-1856" coordsize="2,80">
              <v:shape style="position:absolute;left:2008;top:-1856;width:2;height:80" coordorigin="2008,-1856" coordsize="0,80" path="m2008,-1776l2008,-1856e" filled="false" stroked="true" strokeweight=".748pt" strokecolor="#939598">
                <v:path arrowok="t"/>
              </v:shape>
            </v:group>
            <v:group style="position:absolute;left:1968;top:-1856;width:2;height:80" coordorigin="1968,-1856" coordsize="2,80">
              <v:shape style="position:absolute;left:1968;top:-1856;width:2;height:80" coordorigin="1968,-1856" coordsize="0,80" path="m1968,-1776l1968,-1856e" filled="false" stroked="true" strokeweight=".748pt" strokecolor="#939598">
                <v:path arrowok="t"/>
              </v:shape>
            </v:group>
            <v:group style="position:absolute;left:1928;top:-1856;width:2;height:80" coordorigin="1928,-1856" coordsize="2,80">
              <v:shape style="position:absolute;left:1928;top:-1856;width:2;height:80" coordorigin="1928,-1856" coordsize="0,80" path="m1928,-1776l1928,-1856e" filled="false" stroked="true" strokeweight=".748pt" strokecolor="#939598">
                <v:path arrowok="t"/>
              </v:shape>
            </v:group>
            <v:group style="position:absolute;left:1888;top:-1856;width:2;height:80" coordorigin="1888,-1856" coordsize="2,80">
              <v:shape style="position:absolute;left:1888;top:-1856;width:2;height:80" coordorigin="1888,-1856" coordsize="0,80" path="m1888,-1776l1888,-1856e" filled="false" stroked="true" strokeweight=".748pt" strokecolor="#939598">
                <v:path arrowok="t"/>
              </v:shape>
            </v:group>
            <v:group style="position:absolute;left:1848;top:-1856;width:2;height:80" coordorigin="1848,-1856" coordsize="2,80">
              <v:shape style="position:absolute;left:1848;top:-1856;width:2;height:80" coordorigin="1848,-1856" coordsize="0,80" path="m1848,-1776l1848,-1856e" filled="false" stroked="true" strokeweight=".748pt" strokecolor="#939598">
                <v:path arrowok="t"/>
              </v:shape>
            </v:group>
            <v:group style="position:absolute;left:1808;top:-1856;width:2;height:80" coordorigin="1808,-1856" coordsize="2,80">
              <v:shape style="position:absolute;left:1808;top:-1856;width:2;height:80" coordorigin="1808,-1856" coordsize="0,80" path="m1808,-1776l1808,-1856e" filled="false" stroked="true" strokeweight=".748pt" strokecolor="#939598">
                <v:path arrowok="t"/>
              </v:shape>
            </v:group>
            <v:group style="position:absolute;left:1768;top:-1856;width:2;height:80" coordorigin="1768,-1856" coordsize="2,80">
              <v:shape style="position:absolute;left:1768;top:-1856;width:2;height:80" coordorigin="1768,-1856" coordsize="1,80" path="m1768,-1776l1768,-1856e" filled="false" stroked="true" strokeweight=".748pt" strokecolor="#939598">
                <v:path arrowok="t"/>
              </v:shape>
            </v:group>
            <v:group style="position:absolute;left:1728;top:-1856;width:2;height:80" coordorigin="1728,-1856" coordsize="2,80">
              <v:shape style="position:absolute;left:1728;top:-1856;width:2;height:80" coordorigin="1728,-1856" coordsize="0,80" path="m1728,-1776l1728,-1856e" filled="false" stroked="true" strokeweight=".748pt" strokecolor="#939598">
                <v:path arrowok="t"/>
              </v:shape>
            </v:group>
            <v:group style="position:absolute;left:1688;top:-1856;width:2;height:80" coordorigin="1688,-1856" coordsize="2,80">
              <v:shape style="position:absolute;left:1688;top:-1856;width:2;height:80" coordorigin="1688,-1856" coordsize="0,80" path="m1688,-1776l1688,-1856e" filled="false" stroked="true" strokeweight=".748pt" strokecolor="#939598">
                <v:path arrowok="t"/>
              </v:shape>
            </v:group>
            <v:group style="position:absolute;left:1648;top:-1856;width:2;height:80" coordorigin="1648,-1856" coordsize="2,80">
              <v:shape style="position:absolute;left:1648;top:-1856;width:2;height:80" coordorigin="1648,-1856" coordsize="0,80" path="m1648,-1776l1648,-1856e" filled="false" stroked="true" strokeweight=".748pt" strokecolor="#939598">
                <v:path arrowok="t"/>
              </v:shape>
            </v:group>
            <v:group style="position:absolute;left:1608;top:-1856;width:2;height:80" coordorigin="1608,-1856" coordsize="2,80">
              <v:shape style="position:absolute;left:1608;top:-1856;width:2;height:80" coordorigin="1608,-1856" coordsize="0,80" path="m1608,-1776l1608,-1856e" filled="false" stroked="true" strokeweight=".748pt" strokecolor="#939598">
                <v:path arrowok="t"/>
              </v:shape>
            </v:group>
            <v:group style="position:absolute;left:1568;top:-1856;width:2;height:80" coordorigin="1568,-1856" coordsize="2,80">
              <v:shape style="position:absolute;left:1568;top:-1856;width:2;height:80" coordorigin="1568,-1856" coordsize="0,80" path="m1568,-1776l1568,-1856e" filled="false" stroked="true" strokeweight=".748pt" strokecolor="#939598">
                <v:path arrowok="t"/>
              </v:shape>
            </v:group>
            <v:group style="position:absolute;left:1528;top:-1856;width:2;height:80" coordorigin="1528,-1856" coordsize="2,80">
              <v:shape style="position:absolute;left:1528;top:-1856;width:2;height:80" coordorigin="1528,-1856" coordsize="0,80" path="m1528,-1776l1528,-1856e" filled="false" stroked="true" strokeweight=".748pt" strokecolor="#939598">
                <v:path arrowok="t"/>
              </v:shape>
            </v:group>
            <v:group style="position:absolute;left:1488;top:-1856;width:2;height:80" coordorigin="1488,-1856" coordsize="2,80">
              <v:shape style="position:absolute;left:1488;top:-1856;width:2;height:80" coordorigin="1488,-1856" coordsize="0,80" path="m1488,-1776l1488,-1856e" filled="false" stroked="true" strokeweight=".748pt" strokecolor="#939598">
                <v:path arrowok="t"/>
              </v:shape>
            </v:group>
            <v:group style="position:absolute;left:1448;top:-1856;width:2;height:80" coordorigin="1448,-1856" coordsize="2,80">
              <v:shape style="position:absolute;left:1448;top:-1856;width:2;height:80" coordorigin="1448,-1856" coordsize="0,80" path="m1448,-1776l1448,-1856e" filled="false" stroked="true" strokeweight=".748pt" strokecolor="#939598">
                <v:path arrowok="t"/>
              </v:shape>
            </v:group>
            <v:group style="position:absolute;left:1408;top:-1856;width:2;height:80" coordorigin="1408,-1856" coordsize="2,80">
              <v:shape style="position:absolute;left:1408;top:-1856;width:2;height:80" coordorigin="1408,-1856" coordsize="1,80" path="m1408,-1776l1408,-1856e" filled="false" stroked="true" strokeweight=".748pt" strokecolor="#939598">
                <v:path arrowok="t"/>
              </v:shape>
            </v:group>
            <v:group style="position:absolute;left:1368;top:-1856;width:2;height:80" coordorigin="1368,-1856" coordsize="2,80">
              <v:shape style="position:absolute;left:1368;top:-1856;width:2;height:80" coordorigin="1368,-1856" coordsize="0,80" path="m1368,-1776l1368,-1856e" filled="false" stroked="true" strokeweight=".748pt" strokecolor="#939598">
                <v:path arrowok="t"/>
              </v:shape>
            </v:group>
            <v:group style="position:absolute;left:1328;top:-1856;width:2;height:80" coordorigin="1328,-1856" coordsize="2,80">
              <v:shape style="position:absolute;left:1328;top:-1856;width:2;height:80" coordorigin="1328,-1856" coordsize="0,80" path="m1328,-1776l1328,-1856e" filled="false" stroked="true" strokeweight=".748pt" strokecolor="#939598">
                <v:path arrowok="t"/>
              </v:shape>
            </v:group>
            <v:group style="position:absolute;left:1288;top:-1856;width:2;height:80" coordorigin="1288,-1856" coordsize="2,80">
              <v:shape style="position:absolute;left:1288;top:-1856;width:2;height:80" coordorigin="1288,-1856" coordsize="0,80" path="m1288,-1776l1288,-1856e" filled="false" stroked="true" strokeweight=".748pt" strokecolor="#939598">
                <v:path arrowok="t"/>
              </v:shape>
            </v:group>
            <v:group style="position:absolute;left:1248;top:-1856;width:2;height:80" coordorigin="1248,-1856" coordsize="2,80">
              <v:shape style="position:absolute;left:1248;top:-1856;width:2;height:80" coordorigin="1248,-1856" coordsize="0,80" path="m1248,-1776l1248,-1856e" filled="false" stroked="true" strokeweight=".748pt" strokecolor="#939598">
                <v:path arrowok="t"/>
              </v:shape>
            </v:group>
            <v:group style="position:absolute;left:1208;top:-1856;width:2;height:80" coordorigin="1208,-1856" coordsize="2,80">
              <v:shape style="position:absolute;left:1208;top:-1856;width:2;height:80" coordorigin="1208,-1856" coordsize="0,80" path="m1208,-1776l1208,-1856e" filled="false" stroked="true" strokeweight=".748pt" strokecolor="#939598">
                <v:path arrowok="t"/>
              </v:shape>
            </v:group>
            <v:group style="position:absolute;left:1168;top:-1856;width:2;height:80" coordorigin="1168,-1856" coordsize="2,80">
              <v:shape style="position:absolute;left:1168;top:-1856;width:2;height:80" coordorigin="1168,-1856" coordsize="0,80" path="m1168,-1776l1168,-1856e" filled="false" stroked="true" strokeweight=".748pt" strokecolor="#939598">
                <v:path arrowok="t"/>
              </v:shape>
            </v:group>
            <v:group style="position:absolute;left:1128;top:-1856;width:2;height:80" coordorigin="1128,-1856" coordsize="2,80">
              <v:shape style="position:absolute;left:1128;top:-1856;width:2;height:80" coordorigin="1128,-1856" coordsize="0,80" path="m1128,-1776l1128,-1856e" filled="false" stroked="true" strokeweight=".748pt" strokecolor="#939598">
                <v:path arrowok="t"/>
              </v:shape>
            </v:group>
            <v:group style="position:absolute;left:1088;top:-1856;width:2;height:80" coordorigin="1088,-1856" coordsize="2,80">
              <v:shape style="position:absolute;left:1088;top:-1856;width:2;height:80" coordorigin="1088,-1856" coordsize="1,80" path="m1088,-1776l1088,-1856e" filled="false" stroked="true" strokeweight=".748pt" strokecolor="#939598">
                <v:path arrowok="t"/>
              </v:shape>
            </v:group>
            <v:group style="position:absolute;left:1048;top:-1856;width:2;height:80" coordorigin="1048,-1856" coordsize="2,80">
              <v:shape style="position:absolute;left:1048;top:-1856;width:2;height:80" coordorigin="1048,-1856" coordsize="0,80" path="m1048,-1776l1048,-1856e" filled="false" stroked="true" strokeweight=".748pt" strokecolor="#939598">
                <v:path arrowok="t"/>
              </v:shape>
            </v:group>
            <v:group style="position:absolute;left:1008;top:-1856;width:2;height:80" coordorigin="1008,-1856" coordsize="2,80">
              <v:shape style="position:absolute;left:1008;top:-1856;width:2;height:80" coordorigin="1008,-1856" coordsize="0,80" path="m1008,-1776l1008,-1856e" filled="false" stroked="true" strokeweight=".748pt" strokecolor="#939598">
                <v:path arrowok="t"/>
              </v:shape>
            </v:group>
            <v:group style="position:absolute;left:968;top:-1856;width:2;height:80" coordorigin="968,-1856" coordsize="2,80">
              <v:shape style="position:absolute;left:968;top:-1856;width:2;height:80" coordorigin="968,-1856" coordsize="0,80" path="m968,-1776l968,-1856e" filled="false" stroked="true" strokeweight=".748pt" strokecolor="#939598">
                <v:path arrowok="t"/>
              </v:shape>
            </v:group>
            <v:group style="position:absolute;left:928;top:-1856;width:2;height:80" coordorigin="928,-1856" coordsize="2,80">
              <v:shape style="position:absolute;left:928;top:-1856;width:2;height:80" coordorigin="928,-1856" coordsize="0,80" path="m928,-1776l928,-1856e" filled="false" stroked="true" strokeweight=".748pt" strokecolor="#939598">
                <v:path arrowok="t"/>
              </v:shape>
            </v:group>
            <v:group style="position:absolute;left:888;top:-1856;width:2;height:80" coordorigin="888,-1856" coordsize="2,80">
              <v:shape style="position:absolute;left:888;top:-1856;width:2;height:80" coordorigin="888,-1856" coordsize="0,80" path="m888,-1776l888,-1856e" filled="false" stroked="true" strokeweight=".748pt" strokecolor="#939598">
                <v:path arrowok="t"/>
              </v:shape>
            </v:group>
            <v:group style="position:absolute;left:848;top:-1856;width:2;height:80" coordorigin="848,-1856" coordsize="2,80">
              <v:shape style="position:absolute;left:848;top:-1856;width:2;height:80" coordorigin="848,-1856" coordsize="0,80" path="m848,-1776l848,-1856e" filled="false" stroked="true" strokeweight=".748pt" strokecolor="#939598">
                <v:path arrowok="t"/>
              </v:shape>
            </v:group>
            <v:group style="position:absolute;left:808;top:-1856;width:2;height:80" coordorigin="808,-1856" coordsize="2,80">
              <v:shape style="position:absolute;left:808;top:-1856;width:2;height:80" coordorigin="808,-1856" coordsize="0,80" path="m808,-1776l808,-1856e" filled="false" stroked="true" strokeweight=".748pt" strokecolor="#939598">
                <v:path arrowok="t"/>
              </v:shape>
            </v:group>
            <v:group style="position:absolute;left:768;top:-1856;width:2;height:80" coordorigin="768,-1856" coordsize="2,80">
              <v:shape style="position:absolute;left:768;top:-1856;width:2;height:80" coordorigin="768,-1856" coordsize="0,80" path="m768,-1776l768,-1856e" filled="false" stroked="true" strokeweight=".748pt" strokecolor="#939598">
                <v:path arrowok="t"/>
              </v:shape>
            </v:group>
            <v:group style="position:absolute;left:728;top:-1856;width:2;height:80" coordorigin="728,-1856" coordsize="2,80">
              <v:shape style="position:absolute;left:728;top:-1856;width:2;height:80" coordorigin="728,-1856" coordsize="1,80" path="m728,-1776l728,-1856e" filled="false" stroked="true" strokeweight=".748pt" strokecolor="#939598">
                <v:path arrowok="t"/>
              </v:shape>
            </v:group>
            <v:group style="position:absolute;left:688;top:-1856;width:2;height:80" coordorigin="688,-1856" coordsize="2,80">
              <v:shape style="position:absolute;left:688;top:-1856;width:2;height:80" coordorigin="688,-1856" coordsize="0,80" path="m688,-1776l688,-1856e" filled="false" stroked="true" strokeweight=".748pt" strokecolor="#939598">
                <v:path arrowok="t"/>
              </v:shape>
            </v:group>
            <v:group style="position:absolute;left:648;top:-1856;width:2;height:80" coordorigin="648,-1856" coordsize="2,80">
              <v:shape style="position:absolute;left:648;top:-1856;width:2;height:80" coordorigin="648,-1856" coordsize="0,80" path="m648,-1776l648,-1856e" filled="false" stroked="true" strokeweight=".748pt" strokecolor="#939598">
                <v:path arrowok="t"/>
              </v:shape>
            </v:group>
            <v:group style="position:absolute;left:608;top:-1856;width:2;height:80" coordorigin="608,-1856" coordsize="2,80">
              <v:shape style="position:absolute;left:608;top:-1856;width:2;height:80" coordorigin="608,-1856" coordsize="0,80" path="m608,-1776l608,-1856e" filled="false" stroked="true" strokeweight=".748pt" strokecolor="#939598">
                <v:path arrowok="t"/>
              </v:shape>
            </v:group>
            <v:group style="position:absolute;left:568;top:-1856;width:2;height:80" coordorigin="568,-1856" coordsize="2,80">
              <v:shape style="position:absolute;left:568;top:-1856;width:2;height:80" coordorigin="568,-1856" coordsize="0,80" path="m568,-1776l568,-1856e" filled="false" stroked="true" strokeweight=".748pt" strokecolor="#939598">
                <v:path arrowok="t"/>
              </v:shape>
            </v:group>
            <v:group style="position:absolute;left:528;top:-1856;width:2;height:80" coordorigin="528,-1856" coordsize="2,80">
              <v:shape style="position:absolute;left:528;top:-1856;width:2;height:80" coordorigin="528,-1856" coordsize="0,80" path="m528,-1776l528,-1856e" filled="false" stroked="true" strokeweight=".748pt" strokecolor="#939598">
                <v:path arrowok="t"/>
              </v:shape>
            </v:group>
            <v:group style="position:absolute;left:488;top:-1856;width:2;height:80" coordorigin="488,-1856" coordsize="2,80">
              <v:shape style="position:absolute;left:488;top:-1856;width:2;height:80" coordorigin="488,-1856" coordsize="0,80" path="m488,-1776l488,-1856e" filled="false" stroked="true" strokeweight=".748pt" strokecolor="#939598">
                <v:path arrowok="t"/>
              </v:shape>
            </v:group>
            <v:group style="position:absolute;left:448;top:-1856;width:2;height:80" coordorigin="448,-1856" coordsize="2,80">
              <v:shape style="position:absolute;left:448;top:-1856;width:2;height:80" coordorigin="448,-1856" coordsize="0,80" path="m448,-1776l448,-1856e" filled="false" stroked="true" strokeweight=".748pt" strokecolor="#939598">
                <v:path arrowok="t"/>
              </v:shape>
            </v:group>
            <v:group style="position:absolute;left:408;top:-1856;width:2;height:80" coordorigin="408,-1856" coordsize="2,80">
              <v:shape style="position:absolute;left:408;top:-1856;width:2;height:80" coordorigin="408,-1856" coordsize="0,80" path="m408,-1776l408,-1856e" filled="false" stroked="true" strokeweight=".748pt" strokecolor="#939598">
                <v:path arrowok="t"/>
              </v:shape>
            </v:group>
            <v:group style="position:absolute;left:368;top:-1856;width:2;height:80" coordorigin="368,-1856" coordsize="2,80">
              <v:shape style="position:absolute;left:368;top:-1856;width:2;height:80" coordorigin="368,-1856" coordsize="1,80" path="m368,-1776l368,-1856e" filled="false" stroked="true" strokeweight=".748pt" strokecolor="#939598">
                <v:path arrowok="t"/>
              </v:shape>
            </v:group>
            <v:group style="position:absolute;left:328;top:-1856;width:2;height:80" coordorigin="328,-1856" coordsize="2,80">
              <v:shape style="position:absolute;left:328;top:-1856;width:2;height:80" coordorigin="328,-1856" coordsize="0,80" path="m328,-1776l328,-1856e" filled="false" stroked="true" strokeweight=".748pt" strokecolor="#939598">
                <v:path arrowok="t"/>
              </v:shape>
            </v:group>
            <v:group style="position:absolute;left:288;top:-1856;width:2;height:80" coordorigin="288,-1856" coordsize="2,80">
              <v:shape style="position:absolute;left:288;top:-1856;width:2;height:80" coordorigin="288,-1856" coordsize="0,80" path="m288,-1776l288,-1856e" filled="false" stroked="true" strokeweight=".748pt" strokecolor="#939598">
                <v:path arrowok="t"/>
              </v:shape>
            </v:group>
            <v:group style="position:absolute;left:248;top:-1856;width:2;height:80" coordorigin="248,-1856" coordsize="2,80">
              <v:shape style="position:absolute;left:248;top:-1856;width:2;height:80" coordorigin="248,-1856" coordsize="0,80" path="m248,-1776l248,-1856e" filled="false" stroked="true" strokeweight=".748pt" strokecolor="#939598">
                <v:path arrowok="t"/>
              </v:shape>
            </v:group>
            <v:group style="position:absolute;left:208;top:-1856;width:2;height:80" coordorigin="208,-1856" coordsize="2,80">
              <v:shape style="position:absolute;left:208;top:-1856;width:2;height:80" coordorigin="208,-1856" coordsize="0,80" path="m208,-1776l208,-1856e" filled="false" stroked="true" strokeweight=".748pt" strokecolor="#939598">
                <v:path arrowok="t"/>
              </v:shape>
            </v:group>
            <v:group style="position:absolute;left:168;top:-1856;width:2;height:80" coordorigin="168,-1856" coordsize="2,80">
              <v:shape style="position:absolute;left:168;top:-1856;width:2;height:80" coordorigin="168,-1856" coordsize="0,80" path="m168,-1776l168,-1856e" filled="false" stroked="true" strokeweight=".748pt" strokecolor="#939598">
                <v:path arrowok="t"/>
              </v:shape>
            </v:group>
            <v:group style="position:absolute;left:128;top:-1856;width:2;height:80" coordorigin="128,-1856" coordsize="2,80">
              <v:shape style="position:absolute;left:128;top:-1856;width:2;height:80" coordorigin="128,-1856" coordsize="0,80" path="m128,-1776l128,-1856e" filled="false" stroked="true" strokeweight=".748pt" strokecolor="#939598">
                <v:path arrowok="t"/>
              </v:shape>
            </v:group>
            <v:group style="position:absolute;left:88;top:-1856;width:2;height:80" coordorigin="88,-1856" coordsize="2,80">
              <v:shape style="position:absolute;left:88;top:-1856;width:2;height:80" coordorigin="88,-1856" coordsize="0,80" path="m88,-1776l88,-1856e" filled="false" stroked="true" strokeweight=".748pt" strokecolor="#939598">
                <v:path arrowok="t"/>
              </v:shape>
            </v:group>
            <v:group style="position:absolute;left:47;top:-1856;width:2;height:80" coordorigin="47,-1856" coordsize="2,80">
              <v:shape style="position:absolute;left:47;top:-1856;width:2;height:80" coordorigin="47,-1856" coordsize="0,80" path="m48,-1776l47,-1856e" filled="false" stroked="true" strokeweight=".748pt" strokecolor="#939598">
                <v:path arrowok="t"/>
              </v:shape>
            </v:group>
            <v:group style="position:absolute;left:7;top:-1856;width:2;height:80" coordorigin="7,-1856" coordsize="2,80">
              <v:shape style="position:absolute;left:7;top:-1856;width:2;height:80" coordorigin="7,-1856" coordsize="0,80" path="m7,-1776l7,-1856e" filled="false" stroked="true" strokeweight=".748pt" strokecolor="#939598">
                <v:path arrowok="t"/>
              </v:shape>
            </v:group>
            <w10:wrap type="none"/>
          </v:group>
        </w:pict>
      </w:r>
      <w:r>
        <w:rPr>
          <w:spacing w:val="15"/>
          <w:w w:val="80"/>
        </w:rPr>
        <w:t>Buchan </w:t>
      </w:r>
      <w:r>
        <w:rPr>
          <w:spacing w:val="14"/>
          <w:w w:val="80"/>
        </w:rPr>
        <w:t>Caves</w:t>
      </w:r>
      <w:r>
        <w:rPr>
          <w:spacing w:val="-31"/>
          <w:w w:val="80"/>
        </w:rPr>
        <w:t> </w:t>
      </w:r>
      <w:r>
        <w:rPr>
          <w:spacing w:val="19"/>
          <w:w w:val="80"/>
        </w:rPr>
        <w:t>Reserve</w:t>
      </w:r>
      <w:r>
        <w:rPr/>
      </w:r>
    </w:p>
    <w:p>
      <w:pPr>
        <w:pStyle w:val="Heading4"/>
        <w:spacing w:line="240" w:lineRule="auto" w:before="98"/>
        <w:ind w:left="935" w:right="988"/>
        <w:jc w:val="left"/>
      </w:pPr>
      <w:r>
        <w:rPr>
          <w:color w:val="A4590C"/>
          <w:spacing w:val="26"/>
          <w:w w:val="85"/>
        </w:rPr>
        <w:t>Krauatungalung</w:t>
      </w:r>
      <w:r>
        <w:rPr>
          <w:color w:val="A4590C"/>
          <w:spacing w:val="7"/>
          <w:w w:val="85"/>
        </w:rPr>
        <w:t> </w:t>
      </w:r>
      <w:r>
        <w:rPr>
          <w:color w:val="A4590C"/>
          <w:spacing w:val="26"/>
          <w:w w:val="85"/>
        </w:rPr>
        <w:t>Country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6"/>
          <w:szCs w:val="26"/>
        </w:rPr>
      </w:pPr>
    </w:p>
    <w:p>
      <w:pPr>
        <w:spacing w:line="1224" w:lineRule="exact"/>
        <w:ind w:left="89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23"/>
          <w:sz w:val="20"/>
          <w:szCs w:val="20"/>
        </w:rPr>
        <w:pict>
          <v:group style="width:520.6pt;height:61.2pt;mso-position-horizontal-relative:char;mso-position-vertical-relative:line" coordorigin="0,0" coordsize="10412,1224">
            <v:group style="position:absolute;left:0;top:0;width:10412;height:1224" coordorigin="0,0" coordsize="10412,1224">
              <v:shape style="position:absolute;left:0;top:0;width:10412;height:1224" coordorigin="0,0" coordsize="10412,1224" path="m0,0l10411,0,10411,1224,0,1224,0,0xe" filled="true" fillcolor="#000000" stroked="false">
                <v:path arrowok="t"/>
                <v:fill type="solid"/>
              </v:shape>
            </v:group>
            <v:group style="position:absolute;left:51;top:48;width:10028;height:851" coordorigin="51,48" coordsize="10028,851">
              <v:shape style="position:absolute;left:51;top:48;width:10028;height:851" coordorigin="51,48" coordsize="10028,851" path="m51,898l10079,898,10079,48,51,48,51,898xe" filled="true" fillcolor="#f4e5d8" stroked="false">
                <v:path arrowok="t"/>
                <v:fill type="solid"/>
              </v:shape>
              <v:shape style="position:absolute;left:26;top:24;width:10054;height:875" type="#_x0000_t202" filled="false" stroked="false">
                <v:textbox inset="0,0,0,0">
                  <w:txbxContent>
                    <w:p>
                      <w:pPr>
                        <w:spacing w:before="80"/>
                        <w:ind w:left="245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w w:val="105"/>
                          <w:sz w:val="22"/>
                        </w:rPr>
                        <w:t>ø</w:t>
                      </w:r>
                      <w:r>
                        <w:rPr>
                          <w:rFonts w:ascii="Arial" w:hAnsi="Arial"/>
                          <w:sz w:val="22"/>
                        </w:rPr>
                        <w:t>  </w:t>
                      </w:r>
                      <w:r>
                        <w:rPr>
                          <w:rFonts w:ascii="Arial" w:hAnsi="Arial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z w:val="22"/>
                        </w:rPr>
                        <w:t>232 hec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  <w:t>a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es near the 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o</w:t>
                      </w:r>
                      <w:r>
                        <w:rPr>
                          <w:rFonts w:ascii="Calibri" w:hAnsi="Calibri"/>
                          <w:sz w:val="22"/>
                        </w:rPr>
                        <w:t>wnship of Buchan</w:t>
                      </w:r>
                    </w:p>
                    <w:p>
                      <w:pPr>
                        <w:spacing w:before="108"/>
                        <w:ind w:left="245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w w:val="105"/>
                          <w:sz w:val="22"/>
                        </w:rPr>
                        <w:t>ø</w:t>
                      </w:r>
                      <w:r>
                        <w:rPr>
                          <w:rFonts w:ascii="Arial" w:hAnsi="Arial"/>
                          <w:sz w:val="22"/>
                        </w:rPr>
                        <w:t>  </w:t>
                      </w:r>
                      <w:r>
                        <w:rPr>
                          <w:rFonts w:ascii="Arial" w:hAnsi="Arial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z w:val="22"/>
                        </w:rPr>
                        <w:t>Hon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y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c</w:t>
                      </w:r>
                      <w:r>
                        <w:rPr>
                          <w:rFonts w:ascii="Calibri" w:hAnsi="Calibri"/>
                          <w:sz w:val="22"/>
                        </w:rPr>
                        <w:t>omb of 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c</w:t>
                      </w:r>
                      <w:r>
                        <w:rPr>
                          <w:rFonts w:ascii="Calibri" w:hAnsi="Calibri"/>
                          <w:spacing w:val="-4"/>
                          <w:sz w:val="22"/>
                        </w:rPr>
                        <w:t>a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v</w:t>
                      </w:r>
                      <w:r>
                        <w:rPr>
                          <w:rFonts w:ascii="Calibri" w:hAnsi="Calibri"/>
                          <w:sz w:val="22"/>
                        </w:rPr>
                        <w:t>es full of spec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  <w:t>actular lime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st</w:t>
                      </w:r>
                      <w:r>
                        <w:rPr>
                          <w:rFonts w:ascii="Calibri" w:hAnsi="Calibri"/>
                          <w:sz w:val="22"/>
                        </w:rPr>
                        <w:t>one 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f</w:t>
                      </w:r>
                      <w:r>
                        <w:rPr>
                          <w:rFonts w:ascii="Calibri" w:hAnsi="Calibri"/>
                          <w:sz w:val="22"/>
                        </w:rPr>
                        <w:t>orm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a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tions</w:t>
                      </w:r>
                      <w:r>
                        <w:rPr>
                          <w:rFonts w:ascii="Calibri" w:hAnsi="Calibri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position w:val="-23"/>
          <w:sz w:val="20"/>
          <w:szCs w:val="20"/>
        </w:rPr>
      </w:r>
    </w:p>
    <w:p>
      <w:pPr>
        <w:spacing w:after="0" w:line="1224" w:lineRule="exact"/>
        <w:rPr>
          <w:rFonts w:ascii="Arial" w:hAnsi="Arial" w:cs="Arial" w:eastAsia="Arial"/>
          <w:sz w:val="20"/>
          <w:szCs w:val="20"/>
        </w:rPr>
        <w:sectPr>
          <w:pgSz w:w="11910" w:h="16840"/>
          <w:pgMar w:top="800" w:bottom="0" w:left="0" w:right="0"/>
        </w:sectPr>
      </w:pPr>
    </w:p>
    <w:p>
      <w:pPr>
        <w:pStyle w:val="Heading7"/>
        <w:spacing w:line="240" w:lineRule="auto" w:before="103"/>
        <w:ind w:left="942" w:right="0"/>
        <w:jc w:val="left"/>
      </w:pPr>
      <w:r>
        <w:rPr>
          <w:color w:val="A4590C"/>
          <w:spacing w:val="-3"/>
        </w:rPr>
        <w:t>Values</w:t>
      </w:r>
      <w:r>
        <w:rPr>
          <w:spacing w:val="-3"/>
        </w:rPr>
      </w:r>
    </w:p>
    <w:p>
      <w:pPr>
        <w:pStyle w:val="BodyText"/>
        <w:spacing w:line="264" w:lineRule="exact" w:before="101"/>
        <w:ind w:left="942" w:right="0"/>
        <w:jc w:val="left"/>
      </w:pPr>
      <w:r>
        <w:rPr/>
        <w:t>Buchan Caves were traditionally an</w:t>
      </w:r>
      <w:r>
        <w:rPr>
          <w:spacing w:val="-8"/>
        </w:rPr>
        <w:t> </w:t>
      </w:r>
      <w:r>
        <w:rPr/>
        <w:t>important</w:t>
      </w:r>
      <w:r>
        <w:rPr/>
        <w:t> meeting place for our people. The area connects</w:t>
      </w:r>
      <w:r>
        <w:rPr>
          <w:spacing w:val="-13"/>
        </w:rPr>
        <w:t> </w:t>
      </w:r>
      <w:r>
        <w:rPr/>
        <w:t>to</w:t>
      </w:r>
      <w:r>
        <w:rPr/>
        <w:t> the high country and was a place of refuge</w:t>
      </w:r>
      <w:r>
        <w:rPr>
          <w:spacing w:val="-9"/>
        </w:rPr>
        <w:t> </w:t>
      </w:r>
      <w:r>
        <w:rPr/>
        <w:t>during</w:t>
      </w:r>
      <w:r>
        <w:rPr/>
        <w:t> the seasonal migrations to and from the</w:t>
      </w:r>
      <w:r>
        <w:rPr>
          <w:spacing w:val="-19"/>
        </w:rPr>
        <w:t> </w:t>
      </w:r>
      <w:r>
        <w:rPr/>
        <w:t>mountains,</w:t>
      </w:r>
      <w:r>
        <w:rPr/>
        <w:t> where our mob would go to chase the Bogong</w:t>
      </w:r>
      <w:r>
        <w:rPr>
          <w:spacing w:val="-13"/>
        </w:rPr>
        <w:t> </w:t>
      </w:r>
      <w:r>
        <w:rPr/>
        <w:t>Moth</w:t>
      </w:r>
      <w:r>
        <w:rPr/>
        <w:t> and other food sources. Although</w:t>
      </w:r>
      <w:r>
        <w:rPr>
          <w:spacing w:val="-4"/>
        </w:rPr>
        <w:t> </w:t>
      </w:r>
      <w:r>
        <w:rPr/>
        <w:t>Gunaikurnai</w:t>
      </w:r>
      <w:r>
        <w:rPr/>
        <w:t> people did not traditionally venture very deep</w:t>
      </w:r>
      <w:r>
        <w:rPr>
          <w:spacing w:val="-15"/>
        </w:rPr>
        <w:t> </w:t>
      </w:r>
      <w:r>
        <w:rPr/>
        <w:t>into</w:t>
      </w:r>
      <w:r>
        <w:rPr/>
        <w:t> the limestone caves, there is evidence going</w:t>
      </w:r>
      <w:r>
        <w:rPr>
          <w:spacing w:val="-13"/>
        </w:rPr>
        <w:t> </w:t>
      </w:r>
      <w:r>
        <w:rPr/>
        <w:t>back</w:t>
      </w:r>
      <w:r>
        <w:rPr/>
        <w:t> more than 18,000 years of the important role</w:t>
      </w:r>
      <w:r>
        <w:rPr>
          <w:spacing w:val="-15"/>
        </w:rPr>
        <w:t> </w:t>
      </w:r>
      <w:r>
        <w:rPr/>
        <w:t>they</w:t>
      </w:r>
      <w:r>
        <w:rPr/>
        <w:t> played in the lives of our old people,</w:t>
      </w:r>
      <w:r>
        <w:rPr>
          <w:spacing w:val="-4"/>
        </w:rPr>
        <w:t> </w:t>
      </w:r>
      <w:r>
        <w:rPr/>
        <w:t>including</w:t>
      </w:r>
      <w:r>
        <w:rPr/>
        <w:t> </w:t>
      </w:r>
      <w:r>
        <w:rPr>
          <w:rFonts w:ascii="Calibri"/>
        </w:rPr>
        <w:t>burials in the caves and ceremonial rings all</w:t>
      </w:r>
      <w:r>
        <w:rPr>
          <w:rFonts w:ascii="Calibri"/>
          <w:spacing w:val="-29"/>
        </w:rPr>
        <w:t> </w:t>
      </w:r>
      <w:r>
        <w:rPr>
          <w:rFonts w:ascii="Calibri"/>
        </w:rPr>
        <w:t>through</w:t>
      </w:r>
      <w:r>
        <w:rPr>
          <w:rFonts w:ascii="Calibri"/>
          <w:spacing w:val="-1"/>
          <w:w w:val="100"/>
        </w:rPr>
        <w:t> </w:t>
      </w:r>
      <w:r>
        <w:rPr/>
        <w:t>the Buchan</w:t>
      </w:r>
      <w:r>
        <w:rPr>
          <w:spacing w:val="-3"/>
        </w:rPr>
        <w:t> </w:t>
      </w:r>
      <w:r>
        <w:rPr/>
        <w:t>area.</w:t>
      </w:r>
    </w:p>
    <w:p>
      <w:pPr>
        <w:pStyle w:val="BodyText"/>
        <w:spacing w:line="264" w:lineRule="exact"/>
        <w:ind w:left="942" w:right="0"/>
        <w:jc w:val="left"/>
      </w:pPr>
      <w:r>
        <w:rPr/>
        <w:t>Some of the artefacts and cultural materials are</w:t>
      </w:r>
      <w:r>
        <w:rPr>
          <w:spacing w:val="-27"/>
        </w:rPr>
        <w:t> </w:t>
      </w:r>
      <w:r>
        <w:rPr/>
        <w:t>very</w:t>
      </w:r>
      <w:r>
        <w:rPr/>
        <w:t> rare, such as artwork done in animal fat. There</w:t>
      </w:r>
      <w:r>
        <w:rPr>
          <w:spacing w:val="-12"/>
        </w:rPr>
        <w:t> </w:t>
      </w:r>
      <w:r>
        <w:rPr/>
        <w:t>is</w:t>
      </w:r>
      <w:r>
        <w:rPr/>
        <w:t> also evidence of fishing and camping, as well as</w:t>
      </w:r>
      <w:r>
        <w:rPr>
          <w:spacing w:val="-4"/>
        </w:rPr>
        <w:t> </w:t>
      </w:r>
      <w:r>
        <w:rPr/>
        <w:t>a</w:t>
      </w:r>
      <w:r>
        <w:rPr/>
        <w:t> significant massacre</w:t>
      </w:r>
      <w:r>
        <w:rPr>
          <w:spacing w:val="-12"/>
        </w:rPr>
        <w:t> </w:t>
      </w:r>
      <w:r>
        <w:rPr/>
        <w:t>site.</w:t>
      </w:r>
    </w:p>
    <w:p>
      <w:pPr>
        <w:pStyle w:val="BodyText"/>
        <w:spacing w:line="264" w:lineRule="exact"/>
        <w:ind w:left="942" w:right="0"/>
        <w:jc w:val="left"/>
      </w:pPr>
      <w:r>
        <w:rPr>
          <w:spacing w:val="-3"/>
        </w:rPr>
        <w:t>In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>
          <w:spacing w:val="-5"/>
        </w:rPr>
        <w:t>highly</w:t>
      </w:r>
      <w:r>
        <w:rPr>
          <w:spacing w:val="-8"/>
        </w:rPr>
        <w:t> </w:t>
      </w:r>
      <w:r>
        <w:rPr>
          <w:spacing w:val="-4"/>
        </w:rPr>
        <w:t>modified</w:t>
      </w:r>
      <w:r>
        <w:rPr>
          <w:spacing w:val="-8"/>
        </w:rPr>
        <w:t> </w:t>
      </w:r>
      <w:r>
        <w:rPr>
          <w:spacing w:val="-5"/>
        </w:rPr>
        <w:t>landscape,</w:t>
      </w:r>
      <w:r>
        <w:rPr>
          <w:spacing w:val="-8"/>
        </w:rPr>
        <w:t> </w:t>
      </w:r>
      <w:r>
        <w:rPr>
          <w:spacing w:val="-4"/>
        </w:rPr>
        <w:t>the</w:t>
      </w:r>
      <w:r>
        <w:rPr>
          <w:spacing w:val="-8"/>
        </w:rPr>
        <w:t> </w:t>
      </w:r>
      <w:r>
        <w:rPr>
          <w:spacing w:val="-5"/>
        </w:rPr>
        <w:t>Buchan</w:t>
      </w:r>
      <w:r>
        <w:rPr>
          <w:spacing w:val="-8"/>
        </w:rPr>
        <w:t> </w:t>
      </w:r>
      <w:r>
        <w:rPr>
          <w:spacing w:val="-6"/>
        </w:rPr>
        <w:t>Caves</w:t>
      </w:r>
      <w:r>
        <w:rPr>
          <w:spacing w:val="-8"/>
        </w:rPr>
        <w:t> </w:t>
      </w:r>
      <w:r>
        <w:rPr>
          <w:spacing w:val="-5"/>
        </w:rPr>
        <w:t>are</w:t>
      </w:r>
      <w:r>
        <w:rPr>
          <w:spacing w:val="-42"/>
        </w:rPr>
        <w:t> </w:t>
      </w:r>
      <w:r>
        <w:rPr>
          <w:spacing w:val="-42"/>
        </w:rPr>
      </w:r>
      <w:r>
        <w:rPr>
          <w:spacing w:val="-5"/>
        </w:rPr>
        <w:t>popular</w:t>
      </w:r>
      <w:r>
        <w:rPr>
          <w:spacing w:val="-6"/>
        </w:rPr>
        <w:t> </w:t>
      </w:r>
      <w:r>
        <w:rPr>
          <w:spacing w:val="-4"/>
        </w:rPr>
        <w:t>with</w:t>
      </w:r>
      <w:r>
        <w:rPr>
          <w:spacing w:val="-6"/>
        </w:rPr>
        <w:t> </w:t>
      </w:r>
      <w:r>
        <w:rPr>
          <w:spacing w:val="-5"/>
        </w:rPr>
        <w:t>tourists</w:t>
      </w:r>
      <w:r>
        <w:rPr>
          <w:spacing w:val="-6"/>
        </w:rPr>
        <w:t> </w:t>
      </w:r>
      <w:r>
        <w:rPr>
          <w:spacing w:val="-4"/>
        </w:rPr>
        <w:t>and</w:t>
      </w:r>
      <w:r>
        <w:rPr>
          <w:spacing w:val="-6"/>
        </w:rPr>
        <w:t> </w:t>
      </w:r>
      <w:r>
        <w:rPr>
          <w:spacing w:val="-5"/>
        </w:rPr>
        <w:t>there</w:t>
      </w:r>
      <w:r>
        <w:rPr>
          <w:spacing w:val="-6"/>
        </w:rPr>
        <w:t> </w:t>
      </w:r>
      <w:r>
        <w:rPr>
          <w:spacing w:val="-5"/>
        </w:rPr>
        <w:t>are</w:t>
      </w:r>
      <w:r>
        <w:rPr>
          <w:spacing w:val="-6"/>
        </w:rPr>
        <w:t> several commercial</w:t>
      </w:r>
      <w:r>
        <w:rPr>
          <w:spacing w:val="-48"/>
        </w:rPr>
        <w:t> </w:t>
      </w:r>
      <w:r>
        <w:rPr>
          <w:spacing w:val="-48"/>
        </w:rPr>
      </w:r>
      <w:r>
        <w:rPr>
          <w:spacing w:val="-5"/>
        </w:rPr>
        <w:t>tourism enterprises operating </w:t>
      </w:r>
      <w:r>
        <w:rPr>
          <w:spacing w:val="-3"/>
        </w:rPr>
        <w:t>in </w:t>
      </w:r>
      <w:r>
        <w:rPr>
          <w:spacing w:val="-4"/>
        </w:rPr>
        <w:t>the</w:t>
      </w:r>
      <w:r>
        <w:rPr>
          <w:spacing w:val="-17"/>
        </w:rPr>
        <w:t> </w:t>
      </w:r>
      <w:r>
        <w:rPr>
          <w:spacing w:val="-6"/>
        </w:rPr>
        <w:t>area.</w:t>
      </w:r>
      <w:r>
        <w:rPr/>
      </w:r>
    </w:p>
    <w:p>
      <w:pPr>
        <w:pStyle w:val="Heading7"/>
        <w:spacing w:line="240" w:lineRule="auto" w:before="103"/>
        <w:ind w:left="633" w:right="979"/>
        <w:jc w:val="left"/>
        <w:rPr>
          <w:rFonts w:ascii="Calibri" w:hAnsi="Calibri" w:cs="Calibri" w:eastAsia="Calibri"/>
        </w:rPr>
      </w:pPr>
      <w:r>
        <w:rPr/>
        <w:br w:type="column"/>
      </w:r>
      <w:r>
        <w:rPr>
          <w:rFonts w:ascii="Calibri"/>
          <w:color w:val="A4590C"/>
        </w:rPr>
        <w:t>Management</w:t>
      </w:r>
      <w:r>
        <w:rPr>
          <w:rFonts w:ascii="Calibri"/>
          <w:color w:val="A4590C"/>
          <w:spacing w:val="-13"/>
        </w:rPr>
        <w:t> </w:t>
      </w:r>
      <w:r>
        <w:rPr>
          <w:rFonts w:ascii="Calibri"/>
          <w:color w:val="A4590C"/>
        </w:rPr>
        <w:t>approach</w:t>
      </w:r>
      <w:r>
        <w:rPr>
          <w:rFonts w:ascii="Calibri"/>
        </w:rPr>
      </w:r>
    </w:p>
    <w:p>
      <w:pPr>
        <w:pStyle w:val="BodyText"/>
        <w:spacing w:line="264" w:lineRule="exact" w:before="101"/>
        <w:ind w:left="633" w:right="979"/>
        <w:jc w:val="left"/>
      </w:pPr>
      <w:r>
        <w:rPr/>
        <w:t>As traditional owners of the Country and</w:t>
      </w:r>
      <w:r>
        <w:rPr>
          <w:spacing w:val="-18"/>
        </w:rPr>
        <w:t> </w:t>
      </w:r>
      <w:r>
        <w:rPr/>
        <w:t>custodians</w:t>
      </w:r>
      <w:r>
        <w:rPr/>
        <w:t> of the ancient knowledge of this place,</w:t>
      </w:r>
      <w:r>
        <w:rPr>
          <w:spacing w:val="-8"/>
        </w:rPr>
        <w:t> </w:t>
      </w:r>
      <w:r>
        <w:rPr/>
        <w:t>Gunaikurnai</w:t>
      </w:r>
      <w:r>
        <w:rPr/>
        <w:t> are well placed to provide unique</w:t>
      </w:r>
      <w:r>
        <w:rPr>
          <w:spacing w:val="-4"/>
        </w:rPr>
        <w:t> </w:t>
      </w:r>
      <w:r>
        <w:rPr/>
        <w:t>tourism</w:t>
      </w:r>
      <w:r>
        <w:rPr/>
        <w:t> experiences around Buchan Caves. This area is</w:t>
      </w:r>
      <w:r>
        <w:rPr>
          <w:spacing w:val="-14"/>
        </w:rPr>
        <w:t> </w:t>
      </w:r>
      <w:r>
        <w:rPr/>
        <w:t>also</w:t>
      </w:r>
      <w:r>
        <w:rPr/>
        <w:t> </w:t>
      </w:r>
      <w:r>
        <w:rPr>
          <w:rFonts w:ascii="Calibri"/>
        </w:rPr>
        <w:t>a good opportunity for joint managers to</w:t>
      </w:r>
      <w:r>
        <w:rPr>
          <w:rFonts w:ascii="Calibri"/>
          <w:spacing w:val="-18"/>
        </w:rPr>
        <w:t> </w:t>
      </w:r>
      <w:r>
        <w:rPr>
          <w:rFonts w:ascii="Calibri"/>
        </w:rPr>
        <w:t>share</w:t>
      </w:r>
      <w:r>
        <w:rPr>
          <w:rFonts w:ascii="Calibri"/>
          <w:w w:val="99"/>
        </w:rPr>
        <w:t> </w:t>
      </w:r>
      <w:r>
        <w:rPr/>
        <w:t>responsibility for administration and</w:t>
      </w:r>
      <w:r>
        <w:rPr>
          <w:spacing w:val="-14"/>
        </w:rPr>
        <w:t> </w:t>
      </w:r>
      <w:r>
        <w:rPr/>
        <w:t>management</w:t>
      </w:r>
      <w:r>
        <w:rPr/>
        <w:t> of the</w:t>
      </w:r>
      <w:r>
        <w:rPr>
          <w:spacing w:val="-5"/>
        </w:rPr>
        <w:t> </w:t>
      </w:r>
      <w:r>
        <w:rPr/>
        <w:t>reserve.</w:t>
      </w:r>
    </w:p>
    <w:p>
      <w:pPr>
        <w:pStyle w:val="BodyText"/>
        <w:spacing w:line="240" w:lineRule="auto" w:before="115"/>
        <w:ind w:left="633" w:right="979"/>
        <w:jc w:val="left"/>
      </w:pPr>
      <w:r>
        <w:rPr/>
        <w:t>Our management priorities for this area</w:t>
      </w:r>
      <w:r>
        <w:rPr>
          <w:spacing w:val="-15"/>
        </w:rPr>
        <w:t> </w:t>
      </w:r>
      <w:r>
        <w:rPr/>
        <w:t>include:</w:t>
      </w:r>
    </w:p>
    <w:p>
      <w:pPr>
        <w:pStyle w:val="BodyText"/>
        <w:spacing w:line="264" w:lineRule="exact" w:before="107"/>
        <w:ind w:left="1086" w:right="979" w:hanging="341"/>
        <w:jc w:val="left"/>
      </w:pPr>
      <w:r>
        <w:rPr>
          <w:rFonts w:ascii="Arial" w:hAnsi="Arial"/>
        </w:rPr>
        <w:t>ø </w:t>
      </w:r>
      <w:r>
        <w:rPr>
          <w:rFonts w:ascii="Calibri" w:hAnsi="Calibri"/>
        </w:rPr>
        <w:t>Establishing cultural businesses and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enterprises</w:t>
      </w:r>
      <w:r>
        <w:rPr>
          <w:rFonts w:ascii="Calibri" w:hAnsi="Calibri"/>
          <w:w w:val="99"/>
        </w:rPr>
        <w:t> </w:t>
      </w:r>
      <w:r>
        <w:rPr/>
        <w:t>around tourism and</w:t>
      </w:r>
      <w:r>
        <w:rPr>
          <w:spacing w:val="-13"/>
        </w:rPr>
        <w:t> </w:t>
      </w:r>
      <w:r>
        <w:rPr/>
        <w:t>education</w:t>
      </w:r>
    </w:p>
    <w:p>
      <w:pPr>
        <w:pStyle w:val="BodyText"/>
        <w:spacing w:line="264" w:lineRule="exact"/>
        <w:ind w:left="1086" w:right="1254" w:hanging="341"/>
        <w:jc w:val="left"/>
      </w:pPr>
      <w:r>
        <w:rPr>
          <w:rFonts w:ascii="Arial" w:hAnsi="Arial"/>
        </w:rPr>
        <w:t>ø   </w:t>
      </w:r>
      <w:r>
        <w:rPr/>
        <w:t>Ensuring that all non-Gunaikurnai</w:t>
      </w:r>
      <w:r>
        <w:rPr>
          <w:spacing w:val="14"/>
        </w:rPr>
        <w:t> </w:t>
      </w:r>
      <w:r>
        <w:rPr/>
        <w:t>working</w:t>
      </w:r>
      <w:r>
        <w:rPr/>
        <w:t> in the Buchan caves area undertake</w:t>
      </w:r>
      <w:r>
        <w:rPr>
          <w:spacing w:val="-28"/>
        </w:rPr>
        <w:t> </w:t>
      </w:r>
      <w:r>
        <w:rPr/>
        <w:t>cultural</w:t>
      </w:r>
      <w:r>
        <w:rPr/>
        <w:t> awareness</w:t>
      </w:r>
      <w:r>
        <w:rPr>
          <w:spacing w:val="-13"/>
        </w:rPr>
        <w:t> </w:t>
      </w:r>
      <w:r>
        <w:rPr/>
        <w:t>training</w:t>
      </w:r>
    </w:p>
    <w:p>
      <w:pPr>
        <w:pStyle w:val="BodyText"/>
        <w:spacing w:line="264" w:lineRule="exact"/>
        <w:ind w:left="1086" w:right="986" w:hanging="341"/>
        <w:jc w:val="left"/>
      </w:pPr>
      <w:r>
        <w:rPr>
          <w:rFonts w:ascii="Arial" w:hAnsi="Arial"/>
        </w:rPr>
        <w:t>ø </w:t>
      </w:r>
      <w:r>
        <w:rPr>
          <w:spacing w:val="-3"/>
        </w:rPr>
        <w:t>Taking </w:t>
      </w:r>
      <w:r>
        <w:rPr/>
        <w:t>a more active role in the</w:t>
      </w:r>
      <w:r>
        <w:rPr>
          <w:spacing w:val="2"/>
        </w:rPr>
        <w:t> </w:t>
      </w:r>
      <w:r>
        <w:rPr/>
        <w:t>administration</w:t>
      </w:r>
      <w:r>
        <w:rPr>
          <w:w w:val="99"/>
        </w:rPr>
        <w:t> </w:t>
      </w:r>
      <w:r>
        <w:rPr/>
        <w:t>of visitation and receiving</w:t>
      </w:r>
      <w:r>
        <w:rPr>
          <w:spacing w:val="-8"/>
        </w:rPr>
        <w:t> </w:t>
      </w:r>
      <w:r>
        <w:rPr/>
        <w:t>commensurate</w:t>
      </w:r>
      <w:r>
        <w:rPr/>
        <w:t> income from camping and other</w:t>
      </w:r>
      <w:r>
        <w:rPr>
          <w:spacing w:val="-14"/>
        </w:rPr>
        <w:t> </w:t>
      </w:r>
      <w:r>
        <w:rPr/>
        <w:t>fees.</w:t>
      </w:r>
    </w:p>
    <w:p>
      <w:pPr>
        <w:spacing w:after="0" w:line="264" w:lineRule="exact"/>
        <w:jc w:val="left"/>
        <w:sectPr>
          <w:type w:val="continuous"/>
          <w:pgSz w:w="11910" w:h="16840"/>
          <w:pgMar w:top="1180" w:bottom="280" w:left="0" w:right="0"/>
          <w:cols w:num="2" w:equalWidth="0">
            <w:col w:w="5622" w:space="40"/>
            <w:col w:w="6248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sz w:val="23"/>
          <w:szCs w:val="23"/>
        </w:rPr>
      </w:pPr>
    </w:p>
    <w:p>
      <w:pPr>
        <w:pStyle w:val="Heading5"/>
        <w:spacing w:line="240" w:lineRule="auto"/>
        <w:ind w:left="323" w:right="988"/>
        <w:jc w:val="left"/>
        <w:rPr>
          <w:u w:val="none"/>
        </w:rPr>
      </w:pPr>
      <w:r>
        <w:rPr/>
        <w:pict>
          <v:group style="position:absolute;margin-left:-.999947pt;margin-top:4.744172pt;width:597.3pt;height:17.2pt;mso-position-horizontal-relative:page;mso-position-vertical-relative:paragraph;z-index:-883792" coordorigin="-20,95" coordsize="11946,344">
            <v:group style="position:absolute;left:709;top:376;width:11197;height:2" coordorigin="709,376" coordsize="11197,2">
              <v:shape style="position:absolute;left:709;top:376;width:11197;height:2" coordorigin="709,376" coordsize="11197,0" path="m709,376l11906,376e" filled="false" stroked="true" strokeweight="1pt" strokecolor="#939598">
                <v:path arrowok="t"/>
              </v:shape>
            </v:group>
            <v:group style="position:absolute;left:11906;top:250;width:2;height:71" coordorigin="11906,250" coordsize="2,71">
              <v:shape style="position:absolute;left:11906;top:250;width:2;height:71" coordorigin="11906,250" coordsize="0,71" path="m11906,320l11906,250e" filled="false" stroked="true" strokeweight=".748pt" strokecolor="#939598">
                <v:path arrowok="t"/>
              </v:shape>
            </v:group>
            <v:group style="position:absolute;left:11865;top:250;width:2;height:80" coordorigin="11865,250" coordsize="2,80">
              <v:shape style="position:absolute;left:11865;top:250;width:2;height:80" coordorigin="11865,250" coordsize="0,80" path="m11865,330l11865,250e" filled="false" stroked="true" strokeweight=".748pt" strokecolor="#939598">
                <v:path arrowok="t"/>
              </v:shape>
            </v:group>
            <v:group style="position:absolute;left:11825;top:250;width:2;height:80" coordorigin="11825,250" coordsize="2,80">
              <v:shape style="position:absolute;left:11825;top:250;width:2;height:80" coordorigin="11825,250" coordsize="0,80" path="m11825,330l11825,250e" filled="false" stroked="true" strokeweight=".748pt" strokecolor="#939598">
                <v:path arrowok="t"/>
              </v:shape>
            </v:group>
            <v:group style="position:absolute;left:11785;top:250;width:2;height:80" coordorigin="11785,250" coordsize="2,80">
              <v:shape style="position:absolute;left:11785;top:250;width:2;height:80" coordorigin="11785,250" coordsize="0,80" path="m11785,330l11785,250e" filled="false" stroked="true" strokeweight=".748pt" strokecolor="#939598">
                <v:path arrowok="t"/>
              </v:shape>
            </v:group>
            <v:group style="position:absolute;left:11745;top:250;width:2;height:80" coordorigin="11745,250" coordsize="2,80">
              <v:shape style="position:absolute;left:11745;top:250;width:2;height:80" coordorigin="11745,250" coordsize="0,80" path="m11745,330l11745,250e" filled="false" stroked="true" strokeweight=".748pt" strokecolor="#939598">
                <v:path arrowok="t"/>
              </v:shape>
            </v:group>
            <v:group style="position:absolute;left:11705;top:250;width:2;height:80" coordorigin="11705,250" coordsize="2,80">
              <v:shape style="position:absolute;left:11705;top:250;width:2;height:80" coordorigin="11705,250" coordsize="0,80" path="m11705,330l11705,250e" filled="false" stroked="true" strokeweight=".748pt" strokecolor="#939598">
                <v:path arrowok="t"/>
              </v:shape>
            </v:group>
            <v:group style="position:absolute;left:11665;top:250;width:2;height:80" coordorigin="11665,250" coordsize="2,80">
              <v:shape style="position:absolute;left:11665;top:250;width:2;height:80" coordorigin="11665,250" coordsize="0,80" path="m11665,330l11665,250e" filled="false" stroked="true" strokeweight=".748pt" strokecolor="#939598">
                <v:path arrowok="t"/>
              </v:shape>
            </v:group>
            <v:group style="position:absolute;left:11625;top:250;width:2;height:80" coordorigin="11625,250" coordsize="2,80">
              <v:shape style="position:absolute;left:11625;top:250;width:2;height:80" coordorigin="11625,250" coordsize="0,80" path="m11625,330l11625,250e" filled="false" stroked="true" strokeweight=".748pt" strokecolor="#939598">
                <v:path arrowok="t"/>
              </v:shape>
            </v:group>
            <v:group style="position:absolute;left:11585;top:250;width:2;height:80" coordorigin="11585,250" coordsize="2,80">
              <v:shape style="position:absolute;left:11585;top:250;width:2;height:80" coordorigin="11585,250" coordsize="1,80" path="m11585,330l11585,250e" filled="false" stroked="true" strokeweight=".748pt" strokecolor="#939598">
                <v:path arrowok="t"/>
              </v:shape>
            </v:group>
            <v:group style="position:absolute;left:11545;top:250;width:2;height:80" coordorigin="11545,250" coordsize="2,80">
              <v:shape style="position:absolute;left:11545;top:250;width:2;height:80" coordorigin="11545,250" coordsize="0,80" path="m11545,330l11545,250e" filled="false" stroked="true" strokeweight=".748pt" strokecolor="#939598">
                <v:path arrowok="t"/>
              </v:shape>
            </v:group>
            <v:group style="position:absolute;left:11505;top:250;width:2;height:80" coordorigin="11505,250" coordsize="2,80">
              <v:shape style="position:absolute;left:11505;top:250;width:2;height:80" coordorigin="11505,250" coordsize="0,80" path="m11505,330l11505,250e" filled="false" stroked="true" strokeweight=".748pt" strokecolor="#939598">
                <v:path arrowok="t"/>
              </v:shape>
            </v:group>
            <v:group style="position:absolute;left:11465;top:250;width:2;height:80" coordorigin="11465,250" coordsize="2,80">
              <v:shape style="position:absolute;left:11465;top:250;width:2;height:80" coordorigin="11465,250" coordsize="1,80" path="m11465,330l11465,250e" filled="false" stroked="true" strokeweight=".748pt" strokecolor="#939598">
                <v:path arrowok="t"/>
              </v:shape>
            </v:group>
            <v:group style="position:absolute;left:11425;top:250;width:2;height:80" coordorigin="11425,250" coordsize="2,80">
              <v:shape style="position:absolute;left:11425;top:250;width:2;height:80" coordorigin="11425,250" coordsize="1,80" path="m11425,330l11425,250e" filled="false" stroked="true" strokeweight=".748pt" strokecolor="#939598">
                <v:path arrowok="t"/>
              </v:shape>
            </v:group>
            <v:group style="position:absolute;left:11385;top:250;width:2;height:80" coordorigin="11385,250" coordsize="2,80">
              <v:shape style="position:absolute;left:11385;top:250;width:2;height:80" coordorigin="11385,250" coordsize="1,80" path="m11385,330l11385,250e" filled="false" stroked="true" strokeweight=".748pt" strokecolor="#939598">
                <v:path arrowok="t"/>
              </v:shape>
            </v:group>
            <v:group style="position:absolute;left:11345;top:250;width:2;height:80" coordorigin="11345,250" coordsize="2,80">
              <v:shape style="position:absolute;left:11345;top:250;width:2;height:80" coordorigin="11345,250" coordsize="1,80" path="m11345,330l11345,250e" filled="false" stroked="true" strokeweight=".748pt" strokecolor="#939598">
                <v:path arrowok="t"/>
              </v:shape>
            </v:group>
            <v:group style="position:absolute;left:11305;top:250;width:2;height:80" coordorigin="11305,250" coordsize="2,80">
              <v:shape style="position:absolute;left:11305;top:250;width:2;height:80" coordorigin="11305,250" coordsize="1,80" path="m11305,330l11305,250e" filled="false" stroked="true" strokeweight=".748pt" strokecolor="#939598">
                <v:path arrowok="t"/>
              </v:shape>
            </v:group>
            <v:group style="position:absolute;left:11265;top:250;width:2;height:80" coordorigin="11265,250" coordsize="2,80">
              <v:shape style="position:absolute;left:11265;top:250;width:2;height:80" coordorigin="11265,250" coordsize="0,80" path="m11265,330l11265,250e" filled="false" stroked="true" strokeweight=".748pt" strokecolor="#939598">
                <v:path arrowok="t"/>
              </v:shape>
            </v:group>
            <v:group style="position:absolute;left:11224;top:250;width:2;height:80" coordorigin="11224,250" coordsize="2,80">
              <v:shape style="position:absolute;left:11224;top:250;width:2;height:80" coordorigin="11224,250" coordsize="0,80" path="m11224,330l11224,250e" filled="false" stroked="true" strokeweight=".748pt" strokecolor="#939598">
                <v:path arrowok="t"/>
              </v:shape>
            </v:group>
            <v:group style="position:absolute;left:11184;top:250;width:2;height:80" coordorigin="11184,250" coordsize="2,80">
              <v:shape style="position:absolute;left:11184;top:250;width:2;height:80" coordorigin="11184,250" coordsize="0,80" path="m11184,330l11184,250e" filled="false" stroked="true" strokeweight=".748pt" strokecolor="#939598">
                <v:path arrowok="t"/>
              </v:shape>
            </v:group>
            <v:group style="position:absolute;left:11144;top:250;width:2;height:80" coordorigin="11144,250" coordsize="2,80">
              <v:shape style="position:absolute;left:11144;top:250;width:2;height:80" coordorigin="11144,250" coordsize="1,80" path="m11144,330l11144,250e" filled="false" stroked="true" strokeweight=".748pt" strokecolor="#939598">
                <v:path arrowok="t"/>
              </v:shape>
            </v:group>
            <v:group style="position:absolute;left:11104;top:250;width:2;height:80" coordorigin="11104,250" coordsize="2,80">
              <v:shape style="position:absolute;left:11104;top:250;width:2;height:80" coordorigin="11104,250" coordsize="0,80" path="m11104,330l11104,250e" filled="false" stroked="true" strokeweight=".748pt" strokecolor="#939598">
                <v:path arrowok="t"/>
              </v:shape>
            </v:group>
            <v:group style="position:absolute;left:11064;top:250;width:2;height:80" coordorigin="11064,250" coordsize="2,80">
              <v:shape style="position:absolute;left:11064;top:250;width:2;height:80" coordorigin="11064,250" coordsize="0,80" path="m11064,330l11064,250e" filled="false" stroked="true" strokeweight=".748pt" strokecolor="#939598">
                <v:path arrowok="t"/>
              </v:shape>
            </v:group>
            <v:group style="position:absolute;left:11024;top:250;width:2;height:80" coordorigin="11024,250" coordsize="2,80">
              <v:shape style="position:absolute;left:11024;top:250;width:2;height:80" coordorigin="11024,250" coordsize="1,80" path="m11024,330l11024,250e" filled="false" stroked="true" strokeweight=".748pt" strokecolor="#939598">
                <v:path arrowok="t"/>
              </v:shape>
            </v:group>
            <v:group style="position:absolute;left:10984;top:250;width:2;height:80" coordorigin="10984,250" coordsize="2,80">
              <v:shape style="position:absolute;left:10984;top:250;width:2;height:80" coordorigin="10984,250" coordsize="0,80" path="m10984,330l10984,250e" filled="false" stroked="true" strokeweight=".748pt" strokecolor="#939598">
                <v:path arrowok="t"/>
              </v:shape>
            </v:group>
            <v:group style="position:absolute;left:10944;top:250;width:2;height:80" coordorigin="10944,250" coordsize="2,80">
              <v:shape style="position:absolute;left:10944;top:250;width:2;height:80" coordorigin="10944,250" coordsize="0,80" path="m10944,330l10944,250e" filled="false" stroked="true" strokeweight=".748pt" strokecolor="#939598">
                <v:path arrowok="t"/>
              </v:shape>
            </v:group>
            <v:group style="position:absolute;left:10904;top:250;width:2;height:80" coordorigin="10904,250" coordsize="2,80">
              <v:shape style="position:absolute;left:10904;top:250;width:2;height:80" coordorigin="10904,250" coordsize="0,80" path="m10904,330l10904,250e" filled="false" stroked="true" strokeweight=".748pt" strokecolor="#939598">
                <v:path arrowok="t"/>
              </v:shape>
            </v:group>
            <v:group style="position:absolute;left:10864;top:250;width:2;height:80" coordorigin="10864,250" coordsize="2,80">
              <v:shape style="position:absolute;left:10864;top:250;width:2;height:80" coordorigin="10864,250" coordsize="0,80" path="m10864,330l10864,250e" filled="false" stroked="true" strokeweight=".748pt" strokecolor="#939598">
                <v:path arrowok="t"/>
              </v:shape>
            </v:group>
            <v:group style="position:absolute;left:10824;top:250;width:2;height:80" coordorigin="10824,250" coordsize="2,80">
              <v:shape style="position:absolute;left:10824;top:250;width:2;height:80" coordorigin="10824,250" coordsize="1,80" path="m10824,330l10824,250e" filled="false" stroked="true" strokeweight=".748pt" strokecolor="#939598">
                <v:path arrowok="t"/>
              </v:shape>
            </v:group>
            <v:group style="position:absolute;left:10784;top:250;width:2;height:80" coordorigin="10784,250" coordsize="2,80">
              <v:shape style="position:absolute;left:10784;top:250;width:2;height:80" coordorigin="10784,250" coordsize="0,80" path="m10784,330l10784,250e" filled="false" stroked="true" strokeweight=".748pt" strokecolor="#939598">
                <v:path arrowok="t"/>
              </v:shape>
            </v:group>
            <v:group style="position:absolute;left:10744;top:250;width:2;height:80" coordorigin="10744,250" coordsize="2,80">
              <v:shape style="position:absolute;left:10744;top:250;width:2;height:80" coordorigin="10744,250" coordsize="0,80" path="m10744,330l10744,250e" filled="false" stroked="true" strokeweight=".748pt" strokecolor="#939598">
                <v:path arrowok="t"/>
              </v:shape>
            </v:group>
            <v:group style="position:absolute;left:10704;top:250;width:2;height:80" coordorigin="10704,250" coordsize="2,80">
              <v:shape style="position:absolute;left:10704;top:250;width:2;height:80" coordorigin="10704,250" coordsize="1,80" path="m10704,330l10704,250e" filled="false" stroked="true" strokeweight=".748pt" strokecolor="#939598">
                <v:path arrowok="t"/>
              </v:shape>
            </v:group>
            <v:group style="position:absolute;left:10664;top:250;width:2;height:80" coordorigin="10664,250" coordsize="2,80">
              <v:shape style="position:absolute;left:10664;top:250;width:2;height:80" coordorigin="10664,250" coordsize="0,80" path="m10664,330l10664,250e" filled="false" stroked="true" strokeweight=".748pt" strokecolor="#939598">
                <v:path arrowok="t"/>
              </v:shape>
            </v:group>
            <v:group style="position:absolute;left:10624;top:250;width:2;height:80" coordorigin="10624,250" coordsize="2,80">
              <v:shape style="position:absolute;left:10624;top:250;width:2;height:80" coordorigin="10624,250" coordsize="0,80" path="m10624,330l10624,250e" filled="false" stroked="true" strokeweight=".748pt" strokecolor="#939598">
                <v:path arrowok="t"/>
              </v:shape>
            </v:group>
            <v:group style="position:absolute;left:10584;top:250;width:2;height:80" coordorigin="10584,250" coordsize="2,80">
              <v:shape style="position:absolute;left:10584;top:250;width:2;height:80" coordorigin="10584,250" coordsize="0,80" path="m10584,330l10584,250e" filled="false" stroked="true" strokeweight=".748pt" strokecolor="#939598">
                <v:path arrowok="t"/>
              </v:shape>
            </v:group>
            <v:group style="position:absolute;left:10543;top:250;width:2;height:80" coordorigin="10543,250" coordsize="2,80">
              <v:shape style="position:absolute;left:10543;top:250;width:2;height:80" coordorigin="10543,250" coordsize="0,80" path="m10543,330l10543,250e" filled="false" stroked="true" strokeweight=".748pt" strokecolor="#939598">
                <v:path arrowok="t"/>
              </v:shape>
            </v:group>
            <v:group style="position:absolute;left:10503;top:250;width:2;height:80" coordorigin="10503,250" coordsize="2,80">
              <v:shape style="position:absolute;left:10503;top:250;width:2;height:80" coordorigin="10503,250" coordsize="1,80" path="m10503,330l10503,250e" filled="false" stroked="true" strokeweight=".748pt" strokecolor="#939598">
                <v:path arrowok="t"/>
              </v:shape>
            </v:group>
            <v:group style="position:absolute;left:10463;top:251;width:2;height:80" coordorigin="10463,251" coordsize="2,80">
              <v:shape style="position:absolute;left:10463;top:251;width:2;height:80" coordorigin="10463,251" coordsize="0,80" path="m10463,331l10463,251e" filled="false" stroked="true" strokeweight=".748pt" strokecolor="#939598">
                <v:path arrowok="t"/>
              </v:shape>
            </v:group>
            <v:group style="position:absolute;left:10423;top:251;width:2;height:80" coordorigin="10423,251" coordsize="2,80">
              <v:shape style="position:absolute;left:10423;top:251;width:2;height:80" coordorigin="10423,251" coordsize="0,80" path="m10423,331l10423,251e" filled="false" stroked="true" strokeweight=".748pt" strokecolor="#939598">
                <v:path arrowok="t"/>
              </v:shape>
            </v:group>
            <v:group style="position:absolute;left:10383;top:251;width:2;height:80" coordorigin="10383,251" coordsize="2,80">
              <v:shape style="position:absolute;left:10383;top:251;width:2;height:80" coordorigin="10383,251" coordsize="1,80" path="m10383,331l10383,251e" filled="false" stroked="true" strokeweight=".748pt" strokecolor="#939598">
                <v:path arrowok="t"/>
              </v:shape>
            </v:group>
            <v:group style="position:absolute;left:10343;top:251;width:2;height:80" coordorigin="10343,251" coordsize="2,80">
              <v:shape style="position:absolute;left:10343;top:251;width:2;height:80" coordorigin="10343,251" coordsize="0,80" path="m10343,331l10343,251e" filled="false" stroked="true" strokeweight=".748pt" strokecolor="#939598">
                <v:path arrowok="t"/>
              </v:shape>
            </v:group>
            <v:group style="position:absolute;left:10303;top:251;width:2;height:80" coordorigin="10303,251" coordsize="2,80">
              <v:shape style="position:absolute;left:10303;top:251;width:2;height:80" coordorigin="10303,251" coordsize="0,80" path="m10303,331l10303,251e" filled="false" stroked="true" strokeweight=".748pt" strokecolor="#939598">
                <v:path arrowok="t"/>
              </v:shape>
            </v:group>
            <v:group style="position:absolute;left:10263;top:251;width:2;height:80" coordorigin="10263,251" coordsize="2,80">
              <v:shape style="position:absolute;left:10263;top:251;width:2;height:80" coordorigin="10263,251" coordsize="1,80" path="m10263,331l10263,251e" filled="false" stroked="true" strokeweight=".748pt" strokecolor="#939598">
                <v:path arrowok="t"/>
              </v:shape>
            </v:group>
            <v:group style="position:absolute;left:10223;top:251;width:2;height:80" coordorigin="10223,251" coordsize="2,80">
              <v:shape style="position:absolute;left:10223;top:251;width:2;height:80" coordorigin="10223,251" coordsize="1,80" path="m10223,331l10223,251e" filled="false" stroked="true" strokeweight=".748pt" strokecolor="#939598">
                <v:path arrowok="t"/>
              </v:shape>
            </v:group>
            <v:group style="position:absolute;left:10183;top:251;width:2;height:80" coordorigin="10183,251" coordsize="2,80">
              <v:shape style="position:absolute;left:10183;top:251;width:2;height:80" coordorigin="10183,251" coordsize="1,80" path="m10183,331l10183,251e" filled="false" stroked="true" strokeweight=".748pt" strokecolor="#939598">
                <v:path arrowok="t"/>
              </v:shape>
            </v:group>
            <v:group style="position:absolute;left:10143;top:251;width:2;height:80" coordorigin="10143,251" coordsize="2,80">
              <v:shape style="position:absolute;left:10143;top:251;width:2;height:80" coordorigin="10143,251" coordsize="1,80" path="m10143,331l10143,251e" filled="false" stroked="true" strokeweight=".748pt" strokecolor="#939598">
                <v:path arrowok="t"/>
              </v:shape>
            </v:group>
            <v:group style="position:absolute;left:10103;top:251;width:2;height:80" coordorigin="10103,251" coordsize="2,80">
              <v:shape style="position:absolute;left:10103;top:251;width:2;height:80" coordorigin="10103,251" coordsize="1,80" path="m10103,331l10103,251e" filled="false" stroked="true" strokeweight=".748pt" strokecolor="#939598">
                <v:path arrowok="t"/>
              </v:shape>
            </v:group>
            <v:group style="position:absolute;left:10063;top:251;width:2;height:80" coordorigin="10063,251" coordsize="2,80">
              <v:shape style="position:absolute;left:10063;top:251;width:2;height:80" coordorigin="10063,251" coordsize="0,80" path="m10063,331l10063,251e" filled="false" stroked="true" strokeweight=".748pt" strokecolor="#939598">
                <v:path arrowok="t"/>
              </v:shape>
            </v:group>
            <v:group style="position:absolute;left:10023;top:251;width:2;height:80" coordorigin="10023,251" coordsize="2,80">
              <v:shape style="position:absolute;left:10023;top:251;width:2;height:80" coordorigin="10023,251" coordsize="0,80" path="m10023,331l10023,251e" filled="false" stroked="true" strokeweight=".748pt" strokecolor="#939598">
                <v:path arrowok="t"/>
              </v:shape>
            </v:group>
            <v:group style="position:absolute;left:9983;top:251;width:2;height:80" coordorigin="9983,251" coordsize="2,80">
              <v:shape style="position:absolute;left:9983;top:251;width:2;height:80" coordorigin="9983,251" coordsize="0,80" path="m9983,331l9983,251e" filled="false" stroked="true" strokeweight=".748pt" strokecolor="#939598">
                <v:path arrowok="t"/>
              </v:shape>
            </v:group>
            <v:group style="position:absolute;left:9943;top:251;width:2;height:80" coordorigin="9943,251" coordsize="2,80">
              <v:shape style="position:absolute;left:9943;top:251;width:2;height:80" coordorigin="9943,251" coordsize="1,80" path="m9943,331l9943,251e" filled="false" stroked="true" strokeweight=".748pt" strokecolor="#939598">
                <v:path arrowok="t"/>
              </v:shape>
            </v:group>
            <v:group style="position:absolute;left:9902;top:251;width:2;height:80" coordorigin="9902,251" coordsize="2,80">
              <v:shape style="position:absolute;left:9902;top:251;width:2;height:80" coordorigin="9902,251" coordsize="0,80" path="m9902,331l9902,251e" filled="false" stroked="true" strokeweight=".748pt" strokecolor="#939598">
                <v:path arrowok="t"/>
              </v:shape>
            </v:group>
            <v:group style="position:absolute;left:9862;top:251;width:2;height:80" coordorigin="9862,251" coordsize="2,80">
              <v:shape style="position:absolute;left:9862;top:251;width:2;height:80" coordorigin="9862,251" coordsize="0,80" path="m9862,331l9862,251e" filled="false" stroked="true" strokeweight=".748pt" strokecolor="#939598">
                <v:path arrowok="t"/>
              </v:shape>
            </v:group>
            <v:group style="position:absolute;left:9822;top:251;width:2;height:80" coordorigin="9822,251" coordsize="2,80">
              <v:shape style="position:absolute;left:9822;top:251;width:2;height:80" coordorigin="9822,251" coordsize="0,80" path="m9822,331l9822,251e" filled="false" stroked="true" strokeweight=".748pt" strokecolor="#939598">
                <v:path arrowok="t"/>
              </v:shape>
            </v:group>
            <v:group style="position:absolute;left:9782;top:251;width:2;height:80" coordorigin="9782,251" coordsize="2,80">
              <v:shape style="position:absolute;left:9782;top:251;width:2;height:80" coordorigin="9782,251" coordsize="0,80" path="m9782,331l9782,251e" filled="false" stroked="true" strokeweight=".748pt" strokecolor="#939598">
                <v:path arrowok="t"/>
              </v:shape>
            </v:group>
            <v:group style="position:absolute;left:9742;top:251;width:2;height:80" coordorigin="9742,251" coordsize="2,80">
              <v:shape style="position:absolute;left:9742;top:251;width:2;height:80" coordorigin="9742,251" coordsize="0,80" path="m9742,331l9742,251e" filled="false" stroked="true" strokeweight=".748pt" strokecolor="#939598">
                <v:path arrowok="t"/>
              </v:shape>
            </v:group>
            <v:group style="position:absolute;left:9702;top:251;width:2;height:80" coordorigin="9702,251" coordsize="2,80">
              <v:shape style="position:absolute;left:9702;top:251;width:2;height:80" coordorigin="9702,251" coordsize="0,80" path="m9702,331l9702,251e" filled="false" stroked="true" strokeweight=".748pt" strokecolor="#939598">
                <v:path arrowok="t"/>
              </v:shape>
            </v:group>
            <v:group style="position:absolute;left:9662;top:251;width:2;height:80" coordorigin="9662,251" coordsize="2,80">
              <v:shape style="position:absolute;left:9662;top:251;width:2;height:80" coordorigin="9662,251" coordsize="0,80" path="m9662,331l9662,251e" filled="false" stroked="true" strokeweight=".748pt" strokecolor="#939598">
                <v:path arrowok="t"/>
              </v:shape>
            </v:group>
            <v:group style="position:absolute;left:9622;top:251;width:2;height:80" coordorigin="9622,251" coordsize="2,80">
              <v:shape style="position:absolute;left:9622;top:251;width:2;height:80" coordorigin="9622,251" coordsize="1,80" path="m9622,331l9622,251e" filled="false" stroked="true" strokeweight=".748pt" strokecolor="#939598">
                <v:path arrowok="t"/>
              </v:shape>
            </v:group>
            <v:group style="position:absolute;left:9582;top:251;width:2;height:80" coordorigin="9582,251" coordsize="2,80">
              <v:shape style="position:absolute;left:9582;top:251;width:2;height:80" coordorigin="9582,251" coordsize="0,80" path="m9582,331l9582,251e" filled="false" stroked="true" strokeweight=".748pt" strokecolor="#939598">
                <v:path arrowok="t"/>
              </v:shape>
            </v:group>
            <v:group style="position:absolute;left:9542;top:251;width:2;height:80" coordorigin="9542,251" coordsize="2,80">
              <v:shape style="position:absolute;left:9542;top:251;width:2;height:80" coordorigin="9542,251" coordsize="0,80" path="m9542,331l9542,251e" filled="false" stroked="true" strokeweight=".748pt" strokecolor="#939598">
                <v:path arrowok="t"/>
              </v:shape>
            </v:group>
            <v:group style="position:absolute;left:9502;top:251;width:2;height:80" coordorigin="9502,251" coordsize="2,80">
              <v:shape style="position:absolute;left:9502;top:251;width:2;height:80" coordorigin="9502,251" coordsize="0,80" path="m9502,331l9502,251e" filled="false" stroked="true" strokeweight=".748pt" strokecolor="#939598">
                <v:path arrowok="t"/>
              </v:shape>
            </v:group>
            <v:group style="position:absolute;left:9462;top:251;width:2;height:80" coordorigin="9462,251" coordsize="2,80">
              <v:shape style="position:absolute;left:9462;top:251;width:2;height:80" coordorigin="9462,251" coordsize="0,80" path="m9462,331l9462,251e" filled="false" stroked="true" strokeweight=".748pt" strokecolor="#939598">
                <v:path arrowok="t"/>
              </v:shape>
            </v:group>
            <v:group style="position:absolute;left:9422;top:251;width:2;height:80" coordorigin="9422,251" coordsize="2,80">
              <v:shape style="position:absolute;left:9422;top:251;width:2;height:80" coordorigin="9422,251" coordsize="0,80" path="m9422,331l9422,251e" filled="false" stroked="true" strokeweight=".748pt" strokecolor="#939598">
                <v:path arrowok="t"/>
              </v:shape>
            </v:group>
            <v:group style="position:absolute;left:9382;top:251;width:2;height:80" coordorigin="9382,251" coordsize="2,80">
              <v:shape style="position:absolute;left:9382;top:251;width:2;height:80" coordorigin="9382,251" coordsize="0,80" path="m9382,331l9382,251e" filled="false" stroked="true" strokeweight=".748pt" strokecolor="#939598">
                <v:path arrowok="t"/>
              </v:shape>
            </v:group>
            <v:group style="position:absolute;left:9342;top:251;width:2;height:80" coordorigin="9342,251" coordsize="2,80">
              <v:shape style="position:absolute;left:9342;top:251;width:2;height:80" coordorigin="9342,251" coordsize="0,80" path="m9342,331l9342,251e" filled="false" stroked="true" strokeweight=".748pt" strokecolor="#939598">
                <v:path arrowok="t"/>
              </v:shape>
            </v:group>
            <v:group style="position:absolute;left:9302;top:251;width:2;height:80" coordorigin="9302,251" coordsize="2,80">
              <v:shape style="position:absolute;left:9302;top:251;width:2;height:80" coordorigin="9302,251" coordsize="1,80" path="m9302,331l9302,251e" filled="false" stroked="true" strokeweight=".748pt" strokecolor="#939598">
                <v:path arrowok="t"/>
              </v:shape>
            </v:group>
            <v:group style="position:absolute;left:9262;top:251;width:2;height:80" coordorigin="9262,251" coordsize="2,80">
              <v:shape style="position:absolute;left:9262;top:251;width:2;height:80" coordorigin="9262,251" coordsize="0,80" path="m9262,331l9262,251e" filled="false" stroked="true" strokeweight=".748pt" strokecolor="#939598">
                <v:path arrowok="t"/>
              </v:shape>
            </v:group>
            <v:group style="position:absolute;left:9221;top:251;width:2;height:80" coordorigin="9221,251" coordsize="2,80">
              <v:shape style="position:absolute;left:9221;top:251;width:2;height:80" coordorigin="9221,251" coordsize="0,80" path="m9221,331l9221,251e" filled="false" stroked="true" strokeweight=".748pt" strokecolor="#939598">
                <v:path arrowok="t"/>
              </v:shape>
            </v:group>
            <v:group style="position:absolute;left:9181;top:251;width:2;height:80" coordorigin="9181,251" coordsize="2,80">
              <v:shape style="position:absolute;left:9181;top:251;width:2;height:80" coordorigin="9181,251" coordsize="0,80" path="m9181,331l9181,251e" filled="false" stroked="true" strokeweight=".748pt" strokecolor="#939598">
                <v:path arrowok="t"/>
              </v:shape>
            </v:group>
            <v:group style="position:absolute;left:9141;top:251;width:2;height:80" coordorigin="9141,251" coordsize="2,80">
              <v:shape style="position:absolute;left:9141;top:251;width:2;height:80" coordorigin="9141,251" coordsize="0,80" path="m9141,331l9141,251e" filled="false" stroked="true" strokeweight=".748pt" strokecolor="#939598">
                <v:path arrowok="t"/>
              </v:shape>
            </v:group>
            <v:group style="position:absolute;left:9101;top:251;width:2;height:80" coordorigin="9101,251" coordsize="2,80">
              <v:shape style="position:absolute;left:9101;top:251;width:2;height:80" coordorigin="9101,251" coordsize="1,80" path="m9101,331l9101,251e" filled="false" stroked="true" strokeweight=".748pt" strokecolor="#939598">
                <v:path arrowok="t"/>
              </v:shape>
            </v:group>
            <v:group style="position:absolute;left:9061;top:251;width:2;height:80" coordorigin="9061,251" coordsize="2,80">
              <v:shape style="position:absolute;left:9061;top:251;width:2;height:80" coordorigin="9061,251" coordsize="1,80" path="m9061,331l9061,251e" filled="false" stroked="true" strokeweight=".748pt" strokecolor="#939598">
                <v:path arrowok="t"/>
              </v:shape>
            </v:group>
            <v:group style="position:absolute;left:9021;top:251;width:2;height:80" coordorigin="9021,251" coordsize="2,80">
              <v:shape style="position:absolute;left:9021;top:251;width:2;height:80" coordorigin="9021,251" coordsize="1,80" path="m9021,331l9021,251e" filled="false" stroked="true" strokeweight=".748pt" strokecolor="#939598">
                <v:path arrowok="t"/>
              </v:shape>
            </v:group>
            <v:group style="position:absolute;left:8981;top:251;width:2;height:80" coordorigin="8981,251" coordsize="2,80">
              <v:shape style="position:absolute;left:8981;top:251;width:2;height:80" coordorigin="8981,251" coordsize="1,80" path="m8981,331l8981,251e" filled="false" stroked="true" strokeweight=".748pt" strokecolor="#939598">
                <v:path arrowok="t"/>
              </v:shape>
            </v:group>
            <v:group style="position:absolute;left:8941;top:251;width:2;height:80" coordorigin="8941,251" coordsize="2,80">
              <v:shape style="position:absolute;left:8941;top:251;width:2;height:80" coordorigin="8941,251" coordsize="1,80" path="m8941,331l8941,251e" filled="false" stroked="true" strokeweight=".748pt" strokecolor="#939598">
                <v:path arrowok="t"/>
              </v:shape>
            </v:group>
            <v:group style="position:absolute;left:8901;top:251;width:2;height:80" coordorigin="8901,251" coordsize="2,80">
              <v:shape style="position:absolute;left:8901;top:251;width:2;height:80" coordorigin="8901,251" coordsize="0,80" path="m8901,331l8901,251e" filled="false" stroked="true" strokeweight=".748pt" strokecolor="#939598">
                <v:path arrowok="t"/>
              </v:shape>
            </v:group>
            <v:group style="position:absolute;left:8861;top:251;width:2;height:80" coordorigin="8861,251" coordsize="2,80">
              <v:shape style="position:absolute;left:8861;top:251;width:2;height:80" coordorigin="8861,251" coordsize="1,80" path="m8861,331l8861,251e" filled="false" stroked="true" strokeweight=".748pt" strokecolor="#939598">
                <v:path arrowok="t"/>
              </v:shape>
            </v:group>
            <v:group style="position:absolute;left:8821;top:251;width:2;height:80" coordorigin="8821,251" coordsize="2,80">
              <v:shape style="position:absolute;left:8821;top:251;width:2;height:80" coordorigin="8821,251" coordsize="0,80" path="m8821,331l8821,251e" filled="false" stroked="true" strokeweight=".748pt" strokecolor="#939598">
                <v:path arrowok="t"/>
              </v:shape>
            </v:group>
            <v:group style="position:absolute;left:8781;top:251;width:2;height:80" coordorigin="8781,251" coordsize="2,80">
              <v:shape style="position:absolute;left:8781;top:251;width:2;height:80" coordorigin="8781,251" coordsize="0,80" path="m8781,331l8781,251e" filled="false" stroked="true" strokeweight=".748pt" strokecolor="#939598">
                <v:path arrowok="t"/>
              </v:shape>
            </v:group>
            <v:group style="position:absolute;left:8741;top:251;width:2;height:80" coordorigin="8741,251" coordsize="2,80">
              <v:shape style="position:absolute;left:8741;top:251;width:2;height:80" coordorigin="8741,251" coordsize="1,80" path="m8741,331l8741,251e" filled="false" stroked="true" strokeweight=".748pt" strokecolor="#939598">
                <v:path arrowok="t"/>
              </v:shape>
            </v:group>
            <v:group style="position:absolute;left:8701;top:251;width:2;height:80" coordorigin="8701,251" coordsize="2,80">
              <v:shape style="position:absolute;left:8701;top:251;width:2;height:80" coordorigin="8701,251" coordsize="0,80" path="m8701,331l8701,251e" filled="false" stroked="true" strokeweight=".748pt" strokecolor="#939598">
                <v:path arrowok="t"/>
              </v:shape>
            </v:group>
            <v:group style="position:absolute;left:8661;top:251;width:2;height:80" coordorigin="8661,251" coordsize="2,80">
              <v:shape style="position:absolute;left:8661;top:251;width:2;height:80" coordorigin="8661,251" coordsize="0,80" path="m8661,331l8661,251e" filled="false" stroked="true" strokeweight=".748pt" strokecolor="#939598">
                <v:path arrowok="t"/>
              </v:shape>
            </v:group>
            <v:group style="position:absolute;left:8621;top:251;width:2;height:80" coordorigin="8621,251" coordsize="2,80">
              <v:shape style="position:absolute;left:8621;top:251;width:2;height:80" coordorigin="8621,251" coordsize="0,80" path="m8621,331l8621,251e" filled="false" stroked="true" strokeweight=".748pt" strokecolor="#939598">
                <v:path arrowok="t"/>
              </v:shape>
            </v:group>
            <v:group style="position:absolute;left:8580;top:251;width:2;height:80" coordorigin="8580,251" coordsize="2,80">
              <v:shape style="position:absolute;left:8580;top:251;width:2;height:80" coordorigin="8580,251" coordsize="0,80" path="m8580,331l8580,251e" filled="false" stroked="true" strokeweight=".748pt" strokecolor="#939598">
                <v:path arrowok="t"/>
              </v:shape>
            </v:group>
            <v:group style="position:absolute;left:8540;top:251;width:2;height:80" coordorigin="8540,251" coordsize="2,80">
              <v:shape style="position:absolute;left:8540;top:251;width:2;height:80" coordorigin="8540,251" coordsize="1,80" path="m8540,331l8540,251e" filled="false" stroked="true" strokeweight=".748pt" strokecolor="#939598">
                <v:path arrowok="t"/>
              </v:shape>
            </v:group>
            <v:group style="position:absolute;left:8500;top:251;width:2;height:80" coordorigin="8500,251" coordsize="2,80">
              <v:shape style="position:absolute;left:8500;top:251;width:2;height:80" coordorigin="8500,251" coordsize="0,80" path="m8500,331l8500,251e" filled="false" stroked="true" strokeweight=".748pt" strokecolor="#939598">
                <v:path arrowok="t"/>
              </v:shape>
            </v:group>
            <v:group style="position:absolute;left:8460;top:251;width:2;height:80" coordorigin="8460,251" coordsize="2,80">
              <v:shape style="position:absolute;left:8460;top:251;width:2;height:80" coordorigin="8460,251" coordsize="0,80" path="m8460,331l8460,251e" filled="false" stroked="true" strokeweight=".748pt" strokecolor="#939598">
                <v:path arrowok="t"/>
              </v:shape>
            </v:group>
            <v:group style="position:absolute;left:8420;top:251;width:2;height:80" coordorigin="8420,251" coordsize="2,80">
              <v:shape style="position:absolute;left:8420;top:251;width:2;height:80" coordorigin="8420,251" coordsize="1,80" path="m8420,331l8420,251e" filled="false" stroked="true" strokeweight=".748pt" strokecolor="#939598">
                <v:path arrowok="t"/>
              </v:shape>
            </v:group>
            <v:group style="position:absolute;left:8380;top:251;width:2;height:80" coordorigin="8380,251" coordsize="2,80">
              <v:shape style="position:absolute;left:8380;top:251;width:2;height:80" coordorigin="8380,251" coordsize="0,80" path="m8380,331l8380,251e" filled="false" stroked="true" strokeweight=".748pt" strokecolor="#939598">
                <v:path arrowok="t"/>
              </v:shape>
            </v:group>
            <v:group style="position:absolute;left:8340;top:251;width:2;height:80" coordorigin="8340,251" coordsize="2,80">
              <v:shape style="position:absolute;left:8340;top:251;width:2;height:80" coordorigin="8340,251" coordsize="0,80" path="m8340,331l8340,251e" filled="false" stroked="true" strokeweight=".748pt" strokecolor="#939598">
                <v:path arrowok="t"/>
              </v:shape>
            </v:group>
            <v:group style="position:absolute;left:8300;top:251;width:2;height:80" coordorigin="8300,251" coordsize="2,80">
              <v:shape style="position:absolute;left:8300;top:251;width:2;height:80" coordorigin="8300,251" coordsize="0,80" path="m8300,331l8300,251e" filled="false" stroked="true" strokeweight=".748pt" strokecolor="#939598">
                <v:path arrowok="t"/>
              </v:shape>
            </v:group>
            <v:group style="position:absolute;left:8260;top:251;width:2;height:80" coordorigin="8260,251" coordsize="2,80">
              <v:shape style="position:absolute;left:8260;top:251;width:2;height:80" coordorigin="8260,251" coordsize="0,80" path="m8260,331l8260,251e" filled="false" stroked="true" strokeweight=".748pt" strokecolor="#939598">
                <v:path arrowok="t"/>
              </v:shape>
            </v:group>
            <v:group style="position:absolute;left:8220;top:251;width:2;height:80" coordorigin="8220,251" coordsize="2,80">
              <v:shape style="position:absolute;left:8220;top:251;width:2;height:80" coordorigin="8220,251" coordsize="1,80" path="m8220,331l8220,251e" filled="false" stroked="true" strokeweight=".748pt" strokecolor="#939598">
                <v:path arrowok="t"/>
              </v:shape>
            </v:group>
            <v:group style="position:absolute;left:8180;top:251;width:2;height:80" coordorigin="8180,251" coordsize="2,80">
              <v:shape style="position:absolute;left:8180;top:251;width:2;height:80" coordorigin="8180,251" coordsize="0,80" path="m8180,331l8180,251e" filled="false" stroked="true" strokeweight=".748pt" strokecolor="#939598">
                <v:path arrowok="t"/>
              </v:shape>
            </v:group>
            <v:group style="position:absolute;left:8140;top:251;width:2;height:80" coordorigin="8140,251" coordsize="2,80">
              <v:shape style="position:absolute;left:8140;top:251;width:2;height:80" coordorigin="8140,251" coordsize="0,80" path="m8140,331l8140,251e" filled="false" stroked="true" strokeweight=".748pt" strokecolor="#939598">
                <v:path arrowok="t"/>
              </v:shape>
            </v:group>
            <v:group style="position:absolute;left:8100;top:251;width:2;height:80" coordorigin="8100,251" coordsize="2,80">
              <v:shape style="position:absolute;left:8100;top:251;width:2;height:80" coordorigin="8100,251" coordsize="1,80" path="m8100,331l8100,251e" filled="false" stroked="true" strokeweight=".748pt" strokecolor="#939598">
                <v:path arrowok="t"/>
              </v:shape>
            </v:group>
            <v:group style="position:absolute;left:8060;top:251;width:2;height:80" coordorigin="8060,251" coordsize="2,80">
              <v:shape style="position:absolute;left:8060;top:251;width:2;height:80" coordorigin="8060,251" coordsize="0,80" path="m8060,331l8060,251e" filled="false" stroked="true" strokeweight=".748pt" strokecolor="#939598">
                <v:path arrowok="t"/>
              </v:shape>
            </v:group>
            <v:group style="position:absolute;left:8020;top:251;width:2;height:80" coordorigin="8020,251" coordsize="2,80">
              <v:shape style="position:absolute;left:8020;top:251;width:2;height:80" coordorigin="8020,251" coordsize="0,80" path="m8020,331l8020,251e" filled="false" stroked="true" strokeweight=".748pt" strokecolor="#939598">
                <v:path arrowok="t"/>
              </v:shape>
            </v:group>
            <v:group style="position:absolute;left:7980;top:251;width:2;height:80" coordorigin="7980,251" coordsize="2,80">
              <v:shape style="position:absolute;left:7980;top:251;width:2;height:80" coordorigin="7980,251" coordsize="0,80" path="m7980,331l7980,251e" filled="false" stroked="true" strokeweight=".748pt" strokecolor="#939598">
                <v:path arrowok="t"/>
              </v:shape>
            </v:group>
            <v:group style="position:absolute;left:7939;top:251;width:2;height:80" coordorigin="7939,251" coordsize="2,80">
              <v:shape style="position:absolute;left:7939;top:251;width:2;height:80" coordorigin="7939,251" coordsize="1,80" path="m7940,331l7939,251e" filled="false" stroked="true" strokeweight=".748pt" strokecolor="#939598">
                <v:path arrowok="t"/>
              </v:shape>
            </v:group>
            <v:group style="position:absolute;left:7899;top:251;width:2;height:80" coordorigin="7899,251" coordsize="2,80">
              <v:shape style="position:absolute;left:7899;top:251;width:2;height:80" coordorigin="7899,251" coordsize="1,80" path="m7899,331l7899,251e" filled="false" stroked="true" strokeweight=".748pt" strokecolor="#939598">
                <v:path arrowok="t"/>
              </v:shape>
            </v:group>
            <v:group style="position:absolute;left:7859;top:251;width:2;height:80" coordorigin="7859,251" coordsize="2,80">
              <v:shape style="position:absolute;left:7859;top:251;width:2;height:80" coordorigin="7859,251" coordsize="1,80" path="m7859,331l7859,251e" filled="false" stroked="true" strokeweight=".748pt" strokecolor="#939598">
                <v:path arrowok="t"/>
              </v:shape>
            </v:group>
            <v:group style="position:absolute;left:7819;top:251;width:2;height:80" coordorigin="7819,251" coordsize="2,80">
              <v:shape style="position:absolute;left:7819;top:251;width:2;height:80" coordorigin="7819,251" coordsize="1,80" path="m7819,331l7819,251e" filled="false" stroked="true" strokeweight=".748pt" strokecolor="#939598">
                <v:path arrowok="t"/>
              </v:shape>
            </v:group>
            <v:group style="position:absolute;left:7779;top:251;width:2;height:80" coordorigin="7779,251" coordsize="2,80">
              <v:shape style="position:absolute;left:7779;top:251;width:2;height:80" coordorigin="7779,251" coordsize="1,80" path="m7779,331l7779,251e" filled="false" stroked="true" strokeweight=".748pt" strokecolor="#939598">
                <v:path arrowok="t"/>
              </v:shape>
            </v:group>
            <v:group style="position:absolute;left:7739;top:251;width:2;height:80" coordorigin="7739,251" coordsize="2,80">
              <v:shape style="position:absolute;left:7739;top:251;width:2;height:80" coordorigin="7739,251" coordsize="1,80" path="m7739,331l7739,251e" filled="false" stroked="true" strokeweight=".748pt" strokecolor="#939598">
                <v:path arrowok="t"/>
              </v:shape>
            </v:group>
            <v:group style="position:absolute;left:7699;top:251;width:2;height:80" coordorigin="7699,251" coordsize="2,80">
              <v:shape style="position:absolute;left:7699;top:251;width:2;height:80" coordorigin="7699,251" coordsize="1,80" path="m7699,331l7699,251e" filled="false" stroked="true" strokeweight=".748pt" strokecolor="#939598">
                <v:path arrowok="t"/>
              </v:shape>
            </v:group>
            <v:group style="position:absolute;left:7659;top:251;width:2;height:80" coordorigin="7659,251" coordsize="2,80">
              <v:shape style="position:absolute;left:7659;top:251;width:2;height:80" coordorigin="7659,251" coordsize="1,80" path="m7659,331l7659,251e" filled="false" stroked="true" strokeweight=".748pt" strokecolor="#939598">
                <v:path arrowok="t"/>
              </v:shape>
            </v:group>
            <v:group style="position:absolute;left:7619;top:251;width:2;height:80" coordorigin="7619,251" coordsize="2,80">
              <v:shape style="position:absolute;left:7619;top:251;width:2;height:80" coordorigin="7619,251" coordsize="0,80" path="m7619,331l7619,251e" filled="false" stroked="true" strokeweight=".748pt" strokecolor="#939598">
                <v:path arrowok="t"/>
              </v:shape>
            </v:group>
            <v:group style="position:absolute;left:7579;top:251;width:2;height:80" coordorigin="7579,251" coordsize="2,80">
              <v:shape style="position:absolute;left:7579;top:251;width:2;height:80" coordorigin="7579,251" coordsize="0,80" path="m7579,331l7579,251e" filled="false" stroked="true" strokeweight=".748pt" strokecolor="#939598">
                <v:path arrowok="t"/>
              </v:shape>
            </v:group>
            <v:group style="position:absolute;left:7539;top:251;width:2;height:80" coordorigin="7539,251" coordsize="2,80">
              <v:shape style="position:absolute;left:7539;top:251;width:2;height:80" coordorigin="7539,251" coordsize="0,80" path="m7539,331l7539,251e" filled="false" stroked="true" strokeweight=".748pt" strokecolor="#939598">
                <v:path arrowok="t"/>
              </v:shape>
            </v:group>
            <v:group style="position:absolute;left:7499;top:251;width:2;height:80" coordorigin="7499,251" coordsize="2,80">
              <v:shape style="position:absolute;left:7499;top:251;width:2;height:80" coordorigin="7499,251" coordsize="0,80" path="m7499,331l7499,251e" filled="false" stroked="true" strokeweight=".748pt" strokecolor="#939598">
                <v:path arrowok="t"/>
              </v:shape>
            </v:group>
            <v:group style="position:absolute;left:7459;top:251;width:2;height:80" coordorigin="7459,251" coordsize="2,80">
              <v:shape style="position:absolute;left:7459;top:251;width:2;height:80" coordorigin="7459,251" coordsize="0,80" path="m7459,331l7459,251e" filled="false" stroked="true" strokeweight=".748pt" strokecolor="#939598">
                <v:path arrowok="t"/>
              </v:shape>
            </v:group>
            <v:group style="position:absolute;left:7419;top:251;width:2;height:80" coordorigin="7419,251" coordsize="2,80">
              <v:shape style="position:absolute;left:7419;top:251;width:2;height:80" coordorigin="7419,251" coordsize="0,80" path="m7419,331l7419,251e" filled="false" stroked="true" strokeweight=".748pt" strokecolor="#939598">
                <v:path arrowok="t"/>
              </v:shape>
            </v:group>
            <v:group style="position:absolute;left:7379;top:251;width:2;height:80" coordorigin="7379,251" coordsize="2,80">
              <v:shape style="position:absolute;left:7379;top:251;width:2;height:80" coordorigin="7379,251" coordsize="0,80" path="m7379,331l7379,251e" filled="false" stroked="true" strokeweight=".748pt" strokecolor="#939598">
                <v:path arrowok="t"/>
              </v:shape>
            </v:group>
            <v:group style="position:absolute;left:7339;top:251;width:2;height:80" coordorigin="7339,251" coordsize="2,80">
              <v:shape style="position:absolute;left:7339;top:251;width:2;height:80" coordorigin="7339,251" coordsize="1,80" path="m7339,331l7339,251e" filled="false" stroked="true" strokeweight=".748pt" strokecolor="#939598">
                <v:path arrowok="t"/>
              </v:shape>
            </v:group>
            <v:group style="position:absolute;left:7299;top:251;width:2;height:80" coordorigin="7299,251" coordsize="2,80">
              <v:shape style="position:absolute;left:7299;top:251;width:2;height:80" coordorigin="7299,251" coordsize="0,80" path="m7299,331l7299,251e" filled="false" stroked="true" strokeweight=".748pt" strokecolor="#939598">
                <v:path arrowok="t"/>
              </v:shape>
            </v:group>
            <v:group style="position:absolute;left:7258;top:251;width:2;height:80" coordorigin="7258,251" coordsize="2,80">
              <v:shape style="position:absolute;left:7258;top:251;width:2;height:80" coordorigin="7258,251" coordsize="0,80" path="m7258,331l7258,251e" filled="false" stroked="true" strokeweight=".748pt" strokecolor="#939598">
                <v:path arrowok="t"/>
              </v:shape>
            </v:group>
            <v:group style="position:absolute;left:7218;top:251;width:2;height:80" coordorigin="7218,251" coordsize="2,80">
              <v:shape style="position:absolute;left:7218;top:251;width:2;height:80" coordorigin="7218,251" coordsize="0,80" path="m7218,331l7218,251e" filled="false" stroked="true" strokeweight=".748pt" strokecolor="#939598">
                <v:path arrowok="t"/>
              </v:shape>
            </v:group>
            <v:group style="position:absolute;left:7178;top:251;width:2;height:80" coordorigin="7178,251" coordsize="2,80">
              <v:shape style="position:absolute;left:7178;top:251;width:2;height:80" coordorigin="7178,251" coordsize="0,80" path="m7178,331l7178,251e" filled="false" stroked="true" strokeweight=".748pt" strokecolor="#939598">
                <v:path arrowok="t"/>
              </v:shape>
            </v:group>
            <v:group style="position:absolute;left:7138;top:251;width:2;height:80" coordorigin="7138,251" coordsize="2,80">
              <v:shape style="position:absolute;left:7138;top:251;width:2;height:80" coordorigin="7138,251" coordsize="1,80" path="m7138,331l7138,251e" filled="false" stroked="true" strokeweight=".748pt" strokecolor="#939598">
                <v:path arrowok="t"/>
              </v:shape>
            </v:group>
            <v:group style="position:absolute;left:7098;top:252;width:2;height:80" coordorigin="7098,252" coordsize="2,80">
              <v:shape style="position:absolute;left:7098;top:252;width:2;height:80" coordorigin="7098,252" coordsize="0,80" path="m7098,332l7098,252e" filled="false" stroked="true" strokeweight=".748pt" strokecolor="#939598">
                <v:path arrowok="t"/>
              </v:shape>
            </v:group>
            <v:group style="position:absolute;left:7058;top:252;width:2;height:80" coordorigin="7058,252" coordsize="2,80">
              <v:shape style="position:absolute;left:7058;top:252;width:2;height:80" coordorigin="7058,252" coordsize="0,80" path="m7058,332l7058,252e" filled="false" stroked="true" strokeweight=".748pt" strokecolor="#939598">
                <v:path arrowok="t"/>
              </v:shape>
            </v:group>
            <v:group style="position:absolute;left:7018;top:252;width:2;height:80" coordorigin="7018,252" coordsize="2,80">
              <v:shape style="position:absolute;left:7018;top:252;width:2;height:80" coordorigin="7018,252" coordsize="1,80" path="m7018,332l7018,252e" filled="false" stroked="true" strokeweight=".748pt" strokecolor="#939598">
                <v:path arrowok="t"/>
              </v:shape>
            </v:group>
            <v:group style="position:absolute;left:6978;top:252;width:2;height:80" coordorigin="6978,252" coordsize="2,80">
              <v:shape style="position:absolute;left:6978;top:252;width:2;height:80" coordorigin="6978,252" coordsize="0,80" path="m6978,332l6978,252e" filled="false" stroked="true" strokeweight=".748pt" strokecolor="#939598">
                <v:path arrowok="t"/>
              </v:shape>
            </v:group>
            <v:group style="position:absolute;left:6938;top:252;width:2;height:80" coordorigin="6938,252" coordsize="2,80">
              <v:shape style="position:absolute;left:6938;top:252;width:2;height:80" coordorigin="6938,252" coordsize="0,80" path="m6938,332l6938,252e" filled="false" stroked="true" strokeweight=".748pt" strokecolor="#939598">
                <v:path arrowok="t"/>
              </v:shape>
            </v:group>
            <v:group style="position:absolute;left:6898;top:252;width:2;height:80" coordorigin="6898,252" coordsize="2,80">
              <v:shape style="position:absolute;left:6898;top:252;width:2;height:80" coordorigin="6898,252" coordsize="0,80" path="m6898,332l6898,252e" filled="false" stroked="true" strokeweight=".748pt" strokecolor="#939598">
                <v:path arrowok="t"/>
              </v:shape>
            </v:group>
            <v:group style="position:absolute;left:6858;top:252;width:2;height:80" coordorigin="6858,252" coordsize="2,80">
              <v:shape style="position:absolute;left:6858;top:252;width:2;height:80" coordorigin="6858,252" coordsize="0,80" path="m6858,332l6858,252e" filled="false" stroked="true" strokeweight=".748pt" strokecolor="#939598">
                <v:path arrowok="t"/>
              </v:shape>
            </v:group>
            <v:group style="position:absolute;left:6818;top:252;width:2;height:80" coordorigin="6818,252" coordsize="2,80">
              <v:shape style="position:absolute;left:6818;top:252;width:2;height:80" coordorigin="6818,252" coordsize="1,80" path="m6818,332l6818,252e" filled="false" stroked="true" strokeweight=".748pt" strokecolor="#939598">
                <v:path arrowok="t"/>
              </v:shape>
            </v:group>
            <v:group style="position:absolute;left:6778;top:252;width:2;height:80" coordorigin="6778,252" coordsize="2,80">
              <v:shape style="position:absolute;left:6778;top:252;width:2;height:80" coordorigin="6778,252" coordsize="0,80" path="m6778,332l6778,252e" filled="false" stroked="true" strokeweight=".748pt" strokecolor="#939598">
                <v:path arrowok="t"/>
              </v:shape>
            </v:group>
            <v:group style="position:absolute;left:6738;top:252;width:2;height:80" coordorigin="6738,252" coordsize="2,80">
              <v:shape style="position:absolute;left:6738;top:252;width:2;height:80" coordorigin="6738,252" coordsize="0,80" path="m6738,332l6738,252e" filled="false" stroked="true" strokeweight=".748pt" strokecolor="#939598">
                <v:path arrowok="t"/>
              </v:shape>
            </v:group>
            <v:group style="position:absolute;left:6698;top:252;width:2;height:80" coordorigin="6698,252" coordsize="2,80">
              <v:shape style="position:absolute;left:6698;top:252;width:2;height:80" coordorigin="6698,252" coordsize="1,80" path="m6698,332l6698,252e" filled="false" stroked="true" strokeweight=".748pt" strokecolor="#939598">
                <v:path arrowok="t"/>
              </v:shape>
            </v:group>
            <v:group style="position:absolute;left:6658;top:252;width:2;height:80" coordorigin="6658,252" coordsize="2,80">
              <v:shape style="position:absolute;left:6658;top:252;width:2;height:80" coordorigin="6658,252" coordsize="1,80" path="m6658,332l6658,252e" filled="false" stroked="true" strokeweight=".748pt" strokecolor="#939598">
                <v:path arrowok="t"/>
              </v:shape>
            </v:group>
            <v:group style="position:absolute;left:6617;top:252;width:2;height:80" coordorigin="6617,252" coordsize="2,80">
              <v:shape style="position:absolute;left:6617;top:252;width:2;height:80" coordorigin="6617,252" coordsize="1,80" path="m6618,332l6617,252e" filled="false" stroked="true" strokeweight=".748pt" strokecolor="#939598">
                <v:path arrowok="t"/>
              </v:shape>
            </v:group>
            <v:group style="position:absolute;left:6577;top:252;width:2;height:80" coordorigin="6577,252" coordsize="2,80">
              <v:shape style="position:absolute;left:6577;top:252;width:2;height:80" coordorigin="6577,252" coordsize="1,80" path="m6577,332l6577,252e" filled="false" stroked="true" strokeweight=".748pt" strokecolor="#939598">
                <v:path arrowok="t"/>
              </v:shape>
            </v:group>
            <v:group style="position:absolute;left:6537;top:252;width:2;height:80" coordorigin="6537,252" coordsize="2,80">
              <v:shape style="position:absolute;left:6537;top:252;width:2;height:80" coordorigin="6537,252" coordsize="1,80" path="m6537,332l6537,252e" filled="false" stroked="true" strokeweight=".748pt" strokecolor="#939598">
                <v:path arrowok="t"/>
              </v:shape>
            </v:group>
            <v:group style="position:absolute;left:6497;top:252;width:2;height:80" coordorigin="6497,252" coordsize="2,80">
              <v:shape style="position:absolute;left:6497;top:252;width:2;height:80" coordorigin="6497,252" coordsize="0,80" path="m6497,332l6497,252e" filled="false" stroked="true" strokeweight=".748pt" strokecolor="#939598">
                <v:path arrowok="t"/>
              </v:shape>
            </v:group>
            <v:group style="position:absolute;left:6457;top:252;width:2;height:80" coordorigin="6457,252" coordsize="2,80">
              <v:shape style="position:absolute;left:6457;top:252;width:2;height:80" coordorigin="6457,252" coordsize="1,80" path="m6457,332l6457,252e" filled="false" stroked="true" strokeweight=".748pt" strokecolor="#939598">
                <v:path arrowok="t"/>
              </v:shape>
            </v:group>
            <v:group style="position:absolute;left:6417;top:252;width:2;height:80" coordorigin="6417,252" coordsize="2,80">
              <v:shape style="position:absolute;left:6417;top:252;width:2;height:80" coordorigin="6417,252" coordsize="0,80" path="m6417,332l6417,252e" filled="false" stroked="true" strokeweight=".748pt" strokecolor="#939598">
                <v:path arrowok="t"/>
              </v:shape>
            </v:group>
            <v:group style="position:absolute;left:6377;top:252;width:2;height:80" coordorigin="6377,252" coordsize="2,80">
              <v:shape style="position:absolute;left:6377;top:252;width:2;height:80" coordorigin="6377,252" coordsize="0,80" path="m6377,332l6377,252e" filled="false" stroked="true" strokeweight=".748pt" strokecolor="#939598">
                <v:path arrowok="t"/>
              </v:shape>
            </v:group>
            <v:group style="position:absolute;left:6337;top:252;width:2;height:80" coordorigin="6337,252" coordsize="2,80">
              <v:shape style="position:absolute;left:6337;top:252;width:2;height:80" coordorigin="6337,252" coordsize="0,80" path="m6337,332l6337,252e" filled="false" stroked="true" strokeweight=".748pt" strokecolor="#939598">
                <v:path arrowok="t"/>
              </v:shape>
            </v:group>
            <v:group style="position:absolute;left:6297;top:252;width:2;height:80" coordorigin="6297,252" coordsize="2,80">
              <v:shape style="position:absolute;left:6297;top:252;width:2;height:80" coordorigin="6297,252" coordsize="0,80" path="m6297,332l6297,252e" filled="false" stroked="true" strokeweight=".748pt" strokecolor="#939598">
                <v:path arrowok="t"/>
              </v:shape>
            </v:group>
            <v:group style="position:absolute;left:6257;top:252;width:2;height:80" coordorigin="6257,252" coordsize="2,80">
              <v:shape style="position:absolute;left:6257;top:252;width:2;height:80" coordorigin="6257,252" coordsize="1,80" path="m6257,332l6257,252e" filled="false" stroked="true" strokeweight=".748pt" strokecolor="#939598">
                <v:path arrowok="t"/>
              </v:shape>
            </v:group>
            <v:group style="position:absolute;left:6217;top:252;width:2;height:80" coordorigin="6217,252" coordsize="2,80">
              <v:shape style="position:absolute;left:6217;top:252;width:2;height:80" coordorigin="6217,252" coordsize="0,80" path="m6217,332l6217,252e" filled="false" stroked="true" strokeweight=".748pt" strokecolor="#939598">
                <v:path arrowok="t"/>
              </v:shape>
            </v:group>
            <v:group style="position:absolute;left:6177;top:252;width:2;height:80" coordorigin="6177,252" coordsize="2,80">
              <v:shape style="position:absolute;left:6177;top:252;width:2;height:80" coordorigin="6177,252" coordsize="0,80" path="m6177,332l6177,252e" filled="false" stroked="true" strokeweight=".748pt" strokecolor="#939598">
                <v:path arrowok="t"/>
              </v:shape>
            </v:group>
            <v:group style="position:absolute;left:6137;top:252;width:2;height:80" coordorigin="6137,252" coordsize="2,80">
              <v:shape style="position:absolute;left:6137;top:252;width:2;height:80" coordorigin="6137,252" coordsize="1,80" path="m6137,332l6137,252e" filled="false" stroked="true" strokeweight=".748pt" strokecolor="#939598">
                <v:path arrowok="t"/>
              </v:shape>
            </v:group>
            <v:group style="position:absolute;left:6097;top:252;width:2;height:80" coordorigin="6097,252" coordsize="2,80">
              <v:shape style="position:absolute;left:6097;top:252;width:2;height:80" coordorigin="6097,252" coordsize="0,80" path="m6097,332l6097,252e" filled="false" stroked="true" strokeweight=".748pt" strokecolor="#939598">
                <v:path arrowok="t"/>
              </v:shape>
            </v:group>
            <v:group style="position:absolute;left:6057;top:252;width:2;height:80" coordorigin="6057,252" coordsize="2,80">
              <v:shape style="position:absolute;left:6057;top:252;width:2;height:80" coordorigin="6057,252" coordsize="0,80" path="m6057,332l6057,252e" filled="false" stroked="true" strokeweight=".748pt" strokecolor="#939598">
                <v:path arrowok="t"/>
              </v:shape>
            </v:group>
            <v:group style="position:absolute;left:6017;top:252;width:2;height:80" coordorigin="6017,252" coordsize="2,80">
              <v:shape style="position:absolute;left:6017;top:252;width:2;height:80" coordorigin="6017,252" coordsize="0,80" path="m6017,332l6017,252e" filled="false" stroked="true" strokeweight=".748pt" strokecolor="#939598">
                <v:path arrowok="t"/>
              </v:shape>
            </v:group>
            <v:group style="position:absolute;left:5977;top:252;width:2;height:80" coordorigin="5977,252" coordsize="2,80">
              <v:shape style="position:absolute;left:5977;top:252;width:2;height:80" coordorigin="5977,252" coordsize="0,80" path="m5977,332l5977,252e" filled="false" stroked="true" strokeweight=".748pt" strokecolor="#939598">
                <v:path arrowok="t"/>
              </v:shape>
            </v:group>
            <v:group style="position:absolute;left:5936;top:252;width:2;height:80" coordorigin="5936,252" coordsize="2,80">
              <v:shape style="position:absolute;left:5936;top:252;width:2;height:80" coordorigin="5936,252" coordsize="1,80" path="m5936,332l5936,252e" filled="false" stroked="true" strokeweight=".748pt" strokecolor="#939598">
                <v:path arrowok="t"/>
              </v:shape>
            </v:group>
            <v:group style="position:absolute;left:5896;top:252;width:2;height:80" coordorigin="5896,252" coordsize="2,80">
              <v:shape style="position:absolute;left:5896;top:252;width:2;height:80" coordorigin="5896,252" coordsize="0,80" path="m5896,332l5896,252e" filled="false" stroked="true" strokeweight=".748pt" strokecolor="#939598">
                <v:path arrowok="t"/>
              </v:shape>
            </v:group>
            <v:group style="position:absolute;left:5856;top:252;width:2;height:80" coordorigin="5856,252" coordsize="2,80">
              <v:shape style="position:absolute;left:5856;top:252;width:2;height:80" coordorigin="5856,252" coordsize="0,80" path="m5856,332l5856,252e" filled="false" stroked="true" strokeweight=".748pt" strokecolor="#939598">
                <v:path arrowok="t"/>
              </v:shape>
            </v:group>
            <v:group style="position:absolute;left:5816;top:252;width:2;height:80" coordorigin="5816,252" coordsize="2,80">
              <v:shape style="position:absolute;left:5816;top:252;width:2;height:80" coordorigin="5816,252" coordsize="1,80" path="m5816,332l5816,252e" filled="false" stroked="true" strokeweight=".748pt" strokecolor="#939598">
                <v:path arrowok="t"/>
              </v:shape>
            </v:group>
            <v:group style="position:absolute;left:5776;top:252;width:2;height:80" coordorigin="5776,252" coordsize="2,80">
              <v:shape style="position:absolute;left:5776;top:252;width:2;height:80" coordorigin="5776,252" coordsize="0,80" path="m5776,332l5776,252e" filled="false" stroked="true" strokeweight=".748pt" strokecolor="#939598">
                <v:path arrowok="t"/>
              </v:shape>
            </v:group>
            <v:group style="position:absolute;left:5736;top:252;width:2;height:80" coordorigin="5736,252" coordsize="2,80">
              <v:shape style="position:absolute;left:5736;top:252;width:2;height:80" coordorigin="5736,252" coordsize="0,80" path="m5736,332l5736,252e" filled="false" stroked="true" strokeweight=".748pt" strokecolor="#939598">
                <v:path arrowok="t"/>
              </v:shape>
            </v:group>
            <v:group style="position:absolute;left:5696;top:252;width:2;height:80" coordorigin="5696,252" coordsize="2,80">
              <v:shape style="position:absolute;left:5696;top:252;width:2;height:80" coordorigin="5696,252" coordsize="0,80" path="m5696,332l5696,252e" filled="false" stroked="true" strokeweight=".748pt" strokecolor="#939598">
                <v:path arrowok="t"/>
              </v:shape>
            </v:group>
            <v:group style="position:absolute;left:5656;top:252;width:2;height:80" coordorigin="5656,252" coordsize="2,80">
              <v:shape style="position:absolute;left:5656;top:252;width:2;height:80" coordorigin="5656,252" coordsize="0,80" path="m5656,332l5656,252e" filled="false" stroked="true" strokeweight=".748pt" strokecolor="#939598">
                <v:path arrowok="t"/>
              </v:shape>
            </v:group>
            <v:group style="position:absolute;left:5616;top:252;width:2;height:80" coordorigin="5616,252" coordsize="2,80">
              <v:shape style="position:absolute;left:5616;top:252;width:2;height:80" coordorigin="5616,252" coordsize="1,80" path="m5616,332l5616,252e" filled="false" stroked="true" strokeweight=".748pt" strokecolor="#939598">
                <v:path arrowok="t"/>
              </v:shape>
            </v:group>
            <v:group style="position:absolute;left:5576;top:252;width:2;height:80" coordorigin="5576,252" coordsize="2,80">
              <v:shape style="position:absolute;left:5576;top:252;width:2;height:80" coordorigin="5576,252" coordsize="0,80" path="m5576,332l5576,252e" filled="false" stroked="true" strokeweight=".748pt" strokecolor="#939598">
                <v:path arrowok="t"/>
              </v:shape>
            </v:group>
            <v:group style="position:absolute;left:5536;top:252;width:2;height:80" coordorigin="5536,252" coordsize="2,80">
              <v:shape style="position:absolute;left:5536;top:252;width:2;height:80" coordorigin="5536,252" coordsize="1,80" path="m5536,332l5536,252e" filled="false" stroked="true" strokeweight=".748pt" strokecolor="#939598">
                <v:path arrowok="t"/>
              </v:shape>
            </v:group>
            <v:group style="position:absolute;left:5496;top:252;width:2;height:80" coordorigin="5496,252" coordsize="2,80">
              <v:shape style="position:absolute;left:5496;top:252;width:2;height:80" coordorigin="5496,252" coordsize="1,80" path="m5496,332l5496,252e" filled="false" stroked="true" strokeweight=".748pt" strokecolor="#939598">
                <v:path arrowok="t"/>
              </v:shape>
            </v:group>
            <v:group style="position:absolute;left:5456;top:252;width:2;height:80" coordorigin="5456,252" coordsize="2,80">
              <v:shape style="position:absolute;left:5456;top:252;width:2;height:80" coordorigin="5456,252" coordsize="1,80" path="m5456,332l5456,252e" filled="false" stroked="true" strokeweight=".748pt" strokecolor="#939598">
                <v:path arrowok="t"/>
              </v:shape>
            </v:group>
            <v:group style="position:absolute;left:5416;top:252;width:2;height:80" coordorigin="5416,252" coordsize="2,80">
              <v:shape style="position:absolute;left:5416;top:252;width:2;height:80" coordorigin="5416,252" coordsize="1,80" path="m5416,332l5416,252e" filled="false" stroked="true" strokeweight=".748pt" strokecolor="#939598">
                <v:path arrowok="t"/>
              </v:shape>
            </v:group>
            <v:group style="position:absolute;left:5376;top:252;width:2;height:80" coordorigin="5376,252" coordsize="2,80">
              <v:shape style="position:absolute;left:5376;top:252;width:2;height:80" coordorigin="5376,252" coordsize="1,80" path="m5376,332l5376,252e" filled="false" stroked="true" strokeweight=".748pt" strokecolor="#939598">
                <v:path arrowok="t"/>
              </v:shape>
            </v:group>
            <v:group style="position:absolute;left:5336;top:252;width:2;height:80" coordorigin="5336,252" coordsize="2,80">
              <v:shape style="position:absolute;left:5336;top:252;width:2;height:80" coordorigin="5336,252" coordsize="1,80" path="m5336,332l5336,252e" filled="false" stroked="true" strokeweight=".748pt" strokecolor="#939598">
                <v:path arrowok="t"/>
              </v:shape>
            </v:group>
            <v:group style="position:absolute;left:5295;top:252;width:2;height:80" coordorigin="5295,252" coordsize="2,80">
              <v:shape style="position:absolute;left:5295;top:252;width:2;height:80" coordorigin="5295,252" coordsize="0,80" path="m5296,332l5295,252e" filled="false" stroked="true" strokeweight=".748pt" strokecolor="#939598">
                <v:path arrowok="t"/>
              </v:shape>
            </v:group>
            <v:group style="position:absolute;left:5255;top:252;width:2;height:80" coordorigin="5255,252" coordsize="2,80">
              <v:shape style="position:absolute;left:5255;top:252;width:2;height:80" coordorigin="5255,252" coordsize="0,80" path="m5255,332l5255,252e" filled="false" stroked="true" strokeweight=".748pt" strokecolor="#939598">
                <v:path arrowok="t"/>
              </v:shape>
            </v:group>
            <v:group style="position:absolute;left:5215;top:252;width:2;height:80" coordorigin="5215,252" coordsize="2,80">
              <v:shape style="position:absolute;left:5215;top:252;width:2;height:80" coordorigin="5215,252" coordsize="0,80" path="m5215,332l5215,252e" filled="false" stroked="true" strokeweight=".748pt" strokecolor="#939598">
                <v:path arrowok="t"/>
              </v:shape>
            </v:group>
            <v:group style="position:absolute;left:5175;top:252;width:2;height:80" coordorigin="5175,252" coordsize="2,80">
              <v:shape style="position:absolute;left:5175;top:252;width:2;height:80" coordorigin="5175,252" coordsize="1,80" path="m5175,332l5175,252e" filled="false" stroked="true" strokeweight=".748pt" strokecolor="#939598">
                <v:path arrowok="t"/>
              </v:shape>
            </v:group>
            <v:group style="position:absolute;left:5135;top:252;width:2;height:80" coordorigin="5135,252" coordsize="2,80">
              <v:shape style="position:absolute;left:5135;top:252;width:2;height:80" coordorigin="5135,252" coordsize="0,80" path="m5135,332l5135,252e" filled="false" stroked="true" strokeweight=".748pt" strokecolor="#939598">
                <v:path arrowok="t"/>
              </v:shape>
            </v:group>
            <v:group style="position:absolute;left:5095;top:252;width:2;height:80" coordorigin="5095,252" coordsize="2,80">
              <v:shape style="position:absolute;left:5095;top:252;width:2;height:80" coordorigin="5095,252" coordsize="0,80" path="m5095,332l5095,252e" filled="false" stroked="true" strokeweight=".748pt" strokecolor="#939598">
                <v:path arrowok="t"/>
              </v:shape>
            </v:group>
            <v:group style="position:absolute;left:5055;top:252;width:2;height:80" coordorigin="5055,252" coordsize="2,80">
              <v:shape style="position:absolute;left:5055;top:252;width:2;height:80" coordorigin="5055,252" coordsize="1,80" path="m5055,332l5055,252e" filled="false" stroked="true" strokeweight=".748pt" strokecolor="#939598">
                <v:path arrowok="t"/>
              </v:shape>
            </v:group>
            <v:group style="position:absolute;left:5015;top:252;width:2;height:80" coordorigin="5015,252" coordsize="2,80">
              <v:shape style="position:absolute;left:5015;top:252;width:2;height:80" coordorigin="5015,252" coordsize="0,80" path="m5015,332l5015,252e" filled="false" stroked="true" strokeweight=".748pt" strokecolor="#939598">
                <v:path arrowok="t"/>
              </v:shape>
            </v:group>
            <v:group style="position:absolute;left:4975;top:252;width:2;height:80" coordorigin="4975,252" coordsize="2,80">
              <v:shape style="position:absolute;left:4975;top:252;width:2;height:80" coordorigin="4975,252" coordsize="0,80" path="m4975,332l4975,252e" filled="false" stroked="true" strokeweight=".748pt" strokecolor="#939598">
                <v:path arrowok="t"/>
              </v:shape>
            </v:group>
            <v:group style="position:absolute;left:4935;top:252;width:2;height:80" coordorigin="4935,252" coordsize="2,80">
              <v:shape style="position:absolute;left:4935;top:252;width:2;height:80" coordorigin="4935,252" coordsize="0,80" path="m4935,332l4935,252e" filled="false" stroked="true" strokeweight=".748pt" strokecolor="#939598">
                <v:path arrowok="t"/>
              </v:shape>
            </v:group>
            <v:group style="position:absolute;left:4895;top:252;width:2;height:80" coordorigin="4895,252" coordsize="2,80">
              <v:shape style="position:absolute;left:4895;top:252;width:2;height:80" coordorigin="4895,252" coordsize="0,80" path="m4895,332l4895,252e" filled="false" stroked="true" strokeweight=".748pt" strokecolor="#939598">
                <v:path arrowok="t"/>
              </v:shape>
            </v:group>
            <v:group style="position:absolute;left:4855;top:252;width:2;height:80" coordorigin="4855,252" coordsize="2,80">
              <v:shape style="position:absolute;left:4855;top:252;width:2;height:80" coordorigin="4855,252" coordsize="1,80" path="m4855,332l4855,252e" filled="false" stroked="true" strokeweight=".748pt" strokecolor="#939598">
                <v:path arrowok="t"/>
              </v:shape>
            </v:group>
            <v:group style="position:absolute;left:4815;top:252;width:2;height:80" coordorigin="4815,252" coordsize="2,80">
              <v:shape style="position:absolute;left:4815;top:252;width:2;height:80" coordorigin="4815,252" coordsize="0,80" path="m4815,332l4815,252e" filled="false" stroked="true" strokeweight=".748pt" strokecolor="#939598">
                <v:path arrowok="t"/>
              </v:shape>
            </v:group>
            <v:group style="position:absolute;left:4775;top:252;width:2;height:80" coordorigin="4775,252" coordsize="2,80">
              <v:shape style="position:absolute;left:4775;top:252;width:2;height:80" coordorigin="4775,252" coordsize="0,80" path="m4775,332l4775,252e" filled="false" stroked="true" strokeweight=".748pt" strokecolor="#939598">
                <v:path arrowok="t"/>
              </v:shape>
            </v:group>
            <v:group style="position:absolute;left:4735;top:252;width:2;height:80" coordorigin="4735,252" coordsize="2,80">
              <v:shape style="position:absolute;left:4735;top:252;width:2;height:80" coordorigin="4735,252" coordsize="1,80" path="m4735,332l4735,252e" filled="false" stroked="true" strokeweight=".748pt" strokecolor="#939598">
                <v:path arrowok="t"/>
              </v:shape>
            </v:group>
            <v:group style="position:absolute;left:4695;top:252;width:2;height:80" coordorigin="4695,252" coordsize="2,80">
              <v:shape style="position:absolute;left:4695;top:252;width:2;height:80" coordorigin="4695,252" coordsize="0,80" path="m4695,332l4695,252e" filled="false" stroked="true" strokeweight=".748pt" strokecolor="#939598">
                <v:path arrowok="t"/>
              </v:shape>
            </v:group>
            <v:group style="position:absolute;left:4655;top:252;width:2;height:80" coordorigin="4655,252" coordsize="2,80">
              <v:shape style="position:absolute;left:4655;top:252;width:2;height:80" coordorigin="4655,252" coordsize="0,80" path="m4655,332l4655,252e" filled="false" stroked="true" strokeweight=".748pt" strokecolor="#939598">
                <v:path arrowok="t"/>
              </v:shape>
            </v:group>
            <v:group style="position:absolute;left:4614;top:252;width:2;height:80" coordorigin="4614,252" coordsize="2,80">
              <v:shape style="position:absolute;left:4614;top:252;width:2;height:80" coordorigin="4614,252" coordsize="0,80" path="m4614,332l4614,252e" filled="false" stroked="true" strokeweight=".748pt" strokecolor="#939598">
                <v:path arrowok="t"/>
              </v:shape>
            </v:group>
            <v:group style="position:absolute;left:4574;top:252;width:2;height:80" coordorigin="4574,252" coordsize="2,80">
              <v:shape style="position:absolute;left:4574;top:252;width:2;height:80" coordorigin="4574,252" coordsize="0,80" path="m4574,332l4574,252e" filled="false" stroked="true" strokeweight=".748pt" strokecolor="#939598">
                <v:path arrowok="t"/>
              </v:shape>
            </v:group>
            <v:group style="position:absolute;left:4534;top:252;width:2;height:80" coordorigin="4534,252" coordsize="2,80">
              <v:shape style="position:absolute;left:4534;top:252;width:2;height:80" coordorigin="4534,252" coordsize="1,80" path="m4534,332l4534,252e" filled="false" stroked="true" strokeweight=".748pt" strokecolor="#939598">
                <v:path arrowok="t"/>
              </v:shape>
            </v:group>
            <v:group style="position:absolute;left:4494;top:252;width:2;height:80" coordorigin="4494,252" coordsize="2,80">
              <v:shape style="position:absolute;left:4494;top:252;width:2;height:80" coordorigin="4494,252" coordsize="0,80" path="m4494,332l4494,252e" filled="false" stroked="true" strokeweight=".748pt" strokecolor="#939598">
                <v:path arrowok="t"/>
              </v:shape>
            </v:group>
            <v:group style="position:absolute;left:4454;top:252;width:2;height:80" coordorigin="4454,252" coordsize="2,80">
              <v:shape style="position:absolute;left:4454;top:252;width:2;height:80" coordorigin="4454,252" coordsize="0,80" path="m4454,332l4454,252e" filled="false" stroked="true" strokeweight=".748pt" strokecolor="#939598">
                <v:path arrowok="t"/>
              </v:shape>
            </v:group>
            <v:group style="position:absolute;left:4414;top:252;width:2;height:80" coordorigin="4414,252" coordsize="2,80">
              <v:shape style="position:absolute;left:4414;top:252;width:2;height:80" coordorigin="4414,252" coordsize="1,80" path="m4414,332l4414,252e" filled="false" stroked="true" strokeweight=".748pt" strokecolor="#939598">
                <v:path arrowok="t"/>
              </v:shape>
            </v:group>
            <v:group style="position:absolute;left:4374;top:252;width:2;height:80" coordorigin="4374,252" coordsize="2,80">
              <v:shape style="position:absolute;left:4374;top:252;width:2;height:80" coordorigin="4374,252" coordsize="0,80" path="m4374,332l4374,252e" filled="false" stroked="true" strokeweight=".748pt" strokecolor="#939598">
                <v:path arrowok="t"/>
              </v:shape>
            </v:group>
            <v:group style="position:absolute;left:4334;top:252;width:2;height:80" coordorigin="4334,252" coordsize="2,80">
              <v:shape style="position:absolute;left:4334;top:252;width:2;height:80" coordorigin="4334,252" coordsize="1,80" path="m4334,332l4334,252e" filled="false" stroked="true" strokeweight=".748pt" strokecolor="#939598">
                <v:path arrowok="t"/>
              </v:shape>
            </v:group>
            <v:group style="position:absolute;left:4294;top:252;width:2;height:80" coordorigin="4294,252" coordsize="2,80">
              <v:shape style="position:absolute;left:4294;top:252;width:2;height:80" coordorigin="4294,252" coordsize="1,80" path="m4294,332l4294,252e" filled="false" stroked="true" strokeweight=".748pt" strokecolor="#939598">
                <v:path arrowok="t"/>
              </v:shape>
            </v:group>
            <v:group style="position:absolute;left:4254;top:252;width:2;height:80" coordorigin="4254,252" coordsize="2,80">
              <v:shape style="position:absolute;left:4254;top:252;width:2;height:80" coordorigin="4254,252" coordsize="1,80" path="m4254,332l4254,252e" filled="false" stroked="true" strokeweight=".748pt" strokecolor="#939598">
                <v:path arrowok="t"/>
              </v:shape>
            </v:group>
            <v:group style="position:absolute;left:4214;top:252;width:2;height:80" coordorigin="4214,252" coordsize="2,80">
              <v:shape style="position:absolute;left:4214;top:252;width:2;height:80" coordorigin="4214,252" coordsize="1,80" path="m4214,332l4214,252e" filled="false" stroked="true" strokeweight=".748pt" strokecolor="#939598">
                <v:path arrowok="t"/>
              </v:shape>
            </v:group>
            <v:group style="position:absolute;left:4174;top:252;width:2;height:80" coordorigin="4174,252" coordsize="2,80">
              <v:shape style="position:absolute;left:4174;top:252;width:2;height:80" coordorigin="4174,252" coordsize="1,80" path="m4174,332l4174,252e" filled="false" stroked="true" strokeweight=".748pt" strokecolor="#939598">
                <v:path arrowok="t"/>
              </v:shape>
            </v:group>
            <v:group style="position:absolute;left:4134;top:252;width:2;height:80" coordorigin="4134,252" coordsize="2,80">
              <v:shape style="position:absolute;left:4134;top:252;width:2;height:80" coordorigin="4134,252" coordsize="0,80" path="m4134,332l4134,252e" filled="false" stroked="true" strokeweight=".748pt" strokecolor="#939598">
                <v:path arrowok="t"/>
              </v:shape>
            </v:group>
            <v:group style="position:absolute;left:4094;top:252;width:2;height:80" coordorigin="4094,252" coordsize="2,80">
              <v:shape style="position:absolute;left:4094;top:252;width:2;height:80" coordorigin="4094,252" coordsize="0,80" path="m4094,332l4094,252e" filled="false" stroked="true" strokeweight=".748pt" strokecolor="#939598">
                <v:path arrowok="t"/>
              </v:shape>
            </v:group>
            <v:group style="position:absolute;left:4054;top:252;width:2;height:80" coordorigin="4054,252" coordsize="2,80">
              <v:shape style="position:absolute;left:4054;top:252;width:2;height:80" coordorigin="4054,252" coordsize="0,80" path="m4054,332l4054,252e" filled="false" stroked="true" strokeweight=".748pt" strokecolor="#939598">
                <v:path arrowok="t"/>
              </v:shape>
            </v:group>
            <v:group style="position:absolute;left:4014;top:252;width:2;height:80" coordorigin="4014,252" coordsize="2,80">
              <v:shape style="position:absolute;left:4014;top:252;width:2;height:80" coordorigin="4014,252" coordsize="0,80" path="m4014,332l4014,252e" filled="false" stroked="true" strokeweight=".748pt" strokecolor="#939598">
                <v:path arrowok="t"/>
              </v:shape>
            </v:group>
            <v:group style="position:absolute;left:3973;top:252;width:2;height:80" coordorigin="3973,252" coordsize="2,80">
              <v:shape style="position:absolute;left:3973;top:252;width:2;height:80" coordorigin="3973,252" coordsize="1,80" path="m3974,332l3973,252e" filled="false" stroked="true" strokeweight=".748pt" strokecolor="#939598">
                <v:path arrowok="t"/>
              </v:shape>
            </v:group>
            <v:group style="position:absolute;left:3933;top:252;width:2;height:80" coordorigin="3933,252" coordsize="2,80">
              <v:shape style="position:absolute;left:3933;top:252;width:2;height:80" coordorigin="3933,252" coordsize="0,80" path="m3933,332l3933,252e" filled="false" stroked="true" strokeweight=".748pt" strokecolor="#939598">
                <v:path arrowok="t"/>
              </v:shape>
            </v:group>
            <v:group style="position:absolute;left:3893;top:252;width:2;height:80" coordorigin="3893,252" coordsize="2,80">
              <v:shape style="position:absolute;left:3893;top:252;width:2;height:80" coordorigin="3893,252" coordsize="0,80" path="m3893,332l3893,252e" filled="false" stroked="true" strokeweight=".748pt" strokecolor="#939598">
                <v:path arrowok="t"/>
              </v:shape>
            </v:group>
            <v:group style="position:absolute;left:3853;top:252;width:2;height:80" coordorigin="3853,252" coordsize="2,80">
              <v:shape style="position:absolute;left:3853;top:252;width:2;height:80" coordorigin="3853,252" coordsize="0,80" path="m3853,332l3853,252e" filled="false" stroked="true" strokeweight=".748pt" strokecolor="#939598">
                <v:path arrowok="t"/>
              </v:shape>
            </v:group>
            <v:group style="position:absolute;left:3813;top:252;width:2;height:80" coordorigin="3813,252" coordsize="2,80">
              <v:shape style="position:absolute;left:3813;top:252;width:2;height:80" coordorigin="3813,252" coordsize="0,80" path="m3813,332l3813,252e" filled="false" stroked="true" strokeweight=".748pt" strokecolor="#939598">
                <v:path arrowok="t"/>
              </v:shape>
            </v:group>
            <v:group style="position:absolute;left:3773;top:252;width:2;height:80" coordorigin="3773,252" coordsize="2,80">
              <v:shape style="position:absolute;left:3773;top:252;width:2;height:80" coordorigin="3773,252" coordsize="0,80" path="m3773,332l3773,252e" filled="false" stroked="true" strokeweight=".748pt" strokecolor="#939598">
                <v:path arrowok="t"/>
              </v:shape>
            </v:group>
            <v:group style="position:absolute;left:3733;top:252;width:2;height:80" coordorigin="3733,252" coordsize="2,80">
              <v:shape style="position:absolute;left:3733;top:252;width:2;height:80" coordorigin="3733,252" coordsize="0,80" path="m3733,332l3733,252e" filled="false" stroked="true" strokeweight=".748pt" strokecolor="#939598">
                <v:path arrowok="t"/>
              </v:shape>
            </v:group>
            <v:group style="position:absolute;left:3693;top:253;width:2;height:80" coordorigin="3693,253" coordsize="2,80">
              <v:shape style="position:absolute;left:3693;top:253;width:2;height:80" coordorigin="3693,253" coordsize="0,80" path="m3693,333l3693,253e" filled="false" stroked="true" strokeweight=".748pt" strokecolor="#939598">
                <v:path arrowok="t"/>
              </v:shape>
            </v:group>
            <v:group style="position:absolute;left:3653;top:253;width:2;height:80" coordorigin="3653,253" coordsize="2,80">
              <v:shape style="position:absolute;left:3653;top:253;width:2;height:80" coordorigin="3653,253" coordsize="1,80" path="m3653,333l3653,253e" filled="false" stroked="true" strokeweight=".748pt" strokecolor="#939598">
                <v:path arrowok="t"/>
              </v:shape>
            </v:group>
            <v:group style="position:absolute;left:3613;top:253;width:2;height:80" coordorigin="3613,253" coordsize="2,80">
              <v:shape style="position:absolute;left:3613;top:253;width:2;height:80" coordorigin="3613,253" coordsize="0,80" path="m3613,333l3613,253e" filled="false" stroked="true" strokeweight=".748pt" strokecolor="#939598">
                <v:path arrowok="t"/>
              </v:shape>
            </v:group>
            <v:group style="position:absolute;left:3573;top:253;width:2;height:80" coordorigin="3573,253" coordsize="2,80">
              <v:shape style="position:absolute;left:3573;top:253;width:2;height:80" coordorigin="3573,253" coordsize="0,80" path="m3573,333l3573,253e" filled="false" stroked="true" strokeweight=".748pt" strokecolor="#939598">
                <v:path arrowok="t"/>
              </v:shape>
            </v:group>
            <v:group style="position:absolute;left:3533;top:253;width:2;height:80" coordorigin="3533,253" coordsize="2,80">
              <v:shape style="position:absolute;left:3533;top:253;width:2;height:80" coordorigin="3533,253" coordsize="0,80" path="m3533,333l3533,253e" filled="false" stroked="true" strokeweight=".748pt" strokecolor="#939598">
                <v:path arrowok="t"/>
              </v:shape>
            </v:group>
            <v:group style="position:absolute;left:3493;top:253;width:2;height:80" coordorigin="3493,253" coordsize="2,80">
              <v:shape style="position:absolute;left:3493;top:253;width:2;height:80" coordorigin="3493,253" coordsize="0,80" path="m3493,333l3493,253e" filled="false" stroked="true" strokeweight=".748pt" strokecolor="#939598">
                <v:path arrowok="t"/>
              </v:shape>
            </v:group>
            <v:group style="position:absolute;left:3453;top:253;width:2;height:80" coordorigin="3453,253" coordsize="2,80">
              <v:shape style="position:absolute;left:3453;top:253;width:2;height:80" coordorigin="3453,253" coordsize="0,80" path="m3453,333l3453,253e" filled="false" stroked="true" strokeweight=".748pt" strokecolor="#939598">
                <v:path arrowok="t"/>
              </v:shape>
            </v:group>
            <v:group style="position:absolute;left:3413;top:253;width:2;height:80" coordorigin="3413,253" coordsize="2,80">
              <v:shape style="position:absolute;left:3413;top:253;width:2;height:80" coordorigin="3413,253" coordsize="0,80" path="m3413,333l3413,253e" filled="false" stroked="true" strokeweight=".748pt" strokecolor="#939598">
                <v:path arrowok="t"/>
              </v:shape>
            </v:group>
            <v:group style="position:absolute;left:3373;top:253;width:2;height:80" coordorigin="3373,253" coordsize="2,80">
              <v:shape style="position:absolute;left:3373;top:253;width:2;height:80" coordorigin="3373,253" coordsize="0,80" path="m3373,333l3373,253e" filled="false" stroked="true" strokeweight=".748pt" strokecolor="#939598">
                <v:path arrowok="t"/>
              </v:shape>
            </v:group>
            <v:group style="position:absolute;left:3333;top:253;width:2;height:80" coordorigin="3333,253" coordsize="2,80">
              <v:shape style="position:absolute;left:3333;top:253;width:2;height:80" coordorigin="3333,253" coordsize="1,80" path="m3333,333l3333,253e" filled="false" stroked="true" strokeweight=".748pt" strokecolor="#939598">
                <v:path arrowok="t"/>
              </v:shape>
            </v:group>
            <v:group style="position:absolute;left:3292;top:253;width:2;height:80" coordorigin="3292,253" coordsize="2,80">
              <v:shape style="position:absolute;left:3292;top:253;width:2;height:80" coordorigin="3292,253" coordsize="0,80" path="m3292,333l3292,253e" filled="false" stroked="true" strokeweight=".748pt" strokecolor="#939598">
                <v:path arrowok="t"/>
              </v:shape>
            </v:group>
            <v:group style="position:absolute;left:3252;top:253;width:2;height:80" coordorigin="3252,253" coordsize="2,80">
              <v:shape style="position:absolute;left:3252;top:253;width:2;height:80" coordorigin="3252,253" coordsize="0,80" path="m3252,333l3252,253e" filled="false" stroked="true" strokeweight=".748pt" strokecolor="#939598">
                <v:path arrowok="t"/>
              </v:shape>
            </v:group>
            <v:group style="position:absolute;left:3212;top:253;width:2;height:80" coordorigin="3212,253" coordsize="2,80">
              <v:shape style="position:absolute;left:3212;top:253;width:2;height:80" coordorigin="3212,253" coordsize="0,80" path="m3212,333l3212,253e" filled="false" stroked="true" strokeweight=".748pt" strokecolor="#939598">
                <v:path arrowok="t"/>
              </v:shape>
            </v:group>
            <v:group style="position:absolute;left:3172;top:253;width:2;height:80" coordorigin="3172,253" coordsize="2,80">
              <v:shape style="position:absolute;left:3172;top:253;width:2;height:80" coordorigin="3172,253" coordsize="1,80" path="m3172,333l3172,253e" filled="false" stroked="true" strokeweight=".748pt" strokecolor="#939598">
                <v:path arrowok="t"/>
              </v:shape>
            </v:group>
            <v:group style="position:absolute;left:3132;top:253;width:2;height:80" coordorigin="3132,253" coordsize="2,80">
              <v:shape style="position:absolute;left:3132;top:253;width:2;height:80" coordorigin="3132,253" coordsize="1,80" path="m3132,333l3132,253e" filled="false" stroked="true" strokeweight=".748pt" strokecolor="#939598">
                <v:path arrowok="t"/>
              </v:shape>
            </v:group>
            <v:group style="position:absolute;left:3092;top:253;width:2;height:80" coordorigin="3092,253" coordsize="2,80">
              <v:shape style="position:absolute;left:3092;top:253;width:2;height:80" coordorigin="3092,253" coordsize="1,80" path="m3092,333l3092,253e" filled="false" stroked="true" strokeweight=".748pt" strokecolor="#939598">
                <v:path arrowok="t"/>
              </v:shape>
            </v:group>
            <v:group style="position:absolute;left:3052;top:253;width:2;height:80" coordorigin="3052,253" coordsize="2,80">
              <v:shape style="position:absolute;left:3052;top:253;width:2;height:80" coordorigin="3052,253" coordsize="1,80" path="m3052,333l3052,253e" filled="false" stroked="true" strokeweight=".748pt" strokecolor="#939598">
                <v:path arrowok="t"/>
              </v:shape>
            </v:group>
            <v:group style="position:absolute;left:3012;top:253;width:2;height:80" coordorigin="3012,253" coordsize="2,80">
              <v:shape style="position:absolute;left:3012;top:253;width:2;height:80" coordorigin="3012,253" coordsize="1,80" path="m3012,333l3012,253e" filled="false" stroked="true" strokeweight=".748pt" strokecolor="#939598">
                <v:path arrowok="t"/>
              </v:shape>
            </v:group>
            <v:group style="position:absolute;left:2972;top:253;width:2;height:80" coordorigin="2972,253" coordsize="2,80">
              <v:shape style="position:absolute;left:2972;top:253;width:2;height:80" coordorigin="2972,253" coordsize="0,80" path="m2972,333l2972,253e" filled="false" stroked="true" strokeweight=".748pt" strokecolor="#939598">
                <v:path arrowok="t"/>
              </v:shape>
            </v:group>
            <v:group style="position:absolute;left:2932;top:253;width:2;height:80" coordorigin="2932,253" coordsize="2,80">
              <v:shape style="position:absolute;left:2932;top:253;width:2;height:80" coordorigin="2932,253" coordsize="1,80" path="m2932,333l2932,253e" filled="false" stroked="true" strokeweight=".748pt" strokecolor="#939598">
                <v:path arrowok="t"/>
              </v:shape>
            </v:group>
            <v:group style="position:absolute;left:2892;top:253;width:2;height:80" coordorigin="2892,253" coordsize="2,80">
              <v:shape style="position:absolute;left:2892;top:253;width:2;height:80" coordorigin="2892,253" coordsize="1,80" path="m2892,333l2892,253e" filled="false" stroked="true" strokeweight=".748pt" strokecolor="#939598">
                <v:path arrowok="t"/>
              </v:shape>
            </v:group>
            <v:group style="position:absolute;left:2852;top:253;width:2;height:80" coordorigin="2852,253" coordsize="2,80">
              <v:shape style="position:absolute;left:2852;top:253;width:2;height:80" coordorigin="2852,253" coordsize="0,80" path="m2852,333l2852,253e" filled="false" stroked="true" strokeweight=".748pt" strokecolor="#939598">
                <v:path arrowok="t"/>
              </v:shape>
            </v:group>
            <v:group style="position:absolute;left:2812;top:253;width:2;height:80" coordorigin="2812,253" coordsize="2,80">
              <v:shape style="position:absolute;left:2812;top:253;width:2;height:80" coordorigin="2812,253" coordsize="0,80" path="m2812,333l2812,253e" filled="false" stroked="true" strokeweight=".748pt" strokecolor="#939598">
                <v:path arrowok="t"/>
              </v:shape>
            </v:group>
            <v:group style="position:absolute;left:2772;top:253;width:2;height:80" coordorigin="2772,253" coordsize="2,80">
              <v:shape style="position:absolute;left:2772;top:253;width:2;height:80" coordorigin="2772,253" coordsize="0,80" path="m2772,333l2772,253e" filled="false" stroked="true" strokeweight=".748pt" strokecolor="#939598">
                <v:path arrowok="t"/>
              </v:shape>
            </v:group>
            <v:group style="position:absolute;left:2732;top:253;width:2;height:80" coordorigin="2732,253" coordsize="2,80">
              <v:shape style="position:absolute;left:2732;top:253;width:2;height:80" coordorigin="2732,253" coordsize="0,80" path="m2732,333l2732,253e" filled="false" stroked="true" strokeweight=".748pt" strokecolor="#939598">
                <v:path arrowok="t"/>
              </v:shape>
            </v:group>
            <v:group style="position:absolute;left:2692;top:253;width:2;height:80" coordorigin="2692,253" coordsize="2,80">
              <v:shape style="position:absolute;left:2692;top:253;width:2;height:80" coordorigin="2692,253" coordsize="0,80" path="m2692,333l2692,253e" filled="false" stroked="true" strokeweight=".748pt" strokecolor="#939598">
                <v:path arrowok="t"/>
              </v:shape>
            </v:group>
            <v:group style="position:absolute;left:2651;top:253;width:2;height:80" coordorigin="2651,253" coordsize="2,80">
              <v:shape style="position:absolute;left:2651;top:253;width:2;height:80" coordorigin="2651,253" coordsize="0,80" path="m2652,333l2651,253e" filled="false" stroked="true" strokeweight=".748pt" strokecolor="#939598">
                <v:path arrowok="t"/>
              </v:shape>
            </v:group>
            <v:group style="position:absolute;left:2611;top:253;width:2;height:80" coordorigin="2611,253" coordsize="2,80">
              <v:shape style="position:absolute;left:2611;top:253;width:2;height:80" coordorigin="2611,253" coordsize="0,80" path="m2611,333l2611,253e" filled="false" stroked="true" strokeweight=".748pt" strokecolor="#939598">
                <v:path arrowok="t"/>
              </v:shape>
            </v:group>
            <v:group style="position:absolute;left:2571;top:253;width:2;height:80" coordorigin="2571,253" coordsize="2,80">
              <v:shape style="position:absolute;left:2571;top:253;width:2;height:80" coordorigin="2571,253" coordsize="0,80" path="m2571,333l2571,253e" filled="false" stroked="true" strokeweight=".748pt" strokecolor="#939598">
                <v:path arrowok="t"/>
              </v:shape>
            </v:group>
            <v:group style="position:absolute;left:2531;top:253;width:2;height:80" coordorigin="2531,253" coordsize="2,80">
              <v:shape style="position:absolute;left:2531;top:253;width:2;height:80" coordorigin="2531,253" coordsize="0,80" path="m2531,333l2531,253e" filled="false" stroked="true" strokeweight=".748pt" strokecolor="#939598">
                <v:path arrowok="t"/>
              </v:shape>
            </v:group>
            <v:group style="position:absolute;left:2491;top:253;width:2;height:80" coordorigin="2491,253" coordsize="2,80">
              <v:shape style="position:absolute;left:2491;top:253;width:2;height:80" coordorigin="2491,253" coordsize="0,80" path="m2491,333l2491,253e" filled="false" stroked="true" strokeweight=".748pt" strokecolor="#939598">
                <v:path arrowok="t"/>
              </v:shape>
            </v:group>
            <v:group style="position:absolute;left:2451;top:253;width:2;height:80" coordorigin="2451,253" coordsize="2,80">
              <v:shape style="position:absolute;left:2451;top:253;width:2;height:80" coordorigin="2451,253" coordsize="0,80" path="m2451,333l2451,253e" filled="false" stroked="true" strokeweight=".748pt" strokecolor="#939598">
                <v:path arrowok="t"/>
              </v:shape>
            </v:group>
            <v:group style="position:absolute;left:2411;top:253;width:2;height:80" coordorigin="2411,253" coordsize="2,80">
              <v:shape style="position:absolute;left:2411;top:253;width:2;height:80" coordorigin="2411,253" coordsize="1,80" path="m2411,333l2411,253e" filled="false" stroked="true" strokeweight=".748pt" strokecolor="#939598">
                <v:path arrowok="t"/>
              </v:shape>
            </v:group>
            <v:group style="position:absolute;left:2371;top:253;width:2;height:80" coordorigin="2371,253" coordsize="2,80">
              <v:shape style="position:absolute;left:2371;top:253;width:2;height:80" coordorigin="2371,253" coordsize="0,80" path="m2371,333l2371,253e" filled="false" stroked="true" strokeweight=".748pt" strokecolor="#939598">
                <v:path arrowok="t"/>
              </v:shape>
            </v:group>
            <v:group style="position:absolute;left:2331;top:253;width:2;height:80" coordorigin="2331,253" coordsize="2,80">
              <v:shape style="position:absolute;left:2331;top:253;width:2;height:80" coordorigin="2331,253" coordsize="0,80" path="m2331,333l2331,253e" filled="false" stroked="true" strokeweight=".748pt" strokecolor="#939598">
                <v:path arrowok="t"/>
              </v:shape>
            </v:group>
            <v:group style="position:absolute;left:2291;top:253;width:2;height:80" coordorigin="2291,253" coordsize="2,80">
              <v:shape style="position:absolute;left:2291;top:253;width:2;height:80" coordorigin="2291,253" coordsize="1,80" path="m2291,333l2291,253e" filled="false" stroked="true" strokeweight=".748pt" strokecolor="#939598">
                <v:path arrowok="t"/>
              </v:shape>
            </v:group>
            <v:group style="position:absolute;left:2251;top:253;width:2;height:80" coordorigin="2251,253" coordsize="2,80">
              <v:shape style="position:absolute;left:2251;top:253;width:2;height:80" coordorigin="2251,253" coordsize="0,80" path="m2251,333l2251,253e" filled="false" stroked="true" strokeweight=".748pt" strokecolor="#939598">
                <v:path arrowok="t"/>
              </v:shape>
            </v:group>
            <v:group style="position:absolute;left:2211;top:253;width:2;height:80" coordorigin="2211,253" coordsize="2,80">
              <v:shape style="position:absolute;left:2211;top:253;width:2;height:80" coordorigin="2211,253" coordsize="0,80" path="m2211,333l2211,253e" filled="false" stroked="true" strokeweight=".748pt" strokecolor="#939598">
                <v:path arrowok="t"/>
              </v:shape>
            </v:group>
            <v:group style="position:absolute;left:2171;top:253;width:2;height:80" coordorigin="2171,253" coordsize="2,80">
              <v:shape style="position:absolute;left:2171;top:253;width:2;height:80" coordorigin="2171,253" coordsize="0,80" path="m2171,333l2171,253e" filled="false" stroked="true" strokeweight=".748pt" strokecolor="#939598">
                <v:path arrowok="t"/>
              </v:shape>
            </v:group>
            <v:group style="position:absolute;left:2131;top:253;width:2;height:80" coordorigin="2131,253" coordsize="2,80">
              <v:shape style="position:absolute;left:2131;top:253;width:2;height:80" coordorigin="2131,253" coordsize="0,80" path="m2131,333l2131,253e" filled="false" stroked="true" strokeweight=".748pt" strokecolor="#939598">
                <v:path arrowok="t"/>
              </v:shape>
            </v:group>
            <v:group style="position:absolute;left:2091;top:253;width:2;height:80" coordorigin="2091,253" coordsize="2,80">
              <v:shape style="position:absolute;left:2091;top:253;width:2;height:80" coordorigin="2091,253" coordsize="0,80" path="m2091,333l2091,253e" filled="false" stroked="true" strokeweight=".748pt" strokecolor="#939598">
                <v:path arrowok="t"/>
              </v:shape>
            </v:group>
            <v:group style="position:absolute;left:2051;top:253;width:2;height:80" coordorigin="2051,253" coordsize="2,80">
              <v:shape style="position:absolute;left:2051;top:253;width:2;height:80" coordorigin="2051,253" coordsize="0,80" path="m2051,333l2051,253e" filled="false" stroked="true" strokeweight=".748pt" strokecolor="#939598">
                <v:path arrowok="t"/>
              </v:shape>
            </v:group>
            <v:group style="position:absolute;left:2011;top:253;width:2;height:80" coordorigin="2011,253" coordsize="2,80">
              <v:shape style="position:absolute;left:2011;top:253;width:2;height:80" coordorigin="2011,253" coordsize="0,80" path="m2011,333l2011,253e" filled="false" stroked="true" strokeweight=".748pt" strokecolor="#939598">
                <v:path arrowok="t"/>
              </v:shape>
            </v:group>
            <v:group style="position:absolute;left:1970;top:253;width:2;height:80" coordorigin="1970,253" coordsize="2,80">
              <v:shape style="position:absolute;left:1970;top:253;width:2;height:80" coordorigin="1970,253" coordsize="1,80" path="m1970,333l1970,253e" filled="false" stroked="true" strokeweight=".748pt" strokecolor="#939598">
                <v:path arrowok="t"/>
              </v:shape>
            </v:group>
            <v:group style="position:absolute;left:1930;top:253;width:2;height:80" coordorigin="1930,253" coordsize="2,80">
              <v:shape style="position:absolute;left:1930;top:253;width:2;height:80" coordorigin="1930,253" coordsize="0,80" path="m1930,333l1930,253e" filled="false" stroked="true" strokeweight=".748pt" strokecolor="#939598">
                <v:path arrowok="t"/>
              </v:shape>
            </v:group>
            <v:group style="position:absolute;left:1890;top:253;width:2;height:80" coordorigin="1890,253" coordsize="2,80">
              <v:shape style="position:absolute;left:1890;top:253;width:2;height:80" coordorigin="1890,253" coordsize="1,80" path="m1890,333l1890,253e" filled="false" stroked="true" strokeweight=".748pt" strokecolor="#939598">
                <v:path arrowok="t"/>
              </v:shape>
            </v:group>
            <v:group style="position:absolute;left:1850;top:253;width:2;height:80" coordorigin="1850,253" coordsize="2,80">
              <v:shape style="position:absolute;left:1850;top:253;width:2;height:80" coordorigin="1850,253" coordsize="1,80" path="m1850,333l1850,253e" filled="false" stroked="true" strokeweight=".748pt" strokecolor="#939598">
                <v:path arrowok="t"/>
              </v:shape>
            </v:group>
            <v:group style="position:absolute;left:1810;top:253;width:2;height:80" coordorigin="1810,253" coordsize="2,80">
              <v:shape style="position:absolute;left:1810;top:253;width:2;height:80" coordorigin="1810,253" coordsize="0,80" path="m1810,333l1810,253e" filled="false" stroked="true" strokeweight=".748pt" strokecolor="#939598">
                <v:path arrowok="t"/>
              </v:shape>
            </v:group>
            <v:group style="position:absolute;left:1770;top:253;width:2;height:80" coordorigin="1770,253" coordsize="2,80">
              <v:shape style="position:absolute;left:1770;top:253;width:2;height:80" coordorigin="1770,253" coordsize="1,80" path="m1770,333l1770,253e" filled="false" stroked="true" strokeweight=".748pt" strokecolor="#939598">
                <v:path arrowok="t"/>
              </v:shape>
            </v:group>
            <v:group style="position:absolute;left:1730;top:253;width:2;height:80" coordorigin="1730,253" coordsize="2,80">
              <v:shape style="position:absolute;left:1730;top:253;width:2;height:80" coordorigin="1730,253" coordsize="0,80" path="m1730,333l1730,253e" filled="false" stroked="true" strokeweight=".748pt" strokecolor="#939598">
                <v:path arrowok="t"/>
              </v:shape>
            </v:group>
            <v:group style="position:absolute;left:1690;top:253;width:2;height:80" coordorigin="1690,253" coordsize="2,80">
              <v:shape style="position:absolute;left:1690;top:253;width:2;height:80" coordorigin="1690,253" coordsize="0,80" path="m1690,333l1690,253e" filled="false" stroked="true" strokeweight=".748pt" strokecolor="#939598">
                <v:path arrowok="t"/>
              </v:shape>
            </v:group>
            <v:group style="position:absolute;left:1650;top:253;width:2;height:80" coordorigin="1650,253" coordsize="2,80">
              <v:shape style="position:absolute;left:1650;top:253;width:2;height:80" coordorigin="1650,253" coordsize="0,80" path="m1650,333l1650,253e" filled="false" stroked="true" strokeweight=".748pt" strokecolor="#939598">
                <v:path arrowok="t"/>
              </v:shape>
            </v:group>
            <v:group style="position:absolute;left:1610;top:253;width:2;height:80" coordorigin="1610,253" coordsize="2,80">
              <v:shape style="position:absolute;left:1610;top:253;width:2;height:80" coordorigin="1610,253" coordsize="0,80" path="m1610,333l1610,253e" filled="false" stroked="true" strokeweight=".748pt" strokecolor="#939598">
                <v:path arrowok="t"/>
              </v:shape>
            </v:group>
            <v:group style="position:absolute;left:1570;top:253;width:2;height:80" coordorigin="1570,253" coordsize="2,80">
              <v:shape style="position:absolute;left:1570;top:253;width:2;height:80" coordorigin="1570,253" coordsize="0,80" path="m1570,333l1570,253e" filled="false" stroked="true" strokeweight=".748pt" strokecolor="#939598">
                <v:path arrowok="t"/>
              </v:shape>
            </v:group>
            <v:group style="position:absolute;left:1530;top:253;width:2;height:80" coordorigin="1530,253" coordsize="2,80">
              <v:shape style="position:absolute;left:1530;top:253;width:2;height:80" coordorigin="1530,253" coordsize="1,80" path="m1530,333l1530,253e" filled="false" stroked="true" strokeweight=".748pt" strokecolor="#939598">
                <v:path arrowok="t"/>
              </v:shape>
            </v:group>
            <v:group style="position:absolute;left:1490;top:253;width:2;height:80" coordorigin="1490,253" coordsize="2,80">
              <v:shape style="position:absolute;left:1490;top:253;width:2;height:80" coordorigin="1490,253" coordsize="0,80" path="m1490,333l1490,253e" filled="false" stroked="true" strokeweight=".748pt" strokecolor="#939598">
                <v:path arrowok="t"/>
              </v:shape>
            </v:group>
            <v:group style="position:absolute;left:1450;top:253;width:2;height:80" coordorigin="1450,253" coordsize="2,80">
              <v:shape style="position:absolute;left:1450;top:253;width:2;height:80" coordorigin="1450,253" coordsize="0,80" path="m1450,333l1450,253e" filled="false" stroked="true" strokeweight=".748pt" strokecolor="#939598">
                <v:path arrowok="t"/>
              </v:shape>
            </v:group>
            <v:group style="position:absolute;left:1410;top:253;width:2;height:80" coordorigin="1410,253" coordsize="2,80">
              <v:shape style="position:absolute;left:1410;top:253;width:2;height:80" coordorigin="1410,253" coordsize="0,80" path="m1410,333l1410,253e" filled="false" stroked="true" strokeweight=".748pt" strokecolor="#939598">
                <v:path arrowok="t"/>
              </v:shape>
            </v:group>
            <v:group style="position:absolute;left:1370;top:253;width:2;height:80" coordorigin="1370,253" coordsize="2,80">
              <v:shape style="position:absolute;left:1370;top:253;width:2;height:80" coordorigin="1370,253" coordsize="0,80" path="m1370,333l1370,253e" filled="false" stroked="true" strokeweight=".748pt" strokecolor="#939598">
                <v:path arrowok="t"/>
              </v:shape>
            </v:group>
            <v:group style="position:absolute;left:1329;top:253;width:2;height:80" coordorigin="1329,253" coordsize="2,80">
              <v:shape style="position:absolute;left:1329;top:253;width:2;height:80" coordorigin="1329,253" coordsize="0,80" path="m1330,333l1329,253e" filled="false" stroked="true" strokeweight=".748pt" strokecolor="#939598">
                <v:path arrowok="t"/>
              </v:shape>
            </v:group>
            <v:group style="position:absolute;left:1289;top:253;width:2;height:80" coordorigin="1289,253" coordsize="2,80">
              <v:shape style="position:absolute;left:1289;top:253;width:2;height:80" coordorigin="1289,253" coordsize="0,80" path="m1289,333l1289,253e" filled="false" stroked="true" strokeweight=".748pt" strokecolor="#939598">
                <v:path arrowok="t"/>
              </v:shape>
            </v:group>
            <v:group style="position:absolute;left:1249;top:253;width:2;height:80" coordorigin="1249,253" coordsize="2,80">
              <v:shape style="position:absolute;left:1249;top:253;width:2;height:80" coordorigin="1249,253" coordsize="0,80" path="m1249,333l1249,253e" filled="false" stroked="true" strokeweight=".748pt" strokecolor="#939598">
                <v:path arrowok="t"/>
              </v:shape>
            </v:group>
            <v:group style="position:absolute;left:1209;top:253;width:2;height:80" coordorigin="1209,253" coordsize="2,80">
              <v:shape style="position:absolute;left:1209;top:253;width:2;height:80" coordorigin="1209,253" coordsize="0,80" path="m1209,333l1209,253e" filled="false" stroked="true" strokeweight=".748pt" strokecolor="#939598">
                <v:path arrowok="t"/>
              </v:shape>
            </v:group>
            <v:group style="position:absolute;left:1169;top:253;width:2;height:80" coordorigin="1169,253" coordsize="2,80">
              <v:shape style="position:absolute;left:1169;top:253;width:2;height:80" coordorigin="1169,253" coordsize="0,80" path="m1169,333l1169,253e" filled="false" stroked="true" strokeweight=".748pt" strokecolor="#939598">
                <v:path arrowok="t"/>
              </v:shape>
            </v:group>
            <v:group style="position:absolute;left:1129;top:253;width:2;height:80" coordorigin="1129,253" coordsize="2,80">
              <v:shape style="position:absolute;left:1129;top:253;width:2;height:80" coordorigin="1129,253" coordsize="0,80" path="m1129,333l1129,253e" filled="false" stroked="true" strokeweight=".748pt" strokecolor="#939598">
                <v:path arrowok="t"/>
              </v:shape>
            </v:group>
            <v:group style="position:absolute;left:1089;top:253;width:2;height:80" coordorigin="1089,253" coordsize="2,80">
              <v:shape style="position:absolute;left:1089;top:253;width:2;height:80" coordorigin="1089,253" coordsize="0,80" path="m1089,333l1089,253e" filled="false" stroked="true" strokeweight=".748pt" strokecolor="#939598">
                <v:path arrowok="t"/>
              </v:shape>
            </v:group>
            <v:group style="position:absolute;left:1049;top:253;width:2;height:80" coordorigin="1049,253" coordsize="2,80">
              <v:shape style="position:absolute;left:1049;top:253;width:2;height:80" coordorigin="1049,253" coordsize="0,80" path="m1049,333l1049,253e" filled="false" stroked="true" strokeweight=".748pt" strokecolor="#939598">
                <v:path arrowok="t"/>
              </v:shape>
            </v:group>
            <v:group style="position:absolute;left:1009;top:253;width:2;height:80" coordorigin="1009,253" coordsize="2,80">
              <v:shape style="position:absolute;left:1009;top:253;width:2;height:80" coordorigin="1009,253" coordsize="0,80" path="m1009,333l1009,253e" filled="false" stroked="true" strokeweight=".748pt" strokecolor="#939598">
                <v:path arrowok="t"/>
              </v:shape>
            </v:group>
            <v:group style="position:absolute;left:969;top:253;width:2;height:80" coordorigin="969,253" coordsize="2,80">
              <v:shape style="position:absolute;left:969;top:253;width:2;height:80" coordorigin="969,253" coordsize="0,80" path="m969,333l969,253e" filled="false" stroked="true" strokeweight=".748pt" strokecolor="#939598">
                <v:path arrowok="t"/>
              </v:shape>
            </v:group>
            <v:group style="position:absolute;left:929;top:253;width:2;height:80" coordorigin="929,253" coordsize="2,80">
              <v:shape style="position:absolute;left:929;top:253;width:2;height:80" coordorigin="929,253" coordsize="0,80" path="m929,333l929,253e" filled="false" stroked="true" strokeweight=".748pt" strokecolor="#939598">
                <v:path arrowok="t"/>
              </v:shape>
            </v:group>
            <v:group style="position:absolute;left:889;top:253;width:2;height:80" coordorigin="889,253" coordsize="2,80">
              <v:shape style="position:absolute;left:889;top:253;width:2;height:80" coordorigin="889,253" coordsize="1,80" path="m889,333l889,253e" filled="false" stroked="true" strokeweight=".748pt" strokecolor="#939598">
                <v:path arrowok="t"/>
              </v:shape>
            </v:group>
            <v:group style="position:absolute;left:849;top:253;width:2;height:80" coordorigin="849,253" coordsize="2,80">
              <v:shape style="position:absolute;left:849;top:253;width:2;height:80" coordorigin="849,253" coordsize="1,80" path="m849,333l849,253e" filled="false" stroked="true" strokeweight=".748pt" strokecolor="#939598">
                <v:path arrowok="t"/>
              </v:shape>
            </v:group>
            <v:group style="position:absolute;left:809;top:253;width:2;height:80" coordorigin="809,253" coordsize="2,80">
              <v:shape style="position:absolute;left:809;top:253;width:2;height:80" coordorigin="809,253" coordsize="0,80" path="m809,333l809,253e" filled="false" stroked="true" strokeweight=".748pt" strokecolor="#939598">
                <v:path arrowok="t"/>
              </v:shape>
            </v:group>
            <v:group style="position:absolute;left:769;top:253;width:2;height:80" coordorigin="769,253" coordsize="2,80">
              <v:shape style="position:absolute;left:769;top:253;width:2;height:80" coordorigin="769,253" coordsize="1,80" path="m769,333l769,253e" filled="false" stroked="true" strokeweight=".748pt" strokecolor="#939598">
                <v:path arrowok="t"/>
              </v:shape>
            </v:group>
            <v:group style="position:absolute;left:729;top:253;width:2;height:80" coordorigin="729,253" coordsize="2,80">
              <v:shape style="position:absolute;left:729;top:253;width:2;height:80" coordorigin="729,253" coordsize="1,80" path="m729,333l729,253e" filled="false" stroked="true" strokeweight=".748pt" strokecolor="#939598">
                <v:path arrowok="t"/>
              </v:shape>
            </v:group>
            <v:group style="position:absolute;left:689;top:253;width:2;height:80" coordorigin="689,253" coordsize="2,80">
              <v:shape style="position:absolute;left:689;top:253;width:2;height:80" coordorigin="689,253" coordsize="1,80" path="m689,333l689,253e" filled="false" stroked="true" strokeweight=".748pt" strokecolor="#939598">
                <v:path arrowok="t"/>
              </v:shape>
            </v:group>
            <v:group style="position:absolute;left:0;top:376;width:244;height:2" coordorigin="0,376" coordsize="244,2">
              <v:shape style="position:absolute;left:0;top:376;width:244;height:2" coordorigin="0,376" coordsize="244,0" path="m10,376l254,376e" filled="false" stroked="true" strokeweight="1pt" strokecolor="#939598">
                <v:path arrowok="t"/>
              </v:shape>
            </v:group>
            <v:group style="position:absolute;left:248;top:254;width:2;height:80" coordorigin="248,254" coordsize="2,80">
              <v:shape style="position:absolute;left:248;top:254;width:2;height:80" coordorigin="248,254" coordsize="0,80" path="m248,334l248,254e" filled="false" stroked="true" strokeweight=".748pt" strokecolor="#939598">
                <v:path arrowok="t"/>
              </v:shape>
            </v:group>
            <v:group style="position:absolute;left:208;top:254;width:2;height:80" coordorigin="208,254" coordsize="2,80">
              <v:shape style="position:absolute;left:208;top:254;width:2;height:80" coordorigin="208,254" coordsize="0,80" path="m208,334l208,254e" filled="false" stroked="true" strokeweight=".748pt" strokecolor="#939598">
                <v:path arrowok="t"/>
              </v:shape>
            </v:group>
            <v:group style="position:absolute;left:168;top:254;width:2;height:80" coordorigin="168,254" coordsize="2,80">
              <v:shape style="position:absolute;left:168;top:254;width:2;height:80" coordorigin="168,254" coordsize="0,80" path="m168,334l168,254e" filled="false" stroked="true" strokeweight=".748pt" strokecolor="#939598">
                <v:path arrowok="t"/>
              </v:shape>
            </v:group>
            <v:group style="position:absolute;left:128;top:254;width:2;height:80" coordorigin="128,254" coordsize="2,80">
              <v:shape style="position:absolute;left:128;top:254;width:2;height:80" coordorigin="128,254" coordsize="1,80" path="m128,334l128,254e" filled="false" stroked="true" strokeweight=".748pt" strokecolor="#939598">
                <v:path arrowok="t"/>
              </v:shape>
            </v:group>
            <v:group style="position:absolute;left:88;top:254;width:2;height:80" coordorigin="88,254" coordsize="2,80">
              <v:shape style="position:absolute;left:88;top:254;width:2;height:80" coordorigin="88,254" coordsize="0,80" path="m88,334l88,254e" filled="false" stroked="true" strokeweight=".748pt" strokecolor="#939598">
                <v:path arrowok="t"/>
              </v:shape>
            </v:group>
            <v:group style="position:absolute;left:48;top:254;width:2;height:80" coordorigin="48,254" coordsize="2,80">
              <v:shape style="position:absolute;left:48;top:254;width:2;height:80" coordorigin="48,254" coordsize="0,80" path="m48,334l48,254e" filled="false" stroked="true" strokeweight=".748pt" strokecolor="#939598">
                <v:path arrowok="t"/>
              </v:shape>
            </v:group>
            <v:group style="position:absolute;left:7;top:254;width:2;height:80" coordorigin="7,254" coordsize="2,80">
              <v:shape style="position:absolute;left:7;top:254;width:2;height:80" coordorigin="7,254" coordsize="1,80" path="m8,334l7,254e" filled="false" stroked="true" strokeweight=".748pt" strokecolor="#939598">
                <v:path arrowok="t"/>
              </v:shape>
            </v:group>
            <v:group style="position:absolute;left:244;top:95;width:465;height:344" coordorigin="244,95" coordsize="465,344">
              <v:shape style="position:absolute;left:244;top:95;width:465;height:344" coordorigin="244,95" coordsize="465,344" path="m244,438l709,438,709,95,244,95,244,438xe" filled="true" fillcolor="#ffffff" stroked="false">
                <v:path arrowok="t"/>
                <v:fill type="solid"/>
              </v:shape>
            </v:group>
            <v:group style="position:absolute;left:323;top:111;width:312;height:304" coordorigin="323,111" coordsize="312,304">
              <v:shape style="position:absolute;left:323;top:111;width:312;height:304" coordorigin="323,111" coordsize="312,304" path="m323,415l635,415,635,111,323,111,323,415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939598"/>
          <w:spacing w:val="-27"/>
          <w:u w:val="none"/>
        </w:rPr>
        <w:t>48</w:t>
      </w:r>
      <w:r>
        <w:rPr>
          <w:spacing w:val="-27"/>
          <w:u w:val="none"/>
        </w:rPr>
      </w:r>
    </w:p>
    <w:p>
      <w:pPr>
        <w:spacing w:after="0" w:line="240" w:lineRule="auto"/>
        <w:jc w:val="left"/>
        <w:sectPr>
          <w:type w:val="continuous"/>
          <w:pgSz w:w="11910" w:h="16840"/>
          <w:pgMar w:top="1180" w:bottom="280" w:left="0" w:right="0"/>
        </w:sectPr>
      </w:pPr>
    </w:p>
    <w:p>
      <w:pPr>
        <w:spacing w:line="240" w:lineRule="auto" w:before="11"/>
        <w:rPr>
          <w:rFonts w:ascii="Calibri" w:hAnsi="Calibri" w:cs="Calibri" w:eastAsia="Calibri"/>
          <w:sz w:val="6"/>
          <w:szCs w:val="6"/>
        </w:rPr>
      </w:pPr>
    </w:p>
    <w:p>
      <w:pPr>
        <w:spacing w:line="1502" w:lineRule="exact"/>
        <w:ind w:left="1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position w:val="-29"/>
          <w:sz w:val="20"/>
          <w:szCs w:val="20"/>
        </w:rPr>
        <w:pict>
          <v:group style="width:576pt;height:75.150pt;mso-position-horizontal-relative:char;mso-position-vertical-relative:line" coordorigin="0,0" coordsize="11520,1503">
            <v:group style="position:absolute;left:5049;top:731;width:2;height:80" coordorigin="5049,731" coordsize="2,80">
              <v:shape style="position:absolute;left:5049;top:731;width:2;height:80" coordorigin="5049,731" coordsize="1,80" path="m5049,811l5049,731e" filled="false" stroked="true" strokeweight=".748pt" strokecolor="#939598">
                <v:path arrowok="t"/>
              </v:shape>
            </v:group>
            <v:group style="position:absolute;left:5009;top:731;width:2;height:80" coordorigin="5009,731" coordsize="2,80">
              <v:shape style="position:absolute;left:5009;top:731;width:2;height:80" coordorigin="5009,731" coordsize="0,80" path="m5009,811l5009,731e" filled="false" stroked="true" strokeweight=".748pt" strokecolor="#939598">
                <v:path arrowok="t"/>
              </v:shape>
            </v:group>
            <v:group style="position:absolute;left:4969;top:731;width:2;height:80" coordorigin="4969,731" coordsize="2,80">
              <v:shape style="position:absolute;left:4969;top:731;width:2;height:80" coordorigin="4969,731" coordsize="1,80" path="m4969,811l4969,731e" filled="false" stroked="true" strokeweight=".748pt" strokecolor="#939598">
                <v:path arrowok="t"/>
              </v:shape>
            </v:group>
            <v:group style="position:absolute;left:4929;top:731;width:2;height:80" coordorigin="4929,731" coordsize="2,80">
              <v:shape style="position:absolute;left:4929;top:731;width:2;height:80" coordorigin="4929,731" coordsize="0,80" path="m4929,811l4929,731e" filled="false" stroked="true" strokeweight=".748pt" strokecolor="#939598">
                <v:path arrowok="t"/>
              </v:shape>
            </v:group>
            <v:group style="position:absolute;left:4889;top:731;width:2;height:80" coordorigin="4889,731" coordsize="2,80">
              <v:shape style="position:absolute;left:4889;top:731;width:2;height:80" coordorigin="4889,731" coordsize="0,80" path="m4889,811l4889,731e" filled="false" stroked="true" strokeweight=".748pt" strokecolor="#939598">
                <v:path arrowok="t"/>
              </v:shape>
            </v:group>
            <v:group style="position:absolute;left:4849;top:731;width:2;height:80" coordorigin="4849,731" coordsize="2,80">
              <v:shape style="position:absolute;left:4849;top:731;width:2;height:80" coordorigin="4849,731" coordsize="0,80" path="m4849,811l4849,731e" filled="false" stroked="true" strokeweight=".748pt" strokecolor="#939598">
                <v:path arrowok="t"/>
              </v:shape>
            </v:group>
            <v:group style="position:absolute;left:4809;top:731;width:2;height:80" coordorigin="4809,731" coordsize="2,80">
              <v:shape style="position:absolute;left:4809;top:731;width:2;height:80" coordorigin="4809,731" coordsize="1,80" path="m4809,811l4809,731e" filled="false" stroked="true" strokeweight=".748pt" strokecolor="#939598">
                <v:path arrowok="t"/>
              </v:shape>
            </v:group>
            <v:group style="position:absolute;left:4769;top:731;width:2;height:80" coordorigin="4769,731" coordsize="2,80">
              <v:shape style="position:absolute;left:4769;top:731;width:2;height:80" coordorigin="4769,731" coordsize="0,80" path="m4769,811l4769,731e" filled="false" stroked="true" strokeweight=".748pt" strokecolor="#939598">
                <v:path arrowok="t"/>
              </v:shape>
            </v:group>
            <v:group style="position:absolute;left:4729;top:731;width:2;height:80" coordorigin="4729,731" coordsize="2,80">
              <v:shape style="position:absolute;left:4729;top:731;width:2;height:80" coordorigin="4729,731" coordsize="1,80" path="m4729,811l4729,731e" filled="false" stroked="true" strokeweight=".748pt" strokecolor="#939598">
                <v:path arrowok="t"/>
              </v:shape>
            </v:group>
            <v:group style="position:absolute;left:4689;top:731;width:2;height:80" coordorigin="4689,731" coordsize="2,80">
              <v:shape style="position:absolute;left:4689;top:731;width:2;height:80" coordorigin="4689,731" coordsize="0,80" path="m4689,811l4689,731e" filled="false" stroked="true" strokeweight=".748pt" strokecolor="#939598">
                <v:path arrowok="t"/>
              </v:shape>
            </v:group>
            <v:group style="position:absolute;left:4649;top:731;width:2;height:80" coordorigin="4649,731" coordsize="2,80">
              <v:shape style="position:absolute;left:4649;top:731;width:2;height:80" coordorigin="4649,731" coordsize="1,80" path="m4649,811l4649,731e" filled="false" stroked="true" strokeweight=".748pt" strokecolor="#939598">
                <v:path arrowok="t"/>
              </v:shape>
            </v:group>
            <v:group style="position:absolute;left:4609;top:731;width:2;height:80" coordorigin="4609,731" coordsize="2,80">
              <v:shape style="position:absolute;left:4609;top:731;width:2;height:80" coordorigin="4609,731" coordsize="0,80" path="m4609,811l4609,731e" filled="false" stroked="true" strokeweight=".748pt" strokecolor="#939598">
                <v:path arrowok="t"/>
              </v:shape>
            </v:group>
            <v:group style="position:absolute;left:4569;top:731;width:2;height:80" coordorigin="4569,731" coordsize="2,80">
              <v:shape style="position:absolute;left:4569;top:731;width:2;height:80" coordorigin="4569,731" coordsize="1,80" path="m4569,811l4569,731e" filled="false" stroked="true" strokeweight=".748pt" strokecolor="#939598">
                <v:path arrowok="t"/>
              </v:shape>
            </v:group>
            <v:group style="position:absolute;left:4529;top:731;width:2;height:80" coordorigin="4529,731" coordsize="2,80">
              <v:shape style="position:absolute;left:4529;top:731;width:2;height:80" coordorigin="4529,731" coordsize="1,80" path="m4529,811l4529,731e" filled="false" stroked="true" strokeweight=".748pt" strokecolor="#939598">
                <v:path arrowok="t"/>
              </v:shape>
            </v:group>
            <v:group style="position:absolute;left:4489;top:731;width:2;height:80" coordorigin="4489,731" coordsize="2,80">
              <v:shape style="position:absolute;left:4489;top:731;width:2;height:80" coordorigin="4489,731" coordsize="0,80" path="m4489,811l4489,731e" filled="false" stroked="true" strokeweight=".748pt" strokecolor="#939598">
                <v:path arrowok="t"/>
              </v:shape>
            </v:group>
            <v:group style="position:absolute;left:4449;top:731;width:2;height:80" coordorigin="4449,731" coordsize="2,80">
              <v:shape style="position:absolute;left:4449;top:731;width:2;height:80" coordorigin="4449,731" coordsize="1,80" path="m4449,811l4449,731e" filled="false" stroked="true" strokeweight=".748pt" strokecolor="#939598">
                <v:path arrowok="t"/>
              </v:shape>
            </v:group>
            <v:group style="position:absolute;left:4409;top:731;width:2;height:80" coordorigin="4409,731" coordsize="2,80">
              <v:shape style="position:absolute;left:4409;top:731;width:2;height:80" coordorigin="4409,731" coordsize="0,80" path="m4409,811l4409,731e" filled="false" stroked="true" strokeweight=".748pt" strokecolor="#939598">
                <v:path arrowok="t"/>
              </v:shape>
            </v:group>
            <v:group style="position:absolute;left:4369;top:731;width:2;height:80" coordorigin="4369,731" coordsize="2,80">
              <v:shape style="position:absolute;left:4369;top:731;width:2;height:80" coordorigin="4369,731" coordsize="0,80" path="m4369,811l4369,731e" filled="false" stroked="true" strokeweight=".748pt" strokecolor="#939598">
                <v:path arrowok="t"/>
              </v:shape>
            </v:group>
            <v:group style="position:absolute;left:4329;top:731;width:2;height:80" coordorigin="4329,731" coordsize="2,80">
              <v:shape style="position:absolute;left:4329;top:731;width:2;height:80" coordorigin="4329,731" coordsize="0,80" path="m4329,811l4329,731e" filled="false" stroked="true" strokeweight=".748pt" strokecolor="#939598">
                <v:path arrowok="t"/>
              </v:shape>
            </v:group>
            <v:group style="position:absolute;left:4289;top:731;width:2;height:80" coordorigin="4289,731" coordsize="2,80">
              <v:shape style="position:absolute;left:4289;top:731;width:2;height:80" coordorigin="4289,731" coordsize="1,80" path="m4289,811l4289,731e" filled="false" stroked="true" strokeweight=".748pt" strokecolor="#939598">
                <v:path arrowok="t"/>
              </v:shape>
            </v:group>
            <v:group style="position:absolute;left:4249;top:731;width:2;height:80" coordorigin="4249,731" coordsize="2,80">
              <v:shape style="position:absolute;left:4249;top:731;width:2;height:80" coordorigin="4249,731" coordsize="0,80" path="m4249,811l4249,731e" filled="false" stroked="true" strokeweight=".748pt" strokecolor="#939598">
                <v:path arrowok="t"/>
              </v:shape>
            </v:group>
            <v:group style="position:absolute;left:4209;top:731;width:2;height:80" coordorigin="4209,731" coordsize="2,80">
              <v:shape style="position:absolute;left:4209;top:731;width:2;height:80" coordorigin="4209,731" coordsize="1,80" path="m4209,811l4209,731e" filled="false" stroked="true" strokeweight=".748pt" strokecolor="#939598">
                <v:path arrowok="t"/>
              </v:shape>
            </v:group>
            <v:group style="position:absolute;left:4169;top:731;width:2;height:80" coordorigin="4169,731" coordsize="2,80">
              <v:shape style="position:absolute;left:4169;top:731;width:2;height:80" coordorigin="4169,731" coordsize="0,80" path="m4169,811l4169,731e" filled="false" stroked="true" strokeweight=".748pt" strokecolor="#939598">
                <v:path arrowok="t"/>
              </v:shape>
            </v:group>
            <v:group style="position:absolute;left:4129;top:731;width:2;height:80" coordorigin="4129,731" coordsize="2,80">
              <v:shape style="position:absolute;left:4129;top:731;width:2;height:80" coordorigin="4129,731" coordsize="1,80" path="m4129,811l4129,731e" filled="false" stroked="true" strokeweight=".748pt" strokecolor="#939598">
                <v:path arrowok="t"/>
              </v:shape>
            </v:group>
            <v:group style="position:absolute;left:4089;top:731;width:2;height:80" coordorigin="4089,731" coordsize="2,80">
              <v:shape style="position:absolute;left:4089;top:731;width:2;height:80" coordorigin="4089,731" coordsize="0,80" path="m4089,811l4089,731e" filled="false" stroked="true" strokeweight=".748pt" strokecolor="#939598">
                <v:path arrowok="t"/>
              </v:shape>
            </v:group>
            <v:group style="position:absolute;left:4049;top:731;width:2;height:80" coordorigin="4049,731" coordsize="2,80">
              <v:shape style="position:absolute;left:4049;top:731;width:2;height:80" coordorigin="4049,731" coordsize="1,80" path="m4049,811l4049,731e" filled="false" stroked="true" strokeweight=".748pt" strokecolor="#939598">
                <v:path arrowok="t"/>
              </v:shape>
            </v:group>
            <v:group style="position:absolute;left:4009;top:731;width:2;height:80" coordorigin="4009,731" coordsize="2,80">
              <v:shape style="position:absolute;left:4009;top:731;width:2;height:80" coordorigin="4009,731" coordsize="0,80" path="m4009,811l4009,731e" filled="false" stroked="true" strokeweight=".748pt" strokecolor="#939598">
                <v:path arrowok="t"/>
              </v:shape>
            </v:group>
            <v:group style="position:absolute;left:3969;top:731;width:2;height:80" coordorigin="3969,731" coordsize="2,80">
              <v:shape style="position:absolute;left:3969;top:731;width:2;height:80" coordorigin="3969,731" coordsize="0,80" path="m3969,811l3969,731e" filled="false" stroked="true" strokeweight=".748pt" strokecolor="#939598">
                <v:path arrowok="t"/>
              </v:shape>
            </v:group>
            <v:group style="position:absolute;left:3929;top:731;width:2;height:80" coordorigin="3929,731" coordsize="2,80">
              <v:shape style="position:absolute;left:3929;top:731;width:2;height:80" coordorigin="3929,731" coordsize="1,80" path="m3929,811l3929,731e" filled="false" stroked="true" strokeweight=".748pt" strokecolor="#939598">
                <v:path arrowok="t"/>
              </v:shape>
            </v:group>
            <v:group style="position:absolute;left:3889;top:731;width:2;height:80" coordorigin="3889,731" coordsize="2,80">
              <v:shape style="position:absolute;left:3889;top:731;width:2;height:80" coordorigin="3889,731" coordsize="0,80" path="m3889,811l3889,731e" filled="false" stroked="true" strokeweight=".748pt" strokecolor="#939598">
                <v:path arrowok="t"/>
              </v:shape>
            </v:group>
            <v:group style="position:absolute;left:3849;top:731;width:2;height:80" coordorigin="3849,731" coordsize="2,80">
              <v:shape style="position:absolute;left:3849;top:731;width:2;height:80" coordorigin="3849,731" coordsize="1,80" path="m3849,811l3849,731e" filled="false" stroked="true" strokeweight=".748pt" strokecolor="#939598">
                <v:path arrowok="t"/>
              </v:shape>
            </v:group>
            <v:group style="position:absolute;left:3809;top:731;width:2;height:80" coordorigin="3809,731" coordsize="2,80">
              <v:shape style="position:absolute;left:3809;top:731;width:2;height:80" coordorigin="3809,731" coordsize="0,80" path="m3809,811l3809,731e" filled="false" stroked="true" strokeweight=".748pt" strokecolor="#939598">
                <v:path arrowok="t"/>
              </v:shape>
            </v:group>
            <v:group style="position:absolute;left:3768;top:731;width:2;height:80" coordorigin="3768,731" coordsize="2,80">
              <v:shape style="position:absolute;left:3768;top:731;width:2;height:80" coordorigin="3768,731" coordsize="1,80" path="m3768,811l3768,731e" filled="false" stroked="true" strokeweight=".748pt" strokecolor="#939598">
                <v:path arrowok="t"/>
              </v:shape>
            </v:group>
            <v:group style="position:absolute;left:3728;top:732;width:2;height:80" coordorigin="3728,732" coordsize="2,80">
              <v:shape style="position:absolute;left:3728;top:732;width:2;height:80" coordorigin="3728,732" coordsize="0,80" path="m3728,812l3728,732e" filled="false" stroked="true" strokeweight=".748pt" strokecolor="#939598">
                <v:path arrowok="t"/>
              </v:shape>
            </v:group>
            <v:group style="position:absolute;left:3688;top:732;width:2;height:80" coordorigin="3688,732" coordsize="2,80">
              <v:shape style="position:absolute;left:3688;top:732;width:2;height:80" coordorigin="3688,732" coordsize="1,80" path="m3688,812l3688,732e" filled="false" stroked="true" strokeweight=".748pt" strokecolor="#939598">
                <v:path arrowok="t"/>
              </v:shape>
            </v:group>
            <v:group style="position:absolute;left:3648;top:732;width:2;height:80" coordorigin="3648,732" coordsize="2,80">
              <v:shape style="position:absolute;left:3648;top:732;width:2;height:80" coordorigin="3648,732" coordsize="0,80" path="m3648,812l3648,732e" filled="false" stroked="true" strokeweight=".748pt" strokecolor="#939598">
                <v:path arrowok="t"/>
              </v:shape>
            </v:group>
            <v:group style="position:absolute;left:3608;top:732;width:2;height:80" coordorigin="3608,732" coordsize="2,80">
              <v:shape style="position:absolute;left:3608;top:732;width:2;height:80" coordorigin="3608,732" coordsize="0,80" path="m3608,812l3608,732e" filled="false" stroked="true" strokeweight=".748pt" strokecolor="#939598">
                <v:path arrowok="t"/>
              </v:shape>
            </v:group>
            <v:group style="position:absolute;left:3568;top:732;width:2;height:80" coordorigin="3568,732" coordsize="2,80">
              <v:shape style="position:absolute;left:3568;top:732;width:2;height:80" coordorigin="3568,732" coordsize="0,80" path="m3568,812l3568,732e" filled="false" stroked="true" strokeweight=".748pt" strokecolor="#939598">
                <v:path arrowok="t"/>
              </v:shape>
            </v:group>
            <v:group style="position:absolute;left:3528;top:732;width:2;height:80" coordorigin="3528,732" coordsize="2,80">
              <v:shape style="position:absolute;left:3528;top:732;width:2;height:80" coordorigin="3528,732" coordsize="1,80" path="m3528,812l3528,732e" filled="false" stroked="true" strokeweight=".748pt" strokecolor="#939598">
                <v:path arrowok="t"/>
              </v:shape>
            </v:group>
            <v:group style="position:absolute;left:3488;top:732;width:2;height:80" coordorigin="3488,732" coordsize="2,80">
              <v:shape style="position:absolute;left:3488;top:732;width:2;height:80" coordorigin="3488,732" coordsize="0,80" path="m3488,812l3488,732e" filled="false" stroked="true" strokeweight=".748pt" strokecolor="#939598">
                <v:path arrowok="t"/>
              </v:shape>
            </v:group>
            <v:group style="position:absolute;left:3448;top:732;width:2;height:80" coordorigin="3448,732" coordsize="2,80">
              <v:shape style="position:absolute;left:3448;top:732;width:2;height:80" coordorigin="3448,732" coordsize="0,80" path="m3448,812l3448,732e" filled="false" stroked="true" strokeweight=".748pt" strokecolor="#939598">
                <v:path arrowok="t"/>
              </v:shape>
            </v:group>
            <v:group style="position:absolute;left:3408;top:732;width:2;height:80" coordorigin="3408,732" coordsize="2,80">
              <v:shape style="position:absolute;left:3408;top:732;width:2;height:80" coordorigin="3408,732" coordsize="1,80" path="m3408,812l3408,732e" filled="false" stroked="true" strokeweight=".748pt" strokecolor="#939598">
                <v:path arrowok="t"/>
              </v:shape>
            </v:group>
            <v:group style="position:absolute;left:3368;top:732;width:2;height:80" coordorigin="3368,732" coordsize="2,80">
              <v:shape style="position:absolute;left:3368;top:732;width:2;height:80" coordorigin="3368,732" coordsize="0,80" path="m3368,812l3368,732e" filled="false" stroked="true" strokeweight=".748pt" strokecolor="#939598">
                <v:path arrowok="t"/>
              </v:shape>
            </v:group>
            <v:group style="position:absolute;left:3328;top:732;width:2;height:80" coordorigin="3328,732" coordsize="2,80">
              <v:shape style="position:absolute;left:3328;top:732;width:2;height:80" coordorigin="3328,732" coordsize="1,80" path="m3328,812l3328,732e" filled="false" stroked="true" strokeweight=".748pt" strokecolor="#939598">
                <v:path arrowok="t"/>
              </v:shape>
            </v:group>
            <v:group style="position:absolute;left:3288;top:732;width:2;height:80" coordorigin="3288,732" coordsize="2,80">
              <v:shape style="position:absolute;left:3288;top:732;width:2;height:80" coordorigin="3288,732" coordsize="0,80" path="m3288,812l3288,732e" filled="false" stroked="true" strokeweight=".748pt" strokecolor="#939598">
                <v:path arrowok="t"/>
              </v:shape>
            </v:group>
            <v:group style="position:absolute;left:3248;top:732;width:2;height:80" coordorigin="3248,732" coordsize="2,80">
              <v:shape style="position:absolute;left:3248;top:732;width:2;height:80" coordorigin="3248,732" coordsize="1,80" path="m3248,812l3248,732e" filled="false" stroked="true" strokeweight=".748pt" strokecolor="#939598">
                <v:path arrowok="t"/>
              </v:shape>
            </v:group>
            <v:group style="position:absolute;left:3208;top:732;width:2;height:80" coordorigin="3208,732" coordsize="2,80">
              <v:shape style="position:absolute;left:3208;top:732;width:2;height:80" coordorigin="3208,732" coordsize="0,80" path="m3208,812l3208,732e" filled="false" stroked="true" strokeweight=".748pt" strokecolor="#939598">
                <v:path arrowok="t"/>
              </v:shape>
            </v:group>
            <v:group style="position:absolute;left:3168;top:732;width:2;height:80" coordorigin="3168,732" coordsize="2,80">
              <v:shape style="position:absolute;left:3168;top:732;width:2;height:80" coordorigin="3168,732" coordsize="1,80" path="m3168,812l3168,732e" filled="false" stroked="true" strokeweight=".748pt" strokecolor="#939598">
                <v:path arrowok="t"/>
              </v:shape>
            </v:group>
            <v:group style="position:absolute;left:3128;top:732;width:2;height:80" coordorigin="3128,732" coordsize="2,80">
              <v:shape style="position:absolute;left:3128;top:732;width:2;height:80" coordorigin="3128,732" coordsize="0,80" path="m3128,812l3128,732e" filled="false" stroked="true" strokeweight=".748pt" strokecolor="#939598">
                <v:path arrowok="t"/>
              </v:shape>
            </v:group>
            <v:group style="position:absolute;left:3088;top:732;width:2;height:80" coordorigin="3088,732" coordsize="2,80">
              <v:shape style="position:absolute;left:3088;top:732;width:2;height:80" coordorigin="3088,732" coordsize="0,80" path="m3088,812l3088,732e" filled="false" stroked="true" strokeweight=".748pt" strokecolor="#939598">
                <v:path arrowok="t"/>
              </v:shape>
            </v:group>
            <v:group style="position:absolute;left:3048;top:732;width:2;height:80" coordorigin="3048,732" coordsize="2,80">
              <v:shape style="position:absolute;left:3048;top:732;width:2;height:80" coordorigin="3048,732" coordsize="0,80" path="m3048,812l3048,732e" filled="false" stroked="true" strokeweight=".748pt" strokecolor="#939598">
                <v:path arrowok="t"/>
              </v:shape>
            </v:group>
            <v:group style="position:absolute;left:3008;top:732;width:2;height:80" coordorigin="3008,732" coordsize="2,80">
              <v:shape style="position:absolute;left:3008;top:732;width:2;height:80" coordorigin="3008,732" coordsize="1,80" path="m3008,812l3008,732e" filled="false" stroked="true" strokeweight=".748pt" strokecolor="#939598">
                <v:path arrowok="t"/>
              </v:shape>
            </v:group>
            <v:group style="position:absolute;left:2968;top:732;width:2;height:80" coordorigin="2968,732" coordsize="2,80">
              <v:shape style="position:absolute;left:2968;top:732;width:2;height:80" coordorigin="2968,732" coordsize="0,80" path="m2968,812l2968,732e" filled="false" stroked="true" strokeweight=".748pt" strokecolor="#939598">
                <v:path arrowok="t"/>
              </v:shape>
            </v:group>
            <v:group style="position:absolute;left:2928;top:732;width:2;height:80" coordorigin="2928,732" coordsize="2,80">
              <v:shape style="position:absolute;left:2928;top:732;width:2;height:80" coordorigin="2928,732" coordsize="0,80" path="m2928,812l2928,732e" filled="false" stroked="true" strokeweight=".748pt" strokecolor="#939598">
                <v:path arrowok="t"/>
              </v:shape>
            </v:group>
            <v:group style="position:absolute;left:2888;top:732;width:2;height:80" coordorigin="2888,732" coordsize="2,80">
              <v:shape style="position:absolute;left:2888;top:732;width:2;height:80" coordorigin="2888,732" coordsize="1,80" path="m2888,812l2888,732e" filled="false" stroked="true" strokeweight=".748pt" strokecolor="#939598">
                <v:path arrowok="t"/>
              </v:shape>
            </v:group>
            <v:group style="position:absolute;left:2848;top:732;width:2;height:80" coordorigin="2848,732" coordsize="2,80">
              <v:shape style="position:absolute;left:2848;top:732;width:2;height:80" coordorigin="2848,732" coordsize="0,80" path="m2848,812l2848,732e" filled="false" stroked="true" strokeweight=".748pt" strokecolor="#939598">
                <v:path arrowok="t"/>
              </v:shape>
            </v:group>
            <v:group style="position:absolute;left:2808;top:732;width:2;height:80" coordorigin="2808,732" coordsize="2,80">
              <v:shape style="position:absolute;left:2808;top:732;width:2;height:80" coordorigin="2808,732" coordsize="1,80" path="m2808,812l2808,732e" filled="false" stroked="true" strokeweight=".748pt" strokecolor="#939598">
                <v:path arrowok="t"/>
              </v:shape>
            </v:group>
            <v:group style="position:absolute;left:2768;top:732;width:2;height:80" coordorigin="2768,732" coordsize="2,80">
              <v:shape style="position:absolute;left:2768;top:732;width:2;height:80" coordorigin="2768,732" coordsize="0,80" path="m2768,812l2768,732e" filled="false" stroked="true" strokeweight=".748pt" strokecolor="#939598">
                <v:path arrowok="t"/>
              </v:shape>
            </v:group>
            <v:group style="position:absolute;left:2728;top:732;width:2;height:80" coordorigin="2728,732" coordsize="2,80">
              <v:shape style="position:absolute;left:2728;top:732;width:2;height:80" coordorigin="2728,732" coordsize="0,80" path="m2728,812l2728,732e" filled="false" stroked="true" strokeweight=".748pt" strokecolor="#939598">
                <v:path arrowok="t"/>
              </v:shape>
            </v:group>
            <v:group style="position:absolute;left:2688;top:732;width:2;height:80" coordorigin="2688,732" coordsize="2,80">
              <v:shape style="position:absolute;left:2688;top:732;width:2;height:80" coordorigin="2688,732" coordsize="0,80" path="m2688,812l2688,732e" filled="false" stroked="true" strokeweight=".748pt" strokecolor="#939598">
                <v:path arrowok="t"/>
              </v:shape>
            </v:group>
            <v:group style="position:absolute;left:2648;top:732;width:2;height:80" coordorigin="2648,732" coordsize="2,80">
              <v:shape style="position:absolute;left:2648;top:732;width:2;height:80" coordorigin="2648,732" coordsize="1,80" path="m2648,812l2648,732e" filled="false" stroked="true" strokeweight=".748pt" strokecolor="#939598">
                <v:path arrowok="t"/>
              </v:shape>
            </v:group>
            <v:group style="position:absolute;left:2608;top:732;width:2;height:80" coordorigin="2608,732" coordsize="2,80">
              <v:shape style="position:absolute;left:2608;top:732;width:2;height:80" coordorigin="2608,732" coordsize="0,80" path="m2608,812l2608,732e" filled="false" stroked="true" strokeweight=".748pt" strokecolor="#939598">
                <v:path arrowok="t"/>
              </v:shape>
            </v:group>
            <v:group style="position:absolute;left:2568;top:732;width:2;height:80" coordorigin="2568,732" coordsize="2,80">
              <v:shape style="position:absolute;left:2568;top:732;width:2;height:80" coordorigin="2568,732" coordsize="0,80" path="m2568,812l2568,732e" filled="false" stroked="true" strokeweight=".748pt" strokecolor="#939598">
                <v:path arrowok="t"/>
              </v:shape>
            </v:group>
            <v:group style="position:absolute;left:2528;top:732;width:2;height:80" coordorigin="2528,732" coordsize="2,80">
              <v:shape style="position:absolute;left:2528;top:732;width:2;height:80" coordorigin="2528,732" coordsize="0,80" path="m2528,812l2528,732e" filled="false" stroked="true" strokeweight=".748pt" strokecolor="#939598">
                <v:path arrowok="t"/>
              </v:shape>
            </v:group>
            <v:group style="position:absolute;left:2488;top:732;width:2;height:80" coordorigin="2488,732" coordsize="2,80">
              <v:shape style="position:absolute;left:2488;top:732;width:2;height:80" coordorigin="2488,732" coordsize="1,80" path="m2488,812l2488,732e" filled="false" stroked="true" strokeweight=".748pt" strokecolor="#939598">
                <v:path arrowok="t"/>
              </v:shape>
            </v:group>
            <v:group style="position:absolute;left:2448;top:732;width:2;height:80" coordorigin="2448,732" coordsize="2,80">
              <v:shape style="position:absolute;left:2448;top:732;width:2;height:80" coordorigin="2448,732" coordsize="0,80" path="m2448,812l2448,732e" filled="false" stroked="true" strokeweight=".748pt" strokecolor="#939598">
                <v:path arrowok="t"/>
              </v:shape>
            </v:group>
            <v:group style="position:absolute;left:2408;top:732;width:2;height:80" coordorigin="2408,732" coordsize="2,80">
              <v:shape style="position:absolute;left:2408;top:732;width:2;height:80" coordorigin="2408,732" coordsize="1,80" path="m2408,812l2408,732e" filled="false" stroked="true" strokeweight=".748pt" strokecolor="#939598">
                <v:path arrowok="t"/>
              </v:shape>
            </v:group>
            <v:group style="position:absolute;left:2368;top:732;width:2;height:80" coordorigin="2368,732" coordsize="2,80">
              <v:shape style="position:absolute;left:2368;top:732;width:2;height:80" coordorigin="2368,732" coordsize="1,80" path="m2368,812l2368,732e" filled="false" stroked="true" strokeweight=".748pt" strokecolor="#939598">
                <v:path arrowok="t"/>
              </v:shape>
            </v:group>
            <v:group style="position:absolute;left:2328;top:732;width:2;height:80" coordorigin="2328,732" coordsize="2,80">
              <v:shape style="position:absolute;left:2328;top:732;width:2;height:80" coordorigin="2328,732" coordsize="0,80" path="m2328,812l2328,732e" filled="false" stroked="true" strokeweight=".748pt" strokecolor="#939598">
                <v:path arrowok="t"/>
              </v:shape>
            </v:group>
            <v:group style="position:absolute;left:2288;top:732;width:2;height:80" coordorigin="2288,732" coordsize="2,80">
              <v:shape style="position:absolute;left:2288;top:732;width:2;height:80" coordorigin="2288,732" coordsize="1,80" path="m2288,812l2288,732e" filled="false" stroked="true" strokeweight=".748pt" strokecolor="#939598">
                <v:path arrowok="t"/>
              </v:shape>
            </v:group>
            <v:group style="position:absolute;left:2248;top:732;width:2;height:80" coordorigin="2248,732" coordsize="2,80">
              <v:shape style="position:absolute;left:2248;top:732;width:2;height:80" coordorigin="2248,732" coordsize="0,80" path="m2248,812l2248,732e" filled="false" stroked="true" strokeweight=".748pt" strokecolor="#939598">
                <v:path arrowok="t"/>
              </v:shape>
            </v:group>
            <v:group style="position:absolute;left:2208;top:732;width:2;height:80" coordorigin="2208,732" coordsize="2,80">
              <v:shape style="position:absolute;left:2208;top:732;width:2;height:80" coordorigin="2208,732" coordsize="0,80" path="m2208,812l2208,732e" filled="false" stroked="true" strokeweight=".748pt" strokecolor="#939598">
                <v:path arrowok="t"/>
              </v:shape>
            </v:group>
            <v:group style="position:absolute;left:2168;top:732;width:2;height:80" coordorigin="2168,732" coordsize="2,80">
              <v:shape style="position:absolute;left:2168;top:732;width:2;height:80" coordorigin="2168,732" coordsize="0,80" path="m2168,812l2168,732e" filled="false" stroked="true" strokeweight=".748pt" strokecolor="#939598">
                <v:path arrowok="t"/>
              </v:shape>
            </v:group>
            <v:group style="position:absolute;left:2128;top:732;width:2;height:80" coordorigin="2128,732" coordsize="2,80">
              <v:shape style="position:absolute;left:2128;top:732;width:2;height:80" coordorigin="2128,732" coordsize="1,80" path="m2128,812l2128,732e" filled="false" stroked="true" strokeweight=".748pt" strokecolor="#939598">
                <v:path arrowok="t"/>
              </v:shape>
            </v:group>
            <v:group style="position:absolute;left:2088;top:732;width:2;height:80" coordorigin="2088,732" coordsize="2,80">
              <v:shape style="position:absolute;left:2088;top:732;width:2;height:80" coordorigin="2088,732" coordsize="0,80" path="m2088,812l2088,732e" filled="false" stroked="true" strokeweight=".748pt" strokecolor="#939598">
                <v:path arrowok="t"/>
              </v:shape>
            </v:group>
            <v:group style="position:absolute;left:2048;top:732;width:2;height:80" coordorigin="2048,732" coordsize="2,80">
              <v:shape style="position:absolute;left:2048;top:732;width:2;height:80" coordorigin="2048,732" coordsize="1,80" path="m2048,812l2048,732e" filled="false" stroked="true" strokeweight=".748pt" strokecolor="#939598">
                <v:path arrowok="t"/>
              </v:shape>
            </v:group>
            <v:group style="position:absolute;left:2008;top:732;width:2;height:80" coordorigin="2008,732" coordsize="2,80">
              <v:shape style="position:absolute;left:2008;top:732;width:2;height:80" coordorigin="2008,732" coordsize="0,80" path="m2008,812l2008,732e" filled="false" stroked="true" strokeweight=".748pt" strokecolor="#939598">
                <v:path arrowok="t"/>
              </v:shape>
            </v:group>
            <v:group style="position:absolute;left:1968;top:732;width:2;height:80" coordorigin="1968,732" coordsize="2,80">
              <v:shape style="position:absolute;left:1968;top:732;width:2;height:80" coordorigin="1968,732" coordsize="1,80" path="m1968,812l1968,732e" filled="false" stroked="true" strokeweight=".748pt" strokecolor="#939598">
                <v:path arrowok="t"/>
              </v:shape>
            </v:group>
            <v:group style="position:absolute;left:1928;top:732;width:2;height:80" coordorigin="1928,732" coordsize="2,80">
              <v:shape style="position:absolute;left:1928;top:732;width:2;height:80" coordorigin="1928,732" coordsize="0,80" path="m1928,812l1928,732e" filled="false" stroked="true" strokeweight=".748pt" strokecolor="#939598">
                <v:path arrowok="t"/>
              </v:shape>
            </v:group>
            <v:group style="position:absolute;left:1888;top:732;width:2;height:80" coordorigin="1888,732" coordsize="2,80">
              <v:shape style="position:absolute;left:1888;top:732;width:2;height:80" coordorigin="1888,732" coordsize="1,80" path="m1888,812l1888,732e" filled="false" stroked="true" strokeweight=".748pt" strokecolor="#939598">
                <v:path arrowok="t"/>
              </v:shape>
            </v:group>
            <v:group style="position:absolute;left:1848;top:732;width:2;height:80" coordorigin="1848,732" coordsize="2,80">
              <v:shape style="position:absolute;left:1848;top:732;width:2;height:80" coordorigin="1848,732" coordsize="1,80" path="m1848,812l1848,732e" filled="false" stroked="true" strokeweight=".748pt" strokecolor="#939598">
                <v:path arrowok="t"/>
              </v:shape>
            </v:group>
            <v:group style="position:absolute;left:1808;top:732;width:2;height:80" coordorigin="1808,732" coordsize="2,80">
              <v:shape style="position:absolute;left:1808;top:732;width:2;height:80" coordorigin="1808,732" coordsize="0,80" path="m1808,812l1808,732e" filled="false" stroked="true" strokeweight=".748pt" strokecolor="#939598">
                <v:path arrowok="t"/>
              </v:shape>
            </v:group>
            <v:group style="position:absolute;left:1768;top:732;width:2;height:80" coordorigin="1768,732" coordsize="2,80">
              <v:shape style="position:absolute;left:1768;top:732;width:2;height:80" coordorigin="1768,732" coordsize="0,80" path="m1768,812l1768,732e" filled="false" stroked="true" strokeweight=".748pt" strokecolor="#939598">
                <v:path arrowok="t"/>
              </v:shape>
            </v:group>
            <v:group style="position:absolute;left:1728;top:732;width:2;height:80" coordorigin="1728,732" coordsize="2,80">
              <v:shape style="position:absolute;left:1728;top:732;width:2;height:80" coordorigin="1728,732" coordsize="0,80" path="m1728,812l1728,732e" filled="false" stroked="true" strokeweight=".748pt" strokecolor="#939598">
                <v:path arrowok="t"/>
              </v:shape>
            </v:group>
            <v:group style="position:absolute;left:1688;top:732;width:2;height:80" coordorigin="1688,732" coordsize="2,80">
              <v:shape style="position:absolute;left:1688;top:732;width:2;height:80" coordorigin="1688,732" coordsize="1,80" path="m1688,812l1688,732e" filled="false" stroked="true" strokeweight=".748pt" strokecolor="#939598">
                <v:path arrowok="t"/>
              </v:shape>
            </v:group>
            <v:group style="position:absolute;left:1648;top:732;width:2;height:80" coordorigin="1648,732" coordsize="2,80">
              <v:shape style="position:absolute;left:1648;top:732;width:2;height:80" coordorigin="1648,732" coordsize="0,80" path="m1648,812l1648,732e" filled="false" stroked="true" strokeweight=".748pt" strokecolor="#939598">
                <v:path arrowok="t"/>
              </v:shape>
            </v:group>
            <v:group style="position:absolute;left:1608;top:732;width:2;height:80" coordorigin="1608,732" coordsize="2,80">
              <v:shape style="position:absolute;left:1608;top:732;width:2;height:80" coordorigin="1608,732" coordsize="1,80" path="m1608,812l1608,732e" filled="false" stroked="true" strokeweight=".748pt" strokecolor="#939598">
                <v:path arrowok="t"/>
              </v:shape>
            </v:group>
            <v:group style="position:absolute;left:1568;top:732;width:2;height:80" coordorigin="1568,732" coordsize="2,80">
              <v:shape style="position:absolute;left:1568;top:732;width:2;height:80" coordorigin="1568,732" coordsize="0,80" path="m1568,812l1568,732e" filled="false" stroked="true" strokeweight=".748pt" strokecolor="#939598">
                <v:path arrowok="t"/>
              </v:shape>
            </v:group>
            <v:group style="position:absolute;left:1528;top:732;width:2;height:80" coordorigin="1528,732" coordsize="2,80">
              <v:shape style="position:absolute;left:1528;top:732;width:2;height:80" coordorigin="1528,732" coordsize="1,80" path="m1528,812l1528,732e" filled="false" stroked="true" strokeweight=".748pt" strokecolor="#939598">
                <v:path arrowok="t"/>
              </v:shape>
            </v:group>
            <v:group style="position:absolute;left:1488;top:732;width:2;height:80" coordorigin="1488,732" coordsize="2,80">
              <v:shape style="position:absolute;left:1488;top:732;width:2;height:80" coordorigin="1488,732" coordsize="0,80" path="m1488,812l1488,732e" filled="false" stroked="true" strokeweight=".748pt" strokecolor="#939598">
                <v:path arrowok="t"/>
              </v:shape>
            </v:group>
            <v:group style="position:absolute;left:1448;top:732;width:2;height:80" coordorigin="1448,732" coordsize="2,80">
              <v:shape style="position:absolute;left:1448;top:732;width:2;height:80" coordorigin="1448,732" coordsize="1,80" path="m1448,812l1448,732e" filled="false" stroked="true" strokeweight=".748pt" strokecolor="#939598">
                <v:path arrowok="t"/>
              </v:shape>
            </v:group>
            <v:group style="position:absolute;left:1408;top:732;width:2;height:80" coordorigin="1408,732" coordsize="2,80">
              <v:shape style="position:absolute;left:1408;top:732;width:2;height:80" coordorigin="1408,732" coordsize="0,80" path="m1408,812l1408,732e" filled="false" stroked="true" strokeweight=".748pt" strokecolor="#939598">
                <v:path arrowok="t"/>
              </v:shape>
            </v:group>
            <v:group style="position:absolute;left:1368;top:732;width:2;height:80" coordorigin="1368,732" coordsize="2,80">
              <v:shape style="position:absolute;left:1368;top:732;width:2;height:80" coordorigin="1368,732" coordsize="1,80" path="m1368,812l1368,732e" filled="false" stroked="true" strokeweight=".748pt" strokecolor="#939598">
                <v:path arrowok="t"/>
              </v:shape>
            </v:group>
            <v:group style="position:absolute;left:1328;top:732;width:2;height:80" coordorigin="1328,732" coordsize="2,80">
              <v:shape style="position:absolute;left:1328;top:732;width:2;height:80" coordorigin="1328,732" coordsize="0,80" path="m1328,812l1328,732e" filled="false" stroked="true" strokeweight=".748pt" strokecolor="#939598">
                <v:path arrowok="t"/>
              </v:shape>
            </v:group>
            <v:group style="position:absolute;left:1288;top:732;width:2;height:80" coordorigin="1288,732" coordsize="2,80">
              <v:shape style="position:absolute;left:1288;top:732;width:2;height:80" coordorigin="1288,732" coordsize="0,80" path="m1288,812l1288,732e" filled="false" stroked="true" strokeweight=".748pt" strokecolor="#939598">
                <v:path arrowok="t"/>
              </v:shape>
            </v:group>
            <v:group style="position:absolute;left:1248;top:732;width:2;height:80" coordorigin="1248,732" coordsize="2,80">
              <v:shape style="position:absolute;left:1248;top:732;width:2;height:80" coordorigin="1248,732" coordsize="1,80" path="m1248,812l1248,732e" filled="false" stroked="true" strokeweight=".748pt" strokecolor="#939598">
                <v:path arrowok="t"/>
              </v:shape>
            </v:group>
            <v:group style="position:absolute;left:1208;top:732;width:2;height:80" coordorigin="1208,732" coordsize="2,80">
              <v:shape style="position:absolute;left:1208;top:732;width:2;height:80" coordorigin="1208,732" coordsize="0,80" path="m1208,812l1208,732e" filled="false" stroked="true" strokeweight=".748pt" strokecolor="#939598">
                <v:path arrowok="t"/>
              </v:shape>
            </v:group>
            <v:group style="position:absolute;left:1168;top:732;width:2;height:80" coordorigin="1168,732" coordsize="2,80">
              <v:shape style="position:absolute;left:1168;top:732;width:2;height:80" coordorigin="1168,732" coordsize="1,80" path="m1168,812l1168,732e" filled="false" stroked="true" strokeweight=".748pt" strokecolor="#939598">
                <v:path arrowok="t"/>
              </v:shape>
            </v:group>
            <v:group style="position:absolute;left:1128;top:732;width:2;height:80" coordorigin="1128,732" coordsize="2,80">
              <v:shape style="position:absolute;left:1128;top:732;width:2;height:80" coordorigin="1128,732" coordsize="0,80" path="m1128,812l1128,732e" filled="false" stroked="true" strokeweight=".748pt" strokecolor="#939598">
                <v:path arrowok="t"/>
              </v:shape>
            </v:group>
            <v:group style="position:absolute;left:1088;top:732;width:2;height:80" coordorigin="1088,732" coordsize="2,80">
              <v:shape style="position:absolute;left:1088;top:732;width:2;height:80" coordorigin="1088,732" coordsize="1,80" path="m1088,812l1088,732e" filled="false" stroked="true" strokeweight=".748pt" strokecolor="#939598">
                <v:path arrowok="t"/>
              </v:shape>
            </v:group>
            <v:group style="position:absolute;left:1048;top:732;width:2;height:80" coordorigin="1048,732" coordsize="2,80">
              <v:shape style="position:absolute;left:1048;top:732;width:2;height:80" coordorigin="1048,732" coordsize="0,80" path="m1048,812l1048,732e" filled="false" stroked="true" strokeweight=".748pt" strokecolor="#939598">
                <v:path arrowok="t"/>
              </v:shape>
            </v:group>
            <v:group style="position:absolute;left:1008;top:732;width:2;height:80" coordorigin="1008,732" coordsize="2,80">
              <v:shape style="position:absolute;left:1008;top:732;width:2;height:80" coordorigin="1008,732" coordsize="1,80" path="m1008,812l1008,732e" filled="false" stroked="true" strokeweight=".748pt" strokecolor="#939598">
                <v:path arrowok="t"/>
              </v:shape>
            </v:group>
            <v:group style="position:absolute;left:968;top:732;width:2;height:80" coordorigin="968,732" coordsize="2,80">
              <v:shape style="position:absolute;left:968;top:732;width:2;height:80" coordorigin="968,732" coordsize="0,80" path="m968,812l968,732e" filled="false" stroked="true" strokeweight=".748pt" strokecolor="#939598">
                <v:path arrowok="t"/>
              </v:shape>
            </v:group>
            <v:group style="position:absolute;left:928;top:732;width:2;height:80" coordorigin="928,732" coordsize="2,80">
              <v:shape style="position:absolute;left:928;top:732;width:2;height:80" coordorigin="928,732" coordsize="1,80" path="m928,812l928,732e" filled="false" stroked="true" strokeweight=".748pt" strokecolor="#939598">
                <v:path arrowok="t"/>
              </v:shape>
            </v:group>
            <v:group style="position:absolute;left:888;top:732;width:2;height:80" coordorigin="888,732" coordsize="2,80">
              <v:shape style="position:absolute;left:888;top:732;width:2;height:80" coordorigin="888,732" coordsize="0,80" path="m888,812l888,732e" filled="false" stroked="true" strokeweight=".748pt" strokecolor="#939598">
                <v:path arrowok="t"/>
              </v:shape>
            </v:group>
            <v:group style="position:absolute;left:848;top:732;width:2;height:80" coordorigin="848,732" coordsize="2,80">
              <v:shape style="position:absolute;left:848;top:732;width:2;height:80" coordorigin="848,732" coordsize="0,80" path="m848,812l848,732e" filled="false" stroked="true" strokeweight=".748pt" strokecolor="#939598">
                <v:path arrowok="t"/>
              </v:shape>
            </v:group>
            <v:group style="position:absolute;left:808;top:732;width:2;height:80" coordorigin="808,732" coordsize="2,80">
              <v:shape style="position:absolute;left:808;top:732;width:2;height:80" coordorigin="808,732" coordsize="0,80" path="m808,812l808,732e" filled="false" stroked="true" strokeweight=".748pt" strokecolor="#939598">
                <v:path arrowok="t"/>
              </v:shape>
            </v:group>
            <v:group style="position:absolute;left:768;top:732;width:2;height:80" coordorigin="768,732" coordsize="2,80">
              <v:shape style="position:absolute;left:768;top:732;width:2;height:80" coordorigin="768,732" coordsize="1,80" path="m768,812l768,732e" filled="false" stroked="true" strokeweight=".748pt" strokecolor="#939598">
                <v:path arrowok="t"/>
              </v:shape>
            </v:group>
            <v:group style="position:absolute;left:728;top:732;width:2;height:80" coordorigin="728,732" coordsize="2,80">
              <v:shape style="position:absolute;left:728;top:732;width:2;height:80" coordorigin="728,732" coordsize="1,80" path="m728,812l728,732e" filled="false" stroked="true" strokeweight=".748pt" strokecolor="#939598">
                <v:path arrowok="t"/>
              </v:shape>
            </v:group>
            <v:group style="position:absolute;left:688;top:732;width:2;height:80" coordorigin="688,732" coordsize="2,80">
              <v:shape style="position:absolute;left:688;top:732;width:2;height:80" coordorigin="688,732" coordsize="0,80" path="m688,812l688,732e" filled="false" stroked="true" strokeweight=".748pt" strokecolor="#939598">
                <v:path arrowok="t"/>
              </v:shape>
            </v:group>
            <v:group style="position:absolute;left:648;top:732;width:2;height:80" coordorigin="648,732" coordsize="2,80">
              <v:shape style="position:absolute;left:648;top:732;width:2;height:80" coordorigin="648,732" coordsize="1,80" path="m648,812l648,732e" filled="false" stroked="true" strokeweight=".748pt" strokecolor="#939598">
                <v:path arrowok="t"/>
              </v:shape>
            </v:group>
            <v:group style="position:absolute;left:608;top:732;width:2;height:80" coordorigin="608,732" coordsize="2,80">
              <v:shape style="position:absolute;left:608;top:732;width:2;height:80" coordorigin="608,732" coordsize="0,80" path="m608,812l608,732e" filled="false" stroked="true" strokeweight=".748pt" strokecolor="#939598">
                <v:path arrowok="t"/>
              </v:shape>
            </v:group>
            <v:group style="position:absolute;left:568;top:732;width:2;height:80" coordorigin="568,732" coordsize="2,80">
              <v:shape style="position:absolute;left:568;top:732;width:2;height:80" coordorigin="568,732" coordsize="1,80" path="m568,812l568,732e" filled="false" stroked="true" strokeweight=".748pt" strokecolor="#939598">
                <v:path arrowok="t"/>
              </v:shape>
            </v:group>
            <v:group style="position:absolute;left:528;top:732;width:2;height:80" coordorigin="528,732" coordsize="2,80">
              <v:shape style="position:absolute;left:528;top:732;width:2;height:80" coordorigin="528,732" coordsize="0,80" path="m528,812l528,732e" filled="false" stroked="true" strokeweight=".748pt" strokecolor="#939598">
                <v:path arrowok="t"/>
              </v:shape>
            </v:group>
            <v:group style="position:absolute;left:488;top:732;width:2;height:80" coordorigin="488,732" coordsize="2,80">
              <v:shape style="position:absolute;left:488;top:732;width:2;height:80" coordorigin="488,732" coordsize="1,80" path="m488,812l488,732e" filled="false" stroked="true" strokeweight=".748pt" strokecolor="#939598">
                <v:path arrowok="t"/>
              </v:shape>
            </v:group>
            <v:group style="position:absolute;left:448;top:732;width:2;height:80" coordorigin="448,732" coordsize="2,80">
              <v:shape style="position:absolute;left:448;top:732;width:2;height:80" coordorigin="448,732" coordsize="0,80" path="m448,812l448,732e" filled="false" stroked="true" strokeweight=".748pt" strokecolor="#939598">
                <v:path arrowok="t"/>
              </v:shape>
            </v:group>
            <v:group style="position:absolute;left:408;top:732;width:2;height:80" coordorigin="408,732" coordsize="2,80">
              <v:shape style="position:absolute;left:408;top:732;width:2;height:80" coordorigin="408,732" coordsize="0,80" path="m408,812l408,732e" filled="false" stroked="true" strokeweight=".748pt" strokecolor="#939598">
                <v:path arrowok="t"/>
              </v:shape>
            </v:group>
            <v:group style="position:absolute;left:368;top:732;width:2;height:80" coordorigin="368,732" coordsize="2,80">
              <v:shape style="position:absolute;left:368;top:732;width:2;height:80" coordorigin="368,732" coordsize="0,80" path="m368,812l368,732e" filled="false" stroked="true" strokeweight=".748pt" strokecolor="#939598">
                <v:path arrowok="t"/>
              </v:shape>
            </v:group>
            <v:group style="position:absolute;left:328;top:732;width:2;height:80" coordorigin="328,732" coordsize="2,80">
              <v:shape style="position:absolute;left:328;top:732;width:2;height:80" coordorigin="328,732" coordsize="1,80" path="m328,812l328,732e" filled="false" stroked="true" strokeweight=".748pt" strokecolor="#939598">
                <v:path arrowok="t"/>
              </v:shape>
            </v:group>
            <v:group style="position:absolute;left:288;top:732;width:2;height:80" coordorigin="288,732" coordsize="2,80">
              <v:shape style="position:absolute;left:288;top:732;width:2;height:80" coordorigin="288,732" coordsize="0,80" path="m288,812l288,732e" filled="false" stroked="true" strokeweight=".748pt" strokecolor="#939598">
                <v:path arrowok="t"/>
              </v:shape>
            </v:group>
            <v:group style="position:absolute;left:248;top:732;width:2;height:80" coordorigin="248,732" coordsize="2,80">
              <v:shape style="position:absolute;left:248;top:732;width:2;height:80" coordorigin="248,732" coordsize="1,80" path="m248,812l248,732e" filled="false" stroked="true" strokeweight=".748pt" strokecolor="#939598">
                <v:path arrowok="t"/>
              </v:shape>
            </v:group>
            <v:group style="position:absolute;left:208;top:732;width:2;height:80" coordorigin="208,732" coordsize="2,80">
              <v:shape style="position:absolute;left:208;top:732;width:2;height:80" coordorigin="208,732" coordsize="1,80" path="m208,812l208,732e" filled="false" stroked="true" strokeweight=".748pt" strokecolor="#939598">
                <v:path arrowok="t"/>
              </v:shape>
            </v:group>
            <v:group style="position:absolute;left:168;top:732;width:2;height:80" coordorigin="168,732" coordsize="2,80">
              <v:shape style="position:absolute;left:168;top:732;width:2;height:80" coordorigin="168,732" coordsize="0,80" path="m168,812l168,732e" filled="false" stroked="true" strokeweight=".748pt" strokecolor="#939598">
                <v:path arrowok="t"/>
              </v:shape>
            </v:group>
            <v:group style="position:absolute;left:128;top:732;width:2;height:80" coordorigin="128,732" coordsize="2,80">
              <v:shape style="position:absolute;left:128;top:732;width:2;height:80" coordorigin="128,732" coordsize="1,80" path="m128,812l128,732e" filled="false" stroked="true" strokeweight=".748pt" strokecolor="#939598">
                <v:path arrowok="t"/>
              </v:shape>
            </v:group>
            <v:group style="position:absolute;left:88;top:732;width:2;height:80" coordorigin="88,732" coordsize="2,80">
              <v:shape style="position:absolute;left:88;top:732;width:2;height:80" coordorigin="88,732" coordsize="0,80" path="m88,812l88,732e" filled="false" stroked="true" strokeweight=".748pt" strokecolor="#939598">
                <v:path arrowok="t"/>
              </v:shape>
            </v:group>
            <v:group style="position:absolute;left:47;top:732;width:2;height:80" coordorigin="47,732" coordsize="2,80">
              <v:shape style="position:absolute;left:47;top:732;width:2;height:80" coordorigin="47,732" coordsize="1,80" path="m48,812l47,732e" filled="false" stroked="true" strokeweight=".748pt" strokecolor="#939598">
                <v:path arrowok="t"/>
              </v:shape>
            </v:group>
            <v:group style="position:absolute;left:7;top:732;width:2;height:80" coordorigin="7,732" coordsize="2,80">
              <v:shape style="position:absolute;left:7;top:732;width:2;height:80" coordorigin="7,732" coordsize="0,80" path="m7,812l7,732e" filled="false" stroked="true" strokeweight=".748pt" strokecolor="#939598">
                <v:path arrowok="t"/>
              </v:shape>
              <v:shape style="position:absolute;left:5056;top:0;width:6463;height:1502" type="#_x0000_t75" stroked="false">
                <v:imagedata r:id="rId21" o:title=""/>
              </v:shape>
            </v:group>
          </v:group>
        </w:pict>
      </w:r>
      <w:r>
        <w:rPr>
          <w:rFonts w:ascii="Calibri" w:hAnsi="Calibri" w:cs="Calibri" w:eastAsia="Calibri"/>
          <w:position w:val="-29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sz w:val="15"/>
          <w:szCs w:val="15"/>
        </w:rPr>
      </w:pPr>
    </w:p>
    <w:p>
      <w:pPr>
        <w:spacing w:line="11376" w:lineRule="exact"/>
        <w:ind w:left="884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position w:val="-227"/>
          <w:sz w:val="20"/>
          <w:szCs w:val="20"/>
        </w:rPr>
        <w:pict>
          <v:group style="width:543.2pt;height:568.85pt;mso-position-horizontal-relative:char;mso-position-vertical-relative:line" coordorigin="0,0" coordsize="10864,11377">
            <v:shape style="position:absolute;left:21;top:367;width:5366;height:4422" type="#_x0000_t75" stroked="false">
              <v:imagedata r:id="rId88" o:title=""/>
            </v:shape>
            <v:group style="position:absolute;left:4512;top:1388;width:1815;height:1195" coordorigin="4512,1388" coordsize="1815,1195">
              <v:shape style="position:absolute;left:4512;top:1388;width:1815;height:1195" coordorigin="4512,1388" coordsize="1815,1195" path="m6198,2547l6194,2582,6195,2582,6196,2582,6198,2580,6200,2578,6201,2575,6202,2570,6202,2564,6200,2555,6198,2547xe" filled="true" fillcolor="#c7c8ca" stroked="false">
                <v:path arrowok="t"/>
                <v:fill type="solid"/>
              </v:shape>
              <v:shape style="position:absolute;left:4512;top:1388;width:1815;height:1195" coordorigin="4512,1388" coordsize="1815,1195" path="m6265,1943l5487,1943,5540,1944,5588,1950,5672,1976,5747,2020,5822,2085,5903,2169,5949,2219,5994,2269,6034,2314,6098,2391,6144,2452,6185,2516,6198,2547,6265,1943xe" filled="true" fillcolor="#c7c8ca" stroked="false">
                <v:path arrowok="t"/>
                <v:fill type="solid"/>
              </v:shape>
              <v:shape style="position:absolute;left:4512;top:1388;width:1815;height:1195" coordorigin="4512,1388" coordsize="1815,1195" path="m4882,2056l4553,2128,4512,2139,4516,2139,4607,2125,4882,2056xe" filled="true" fillcolor="#c7c8ca" stroked="false">
                <v:path arrowok="t"/>
                <v:fill type="solid"/>
              </v:shape>
              <v:shape style="position:absolute;left:4512;top:1388;width:1815;height:1195" coordorigin="4512,1388" coordsize="1815,1195" path="m5274,1968l5202,1982,5107,2003,5002,2027,4882,2056,5149,1999,5219,1982,5274,1968xe" filled="true" fillcolor="#c7c8ca" stroked="false">
                <v:path arrowok="t"/>
                <v:fill type="solid"/>
              </v:shape>
              <v:shape style="position:absolute;left:4512;top:1388;width:1815;height:1195" coordorigin="4512,1388" coordsize="1815,1195" path="m6326,1388l5938,1647,5862,1696,5793,1739,5729,1778,5670,1812,5613,1842,5559,1868,5453,1913,5342,1949,5282,1966,5274,1968,5286,1966,5361,1954,5428,1946,5487,1943,6265,1943,6326,1388xe" filled="true" fillcolor="#c7c8ca" stroked="false">
                <v:path arrowok="t"/>
                <v:fill type="solid"/>
              </v:shape>
            </v:group>
            <v:group style="position:absolute;left:5917;top:0;width:4947;height:4054" coordorigin="5917,0" coordsize="4947,4054">
              <v:shape style="position:absolute;left:5917;top:0;width:4947;height:4054" coordorigin="5917,0" coordsize="4947,4054" path="m5917,0l10864,0,10864,4054,5917,4054,5917,0xe" filled="true" fillcolor="#000000" stroked="false">
                <v:path arrowok="t"/>
                <v:fill type="solid"/>
              </v:shape>
            </v:group>
            <v:group style="position:absolute;left:5969;top:51;width:4564;height:3671" coordorigin="5969,51" coordsize="4564,3671">
              <v:shape style="position:absolute;left:5969;top:51;width:4564;height:3671" coordorigin="5969,51" coordsize="4564,3671" path="m10532,51l10532,3722,5969,3722,5969,51,10532,51xe" filled="true" fillcolor="#c7c8ca" stroked="false">
                <v:path arrowok="t"/>
                <v:fill type="solid"/>
              </v:shape>
              <v:shape style="position:absolute;left:6060;top:122;width:4382;height:3532" type="#_x0000_t75" stroked="false">
                <v:imagedata r:id="rId89" o:title=""/>
              </v:shape>
            </v:group>
            <v:group style="position:absolute;left:2733;top:4244;width:1599;height:1664" coordorigin="2733,4244" coordsize="1599,1664">
              <v:shape style="position:absolute;left:2733;top:4244;width:1599;height:1664" coordorigin="2733,4244" coordsize="1599,1664" path="m3784,5890l3809,5908,3812,5907,3814,5906,3815,5906,3816,5905,3784,5890xe" filled="true" fillcolor="#c7c8ca" stroked="false">
                <v:path arrowok="t"/>
                <v:fill type="solid"/>
              </v:shape>
              <v:shape style="position:absolute;left:2733;top:4244;width:1599;height:1664" coordorigin="2733,4244" coordsize="1599,1664" path="m3783,4800l3731,4847,3641,4922,3547,4988,3495,5020,3440,5052,3380,5085,3313,5118,3240,5154,3159,5193,3068,5234,2733,5384,3784,5890,3744,5821,3719,5761,3689,5678,3656,5570,3637,5505,3619,5439,3604,5380,3582,5275,3575,5184,3578,5141,3601,5056,3648,4967,3724,4866,3774,4809,3783,4800xe" filled="true" fillcolor="#c7c8ca" stroked="false">
                <v:path arrowok="t"/>
                <v:fill type="solid"/>
              </v:shape>
              <v:shape style="position:absolute;left:2733;top:4244;width:1599;height:1664" coordorigin="2733,4244" coordsize="1599,1664" path="m4065,4513l3977,4600,3900,4676,3833,4746,3783,4800,3824,4760,3874,4710,3929,4655,4065,4513xe" filled="true" fillcolor="#c7c8ca" stroked="false">
                <v:path arrowok="t"/>
                <v:fill type="solid"/>
              </v:shape>
              <v:shape style="position:absolute;left:2733;top:4244;width:1599;height:1664" coordorigin="2733,4244" coordsize="1599,1664" path="m4330,4244l4278,4294,4214,4360,4065,4513,4269,4317,4317,4263,4331,4244,4330,4244xe" filled="true" fillcolor="#c7c8ca" stroked="false">
                <v:path arrowok="t"/>
                <v:fill type="solid"/>
              </v:shape>
            </v:group>
            <v:group style="position:absolute;left:0;top:5223;width:4284;height:5350" coordorigin="0,5223" coordsize="4284,5350">
              <v:shape style="position:absolute;left:0;top:5223;width:4284;height:5350" coordorigin="0,5223" coordsize="4284,5350" path="m0,5223l4284,5223,4284,10572,0,10572,0,5223xe" filled="true" fillcolor="#000000" stroked="false">
                <v:path arrowok="t"/>
                <v:fill type="solid"/>
              </v:shape>
            </v:group>
            <v:group style="position:absolute;left:51;top:5274;width:3901;height:4969" coordorigin="51,5274" coordsize="3901,4969">
              <v:shape style="position:absolute;left:51;top:5274;width:3901;height:4969" coordorigin="51,5274" coordsize="3901,4969" path="m3952,5274l3952,10242,51,10242,51,5274,3952,5274xe" filled="true" fillcolor="#c7c8ca" stroked="false">
                <v:path arrowok="t"/>
                <v:fill type="solid"/>
              </v:shape>
              <v:shape style="position:absolute;left:129;top:5370;width:3746;height:4780" type="#_x0000_t75" stroked="false">
                <v:imagedata r:id="rId90" o:title=""/>
              </v:shape>
            </v:group>
            <v:group style="position:absolute;left:5305;top:4249;width:1327;height:1737" coordorigin="5305,4249" coordsize="1327,1737">
              <v:shape style="position:absolute;left:5305;top:4249;width:1327;height:1737" coordorigin="5305,4249" coordsize="1327,1737" path="m5499,5972l5464,5981,5465,5981,5466,5982,5467,5983,5470,5984,5474,5985,5479,5984,5485,5982,5492,5977,5499,5972xe" filled="true" fillcolor="#c7c8ca" stroked="false">
                <v:path arrowok="t"/>
                <v:fill type="solid"/>
              </v:shape>
              <v:shape style="position:absolute;left:5305;top:4249;width:1327;height:1737" coordorigin="5305,4249" coordsize="1327,1737" path="m5726,4906l5770,4983,5800,5043,5840,5148,5856,5240,5856,5283,5839,5369,5804,5460,5753,5566,5722,5626,5690,5686,5661,5739,5611,5825,5570,5889,5523,5949,5499,5972,6632,5696,6335,5480,6255,5420,6184,5366,6119,5316,6061,5269,6009,5224,5962,5181,5918,5140,5840,5055,5768,4964,5731,4913,5726,4906xe" filled="true" fillcolor="#c7c8ca" stroked="false">
                <v:path arrowok="t"/>
                <v:fill type="solid"/>
              </v:shape>
              <v:shape style="position:absolute;left:5305;top:4249;width:1327;height:1737" coordorigin="5305,4249" coordsize="1327,1737" path="m5510,4568l5569,4662,5614,4734,5655,4799,5694,4859,5726,4906,5689,4843,5637,4761,5578,4670,5510,4568xe" filled="true" fillcolor="#c7c8ca" stroked="false">
                <v:path arrowok="t"/>
                <v:fill type="solid"/>
              </v:shape>
              <v:shape style="position:absolute;left:5305;top:4249;width:1327;height:1737" coordorigin="5305,4249" coordsize="1327,1737" path="m5305,4249l5336,4305,5510,4568,5430,4440,5396,4386,5347,4308,5310,4254,5305,4249xe" filled="true" fillcolor="#c7c8ca" stroked="false">
                <v:path arrowok="t"/>
                <v:fill type="solid"/>
              </v:shape>
            </v:group>
            <v:group style="position:absolute;left:5017;top:5616;width:5206;height:5760" coordorigin="5017,5616" coordsize="5206,5760">
              <v:shape style="position:absolute;left:5017;top:5616;width:5206;height:5760" coordorigin="5017,5616" coordsize="5206,5760" path="m5017,5616l10223,5616,10223,11376,5017,11376,5017,5616xe" filled="true" fillcolor="#000000" stroked="false">
                <v:path arrowok="t"/>
                <v:fill type="solid"/>
              </v:shape>
            </v:group>
            <v:group style="position:absolute;left:5068;top:5667;width:4825;height:5378" coordorigin="5068,5667" coordsize="4825,5378">
              <v:shape style="position:absolute;left:5068;top:5667;width:4825;height:5378" coordorigin="5068,5667" coordsize="4825,5378" path="m9893,5667l9893,11045,5068,11045,5068,5667,9893,5667xe" filled="true" fillcolor="#c7c8ca" stroked="false">
                <v:path arrowok="t"/>
                <v:fill type="solid"/>
              </v:shape>
              <v:shape style="position:absolute;left:5169;top:5769;width:4633;height:5174" type="#_x0000_t75" stroked="false">
                <v:imagedata r:id="rId91" o:title=""/>
              </v:shape>
            </v:group>
          </v:group>
        </w:pict>
      </w:r>
      <w:r>
        <w:rPr>
          <w:rFonts w:ascii="Calibri" w:hAnsi="Calibri" w:cs="Calibri" w:eastAsia="Calibri"/>
          <w:position w:val="-227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sz w:val="22"/>
          <w:szCs w:val="22"/>
        </w:rPr>
      </w:pPr>
    </w:p>
    <w:p>
      <w:pPr>
        <w:pStyle w:val="Heading5"/>
        <w:tabs>
          <w:tab w:pos="11264" w:val="left" w:leader="none"/>
        </w:tabs>
        <w:spacing w:line="240" w:lineRule="auto"/>
        <w:ind w:right="0"/>
        <w:jc w:val="left"/>
        <w:rPr>
          <w:u w:val="none"/>
        </w:rPr>
      </w:pPr>
      <w:r>
        <w:rPr/>
        <w:pict>
          <v:group style="position:absolute;margin-left:582.508606pt;margin-top:12.176872pt;width:12.8pt;height:4.8pt;mso-position-horizontal-relative:page;mso-position-vertical-relative:paragraph;z-index:-883720" coordorigin="11650,244" coordsize="256,96">
            <v:group style="position:absolute;left:11898;top:251;width:2;height:80" coordorigin="11898,251" coordsize="2,80">
              <v:shape style="position:absolute;left:11898;top:251;width:2;height:80" coordorigin="11898,251" coordsize="0,80" path="m11898,331l11898,251e" filled="false" stroked="true" strokeweight=".748pt" strokecolor="#939598">
                <v:path arrowok="t"/>
              </v:shape>
            </v:group>
            <v:group style="position:absolute;left:11858;top:251;width:2;height:80" coordorigin="11858,251" coordsize="2,80">
              <v:shape style="position:absolute;left:11858;top:251;width:2;height:80" coordorigin="11858,251" coordsize="0,80" path="m11858,331l11858,251e" filled="false" stroked="true" strokeweight=".748pt" strokecolor="#939598">
                <v:path arrowok="t"/>
              </v:shape>
            </v:group>
            <v:group style="position:absolute;left:11818;top:251;width:2;height:80" coordorigin="11818,251" coordsize="2,80">
              <v:shape style="position:absolute;left:11818;top:251;width:2;height:80" coordorigin="11818,251" coordsize="0,80" path="m11818,331l11818,251e" filled="false" stroked="true" strokeweight=".748pt" strokecolor="#939598">
                <v:path arrowok="t"/>
              </v:shape>
            </v:group>
            <v:group style="position:absolute;left:11778;top:251;width:2;height:80" coordorigin="11778,251" coordsize="2,80">
              <v:shape style="position:absolute;left:11778;top:251;width:2;height:80" coordorigin="11778,251" coordsize="0,80" path="m11778,331l11778,251e" filled="false" stroked="true" strokeweight=".748pt" strokecolor="#939598">
                <v:path arrowok="t"/>
              </v:shape>
            </v:group>
            <v:group style="position:absolute;left:11738;top:251;width:2;height:80" coordorigin="11738,251" coordsize="2,80">
              <v:shape style="position:absolute;left:11738;top:251;width:2;height:80" coordorigin="11738,251" coordsize="0,80" path="m11738,331l11738,251e" filled="false" stroked="true" strokeweight=".748pt" strokecolor="#939598">
                <v:path arrowok="t"/>
              </v:shape>
            </v:group>
            <v:group style="position:absolute;left:11698;top:251;width:2;height:80" coordorigin="11698,251" coordsize="2,80">
              <v:shape style="position:absolute;left:11698;top:251;width:2;height:80" coordorigin="11698,251" coordsize="0,80" path="m11698,331l11698,251e" filled="false" stroked="true" strokeweight=".748pt" strokecolor="#939598">
                <v:path arrowok="t"/>
              </v:shape>
            </v:group>
            <v:group style="position:absolute;left:11658;top:251;width:2;height:80" coordorigin="11658,251" coordsize="2,80">
              <v:shape style="position:absolute;left:11658;top:251;width:2;height:80" coordorigin="11658,251" coordsize="0,80" path="m11658,331l11658,251e" filled="false" stroked="true" strokeweight=".748pt" strokecolor="#93959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-.374011pt;margin-top:12.187872pt;width:559.6pt;height:4.95pt;mso-position-horizontal-relative:page;mso-position-vertical-relative:paragraph;z-index:-883696" coordorigin="-7,244" coordsize="11192,99">
            <v:group style="position:absolute;left:11177;top:251;width:2;height:80" coordorigin="11177,251" coordsize="2,80">
              <v:shape style="position:absolute;left:11177;top:251;width:2;height:80" coordorigin="11177,251" coordsize="1,80" path="m11177,331l11177,251e" filled="false" stroked="true" strokeweight=".748pt" strokecolor="#939598">
                <v:path arrowok="t"/>
              </v:shape>
            </v:group>
            <v:group style="position:absolute;left:11137;top:251;width:2;height:80" coordorigin="11137,251" coordsize="2,80">
              <v:shape style="position:absolute;left:11137;top:251;width:2;height:80" coordorigin="11137,251" coordsize="0,80" path="m11137,331l11137,251e" filled="false" stroked="true" strokeweight=".748pt" strokecolor="#939598">
                <v:path arrowok="t"/>
              </v:shape>
            </v:group>
            <v:group style="position:absolute;left:11097;top:251;width:2;height:80" coordorigin="11097,251" coordsize="2,80">
              <v:shape style="position:absolute;left:11097;top:251;width:2;height:80" coordorigin="11097,251" coordsize="0,80" path="m11097,331l11097,251e" filled="false" stroked="true" strokeweight=".748pt" strokecolor="#939598">
                <v:path arrowok="t"/>
              </v:shape>
            </v:group>
            <v:group style="position:absolute;left:11057;top:251;width:2;height:80" coordorigin="11057,251" coordsize="2,80">
              <v:shape style="position:absolute;left:11057;top:251;width:2;height:80" coordorigin="11057,251" coordsize="0,80" path="m11057,331l11057,251e" filled="false" stroked="true" strokeweight=".748pt" strokecolor="#939598">
                <v:path arrowok="t"/>
              </v:shape>
            </v:group>
            <v:group style="position:absolute;left:11017;top:251;width:2;height:80" coordorigin="11017,251" coordsize="2,80">
              <v:shape style="position:absolute;left:11017;top:251;width:2;height:80" coordorigin="11017,251" coordsize="0,80" path="m11017,331l11017,251e" filled="false" stroked="true" strokeweight=".748pt" strokecolor="#939598">
                <v:path arrowok="t"/>
              </v:shape>
            </v:group>
            <v:group style="position:absolute;left:10977;top:251;width:2;height:80" coordorigin="10977,251" coordsize="2,80">
              <v:shape style="position:absolute;left:10977;top:251;width:2;height:80" coordorigin="10977,251" coordsize="0,80" path="m10977,331l10977,251e" filled="false" stroked="true" strokeweight=".748pt" strokecolor="#939598">
                <v:path arrowok="t"/>
              </v:shape>
            </v:group>
            <v:group style="position:absolute;left:10937;top:251;width:2;height:80" coordorigin="10937,251" coordsize="2,80">
              <v:shape style="position:absolute;left:10937;top:251;width:2;height:80" coordorigin="10937,251" coordsize="0,80" path="m10937,331l10937,251e" filled="false" stroked="true" strokeweight=".748pt" strokecolor="#939598">
                <v:path arrowok="t"/>
              </v:shape>
            </v:group>
            <v:group style="position:absolute;left:10896;top:251;width:2;height:80" coordorigin="10896,251" coordsize="2,80">
              <v:shape style="position:absolute;left:10896;top:251;width:2;height:80" coordorigin="10896,251" coordsize="0,80" path="m10897,331l10896,251e" filled="false" stroked="true" strokeweight=".748pt" strokecolor="#939598">
                <v:path arrowok="t"/>
              </v:shape>
            </v:group>
            <v:group style="position:absolute;left:10856;top:251;width:2;height:80" coordorigin="10856,251" coordsize="2,80">
              <v:shape style="position:absolute;left:10856;top:251;width:2;height:80" coordorigin="10856,251" coordsize="1,80" path="m10856,331l10856,251e" filled="false" stroked="true" strokeweight=".748pt" strokecolor="#939598">
                <v:path arrowok="t"/>
              </v:shape>
            </v:group>
            <v:group style="position:absolute;left:10816;top:251;width:2;height:80" coordorigin="10816,251" coordsize="2,80">
              <v:shape style="position:absolute;left:10816;top:251;width:2;height:80" coordorigin="10816,251" coordsize="0,80" path="m10816,331l10816,251e" filled="false" stroked="true" strokeweight=".748pt" strokecolor="#939598">
                <v:path arrowok="t"/>
              </v:shape>
            </v:group>
            <v:group style="position:absolute;left:10776;top:251;width:2;height:80" coordorigin="10776,251" coordsize="2,80">
              <v:shape style="position:absolute;left:10776;top:251;width:2;height:80" coordorigin="10776,251" coordsize="0,80" path="m10776,331l10776,251e" filled="false" stroked="true" strokeweight=".748pt" strokecolor="#939598">
                <v:path arrowok="t"/>
              </v:shape>
            </v:group>
            <v:group style="position:absolute;left:10736;top:251;width:2;height:80" coordorigin="10736,251" coordsize="2,80">
              <v:shape style="position:absolute;left:10736;top:251;width:2;height:80" coordorigin="10736,251" coordsize="1,80" path="m10736,331l10736,251e" filled="false" stroked="true" strokeweight=".748pt" strokecolor="#939598">
                <v:path arrowok="t"/>
              </v:shape>
            </v:group>
            <v:group style="position:absolute;left:10696;top:251;width:2;height:80" coordorigin="10696,251" coordsize="2,80">
              <v:shape style="position:absolute;left:10696;top:251;width:2;height:80" coordorigin="10696,251" coordsize="0,80" path="m10696,331l10696,251e" filled="false" stroked="true" strokeweight=".748pt" strokecolor="#939598">
                <v:path arrowok="t"/>
              </v:shape>
            </v:group>
            <v:group style="position:absolute;left:10656;top:251;width:2;height:80" coordorigin="10656,251" coordsize="2,80">
              <v:shape style="position:absolute;left:10656;top:251;width:2;height:80" coordorigin="10656,251" coordsize="0,80" path="m10656,331l10656,251e" filled="false" stroked="true" strokeweight=".748pt" strokecolor="#939598">
                <v:path arrowok="t"/>
              </v:shape>
            </v:group>
            <v:group style="position:absolute;left:10616;top:251;width:2;height:80" coordorigin="10616,251" coordsize="2,80">
              <v:shape style="position:absolute;left:10616;top:251;width:2;height:80" coordorigin="10616,251" coordsize="0,80" path="m10616,331l10616,251e" filled="false" stroked="true" strokeweight=".748pt" strokecolor="#939598">
                <v:path arrowok="t"/>
              </v:shape>
            </v:group>
            <v:group style="position:absolute;left:10576;top:251;width:2;height:80" coordorigin="10576,251" coordsize="2,80">
              <v:shape style="position:absolute;left:10576;top:251;width:2;height:80" coordorigin="10576,251" coordsize="0,80" path="m10576,331l10576,251e" filled="false" stroked="true" strokeweight=".748pt" strokecolor="#939598">
                <v:path arrowok="t"/>
              </v:shape>
            </v:group>
            <v:group style="position:absolute;left:10536;top:251;width:2;height:80" coordorigin="10536,251" coordsize="2,80">
              <v:shape style="position:absolute;left:10536;top:251;width:2;height:80" coordorigin="10536,251" coordsize="1,80" path="m10536,331l10536,251e" filled="false" stroked="true" strokeweight=".748pt" strokecolor="#939598">
                <v:path arrowok="t"/>
              </v:shape>
            </v:group>
            <v:group style="position:absolute;left:10496;top:251;width:2;height:80" coordorigin="10496,251" coordsize="2,80">
              <v:shape style="position:absolute;left:10496;top:251;width:2;height:80" coordorigin="10496,251" coordsize="0,80" path="m10496,331l10496,251e" filled="false" stroked="true" strokeweight=".748pt" strokecolor="#939598">
                <v:path arrowok="t"/>
              </v:shape>
            </v:group>
            <v:group style="position:absolute;left:10456;top:251;width:2;height:80" coordorigin="10456,251" coordsize="2,80">
              <v:shape style="position:absolute;left:10456;top:251;width:2;height:80" coordorigin="10456,251" coordsize="0,80" path="m10456,331l10456,251e" filled="false" stroked="true" strokeweight=".748pt" strokecolor="#939598">
                <v:path arrowok="t"/>
              </v:shape>
            </v:group>
            <v:group style="position:absolute;left:10416;top:251;width:2;height:80" coordorigin="10416,251" coordsize="2,80">
              <v:shape style="position:absolute;left:10416;top:251;width:2;height:80" coordorigin="10416,251" coordsize="0,80" path="m10416,331l10416,251e" filled="false" stroked="true" strokeweight=".748pt" strokecolor="#939598">
                <v:path arrowok="t"/>
              </v:shape>
            </v:group>
            <v:group style="position:absolute;left:10376;top:251;width:2;height:80" coordorigin="10376,251" coordsize="2,80">
              <v:shape style="position:absolute;left:10376;top:251;width:2;height:80" coordorigin="10376,251" coordsize="0,80" path="m10376,331l10376,251e" filled="false" stroked="true" strokeweight=".748pt" strokecolor="#939598">
                <v:path arrowok="t"/>
              </v:shape>
            </v:group>
            <v:group style="position:absolute;left:10336;top:251;width:2;height:80" coordorigin="10336,251" coordsize="2,80">
              <v:shape style="position:absolute;left:10336;top:251;width:2;height:80" coordorigin="10336,251" coordsize="0,80" path="m10336,331l10336,251e" filled="false" stroked="true" strokeweight=".748pt" strokecolor="#939598">
                <v:path arrowok="t"/>
              </v:shape>
            </v:group>
            <v:group style="position:absolute;left:10296;top:251;width:2;height:80" coordorigin="10296,251" coordsize="2,80">
              <v:shape style="position:absolute;left:10296;top:251;width:2;height:80" coordorigin="10296,251" coordsize="0,80" path="m10296,331l10296,251e" filled="false" stroked="true" strokeweight=".748pt" strokecolor="#939598">
                <v:path arrowok="t"/>
              </v:shape>
            </v:group>
            <v:group style="position:absolute;left:10256;top:251;width:2;height:80" coordorigin="10256,251" coordsize="2,80">
              <v:shape style="position:absolute;left:10256;top:251;width:2;height:80" coordorigin="10256,251" coordsize="1,80" path="m10256,331l10256,251e" filled="false" stroked="true" strokeweight=".748pt" strokecolor="#939598">
                <v:path arrowok="t"/>
              </v:shape>
            </v:group>
            <v:group style="position:absolute;left:10215;top:252;width:2;height:80" coordorigin="10215,252" coordsize="2,80">
              <v:shape style="position:absolute;left:10215;top:252;width:2;height:80" coordorigin="10215,252" coordsize="1,80" path="m10215,332l10215,252e" filled="false" stroked="true" strokeweight=".748pt" strokecolor="#939598">
                <v:path arrowok="t"/>
              </v:shape>
            </v:group>
            <v:group style="position:absolute;left:10175;top:252;width:2;height:80" coordorigin="10175,252" coordsize="2,80">
              <v:shape style="position:absolute;left:10175;top:252;width:2;height:80" coordorigin="10175,252" coordsize="1,80" path="m10175,332l10175,252e" filled="false" stroked="true" strokeweight=".748pt" strokecolor="#939598">
                <v:path arrowok="t"/>
              </v:shape>
            </v:group>
            <v:group style="position:absolute;left:10135;top:252;width:2;height:80" coordorigin="10135,252" coordsize="2,80">
              <v:shape style="position:absolute;left:10135;top:252;width:2;height:80" coordorigin="10135,252" coordsize="1,80" path="m10135,332l10135,252e" filled="false" stroked="true" strokeweight=".748pt" strokecolor="#939598">
                <v:path arrowok="t"/>
              </v:shape>
            </v:group>
            <v:group style="position:absolute;left:10095;top:252;width:2;height:80" coordorigin="10095,252" coordsize="2,80">
              <v:shape style="position:absolute;left:10095;top:252;width:2;height:80" coordorigin="10095,252" coordsize="1,80" path="m10095,332l10095,252e" filled="false" stroked="true" strokeweight=".748pt" strokecolor="#939598">
                <v:path arrowok="t"/>
              </v:shape>
            </v:group>
            <v:group style="position:absolute;left:10055;top:252;width:2;height:80" coordorigin="10055,252" coordsize="2,80">
              <v:shape style="position:absolute;left:10055;top:252;width:2;height:80" coordorigin="10055,252" coordsize="1,80" path="m10055,332l10055,252e" filled="false" stroked="true" strokeweight=".748pt" strokecolor="#939598">
                <v:path arrowok="t"/>
              </v:shape>
            </v:group>
            <v:group style="position:absolute;left:10015;top:252;width:2;height:80" coordorigin="10015,252" coordsize="2,80">
              <v:shape style="position:absolute;left:10015;top:252;width:2;height:80" coordorigin="10015,252" coordsize="0,80" path="m10015,332l10015,252e" filled="false" stroked="true" strokeweight=".748pt" strokecolor="#939598">
                <v:path arrowok="t"/>
              </v:shape>
            </v:group>
            <v:group style="position:absolute;left:9975;top:252;width:2;height:80" coordorigin="9975,252" coordsize="2,80">
              <v:shape style="position:absolute;left:9975;top:252;width:2;height:80" coordorigin="9975,252" coordsize="0,80" path="m9975,332l9975,252e" filled="false" stroked="true" strokeweight=".748pt" strokecolor="#939598">
                <v:path arrowok="t"/>
              </v:shape>
            </v:group>
            <v:group style="position:absolute;left:9935;top:252;width:2;height:80" coordorigin="9935,252" coordsize="2,80">
              <v:shape style="position:absolute;left:9935;top:252;width:2;height:80" coordorigin="9935,252" coordsize="0,80" path="m9935,332l9935,252e" filled="false" stroked="true" strokeweight=".748pt" strokecolor="#939598">
                <v:path arrowok="t"/>
              </v:shape>
            </v:group>
            <v:group style="position:absolute;left:9895;top:252;width:2;height:80" coordorigin="9895,252" coordsize="2,80">
              <v:shape style="position:absolute;left:9895;top:252;width:2;height:80" coordorigin="9895,252" coordsize="1,80" path="m9895,332l9895,252e" filled="false" stroked="true" strokeweight=".748pt" strokecolor="#939598">
                <v:path arrowok="t"/>
              </v:shape>
            </v:group>
            <v:group style="position:absolute;left:9855;top:252;width:2;height:80" coordorigin="9855,252" coordsize="2,80">
              <v:shape style="position:absolute;left:9855;top:252;width:2;height:80" coordorigin="9855,252" coordsize="1,80" path="m9855,332l9855,252e" filled="false" stroked="true" strokeweight=".748pt" strokecolor="#939598">
                <v:path arrowok="t"/>
              </v:shape>
            </v:group>
            <v:group style="position:absolute;left:9815;top:252;width:2;height:80" coordorigin="9815,252" coordsize="2,80">
              <v:shape style="position:absolute;left:9815;top:252;width:2;height:80" coordorigin="9815,252" coordsize="0,80" path="m9815,332l9815,252e" filled="false" stroked="true" strokeweight=".748pt" strokecolor="#939598">
                <v:path arrowok="t"/>
              </v:shape>
            </v:group>
            <v:group style="position:absolute;left:9775;top:252;width:2;height:80" coordorigin="9775,252" coordsize="2,80">
              <v:shape style="position:absolute;left:9775;top:252;width:2;height:80" coordorigin="9775,252" coordsize="1,80" path="m9775,332l9775,252e" filled="false" stroked="true" strokeweight=".748pt" strokecolor="#939598">
                <v:path arrowok="t"/>
              </v:shape>
            </v:group>
            <v:group style="position:absolute;left:9735;top:252;width:2;height:80" coordorigin="9735,252" coordsize="2,80">
              <v:shape style="position:absolute;left:9735;top:252;width:2;height:80" coordorigin="9735,252" coordsize="1,80" path="m9735,332l9735,252e" filled="false" stroked="true" strokeweight=".748pt" strokecolor="#939598">
                <v:path arrowok="t"/>
              </v:shape>
            </v:group>
            <v:group style="position:absolute;left:9695;top:252;width:2;height:80" coordorigin="9695,252" coordsize="2,80">
              <v:shape style="position:absolute;left:9695;top:252;width:2;height:80" coordorigin="9695,252" coordsize="0,80" path="m9695,332l9695,252e" filled="false" stroked="true" strokeweight=".748pt" strokecolor="#939598">
                <v:path arrowok="t"/>
              </v:shape>
            </v:group>
            <v:group style="position:absolute;left:9655;top:252;width:2;height:80" coordorigin="9655,252" coordsize="2,80">
              <v:shape style="position:absolute;left:9655;top:252;width:2;height:80" coordorigin="9655,252" coordsize="0,80" path="m9655,332l9655,252e" filled="false" stroked="true" strokeweight=".748pt" strokecolor="#939598">
                <v:path arrowok="t"/>
              </v:shape>
            </v:group>
            <v:group style="position:absolute;left:9615;top:252;width:2;height:80" coordorigin="9615,252" coordsize="2,80">
              <v:shape style="position:absolute;left:9615;top:252;width:2;height:80" coordorigin="9615,252" coordsize="0,80" path="m9615,332l9615,252e" filled="false" stroked="true" strokeweight=".748pt" strokecolor="#939598">
                <v:path arrowok="t"/>
              </v:shape>
            </v:group>
            <v:group style="position:absolute;left:9574;top:252;width:2;height:80" coordorigin="9574,252" coordsize="2,80">
              <v:shape style="position:absolute;left:9574;top:252;width:2;height:80" coordorigin="9574,252" coordsize="1,80" path="m9575,332l9574,252e" filled="false" stroked="true" strokeweight=".748pt" strokecolor="#939598">
                <v:path arrowok="t"/>
              </v:shape>
            </v:group>
            <v:group style="position:absolute;left:9534;top:252;width:2;height:80" coordorigin="9534,252" coordsize="2,80">
              <v:shape style="position:absolute;left:9534;top:252;width:2;height:80" coordorigin="9534,252" coordsize="1,80" path="m9534,332l9534,252e" filled="false" stroked="true" strokeweight=".748pt" strokecolor="#939598">
                <v:path arrowok="t"/>
              </v:shape>
            </v:group>
            <v:group style="position:absolute;left:9494;top:252;width:2;height:80" coordorigin="9494,252" coordsize="2,80">
              <v:shape style="position:absolute;left:9494;top:252;width:2;height:80" coordorigin="9494,252" coordsize="0,80" path="m9494,332l9494,252e" filled="false" stroked="true" strokeweight=".748pt" strokecolor="#939598">
                <v:path arrowok="t"/>
              </v:shape>
            </v:group>
            <v:group style="position:absolute;left:9454;top:252;width:2;height:80" coordorigin="9454,252" coordsize="2,80">
              <v:shape style="position:absolute;left:9454;top:252;width:2;height:80" coordorigin="9454,252" coordsize="1,80" path="m9454,332l9454,252e" filled="false" stroked="true" strokeweight=".748pt" strokecolor="#939598">
                <v:path arrowok="t"/>
              </v:shape>
            </v:group>
            <v:group style="position:absolute;left:9414;top:252;width:2;height:80" coordorigin="9414,252" coordsize="2,80">
              <v:shape style="position:absolute;left:9414;top:252;width:2;height:80" coordorigin="9414,252" coordsize="0,80" path="m9414,332l9414,252e" filled="false" stroked="true" strokeweight=".748pt" strokecolor="#939598">
                <v:path arrowok="t"/>
              </v:shape>
            </v:group>
            <v:group style="position:absolute;left:9374;top:252;width:2;height:80" coordorigin="9374,252" coordsize="2,80">
              <v:shape style="position:absolute;left:9374;top:252;width:2;height:80" coordorigin="9374,252" coordsize="0,80" path="m9374,332l9374,252e" filled="false" stroked="true" strokeweight=".748pt" strokecolor="#939598">
                <v:path arrowok="t"/>
              </v:shape>
            </v:group>
            <v:group style="position:absolute;left:9334;top:252;width:2;height:80" coordorigin="9334,252" coordsize="2,80">
              <v:shape style="position:absolute;left:9334;top:252;width:2;height:80" coordorigin="9334,252" coordsize="1,80" path="m9334,332l9334,252e" filled="false" stroked="true" strokeweight=".748pt" strokecolor="#939598">
                <v:path arrowok="t"/>
              </v:shape>
            </v:group>
            <v:group style="position:absolute;left:9294;top:252;width:2;height:80" coordorigin="9294,252" coordsize="2,80">
              <v:shape style="position:absolute;left:9294;top:252;width:2;height:80" coordorigin="9294,252" coordsize="0,80" path="m9294,332l9294,252e" filled="false" stroked="true" strokeweight=".748pt" strokecolor="#939598">
                <v:path arrowok="t"/>
              </v:shape>
            </v:group>
            <v:group style="position:absolute;left:9254;top:252;width:2;height:80" coordorigin="9254,252" coordsize="2,80">
              <v:shape style="position:absolute;left:9254;top:252;width:2;height:80" coordorigin="9254,252" coordsize="1,80" path="m9254,332l9254,252e" filled="false" stroked="true" strokeweight=".748pt" strokecolor="#939598">
                <v:path arrowok="t"/>
              </v:shape>
            </v:group>
            <v:group style="position:absolute;left:9214;top:252;width:2;height:80" coordorigin="9214,252" coordsize="2,80">
              <v:shape style="position:absolute;left:9214;top:252;width:2;height:80" coordorigin="9214,252" coordsize="1,80" path="m9214,332l9214,252e" filled="false" stroked="true" strokeweight=".748pt" strokecolor="#939598">
                <v:path arrowok="t"/>
              </v:shape>
            </v:group>
            <v:group style="position:absolute;left:9174;top:252;width:2;height:80" coordorigin="9174,252" coordsize="2,80">
              <v:shape style="position:absolute;left:9174;top:252;width:2;height:80" coordorigin="9174,252" coordsize="0,80" path="m9174,332l9174,252e" filled="false" stroked="true" strokeweight=".748pt" strokecolor="#939598">
                <v:path arrowok="t"/>
              </v:shape>
            </v:group>
            <v:group style="position:absolute;left:9134;top:252;width:2;height:80" coordorigin="9134,252" coordsize="2,80">
              <v:shape style="position:absolute;left:9134;top:252;width:2;height:80" coordorigin="9134,252" coordsize="1,80" path="m9134,332l9134,252e" filled="false" stroked="true" strokeweight=".748pt" strokecolor="#939598">
                <v:path arrowok="t"/>
              </v:shape>
            </v:group>
            <v:group style="position:absolute;left:9094;top:252;width:2;height:80" coordorigin="9094,252" coordsize="2,80">
              <v:shape style="position:absolute;left:9094;top:252;width:2;height:80" coordorigin="9094,252" coordsize="0,80" path="m9094,332l9094,252e" filled="false" stroked="true" strokeweight=".748pt" strokecolor="#939598">
                <v:path arrowok="t"/>
              </v:shape>
            </v:group>
            <v:group style="position:absolute;left:9054;top:252;width:2;height:80" coordorigin="9054,252" coordsize="2,80">
              <v:shape style="position:absolute;left:9054;top:252;width:2;height:80" coordorigin="9054,252" coordsize="1,80" path="m9054,332l9054,252e" filled="false" stroked="true" strokeweight=".748pt" strokecolor="#939598">
                <v:path arrowok="t"/>
              </v:shape>
            </v:group>
            <v:group style="position:absolute;left:9014;top:252;width:2;height:80" coordorigin="9014,252" coordsize="2,80">
              <v:shape style="position:absolute;left:9014;top:252;width:2;height:80" coordorigin="9014,252" coordsize="1,80" path="m9014,332l9014,252e" filled="false" stroked="true" strokeweight=".748pt" strokecolor="#939598">
                <v:path arrowok="t"/>
              </v:shape>
            </v:group>
            <v:group style="position:absolute;left:8974;top:252;width:2;height:80" coordorigin="8974,252" coordsize="2,80">
              <v:shape style="position:absolute;left:8974;top:252;width:2;height:80" coordorigin="8974,252" coordsize="1,80" path="m8974,332l8974,252e" filled="false" stroked="true" strokeweight=".748pt" strokecolor="#939598">
                <v:path arrowok="t"/>
              </v:shape>
            </v:group>
            <v:group style="position:absolute;left:8934;top:252;width:2;height:80" coordorigin="8934,252" coordsize="2,80">
              <v:shape style="position:absolute;left:8934;top:252;width:2;height:80" coordorigin="8934,252" coordsize="1,80" path="m8934,332l8934,252e" filled="false" stroked="true" strokeweight=".748pt" strokecolor="#939598">
                <v:path arrowok="t"/>
              </v:shape>
            </v:group>
            <v:group style="position:absolute;left:8893;top:252;width:2;height:80" coordorigin="8893,252" coordsize="2,80">
              <v:shape style="position:absolute;left:8893;top:252;width:2;height:80" coordorigin="8893,252" coordsize="1,80" path="m8893,332l8893,252e" filled="false" stroked="true" strokeweight=".748pt" strokecolor="#939598">
                <v:path arrowok="t"/>
              </v:shape>
            </v:group>
            <v:group style="position:absolute;left:8853;top:252;width:2;height:80" coordorigin="8853,252" coordsize="2,80">
              <v:shape style="position:absolute;left:8853;top:252;width:2;height:80" coordorigin="8853,252" coordsize="1,80" path="m8853,332l8853,252e" filled="false" stroked="true" strokeweight=".748pt" strokecolor="#939598">
                <v:path arrowok="t"/>
              </v:shape>
            </v:group>
            <v:group style="position:absolute;left:8813;top:252;width:2;height:80" coordorigin="8813,252" coordsize="2,80">
              <v:shape style="position:absolute;left:8813;top:252;width:2;height:80" coordorigin="8813,252" coordsize="0,80" path="m8813,332l8813,252e" filled="false" stroked="true" strokeweight=".748pt" strokecolor="#939598">
                <v:path arrowok="t"/>
              </v:shape>
            </v:group>
            <v:group style="position:absolute;left:8773;top:252;width:2;height:80" coordorigin="8773,252" coordsize="2,80">
              <v:shape style="position:absolute;left:8773;top:252;width:2;height:80" coordorigin="8773,252" coordsize="1,80" path="m8773,332l8773,252e" filled="false" stroked="true" strokeweight=".748pt" strokecolor="#939598">
                <v:path arrowok="t"/>
              </v:shape>
            </v:group>
            <v:group style="position:absolute;left:8733;top:252;width:2;height:80" coordorigin="8733,252" coordsize="2,80">
              <v:shape style="position:absolute;left:8733;top:252;width:2;height:80" coordorigin="8733,252" coordsize="0,80" path="m8733,332l8733,252e" filled="false" stroked="true" strokeweight=".748pt" strokecolor="#939598">
                <v:path arrowok="t"/>
              </v:shape>
            </v:group>
            <v:group style="position:absolute;left:8693;top:252;width:2;height:80" coordorigin="8693,252" coordsize="2,80">
              <v:shape style="position:absolute;left:8693;top:252;width:2;height:80" coordorigin="8693,252" coordsize="1,80" path="m8693,332l8693,252e" filled="false" stroked="true" strokeweight=".748pt" strokecolor="#939598">
                <v:path arrowok="t"/>
              </v:shape>
            </v:group>
            <v:group style="position:absolute;left:8653;top:252;width:2;height:80" coordorigin="8653,252" coordsize="2,80">
              <v:shape style="position:absolute;left:8653;top:252;width:2;height:80" coordorigin="8653,252" coordsize="1,80" path="m8653,332l8653,252e" filled="false" stroked="true" strokeweight=".748pt" strokecolor="#939598">
                <v:path arrowok="t"/>
              </v:shape>
            </v:group>
            <v:group style="position:absolute;left:8613;top:252;width:2;height:80" coordorigin="8613,252" coordsize="2,80">
              <v:shape style="position:absolute;left:8613;top:252;width:2;height:80" coordorigin="8613,252" coordsize="0,80" path="m8613,332l8613,252e" filled="false" stroked="true" strokeweight=".748pt" strokecolor="#939598">
                <v:path arrowok="t"/>
              </v:shape>
            </v:group>
            <v:group style="position:absolute;left:8573;top:252;width:2;height:80" coordorigin="8573,252" coordsize="2,80">
              <v:shape style="position:absolute;left:8573;top:252;width:2;height:80" coordorigin="8573,252" coordsize="0,80" path="m8573,332l8573,252e" filled="false" stroked="true" strokeweight=".748pt" strokecolor="#939598">
                <v:path arrowok="t"/>
              </v:shape>
            </v:group>
            <v:group style="position:absolute;left:8533;top:252;width:2;height:80" coordorigin="8533,252" coordsize="2,80">
              <v:shape style="position:absolute;left:8533;top:252;width:2;height:80" coordorigin="8533,252" coordsize="0,80" path="m8533,332l8533,252e" filled="false" stroked="true" strokeweight=".748pt" strokecolor="#939598">
                <v:path arrowok="t"/>
              </v:shape>
            </v:group>
            <v:group style="position:absolute;left:8493;top:252;width:2;height:80" coordorigin="8493,252" coordsize="2,80">
              <v:shape style="position:absolute;left:8493;top:252;width:2;height:80" coordorigin="8493,252" coordsize="0,80" path="m8493,332l8493,252e" filled="false" stroked="true" strokeweight=".748pt" strokecolor="#939598">
                <v:path arrowok="t"/>
              </v:shape>
            </v:group>
            <v:group style="position:absolute;left:8453;top:252;width:2;height:80" coordorigin="8453,252" coordsize="2,80">
              <v:shape style="position:absolute;left:8453;top:252;width:2;height:80" coordorigin="8453,252" coordsize="1,80" path="m8453,332l8453,252e" filled="false" stroked="true" strokeweight=".748pt" strokecolor="#939598">
                <v:path arrowok="t"/>
              </v:shape>
            </v:group>
            <v:group style="position:absolute;left:8413;top:252;width:2;height:80" coordorigin="8413,252" coordsize="2,80">
              <v:shape style="position:absolute;left:8413;top:252;width:2;height:80" coordorigin="8413,252" coordsize="0,80" path="m8413,332l8413,252e" filled="false" stroked="true" strokeweight=".748pt" strokecolor="#939598">
                <v:path arrowok="t"/>
              </v:shape>
            </v:group>
            <v:group style="position:absolute;left:8373;top:252;width:2;height:80" coordorigin="8373,252" coordsize="2,80">
              <v:shape style="position:absolute;left:8373;top:252;width:2;height:80" coordorigin="8373,252" coordsize="1,80" path="m8373,332l8373,252e" filled="false" stroked="true" strokeweight=".748pt" strokecolor="#939598">
                <v:path arrowok="t"/>
              </v:shape>
            </v:group>
            <v:group style="position:absolute;left:8333;top:252;width:2;height:80" coordorigin="8333,252" coordsize="2,80">
              <v:shape style="position:absolute;left:8333;top:252;width:2;height:80" coordorigin="8333,252" coordsize="0,80" path="m8333,332l8333,252e" filled="false" stroked="true" strokeweight=".748pt" strokecolor="#939598">
                <v:path arrowok="t"/>
              </v:shape>
            </v:group>
            <v:group style="position:absolute;left:8293;top:252;width:2;height:80" coordorigin="8293,252" coordsize="2,80">
              <v:shape style="position:absolute;left:8293;top:252;width:2;height:80" coordorigin="8293,252" coordsize="0,80" path="m8293,332l8293,252e" filled="false" stroked="true" strokeweight=".748pt" strokecolor="#939598">
                <v:path arrowok="t"/>
              </v:shape>
            </v:group>
            <v:group style="position:absolute;left:8252;top:252;width:2;height:80" coordorigin="8252,252" coordsize="2,80">
              <v:shape style="position:absolute;left:8252;top:252;width:2;height:80" coordorigin="8252,252" coordsize="0,80" path="m8253,332l8252,252e" filled="false" stroked="true" strokeweight=".748pt" strokecolor="#939598">
                <v:path arrowok="t"/>
              </v:shape>
            </v:group>
            <v:group style="position:absolute;left:8212;top:252;width:2;height:80" coordorigin="8212,252" coordsize="2,80">
              <v:shape style="position:absolute;left:8212;top:252;width:2;height:80" coordorigin="8212,252" coordsize="0,80" path="m8212,332l8212,252e" filled="false" stroked="true" strokeweight=".748pt" strokecolor="#939598">
                <v:path arrowok="t"/>
              </v:shape>
            </v:group>
            <v:group style="position:absolute;left:8172;top:252;width:2;height:80" coordorigin="8172,252" coordsize="2,80">
              <v:shape style="position:absolute;left:8172;top:252;width:2;height:80" coordorigin="8172,252" coordsize="0,80" path="m8172,332l8172,252e" filled="false" stroked="true" strokeweight=".748pt" strokecolor="#939598">
                <v:path arrowok="t"/>
              </v:shape>
            </v:group>
            <v:group style="position:absolute;left:8132;top:252;width:2;height:80" coordorigin="8132,252" coordsize="2,80">
              <v:shape style="position:absolute;left:8132;top:252;width:2;height:80" coordorigin="8132,252" coordsize="1,80" path="m8132,332l8132,252e" filled="false" stroked="true" strokeweight=".748pt" strokecolor="#939598">
                <v:path arrowok="t"/>
              </v:shape>
            </v:group>
            <v:group style="position:absolute;left:8092;top:252;width:2;height:80" coordorigin="8092,252" coordsize="2,80">
              <v:shape style="position:absolute;left:8092;top:252;width:2;height:80" coordorigin="8092,252" coordsize="0,80" path="m8092,332l8092,252e" filled="false" stroked="true" strokeweight=".748pt" strokecolor="#939598">
                <v:path arrowok="t"/>
              </v:shape>
            </v:group>
            <v:group style="position:absolute;left:8052;top:252;width:2;height:80" coordorigin="8052,252" coordsize="2,80">
              <v:shape style="position:absolute;left:8052;top:252;width:2;height:80" coordorigin="8052,252" coordsize="1,80" path="m8052,332l8052,252e" filled="false" stroked="true" strokeweight=".748pt" strokecolor="#939598">
                <v:path arrowok="t"/>
              </v:shape>
            </v:group>
            <v:group style="position:absolute;left:8012;top:252;width:2;height:80" coordorigin="8012,252" coordsize="2,80">
              <v:shape style="position:absolute;left:8012;top:252;width:2;height:80" coordorigin="8012,252" coordsize="0,80" path="m8012,332l8012,252e" filled="false" stroked="true" strokeweight=".748pt" strokecolor="#939598">
                <v:path arrowok="t"/>
              </v:shape>
            </v:group>
            <v:group style="position:absolute;left:7972;top:252;width:2;height:80" coordorigin="7972,252" coordsize="2,80">
              <v:shape style="position:absolute;left:7972;top:252;width:2;height:80" coordorigin="7972,252" coordsize="0,80" path="m7972,332l7972,252e" filled="false" stroked="true" strokeweight=".748pt" strokecolor="#939598">
                <v:path arrowok="t"/>
              </v:shape>
            </v:group>
            <v:group style="position:absolute;left:7932;top:252;width:2;height:80" coordorigin="7932,252" coordsize="2,80">
              <v:shape style="position:absolute;left:7932;top:252;width:2;height:80" coordorigin="7932,252" coordsize="0,80" path="m7932,332l7932,252e" filled="false" stroked="true" strokeweight=".748pt" strokecolor="#939598">
                <v:path arrowok="t"/>
              </v:shape>
            </v:group>
            <v:group style="position:absolute;left:7892;top:252;width:2;height:80" coordorigin="7892,252" coordsize="2,80">
              <v:shape style="position:absolute;left:7892;top:252;width:2;height:80" coordorigin="7892,252" coordsize="1,80" path="m7892,332l7892,252e" filled="false" stroked="true" strokeweight=".748pt" strokecolor="#939598">
                <v:path arrowok="t"/>
              </v:shape>
            </v:group>
            <v:group style="position:absolute;left:7852;top:252;width:2;height:80" coordorigin="7852,252" coordsize="2,80">
              <v:shape style="position:absolute;left:7852;top:252;width:2;height:80" coordorigin="7852,252" coordsize="1,80" path="m7852,332l7852,252e" filled="false" stroked="true" strokeweight=".748pt" strokecolor="#939598">
                <v:path arrowok="t"/>
              </v:shape>
            </v:group>
            <v:group style="position:absolute;left:7812;top:252;width:2;height:80" coordorigin="7812,252" coordsize="2,80">
              <v:shape style="position:absolute;left:7812;top:252;width:2;height:80" coordorigin="7812,252" coordsize="1,80" path="m7812,332l7812,252e" filled="false" stroked="true" strokeweight=".748pt" strokecolor="#939598">
                <v:path arrowok="t"/>
              </v:shape>
            </v:group>
            <v:group style="position:absolute;left:7772;top:252;width:2;height:80" coordorigin="7772,252" coordsize="2,80">
              <v:shape style="position:absolute;left:7772;top:252;width:2;height:80" coordorigin="7772,252" coordsize="1,80" path="m7772,332l7772,252e" filled="false" stroked="true" strokeweight=".748pt" strokecolor="#939598">
                <v:path arrowok="t"/>
              </v:shape>
            </v:group>
            <v:group style="position:absolute;left:7732;top:252;width:2;height:80" coordorigin="7732,252" coordsize="2,80">
              <v:shape style="position:absolute;left:7732;top:252;width:2;height:80" coordorigin="7732,252" coordsize="1,80" path="m7732,332l7732,252e" filled="false" stroked="true" strokeweight=".748pt" strokecolor="#939598">
                <v:path arrowok="t"/>
              </v:shape>
            </v:group>
            <v:group style="position:absolute;left:7692;top:252;width:2;height:80" coordorigin="7692,252" coordsize="2,80">
              <v:shape style="position:absolute;left:7692;top:252;width:2;height:80" coordorigin="7692,252" coordsize="1,80" path="m7692,332l7692,252e" filled="false" stroked="true" strokeweight=".748pt" strokecolor="#939598">
                <v:path arrowok="t"/>
              </v:shape>
            </v:group>
            <v:group style="position:absolute;left:7652;top:252;width:2;height:80" coordorigin="7652,252" coordsize="2,80">
              <v:shape style="position:absolute;left:7652;top:252;width:2;height:80" coordorigin="7652,252" coordsize="0,80" path="m7652,332l7652,252e" filled="false" stroked="true" strokeweight=".748pt" strokecolor="#939598">
                <v:path arrowok="t"/>
              </v:shape>
            </v:group>
            <v:group style="position:absolute;left:7612;top:252;width:2;height:80" coordorigin="7612,252" coordsize="2,80">
              <v:shape style="position:absolute;left:7612;top:252;width:2;height:80" coordorigin="7612,252" coordsize="1,80" path="m7612,332l7612,252e" filled="false" stroked="true" strokeweight=".748pt" strokecolor="#939598">
                <v:path arrowok="t"/>
              </v:shape>
            </v:group>
            <v:group style="position:absolute;left:7571;top:252;width:2;height:80" coordorigin="7571,252" coordsize="2,80">
              <v:shape style="position:absolute;left:7571;top:252;width:2;height:80" coordorigin="7571,252" coordsize="1,80" path="m7571,332l7571,252e" filled="false" stroked="true" strokeweight=".748pt" strokecolor="#939598">
                <v:path arrowok="t"/>
              </v:shape>
            </v:group>
            <v:group style="position:absolute;left:7531;top:252;width:2;height:80" coordorigin="7531,252" coordsize="2,80">
              <v:shape style="position:absolute;left:7531;top:252;width:2;height:80" coordorigin="7531,252" coordsize="0,80" path="m7531,332l7531,252e" filled="false" stroked="true" strokeweight=".748pt" strokecolor="#939598">
                <v:path arrowok="t"/>
              </v:shape>
            </v:group>
            <v:group style="position:absolute;left:7491;top:252;width:2;height:80" coordorigin="7491,252" coordsize="2,80">
              <v:shape style="position:absolute;left:7491;top:252;width:2;height:80" coordorigin="7491,252" coordsize="1,80" path="m7491,332l7491,252e" filled="false" stroked="true" strokeweight=".748pt" strokecolor="#939598">
                <v:path arrowok="t"/>
              </v:shape>
            </v:group>
            <v:group style="position:absolute;left:7451;top:252;width:2;height:80" coordorigin="7451,252" coordsize="2,80">
              <v:shape style="position:absolute;left:7451;top:252;width:2;height:80" coordorigin="7451,252" coordsize="0,80" path="m7451,332l7451,252e" filled="false" stroked="true" strokeweight=".748pt" strokecolor="#939598">
                <v:path arrowok="t"/>
              </v:shape>
            </v:group>
            <v:group style="position:absolute;left:7411;top:252;width:2;height:80" coordorigin="7411,252" coordsize="2,80">
              <v:shape style="position:absolute;left:7411;top:252;width:2;height:80" coordorigin="7411,252" coordsize="0,80" path="m7411,332l7411,252e" filled="false" stroked="true" strokeweight=".748pt" strokecolor="#939598">
                <v:path arrowok="t"/>
              </v:shape>
            </v:group>
            <v:group style="position:absolute;left:7371;top:252;width:2;height:80" coordorigin="7371,252" coordsize="2,80">
              <v:shape style="position:absolute;left:7371;top:252;width:2;height:80" coordorigin="7371,252" coordsize="1,80" path="m7371,332l7371,252e" filled="false" stroked="true" strokeweight=".748pt" strokecolor="#939598">
                <v:path arrowok="t"/>
              </v:shape>
            </v:group>
            <v:group style="position:absolute;left:7331;top:252;width:2;height:80" coordorigin="7331,252" coordsize="2,80">
              <v:shape style="position:absolute;left:7331;top:252;width:2;height:80" coordorigin="7331,252" coordsize="0,80" path="m7331,332l7331,252e" filled="false" stroked="true" strokeweight=".748pt" strokecolor="#939598">
                <v:path arrowok="t"/>
              </v:shape>
            </v:group>
            <v:group style="position:absolute;left:7291;top:252;width:2;height:80" coordorigin="7291,252" coordsize="2,80">
              <v:shape style="position:absolute;left:7291;top:252;width:2;height:80" coordorigin="7291,252" coordsize="1,80" path="m7291,332l7291,252e" filled="false" stroked="true" strokeweight=".748pt" strokecolor="#939598">
                <v:path arrowok="t"/>
              </v:shape>
            </v:group>
            <v:group style="position:absolute;left:7251;top:252;width:2;height:80" coordorigin="7251,252" coordsize="2,80">
              <v:shape style="position:absolute;left:7251;top:252;width:2;height:80" coordorigin="7251,252" coordsize="1,80" path="m7251,332l7251,252e" filled="false" stroked="true" strokeweight=".748pt" strokecolor="#939598">
                <v:path arrowok="t"/>
              </v:shape>
            </v:group>
            <v:group style="position:absolute;left:7211;top:252;width:2;height:80" coordorigin="7211,252" coordsize="2,80">
              <v:shape style="position:absolute;left:7211;top:252;width:2;height:80" coordorigin="7211,252" coordsize="0,80" path="m7211,332l7211,252e" filled="false" stroked="true" strokeweight=".748pt" strokecolor="#939598">
                <v:path arrowok="t"/>
              </v:shape>
            </v:group>
            <v:group style="position:absolute;left:7171;top:252;width:2;height:80" coordorigin="7171,252" coordsize="2,80">
              <v:shape style="position:absolute;left:7171;top:252;width:2;height:80" coordorigin="7171,252" coordsize="1,80" path="m7171,332l7171,252e" filled="false" stroked="true" strokeweight=".748pt" strokecolor="#939598">
                <v:path arrowok="t"/>
              </v:shape>
            </v:group>
            <v:group style="position:absolute;left:7131;top:252;width:2;height:80" coordorigin="7131,252" coordsize="2,80">
              <v:shape style="position:absolute;left:7131;top:252;width:2;height:80" coordorigin="7131,252" coordsize="0,80" path="m7131,332l7131,252e" filled="false" stroked="true" strokeweight=".748pt" strokecolor="#939598">
                <v:path arrowok="t"/>
              </v:shape>
            </v:group>
            <v:group style="position:absolute;left:7091;top:252;width:2;height:80" coordorigin="7091,252" coordsize="2,80">
              <v:shape style="position:absolute;left:7091;top:252;width:2;height:80" coordorigin="7091,252" coordsize="0,80" path="m7091,332l7091,252e" filled="false" stroked="true" strokeweight=".748pt" strokecolor="#939598">
                <v:path arrowok="t"/>
              </v:shape>
            </v:group>
            <v:group style="position:absolute;left:7051;top:252;width:2;height:80" coordorigin="7051,252" coordsize="2,80">
              <v:shape style="position:absolute;left:7051;top:252;width:2;height:80" coordorigin="7051,252" coordsize="1,80" path="m7051,332l7051,252e" filled="false" stroked="true" strokeweight=".748pt" strokecolor="#939598">
                <v:path arrowok="t"/>
              </v:shape>
            </v:group>
            <v:group style="position:absolute;left:7011;top:252;width:2;height:80" coordorigin="7011,252" coordsize="2,80">
              <v:shape style="position:absolute;left:7011;top:252;width:2;height:80" coordorigin="7011,252" coordsize="0,80" path="m7011,332l7011,252e" filled="false" stroked="true" strokeweight=".748pt" strokecolor="#939598">
                <v:path arrowok="t"/>
              </v:shape>
            </v:group>
            <v:group style="position:absolute;left:6971;top:252;width:2;height:80" coordorigin="6971,252" coordsize="2,80">
              <v:shape style="position:absolute;left:6971;top:252;width:2;height:80" coordorigin="6971,252" coordsize="1,80" path="m6971,332l6971,252e" filled="false" stroked="true" strokeweight=".748pt" strokecolor="#939598">
                <v:path arrowok="t"/>
              </v:shape>
            </v:group>
            <v:group style="position:absolute;left:6930;top:252;width:2;height:80" coordorigin="6930,252" coordsize="2,80">
              <v:shape style="position:absolute;left:6930;top:252;width:2;height:80" coordorigin="6930,252" coordsize="1,80" path="m6931,332l6930,252e" filled="false" stroked="true" strokeweight=".748pt" strokecolor="#939598">
                <v:path arrowok="t"/>
              </v:shape>
            </v:group>
            <v:group style="position:absolute;left:6890;top:252;width:2;height:80" coordorigin="6890,252" coordsize="2,80">
              <v:shape style="position:absolute;left:6890;top:252;width:2;height:80" coordorigin="6890,252" coordsize="0,80" path="m6890,332l6890,252e" filled="false" stroked="true" strokeweight=".748pt" strokecolor="#939598">
                <v:path arrowok="t"/>
              </v:shape>
            </v:group>
            <v:group style="position:absolute;left:6850;top:252;width:2;height:80" coordorigin="6850,252" coordsize="2,80">
              <v:shape style="position:absolute;left:6850;top:252;width:2;height:80" coordorigin="6850,252" coordsize="1,80" path="m6850,332l6850,252e" filled="false" stroked="true" strokeweight=".748pt" strokecolor="#939598">
                <v:path arrowok="t"/>
              </v:shape>
            </v:group>
            <v:group style="position:absolute;left:6810;top:253;width:2;height:80" coordorigin="6810,253" coordsize="2,80">
              <v:shape style="position:absolute;left:6810;top:253;width:2;height:80" coordorigin="6810,253" coordsize="0,80" path="m6810,333l6810,253e" filled="false" stroked="true" strokeweight=".748pt" strokecolor="#939598">
                <v:path arrowok="t"/>
              </v:shape>
            </v:group>
            <v:group style="position:absolute;left:6770;top:253;width:2;height:80" coordorigin="6770,253" coordsize="2,80">
              <v:shape style="position:absolute;left:6770;top:253;width:2;height:80" coordorigin="6770,253" coordsize="1,80" path="m6770,333l6770,253e" filled="false" stroked="true" strokeweight=".748pt" strokecolor="#939598">
                <v:path arrowok="t"/>
              </v:shape>
            </v:group>
            <v:group style="position:absolute;left:6730;top:253;width:2;height:80" coordorigin="6730,253" coordsize="2,80">
              <v:shape style="position:absolute;left:6730;top:253;width:2;height:80" coordorigin="6730,253" coordsize="0,80" path="m6730,333l6730,253e" filled="false" stroked="true" strokeweight=".748pt" strokecolor="#939598">
                <v:path arrowok="t"/>
              </v:shape>
            </v:group>
            <v:group style="position:absolute;left:6690;top:253;width:2;height:80" coordorigin="6690,253" coordsize="2,80">
              <v:shape style="position:absolute;left:6690;top:253;width:2;height:80" coordorigin="6690,253" coordsize="1,80" path="m6690,333l6690,253e" filled="false" stroked="true" strokeweight=".748pt" strokecolor="#939598">
                <v:path arrowok="t"/>
              </v:shape>
            </v:group>
            <v:group style="position:absolute;left:6650;top:253;width:2;height:80" coordorigin="6650,253" coordsize="2,80">
              <v:shape style="position:absolute;left:6650;top:253;width:2;height:80" coordorigin="6650,253" coordsize="1,80" path="m6650,333l6650,253e" filled="false" stroked="true" strokeweight=".748pt" strokecolor="#939598">
                <v:path arrowok="t"/>
              </v:shape>
            </v:group>
            <v:group style="position:absolute;left:6610;top:253;width:2;height:80" coordorigin="6610,253" coordsize="2,80">
              <v:shape style="position:absolute;left:6610;top:253;width:2;height:80" coordorigin="6610,253" coordsize="1,80" path="m6610,333l6610,253e" filled="false" stroked="true" strokeweight=".748pt" strokecolor="#939598">
                <v:path arrowok="t"/>
              </v:shape>
            </v:group>
            <v:group style="position:absolute;left:6570;top:253;width:2;height:80" coordorigin="6570,253" coordsize="2,80">
              <v:shape style="position:absolute;left:6570;top:253;width:2;height:80" coordorigin="6570,253" coordsize="1,80" path="m6570,333l6570,253e" filled="false" stroked="true" strokeweight=".748pt" strokecolor="#939598">
                <v:path arrowok="t"/>
              </v:shape>
            </v:group>
            <v:group style="position:absolute;left:6530;top:253;width:2;height:80" coordorigin="6530,253" coordsize="2,80">
              <v:shape style="position:absolute;left:6530;top:253;width:2;height:80" coordorigin="6530,253" coordsize="1,80" path="m6530,333l6530,253e" filled="false" stroked="true" strokeweight=".748pt" strokecolor="#939598">
                <v:path arrowok="t"/>
              </v:shape>
            </v:group>
            <v:group style="position:absolute;left:6490;top:253;width:2;height:80" coordorigin="6490,253" coordsize="2,80">
              <v:shape style="position:absolute;left:6490;top:253;width:2;height:80" coordorigin="6490,253" coordsize="1,80" path="m6490,333l6490,253e" filled="false" stroked="true" strokeweight=".748pt" strokecolor="#939598">
                <v:path arrowok="t"/>
              </v:shape>
            </v:group>
            <v:group style="position:absolute;left:6450;top:253;width:2;height:80" coordorigin="6450,253" coordsize="2,80">
              <v:shape style="position:absolute;left:6450;top:253;width:2;height:80" coordorigin="6450,253" coordsize="0,80" path="m6450,333l6450,253e" filled="false" stroked="true" strokeweight=".748pt" strokecolor="#939598">
                <v:path arrowok="t"/>
              </v:shape>
            </v:group>
            <v:group style="position:absolute;left:6410;top:253;width:2;height:80" coordorigin="6410,253" coordsize="2,80">
              <v:shape style="position:absolute;left:6410;top:253;width:2;height:80" coordorigin="6410,253" coordsize="0,80" path="m6410,333l6410,253e" filled="false" stroked="true" strokeweight=".748pt" strokecolor="#939598">
                <v:path arrowok="t"/>
              </v:shape>
            </v:group>
            <v:group style="position:absolute;left:6370;top:253;width:2;height:80" coordorigin="6370,253" coordsize="2,80">
              <v:shape style="position:absolute;left:6370;top:253;width:2;height:80" coordorigin="6370,253" coordsize="1,80" path="m6370,333l6370,253e" filled="false" stroked="true" strokeweight=".748pt" strokecolor="#939598">
                <v:path arrowok="t"/>
              </v:shape>
            </v:group>
            <v:group style="position:absolute;left:6330;top:253;width:2;height:80" coordorigin="6330,253" coordsize="2,80">
              <v:shape style="position:absolute;left:6330;top:253;width:2;height:80" coordorigin="6330,253" coordsize="0,80" path="m6330,333l6330,253e" filled="false" stroked="true" strokeweight=".748pt" strokecolor="#939598">
                <v:path arrowok="t"/>
              </v:shape>
            </v:group>
            <v:group style="position:absolute;left:6290;top:253;width:2;height:80" coordorigin="6290,253" coordsize="2,80">
              <v:shape style="position:absolute;left:6290;top:253;width:2;height:80" coordorigin="6290,253" coordsize="0,80" path="m6290,333l6290,253e" filled="false" stroked="true" strokeweight=".748pt" strokecolor="#939598">
                <v:path arrowok="t"/>
              </v:shape>
            </v:group>
            <v:group style="position:absolute;left:6249;top:253;width:2;height:80" coordorigin="6249,253" coordsize="2,80">
              <v:shape style="position:absolute;left:6249;top:253;width:2;height:80" coordorigin="6249,253" coordsize="0,80" path="m6249,333l6249,253e" filled="false" stroked="true" strokeweight=".748pt" strokecolor="#939598">
                <v:path arrowok="t"/>
              </v:shape>
            </v:group>
            <v:group style="position:absolute;left:6209;top:253;width:2;height:80" coordorigin="6209,253" coordsize="2,80">
              <v:shape style="position:absolute;left:6209;top:253;width:2;height:80" coordorigin="6209,253" coordsize="1,80" path="m6209,333l6209,253e" filled="false" stroked="true" strokeweight=".748pt" strokecolor="#939598">
                <v:path arrowok="t"/>
              </v:shape>
            </v:group>
            <v:group style="position:absolute;left:6169;top:253;width:2;height:80" coordorigin="6169,253" coordsize="2,80">
              <v:shape style="position:absolute;left:6169;top:253;width:2;height:80" coordorigin="6169,253" coordsize="0,80" path="m6169,333l6169,253e" filled="false" stroked="true" strokeweight=".748pt" strokecolor="#939598">
                <v:path arrowok="t"/>
              </v:shape>
            </v:group>
            <v:group style="position:absolute;left:6129;top:253;width:2;height:80" coordorigin="6129,253" coordsize="2,80">
              <v:shape style="position:absolute;left:6129;top:253;width:2;height:80" coordorigin="6129,253" coordsize="0,80" path="m6129,333l6129,253e" filled="false" stroked="true" strokeweight=".748pt" strokecolor="#939598">
                <v:path arrowok="t"/>
              </v:shape>
            </v:group>
            <v:group style="position:absolute;left:6089;top:253;width:2;height:80" coordorigin="6089,253" coordsize="2,80">
              <v:shape style="position:absolute;left:6089;top:253;width:2;height:80" coordorigin="6089,253" coordsize="0,80" path="m6089,333l6089,253e" filled="false" stroked="true" strokeweight=".748pt" strokecolor="#939598">
                <v:path arrowok="t"/>
              </v:shape>
            </v:group>
            <v:group style="position:absolute;left:6049;top:253;width:2;height:80" coordorigin="6049,253" coordsize="2,80">
              <v:shape style="position:absolute;left:6049;top:253;width:2;height:80" coordorigin="6049,253" coordsize="1,80" path="m6049,333l6049,253e" filled="false" stroked="true" strokeweight=".748pt" strokecolor="#939598">
                <v:path arrowok="t"/>
              </v:shape>
            </v:group>
            <v:group style="position:absolute;left:6009;top:253;width:2;height:80" coordorigin="6009,253" coordsize="2,80">
              <v:shape style="position:absolute;left:6009;top:253;width:2;height:80" coordorigin="6009,253" coordsize="0,80" path="m6009,333l6009,253e" filled="false" stroked="true" strokeweight=".748pt" strokecolor="#939598">
                <v:path arrowok="t"/>
              </v:shape>
            </v:group>
            <v:group style="position:absolute;left:5969;top:253;width:2;height:80" coordorigin="5969,253" coordsize="2,80">
              <v:shape style="position:absolute;left:5969;top:253;width:2;height:80" coordorigin="5969,253" coordsize="0,80" path="m5969,333l5969,253e" filled="false" stroked="true" strokeweight=".748pt" strokecolor="#939598">
                <v:path arrowok="t"/>
              </v:shape>
            </v:group>
            <v:group style="position:absolute;left:5929;top:253;width:2;height:80" coordorigin="5929,253" coordsize="2,80">
              <v:shape style="position:absolute;left:5929;top:253;width:2;height:80" coordorigin="5929,253" coordsize="0,80" path="m5929,333l5929,253e" filled="false" stroked="true" strokeweight=".748pt" strokecolor="#939598">
                <v:path arrowok="t"/>
              </v:shape>
            </v:group>
            <v:group style="position:absolute;left:5889;top:253;width:2;height:80" coordorigin="5889,253" coordsize="2,80">
              <v:shape style="position:absolute;left:5889;top:253;width:2;height:80" coordorigin="5889,253" coordsize="1,80" path="m5889,333l5889,253e" filled="false" stroked="true" strokeweight=".748pt" strokecolor="#939598">
                <v:path arrowok="t"/>
              </v:shape>
            </v:group>
            <v:group style="position:absolute;left:5849;top:253;width:2;height:80" coordorigin="5849,253" coordsize="2,80">
              <v:shape style="position:absolute;left:5849;top:253;width:2;height:80" coordorigin="5849,253" coordsize="0,80" path="m5849,333l5849,253e" filled="false" stroked="true" strokeweight=".748pt" strokecolor="#939598">
                <v:path arrowok="t"/>
              </v:shape>
            </v:group>
            <v:group style="position:absolute;left:5809;top:253;width:2;height:80" coordorigin="5809,253" coordsize="2,80">
              <v:shape style="position:absolute;left:5809;top:253;width:2;height:80" coordorigin="5809,253" coordsize="0,80" path="m5809,333l5809,253e" filled="false" stroked="true" strokeweight=".748pt" strokecolor="#939598">
                <v:path arrowok="t"/>
              </v:shape>
            </v:group>
            <v:group style="position:absolute;left:5769;top:253;width:2;height:80" coordorigin="5769,253" coordsize="2,80">
              <v:shape style="position:absolute;left:5769;top:253;width:2;height:80" coordorigin="5769,253" coordsize="0,80" path="m5769,333l5769,253e" filled="false" stroked="true" strokeweight=".748pt" strokecolor="#939598">
                <v:path arrowok="t"/>
              </v:shape>
            </v:group>
            <v:group style="position:absolute;left:5729;top:253;width:2;height:80" coordorigin="5729,253" coordsize="2,80">
              <v:shape style="position:absolute;left:5729;top:253;width:2;height:80" coordorigin="5729,253" coordsize="1,80" path="m5729,333l5729,253e" filled="false" stroked="true" strokeweight=".748pt" strokecolor="#939598">
                <v:path arrowok="t"/>
              </v:shape>
            </v:group>
            <v:group style="position:absolute;left:5689;top:253;width:2;height:80" coordorigin="5689,253" coordsize="2,80">
              <v:shape style="position:absolute;left:5689;top:253;width:2;height:80" coordorigin="5689,253" coordsize="0,80" path="m5689,333l5689,253e" filled="false" stroked="true" strokeweight=".748pt" strokecolor="#939598">
                <v:path arrowok="t"/>
              </v:shape>
            </v:group>
            <v:group style="position:absolute;left:5649;top:253;width:2;height:80" coordorigin="5649,253" coordsize="2,80">
              <v:shape style="position:absolute;left:5649;top:253;width:2;height:80" coordorigin="5649,253" coordsize="0,80" path="m5649,333l5649,253e" filled="false" stroked="true" strokeweight=".748pt" strokecolor="#939598">
                <v:path arrowok="t"/>
              </v:shape>
            </v:group>
            <v:group style="position:absolute;left:5608;top:253;width:2;height:80" coordorigin="5608,253" coordsize="2,80">
              <v:shape style="position:absolute;left:5608;top:253;width:2;height:80" coordorigin="5608,253" coordsize="0,80" path="m5609,333l5608,253e" filled="false" stroked="true" strokeweight=".748pt" strokecolor="#939598">
                <v:path arrowok="t"/>
              </v:shape>
            </v:group>
            <v:group style="position:absolute;left:5568;top:253;width:2;height:80" coordorigin="5568,253" coordsize="2,80">
              <v:shape style="position:absolute;left:5568;top:253;width:2;height:80" coordorigin="5568,253" coordsize="1,80" path="m5568,333l5568,253e" filled="false" stroked="true" strokeweight=".748pt" strokecolor="#939598">
                <v:path arrowok="t"/>
              </v:shape>
            </v:group>
            <v:group style="position:absolute;left:5528;top:253;width:2;height:80" coordorigin="5528,253" coordsize="2,80">
              <v:shape style="position:absolute;left:5528;top:253;width:2;height:80" coordorigin="5528,253" coordsize="0,80" path="m5528,333l5528,253e" filled="false" stroked="true" strokeweight=".748pt" strokecolor="#939598">
                <v:path arrowok="t"/>
              </v:shape>
            </v:group>
            <v:group style="position:absolute;left:5488;top:253;width:2;height:80" coordorigin="5488,253" coordsize="2,80">
              <v:shape style="position:absolute;left:5488;top:253;width:2;height:80" coordorigin="5488,253" coordsize="1,80" path="m5488,333l5488,253e" filled="false" stroked="true" strokeweight=".748pt" strokecolor="#939598">
                <v:path arrowok="t"/>
              </v:shape>
            </v:group>
            <v:group style="position:absolute;left:5448;top:253;width:2;height:80" coordorigin="5448,253" coordsize="2,80">
              <v:shape style="position:absolute;left:5448;top:253;width:2;height:80" coordorigin="5448,253" coordsize="1,80" path="m5448,333l5448,253e" filled="false" stroked="true" strokeweight=".748pt" strokecolor="#939598">
                <v:path arrowok="t"/>
              </v:shape>
            </v:group>
            <v:group style="position:absolute;left:5408;top:253;width:2;height:80" coordorigin="5408,253" coordsize="2,80">
              <v:shape style="position:absolute;left:5408;top:253;width:2;height:80" coordorigin="5408,253" coordsize="1,80" path="m5408,333l5408,253e" filled="false" stroked="true" strokeweight=".748pt" strokecolor="#939598">
                <v:path arrowok="t"/>
              </v:shape>
            </v:group>
            <v:group style="position:absolute;left:5368;top:253;width:2;height:80" coordorigin="5368,253" coordsize="2,80">
              <v:shape style="position:absolute;left:5368;top:253;width:2;height:80" coordorigin="5368,253" coordsize="1,80" path="m5368,333l5368,253e" filled="false" stroked="true" strokeweight=".748pt" strokecolor="#939598">
                <v:path arrowok="t"/>
              </v:shape>
            </v:group>
            <v:group style="position:absolute;left:5328;top:253;width:2;height:80" coordorigin="5328,253" coordsize="2,80">
              <v:shape style="position:absolute;left:5328;top:253;width:2;height:80" coordorigin="5328,253" coordsize="1,80" path="m5328,333l5328,253e" filled="false" stroked="true" strokeweight=".748pt" strokecolor="#939598">
                <v:path arrowok="t"/>
              </v:shape>
            </v:group>
            <v:group style="position:absolute;left:5288;top:253;width:2;height:80" coordorigin="5288,253" coordsize="2,80">
              <v:shape style="position:absolute;left:5288;top:253;width:2;height:80" coordorigin="5288,253" coordsize="1,80" path="m5288,333l5288,253e" filled="false" stroked="true" strokeweight=".748pt" strokecolor="#939598">
                <v:path arrowok="t"/>
              </v:shape>
            </v:group>
            <v:group style="position:absolute;left:5248;top:253;width:2;height:80" coordorigin="5248,253" coordsize="2,80">
              <v:shape style="position:absolute;left:5248;top:253;width:2;height:80" coordorigin="5248,253" coordsize="0,80" path="m5248,333l5248,253e" filled="false" stroked="true" strokeweight=".748pt" strokecolor="#939598">
                <v:path arrowok="t"/>
              </v:shape>
            </v:group>
            <v:group style="position:absolute;left:5208;top:253;width:2;height:80" coordorigin="5208,253" coordsize="2,80">
              <v:shape style="position:absolute;left:5208;top:253;width:2;height:80" coordorigin="5208,253" coordsize="0,80" path="m5208,333l5208,253e" filled="false" stroked="true" strokeweight=".748pt" strokecolor="#939598">
                <v:path arrowok="t"/>
              </v:shape>
            </v:group>
            <v:group style="position:absolute;left:5168;top:253;width:2;height:80" coordorigin="5168,253" coordsize="2,80">
              <v:shape style="position:absolute;left:5168;top:253;width:2;height:80" coordorigin="5168,253" coordsize="1,80" path="m5168,333l5168,253e" filled="false" stroked="true" strokeweight=".748pt" strokecolor="#939598">
                <v:path arrowok="t"/>
              </v:shape>
            </v:group>
            <v:group style="position:absolute;left:5128;top:253;width:2;height:80" coordorigin="5128,253" coordsize="2,80">
              <v:shape style="position:absolute;left:5128;top:253;width:2;height:80" coordorigin="5128,253" coordsize="1,80" path="m5128,333l5128,253e" filled="false" stroked="true" strokeweight=".748pt" strokecolor="#939598">
                <v:path arrowok="t"/>
              </v:shape>
            </v:group>
            <v:group style="position:absolute;left:5088;top:253;width:2;height:80" coordorigin="5088,253" coordsize="2,80">
              <v:shape style="position:absolute;left:5088;top:253;width:2;height:80" coordorigin="5088,253" coordsize="0,80" path="m5088,333l5088,253e" filled="false" stroked="true" strokeweight=".748pt" strokecolor="#939598">
                <v:path arrowok="t"/>
              </v:shape>
            </v:group>
            <v:group style="position:absolute;left:5048;top:253;width:2;height:80" coordorigin="5048,253" coordsize="2,80">
              <v:shape style="position:absolute;left:5048;top:253;width:2;height:80" coordorigin="5048,253" coordsize="0,80" path="m5048,333l5048,253e" filled="false" stroked="true" strokeweight=".748pt" strokecolor="#939598">
                <v:path arrowok="t"/>
              </v:shape>
            </v:group>
            <v:group style="position:absolute;left:5008;top:253;width:2;height:80" coordorigin="5008,253" coordsize="2,80">
              <v:shape style="position:absolute;left:5008;top:253;width:2;height:80" coordorigin="5008,253" coordsize="1,80" path="m5008,333l5008,253e" filled="false" stroked="true" strokeweight=".748pt" strokecolor="#939598">
                <v:path arrowok="t"/>
              </v:shape>
            </v:group>
            <v:group style="position:absolute;left:4968;top:253;width:2;height:80" coordorigin="4968,253" coordsize="2,80">
              <v:shape style="position:absolute;left:4968;top:253;width:2;height:80" coordorigin="4968,253" coordsize="1,80" path="m4968,333l4968,253e" filled="false" stroked="true" strokeweight=".748pt" strokecolor="#939598">
                <v:path arrowok="t"/>
              </v:shape>
            </v:group>
            <v:group style="position:absolute;left:4927;top:253;width:2;height:80" coordorigin="4927,253" coordsize="2,80">
              <v:shape style="position:absolute;left:4927;top:253;width:2;height:80" coordorigin="4927,253" coordsize="0,80" path="m4927,333l4927,253e" filled="false" stroked="true" strokeweight=".748pt" strokecolor="#939598">
                <v:path arrowok="t"/>
              </v:shape>
            </v:group>
            <v:group style="position:absolute;left:4887;top:253;width:2;height:80" coordorigin="4887,253" coordsize="2,80">
              <v:shape style="position:absolute;left:4887;top:253;width:2;height:80" coordorigin="4887,253" coordsize="0,80" path="m4887,333l4887,253e" filled="false" stroked="true" strokeweight=".748pt" strokecolor="#939598">
                <v:path arrowok="t"/>
              </v:shape>
            </v:group>
            <v:group style="position:absolute;left:4847;top:253;width:2;height:80" coordorigin="4847,253" coordsize="2,80">
              <v:shape style="position:absolute;left:4847;top:253;width:2;height:80" coordorigin="4847,253" coordsize="1,80" path="m4847,333l4847,253e" filled="false" stroked="true" strokeweight=".748pt" strokecolor="#939598">
                <v:path arrowok="t"/>
              </v:shape>
            </v:group>
            <v:group style="position:absolute;left:4807;top:253;width:2;height:80" coordorigin="4807,253" coordsize="2,80">
              <v:shape style="position:absolute;left:4807;top:253;width:2;height:80" coordorigin="4807,253" coordsize="1,80" path="m4807,333l4807,253e" filled="false" stroked="true" strokeweight=".748pt" strokecolor="#939598">
                <v:path arrowok="t"/>
              </v:shape>
            </v:group>
            <v:group style="position:absolute;left:4767;top:253;width:2;height:80" coordorigin="4767,253" coordsize="2,80">
              <v:shape style="position:absolute;left:4767;top:253;width:2;height:80" coordorigin="4767,253" coordsize="0,80" path="m4767,333l4767,253e" filled="false" stroked="true" strokeweight=".748pt" strokecolor="#939598">
                <v:path arrowok="t"/>
              </v:shape>
            </v:group>
            <v:group style="position:absolute;left:4727;top:253;width:2;height:80" coordorigin="4727,253" coordsize="2,80">
              <v:shape style="position:absolute;left:4727;top:253;width:2;height:80" coordorigin="4727,253" coordsize="0,80" path="m4727,333l4727,253e" filled="false" stroked="true" strokeweight=".748pt" strokecolor="#939598">
                <v:path arrowok="t"/>
              </v:shape>
            </v:group>
            <v:group style="position:absolute;left:4687;top:253;width:2;height:80" coordorigin="4687,253" coordsize="2,80">
              <v:shape style="position:absolute;left:4687;top:253;width:2;height:80" coordorigin="4687,253" coordsize="1,80" path="m4687,333l4687,253e" filled="false" stroked="true" strokeweight=".748pt" strokecolor="#939598">
                <v:path arrowok="t"/>
              </v:shape>
            </v:group>
            <v:group style="position:absolute;left:4647;top:253;width:2;height:80" coordorigin="4647,253" coordsize="2,80">
              <v:shape style="position:absolute;left:4647;top:253;width:2;height:80" coordorigin="4647,253" coordsize="1,80" path="m4647,333l4647,253e" filled="false" stroked="true" strokeweight=".748pt" strokecolor="#939598">
                <v:path arrowok="t"/>
              </v:shape>
            </v:group>
            <v:group style="position:absolute;left:4607;top:253;width:2;height:80" coordorigin="4607,253" coordsize="2,80">
              <v:shape style="position:absolute;left:4607;top:253;width:2;height:80" coordorigin="4607,253" coordsize="0,80" path="m4607,333l4607,253e" filled="false" stroked="true" strokeweight=".748pt" strokecolor="#939598">
                <v:path arrowok="t"/>
              </v:shape>
            </v:group>
            <v:group style="position:absolute;left:4567;top:253;width:2;height:80" coordorigin="4567,253" coordsize="2,80">
              <v:shape style="position:absolute;left:4567;top:253;width:2;height:80" coordorigin="4567,253" coordsize="0,80" path="m4567,333l4567,253e" filled="false" stroked="true" strokeweight=".748pt" strokecolor="#939598">
                <v:path arrowok="t"/>
              </v:shape>
            </v:group>
            <v:group style="position:absolute;left:4527;top:253;width:2;height:80" coordorigin="4527,253" coordsize="2,80">
              <v:shape style="position:absolute;left:4527;top:253;width:2;height:80" coordorigin="4527,253" coordsize="1,80" path="m4527,333l4527,253e" filled="false" stroked="true" strokeweight=".748pt" strokecolor="#939598">
                <v:path arrowok="t"/>
              </v:shape>
            </v:group>
            <v:group style="position:absolute;left:4487;top:253;width:2;height:80" coordorigin="4487,253" coordsize="2,80">
              <v:shape style="position:absolute;left:4487;top:253;width:2;height:80" coordorigin="4487,253" coordsize="1,80" path="m4487,333l4487,253e" filled="false" stroked="true" strokeweight=".748pt" strokecolor="#939598">
                <v:path arrowok="t"/>
              </v:shape>
            </v:group>
            <v:group style="position:absolute;left:4447;top:253;width:2;height:80" coordorigin="4447,253" coordsize="2,80">
              <v:shape style="position:absolute;left:4447;top:253;width:2;height:80" coordorigin="4447,253" coordsize="0,80" path="m4447,333l4447,253e" filled="false" stroked="true" strokeweight=".748pt" strokecolor="#939598">
                <v:path arrowok="t"/>
              </v:shape>
            </v:group>
            <v:group style="position:absolute;left:4407;top:253;width:2;height:80" coordorigin="4407,253" coordsize="2,80">
              <v:shape style="position:absolute;left:4407;top:253;width:2;height:80" coordorigin="4407,253" coordsize="0,80" path="m4407,333l4407,253e" filled="false" stroked="true" strokeweight=".748pt" strokecolor="#939598">
                <v:path arrowok="t"/>
              </v:shape>
            </v:group>
            <v:group style="position:absolute;left:4367;top:253;width:2;height:80" coordorigin="4367,253" coordsize="2,80">
              <v:shape style="position:absolute;left:4367;top:253;width:2;height:80" coordorigin="4367,253" coordsize="1,80" path="m4367,333l4367,253e" filled="false" stroked="true" strokeweight=".748pt" strokecolor="#939598">
                <v:path arrowok="t"/>
              </v:shape>
            </v:group>
            <v:group style="position:absolute;left:4327;top:253;width:2;height:80" coordorigin="4327,253" coordsize="2,80">
              <v:shape style="position:absolute;left:4327;top:253;width:2;height:80" coordorigin="4327,253" coordsize="1,80" path="m4327,333l4327,253e" filled="false" stroked="true" strokeweight=".748pt" strokecolor="#939598">
                <v:path arrowok="t"/>
              </v:shape>
            </v:group>
            <v:group style="position:absolute;left:4286;top:253;width:2;height:80" coordorigin="4286,253" coordsize="2,80">
              <v:shape style="position:absolute;left:4286;top:253;width:2;height:80" coordorigin="4286,253" coordsize="1,80" path="m4287,333l4286,253e" filled="false" stroked="true" strokeweight=".748pt" strokecolor="#939598">
                <v:path arrowok="t"/>
              </v:shape>
            </v:group>
            <v:group style="position:absolute;left:4246;top:253;width:2;height:80" coordorigin="4246,253" coordsize="2,80">
              <v:shape style="position:absolute;left:4246;top:253;width:2;height:80" coordorigin="4246,253" coordsize="1,80" path="m4246,333l4246,253e" filled="false" stroked="true" strokeweight=".748pt" strokecolor="#939598">
                <v:path arrowok="t"/>
              </v:shape>
            </v:group>
            <v:group style="position:absolute;left:4206;top:253;width:2;height:80" coordorigin="4206,253" coordsize="2,80">
              <v:shape style="position:absolute;left:4206;top:253;width:2;height:80" coordorigin="4206,253" coordsize="1,80" path="m4206,333l4206,253e" filled="false" stroked="true" strokeweight=".748pt" strokecolor="#939598">
                <v:path arrowok="t"/>
              </v:shape>
            </v:group>
            <v:group style="position:absolute;left:4166;top:253;width:2;height:80" coordorigin="4166,253" coordsize="2,80">
              <v:shape style="position:absolute;left:4166;top:253;width:2;height:80" coordorigin="4166,253" coordsize="1,80" path="m4166,333l4166,253e" filled="false" stroked="true" strokeweight=".748pt" strokecolor="#939598">
                <v:path arrowok="t"/>
              </v:shape>
            </v:group>
            <v:group style="position:absolute;left:4126;top:253;width:2;height:80" coordorigin="4126,253" coordsize="2,80">
              <v:shape style="position:absolute;left:4126;top:253;width:2;height:80" coordorigin="4126,253" coordsize="0,80" path="m4126,333l4126,253e" filled="false" stroked="true" strokeweight=".748pt" strokecolor="#939598">
                <v:path arrowok="t"/>
              </v:shape>
            </v:group>
            <v:group style="position:absolute;left:4086;top:253;width:2;height:80" coordorigin="4086,253" coordsize="2,80">
              <v:shape style="position:absolute;left:4086;top:253;width:2;height:80" coordorigin="4086,253" coordsize="1,80" path="m4086,333l4086,253e" filled="false" stroked="true" strokeweight=".748pt" strokecolor="#939598">
                <v:path arrowok="t"/>
              </v:shape>
            </v:group>
            <v:group style="position:absolute;left:4046;top:253;width:2;height:80" coordorigin="4046,253" coordsize="2,80">
              <v:shape style="position:absolute;left:4046;top:253;width:2;height:80" coordorigin="4046,253" coordsize="0,80" path="m4046,333l4046,253e" filled="false" stroked="true" strokeweight=".748pt" strokecolor="#939598">
                <v:path arrowok="t"/>
              </v:shape>
            </v:group>
            <v:group style="position:absolute;left:4006;top:253;width:2;height:80" coordorigin="4006,253" coordsize="2,80">
              <v:shape style="position:absolute;left:4006;top:253;width:2;height:80" coordorigin="4006,253" coordsize="0,80" path="m4006,333l4006,253e" filled="false" stroked="true" strokeweight=".748pt" strokecolor="#939598">
                <v:path arrowok="t"/>
              </v:shape>
            </v:group>
            <v:group style="position:absolute;left:3966;top:253;width:2;height:80" coordorigin="3966,253" coordsize="2,80">
              <v:shape style="position:absolute;left:3966;top:253;width:2;height:80" coordorigin="3966,253" coordsize="0,80" path="m3966,333l3966,253e" filled="false" stroked="true" strokeweight=".748pt" strokecolor="#939598">
                <v:path arrowok="t"/>
              </v:shape>
            </v:group>
            <v:group style="position:absolute;left:3926;top:253;width:2;height:80" coordorigin="3926,253" coordsize="2,80">
              <v:shape style="position:absolute;left:3926;top:253;width:2;height:80" coordorigin="3926,253" coordsize="1,80" path="m3926,333l3926,253e" filled="false" stroked="true" strokeweight=".748pt" strokecolor="#939598">
                <v:path arrowok="t"/>
              </v:shape>
            </v:group>
            <v:group style="position:absolute;left:3886;top:253;width:2;height:80" coordorigin="3886,253" coordsize="2,80">
              <v:shape style="position:absolute;left:3886;top:253;width:2;height:80" coordorigin="3886,253" coordsize="0,80" path="m3886,333l3886,253e" filled="false" stroked="true" strokeweight=".748pt" strokecolor="#939598">
                <v:path arrowok="t"/>
              </v:shape>
            </v:group>
            <v:group style="position:absolute;left:3846;top:253;width:2;height:80" coordorigin="3846,253" coordsize="2,80">
              <v:shape style="position:absolute;left:3846;top:253;width:2;height:80" coordorigin="3846,253" coordsize="0,80" path="m3846,333l3846,253e" filled="false" stroked="true" strokeweight=".748pt" strokecolor="#939598">
                <v:path arrowok="t"/>
              </v:shape>
            </v:group>
            <v:group style="position:absolute;left:3806;top:253;width:2;height:80" coordorigin="3806,253" coordsize="2,80">
              <v:shape style="position:absolute;left:3806;top:253;width:2;height:80" coordorigin="3806,253" coordsize="0,80" path="m3806,333l3806,253e" filled="false" stroked="true" strokeweight=".748pt" strokecolor="#939598">
                <v:path arrowok="t"/>
              </v:shape>
            </v:group>
            <v:group style="position:absolute;left:3766;top:253;width:2;height:80" coordorigin="3766,253" coordsize="2,80">
              <v:shape style="position:absolute;left:3766;top:253;width:2;height:80" coordorigin="3766,253" coordsize="1,80" path="m3766,333l3766,253e" filled="false" stroked="true" strokeweight=".748pt" strokecolor="#939598">
                <v:path arrowok="t"/>
              </v:shape>
            </v:group>
            <v:group style="position:absolute;left:3726;top:253;width:2;height:80" coordorigin="3726,253" coordsize="2,80">
              <v:shape style="position:absolute;left:3726;top:253;width:2;height:80" coordorigin="3726,253" coordsize="0,80" path="m3726,333l3726,253e" filled="false" stroked="true" strokeweight=".748pt" strokecolor="#939598">
                <v:path arrowok="t"/>
              </v:shape>
            </v:group>
            <v:group style="position:absolute;left:3686;top:253;width:2;height:80" coordorigin="3686,253" coordsize="2,80">
              <v:shape style="position:absolute;left:3686;top:253;width:2;height:80" coordorigin="3686,253" coordsize="0,80" path="m3686,333l3686,253e" filled="false" stroked="true" strokeweight=".748pt" strokecolor="#939598">
                <v:path arrowok="t"/>
              </v:shape>
            </v:group>
            <v:group style="position:absolute;left:3646;top:253;width:2;height:80" coordorigin="3646,253" coordsize="2,80">
              <v:shape style="position:absolute;left:3646;top:253;width:2;height:80" coordorigin="3646,253" coordsize="0,80" path="m3646,333l3646,253e" filled="false" stroked="true" strokeweight=".748pt" strokecolor="#939598">
                <v:path arrowok="t"/>
              </v:shape>
            </v:group>
            <v:group style="position:absolute;left:3605;top:253;width:2;height:80" coordorigin="3605,253" coordsize="2,80">
              <v:shape style="position:absolute;left:3605;top:253;width:2;height:80" coordorigin="3605,253" coordsize="1,80" path="m3605,333l3605,253e" filled="false" stroked="true" strokeweight=".748pt" strokecolor="#939598">
                <v:path arrowok="t"/>
              </v:shape>
            </v:group>
            <v:group style="position:absolute;left:3565;top:253;width:2;height:80" coordorigin="3565,253" coordsize="2,80">
              <v:shape style="position:absolute;left:3565;top:253;width:2;height:80" coordorigin="3565,253" coordsize="1,80" path="m3565,333l3565,253e" filled="false" stroked="true" strokeweight=".748pt" strokecolor="#939598">
                <v:path arrowok="t"/>
              </v:shape>
            </v:group>
            <v:group style="position:absolute;left:3525;top:253;width:2;height:80" coordorigin="3525,253" coordsize="2,80">
              <v:shape style="position:absolute;left:3525;top:253;width:2;height:80" coordorigin="3525,253" coordsize="0,80" path="m3525,333l3525,253e" filled="false" stroked="true" strokeweight=".748pt" strokecolor="#939598">
                <v:path arrowok="t"/>
              </v:shape>
            </v:group>
            <v:group style="position:absolute;left:3485;top:253;width:2;height:80" coordorigin="3485,253" coordsize="2,80">
              <v:shape style="position:absolute;left:3485;top:253;width:2;height:80" coordorigin="3485,253" coordsize="0,80" path="m3485,333l3485,253e" filled="false" stroked="true" strokeweight=".748pt" strokecolor="#939598">
                <v:path arrowok="t"/>
              </v:shape>
            </v:group>
            <v:group style="position:absolute;left:3445;top:253;width:2;height:80" coordorigin="3445,253" coordsize="2,80">
              <v:shape style="position:absolute;left:3445;top:253;width:2;height:80" coordorigin="3445,253" coordsize="1,80" path="m3445,333l3445,253e" filled="false" stroked="true" strokeweight=".748pt" strokecolor="#939598">
                <v:path arrowok="t"/>
              </v:shape>
            </v:group>
            <v:group style="position:absolute;left:3405;top:254;width:2;height:80" coordorigin="3405,254" coordsize="2,80">
              <v:shape style="position:absolute;left:3405;top:254;width:2;height:80" coordorigin="3405,254" coordsize="1,80" path="m3405,334l3405,254e" filled="false" stroked="true" strokeweight=".748pt" strokecolor="#939598">
                <v:path arrowok="t"/>
              </v:shape>
            </v:group>
            <v:group style="position:absolute;left:3365;top:254;width:2;height:80" coordorigin="3365,254" coordsize="2,80">
              <v:shape style="position:absolute;left:3365;top:254;width:2;height:80" coordorigin="3365,254" coordsize="0,80" path="m3365,334l3365,254e" filled="false" stroked="true" strokeweight=".748pt" strokecolor="#939598">
                <v:path arrowok="t"/>
              </v:shape>
            </v:group>
            <v:group style="position:absolute;left:3325;top:254;width:2;height:80" coordorigin="3325,254" coordsize="2,80">
              <v:shape style="position:absolute;left:3325;top:254;width:2;height:80" coordorigin="3325,254" coordsize="0,80" path="m3325,334l3325,254e" filled="false" stroked="true" strokeweight=".748pt" strokecolor="#939598">
                <v:path arrowok="t"/>
              </v:shape>
            </v:group>
            <v:group style="position:absolute;left:3285;top:254;width:2;height:80" coordorigin="3285,254" coordsize="2,80">
              <v:shape style="position:absolute;left:3285;top:254;width:2;height:80" coordorigin="3285,254" coordsize="1,80" path="m3285,334l3285,254e" filled="false" stroked="true" strokeweight=".748pt" strokecolor="#939598">
                <v:path arrowok="t"/>
              </v:shape>
            </v:group>
            <v:group style="position:absolute;left:3245;top:254;width:2;height:80" coordorigin="3245,254" coordsize="2,80">
              <v:shape style="position:absolute;left:3245;top:254;width:2;height:80" coordorigin="3245,254" coordsize="1,80" path="m3245,334l3245,254e" filled="false" stroked="true" strokeweight=".748pt" strokecolor="#939598">
                <v:path arrowok="t"/>
              </v:shape>
            </v:group>
            <v:group style="position:absolute;left:3205;top:254;width:2;height:80" coordorigin="3205,254" coordsize="2,80">
              <v:shape style="position:absolute;left:3205;top:254;width:2;height:80" coordorigin="3205,254" coordsize="0,80" path="m3205,334l3205,254e" filled="false" stroked="true" strokeweight=".748pt" strokecolor="#939598">
                <v:path arrowok="t"/>
              </v:shape>
            </v:group>
            <v:group style="position:absolute;left:3165;top:254;width:2;height:80" coordorigin="3165,254" coordsize="2,80">
              <v:shape style="position:absolute;left:3165;top:254;width:2;height:80" coordorigin="3165,254" coordsize="0,80" path="m3165,334l3165,254e" filled="false" stroked="true" strokeweight=".748pt" strokecolor="#939598">
                <v:path arrowok="t"/>
              </v:shape>
            </v:group>
            <v:group style="position:absolute;left:3125;top:254;width:2;height:80" coordorigin="3125,254" coordsize="2,80">
              <v:shape style="position:absolute;left:3125;top:254;width:2;height:80" coordorigin="3125,254" coordsize="1,80" path="m3125,334l3125,254e" filled="false" stroked="true" strokeweight=".748pt" strokecolor="#939598">
                <v:path arrowok="t"/>
              </v:shape>
            </v:group>
            <v:group style="position:absolute;left:3085;top:254;width:2;height:80" coordorigin="3085,254" coordsize="2,80">
              <v:shape style="position:absolute;left:3085;top:254;width:2;height:80" coordorigin="3085,254" coordsize="1,80" path="m3085,334l3085,254e" filled="false" stroked="true" strokeweight=".748pt" strokecolor="#939598">
                <v:path arrowok="t"/>
              </v:shape>
            </v:group>
            <v:group style="position:absolute;left:3045;top:254;width:2;height:80" coordorigin="3045,254" coordsize="2,80">
              <v:shape style="position:absolute;left:3045;top:254;width:2;height:80" coordorigin="3045,254" coordsize="1,80" path="m3045,334l3045,254e" filled="false" stroked="true" strokeweight=".748pt" strokecolor="#939598">
                <v:path arrowok="t"/>
              </v:shape>
            </v:group>
            <v:group style="position:absolute;left:3005;top:254;width:2;height:80" coordorigin="3005,254" coordsize="2,80">
              <v:shape style="position:absolute;left:3005;top:254;width:2;height:80" coordorigin="3005,254" coordsize="1,80" path="m3005,334l3005,254e" filled="false" stroked="true" strokeweight=".748pt" strokecolor="#939598">
                <v:path arrowok="t"/>
              </v:shape>
            </v:group>
            <v:group style="position:absolute;left:2964;top:254;width:2;height:80" coordorigin="2964,254" coordsize="2,80">
              <v:shape style="position:absolute;left:2964;top:254;width:2;height:80" coordorigin="2964,254" coordsize="1,80" path="m2965,334l2964,254e" filled="false" stroked="true" strokeweight=".748pt" strokecolor="#939598">
                <v:path arrowok="t"/>
              </v:shape>
            </v:group>
            <v:group style="position:absolute;left:2924;top:254;width:2;height:80" coordorigin="2924,254" coordsize="2,80">
              <v:shape style="position:absolute;left:2924;top:254;width:2;height:80" coordorigin="2924,254" coordsize="0,80" path="m2924,334l2924,254e" filled="false" stroked="true" strokeweight=".748pt" strokecolor="#939598">
                <v:path arrowok="t"/>
              </v:shape>
            </v:group>
            <v:group style="position:absolute;left:2884;top:254;width:2;height:80" coordorigin="2884,254" coordsize="2,80">
              <v:shape style="position:absolute;left:2884;top:254;width:2;height:80" coordorigin="2884,254" coordsize="1,80" path="m2884,334l2884,254e" filled="false" stroked="true" strokeweight=".748pt" strokecolor="#939598">
                <v:path arrowok="t"/>
              </v:shape>
            </v:group>
            <v:group style="position:absolute;left:2844;top:254;width:2;height:80" coordorigin="2844,254" coordsize="2,80">
              <v:shape style="position:absolute;left:2844;top:254;width:2;height:80" coordorigin="2844,254" coordsize="1,80" path="m2844,334l2844,254e" filled="false" stroked="true" strokeweight=".748pt" strokecolor="#939598">
                <v:path arrowok="t"/>
              </v:shape>
            </v:group>
            <v:group style="position:absolute;left:2804;top:254;width:2;height:80" coordorigin="2804,254" coordsize="2,80">
              <v:shape style="position:absolute;left:2804;top:254;width:2;height:80" coordorigin="2804,254" coordsize="0,80" path="m2804,334l2804,254e" filled="false" stroked="true" strokeweight=".748pt" strokecolor="#939598">
                <v:path arrowok="t"/>
              </v:shape>
            </v:group>
            <v:group style="position:absolute;left:2764;top:254;width:2;height:80" coordorigin="2764,254" coordsize="2,80">
              <v:shape style="position:absolute;left:2764;top:254;width:2;height:80" coordorigin="2764,254" coordsize="0,80" path="m2764,334l2764,254e" filled="false" stroked="true" strokeweight=".748pt" strokecolor="#939598">
                <v:path arrowok="t"/>
              </v:shape>
            </v:group>
            <v:group style="position:absolute;left:2724;top:254;width:2;height:80" coordorigin="2724,254" coordsize="2,80">
              <v:shape style="position:absolute;left:2724;top:254;width:2;height:80" coordorigin="2724,254" coordsize="1,80" path="m2724,334l2724,254e" filled="false" stroked="true" strokeweight=".748pt" strokecolor="#939598">
                <v:path arrowok="t"/>
              </v:shape>
            </v:group>
            <v:group style="position:absolute;left:2684;top:254;width:2;height:80" coordorigin="2684,254" coordsize="2,80">
              <v:shape style="position:absolute;left:2684;top:254;width:2;height:80" coordorigin="2684,254" coordsize="1,80" path="m2684,334l2684,254e" filled="false" stroked="true" strokeweight=".748pt" strokecolor="#939598">
                <v:path arrowok="t"/>
              </v:shape>
            </v:group>
            <v:group style="position:absolute;left:2644;top:254;width:2;height:80" coordorigin="2644,254" coordsize="2,80">
              <v:shape style="position:absolute;left:2644;top:254;width:2;height:80" coordorigin="2644,254" coordsize="0,80" path="m2644,334l2644,254e" filled="false" stroked="true" strokeweight=".748pt" strokecolor="#939598">
                <v:path arrowok="t"/>
              </v:shape>
            </v:group>
            <v:group style="position:absolute;left:2604;top:254;width:2;height:80" coordorigin="2604,254" coordsize="2,80">
              <v:shape style="position:absolute;left:2604;top:254;width:2;height:80" coordorigin="2604,254" coordsize="0,80" path="m2604,334l2604,254e" filled="false" stroked="true" strokeweight=".748pt" strokecolor="#939598">
                <v:path arrowok="t"/>
              </v:shape>
            </v:group>
            <v:group style="position:absolute;left:2564;top:254;width:2;height:80" coordorigin="2564,254" coordsize="2,80">
              <v:shape style="position:absolute;left:2564;top:254;width:2;height:80" coordorigin="2564,254" coordsize="1,80" path="m2564,334l2564,254e" filled="false" stroked="true" strokeweight=".748pt" strokecolor="#939598">
                <v:path arrowok="t"/>
              </v:shape>
            </v:group>
            <v:group style="position:absolute;left:2524;top:254;width:2;height:80" coordorigin="2524,254" coordsize="2,80">
              <v:shape style="position:absolute;left:2524;top:254;width:2;height:80" coordorigin="2524,254" coordsize="1,80" path="m2524,334l2524,254e" filled="false" stroked="true" strokeweight=".748pt" strokecolor="#939598">
                <v:path arrowok="t"/>
              </v:shape>
            </v:group>
            <v:group style="position:absolute;left:2484;top:254;width:2;height:80" coordorigin="2484,254" coordsize="2,80">
              <v:shape style="position:absolute;left:2484;top:254;width:2;height:80" coordorigin="2484,254" coordsize="0,80" path="m2484,334l2484,254e" filled="false" stroked="true" strokeweight=".748pt" strokecolor="#939598">
                <v:path arrowok="t"/>
              </v:shape>
            </v:group>
            <v:group style="position:absolute;left:2444;top:254;width:2;height:80" coordorigin="2444,254" coordsize="2,80">
              <v:shape style="position:absolute;left:2444;top:254;width:2;height:80" coordorigin="2444,254" coordsize="0,80" path="m2444,334l2444,254e" filled="false" stroked="true" strokeweight=".748pt" strokecolor="#939598">
                <v:path arrowok="t"/>
              </v:shape>
            </v:group>
            <v:group style="position:absolute;left:2404;top:254;width:2;height:80" coordorigin="2404,254" coordsize="2,80">
              <v:shape style="position:absolute;left:2404;top:254;width:2;height:80" coordorigin="2404,254" coordsize="1,80" path="m2404,334l2404,254e" filled="false" stroked="true" strokeweight=".748pt" strokecolor="#939598">
                <v:path arrowok="t"/>
              </v:shape>
            </v:group>
            <v:group style="position:absolute;left:2364;top:254;width:2;height:80" coordorigin="2364,254" coordsize="2,80">
              <v:shape style="position:absolute;left:2364;top:254;width:2;height:80" coordorigin="2364,254" coordsize="1,80" path="m2364,334l2364,254e" filled="false" stroked="true" strokeweight=".748pt" strokecolor="#939598">
                <v:path arrowok="t"/>
              </v:shape>
            </v:group>
            <v:group style="position:absolute;left:2324;top:254;width:2;height:80" coordorigin="2324,254" coordsize="2,80">
              <v:shape style="position:absolute;left:2324;top:254;width:2;height:80" coordorigin="2324,254" coordsize="0,80" path="m2324,334l2324,254e" filled="false" stroked="true" strokeweight=".748pt" strokecolor="#939598">
                <v:path arrowok="t"/>
              </v:shape>
            </v:group>
            <v:group style="position:absolute;left:2283;top:254;width:2;height:80" coordorigin="2283,254" coordsize="2,80">
              <v:shape style="position:absolute;left:2283;top:254;width:2;height:80" coordorigin="2283,254" coordsize="0,80" path="m2283,334l2283,254e" filled="false" stroked="true" strokeweight=".748pt" strokecolor="#939598">
                <v:path arrowok="t"/>
              </v:shape>
            </v:group>
            <v:group style="position:absolute;left:2243;top:254;width:2;height:80" coordorigin="2243,254" coordsize="2,80">
              <v:shape style="position:absolute;left:2243;top:254;width:2;height:80" coordorigin="2243,254" coordsize="1,80" path="m2243,334l2243,254e" filled="false" stroked="true" strokeweight=".748pt" strokecolor="#939598">
                <v:path arrowok="t"/>
              </v:shape>
            </v:group>
            <v:group style="position:absolute;left:2203;top:254;width:2;height:80" coordorigin="2203,254" coordsize="2,80">
              <v:shape style="position:absolute;left:2203;top:254;width:2;height:80" coordorigin="2203,254" coordsize="1,80" path="m2203,334l2203,254e" filled="false" stroked="true" strokeweight=".748pt" strokecolor="#939598">
                <v:path arrowok="t"/>
              </v:shape>
            </v:group>
            <v:group style="position:absolute;left:2163;top:254;width:2;height:80" coordorigin="2163,254" coordsize="2,80">
              <v:shape style="position:absolute;left:2163;top:254;width:2;height:80" coordorigin="2163,254" coordsize="0,80" path="m2163,334l2163,254e" filled="false" stroked="true" strokeweight=".748pt" strokecolor="#939598">
                <v:path arrowok="t"/>
              </v:shape>
            </v:group>
            <v:group style="position:absolute;left:2123;top:254;width:2;height:80" coordorigin="2123,254" coordsize="2,80">
              <v:shape style="position:absolute;left:2123;top:254;width:2;height:80" coordorigin="2123,254" coordsize="0,80" path="m2123,334l2123,254e" filled="false" stroked="true" strokeweight=".748pt" strokecolor="#939598">
                <v:path arrowok="t"/>
              </v:shape>
            </v:group>
            <v:group style="position:absolute;left:2083;top:254;width:2;height:80" coordorigin="2083,254" coordsize="2,80">
              <v:shape style="position:absolute;left:2083;top:254;width:2;height:80" coordorigin="2083,254" coordsize="1,80" path="m2083,334l2083,254e" filled="false" stroked="true" strokeweight=".748pt" strokecolor="#939598">
                <v:path arrowok="t"/>
              </v:shape>
            </v:group>
            <v:group style="position:absolute;left:2043;top:254;width:2;height:80" coordorigin="2043,254" coordsize="2,80">
              <v:shape style="position:absolute;left:2043;top:254;width:2;height:80" coordorigin="2043,254" coordsize="1,80" path="m2043,334l2043,254e" filled="false" stroked="true" strokeweight=".748pt" strokecolor="#939598">
                <v:path arrowok="t"/>
              </v:shape>
            </v:group>
            <v:group style="position:absolute;left:2003;top:254;width:2;height:80" coordorigin="2003,254" coordsize="2,80">
              <v:shape style="position:absolute;left:2003;top:254;width:2;height:80" coordorigin="2003,254" coordsize="0,80" path="m2003,334l2003,254e" filled="false" stroked="true" strokeweight=".748pt" strokecolor="#939598">
                <v:path arrowok="t"/>
              </v:shape>
            </v:group>
            <v:group style="position:absolute;left:1963;top:254;width:2;height:80" coordorigin="1963,254" coordsize="2,80">
              <v:shape style="position:absolute;left:1963;top:254;width:2;height:80" coordorigin="1963,254" coordsize="0,80" path="m1963,334l1963,254e" filled="false" stroked="true" strokeweight=".748pt" strokecolor="#939598">
                <v:path arrowok="t"/>
              </v:shape>
            </v:group>
            <v:group style="position:absolute;left:1923;top:254;width:2;height:80" coordorigin="1923,254" coordsize="2,80">
              <v:shape style="position:absolute;left:1923;top:254;width:2;height:80" coordorigin="1923,254" coordsize="1,80" path="m1923,334l1923,254e" filled="false" stroked="true" strokeweight=".748pt" strokecolor="#939598">
                <v:path arrowok="t"/>
              </v:shape>
            </v:group>
            <v:group style="position:absolute;left:1883;top:254;width:2;height:80" coordorigin="1883,254" coordsize="2,80">
              <v:shape style="position:absolute;left:1883;top:254;width:2;height:80" coordorigin="1883,254" coordsize="1,80" path="m1883,334l1883,254e" filled="false" stroked="true" strokeweight=".748pt" strokecolor="#939598">
                <v:path arrowok="t"/>
              </v:shape>
            </v:group>
            <v:group style="position:absolute;left:1843;top:254;width:2;height:80" coordorigin="1843,254" coordsize="2,80">
              <v:shape style="position:absolute;left:1843;top:254;width:2;height:80" coordorigin="1843,254" coordsize="1,80" path="m1843,334l1843,254e" filled="false" stroked="true" strokeweight=".748pt" strokecolor="#939598">
                <v:path arrowok="t"/>
              </v:shape>
            </v:group>
            <v:group style="position:absolute;left:1803;top:254;width:2;height:80" coordorigin="1803,254" coordsize="2,80">
              <v:shape style="position:absolute;left:1803;top:254;width:2;height:80" coordorigin="1803,254" coordsize="1,80" path="m1803,334l1803,254e" filled="false" stroked="true" strokeweight=".748pt" strokecolor="#939598">
                <v:path arrowok="t"/>
              </v:shape>
            </v:group>
            <v:group style="position:absolute;left:1763;top:254;width:2;height:80" coordorigin="1763,254" coordsize="2,80">
              <v:shape style="position:absolute;left:1763;top:254;width:2;height:80" coordorigin="1763,254" coordsize="1,80" path="m1763,334l1763,254e" filled="false" stroked="true" strokeweight=".748pt" strokecolor="#939598">
                <v:path arrowok="t"/>
              </v:shape>
            </v:group>
            <v:group style="position:absolute;left:1723;top:254;width:2;height:80" coordorigin="1723,254" coordsize="2,80">
              <v:shape style="position:absolute;left:1723;top:254;width:2;height:80" coordorigin="1723,254" coordsize="0,80" path="m1723,334l1723,254e" filled="false" stroked="true" strokeweight=".748pt" strokecolor="#939598">
                <v:path arrowok="t"/>
              </v:shape>
            </v:group>
            <v:group style="position:absolute;left:1683;top:254;width:2;height:80" coordorigin="1683,254" coordsize="2,80">
              <v:shape style="position:absolute;left:1683;top:254;width:2;height:80" coordorigin="1683,254" coordsize="0,80" path="m1683,334l1683,254e" filled="false" stroked="true" strokeweight=".748pt" strokecolor="#939598">
                <v:path arrowok="t"/>
              </v:shape>
            </v:group>
            <v:group style="position:absolute;left:1642;top:254;width:2;height:80" coordorigin="1642,254" coordsize="2,80">
              <v:shape style="position:absolute;left:1642;top:254;width:2;height:80" coordorigin="1642,254" coordsize="0,80" path="m1642,334l1642,254e" filled="false" stroked="true" strokeweight=".748pt" strokecolor="#939598">
                <v:path arrowok="t"/>
              </v:shape>
            </v:group>
            <v:group style="position:absolute;left:1602;top:254;width:2;height:80" coordorigin="1602,254" coordsize="2,80">
              <v:shape style="position:absolute;left:1602;top:254;width:2;height:80" coordorigin="1602,254" coordsize="0,80" path="m1602,334l1602,254e" filled="false" stroked="true" strokeweight=".748pt" strokecolor="#939598">
                <v:path arrowok="t"/>
              </v:shape>
            </v:group>
            <v:group style="position:absolute;left:1562;top:254;width:2;height:80" coordorigin="1562,254" coordsize="2,80">
              <v:shape style="position:absolute;left:1562;top:254;width:2;height:80" coordorigin="1562,254" coordsize="0,80" path="m1562,334l1562,254e" filled="false" stroked="true" strokeweight=".748pt" strokecolor="#939598">
                <v:path arrowok="t"/>
              </v:shape>
            </v:group>
            <v:group style="position:absolute;left:1522;top:254;width:2;height:80" coordorigin="1522,254" coordsize="2,80">
              <v:shape style="position:absolute;left:1522;top:254;width:2;height:80" coordorigin="1522,254" coordsize="1,80" path="m1522,334l1522,254e" filled="false" stroked="true" strokeweight=".748pt" strokecolor="#939598">
                <v:path arrowok="t"/>
              </v:shape>
            </v:group>
            <v:group style="position:absolute;left:1482;top:254;width:2;height:80" coordorigin="1482,254" coordsize="2,80">
              <v:shape style="position:absolute;left:1482;top:254;width:2;height:80" coordorigin="1482,254" coordsize="0,80" path="m1482,334l1482,254e" filled="false" stroked="true" strokeweight=".748pt" strokecolor="#939598">
                <v:path arrowok="t"/>
              </v:shape>
            </v:group>
            <v:group style="position:absolute;left:1442;top:254;width:2;height:80" coordorigin="1442,254" coordsize="2,80">
              <v:shape style="position:absolute;left:1442;top:254;width:2;height:80" coordorigin="1442,254" coordsize="0,80" path="m1442,334l1442,254e" filled="false" stroked="true" strokeweight=".748pt" strokecolor="#939598">
                <v:path arrowok="t"/>
              </v:shape>
            </v:group>
            <v:group style="position:absolute;left:1402;top:254;width:2;height:80" coordorigin="1402,254" coordsize="2,80">
              <v:shape style="position:absolute;left:1402;top:254;width:2;height:80" coordorigin="1402,254" coordsize="1,80" path="m1402,334l1402,254e" filled="false" stroked="true" strokeweight=".748pt" strokecolor="#939598">
                <v:path arrowok="t"/>
              </v:shape>
            </v:group>
            <v:group style="position:absolute;left:1362;top:254;width:2;height:80" coordorigin="1362,254" coordsize="2,80">
              <v:shape style="position:absolute;left:1362;top:254;width:2;height:80" coordorigin="1362,254" coordsize="0,80" path="m1362,334l1362,254e" filled="false" stroked="true" strokeweight=".748pt" strokecolor="#939598">
                <v:path arrowok="t"/>
              </v:shape>
            </v:group>
            <v:group style="position:absolute;left:1322;top:254;width:2;height:80" coordorigin="1322,254" coordsize="2,80">
              <v:shape style="position:absolute;left:1322;top:254;width:2;height:80" coordorigin="1322,254" coordsize="0,80" path="m1322,334l1322,254e" filled="false" stroked="true" strokeweight=".748pt" strokecolor="#939598">
                <v:path arrowok="t"/>
              </v:shape>
            </v:group>
            <v:group style="position:absolute;left:1282;top:254;width:2;height:80" coordorigin="1282,254" coordsize="2,80">
              <v:shape style="position:absolute;left:1282;top:254;width:2;height:80" coordorigin="1282,254" coordsize="0,80" path="m1282,334l1282,254e" filled="false" stroked="true" strokeweight=".748pt" strokecolor="#939598">
                <v:path arrowok="t"/>
              </v:shape>
            </v:group>
            <v:group style="position:absolute;left:1242;top:254;width:2;height:80" coordorigin="1242,254" coordsize="2,80">
              <v:shape style="position:absolute;left:1242;top:254;width:2;height:80" coordorigin="1242,254" coordsize="0,80" path="m1242,334l1242,254e" filled="false" stroked="true" strokeweight=".748pt" strokecolor="#939598">
                <v:path arrowok="t"/>
              </v:shape>
            </v:group>
            <v:group style="position:absolute;left:1202;top:254;width:2;height:80" coordorigin="1202,254" coordsize="2,80">
              <v:shape style="position:absolute;left:1202;top:254;width:2;height:80" coordorigin="1202,254" coordsize="1,80" path="m1202,334l1202,254e" filled="false" stroked="true" strokeweight=".748pt" strokecolor="#939598">
                <v:path arrowok="t"/>
              </v:shape>
            </v:group>
            <v:group style="position:absolute;left:1162;top:254;width:2;height:80" coordorigin="1162,254" coordsize="2,80">
              <v:shape style="position:absolute;left:1162;top:254;width:2;height:80" coordorigin="1162,254" coordsize="0,80" path="m1162,334l1162,254e" filled="false" stroked="true" strokeweight=".748pt" strokecolor="#939598">
                <v:path arrowok="t"/>
              </v:shape>
            </v:group>
            <v:group style="position:absolute;left:1122;top:254;width:2;height:80" coordorigin="1122,254" coordsize="2,80">
              <v:shape style="position:absolute;left:1122;top:254;width:2;height:80" coordorigin="1122,254" coordsize="0,80" path="m1122,334l1122,254e" filled="false" stroked="true" strokeweight=".748pt" strokecolor="#939598">
                <v:path arrowok="t"/>
              </v:shape>
            </v:group>
            <v:group style="position:absolute;left:1082;top:254;width:2;height:80" coordorigin="1082,254" coordsize="2,80">
              <v:shape style="position:absolute;left:1082;top:254;width:2;height:80" coordorigin="1082,254" coordsize="1,80" path="m1082,334l1082,254e" filled="false" stroked="true" strokeweight=".748pt" strokecolor="#939598">
                <v:path arrowok="t"/>
              </v:shape>
            </v:group>
            <v:group style="position:absolute;left:1042;top:254;width:2;height:80" coordorigin="1042,254" coordsize="2,80">
              <v:shape style="position:absolute;left:1042;top:254;width:2;height:80" coordorigin="1042,254" coordsize="0,80" path="m1042,334l1042,254e" filled="false" stroked="true" strokeweight=".748pt" strokecolor="#939598">
                <v:path arrowok="t"/>
              </v:shape>
            </v:group>
            <v:group style="position:absolute;left:1002;top:254;width:2;height:80" coordorigin="1002,254" coordsize="2,80">
              <v:shape style="position:absolute;left:1002;top:254;width:2;height:80" coordorigin="1002,254" coordsize="0,80" path="m1002,334l1002,254e" filled="false" stroked="true" strokeweight=".748pt" strokecolor="#939598">
                <v:path arrowok="t"/>
              </v:shape>
            </v:group>
            <v:group style="position:absolute;left:961;top:254;width:2;height:80" coordorigin="961,254" coordsize="2,80">
              <v:shape style="position:absolute;left:961;top:254;width:2;height:80" coordorigin="961,254" coordsize="0,80" path="m961,334l961,254e" filled="false" stroked="true" strokeweight=".748pt" strokecolor="#939598">
                <v:path arrowok="t"/>
              </v:shape>
            </v:group>
            <v:group style="position:absolute;left:921;top:254;width:2;height:80" coordorigin="921,254" coordsize="2,80">
              <v:shape style="position:absolute;left:921;top:254;width:2;height:80" coordorigin="921,254" coordsize="0,80" path="m921,334l921,254e" filled="false" stroked="true" strokeweight=".748pt" strokecolor="#939598">
                <v:path arrowok="t"/>
              </v:shape>
            </v:group>
            <v:group style="position:absolute;left:881;top:254;width:2;height:80" coordorigin="881,254" coordsize="2,80">
              <v:shape style="position:absolute;left:881;top:254;width:2;height:80" coordorigin="881,254" coordsize="1,80" path="m881,334l881,254e" filled="false" stroked="true" strokeweight=".748pt" strokecolor="#939598">
                <v:path arrowok="t"/>
              </v:shape>
            </v:group>
            <v:group style="position:absolute;left:841;top:254;width:2;height:80" coordorigin="841,254" coordsize="2,80">
              <v:shape style="position:absolute;left:841;top:254;width:2;height:80" coordorigin="841,254" coordsize="0,80" path="m841,334l841,254e" filled="false" stroked="true" strokeweight=".748pt" strokecolor="#939598">
                <v:path arrowok="t"/>
              </v:shape>
            </v:group>
            <v:group style="position:absolute;left:801;top:254;width:2;height:80" coordorigin="801,254" coordsize="2,80">
              <v:shape style="position:absolute;left:801;top:254;width:2;height:80" coordorigin="801,254" coordsize="0,80" path="m801,334l801,254e" filled="false" stroked="true" strokeweight=".748pt" strokecolor="#939598">
                <v:path arrowok="t"/>
              </v:shape>
            </v:group>
            <v:group style="position:absolute;left:761;top:254;width:2;height:80" coordorigin="761,254" coordsize="2,80">
              <v:shape style="position:absolute;left:761;top:254;width:2;height:80" coordorigin="761,254" coordsize="1,80" path="m761,334l761,254e" filled="false" stroked="true" strokeweight=".748pt" strokecolor="#939598">
                <v:path arrowok="t"/>
              </v:shape>
            </v:group>
            <v:group style="position:absolute;left:721;top:254;width:2;height:80" coordorigin="721,254" coordsize="2,80">
              <v:shape style="position:absolute;left:721;top:254;width:2;height:80" coordorigin="721,254" coordsize="1,80" path="m721,334l721,254e" filled="false" stroked="true" strokeweight=".748pt" strokecolor="#939598">
                <v:path arrowok="t"/>
              </v:shape>
            </v:group>
            <v:group style="position:absolute;left:681;top:254;width:2;height:80" coordorigin="681,254" coordsize="2,80">
              <v:shape style="position:absolute;left:681;top:254;width:2;height:80" coordorigin="681,254" coordsize="1,80" path="m681,334l681,254e" filled="false" stroked="true" strokeweight=".748pt" strokecolor="#939598">
                <v:path arrowok="t"/>
              </v:shape>
            </v:group>
            <v:group style="position:absolute;left:641;top:254;width:2;height:80" coordorigin="641,254" coordsize="2,80">
              <v:shape style="position:absolute;left:641;top:254;width:2;height:80" coordorigin="641,254" coordsize="1,80" path="m641,334l641,254e" filled="false" stroked="true" strokeweight=".748pt" strokecolor="#939598">
                <v:path arrowok="t"/>
              </v:shape>
            </v:group>
            <v:group style="position:absolute;left:601;top:254;width:2;height:80" coordorigin="601,254" coordsize="2,80">
              <v:shape style="position:absolute;left:601;top:254;width:2;height:80" coordorigin="601,254" coordsize="1,80" path="m601,334l601,254e" filled="false" stroked="true" strokeweight=".748pt" strokecolor="#939598">
                <v:path arrowok="t"/>
              </v:shape>
            </v:group>
            <v:group style="position:absolute;left:561;top:254;width:2;height:80" coordorigin="561,254" coordsize="2,80">
              <v:shape style="position:absolute;left:561;top:254;width:2;height:80" coordorigin="561,254" coordsize="0,80" path="m561,334l561,254e" filled="false" stroked="true" strokeweight=".748pt" strokecolor="#939598">
                <v:path arrowok="t"/>
              </v:shape>
            </v:group>
            <v:group style="position:absolute;left:521;top:254;width:2;height:80" coordorigin="521,254" coordsize="2,80">
              <v:shape style="position:absolute;left:521;top:254;width:2;height:80" coordorigin="521,254" coordsize="1,80" path="m521,334l521,254e" filled="false" stroked="true" strokeweight=".748pt" strokecolor="#939598">
                <v:path arrowok="t"/>
              </v:shape>
            </v:group>
            <v:group style="position:absolute;left:481;top:254;width:2;height:80" coordorigin="481,254" coordsize="2,80">
              <v:shape style="position:absolute;left:481;top:254;width:2;height:80" coordorigin="481,254" coordsize="0,80" path="m481,334l481,254e" filled="false" stroked="true" strokeweight=".748pt" strokecolor="#939598">
                <v:path arrowok="t"/>
              </v:shape>
            </v:group>
            <v:group style="position:absolute;left:441;top:254;width:2;height:80" coordorigin="441,254" coordsize="2,80">
              <v:shape style="position:absolute;left:441;top:254;width:2;height:80" coordorigin="441,254" coordsize="0,80" path="m441,334l441,254e" filled="false" stroked="true" strokeweight=".748pt" strokecolor="#939598">
                <v:path arrowok="t"/>
              </v:shape>
            </v:group>
            <v:group style="position:absolute;left:401;top:254;width:2;height:80" coordorigin="401,254" coordsize="2,80">
              <v:shape style="position:absolute;left:401;top:254;width:2;height:80" coordorigin="401,254" coordsize="0,80" path="m401,334l401,254e" filled="false" stroked="true" strokeweight=".748pt" strokecolor="#939598">
                <v:path arrowok="t"/>
              </v:shape>
            </v:group>
            <v:group style="position:absolute;left:361;top:254;width:2;height:80" coordorigin="361,254" coordsize="2,80">
              <v:shape style="position:absolute;left:361;top:254;width:2;height:80" coordorigin="361,254" coordsize="0,80" path="m361,334l361,254e" filled="false" stroked="true" strokeweight=".748pt" strokecolor="#939598">
                <v:path arrowok="t"/>
              </v:shape>
            </v:group>
            <v:group style="position:absolute;left:320;top:254;width:2;height:80" coordorigin="320,254" coordsize="2,80">
              <v:shape style="position:absolute;left:320;top:254;width:2;height:80" coordorigin="320,254" coordsize="1,80" path="m320,334l320,254e" filled="false" stroked="true" strokeweight=".748pt" strokecolor="#939598">
                <v:path arrowok="t"/>
              </v:shape>
            </v:group>
            <v:group style="position:absolute;left:280;top:254;width:2;height:80" coordorigin="280,254" coordsize="2,80">
              <v:shape style="position:absolute;left:280;top:254;width:2;height:80" coordorigin="280,254" coordsize="0,80" path="m280,334l280,254e" filled="false" stroked="true" strokeweight=".748pt" strokecolor="#939598">
                <v:path arrowok="t"/>
              </v:shape>
            </v:group>
            <v:group style="position:absolute;left:240;top:254;width:2;height:80" coordorigin="240,254" coordsize="2,80">
              <v:shape style="position:absolute;left:240;top:254;width:2;height:80" coordorigin="240,254" coordsize="0,80" path="m240,334l240,254e" filled="false" stroked="true" strokeweight=".748pt" strokecolor="#939598">
                <v:path arrowok="t"/>
              </v:shape>
            </v:group>
            <v:group style="position:absolute;left:200;top:254;width:2;height:80" coordorigin="200,254" coordsize="2,80">
              <v:shape style="position:absolute;left:200;top:254;width:2;height:80" coordorigin="200,254" coordsize="0,80" path="m200,334l200,254e" filled="false" stroked="true" strokeweight=".748pt" strokecolor="#939598">
                <v:path arrowok="t"/>
              </v:shape>
            </v:group>
            <v:group style="position:absolute;left:160;top:254;width:2;height:80" coordorigin="160,254" coordsize="2,80">
              <v:shape style="position:absolute;left:160;top:254;width:2;height:80" coordorigin="160,254" coordsize="0,80" path="m160,334l160,254e" filled="false" stroked="true" strokeweight=".748pt" strokecolor="#939598">
                <v:path arrowok="t"/>
              </v:shape>
            </v:group>
            <v:group style="position:absolute;left:120;top:254;width:2;height:80" coordorigin="120,254" coordsize="2,80">
              <v:shape style="position:absolute;left:120;top:254;width:2;height:80" coordorigin="120,254" coordsize="0,80" path="m120,334l120,254e" filled="false" stroked="true" strokeweight=".748pt" strokecolor="#939598">
                <v:path arrowok="t"/>
              </v:shape>
            </v:group>
            <v:group style="position:absolute;left:80;top:254;width:2;height:80" coordorigin="80,254" coordsize="2,80">
              <v:shape style="position:absolute;left:80;top:254;width:2;height:80" coordorigin="80,254" coordsize="0,80" path="m80,334l80,254e" filled="false" stroked="true" strokeweight=".748pt" strokecolor="#939598">
                <v:path arrowok="t"/>
              </v:shape>
            </v:group>
            <v:group style="position:absolute;left:40;top:254;width:2;height:80" coordorigin="40,254" coordsize="2,80">
              <v:shape style="position:absolute;left:40;top:254;width:2;height:80" coordorigin="40,254" coordsize="0,80" path="m40,334l40,254e" filled="false" stroked="true" strokeweight=".748pt" strokecolor="#939598">
                <v:path arrowok="t"/>
              </v:shape>
            </v:group>
            <v:group style="position:absolute;left:0;top:286;width:2;height:49" coordorigin="0,286" coordsize="2,49">
              <v:shape style="position:absolute;left:0;top:286;width:2;height:49" coordorigin="0,286" coordsize="0,49" path="m0,335l0,287e" filled="false" stroked="true" strokeweight=".748pt" strokecolor="#939598">
                <v:path arrowok="t"/>
              </v:shape>
            </v:group>
            <w10:wrap type="none"/>
          </v:group>
        </w:pict>
      </w:r>
      <w:r>
        <w:rPr>
          <w:color w:val="939598"/>
          <w:u w:val="none"/>
        </w:rPr>
      </w:r>
      <w:r>
        <w:rPr>
          <w:color w:val="939598"/>
          <w:u w:val="thick" w:color="939598"/>
        </w:rPr>
        <w:t> </w:t>
      </w:r>
      <w:r>
        <w:rPr>
          <w:color w:val="939598"/>
          <w:u w:val="none"/>
        </w:rPr>
        <w:tab/>
      </w:r>
      <w:r>
        <w:rPr>
          <w:color w:val="939598"/>
          <w:spacing w:val="-27"/>
          <w:u w:val="none"/>
        </w:rPr>
        <w:t>49</w:t>
      </w:r>
      <w:r>
        <w:rPr>
          <w:color w:val="939598"/>
          <w:spacing w:val="-8"/>
          <w:u w:val="none"/>
        </w:rPr>
        <w:t> </w:t>
      </w:r>
      <w:r>
        <w:rPr>
          <w:color w:val="939598"/>
          <w:u w:val="thick" w:color="939598"/>
        </w:rPr>
        <w:t> </w:t>
      </w:r>
      <w:r>
        <w:rPr>
          <w:color w:val="939598"/>
          <w:u w:val="none"/>
        </w:rPr>
      </w:r>
      <w:r>
        <w:rPr>
          <w:u w:val="none"/>
        </w:rPr>
      </w:r>
    </w:p>
    <w:p>
      <w:pPr>
        <w:spacing w:after="0" w:line="240" w:lineRule="auto"/>
        <w:jc w:val="left"/>
        <w:sectPr>
          <w:pgSz w:w="11910" w:h="16840"/>
          <w:pgMar w:top="80" w:bottom="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Heading2"/>
        <w:spacing w:line="240" w:lineRule="auto" w:before="160"/>
        <w:ind w:left="942" w:right="0"/>
        <w:jc w:val="left"/>
      </w:pPr>
      <w:r>
        <w:rPr/>
        <w:pict>
          <v:group style="position:absolute;margin-left:.0004pt;margin-top:-93.242889pt;width:594.950pt;height:4.850pt;mso-position-horizontal-relative:page;mso-position-vertical-relative:paragraph;z-index:6736" coordorigin="0,-1865" coordsize="11899,97">
            <v:group style="position:absolute;left:11891;top:-1857;width:2;height:80" coordorigin="11891,-1857" coordsize="2,80">
              <v:shape style="position:absolute;left:11891;top:-1857;width:2;height:80" coordorigin="11891,-1857" coordsize="0,80" path="m11891,-1777l11891,-1857e" filled="false" stroked="true" strokeweight=".748pt" strokecolor="#939598">
                <v:path arrowok="t"/>
              </v:shape>
            </v:group>
            <v:group style="position:absolute;left:11851;top:-1857;width:2;height:80" coordorigin="11851,-1857" coordsize="2,80">
              <v:shape style="position:absolute;left:11851;top:-1857;width:2;height:80" coordorigin="11851,-1857" coordsize="0,80" path="m11851,-1777l11851,-1857e" filled="false" stroked="true" strokeweight=".748pt" strokecolor="#939598">
                <v:path arrowok="t"/>
              </v:shape>
            </v:group>
            <v:group style="position:absolute;left:11811;top:-1857;width:2;height:80" coordorigin="11811,-1857" coordsize="2,80">
              <v:shape style="position:absolute;left:11811;top:-1857;width:2;height:80" coordorigin="11811,-1857" coordsize="0,80" path="m11811,-1777l11811,-1857e" filled="false" stroked="true" strokeweight=".748pt" strokecolor="#939598">
                <v:path arrowok="t"/>
              </v:shape>
            </v:group>
            <v:group style="position:absolute;left:11771;top:-1857;width:2;height:80" coordorigin="11771,-1857" coordsize="2,80">
              <v:shape style="position:absolute;left:11771;top:-1857;width:2;height:80" coordorigin="11771,-1857" coordsize="0,80" path="m11771,-1777l11771,-1857e" filled="false" stroked="true" strokeweight=".748pt" strokecolor="#939598">
                <v:path arrowok="t"/>
              </v:shape>
            </v:group>
            <v:group style="position:absolute;left:11731;top:-1857;width:2;height:80" coordorigin="11731,-1857" coordsize="2,80">
              <v:shape style="position:absolute;left:11731;top:-1857;width:2;height:80" coordorigin="11731,-1857" coordsize="1,80" path="m11731,-1777l11731,-1857e" filled="false" stroked="true" strokeweight=".748pt" strokecolor="#939598">
                <v:path arrowok="t"/>
              </v:shape>
            </v:group>
            <v:group style="position:absolute;left:11691;top:-1857;width:2;height:80" coordorigin="11691,-1857" coordsize="2,80">
              <v:shape style="position:absolute;left:11691;top:-1857;width:2;height:80" coordorigin="11691,-1857" coordsize="0,80" path="m11691,-1777l11691,-1857e" filled="false" stroked="true" strokeweight=".748pt" strokecolor="#939598">
                <v:path arrowok="t"/>
              </v:shape>
            </v:group>
            <v:group style="position:absolute;left:11651;top:-1857;width:2;height:80" coordorigin="11651,-1857" coordsize="2,80">
              <v:shape style="position:absolute;left:11651;top:-1857;width:2;height:80" coordorigin="11651,-1857" coordsize="0,80" path="m11651,-1777l11651,-1857e" filled="false" stroked="true" strokeweight=".748pt" strokecolor="#939598">
                <v:path arrowok="t"/>
              </v:shape>
            </v:group>
            <v:group style="position:absolute;left:11611;top:-1857;width:2;height:80" coordorigin="11611,-1857" coordsize="2,80">
              <v:shape style="position:absolute;left:11611;top:-1857;width:2;height:80" coordorigin="11611,-1857" coordsize="0,80" path="m11611,-1777l11611,-1857e" filled="false" stroked="true" strokeweight=".748pt" strokecolor="#939598">
                <v:path arrowok="t"/>
              </v:shape>
            </v:group>
            <v:group style="position:absolute;left:11571;top:-1857;width:2;height:80" coordorigin="11571,-1857" coordsize="2,80">
              <v:shape style="position:absolute;left:11571;top:-1857;width:2;height:80" coordorigin="11571,-1857" coordsize="0,80" path="m11571,-1777l11571,-1857e" filled="false" stroked="true" strokeweight=".748pt" strokecolor="#939598">
                <v:path arrowok="t"/>
              </v:shape>
            </v:group>
            <v:group style="position:absolute;left:11531;top:-1857;width:2;height:80" coordorigin="11531,-1857" coordsize="2,80">
              <v:shape style="position:absolute;left:11531;top:-1857;width:2;height:80" coordorigin="11531,-1857" coordsize="1,80" path="m11531,-1777l11531,-1857e" filled="false" stroked="true" strokeweight=".748pt" strokecolor="#939598">
                <v:path arrowok="t"/>
              </v:shape>
            </v:group>
            <v:group style="position:absolute;left:11491;top:-1857;width:2;height:80" coordorigin="11491,-1857" coordsize="2,80">
              <v:shape style="position:absolute;left:11491;top:-1857;width:2;height:80" coordorigin="11491,-1857" coordsize="0,80" path="m11491,-1777l11491,-1857e" filled="false" stroked="true" strokeweight=".748pt" strokecolor="#939598">
                <v:path arrowok="t"/>
              </v:shape>
            </v:group>
            <v:group style="position:absolute;left:11451;top:-1857;width:2;height:80" coordorigin="11451,-1857" coordsize="2,80">
              <v:shape style="position:absolute;left:11451;top:-1857;width:2;height:80" coordorigin="11451,-1857" coordsize="0,80" path="m11451,-1777l11451,-1857e" filled="false" stroked="true" strokeweight=".748pt" strokecolor="#939598">
                <v:path arrowok="t"/>
              </v:shape>
            </v:group>
            <v:group style="position:absolute;left:11411;top:-1857;width:2;height:80" coordorigin="11411,-1857" coordsize="2,80">
              <v:shape style="position:absolute;left:11411;top:-1857;width:2;height:80" coordorigin="11411,-1857" coordsize="0,80" path="m11411,-1777l11411,-1857e" filled="false" stroked="true" strokeweight=".748pt" strokecolor="#939598">
                <v:path arrowok="t"/>
              </v:shape>
            </v:group>
            <v:group style="position:absolute;left:11371;top:-1857;width:2;height:80" coordorigin="11371,-1857" coordsize="2,80">
              <v:shape style="position:absolute;left:11371;top:-1857;width:2;height:80" coordorigin="11371,-1857" coordsize="0,80" path="m11371,-1777l11371,-1857e" filled="false" stroked="true" strokeweight=".748pt" strokecolor="#939598">
                <v:path arrowok="t"/>
              </v:shape>
            </v:group>
            <v:group style="position:absolute;left:11331;top:-1857;width:2;height:80" coordorigin="11331,-1857" coordsize="2,80">
              <v:shape style="position:absolute;left:11331;top:-1857;width:2;height:80" coordorigin="11331,-1857" coordsize="0,80" path="m11331,-1777l11331,-1857e" filled="false" stroked="true" strokeweight=".748pt" strokecolor="#939598">
                <v:path arrowok="t"/>
              </v:shape>
            </v:group>
            <v:group style="position:absolute;left:11291;top:-1857;width:2;height:80" coordorigin="11291,-1857" coordsize="2,80">
              <v:shape style="position:absolute;left:11291;top:-1857;width:2;height:80" coordorigin="11291,-1857" coordsize="0,80" path="m11291,-1777l11291,-1857e" filled="false" stroked="true" strokeweight=".748pt" strokecolor="#939598">
                <v:path arrowok="t"/>
              </v:shape>
            </v:group>
            <v:group style="position:absolute;left:11251;top:-1857;width:2;height:80" coordorigin="11251,-1857" coordsize="2,80">
              <v:shape style="position:absolute;left:11251;top:-1857;width:2;height:80" coordorigin="11251,-1857" coordsize="0,80" path="m11251,-1777l11251,-1857e" filled="false" stroked="true" strokeweight=".748pt" strokecolor="#939598">
                <v:path arrowok="t"/>
              </v:shape>
            </v:group>
            <v:group style="position:absolute;left:11210;top:-1857;width:2;height:80" coordorigin="11210,-1857" coordsize="2,80">
              <v:shape style="position:absolute;left:11210;top:-1857;width:2;height:80" coordorigin="11210,-1857" coordsize="0,80" path="m11211,-1777l11210,-1857e" filled="false" stroked="true" strokeweight=".748pt" strokecolor="#939598">
                <v:path arrowok="t"/>
              </v:shape>
            </v:group>
            <v:group style="position:absolute;left:11170;top:-1857;width:2;height:80" coordorigin="11170,-1857" coordsize="2,80">
              <v:shape style="position:absolute;left:11170;top:-1857;width:2;height:80" coordorigin="11170,-1857" coordsize="0,80" path="m11170,-1777l11170,-1857e" filled="false" stroked="true" strokeweight=".748pt" strokecolor="#939598">
                <v:path arrowok="t"/>
              </v:shape>
            </v:group>
            <v:group style="position:absolute;left:11130;top:-1857;width:2;height:80" coordorigin="11130,-1857" coordsize="2,80">
              <v:shape style="position:absolute;left:11130;top:-1857;width:2;height:80" coordorigin="11130,-1857" coordsize="0,80" path="m11130,-1777l11130,-1857e" filled="false" stroked="true" strokeweight=".748pt" strokecolor="#939598">
                <v:path arrowok="t"/>
              </v:shape>
            </v:group>
            <v:group style="position:absolute;left:11090;top:-1857;width:2;height:80" coordorigin="11090,-1857" coordsize="2,80">
              <v:shape style="position:absolute;left:11090;top:-1857;width:2;height:80" coordorigin="11090,-1857" coordsize="0,80" path="m11090,-1777l11090,-1857e" filled="false" stroked="true" strokeweight=".748pt" strokecolor="#939598">
                <v:path arrowok="t"/>
              </v:shape>
            </v:group>
            <v:group style="position:absolute;left:11050;top:-1857;width:2;height:80" coordorigin="11050,-1857" coordsize="2,80">
              <v:shape style="position:absolute;left:11050;top:-1857;width:2;height:80" coordorigin="11050,-1857" coordsize="0,80" path="m11050,-1777l11050,-1857e" filled="false" stroked="true" strokeweight=".748pt" strokecolor="#939598">
                <v:path arrowok="t"/>
              </v:shape>
            </v:group>
            <v:group style="position:absolute;left:11010;top:-1857;width:2;height:80" coordorigin="11010,-1857" coordsize="2,80">
              <v:shape style="position:absolute;left:11010;top:-1857;width:2;height:80" coordorigin="11010,-1857" coordsize="1,80" path="m11010,-1777l11010,-1857e" filled="false" stroked="true" strokeweight=".748pt" strokecolor="#939598">
                <v:path arrowok="t"/>
              </v:shape>
            </v:group>
            <v:group style="position:absolute;left:10970;top:-1857;width:2;height:80" coordorigin="10970,-1857" coordsize="2,80">
              <v:shape style="position:absolute;left:10970;top:-1857;width:2;height:80" coordorigin="10970,-1857" coordsize="0,80" path="m10970,-1777l10970,-1857e" filled="false" stroked="true" strokeweight=".748pt" strokecolor="#939598">
                <v:path arrowok="t"/>
              </v:shape>
            </v:group>
            <v:group style="position:absolute;left:10930;top:-1857;width:2;height:80" coordorigin="10930,-1857" coordsize="2,80">
              <v:shape style="position:absolute;left:10930;top:-1857;width:2;height:80" coordorigin="10930,-1857" coordsize="0,80" path="m10930,-1777l10930,-1857e" filled="false" stroked="true" strokeweight=".748pt" strokecolor="#939598">
                <v:path arrowok="t"/>
              </v:shape>
            </v:group>
            <v:group style="position:absolute;left:10890;top:-1857;width:2;height:80" coordorigin="10890,-1857" coordsize="2,80">
              <v:shape style="position:absolute;left:10890;top:-1857;width:2;height:80" coordorigin="10890,-1857" coordsize="0,80" path="m10890,-1777l10890,-1857e" filled="false" stroked="true" strokeweight=".748pt" strokecolor="#939598">
                <v:path arrowok="t"/>
              </v:shape>
            </v:group>
            <v:group style="position:absolute;left:10850;top:-1857;width:2;height:80" coordorigin="10850,-1857" coordsize="2,80">
              <v:shape style="position:absolute;left:10850;top:-1857;width:2;height:80" coordorigin="10850,-1857" coordsize="1,80" path="m10850,-1777l10850,-1857e" filled="false" stroked="true" strokeweight=".748pt" strokecolor="#939598">
                <v:path arrowok="t"/>
              </v:shape>
            </v:group>
            <v:group style="position:absolute;left:10810;top:-1857;width:2;height:80" coordorigin="10810,-1857" coordsize="2,80">
              <v:shape style="position:absolute;left:10810;top:-1857;width:2;height:80" coordorigin="10810,-1857" coordsize="0,80" path="m10810,-1777l10810,-1857e" filled="false" stroked="true" strokeweight=".748pt" strokecolor="#939598">
                <v:path arrowok="t"/>
              </v:shape>
            </v:group>
            <v:group style="position:absolute;left:10770;top:-1857;width:2;height:80" coordorigin="10770,-1857" coordsize="2,80">
              <v:shape style="position:absolute;left:10770;top:-1857;width:2;height:80" coordorigin="10770,-1857" coordsize="0,80" path="m10770,-1777l10770,-1857e" filled="false" stroked="true" strokeweight=".748pt" strokecolor="#939598">
                <v:path arrowok="t"/>
              </v:shape>
            </v:group>
            <v:group style="position:absolute;left:10730;top:-1857;width:2;height:80" coordorigin="10730,-1857" coordsize="2,80">
              <v:shape style="position:absolute;left:10730;top:-1857;width:2;height:80" coordorigin="10730,-1857" coordsize="0,80" path="m10730,-1777l10730,-1857e" filled="false" stroked="true" strokeweight=".748pt" strokecolor="#939598">
                <v:path arrowok="t"/>
              </v:shape>
            </v:group>
            <v:group style="position:absolute;left:10690;top:-1857;width:2;height:80" coordorigin="10690,-1857" coordsize="2,80">
              <v:shape style="position:absolute;left:10690;top:-1857;width:2;height:80" coordorigin="10690,-1857" coordsize="0,80" path="m10690,-1777l10690,-1857e" filled="false" stroked="true" strokeweight=".748pt" strokecolor="#939598">
                <v:path arrowok="t"/>
              </v:shape>
            </v:group>
            <v:group style="position:absolute;left:10650;top:-1857;width:2;height:80" coordorigin="10650,-1857" coordsize="2,80">
              <v:shape style="position:absolute;left:10650;top:-1857;width:2;height:80" coordorigin="10650,-1857" coordsize="0,80" path="m10650,-1777l10650,-1857e" filled="false" stroked="true" strokeweight=".748pt" strokecolor="#939598">
                <v:path arrowok="t"/>
              </v:shape>
            </v:group>
            <v:group style="position:absolute;left:10610;top:-1857;width:2;height:80" coordorigin="10610,-1857" coordsize="2,80">
              <v:shape style="position:absolute;left:10610;top:-1857;width:2;height:80" coordorigin="10610,-1857" coordsize="0,80" path="m10610,-1777l10610,-1857e" filled="false" stroked="true" strokeweight=".748pt" strokecolor="#939598">
                <v:path arrowok="t"/>
              </v:shape>
            </v:group>
            <v:group style="position:absolute;left:10570;top:-1857;width:2;height:80" coordorigin="10570,-1857" coordsize="2,80">
              <v:shape style="position:absolute;left:10570;top:-1857;width:2;height:80" coordorigin="10570,-1857" coordsize="0,80" path="m10570,-1777l10570,-1857e" filled="false" stroked="true" strokeweight=".748pt" strokecolor="#939598">
                <v:path arrowok="t"/>
              </v:shape>
            </v:group>
            <v:group style="position:absolute;left:10530;top:-1857;width:2;height:80" coordorigin="10530,-1857" coordsize="2,80">
              <v:shape style="position:absolute;left:10530;top:-1857;width:2;height:80" coordorigin="10530,-1857" coordsize="0,80" path="m10530,-1777l10530,-1857e" filled="false" stroked="true" strokeweight=".748pt" strokecolor="#939598">
                <v:path arrowok="t"/>
              </v:shape>
            </v:group>
            <v:group style="position:absolute;left:10490;top:-1857;width:2;height:80" coordorigin="10490,-1857" coordsize="2,80">
              <v:shape style="position:absolute;left:10490;top:-1857;width:2;height:80" coordorigin="10490,-1857" coordsize="0,80" path="m10490,-1777l10490,-1857e" filled="false" stroked="true" strokeweight=".748pt" strokecolor="#939598">
                <v:path arrowok="t"/>
              </v:shape>
            </v:group>
            <v:group style="position:absolute;left:10450;top:-1857;width:2;height:80" coordorigin="10450,-1857" coordsize="2,80">
              <v:shape style="position:absolute;left:10450;top:-1857;width:2;height:80" coordorigin="10450,-1857" coordsize="0,80" path="m10450,-1777l10450,-1857e" filled="false" stroked="true" strokeweight=".748pt" strokecolor="#939598">
                <v:path arrowok="t"/>
              </v:shape>
            </v:group>
            <v:group style="position:absolute;left:10410;top:-1857;width:2;height:80" coordorigin="10410,-1857" coordsize="2,80">
              <v:shape style="position:absolute;left:10410;top:-1857;width:2;height:80" coordorigin="10410,-1857" coordsize="0,80" path="m10410,-1777l10410,-1857e" filled="false" stroked="true" strokeweight=".748pt" strokecolor="#939598">
                <v:path arrowok="t"/>
              </v:shape>
            </v:group>
            <v:group style="position:absolute;left:10370;top:-1857;width:2;height:80" coordorigin="10370,-1857" coordsize="2,80">
              <v:shape style="position:absolute;left:10370;top:-1857;width:2;height:80" coordorigin="10370,-1857" coordsize="0,80" path="m10370,-1777l10370,-1857e" filled="false" stroked="true" strokeweight=".748pt" strokecolor="#939598">
                <v:path arrowok="t"/>
              </v:shape>
            </v:group>
            <v:group style="position:absolute;left:10330;top:-1857;width:2;height:80" coordorigin="10330,-1857" coordsize="2,80">
              <v:shape style="position:absolute;left:10330;top:-1857;width:2;height:80" coordorigin="10330,-1857" coordsize="0,80" path="m10330,-1777l10330,-1857e" filled="false" stroked="true" strokeweight=".748pt" strokecolor="#939598">
                <v:path arrowok="t"/>
              </v:shape>
            </v:group>
            <v:group style="position:absolute;left:10290;top:-1857;width:2;height:80" coordorigin="10290,-1857" coordsize="2,80">
              <v:shape style="position:absolute;left:10290;top:-1857;width:2;height:80" coordorigin="10290,-1857" coordsize="0,80" path="m10290,-1777l10290,-1857e" filled="false" stroked="true" strokeweight=".748pt" strokecolor="#939598">
                <v:path arrowok="t"/>
              </v:shape>
            </v:group>
            <v:group style="position:absolute;left:10250;top:-1857;width:2;height:80" coordorigin="10250,-1857" coordsize="2,80">
              <v:shape style="position:absolute;left:10250;top:-1857;width:2;height:80" coordorigin="10250,-1857" coordsize="1,80" path="m10250,-1777l10250,-1857e" filled="false" stroked="true" strokeweight=".748pt" strokecolor="#939598">
                <v:path arrowok="t"/>
              </v:shape>
            </v:group>
            <v:group style="position:absolute;left:10210;top:-1857;width:2;height:80" coordorigin="10210,-1857" coordsize="2,80">
              <v:shape style="position:absolute;left:10210;top:-1857;width:2;height:80" coordorigin="10210,-1857" coordsize="0,80" path="m10210,-1777l10210,-1857e" filled="false" stroked="true" strokeweight=".748pt" strokecolor="#939598">
                <v:path arrowok="t"/>
              </v:shape>
            </v:group>
            <v:group style="position:absolute;left:10170;top:-1857;width:2;height:80" coordorigin="10170,-1857" coordsize="2,80">
              <v:shape style="position:absolute;left:10170;top:-1857;width:2;height:80" coordorigin="10170,-1857" coordsize="0,80" path="m10170,-1777l10170,-1857e" filled="false" stroked="true" strokeweight=".748pt" strokecolor="#939598">
                <v:path arrowok="t"/>
              </v:shape>
            </v:group>
            <v:group style="position:absolute;left:10130;top:-1857;width:2;height:80" coordorigin="10130,-1857" coordsize="2,80">
              <v:shape style="position:absolute;left:10130;top:-1857;width:2;height:80" coordorigin="10130,-1857" coordsize="0,80" path="m10130,-1777l10130,-1857e" filled="false" stroked="true" strokeweight=".748pt" strokecolor="#939598">
                <v:path arrowok="t"/>
              </v:shape>
            </v:group>
            <v:group style="position:absolute;left:10090;top:-1857;width:2;height:80" coordorigin="10090,-1857" coordsize="2,80">
              <v:shape style="position:absolute;left:10090;top:-1857;width:2;height:80" coordorigin="10090,-1857" coordsize="1,80" path="m10090,-1777l10090,-1857e" filled="false" stroked="true" strokeweight=".748pt" strokecolor="#939598">
                <v:path arrowok="t"/>
              </v:shape>
            </v:group>
            <v:group style="position:absolute;left:10050;top:-1857;width:2;height:80" coordorigin="10050,-1857" coordsize="2,80">
              <v:shape style="position:absolute;left:10050;top:-1857;width:2;height:80" coordorigin="10050,-1857" coordsize="0,80" path="m10050,-1777l10050,-1857e" filled="false" stroked="true" strokeweight=".748pt" strokecolor="#939598">
                <v:path arrowok="t"/>
              </v:shape>
            </v:group>
            <v:group style="position:absolute;left:10010;top:-1857;width:2;height:80" coordorigin="10010,-1857" coordsize="2,80">
              <v:shape style="position:absolute;left:10010;top:-1857;width:2;height:80" coordorigin="10010,-1857" coordsize="0,80" path="m10010,-1777l10010,-1857e" filled="false" stroked="true" strokeweight=".748pt" strokecolor="#939598">
                <v:path arrowok="t"/>
              </v:shape>
            </v:group>
            <v:group style="position:absolute;left:9970;top:-1857;width:2;height:80" coordorigin="9970,-1857" coordsize="2,80">
              <v:shape style="position:absolute;left:9970;top:-1857;width:2;height:80" coordorigin="9970,-1857" coordsize="1,80" path="m9970,-1777l9970,-1857e" filled="false" stroked="true" strokeweight=".748pt" strokecolor="#939598">
                <v:path arrowok="t"/>
              </v:shape>
            </v:group>
            <v:group style="position:absolute;left:9930;top:-1857;width:2;height:80" coordorigin="9930,-1857" coordsize="2,80">
              <v:shape style="position:absolute;left:9930;top:-1857;width:2;height:80" coordorigin="9930,-1857" coordsize="0,80" path="m9930,-1777l9930,-1857e" filled="false" stroked="true" strokeweight=".748pt" strokecolor="#939598">
                <v:path arrowok="t"/>
              </v:shape>
            </v:group>
            <v:group style="position:absolute;left:9890;top:-1857;width:2;height:80" coordorigin="9890,-1857" coordsize="2,80">
              <v:shape style="position:absolute;left:9890;top:-1857;width:2;height:80" coordorigin="9890,-1857" coordsize="0,80" path="m9890,-1777l9890,-1857e" filled="false" stroked="true" strokeweight=".748pt" strokecolor="#939598">
                <v:path arrowok="t"/>
              </v:shape>
            </v:group>
            <v:group style="position:absolute;left:9850;top:-1857;width:2;height:80" coordorigin="9850,-1857" coordsize="2,80">
              <v:shape style="position:absolute;left:9850;top:-1857;width:2;height:80" coordorigin="9850,-1857" coordsize="0,80" path="m9850,-1777l9850,-1857e" filled="false" stroked="true" strokeweight=".748pt" strokecolor="#939598">
                <v:path arrowok="t"/>
              </v:shape>
            </v:group>
            <v:group style="position:absolute;left:9810;top:-1857;width:2;height:80" coordorigin="9810,-1857" coordsize="2,80">
              <v:shape style="position:absolute;left:9810;top:-1857;width:2;height:80" coordorigin="9810,-1857" coordsize="0,80" path="m9810,-1777l9810,-1857e" filled="false" stroked="true" strokeweight=".748pt" strokecolor="#939598">
                <v:path arrowok="t"/>
              </v:shape>
            </v:group>
            <v:group style="position:absolute;left:9770;top:-1857;width:2;height:80" coordorigin="9770,-1857" coordsize="2,80">
              <v:shape style="position:absolute;left:9770;top:-1857;width:2;height:80" coordorigin="9770,-1857" coordsize="0,80" path="m9770,-1777l9770,-1857e" filled="false" stroked="true" strokeweight=".748pt" strokecolor="#939598">
                <v:path arrowok="t"/>
              </v:shape>
            </v:group>
            <v:group style="position:absolute;left:9730;top:-1857;width:2;height:80" coordorigin="9730,-1857" coordsize="2,80">
              <v:shape style="position:absolute;left:9730;top:-1857;width:2;height:80" coordorigin="9730,-1857" coordsize="1,80" path="m9730,-1777l9730,-1857e" filled="false" stroked="true" strokeweight=".748pt" strokecolor="#939598">
                <v:path arrowok="t"/>
              </v:shape>
            </v:group>
            <v:group style="position:absolute;left:9690;top:-1857;width:2;height:80" coordorigin="9690,-1857" coordsize="2,80">
              <v:shape style="position:absolute;left:9690;top:-1857;width:2;height:80" coordorigin="9690,-1857" coordsize="0,80" path="m9690,-1777l9690,-1857e" filled="false" stroked="true" strokeweight=".748pt" strokecolor="#939598">
                <v:path arrowok="t"/>
              </v:shape>
            </v:group>
            <v:group style="position:absolute;left:9650;top:-1857;width:2;height:80" coordorigin="9650,-1857" coordsize="2,80">
              <v:shape style="position:absolute;left:9650;top:-1857;width:2;height:80" coordorigin="9650,-1857" coordsize="0,80" path="m9650,-1777l9650,-1857e" filled="false" stroked="true" strokeweight=".748pt" strokecolor="#939598">
                <v:path arrowok="t"/>
              </v:shape>
            </v:group>
            <v:group style="position:absolute;left:9610;top:-1857;width:2;height:80" coordorigin="9610,-1857" coordsize="2,80">
              <v:shape style="position:absolute;left:9610;top:-1857;width:2;height:80" coordorigin="9610,-1857" coordsize="0,80" path="m9610,-1777l9610,-1857e" filled="false" stroked="true" strokeweight=".748pt" strokecolor="#939598">
                <v:path arrowok="t"/>
              </v:shape>
            </v:group>
            <v:group style="position:absolute;left:9570;top:-1857;width:2;height:80" coordorigin="9570,-1857" coordsize="2,80">
              <v:shape style="position:absolute;left:9570;top:-1857;width:2;height:80" coordorigin="9570,-1857" coordsize="1,80" path="m9570,-1777l9570,-1857e" filled="false" stroked="true" strokeweight=".748pt" strokecolor="#939598">
                <v:path arrowok="t"/>
              </v:shape>
            </v:group>
            <v:group style="position:absolute;left:9530;top:-1857;width:2;height:80" coordorigin="9530,-1857" coordsize="2,80">
              <v:shape style="position:absolute;left:9530;top:-1857;width:2;height:80" coordorigin="9530,-1857" coordsize="0,80" path="m9530,-1777l9530,-1857e" filled="false" stroked="true" strokeweight=".748pt" strokecolor="#939598">
                <v:path arrowok="t"/>
              </v:shape>
            </v:group>
            <v:group style="position:absolute;left:9490;top:-1857;width:2;height:80" coordorigin="9490,-1857" coordsize="2,80">
              <v:shape style="position:absolute;left:9490;top:-1857;width:2;height:80" coordorigin="9490,-1857" coordsize="0,80" path="m9490,-1777l9490,-1857e" filled="false" stroked="true" strokeweight=".748pt" strokecolor="#939598">
                <v:path arrowok="t"/>
              </v:shape>
            </v:group>
            <v:group style="position:absolute;left:9450;top:-1857;width:2;height:80" coordorigin="9450,-1857" coordsize="2,80">
              <v:shape style="position:absolute;left:9450;top:-1857;width:2;height:80" coordorigin="9450,-1857" coordsize="0,80" path="m9450,-1777l9450,-1857e" filled="false" stroked="true" strokeweight=".748pt" strokecolor="#939598">
                <v:path arrowok="t"/>
              </v:shape>
            </v:group>
            <v:group style="position:absolute;left:9410;top:-1857;width:2;height:80" coordorigin="9410,-1857" coordsize="2,80">
              <v:shape style="position:absolute;left:9410;top:-1857;width:2;height:80" coordorigin="9410,-1857" coordsize="0,80" path="m9410,-1777l9410,-1857e" filled="false" stroked="true" strokeweight=".748pt" strokecolor="#939598">
                <v:path arrowok="t"/>
              </v:shape>
            </v:group>
            <v:group style="position:absolute;left:9370;top:-1857;width:2;height:80" coordorigin="9370,-1857" coordsize="2,80">
              <v:shape style="position:absolute;left:9370;top:-1857;width:2;height:80" coordorigin="9370,-1857" coordsize="1,80" path="m9370,-1777l9370,-1857e" filled="false" stroked="true" strokeweight=".748pt" strokecolor="#939598">
                <v:path arrowok="t"/>
              </v:shape>
            </v:group>
            <v:group style="position:absolute;left:9330;top:-1857;width:2;height:80" coordorigin="9330,-1857" coordsize="2,80">
              <v:shape style="position:absolute;left:9330;top:-1857;width:2;height:80" coordorigin="9330,-1857" coordsize="0,80" path="m9330,-1777l9330,-1857e" filled="false" stroked="true" strokeweight=".748pt" strokecolor="#939598">
                <v:path arrowok="t"/>
              </v:shape>
            </v:group>
            <v:group style="position:absolute;left:9290;top:-1857;width:2;height:80" coordorigin="9290,-1857" coordsize="2,80">
              <v:shape style="position:absolute;left:9290;top:-1857;width:2;height:80" coordorigin="9290,-1857" coordsize="0,80" path="m9290,-1777l9290,-1857e" filled="false" stroked="true" strokeweight=".748pt" strokecolor="#939598">
                <v:path arrowok="t"/>
              </v:shape>
            </v:group>
            <v:group style="position:absolute;left:9250;top:-1857;width:2;height:80" coordorigin="9250,-1857" coordsize="2,80">
              <v:shape style="position:absolute;left:9250;top:-1857;width:2;height:80" coordorigin="9250,-1857" coordsize="0,80" path="m9250,-1777l9250,-1857e" filled="false" stroked="true" strokeweight=".748pt" strokecolor="#939598">
                <v:path arrowok="t"/>
              </v:shape>
            </v:group>
            <v:group style="position:absolute;left:9210;top:-1857;width:2;height:80" coordorigin="9210,-1857" coordsize="2,80">
              <v:shape style="position:absolute;left:9210;top:-1857;width:2;height:80" coordorigin="9210,-1857" coordsize="1,80" path="m9210,-1777l9210,-1857e" filled="false" stroked="true" strokeweight=".748pt" strokecolor="#939598">
                <v:path arrowok="t"/>
              </v:shape>
            </v:group>
            <v:group style="position:absolute;left:9170;top:-1857;width:2;height:80" coordorigin="9170,-1857" coordsize="2,80">
              <v:shape style="position:absolute;left:9170;top:-1857;width:2;height:80" coordorigin="9170,-1857" coordsize="0,80" path="m9170,-1777l9170,-1857e" filled="false" stroked="true" strokeweight=".748pt" strokecolor="#939598">
                <v:path arrowok="t"/>
              </v:shape>
            </v:group>
            <v:group style="position:absolute;left:9130;top:-1857;width:2;height:80" coordorigin="9130,-1857" coordsize="2,80">
              <v:shape style="position:absolute;left:9130;top:-1857;width:2;height:80" coordorigin="9130,-1857" coordsize="0,80" path="m9130,-1777l9130,-1857e" filled="false" stroked="true" strokeweight=".748pt" strokecolor="#939598">
                <v:path arrowok="t"/>
              </v:shape>
            </v:group>
            <v:group style="position:absolute;left:9090;top:-1857;width:2;height:80" coordorigin="9090,-1857" coordsize="2,80">
              <v:shape style="position:absolute;left:9090;top:-1857;width:2;height:80" coordorigin="9090,-1857" coordsize="0,80" path="m9090,-1777l9090,-1857e" filled="false" stroked="true" strokeweight=".748pt" strokecolor="#939598">
                <v:path arrowok="t"/>
              </v:shape>
            </v:group>
            <v:group style="position:absolute;left:9050;top:-1857;width:2;height:80" coordorigin="9050,-1857" coordsize="2,80">
              <v:shape style="position:absolute;left:9050;top:-1857;width:2;height:80" coordorigin="9050,-1857" coordsize="1,80" path="m9050,-1777l9050,-1857e" filled="false" stroked="true" strokeweight=".748pt" strokecolor="#939598">
                <v:path arrowok="t"/>
              </v:shape>
            </v:group>
            <v:group style="position:absolute;left:9010;top:-1857;width:2;height:80" coordorigin="9010,-1857" coordsize="2,80">
              <v:shape style="position:absolute;left:9010;top:-1857;width:2;height:80" coordorigin="9010,-1857" coordsize="0,80" path="m9010,-1777l9010,-1857e" filled="false" stroked="true" strokeweight=".748pt" strokecolor="#939598">
                <v:path arrowok="t"/>
              </v:shape>
            </v:group>
            <v:group style="position:absolute;left:8970;top:-1857;width:2;height:80" coordorigin="8970,-1857" coordsize="2,80">
              <v:shape style="position:absolute;left:8970;top:-1857;width:2;height:80" coordorigin="8970,-1857" coordsize="0,80" path="m8970,-1777l8970,-1857e" filled="false" stroked="true" strokeweight=".748pt" strokecolor="#939598">
                <v:path arrowok="t"/>
              </v:shape>
            </v:group>
            <v:group style="position:absolute;left:8930;top:-1857;width:2;height:80" coordorigin="8930,-1857" coordsize="2,80">
              <v:shape style="position:absolute;left:8930;top:-1857;width:2;height:80" coordorigin="8930,-1857" coordsize="0,80" path="m8930,-1777l8930,-1857e" filled="false" stroked="true" strokeweight=".748pt" strokecolor="#939598">
                <v:path arrowok="t"/>
              </v:shape>
            </v:group>
            <v:group style="position:absolute;left:8890;top:-1857;width:2;height:80" coordorigin="8890,-1857" coordsize="2,80">
              <v:shape style="position:absolute;left:8890;top:-1857;width:2;height:80" coordorigin="8890,-1857" coordsize="0,80" path="m8890,-1777l8890,-1857e" filled="false" stroked="true" strokeweight=".748pt" strokecolor="#939598">
                <v:path arrowok="t"/>
              </v:shape>
            </v:group>
            <v:group style="position:absolute;left:8850;top:-1857;width:2;height:80" coordorigin="8850,-1857" coordsize="2,80">
              <v:shape style="position:absolute;left:8850;top:-1857;width:2;height:80" coordorigin="8850,-1857" coordsize="1,80" path="m8850,-1777l8850,-1857e" filled="false" stroked="true" strokeweight=".748pt" strokecolor="#939598">
                <v:path arrowok="t"/>
              </v:shape>
            </v:group>
            <v:group style="position:absolute;left:8810;top:-1857;width:2;height:80" coordorigin="8810,-1857" coordsize="2,80">
              <v:shape style="position:absolute;left:8810;top:-1857;width:2;height:80" coordorigin="8810,-1857" coordsize="0,80" path="m8810,-1777l8810,-1857e" filled="false" stroked="true" strokeweight=".748pt" strokecolor="#939598">
                <v:path arrowok="t"/>
              </v:shape>
            </v:group>
            <v:group style="position:absolute;left:8770;top:-1857;width:2;height:80" coordorigin="8770,-1857" coordsize="2,80">
              <v:shape style="position:absolute;left:8770;top:-1857;width:2;height:80" coordorigin="8770,-1857" coordsize="0,80" path="m8770,-1777l8770,-1857e" filled="false" stroked="true" strokeweight=".748pt" strokecolor="#939598">
                <v:path arrowok="t"/>
              </v:shape>
            </v:group>
            <v:group style="position:absolute;left:8730;top:-1857;width:2;height:80" coordorigin="8730,-1857" coordsize="2,80">
              <v:shape style="position:absolute;left:8730;top:-1857;width:2;height:80" coordorigin="8730,-1857" coordsize="0,80" path="m8730,-1777l8730,-1857e" filled="false" stroked="true" strokeweight=".748pt" strokecolor="#939598">
                <v:path arrowok="t"/>
              </v:shape>
            </v:group>
            <v:group style="position:absolute;left:8690;top:-1857;width:2;height:80" coordorigin="8690,-1857" coordsize="2,80">
              <v:shape style="position:absolute;left:8690;top:-1857;width:2;height:80" coordorigin="8690,-1857" coordsize="1,80" path="m8690,-1777l8690,-1857e" filled="false" stroked="true" strokeweight=".748pt" strokecolor="#939598">
                <v:path arrowok="t"/>
              </v:shape>
            </v:group>
            <v:group style="position:absolute;left:8650;top:-1857;width:2;height:80" coordorigin="8650,-1857" coordsize="2,80">
              <v:shape style="position:absolute;left:8650;top:-1857;width:2;height:80" coordorigin="8650,-1857" coordsize="0,80" path="m8650,-1777l8650,-1857e" filled="false" stroked="true" strokeweight=".748pt" strokecolor="#939598">
                <v:path arrowok="t"/>
              </v:shape>
            </v:group>
            <v:group style="position:absolute;left:8610;top:-1857;width:2;height:80" coordorigin="8610,-1857" coordsize="2,80">
              <v:shape style="position:absolute;left:8610;top:-1857;width:2;height:80" coordorigin="8610,-1857" coordsize="0,80" path="m8610,-1777l8610,-1857e" filled="false" stroked="true" strokeweight=".748pt" strokecolor="#939598">
                <v:path arrowok="t"/>
              </v:shape>
            </v:group>
            <v:group style="position:absolute;left:8570;top:-1857;width:2;height:80" coordorigin="8570,-1857" coordsize="2,80">
              <v:shape style="position:absolute;left:8570;top:-1857;width:2;height:80" coordorigin="8570,-1857" coordsize="0,80" path="m8570,-1777l8570,-1857e" filled="false" stroked="true" strokeweight=".748pt" strokecolor="#939598">
                <v:path arrowok="t"/>
              </v:shape>
            </v:group>
            <v:group style="position:absolute;left:8530;top:-1857;width:2;height:80" coordorigin="8530,-1857" coordsize="2,80">
              <v:shape style="position:absolute;left:8530;top:-1857;width:2;height:80" coordorigin="8530,-1857" coordsize="0,80" path="m8530,-1777l8530,-1857e" filled="false" stroked="true" strokeweight=".748pt" strokecolor="#939598">
                <v:path arrowok="t"/>
              </v:shape>
            </v:group>
            <v:group style="position:absolute;left:8490;top:-1857;width:2;height:80" coordorigin="8490,-1857" coordsize="2,80">
              <v:shape style="position:absolute;left:8490;top:-1857;width:2;height:80" coordorigin="8490,-1857" coordsize="0,80" path="m8490,-1777l8490,-1857e" filled="false" stroked="true" strokeweight=".748pt" strokecolor="#939598">
                <v:path arrowok="t"/>
              </v:shape>
            </v:group>
            <v:group style="position:absolute;left:8450;top:-1857;width:2;height:80" coordorigin="8450,-1857" coordsize="2,80">
              <v:shape style="position:absolute;left:8450;top:-1857;width:2;height:80" coordorigin="8450,-1857" coordsize="1,80" path="m8450,-1777l8450,-1857e" filled="false" stroked="true" strokeweight=".748pt" strokecolor="#939598">
                <v:path arrowok="t"/>
              </v:shape>
            </v:group>
            <v:group style="position:absolute;left:8410;top:-1857;width:2;height:80" coordorigin="8410,-1857" coordsize="2,80">
              <v:shape style="position:absolute;left:8410;top:-1857;width:2;height:80" coordorigin="8410,-1857" coordsize="0,80" path="m8410,-1777l8410,-1857e" filled="false" stroked="true" strokeweight=".748pt" strokecolor="#939598">
                <v:path arrowok="t"/>
              </v:shape>
            </v:group>
            <v:group style="position:absolute;left:8370;top:-1857;width:2;height:80" coordorigin="8370,-1857" coordsize="2,80">
              <v:shape style="position:absolute;left:8370;top:-1857;width:2;height:80" coordorigin="8370,-1857" coordsize="0,80" path="m8370,-1777l8370,-1857e" filled="false" stroked="true" strokeweight=".748pt" strokecolor="#939598">
                <v:path arrowok="t"/>
              </v:shape>
            </v:group>
            <v:group style="position:absolute;left:8330;top:-1857;width:2;height:80" coordorigin="8330,-1857" coordsize="2,80">
              <v:shape style="position:absolute;left:8330;top:-1857;width:2;height:80" coordorigin="8330,-1857" coordsize="1,80" path="m8330,-1777l8330,-1857e" filled="false" stroked="true" strokeweight=".748pt" strokecolor="#939598">
                <v:path arrowok="t"/>
              </v:shape>
            </v:group>
            <v:group style="position:absolute;left:8290;top:-1857;width:2;height:80" coordorigin="8290,-1857" coordsize="2,80">
              <v:shape style="position:absolute;left:8290;top:-1857;width:2;height:80" coordorigin="8290,-1857" coordsize="0,80" path="m8290,-1777l8290,-1857e" filled="false" stroked="true" strokeweight=".748pt" strokecolor="#939598">
                <v:path arrowok="t"/>
              </v:shape>
            </v:group>
            <v:group style="position:absolute;left:8250;top:-1857;width:2;height:80" coordorigin="8250,-1857" coordsize="2,80">
              <v:shape style="position:absolute;left:8250;top:-1857;width:2;height:80" coordorigin="8250,-1857" coordsize="0,80" path="m8250,-1777l8250,-1857e" filled="false" stroked="true" strokeweight=".748pt" strokecolor="#939598">
                <v:path arrowok="t"/>
              </v:shape>
            </v:group>
            <v:group style="position:absolute;left:8210;top:-1857;width:2;height:80" coordorigin="8210,-1857" coordsize="2,80">
              <v:shape style="position:absolute;left:8210;top:-1857;width:2;height:80" coordorigin="8210,-1857" coordsize="0,80" path="m8210,-1777l8210,-1857e" filled="false" stroked="true" strokeweight=".748pt" strokecolor="#939598">
                <v:path arrowok="t"/>
              </v:shape>
            </v:group>
            <v:group style="position:absolute;left:8170;top:-1857;width:2;height:80" coordorigin="8170,-1857" coordsize="2,80">
              <v:shape style="position:absolute;left:8170;top:-1857;width:2;height:80" coordorigin="8170,-1857" coordsize="1,80" path="m8170,-1777l8170,-1857e" filled="false" stroked="true" strokeweight=".748pt" strokecolor="#939598">
                <v:path arrowok="t"/>
              </v:shape>
            </v:group>
            <v:group style="position:absolute;left:8130;top:-1857;width:2;height:80" coordorigin="8130,-1857" coordsize="2,80">
              <v:shape style="position:absolute;left:8130;top:-1857;width:2;height:80" coordorigin="8130,-1857" coordsize="0,80" path="m8130,-1777l8130,-1857e" filled="false" stroked="true" strokeweight=".748pt" strokecolor="#939598">
                <v:path arrowok="t"/>
              </v:shape>
            </v:group>
            <v:group style="position:absolute;left:8090;top:-1857;width:2;height:80" coordorigin="8090,-1857" coordsize="2,80">
              <v:shape style="position:absolute;left:8090;top:-1857;width:2;height:80" coordorigin="8090,-1857" coordsize="0,80" path="m8090,-1777l8090,-1857e" filled="false" stroked="true" strokeweight=".748pt" strokecolor="#939598">
                <v:path arrowok="t"/>
              </v:shape>
            </v:group>
            <v:group style="position:absolute;left:8050;top:-1857;width:2;height:80" coordorigin="8050,-1857" coordsize="2,80">
              <v:shape style="position:absolute;left:8050;top:-1857;width:2;height:80" coordorigin="8050,-1857" coordsize="0,80" path="m8050,-1777l8050,-1857e" filled="false" stroked="true" strokeweight=".748pt" strokecolor="#939598">
                <v:path arrowok="t"/>
              </v:shape>
            </v:group>
            <v:group style="position:absolute;left:8010;top:-1857;width:2;height:80" coordorigin="8010,-1857" coordsize="2,80">
              <v:shape style="position:absolute;left:8010;top:-1857;width:2;height:80" coordorigin="8010,-1857" coordsize="0,80" path="m8010,-1777l8010,-1857e" filled="false" stroked="true" strokeweight=".748pt" strokecolor="#939598">
                <v:path arrowok="t"/>
              </v:shape>
            </v:group>
            <v:group style="position:absolute;left:7970;top:-1857;width:2;height:80" coordorigin="7970,-1857" coordsize="2,80">
              <v:shape style="position:absolute;left:7970;top:-1857;width:2;height:80" coordorigin="7970,-1857" coordsize="0,80" path="m7970,-1777l7970,-1857e" filled="false" stroked="true" strokeweight=".748pt" strokecolor="#939598">
                <v:path arrowok="t"/>
              </v:shape>
            </v:group>
            <v:group style="position:absolute;left:7930;top:-1857;width:2;height:80" coordorigin="7930,-1857" coordsize="2,80">
              <v:shape style="position:absolute;left:7930;top:-1857;width:2;height:80" coordorigin="7930,-1857" coordsize="1,80" path="m7930,-1777l7930,-1857e" filled="false" stroked="true" strokeweight=".748pt" strokecolor="#939598">
                <v:path arrowok="t"/>
              </v:shape>
            </v:group>
            <v:group style="position:absolute;left:7890;top:-1857;width:2;height:80" coordorigin="7890,-1857" coordsize="2,80">
              <v:shape style="position:absolute;left:7890;top:-1857;width:2;height:80" coordorigin="7890,-1857" coordsize="0,80" path="m7890,-1777l7890,-1857e" filled="false" stroked="true" strokeweight=".748pt" strokecolor="#939598">
                <v:path arrowok="t"/>
              </v:shape>
            </v:group>
            <v:group style="position:absolute;left:7850;top:-1857;width:2;height:80" coordorigin="7850,-1857" coordsize="2,80">
              <v:shape style="position:absolute;left:7850;top:-1857;width:2;height:80" coordorigin="7850,-1857" coordsize="0,80" path="m7850,-1777l7850,-1857e" filled="false" stroked="true" strokeweight=".748pt" strokecolor="#939598">
                <v:path arrowok="t"/>
              </v:shape>
            </v:group>
            <v:group style="position:absolute;left:7810;top:-1857;width:2;height:80" coordorigin="7810,-1857" coordsize="2,80">
              <v:shape style="position:absolute;left:7810;top:-1857;width:2;height:80" coordorigin="7810,-1857" coordsize="1,80" path="m7810,-1777l7810,-1857e" filled="false" stroked="true" strokeweight=".748pt" strokecolor="#939598">
                <v:path arrowok="t"/>
              </v:shape>
            </v:group>
            <v:group style="position:absolute;left:7770;top:-1857;width:2;height:80" coordorigin="7770,-1857" coordsize="2,80">
              <v:shape style="position:absolute;left:7770;top:-1857;width:2;height:80" coordorigin="7770,-1857" coordsize="0,80" path="m7770,-1777l7770,-1857e" filled="false" stroked="true" strokeweight=".748pt" strokecolor="#939598">
                <v:path arrowok="t"/>
              </v:shape>
            </v:group>
            <v:group style="position:absolute;left:7730;top:-1857;width:2;height:80" coordorigin="7730,-1857" coordsize="2,80">
              <v:shape style="position:absolute;left:7730;top:-1857;width:2;height:80" coordorigin="7730,-1857" coordsize="0,80" path="m7730,-1777l7730,-1857e" filled="false" stroked="true" strokeweight=".748pt" strokecolor="#939598">
                <v:path arrowok="t"/>
              </v:shape>
            </v:group>
            <v:group style="position:absolute;left:7690;top:-1857;width:2;height:80" coordorigin="7690,-1857" coordsize="2,80">
              <v:shape style="position:absolute;left:7690;top:-1857;width:2;height:80" coordorigin="7690,-1857" coordsize="0,80" path="m7690,-1777l7690,-1857e" filled="false" stroked="true" strokeweight=".748pt" strokecolor="#939598">
                <v:path arrowok="t"/>
              </v:shape>
            </v:group>
            <v:group style="position:absolute;left:7650;top:-1857;width:2;height:80" coordorigin="7650,-1857" coordsize="2,80">
              <v:shape style="position:absolute;left:7650;top:-1857;width:2;height:80" coordorigin="7650,-1857" coordsize="0,80" path="m7650,-1777l7650,-1857e" filled="false" stroked="true" strokeweight=".748pt" strokecolor="#939598">
                <v:path arrowok="t"/>
              </v:shape>
            </v:group>
            <v:group style="position:absolute;left:7610;top:-1857;width:2;height:80" coordorigin="7610,-1857" coordsize="2,80">
              <v:shape style="position:absolute;left:7610;top:-1857;width:2;height:80" coordorigin="7610,-1857" coordsize="0,80" path="m7610,-1777l7610,-1857e" filled="false" stroked="true" strokeweight=".748pt" strokecolor="#939598">
                <v:path arrowok="t"/>
              </v:shape>
            </v:group>
            <v:group style="position:absolute;left:7570;top:-1857;width:2;height:80" coordorigin="7570,-1857" coordsize="2,80">
              <v:shape style="position:absolute;left:7570;top:-1857;width:2;height:80" coordorigin="7570,-1857" coordsize="1,80" path="m7570,-1777l7570,-1857e" filled="false" stroked="true" strokeweight=".748pt" strokecolor="#939598">
                <v:path arrowok="t"/>
              </v:shape>
            </v:group>
            <v:group style="position:absolute;left:7530;top:-1857;width:2;height:80" coordorigin="7530,-1857" coordsize="2,80">
              <v:shape style="position:absolute;left:7530;top:-1857;width:2;height:80" coordorigin="7530,-1857" coordsize="0,80" path="m7530,-1777l7530,-1857e" filled="false" stroked="true" strokeweight=".748pt" strokecolor="#939598">
                <v:path arrowok="t"/>
              </v:shape>
            </v:group>
            <v:group style="position:absolute;left:7489;top:-1857;width:2;height:80" coordorigin="7489,-1857" coordsize="2,80">
              <v:shape style="position:absolute;left:7489;top:-1857;width:2;height:80" coordorigin="7489,-1857" coordsize="0,80" path="m7490,-1777l7489,-1857e" filled="false" stroked="true" strokeweight=".748pt" strokecolor="#939598">
                <v:path arrowok="t"/>
              </v:shape>
            </v:group>
            <v:group style="position:absolute;left:7449;top:-1857;width:2;height:80" coordorigin="7449,-1857" coordsize="2,80">
              <v:shape style="position:absolute;left:7449;top:-1857;width:2;height:80" coordorigin="7449,-1857" coordsize="0,80" path="m7449,-1777l7449,-1857e" filled="false" stroked="true" strokeweight=".748pt" strokecolor="#939598">
                <v:path arrowok="t"/>
              </v:shape>
            </v:group>
            <v:group style="position:absolute;left:7409;top:-1857;width:2;height:80" coordorigin="7409,-1857" coordsize="2,80">
              <v:shape style="position:absolute;left:7409;top:-1857;width:2;height:80" coordorigin="7409,-1857" coordsize="1,80" path="m7409,-1777l7409,-1857e" filled="false" stroked="true" strokeweight=".748pt" strokecolor="#939598">
                <v:path arrowok="t"/>
              </v:shape>
            </v:group>
            <v:group style="position:absolute;left:7369;top:-1857;width:2;height:80" coordorigin="7369,-1857" coordsize="2,80">
              <v:shape style="position:absolute;left:7369;top:-1857;width:2;height:80" coordorigin="7369,-1857" coordsize="0,80" path="m7369,-1777l7369,-1857e" filled="false" stroked="true" strokeweight=".748pt" strokecolor="#939598">
                <v:path arrowok="t"/>
              </v:shape>
            </v:group>
            <v:group style="position:absolute;left:7329;top:-1857;width:2;height:80" coordorigin="7329,-1857" coordsize="2,80">
              <v:shape style="position:absolute;left:7329;top:-1857;width:2;height:80" coordorigin="7329,-1857" coordsize="0,80" path="m7329,-1777l7329,-1857e" filled="false" stroked="true" strokeweight=".748pt" strokecolor="#939598">
                <v:path arrowok="t"/>
              </v:shape>
            </v:group>
            <v:group style="position:absolute;left:7289;top:-1857;width:2;height:80" coordorigin="7289,-1857" coordsize="2,80">
              <v:shape style="position:absolute;left:7289;top:-1857;width:2;height:80" coordorigin="7289,-1857" coordsize="0,80" path="m7289,-1777l7289,-1857e" filled="false" stroked="true" strokeweight=".748pt" strokecolor="#939598">
                <v:path arrowok="t"/>
              </v:shape>
            </v:group>
            <v:group style="position:absolute;left:7249;top:-1857;width:2;height:80" coordorigin="7249,-1857" coordsize="2,80">
              <v:shape style="position:absolute;left:7249;top:-1857;width:2;height:80" coordorigin="7249,-1857" coordsize="0,80" path="m7249,-1777l7249,-1857e" filled="false" stroked="true" strokeweight=".748pt" strokecolor="#939598">
                <v:path arrowok="t"/>
              </v:shape>
            </v:group>
            <v:group style="position:absolute;left:7209;top:-1857;width:2;height:80" coordorigin="7209,-1857" coordsize="2,80">
              <v:shape style="position:absolute;left:7209;top:-1857;width:2;height:80" coordorigin="7209,-1857" coordsize="1,80" path="m7209,-1777l7209,-1857e" filled="false" stroked="true" strokeweight=".748pt" strokecolor="#939598">
                <v:path arrowok="t"/>
              </v:shape>
            </v:group>
            <v:group style="position:absolute;left:7169;top:-1857;width:2;height:80" coordorigin="7169,-1857" coordsize="2,80">
              <v:shape style="position:absolute;left:7169;top:-1857;width:2;height:80" coordorigin="7169,-1857" coordsize="0,80" path="m7169,-1777l7169,-1857e" filled="false" stroked="true" strokeweight=".748pt" strokecolor="#939598">
                <v:path arrowok="t"/>
              </v:shape>
            </v:group>
            <v:group style="position:absolute;left:7129;top:-1857;width:2;height:80" coordorigin="7129,-1857" coordsize="2,80">
              <v:shape style="position:absolute;left:7129;top:-1857;width:2;height:80" coordorigin="7129,-1857" coordsize="0,80" path="m7129,-1777l7129,-1857e" filled="false" stroked="true" strokeweight=".748pt" strokecolor="#939598">
                <v:path arrowok="t"/>
              </v:shape>
            </v:group>
            <v:group style="position:absolute;left:7089;top:-1857;width:2;height:80" coordorigin="7089,-1857" coordsize="2,80">
              <v:shape style="position:absolute;left:7089;top:-1857;width:2;height:80" coordorigin="7089,-1857" coordsize="0,80" path="m7089,-1777l7089,-1857e" filled="false" stroked="true" strokeweight=".748pt" strokecolor="#939598">
                <v:path arrowok="t"/>
              </v:shape>
            </v:group>
            <v:group style="position:absolute;left:7049;top:-1857;width:2;height:80" coordorigin="7049,-1857" coordsize="2,80">
              <v:shape style="position:absolute;left:7049;top:-1857;width:2;height:80" coordorigin="7049,-1857" coordsize="1,80" path="m7049,-1777l7049,-1857e" filled="false" stroked="true" strokeweight=".748pt" strokecolor="#939598">
                <v:path arrowok="t"/>
              </v:shape>
            </v:group>
            <v:group style="position:absolute;left:7009;top:-1857;width:2;height:80" coordorigin="7009,-1857" coordsize="2,80">
              <v:shape style="position:absolute;left:7009;top:-1857;width:2;height:80" coordorigin="7009,-1857" coordsize="0,80" path="m7009,-1777l7009,-1857e" filled="false" stroked="true" strokeweight=".748pt" strokecolor="#939598">
                <v:path arrowok="t"/>
              </v:shape>
            </v:group>
            <v:group style="position:absolute;left:6969;top:-1857;width:2;height:80" coordorigin="6969,-1857" coordsize="2,80">
              <v:shape style="position:absolute;left:6969;top:-1857;width:2;height:80" coordorigin="6969,-1857" coordsize="0,80" path="m6969,-1777l6969,-1857e" filled="false" stroked="true" strokeweight=".748pt" strokecolor="#939598">
                <v:path arrowok="t"/>
              </v:shape>
            </v:group>
            <v:group style="position:absolute;left:6929;top:-1857;width:2;height:80" coordorigin="6929,-1857" coordsize="2,80">
              <v:shape style="position:absolute;left:6929;top:-1857;width:2;height:80" coordorigin="6929,-1857" coordsize="0,80" path="m6929,-1777l6929,-1857e" filled="false" stroked="true" strokeweight=".748pt" strokecolor="#939598">
                <v:path arrowok="t"/>
              </v:shape>
            </v:group>
            <v:group style="position:absolute;left:6889;top:-1857;width:2;height:80" coordorigin="6889,-1857" coordsize="2,80">
              <v:shape style="position:absolute;left:6889;top:-1857;width:2;height:80" coordorigin="6889,-1857" coordsize="1,80" path="m6889,-1777l6889,-1857e" filled="false" stroked="true" strokeweight=".748pt" strokecolor="#939598">
                <v:path arrowok="t"/>
              </v:shape>
            </v:group>
            <v:group style="position:absolute;left:6849;top:-1857;width:2;height:80" coordorigin="6849,-1857" coordsize="2,80">
              <v:shape style="position:absolute;left:6849;top:-1857;width:2;height:80" coordorigin="6849,-1857" coordsize="0,80" path="m6849,-1777l6849,-1857e" filled="false" stroked="true" strokeweight=".748pt" strokecolor="#939598">
                <v:path arrowok="t"/>
              </v:shape>
            </v:group>
            <v:group style="position:absolute;left:6809;top:-1857;width:2;height:80" coordorigin="6809,-1857" coordsize="2,80">
              <v:shape style="position:absolute;left:6809;top:-1857;width:2;height:80" coordorigin="6809,-1857" coordsize="0,80" path="m6809,-1777l6809,-1857e" filled="false" stroked="true" strokeweight=".748pt" strokecolor="#939598">
                <v:path arrowok="t"/>
              </v:shape>
            </v:group>
            <v:group style="position:absolute;left:6769;top:-1857;width:2;height:80" coordorigin="6769,-1857" coordsize="2,80">
              <v:shape style="position:absolute;left:6769;top:-1857;width:2;height:80" coordorigin="6769,-1857" coordsize="0,80" path="m6769,-1777l6769,-1857e" filled="false" stroked="true" strokeweight=".748pt" strokecolor="#939598">
                <v:path arrowok="t"/>
              </v:shape>
            </v:group>
            <v:group style="position:absolute;left:6729;top:-1857;width:2;height:80" coordorigin="6729,-1857" coordsize="2,80">
              <v:shape style="position:absolute;left:6729;top:-1857;width:2;height:80" coordorigin="6729,-1857" coordsize="0,80" path="m6729,-1777l6729,-1857e" filled="false" stroked="true" strokeweight=".748pt" strokecolor="#939598">
                <v:path arrowok="t"/>
              </v:shape>
            </v:group>
            <v:group style="position:absolute;left:6689;top:-1857;width:2;height:80" coordorigin="6689,-1857" coordsize="2,80">
              <v:shape style="position:absolute;left:6689;top:-1857;width:2;height:80" coordorigin="6689,-1857" coordsize="0,80" path="m6689,-1777l6689,-1857e" filled="false" stroked="true" strokeweight=".748pt" strokecolor="#939598">
                <v:path arrowok="t"/>
              </v:shape>
            </v:group>
            <v:group style="position:absolute;left:6649;top:-1857;width:2;height:80" coordorigin="6649,-1857" coordsize="2,80">
              <v:shape style="position:absolute;left:6649;top:-1857;width:2;height:80" coordorigin="6649,-1857" coordsize="0,80" path="m6649,-1777l6649,-1857e" filled="false" stroked="true" strokeweight=".748pt" strokecolor="#939598">
                <v:path arrowok="t"/>
              </v:shape>
            </v:group>
            <v:group style="position:absolute;left:6609;top:-1857;width:2;height:80" coordorigin="6609,-1857" coordsize="2,80">
              <v:shape style="position:absolute;left:6609;top:-1857;width:2;height:80" coordorigin="6609,-1857" coordsize="0,80" path="m6609,-1777l6609,-1857e" filled="false" stroked="true" strokeweight=".748pt" strokecolor="#939598">
                <v:path arrowok="t"/>
              </v:shape>
            </v:group>
            <v:group style="position:absolute;left:6569;top:-1857;width:2;height:80" coordorigin="6569,-1857" coordsize="2,80">
              <v:shape style="position:absolute;left:6569;top:-1857;width:2;height:80" coordorigin="6569,-1857" coordsize="0,80" path="m6569,-1777l6569,-1857e" filled="false" stroked="true" strokeweight=".748pt" strokecolor="#939598">
                <v:path arrowok="t"/>
              </v:shape>
            </v:group>
            <v:group style="position:absolute;left:6529;top:-1857;width:2;height:80" coordorigin="6529,-1857" coordsize="2,80">
              <v:shape style="position:absolute;left:6529;top:-1857;width:2;height:80" coordorigin="6529,-1857" coordsize="0,80" path="m6529,-1777l6529,-1857e" filled="false" stroked="true" strokeweight=".748pt" strokecolor="#939598">
                <v:path arrowok="t"/>
              </v:shape>
            </v:group>
            <v:group style="position:absolute;left:6489;top:-1857;width:2;height:80" coordorigin="6489,-1857" coordsize="2,80">
              <v:shape style="position:absolute;left:6489;top:-1857;width:2;height:80" coordorigin="6489,-1857" coordsize="0,80" path="m6489,-1777l6489,-1857e" filled="false" stroked="true" strokeweight=".748pt" strokecolor="#939598">
                <v:path arrowok="t"/>
              </v:shape>
            </v:group>
            <v:group style="position:absolute;left:6449;top:-1857;width:2;height:80" coordorigin="6449,-1857" coordsize="2,80">
              <v:shape style="position:absolute;left:6449;top:-1857;width:2;height:80" coordorigin="6449,-1857" coordsize="1,80" path="m6449,-1777l6449,-1857e" filled="false" stroked="true" strokeweight=".748pt" strokecolor="#939598">
                <v:path arrowok="t"/>
              </v:shape>
            </v:group>
            <v:group style="position:absolute;left:6409;top:-1857;width:2;height:80" coordorigin="6409,-1857" coordsize="2,80">
              <v:shape style="position:absolute;left:6409;top:-1857;width:2;height:80" coordorigin="6409,-1857" coordsize="0,80" path="m6409,-1777l6409,-1857e" filled="false" stroked="true" strokeweight=".748pt" strokecolor="#939598">
                <v:path arrowok="t"/>
              </v:shape>
            </v:group>
            <v:group style="position:absolute;left:6369;top:-1857;width:2;height:80" coordorigin="6369,-1857" coordsize="2,80">
              <v:shape style="position:absolute;left:6369;top:-1857;width:2;height:80" coordorigin="6369,-1857" coordsize="0,80" path="m6369,-1777l6369,-1857e" filled="false" stroked="true" strokeweight=".748pt" strokecolor="#939598">
                <v:path arrowok="t"/>
              </v:shape>
            </v:group>
            <v:group style="position:absolute;left:6329;top:-1857;width:2;height:80" coordorigin="6329,-1857" coordsize="2,80">
              <v:shape style="position:absolute;left:6329;top:-1857;width:2;height:80" coordorigin="6329,-1857" coordsize="0,80" path="m6329,-1777l6329,-1857e" filled="false" stroked="true" strokeweight=".748pt" strokecolor="#939598">
                <v:path arrowok="t"/>
              </v:shape>
            </v:group>
            <v:group style="position:absolute;left:6289;top:-1857;width:2;height:80" coordorigin="6289,-1857" coordsize="2,80">
              <v:shape style="position:absolute;left:6289;top:-1857;width:2;height:80" coordorigin="6289,-1857" coordsize="0,80" path="m6289,-1777l6289,-1857e" filled="false" stroked="true" strokeweight=".748pt" strokecolor="#939598">
                <v:path arrowok="t"/>
              </v:shape>
            </v:group>
            <v:group style="position:absolute;left:6249;top:-1857;width:2;height:80" coordorigin="6249,-1857" coordsize="2,80">
              <v:shape style="position:absolute;left:6249;top:-1857;width:2;height:80" coordorigin="6249,-1857" coordsize="0,80" path="m6249,-1777l6249,-1857e" filled="false" stroked="true" strokeweight=".748pt" strokecolor="#939598">
                <v:path arrowok="t"/>
              </v:shape>
            </v:group>
            <v:group style="position:absolute;left:6209;top:-1857;width:2;height:80" coordorigin="6209,-1857" coordsize="2,80">
              <v:shape style="position:absolute;left:6209;top:-1857;width:2;height:80" coordorigin="6209,-1857" coordsize="0,80" path="m6209,-1777l6209,-1857e" filled="false" stroked="true" strokeweight=".748pt" strokecolor="#939598">
                <v:path arrowok="t"/>
              </v:shape>
            </v:group>
            <v:group style="position:absolute;left:6169;top:-1857;width:2;height:80" coordorigin="6169,-1857" coordsize="2,80">
              <v:shape style="position:absolute;left:6169;top:-1857;width:2;height:80" coordorigin="6169,-1857" coordsize="0,80" path="m6169,-1777l6169,-1857e" filled="false" stroked="true" strokeweight=".748pt" strokecolor="#939598">
                <v:path arrowok="t"/>
              </v:shape>
            </v:group>
            <v:group style="position:absolute;left:6129;top:-1857;width:2;height:80" coordorigin="6129,-1857" coordsize="2,80">
              <v:shape style="position:absolute;left:6129;top:-1857;width:2;height:80" coordorigin="6129,-1857" coordsize="0,80" path="m6129,-1777l6129,-1857e" filled="false" stroked="true" strokeweight=".748pt" strokecolor="#939598">
                <v:path arrowok="t"/>
              </v:shape>
            </v:group>
            <v:group style="position:absolute;left:6089;top:-1857;width:2;height:80" coordorigin="6089,-1857" coordsize="2,80">
              <v:shape style="position:absolute;left:6089;top:-1857;width:2;height:80" coordorigin="6089,-1857" coordsize="1,80" path="m6089,-1777l6089,-1857e" filled="false" stroked="true" strokeweight=".748pt" strokecolor="#939598">
                <v:path arrowok="t"/>
              </v:shape>
            </v:group>
            <v:group style="position:absolute;left:6049;top:-1857;width:2;height:80" coordorigin="6049,-1857" coordsize="2,80">
              <v:shape style="position:absolute;left:6049;top:-1857;width:2;height:80" coordorigin="6049,-1857" coordsize="0,80" path="m6049,-1777l6049,-1857e" filled="false" stroked="true" strokeweight=".748pt" strokecolor="#939598">
                <v:path arrowok="t"/>
              </v:shape>
            </v:group>
            <v:group style="position:absolute;left:6009;top:-1857;width:2;height:80" coordorigin="6009,-1857" coordsize="2,80">
              <v:shape style="position:absolute;left:6009;top:-1857;width:2;height:80" coordorigin="6009,-1857" coordsize="0,80" path="m6009,-1777l6009,-1857e" filled="false" stroked="true" strokeweight=".748pt" strokecolor="#939598">
                <v:path arrowok="t"/>
              </v:shape>
            </v:group>
            <v:group style="position:absolute;left:5969;top:-1857;width:2;height:80" coordorigin="5969,-1857" coordsize="2,80">
              <v:shape style="position:absolute;left:5969;top:-1857;width:2;height:80" coordorigin="5969,-1857" coordsize="0,80" path="m5969,-1777l5969,-1857e" filled="false" stroked="true" strokeweight=".748pt" strokecolor="#939598">
                <v:path arrowok="t"/>
              </v:shape>
            </v:group>
            <v:group style="position:absolute;left:5929;top:-1857;width:2;height:80" coordorigin="5929,-1857" coordsize="2,80">
              <v:shape style="position:absolute;left:5929;top:-1857;width:2;height:80" coordorigin="5929,-1857" coordsize="0,80" path="m5929,-1777l5929,-1857e" filled="false" stroked="true" strokeweight=".748pt" strokecolor="#939598">
                <v:path arrowok="t"/>
              </v:shape>
            </v:group>
            <v:group style="position:absolute;left:5889;top:-1857;width:2;height:80" coordorigin="5889,-1857" coordsize="2,80">
              <v:shape style="position:absolute;left:5889;top:-1857;width:2;height:80" coordorigin="5889,-1857" coordsize="0,80" path="m5889,-1777l5889,-1857e" filled="false" stroked="true" strokeweight=".748pt" strokecolor="#939598">
                <v:path arrowok="t"/>
              </v:shape>
            </v:group>
            <v:group style="position:absolute;left:5849;top:-1857;width:2;height:80" coordorigin="5849,-1857" coordsize="2,80">
              <v:shape style="position:absolute;left:5849;top:-1857;width:2;height:80" coordorigin="5849,-1857" coordsize="0,80" path="m5849,-1777l5849,-1857e" filled="false" stroked="true" strokeweight=".748pt" strokecolor="#939598">
                <v:path arrowok="t"/>
              </v:shape>
            </v:group>
            <v:group style="position:absolute;left:5809;top:-1857;width:2;height:80" coordorigin="5809,-1857" coordsize="2,80">
              <v:shape style="position:absolute;left:5809;top:-1857;width:2;height:80" coordorigin="5809,-1857" coordsize="0,80" path="m5809,-1777l5809,-1857e" filled="false" stroked="true" strokeweight=".748pt" strokecolor="#939598">
                <v:path arrowok="t"/>
              </v:shape>
            </v:group>
            <v:group style="position:absolute;left:5769;top:-1857;width:2;height:80" coordorigin="5769,-1857" coordsize="2,80">
              <v:shape style="position:absolute;left:5769;top:-1857;width:2;height:80" coordorigin="5769,-1857" coordsize="0,80" path="m5769,-1777l5769,-1857e" filled="false" stroked="true" strokeweight=".748pt" strokecolor="#939598">
                <v:path arrowok="t"/>
              </v:shape>
            </v:group>
            <v:group style="position:absolute;left:5729;top:-1857;width:2;height:80" coordorigin="5729,-1857" coordsize="2,80">
              <v:shape style="position:absolute;left:5729;top:-1857;width:2;height:80" coordorigin="5729,-1857" coordsize="0,80" path="m5729,-1777l5729,-1857e" filled="false" stroked="true" strokeweight=".748pt" strokecolor="#939598">
                <v:path arrowok="t"/>
              </v:shape>
            </v:group>
            <v:group style="position:absolute;left:5689;top:-1857;width:2;height:80" coordorigin="5689,-1857" coordsize="2,80">
              <v:shape style="position:absolute;left:5689;top:-1857;width:2;height:80" coordorigin="5689,-1857" coordsize="0,80" path="m5689,-1777l5689,-1857e" filled="false" stroked="true" strokeweight=".748pt" strokecolor="#939598">
                <v:path arrowok="t"/>
              </v:shape>
            </v:group>
            <v:group style="position:absolute;left:5649;top:-1857;width:2;height:80" coordorigin="5649,-1857" coordsize="2,80">
              <v:shape style="position:absolute;left:5649;top:-1857;width:2;height:80" coordorigin="5649,-1857" coordsize="0,80" path="m5649,-1777l5649,-1857e" filled="false" stroked="true" strokeweight=".748pt" strokecolor="#939598">
                <v:path arrowok="t"/>
              </v:shape>
            </v:group>
            <v:group style="position:absolute;left:5609;top:-1857;width:2;height:80" coordorigin="5609,-1857" coordsize="2,80">
              <v:shape style="position:absolute;left:5609;top:-1857;width:2;height:80" coordorigin="5609,-1857" coordsize="0,80" path="m5609,-1777l5609,-1857e" filled="false" stroked="true" strokeweight=".748pt" strokecolor="#939598">
                <v:path arrowok="t"/>
              </v:shape>
            </v:group>
            <v:group style="position:absolute;left:5569;top:-1857;width:2;height:80" coordorigin="5569,-1857" coordsize="2,80">
              <v:shape style="position:absolute;left:5569;top:-1857;width:2;height:80" coordorigin="5569,-1857" coordsize="0,80" path="m5569,-1777l5569,-1857e" filled="false" stroked="true" strokeweight=".748pt" strokecolor="#939598">
                <v:path arrowok="t"/>
              </v:shape>
            </v:group>
            <v:group style="position:absolute;left:5529;top:-1857;width:2;height:80" coordorigin="5529,-1857" coordsize="2,80">
              <v:shape style="position:absolute;left:5529;top:-1857;width:2;height:80" coordorigin="5529,-1857" coordsize="0,80" path="m5529,-1777l5529,-1857e" filled="false" stroked="true" strokeweight=".748pt" strokecolor="#939598">
                <v:path arrowok="t"/>
              </v:shape>
            </v:group>
            <v:group style="position:absolute;left:5489;top:-1857;width:2;height:80" coordorigin="5489,-1857" coordsize="2,80">
              <v:shape style="position:absolute;left:5489;top:-1857;width:2;height:80" coordorigin="5489,-1857" coordsize="0,80" path="m5489,-1777l5489,-1857e" filled="false" stroked="true" strokeweight=".748pt" strokecolor="#939598">
                <v:path arrowok="t"/>
              </v:shape>
            </v:group>
            <v:group style="position:absolute;left:5449;top:-1857;width:2;height:80" coordorigin="5449,-1857" coordsize="2,80">
              <v:shape style="position:absolute;left:5449;top:-1857;width:2;height:80" coordorigin="5449,-1857" coordsize="0,80" path="m5449,-1777l5449,-1857e" filled="false" stroked="true" strokeweight=".748pt" strokecolor="#939598">
                <v:path arrowok="t"/>
              </v:shape>
            </v:group>
            <v:group style="position:absolute;left:5409;top:-1857;width:2;height:80" coordorigin="5409,-1857" coordsize="2,80">
              <v:shape style="position:absolute;left:5409;top:-1857;width:2;height:80" coordorigin="5409,-1857" coordsize="0,80" path="m5409,-1777l5409,-1857e" filled="false" stroked="true" strokeweight=".748pt" strokecolor="#939598">
                <v:path arrowok="t"/>
              </v:shape>
            </v:group>
            <v:group style="position:absolute;left:5369;top:-1857;width:2;height:80" coordorigin="5369,-1857" coordsize="2,80">
              <v:shape style="position:absolute;left:5369;top:-1857;width:2;height:80" coordorigin="5369,-1857" coordsize="0,80" path="m5369,-1777l5369,-1857e" filled="false" stroked="true" strokeweight=".748pt" strokecolor="#939598">
                <v:path arrowok="t"/>
              </v:shape>
            </v:group>
            <v:group style="position:absolute;left:5329;top:-1857;width:2;height:80" coordorigin="5329,-1857" coordsize="2,80">
              <v:shape style="position:absolute;left:5329;top:-1857;width:2;height:80" coordorigin="5329,-1857" coordsize="1,80" path="m5329,-1777l5329,-1857e" filled="false" stroked="true" strokeweight=".748pt" strokecolor="#939598">
                <v:path arrowok="t"/>
              </v:shape>
            </v:group>
            <v:group style="position:absolute;left:5289;top:-1857;width:2;height:80" coordorigin="5289,-1857" coordsize="2,80">
              <v:shape style="position:absolute;left:5289;top:-1857;width:2;height:80" coordorigin="5289,-1857" coordsize="0,80" path="m5289,-1777l5289,-1857e" filled="false" stroked="true" strokeweight=".748pt" strokecolor="#939598">
                <v:path arrowok="t"/>
              </v:shape>
            </v:group>
            <v:group style="position:absolute;left:5249;top:-1857;width:2;height:80" coordorigin="5249,-1857" coordsize="2,80">
              <v:shape style="position:absolute;left:5249;top:-1857;width:2;height:80" coordorigin="5249,-1857" coordsize="0,80" path="m5249,-1777l5249,-1857e" filled="false" stroked="true" strokeweight=".748pt" strokecolor="#939598">
                <v:path arrowok="t"/>
              </v:shape>
            </v:group>
            <v:group style="position:absolute;left:5209;top:-1857;width:2;height:80" coordorigin="5209,-1857" coordsize="2,80">
              <v:shape style="position:absolute;left:5209;top:-1857;width:2;height:80" coordorigin="5209,-1857" coordsize="0,80" path="m5209,-1777l5209,-1857e" filled="false" stroked="true" strokeweight=".748pt" strokecolor="#939598">
                <v:path arrowok="t"/>
              </v:shape>
            </v:group>
            <v:group style="position:absolute;left:5169;top:-1856;width:2;height:80" coordorigin="5169,-1856" coordsize="2,80">
              <v:shape style="position:absolute;left:5169;top:-1856;width:2;height:80" coordorigin="5169,-1856" coordsize="0,80" path="m5169,-1776l5169,-1856e" filled="false" stroked="true" strokeweight=".748pt" strokecolor="#939598">
                <v:path arrowok="t"/>
              </v:shape>
            </v:group>
            <v:group style="position:absolute;left:5129;top:-1856;width:2;height:80" coordorigin="5129,-1856" coordsize="2,80">
              <v:shape style="position:absolute;left:5129;top:-1856;width:2;height:80" coordorigin="5129,-1856" coordsize="0,80" path="m5129,-1776l5129,-1856e" filled="false" stroked="true" strokeweight=".748pt" strokecolor="#939598">
                <v:path arrowok="t"/>
              </v:shape>
            </v:group>
            <v:group style="position:absolute;left:5089;top:-1856;width:2;height:80" coordorigin="5089,-1856" coordsize="2,80">
              <v:shape style="position:absolute;left:5089;top:-1856;width:2;height:80" coordorigin="5089,-1856" coordsize="0,80" path="m5089,-1776l5089,-1856e" filled="false" stroked="true" strokeweight=".748pt" strokecolor="#939598">
                <v:path arrowok="t"/>
              </v:shape>
            </v:group>
            <v:group style="position:absolute;left:5049;top:-1856;width:2;height:80" coordorigin="5049,-1856" coordsize="2,80">
              <v:shape style="position:absolute;left:5049;top:-1856;width:2;height:80" coordorigin="5049,-1856" coordsize="0,80" path="m5049,-1776l5049,-1856e" filled="false" stroked="true" strokeweight=".748pt" strokecolor="#939598">
                <v:path arrowok="t"/>
              </v:shape>
            </v:group>
            <v:group style="position:absolute;left:5009;top:-1856;width:2;height:80" coordorigin="5009,-1856" coordsize="2,80">
              <v:shape style="position:absolute;left:5009;top:-1856;width:2;height:80" coordorigin="5009,-1856" coordsize="0,80" path="m5009,-1776l5009,-1856e" filled="false" stroked="true" strokeweight=".748pt" strokecolor="#939598">
                <v:path arrowok="t"/>
              </v:shape>
            </v:group>
            <v:group style="position:absolute;left:4969;top:-1856;width:2;height:80" coordorigin="4969,-1856" coordsize="2,80">
              <v:shape style="position:absolute;left:4969;top:-1856;width:2;height:80" coordorigin="4969,-1856" coordsize="1,80" path="m4969,-1776l4969,-1856e" filled="false" stroked="true" strokeweight=".748pt" strokecolor="#939598">
                <v:path arrowok="t"/>
              </v:shape>
            </v:group>
            <v:group style="position:absolute;left:4929;top:-1856;width:2;height:80" coordorigin="4929,-1856" coordsize="2,80">
              <v:shape style="position:absolute;left:4929;top:-1856;width:2;height:80" coordorigin="4929,-1856" coordsize="0,80" path="m4929,-1776l4929,-1856e" filled="false" stroked="true" strokeweight=".748pt" strokecolor="#939598">
                <v:path arrowok="t"/>
              </v:shape>
            </v:group>
            <v:group style="position:absolute;left:4889;top:-1856;width:2;height:80" coordorigin="4889,-1856" coordsize="2,80">
              <v:shape style="position:absolute;left:4889;top:-1856;width:2;height:80" coordorigin="4889,-1856" coordsize="0,80" path="m4889,-1776l4889,-1856e" filled="false" stroked="true" strokeweight=".748pt" strokecolor="#939598">
                <v:path arrowok="t"/>
              </v:shape>
            </v:group>
            <v:group style="position:absolute;left:4849;top:-1856;width:2;height:80" coordorigin="4849,-1856" coordsize="2,80">
              <v:shape style="position:absolute;left:4849;top:-1856;width:2;height:80" coordorigin="4849,-1856" coordsize="0,80" path="m4849,-1776l4849,-1856e" filled="false" stroked="true" strokeweight=".748pt" strokecolor="#939598">
                <v:path arrowok="t"/>
              </v:shape>
            </v:group>
            <v:group style="position:absolute;left:4809;top:-1856;width:2;height:80" coordorigin="4809,-1856" coordsize="2,80">
              <v:shape style="position:absolute;left:4809;top:-1856;width:2;height:80" coordorigin="4809,-1856" coordsize="0,80" path="m4809,-1776l4809,-1856e" filled="false" stroked="true" strokeweight=".748pt" strokecolor="#939598">
                <v:path arrowok="t"/>
              </v:shape>
            </v:group>
            <v:group style="position:absolute;left:4769;top:-1856;width:2;height:80" coordorigin="4769,-1856" coordsize="2,80">
              <v:shape style="position:absolute;left:4769;top:-1856;width:2;height:80" coordorigin="4769,-1856" coordsize="0,80" path="m4769,-1776l4769,-1856e" filled="false" stroked="true" strokeweight=".748pt" strokecolor="#939598">
                <v:path arrowok="t"/>
              </v:shape>
            </v:group>
            <v:group style="position:absolute;left:4729;top:-1856;width:2;height:80" coordorigin="4729,-1856" coordsize="2,80">
              <v:shape style="position:absolute;left:4729;top:-1856;width:2;height:80" coordorigin="4729,-1856" coordsize="0,80" path="m4729,-1776l4729,-1856e" filled="false" stroked="true" strokeweight=".748pt" strokecolor="#939598">
                <v:path arrowok="t"/>
              </v:shape>
            </v:group>
            <v:group style="position:absolute;left:4689;top:-1856;width:2;height:80" coordorigin="4689,-1856" coordsize="2,80">
              <v:shape style="position:absolute;left:4689;top:-1856;width:2;height:80" coordorigin="4689,-1856" coordsize="1,80" path="m4689,-1776l4689,-1856e" filled="false" stroked="true" strokeweight=".748pt" strokecolor="#939598">
                <v:path arrowok="t"/>
              </v:shape>
            </v:group>
            <v:group style="position:absolute;left:4649;top:-1856;width:2;height:80" coordorigin="4649,-1856" coordsize="2,80">
              <v:shape style="position:absolute;left:4649;top:-1856;width:2;height:80" coordorigin="4649,-1856" coordsize="0,80" path="m4649,-1776l4649,-1856e" filled="false" stroked="true" strokeweight=".748pt" strokecolor="#939598">
                <v:path arrowok="t"/>
              </v:shape>
            </v:group>
            <v:group style="position:absolute;left:4609;top:-1856;width:2;height:80" coordorigin="4609,-1856" coordsize="2,80">
              <v:shape style="position:absolute;left:4609;top:-1856;width:2;height:80" coordorigin="4609,-1856" coordsize="0,80" path="m4609,-1776l4609,-1856e" filled="false" stroked="true" strokeweight=".748pt" strokecolor="#939598">
                <v:path arrowok="t"/>
              </v:shape>
            </v:group>
            <v:group style="position:absolute;left:4569;top:-1856;width:2;height:80" coordorigin="4569,-1856" coordsize="2,80">
              <v:shape style="position:absolute;left:4569;top:-1856;width:2;height:80" coordorigin="4569,-1856" coordsize="0,80" path="m4569,-1776l4569,-1856e" filled="false" stroked="true" strokeweight=".748pt" strokecolor="#939598">
                <v:path arrowok="t"/>
              </v:shape>
            </v:group>
            <v:group style="position:absolute;left:4529;top:-1856;width:2;height:80" coordorigin="4529,-1856" coordsize="2,80">
              <v:shape style="position:absolute;left:4529;top:-1856;width:2;height:80" coordorigin="4529,-1856" coordsize="0,80" path="m4529,-1776l4529,-1856e" filled="false" stroked="true" strokeweight=".748pt" strokecolor="#939598">
                <v:path arrowok="t"/>
              </v:shape>
            </v:group>
            <v:group style="position:absolute;left:4489;top:-1856;width:2;height:80" coordorigin="4489,-1856" coordsize="2,80">
              <v:shape style="position:absolute;left:4489;top:-1856;width:2;height:80" coordorigin="4489,-1856" coordsize="0,80" path="m4489,-1776l4489,-1856e" filled="false" stroked="true" strokeweight=".748pt" strokecolor="#939598">
                <v:path arrowok="t"/>
              </v:shape>
            </v:group>
            <v:group style="position:absolute;left:4449;top:-1856;width:2;height:80" coordorigin="4449,-1856" coordsize="2,80">
              <v:shape style="position:absolute;left:4449;top:-1856;width:2;height:80" coordorigin="4449,-1856" coordsize="0,80" path="m4449,-1776l4449,-1856e" filled="false" stroked="true" strokeweight=".748pt" strokecolor="#939598">
                <v:path arrowok="t"/>
              </v:shape>
            </v:group>
            <v:group style="position:absolute;left:4409;top:-1856;width:2;height:80" coordorigin="4409,-1856" coordsize="2,80">
              <v:shape style="position:absolute;left:4409;top:-1856;width:2;height:80" coordorigin="4409,-1856" coordsize="0,80" path="m4409,-1776l4409,-1856e" filled="false" stroked="true" strokeweight=".748pt" strokecolor="#939598">
                <v:path arrowok="t"/>
              </v:shape>
            </v:group>
            <v:group style="position:absolute;left:4369;top:-1856;width:2;height:80" coordorigin="4369,-1856" coordsize="2,80">
              <v:shape style="position:absolute;left:4369;top:-1856;width:2;height:80" coordorigin="4369,-1856" coordsize="0,80" path="m4369,-1776l4369,-1856e" filled="false" stroked="true" strokeweight=".748pt" strokecolor="#939598">
                <v:path arrowok="t"/>
              </v:shape>
            </v:group>
            <v:group style="position:absolute;left:4329;top:-1856;width:2;height:80" coordorigin="4329,-1856" coordsize="2,80">
              <v:shape style="position:absolute;left:4329;top:-1856;width:2;height:80" coordorigin="4329,-1856" coordsize="0,80" path="m4329,-1776l4329,-1856e" filled="false" stroked="true" strokeweight=".748pt" strokecolor="#939598">
                <v:path arrowok="t"/>
              </v:shape>
            </v:group>
            <v:group style="position:absolute;left:4289;top:-1856;width:2;height:80" coordorigin="4289,-1856" coordsize="2,80">
              <v:shape style="position:absolute;left:4289;top:-1856;width:2;height:80" coordorigin="4289,-1856" coordsize="1,80" path="m4289,-1776l4289,-1856e" filled="false" stroked="true" strokeweight=".748pt" strokecolor="#939598">
                <v:path arrowok="t"/>
              </v:shape>
            </v:group>
            <v:group style="position:absolute;left:4249;top:-1856;width:2;height:80" coordorigin="4249,-1856" coordsize="2,80">
              <v:shape style="position:absolute;left:4249;top:-1856;width:2;height:80" coordorigin="4249,-1856" coordsize="0,80" path="m4249,-1776l4249,-1856e" filled="false" stroked="true" strokeweight=".748pt" strokecolor="#939598">
                <v:path arrowok="t"/>
              </v:shape>
            </v:group>
            <v:group style="position:absolute;left:4209;top:-1856;width:2;height:80" coordorigin="4209,-1856" coordsize="2,80">
              <v:shape style="position:absolute;left:4209;top:-1856;width:2;height:80" coordorigin="4209,-1856" coordsize="0,80" path="m4209,-1776l4209,-1856e" filled="false" stroked="true" strokeweight=".748pt" strokecolor="#939598">
                <v:path arrowok="t"/>
              </v:shape>
            </v:group>
            <v:group style="position:absolute;left:4169;top:-1856;width:2;height:80" coordorigin="4169,-1856" coordsize="2,80">
              <v:shape style="position:absolute;left:4169;top:-1856;width:2;height:80" coordorigin="4169,-1856" coordsize="0,80" path="m4169,-1776l4169,-1856e" filled="false" stroked="true" strokeweight=".748pt" strokecolor="#939598">
                <v:path arrowok="t"/>
              </v:shape>
            </v:group>
            <v:group style="position:absolute;left:4129;top:-1856;width:2;height:80" coordorigin="4129,-1856" coordsize="2,80">
              <v:shape style="position:absolute;left:4129;top:-1856;width:2;height:80" coordorigin="4129,-1856" coordsize="0,80" path="m4129,-1776l4129,-1856e" filled="false" stroked="true" strokeweight=".748pt" strokecolor="#939598">
                <v:path arrowok="t"/>
              </v:shape>
            </v:group>
            <v:group style="position:absolute;left:4089;top:-1856;width:2;height:80" coordorigin="4089,-1856" coordsize="2,80">
              <v:shape style="position:absolute;left:4089;top:-1856;width:2;height:80" coordorigin="4089,-1856" coordsize="0,80" path="m4089,-1776l4089,-1856e" filled="false" stroked="true" strokeweight=".748pt" strokecolor="#939598">
                <v:path arrowok="t"/>
              </v:shape>
            </v:group>
            <v:group style="position:absolute;left:4049;top:-1856;width:2;height:80" coordorigin="4049,-1856" coordsize="2,80">
              <v:shape style="position:absolute;left:4049;top:-1856;width:2;height:80" coordorigin="4049,-1856" coordsize="0,80" path="m4049,-1776l4049,-1856e" filled="false" stroked="true" strokeweight=".748pt" strokecolor="#939598">
                <v:path arrowok="t"/>
              </v:shape>
            </v:group>
            <v:group style="position:absolute;left:4009;top:-1856;width:2;height:80" coordorigin="4009,-1856" coordsize="2,80">
              <v:shape style="position:absolute;left:4009;top:-1856;width:2;height:80" coordorigin="4009,-1856" coordsize="0,80" path="m4009,-1776l4009,-1856e" filled="false" stroked="true" strokeweight=".748pt" strokecolor="#939598">
                <v:path arrowok="t"/>
              </v:shape>
            </v:group>
            <v:group style="position:absolute;left:3969;top:-1856;width:2;height:80" coordorigin="3969,-1856" coordsize="2,80">
              <v:shape style="position:absolute;left:3969;top:-1856;width:2;height:80" coordorigin="3969,-1856" coordsize="0,80" path="m3969,-1776l3969,-1856e" filled="false" stroked="true" strokeweight=".748pt" strokecolor="#939598">
                <v:path arrowok="t"/>
              </v:shape>
            </v:group>
            <v:group style="position:absolute;left:3929;top:-1856;width:2;height:80" coordorigin="3929,-1856" coordsize="2,80">
              <v:shape style="position:absolute;left:3929;top:-1856;width:2;height:80" coordorigin="3929,-1856" coordsize="1,80" path="m3929,-1776l3929,-1856e" filled="false" stroked="true" strokeweight=".748pt" strokecolor="#939598">
                <v:path arrowok="t"/>
              </v:shape>
            </v:group>
            <v:group style="position:absolute;left:3889;top:-1856;width:2;height:80" coordorigin="3889,-1856" coordsize="2,80">
              <v:shape style="position:absolute;left:3889;top:-1856;width:2;height:80" coordorigin="3889,-1856" coordsize="0,80" path="m3889,-1776l3889,-1856e" filled="false" stroked="true" strokeweight=".748pt" strokecolor="#939598">
                <v:path arrowok="t"/>
              </v:shape>
            </v:group>
            <v:group style="position:absolute;left:3849;top:-1856;width:2;height:80" coordorigin="3849,-1856" coordsize="2,80">
              <v:shape style="position:absolute;left:3849;top:-1856;width:2;height:80" coordorigin="3849,-1856" coordsize="0,80" path="m3849,-1776l3849,-1856e" filled="false" stroked="true" strokeweight=".748pt" strokecolor="#939598">
                <v:path arrowok="t"/>
              </v:shape>
            </v:group>
            <v:group style="position:absolute;left:3809;top:-1856;width:2;height:80" coordorigin="3809,-1856" coordsize="2,80">
              <v:shape style="position:absolute;left:3809;top:-1856;width:2;height:80" coordorigin="3809,-1856" coordsize="0,80" path="m3809,-1776l3809,-1856e" filled="false" stroked="true" strokeweight=".748pt" strokecolor="#939598">
                <v:path arrowok="t"/>
              </v:shape>
            </v:group>
            <v:group style="position:absolute;left:3768;top:-1856;width:2;height:80" coordorigin="3768,-1856" coordsize="2,80">
              <v:shape style="position:absolute;left:3768;top:-1856;width:2;height:80" coordorigin="3768,-1856" coordsize="0,80" path="m3769,-1776l3768,-1856e" filled="false" stroked="true" strokeweight=".748pt" strokecolor="#939598">
                <v:path arrowok="t"/>
              </v:shape>
            </v:group>
            <v:group style="position:absolute;left:3728;top:-1856;width:2;height:80" coordorigin="3728,-1856" coordsize="2,80">
              <v:shape style="position:absolute;left:3728;top:-1856;width:2;height:80" coordorigin="3728,-1856" coordsize="0,80" path="m3728,-1776l3728,-1856e" filled="false" stroked="true" strokeweight=".748pt" strokecolor="#939598">
                <v:path arrowok="t"/>
              </v:shape>
            </v:group>
            <v:group style="position:absolute;left:3688;top:-1856;width:2;height:80" coordorigin="3688,-1856" coordsize="2,80">
              <v:shape style="position:absolute;left:3688;top:-1856;width:2;height:80" coordorigin="3688,-1856" coordsize="0,80" path="m3688,-1776l3688,-1856e" filled="false" stroked="true" strokeweight=".748pt" strokecolor="#939598">
                <v:path arrowok="t"/>
              </v:shape>
            </v:group>
            <v:group style="position:absolute;left:3648;top:-1856;width:2;height:80" coordorigin="3648,-1856" coordsize="2,80">
              <v:shape style="position:absolute;left:3648;top:-1856;width:2;height:80" coordorigin="3648,-1856" coordsize="0,80" path="m3648,-1776l3648,-1856e" filled="false" stroked="true" strokeweight=".748pt" strokecolor="#939598">
                <v:path arrowok="t"/>
              </v:shape>
            </v:group>
            <v:group style="position:absolute;left:3608;top:-1856;width:2;height:80" coordorigin="3608,-1856" coordsize="2,80">
              <v:shape style="position:absolute;left:3608;top:-1856;width:2;height:80" coordorigin="3608,-1856" coordsize="0,80" path="m3608,-1776l3608,-1856e" filled="false" stroked="true" strokeweight=".748pt" strokecolor="#939598">
                <v:path arrowok="t"/>
              </v:shape>
            </v:group>
            <v:group style="position:absolute;left:3568;top:-1856;width:2;height:80" coordorigin="3568,-1856" coordsize="2,80">
              <v:shape style="position:absolute;left:3568;top:-1856;width:2;height:80" coordorigin="3568,-1856" coordsize="1,80" path="m3568,-1776l3568,-1856e" filled="false" stroked="true" strokeweight=".748pt" strokecolor="#939598">
                <v:path arrowok="t"/>
              </v:shape>
            </v:group>
            <v:group style="position:absolute;left:3528;top:-1856;width:2;height:80" coordorigin="3528,-1856" coordsize="2,80">
              <v:shape style="position:absolute;left:3528;top:-1856;width:2;height:80" coordorigin="3528,-1856" coordsize="0,80" path="m3528,-1776l3528,-1856e" filled="false" stroked="true" strokeweight=".748pt" strokecolor="#939598">
                <v:path arrowok="t"/>
              </v:shape>
            </v:group>
            <v:group style="position:absolute;left:3488;top:-1856;width:2;height:80" coordorigin="3488,-1856" coordsize="2,80">
              <v:shape style="position:absolute;left:3488;top:-1856;width:2;height:80" coordorigin="3488,-1856" coordsize="0,80" path="m3488,-1776l3488,-1856e" filled="false" stroked="true" strokeweight=".748pt" strokecolor="#939598">
                <v:path arrowok="t"/>
              </v:shape>
            </v:group>
            <v:group style="position:absolute;left:3448;top:-1856;width:2;height:80" coordorigin="3448,-1856" coordsize="2,80">
              <v:shape style="position:absolute;left:3448;top:-1856;width:2;height:80" coordorigin="3448,-1856" coordsize="0,80" path="m3448,-1776l3448,-1856e" filled="false" stroked="true" strokeweight=".748pt" strokecolor="#939598">
                <v:path arrowok="t"/>
              </v:shape>
            </v:group>
            <v:group style="position:absolute;left:3408;top:-1856;width:2;height:80" coordorigin="3408,-1856" coordsize="2,80">
              <v:shape style="position:absolute;left:3408;top:-1856;width:2;height:80" coordorigin="3408,-1856" coordsize="0,80" path="m3408,-1776l3408,-1856e" filled="false" stroked="true" strokeweight=".748pt" strokecolor="#939598">
                <v:path arrowok="t"/>
              </v:shape>
            </v:group>
            <v:group style="position:absolute;left:3368;top:-1856;width:2;height:80" coordorigin="3368,-1856" coordsize="2,80">
              <v:shape style="position:absolute;left:3368;top:-1856;width:2;height:80" coordorigin="3368,-1856" coordsize="0,80" path="m3368,-1776l3368,-1856e" filled="false" stroked="true" strokeweight=".748pt" strokecolor="#939598">
                <v:path arrowok="t"/>
              </v:shape>
            </v:group>
            <v:group style="position:absolute;left:3328;top:-1856;width:2;height:80" coordorigin="3328,-1856" coordsize="2,80">
              <v:shape style="position:absolute;left:3328;top:-1856;width:2;height:80" coordorigin="3328,-1856" coordsize="0,80" path="m3328,-1776l3328,-1856e" filled="false" stroked="true" strokeweight=".748pt" strokecolor="#939598">
                <v:path arrowok="t"/>
              </v:shape>
            </v:group>
            <v:group style="position:absolute;left:3288;top:-1856;width:2;height:80" coordorigin="3288,-1856" coordsize="2,80">
              <v:shape style="position:absolute;left:3288;top:-1856;width:2;height:80" coordorigin="3288,-1856" coordsize="0,80" path="m3288,-1776l3288,-1856e" filled="false" stroked="true" strokeweight=".748pt" strokecolor="#939598">
                <v:path arrowok="t"/>
              </v:shape>
            </v:group>
            <v:group style="position:absolute;left:3248;top:-1856;width:2;height:80" coordorigin="3248,-1856" coordsize="2,80">
              <v:shape style="position:absolute;left:3248;top:-1856;width:2;height:80" coordorigin="3248,-1856" coordsize="0,80" path="m3248,-1776l3248,-1856e" filled="false" stroked="true" strokeweight=".748pt" strokecolor="#939598">
                <v:path arrowok="t"/>
              </v:shape>
            </v:group>
            <v:group style="position:absolute;left:3208;top:-1856;width:2;height:80" coordorigin="3208,-1856" coordsize="2,80">
              <v:shape style="position:absolute;left:3208;top:-1856;width:2;height:80" coordorigin="3208,-1856" coordsize="0,80" path="m3208,-1776l3208,-1856e" filled="false" stroked="true" strokeweight=".748pt" strokecolor="#939598">
                <v:path arrowok="t"/>
              </v:shape>
            </v:group>
            <v:group style="position:absolute;left:3168;top:-1856;width:2;height:80" coordorigin="3168,-1856" coordsize="2,80">
              <v:shape style="position:absolute;left:3168;top:-1856;width:2;height:80" coordorigin="3168,-1856" coordsize="1,80" path="m3168,-1776l3168,-1856e" filled="false" stroked="true" strokeweight=".748pt" strokecolor="#939598">
                <v:path arrowok="t"/>
              </v:shape>
            </v:group>
            <v:group style="position:absolute;left:3128;top:-1856;width:2;height:80" coordorigin="3128,-1856" coordsize="2,80">
              <v:shape style="position:absolute;left:3128;top:-1856;width:2;height:80" coordorigin="3128,-1856" coordsize="0,80" path="m3128,-1776l3128,-1856e" filled="false" stroked="true" strokeweight=".748pt" strokecolor="#939598">
                <v:path arrowok="t"/>
              </v:shape>
            </v:group>
            <v:group style="position:absolute;left:3088;top:-1856;width:2;height:80" coordorigin="3088,-1856" coordsize="2,80">
              <v:shape style="position:absolute;left:3088;top:-1856;width:2;height:80" coordorigin="3088,-1856" coordsize="0,80" path="m3088,-1776l3088,-1856e" filled="false" stroked="true" strokeweight=".748pt" strokecolor="#939598">
                <v:path arrowok="t"/>
              </v:shape>
            </v:group>
            <v:group style="position:absolute;left:3048;top:-1856;width:2;height:80" coordorigin="3048,-1856" coordsize="2,80">
              <v:shape style="position:absolute;left:3048;top:-1856;width:2;height:80" coordorigin="3048,-1856" coordsize="0,80" path="m3048,-1776l3048,-1856e" filled="false" stroked="true" strokeweight=".748pt" strokecolor="#939598">
                <v:path arrowok="t"/>
              </v:shape>
            </v:group>
            <v:group style="position:absolute;left:3008;top:-1856;width:2;height:80" coordorigin="3008,-1856" coordsize="2,80">
              <v:shape style="position:absolute;left:3008;top:-1856;width:2;height:80" coordorigin="3008,-1856" coordsize="0,80" path="m3008,-1776l3008,-1856e" filled="false" stroked="true" strokeweight=".748pt" strokecolor="#939598">
                <v:path arrowok="t"/>
              </v:shape>
            </v:group>
            <v:group style="position:absolute;left:2968;top:-1856;width:2;height:80" coordorigin="2968,-1856" coordsize="2,80">
              <v:shape style="position:absolute;left:2968;top:-1856;width:2;height:80" coordorigin="2968,-1856" coordsize="0,80" path="m2968,-1776l2968,-1856e" filled="false" stroked="true" strokeweight=".748pt" strokecolor="#939598">
                <v:path arrowok="t"/>
              </v:shape>
            </v:group>
            <v:group style="position:absolute;left:2928;top:-1856;width:2;height:80" coordorigin="2928,-1856" coordsize="2,80">
              <v:shape style="position:absolute;left:2928;top:-1856;width:2;height:80" coordorigin="2928,-1856" coordsize="0,80" path="m2928,-1776l2928,-1856e" filled="false" stroked="true" strokeweight=".748pt" strokecolor="#939598">
                <v:path arrowok="t"/>
              </v:shape>
            </v:group>
            <v:group style="position:absolute;left:2888;top:-1856;width:2;height:80" coordorigin="2888,-1856" coordsize="2,80">
              <v:shape style="position:absolute;left:2888;top:-1856;width:2;height:80" coordorigin="2888,-1856" coordsize="1,80" path="m2888,-1776l2888,-1856e" filled="false" stroked="true" strokeweight=".748pt" strokecolor="#939598">
                <v:path arrowok="t"/>
              </v:shape>
            </v:group>
            <v:group style="position:absolute;left:2848;top:-1856;width:2;height:80" coordorigin="2848,-1856" coordsize="2,80">
              <v:shape style="position:absolute;left:2848;top:-1856;width:2;height:80" coordorigin="2848,-1856" coordsize="0,80" path="m2848,-1776l2848,-1856e" filled="false" stroked="true" strokeweight=".748pt" strokecolor="#939598">
                <v:path arrowok="t"/>
              </v:shape>
            </v:group>
            <v:group style="position:absolute;left:2808;top:-1856;width:2;height:80" coordorigin="2808,-1856" coordsize="2,80">
              <v:shape style="position:absolute;left:2808;top:-1856;width:2;height:80" coordorigin="2808,-1856" coordsize="0,80" path="m2808,-1776l2808,-1856e" filled="false" stroked="true" strokeweight=".748pt" strokecolor="#939598">
                <v:path arrowok="t"/>
              </v:shape>
            </v:group>
            <v:group style="position:absolute;left:2768;top:-1856;width:2;height:80" coordorigin="2768,-1856" coordsize="2,80">
              <v:shape style="position:absolute;left:2768;top:-1856;width:2;height:80" coordorigin="2768,-1856" coordsize="0,80" path="m2768,-1776l2768,-1856e" filled="false" stroked="true" strokeweight=".748pt" strokecolor="#939598">
                <v:path arrowok="t"/>
              </v:shape>
            </v:group>
            <v:group style="position:absolute;left:2728;top:-1856;width:2;height:80" coordorigin="2728,-1856" coordsize="2,80">
              <v:shape style="position:absolute;left:2728;top:-1856;width:2;height:80" coordorigin="2728,-1856" coordsize="0,80" path="m2728,-1776l2728,-1856e" filled="false" stroked="true" strokeweight=".748pt" strokecolor="#939598">
                <v:path arrowok="t"/>
              </v:shape>
            </v:group>
            <v:group style="position:absolute;left:2688;top:-1856;width:2;height:80" coordorigin="2688,-1856" coordsize="2,80">
              <v:shape style="position:absolute;left:2688;top:-1856;width:2;height:80" coordorigin="2688,-1856" coordsize="0,80" path="m2688,-1776l2688,-1856e" filled="false" stroked="true" strokeweight=".748pt" strokecolor="#939598">
                <v:path arrowok="t"/>
              </v:shape>
            </v:group>
            <v:group style="position:absolute;left:2648;top:-1856;width:2;height:80" coordorigin="2648,-1856" coordsize="2,80">
              <v:shape style="position:absolute;left:2648;top:-1856;width:2;height:80" coordorigin="2648,-1856" coordsize="0,80" path="m2648,-1776l2648,-1856e" filled="false" stroked="true" strokeweight=".748pt" strokecolor="#939598">
                <v:path arrowok="t"/>
              </v:shape>
            </v:group>
            <v:group style="position:absolute;left:2608;top:-1856;width:2;height:80" coordorigin="2608,-1856" coordsize="2,80">
              <v:shape style="position:absolute;left:2608;top:-1856;width:2;height:80" coordorigin="2608,-1856" coordsize="0,80" path="m2608,-1776l2608,-1856e" filled="false" stroked="true" strokeweight=".748pt" strokecolor="#939598">
                <v:path arrowok="t"/>
              </v:shape>
            </v:group>
            <v:group style="position:absolute;left:2568;top:-1856;width:2;height:80" coordorigin="2568,-1856" coordsize="2,80">
              <v:shape style="position:absolute;left:2568;top:-1856;width:2;height:80" coordorigin="2568,-1856" coordsize="0,80" path="m2568,-1776l2568,-1856e" filled="false" stroked="true" strokeweight=".748pt" strokecolor="#939598">
                <v:path arrowok="t"/>
              </v:shape>
            </v:group>
            <v:group style="position:absolute;left:2528;top:-1856;width:2;height:80" coordorigin="2528,-1856" coordsize="2,80">
              <v:shape style="position:absolute;left:2528;top:-1856;width:2;height:80" coordorigin="2528,-1856" coordsize="1,80" path="m2528,-1776l2528,-1856e" filled="false" stroked="true" strokeweight=".748pt" strokecolor="#939598">
                <v:path arrowok="t"/>
              </v:shape>
            </v:group>
            <v:group style="position:absolute;left:2488;top:-1856;width:2;height:80" coordorigin="2488,-1856" coordsize="2,80">
              <v:shape style="position:absolute;left:2488;top:-1856;width:2;height:80" coordorigin="2488,-1856" coordsize="0,80" path="m2488,-1776l2488,-1856e" filled="false" stroked="true" strokeweight=".748pt" strokecolor="#939598">
                <v:path arrowok="t"/>
              </v:shape>
            </v:group>
            <v:group style="position:absolute;left:2448;top:-1856;width:2;height:80" coordorigin="2448,-1856" coordsize="2,80">
              <v:shape style="position:absolute;left:2448;top:-1856;width:2;height:80" coordorigin="2448,-1856" coordsize="0,80" path="m2448,-1776l2448,-1856e" filled="false" stroked="true" strokeweight=".748pt" strokecolor="#939598">
                <v:path arrowok="t"/>
              </v:shape>
            </v:group>
            <v:group style="position:absolute;left:2408;top:-1856;width:2;height:80" coordorigin="2408,-1856" coordsize="2,80">
              <v:shape style="position:absolute;left:2408;top:-1856;width:2;height:80" coordorigin="2408,-1856" coordsize="0,80" path="m2408,-1776l2408,-1856e" filled="false" stroked="true" strokeweight=".748pt" strokecolor="#939598">
                <v:path arrowok="t"/>
              </v:shape>
            </v:group>
            <v:group style="position:absolute;left:2368;top:-1856;width:2;height:80" coordorigin="2368,-1856" coordsize="2,80">
              <v:shape style="position:absolute;left:2368;top:-1856;width:2;height:80" coordorigin="2368,-1856" coordsize="0,80" path="m2368,-1776l2368,-1856e" filled="false" stroked="true" strokeweight=".748pt" strokecolor="#939598">
                <v:path arrowok="t"/>
              </v:shape>
            </v:group>
            <v:group style="position:absolute;left:2328;top:-1856;width:2;height:80" coordorigin="2328,-1856" coordsize="2,80">
              <v:shape style="position:absolute;left:2328;top:-1856;width:2;height:80" coordorigin="2328,-1856" coordsize="0,80" path="m2328,-1776l2328,-1856e" filled="false" stroked="true" strokeweight=".748pt" strokecolor="#939598">
                <v:path arrowok="t"/>
              </v:shape>
            </v:group>
            <v:group style="position:absolute;left:2288;top:-1856;width:2;height:80" coordorigin="2288,-1856" coordsize="2,80">
              <v:shape style="position:absolute;left:2288;top:-1856;width:2;height:80" coordorigin="2288,-1856" coordsize="0,80" path="m2288,-1776l2288,-1856e" filled="false" stroked="true" strokeweight=".748pt" strokecolor="#939598">
                <v:path arrowok="t"/>
              </v:shape>
            </v:group>
            <v:group style="position:absolute;left:2248;top:-1856;width:2;height:80" coordorigin="2248,-1856" coordsize="2,80">
              <v:shape style="position:absolute;left:2248;top:-1856;width:2;height:80" coordorigin="2248,-1856" coordsize="0,80" path="m2248,-1776l2248,-1856e" filled="false" stroked="true" strokeweight=".748pt" strokecolor="#939598">
                <v:path arrowok="t"/>
              </v:shape>
            </v:group>
            <v:group style="position:absolute;left:2208;top:-1856;width:2;height:80" coordorigin="2208,-1856" coordsize="2,80">
              <v:shape style="position:absolute;left:2208;top:-1856;width:2;height:80" coordorigin="2208,-1856" coordsize="0,80" path="m2208,-1776l2208,-1856e" filled="false" stroked="true" strokeweight=".748pt" strokecolor="#939598">
                <v:path arrowok="t"/>
              </v:shape>
            </v:group>
            <v:group style="position:absolute;left:2168;top:-1856;width:2;height:80" coordorigin="2168,-1856" coordsize="2,80">
              <v:shape style="position:absolute;left:2168;top:-1856;width:2;height:80" coordorigin="2168,-1856" coordsize="0,80" path="m2168,-1776l2168,-1856e" filled="false" stroked="true" strokeweight=".748pt" strokecolor="#939598">
                <v:path arrowok="t"/>
              </v:shape>
            </v:group>
            <v:group style="position:absolute;left:2128;top:-1856;width:2;height:80" coordorigin="2128,-1856" coordsize="2,80">
              <v:shape style="position:absolute;left:2128;top:-1856;width:2;height:80" coordorigin="2128,-1856" coordsize="1,80" path="m2128,-1776l2128,-1856e" filled="false" stroked="true" strokeweight=".748pt" strokecolor="#939598">
                <v:path arrowok="t"/>
              </v:shape>
            </v:group>
            <v:group style="position:absolute;left:2088;top:-1856;width:2;height:80" coordorigin="2088,-1856" coordsize="2,80">
              <v:shape style="position:absolute;left:2088;top:-1856;width:2;height:80" coordorigin="2088,-1856" coordsize="0,80" path="m2088,-1776l2088,-1856e" filled="false" stroked="true" strokeweight=".748pt" strokecolor="#939598">
                <v:path arrowok="t"/>
              </v:shape>
            </v:group>
            <v:group style="position:absolute;left:2048;top:-1856;width:2;height:80" coordorigin="2048,-1856" coordsize="2,80">
              <v:shape style="position:absolute;left:2048;top:-1856;width:2;height:80" coordorigin="2048,-1856" coordsize="0,80" path="m2048,-1776l2048,-1856e" filled="false" stroked="true" strokeweight=".748pt" strokecolor="#939598">
                <v:path arrowok="t"/>
              </v:shape>
            </v:group>
            <v:group style="position:absolute;left:2008;top:-1856;width:2;height:80" coordorigin="2008,-1856" coordsize="2,80">
              <v:shape style="position:absolute;left:2008;top:-1856;width:2;height:80" coordorigin="2008,-1856" coordsize="0,80" path="m2008,-1776l2008,-1856e" filled="false" stroked="true" strokeweight=".748pt" strokecolor="#939598">
                <v:path arrowok="t"/>
              </v:shape>
            </v:group>
            <v:group style="position:absolute;left:1968;top:-1856;width:2;height:80" coordorigin="1968,-1856" coordsize="2,80">
              <v:shape style="position:absolute;left:1968;top:-1856;width:2;height:80" coordorigin="1968,-1856" coordsize="0,80" path="m1968,-1776l1968,-1856e" filled="false" stroked="true" strokeweight=".748pt" strokecolor="#939598">
                <v:path arrowok="t"/>
              </v:shape>
            </v:group>
            <v:group style="position:absolute;left:1928;top:-1856;width:2;height:80" coordorigin="1928,-1856" coordsize="2,80">
              <v:shape style="position:absolute;left:1928;top:-1856;width:2;height:80" coordorigin="1928,-1856" coordsize="0,80" path="m1928,-1776l1928,-1856e" filled="false" stroked="true" strokeweight=".748pt" strokecolor="#939598">
                <v:path arrowok="t"/>
              </v:shape>
            </v:group>
            <v:group style="position:absolute;left:1888;top:-1856;width:2;height:80" coordorigin="1888,-1856" coordsize="2,80">
              <v:shape style="position:absolute;left:1888;top:-1856;width:2;height:80" coordorigin="1888,-1856" coordsize="0,80" path="m1888,-1776l1888,-1856e" filled="false" stroked="true" strokeweight=".748pt" strokecolor="#939598">
                <v:path arrowok="t"/>
              </v:shape>
            </v:group>
            <v:group style="position:absolute;left:1848;top:-1856;width:2;height:80" coordorigin="1848,-1856" coordsize="2,80">
              <v:shape style="position:absolute;left:1848;top:-1856;width:2;height:80" coordorigin="1848,-1856" coordsize="0,80" path="m1848,-1776l1848,-1856e" filled="false" stroked="true" strokeweight=".748pt" strokecolor="#939598">
                <v:path arrowok="t"/>
              </v:shape>
            </v:group>
            <v:group style="position:absolute;left:1808;top:-1856;width:2;height:80" coordorigin="1808,-1856" coordsize="2,80">
              <v:shape style="position:absolute;left:1808;top:-1856;width:2;height:80" coordorigin="1808,-1856" coordsize="0,80" path="m1808,-1776l1808,-1856e" filled="false" stroked="true" strokeweight=".748pt" strokecolor="#939598">
                <v:path arrowok="t"/>
              </v:shape>
            </v:group>
            <v:group style="position:absolute;left:1768;top:-1856;width:2;height:80" coordorigin="1768,-1856" coordsize="2,80">
              <v:shape style="position:absolute;left:1768;top:-1856;width:2;height:80" coordorigin="1768,-1856" coordsize="1,80" path="m1768,-1776l1768,-1856e" filled="false" stroked="true" strokeweight=".748pt" strokecolor="#939598">
                <v:path arrowok="t"/>
              </v:shape>
            </v:group>
            <v:group style="position:absolute;left:1728;top:-1856;width:2;height:80" coordorigin="1728,-1856" coordsize="2,80">
              <v:shape style="position:absolute;left:1728;top:-1856;width:2;height:80" coordorigin="1728,-1856" coordsize="0,80" path="m1728,-1776l1728,-1856e" filled="false" stroked="true" strokeweight=".748pt" strokecolor="#939598">
                <v:path arrowok="t"/>
              </v:shape>
            </v:group>
            <v:group style="position:absolute;left:1688;top:-1856;width:2;height:80" coordorigin="1688,-1856" coordsize="2,80">
              <v:shape style="position:absolute;left:1688;top:-1856;width:2;height:80" coordorigin="1688,-1856" coordsize="0,80" path="m1688,-1776l1688,-1856e" filled="false" stroked="true" strokeweight=".748pt" strokecolor="#939598">
                <v:path arrowok="t"/>
              </v:shape>
            </v:group>
            <v:group style="position:absolute;left:1648;top:-1856;width:2;height:80" coordorigin="1648,-1856" coordsize="2,80">
              <v:shape style="position:absolute;left:1648;top:-1856;width:2;height:80" coordorigin="1648,-1856" coordsize="0,80" path="m1648,-1776l1648,-1856e" filled="false" stroked="true" strokeweight=".748pt" strokecolor="#939598">
                <v:path arrowok="t"/>
              </v:shape>
            </v:group>
            <v:group style="position:absolute;left:1608;top:-1856;width:2;height:80" coordorigin="1608,-1856" coordsize="2,80">
              <v:shape style="position:absolute;left:1608;top:-1856;width:2;height:80" coordorigin="1608,-1856" coordsize="0,80" path="m1608,-1776l1608,-1856e" filled="false" stroked="true" strokeweight=".748pt" strokecolor="#939598">
                <v:path arrowok="t"/>
              </v:shape>
            </v:group>
            <v:group style="position:absolute;left:1568;top:-1856;width:2;height:80" coordorigin="1568,-1856" coordsize="2,80">
              <v:shape style="position:absolute;left:1568;top:-1856;width:2;height:80" coordorigin="1568,-1856" coordsize="0,80" path="m1568,-1776l1568,-1856e" filled="false" stroked="true" strokeweight=".748pt" strokecolor="#939598">
                <v:path arrowok="t"/>
              </v:shape>
            </v:group>
            <v:group style="position:absolute;left:1528;top:-1856;width:2;height:80" coordorigin="1528,-1856" coordsize="2,80">
              <v:shape style="position:absolute;left:1528;top:-1856;width:2;height:80" coordorigin="1528,-1856" coordsize="0,80" path="m1528,-1776l1528,-1856e" filled="false" stroked="true" strokeweight=".748pt" strokecolor="#939598">
                <v:path arrowok="t"/>
              </v:shape>
            </v:group>
            <v:group style="position:absolute;left:1488;top:-1856;width:2;height:80" coordorigin="1488,-1856" coordsize="2,80">
              <v:shape style="position:absolute;left:1488;top:-1856;width:2;height:80" coordorigin="1488,-1856" coordsize="0,80" path="m1488,-1776l1488,-1856e" filled="false" stroked="true" strokeweight=".748pt" strokecolor="#939598">
                <v:path arrowok="t"/>
              </v:shape>
            </v:group>
            <v:group style="position:absolute;left:1448;top:-1856;width:2;height:80" coordorigin="1448,-1856" coordsize="2,80">
              <v:shape style="position:absolute;left:1448;top:-1856;width:2;height:80" coordorigin="1448,-1856" coordsize="0,80" path="m1448,-1776l1448,-1856e" filled="false" stroked="true" strokeweight=".748pt" strokecolor="#939598">
                <v:path arrowok="t"/>
              </v:shape>
            </v:group>
            <v:group style="position:absolute;left:1408;top:-1856;width:2;height:80" coordorigin="1408,-1856" coordsize="2,80">
              <v:shape style="position:absolute;left:1408;top:-1856;width:2;height:80" coordorigin="1408,-1856" coordsize="1,80" path="m1408,-1776l1408,-1856e" filled="false" stroked="true" strokeweight=".748pt" strokecolor="#939598">
                <v:path arrowok="t"/>
              </v:shape>
            </v:group>
            <v:group style="position:absolute;left:1368;top:-1856;width:2;height:80" coordorigin="1368,-1856" coordsize="2,80">
              <v:shape style="position:absolute;left:1368;top:-1856;width:2;height:80" coordorigin="1368,-1856" coordsize="0,80" path="m1368,-1776l1368,-1856e" filled="false" stroked="true" strokeweight=".748pt" strokecolor="#939598">
                <v:path arrowok="t"/>
              </v:shape>
            </v:group>
            <v:group style="position:absolute;left:1328;top:-1856;width:2;height:80" coordorigin="1328,-1856" coordsize="2,80">
              <v:shape style="position:absolute;left:1328;top:-1856;width:2;height:80" coordorigin="1328,-1856" coordsize="0,80" path="m1328,-1776l1328,-1856e" filled="false" stroked="true" strokeweight=".748pt" strokecolor="#939598">
                <v:path arrowok="t"/>
              </v:shape>
            </v:group>
            <v:group style="position:absolute;left:1288;top:-1856;width:2;height:80" coordorigin="1288,-1856" coordsize="2,80">
              <v:shape style="position:absolute;left:1288;top:-1856;width:2;height:80" coordorigin="1288,-1856" coordsize="0,80" path="m1288,-1776l1288,-1856e" filled="false" stroked="true" strokeweight=".748pt" strokecolor="#939598">
                <v:path arrowok="t"/>
              </v:shape>
            </v:group>
            <v:group style="position:absolute;left:1248;top:-1856;width:2;height:80" coordorigin="1248,-1856" coordsize="2,80">
              <v:shape style="position:absolute;left:1248;top:-1856;width:2;height:80" coordorigin="1248,-1856" coordsize="0,80" path="m1248,-1776l1248,-1856e" filled="false" stroked="true" strokeweight=".748pt" strokecolor="#939598">
                <v:path arrowok="t"/>
              </v:shape>
            </v:group>
            <v:group style="position:absolute;left:1208;top:-1856;width:2;height:80" coordorigin="1208,-1856" coordsize="2,80">
              <v:shape style="position:absolute;left:1208;top:-1856;width:2;height:80" coordorigin="1208,-1856" coordsize="0,80" path="m1208,-1776l1208,-1856e" filled="false" stroked="true" strokeweight=".748pt" strokecolor="#939598">
                <v:path arrowok="t"/>
              </v:shape>
            </v:group>
            <v:group style="position:absolute;left:1168;top:-1856;width:2;height:80" coordorigin="1168,-1856" coordsize="2,80">
              <v:shape style="position:absolute;left:1168;top:-1856;width:2;height:80" coordorigin="1168,-1856" coordsize="0,80" path="m1168,-1776l1168,-1856e" filled="false" stroked="true" strokeweight=".748pt" strokecolor="#939598">
                <v:path arrowok="t"/>
              </v:shape>
            </v:group>
            <v:group style="position:absolute;left:1128;top:-1856;width:2;height:80" coordorigin="1128,-1856" coordsize="2,80">
              <v:shape style="position:absolute;left:1128;top:-1856;width:2;height:80" coordorigin="1128,-1856" coordsize="0,80" path="m1128,-1776l1128,-1856e" filled="false" stroked="true" strokeweight=".748pt" strokecolor="#939598">
                <v:path arrowok="t"/>
              </v:shape>
            </v:group>
            <v:group style="position:absolute;left:1088;top:-1856;width:2;height:80" coordorigin="1088,-1856" coordsize="2,80">
              <v:shape style="position:absolute;left:1088;top:-1856;width:2;height:80" coordorigin="1088,-1856" coordsize="1,80" path="m1088,-1776l1088,-1856e" filled="false" stroked="true" strokeweight=".748pt" strokecolor="#939598">
                <v:path arrowok="t"/>
              </v:shape>
            </v:group>
            <v:group style="position:absolute;left:1048;top:-1856;width:2;height:80" coordorigin="1048,-1856" coordsize="2,80">
              <v:shape style="position:absolute;left:1048;top:-1856;width:2;height:80" coordorigin="1048,-1856" coordsize="0,80" path="m1048,-1776l1048,-1856e" filled="false" stroked="true" strokeweight=".748pt" strokecolor="#939598">
                <v:path arrowok="t"/>
              </v:shape>
            </v:group>
            <v:group style="position:absolute;left:1008;top:-1856;width:2;height:80" coordorigin="1008,-1856" coordsize="2,80">
              <v:shape style="position:absolute;left:1008;top:-1856;width:2;height:80" coordorigin="1008,-1856" coordsize="0,80" path="m1008,-1776l1008,-1856e" filled="false" stroked="true" strokeweight=".748pt" strokecolor="#939598">
                <v:path arrowok="t"/>
              </v:shape>
            </v:group>
            <v:group style="position:absolute;left:968;top:-1856;width:2;height:80" coordorigin="968,-1856" coordsize="2,80">
              <v:shape style="position:absolute;left:968;top:-1856;width:2;height:80" coordorigin="968,-1856" coordsize="0,80" path="m968,-1776l968,-1856e" filled="false" stroked="true" strokeweight=".748pt" strokecolor="#939598">
                <v:path arrowok="t"/>
              </v:shape>
            </v:group>
            <v:group style="position:absolute;left:928;top:-1856;width:2;height:80" coordorigin="928,-1856" coordsize="2,80">
              <v:shape style="position:absolute;left:928;top:-1856;width:2;height:80" coordorigin="928,-1856" coordsize="0,80" path="m928,-1776l928,-1856e" filled="false" stroked="true" strokeweight=".748pt" strokecolor="#939598">
                <v:path arrowok="t"/>
              </v:shape>
            </v:group>
            <v:group style="position:absolute;left:888;top:-1856;width:2;height:80" coordorigin="888,-1856" coordsize="2,80">
              <v:shape style="position:absolute;left:888;top:-1856;width:2;height:80" coordorigin="888,-1856" coordsize="0,80" path="m888,-1776l888,-1856e" filled="false" stroked="true" strokeweight=".748pt" strokecolor="#939598">
                <v:path arrowok="t"/>
              </v:shape>
            </v:group>
            <v:group style="position:absolute;left:848;top:-1856;width:2;height:80" coordorigin="848,-1856" coordsize="2,80">
              <v:shape style="position:absolute;left:848;top:-1856;width:2;height:80" coordorigin="848,-1856" coordsize="0,80" path="m848,-1776l848,-1856e" filled="false" stroked="true" strokeweight=".748pt" strokecolor="#939598">
                <v:path arrowok="t"/>
              </v:shape>
            </v:group>
            <v:group style="position:absolute;left:808;top:-1856;width:2;height:80" coordorigin="808,-1856" coordsize="2,80">
              <v:shape style="position:absolute;left:808;top:-1856;width:2;height:80" coordorigin="808,-1856" coordsize="0,80" path="m808,-1776l808,-1856e" filled="false" stroked="true" strokeweight=".748pt" strokecolor="#939598">
                <v:path arrowok="t"/>
              </v:shape>
            </v:group>
            <v:group style="position:absolute;left:768;top:-1856;width:2;height:80" coordorigin="768,-1856" coordsize="2,80">
              <v:shape style="position:absolute;left:768;top:-1856;width:2;height:80" coordorigin="768,-1856" coordsize="0,80" path="m768,-1776l768,-1856e" filled="false" stroked="true" strokeweight=".748pt" strokecolor="#939598">
                <v:path arrowok="t"/>
              </v:shape>
            </v:group>
            <v:group style="position:absolute;left:728;top:-1856;width:2;height:80" coordorigin="728,-1856" coordsize="2,80">
              <v:shape style="position:absolute;left:728;top:-1856;width:2;height:80" coordorigin="728,-1856" coordsize="1,80" path="m728,-1776l728,-1856e" filled="false" stroked="true" strokeweight=".748pt" strokecolor="#939598">
                <v:path arrowok="t"/>
              </v:shape>
            </v:group>
            <v:group style="position:absolute;left:688;top:-1856;width:2;height:80" coordorigin="688,-1856" coordsize="2,80">
              <v:shape style="position:absolute;left:688;top:-1856;width:2;height:80" coordorigin="688,-1856" coordsize="0,80" path="m688,-1776l688,-1856e" filled="false" stroked="true" strokeweight=".748pt" strokecolor="#939598">
                <v:path arrowok="t"/>
              </v:shape>
            </v:group>
            <v:group style="position:absolute;left:648;top:-1856;width:2;height:80" coordorigin="648,-1856" coordsize="2,80">
              <v:shape style="position:absolute;left:648;top:-1856;width:2;height:80" coordorigin="648,-1856" coordsize="0,80" path="m648,-1776l648,-1856e" filled="false" stroked="true" strokeweight=".748pt" strokecolor="#939598">
                <v:path arrowok="t"/>
              </v:shape>
            </v:group>
            <v:group style="position:absolute;left:608;top:-1856;width:2;height:80" coordorigin="608,-1856" coordsize="2,80">
              <v:shape style="position:absolute;left:608;top:-1856;width:2;height:80" coordorigin="608,-1856" coordsize="0,80" path="m608,-1776l608,-1856e" filled="false" stroked="true" strokeweight=".748pt" strokecolor="#939598">
                <v:path arrowok="t"/>
              </v:shape>
            </v:group>
            <v:group style="position:absolute;left:568;top:-1856;width:2;height:80" coordorigin="568,-1856" coordsize="2,80">
              <v:shape style="position:absolute;left:568;top:-1856;width:2;height:80" coordorigin="568,-1856" coordsize="0,80" path="m568,-1776l568,-1856e" filled="false" stroked="true" strokeweight=".748pt" strokecolor="#939598">
                <v:path arrowok="t"/>
              </v:shape>
            </v:group>
            <v:group style="position:absolute;left:528;top:-1856;width:2;height:80" coordorigin="528,-1856" coordsize="2,80">
              <v:shape style="position:absolute;left:528;top:-1856;width:2;height:80" coordorigin="528,-1856" coordsize="0,80" path="m528,-1776l528,-1856e" filled="false" stroked="true" strokeweight=".748pt" strokecolor="#939598">
                <v:path arrowok="t"/>
              </v:shape>
            </v:group>
            <v:group style="position:absolute;left:488;top:-1856;width:2;height:80" coordorigin="488,-1856" coordsize="2,80">
              <v:shape style="position:absolute;left:488;top:-1856;width:2;height:80" coordorigin="488,-1856" coordsize="0,80" path="m488,-1776l488,-1856e" filled="false" stroked="true" strokeweight=".748pt" strokecolor="#939598">
                <v:path arrowok="t"/>
              </v:shape>
            </v:group>
            <v:group style="position:absolute;left:448;top:-1856;width:2;height:80" coordorigin="448,-1856" coordsize="2,80">
              <v:shape style="position:absolute;left:448;top:-1856;width:2;height:80" coordorigin="448,-1856" coordsize="0,80" path="m448,-1776l448,-1856e" filled="false" stroked="true" strokeweight=".748pt" strokecolor="#939598">
                <v:path arrowok="t"/>
              </v:shape>
            </v:group>
            <v:group style="position:absolute;left:408;top:-1856;width:2;height:80" coordorigin="408,-1856" coordsize="2,80">
              <v:shape style="position:absolute;left:408;top:-1856;width:2;height:80" coordorigin="408,-1856" coordsize="0,80" path="m408,-1776l408,-1856e" filled="false" stroked="true" strokeweight=".748pt" strokecolor="#939598">
                <v:path arrowok="t"/>
              </v:shape>
            </v:group>
            <v:group style="position:absolute;left:368;top:-1856;width:2;height:80" coordorigin="368,-1856" coordsize="2,80">
              <v:shape style="position:absolute;left:368;top:-1856;width:2;height:80" coordorigin="368,-1856" coordsize="1,80" path="m368,-1776l368,-1856e" filled="false" stroked="true" strokeweight=".748pt" strokecolor="#939598">
                <v:path arrowok="t"/>
              </v:shape>
            </v:group>
            <v:group style="position:absolute;left:328;top:-1856;width:2;height:80" coordorigin="328,-1856" coordsize="2,80">
              <v:shape style="position:absolute;left:328;top:-1856;width:2;height:80" coordorigin="328,-1856" coordsize="0,80" path="m328,-1776l328,-1856e" filled="false" stroked="true" strokeweight=".748pt" strokecolor="#939598">
                <v:path arrowok="t"/>
              </v:shape>
            </v:group>
            <v:group style="position:absolute;left:288;top:-1856;width:2;height:80" coordorigin="288,-1856" coordsize="2,80">
              <v:shape style="position:absolute;left:288;top:-1856;width:2;height:80" coordorigin="288,-1856" coordsize="0,80" path="m288,-1776l288,-1856e" filled="false" stroked="true" strokeweight=".748pt" strokecolor="#939598">
                <v:path arrowok="t"/>
              </v:shape>
            </v:group>
            <v:group style="position:absolute;left:248;top:-1856;width:2;height:80" coordorigin="248,-1856" coordsize="2,80">
              <v:shape style="position:absolute;left:248;top:-1856;width:2;height:80" coordorigin="248,-1856" coordsize="0,80" path="m248,-1776l248,-1856e" filled="false" stroked="true" strokeweight=".748pt" strokecolor="#939598">
                <v:path arrowok="t"/>
              </v:shape>
            </v:group>
            <v:group style="position:absolute;left:208;top:-1856;width:2;height:80" coordorigin="208,-1856" coordsize="2,80">
              <v:shape style="position:absolute;left:208;top:-1856;width:2;height:80" coordorigin="208,-1856" coordsize="0,80" path="m208,-1776l208,-1856e" filled="false" stroked="true" strokeweight=".748pt" strokecolor="#939598">
                <v:path arrowok="t"/>
              </v:shape>
            </v:group>
            <v:group style="position:absolute;left:168;top:-1856;width:2;height:80" coordorigin="168,-1856" coordsize="2,80">
              <v:shape style="position:absolute;left:168;top:-1856;width:2;height:80" coordorigin="168,-1856" coordsize="0,80" path="m168,-1776l168,-1856e" filled="false" stroked="true" strokeweight=".748pt" strokecolor="#939598">
                <v:path arrowok="t"/>
              </v:shape>
            </v:group>
            <v:group style="position:absolute;left:128;top:-1856;width:2;height:80" coordorigin="128,-1856" coordsize="2,80">
              <v:shape style="position:absolute;left:128;top:-1856;width:2;height:80" coordorigin="128,-1856" coordsize="0,80" path="m128,-1776l128,-1856e" filled="false" stroked="true" strokeweight=".748pt" strokecolor="#939598">
                <v:path arrowok="t"/>
              </v:shape>
            </v:group>
            <v:group style="position:absolute;left:88;top:-1856;width:2;height:80" coordorigin="88,-1856" coordsize="2,80">
              <v:shape style="position:absolute;left:88;top:-1856;width:2;height:80" coordorigin="88,-1856" coordsize="0,80" path="m88,-1776l88,-1856e" filled="false" stroked="true" strokeweight=".748pt" strokecolor="#939598">
                <v:path arrowok="t"/>
              </v:shape>
            </v:group>
            <v:group style="position:absolute;left:47;top:-1856;width:2;height:80" coordorigin="47,-1856" coordsize="2,80">
              <v:shape style="position:absolute;left:47;top:-1856;width:2;height:80" coordorigin="47,-1856" coordsize="0,80" path="m48,-1776l47,-1856e" filled="false" stroked="true" strokeweight=".748pt" strokecolor="#939598">
                <v:path arrowok="t"/>
              </v:shape>
            </v:group>
            <v:group style="position:absolute;left:7;top:-1856;width:2;height:80" coordorigin="7,-1856" coordsize="2,80">
              <v:shape style="position:absolute;left:7;top:-1856;width:2;height:80" coordorigin="7,-1856" coordsize="0,80" path="m7,-1776l7,-1856e" filled="false" stroked="true" strokeweight=".748pt" strokecolor="#939598">
                <v:path arrowok="t"/>
              </v:shape>
            </v:group>
            <w10:wrap type="none"/>
          </v:group>
        </w:pict>
      </w:r>
      <w:r>
        <w:rPr>
          <w:w w:val="85"/>
        </w:rPr>
        <w:t>New</w:t>
      </w:r>
      <w:r>
        <w:rPr>
          <w:spacing w:val="-47"/>
          <w:w w:val="85"/>
        </w:rPr>
        <w:t> </w:t>
      </w:r>
      <w:r>
        <w:rPr>
          <w:w w:val="85"/>
        </w:rPr>
        <w:t>Guinea</w:t>
      </w:r>
      <w:r>
        <w:rPr>
          <w:spacing w:val="-47"/>
          <w:w w:val="85"/>
        </w:rPr>
        <w:t> </w:t>
      </w:r>
      <w:r>
        <w:rPr>
          <w:w w:val="85"/>
        </w:rPr>
        <w:t>Cave</w:t>
      </w:r>
      <w:r>
        <w:rPr>
          <w:spacing w:val="-47"/>
          <w:w w:val="85"/>
        </w:rPr>
        <w:t> </w:t>
      </w:r>
      <w:r>
        <w:rPr>
          <w:w w:val="85"/>
        </w:rPr>
        <w:t>II</w:t>
      </w:r>
      <w:r>
        <w:rPr>
          <w:spacing w:val="-47"/>
          <w:w w:val="85"/>
        </w:rPr>
        <w:t> </w:t>
      </w:r>
      <w:r>
        <w:rPr>
          <w:w w:val="85"/>
        </w:rPr>
        <w:t>(within</w:t>
      </w:r>
      <w:r>
        <w:rPr>
          <w:spacing w:val="-47"/>
          <w:w w:val="85"/>
        </w:rPr>
        <w:t> </w:t>
      </w:r>
      <w:r>
        <w:rPr>
          <w:w w:val="85"/>
        </w:rPr>
        <w:t>Snowy</w:t>
      </w:r>
      <w:r>
        <w:rPr>
          <w:spacing w:val="-47"/>
          <w:w w:val="85"/>
        </w:rPr>
        <w:t> </w:t>
      </w:r>
      <w:r>
        <w:rPr>
          <w:w w:val="85"/>
        </w:rPr>
        <w:t>River</w:t>
      </w:r>
      <w:r>
        <w:rPr>
          <w:spacing w:val="-47"/>
          <w:w w:val="85"/>
        </w:rPr>
        <w:t> </w:t>
      </w:r>
      <w:r>
        <w:rPr>
          <w:w w:val="85"/>
        </w:rPr>
        <w:t>National</w:t>
      </w:r>
      <w:r>
        <w:rPr>
          <w:spacing w:val="-47"/>
          <w:w w:val="85"/>
        </w:rPr>
        <w:t> </w:t>
      </w:r>
      <w:r>
        <w:rPr>
          <w:w w:val="85"/>
        </w:rPr>
        <w:t>Park)</w:t>
      </w:r>
      <w:r>
        <w:rPr/>
      </w:r>
    </w:p>
    <w:p>
      <w:pPr>
        <w:pStyle w:val="Heading4"/>
        <w:spacing w:line="240" w:lineRule="auto" w:before="98"/>
        <w:ind w:left="935" w:right="988"/>
        <w:jc w:val="left"/>
      </w:pPr>
      <w:r>
        <w:rPr>
          <w:color w:val="A4590C"/>
          <w:spacing w:val="26"/>
          <w:w w:val="85"/>
        </w:rPr>
        <w:t>Krauatungalung</w:t>
      </w:r>
      <w:r>
        <w:rPr>
          <w:color w:val="A4590C"/>
          <w:spacing w:val="7"/>
          <w:w w:val="85"/>
        </w:rPr>
        <w:t> </w:t>
      </w:r>
      <w:r>
        <w:rPr>
          <w:color w:val="A4590C"/>
          <w:spacing w:val="26"/>
          <w:w w:val="85"/>
        </w:rPr>
        <w:t>Country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5"/>
          <w:szCs w:val="25"/>
        </w:rPr>
      </w:pPr>
    </w:p>
    <w:p>
      <w:pPr>
        <w:spacing w:line="10535" w:lineRule="exact"/>
        <w:ind w:left="71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210"/>
          <w:sz w:val="20"/>
          <w:szCs w:val="20"/>
        </w:rPr>
        <w:pict>
          <v:group style="width:529.3pt;height:526.8pt;mso-position-horizontal-relative:char;mso-position-vertical-relative:line" coordorigin="0,0" coordsize="10586,10536">
            <v:group style="position:absolute;left:174;top:0;width:10412;height:1224" coordorigin="174,0" coordsize="10412,1224">
              <v:shape style="position:absolute;left:174;top:0;width:10412;height:1224" coordorigin="174,0" coordsize="10412,1224" path="m174,0l10585,0,10585,1224,174,1224,174,0xe" filled="true" fillcolor="#000000" stroked="false">
                <v:path arrowok="t"/>
                <v:fill type="solid"/>
              </v:shape>
            </v:group>
            <v:group style="position:absolute;left:225;top:48;width:10028;height:851" coordorigin="225,48" coordsize="10028,851">
              <v:shape style="position:absolute;left:225;top:48;width:10028;height:851" coordorigin="225,48" coordsize="10028,851" path="m225,898l10253,898,10253,48,225,48,225,898xe" filled="true" fillcolor="#f4e5d8" stroked="false">
                <v:path arrowok="t"/>
                <v:fill type="solid"/>
              </v:shape>
              <v:shape style="position:absolute;left:0;top:1285;width:5953;height:5187" type="#_x0000_t75" stroked="false">
                <v:imagedata r:id="rId92" o:title=""/>
              </v:shape>
            </v:group>
            <v:group style="position:absolute;left:4740;top:2817;width:2624;height:1134" coordorigin="4740,2817" coordsize="2624,1134">
              <v:shape style="position:absolute;left:4740;top:2817;width:2624;height:1134" coordorigin="4740,2817" coordsize="2624,1134" path="m6335,3927l6304,3950,6304,3950,6306,3951,6335,3927xe" filled="true" fillcolor="#c7c8ca" stroked="false">
                <v:path arrowok="t"/>
                <v:fill type="solid"/>
              </v:shape>
              <v:shape style="position:absolute;left:4740;top:2817;width:2624;height:1134" coordorigin="4740,2817" coordsize="2624,1134" path="m5732,3064l5841,3095,5922,3122,5992,3149,6051,3175,6142,3231,6204,3295,6246,3369,6276,3460,6304,3571,6327,3680,6341,3766,6346,3832,6346,3858,6345,3880,6343,3898,6340,3913,6336,3925,6335,3927,7364,3156,6727,3155,6493,3151,6392,3147,6298,3143,6212,3137,6130,3130,6052,3121,5976,3110,5900,3098,5823,3083,5743,3066,5732,3064xe" filled="true" fillcolor="#c7c8ca" stroked="false">
                <v:path arrowok="t"/>
                <v:fill type="solid"/>
              </v:shape>
              <v:shape style="position:absolute;left:4740;top:2817;width:2624;height:1134" coordorigin="4740,2817" coordsize="2624,1134" path="m5220,2936l5658,3047,5732,3064,5640,3039,5517,3007,5220,2936xe" filled="true" fillcolor="#c7c8ca" stroked="false">
                <v:path arrowok="t"/>
                <v:fill type="solid"/>
              </v:shape>
              <v:shape style="position:absolute;left:4740;top:2817;width:2624;height:1134" coordorigin="4740,2817" coordsize="2624,1134" path="m4741,2817l4858,2853,5220,2936,4834,2838,4767,2822,4750,2818,4741,2817xe" filled="true" fillcolor="#c7c8ca" stroked="false">
                <v:path arrowok="t"/>
                <v:fill type="solid"/>
              </v:shape>
            </v:group>
            <v:group style="position:absolute;left:6187;top:2511;width:3672;height:3564" coordorigin="6187,2511" coordsize="3672,3564">
              <v:shape style="position:absolute;left:6187;top:2511;width:3672;height:3564" coordorigin="6187,2511" coordsize="3672,3564" path="m6187,2511l9859,2511,9859,6075,6187,6075,6187,2511xe" filled="true" fillcolor="#000000" stroked="false">
                <v:path arrowok="t"/>
                <v:fill type="solid"/>
              </v:shape>
            </v:group>
            <v:group style="position:absolute;left:6238;top:2562;width:3293;height:3187" coordorigin="6238,2562" coordsize="3293,3187">
              <v:shape style="position:absolute;left:6238;top:2562;width:3293;height:3187" coordorigin="6238,2562" coordsize="3293,3187" path="m6238,2562l6238,5749,9530,5749,9530,2562,6238,2562xe" filled="true" fillcolor="#c7c8ca" stroked="false">
                <v:path arrowok="t"/>
                <v:fill type="solid"/>
              </v:shape>
              <v:shape style="position:absolute;left:6327;top:2632;width:3104;height:3032" type="#_x0000_t75" stroked="false">
                <v:imagedata r:id="rId93" o:title=""/>
              </v:shape>
            </v:group>
            <v:group style="position:absolute;left:2710;top:5897;width:1622;height:2329" coordorigin="2710,5897" coordsize="1622,2329">
              <v:shape style="position:absolute;left:2710;top:5897;width:1622;height:2329" coordorigin="2710,5897" coordsize="1622,2329" path="m3296,6735l3347,6813,3388,6880,3427,6946,3464,7014,3500,7083,3536,7157,3573,7236,3610,7321,3650,7414,3692,7517,3738,7631,3787,7758,3841,7898,3967,8225,4285,7105,3766,7105,3722,7102,3640,7079,3558,7029,3468,6947,3419,6892,3365,6825,3305,6748,3296,6735xe" filled="true" fillcolor="#c7c8ca" stroked="false">
                <v:path arrowok="t"/>
                <v:fill type="solid"/>
              </v:shape>
              <v:shape style="position:absolute;left:2710;top:5897;width:1622;height:2329" coordorigin="2710,5897" coordsize="1622,2329" path="m4318,6989l4258,7024,4170,7052,4085,7070,3974,7087,3861,7101,3766,7105,4285,7105,4318,6989xe" filled="true" fillcolor="#c7c8ca" stroked="false">
                <v:path arrowok="t"/>
                <v:fill type="solid"/>
              </v:shape>
              <v:shape style="position:absolute;left:2710;top:5897;width:1622;height:2329" coordorigin="2710,5897" coordsize="1622,2329" path="m4329,6951l4318,6989,4323,6983,4328,6976,4330,6970,4332,6965,4332,6960,4331,6956,4330,6953,4329,6952,4329,6951xe" filled="true" fillcolor="#c7c8ca" stroked="false">
                <v:path arrowok="t"/>
                <v:fill type="solid"/>
              </v:shape>
              <v:shape style="position:absolute;left:2710;top:5897;width:1622;height:2329" coordorigin="2710,5897" coordsize="1622,2329" path="m2994,6303l3086,6438,3167,6555,3239,6658,3296,6735,3254,6672,3201,6596,3143,6513,2994,6303xe" filled="true" fillcolor="#c7c8ca" stroked="false">
                <v:path arrowok="t"/>
                <v:fill type="solid"/>
              </v:shape>
              <v:shape style="position:absolute;left:2710;top:5897;width:1622;height:2329" coordorigin="2710,5897" coordsize="1622,2329" path="m2710,5897l2763,5977,2833,6076,2994,6303,2786,5995,2740,5934,2710,5897xe" filled="true" fillcolor="#c7c8ca" stroked="false">
                <v:path arrowok="t"/>
                <v:fill type="solid"/>
              </v:shape>
            </v:group>
            <v:group style="position:absolute;left:3811;top:6402;width:6588;height:4133" coordorigin="3811,6402" coordsize="6588,4133">
              <v:shape style="position:absolute;left:3811;top:6402;width:6588;height:4133" coordorigin="3811,6402" coordsize="6588,4133" path="m3811,6402l10399,6402,10399,10535,3811,10535,3811,6402xe" filled="true" fillcolor="#000000" stroked="false">
                <v:path arrowok="t"/>
                <v:fill type="solid"/>
              </v:shape>
            </v:group>
            <v:group style="position:absolute;left:3862;top:6453;width:6207;height:3755" coordorigin="3862,6453" coordsize="6207,3755">
              <v:shape style="position:absolute;left:3862;top:6453;width:6207;height:3755" coordorigin="3862,6453" coordsize="6207,3755" path="m10069,6453l3862,6453,3862,10208,10069,10208,10069,6453xe" filled="true" fillcolor="#c7c8ca" stroked="false">
                <v:path arrowok="t"/>
                <v:fill type="solid"/>
              </v:shape>
              <v:shape style="position:absolute;left:3973;top:6524;width:6006;height:3600" type="#_x0000_t75" stroked="false">
                <v:imagedata r:id="rId94" o:title=""/>
              </v:shape>
              <v:shape style="position:absolute;left:200;top:24;width:10054;height:875" type="#_x0000_t202" filled="false" stroked="false">
                <v:textbox inset="0,0,0,0">
                  <w:txbxContent>
                    <w:p>
                      <w:pPr>
                        <w:spacing w:before="80"/>
                        <w:ind w:left="245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w w:val="105"/>
                          <w:sz w:val="22"/>
                        </w:rPr>
                        <w:t>ø</w:t>
                      </w:r>
                      <w:r>
                        <w:rPr>
                          <w:rFonts w:ascii="Arial" w:hAnsi="Arial"/>
                          <w:sz w:val="22"/>
                        </w:rPr>
                        <w:t>  </w:t>
                      </w:r>
                      <w:r>
                        <w:rPr>
                          <w:rFonts w:ascii="Arial" w:hAnsi="Arial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z w:val="22"/>
                        </w:rPr>
                        <w:t>1194 hec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  <w:t>a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es on the Sn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o</w:t>
                      </w:r>
                      <w:r>
                        <w:rPr>
                          <w:rFonts w:ascii="Calibri" w:hAnsi="Calibri"/>
                          <w:spacing w:val="1"/>
                          <w:sz w:val="22"/>
                        </w:rPr>
                        <w:t>w</w:t>
                      </w:r>
                      <w:r>
                        <w:rPr>
                          <w:rFonts w:ascii="Calibri" w:hAnsi="Calibri"/>
                          <w:sz w:val="22"/>
                        </w:rPr>
                        <w:t>y Ri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v</w:t>
                      </w:r>
                      <w:r>
                        <w:rPr>
                          <w:rFonts w:ascii="Calibri" w:hAnsi="Calibri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spacing w:val="-20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, about 20km northea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s</w:t>
                      </w:r>
                      <w:r>
                        <w:rPr>
                          <w:rFonts w:ascii="Calibri" w:hAnsi="Calibri"/>
                          <w:sz w:val="22"/>
                        </w:rPr>
                        <w:t>t of Buchan</w:t>
                      </w:r>
                    </w:p>
                    <w:p>
                      <w:pPr>
                        <w:spacing w:before="108"/>
                        <w:ind w:left="245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w w:val="105"/>
                          <w:sz w:val="22"/>
                        </w:rPr>
                        <w:t>ø</w:t>
                      </w:r>
                      <w:r>
                        <w:rPr>
                          <w:rFonts w:ascii="Arial" w:hAnsi="Arial"/>
                          <w:sz w:val="22"/>
                        </w:rPr>
                        <w:t>  </w:t>
                      </w:r>
                      <w:r>
                        <w:rPr>
                          <w:rFonts w:ascii="Arial" w:hAnsi="Arial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z w:val="22"/>
                        </w:rPr>
                        <w:t>Lime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st</w:t>
                      </w:r>
                      <w:r>
                        <w:rPr>
                          <w:rFonts w:ascii="Calibri" w:hAnsi="Calibri"/>
                          <w:sz w:val="22"/>
                        </w:rPr>
                        <w:t>one 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c</w:t>
                      </w:r>
                      <w:r>
                        <w:rPr>
                          <w:rFonts w:ascii="Calibri" w:hAnsi="Calibri"/>
                          <w:spacing w:val="-4"/>
                          <w:sz w:val="22"/>
                        </w:rPr>
                        <w:t>a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v</w:t>
                      </w:r>
                      <w:r>
                        <w:rPr>
                          <w:rFonts w:ascii="Calibri" w:hAnsi="Calibri"/>
                          <w:sz w:val="22"/>
                        </w:rPr>
                        <w:t>e and </w:t>
                      </w:r>
                      <w:r>
                        <w:rPr>
                          <w:rFonts w:ascii="Calibri" w:hAns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ock shel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  <w:t>er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position w:val="-210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5"/>
        <w:spacing w:line="240" w:lineRule="auto" w:before="194"/>
        <w:ind w:left="323" w:right="988"/>
        <w:jc w:val="left"/>
        <w:rPr>
          <w:u w:val="none"/>
        </w:rPr>
      </w:pPr>
      <w:r>
        <w:rPr/>
        <w:pict>
          <v:group style="position:absolute;margin-left:-.999947pt;margin-top:12.544172pt;width:597.3pt;height:17.2pt;mso-position-horizontal-relative:page;mso-position-vertical-relative:paragraph;z-index:-883600" coordorigin="-20,251" coordsize="11946,344">
            <v:group style="position:absolute;left:709;top:532;width:11197;height:2" coordorigin="709,532" coordsize="11197,2">
              <v:shape style="position:absolute;left:709;top:532;width:11197;height:2" coordorigin="709,532" coordsize="11197,0" path="m709,532l11906,532e" filled="false" stroked="true" strokeweight="1pt" strokecolor="#939598">
                <v:path arrowok="t"/>
              </v:shape>
            </v:group>
            <v:group style="position:absolute;left:11906;top:406;width:2;height:71" coordorigin="11906,406" coordsize="2,71">
              <v:shape style="position:absolute;left:11906;top:406;width:2;height:71" coordorigin="11906,406" coordsize="0,71" path="m11906,476l11906,406e" filled="false" stroked="true" strokeweight=".748pt" strokecolor="#939598">
                <v:path arrowok="t"/>
              </v:shape>
            </v:group>
            <v:group style="position:absolute;left:11865;top:406;width:2;height:80" coordorigin="11865,406" coordsize="2,80">
              <v:shape style="position:absolute;left:11865;top:406;width:2;height:80" coordorigin="11865,406" coordsize="0,80" path="m11865,486l11865,406e" filled="false" stroked="true" strokeweight=".748pt" strokecolor="#939598">
                <v:path arrowok="t"/>
              </v:shape>
            </v:group>
            <v:group style="position:absolute;left:11825;top:406;width:2;height:80" coordorigin="11825,406" coordsize="2,80">
              <v:shape style="position:absolute;left:11825;top:406;width:2;height:80" coordorigin="11825,406" coordsize="0,80" path="m11825,486l11825,406e" filled="false" stroked="true" strokeweight=".748pt" strokecolor="#939598">
                <v:path arrowok="t"/>
              </v:shape>
            </v:group>
            <v:group style="position:absolute;left:11785;top:406;width:2;height:80" coordorigin="11785,406" coordsize="2,80">
              <v:shape style="position:absolute;left:11785;top:406;width:2;height:80" coordorigin="11785,406" coordsize="0,80" path="m11785,486l11785,406e" filled="false" stroked="true" strokeweight=".748pt" strokecolor="#939598">
                <v:path arrowok="t"/>
              </v:shape>
            </v:group>
            <v:group style="position:absolute;left:11745;top:406;width:2;height:80" coordorigin="11745,406" coordsize="2,80">
              <v:shape style="position:absolute;left:11745;top:406;width:2;height:80" coordorigin="11745,406" coordsize="0,80" path="m11745,486l11745,406e" filled="false" stroked="true" strokeweight=".748pt" strokecolor="#939598">
                <v:path arrowok="t"/>
              </v:shape>
            </v:group>
            <v:group style="position:absolute;left:11705;top:406;width:2;height:80" coordorigin="11705,406" coordsize="2,80">
              <v:shape style="position:absolute;left:11705;top:406;width:2;height:80" coordorigin="11705,406" coordsize="0,80" path="m11705,486l11705,406e" filled="false" stroked="true" strokeweight=".748pt" strokecolor="#939598">
                <v:path arrowok="t"/>
              </v:shape>
            </v:group>
            <v:group style="position:absolute;left:11665;top:406;width:2;height:80" coordorigin="11665,406" coordsize="2,80">
              <v:shape style="position:absolute;left:11665;top:406;width:2;height:80" coordorigin="11665,406" coordsize="0,80" path="m11665,486l11665,406e" filled="false" stroked="true" strokeweight=".748pt" strokecolor="#939598">
                <v:path arrowok="t"/>
              </v:shape>
            </v:group>
            <v:group style="position:absolute;left:11625;top:406;width:2;height:80" coordorigin="11625,406" coordsize="2,80">
              <v:shape style="position:absolute;left:11625;top:406;width:2;height:80" coordorigin="11625,406" coordsize="0,80" path="m11625,486l11625,406e" filled="false" stroked="true" strokeweight=".748pt" strokecolor="#939598">
                <v:path arrowok="t"/>
              </v:shape>
            </v:group>
            <v:group style="position:absolute;left:11585;top:406;width:2;height:80" coordorigin="11585,406" coordsize="2,80">
              <v:shape style="position:absolute;left:11585;top:406;width:2;height:80" coordorigin="11585,406" coordsize="1,80" path="m11585,486l11585,406e" filled="false" stroked="true" strokeweight=".748pt" strokecolor="#939598">
                <v:path arrowok="t"/>
              </v:shape>
            </v:group>
            <v:group style="position:absolute;left:11545;top:406;width:2;height:80" coordorigin="11545,406" coordsize="2,80">
              <v:shape style="position:absolute;left:11545;top:406;width:2;height:80" coordorigin="11545,406" coordsize="0,80" path="m11545,486l11545,406e" filled="false" stroked="true" strokeweight=".748pt" strokecolor="#939598">
                <v:path arrowok="t"/>
              </v:shape>
            </v:group>
            <v:group style="position:absolute;left:11505;top:406;width:2;height:80" coordorigin="11505,406" coordsize="2,80">
              <v:shape style="position:absolute;left:11505;top:406;width:2;height:80" coordorigin="11505,406" coordsize="0,80" path="m11505,486l11505,406e" filled="false" stroked="true" strokeweight=".748pt" strokecolor="#939598">
                <v:path arrowok="t"/>
              </v:shape>
            </v:group>
            <v:group style="position:absolute;left:11465;top:406;width:2;height:80" coordorigin="11465,406" coordsize="2,80">
              <v:shape style="position:absolute;left:11465;top:406;width:2;height:80" coordorigin="11465,406" coordsize="1,80" path="m11465,486l11465,406e" filled="false" stroked="true" strokeweight=".748pt" strokecolor="#939598">
                <v:path arrowok="t"/>
              </v:shape>
            </v:group>
            <v:group style="position:absolute;left:11425;top:406;width:2;height:80" coordorigin="11425,406" coordsize="2,80">
              <v:shape style="position:absolute;left:11425;top:406;width:2;height:80" coordorigin="11425,406" coordsize="1,80" path="m11425,486l11425,406e" filled="false" stroked="true" strokeweight=".748pt" strokecolor="#939598">
                <v:path arrowok="t"/>
              </v:shape>
            </v:group>
            <v:group style="position:absolute;left:11385;top:406;width:2;height:80" coordorigin="11385,406" coordsize="2,80">
              <v:shape style="position:absolute;left:11385;top:406;width:2;height:80" coordorigin="11385,406" coordsize="1,80" path="m11385,486l11385,406e" filled="false" stroked="true" strokeweight=".748pt" strokecolor="#939598">
                <v:path arrowok="t"/>
              </v:shape>
            </v:group>
            <v:group style="position:absolute;left:11345;top:406;width:2;height:80" coordorigin="11345,406" coordsize="2,80">
              <v:shape style="position:absolute;left:11345;top:406;width:2;height:80" coordorigin="11345,406" coordsize="1,80" path="m11345,486l11345,406e" filled="false" stroked="true" strokeweight=".748pt" strokecolor="#939598">
                <v:path arrowok="t"/>
              </v:shape>
            </v:group>
            <v:group style="position:absolute;left:11305;top:406;width:2;height:80" coordorigin="11305,406" coordsize="2,80">
              <v:shape style="position:absolute;left:11305;top:406;width:2;height:80" coordorigin="11305,406" coordsize="1,80" path="m11305,486l11305,406e" filled="false" stroked="true" strokeweight=".748pt" strokecolor="#939598">
                <v:path arrowok="t"/>
              </v:shape>
            </v:group>
            <v:group style="position:absolute;left:11265;top:406;width:2;height:80" coordorigin="11265,406" coordsize="2,80">
              <v:shape style="position:absolute;left:11265;top:406;width:2;height:80" coordorigin="11265,406" coordsize="0,80" path="m11265,486l11265,406e" filled="false" stroked="true" strokeweight=".748pt" strokecolor="#939598">
                <v:path arrowok="t"/>
              </v:shape>
            </v:group>
            <v:group style="position:absolute;left:11224;top:406;width:2;height:80" coordorigin="11224,406" coordsize="2,80">
              <v:shape style="position:absolute;left:11224;top:406;width:2;height:80" coordorigin="11224,406" coordsize="0,80" path="m11224,486l11224,406e" filled="false" stroked="true" strokeweight=".748pt" strokecolor="#939598">
                <v:path arrowok="t"/>
              </v:shape>
            </v:group>
            <v:group style="position:absolute;left:11184;top:406;width:2;height:80" coordorigin="11184,406" coordsize="2,80">
              <v:shape style="position:absolute;left:11184;top:406;width:2;height:80" coordorigin="11184,406" coordsize="0,80" path="m11184,486l11184,406e" filled="false" stroked="true" strokeweight=".748pt" strokecolor="#939598">
                <v:path arrowok="t"/>
              </v:shape>
            </v:group>
            <v:group style="position:absolute;left:11144;top:406;width:2;height:80" coordorigin="11144,406" coordsize="2,80">
              <v:shape style="position:absolute;left:11144;top:406;width:2;height:80" coordorigin="11144,406" coordsize="1,80" path="m11144,486l11144,406e" filled="false" stroked="true" strokeweight=".748pt" strokecolor="#939598">
                <v:path arrowok="t"/>
              </v:shape>
            </v:group>
            <v:group style="position:absolute;left:11104;top:406;width:2;height:80" coordorigin="11104,406" coordsize="2,80">
              <v:shape style="position:absolute;left:11104;top:406;width:2;height:80" coordorigin="11104,406" coordsize="0,80" path="m11104,486l11104,406e" filled="false" stroked="true" strokeweight=".748pt" strokecolor="#939598">
                <v:path arrowok="t"/>
              </v:shape>
            </v:group>
            <v:group style="position:absolute;left:11064;top:406;width:2;height:80" coordorigin="11064,406" coordsize="2,80">
              <v:shape style="position:absolute;left:11064;top:406;width:2;height:80" coordorigin="11064,406" coordsize="0,80" path="m11064,486l11064,406e" filled="false" stroked="true" strokeweight=".748pt" strokecolor="#939598">
                <v:path arrowok="t"/>
              </v:shape>
            </v:group>
            <v:group style="position:absolute;left:11024;top:406;width:2;height:80" coordorigin="11024,406" coordsize="2,80">
              <v:shape style="position:absolute;left:11024;top:406;width:2;height:80" coordorigin="11024,406" coordsize="1,80" path="m11024,486l11024,406e" filled="false" stroked="true" strokeweight=".748pt" strokecolor="#939598">
                <v:path arrowok="t"/>
              </v:shape>
            </v:group>
            <v:group style="position:absolute;left:10984;top:406;width:2;height:80" coordorigin="10984,406" coordsize="2,80">
              <v:shape style="position:absolute;left:10984;top:406;width:2;height:80" coordorigin="10984,406" coordsize="0,80" path="m10984,486l10984,406e" filled="false" stroked="true" strokeweight=".748pt" strokecolor="#939598">
                <v:path arrowok="t"/>
              </v:shape>
            </v:group>
            <v:group style="position:absolute;left:10944;top:406;width:2;height:80" coordorigin="10944,406" coordsize="2,80">
              <v:shape style="position:absolute;left:10944;top:406;width:2;height:80" coordorigin="10944,406" coordsize="0,80" path="m10944,486l10944,406e" filled="false" stroked="true" strokeweight=".748pt" strokecolor="#939598">
                <v:path arrowok="t"/>
              </v:shape>
            </v:group>
            <v:group style="position:absolute;left:10904;top:406;width:2;height:80" coordorigin="10904,406" coordsize="2,80">
              <v:shape style="position:absolute;left:10904;top:406;width:2;height:80" coordorigin="10904,406" coordsize="0,80" path="m10904,486l10904,406e" filled="false" stroked="true" strokeweight=".748pt" strokecolor="#939598">
                <v:path arrowok="t"/>
              </v:shape>
            </v:group>
            <v:group style="position:absolute;left:10864;top:406;width:2;height:80" coordorigin="10864,406" coordsize="2,80">
              <v:shape style="position:absolute;left:10864;top:406;width:2;height:80" coordorigin="10864,406" coordsize="0,80" path="m10864,486l10864,406e" filled="false" stroked="true" strokeweight=".748pt" strokecolor="#939598">
                <v:path arrowok="t"/>
              </v:shape>
            </v:group>
            <v:group style="position:absolute;left:10824;top:406;width:2;height:80" coordorigin="10824,406" coordsize="2,80">
              <v:shape style="position:absolute;left:10824;top:406;width:2;height:80" coordorigin="10824,406" coordsize="1,80" path="m10824,486l10824,406e" filled="false" stroked="true" strokeweight=".748pt" strokecolor="#939598">
                <v:path arrowok="t"/>
              </v:shape>
            </v:group>
            <v:group style="position:absolute;left:10784;top:406;width:2;height:80" coordorigin="10784,406" coordsize="2,80">
              <v:shape style="position:absolute;left:10784;top:406;width:2;height:80" coordorigin="10784,406" coordsize="0,80" path="m10784,486l10784,406e" filled="false" stroked="true" strokeweight=".748pt" strokecolor="#939598">
                <v:path arrowok="t"/>
              </v:shape>
            </v:group>
            <v:group style="position:absolute;left:10744;top:406;width:2;height:80" coordorigin="10744,406" coordsize="2,80">
              <v:shape style="position:absolute;left:10744;top:406;width:2;height:80" coordorigin="10744,406" coordsize="0,80" path="m10744,486l10744,406e" filled="false" stroked="true" strokeweight=".748pt" strokecolor="#939598">
                <v:path arrowok="t"/>
              </v:shape>
            </v:group>
            <v:group style="position:absolute;left:10704;top:406;width:2;height:80" coordorigin="10704,406" coordsize="2,80">
              <v:shape style="position:absolute;left:10704;top:406;width:2;height:80" coordorigin="10704,406" coordsize="1,80" path="m10704,486l10704,406e" filled="false" stroked="true" strokeweight=".748pt" strokecolor="#939598">
                <v:path arrowok="t"/>
              </v:shape>
            </v:group>
            <v:group style="position:absolute;left:10664;top:406;width:2;height:80" coordorigin="10664,406" coordsize="2,80">
              <v:shape style="position:absolute;left:10664;top:406;width:2;height:80" coordorigin="10664,406" coordsize="0,80" path="m10664,486l10664,406e" filled="false" stroked="true" strokeweight=".748pt" strokecolor="#939598">
                <v:path arrowok="t"/>
              </v:shape>
            </v:group>
            <v:group style="position:absolute;left:10624;top:406;width:2;height:80" coordorigin="10624,406" coordsize="2,80">
              <v:shape style="position:absolute;left:10624;top:406;width:2;height:80" coordorigin="10624,406" coordsize="0,80" path="m10624,486l10624,406e" filled="false" stroked="true" strokeweight=".748pt" strokecolor="#939598">
                <v:path arrowok="t"/>
              </v:shape>
            </v:group>
            <v:group style="position:absolute;left:10584;top:406;width:2;height:80" coordorigin="10584,406" coordsize="2,80">
              <v:shape style="position:absolute;left:10584;top:406;width:2;height:80" coordorigin="10584,406" coordsize="0,80" path="m10584,486l10584,406e" filled="false" stroked="true" strokeweight=".748pt" strokecolor="#939598">
                <v:path arrowok="t"/>
              </v:shape>
            </v:group>
            <v:group style="position:absolute;left:10543;top:406;width:2;height:80" coordorigin="10543,406" coordsize="2,80">
              <v:shape style="position:absolute;left:10543;top:406;width:2;height:80" coordorigin="10543,406" coordsize="0,80" path="m10543,486l10543,406e" filled="false" stroked="true" strokeweight=".748pt" strokecolor="#939598">
                <v:path arrowok="t"/>
              </v:shape>
            </v:group>
            <v:group style="position:absolute;left:10503;top:406;width:2;height:80" coordorigin="10503,406" coordsize="2,80">
              <v:shape style="position:absolute;left:10503;top:406;width:2;height:80" coordorigin="10503,406" coordsize="1,80" path="m10503,486l10503,406e" filled="false" stroked="true" strokeweight=".748pt" strokecolor="#939598">
                <v:path arrowok="t"/>
              </v:shape>
            </v:group>
            <v:group style="position:absolute;left:10463;top:407;width:2;height:80" coordorigin="10463,407" coordsize="2,80">
              <v:shape style="position:absolute;left:10463;top:407;width:2;height:80" coordorigin="10463,407" coordsize="0,80" path="m10463,487l10463,407e" filled="false" stroked="true" strokeweight=".748pt" strokecolor="#939598">
                <v:path arrowok="t"/>
              </v:shape>
            </v:group>
            <v:group style="position:absolute;left:10423;top:407;width:2;height:80" coordorigin="10423,407" coordsize="2,80">
              <v:shape style="position:absolute;left:10423;top:407;width:2;height:80" coordorigin="10423,407" coordsize="0,80" path="m10423,487l10423,407e" filled="false" stroked="true" strokeweight=".748pt" strokecolor="#939598">
                <v:path arrowok="t"/>
              </v:shape>
            </v:group>
            <v:group style="position:absolute;left:10383;top:407;width:2;height:80" coordorigin="10383,407" coordsize="2,80">
              <v:shape style="position:absolute;left:10383;top:407;width:2;height:80" coordorigin="10383,407" coordsize="1,80" path="m10383,487l10383,407e" filled="false" stroked="true" strokeweight=".748pt" strokecolor="#939598">
                <v:path arrowok="t"/>
              </v:shape>
            </v:group>
            <v:group style="position:absolute;left:10343;top:407;width:2;height:80" coordorigin="10343,407" coordsize="2,80">
              <v:shape style="position:absolute;left:10343;top:407;width:2;height:80" coordorigin="10343,407" coordsize="0,80" path="m10343,487l10343,407e" filled="false" stroked="true" strokeweight=".748pt" strokecolor="#939598">
                <v:path arrowok="t"/>
              </v:shape>
            </v:group>
            <v:group style="position:absolute;left:10303;top:407;width:2;height:80" coordorigin="10303,407" coordsize="2,80">
              <v:shape style="position:absolute;left:10303;top:407;width:2;height:80" coordorigin="10303,407" coordsize="0,80" path="m10303,487l10303,407e" filled="false" stroked="true" strokeweight=".748pt" strokecolor="#939598">
                <v:path arrowok="t"/>
              </v:shape>
            </v:group>
            <v:group style="position:absolute;left:10263;top:407;width:2;height:80" coordorigin="10263,407" coordsize="2,80">
              <v:shape style="position:absolute;left:10263;top:407;width:2;height:80" coordorigin="10263,407" coordsize="1,80" path="m10263,487l10263,407e" filled="false" stroked="true" strokeweight=".748pt" strokecolor="#939598">
                <v:path arrowok="t"/>
              </v:shape>
            </v:group>
            <v:group style="position:absolute;left:10223;top:407;width:2;height:80" coordorigin="10223,407" coordsize="2,80">
              <v:shape style="position:absolute;left:10223;top:407;width:2;height:80" coordorigin="10223,407" coordsize="1,80" path="m10223,487l10223,407e" filled="false" stroked="true" strokeweight=".748pt" strokecolor="#939598">
                <v:path arrowok="t"/>
              </v:shape>
            </v:group>
            <v:group style="position:absolute;left:10183;top:407;width:2;height:80" coordorigin="10183,407" coordsize="2,80">
              <v:shape style="position:absolute;left:10183;top:407;width:2;height:80" coordorigin="10183,407" coordsize="1,80" path="m10183,487l10183,407e" filled="false" stroked="true" strokeweight=".748pt" strokecolor="#939598">
                <v:path arrowok="t"/>
              </v:shape>
            </v:group>
            <v:group style="position:absolute;left:10143;top:407;width:2;height:80" coordorigin="10143,407" coordsize="2,80">
              <v:shape style="position:absolute;left:10143;top:407;width:2;height:80" coordorigin="10143,407" coordsize="1,80" path="m10143,487l10143,407e" filled="false" stroked="true" strokeweight=".748pt" strokecolor="#939598">
                <v:path arrowok="t"/>
              </v:shape>
            </v:group>
            <v:group style="position:absolute;left:10103;top:407;width:2;height:80" coordorigin="10103,407" coordsize="2,80">
              <v:shape style="position:absolute;left:10103;top:407;width:2;height:80" coordorigin="10103,407" coordsize="1,80" path="m10103,487l10103,407e" filled="false" stroked="true" strokeweight=".748pt" strokecolor="#939598">
                <v:path arrowok="t"/>
              </v:shape>
            </v:group>
            <v:group style="position:absolute;left:10063;top:407;width:2;height:80" coordorigin="10063,407" coordsize="2,80">
              <v:shape style="position:absolute;left:10063;top:407;width:2;height:80" coordorigin="10063,407" coordsize="0,80" path="m10063,487l10063,407e" filled="false" stroked="true" strokeweight=".748pt" strokecolor="#939598">
                <v:path arrowok="t"/>
              </v:shape>
            </v:group>
            <v:group style="position:absolute;left:10023;top:407;width:2;height:80" coordorigin="10023,407" coordsize="2,80">
              <v:shape style="position:absolute;left:10023;top:407;width:2;height:80" coordorigin="10023,407" coordsize="0,80" path="m10023,487l10023,407e" filled="false" stroked="true" strokeweight=".748pt" strokecolor="#939598">
                <v:path arrowok="t"/>
              </v:shape>
            </v:group>
            <v:group style="position:absolute;left:9983;top:407;width:2;height:80" coordorigin="9983,407" coordsize="2,80">
              <v:shape style="position:absolute;left:9983;top:407;width:2;height:80" coordorigin="9983,407" coordsize="0,80" path="m9983,487l9983,407e" filled="false" stroked="true" strokeweight=".748pt" strokecolor="#939598">
                <v:path arrowok="t"/>
              </v:shape>
            </v:group>
            <v:group style="position:absolute;left:9943;top:407;width:2;height:80" coordorigin="9943,407" coordsize="2,80">
              <v:shape style="position:absolute;left:9943;top:407;width:2;height:80" coordorigin="9943,407" coordsize="1,80" path="m9943,487l9943,407e" filled="false" stroked="true" strokeweight=".748pt" strokecolor="#939598">
                <v:path arrowok="t"/>
              </v:shape>
            </v:group>
            <v:group style="position:absolute;left:9902;top:407;width:2;height:80" coordorigin="9902,407" coordsize="2,80">
              <v:shape style="position:absolute;left:9902;top:407;width:2;height:80" coordorigin="9902,407" coordsize="0,80" path="m9902,487l9902,407e" filled="false" stroked="true" strokeweight=".748pt" strokecolor="#939598">
                <v:path arrowok="t"/>
              </v:shape>
            </v:group>
            <v:group style="position:absolute;left:9862;top:407;width:2;height:80" coordorigin="9862,407" coordsize="2,80">
              <v:shape style="position:absolute;left:9862;top:407;width:2;height:80" coordorigin="9862,407" coordsize="0,80" path="m9862,487l9862,407e" filled="false" stroked="true" strokeweight=".748pt" strokecolor="#939598">
                <v:path arrowok="t"/>
              </v:shape>
            </v:group>
            <v:group style="position:absolute;left:9822;top:407;width:2;height:80" coordorigin="9822,407" coordsize="2,80">
              <v:shape style="position:absolute;left:9822;top:407;width:2;height:80" coordorigin="9822,407" coordsize="0,80" path="m9822,487l9822,407e" filled="false" stroked="true" strokeweight=".748pt" strokecolor="#939598">
                <v:path arrowok="t"/>
              </v:shape>
            </v:group>
            <v:group style="position:absolute;left:9782;top:407;width:2;height:80" coordorigin="9782,407" coordsize="2,80">
              <v:shape style="position:absolute;left:9782;top:407;width:2;height:80" coordorigin="9782,407" coordsize="0,80" path="m9782,487l9782,407e" filled="false" stroked="true" strokeweight=".748pt" strokecolor="#939598">
                <v:path arrowok="t"/>
              </v:shape>
            </v:group>
            <v:group style="position:absolute;left:9742;top:407;width:2;height:80" coordorigin="9742,407" coordsize="2,80">
              <v:shape style="position:absolute;left:9742;top:407;width:2;height:80" coordorigin="9742,407" coordsize="0,80" path="m9742,487l9742,407e" filled="false" stroked="true" strokeweight=".748pt" strokecolor="#939598">
                <v:path arrowok="t"/>
              </v:shape>
            </v:group>
            <v:group style="position:absolute;left:9702;top:407;width:2;height:80" coordorigin="9702,407" coordsize="2,80">
              <v:shape style="position:absolute;left:9702;top:407;width:2;height:80" coordorigin="9702,407" coordsize="0,80" path="m9702,487l9702,407e" filled="false" stroked="true" strokeweight=".748pt" strokecolor="#939598">
                <v:path arrowok="t"/>
              </v:shape>
            </v:group>
            <v:group style="position:absolute;left:9662;top:407;width:2;height:80" coordorigin="9662,407" coordsize="2,80">
              <v:shape style="position:absolute;left:9662;top:407;width:2;height:80" coordorigin="9662,407" coordsize="0,80" path="m9662,487l9662,407e" filled="false" stroked="true" strokeweight=".748pt" strokecolor="#939598">
                <v:path arrowok="t"/>
              </v:shape>
            </v:group>
            <v:group style="position:absolute;left:9622;top:407;width:2;height:80" coordorigin="9622,407" coordsize="2,80">
              <v:shape style="position:absolute;left:9622;top:407;width:2;height:80" coordorigin="9622,407" coordsize="1,80" path="m9622,487l9622,407e" filled="false" stroked="true" strokeweight=".748pt" strokecolor="#939598">
                <v:path arrowok="t"/>
              </v:shape>
            </v:group>
            <v:group style="position:absolute;left:9582;top:407;width:2;height:80" coordorigin="9582,407" coordsize="2,80">
              <v:shape style="position:absolute;left:9582;top:407;width:2;height:80" coordorigin="9582,407" coordsize="0,80" path="m9582,487l9582,407e" filled="false" stroked="true" strokeweight=".748pt" strokecolor="#939598">
                <v:path arrowok="t"/>
              </v:shape>
            </v:group>
            <v:group style="position:absolute;left:9542;top:407;width:2;height:80" coordorigin="9542,407" coordsize="2,80">
              <v:shape style="position:absolute;left:9542;top:407;width:2;height:80" coordorigin="9542,407" coordsize="0,80" path="m9542,487l9542,407e" filled="false" stroked="true" strokeweight=".748pt" strokecolor="#939598">
                <v:path arrowok="t"/>
              </v:shape>
            </v:group>
            <v:group style="position:absolute;left:9502;top:407;width:2;height:80" coordorigin="9502,407" coordsize="2,80">
              <v:shape style="position:absolute;left:9502;top:407;width:2;height:80" coordorigin="9502,407" coordsize="0,80" path="m9502,487l9502,407e" filled="false" stroked="true" strokeweight=".748pt" strokecolor="#939598">
                <v:path arrowok="t"/>
              </v:shape>
            </v:group>
            <v:group style="position:absolute;left:9462;top:407;width:2;height:80" coordorigin="9462,407" coordsize="2,80">
              <v:shape style="position:absolute;left:9462;top:407;width:2;height:80" coordorigin="9462,407" coordsize="0,80" path="m9462,487l9462,407e" filled="false" stroked="true" strokeweight=".748pt" strokecolor="#939598">
                <v:path arrowok="t"/>
              </v:shape>
            </v:group>
            <v:group style="position:absolute;left:9422;top:407;width:2;height:80" coordorigin="9422,407" coordsize="2,80">
              <v:shape style="position:absolute;left:9422;top:407;width:2;height:80" coordorigin="9422,407" coordsize="0,80" path="m9422,487l9422,407e" filled="false" stroked="true" strokeweight=".748pt" strokecolor="#939598">
                <v:path arrowok="t"/>
              </v:shape>
            </v:group>
            <v:group style="position:absolute;left:9382;top:407;width:2;height:80" coordorigin="9382,407" coordsize="2,80">
              <v:shape style="position:absolute;left:9382;top:407;width:2;height:80" coordorigin="9382,407" coordsize="0,80" path="m9382,487l9382,407e" filled="false" stroked="true" strokeweight=".748pt" strokecolor="#939598">
                <v:path arrowok="t"/>
              </v:shape>
            </v:group>
            <v:group style="position:absolute;left:9342;top:407;width:2;height:80" coordorigin="9342,407" coordsize="2,80">
              <v:shape style="position:absolute;left:9342;top:407;width:2;height:80" coordorigin="9342,407" coordsize="0,80" path="m9342,487l9342,407e" filled="false" stroked="true" strokeweight=".748pt" strokecolor="#939598">
                <v:path arrowok="t"/>
              </v:shape>
            </v:group>
            <v:group style="position:absolute;left:9302;top:407;width:2;height:80" coordorigin="9302,407" coordsize="2,80">
              <v:shape style="position:absolute;left:9302;top:407;width:2;height:80" coordorigin="9302,407" coordsize="1,80" path="m9302,487l9302,407e" filled="false" stroked="true" strokeweight=".748pt" strokecolor="#939598">
                <v:path arrowok="t"/>
              </v:shape>
            </v:group>
            <v:group style="position:absolute;left:9262;top:407;width:2;height:80" coordorigin="9262,407" coordsize="2,80">
              <v:shape style="position:absolute;left:9262;top:407;width:2;height:80" coordorigin="9262,407" coordsize="0,80" path="m9262,487l9262,407e" filled="false" stroked="true" strokeweight=".748pt" strokecolor="#939598">
                <v:path arrowok="t"/>
              </v:shape>
            </v:group>
            <v:group style="position:absolute;left:9221;top:407;width:2;height:80" coordorigin="9221,407" coordsize="2,80">
              <v:shape style="position:absolute;left:9221;top:407;width:2;height:80" coordorigin="9221,407" coordsize="0,80" path="m9221,487l9221,407e" filled="false" stroked="true" strokeweight=".748pt" strokecolor="#939598">
                <v:path arrowok="t"/>
              </v:shape>
            </v:group>
            <v:group style="position:absolute;left:9181;top:407;width:2;height:80" coordorigin="9181,407" coordsize="2,80">
              <v:shape style="position:absolute;left:9181;top:407;width:2;height:80" coordorigin="9181,407" coordsize="0,80" path="m9181,487l9181,407e" filled="false" stroked="true" strokeweight=".748pt" strokecolor="#939598">
                <v:path arrowok="t"/>
              </v:shape>
            </v:group>
            <v:group style="position:absolute;left:9141;top:407;width:2;height:80" coordorigin="9141,407" coordsize="2,80">
              <v:shape style="position:absolute;left:9141;top:407;width:2;height:80" coordorigin="9141,407" coordsize="0,80" path="m9141,487l9141,407e" filled="false" stroked="true" strokeweight=".748pt" strokecolor="#939598">
                <v:path arrowok="t"/>
              </v:shape>
            </v:group>
            <v:group style="position:absolute;left:9101;top:407;width:2;height:80" coordorigin="9101,407" coordsize="2,80">
              <v:shape style="position:absolute;left:9101;top:407;width:2;height:80" coordorigin="9101,407" coordsize="1,80" path="m9101,487l9101,407e" filled="false" stroked="true" strokeweight=".748pt" strokecolor="#939598">
                <v:path arrowok="t"/>
              </v:shape>
            </v:group>
            <v:group style="position:absolute;left:9061;top:407;width:2;height:80" coordorigin="9061,407" coordsize="2,80">
              <v:shape style="position:absolute;left:9061;top:407;width:2;height:80" coordorigin="9061,407" coordsize="1,80" path="m9061,487l9061,407e" filled="false" stroked="true" strokeweight=".748pt" strokecolor="#939598">
                <v:path arrowok="t"/>
              </v:shape>
            </v:group>
            <v:group style="position:absolute;left:9021;top:407;width:2;height:80" coordorigin="9021,407" coordsize="2,80">
              <v:shape style="position:absolute;left:9021;top:407;width:2;height:80" coordorigin="9021,407" coordsize="1,80" path="m9021,487l9021,407e" filled="false" stroked="true" strokeweight=".748pt" strokecolor="#939598">
                <v:path arrowok="t"/>
              </v:shape>
            </v:group>
            <v:group style="position:absolute;left:8981;top:407;width:2;height:80" coordorigin="8981,407" coordsize="2,80">
              <v:shape style="position:absolute;left:8981;top:407;width:2;height:80" coordorigin="8981,407" coordsize="1,80" path="m8981,487l8981,407e" filled="false" stroked="true" strokeweight=".748pt" strokecolor="#939598">
                <v:path arrowok="t"/>
              </v:shape>
            </v:group>
            <v:group style="position:absolute;left:8941;top:407;width:2;height:80" coordorigin="8941,407" coordsize="2,80">
              <v:shape style="position:absolute;left:8941;top:407;width:2;height:80" coordorigin="8941,407" coordsize="1,80" path="m8941,487l8941,407e" filled="false" stroked="true" strokeweight=".748pt" strokecolor="#939598">
                <v:path arrowok="t"/>
              </v:shape>
            </v:group>
            <v:group style="position:absolute;left:8901;top:407;width:2;height:80" coordorigin="8901,407" coordsize="2,80">
              <v:shape style="position:absolute;left:8901;top:407;width:2;height:80" coordorigin="8901,407" coordsize="0,80" path="m8901,487l8901,407e" filled="false" stroked="true" strokeweight=".748pt" strokecolor="#939598">
                <v:path arrowok="t"/>
              </v:shape>
            </v:group>
            <v:group style="position:absolute;left:8861;top:407;width:2;height:80" coordorigin="8861,407" coordsize="2,80">
              <v:shape style="position:absolute;left:8861;top:407;width:2;height:80" coordorigin="8861,407" coordsize="1,80" path="m8861,487l8861,407e" filled="false" stroked="true" strokeweight=".748pt" strokecolor="#939598">
                <v:path arrowok="t"/>
              </v:shape>
            </v:group>
            <v:group style="position:absolute;left:8821;top:407;width:2;height:80" coordorigin="8821,407" coordsize="2,80">
              <v:shape style="position:absolute;left:8821;top:407;width:2;height:80" coordorigin="8821,407" coordsize="0,80" path="m8821,487l8821,407e" filled="false" stroked="true" strokeweight=".748pt" strokecolor="#939598">
                <v:path arrowok="t"/>
              </v:shape>
            </v:group>
            <v:group style="position:absolute;left:8781;top:407;width:2;height:80" coordorigin="8781,407" coordsize="2,80">
              <v:shape style="position:absolute;left:8781;top:407;width:2;height:80" coordorigin="8781,407" coordsize="0,80" path="m8781,487l8781,407e" filled="false" stroked="true" strokeweight=".748pt" strokecolor="#939598">
                <v:path arrowok="t"/>
              </v:shape>
            </v:group>
            <v:group style="position:absolute;left:8741;top:407;width:2;height:80" coordorigin="8741,407" coordsize="2,80">
              <v:shape style="position:absolute;left:8741;top:407;width:2;height:80" coordorigin="8741,407" coordsize="1,80" path="m8741,487l8741,407e" filled="false" stroked="true" strokeweight=".748pt" strokecolor="#939598">
                <v:path arrowok="t"/>
              </v:shape>
            </v:group>
            <v:group style="position:absolute;left:8701;top:407;width:2;height:80" coordorigin="8701,407" coordsize="2,80">
              <v:shape style="position:absolute;left:8701;top:407;width:2;height:80" coordorigin="8701,407" coordsize="0,80" path="m8701,487l8701,407e" filled="false" stroked="true" strokeweight=".748pt" strokecolor="#939598">
                <v:path arrowok="t"/>
              </v:shape>
            </v:group>
            <v:group style="position:absolute;left:8661;top:407;width:2;height:80" coordorigin="8661,407" coordsize="2,80">
              <v:shape style="position:absolute;left:8661;top:407;width:2;height:80" coordorigin="8661,407" coordsize="0,80" path="m8661,487l8661,407e" filled="false" stroked="true" strokeweight=".748pt" strokecolor="#939598">
                <v:path arrowok="t"/>
              </v:shape>
            </v:group>
            <v:group style="position:absolute;left:8621;top:407;width:2;height:80" coordorigin="8621,407" coordsize="2,80">
              <v:shape style="position:absolute;left:8621;top:407;width:2;height:80" coordorigin="8621,407" coordsize="0,80" path="m8621,487l8621,407e" filled="false" stroked="true" strokeweight=".748pt" strokecolor="#939598">
                <v:path arrowok="t"/>
              </v:shape>
            </v:group>
            <v:group style="position:absolute;left:8580;top:407;width:2;height:80" coordorigin="8580,407" coordsize="2,80">
              <v:shape style="position:absolute;left:8580;top:407;width:2;height:80" coordorigin="8580,407" coordsize="0,80" path="m8580,487l8580,407e" filled="false" stroked="true" strokeweight=".748pt" strokecolor="#939598">
                <v:path arrowok="t"/>
              </v:shape>
            </v:group>
            <v:group style="position:absolute;left:8540;top:407;width:2;height:80" coordorigin="8540,407" coordsize="2,80">
              <v:shape style="position:absolute;left:8540;top:407;width:2;height:80" coordorigin="8540,407" coordsize="1,80" path="m8540,487l8540,407e" filled="false" stroked="true" strokeweight=".748pt" strokecolor="#939598">
                <v:path arrowok="t"/>
              </v:shape>
            </v:group>
            <v:group style="position:absolute;left:8500;top:407;width:2;height:80" coordorigin="8500,407" coordsize="2,80">
              <v:shape style="position:absolute;left:8500;top:407;width:2;height:80" coordorigin="8500,407" coordsize="0,80" path="m8500,487l8500,407e" filled="false" stroked="true" strokeweight=".748pt" strokecolor="#939598">
                <v:path arrowok="t"/>
              </v:shape>
            </v:group>
            <v:group style="position:absolute;left:8460;top:407;width:2;height:80" coordorigin="8460,407" coordsize="2,80">
              <v:shape style="position:absolute;left:8460;top:407;width:2;height:80" coordorigin="8460,407" coordsize="0,80" path="m8460,487l8460,407e" filled="false" stroked="true" strokeweight=".748pt" strokecolor="#939598">
                <v:path arrowok="t"/>
              </v:shape>
            </v:group>
            <v:group style="position:absolute;left:8420;top:407;width:2;height:80" coordorigin="8420,407" coordsize="2,80">
              <v:shape style="position:absolute;left:8420;top:407;width:2;height:80" coordorigin="8420,407" coordsize="1,80" path="m8420,487l8420,407e" filled="false" stroked="true" strokeweight=".748pt" strokecolor="#939598">
                <v:path arrowok="t"/>
              </v:shape>
            </v:group>
            <v:group style="position:absolute;left:8380;top:407;width:2;height:80" coordorigin="8380,407" coordsize="2,80">
              <v:shape style="position:absolute;left:8380;top:407;width:2;height:80" coordorigin="8380,407" coordsize="0,80" path="m8380,487l8380,407e" filled="false" stroked="true" strokeweight=".748pt" strokecolor="#939598">
                <v:path arrowok="t"/>
              </v:shape>
            </v:group>
            <v:group style="position:absolute;left:8340;top:407;width:2;height:80" coordorigin="8340,407" coordsize="2,80">
              <v:shape style="position:absolute;left:8340;top:407;width:2;height:80" coordorigin="8340,407" coordsize="0,80" path="m8340,487l8340,407e" filled="false" stroked="true" strokeweight=".748pt" strokecolor="#939598">
                <v:path arrowok="t"/>
              </v:shape>
            </v:group>
            <v:group style="position:absolute;left:8300;top:407;width:2;height:80" coordorigin="8300,407" coordsize="2,80">
              <v:shape style="position:absolute;left:8300;top:407;width:2;height:80" coordorigin="8300,407" coordsize="0,80" path="m8300,487l8300,407e" filled="false" stroked="true" strokeweight=".748pt" strokecolor="#939598">
                <v:path arrowok="t"/>
              </v:shape>
            </v:group>
            <v:group style="position:absolute;left:8260;top:407;width:2;height:80" coordorigin="8260,407" coordsize="2,80">
              <v:shape style="position:absolute;left:8260;top:407;width:2;height:80" coordorigin="8260,407" coordsize="0,80" path="m8260,487l8260,407e" filled="false" stroked="true" strokeweight=".748pt" strokecolor="#939598">
                <v:path arrowok="t"/>
              </v:shape>
            </v:group>
            <v:group style="position:absolute;left:8220;top:407;width:2;height:80" coordorigin="8220,407" coordsize="2,80">
              <v:shape style="position:absolute;left:8220;top:407;width:2;height:80" coordorigin="8220,407" coordsize="1,80" path="m8220,487l8220,407e" filled="false" stroked="true" strokeweight=".748pt" strokecolor="#939598">
                <v:path arrowok="t"/>
              </v:shape>
            </v:group>
            <v:group style="position:absolute;left:8180;top:407;width:2;height:80" coordorigin="8180,407" coordsize="2,80">
              <v:shape style="position:absolute;left:8180;top:407;width:2;height:80" coordorigin="8180,407" coordsize="0,80" path="m8180,487l8180,407e" filled="false" stroked="true" strokeweight=".748pt" strokecolor="#939598">
                <v:path arrowok="t"/>
              </v:shape>
            </v:group>
            <v:group style="position:absolute;left:8140;top:407;width:2;height:80" coordorigin="8140,407" coordsize="2,80">
              <v:shape style="position:absolute;left:8140;top:407;width:2;height:80" coordorigin="8140,407" coordsize="0,80" path="m8140,487l8140,407e" filled="false" stroked="true" strokeweight=".748pt" strokecolor="#939598">
                <v:path arrowok="t"/>
              </v:shape>
            </v:group>
            <v:group style="position:absolute;left:8100;top:407;width:2;height:80" coordorigin="8100,407" coordsize="2,80">
              <v:shape style="position:absolute;left:8100;top:407;width:2;height:80" coordorigin="8100,407" coordsize="1,80" path="m8100,487l8100,407e" filled="false" stroked="true" strokeweight=".748pt" strokecolor="#939598">
                <v:path arrowok="t"/>
              </v:shape>
            </v:group>
            <v:group style="position:absolute;left:8060;top:407;width:2;height:80" coordorigin="8060,407" coordsize="2,80">
              <v:shape style="position:absolute;left:8060;top:407;width:2;height:80" coordorigin="8060,407" coordsize="0,80" path="m8060,487l8060,407e" filled="false" stroked="true" strokeweight=".748pt" strokecolor="#939598">
                <v:path arrowok="t"/>
              </v:shape>
            </v:group>
            <v:group style="position:absolute;left:8020;top:407;width:2;height:80" coordorigin="8020,407" coordsize="2,80">
              <v:shape style="position:absolute;left:8020;top:407;width:2;height:80" coordorigin="8020,407" coordsize="0,80" path="m8020,487l8020,407e" filled="false" stroked="true" strokeweight=".748pt" strokecolor="#939598">
                <v:path arrowok="t"/>
              </v:shape>
            </v:group>
            <v:group style="position:absolute;left:7980;top:407;width:2;height:80" coordorigin="7980,407" coordsize="2,80">
              <v:shape style="position:absolute;left:7980;top:407;width:2;height:80" coordorigin="7980,407" coordsize="0,80" path="m7980,487l7980,407e" filled="false" stroked="true" strokeweight=".748pt" strokecolor="#939598">
                <v:path arrowok="t"/>
              </v:shape>
            </v:group>
            <v:group style="position:absolute;left:7939;top:407;width:2;height:80" coordorigin="7939,407" coordsize="2,80">
              <v:shape style="position:absolute;left:7939;top:407;width:2;height:80" coordorigin="7939,407" coordsize="1,80" path="m7940,487l7939,407e" filled="false" stroked="true" strokeweight=".748pt" strokecolor="#939598">
                <v:path arrowok="t"/>
              </v:shape>
            </v:group>
            <v:group style="position:absolute;left:7899;top:407;width:2;height:80" coordorigin="7899,407" coordsize="2,80">
              <v:shape style="position:absolute;left:7899;top:407;width:2;height:80" coordorigin="7899,407" coordsize="1,80" path="m7899,487l7899,407e" filled="false" stroked="true" strokeweight=".748pt" strokecolor="#939598">
                <v:path arrowok="t"/>
              </v:shape>
            </v:group>
            <v:group style="position:absolute;left:7859;top:407;width:2;height:80" coordorigin="7859,407" coordsize="2,80">
              <v:shape style="position:absolute;left:7859;top:407;width:2;height:80" coordorigin="7859,407" coordsize="1,80" path="m7859,487l7859,407e" filled="false" stroked="true" strokeweight=".748pt" strokecolor="#939598">
                <v:path arrowok="t"/>
              </v:shape>
            </v:group>
            <v:group style="position:absolute;left:7819;top:407;width:2;height:80" coordorigin="7819,407" coordsize="2,80">
              <v:shape style="position:absolute;left:7819;top:407;width:2;height:80" coordorigin="7819,407" coordsize="1,80" path="m7819,487l7819,407e" filled="false" stroked="true" strokeweight=".748pt" strokecolor="#939598">
                <v:path arrowok="t"/>
              </v:shape>
            </v:group>
            <v:group style="position:absolute;left:7779;top:407;width:2;height:80" coordorigin="7779,407" coordsize="2,80">
              <v:shape style="position:absolute;left:7779;top:407;width:2;height:80" coordorigin="7779,407" coordsize="1,80" path="m7779,487l7779,407e" filled="false" stroked="true" strokeweight=".748pt" strokecolor="#939598">
                <v:path arrowok="t"/>
              </v:shape>
            </v:group>
            <v:group style="position:absolute;left:7739;top:407;width:2;height:80" coordorigin="7739,407" coordsize="2,80">
              <v:shape style="position:absolute;left:7739;top:407;width:2;height:80" coordorigin="7739,407" coordsize="1,80" path="m7739,487l7739,407e" filled="false" stroked="true" strokeweight=".748pt" strokecolor="#939598">
                <v:path arrowok="t"/>
              </v:shape>
            </v:group>
            <v:group style="position:absolute;left:7699;top:407;width:2;height:80" coordorigin="7699,407" coordsize="2,80">
              <v:shape style="position:absolute;left:7699;top:407;width:2;height:80" coordorigin="7699,407" coordsize="1,80" path="m7699,487l7699,407e" filled="false" stroked="true" strokeweight=".748pt" strokecolor="#939598">
                <v:path arrowok="t"/>
              </v:shape>
            </v:group>
            <v:group style="position:absolute;left:7659;top:407;width:2;height:80" coordorigin="7659,407" coordsize="2,80">
              <v:shape style="position:absolute;left:7659;top:407;width:2;height:80" coordorigin="7659,407" coordsize="1,80" path="m7659,487l7659,407e" filled="false" stroked="true" strokeweight=".748pt" strokecolor="#939598">
                <v:path arrowok="t"/>
              </v:shape>
            </v:group>
            <v:group style="position:absolute;left:7619;top:407;width:2;height:80" coordorigin="7619,407" coordsize="2,80">
              <v:shape style="position:absolute;left:7619;top:407;width:2;height:80" coordorigin="7619,407" coordsize="0,80" path="m7619,487l7619,407e" filled="false" stroked="true" strokeweight=".748pt" strokecolor="#939598">
                <v:path arrowok="t"/>
              </v:shape>
            </v:group>
            <v:group style="position:absolute;left:7579;top:407;width:2;height:80" coordorigin="7579,407" coordsize="2,80">
              <v:shape style="position:absolute;left:7579;top:407;width:2;height:80" coordorigin="7579,407" coordsize="0,80" path="m7579,487l7579,407e" filled="false" stroked="true" strokeweight=".748pt" strokecolor="#939598">
                <v:path arrowok="t"/>
              </v:shape>
            </v:group>
            <v:group style="position:absolute;left:7539;top:407;width:2;height:80" coordorigin="7539,407" coordsize="2,80">
              <v:shape style="position:absolute;left:7539;top:407;width:2;height:80" coordorigin="7539,407" coordsize="0,80" path="m7539,487l7539,407e" filled="false" stroked="true" strokeweight=".748pt" strokecolor="#939598">
                <v:path arrowok="t"/>
              </v:shape>
            </v:group>
            <v:group style="position:absolute;left:7499;top:407;width:2;height:80" coordorigin="7499,407" coordsize="2,80">
              <v:shape style="position:absolute;left:7499;top:407;width:2;height:80" coordorigin="7499,407" coordsize="0,80" path="m7499,487l7499,407e" filled="false" stroked="true" strokeweight=".748pt" strokecolor="#939598">
                <v:path arrowok="t"/>
              </v:shape>
            </v:group>
            <v:group style="position:absolute;left:7459;top:407;width:2;height:80" coordorigin="7459,407" coordsize="2,80">
              <v:shape style="position:absolute;left:7459;top:407;width:2;height:80" coordorigin="7459,407" coordsize="0,80" path="m7459,487l7459,407e" filled="false" stroked="true" strokeweight=".748pt" strokecolor="#939598">
                <v:path arrowok="t"/>
              </v:shape>
            </v:group>
            <v:group style="position:absolute;left:7419;top:407;width:2;height:80" coordorigin="7419,407" coordsize="2,80">
              <v:shape style="position:absolute;left:7419;top:407;width:2;height:80" coordorigin="7419,407" coordsize="0,80" path="m7419,487l7419,407e" filled="false" stroked="true" strokeweight=".748pt" strokecolor="#939598">
                <v:path arrowok="t"/>
              </v:shape>
            </v:group>
            <v:group style="position:absolute;left:7379;top:407;width:2;height:80" coordorigin="7379,407" coordsize="2,80">
              <v:shape style="position:absolute;left:7379;top:407;width:2;height:80" coordorigin="7379,407" coordsize="0,80" path="m7379,487l7379,407e" filled="false" stroked="true" strokeweight=".748pt" strokecolor="#939598">
                <v:path arrowok="t"/>
              </v:shape>
            </v:group>
            <v:group style="position:absolute;left:7339;top:407;width:2;height:80" coordorigin="7339,407" coordsize="2,80">
              <v:shape style="position:absolute;left:7339;top:407;width:2;height:80" coordorigin="7339,407" coordsize="1,80" path="m7339,487l7339,407e" filled="false" stroked="true" strokeweight=".748pt" strokecolor="#939598">
                <v:path arrowok="t"/>
              </v:shape>
            </v:group>
            <v:group style="position:absolute;left:7299;top:407;width:2;height:80" coordorigin="7299,407" coordsize="2,80">
              <v:shape style="position:absolute;left:7299;top:407;width:2;height:80" coordorigin="7299,407" coordsize="0,80" path="m7299,487l7299,407e" filled="false" stroked="true" strokeweight=".748pt" strokecolor="#939598">
                <v:path arrowok="t"/>
              </v:shape>
            </v:group>
            <v:group style="position:absolute;left:7258;top:407;width:2;height:80" coordorigin="7258,407" coordsize="2,80">
              <v:shape style="position:absolute;left:7258;top:407;width:2;height:80" coordorigin="7258,407" coordsize="0,80" path="m7258,487l7258,407e" filled="false" stroked="true" strokeweight=".748pt" strokecolor="#939598">
                <v:path arrowok="t"/>
              </v:shape>
            </v:group>
            <v:group style="position:absolute;left:7218;top:407;width:2;height:80" coordorigin="7218,407" coordsize="2,80">
              <v:shape style="position:absolute;left:7218;top:407;width:2;height:80" coordorigin="7218,407" coordsize="0,80" path="m7218,487l7218,407e" filled="false" stroked="true" strokeweight=".748pt" strokecolor="#939598">
                <v:path arrowok="t"/>
              </v:shape>
            </v:group>
            <v:group style="position:absolute;left:7178;top:407;width:2;height:80" coordorigin="7178,407" coordsize="2,80">
              <v:shape style="position:absolute;left:7178;top:407;width:2;height:80" coordorigin="7178,407" coordsize="0,80" path="m7178,487l7178,407e" filled="false" stroked="true" strokeweight=".748pt" strokecolor="#939598">
                <v:path arrowok="t"/>
              </v:shape>
            </v:group>
            <v:group style="position:absolute;left:7138;top:407;width:2;height:80" coordorigin="7138,407" coordsize="2,80">
              <v:shape style="position:absolute;left:7138;top:407;width:2;height:80" coordorigin="7138,407" coordsize="1,80" path="m7138,487l7138,407e" filled="false" stroked="true" strokeweight=".748pt" strokecolor="#939598">
                <v:path arrowok="t"/>
              </v:shape>
            </v:group>
            <v:group style="position:absolute;left:7098;top:408;width:2;height:80" coordorigin="7098,408" coordsize="2,80">
              <v:shape style="position:absolute;left:7098;top:408;width:2;height:80" coordorigin="7098,408" coordsize="0,80" path="m7098,488l7098,408e" filled="false" stroked="true" strokeweight=".748pt" strokecolor="#939598">
                <v:path arrowok="t"/>
              </v:shape>
            </v:group>
            <v:group style="position:absolute;left:7058;top:408;width:2;height:80" coordorigin="7058,408" coordsize="2,80">
              <v:shape style="position:absolute;left:7058;top:408;width:2;height:80" coordorigin="7058,408" coordsize="0,80" path="m7058,488l7058,408e" filled="false" stroked="true" strokeweight=".748pt" strokecolor="#939598">
                <v:path arrowok="t"/>
              </v:shape>
            </v:group>
            <v:group style="position:absolute;left:7018;top:408;width:2;height:80" coordorigin="7018,408" coordsize="2,80">
              <v:shape style="position:absolute;left:7018;top:408;width:2;height:80" coordorigin="7018,408" coordsize="1,80" path="m7018,488l7018,408e" filled="false" stroked="true" strokeweight=".748pt" strokecolor="#939598">
                <v:path arrowok="t"/>
              </v:shape>
            </v:group>
            <v:group style="position:absolute;left:6978;top:408;width:2;height:80" coordorigin="6978,408" coordsize="2,80">
              <v:shape style="position:absolute;left:6978;top:408;width:2;height:80" coordorigin="6978,408" coordsize="0,80" path="m6978,488l6978,408e" filled="false" stroked="true" strokeweight=".748pt" strokecolor="#939598">
                <v:path arrowok="t"/>
              </v:shape>
            </v:group>
            <v:group style="position:absolute;left:6938;top:408;width:2;height:80" coordorigin="6938,408" coordsize="2,80">
              <v:shape style="position:absolute;left:6938;top:408;width:2;height:80" coordorigin="6938,408" coordsize="0,80" path="m6938,488l6938,408e" filled="false" stroked="true" strokeweight=".748pt" strokecolor="#939598">
                <v:path arrowok="t"/>
              </v:shape>
            </v:group>
            <v:group style="position:absolute;left:6898;top:408;width:2;height:80" coordorigin="6898,408" coordsize="2,80">
              <v:shape style="position:absolute;left:6898;top:408;width:2;height:80" coordorigin="6898,408" coordsize="0,80" path="m6898,488l6898,408e" filled="false" stroked="true" strokeweight=".748pt" strokecolor="#939598">
                <v:path arrowok="t"/>
              </v:shape>
            </v:group>
            <v:group style="position:absolute;left:6858;top:408;width:2;height:80" coordorigin="6858,408" coordsize="2,80">
              <v:shape style="position:absolute;left:6858;top:408;width:2;height:80" coordorigin="6858,408" coordsize="0,80" path="m6858,488l6858,408e" filled="false" stroked="true" strokeweight=".748pt" strokecolor="#939598">
                <v:path arrowok="t"/>
              </v:shape>
            </v:group>
            <v:group style="position:absolute;left:6818;top:408;width:2;height:80" coordorigin="6818,408" coordsize="2,80">
              <v:shape style="position:absolute;left:6818;top:408;width:2;height:80" coordorigin="6818,408" coordsize="1,80" path="m6818,488l6818,408e" filled="false" stroked="true" strokeweight=".748pt" strokecolor="#939598">
                <v:path arrowok="t"/>
              </v:shape>
            </v:group>
            <v:group style="position:absolute;left:6778;top:408;width:2;height:80" coordorigin="6778,408" coordsize="2,80">
              <v:shape style="position:absolute;left:6778;top:408;width:2;height:80" coordorigin="6778,408" coordsize="0,80" path="m6778,488l6778,408e" filled="false" stroked="true" strokeweight=".748pt" strokecolor="#939598">
                <v:path arrowok="t"/>
              </v:shape>
            </v:group>
            <v:group style="position:absolute;left:6738;top:408;width:2;height:80" coordorigin="6738,408" coordsize="2,80">
              <v:shape style="position:absolute;left:6738;top:408;width:2;height:80" coordorigin="6738,408" coordsize="0,80" path="m6738,488l6738,408e" filled="false" stroked="true" strokeweight=".748pt" strokecolor="#939598">
                <v:path arrowok="t"/>
              </v:shape>
            </v:group>
            <v:group style="position:absolute;left:6698;top:408;width:2;height:80" coordorigin="6698,408" coordsize="2,80">
              <v:shape style="position:absolute;left:6698;top:408;width:2;height:80" coordorigin="6698,408" coordsize="1,80" path="m6698,488l6698,408e" filled="false" stroked="true" strokeweight=".748pt" strokecolor="#939598">
                <v:path arrowok="t"/>
              </v:shape>
            </v:group>
            <v:group style="position:absolute;left:6658;top:408;width:2;height:80" coordorigin="6658,408" coordsize="2,80">
              <v:shape style="position:absolute;left:6658;top:408;width:2;height:80" coordorigin="6658,408" coordsize="1,80" path="m6658,488l6658,408e" filled="false" stroked="true" strokeweight=".748pt" strokecolor="#939598">
                <v:path arrowok="t"/>
              </v:shape>
            </v:group>
            <v:group style="position:absolute;left:6617;top:408;width:2;height:80" coordorigin="6617,408" coordsize="2,80">
              <v:shape style="position:absolute;left:6617;top:408;width:2;height:80" coordorigin="6617,408" coordsize="1,80" path="m6618,488l6617,408e" filled="false" stroked="true" strokeweight=".748pt" strokecolor="#939598">
                <v:path arrowok="t"/>
              </v:shape>
            </v:group>
            <v:group style="position:absolute;left:6577;top:408;width:2;height:80" coordorigin="6577,408" coordsize="2,80">
              <v:shape style="position:absolute;left:6577;top:408;width:2;height:80" coordorigin="6577,408" coordsize="1,80" path="m6577,488l6577,408e" filled="false" stroked="true" strokeweight=".748pt" strokecolor="#939598">
                <v:path arrowok="t"/>
              </v:shape>
            </v:group>
            <v:group style="position:absolute;left:6537;top:408;width:2;height:80" coordorigin="6537,408" coordsize="2,80">
              <v:shape style="position:absolute;left:6537;top:408;width:2;height:80" coordorigin="6537,408" coordsize="1,80" path="m6537,488l6537,408e" filled="false" stroked="true" strokeweight=".748pt" strokecolor="#939598">
                <v:path arrowok="t"/>
              </v:shape>
            </v:group>
            <v:group style="position:absolute;left:6497;top:408;width:2;height:80" coordorigin="6497,408" coordsize="2,80">
              <v:shape style="position:absolute;left:6497;top:408;width:2;height:80" coordorigin="6497,408" coordsize="0,80" path="m6497,488l6497,408e" filled="false" stroked="true" strokeweight=".748pt" strokecolor="#939598">
                <v:path arrowok="t"/>
              </v:shape>
            </v:group>
            <v:group style="position:absolute;left:6457;top:408;width:2;height:80" coordorigin="6457,408" coordsize="2,80">
              <v:shape style="position:absolute;left:6457;top:408;width:2;height:80" coordorigin="6457,408" coordsize="1,80" path="m6457,488l6457,408e" filled="false" stroked="true" strokeweight=".748pt" strokecolor="#939598">
                <v:path arrowok="t"/>
              </v:shape>
            </v:group>
            <v:group style="position:absolute;left:6417;top:408;width:2;height:80" coordorigin="6417,408" coordsize="2,80">
              <v:shape style="position:absolute;left:6417;top:408;width:2;height:80" coordorigin="6417,408" coordsize="0,80" path="m6417,488l6417,408e" filled="false" stroked="true" strokeweight=".748pt" strokecolor="#939598">
                <v:path arrowok="t"/>
              </v:shape>
            </v:group>
            <v:group style="position:absolute;left:6377;top:408;width:2;height:80" coordorigin="6377,408" coordsize="2,80">
              <v:shape style="position:absolute;left:6377;top:408;width:2;height:80" coordorigin="6377,408" coordsize="0,80" path="m6377,488l6377,408e" filled="false" stroked="true" strokeweight=".748pt" strokecolor="#939598">
                <v:path arrowok="t"/>
              </v:shape>
            </v:group>
            <v:group style="position:absolute;left:6337;top:408;width:2;height:80" coordorigin="6337,408" coordsize="2,80">
              <v:shape style="position:absolute;left:6337;top:408;width:2;height:80" coordorigin="6337,408" coordsize="0,80" path="m6337,488l6337,408e" filled="false" stroked="true" strokeweight=".748pt" strokecolor="#939598">
                <v:path arrowok="t"/>
              </v:shape>
            </v:group>
            <v:group style="position:absolute;left:6297;top:408;width:2;height:80" coordorigin="6297,408" coordsize="2,80">
              <v:shape style="position:absolute;left:6297;top:408;width:2;height:80" coordorigin="6297,408" coordsize="0,80" path="m6297,488l6297,408e" filled="false" stroked="true" strokeweight=".748pt" strokecolor="#939598">
                <v:path arrowok="t"/>
              </v:shape>
            </v:group>
            <v:group style="position:absolute;left:6257;top:408;width:2;height:80" coordorigin="6257,408" coordsize="2,80">
              <v:shape style="position:absolute;left:6257;top:408;width:2;height:80" coordorigin="6257,408" coordsize="1,80" path="m6257,488l6257,408e" filled="false" stroked="true" strokeweight=".748pt" strokecolor="#939598">
                <v:path arrowok="t"/>
              </v:shape>
            </v:group>
            <v:group style="position:absolute;left:6217;top:408;width:2;height:80" coordorigin="6217,408" coordsize="2,80">
              <v:shape style="position:absolute;left:6217;top:408;width:2;height:80" coordorigin="6217,408" coordsize="0,80" path="m6217,488l6217,408e" filled="false" stroked="true" strokeweight=".748pt" strokecolor="#939598">
                <v:path arrowok="t"/>
              </v:shape>
            </v:group>
            <v:group style="position:absolute;left:6177;top:408;width:2;height:80" coordorigin="6177,408" coordsize="2,80">
              <v:shape style="position:absolute;left:6177;top:408;width:2;height:80" coordorigin="6177,408" coordsize="0,80" path="m6177,488l6177,408e" filled="false" stroked="true" strokeweight=".748pt" strokecolor="#939598">
                <v:path arrowok="t"/>
              </v:shape>
            </v:group>
            <v:group style="position:absolute;left:6137;top:408;width:2;height:80" coordorigin="6137,408" coordsize="2,80">
              <v:shape style="position:absolute;left:6137;top:408;width:2;height:80" coordorigin="6137,408" coordsize="1,80" path="m6137,488l6137,408e" filled="false" stroked="true" strokeweight=".748pt" strokecolor="#939598">
                <v:path arrowok="t"/>
              </v:shape>
            </v:group>
            <v:group style="position:absolute;left:6097;top:408;width:2;height:80" coordorigin="6097,408" coordsize="2,80">
              <v:shape style="position:absolute;left:6097;top:408;width:2;height:80" coordorigin="6097,408" coordsize="0,80" path="m6097,488l6097,408e" filled="false" stroked="true" strokeweight=".748pt" strokecolor="#939598">
                <v:path arrowok="t"/>
              </v:shape>
            </v:group>
            <v:group style="position:absolute;left:6057;top:408;width:2;height:80" coordorigin="6057,408" coordsize="2,80">
              <v:shape style="position:absolute;left:6057;top:408;width:2;height:80" coordorigin="6057,408" coordsize="0,80" path="m6057,488l6057,408e" filled="false" stroked="true" strokeweight=".748pt" strokecolor="#939598">
                <v:path arrowok="t"/>
              </v:shape>
            </v:group>
            <v:group style="position:absolute;left:6017;top:408;width:2;height:80" coordorigin="6017,408" coordsize="2,80">
              <v:shape style="position:absolute;left:6017;top:408;width:2;height:80" coordorigin="6017,408" coordsize="0,80" path="m6017,488l6017,408e" filled="false" stroked="true" strokeweight=".748pt" strokecolor="#939598">
                <v:path arrowok="t"/>
              </v:shape>
            </v:group>
            <v:group style="position:absolute;left:5977;top:408;width:2;height:80" coordorigin="5977,408" coordsize="2,80">
              <v:shape style="position:absolute;left:5977;top:408;width:2;height:80" coordorigin="5977,408" coordsize="0,80" path="m5977,488l5977,408e" filled="false" stroked="true" strokeweight=".748pt" strokecolor="#939598">
                <v:path arrowok="t"/>
              </v:shape>
            </v:group>
            <v:group style="position:absolute;left:5936;top:408;width:2;height:80" coordorigin="5936,408" coordsize="2,80">
              <v:shape style="position:absolute;left:5936;top:408;width:2;height:80" coordorigin="5936,408" coordsize="1,80" path="m5936,488l5936,408e" filled="false" stroked="true" strokeweight=".748pt" strokecolor="#939598">
                <v:path arrowok="t"/>
              </v:shape>
            </v:group>
            <v:group style="position:absolute;left:5896;top:408;width:2;height:80" coordorigin="5896,408" coordsize="2,80">
              <v:shape style="position:absolute;left:5896;top:408;width:2;height:80" coordorigin="5896,408" coordsize="0,80" path="m5896,488l5896,408e" filled="false" stroked="true" strokeweight=".748pt" strokecolor="#939598">
                <v:path arrowok="t"/>
              </v:shape>
            </v:group>
            <v:group style="position:absolute;left:5856;top:408;width:2;height:80" coordorigin="5856,408" coordsize="2,80">
              <v:shape style="position:absolute;left:5856;top:408;width:2;height:80" coordorigin="5856,408" coordsize="0,80" path="m5856,488l5856,408e" filled="false" stroked="true" strokeweight=".748pt" strokecolor="#939598">
                <v:path arrowok="t"/>
              </v:shape>
            </v:group>
            <v:group style="position:absolute;left:5816;top:408;width:2;height:80" coordorigin="5816,408" coordsize="2,80">
              <v:shape style="position:absolute;left:5816;top:408;width:2;height:80" coordorigin="5816,408" coordsize="1,80" path="m5816,488l5816,408e" filled="false" stroked="true" strokeweight=".748pt" strokecolor="#939598">
                <v:path arrowok="t"/>
              </v:shape>
            </v:group>
            <v:group style="position:absolute;left:5776;top:408;width:2;height:80" coordorigin="5776,408" coordsize="2,80">
              <v:shape style="position:absolute;left:5776;top:408;width:2;height:80" coordorigin="5776,408" coordsize="0,80" path="m5776,488l5776,408e" filled="false" stroked="true" strokeweight=".748pt" strokecolor="#939598">
                <v:path arrowok="t"/>
              </v:shape>
            </v:group>
            <v:group style="position:absolute;left:5736;top:408;width:2;height:80" coordorigin="5736,408" coordsize="2,80">
              <v:shape style="position:absolute;left:5736;top:408;width:2;height:80" coordorigin="5736,408" coordsize="0,80" path="m5736,488l5736,408e" filled="false" stroked="true" strokeweight=".748pt" strokecolor="#939598">
                <v:path arrowok="t"/>
              </v:shape>
            </v:group>
            <v:group style="position:absolute;left:5696;top:408;width:2;height:80" coordorigin="5696,408" coordsize="2,80">
              <v:shape style="position:absolute;left:5696;top:408;width:2;height:80" coordorigin="5696,408" coordsize="0,80" path="m5696,488l5696,408e" filled="false" stroked="true" strokeweight=".748pt" strokecolor="#939598">
                <v:path arrowok="t"/>
              </v:shape>
            </v:group>
            <v:group style="position:absolute;left:5656;top:408;width:2;height:80" coordorigin="5656,408" coordsize="2,80">
              <v:shape style="position:absolute;left:5656;top:408;width:2;height:80" coordorigin="5656,408" coordsize="0,80" path="m5656,488l5656,408e" filled="false" stroked="true" strokeweight=".748pt" strokecolor="#939598">
                <v:path arrowok="t"/>
              </v:shape>
            </v:group>
            <v:group style="position:absolute;left:5616;top:408;width:2;height:80" coordorigin="5616,408" coordsize="2,80">
              <v:shape style="position:absolute;left:5616;top:408;width:2;height:80" coordorigin="5616,408" coordsize="1,80" path="m5616,488l5616,408e" filled="false" stroked="true" strokeweight=".748pt" strokecolor="#939598">
                <v:path arrowok="t"/>
              </v:shape>
            </v:group>
            <v:group style="position:absolute;left:5576;top:408;width:2;height:80" coordorigin="5576,408" coordsize="2,80">
              <v:shape style="position:absolute;left:5576;top:408;width:2;height:80" coordorigin="5576,408" coordsize="0,80" path="m5576,488l5576,408e" filled="false" stroked="true" strokeweight=".748pt" strokecolor="#939598">
                <v:path arrowok="t"/>
              </v:shape>
            </v:group>
            <v:group style="position:absolute;left:5536;top:408;width:2;height:80" coordorigin="5536,408" coordsize="2,80">
              <v:shape style="position:absolute;left:5536;top:408;width:2;height:80" coordorigin="5536,408" coordsize="1,80" path="m5536,488l5536,408e" filled="false" stroked="true" strokeweight=".748pt" strokecolor="#939598">
                <v:path arrowok="t"/>
              </v:shape>
            </v:group>
            <v:group style="position:absolute;left:5496;top:408;width:2;height:80" coordorigin="5496,408" coordsize="2,80">
              <v:shape style="position:absolute;left:5496;top:408;width:2;height:80" coordorigin="5496,408" coordsize="1,80" path="m5496,488l5496,408e" filled="false" stroked="true" strokeweight=".748pt" strokecolor="#939598">
                <v:path arrowok="t"/>
              </v:shape>
            </v:group>
            <v:group style="position:absolute;left:5456;top:408;width:2;height:80" coordorigin="5456,408" coordsize="2,80">
              <v:shape style="position:absolute;left:5456;top:408;width:2;height:80" coordorigin="5456,408" coordsize="1,80" path="m5456,488l5456,408e" filled="false" stroked="true" strokeweight=".748pt" strokecolor="#939598">
                <v:path arrowok="t"/>
              </v:shape>
            </v:group>
            <v:group style="position:absolute;left:5416;top:408;width:2;height:80" coordorigin="5416,408" coordsize="2,80">
              <v:shape style="position:absolute;left:5416;top:408;width:2;height:80" coordorigin="5416,408" coordsize="1,80" path="m5416,488l5416,408e" filled="false" stroked="true" strokeweight=".748pt" strokecolor="#939598">
                <v:path arrowok="t"/>
              </v:shape>
            </v:group>
            <v:group style="position:absolute;left:5376;top:408;width:2;height:80" coordorigin="5376,408" coordsize="2,80">
              <v:shape style="position:absolute;left:5376;top:408;width:2;height:80" coordorigin="5376,408" coordsize="1,80" path="m5376,488l5376,408e" filled="false" stroked="true" strokeweight=".748pt" strokecolor="#939598">
                <v:path arrowok="t"/>
              </v:shape>
            </v:group>
            <v:group style="position:absolute;left:5336;top:408;width:2;height:80" coordorigin="5336,408" coordsize="2,80">
              <v:shape style="position:absolute;left:5336;top:408;width:2;height:80" coordorigin="5336,408" coordsize="1,80" path="m5336,488l5336,408e" filled="false" stroked="true" strokeweight=".748pt" strokecolor="#939598">
                <v:path arrowok="t"/>
              </v:shape>
            </v:group>
            <v:group style="position:absolute;left:5295;top:408;width:2;height:80" coordorigin="5295,408" coordsize="2,80">
              <v:shape style="position:absolute;left:5295;top:408;width:2;height:80" coordorigin="5295,408" coordsize="0,80" path="m5296,488l5295,408e" filled="false" stroked="true" strokeweight=".748pt" strokecolor="#939598">
                <v:path arrowok="t"/>
              </v:shape>
            </v:group>
            <v:group style="position:absolute;left:5255;top:408;width:2;height:80" coordorigin="5255,408" coordsize="2,80">
              <v:shape style="position:absolute;left:5255;top:408;width:2;height:80" coordorigin="5255,408" coordsize="0,80" path="m5255,488l5255,408e" filled="false" stroked="true" strokeweight=".748pt" strokecolor="#939598">
                <v:path arrowok="t"/>
              </v:shape>
            </v:group>
            <v:group style="position:absolute;left:5215;top:408;width:2;height:80" coordorigin="5215,408" coordsize="2,80">
              <v:shape style="position:absolute;left:5215;top:408;width:2;height:80" coordorigin="5215,408" coordsize="0,80" path="m5215,488l5215,408e" filled="false" stroked="true" strokeweight=".748pt" strokecolor="#939598">
                <v:path arrowok="t"/>
              </v:shape>
            </v:group>
            <v:group style="position:absolute;left:5175;top:408;width:2;height:80" coordorigin="5175,408" coordsize="2,80">
              <v:shape style="position:absolute;left:5175;top:408;width:2;height:80" coordorigin="5175,408" coordsize="1,80" path="m5175,488l5175,408e" filled="false" stroked="true" strokeweight=".748pt" strokecolor="#939598">
                <v:path arrowok="t"/>
              </v:shape>
            </v:group>
            <v:group style="position:absolute;left:5135;top:408;width:2;height:80" coordorigin="5135,408" coordsize="2,80">
              <v:shape style="position:absolute;left:5135;top:408;width:2;height:80" coordorigin="5135,408" coordsize="0,80" path="m5135,488l5135,408e" filled="false" stroked="true" strokeweight=".748pt" strokecolor="#939598">
                <v:path arrowok="t"/>
              </v:shape>
            </v:group>
            <v:group style="position:absolute;left:5095;top:408;width:2;height:80" coordorigin="5095,408" coordsize="2,80">
              <v:shape style="position:absolute;left:5095;top:408;width:2;height:80" coordorigin="5095,408" coordsize="0,80" path="m5095,488l5095,408e" filled="false" stroked="true" strokeweight=".748pt" strokecolor="#939598">
                <v:path arrowok="t"/>
              </v:shape>
            </v:group>
            <v:group style="position:absolute;left:5055;top:408;width:2;height:80" coordorigin="5055,408" coordsize="2,80">
              <v:shape style="position:absolute;left:5055;top:408;width:2;height:80" coordorigin="5055,408" coordsize="1,80" path="m5055,488l5055,408e" filled="false" stroked="true" strokeweight=".748pt" strokecolor="#939598">
                <v:path arrowok="t"/>
              </v:shape>
            </v:group>
            <v:group style="position:absolute;left:5015;top:408;width:2;height:80" coordorigin="5015,408" coordsize="2,80">
              <v:shape style="position:absolute;left:5015;top:408;width:2;height:80" coordorigin="5015,408" coordsize="0,80" path="m5015,488l5015,408e" filled="false" stroked="true" strokeweight=".748pt" strokecolor="#939598">
                <v:path arrowok="t"/>
              </v:shape>
            </v:group>
            <v:group style="position:absolute;left:4975;top:408;width:2;height:80" coordorigin="4975,408" coordsize="2,80">
              <v:shape style="position:absolute;left:4975;top:408;width:2;height:80" coordorigin="4975,408" coordsize="0,80" path="m4975,488l4975,408e" filled="false" stroked="true" strokeweight=".748pt" strokecolor="#939598">
                <v:path arrowok="t"/>
              </v:shape>
            </v:group>
            <v:group style="position:absolute;left:4935;top:408;width:2;height:80" coordorigin="4935,408" coordsize="2,80">
              <v:shape style="position:absolute;left:4935;top:408;width:2;height:80" coordorigin="4935,408" coordsize="0,80" path="m4935,488l4935,408e" filled="false" stroked="true" strokeweight=".748pt" strokecolor="#939598">
                <v:path arrowok="t"/>
              </v:shape>
            </v:group>
            <v:group style="position:absolute;left:4895;top:408;width:2;height:80" coordorigin="4895,408" coordsize="2,80">
              <v:shape style="position:absolute;left:4895;top:408;width:2;height:80" coordorigin="4895,408" coordsize="0,80" path="m4895,488l4895,408e" filled="false" stroked="true" strokeweight=".748pt" strokecolor="#939598">
                <v:path arrowok="t"/>
              </v:shape>
            </v:group>
            <v:group style="position:absolute;left:4855;top:408;width:2;height:80" coordorigin="4855,408" coordsize="2,80">
              <v:shape style="position:absolute;left:4855;top:408;width:2;height:80" coordorigin="4855,408" coordsize="1,80" path="m4855,488l4855,408e" filled="false" stroked="true" strokeweight=".748pt" strokecolor="#939598">
                <v:path arrowok="t"/>
              </v:shape>
            </v:group>
            <v:group style="position:absolute;left:4815;top:408;width:2;height:80" coordorigin="4815,408" coordsize="2,80">
              <v:shape style="position:absolute;left:4815;top:408;width:2;height:80" coordorigin="4815,408" coordsize="0,80" path="m4815,488l4815,408e" filled="false" stroked="true" strokeweight=".748pt" strokecolor="#939598">
                <v:path arrowok="t"/>
              </v:shape>
            </v:group>
            <v:group style="position:absolute;left:4775;top:408;width:2;height:80" coordorigin="4775,408" coordsize="2,80">
              <v:shape style="position:absolute;left:4775;top:408;width:2;height:80" coordorigin="4775,408" coordsize="0,80" path="m4775,488l4775,408e" filled="false" stroked="true" strokeweight=".748pt" strokecolor="#939598">
                <v:path arrowok="t"/>
              </v:shape>
            </v:group>
            <v:group style="position:absolute;left:4735;top:408;width:2;height:80" coordorigin="4735,408" coordsize="2,80">
              <v:shape style="position:absolute;left:4735;top:408;width:2;height:80" coordorigin="4735,408" coordsize="1,80" path="m4735,488l4735,408e" filled="false" stroked="true" strokeweight=".748pt" strokecolor="#939598">
                <v:path arrowok="t"/>
              </v:shape>
            </v:group>
            <v:group style="position:absolute;left:4695;top:408;width:2;height:80" coordorigin="4695,408" coordsize="2,80">
              <v:shape style="position:absolute;left:4695;top:408;width:2;height:80" coordorigin="4695,408" coordsize="0,80" path="m4695,488l4695,408e" filled="false" stroked="true" strokeweight=".748pt" strokecolor="#939598">
                <v:path arrowok="t"/>
              </v:shape>
            </v:group>
            <v:group style="position:absolute;left:4655;top:408;width:2;height:80" coordorigin="4655,408" coordsize="2,80">
              <v:shape style="position:absolute;left:4655;top:408;width:2;height:80" coordorigin="4655,408" coordsize="0,80" path="m4655,488l4655,408e" filled="false" stroked="true" strokeweight=".748pt" strokecolor="#939598">
                <v:path arrowok="t"/>
              </v:shape>
            </v:group>
            <v:group style="position:absolute;left:4614;top:408;width:2;height:80" coordorigin="4614,408" coordsize="2,80">
              <v:shape style="position:absolute;left:4614;top:408;width:2;height:80" coordorigin="4614,408" coordsize="0,80" path="m4614,488l4614,408e" filled="false" stroked="true" strokeweight=".748pt" strokecolor="#939598">
                <v:path arrowok="t"/>
              </v:shape>
            </v:group>
            <v:group style="position:absolute;left:4574;top:408;width:2;height:80" coordorigin="4574,408" coordsize="2,80">
              <v:shape style="position:absolute;left:4574;top:408;width:2;height:80" coordorigin="4574,408" coordsize="0,80" path="m4574,488l4574,408e" filled="false" stroked="true" strokeweight=".748pt" strokecolor="#939598">
                <v:path arrowok="t"/>
              </v:shape>
            </v:group>
            <v:group style="position:absolute;left:4534;top:408;width:2;height:80" coordorigin="4534,408" coordsize="2,80">
              <v:shape style="position:absolute;left:4534;top:408;width:2;height:80" coordorigin="4534,408" coordsize="1,80" path="m4534,488l4534,408e" filled="false" stroked="true" strokeweight=".748pt" strokecolor="#939598">
                <v:path arrowok="t"/>
              </v:shape>
            </v:group>
            <v:group style="position:absolute;left:4494;top:408;width:2;height:80" coordorigin="4494,408" coordsize="2,80">
              <v:shape style="position:absolute;left:4494;top:408;width:2;height:80" coordorigin="4494,408" coordsize="0,80" path="m4494,488l4494,408e" filled="false" stroked="true" strokeweight=".748pt" strokecolor="#939598">
                <v:path arrowok="t"/>
              </v:shape>
            </v:group>
            <v:group style="position:absolute;left:4454;top:408;width:2;height:80" coordorigin="4454,408" coordsize="2,80">
              <v:shape style="position:absolute;left:4454;top:408;width:2;height:80" coordorigin="4454,408" coordsize="0,80" path="m4454,488l4454,408e" filled="false" stroked="true" strokeweight=".748pt" strokecolor="#939598">
                <v:path arrowok="t"/>
              </v:shape>
            </v:group>
            <v:group style="position:absolute;left:4414;top:408;width:2;height:80" coordorigin="4414,408" coordsize="2,80">
              <v:shape style="position:absolute;left:4414;top:408;width:2;height:80" coordorigin="4414,408" coordsize="1,80" path="m4414,488l4414,408e" filled="false" stroked="true" strokeweight=".748pt" strokecolor="#939598">
                <v:path arrowok="t"/>
              </v:shape>
            </v:group>
            <v:group style="position:absolute;left:4374;top:408;width:2;height:80" coordorigin="4374,408" coordsize="2,80">
              <v:shape style="position:absolute;left:4374;top:408;width:2;height:80" coordorigin="4374,408" coordsize="0,80" path="m4374,488l4374,408e" filled="false" stroked="true" strokeweight=".748pt" strokecolor="#939598">
                <v:path arrowok="t"/>
              </v:shape>
            </v:group>
            <v:group style="position:absolute;left:4334;top:408;width:2;height:80" coordorigin="4334,408" coordsize="2,80">
              <v:shape style="position:absolute;left:4334;top:408;width:2;height:80" coordorigin="4334,408" coordsize="1,80" path="m4334,488l4334,408e" filled="false" stroked="true" strokeweight=".748pt" strokecolor="#939598">
                <v:path arrowok="t"/>
              </v:shape>
            </v:group>
            <v:group style="position:absolute;left:4294;top:408;width:2;height:80" coordorigin="4294,408" coordsize="2,80">
              <v:shape style="position:absolute;left:4294;top:408;width:2;height:80" coordorigin="4294,408" coordsize="1,80" path="m4294,488l4294,408e" filled="false" stroked="true" strokeweight=".748pt" strokecolor="#939598">
                <v:path arrowok="t"/>
              </v:shape>
            </v:group>
            <v:group style="position:absolute;left:4254;top:408;width:2;height:80" coordorigin="4254,408" coordsize="2,80">
              <v:shape style="position:absolute;left:4254;top:408;width:2;height:80" coordorigin="4254,408" coordsize="1,80" path="m4254,488l4254,408e" filled="false" stroked="true" strokeweight=".748pt" strokecolor="#939598">
                <v:path arrowok="t"/>
              </v:shape>
            </v:group>
            <v:group style="position:absolute;left:4214;top:408;width:2;height:80" coordorigin="4214,408" coordsize="2,80">
              <v:shape style="position:absolute;left:4214;top:408;width:2;height:80" coordorigin="4214,408" coordsize="1,80" path="m4214,488l4214,408e" filled="false" stroked="true" strokeweight=".748pt" strokecolor="#939598">
                <v:path arrowok="t"/>
              </v:shape>
            </v:group>
            <v:group style="position:absolute;left:4174;top:408;width:2;height:80" coordorigin="4174,408" coordsize="2,80">
              <v:shape style="position:absolute;left:4174;top:408;width:2;height:80" coordorigin="4174,408" coordsize="1,80" path="m4174,488l4174,408e" filled="false" stroked="true" strokeweight=".748pt" strokecolor="#939598">
                <v:path arrowok="t"/>
              </v:shape>
            </v:group>
            <v:group style="position:absolute;left:4134;top:408;width:2;height:80" coordorigin="4134,408" coordsize="2,80">
              <v:shape style="position:absolute;left:4134;top:408;width:2;height:80" coordorigin="4134,408" coordsize="0,80" path="m4134,488l4134,408e" filled="false" stroked="true" strokeweight=".748pt" strokecolor="#939598">
                <v:path arrowok="t"/>
              </v:shape>
            </v:group>
            <v:group style="position:absolute;left:4094;top:408;width:2;height:80" coordorigin="4094,408" coordsize="2,80">
              <v:shape style="position:absolute;left:4094;top:408;width:2;height:80" coordorigin="4094,408" coordsize="0,80" path="m4094,488l4094,408e" filled="false" stroked="true" strokeweight=".748pt" strokecolor="#939598">
                <v:path arrowok="t"/>
              </v:shape>
            </v:group>
            <v:group style="position:absolute;left:4054;top:408;width:2;height:80" coordorigin="4054,408" coordsize="2,80">
              <v:shape style="position:absolute;left:4054;top:408;width:2;height:80" coordorigin="4054,408" coordsize="0,80" path="m4054,488l4054,408e" filled="false" stroked="true" strokeweight=".748pt" strokecolor="#939598">
                <v:path arrowok="t"/>
              </v:shape>
            </v:group>
            <v:group style="position:absolute;left:4014;top:408;width:2;height:80" coordorigin="4014,408" coordsize="2,80">
              <v:shape style="position:absolute;left:4014;top:408;width:2;height:80" coordorigin="4014,408" coordsize="0,80" path="m4014,488l4014,408e" filled="false" stroked="true" strokeweight=".748pt" strokecolor="#939598">
                <v:path arrowok="t"/>
              </v:shape>
            </v:group>
            <v:group style="position:absolute;left:3973;top:408;width:2;height:80" coordorigin="3973,408" coordsize="2,80">
              <v:shape style="position:absolute;left:3973;top:408;width:2;height:80" coordorigin="3973,408" coordsize="1,80" path="m3974,488l3973,408e" filled="false" stroked="true" strokeweight=".748pt" strokecolor="#939598">
                <v:path arrowok="t"/>
              </v:shape>
            </v:group>
            <v:group style="position:absolute;left:3933;top:408;width:2;height:80" coordorigin="3933,408" coordsize="2,80">
              <v:shape style="position:absolute;left:3933;top:408;width:2;height:80" coordorigin="3933,408" coordsize="0,80" path="m3933,488l3933,408e" filled="false" stroked="true" strokeweight=".748pt" strokecolor="#939598">
                <v:path arrowok="t"/>
              </v:shape>
            </v:group>
            <v:group style="position:absolute;left:3893;top:408;width:2;height:80" coordorigin="3893,408" coordsize="2,80">
              <v:shape style="position:absolute;left:3893;top:408;width:2;height:80" coordorigin="3893,408" coordsize="0,80" path="m3893,488l3893,408e" filled="false" stroked="true" strokeweight=".748pt" strokecolor="#939598">
                <v:path arrowok="t"/>
              </v:shape>
            </v:group>
            <v:group style="position:absolute;left:3853;top:408;width:2;height:80" coordorigin="3853,408" coordsize="2,80">
              <v:shape style="position:absolute;left:3853;top:408;width:2;height:80" coordorigin="3853,408" coordsize="0,80" path="m3853,488l3853,408e" filled="false" stroked="true" strokeweight=".748pt" strokecolor="#939598">
                <v:path arrowok="t"/>
              </v:shape>
            </v:group>
            <v:group style="position:absolute;left:3813;top:408;width:2;height:80" coordorigin="3813,408" coordsize="2,80">
              <v:shape style="position:absolute;left:3813;top:408;width:2;height:80" coordorigin="3813,408" coordsize="0,80" path="m3813,488l3813,408e" filled="false" stroked="true" strokeweight=".748pt" strokecolor="#939598">
                <v:path arrowok="t"/>
              </v:shape>
            </v:group>
            <v:group style="position:absolute;left:3773;top:408;width:2;height:80" coordorigin="3773,408" coordsize="2,80">
              <v:shape style="position:absolute;left:3773;top:408;width:2;height:80" coordorigin="3773,408" coordsize="0,80" path="m3773,488l3773,408e" filled="false" stroked="true" strokeweight=".748pt" strokecolor="#939598">
                <v:path arrowok="t"/>
              </v:shape>
            </v:group>
            <v:group style="position:absolute;left:3733;top:408;width:2;height:80" coordorigin="3733,408" coordsize="2,80">
              <v:shape style="position:absolute;left:3733;top:408;width:2;height:80" coordorigin="3733,408" coordsize="0,80" path="m3733,488l3733,408e" filled="false" stroked="true" strokeweight=".748pt" strokecolor="#939598">
                <v:path arrowok="t"/>
              </v:shape>
            </v:group>
            <v:group style="position:absolute;left:3693;top:409;width:2;height:80" coordorigin="3693,409" coordsize="2,80">
              <v:shape style="position:absolute;left:3693;top:409;width:2;height:80" coordorigin="3693,409" coordsize="0,80" path="m3693,489l3693,409e" filled="false" stroked="true" strokeweight=".748pt" strokecolor="#939598">
                <v:path arrowok="t"/>
              </v:shape>
            </v:group>
            <v:group style="position:absolute;left:3653;top:409;width:2;height:80" coordorigin="3653,409" coordsize="2,80">
              <v:shape style="position:absolute;left:3653;top:409;width:2;height:80" coordorigin="3653,409" coordsize="1,80" path="m3653,489l3653,409e" filled="false" stroked="true" strokeweight=".748pt" strokecolor="#939598">
                <v:path arrowok="t"/>
              </v:shape>
            </v:group>
            <v:group style="position:absolute;left:3613;top:409;width:2;height:80" coordorigin="3613,409" coordsize="2,80">
              <v:shape style="position:absolute;left:3613;top:409;width:2;height:80" coordorigin="3613,409" coordsize="0,80" path="m3613,489l3613,409e" filled="false" stroked="true" strokeweight=".748pt" strokecolor="#939598">
                <v:path arrowok="t"/>
              </v:shape>
            </v:group>
            <v:group style="position:absolute;left:3573;top:409;width:2;height:80" coordorigin="3573,409" coordsize="2,80">
              <v:shape style="position:absolute;left:3573;top:409;width:2;height:80" coordorigin="3573,409" coordsize="0,80" path="m3573,489l3573,409e" filled="false" stroked="true" strokeweight=".748pt" strokecolor="#939598">
                <v:path arrowok="t"/>
              </v:shape>
            </v:group>
            <v:group style="position:absolute;left:3533;top:409;width:2;height:80" coordorigin="3533,409" coordsize="2,80">
              <v:shape style="position:absolute;left:3533;top:409;width:2;height:80" coordorigin="3533,409" coordsize="0,80" path="m3533,489l3533,409e" filled="false" stroked="true" strokeweight=".748pt" strokecolor="#939598">
                <v:path arrowok="t"/>
              </v:shape>
            </v:group>
            <v:group style="position:absolute;left:3493;top:409;width:2;height:80" coordorigin="3493,409" coordsize="2,80">
              <v:shape style="position:absolute;left:3493;top:409;width:2;height:80" coordorigin="3493,409" coordsize="0,80" path="m3493,489l3493,409e" filled="false" stroked="true" strokeweight=".748pt" strokecolor="#939598">
                <v:path arrowok="t"/>
              </v:shape>
            </v:group>
            <v:group style="position:absolute;left:3453;top:409;width:2;height:80" coordorigin="3453,409" coordsize="2,80">
              <v:shape style="position:absolute;left:3453;top:409;width:2;height:80" coordorigin="3453,409" coordsize="0,80" path="m3453,489l3453,409e" filled="false" stroked="true" strokeweight=".748pt" strokecolor="#939598">
                <v:path arrowok="t"/>
              </v:shape>
            </v:group>
            <v:group style="position:absolute;left:3413;top:409;width:2;height:80" coordorigin="3413,409" coordsize="2,80">
              <v:shape style="position:absolute;left:3413;top:409;width:2;height:80" coordorigin="3413,409" coordsize="0,80" path="m3413,489l3413,409e" filled="false" stroked="true" strokeweight=".748pt" strokecolor="#939598">
                <v:path arrowok="t"/>
              </v:shape>
            </v:group>
            <v:group style="position:absolute;left:3373;top:409;width:2;height:80" coordorigin="3373,409" coordsize="2,80">
              <v:shape style="position:absolute;left:3373;top:409;width:2;height:80" coordorigin="3373,409" coordsize="0,80" path="m3373,489l3373,409e" filled="false" stroked="true" strokeweight=".748pt" strokecolor="#939598">
                <v:path arrowok="t"/>
              </v:shape>
            </v:group>
            <v:group style="position:absolute;left:3333;top:409;width:2;height:80" coordorigin="3333,409" coordsize="2,80">
              <v:shape style="position:absolute;left:3333;top:409;width:2;height:80" coordorigin="3333,409" coordsize="1,80" path="m3333,489l3333,409e" filled="false" stroked="true" strokeweight=".748pt" strokecolor="#939598">
                <v:path arrowok="t"/>
              </v:shape>
            </v:group>
            <v:group style="position:absolute;left:3292;top:409;width:2;height:80" coordorigin="3292,409" coordsize="2,80">
              <v:shape style="position:absolute;left:3292;top:409;width:2;height:80" coordorigin="3292,409" coordsize="0,80" path="m3292,489l3292,409e" filled="false" stroked="true" strokeweight=".748pt" strokecolor="#939598">
                <v:path arrowok="t"/>
              </v:shape>
            </v:group>
            <v:group style="position:absolute;left:3252;top:409;width:2;height:80" coordorigin="3252,409" coordsize="2,80">
              <v:shape style="position:absolute;left:3252;top:409;width:2;height:80" coordorigin="3252,409" coordsize="0,80" path="m3252,489l3252,409e" filled="false" stroked="true" strokeweight=".748pt" strokecolor="#939598">
                <v:path arrowok="t"/>
              </v:shape>
            </v:group>
            <v:group style="position:absolute;left:3212;top:409;width:2;height:80" coordorigin="3212,409" coordsize="2,80">
              <v:shape style="position:absolute;left:3212;top:409;width:2;height:80" coordorigin="3212,409" coordsize="0,80" path="m3212,489l3212,409e" filled="false" stroked="true" strokeweight=".748pt" strokecolor="#939598">
                <v:path arrowok="t"/>
              </v:shape>
            </v:group>
            <v:group style="position:absolute;left:3172;top:409;width:2;height:80" coordorigin="3172,409" coordsize="2,80">
              <v:shape style="position:absolute;left:3172;top:409;width:2;height:80" coordorigin="3172,409" coordsize="1,80" path="m3172,489l3172,409e" filled="false" stroked="true" strokeweight=".748pt" strokecolor="#939598">
                <v:path arrowok="t"/>
              </v:shape>
            </v:group>
            <v:group style="position:absolute;left:3132;top:409;width:2;height:80" coordorigin="3132,409" coordsize="2,80">
              <v:shape style="position:absolute;left:3132;top:409;width:2;height:80" coordorigin="3132,409" coordsize="1,80" path="m3132,489l3132,409e" filled="false" stroked="true" strokeweight=".748pt" strokecolor="#939598">
                <v:path arrowok="t"/>
              </v:shape>
            </v:group>
            <v:group style="position:absolute;left:3092;top:409;width:2;height:80" coordorigin="3092,409" coordsize="2,80">
              <v:shape style="position:absolute;left:3092;top:409;width:2;height:80" coordorigin="3092,409" coordsize="1,80" path="m3092,489l3092,409e" filled="false" stroked="true" strokeweight=".748pt" strokecolor="#939598">
                <v:path arrowok="t"/>
              </v:shape>
            </v:group>
            <v:group style="position:absolute;left:3052;top:409;width:2;height:80" coordorigin="3052,409" coordsize="2,80">
              <v:shape style="position:absolute;left:3052;top:409;width:2;height:80" coordorigin="3052,409" coordsize="1,80" path="m3052,489l3052,409e" filled="false" stroked="true" strokeweight=".748pt" strokecolor="#939598">
                <v:path arrowok="t"/>
              </v:shape>
            </v:group>
            <v:group style="position:absolute;left:3012;top:409;width:2;height:80" coordorigin="3012,409" coordsize="2,80">
              <v:shape style="position:absolute;left:3012;top:409;width:2;height:80" coordorigin="3012,409" coordsize="1,80" path="m3012,489l3012,409e" filled="false" stroked="true" strokeweight=".748pt" strokecolor="#939598">
                <v:path arrowok="t"/>
              </v:shape>
            </v:group>
            <v:group style="position:absolute;left:2972;top:409;width:2;height:80" coordorigin="2972,409" coordsize="2,80">
              <v:shape style="position:absolute;left:2972;top:409;width:2;height:80" coordorigin="2972,409" coordsize="0,80" path="m2972,489l2972,409e" filled="false" stroked="true" strokeweight=".748pt" strokecolor="#939598">
                <v:path arrowok="t"/>
              </v:shape>
            </v:group>
            <v:group style="position:absolute;left:2932;top:409;width:2;height:80" coordorigin="2932,409" coordsize="2,80">
              <v:shape style="position:absolute;left:2932;top:409;width:2;height:80" coordorigin="2932,409" coordsize="1,80" path="m2932,489l2932,409e" filled="false" stroked="true" strokeweight=".748pt" strokecolor="#939598">
                <v:path arrowok="t"/>
              </v:shape>
            </v:group>
            <v:group style="position:absolute;left:2892;top:409;width:2;height:80" coordorigin="2892,409" coordsize="2,80">
              <v:shape style="position:absolute;left:2892;top:409;width:2;height:80" coordorigin="2892,409" coordsize="1,80" path="m2892,489l2892,409e" filled="false" stroked="true" strokeweight=".748pt" strokecolor="#939598">
                <v:path arrowok="t"/>
              </v:shape>
            </v:group>
            <v:group style="position:absolute;left:2852;top:409;width:2;height:80" coordorigin="2852,409" coordsize="2,80">
              <v:shape style="position:absolute;left:2852;top:409;width:2;height:80" coordorigin="2852,409" coordsize="0,80" path="m2852,489l2852,409e" filled="false" stroked="true" strokeweight=".748pt" strokecolor="#939598">
                <v:path arrowok="t"/>
              </v:shape>
            </v:group>
            <v:group style="position:absolute;left:2812;top:409;width:2;height:80" coordorigin="2812,409" coordsize="2,80">
              <v:shape style="position:absolute;left:2812;top:409;width:2;height:80" coordorigin="2812,409" coordsize="0,80" path="m2812,489l2812,409e" filled="false" stroked="true" strokeweight=".748pt" strokecolor="#939598">
                <v:path arrowok="t"/>
              </v:shape>
            </v:group>
            <v:group style="position:absolute;left:2772;top:409;width:2;height:80" coordorigin="2772,409" coordsize="2,80">
              <v:shape style="position:absolute;left:2772;top:409;width:2;height:80" coordorigin="2772,409" coordsize="0,80" path="m2772,489l2772,409e" filled="false" stroked="true" strokeweight=".748pt" strokecolor="#939598">
                <v:path arrowok="t"/>
              </v:shape>
            </v:group>
            <v:group style="position:absolute;left:2732;top:409;width:2;height:80" coordorigin="2732,409" coordsize="2,80">
              <v:shape style="position:absolute;left:2732;top:409;width:2;height:80" coordorigin="2732,409" coordsize="0,80" path="m2732,489l2732,409e" filled="false" stroked="true" strokeweight=".748pt" strokecolor="#939598">
                <v:path arrowok="t"/>
              </v:shape>
            </v:group>
            <v:group style="position:absolute;left:2692;top:409;width:2;height:80" coordorigin="2692,409" coordsize="2,80">
              <v:shape style="position:absolute;left:2692;top:409;width:2;height:80" coordorigin="2692,409" coordsize="0,80" path="m2692,489l2692,409e" filled="false" stroked="true" strokeweight=".748pt" strokecolor="#939598">
                <v:path arrowok="t"/>
              </v:shape>
            </v:group>
            <v:group style="position:absolute;left:2651;top:409;width:2;height:80" coordorigin="2651,409" coordsize="2,80">
              <v:shape style="position:absolute;left:2651;top:409;width:2;height:80" coordorigin="2651,409" coordsize="0,80" path="m2652,489l2651,409e" filled="false" stroked="true" strokeweight=".748pt" strokecolor="#939598">
                <v:path arrowok="t"/>
              </v:shape>
            </v:group>
            <v:group style="position:absolute;left:2611;top:409;width:2;height:80" coordorigin="2611,409" coordsize="2,80">
              <v:shape style="position:absolute;left:2611;top:409;width:2;height:80" coordorigin="2611,409" coordsize="0,80" path="m2611,489l2611,409e" filled="false" stroked="true" strokeweight=".748pt" strokecolor="#939598">
                <v:path arrowok="t"/>
              </v:shape>
            </v:group>
            <v:group style="position:absolute;left:2571;top:409;width:2;height:80" coordorigin="2571,409" coordsize="2,80">
              <v:shape style="position:absolute;left:2571;top:409;width:2;height:80" coordorigin="2571,409" coordsize="0,80" path="m2571,489l2571,409e" filled="false" stroked="true" strokeweight=".748pt" strokecolor="#939598">
                <v:path arrowok="t"/>
              </v:shape>
            </v:group>
            <v:group style="position:absolute;left:2531;top:409;width:2;height:80" coordorigin="2531,409" coordsize="2,80">
              <v:shape style="position:absolute;left:2531;top:409;width:2;height:80" coordorigin="2531,409" coordsize="0,80" path="m2531,489l2531,409e" filled="false" stroked="true" strokeweight=".748pt" strokecolor="#939598">
                <v:path arrowok="t"/>
              </v:shape>
            </v:group>
            <v:group style="position:absolute;left:2491;top:409;width:2;height:80" coordorigin="2491,409" coordsize="2,80">
              <v:shape style="position:absolute;left:2491;top:409;width:2;height:80" coordorigin="2491,409" coordsize="0,80" path="m2491,489l2491,409e" filled="false" stroked="true" strokeweight=".748pt" strokecolor="#939598">
                <v:path arrowok="t"/>
              </v:shape>
            </v:group>
            <v:group style="position:absolute;left:2451;top:409;width:2;height:80" coordorigin="2451,409" coordsize="2,80">
              <v:shape style="position:absolute;left:2451;top:409;width:2;height:80" coordorigin="2451,409" coordsize="0,80" path="m2451,489l2451,409e" filled="false" stroked="true" strokeweight=".748pt" strokecolor="#939598">
                <v:path arrowok="t"/>
              </v:shape>
            </v:group>
            <v:group style="position:absolute;left:2411;top:409;width:2;height:80" coordorigin="2411,409" coordsize="2,80">
              <v:shape style="position:absolute;left:2411;top:409;width:2;height:80" coordorigin="2411,409" coordsize="1,80" path="m2411,489l2411,409e" filled="false" stroked="true" strokeweight=".748pt" strokecolor="#939598">
                <v:path arrowok="t"/>
              </v:shape>
            </v:group>
            <v:group style="position:absolute;left:2371;top:409;width:2;height:80" coordorigin="2371,409" coordsize="2,80">
              <v:shape style="position:absolute;left:2371;top:409;width:2;height:80" coordorigin="2371,409" coordsize="0,80" path="m2371,489l2371,409e" filled="false" stroked="true" strokeweight=".748pt" strokecolor="#939598">
                <v:path arrowok="t"/>
              </v:shape>
            </v:group>
            <v:group style="position:absolute;left:2331;top:409;width:2;height:80" coordorigin="2331,409" coordsize="2,80">
              <v:shape style="position:absolute;left:2331;top:409;width:2;height:80" coordorigin="2331,409" coordsize="0,80" path="m2331,489l2331,409e" filled="false" stroked="true" strokeweight=".748pt" strokecolor="#939598">
                <v:path arrowok="t"/>
              </v:shape>
            </v:group>
            <v:group style="position:absolute;left:2291;top:409;width:2;height:80" coordorigin="2291,409" coordsize="2,80">
              <v:shape style="position:absolute;left:2291;top:409;width:2;height:80" coordorigin="2291,409" coordsize="1,80" path="m2291,489l2291,409e" filled="false" stroked="true" strokeweight=".748pt" strokecolor="#939598">
                <v:path arrowok="t"/>
              </v:shape>
            </v:group>
            <v:group style="position:absolute;left:2251;top:409;width:2;height:80" coordorigin="2251,409" coordsize="2,80">
              <v:shape style="position:absolute;left:2251;top:409;width:2;height:80" coordorigin="2251,409" coordsize="0,80" path="m2251,489l2251,409e" filled="false" stroked="true" strokeweight=".748pt" strokecolor="#939598">
                <v:path arrowok="t"/>
              </v:shape>
            </v:group>
            <v:group style="position:absolute;left:2211;top:409;width:2;height:80" coordorigin="2211,409" coordsize="2,80">
              <v:shape style="position:absolute;left:2211;top:409;width:2;height:80" coordorigin="2211,409" coordsize="0,80" path="m2211,489l2211,409e" filled="false" stroked="true" strokeweight=".748pt" strokecolor="#939598">
                <v:path arrowok="t"/>
              </v:shape>
            </v:group>
            <v:group style="position:absolute;left:2171;top:409;width:2;height:80" coordorigin="2171,409" coordsize="2,80">
              <v:shape style="position:absolute;left:2171;top:409;width:2;height:80" coordorigin="2171,409" coordsize="0,80" path="m2171,489l2171,409e" filled="false" stroked="true" strokeweight=".748pt" strokecolor="#939598">
                <v:path arrowok="t"/>
              </v:shape>
            </v:group>
            <v:group style="position:absolute;left:2131;top:409;width:2;height:80" coordorigin="2131,409" coordsize="2,80">
              <v:shape style="position:absolute;left:2131;top:409;width:2;height:80" coordorigin="2131,409" coordsize="0,80" path="m2131,489l2131,409e" filled="false" stroked="true" strokeweight=".748pt" strokecolor="#939598">
                <v:path arrowok="t"/>
              </v:shape>
            </v:group>
            <v:group style="position:absolute;left:2091;top:409;width:2;height:80" coordorigin="2091,409" coordsize="2,80">
              <v:shape style="position:absolute;left:2091;top:409;width:2;height:80" coordorigin="2091,409" coordsize="0,80" path="m2091,489l2091,409e" filled="false" stroked="true" strokeweight=".748pt" strokecolor="#939598">
                <v:path arrowok="t"/>
              </v:shape>
            </v:group>
            <v:group style="position:absolute;left:2051;top:409;width:2;height:80" coordorigin="2051,409" coordsize="2,80">
              <v:shape style="position:absolute;left:2051;top:409;width:2;height:80" coordorigin="2051,409" coordsize="0,80" path="m2051,489l2051,409e" filled="false" stroked="true" strokeweight=".748pt" strokecolor="#939598">
                <v:path arrowok="t"/>
              </v:shape>
            </v:group>
            <v:group style="position:absolute;left:2011;top:409;width:2;height:80" coordorigin="2011,409" coordsize="2,80">
              <v:shape style="position:absolute;left:2011;top:409;width:2;height:80" coordorigin="2011,409" coordsize="0,80" path="m2011,489l2011,409e" filled="false" stroked="true" strokeweight=".748pt" strokecolor="#939598">
                <v:path arrowok="t"/>
              </v:shape>
            </v:group>
            <v:group style="position:absolute;left:1970;top:409;width:2;height:80" coordorigin="1970,409" coordsize="2,80">
              <v:shape style="position:absolute;left:1970;top:409;width:2;height:80" coordorigin="1970,409" coordsize="1,80" path="m1970,489l1970,409e" filled="false" stroked="true" strokeweight=".748pt" strokecolor="#939598">
                <v:path arrowok="t"/>
              </v:shape>
            </v:group>
            <v:group style="position:absolute;left:1930;top:409;width:2;height:80" coordorigin="1930,409" coordsize="2,80">
              <v:shape style="position:absolute;left:1930;top:409;width:2;height:80" coordorigin="1930,409" coordsize="0,80" path="m1930,489l1930,409e" filled="false" stroked="true" strokeweight=".748pt" strokecolor="#939598">
                <v:path arrowok="t"/>
              </v:shape>
            </v:group>
            <v:group style="position:absolute;left:1890;top:409;width:2;height:80" coordorigin="1890,409" coordsize="2,80">
              <v:shape style="position:absolute;left:1890;top:409;width:2;height:80" coordorigin="1890,409" coordsize="1,80" path="m1890,489l1890,409e" filled="false" stroked="true" strokeweight=".748pt" strokecolor="#939598">
                <v:path arrowok="t"/>
              </v:shape>
            </v:group>
            <v:group style="position:absolute;left:1850;top:409;width:2;height:80" coordorigin="1850,409" coordsize="2,80">
              <v:shape style="position:absolute;left:1850;top:409;width:2;height:80" coordorigin="1850,409" coordsize="1,80" path="m1850,489l1850,409e" filled="false" stroked="true" strokeweight=".748pt" strokecolor="#939598">
                <v:path arrowok="t"/>
              </v:shape>
            </v:group>
            <v:group style="position:absolute;left:1810;top:409;width:2;height:80" coordorigin="1810,409" coordsize="2,80">
              <v:shape style="position:absolute;left:1810;top:409;width:2;height:80" coordorigin="1810,409" coordsize="0,80" path="m1810,489l1810,409e" filled="false" stroked="true" strokeweight=".748pt" strokecolor="#939598">
                <v:path arrowok="t"/>
              </v:shape>
            </v:group>
            <v:group style="position:absolute;left:1770;top:409;width:2;height:80" coordorigin="1770,409" coordsize="2,80">
              <v:shape style="position:absolute;left:1770;top:409;width:2;height:80" coordorigin="1770,409" coordsize="1,80" path="m1770,489l1770,409e" filled="false" stroked="true" strokeweight=".748pt" strokecolor="#939598">
                <v:path arrowok="t"/>
              </v:shape>
            </v:group>
            <v:group style="position:absolute;left:1730;top:409;width:2;height:80" coordorigin="1730,409" coordsize="2,80">
              <v:shape style="position:absolute;left:1730;top:409;width:2;height:80" coordorigin="1730,409" coordsize="0,80" path="m1730,489l1730,409e" filled="false" stroked="true" strokeweight=".748pt" strokecolor="#939598">
                <v:path arrowok="t"/>
              </v:shape>
            </v:group>
            <v:group style="position:absolute;left:1690;top:409;width:2;height:80" coordorigin="1690,409" coordsize="2,80">
              <v:shape style="position:absolute;left:1690;top:409;width:2;height:80" coordorigin="1690,409" coordsize="0,80" path="m1690,489l1690,409e" filled="false" stroked="true" strokeweight=".748pt" strokecolor="#939598">
                <v:path arrowok="t"/>
              </v:shape>
            </v:group>
            <v:group style="position:absolute;left:1650;top:409;width:2;height:80" coordorigin="1650,409" coordsize="2,80">
              <v:shape style="position:absolute;left:1650;top:409;width:2;height:80" coordorigin="1650,409" coordsize="0,80" path="m1650,489l1650,409e" filled="false" stroked="true" strokeweight=".748pt" strokecolor="#939598">
                <v:path arrowok="t"/>
              </v:shape>
            </v:group>
            <v:group style="position:absolute;left:1610;top:409;width:2;height:80" coordorigin="1610,409" coordsize="2,80">
              <v:shape style="position:absolute;left:1610;top:409;width:2;height:80" coordorigin="1610,409" coordsize="0,80" path="m1610,489l1610,409e" filled="false" stroked="true" strokeweight=".748pt" strokecolor="#939598">
                <v:path arrowok="t"/>
              </v:shape>
            </v:group>
            <v:group style="position:absolute;left:1570;top:409;width:2;height:80" coordorigin="1570,409" coordsize="2,80">
              <v:shape style="position:absolute;left:1570;top:409;width:2;height:80" coordorigin="1570,409" coordsize="0,80" path="m1570,489l1570,409e" filled="false" stroked="true" strokeweight=".748pt" strokecolor="#939598">
                <v:path arrowok="t"/>
              </v:shape>
            </v:group>
            <v:group style="position:absolute;left:1530;top:409;width:2;height:80" coordorigin="1530,409" coordsize="2,80">
              <v:shape style="position:absolute;left:1530;top:409;width:2;height:80" coordorigin="1530,409" coordsize="1,80" path="m1530,489l1530,409e" filled="false" stroked="true" strokeweight=".748pt" strokecolor="#939598">
                <v:path arrowok="t"/>
              </v:shape>
            </v:group>
            <v:group style="position:absolute;left:1490;top:409;width:2;height:80" coordorigin="1490,409" coordsize="2,80">
              <v:shape style="position:absolute;left:1490;top:409;width:2;height:80" coordorigin="1490,409" coordsize="0,80" path="m1490,489l1490,409e" filled="false" stroked="true" strokeweight=".748pt" strokecolor="#939598">
                <v:path arrowok="t"/>
              </v:shape>
            </v:group>
            <v:group style="position:absolute;left:1450;top:409;width:2;height:80" coordorigin="1450,409" coordsize="2,80">
              <v:shape style="position:absolute;left:1450;top:409;width:2;height:80" coordorigin="1450,409" coordsize="0,80" path="m1450,489l1450,409e" filled="false" stroked="true" strokeweight=".748pt" strokecolor="#939598">
                <v:path arrowok="t"/>
              </v:shape>
            </v:group>
            <v:group style="position:absolute;left:1410;top:409;width:2;height:80" coordorigin="1410,409" coordsize="2,80">
              <v:shape style="position:absolute;left:1410;top:409;width:2;height:80" coordorigin="1410,409" coordsize="0,80" path="m1410,489l1410,409e" filled="false" stroked="true" strokeweight=".748pt" strokecolor="#939598">
                <v:path arrowok="t"/>
              </v:shape>
            </v:group>
            <v:group style="position:absolute;left:1370;top:409;width:2;height:80" coordorigin="1370,409" coordsize="2,80">
              <v:shape style="position:absolute;left:1370;top:409;width:2;height:80" coordorigin="1370,409" coordsize="0,80" path="m1370,489l1370,409e" filled="false" stroked="true" strokeweight=".748pt" strokecolor="#939598">
                <v:path arrowok="t"/>
              </v:shape>
            </v:group>
            <v:group style="position:absolute;left:1329;top:409;width:2;height:80" coordorigin="1329,409" coordsize="2,80">
              <v:shape style="position:absolute;left:1329;top:409;width:2;height:80" coordorigin="1329,409" coordsize="0,80" path="m1330,489l1329,409e" filled="false" stroked="true" strokeweight=".748pt" strokecolor="#939598">
                <v:path arrowok="t"/>
              </v:shape>
            </v:group>
            <v:group style="position:absolute;left:1289;top:409;width:2;height:80" coordorigin="1289,409" coordsize="2,80">
              <v:shape style="position:absolute;left:1289;top:409;width:2;height:80" coordorigin="1289,409" coordsize="0,80" path="m1289,489l1289,409e" filled="false" stroked="true" strokeweight=".748pt" strokecolor="#939598">
                <v:path arrowok="t"/>
              </v:shape>
            </v:group>
            <v:group style="position:absolute;left:1249;top:409;width:2;height:80" coordorigin="1249,409" coordsize="2,80">
              <v:shape style="position:absolute;left:1249;top:409;width:2;height:80" coordorigin="1249,409" coordsize="0,80" path="m1249,489l1249,409e" filled="false" stroked="true" strokeweight=".748pt" strokecolor="#939598">
                <v:path arrowok="t"/>
              </v:shape>
            </v:group>
            <v:group style="position:absolute;left:1209;top:409;width:2;height:80" coordorigin="1209,409" coordsize="2,80">
              <v:shape style="position:absolute;left:1209;top:409;width:2;height:80" coordorigin="1209,409" coordsize="0,80" path="m1209,489l1209,409e" filled="false" stroked="true" strokeweight=".748pt" strokecolor="#939598">
                <v:path arrowok="t"/>
              </v:shape>
            </v:group>
            <v:group style="position:absolute;left:1169;top:409;width:2;height:80" coordorigin="1169,409" coordsize="2,80">
              <v:shape style="position:absolute;left:1169;top:409;width:2;height:80" coordorigin="1169,409" coordsize="0,80" path="m1169,489l1169,409e" filled="false" stroked="true" strokeweight=".748pt" strokecolor="#939598">
                <v:path arrowok="t"/>
              </v:shape>
            </v:group>
            <v:group style="position:absolute;left:1129;top:409;width:2;height:80" coordorigin="1129,409" coordsize="2,80">
              <v:shape style="position:absolute;left:1129;top:409;width:2;height:80" coordorigin="1129,409" coordsize="0,80" path="m1129,489l1129,409e" filled="false" stroked="true" strokeweight=".748pt" strokecolor="#939598">
                <v:path arrowok="t"/>
              </v:shape>
            </v:group>
            <v:group style="position:absolute;left:1089;top:409;width:2;height:80" coordorigin="1089,409" coordsize="2,80">
              <v:shape style="position:absolute;left:1089;top:409;width:2;height:80" coordorigin="1089,409" coordsize="0,80" path="m1089,489l1089,409e" filled="false" stroked="true" strokeweight=".748pt" strokecolor="#939598">
                <v:path arrowok="t"/>
              </v:shape>
            </v:group>
            <v:group style="position:absolute;left:1049;top:409;width:2;height:80" coordorigin="1049,409" coordsize="2,80">
              <v:shape style="position:absolute;left:1049;top:409;width:2;height:80" coordorigin="1049,409" coordsize="0,80" path="m1049,489l1049,409e" filled="false" stroked="true" strokeweight=".748pt" strokecolor="#939598">
                <v:path arrowok="t"/>
              </v:shape>
            </v:group>
            <v:group style="position:absolute;left:1009;top:409;width:2;height:80" coordorigin="1009,409" coordsize="2,80">
              <v:shape style="position:absolute;left:1009;top:409;width:2;height:80" coordorigin="1009,409" coordsize="0,80" path="m1009,489l1009,409e" filled="false" stroked="true" strokeweight=".748pt" strokecolor="#939598">
                <v:path arrowok="t"/>
              </v:shape>
            </v:group>
            <v:group style="position:absolute;left:969;top:409;width:2;height:80" coordorigin="969,409" coordsize="2,80">
              <v:shape style="position:absolute;left:969;top:409;width:2;height:80" coordorigin="969,409" coordsize="0,80" path="m969,489l969,409e" filled="false" stroked="true" strokeweight=".748pt" strokecolor="#939598">
                <v:path arrowok="t"/>
              </v:shape>
            </v:group>
            <v:group style="position:absolute;left:929;top:409;width:2;height:80" coordorigin="929,409" coordsize="2,80">
              <v:shape style="position:absolute;left:929;top:409;width:2;height:80" coordorigin="929,409" coordsize="0,80" path="m929,489l929,409e" filled="false" stroked="true" strokeweight=".748pt" strokecolor="#939598">
                <v:path arrowok="t"/>
              </v:shape>
            </v:group>
            <v:group style="position:absolute;left:889;top:409;width:2;height:80" coordorigin="889,409" coordsize="2,80">
              <v:shape style="position:absolute;left:889;top:409;width:2;height:80" coordorigin="889,409" coordsize="1,80" path="m889,489l889,409e" filled="false" stroked="true" strokeweight=".748pt" strokecolor="#939598">
                <v:path arrowok="t"/>
              </v:shape>
            </v:group>
            <v:group style="position:absolute;left:849;top:409;width:2;height:80" coordorigin="849,409" coordsize="2,80">
              <v:shape style="position:absolute;left:849;top:409;width:2;height:80" coordorigin="849,409" coordsize="1,80" path="m849,489l849,409e" filled="false" stroked="true" strokeweight=".748pt" strokecolor="#939598">
                <v:path arrowok="t"/>
              </v:shape>
            </v:group>
            <v:group style="position:absolute;left:809;top:409;width:2;height:80" coordorigin="809,409" coordsize="2,80">
              <v:shape style="position:absolute;left:809;top:409;width:2;height:80" coordorigin="809,409" coordsize="0,80" path="m809,489l809,409e" filled="false" stroked="true" strokeweight=".748pt" strokecolor="#939598">
                <v:path arrowok="t"/>
              </v:shape>
            </v:group>
            <v:group style="position:absolute;left:769;top:409;width:2;height:80" coordorigin="769,409" coordsize="2,80">
              <v:shape style="position:absolute;left:769;top:409;width:2;height:80" coordorigin="769,409" coordsize="1,80" path="m769,489l769,409e" filled="false" stroked="true" strokeweight=".748pt" strokecolor="#939598">
                <v:path arrowok="t"/>
              </v:shape>
            </v:group>
            <v:group style="position:absolute;left:729;top:409;width:2;height:80" coordorigin="729,409" coordsize="2,80">
              <v:shape style="position:absolute;left:729;top:409;width:2;height:80" coordorigin="729,409" coordsize="1,80" path="m729,489l729,409e" filled="false" stroked="true" strokeweight=".748pt" strokecolor="#939598">
                <v:path arrowok="t"/>
              </v:shape>
            </v:group>
            <v:group style="position:absolute;left:689;top:409;width:2;height:80" coordorigin="689,409" coordsize="2,80">
              <v:shape style="position:absolute;left:689;top:409;width:2;height:80" coordorigin="689,409" coordsize="1,80" path="m689,489l689,409e" filled="false" stroked="true" strokeweight=".748pt" strokecolor="#939598">
                <v:path arrowok="t"/>
              </v:shape>
            </v:group>
            <v:group style="position:absolute;left:0;top:532;width:244;height:2" coordorigin="0,532" coordsize="244,2">
              <v:shape style="position:absolute;left:0;top:532;width:244;height:2" coordorigin="0,532" coordsize="244,0" path="m10,532l254,532e" filled="false" stroked="true" strokeweight="1pt" strokecolor="#939598">
                <v:path arrowok="t"/>
              </v:shape>
            </v:group>
            <v:group style="position:absolute;left:248;top:410;width:2;height:80" coordorigin="248,410" coordsize="2,80">
              <v:shape style="position:absolute;left:248;top:410;width:2;height:80" coordorigin="248,410" coordsize="0,80" path="m248,490l248,410e" filled="false" stroked="true" strokeweight=".748pt" strokecolor="#939598">
                <v:path arrowok="t"/>
              </v:shape>
            </v:group>
            <v:group style="position:absolute;left:208;top:410;width:2;height:80" coordorigin="208,410" coordsize="2,80">
              <v:shape style="position:absolute;left:208;top:410;width:2;height:80" coordorigin="208,410" coordsize="0,80" path="m208,490l208,410e" filled="false" stroked="true" strokeweight=".748pt" strokecolor="#939598">
                <v:path arrowok="t"/>
              </v:shape>
            </v:group>
            <v:group style="position:absolute;left:168;top:410;width:2;height:80" coordorigin="168,410" coordsize="2,80">
              <v:shape style="position:absolute;left:168;top:410;width:2;height:80" coordorigin="168,410" coordsize="0,80" path="m168,490l168,410e" filled="false" stroked="true" strokeweight=".748pt" strokecolor="#939598">
                <v:path arrowok="t"/>
              </v:shape>
            </v:group>
            <v:group style="position:absolute;left:128;top:410;width:2;height:80" coordorigin="128,410" coordsize="2,80">
              <v:shape style="position:absolute;left:128;top:410;width:2;height:80" coordorigin="128,410" coordsize="1,80" path="m128,490l128,410e" filled="false" stroked="true" strokeweight=".748pt" strokecolor="#939598">
                <v:path arrowok="t"/>
              </v:shape>
            </v:group>
            <v:group style="position:absolute;left:88;top:410;width:2;height:80" coordorigin="88,410" coordsize="2,80">
              <v:shape style="position:absolute;left:88;top:410;width:2;height:80" coordorigin="88,410" coordsize="0,80" path="m88,490l88,410e" filled="false" stroked="true" strokeweight=".748pt" strokecolor="#939598">
                <v:path arrowok="t"/>
              </v:shape>
            </v:group>
            <v:group style="position:absolute;left:48;top:410;width:2;height:80" coordorigin="48,410" coordsize="2,80">
              <v:shape style="position:absolute;left:48;top:410;width:2;height:80" coordorigin="48,410" coordsize="0,80" path="m48,490l48,410e" filled="false" stroked="true" strokeweight=".748pt" strokecolor="#939598">
                <v:path arrowok="t"/>
              </v:shape>
            </v:group>
            <v:group style="position:absolute;left:7;top:410;width:2;height:80" coordorigin="7,410" coordsize="2,80">
              <v:shape style="position:absolute;left:7;top:410;width:2;height:80" coordorigin="7,410" coordsize="1,80" path="m8,490l7,410e" filled="false" stroked="true" strokeweight=".748pt" strokecolor="#939598">
                <v:path arrowok="t"/>
              </v:shape>
            </v:group>
            <v:group style="position:absolute;left:244;top:251;width:465;height:344" coordorigin="244,251" coordsize="465,344">
              <v:shape style="position:absolute;left:244;top:251;width:465;height:344" coordorigin="244,251" coordsize="465,344" path="m244,594l709,594,709,251,244,251,244,594xe" filled="true" fillcolor="#ffffff" stroked="false">
                <v:path arrowok="t"/>
                <v:fill type="solid"/>
              </v:shape>
            </v:group>
            <v:group style="position:absolute;left:323;top:267;width:312;height:304" coordorigin="323,267" coordsize="312,304">
              <v:shape style="position:absolute;left:323;top:267;width:312;height:304" coordorigin="323,267" coordsize="312,304" path="m323,571l635,571,635,267,323,267,323,571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939598"/>
          <w:spacing w:val="-27"/>
          <w:u w:val="none"/>
        </w:rPr>
        <w:t>50</w:t>
      </w:r>
      <w:r>
        <w:rPr>
          <w:spacing w:val="-27"/>
          <w:u w:val="none"/>
        </w:rPr>
      </w:r>
    </w:p>
    <w:p>
      <w:pPr>
        <w:spacing w:after="0" w:line="240" w:lineRule="auto"/>
        <w:jc w:val="left"/>
        <w:sectPr>
          <w:pgSz w:w="11910" w:h="16840"/>
          <w:pgMar w:top="800" w:bottom="0" w:left="0" w:right="0"/>
        </w:sectPr>
      </w:pPr>
    </w:p>
    <w:p>
      <w:pPr>
        <w:spacing w:line="240" w:lineRule="auto" w:before="11"/>
        <w:rPr>
          <w:rFonts w:ascii="Calibri" w:hAnsi="Calibri" w:cs="Calibri" w:eastAsia="Calibri"/>
          <w:sz w:val="6"/>
          <w:szCs w:val="6"/>
        </w:rPr>
      </w:pPr>
    </w:p>
    <w:p>
      <w:pPr>
        <w:spacing w:line="1502" w:lineRule="exact"/>
        <w:ind w:left="1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position w:val="-29"/>
          <w:sz w:val="20"/>
          <w:szCs w:val="20"/>
        </w:rPr>
        <w:pict>
          <v:group style="width:576pt;height:75.150pt;mso-position-horizontal-relative:char;mso-position-vertical-relative:line" coordorigin="0,0" coordsize="11520,1503">
            <v:group style="position:absolute;left:5049;top:731;width:2;height:80" coordorigin="5049,731" coordsize="2,80">
              <v:shape style="position:absolute;left:5049;top:731;width:2;height:80" coordorigin="5049,731" coordsize="1,80" path="m5049,811l5049,731e" filled="false" stroked="true" strokeweight=".748pt" strokecolor="#939598">
                <v:path arrowok="t"/>
              </v:shape>
            </v:group>
            <v:group style="position:absolute;left:5009;top:731;width:2;height:80" coordorigin="5009,731" coordsize="2,80">
              <v:shape style="position:absolute;left:5009;top:731;width:2;height:80" coordorigin="5009,731" coordsize="0,80" path="m5009,811l5009,731e" filled="false" stroked="true" strokeweight=".748pt" strokecolor="#939598">
                <v:path arrowok="t"/>
              </v:shape>
            </v:group>
            <v:group style="position:absolute;left:4969;top:731;width:2;height:80" coordorigin="4969,731" coordsize="2,80">
              <v:shape style="position:absolute;left:4969;top:731;width:2;height:80" coordorigin="4969,731" coordsize="1,80" path="m4969,811l4969,731e" filled="false" stroked="true" strokeweight=".748pt" strokecolor="#939598">
                <v:path arrowok="t"/>
              </v:shape>
            </v:group>
            <v:group style="position:absolute;left:4929;top:731;width:2;height:80" coordorigin="4929,731" coordsize="2,80">
              <v:shape style="position:absolute;left:4929;top:731;width:2;height:80" coordorigin="4929,731" coordsize="0,80" path="m4929,811l4929,731e" filled="false" stroked="true" strokeweight=".748pt" strokecolor="#939598">
                <v:path arrowok="t"/>
              </v:shape>
            </v:group>
            <v:group style="position:absolute;left:4889;top:731;width:2;height:80" coordorigin="4889,731" coordsize="2,80">
              <v:shape style="position:absolute;left:4889;top:731;width:2;height:80" coordorigin="4889,731" coordsize="0,80" path="m4889,811l4889,731e" filled="false" stroked="true" strokeweight=".748pt" strokecolor="#939598">
                <v:path arrowok="t"/>
              </v:shape>
            </v:group>
            <v:group style="position:absolute;left:4849;top:731;width:2;height:80" coordorigin="4849,731" coordsize="2,80">
              <v:shape style="position:absolute;left:4849;top:731;width:2;height:80" coordorigin="4849,731" coordsize="0,80" path="m4849,811l4849,731e" filled="false" stroked="true" strokeweight=".748pt" strokecolor="#939598">
                <v:path arrowok="t"/>
              </v:shape>
            </v:group>
            <v:group style="position:absolute;left:4809;top:731;width:2;height:80" coordorigin="4809,731" coordsize="2,80">
              <v:shape style="position:absolute;left:4809;top:731;width:2;height:80" coordorigin="4809,731" coordsize="1,80" path="m4809,811l4809,731e" filled="false" stroked="true" strokeweight=".748pt" strokecolor="#939598">
                <v:path arrowok="t"/>
              </v:shape>
            </v:group>
            <v:group style="position:absolute;left:4769;top:731;width:2;height:80" coordorigin="4769,731" coordsize="2,80">
              <v:shape style="position:absolute;left:4769;top:731;width:2;height:80" coordorigin="4769,731" coordsize="0,80" path="m4769,811l4769,731e" filled="false" stroked="true" strokeweight=".748pt" strokecolor="#939598">
                <v:path arrowok="t"/>
              </v:shape>
            </v:group>
            <v:group style="position:absolute;left:4729;top:731;width:2;height:80" coordorigin="4729,731" coordsize="2,80">
              <v:shape style="position:absolute;left:4729;top:731;width:2;height:80" coordorigin="4729,731" coordsize="1,80" path="m4729,811l4729,731e" filled="false" stroked="true" strokeweight=".748pt" strokecolor="#939598">
                <v:path arrowok="t"/>
              </v:shape>
            </v:group>
            <v:group style="position:absolute;left:4689;top:731;width:2;height:80" coordorigin="4689,731" coordsize="2,80">
              <v:shape style="position:absolute;left:4689;top:731;width:2;height:80" coordorigin="4689,731" coordsize="0,80" path="m4689,811l4689,731e" filled="false" stroked="true" strokeweight=".748pt" strokecolor="#939598">
                <v:path arrowok="t"/>
              </v:shape>
            </v:group>
            <v:group style="position:absolute;left:4649;top:731;width:2;height:80" coordorigin="4649,731" coordsize="2,80">
              <v:shape style="position:absolute;left:4649;top:731;width:2;height:80" coordorigin="4649,731" coordsize="1,80" path="m4649,811l4649,731e" filled="false" stroked="true" strokeweight=".748pt" strokecolor="#939598">
                <v:path arrowok="t"/>
              </v:shape>
            </v:group>
            <v:group style="position:absolute;left:4609;top:731;width:2;height:80" coordorigin="4609,731" coordsize="2,80">
              <v:shape style="position:absolute;left:4609;top:731;width:2;height:80" coordorigin="4609,731" coordsize="0,80" path="m4609,811l4609,731e" filled="false" stroked="true" strokeweight=".748pt" strokecolor="#939598">
                <v:path arrowok="t"/>
              </v:shape>
            </v:group>
            <v:group style="position:absolute;left:4569;top:731;width:2;height:80" coordorigin="4569,731" coordsize="2,80">
              <v:shape style="position:absolute;left:4569;top:731;width:2;height:80" coordorigin="4569,731" coordsize="1,80" path="m4569,811l4569,731e" filled="false" stroked="true" strokeweight=".748pt" strokecolor="#939598">
                <v:path arrowok="t"/>
              </v:shape>
            </v:group>
            <v:group style="position:absolute;left:4529;top:731;width:2;height:80" coordorigin="4529,731" coordsize="2,80">
              <v:shape style="position:absolute;left:4529;top:731;width:2;height:80" coordorigin="4529,731" coordsize="1,80" path="m4529,811l4529,731e" filled="false" stroked="true" strokeweight=".748pt" strokecolor="#939598">
                <v:path arrowok="t"/>
              </v:shape>
            </v:group>
            <v:group style="position:absolute;left:4489;top:731;width:2;height:80" coordorigin="4489,731" coordsize="2,80">
              <v:shape style="position:absolute;left:4489;top:731;width:2;height:80" coordorigin="4489,731" coordsize="0,80" path="m4489,811l4489,731e" filled="false" stroked="true" strokeweight=".748pt" strokecolor="#939598">
                <v:path arrowok="t"/>
              </v:shape>
            </v:group>
            <v:group style="position:absolute;left:4449;top:731;width:2;height:80" coordorigin="4449,731" coordsize="2,80">
              <v:shape style="position:absolute;left:4449;top:731;width:2;height:80" coordorigin="4449,731" coordsize="1,80" path="m4449,811l4449,731e" filled="false" stroked="true" strokeweight=".748pt" strokecolor="#939598">
                <v:path arrowok="t"/>
              </v:shape>
            </v:group>
            <v:group style="position:absolute;left:4409;top:731;width:2;height:80" coordorigin="4409,731" coordsize="2,80">
              <v:shape style="position:absolute;left:4409;top:731;width:2;height:80" coordorigin="4409,731" coordsize="0,80" path="m4409,811l4409,731e" filled="false" stroked="true" strokeweight=".748pt" strokecolor="#939598">
                <v:path arrowok="t"/>
              </v:shape>
            </v:group>
            <v:group style="position:absolute;left:4369;top:731;width:2;height:80" coordorigin="4369,731" coordsize="2,80">
              <v:shape style="position:absolute;left:4369;top:731;width:2;height:80" coordorigin="4369,731" coordsize="0,80" path="m4369,811l4369,731e" filled="false" stroked="true" strokeweight=".748pt" strokecolor="#939598">
                <v:path arrowok="t"/>
              </v:shape>
            </v:group>
            <v:group style="position:absolute;left:4329;top:731;width:2;height:80" coordorigin="4329,731" coordsize="2,80">
              <v:shape style="position:absolute;left:4329;top:731;width:2;height:80" coordorigin="4329,731" coordsize="0,80" path="m4329,811l4329,731e" filled="false" stroked="true" strokeweight=".748pt" strokecolor="#939598">
                <v:path arrowok="t"/>
              </v:shape>
            </v:group>
            <v:group style="position:absolute;left:4289;top:731;width:2;height:80" coordorigin="4289,731" coordsize="2,80">
              <v:shape style="position:absolute;left:4289;top:731;width:2;height:80" coordorigin="4289,731" coordsize="1,80" path="m4289,811l4289,731e" filled="false" stroked="true" strokeweight=".748pt" strokecolor="#939598">
                <v:path arrowok="t"/>
              </v:shape>
            </v:group>
            <v:group style="position:absolute;left:4249;top:731;width:2;height:80" coordorigin="4249,731" coordsize="2,80">
              <v:shape style="position:absolute;left:4249;top:731;width:2;height:80" coordorigin="4249,731" coordsize="0,80" path="m4249,811l4249,731e" filled="false" stroked="true" strokeweight=".748pt" strokecolor="#939598">
                <v:path arrowok="t"/>
              </v:shape>
            </v:group>
            <v:group style="position:absolute;left:4209;top:731;width:2;height:80" coordorigin="4209,731" coordsize="2,80">
              <v:shape style="position:absolute;left:4209;top:731;width:2;height:80" coordorigin="4209,731" coordsize="1,80" path="m4209,811l4209,731e" filled="false" stroked="true" strokeweight=".748pt" strokecolor="#939598">
                <v:path arrowok="t"/>
              </v:shape>
            </v:group>
            <v:group style="position:absolute;left:4169;top:731;width:2;height:80" coordorigin="4169,731" coordsize="2,80">
              <v:shape style="position:absolute;left:4169;top:731;width:2;height:80" coordorigin="4169,731" coordsize="0,80" path="m4169,811l4169,731e" filled="false" stroked="true" strokeweight=".748pt" strokecolor="#939598">
                <v:path arrowok="t"/>
              </v:shape>
            </v:group>
            <v:group style="position:absolute;left:4129;top:731;width:2;height:80" coordorigin="4129,731" coordsize="2,80">
              <v:shape style="position:absolute;left:4129;top:731;width:2;height:80" coordorigin="4129,731" coordsize="1,80" path="m4129,811l4129,731e" filled="false" stroked="true" strokeweight=".748pt" strokecolor="#939598">
                <v:path arrowok="t"/>
              </v:shape>
            </v:group>
            <v:group style="position:absolute;left:4089;top:731;width:2;height:80" coordorigin="4089,731" coordsize="2,80">
              <v:shape style="position:absolute;left:4089;top:731;width:2;height:80" coordorigin="4089,731" coordsize="0,80" path="m4089,811l4089,731e" filled="false" stroked="true" strokeweight=".748pt" strokecolor="#939598">
                <v:path arrowok="t"/>
              </v:shape>
            </v:group>
            <v:group style="position:absolute;left:4049;top:731;width:2;height:80" coordorigin="4049,731" coordsize="2,80">
              <v:shape style="position:absolute;left:4049;top:731;width:2;height:80" coordorigin="4049,731" coordsize="1,80" path="m4049,811l4049,731e" filled="false" stroked="true" strokeweight=".748pt" strokecolor="#939598">
                <v:path arrowok="t"/>
              </v:shape>
            </v:group>
            <v:group style="position:absolute;left:4009;top:731;width:2;height:80" coordorigin="4009,731" coordsize="2,80">
              <v:shape style="position:absolute;left:4009;top:731;width:2;height:80" coordorigin="4009,731" coordsize="0,80" path="m4009,811l4009,731e" filled="false" stroked="true" strokeweight=".748pt" strokecolor="#939598">
                <v:path arrowok="t"/>
              </v:shape>
            </v:group>
            <v:group style="position:absolute;left:3969;top:731;width:2;height:80" coordorigin="3969,731" coordsize="2,80">
              <v:shape style="position:absolute;left:3969;top:731;width:2;height:80" coordorigin="3969,731" coordsize="0,80" path="m3969,811l3969,731e" filled="false" stroked="true" strokeweight=".748pt" strokecolor="#939598">
                <v:path arrowok="t"/>
              </v:shape>
            </v:group>
            <v:group style="position:absolute;left:3929;top:731;width:2;height:80" coordorigin="3929,731" coordsize="2,80">
              <v:shape style="position:absolute;left:3929;top:731;width:2;height:80" coordorigin="3929,731" coordsize="1,80" path="m3929,811l3929,731e" filled="false" stroked="true" strokeweight=".748pt" strokecolor="#939598">
                <v:path arrowok="t"/>
              </v:shape>
            </v:group>
            <v:group style="position:absolute;left:3889;top:731;width:2;height:80" coordorigin="3889,731" coordsize="2,80">
              <v:shape style="position:absolute;left:3889;top:731;width:2;height:80" coordorigin="3889,731" coordsize="0,80" path="m3889,811l3889,731e" filled="false" stroked="true" strokeweight=".748pt" strokecolor="#939598">
                <v:path arrowok="t"/>
              </v:shape>
            </v:group>
            <v:group style="position:absolute;left:3849;top:731;width:2;height:80" coordorigin="3849,731" coordsize="2,80">
              <v:shape style="position:absolute;left:3849;top:731;width:2;height:80" coordorigin="3849,731" coordsize="1,80" path="m3849,811l3849,731e" filled="false" stroked="true" strokeweight=".748pt" strokecolor="#939598">
                <v:path arrowok="t"/>
              </v:shape>
            </v:group>
            <v:group style="position:absolute;left:3809;top:731;width:2;height:80" coordorigin="3809,731" coordsize="2,80">
              <v:shape style="position:absolute;left:3809;top:731;width:2;height:80" coordorigin="3809,731" coordsize="0,80" path="m3809,811l3809,731e" filled="false" stroked="true" strokeweight=".748pt" strokecolor="#939598">
                <v:path arrowok="t"/>
              </v:shape>
            </v:group>
            <v:group style="position:absolute;left:3768;top:731;width:2;height:80" coordorigin="3768,731" coordsize="2,80">
              <v:shape style="position:absolute;left:3768;top:731;width:2;height:80" coordorigin="3768,731" coordsize="1,80" path="m3768,811l3768,731e" filled="false" stroked="true" strokeweight=".748pt" strokecolor="#939598">
                <v:path arrowok="t"/>
              </v:shape>
            </v:group>
            <v:group style="position:absolute;left:3728;top:732;width:2;height:80" coordorigin="3728,732" coordsize="2,80">
              <v:shape style="position:absolute;left:3728;top:732;width:2;height:80" coordorigin="3728,732" coordsize="0,80" path="m3728,812l3728,732e" filled="false" stroked="true" strokeweight=".748pt" strokecolor="#939598">
                <v:path arrowok="t"/>
              </v:shape>
            </v:group>
            <v:group style="position:absolute;left:3688;top:732;width:2;height:80" coordorigin="3688,732" coordsize="2,80">
              <v:shape style="position:absolute;left:3688;top:732;width:2;height:80" coordorigin="3688,732" coordsize="1,80" path="m3688,812l3688,732e" filled="false" stroked="true" strokeweight=".748pt" strokecolor="#939598">
                <v:path arrowok="t"/>
              </v:shape>
            </v:group>
            <v:group style="position:absolute;left:3648;top:732;width:2;height:80" coordorigin="3648,732" coordsize="2,80">
              <v:shape style="position:absolute;left:3648;top:732;width:2;height:80" coordorigin="3648,732" coordsize="0,80" path="m3648,812l3648,732e" filled="false" stroked="true" strokeweight=".748pt" strokecolor="#939598">
                <v:path arrowok="t"/>
              </v:shape>
            </v:group>
            <v:group style="position:absolute;left:3608;top:732;width:2;height:80" coordorigin="3608,732" coordsize="2,80">
              <v:shape style="position:absolute;left:3608;top:732;width:2;height:80" coordorigin="3608,732" coordsize="0,80" path="m3608,812l3608,732e" filled="false" stroked="true" strokeweight=".748pt" strokecolor="#939598">
                <v:path arrowok="t"/>
              </v:shape>
            </v:group>
            <v:group style="position:absolute;left:3568;top:732;width:2;height:80" coordorigin="3568,732" coordsize="2,80">
              <v:shape style="position:absolute;left:3568;top:732;width:2;height:80" coordorigin="3568,732" coordsize="0,80" path="m3568,812l3568,732e" filled="false" stroked="true" strokeweight=".748pt" strokecolor="#939598">
                <v:path arrowok="t"/>
              </v:shape>
            </v:group>
            <v:group style="position:absolute;left:3528;top:732;width:2;height:80" coordorigin="3528,732" coordsize="2,80">
              <v:shape style="position:absolute;left:3528;top:732;width:2;height:80" coordorigin="3528,732" coordsize="1,80" path="m3528,812l3528,732e" filled="false" stroked="true" strokeweight=".748pt" strokecolor="#939598">
                <v:path arrowok="t"/>
              </v:shape>
            </v:group>
            <v:group style="position:absolute;left:3488;top:732;width:2;height:80" coordorigin="3488,732" coordsize="2,80">
              <v:shape style="position:absolute;left:3488;top:732;width:2;height:80" coordorigin="3488,732" coordsize="0,80" path="m3488,812l3488,732e" filled="false" stroked="true" strokeweight=".748pt" strokecolor="#939598">
                <v:path arrowok="t"/>
              </v:shape>
            </v:group>
            <v:group style="position:absolute;left:3448;top:732;width:2;height:80" coordorigin="3448,732" coordsize="2,80">
              <v:shape style="position:absolute;left:3448;top:732;width:2;height:80" coordorigin="3448,732" coordsize="0,80" path="m3448,812l3448,732e" filled="false" stroked="true" strokeweight=".748pt" strokecolor="#939598">
                <v:path arrowok="t"/>
              </v:shape>
            </v:group>
            <v:group style="position:absolute;left:3408;top:732;width:2;height:80" coordorigin="3408,732" coordsize="2,80">
              <v:shape style="position:absolute;left:3408;top:732;width:2;height:80" coordorigin="3408,732" coordsize="1,80" path="m3408,812l3408,732e" filled="false" stroked="true" strokeweight=".748pt" strokecolor="#939598">
                <v:path arrowok="t"/>
              </v:shape>
            </v:group>
            <v:group style="position:absolute;left:3368;top:732;width:2;height:80" coordorigin="3368,732" coordsize="2,80">
              <v:shape style="position:absolute;left:3368;top:732;width:2;height:80" coordorigin="3368,732" coordsize="0,80" path="m3368,812l3368,732e" filled="false" stroked="true" strokeweight=".748pt" strokecolor="#939598">
                <v:path arrowok="t"/>
              </v:shape>
            </v:group>
            <v:group style="position:absolute;left:3328;top:732;width:2;height:80" coordorigin="3328,732" coordsize="2,80">
              <v:shape style="position:absolute;left:3328;top:732;width:2;height:80" coordorigin="3328,732" coordsize="1,80" path="m3328,812l3328,732e" filled="false" stroked="true" strokeweight=".748pt" strokecolor="#939598">
                <v:path arrowok="t"/>
              </v:shape>
            </v:group>
            <v:group style="position:absolute;left:3288;top:732;width:2;height:80" coordorigin="3288,732" coordsize="2,80">
              <v:shape style="position:absolute;left:3288;top:732;width:2;height:80" coordorigin="3288,732" coordsize="0,80" path="m3288,812l3288,732e" filled="false" stroked="true" strokeweight=".748pt" strokecolor="#939598">
                <v:path arrowok="t"/>
              </v:shape>
            </v:group>
            <v:group style="position:absolute;left:3248;top:732;width:2;height:80" coordorigin="3248,732" coordsize="2,80">
              <v:shape style="position:absolute;left:3248;top:732;width:2;height:80" coordorigin="3248,732" coordsize="1,80" path="m3248,812l3248,732e" filled="false" stroked="true" strokeweight=".748pt" strokecolor="#939598">
                <v:path arrowok="t"/>
              </v:shape>
            </v:group>
            <v:group style="position:absolute;left:3208;top:732;width:2;height:80" coordorigin="3208,732" coordsize="2,80">
              <v:shape style="position:absolute;left:3208;top:732;width:2;height:80" coordorigin="3208,732" coordsize="0,80" path="m3208,812l3208,732e" filled="false" stroked="true" strokeweight=".748pt" strokecolor="#939598">
                <v:path arrowok="t"/>
              </v:shape>
            </v:group>
            <v:group style="position:absolute;left:3168;top:732;width:2;height:80" coordorigin="3168,732" coordsize="2,80">
              <v:shape style="position:absolute;left:3168;top:732;width:2;height:80" coordorigin="3168,732" coordsize="1,80" path="m3168,812l3168,732e" filled="false" stroked="true" strokeweight=".748pt" strokecolor="#939598">
                <v:path arrowok="t"/>
              </v:shape>
            </v:group>
            <v:group style="position:absolute;left:3128;top:732;width:2;height:80" coordorigin="3128,732" coordsize="2,80">
              <v:shape style="position:absolute;left:3128;top:732;width:2;height:80" coordorigin="3128,732" coordsize="0,80" path="m3128,812l3128,732e" filled="false" stroked="true" strokeweight=".748pt" strokecolor="#939598">
                <v:path arrowok="t"/>
              </v:shape>
            </v:group>
            <v:group style="position:absolute;left:3088;top:732;width:2;height:80" coordorigin="3088,732" coordsize="2,80">
              <v:shape style="position:absolute;left:3088;top:732;width:2;height:80" coordorigin="3088,732" coordsize="0,80" path="m3088,812l3088,732e" filled="false" stroked="true" strokeweight=".748pt" strokecolor="#939598">
                <v:path arrowok="t"/>
              </v:shape>
            </v:group>
            <v:group style="position:absolute;left:3048;top:732;width:2;height:80" coordorigin="3048,732" coordsize="2,80">
              <v:shape style="position:absolute;left:3048;top:732;width:2;height:80" coordorigin="3048,732" coordsize="0,80" path="m3048,812l3048,732e" filled="false" stroked="true" strokeweight=".748pt" strokecolor="#939598">
                <v:path arrowok="t"/>
              </v:shape>
            </v:group>
            <v:group style="position:absolute;left:3008;top:732;width:2;height:80" coordorigin="3008,732" coordsize="2,80">
              <v:shape style="position:absolute;left:3008;top:732;width:2;height:80" coordorigin="3008,732" coordsize="1,80" path="m3008,812l3008,732e" filled="false" stroked="true" strokeweight=".748pt" strokecolor="#939598">
                <v:path arrowok="t"/>
              </v:shape>
            </v:group>
            <v:group style="position:absolute;left:2968;top:732;width:2;height:80" coordorigin="2968,732" coordsize="2,80">
              <v:shape style="position:absolute;left:2968;top:732;width:2;height:80" coordorigin="2968,732" coordsize="0,80" path="m2968,812l2968,732e" filled="false" stroked="true" strokeweight=".748pt" strokecolor="#939598">
                <v:path arrowok="t"/>
              </v:shape>
            </v:group>
            <v:group style="position:absolute;left:2928;top:732;width:2;height:80" coordorigin="2928,732" coordsize="2,80">
              <v:shape style="position:absolute;left:2928;top:732;width:2;height:80" coordorigin="2928,732" coordsize="0,80" path="m2928,812l2928,732e" filled="false" stroked="true" strokeweight=".748pt" strokecolor="#939598">
                <v:path arrowok="t"/>
              </v:shape>
            </v:group>
            <v:group style="position:absolute;left:2888;top:732;width:2;height:80" coordorigin="2888,732" coordsize="2,80">
              <v:shape style="position:absolute;left:2888;top:732;width:2;height:80" coordorigin="2888,732" coordsize="1,80" path="m2888,812l2888,732e" filled="false" stroked="true" strokeweight=".748pt" strokecolor="#939598">
                <v:path arrowok="t"/>
              </v:shape>
            </v:group>
            <v:group style="position:absolute;left:2848;top:732;width:2;height:80" coordorigin="2848,732" coordsize="2,80">
              <v:shape style="position:absolute;left:2848;top:732;width:2;height:80" coordorigin="2848,732" coordsize="0,80" path="m2848,812l2848,732e" filled="false" stroked="true" strokeweight=".748pt" strokecolor="#939598">
                <v:path arrowok="t"/>
              </v:shape>
            </v:group>
            <v:group style="position:absolute;left:2808;top:732;width:2;height:80" coordorigin="2808,732" coordsize="2,80">
              <v:shape style="position:absolute;left:2808;top:732;width:2;height:80" coordorigin="2808,732" coordsize="1,80" path="m2808,812l2808,732e" filled="false" stroked="true" strokeweight=".748pt" strokecolor="#939598">
                <v:path arrowok="t"/>
              </v:shape>
            </v:group>
            <v:group style="position:absolute;left:2768;top:732;width:2;height:80" coordorigin="2768,732" coordsize="2,80">
              <v:shape style="position:absolute;left:2768;top:732;width:2;height:80" coordorigin="2768,732" coordsize="0,80" path="m2768,812l2768,732e" filled="false" stroked="true" strokeweight=".748pt" strokecolor="#939598">
                <v:path arrowok="t"/>
              </v:shape>
            </v:group>
            <v:group style="position:absolute;left:2728;top:732;width:2;height:80" coordorigin="2728,732" coordsize="2,80">
              <v:shape style="position:absolute;left:2728;top:732;width:2;height:80" coordorigin="2728,732" coordsize="0,80" path="m2728,812l2728,732e" filled="false" stroked="true" strokeweight=".748pt" strokecolor="#939598">
                <v:path arrowok="t"/>
              </v:shape>
            </v:group>
            <v:group style="position:absolute;left:2688;top:732;width:2;height:80" coordorigin="2688,732" coordsize="2,80">
              <v:shape style="position:absolute;left:2688;top:732;width:2;height:80" coordorigin="2688,732" coordsize="0,80" path="m2688,812l2688,732e" filled="false" stroked="true" strokeweight=".748pt" strokecolor="#939598">
                <v:path arrowok="t"/>
              </v:shape>
            </v:group>
            <v:group style="position:absolute;left:2648;top:732;width:2;height:80" coordorigin="2648,732" coordsize="2,80">
              <v:shape style="position:absolute;left:2648;top:732;width:2;height:80" coordorigin="2648,732" coordsize="1,80" path="m2648,812l2648,732e" filled="false" stroked="true" strokeweight=".748pt" strokecolor="#939598">
                <v:path arrowok="t"/>
              </v:shape>
            </v:group>
            <v:group style="position:absolute;left:2608;top:732;width:2;height:80" coordorigin="2608,732" coordsize="2,80">
              <v:shape style="position:absolute;left:2608;top:732;width:2;height:80" coordorigin="2608,732" coordsize="0,80" path="m2608,812l2608,732e" filled="false" stroked="true" strokeweight=".748pt" strokecolor="#939598">
                <v:path arrowok="t"/>
              </v:shape>
            </v:group>
            <v:group style="position:absolute;left:2568;top:732;width:2;height:80" coordorigin="2568,732" coordsize="2,80">
              <v:shape style="position:absolute;left:2568;top:732;width:2;height:80" coordorigin="2568,732" coordsize="0,80" path="m2568,812l2568,732e" filled="false" stroked="true" strokeweight=".748pt" strokecolor="#939598">
                <v:path arrowok="t"/>
              </v:shape>
            </v:group>
            <v:group style="position:absolute;left:2528;top:732;width:2;height:80" coordorigin="2528,732" coordsize="2,80">
              <v:shape style="position:absolute;left:2528;top:732;width:2;height:80" coordorigin="2528,732" coordsize="0,80" path="m2528,812l2528,732e" filled="false" stroked="true" strokeweight=".748pt" strokecolor="#939598">
                <v:path arrowok="t"/>
              </v:shape>
            </v:group>
            <v:group style="position:absolute;left:2488;top:732;width:2;height:80" coordorigin="2488,732" coordsize="2,80">
              <v:shape style="position:absolute;left:2488;top:732;width:2;height:80" coordorigin="2488,732" coordsize="1,80" path="m2488,812l2488,732e" filled="false" stroked="true" strokeweight=".748pt" strokecolor="#939598">
                <v:path arrowok="t"/>
              </v:shape>
            </v:group>
            <v:group style="position:absolute;left:2448;top:732;width:2;height:80" coordorigin="2448,732" coordsize="2,80">
              <v:shape style="position:absolute;left:2448;top:732;width:2;height:80" coordorigin="2448,732" coordsize="0,80" path="m2448,812l2448,732e" filled="false" stroked="true" strokeweight=".748pt" strokecolor="#939598">
                <v:path arrowok="t"/>
              </v:shape>
            </v:group>
            <v:group style="position:absolute;left:2408;top:732;width:2;height:80" coordorigin="2408,732" coordsize="2,80">
              <v:shape style="position:absolute;left:2408;top:732;width:2;height:80" coordorigin="2408,732" coordsize="1,80" path="m2408,812l2408,732e" filled="false" stroked="true" strokeweight=".748pt" strokecolor="#939598">
                <v:path arrowok="t"/>
              </v:shape>
            </v:group>
            <v:group style="position:absolute;left:2368;top:732;width:2;height:80" coordorigin="2368,732" coordsize="2,80">
              <v:shape style="position:absolute;left:2368;top:732;width:2;height:80" coordorigin="2368,732" coordsize="1,80" path="m2368,812l2368,732e" filled="false" stroked="true" strokeweight=".748pt" strokecolor="#939598">
                <v:path arrowok="t"/>
              </v:shape>
            </v:group>
            <v:group style="position:absolute;left:2328;top:732;width:2;height:80" coordorigin="2328,732" coordsize="2,80">
              <v:shape style="position:absolute;left:2328;top:732;width:2;height:80" coordorigin="2328,732" coordsize="0,80" path="m2328,812l2328,732e" filled="false" stroked="true" strokeweight=".748pt" strokecolor="#939598">
                <v:path arrowok="t"/>
              </v:shape>
            </v:group>
            <v:group style="position:absolute;left:2288;top:732;width:2;height:80" coordorigin="2288,732" coordsize="2,80">
              <v:shape style="position:absolute;left:2288;top:732;width:2;height:80" coordorigin="2288,732" coordsize="1,80" path="m2288,812l2288,732e" filled="false" stroked="true" strokeweight=".748pt" strokecolor="#939598">
                <v:path arrowok="t"/>
              </v:shape>
            </v:group>
            <v:group style="position:absolute;left:2248;top:732;width:2;height:80" coordorigin="2248,732" coordsize="2,80">
              <v:shape style="position:absolute;left:2248;top:732;width:2;height:80" coordorigin="2248,732" coordsize="0,80" path="m2248,812l2248,732e" filled="false" stroked="true" strokeweight=".748pt" strokecolor="#939598">
                <v:path arrowok="t"/>
              </v:shape>
            </v:group>
            <v:group style="position:absolute;left:2208;top:732;width:2;height:80" coordorigin="2208,732" coordsize="2,80">
              <v:shape style="position:absolute;left:2208;top:732;width:2;height:80" coordorigin="2208,732" coordsize="0,80" path="m2208,812l2208,732e" filled="false" stroked="true" strokeweight=".748pt" strokecolor="#939598">
                <v:path arrowok="t"/>
              </v:shape>
            </v:group>
            <v:group style="position:absolute;left:2168;top:732;width:2;height:80" coordorigin="2168,732" coordsize="2,80">
              <v:shape style="position:absolute;left:2168;top:732;width:2;height:80" coordorigin="2168,732" coordsize="0,80" path="m2168,812l2168,732e" filled="false" stroked="true" strokeweight=".748pt" strokecolor="#939598">
                <v:path arrowok="t"/>
              </v:shape>
            </v:group>
            <v:group style="position:absolute;left:2128;top:732;width:2;height:80" coordorigin="2128,732" coordsize="2,80">
              <v:shape style="position:absolute;left:2128;top:732;width:2;height:80" coordorigin="2128,732" coordsize="1,80" path="m2128,812l2128,732e" filled="false" stroked="true" strokeweight=".748pt" strokecolor="#939598">
                <v:path arrowok="t"/>
              </v:shape>
            </v:group>
            <v:group style="position:absolute;left:2088;top:732;width:2;height:80" coordorigin="2088,732" coordsize="2,80">
              <v:shape style="position:absolute;left:2088;top:732;width:2;height:80" coordorigin="2088,732" coordsize="0,80" path="m2088,812l2088,732e" filled="false" stroked="true" strokeweight=".748pt" strokecolor="#939598">
                <v:path arrowok="t"/>
              </v:shape>
            </v:group>
            <v:group style="position:absolute;left:2048;top:732;width:2;height:80" coordorigin="2048,732" coordsize="2,80">
              <v:shape style="position:absolute;left:2048;top:732;width:2;height:80" coordorigin="2048,732" coordsize="1,80" path="m2048,812l2048,732e" filled="false" stroked="true" strokeweight=".748pt" strokecolor="#939598">
                <v:path arrowok="t"/>
              </v:shape>
            </v:group>
            <v:group style="position:absolute;left:2008;top:732;width:2;height:80" coordorigin="2008,732" coordsize="2,80">
              <v:shape style="position:absolute;left:2008;top:732;width:2;height:80" coordorigin="2008,732" coordsize="0,80" path="m2008,812l2008,732e" filled="false" stroked="true" strokeweight=".748pt" strokecolor="#939598">
                <v:path arrowok="t"/>
              </v:shape>
            </v:group>
            <v:group style="position:absolute;left:1968;top:732;width:2;height:80" coordorigin="1968,732" coordsize="2,80">
              <v:shape style="position:absolute;left:1968;top:732;width:2;height:80" coordorigin="1968,732" coordsize="1,80" path="m1968,812l1968,732e" filled="false" stroked="true" strokeweight=".748pt" strokecolor="#939598">
                <v:path arrowok="t"/>
              </v:shape>
            </v:group>
            <v:group style="position:absolute;left:1928;top:732;width:2;height:80" coordorigin="1928,732" coordsize="2,80">
              <v:shape style="position:absolute;left:1928;top:732;width:2;height:80" coordorigin="1928,732" coordsize="0,80" path="m1928,812l1928,732e" filled="false" stroked="true" strokeweight=".748pt" strokecolor="#939598">
                <v:path arrowok="t"/>
              </v:shape>
            </v:group>
            <v:group style="position:absolute;left:1888;top:732;width:2;height:80" coordorigin="1888,732" coordsize="2,80">
              <v:shape style="position:absolute;left:1888;top:732;width:2;height:80" coordorigin="1888,732" coordsize="1,80" path="m1888,812l1888,732e" filled="false" stroked="true" strokeweight=".748pt" strokecolor="#939598">
                <v:path arrowok="t"/>
              </v:shape>
            </v:group>
            <v:group style="position:absolute;left:1848;top:732;width:2;height:80" coordorigin="1848,732" coordsize="2,80">
              <v:shape style="position:absolute;left:1848;top:732;width:2;height:80" coordorigin="1848,732" coordsize="1,80" path="m1848,812l1848,732e" filled="false" stroked="true" strokeweight=".748pt" strokecolor="#939598">
                <v:path arrowok="t"/>
              </v:shape>
            </v:group>
            <v:group style="position:absolute;left:1808;top:732;width:2;height:80" coordorigin="1808,732" coordsize="2,80">
              <v:shape style="position:absolute;left:1808;top:732;width:2;height:80" coordorigin="1808,732" coordsize="0,80" path="m1808,812l1808,732e" filled="false" stroked="true" strokeweight=".748pt" strokecolor="#939598">
                <v:path arrowok="t"/>
              </v:shape>
            </v:group>
            <v:group style="position:absolute;left:1768;top:732;width:2;height:80" coordorigin="1768,732" coordsize="2,80">
              <v:shape style="position:absolute;left:1768;top:732;width:2;height:80" coordorigin="1768,732" coordsize="0,80" path="m1768,812l1768,732e" filled="false" stroked="true" strokeweight=".748pt" strokecolor="#939598">
                <v:path arrowok="t"/>
              </v:shape>
            </v:group>
            <v:group style="position:absolute;left:1728;top:732;width:2;height:80" coordorigin="1728,732" coordsize="2,80">
              <v:shape style="position:absolute;left:1728;top:732;width:2;height:80" coordorigin="1728,732" coordsize="0,80" path="m1728,812l1728,732e" filled="false" stroked="true" strokeweight=".748pt" strokecolor="#939598">
                <v:path arrowok="t"/>
              </v:shape>
            </v:group>
            <v:group style="position:absolute;left:1688;top:732;width:2;height:80" coordorigin="1688,732" coordsize="2,80">
              <v:shape style="position:absolute;left:1688;top:732;width:2;height:80" coordorigin="1688,732" coordsize="1,80" path="m1688,812l1688,732e" filled="false" stroked="true" strokeweight=".748pt" strokecolor="#939598">
                <v:path arrowok="t"/>
              </v:shape>
            </v:group>
            <v:group style="position:absolute;left:1648;top:732;width:2;height:80" coordorigin="1648,732" coordsize="2,80">
              <v:shape style="position:absolute;left:1648;top:732;width:2;height:80" coordorigin="1648,732" coordsize="0,80" path="m1648,812l1648,732e" filled="false" stroked="true" strokeweight=".748pt" strokecolor="#939598">
                <v:path arrowok="t"/>
              </v:shape>
            </v:group>
            <v:group style="position:absolute;left:1608;top:732;width:2;height:80" coordorigin="1608,732" coordsize="2,80">
              <v:shape style="position:absolute;left:1608;top:732;width:2;height:80" coordorigin="1608,732" coordsize="1,80" path="m1608,812l1608,732e" filled="false" stroked="true" strokeweight=".748pt" strokecolor="#939598">
                <v:path arrowok="t"/>
              </v:shape>
            </v:group>
            <v:group style="position:absolute;left:1568;top:732;width:2;height:80" coordorigin="1568,732" coordsize="2,80">
              <v:shape style="position:absolute;left:1568;top:732;width:2;height:80" coordorigin="1568,732" coordsize="0,80" path="m1568,812l1568,732e" filled="false" stroked="true" strokeweight=".748pt" strokecolor="#939598">
                <v:path arrowok="t"/>
              </v:shape>
            </v:group>
            <v:group style="position:absolute;left:1528;top:732;width:2;height:80" coordorigin="1528,732" coordsize="2,80">
              <v:shape style="position:absolute;left:1528;top:732;width:2;height:80" coordorigin="1528,732" coordsize="1,80" path="m1528,812l1528,732e" filled="false" stroked="true" strokeweight=".748pt" strokecolor="#939598">
                <v:path arrowok="t"/>
              </v:shape>
            </v:group>
            <v:group style="position:absolute;left:1488;top:732;width:2;height:80" coordorigin="1488,732" coordsize="2,80">
              <v:shape style="position:absolute;left:1488;top:732;width:2;height:80" coordorigin="1488,732" coordsize="0,80" path="m1488,812l1488,732e" filled="false" stroked="true" strokeweight=".748pt" strokecolor="#939598">
                <v:path arrowok="t"/>
              </v:shape>
            </v:group>
            <v:group style="position:absolute;left:1448;top:732;width:2;height:80" coordorigin="1448,732" coordsize="2,80">
              <v:shape style="position:absolute;left:1448;top:732;width:2;height:80" coordorigin="1448,732" coordsize="1,80" path="m1448,812l1448,732e" filled="false" stroked="true" strokeweight=".748pt" strokecolor="#939598">
                <v:path arrowok="t"/>
              </v:shape>
            </v:group>
            <v:group style="position:absolute;left:1408;top:732;width:2;height:80" coordorigin="1408,732" coordsize="2,80">
              <v:shape style="position:absolute;left:1408;top:732;width:2;height:80" coordorigin="1408,732" coordsize="0,80" path="m1408,812l1408,732e" filled="false" stroked="true" strokeweight=".748pt" strokecolor="#939598">
                <v:path arrowok="t"/>
              </v:shape>
            </v:group>
            <v:group style="position:absolute;left:1368;top:732;width:2;height:80" coordorigin="1368,732" coordsize="2,80">
              <v:shape style="position:absolute;left:1368;top:732;width:2;height:80" coordorigin="1368,732" coordsize="1,80" path="m1368,812l1368,732e" filled="false" stroked="true" strokeweight=".748pt" strokecolor="#939598">
                <v:path arrowok="t"/>
              </v:shape>
            </v:group>
            <v:group style="position:absolute;left:1328;top:732;width:2;height:80" coordorigin="1328,732" coordsize="2,80">
              <v:shape style="position:absolute;left:1328;top:732;width:2;height:80" coordorigin="1328,732" coordsize="0,80" path="m1328,812l1328,732e" filled="false" stroked="true" strokeweight=".748pt" strokecolor="#939598">
                <v:path arrowok="t"/>
              </v:shape>
            </v:group>
            <v:group style="position:absolute;left:1288;top:732;width:2;height:80" coordorigin="1288,732" coordsize="2,80">
              <v:shape style="position:absolute;left:1288;top:732;width:2;height:80" coordorigin="1288,732" coordsize="0,80" path="m1288,812l1288,732e" filled="false" stroked="true" strokeweight=".748pt" strokecolor="#939598">
                <v:path arrowok="t"/>
              </v:shape>
            </v:group>
            <v:group style="position:absolute;left:1248;top:732;width:2;height:80" coordorigin="1248,732" coordsize="2,80">
              <v:shape style="position:absolute;left:1248;top:732;width:2;height:80" coordorigin="1248,732" coordsize="1,80" path="m1248,812l1248,732e" filled="false" stroked="true" strokeweight=".748pt" strokecolor="#939598">
                <v:path arrowok="t"/>
              </v:shape>
            </v:group>
            <v:group style="position:absolute;left:1208;top:732;width:2;height:80" coordorigin="1208,732" coordsize="2,80">
              <v:shape style="position:absolute;left:1208;top:732;width:2;height:80" coordorigin="1208,732" coordsize="0,80" path="m1208,812l1208,732e" filled="false" stroked="true" strokeweight=".748pt" strokecolor="#939598">
                <v:path arrowok="t"/>
              </v:shape>
            </v:group>
            <v:group style="position:absolute;left:1168;top:732;width:2;height:80" coordorigin="1168,732" coordsize="2,80">
              <v:shape style="position:absolute;left:1168;top:732;width:2;height:80" coordorigin="1168,732" coordsize="1,80" path="m1168,812l1168,732e" filled="false" stroked="true" strokeweight=".748pt" strokecolor="#939598">
                <v:path arrowok="t"/>
              </v:shape>
            </v:group>
            <v:group style="position:absolute;left:1128;top:732;width:2;height:80" coordorigin="1128,732" coordsize="2,80">
              <v:shape style="position:absolute;left:1128;top:732;width:2;height:80" coordorigin="1128,732" coordsize="0,80" path="m1128,812l1128,732e" filled="false" stroked="true" strokeweight=".748pt" strokecolor="#939598">
                <v:path arrowok="t"/>
              </v:shape>
            </v:group>
            <v:group style="position:absolute;left:1088;top:732;width:2;height:80" coordorigin="1088,732" coordsize="2,80">
              <v:shape style="position:absolute;left:1088;top:732;width:2;height:80" coordorigin="1088,732" coordsize="1,80" path="m1088,812l1088,732e" filled="false" stroked="true" strokeweight=".748pt" strokecolor="#939598">
                <v:path arrowok="t"/>
              </v:shape>
            </v:group>
            <v:group style="position:absolute;left:1048;top:732;width:2;height:80" coordorigin="1048,732" coordsize="2,80">
              <v:shape style="position:absolute;left:1048;top:732;width:2;height:80" coordorigin="1048,732" coordsize="0,80" path="m1048,812l1048,732e" filled="false" stroked="true" strokeweight=".748pt" strokecolor="#939598">
                <v:path arrowok="t"/>
              </v:shape>
            </v:group>
            <v:group style="position:absolute;left:1008;top:732;width:2;height:80" coordorigin="1008,732" coordsize="2,80">
              <v:shape style="position:absolute;left:1008;top:732;width:2;height:80" coordorigin="1008,732" coordsize="1,80" path="m1008,812l1008,732e" filled="false" stroked="true" strokeweight=".748pt" strokecolor="#939598">
                <v:path arrowok="t"/>
              </v:shape>
            </v:group>
            <v:group style="position:absolute;left:968;top:732;width:2;height:80" coordorigin="968,732" coordsize="2,80">
              <v:shape style="position:absolute;left:968;top:732;width:2;height:80" coordorigin="968,732" coordsize="0,80" path="m968,812l968,732e" filled="false" stroked="true" strokeweight=".748pt" strokecolor="#939598">
                <v:path arrowok="t"/>
              </v:shape>
            </v:group>
            <v:group style="position:absolute;left:928;top:732;width:2;height:80" coordorigin="928,732" coordsize="2,80">
              <v:shape style="position:absolute;left:928;top:732;width:2;height:80" coordorigin="928,732" coordsize="1,80" path="m928,812l928,732e" filled="false" stroked="true" strokeweight=".748pt" strokecolor="#939598">
                <v:path arrowok="t"/>
              </v:shape>
            </v:group>
            <v:group style="position:absolute;left:888;top:732;width:2;height:80" coordorigin="888,732" coordsize="2,80">
              <v:shape style="position:absolute;left:888;top:732;width:2;height:80" coordorigin="888,732" coordsize="0,80" path="m888,812l888,732e" filled="false" stroked="true" strokeweight=".748pt" strokecolor="#939598">
                <v:path arrowok="t"/>
              </v:shape>
            </v:group>
            <v:group style="position:absolute;left:848;top:732;width:2;height:80" coordorigin="848,732" coordsize="2,80">
              <v:shape style="position:absolute;left:848;top:732;width:2;height:80" coordorigin="848,732" coordsize="0,80" path="m848,812l848,732e" filled="false" stroked="true" strokeweight=".748pt" strokecolor="#939598">
                <v:path arrowok="t"/>
              </v:shape>
            </v:group>
            <v:group style="position:absolute;left:808;top:732;width:2;height:80" coordorigin="808,732" coordsize="2,80">
              <v:shape style="position:absolute;left:808;top:732;width:2;height:80" coordorigin="808,732" coordsize="0,80" path="m808,812l808,732e" filled="false" stroked="true" strokeweight=".748pt" strokecolor="#939598">
                <v:path arrowok="t"/>
              </v:shape>
            </v:group>
            <v:group style="position:absolute;left:768;top:732;width:2;height:80" coordorigin="768,732" coordsize="2,80">
              <v:shape style="position:absolute;left:768;top:732;width:2;height:80" coordorigin="768,732" coordsize="1,80" path="m768,812l768,732e" filled="false" stroked="true" strokeweight=".748pt" strokecolor="#939598">
                <v:path arrowok="t"/>
              </v:shape>
            </v:group>
            <v:group style="position:absolute;left:728;top:732;width:2;height:80" coordorigin="728,732" coordsize="2,80">
              <v:shape style="position:absolute;left:728;top:732;width:2;height:80" coordorigin="728,732" coordsize="1,80" path="m728,812l728,732e" filled="false" stroked="true" strokeweight=".748pt" strokecolor="#939598">
                <v:path arrowok="t"/>
              </v:shape>
            </v:group>
            <v:group style="position:absolute;left:688;top:732;width:2;height:80" coordorigin="688,732" coordsize="2,80">
              <v:shape style="position:absolute;left:688;top:732;width:2;height:80" coordorigin="688,732" coordsize="0,80" path="m688,812l688,732e" filled="false" stroked="true" strokeweight=".748pt" strokecolor="#939598">
                <v:path arrowok="t"/>
              </v:shape>
            </v:group>
            <v:group style="position:absolute;left:648;top:732;width:2;height:80" coordorigin="648,732" coordsize="2,80">
              <v:shape style="position:absolute;left:648;top:732;width:2;height:80" coordorigin="648,732" coordsize="1,80" path="m648,812l648,732e" filled="false" stroked="true" strokeweight=".748pt" strokecolor="#939598">
                <v:path arrowok="t"/>
              </v:shape>
            </v:group>
            <v:group style="position:absolute;left:608;top:732;width:2;height:80" coordorigin="608,732" coordsize="2,80">
              <v:shape style="position:absolute;left:608;top:732;width:2;height:80" coordorigin="608,732" coordsize="0,80" path="m608,812l608,732e" filled="false" stroked="true" strokeweight=".748pt" strokecolor="#939598">
                <v:path arrowok="t"/>
              </v:shape>
            </v:group>
            <v:group style="position:absolute;left:568;top:732;width:2;height:80" coordorigin="568,732" coordsize="2,80">
              <v:shape style="position:absolute;left:568;top:732;width:2;height:80" coordorigin="568,732" coordsize="1,80" path="m568,812l568,732e" filled="false" stroked="true" strokeweight=".748pt" strokecolor="#939598">
                <v:path arrowok="t"/>
              </v:shape>
            </v:group>
            <v:group style="position:absolute;left:528;top:732;width:2;height:80" coordorigin="528,732" coordsize="2,80">
              <v:shape style="position:absolute;left:528;top:732;width:2;height:80" coordorigin="528,732" coordsize="0,80" path="m528,812l528,732e" filled="false" stroked="true" strokeweight=".748pt" strokecolor="#939598">
                <v:path arrowok="t"/>
              </v:shape>
            </v:group>
            <v:group style="position:absolute;left:488;top:732;width:2;height:80" coordorigin="488,732" coordsize="2,80">
              <v:shape style="position:absolute;left:488;top:732;width:2;height:80" coordorigin="488,732" coordsize="1,80" path="m488,812l488,732e" filled="false" stroked="true" strokeweight=".748pt" strokecolor="#939598">
                <v:path arrowok="t"/>
              </v:shape>
            </v:group>
            <v:group style="position:absolute;left:448;top:732;width:2;height:80" coordorigin="448,732" coordsize="2,80">
              <v:shape style="position:absolute;left:448;top:732;width:2;height:80" coordorigin="448,732" coordsize="0,80" path="m448,812l448,732e" filled="false" stroked="true" strokeweight=".748pt" strokecolor="#939598">
                <v:path arrowok="t"/>
              </v:shape>
            </v:group>
            <v:group style="position:absolute;left:408;top:732;width:2;height:80" coordorigin="408,732" coordsize="2,80">
              <v:shape style="position:absolute;left:408;top:732;width:2;height:80" coordorigin="408,732" coordsize="0,80" path="m408,812l408,732e" filled="false" stroked="true" strokeweight=".748pt" strokecolor="#939598">
                <v:path arrowok="t"/>
              </v:shape>
            </v:group>
            <v:group style="position:absolute;left:368;top:732;width:2;height:80" coordorigin="368,732" coordsize="2,80">
              <v:shape style="position:absolute;left:368;top:732;width:2;height:80" coordorigin="368,732" coordsize="0,80" path="m368,812l368,732e" filled="false" stroked="true" strokeweight=".748pt" strokecolor="#939598">
                <v:path arrowok="t"/>
              </v:shape>
            </v:group>
            <v:group style="position:absolute;left:328;top:732;width:2;height:80" coordorigin="328,732" coordsize="2,80">
              <v:shape style="position:absolute;left:328;top:732;width:2;height:80" coordorigin="328,732" coordsize="1,80" path="m328,812l328,732e" filled="false" stroked="true" strokeweight=".748pt" strokecolor="#939598">
                <v:path arrowok="t"/>
              </v:shape>
            </v:group>
            <v:group style="position:absolute;left:288;top:732;width:2;height:80" coordorigin="288,732" coordsize="2,80">
              <v:shape style="position:absolute;left:288;top:732;width:2;height:80" coordorigin="288,732" coordsize="0,80" path="m288,812l288,732e" filled="false" stroked="true" strokeweight=".748pt" strokecolor="#939598">
                <v:path arrowok="t"/>
              </v:shape>
            </v:group>
            <v:group style="position:absolute;left:248;top:732;width:2;height:80" coordorigin="248,732" coordsize="2,80">
              <v:shape style="position:absolute;left:248;top:732;width:2;height:80" coordorigin="248,732" coordsize="1,80" path="m248,812l248,732e" filled="false" stroked="true" strokeweight=".748pt" strokecolor="#939598">
                <v:path arrowok="t"/>
              </v:shape>
            </v:group>
            <v:group style="position:absolute;left:208;top:732;width:2;height:80" coordorigin="208,732" coordsize="2,80">
              <v:shape style="position:absolute;left:208;top:732;width:2;height:80" coordorigin="208,732" coordsize="1,80" path="m208,812l208,732e" filled="false" stroked="true" strokeweight=".748pt" strokecolor="#939598">
                <v:path arrowok="t"/>
              </v:shape>
            </v:group>
            <v:group style="position:absolute;left:168;top:732;width:2;height:80" coordorigin="168,732" coordsize="2,80">
              <v:shape style="position:absolute;left:168;top:732;width:2;height:80" coordorigin="168,732" coordsize="0,80" path="m168,812l168,732e" filled="false" stroked="true" strokeweight=".748pt" strokecolor="#939598">
                <v:path arrowok="t"/>
              </v:shape>
            </v:group>
            <v:group style="position:absolute;left:128;top:732;width:2;height:80" coordorigin="128,732" coordsize="2,80">
              <v:shape style="position:absolute;left:128;top:732;width:2;height:80" coordorigin="128,732" coordsize="1,80" path="m128,812l128,732e" filled="false" stroked="true" strokeweight=".748pt" strokecolor="#939598">
                <v:path arrowok="t"/>
              </v:shape>
            </v:group>
            <v:group style="position:absolute;left:88;top:732;width:2;height:80" coordorigin="88,732" coordsize="2,80">
              <v:shape style="position:absolute;left:88;top:732;width:2;height:80" coordorigin="88,732" coordsize="0,80" path="m88,812l88,732e" filled="false" stroked="true" strokeweight=".748pt" strokecolor="#939598">
                <v:path arrowok="t"/>
              </v:shape>
            </v:group>
            <v:group style="position:absolute;left:47;top:732;width:2;height:80" coordorigin="47,732" coordsize="2,80">
              <v:shape style="position:absolute;left:47;top:732;width:2;height:80" coordorigin="47,732" coordsize="1,80" path="m48,812l47,732e" filled="false" stroked="true" strokeweight=".748pt" strokecolor="#939598">
                <v:path arrowok="t"/>
              </v:shape>
            </v:group>
            <v:group style="position:absolute;left:7;top:732;width:2;height:80" coordorigin="7,732" coordsize="2,80">
              <v:shape style="position:absolute;left:7;top:732;width:2;height:80" coordorigin="7,732" coordsize="0,80" path="m7,812l7,732e" filled="false" stroked="true" strokeweight=".748pt" strokecolor="#939598">
                <v:path arrowok="t"/>
              </v:shape>
              <v:shape style="position:absolute;left:5056;top:0;width:6463;height:1502" type="#_x0000_t75" stroked="false">
                <v:imagedata r:id="rId21" o:title=""/>
              </v:shape>
            </v:group>
          </v:group>
        </w:pict>
      </w:r>
      <w:r>
        <w:rPr>
          <w:rFonts w:ascii="Calibri" w:hAnsi="Calibri" w:cs="Calibri" w:eastAsia="Calibri"/>
          <w:position w:val="-29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sz w:val="24"/>
          <w:szCs w:val="24"/>
        </w:rPr>
      </w:pPr>
    </w:p>
    <w:p>
      <w:pPr>
        <w:spacing w:after="0" w:line="240" w:lineRule="auto"/>
        <w:rPr>
          <w:rFonts w:ascii="Calibri" w:hAnsi="Calibri" w:cs="Calibri" w:eastAsia="Calibri"/>
          <w:sz w:val="24"/>
          <w:szCs w:val="24"/>
        </w:rPr>
        <w:sectPr>
          <w:pgSz w:w="11910" w:h="16840"/>
          <w:pgMar w:top="80" w:bottom="0" w:left="0" w:right="0"/>
        </w:sectPr>
      </w:pPr>
    </w:p>
    <w:p>
      <w:pPr>
        <w:pStyle w:val="Heading7"/>
        <w:spacing w:line="240" w:lineRule="auto"/>
        <w:ind w:right="131"/>
        <w:jc w:val="left"/>
      </w:pPr>
      <w:r>
        <w:rPr>
          <w:color w:val="A4590C"/>
          <w:spacing w:val="-3"/>
        </w:rPr>
        <w:t>Values</w:t>
      </w:r>
      <w:r>
        <w:rPr>
          <w:spacing w:val="-3"/>
        </w:rPr>
      </w:r>
    </w:p>
    <w:p>
      <w:pPr>
        <w:pStyle w:val="BodyText"/>
        <w:spacing w:line="266" w:lineRule="exact" w:before="103"/>
        <w:ind w:right="131"/>
        <w:jc w:val="left"/>
      </w:pPr>
      <w:r>
        <w:rPr>
          <w:spacing w:val="-3"/>
        </w:rPr>
        <w:t>New Guinea </w:t>
      </w:r>
      <w:r>
        <w:rPr>
          <w:spacing w:val="-4"/>
        </w:rPr>
        <w:t>Cave </w:t>
      </w:r>
      <w:r>
        <w:rPr/>
        <w:t>II is a </w:t>
      </w:r>
      <w:r>
        <w:rPr>
          <w:spacing w:val="-4"/>
        </w:rPr>
        <w:t>rare cultural </w:t>
      </w:r>
      <w:r>
        <w:rPr>
          <w:spacing w:val="-3"/>
        </w:rPr>
        <w:t>site </w:t>
      </w:r>
      <w:r>
        <w:rPr/>
        <w:t>and</w:t>
      </w:r>
      <w:r>
        <w:rPr>
          <w:spacing w:val="-26"/>
        </w:rPr>
        <w:t> </w:t>
      </w:r>
      <w:r>
        <w:rPr>
          <w:spacing w:val="-3"/>
        </w:rPr>
        <w:t>one</w:t>
      </w:r>
      <w:r>
        <w:rPr/>
      </w:r>
    </w:p>
    <w:p>
      <w:pPr>
        <w:pStyle w:val="BodyText"/>
        <w:spacing w:line="235" w:lineRule="auto" w:before="2"/>
        <w:ind w:right="131"/>
        <w:jc w:val="left"/>
      </w:pP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3"/>
        </w:rPr>
        <w:t>oldest</w:t>
      </w:r>
      <w:r>
        <w:rPr>
          <w:spacing w:val="-7"/>
        </w:rPr>
        <w:t> </w:t>
      </w:r>
      <w:r>
        <w:rPr>
          <w:spacing w:val="-3"/>
        </w:rPr>
        <w:t>inhabited</w:t>
      </w:r>
      <w:r>
        <w:rPr>
          <w:spacing w:val="-7"/>
        </w:rPr>
        <w:t> </w:t>
      </w:r>
      <w:r>
        <w:rPr>
          <w:spacing w:val="-4"/>
        </w:rPr>
        <w:t>caves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3"/>
        </w:rPr>
        <w:t>world.</w:t>
      </w:r>
      <w:r>
        <w:rPr>
          <w:spacing w:val="-7"/>
        </w:rPr>
        <w:t> </w:t>
      </w:r>
      <w:r>
        <w:rPr>
          <w:spacing w:val="-3"/>
        </w:rPr>
        <w:t>Set</w:t>
      </w:r>
      <w:r>
        <w:rPr>
          <w:spacing w:val="-7"/>
        </w:rPr>
        <w:t> </w:t>
      </w:r>
      <w:r>
        <w:rPr>
          <w:spacing w:val="-3"/>
        </w:rPr>
        <w:t>deep</w:t>
      </w:r>
      <w:r>
        <w:rPr>
          <w:spacing w:val="-3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Snowy</w:t>
      </w:r>
      <w:r>
        <w:rPr>
          <w:spacing w:val="-7"/>
        </w:rPr>
        <w:t> </w:t>
      </w:r>
      <w:r>
        <w:rPr>
          <w:spacing w:val="-3"/>
        </w:rPr>
        <w:t>River</w:t>
      </w:r>
      <w:r>
        <w:rPr>
          <w:spacing w:val="-7"/>
        </w:rPr>
        <w:t> </w:t>
      </w:r>
      <w:r>
        <w:rPr>
          <w:spacing w:val="-3"/>
        </w:rPr>
        <w:t>National</w:t>
      </w:r>
      <w:r>
        <w:rPr>
          <w:spacing w:val="-7"/>
        </w:rPr>
        <w:t> </w:t>
      </w:r>
      <w:r>
        <w:rPr>
          <w:spacing w:val="-4"/>
        </w:rPr>
        <w:t>Park,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4"/>
        </w:rPr>
        <w:t>steep</w:t>
      </w:r>
      <w:r>
        <w:rPr>
          <w:spacing w:val="-7"/>
        </w:rPr>
        <w:t> </w:t>
      </w:r>
      <w:r>
        <w:rPr>
          <w:spacing w:val="-4"/>
        </w:rPr>
        <w:t>terrain</w:t>
      </w:r>
      <w:r>
        <w:rPr>
          <w:spacing w:val="-3"/>
        </w:rPr>
        <w:t> </w:t>
      </w:r>
      <w:r>
        <w:rPr>
          <w:spacing w:val="-4"/>
        </w:rPr>
        <w:t>makes</w:t>
      </w:r>
      <w:r>
        <w:rPr>
          <w:spacing w:val="-5"/>
        </w:rPr>
        <w:t> </w:t>
      </w:r>
      <w:r>
        <w:rPr/>
        <w:t>it</w:t>
      </w:r>
      <w:r>
        <w:rPr>
          <w:spacing w:val="-5"/>
        </w:rPr>
        <w:t> </w:t>
      </w:r>
      <w:r>
        <w:rPr>
          <w:spacing w:val="-3"/>
        </w:rPr>
        <w:t>difficult</w:t>
      </w:r>
      <w:r>
        <w:rPr>
          <w:spacing w:val="-5"/>
        </w:rPr>
        <w:t> </w:t>
      </w:r>
      <w:r>
        <w:rPr>
          <w:spacing w:val="-3"/>
        </w:rPr>
        <w:t>to</w:t>
      </w:r>
      <w:r>
        <w:rPr>
          <w:spacing w:val="-5"/>
        </w:rPr>
        <w:t> </w:t>
      </w:r>
      <w:r>
        <w:rPr>
          <w:spacing w:val="-3"/>
        </w:rPr>
        <w:t>access,</w:t>
      </w:r>
      <w:r>
        <w:rPr>
          <w:spacing w:val="-5"/>
        </w:rPr>
        <w:t> </w:t>
      </w:r>
      <w:r>
        <w:rPr>
          <w:spacing w:val="-3"/>
        </w:rPr>
        <w:t>especially</w:t>
      </w:r>
      <w:r>
        <w:rPr>
          <w:spacing w:val="-5"/>
        </w:rPr>
        <w:t> </w:t>
      </w:r>
      <w:r>
        <w:rPr>
          <w:spacing w:val="-3"/>
        </w:rPr>
        <w:t>during</w:t>
      </w:r>
      <w:r>
        <w:rPr>
          <w:spacing w:val="-5"/>
        </w:rPr>
        <w:t> </w:t>
      </w:r>
      <w:r>
        <w:rPr>
          <w:spacing w:val="-3"/>
        </w:rPr>
        <w:t>the</w:t>
      </w:r>
      <w:r>
        <w:rPr>
          <w:spacing w:val="-45"/>
        </w:rPr>
        <w:t> </w:t>
      </w:r>
      <w:r>
        <w:rPr>
          <w:spacing w:val="-45"/>
        </w:rPr>
      </w:r>
      <w:r>
        <w:rPr>
          <w:spacing w:val="-3"/>
        </w:rPr>
        <w:t>wetter months when </w:t>
      </w:r>
      <w:r>
        <w:rPr/>
        <w:t>the </w:t>
      </w:r>
      <w:r>
        <w:rPr>
          <w:spacing w:val="-4"/>
        </w:rPr>
        <w:t>clay </w:t>
      </w:r>
      <w:r>
        <w:rPr>
          <w:spacing w:val="-3"/>
        </w:rPr>
        <w:t>soils </w:t>
      </w:r>
      <w:r>
        <w:rPr>
          <w:spacing w:val="-4"/>
        </w:rPr>
        <w:t>make </w:t>
      </w:r>
      <w:r>
        <w:rPr/>
        <w:t>the</w:t>
      </w:r>
      <w:r>
        <w:rPr>
          <w:spacing w:val="-25"/>
        </w:rPr>
        <w:t> </w:t>
      </w:r>
      <w:r>
        <w:rPr>
          <w:spacing w:val="-4"/>
        </w:rPr>
        <w:t>roads</w:t>
      </w:r>
      <w:r>
        <w:rPr>
          <w:spacing w:val="-3"/>
        </w:rPr>
        <w:t> impassable. </w:t>
      </w:r>
      <w:r>
        <w:rPr/>
        <w:t>Our old </w:t>
      </w:r>
      <w:r>
        <w:rPr>
          <w:spacing w:val="-3"/>
        </w:rPr>
        <w:t>people used to camp </w:t>
      </w:r>
      <w:r>
        <w:rPr/>
        <w:t>in</w:t>
      </w:r>
      <w:r>
        <w:rPr>
          <w:spacing w:val="-27"/>
        </w:rPr>
        <w:t> </w:t>
      </w:r>
      <w:r>
        <w:rPr>
          <w:spacing w:val="-3"/>
        </w:rPr>
        <w:t>this</w:t>
      </w:r>
      <w:r>
        <w:rPr>
          <w:spacing w:val="-3"/>
        </w:rPr>
        <w:t> </w:t>
      </w:r>
      <w:r>
        <w:rPr>
          <w:spacing w:val="-4"/>
        </w:rPr>
        <w:t>refuge </w:t>
      </w:r>
      <w:r>
        <w:rPr/>
        <w:t>on </w:t>
      </w:r>
      <w:r>
        <w:rPr>
          <w:spacing w:val="-3"/>
        </w:rPr>
        <w:t>their </w:t>
      </w:r>
      <w:r>
        <w:rPr>
          <w:spacing w:val="-4"/>
        </w:rPr>
        <w:t>way </w:t>
      </w:r>
      <w:r>
        <w:rPr>
          <w:spacing w:val="-3"/>
        </w:rPr>
        <w:t>to </w:t>
      </w:r>
      <w:r>
        <w:rPr/>
        <w:t>and </w:t>
      </w:r>
      <w:r>
        <w:rPr>
          <w:spacing w:val="-3"/>
        </w:rPr>
        <w:t>from </w:t>
      </w:r>
      <w:r>
        <w:rPr/>
        <w:t>the </w:t>
      </w:r>
      <w:r>
        <w:rPr>
          <w:spacing w:val="-3"/>
        </w:rPr>
        <w:t>high</w:t>
      </w:r>
      <w:r>
        <w:rPr>
          <w:spacing w:val="-32"/>
        </w:rPr>
        <w:t> </w:t>
      </w:r>
      <w:r>
        <w:rPr>
          <w:spacing w:val="-5"/>
        </w:rPr>
        <w:t>country,</w:t>
      </w:r>
      <w:r>
        <w:rPr/>
        <w:t> </w:t>
      </w:r>
      <w:r>
        <w:rPr>
          <w:spacing w:val="-3"/>
        </w:rPr>
        <w:t>when they </w:t>
      </w:r>
      <w:r>
        <w:rPr>
          <w:spacing w:val="-4"/>
        </w:rPr>
        <w:t>followed food </w:t>
      </w:r>
      <w:r>
        <w:rPr/>
        <w:t>and </w:t>
      </w:r>
      <w:r>
        <w:rPr>
          <w:spacing w:val="-4"/>
        </w:rPr>
        <w:t>temperate</w:t>
      </w:r>
      <w:r>
        <w:rPr>
          <w:spacing w:val="-1"/>
        </w:rPr>
        <w:t> </w:t>
      </w:r>
      <w:r>
        <w:rPr>
          <w:spacing w:val="-4"/>
        </w:rPr>
        <w:t>weather</w:t>
      </w:r>
    </w:p>
    <w:p>
      <w:pPr>
        <w:pStyle w:val="BodyText"/>
        <w:spacing w:line="235" w:lineRule="auto" w:before="1"/>
        <w:ind w:right="131"/>
        <w:jc w:val="left"/>
      </w:pPr>
      <w:r>
        <w:rPr/>
        <w:t>in</w:t>
      </w:r>
      <w:r>
        <w:rPr>
          <w:spacing w:val="-4"/>
        </w:rPr>
        <w:t> </w:t>
      </w:r>
      <w:r>
        <w:rPr>
          <w:spacing w:val="-3"/>
        </w:rPr>
        <w:t>their</w:t>
      </w:r>
      <w:r>
        <w:rPr>
          <w:spacing w:val="-4"/>
        </w:rPr>
        <w:t> </w:t>
      </w:r>
      <w:r>
        <w:rPr>
          <w:spacing w:val="-3"/>
        </w:rPr>
        <w:t>seasonal</w:t>
      </w:r>
      <w:r>
        <w:rPr>
          <w:spacing w:val="-4"/>
        </w:rPr>
        <w:t> migrations. </w:t>
      </w:r>
      <w:r>
        <w:rPr>
          <w:spacing w:val="-3"/>
        </w:rPr>
        <w:t>There</w:t>
      </w:r>
      <w:r>
        <w:rPr>
          <w:spacing w:val="-4"/>
        </w:rPr>
        <w:t> </w:t>
      </w:r>
      <w:r>
        <w:rPr>
          <w:spacing w:val="-3"/>
        </w:rPr>
        <w:t>was</w:t>
      </w:r>
      <w:r>
        <w:rPr>
          <w:spacing w:val="-4"/>
        </w:rPr>
        <w:t> always </w:t>
      </w:r>
      <w:r>
        <w:rPr/>
        <w:t>a</w:t>
      </w:r>
      <w:r>
        <w:rPr>
          <w:spacing w:val="-44"/>
        </w:rPr>
        <w:t> </w:t>
      </w:r>
      <w:r>
        <w:rPr>
          <w:spacing w:val="-44"/>
        </w:rPr>
      </w:r>
      <w:r>
        <w:rPr>
          <w:spacing w:val="-3"/>
        </w:rPr>
        <w:t>good</w:t>
      </w:r>
      <w:r>
        <w:rPr>
          <w:spacing w:val="-7"/>
        </w:rPr>
        <w:t> </w:t>
      </w:r>
      <w:r>
        <w:rPr>
          <w:spacing w:val="-3"/>
        </w:rPr>
        <w:t>supply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>
          <w:spacing w:val="-4"/>
        </w:rPr>
        <w:t>water</w:t>
      </w:r>
      <w:r>
        <w:rPr>
          <w:spacing w:val="-7"/>
        </w:rPr>
        <w:t> </w:t>
      </w:r>
      <w:r>
        <w:rPr>
          <w:spacing w:val="-3"/>
        </w:rPr>
        <w:t>from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Snowy</w:t>
      </w:r>
      <w:r>
        <w:rPr>
          <w:spacing w:val="-7"/>
        </w:rPr>
        <w:t> </w:t>
      </w:r>
      <w:r>
        <w:rPr>
          <w:spacing w:val="-3"/>
        </w:rPr>
        <w:t>River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>
          <w:spacing w:val="-3"/>
        </w:rPr>
        <w:t>an</w:t>
      </w:r>
      <w:r>
        <w:rPr/>
      </w:r>
    </w:p>
    <w:p>
      <w:pPr>
        <w:pStyle w:val="BodyText"/>
        <w:spacing w:line="235" w:lineRule="auto" w:before="1"/>
        <w:ind w:right="50"/>
        <w:jc w:val="left"/>
      </w:pPr>
      <w:r>
        <w:rPr>
          <w:spacing w:val="-3"/>
        </w:rPr>
        <w:t>abundant source </w:t>
      </w:r>
      <w:r>
        <w:rPr/>
        <w:t>of </w:t>
      </w:r>
      <w:r>
        <w:rPr>
          <w:spacing w:val="-4"/>
        </w:rPr>
        <w:t>food </w:t>
      </w:r>
      <w:r>
        <w:rPr/>
        <w:t>and </w:t>
      </w:r>
      <w:r>
        <w:rPr>
          <w:spacing w:val="-3"/>
        </w:rPr>
        <w:t>other </w:t>
      </w:r>
      <w:r>
        <w:rPr>
          <w:spacing w:val="-4"/>
        </w:rPr>
        <w:t>natural</w:t>
      </w:r>
      <w:r>
        <w:rPr>
          <w:spacing w:val="-15"/>
        </w:rPr>
        <w:t> </w:t>
      </w:r>
      <w:r>
        <w:rPr>
          <w:spacing w:val="-4"/>
        </w:rPr>
        <w:t>materials.</w:t>
      </w:r>
      <w:r>
        <w:rPr>
          <w:spacing w:val="-3"/>
        </w:rPr>
        <w:t> Prone to seasonal flooding, when </w:t>
      </w:r>
      <w:r>
        <w:rPr>
          <w:spacing w:val="-4"/>
        </w:rPr>
        <w:t>water </w:t>
      </w:r>
      <w:r>
        <w:rPr>
          <w:spacing w:val="-3"/>
        </w:rPr>
        <w:t>came </w:t>
      </w:r>
      <w:r>
        <w:rPr>
          <w:spacing w:val="-4"/>
        </w:rPr>
        <w:t>into</w:t>
      </w:r>
      <w:r>
        <w:rPr>
          <w:spacing w:val="-43"/>
        </w:rPr>
        <w:t> </w:t>
      </w:r>
      <w:r>
        <w:rPr>
          <w:spacing w:val="-43"/>
        </w:rPr>
      </w:r>
      <w:r>
        <w:rPr/>
        <w:t>the</w:t>
      </w:r>
      <w:r>
        <w:rPr>
          <w:spacing w:val="-6"/>
        </w:rPr>
        <w:t> </w:t>
      </w:r>
      <w:r>
        <w:rPr>
          <w:spacing w:val="-4"/>
        </w:rPr>
        <w:t>caves,</w:t>
      </w:r>
      <w:r>
        <w:rPr>
          <w:spacing w:val="-6"/>
        </w:rPr>
        <w:t> </w:t>
      </w:r>
      <w:r>
        <w:rPr/>
        <w:t>our</w:t>
      </w:r>
      <w:r>
        <w:rPr>
          <w:spacing w:val="-6"/>
        </w:rPr>
        <w:t> </w:t>
      </w:r>
      <w:r>
        <w:rPr>
          <w:spacing w:val="-4"/>
        </w:rPr>
        <w:t>ancestors</w:t>
      </w:r>
      <w:r>
        <w:rPr>
          <w:spacing w:val="-6"/>
        </w:rPr>
        <w:t> </w:t>
      </w:r>
      <w:r>
        <w:rPr>
          <w:spacing w:val="-3"/>
        </w:rPr>
        <w:t>would</w:t>
      </w:r>
      <w:r>
        <w:rPr>
          <w:spacing w:val="-6"/>
        </w:rPr>
        <w:t> </w:t>
      </w:r>
      <w:r>
        <w:rPr>
          <w:spacing w:val="-3"/>
        </w:rPr>
        <w:t>move</w:t>
      </w:r>
      <w:r>
        <w:rPr>
          <w:spacing w:val="-6"/>
        </w:rPr>
        <w:t> </w:t>
      </w:r>
      <w:r>
        <w:rPr/>
        <w:t>up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>
          <w:spacing w:val="-3"/>
        </w:rPr>
        <w:t>to</w:t>
      </w:r>
      <w:r>
        <w:rPr>
          <w:spacing w:val="-6"/>
        </w:rPr>
        <w:t> </w:t>
      </w:r>
      <w:r>
        <w:rPr>
          <w:spacing w:val="-3"/>
        </w:rPr>
        <w:t>the</w:t>
      </w:r>
      <w:r>
        <w:rPr>
          <w:spacing w:val="-3"/>
        </w:rPr>
        <w:t> shelf </w:t>
      </w:r>
      <w:r>
        <w:rPr/>
        <w:t>and </w:t>
      </w:r>
      <w:r>
        <w:rPr>
          <w:spacing w:val="-3"/>
        </w:rPr>
        <w:t>paint </w:t>
      </w:r>
      <w:r>
        <w:rPr/>
        <w:t>the </w:t>
      </w:r>
      <w:r>
        <w:rPr>
          <w:spacing w:val="-3"/>
        </w:rPr>
        <w:t>walls using their</w:t>
      </w:r>
      <w:r>
        <w:rPr>
          <w:spacing w:val="-21"/>
        </w:rPr>
        <w:t> </w:t>
      </w:r>
      <w:r>
        <w:rPr>
          <w:spacing w:val="-4"/>
        </w:rPr>
        <w:t>fingers.</w:t>
      </w:r>
      <w:r>
        <w:rPr/>
      </w:r>
    </w:p>
    <w:p>
      <w:pPr>
        <w:pStyle w:val="BodyText"/>
        <w:spacing w:line="266" w:lineRule="exact" w:before="110"/>
        <w:ind w:right="131"/>
        <w:jc w:val="left"/>
      </w:pPr>
      <w:r>
        <w:rPr>
          <w:spacing w:val="-3"/>
        </w:rPr>
        <w:t>Because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3"/>
        </w:rPr>
        <w:t>good</w:t>
      </w:r>
      <w:r>
        <w:rPr>
          <w:spacing w:val="-6"/>
        </w:rPr>
        <w:t> </w:t>
      </w:r>
      <w:r>
        <w:rPr>
          <w:spacing w:val="-3"/>
        </w:rPr>
        <w:t>supply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>
          <w:spacing w:val="-3"/>
        </w:rPr>
        <w:t>quality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>
          <w:spacing w:val="-4"/>
        </w:rPr>
        <w:t>rocks,</w:t>
      </w:r>
      <w:r>
        <w:rPr/>
      </w:r>
    </w:p>
    <w:p>
      <w:pPr>
        <w:pStyle w:val="BodyText"/>
        <w:spacing w:line="235" w:lineRule="auto" w:before="2"/>
        <w:ind w:right="131"/>
        <w:jc w:val="left"/>
      </w:pPr>
      <w:r>
        <w:rPr/>
        <w:t>the </w:t>
      </w:r>
      <w:r>
        <w:rPr>
          <w:spacing w:val="-3"/>
        </w:rPr>
        <w:t>area was </w:t>
      </w:r>
      <w:r>
        <w:rPr/>
        <w:t>an </w:t>
      </w:r>
      <w:r>
        <w:rPr>
          <w:spacing w:val="-4"/>
        </w:rPr>
        <w:t>important stone </w:t>
      </w:r>
      <w:r>
        <w:rPr>
          <w:spacing w:val="-3"/>
        </w:rPr>
        <w:t>tool</w:t>
      </w:r>
      <w:r>
        <w:rPr>
          <w:spacing w:val="-9"/>
        </w:rPr>
        <w:t> </w:t>
      </w:r>
      <w:r>
        <w:rPr>
          <w:spacing w:val="-4"/>
        </w:rPr>
        <w:t>manufacturing</w:t>
      </w:r>
      <w:r>
        <w:rPr>
          <w:spacing w:val="-3"/>
        </w:rPr>
        <w:t> </w:t>
      </w:r>
      <w:r>
        <w:rPr/>
        <w:t>and </w:t>
      </w:r>
      <w:r>
        <w:rPr>
          <w:spacing w:val="-3"/>
        </w:rPr>
        <w:t>repair site, where thousands </w:t>
      </w:r>
      <w:r>
        <w:rPr/>
        <w:t>of </w:t>
      </w:r>
      <w:r>
        <w:rPr>
          <w:spacing w:val="-4"/>
        </w:rPr>
        <w:t>artefacts</w:t>
      </w:r>
      <w:r>
        <w:rPr>
          <w:spacing w:val="-23"/>
        </w:rPr>
        <w:t> </w:t>
      </w:r>
      <w:r>
        <w:rPr>
          <w:spacing w:val="-3"/>
        </w:rPr>
        <w:t>are</w:t>
      </w:r>
      <w:r>
        <w:rPr/>
        <w:t> </w:t>
      </w:r>
      <w:r>
        <w:rPr>
          <w:spacing w:val="-3"/>
        </w:rPr>
        <w:t>well </w:t>
      </w:r>
      <w:r>
        <w:rPr>
          <w:spacing w:val="-4"/>
        </w:rPr>
        <w:t>documented </w:t>
      </w:r>
      <w:r>
        <w:rPr/>
        <w:t>in the </w:t>
      </w:r>
      <w:r>
        <w:rPr>
          <w:spacing w:val="-4"/>
        </w:rPr>
        <w:t>archaeological</w:t>
      </w:r>
      <w:r>
        <w:rPr>
          <w:spacing w:val="-5"/>
        </w:rPr>
        <w:t> </w:t>
      </w:r>
      <w:r>
        <w:rPr>
          <w:spacing w:val="-4"/>
        </w:rPr>
        <w:t>records.</w:t>
      </w:r>
      <w:r>
        <w:rPr/>
      </w:r>
    </w:p>
    <w:p>
      <w:pPr>
        <w:pStyle w:val="BodyText"/>
        <w:spacing w:line="235" w:lineRule="auto" w:before="1"/>
        <w:ind w:right="131"/>
        <w:jc w:val="left"/>
      </w:pPr>
      <w:r>
        <w:rPr>
          <w:spacing w:val="-3"/>
        </w:rPr>
        <w:t>New</w:t>
      </w:r>
      <w:r>
        <w:rPr>
          <w:spacing w:val="-7"/>
        </w:rPr>
        <w:t> </w:t>
      </w:r>
      <w:r>
        <w:rPr>
          <w:spacing w:val="-3"/>
        </w:rPr>
        <w:t>Guinea</w:t>
      </w:r>
      <w:r>
        <w:rPr>
          <w:spacing w:val="-7"/>
        </w:rPr>
        <w:t> </w:t>
      </w:r>
      <w:r>
        <w:rPr>
          <w:spacing w:val="-4"/>
        </w:rPr>
        <w:t>Cave</w:t>
      </w:r>
      <w:r>
        <w:rPr>
          <w:spacing w:val="-7"/>
        </w:rPr>
        <w:t> </w:t>
      </w:r>
      <w:r>
        <w:rPr/>
        <w:t>II</w:t>
      </w:r>
      <w:r>
        <w:rPr>
          <w:spacing w:val="-7"/>
        </w:rPr>
        <w:t> </w:t>
      </w:r>
      <w:r>
        <w:rPr/>
        <w:t>has</w:t>
      </w:r>
      <w:r>
        <w:rPr>
          <w:spacing w:val="-7"/>
        </w:rPr>
        <w:t> </w:t>
      </w:r>
      <w:r>
        <w:rPr/>
        <w:t>one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4"/>
        </w:rPr>
        <w:t>few</w:t>
      </w:r>
      <w:r>
        <w:rPr>
          <w:spacing w:val="-7"/>
        </w:rPr>
        <w:t> </w:t>
      </w:r>
      <w:r>
        <w:rPr>
          <w:spacing w:val="-4"/>
        </w:rPr>
        <w:t>examples</w:t>
      </w:r>
      <w:r>
        <w:rPr>
          <w:spacing w:val="-7"/>
        </w:rPr>
        <w:t> </w:t>
      </w:r>
      <w:r>
        <w:rPr>
          <w:spacing w:val="-3"/>
        </w:rPr>
        <w:t>of</w:t>
      </w:r>
      <w:r>
        <w:rPr>
          <w:spacing w:val="-3"/>
        </w:rPr>
        <w:t> rock</w:t>
      </w:r>
      <w:r>
        <w:rPr>
          <w:spacing w:val="-5"/>
        </w:rPr>
        <w:t> </w:t>
      </w:r>
      <w:r>
        <w:rPr/>
        <w:t>art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>
          <w:spacing w:val="-3"/>
        </w:rPr>
        <w:t>Victoria,</w:t>
      </w:r>
      <w:r>
        <w:rPr>
          <w:spacing w:val="-5"/>
        </w:rPr>
        <w:t> </w:t>
      </w:r>
      <w:r>
        <w:rPr>
          <w:spacing w:val="-3"/>
        </w:rPr>
        <w:t>with</w:t>
      </w:r>
      <w:r>
        <w:rPr>
          <w:spacing w:val="-5"/>
        </w:rPr>
        <w:t> </w:t>
      </w:r>
      <w:r>
        <w:rPr>
          <w:spacing w:val="-4"/>
        </w:rPr>
        <w:t>engravings</w:t>
      </w:r>
      <w:r>
        <w:rPr>
          <w:spacing w:val="-5"/>
        </w:rPr>
        <w:t> </w:t>
      </w:r>
      <w:r>
        <w:rPr>
          <w:spacing w:val="-4"/>
        </w:rPr>
        <w:t>dated</w:t>
      </w:r>
      <w:r>
        <w:rPr>
          <w:spacing w:val="-5"/>
        </w:rPr>
        <w:t> </w:t>
      </w:r>
      <w:r>
        <w:rPr>
          <w:spacing w:val="-3"/>
        </w:rPr>
        <w:t>at</w:t>
      </w:r>
      <w:r>
        <w:rPr>
          <w:spacing w:val="-5"/>
        </w:rPr>
        <w:t> </w:t>
      </w:r>
      <w:r>
        <w:rPr>
          <w:spacing w:val="-3"/>
        </w:rPr>
        <w:t>over</w:t>
      </w:r>
      <w:r>
        <w:rPr>
          <w:spacing w:val="-48"/>
        </w:rPr>
        <w:t> </w:t>
      </w:r>
      <w:r>
        <w:rPr>
          <w:spacing w:val="-48"/>
        </w:rPr>
      </w:r>
      <w:r>
        <w:rPr>
          <w:spacing w:val="-3"/>
        </w:rPr>
        <w:t>21,000 </w:t>
      </w:r>
      <w:r>
        <w:rPr>
          <w:spacing w:val="-4"/>
        </w:rPr>
        <w:t>years </w:t>
      </w:r>
      <w:r>
        <w:rPr>
          <w:spacing w:val="-3"/>
        </w:rPr>
        <w:t>old. These are </w:t>
      </w:r>
      <w:r>
        <w:rPr>
          <w:spacing w:val="-4"/>
        </w:rPr>
        <w:t>listed </w:t>
      </w:r>
      <w:r>
        <w:rPr/>
        <w:t>on the</w:t>
      </w:r>
      <w:r>
        <w:rPr>
          <w:spacing w:val="-10"/>
        </w:rPr>
        <w:t> </w:t>
      </w:r>
      <w:r>
        <w:rPr>
          <w:spacing w:val="-4"/>
        </w:rPr>
        <w:t>Register</w:t>
      </w:r>
    </w:p>
    <w:p>
      <w:pPr>
        <w:pStyle w:val="BodyText"/>
        <w:spacing w:line="235" w:lineRule="auto" w:before="1"/>
        <w:ind w:right="131"/>
        <w:jc w:val="left"/>
      </w:pPr>
      <w:r>
        <w:rPr/>
        <w:t>of the </w:t>
      </w:r>
      <w:r>
        <w:rPr>
          <w:spacing w:val="-3"/>
        </w:rPr>
        <w:t>National </w:t>
      </w:r>
      <w:r>
        <w:rPr>
          <w:spacing w:val="-4"/>
        </w:rPr>
        <w:t>Estate </w:t>
      </w:r>
      <w:r>
        <w:rPr/>
        <w:t>and </w:t>
      </w:r>
      <w:r>
        <w:rPr>
          <w:spacing w:val="-3"/>
        </w:rPr>
        <w:t>proclaimed under</w:t>
      </w:r>
      <w:r>
        <w:rPr>
          <w:spacing w:val="-30"/>
        </w:rPr>
        <w:t> </w:t>
      </w:r>
      <w:r>
        <w:rPr>
          <w:spacing w:val="-3"/>
        </w:rPr>
        <w:t>the</w:t>
      </w:r>
      <w:r>
        <w:rPr>
          <w:spacing w:val="-3"/>
        </w:rPr>
        <w:t> </w:t>
      </w:r>
      <w:r>
        <w:rPr>
          <w:spacing w:val="-4"/>
        </w:rPr>
        <w:t>Archaeological </w:t>
      </w:r>
      <w:r>
        <w:rPr/>
        <w:t>and </w:t>
      </w:r>
      <w:r>
        <w:rPr>
          <w:spacing w:val="-3"/>
        </w:rPr>
        <w:t>Aboriginal </w:t>
      </w:r>
      <w:r>
        <w:rPr>
          <w:spacing w:val="-4"/>
        </w:rPr>
        <w:t>Relics Preservation</w:t>
      </w:r>
      <w:r>
        <w:rPr>
          <w:spacing w:val="-38"/>
        </w:rPr>
        <w:t> </w:t>
      </w:r>
      <w:r>
        <w:rPr>
          <w:spacing w:val="-38"/>
        </w:rPr>
      </w:r>
      <w:r>
        <w:rPr>
          <w:spacing w:val="-3"/>
        </w:rPr>
        <w:t>Act. Human remains, believed to </w:t>
      </w:r>
      <w:r>
        <w:rPr/>
        <w:t>be a </w:t>
      </w:r>
      <w:r>
        <w:rPr>
          <w:spacing w:val="-3"/>
        </w:rPr>
        <w:t>victim </w:t>
      </w:r>
      <w:r>
        <w:rPr/>
        <w:t>of</w:t>
      </w:r>
      <w:r>
        <w:rPr>
          <w:spacing w:val="-25"/>
        </w:rPr>
        <w:t> </w:t>
      </w:r>
      <w:r>
        <w:rPr/>
        <w:t>a</w:t>
      </w:r>
      <w:r>
        <w:rPr/>
        <w:t> </w:t>
      </w:r>
      <w:r>
        <w:rPr>
          <w:spacing w:val="-3"/>
        </w:rPr>
        <w:t>massacre that took place </w:t>
      </w:r>
      <w:r>
        <w:rPr/>
        <w:t>in </w:t>
      </w:r>
      <w:r>
        <w:rPr>
          <w:spacing w:val="-3"/>
        </w:rPr>
        <w:t>1840, </w:t>
      </w:r>
      <w:r>
        <w:rPr>
          <w:spacing w:val="-4"/>
        </w:rPr>
        <w:t>have </w:t>
      </w:r>
      <w:r>
        <w:rPr>
          <w:spacing w:val="-3"/>
        </w:rPr>
        <w:t>been</w:t>
      </w:r>
      <w:r>
        <w:rPr>
          <w:spacing w:val="-11"/>
        </w:rPr>
        <w:t> </w:t>
      </w:r>
      <w:r>
        <w:rPr>
          <w:spacing w:val="-4"/>
        </w:rPr>
        <w:t>found</w:t>
      </w:r>
      <w:r>
        <w:rPr>
          <w:spacing w:val="-3"/>
        </w:rPr>
        <w:t> </w:t>
      </w:r>
      <w:r>
        <w:rPr/>
        <w:t>in the</w:t>
      </w:r>
      <w:r>
        <w:rPr>
          <w:spacing w:val="-16"/>
        </w:rPr>
        <w:t> </w:t>
      </w:r>
      <w:r>
        <w:rPr>
          <w:spacing w:val="-5"/>
        </w:rPr>
        <w:t>cave.</w:t>
      </w:r>
      <w:r>
        <w:rPr/>
      </w:r>
    </w:p>
    <w:p>
      <w:pPr>
        <w:pStyle w:val="BodyText"/>
        <w:spacing w:line="264" w:lineRule="exact" w:before="108"/>
        <w:ind w:right="131"/>
        <w:jc w:val="left"/>
      </w:pPr>
      <w:r>
        <w:rPr>
          <w:spacing w:val="-4"/>
        </w:rPr>
        <w:t>People like </w:t>
      </w:r>
      <w:r>
        <w:rPr/>
        <w:t>the </w:t>
      </w:r>
      <w:r>
        <w:rPr>
          <w:spacing w:val="-3"/>
        </w:rPr>
        <w:t>idea </w:t>
      </w:r>
      <w:r>
        <w:rPr/>
        <w:t>of </w:t>
      </w:r>
      <w:r>
        <w:rPr>
          <w:spacing w:val="-3"/>
        </w:rPr>
        <w:t>visiting this </w:t>
      </w:r>
      <w:r>
        <w:rPr>
          <w:spacing w:val="-4"/>
        </w:rPr>
        <w:t>interesting</w:t>
      </w:r>
      <w:r>
        <w:rPr>
          <w:spacing w:val="-14"/>
        </w:rPr>
        <w:t> </w:t>
      </w:r>
      <w:r>
        <w:rPr>
          <w:spacing w:val="-3"/>
        </w:rPr>
        <w:t>and</w:t>
      </w:r>
      <w:r>
        <w:rPr>
          <w:spacing w:val="-3"/>
        </w:rPr>
        <w:t> challenging place, </w:t>
      </w:r>
      <w:r>
        <w:rPr/>
        <w:t>but </w:t>
      </w:r>
      <w:r>
        <w:rPr>
          <w:spacing w:val="-3"/>
        </w:rPr>
        <w:t>this </w:t>
      </w:r>
      <w:r>
        <w:rPr/>
        <w:t>is </w:t>
      </w:r>
      <w:r>
        <w:rPr>
          <w:spacing w:val="-3"/>
        </w:rPr>
        <w:t>causing</w:t>
      </w:r>
      <w:r>
        <w:rPr>
          <w:spacing w:val="-21"/>
        </w:rPr>
        <w:t> </w:t>
      </w:r>
      <w:r>
        <w:rPr>
          <w:spacing w:val="-3"/>
        </w:rPr>
        <w:t>significant</w:t>
      </w:r>
      <w:r>
        <w:rPr/>
        <w:t> </w:t>
      </w:r>
      <w:r>
        <w:rPr>
          <w:spacing w:val="-3"/>
        </w:rPr>
        <w:t>damage</w:t>
      </w:r>
      <w:r>
        <w:rPr>
          <w:spacing w:val="-7"/>
        </w:rPr>
        <w:t> </w:t>
      </w:r>
      <w:r>
        <w:rPr>
          <w:spacing w:val="-3"/>
        </w:rPr>
        <w:t>to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3"/>
        </w:rPr>
        <w:t>site</w:t>
      </w:r>
      <w:r>
        <w:rPr>
          <w:spacing w:val="-7"/>
        </w:rPr>
        <w:t> </w:t>
      </w:r>
      <w:r>
        <w:rPr/>
        <w:t>–</w:t>
      </w:r>
      <w:r>
        <w:rPr>
          <w:spacing w:val="-7"/>
        </w:rPr>
        <w:t> </w:t>
      </w:r>
      <w:r>
        <w:rPr>
          <w:spacing w:val="-3"/>
        </w:rPr>
        <w:t>through</w:t>
      </w:r>
      <w:r>
        <w:rPr>
          <w:spacing w:val="-7"/>
        </w:rPr>
        <w:t> </w:t>
      </w:r>
      <w:r>
        <w:rPr>
          <w:spacing w:val="-3"/>
        </w:rPr>
        <w:t>erosion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4"/>
        </w:rPr>
        <w:t>roads</w:t>
      </w:r>
      <w:r>
        <w:rPr/>
      </w:r>
    </w:p>
    <w:p>
      <w:pPr>
        <w:pStyle w:val="BodyText"/>
        <w:spacing w:line="264" w:lineRule="exact" w:before="0"/>
        <w:ind w:right="0"/>
        <w:jc w:val="both"/>
      </w:pPr>
      <w:r>
        <w:rPr/>
        <w:t>and the </w:t>
      </w:r>
      <w:r>
        <w:rPr>
          <w:spacing w:val="-3"/>
        </w:rPr>
        <w:t>theft </w:t>
      </w:r>
      <w:r>
        <w:rPr/>
        <w:t>of </w:t>
      </w:r>
      <w:r>
        <w:rPr>
          <w:spacing w:val="-4"/>
        </w:rPr>
        <w:t>cultural artefacts. </w:t>
      </w:r>
      <w:r>
        <w:rPr>
          <w:spacing w:val="-3"/>
        </w:rPr>
        <w:t>There are</w:t>
      </w:r>
      <w:r>
        <w:rPr>
          <w:spacing w:val="-25"/>
        </w:rPr>
        <w:t> </w:t>
      </w:r>
      <w:r>
        <w:rPr>
          <w:spacing w:val="-4"/>
        </w:rPr>
        <w:t>instances</w:t>
      </w:r>
      <w:r>
        <w:rPr>
          <w:spacing w:val="-3"/>
        </w:rPr>
        <w:t> where </w:t>
      </w:r>
      <w:r>
        <w:rPr>
          <w:spacing w:val="-4"/>
        </w:rPr>
        <w:t>visitors have </w:t>
      </w:r>
      <w:r>
        <w:rPr/>
        <w:t>cut </w:t>
      </w:r>
      <w:r>
        <w:rPr>
          <w:spacing w:val="-3"/>
        </w:rPr>
        <w:t>padlocks to get </w:t>
      </w:r>
      <w:r>
        <w:rPr/>
        <w:t>in </w:t>
      </w:r>
      <w:r>
        <w:rPr>
          <w:spacing w:val="-3"/>
        </w:rPr>
        <w:t>to </w:t>
      </w:r>
      <w:r>
        <w:rPr/>
        <w:t>the</w:t>
      </w:r>
      <w:r>
        <w:rPr>
          <w:spacing w:val="-29"/>
        </w:rPr>
        <w:t> </w:t>
      </w:r>
      <w:r>
        <w:rPr>
          <w:spacing w:val="-5"/>
        </w:rPr>
        <w:t>cave,</w:t>
      </w:r>
      <w:r>
        <w:rPr>
          <w:spacing w:val="-3"/>
        </w:rPr>
        <w:t> </w:t>
      </w:r>
      <w:r>
        <w:rPr/>
        <w:t>but its </w:t>
      </w:r>
      <w:r>
        <w:rPr>
          <w:spacing w:val="-4"/>
        </w:rPr>
        <w:t>remoteness makes </w:t>
      </w:r>
      <w:r>
        <w:rPr/>
        <w:t>it </w:t>
      </w:r>
      <w:r>
        <w:rPr>
          <w:spacing w:val="-3"/>
        </w:rPr>
        <w:t>difficult to </w:t>
      </w:r>
      <w:r>
        <w:rPr>
          <w:spacing w:val="-4"/>
        </w:rPr>
        <w:t>patrol </w:t>
      </w:r>
      <w:r>
        <w:rPr/>
        <w:t>the</w:t>
      </w:r>
      <w:r>
        <w:rPr>
          <w:spacing w:val="-32"/>
        </w:rPr>
        <w:t> </w:t>
      </w:r>
      <w:r>
        <w:rPr>
          <w:spacing w:val="-3"/>
        </w:rPr>
        <w:t>area</w:t>
      </w:r>
      <w:r>
        <w:rPr/>
        <w:t> and </w:t>
      </w:r>
      <w:r>
        <w:rPr>
          <w:spacing w:val="-4"/>
        </w:rPr>
        <w:t>prevent </w:t>
      </w:r>
      <w:r>
        <w:rPr>
          <w:spacing w:val="-3"/>
        </w:rPr>
        <w:t>this kind </w:t>
      </w:r>
      <w:r>
        <w:rPr/>
        <w:t>of </w:t>
      </w:r>
      <w:r>
        <w:rPr>
          <w:spacing w:val="-3"/>
        </w:rPr>
        <w:t>vandalism. </w:t>
      </w:r>
      <w:r>
        <w:rPr/>
        <w:t>The </w:t>
      </w:r>
      <w:r>
        <w:rPr>
          <w:spacing w:val="-4"/>
        </w:rPr>
        <w:t>caves</w:t>
      </w:r>
      <w:r>
        <w:rPr>
          <w:spacing w:val="-33"/>
        </w:rPr>
        <w:t> </w:t>
      </w:r>
      <w:r>
        <w:rPr>
          <w:spacing w:val="-3"/>
        </w:rPr>
        <w:t>are</w:t>
      </w:r>
    </w:p>
    <w:p>
      <w:pPr>
        <w:pStyle w:val="BodyText"/>
        <w:spacing w:line="264" w:lineRule="exact" w:before="0"/>
        <w:ind w:right="50"/>
        <w:jc w:val="left"/>
      </w:pPr>
      <w:r>
        <w:rPr>
          <w:spacing w:val="-3"/>
        </w:rPr>
        <w:t>also </w:t>
      </w:r>
      <w:r>
        <w:rPr>
          <w:spacing w:val="-4"/>
        </w:rPr>
        <w:t>threatened </w:t>
      </w:r>
      <w:r>
        <w:rPr/>
        <w:t>by the </w:t>
      </w:r>
      <w:r>
        <w:rPr>
          <w:spacing w:val="-3"/>
        </w:rPr>
        <w:t>flooding </w:t>
      </w:r>
      <w:r>
        <w:rPr/>
        <w:t>and </w:t>
      </w:r>
      <w:r>
        <w:rPr>
          <w:spacing w:val="-3"/>
        </w:rPr>
        <w:t>wildfires that</w:t>
      </w:r>
      <w:r>
        <w:rPr>
          <w:spacing w:val="-28"/>
        </w:rPr>
        <w:t> </w:t>
      </w:r>
      <w:r>
        <w:rPr>
          <w:spacing w:val="-3"/>
        </w:rPr>
        <w:t>are</w:t>
      </w:r>
      <w:r>
        <w:rPr/>
        <w:t> </w:t>
      </w:r>
      <w:r>
        <w:rPr>
          <w:spacing w:val="-3"/>
        </w:rPr>
        <w:t>common </w:t>
      </w:r>
      <w:r>
        <w:rPr/>
        <w:t>in </w:t>
      </w:r>
      <w:r>
        <w:rPr>
          <w:spacing w:val="-3"/>
        </w:rPr>
        <w:t>that part </w:t>
      </w:r>
      <w:r>
        <w:rPr/>
        <w:t>of the</w:t>
      </w:r>
      <w:r>
        <w:rPr>
          <w:spacing w:val="-24"/>
        </w:rPr>
        <w:t> </w:t>
      </w:r>
      <w:r>
        <w:rPr>
          <w:spacing w:val="-5"/>
        </w:rPr>
        <w:t>Country.</w:t>
      </w:r>
    </w:p>
    <w:p>
      <w:pPr>
        <w:pStyle w:val="Heading7"/>
        <w:spacing w:line="240" w:lineRule="auto"/>
        <w:ind w:left="631" w:right="931"/>
        <w:jc w:val="left"/>
        <w:rPr>
          <w:rFonts w:ascii="Calibri" w:hAnsi="Calibri" w:cs="Calibri" w:eastAsia="Calibri"/>
        </w:rPr>
      </w:pPr>
      <w:r>
        <w:rPr/>
        <w:br w:type="column"/>
      </w:r>
      <w:r>
        <w:rPr>
          <w:rFonts w:ascii="Calibri"/>
          <w:color w:val="A4590C"/>
        </w:rPr>
        <w:t>Management</w:t>
      </w:r>
      <w:r>
        <w:rPr>
          <w:rFonts w:ascii="Calibri"/>
          <w:color w:val="A4590C"/>
          <w:spacing w:val="-13"/>
        </w:rPr>
        <w:t> </w:t>
      </w:r>
      <w:r>
        <w:rPr>
          <w:rFonts w:ascii="Calibri"/>
          <w:color w:val="A4590C"/>
        </w:rPr>
        <w:t>approach</w:t>
      </w:r>
      <w:r>
        <w:rPr>
          <w:rFonts w:ascii="Calibri"/>
        </w:rPr>
      </w:r>
    </w:p>
    <w:p>
      <w:pPr>
        <w:pStyle w:val="BodyText"/>
        <w:spacing w:line="264" w:lineRule="exact" w:before="101"/>
        <w:ind w:left="631" w:right="931"/>
        <w:jc w:val="left"/>
      </w:pPr>
      <w:r>
        <w:rPr/>
        <w:t>Our </w:t>
      </w:r>
      <w:r>
        <w:rPr>
          <w:spacing w:val="-5"/>
        </w:rPr>
        <w:t>key </w:t>
      </w:r>
      <w:r>
        <w:rPr>
          <w:spacing w:val="-3"/>
        </w:rPr>
        <w:t>objective </w:t>
      </w:r>
      <w:r>
        <w:rPr>
          <w:spacing w:val="-4"/>
        </w:rPr>
        <w:t>for </w:t>
      </w:r>
      <w:r>
        <w:rPr>
          <w:spacing w:val="-3"/>
        </w:rPr>
        <w:t>New Guinea </w:t>
      </w:r>
      <w:r>
        <w:rPr>
          <w:spacing w:val="-4"/>
        </w:rPr>
        <w:t>Cave </w:t>
      </w:r>
      <w:r>
        <w:rPr/>
        <w:t>II is </w:t>
      </w:r>
      <w:r>
        <w:rPr>
          <w:spacing w:val="-3"/>
        </w:rPr>
        <w:t>to</w:t>
      </w:r>
      <w:r>
        <w:rPr>
          <w:spacing w:val="-26"/>
        </w:rPr>
        <w:t> </w:t>
      </w:r>
      <w:r>
        <w:rPr>
          <w:spacing w:val="-4"/>
        </w:rPr>
        <w:t>protect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4"/>
        </w:rPr>
        <w:t>important</w:t>
      </w:r>
      <w:r>
        <w:rPr>
          <w:spacing w:val="-5"/>
        </w:rPr>
        <w:t> </w:t>
      </w:r>
      <w:r>
        <w:rPr>
          <w:spacing w:val="-4"/>
        </w:rPr>
        <w:t>cultural</w:t>
      </w:r>
      <w:r>
        <w:rPr>
          <w:spacing w:val="-5"/>
        </w:rPr>
        <w:t> </w:t>
      </w:r>
      <w:r>
        <w:rPr>
          <w:spacing w:val="-3"/>
        </w:rPr>
        <w:t>values</w:t>
      </w:r>
      <w:r>
        <w:rPr>
          <w:spacing w:val="-5"/>
        </w:rPr>
        <w:t> </w:t>
      </w:r>
      <w:r>
        <w:rPr>
          <w:spacing w:val="-3"/>
        </w:rPr>
        <w:t>that</w:t>
      </w:r>
      <w:r>
        <w:rPr>
          <w:spacing w:val="-5"/>
        </w:rPr>
        <w:t> </w:t>
      </w:r>
      <w:r>
        <w:rPr>
          <w:spacing w:val="-4"/>
        </w:rPr>
        <w:t>exist</w:t>
      </w:r>
      <w:r>
        <w:rPr>
          <w:spacing w:val="-5"/>
        </w:rPr>
        <w:t> </w:t>
      </w:r>
      <w:r>
        <w:rPr>
          <w:spacing w:val="-3"/>
        </w:rPr>
        <w:t>there.</w:t>
      </w:r>
      <w:r>
        <w:rPr>
          <w:spacing w:val="-5"/>
        </w:rPr>
        <w:t> </w:t>
      </w:r>
      <w:r>
        <w:rPr/>
        <w:t>It</w:t>
      </w:r>
      <w:r>
        <w:rPr>
          <w:spacing w:val="-5"/>
        </w:rPr>
        <w:t> </w:t>
      </w:r>
      <w:r>
        <w:rPr>
          <w:spacing w:val="-3"/>
        </w:rPr>
        <w:t>is</w:t>
      </w:r>
      <w:r>
        <w:rPr>
          <w:spacing w:val="-45"/>
        </w:rPr>
        <w:t> </w:t>
      </w:r>
      <w:r>
        <w:rPr>
          <w:spacing w:val="-45"/>
        </w:rPr>
      </w:r>
      <w:r>
        <w:rPr>
          <w:rFonts w:ascii="Calibri"/>
          <w:spacing w:val="-4"/>
        </w:rPr>
        <w:t>fragile </w:t>
      </w:r>
      <w:r>
        <w:rPr>
          <w:rFonts w:ascii="Calibri"/>
        </w:rPr>
        <w:t>and not a </w:t>
      </w:r>
      <w:r>
        <w:rPr>
          <w:rFonts w:ascii="Calibri"/>
          <w:spacing w:val="-3"/>
        </w:rPr>
        <w:t>place that should </w:t>
      </w:r>
      <w:r>
        <w:rPr>
          <w:rFonts w:ascii="Calibri"/>
        </w:rPr>
        <w:t>be </w:t>
      </w:r>
      <w:r>
        <w:rPr>
          <w:rFonts w:ascii="Calibri"/>
          <w:spacing w:val="-3"/>
        </w:rPr>
        <w:t>developed</w:t>
      </w:r>
      <w:r>
        <w:rPr>
          <w:rFonts w:ascii="Calibri"/>
          <w:spacing w:val="-30"/>
        </w:rPr>
        <w:t> </w:t>
      </w:r>
      <w:r>
        <w:rPr>
          <w:rFonts w:ascii="Calibri"/>
          <w:spacing w:val="-5"/>
        </w:rPr>
        <w:t>for</w:t>
      </w:r>
      <w:r>
        <w:rPr>
          <w:rFonts w:ascii="Calibri"/>
          <w:spacing w:val="-3"/>
          <w:w w:val="99"/>
        </w:rPr>
        <w:t> </w:t>
      </w:r>
      <w:r>
        <w:rPr>
          <w:spacing w:val="-3"/>
        </w:rPr>
        <w:t>tourism. </w:t>
      </w:r>
      <w:r>
        <w:rPr/>
        <w:t>The </w:t>
      </w:r>
      <w:r>
        <w:rPr>
          <w:spacing w:val="-4"/>
        </w:rPr>
        <w:t>overarching strategy for </w:t>
      </w:r>
      <w:r>
        <w:rPr/>
        <w:t>the </w:t>
      </w:r>
      <w:r>
        <w:rPr>
          <w:spacing w:val="-4"/>
        </w:rPr>
        <w:t>cave</w:t>
      </w:r>
      <w:r>
        <w:rPr>
          <w:spacing w:val="-24"/>
        </w:rPr>
        <w:t> </w:t>
      </w:r>
      <w:r>
        <w:rPr>
          <w:spacing w:val="-3"/>
        </w:rPr>
        <w:t>should</w:t>
      </w:r>
      <w:r>
        <w:rPr>
          <w:spacing w:val="-3"/>
          <w:w w:val="99"/>
        </w:rPr>
        <w:t> </w:t>
      </w:r>
      <w:r>
        <w:rPr>
          <w:rFonts w:ascii="Calibri"/>
          <w:spacing w:val="-4"/>
        </w:rPr>
        <w:t>therefore </w:t>
      </w:r>
      <w:r>
        <w:rPr>
          <w:rFonts w:ascii="Calibri"/>
        </w:rPr>
        <w:t>be </w:t>
      </w:r>
      <w:r>
        <w:rPr>
          <w:rFonts w:ascii="Calibri"/>
          <w:spacing w:val="-3"/>
        </w:rPr>
        <w:t>to </w:t>
      </w:r>
      <w:r>
        <w:rPr>
          <w:rFonts w:ascii="Calibri"/>
          <w:spacing w:val="-4"/>
        </w:rPr>
        <w:t>prevent </w:t>
      </w:r>
      <w:r>
        <w:rPr>
          <w:rFonts w:ascii="Calibri"/>
          <w:spacing w:val="-3"/>
        </w:rPr>
        <w:t>public access </w:t>
      </w:r>
      <w:r>
        <w:rPr>
          <w:rFonts w:ascii="Calibri"/>
        </w:rPr>
        <w:t>and </w:t>
      </w:r>
      <w:r>
        <w:rPr>
          <w:rFonts w:ascii="Calibri"/>
          <w:spacing w:val="-4"/>
        </w:rPr>
        <w:t>make</w:t>
      </w:r>
      <w:r>
        <w:rPr>
          <w:rFonts w:ascii="Calibri"/>
          <w:spacing w:val="-22"/>
        </w:rPr>
        <w:t> </w:t>
      </w:r>
      <w:r>
        <w:rPr>
          <w:rFonts w:ascii="Calibri"/>
          <w:spacing w:val="-3"/>
        </w:rPr>
        <w:t>it</w:t>
      </w:r>
      <w:r>
        <w:rPr>
          <w:rFonts w:ascii="Calibri"/>
          <w:spacing w:val="-3"/>
          <w:w w:val="100"/>
        </w:rPr>
        <w:t> </w:t>
      </w:r>
      <w:r>
        <w:rPr>
          <w:spacing w:val="-3"/>
        </w:rPr>
        <w:t>accessible </w:t>
      </w:r>
      <w:r>
        <w:rPr>
          <w:spacing w:val="-4"/>
        </w:rPr>
        <w:t>for </w:t>
      </w:r>
      <w:r>
        <w:rPr>
          <w:spacing w:val="-3"/>
        </w:rPr>
        <w:t>Aboriginal </w:t>
      </w:r>
      <w:r>
        <w:rPr>
          <w:spacing w:val="-4"/>
        </w:rPr>
        <w:t>cultural </w:t>
      </w:r>
      <w:r>
        <w:rPr/>
        <w:t>use</w:t>
      </w:r>
      <w:r>
        <w:rPr>
          <w:spacing w:val="2"/>
        </w:rPr>
        <w:t> </w:t>
      </w:r>
      <w:r>
        <w:rPr>
          <w:spacing w:val="-6"/>
        </w:rPr>
        <w:t>only.</w:t>
      </w:r>
    </w:p>
    <w:p>
      <w:pPr>
        <w:pStyle w:val="BodyText"/>
        <w:spacing w:line="264" w:lineRule="exact"/>
        <w:ind w:left="631" w:right="931"/>
        <w:jc w:val="left"/>
      </w:pPr>
      <w:r>
        <w:rPr>
          <w:spacing w:val="-5"/>
        </w:rPr>
        <w:t>We </w:t>
      </w:r>
      <w:r>
        <w:rPr/>
        <w:t>want a more active role in managing the</w:t>
      </w:r>
      <w:r>
        <w:rPr>
          <w:spacing w:val="-12"/>
        </w:rPr>
        <w:t> </w:t>
      </w:r>
      <w:r>
        <w:rPr/>
        <w:t>area,</w:t>
      </w:r>
      <w:r>
        <w:rPr/>
        <w:t> given its very high cultural significance. It may</w:t>
      </w:r>
      <w:r>
        <w:rPr>
          <w:spacing w:val="-19"/>
        </w:rPr>
        <w:t> </w:t>
      </w:r>
      <w:r>
        <w:rPr/>
        <w:t>also</w:t>
      </w:r>
      <w:r>
        <w:rPr/>
        <w:t> </w:t>
      </w:r>
      <w:r>
        <w:rPr>
          <w:rFonts w:ascii="Calibri"/>
        </w:rPr>
        <w:t>be a good prospect in the short term as a trial</w:t>
      </w:r>
      <w:r>
        <w:rPr>
          <w:rFonts w:ascii="Calibri"/>
          <w:spacing w:val="-19"/>
        </w:rPr>
        <w:t> </w:t>
      </w:r>
      <w:r>
        <w:rPr>
          <w:rFonts w:ascii="Calibri"/>
          <w:spacing w:val="-3"/>
        </w:rPr>
        <w:t>for</w:t>
      </w:r>
      <w:r>
        <w:rPr>
          <w:rFonts w:ascii="Calibri"/>
          <w:spacing w:val="-1"/>
          <w:w w:val="99"/>
        </w:rPr>
        <w:t> </w:t>
      </w:r>
      <w:r>
        <w:rPr/>
        <w:t>sole management by</w:t>
      </w:r>
      <w:r>
        <w:rPr>
          <w:spacing w:val="-10"/>
        </w:rPr>
        <w:t> </w:t>
      </w:r>
      <w:r>
        <w:rPr/>
        <w:t>Gunaikurnai.</w:t>
      </w:r>
    </w:p>
    <w:p>
      <w:pPr>
        <w:pStyle w:val="BodyText"/>
        <w:spacing w:line="240" w:lineRule="auto" w:before="115"/>
        <w:ind w:left="631" w:right="931"/>
        <w:jc w:val="left"/>
      </w:pPr>
      <w:r>
        <w:rPr/>
        <w:t>Our management priorities for this area</w:t>
      </w:r>
      <w:r>
        <w:rPr>
          <w:spacing w:val="-15"/>
        </w:rPr>
        <w:t> </w:t>
      </w:r>
      <w:r>
        <w:rPr/>
        <w:t>include:</w:t>
      </w:r>
    </w:p>
    <w:p>
      <w:pPr>
        <w:pStyle w:val="BodyText"/>
        <w:spacing w:line="264" w:lineRule="exact" w:before="107"/>
        <w:ind w:left="1084" w:right="931" w:hanging="341"/>
        <w:jc w:val="left"/>
      </w:pPr>
      <w:r>
        <w:rPr>
          <w:rFonts w:ascii="Arial" w:hAnsi="Arial"/>
        </w:rPr>
        <w:t>ø </w:t>
      </w:r>
      <w:r>
        <w:rPr/>
        <w:t>Preventing public access and establishing</w:t>
      </w:r>
      <w:r>
        <w:rPr>
          <w:spacing w:val="3"/>
        </w:rPr>
        <w:t> </w:t>
      </w:r>
      <w:r>
        <w:rPr/>
        <w:t>an</w:t>
      </w:r>
      <w:r>
        <w:rPr/>
        <w:t> effective enforcement</w:t>
      </w:r>
      <w:r>
        <w:rPr>
          <w:spacing w:val="-37"/>
        </w:rPr>
        <w:t> </w:t>
      </w:r>
      <w:r>
        <w:rPr/>
        <w:t>regime</w:t>
      </w:r>
    </w:p>
    <w:p>
      <w:pPr>
        <w:pStyle w:val="BodyText"/>
        <w:spacing w:line="264" w:lineRule="exact"/>
        <w:ind w:left="1084" w:right="1390" w:hanging="341"/>
        <w:jc w:val="left"/>
      </w:pPr>
      <w:r>
        <w:rPr>
          <w:rFonts w:ascii="Arial" w:hAnsi="Arial"/>
        </w:rPr>
        <w:t>ø </w:t>
      </w:r>
      <w:r>
        <w:rPr>
          <w:rFonts w:ascii="Calibri" w:hAnsi="Calibri"/>
        </w:rPr>
        <w:t>Clean up and removal of debris from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</w:rPr>
        <w:t>past</w:t>
      </w:r>
      <w:r>
        <w:rPr>
          <w:rFonts w:ascii="Calibri" w:hAnsi="Calibri"/>
          <w:w w:val="99"/>
        </w:rPr>
        <w:t> </w:t>
      </w:r>
      <w:r>
        <w:rPr/>
        <w:t>floods</w:t>
      </w:r>
    </w:p>
    <w:p>
      <w:pPr>
        <w:pStyle w:val="BodyText"/>
        <w:spacing w:line="264" w:lineRule="exact"/>
        <w:ind w:left="1084" w:right="1390" w:hanging="341"/>
        <w:jc w:val="left"/>
      </w:pPr>
      <w:r>
        <w:rPr>
          <w:rFonts w:ascii="Arial" w:hAnsi="Arial"/>
        </w:rPr>
        <w:t>ø </w:t>
      </w:r>
      <w:r>
        <w:rPr/>
        <w:t>Putting strategies in place that</w:t>
      </w:r>
      <w:r>
        <w:rPr>
          <w:spacing w:val="-4"/>
        </w:rPr>
        <w:t> </w:t>
      </w:r>
      <w:r>
        <w:rPr/>
        <w:t>minimise</w:t>
      </w:r>
      <w:r>
        <w:rPr/>
        <w:t> damage from future floods and</w:t>
      </w:r>
      <w:r>
        <w:rPr>
          <w:spacing w:val="-15"/>
        </w:rPr>
        <w:t> </w:t>
      </w:r>
      <w:r>
        <w:rPr/>
        <w:t>wildfire</w:t>
      </w:r>
    </w:p>
    <w:p>
      <w:pPr>
        <w:pStyle w:val="BodyText"/>
        <w:spacing w:line="264" w:lineRule="exact"/>
        <w:ind w:left="1084" w:right="1390" w:hanging="341"/>
        <w:jc w:val="left"/>
      </w:pPr>
      <w:r>
        <w:rPr>
          <w:rFonts w:ascii="Arial" w:hAnsi="Arial"/>
        </w:rPr>
        <w:t>ø   </w:t>
      </w:r>
      <w:r>
        <w:rPr/>
        <w:t>Looking at options for sole</w:t>
      </w:r>
      <w:r>
        <w:rPr>
          <w:spacing w:val="13"/>
        </w:rPr>
        <w:t> </w:t>
      </w:r>
      <w:r>
        <w:rPr/>
        <w:t>management</w:t>
      </w:r>
      <w:r>
        <w:rPr/>
        <w:t> of New Guinea Cave II, including</w:t>
      </w:r>
      <w:r>
        <w:rPr>
          <w:spacing w:val="-14"/>
        </w:rPr>
        <w:t> </w:t>
      </w:r>
      <w:r>
        <w:rPr/>
        <w:t>adequate</w:t>
      </w:r>
      <w:r>
        <w:rPr/>
        <w:t> resourcing.</w:t>
      </w:r>
    </w:p>
    <w:p>
      <w:pPr>
        <w:spacing w:after="0" w:line="264" w:lineRule="exact"/>
        <w:jc w:val="left"/>
        <w:sectPr>
          <w:type w:val="continuous"/>
          <w:pgSz w:w="11910" w:h="16840"/>
          <w:pgMar w:top="1180" w:bottom="280" w:left="0" w:right="0"/>
          <w:cols w:num="2" w:equalWidth="0">
            <w:col w:w="5617" w:space="40"/>
            <w:col w:w="6253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Heading5"/>
        <w:tabs>
          <w:tab w:pos="11264" w:val="left" w:leader="none"/>
        </w:tabs>
        <w:spacing w:line="240" w:lineRule="auto" w:before="203"/>
        <w:ind w:right="0"/>
        <w:jc w:val="left"/>
        <w:rPr>
          <w:u w:val="none"/>
        </w:rPr>
      </w:pPr>
      <w:r>
        <w:rPr/>
        <w:pict>
          <v:group style="position:absolute;margin-left:582.508606pt;margin-top:20.426872pt;width:12.8pt;height:4.8pt;mso-position-horizontal-relative:page;mso-position-vertical-relative:paragraph;z-index:-883552" coordorigin="11650,409" coordsize="256,96">
            <v:group style="position:absolute;left:11898;top:416;width:2;height:80" coordorigin="11898,416" coordsize="2,80">
              <v:shape style="position:absolute;left:11898;top:416;width:2;height:80" coordorigin="11898,416" coordsize="0,80" path="m11898,496l11898,416e" filled="false" stroked="true" strokeweight=".748pt" strokecolor="#939598">
                <v:path arrowok="t"/>
              </v:shape>
            </v:group>
            <v:group style="position:absolute;left:11858;top:416;width:2;height:80" coordorigin="11858,416" coordsize="2,80">
              <v:shape style="position:absolute;left:11858;top:416;width:2;height:80" coordorigin="11858,416" coordsize="0,80" path="m11858,496l11858,416e" filled="false" stroked="true" strokeweight=".748pt" strokecolor="#939598">
                <v:path arrowok="t"/>
              </v:shape>
            </v:group>
            <v:group style="position:absolute;left:11818;top:416;width:2;height:80" coordorigin="11818,416" coordsize="2,80">
              <v:shape style="position:absolute;left:11818;top:416;width:2;height:80" coordorigin="11818,416" coordsize="0,80" path="m11818,496l11818,416e" filled="false" stroked="true" strokeweight=".748pt" strokecolor="#939598">
                <v:path arrowok="t"/>
              </v:shape>
            </v:group>
            <v:group style="position:absolute;left:11778;top:416;width:2;height:80" coordorigin="11778,416" coordsize="2,80">
              <v:shape style="position:absolute;left:11778;top:416;width:2;height:80" coordorigin="11778,416" coordsize="0,80" path="m11778,496l11778,416e" filled="false" stroked="true" strokeweight=".748pt" strokecolor="#939598">
                <v:path arrowok="t"/>
              </v:shape>
            </v:group>
            <v:group style="position:absolute;left:11738;top:416;width:2;height:80" coordorigin="11738,416" coordsize="2,80">
              <v:shape style="position:absolute;left:11738;top:416;width:2;height:80" coordorigin="11738,416" coordsize="0,80" path="m11738,496l11738,416e" filled="false" stroked="true" strokeweight=".748pt" strokecolor="#939598">
                <v:path arrowok="t"/>
              </v:shape>
            </v:group>
            <v:group style="position:absolute;left:11698;top:416;width:2;height:80" coordorigin="11698,416" coordsize="2,80">
              <v:shape style="position:absolute;left:11698;top:416;width:2;height:80" coordorigin="11698,416" coordsize="0,80" path="m11698,496l11698,416e" filled="false" stroked="true" strokeweight=".748pt" strokecolor="#939598">
                <v:path arrowok="t"/>
              </v:shape>
            </v:group>
            <v:group style="position:absolute;left:11658;top:416;width:2;height:80" coordorigin="11658,416" coordsize="2,80">
              <v:shape style="position:absolute;left:11658;top:416;width:2;height:80" coordorigin="11658,416" coordsize="0,80" path="m11658,496l11658,416e" filled="false" stroked="true" strokeweight=".748pt" strokecolor="#93959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-.374011pt;margin-top:20.437872pt;width:559.6pt;height:4.95pt;mso-position-horizontal-relative:page;mso-position-vertical-relative:paragraph;z-index:-883528" coordorigin="-7,409" coordsize="11192,99">
            <v:group style="position:absolute;left:11177;top:416;width:2;height:80" coordorigin="11177,416" coordsize="2,80">
              <v:shape style="position:absolute;left:11177;top:416;width:2;height:80" coordorigin="11177,416" coordsize="1,80" path="m11177,496l11177,416e" filled="false" stroked="true" strokeweight=".748pt" strokecolor="#939598">
                <v:path arrowok="t"/>
              </v:shape>
            </v:group>
            <v:group style="position:absolute;left:11137;top:416;width:2;height:80" coordorigin="11137,416" coordsize="2,80">
              <v:shape style="position:absolute;left:11137;top:416;width:2;height:80" coordorigin="11137,416" coordsize="0,80" path="m11137,496l11137,416e" filled="false" stroked="true" strokeweight=".748pt" strokecolor="#939598">
                <v:path arrowok="t"/>
              </v:shape>
            </v:group>
            <v:group style="position:absolute;left:11097;top:416;width:2;height:80" coordorigin="11097,416" coordsize="2,80">
              <v:shape style="position:absolute;left:11097;top:416;width:2;height:80" coordorigin="11097,416" coordsize="0,80" path="m11097,496l11097,416e" filled="false" stroked="true" strokeweight=".748pt" strokecolor="#939598">
                <v:path arrowok="t"/>
              </v:shape>
            </v:group>
            <v:group style="position:absolute;left:11057;top:416;width:2;height:80" coordorigin="11057,416" coordsize="2,80">
              <v:shape style="position:absolute;left:11057;top:416;width:2;height:80" coordorigin="11057,416" coordsize="0,80" path="m11057,496l11057,416e" filled="false" stroked="true" strokeweight=".748pt" strokecolor="#939598">
                <v:path arrowok="t"/>
              </v:shape>
            </v:group>
            <v:group style="position:absolute;left:11017;top:416;width:2;height:80" coordorigin="11017,416" coordsize="2,80">
              <v:shape style="position:absolute;left:11017;top:416;width:2;height:80" coordorigin="11017,416" coordsize="0,80" path="m11017,496l11017,416e" filled="false" stroked="true" strokeweight=".748pt" strokecolor="#939598">
                <v:path arrowok="t"/>
              </v:shape>
            </v:group>
            <v:group style="position:absolute;left:10977;top:416;width:2;height:80" coordorigin="10977,416" coordsize="2,80">
              <v:shape style="position:absolute;left:10977;top:416;width:2;height:80" coordorigin="10977,416" coordsize="0,80" path="m10977,496l10977,416e" filled="false" stroked="true" strokeweight=".748pt" strokecolor="#939598">
                <v:path arrowok="t"/>
              </v:shape>
            </v:group>
            <v:group style="position:absolute;left:10937;top:416;width:2;height:80" coordorigin="10937,416" coordsize="2,80">
              <v:shape style="position:absolute;left:10937;top:416;width:2;height:80" coordorigin="10937,416" coordsize="0,80" path="m10937,496l10937,416e" filled="false" stroked="true" strokeweight=".748pt" strokecolor="#939598">
                <v:path arrowok="t"/>
              </v:shape>
            </v:group>
            <v:group style="position:absolute;left:10896;top:416;width:2;height:80" coordorigin="10896,416" coordsize="2,80">
              <v:shape style="position:absolute;left:10896;top:416;width:2;height:80" coordorigin="10896,416" coordsize="0,80" path="m10897,496l10896,416e" filled="false" stroked="true" strokeweight=".748pt" strokecolor="#939598">
                <v:path arrowok="t"/>
              </v:shape>
            </v:group>
            <v:group style="position:absolute;left:10856;top:416;width:2;height:80" coordorigin="10856,416" coordsize="2,80">
              <v:shape style="position:absolute;left:10856;top:416;width:2;height:80" coordorigin="10856,416" coordsize="1,80" path="m10856,496l10856,416e" filled="false" stroked="true" strokeweight=".748pt" strokecolor="#939598">
                <v:path arrowok="t"/>
              </v:shape>
            </v:group>
            <v:group style="position:absolute;left:10816;top:416;width:2;height:80" coordorigin="10816,416" coordsize="2,80">
              <v:shape style="position:absolute;left:10816;top:416;width:2;height:80" coordorigin="10816,416" coordsize="0,80" path="m10816,496l10816,416e" filled="false" stroked="true" strokeweight=".748pt" strokecolor="#939598">
                <v:path arrowok="t"/>
              </v:shape>
            </v:group>
            <v:group style="position:absolute;left:10776;top:416;width:2;height:80" coordorigin="10776,416" coordsize="2,80">
              <v:shape style="position:absolute;left:10776;top:416;width:2;height:80" coordorigin="10776,416" coordsize="0,80" path="m10776,496l10776,416e" filled="false" stroked="true" strokeweight=".748pt" strokecolor="#939598">
                <v:path arrowok="t"/>
              </v:shape>
            </v:group>
            <v:group style="position:absolute;left:10736;top:416;width:2;height:80" coordorigin="10736,416" coordsize="2,80">
              <v:shape style="position:absolute;left:10736;top:416;width:2;height:80" coordorigin="10736,416" coordsize="1,80" path="m10736,496l10736,416e" filled="false" stroked="true" strokeweight=".748pt" strokecolor="#939598">
                <v:path arrowok="t"/>
              </v:shape>
            </v:group>
            <v:group style="position:absolute;left:10696;top:416;width:2;height:80" coordorigin="10696,416" coordsize="2,80">
              <v:shape style="position:absolute;left:10696;top:416;width:2;height:80" coordorigin="10696,416" coordsize="0,80" path="m10696,496l10696,416e" filled="false" stroked="true" strokeweight=".748pt" strokecolor="#939598">
                <v:path arrowok="t"/>
              </v:shape>
            </v:group>
            <v:group style="position:absolute;left:10656;top:416;width:2;height:80" coordorigin="10656,416" coordsize="2,80">
              <v:shape style="position:absolute;left:10656;top:416;width:2;height:80" coordorigin="10656,416" coordsize="0,80" path="m10656,496l10656,416e" filled="false" stroked="true" strokeweight=".748pt" strokecolor="#939598">
                <v:path arrowok="t"/>
              </v:shape>
            </v:group>
            <v:group style="position:absolute;left:10616;top:416;width:2;height:80" coordorigin="10616,416" coordsize="2,80">
              <v:shape style="position:absolute;left:10616;top:416;width:2;height:80" coordorigin="10616,416" coordsize="0,80" path="m10616,496l10616,416e" filled="false" stroked="true" strokeweight=".748pt" strokecolor="#939598">
                <v:path arrowok="t"/>
              </v:shape>
            </v:group>
            <v:group style="position:absolute;left:10576;top:416;width:2;height:80" coordorigin="10576,416" coordsize="2,80">
              <v:shape style="position:absolute;left:10576;top:416;width:2;height:80" coordorigin="10576,416" coordsize="0,80" path="m10576,496l10576,416e" filled="false" stroked="true" strokeweight=".748pt" strokecolor="#939598">
                <v:path arrowok="t"/>
              </v:shape>
            </v:group>
            <v:group style="position:absolute;left:10536;top:416;width:2;height:80" coordorigin="10536,416" coordsize="2,80">
              <v:shape style="position:absolute;left:10536;top:416;width:2;height:80" coordorigin="10536,416" coordsize="1,80" path="m10536,496l10536,416e" filled="false" stroked="true" strokeweight=".748pt" strokecolor="#939598">
                <v:path arrowok="t"/>
              </v:shape>
            </v:group>
            <v:group style="position:absolute;left:10496;top:416;width:2;height:80" coordorigin="10496,416" coordsize="2,80">
              <v:shape style="position:absolute;left:10496;top:416;width:2;height:80" coordorigin="10496,416" coordsize="0,80" path="m10496,496l10496,416e" filled="false" stroked="true" strokeweight=".748pt" strokecolor="#939598">
                <v:path arrowok="t"/>
              </v:shape>
            </v:group>
            <v:group style="position:absolute;left:10456;top:416;width:2;height:80" coordorigin="10456,416" coordsize="2,80">
              <v:shape style="position:absolute;left:10456;top:416;width:2;height:80" coordorigin="10456,416" coordsize="0,80" path="m10456,496l10456,416e" filled="false" stroked="true" strokeweight=".748pt" strokecolor="#939598">
                <v:path arrowok="t"/>
              </v:shape>
            </v:group>
            <v:group style="position:absolute;left:10416;top:416;width:2;height:80" coordorigin="10416,416" coordsize="2,80">
              <v:shape style="position:absolute;left:10416;top:416;width:2;height:80" coordorigin="10416,416" coordsize="0,80" path="m10416,496l10416,416e" filled="false" stroked="true" strokeweight=".748pt" strokecolor="#939598">
                <v:path arrowok="t"/>
              </v:shape>
            </v:group>
            <v:group style="position:absolute;left:10376;top:416;width:2;height:80" coordorigin="10376,416" coordsize="2,80">
              <v:shape style="position:absolute;left:10376;top:416;width:2;height:80" coordorigin="10376,416" coordsize="0,80" path="m10376,496l10376,416e" filled="false" stroked="true" strokeweight=".748pt" strokecolor="#939598">
                <v:path arrowok="t"/>
              </v:shape>
            </v:group>
            <v:group style="position:absolute;left:10336;top:416;width:2;height:80" coordorigin="10336,416" coordsize="2,80">
              <v:shape style="position:absolute;left:10336;top:416;width:2;height:80" coordorigin="10336,416" coordsize="0,80" path="m10336,496l10336,416e" filled="false" stroked="true" strokeweight=".748pt" strokecolor="#939598">
                <v:path arrowok="t"/>
              </v:shape>
            </v:group>
            <v:group style="position:absolute;left:10296;top:416;width:2;height:80" coordorigin="10296,416" coordsize="2,80">
              <v:shape style="position:absolute;left:10296;top:416;width:2;height:80" coordorigin="10296,416" coordsize="0,80" path="m10296,496l10296,416e" filled="false" stroked="true" strokeweight=".748pt" strokecolor="#939598">
                <v:path arrowok="t"/>
              </v:shape>
            </v:group>
            <v:group style="position:absolute;left:10256;top:416;width:2;height:80" coordorigin="10256,416" coordsize="2,80">
              <v:shape style="position:absolute;left:10256;top:416;width:2;height:80" coordorigin="10256,416" coordsize="1,80" path="m10256,496l10256,416e" filled="false" stroked="true" strokeweight=".748pt" strokecolor="#939598">
                <v:path arrowok="t"/>
              </v:shape>
            </v:group>
            <v:group style="position:absolute;left:10215;top:417;width:2;height:80" coordorigin="10215,417" coordsize="2,80">
              <v:shape style="position:absolute;left:10215;top:417;width:2;height:80" coordorigin="10215,417" coordsize="1,80" path="m10215,497l10215,417e" filled="false" stroked="true" strokeweight=".748pt" strokecolor="#939598">
                <v:path arrowok="t"/>
              </v:shape>
            </v:group>
            <v:group style="position:absolute;left:10175;top:417;width:2;height:80" coordorigin="10175,417" coordsize="2,80">
              <v:shape style="position:absolute;left:10175;top:417;width:2;height:80" coordorigin="10175,417" coordsize="1,80" path="m10175,497l10175,417e" filled="false" stroked="true" strokeweight=".748pt" strokecolor="#939598">
                <v:path arrowok="t"/>
              </v:shape>
            </v:group>
            <v:group style="position:absolute;left:10135;top:417;width:2;height:80" coordorigin="10135,417" coordsize="2,80">
              <v:shape style="position:absolute;left:10135;top:417;width:2;height:80" coordorigin="10135,417" coordsize="1,80" path="m10135,497l10135,417e" filled="false" stroked="true" strokeweight=".748pt" strokecolor="#939598">
                <v:path arrowok="t"/>
              </v:shape>
            </v:group>
            <v:group style="position:absolute;left:10095;top:417;width:2;height:80" coordorigin="10095,417" coordsize="2,80">
              <v:shape style="position:absolute;left:10095;top:417;width:2;height:80" coordorigin="10095,417" coordsize="1,80" path="m10095,497l10095,417e" filled="false" stroked="true" strokeweight=".748pt" strokecolor="#939598">
                <v:path arrowok="t"/>
              </v:shape>
            </v:group>
            <v:group style="position:absolute;left:10055;top:417;width:2;height:80" coordorigin="10055,417" coordsize="2,80">
              <v:shape style="position:absolute;left:10055;top:417;width:2;height:80" coordorigin="10055,417" coordsize="1,80" path="m10055,497l10055,417e" filled="false" stroked="true" strokeweight=".748pt" strokecolor="#939598">
                <v:path arrowok="t"/>
              </v:shape>
            </v:group>
            <v:group style="position:absolute;left:10015;top:417;width:2;height:80" coordorigin="10015,417" coordsize="2,80">
              <v:shape style="position:absolute;left:10015;top:417;width:2;height:80" coordorigin="10015,417" coordsize="0,80" path="m10015,497l10015,417e" filled="false" stroked="true" strokeweight=".748pt" strokecolor="#939598">
                <v:path arrowok="t"/>
              </v:shape>
            </v:group>
            <v:group style="position:absolute;left:9975;top:417;width:2;height:80" coordorigin="9975,417" coordsize="2,80">
              <v:shape style="position:absolute;left:9975;top:417;width:2;height:80" coordorigin="9975,417" coordsize="0,80" path="m9975,497l9975,417e" filled="false" stroked="true" strokeweight=".748pt" strokecolor="#939598">
                <v:path arrowok="t"/>
              </v:shape>
            </v:group>
            <v:group style="position:absolute;left:9935;top:417;width:2;height:80" coordorigin="9935,417" coordsize="2,80">
              <v:shape style="position:absolute;left:9935;top:417;width:2;height:80" coordorigin="9935,417" coordsize="0,80" path="m9935,497l9935,417e" filled="false" stroked="true" strokeweight=".748pt" strokecolor="#939598">
                <v:path arrowok="t"/>
              </v:shape>
            </v:group>
            <v:group style="position:absolute;left:9895;top:417;width:2;height:80" coordorigin="9895,417" coordsize="2,80">
              <v:shape style="position:absolute;left:9895;top:417;width:2;height:80" coordorigin="9895,417" coordsize="1,80" path="m9895,497l9895,417e" filled="false" stroked="true" strokeweight=".748pt" strokecolor="#939598">
                <v:path arrowok="t"/>
              </v:shape>
            </v:group>
            <v:group style="position:absolute;left:9855;top:417;width:2;height:80" coordorigin="9855,417" coordsize="2,80">
              <v:shape style="position:absolute;left:9855;top:417;width:2;height:80" coordorigin="9855,417" coordsize="1,80" path="m9855,497l9855,417e" filled="false" stroked="true" strokeweight=".748pt" strokecolor="#939598">
                <v:path arrowok="t"/>
              </v:shape>
            </v:group>
            <v:group style="position:absolute;left:9815;top:417;width:2;height:80" coordorigin="9815,417" coordsize="2,80">
              <v:shape style="position:absolute;left:9815;top:417;width:2;height:80" coordorigin="9815,417" coordsize="0,80" path="m9815,497l9815,417e" filled="false" stroked="true" strokeweight=".748pt" strokecolor="#939598">
                <v:path arrowok="t"/>
              </v:shape>
            </v:group>
            <v:group style="position:absolute;left:9775;top:417;width:2;height:80" coordorigin="9775,417" coordsize="2,80">
              <v:shape style="position:absolute;left:9775;top:417;width:2;height:80" coordorigin="9775,417" coordsize="1,80" path="m9775,497l9775,417e" filled="false" stroked="true" strokeweight=".748pt" strokecolor="#939598">
                <v:path arrowok="t"/>
              </v:shape>
            </v:group>
            <v:group style="position:absolute;left:9735;top:417;width:2;height:80" coordorigin="9735,417" coordsize="2,80">
              <v:shape style="position:absolute;left:9735;top:417;width:2;height:80" coordorigin="9735,417" coordsize="1,80" path="m9735,497l9735,417e" filled="false" stroked="true" strokeweight=".748pt" strokecolor="#939598">
                <v:path arrowok="t"/>
              </v:shape>
            </v:group>
            <v:group style="position:absolute;left:9695;top:417;width:2;height:80" coordorigin="9695,417" coordsize="2,80">
              <v:shape style="position:absolute;left:9695;top:417;width:2;height:80" coordorigin="9695,417" coordsize="0,80" path="m9695,497l9695,417e" filled="false" stroked="true" strokeweight=".748pt" strokecolor="#939598">
                <v:path arrowok="t"/>
              </v:shape>
            </v:group>
            <v:group style="position:absolute;left:9655;top:417;width:2;height:80" coordorigin="9655,417" coordsize="2,80">
              <v:shape style="position:absolute;left:9655;top:417;width:2;height:80" coordorigin="9655,417" coordsize="0,80" path="m9655,497l9655,417e" filled="false" stroked="true" strokeweight=".748pt" strokecolor="#939598">
                <v:path arrowok="t"/>
              </v:shape>
            </v:group>
            <v:group style="position:absolute;left:9615;top:417;width:2;height:80" coordorigin="9615,417" coordsize="2,80">
              <v:shape style="position:absolute;left:9615;top:417;width:2;height:80" coordorigin="9615,417" coordsize="0,80" path="m9615,497l9615,417e" filled="false" stroked="true" strokeweight=".748pt" strokecolor="#939598">
                <v:path arrowok="t"/>
              </v:shape>
            </v:group>
            <v:group style="position:absolute;left:9574;top:417;width:2;height:80" coordorigin="9574,417" coordsize="2,80">
              <v:shape style="position:absolute;left:9574;top:417;width:2;height:80" coordorigin="9574,417" coordsize="1,80" path="m9575,497l9574,417e" filled="false" stroked="true" strokeweight=".748pt" strokecolor="#939598">
                <v:path arrowok="t"/>
              </v:shape>
            </v:group>
            <v:group style="position:absolute;left:9534;top:417;width:2;height:80" coordorigin="9534,417" coordsize="2,80">
              <v:shape style="position:absolute;left:9534;top:417;width:2;height:80" coordorigin="9534,417" coordsize="1,80" path="m9534,497l9534,417e" filled="false" stroked="true" strokeweight=".748pt" strokecolor="#939598">
                <v:path arrowok="t"/>
              </v:shape>
            </v:group>
            <v:group style="position:absolute;left:9494;top:417;width:2;height:80" coordorigin="9494,417" coordsize="2,80">
              <v:shape style="position:absolute;left:9494;top:417;width:2;height:80" coordorigin="9494,417" coordsize="0,80" path="m9494,497l9494,417e" filled="false" stroked="true" strokeweight=".748pt" strokecolor="#939598">
                <v:path arrowok="t"/>
              </v:shape>
            </v:group>
            <v:group style="position:absolute;left:9454;top:417;width:2;height:80" coordorigin="9454,417" coordsize="2,80">
              <v:shape style="position:absolute;left:9454;top:417;width:2;height:80" coordorigin="9454,417" coordsize="1,80" path="m9454,497l9454,417e" filled="false" stroked="true" strokeweight=".748pt" strokecolor="#939598">
                <v:path arrowok="t"/>
              </v:shape>
            </v:group>
            <v:group style="position:absolute;left:9414;top:417;width:2;height:80" coordorigin="9414,417" coordsize="2,80">
              <v:shape style="position:absolute;left:9414;top:417;width:2;height:80" coordorigin="9414,417" coordsize="0,80" path="m9414,497l9414,417e" filled="false" stroked="true" strokeweight=".748pt" strokecolor="#939598">
                <v:path arrowok="t"/>
              </v:shape>
            </v:group>
            <v:group style="position:absolute;left:9374;top:417;width:2;height:80" coordorigin="9374,417" coordsize="2,80">
              <v:shape style="position:absolute;left:9374;top:417;width:2;height:80" coordorigin="9374,417" coordsize="0,80" path="m9374,497l9374,417e" filled="false" stroked="true" strokeweight=".748pt" strokecolor="#939598">
                <v:path arrowok="t"/>
              </v:shape>
            </v:group>
            <v:group style="position:absolute;left:9334;top:417;width:2;height:80" coordorigin="9334,417" coordsize="2,80">
              <v:shape style="position:absolute;left:9334;top:417;width:2;height:80" coordorigin="9334,417" coordsize="1,80" path="m9334,497l9334,417e" filled="false" stroked="true" strokeweight=".748pt" strokecolor="#939598">
                <v:path arrowok="t"/>
              </v:shape>
            </v:group>
            <v:group style="position:absolute;left:9294;top:417;width:2;height:80" coordorigin="9294,417" coordsize="2,80">
              <v:shape style="position:absolute;left:9294;top:417;width:2;height:80" coordorigin="9294,417" coordsize="0,80" path="m9294,497l9294,417e" filled="false" stroked="true" strokeweight=".748pt" strokecolor="#939598">
                <v:path arrowok="t"/>
              </v:shape>
            </v:group>
            <v:group style="position:absolute;left:9254;top:417;width:2;height:80" coordorigin="9254,417" coordsize="2,80">
              <v:shape style="position:absolute;left:9254;top:417;width:2;height:80" coordorigin="9254,417" coordsize="1,80" path="m9254,497l9254,417e" filled="false" stroked="true" strokeweight=".748pt" strokecolor="#939598">
                <v:path arrowok="t"/>
              </v:shape>
            </v:group>
            <v:group style="position:absolute;left:9214;top:417;width:2;height:80" coordorigin="9214,417" coordsize="2,80">
              <v:shape style="position:absolute;left:9214;top:417;width:2;height:80" coordorigin="9214,417" coordsize="1,80" path="m9214,497l9214,417e" filled="false" stroked="true" strokeweight=".748pt" strokecolor="#939598">
                <v:path arrowok="t"/>
              </v:shape>
            </v:group>
            <v:group style="position:absolute;left:9174;top:417;width:2;height:80" coordorigin="9174,417" coordsize="2,80">
              <v:shape style="position:absolute;left:9174;top:417;width:2;height:80" coordorigin="9174,417" coordsize="0,80" path="m9174,497l9174,417e" filled="false" stroked="true" strokeweight=".748pt" strokecolor="#939598">
                <v:path arrowok="t"/>
              </v:shape>
            </v:group>
            <v:group style="position:absolute;left:9134;top:417;width:2;height:80" coordorigin="9134,417" coordsize="2,80">
              <v:shape style="position:absolute;left:9134;top:417;width:2;height:80" coordorigin="9134,417" coordsize="1,80" path="m9134,497l9134,417e" filled="false" stroked="true" strokeweight=".748pt" strokecolor="#939598">
                <v:path arrowok="t"/>
              </v:shape>
            </v:group>
            <v:group style="position:absolute;left:9094;top:417;width:2;height:80" coordorigin="9094,417" coordsize="2,80">
              <v:shape style="position:absolute;left:9094;top:417;width:2;height:80" coordorigin="9094,417" coordsize="0,80" path="m9094,497l9094,417e" filled="false" stroked="true" strokeweight=".748pt" strokecolor="#939598">
                <v:path arrowok="t"/>
              </v:shape>
            </v:group>
            <v:group style="position:absolute;left:9054;top:417;width:2;height:80" coordorigin="9054,417" coordsize="2,80">
              <v:shape style="position:absolute;left:9054;top:417;width:2;height:80" coordorigin="9054,417" coordsize="1,80" path="m9054,497l9054,417e" filled="false" stroked="true" strokeweight=".748pt" strokecolor="#939598">
                <v:path arrowok="t"/>
              </v:shape>
            </v:group>
            <v:group style="position:absolute;left:9014;top:417;width:2;height:80" coordorigin="9014,417" coordsize="2,80">
              <v:shape style="position:absolute;left:9014;top:417;width:2;height:80" coordorigin="9014,417" coordsize="1,80" path="m9014,497l9014,417e" filled="false" stroked="true" strokeweight=".748pt" strokecolor="#939598">
                <v:path arrowok="t"/>
              </v:shape>
            </v:group>
            <v:group style="position:absolute;left:8974;top:417;width:2;height:80" coordorigin="8974,417" coordsize="2,80">
              <v:shape style="position:absolute;left:8974;top:417;width:2;height:80" coordorigin="8974,417" coordsize="1,80" path="m8974,497l8974,417e" filled="false" stroked="true" strokeweight=".748pt" strokecolor="#939598">
                <v:path arrowok="t"/>
              </v:shape>
            </v:group>
            <v:group style="position:absolute;left:8934;top:417;width:2;height:80" coordorigin="8934,417" coordsize="2,80">
              <v:shape style="position:absolute;left:8934;top:417;width:2;height:80" coordorigin="8934,417" coordsize="1,80" path="m8934,497l8934,417e" filled="false" stroked="true" strokeweight=".748pt" strokecolor="#939598">
                <v:path arrowok="t"/>
              </v:shape>
            </v:group>
            <v:group style="position:absolute;left:8893;top:417;width:2;height:80" coordorigin="8893,417" coordsize="2,80">
              <v:shape style="position:absolute;left:8893;top:417;width:2;height:80" coordorigin="8893,417" coordsize="1,80" path="m8893,497l8893,417e" filled="false" stroked="true" strokeweight=".748pt" strokecolor="#939598">
                <v:path arrowok="t"/>
              </v:shape>
            </v:group>
            <v:group style="position:absolute;left:8853;top:417;width:2;height:80" coordorigin="8853,417" coordsize="2,80">
              <v:shape style="position:absolute;left:8853;top:417;width:2;height:80" coordorigin="8853,417" coordsize="1,80" path="m8853,497l8853,417e" filled="false" stroked="true" strokeweight=".748pt" strokecolor="#939598">
                <v:path arrowok="t"/>
              </v:shape>
            </v:group>
            <v:group style="position:absolute;left:8813;top:417;width:2;height:80" coordorigin="8813,417" coordsize="2,80">
              <v:shape style="position:absolute;left:8813;top:417;width:2;height:80" coordorigin="8813,417" coordsize="0,80" path="m8813,497l8813,417e" filled="false" stroked="true" strokeweight=".748pt" strokecolor="#939598">
                <v:path arrowok="t"/>
              </v:shape>
            </v:group>
            <v:group style="position:absolute;left:8773;top:417;width:2;height:80" coordorigin="8773,417" coordsize="2,80">
              <v:shape style="position:absolute;left:8773;top:417;width:2;height:80" coordorigin="8773,417" coordsize="1,80" path="m8773,497l8773,417e" filled="false" stroked="true" strokeweight=".748pt" strokecolor="#939598">
                <v:path arrowok="t"/>
              </v:shape>
            </v:group>
            <v:group style="position:absolute;left:8733;top:417;width:2;height:80" coordorigin="8733,417" coordsize="2,80">
              <v:shape style="position:absolute;left:8733;top:417;width:2;height:80" coordorigin="8733,417" coordsize="0,80" path="m8733,497l8733,417e" filled="false" stroked="true" strokeweight=".748pt" strokecolor="#939598">
                <v:path arrowok="t"/>
              </v:shape>
            </v:group>
            <v:group style="position:absolute;left:8693;top:417;width:2;height:80" coordorigin="8693,417" coordsize="2,80">
              <v:shape style="position:absolute;left:8693;top:417;width:2;height:80" coordorigin="8693,417" coordsize="1,80" path="m8693,497l8693,417e" filled="false" stroked="true" strokeweight=".748pt" strokecolor="#939598">
                <v:path arrowok="t"/>
              </v:shape>
            </v:group>
            <v:group style="position:absolute;left:8653;top:417;width:2;height:80" coordorigin="8653,417" coordsize="2,80">
              <v:shape style="position:absolute;left:8653;top:417;width:2;height:80" coordorigin="8653,417" coordsize="1,80" path="m8653,497l8653,417e" filled="false" stroked="true" strokeweight=".748pt" strokecolor="#939598">
                <v:path arrowok="t"/>
              </v:shape>
            </v:group>
            <v:group style="position:absolute;left:8613;top:417;width:2;height:80" coordorigin="8613,417" coordsize="2,80">
              <v:shape style="position:absolute;left:8613;top:417;width:2;height:80" coordorigin="8613,417" coordsize="0,80" path="m8613,497l8613,417e" filled="false" stroked="true" strokeweight=".748pt" strokecolor="#939598">
                <v:path arrowok="t"/>
              </v:shape>
            </v:group>
            <v:group style="position:absolute;left:8573;top:417;width:2;height:80" coordorigin="8573,417" coordsize="2,80">
              <v:shape style="position:absolute;left:8573;top:417;width:2;height:80" coordorigin="8573,417" coordsize="0,80" path="m8573,497l8573,417e" filled="false" stroked="true" strokeweight=".748pt" strokecolor="#939598">
                <v:path arrowok="t"/>
              </v:shape>
            </v:group>
            <v:group style="position:absolute;left:8533;top:417;width:2;height:80" coordorigin="8533,417" coordsize="2,80">
              <v:shape style="position:absolute;left:8533;top:417;width:2;height:80" coordorigin="8533,417" coordsize="0,80" path="m8533,497l8533,417e" filled="false" stroked="true" strokeweight=".748pt" strokecolor="#939598">
                <v:path arrowok="t"/>
              </v:shape>
            </v:group>
            <v:group style="position:absolute;left:8493;top:417;width:2;height:80" coordorigin="8493,417" coordsize="2,80">
              <v:shape style="position:absolute;left:8493;top:417;width:2;height:80" coordorigin="8493,417" coordsize="0,80" path="m8493,497l8493,417e" filled="false" stroked="true" strokeweight=".748pt" strokecolor="#939598">
                <v:path arrowok="t"/>
              </v:shape>
            </v:group>
            <v:group style="position:absolute;left:8453;top:417;width:2;height:80" coordorigin="8453,417" coordsize="2,80">
              <v:shape style="position:absolute;left:8453;top:417;width:2;height:80" coordorigin="8453,417" coordsize="1,80" path="m8453,497l8453,417e" filled="false" stroked="true" strokeweight=".748pt" strokecolor="#939598">
                <v:path arrowok="t"/>
              </v:shape>
            </v:group>
            <v:group style="position:absolute;left:8413;top:417;width:2;height:80" coordorigin="8413,417" coordsize="2,80">
              <v:shape style="position:absolute;left:8413;top:417;width:2;height:80" coordorigin="8413,417" coordsize="0,80" path="m8413,497l8413,417e" filled="false" stroked="true" strokeweight=".748pt" strokecolor="#939598">
                <v:path arrowok="t"/>
              </v:shape>
            </v:group>
            <v:group style="position:absolute;left:8373;top:417;width:2;height:80" coordorigin="8373,417" coordsize="2,80">
              <v:shape style="position:absolute;left:8373;top:417;width:2;height:80" coordorigin="8373,417" coordsize="1,80" path="m8373,497l8373,417e" filled="false" stroked="true" strokeweight=".748pt" strokecolor="#939598">
                <v:path arrowok="t"/>
              </v:shape>
            </v:group>
            <v:group style="position:absolute;left:8333;top:417;width:2;height:80" coordorigin="8333,417" coordsize="2,80">
              <v:shape style="position:absolute;left:8333;top:417;width:2;height:80" coordorigin="8333,417" coordsize="0,80" path="m8333,497l8333,417e" filled="false" stroked="true" strokeweight=".748pt" strokecolor="#939598">
                <v:path arrowok="t"/>
              </v:shape>
            </v:group>
            <v:group style="position:absolute;left:8293;top:417;width:2;height:80" coordorigin="8293,417" coordsize="2,80">
              <v:shape style="position:absolute;left:8293;top:417;width:2;height:80" coordorigin="8293,417" coordsize="0,80" path="m8293,497l8293,417e" filled="false" stroked="true" strokeweight=".748pt" strokecolor="#939598">
                <v:path arrowok="t"/>
              </v:shape>
            </v:group>
            <v:group style="position:absolute;left:8252;top:417;width:2;height:80" coordorigin="8252,417" coordsize="2,80">
              <v:shape style="position:absolute;left:8252;top:417;width:2;height:80" coordorigin="8252,417" coordsize="0,80" path="m8253,497l8252,417e" filled="false" stroked="true" strokeweight=".748pt" strokecolor="#939598">
                <v:path arrowok="t"/>
              </v:shape>
            </v:group>
            <v:group style="position:absolute;left:8212;top:417;width:2;height:80" coordorigin="8212,417" coordsize="2,80">
              <v:shape style="position:absolute;left:8212;top:417;width:2;height:80" coordorigin="8212,417" coordsize="0,80" path="m8212,497l8212,417e" filled="false" stroked="true" strokeweight=".748pt" strokecolor="#939598">
                <v:path arrowok="t"/>
              </v:shape>
            </v:group>
            <v:group style="position:absolute;left:8172;top:417;width:2;height:80" coordorigin="8172,417" coordsize="2,80">
              <v:shape style="position:absolute;left:8172;top:417;width:2;height:80" coordorigin="8172,417" coordsize="0,80" path="m8172,497l8172,417e" filled="false" stroked="true" strokeweight=".748pt" strokecolor="#939598">
                <v:path arrowok="t"/>
              </v:shape>
            </v:group>
            <v:group style="position:absolute;left:8132;top:417;width:2;height:80" coordorigin="8132,417" coordsize="2,80">
              <v:shape style="position:absolute;left:8132;top:417;width:2;height:80" coordorigin="8132,417" coordsize="1,80" path="m8132,497l8132,417e" filled="false" stroked="true" strokeweight=".748pt" strokecolor="#939598">
                <v:path arrowok="t"/>
              </v:shape>
            </v:group>
            <v:group style="position:absolute;left:8092;top:417;width:2;height:80" coordorigin="8092,417" coordsize="2,80">
              <v:shape style="position:absolute;left:8092;top:417;width:2;height:80" coordorigin="8092,417" coordsize="0,80" path="m8092,497l8092,417e" filled="false" stroked="true" strokeweight=".748pt" strokecolor="#939598">
                <v:path arrowok="t"/>
              </v:shape>
            </v:group>
            <v:group style="position:absolute;left:8052;top:417;width:2;height:80" coordorigin="8052,417" coordsize="2,80">
              <v:shape style="position:absolute;left:8052;top:417;width:2;height:80" coordorigin="8052,417" coordsize="1,80" path="m8052,497l8052,417e" filled="false" stroked="true" strokeweight=".748pt" strokecolor="#939598">
                <v:path arrowok="t"/>
              </v:shape>
            </v:group>
            <v:group style="position:absolute;left:8012;top:417;width:2;height:80" coordorigin="8012,417" coordsize="2,80">
              <v:shape style="position:absolute;left:8012;top:417;width:2;height:80" coordorigin="8012,417" coordsize="0,80" path="m8012,497l8012,417e" filled="false" stroked="true" strokeweight=".748pt" strokecolor="#939598">
                <v:path arrowok="t"/>
              </v:shape>
            </v:group>
            <v:group style="position:absolute;left:7972;top:417;width:2;height:80" coordorigin="7972,417" coordsize="2,80">
              <v:shape style="position:absolute;left:7972;top:417;width:2;height:80" coordorigin="7972,417" coordsize="0,80" path="m7972,497l7972,417e" filled="false" stroked="true" strokeweight=".748pt" strokecolor="#939598">
                <v:path arrowok="t"/>
              </v:shape>
            </v:group>
            <v:group style="position:absolute;left:7932;top:417;width:2;height:80" coordorigin="7932,417" coordsize="2,80">
              <v:shape style="position:absolute;left:7932;top:417;width:2;height:80" coordorigin="7932,417" coordsize="0,80" path="m7932,497l7932,417e" filled="false" stroked="true" strokeweight=".748pt" strokecolor="#939598">
                <v:path arrowok="t"/>
              </v:shape>
            </v:group>
            <v:group style="position:absolute;left:7892;top:417;width:2;height:80" coordorigin="7892,417" coordsize="2,80">
              <v:shape style="position:absolute;left:7892;top:417;width:2;height:80" coordorigin="7892,417" coordsize="1,80" path="m7892,497l7892,417e" filled="false" stroked="true" strokeweight=".748pt" strokecolor="#939598">
                <v:path arrowok="t"/>
              </v:shape>
            </v:group>
            <v:group style="position:absolute;left:7852;top:417;width:2;height:80" coordorigin="7852,417" coordsize="2,80">
              <v:shape style="position:absolute;left:7852;top:417;width:2;height:80" coordorigin="7852,417" coordsize="1,80" path="m7852,497l7852,417e" filled="false" stroked="true" strokeweight=".748pt" strokecolor="#939598">
                <v:path arrowok="t"/>
              </v:shape>
            </v:group>
            <v:group style="position:absolute;left:7812;top:417;width:2;height:80" coordorigin="7812,417" coordsize="2,80">
              <v:shape style="position:absolute;left:7812;top:417;width:2;height:80" coordorigin="7812,417" coordsize="1,80" path="m7812,497l7812,417e" filled="false" stroked="true" strokeweight=".748pt" strokecolor="#939598">
                <v:path arrowok="t"/>
              </v:shape>
            </v:group>
            <v:group style="position:absolute;left:7772;top:417;width:2;height:80" coordorigin="7772,417" coordsize="2,80">
              <v:shape style="position:absolute;left:7772;top:417;width:2;height:80" coordorigin="7772,417" coordsize="1,80" path="m7772,497l7772,417e" filled="false" stroked="true" strokeweight=".748pt" strokecolor="#939598">
                <v:path arrowok="t"/>
              </v:shape>
            </v:group>
            <v:group style="position:absolute;left:7732;top:417;width:2;height:80" coordorigin="7732,417" coordsize="2,80">
              <v:shape style="position:absolute;left:7732;top:417;width:2;height:80" coordorigin="7732,417" coordsize="1,80" path="m7732,497l7732,417e" filled="false" stroked="true" strokeweight=".748pt" strokecolor="#939598">
                <v:path arrowok="t"/>
              </v:shape>
            </v:group>
            <v:group style="position:absolute;left:7692;top:417;width:2;height:80" coordorigin="7692,417" coordsize="2,80">
              <v:shape style="position:absolute;left:7692;top:417;width:2;height:80" coordorigin="7692,417" coordsize="1,80" path="m7692,497l7692,417e" filled="false" stroked="true" strokeweight=".748pt" strokecolor="#939598">
                <v:path arrowok="t"/>
              </v:shape>
            </v:group>
            <v:group style="position:absolute;left:7652;top:417;width:2;height:80" coordorigin="7652,417" coordsize="2,80">
              <v:shape style="position:absolute;left:7652;top:417;width:2;height:80" coordorigin="7652,417" coordsize="0,80" path="m7652,497l7652,417e" filled="false" stroked="true" strokeweight=".748pt" strokecolor="#939598">
                <v:path arrowok="t"/>
              </v:shape>
            </v:group>
            <v:group style="position:absolute;left:7612;top:417;width:2;height:80" coordorigin="7612,417" coordsize="2,80">
              <v:shape style="position:absolute;left:7612;top:417;width:2;height:80" coordorigin="7612,417" coordsize="1,80" path="m7612,497l7612,417e" filled="false" stroked="true" strokeweight=".748pt" strokecolor="#939598">
                <v:path arrowok="t"/>
              </v:shape>
            </v:group>
            <v:group style="position:absolute;left:7571;top:417;width:2;height:80" coordorigin="7571,417" coordsize="2,80">
              <v:shape style="position:absolute;left:7571;top:417;width:2;height:80" coordorigin="7571,417" coordsize="1,80" path="m7571,497l7571,417e" filled="false" stroked="true" strokeweight=".748pt" strokecolor="#939598">
                <v:path arrowok="t"/>
              </v:shape>
            </v:group>
            <v:group style="position:absolute;left:7531;top:417;width:2;height:80" coordorigin="7531,417" coordsize="2,80">
              <v:shape style="position:absolute;left:7531;top:417;width:2;height:80" coordorigin="7531,417" coordsize="0,80" path="m7531,497l7531,417e" filled="false" stroked="true" strokeweight=".748pt" strokecolor="#939598">
                <v:path arrowok="t"/>
              </v:shape>
            </v:group>
            <v:group style="position:absolute;left:7491;top:417;width:2;height:80" coordorigin="7491,417" coordsize="2,80">
              <v:shape style="position:absolute;left:7491;top:417;width:2;height:80" coordorigin="7491,417" coordsize="1,80" path="m7491,497l7491,417e" filled="false" stroked="true" strokeweight=".748pt" strokecolor="#939598">
                <v:path arrowok="t"/>
              </v:shape>
            </v:group>
            <v:group style="position:absolute;left:7451;top:417;width:2;height:80" coordorigin="7451,417" coordsize="2,80">
              <v:shape style="position:absolute;left:7451;top:417;width:2;height:80" coordorigin="7451,417" coordsize="0,80" path="m7451,497l7451,417e" filled="false" stroked="true" strokeweight=".748pt" strokecolor="#939598">
                <v:path arrowok="t"/>
              </v:shape>
            </v:group>
            <v:group style="position:absolute;left:7411;top:417;width:2;height:80" coordorigin="7411,417" coordsize="2,80">
              <v:shape style="position:absolute;left:7411;top:417;width:2;height:80" coordorigin="7411,417" coordsize="0,80" path="m7411,497l7411,417e" filled="false" stroked="true" strokeweight=".748pt" strokecolor="#939598">
                <v:path arrowok="t"/>
              </v:shape>
            </v:group>
            <v:group style="position:absolute;left:7371;top:417;width:2;height:80" coordorigin="7371,417" coordsize="2,80">
              <v:shape style="position:absolute;left:7371;top:417;width:2;height:80" coordorigin="7371,417" coordsize="1,80" path="m7371,497l7371,417e" filled="false" stroked="true" strokeweight=".748pt" strokecolor="#939598">
                <v:path arrowok="t"/>
              </v:shape>
            </v:group>
            <v:group style="position:absolute;left:7331;top:417;width:2;height:80" coordorigin="7331,417" coordsize="2,80">
              <v:shape style="position:absolute;left:7331;top:417;width:2;height:80" coordorigin="7331,417" coordsize="0,80" path="m7331,497l7331,417e" filled="false" stroked="true" strokeweight=".748pt" strokecolor="#939598">
                <v:path arrowok="t"/>
              </v:shape>
            </v:group>
            <v:group style="position:absolute;left:7291;top:417;width:2;height:80" coordorigin="7291,417" coordsize="2,80">
              <v:shape style="position:absolute;left:7291;top:417;width:2;height:80" coordorigin="7291,417" coordsize="1,80" path="m7291,497l7291,417e" filled="false" stroked="true" strokeweight=".748pt" strokecolor="#939598">
                <v:path arrowok="t"/>
              </v:shape>
            </v:group>
            <v:group style="position:absolute;left:7251;top:417;width:2;height:80" coordorigin="7251,417" coordsize="2,80">
              <v:shape style="position:absolute;left:7251;top:417;width:2;height:80" coordorigin="7251,417" coordsize="1,80" path="m7251,497l7251,417e" filled="false" stroked="true" strokeweight=".748pt" strokecolor="#939598">
                <v:path arrowok="t"/>
              </v:shape>
            </v:group>
            <v:group style="position:absolute;left:7211;top:417;width:2;height:80" coordorigin="7211,417" coordsize="2,80">
              <v:shape style="position:absolute;left:7211;top:417;width:2;height:80" coordorigin="7211,417" coordsize="0,80" path="m7211,497l7211,417e" filled="false" stroked="true" strokeweight=".748pt" strokecolor="#939598">
                <v:path arrowok="t"/>
              </v:shape>
            </v:group>
            <v:group style="position:absolute;left:7171;top:417;width:2;height:80" coordorigin="7171,417" coordsize="2,80">
              <v:shape style="position:absolute;left:7171;top:417;width:2;height:80" coordorigin="7171,417" coordsize="1,80" path="m7171,497l7171,417e" filled="false" stroked="true" strokeweight=".748pt" strokecolor="#939598">
                <v:path arrowok="t"/>
              </v:shape>
            </v:group>
            <v:group style="position:absolute;left:7131;top:417;width:2;height:80" coordorigin="7131,417" coordsize="2,80">
              <v:shape style="position:absolute;left:7131;top:417;width:2;height:80" coordorigin="7131,417" coordsize="0,80" path="m7131,497l7131,417e" filled="false" stroked="true" strokeweight=".748pt" strokecolor="#939598">
                <v:path arrowok="t"/>
              </v:shape>
            </v:group>
            <v:group style="position:absolute;left:7091;top:417;width:2;height:80" coordorigin="7091,417" coordsize="2,80">
              <v:shape style="position:absolute;left:7091;top:417;width:2;height:80" coordorigin="7091,417" coordsize="0,80" path="m7091,497l7091,417e" filled="false" stroked="true" strokeweight=".748pt" strokecolor="#939598">
                <v:path arrowok="t"/>
              </v:shape>
            </v:group>
            <v:group style="position:absolute;left:7051;top:417;width:2;height:80" coordorigin="7051,417" coordsize="2,80">
              <v:shape style="position:absolute;left:7051;top:417;width:2;height:80" coordorigin="7051,417" coordsize="1,80" path="m7051,497l7051,417e" filled="false" stroked="true" strokeweight=".748pt" strokecolor="#939598">
                <v:path arrowok="t"/>
              </v:shape>
            </v:group>
            <v:group style="position:absolute;left:7011;top:417;width:2;height:80" coordorigin="7011,417" coordsize="2,80">
              <v:shape style="position:absolute;left:7011;top:417;width:2;height:80" coordorigin="7011,417" coordsize="0,80" path="m7011,497l7011,417e" filled="false" stroked="true" strokeweight=".748pt" strokecolor="#939598">
                <v:path arrowok="t"/>
              </v:shape>
            </v:group>
            <v:group style="position:absolute;left:6971;top:417;width:2;height:80" coordorigin="6971,417" coordsize="2,80">
              <v:shape style="position:absolute;left:6971;top:417;width:2;height:80" coordorigin="6971,417" coordsize="1,80" path="m6971,497l6971,417e" filled="false" stroked="true" strokeweight=".748pt" strokecolor="#939598">
                <v:path arrowok="t"/>
              </v:shape>
            </v:group>
            <v:group style="position:absolute;left:6930;top:417;width:2;height:80" coordorigin="6930,417" coordsize="2,80">
              <v:shape style="position:absolute;left:6930;top:417;width:2;height:80" coordorigin="6930,417" coordsize="1,80" path="m6931,497l6930,417e" filled="false" stroked="true" strokeweight=".748pt" strokecolor="#939598">
                <v:path arrowok="t"/>
              </v:shape>
            </v:group>
            <v:group style="position:absolute;left:6890;top:417;width:2;height:80" coordorigin="6890,417" coordsize="2,80">
              <v:shape style="position:absolute;left:6890;top:417;width:2;height:80" coordorigin="6890,417" coordsize="0,80" path="m6890,497l6890,417e" filled="false" stroked="true" strokeweight=".748pt" strokecolor="#939598">
                <v:path arrowok="t"/>
              </v:shape>
            </v:group>
            <v:group style="position:absolute;left:6850;top:417;width:2;height:80" coordorigin="6850,417" coordsize="2,80">
              <v:shape style="position:absolute;left:6850;top:417;width:2;height:80" coordorigin="6850,417" coordsize="1,80" path="m6850,497l6850,417e" filled="false" stroked="true" strokeweight=".748pt" strokecolor="#939598">
                <v:path arrowok="t"/>
              </v:shape>
            </v:group>
            <v:group style="position:absolute;left:6810;top:418;width:2;height:80" coordorigin="6810,418" coordsize="2,80">
              <v:shape style="position:absolute;left:6810;top:418;width:2;height:80" coordorigin="6810,418" coordsize="0,80" path="m6810,498l6810,418e" filled="false" stroked="true" strokeweight=".748pt" strokecolor="#939598">
                <v:path arrowok="t"/>
              </v:shape>
            </v:group>
            <v:group style="position:absolute;left:6770;top:418;width:2;height:80" coordorigin="6770,418" coordsize="2,80">
              <v:shape style="position:absolute;left:6770;top:418;width:2;height:80" coordorigin="6770,418" coordsize="1,80" path="m6770,498l6770,418e" filled="false" stroked="true" strokeweight=".748pt" strokecolor="#939598">
                <v:path arrowok="t"/>
              </v:shape>
            </v:group>
            <v:group style="position:absolute;left:6730;top:418;width:2;height:80" coordorigin="6730,418" coordsize="2,80">
              <v:shape style="position:absolute;left:6730;top:418;width:2;height:80" coordorigin="6730,418" coordsize="0,80" path="m6730,498l6730,418e" filled="false" stroked="true" strokeweight=".748pt" strokecolor="#939598">
                <v:path arrowok="t"/>
              </v:shape>
            </v:group>
            <v:group style="position:absolute;left:6690;top:418;width:2;height:80" coordorigin="6690,418" coordsize="2,80">
              <v:shape style="position:absolute;left:6690;top:418;width:2;height:80" coordorigin="6690,418" coordsize="1,80" path="m6690,498l6690,418e" filled="false" stroked="true" strokeweight=".748pt" strokecolor="#939598">
                <v:path arrowok="t"/>
              </v:shape>
            </v:group>
            <v:group style="position:absolute;left:6650;top:418;width:2;height:80" coordorigin="6650,418" coordsize="2,80">
              <v:shape style="position:absolute;left:6650;top:418;width:2;height:80" coordorigin="6650,418" coordsize="1,80" path="m6650,498l6650,418e" filled="false" stroked="true" strokeweight=".748pt" strokecolor="#939598">
                <v:path arrowok="t"/>
              </v:shape>
            </v:group>
            <v:group style="position:absolute;left:6610;top:418;width:2;height:80" coordorigin="6610,418" coordsize="2,80">
              <v:shape style="position:absolute;left:6610;top:418;width:2;height:80" coordorigin="6610,418" coordsize="1,80" path="m6610,498l6610,418e" filled="false" stroked="true" strokeweight=".748pt" strokecolor="#939598">
                <v:path arrowok="t"/>
              </v:shape>
            </v:group>
            <v:group style="position:absolute;left:6570;top:418;width:2;height:80" coordorigin="6570,418" coordsize="2,80">
              <v:shape style="position:absolute;left:6570;top:418;width:2;height:80" coordorigin="6570,418" coordsize="1,80" path="m6570,498l6570,418e" filled="false" stroked="true" strokeweight=".748pt" strokecolor="#939598">
                <v:path arrowok="t"/>
              </v:shape>
            </v:group>
            <v:group style="position:absolute;left:6530;top:418;width:2;height:80" coordorigin="6530,418" coordsize="2,80">
              <v:shape style="position:absolute;left:6530;top:418;width:2;height:80" coordorigin="6530,418" coordsize="1,80" path="m6530,498l6530,418e" filled="false" stroked="true" strokeweight=".748pt" strokecolor="#939598">
                <v:path arrowok="t"/>
              </v:shape>
            </v:group>
            <v:group style="position:absolute;left:6490;top:418;width:2;height:80" coordorigin="6490,418" coordsize="2,80">
              <v:shape style="position:absolute;left:6490;top:418;width:2;height:80" coordorigin="6490,418" coordsize="1,80" path="m6490,498l6490,418e" filled="false" stroked="true" strokeweight=".748pt" strokecolor="#939598">
                <v:path arrowok="t"/>
              </v:shape>
            </v:group>
            <v:group style="position:absolute;left:6450;top:418;width:2;height:80" coordorigin="6450,418" coordsize="2,80">
              <v:shape style="position:absolute;left:6450;top:418;width:2;height:80" coordorigin="6450,418" coordsize="0,80" path="m6450,498l6450,418e" filled="false" stroked="true" strokeweight=".748pt" strokecolor="#939598">
                <v:path arrowok="t"/>
              </v:shape>
            </v:group>
            <v:group style="position:absolute;left:6410;top:418;width:2;height:80" coordorigin="6410,418" coordsize="2,80">
              <v:shape style="position:absolute;left:6410;top:418;width:2;height:80" coordorigin="6410,418" coordsize="0,80" path="m6410,498l6410,418e" filled="false" stroked="true" strokeweight=".748pt" strokecolor="#939598">
                <v:path arrowok="t"/>
              </v:shape>
            </v:group>
            <v:group style="position:absolute;left:6370;top:418;width:2;height:80" coordorigin="6370,418" coordsize="2,80">
              <v:shape style="position:absolute;left:6370;top:418;width:2;height:80" coordorigin="6370,418" coordsize="1,80" path="m6370,498l6370,418e" filled="false" stroked="true" strokeweight=".748pt" strokecolor="#939598">
                <v:path arrowok="t"/>
              </v:shape>
            </v:group>
            <v:group style="position:absolute;left:6330;top:418;width:2;height:80" coordorigin="6330,418" coordsize="2,80">
              <v:shape style="position:absolute;left:6330;top:418;width:2;height:80" coordorigin="6330,418" coordsize="0,80" path="m6330,498l6330,418e" filled="false" stroked="true" strokeweight=".748pt" strokecolor="#939598">
                <v:path arrowok="t"/>
              </v:shape>
            </v:group>
            <v:group style="position:absolute;left:6290;top:418;width:2;height:80" coordorigin="6290,418" coordsize="2,80">
              <v:shape style="position:absolute;left:6290;top:418;width:2;height:80" coordorigin="6290,418" coordsize="0,80" path="m6290,498l6290,418e" filled="false" stroked="true" strokeweight=".748pt" strokecolor="#939598">
                <v:path arrowok="t"/>
              </v:shape>
            </v:group>
            <v:group style="position:absolute;left:6249;top:418;width:2;height:80" coordorigin="6249,418" coordsize="2,80">
              <v:shape style="position:absolute;left:6249;top:418;width:2;height:80" coordorigin="6249,418" coordsize="0,80" path="m6249,498l6249,418e" filled="false" stroked="true" strokeweight=".748pt" strokecolor="#939598">
                <v:path arrowok="t"/>
              </v:shape>
            </v:group>
            <v:group style="position:absolute;left:6209;top:418;width:2;height:80" coordorigin="6209,418" coordsize="2,80">
              <v:shape style="position:absolute;left:6209;top:418;width:2;height:80" coordorigin="6209,418" coordsize="1,80" path="m6209,498l6209,418e" filled="false" stroked="true" strokeweight=".748pt" strokecolor="#939598">
                <v:path arrowok="t"/>
              </v:shape>
            </v:group>
            <v:group style="position:absolute;left:6169;top:418;width:2;height:80" coordorigin="6169,418" coordsize="2,80">
              <v:shape style="position:absolute;left:6169;top:418;width:2;height:80" coordorigin="6169,418" coordsize="0,80" path="m6169,498l6169,418e" filled="false" stroked="true" strokeweight=".748pt" strokecolor="#939598">
                <v:path arrowok="t"/>
              </v:shape>
            </v:group>
            <v:group style="position:absolute;left:6129;top:418;width:2;height:80" coordorigin="6129,418" coordsize="2,80">
              <v:shape style="position:absolute;left:6129;top:418;width:2;height:80" coordorigin="6129,418" coordsize="0,80" path="m6129,498l6129,418e" filled="false" stroked="true" strokeweight=".748pt" strokecolor="#939598">
                <v:path arrowok="t"/>
              </v:shape>
            </v:group>
            <v:group style="position:absolute;left:6089;top:418;width:2;height:80" coordorigin="6089,418" coordsize="2,80">
              <v:shape style="position:absolute;left:6089;top:418;width:2;height:80" coordorigin="6089,418" coordsize="0,80" path="m6089,498l6089,418e" filled="false" stroked="true" strokeweight=".748pt" strokecolor="#939598">
                <v:path arrowok="t"/>
              </v:shape>
            </v:group>
            <v:group style="position:absolute;left:6049;top:418;width:2;height:80" coordorigin="6049,418" coordsize="2,80">
              <v:shape style="position:absolute;left:6049;top:418;width:2;height:80" coordorigin="6049,418" coordsize="1,80" path="m6049,498l6049,418e" filled="false" stroked="true" strokeweight=".748pt" strokecolor="#939598">
                <v:path arrowok="t"/>
              </v:shape>
            </v:group>
            <v:group style="position:absolute;left:6009;top:418;width:2;height:80" coordorigin="6009,418" coordsize="2,80">
              <v:shape style="position:absolute;left:6009;top:418;width:2;height:80" coordorigin="6009,418" coordsize="0,80" path="m6009,498l6009,418e" filled="false" stroked="true" strokeweight=".748pt" strokecolor="#939598">
                <v:path arrowok="t"/>
              </v:shape>
            </v:group>
            <v:group style="position:absolute;left:5969;top:418;width:2;height:80" coordorigin="5969,418" coordsize="2,80">
              <v:shape style="position:absolute;left:5969;top:418;width:2;height:80" coordorigin="5969,418" coordsize="0,80" path="m5969,498l5969,418e" filled="false" stroked="true" strokeweight=".748pt" strokecolor="#939598">
                <v:path arrowok="t"/>
              </v:shape>
            </v:group>
            <v:group style="position:absolute;left:5929;top:418;width:2;height:80" coordorigin="5929,418" coordsize="2,80">
              <v:shape style="position:absolute;left:5929;top:418;width:2;height:80" coordorigin="5929,418" coordsize="0,80" path="m5929,498l5929,418e" filled="false" stroked="true" strokeweight=".748pt" strokecolor="#939598">
                <v:path arrowok="t"/>
              </v:shape>
            </v:group>
            <v:group style="position:absolute;left:5889;top:418;width:2;height:80" coordorigin="5889,418" coordsize="2,80">
              <v:shape style="position:absolute;left:5889;top:418;width:2;height:80" coordorigin="5889,418" coordsize="1,80" path="m5889,498l5889,418e" filled="false" stroked="true" strokeweight=".748pt" strokecolor="#939598">
                <v:path arrowok="t"/>
              </v:shape>
            </v:group>
            <v:group style="position:absolute;left:5849;top:418;width:2;height:80" coordorigin="5849,418" coordsize="2,80">
              <v:shape style="position:absolute;left:5849;top:418;width:2;height:80" coordorigin="5849,418" coordsize="0,80" path="m5849,498l5849,418e" filled="false" stroked="true" strokeweight=".748pt" strokecolor="#939598">
                <v:path arrowok="t"/>
              </v:shape>
            </v:group>
            <v:group style="position:absolute;left:5809;top:418;width:2;height:80" coordorigin="5809,418" coordsize="2,80">
              <v:shape style="position:absolute;left:5809;top:418;width:2;height:80" coordorigin="5809,418" coordsize="0,80" path="m5809,498l5809,418e" filled="false" stroked="true" strokeweight=".748pt" strokecolor="#939598">
                <v:path arrowok="t"/>
              </v:shape>
            </v:group>
            <v:group style="position:absolute;left:5769;top:418;width:2;height:80" coordorigin="5769,418" coordsize="2,80">
              <v:shape style="position:absolute;left:5769;top:418;width:2;height:80" coordorigin="5769,418" coordsize="0,80" path="m5769,498l5769,418e" filled="false" stroked="true" strokeweight=".748pt" strokecolor="#939598">
                <v:path arrowok="t"/>
              </v:shape>
            </v:group>
            <v:group style="position:absolute;left:5729;top:418;width:2;height:80" coordorigin="5729,418" coordsize="2,80">
              <v:shape style="position:absolute;left:5729;top:418;width:2;height:80" coordorigin="5729,418" coordsize="1,80" path="m5729,498l5729,418e" filled="false" stroked="true" strokeweight=".748pt" strokecolor="#939598">
                <v:path arrowok="t"/>
              </v:shape>
            </v:group>
            <v:group style="position:absolute;left:5689;top:418;width:2;height:80" coordorigin="5689,418" coordsize="2,80">
              <v:shape style="position:absolute;left:5689;top:418;width:2;height:80" coordorigin="5689,418" coordsize="0,80" path="m5689,498l5689,418e" filled="false" stroked="true" strokeweight=".748pt" strokecolor="#939598">
                <v:path arrowok="t"/>
              </v:shape>
            </v:group>
            <v:group style="position:absolute;left:5649;top:418;width:2;height:80" coordorigin="5649,418" coordsize="2,80">
              <v:shape style="position:absolute;left:5649;top:418;width:2;height:80" coordorigin="5649,418" coordsize="0,80" path="m5649,498l5649,418e" filled="false" stroked="true" strokeweight=".748pt" strokecolor="#939598">
                <v:path arrowok="t"/>
              </v:shape>
            </v:group>
            <v:group style="position:absolute;left:5608;top:418;width:2;height:80" coordorigin="5608,418" coordsize="2,80">
              <v:shape style="position:absolute;left:5608;top:418;width:2;height:80" coordorigin="5608,418" coordsize="0,80" path="m5609,498l5608,418e" filled="false" stroked="true" strokeweight=".748pt" strokecolor="#939598">
                <v:path arrowok="t"/>
              </v:shape>
            </v:group>
            <v:group style="position:absolute;left:5568;top:418;width:2;height:80" coordorigin="5568,418" coordsize="2,80">
              <v:shape style="position:absolute;left:5568;top:418;width:2;height:80" coordorigin="5568,418" coordsize="1,80" path="m5568,498l5568,418e" filled="false" stroked="true" strokeweight=".748pt" strokecolor="#939598">
                <v:path arrowok="t"/>
              </v:shape>
            </v:group>
            <v:group style="position:absolute;left:5528;top:418;width:2;height:80" coordorigin="5528,418" coordsize="2,80">
              <v:shape style="position:absolute;left:5528;top:418;width:2;height:80" coordorigin="5528,418" coordsize="0,80" path="m5528,498l5528,418e" filled="false" stroked="true" strokeweight=".748pt" strokecolor="#939598">
                <v:path arrowok="t"/>
              </v:shape>
            </v:group>
            <v:group style="position:absolute;left:5488;top:418;width:2;height:80" coordorigin="5488,418" coordsize="2,80">
              <v:shape style="position:absolute;left:5488;top:418;width:2;height:80" coordorigin="5488,418" coordsize="1,80" path="m5488,498l5488,418e" filled="false" stroked="true" strokeweight=".748pt" strokecolor="#939598">
                <v:path arrowok="t"/>
              </v:shape>
            </v:group>
            <v:group style="position:absolute;left:5448;top:418;width:2;height:80" coordorigin="5448,418" coordsize="2,80">
              <v:shape style="position:absolute;left:5448;top:418;width:2;height:80" coordorigin="5448,418" coordsize="1,80" path="m5448,498l5448,418e" filled="false" stroked="true" strokeweight=".748pt" strokecolor="#939598">
                <v:path arrowok="t"/>
              </v:shape>
            </v:group>
            <v:group style="position:absolute;left:5408;top:418;width:2;height:80" coordorigin="5408,418" coordsize="2,80">
              <v:shape style="position:absolute;left:5408;top:418;width:2;height:80" coordorigin="5408,418" coordsize="1,80" path="m5408,498l5408,418e" filled="false" stroked="true" strokeweight=".748pt" strokecolor="#939598">
                <v:path arrowok="t"/>
              </v:shape>
            </v:group>
            <v:group style="position:absolute;left:5368;top:418;width:2;height:80" coordorigin="5368,418" coordsize="2,80">
              <v:shape style="position:absolute;left:5368;top:418;width:2;height:80" coordorigin="5368,418" coordsize="1,80" path="m5368,498l5368,418e" filled="false" stroked="true" strokeweight=".748pt" strokecolor="#939598">
                <v:path arrowok="t"/>
              </v:shape>
            </v:group>
            <v:group style="position:absolute;left:5328;top:418;width:2;height:80" coordorigin="5328,418" coordsize="2,80">
              <v:shape style="position:absolute;left:5328;top:418;width:2;height:80" coordorigin="5328,418" coordsize="1,80" path="m5328,498l5328,418e" filled="false" stroked="true" strokeweight=".748pt" strokecolor="#939598">
                <v:path arrowok="t"/>
              </v:shape>
            </v:group>
            <v:group style="position:absolute;left:5288;top:418;width:2;height:80" coordorigin="5288,418" coordsize="2,80">
              <v:shape style="position:absolute;left:5288;top:418;width:2;height:80" coordorigin="5288,418" coordsize="1,80" path="m5288,498l5288,418e" filled="false" stroked="true" strokeweight=".748pt" strokecolor="#939598">
                <v:path arrowok="t"/>
              </v:shape>
            </v:group>
            <v:group style="position:absolute;left:5248;top:418;width:2;height:80" coordorigin="5248,418" coordsize="2,80">
              <v:shape style="position:absolute;left:5248;top:418;width:2;height:80" coordorigin="5248,418" coordsize="0,80" path="m5248,498l5248,418e" filled="false" stroked="true" strokeweight=".748pt" strokecolor="#939598">
                <v:path arrowok="t"/>
              </v:shape>
            </v:group>
            <v:group style="position:absolute;left:5208;top:418;width:2;height:80" coordorigin="5208,418" coordsize="2,80">
              <v:shape style="position:absolute;left:5208;top:418;width:2;height:80" coordorigin="5208,418" coordsize="0,80" path="m5208,498l5208,418e" filled="false" stroked="true" strokeweight=".748pt" strokecolor="#939598">
                <v:path arrowok="t"/>
              </v:shape>
            </v:group>
            <v:group style="position:absolute;left:5168;top:418;width:2;height:80" coordorigin="5168,418" coordsize="2,80">
              <v:shape style="position:absolute;left:5168;top:418;width:2;height:80" coordorigin="5168,418" coordsize="1,80" path="m5168,498l5168,418e" filled="false" stroked="true" strokeweight=".748pt" strokecolor="#939598">
                <v:path arrowok="t"/>
              </v:shape>
            </v:group>
            <v:group style="position:absolute;left:5128;top:418;width:2;height:80" coordorigin="5128,418" coordsize="2,80">
              <v:shape style="position:absolute;left:5128;top:418;width:2;height:80" coordorigin="5128,418" coordsize="1,80" path="m5128,498l5128,418e" filled="false" stroked="true" strokeweight=".748pt" strokecolor="#939598">
                <v:path arrowok="t"/>
              </v:shape>
            </v:group>
            <v:group style="position:absolute;left:5088;top:418;width:2;height:80" coordorigin="5088,418" coordsize="2,80">
              <v:shape style="position:absolute;left:5088;top:418;width:2;height:80" coordorigin="5088,418" coordsize="0,80" path="m5088,498l5088,418e" filled="false" stroked="true" strokeweight=".748pt" strokecolor="#939598">
                <v:path arrowok="t"/>
              </v:shape>
            </v:group>
            <v:group style="position:absolute;left:5048;top:418;width:2;height:80" coordorigin="5048,418" coordsize="2,80">
              <v:shape style="position:absolute;left:5048;top:418;width:2;height:80" coordorigin="5048,418" coordsize="0,80" path="m5048,498l5048,418e" filled="false" stroked="true" strokeweight=".748pt" strokecolor="#939598">
                <v:path arrowok="t"/>
              </v:shape>
            </v:group>
            <v:group style="position:absolute;left:5008;top:418;width:2;height:80" coordorigin="5008,418" coordsize="2,80">
              <v:shape style="position:absolute;left:5008;top:418;width:2;height:80" coordorigin="5008,418" coordsize="1,80" path="m5008,498l5008,418e" filled="false" stroked="true" strokeweight=".748pt" strokecolor="#939598">
                <v:path arrowok="t"/>
              </v:shape>
            </v:group>
            <v:group style="position:absolute;left:4968;top:418;width:2;height:80" coordorigin="4968,418" coordsize="2,80">
              <v:shape style="position:absolute;left:4968;top:418;width:2;height:80" coordorigin="4968,418" coordsize="1,80" path="m4968,498l4968,418e" filled="false" stroked="true" strokeweight=".748pt" strokecolor="#939598">
                <v:path arrowok="t"/>
              </v:shape>
            </v:group>
            <v:group style="position:absolute;left:4927;top:418;width:2;height:80" coordorigin="4927,418" coordsize="2,80">
              <v:shape style="position:absolute;left:4927;top:418;width:2;height:80" coordorigin="4927,418" coordsize="0,80" path="m4927,498l4927,418e" filled="false" stroked="true" strokeweight=".748pt" strokecolor="#939598">
                <v:path arrowok="t"/>
              </v:shape>
            </v:group>
            <v:group style="position:absolute;left:4887;top:418;width:2;height:80" coordorigin="4887,418" coordsize="2,80">
              <v:shape style="position:absolute;left:4887;top:418;width:2;height:80" coordorigin="4887,418" coordsize="0,80" path="m4887,498l4887,418e" filled="false" stroked="true" strokeweight=".748pt" strokecolor="#939598">
                <v:path arrowok="t"/>
              </v:shape>
            </v:group>
            <v:group style="position:absolute;left:4847;top:418;width:2;height:80" coordorigin="4847,418" coordsize="2,80">
              <v:shape style="position:absolute;left:4847;top:418;width:2;height:80" coordorigin="4847,418" coordsize="1,80" path="m4847,498l4847,418e" filled="false" stroked="true" strokeweight=".748pt" strokecolor="#939598">
                <v:path arrowok="t"/>
              </v:shape>
            </v:group>
            <v:group style="position:absolute;left:4807;top:418;width:2;height:80" coordorigin="4807,418" coordsize="2,80">
              <v:shape style="position:absolute;left:4807;top:418;width:2;height:80" coordorigin="4807,418" coordsize="1,80" path="m4807,498l4807,418e" filled="false" stroked="true" strokeweight=".748pt" strokecolor="#939598">
                <v:path arrowok="t"/>
              </v:shape>
            </v:group>
            <v:group style="position:absolute;left:4767;top:418;width:2;height:80" coordorigin="4767,418" coordsize="2,80">
              <v:shape style="position:absolute;left:4767;top:418;width:2;height:80" coordorigin="4767,418" coordsize="0,80" path="m4767,498l4767,418e" filled="false" stroked="true" strokeweight=".748pt" strokecolor="#939598">
                <v:path arrowok="t"/>
              </v:shape>
            </v:group>
            <v:group style="position:absolute;left:4727;top:418;width:2;height:80" coordorigin="4727,418" coordsize="2,80">
              <v:shape style="position:absolute;left:4727;top:418;width:2;height:80" coordorigin="4727,418" coordsize="0,80" path="m4727,498l4727,418e" filled="false" stroked="true" strokeweight=".748pt" strokecolor="#939598">
                <v:path arrowok="t"/>
              </v:shape>
            </v:group>
            <v:group style="position:absolute;left:4687;top:418;width:2;height:80" coordorigin="4687,418" coordsize="2,80">
              <v:shape style="position:absolute;left:4687;top:418;width:2;height:80" coordorigin="4687,418" coordsize="1,80" path="m4687,498l4687,418e" filled="false" stroked="true" strokeweight=".748pt" strokecolor="#939598">
                <v:path arrowok="t"/>
              </v:shape>
            </v:group>
            <v:group style="position:absolute;left:4647;top:418;width:2;height:80" coordorigin="4647,418" coordsize="2,80">
              <v:shape style="position:absolute;left:4647;top:418;width:2;height:80" coordorigin="4647,418" coordsize="1,80" path="m4647,498l4647,418e" filled="false" stroked="true" strokeweight=".748pt" strokecolor="#939598">
                <v:path arrowok="t"/>
              </v:shape>
            </v:group>
            <v:group style="position:absolute;left:4607;top:418;width:2;height:80" coordorigin="4607,418" coordsize="2,80">
              <v:shape style="position:absolute;left:4607;top:418;width:2;height:80" coordorigin="4607,418" coordsize="0,80" path="m4607,498l4607,418e" filled="false" stroked="true" strokeweight=".748pt" strokecolor="#939598">
                <v:path arrowok="t"/>
              </v:shape>
            </v:group>
            <v:group style="position:absolute;left:4567;top:418;width:2;height:80" coordorigin="4567,418" coordsize="2,80">
              <v:shape style="position:absolute;left:4567;top:418;width:2;height:80" coordorigin="4567,418" coordsize="0,80" path="m4567,498l4567,418e" filled="false" stroked="true" strokeweight=".748pt" strokecolor="#939598">
                <v:path arrowok="t"/>
              </v:shape>
            </v:group>
            <v:group style="position:absolute;left:4527;top:418;width:2;height:80" coordorigin="4527,418" coordsize="2,80">
              <v:shape style="position:absolute;left:4527;top:418;width:2;height:80" coordorigin="4527,418" coordsize="1,80" path="m4527,498l4527,418e" filled="false" stroked="true" strokeweight=".748pt" strokecolor="#939598">
                <v:path arrowok="t"/>
              </v:shape>
            </v:group>
            <v:group style="position:absolute;left:4487;top:418;width:2;height:80" coordorigin="4487,418" coordsize="2,80">
              <v:shape style="position:absolute;left:4487;top:418;width:2;height:80" coordorigin="4487,418" coordsize="1,80" path="m4487,498l4487,418e" filled="false" stroked="true" strokeweight=".748pt" strokecolor="#939598">
                <v:path arrowok="t"/>
              </v:shape>
            </v:group>
            <v:group style="position:absolute;left:4447;top:418;width:2;height:80" coordorigin="4447,418" coordsize="2,80">
              <v:shape style="position:absolute;left:4447;top:418;width:2;height:80" coordorigin="4447,418" coordsize="0,80" path="m4447,498l4447,418e" filled="false" stroked="true" strokeweight=".748pt" strokecolor="#939598">
                <v:path arrowok="t"/>
              </v:shape>
            </v:group>
            <v:group style="position:absolute;left:4407;top:418;width:2;height:80" coordorigin="4407,418" coordsize="2,80">
              <v:shape style="position:absolute;left:4407;top:418;width:2;height:80" coordorigin="4407,418" coordsize="0,80" path="m4407,498l4407,418e" filled="false" stroked="true" strokeweight=".748pt" strokecolor="#939598">
                <v:path arrowok="t"/>
              </v:shape>
            </v:group>
            <v:group style="position:absolute;left:4367;top:418;width:2;height:80" coordorigin="4367,418" coordsize="2,80">
              <v:shape style="position:absolute;left:4367;top:418;width:2;height:80" coordorigin="4367,418" coordsize="1,80" path="m4367,498l4367,418e" filled="false" stroked="true" strokeweight=".748pt" strokecolor="#939598">
                <v:path arrowok="t"/>
              </v:shape>
            </v:group>
            <v:group style="position:absolute;left:4327;top:418;width:2;height:80" coordorigin="4327,418" coordsize="2,80">
              <v:shape style="position:absolute;left:4327;top:418;width:2;height:80" coordorigin="4327,418" coordsize="1,80" path="m4327,498l4327,418e" filled="false" stroked="true" strokeweight=".748pt" strokecolor="#939598">
                <v:path arrowok="t"/>
              </v:shape>
            </v:group>
            <v:group style="position:absolute;left:4286;top:418;width:2;height:80" coordorigin="4286,418" coordsize="2,80">
              <v:shape style="position:absolute;left:4286;top:418;width:2;height:80" coordorigin="4286,418" coordsize="1,80" path="m4287,498l4286,418e" filled="false" stroked="true" strokeweight=".748pt" strokecolor="#939598">
                <v:path arrowok="t"/>
              </v:shape>
            </v:group>
            <v:group style="position:absolute;left:4246;top:418;width:2;height:80" coordorigin="4246,418" coordsize="2,80">
              <v:shape style="position:absolute;left:4246;top:418;width:2;height:80" coordorigin="4246,418" coordsize="1,80" path="m4246,498l4246,418e" filled="false" stroked="true" strokeweight=".748pt" strokecolor="#939598">
                <v:path arrowok="t"/>
              </v:shape>
            </v:group>
            <v:group style="position:absolute;left:4206;top:418;width:2;height:80" coordorigin="4206,418" coordsize="2,80">
              <v:shape style="position:absolute;left:4206;top:418;width:2;height:80" coordorigin="4206,418" coordsize="1,80" path="m4206,498l4206,418e" filled="false" stroked="true" strokeweight=".748pt" strokecolor="#939598">
                <v:path arrowok="t"/>
              </v:shape>
            </v:group>
            <v:group style="position:absolute;left:4166;top:418;width:2;height:80" coordorigin="4166,418" coordsize="2,80">
              <v:shape style="position:absolute;left:4166;top:418;width:2;height:80" coordorigin="4166,418" coordsize="1,80" path="m4166,498l4166,418e" filled="false" stroked="true" strokeweight=".748pt" strokecolor="#939598">
                <v:path arrowok="t"/>
              </v:shape>
            </v:group>
            <v:group style="position:absolute;left:4126;top:418;width:2;height:80" coordorigin="4126,418" coordsize="2,80">
              <v:shape style="position:absolute;left:4126;top:418;width:2;height:80" coordorigin="4126,418" coordsize="0,80" path="m4126,498l4126,418e" filled="false" stroked="true" strokeweight=".748pt" strokecolor="#939598">
                <v:path arrowok="t"/>
              </v:shape>
            </v:group>
            <v:group style="position:absolute;left:4086;top:418;width:2;height:80" coordorigin="4086,418" coordsize="2,80">
              <v:shape style="position:absolute;left:4086;top:418;width:2;height:80" coordorigin="4086,418" coordsize="1,80" path="m4086,498l4086,418e" filled="false" stroked="true" strokeweight=".748pt" strokecolor="#939598">
                <v:path arrowok="t"/>
              </v:shape>
            </v:group>
            <v:group style="position:absolute;left:4046;top:418;width:2;height:80" coordorigin="4046,418" coordsize="2,80">
              <v:shape style="position:absolute;left:4046;top:418;width:2;height:80" coordorigin="4046,418" coordsize="0,80" path="m4046,498l4046,418e" filled="false" stroked="true" strokeweight=".748pt" strokecolor="#939598">
                <v:path arrowok="t"/>
              </v:shape>
            </v:group>
            <v:group style="position:absolute;left:4006;top:418;width:2;height:80" coordorigin="4006,418" coordsize="2,80">
              <v:shape style="position:absolute;left:4006;top:418;width:2;height:80" coordorigin="4006,418" coordsize="0,80" path="m4006,498l4006,418e" filled="false" stroked="true" strokeweight=".748pt" strokecolor="#939598">
                <v:path arrowok="t"/>
              </v:shape>
            </v:group>
            <v:group style="position:absolute;left:3966;top:418;width:2;height:80" coordorigin="3966,418" coordsize="2,80">
              <v:shape style="position:absolute;left:3966;top:418;width:2;height:80" coordorigin="3966,418" coordsize="0,80" path="m3966,498l3966,418e" filled="false" stroked="true" strokeweight=".748pt" strokecolor="#939598">
                <v:path arrowok="t"/>
              </v:shape>
            </v:group>
            <v:group style="position:absolute;left:3926;top:418;width:2;height:80" coordorigin="3926,418" coordsize="2,80">
              <v:shape style="position:absolute;left:3926;top:418;width:2;height:80" coordorigin="3926,418" coordsize="1,80" path="m3926,498l3926,418e" filled="false" stroked="true" strokeweight=".748pt" strokecolor="#939598">
                <v:path arrowok="t"/>
              </v:shape>
            </v:group>
            <v:group style="position:absolute;left:3886;top:418;width:2;height:80" coordorigin="3886,418" coordsize="2,80">
              <v:shape style="position:absolute;left:3886;top:418;width:2;height:80" coordorigin="3886,418" coordsize="0,80" path="m3886,498l3886,418e" filled="false" stroked="true" strokeweight=".748pt" strokecolor="#939598">
                <v:path arrowok="t"/>
              </v:shape>
            </v:group>
            <v:group style="position:absolute;left:3846;top:418;width:2;height:80" coordorigin="3846,418" coordsize="2,80">
              <v:shape style="position:absolute;left:3846;top:418;width:2;height:80" coordorigin="3846,418" coordsize="0,80" path="m3846,498l3846,418e" filled="false" stroked="true" strokeweight=".748pt" strokecolor="#939598">
                <v:path arrowok="t"/>
              </v:shape>
            </v:group>
            <v:group style="position:absolute;left:3806;top:418;width:2;height:80" coordorigin="3806,418" coordsize="2,80">
              <v:shape style="position:absolute;left:3806;top:418;width:2;height:80" coordorigin="3806,418" coordsize="0,80" path="m3806,498l3806,418e" filled="false" stroked="true" strokeweight=".748pt" strokecolor="#939598">
                <v:path arrowok="t"/>
              </v:shape>
            </v:group>
            <v:group style="position:absolute;left:3766;top:418;width:2;height:80" coordorigin="3766,418" coordsize="2,80">
              <v:shape style="position:absolute;left:3766;top:418;width:2;height:80" coordorigin="3766,418" coordsize="1,80" path="m3766,498l3766,418e" filled="false" stroked="true" strokeweight=".748pt" strokecolor="#939598">
                <v:path arrowok="t"/>
              </v:shape>
            </v:group>
            <v:group style="position:absolute;left:3726;top:418;width:2;height:80" coordorigin="3726,418" coordsize="2,80">
              <v:shape style="position:absolute;left:3726;top:418;width:2;height:80" coordorigin="3726,418" coordsize="0,80" path="m3726,498l3726,418e" filled="false" stroked="true" strokeweight=".748pt" strokecolor="#939598">
                <v:path arrowok="t"/>
              </v:shape>
            </v:group>
            <v:group style="position:absolute;left:3686;top:418;width:2;height:80" coordorigin="3686,418" coordsize="2,80">
              <v:shape style="position:absolute;left:3686;top:418;width:2;height:80" coordorigin="3686,418" coordsize="0,80" path="m3686,498l3686,418e" filled="false" stroked="true" strokeweight=".748pt" strokecolor="#939598">
                <v:path arrowok="t"/>
              </v:shape>
            </v:group>
            <v:group style="position:absolute;left:3646;top:418;width:2;height:80" coordorigin="3646,418" coordsize="2,80">
              <v:shape style="position:absolute;left:3646;top:418;width:2;height:80" coordorigin="3646,418" coordsize="0,80" path="m3646,498l3646,418e" filled="false" stroked="true" strokeweight=".748pt" strokecolor="#939598">
                <v:path arrowok="t"/>
              </v:shape>
            </v:group>
            <v:group style="position:absolute;left:3605;top:418;width:2;height:80" coordorigin="3605,418" coordsize="2,80">
              <v:shape style="position:absolute;left:3605;top:418;width:2;height:80" coordorigin="3605,418" coordsize="1,80" path="m3605,498l3605,418e" filled="false" stroked="true" strokeweight=".748pt" strokecolor="#939598">
                <v:path arrowok="t"/>
              </v:shape>
            </v:group>
            <v:group style="position:absolute;left:3565;top:418;width:2;height:80" coordorigin="3565,418" coordsize="2,80">
              <v:shape style="position:absolute;left:3565;top:418;width:2;height:80" coordorigin="3565,418" coordsize="1,80" path="m3565,498l3565,418e" filled="false" stroked="true" strokeweight=".748pt" strokecolor="#939598">
                <v:path arrowok="t"/>
              </v:shape>
            </v:group>
            <v:group style="position:absolute;left:3525;top:418;width:2;height:80" coordorigin="3525,418" coordsize="2,80">
              <v:shape style="position:absolute;left:3525;top:418;width:2;height:80" coordorigin="3525,418" coordsize="0,80" path="m3525,498l3525,418e" filled="false" stroked="true" strokeweight=".748pt" strokecolor="#939598">
                <v:path arrowok="t"/>
              </v:shape>
            </v:group>
            <v:group style="position:absolute;left:3485;top:418;width:2;height:80" coordorigin="3485,418" coordsize="2,80">
              <v:shape style="position:absolute;left:3485;top:418;width:2;height:80" coordorigin="3485,418" coordsize="0,80" path="m3485,498l3485,418e" filled="false" stroked="true" strokeweight=".748pt" strokecolor="#939598">
                <v:path arrowok="t"/>
              </v:shape>
            </v:group>
            <v:group style="position:absolute;left:3445;top:418;width:2;height:80" coordorigin="3445,418" coordsize="2,80">
              <v:shape style="position:absolute;left:3445;top:418;width:2;height:80" coordorigin="3445,418" coordsize="1,80" path="m3445,498l3445,418e" filled="false" stroked="true" strokeweight=".748pt" strokecolor="#939598">
                <v:path arrowok="t"/>
              </v:shape>
            </v:group>
            <v:group style="position:absolute;left:3405;top:419;width:2;height:80" coordorigin="3405,419" coordsize="2,80">
              <v:shape style="position:absolute;left:3405;top:419;width:2;height:80" coordorigin="3405,419" coordsize="1,80" path="m3405,499l3405,419e" filled="false" stroked="true" strokeweight=".748pt" strokecolor="#939598">
                <v:path arrowok="t"/>
              </v:shape>
            </v:group>
            <v:group style="position:absolute;left:3365;top:419;width:2;height:80" coordorigin="3365,419" coordsize="2,80">
              <v:shape style="position:absolute;left:3365;top:419;width:2;height:80" coordorigin="3365,419" coordsize="0,80" path="m3365,499l3365,419e" filled="false" stroked="true" strokeweight=".748pt" strokecolor="#939598">
                <v:path arrowok="t"/>
              </v:shape>
            </v:group>
            <v:group style="position:absolute;left:3325;top:419;width:2;height:80" coordorigin="3325,419" coordsize="2,80">
              <v:shape style="position:absolute;left:3325;top:419;width:2;height:80" coordorigin="3325,419" coordsize="0,80" path="m3325,499l3325,419e" filled="false" stroked="true" strokeweight=".748pt" strokecolor="#939598">
                <v:path arrowok="t"/>
              </v:shape>
            </v:group>
            <v:group style="position:absolute;left:3285;top:419;width:2;height:80" coordorigin="3285,419" coordsize="2,80">
              <v:shape style="position:absolute;left:3285;top:419;width:2;height:80" coordorigin="3285,419" coordsize="1,80" path="m3285,499l3285,419e" filled="false" stroked="true" strokeweight=".748pt" strokecolor="#939598">
                <v:path arrowok="t"/>
              </v:shape>
            </v:group>
            <v:group style="position:absolute;left:3245;top:419;width:2;height:80" coordorigin="3245,419" coordsize="2,80">
              <v:shape style="position:absolute;left:3245;top:419;width:2;height:80" coordorigin="3245,419" coordsize="1,80" path="m3245,499l3245,419e" filled="false" stroked="true" strokeweight=".748pt" strokecolor="#939598">
                <v:path arrowok="t"/>
              </v:shape>
            </v:group>
            <v:group style="position:absolute;left:3205;top:419;width:2;height:80" coordorigin="3205,419" coordsize="2,80">
              <v:shape style="position:absolute;left:3205;top:419;width:2;height:80" coordorigin="3205,419" coordsize="0,80" path="m3205,499l3205,419e" filled="false" stroked="true" strokeweight=".748pt" strokecolor="#939598">
                <v:path arrowok="t"/>
              </v:shape>
            </v:group>
            <v:group style="position:absolute;left:3165;top:419;width:2;height:80" coordorigin="3165,419" coordsize="2,80">
              <v:shape style="position:absolute;left:3165;top:419;width:2;height:80" coordorigin="3165,419" coordsize="0,80" path="m3165,499l3165,419e" filled="false" stroked="true" strokeweight=".748pt" strokecolor="#939598">
                <v:path arrowok="t"/>
              </v:shape>
            </v:group>
            <v:group style="position:absolute;left:3125;top:419;width:2;height:80" coordorigin="3125,419" coordsize="2,80">
              <v:shape style="position:absolute;left:3125;top:419;width:2;height:80" coordorigin="3125,419" coordsize="1,80" path="m3125,499l3125,419e" filled="false" stroked="true" strokeweight=".748pt" strokecolor="#939598">
                <v:path arrowok="t"/>
              </v:shape>
            </v:group>
            <v:group style="position:absolute;left:3085;top:419;width:2;height:80" coordorigin="3085,419" coordsize="2,80">
              <v:shape style="position:absolute;left:3085;top:419;width:2;height:80" coordorigin="3085,419" coordsize="1,80" path="m3085,499l3085,419e" filled="false" stroked="true" strokeweight=".748pt" strokecolor="#939598">
                <v:path arrowok="t"/>
              </v:shape>
            </v:group>
            <v:group style="position:absolute;left:3045;top:419;width:2;height:80" coordorigin="3045,419" coordsize="2,80">
              <v:shape style="position:absolute;left:3045;top:419;width:2;height:80" coordorigin="3045,419" coordsize="1,80" path="m3045,499l3045,419e" filled="false" stroked="true" strokeweight=".748pt" strokecolor="#939598">
                <v:path arrowok="t"/>
              </v:shape>
            </v:group>
            <v:group style="position:absolute;left:3005;top:419;width:2;height:80" coordorigin="3005,419" coordsize="2,80">
              <v:shape style="position:absolute;left:3005;top:419;width:2;height:80" coordorigin="3005,419" coordsize="1,80" path="m3005,499l3005,419e" filled="false" stroked="true" strokeweight=".748pt" strokecolor="#939598">
                <v:path arrowok="t"/>
              </v:shape>
            </v:group>
            <v:group style="position:absolute;left:2964;top:419;width:2;height:80" coordorigin="2964,419" coordsize="2,80">
              <v:shape style="position:absolute;left:2964;top:419;width:2;height:80" coordorigin="2964,419" coordsize="1,80" path="m2965,499l2964,419e" filled="false" stroked="true" strokeweight=".748pt" strokecolor="#939598">
                <v:path arrowok="t"/>
              </v:shape>
            </v:group>
            <v:group style="position:absolute;left:2924;top:419;width:2;height:80" coordorigin="2924,419" coordsize="2,80">
              <v:shape style="position:absolute;left:2924;top:419;width:2;height:80" coordorigin="2924,419" coordsize="0,80" path="m2924,499l2924,419e" filled="false" stroked="true" strokeweight=".748pt" strokecolor="#939598">
                <v:path arrowok="t"/>
              </v:shape>
            </v:group>
            <v:group style="position:absolute;left:2884;top:419;width:2;height:80" coordorigin="2884,419" coordsize="2,80">
              <v:shape style="position:absolute;left:2884;top:419;width:2;height:80" coordorigin="2884,419" coordsize="1,80" path="m2884,499l2884,419e" filled="false" stroked="true" strokeweight=".748pt" strokecolor="#939598">
                <v:path arrowok="t"/>
              </v:shape>
            </v:group>
            <v:group style="position:absolute;left:2844;top:419;width:2;height:80" coordorigin="2844,419" coordsize="2,80">
              <v:shape style="position:absolute;left:2844;top:419;width:2;height:80" coordorigin="2844,419" coordsize="1,80" path="m2844,499l2844,419e" filled="false" stroked="true" strokeweight=".748pt" strokecolor="#939598">
                <v:path arrowok="t"/>
              </v:shape>
            </v:group>
            <v:group style="position:absolute;left:2804;top:419;width:2;height:80" coordorigin="2804,419" coordsize="2,80">
              <v:shape style="position:absolute;left:2804;top:419;width:2;height:80" coordorigin="2804,419" coordsize="0,80" path="m2804,499l2804,419e" filled="false" stroked="true" strokeweight=".748pt" strokecolor="#939598">
                <v:path arrowok="t"/>
              </v:shape>
            </v:group>
            <v:group style="position:absolute;left:2764;top:419;width:2;height:80" coordorigin="2764,419" coordsize="2,80">
              <v:shape style="position:absolute;left:2764;top:419;width:2;height:80" coordorigin="2764,419" coordsize="0,80" path="m2764,499l2764,419e" filled="false" stroked="true" strokeweight=".748pt" strokecolor="#939598">
                <v:path arrowok="t"/>
              </v:shape>
            </v:group>
            <v:group style="position:absolute;left:2724;top:419;width:2;height:80" coordorigin="2724,419" coordsize="2,80">
              <v:shape style="position:absolute;left:2724;top:419;width:2;height:80" coordorigin="2724,419" coordsize="1,80" path="m2724,499l2724,419e" filled="false" stroked="true" strokeweight=".748pt" strokecolor="#939598">
                <v:path arrowok="t"/>
              </v:shape>
            </v:group>
            <v:group style="position:absolute;left:2684;top:419;width:2;height:80" coordorigin="2684,419" coordsize="2,80">
              <v:shape style="position:absolute;left:2684;top:419;width:2;height:80" coordorigin="2684,419" coordsize="1,80" path="m2684,499l2684,419e" filled="false" stroked="true" strokeweight=".748pt" strokecolor="#939598">
                <v:path arrowok="t"/>
              </v:shape>
            </v:group>
            <v:group style="position:absolute;left:2644;top:419;width:2;height:80" coordorigin="2644,419" coordsize="2,80">
              <v:shape style="position:absolute;left:2644;top:419;width:2;height:80" coordorigin="2644,419" coordsize="0,80" path="m2644,499l2644,419e" filled="false" stroked="true" strokeweight=".748pt" strokecolor="#939598">
                <v:path arrowok="t"/>
              </v:shape>
            </v:group>
            <v:group style="position:absolute;left:2604;top:419;width:2;height:80" coordorigin="2604,419" coordsize="2,80">
              <v:shape style="position:absolute;left:2604;top:419;width:2;height:80" coordorigin="2604,419" coordsize="0,80" path="m2604,499l2604,419e" filled="false" stroked="true" strokeweight=".748pt" strokecolor="#939598">
                <v:path arrowok="t"/>
              </v:shape>
            </v:group>
            <v:group style="position:absolute;left:2564;top:419;width:2;height:80" coordorigin="2564,419" coordsize="2,80">
              <v:shape style="position:absolute;left:2564;top:419;width:2;height:80" coordorigin="2564,419" coordsize="1,80" path="m2564,499l2564,419e" filled="false" stroked="true" strokeweight=".748pt" strokecolor="#939598">
                <v:path arrowok="t"/>
              </v:shape>
            </v:group>
            <v:group style="position:absolute;left:2524;top:419;width:2;height:80" coordorigin="2524,419" coordsize="2,80">
              <v:shape style="position:absolute;left:2524;top:419;width:2;height:80" coordorigin="2524,419" coordsize="1,80" path="m2524,499l2524,419e" filled="false" stroked="true" strokeweight=".748pt" strokecolor="#939598">
                <v:path arrowok="t"/>
              </v:shape>
            </v:group>
            <v:group style="position:absolute;left:2484;top:419;width:2;height:80" coordorigin="2484,419" coordsize="2,80">
              <v:shape style="position:absolute;left:2484;top:419;width:2;height:80" coordorigin="2484,419" coordsize="0,80" path="m2484,499l2484,419e" filled="false" stroked="true" strokeweight=".748pt" strokecolor="#939598">
                <v:path arrowok="t"/>
              </v:shape>
            </v:group>
            <v:group style="position:absolute;left:2444;top:419;width:2;height:80" coordorigin="2444,419" coordsize="2,80">
              <v:shape style="position:absolute;left:2444;top:419;width:2;height:80" coordorigin="2444,419" coordsize="0,80" path="m2444,499l2444,419e" filled="false" stroked="true" strokeweight=".748pt" strokecolor="#939598">
                <v:path arrowok="t"/>
              </v:shape>
            </v:group>
            <v:group style="position:absolute;left:2404;top:419;width:2;height:80" coordorigin="2404,419" coordsize="2,80">
              <v:shape style="position:absolute;left:2404;top:419;width:2;height:80" coordorigin="2404,419" coordsize="1,80" path="m2404,499l2404,419e" filled="false" stroked="true" strokeweight=".748pt" strokecolor="#939598">
                <v:path arrowok="t"/>
              </v:shape>
            </v:group>
            <v:group style="position:absolute;left:2364;top:419;width:2;height:80" coordorigin="2364,419" coordsize="2,80">
              <v:shape style="position:absolute;left:2364;top:419;width:2;height:80" coordorigin="2364,419" coordsize="1,80" path="m2364,499l2364,419e" filled="false" stroked="true" strokeweight=".748pt" strokecolor="#939598">
                <v:path arrowok="t"/>
              </v:shape>
            </v:group>
            <v:group style="position:absolute;left:2324;top:419;width:2;height:80" coordorigin="2324,419" coordsize="2,80">
              <v:shape style="position:absolute;left:2324;top:419;width:2;height:80" coordorigin="2324,419" coordsize="0,80" path="m2324,499l2324,419e" filled="false" stroked="true" strokeweight=".748pt" strokecolor="#939598">
                <v:path arrowok="t"/>
              </v:shape>
            </v:group>
            <v:group style="position:absolute;left:2283;top:419;width:2;height:80" coordorigin="2283,419" coordsize="2,80">
              <v:shape style="position:absolute;left:2283;top:419;width:2;height:80" coordorigin="2283,419" coordsize="0,80" path="m2283,499l2283,419e" filled="false" stroked="true" strokeweight=".748pt" strokecolor="#939598">
                <v:path arrowok="t"/>
              </v:shape>
            </v:group>
            <v:group style="position:absolute;left:2243;top:419;width:2;height:80" coordorigin="2243,419" coordsize="2,80">
              <v:shape style="position:absolute;left:2243;top:419;width:2;height:80" coordorigin="2243,419" coordsize="1,80" path="m2243,499l2243,419e" filled="false" stroked="true" strokeweight=".748pt" strokecolor="#939598">
                <v:path arrowok="t"/>
              </v:shape>
            </v:group>
            <v:group style="position:absolute;left:2203;top:419;width:2;height:80" coordorigin="2203,419" coordsize="2,80">
              <v:shape style="position:absolute;left:2203;top:419;width:2;height:80" coordorigin="2203,419" coordsize="1,80" path="m2203,499l2203,419e" filled="false" stroked="true" strokeweight=".748pt" strokecolor="#939598">
                <v:path arrowok="t"/>
              </v:shape>
            </v:group>
            <v:group style="position:absolute;left:2163;top:419;width:2;height:80" coordorigin="2163,419" coordsize="2,80">
              <v:shape style="position:absolute;left:2163;top:419;width:2;height:80" coordorigin="2163,419" coordsize="0,80" path="m2163,499l2163,419e" filled="false" stroked="true" strokeweight=".748pt" strokecolor="#939598">
                <v:path arrowok="t"/>
              </v:shape>
            </v:group>
            <v:group style="position:absolute;left:2123;top:419;width:2;height:80" coordorigin="2123,419" coordsize="2,80">
              <v:shape style="position:absolute;left:2123;top:419;width:2;height:80" coordorigin="2123,419" coordsize="0,80" path="m2123,499l2123,419e" filled="false" stroked="true" strokeweight=".748pt" strokecolor="#939598">
                <v:path arrowok="t"/>
              </v:shape>
            </v:group>
            <v:group style="position:absolute;left:2083;top:419;width:2;height:80" coordorigin="2083,419" coordsize="2,80">
              <v:shape style="position:absolute;left:2083;top:419;width:2;height:80" coordorigin="2083,419" coordsize="1,80" path="m2083,499l2083,419e" filled="false" stroked="true" strokeweight=".748pt" strokecolor="#939598">
                <v:path arrowok="t"/>
              </v:shape>
            </v:group>
            <v:group style="position:absolute;left:2043;top:419;width:2;height:80" coordorigin="2043,419" coordsize="2,80">
              <v:shape style="position:absolute;left:2043;top:419;width:2;height:80" coordorigin="2043,419" coordsize="1,80" path="m2043,499l2043,419e" filled="false" stroked="true" strokeweight=".748pt" strokecolor="#939598">
                <v:path arrowok="t"/>
              </v:shape>
            </v:group>
            <v:group style="position:absolute;left:2003;top:419;width:2;height:80" coordorigin="2003,419" coordsize="2,80">
              <v:shape style="position:absolute;left:2003;top:419;width:2;height:80" coordorigin="2003,419" coordsize="0,80" path="m2003,499l2003,419e" filled="false" stroked="true" strokeweight=".748pt" strokecolor="#939598">
                <v:path arrowok="t"/>
              </v:shape>
            </v:group>
            <v:group style="position:absolute;left:1963;top:419;width:2;height:80" coordorigin="1963,419" coordsize="2,80">
              <v:shape style="position:absolute;left:1963;top:419;width:2;height:80" coordorigin="1963,419" coordsize="0,80" path="m1963,499l1963,419e" filled="false" stroked="true" strokeweight=".748pt" strokecolor="#939598">
                <v:path arrowok="t"/>
              </v:shape>
            </v:group>
            <v:group style="position:absolute;left:1923;top:419;width:2;height:80" coordorigin="1923,419" coordsize="2,80">
              <v:shape style="position:absolute;left:1923;top:419;width:2;height:80" coordorigin="1923,419" coordsize="1,80" path="m1923,499l1923,419e" filled="false" stroked="true" strokeweight=".748pt" strokecolor="#939598">
                <v:path arrowok="t"/>
              </v:shape>
            </v:group>
            <v:group style="position:absolute;left:1883;top:419;width:2;height:80" coordorigin="1883,419" coordsize="2,80">
              <v:shape style="position:absolute;left:1883;top:419;width:2;height:80" coordorigin="1883,419" coordsize="1,80" path="m1883,499l1883,419e" filled="false" stroked="true" strokeweight=".748pt" strokecolor="#939598">
                <v:path arrowok="t"/>
              </v:shape>
            </v:group>
            <v:group style="position:absolute;left:1843;top:419;width:2;height:80" coordorigin="1843,419" coordsize="2,80">
              <v:shape style="position:absolute;left:1843;top:419;width:2;height:80" coordorigin="1843,419" coordsize="1,80" path="m1843,499l1843,419e" filled="false" stroked="true" strokeweight=".748pt" strokecolor="#939598">
                <v:path arrowok="t"/>
              </v:shape>
            </v:group>
            <v:group style="position:absolute;left:1803;top:419;width:2;height:80" coordorigin="1803,419" coordsize="2,80">
              <v:shape style="position:absolute;left:1803;top:419;width:2;height:80" coordorigin="1803,419" coordsize="1,80" path="m1803,499l1803,419e" filled="false" stroked="true" strokeweight=".748pt" strokecolor="#939598">
                <v:path arrowok="t"/>
              </v:shape>
            </v:group>
            <v:group style="position:absolute;left:1763;top:419;width:2;height:80" coordorigin="1763,419" coordsize="2,80">
              <v:shape style="position:absolute;left:1763;top:419;width:2;height:80" coordorigin="1763,419" coordsize="1,80" path="m1763,499l1763,419e" filled="false" stroked="true" strokeweight=".748pt" strokecolor="#939598">
                <v:path arrowok="t"/>
              </v:shape>
            </v:group>
            <v:group style="position:absolute;left:1723;top:419;width:2;height:80" coordorigin="1723,419" coordsize="2,80">
              <v:shape style="position:absolute;left:1723;top:419;width:2;height:80" coordorigin="1723,419" coordsize="0,80" path="m1723,499l1723,419e" filled="false" stroked="true" strokeweight=".748pt" strokecolor="#939598">
                <v:path arrowok="t"/>
              </v:shape>
            </v:group>
            <v:group style="position:absolute;left:1683;top:419;width:2;height:80" coordorigin="1683,419" coordsize="2,80">
              <v:shape style="position:absolute;left:1683;top:419;width:2;height:80" coordorigin="1683,419" coordsize="0,80" path="m1683,499l1683,419e" filled="false" stroked="true" strokeweight=".748pt" strokecolor="#939598">
                <v:path arrowok="t"/>
              </v:shape>
            </v:group>
            <v:group style="position:absolute;left:1642;top:419;width:2;height:80" coordorigin="1642,419" coordsize="2,80">
              <v:shape style="position:absolute;left:1642;top:419;width:2;height:80" coordorigin="1642,419" coordsize="0,80" path="m1642,499l1642,419e" filled="false" stroked="true" strokeweight=".748pt" strokecolor="#939598">
                <v:path arrowok="t"/>
              </v:shape>
            </v:group>
            <v:group style="position:absolute;left:1602;top:419;width:2;height:80" coordorigin="1602,419" coordsize="2,80">
              <v:shape style="position:absolute;left:1602;top:419;width:2;height:80" coordorigin="1602,419" coordsize="0,80" path="m1602,499l1602,419e" filled="false" stroked="true" strokeweight=".748pt" strokecolor="#939598">
                <v:path arrowok="t"/>
              </v:shape>
            </v:group>
            <v:group style="position:absolute;left:1562;top:419;width:2;height:80" coordorigin="1562,419" coordsize="2,80">
              <v:shape style="position:absolute;left:1562;top:419;width:2;height:80" coordorigin="1562,419" coordsize="0,80" path="m1562,499l1562,419e" filled="false" stroked="true" strokeweight=".748pt" strokecolor="#939598">
                <v:path arrowok="t"/>
              </v:shape>
            </v:group>
            <v:group style="position:absolute;left:1522;top:419;width:2;height:80" coordorigin="1522,419" coordsize="2,80">
              <v:shape style="position:absolute;left:1522;top:419;width:2;height:80" coordorigin="1522,419" coordsize="1,80" path="m1522,499l1522,419e" filled="false" stroked="true" strokeweight=".748pt" strokecolor="#939598">
                <v:path arrowok="t"/>
              </v:shape>
            </v:group>
            <v:group style="position:absolute;left:1482;top:419;width:2;height:80" coordorigin="1482,419" coordsize="2,80">
              <v:shape style="position:absolute;left:1482;top:419;width:2;height:80" coordorigin="1482,419" coordsize="0,80" path="m1482,499l1482,419e" filled="false" stroked="true" strokeweight=".748pt" strokecolor="#939598">
                <v:path arrowok="t"/>
              </v:shape>
            </v:group>
            <v:group style="position:absolute;left:1442;top:419;width:2;height:80" coordorigin="1442,419" coordsize="2,80">
              <v:shape style="position:absolute;left:1442;top:419;width:2;height:80" coordorigin="1442,419" coordsize="0,80" path="m1442,499l1442,419e" filled="false" stroked="true" strokeweight=".748pt" strokecolor="#939598">
                <v:path arrowok="t"/>
              </v:shape>
            </v:group>
            <v:group style="position:absolute;left:1402;top:419;width:2;height:80" coordorigin="1402,419" coordsize="2,80">
              <v:shape style="position:absolute;left:1402;top:419;width:2;height:80" coordorigin="1402,419" coordsize="1,80" path="m1402,499l1402,419e" filled="false" stroked="true" strokeweight=".748pt" strokecolor="#939598">
                <v:path arrowok="t"/>
              </v:shape>
            </v:group>
            <v:group style="position:absolute;left:1362;top:419;width:2;height:80" coordorigin="1362,419" coordsize="2,80">
              <v:shape style="position:absolute;left:1362;top:419;width:2;height:80" coordorigin="1362,419" coordsize="0,80" path="m1362,499l1362,419e" filled="false" stroked="true" strokeweight=".748pt" strokecolor="#939598">
                <v:path arrowok="t"/>
              </v:shape>
            </v:group>
            <v:group style="position:absolute;left:1322;top:419;width:2;height:80" coordorigin="1322,419" coordsize="2,80">
              <v:shape style="position:absolute;left:1322;top:419;width:2;height:80" coordorigin="1322,419" coordsize="0,80" path="m1322,499l1322,419e" filled="false" stroked="true" strokeweight=".748pt" strokecolor="#939598">
                <v:path arrowok="t"/>
              </v:shape>
            </v:group>
            <v:group style="position:absolute;left:1282;top:419;width:2;height:80" coordorigin="1282,419" coordsize="2,80">
              <v:shape style="position:absolute;left:1282;top:419;width:2;height:80" coordorigin="1282,419" coordsize="0,80" path="m1282,499l1282,419e" filled="false" stroked="true" strokeweight=".748pt" strokecolor="#939598">
                <v:path arrowok="t"/>
              </v:shape>
            </v:group>
            <v:group style="position:absolute;left:1242;top:419;width:2;height:80" coordorigin="1242,419" coordsize="2,80">
              <v:shape style="position:absolute;left:1242;top:419;width:2;height:80" coordorigin="1242,419" coordsize="0,80" path="m1242,499l1242,419e" filled="false" stroked="true" strokeweight=".748pt" strokecolor="#939598">
                <v:path arrowok="t"/>
              </v:shape>
            </v:group>
            <v:group style="position:absolute;left:1202;top:419;width:2;height:80" coordorigin="1202,419" coordsize="2,80">
              <v:shape style="position:absolute;left:1202;top:419;width:2;height:80" coordorigin="1202,419" coordsize="1,80" path="m1202,499l1202,419e" filled="false" stroked="true" strokeweight=".748pt" strokecolor="#939598">
                <v:path arrowok="t"/>
              </v:shape>
            </v:group>
            <v:group style="position:absolute;left:1162;top:419;width:2;height:80" coordorigin="1162,419" coordsize="2,80">
              <v:shape style="position:absolute;left:1162;top:419;width:2;height:80" coordorigin="1162,419" coordsize="0,80" path="m1162,499l1162,419e" filled="false" stroked="true" strokeweight=".748pt" strokecolor="#939598">
                <v:path arrowok="t"/>
              </v:shape>
            </v:group>
            <v:group style="position:absolute;left:1122;top:419;width:2;height:80" coordorigin="1122,419" coordsize="2,80">
              <v:shape style="position:absolute;left:1122;top:419;width:2;height:80" coordorigin="1122,419" coordsize="0,80" path="m1122,499l1122,419e" filled="false" stroked="true" strokeweight=".748pt" strokecolor="#939598">
                <v:path arrowok="t"/>
              </v:shape>
            </v:group>
            <v:group style="position:absolute;left:1082;top:419;width:2;height:80" coordorigin="1082,419" coordsize="2,80">
              <v:shape style="position:absolute;left:1082;top:419;width:2;height:80" coordorigin="1082,419" coordsize="1,80" path="m1082,499l1082,419e" filled="false" stroked="true" strokeweight=".748pt" strokecolor="#939598">
                <v:path arrowok="t"/>
              </v:shape>
            </v:group>
            <v:group style="position:absolute;left:1042;top:419;width:2;height:80" coordorigin="1042,419" coordsize="2,80">
              <v:shape style="position:absolute;left:1042;top:419;width:2;height:80" coordorigin="1042,419" coordsize="0,80" path="m1042,499l1042,419e" filled="false" stroked="true" strokeweight=".748pt" strokecolor="#939598">
                <v:path arrowok="t"/>
              </v:shape>
            </v:group>
            <v:group style="position:absolute;left:1002;top:419;width:2;height:80" coordorigin="1002,419" coordsize="2,80">
              <v:shape style="position:absolute;left:1002;top:419;width:2;height:80" coordorigin="1002,419" coordsize="0,80" path="m1002,499l1002,419e" filled="false" stroked="true" strokeweight=".748pt" strokecolor="#939598">
                <v:path arrowok="t"/>
              </v:shape>
            </v:group>
            <v:group style="position:absolute;left:961;top:419;width:2;height:80" coordorigin="961,419" coordsize="2,80">
              <v:shape style="position:absolute;left:961;top:419;width:2;height:80" coordorigin="961,419" coordsize="0,80" path="m961,499l961,419e" filled="false" stroked="true" strokeweight=".748pt" strokecolor="#939598">
                <v:path arrowok="t"/>
              </v:shape>
            </v:group>
            <v:group style="position:absolute;left:921;top:419;width:2;height:80" coordorigin="921,419" coordsize="2,80">
              <v:shape style="position:absolute;left:921;top:419;width:2;height:80" coordorigin="921,419" coordsize="0,80" path="m921,499l921,419e" filled="false" stroked="true" strokeweight=".748pt" strokecolor="#939598">
                <v:path arrowok="t"/>
              </v:shape>
            </v:group>
            <v:group style="position:absolute;left:881;top:419;width:2;height:80" coordorigin="881,419" coordsize="2,80">
              <v:shape style="position:absolute;left:881;top:419;width:2;height:80" coordorigin="881,419" coordsize="1,80" path="m881,499l881,419e" filled="false" stroked="true" strokeweight=".748pt" strokecolor="#939598">
                <v:path arrowok="t"/>
              </v:shape>
            </v:group>
            <v:group style="position:absolute;left:841;top:419;width:2;height:80" coordorigin="841,419" coordsize="2,80">
              <v:shape style="position:absolute;left:841;top:419;width:2;height:80" coordorigin="841,419" coordsize="0,80" path="m841,499l841,419e" filled="false" stroked="true" strokeweight=".748pt" strokecolor="#939598">
                <v:path arrowok="t"/>
              </v:shape>
            </v:group>
            <v:group style="position:absolute;left:801;top:419;width:2;height:80" coordorigin="801,419" coordsize="2,80">
              <v:shape style="position:absolute;left:801;top:419;width:2;height:80" coordorigin="801,419" coordsize="0,80" path="m801,499l801,419e" filled="false" stroked="true" strokeweight=".748pt" strokecolor="#939598">
                <v:path arrowok="t"/>
              </v:shape>
            </v:group>
            <v:group style="position:absolute;left:761;top:419;width:2;height:80" coordorigin="761,419" coordsize="2,80">
              <v:shape style="position:absolute;left:761;top:419;width:2;height:80" coordorigin="761,419" coordsize="1,80" path="m761,499l761,419e" filled="false" stroked="true" strokeweight=".748pt" strokecolor="#939598">
                <v:path arrowok="t"/>
              </v:shape>
            </v:group>
            <v:group style="position:absolute;left:721;top:419;width:2;height:80" coordorigin="721,419" coordsize="2,80">
              <v:shape style="position:absolute;left:721;top:419;width:2;height:80" coordorigin="721,419" coordsize="1,80" path="m721,499l721,419e" filled="false" stroked="true" strokeweight=".748pt" strokecolor="#939598">
                <v:path arrowok="t"/>
              </v:shape>
            </v:group>
            <v:group style="position:absolute;left:681;top:419;width:2;height:80" coordorigin="681,419" coordsize="2,80">
              <v:shape style="position:absolute;left:681;top:419;width:2;height:80" coordorigin="681,419" coordsize="1,80" path="m681,499l681,419e" filled="false" stroked="true" strokeweight=".748pt" strokecolor="#939598">
                <v:path arrowok="t"/>
              </v:shape>
            </v:group>
            <v:group style="position:absolute;left:641;top:419;width:2;height:80" coordorigin="641,419" coordsize="2,80">
              <v:shape style="position:absolute;left:641;top:419;width:2;height:80" coordorigin="641,419" coordsize="1,80" path="m641,499l641,419e" filled="false" stroked="true" strokeweight=".748pt" strokecolor="#939598">
                <v:path arrowok="t"/>
              </v:shape>
            </v:group>
            <v:group style="position:absolute;left:601;top:419;width:2;height:80" coordorigin="601,419" coordsize="2,80">
              <v:shape style="position:absolute;left:601;top:419;width:2;height:80" coordorigin="601,419" coordsize="1,80" path="m601,499l601,419e" filled="false" stroked="true" strokeweight=".748pt" strokecolor="#939598">
                <v:path arrowok="t"/>
              </v:shape>
            </v:group>
            <v:group style="position:absolute;left:561;top:419;width:2;height:80" coordorigin="561,419" coordsize="2,80">
              <v:shape style="position:absolute;left:561;top:419;width:2;height:80" coordorigin="561,419" coordsize="0,80" path="m561,499l561,419e" filled="false" stroked="true" strokeweight=".748pt" strokecolor="#939598">
                <v:path arrowok="t"/>
              </v:shape>
            </v:group>
            <v:group style="position:absolute;left:521;top:419;width:2;height:80" coordorigin="521,419" coordsize="2,80">
              <v:shape style="position:absolute;left:521;top:419;width:2;height:80" coordorigin="521,419" coordsize="1,80" path="m521,499l521,419e" filled="false" stroked="true" strokeweight=".748pt" strokecolor="#939598">
                <v:path arrowok="t"/>
              </v:shape>
            </v:group>
            <v:group style="position:absolute;left:481;top:419;width:2;height:80" coordorigin="481,419" coordsize="2,80">
              <v:shape style="position:absolute;left:481;top:419;width:2;height:80" coordorigin="481,419" coordsize="0,80" path="m481,499l481,419e" filled="false" stroked="true" strokeweight=".748pt" strokecolor="#939598">
                <v:path arrowok="t"/>
              </v:shape>
            </v:group>
            <v:group style="position:absolute;left:441;top:419;width:2;height:80" coordorigin="441,419" coordsize="2,80">
              <v:shape style="position:absolute;left:441;top:419;width:2;height:80" coordorigin="441,419" coordsize="0,80" path="m441,499l441,419e" filled="false" stroked="true" strokeweight=".748pt" strokecolor="#939598">
                <v:path arrowok="t"/>
              </v:shape>
            </v:group>
            <v:group style="position:absolute;left:401;top:419;width:2;height:80" coordorigin="401,419" coordsize="2,80">
              <v:shape style="position:absolute;left:401;top:419;width:2;height:80" coordorigin="401,419" coordsize="0,80" path="m401,499l401,419e" filled="false" stroked="true" strokeweight=".748pt" strokecolor="#939598">
                <v:path arrowok="t"/>
              </v:shape>
            </v:group>
            <v:group style="position:absolute;left:361;top:419;width:2;height:80" coordorigin="361,419" coordsize="2,80">
              <v:shape style="position:absolute;left:361;top:419;width:2;height:80" coordorigin="361,419" coordsize="0,80" path="m361,499l361,419e" filled="false" stroked="true" strokeweight=".748pt" strokecolor="#939598">
                <v:path arrowok="t"/>
              </v:shape>
            </v:group>
            <v:group style="position:absolute;left:320;top:419;width:2;height:80" coordorigin="320,419" coordsize="2,80">
              <v:shape style="position:absolute;left:320;top:419;width:2;height:80" coordorigin="320,419" coordsize="1,80" path="m320,499l320,419e" filled="false" stroked="true" strokeweight=".748pt" strokecolor="#939598">
                <v:path arrowok="t"/>
              </v:shape>
            </v:group>
            <v:group style="position:absolute;left:280;top:419;width:2;height:80" coordorigin="280,419" coordsize="2,80">
              <v:shape style="position:absolute;left:280;top:419;width:2;height:80" coordorigin="280,419" coordsize="0,80" path="m280,499l280,419e" filled="false" stroked="true" strokeweight=".748pt" strokecolor="#939598">
                <v:path arrowok="t"/>
              </v:shape>
            </v:group>
            <v:group style="position:absolute;left:240;top:419;width:2;height:80" coordorigin="240,419" coordsize="2,80">
              <v:shape style="position:absolute;left:240;top:419;width:2;height:80" coordorigin="240,419" coordsize="0,80" path="m240,499l240,419e" filled="false" stroked="true" strokeweight=".748pt" strokecolor="#939598">
                <v:path arrowok="t"/>
              </v:shape>
            </v:group>
            <v:group style="position:absolute;left:200;top:419;width:2;height:80" coordorigin="200,419" coordsize="2,80">
              <v:shape style="position:absolute;left:200;top:419;width:2;height:80" coordorigin="200,419" coordsize="0,80" path="m200,499l200,419e" filled="false" stroked="true" strokeweight=".748pt" strokecolor="#939598">
                <v:path arrowok="t"/>
              </v:shape>
            </v:group>
            <v:group style="position:absolute;left:160;top:419;width:2;height:80" coordorigin="160,419" coordsize="2,80">
              <v:shape style="position:absolute;left:160;top:419;width:2;height:80" coordorigin="160,419" coordsize="0,80" path="m160,499l160,419e" filled="false" stroked="true" strokeweight=".748pt" strokecolor="#939598">
                <v:path arrowok="t"/>
              </v:shape>
            </v:group>
            <v:group style="position:absolute;left:120;top:419;width:2;height:80" coordorigin="120,419" coordsize="2,80">
              <v:shape style="position:absolute;left:120;top:419;width:2;height:80" coordorigin="120,419" coordsize="0,80" path="m120,499l120,419e" filled="false" stroked="true" strokeweight=".748pt" strokecolor="#939598">
                <v:path arrowok="t"/>
              </v:shape>
            </v:group>
            <v:group style="position:absolute;left:80;top:419;width:2;height:80" coordorigin="80,419" coordsize="2,80">
              <v:shape style="position:absolute;left:80;top:419;width:2;height:80" coordorigin="80,419" coordsize="0,80" path="m80,499l80,419e" filled="false" stroked="true" strokeweight=".748pt" strokecolor="#939598">
                <v:path arrowok="t"/>
              </v:shape>
            </v:group>
            <v:group style="position:absolute;left:40;top:419;width:2;height:80" coordorigin="40,419" coordsize="2,80">
              <v:shape style="position:absolute;left:40;top:419;width:2;height:80" coordorigin="40,419" coordsize="0,80" path="m40,499l40,419e" filled="false" stroked="true" strokeweight=".748pt" strokecolor="#939598">
                <v:path arrowok="t"/>
              </v:shape>
            </v:group>
            <v:group style="position:absolute;left:0;top:451;width:2;height:49" coordorigin="0,451" coordsize="2,49">
              <v:shape style="position:absolute;left:0;top:451;width:2;height:49" coordorigin="0,451" coordsize="0,49" path="m0,500l0,452e" filled="false" stroked="true" strokeweight=".748pt" strokecolor="#939598">
                <v:path arrowok="t"/>
              </v:shape>
            </v:group>
            <w10:wrap type="none"/>
          </v:group>
        </w:pict>
      </w:r>
      <w:r>
        <w:rPr>
          <w:color w:val="939598"/>
          <w:u w:val="none"/>
        </w:rPr>
      </w:r>
      <w:r>
        <w:rPr>
          <w:color w:val="939598"/>
          <w:u w:val="thick" w:color="939598"/>
        </w:rPr>
        <w:t> </w:t>
      </w:r>
      <w:r>
        <w:rPr>
          <w:color w:val="939598"/>
          <w:u w:val="none"/>
        </w:rPr>
        <w:tab/>
      </w:r>
      <w:r>
        <w:rPr>
          <w:color w:val="939598"/>
          <w:spacing w:val="-27"/>
          <w:u w:val="none"/>
        </w:rPr>
        <w:t>51</w:t>
      </w:r>
      <w:r>
        <w:rPr>
          <w:color w:val="939598"/>
          <w:spacing w:val="-8"/>
          <w:u w:val="none"/>
        </w:rPr>
        <w:t> </w:t>
      </w:r>
      <w:r>
        <w:rPr>
          <w:color w:val="939598"/>
          <w:u w:val="thick" w:color="939598"/>
        </w:rPr>
        <w:t> </w:t>
      </w:r>
      <w:r>
        <w:rPr>
          <w:color w:val="939598"/>
          <w:u w:val="none"/>
        </w:rPr>
      </w:r>
      <w:r>
        <w:rPr>
          <w:u w:val="none"/>
        </w:rPr>
      </w:r>
    </w:p>
    <w:p>
      <w:pPr>
        <w:spacing w:after="0" w:line="240" w:lineRule="auto"/>
        <w:jc w:val="left"/>
        <w:sectPr>
          <w:type w:val="continuous"/>
          <w:pgSz w:w="11910" w:h="16840"/>
          <w:pgMar w:top="1180" w:bottom="28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sz w:val="29"/>
          <w:szCs w:val="29"/>
        </w:rPr>
      </w:pPr>
    </w:p>
    <w:p>
      <w:pPr>
        <w:pStyle w:val="Heading1"/>
        <w:spacing w:line="962" w:lineRule="exact"/>
        <w:ind w:right="988"/>
        <w:jc w:val="left"/>
      </w:pPr>
      <w:r>
        <w:rPr/>
        <w:pict>
          <v:group style="position:absolute;margin-left:.0004pt;margin-top:-25.94083pt;width:594.950pt;height:4.850pt;mso-position-horizontal-relative:page;mso-position-vertical-relative:paragraph;z-index:6856" coordorigin="0,-519" coordsize="11899,97">
            <v:group style="position:absolute;left:11891;top:-511;width:2;height:80" coordorigin="11891,-511" coordsize="2,80">
              <v:shape style="position:absolute;left:11891;top:-511;width:2;height:80" coordorigin="11891,-511" coordsize="0,80" path="m11891,-431l11891,-511e" filled="false" stroked="true" strokeweight=".748pt" strokecolor="#939598">
                <v:path arrowok="t"/>
              </v:shape>
            </v:group>
            <v:group style="position:absolute;left:11851;top:-511;width:2;height:80" coordorigin="11851,-511" coordsize="2,80">
              <v:shape style="position:absolute;left:11851;top:-511;width:2;height:80" coordorigin="11851,-511" coordsize="0,80" path="m11851,-431l11851,-511e" filled="false" stroked="true" strokeweight=".748pt" strokecolor="#939598">
                <v:path arrowok="t"/>
              </v:shape>
            </v:group>
            <v:group style="position:absolute;left:11811;top:-511;width:2;height:80" coordorigin="11811,-511" coordsize="2,80">
              <v:shape style="position:absolute;left:11811;top:-511;width:2;height:80" coordorigin="11811,-511" coordsize="0,80" path="m11811,-431l11811,-511e" filled="false" stroked="true" strokeweight=".748pt" strokecolor="#939598">
                <v:path arrowok="t"/>
              </v:shape>
            </v:group>
            <v:group style="position:absolute;left:11771;top:-511;width:2;height:80" coordorigin="11771,-511" coordsize="2,80">
              <v:shape style="position:absolute;left:11771;top:-511;width:2;height:80" coordorigin="11771,-511" coordsize="0,80" path="m11771,-431l11771,-511e" filled="false" stroked="true" strokeweight=".748pt" strokecolor="#939598">
                <v:path arrowok="t"/>
              </v:shape>
            </v:group>
            <v:group style="position:absolute;left:11731;top:-511;width:2;height:80" coordorigin="11731,-511" coordsize="2,80">
              <v:shape style="position:absolute;left:11731;top:-511;width:2;height:80" coordorigin="11731,-511" coordsize="1,80" path="m11731,-431l11731,-511e" filled="false" stroked="true" strokeweight=".748pt" strokecolor="#939598">
                <v:path arrowok="t"/>
              </v:shape>
            </v:group>
            <v:group style="position:absolute;left:11691;top:-511;width:2;height:80" coordorigin="11691,-511" coordsize="2,80">
              <v:shape style="position:absolute;left:11691;top:-511;width:2;height:80" coordorigin="11691,-511" coordsize="0,80" path="m11691,-431l11691,-511e" filled="false" stroked="true" strokeweight=".748pt" strokecolor="#939598">
                <v:path arrowok="t"/>
              </v:shape>
            </v:group>
            <v:group style="position:absolute;left:11651;top:-511;width:2;height:80" coordorigin="11651,-511" coordsize="2,80">
              <v:shape style="position:absolute;left:11651;top:-511;width:2;height:80" coordorigin="11651,-511" coordsize="0,80" path="m11651,-431l11651,-511e" filled="false" stroked="true" strokeweight=".748pt" strokecolor="#939598">
                <v:path arrowok="t"/>
              </v:shape>
            </v:group>
            <v:group style="position:absolute;left:11611;top:-511;width:2;height:80" coordorigin="11611,-511" coordsize="2,80">
              <v:shape style="position:absolute;left:11611;top:-511;width:2;height:80" coordorigin="11611,-511" coordsize="0,80" path="m11611,-431l11611,-511e" filled="false" stroked="true" strokeweight=".748pt" strokecolor="#939598">
                <v:path arrowok="t"/>
              </v:shape>
            </v:group>
            <v:group style="position:absolute;left:11571;top:-511;width:2;height:80" coordorigin="11571,-511" coordsize="2,80">
              <v:shape style="position:absolute;left:11571;top:-511;width:2;height:80" coordorigin="11571,-511" coordsize="0,80" path="m11571,-431l11571,-511e" filled="false" stroked="true" strokeweight=".748pt" strokecolor="#939598">
                <v:path arrowok="t"/>
              </v:shape>
            </v:group>
            <v:group style="position:absolute;left:11531;top:-511;width:2;height:80" coordorigin="11531,-511" coordsize="2,80">
              <v:shape style="position:absolute;left:11531;top:-511;width:2;height:80" coordorigin="11531,-511" coordsize="1,80" path="m11531,-431l11531,-511e" filled="false" stroked="true" strokeweight=".748pt" strokecolor="#939598">
                <v:path arrowok="t"/>
              </v:shape>
            </v:group>
            <v:group style="position:absolute;left:11491;top:-511;width:2;height:80" coordorigin="11491,-511" coordsize="2,80">
              <v:shape style="position:absolute;left:11491;top:-511;width:2;height:80" coordorigin="11491,-511" coordsize="0,80" path="m11491,-431l11491,-511e" filled="false" stroked="true" strokeweight=".748pt" strokecolor="#939598">
                <v:path arrowok="t"/>
              </v:shape>
            </v:group>
            <v:group style="position:absolute;left:11451;top:-511;width:2;height:80" coordorigin="11451,-511" coordsize="2,80">
              <v:shape style="position:absolute;left:11451;top:-511;width:2;height:80" coordorigin="11451,-511" coordsize="0,80" path="m11451,-431l11451,-511e" filled="false" stroked="true" strokeweight=".748pt" strokecolor="#939598">
                <v:path arrowok="t"/>
              </v:shape>
            </v:group>
            <v:group style="position:absolute;left:11411;top:-511;width:2;height:80" coordorigin="11411,-511" coordsize="2,80">
              <v:shape style="position:absolute;left:11411;top:-511;width:2;height:80" coordorigin="11411,-511" coordsize="0,80" path="m11411,-431l11411,-511e" filled="false" stroked="true" strokeweight=".748pt" strokecolor="#939598">
                <v:path arrowok="t"/>
              </v:shape>
            </v:group>
            <v:group style="position:absolute;left:11371;top:-511;width:2;height:80" coordorigin="11371,-511" coordsize="2,80">
              <v:shape style="position:absolute;left:11371;top:-511;width:2;height:80" coordorigin="11371,-511" coordsize="0,80" path="m11371,-431l11371,-511e" filled="false" stroked="true" strokeweight=".748pt" strokecolor="#939598">
                <v:path arrowok="t"/>
              </v:shape>
            </v:group>
            <v:group style="position:absolute;left:11331;top:-511;width:2;height:80" coordorigin="11331,-511" coordsize="2,80">
              <v:shape style="position:absolute;left:11331;top:-511;width:2;height:80" coordorigin="11331,-511" coordsize="0,80" path="m11331,-431l11331,-511e" filled="false" stroked="true" strokeweight=".748pt" strokecolor="#939598">
                <v:path arrowok="t"/>
              </v:shape>
            </v:group>
            <v:group style="position:absolute;left:11291;top:-511;width:2;height:80" coordorigin="11291,-511" coordsize="2,80">
              <v:shape style="position:absolute;left:11291;top:-511;width:2;height:80" coordorigin="11291,-511" coordsize="0,80" path="m11291,-431l11291,-511e" filled="false" stroked="true" strokeweight=".748pt" strokecolor="#939598">
                <v:path arrowok="t"/>
              </v:shape>
            </v:group>
            <v:group style="position:absolute;left:11251;top:-511;width:2;height:80" coordorigin="11251,-511" coordsize="2,80">
              <v:shape style="position:absolute;left:11251;top:-511;width:2;height:80" coordorigin="11251,-511" coordsize="0,80" path="m11251,-431l11251,-511e" filled="false" stroked="true" strokeweight=".748pt" strokecolor="#939598">
                <v:path arrowok="t"/>
              </v:shape>
            </v:group>
            <v:group style="position:absolute;left:11210;top:-511;width:2;height:80" coordorigin="11210,-511" coordsize="2,80">
              <v:shape style="position:absolute;left:11210;top:-511;width:2;height:80" coordorigin="11210,-511" coordsize="0,80" path="m11211,-431l11210,-511e" filled="false" stroked="true" strokeweight=".748pt" strokecolor="#939598">
                <v:path arrowok="t"/>
              </v:shape>
            </v:group>
            <v:group style="position:absolute;left:11170;top:-511;width:2;height:80" coordorigin="11170,-511" coordsize="2,80">
              <v:shape style="position:absolute;left:11170;top:-511;width:2;height:80" coordorigin="11170,-511" coordsize="0,80" path="m11170,-431l11170,-511e" filled="false" stroked="true" strokeweight=".748pt" strokecolor="#939598">
                <v:path arrowok="t"/>
              </v:shape>
            </v:group>
            <v:group style="position:absolute;left:11130;top:-511;width:2;height:80" coordorigin="11130,-511" coordsize="2,80">
              <v:shape style="position:absolute;left:11130;top:-511;width:2;height:80" coordorigin="11130,-511" coordsize="0,80" path="m11130,-431l11130,-511e" filled="false" stroked="true" strokeweight=".748pt" strokecolor="#939598">
                <v:path arrowok="t"/>
              </v:shape>
            </v:group>
            <v:group style="position:absolute;left:11090;top:-511;width:2;height:80" coordorigin="11090,-511" coordsize="2,80">
              <v:shape style="position:absolute;left:11090;top:-511;width:2;height:80" coordorigin="11090,-511" coordsize="0,80" path="m11090,-431l11090,-511e" filled="false" stroked="true" strokeweight=".748pt" strokecolor="#939598">
                <v:path arrowok="t"/>
              </v:shape>
            </v:group>
            <v:group style="position:absolute;left:11050;top:-511;width:2;height:80" coordorigin="11050,-511" coordsize="2,80">
              <v:shape style="position:absolute;left:11050;top:-511;width:2;height:80" coordorigin="11050,-511" coordsize="0,80" path="m11050,-431l11050,-511e" filled="false" stroked="true" strokeweight=".748pt" strokecolor="#939598">
                <v:path arrowok="t"/>
              </v:shape>
            </v:group>
            <v:group style="position:absolute;left:11010;top:-511;width:2;height:80" coordorigin="11010,-511" coordsize="2,80">
              <v:shape style="position:absolute;left:11010;top:-511;width:2;height:80" coordorigin="11010,-511" coordsize="1,80" path="m11010,-431l11010,-511e" filled="false" stroked="true" strokeweight=".748pt" strokecolor="#939598">
                <v:path arrowok="t"/>
              </v:shape>
            </v:group>
            <v:group style="position:absolute;left:10970;top:-511;width:2;height:80" coordorigin="10970,-511" coordsize="2,80">
              <v:shape style="position:absolute;left:10970;top:-511;width:2;height:80" coordorigin="10970,-511" coordsize="0,80" path="m10970,-431l10970,-511e" filled="false" stroked="true" strokeweight=".748pt" strokecolor="#939598">
                <v:path arrowok="t"/>
              </v:shape>
            </v:group>
            <v:group style="position:absolute;left:10930;top:-511;width:2;height:80" coordorigin="10930,-511" coordsize="2,80">
              <v:shape style="position:absolute;left:10930;top:-511;width:2;height:80" coordorigin="10930,-511" coordsize="0,80" path="m10930,-431l10930,-511e" filled="false" stroked="true" strokeweight=".748pt" strokecolor="#939598">
                <v:path arrowok="t"/>
              </v:shape>
            </v:group>
            <v:group style="position:absolute;left:10890;top:-511;width:2;height:80" coordorigin="10890,-511" coordsize="2,80">
              <v:shape style="position:absolute;left:10890;top:-511;width:2;height:80" coordorigin="10890,-511" coordsize="0,80" path="m10890,-431l10890,-511e" filled="false" stroked="true" strokeweight=".748pt" strokecolor="#939598">
                <v:path arrowok="t"/>
              </v:shape>
            </v:group>
            <v:group style="position:absolute;left:10850;top:-511;width:2;height:80" coordorigin="10850,-511" coordsize="2,80">
              <v:shape style="position:absolute;left:10850;top:-511;width:2;height:80" coordorigin="10850,-511" coordsize="1,80" path="m10850,-431l10850,-511e" filled="false" stroked="true" strokeweight=".748pt" strokecolor="#939598">
                <v:path arrowok="t"/>
              </v:shape>
            </v:group>
            <v:group style="position:absolute;left:10810;top:-511;width:2;height:80" coordorigin="10810,-511" coordsize="2,80">
              <v:shape style="position:absolute;left:10810;top:-511;width:2;height:80" coordorigin="10810,-511" coordsize="0,80" path="m10810,-431l10810,-511e" filled="false" stroked="true" strokeweight=".748pt" strokecolor="#939598">
                <v:path arrowok="t"/>
              </v:shape>
            </v:group>
            <v:group style="position:absolute;left:10770;top:-511;width:2;height:80" coordorigin="10770,-511" coordsize="2,80">
              <v:shape style="position:absolute;left:10770;top:-511;width:2;height:80" coordorigin="10770,-511" coordsize="0,80" path="m10770,-431l10770,-511e" filled="false" stroked="true" strokeweight=".748pt" strokecolor="#939598">
                <v:path arrowok="t"/>
              </v:shape>
            </v:group>
            <v:group style="position:absolute;left:10730;top:-511;width:2;height:80" coordorigin="10730,-511" coordsize="2,80">
              <v:shape style="position:absolute;left:10730;top:-511;width:2;height:80" coordorigin="10730,-511" coordsize="0,80" path="m10730,-431l10730,-511e" filled="false" stroked="true" strokeweight=".748pt" strokecolor="#939598">
                <v:path arrowok="t"/>
              </v:shape>
            </v:group>
            <v:group style="position:absolute;left:10690;top:-511;width:2;height:80" coordorigin="10690,-511" coordsize="2,80">
              <v:shape style="position:absolute;left:10690;top:-511;width:2;height:80" coordorigin="10690,-511" coordsize="0,80" path="m10690,-431l10690,-511e" filled="false" stroked="true" strokeweight=".748pt" strokecolor="#939598">
                <v:path arrowok="t"/>
              </v:shape>
            </v:group>
            <v:group style="position:absolute;left:10650;top:-511;width:2;height:80" coordorigin="10650,-511" coordsize="2,80">
              <v:shape style="position:absolute;left:10650;top:-511;width:2;height:80" coordorigin="10650,-511" coordsize="0,80" path="m10650,-431l10650,-511e" filled="false" stroked="true" strokeweight=".748pt" strokecolor="#939598">
                <v:path arrowok="t"/>
              </v:shape>
            </v:group>
            <v:group style="position:absolute;left:10610;top:-511;width:2;height:80" coordorigin="10610,-511" coordsize="2,80">
              <v:shape style="position:absolute;left:10610;top:-511;width:2;height:80" coordorigin="10610,-511" coordsize="0,80" path="m10610,-431l10610,-511e" filled="false" stroked="true" strokeweight=".748pt" strokecolor="#939598">
                <v:path arrowok="t"/>
              </v:shape>
            </v:group>
            <v:group style="position:absolute;left:10570;top:-511;width:2;height:80" coordorigin="10570,-511" coordsize="2,80">
              <v:shape style="position:absolute;left:10570;top:-511;width:2;height:80" coordorigin="10570,-511" coordsize="0,80" path="m10570,-431l10570,-511e" filled="false" stroked="true" strokeweight=".748pt" strokecolor="#939598">
                <v:path arrowok="t"/>
              </v:shape>
            </v:group>
            <v:group style="position:absolute;left:10530;top:-511;width:2;height:80" coordorigin="10530,-511" coordsize="2,80">
              <v:shape style="position:absolute;left:10530;top:-511;width:2;height:80" coordorigin="10530,-511" coordsize="0,80" path="m10530,-431l10530,-511e" filled="false" stroked="true" strokeweight=".748pt" strokecolor="#939598">
                <v:path arrowok="t"/>
              </v:shape>
            </v:group>
            <v:group style="position:absolute;left:10490;top:-511;width:2;height:80" coordorigin="10490,-511" coordsize="2,80">
              <v:shape style="position:absolute;left:10490;top:-511;width:2;height:80" coordorigin="10490,-511" coordsize="0,80" path="m10490,-431l10490,-511e" filled="false" stroked="true" strokeweight=".748pt" strokecolor="#939598">
                <v:path arrowok="t"/>
              </v:shape>
            </v:group>
            <v:group style="position:absolute;left:10450;top:-511;width:2;height:80" coordorigin="10450,-511" coordsize="2,80">
              <v:shape style="position:absolute;left:10450;top:-511;width:2;height:80" coordorigin="10450,-511" coordsize="0,80" path="m10450,-431l10450,-511e" filled="false" stroked="true" strokeweight=".748pt" strokecolor="#939598">
                <v:path arrowok="t"/>
              </v:shape>
            </v:group>
            <v:group style="position:absolute;left:10410;top:-511;width:2;height:80" coordorigin="10410,-511" coordsize="2,80">
              <v:shape style="position:absolute;left:10410;top:-511;width:2;height:80" coordorigin="10410,-511" coordsize="0,80" path="m10410,-431l10410,-511e" filled="false" stroked="true" strokeweight=".748pt" strokecolor="#939598">
                <v:path arrowok="t"/>
              </v:shape>
            </v:group>
            <v:group style="position:absolute;left:10370;top:-511;width:2;height:80" coordorigin="10370,-511" coordsize="2,80">
              <v:shape style="position:absolute;left:10370;top:-511;width:2;height:80" coordorigin="10370,-511" coordsize="0,80" path="m10370,-431l10370,-511e" filled="false" stroked="true" strokeweight=".748pt" strokecolor="#939598">
                <v:path arrowok="t"/>
              </v:shape>
            </v:group>
            <v:group style="position:absolute;left:10330;top:-511;width:2;height:80" coordorigin="10330,-511" coordsize="2,80">
              <v:shape style="position:absolute;left:10330;top:-511;width:2;height:80" coordorigin="10330,-511" coordsize="0,80" path="m10330,-431l10330,-511e" filled="false" stroked="true" strokeweight=".748pt" strokecolor="#939598">
                <v:path arrowok="t"/>
              </v:shape>
            </v:group>
            <v:group style="position:absolute;left:10290;top:-511;width:2;height:80" coordorigin="10290,-511" coordsize="2,80">
              <v:shape style="position:absolute;left:10290;top:-511;width:2;height:80" coordorigin="10290,-511" coordsize="0,80" path="m10290,-431l10290,-511e" filled="false" stroked="true" strokeweight=".748pt" strokecolor="#939598">
                <v:path arrowok="t"/>
              </v:shape>
            </v:group>
            <v:group style="position:absolute;left:10250;top:-511;width:2;height:80" coordorigin="10250,-511" coordsize="2,80">
              <v:shape style="position:absolute;left:10250;top:-511;width:2;height:80" coordorigin="10250,-511" coordsize="1,80" path="m10250,-431l10250,-511e" filled="false" stroked="true" strokeweight=".748pt" strokecolor="#939598">
                <v:path arrowok="t"/>
              </v:shape>
            </v:group>
            <v:group style="position:absolute;left:10210;top:-511;width:2;height:80" coordorigin="10210,-511" coordsize="2,80">
              <v:shape style="position:absolute;left:10210;top:-511;width:2;height:80" coordorigin="10210,-511" coordsize="0,80" path="m10210,-431l10210,-511e" filled="false" stroked="true" strokeweight=".748pt" strokecolor="#939598">
                <v:path arrowok="t"/>
              </v:shape>
            </v:group>
            <v:group style="position:absolute;left:10170;top:-511;width:2;height:80" coordorigin="10170,-511" coordsize="2,80">
              <v:shape style="position:absolute;left:10170;top:-511;width:2;height:80" coordorigin="10170,-511" coordsize="0,80" path="m10170,-431l10170,-511e" filled="false" stroked="true" strokeweight=".748pt" strokecolor="#939598">
                <v:path arrowok="t"/>
              </v:shape>
            </v:group>
            <v:group style="position:absolute;left:10130;top:-511;width:2;height:80" coordorigin="10130,-511" coordsize="2,80">
              <v:shape style="position:absolute;left:10130;top:-511;width:2;height:80" coordorigin="10130,-511" coordsize="0,80" path="m10130,-431l10130,-511e" filled="false" stroked="true" strokeweight=".748pt" strokecolor="#939598">
                <v:path arrowok="t"/>
              </v:shape>
            </v:group>
            <v:group style="position:absolute;left:10090;top:-511;width:2;height:80" coordorigin="10090,-511" coordsize="2,80">
              <v:shape style="position:absolute;left:10090;top:-511;width:2;height:80" coordorigin="10090,-511" coordsize="1,80" path="m10090,-431l10090,-511e" filled="false" stroked="true" strokeweight=".748pt" strokecolor="#939598">
                <v:path arrowok="t"/>
              </v:shape>
            </v:group>
            <v:group style="position:absolute;left:10050;top:-511;width:2;height:80" coordorigin="10050,-511" coordsize="2,80">
              <v:shape style="position:absolute;left:10050;top:-511;width:2;height:80" coordorigin="10050,-511" coordsize="0,80" path="m10050,-431l10050,-511e" filled="false" stroked="true" strokeweight=".748pt" strokecolor="#939598">
                <v:path arrowok="t"/>
              </v:shape>
            </v:group>
            <v:group style="position:absolute;left:10010;top:-511;width:2;height:80" coordorigin="10010,-511" coordsize="2,80">
              <v:shape style="position:absolute;left:10010;top:-511;width:2;height:80" coordorigin="10010,-511" coordsize="0,80" path="m10010,-431l10010,-511e" filled="false" stroked="true" strokeweight=".748pt" strokecolor="#939598">
                <v:path arrowok="t"/>
              </v:shape>
            </v:group>
            <v:group style="position:absolute;left:9970;top:-511;width:2;height:80" coordorigin="9970,-511" coordsize="2,80">
              <v:shape style="position:absolute;left:9970;top:-511;width:2;height:80" coordorigin="9970,-511" coordsize="1,80" path="m9970,-431l9970,-511e" filled="false" stroked="true" strokeweight=".748pt" strokecolor="#939598">
                <v:path arrowok="t"/>
              </v:shape>
            </v:group>
            <v:group style="position:absolute;left:9930;top:-511;width:2;height:80" coordorigin="9930,-511" coordsize="2,80">
              <v:shape style="position:absolute;left:9930;top:-511;width:2;height:80" coordorigin="9930,-511" coordsize="0,80" path="m9930,-431l9930,-511e" filled="false" stroked="true" strokeweight=".748pt" strokecolor="#939598">
                <v:path arrowok="t"/>
              </v:shape>
            </v:group>
            <v:group style="position:absolute;left:9890;top:-511;width:2;height:80" coordorigin="9890,-511" coordsize="2,80">
              <v:shape style="position:absolute;left:9890;top:-511;width:2;height:80" coordorigin="9890,-511" coordsize="0,80" path="m9890,-431l9890,-511e" filled="false" stroked="true" strokeweight=".748pt" strokecolor="#939598">
                <v:path arrowok="t"/>
              </v:shape>
            </v:group>
            <v:group style="position:absolute;left:9850;top:-511;width:2;height:80" coordorigin="9850,-511" coordsize="2,80">
              <v:shape style="position:absolute;left:9850;top:-511;width:2;height:80" coordorigin="9850,-511" coordsize="0,80" path="m9850,-431l9850,-511e" filled="false" stroked="true" strokeweight=".748pt" strokecolor="#939598">
                <v:path arrowok="t"/>
              </v:shape>
            </v:group>
            <v:group style="position:absolute;left:9810;top:-511;width:2;height:80" coordorigin="9810,-511" coordsize="2,80">
              <v:shape style="position:absolute;left:9810;top:-511;width:2;height:80" coordorigin="9810,-511" coordsize="0,80" path="m9810,-431l9810,-511e" filled="false" stroked="true" strokeweight=".748pt" strokecolor="#939598">
                <v:path arrowok="t"/>
              </v:shape>
            </v:group>
            <v:group style="position:absolute;left:9770;top:-511;width:2;height:80" coordorigin="9770,-511" coordsize="2,80">
              <v:shape style="position:absolute;left:9770;top:-511;width:2;height:80" coordorigin="9770,-511" coordsize="0,80" path="m9770,-431l9770,-511e" filled="false" stroked="true" strokeweight=".748pt" strokecolor="#939598">
                <v:path arrowok="t"/>
              </v:shape>
            </v:group>
            <v:group style="position:absolute;left:9730;top:-511;width:2;height:80" coordorigin="9730,-511" coordsize="2,80">
              <v:shape style="position:absolute;left:9730;top:-511;width:2;height:80" coordorigin="9730,-511" coordsize="1,80" path="m9730,-431l9730,-511e" filled="false" stroked="true" strokeweight=".748pt" strokecolor="#939598">
                <v:path arrowok="t"/>
              </v:shape>
            </v:group>
            <v:group style="position:absolute;left:9690;top:-511;width:2;height:80" coordorigin="9690,-511" coordsize="2,80">
              <v:shape style="position:absolute;left:9690;top:-511;width:2;height:80" coordorigin="9690,-511" coordsize="0,80" path="m9690,-431l9690,-511e" filled="false" stroked="true" strokeweight=".748pt" strokecolor="#939598">
                <v:path arrowok="t"/>
              </v:shape>
            </v:group>
            <v:group style="position:absolute;left:9650;top:-511;width:2;height:80" coordorigin="9650,-511" coordsize="2,80">
              <v:shape style="position:absolute;left:9650;top:-511;width:2;height:80" coordorigin="9650,-511" coordsize="0,80" path="m9650,-431l9650,-511e" filled="false" stroked="true" strokeweight=".748pt" strokecolor="#939598">
                <v:path arrowok="t"/>
              </v:shape>
            </v:group>
            <v:group style="position:absolute;left:9610;top:-511;width:2;height:80" coordorigin="9610,-511" coordsize="2,80">
              <v:shape style="position:absolute;left:9610;top:-511;width:2;height:80" coordorigin="9610,-511" coordsize="0,80" path="m9610,-431l9610,-511e" filled="false" stroked="true" strokeweight=".748pt" strokecolor="#939598">
                <v:path arrowok="t"/>
              </v:shape>
            </v:group>
            <v:group style="position:absolute;left:9570;top:-511;width:2;height:80" coordorigin="9570,-511" coordsize="2,80">
              <v:shape style="position:absolute;left:9570;top:-511;width:2;height:80" coordorigin="9570,-511" coordsize="1,80" path="m9570,-431l9570,-511e" filled="false" stroked="true" strokeweight=".748pt" strokecolor="#939598">
                <v:path arrowok="t"/>
              </v:shape>
            </v:group>
            <v:group style="position:absolute;left:9530;top:-511;width:2;height:80" coordorigin="9530,-511" coordsize="2,80">
              <v:shape style="position:absolute;left:9530;top:-511;width:2;height:80" coordorigin="9530,-511" coordsize="0,80" path="m9530,-431l9530,-511e" filled="false" stroked="true" strokeweight=".748pt" strokecolor="#939598">
                <v:path arrowok="t"/>
              </v:shape>
            </v:group>
            <v:group style="position:absolute;left:9490;top:-511;width:2;height:80" coordorigin="9490,-511" coordsize="2,80">
              <v:shape style="position:absolute;left:9490;top:-511;width:2;height:80" coordorigin="9490,-511" coordsize="0,80" path="m9490,-431l9490,-511e" filled="false" stroked="true" strokeweight=".748pt" strokecolor="#939598">
                <v:path arrowok="t"/>
              </v:shape>
            </v:group>
            <v:group style="position:absolute;left:9450;top:-511;width:2;height:80" coordorigin="9450,-511" coordsize="2,80">
              <v:shape style="position:absolute;left:9450;top:-511;width:2;height:80" coordorigin="9450,-511" coordsize="0,80" path="m9450,-431l9450,-511e" filled="false" stroked="true" strokeweight=".748pt" strokecolor="#939598">
                <v:path arrowok="t"/>
              </v:shape>
            </v:group>
            <v:group style="position:absolute;left:9410;top:-511;width:2;height:80" coordorigin="9410,-511" coordsize="2,80">
              <v:shape style="position:absolute;left:9410;top:-511;width:2;height:80" coordorigin="9410,-511" coordsize="0,80" path="m9410,-431l9410,-511e" filled="false" stroked="true" strokeweight=".748pt" strokecolor="#939598">
                <v:path arrowok="t"/>
              </v:shape>
            </v:group>
            <v:group style="position:absolute;left:9370;top:-511;width:2;height:80" coordorigin="9370,-511" coordsize="2,80">
              <v:shape style="position:absolute;left:9370;top:-511;width:2;height:80" coordorigin="9370,-511" coordsize="1,80" path="m9370,-431l9370,-511e" filled="false" stroked="true" strokeweight=".748pt" strokecolor="#939598">
                <v:path arrowok="t"/>
              </v:shape>
            </v:group>
            <v:group style="position:absolute;left:9330;top:-511;width:2;height:80" coordorigin="9330,-511" coordsize="2,80">
              <v:shape style="position:absolute;left:9330;top:-511;width:2;height:80" coordorigin="9330,-511" coordsize="0,80" path="m9330,-431l9330,-511e" filled="false" stroked="true" strokeweight=".748pt" strokecolor="#939598">
                <v:path arrowok="t"/>
              </v:shape>
            </v:group>
            <v:group style="position:absolute;left:9290;top:-511;width:2;height:80" coordorigin="9290,-511" coordsize="2,80">
              <v:shape style="position:absolute;left:9290;top:-511;width:2;height:80" coordorigin="9290,-511" coordsize="0,80" path="m9290,-431l9290,-511e" filled="false" stroked="true" strokeweight=".748pt" strokecolor="#939598">
                <v:path arrowok="t"/>
              </v:shape>
            </v:group>
            <v:group style="position:absolute;left:9250;top:-511;width:2;height:80" coordorigin="9250,-511" coordsize="2,80">
              <v:shape style="position:absolute;left:9250;top:-511;width:2;height:80" coordorigin="9250,-511" coordsize="0,80" path="m9250,-431l9250,-511e" filled="false" stroked="true" strokeweight=".748pt" strokecolor="#939598">
                <v:path arrowok="t"/>
              </v:shape>
            </v:group>
            <v:group style="position:absolute;left:9210;top:-511;width:2;height:80" coordorigin="9210,-511" coordsize="2,80">
              <v:shape style="position:absolute;left:9210;top:-511;width:2;height:80" coordorigin="9210,-511" coordsize="1,80" path="m9210,-431l9210,-511e" filled="false" stroked="true" strokeweight=".748pt" strokecolor="#939598">
                <v:path arrowok="t"/>
              </v:shape>
            </v:group>
            <v:group style="position:absolute;left:9170;top:-511;width:2;height:80" coordorigin="9170,-511" coordsize="2,80">
              <v:shape style="position:absolute;left:9170;top:-511;width:2;height:80" coordorigin="9170,-511" coordsize="0,80" path="m9170,-431l9170,-511e" filled="false" stroked="true" strokeweight=".748pt" strokecolor="#939598">
                <v:path arrowok="t"/>
              </v:shape>
            </v:group>
            <v:group style="position:absolute;left:9130;top:-511;width:2;height:80" coordorigin="9130,-511" coordsize="2,80">
              <v:shape style="position:absolute;left:9130;top:-511;width:2;height:80" coordorigin="9130,-511" coordsize="0,80" path="m9130,-431l9130,-511e" filled="false" stroked="true" strokeweight=".748pt" strokecolor="#939598">
                <v:path arrowok="t"/>
              </v:shape>
            </v:group>
            <v:group style="position:absolute;left:9090;top:-511;width:2;height:80" coordorigin="9090,-511" coordsize="2,80">
              <v:shape style="position:absolute;left:9090;top:-511;width:2;height:80" coordorigin="9090,-511" coordsize="0,80" path="m9090,-431l9090,-511e" filled="false" stroked="true" strokeweight=".748pt" strokecolor="#939598">
                <v:path arrowok="t"/>
              </v:shape>
            </v:group>
            <v:group style="position:absolute;left:9050;top:-511;width:2;height:80" coordorigin="9050,-511" coordsize="2,80">
              <v:shape style="position:absolute;left:9050;top:-511;width:2;height:80" coordorigin="9050,-511" coordsize="1,80" path="m9050,-431l9050,-511e" filled="false" stroked="true" strokeweight=".748pt" strokecolor="#939598">
                <v:path arrowok="t"/>
              </v:shape>
            </v:group>
            <v:group style="position:absolute;left:9010;top:-511;width:2;height:80" coordorigin="9010,-511" coordsize="2,80">
              <v:shape style="position:absolute;left:9010;top:-511;width:2;height:80" coordorigin="9010,-511" coordsize="0,80" path="m9010,-431l9010,-511e" filled="false" stroked="true" strokeweight=".748pt" strokecolor="#939598">
                <v:path arrowok="t"/>
              </v:shape>
            </v:group>
            <v:group style="position:absolute;left:8970;top:-511;width:2;height:80" coordorigin="8970,-511" coordsize="2,80">
              <v:shape style="position:absolute;left:8970;top:-511;width:2;height:80" coordorigin="8970,-511" coordsize="0,80" path="m8970,-431l8970,-511e" filled="false" stroked="true" strokeweight=".748pt" strokecolor="#939598">
                <v:path arrowok="t"/>
              </v:shape>
            </v:group>
            <v:group style="position:absolute;left:8930;top:-511;width:2;height:80" coordorigin="8930,-511" coordsize="2,80">
              <v:shape style="position:absolute;left:8930;top:-511;width:2;height:80" coordorigin="8930,-511" coordsize="0,80" path="m8930,-431l8930,-511e" filled="false" stroked="true" strokeweight=".748pt" strokecolor="#939598">
                <v:path arrowok="t"/>
              </v:shape>
            </v:group>
            <v:group style="position:absolute;left:8890;top:-511;width:2;height:80" coordorigin="8890,-511" coordsize="2,80">
              <v:shape style="position:absolute;left:8890;top:-511;width:2;height:80" coordorigin="8890,-511" coordsize="0,80" path="m8890,-431l8890,-511e" filled="false" stroked="true" strokeweight=".748pt" strokecolor="#939598">
                <v:path arrowok="t"/>
              </v:shape>
            </v:group>
            <v:group style="position:absolute;left:8850;top:-511;width:2;height:80" coordorigin="8850,-511" coordsize="2,80">
              <v:shape style="position:absolute;left:8850;top:-511;width:2;height:80" coordorigin="8850,-511" coordsize="1,80" path="m8850,-431l8850,-511e" filled="false" stroked="true" strokeweight=".748pt" strokecolor="#939598">
                <v:path arrowok="t"/>
              </v:shape>
            </v:group>
            <v:group style="position:absolute;left:8810;top:-511;width:2;height:80" coordorigin="8810,-511" coordsize="2,80">
              <v:shape style="position:absolute;left:8810;top:-511;width:2;height:80" coordorigin="8810,-511" coordsize="0,80" path="m8810,-431l8810,-511e" filled="false" stroked="true" strokeweight=".748pt" strokecolor="#939598">
                <v:path arrowok="t"/>
              </v:shape>
            </v:group>
            <v:group style="position:absolute;left:8770;top:-511;width:2;height:80" coordorigin="8770,-511" coordsize="2,80">
              <v:shape style="position:absolute;left:8770;top:-511;width:2;height:80" coordorigin="8770,-511" coordsize="0,80" path="m8770,-431l8770,-511e" filled="false" stroked="true" strokeweight=".748pt" strokecolor="#939598">
                <v:path arrowok="t"/>
              </v:shape>
            </v:group>
            <v:group style="position:absolute;left:8730;top:-511;width:2;height:80" coordorigin="8730,-511" coordsize="2,80">
              <v:shape style="position:absolute;left:8730;top:-511;width:2;height:80" coordorigin="8730,-511" coordsize="0,80" path="m8730,-431l8730,-511e" filled="false" stroked="true" strokeweight=".748pt" strokecolor="#939598">
                <v:path arrowok="t"/>
              </v:shape>
            </v:group>
            <v:group style="position:absolute;left:8690;top:-511;width:2;height:80" coordorigin="8690,-511" coordsize="2,80">
              <v:shape style="position:absolute;left:8690;top:-511;width:2;height:80" coordorigin="8690,-511" coordsize="1,80" path="m8690,-431l8690,-511e" filled="false" stroked="true" strokeweight=".748pt" strokecolor="#939598">
                <v:path arrowok="t"/>
              </v:shape>
            </v:group>
            <v:group style="position:absolute;left:8650;top:-511;width:2;height:80" coordorigin="8650,-511" coordsize="2,80">
              <v:shape style="position:absolute;left:8650;top:-511;width:2;height:80" coordorigin="8650,-511" coordsize="0,80" path="m8650,-431l8650,-511e" filled="false" stroked="true" strokeweight=".748pt" strokecolor="#939598">
                <v:path arrowok="t"/>
              </v:shape>
            </v:group>
            <v:group style="position:absolute;left:8610;top:-511;width:2;height:80" coordorigin="8610,-511" coordsize="2,80">
              <v:shape style="position:absolute;left:8610;top:-511;width:2;height:80" coordorigin="8610,-511" coordsize="0,80" path="m8610,-431l8610,-511e" filled="false" stroked="true" strokeweight=".748pt" strokecolor="#939598">
                <v:path arrowok="t"/>
              </v:shape>
            </v:group>
            <v:group style="position:absolute;left:8570;top:-511;width:2;height:80" coordorigin="8570,-511" coordsize="2,80">
              <v:shape style="position:absolute;left:8570;top:-511;width:2;height:80" coordorigin="8570,-511" coordsize="0,80" path="m8570,-431l8570,-511e" filled="false" stroked="true" strokeweight=".748pt" strokecolor="#939598">
                <v:path arrowok="t"/>
              </v:shape>
            </v:group>
            <v:group style="position:absolute;left:8530;top:-511;width:2;height:80" coordorigin="8530,-511" coordsize="2,80">
              <v:shape style="position:absolute;left:8530;top:-511;width:2;height:80" coordorigin="8530,-511" coordsize="0,80" path="m8530,-431l8530,-511e" filled="false" stroked="true" strokeweight=".748pt" strokecolor="#939598">
                <v:path arrowok="t"/>
              </v:shape>
            </v:group>
            <v:group style="position:absolute;left:8490;top:-511;width:2;height:80" coordorigin="8490,-511" coordsize="2,80">
              <v:shape style="position:absolute;left:8490;top:-511;width:2;height:80" coordorigin="8490,-511" coordsize="0,80" path="m8490,-431l8490,-511e" filled="false" stroked="true" strokeweight=".748pt" strokecolor="#939598">
                <v:path arrowok="t"/>
              </v:shape>
            </v:group>
            <v:group style="position:absolute;left:8450;top:-511;width:2;height:80" coordorigin="8450,-511" coordsize="2,80">
              <v:shape style="position:absolute;left:8450;top:-511;width:2;height:80" coordorigin="8450,-511" coordsize="1,80" path="m8450,-431l8450,-511e" filled="false" stroked="true" strokeweight=".748pt" strokecolor="#939598">
                <v:path arrowok="t"/>
              </v:shape>
            </v:group>
            <v:group style="position:absolute;left:8410;top:-511;width:2;height:80" coordorigin="8410,-511" coordsize="2,80">
              <v:shape style="position:absolute;left:8410;top:-511;width:2;height:80" coordorigin="8410,-511" coordsize="0,80" path="m8410,-431l8410,-511e" filled="false" stroked="true" strokeweight=".748pt" strokecolor="#939598">
                <v:path arrowok="t"/>
              </v:shape>
            </v:group>
            <v:group style="position:absolute;left:8370;top:-511;width:2;height:80" coordorigin="8370,-511" coordsize="2,80">
              <v:shape style="position:absolute;left:8370;top:-511;width:2;height:80" coordorigin="8370,-511" coordsize="0,80" path="m8370,-431l8370,-511e" filled="false" stroked="true" strokeweight=".748pt" strokecolor="#939598">
                <v:path arrowok="t"/>
              </v:shape>
            </v:group>
            <v:group style="position:absolute;left:8330;top:-511;width:2;height:80" coordorigin="8330,-511" coordsize="2,80">
              <v:shape style="position:absolute;left:8330;top:-511;width:2;height:80" coordorigin="8330,-511" coordsize="1,80" path="m8330,-431l8330,-511e" filled="false" stroked="true" strokeweight=".748pt" strokecolor="#939598">
                <v:path arrowok="t"/>
              </v:shape>
            </v:group>
            <v:group style="position:absolute;left:8290;top:-511;width:2;height:80" coordorigin="8290,-511" coordsize="2,80">
              <v:shape style="position:absolute;left:8290;top:-511;width:2;height:80" coordorigin="8290,-511" coordsize="0,80" path="m8290,-431l8290,-511e" filled="false" stroked="true" strokeweight=".748pt" strokecolor="#939598">
                <v:path arrowok="t"/>
              </v:shape>
            </v:group>
            <v:group style="position:absolute;left:8250;top:-511;width:2;height:80" coordorigin="8250,-511" coordsize="2,80">
              <v:shape style="position:absolute;left:8250;top:-511;width:2;height:80" coordorigin="8250,-511" coordsize="0,80" path="m8250,-431l8250,-511e" filled="false" stroked="true" strokeweight=".748pt" strokecolor="#939598">
                <v:path arrowok="t"/>
              </v:shape>
            </v:group>
            <v:group style="position:absolute;left:8210;top:-511;width:2;height:80" coordorigin="8210,-511" coordsize="2,80">
              <v:shape style="position:absolute;left:8210;top:-511;width:2;height:80" coordorigin="8210,-511" coordsize="0,80" path="m8210,-431l8210,-511e" filled="false" stroked="true" strokeweight=".748pt" strokecolor="#939598">
                <v:path arrowok="t"/>
              </v:shape>
            </v:group>
            <v:group style="position:absolute;left:8170;top:-511;width:2;height:80" coordorigin="8170,-511" coordsize="2,80">
              <v:shape style="position:absolute;left:8170;top:-511;width:2;height:80" coordorigin="8170,-511" coordsize="1,80" path="m8170,-431l8170,-511e" filled="false" stroked="true" strokeweight=".748pt" strokecolor="#939598">
                <v:path arrowok="t"/>
              </v:shape>
            </v:group>
            <v:group style="position:absolute;left:8130;top:-511;width:2;height:80" coordorigin="8130,-511" coordsize="2,80">
              <v:shape style="position:absolute;left:8130;top:-511;width:2;height:80" coordorigin="8130,-511" coordsize="0,80" path="m8130,-431l8130,-511e" filled="false" stroked="true" strokeweight=".748pt" strokecolor="#939598">
                <v:path arrowok="t"/>
              </v:shape>
            </v:group>
            <v:group style="position:absolute;left:8090;top:-511;width:2;height:80" coordorigin="8090,-511" coordsize="2,80">
              <v:shape style="position:absolute;left:8090;top:-511;width:2;height:80" coordorigin="8090,-511" coordsize="0,80" path="m8090,-431l8090,-511e" filled="false" stroked="true" strokeweight=".748pt" strokecolor="#939598">
                <v:path arrowok="t"/>
              </v:shape>
            </v:group>
            <v:group style="position:absolute;left:8050;top:-511;width:2;height:80" coordorigin="8050,-511" coordsize="2,80">
              <v:shape style="position:absolute;left:8050;top:-511;width:2;height:80" coordorigin="8050,-511" coordsize="0,80" path="m8050,-431l8050,-511e" filled="false" stroked="true" strokeweight=".748pt" strokecolor="#939598">
                <v:path arrowok="t"/>
              </v:shape>
            </v:group>
            <v:group style="position:absolute;left:8010;top:-511;width:2;height:80" coordorigin="8010,-511" coordsize="2,80">
              <v:shape style="position:absolute;left:8010;top:-511;width:2;height:80" coordorigin="8010,-511" coordsize="0,80" path="m8010,-431l8010,-511e" filled="false" stroked="true" strokeweight=".748pt" strokecolor="#939598">
                <v:path arrowok="t"/>
              </v:shape>
            </v:group>
            <v:group style="position:absolute;left:7970;top:-511;width:2;height:80" coordorigin="7970,-511" coordsize="2,80">
              <v:shape style="position:absolute;left:7970;top:-511;width:2;height:80" coordorigin="7970,-511" coordsize="0,80" path="m7970,-431l7970,-511e" filled="false" stroked="true" strokeweight=".748pt" strokecolor="#939598">
                <v:path arrowok="t"/>
              </v:shape>
            </v:group>
            <v:group style="position:absolute;left:7930;top:-511;width:2;height:80" coordorigin="7930,-511" coordsize="2,80">
              <v:shape style="position:absolute;left:7930;top:-511;width:2;height:80" coordorigin="7930,-511" coordsize="1,80" path="m7930,-431l7930,-511e" filled="false" stroked="true" strokeweight=".748pt" strokecolor="#939598">
                <v:path arrowok="t"/>
              </v:shape>
            </v:group>
            <v:group style="position:absolute;left:7890;top:-511;width:2;height:80" coordorigin="7890,-511" coordsize="2,80">
              <v:shape style="position:absolute;left:7890;top:-511;width:2;height:80" coordorigin="7890,-511" coordsize="0,80" path="m7890,-431l7890,-511e" filled="false" stroked="true" strokeweight=".748pt" strokecolor="#939598">
                <v:path arrowok="t"/>
              </v:shape>
            </v:group>
            <v:group style="position:absolute;left:7850;top:-511;width:2;height:80" coordorigin="7850,-511" coordsize="2,80">
              <v:shape style="position:absolute;left:7850;top:-511;width:2;height:80" coordorigin="7850,-511" coordsize="0,80" path="m7850,-431l7850,-511e" filled="false" stroked="true" strokeweight=".748pt" strokecolor="#939598">
                <v:path arrowok="t"/>
              </v:shape>
            </v:group>
            <v:group style="position:absolute;left:7810;top:-511;width:2;height:80" coordorigin="7810,-511" coordsize="2,80">
              <v:shape style="position:absolute;left:7810;top:-511;width:2;height:80" coordorigin="7810,-511" coordsize="1,80" path="m7810,-431l7810,-511e" filled="false" stroked="true" strokeweight=".748pt" strokecolor="#939598">
                <v:path arrowok="t"/>
              </v:shape>
            </v:group>
            <v:group style="position:absolute;left:7770;top:-511;width:2;height:80" coordorigin="7770,-511" coordsize="2,80">
              <v:shape style="position:absolute;left:7770;top:-511;width:2;height:80" coordorigin="7770,-511" coordsize="0,80" path="m7770,-431l7770,-511e" filled="false" stroked="true" strokeweight=".748pt" strokecolor="#939598">
                <v:path arrowok="t"/>
              </v:shape>
            </v:group>
            <v:group style="position:absolute;left:7730;top:-511;width:2;height:80" coordorigin="7730,-511" coordsize="2,80">
              <v:shape style="position:absolute;left:7730;top:-511;width:2;height:80" coordorigin="7730,-511" coordsize="0,80" path="m7730,-431l7730,-511e" filled="false" stroked="true" strokeweight=".748pt" strokecolor="#939598">
                <v:path arrowok="t"/>
              </v:shape>
            </v:group>
            <v:group style="position:absolute;left:7690;top:-511;width:2;height:80" coordorigin="7690,-511" coordsize="2,80">
              <v:shape style="position:absolute;left:7690;top:-511;width:2;height:80" coordorigin="7690,-511" coordsize="0,80" path="m7690,-431l7690,-511e" filled="false" stroked="true" strokeweight=".748pt" strokecolor="#939598">
                <v:path arrowok="t"/>
              </v:shape>
            </v:group>
            <v:group style="position:absolute;left:7650;top:-511;width:2;height:80" coordorigin="7650,-511" coordsize="2,80">
              <v:shape style="position:absolute;left:7650;top:-511;width:2;height:80" coordorigin="7650,-511" coordsize="0,80" path="m7650,-431l7650,-511e" filled="false" stroked="true" strokeweight=".748pt" strokecolor="#939598">
                <v:path arrowok="t"/>
              </v:shape>
            </v:group>
            <v:group style="position:absolute;left:7610;top:-511;width:2;height:80" coordorigin="7610,-511" coordsize="2,80">
              <v:shape style="position:absolute;left:7610;top:-511;width:2;height:80" coordorigin="7610,-511" coordsize="0,80" path="m7610,-431l7610,-511e" filled="false" stroked="true" strokeweight=".748pt" strokecolor="#939598">
                <v:path arrowok="t"/>
              </v:shape>
            </v:group>
            <v:group style="position:absolute;left:7570;top:-511;width:2;height:80" coordorigin="7570,-511" coordsize="2,80">
              <v:shape style="position:absolute;left:7570;top:-511;width:2;height:80" coordorigin="7570,-511" coordsize="1,80" path="m7570,-431l7570,-511e" filled="false" stroked="true" strokeweight=".748pt" strokecolor="#939598">
                <v:path arrowok="t"/>
              </v:shape>
            </v:group>
            <v:group style="position:absolute;left:7530;top:-511;width:2;height:80" coordorigin="7530,-511" coordsize="2,80">
              <v:shape style="position:absolute;left:7530;top:-511;width:2;height:80" coordorigin="7530,-511" coordsize="0,80" path="m7530,-431l7530,-511e" filled="false" stroked="true" strokeweight=".748pt" strokecolor="#939598">
                <v:path arrowok="t"/>
              </v:shape>
            </v:group>
            <v:group style="position:absolute;left:7489;top:-511;width:2;height:80" coordorigin="7489,-511" coordsize="2,80">
              <v:shape style="position:absolute;left:7489;top:-511;width:2;height:80" coordorigin="7489,-511" coordsize="0,80" path="m7490,-431l7489,-511e" filled="false" stroked="true" strokeweight=".748pt" strokecolor="#939598">
                <v:path arrowok="t"/>
              </v:shape>
            </v:group>
            <v:group style="position:absolute;left:7449;top:-511;width:2;height:80" coordorigin="7449,-511" coordsize="2,80">
              <v:shape style="position:absolute;left:7449;top:-511;width:2;height:80" coordorigin="7449,-511" coordsize="0,80" path="m7449,-431l7449,-511e" filled="false" stroked="true" strokeweight=".748pt" strokecolor="#939598">
                <v:path arrowok="t"/>
              </v:shape>
            </v:group>
            <v:group style="position:absolute;left:7409;top:-511;width:2;height:80" coordorigin="7409,-511" coordsize="2,80">
              <v:shape style="position:absolute;left:7409;top:-511;width:2;height:80" coordorigin="7409,-511" coordsize="1,80" path="m7409,-431l7409,-511e" filled="false" stroked="true" strokeweight=".748pt" strokecolor="#939598">
                <v:path arrowok="t"/>
              </v:shape>
            </v:group>
            <v:group style="position:absolute;left:7369;top:-511;width:2;height:80" coordorigin="7369,-511" coordsize="2,80">
              <v:shape style="position:absolute;left:7369;top:-511;width:2;height:80" coordorigin="7369,-511" coordsize="0,80" path="m7369,-431l7369,-511e" filled="false" stroked="true" strokeweight=".748pt" strokecolor="#939598">
                <v:path arrowok="t"/>
              </v:shape>
            </v:group>
            <v:group style="position:absolute;left:7329;top:-511;width:2;height:80" coordorigin="7329,-511" coordsize="2,80">
              <v:shape style="position:absolute;left:7329;top:-511;width:2;height:80" coordorigin="7329,-511" coordsize="0,80" path="m7329,-431l7329,-511e" filled="false" stroked="true" strokeweight=".748pt" strokecolor="#939598">
                <v:path arrowok="t"/>
              </v:shape>
            </v:group>
            <v:group style="position:absolute;left:7289;top:-511;width:2;height:80" coordorigin="7289,-511" coordsize="2,80">
              <v:shape style="position:absolute;left:7289;top:-511;width:2;height:80" coordorigin="7289,-511" coordsize="0,80" path="m7289,-431l7289,-511e" filled="false" stroked="true" strokeweight=".748pt" strokecolor="#939598">
                <v:path arrowok="t"/>
              </v:shape>
            </v:group>
            <v:group style="position:absolute;left:7249;top:-511;width:2;height:80" coordorigin="7249,-511" coordsize="2,80">
              <v:shape style="position:absolute;left:7249;top:-511;width:2;height:80" coordorigin="7249,-511" coordsize="0,80" path="m7249,-431l7249,-511e" filled="false" stroked="true" strokeweight=".748pt" strokecolor="#939598">
                <v:path arrowok="t"/>
              </v:shape>
            </v:group>
            <v:group style="position:absolute;left:7209;top:-511;width:2;height:80" coordorigin="7209,-511" coordsize="2,80">
              <v:shape style="position:absolute;left:7209;top:-511;width:2;height:80" coordorigin="7209,-511" coordsize="1,80" path="m7209,-431l7209,-511e" filled="false" stroked="true" strokeweight=".748pt" strokecolor="#939598">
                <v:path arrowok="t"/>
              </v:shape>
            </v:group>
            <v:group style="position:absolute;left:7169;top:-511;width:2;height:80" coordorigin="7169,-511" coordsize="2,80">
              <v:shape style="position:absolute;left:7169;top:-511;width:2;height:80" coordorigin="7169,-511" coordsize="0,80" path="m7169,-431l7169,-511e" filled="false" stroked="true" strokeweight=".748pt" strokecolor="#939598">
                <v:path arrowok="t"/>
              </v:shape>
            </v:group>
            <v:group style="position:absolute;left:7129;top:-511;width:2;height:80" coordorigin="7129,-511" coordsize="2,80">
              <v:shape style="position:absolute;left:7129;top:-511;width:2;height:80" coordorigin="7129,-511" coordsize="0,80" path="m7129,-431l7129,-511e" filled="false" stroked="true" strokeweight=".748pt" strokecolor="#939598">
                <v:path arrowok="t"/>
              </v:shape>
            </v:group>
            <v:group style="position:absolute;left:7089;top:-511;width:2;height:80" coordorigin="7089,-511" coordsize="2,80">
              <v:shape style="position:absolute;left:7089;top:-511;width:2;height:80" coordorigin="7089,-511" coordsize="0,80" path="m7089,-431l7089,-511e" filled="false" stroked="true" strokeweight=".748pt" strokecolor="#939598">
                <v:path arrowok="t"/>
              </v:shape>
            </v:group>
            <v:group style="position:absolute;left:7049;top:-511;width:2;height:80" coordorigin="7049,-511" coordsize="2,80">
              <v:shape style="position:absolute;left:7049;top:-511;width:2;height:80" coordorigin="7049,-511" coordsize="1,80" path="m7049,-431l7049,-511e" filled="false" stroked="true" strokeweight=".748pt" strokecolor="#939598">
                <v:path arrowok="t"/>
              </v:shape>
            </v:group>
            <v:group style="position:absolute;left:7009;top:-511;width:2;height:80" coordorigin="7009,-511" coordsize="2,80">
              <v:shape style="position:absolute;left:7009;top:-511;width:2;height:80" coordorigin="7009,-511" coordsize="0,80" path="m7009,-431l7009,-511e" filled="false" stroked="true" strokeweight=".748pt" strokecolor="#939598">
                <v:path arrowok="t"/>
              </v:shape>
            </v:group>
            <v:group style="position:absolute;left:6969;top:-511;width:2;height:80" coordorigin="6969,-511" coordsize="2,80">
              <v:shape style="position:absolute;left:6969;top:-511;width:2;height:80" coordorigin="6969,-511" coordsize="0,80" path="m6969,-431l6969,-511e" filled="false" stroked="true" strokeweight=".748pt" strokecolor="#939598">
                <v:path arrowok="t"/>
              </v:shape>
            </v:group>
            <v:group style="position:absolute;left:6929;top:-511;width:2;height:80" coordorigin="6929,-511" coordsize="2,80">
              <v:shape style="position:absolute;left:6929;top:-511;width:2;height:80" coordorigin="6929,-511" coordsize="0,80" path="m6929,-431l6929,-511e" filled="false" stroked="true" strokeweight=".748pt" strokecolor="#939598">
                <v:path arrowok="t"/>
              </v:shape>
            </v:group>
            <v:group style="position:absolute;left:6889;top:-511;width:2;height:80" coordorigin="6889,-511" coordsize="2,80">
              <v:shape style="position:absolute;left:6889;top:-511;width:2;height:80" coordorigin="6889,-511" coordsize="1,80" path="m6889,-431l6889,-511e" filled="false" stroked="true" strokeweight=".748pt" strokecolor="#939598">
                <v:path arrowok="t"/>
              </v:shape>
            </v:group>
            <v:group style="position:absolute;left:6849;top:-511;width:2;height:80" coordorigin="6849,-511" coordsize="2,80">
              <v:shape style="position:absolute;left:6849;top:-511;width:2;height:80" coordorigin="6849,-511" coordsize="0,80" path="m6849,-431l6849,-511e" filled="false" stroked="true" strokeweight=".748pt" strokecolor="#939598">
                <v:path arrowok="t"/>
              </v:shape>
            </v:group>
            <v:group style="position:absolute;left:6809;top:-511;width:2;height:80" coordorigin="6809,-511" coordsize="2,80">
              <v:shape style="position:absolute;left:6809;top:-511;width:2;height:80" coordorigin="6809,-511" coordsize="0,80" path="m6809,-431l6809,-511e" filled="false" stroked="true" strokeweight=".748pt" strokecolor="#939598">
                <v:path arrowok="t"/>
              </v:shape>
            </v:group>
            <v:group style="position:absolute;left:6769;top:-511;width:2;height:80" coordorigin="6769,-511" coordsize="2,80">
              <v:shape style="position:absolute;left:6769;top:-511;width:2;height:80" coordorigin="6769,-511" coordsize="0,80" path="m6769,-431l6769,-511e" filled="false" stroked="true" strokeweight=".748pt" strokecolor="#939598">
                <v:path arrowok="t"/>
              </v:shape>
            </v:group>
            <v:group style="position:absolute;left:6729;top:-511;width:2;height:80" coordorigin="6729,-511" coordsize="2,80">
              <v:shape style="position:absolute;left:6729;top:-511;width:2;height:80" coordorigin="6729,-511" coordsize="0,80" path="m6729,-431l6729,-511e" filled="false" stroked="true" strokeweight=".748pt" strokecolor="#939598">
                <v:path arrowok="t"/>
              </v:shape>
            </v:group>
            <v:group style="position:absolute;left:6689;top:-511;width:2;height:80" coordorigin="6689,-511" coordsize="2,80">
              <v:shape style="position:absolute;left:6689;top:-511;width:2;height:80" coordorigin="6689,-511" coordsize="0,80" path="m6689,-431l6689,-511e" filled="false" stroked="true" strokeweight=".748pt" strokecolor="#939598">
                <v:path arrowok="t"/>
              </v:shape>
            </v:group>
            <v:group style="position:absolute;left:6649;top:-511;width:2;height:80" coordorigin="6649,-511" coordsize="2,80">
              <v:shape style="position:absolute;left:6649;top:-511;width:2;height:80" coordorigin="6649,-511" coordsize="0,80" path="m6649,-431l6649,-511e" filled="false" stroked="true" strokeweight=".748pt" strokecolor="#939598">
                <v:path arrowok="t"/>
              </v:shape>
            </v:group>
            <v:group style="position:absolute;left:6609;top:-511;width:2;height:80" coordorigin="6609,-511" coordsize="2,80">
              <v:shape style="position:absolute;left:6609;top:-511;width:2;height:80" coordorigin="6609,-511" coordsize="0,80" path="m6609,-431l6609,-511e" filled="false" stroked="true" strokeweight=".748pt" strokecolor="#939598">
                <v:path arrowok="t"/>
              </v:shape>
            </v:group>
            <v:group style="position:absolute;left:6569;top:-511;width:2;height:80" coordorigin="6569,-511" coordsize="2,80">
              <v:shape style="position:absolute;left:6569;top:-511;width:2;height:80" coordorigin="6569,-511" coordsize="0,80" path="m6569,-431l6569,-511e" filled="false" stroked="true" strokeweight=".748pt" strokecolor="#939598">
                <v:path arrowok="t"/>
              </v:shape>
            </v:group>
            <v:group style="position:absolute;left:6529;top:-511;width:2;height:80" coordorigin="6529,-511" coordsize="2,80">
              <v:shape style="position:absolute;left:6529;top:-511;width:2;height:80" coordorigin="6529,-511" coordsize="0,80" path="m6529,-431l6529,-511e" filled="false" stroked="true" strokeweight=".748pt" strokecolor="#939598">
                <v:path arrowok="t"/>
              </v:shape>
            </v:group>
            <v:group style="position:absolute;left:6489;top:-511;width:2;height:80" coordorigin="6489,-511" coordsize="2,80">
              <v:shape style="position:absolute;left:6489;top:-511;width:2;height:80" coordorigin="6489,-511" coordsize="0,80" path="m6489,-431l6489,-511e" filled="false" stroked="true" strokeweight=".748pt" strokecolor="#939598">
                <v:path arrowok="t"/>
              </v:shape>
            </v:group>
            <v:group style="position:absolute;left:6449;top:-511;width:2;height:80" coordorigin="6449,-511" coordsize="2,80">
              <v:shape style="position:absolute;left:6449;top:-511;width:2;height:80" coordorigin="6449,-511" coordsize="1,80" path="m6449,-431l6449,-511e" filled="false" stroked="true" strokeweight=".748pt" strokecolor="#939598">
                <v:path arrowok="t"/>
              </v:shape>
            </v:group>
            <v:group style="position:absolute;left:6409;top:-511;width:2;height:80" coordorigin="6409,-511" coordsize="2,80">
              <v:shape style="position:absolute;left:6409;top:-511;width:2;height:80" coordorigin="6409,-511" coordsize="0,80" path="m6409,-431l6409,-511e" filled="false" stroked="true" strokeweight=".748pt" strokecolor="#939598">
                <v:path arrowok="t"/>
              </v:shape>
            </v:group>
            <v:group style="position:absolute;left:6369;top:-511;width:2;height:80" coordorigin="6369,-511" coordsize="2,80">
              <v:shape style="position:absolute;left:6369;top:-511;width:2;height:80" coordorigin="6369,-511" coordsize="0,80" path="m6369,-431l6369,-511e" filled="false" stroked="true" strokeweight=".748pt" strokecolor="#939598">
                <v:path arrowok="t"/>
              </v:shape>
            </v:group>
            <v:group style="position:absolute;left:6329;top:-511;width:2;height:80" coordorigin="6329,-511" coordsize="2,80">
              <v:shape style="position:absolute;left:6329;top:-511;width:2;height:80" coordorigin="6329,-511" coordsize="0,80" path="m6329,-431l6329,-511e" filled="false" stroked="true" strokeweight=".748pt" strokecolor="#939598">
                <v:path arrowok="t"/>
              </v:shape>
            </v:group>
            <v:group style="position:absolute;left:6289;top:-511;width:2;height:80" coordorigin="6289,-511" coordsize="2,80">
              <v:shape style="position:absolute;left:6289;top:-511;width:2;height:80" coordorigin="6289,-511" coordsize="0,80" path="m6289,-431l6289,-511e" filled="false" stroked="true" strokeweight=".748pt" strokecolor="#939598">
                <v:path arrowok="t"/>
              </v:shape>
            </v:group>
            <v:group style="position:absolute;left:6249;top:-511;width:2;height:80" coordorigin="6249,-511" coordsize="2,80">
              <v:shape style="position:absolute;left:6249;top:-511;width:2;height:80" coordorigin="6249,-511" coordsize="0,80" path="m6249,-431l6249,-511e" filled="false" stroked="true" strokeweight=".748pt" strokecolor="#939598">
                <v:path arrowok="t"/>
              </v:shape>
            </v:group>
            <v:group style="position:absolute;left:6209;top:-511;width:2;height:80" coordorigin="6209,-511" coordsize="2,80">
              <v:shape style="position:absolute;left:6209;top:-511;width:2;height:80" coordorigin="6209,-511" coordsize="0,80" path="m6209,-431l6209,-511e" filled="false" stroked="true" strokeweight=".748pt" strokecolor="#939598">
                <v:path arrowok="t"/>
              </v:shape>
            </v:group>
            <v:group style="position:absolute;left:6169;top:-511;width:2;height:80" coordorigin="6169,-511" coordsize="2,80">
              <v:shape style="position:absolute;left:6169;top:-511;width:2;height:80" coordorigin="6169,-511" coordsize="0,80" path="m6169,-431l6169,-511e" filled="false" stroked="true" strokeweight=".748pt" strokecolor="#939598">
                <v:path arrowok="t"/>
              </v:shape>
            </v:group>
            <v:group style="position:absolute;left:6129;top:-511;width:2;height:80" coordorigin="6129,-511" coordsize="2,80">
              <v:shape style="position:absolute;left:6129;top:-511;width:2;height:80" coordorigin="6129,-511" coordsize="0,80" path="m6129,-431l6129,-511e" filled="false" stroked="true" strokeweight=".748pt" strokecolor="#939598">
                <v:path arrowok="t"/>
              </v:shape>
            </v:group>
            <v:group style="position:absolute;left:6089;top:-511;width:2;height:80" coordorigin="6089,-511" coordsize="2,80">
              <v:shape style="position:absolute;left:6089;top:-511;width:2;height:80" coordorigin="6089,-511" coordsize="1,80" path="m6089,-431l6089,-511e" filled="false" stroked="true" strokeweight=".748pt" strokecolor="#939598">
                <v:path arrowok="t"/>
              </v:shape>
            </v:group>
            <v:group style="position:absolute;left:6049;top:-511;width:2;height:80" coordorigin="6049,-511" coordsize="2,80">
              <v:shape style="position:absolute;left:6049;top:-511;width:2;height:80" coordorigin="6049,-511" coordsize="0,80" path="m6049,-431l6049,-511e" filled="false" stroked="true" strokeweight=".748pt" strokecolor="#939598">
                <v:path arrowok="t"/>
              </v:shape>
            </v:group>
            <v:group style="position:absolute;left:6009;top:-511;width:2;height:80" coordorigin="6009,-511" coordsize="2,80">
              <v:shape style="position:absolute;left:6009;top:-511;width:2;height:80" coordorigin="6009,-511" coordsize="0,80" path="m6009,-431l6009,-511e" filled="false" stroked="true" strokeweight=".748pt" strokecolor="#939598">
                <v:path arrowok="t"/>
              </v:shape>
            </v:group>
            <v:group style="position:absolute;left:5969;top:-511;width:2;height:80" coordorigin="5969,-511" coordsize="2,80">
              <v:shape style="position:absolute;left:5969;top:-511;width:2;height:80" coordorigin="5969,-511" coordsize="0,80" path="m5969,-431l5969,-511e" filled="false" stroked="true" strokeweight=".748pt" strokecolor="#939598">
                <v:path arrowok="t"/>
              </v:shape>
            </v:group>
            <v:group style="position:absolute;left:5929;top:-511;width:2;height:80" coordorigin="5929,-511" coordsize="2,80">
              <v:shape style="position:absolute;left:5929;top:-511;width:2;height:80" coordorigin="5929,-511" coordsize="0,80" path="m5929,-431l5929,-511e" filled="false" stroked="true" strokeweight=".748pt" strokecolor="#939598">
                <v:path arrowok="t"/>
              </v:shape>
            </v:group>
            <v:group style="position:absolute;left:5889;top:-511;width:2;height:80" coordorigin="5889,-511" coordsize="2,80">
              <v:shape style="position:absolute;left:5889;top:-511;width:2;height:80" coordorigin="5889,-511" coordsize="0,80" path="m5889,-431l5889,-511e" filled="false" stroked="true" strokeweight=".748pt" strokecolor="#939598">
                <v:path arrowok="t"/>
              </v:shape>
            </v:group>
            <v:group style="position:absolute;left:5849;top:-511;width:2;height:80" coordorigin="5849,-511" coordsize="2,80">
              <v:shape style="position:absolute;left:5849;top:-511;width:2;height:80" coordorigin="5849,-511" coordsize="0,80" path="m5849,-431l5849,-511e" filled="false" stroked="true" strokeweight=".748pt" strokecolor="#939598">
                <v:path arrowok="t"/>
              </v:shape>
            </v:group>
            <v:group style="position:absolute;left:5809;top:-511;width:2;height:80" coordorigin="5809,-511" coordsize="2,80">
              <v:shape style="position:absolute;left:5809;top:-511;width:2;height:80" coordorigin="5809,-511" coordsize="0,80" path="m5809,-431l5809,-511e" filled="false" stroked="true" strokeweight=".748pt" strokecolor="#939598">
                <v:path arrowok="t"/>
              </v:shape>
            </v:group>
            <v:group style="position:absolute;left:5769;top:-511;width:2;height:80" coordorigin="5769,-511" coordsize="2,80">
              <v:shape style="position:absolute;left:5769;top:-511;width:2;height:80" coordorigin="5769,-511" coordsize="0,80" path="m5769,-431l5769,-511e" filled="false" stroked="true" strokeweight=".748pt" strokecolor="#939598">
                <v:path arrowok="t"/>
              </v:shape>
            </v:group>
            <v:group style="position:absolute;left:5729;top:-511;width:2;height:80" coordorigin="5729,-511" coordsize="2,80">
              <v:shape style="position:absolute;left:5729;top:-511;width:2;height:80" coordorigin="5729,-511" coordsize="0,80" path="m5729,-431l5729,-511e" filled="false" stroked="true" strokeweight=".748pt" strokecolor="#939598">
                <v:path arrowok="t"/>
              </v:shape>
            </v:group>
            <v:group style="position:absolute;left:5689;top:-511;width:2;height:80" coordorigin="5689,-511" coordsize="2,80">
              <v:shape style="position:absolute;left:5689;top:-511;width:2;height:80" coordorigin="5689,-511" coordsize="0,80" path="m5689,-431l5689,-511e" filled="false" stroked="true" strokeweight=".748pt" strokecolor="#939598">
                <v:path arrowok="t"/>
              </v:shape>
            </v:group>
            <v:group style="position:absolute;left:5649;top:-511;width:2;height:80" coordorigin="5649,-511" coordsize="2,80">
              <v:shape style="position:absolute;left:5649;top:-511;width:2;height:80" coordorigin="5649,-511" coordsize="0,80" path="m5649,-431l5649,-511e" filled="false" stroked="true" strokeweight=".748pt" strokecolor="#939598">
                <v:path arrowok="t"/>
              </v:shape>
            </v:group>
            <v:group style="position:absolute;left:5609;top:-511;width:2;height:80" coordorigin="5609,-511" coordsize="2,80">
              <v:shape style="position:absolute;left:5609;top:-511;width:2;height:80" coordorigin="5609,-511" coordsize="0,80" path="m5609,-431l5609,-511e" filled="false" stroked="true" strokeweight=".748pt" strokecolor="#939598">
                <v:path arrowok="t"/>
              </v:shape>
            </v:group>
            <v:group style="position:absolute;left:5569;top:-511;width:2;height:80" coordorigin="5569,-511" coordsize="2,80">
              <v:shape style="position:absolute;left:5569;top:-511;width:2;height:80" coordorigin="5569,-511" coordsize="0,80" path="m5569,-431l5569,-511e" filled="false" stroked="true" strokeweight=".748pt" strokecolor="#939598">
                <v:path arrowok="t"/>
              </v:shape>
            </v:group>
            <v:group style="position:absolute;left:5529;top:-511;width:2;height:80" coordorigin="5529,-511" coordsize="2,80">
              <v:shape style="position:absolute;left:5529;top:-511;width:2;height:80" coordorigin="5529,-511" coordsize="0,80" path="m5529,-431l5529,-511e" filled="false" stroked="true" strokeweight=".748pt" strokecolor="#939598">
                <v:path arrowok="t"/>
              </v:shape>
            </v:group>
            <v:group style="position:absolute;left:5489;top:-510;width:2;height:80" coordorigin="5489,-510" coordsize="2,80">
              <v:shape style="position:absolute;left:5489;top:-510;width:2;height:80" coordorigin="5489,-510" coordsize="0,80" path="m5489,-430l5489,-510e" filled="false" stroked="true" strokeweight=".748pt" strokecolor="#939598">
                <v:path arrowok="t"/>
              </v:shape>
            </v:group>
            <v:group style="position:absolute;left:5449;top:-510;width:2;height:80" coordorigin="5449,-510" coordsize="2,80">
              <v:shape style="position:absolute;left:5449;top:-510;width:2;height:80" coordorigin="5449,-510" coordsize="0,80" path="m5449,-430l5449,-510e" filled="false" stroked="true" strokeweight=".748pt" strokecolor="#939598">
                <v:path arrowok="t"/>
              </v:shape>
            </v:group>
            <v:group style="position:absolute;left:5409;top:-510;width:2;height:80" coordorigin="5409,-510" coordsize="2,80">
              <v:shape style="position:absolute;left:5409;top:-510;width:2;height:80" coordorigin="5409,-510" coordsize="0,80" path="m5409,-430l5409,-510e" filled="false" stroked="true" strokeweight=".748pt" strokecolor="#939598">
                <v:path arrowok="t"/>
              </v:shape>
            </v:group>
            <v:group style="position:absolute;left:5369;top:-510;width:2;height:80" coordorigin="5369,-510" coordsize="2,80">
              <v:shape style="position:absolute;left:5369;top:-510;width:2;height:80" coordorigin="5369,-510" coordsize="0,80" path="m5369,-430l5369,-510e" filled="false" stroked="true" strokeweight=".748pt" strokecolor="#939598">
                <v:path arrowok="t"/>
              </v:shape>
            </v:group>
            <v:group style="position:absolute;left:5329;top:-510;width:2;height:80" coordorigin="5329,-510" coordsize="2,80">
              <v:shape style="position:absolute;left:5329;top:-510;width:2;height:80" coordorigin="5329,-510" coordsize="1,80" path="m5329,-430l5329,-510e" filled="false" stroked="true" strokeweight=".748pt" strokecolor="#939598">
                <v:path arrowok="t"/>
              </v:shape>
            </v:group>
            <v:group style="position:absolute;left:5289;top:-510;width:2;height:80" coordorigin="5289,-510" coordsize="2,80">
              <v:shape style="position:absolute;left:5289;top:-510;width:2;height:80" coordorigin="5289,-510" coordsize="0,80" path="m5289,-430l5289,-510e" filled="false" stroked="true" strokeweight=".748pt" strokecolor="#939598">
                <v:path arrowok="t"/>
              </v:shape>
            </v:group>
            <v:group style="position:absolute;left:5249;top:-510;width:2;height:80" coordorigin="5249,-510" coordsize="2,80">
              <v:shape style="position:absolute;left:5249;top:-510;width:2;height:80" coordorigin="5249,-510" coordsize="0,80" path="m5249,-430l5249,-510e" filled="false" stroked="true" strokeweight=".748pt" strokecolor="#939598">
                <v:path arrowok="t"/>
              </v:shape>
            </v:group>
            <v:group style="position:absolute;left:5209;top:-510;width:2;height:80" coordorigin="5209,-510" coordsize="2,80">
              <v:shape style="position:absolute;left:5209;top:-510;width:2;height:80" coordorigin="5209,-510" coordsize="0,80" path="m5209,-430l5209,-510e" filled="false" stroked="true" strokeweight=".748pt" strokecolor="#939598">
                <v:path arrowok="t"/>
              </v:shape>
            </v:group>
            <v:group style="position:absolute;left:5169;top:-510;width:2;height:80" coordorigin="5169,-510" coordsize="2,80">
              <v:shape style="position:absolute;left:5169;top:-510;width:2;height:80" coordorigin="5169,-510" coordsize="0,80" path="m5169,-430l5169,-510e" filled="false" stroked="true" strokeweight=".748pt" strokecolor="#939598">
                <v:path arrowok="t"/>
              </v:shape>
            </v:group>
            <v:group style="position:absolute;left:5129;top:-510;width:2;height:80" coordorigin="5129,-510" coordsize="2,80">
              <v:shape style="position:absolute;left:5129;top:-510;width:2;height:80" coordorigin="5129,-510" coordsize="0,80" path="m5129,-430l5129,-510e" filled="false" stroked="true" strokeweight=".748pt" strokecolor="#939598">
                <v:path arrowok="t"/>
              </v:shape>
            </v:group>
            <v:group style="position:absolute;left:5089;top:-510;width:2;height:80" coordorigin="5089,-510" coordsize="2,80">
              <v:shape style="position:absolute;left:5089;top:-510;width:2;height:80" coordorigin="5089,-510" coordsize="0,80" path="m5089,-430l5089,-510e" filled="false" stroked="true" strokeweight=".748pt" strokecolor="#939598">
                <v:path arrowok="t"/>
              </v:shape>
            </v:group>
            <v:group style="position:absolute;left:5049;top:-510;width:2;height:80" coordorigin="5049,-510" coordsize="2,80">
              <v:shape style="position:absolute;left:5049;top:-510;width:2;height:80" coordorigin="5049,-510" coordsize="0,80" path="m5049,-430l5049,-510e" filled="false" stroked="true" strokeweight=".748pt" strokecolor="#939598">
                <v:path arrowok="t"/>
              </v:shape>
            </v:group>
            <v:group style="position:absolute;left:5009;top:-510;width:2;height:80" coordorigin="5009,-510" coordsize="2,80">
              <v:shape style="position:absolute;left:5009;top:-510;width:2;height:80" coordorigin="5009,-510" coordsize="0,80" path="m5009,-430l5009,-510e" filled="false" stroked="true" strokeweight=".748pt" strokecolor="#939598">
                <v:path arrowok="t"/>
              </v:shape>
            </v:group>
            <v:group style="position:absolute;left:4969;top:-510;width:2;height:80" coordorigin="4969,-510" coordsize="2,80">
              <v:shape style="position:absolute;left:4969;top:-510;width:2;height:80" coordorigin="4969,-510" coordsize="1,80" path="m4969,-430l4969,-510e" filled="false" stroked="true" strokeweight=".748pt" strokecolor="#939598">
                <v:path arrowok="t"/>
              </v:shape>
            </v:group>
            <v:group style="position:absolute;left:4929;top:-510;width:2;height:80" coordorigin="4929,-510" coordsize="2,80">
              <v:shape style="position:absolute;left:4929;top:-510;width:2;height:80" coordorigin="4929,-510" coordsize="0,80" path="m4929,-430l4929,-510e" filled="false" stroked="true" strokeweight=".748pt" strokecolor="#939598">
                <v:path arrowok="t"/>
              </v:shape>
            </v:group>
            <v:group style="position:absolute;left:4889;top:-510;width:2;height:80" coordorigin="4889,-510" coordsize="2,80">
              <v:shape style="position:absolute;left:4889;top:-510;width:2;height:80" coordorigin="4889,-510" coordsize="0,80" path="m4889,-430l4889,-510e" filled="false" stroked="true" strokeweight=".748pt" strokecolor="#939598">
                <v:path arrowok="t"/>
              </v:shape>
            </v:group>
            <v:group style="position:absolute;left:4849;top:-510;width:2;height:80" coordorigin="4849,-510" coordsize="2,80">
              <v:shape style="position:absolute;left:4849;top:-510;width:2;height:80" coordorigin="4849,-510" coordsize="0,80" path="m4849,-430l4849,-510e" filled="false" stroked="true" strokeweight=".748pt" strokecolor="#939598">
                <v:path arrowok="t"/>
              </v:shape>
            </v:group>
            <v:group style="position:absolute;left:4809;top:-510;width:2;height:80" coordorigin="4809,-510" coordsize="2,80">
              <v:shape style="position:absolute;left:4809;top:-510;width:2;height:80" coordorigin="4809,-510" coordsize="0,80" path="m4809,-430l4809,-510e" filled="false" stroked="true" strokeweight=".748pt" strokecolor="#939598">
                <v:path arrowok="t"/>
              </v:shape>
            </v:group>
            <v:group style="position:absolute;left:4769;top:-510;width:2;height:80" coordorigin="4769,-510" coordsize="2,80">
              <v:shape style="position:absolute;left:4769;top:-510;width:2;height:80" coordorigin="4769,-510" coordsize="0,80" path="m4769,-430l4769,-510e" filled="false" stroked="true" strokeweight=".748pt" strokecolor="#939598">
                <v:path arrowok="t"/>
              </v:shape>
            </v:group>
            <v:group style="position:absolute;left:4729;top:-510;width:2;height:80" coordorigin="4729,-510" coordsize="2,80">
              <v:shape style="position:absolute;left:4729;top:-510;width:2;height:80" coordorigin="4729,-510" coordsize="0,80" path="m4729,-430l4729,-510e" filled="false" stroked="true" strokeweight=".748pt" strokecolor="#939598">
                <v:path arrowok="t"/>
              </v:shape>
            </v:group>
            <v:group style="position:absolute;left:4689;top:-510;width:2;height:80" coordorigin="4689,-510" coordsize="2,80">
              <v:shape style="position:absolute;left:4689;top:-510;width:2;height:80" coordorigin="4689,-510" coordsize="1,80" path="m4689,-430l4689,-510e" filled="false" stroked="true" strokeweight=".748pt" strokecolor="#939598">
                <v:path arrowok="t"/>
              </v:shape>
            </v:group>
            <v:group style="position:absolute;left:4649;top:-510;width:2;height:80" coordorigin="4649,-510" coordsize="2,80">
              <v:shape style="position:absolute;left:4649;top:-510;width:2;height:80" coordorigin="4649,-510" coordsize="0,80" path="m4649,-430l4649,-510e" filled="false" stroked="true" strokeweight=".748pt" strokecolor="#939598">
                <v:path arrowok="t"/>
              </v:shape>
            </v:group>
            <v:group style="position:absolute;left:4609;top:-510;width:2;height:80" coordorigin="4609,-510" coordsize="2,80">
              <v:shape style="position:absolute;left:4609;top:-510;width:2;height:80" coordorigin="4609,-510" coordsize="0,80" path="m4609,-430l4609,-510e" filled="false" stroked="true" strokeweight=".748pt" strokecolor="#939598">
                <v:path arrowok="t"/>
              </v:shape>
            </v:group>
            <v:group style="position:absolute;left:4569;top:-510;width:2;height:80" coordorigin="4569,-510" coordsize="2,80">
              <v:shape style="position:absolute;left:4569;top:-510;width:2;height:80" coordorigin="4569,-510" coordsize="0,80" path="m4569,-430l4569,-510e" filled="false" stroked="true" strokeweight=".748pt" strokecolor="#939598">
                <v:path arrowok="t"/>
              </v:shape>
            </v:group>
            <v:group style="position:absolute;left:4529;top:-510;width:2;height:80" coordorigin="4529,-510" coordsize="2,80">
              <v:shape style="position:absolute;left:4529;top:-510;width:2;height:80" coordorigin="4529,-510" coordsize="0,80" path="m4529,-430l4529,-510e" filled="false" stroked="true" strokeweight=".748pt" strokecolor="#939598">
                <v:path arrowok="t"/>
              </v:shape>
            </v:group>
            <v:group style="position:absolute;left:4489;top:-510;width:2;height:80" coordorigin="4489,-510" coordsize="2,80">
              <v:shape style="position:absolute;left:4489;top:-510;width:2;height:80" coordorigin="4489,-510" coordsize="0,80" path="m4489,-430l4489,-510e" filled="false" stroked="true" strokeweight=".748pt" strokecolor="#939598">
                <v:path arrowok="t"/>
              </v:shape>
            </v:group>
            <v:group style="position:absolute;left:4449;top:-510;width:2;height:80" coordorigin="4449,-510" coordsize="2,80">
              <v:shape style="position:absolute;left:4449;top:-510;width:2;height:80" coordorigin="4449,-510" coordsize="0,80" path="m4449,-430l4449,-510e" filled="false" stroked="true" strokeweight=".748pt" strokecolor="#939598">
                <v:path arrowok="t"/>
              </v:shape>
            </v:group>
            <v:group style="position:absolute;left:4409;top:-510;width:2;height:80" coordorigin="4409,-510" coordsize="2,80">
              <v:shape style="position:absolute;left:4409;top:-510;width:2;height:80" coordorigin="4409,-510" coordsize="0,80" path="m4409,-430l4409,-510e" filled="false" stroked="true" strokeweight=".748pt" strokecolor="#939598">
                <v:path arrowok="t"/>
              </v:shape>
            </v:group>
            <v:group style="position:absolute;left:4369;top:-510;width:2;height:80" coordorigin="4369,-510" coordsize="2,80">
              <v:shape style="position:absolute;left:4369;top:-510;width:2;height:80" coordorigin="4369,-510" coordsize="0,80" path="m4369,-430l4369,-510e" filled="false" stroked="true" strokeweight=".748pt" strokecolor="#939598">
                <v:path arrowok="t"/>
              </v:shape>
            </v:group>
            <v:group style="position:absolute;left:4329;top:-510;width:2;height:80" coordorigin="4329,-510" coordsize="2,80">
              <v:shape style="position:absolute;left:4329;top:-510;width:2;height:80" coordorigin="4329,-510" coordsize="0,80" path="m4329,-430l4329,-510e" filled="false" stroked="true" strokeweight=".748pt" strokecolor="#939598">
                <v:path arrowok="t"/>
              </v:shape>
            </v:group>
            <v:group style="position:absolute;left:4289;top:-510;width:2;height:80" coordorigin="4289,-510" coordsize="2,80">
              <v:shape style="position:absolute;left:4289;top:-510;width:2;height:80" coordorigin="4289,-510" coordsize="1,80" path="m4289,-430l4289,-510e" filled="false" stroked="true" strokeweight=".748pt" strokecolor="#939598">
                <v:path arrowok="t"/>
              </v:shape>
            </v:group>
            <v:group style="position:absolute;left:4249;top:-510;width:2;height:80" coordorigin="4249,-510" coordsize="2,80">
              <v:shape style="position:absolute;left:4249;top:-510;width:2;height:80" coordorigin="4249,-510" coordsize="0,80" path="m4249,-430l4249,-510e" filled="false" stroked="true" strokeweight=".748pt" strokecolor="#939598">
                <v:path arrowok="t"/>
              </v:shape>
            </v:group>
            <v:group style="position:absolute;left:4209;top:-510;width:2;height:80" coordorigin="4209,-510" coordsize="2,80">
              <v:shape style="position:absolute;left:4209;top:-510;width:2;height:80" coordorigin="4209,-510" coordsize="0,80" path="m4209,-430l4209,-510e" filled="false" stroked="true" strokeweight=".748pt" strokecolor="#939598">
                <v:path arrowok="t"/>
              </v:shape>
            </v:group>
            <v:group style="position:absolute;left:4169;top:-510;width:2;height:80" coordorigin="4169,-510" coordsize="2,80">
              <v:shape style="position:absolute;left:4169;top:-510;width:2;height:80" coordorigin="4169,-510" coordsize="0,80" path="m4169,-430l4169,-510e" filled="false" stroked="true" strokeweight=".748pt" strokecolor="#939598">
                <v:path arrowok="t"/>
              </v:shape>
            </v:group>
            <v:group style="position:absolute;left:4129;top:-510;width:2;height:80" coordorigin="4129,-510" coordsize="2,80">
              <v:shape style="position:absolute;left:4129;top:-510;width:2;height:80" coordorigin="4129,-510" coordsize="0,80" path="m4129,-430l4129,-510e" filled="false" stroked="true" strokeweight=".748pt" strokecolor="#939598">
                <v:path arrowok="t"/>
              </v:shape>
            </v:group>
            <v:group style="position:absolute;left:4089;top:-510;width:2;height:80" coordorigin="4089,-510" coordsize="2,80">
              <v:shape style="position:absolute;left:4089;top:-510;width:2;height:80" coordorigin="4089,-510" coordsize="0,80" path="m4089,-430l4089,-510e" filled="false" stroked="true" strokeweight=".748pt" strokecolor="#939598">
                <v:path arrowok="t"/>
              </v:shape>
            </v:group>
            <v:group style="position:absolute;left:4049;top:-510;width:2;height:80" coordorigin="4049,-510" coordsize="2,80">
              <v:shape style="position:absolute;left:4049;top:-510;width:2;height:80" coordorigin="4049,-510" coordsize="0,80" path="m4049,-430l4049,-510e" filled="false" stroked="true" strokeweight=".748pt" strokecolor="#939598">
                <v:path arrowok="t"/>
              </v:shape>
            </v:group>
            <v:group style="position:absolute;left:4009;top:-510;width:2;height:80" coordorigin="4009,-510" coordsize="2,80">
              <v:shape style="position:absolute;left:4009;top:-510;width:2;height:80" coordorigin="4009,-510" coordsize="0,80" path="m4009,-430l4009,-510e" filled="false" stroked="true" strokeweight=".748pt" strokecolor="#939598">
                <v:path arrowok="t"/>
              </v:shape>
            </v:group>
            <v:group style="position:absolute;left:3969;top:-510;width:2;height:80" coordorigin="3969,-510" coordsize="2,80">
              <v:shape style="position:absolute;left:3969;top:-510;width:2;height:80" coordorigin="3969,-510" coordsize="0,80" path="m3969,-430l3969,-510e" filled="false" stroked="true" strokeweight=".748pt" strokecolor="#939598">
                <v:path arrowok="t"/>
              </v:shape>
            </v:group>
            <v:group style="position:absolute;left:3929;top:-510;width:2;height:80" coordorigin="3929,-510" coordsize="2,80">
              <v:shape style="position:absolute;left:3929;top:-510;width:2;height:80" coordorigin="3929,-510" coordsize="1,80" path="m3929,-430l3929,-510e" filled="false" stroked="true" strokeweight=".748pt" strokecolor="#939598">
                <v:path arrowok="t"/>
              </v:shape>
            </v:group>
            <v:group style="position:absolute;left:3889;top:-510;width:2;height:80" coordorigin="3889,-510" coordsize="2,80">
              <v:shape style="position:absolute;left:3889;top:-510;width:2;height:80" coordorigin="3889,-510" coordsize="0,80" path="m3889,-430l3889,-510e" filled="false" stroked="true" strokeweight=".748pt" strokecolor="#939598">
                <v:path arrowok="t"/>
              </v:shape>
            </v:group>
            <v:group style="position:absolute;left:3849;top:-510;width:2;height:80" coordorigin="3849,-510" coordsize="2,80">
              <v:shape style="position:absolute;left:3849;top:-510;width:2;height:80" coordorigin="3849,-510" coordsize="0,80" path="m3849,-430l3849,-510e" filled="false" stroked="true" strokeweight=".748pt" strokecolor="#939598">
                <v:path arrowok="t"/>
              </v:shape>
            </v:group>
            <v:group style="position:absolute;left:3809;top:-510;width:2;height:80" coordorigin="3809,-510" coordsize="2,80">
              <v:shape style="position:absolute;left:3809;top:-510;width:2;height:80" coordorigin="3809,-510" coordsize="0,80" path="m3809,-430l3809,-510e" filled="false" stroked="true" strokeweight=".748pt" strokecolor="#939598">
                <v:path arrowok="t"/>
              </v:shape>
            </v:group>
            <v:group style="position:absolute;left:3768;top:-510;width:2;height:80" coordorigin="3768,-510" coordsize="2,80">
              <v:shape style="position:absolute;left:3768;top:-510;width:2;height:80" coordorigin="3768,-510" coordsize="0,80" path="m3769,-430l3768,-510e" filled="false" stroked="true" strokeweight=".748pt" strokecolor="#939598">
                <v:path arrowok="t"/>
              </v:shape>
            </v:group>
            <v:group style="position:absolute;left:3728;top:-510;width:2;height:80" coordorigin="3728,-510" coordsize="2,80">
              <v:shape style="position:absolute;left:3728;top:-510;width:2;height:80" coordorigin="3728,-510" coordsize="0,80" path="m3728,-430l3728,-510e" filled="false" stroked="true" strokeweight=".748pt" strokecolor="#939598">
                <v:path arrowok="t"/>
              </v:shape>
            </v:group>
            <v:group style="position:absolute;left:3688;top:-510;width:2;height:80" coordorigin="3688,-510" coordsize="2,80">
              <v:shape style="position:absolute;left:3688;top:-510;width:2;height:80" coordorigin="3688,-510" coordsize="0,80" path="m3688,-430l3688,-510e" filled="false" stroked="true" strokeweight=".748pt" strokecolor="#939598">
                <v:path arrowok="t"/>
              </v:shape>
            </v:group>
            <v:group style="position:absolute;left:3648;top:-510;width:2;height:80" coordorigin="3648,-510" coordsize="2,80">
              <v:shape style="position:absolute;left:3648;top:-510;width:2;height:80" coordorigin="3648,-510" coordsize="0,80" path="m3648,-430l3648,-510e" filled="false" stroked="true" strokeweight=".748pt" strokecolor="#939598">
                <v:path arrowok="t"/>
              </v:shape>
            </v:group>
            <v:group style="position:absolute;left:3608;top:-510;width:2;height:80" coordorigin="3608,-510" coordsize="2,80">
              <v:shape style="position:absolute;left:3608;top:-510;width:2;height:80" coordorigin="3608,-510" coordsize="0,80" path="m3608,-430l3608,-510e" filled="false" stroked="true" strokeweight=".748pt" strokecolor="#939598">
                <v:path arrowok="t"/>
              </v:shape>
            </v:group>
            <v:group style="position:absolute;left:3568;top:-510;width:2;height:80" coordorigin="3568,-510" coordsize="2,80">
              <v:shape style="position:absolute;left:3568;top:-510;width:2;height:80" coordorigin="3568,-510" coordsize="1,80" path="m3568,-430l3568,-510e" filled="false" stroked="true" strokeweight=".748pt" strokecolor="#939598">
                <v:path arrowok="t"/>
              </v:shape>
            </v:group>
            <v:group style="position:absolute;left:3528;top:-510;width:2;height:80" coordorigin="3528,-510" coordsize="2,80">
              <v:shape style="position:absolute;left:3528;top:-510;width:2;height:80" coordorigin="3528,-510" coordsize="0,80" path="m3528,-430l3528,-510e" filled="false" stroked="true" strokeweight=".748pt" strokecolor="#939598">
                <v:path arrowok="t"/>
              </v:shape>
            </v:group>
            <v:group style="position:absolute;left:3488;top:-510;width:2;height:80" coordorigin="3488,-510" coordsize="2,80">
              <v:shape style="position:absolute;left:3488;top:-510;width:2;height:80" coordorigin="3488,-510" coordsize="0,80" path="m3488,-430l3488,-510e" filled="false" stroked="true" strokeweight=".748pt" strokecolor="#939598">
                <v:path arrowok="t"/>
              </v:shape>
            </v:group>
            <v:group style="position:absolute;left:3448;top:-510;width:2;height:80" coordorigin="3448,-510" coordsize="2,80">
              <v:shape style="position:absolute;left:3448;top:-510;width:2;height:80" coordorigin="3448,-510" coordsize="0,80" path="m3448,-430l3448,-510e" filled="false" stroked="true" strokeweight=".748pt" strokecolor="#939598">
                <v:path arrowok="t"/>
              </v:shape>
            </v:group>
            <v:group style="position:absolute;left:3408;top:-510;width:2;height:80" coordorigin="3408,-510" coordsize="2,80">
              <v:shape style="position:absolute;left:3408;top:-510;width:2;height:80" coordorigin="3408,-510" coordsize="0,80" path="m3408,-430l3408,-510e" filled="false" stroked="true" strokeweight=".748pt" strokecolor="#939598">
                <v:path arrowok="t"/>
              </v:shape>
            </v:group>
            <v:group style="position:absolute;left:3368;top:-510;width:2;height:80" coordorigin="3368,-510" coordsize="2,80">
              <v:shape style="position:absolute;left:3368;top:-510;width:2;height:80" coordorigin="3368,-510" coordsize="0,80" path="m3368,-430l3368,-510e" filled="false" stroked="true" strokeweight=".748pt" strokecolor="#939598">
                <v:path arrowok="t"/>
              </v:shape>
            </v:group>
            <v:group style="position:absolute;left:3328;top:-510;width:2;height:80" coordorigin="3328,-510" coordsize="2,80">
              <v:shape style="position:absolute;left:3328;top:-510;width:2;height:80" coordorigin="3328,-510" coordsize="0,80" path="m3328,-430l3328,-510e" filled="false" stroked="true" strokeweight=".748pt" strokecolor="#939598">
                <v:path arrowok="t"/>
              </v:shape>
            </v:group>
            <v:group style="position:absolute;left:3288;top:-510;width:2;height:80" coordorigin="3288,-510" coordsize="2,80">
              <v:shape style="position:absolute;left:3288;top:-510;width:2;height:80" coordorigin="3288,-510" coordsize="0,80" path="m3288,-430l3288,-510e" filled="false" stroked="true" strokeweight=".748pt" strokecolor="#939598">
                <v:path arrowok="t"/>
              </v:shape>
            </v:group>
            <v:group style="position:absolute;left:3248;top:-510;width:2;height:80" coordorigin="3248,-510" coordsize="2,80">
              <v:shape style="position:absolute;left:3248;top:-510;width:2;height:80" coordorigin="3248,-510" coordsize="0,80" path="m3248,-430l3248,-510e" filled="false" stroked="true" strokeweight=".748pt" strokecolor="#939598">
                <v:path arrowok="t"/>
              </v:shape>
            </v:group>
            <v:group style="position:absolute;left:3208;top:-510;width:2;height:80" coordorigin="3208,-510" coordsize="2,80">
              <v:shape style="position:absolute;left:3208;top:-510;width:2;height:80" coordorigin="3208,-510" coordsize="0,80" path="m3208,-430l3208,-510e" filled="false" stroked="true" strokeweight=".748pt" strokecolor="#939598">
                <v:path arrowok="t"/>
              </v:shape>
            </v:group>
            <v:group style="position:absolute;left:3168;top:-510;width:2;height:80" coordorigin="3168,-510" coordsize="2,80">
              <v:shape style="position:absolute;left:3168;top:-510;width:2;height:80" coordorigin="3168,-510" coordsize="1,80" path="m3168,-430l3168,-510e" filled="false" stroked="true" strokeweight=".748pt" strokecolor="#939598">
                <v:path arrowok="t"/>
              </v:shape>
            </v:group>
            <v:group style="position:absolute;left:3128;top:-510;width:2;height:80" coordorigin="3128,-510" coordsize="2,80">
              <v:shape style="position:absolute;left:3128;top:-510;width:2;height:80" coordorigin="3128,-510" coordsize="0,80" path="m3128,-430l3128,-510e" filled="false" stroked="true" strokeweight=".748pt" strokecolor="#939598">
                <v:path arrowok="t"/>
              </v:shape>
            </v:group>
            <v:group style="position:absolute;left:3088;top:-510;width:2;height:80" coordorigin="3088,-510" coordsize="2,80">
              <v:shape style="position:absolute;left:3088;top:-510;width:2;height:80" coordorigin="3088,-510" coordsize="0,80" path="m3088,-430l3088,-510e" filled="false" stroked="true" strokeweight=".748pt" strokecolor="#939598">
                <v:path arrowok="t"/>
              </v:shape>
            </v:group>
            <v:group style="position:absolute;left:3048;top:-510;width:2;height:80" coordorigin="3048,-510" coordsize="2,80">
              <v:shape style="position:absolute;left:3048;top:-510;width:2;height:80" coordorigin="3048,-510" coordsize="0,80" path="m3048,-430l3048,-510e" filled="false" stroked="true" strokeweight=".748pt" strokecolor="#939598">
                <v:path arrowok="t"/>
              </v:shape>
            </v:group>
            <v:group style="position:absolute;left:3008;top:-510;width:2;height:80" coordorigin="3008,-510" coordsize="2,80">
              <v:shape style="position:absolute;left:3008;top:-510;width:2;height:80" coordorigin="3008,-510" coordsize="0,80" path="m3008,-430l3008,-510e" filled="false" stroked="true" strokeweight=".748pt" strokecolor="#939598">
                <v:path arrowok="t"/>
              </v:shape>
            </v:group>
            <v:group style="position:absolute;left:2968;top:-510;width:2;height:80" coordorigin="2968,-510" coordsize="2,80">
              <v:shape style="position:absolute;left:2968;top:-510;width:2;height:80" coordorigin="2968,-510" coordsize="0,80" path="m2968,-430l2968,-510e" filled="false" stroked="true" strokeweight=".748pt" strokecolor="#939598">
                <v:path arrowok="t"/>
              </v:shape>
            </v:group>
            <v:group style="position:absolute;left:2928;top:-510;width:2;height:80" coordorigin="2928,-510" coordsize="2,80">
              <v:shape style="position:absolute;left:2928;top:-510;width:2;height:80" coordorigin="2928,-510" coordsize="0,80" path="m2928,-430l2928,-510e" filled="false" stroked="true" strokeweight=".748pt" strokecolor="#939598">
                <v:path arrowok="t"/>
              </v:shape>
            </v:group>
            <v:group style="position:absolute;left:2888;top:-510;width:2;height:80" coordorigin="2888,-510" coordsize="2,80">
              <v:shape style="position:absolute;left:2888;top:-510;width:2;height:80" coordorigin="2888,-510" coordsize="1,80" path="m2888,-430l2888,-510e" filled="false" stroked="true" strokeweight=".748pt" strokecolor="#939598">
                <v:path arrowok="t"/>
              </v:shape>
            </v:group>
            <v:group style="position:absolute;left:2848;top:-510;width:2;height:80" coordorigin="2848,-510" coordsize="2,80">
              <v:shape style="position:absolute;left:2848;top:-510;width:2;height:80" coordorigin="2848,-510" coordsize="0,80" path="m2848,-430l2848,-510e" filled="false" stroked="true" strokeweight=".748pt" strokecolor="#939598">
                <v:path arrowok="t"/>
              </v:shape>
            </v:group>
            <v:group style="position:absolute;left:2808;top:-510;width:2;height:80" coordorigin="2808,-510" coordsize="2,80">
              <v:shape style="position:absolute;left:2808;top:-510;width:2;height:80" coordorigin="2808,-510" coordsize="0,80" path="m2808,-430l2808,-510e" filled="false" stroked="true" strokeweight=".748pt" strokecolor="#939598">
                <v:path arrowok="t"/>
              </v:shape>
            </v:group>
            <v:group style="position:absolute;left:2768;top:-510;width:2;height:80" coordorigin="2768,-510" coordsize="2,80">
              <v:shape style="position:absolute;left:2768;top:-510;width:2;height:80" coordorigin="2768,-510" coordsize="0,80" path="m2768,-430l2768,-510e" filled="false" stroked="true" strokeweight=".748pt" strokecolor="#939598">
                <v:path arrowok="t"/>
              </v:shape>
            </v:group>
            <v:group style="position:absolute;left:2728;top:-510;width:2;height:80" coordorigin="2728,-510" coordsize="2,80">
              <v:shape style="position:absolute;left:2728;top:-510;width:2;height:80" coordorigin="2728,-510" coordsize="0,80" path="m2728,-430l2728,-510e" filled="false" stroked="true" strokeweight=".748pt" strokecolor="#939598">
                <v:path arrowok="t"/>
              </v:shape>
            </v:group>
            <v:group style="position:absolute;left:2688;top:-510;width:2;height:80" coordorigin="2688,-510" coordsize="2,80">
              <v:shape style="position:absolute;left:2688;top:-510;width:2;height:80" coordorigin="2688,-510" coordsize="0,80" path="m2688,-430l2688,-510e" filled="false" stroked="true" strokeweight=".748pt" strokecolor="#939598">
                <v:path arrowok="t"/>
              </v:shape>
            </v:group>
            <v:group style="position:absolute;left:2648;top:-510;width:2;height:80" coordorigin="2648,-510" coordsize="2,80">
              <v:shape style="position:absolute;left:2648;top:-510;width:2;height:80" coordorigin="2648,-510" coordsize="0,80" path="m2648,-430l2648,-510e" filled="false" stroked="true" strokeweight=".748pt" strokecolor="#939598">
                <v:path arrowok="t"/>
              </v:shape>
            </v:group>
            <v:group style="position:absolute;left:2608;top:-510;width:2;height:80" coordorigin="2608,-510" coordsize="2,80">
              <v:shape style="position:absolute;left:2608;top:-510;width:2;height:80" coordorigin="2608,-510" coordsize="0,80" path="m2608,-430l2608,-510e" filled="false" stroked="true" strokeweight=".748pt" strokecolor="#939598">
                <v:path arrowok="t"/>
              </v:shape>
            </v:group>
            <v:group style="position:absolute;left:2568;top:-510;width:2;height:80" coordorigin="2568,-510" coordsize="2,80">
              <v:shape style="position:absolute;left:2568;top:-510;width:2;height:80" coordorigin="2568,-510" coordsize="0,80" path="m2568,-430l2568,-510e" filled="false" stroked="true" strokeweight=".748pt" strokecolor="#939598">
                <v:path arrowok="t"/>
              </v:shape>
            </v:group>
            <v:group style="position:absolute;left:2528;top:-510;width:2;height:80" coordorigin="2528,-510" coordsize="2,80">
              <v:shape style="position:absolute;left:2528;top:-510;width:2;height:80" coordorigin="2528,-510" coordsize="1,80" path="m2528,-430l2528,-510e" filled="false" stroked="true" strokeweight=".748pt" strokecolor="#939598">
                <v:path arrowok="t"/>
              </v:shape>
            </v:group>
            <v:group style="position:absolute;left:2488;top:-510;width:2;height:80" coordorigin="2488,-510" coordsize="2,80">
              <v:shape style="position:absolute;left:2488;top:-510;width:2;height:80" coordorigin="2488,-510" coordsize="0,80" path="m2488,-430l2488,-510e" filled="false" stroked="true" strokeweight=".748pt" strokecolor="#939598">
                <v:path arrowok="t"/>
              </v:shape>
            </v:group>
            <v:group style="position:absolute;left:2448;top:-510;width:2;height:80" coordorigin="2448,-510" coordsize="2,80">
              <v:shape style="position:absolute;left:2448;top:-510;width:2;height:80" coordorigin="2448,-510" coordsize="0,80" path="m2448,-430l2448,-510e" filled="false" stroked="true" strokeweight=".748pt" strokecolor="#939598">
                <v:path arrowok="t"/>
              </v:shape>
            </v:group>
            <v:group style="position:absolute;left:2408;top:-510;width:2;height:80" coordorigin="2408,-510" coordsize="2,80">
              <v:shape style="position:absolute;left:2408;top:-510;width:2;height:80" coordorigin="2408,-510" coordsize="0,80" path="m2408,-430l2408,-510e" filled="false" stroked="true" strokeweight=".748pt" strokecolor="#939598">
                <v:path arrowok="t"/>
              </v:shape>
            </v:group>
            <v:group style="position:absolute;left:2368;top:-510;width:2;height:80" coordorigin="2368,-510" coordsize="2,80">
              <v:shape style="position:absolute;left:2368;top:-510;width:2;height:80" coordorigin="2368,-510" coordsize="0,80" path="m2368,-430l2368,-510e" filled="false" stroked="true" strokeweight=".748pt" strokecolor="#939598">
                <v:path arrowok="t"/>
              </v:shape>
            </v:group>
            <v:group style="position:absolute;left:2328;top:-510;width:2;height:80" coordorigin="2328,-510" coordsize="2,80">
              <v:shape style="position:absolute;left:2328;top:-510;width:2;height:80" coordorigin="2328,-510" coordsize="0,80" path="m2328,-430l2328,-510e" filled="false" stroked="true" strokeweight=".748pt" strokecolor="#939598">
                <v:path arrowok="t"/>
              </v:shape>
            </v:group>
            <v:group style="position:absolute;left:2288;top:-510;width:2;height:80" coordorigin="2288,-510" coordsize="2,80">
              <v:shape style="position:absolute;left:2288;top:-510;width:2;height:80" coordorigin="2288,-510" coordsize="0,80" path="m2288,-430l2288,-510e" filled="false" stroked="true" strokeweight=".748pt" strokecolor="#939598">
                <v:path arrowok="t"/>
              </v:shape>
            </v:group>
            <v:group style="position:absolute;left:2248;top:-510;width:2;height:80" coordorigin="2248,-510" coordsize="2,80">
              <v:shape style="position:absolute;left:2248;top:-510;width:2;height:80" coordorigin="2248,-510" coordsize="0,80" path="m2248,-430l2248,-510e" filled="false" stroked="true" strokeweight=".748pt" strokecolor="#939598">
                <v:path arrowok="t"/>
              </v:shape>
            </v:group>
            <v:group style="position:absolute;left:2208;top:-510;width:2;height:80" coordorigin="2208,-510" coordsize="2,80">
              <v:shape style="position:absolute;left:2208;top:-510;width:2;height:80" coordorigin="2208,-510" coordsize="0,80" path="m2208,-430l2208,-510e" filled="false" stroked="true" strokeweight=".748pt" strokecolor="#939598">
                <v:path arrowok="t"/>
              </v:shape>
            </v:group>
            <v:group style="position:absolute;left:2168;top:-510;width:2;height:80" coordorigin="2168,-510" coordsize="2,80">
              <v:shape style="position:absolute;left:2168;top:-510;width:2;height:80" coordorigin="2168,-510" coordsize="0,80" path="m2168,-430l2168,-510e" filled="false" stroked="true" strokeweight=".748pt" strokecolor="#939598">
                <v:path arrowok="t"/>
              </v:shape>
            </v:group>
            <v:group style="position:absolute;left:2128;top:-510;width:2;height:80" coordorigin="2128,-510" coordsize="2,80">
              <v:shape style="position:absolute;left:2128;top:-510;width:2;height:80" coordorigin="2128,-510" coordsize="1,80" path="m2128,-430l2128,-510e" filled="false" stroked="true" strokeweight=".748pt" strokecolor="#939598">
                <v:path arrowok="t"/>
              </v:shape>
            </v:group>
            <v:group style="position:absolute;left:2088;top:-510;width:2;height:80" coordorigin="2088,-510" coordsize="2,80">
              <v:shape style="position:absolute;left:2088;top:-510;width:2;height:80" coordorigin="2088,-510" coordsize="0,80" path="m2088,-430l2088,-510e" filled="false" stroked="true" strokeweight=".748pt" strokecolor="#939598">
                <v:path arrowok="t"/>
              </v:shape>
            </v:group>
            <v:group style="position:absolute;left:2048;top:-510;width:2;height:80" coordorigin="2048,-510" coordsize="2,80">
              <v:shape style="position:absolute;left:2048;top:-510;width:2;height:80" coordorigin="2048,-510" coordsize="0,80" path="m2048,-430l2048,-510e" filled="false" stroked="true" strokeweight=".748pt" strokecolor="#939598">
                <v:path arrowok="t"/>
              </v:shape>
            </v:group>
            <v:group style="position:absolute;left:2008;top:-510;width:2;height:80" coordorigin="2008,-510" coordsize="2,80">
              <v:shape style="position:absolute;left:2008;top:-510;width:2;height:80" coordorigin="2008,-510" coordsize="0,80" path="m2008,-430l2008,-510e" filled="false" stroked="true" strokeweight=".748pt" strokecolor="#939598">
                <v:path arrowok="t"/>
              </v:shape>
            </v:group>
            <v:group style="position:absolute;left:1968;top:-510;width:2;height:80" coordorigin="1968,-510" coordsize="2,80">
              <v:shape style="position:absolute;left:1968;top:-510;width:2;height:80" coordorigin="1968,-510" coordsize="0,80" path="m1968,-430l1968,-510e" filled="false" stroked="true" strokeweight=".748pt" strokecolor="#939598">
                <v:path arrowok="t"/>
              </v:shape>
            </v:group>
            <v:group style="position:absolute;left:1928;top:-510;width:2;height:80" coordorigin="1928,-510" coordsize="2,80">
              <v:shape style="position:absolute;left:1928;top:-510;width:2;height:80" coordorigin="1928,-510" coordsize="0,80" path="m1928,-430l1928,-510e" filled="false" stroked="true" strokeweight=".748pt" strokecolor="#939598">
                <v:path arrowok="t"/>
              </v:shape>
            </v:group>
            <v:group style="position:absolute;left:1888;top:-510;width:2;height:80" coordorigin="1888,-510" coordsize="2,80">
              <v:shape style="position:absolute;left:1888;top:-510;width:2;height:80" coordorigin="1888,-510" coordsize="0,80" path="m1888,-430l1888,-510e" filled="false" stroked="true" strokeweight=".748pt" strokecolor="#939598">
                <v:path arrowok="t"/>
              </v:shape>
            </v:group>
            <v:group style="position:absolute;left:1848;top:-510;width:2;height:80" coordorigin="1848,-510" coordsize="2,80">
              <v:shape style="position:absolute;left:1848;top:-510;width:2;height:80" coordorigin="1848,-510" coordsize="0,80" path="m1848,-430l1848,-510e" filled="false" stroked="true" strokeweight=".748pt" strokecolor="#939598">
                <v:path arrowok="t"/>
              </v:shape>
            </v:group>
            <v:group style="position:absolute;left:1808;top:-510;width:2;height:80" coordorigin="1808,-510" coordsize="2,80">
              <v:shape style="position:absolute;left:1808;top:-510;width:2;height:80" coordorigin="1808,-510" coordsize="0,80" path="m1808,-430l1808,-510e" filled="false" stroked="true" strokeweight=".748pt" strokecolor="#939598">
                <v:path arrowok="t"/>
              </v:shape>
            </v:group>
            <v:group style="position:absolute;left:1768;top:-510;width:2;height:80" coordorigin="1768,-510" coordsize="2,80">
              <v:shape style="position:absolute;left:1768;top:-510;width:2;height:80" coordorigin="1768,-510" coordsize="1,80" path="m1768,-430l1768,-510e" filled="false" stroked="true" strokeweight=".748pt" strokecolor="#939598">
                <v:path arrowok="t"/>
              </v:shape>
            </v:group>
            <v:group style="position:absolute;left:1728;top:-510;width:2;height:80" coordorigin="1728,-510" coordsize="2,80">
              <v:shape style="position:absolute;left:1728;top:-510;width:2;height:80" coordorigin="1728,-510" coordsize="0,80" path="m1728,-430l1728,-510e" filled="false" stroked="true" strokeweight=".748pt" strokecolor="#939598">
                <v:path arrowok="t"/>
              </v:shape>
            </v:group>
            <v:group style="position:absolute;left:1688;top:-510;width:2;height:80" coordorigin="1688,-510" coordsize="2,80">
              <v:shape style="position:absolute;left:1688;top:-510;width:2;height:80" coordorigin="1688,-510" coordsize="0,80" path="m1688,-430l1688,-510e" filled="false" stroked="true" strokeweight=".748pt" strokecolor="#939598">
                <v:path arrowok="t"/>
              </v:shape>
            </v:group>
            <v:group style="position:absolute;left:1648;top:-510;width:2;height:80" coordorigin="1648,-510" coordsize="2,80">
              <v:shape style="position:absolute;left:1648;top:-510;width:2;height:80" coordorigin="1648,-510" coordsize="0,80" path="m1648,-430l1648,-510e" filled="false" stroked="true" strokeweight=".748pt" strokecolor="#939598">
                <v:path arrowok="t"/>
              </v:shape>
            </v:group>
            <v:group style="position:absolute;left:1608;top:-510;width:2;height:80" coordorigin="1608,-510" coordsize="2,80">
              <v:shape style="position:absolute;left:1608;top:-510;width:2;height:80" coordorigin="1608,-510" coordsize="0,80" path="m1608,-430l1608,-510e" filled="false" stroked="true" strokeweight=".748pt" strokecolor="#939598">
                <v:path arrowok="t"/>
              </v:shape>
            </v:group>
            <v:group style="position:absolute;left:1568;top:-510;width:2;height:80" coordorigin="1568,-510" coordsize="2,80">
              <v:shape style="position:absolute;left:1568;top:-510;width:2;height:80" coordorigin="1568,-510" coordsize="0,80" path="m1568,-430l1568,-510e" filled="false" stroked="true" strokeweight=".748pt" strokecolor="#939598">
                <v:path arrowok="t"/>
              </v:shape>
            </v:group>
            <v:group style="position:absolute;left:1528;top:-510;width:2;height:80" coordorigin="1528,-510" coordsize="2,80">
              <v:shape style="position:absolute;left:1528;top:-510;width:2;height:80" coordorigin="1528,-510" coordsize="0,80" path="m1528,-430l1528,-510e" filled="false" stroked="true" strokeweight=".748pt" strokecolor="#939598">
                <v:path arrowok="t"/>
              </v:shape>
            </v:group>
            <v:group style="position:absolute;left:1488;top:-510;width:2;height:80" coordorigin="1488,-510" coordsize="2,80">
              <v:shape style="position:absolute;left:1488;top:-510;width:2;height:80" coordorigin="1488,-510" coordsize="0,80" path="m1488,-430l1488,-510e" filled="false" stroked="true" strokeweight=".748pt" strokecolor="#939598">
                <v:path arrowok="t"/>
              </v:shape>
            </v:group>
            <v:group style="position:absolute;left:1448;top:-510;width:2;height:80" coordorigin="1448,-510" coordsize="2,80">
              <v:shape style="position:absolute;left:1448;top:-510;width:2;height:80" coordorigin="1448,-510" coordsize="0,80" path="m1448,-430l1448,-510e" filled="false" stroked="true" strokeweight=".748pt" strokecolor="#939598">
                <v:path arrowok="t"/>
              </v:shape>
            </v:group>
            <v:group style="position:absolute;left:1408;top:-510;width:2;height:80" coordorigin="1408,-510" coordsize="2,80">
              <v:shape style="position:absolute;left:1408;top:-510;width:2;height:80" coordorigin="1408,-510" coordsize="1,80" path="m1408,-430l1408,-510e" filled="false" stroked="true" strokeweight=".748pt" strokecolor="#939598">
                <v:path arrowok="t"/>
              </v:shape>
            </v:group>
            <v:group style="position:absolute;left:1368;top:-510;width:2;height:80" coordorigin="1368,-510" coordsize="2,80">
              <v:shape style="position:absolute;left:1368;top:-510;width:2;height:80" coordorigin="1368,-510" coordsize="0,80" path="m1368,-430l1368,-510e" filled="false" stroked="true" strokeweight=".748pt" strokecolor="#939598">
                <v:path arrowok="t"/>
              </v:shape>
            </v:group>
            <v:group style="position:absolute;left:1328;top:-510;width:2;height:80" coordorigin="1328,-510" coordsize="2,80">
              <v:shape style="position:absolute;left:1328;top:-510;width:2;height:80" coordorigin="1328,-510" coordsize="0,80" path="m1328,-430l1328,-510e" filled="false" stroked="true" strokeweight=".748pt" strokecolor="#939598">
                <v:path arrowok="t"/>
              </v:shape>
            </v:group>
            <v:group style="position:absolute;left:1288;top:-510;width:2;height:80" coordorigin="1288,-510" coordsize="2,80">
              <v:shape style="position:absolute;left:1288;top:-510;width:2;height:80" coordorigin="1288,-510" coordsize="0,80" path="m1288,-430l1288,-510e" filled="false" stroked="true" strokeweight=".748pt" strokecolor="#939598">
                <v:path arrowok="t"/>
              </v:shape>
            </v:group>
            <v:group style="position:absolute;left:1248;top:-510;width:2;height:80" coordorigin="1248,-510" coordsize="2,80">
              <v:shape style="position:absolute;left:1248;top:-510;width:2;height:80" coordorigin="1248,-510" coordsize="0,80" path="m1248,-430l1248,-510e" filled="false" stroked="true" strokeweight=".748pt" strokecolor="#939598">
                <v:path arrowok="t"/>
              </v:shape>
            </v:group>
            <v:group style="position:absolute;left:1208;top:-510;width:2;height:80" coordorigin="1208,-510" coordsize="2,80">
              <v:shape style="position:absolute;left:1208;top:-510;width:2;height:80" coordorigin="1208,-510" coordsize="0,80" path="m1208,-430l1208,-510e" filled="false" stroked="true" strokeweight=".748pt" strokecolor="#939598">
                <v:path arrowok="t"/>
              </v:shape>
            </v:group>
            <v:group style="position:absolute;left:1168;top:-510;width:2;height:80" coordorigin="1168,-510" coordsize="2,80">
              <v:shape style="position:absolute;left:1168;top:-510;width:2;height:80" coordorigin="1168,-510" coordsize="0,80" path="m1168,-430l1168,-510e" filled="false" stroked="true" strokeweight=".748pt" strokecolor="#939598">
                <v:path arrowok="t"/>
              </v:shape>
            </v:group>
            <v:group style="position:absolute;left:1128;top:-510;width:2;height:80" coordorigin="1128,-510" coordsize="2,80">
              <v:shape style="position:absolute;left:1128;top:-510;width:2;height:80" coordorigin="1128,-510" coordsize="0,80" path="m1128,-430l1128,-510e" filled="false" stroked="true" strokeweight=".748pt" strokecolor="#939598">
                <v:path arrowok="t"/>
              </v:shape>
            </v:group>
            <v:group style="position:absolute;left:1088;top:-510;width:2;height:80" coordorigin="1088,-510" coordsize="2,80">
              <v:shape style="position:absolute;left:1088;top:-510;width:2;height:80" coordorigin="1088,-510" coordsize="1,80" path="m1088,-430l1088,-510e" filled="false" stroked="true" strokeweight=".748pt" strokecolor="#939598">
                <v:path arrowok="t"/>
              </v:shape>
            </v:group>
            <v:group style="position:absolute;left:1048;top:-510;width:2;height:80" coordorigin="1048,-510" coordsize="2,80">
              <v:shape style="position:absolute;left:1048;top:-510;width:2;height:80" coordorigin="1048,-510" coordsize="0,80" path="m1048,-430l1048,-510e" filled="false" stroked="true" strokeweight=".748pt" strokecolor="#939598">
                <v:path arrowok="t"/>
              </v:shape>
            </v:group>
            <v:group style="position:absolute;left:1008;top:-510;width:2;height:80" coordorigin="1008,-510" coordsize="2,80">
              <v:shape style="position:absolute;left:1008;top:-510;width:2;height:80" coordorigin="1008,-510" coordsize="0,80" path="m1008,-430l1008,-510e" filled="false" stroked="true" strokeweight=".748pt" strokecolor="#939598">
                <v:path arrowok="t"/>
              </v:shape>
            </v:group>
            <v:group style="position:absolute;left:968;top:-510;width:2;height:80" coordorigin="968,-510" coordsize="2,80">
              <v:shape style="position:absolute;left:968;top:-510;width:2;height:80" coordorigin="968,-510" coordsize="0,80" path="m968,-430l968,-510e" filled="false" stroked="true" strokeweight=".748pt" strokecolor="#939598">
                <v:path arrowok="t"/>
              </v:shape>
            </v:group>
            <v:group style="position:absolute;left:928;top:-510;width:2;height:80" coordorigin="928,-510" coordsize="2,80">
              <v:shape style="position:absolute;left:928;top:-510;width:2;height:80" coordorigin="928,-510" coordsize="0,80" path="m928,-430l928,-510e" filled="false" stroked="true" strokeweight=".748pt" strokecolor="#939598">
                <v:path arrowok="t"/>
              </v:shape>
            </v:group>
            <v:group style="position:absolute;left:888;top:-510;width:2;height:80" coordorigin="888,-510" coordsize="2,80">
              <v:shape style="position:absolute;left:888;top:-510;width:2;height:80" coordorigin="888,-510" coordsize="0,80" path="m888,-430l888,-510e" filled="false" stroked="true" strokeweight=".748pt" strokecolor="#939598">
                <v:path arrowok="t"/>
              </v:shape>
            </v:group>
            <v:group style="position:absolute;left:848;top:-510;width:2;height:80" coordorigin="848,-510" coordsize="2,80">
              <v:shape style="position:absolute;left:848;top:-510;width:2;height:80" coordorigin="848,-510" coordsize="0,80" path="m848,-430l848,-510e" filled="false" stroked="true" strokeweight=".748pt" strokecolor="#939598">
                <v:path arrowok="t"/>
              </v:shape>
            </v:group>
            <v:group style="position:absolute;left:808;top:-510;width:2;height:80" coordorigin="808,-510" coordsize="2,80">
              <v:shape style="position:absolute;left:808;top:-510;width:2;height:80" coordorigin="808,-510" coordsize="0,80" path="m808,-430l808,-510e" filled="false" stroked="true" strokeweight=".748pt" strokecolor="#939598">
                <v:path arrowok="t"/>
              </v:shape>
            </v:group>
            <v:group style="position:absolute;left:768;top:-510;width:2;height:80" coordorigin="768,-510" coordsize="2,80">
              <v:shape style="position:absolute;left:768;top:-510;width:2;height:80" coordorigin="768,-510" coordsize="0,80" path="m768,-430l768,-510e" filled="false" stroked="true" strokeweight=".748pt" strokecolor="#939598">
                <v:path arrowok="t"/>
              </v:shape>
            </v:group>
            <v:group style="position:absolute;left:728;top:-510;width:2;height:80" coordorigin="728,-510" coordsize="2,80">
              <v:shape style="position:absolute;left:728;top:-510;width:2;height:80" coordorigin="728,-510" coordsize="1,80" path="m728,-430l728,-510e" filled="false" stroked="true" strokeweight=".748pt" strokecolor="#939598">
                <v:path arrowok="t"/>
              </v:shape>
            </v:group>
            <v:group style="position:absolute;left:688;top:-510;width:2;height:80" coordorigin="688,-510" coordsize="2,80">
              <v:shape style="position:absolute;left:688;top:-510;width:2;height:80" coordorigin="688,-510" coordsize="0,80" path="m688,-430l688,-510e" filled="false" stroked="true" strokeweight=".748pt" strokecolor="#939598">
                <v:path arrowok="t"/>
              </v:shape>
            </v:group>
            <v:group style="position:absolute;left:648;top:-510;width:2;height:80" coordorigin="648,-510" coordsize="2,80">
              <v:shape style="position:absolute;left:648;top:-510;width:2;height:80" coordorigin="648,-510" coordsize="0,80" path="m648,-430l648,-510e" filled="false" stroked="true" strokeweight=".748pt" strokecolor="#939598">
                <v:path arrowok="t"/>
              </v:shape>
            </v:group>
            <v:group style="position:absolute;left:608;top:-510;width:2;height:80" coordorigin="608,-510" coordsize="2,80">
              <v:shape style="position:absolute;left:608;top:-510;width:2;height:80" coordorigin="608,-510" coordsize="0,80" path="m608,-430l608,-510e" filled="false" stroked="true" strokeweight=".748pt" strokecolor="#939598">
                <v:path arrowok="t"/>
              </v:shape>
            </v:group>
            <v:group style="position:absolute;left:568;top:-510;width:2;height:80" coordorigin="568,-510" coordsize="2,80">
              <v:shape style="position:absolute;left:568;top:-510;width:2;height:80" coordorigin="568,-510" coordsize="0,80" path="m568,-430l568,-510e" filled="false" stroked="true" strokeweight=".748pt" strokecolor="#939598">
                <v:path arrowok="t"/>
              </v:shape>
            </v:group>
            <v:group style="position:absolute;left:528;top:-510;width:2;height:80" coordorigin="528,-510" coordsize="2,80">
              <v:shape style="position:absolute;left:528;top:-510;width:2;height:80" coordorigin="528,-510" coordsize="0,80" path="m528,-430l528,-510e" filled="false" stroked="true" strokeweight=".748pt" strokecolor="#939598">
                <v:path arrowok="t"/>
              </v:shape>
            </v:group>
            <v:group style="position:absolute;left:488;top:-510;width:2;height:80" coordorigin="488,-510" coordsize="2,80">
              <v:shape style="position:absolute;left:488;top:-510;width:2;height:80" coordorigin="488,-510" coordsize="0,80" path="m488,-430l488,-510e" filled="false" stroked="true" strokeweight=".748pt" strokecolor="#939598">
                <v:path arrowok="t"/>
              </v:shape>
            </v:group>
            <v:group style="position:absolute;left:448;top:-510;width:2;height:80" coordorigin="448,-510" coordsize="2,80">
              <v:shape style="position:absolute;left:448;top:-510;width:2;height:80" coordorigin="448,-510" coordsize="0,80" path="m448,-430l448,-510e" filled="false" stroked="true" strokeweight=".748pt" strokecolor="#939598">
                <v:path arrowok="t"/>
              </v:shape>
            </v:group>
            <v:group style="position:absolute;left:408;top:-510;width:2;height:80" coordorigin="408,-510" coordsize="2,80">
              <v:shape style="position:absolute;left:408;top:-510;width:2;height:80" coordorigin="408,-510" coordsize="0,80" path="m408,-430l408,-510e" filled="false" stroked="true" strokeweight=".748pt" strokecolor="#939598">
                <v:path arrowok="t"/>
              </v:shape>
            </v:group>
            <v:group style="position:absolute;left:368;top:-510;width:2;height:80" coordorigin="368,-510" coordsize="2,80">
              <v:shape style="position:absolute;left:368;top:-510;width:2;height:80" coordorigin="368,-510" coordsize="1,80" path="m368,-430l368,-510e" filled="false" stroked="true" strokeweight=".748pt" strokecolor="#939598">
                <v:path arrowok="t"/>
              </v:shape>
            </v:group>
            <v:group style="position:absolute;left:328;top:-510;width:2;height:80" coordorigin="328,-510" coordsize="2,80">
              <v:shape style="position:absolute;left:328;top:-510;width:2;height:80" coordorigin="328,-510" coordsize="0,80" path="m328,-430l328,-510e" filled="false" stroked="true" strokeweight=".748pt" strokecolor="#939598">
                <v:path arrowok="t"/>
              </v:shape>
            </v:group>
            <v:group style="position:absolute;left:288;top:-510;width:2;height:80" coordorigin="288,-510" coordsize="2,80">
              <v:shape style="position:absolute;left:288;top:-510;width:2;height:80" coordorigin="288,-510" coordsize="0,80" path="m288,-430l288,-510e" filled="false" stroked="true" strokeweight=".748pt" strokecolor="#939598">
                <v:path arrowok="t"/>
              </v:shape>
            </v:group>
            <v:group style="position:absolute;left:248;top:-510;width:2;height:80" coordorigin="248,-510" coordsize="2,80">
              <v:shape style="position:absolute;left:248;top:-510;width:2;height:80" coordorigin="248,-510" coordsize="0,80" path="m248,-430l248,-510e" filled="false" stroked="true" strokeweight=".748pt" strokecolor="#939598">
                <v:path arrowok="t"/>
              </v:shape>
            </v:group>
            <v:group style="position:absolute;left:208;top:-510;width:2;height:80" coordorigin="208,-510" coordsize="2,80">
              <v:shape style="position:absolute;left:208;top:-510;width:2;height:80" coordorigin="208,-510" coordsize="0,80" path="m208,-430l208,-510e" filled="false" stroked="true" strokeweight=".748pt" strokecolor="#939598">
                <v:path arrowok="t"/>
              </v:shape>
            </v:group>
            <v:group style="position:absolute;left:168;top:-510;width:2;height:80" coordorigin="168,-510" coordsize="2,80">
              <v:shape style="position:absolute;left:168;top:-510;width:2;height:80" coordorigin="168,-510" coordsize="0,80" path="m168,-430l168,-510e" filled="false" stroked="true" strokeweight=".748pt" strokecolor="#939598">
                <v:path arrowok="t"/>
              </v:shape>
            </v:group>
            <v:group style="position:absolute;left:128;top:-510;width:2;height:80" coordorigin="128,-510" coordsize="2,80">
              <v:shape style="position:absolute;left:128;top:-510;width:2;height:80" coordorigin="128,-510" coordsize="0,80" path="m128,-430l128,-510e" filled="false" stroked="true" strokeweight=".748pt" strokecolor="#939598">
                <v:path arrowok="t"/>
              </v:shape>
            </v:group>
            <v:group style="position:absolute;left:88;top:-510;width:2;height:80" coordorigin="88,-510" coordsize="2,80">
              <v:shape style="position:absolute;left:88;top:-510;width:2;height:80" coordorigin="88,-510" coordsize="0,80" path="m88,-430l88,-510e" filled="false" stroked="true" strokeweight=".748pt" strokecolor="#939598">
                <v:path arrowok="t"/>
              </v:shape>
            </v:group>
            <v:group style="position:absolute;left:47;top:-510;width:2;height:80" coordorigin="47,-510" coordsize="2,80">
              <v:shape style="position:absolute;left:47;top:-510;width:2;height:80" coordorigin="47,-510" coordsize="0,80" path="m48,-430l47,-510e" filled="false" stroked="true" strokeweight=".748pt" strokecolor="#939598">
                <v:path arrowok="t"/>
              </v:shape>
            </v:group>
            <v:group style="position:absolute;left:7;top:-510;width:2;height:80" coordorigin="7,-510" coordsize="2,80">
              <v:shape style="position:absolute;left:7;top:-510;width:2;height:80" coordorigin="7,-510" coordsize="0,80" path="m7,-430l7,-510e" filled="false" stroked="true" strokeweight=".748pt" strokecolor="#939598">
                <v:path arrowok="t"/>
              </v:shape>
            </v:group>
            <w10:wrap type="none"/>
          </v:group>
        </w:pict>
      </w:r>
      <w:bookmarkStart w:name="_TOC_250003" w:id="7"/>
      <w:r>
        <w:rPr>
          <w:color w:val="A4590C"/>
          <w:spacing w:val="24"/>
          <w:w w:val="95"/>
        </w:rPr>
        <w:t>Other</w:t>
      </w:r>
      <w:r>
        <w:rPr>
          <w:color w:val="A4590C"/>
          <w:spacing w:val="-127"/>
          <w:w w:val="95"/>
        </w:rPr>
        <w:t> </w:t>
      </w:r>
      <w:r>
        <w:rPr>
          <w:color w:val="A4590C"/>
          <w:spacing w:val="24"/>
          <w:w w:val="95"/>
        </w:rPr>
        <w:t>areas</w:t>
      </w:r>
      <w:r>
        <w:rPr>
          <w:color w:val="A4590C"/>
          <w:spacing w:val="-127"/>
          <w:w w:val="95"/>
        </w:rPr>
        <w:t> </w:t>
      </w:r>
      <w:r>
        <w:rPr>
          <w:color w:val="A4590C"/>
          <w:spacing w:val="16"/>
          <w:w w:val="95"/>
        </w:rPr>
        <w:t>of</w:t>
      </w:r>
      <w:r>
        <w:rPr>
          <w:color w:val="A4590C"/>
          <w:spacing w:val="-127"/>
          <w:w w:val="95"/>
        </w:rPr>
        <w:t> </w:t>
      </w:r>
      <w:r>
        <w:rPr>
          <w:color w:val="A4590C"/>
          <w:spacing w:val="28"/>
          <w:w w:val="95"/>
        </w:rPr>
        <w:t>interest</w:t>
      </w:r>
      <w:bookmarkEnd w:id="7"/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8"/>
          <w:szCs w:val="28"/>
        </w:rPr>
      </w:pPr>
    </w:p>
    <w:p>
      <w:pPr>
        <w:pStyle w:val="Heading2"/>
        <w:spacing w:line="587" w:lineRule="exact"/>
        <w:ind w:left="942" w:right="988"/>
        <w:jc w:val="left"/>
      </w:pPr>
      <w:r>
        <w:rPr>
          <w:spacing w:val="16"/>
          <w:w w:val="85"/>
        </w:rPr>
        <w:t>Wilsons</w:t>
      </w:r>
      <w:r>
        <w:rPr>
          <w:spacing w:val="-46"/>
          <w:w w:val="85"/>
        </w:rPr>
        <w:t> </w:t>
      </w:r>
      <w:r>
        <w:rPr>
          <w:spacing w:val="15"/>
          <w:w w:val="85"/>
        </w:rPr>
        <w:t>Promontory</w:t>
      </w:r>
      <w:r>
        <w:rPr>
          <w:spacing w:val="-46"/>
          <w:w w:val="85"/>
        </w:rPr>
        <w:t> </w:t>
      </w:r>
      <w:r>
        <w:rPr>
          <w:spacing w:val="18"/>
          <w:w w:val="85"/>
        </w:rPr>
        <w:t>complex</w:t>
      </w:r>
      <w:r>
        <w:rPr/>
      </w:r>
    </w:p>
    <w:p>
      <w:pPr>
        <w:pStyle w:val="Heading4"/>
        <w:spacing w:line="240" w:lineRule="auto" w:before="98"/>
        <w:ind w:left="935" w:right="988"/>
        <w:jc w:val="left"/>
      </w:pPr>
      <w:r>
        <w:rPr>
          <w:color w:val="A4590C"/>
          <w:spacing w:val="24"/>
          <w:w w:val="90"/>
        </w:rPr>
        <w:t>Brataualung</w:t>
      </w:r>
      <w:r>
        <w:rPr>
          <w:color w:val="A4590C"/>
          <w:spacing w:val="-45"/>
          <w:w w:val="90"/>
        </w:rPr>
        <w:t> </w:t>
      </w:r>
      <w:r>
        <w:rPr>
          <w:color w:val="A4590C"/>
          <w:spacing w:val="26"/>
          <w:w w:val="90"/>
        </w:rPr>
        <w:t>Country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</w:p>
    <w:p>
      <w:pPr>
        <w:pStyle w:val="Heading7"/>
        <w:spacing w:line="240" w:lineRule="auto"/>
        <w:ind w:left="6294" w:right="988"/>
        <w:jc w:val="left"/>
      </w:pPr>
      <w:r>
        <w:rPr/>
        <w:pict>
          <v:group style="position:absolute;margin-left:44.924999pt;margin-top:2.938493pt;width:253.8pt;height:549.75pt;mso-position-horizontal-relative:page;mso-position-vertical-relative:paragraph;z-index:6928" coordorigin="898,59" coordsize="5076,10995">
            <v:group style="position:absolute;left:898;top:59;width:5076;height:10995" coordorigin="898,59" coordsize="5076,10995">
              <v:shape style="position:absolute;left:898;top:59;width:5076;height:10995" coordorigin="898,59" coordsize="5076,10995" path="m898,59l5974,59,5974,11053,898,11053,898,59xe" filled="true" fillcolor="#000000" stroked="false">
                <v:path arrowok="t"/>
                <v:fill type="solid"/>
              </v:shape>
            </v:group>
            <v:group style="position:absolute;left:950;top:107;width:4697;height:10617" coordorigin="950,107" coordsize="4697,10617">
              <v:shape style="position:absolute;left:950;top:107;width:4697;height:10617" coordorigin="950,107" coordsize="4697,10617" path="m950,10723l5646,10723,5646,107,950,107,950,10723xe" filled="true" fillcolor="#f4e5d8" stroked="false">
                <v:path arrowok="t"/>
                <v:fill type="solid"/>
              </v:shape>
              <v:shape style="position:absolute;left:924;top:83;width:4723;height:10641" type="#_x0000_t202" filled="false" stroked="false">
                <v:textbox inset="0,0,0,0">
                  <w:txbxContent>
                    <w:p>
                      <w:pPr>
                        <w:spacing w:before="92"/>
                        <w:ind w:left="131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color w:val="939598"/>
                          <w:sz w:val="22"/>
                        </w:rPr>
                        <w:t>Corner Inl</w:t>
                      </w:r>
                      <w:r>
                        <w:rPr>
                          <w:rFonts w:ascii="Calibri"/>
                          <w:color w:val="939598"/>
                          <w:spacing w:val="-2"/>
                          <w:sz w:val="22"/>
                        </w:rPr>
                        <w:t>e</w:t>
                      </w:r>
                      <w:r>
                        <w:rPr>
                          <w:rFonts w:ascii="Calibri"/>
                          <w:color w:val="939598"/>
                          <w:sz w:val="22"/>
                        </w:rPr>
                        <w:t>t Marine and Coa</w:t>
                      </w:r>
                      <w:r>
                        <w:rPr>
                          <w:rFonts w:ascii="Calibri"/>
                          <w:color w:val="939598"/>
                          <w:spacing w:val="-3"/>
                          <w:sz w:val="22"/>
                        </w:rPr>
                        <w:t>st</w:t>
                      </w:r>
                      <w:r>
                        <w:rPr>
                          <w:rFonts w:ascii="Calibri"/>
                          <w:color w:val="939598"/>
                          <w:sz w:val="22"/>
                        </w:rPr>
                        <w:t>al </w:t>
                      </w:r>
                      <w:r>
                        <w:rPr>
                          <w:rFonts w:ascii="Calibri"/>
                          <w:color w:val="939598"/>
                          <w:spacing w:val="-5"/>
                          <w:sz w:val="22"/>
                        </w:rPr>
                        <w:t>P</w:t>
                      </w:r>
                      <w:r>
                        <w:rPr>
                          <w:rFonts w:ascii="Calibri"/>
                          <w:color w:val="939598"/>
                          <w:sz w:val="22"/>
                        </w:rPr>
                        <w:t>ark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  <w:p>
                      <w:pPr>
                        <w:spacing w:line="264" w:lineRule="exact" w:before="107"/>
                        <w:ind w:left="585" w:right="614" w:hanging="341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w w:val="105"/>
                          <w:sz w:val="22"/>
                        </w:rPr>
                        <w:t>ø</w:t>
                      </w:r>
                      <w:r>
                        <w:rPr>
                          <w:rFonts w:ascii="Arial" w:hAnsi="Arial"/>
                          <w:sz w:val="22"/>
                        </w:rPr>
                        <w:t>  </w:t>
                      </w:r>
                      <w:r>
                        <w:rPr>
                          <w:rFonts w:ascii="Arial" w:hAnsi="Arial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z w:val="22"/>
                        </w:rPr>
                        <w:t>28,500 hec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  <w:t>a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es in the c</w:t>
                      </w:r>
                      <w:r>
                        <w:rPr>
                          <w:rFonts w:ascii="Calibri" w:hAns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ook of Wilsons</w:t>
                      </w:r>
                      <w:r>
                        <w:rPr>
                          <w:rFonts w:ascii="Calibri" w:hAnsi="Calibri"/>
                          <w:sz w:val="22"/>
                        </w:rPr>
                        <w:t> P</w:t>
                      </w:r>
                      <w:r>
                        <w:rPr>
                          <w:rFonts w:ascii="Calibri" w:hAns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omo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n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  <w:t>o</w:t>
                      </w:r>
                      <w:r>
                        <w:rPr>
                          <w:rFonts w:ascii="Calibri" w:hAnsi="Calibri"/>
                          <w:spacing w:val="1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y</w:t>
                      </w:r>
                    </w:p>
                    <w:p>
                      <w:pPr>
                        <w:spacing w:before="115"/>
                        <w:ind w:left="131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color w:val="939598"/>
                          <w:sz w:val="22"/>
                        </w:rPr>
                        <w:t>Corner Inl</w:t>
                      </w:r>
                      <w:r>
                        <w:rPr>
                          <w:rFonts w:ascii="Calibri"/>
                          <w:color w:val="939598"/>
                          <w:spacing w:val="-2"/>
                          <w:sz w:val="22"/>
                        </w:rPr>
                        <w:t>e</w:t>
                      </w:r>
                      <w:r>
                        <w:rPr>
                          <w:rFonts w:ascii="Calibri"/>
                          <w:color w:val="939598"/>
                          <w:sz w:val="22"/>
                        </w:rPr>
                        <w:t>t Marine N</w:t>
                      </w:r>
                      <w:r>
                        <w:rPr>
                          <w:rFonts w:ascii="Calibri"/>
                          <w:color w:val="939598"/>
                          <w:spacing w:val="-3"/>
                          <w:sz w:val="22"/>
                        </w:rPr>
                        <w:t>a</w:t>
                      </w:r>
                      <w:r>
                        <w:rPr>
                          <w:rFonts w:ascii="Calibri"/>
                          <w:color w:val="939598"/>
                          <w:w w:val="99"/>
                          <w:sz w:val="22"/>
                        </w:rPr>
                        <w:t>tional</w:t>
                      </w:r>
                      <w:r>
                        <w:rPr>
                          <w:rFonts w:ascii="Calibri"/>
                          <w:color w:val="939598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939598"/>
                          <w:spacing w:val="-5"/>
                          <w:sz w:val="22"/>
                        </w:rPr>
                        <w:t>P</w:t>
                      </w:r>
                      <w:r>
                        <w:rPr>
                          <w:rFonts w:ascii="Calibri"/>
                          <w:color w:val="939598"/>
                          <w:sz w:val="22"/>
                        </w:rPr>
                        <w:t>ark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  <w:p>
                      <w:pPr>
                        <w:spacing w:line="264" w:lineRule="exact" w:before="107"/>
                        <w:ind w:left="585" w:right="350" w:hanging="341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/>
                          <w:w w:val="105"/>
                          <w:sz w:val="22"/>
                          <w:szCs w:val="22"/>
                        </w:rPr>
                        <w:t>ø</w:t>
                      </w:r>
                      <w:r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  <w:t>  </w:t>
                      </w:r>
                      <w:r>
                        <w:rPr>
                          <w:rFonts w:ascii="Arial" w:hAnsi="Arial" w:cs="Arial" w:eastAsia="Arial"/>
                          <w:spacing w:val="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‘No-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Calibri" w:hAnsi="Calibri" w:cs="Calibri" w:eastAsia="Calibri"/>
                          <w:spacing w:val="-8"/>
                          <w:sz w:val="22"/>
                          <w:szCs w:val="22"/>
                        </w:rPr>
                        <w:t>k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e a</w:t>
                      </w:r>
                      <w:r>
                        <w:rPr>
                          <w:rFonts w:ascii="Calibri" w:hAnsi="Calibri" w:cs="Calibri" w:eastAsia="Calibri"/>
                          <w:spacing w:val="-4"/>
                          <w:sz w:val="22"/>
                          <w:szCs w:val="22"/>
                        </w:rPr>
                        <w:t>r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ea’ p</w:t>
                      </w:r>
                      <w:r>
                        <w:rPr>
                          <w:rFonts w:ascii="Calibri" w:hAnsi="Calibri" w:cs="Calibri" w:eastAsia="Calibri"/>
                          <w:spacing w:val="-4"/>
                          <w:sz w:val="22"/>
                          <w:szCs w:val="22"/>
                        </w:rPr>
                        <w:t>r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rFonts w:ascii="Calibri" w:hAnsi="Calibri" w:cs="Calibri" w:eastAsia="Calibri"/>
                          <w:w w:val="99"/>
                          <w:sz w:val="22"/>
                          <w:szCs w:val="22"/>
                        </w:rPr>
                        <w:t>ecting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 shel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Calibri" w:hAnsi="Calibri" w:cs="Calibri" w:eastAsia="Calibri"/>
                          <w:spacing w:val="-4"/>
                          <w:sz w:val="22"/>
                          <w:szCs w:val="22"/>
                        </w:rPr>
                        <w:t>r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ed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w w:val="99"/>
                          <w:sz w:val="22"/>
                          <w:szCs w:val="22"/>
                        </w:rPr>
                        <w:t>mudfl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w w:val="99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ts, channels and seag</w:t>
                      </w:r>
                      <w:r>
                        <w:rPr>
                          <w:rFonts w:ascii="Calibri" w:hAnsi="Calibri" w:cs="Calibri" w:eastAsia="Calibri"/>
                          <w:spacing w:val="-5"/>
                          <w:sz w:val="22"/>
                          <w:szCs w:val="22"/>
                        </w:rPr>
                        <w:t>r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ass mead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2"/>
                          <w:szCs w:val="22"/>
                        </w:rPr>
                        <w:t>w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s</w:t>
                      </w:r>
                    </w:p>
                    <w:p>
                      <w:pPr>
                        <w:spacing w:line="264" w:lineRule="exact" w:before="113"/>
                        <w:ind w:left="131" w:right="817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color w:val="939598"/>
                          <w:sz w:val="22"/>
                        </w:rPr>
                        <w:t>Noo</w:t>
                      </w:r>
                      <w:r>
                        <w:rPr>
                          <w:rFonts w:ascii="Calibri"/>
                          <w:color w:val="939598"/>
                          <w:spacing w:val="-5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color w:val="939598"/>
                          <w:sz w:val="22"/>
                        </w:rPr>
                        <w:t>amun</w:t>
                      </w:r>
                      <w:r>
                        <w:rPr>
                          <w:rFonts w:ascii="Calibri"/>
                          <w:color w:val="939598"/>
                          <w:spacing w:val="-4"/>
                          <w:sz w:val="22"/>
                        </w:rPr>
                        <w:t>g</w:t>
                      </w:r>
                      <w:r>
                        <w:rPr>
                          <w:rFonts w:ascii="Calibri"/>
                          <w:color w:val="939598"/>
                          <w:sz w:val="22"/>
                        </w:rPr>
                        <w:t>a Marine and Coa</w:t>
                      </w:r>
                      <w:r>
                        <w:rPr>
                          <w:rFonts w:ascii="Calibri"/>
                          <w:color w:val="939598"/>
                          <w:spacing w:val="-3"/>
                          <w:sz w:val="22"/>
                        </w:rPr>
                        <w:t>st</w:t>
                      </w:r>
                      <w:r>
                        <w:rPr>
                          <w:rFonts w:ascii="Calibri"/>
                          <w:color w:val="939598"/>
                          <w:sz w:val="22"/>
                        </w:rPr>
                        <w:t>al </w:t>
                      </w:r>
                      <w:r>
                        <w:rPr>
                          <w:rFonts w:ascii="Calibri"/>
                          <w:color w:val="939598"/>
                          <w:spacing w:val="-5"/>
                          <w:sz w:val="22"/>
                        </w:rPr>
                        <w:t>P</w:t>
                      </w:r>
                      <w:r>
                        <w:rPr>
                          <w:rFonts w:ascii="Calibri"/>
                          <w:color w:val="939598"/>
                          <w:sz w:val="22"/>
                        </w:rPr>
                        <w:t>ark and</w:t>
                      </w:r>
                      <w:r>
                        <w:rPr>
                          <w:rFonts w:ascii="Calibri"/>
                          <w:color w:val="939598"/>
                          <w:sz w:val="22"/>
                        </w:rPr>
                        <w:t> Marine and Wildli</w:t>
                      </w:r>
                      <w:r>
                        <w:rPr>
                          <w:rFonts w:ascii="Calibri"/>
                          <w:color w:val="939598"/>
                          <w:spacing w:val="-5"/>
                          <w:sz w:val="22"/>
                        </w:rPr>
                        <w:t>f</w:t>
                      </w:r>
                      <w:r>
                        <w:rPr>
                          <w:rFonts w:ascii="Calibri"/>
                          <w:color w:val="939598"/>
                          <w:sz w:val="22"/>
                        </w:rPr>
                        <w:t>e </w:t>
                      </w:r>
                      <w:r>
                        <w:rPr>
                          <w:rFonts w:ascii="Calibri"/>
                          <w:color w:val="939598"/>
                          <w:spacing w:val="-5"/>
                          <w:sz w:val="22"/>
                        </w:rPr>
                        <w:t>P</w:t>
                      </w:r>
                      <w:r>
                        <w:rPr>
                          <w:rFonts w:ascii="Calibri"/>
                          <w:color w:val="939598"/>
                          <w:sz w:val="22"/>
                        </w:rPr>
                        <w:t>ark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  <w:p>
                      <w:pPr>
                        <w:spacing w:before="115"/>
                        <w:ind w:left="244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w w:val="105"/>
                          <w:sz w:val="22"/>
                        </w:rPr>
                        <w:t>ø</w:t>
                      </w:r>
                      <w:r>
                        <w:rPr>
                          <w:rFonts w:ascii="Arial" w:hAnsi="Arial"/>
                          <w:sz w:val="22"/>
                        </w:rPr>
                        <w:t>  </w:t>
                      </w:r>
                      <w:r>
                        <w:rPr>
                          <w:rFonts w:ascii="Arial" w:hAnsi="Arial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z w:val="22"/>
                        </w:rPr>
                        <w:t>30,170 hec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  <w:t>a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es</w:t>
                      </w:r>
                    </w:p>
                    <w:p>
                      <w:pPr>
                        <w:spacing w:line="264" w:lineRule="exact" w:before="107"/>
                        <w:ind w:left="584" w:right="210" w:hanging="341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w w:val="105"/>
                          <w:sz w:val="22"/>
                        </w:rPr>
                        <w:t>ø</w:t>
                      </w:r>
                      <w:r>
                        <w:rPr>
                          <w:rFonts w:ascii="Arial" w:hAnsi="Arial"/>
                          <w:sz w:val="22"/>
                        </w:rPr>
                        <w:t>  </w:t>
                      </w:r>
                      <w:r>
                        <w:rPr>
                          <w:rFonts w:ascii="Arial" w:hAnsi="Arial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z w:val="22"/>
                        </w:rPr>
                        <w:t>An i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n</w:t>
                      </w:r>
                      <w:r>
                        <w:rPr>
                          <w:rFonts w:ascii="Calibri" w:hAnsi="Calibri"/>
                          <w:sz w:val="22"/>
                        </w:rPr>
                        <w:t>tri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c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at</w:t>
                      </w:r>
                      <w:r>
                        <w:rPr>
                          <w:rFonts w:ascii="Calibri" w:hAnsi="Calibri"/>
                          <w:sz w:val="22"/>
                        </w:rPr>
                        <w:t>e n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w</w:t>
                      </w:r>
                      <w:r>
                        <w:rPr>
                          <w:rFonts w:ascii="Calibri" w:hAnsi="Calibri"/>
                          <w:sz w:val="22"/>
                        </w:rPr>
                        <w:t>ork of 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wat</w:t>
                      </w:r>
                      <w:r>
                        <w:rPr>
                          <w:rFonts w:ascii="Calibri" w:hAnsi="Calibri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spacing w:val="1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w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a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y</w:t>
                      </w:r>
                      <w:r>
                        <w:rPr>
                          <w:rFonts w:ascii="Calibri" w:hAnsi="Calibri"/>
                          <w:sz w:val="22"/>
                        </w:rPr>
                        <w:t>s and</w:t>
                      </w:r>
                      <w:r>
                        <w:rPr>
                          <w:rFonts w:ascii="Calibri" w:hAnsi="Calibri"/>
                          <w:sz w:val="22"/>
                        </w:rPr>
                        <w:t> islands with shallow marine 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wat</w:t>
                      </w:r>
                      <w:r>
                        <w:rPr>
                          <w:rFonts w:ascii="Calibri" w:hAnsi="Calibri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s, isol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a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  <w:t>ed</w:t>
                      </w:r>
                      <w:r>
                        <w:rPr>
                          <w:rFonts w:ascii="Calibri" w:hAnsi="Calibri"/>
                          <w:sz w:val="22"/>
                        </w:rPr>
                        <w:t> g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ani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  <w:t>e islands, i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n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ertidal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mudfl</w:t>
                      </w:r>
                      <w:r>
                        <w:rPr>
                          <w:rFonts w:ascii="Calibri" w:hAnsi="Calibri"/>
                          <w:spacing w:val="-2"/>
                          <w:w w:val="99"/>
                          <w:sz w:val="22"/>
                        </w:rPr>
                        <w:t>a</w:t>
                      </w:r>
                      <w:r>
                        <w:rPr>
                          <w:rFonts w:ascii="Calibri" w:hAnsi="Calibri"/>
                          <w:sz w:val="22"/>
                        </w:rPr>
                        <w:t>ts and sand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w w:val="99"/>
                          <w:sz w:val="22"/>
                        </w:rPr>
                        <w:t>barrie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pacing w:val="1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w w:val="100"/>
                          <w:sz w:val="22"/>
                        </w:rPr>
                        <w:t>islands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</w:r>
                    </w:p>
                    <w:p>
                      <w:pPr>
                        <w:spacing w:before="115"/>
                        <w:ind w:left="131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color w:val="939598"/>
                          <w:sz w:val="22"/>
                        </w:rPr>
                        <w:t>Shall</w:t>
                      </w:r>
                      <w:r>
                        <w:rPr>
                          <w:rFonts w:ascii="Calibri"/>
                          <w:color w:val="939598"/>
                          <w:spacing w:val="-1"/>
                          <w:sz w:val="22"/>
                        </w:rPr>
                        <w:t>o</w:t>
                      </w:r>
                      <w:r>
                        <w:rPr>
                          <w:rFonts w:ascii="Calibri"/>
                          <w:color w:val="939598"/>
                          <w:sz w:val="22"/>
                        </w:rPr>
                        <w:t>w Inl</w:t>
                      </w:r>
                      <w:r>
                        <w:rPr>
                          <w:rFonts w:ascii="Calibri"/>
                          <w:color w:val="939598"/>
                          <w:spacing w:val="-2"/>
                          <w:sz w:val="22"/>
                        </w:rPr>
                        <w:t>e</w:t>
                      </w:r>
                      <w:r>
                        <w:rPr>
                          <w:rFonts w:ascii="Calibri"/>
                          <w:color w:val="939598"/>
                          <w:sz w:val="22"/>
                        </w:rPr>
                        <w:t>t Marine and Coa</w:t>
                      </w:r>
                      <w:r>
                        <w:rPr>
                          <w:rFonts w:ascii="Calibri"/>
                          <w:color w:val="939598"/>
                          <w:spacing w:val="-3"/>
                          <w:sz w:val="22"/>
                        </w:rPr>
                        <w:t>st</w:t>
                      </w:r>
                      <w:r>
                        <w:rPr>
                          <w:rFonts w:ascii="Calibri"/>
                          <w:color w:val="939598"/>
                          <w:sz w:val="22"/>
                        </w:rPr>
                        <w:t>al </w:t>
                      </w:r>
                      <w:r>
                        <w:rPr>
                          <w:rFonts w:ascii="Calibri"/>
                          <w:color w:val="939598"/>
                          <w:spacing w:val="-5"/>
                          <w:sz w:val="22"/>
                        </w:rPr>
                        <w:t>P</w:t>
                      </w:r>
                      <w:r>
                        <w:rPr>
                          <w:rFonts w:ascii="Calibri"/>
                          <w:color w:val="939598"/>
                          <w:sz w:val="22"/>
                        </w:rPr>
                        <w:t>ark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  <w:p>
                      <w:pPr>
                        <w:spacing w:line="264" w:lineRule="exact" w:before="107"/>
                        <w:ind w:left="584" w:right="410" w:hanging="341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w w:val="105"/>
                          <w:sz w:val="22"/>
                        </w:rPr>
                        <w:t>ø</w:t>
                      </w:r>
                      <w:r>
                        <w:rPr>
                          <w:rFonts w:ascii="Arial" w:hAnsi="Arial"/>
                          <w:sz w:val="22"/>
                        </w:rPr>
                        <w:t>  </w:t>
                      </w:r>
                      <w:r>
                        <w:rPr>
                          <w:rFonts w:ascii="Arial" w:hAnsi="Arial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z w:val="22"/>
                        </w:rPr>
                        <w:t>2,377 hec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  <w:t>a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es ne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s</w:t>
                      </w:r>
                      <w:r>
                        <w:rPr>
                          <w:rFonts w:ascii="Calibri" w:hAnsi="Calibri"/>
                          <w:sz w:val="22"/>
                        </w:rPr>
                        <w:t>tled b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w</w:t>
                      </w:r>
                      <w:r>
                        <w:rPr>
                          <w:rFonts w:ascii="Calibri" w:hAnsi="Calibri"/>
                          <w:sz w:val="22"/>
                        </w:rPr>
                        <w:t>een </w:t>
                      </w:r>
                      <w:r>
                        <w:rPr>
                          <w:rFonts w:ascii="Calibri" w:hAnsi="Calibri"/>
                          <w:spacing w:val="-8"/>
                          <w:sz w:val="22"/>
                        </w:rPr>
                        <w:t>W</w:t>
                      </w:r>
                      <w:r>
                        <w:rPr>
                          <w:rFonts w:ascii="Calibri" w:hAnsi="Calibri"/>
                          <w:sz w:val="22"/>
                        </w:rPr>
                        <w:t>a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at</w:t>
                      </w:r>
                      <w:r>
                        <w:rPr>
                          <w:rFonts w:ascii="Calibri" w:hAnsi="Calibri"/>
                          <w:sz w:val="22"/>
                        </w:rPr>
                        <w:t>ah</w:t>
                      </w:r>
                      <w:r>
                        <w:rPr>
                          <w:rFonts w:ascii="Calibri" w:hAnsi="Calibri"/>
                          <w:sz w:val="22"/>
                        </w:rPr>
                        <w:t> B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a</w:t>
                      </w:r>
                      <w:r>
                        <w:rPr>
                          <w:rFonts w:ascii="Calibri" w:hAnsi="Calibri"/>
                          <w:sz w:val="22"/>
                        </w:rPr>
                        <w:t>y and the pea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k</w:t>
                      </w:r>
                      <w:r>
                        <w:rPr>
                          <w:rFonts w:ascii="Calibri" w:hAnsi="Calibri"/>
                          <w:sz w:val="22"/>
                        </w:rPr>
                        <w:t>s of Wilsons P</w:t>
                      </w:r>
                      <w:r>
                        <w:rPr>
                          <w:rFonts w:ascii="Calibri" w:hAns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omo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n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  <w:t>o</w:t>
                      </w:r>
                      <w:r>
                        <w:rPr>
                          <w:rFonts w:ascii="Calibri" w:hAnsi="Calibri"/>
                          <w:spacing w:val="1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y</w:t>
                      </w:r>
                    </w:p>
                    <w:p>
                      <w:pPr>
                        <w:spacing w:line="264" w:lineRule="exact" w:before="113"/>
                        <w:ind w:left="584" w:right="596" w:hanging="341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w w:val="105"/>
                          <w:sz w:val="22"/>
                        </w:rPr>
                        <w:t>ø</w:t>
                      </w:r>
                      <w:r>
                        <w:rPr>
                          <w:rFonts w:ascii="Arial" w:hAnsi="Arial"/>
                          <w:sz w:val="22"/>
                        </w:rPr>
                        <w:t>  </w:t>
                      </w:r>
                      <w:r>
                        <w:rPr>
                          <w:rFonts w:ascii="Arial" w:hAnsi="Arial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z w:val="22"/>
                        </w:rPr>
                        <w:t>La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g</w:t>
                      </w:r>
                      <w:r>
                        <w:rPr>
                          <w:rFonts w:ascii="Calibri" w:hAnsi="Calibri"/>
                          <w:sz w:val="22"/>
                        </w:rPr>
                        <w:t>e 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tidal</w:t>
                      </w:r>
                      <w:r>
                        <w:rPr>
                          <w:rFonts w:ascii="Calibri" w:hAnsi="Calibri"/>
                          <w:sz w:val="22"/>
                        </w:rPr>
                        <w:t> b</w:t>
                      </w:r>
                      <w:r>
                        <w:rPr>
                          <w:rFonts w:ascii="Calibri" w:hAnsi="Calibri"/>
                          <w:spacing w:val="-4"/>
                          <w:sz w:val="22"/>
                        </w:rPr>
                        <w:t>a</w:t>
                      </w:r>
                      <w:r>
                        <w:rPr>
                          <w:rFonts w:ascii="Calibri" w:hAnsi="Calibri"/>
                          <w:sz w:val="22"/>
                        </w:rPr>
                        <w:t>y with salt ma</w:t>
                      </w:r>
                      <w:r>
                        <w:rPr>
                          <w:rFonts w:ascii="Calibri" w:hAns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sh 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  <w:t>er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aces,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w</w:t>
                      </w:r>
                      <w:r>
                        <w:rPr>
                          <w:rFonts w:ascii="Calibri" w:hAnsi="Calibri"/>
                          <w:sz w:val="22"/>
                        </w:rPr>
                        <w:t>oodlands and 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mudfl</w:t>
                      </w:r>
                      <w:r>
                        <w:rPr>
                          <w:rFonts w:ascii="Calibri" w:hAnsi="Calibri"/>
                          <w:spacing w:val="-2"/>
                          <w:w w:val="99"/>
                          <w:sz w:val="22"/>
                        </w:rPr>
                        <w:t>a</w:t>
                      </w:r>
                      <w:r>
                        <w:rPr>
                          <w:rFonts w:ascii="Calibri" w:hAnsi="Calibri"/>
                          <w:sz w:val="22"/>
                        </w:rPr>
                        <w:t>ts</w:t>
                      </w:r>
                    </w:p>
                    <w:p>
                      <w:pPr>
                        <w:spacing w:line="266" w:lineRule="exact" w:before="115"/>
                        <w:ind w:left="13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color w:val="939598"/>
                          <w:sz w:val="22"/>
                        </w:rPr>
                        <w:t>Wilsons P</w:t>
                      </w:r>
                      <w:r>
                        <w:rPr>
                          <w:rFonts w:ascii="Calibri"/>
                          <w:color w:val="939598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color w:val="939598"/>
                          <w:sz w:val="22"/>
                        </w:rPr>
                        <w:t>omo</w:t>
                      </w:r>
                      <w:r>
                        <w:rPr>
                          <w:rFonts w:ascii="Calibri"/>
                          <w:color w:val="939598"/>
                          <w:spacing w:val="-2"/>
                          <w:sz w:val="22"/>
                        </w:rPr>
                        <w:t>n</w:t>
                      </w:r>
                      <w:r>
                        <w:rPr>
                          <w:rFonts w:ascii="Calibri"/>
                          <w:color w:val="939598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color w:val="939598"/>
                          <w:sz w:val="22"/>
                        </w:rPr>
                        <w:t>o</w:t>
                      </w:r>
                      <w:r>
                        <w:rPr>
                          <w:rFonts w:ascii="Calibri"/>
                          <w:color w:val="939598"/>
                          <w:spacing w:val="1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color w:val="939598"/>
                          <w:sz w:val="22"/>
                        </w:rPr>
                        <w:t>y Marine N</w:t>
                      </w:r>
                      <w:r>
                        <w:rPr>
                          <w:rFonts w:ascii="Calibri"/>
                          <w:color w:val="939598"/>
                          <w:spacing w:val="-3"/>
                          <w:sz w:val="22"/>
                        </w:rPr>
                        <w:t>a</w:t>
                      </w:r>
                      <w:r>
                        <w:rPr>
                          <w:rFonts w:ascii="Calibri"/>
                          <w:color w:val="939598"/>
                          <w:w w:val="99"/>
                          <w:sz w:val="22"/>
                        </w:rPr>
                        <w:t>tional</w:t>
                      </w:r>
                      <w:r>
                        <w:rPr>
                          <w:rFonts w:ascii="Calibri"/>
                          <w:color w:val="939598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939598"/>
                          <w:spacing w:val="-5"/>
                          <w:sz w:val="22"/>
                        </w:rPr>
                        <w:t>P</w:t>
                      </w:r>
                      <w:r>
                        <w:rPr>
                          <w:rFonts w:ascii="Calibri"/>
                          <w:color w:val="939598"/>
                          <w:sz w:val="22"/>
                        </w:rPr>
                        <w:t>ark,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  <w:p>
                      <w:pPr>
                        <w:spacing w:line="266" w:lineRule="exact" w:before="0"/>
                        <w:ind w:left="13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color w:val="939598"/>
                          <w:sz w:val="22"/>
                        </w:rPr>
                        <w:t>Marine </w:t>
                      </w:r>
                      <w:r>
                        <w:rPr>
                          <w:rFonts w:ascii="Calibri"/>
                          <w:color w:val="939598"/>
                          <w:spacing w:val="-5"/>
                          <w:sz w:val="22"/>
                        </w:rPr>
                        <w:t>P</w:t>
                      </w:r>
                      <w:r>
                        <w:rPr>
                          <w:rFonts w:ascii="Calibri"/>
                          <w:color w:val="939598"/>
                          <w:sz w:val="22"/>
                        </w:rPr>
                        <w:t>ark and Marine </w:t>
                      </w:r>
                      <w:r>
                        <w:rPr>
                          <w:rFonts w:ascii="Calibri"/>
                          <w:color w:val="939598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color w:val="939598"/>
                          <w:sz w:val="22"/>
                        </w:rPr>
                        <w:t>ese</w:t>
                      </w:r>
                      <w:r>
                        <w:rPr>
                          <w:rFonts w:ascii="Calibri"/>
                          <w:color w:val="939598"/>
                          <w:spacing w:val="1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color w:val="939598"/>
                          <w:spacing w:val="-3"/>
                          <w:sz w:val="22"/>
                        </w:rPr>
                        <w:t>v</w:t>
                      </w:r>
                      <w:r>
                        <w:rPr>
                          <w:rFonts w:ascii="Calibri"/>
                          <w:color w:val="939598"/>
                          <w:sz w:val="22"/>
                        </w:rPr>
                        <w:t>e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  <w:p>
                      <w:pPr>
                        <w:spacing w:line="264" w:lineRule="exact" w:before="107"/>
                        <w:ind w:left="584" w:right="362" w:hanging="341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/>
                          <w:w w:val="105"/>
                          <w:sz w:val="22"/>
                          <w:szCs w:val="22"/>
                        </w:rPr>
                        <w:t>ø</w:t>
                      </w:r>
                      <w:r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  <w:t>  </w:t>
                      </w:r>
                      <w:r>
                        <w:rPr>
                          <w:rFonts w:ascii="Arial" w:hAnsi="Arial" w:cs="Arial" w:eastAsia="Arial"/>
                          <w:spacing w:val="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La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2"/>
                          <w:szCs w:val="22"/>
                        </w:rPr>
                        <w:t>r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2"/>
                          <w:szCs w:val="22"/>
                        </w:rPr>
                        <w:t>g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t p</w:t>
                      </w:r>
                      <w:r>
                        <w:rPr>
                          <w:rFonts w:ascii="Calibri" w:hAnsi="Calibri" w:cs="Calibri" w:eastAsia="Calibri"/>
                          <w:spacing w:val="-4"/>
                          <w:sz w:val="22"/>
                          <w:szCs w:val="22"/>
                        </w:rPr>
                        <w:t>r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ec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ed a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2"/>
                          <w:szCs w:val="22"/>
                        </w:rPr>
                        <w:t>r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ea in Vic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oria</w:t>
                      </w:r>
                      <w:r>
                        <w:rPr>
                          <w:rFonts w:ascii="Calibri" w:hAnsi="Calibri" w:cs="Calibri" w:eastAsia="Calibri"/>
                          <w:spacing w:val="-14"/>
                          <w:sz w:val="22"/>
                          <w:szCs w:val="22"/>
                        </w:rPr>
                        <w:t>’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s marine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 n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Calibri" w:hAnsi="Calibri" w:cs="Calibri" w:eastAsia="Calibri"/>
                          <w:w w:val="99"/>
                          <w:sz w:val="22"/>
                          <w:szCs w:val="22"/>
                        </w:rPr>
                        <w:t>tional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 park </w:t>
                      </w:r>
                      <w:r>
                        <w:rPr>
                          <w:rFonts w:ascii="Calibri" w:hAnsi="Calibri" w:cs="Calibri" w:eastAsia="Calibri"/>
                          <w:spacing w:val="-4"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2"/>
                          <w:szCs w:val="22"/>
                        </w:rPr>
                        <w:t>yst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em</w:t>
                      </w:r>
                    </w:p>
                    <w:p>
                      <w:pPr>
                        <w:spacing w:line="264" w:lineRule="exact" w:before="113"/>
                        <w:ind w:left="584" w:right="309" w:hanging="341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w w:val="105"/>
                          <w:sz w:val="22"/>
                        </w:rPr>
                        <w:t>ø</w:t>
                      </w:r>
                      <w:r>
                        <w:rPr>
                          <w:rFonts w:ascii="Arial" w:hAnsi="Arial"/>
                          <w:sz w:val="22"/>
                        </w:rPr>
                        <w:t>  </w:t>
                      </w:r>
                      <w:r>
                        <w:rPr>
                          <w:rFonts w:ascii="Arial" w:hAnsi="Arial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Shallo</w:t>
                      </w:r>
                      <w:r>
                        <w:rPr>
                          <w:rFonts w:ascii="Calibri" w:hAnsi="Calibri"/>
                          <w:sz w:val="22"/>
                        </w:rPr>
                        <w:t>w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an</w:t>
                      </w:r>
                      <w:r>
                        <w:rPr>
                          <w:rFonts w:ascii="Calibri" w:hAnsi="Calibri"/>
                          <w:sz w:val="22"/>
                        </w:rPr>
                        <w:t>d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dee</w:t>
                      </w:r>
                      <w:r>
                        <w:rPr>
                          <w:rFonts w:ascii="Calibri" w:hAnsi="Calibri"/>
                          <w:sz w:val="22"/>
                        </w:rPr>
                        <w:t>p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6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spacing w:val="-6"/>
                          <w:sz w:val="22"/>
                        </w:rPr>
                        <w:t>f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s</w:t>
                      </w:r>
                      <w:r>
                        <w:rPr>
                          <w:rFonts w:ascii="Calibri" w:hAnsi="Calibri"/>
                          <w:sz w:val="22"/>
                        </w:rPr>
                        <w:t>,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6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ock</w:t>
                      </w:r>
                      <w:r>
                        <w:rPr>
                          <w:rFonts w:ascii="Calibri" w:hAnsi="Calibri"/>
                          <w:sz w:val="22"/>
                        </w:rPr>
                        <w:t>y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sho</w:t>
                      </w:r>
                      <w:r>
                        <w:rPr>
                          <w:rFonts w:ascii="Calibri" w:hAnsi="Calibri"/>
                          <w:spacing w:val="-6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es</w:t>
                      </w:r>
                      <w:r>
                        <w:rPr>
                          <w:rFonts w:ascii="Calibri" w:hAnsi="Calibri"/>
                          <w:sz w:val="22"/>
                        </w:rPr>
                        <w:t>,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sandy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 beaches</w:t>
                      </w:r>
                      <w:r>
                        <w:rPr>
                          <w:rFonts w:ascii="Calibri" w:hAnsi="Calibri"/>
                          <w:sz w:val="22"/>
                        </w:rPr>
                        <w:t>,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unde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wat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g</w:t>
                      </w:r>
                      <w:r>
                        <w:rPr>
                          <w:rFonts w:ascii="Calibri" w:hAnsi="Calibri"/>
                          <w:spacing w:val="-7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ani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cli</w:t>
                      </w:r>
                      <w:r>
                        <w:rPr>
                          <w:rFonts w:ascii="Calibri" w:hAnsi="Calibri"/>
                          <w:spacing w:val="-2"/>
                          <w:w w:val="95"/>
                          <w:sz w:val="22"/>
                        </w:rPr>
                        <w:t>f</w:t>
                      </w:r>
                      <w:r>
                        <w:rPr>
                          <w:rFonts w:ascii="Calibri" w:hAnsi="Calibri"/>
                          <w:spacing w:val="-4"/>
                          <w:w w:val="95"/>
                          <w:sz w:val="22"/>
                        </w:rPr>
                        <w:t>f</w:t>
                      </w:r>
                      <w:r>
                        <w:rPr>
                          <w:rFonts w:ascii="Calibri" w:hAnsi="Calibri"/>
                          <w:sz w:val="22"/>
                        </w:rPr>
                        <w:t>s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and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 seag</w:t>
                      </w:r>
                      <w:r>
                        <w:rPr>
                          <w:rFonts w:ascii="Calibri" w:hAnsi="Calibri"/>
                          <w:spacing w:val="-7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as</w:t>
                      </w:r>
                      <w:r>
                        <w:rPr>
                          <w:rFonts w:ascii="Calibri" w:hAnsi="Calibri"/>
                          <w:sz w:val="22"/>
                        </w:rPr>
                        <w:t>s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 c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ommuni</w:t>
                      </w:r>
                      <w:r>
                        <w:rPr>
                          <w:rFonts w:ascii="Calibri" w:hAnsi="Calibri"/>
                          <w:spacing w:val="-2"/>
                          <w:w w:val="98"/>
                          <w:sz w:val="22"/>
                        </w:rPr>
                        <w:t>ti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es</w:t>
                      </w:r>
                      <w:r>
                        <w:rPr>
                          <w:rFonts w:ascii="Calibri" w:hAnsi="Calibri"/>
                          <w:sz w:val="22"/>
                        </w:rPr>
                        <w:t>.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Habi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ta</w:t>
                      </w:r>
                      <w:r>
                        <w:rPr>
                          <w:rFonts w:ascii="Calibri" w:hAnsi="Calibri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7"/>
                          <w:sz w:val="22"/>
                        </w:rPr>
                        <w:t>f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o</w:t>
                      </w:r>
                      <w:r>
                        <w:rPr>
                          <w:rFonts w:ascii="Calibri" w:hAnsi="Calibri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z w:val="22"/>
                        </w:rPr>
                        <w:t>a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hu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g</w:t>
                      </w:r>
                      <w:r>
                        <w:rPr>
                          <w:rFonts w:ascii="Calibri" w:hAnsi="Calibri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3"/>
                          <w:w w:val="100"/>
                          <w:sz w:val="22"/>
                        </w:rPr>
                        <w:t>di</w:t>
                      </w:r>
                      <w:r>
                        <w:rPr>
                          <w:rFonts w:ascii="Calibri" w:hAnsi="Calibri"/>
                          <w:spacing w:val="-5"/>
                          <w:w w:val="100"/>
                          <w:sz w:val="22"/>
                        </w:rPr>
                        <w:t>v</w:t>
                      </w:r>
                      <w:r>
                        <w:rPr>
                          <w:rFonts w:ascii="Calibri" w:hAnsi="Calibri"/>
                          <w:spacing w:val="-3"/>
                          <w:w w:val="99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spacing w:val="-6"/>
                          <w:w w:val="99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pacing w:val="-3"/>
                          <w:w w:val="100"/>
                          <w:sz w:val="22"/>
                        </w:rPr>
                        <w:t>sit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y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3"/>
                          <w:w w:val="100"/>
                          <w:sz w:val="22"/>
                        </w:rPr>
                        <w:t>o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f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marin</w:t>
                      </w:r>
                      <w:r>
                        <w:rPr>
                          <w:rFonts w:ascii="Calibri" w:hAnsi="Calibri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3"/>
                          <w:w w:val="100"/>
                          <w:sz w:val="22"/>
                        </w:rPr>
                        <w:t>pla</w:t>
                      </w:r>
                      <w:r>
                        <w:rPr>
                          <w:rFonts w:ascii="Calibri" w:hAnsi="Calibri"/>
                          <w:spacing w:val="-5"/>
                          <w:w w:val="100"/>
                          <w:sz w:val="22"/>
                        </w:rPr>
                        <w:t>n</w:t>
                      </w:r>
                      <w:r>
                        <w:rPr>
                          <w:rFonts w:ascii="Calibri" w:hAnsi="Calibri"/>
                          <w:spacing w:val="-3"/>
                          <w:w w:val="100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s</w:t>
                      </w:r>
                      <w:r>
                        <w:rPr>
                          <w:rFonts w:ascii="Calibri" w:hAnsi="Calibri"/>
                          <w:spacing w:val="-5"/>
                          <w:w w:val="100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3"/>
                          <w:w w:val="100"/>
                          <w:sz w:val="22"/>
                        </w:rPr>
                        <w:t>an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d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3"/>
                          <w:w w:val="100"/>
                          <w:sz w:val="22"/>
                        </w:rPr>
                        <w:t>animal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s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3"/>
                          <w:w w:val="100"/>
                          <w:sz w:val="22"/>
                        </w:rPr>
                        <w:t>as</w:t>
                      </w:r>
                      <w:r>
                        <w:rPr>
                          <w:rFonts w:ascii="Calibri" w:hAnsi="Calibri"/>
                          <w:spacing w:val="-3"/>
                          <w:w w:val="100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w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el</w:t>
                      </w:r>
                      <w:r>
                        <w:rPr>
                          <w:rFonts w:ascii="Calibri" w:hAnsi="Calibri"/>
                          <w:sz w:val="22"/>
                        </w:rPr>
                        <w:t>l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a</w:t>
                      </w:r>
                      <w:r>
                        <w:rPr>
                          <w:rFonts w:ascii="Calibri" w:hAnsi="Calibri"/>
                          <w:sz w:val="22"/>
                        </w:rPr>
                        <w:t>s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sho</w:t>
                      </w:r>
                      <w:r>
                        <w:rPr>
                          <w:rFonts w:ascii="Calibri" w:hAnsi="Calibri"/>
                          <w:spacing w:val="-6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ebi</w:t>
                      </w:r>
                      <w:r>
                        <w:rPr>
                          <w:rFonts w:ascii="Calibri" w:hAnsi="Calibri"/>
                          <w:spacing w:val="-6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d</w:t>
                      </w:r>
                      <w:r>
                        <w:rPr>
                          <w:rFonts w:ascii="Calibri" w:hAnsi="Calibri"/>
                          <w:sz w:val="22"/>
                        </w:rPr>
                        <w:t>s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an</w:t>
                      </w:r>
                      <w:r>
                        <w:rPr>
                          <w:rFonts w:ascii="Calibri" w:hAnsi="Calibri"/>
                          <w:sz w:val="22"/>
                        </w:rPr>
                        <w:t>d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fu</w:t>
                      </w:r>
                      <w:r>
                        <w:rPr>
                          <w:rFonts w:ascii="Calibri" w:hAnsi="Calibri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seals</w:t>
                      </w:r>
                      <w:r>
                        <w:rPr>
                          <w:rFonts w:ascii="Calibri" w:hAnsi="Calibri"/>
                          <w:sz w:val="22"/>
                        </w:rPr>
                      </w:r>
                    </w:p>
                    <w:p>
                      <w:pPr>
                        <w:spacing w:before="115"/>
                        <w:ind w:left="13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color w:val="939598"/>
                          <w:sz w:val="22"/>
                        </w:rPr>
                        <w:t>Wilsons P</w:t>
                      </w:r>
                      <w:r>
                        <w:rPr>
                          <w:rFonts w:ascii="Calibri"/>
                          <w:color w:val="939598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color w:val="939598"/>
                          <w:sz w:val="22"/>
                        </w:rPr>
                        <w:t>omo</w:t>
                      </w:r>
                      <w:r>
                        <w:rPr>
                          <w:rFonts w:ascii="Calibri"/>
                          <w:color w:val="939598"/>
                          <w:spacing w:val="-2"/>
                          <w:sz w:val="22"/>
                        </w:rPr>
                        <w:t>n</w:t>
                      </w:r>
                      <w:r>
                        <w:rPr>
                          <w:rFonts w:ascii="Calibri"/>
                          <w:color w:val="939598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color w:val="939598"/>
                          <w:sz w:val="22"/>
                        </w:rPr>
                        <w:t>o</w:t>
                      </w:r>
                      <w:r>
                        <w:rPr>
                          <w:rFonts w:ascii="Calibri"/>
                          <w:color w:val="939598"/>
                          <w:spacing w:val="1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color w:val="939598"/>
                          <w:sz w:val="22"/>
                        </w:rPr>
                        <w:t>y N</w:t>
                      </w:r>
                      <w:r>
                        <w:rPr>
                          <w:rFonts w:ascii="Calibri"/>
                          <w:color w:val="939598"/>
                          <w:spacing w:val="-3"/>
                          <w:sz w:val="22"/>
                        </w:rPr>
                        <w:t>a</w:t>
                      </w:r>
                      <w:r>
                        <w:rPr>
                          <w:rFonts w:ascii="Calibri"/>
                          <w:color w:val="939598"/>
                          <w:w w:val="99"/>
                          <w:sz w:val="22"/>
                        </w:rPr>
                        <w:t>tional</w:t>
                      </w:r>
                      <w:r>
                        <w:rPr>
                          <w:rFonts w:ascii="Calibri"/>
                          <w:color w:val="939598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939598"/>
                          <w:spacing w:val="-5"/>
                          <w:sz w:val="22"/>
                        </w:rPr>
                        <w:t>P</w:t>
                      </w:r>
                      <w:r>
                        <w:rPr>
                          <w:rFonts w:ascii="Calibri"/>
                          <w:color w:val="939598"/>
                          <w:sz w:val="22"/>
                        </w:rPr>
                        <w:t>ark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  <w:p>
                      <w:pPr>
                        <w:spacing w:line="264" w:lineRule="exact" w:before="107"/>
                        <w:ind w:left="584" w:right="881" w:hanging="341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/>
                          <w:w w:val="105"/>
                          <w:sz w:val="22"/>
                          <w:szCs w:val="22"/>
                        </w:rPr>
                        <w:t>ø</w:t>
                      </w:r>
                      <w:r>
                        <w:rPr>
                          <w:rFonts w:ascii="Arial" w:hAnsi="Arial" w:cs="Arial" w:eastAsia="Arial"/>
                          <w:sz w:val="22"/>
                          <w:szCs w:val="22"/>
                        </w:rPr>
                        <w:t>  </w:t>
                      </w:r>
                      <w:r>
                        <w:rPr>
                          <w:rFonts w:ascii="Arial" w:hAnsi="Arial" w:cs="Arial" w:eastAsia="Arial"/>
                          <w:spacing w:val="14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50,500 hec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2"/>
                          <w:szCs w:val="22"/>
                        </w:rPr>
                        <w:t>r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es – the la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2"/>
                          <w:szCs w:val="22"/>
                        </w:rPr>
                        <w:t>r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2"/>
                          <w:szCs w:val="22"/>
                        </w:rPr>
                        <w:t>g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t 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2"/>
                          <w:szCs w:val="22"/>
                        </w:rPr>
                        <w:t>c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oa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2"/>
                          <w:szCs w:val="22"/>
                        </w:rPr>
                        <w:t>st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al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 wilderness a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2"/>
                          <w:szCs w:val="22"/>
                        </w:rPr>
                        <w:t>r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ea in Vic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oria</w:t>
                      </w:r>
                    </w:p>
                    <w:p>
                      <w:pPr>
                        <w:spacing w:line="264" w:lineRule="exact" w:before="113"/>
                        <w:ind w:left="584" w:right="207" w:hanging="341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w w:val="105"/>
                          <w:sz w:val="22"/>
                        </w:rPr>
                        <w:t>ø</w:t>
                      </w:r>
                      <w:r>
                        <w:rPr>
                          <w:rFonts w:ascii="Arial" w:hAnsi="Arial"/>
                          <w:sz w:val="22"/>
                        </w:rPr>
                        <w:t>  </w:t>
                      </w:r>
                      <w:r>
                        <w:rPr>
                          <w:rFonts w:ascii="Arial" w:hAnsi="Arial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z w:val="22"/>
                        </w:rPr>
                        <w:t>Design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a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  <w:t>ed biosphe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e </w:t>
                      </w:r>
                      <w:r>
                        <w:rPr>
                          <w:rFonts w:ascii="Calibri" w:hAns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ese</w:t>
                      </w:r>
                      <w:r>
                        <w:rPr>
                          <w:rFonts w:ascii="Calibri" w:hAnsi="Calibri"/>
                          <w:spacing w:val="1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v</w:t>
                      </w:r>
                      <w:r>
                        <w:rPr>
                          <w:rFonts w:ascii="Calibri" w:hAnsi="Calibri"/>
                          <w:sz w:val="22"/>
                        </w:rPr>
                        <w:t>e, </w:t>
                      </w:r>
                      <w:r>
                        <w:rPr>
                          <w:rFonts w:ascii="Calibri" w:hAns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c</w:t>
                      </w:r>
                      <w:r>
                        <w:rPr>
                          <w:rFonts w:ascii="Calibri" w:hAnsi="Calibri"/>
                          <w:sz w:val="22"/>
                        </w:rPr>
                        <w:t>ognised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f</w:t>
                      </w:r>
                      <w:r>
                        <w:rPr>
                          <w:rFonts w:ascii="Calibri" w:hAnsi="Calibri"/>
                          <w:sz w:val="22"/>
                        </w:rPr>
                        <w:t>or its lush 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ai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n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f</w:t>
                      </w:r>
                      <w:r>
                        <w:rPr>
                          <w:rFonts w:ascii="Calibri" w:hAnsi="Calibri"/>
                          <w:sz w:val="22"/>
                        </w:rPr>
                        <w:t>o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s</w:t>
                      </w:r>
                      <w:r>
                        <w:rPr>
                          <w:rFonts w:ascii="Calibri" w:hAnsi="Calibri"/>
                          <w:sz w:val="22"/>
                        </w:rPr>
                        <w:t>ts, unspoilt beaches and</w:t>
                      </w:r>
                      <w:r>
                        <w:rPr>
                          <w:rFonts w:ascii="Calibri" w:hAnsi="Calibri"/>
                          <w:sz w:val="22"/>
                        </w:rPr>
                        <w:t> abunda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n</w:t>
                      </w:r>
                      <w:r>
                        <w:rPr>
                          <w:rFonts w:ascii="Calibri" w:hAnsi="Calibri"/>
                          <w:sz w:val="22"/>
                        </w:rPr>
                        <w:t>t wildli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f</w:t>
                      </w:r>
                      <w:r>
                        <w:rPr>
                          <w:rFonts w:ascii="Calibri" w:hAnsi="Calibri"/>
                          <w:sz w:val="22"/>
                        </w:rPr>
                        <w:t>e</w:t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A4590C"/>
          <w:spacing w:val="-3"/>
        </w:rPr>
        <w:t>Values</w:t>
      </w:r>
      <w:r>
        <w:rPr>
          <w:spacing w:val="-3"/>
        </w:rPr>
      </w:r>
    </w:p>
    <w:p>
      <w:pPr>
        <w:pStyle w:val="BodyText"/>
        <w:spacing w:line="264" w:lineRule="exact" w:before="101"/>
        <w:ind w:left="6294" w:right="1297"/>
        <w:jc w:val="left"/>
      </w:pPr>
      <w:r>
        <w:rPr/>
        <w:t>As recently as 10,000 years ago, Victoria</w:t>
      </w:r>
      <w:r>
        <w:rPr>
          <w:spacing w:val="-14"/>
        </w:rPr>
        <w:t> </w:t>
      </w:r>
      <w:r>
        <w:rPr/>
        <w:t>was</w:t>
      </w:r>
      <w:r>
        <w:rPr/>
        <w:t> connected to </w:t>
      </w:r>
      <w:r>
        <w:rPr>
          <w:spacing w:val="-3"/>
        </w:rPr>
        <w:t>Tasmania </w:t>
      </w:r>
      <w:r>
        <w:rPr/>
        <w:t>by a land bridge, with</w:t>
      </w:r>
      <w:r>
        <w:rPr/>
        <w:t> sea levels estimated to be 50 metres lower</w:t>
      </w:r>
      <w:r>
        <w:rPr>
          <w:spacing w:val="-26"/>
        </w:rPr>
        <w:t> </w:t>
      </w:r>
      <w:r>
        <w:rPr/>
        <w:t>than</w:t>
      </w:r>
      <w:r>
        <w:rPr/>
        <w:t> they are </w:t>
      </w:r>
      <w:r>
        <w:rPr>
          <w:spacing w:val="-4"/>
        </w:rPr>
        <w:t>today. </w:t>
      </w:r>
      <w:r>
        <w:rPr>
          <w:spacing w:val="-3"/>
        </w:rPr>
        <w:t>At </w:t>
      </w:r>
      <w:r>
        <w:rPr/>
        <w:t>this time, the marine</w:t>
      </w:r>
      <w:r>
        <w:rPr>
          <w:spacing w:val="1"/>
        </w:rPr>
        <w:t> </w:t>
      </w:r>
      <w:r>
        <w:rPr/>
        <w:t>parks</w:t>
      </w:r>
      <w:r>
        <w:rPr/>
        <w:t> and reserves around Wilsons Promontory</w:t>
      </w:r>
      <w:r>
        <w:rPr>
          <w:spacing w:val="-17"/>
        </w:rPr>
        <w:t> </w:t>
      </w:r>
      <w:r>
        <w:rPr/>
        <w:t>were</w:t>
      </w:r>
      <w:r>
        <w:rPr/>
        <w:t> terrestrial habitats, inhabited by our</w:t>
      </w:r>
      <w:r>
        <w:rPr>
          <w:spacing w:val="-29"/>
        </w:rPr>
        <w:t> </w:t>
      </w:r>
      <w:r>
        <w:rPr/>
        <w:t>ancestors.</w:t>
      </w:r>
    </w:p>
    <w:p>
      <w:pPr>
        <w:pStyle w:val="BodyText"/>
        <w:spacing w:line="264" w:lineRule="exact" w:before="0"/>
        <w:ind w:left="6294" w:right="988"/>
        <w:jc w:val="left"/>
      </w:pPr>
      <w:r>
        <w:rPr/>
        <w:t>Gunaikurnai who lived around Yiruk were</w:t>
      </w:r>
      <w:r>
        <w:rPr>
          <w:spacing w:val="-27"/>
        </w:rPr>
        <w:t> </w:t>
      </w:r>
      <w:r>
        <w:rPr/>
        <w:t>protected</w:t>
      </w:r>
      <w:r>
        <w:rPr/>
        <w:t> from invasions by a spirit called Loӓn, also</w:t>
      </w:r>
      <w:r>
        <w:rPr>
          <w:spacing w:val="-16"/>
        </w:rPr>
        <w:t> </w:t>
      </w:r>
      <w:r>
        <w:rPr/>
        <w:t>known</w:t>
      </w:r>
    </w:p>
    <w:p>
      <w:pPr>
        <w:pStyle w:val="BodyText"/>
        <w:spacing w:line="264" w:lineRule="exact" w:before="0"/>
        <w:ind w:left="6294" w:right="931"/>
        <w:jc w:val="left"/>
      </w:pPr>
      <w:r>
        <w:rPr/>
        <w:t>as Kŭlŭngrŭk, who lived in a </w:t>
      </w:r>
      <w:r>
        <w:rPr>
          <w:spacing w:val="-3"/>
        </w:rPr>
        <w:t>cave </w:t>
      </w:r>
      <w:r>
        <w:rPr/>
        <w:t>and had a huge</w:t>
      </w:r>
      <w:r>
        <w:rPr/>
        <w:t> </w:t>
      </w:r>
      <w:r>
        <w:rPr>
          <w:spacing w:val="-4"/>
        </w:rPr>
        <w:t>spear. </w:t>
      </w:r>
      <w:r>
        <w:rPr/>
        <w:t>Cultural places and objects in the area</w:t>
      </w:r>
      <w:r>
        <w:rPr>
          <w:spacing w:val="-2"/>
        </w:rPr>
        <w:t> </w:t>
      </w:r>
      <w:r>
        <w:rPr/>
        <w:t>show</w:t>
      </w:r>
      <w:r>
        <w:rPr/>
        <w:t> </w:t>
      </w:r>
      <w:r>
        <w:rPr>
          <w:rFonts w:ascii="Calibri" w:hAnsi="Calibri"/>
        </w:rPr>
        <w:t>evidence of our old people living there and</w:t>
      </w:r>
      <w:r>
        <w:rPr>
          <w:rFonts w:ascii="Calibri" w:hAnsi="Calibri"/>
          <w:spacing w:val="34"/>
        </w:rPr>
        <w:t> </w:t>
      </w:r>
      <w:r>
        <w:rPr>
          <w:rFonts w:ascii="Calibri" w:hAnsi="Calibri"/>
        </w:rPr>
        <w:t>using</w:t>
      </w:r>
      <w:r>
        <w:rPr>
          <w:rFonts w:ascii="Calibri" w:hAnsi="Calibri"/>
          <w:spacing w:val="-1"/>
          <w:w w:val="100"/>
        </w:rPr>
        <w:t> </w:t>
      </w:r>
      <w:r>
        <w:rPr>
          <w:rFonts w:ascii="Calibri" w:hAnsi="Calibri"/>
          <w:spacing w:val="-1"/>
          <w:w w:val="100"/>
        </w:rPr>
        <w:t> </w:t>
      </w:r>
      <w:r>
        <w:rPr/>
        <w:t>the natural resources from at least 6,500 years</w:t>
      </w:r>
      <w:r>
        <w:rPr>
          <w:spacing w:val="-25"/>
        </w:rPr>
        <w:t> </w:t>
      </w:r>
      <w:r>
        <w:rPr/>
        <w:t>ago.</w:t>
      </w:r>
      <w:r>
        <w:rPr/>
        <w:t> They would have hunted and gathered</w:t>
      </w:r>
      <w:r>
        <w:rPr>
          <w:spacing w:val="-14"/>
        </w:rPr>
        <w:t> </w:t>
      </w:r>
      <w:r>
        <w:rPr/>
        <w:t>seasonally</w:t>
      </w:r>
      <w:r>
        <w:rPr/>
        <w:t> abundant food, including terrestrial and</w:t>
      </w:r>
      <w:r>
        <w:rPr>
          <w:spacing w:val="-8"/>
        </w:rPr>
        <w:t> </w:t>
      </w:r>
      <w:r>
        <w:rPr/>
        <w:t>aquatic</w:t>
      </w:r>
      <w:r>
        <w:rPr>
          <w:w w:val="99"/>
        </w:rPr>
        <w:t> </w:t>
      </w:r>
      <w:r>
        <w:rPr/>
        <w:t>animals, fruits, yams and eggs. As the sea</w:t>
      </w:r>
      <w:r>
        <w:rPr>
          <w:spacing w:val="-3"/>
        </w:rPr>
        <w:t> </w:t>
      </w:r>
      <w:r>
        <w:rPr/>
        <w:t>level</w:t>
      </w:r>
      <w:r>
        <w:rPr/>
        <w:t> increased and the low plains became</w:t>
      </w:r>
      <w:r>
        <w:rPr>
          <w:spacing w:val="-7"/>
        </w:rPr>
        <w:t> </w:t>
      </w:r>
      <w:r>
        <w:rPr/>
        <w:t>submerged,</w:t>
      </w:r>
      <w:r>
        <w:rPr/>
        <w:t> our</w:t>
      </w:r>
      <w:r>
        <w:rPr>
          <w:spacing w:val="-5"/>
        </w:rPr>
        <w:t> </w:t>
      </w:r>
      <w:r>
        <w:rPr/>
        <w:t>ancestors</w:t>
      </w:r>
      <w:r>
        <w:rPr>
          <w:spacing w:val="-5"/>
        </w:rPr>
        <w:t> </w:t>
      </w:r>
      <w:r>
        <w:rPr/>
        <w:t>would</w:t>
      </w:r>
      <w:r>
        <w:rPr>
          <w:spacing w:val="-5"/>
        </w:rPr>
        <w:t> </w:t>
      </w:r>
      <w:r>
        <w:rPr/>
        <w:t>have</w:t>
      </w:r>
      <w:r>
        <w:rPr>
          <w:spacing w:val="-5"/>
        </w:rPr>
        <w:t> </w:t>
      </w:r>
      <w:r>
        <w:rPr/>
        <w:t>used</w:t>
      </w:r>
      <w:r>
        <w:rPr>
          <w:spacing w:val="-5"/>
        </w:rPr>
        <w:t> </w:t>
      </w:r>
      <w:r>
        <w:rPr/>
        <w:t>bark</w:t>
      </w:r>
      <w:r>
        <w:rPr>
          <w:spacing w:val="-5"/>
        </w:rPr>
        <w:t> </w:t>
      </w:r>
      <w:r>
        <w:rPr/>
        <w:t>canoes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travel</w:t>
      </w:r>
      <w:r>
        <w:rPr/>
        <w:t> around the area and harvest</w:t>
      </w:r>
      <w:r>
        <w:rPr>
          <w:spacing w:val="-13"/>
        </w:rPr>
        <w:t> </w:t>
      </w:r>
      <w:r>
        <w:rPr/>
        <w:t>fish.</w:t>
      </w:r>
    </w:p>
    <w:p>
      <w:pPr>
        <w:pStyle w:val="BodyText"/>
        <w:spacing w:line="264" w:lineRule="exact"/>
        <w:ind w:left="6294" w:right="988"/>
        <w:jc w:val="left"/>
      </w:pPr>
      <w:r>
        <w:rPr>
          <w:spacing w:val="-7"/>
        </w:rPr>
        <w:t>Today, </w:t>
      </w:r>
      <w:r>
        <w:rPr/>
        <w:t>the area is made up of a complex</w:t>
      </w:r>
      <w:r>
        <w:rPr>
          <w:spacing w:val="4"/>
        </w:rPr>
        <w:t> </w:t>
      </w:r>
      <w:r>
        <w:rPr/>
        <w:t>of</w:t>
      </w:r>
      <w:r>
        <w:rPr/>
        <w:t> </w:t>
      </w:r>
      <w:r>
        <w:rPr>
          <w:rFonts w:ascii="Calibri"/>
        </w:rPr>
        <w:t>terrestrial</w:t>
      </w:r>
      <w:r>
        <w:rPr>
          <w:rFonts w:ascii="Calibri"/>
          <w:spacing w:val="-6"/>
        </w:rPr>
        <w:t> </w:t>
      </w:r>
      <w:r>
        <w:rPr>
          <w:rFonts w:ascii="Calibri"/>
        </w:rPr>
        <w:t>and</w:t>
      </w:r>
      <w:r>
        <w:rPr>
          <w:rFonts w:ascii="Calibri"/>
          <w:spacing w:val="-6"/>
        </w:rPr>
        <w:t> </w:t>
      </w:r>
      <w:r>
        <w:rPr>
          <w:rFonts w:ascii="Calibri"/>
        </w:rPr>
        <w:t>marine</w:t>
      </w:r>
      <w:r>
        <w:rPr>
          <w:rFonts w:ascii="Calibri"/>
          <w:spacing w:val="-6"/>
        </w:rPr>
        <w:t> </w:t>
      </w:r>
      <w:r>
        <w:rPr>
          <w:rFonts w:ascii="Calibri"/>
        </w:rPr>
        <w:t>protected</w:t>
      </w:r>
      <w:r>
        <w:rPr>
          <w:rFonts w:ascii="Calibri"/>
          <w:spacing w:val="-6"/>
        </w:rPr>
        <w:t> </w:t>
      </w:r>
      <w:r>
        <w:rPr>
          <w:rFonts w:ascii="Calibri"/>
        </w:rPr>
        <w:t>areas</w:t>
      </w:r>
      <w:r>
        <w:rPr>
          <w:rFonts w:ascii="Calibri"/>
          <w:spacing w:val="-6"/>
        </w:rPr>
        <w:t> </w:t>
      </w:r>
      <w:r>
        <w:rPr>
          <w:rFonts w:ascii="Calibri"/>
        </w:rPr>
        <w:t>that</w:t>
      </w:r>
      <w:r>
        <w:rPr>
          <w:rFonts w:ascii="Calibri"/>
          <w:spacing w:val="-6"/>
        </w:rPr>
        <w:t> </w:t>
      </w:r>
      <w:r>
        <w:rPr>
          <w:rFonts w:ascii="Calibri"/>
        </w:rPr>
        <w:t>encircle</w:t>
      </w:r>
      <w:r>
        <w:rPr>
          <w:rFonts w:ascii="Calibri"/>
        </w:rPr>
        <w:t> </w:t>
      </w:r>
      <w:r>
        <w:rPr/>
        <w:t>the imposing Wilsons Promontory and series</w:t>
      </w:r>
      <w:r>
        <w:rPr>
          <w:spacing w:val="-4"/>
        </w:rPr>
        <w:t> </w:t>
      </w:r>
      <w:r>
        <w:rPr/>
        <w:t>of</w:t>
      </w:r>
      <w:r>
        <w:rPr/>
        <w:t> islands off the coast of Port Albert. These</w:t>
      </w:r>
      <w:r>
        <w:rPr>
          <w:spacing w:val="-21"/>
        </w:rPr>
        <w:t> </w:t>
      </w:r>
      <w:r>
        <w:rPr/>
        <w:t>reserves</w:t>
      </w:r>
    </w:p>
    <w:p>
      <w:pPr>
        <w:pStyle w:val="BodyText"/>
        <w:spacing w:line="264" w:lineRule="exact" w:before="0"/>
        <w:ind w:left="6294" w:right="920"/>
        <w:jc w:val="left"/>
      </w:pPr>
      <w:r>
        <w:rPr/>
        <w:t>recognise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exceptional</w:t>
      </w:r>
      <w:r>
        <w:rPr>
          <w:spacing w:val="-7"/>
        </w:rPr>
        <w:t> </w:t>
      </w:r>
      <w:r>
        <w:rPr/>
        <w:t>natural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cultural</w:t>
      </w:r>
      <w:r>
        <w:rPr>
          <w:spacing w:val="-7"/>
        </w:rPr>
        <w:t> </w:t>
      </w:r>
      <w:r>
        <w:rPr/>
        <w:t>values</w:t>
      </w:r>
      <w:r>
        <w:rPr/>
        <w:t> that exist in the area; features that have helped</w:t>
      </w:r>
      <w:r>
        <w:rPr>
          <w:spacing w:val="-25"/>
        </w:rPr>
        <w:t> </w:t>
      </w:r>
      <w:r>
        <w:rPr/>
        <w:t>to</w:t>
      </w:r>
      <w:r>
        <w:rPr/>
        <w:t> make them popular tourist destinations. Though</w:t>
      </w:r>
      <w:r>
        <w:rPr>
          <w:spacing w:val="-14"/>
        </w:rPr>
        <w:t> </w:t>
      </w:r>
      <w:r>
        <w:rPr/>
        <w:t>in</w:t>
      </w:r>
      <w:r>
        <w:rPr/>
        <w:t> largely good condition, these areas do face a</w:t>
      </w:r>
      <w:r>
        <w:rPr>
          <w:spacing w:val="-18"/>
        </w:rPr>
        <w:t> </w:t>
      </w:r>
      <w:r>
        <w:rPr/>
        <w:t>range</w:t>
      </w:r>
      <w:r>
        <w:rPr/>
        <w:t> of</w:t>
      </w:r>
      <w:r>
        <w:rPr>
          <w:spacing w:val="-6"/>
        </w:rPr>
        <w:t> </w:t>
      </w:r>
      <w:r>
        <w:rPr/>
        <w:t>threats.</w:t>
      </w:r>
    </w:p>
    <w:p>
      <w:pPr>
        <w:pStyle w:val="BodyText"/>
        <w:spacing w:line="264" w:lineRule="exact"/>
        <w:ind w:left="6294" w:right="1173"/>
        <w:jc w:val="both"/>
      </w:pPr>
      <w:r>
        <w:rPr>
          <w:spacing w:val="-3"/>
        </w:rPr>
        <w:t>Although they are very </w:t>
      </w:r>
      <w:r>
        <w:rPr>
          <w:spacing w:val="-4"/>
        </w:rPr>
        <w:t>different environments,</w:t>
      </w:r>
      <w:r>
        <w:rPr>
          <w:spacing w:val="-3"/>
        </w:rPr>
        <w:t> the</w:t>
      </w:r>
      <w:r>
        <w:rPr>
          <w:spacing w:val="-3"/>
        </w:rPr>
        <w:t> land </w:t>
      </w:r>
      <w:r>
        <w:rPr/>
        <w:t>and </w:t>
      </w:r>
      <w:r>
        <w:rPr>
          <w:spacing w:val="-3"/>
        </w:rPr>
        <w:t>marine </w:t>
      </w:r>
      <w:r>
        <w:rPr>
          <w:spacing w:val="-4"/>
        </w:rPr>
        <w:t>environments </w:t>
      </w:r>
      <w:r>
        <w:rPr>
          <w:spacing w:val="-3"/>
        </w:rPr>
        <w:t>are</w:t>
      </w:r>
      <w:r>
        <w:rPr>
          <w:spacing w:val="-6"/>
        </w:rPr>
        <w:t> </w:t>
      </w:r>
      <w:r>
        <w:rPr>
          <w:spacing w:val="-4"/>
        </w:rPr>
        <w:t>interconnected.</w:t>
      </w:r>
      <w:r>
        <w:rPr>
          <w:spacing w:val="-3"/>
        </w:rPr>
        <w:t> Some plants </w:t>
      </w:r>
      <w:r>
        <w:rPr/>
        <w:t>and </w:t>
      </w:r>
      <w:r>
        <w:rPr>
          <w:spacing w:val="-3"/>
        </w:rPr>
        <w:t>animals rely </w:t>
      </w:r>
      <w:r>
        <w:rPr/>
        <w:t>on </w:t>
      </w:r>
      <w:r>
        <w:rPr>
          <w:spacing w:val="-3"/>
        </w:rPr>
        <w:t>both onshore</w:t>
      </w:r>
      <w:r>
        <w:rPr>
          <w:spacing w:val="-24"/>
        </w:rPr>
        <w:t> </w:t>
      </w:r>
      <w:r>
        <w:rPr>
          <w:spacing w:val="-3"/>
        </w:rPr>
        <w:t>and</w:t>
      </w:r>
      <w:r>
        <w:rPr>
          <w:spacing w:val="-3"/>
        </w:rPr>
        <w:t> </w:t>
      </w:r>
      <w:r>
        <w:rPr>
          <w:spacing w:val="-4"/>
        </w:rPr>
        <w:t>offshore </w:t>
      </w:r>
      <w:r>
        <w:rPr>
          <w:spacing w:val="-3"/>
        </w:rPr>
        <w:t>areas </w:t>
      </w:r>
      <w:r>
        <w:rPr>
          <w:spacing w:val="-4"/>
        </w:rPr>
        <w:t>for different life </w:t>
      </w:r>
      <w:r>
        <w:rPr>
          <w:spacing w:val="-3"/>
        </w:rPr>
        <w:t>cycle </w:t>
      </w:r>
      <w:r>
        <w:rPr>
          <w:spacing w:val="-4"/>
        </w:rPr>
        <w:t>stages</w:t>
      </w:r>
      <w:r>
        <w:rPr>
          <w:spacing w:val="-6"/>
        </w:rPr>
        <w:t> </w:t>
      </w:r>
      <w:r>
        <w:rPr>
          <w:spacing w:val="-3"/>
        </w:rPr>
        <w:t>and</w:t>
      </w:r>
      <w:r>
        <w:rPr/>
      </w:r>
    </w:p>
    <w:p>
      <w:pPr>
        <w:pStyle w:val="BodyText"/>
        <w:spacing w:line="264" w:lineRule="exact" w:before="0"/>
        <w:ind w:left="6294" w:right="988"/>
        <w:jc w:val="left"/>
      </w:pPr>
      <w:r>
        <w:rPr/>
        <w:t>the </w:t>
      </w:r>
      <w:r>
        <w:rPr>
          <w:spacing w:val="-3"/>
        </w:rPr>
        <w:t>marine parks </w:t>
      </w:r>
      <w:r>
        <w:rPr/>
        <w:t>and </w:t>
      </w:r>
      <w:r>
        <w:rPr>
          <w:spacing w:val="-3"/>
        </w:rPr>
        <w:t>reserves are susceptible</w:t>
      </w:r>
      <w:r>
        <w:rPr>
          <w:spacing w:val="-25"/>
        </w:rPr>
        <w:t> </w:t>
      </w:r>
      <w:r>
        <w:rPr>
          <w:spacing w:val="-3"/>
        </w:rPr>
        <w:t>to</w:t>
      </w:r>
      <w:r>
        <w:rPr/>
        <w:t> </w:t>
      </w:r>
      <w:r>
        <w:rPr>
          <w:spacing w:val="-3"/>
        </w:rPr>
        <w:t>influences</w:t>
      </w:r>
      <w:r>
        <w:rPr>
          <w:spacing w:val="-5"/>
        </w:rPr>
        <w:t> </w:t>
      </w:r>
      <w:r>
        <w:rPr>
          <w:spacing w:val="-3"/>
        </w:rPr>
        <w:t>from</w:t>
      </w:r>
      <w:r>
        <w:rPr>
          <w:spacing w:val="-5"/>
        </w:rPr>
        <w:t> </w:t>
      </w:r>
      <w:r>
        <w:rPr>
          <w:spacing w:val="-3"/>
        </w:rPr>
        <w:t>land,</w:t>
      </w:r>
      <w:r>
        <w:rPr>
          <w:spacing w:val="-5"/>
        </w:rPr>
        <w:t> </w:t>
      </w:r>
      <w:r>
        <w:rPr>
          <w:spacing w:val="-3"/>
        </w:rPr>
        <w:t>making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4"/>
        </w:rPr>
        <w:t>focus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4"/>
        </w:rPr>
        <w:t>many</w:t>
      </w:r>
      <w:r>
        <w:rPr>
          <w:spacing w:val="-46"/>
        </w:rPr>
        <w:t> </w:t>
      </w:r>
      <w:r>
        <w:rPr>
          <w:spacing w:val="-46"/>
        </w:rPr>
      </w:r>
      <w:r>
        <w:rPr>
          <w:spacing w:val="-4"/>
        </w:rPr>
        <w:t>programs </w:t>
      </w:r>
      <w:r>
        <w:rPr>
          <w:spacing w:val="-3"/>
        </w:rPr>
        <w:t>reducing erosion </w:t>
      </w:r>
      <w:r>
        <w:rPr/>
        <w:t>and </w:t>
      </w:r>
      <w:r>
        <w:rPr>
          <w:spacing w:val="-3"/>
        </w:rPr>
        <w:t>nutrient</w:t>
      </w:r>
      <w:r>
        <w:rPr>
          <w:spacing w:val="-16"/>
        </w:rPr>
        <w:t> </w:t>
      </w:r>
      <w:r>
        <w:rPr>
          <w:spacing w:val="-5"/>
        </w:rPr>
        <w:t>runoff.</w:t>
      </w:r>
      <w:r>
        <w:rPr/>
        <w:t> </w:t>
      </w:r>
      <w:r>
        <w:rPr>
          <w:rFonts w:ascii="Calibri"/>
          <w:spacing w:val="-3"/>
        </w:rPr>
        <w:t>Managing </w:t>
      </w:r>
      <w:r>
        <w:rPr>
          <w:rFonts w:ascii="Calibri"/>
        </w:rPr>
        <w:t>the </w:t>
      </w:r>
      <w:r>
        <w:rPr>
          <w:rFonts w:ascii="Calibri"/>
          <w:spacing w:val="-3"/>
        </w:rPr>
        <w:t>landscape </w:t>
      </w:r>
      <w:r>
        <w:rPr>
          <w:rFonts w:ascii="Calibri"/>
        </w:rPr>
        <w:t>as a </w:t>
      </w:r>
      <w:r>
        <w:rPr>
          <w:rFonts w:ascii="Calibri"/>
          <w:spacing w:val="-5"/>
        </w:rPr>
        <w:t>system </w:t>
      </w:r>
      <w:r>
        <w:rPr>
          <w:rFonts w:ascii="Calibri"/>
        </w:rPr>
        <w:t>and</w:t>
      </w:r>
      <w:r>
        <w:rPr>
          <w:rFonts w:ascii="Calibri"/>
          <w:spacing w:val="-20"/>
        </w:rPr>
        <w:t> </w:t>
      </w:r>
      <w:r>
        <w:rPr>
          <w:rFonts w:ascii="Calibri"/>
          <w:spacing w:val="-4"/>
        </w:rPr>
        <w:t>considering</w:t>
      </w:r>
      <w:r>
        <w:rPr>
          <w:rFonts w:ascii="Calibri"/>
          <w:spacing w:val="-3"/>
          <w:w w:val="100"/>
        </w:rPr>
        <w:t> </w:t>
      </w:r>
      <w:r>
        <w:rPr/>
        <w:t>the </w:t>
      </w:r>
      <w:r>
        <w:rPr>
          <w:spacing w:val="-3"/>
        </w:rPr>
        <w:t>connections between these </w:t>
      </w:r>
      <w:r>
        <w:rPr>
          <w:spacing w:val="-4"/>
        </w:rPr>
        <w:t>systems </w:t>
      </w:r>
      <w:r>
        <w:rPr/>
        <w:t>is a</w:t>
      </w:r>
      <w:r>
        <w:rPr>
          <w:spacing w:val="-23"/>
        </w:rPr>
        <w:t> </w:t>
      </w:r>
      <w:r>
        <w:rPr>
          <w:spacing w:val="-4"/>
        </w:rPr>
        <w:t>core</w:t>
      </w:r>
      <w:r>
        <w:rPr/>
        <w:t> </w:t>
      </w:r>
      <w:r>
        <w:rPr>
          <w:spacing w:val="-3"/>
        </w:rPr>
        <w:t>principle </w:t>
      </w:r>
      <w:r>
        <w:rPr/>
        <w:t>in our </w:t>
      </w:r>
      <w:r>
        <w:rPr>
          <w:spacing w:val="-3"/>
        </w:rPr>
        <w:t>approach to managing</w:t>
      </w:r>
      <w:r>
        <w:rPr>
          <w:spacing w:val="-19"/>
        </w:rPr>
        <w:t> </w:t>
      </w:r>
      <w:r>
        <w:rPr>
          <w:spacing w:val="-5"/>
        </w:rPr>
        <w:t>Country.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6"/>
        <w:rPr>
          <w:rFonts w:ascii="Calibri" w:hAnsi="Calibri" w:cs="Calibri" w:eastAsia="Calibri"/>
          <w:sz w:val="21"/>
          <w:szCs w:val="21"/>
        </w:rPr>
      </w:pPr>
    </w:p>
    <w:p>
      <w:pPr>
        <w:pStyle w:val="Heading5"/>
        <w:spacing w:line="240" w:lineRule="auto"/>
        <w:ind w:left="323" w:right="988"/>
        <w:jc w:val="left"/>
        <w:rPr>
          <w:u w:val="none"/>
        </w:rPr>
      </w:pPr>
      <w:r>
        <w:rPr/>
        <w:pict>
          <v:group style="position:absolute;margin-left:-.999947pt;margin-top:4.744172pt;width:597.3pt;height:17.2pt;mso-position-horizontal-relative:page;mso-position-vertical-relative:paragraph;z-index:-883480" coordorigin="-20,95" coordsize="11946,344">
            <v:group style="position:absolute;left:709;top:376;width:11197;height:2" coordorigin="709,376" coordsize="11197,2">
              <v:shape style="position:absolute;left:709;top:376;width:11197;height:2" coordorigin="709,376" coordsize="11197,0" path="m709,376l11906,376e" filled="false" stroked="true" strokeweight="1pt" strokecolor="#939598">
                <v:path arrowok="t"/>
              </v:shape>
            </v:group>
            <v:group style="position:absolute;left:11906;top:250;width:2;height:71" coordorigin="11906,250" coordsize="2,71">
              <v:shape style="position:absolute;left:11906;top:250;width:2;height:71" coordorigin="11906,250" coordsize="0,71" path="m11906,320l11906,250e" filled="false" stroked="true" strokeweight=".748pt" strokecolor="#939598">
                <v:path arrowok="t"/>
              </v:shape>
            </v:group>
            <v:group style="position:absolute;left:11865;top:250;width:2;height:80" coordorigin="11865,250" coordsize="2,80">
              <v:shape style="position:absolute;left:11865;top:250;width:2;height:80" coordorigin="11865,250" coordsize="0,80" path="m11865,330l11865,250e" filled="false" stroked="true" strokeweight=".748pt" strokecolor="#939598">
                <v:path arrowok="t"/>
              </v:shape>
            </v:group>
            <v:group style="position:absolute;left:11825;top:250;width:2;height:80" coordorigin="11825,250" coordsize="2,80">
              <v:shape style="position:absolute;left:11825;top:250;width:2;height:80" coordorigin="11825,250" coordsize="0,80" path="m11825,330l11825,250e" filled="false" stroked="true" strokeweight=".748pt" strokecolor="#939598">
                <v:path arrowok="t"/>
              </v:shape>
            </v:group>
            <v:group style="position:absolute;left:11785;top:250;width:2;height:80" coordorigin="11785,250" coordsize="2,80">
              <v:shape style="position:absolute;left:11785;top:250;width:2;height:80" coordorigin="11785,250" coordsize="0,80" path="m11785,330l11785,250e" filled="false" stroked="true" strokeweight=".748pt" strokecolor="#939598">
                <v:path arrowok="t"/>
              </v:shape>
            </v:group>
            <v:group style="position:absolute;left:11745;top:250;width:2;height:80" coordorigin="11745,250" coordsize="2,80">
              <v:shape style="position:absolute;left:11745;top:250;width:2;height:80" coordorigin="11745,250" coordsize="0,80" path="m11745,330l11745,250e" filled="false" stroked="true" strokeweight=".748pt" strokecolor="#939598">
                <v:path arrowok="t"/>
              </v:shape>
            </v:group>
            <v:group style="position:absolute;left:11705;top:250;width:2;height:80" coordorigin="11705,250" coordsize="2,80">
              <v:shape style="position:absolute;left:11705;top:250;width:2;height:80" coordorigin="11705,250" coordsize="0,80" path="m11705,330l11705,250e" filled="false" stroked="true" strokeweight=".748pt" strokecolor="#939598">
                <v:path arrowok="t"/>
              </v:shape>
            </v:group>
            <v:group style="position:absolute;left:11665;top:250;width:2;height:80" coordorigin="11665,250" coordsize="2,80">
              <v:shape style="position:absolute;left:11665;top:250;width:2;height:80" coordorigin="11665,250" coordsize="0,80" path="m11665,330l11665,250e" filled="false" stroked="true" strokeweight=".748pt" strokecolor="#939598">
                <v:path arrowok="t"/>
              </v:shape>
            </v:group>
            <v:group style="position:absolute;left:11625;top:250;width:2;height:80" coordorigin="11625,250" coordsize="2,80">
              <v:shape style="position:absolute;left:11625;top:250;width:2;height:80" coordorigin="11625,250" coordsize="0,80" path="m11625,330l11625,250e" filled="false" stroked="true" strokeweight=".748pt" strokecolor="#939598">
                <v:path arrowok="t"/>
              </v:shape>
            </v:group>
            <v:group style="position:absolute;left:11585;top:250;width:2;height:80" coordorigin="11585,250" coordsize="2,80">
              <v:shape style="position:absolute;left:11585;top:250;width:2;height:80" coordorigin="11585,250" coordsize="1,80" path="m11585,330l11585,250e" filled="false" stroked="true" strokeweight=".748pt" strokecolor="#939598">
                <v:path arrowok="t"/>
              </v:shape>
            </v:group>
            <v:group style="position:absolute;left:11545;top:250;width:2;height:80" coordorigin="11545,250" coordsize="2,80">
              <v:shape style="position:absolute;left:11545;top:250;width:2;height:80" coordorigin="11545,250" coordsize="0,80" path="m11545,330l11545,250e" filled="false" stroked="true" strokeweight=".748pt" strokecolor="#939598">
                <v:path arrowok="t"/>
              </v:shape>
            </v:group>
            <v:group style="position:absolute;left:11505;top:250;width:2;height:80" coordorigin="11505,250" coordsize="2,80">
              <v:shape style="position:absolute;left:11505;top:250;width:2;height:80" coordorigin="11505,250" coordsize="0,80" path="m11505,330l11505,250e" filled="false" stroked="true" strokeweight=".748pt" strokecolor="#939598">
                <v:path arrowok="t"/>
              </v:shape>
            </v:group>
            <v:group style="position:absolute;left:11465;top:250;width:2;height:80" coordorigin="11465,250" coordsize="2,80">
              <v:shape style="position:absolute;left:11465;top:250;width:2;height:80" coordorigin="11465,250" coordsize="1,80" path="m11465,330l11465,250e" filled="false" stroked="true" strokeweight=".748pt" strokecolor="#939598">
                <v:path arrowok="t"/>
              </v:shape>
            </v:group>
            <v:group style="position:absolute;left:11425;top:250;width:2;height:80" coordorigin="11425,250" coordsize="2,80">
              <v:shape style="position:absolute;left:11425;top:250;width:2;height:80" coordorigin="11425,250" coordsize="1,80" path="m11425,330l11425,250e" filled="false" stroked="true" strokeweight=".748pt" strokecolor="#939598">
                <v:path arrowok="t"/>
              </v:shape>
            </v:group>
            <v:group style="position:absolute;left:11385;top:250;width:2;height:80" coordorigin="11385,250" coordsize="2,80">
              <v:shape style="position:absolute;left:11385;top:250;width:2;height:80" coordorigin="11385,250" coordsize="1,80" path="m11385,330l11385,250e" filled="false" stroked="true" strokeweight=".748pt" strokecolor="#939598">
                <v:path arrowok="t"/>
              </v:shape>
            </v:group>
            <v:group style="position:absolute;left:11345;top:250;width:2;height:80" coordorigin="11345,250" coordsize="2,80">
              <v:shape style="position:absolute;left:11345;top:250;width:2;height:80" coordorigin="11345,250" coordsize="1,80" path="m11345,330l11345,250e" filled="false" stroked="true" strokeweight=".748pt" strokecolor="#939598">
                <v:path arrowok="t"/>
              </v:shape>
            </v:group>
            <v:group style="position:absolute;left:11305;top:250;width:2;height:80" coordorigin="11305,250" coordsize="2,80">
              <v:shape style="position:absolute;left:11305;top:250;width:2;height:80" coordorigin="11305,250" coordsize="1,80" path="m11305,330l11305,250e" filled="false" stroked="true" strokeweight=".748pt" strokecolor="#939598">
                <v:path arrowok="t"/>
              </v:shape>
            </v:group>
            <v:group style="position:absolute;left:11265;top:250;width:2;height:80" coordorigin="11265,250" coordsize="2,80">
              <v:shape style="position:absolute;left:11265;top:250;width:2;height:80" coordorigin="11265,250" coordsize="0,80" path="m11265,330l11265,250e" filled="false" stroked="true" strokeweight=".748pt" strokecolor="#939598">
                <v:path arrowok="t"/>
              </v:shape>
            </v:group>
            <v:group style="position:absolute;left:11224;top:250;width:2;height:80" coordorigin="11224,250" coordsize="2,80">
              <v:shape style="position:absolute;left:11224;top:250;width:2;height:80" coordorigin="11224,250" coordsize="0,80" path="m11224,330l11224,250e" filled="false" stroked="true" strokeweight=".748pt" strokecolor="#939598">
                <v:path arrowok="t"/>
              </v:shape>
            </v:group>
            <v:group style="position:absolute;left:11184;top:250;width:2;height:80" coordorigin="11184,250" coordsize="2,80">
              <v:shape style="position:absolute;left:11184;top:250;width:2;height:80" coordorigin="11184,250" coordsize="0,80" path="m11184,330l11184,250e" filled="false" stroked="true" strokeweight=".748pt" strokecolor="#939598">
                <v:path arrowok="t"/>
              </v:shape>
            </v:group>
            <v:group style="position:absolute;left:11144;top:250;width:2;height:80" coordorigin="11144,250" coordsize="2,80">
              <v:shape style="position:absolute;left:11144;top:250;width:2;height:80" coordorigin="11144,250" coordsize="1,80" path="m11144,330l11144,250e" filled="false" stroked="true" strokeweight=".748pt" strokecolor="#939598">
                <v:path arrowok="t"/>
              </v:shape>
            </v:group>
            <v:group style="position:absolute;left:11104;top:250;width:2;height:80" coordorigin="11104,250" coordsize="2,80">
              <v:shape style="position:absolute;left:11104;top:250;width:2;height:80" coordorigin="11104,250" coordsize="0,80" path="m11104,330l11104,250e" filled="false" stroked="true" strokeweight=".748pt" strokecolor="#939598">
                <v:path arrowok="t"/>
              </v:shape>
            </v:group>
            <v:group style="position:absolute;left:11064;top:250;width:2;height:80" coordorigin="11064,250" coordsize="2,80">
              <v:shape style="position:absolute;left:11064;top:250;width:2;height:80" coordorigin="11064,250" coordsize="0,80" path="m11064,330l11064,250e" filled="false" stroked="true" strokeweight=".748pt" strokecolor="#939598">
                <v:path arrowok="t"/>
              </v:shape>
            </v:group>
            <v:group style="position:absolute;left:11024;top:250;width:2;height:80" coordorigin="11024,250" coordsize="2,80">
              <v:shape style="position:absolute;left:11024;top:250;width:2;height:80" coordorigin="11024,250" coordsize="1,80" path="m11024,330l11024,250e" filled="false" stroked="true" strokeweight=".748pt" strokecolor="#939598">
                <v:path arrowok="t"/>
              </v:shape>
            </v:group>
            <v:group style="position:absolute;left:10984;top:250;width:2;height:80" coordorigin="10984,250" coordsize="2,80">
              <v:shape style="position:absolute;left:10984;top:250;width:2;height:80" coordorigin="10984,250" coordsize="0,80" path="m10984,330l10984,250e" filled="false" stroked="true" strokeweight=".748pt" strokecolor="#939598">
                <v:path arrowok="t"/>
              </v:shape>
            </v:group>
            <v:group style="position:absolute;left:10944;top:250;width:2;height:80" coordorigin="10944,250" coordsize="2,80">
              <v:shape style="position:absolute;left:10944;top:250;width:2;height:80" coordorigin="10944,250" coordsize="0,80" path="m10944,330l10944,250e" filled="false" stroked="true" strokeweight=".748pt" strokecolor="#939598">
                <v:path arrowok="t"/>
              </v:shape>
            </v:group>
            <v:group style="position:absolute;left:10904;top:250;width:2;height:80" coordorigin="10904,250" coordsize="2,80">
              <v:shape style="position:absolute;left:10904;top:250;width:2;height:80" coordorigin="10904,250" coordsize="0,80" path="m10904,330l10904,250e" filled="false" stroked="true" strokeweight=".748pt" strokecolor="#939598">
                <v:path arrowok="t"/>
              </v:shape>
            </v:group>
            <v:group style="position:absolute;left:10864;top:250;width:2;height:80" coordorigin="10864,250" coordsize="2,80">
              <v:shape style="position:absolute;left:10864;top:250;width:2;height:80" coordorigin="10864,250" coordsize="0,80" path="m10864,330l10864,250e" filled="false" stroked="true" strokeweight=".748pt" strokecolor="#939598">
                <v:path arrowok="t"/>
              </v:shape>
            </v:group>
            <v:group style="position:absolute;left:10824;top:250;width:2;height:80" coordorigin="10824,250" coordsize="2,80">
              <v:shape style="position:absolute;left:10824;top:250;width:2;height:80" coordorigin="10824,250" coordsize="1,80" path="m10824,330l10824,250e" filled="false" stroked="true" strokeweight=".748pt" strokecolor="#939598">
                <v:path arrowok="t"/>
              </v:shape>
            </v:group>
            <v:group style="position:absolute;left:10784;top:250;width:2;height:80" coordorigin="10784,250" coordsize="2,80">
              <v:shape style="position:absolute;left:10784;top:250;width:2;height:80" coordorigin="10784,250" coordsize="0,80" path="m10784,330l10784,250e" filled="false" stroked="true" strokeweight=".748pt" strokecolor="#939598">
                <v:path arrowok="t"/>
              </v:shape>
            </v:group>
            <v:group style="position:absolute;left:10744;top:250;width:2;height:80" coordorigin="10744,250" coordsize="2,80">
              <v:shape style="position:absolute;left:10744;top:250;width:2;height:80" coordorigin="10744,250" coordsize="0,80" path="m10744,330l10744,250e" filled="false" stroked="true" strokeweight=".748pt" strokecolor="#939598">
                <v:path arrowok="t"/>
              </v:shape>
            </v:group>
            <v:group style="position:absolute;left:10704;top:250;width:2;height:80" coordorigin="10704,250" coordsize="2,80">
              <v:shape style="position:absolute;left:10704;top:250;width:2;height:80" coordorigin="10704,250" coordsize="1,80" path="m10704,330l10704,250e" filled="false" stroked="true" strokeweight=".748pt" strokecolor="#939598">
                <v:path arrowok="t"/>
              </v:shape>
            </v:group>
            <v:group style="position:absolute;left:10664;top:250;width:2;height:80" coordorigin="10664,250" coordsize="2,80">
              <v:shape style="position:absolute;left:10664;top:250;width:2;height:80" coordorigin="10664,250" coordsize="0,80" path="m10664,330l10664,250e" filled="false" stroked="true" strokeweight=".748pt" strokecolor="#939598">
                <v:path arrowok="t"/>
              </v:shape>
            </v:group>
            <v:group style="position:absolute;left:10624;top:250;width:2;height:80" coordorigin="10624,250" coordsize="2,80">
              <v:shape style="position:absolute;left:10624;top:250;width:2;height:80" coordorigin="10624,250" coordsize="0,80" path="m10624,330l10624,250e" filled="false" stroked="true" strokeweight=".748pt" strokecolor="#939598">
                <v:path arrowok="t"/>
              </v:shape>
            </v:group>
            <v:group style="position:absolute;left:10584;top:250;width:2;height:80" coordorigin="10584,250" coordsize="2,80">
              <v:shape style="position:absolute;left:10584;top:250;width:2;height:80" coordorigin="10584,250" coordsize="0,80" path="m10584,330l10584,250e" filled="false" stroked="true" strokeweight=".748pt" strokecolor="#939598">
                <v:path arrowok="t"/>
              </v:shape>
            </v:group>
            <v:group style="position:absolute;left:10543;top:250;width:2;height:80" coordorigin="10543,250" coordsize="2,80">
              <v:shape style="position:absolute;left:10543;top:250;width:2;height:80" coordorigin="10543,250" coordsize="0,80" path="m10543,330l10543,250e" filled="false" stroked="true" strokeweight=".748pt" strokecolor="#939598">
                <v:path arrowok="t"/>
              </v:shape>
            </v:group>
            <v:group style="position:absolute;left:10503;top:250;width:2;height:80" coordorigin="10503,250" coordsize="2,80">
              <v:shape style="position:absolute;left:10503;top:250;width:2;height:80" coordorigin="10503,250" coordsize="1,80" path="m10503,330l10503,250e" filled="false" stroked="true" strokeweight=".748pt" strokecolor="#939598">
                <v:path arrowok="t"/>
              </v:shape>
            </v:group>
            <v:group style="position:absolute;left:10463;top:251;width:2;height:80" coordorigin="10463,251" coordsize="2,80">
              <v:shape style="position:absolute;left:10463;top:251;width:2;height:80" coordorigin="10463,251" coordsize="0,80" path="m10463,331l10463,251e" filled="false" stroked="true" strokeweight=".748pt" strokecolor="#939598">
                <v:path arrowok="t"/>
              </v:shape>
            </v:group>
            <v:group style="position:absolute;left:10423;top:251;width:2;height:80" coordorigin="10423,251" coordsize="2,80">
              <v:shape style="position:absolute;left:10423;top:251;width:2;height:80" coordorigin="10423,251" coordsize="0,80" path="m10423,331l10423,251e" filled="false" stroked="true" strokeweight=".748pt" strokecolor="#939598">
                <v:path arrowok="t"/>
              </v:shape>
            </v:group>
            <v:group style="position:absolute;left:10383;top:251;width:2;height:80" coordorigin="10383,251" coordsize="2,80">
              <v:shape style="position:absolute;left:10383;top:251;width:2;height:80" coordorigin="10383,251" coordsize="1,80" path="m10383,331l10383,251e" filled="false" stroked="true" strokeweight=".748pt" strokecolor="#939598">
                <v:path arrowok="t"/>
              </v:shape>
            </v:group>
            <v:group style="position:absolute;left:10343;top:251;width:2;height:80" coordorigin="10343,251" coordsize="2,80">
              <v:shape style="position:absolute;left:10343;top:251;width:2;height:80" coordorigin="10343,251" coordsize="0,80" path="m10343,331l10343,251e" filled="false" stroked="true" strokeweight=".748pt" strokecolor="#939598">
                <v:path arrowok="t"/>
              </v:shape>
            </v:group>
            <v:group style="position:absolute;left:10303;top:251;width:2;height:80" coordorigin="10303,251" coordsize="2,80">
              <v:shape style="position:absolute;left:10303;top:251;width:2;height:80" coordorigin="10303,251" coordsize="0,80" path="m10303,331l10303,251e" filled="false" stroked="true" strokeweight=".748pt" strokecolor="#939598">
                <v:path arrowok="t"/>
              </v:shape>
            </v:group>
            <v:group style="position:absolute;left:10263;top:251;width:2;height:80" coordorigin="10263,251" coordsize="2,80">
              <v:shape style="position:absolute;left:10263;top:251;width:2;height:80" coordorigin="10263,251" coordsize="1,80" path="m10263,331l10263,251e" filled="false" stroked="true" strokeweight=".748pt" strokecolor="#939598">
                <v:path arrowok="t"/>
              </v:shape>
            </v:group>
            <v:group style="position:absolute;left:10223;top:251;width:2;height:80" coordorigin="10223,251" coordsize="2,80">
              <v:shape style="position:absolute;left:10223;top:251;width:2;height:80" coordorigin="10223,251" coordsize="1,80" path="m10223,331l10223,251e" filled="false" stroked="true" strokeweight=".748pt" strokecolor="#939598">
                <v:path arrowok="t"/>
              </v:shape>
            </v:group>
            <v:group style="position:absolute;left:10183;top:251;width:2;height:80" coordorigin="10183,251" coordsize="2,80">
              <v:shape style="position:absolute;left:10183;top:251;width:2;height:80" coordorigin="10183,251" coordsize="1,80" path="m10183,331l10183,251e" filled="false" stroked="true" strokeweight=".748pt" strokecolor="#939598">
                <v:path arrowok="t"/>
              </v:shape>
            </v:group>
            <v:group style="position:absolute;left:10143;top:251;width:2;height:80" coordorigin="10143,251" coordsize="2,80">
              <v:shape style="position:absolute;left:10143;top:251;width:2;height:80" coordorigin="10143,251" coordsize="1,80" path="m10143,331l10143,251e" filled="false" stroked="true" strokeweight=".748pt" strokecolor="#939598">
                <v:path arrowok="t"/>
              </v:shape>
            </v:group>
            <v:group style="position:absolute;left:10103;top:251;width:2;height:80" coordorigin="10103,251" coordsize="2,80">
              <v:shape style="position:absolute;left:10103;top:251;width:2;height:80" coordorigin="10103,251" coordsize="1,80" path="m10103,331l10103,251e" filled="false" stroked="true" strokeweight=".748pt" strokecolor="#939598">
                <v:path arrowok="t"/>
              </v:shape>
            </v:group>
            <v:group style="position:absolute;left:10063;top:251;width:2;height:80" coordorigin="10063,251" coordsize="2,80">
              <v:shape style="position:absolute;left:10063;top:251;width:2;height:80" coordorigin="10063,251" coordsize="0,80" path="m10063,331l10063,251e" filled="false" stroked="true" strokeweight=".748pt" strokecolor="#939598">
                <v:path arrowok="t"/>
              </v:shape>
            </v:group>
            <v:group style="position:absolute;left:10023;top:251;width:2;height:80" coordorigin="10023,251" coordsize="2,80">
              <v:shape style="position:absolute;left:10023;top:251;width:2;height:80" coordorigin="10023,251" coordsize="0,80" path="m10023,331l10023,251e" filled="false" stroked="true" strokeweight=".748pt" strokecolor="#939598">
                <v:path arrowok="t"/>
              </v:shape>
            </v:group>
            <v:group style="position:absolute;left:9983;top:251;width:2;height:80" coordorigin="9983,251" coordsize="2,80">
              <v:shape style="position:absolute;left:9983;top:251;width:2;height:80" coordorigin="9983,251" coordsize="0,80" path="m9983,331l9983,251e" filled="false" stroked="true" strokeweight=".748pt" strokecolor="#939598">
                <v:path arrowok="t"/>
              </v:shape>
            </v:group>
            <v:group style="position:absolute;left:9943;top:251;width:2;height:80" coordorigin="9943,251" coordsize="2,80">
              <v:shape style="position:absolute;left:9943;top:251;width:2;height:80" coordorigin="9943,251" coordsize="1,80" path="m9943,331l9943,251e" filled="false" stroked="true" strokeweight=".748pt" strokecolor="#939598">
                <v:path arrowok="t"/>
              </v:shape>
            </v:group>
            <v:group style="position:absolute;left:9902;top:251;width:2;height:80" coordorigin="9902,251" coordsize="2,80">
              <v:shape style="position:absolute;left:9902;top:251;width:2;height:80" coordorigin="9902,251" coordsize="0,80" path="m9902,331l9902,251e" filled="false" stroked="true" strokeweight=".748pt" strokecolor="#939598">
                <v:path arrowok="t"/>
              </v:shape>
            </v:group>
            <v:group style="position:absolute;left:9862;top:251;width:2;height:80" coordorigin="9862,251" coordsize="2,80">
              <v:shape style="position:absolute;left:9862;top:251;width:2;height:80" coordorigin="9862,251" coordsize="0,80" path="m9862,331l9862,251e" filled="false" stroked="true" strokeweight=".748pt" strokecolor="#939598">
                <v:path arrowok="t"/>
              </v:shape>
            </v:group>
            <v:group style="position:absolute;left:9822;top:251;width:2;height:80" coordorigin="9822,251" coordsize="2,80">
              <v:shape style="position:absolute;left:9822;top:251;width:2;height:80" coordorigin="9822,251" coordsize="0,80" path="m9822,331l9822,251e" filled="false" stroked="true" strokeweight=".748pt" strokecolor="#939598">
                <v:path arrowok="t"/>
              </v:shape>
            </v:group>
            <v:group style="position:absolute;left:9782;top:251;width:2;height:80" coordorigin="9782,251" coordsize="2,80">
              <v:shape style="position:absolute;left:9782;top:251;width:2;height:80" coordorigin="9782,251" coordsize="0,80" path="m9782,331l9782,251e" filled="false" stroked="true" strokeweight=".748pt" strokecolor="#939598">
                <v:path arrowok="t"/>
              </v:shape>
            </v:group>
            <v:group style="position:absolute;left:9742;top:251;width:2;height:80" coordorigin="9742,251" coordsize="2,80">
              <v:shape style="position:absolute;left:9742;top:251;width:2;height:80" coordorigin="9742,251" coordsize="0,80" path="m9742,331l9742,251e" filled="false" stroked="true" strokeweight=".748pt" strokecolor="#939598">
                <v:path arrowok="t"/>
              </v:shape>
            </v:group>
            <v:group style="position:absolute;left:9702;top:251;width:2;height:80" coordorigin="9702,251" coordsize="2,80">
              <v:shape style="position:absolute;left:9702;top:251;width:2;height:80" coordorigin="9702,251" coordsize="0,80" path="m9702,331l9702,251e" filled="false" stroked="true" strokeweight=".748pt" strokecolor="#939598">
                <v:path arrowok="t"/>
              </v:shape>
            </v:group>
            <v:group style="position:absolute;left:9662;top:251;width:2;height:80" coordorigin="9662,251" coordsize="2,80">
              <v:shape style="position:absolute;left:9662;top:251;width:2;height:80" coordorigin="9662,251" coordsize="0,80" path="m9662,331l9662,251e" filled="false" stroked="true" strokeweight=".748pt" strokecolor="#939598">
                <v:path arrowok="t"/>
              </v:shape>
            </v:group>
            <v:group style="position:absolute;left:9622;top:251;width:2;height:80" coordorigin="9622,251" coordsize="2,80">
              <v:shape style="position:absolute;left:9622;top:251;width:2;height:80" coordorigin="9622,251" coordsize="1,80" path="m9622,331l9622,251e" filled="false" stroked="true" strokeweight=".748pt" strokecolor="#939598">
                <v:path arrowok="t"/>
              </v:shape>
            </v:group>
            <v:group style="position:absolute;left:9582;top:251;width:2;height:80" coordorigin="9582,251" coordsize="2,80">
              <v:shape style="position:absolute;left:9582;top:251;width:2;height:80" coordorigin="9582,251" coordsize="0,80" path="m9582,331l9582,251e" filled="false" stroked="true" strokeweight=".748pt" strokecolor="#939598">
                <v:path arrowok="t"/>
              </v:shape>
            </v:group>
            <v:group style="position:absolute;left:9542;top:251;width:2;height:80" coordorigin="9542,251" coordsize="2,80">
              <v:shape style="position:absolute;left:9542;top:251;width:2;height:80" coordorigin="9542,251" coordsize="0,80" path="m9542,331l9542,251e" filled="false" stroked="true" strokeweight=".748pt" strokecolor="#939598">
                <v:path arrowok="t"/>
              </v:shape>
            </v:group>
            <v:group style="position:absolute;left:9502;top:251;width:2;height:80" coordorigin="9502,251" coordsize="2,80">
              <v:shape style="position:absolute;left:9502;top:251;width:2;height:80" coordorigin="9502,251" coordsize="0,80" path="m9502,331l9502,251e" filled="false" stroked="true" strokeweight=".748pt" strokecolor="#939598">
                <v:path arrowok="t"/>
              </v:shape>
            </v:group>
            <v:group style="position:absolute;left:9462;top:251;width:2;height:80" coordorigin="9462,251" coordsize="2,80">
              <v:shape style="position:absolute;left:9462;top:251;width:2;height:80" coordorigin="9462,251" coordsize="0,80" path="m9462,331l9462,251e" filled="false" stroked="true" strokeweight=".748pt" strokecolor="#939598">
                <v:path arrowok="t"/>
              </v:shape>
            </v:group>
            <v:group style="position:absolute;left:9422;top:251;width:2;height:80" coordorigin="9422,251" coordsize="2,80">
              <v:shape style="position:absolute;left:9422;top:251;width:2;height:80" coordorigin="9422,251" coordsize="0,80" path="m9422,331l9422,251e" filled="false" stroked="true" strokeweight=".748pt" strokecolor="#939598">
                <v:path arrowok="t"/>
              </v:shape>
            </v:group>
            <v:group style="position:absolute;left:9382;top:251;width:2;height:80" coordorigin="9382,251" coordsize="2,80">
              <v:shape style="position:absolute;left:9382;top:251;width:2;height:80" coordorigin="9382,251" coordsize="0,80" path="m9382,331l9382,251e" filled="false" stroked="true" strokeweight=".748pt" strokecolor="#939598">
                <v:path arrowok="t"/>
              </v:shape>
            </v:group>
            <v:group style="position:absolute;left:9342;top:251;width:2;height:80" coordorigin="9342,251" coordsize="2,80">
              <v:shape style="position:absolute;left:9342;top:251;width:2;height:80" coordorigin="9342,251" coordsize="0,80" path="m9342,331l9342,251e" filled="false" stroked="true" strokeweight=".748pt" strokecolor="#939598">
                <v:path arrowok="t"/>
              </v:shape>
            </v:group>
            <v:group style="position:absolute;left:9302;top:251;width:2;height:80" coordorigin="9302,251" coordsize="2,80">
              <v:shape style="position:absolute;left:9302;top:251;width:2;height:80" coordorigin="9302,251" coordsize="1,80" path="m9302,331l9302,251e" filled="false" stroked="true" strokeweight=".748pt" strokecolor="#939598">
                <v:path arrowok="t"/>
              </v:shape>
            </v:group>
            <v:group style="position:absolute;left:9262;top:251;width:2;height:80" coordorigin="9262,251" coordsize="2,80">
              <v:shape style="position:absolute;left:9262;top:251;width:2;height:80" coordorigin="9262,251" coordsize="0,80" path="m9262,331l9262,251e" filled="false" stroked="true" strokeweight=".748pt" strokecolor="#939598">
                <v:path arrowok="t"/>
              </v:shape>
            </v:group>
            <v:group style="position:absolute;left:9221;top:251;width:2;height:80" coordorigin="9221,251" coordsize="2,80">
              <v:shape style="position:absolute;left:9221;top:251;width:2;height:80" coordorigin="9221,251" coordsize="0,80" path="m9221,331l9221,251e" filled="false" stroked="true" strokeweight=".748pt" strokecolor="#939598">
                <v:path arrowok="t"/>
              </v:shape>
            </v:group>
            <v:group style="position:absolute;left:9181;top:251;width:2;height:80" coordorigin="9181,251" coordsize="2,80">
              <v:shape style="position:absolute;left:9181;top:251;width:2;height:80" coordorigin="9181,251" coordsize="0,80" path="m9181,331l9181,251e" filled="false" stroked="true" strokeweight=".748pt" strokecolor="#939598">
                <v:path arrowok="t"/>
              </v:shape>
            </v:group>
            <v:group style="position:absolute;left:9141;top:251;width:2;height:80" coordorigin="9141,251" coordsize="2,80">
              <v:shape style="position:absolute;left:9141;top:251;width:2;height:80" coordorigin="9141,251" coordsize="0,80" path="m9141,331l9141,251e" filled="false" stroked="true" strokeweight=".748pt" strokecolor="#939598">
                <v:path arrowok="t"/>
              </v:shape>
            </v:group>
            <v:group style="position:absolute;left:9101;top:251;width:2;height:80" coordorigin="9101,251" coordsize="2,80">
              <v:shape style="position:absolute;left:9101;top:251;width:2;height:80" coordorigin="9101,251" coordsize="1,80" path="m9101,331l9101,251e" filled="false" stroked="true" strokeweight=".748pt" strokecolor="#939598">
                <v:path arrowok="t"/>
              </v:shape>
            </v:group>
            <v:group style="position:absolute;left:9061;top:251;width:2;height:80" coordorigin="9061,251" coordsize="2,80">
              <v:shape style="position:absolute;left:9061;top:251;width:2;height:80" coordorigin="9061,251" coordsize="1,80" path="m9061,331l9061,251e" filled="false" stroked="true" strokeweight=".748pt" strokecolor="#939598">
                <v:path arrowok="t"/>
              </v:shape>
            </v:group>
            <v:group style="position:absolute;left:9021;top:251;width:2;height:80" coordorigin="9021,251" coordsize="2,80">
              <v:shape style="position:absolute;left:9021;top:251;width:2;height:80" coordorigin="9021,251" coordsize="1,80" path="m9021,331l9021,251e" filled="false" stroked="true" strokeweight=".748pt" strokecolor="#939598">
                <v:path arrowok="t"/>
              </v:shape>
            </v:group>
            <v:group style="position:absolute;left:8981;top:251;width:2;height:80" coordorigin="8981,251" coordsize="2,80">
              <v:shape style="position:absolute;left:8981;top:251;width:2;height:80" coordorigin="8981,251" coordsize="1,80" path="m8981,331l8981,251e" filled="false" stroked="true" strokeweight=".748pt" strokecolor="#939598">
                <v:path arrowok="t"/>
              </v:shape>
            </v:group>
            <v:group style="position:absolute;left:8941;top:251;width:2;height:80" coordorigin="8941,251" coordsize="2,80">
              <v:shape style="position:absolute;left:8941;top:251;width:2;height:80" coordorigin="8941,251" coordsize="1,80" path="m8941,331l8941,251e" filled="false" stroked="true" strokeweight=".748pt" strokecolor="#939598">
                <v:path arrowok="t"/>
              </v:shape>
            </v:group>
            <v:group style="position:absolute;left:8901;top:251;width:2;height:80" coordorigin="8901,251" coordsize="2,80">
              <v:shape style="position:absolute;left:8901;top:251;width:2;height:80" coordorigin="8901,251" coordsize="0,80" path="m8901,331l8901,251e" filled="false" stroked="true" strokeweight=".748pt" strokecolor="#939598">
                <v:path arrowok="t"/>
              </v:shape>
            </v:group>
            <v:group style="position:absolute;left:8861;top:251;width:2;height:80" coordorigin="8861,251" coordsize="2,80">
              <v:shape style="position:absolute;left:8861;top:251;width:2;height:80" coordorigin="8861,251" coordsize="1,80" path="m8861,331l8861,251e" filled="false" stroked="true" strokeweight=".748pt" strokecolor="#939598">
                <v:path arrowok="t"/>
              </v:shape>
            </v:group>
            <v:group style="position:absolute;left:8821;top:251;width:2;height:80" coordorigin="8821,251" coordsize="2,80">
              <v:shape style="position:absolute;left:8821;top:251;width:2;height:80" coordorigin="8821,251" coordsize="0,80" path="m8821,331l8821,251e" filled="false" stroked="true" strokeweight=".748pt" strokecolor="#939598">
                <v:path arrowok="t"/>
              </v:shape>
            </v:group>
            <v:group style="position:absolute;left:8781;top:251;width:2;height:80" coordorigin="8781,251" coordsize="2,80">
              <v:shape style="position:absolute;left:8781;top:251;width:2;height:80" coordorigin="8781,251" coordsize="0,80" path="m8781,331l8781,251e" filled="false" stroked="true" strokeweight=".748pt" strokecolor="#939598">
                <v:path arrowok="t"/>
              </v:shape>
            </v:group>
            <v:group style="position:absolute;left:8741;top:251;width:2;height:80" coordorigin="8741,251" coordsize="2,80">
              <v:shape style="position:absolute;left:8741;top:251;width:2;height:80" coordorigin="8741,251" coordsize="1,80" path="m8741,331l8741,251e" filled="false" stroked="true" strokeweight=".748pt" strokecolor="#939598">
                <v:path arrowok="t"/>
              </v:shape>
            </v:group>
            <v:group style="position:absolute;left:8701;top:251;width:2;height:80" coordorigin="8701,251" coordsize="2,80">
              <v:shape style="position:absolute;left:8701;top:251;width:2;height:80" coordorigin="8701,251" coordsize="0,80" path="m8701,331l8701,251e" filled="false" stroked="true" strokeweight=".748pt" strokecolor="#939598">
                <v:path arrowok="t"/>
              </v:shape>
            </v:group>
            <v:group style="position:absolute;left:8661;top:251;width:2;height:80" coordorigin="8661,251" coordsize="2,80">
              <v:shape style="position:absolute;left:8661;top:251;width:2;height:80" coordorigin="8661,251" coordsize="0,80" path="m8661,331l8661,251e" filled="false" stroked="true" strokeweight=".748pt" strokecolor="#939598">
                <v:path arrowok="t"/>
              </v:shape>
            </v:group>
            <v:group style="position:absolute;left:8621;top:251;width:2;height:80" coordorigin="8621,251" coordsize="2,80">
              <v:shape style="position:absolute;left:8621;top:251;width:2;height:80" coordorigin="8621,251" coordsize="0,80" path="m8621,331l8621,251e" filled="false" stroked="true" strokeweight=".748pt" strokecolor="#939598">
                <v:path arrowok="t"/>
              </v:shape>
            </v:group>
            <v:group style="position:absolute;left:8580;top:251;width:2;height:80" coordorigin="8580,251" coordsize="2,80">
              <v:shape style="position:absolute;left:8580;top:251;width:2;height:80" coordorigin="8580,251" coordsize="0,80" path="m8580,331l8580,251e" filled="false" stroked="true" strokeweight=".748pt" strokecolor="#939598">
                <v:path arrowok="t"/>
              </v:shape>
            </v:group>
            <v:group style="position:absolute;left:8540;top:251;width:2;height:80" coordorigin="8540,251" coordsize="2,80">
              <v:shape style="position:absolute;left:8540;top:251;width:2;height:80" coordorigin="8540,251" coordsize="1,80" path="m8540,331l8540,251e" filled="false" stroked="true" strokeweight=".748pt" strokecolor="#939598">
                <v:path arrowok="t"/>
              </v:shape>
            </v:group>
            <v:group style="position:absolute;left:8500;top:251;width:2;height:80" coordorigin="8500,251" coordsize="2,80">
              <v:shape style="position:absolute;left:8500;top:251;width:2;height:80" coordorigin="8500,251" coordsize="0,80" path="m8500,331l8500,251e" filled="false" stroked="true" strokeweight=".748pt" strokecolor="#939598">
                <v:path arrowok="t"/>
              </v:shape>
            </v:group>
            <v:group style="position:absolute;left:8460;top:251;width:2;height:80" coordorigin="8460,251" coordsize="2,80">
              <v:shape style="position:absolute;left:8460;top:251;width:2;height:80" coordorigin="8460,251" coordsize="0,80" path="m8460,331l8460,251e" filled="false" stroked="true" strokeweight=".748pt" strokecolor="#939598">
                <v:path arrowok="t"/>
              </v:shape>
            </v:group>
            <v:group style="position:absolute;left:8420;top:251;width:2;height:80" coordorigin="8420,251" coordsize="2,80">
              <v:shape style="position:absolute;left:8420;top:251;width:2;height:80" coordorigin="8420,251" coordsize="1,80" path="m8420,331l8420,251e" filled="false" stroked="true" strokeweight=".748pt" strokecolor="#939598">
                <v:path arrowok="t"/>
              </v:shape>
            </v:group>
            <v:group style="position:absolute;left:8380;top:251;width:2;height:80" coordorigin="8380,251" coordsize="2,80">
              <v:shape style="position:absolute;left:8380;top:251;width:2;height:80" coordorigin="8380,251" coordsize="0,80" path="m8380,331l8380,251e" filled="false" stroked="true" strokeweight=".748pt" strokecolor="#939598">
                <v:path arrowok="t"/>
              </v:shape>
            </v:group>
            <v:group style="position:absolute;left:8340;top:251;width:2;height:80" coordorigin="8340,251" coordsize="2,80">
              <v:shape style="position:absolute;left:8340;top:251;width:2;height:80" coordorigin="8340,251" coordsize="0,80" path="m8340,331l8340,251e" filled="false" stroked="true" strokeweight=".748pt" strokecolor="#939598">
                <v:path arrowok="t"/>
              </v:shape>
            </v:group>
            <v:group style="position:absolute;left:8300;top:251;width:2;height:80" coordorigin="8300,251" coordsize="2,80">
              <v:shape style="position:absolute;left:8300;top:251;width:2;height:80" coordorigin="8300,251" coordsize="0,80" path="m8300,331l8300,251e" filled="false" stroked="true" strokeweight=".748pt" strokecolor="#939598">
                <v:path arrowok="t"/>
              </v:shape>
            </v:group>
            <v:group style="position:absolute;left:8260;top:251;width:2;height:80" coordorigin="8260,251" coordsize="2,80">
              <v:shape style="position:absolute;left:8260;top:251;width:2;height:80" coordorigin="8260,251" coordsize="0,80" path="m8260,331l8260,251e" filled="false" stroked="true" strokeweight=".748pt" strokecolor="#939598">
                <v:path arrowok="t"/>
              </v:shape>
            </v:group>
            <v:group style="position:absolute;left:8220;top:251;width:2;height:80" coordorigin="8220,251" coordsize="2,80">
              <v:shape style="position:absolute;left:8220;top:251;width:2;height:80" coordorigin="8220,251" coordsize="1,80" path="m8220,331l8220,251e" filled="false" stroked="true" strokeweight=".748pt" strokecolor="#939598">
                <v:path arrowok="t"/>
              </v:shape>
            </v:group>
            <v:group style="position:absolute;left:8180;top:251;width:2;height:80" coordorigin="8180,251" coordsize="2,80">
              <v:shape style="position:absolute;left:8180;top:251;width:2;height:80" coordorigin="8180,251" coordsize="0,80" path="m8180,331l8180,251e" filled="false" stroked="true" strokeweight=".748pt" strokecolor="#939598">
                <v:path arrowok="t"/>
              </v:shape>
            </v:group>
            <v:group style="position:absolute;left:8140;top:251;width:2;height:80" coordorigin="8140,251" coordsize="2,80">
              <v:shape style="position:absolute;left:8140;top:251;width:2;height:80" coordorigin="8140,251" coordsize="0,80" path="m8140,331l8140,251e" filled="false" stroked="true" strokeweight=".748pt" strokecolor="#939598">
                <v:path arrowok="t"/>
              </v:shape>
            </v:group>
            <v:group style="position:absolute;left:8100;top:251;width:2;height:80" coordorigin="8100,251" coordsize="2,80">
              <v:shape style="position:absolute;left:8100;top:251;width:2;height:80" coordorigin="8100,251" coordsize="1,80" path="m8100,331l8100,251e" filled="false" stroked="true" strokeweight=".748pt" strokecolor="#939598">
                <v:path arrowok="t"/>
              </v:shape>
            </v:group>
            <v:group style="position:absolute;left:8060;top:251;width:2;height:80" coordorigin="8060,251" coordsize="2,80">
              <v:shape style="position:absolute;left:8060;top:251;width:2;height:80" coordorigin="8060,251" coordsize="0,80" path="m8060,331l8060,251e" filled="false" stroked="true" strokeweight=".748pt" strokecolor="#939598">
                <v:path arrowok="t"/>
              </v:shape>
            </v:group>
            <v:group style="position:absolute;left:8020;top:251;width:2;height:80" coordorigin="8020,251" coordsize="2,80">
              <v:shape style="position:absolute;left:8020;top:251;width:2;height:80" coordorigin="8020,251" coordsize="0,80" path="m8020,331l8020,251e" filled="false" stroked="true" strokeweight=".748pt" strokecolor="#939598">
                <v:path arrowok="t"/>
              </v:shape>
            </v:group>
            <v:group style="position:absolute;left:7980;top:251;width:2;height:80" coordorigin="7980,251" coordsize="2,80">
              <v:shape style="position:absolute;left:7980;top:251;width:2;height:80" coordorigin="7980,251" coordsize="0,80" path="m7980,331l7980,251e" filled="false" stroked="true" strokeweight=".748pt" strokecolor="#939598">
                <v:path arrowok="t"/>
              </v:shape>
            </v:group>
            <v:group style="position:absolute;left:7939;top:251;width:2;height:80" coordorigin="7939,251" coordsize="2,80">
              <v:shape style="position:absolute;left:7939;top:251;width:2;height:80" coordorigin="7939,251" coordsize="1,80" path="m7940,331l7939,251e" filled="false" stroked="true" strokeweight=".748pt" strokecolor="#939598">
                <v:path arrowok="t"/>
              </v:shape>
            </v:group>
            <v:group style="position:absolute;left:7899;top:251;width:2;height:80" coordorigin="7899,251" coordsize="2,80">
              <v:shape style="position:absolute;left:7899;top:251;width:2;height:80" coordorigin="7899,251" coordsize="1,80" path="m7899,331l7899,251e" filled="false" stroked="true" strokeweight=".748pt" strokecolor="#939598">
                <v:path arrowok="t"/>
              </v:shape>
            </v:group>
            <v:group style="position:absolute;left:7859;top:251;width:2;height:80" coordorigin="7859,251" coordsize="2,80">
              <v:shape style="position:absolute;left:7859;top:251;width:2;height:80" coordorigin="7859,251" coordsize="1,80" path="m7859,331l7859,251e" filled="false" stroked="true" strokeweight=".748pt" strokecolor="#939598">
                <v:path arrowok="t"/>
              </v:shape>
            </v:group>
            <v:group style="position:absolute;left:7819;top:251;width:2;height:80" coordorigin="7819,251" coordsize="2,80">
              <v:shape style="position:absolute;left:7819;top:251;width:2;height:80" coordorigin="7819,251" coordsize="1,80" path="m7819,331l7819,251e" filled="false" stroked="true" strokeweight=".748pt" strokecolor="#939598">
                <v:path arrowok="t"/>
              </v:shape>
            </v:group>
            <v:group style="position:absolute;left:7779;top:251;width:2;height:80" coordorigin="7779,251" coordsize="2,80">
              <v:shape style="position:absolute;left:7779;top:251;width:2;height:80" coordorigin="7779,251" coordsize="1,80" path="m7779,331l7779,251e" filled="false" stroked="true" strokeweight=".748pt" strokecolor="#939598">
                <v:path arrowok="t"/>
              </v:shape>
            </v:group>
            <v:group style="position:absolute;left:7739;top:251;width:2;height:80" coordorigin="7739,251" coordsize="2,80">
              <v:shape style="position:absolute;left:7739;top:251;width:2;height:80" coordorigin="7739,251" coordsize="1,80" path="m7739,331l7739,251e" filled="false" stroked="true" strokeweight=".748pt" strokecolor="#939598">
                <v:path arrowok="t"/>
              </v:shape>
            </v:group>
            <v:group style="position:absolute;left:7699;top:251;width:2;height:80" coordorigin="7699,251" coordsize="2,80">
              <v:shape style="position:absolute;left:7699;top:251;width:2;height:80" coordorigin="7699,251" coordsize="1,80" path="m7699,331l7699,251e" filled="false" stroked="true" strokeweight=".748pt" strokecolor="#939598">
                <v:path arrowok="t"/>
              </v:shape>
            </v:group>
            <v:group style="position:absolute;left:7659;top:251;width:2;height:80" coordorigin="7659,251" coordsize="2,80">
              <v:shape style="position:absolute;left:7659;top:251;width:2;height:80" coordorigin="7659,251" coordsize="1,80" path="m7659,331l7659,251e" filled="false" stroked="true" strokeweight=".748pt" strokecolor="#939598">
                <v:path arrowok="t"/>
              </v:shape>
            </v:group>
            <v:group style="position:absolute;left:7619;top:251;width:2;height:80" coordorigin="7619,251" coordsize="2,80">
              <v:shape style="position:absolute;left:7619;top:251;width:2;height:80" coordorigin="7619,251" coordsize="0,80" path="m7619,331l7619,251e" filled="false" stroked="true" strokeweight=".748pt" strokecolor="#939598">
                <v:path arrowok="t"/>
              </v:shape>
            </v:group>
            <v:group style="position:absolute;left:7579;top:251;width:2;height:80" coordorigin="7579,251" coordsize="2,80">
              <v:shape style="position:absolute;left:7579;top:251;width:2;height:80" coordorigin="7579,251" coordsize="0,80" path="m7579,331l7579,251e" filled="false" stroked="true" strokeweight=".748pt" strokecolor="#939598">
                <v:path arrowok="t"/>
              </v:shape>
            </v:group>
            <v:group style="position:absolute;left:7539;top:251;width:2;height:80" coordorigin="7539,251" coordsize="2,80">
              <v:shape style="position:absolute;left:7539;top:251;width:2;height:80" coordorigin="7539,251" coordsize="0,80" path="m7539,331l7539,251e" filled="false" stroked="true" strokeweight=".748pt" strokecolor="#939598">
                <v:path arrowok="t"/>
              </v:shape>
            </v:group>
            <v:group style="position:absolute;left:7499;top:251;width:2;height:80" coordorigin="7499,251" coordsize="2,80">
              <v:shape style="position:absolute;left:7499;top:251;width:2;height:80" coordorigin="7499,251" coordsize="0,80" path="m7499,331l7499,251e" filled="false" stroked="true" strokeweight=".748pt" strokecolor="#939598">
                <v:path arrowok="t"/>
              </v:shape>
            </v:group>
            <v:group style="position:absolute;left:7459;top:251;width:2;height:80" coordorigin="7459,251" coordsize="2,80">
              <v:shape style="position:absolute;left:7459;top:251;width:2;height:80" coordorigin="7459,251" coordsize="0,80" path="m7459,331l7459,251e" filled="false" stroked="true" strokeweight=".748pt" strokecolor="#939598">
                <v:path arrowok="t"/>
              </v:shape>
            </v:group>
            <v:group style="position:absolute;left:7419;top:251;width:2;height:80" coordorigin="7419,251" coordsize="2,80">
              <v:shape style="position:absolute;left:7419;top:251;width:2;height:80" coordorigin="7419,251" coordsize="0,80" path="m7419,331l7419,251e" filled="false" stroked="true" strokeweight=".748pt" strokecolor="#939598">
                <v:path arrowok="t"/>
              </v:shape>
            </v:group>
            <v:group style="position:absolute;left:7379;top:251;width:2;height:80" coordorigin="7379,251" coordsize="2,80">
              <v:shape style="position:absolute;left:7379;top:251;width:2;height:80" coordorigin="7379,251" coordsize="0,80" path="m7379,331l7379,251e" filled="false" stroked="true" strokeweight=".748pt" strokecolor="#939598">
                <v:path arrowok="t"/>
              </v:shape>
            </v:group>
            <v:group style="position:absolute;left:7339;top:251;width:2;height:80" coordorigin="7339,251" coordsize="2,80">
              <v:shape style="position:absolute;left:7339;top:251;width:2;height:80" coordorigin="7339,251" coordsize="1,80" path="m7339,331l7339,251e" filled="false" stroked="true" strokeweight=".748pt" strokecolor="#939598">
                <v:path arrowok="t"/>
              </v:shape>
            </v:group>
            <v:group style="position:absolute;left:7299;top:251;width:2;height:80" coordorigin="7299,251" coordsize="2,80">
              <v:shape style="position:absolute;left:7299;top:251;width:2;height:80" coordorigin="7299,251" coordsize="0,80" path="m7299,331l7299,251e" filled="false" stroked="true" strokeweight=".748pt" strokecolor="#939598">
                <v:path arrowok="t"/>
              </v:shape>
            </v:group>
            <v:group style="position:absolute;left:7258;top:251;width:2;height:80" coordorigin="7258,251" coordsize="2,80">
              <v:shape style="position:absolute;left:7258;top:251;width:2;height:80" coordorigin="7258,251" coordsize="0,80" path="m7258,331l7258,251e" filled="false" stroked="true" strokeweight=".748pt" strokecolor="#939598">
                <v:path arrowok="t"/>
              </v:shape>
            </v:group>
            <v:group style="position:absolute;left:7218;top:251;width:2;height:80" coordorigin="7218,251" coordsize="2,80">
              <v:shape style="position:absolute;left:7218;top:251;width:2;height:80" coordorigin="7218,251" coordsize="0,80" path="m7218,331l7218,251e" filled="false" stroked="true" strokeweight=".748pt" strokecolor="#939598">
                <v:path arrowok="t"/>
              </v:shape>
            </v:group>
            <v:group style="position:absolute;left:7178;top:251;width:2;height:80" coordorigin="7178,251" coordsize="2,80">
              <v:shape style="position:absolute;left:7178;top:251;width:2;height:80" coordorigin="7178,251" coordsize="0,80" path="m7178,331l7178,251e" filled="false" stroked="true" strokeweight=".748pt" strokecolor="#939598">
                <v:path arrowok="t"/>
              </v:shape>
            </v:group>
            <v:group style="position:absolute;left:7138;top:251;width:2;height:80" coordorigin="7138,251" coordsize="2,80">
              <v:shape style="position:absolute;left:7138;top:251;width:2;height:80" coordorigin="7138,251" coordsize="1,80" path="m7138,331l7138,251e" filled="false" stroked="true" strokeweight=".748pt" strokecolor="#939598">
                <v:path arrowok="t"/>
              </v:shape>
            </v:group>
            <v:group style="position:absolute;left:7098;top:252;width:2;height:80" coordorigin="7098,252" coordsize="2,80">
              <v:shape style="position:absolute;left:7098;top:252;width:2;height:80" coordorigin="7098,252" coordsize="0,80" path="m7098,332l7098,252e" filled="false" stroked="true" strokeweight=".748pt" strokecolor="#939598">
                <v:path arrowok="t"/>
              </v:shape>
            </v:group>
            <v:group style="position:absolute;left:7058;top:252;width:2;height:80" coordorigin="7058,252" coordsize="2,80">
              <v:shape style="position:absolute;left:7058;top:252;width:2;height:80" coordorigin="7058,252" coordsize="0,80" path="m7058,332l7058,252e" filled="false" stroked="true" strokeweight=".748pt" strokecolor="#939598">
                <v:path arrowok="t"/>
              </v:shape>
            </v:group>
            <v:group style="position:absolute;left:7018;top:252;width:2;height:80" coordorigin="7018,252" coordsize="2,80">
              <v:shape style="position:absolute;left:7018;top:252;width:2;height:80" coordorigin="7018,252" coordsize="1,80" path="m7018,332l7018,252e" filled="false" stroked="true" strokeweight=".748pt" strokecolor="#939598">
                <v:path arrowok="t"/>
              </v:shape>
            </v:group>
            <v:group style="position:absolute;left:6978;top:252;width:2;height:80" coordorigin="6978,252" coordsize="2,80">
              <v:shape style="position:absolute;left:6978;top:252;width:2;height:80" coordorigin="6978,252" coordsize="0,80" path="m6978,332l6978,252e" filled="false" stroked="true" strokeweight=".748pt" strokecolor="#939598">
                <v:path arrowok="t"/>
              </v:shape>
            </v:group>
            <v:group style="position:absolute;left:6938;top:252;width:2;height:80" coordorigin="6938,252" coordsize="2,80">
              <v:shape style="position:absolute;left:6938;top:252;width:2;height:80" coordorigin="6938,252" coordsize="0,80" path="m6938,332l6938,252e" filled="false" stroked="true" strokeweight=".748pt" strokecolor="#939598">
                <v:path arrowok="t"/>
              </v:shape>
            </v:group>
            <v:group style="position:absolute;left:6898;top:252;width:2;height:80" coordorigin="6898,252" coordsize="2,80">
              <v:shape style="position:absolute;left:6898;top:252;width:2;height:80" coordorigin="6898,252" coordsize="0,80" path="m6898,332l6898,252e" filled="false" stroked="true" strokeweight=".748pt" strokecolor="#939598">
                <v:path arrowok="t"/>
              </v:shape>
            </v:group>
            <v:group style="position:absolute;left:6858;top:252;width:2;height:80" coordorigin="6858,252" coordsize="2,80">
              <v:shape style="position:absolute;left:6858;top:252;width:2;height:80" coordorigin="6858,252" coordsize="0,80" path="m6858,332l6858,252e" filled="false" stroked="true" strokeweight=".748pt" strokecolor="#939598">
                <v:path arrowok="t"/>
              </v:shape>
            </v:group>
            <v:group style="position:absolute;left:6818;top:252;width:2;height:80" coordorigin="6818,252" coordsize="2,80">
              <v:shape style="position:absolute;left:6818;top:252;width:2;height:80" coordorigin="6818,252" coordsize="1,80" path="m6818,332l6818,252e" filled="false" stroked="true" strokeweight=".748pt" strokecolor="#939598">
                <v:path arrowok="t"/>
              </v:shape>
            </v:group>
            <v:group style="position:absolute;left:6778;top:252;width:2;height:80" coordorigin="6778,252" coordsize="2,80">
              <v:shape style="position:absolute;left:6778;top:252;width:2;height:80" coordorigin="6778,252" coordsize="0,80" path="m6778,332l6778,252e" filled="false" stroked="true" strokeweight=".748pt" strokecolor="#939598">
                <v:path arrowok="t"/>
              </v:shape>
            </v:group>
            <v:group style="position:absolute;left:6738;top:252;width:2;height:80" coordorigin="6738,252" coordsize="2,80">
              <v:shape style="position:absolute;left:6738;top:252;width:2;height:80" coordorigin="6738,252" coordsize="0,80" path="m6738,332l6738,252e" filled="false" stroked="true" strokeweight=".748pt" strokecolor="#939598">
                <v:path arrowok="t"/>
              </v:shape>
            </v:group>
            <v:group style="position:absolute;left:6698;top:252;width:2;height:80" coordorigin="6698,252" coordsize="2,80">
              <v:shape style="position:absolute;left:6698;top:252;width:2;height:80" coordorigin="6698,252" coordsize="1,80" path="m6698,332l6698,252e" filled="false" stroked="true" strokeweight=".748pt" strokecolor="#939598">
                <v:path arrowok="t"/>
              </v:shape>
            </v:group>
            <v:group style="position:absolute;left:6658;top:252;width:2;height:80" coordorigin="6658,252" coordsize="2,80">
              <v:shape style="position:absolute;left:6658;top:252;width:2;height:80" coordorigin="6658,252" coordsize="1,80" path="m6658,332l6658,252e" filled="false" stroked="true" strokeweight=".748pt" strokecolor="#939598">
                <v:path arrowok="t"/>
              </v:shape>
            </v:group>
            <v:group style="position:absolute;left:6617;top:252;width:2;height:80" coordorigin="6617,252" coordsize="2,80">
              <v:shape style="position:absolute;left:6617;top:252;width:2;height:80" coordorigin="6617,252" coordsize="1,80" path="m6618,332l6617,252e" filled="false" stroked="true" strokeweight=".748pt" strokecolor="#939598">
                <v:path arrowok="t"/>
              </v:shape>
            </v:group>
            <v:group style="position:absolute;left:6577;top:252;width:2;height:80" coordorigin="6577,252" coordsize="2,80">
              <v:shape style="position:absolute;left:6577;top:252;width:2;height:80" coordorigin="6577,252" coordsize="1,80" path="m6577,332l6577,252e" filled="false" stroked="true" strokeweight=".748pt" strokecolor="#939598">
                <v:path arrowok="t"/>
              </v:shape>
            </v:group>
            <v:group style="position:absolute;left:6537;top:252;width:2;height:80" coordorigin="6537,252" coordsize="2,80">
              <v:shape style="position:absolute;left:6537;top:252;width:2;height:80" coordorigin="6537,252" coordsize="1,80" path="m6537,332l6537,252e" filled="false" stroked="true" strokeweight=".748pt" strokecolor="#939598">
                <v:path arrowok="t"/>
              </v:shape>
            </v:group>
            <v:group style="position:absolute;left:6497;top:252;width:2;height:80" coordorigin="6497,252" coordsize="2,80">
              <v:shape style="position:absolute;left:6497;top:252;width:2;height:80" coordorigin="6497,252" coordsize="0,80" path="m6497,332l6497,252e" filled="false" stroked="true" strokeweight=".748pt" strokecolor="#939598">
                <v:path arrowok="t"/>
              </v:shape>
            </v:group>
            <v:group style="position:absolute;left:6457;top:252;width:2;height:80" coordorigin="6457,252" coordsize="2,80">
              <v:shape style="position:absolute;left:6457;top:252;width:2;height:80" coordorigin="6457,252" coordsize="1,80" path="m6457,332l6457,252e" filled="false" stroked="true" strokeweight=".748pt" strokecolor="#939598">
                <v:path arrowok="t"/>
              </v:shape>
            </v:group>
            <v:group style="position:absolute;left:6417;top:252;width:2;height:80" coordorigin="6417,252" coordsize="2,80">
              <v:shape style="position:absolute;left:6417;top:252;width:2;height:80" coordorigin="6417,252" coordsize="0,80" path="m6417,332l6417,252e" filled="false" stroked="true" strokeweight=".748pt" strokecolor="#939598">
                <v:path arrowok="t"/>
              </v:shape>
            </v:group>
            <v:group style="position:absolute;left:6377;top:252;width:2;height:80" coordorigin="6377,252" coordsize="2,80">
              <v:shape style="position:absolute;left:6377;top:252;width:2;height:80" coordorigin="6377,252" coordsize="0,80" path="m6377,332l6377,252e" filled="false" stroked="true" strokeweight=".748pt" strokecolor="#939598">
                <v:path arrowok="t"/>
              </v:shape>
            </v:group>
            <v:group style="position:absolute;left:6337;top:252;width:2;height:80" coordorigin="6337,252" coordsize="2,80">
              <v:shape style="position:absolute;left:6337;top:252;width:2;height:80" coordorigin="6337,252" coordsize="0,80" path="m6337,332l6337,252e" filled="false" stroked="true" strokeweight=".748pt" strokecolor="#939598">
                <v:path arrowok="t"/>
              </v:shape>
            </v:group>
            <v:group style="position:absolute;left:6297;top:252;width:2;height:80" coordorigin="6297,252" coordsize="2,80">
              <v:shape style="position:absolute;left:6297;top:252;width:2;height:80" coordorigin="6297,252" coordsize="0,80" path="m6297,332l6297,252e" filled="false" stroked="true" strokeweight=".748pt" strokecolor="#939598">
                <v:path arrowok="t"/>
              </v:shape>
            </v:group>
            <v:group style="position:absolute;left:6257;top:252;width:2;height:80" coordorigin="6257,252" coordsize="2,80">
              <v:shape style="position:absolute;left:6257;top:252;width:2;height:80" coordorigin="6257,252" coordsize="1,80" path="m6257,332l6257,252e" filled="false" stroked="true" strokeweight=".748pt" strokecolor="#939598">
                <v:path arrowok="t"/>
              </v:shape>
            </v:group>
            <v:group style="position:absolute;left:6217;top:252;width:2;height:80" coordorigin="6217,252" coordsize="2,80">
              <v:shape style="position:absolute;left:6217;top:252;width:2;height:80" coordorigin="6217,252" coordsize="0,80" path="m6217,332l6217,252e" filled="false" stroked="true" strokeweight=".748pt" strokecolor="#939598">
                <v:path arrowok="t"/>
              </v:shape>
            </v:group>
            <v:group style="position:absolute;left:6177;top:252;width:2;height:80" coordorigin="6177,252" coordsize="2,80">
              <v:shape style="position:absolute;left:6177;top:252;width:2;height:80" coordorigin="6177,252" coordsize="0,80" path="m6177,332l6177,252e" filled="false" stroked="true" strokeweight=".748pt" strokecolor="#939598">
                <v:path arrowok="t"/>
              </v:shape>
            </v:group>
            <v:group style="position:absolute;left:6137;top:252;width:2;height:80" coordorigin="6137,252" coordsize="2,80">
              <v:shape style="position:absolute;left:6137;top:252;width:2;height:80" coordorigin="6137,252" coordsize="1,80" path="m6137,332l6137,252e" filled="false" stroked="true" strokeweight=".748pt" strokecolor="#939598">
                <v:path arrowok="t"/>
              </v:shape>
            </v:group>
            <v:group style="position:absolute;left:6097;top:252;width:2;height:80" coordorigin="6097,252" coordsize="2,80">
              <v:shape style="position:absolute;left:6097;top:252;width:2;height:80" coordorigin="6097,252" coordsize="0,80" path="m6097,332l6097,252e" filled="false" stroked="true" strokeweight=".748pt" strokecolor="#939598">
                <v:path arrowok="t"/>
              </v:shape>
            </v:group>
            <v:group style="position:absolute;left:6057;top:252;width:2;height:80" coordorigin="6057,252" coordsize="2,80">
              <v:shape style="position:absolute;left:6057;top:252;width:2;height:80" coordorigin="6057,252" coordsize="0,80" path="m6057,332l6057,252e" filled="false" stroked="true" strokeweight=".748pt" strokecolor="#939598">
                <v:path arrowok="t"/>
              </v:shape>
            </v:group>
            <v:group style="position:absolute;left:6017;top:252;width:2;height:80" coordorigin="6017,252" coordsize="2,80">
              <v:shape style="position:absolute;left:6017;top:252;width:2;height:80" coordorigin="6017,252" coordsize="0,80" path="m6017,332l6017,252e" filled="false" stroked="true" strokeweight=".748pt" strokecolor="#939598">
                <v:path arrowok="t"/>
              </v:shape>
            </v:group>
            <v:group style="position:absolute;left:5977;top:252;width:2;height:80" coordorigin="5977,252" coordsize="2,80">
              <v:shape style="position:absolute;left:5977;top:252;width:2;height:80" coordorigin="5977,252" coordsize="0,80" path="m5977,332l5977,252e" filled="false" stroked="true" strokeweight=".748pt" strokecolor="#939598">
                <v:path arrowok="t"/>
              </v:shape>
            </v:group>
            <v:group style="position:absolute;left:5936;top:252;width:2;height:80" coordorigin="5936,252" coordsize="2,80">
              <v:shape style="position:absolute;left:5936;top:252;width:2;height:80" coordorigin="5936,252" coordsize="1,80" path="m5936,332l5936,252e" filled="false" stroked="true" strokeweight=".748pt" strokecolor="#939598">
                <v:path arrowok="t"/>
              </v:shape>
            </v:group>
            <v:group style="position:absolute;left:5896;top:252;width:2;height:80" coordorigin="5896,252" coordsize="2,80">
              <v:shape style="position:absolute;left:5896;top:252;width:2;height:80" coordorigin="5896,252" coordsize="0,80" path="m5896,332l5896,252e" filled="false" stroked="true" strokeweight=".748pt" strokecolor="#939598">
                <v:path arrowok="t"/>
              </v:shape>
            </v:group>
            <v:group style="position:absolute;left:5856;top:252;width:2;height:80" coordorigin="5856,252" coordsize="2,80">
              <v:shape style="position:absolute;left:5856;top:252;width:2;height:80" coordorigin="5856,252" coordsize="0,80" path="m5856,332l5856,252e" filled="false" stroked="true" strokeweight=".748pt" strokecolor="#939598">
                <v:path arrowok="t"/>
              </v:shape>
            </v:group>
            <v:group style="position:absolute;left:5816;top:252;width:2;height:80" coordorigin="5816,252" coordsize="2,80">
              <v:shape style="position:absolute;left:5816;top:252;width:2;height:80" coordorigin="5816,252" coordsize="1,80" path="m5816,332l5816,252e" filled="false" stroked="true" strokeweight=".748pt" strokecolor="#939598">
                <v:path arrowok="t"/>
              </v:shape>
            </v:group>
            <v:group style="position:absolute;left:5776;top:252;width:2;height:80" coordorigin="5776,252" coordsize="2,80">
              <v:shape style="position:absolute;left:5776;top:252;width:2;height:80" coordorigin="5776,252" coordsize="0,80" path="m5776,332l5776,252e" filled="false" stroked="true" strokeweight=".748pt" strokecolor="#939598">
                <v:path arrowok="t"/>
              </v:shape>
            </v:group>
            <v:group style="position:absolute;left:5736;top:252;width:2;height:80" coordorigin="5736,252" coordsize="2,80">
              <v:shape style="position:absolute;left:5736;top:252;width:2;height:80" coordorigin="5736,252" coordsize="0,80" path="m5736,332l5736,252e" filled="false" stroked="true" strokeweight=".748pt" strokecolor="#939598">
                <v:path arrowok="t"/>
              </v:shape>
            </v:group>
            <v:group style="position:absolute;left:5696;top:252;width:2;height:80" coordorigin="5696,252" coordsize="2,80">
              <v:shape style="position:absolute;left:5696;top:252;width:2;height:80" coordorigin="5696,252" coordsize="0,80" path="m5696,332l5696,252e" filled="false" stroked="true" strokeweight=".748pt" strokecolor="#939598">
                <v:path arrowok="t"/>
              </v:shape>
            </v:group>
            <v:group style="position:absolute;left:5656;top:252;width:2;height:80" coordorigin="5656,252" coordsize="2,80">
              <v:shape style="position:absolute;left:5656;top:252;width:2;height:80" coordorigin="5656,252" coordsize="0,80" path="m5656,332l5656,252e" filled="false" stroked="true" strokeweight=".748pt" strokecolor="#939598">
                <v:path arrowok="t"/>
              </v:shape>
            </v:group>
            <v:group style="position:absolute;left:5616;top:252;width:2;height:80" coordorigin="5616,252" coordsize="2,80">
              <v:shape style="position:absolute;left:5616;top:252;width:2;height:80" coordorigin="5616,252" coordsize="1,80" path="m5616,332l5616,252e" filled="false" stroked="true" strokeweight=".748pt" strokecolor="#939598">
                <v:path arrowok="t"/>
              </v:shape>
            </v:group>
            <v:group style="position:absolute;left:5576;top:252;width:2;height:80" coordorigin="5576,252" coordsize="2,80">
              <v:shape style="position:absolute;left:5576;top:252;width:2;height:80" coordorigin="5576,252" coordsize="0,80" path="m5576,332l5576,252e" filled="false" stroked="true" strokeweight=".748pt" strokecolor="#939598">
                <v:path arrowok="t"/>
              </v:shape>
            </v:group>
            <v:group style="position:absolute;left:5536;top:252;width:2;height:80" coordorigin="5536,252" coordsize="2,80">
              <v:shape style="position:absolute;left:5536;top:252;width:2;height:80" coordorigin="5536,252" coordsize="1,80" path="m5536,332l5536,252e" filled="false" stroked="true" strokeweight=".748pt" strokecolor="#939598">
                <v:path arrowok="t"/>
              </v:shape>
            </v:group>
            <v:group style="position:absolute;left:5496;top:252;width:2;height:80" coordorigin="5496,252" coordsize="2,80">
              <v:shape style="position:absolute;left:5496;top:252;width:2;height:80" coordorigin="5496,252" coordsize="1,80" path="m5496,332l5496,252e" filled="false" stroked="true" strokeweight=".748pt" strokecolor="#939598">
                <v:path arrowok="t"/>
              </v:shape>
            </v:group>
            <v:group style="position:absolute;left:5456;top:252;width:2;height:80" coordorigin="5456,252" coordsize="2,80">
              <v:shape style="position:absolute;left:5456;top:252;width:2;height:80" coordorigin="5456,252" coordsize="1,80" path="m5456,332l5456,252e" filled="false" stroked="true" strokeweight=".748pt" strokecolor="#939598">
                <v:path arrowok="t"/>
              </v:shape>
            </v:group>
            <v:group style="position:absolute;left:5416;top:252;width:2;height:80" coordorigin="5416,252" coordsize="2,80">
              <v:shape style="position:absolute;left:5416;top:252;width:2;height:80" coordorigin="5416,252" coordsize="1,80" path="m5416,332l5416,252e" filled="false" stroked="true" strokeweight=".748pt" strokecolor="#939598">
                <v:path arrowok="t"/>
              </v:shape>
            </v:group>
            <v:group style="position:absolute;left:5376;top:252;width:2;height:80" coordorigin="5376,252" coordsize="2,80">
              <v:shape style="position:absolute;left:5376;top:252;width:2;height:80" coordorigin="5376,252" coordsize="1,80" path="m5376,332l5376,252e" filled="false" stroked="true" strokeweight=".748pt" strokecolor="#939598">
                <v:path arrowok="t"/>
              </v:shape>
            </v:group>
            <v:group style="position:absolute;left:5336;top:252;width:2;height:80" coordorigin="5336,252" coordsize="2,80">
              <v:shape style="position:absolute;left:5336;top:252;width:2;height:80" coordorigin="5336,252" coordsize="1,80" path="m5336,332l5336,252e" filled="false" stroked="true" strokeweight=".748pt" strokecolor="#939598">
                <v:path arrowok="t"/>
              </v:shape>
            </v:group>
            <v:group style="position:absolute;left:5295;top:252;width:2;height:80" coordorigin="5295,252" coordsize="2,80">
              <v:shape style="position:absolute;left:5295;top:252;width:2;height:80" coordorigin="5295,252" coordsize="0,80" path="m5296,332l5295,252e" filled="false" stroked="true" strokeweight=".748pt" strokecolor="#939598">
                <v:path arrowok="t"/>
              </v:shape>
            </v:group>
            <v:group style="position:absolute;left:5255;top:252;width:2;height:80" coordorigin="5255,252" coordsize="2,80">
              <v:shape style="position:absolute;left:5255;top:252;width:2;height:80" coordorigin="5255,252" coordsize="0,80" path="m5255,332l5255,252e" filled="false" stroked="true" strokeweight=".748pt" strokecolor="#939598">
                <v:path arrowok="t"/>
              </v:shape>
            </v:group>
            <v:group style="position:absolute;left:5215;top:252;width:2;height:80" coordorigin="5215,252" coordsize="2,80">
              <v:shape style="position:absolute;left:5215;top:252;width:2;height:80" coordorigin="5215,252" coordsize="0,80" path="m5215,332l5215,252e" filled="false" stroked="true" strokeweight=".748pt" strokecolor="#939598">
                <v:path arrowok="t"/>
              </v:shape>
            </v:group>
            <v:group style="position:absolute;left:5175;top:252;width:2;height:80" coordorigin="5175,252" coordsize="2,80">
              <v:shape style="position:absolute;left:5175;top:252;width:2;height:80" coordorigin="5175,252" coordsize="1,80" path="m5175,332l5175,252e" filled="false" stroked="true" strokeweight=".748pt" strokecolor="#939598">
                <v:path arrowok="t"/>
              </v:shape>
            </v:group>
            <v:group style="position:absolute;left:5135;top:252;width:2;height:80" coordorigin="5135,252" coordsize="2,80">
              <v:shape style="position:absolute;left:5135;top:252;width:2;height:80" coordorigin="5135,252" coordsize="0,80" path="m5135,332l5135,252e" filled="false" stroked="true" strokeweight=".748pt" strokecolor="#939598">
                <v:path arrowok="t"/>
              </v:shape>
            </v:group>
            <v:group style="position:absolute;left:5095;top:252;width:2;height:80" coordorigin="5095,252" coordsize="2,80">
              <v:shape style="position:absolute;left:5095;top:252;width:2;height:80" coordorigin="5095,252" coordsize="0,80" path="m5095,332l5095,252e" filled="false" stroked="true" strokeweight=".748pt" strokecolor="#939598">
                <v:path arrowok="t"/>
              </v:shape>
            </v:group>
            <v:group style="position:absolute;left:5055;top:252;width:2;height:80" coordorigin="5055,252" coordsize="2,80">
              <v:shape style="position:absolute;left:5055;top:252;width:2;height:80" coordorigin="5055,252" coordsize="1,80" path="m5055,332l5055,252e" filled="false" stroked="true" strokeweight=".748pt" strokecolor="#939598">
                <v:path arrowok="t"/>
              </v:shape>
            </v:group>
            <v:group style="position:absolute;left:5015;top:252;width:2;height:80" coordorigin="5015,252" coordsize="2,80">
              <v:shape style="position:absolute;left:5015;top:252;width:2;height:80" coordorigin="5015,252" coordsize="0,80" path="m5015,332l5015,252e" filled="false" stroked="true" strokeweight=".748pt" strokecolor="#939598">
                <v:path arrowok="t"/>
              </v:shape>
            </v:group>
            <v:group style="position:absolute;left:4975;top:252;width:2;height:80" coordorigin="4975,252" coordsize="2,80">
              <v:shape style="position:absolute;left:4975;top:252;width:2;height:80" coordorigin="4975,252" coordsize="0,80" path="m4975,332l4975,252e" filled="false" stroked="true" strokeweight=".748pt" strokecolor="#939598">
                <v:path arrowok="t"/>
              </v:shape>
            </v:group>
            <v:group style="position:absolute;left:4935;top:252;width:2;height:80" coordorigin="4935,252" coordsize="2,80">
              <v:shape style="position:absolute;left:4935;top:252;width:2;height:80" coordorigin="4935,252" coordsize="0,80" path="m4935,332l4935,252e" filled="false" stroked="true" strokeweight=".748pt" strokecolor="#939598">
                <v:path arrowok="t"/>
              </v:shape>
            </v:group>
            <v:group style="position:absolute;left:4895;top:252;width:2;height:80" coordorigin="4895,252" coordsize="2,80">
              <v:shape style="position:absolute;left:4895;top:252;width:2;height:80" coordorigin="4895,252" coordsize="0,80" path="m4895,332l4895,252e" filled="false" stroked="true" strokeweight=".748pt" strokecolor="#939598">
                <v:path arrowok="t"/>
              </v:shape>
            </v:group>
            <v:group style="position:absolute;left:4855;top:252;width:2;height:80" coordorigin="4855,252" coordsize="2,80">
              <v:shape style="position:absolute;left:4855;top:252;width:2;height:80" coordorigin="4855,252" coordsize="1,80" path="m4855,332l4855,252e" filled="false" stroked="true" strokeweight=".748pt" strokecolor="#939598">
                <v:path arrowok="t"/>
              </v:shape>
            </v:group>
            <v:group style="position:absolute;left:4815;top:252;width:2;height:80" coordorigin="4815,252" coordsize="2,80">
              <v:shape style="position:absolute;left:4815;top:252;width:2;height:80" coordorigin="4815,252" coordsize="0,80" path="m4815,332l4815,252e" filled="false" stroked="true" strokeweight=".748pt" strokecolor="#939598">
                <v:path arrowok="t"/>
              </v:shape>
            </v:group>
            <v:group style="position:absolute;left:4775;top:252;width:2;height:80" coordorigin="4775,252" coordsize="2,80">
              <v:shape style="position:absolute;left:4775;top:252;width:2;height:80" coordorigin="4775,252" coordsize="0,80" path="m4775,332l4775,252e" filled="false" stroked="true" strokeweight=".748pt" strokecolor="#939598">
                <v:path arrowok="t"/>
              </v:shape>
            </v:group>
            <v:group style="position:absolute;left:4735;top:252;width:2;height:80" coordorigin="4735,252" coordsize="2,80">
              <v:shape style="position:absolute;left:4735;top:252;width:2;height:80" coordorigin="4735,252" coordsize="1,80" path="m4735,332l4735,252e" filled="false" stroked="true" strokeweight=".748pt" strokecolor="#939598">
                <v:path arrowok="t"/>
              </v:shape>
            </v:group>
            <v:group style="position:absolute;left:4695;top:252;width:2;height:80" coordorigin="4695,252" coordsize="2,80">
              <v:shape style="position:absolute;left:4695;top:252;width:2;height:80" coordorigin="4695,252" coordsize="0,80" path="m4695,332l4695,252e" filled="false" stroked="true" strokeweight=".748pt" strokecolor="#939598">
                <v:path arrowok="t"/>
              </v:shape>
            </v:group>
            <v:group style="position:absolute;left:4655;top:252;width:2;height:80" coordorigin="4655,252" coordsize="2,80">
              <v:shape style="position:absolute;left:4655;top:252;width:2;height:80" coordorigin="4655,252" coordsize="0,80" path="m4655,332l4655,252e" filled="false" stroked="true" strokeweight=".748pt" strokecolor="#939598">
                <v:path arrowok="t"/>
              </v:shape>
            </v:group>
            <v:group style="position:absolute;left:4614;top:252;width:2;height:80" coordorigin="4614,252" coordsize="2,80">
              <v:shape style="position:absolute;left:4614;top:252;width:2;height:80" coordorigin="4614,252" coordsize="0,80" path="m4614,332l4614,252e" filled="false" stroked="true" strokeweight=".748pt" strokecolor="#939598">
                <v:path arrowok="t"/>
              </v:shape>
            </v:group>
            <v:group style="position:absolute;left:4574;top:252;width:2;height:80" coordorigin="4574,252" coordsize="2,80">
              <v:shape style="position:absolute;left:4574;top:252;width:2;height:80" coordorigin="4574,252" coordsize="0,80" path="m4574,332l4574,252e" filled="false" stroked="true" strokeweight=".748pt" strokecolor="#939598">
                <v:path arrowok="t"/>
              </v:shape>
            </v:group>
            <v:group style="position:absolute;left:4534;top:252;width:2;height:80" coordorigin="4534,252" coordsize="2,80">
              <v:shape style="position:absolute;left:4534;top:252;width:2;height:80" coordorigin="4534,252" coordsize="1,80" path="m4534,332l4534,252e" filled="false" stroked="true" strokeweight=".748pt" strokecolor="#939598">
                <v:path arrowok="t"/>
              </v:shape>
            </v:group>
            <v:group style="position:absolute;left:4494;top:252;width:2;height:80" coordorigin="4494,252" coordsize="2,80">
              <v:shape style="position:absolute;left:4494;top:252;width:2;height:80" coordorigin="4494,252" coordsize="0,80" path="m4494,332l4494,252e" filled="false" stroked="true" strokeweight=".748pt" strokecolor="#939598">
                <v:path arrowok="t"/>
              </v:shape>
            </v:group>
            <v:group style="position:absolute;left:4454;top:252;width:2;height:80" coordorigin="4454,252" coordsize="2,80">
              <v:shape style="position:absolute;left:4454;top:252;width:2;height:80" coordorigin="4454,252" coordsize="0,80" path="m4454,332l4454,252e" filled="false" stroked="true" strokeweight=".748pt" strokecolor="#939598">
                <v:path arrowok="t"/>
              </v:shape>
            </v:group>
            <v:group style="position:absolute;left:4414;top:252;width:2;height:80" coordorigin="4414,252" coordsize="2,80">
              <v:shape style="position:absolute;left:4414;top:252;width:2;height:80" coordorigin="4414,252" coordsize="1,80" path="m4414,332l4414,252e" filled="false" stroked="true" strokeweight=".748pt" strokecolor="#939598">
                <v:path arrowok="t"/>
              </v:shape>
            </v:group>
            <v:group style="position:absolute;left:4374;top:252;width:2;height:80" coordorigin="4374,252" coordsize="2,80">
              <v:shape style="position:absolute;left:4374;top:252;width:2;height:80" coordorigin="4374,252" coordsize="0,80" path="m4374,332l4374,252e" filled="false" stroked="true" strokeweight=".748pt" strokecolor="#939598">
                <v:path arrowok="t"/>
              </v:shape>
            </v:group>
            <v:group style="position:absolute;left:4334;top:252;width:2;height:80" coordorigin="4334,252" coordsize="2,80">
              <v:shape style="position:absolute;left:4334;top:252;width:2;height:80" coordorigin="4334,252" coordsize="1,80" path="m4334,332l4334,252e" filled="false" stroked="true" strokeweight=".748pt" strokecolor="#939598">
                <v:path arrowok="t"/>
              </v:shape>
            </v:group>
            <v:group style="position:absolute;left:4294;top:252;width:2;height:80" coordorigin="4294,252" coordsize="2,80">
              <v:shape style="position:absolute;left:4294;top:252;width:2;height:80" coordorigin="4294,252" coordsize="1,80" path="m4294,332l4294,252e" filled="false" stroked="true" strokeweight=".748pt" strokecolor="#939598">
                <v:path arrowok="t"/>
              </v:shape>
            </v:group>
            <v:group style="position:absolute;left:4254;top:252;width:2;height:80" coordorigin="4254,252" coordsize="2,80">
              <v:shape style="position:absolute;left:4254;top:252;width:2;height:80" coordorigin="4254,252" coordsize="1,80" path="m4254,332l4254,252e" filled="false" stroked="true" strokeweight=".748pt" strokecolor="#939598">
                <v:path arrowok="t"/>
              </v:shape>
            </v:group>
            <v:group style="position:absolute;left:4214;top:252;width:2;height:80" coordorigin="4214,252" coordsize="2,80">
              <v:shape style="position:absolute;left:4214;top:252;width:2;height:80" coordorigin="4214,252" coordsize="1,80" path="m4214,332l4214,252e" filled="false" stroked="true" strokeweight=".748pt" strokecolor="#939598">
                <v:path arrowok="t"/>
              </v:shape>
            </v:group>
            <v:group style="position:absolute;left:4174;top:252;width:2;height:80" coordorigin="4174,252" coordsize="2,80">
              <v:shape style="position:absolute;left:4174;top:252;width:2;height:80" coordorigin="4174,252" coordsize="1,80" path="m4174,332l4174,252e" filled="false" stroked="true" strokeweight=".748pt" strokecolor="#939598">
                <v:path arrowok="t"/>
              </v:shape>
            </v:group>
            <v:group style="position:absolute;left:4134;top:252;width:2;height:80" coordorigin="4134,252" coordsize="2,80">
              <v:shape style="position:absolute;left:4134;top:252;width:2;height:80" coordorigin="4134,252" coordsize="0,80" path="m4134,332l4134,252e" filled="false" stroked="true" strokeweight=".748pt" strokecolor="#939598">
                <v:path arrowok="t"/>
              </v:shape>
            </v:group>
            <v:group style="position:absolute;left:4094;top:252;width:2;height:80" coordorigin="4094,252" coordsize="2,80">
              <v:shape style="position:absolute;left:4094;top:252;width:2;height:80" coordorigin="4094,252" coordsize="0,80" path="m4094,332l4094,252e" filled="false" stroked="true" strokeweight=".748pt" strokecolor="#939598">
                <v:path arrowok="t"/>
              </v:shape>
            </v:group>
            <v:group style="position:absolute;left:4054;top:252;width:2;height:80" coordorigin="4054,252" coordsize="2,80">
              <v:shape style="position:absolute;left:4054;top:252;width:2;height:80" coordorigin="4054,252" coordsize="0,80" path="m4054,332l4054,252e" filled="false" stroked="true" strokeweight=".748pt" strokecolor="#939598">
                <v:path arrowok="t"/>
              </v:shape>
            </v:group>
            <v:group style="position:absolute;left:4014;top:252;width:2;height:80" coordorigin="4014,252" coordsize="2,80">
              <v:shape style="position:absolute;left:4014;top:252;width:2;height:80" coordorigin="4014,252" coordsize="0,80" path="m4014,332l4014,252e" filled="false" stroked="true" strokeweight=".748pt" strokecolor="#939598">
                <v:path arrowok="t"/>
              </v:shape>
            </v:group>
            <v:group style="position:absolute;left:3973;top:252;width:2;height:80" coordorigin="3973,252" coordsize="2,80">
              <v:shape style="position:absolute;left:3973;top:252;width:2;height:80" coordorigin="3973,252" coordsize="1,80" path="m3974,332l3973,252e" filled="false" stroked="true" strokeweight=".748pt" strokecolor="#939598">
                <v:path arrowok="t"/>
              </v:shape>
            </v:group>
            <v:group style="position:absolute;left:3933;top:252;width:2;height:80" coordorigin="3933,252" coordsize="2,80">
              <v:shape style="position:absolute;left:3933;top:252;width:2;height:80" coordorigin="3933,252" coordsize="0,80" path="m3933,332l3933,252e" filled="false" stroked="true" strokeweight=".748pt" strokecolor="#939598">
                <v:path arrowok="t"/>
              </v:shape>
            </v:group>
            <v:group style="position:absolute;left:3893;top:252;width:2;height:80" coordorigin="3893,252" coordsize="2,80">
              <v:shape style="position:absolute;left:3893;top:252;width:2;height:80" coordorigin="3893,252" coordsize="0,80" path="m3893,332l3893,252e" filled="false" stroked="true" strokeweight=".748pt" strokecolor="#939598">
                <v:path arrowok="t"/>
              </v:shape>
            </v:group>
            <v:group style="position:absolute;left:3853;top:252;width:2;height:80" coordorigin="3853,252" coordsize="2,80">
              <v:shape style="position:absolute;left:3853;top:252;width:2;height:80" coordorigin="3853,252" coordsize="0,80" path="m3853,332l3853,252e" filled="false" stroked="true" strokeweight=".748pt" strokecolor="#939598">
                <v:path arrowok="t"/>
              </v:shape>
            </v:group>
            <v:group style="position:absolute;left:3813;top:252;width:2;height:80" coordorigin="3813,252" coordsize="2,80">
              <v:shape style="position:absolute;left:3813;top:252;width:2;height:80" coordorigin="3813,252" coordsize="0,80" path="m3813,332l3813,252e" filled="false" stroked="true" strokeweight=".748pt" strokecolor="#939598">
                <v:path arrowok="t"/>
              </v:shape>
            </v:group>
            <v:group style="position:absolute;left:3773;top:252;width:2;height:80" coordorigin="3773,252" coordsize="2,80">
              <v:shape style="position:absolute;left:3773;top:252;width:2;height:80" coordorigin="3773,252" coordsize="0,80" path="m3773,332l3773,252e" filled="false" stroked="true" strokeweight=".748pt" strokecolor="#939598">
                <v:path arrowok="t"/>
              </v:shape>
            </v:group>
            <v:group style="position:absolute;left:3733;top:252;width:2;height:80" coordorigin="3733,252" coordsize="2,80">
              <v:shape style="position:absolute;left:3733;top:252;width:2;height:80" coordorigin="3733,252" coordsize="0,80" path="m3733,332l3733,252e" filled="false" stroked="true" strokeweight=".748pt" strokecolor="#939598">
                <v:path arrowok="t"/>
              </v:shape>
            </v:group>
            <v:group style="position:absolute;left:3693;top:253;width:2;height:80" coordorigin="3693,253" coordsize="2,80">
              <v:shape style="position:absolute;left:3693;top:253;width:2;height:80" coordorigin="3693,253" coordsize="0,80" path="m3693,333l3693,253e" filled="false" stroked="true" strokeweight=".748pt" strokecolor="#939598">
                <v:path arrowok="t"/>
              </v:shape>
            </v:group>
            <v:group style="position:absolute;left:3653;top:253;width:2;height:80" coordorigin="3653,253" coordsize="2,80">
              <v:shape style="position:absolute;left:3653;top:253;width:2;height:80" coordorigin="3653,253" coordsize="1,80" path="m3653,333l3653,253e" filled="false" stroked="true" strokeweight=".748pt" strokecolor="#939598">
                <v:path arrowok="t"/>
              </v:shape>
            </v:group>
            <v:group style="position:absolute;left:3613;top:253;width:2;height:80" coordorigin="3613,253" coordsize="2,80">
              <v:shape style="position:absolute;left:3613;top:253;width:2;height:80" coordorigin="3613,253" coordsize="0,80" path="m3613,333l3613,253e" filled="false" stroked="true" strokeweight=".748pt" strokecolor="#939598">
                <v:path arrowok="t"/>
              </v:shape>
            </v:group>
            <v:group style="position:absolute;left:3573;top:253;width:2;height:80" coordorigin="3573,253" coordsize="2,80">
              <v:shape style="position:absolute;left:3573;top:253;width:2;height:80" coordorigin="3573,253" coordsize="0,80" path="m3573,333l3573,253e" filled="false" stroked="true" strokeweight=".748pt" strokecolor="#939598">
                <v:path arrowok="t"/>
              </v:shape>
            </v:group>
            <v:group style="position:absolute;left:3533;top:253;width:2;height:80" coordorigin="3533,253" coordsize="2,80">
              <v:shape style="position:absolute;left:3533;top:253;width:2;height:80" coordorigin="3533,253" coordsize="0,80" path="m3533,333l3533,253e" filled="false" stroked="true" strokeweight=".748pt" strokecolor="#939598">
                <v:path arrowok="t"/>
              </v:shape>
            </v:group>
            <v:group style="position:absolute;left:3493;top:253;width:2;height:80" coordorigin="3493,253" coordsize="2,80">
              <v:shape style="position:absolute;left:3493;top:253;width:2;height:80" coordorigin="3493,253" coordsize="0,80" path="m3493,333l3493,253e" filled="false" stroked="true" strokeweight=".748pt" strokecolor="#939598">
                <v:path arrowok="t"/>
              </v:shape>
            </v:group>
            <v:group style="position:absolute;left:3453;top:253;width:2;height:80" coordorigin="3453,253" coordsize="2,80">
              <v:shape style="position:absolute;left:3453;top:253;width:2;height:80" coordorigin="3453,253" coordsize="0,80" path="m3453,333l3453,253e" filled="false" stroked="true" strokeweight=".748pt" strokecolor="#939598">
                <v:path arrowok="t"/>
              </v:shape>
            </v:group>
            <v:group style="position:absolute;left:3413;top:253;width:2;height:80" coordorigin="3413,253" coordsize="2,80">
              <v:shape style="position:absolute;left:3413;top:253;width:2;height:80" coordorigin="3413,253" coordsize="0,80" path="m3413,333l3413,253e" filled="false" stroked="true" strokeweight=".748pt" strokecolor="#939598">
                <v:path arrowok="t"/>
              </v:shape>
            </v:group>
            <v:group style="position:absolute;left:3373;top:253;width:2;height:80" coordorigin="3373,253" coordsize="2,80">
              <v:shape style="position:absolute;left:3373;top:253;width:2;height:80" coordorigin="3373,253" coordsize="0,80" path="m3373,333l3373,253e" filled="false" stroked="true" strokeweight=".748pt" strokecolor="#939598">
                <v:path arrowok="t"/>
              </v:shape>
            </v:group>
            <v:group style="position:absolute;left:3333;top:253;width:2;height:80" coordorigin="3333,253" coordsize="2,80">
              <v:shape style="position:absolute;left:3333;top:253;width:2;height:80" coordorigin="3333,253" coordsize="1,80" path="m3333,333l3333,253e" filled="false" stroked="true" strokeweight=".748pt" strokecolor="#939598">
                <v:path arrowok="t"/>
              </v:shape>
            </v:group>
            <v:group style="position:absolute;left:3292;top:253;width:2;height:80" coordorigin="3292,253" coordsize="2,80">
              <v:shape style="position:absolute;left:3292;top:253;width:2;height:80" coordorigin="3292,253" coordsize="0,80" path="m3292,333l3292,253e" filled="false" stroked="true" strokeweight=".748pt" strokecolor="#939598">
                <v:path arrowok="t"/>
              </v:shape>
            </v:group>
            <v:group style="position:absolute;left:3252;top:253;width:2;height:80" coordorigin="3252,253" coordsize="2,80">
              <v:shape style="position:absolute;left:3252;top:253;width:2;height:80" coordorigin="3252,253" coordsize="0,80" path="m3252,333l3252,253e" filled="false" stroked="true" strokeweight=".748pt" strokecolor="#939598">
                <v:path arrowok="t"/>
              </v:shape>
            </v:group>
            <v:group style="position:absolute;left:3212;top:253;width:2;height:80" coordorigin="3212,253" coordsize="2,80">
              <v:shape style="position:absolute;left:3212;top:253;width:2;height:80" coordorigin="3212,253" coordsize="0,80" path="m3212,333l3212,253e" filled="false" stroked="true" strokeweight=".748pt" strokecolor="#939598">
                <v:path arrowok="t"/>
              </v:shape>
            </v:group>
            <v:group style="position:absolute;left:3172;top:253;width:2;height:80" coordorigin="3172,253" coordsize="2,80">
              <v:shape style="position:absolute;left:3172;top:253;width:2;height:80" coordorigin="3172,253" coordsize="1,80" path="m3172,333l3172,253e" filled="false" stroked="true" strokeweight=".748pt" strokecolor="#939598">
                <v:path arrowok="t"/>
              </v:shape>
            </v:group>
            <v:group style="position:absolute;left:3132;top:253;width:2;height:80" coordorigin="3132,253" coordsize="2,80">
              <v:shape style="position:absolute;left:3132;top:253;width:2;height:80" coordorigin="3132,253" coordsize="1,80" path="m3132,333l3132,253e" filled="false" stroked="true" strokeweight=".748pt" strokecolor="#939598">
                <v:path arrowok="t"/>
              </v:shape>
            </v:group>
            <v:group style="position:absolute;left:3092;top:253;width:2;height:80" coordorigin="3092,253" coordsize="2,80">
              <v:shape style="position:absolute;left:3092;top:253;width:2;height:80" coordorigin="3092,253" coordsize="1,80" path="m3092,333l3092,253e" filled="false" stroked="true" strokeweight=".748pt" strokecolor="#939598">
                <v:path arrowok="t"/>
              </v:shape>
            </v:group>
            <v:group style="position:absolute;left:3052;top:253;width:2;height:80" coordorigin="3052,253" coordsize="2,80">
              <v:shape style="position:absolute;left:3052;top:253;width:2;height:80" coordorigin="3052,253" coordsize="1,80" path="m3052,333l3052,253e" filled="false" stroked="true" strokeweight=".748pt" strokecolor="#939598">
                <v:path arrowok="t"/>
              </v:shape>
            </v:group>
            <v:group style="position:absolute;left:3012;top:253;width:2;height:80" coordorigin="3012,253" coordsize="2,80">
              <v:shape style="position:absolute;left:3012;top:253;width:2;height:80" coordorigin="3012,253" coordsize="1,80" path="m3012,333l3012,253e" filled="false" stroked="true" strokeweight=".748pt" strokecolor="#939598">
                <v:path arrowok="t"/>
              </v:shape>
            </v:group>
            <v:group style="position:absolute;left:2972;top:253;width:2;height:80" coordorigin="2972,253" coordsize="2,80">
              <v:shape style="position:absolute;left:2972;top:253;width:2;height:80" coordorigin="2972,253" coordsize="0,80" path="m2972,333l2972,253e" filled="false" stroked="true" strokeweight=".748pt" strokecolor="#939598">
                <v:path arrowok="t"/>
              </v:shape>
            </v:group>
            <v:group style="position:absolute;left:2932;top:253;width:2;height:80" coordorigin="2932,253" coordsize="2,80">
              <v:shape style="position:absolute;left:2932;top:253;width:2;height:80" coordorigin="2932,253" coordsize="1,80" path="m2932,333l2932,253e" filled="false" stroked="true" strokeweight=".748pt" strokecolor="#939598">
                <v:path arrowok="t"/>
              </v:shape>
            </v:group>
            <v:group style="position:absolute;left:2892;top:253;width:2;height:80" coordorigin="2892,253" coordsize="2,80">
              <v:shape style="position:absolute;left:2892;top:253;width:2;height:80" coordorigin="2892,253" coordsize="1,80" path="m2892,333l2892,253e" filled="false" stroked="true" strokeweight=".748pt" strokecolor="#939598">
                <v:path arrowok="t"/>
              </v:shape>
            </v:group>
            <v:group style="position:absolute;left:2852;top:253;width:2;height:80" coordorigin="2852,253" coordsize="2,80">
              <v:shape style="position:absolute;left:2852;top:253;width:2;height:80" coordorigin="2852,253" coordsize="0,80" path="m2852,333l2852,253e" filled="false" stroked="true" strokeweight=".748pt" strokecolor="#939598">
                <v:path arrowok="t"/>
              </v:shape>
            </v:group>
            <v:group style="position:absolute;left:2812;top:253;width:2;height:80" coordorigin="2812,253" coordsize="2,80">
              <v:shape style="position:absolute;left:2812;top:253;width:2;height:80" coordorigin="2812,253" coordsize="0,80" path="m2812,333l2812,253e" filled="false" stroked="true" strokeweight=".748pt" strokecolor="#939598">
                <v:path arrowok="t"/>
              </v:shape>
            </v:group>
            <v:group style="position:absolute;left:2772;top:253;width:2;height:80" coordorigin="2772,253" coordsize="2,80">
              <v:shape style="position:absolute;left:2772;top:253;width:2;height:80" coordorigin="2772,253" coordsize="0,80" path="m2772,333l2772,253e" filled="false" stroked="true" strokeweight=".748pt" strokecolor="#939598">
                <v:path arrowok="t"/>
              </v:shape>
            </v:group>
            <v:group style="position:absolute;left:2732;top:253;width:2;height:80" coordorigin="2732,253" coordsize="2,80">
              <v:shape style="position:absolute;left:2732;top:253;width:2;height:80" coordorigin="2732,253" coordsize="0,80" path="m2732,333l2732,253e" filled="false" stroked="true" strokeweight=".748pt" strokecolor="#939598">
                <v:path arrowok="t"/>
              </v:shape>
            </v:group>
            <v:group style="position:absolute;left:2692;top:253;width:2;height:80" coordorigin="2692,253" coordsize="2,80">
              <v:shape style="position:absolute;left:2692;top:253;width:2;height:80" coordorigin="2692,253" coordsize="0,80" path="m2692,333l2692,253e" filled="false" stroked="true" strokeweight=".748pt" strokecolor="#939598">
                <v:path arrowok="t"/>
              </v:shape>
            </v:group>
            <v:group style="position:absolute;left:2651;top:253;width:2;height:80" coordorigin="2651,253" coordsize="2,80">
              <v:shape style="position:absolute;left:2651;top:253;width:2;height:80" coordorigin="2651,253" coordsize="0,80" path="m2652,333l2651,253e" filled="false" stroked="true" strokeweight=".748pt" strokecolor="#939598">
                <v:path arrowok="t"/>
              </v:shape>
            </v:group>
            <v:group style="position:absolute;left:2611;top:253;width:2;height:80" coordorigin="2611,253" coordsize="2,80">
              <v:shape style="position:absolute;left:2611;top:253;width:2;height:80" coordorigin="2611,253" coordsize="0,80" path="m2611,333l2611,253e" filled="false" stroked="true" strokeweight=".748pt" strokecolor="#939598">
                <v:path arrowok="t"/>
              </v:shape>
            </v:group>
            <v:group style="position:absolute;left:2571;top:253;width:2;height:80" coordorigin="2571,253" coordsize="2,80">
              <v:shape style="position:absolute;left:2571;top:253;width:2;height:80" coordorigin="2571,253" coordsize="0,80" path="m2571,333l2571,253e" filled="false" stroked="true" strokeweight=".748pt" strokecolor="#939598">
                <v:path arrowok="t"/>
              </v:shape>
            </v:group>
            <v:group style="position:absolute;left:2531;top:253;width:2;height:80" coordorigin="2531,253" coordsize="2,80">
              <v:shape style="position:absolute;left:2531;top:253;width:2;height:80" coordorigin="2531,253" coordsize="0,80" path="m2531,333l2531,253e" filled="false" stroked="true" strokeweight=".748pt" strokecolor="#939598">
                <v:path arrowok="t"/>
              </v:shape>
            </v:group>
            <v:group style="position:absolute;left:2491;top:253;width:2;height:80" coordorigin="2491,253" coordsize="2,80">
              <v:shape style="position:absolute;left:2491;top:253;width:2;height:80" coordorigin="2491,253" coordsize="0,80" path="m2491,333l2491,253e" filled="false" stroked="true" strokeweight=".748pt" strokecolor="#939598">
                <v:path arrowok="t"/>
              </v:shape>
            </v:group>
            <v:group style="position:absolute;left:2451;top:253;width:2;height:80" coordorigin="2451,253" coordsize="2,80">
              <v:shape style="position:absolute;left:2451;top:253;width:2;height:80" coordorigin="2451,253" coordsize="0,80" path="m2451,333l2451,253e" filled="false" stroked="true" strokeweight=".748pt" strokecolor="#939598">
                <v:path arrowok="t"/>
              </v:shape>
            </v:group>
            <v:group style="position:absolute;left:2411;top:253;width:2;height:80" coordorigin="2411,253" coordsize="2,80">
              <v:shape style="position:absolute;left:2411;top:253;width:2;height:80" coordorigin="2411,253" coordsize="1,80" path="m2411,333l2411,253e" filled="false" stroked="true" strokeweight=".748pt" strokecolor="#939598">
                <v:path arrowok="t"/>
              </v:shape>
            </v:group>
            <v:group style="position:absolute;left:2371;top:253;width:2;height:80" coordorigin="2371,253" coordsize="2,80">
              <v:shape style="position:absolute;left:2371;top:253;width:2;height:80" coordorigin="2371,253" coordsize="0,80" path="m2371,333l2371,253e" filled="false" stroked="true" strokeweight=".748pt" strokecolor="#939598">
                <v:path arrowok="t"/>
              </v:shape>
            </v:group>
            <v:group style="position:absolute;left:2331;top:253;width:2;height:80" coordorigin="2331,253" coordsize="2,80">
              <v:shape style="position:absolute;left:2331;top:253;width:2;height:80" coordorigin="2331,253" coordsize="0,80" path="m2331,333l2331,253e" filled="false" stroked="true" strokeweight=".748pt" strokecolor="#939598">
                <v:path arrowok="t"/>
              </v:shape>
            </v:group>
            <v:group style="position:absolute;left:2291;top:253;width:2;height:80" coordorigin="2291,253" coordsize="2,80">
              <v:shape style="position:absolute;left:2291;top:253;width:2;height:80" coordorigin="2291,253" coordsize="1,80" path="m2291,333l2291,253e" filled="false" stroked="true" strokeweight=".748pt" strokecolor="#939598">
                <v:path arrowok="t"/>
              </v:shape>
            </v:group>
            <v:group style="position:absolute;left:2251;top:253;width:2;height:80" coordorigin="2251,253" coordsize="2,80">
              <v:shape style="position:absolute;left:2251;top:253;width:2;height:80" coordorigin="2251,253" coordsize="0,80" path="m2251,333l2251,253e" filled="false" stroked="true" strokeweight=".748pt" strokecolor="#939598">
                <v:path arrowok="t"/>
              </v:shape>
            </v:group>
            <v:group style="position:absolute;left:2211;top:253;width:2;height:80" coordorigin="2211,253" coordsize="2,80">
              <v:shape style="position:absolute;left:2211;top:253;width:2;height:80" coordorigin="2211,253" coordsize="0,80" path="m2211,333l2211,253e" filled="false" stroked="true" strokeweight=".748pt" strokecolor="#939598">
                <v:path arrowok="t"/>
              </v:shape>
            </v:group>
            <v:group style="position:absolute;left:2171;top:253;width:2;height:80" coordorigin="2171,253" coordsize="2,80">
              <v:shape style="position:absolute;left:2171;top:253;width:2;height:80" coordorigin="2171,253" coordsize="0,80" path="m2171,333l2171,253e" filled="false" stroked="true" strokeweight=".748pt" strokecolor="#939598">
                <v:path arrowok="t"/>
              </v:shape>
            </v:group>
            <v:group style="position:absolute;left:2131;top:253;width:2;height:80" coordorigin="2131,253" coordsize="2,80">
              <v:shape style="position:absolute;left:2131;top:253;width:2;height:80" coordorigin="2131,253" coordsize="0,80" path="m2131,333l2131,253e" filled="false" stroked="true" strokeweight=".748pt" strokecolor="#939598">
                <v:path arrowok="t"/>
              </v:shape>
            </v:group>
            <v:group style="position:absolute;left:2091;top:253;width:2;height:80" coordorigin="2091,253" coordsize="2,80">
              <v:shape style="position:absolute;left:2091;top:253;width:2;height:80" coordorigin="2091,253" coordsize="0,80" path="m2091,333l2091,253e" filled="false" stroked="true" strokeweight=".748pt" strokecolor="#939598">
                <v:path arrowok="t"/>
              </v:shape>
            </v:group>
            <v:group style="position:absolute;left:2051;top:253;width:2;height:80" coordorigin="2051,253" coordsize="2,80">
              <v:shape style="position:absolute;left:2051;top:253;width:2;height:80" coordorigin="2051,253" coordsize="0,80" path="m2051,333l2051,253e" filled="false" stroked="true" strokeweight=".748pt" strokecolor="#939598">
                <v:path arrowok="t"/>
              </v:shape>
            </v:group>
            <v:group style="position:absolute;left:2011;top:253;width:2;height:80" coordorigin="2011,253" coordsize="2,80">
              <v:shape style="position:absolute;left:2011;top:253;width:2;height:80" coordorigin="2011,253" coordsize="0,80" path="m2011,333l2011,253e" filled="false" stroked="true" strokeweight=".748pt" strokecolor="#939598">
                <v:path arrowok="t"/>
              </v:shape>
            </v:group>
            <v:group style="position:absolute;left:1970;top:253;width:2;height:80" coordorigin="1970,253" coordsize="2,80">
              <v:shape style="position:absolute;left:1970;top:253;width:2;height:80" coordorigin="1970,253" coordsize="1,80" path="m1970,333l1970,253e" filled="false" stroked="true" strokeweight=".748pt" strokecolor="#939598">
                <v:path arrowok="t"/>
              </v:shape>
            </v:group>
            <v:group style="position:absolute;left:1930;top:253;width:2;height:80" coordorigin="1930,253" coordsize="2,80">
              <v:shape style="position:absolute;left:1930;top:253;width:2;height:80" coordorigin="1930,253" coordsize="0,80" path="m1930,333l1930,253e" filled="false" stroked="true" strokeweight=".748pt" strokecolor="#939598">
                <v:path arrowok="t"/>
              </v:shape>
            </v:group>
            <v:group style="position:absolute;left:1890;top:253;width:2;height:80" coordorigin="1890,253" coordsize="2,80">
              <v:shape style="position:absolute;left:1890;top:253;width:2;height:80" coordorigin="1890,253" coordsize="1,80" path="m1890,333l1890,253e" filled="false" stroked="true" strokeweight=".748pt" strokecolor="#939598">
                <v:path arrowok="t"/>
              </v:shape>
            </v:group>
            <v:group style="position:absolute;left:1850;top:253;width:2;height:80" coordorigin="1850,253" coordsize="2,80">
              <v:shape style="position:absolute;left:1850;top:253;width:2;height:80" coordorigin="1850,253" coordsize="1,80" path="m1850,333l1850,253e" filled="false" stroked="true" strokeweight=".748pt" strokecolor="#939598">
                <v:path arrowok="t"/>
              </v:shape>
            </v:group>
            <v:group style="position:absolute;left:1810;top:253;width:2;height:80" coordorigin="1810,253" coordsize="2,80">
              <v:shape style="position:absolute;left:1810;top:253;width:2;height:80" coordorigin="1810,253" coordsize="0,80" path="m1810,333l1810,253e" filled="false" stroked="true" strokeweight=".748pt" strokecolor="#939598">
                <v:path arrowok="t"/>
              </v:shape>
            </v:group>
            <v:group style="position:absolute;left:1770;top:253;width:2;height:80" coordorigin="1770,253" coordsize="2,80">
              <v:shape style="position:absolute;left:1770;top:253;width:2;height:80" coordorigin="1770,253" coordsize="1,80" path="m1770,333l1770,253e" filled="false" stroked="true" strokeweight=".748pt" strokecolor="#939598">
                <v:path arrowok="t"/>
              </v:shape>
            </v:group>
            <v:group style="position:absolute;left:1730;top:253;width:2;height:80" coordorigin="1730,253" coordsize="2,80">
              <v:shape style="position:absolute;left:1730;top:253;width:2;height:80" coordorigin="1730,253" coordsize="0,80" path="m1730,333l1730,253e" filled="false" stroked="true" strokeweight=".748pt" strokecolor="#939598">
                <v:path arrowok="t"/>
              </v:shape>
            </v:group>
            <v:group style="position:absolute;left:1690;top:253;width:2;height:80" coordorigin="1690,253" coordsize="2,80">
              <v:shape style="position:absolute;left:1690;top:253;width:2;height:80" coordorigin="1690,253" coordsize="0,80" path="m1690,333l1690,253e" filled="false" stroked="true" strokeweight=".748pt" strokecolor="#939598">
                <v:path arrowok="t"/>
              </v:shape>
            </v:group>
            <v:group style="position:absolute;left:1650;top:253;width:2;height:80" coordorigin="1650,253" coordsize="2,80">
              <v:shape style="position:absolute;left:1650;top:253;width:2;height:80" coordorigin="1650,253" coordsize="0,80" path="m1650,333l1650,253e" filled="false" stroked="true" strokeweight=".748pt" strokecolor="#939598">
                <v:path arrowok="t"/>
              </v:shape>
            </v:group>
            <v:group style="position:absolute;left:1610;top:253;width:2;height:80" coordorigin="1610,253" coordsize="2,80">
              <v:shape style="position:absolute;left:1610;top:253;width:2;height:80" coordorigin="1610,253" coordsize="0,80" path="m1610,333l1610,253e" filled="false" stroked="true" strokeweight=".748pt" strokecolor="#939598">
                <v:path arrowok="t"/>
              </v:shape>
            </v:group>
            <v:group style="position:absolute;left:1570;top:253;width:2;height:80" coordorigin="1570,253" coordsize="2,80">
              <v:shape style="position:absolute;left:1570;top:253;width:2;height:80" coordorigin="1570,253" coordsize="0,80" path="m1570,333l1570,253e" filled="false" stroked="true" strokeweight=".748pt" strokecolor="#939598">
                <v:path arrowok="t"/>
              </v:shape>
            </v:group>
            <v:group style="position:absolute;left:1530;top:253;width:2;height:80" coordorigin="1530,253" coordsize="2,80">
              <v:shape style="position:absolute;left:1530;top:253;width:2;height:80" coordorigin="1530,253" coordsize="1,80" path="m1530,333l1530,253e" filled="false" stroked="true" strokeweight=".748pt" strokecolor="#939598">
                <v:path arrowok="t"/>
              </v:shape>
            </v:group>
            <v:group style="position:absolute;left:1490;top:253;width:2;height:80" coordorigin="1490,253" coordsize="2,80">
              <v:shape style="position:absolute;left:1490;top:253;width:2;height:80" coordorigin="1490,253" coordsize="0,80" path="m1490,333l1490,253e" filled="false" stroked="true" strokeweight=".748pt" strokecolor="#939598">
                <v:path arrowok="t"/>
              </v:shape>
            </v:group>
            <v:group style="position:absolute;left:1450;top:253;width:2;height:80" coordorigin="1450,253" coordsize="2,80">
              <v:shape style="position:absolute;left:1450;top:253;width:2;height:80" coordorigin="1450,253" coordsize="0,80" path="m1450,333l1450,253e" filled="false" stroked="true" strokeweight=".748pt" strokecolor="#939598">
                <v:path arrowok="t"/>
              </v:shape>
            </v:group>
            <v:group style="position:absolute;left:1410;top:253;width:2;height:80" coordorigin="1410,253" coordsize="2,80">
              <v:shape style="position:absolute;left:1410;top:253;width:2;height:80" coordorigin="1410,253" coordsize="0,80" path="m1410,333l1410,253e" filled="false" stroked="true" strokeweight=".748pt" strokecolor="#939598">
                <v:path arrowok="t"/>
              </v:shape>
            </v:group>
            <v:group style="position:absolute;left:1370;top:253;width:2;height:80" coordorigin="1370,253" coordsize="2,80">
              <v:shape style="position:absolute;left:1370;top:253;width:2;height:80" coordorigin="1370,253" coordsize="0,80" path="m1370,333l1370,253e" filled="false" stroked="true" strokeweight=".748pt" strokecolor="#939598">
                <v:path arrowok="t"/>
              </v:shape>
            </v:group>
            <v:group style="position:absolute;left:1329;top:253;width:2;height:80" coordorigin="1329,253" coordsize="2,80">
              <v:shape style="position:absolute;left:1329;top:253;width:2;height:80" coordorigin="1329,253" coordsize="0,80" path="m1330,333l1329,253e" filled="false" stroked="true" strokeweight=".748pt" strokecolor="#939598">
                <v:path arrowok="t"/>
              </v:shape>
            </v:group>
            <v:group style="position:absolute;left:1289;top:253;width:2;height:80" coordorigin="1289,253" coordsize="2,80">
              <v:shape style="position:absolute;left:1289;top:253;width:2;height:80" coordorigin="1289,253" coordsize="0,80" path="m1289,333l1289,253e" filled="false" stroked="true" strokeweight=".748pt" strokecolor="#939598">
                <v:path arrowok="t"/>
              </v:shape>
            </v:group>
            <v:group style="position:absolute;left:1249;top:253;width:2;height:80" coordorigin="1249,253" coordsize="2,80">
              <v:shape style="position:absolute;left:1249;top:253;width:2;height:80" coordorigin="1249,253" coordsize="0,80" path="m1249,333l1249,253e" filled="false" stroked="true" strokeweight=".748pt" strokecolor="#939598">
                <v:path arrowok="t"/>
              </v:shape>
            </v:group>
            <v:group style="position:absolute;left:1209;top:253;width:2;height:80" coordorigin="1209,253" coordsize="2,80">
              <v:shape style="position:absolute;left:1209;top:253;width:2;height:80" coordorigin="1209,253" coordsize="0,80" path="m1209,333l1209,253e" filled="false" stroked="true" strokeweight=".748pt" strokecolor="#939598">
                <v:path arrowok="t"/>
              </v:shape>
            </v:group>
            <v:group style="position:absolute;left:1169;top:253;width:2;height:80" coordorigin="1169,253" coordsize="2,80">
              <v:shape style="position:absolute;left:1169;top:253;width:2;height:80" coordorigin="1169,253" coordsize="0,80" path="m1169,333l1169,253e" filled="false" stroked="true" strokeweight=".748pt" strokecolor="#939598">
                <v:path arrowok="t"/>
              </v:shape>
            </v:group>
            <v:group style="position:absolute;left:1129;top:253;width:2;height:80" coordorigin="1129,253" coordsize="2,80">
              <v:shape style="position:absolute;left:1129;top:253;width:2;height:80" coordorigin="1129,253" coordsize="0,80" path="m1129,333l1129,253e" filled="false" stroked="true" strokeweight=".748pt" strokecolor="#939598">
                <v:path arrowok="t"/>
              </v:shape>
            </v:group>
            <v:group style="position:absolute;left:1089;top:253;width:2;height:80" coordorigin="1089,253" coordsize="2,80">
              <v:shape style="position:absolute;left:1089;top:253;width:2;height:80" coordorigin="1089,253" coordsize="0,80" path="m1089,333l1089,253e" filled="false" stroked="true" strokeweight=".748pt" strokecolor="#939598">
                <v:path arrowok="t"/>
              </v:shape>
            </v:group>
            <v:group style="position:absolute;left:1049;top:253;width:2;height:80" coordorigin="1049,253" coordsize="2,80">
              <v:shape style="position:absolute;left:1049;top:253;width:2;height:80" coordorigin="1049,253" coordsize="0,80" path="m1049,333l1049,253e" filled="false" stroked="true" strokeweight=".748pt" strokecolor="#939598">
                <v:path arrowok="t"/>
              </v:shape>
            </v:group>
            <v:group style="position:absolute;left:1009;top:253;width:2;height:80" coordorigin="1009,253" coordsize="2,80">
              <v:shape style="position:absolute;left:1009;top:253;width:2;height:80" coordorigin="1009,253" coordsize="0,80" path="m1009,333l1009,253e" filled="false" stroked="true" strokeweight=".748pt" strokecolor="#939598">
                <v:path arrowok="t"/>
              </v:shape>
            </v:group>
            <v:group style="position:absolute;left:969;top:253;width:2;height:80" coordorigin="969,253" coordsize="2,80">
              <v:shape style="position:absolute;left:969;top:253;width:2;height:80" coordorigin="969,253" coordsize="0,80" path="m969,333l969,253e" filled="false" stroked="true" strokeweight=".748pt" strokecolor="#939598">
                <v:path arrowok="t"/>
              </v:shape>
            </v:group>
            <v:group style="position:absolute;left:929;top:253;width:2;height:80" coordorigin="929,253" coordsize="2,80">
              <v:shape style="position:absolute;left:929;top:253;width:2;height:80" coordorigin="929,253" coordsize="0,80" path="m929,333l929,253e" filled="false" stroked="true" strokeweight=".748pt" strokecolor="#939598">
                <v:path arrowok="t"/>
              </v:shape>
            </v:group>
            <v:group style="position:absolute;left:889;top:253;width:2;height:80" coordorigin="889,253" coordsize="2,80">
              <v:shape style="position:absolute;left:889;top:253;width:2;height:80" coordorigin="889,253" coordsize="1,80" path="m889,333l889,253e" filled="false" stroked="true" strokeweight=".748pt" strokecolor="#939598">
                <v:path arrowok="t"/>
              </v:shape>
            </v:group>
            <v:group style="position:absolute;left:849;top:253;width:2;height:80" coordorigin="849,253" coordsize="2,80">
              <v:shape style="position:absolute;left:849;top:253;width:2;height:80" coordorigin="849,253" coordsize="1,80" path="m849,333l849,253e" filled="false" stroked="true" strokeweight=".748pt" strokecolor="#939598">
                <v:path arrowok="t"/>
              </v:shape>
            </v:group>
            <v:group style="position:absolute;left:809;top:253;width:2;height:80" coordorigin="809,253" coordsize="2,80">
              <v:shape style="position:absolute;left:809;top:253;width:2;height:80" coordorigin="809,253" coordsize="0,80" path="m809,333l809,253e" filled="false" stroked="true" strokeweight=".748pt" strokecolor="#939598">
                <v:path arrowok="t"/>
              </v:shape>
            </v:group>
            <v:group style="position:absolute;left:769;top:253;width:2;height:80" coordorigin="769,253" coordsize="2,80">
              <v:shape style="position:absolute;left:769;top:253;width:2;height:80" coordorigin="769,253" coordsize="1,80" path="m769,333l769,253e" filled="false" stroked="true" strokeweight=".748pt" strokecolor="#939598">
                <v:path arrowok="t"/>
              </v:shape>
            </v:group>
            <v:group style="position:absolute;left:729;top:253;width:2;height:80" coordorigin="729,253" coordsize="2,80">
              <v:shape style="position:absolute;left:729;top:253;width:2;height:80" coordorigin="729,253" coordsize="1,80" path="m729,333l729,253e" filled="false" stroked="true" strokeweight=".748pt" strokecolor="#939598">
                <v:path arrowok="t"/>
              </v:shape>
            </v:group>
            <v:group style="position:absolute;left:689;top:253;width:2;height:80" coordorigin="689,253" coordsize="2,80">
              <v:shape style="position:absolute;left:689;top:253;width:2;height:80" coordorigin="689,253" coordsize="1,80" path="m689,333l689,253e" filled="false" stroked="true" strokeweight=".748pt" strokecolor="#939598">
                <v:path arrowok="t"/>
              </v:shape>
            </v:group>
            <v:group style="position:absolute;left:0;top:376;width:244;height:2" coordorigin="0,376" coordsize="244,2">
              <v:shape style="position:absolute;left:0;top:376;width:244;height:2" coordorigin="0,376" coordsize="244,0" path="m10,376l254,376e" filled="false" stroked="true" strokeweight="1pt" strokecolor="#939598">
                <v:path arrowok="t"/>
              </v:shape>
            </v:group>
            <v:group style="position:absolute;left:248;top:254;width:2;height:80" coordorigin="248,254" coordsize="2,80">
              <v:shape style="position:absolute;left:248;top:254;width:2;height:80" coordorigin="248,254" coordsize="0,80" path="m248,334l248,254e" filled="false" stroked="true" strokeweight=".748pt" strokecolor="#939598">
                <v:path arrowok="t"/>
              </v:shape>
            </v:group>
            <v:group style="position:absolute;left:208;top:254;width:2;height:80" coordorigin="208,254" coordsize="2,80">
              <v:shape style="position:absolute;left:208;top:254;width:2;height:80" coordorigin="208,254" coordsize="0,80" path="m208,334l208,254e" filled="false" stroked="true" strokeweight=".748pt" strokecolor="#939598">
                <v:path arrowok="t"/>
              </v:shape>
            </v:group>
            <v:group style="position:absolute;left:168;top:254;width:2;height:80" coordorigin="168,254" coordsize="2,80">
              <v:shape style="position:absolute;left:168;top:254;width:2;height:80" coordorigin="168,254" coordsize="0,80" path="m168,334l168,254e" filled="false" stroked="true" strokeweight=".748pt" strokecolor="#939598">
                <v:path arrowok="t"/>
              </v:shape>
            </v:group>
            <v:group style="position:absolute;left:128;top:254;width:2;height:80" coordorigin="128,254" coordsize="2,80">
              <v:shape style="position:absolute;left:128;top:254;width:2;height:80" coordorigin="128,254" coordsize="1,80" path="m128,334l128,254e" filled="false" stroked="true" strokeweight=".748pt" strokecolor="#939598">
                <v:path arrowok="t"/>
              </v:shape>
            </v:group>
            <v:group style="position:absolute;left:88;top:254;width:2;height:80" coordorigin="88,254" coordsize="2,80">
              <v:shape style="position:absolute;left:88;top:254;width:2;height:80" coordorigin="88,254" coordsize="0,80" path="m88,334l88,254e" filled="false" stroked="true" strokeweight=".748pt" strokecolor="#939598">
                <v:path arrowok="t"/>
              </v:shape>
            </v:group>
            <v:group style="position:absolute;left:48;top:254;width:2;height:80" coordorigin="48,254" coordsize="2,80">
              <v:shape style="position:absolute;left:48;top:254;width:2;height:80" coordorigin="48,254" coordsize="0,80" path="m48,334l48,254e" filled="false" stroked="true" strokeweight=".748pt" strokecolor="#939598">
                <v:path arrowok="t"/>
              </v:shape>
            </v:group>
            <v:group style="position:absolute;left:7;top:254;width:2;height:80" coordorigin="7,254" coordsize="2,80">
              <v:shape style="position:absolute;left:7;top:254;width:2;height:80" coordorigin="7,254" coordsize="1,80" path="m8,334l7,254e" filled="false" stroked="true" strokeweight=".748pt" strokecolor="#939598">
                <v:path arrowok="t"/>
              </v:shape>
            </v:group>
            <v:group style="position:absolute;left:244;top:95;width:465;height:344" coordorigin="244,95" coordsize="465,344">
              <v:shape style="position:absolute;left:244;top:95;width:465;height:344" coordorigin="244,95" coordsize="465,344" path="m244,438l709,438,709,95,244,95,244,438xe" filled="true" fillcolor="#ffffff" stroked="false">
                <v:path arrowok="t"/>
                <v:fill type="solid"/>
              </v:shape>
            </v:group>
            <v:group style="position:absolute;left:323;top:111;width:312;height:304" coordorigin="323,111" coordsize="312,304">
              <v:shape style="position:absolute;left:323;top:111;width:312;height:304" coordorigin="323,111" coordsize="312,304" path="m323,415l635,415,635,111,323,111,323,415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939598"/>
          <w:spacing w:val="-27"/>
          <w:u w:val="none"/>
        </w:rPr>
        <w:t>52</w:t>
      </w:r>
      <w:r>
        <w:rPr>
          <w:spacing w:val="-27"/>
          <w:u w:val="none"/>
        </w:rPr>
      </w:r>
    </w:p>
    <w:p>
      <w:pPr>
        <w:spacing w:after="0" w:line="240" w:lineRule="auto"/>
        <w:jc w:val="left"/>
        <w:sectPr>
          <w:pgSz w:w="11910" w:h="16840"/>
          <w:pgMar w:top="800" w:bottom="0" w:left="0" w:right="0"/>
        </w:sectPr>
      </w:pPr>
    </w:p>
    <w:p>
      <w:pPr>
        <w:spacing w:line="240" w:lineRule="auto" w:before="11"/>
        <w:rPr>
          <w:rFonts w:ascii="Calibri" w:hAnsi="Calibri" w:cs="Calibri" w:eastAsia="Calibri"/>
          <w:sz w:val="6"/>
          <w:szCs w:val="6"/>
        </w:rPr>
      </w:pPr>
    </w:p>
    <w:p>
      <w:pPr>
        <w:spacing w:line="1502" w:lineRule="exact"/>
        <w:ind w:left="1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position w:val="-29"/>
          <w:sz w:val="20"/>
          <w:szCs w:val="20"/>
        </w:rPr>
        <w:pict>
          <v:group style="width:576pt;height:75.150pt;mso-position-horizontal-relative:char;mso-position-vertical-relative:line" coordorigin="0,0" coordsize="11520,1503">
            <v:group style="position:absolute;left:5049;top:731;width:2;height:80" coordorigin="5049,731" coordsize="2,80">
              <v:shape style="position:absolute;left:5049;top:731;width:2;height:80" coordorigin="5049,731" coordsize="1,80" path="m5049,811l5049,731e" filled="false" stroked="true" strokeweight=".748pt" strokecolor="#939598">
                <v:path arrowok="t"/>
              </v:shape>
            </v:group>
            <v:group style="position:absolute;left:5009;top:731;width:2;height:80" coordorigin="5009,731" coordsize="2,80">
              <v:shape style="position:absolute;left:5009;top:731;width:2;height:80" coordorigin="5009,731" coordsize="0,80" path="m5009,811l5009,731e" filled="false" stroked="true" strokeweight=".748pt" strokecolor="#939598">
                <v:path arrowok="t"/>
              </v:shape>
            </v:group>
            <v:group style="position:absolute;left:4969;top:731;width:2;height:80" coordorigin="4969,731" coordsize="2,80">
              <v:shape style="position:absolute;left:4969;top:731;width:2;height:80" coordorigin="4969,731" coordsize="1,80" path="m4969,811l4969,731e" filled="false" stroked="true" strokeweight=".748pt" strokecolor="#939598">
                <v:path arrowok="t"/>
              </v:shape>
            </v:group>
            <v:group style="position:absolute;left:4929;top:731;width:2;height:80" coordorigin="4929,731" coordsize="2,80">
              <v:shape style="position:absolute;left:4929;top:731;width:2;height:80" coordorigin="4929,731" coordsize="0,80" path="m4929,811l4929,731e" filled="false" stroked="true" strokeweight=".748pt" strokecolor="#939598">
                <v:path arrowok="t"/>
              </v:shape>
            </v:group>
            <v:group style="position:absolute;left:4889;top:731;width:2;height:80" coordorigin="4889,731" coordsize="2,80">
              <v:shape style="position:absolute;left:4889;top:731;width:2;height:80" coordorigin="4889,731" coordsize="0,80" path="m4889,811l4889,731e" filled="false" stroked="true" strokeweight=".748pt" strokecolor="#939598">
                <v:path arrowok="t"/>
              </v:shape>
            </v:group>
            <v:group style="position:absolute;left:4849;top:731;width:2;height:80" coordorigin="4849,731" coordsize="2,80">
              <v:shape style="position:absolute;left:4849;top:731;width:2;height:80" coordorigin="4849,731" coordsize="0,80" path="m4849,811l4849,731e" filled="false" stroked="true" strokeweight=".748pt" strokecolor="#939598">
                <v:path arrowok="t"/>
              </v:shape>
            </v:group>
            <v:group style="position:absolute;left:4809;top:731;width:2;height:80" coordorigin="4809,731" coordsize="2,80">
              <v:shape style="position:absolute;left:4809;top:731;width:2;height:80" coordorigin="4809,731" coordsize="1,80" path="m4809,811l4809,731e" filled="false" stroked="true" strokeweight=".748pt" strokecolor="#939598">
                <v:path arrowok="t"/>
              </v:shape>
            </v:group>
            <v:group style="position:absolute;left:4769;top:731;width:2;height:80" coordorigin="4769,731" coordsize="2,80">
              <v:shape style="position:absolute;left:4769;top:731;width:2;height:80" coordorigin="4769,731" coordsize="0,80" path="m4769,811l4769,731e" filled="false" stroked="true" strokeweight=".748pt" strokecolor="#939598">
                <v:path arrowok="t"/>
              </v:shape>
            </v:group>
            <v:group style="position:absolute;left:4729;top:731;width:2;height:80" coordorigin="4729,731" coordsize="2,80">
              <v:shape style="position:absolute;left:4729;top:731;width:2;height:80" coordorigin="4729,731" coordsize="1,80" path="m4729,811l4729,731e" filled="false" stroked="true" strokeweight=".748pt" strokecolor="#939598">
                <v:path arrowok="t"/>
              </v:shape>
            </v:group>
            <v:group style="position:absolute;left:4689;top:731;width:2;height:80" coordorigin="4689,731" coordsize="2,80">
              <v:shape style="position:absolute;left:4689;top:731;width:2;height:80" coordorigin="4689,731" coordsize="0,80" path="m4689,811l4689,731e" filled="false" stroked="true" strokeweight=".748pt" strokecolor="#939598">
                <v:path arrowok="t"/>
              </v:shape>
            </v:group>
            <v:group style="position:absolute;left:4649;top:731;width:2;height:80" coordorigin="4649,731" coordsize="2,80">
              <v:shape style="position:absolute;left:4649;top:731;width:2;height:80" coordorigin="4649,731" coordsize="1,80" path="m4649,811l4649,731e" filled="false" stroked="true" strokeweight=".748pt" strokecolor="#939598">
                <v:path arrowok="t"/>
              </v:shape>
            </v:group>
            <v:group style="position:absolute;left:4609;top:731;width:2;height:80" coordorigin="4609,731" coordsize="2,80">
              <v:shape style="position:absolute;left:4609;top:731;width:2;height:80" coordorigin="4609,731" coordsize="0,80" path="m4609,811l4609,731e" filled="false" stroked="true" strokeweight=".748pt" strokecolor="#939598">
                <v:path arrowok="t"/>
              </v:shape>
            </v:group>
            <v:group style="position:absolute;left:4569;top:731;width:2;height:80" coordorigin="4569,731" coordsize="2,80">
              <v:shape style="position:absolute;left:4569;top:731;width:2;height:80" coordorigin="4569,731" coordsize="1,80" path="m4569,811l4569,731e" filled="false" stroked="true" strokeweight=".748pt" strokecolor="#939598">
                <v:path arrowok="t"/>
              </v:shape>
            </v:group>
            <v:group style="position:absolute;left:4529;top:731;width:2;height:80" coordorigin="4529,731" coordsize="2,80">
              <v:shape style="position:absolute;left:4529;top:731;width:2;height:80" coordorigin="4529,731" coordsize="1,80" path="m4529,811l4529,731e" filled="false" stroked="true" strokeweight=".748pt" strokecolor="#939598">
                <v:path arrowok="t"/>
              </v:shape>
            </v:group>
            <v:group style="position:absolute;left:4489;top:731;width:2;height:80" coordorigin="4489,731" coordsize="2,80">
              <v:shape style="position:absolute;left:4489;top:731;width:2;height:80" coordorigin="4489,731" coordsize="0,80" path="m4489,811l4489,731e" filled="false" stroked="true" strokeweight=".748pt" strokecolor="#939598">
                <v:path arrowok="t"/>
              </v:shape>
            </v:group>
            <v:group style="position:absolute;left:4449;top:731;width:2;height:80" coordorigin="4449,731" coordsize="2,80">
              <v:shape style="position:absolute;left:4449;top:731;width:2;height:80" coordorigin="4449,731" coordsize="1,80" path="m4449,811l4449,731e" filled="false" stroked="true" strokeweight=".748pt" strokecolor="#939598">
                <v:path arrowok="t"/>
              </v:shape>
            </v:group>
            <v:group style="position:absolute;left:4409;top:731;width:2;height:80" coordorigin="4409,731" coordsize="2,80">
              <v:shape style="position:absolute;left:4409;top:731;width:2;height:80" coordorigin="4409,731" coordsize="0,80" path="m4409,811l4409,731e" filled="false" stroked="true" strokeweight=".748pt" strokecolor="#939598">
                <v:path arrowok="t"/>
              </v:shape>
            </v:group>
            <v:group style="position:absolute;left:4369;top:731;width:2;height:80" coordorigin="4369,731" coordsize="2,80">
              <v:shape style="position:absolute;left:4369;top:731;width:2;height:80" coordorigin="4369,731" coordsize="0,80" path="m4369,811l4369,731e" filled="false" stroked="true" strokeweight=".748pt" strokecolor="#939598">
                <v:path arrowok="t"/>
              </v:shape>
            </v:group>
            <v:group style="position:absolute;left:4329;top:731;width:2;height:80" coordorigin="4329,731" coordsize="2,80">
              <v:shape style="position:absolute;left:4329;top:731;width:2;height:80" coordorigin="4329,731" coordsize="0,80" path="m4329,811l4329,731e" filled="false" stroked="true" strokeweight=".748pt" strokecolor="#939598">
                <v:path arrowok="t"/>
              </v:shape>
            </v:group>
            <v:group style="position:absolute;left:4289;top:731;width:2;height:80" coordorigin="4289,731" coordsize="2,80">
              <v:shape style="position:absolute;left:4289;top:731;width:2;height:80" coordorigin="4289,731" coordsize="1,80" path="m4289,811l4289,731e" filled="false" stroked="true" strokeweight=".748pt" strokecolor="#939598">
                <v:path arrowok="t"/>
              </v:shape>
            </v:group>
            <v:group style="position:absolute;left:4249;top:731;width:2;height:80" coordorigin="4249,731" coordsize="2,80">
              <v:shape style="position:absolute;left:4249;top:731;width:2;height:80" coordorigin="4249,731" coordsize="0,80" path="m4249,811l4249,731e" filled="false" stroked="true" strokeweight=".748pt" strokecolor="#939598">
                <v:path arrowok="t"/>
              </v:shape>
            </v:group>
            <v:group style="position:absolute;left:4209;top:731;width:2;height:80" coordorigin="4209,731" coordsize="2,80">
              <v:shape style="position:absolute;left:4209;top:731;width:2;height:80" coordorigin="4209,731" coordsize="1,80" path="m4209,811l4209,731e" filled="false" stroked="true" strokeweight=".748pt" strokecolor="#939598">
                <v:path arrowok="t"/>
              </v:shape>
            </v:group>
            <v:group style="position:absolute;left:4169;top:731;width:2;height:80" coordorigin="4169,731" coordsize="2,80">
              <v:shape style="position:absolute;left:4169;top:731;width:2;height:80" coordorigin="4169,731" coordsize="0,80" path="m4169,811l4169,731e" filled="false" stroked="true" strokeweight=".748pt" strokecolor="#939598">
                <v:path arrowok="t"/>
              </v:shape>
            </v:group>
            <v:group style="position:absolute;left:4129;top:731;width:2;height:80" coordorigin="4129,731" coordsize="2,80">
              <v:shape style="position:absolute;left:4129;top:731;width:2;height:80" coordorigin="4129,731" coordsize="1,80" path="m4129,811l4129,731e" filled="false" stroked="true" strokeweight=".748pt" strokecolor="#939598">
                <v:path arrowok="t"/>
              </v:shape>
            </v:group>
            <v:group style="position:absolute;left:4089;top:731;width:2;height:80" coordorigin="4089,731" coordsize="2,80">
              <v:shape style="position:absolute;left:4089;top:731;width:2;height:80" coordorigin="4089,731" coordsize="0,80" path="m4089,811l4089,731e" filled="false" stroked="true" strokeweight=".748pt" strokecolor="#939598">
                <v:path arrowok="t"/>
              </v:shape>
            </v:group>
            <v:group style="position:absolute;left:4049;top:731;width:2;height:80" coordorigin="4049,731" coordsize="2,80">
              <v:shape style="position:absolute;left:4049;top:731;width:2;height:80" coordorigin="4049,731" coordsize="1,80" path="m4049,811l4049,731e" filled="false" stroked="true" strokeweight=".748pt" strokecolor="#939598">
                <v:path arrowok="t"/>
              </v:shape>
            </v:group>
            <v:group style="position:absolute;left:4009;top:731;width:2;height:80" coordorigin="4009,731" coordsize="2,80">
              <v:shape style="position:absolute;left:4009;top:731;width:2;height:80" coordorigin="4009,731" coordsize="0,80" path="m4009,811l4009,731e" filled="false" stroked="true" strokeweight=".748pt" strokecolor="#939598">
                <v:path arrowok="t"/>
              </v:shape>
            </v:group>
            <v:group style="position:absolute;left:3969;top:731;width:2;height:80" coordorigin="3969,731" coordsize="2,80">
              <v:shape style="position:absolute;left:3969;top:731;width:2;height:80" coordorigin="3969,731" coordsize="0,80" path="m3969,811l3969,731e" filled="false" stroked="true" strokeweight=".748pt" strokecolor="#939598">
                <v:path arrowok="t"/>
              </v:shape>
            </v:group>
            <v:group style="position:absolute;left:3929;top:731;width:2;height:80" coordorigin="3929,731" coordsize="2,80">
              <v:shape style="position:absolute;left:3929;top:731;width:2;height:80" coordorigin="3929,731" coordsize="1,80" path="m3929,811l3929,731e" filled="false" stroked="true" strokeweight=".748pt" strokecolor="#939598">
                <v:path arrowok="t"/>
              </v:shape>
            </v:group>
            <v:group style="position:absolute;left:3889;top:731;width:2;height:80" coordorigin="3889,731" coordsize="2,80">
              <v:shape style="position:absolute;left:3889;top:731;width:2;height:80" coordorigin="3889,731" coordsize="0,80" path="m3889,811l3889,731e" filled="false" stroked="true" strokeweight=".748pt" strokecolor="#939598">
                <v:path arrowok="t"/>
              </v:shape>
            </v:group>
            <v:group style="position:absolute;left:3849;top:731;width:2;height:80" coordorigin="3849,731" coordsize="2,80">
              <v:shape style="position:absolute;left:3849;top:731;width:2;height:80" coordorigin="3849,731" coordsize="1,80" path="m3849,811l3849,731e" filled="false" stroked="true" strokeweight=".748pt" strokecolor="#939598">
                <v:path arrowok="t"/>
              </v:shape>
            </v:group>
            <v:group style="position:absolute;left:3809;top:731;width:2;height:80" coordorigin="3809,731" coordsize="2,80">
              <v:shape style="position:absolute;left:3809;top:731;width:2;height:80" coordorigin="3809,731" coordsize="0,80" path="m3809,811l3809,731e" filled="false" stroked="true" strokeweight=".748pt" strokecolor="#939598">
                <v:path arrowok="t"/>
              </v:shape>
            </v:group>
            <v:group style="position:absolute;left:3768;top:731;width:2;height:80" coordorigin="3768,731" coordsize="2,80">
              <v:shape style="position:absolute;left:3768;top:731;width:2;height:80" coordorigin="3768,731" coordsize="1,80" path="m3768,811l3768,731e" filled="false" stroked="true" strokeweight=".748pt" strokecolor="#939598">
                <v:path arrowok="t"/>
              </v:shape>
            </v:group>
            <v:group style="position:absolute;left:3728;top:732;width:2;height:80" coordorigin="3728,732" coordsize="2,80">
              <v:shape style="position:absolute;left:3728;top:732;width:2;height:80" coordorigin="3728,732" coordsize="0,80" path="m3728,812l3728,732e" filled="false" stroked="true" strokeweight=".748pt" strokecolor="#939598">
                <v:path arrowok="t"/>
              </v:shape>
            </v:group>
            <v:group style="position:absolute;left:3688;top:732;width:2;height:80" coordorigin="3688,732" coordsize="2,80">
              <v:shape style="position:absolute;left:3688;top:732;width:2;height:80" coordorigin="3688,732" coordsize="1,80" path="m3688,812l3688,732e" filled="false" stroked="true" strokeweight=".748pt" strokecolor="#939598">
                <v:path arrowok="t"/>
              </v:shape>
            </v:group>
            <v:group style="position:absolute;left:3648;top:732;width:2;height:80" coordorigin="3648,732" coordsize="2,80">
              <v:shape style="position:absolute;left:3648;top:732;width:2;height:80" coordorigin="3648,732" coordsize="0,80" path="m3648,812l3648,732e" filled="false" stroked="true" strokeweight=".748pt" strokecolor="#939598">
                <v:path arrowok="t"/>
              </v:shape>
            </v:group>
            <v:group style="position:absolute;left:3608;top:732;width:2;height:80" coordorigin="3608,732" coordsize="2,80">
              <v:shape style="position:absolute;left:3608;top:732;width:2;height:80" coordorigin="3608,732" coordsize="0,80" path="m3608,812l3608,732e" filled="false" stroked="true" strokeweight=".748pt" strokecolor="#939598">
                <v:path arrowok="t"/>
              </v:shape>
            </v:group>
            <v:group style="position:absolute;left:3568;top:732;width:2;height:80" coordorigin="3568,732" coordsize="2,80">
              <v:shape style="position:absolute;left:3568;top:732;width:2;height:80" coordorigin="3568,732" coordsize="0,80" path="m3568,812l3568,732e" filled="false" stroked="true" strokeweight=".748pt" strokecolor="#939598">
                <v:path arrowok="t"/>
              </v:shape>
            </v:group>
            <v:group style="position:absolute;left:3528;top:732;width:2;height:80" coordorigin="3528,732" coordsize="2,80">
              <v:shape style="position:absolute;left:3528;top:732;width:2;height:80" coordorigin="3528,732" coordsize="1,80" path="m3528,812l3528,732e" filled="false" stroked="true" strokeweight=".748pt" strokecolor="#939598">
                <v:path arrowok="t"/>
              </v:shape>
            </v:group>
            <v:group style="position:absolute;left:3488;top:732;width:2;height:80" coordorigin="3488,732" coordsize="2,80">
              <v:shape style="position:absolute;left:3488;top:732;width:2;height:80" coordorigin="3488,732" coordsize="0,80" path="m3488,812l3488,732e" filled="false" stroked="true" strokeweight=".748pt" strokecolor="#939598">
                <v:path arrowok="t"/>
              </v:shape>
            </v:group>
            <v:group style="position:absolute;left:3448;top:732;width:2;height:80" coordorigin="3448,732" coordsize="2,80">
              <v:shape style="position:absolute;left:3448;top:732;width:2;height:80" coordorigin="3448,732" coordsize="0,80" path="m3448,812l3448,732e" filled="false" stroked="true" strokeweight=".748pt" strokecolor="#939598">
                <v:path arrowok="t"/>
              </v:shape>
            </v:group>
            <v:group style="position:absolute;left:3408;top:732;width:2;height:80" coordorigin="3408,732" coordsize="2,80">
              <v:shape style="position:absolute;left:3408;top:732;width:2;height:80" coordorigin="3408,732" coordsize="1,80" path="m3408,812l3408,732e" filled="false" stroked="true" strokeweight=".748pt" strokecolor="#939598">
                <v:path arrowok="t"/>
              </v:shape>
            </v:group>
            <v:group style="position:absolute;left:3368;top:732;width:2;height:80" coordorigin="3368,732" coordsize="2,80">
              <v:shape style="position:absolute;left:3368;top:732;width:2;height:80" coordorigin="3368,732" coordsize="0,80" path="m3368,812l3368,732e" filled="false" stroked="true" strokeweight=".748pt" strokecolor="#939598">
                <v:path arrowok="t"/>
              </v:shape>
            </v:group>
            <v:group style="position:absolute;left:3328;top:732;width:2;height:80" coordorigin="3328,732" coordsize="2,80">
              <v:shape style="position:absolute;left:3328;top:732;width:2;height:80" coordorigin="3328,732" coordsize="1,80" path="m3328,812l3328,732e" filled="false" stroked="true" strokeweight=".748pt" strokecolor="#939598">
                <v:path arrowok="t"/>
              </v:shape>
            </v:group>
            <v:group style="position:absolute;left:3288;top:732;width:2;height:80" coordorigin="3288,732" coordsize="2,80">
              <v:shape style="position:absolute;left:3288;top:732;width:2;height:80" coordorigin="3288,732" coordsize="0,80" path="m3288,812l3288,732e" filled="false" stroked="true" strokeweight=".748pt" strokecolor="#939598">
                <v:path arrowok="t"/>
              </v:shape>
            </v:group>
            <v:group style="position:absolute;left:3248;top:732;width:2;height:80" coordorigin="3248,732" coordsize="2,80">
              <v:shape style="position:absolute;left:3248;top:732;width:2;height:80" coordorigin="3248,732" coordsize="1,80" path="m3248,812l3248,732e" filled="false" stroked="true" strokeweight=".748pt" strokecolor="#939598">
                <v:path arrowok="t"/>
              </v:shape>
            </v:group>
            <v:group style="position:absolute;left:3208;top:732;width:2;height:80" coordorigin="3208,732" coordsize="2,80">
              <v:shape style="position:absolute;left:3208;top:732;width:2;height:80" coordorigin="3208,732" coordsize="0,80" path="m3208,812l3208,732e" filled="false" stroked="true" strokeweight=".748pt" strokecolor="#939598">
                <v:path arrowok="t"/>
              </v:shape>
            </v:group>
            <v:group style="position:absolute;left:3168;top:732;width:2;height:80" coordorigin="3168,732" coordsize="2,80">
              <v:shape style="position:absolute;left:3168;top:732;width:2;height:80" coordorigin="3168,732" coordsize="1,80" path="m3168,812l3168,732e" filled="false" stroked="true" strokeweight=".748pt" strokecolor="#939598">
                <v:path arrowok="t"/>
              </v:shape>
            </v:group>
            <v:group style="position:absolute;left:3128;top:732;width:2;height:80" coordorigin="3128,732" coordsize="2,80">
              <v:shape style="position:absolute;left:3128;top:732;width:2;height:80" coordorigin="3128,732" coordsize="0,80" path="m3128,812l3128,732e" filled="false" stroked="true" strokeweight=".748pt" strokecolor="#939598">
                <v:path arrowok="t"/>
              </v:shape>
            </v:group>
            <v:group style="position:absolute;left:3088;top:732;width:2;height:80" coordorigin="3088,732" coordsize="2,80">
              <v:shape style="position:absolute;left:3088;top:732;width:2;height:80" coordorigin="3088,732" coordsize="0,80" path="m3088,812l3088,732e" filled="false" stroked="true" strokeweight=".748pt" strokecolor="#939598">
                <v:path arrowok="t"/>
              </v:shape>
            </v:group>
            <v:group style="position:absolute;left:3048;top:732;width:2;height:80" coordorigin="3048,732" coordsize="2,80">
              <v:shape style="position:absolute;left:3048;top:732;width:2;height:80" coordorigin="3048,732" coordsize="0,80" path="m3048,812l3048,732e" filled="false" stroked="true" strokeweight=".748pt" strokecolor="#939598">
                <v:path arrowok="t"/>
              </v:shape>
            </v:group>
            <v:group style="position:absolute;left:3008;top:732;width:2;height:80" coordorigin="3008,732" coordsize="2,80">
              <v:shape style="position:absolute;left:3008;top:732;width:2;height:80" coordorigin="3008,732" coordsize="1,80" path="m3008,812l3008,732e" filled="false" stroked="true" strokeweight=".748pt" strokecolor="#939598">
                <v:path arrowok="t"/>
              </v:shape>
            </v:group>
            <v:group style="position:absolute;left:2968;top:732;width:2;height:80" coordorigin="2968,732" coordsize="2,80">
              <v:shape style="position:absolute;left:2968;top:732;width:2;height:80" coordorigin="2968,732" coordsize="0,80" path="m2968,812l2968,732e" filled="false" stroked="true" strokeweight=".748pt" strokecolor="#939598">
                <v:path arrowok="t"/>
              </v:shape>
            </v:group>
            <v:group style="position:absolute;left:2928;top:732;width:2;height:80" coordorigin="2928,732" coordsize="2,80">
              <v:shape style="position:absolute;left:2928;top:732;width:2;height:80" coordorigin="2928,732" coordsize="0,80" path="m2928,812l2928,732e" filled="false" stroked="true" strokeweight=".748pt" strokecolor="#939598">
                <v:path arrowok="t"/>
              </v:shape>
            </v:group>
            <v:group style="position:absolute;left:2888;top:732;width:2;height:80" coordorigin="2888,732" coordsize="2,80">
              <v:shape style="position:absolute;left:2888;top:732;width:2;height:80" coordorigin="2888,732" coordsize="1,80" path="m2888,812l2888,732e" filled="false" stroked="true" strokeweight=".748pt" strokecolor="#939598">
                <v:path arrowok="t"/>
              </v:shape>
            </v:group>
            <v:group style="position:absolute;left:2848;top:732;width:2;height:80" coordorigin="2848,732" coordsize="2,80">
              <v:shape style="position:absolute;left:2848;top:732;width:2;height:80" coordorigin="2848,732" coordsize="0,80" path="m2848,812l2848,732e" filled="false" stroked="true" strokeweight=".748pt" strokecolor="#939598">
                <v:path arrowok="t"/>
              </v:shape>
            </v:group>
            <v:group style="position:absolute;left:2808;top:732;width:2;height:80" coordorigin="2808,732" coordsize="2,80">
              <v:shape style="position:absolute;left:2808;top:732;width:2;height:80" coordorigin="2808,732" coordsize="1,80" path="m2808,812l2808,732e" filled="false" stroked="true" strokeweight=".748pt" strokecolor="#939598">
                <v:path arrowok="t"/>
              </v:shape>
            </v:group>
            <v:group style="position:absolute;left:2768;top:732;width:2;height:80" coordorigin="2768,732" coordsize="2,80">
              <v:shape style="position:absolute;left:2768;top:732;width:2;height:80" coordorigin="2768,732" coordsize="0,80" path="m2768,812l2768,732e" filled="false" stroked="true" strokeweight=".748pt" strokecolor="#939598">
                <v:path arrowok="t"/>
              </v:shape>
            </v:group>
            <v:group style="position:absolute;left:2728;top:732;width:2;height:80" coordorigin="2728,732" coordsize="2,80">
              <v:shape style="position:absolute;left:2728;top:732;width:2;height:80" coordorigin="2728,732" coordsize="0,80" path="m2728,812l2728,732e" filled="false" stroked="true" strokeweight=".748pt" strokecolor="#939598">
                <v:path arrowok="t"/>
              </v:shape>
            </v:group>
            <v:group style="position:absolute;left:2688;top:732;width:2;height:80" coordorigin="2688,732" coordsize="2,80">
              <v:shape style="position:absolute;left:2688;top:732;width:2;height:80" coordorigin="2688,732" coordsize="0,80" path="m2688,812l2688,732e" filled="false" stroked="true" strokeweight=".748pt" strokecolor="#939598">
                <v:path arrowok="t"/>
              </v:shape>
            </v:group>
            <v:group style="position:absolute;left:2648;top:732;width:2;height:80" coordorigin="2648,732" coordsize="2,80">
              <v:shape style="position:absolute;left:2648;top:732;width:2;height:80" coordorigin="2648,732" coordsize="1,80" path="m2648,812l2648,732e" filled="false" stroked="true" strokeweight=".748pt" strokecolor="#939598">
                <v:path arrowok="t"/>
              </v:shape>
            </v:group>
            <v:group style="position:absolute;left:2608;top:732;width:2;height:80" coordorigin="2608,732" coordsize="2,80">
              <v:shape style="position:absolute;left:2608;top:732;width:2;height:80" coordorigin="2608,732" coordsize="0,80" path="m2608,812l2608,732e" filled="false" stroked="true" strokeweight=".748pt" strokecolor="#939598">
                <v:path arrowok="t"/>
              </v:shape>
            </v:group>
            <v:group style="position:absolute;left:2568;top:732;width:2;height:80" coordorigin="2568,732" coordsize="2,80">
              <v:shape style="position:absolute;left:2568;top:732;width:2;height:80" coordorigin="2568,732" coordsize="0,80" path="m2568,812l2568,732e" filled="false" stroked="true" strokeweight=".748pt" strokecolor="#939598">
                <v:path arrowok="t"/>
              </v:shape>
            </v:group>
            <v:group style="position:absolute;left:2528;top:732;width:2;height:80" coordorigin="2528,732" coordsize="2,80">
              <v:shape style="position:absolute;left:2528;top:732;width:2;height:80" coordorigin="2528,732" coordsize="0,80" path="m2528,812l2528,732e" filled="false" stroked="true" strokeweight=".748pt" strokecolor="#939598">
                <v:path arrowok="t"/>
              </v:shape>
            </v:group>
            <v:group style="position:absolute;left:2488;top:732;width:2;height:80" coordorigin="2488,732" coordsize="2,80">
              <v:shape style="position:absolute;left:2488;top:732;width:2;height:80" coordorigin="2488,732" coordsize="1,80" path="m2488,812l2488,732e" filled="false" stroked="true" strokeweight=".748pt" strokecolor="#939598">
                <v:path arrowok="t"/>
              </v:shape>
            </v:group>
            <v:group style="position:absolute;left:2448;top:732;width:2;height:80" coordorigin="2448,732" coordsize="2,80">
              <v:shape style="position:absolute;left:2448;top:732;width:2;height:80" coordorigin="2448,732" coordsize="0,80" path="m2448,812l2448,732e" filled="false" stroked="true" strokeweight=".748pt" strokecolor="#939598">
                <v:path arrowok="t"/>
              </v:shape>
            </v:group>
            <v:group style="position:absolute;left:2408;top:732;width:2;height:80" coordorigin="2408,732" coordsize="2,80">
              <v:shape style="position:absolute;left:2408;top:732;width:2;height:80" coordorigin="2408,732" coordsize="1,80" path="m2408,812l2408,732e" filled="false" stroked="true" strokeweight=".748pt" strokecolor="#939598">
                <v:path arrowok="t"/>
              </v:shape>
            </v:group>
            <v:group style="position:absolute;left:2368;top:732;width:2;height:80" coordorigin="2368,732" coordsize="2,80">
              <v:shape style="position:absolute;left:2368;top:732;width:2;height:80" coordorigin="2368,732" coordsize="1,80" path="m2368,812l2368,732e" filled="false" stroked="true" strokeweight=".748pt" strokecolor="#939598">
                <v:path arrowok="t"/>
              </v:shape>
            </v:group>
            <v:group style="position:absolute;left:2328;top:732;width:2;height:80" coordorigin="2328,732" coordsize="2,80">
              <v:shape style="position:absolute;left:2328;top:732;width:2;height:80" coordorigin="2328,732" coordsize="0,80" path="m2328,812l2328,732e" filled="false" stroked="true" strokeweight=".748pt" strokecolor="#939598">
                <v:path arrowok="t"/>
              </v:shape>
            </v:group>
            <v:group style="position:absolute;left:2288;top:732;width:2;height:80" coordorigin="2288,732" coordsize="2,80">
              <v:shape style="position:absolute;left:2288;top:732;width:2;height:80" coordorigin="2288,732" coordsize="1,80" path="m2288,812l2288,732e" filled="false" stroked="true" strokeweight=".748pt" strokecolor="#939598">
                <v:path arrowok="t"/>
              </v:shape>
            </v:group>
            <v:group style="position:absolute;left:2248;top:732;width:2;height:80" coordorigin="2248,732" coordsize="2,80">
              <v:shape style="position:absolute;left:2248;top:732;width:2;height:80" coordorigin="2248,732" coordsize="0,80" path="m2248,812l2248,732e" filled="false" stroked="true" strokeweight=".748pt" strokecolor="#939598">
                <v:path arrowok="t"/>
              </v:shape>
            </v:group>
            <v:group style="position:absolute;left:2208;top:732;width:2;height:80" coordorigin="2208,732" coordsize="2,80">
              <v:shape style="position:absolute;left:2208;top:732;width:2;height:80" coordorigin="2208,732" coordsize="0,80" path="m2208,812l2208,732e" filled="false" stroked="true" strokeweight=".748pt" strokecolor="#939598">
                <v:path arrowok="t"/>
              </v:shape>
            </v:group>
            <v:group style="position:absolute;left:2168;top:732;width:2;height:80" coordorigin="2168,732" coordsize="2,80">
              <v:shape style="position:absolute;left:2168;top:732;width:2;height:80" coordorigin="2168,732" coordsize="0,80" path="m2168,812l2168,732e" filled="false" stroked="true" strokeweight=".748pt" strokecolor="#939598">
                <v:path arrowok="t"/>
              </v:shape>
            </v:group>
            <v:group style="position:absolute;left:2128;top:732;width:2;height:80" coordorigin="2128,732" coordsize="2,80">
              <v:shape style="position:absolute;left:2128;top:732;width:2;height:80" coordorigin="2128,732" coordsize="1,80" path="m2128,812l2128,732e" filled="false" stroked="true" strokeweight=".748pt" strokecolor="#939598">
                <v:path arrowok="t"/>
              </v:shape>
            </v:group>
            <v:group style="position:absolute;left:2088;top:732;width:2;height:80" coordorigin="2088,732" coordsize="2,80">
              <v:shape style="position:absolute;left:2088;top:732;width:2;height:80" coordorigin="2088,732" coordsize="0,80" path="m2088,812l2088,732e" filled="false" stroked="true" strokeweight=".748pt" strokecolor="#939598">
                <v:path arrowok="t"/>
              </v:shape>
            </v:group>
            <v:group style="position:absolute;left:2048;top:732;width:2;height:80" coordorigin="2048,732" coordsize="2,80">
              <v:shape style="position:absolute;left:2048;top:732;width:2;height:80" coordorigin="2048,732" coordsize="1,80" path="m2048,812l2048,732e" filled="false" stroked="true" strokeweight=".748pt" strokecolor="#939598">
                <v:path arrowok="t"/>
              </v:shape>
            </v:group>
            <v:group style="position:absolute;left:2008;top:732;width:2;height:80" coordorigin="2008,732" coordsize="2,80">
              <v:shape style="position:absolute;left:2008;top:732;width:2;height:80" coordorigin="2008,732" coordsize="0,80" path="m2008,812l2008,732e" filled="false" stroked="true" strokeweight=".748pt" strokecolor="#939598">
                <v:path arrowok="t"/>
              </v:shape>
            </v:group>
            <v:group style="position:absolute;left:1968;top:732;width:2;height:80" coordorigin="1968,732" coordsize="2,80">
              <v:shape style="position:absolute;left:1968;top:732;width:2;height:80" coordorigin="1968,732" coordsize="1,80" path="m1968,812l1968,732e" filled="false" stroked="true" strokeweight=".748pt" strokecolor="#939598">
                <v:path arrowok="t"/>
              </v:shape>
            </v:group>
            <v:group style="position:absolute;left:1928;top:732;width:2;height:80" coordorigin="1928,732" coordsize="2,80">
              <v:shape style="position:absolute;left:1928;top:732;width:2;height:80" coordorigin="1928,732" coordsize="0,80" path="m1928,812l1928,732e" filled="false" stroked="true" strokeweight=".748pt" strokecolor="#939598">
                <v:path arrowok="t"/>
              </v:shape>
            </v:group>
            <v:group style="position:absolute;left:1888;top:732;width:2;height:80" coordorigin="1888,732" coordsize="2,80">
              <v:shape style="position:absolute;left:1888;top:732;width:2;height:80" coordorigin="1888,732" coordsize="1,80" path="m1888,812l1888,732e" filled="false" stroked="true" strokeweight=".748pt" strokecolor="#939598">
                <v:path arrowok="t"/>
              </v:shape>
            </v:group>
            <v:group style="position:absolute;left:1848;top:732;width:2;height:80" coordorigin="1848,732" coordsize="2,80">
              <v:shape style="position:absolute;left:1848;top:732;width:2;height:80" coordorigin="1848,732" coordsize="1,80" path="m1848,812l1848,732e" filled="false" stroked="true" strokeweight=".748pt" strokecolor="#939598">
                <v:path arrowok="t"/>
              </v:shape>
            </v:group>
            <v:group style="position:absolute;left:1808;top:732;width:2;height:80" coordorigin="1808,732" coordsize="2,80">
              <v:shape style="position:absolute;left:1808;top:732;width:2;height:80" coordorigin="1808,732" coordsize="0,80" path="m1808,812l1808,732e" filled="false" stroked="true" strokeweight=".748pt" strokecolor="#939598">
                <v:path arrowok="t"/>
              </v:shape>
            </v:group>
            <v:group style="position:absolute;left:1768;top:732;width:2;height:80" coordorigin="1768,732" coordsize="2,80">
              <v:shape style="position:absolute;left:1768;top:732;width:2;height:80" coordorigin="1768,732" coordsize="0,80" path="m1768,812l1768,732e" filled="false" stroked="true" strokeweight=".748pt" strokecolor="#939598">
                <v:path arrowok="t"/>
              </v:shape>
            </v:group>
            <v:group style="position:absolute;left:1728;top:732;width:2;height:80" coordorigin="1728,732" coordsize="2,80">
              <v:shape style="position:absolute;left:1728;top:732;width:2;height:80" coordorigin="1728,732" coordsize="0,80" path="m1728,812l1728,732e" filled="false" stroked="true" strokeweight=".748pt" strokecolor="#939598">
                <v:path arrowok="t"/>
              </v:shape>
            </v:group>
            <v:group style="position:absolute;left:1688;top:732;width:2;height:80" coordorigin="1688,732" coordsize="2,80">
              <v:shape style="position:absolute;left:1688;top:732;width:2;height:80" coordorigin="1688,732" coordsize="1,80" path="m1688,812l1688,732e" filled="false" stroked="true" strokeweight=".748pt" strokecolor="#939598">
                <v:path arrowok="t"/>
              </v:shape>
            </v:group>
            <v:group style="position:absolute;left:1648;top:732;width:2;height:80" coordorigin="1648,732" coordsize="2,80">
              <v:shape style="position:absolute;left:1648;top:732;width:2;height:80" coordorigin="1648,732" coordsize="0,80" path="m1648,812l1648,732e" filled="false" stroked="true" strokeweight=".748pt" strokecolor="#939598">
                <v:path arrowok="t"/>
              </v:shape>
            </v:group>
            <v:group style="position:absolute;left:1608;top:732;width:2;height:80" coordorigin="1608,732" coordsize="2,80">
              <v:shape style="position:absolute;left:1608;top:732;width:2;height:80" coordorigin="1608,732" coordsize="1,80" path="m1608,812l1608,732e" filled="false" stroked="true" strokeweight=".748pt" strokecolor="#939598">
                <v:path arrowok="t"/>
              </v:shape>
            </v:group>
            <v:group style="position:absolute;left:1568;top:732;width:2;height:80" coordorigin="1568,732" coordsize="2,80">
              <v:shape style="position:absolute;left:1568;top:732;width:2;height:80" coordorigin="1568,732" coordsize="0,80" path="m1568,812l1568,732e" filled="false" stroked="true" strokeweight=".748pt" strokecolor="#939598">
                <v:path arrowok="t"/>
              </v:shape>
            </v:group>
            <v:group style="position:absolute;left:1528;top:732;width:2;height:80" coordorigin="1528,732" coordsize="2,80">
              <v:shape style="position:absolute;left:1528;top:732;width:2;height:80" coordorigin="1528,732" coordsize="1,80" path="m1528,812l1528,732e" filled="false" stroked="true" strokeweight=".748pt" strokecolor="#939598">
                <v:path arrowok="t"/>
              </v:shape>
            </v:group>
            <v:group style="position:absolute;left:1488;top:732;width:2;height:80" coordorigin="1488,732" coordsize="2,80">
              <v:shape style="position:absolute;left:1488;top:732;width:2;height:80" coordorigin="1488,732" coordsize="0,80" path="m1488,812l1488,732e" filled="false" stroked="true" strokeweight=".748pt" strokecolor="#939598">
                <v:path arrowok="t"/>
              </v:shape>
            </v:group>
            <v:group style="position:absolute;left:1448;top:732;width:2;height:80" coordorigin="1448,732" coordsize="2,80">
              <v:shape style="position:absolute;left:1448;top:732;width:2;height:80" coordorigin="1448,732" coordsize="1,80" path="m1448,812l1448,732e" filled="false" stroked="true" strokeweight=".748pt" strokecolor="#939598">
                <v:path arrowok="t"/>
              </v:shape>
            </v:group>
            <v:group style="position:absolute;left:1408;top:732;width:2;height:80" coordorigin="1408,732" coordsize="2,80">
              <v:shape style="position:absolute;left:1408;top:732;width:2;height:80" coordorigin="1408,732" coordsize="0,80" path="m1408,812l1408,732e" filled="false" stroked="true" strokeweight=".748pt" strokecolor="#939598">
                <v:path arrowok="t"/>
              </v:shape>
            </v:group>
            <v:group style="position:absolute;left:1368;top:732;width:2;height:80" coordorigin="1368,732" coordsize="2,80">
              <v:shape style="position:absolute;left:1368;top:732;width:2;height:80" coordorigin="1368,732" coordsize="1,80" path="m1368,812l1368,732e" filled="false" stroked="true" strokeweight=".748pt" strokecolor="#939598">
                <v:path arrowok="t"/>
              </v:shape>
            </v:group>
            <v:group style="position:absolute;left:1328;top:732;width:2;height:80" coordorigin="1328,732" coordsize="2,80">
              <v:shape style="position:absolute;left:1328;top:732;width:2;height:80" coordorigin="1328,732" coordsize="0,80" path="m1328,812l1328,732e" filled="false" stroked="true" strokeweight=".748pt" strokecolor="#939598">
                <v:path arrowok="t"/>
              </v:shape>
            </v:group>
            <v:group style="position:absolute;left:1288;top:732;width:2;height:80" coordorigin="1288,732" coordsize="2,80">
              <v:shape style="position:absolute;left:1288;top:732;width:2;height:80" coordorigin="1288,732" coordsize="0,80" path="m1288,812l1288,732e" filled="false" stroked="true" strokeweight=".748pt" strokecolor="#939598">
                <v:path arrowok="t"/>
              </v:shape>
            </v:group>
            <v:group style="position:absolute;left:1248;top:732;width:2;height:80" coordorigin="1248,732" coordsize="2,80">
              <v:shape style="position:absolute;left:1248;top:732;width:2;height:80" coordorigin="1248,732" coordsize="1,80" path="m1248,812l1248,732e" filled="false" stroked="true" strokeweight=".748pt" strokecolor="#939598">
                <v:path arrowok="t"/>
              </v:shape>
            </v:group>
            <v:group style="position:absolute;left:1208;top:732;width:2;height:80" coordorigin="1208,732" coordsize="2,80">
              <v:shape style="position:absolute;left:1208;top:732;width:2;height:80" coordorigin="1208,732" coordsize="0,80" path="m1208,812l1208,732e" filled="false" stroked="true" strokeweight=".748pt" strokecolor="#939598">
                <v:path arrowok="t"/>
              </v:shape>
            </v:group>
            <v:group style="position:absolute;left:1168;top:732;width:2;height:80" coordorigin="1168,732" coordsize="2,80">
              <v:shape style="position:absolute;left:1168;top:732;width:2;height:80" coordorigin="1168,732" coordsize="1,80" path="m1168,812l1168,732e" filled="false" stroked="true" strokeweight=".748pt" strokecolor="#939598">
                <v:path arrowok="t"/>
              </v:shape>
            </v:group>
            <v:group style="position:absolute;left:1128;top:732;width:2;height:80" coordorigin="1128,732" coordsize="2,80">
              <v:shape style="position:absolute;left:1128;top:732;width:2;height:80" coordorigin="1128,732" coordsize="0,80" path="m1128,812l1128,732e" filled="false" stroked="true" strokeweight=".748pt" strokecolor="#939598">
                <v:path arrowok="t"/>
              </v:shape>
            </v:group>
            <v:group style="position:absolute;left:1088;top:732;width:2;height:80" coordorigin="1088,732" coordsize="2,80">
              <v:shape style="position:absolute;left:1088;top:732;width:2;height:80" coordorigin="1088,732" coordsize="1,80" path="m1088,812l1088,732e" filled="false" stroked="true" strokeweight=".748pt" strokecolor="#939598">
                <v:path arrowok="t"/>
              </v:shape>
            </v:group>
            <v:group style="position:absolute;left:1048;top:732;width:2;height:80" coordorigin="1048,732" coordsize="2,80">
              <v:shape style="position:absolute;left:1048;top:732;width:2;height:80" coordorigin="1048,732" coordsize="0,80" path="m1048,812l1048,732e" filled="false" stroked="true" strokeweight=".748pt" strokecolor="#939598">
                <v:path arrowok="t"/>
              </v:shape>
            </v:group>
            <v:group style="position:absolute;left:1008;top:732;width:2;height:80" coordorigin="1008,732" coordsize="2,80">
              <v:shape style="position:absolute;left:1008;top:732;width:2;height:80" coordorigin="1008,732" coordsize="1,80" path="m1008,812l1008,732e" filled="false" stroked="true" strokeweight=".748pt" strokecolor="#939598">
                <v:path arrowok="t"/>
              </v:shape>
            </v:group>
            <v:group style="position:absolute;left:968;top:732;width:2;height:80" coordorigin="968,732" coordsize="2,80">
              <v:shape style="position:absolute;left:968;top:732;width:2;height:80" coordorigin="968,732" coordsize="0,80" path="m968,812l968,732e" filled="false" stroked="true" strokeweight=".748pt" strokecolor="#939598">
                <v:path arrowok="t"/>
              </v:shape>
            </v:group>
            <v:group style="position:absolute;left:928;top:732;width:2;height:80" coordorigin="928,732" coordsize="2,80">
              <v:shape style="position:absolute;left:928;top:732;width:2;height:80" coordorigin="928,732" coordsize="1,80" path="m928,812l928,732e" filled="false" stroked="true" strokeweight=".748pt" strokecolor="#939598">
                <v:path arrowok="t"/>
              </v:shape>
            </v:group>
            <v:group style="position:absolute;left:888;top:732;width:2;height:80" coordorigin="888,732" coordsize="2,80">
              <v:shape style="position:absolute;left:888;top:732;width:2;height:80" coordorigin="888,732" coordsize="0,80" path="m888,812l888,732e" filled="false" stroked="true" strokeweight=".748pt" strokecolor="#939598">
                <v:path arrowok="t"/>
              </v:shape>
            </v:group>
            <v:group style="position:absolute;left:848;top:732;width:2;height:80" coordorigin="848,732" coordsize="2,80">
              <v:shape style="position:absolute;left:848;top:732;width:2;height:80" coordorigin="848,732" coordsize="0,80" path="m848,812l848,732e" filled="false" stroked="true" strokeweight=".748pt" strokecolor="#939598">
                <v:path arrowok="t"/>
              </v:shape>
            </v:group>
            <v:group style="position:absolute;left:808;top:732;width:2;height:80" coordorigin="808,732" coordsize="2,80">
              <v:shape style="position:absolute;left:808;top:732;width:2;height:80" coordorigin="808,732" coordsize="0,80" path="m808,812l808,732e" filled="false" stroked="true" strokeweight=".748pt" strokecolor="#939598">
                <v:path arrowok="t"/>
              </v:shape>
            </v:group>
            <v:group style="position:absolute;left:768;top:732;width:2;height:80" coordorigin="768,732" coordsize="2,80">
              <v:shape style="position:absolute;left:768;top:732;width:2;height:80" coordorigin="768,732" coordsize="1,80" path="m768,812l768,732e" filled="false" stroked="true" strokeweight=".748pt" strokecolor="#939598">
                <v:path arrowok="t"/>
              </v:shape>
            </v:group>
            <v:group style="position:absolute;left:728;top:732;width:2;height:80" coordorigin="728,732" coordsize="2,80">
              <v:shape style="position:absolute;left:728;top:732;width:2;height:80" coordorigin="728,732" coordsize="1,80" path="m728,812l728,732e" filled="false" stroked="true" strokeweight=".748pt" strokecolor="#939598">
                <v:path arrowok="t"/>
              </v:shape>
            </v:group>
            <v:group style="position:absolute;left:688;top:732;width:2;height:80" coordorigin="688,732" coordsize="2,80">
              <v:shape style="position:absolute;left:688;top:732;width:2;height:80" coordorigin="688,732" coordsize="0,80" path="m688,812l688,732e" filled="false" stroked="true" strokeweight=".748pt" strokecolor="#939598">
                <v:path arrowok="t"/>
              </v:shape>
            </v:group>
            <v:group style="position:absolute;left:648;top:732;width:2;height:80" coordorigin="648,732" coordsize="2,80">
              <v:shape style="position:absolute;left:648;top:732;width:2;height:80" coordorigin="648,732" coordsize="1,80" path="m648,812l648,732e" filled="false" stroked="true" strokeweight=".748pt" strokecolor="#939598">
                <v:path arrowok="t"/>
              </v:shape>
            </v:group>
            <v:group style="position:absolute;left:608;top:732;width:2;height:80" coordorigin="608,732" coordsize="2,80">
              <v:shape style="position:absolute;left:608;top:732;width:2;height:80" coordorigin="608,732" coordsize="0,80" path="m608,812l608,732e" filled="false" stroked="true" strokeweight=".748pt" strokecolor="#939598">
                <v:path arrowok="t"/>
              </v:shape>
            </v:group>
            <v:group style="position:absolute;left:568;top:732;width:2;height:80" coordorigin="568,732" coordsize="2,80">
              <v:shape style="position:absolute;left:568;top:732;width:2;height:80" coordorigin="568,732" coordsize="1,80" path="m568,812l568,732e" filled="false" stroked="true" strokeweight=".748pt" strokecolor="#939598">
                <v:path arrowok="t"/>
              </v:shape>
            </v:group>
            <v:group style="position:absolute;left:528;top:732;width:2;height:80" coordorigin="528,732" coordsize="2,80">
              <v:shape style="position:absolute;left:528;top:732;width:2;height:80" coordorigin="528,732" coordsize="0,80" path="m528,812l528,732e" filled="false" stroked="true" strokeweight=".748pt" strokecolor="#939598">
                <v:path arrowok="t"/>
              </v:shape>
            </v:group>
            <v:group style="position:absolute;left:488;top:732;width:2;height:80" coordorigin="488,732" coordsize="2,80">
              <v:shape style="position:absolute;left:488;top:732;width:2;height:80" coordorigin="488,732" coordsize="1,80" path="m488,812l488,732e" filled="false" stroked="true" strokeweight=".748pt" strokecolor="#939598">
                <v:path arrowok="t"/>
              </v:shape>
            </v:group>
            <v:group style="position:absolute;left:448;top:732;width:2;height:80" coordorigin="448,732" coordsize="2,80">
              <v:shape style="position:absolute;left:448;top:732;width:2;height:80" coordorigin="448,732" coordsize="0,80" path="m448,812l448,732e" filled="false" stroked="true" strokeweight=".748pt" strokecolor="#939598">
                <v:path arrowok="t"/>
              </v:shape>
            </v:group>
            <v:group style="position:absolute;left:408;top:732;width:2;height:80" coordorigin="408,732" coordsize="2,80">
              <v:shape style="position:absolute;left:408;top:732;width:2;height:80" coordorigin="408,732" coordsize="0,80" path="m408,812l408,732e" filled="false" stroked="true" strokeweight=".748pt" strokecolor="#939598">
                <v:path arrowok="t"/>
              </v:shape>
            </v:group>
            <v:group style="position:absolute;left:368;top:732;width:2;height:80" coordorigin="368,732" coordsize="2,80">
              <v:shape style="position:absolute;left:368;top:732;width:2;height:80" coordorigin="368,732" coordsize="0,80" path="m368,812l368,732e" filled="false" stroked="true" strokeweight=".748pt" strokecolor="#939598">
                <v:path arrowok="t"/>
              </v:shape>
            </v:group>
            <v:group style="position:absolute;left:328;top:732;width:2;height:80" coordorigin="328,732" coordsize="2,80">
              <v:shape style="position:absolute;left:328;top:732;width:2;height:80" coordorigin="328,732" coordsize="1,80" path="m328,812l328,732e" filled="false" stroked="true" strokeweight=".748pt" strokecolor="#939598">
                <v:path arrowok="t"/>
              </v:shape>
            </v:group>
            <v:group style="position:absolute;left:288;top:732;width:2;height:80" coordorigin="288,732" coordsize="2,80">
              <v:shape style="position:absolute;left:288;top:732;width:2;height:80" coordorigin="288,732" coordsize="0,80" path="m288,812l288,732e" filled="false" stroked="true" strokeweight=".748pt" strokecolor="#939598">
                <v:path arrowok="t"/>
              </v:shape>
            </v:group>
            <v:group style="position:absolute;left:248;top:732;width:2;height:80" coordorigin="248,732" coordsize="2,80">
              <v:shape style="position:absolute;left:248;top:732;width:2;height:80" coordorigin="248,732" coordsize="1,80" path="m248,812l248,732e" filled="false" stroked="true" strokeweight=".748pt" strokecolor="#939598">
                <v:path arrowok="t"/>
              </v:shape>
            </v:group>
            <v:group style="position:absolute;left:208;top:732;width:2;height:80" coordorigin="208,732" coordsize="2,80">
              <v:shape style="position:absolute;left:208;top:732;width:2;height:80" coordorigin="208,732" coordsize="1,80" path="m208,812l208,732e" filled="false" stroked="true" strokeweight=".748pt" strokecolor="#939598">
                <v:path arrowok="t"/>
              </v:shape>
            </v:group>
            <v:group style="position:absolute;left:168;top:732;width:2;height:80" coordorigin="168,732" coordsize="2,80">
              <v:shape style="position:absolute;left:168;top:732;width:2;height:80" coordorigin="168,732" coordsize="0,80" path="m168,812l168,732e" filled="false" stroked="true" strokeweight=".748pt" strokecolor="#939598">
                <v:path arrowok="t"/>
              </v:shape>
            </v:group>
            <v:group style="position:absolute;left:128;top:732;width:2;height:80" coordorigin="128,732" coordsize="2,80">
              <v:shape style="position:absolute;left:128;top:732;width:2;height:80" coordorigin="128,732" coordsize="1,80" path="m128,812l128,732e" filled="false" stroked="true" strokeweight=".748pt" strokecolor="#939598">
                <v:path arrowok="t"/>
              </v:shape>
            </v:group>
            <v:group style="position:absolute;left:88;top:732;width:2;height:80" coordorigin="88,732" coordsize="2,80">
              <v:shape style="position:absolute;left:88;top:732;width:2;height:80" coordorigin="88,732" coordsize="0,80" path="m88,812l88,732e" filled="false" stroked="true" strokeweight=".748pt" strokecolor="#939598">
                <v:path arrowok="t"/>
              </v:shape>
            </v:group>
            <v:group style="position:absolute;left:47;top:732;width:2;height:80" coordorigin="47,732" coordsize="2,80">
              <v:shape style="position:absolute;left:47;top:732;width:2;height:80" coordorigin="47,732" coordsize="1,80" path="m48,812l47,732e" filled="false" stroked="true" strokeweight=".748pt" strokecolor="#939598">
                <v:path arrowok="t"/>
              </v:shape>
            </v:group>
            <v:group style="position:absolute;left:7;top:732;width:2;height:80" coordorigin="7,732" coordsize="2,80">
              <v:shape style="position:absolute;left:7;top:732;width:2;height:80" coordorigin="7,732" coordsize="0,80" path="m7,812l7,732e" filled="false" stroked="true" strokeweight=".748pt" strokecolor="#939598">
                <v:path arrowok="t"/>
              </v:shape>
              <v:shape style="position:absolute;left:5056;top:0;width:6463;height:1502" type="#_x0000_t75" stroked="false">
                <v:imagedata r:id="rId21" o:title=""/>
              </v:shape>
            </v:group>
          </v:group>
        </w:pict>
      </w:r>
      <w:r>
        <w:rPr>
          <w:rFonts w:ascii="Calibri" w:hAnsi="Calibri" w:cs="Calibri" w:eastAsia="Calibri"/>
          <w:position w:val="-29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8"/>
        <w:rPr>
          <w:rFonts w:ascii="Calibri" w:hAnsi="Calibri" w:cs="Calibri" w:eastAsia="Calibri"/>
          <w:sz w:val="18"/>
          <w:szCs w:val="18"/>
        </w:rPr>
      </w:pPr>
    </w:p>
    <w:p>
      <w:pPr>
        <w:spacing w:line="7246" w:lineRule="exact"/>
        <w:ind w:left="1063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position w:val="-144"/>
          <w:sz w:val="20"/>
          <w:szCs w:val="20"/>
        </w:rPr>
        <w:pict>
          <v:group style="width:475.5pt;height:362.35pt;mso-position-horizontal-relative:char;mso-position-vertical-relative:line" coordorigin="0,0" coordsize="9510,7247">
            <v:shape style="position:absolute;left:0;top:0;width:9509;height:6807" type="#_x0000_t75" stroked="false">
              <v:imagedata r:id="rId95" o:title=""/>
            </v:shape>
            <v:group style="position:absolute;left:234;top:5923;width:2297;height:930" coordorigin="234,5923" coordsize="2297,930">
              <v:shape style="position:absolute;left:234;top:5923;width:2297;height:930" coordorigin="234,5923" coordsize="2297,930" path="m234,6852l2530,6852,2530,5923,234,5923,234,6852xe" filled="true" fillcolor="#ffffff" stroked="false">
                <v:path arrowok="t"/>
                <v:fill type="solid"/>
              </v:shape>
              <v:shape style="position:absolute;left:54;top:6317;width:2334;height:930" type="#_x0000_t75" stroked="false">
                <v:imagedata r:id="rId96" o:title=""/>
              </v:shape>
            </v:group>
          </v:group>
        </w:pict>
      </w:r>
      <w:r>
        <w:rPr>
          <w:rFonts w:ascii="Calibri" w:hAnsi="Calibri" w:cs="Calibri" w:eastAsia="Calibri"/>
          <w:position w:val="-144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/>
          <w:sz w:val="19"/>
          <w:szCs w:val="19"/>
        </w:rPr>
      </w:pPr>
    </w:p>
    <w:p>
      <w:pPr>
        <w:spacing w:after="0" w:line="240" w:lineRule="auto"/>
        <w:rPr>
          <w:rFonts w:ascii="Calibri" w:hAnsi="Calibri" w:cs="Calibri" w:eastAsia="Calibri"/>
          <w:sz w:val="19"/>
          <w:szCs w:val="19"/>
        </w:rPr>
        <w:sectPr>
          <w:pgSz w:w="11910" w:h="16840"/>
          <w:pgMar w:top="80" w:bottom="0" w:left="0" w:right="0"/>
        </w:sectPr>
      </w:pPr>
    </w:p>
    <w:p>
      <w:pPr>
        <w:pStyle w:val="Heading7"/>
        <w:spacing w:line="240" w:lineRule="auto"/>
        <w:ind w:right="144"/>
        <w:jc w:val="left"/>
      </w:pPr>
      <w:r>
        <w:rPr>
          <w:color w:val="A4590C"/>
        </w:rPr>
        <w:t>Opportunities</w:t>
      </w:r>
      <w:r>
        <w:rPr/>
      </w:r>
    </w:p>
    <w:p>
      <w:pPr>
        <w:pStyle w:val="BodyText"/>
        <w:spacing w:line="264" w:lineRule="exact" w:before="101"/>
        <w:ind w:right="0"/>
        <w:jc w:val="left"/>
      </w:pPr>
      <w:r>
        <w:rPr/>
        <w:t>The natural and cultural significance of the</w:t>
      </w:r>
      <w:r>
        <w:rPr>
          <w:spacing w:val="-12"/>
        </w:rPr>
        <w:t> </w:t>
      </w:r>
      <w:r>
        <w:rPr/>
        <w:t>Wilsons</w:t>
      </w:r>
      <w:r>
        <w:rPr/>
        <w:t> Promontory complex of terrestrial and marine</w:t>
      </w:r>
      <w:r>
        <w:rPr>
          <w:spacing w:val="-26"/>
        </w:rPr>
        <w:t> </w:t>
      </w:r>
      <w:r>
        <w:rPr/>
        <w:t>parks</w:t>
      </w:r>
      <w:r>
        <w:rPr/>
        <w:t> and reserves make it a very valuable place.</w:t>
      </w:r>
      <w:r>
        <w:rPr>
          <w:spacing w:val="-23"/>
        </w:rPr>
        <w:t> </w:t>
      </w:r>
      <w:r>
        <w:rPr/>
        <w:t>There</w:t>
      </w:r>
    </w:p>
    <w:p>
      <w:pPr>
        <w:pStyle w:val="BodyText"/>
        <w:spacing w:line="264" w:lineRule="exact" w:before="0"/>
        <w:ind w:right="144"/>
        <w:jc w:val="left"/>
      </w:pPr>
      <w:r>
        <w:rPr/>
        <w:t>is already a strong tourism </w:t>
      </w:r>
      <w:r>
        <w:rPr>
          <w:spacing w:val="-4"/>
        </w:rPr>
        <w:t>sector, </w:t>
      </w:r>
      <w:r>
        <w:rPr/>
        <w:t>with</w:t>
      </w:r>
      <w:r>
        <w:rPr>
          <w:spacing w:val="-5"/>
        </w:rPr>
        <w:t> </w:t>
      </w:r>
      <w:r>
        <w:rPr/>
        <w:t>particularly</w:t>
      </w:r>
      <w:r>
        <w:rPr>
          <w:w w:val="99"/>
        </w:rPr>
        <w:t> </w:t>
      </w:r>
      <w:r>
        <w:rPr/>
        <w:t>high visitation to Wilsons Promontory</w:t>
      </w:r>
      <w:r>
        <w:rPr>
          <w:spacing w:val="-22"/>
        </w:rPr>
        <w:t> </w:t>
      </w:r>
      <w:r>
        <w:rPr/>
        <w:t>National</w:t>
      </w:r>
    </w:p>
    <w:p>
      <w:pPr>
        <w:pStyle w:val="BodyText"/>
        <w:spacing w:line="264" w:lineRule="exact" w:before="0"/>
        <w:ind w:right="0"/>
        <w:jc w:val="left"/>
      </w:pPr>
      <w:r>
        <w:rPr/>
        <w:t>Park. Commercial opportunities around</w:t>
      </w:r>
      <w:r>
        <w:rPr>
          <w:spacing w:val="-17"/>
        </w:rPr>
        <w:t> </w:t>
      </w:r>
      <w:r>
        <w:rPr/>
        <w:t>eco-tourism</w:t>
      </w:r>
      <w:r>
        <w:rPr/>
        <w:t> </w:t>
      </w:r>
      <w:r>
        <w:rPr>
          <w:rFonts w:ascii="Calibri"/>
        </w:rPr>
        <w:t>and sustainable joint ventures are emerging</w:t>
      </w:r>
      <w:r>
        <w:rPr>
          <w:rFonts w:ascii="Calibri"/>
          <w:spacing w:val="-15"/>
        </w:rPr>
        <w:t> </w:t>
      </w:r>
      <w:r>
        <w:rPr>
          <w:rFonts w:ascii="Calibri"/>
        </w:rPr>
        <w:t>as</w:t>
      </w:r>
      <w:r>
        <w:rPr>
          <w:rFonts w:ascii="Calibri"/>
          <w:w w:val="100"/>
        </w:rPr>
        <w:t> </w:t>
      </w:r>
      <w:r>
        <w:rPr/>
        <w:t>government shifts its policies around use of</w:t>
      </w:r>
      <w:r>
        <w:rPr>
          <w:spacing w:val="-21"/>
        </w:rPr>
        <w:t> </w:t>
      </w:r>
      <w:r>
        <w:rPr/>
        <w:t>national</w:t>
      </w:r>
      <w:r>
        <w:rPr>
          <w:w w:val="99"/>
        </w:rPr>
        <w:t> </w:t>
      </w:r>
      <w:r>
        <w:rPr/>
        <w:t>parks. While predominantly based on</w:t>
      </w:r>
      <w:r>
        <w:rPr>
          <w:spacing w:val="-15"/>
        </w:rPr>
        <w:t> </w:t>
      </w:r>
      <w:r>
        <w:rPr/>
        <w:t>natural</w:t>
      </w:r>
    </w:p>
    <w:p>
      <w:pPr>
        <w:pStyle w:val="BodyText"/>
        <w:spacing w:line="264" w:lineRule="exact" w:before="0"/>
        <w:ind w:right="0"/>
        <w:jc w:val="left"/>
      </w:pPr>
      <w:r>
        <w:rPr/>
        <w:t>values, there is scope to strengthen the</w:t>
      </w:r>
      <w:r>
        <w:rPr>
          <w:spacing w:val="-12"/>
        </w:rPr>
        <w:t> </w:t>
      </w:r>
      <w:r>
        <w:rPr/>
        <w:t>cultural</w:t>
      </w:r>
      <w:r>
        <w:rPr/>
        <w:t> component of these activities. Investigations</w:t>
      </w:r>
      <w:r>
        <w:rPr>
          <w:spacing w:val="-15"/>
        </w:rPr>
        <w:t> </w:t>
      </w:r>
      <w:r>
        <w:rPr/>
        <w:t>into</w:t>
      </w:r>
      <w:r>
        <w:rPr/>
        <w:t> carbon</w:t>
      </w:r>
      <w:r>
        <w:rPr>
          <w:spacing w:val="-7"/>
        </w:rPr>
        <w:t> </w:t>
      </w:r>
      <w:r>
        <w:rPr/>
        <w:t>sequestration</w:t>
      </w:r>
      <w:r>
        <w:rPr>
          <w:spacing w:val="-7"/>
        </w:rPr>
        <w:t> </w:t>
      </w:r>
      <w:r>
        <w:rPr/>
        <w:t>potential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seagrass</w:t>
      </w:r>
      <w:r>
        <w:rPr>
          <w:spacing w:val="-7"/>
        </w:rPr>
        <w:t> </w:t>
      </w:r>
      <w:r>
        <w:rPr/>
        <w:t>beds</w:t>
      </w:r>
      <w:r>
        <w:rPr>
          <w:spacing w:val="-7"/>
        </w:rPr>
        <w:t> </w:t>
      </w:r>
      <w:r>
        <w:rPr/>
        <w:t>may</w:t>
      </w:r>
      <w:r>
        <w:rPr/>
        <w:t> also highlight some new and innovative</w:t>
      </w:r>
      <w:r>
        <w:rPr>
          <w:spacing w:val="-18"/>
        </w:rPr>
        <w:t> </w:t>
      </w:r>
      <w:r>
        <w:rPr/>
        <w:t>commercial</w:t>
      </w:r>
      <w:r>
        <w:rPr/>
        <w:t> options for the</w:t>
      </w:r>
      <w:r>
        <w:rPr>
          <w:spacing w:val="-11"/>
        </w:rPr>
        <w:t> </w:t>
      </w:r>
      <w:r>
        <w:rPr/>
        <w:t>area.</w:t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  <w:r>
        <w:rPr/>
        <w:br w:type="column"/>
      </w:r>
      <w:r>
        <w:rPr>
          <w:rFonts w:ascii="Calibri"/>
          <w:sz w:val="22"/>
        </w:rPr>
      </w:r>
    </w:p>
    <w:p>
      <w:pPr>
        <w:pStyle w:val="BodyText"/>
        <w:spacing w:line="264" w:lineRule="exact" w:before="178"/>
        <w:ind w:left="615" w:right="1096"/>
        <w:jc w:val="left"/>
      </w:pPr>
      <w:r>
        <w:rPr>
          <w:rFonts w:ascii="Calibri"/>
          <w:spacing w:val="-4"/>
        </w:rPr>
        <w:t>These</w:t>
      </w:r>
      <w:r>
        <w:rPr>
          <w:rFonts w:ascii="Calibri"/>
          <w:spacing w:val="-9"/>
        </w:rPr>
        <w:t> </w:t>
      </w:r>
      <w:r>
        <w:rPr>
          <w:rFonts w:ascii="Calibri"/>
          <w:spacing w:val="-5"/>
        </w:rPr>
        <w:t>important</w:t>
      </w:r>
      <w:r>
        <w:rPr>
          <w:rFonts w:ascii="Calibri"/>
          <w:spacing w:val="-9"/>
        </w:rPr>
        <w:t> </w:t>
      </w:r>
      <w:r>
        <w:rPr>
          <w:rFonts w:ascii="Calibri"/>
          <w:spacing w:val="-5"/>
        </w:rPr>
        <w:t>places</w:t>
      </w:r>
      <w:r>
        <w:rPr>
          <w:rFonts w:ascii="Calibri"/>
          <w:spacing w:val="-9"/>
        </w:rPr>
        <w:t> </w:t>
      </w:r>
      <w:r>
        <w:rPr>
          <w:rFonts w:ascii="Calibri"/>
          <w:spacing w:val="-4"/>
        </w:rPr>
        <w:t>also</w:t>
      </w:r>
      <w:r>
        <w:rPr>
          <w:rFonts w:ascii="Calibri"/>
          <w:spacing w:val="-9"/>
        </w:rPr>
        <w:t> </w:t>
      </w:r>
      <w:r>
        <w:rPr>
          <w:rFonts w:ascii="Calibri"/>
          <w:spacing w:val="-5"/>
        </w:rPr>
        <w:t>present</w:t>
      </w:r>
      <w:r>
        <w:rPr>
          <w:rFonts w:ascii="Calibri"/>
          <w:spacing w:val="-9"/>
        </w:rPr>
        <w:t> </w:t>
      </w:r>
      <w:r>
        <w:rPr>
          <w:rFonts w:ascii="Calibri"/>
          <w:spacing w:val="-3"/>
        </w:rPr>
        <w:t>an</w:t>
      </w:r>
      <w:r>
        <w:rPr>
          <w:rFonts w:ascii="Calibri"/>
          <w:spacing w:val="-9"/>
        </w:rPr>
        <w:t> </w:t>
      </w:r>
      <w:r>
        <w:rPr>
          <w:rFonts w:ascii="Calibri"/>
          <w:spacing w:val="-5"/>
        </w:rPr>
        <w:t>opportunity</w:t>
      </w:r>
      <w:r>
        <w:rPr>
          <w:rFonts w:ascii="Calibri"/>
          <w:spacing w:val="-47"/>
        </w:rPr>
        <w:t> </w:t>
      </w:r>
      <w:r>
        <w:rPr>
          <w:rFonts w:ascii="Calibri"/>
          <w:spacing w:val="-47"/>
        </w:rPr>
      </w:r>
      <w:r>
        <w:rPr>
          <w:spacing w:val="-5"/>
        </w:rPr>
        <w:t>for</w:t>
      </w:r>
      <w:r>
        <w:rPr>
          <w:spacing w:val="-7"/>
        </w:rPr>
        <w:t> </w:t>
      </w:r>
      <w:r>
        <w:rPr>
          <w:spacing w:val="-6"/>
        </w:rPr>
        <w:t>strengthening</w:t>
      </w:r>
      <w:r>
        <w:rPr>
          <w:spacing w:val="-7"/>
        </w:rPr>
        <w:t> </w:t>
      </w:r>
      <w:r>
        <w:rPr>
          <w:spacing w:val="-5"/>
        </w:rPr>
        <w:t>Gunaikurnai</w:t>
      </w:r>
      <w:r>
        <w:rPr>
          <w:spacing w:val="-7"/>
        </w:rPr>
        <w:t> </w:t>
      </w:r>
      <w:r>
        <w:rPr>
          <w:spacing w:val="-5"/>
        </w:rPr>
        <w:t>culture,</w:t>
      </w:r>
      <w:r>
        <w:rPr>
          <w:spacing w:val="-7"/>
        </w:rPr>
        <w:t> </w:t>
      </w:r>
      <w:r>
        <w:rPr>
          <w:spacing w:val="-4"/>
        </w:rPr>
        <w:t>both</w:t>
      </w:r>
      <w:r>
        <w:rPr>
          <w:spacing w:val="-7"/>
        </w:rPr>
        <w:t> </w:t>
      </w:r>
      <w:r>
        <w:rPr>
          <w:spacing w:val="-6"/>
        </w:rPr>
        <w:t>through</w:t>
      </w:r>
      <w:r>
        <w:rPr>
          <w:spacing w:val="-43"/>
        </w:rPr>
        <w:t> </w:t>
      </w:r>
      <w:r>
        <w:rPr>
          <w:spacing w:val="-43"/>
        </w:rPr>
      </w:r>
      <w:r>
        <w:rPr>
          <w:spacing w:val="-4"/>
        </w:rPr>
        <w:t>the </w:t>
      </w:r>
      <w:r>
        <w:rPr>
          <w:spacing w:val="-5"/>
        </w:rPr>
        <w:t>protection </w:t>
      </w:r>
      <w:r>
        <w:rPr>
          <w:spacing w:val="-3"/>
        </w:rPr>
        <w:t>of </w:t>
      </w:r>
      <w:r>
        <w:rPr>
          <w:spacing w:val="-5"/>
        </w:rPr>
        <w:t>cultural heritage sites </w:t>
      </w:r>
      <w:r>
        <w:rPr>
          <w:spacing w:val="-4"/>
        </w:rPr>
        <w:t>and</w:t>
      </w:r>
      <w:r>
        <w:rPr>
          <w:spacing w:val="-25"/>
        </w:rPr>
        <w:t> </w:t>
      </w:r>
      <w:r>
        <w:rPr>
          <w:spacing w:val="-6"/>
        </w:rPr>
        <w:t>artefacts,</w:t>
      </w:r>
      <w:r>
        <w:rPr>
          <w:spacing w:val="-5"/>
        </w:rPr>
        <w:t> </w:t>
      </w:r>
      <w:r>
        <w:rPr>
          <w:spacing w:val="-4"/>
        </w:rPr>
        <w:t>and</w:t>
      </w:r>
      <w:r>
        <w:rPr>
          <w:spacing w:val="-8"/>
        </w:rPr>
        <w:t> </w:t>
      </w:r>
      <w:r>
        <w:rPr>
          <w:spacing w:val="-5"/>
        </w:rPr>
        <w:t>opportunities</w:t>
      </w:r>
      <w:r>
        <w:rPr>
          <w:spacing w:val="-8"/>
        </w:rPr>
        <w:t> </w:t>
      </w:r>
      <w:r>
        <w:rPr>
          <w:spacing w:val="-4"/>
        </w:rPr>
        <w:t>to</w:t>
      </w:r>
      <w:r>
        <w:rPr>
          <w:spacing w:val="-8"/>
        </w:rPr>
        <w:t> </w:t>
      </w:r>
      <w:r>
        <w:rPr>
          <w:spacing w:val="-5"/>
        </w:rPr>
        <w:t>access</w:t>
      </w:r>
      <w:r>
        <w:rPr>
          <w:spacing w:val="-8"/>
        </w:rPr>
        <w:t> </w:t>
      </w:r>
      <w:r>
        <w:rPr>
          <w:spacing w:val="-4"/>
        </w:rPr>
        <w:t>and</w:t>
      </w:r>
      <w:r>
        <w:rPr>
          <w:spacing w:val="-8"/>
        </w:rPr>
        <w:t> </w:t>
      </w:r>
      <w:r>
        <w:rPr>
          <w:spacing w:val="-4"/>
        </w:rPr>
        <w:t>use</w:t>
      </w:r>
      <w:r>
        <w:rPr>
          <w:spacing w:val="-8"/>
        </w:rPr>
        <w:t> </w:t>
      </w:r>
      <w:r>
        <w:rPr>
          <w:spacing w:val="-4"/>
        </w:rPr>
        <w:t>the</w:t>
      </w:r>
      <w:r>
        <w:rPr>
          <w:spacing w:val="-8"/>
        </w:rPr>
        <w:t> </w:t>
      </w:r>
      <w:r>
        <w:rPr>
          <w:spacing w:val="-5"/>
        </w:rPr>
        <w:t>area</w:t>
      </w:r>
      <w:r>
        <w:rPr>
          <w:spacing w:val="-8"/>
        </w:rPr>
        <w:t> </w:t>
      </w:r>
      <w:r>
        <w:rPr>
          <w:spacing w:val="-7"/>
        </w:rPr>
        <w:t>for</w:t>
      </w:r>
      <w:r>
        <w:rPr>
          <w:spacing w:val="-35"/>
        </w:rPr>
        <w:t> </w:t>
      </w:r>
      <w:r>
        <w:rPr>
          <w:spacing w:val="-35"/>
        </w:rPr>
      </w:r>
      <w:r>
        <w:rPr>
          <w:spacing w:val="-5"/>
        </w:rPr>
        <w:t>cultural purposes. </w:t>
      </w:r>
      <w:r>
        <w:rPr>
          <w:spacing w:val="-4"/>
        </w:rPr>
        <w:t>They </w:t>
      </w:r>
      <w:r>
        <w:rPr>
          <w:spacing w:val="-5"/>
        </w:rPr>
        <w:t>could </w:t>
      </w:r>
      <w:r>
        <w:rPr>
          <w:spacing w:val="-3"/>
        </w:rPr>
        <w:t>be </w:t>
      </w:r>
      <w:r>
        <w:rPr>
          <w:spacing w:val="-4"/>
        </w:rPr>
        <w:t>used </w:t>
      </w:r>
      <w:r>
        <w:rPr>
          <w:spacing w:val="-3"/>
        </w:rPr>
        <w:t>as </w:t>
      </w:r>
      <w:r>
        <w:rPr/>
        <w:t>a</w:t>
      </w:r>
      <w:r>
        <w:rPr>
          <w:spacing w:val="-27"/>
        </w:rPr>
        <w:t> </w:t>
      </w:r>
      <w:r>
        <w:rPr>
          <w:spacing w:val="-7"/>
        </w:rPr>
        <w:t>canvas</w:t>
      </w:r>
      <w:r>
        <w:rPr/>
      </w:r>
    </w:p>
    <w:p>
      <w:pPr>
        <w:pStyle w:val="BodyText"/>
        <w:spacing w:line="264" w:lineRule="exact" w:before="0"/>
        <w:ind w:left="615" w:right="880"/>
        <w:jc w:val="left"/>
      </w:pPr>
      <w:r>
        <w:rPr>
          <w:spacing w:val="-5"/>
        </w:rPr>
        <w:t>for </w:t>
      </w:r>
      <w:r>
        <w:rPr>
          <w:spacing w:val="-6"/>
        </w:rPr>
        <w:t>investigating </w:t>
      </w:r>
      <w:r>
        <w:rPr>
          <w:spacing w:val="-4"/>
        </w:rPr>
        <w:t>and </w:t>
      </w:r>
      <w:r>
        <w:rPr>
          <w:spacing w:val="-5"/>
        </w:rPr>
        <w:t>practicing traditional </w:t>
      </w:r>
      <w:r>
        <w:rPr>
          <w:spacing w:val="-6"/>
        </w:rPr>
        <w:t>ecological</w:t>
      </w:r>
      <w:r>
        <w:rPr>
          <w:spacing w:val="-44"/>
        </w:rPr>
        <w:t> </w:t>
      </w:r>
      <w:r>
        <w:rPr>
          <w:spacing w:val="-44"/>
        </w:rPr>
      </w:r>
      <w:r>
        <w:rPr>
          <w:spacing w:val="-5"/>
        </w:rPr>
        <w:t>knowledge,</w:t>
      </w:r>
      <w:r>
        <w:rPr>
          <w:spacing w:val="-9"/>
        </w:rPr>
        <w:t> </w:t>
      </w:r>
      <w:r>
        <w:rPr>
          <w:spacing w:val="-5"/>
        </w:rPr>
        <w:t>looking</w:t>
      </w:r>
      <w:r>
        <w:rPr>
          <w:spacing w:val="-9"/>
        </w:rPr>
        <w:t> </w:t>
      </w:r>
      <w:r>
        <w:rPr>
          <w:spacing w:val="-4"/>
        </w:rPr>
        <w:t>at</w:t>
      </w:r>
      <w:r>
        <w:rPr>
          <w:spacing w:val="-9"/>
        </w:rPr>
        <w:t> </w:t>
      </w:r>
      <w:r>
        <w:rPr>
          <w:spacing w:val="-6"/>
        </w:rPr>
        <w:t>ways</w:t>
      </w:r>
      <w:r>
        <w:rPr>
          <w:spacing w:val="-9"/>
        </w:rPr>
        <w:t> </w:t>
      </w:r>
      <w:r>
        <w:rPr>
          <w:spacing w:val="-4"/>
        </w:rPr>
        <w:t>to</w:t>
      </w:r>
      <w:r>
        <w:rPr>
          <w:spacing w:val="-9"/>
        </w:rPr>
        <w:t> </w:t>
      </w:r>
      <w:r>
        <w:rPr>
          <w:spacing w:val="-5"/>
        </w:rPr>
        <w:t>sustainably</w:t>
      </w:r>
      <w:r>
        <w:rPr>
          <w:spacing w:val="-9"/>
        </w:rPr>
        <w:t> </w:t>
      </w:r>
      <w:r>
        <w:rPr>
          <w:spacing w:val="-5"/>
        </w:rPr>
        <w:t>and</w:t>
      </w:r>
      <w:r>
        <w:rPr>
          <w:spacing w:val="-43"/>
        </w:rPr>
        <w:t> </w:t>
      </w:r>
      <w:r>
        <w:rPr>
          <w:spacing w:val="-43"/>
        </w:rPr>
      </w:r>
      <w:r>
        <w:rPr>
          <w:spacing w:val="-5"/>
        </w:rPr>
        <w:t>holistically manage connected </w:t>
      </w:r>
      <w:r>
        <w:rPr>
          <w:spacing w:val="-4"/>
        </w:rPr>
        <w:t>land and </w:t>
      </w:r>
      <w:r>
        <w:rPr>
          <w:spacing w:val="-6"/>
        </w:rPr>
        <w:t>water</w:t>
      </w:r>
      <w:r>
        <w:rPr>
          <w:spacing w:val="-11"/>
        </w:rPr>
        <w:t> </w:t>
      </w:r>
      <w:r>
        <w:rPr>
          <w:spacing w:val="-7"/>
        </w:rPr>
        <w:t>systems.</w:t>
      </w:r>
      <w:r>
        <w:rPr/>
      </w:r>
    </w:p>
    <w:p>
      <w:pPr>
        <w:pStyle w:val="BodyText"/>
        <w:spacing w:line="264" w:lineRule="exact"/>
        <w:ind w:left="615" w:right="880"/>
        <w:jc w:val="left"/>
      </w:pPr>
      <w:r>
        <w:rPr>
          <w:rFonts w:ascii="Calibri"/>
        </w:rPr>
        <w:t>The land and sea parks are currently</w:t>
      </w:r>
      <w:r>
        <w:rPr>
          <w:rFonts w:ascii="Calibri"/>
          <w:spacing w:val="-12"/>
        </w:rPr>
        <w:t> </w:t>
      </w:r>
      <w:r>
        <w:rPr>
          <w:rFonts w:ascii="Calibri"/>
        </w:rPr>
        <w:t>managed</w:t>
      </w:r>
      <w:r>
        <w:rPr>
          <w:rFonts w:ascii="Calibri"/>
          <w:w w:val="99"/>
        </w:rPr>
        <w:t> </w:t>
      </w:r>
      <w:r>
        <w:rPr/>
        <w:t>individually. </w:t>
      </w:r>
      <w:r>
        <w:rPr>
          <w:spacing w:val="-5"/>
        </w:rPr>
        <w:t>We </w:t>
      </w:r>
      <w:r>
        <w:rPr/>
        <w:t>want to look at alternative</w:t>
      </w:r>
      <w:r>
        <w:rPr>
          <w:spacing w:val="-17"/>
        </w:rPr>
        <w:t> </w:t>
      </w:r>
      <w:r>
        <w:rPr/>
        <w:t>models</w:t>
      </w:r>
      <w:r>
        <w:rPr/>
        <w:t> </w:t>
      </w:r>
      <w:r>
        <w:rPr>
          <w:rFonts w:ascii="Calibri"/>
        </w:rPr>
        <w:t>for managing these protected areas that</w:t>
      </w:r>
      <w:r>
        <w:rPr>
          <w:rFonts w:ascii="Calibri"/>
          <w:spacing w:val="-13"/>
        </w:rPr>
        <w:t> </w:t>
      </w:r>
      <w:r>
        <w:rPr>
          <w:rFonts w:ascii="Calibri"/>
        </w:rPr>
        <w:t>could</w:t>
      </w:r>
      <w:r>
        <w:rPr>
          <w:rFonts w:ascii="Calibri"/>
          <w:spacing w:val="-1"/>
          <w:w w:val="100"/>
        </w:rPr>
        <w:t> </w:t>
      </w:r>
      <w:r>
        <w:rPr>
          <w:rFonts w:ascii="Calibri"/>
        </w:rPr>
        <w:t>improve</w:t>
      </w:r>
      <w:r>
        <w:rPr>
          <w:rFonts w:ascii="Calibri"/>
          <w:spacing w:val="-9"/>
        </w:rPr>
        <w:t> </w:t>
      </w:r>
      <w:r>
        <w:rPr>
          <w:rFonts w:ascii="Calibri"/>
        </w:rPr>
        <w:t>natural</w:t>
      </w:r>
      <w:r>
        <w:rPr>
          <w:rFonts w:ascii="Calibri"/>
          <w:spacing w:val="-9"/>
        </w:rPr>
        <w:t> </w:t>
      </w:r>
      <w:r>
        <w:rPr>
          <w:rFonts w:ascii="Calibri"/>
        </w:rPr>
        <w:t>and</w:t>
      </w:r>
      <w:r>
        <w:rPr>
          <w:rFonts w:ascii="Calibri"/>
          <w:spacing w:val="-9"/>
        </w:rPr>
        <w:t> </w:t>
      </w:r>
      <w:r>
        <w:rPr>
          <w:rFonts w:ascii="Calibri"/>
        </w:rPr>
        <w:t>cultural</w:t>
      </w:r>
      <w:r>
        <w:rPr>
          <w:rFonts w:ascii="Calibri"/>
          <w:spacing w:val="-9"/>
        </w:rPr>
        <w:t> </w:t>
      </w:r>
      <w:r>
        <w:rPr>
          <w:rFonts w:ascii="Calibri"/>
        </w:rPr>
        <w:t>management</w:t>
      </w:r>
      <w:r>
        <w:rPr>
          <w:rFonts w:ascii="Calibri"/>
          <w:spacing w:val="-9"/>
        </w:rPr>
        <w:t> </w:t>
      </w:r>
      <w:r>
        <w:rPr>
          <w:rFonts w:ascii="Calibri"/>
        </w:rPr>
        <w:t>outcomes</w:t>
      </w:r>
      <w:r>
        <w:rPr>
          <w:rFonts w:ascii="Calibri"/>
          <w:spacing w:val="-1"/>
          <w:w w:val="99"/>
        </w:rPr>
        <w:t> </w:t>
      </w:r>
      <w:r>
        <w:rPr/>
        <w:t>while providing benefits to Gunaikurnai</w:t>
      </w:r>
      <w:r>
        <w:rPr>
          <w:spacing w:val="-15"/>
        </w:rPr>
        <w:t> </w:t>
      </w:r>
      <w:r>
        <w:rPr/>
        <w:t>people.</w:t>
      </w:r>
    </w:p>
    <w:p>
      <w:pPr>
        <w:spacing w:after="0" w:line="264" w:lineRule="exact"/>
        <w:jc w:val="left"/>
        <w:sectPr>
          <w:type w:val="continuous"/>
          <w:pgSz w:w="11910" w:h="16840"/>
          <w:pgMar w:top="1180" w:bottom="280" w:left="0" w:right="0"/>
          <w:cols w:num="2" w:equalWidth="0">
            <w:col w:w="5619" w:space="40"/>
            <w:col w:w="6251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sz w:val="18"/>
          <w:szCs w:val="18"/>
        </w:rPr>
      </w:pPr>
    </w:p>
    <w:p>
      <w:pPr>
        <w:pStyle w:val="Heading5"/>
        <w:tabs>
          <w:tab w:pos="11264" w:val="left" w:leader="none"/>
        </w:tabs>
        <w:spacing w:line="240" w:lineRule="auto"/>
        <w:ind w:right="0"/>
        <w:jc w:val="left"/>
        <w:rPr>
          <w:u w:val="none"/>
        </w:rPr>
      </w:pPr>
      <w:r>
        <w:rPr/>
        <w:pict>
          <v:group style="position:absolute;margin-left:582.508606pt;margin-top:12.176872pt;width:12.8pt;height:4.8pt;mso-position-horizontal-relative:page;mso-position-vertical-relative:paragraph;z-index:-883360" coordorigin="11650,244" coordsize="256,96">
            <v:group style="position:absolute;left:11898;top:251;width:2;height:80" coordorigin="11898,251" coordsize="2,80">
              <v:shape style="position:absolute;left:11898;top:251;width:2;height:80" coordorigin="11898,251" coordsize="0,80" path="m11898,331l11898,251e" filled="false" stroked="true" strokeweight=".748pt" strokecolor="#939598">
                <v:path arrowok="t"/>
              </v:shape>
            </v:group>
            <v:group style="position:absolute;left:11858;top:251;width:2;height:80" coordorigin="11858,251" coordsize="2,80">
              <v:shape style="position:absolute;left:11858;top:251;width:2;height:80" coordorigin="11858,251" coordsize="0,80" path="m11858,331l11858,251e" filled="false" stroked="true" strokeweight=".748pt" strokecolor="#939598">
                <v:path arrowok="t"/>
              </v:shape>
            </v:group>
            <v:group style="position:absolute;left:11818;top:251;width:2;height:80" coordorigin="11818,251" coordsize="2,80">
              <v:shape style="position:absolute;left:11818;top:251;width:2;height:80" coordorigin="11818,251" coordsize="0,80" path="m11818,331l11818,251e" filled="false" stroked="true" strokeweight=".748pt" strokecolor="#939598">
                <v:path arrowok="t"/>
              </v:shape>
            </v:group>
            <v:group style="position:absolute;left:11778;top:251;width:2;height:80" coordorigin="11778,251" coordsize="2,80">
              <v:shape style="position:absolute;left:11778;top:251;width:2;height:80" coordorigin="11778,251" coordsize="0,80" path="m11778,331l11778,251e" filled="false" stroked="true" strokeweight=".748pt" strokecolor="#939598">
                <v:path arrowok="t"/>
              </v:shape>
            </v:group>
            <v:group style="position:absolute;left:11738;top:251;width:2;height:80" coordorigin="11738,251" coordsize="2,80">
              <v:shape style="position:absolute;left:11738;top:251;width:2;height:80" coordorigin="11738,251" coordsize="0,80" path="m11738,331l11738,251e" filled="false" stroked="true" strokeweight=".748pt" strokecolor="#939598">
                <v:path arrowok="t"/>
              </v:shape>
            </v:group>
            <v:group style="position:absolute;left:11698;top:251;width:2;height:80" coordorigin="11698,251" coordsize="2,80">
              <v:shape style="position:absolute;left:11698;top:251;width:2;height:80" coordorigin="11698,251" coordsize="0,80" path="m11698,331l11698,251e" filled="false" stroked="true" strokeweight=".748pt" strokecolor="#939598">
                <v:path arrowok="t"/>
              </v:shape>
            </v:group>
            <v:group style="position:absolute;left:11658;top:251;width:2;height:80" coordorigin="11658,251" coordsize="2,80">
              <v:shape style="position:absolute;left:11658;top:251;width:2;height:80" coordorigin="11658,251" coordsize="0,80" path="m11658,331l11658,251e" filled="false" stroked="true" strokeweight=".748pt" strokecolor="#93959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-.374011pt;margin-top:12.187872pt;width:559.6pt;height:4.95pt;mso-position-horizontal-relative:page;mso-position-vertical-relative:paragraph;z-index:-883336" coordorigin="-7,244" coordsize="11192,99">
            <v:group style="position:absolute;left:11177;top:251;width:2;height:80" coordorigin="11177,251" coordsize="2,80">
              <v:shape style="position:absolute;left:11177;top:251;width:2;height:80" coordorigin="11177,251" coordsize="1,80" path="m11177,331l11177,251e" filled="false" stroked="true" strokeweight=".748pt" strokecolor="#939598">
                <v:path arrowok="t"/>
              </v:shape>
            </v:group>
            <v:group style="position:absolute;left:11137;top:251;width:2;height:80" coordorigin="11137,251" coordsize="2,80">
              <v:shape style="position:absolute;left:11137;top:251;width:2;height:80" coordorigin="11137,251" coordsize="0,80" path="m11137,331l11137,251e" filled="false" stroked="true" strokeweight=".748pt" strokecolor="#939598">
                <v:path arrowok="t"/>
              </v:shape>
            </v:group>
            <v:group style="position:absolute;left:11097;top:251;width:2;height:80" coordorigin="11097,251" coordsize="2,80">
              <v:shape style="position:absolute;left:11097;top:251;width:2;height:80" coordorigin="11097,251" coordsize="0,80" path="m11097,331l11097,251e" filled="false" stroked="true" strokeweight=".748pt" strokecolor="#939598">
                <v:path arrowok="t"/>
              </v:shape>
            </v:group>
            <v:group style="position:absolute;left:11057;top:251;width:2;height:80" coordorigin="11057,251" coordsize="2,80">
              <v:shape style="position:absolute;left:11057;top:251;width:2;height:80" coordorigin="11057,251" coordsize="0,80" path="m11057,331l11057,251e" filled="false" stroked="true" strokeweight=".748pt" strokecolor="#939598">
                <v:path arrowok="t"/>
              </v:shape>
            </v:group>
            <v:group style="position:absolute;left:11017;top:251;width:2;height:80" coordorigin="11017,251" coordsize="2,80">
              <v:shape style="position:absolute;left:11017;top:251;width:2;height:80" coordorigin="11017,251" coordsize="0,80" path="m11017,331l11017,251e" filled="false" stroked="true" strokeweight=".748pt" strokecolor="#939598">
                <v:path arrowok="t"/>
              </v:shape>
            </v:group>
            <v:group style="position:absolute;left:10977;top:251;width:2;height:80" coordorigin="10977,251" coordsize="2,80">
              <v:shape style="position:absolute;left:10977;top:251;width:2;height:80" coordorigin="10977,251" coordsize="0,80" path="m10977,331l10977,251e" filled="false" stroked="true" strokeweight=".748pt" strokecolor="#939598">
                <v:path arrowok="t"/>
              </v:shape>
            </v:group>
            <v:group style="position:absolute;left:10937;top:251;width:2;height:80" coordorigin="10937,251" coordsize="2,80">
              <v:shape style="position:absolute;left:10937;top:251;width:2;height:80" coordorigin="10937,251" coordsize="0,80" path="m10937,331l10937,251e" filled="false" stroked="true" strokeweight=".748pt" strokecolor="#939598">
                <v:path arrowok="t"/>
              </v:shape>
            </v:group>
            <v:group style="position:absolute;left:10896;top:251;width:2;height:80" coordorigin="10896,251" coordsize="2,80">
              <v:shape style="position:absolute;left:10896;top:251;width:2;height:80" coordorigin="10896,251" coordsize="0,80" path="m10897,331l10896,251e" filled="false" stroked="true" strokeweight=".748pt" strokecolor="#939598">
                <v:path arrowok="t"/>
              </v:shape>
            </v:group>
            <v:group style="position:absolute;left:10856;top:251;width:2;height:80" coordorigin="10856,251" coordsize="2,80">
              <v:shape style="position:absolute;left:10856;top:251;width:2;height:80" coordorigin="10856,251" coordsize="1,80" path="m10856,331l10856,251e" filled="false" stroked="true" strokeweight=".748pt" strokecolor="#939598">
                <v:path arrowok="t"/>
              </v:shape>
            </v:group>
            <v:group style="position:absolute;left:10816;top:251;width:2;height:80" coordorigin="10816,251" coordsize="2,80">
              <v:shape style="position:absolute;left:10816;top:251;width:2;height:80" coordorigin="10816,251" coordsize="0,80" path="m10816,331l10816,251e" filled="false" stroked="true" strokeweight=".748pt" strokecolor="#939598">
                <v:path arrowok="t"/>
              </v:shape>
            </v:group>
            <v:group style="position:absolute;left:10776;top:251;width:2;height:80" coordorigin="10776,251" coordsize="2,80">
              <v:shape style="position:absolute;left:10776;top:251;width:2;height:80" coordorigin="10776,251" coordsize="0,80" path="m10776,331l10776,251e" filled="false" stroked="true" strokeweight=".748pt" strokecolor="#939598">
                <v:path arrowok="t"/>
              </v:shape>
            </v:group>
            <v:group style="position:absolute;left:10736;top:251;width:2;height:80" coordorigin="10736,251" coordsize="2,80">
              <v:shape style="position:absolute;left:10736;top:251;width:2;height:80" coordorigin="10736,251" coordsize="1,80" path="m10736,331l10736,251e" filled="false" stroked="true" strokeweight=".748pt" strokecolor="#939598">
                <v:path arrowok="t"/>
              </v:shape>
            </v:group>
            <v:group style="position:absolute;left:10696;top:251;width:2;height:80" coordorigin="10696,251" coordsize="2,80">
              <v:shape style="position:absolute;left:10696;top:251;width:2;height:80" coordorigin="10696,251" coordsize="0,80" path="m10696,331l10696,251e" filled="false" stroked="true" strokeweight=".748pt" strokecolor="#939598">
                <v:path arrowok="t"/>
              </v:shape>
            </v:group>
            <v:group style="position:absolute;left:10656;top:251;width:2;height:80" coordorigin="10656,251" coordsize="2,80">
              <v:shape style="position:absolute;left:10656;top:251;width:2;height:80" coordorigin="10656,251" coordsize="0,80" path="m10656,331l10656,251e" filled="false" stroked="true" strokeweight=".748pt" strokecolor="#939598">
                <v:path arrowok="t"/>
              </v:shape>
            </v:group>
            <v:group style="position:absolute;left:10616;top:251;width:2;height:80" coordorigin="10616,251" coordsize="2,80">
              <v:shape style="position:absolute;left:10616;top:251;width:2;height:80" coordorigin="10616,251" coordsize="0,80" path="m10616,331l10616,251e" filled="false" stroked="true" strokeweight=".748pt" strokecolor="#939598">
                <v:path arrowok="t"/>
              </v:shape>
            </v:group>
            <v:group style="position:absolute;left:10576;top:251;width:2;height:80" coordorigin="10576,251" coordsize="2,80">
              <v:shape style="position:absolute;left:10576;top:251;width:2;height:80" coordorigin="10576,251" coordsize="0,80" path="m10576,331l10576,251e" filled="false" stroked="true" strokeweight=".748pt" strokecolor="#939598">
                <v:path arrowok="t"/>
              </v:shape>
            </v:group>
            <v:group style="position:absolute;left:10536;top:251;width:2;height:80" coordorigin="10536,251" coordsize="2,80">
              <v:shape style="position:absolute;left:10536;top:251;width:2;height:80" coordorigin="10536,251" coordsize="1,80" path="m10536,331l10536,251e" filled="false" stroked="true" strokeweight=".748pt" strokecolor="#939598">
                <v:path arrowok="t"/>
              </v:shape>
            </v:group>
            <v:group style="position:absolute;left:10496;top:251;width:2;height:80" coordorigin="10496,251" coordsize="2,80">
              <v:shape style="position:absolute;left:10496;top:251;width:2;height:80" coordorigin="10496,251" coordsize="0,80" path="m10496,331l10496,251e" filled="false" stroked="true" strokeweight=".748pt" strokecolor="#939598">
                <v:path arrowok="t"/>
              </v:shape>
            </v:group>
            <v:group style="position:absolute;left:10456;top:251;width:2;height:80" coordorigin="10456,251" coordsize="2,80">
              <v:shape style="position:absolute;left:10456;top:251;width:2;height:80" coordorigin="10456,251" coordsize="0,80" path="m10456,331l10456,251e" filled="false" stroked="true" strokeweight=".748pt" strokecolor="#939598">
                <v:path arrowok="t"/>
              </v:shape>
            </v:group>
            <v:group style="position:absolute;left:10416;top:251;width:2;height:80" coordorigin="10416,251" coordsize="2,80">
              <v:shape style="position:absolute;left:10416;top:251;width:2;height:80" coordorigin="10416,251" coordsize="0,80" path="m10416,331l10416,251e" filled="false" stroked="true" strokeweight=".748pt" strokecolor="#939598">
                <v:path arrowok="t"/>
              </v:shape>
            </v:group>
            <v:group style="position:absolute;left:10376;top:251;width:2;height:80" coordorigin="10376,251" coordsize="2,80">
              <v:shape style="position:absolute;left:10376;top:251;width:2;height:80" coordorigin="10376,251" coordsize="0,80" path="m10376,331l10376,251e" filled="false" stroked="true" strokeweight=".748pt" strokecolor="#939598">
                <v:path arrowok="t"/>
              </v:shape>
            </v:group>
            <v:group style="position:absolute;left:10336;top:251;width:2;height:80" coordorigin="10336,251" coordsize="2,80">
              <v:shape style="position:absolute;left:10336;top:251;width:2;height:80" coordorigin="10336,251" coordsize="0,80" path="m10336,331l10336,251e" filled="false" stroked="true" strokeweight=".748pt" strokecolor="#939598">
                <v:path arrowok="t"/>
              </v:shape>
            </v:group>
            <v:group style="position:absolute;left:10296;top:251;width:2;height:80" coordorigin="10296,251" coordsize="2,80">
              <v:shape style="position:absolute;left:10296;top:251;width:2;height:80" coordorigin="10296,251" coordsize="0,80" path="m10296,331l10296,251e" filled="false" stroked="true" strokeweight=".748pt" strokecolor="#939598">
                <v:path arrowok="t"/>
              </v:shape>
            </v:group>
            <v:group style="position:absolute;left:10256;top:251;width:2;height:80" coordorigin="10256,251" coordsize="2,80">
              <v:shape style="position:absolute;left:10256;top:251;width:2;height:80" coordorigin="10256,251" coordsize="1,80" path="m10256,331l10256,251e" filled="false" stroked="true" strokeweight=".748pt" strokecolor="#939598">
                <v:path arrowok="t"/>
              </v:shape>
            </v:group>
            <v:group style="position:absolute;left:10215;top:252;width:2;height:80" coordorigin="10215,252" coordsize="2,80">
              <v:shape style="position:absolute;left:10215;top:252;width:2;height:80" coordorigin="10215,252" coordsize="1,80" path="m10215,332l10215,252e" filled="false" stroked="true" strokeweight=".748pt" strokecolor="#939598">
                <v:path arrowok="t"/>
              </v:shape>
            </v:group>
            <v:group style="position:absolute;left:10175;top:252;width:2;height:80" coordorigin="10175,252" coordsize="2,80">
              <v:shape style="position:absolute;left:10175;top:252;width:2;height:80" coordorigin="10175,252" coordsize="1,80" path="m10175,332l10175,252e" filled="false" stroked="true" strokeweight=".748pt" strokecolor="#939598">
                <v:path arrowok="t"/>
              </v:shape>
            </v:group>
            <v:group style="position:absolute;left:10135;top:252;width:2;height:80" coordorigin="10135,252" coordsize="2,80">
              <v:shape style="position:absolute;left:10135;top:252;width:2;height:80" coordorigin="10135,252" coordsize="1,80" path="m10135,332l10135,252e" filled="false" stroked="true" strokeweight=".748pt" strokecolor="#939598">
                <v:path arrowok="t"/>
              </v:shape>
            </v:group>
            <v:group style="position:absolute;left:10095;top:252;width:2;height:80" coordorigin="10095,252" coordsize="2,80">
              <v:shape style="position:absolute;left:10095;top:252;width:2;height:80" coordorigin="10095,252" coordsize="1,80" path="m10095,332l10095,252e" filled="false" stroked="true" strokeweight=".748pt" strokecolor="#939598">
                <v:path arrowok="t"/>
              </v:shape>
            </v:group>
            <v:group style="position:absolute;left:10055;top:252;width:2;height:80" coordorigin="10055,252" coordsize="2,80">
              <v:shape style="position:absolute;left:10055;top:252;width:2;height:80" coordorigin="10055,252" coordsize="1,80" path="m10055,332l10055,252e" filled="false" stroked="true" strokeweight=".748pt" strokecolor="#939598">
                <v:path arrowok="t"/>
              </v:shape>
            </v:group>
            <v:group style="position:absolute;left:10015;top:252;width:2;height:80" coordorigin="10015,252" coordsize="2,80">
              <v:shape style="position:absolute;left:10015;top:252;width:2;height:80" coordorigin="10015,252" coordsize="0,80" path="m10015,332l10015,252e" filled="false" stroked="true" strokeweight=".748pt" strokecolor="#939598">
                <v:path arrowok="t"/>
              </v:shape>
            </v:group>
            <v:group style="position:absolute;left:9975;top:252;width:2;height:80" coordorigin="9975,252" coordsize="2,80">
              <v:shape style="position:absolute;left:9975;top:252;width:2;height:80" coordorigin="9975,252" coordsize="0,80" path="m9975,332l9975,252e" filled="false" stroked="true" strokeweight=".748pt" strokecolor="#939598">
                <v:path arrowok="t"/>
              </v:shape>
            </v:group>
            <v:group style="position:absolute;left:9935;top:252;width:2;height:80" coordorigin="9935,252" coordsize="2,80">
              <v:shape style="position:absolute;left:9935;top:252;width:2;height:80" coordorigin="9935,252" coordsize="0,80" path="m9935,332l9935,252e" filled="false" stroked="true" strokeweight=".748pt" strokecolor="#939598">
                <v:path arrowok="t"/>
              </v:shape>
            </v:group>
            <v:group style="position:absolute;left:9895;top:252;width:2;height:80" coordorigin="9895,252" coordsize="2,80">
              <v:shape style="position:absolute;left:9895;top:252;width:2;height:80" coordorigin="9895,252" coordsize="1,80" path="m9895,332l9895,252e" filled="false" stroked="true" strokeweight=".748pt" strokecolor="#939598">
                <v:path arrowok="t"/>
              </v:shape>
            </v:group>
            <v:group style="position:absolute;left:9855;top:252;width:2;height:80" coordorigin="9855,252" coordsize="2,80">
              <v:shape style="position:absolute;left:9855;top:252;width:2;height:80" coordorigin="9855,252" coordsize="1,80" path="m9855,332l9855,252e" filled="false" stroked="true" strokeweight=".748pt" strokecolor="#939598">
                <v:path arrowok="t"/>
              </v:shape>
            </v:group>
            <v:group style="position:absolute;left:9815;top:252;width:2;height:80" coordorigin="9815,252" coordsize="2,80">
              <v:shape style="position:absolute;left:9815;top:252;width:2;height:80" coordorigin="9815,252" coordsize="0,80" path="m9815,332l9815,252e" filled="false" stroked="true" strokeweight=".748pt" strokecolor="#939598">
                <v:path arrowok="t"/>
              </v:shape>
            </v:group>
            <v:group style="position:absolute;left:9775;top:252;width:2;height:80" coordorigin="9775,252" coordsize="2,80">
              <v:shape style="position:absolute;left:9775;top:252;width:2;height:80" coordorigin="9775,252" coordsize="1,80" path="m9775,332l9775,252e" filled="false" stroked="true" strokeweight=".748pt" strokecolor="#939598">
                <v:path arrowok="t"/>
              </v:shape>
            </v:group>
            <v:group style="position:absolute;left:9735;top:252;width:2;height:80" coordorigin="9735,252" coordsize="2,80">
              <v:shape style="position:absolute;left:9735;top:252;width:2;height:80" coordorigin="9735,252" coordsize="1,80" path="m9735,332l9735,252e" filled="false" stroked="true" strokeweight=".748pt" strokecolor="#939598">
                <v:path arrowok="t"/>
              </v:shape>
            </v:group>
            <v:group style="position:absolute;left:9695;top:252;width:2;height:80" coordorigin="9695,252" coordsize="2,80">
              <v:shape style="position:absolute;left:9695;top:252;width:2;height:80" coordorigin="9695,252" coordsize="0,80" path="m9695,332l9695,252e" filled="false" stroked="true" strokeweight=".748pt" strokecolor="#939598">
                <v:path arrowok="t"/>
              </v:shape>
            </v:group>
            <v:group style="position:absolute;left:9655;top:252;width:2;height:80" coordorigin="9655,252" coordsize="2,80">
              <v:shape style="position:absolute;left:9655;top:252;width:2;height:80" coordorigin="9655,252" coordsize="0,80" path="m9655,332l9655,252e" filled="false" stroked="true" strokeweight=".748pt" strokecolor="#939598">
                <v:path arrowok="t"/>
              </v:shape>
            </v:group>
            <v:group style="position:absolute;left:9615;top:252;width:2;height:80" coordorigin="9615,252" coordsize="2,80">
              <v:shape style="position:absolute;left:9615;top:252;width:2;height:80" coordorigin="9615,252" coordsize="0,80" path="m9615,332l9615,252e" filled="false" stroked="true" strokeweight=".748pt" strokecolor="#939598">
                <v:path arrowok="t"/>
              </v:shape>
            </v:group>
            <v:group style="position:absolute;left:9574;top:252;width:2;height:80" coordorigin="9574,252" coordsize="2,80">
              <v:shape style="position:absolute;left:9574;top:252;width:2;height:80" coordorigin="9574,252" coordsize="1,80" path="m9575,332l9574,252e" filled="false" stroked="true" strokeweight=".748pt" strokecolor="#939598">
                <v:path arrowok="t"/>
              </v:shape>
            </v:group>
            <v:group style="position:absolute;left:9534;top:252;width:2;height:80" coordorigin="9534,252" coordsize="2,80">
              <v:shape style="position:absolute;left:9534;top:252;width:2;height:80" coordorigin="9534,252" coordsize="1,80" path="m9534,332l9534,252e" filled="false" stroked="true" strokeweight=".748pt" strokecolor="#939598">
                <v:path arrowok="t"/>
              </v:shape>
            </v:group>
            <v:group style="position:absolute;left:9494;top:252;width:2;height:80" coordorigin="9494,252" coordsize="2,80">
              <v:shape style="position:absolute;left:9494;top:252;width:2;height:80" coordorigin="9494,252" coordsize="0,80" path="m9494,332l9494,252e" filled="false" stroked="true" strokeweight=".748pt" strokecolor="#939598">
                <v:path arrowok="t"/>
              </v:shape>
            </v:group>
            <v:group style="position:absolute;left:9454;top:252;width:2;height:80" coordorigin="9454,252" coordsize="2,80">
              <v:shape style="position:absolute;left:9454;top:252;width:2;height:80" coordorigin="9454,252" coordsize="1,80" path="m9454,332l9454,252e" filled="false" stroked="true" strokeweight=".748pt" strokecolor="#939598">
                <v:path arrowok="t"/>
              </v:shape>
            </v:group>
            <v:group style="position:absolute;left:9414;top:252;width:2;height:80" coordorigin="9414,252" coordsize="2,80">
              <v:shape style="position:absolute;left:9414;top:252;width:2;height:80" coordorigin="9414,252" coordsize="0,80" path="m9414,332l9414,252e" filled="false" stroked="true" strokeweight=".748pt" strokecolor="#939598">
                <v:path arrowok="t"/>
              </v:shape>
            </v:group>
            <v:group style="position:absolute;left:9374;top:252;width:2;height:80" coordorigin="9374,252" coordsize="2,80">
              <v:shape style="position:absolute;left:9374;top:252;width:2;height:80" coordorigin="9374,252" coordsize="0,80" path="m9374,332l9374,252e" filled="false" stroked="true" strokeweight=".748pt" strokecolor="#939598">
                <v:path arrowok="t"/>
              </v:shape>
            </v:group>
            <v:group style="position:absolute;left:9334;top:252;width:2;height:80" coordorigin="9334,252" coordsize="2,80">
              <v:shape style="position:absolute;left:9334;top:252;width:2;height:80" coordorigin="9334,252" coordsize="1,80" path="m9334,332l9334,252e" filled="false" stroked="true" strokeweight=".748pt" strokecolor="#939598">
                <v:path arrowok="t"/>
              </v:shape>
            </v:group>
            <v:group style="position:absolute;left:9294;top:252;width:2;height:80" coordorigin="9294,252" coordsize="2,80">
              <v:shape style="position:absolute;left:9294;top:252;width:2;height:80" coordorigin="9294,252" coordsize="0,80" path="m9294,332l9294,252e" filled="false" stroked="true" strokeweight=".748pt" strokecolor="#939598">
                <v:path arrowok="t"/>
              </v:shape>
            </v:group>
            <v:group style="position:absolute;left:9254;top:252;width:2;height:80" coordorigin="9254,252" coordsize="2,80">
              <v:shape style="position:absolute;left:9254;top:252;width:2;height:80" coordorigin="9254,252" coordsize="1,80" path="m9254,332l9254,252e" filled="false" stroked="true" strokeweight=".748pt" strokecolor="#939598">
                <v:path arrowok="t"/>
              </v:shape>
            </v:group>
            <v:group style="position:absolute;left:9214;top:252;width:2;height:80" coordorigin="9214,252" coordsize="2,80">
              <v:shape style="position:absolute;left:9214;top:252;width:2;height:80" coordorigin="9214,252" coordsize="1,80" path="m9214,332l9214,252e" filled="false" stroked="true" strokeweight=".748pt" strokecolor="#939598">
                <v:path arrowok="t"/>
              </v:shape>
            </v:group>
            <v:group style="position:absolute;left:9174;top:252;width:2;height:80" coordorigin="9174,252" coordsize="2,80">
              <v:shape style="position:absolute;left:9174;top:252;width:2;height:80" coordorigin="9174,252" coordsize="0,80" path="m9174,332l9174,252e" filled="false" stroked="true" strokeweight=".748pt" strokecolor="#939598">
                <v:path arrowok="t"/>
              </v:shape>
            </v:group>
            <v:group style="position:absolute;left:9134;top:252;width:2;height:80" coordorigin="9134,252" coordsize="2,80">
              <v:shape style="position:absolute;left:9134;top:252;width:2;height:80" coordorigin="9134,252" coordsize="1,80" path="m9134,332l9134,252e" filled="false" stroked="true" strokeweight=".748pt" strokecolor="#939598">
                <v:path arrowok="t"/>
              </v:shape>
            </v:group>
            <v:group style="position:absolute;left:9094;top:252;width:2;height:80" coordorigin="9094,252" coordsize="2,80">
              <v:shape style="position:absolute;left:9094;top:252;width:2;height:80" coordorigin="9094,252" coordsize="0,80" path="m9094,332l9094,252e" filled="false" stroked="true" strokeweight=".748pt" strokecolor="#939598">
                <v:path arrowok="t"/>
              </v:shape>
            </v:group>
            <v:group style="position:absolute;left:9054;top:252;width:2;height:80" coordorigin="9054,252" coordsize="2,80">
              <v:shape style="position:absolute;left:9054;top:252;width:2;height:80" coordorigin="9054,252" coordsize="1,80" path="m9054,332l9054,252e" filled="false" stroked="true" strokeweight=".748pt" strokecolor="#939598">
                <v:path arrowok="t"/>
              </v:shape>
            </v:group>
            <v:group style="position:absolute;left:9014;top:252;width:2;height:80" coordorigin="9014,252" coordsize="2,80">
              <v:shape style="position:absolute;left:9014;top:252;width:2;height:80" coordorigin="9014,252" coordsize="1,80" path="m9014,332l9014,252e" filled="false" stroked="true" strokeweight=".748pt" strokecolor="#939598">
                <v:path arrowok="t"/>
              </v:shape>
            </v:group>
            <v:group style="position:absolute;left:8974;top:252;width:2;height:80" coordorigin="8974,252" coordsize="2,80">
              <v:shape style="position:absolute;left:8974;top:252;width:2;height:80" coordorigin="8974,252" coordsize="1,80" path="m8974,332l8974,252e" filled="false" stroked="true" strokeweight=".748pt" strokecolor="#939598">
                <v:path arrowok="t"/>
              </v:shape>
            </v:group>
            <v:group style="position:absolute;left:8934;top:252;width:2;height:80" coordorigin="8934,252" coordsize="2,80">
              <v:shape style="position:absolute;left:8934;top:252;width:2;height:80" coordorigin="8934,252" coordsize="1,80" path="m8934,332l8934,252e" filled="false" stroked="true" strokeweight=".748pt" strokecolor="#939598">
                <v:path arrowok="t"/>
              </v:shape>
            </v:group>
            <v:group style="position:absolute;left:8893;top:252;width:2;height:80" coordorigin="8893,252" coordsize="2,80">
              <v:shape style="position:absolute;left:8893;top:252;width:2;height:80" coordorigin="8893,252" coordsize="1,80" path="m8893,332l8893,252e" filled="false" stroked="true" strokeweight=".748pt" strokecolor="#939598">
                <v:path arrowok="t"/>
              </v:shape>
            </v:group>
            <v:group style="position:absolute;left:8853;top:252;width:2;height:80" coordorigin="8853,252" coordsize="2,80">
              <v:shape style="position:absolute;left:8853;top:252;width:2;height:80" coordorigin="8853,252" coordsize="1,80" path="m8853,332l8853,252e" filled="false" stroked="true" strokeweight=".748pt" strokecolor="#939598">
                <v:path arrowok="t"/>
              </v:shape>
            </v:group>
            <v:group style="position:absolute;left:8813;top:252;width:2;height:80" coordorigin="8813,252" coordsize="2,80">
              <v:shape style="position:absolute;left:8813;top:252;width:2;height:80" coordorigin="8813,252" coordsize="0,80" path="m8813,332l8813,252e" filled="false" stroked="true" strokeweight=".748pt" strokecolor="#939598">
                <v:path arrowok="t"/>
              </v:shape>
            </v:group>
            <v:group style="position:absolute;left:8773;top:252;width:2;height:80" coordorigin="8773,252" coordsize="2,80">
              <v:shape style="position:absolute;left:8773;top:252;width:2;height:80" coordorigin="8773,252" coordsize="1,80" path="m8773,332l8773,252e" filled="false" stroked="true" strokeweight=".748pt" strokecolor="#939598">
                <v:path arrowok="t"/>
              </v:shape>
            </v:group>
            <v:group style="position:absolute;left:8733;top:252;width:2;height:80" coordorigin="8733,252" coordsize="2,80">
              <v:shape style="position:absolute;left:8733;top:252;width:2;height:80" coordorigin="8733,252" coordsize="0,80" path="m8733,332l8733,252e" filled="false" stroked="true" strokeweight=".748pt" strokecolor="#939598">
                <v:path arrowok="t"/>
              </v:shape>
            </v:group>
            <v:group style="position:absolute;left:8693;top:252;width:2;height:80" coordorigin="8693,252" coordsize="2,80">
              <v:shape style="position:absolute;left:8693;top:252;width:2;height:80" coordorigin="8693,252" coordsize="1,80" path="m8693,332l8693,252e" filled="false" stroked="true" strokeweight=".748pt" strokecolor="#939598">
                <v:path arrowok="t"/>
              </v:shape>
            </v:group>
            <v:group style="position:absolute;left:8653;top:252;width:2;height:80" coordorigin="8653,252" coordsize="2,80">
              <v:shape style="position:absolute;left:8653;top:252;width:2;height:80" coordorigin="8653,252" coordsize="1,80" path="m8653,332l8653,252e" filled="false" stroked="true" strokeweight=".748pt" strokecolor="#939598">
                <v:path arrowok="t"/>
              </v:shape>
            </v:group>
            <v:group style="position:absolute;left:8613;top:252;width:2;height:80" coordorigin="8613,252" coordsize="2,80">
              <v:shape style="position:absolute;left:8613;top:252;width:2;height:80" coordorigin="8613,252" coordsize="0,80" path="m8613,332l8613,252e" filled="false" stroked="true" strokeweight=".748pt" strokecolor="#939598">
                <v:path arrowok="t"/>
              </v:shape>
            </v:group>
            <v:group style="position:absolute;left:8573;top:252;width:2;height:80" coordorigin="8573,252" coordsize="2,80">
              <v:shape style="position:absolute;left:8573;top:252;width:2;height:80" coordorigin="8573,252" coordsize="0,80" path="m8573,332l8573,252e" filled="false" stroked="true" strokeweight=".748pt" strokecolor="#939598">
                <v:path arrowok="t"/>
              </v:shape>
            </v:group>
            <v:group style="position:absolute;left:8533;top:252;width:2;height:80" coordorigin="8533,252" coordsize="2,80">
              <v:shape style="position:absolute;left:8533;top:252;width:2;height:80" coordorigin="8533,252" coordsize="0,80" path="m8533,332l8533,252e" filled="false" stroked="true" strokeweight=".748pt" strokecolor="#939598">
                <v:path arrowok="t"/>
              </v:shape>
            </v:group>
            <v:group style="position:absolute;left:8493;top:252;width:2;height:80" coordorigin="8493,252" coordsize="2,80">
              <v:shape style="position:absolute;left:8493;top:252;width:2;height:80" coordorigin="8493,252" coordsize="0,80" path="m8493,332l8493,252e" filled="false" stroked="true" strokeweight=".748pt" strokecolor="#939598">
                <v:path arrowok="t"/>
              </v:shape>
            </v:group>
            <v:group style="position:absolute;left:8453;top:252;width:2;height:80" coordorigin="8453,252" coordsize="2,80">
              <v:shape style="position:absolute;left:8453;top:252;width:2;height:80" coordorigin="8453,252" coordsize="1,80" path="m8453,332l8453,252e" filled="false" stroked="true" strokeweight=".748pt" strokecolor="#939598">
                <v:path arrowok="t"/>
              </v:shape>
            </v:group>
            <v:group style="position:absolute;left:8413;top:252;width:2;height:80" coordorigin="8413,252" coordsize="2,80">
              <v:shape style="position:absolute;left:8413;top:252;width:2;height:80" coordorigin="8413,252" coordsize="0,80" path="m8413,332l8413,252e" filled="false" stroked="true" strokeweight=".748pt" strokecolor="#939598">
                <v:path arrowok="t"/>
              </v:shape>
            </v:group>
            <v:group style="position:absolute;left:8373;top:252;width:2;height:80" coordorigin="8373,252" coordsize="2,80">
              <v:shape style="position:absolute;left:8373;top:252;width:2;height:80" coordorigin="8373,252" coordsize="1,80" path="m8373,332l8373,252e" filled="false" stroked="true" strokeweight=".748pt" strokecolor="#939598">
                <v:path arrowok="t"/>
              </v:shape>
            </v:group>
            <v:group style="position:absolute;left:8333;top:252;width:2;height:80" coordorigin="8333,252" coordsize="2,80">
              <v:shape style="position:absolute;left:8333;top:252;width:2;height:80" coordorigin="8333,252" coordsize="0,80" path="m8333,332l8333,252e" filled="false" stroked="true" strokeweight=".748pt" strokecolor="#939598">
                <v:path arrowok="t"/>
              </v:shape>
            </v:group>
            <v:group style="position:absolute;left:8293;top:252;width:2;height:80" coordorigin="8293,252" coordsize="2,80">
              <v:shape style="position:absolute;left:8293;top:252;width:2;height:80" coordorigin="8293,252" coordsize="0,80" path="m8293,332l8293,252e" filled="false" stroked="true" strokeweight=".748pt" strokecolor="#939598">
                <v:path arrowok="t"/>
              </v:shape>
            </v:group>
            <v:group style="position:absolute;left:8252;top:252;width:2;height:80" coordorigin="8252,252" coordsize="2,80">
              <v:shape style="position:absolute;left:8252;top:252;width:2;height:80" coordorigin="8252,252" coordsize="0,80" path="m8253,332l8252,252e" filled="false" stroked="true" strokeweight=".748pt" strokecolor="#939598">
                <v:path arrowok="t"/>
              </v:shape>
            </v:group>
            <v:group style="position:absolute;left:8212;top:252;width:2;height:80" coordorigin="8212,252" coordsize="2,80">
              <v:shape style="position:absolute;left:8212;top:252;width:2;height:80" coordorigin="8212,252" coordsize="0,80" path="m8212,332l8212,252e" filled="false" stroked="true" strokeweight=".748pt" strokecolor="#939598">
                <v:path arrowok="t"/>
              </v:shape>
            </v:group>
            <v:group style="position:absolute;left:8172;top:252;width:2;height:80" coordorigin="8172,252" coordsize="2,80">
              <v:shape style="position:absolute;left:8172;top:252;width:2;height:80" coordorigin="8172,252" coordsize="0,80" path="m8172,332l8172,252e" filled="false" stroked="true" strokeweight=".748pt" strokecolor="#939598">
                <v:path arrowok="t"/>
              </v:shape>
            </v:group>
            <v:group style="position:absolute;left:8132;top:252;width:2;height:80" coordorigin="8132,252" coordsize="2,80">
              <v:shape style="position:absolute;left:8132;top:252;width:2;height:80" coordorigin="8132,252" coordsize="1,80" path="m8132,332l8132,252e" filled="false" stroked="true" strokeweight=".748pt" strokecolor="#939598">
                <v:path arrowok="t"/>
              </v:shape>
            </v:group>
            <v:group style="position:absolute;left:8092;top:252;width:2;height:80" coordorigin="8092,252" coordsize="2,80">
              <v:shape style="position:absolute;left:8092;top:252;width:2;height:80" coordorigin="8092,252" coordsize="0,80" path="m8092,332l8092,252e" filled="false" stroked="true" strokeweight=".748pt" strokecolor="#939598">
                <v:path arrowok="t"/>
              </v:shape>
            </v:group>
            <v:group style="position:absolute;left:8052;top:252;width:2;height:80" coordorigin="8052,252" coordsize="2,80">
              <v:shape style="position:absolute;left:8052;top:252;width:2;height:80" coordorigin="8052,252" coordsize="1,80" path="m8052,332l8052,252e" filled="false" stroked="true" strokeweight=".748pt" strokecolor="#939598">
                <v:path arrowok="t"/>
              </v:shape>
            </v:group>
            <v:group style="position:absolute;left:8012;top:252;width:2;height:80" coordorigin="8012,252" coordsize="2,80">
              <v:shape style="position:absolute;left:8012;top:252;width:2;height:80" coordorigin="8012,252" coordsize="0,80" path="m8012,332l8012,252e" filled="false" stroked="true" strokeweight=".748pt" strokecolor="#939598">
                <v:path arrowok="t"/>
              </v:shape>
            </v:group>
            <v:group style="position:absolute;left:7972;top:252;width:2;height:80" coordorigin="7972,252" coordsize="2,80">
              <v:shape style="position:absolute;left:7972;top:252;width:2;height:80" coordorigin="7972,252" coordsize="0,80" path="m7972,332l7972,252e" filled="false" stroked="true" strokeweight=".748pt" strokecolor="#939598">
                <v:path arrowok="t"/>
              </v:shape>
            </v:group>
            <v:group style="position:absolute;left:7932;top:252;width:2;height:80" coordorigin="7932,252" coordsize="2,80">
              <v:shape style="position:absolute;left:7932;top:252;width:2;height:80" coordorigin="7932,252" coordsize="0,80" path="m7932,332l7932,252e" filled="false" stroked="true" strokeweight=".748pt" strokecolor="#939598">
                <v:path arrowok="t"/>
              </v:shape>
            </v:group>
            <v:group style="position:absolute;left:7892;top:252;width:2;height:80" coordorigin="7892,252" coordsize="2,80">
              <v:shape style="position:absolute;left:7892;top:252;width:2;height:80" coordorigin="7892,252" coordsize="1,80" path="m7892,332l7892,252e" filled="false" stroked="true" strokeweight=".748pt" strokecolor="#939598">
                <v:path arrowok="t"/>
              </v:shape>
            </v:group>
            <v:group style="position:absolute;left:7852;top:252;width:2;height:80" coordorigin="7852,252" coordsize="2,80">
              <v:shape style="position:absolute;left:7852;top:252;width:2;height:80" coordorigin="7852,252" coordsize="1,80" path="m7852,332l7852,252e" filled="false" stroked="true" strokeweight=".748pt" strokecolor="#939598">
                <v:path arrowok="t"/>
              </v:shape>
            </v:group>
            <v:group style="position:absolute;left:7812;top:252;width:2;height:80" coordorigin="7812,252" coordsize="2,80">
              <v:shape style="position:absolute;left:7812;top:252;width:2;height:80" coordorigin="7812,252" coordsize="1,80" path="m7812,332l7812,252e" filled="false" stroked="true" strokeweight=".748pt" strokecolor="#939598">
                <v:path arrowok="t"/>
              </v:shape>
            </v:group>
            <v:group style="position:absolute;left:7772;top:252;width:2;height:80" coordorigin="7772,252" coordsize="2,80">
              <v:shape style="position:absolute;left:7772;top:252;width:2;height:80" coordorigin="7772,252" coordsize="1,80" path="m7772,332l7772,252e" filled="false" stroked="true" strokeweight=".748pt" strokecolor="#939598">
                <v:path arrowok="t"/>
              </v:shape>
            </v:group>
            <v:group style="position:absolute;left:7732;top:252;width:2;height:80" coordorigin="7732,252" coordsize="2,80">
              <v:shape style="position:absolute;left:7732;top:252;width:2;height:80" coordorigin="7732,252" coordsize="1,80" path="m7732,332l7732,252e" filled="false" stroked="true" strokeweight=".748pt" strokecolor="#939598">
                <v:path arrowok="t"/>
              </v:shape>
            </v:group>
            <v:group style="position:absolute;left:7692;top:252;width:2;height:80" coordorigin="7692,252" coordsize="2,80">
              <v:shape style="position:absolute;left:7692;top:252;width:2;height:80" coordorigin="7692,252" coordsize="1,80" path="m7692,332l7692,252e" filled="false" stroked="true" strokeweight=".748pt" strokecolor="#939598">
                <v:path arrowok="t"/>
              </v:shape>
            </v:group>
            <v:group style="position:absolute;left:7652;top:252;width:2;height:80" coordorigin="7652,252" coordsize="2,80">
              <v:shape style="position:absolute;left:7652;top:252;width:2;height:80" coordorigin="7652,252" coordsize="0,80" path="m7652,332l7652,252e" filled="false" stroked="true" strokeweight=".748pt" strokecolor="#939598">
                <v:path arrowok="t"/>
              </v:shape>
            </v:group>
            <v:group style="position:absolute;left:7612;top:252;width:2;height:80" coordorigin="7612,252" coordsize="2,80">
              <v:shape style="position:absolute;left:7612;top:252;width:2;height:80" coordorigin="7612,252" coordsize="1,80" path="m7612,332l7612,252e" filled="false" stroked="true" strokeweight=".748pt" strokecolor="#939598">
                <v:path arrowok="t"/>
              </v:shape>
            </v:group>
            <v:group style="position:absolute;left:7571;top:252;width:2;height:80" coordorigin="7571,252" coordsize="2,80">
              <v:shape style="position:absolute;left:7571;top:252;width:2;height:80" coordorigin="7571,252" coordsize="1,80" path="m7571,332l7571,252e" filled="false" stroked="true" strokeweight=".748pt" strokecolor="#939598">
                <v:path arrowok="t"/>
              </v:shape>
            </v:group>
            <v:group style="position:absolute;left:7531;top:252;width:2;height:80" coordorigin="7531,252" coordsize="2,80">
              <v:shape style="position:absolute;left:7531;top:252;width:2;height:80" coordorigin="7531,252" coordsize="0,80" path="m7531,332l7531,252e" filled="false" stroked="true" strokeweight=".748pt" strokecolor="#939598">
                <v:path arrowok="t"/>
              </v:shape>
            </v:group>
            <v:group style="position:absolute;left:7491;top:252;width:2;height:80" coordorigin="7491,252" coordsize="2,80">
              <v:shape style="position:absolute;left:7491;top:252;width:2;height:80" coordorigin="7491,252" coordsize="1,80" path="m7491,332l7491,252e" filled="false" stroked="true" strokeweight=".748pt" strokecolor="#939598">
                <v:path arrowok="t"/>
              </v:shape>
            </v:group>
            <v:group style="position:absolute;left:7451;top:252;width:2;height:80" coordorigin="7451,252" coordsize="2,80">
              <v:shape style="position:absolute;left:7451;top:252;width:2;height:80" coordorigin="7451,252" coordsize="0,80" path="m7451,332l7451,252e" filled="false" stroked="true" strokeweight=".748pt" strokecolor="#939598">
                <v:path arrowok="t"/>
              </v:shape>
            </v:group>
            <v:group style="position:absolute;left:7411;top:252;width:2;height:80" coordorigin="7411,252" coordsize="2,80">
              <v:shape style="position:absolute;left:7411;top:252;width:2;height:80" coordorigin="7411,252" coordsize="0,80" path="m7411,332l7411,252e" filled="false" stroked="true" strokeweight=".748pt" strokecolor="#939598">
                <v:path arrowok="t"/>
              </v:shape>
            </v:group>
            <v:group style="position:absolute;left:7371;top:252;width:2;height:80" coordorigin="7371,252" coordsize="2,80">
              <v:shape style="position:absolute;left:7371;top:252;width:2;height:80" coordorigin="7371,252" coordsize="1,80" path="m7371,332l7371,252e" filled="false" stroked="true" strokeweight=".748pt" strokecolor="#939598">
                <v:path arrowok="t"/>
              </v:shape>
            </v:group>
            <v:group style="position:absolute;left:7331;top:252;width:2;height:80" coordorigin="7331,252" coordsize="2,80">
              <v:shape style="position:absolute;left:7331;top:252;width:2;height:80" coordorigin="7331,252" coordsize="0,80" path="m7331,332l7331,252e" filled="false" stroked="true" strokeweight=".748pt" strokecolor="#939598">
                <v:path arrowok="t"/>
              </v:shape>
            </v:group>
            <v:group style="position:absolute;left:7291;top:252;width:2;height:80" coordorigin="7291,252" coordsize="2,80">
              <v:shape style="position:absolute;left:7291;top:252;width:2;height:80" coordorigin="7291,252" coordsize="1,80" path="m7291,332l7291,252e" filled="false" stroked="true" strokeweight=".748pt" strokecolor="#939598">
                <v:path arrowok="t"/>
              </v:shape>
            </v:group>
            <v:group style="position:absolute;left:7251;top:252;width:2;height:80" coordorigin="7251,252" coordsize="2,80">
              <v:shape style="position:absolute;left:7251;top:252;width:2;height:80" coordorigin="7251,252" coordsize="1,80" path="m7251,332l7251,252e" filled="false" stroked="true" strokeweight=".748pt" strokecolor="#939598">
                <v:path arrowok="t"/>
              </v:shape>
            </v:group>
            <v:group style="position:absolute;left:7211;top:252;width:2;height:80" coordorigin="7211,252" coordsize="2,80">
              <v:shape style="position:absolute;left:7211;top:252;width:2;height:80" coordorigin="7211,252" coordsize="0,80" path="m7211,332l7211,252e" filled="false" stroked="true" strokeweight=".748pt" strokecolor="#939598">
                <v:path arrowok="t"/>
              </v:shape>
            </v:group>
            <v:group style="position:absolute;left:7171;top:252;width:2;height:80" coordorigin="7171,252" coordsize="2,80">
              <v:shape style="position:absolute;left:7171;top:252;width:2;height:80" coordorigin="7171,252" coordsize="1,80" path="m7171,332l7171,252e" filled="false" stroked="true" strokeweight=".748pt" strokecolor="#939598">
                <v:path arrowok="t"/>
              </v:shape>
            </v:group>
            <v:group style="position:absolute;left:7131;top:252;width:2;height:80" coordorigin="7131,252" coordsize="2,80">
              <v:shape style="position:absolute;left:7131;top:252;width:2;height:80" coordorigin="7131,252" coordsize="0,80" path="m7131,332l7131,252e" filled="false" stroked="true" strokeweight=".748pt" strokecolor="#939598">
                <v:path arrowok="t"/>
              </v:shape>
            </v:group>
            <v:group style="position:absolute;left:7091;top:252;width:2;height:80" coordorigin="7091,252" coordsize="2,80">
              <v:shape style="position:absolute;left:7091;top:252;width:2;height:80" coordorigin="7091,252" coordsize="0,80" path="m7091,332l7091,252e" filled="false" stroked="true" strokeweight=".748pt" strokecolor="#939598">
                <v:path arrowok="t"/>
              </v:shape>
            </v:group>
            <v:group style="position:absolute;left:7051;top:252;width:2;height:80" coordorigin="7051,252" coordsize="2,80">
              <v:shape style="position:absolute;left:7051;top:252;width:2;height:80" coordorigin="7051,252" coordsize="1,80" path="m7051,332l7051,252e" filled="false" stroked="true" strokeweight=".748pt" strokecolor="#939598">
                <v:path arrowok="t"/>
              </v:shape>
            </v:group>
            <v:group style="position:absolute;left:7011;top:252;width:2;height:80" coordorigin="7011,252" coordsize="2,80">
              <v:shape style="position:absolute;left:7011;top:252;width:2;height:80" coordorigin="7011,252" coordsize="0,80" path="m7011,332l7011,252e" filled="false" stroked="true" strokeweight=".748pt" strokecolor="#939598">
                <v:path arrowok="t"/>
              </v:shape>
            </v:group>
            <v:group style="position:absolute;left:6971;top:252;width:2;height:80" coordorigin="6971,252" coordsize="2,80">
              <v:shape style="position:absolute;left:6971;top:252;width:2;height:80" coordorigin="6971,252" coordsize="1,80" path="m6971,332l6971,252e" filled="false" stroked="true" strokeweight=".748pt" strokecolor="#939598">
                <v:path arrowok="t"/>
              </v:shape>
            </v:group>
            <v:group style="position:absolute;left:6930;top:252;width:2;height:80" coordorigin="6930,252" coordsize="2,80">
              <v:shape style="position:absolute;left:6930;top:252;width:2;height:80" coordorigin="6930,252" coordsize="1,80" path="m6931,332l6930,252e" filled="false" stroked="true" strokeweight=".748pt" strokecolor="#939598">
                <v:path arrowok="t"/>
              </v:shape>
            </v:group>
            <v:group style="position:absolute;left:6890;top:252;width:2;height:80" coordorigin="6890,252" coordsize="2,80">
              <v:shape style="position:absolute;left:6890;top:252;width:2;height:80" coordorigin="6890,252" coordsize="0,80" path="m6890,332l6890,252e" filled="false" stroked="true" strokeweight=".748pt" strokecolor="#939598">
                <v:path arrowok="t"/>
              </v:shape>
            </v:group>
            <v:group style="position:absolute;left:6850;top:252;width:2;height:80" coordorigin="6850,252" coordsize="2,80">
              <v:shape style="position:absolute;left:6850;top:252;width:2;height:80" coordorigin="6850,252" coordsize="1,80" path="m6850,332l6850,252e" filled="false" stroked="true" strokeweight=".748pt" strokecolor="#939598">
                <v:path arrowok="t"/>
              </v:shape>
            </v:group>
            <v:group style="position:absolute;left:6810;top:253;width:2;height:80" coordorigin="6810,253" coordsize="2,80">
              <v:shape style="position:absolute;left:6810;top:253;width:2;height:80" coordorigin="6810,253" coordsize="0,80" path="m6810,333l6810,253e" filled="false" stroked="true" strokeweight=".748pt" strokecolor="#939598">
                <v:path arrowok="t"/>
              </v:shape>
            </v:group>
            <v:group style="position:absolute;left:6770;top:253;width:2;height:80" coordorigin="6770,253" coordsize="2,80">
              <v:shape style="position:absolute;left:6770;top:253;width:2;height:80" coordorigin="6770,253" coordsize="1,80" path="m6770,333l6770,253e" filled="false" stroked="true" strokeweight=".748pt" strokecolor="#939598">
                <v:path arrowok="t"/>
              </v:shape>
            </v:group>
            <v:group style="position:absolute;left:6730;top:253;width:2;height:80" coordorigin="6730,253" coordsize="2,80">
              <v:shape style="position:absolute;left:6730;top:253;width:2;height:80" coordorigin="6730,253" coordsize="0,80" path="m6730,333l6730,253e" filled="false" stroked="true" strokeweight=".748pt" strokecolor="#939598">
                <v:path arrowok="t"/>
              </v:shape>
            </v:group>
            <v:group style="position:absolute;left:6690;top:253;width:2;height:80" coordorigin="6690,253" coordsize="2,80">
              <v:shape style="position:absolute;left:6690;top:253;width:2;height:80" coordorigin="6690,253" coordsize="1,80" path="m6690,333l6690,253e" filled="false" stroked="true" strokeweight=".748pt" strokecolor="#939598">
                <v:path arrowok="t"/>
              </v:shape>
            </v:group>
            <v:group style="position:absolute;left:6650;top:253;width:2;height:80" coordorigin="6650,253" coordsize="2,80">
              <v:shape style="position:absolute;left:6650;top:253;width:2;height:80" coordorigin="6650,253" coordsize="1,80" path="m6650,333l6650,253e" filled="false" stroked="true" strokeweight=".748pt" strokecolor="#939598">
                <v:path arrowok="t"/>
              </v:shape>
            </v:group>
            <v:group style="position:absolute;left:6610;top:253;width:2;height:80" coordorigin="6610,253" coordsize="2,80">
              <v:shape style="position:absolute;left:6610;top:253;width:2;height:80" coordorigin="6610,253" coordsize="1,80" path="m6610,333l6610,253e" filled="false" stroked="true" strokeweight=".748pt" strokecolor="#939598">
                <v:path arrowok="t"/>
              </v:shape>
            </v:group>
            <v:group style="position:absolute;left:6570;top:253;width:2;height:80" coordorigin="6570,253" coordsize="2,80">
              <v:shape style="position:absolute;left:6570;top:253;width:2;height:80" coordorigin="6570,253" coordsize="1,80" path="m6570,333l6570,253e" filled="false" stroked="true" strokeweight=".748pt" strokecolor="#939598">
                <v:path arrowok="t"/>
              </v:shape>
            </v:group>
            <v:group style="position:absolute;left:6530;top:253;width:2;height:80" coordorigin="6530,253" coordsize="2,80">
              <v:shape style="position:absolute;left:6530;top:253;width:2;height:80" coordorigin="6530,253" coordsize="1,80" path="m6530,333l6530,253e" filled="false" stroked="true" strokeweight=".748pt" strokecolor="#939598">
                <v:path arrowok="t"/>
              </v:shape>
            </v:group>
            <v:group style="position:absolute;left:6490;top:253;width:2;height:80" coordorigin="6490,253" coordsize="2,80">
              <v:shape style="position:absolute;left:6490;top:253;width:2;height:80" coordorigin="6490,253" coordsize="1,80" path="m6490,333l6490,253e" filled="false" stroked="true" strokeweight=".748pt" strokecolor="#939598">
                <v:path arrowok="t"/>
              </v:shape>
            </v:group>
            <v:group style="position:absolute;left:6450;top:253;width:2;height:80" coordorigin="6450,253" coordsize="2,80">
              <v:shape style="position:absolute;left:6450;top:253;width:2;height:80" coordorigin="6450,253" coordsize="0,80" path="m6450,333l6450,253e" filled="false" stroked="true" strokeweight=".748pt" strokecolor="#939598">
                <v:path arrowok="t"/>
              </v:shape>
            </v:group>
            <v:group style="position:absolute;left:6410;top:253;width:2;height:80" coordorigin="6410,253" coordsize="2,80">
              <v:shape style="position:absolute;left:6410;top:253;width:2;height:80" coordorigin="6410,253" coordsize="0,80" path="m6410,333l6410,253e" filled="false" stroked="true" strokeweight=".748pt" strokecolor="#939598">
                <v:path arrowok="t"/>
              </v:shape>
            </v:group>
            <v:group style="position:absolute;left:6370;top:253;width:2;height:80" coordorigin="6370,253" coordsize="2,80">
              <v:shape style="position:absolute;left:6370;top:253;width:2;height:80" coordorigin="6370,253" coordsize="1,80" path="m6370,333l6370,253e" filled="false" stroked="true" strokeweight=".748pt" strokecolor="#939598">
                <v:path arrowok="t"/>
              </v:shape>
            </v:group>
            <v:group style="position:absolute;left:6330;top:253;width:2;height:80" coordorigin="6330,253" coordsize="2,80">
              <v:shape style="position:absolute;left:6330;top:253;width:2;height:80" coordorigin="6330,253" coordsize="0,80" path="m6330,333l6330,253e" filled="false" stroked="true" strokeweight=".748pt" strokecolor="#939598">
                <v:path arrowok="t"/>
              </v:shape>
            </v:group>
            <v:group style="position:absolute;left:6290;top:253;width:2;height:80" coordorigin="6290,253" coordsize="2,80">
              <v:shape style="position:absolute;left:6290;top:253;width:2;height:80" coordorigin="6290,253" coordsize="0,80" path="m6290,333l6290,253e" filled="false" stroked="true" strokeweight=".748pt" strokecolor="#939598">
                <v:path arrowok="t"/>
              </v:shape>
            </v:group>
            <v:group style="position:absolute;left:6249;top:253;width:2;height:80" coordorigin="6249,253" coordsize="2,80">
              <v:shape style="position:absolute;left:6249;top:253;width:2;height:80" coordorigin="6249,253" coordsize="0,80" path="m6249,333l6249,253e" filled="false" stroked="true" strokeweight=".748pt" strokecolor="#939598">
                <v:path arrowok="t"/>
              </v:shape>
            </v:group>
            <v:group style="position:absolute;left:6209;top:253;width:2;height:80" coordorigin="6209,253" coordsize="2,80">
              <v:shape style="position:absolute;left:6209;top:253;width:2;height:80" coordorigin="6209,253" coordsize="1,80" path="m6209,333l6209,253e" filled="false" stroked="true" strokeweight=".748pt" strokecolor="#939598">
                <v:path arrowok="t"/>
              </v:shape>
            </v:group>
            <v:group style="position:absolute;left:6169;top:253;width:2;height:80" coordorigin="6169,253" coordsize="2,80">
              <v:shape style="position:absolute;left:6169;top:253;width:2;height:80" coordorigin="6169,253" coordsize="0,80" path="m6169,333l6169,253e" filled="false" stroked="true" strokeweight=".748pt" strokecolor="#939598">
                <v:path arrowok="t"/>
              </v:shape>
            </v:group>
            <v:group style="position:absolute;left:6129;top:253;width:2;height:80" coordorigin="6129,253" coordsize="2,80">
              <v:shape style="position:absolute;left:6129;top:253;width:2;height:80" coordorigin="6129,253" coordsize="0,80" path="m6129,333l6129,253e" filled="false" stroked="true" strokeweight=".748pt" strokecolor="#939598">
                <v:path arrowok="t"/>
              </v:shape>
            </v:group>
            <v:group style="position:absolute;left:6089;top:253;width:2;height:80" coordorigin="6089,253" coordsize="2,80">
              <v:shape style="position:absolute;left:6089;top:253;width:2;height:80" coordorigin="6089,253" coordsize="0,80" path="m6089,333l6089,253e" filled="false" stroked="true" strokeweight=".748pt" strokecolor="#939598">
                <v:path arrowok="t"/>
              </v:shape>
            </v:group>
            <v:group style="position:absolute;left:6049;top:253;width:2;height:80" coordorigin="6049,253" coordsize="2,80">
              <v:shape style="position:absolute;left:6049;top:253;width:2;height:80" coordorigin="6049,253" coordsize="1,80" path="m6049,333l6049,253e" filled="false" stroked="true" strokeweight=".748pt" strokecolor="#939598">
                <v:path arrowok="t"/>
              </v:shape>
            </v:group>
            <v:group style="position:absolute;left:6009;top:253;width:2;height:80" coordorigin="6009,253" coordsize="2,80">
              <v:shape style="position:absolute;left:6009;top:253;width:2;height:80" coordorigin="6009,253" coordsize="0,80" path="m6009,333l6009,253e" filled="false" stroked="true" strokeweight=".748pt" strokecolor="#939598">
                <v:path arrowok="t"/>
              </v:shape>
            </v:group>
            <v:group style="position:absolute;left:5969;top:253;width:2;height:80" coordorigin="5969,253" coordsize="2,80">
              <v:shape style="position:absolute;left:5969;top:253;width:2;height:80" coordorigin="5969,253" coordsize="0,80" path="m5969,333l5969,253e" filled="false" stroked="true" strokeweight=".748pt" strokecolor="#939598">
                <v:path arrowok="t"/>
              </v:shape>
            </v:group>
            <v:group style="position:absolute;left:5929;top:253;width:2;height:80" coordorigin="5929,253" coordsize="2,80">
              <v:shape style="position:absolute;left:5929;top:253;width:2;height:80" coordorigin="5929,253" coordsize="0,80" path="m5929,333l5929,253e" filled="false" stroked="true" strokeweight=".748pt" strokecolor="#939598">
                <v:path arrowok="t"/>
              </v:shape>
            </v:group>
            <v:group style="position:absolute;left:5889;top:253;width:2;height:80" coordorigin="5889,253" coordsize="2,80">
              <v:shape style="position:absolute;left:5889;top:253;width:2;height:80" coordorigin="5889,253" coordsize="1,80" path="m5889,333l5889,253e" filled="false" stroked="true" strokeweight=".748pt" strokecolor="#939598">
                <v:path arrowok="t"/>
              </v:shape>
            </v:group>
            <v:group style="position:absolute;left:5849;top:253;width:2;height:80" coordorigin="5849,253" coordsize="2,80">
              <v:shape style="position:absolute;left:5849;top:253;width:2;height:80" coordorigin="5849,253" coordsize="0,80" path="m5849,333l5849,253e" filled="false" stroked="true" strokeweight=".748pt" strokecolor="#939598">
                <v:path arrowok="t"/>
              </v:shape>
            </v:group>
            <v:group style="position:absolute;left:5809;top:253;width:2;height:80" coordorigin="5809,253" coordsize="2,80">
              <v:shape style="position:absolute;left:5809;top:253;width:2;height:80" coordorigin="5809,253" coordsize="0,80" path="m5809,333l5809,253e" filled="false" stroked="true" strokeweight=".748pt" strokecolor="#939598">
                <v:path arrowok="t"/>
              </v:shape>
            </v:group>
            <v:group style="position:absolute;left:5769;top:253;width:2;height:80" coordorigin="5769,253" coordsize="2,80">
              <v:shape style="position:absolute;left:5769;top:253;width:2;height:80" coordorigin="5769,253" coordsize="0,80" path="m5769,333l5769,253e" filled="false" stroked="true" strokeweight=".748pt" strokecolor="#939598">
                <v:path arrowok="t"/>
              </v:shape>
            </v:group>
            <v:group style="position:absolute;left:5729;top:253;width:2;height:80" coordorigin="5729,253" coordsize="2,80">
              <v:shape style="position:absolute;left:5729;top:253;width:2;height:80" coordorigin="5729,253" coordsize="1,80" path="m5729,333l5729,253e" filled="false" stroked="true" strokeweight=".748pt" strokecolor="#939598">
                <v:path arrowok="t"/>
              </v:shape>
            </v:group>
            <v:group style="position:absolute;left:5689;top:253;width:2;height:80" coordorigin="5689,253" coordsize="2,80">
              <v:shape style="position:absolute;left:5689;top:253;width:2;height:80" coordorigin="5689,253" coordsize="0,80" path="m5689,333l5689,253e" filled="false" stroked="true" strokeweight=".748pt" strokecolor="#939598">
                <v:path arrowok="t"/>
              </v:shape>
            </v:group>
            <v:group style="position:absolute;left:5649;top:253;width:2;height:80" coordorigin="5649,253" coordsize="2,80">
              <v:shape style="position:absolute;left:5649;top:253;width:2;height:80" coordorigin="5649,253" coordsize="0,80" path="m5649,333l5649,253e" filled="false" stroked="true" strokeweight=".748pt" strokecolor="#939598">
                <v:path arrowok="t"/>
              </v:shape>
            </v:group>
            <v:group style="position:absolute;left:5608;top:253;width:2;height:80" coordorigin="5608,253" coordsize="2,80">
              <v:shape style="position:absolute;left:5608;top:253;width:2;height:80" coordorigin="5608,253" coordsize="0,80" path="m5609,333l5608,253e" filled="false" stroked="true" strokeweight=".748pt" strokecolor="#939598">
                <v:path arrowok="t"/>
              </v:shape>
            </v:group>
            <v:group style="position:absolute;left:5568;top:253;width:2;height:80" coordorigin="5568,253" coordsize="2,80">
              <v:shape style="position:absolute;left:5568;top:253;width:2;height:80" coordorigin="5568,253" coordsize="1,80" path="m5568,333l5568,253e" filled="false" stroked="true" strokeweight=".748pt" strokecolor="#939598">
                <v:path arrowok="t"/>
              </v:shape>
            </v:group>
            <v:group style="position:absolute;left:5528;top:253;width:2;height:80" coordorigin="5528,253" coordsize="2,80">
              <v:shape style="position:absolute;left:5528;top:253;width:2;height:80" coordorigin="5528,253" coordsize="0,80" path="m5528,333l5528,253e" filled="false" stroked="true" strokeweight=".748pt" strokecolor="#939598">
                <v:path arrowok="t"/>
              </v:shape>
            </v:group>
            <v:group style="position:absolute;left:5488;top:253;width:2;height:80" coordorigin="5488,253" coordsize="2,80">
              <v:shape style="position:absolute;left:5488;top:253;width:2;height:80" coordorigin="5488,253" coordsize="1,80" path="m5488,333l5488,253e" filled="false" stroked="true" strokeweight=".748pt" strokecolor="#939598">
                <v:path arrowok="t"/>
              </v:shape>
            </v:group>
            <v:group style="position:absolute;left:5448;top:253;width:2;height:80" coordorigin="5448,253" coordsize="2,80">
              <v:shape style="position:absolute;left:5448;top:253;width:2;height:80" coordorigin="5448,253" coordsize="1,80" path="m5448,333l5448,253e" filled="false" stroked="true" strokeweight=".748pt" strokecolor="#939598">
                <v:path arrowok="t"/>
              </v:shape>
            </v:group>
            <v:group style="position:absolute;left:5408;top:253;width:2;height:80" coordorigin="5408,253" coordsize="2,80">
              <v:shape style="position:absolute;left:5408;top:253;width:2;height:80" coordorigin="5408,253" coordsize="1,80" path="m5408,333l5408,253e" filled="false" stroked="true" strokeweight=".748pt" strokecolor="#939598">
                <v:path arrowok="t"/>
              </v:shape>
            </v:group>
            <v:group style="position:absolute;left:5368;top:253;width:2;height:80" coordorigin="5368,253" coordsize="2,80">
              <v:shape style="position:absolute;left:5368;top:253;width:2;height:80" coordorigin="5368,253" coordsize="1,80" path="m5368,333l5368,253e" filled="false" stroked="true" strokeweight=".748pt" strokecolor="#939598">
                <v:path arrowok="t"/>
              </v:shape>
            </v:group>
            <v:group style="position:absolute;left:5328;top:253;width:2;height:80" coordorigin="5328,253" coordsize="2,80">
              <v:shape style="position:absolute;left:5328;top:253;width:2;height:80" coordorigin="5328,253" coordsize="1,80" path="m5328,333l5328,253e" filled="false" stroked="true" strokeweight=".748pt" strokecolor="#939598">
                <v:path arrowok="t"/>
              </v:shape>
            </v:group>
            <v:group style="position:absolute;left:5288;top:253;width:2;height:80" coordorigin="5288,253" coordsize="2,80">
              <v:shape style="position:absolute;left:5288;top:253;width:2;height:80" coordorigin="5288,253" coordsize="1,80" path="m5288,333l5288,253e" filled="false" stroked="true" strokeweight=".748pt" strokecolor="#939598">
                <v:path arrowok="t"/>
              </v:shape>
            </v:group>
            <v:group style="position:absolute;left:5248;top:253;width:2;height:80" coordorigin="5248,253" coordsize="2,80">
              <v:shape style="position:absolute;left:5248;top:253;width:2;height:80" coordorigin="5248,253" coordsize="0,80" path="m5248,333l5248,253e" filled="false" stroked="true" strokeweight=".748pt" strokecolor="#939598">
                <v:path arrowok="t"/>
              </v:shape>
            </v:group>
            <v:group style="position:absolute;left:5208;top:253;width:2;height:80" coordorigin="5208,253" coordsize="2,80">
              <v:shape style="position:absolute;left:5208;top:253;width:2;height:80" coordorigin="5208,253" coordsize="0,80" path="m5208,333l5208,253e" filled="false" stroked="true" strokeweight=".748pt" strokecolor="#939598">
                <v:path arrowok="t"/>
              </v:shape>
            </v:group>
            <v:group style="position:absolute;left:5168;top:253;width:2;height:80" coordorigin="5168,253" coordsize="2,80">
              <v:shape style="position:absolute;left:5168;top:253;width:2;height:80" coordorigin="5168,253" coordsize="1,80" path="m5168,333l5168,253e" filled="false" stroked="true" strokeweight=".748pt" strokecolor="#939598">
                <v:path arrowok="t"/>
              </v:shape>
            </v:group>
            <v:group style="position:absolute;left:5128;top:253;width:2;height:80" coordorigin="5128,253" coordsize="2,80">
              <v:shape style="position:absolute;left:5128;top:253;width:2;height:80" coordorigin="5128,253" coordsize="1,80" path="m5128,333l5128,253e" filled="false" stroked="true" strokeweight=".748pt" strokecolor="#939598">
                <v:path arrowok="t"/>
              </v:shape>
            </v:group>
            <v:group style="position:absolute;left:5088;top:253;width:2;height:80" coordorigin="5088,253" coordsize="2,80">
              <v:shape style="position:absolute;left:5088;top:253;width:2;height:80" coordorigin="5088,253" coordsize="0,80" path="m5088,333l5088,253e" filled="false" stroked="true" strokeweight=".748pt" strokecolor="#939598">
                <v:path arrowok="t"/>
              </v:shape>
            </v:group>
            <v:group style="position:absolute;left:5048;top:253;width:2;height:80" coordorigin="5048,253" coordsize="2,80">
              <v:shape style="position:absolute;left:5048;top:253;width:2;height:80" coordorigin="5048,253" coordsize="0,80" path="m5048,333l5048,253e" filled="false" stroked="true" strokeweight=".748pt" strokecolor="#939598">
                <v:path arrowok="t"/>
              </v:shape>
            </v:group>
            <v:group style="position:absolute;left:5008;top:253;width:2;height:80" coordorigin="5008,253" coordsize="2,80">
              <v:shape style="position:absolute;left:5008;top:253;width:2;height:80" coordorigin="5008,253" coordsize="1,80" path="m5008,333l5008,253e" filled="false" stroked="true" strokeweight=".748pt" strokecolor="#939598">
                <v:path arrowok="t"/>
              </v:shape>
            </v:group>
            <v:group style="position:absolute;left:4968;top:253;width:2;height:80" coordorigin="4968,253" coordsize="2,80">
              <v:shape style="position:absolute;left:4968;top:253;width:2;height:80" coordorigin="4968,253" coordsize="1,80" path="m4968,333l4968,253e" filled="false" stroked="true" strokeweight=".748pt" strokecolor="#939598">
                <v:path arrowok="t"/>
              </v:shape>
            </v:group>
            <v:group style="position:absolute;left:4927;top:253;width:2;height:80" coordorigin="4927,253" coordsize="2,80">
              <v:shape style="position:absolute;left:4927;top:253;width:2;height:80" coordorigin="4927,253" coordsize="0,80" path="m4927,333l4927,253e" filled="false" stroked="true" strokeweight=".748pt" strokecolor="#939598">
                <v:path arrowok="t"/>
              </v:shape>
            </v:group>
            <v:group style="position:absolute;left:4887;top:253;width:2;height:80" coordorigin="4887,253" coordsize="2,80">
              <v:shape style="position:absolute;left:4887;top:253;width:2;height:80" coordorigin="4887,253" coordsize="0,80" path="m4887,333l4887,253e" filled="false" stroked="true" strokeweight=".748pt" strokecolor="#939598">
                <v:path arrowok="t"/>
              </v:shape>
            </v:group>
            <v:group style="position:absolute;left:4847;top:253;width:2;height:80" coordorigin="4847,253" coordsize="2,80">
              <v:shape style="position:absolute;left:4847;top:253;width:2;height:80" coordorigin="4847,253" coordsize="1,80" path="m4847,333l4847,253e" filled="false" stroked="true" strokeweight=".748pt" strokecolor="#939598">
                <v:path arrowok="t"/>
              </v:shape>
            </v:group>
            <v:group style="position:absolute;left:4807;top:253;width:2;height:80" coordorigin="4807,253" coordsize="2,80">
              <v:shape style="position:absolute;left:4807;top:253;width:2;height:80" coordorigin="4807,253" coordsize="1,80" path="m4807,333l4807,253e" filled="false" stroked="true" strokeweight=".748pt" strokecolor="#939598">
                <v:path arrowok="t"/>
              </v:shape>
            </v:group>
            <v:group style="position:absolute;left:4767;top:253;width:2;height:80" coordorigin="4767,253" coordsize="2,80">
              <v:shape style="position:absolute;left:4767;top:253;width:2;height:80" coordorigin="4767,253" coordsize="0,80" path="m4767,333l4767,253e" filled="false" stroked="true" strokeweight=".748pt" strokecolor="#939598">
                <v:path arrowok="t"/>
              </v:shape>
            </v:group>
            <v:group style="position:absolute;left:4727;top:253;width:2;height:80" coordorigin="4727,253" coordsize="2,80">
              <v:shape style="position:absolute;left:4727;top:253;width:2;height:80" coordorigin="4727,253" coordsize="0,80" path="m4727,333l4727,253e" filled="false" stroked="true" strokeweight=".748pt" strokecolor="#939598">
                <v:path arrowok="t"/>
              </v:shape>
            </v:group>
            <v:group style="position:absolute;left:4687;top:253;width:2;height:80" coordorigin="4687,253" coordsize="2,80">
              <v:shape style="position:absolute;left:4687;top:253;width:2;height:80" coordorigin="4687,253" coordsize="1,80" path="m4687,333l4687,253e" filled="false" stroked="true" strokeweight=".748pt" strokecolor="#939598">
                <v:path arrowok="t"/>
              </v:shape>
            </v:group>
            <v:group style="position:absolute;left:4647;top:253;width:2;height:80" coordorigin="4647,253" coordsize="2,80">
              <v:shape style="position:absolute;left:4647;top:253;width:2;height:80" coordorigin="4647,253" coordsize="1,80" path="m4647,333l4647,253e" filled="false" stroked="true" strokeweight=".748pt" strokecolor="#939598">
                <v:path arrowok="t"/>
              </v:shape>
            </v:group>
            <v:group style="position:absolute;left:4607;top:253;width:2;height:80" coordorigin="4607,253" coordsize="2,80">
              <v:shape style="position:absolute;left:4607;top:253;width:2;height:80" coordorigin="4607,253" coordsize="0,80" path="m4607,333l4607,253e" filled="false" stroked="true" strokeweight=".748pt" strokecolor="#939598">
                <v:path arrowok="t"/>
              </v:shape>
            </v:group>
            <v:group style="position:absolute;left:4567;top:253;width:2;height:80" coordorigin="4567,253" coordsize="2,80">
              <v:shape style="position:absolute;left:4567;top:253;width:2;height:80" coordorigin="4567,253" coordsize="0,80" path="m4567,333l4567,253e" filled="false" stroked="true" strokeweight=".748pt" strokecolor="#939598">
                <v:path arrowok="t"/>
              </v:shape>
            </v:group>
            <v:group style="position:absolute;left:4527;top:253;width:2;height:80" coordorigin="4527,253" coordsize="2,80">
              <v:shape style="position:absolute;left:4527;top:253;width:2;height:80" coordorigin="4527,253" coordsize="1,80" path="m4527,333l4527,253e" filled="false" stroked="true" strokeweight=".748pt" strokecolor="#939598">
                <v:path arrowok="t"/>
              </v:shape>
            </v:group>
            <v:group style="position:absolute;left:4487;top:253;width:2;height:80" coordorigin="4487,253" coordsize="2,80">
              <v:shape style="position:absolute;left:4487;top:253;width:2;height:80" coordorigin="4487,253" coordsize="1,80" path="m4487,333l4487,253e" filled="false" stroked="true" strokeweight=".748pt" strokecolor="#939598">
                <v:path arrowok="t"/>
              </v:shape>
            </v:group>
            <v:group style="position:absolute;left:4447;top:253;width:2;height:80" coordorigin="4447,253" coordsize="2,80">
              <v:shape style="position:absolute;left:4447;top:253;width:2;height:80" coordorigin="4447,253" coordsize="0,80" path="m4447,333l4447,253e" filled="false" stroked="true" strokeweight=".748pt" strokecolor="#939598">
                <v:path arrowok="t"/>
              </v:shape>
            </v:group>
            <v:group style="position:absolute;left:4407;top:253;width:2;height:80" coordorigin="4407,253" coordsize="2,80">
              <v:shape style="position:absolute;left:4407;top:253;width:2;height:80" coordorigin="4407,253" coordsize="0,80" path="m4407,333l4407,253e" filled="false" stroked="true" strokeweight=".748pt" strokecolor="#939598">
                <v:path arrowok="t"/>
              </v:shape>
            </v:group>
            <v:group style="position:absolute;left:4367;top:253;width:2;height:80" coordorigin="4367,253" coordsize="2,80">
              <v:shape style="position:absolute;left:4367;top:253;width:2;height:80" coordorigin="4367,253" coordsize="1,80" path="m4367,333l4367,253e" filled="false" stroked="true" strokeweight=".748pt" strokecolor="#939598">
                <v:path arrowok="t"/>
              </v:shape>
            </v:group>
            <v:group style="position:absolute;left:4327;top:253;width:2;height:80" coordorigin="4327,253" coordsize="2,80">
              <v:shape style="position:absolute;left:4327;top:253;width:2;height:80" coordorigin="4327,253" coordsize="1,80" path="m4327,333l4327,253e" filled="false" stroked="true" strokeweight=".748pt" strokecolor="#939598">
                <v:path arrowok="t"/>
              </v:shape>
            </v:group>
            <v:group style="position:absolute;left:4286;top:253;width:2;height:80" coordorigin="4286,253" coordsize="2,80">
              <v:shape style="position:absolute;left:4286;top:253;width:2;height:80" coordorigin="4286,253" coordsize="1,80" path="m4287,333l4286,253e" filled="false" stroked="true" strokeweight=".748pt" strokecolor="#939598">
                <v:path arrowok="t"/>
              </v:shape>
            </v:group>
            <v:group style="position:absolute;left:4246;top:253;width:2;height:80" coordorigin="4246,253" coordsize="2,80">
              <v:shape style="position:absolute;left:4246;top:253;width:2;height:80" coordorigin="4246,253" coordsize="1,80" path="m4246,333l4246,253e" filled="false" stroked="true" strokeweight=".748pt" strokecolor="#939598">
                <v:path arrowok="t"/>
              </v:shape>
            </v:group>
            <v:group style="position:absolute;left:4206;top:253;width:2;height:80" coordorigin="4206,253" coordsize="2,80">
              <v:shape style="position:absolute;left:4206;top:253;width:2;height:80" coordorigin="4206,253" coordsize="1,80" path="m4206,333l4206,253e" filled="false" stroked="true" strokeweight=".748pt" strokecolor="#939598">
                <v:path arrowok="t"/>
              </v:shape>
            </v:group>
            <v:group style="position:absolute;left:4166;top:253;width:2;height:80" coordorigin="4166,253" coordsize="2,80">
              <v:shape style="position:absolute;left:4166;top:253;width:2;height:80" coordorigin="4166,253" coordsize="1,80" path="m4166,333l4166,253e" filled="false" stroked="true" strokeweight=".748pt" strokecolor="#939598">
                <v:path arrowok="t"/>
              </v:shape>
            </v:group>
            <v:group style="position:absolute;left:4126;top:253;width:2;height:80" coordorigin="4126,253" coordsize="2,80">
              <v:shape style="position:absolute;left:4126;top:253;width:2;height:80" coordorigin="4126,253" coordsize="0,80" path="m4126,333l4126,253e" filled="false" stroked="true" strokeweight=".748pt" strokecolor="#939598">
                <v:path arrowok="t"/>
              </v:shape>
            </v:group>
            <v:group style="position:absolute;left:4086;top:253;width:2;height:80" coordorigin="4086,253" coordsize="2,80">
              <v:shape style="position:absolute;left:4086;top:253;width:2;height:80" coordorigin="4086,253" coordsize="1,80" path="m4086,333l4086,253e" filled="false" stroked="true" strokeweight=".748pt" strokecolor="#939598">
                <v:path arrowok="t"/>
              </v:shape>
            </v:group>
            <v:group style="position:absolute;left:4046;top:253;width:2;height:80" coordorigin="4046,253" coordsize="2,80">
              <v:shape style="position:absolute;left:4046;top:253;width:2;height:80" coordorigin="4046,253" coordsize="0,80" path="m4046,333l4046,253e" filled="false" stroked="true" strokeweight=".748pt" strokecolor="#939598">
                <v:path arrowok="t"/>
              </v:shape>
            </v:group>
            <v:group style="position:absolute;left:4006;top:253;width:2;height:80" coordorigin="4006,253" coordsize="2,80">
              <v:shape style="position:absolute;left:4006;top:253;width:2;height:80" coordorigin="4006,253" coordsize="0,80" path="m4006,333l4006,253e" filled="false" stroked="true" strokeweight=".748pt" strokecolor="#939598">
                <v:path arrowok="t"/>
              </v:shape>
            </v:group>
            <v:group style="position:absolute;left:3966;top:253;width:2;height:80" coordorigin="3966,253" coordsize="2,80">
              <v:shape style="position:absolute;left:3966;top:253;width:2;height:80" coordorigin="3966,253" coordsize="0,80" path="m3966,333l3966,253e" filled="false" stroked="true" strokeweight=".748pt" strokecolor="#939598">
                <v:path arrowok="t"/>
              </v:shape>
            </v:group>
            <v:group style="position:absolute;left:3926;top:253;width:2;height:80" coordorigin="3926,253" coordsize="2,80">
              <v:shape style="position:absolute;left:3926;top:253;width:2;height:80" coordorigin="3926,253" coordsize="1,80" path="m3926,333l3926,253e" filled="false" stroked="true" strokeweight=".748pt" strokecolor="#939598">
                <v:path arrowok="t"/>
              </v:shape>
            </v:group>
            <v:group style="position:absolute;left:3886;top:253;width:2;height:80" coordorigin="3886,253" coordsize="2,80">
              <v:shape style="position:absolute;left:3886;top:253;width:2;height:80" coordorigin="3886,253" coordsize="0,80" path="m3886,333l3886,253e" filled="false" stroked="true" strokeweight=".748pt" strokecolor="#939598">
                <v:path arrowok="t"/>
              </v:shape>
            </v:group>
            <v:group style="position:absolute;left:3846;top:253;width:2;height:80" coordorigin="3846,253" coordsize="2,80">
              <v:shape style="position:absolute;left:3846;top:253;width:2;height:80" coordorigin="3846,253" coordsize="0,80" path="m3846,333l3846,253e" filled="false" stroked="true" strokeweight=".748pt" strokecolor="#939598">
                <v:path arrowok="t"/>
              </v:shape>
            </v:group>
            <v:group style="position:absolute;left:3806;top:253;width:2;height:80" coordorigin="3806,253" coordsize="2,80">
              <v:shape style="position:absolute;left:3806;top:253;width:2;height:80" coordorigin="3806,253" coordsize="0,80" path="m3806,333l3806,253e" filled="false" stroked="true" strokeweight=".748pt" strokecolor="#939598">
                <v:path arrowok="t"/>
              </v:shape>
            </v:group>
            <v:group style="position:absolute;left:3766;top:253;width:2;height:80" coordorigin="3766,253" coordsize="2,80">
              <v:shape style="position:absolute;left:3766;top:253;width:2;height:80" coordorigin="3766,253" coordsize="1,80" path="m3766,333l3766,253e" filled="false" stroked="true" strokeweight=".748pt" strokecolor="#939598">
                <v:path arrowok="t"/>
              </v:shape>
            </v:group>
            <v:group style="position:absolute;left:3726;top:253;width:2;height:80" coordorigin="3726,253" coordsize="2,80">
              <v:shape style="position:absolute;left:3726;top:253;width:2;height:80" coordorigin="3726,253" coordsize="0,80" path="m3726,333l3726,253e" filled="false" stroked="true" strokeweight=".748pt" strokecolor="#939598">
                <v:path arrowok="t"/>
              </v:shape>
            </v:group>
            <v:group style="position:absolute;left:3686;top:253;width:2;height:80" coordorigin="3686,253" coordsize="2,80">
              <v:shape style="position:absolute;left:3686;top:253;width:2;height:80" coordorigin="3686,253" coordsize="0,80" path="m3686,333l3686,253e" filled="false" stroked="true" strokeweight=".748pt" strokecolor="#939598">
                <v:path arrowok="t"/>
              </v:shape>
            </v:group>
            <v:group style="position:absolute;left:3646;top:253;width:2;height:80" coordorigin="3646,253" coordsize="2,80">
              <v:shape style="position:absolute;left:3646;top:253;width:2;height:80" coordorigin="3646,253" coordsize="0,80" path="m3646,333l3646,253e" filled="false" stroked="true" strokeweight=".748pt" strokecolor="#939598">
                <v:path arrowok="t"/>
              </v:shape>
            </v:group>
            <v:group style="position:absolute;left:3605;top:253;width:2;height:80" coordorigin="3605,253" coordsize="2,80">
              <v:shape style="position:absolute;left:3605;top:253;width:2;height:80" coordorigin="3605,253" coordsize="1,80" path="m3605,333l3605,253e" filled="false" stroked="true" strokeweight=".748pt" strokecolor="#939598">
                <v:path arrowok="t"/>
              </v:shape>
            </v:group>
            <v:group style="position:absolute;left:3565;top:253;width:2;height:80" coordorigin="3565,253" coordsize="2,80">
              <v:shape style="position:absolute;left:3565;top:253;width:2;height:80" coordorigin="3565,253" coordsize="1,80" path="m3565,333l3565,253e" filled="false" stroked="true" strokeweight=".748pt" strokecolor="#939598">
                <v:path arrowok="t"/>
              </v:shape>
            </v:group>
            <v:group style="position:absolute;left:3525;top:253;width:2;height:80" coordorigin="3525,253" coordsize="2,80">
              <v:shape style="position:absolute;left:3525;top:253;width:2;height:80" coordorigin="3525,253" coordsize="0,80" path="m3525,333l3525,253e" filled="false" stroked="true" strokeweight=".748pt" strokecolor="#939598">
                <v:path arrowok="t"/>
              </v:shape>
            </v:group>
            <v:group style="position:absolute;left:3485;top:253;width:2;height:80" coordorigin="3485,253" coordsize="2,80">
              <v:shape style="position:absolute;left:3485;top:253;width:2;height:80" coordorigin="3485,253" coordsize="0,80" path="m3485,333l3485,253e" filled="false" stroked="true" strokeweight=".748pt" strokecolor="#939598">
                <v:path arrowok="t"/>
              </v:shape>
            </v:group>
            <v:group style="position:absolute;left:3445;top:253;width:2;height:80" coordorigin="3445,253" coordsize="2,80">
              <v:shape style="position:absolute;left:3445;top:253;width:2;height:80" coordorigin="3445,253" coordsize="1,80" path="m3445,333l3445,253e" filled="false" stroked="true" strokeweight=".748pt" strokecolor="#939598">
                <v:path arrowok="t"/>
              </v:shape>
            </v:group>
            <v:group style="position:absolute;left:3405;top:254;width:2;height:80" coordorigin="3405,254" coordsize="2,80">
              <v:shape style="position:absolute;left:3405;top:254;width:2;height:80" coordorigin="3405,254" coordsize="1,80" path="m3405,334l3405,254e" filled="false" stroked="true" strokeweight=".748pt" strokecolor="#939598">
                <v:path arrowok="t"/>
              </v:shape>
            </v:group>
            <v:group style="position:absolute;left:3365;top:254;width:2;height:80" coordorigin="3365,254" coordsize="2,80">
              <v:shape style="position:absolute;left:3365;top:254;width:2;height:80" coordorigin="3365,254" coordsize="0,80" path="m3365,334l3365,254e" filled="false" stroked="true" strokeweight=".748pt" strokecolor="#939598">
                <v:path arrowok="t"/>
              </v:shape>
            </v:group>
            <v:group style="position:absolute;left:3325;top:254;width:2;height:80" coordorigin="3325,254" coordsize="2,80">
              <v:shape style="position:absolute;left:3325;top:254;width:2;height:80" coordorigin="3325,254" coordsize="0,80" path="m3325,334l3325,254e" filled="false" stroked="true" strokeweight=".748pt" strokecolor="#939598">
                <v:path arrowok="t"/>
              </v:shape>
            </v:group>
            <v:group style="position:absolute;left:3285;top:254;width:2;height:80" coordorigin="3285,254" coordsize="2,80">
              <v:shape style="position:absolute;left:3285;top:254;width:2;height:80" coordorigin="3285,254" coordsize="1,80" path="m3285,334l3285,254e" filled="false" stroked="true" strokeweight=".748pt" strokecolor="#939598">
                <v:path arrowok="t"/>
              </v:shape>
            </v:group>
            <v:group style="position:absolute;left:3245;top:254;width:2;height:80" coordorigin="3245,254" coordsize="2,80">
              <v:shape style="position:absolute;left:3245;top:254;width:2;height:80" coordorigin="3245,254" coordsize="1,80" path="m3245,334l3245,254e" filled="false" stroked="true" strokeweight=".748pt" strokecolor="#939598">
                <v:path arrowok="t"/>
              </v:shape>
            </v:group>
            <v:group style="position:absolute;left:3205;top:254;width:2;height:80" coordorigin="3205,254" coordsize="2,80">
              <v:shape style="position:absolute;left:3205;top:254;width:2;height:80" coordorigin="3205,254" coordsize="0,80" path="m3205,334l3205,254e" filled="false" stroked="true" strokeweight=".748pt" strokecolor="#939598">
                <v:path arrowok="t"/>
              </v:shape>
            </v:group>
            <v:group style="position:absolute;left:3165;top:254;width:2;height:80" coordorigin="3165,254" coordsize="2,80">
              <v:shape style="position:absolute;left:3165;top:254;width:2;height:80" coordorigin="3165,254" coordsize="0,80" path="m3165,334l3165,254e" filled="false" stroked="true" strokeweight=".748pt" strokecolor="#939598">
                <v:path arrowok="t"/>
              </v:shape>
            </v:group>
            <v:group style="position:absolute;left:3125;top:254;width:2;height:80" coordorigin="3125,254" coordsize="2,80">
              <v:shape style="position:absolute;left:3125;top:254;width:2;height:80" coordorigin="3125,254" coordsize="1,80" path="m3125,334l3125,254e" filled="false" stroked="true" strokeweight=".748pt" strokecolor="#939598">
                <v:path arrowok="t"/>
              </v:shape>
            </v:group>
            <v:group style="position:absolute;left:3085;top:254;width:2;height:80" coordorigin="3085,254" coordsize="2,80">
              <v:shape style="position:absolute;left:3085;top:254;width:2;height:80" coordorigin="3085,254" coordsize="1,80" path="m3085,334l3085,254e" filled="false" stroked="true" strokeweight=".748pt" strokecolor="#939598">
                <v:path arrowok="t"/>
              </v:shape>
            </v:group>
            <v:group style="position:absolute;left:3045;top:254;width:2;height:80" coordorigin="3045,254" coordsize="2,80">
              <v:shape style="position:absolute;left:3045;top:254;width:2;height:80" coordorigin="3045,254" coordsize="1,80" path="m3045,334l3045,254e" filled="false" stroked="true" strokeweight=".748pt" strokecolor="#939598">
                <v:path arrowok="t"/>
              </v:shape>
            </v:group>
            <v:group style="position:absolute;left:3005;top:254;width:2;height:80" coordorigin="3005,254" coordsize="2,80">
              <v:shape style="position:absolute;left:3005;top:254;width:2;height:80" coordorigin="3005,254" coordsize="1,80" path="m3005,334l3005,254e" filled="false" stroked="true" strokeweight=".748pt" strokecolor="#939598">
                <v:path arrowok="t"/>
              </v:shape>
            </v:group>
            <v:group style="position:absolute;left:2964;top:254;width:2;height:80" coordorigin="2964,254" coordsize="2,80">
              <v:shape style="position:absolute;left:2964;top:254;width:2;height:80" coordorigin="2964,254" coordsize="1,80" path="m2965,334l2964,254e" filled="false" stroked="true" strokeweight=".748pt" strokecolor="#939598">
                <v:path arrowok="t"/>
              </v:shape>
            </v:group>
            <v:group style="position:absolute;left:2924;top:254;width:2;height:80" coordorigin="2924,254" coordsize="2,80">
              <v:shape style="position:absolute;left:2924;top:254;width:2;height:80" coordorigin="2924,254" coordsize="0,80" path="m2924,334l2924,254e" filled="false" stroked="true" strokeweight=".748pt" strokecolor="#939598">
                <v:path arrowok="t"/>
              </v:shape>
            </v:group>
            <v:group style="position:absolute;left:2884;top:254;width:2;height:80" coordorigin="2884,254" coordsize="2,80">
              <v:shape style="position:absolute;left:2884;top:254;width:2;height:80" coordorigin="2884,254" coordsize="1,80" path="m2884,334l2884,254e" filled="false" stroked="true" strokeweight=".748pt" strokecolor="#939598">
                <v:path arrowok="t"/>
              </v:shape>
            </v:group>
            <v:group style="position:absolute;left:2844;top:254;width:2;height:80" coordorigin="2844,254" coordsize="2,80">
              <v:shape style="position:absolute;left:2844;top:254;width:2;height:80" coordorigin="2844,254" coordsize="1,80" path="m2844,334l2844,254e" filled="false" stroked="true" strokeweight=".748pt" strokecolor="#939598">
                <v:path arrowok="t"/>
              </v:shape>
            </v:group>
            <v:group style="position:absolute;left:2804;top:254;width:2;height:80" coordorigin="2804,254" coordsize="2,80">
              <v:shape style="position:absolute;left:2804;top:254;width:2;height:80" coordorigin="2804,254" coordsize="0,80" path="m2804,334l2804,254e" filled="false" stroked="true" strokeweight=".748pt" strokecolor="#939598">
                <v:path arrowok="t"/>
              </v:shape>
            </v:group>
            <v:group style="position:absolute;left:2764;top:254;width:2;height:80" coordorigin="2764,254" coordsize="2,80">
              <v:shape style="position:absolute;left:2764;top:254;width:2;height:80" coordorigin="2764,254" coordsize="0,80" path="m2764,334l2764,254e" filled="false" stroked="true" strokeweight=".748pt" strokecolor="#939598">
                <v:path arrowok="t"/>
              </v:shape>
            </v:group>
            <v:group style="position:absolute;left:2724;top:254;width:2;height:80" coordorigin="2724,254" coordsize="2,80">
              <v:shape style="position:absolute;left:2724;top:254;width:2;height:80" coordorigin="2724,254" coordsize="1,80" path="m2724,334l2724,254e" filled="false" stroked="true" strokeweight=".748pt" strokecolor="#939598">
                <v:path arrowok="t"/>
              </v:shape>
            </v:group>
            <v:group style="position:absolute;left:2684;top:254;width:2;height:80" coordorigin="2684,254" coordsize="2,80">
              <v:shape style="position:absolute;left:2684;top:254;width:2;height:80" coordorigin="2684,254" coordsize="1,80" path="m2684,334l2684,254e" filled="false" stroked="true" strokeweight=".748pt" strokecolor="#939598">
                <v:path arrowok="t"/>
              </v:shape>
            </v:group>
            <v:group style="position:absolute;left:2644;top:254;width:2;height:80" coordorigin="2644,254" coordsize="2,80">
              <v:shape style="position:absolute;left:2644;top:254;width:2;height:80" coordorigin="2644,254" coordsize="0,80" path="m2644,334l2644,254e" filled="false" stroked="true" strokeweight=".748pt" strokecolor="#939598">
                <v:path arrowok="t"/>
              </v:shape>
            </v:group>
            <v:group style="position:absolute;left:2604;top:254;width:2;height:80" coordorigin="2604,254" coordsize="2,80">
              <v:shape style="position:absolute;left:2604;top:254;width:2;height:80" coordorigin="2604,254" coordsize="0,80" path="m2604,334l2604,254e" filled="false" stroked="true" strokeweight=".748pt" strokecolor="#939598">
                <v:path arrowok="t"/>
              </v:shape>
            </v:group>
            <v:group style="position:absolute;left:2564;top:254;width:2;height:80" coordorigin="2564,254" coordsize="2,80">
              <v:shape style="position:absolute;left:2564;top:254;width:2;height:80" coordorigin="2564,254" coordsize="1,80" path="m2564,334l2564,254e" filled="false" stroked="true" strokeweight=".748pt" strokecolor="#939598">
                <v:path arrowok="t"/>
              </v:shape>
            </v:group>
            <v:group style="position:absolute;left:2524;top:254;width:2;height:80" coordorigin="2524,254" coordsize="2,80">
              <v:shape style="position:absolute;left:2524;top:254;width:2;height:80" coordorigin="2524,254" coordsize="1,80" path="m2524,334l2524,254e" filled="false" stroked="true" strokeweight=".748pt" strokecolor="#939598">
                <v:path arrowok="t"/>
              </v:shape>
            </v:group>
            <v:group style="position:absolute;left:2484;top:254;width:2;height:80" coordorigin="2484,254" coordsize="2,80">
              <v:shape style="position:absolute;left:2484;top:254;width:2;height:80" coordorigin="2484,254" coordsize="0,80" path="m2484,334l2484,254e" filled="false" stroked="true" strokeweight=".748pt" strokecolor="#939598">
                <v:path arrowok="t"/>
              </v:shape>
            </v:group>
            <v:group style="position:absolute;left:2444;top:254;width:2;height:80" coordorigin="2444,254" coordsize="2,80">
              <v:shape style="position:absolute;left:2444;top:254;width:2;height:80" coordorigin="2444,254" coordsize="0,80" path="m2444,334l2444,254e" filled="false" stroked="true" strokeweight=".748pt" strokecolor="#939598">
                <v:path arrowok="t"/>
              </v:shape>
            </v:group>
            <v:group style="position:absolute;left:2404;top:254;width:2;height:80" coordorigin="2404,254" coordsize="2,80">
              <v:shape style="position:absolute;left:2404;top:254;width:2;height:80" coordorigin="2404,254" coordsize="1,80" path="m2404,334l2404,254e" filled="false" stroked="true" strokeweight=".748pt" strokecolor="#939598">
                <v:path arrowok="t"/>
              </v:shape>
            </v:group>
            <v:group style="position:absolute;left:2364;top:254;width:2;height:80" coordorigin="2364,254" coordsize="2,80">
              <v:shape style="position:absolute;left:2364;top:254;width:2;height:80" coordorigin="2364,254" coordsize="1,80" path="m2364,334l2364,254e" filled="false" stroked="true" strokeweight=".748pt" strokecolor="#939598">
                <v:path arrowok="t"/>
              </v:shape>
            </v:group>
            <v:group style="position:absolute;left:2324;top:254;width:2;height:80" coordorigin="2324,254" coordsize="2,80">
              <v:shape style="position:absolute;left:2324;top:254;width:2;height:80" coordorigin="2324,254" coordsize="0,80" path="m2324,334l2324,254e" filled="false" stroked="true" strokeweight=".748pt" strokecolor="#939598">
                <v:path arrowok="t"/>
              </v:shape>
            </v:group>
            <v:group style="position:absolute;left:2283;top:254;width:2;height:80" coordorigin="2283,254" coordsize="2,80">
              <v:shape style="position:absolute;left:2283;top:254;width:2;height:80" coordorigin="2283,254" coordsize="0,80" path="m2283,334l2283,254e" filled="false" stroked="true" strokeweight=".748pt" strokecolor="#939598">
                <v:path arrowok="t"/>
              </v:shape>
            </v:group>
            <v:group style="position:absolute;left:2243;top:254;width:2;height:80" coordorigin="2243,254" coordsize="2,80">
              <v:shape style="position:absolute;left:2243;top:254;width:2;height:80" coordorigin="2243,254" coordsize="1,80" path="m2243,334l2243,254e" filled="false" stroked="true" strokeweight=".748pt" strokecolor="#939598">
                <v:path arrowok="t"/>
              </v:shape>
            </v:group>
            <v:group style="position:absolute;left:2203;top:254;width:2;height:80" coordorigin="2203,254" coordsize="2,80">
              <v:shape style="position:absolute;left:2203;top:254;width:2;height:80" coordorigin="2203,254" coordsize="1,80" path="m2203,334l2203,254e" filled="false" stroked="true" strokeweight=".748pt" strokecolor="#939598">
                <v:path arrowok="t"/>
              </v:shape>
            </v:group>
            <v:group style="position:absolute;left:2163;top:254;width:2;height:80" coordorigin="2163,254" coordsize="2,80">
              <v:shape style="position:absolute;left:2163;top:254;width:2;height:80" coordorigin="2163,254" coordsize="0,80" path="m2163,334l2163,254e" filled="false" stroked="true" strokeweight=".748pt" strokecolor="#939598">
                <v:path arrowok="t"/>
              </v:shape>
            </v:group>
            <v:group style="position:absolute;left:2123;top:254;width:2;height:80" coordorigin="2123,254" coordsize="2,80">
              <v:shape style="position:absolute;left:2123;top:254;width:2;height:80" coordorigin="2123,254" coordsize="0,80" path="m2123,334l2123,254e" filled="false" stroked="true" strokeweight=".748pt" strokecolor="#939598">
                <v:path arrowok="t"/>
              </v:shape>
            </v:group>
            <v:group style="position:absolute;left:2083;top:254;width:2;height:80" coordorigin="2083,254" coordsize="2,80">
              <v:shape style="position:absolute;left:2083;top:254;width:2;height:80" coordorigin="2083,254" coordsize="1,80" path="m2083,334l2083,254e" filled="false" stroked="true" strokeweight=".748pt" strokecolor="#939598">
                <v:path arrowok="t"/>
              </v:shape>
            </v:group>
            <v:group style="position:absolute;left:2043;top:254;width:2;height:80" coordorigin="2043,254" coordsize="2,80">
              <v:shape style="position:absolute;left:2043;top:254;width:2;height:80" coordorigin="2043,254" coordsize="1,80" path="m2043,334l2043,254e" filled="false" stroked="true" strokeweight=".748pt" strokecolor="#939598">
                <v:path arrowok="t"/>
              </v:shape>
            </v:group>
            <v:group style="position:absolute;left:2003;top:254;width:2;height:80" coordorigin="2003,254" coordsize="2,80">
              <v:shape style="position:absolute;left:2003;top:254;width:2;height:80" coordorigin="2003,254" coordsize="0,80" path="m2003,334l2003,254e" filled="false" stroked="true" strokeweight=".748pt" strokecolor="#939598">
                <v:path arrowok="t"/>
              </v:shape>
            </v:group>
            <v:group style="position:absolute;left:1963;top:254;width:2;height:80" coordorigin="1963,254" coordsize="2,80">
              <v:shape style="position:absolute;left:1963;top:254;width:2;height:80" coordorigin="1963,254" coordsize="0,80" path="m1963,334l1963,254e" filled="false" stroked="true" strokeweight=".748pt" strokecolor="#939598">
                <v:path arrowok="t"/>
              </v:shape>
            </v:group>
            <v:group style="position:absolute;left:1923;top:254;width:2;height:80" coordorigin="1923,254" coordsize="2,80">
              <v:shape style="position:absolute;left:1923;top:254;width:2;height:80" coordorigin="1923,254" coordsize="1,80" path="m1923,334l1923,254e" filled="false" stroked="true" strokeweight=".748pt" strokecolor="#939598">
                <v:path arrowok="t"/>
              </v:shape>
            </v:group>
            <v:group style="position:absolute;left:1883;top:254;width:2;height:80" coordorigin="1883,254" coordsize="2,80">
              <v:shape style="position:absolute;left:1883;top:254;width:2;height:80" coordorigin="1883,254" coordsize="1,80" path="m1883,334l1883,254e" filled="false" stroked="true" strokeweight=".748pt" strokecolor="#939598">
                <v:path arrowok="t"/>
              </v:shape>
            </v:group>
            <v:group style="position:absolute;left:1843;top:254;width:2;height:80" coordorigin="1843,254" coordsize="2,80">
              <v:shape style="position:absolute;left:1843;top:254;width:2;height:80" coordorigin="1843,254" coordsize="1,80" path="m1843,334l1843,254e" filled="false" stroked="true" strokeweight=".748pt" strokecolor="#939598">
                <v:path arrowok="t"/>
              </v:shape>
            </v:group>
            <v:group style="position:absolute;left:1803;top:254;width:2;height:80" coordorigin="1803,254" coordsize="2,80">
              <v:shape style="position:absolute;left:1803;top:254;width:2;height:80" coordorigin="1803,254" coordsize="1,80" path="m1803,334l1803,254e" filled="false" stroked="true" strokeweight=".748pt" strokecolor="#939598">
                <v:path arrowok="t"/>
              </v:shape>
            </v:group>
            <v:group style="position:absolute;left:1763;top:254;width:2;height:80" coordorigin="1763,254" coordsize="2,80">
              <v:shape style="position:absolute;left:1763;top:254;width:2;height:80" coordorigin="1763,254" coordsize="1,80" path="m1763,334l1763,254e" filled="false" stroked="true" strokeweight=".748pt" strokecolor="#939598">
                <v:path arrowok="t"/>
              </v:shape>
            </v:group>
            <v:group style="position:absolute;left:1723;top:254;width:2;height:80" coordorigin="1723,254" coordsize="2,80">
              <v:shape style="position:absolute;left:1723;top:254;width:2;height:80" coordorigin="1723,254" coordsize="0,80" path="m1723,334l1723,254e" filled="false" stroked="true" strokeweight=".748pt" strokecolor="#939598">
                <v:path arrowok="t"/>
              </v:shape>
            </v:group>
            <v:group style="position:absolute;left:1683;top:254;width:2;height:80" coordorigin="1683,254" coordsize="2,80">
              <v:shape style="position:absolute;left:1683;top:254;width:2;height:80" coordorigin="1683,254" coordsize="0,80" path="m1683,334l1683,254e" filled="false" stroked="true" strokeweight=".748pt" strokecolor="#939598">
                <v:path arrowok="t"/>
              </v:shape>
            </v:group>
            <v:group style="position:absolute;left:1642;top:254;width:2;height:80" coordorigin="1642,254" coordsize="2,80">
              <v:shape style="position:absolute;left:1642;top:254;width:2;height:80" coordorigin="1642,254" coordsize="0,80" path="m1642,334l1642,254e" filled="false" stroked="true" strokeweight=".748pt" strokecolor="#939598">
                <v:path arrowok="t"/>
              </v:shape>
            </v:group>
            <v:group style="position:absolute;left:1602;top:254;width:2;height:80" coordorigin="1602,254" coordsize="2,80">
              <v:shape style="position:absolute;left:1602;top:254;width:2;height:80" coordorigin="1602,254" coordsize="0,80" path="m1602,334l1602,254e" filled="false" stroked="true" strokeweight=".748pt" strokecolor="#939598">
                <v:path arrowok="t"/>
              </v:shape>
            </v:group>
            <v:group style="position:absolute;left:1562;top:254;width:2;height:80" coordorigin="1562,254" coordsize="2,80">
              <v:shape style="position:absolute;left:1562;top:254;width:2;height:80" coordorigin="1562,254" coordsize="0,80" path="m1562,334l1562,254e" filled="false" stroked="true" strokeweight=".748pt" strokecolor="#939598">
                <v:path arrowok="t"/>
              </v:shape>
            </v:group>
            <v:group style="position:absolute;left:1522;top:254;width:2;height:80" coordorigin="1522,254" coordsize="2,80">
              <v:shape style="position:absolute;left:1522;top:254;width:2;height:80" coordorigin="1522,254" coordsize="1,80" path="m1522,334l1522,254e" filled="false" stroked="true" strokeweight=".748pt" strokecolor="#939598">
                <v:path arrowok="t"/>
              </v:shape>
            </v:group>
            <v:group style="position:absolute;left:1482;top:254;width:2;height:80" coordorigin="1482,254" coordsize="2,80">
              <v:shape style="position:absolute;left:1482;top:254;width:2;height:80" coordorigin="1482,254" coordsize="0,80" path="m1482,334l1482,254e" filled="false" stroked="true" strokeweight=".748pt" strokecolor="#939598">
                <v:path arrowok="t"/>
              </v:shape>
            </v:group>
            <v:group style="position:absolute;left:1442;top:254;width:2;height:80" coordorigin="1442,254" coordsize="2,80">
              <v:shape style="position:absolute;left:1442;top:254;width:2;height:80" coordorigin="1442,254" coordsize="0,80" path="m1442,334l1442,254e" filled="false" stroked="true" strokeweight=".748pt" strokecolor="#939598">
                <v:path arrowok="t"/>
              </v:shape>
            </v:group>
            <v:group style="position:absolute;left:1402;top:254;width:2;height:80" coordorigin="1402,254" coordsize="2,80">
              <v:shape style="position:absolute;left:1402;top:254;width:2;height:80" coordorigin="1402,254" coordsize="1,80" path="m1402,334l1402,254e" filled="false" stroked="true" strokeweight=".748pt" strokecolor="#939598">
                <v:path arrowok="t"/>
              </v:shape>
            </v:group>
            <v:group style="position:absolute;left:1362;top:254;width:2;height:80" coordorigin="1362,254" coordsize="2,80">
              <v:shape style="position:absolute;left:1362;top:254;width:2;height:80" coordorigin="1362,254" coordsize="0,80" path="m1362,334l1362,254e" filled="false" stroked="true" strokeweight=".748pt" strokecolor="#939598">
                <v:path arrowok="t"/>
              </v:shape>
            </v:group>
            <v:group style="position:absolute;left:1322;top:254;width:2;height:80" coordorigin="1322,254" coordsize="2,80">
              <v:shape style="position:absolute;left:1322;top:254;width:2;height:80" coordorigin="1322,254" coordsize="0,80" path="m1322,334l1322,254e" filled="false" stroked="true" strokeweight=".748pt" strokecolor="#939598">
                <v:path arrowok="t"/>
              </v:shape>
            </v:group>
            <v:group style="position:absolute;left:1282;top:254;width:2;height:80" coordorigin="1282,254" coordsize="2,80">
              <v:shape style="position:absolute;left:1282;top:254;width:2;height:80" coordorigin="1282,254" coordsize="0,80" path="m1282,334l1282,254e" filled="false" stroked="true" strokeweight=".748pt" strokecolor="#939598">
                <v:path arrowok="t"/>
              </v:shape>
            </v:group>
            <v:group style="position:absolute;left:1242;top:254;width:2;height:80" coordorigin="1242,254" coordsize="2,80">
              <v:shape style="position:absolute;left:1242;top:254;width:2;height:80" coordorigin="1242,254" coordsize="0,80" path="m1242,334l1242,254e" filled="false" stroked="true" strokeweight=".748pt" strokecolor="#939598">
                <v:path arrowok="t"/>
              </v:shape>
            </v:group>
            <v:group style="position:absolute;left:1202;top:254;width:2;height:80" coordorigin="1202,254" coordsize="2,80">
              <v:shape style="position:absolute;left:1202;top:254;width:2;height:80" coordorigin="1202,254" coordsize="1,80" path="m1202,334l1202,254e" filled="false" stroked="true" strokeweight=".748pt" strokecolor="#939598">
                <v:path arrowok="t"/>
              </v:shape>
            </v:group>
            <v:group style="position:absolute;left:1162;top:254;width:2;height:80" coordorigin="1162,254" coordsize="2,80">
              <v:shape style="position:absolute;left:1162;top:254;width:2;height:80" coordorigin="1162,254" coordsize="0,80" path="m1162,334l1162,254e" filled="false" stroked="true" strokeweight=".748pt" strokecolor="#939598">
                <v:path arrowok="t"/>
              </v:shape>
            </v:group>
            <v:group style="position:absolute;left:1122;top:254;width:2;height:80" coordorigin="1122,254" coordsize="2,80">
              <v:shape style="position:absolute;left:1122;top:254;width:2;height:80" coordorigin="1122,254" coordsize="0,80" path="m1122,334l1122,254e" filled="false" stroked="true" strokeweight=".748pt" strokecolor="#939598">
                <v:path arrowok="t"/>
              </v:shape>
            </v:group>
            <v:group style="position:absolute;left:1082;top:254;width:2;height:80" coordorigin="1082,254" coordsize="2,80">
              <v:shape style="position:absolute;left:1082;top:254;width:2;height:80" coordorigin="1082,254" coordsize="1,80" path="m1082,334l1082,254e" filled="false" stroked="true" strokeweight=".748pt" strokecolor="#939598">
                <v:path arrowok="t"/>
              </v:shape>
            </v:group>
            <v:group style="position:absolute;left:1042;top:254;width:2;height:80" coordorigin="1042,254" coordsize="2,80">
              <v:shape style="position:absolute;left:1042;top:254;width:2;height:80" coordorigin="1042,254" coordsize="0,80" path="m1042,334l1042,254e" filled="false" stroked="true" strokeweight=".748pt" strokecolor="#939598">
                <v:path arrowok="t"/>
              </v:shape>
            </v:group>
            <v:group style="position:absolute;left:1002;top:254;width:2;height:80" coordorigin="1002,254" coordsize="2,80">
              <v:shape style="position:absolute;left:1002;top:254;width:2;height:80" coordorigin="1002,254" coordsize="0,80" path="m1002,334l1002,254e" filled="false" stroked="true" strokeweight=".748pt" strokecolor="#939598">
                <v:path arrowok="t"/>
              </v:shape>
            </v:group>
            <v:group style="position:absolute;left:961;top:254;width:2;height:80" coordorigin="961,254" coordsize="2,80">
              <v:shape style="position:absolute;left:961;top:254;width:2;height:80" coordorigin="961,254" coordsize="0,80" path="m961,334l961,254e" filled="false" stroked="true" strokeweight=".748pt" strokecolor="#939598">
                <v:path arrowok="t"/>
              </v:shape>
            </v:group>
            <v:group style="position:absolute;left:921;top:254;width:2;height:80" coordorigin="921,254" coordsize="2,80">
              <v:shape style="position:absolute;left:921;top:254;width:2;height:80" coordorigin="921,254" coordsize="0,80" path="m921,334l921,254e" filled="false" stroked="true" strokeweight=".748pt" strokecolor="#939598">
                <v:path arrowok="t"/>
              </v:shape>
            </v:group>
            <v:group style="position:absolute;left:881;top:254;width:2;height:80" coordorigin="881,254" coordsize="2,80">
              <v:shape style="position:absolute;left:881;top:254;width:2;height:80" coordorigin="881,254" coordsize="1,80" path="m881,334l881,254e" filled="false" stroked="true" strokeweight=".748pt" strokecolor="#939598">
                <v:path arrowok="t"/>
              </v:shape>
            </v:group>
            <v:group style="position:absolute;left:841;top:254;width:2;height:80" coordorigin="841,254" coordsize="2,80">
              <v:shape style="position:absolute;left:841;top:254;width:2;height:80" coordorigin="841,254" coordsize="0,80" path="m841,334l841,254e" filled="false" stroked="true" strokeweight=".748pt" strokecolor="#939598">
                <v:path arrowok="t"/>
              </v:shape>
            </v:group>
            <v:group style="position:absolute;left:801;top:254;width:2;height:80" coordorigin="801,254" coordsize="2,80">
              <v:shape style="position:absolute;left:801;top:254;width:2;height:80" coordorigin="801,254" coordsize="0,80" path="m801,334l801,254e" filled="false" stroked="true" strokeweight=".748pt" strokecolor="#939598">
                <v:path arrowok="t"/>
              </v:shape>
            </v:group>
            <v:group style="position:absolute;left:761;top:254;width:2;height:80" coordorigin="761,254" coordsize="2,80">
              <v:shape style="position:absolute;left:761;top:254;width:2;height:80" coordorigin="761,254" coordsize="1,80" path="m761,334l761,254e" filled="false" stroked="true" strokeweight=".748pt" strokecolor="#939598">
                <v:path arrowok="t"/>
              </v:shape>
            </v:group>
            <v:group style="position:absolute;left:721;top:254;width:2;height:80" coordorigin="721,254" coordsize="2,80">
              <v:shape style="position:absolute;left:721;top:254;width:2;height:80" coordorigin="721,254" coordsize="1,80" path="m721,334l721,254e" filled="false" stroked="true" strokeweight=".748pt" strokecolor="#939598">
                <v:path arrowok="t"/>
              </v:shape>
            </v:group>
            <v:group style="position:absolute;left:681;top:254;width:2;height:80" coordorigin="681,254" coordsize="2,80">
              <v:shape style="position:absolute;left:681;top:254;width:2;height:80" coordorigin="681,254" coordsize="1,80" path="m681,334l681,254e" filled="false" stroked="true" strokeweight=".748pt" strokecolor="#939598">
                <v:path arrowok="t"/>
              </v:shape>
            </v:group>
            <v:group style="position:absolute;left:641;top:254;width:2;height:80" coordorigin="641,254" coordsize="2,80">
              <v:shape style="position:absolute;left:641;top:254;width:2;height:80" coordorigin="641,254" coordsize="1,80" path="m641,334l641,254e" filled="false" stroked="true" strokeweight=".748pt" strokecolor="#939598">
                <v:path arrowok="t"/>
              </v:shape>
            </v:group>
            <v:group style="position:absolute;left:601;top:254;width:2;height:80" coordorigin="601,254" coordsize="2,80">
              <v:shape style="position:absolute;left:601;top:254;width:2;height:80" coordorigin="601,254" coordsize="1,80" path="m601,334l601,254e" filled="false" stroked="true" strokeweight=".748pt" strokecolor="#939598">
                <v:path arrowok="t"/>
              </v:shape>
            </v:group>
            <v:group style="position:absolute;left:561;top:254;width:2;height:80" coordorigin="561,254" coordsize="2,80">
              <v:shape style="position:absolute;left:561;top:254;width:2;height:80" coordorigin="561,254" coordsize="0,80" path="m561,334l561,254e" filled="false" stroked="true" strokeweight=".748pt" strokecolor="#939598">
                <v:path arrowok="t"/>
              </v:shape>
            </v:group>
            <v:group style="position:absolute;left:521;top:254;width:2;height:80" coordorigin="521,254" coordsize="2,80">
              <v:shape style="position:absolute;left:521;top:254;width:2;height:80" coordorigin="521,254" coordsize="1,80" path="m521,334l521,254e" filled="false" stroked="true" strokeweight=".748pt" strokecolor="#939598">
                <v:path arrowok="t"/>
              </v:shape>
            </v:group>
            <v:group style="position:absolute;left:481;top:254;width:2;height:80" coordorigin="481,254" coordsize="2,80">
              <v:shape style="position:absolute;left:481;top:254;width:2;height:80" coordorigin="481,254" coordsize="0,80" path="m481,334l481,254e" filled="false" stroked="true" strokeweight=".748pt" strokecolor="#939598">
                <v:path arrowok="t"/>
              </v:shape>
            </v:group>
            <v:group style="position:absolute;left:441;top:254;width:2;height:80" coordorigin="441,254" coordsize="2,80">
              <v:shape style="position:absolute;left:441;top:254;width:2;height:80" coordorigin="441,254" coordsize="0,80" path="m441,334l441,254e" filled="false" stroked="true" strokeweight=".748pt" strokecolor="#939598">
                <v:path arrowok="t"/>
              </v:shape>
            </v:group>
            <v:group style="position:absolute;left:401;top:254;width:2;height:80" coordorigin="401,254" coordsize="2,80">
              <v:shape style="position:absolute;left:401;top:254;width:2;height:80" coordorigin="401,254" coordsize="0,80" path="m401,334l401,254e" filled="false" stroked="true" strokeweight=".748pt" strokecolor="#939598">
                <v:path arrowok="t"/>
              </v:shape>
            </v:group>
            <v:group style="position:absolute;left:361;top:254;width:2;height:80" coordorigin="361,254" coordsize="2,80">
              <v:shape style="position:absolute;left:361;top:254;width:2;height:80" coordorigin="361,254" coordsize="0,80" path="m361,334l361,254e" filled="false" stroked="true" strokeweight=".748pt" strokecolor="#939598">
                <v:path arrowok="t"/>
              </v:shape>
            </v:group>
            <v:group style="position:absolute;left:320;top:254;width:2;height:80" coordorigin="320,254" coordsize="2,80">
              <v:shape style="position:absolute;left:320;top:254;width:2;height:80" coordorigin="320,254" coordsize="1,80" path="m320,334l320,254e" filled="false" stroked="true" strokeweight=".748pt" strokecolor="#939598">
                <v:path arrowok="t"/>
              </v:shape>
            </v:group>
            <v:group style="position:absolute;left:280;top:254;width:2;height:80" coordorigin="280,254" coordsize="2,80">
              <v:shape style="position:absolute;left:280;top:254;width:2;height:80" coordorigin="280,254" coordsize="0,80" path="m280,334l280,254e" filled="false" stroked="true" strokeweight=".748pt" strokecolor="#939598">
                <v:path arrowok="t"/>
              </v:shape>
            </v:group>
            <v:group style="position:absolute;left:240;top:254;width:2;height:80" coordorigin="240,254" coordsize="2,80">
              <v:shape style="position:absolute;left:240;top:254;width:2;height:80" coordorigin="240,254" coordsize="0,80" path="m240,334l240,254e" filled="false" stroked="true" strokeweight=".748pt" strokecolor="#939598">
                <v:path arrowok="t"/>
              </v:shape>
            </v:group>
            <v:group style="position:absolute;left:200;top:254;width:2;height:80" coordorigin="200,254" coordsize="2,80">
              <v:shape style="position:absolute;left:200;top:254;width:2;height:80" coordorigin="200,254" coordsize="0,80" path="m200,334l200,254e" filled="false" stroked="true" strokeweight=".748pt" strokecolor="#939598">
                <v:path arrowok="t"/>
              </v:shape>
            </v:group>
            <v:group style="position:absolute;left:160;top:254;width:2;height:80" coordorigin="160,254" coordsize="2,80">
              <v:shape style="position:absolute;left:160;top:254;width:2;height:80" coordorigin="160,254" coordsize="0,80" path="m160,334l160,254e" filled="false" stroked="true" strokeweight=".748pt" strokecolor="#939598">
                <v:path arrowok="t"/>
              </v:shape>
            </v:group>
            <v:group style="position:absolute;left:120;top:254;width:2;height:80" coordorigin="120,254" coordsize="2,80">
              <v:shape style="position:absolute;left:120;top:254;width:2;height:80" coordorigin="120,254" coordsize="0,80" path="m120,334l120,254e" filled="false" stroked="true" strokeweight=".748pt" strokecolor="#939598">
                <v:path arrowok="t"/>
              </v:shape>
            </v:group>
            <v:group style="position:absolute;left:80;top:254;width:2;height:80" coordorigin="80,254" coordsize="2,80">
              <v:shape style="position:absolute;left:80;top:254;width:2;height:80" coordorigin="80,254" coordsize="0,80" path="m80,334l80,254e" filled="false" stroked="true" strokeweight=".748pt" strokecolor="#939598">
                <v:path arrowok="t"/>
              </v:shape>
            </v:group>
            <v:group style="position:absolute;left:40;top:254;width:2;height:80" coordorigin="40,254" coordsize="2,80">
              <v:shape style="position:absolute;left:40;top:254;width:2;height:80" coordorigin="40,254" coordsize="0,80" path="m40,334l40,254e" filled="false" stroked="true" strokeweight=".748pt" strokecolor="#939598">
                <v:path arrowok="t"/>
              </v:shape>
            </v:group>
            <v:group style="position:absolute;left:0;top:286;width:2;height:49" coordorigin="0,286" coordsize="2,49">
              <v:shape style="position:absolute;left:0;top:286;width:2;height:49" coordorigin="0,286" coordsize="0,49" path="m0,335l0,287e" filled="false" stroked="true" strokeweight=".748pt" strokecolor="#939598">
                <v:path arrowok="t"/>
              </v:shape>
            </v:group>
            <w10:wrap type="none"/>
          </v:group>
        </w:pict>
      </w:r>
      <w:r>
        <w:rPr>
          <w:color w:val="939598"/>
          <w:u w:val="none"/>
        </w:rPr>
      </w:r>
      <w:r>
        <w:rPr>
          <w:color w:val="939598"/>
          <w:u w:val="thick" w:color="939598"/>
        </w:rPr>
        <w:t> </w:t>
      </w:r>
      <w:r>
        <w:rPr>
          <w:color w:val="939598"/>
          <w:u w:val="none"/>
        </w:rPr>
        <w:tab/>
      </w:r>
      <w:r>
        <w:rPr>
          <w:color w:val="939598"/>
          <w:spacing w:val="-27"/>
          <w:u w:val="none"/>
        </w:rPr>
        <w:t>53</w:t>
      </w:r>
      <w:r>
        <w:rPr>
          <w:color w:val="939598"/>
          <w:spacing w:val="-8"/>
          <w:u w:val="none"/>
        </w:rPr>
        <w:t> </w:t>
      </w:r>
      <w:r>
        <w:rPr>
          <w:color w:val="939598"/>
          <w:u w:val="thick" w:color="939598"/>
        </w:rPr>
        <w:t> </w:t>
      </w:r>
      <w:r>
        <w:rPr>
          <w:color w:val="939598"/>
          <w:u w:val="none"/>
        </w:rPr>
      </w:r>
      <w:r>
        <w:rPr>
          <w:u w:val="none"/>
        </w:rPr>
      </w:r>
    </w:p>
    <w:p>
      <w:pPr>
        <w:spacing w:after="0" w:line="240" w:lineRule="auto"/>
        <w:jc w:val="left"/>
        <w:sectPr>
          <w:type w:val="continuous"/>
          <w:pgSz w:w="11910" w:h="16840"/>
          <w:pgMar w:top="1180" w:bottom="28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8"/>
        <w:rPr>
          <w:rFonts w:ascii="Calibri" w:hAnsi="Calibri" w:cs="Calibri" w:eastAsia="Calibri"/>
          <w:sz w:val="26"/>
          <w:szCs w:val="26"/>
        </w:rPr>
      </w:pPr>
    </w:p>
    <w:p>
      <w:pPr>
        <w:spacing w:after="0" w:line="240" w:lineRule="auto"/>
        <w:rPr>
          <w:rFonts w:ascii="Calibri" w:hAnsi="Calibri" w:cs="Calibri" w:eastAsia="Calibri"/>
          <w:sz w:val="26"/>
          <w:szCs w:val="26"/>
        </w:rPr>
        <w:sectPr>
          <w:pgSz w:w="11910" w:h="16840"/>
          <w:pgMar w:top="800" w:bottom="0" w:left="0" w:right="0"/>
        </w:sectPr>
      </w:pPr>
    </w:p>
    <w:p>
      <w:pPr>
        <w:pStyle w:val="BodyText"/>
        <w:spacing w:line="264" w:lineRule="exact" w:before="60"/>
        <w:ind w:right="174"/>
        <w:jc w:val="left"/>
      </w:pPr>
      <w:r>
        <w:rPr/>
        <w:t>One option might be to establish this network</w:t>
      </w:r>
      <w:r>
        <w:rPr>
          <w:spacing w:val="-13"/>
        </w:rPr>
        <w:t> </w:t>
      </w:r>
      <w:r>
        <w:rPr/>
        <w:t>of</w:t>
      </w:r>
      <w:r>
        <w:rPr/>
        <w:t> parks as a multi-tenure Indigenous Protected</w:t>
      </w:r>
      <w:r>
        <w:rPr>
          <w:spacing w:val="-26"/>
        </w:rPr>
        <w:t> </w:t>
      </w:r>
      <w:r>
        <w:rPr/>
        <w:t>Area</w:t>
      </w:r>
      <w:r>
        <w:rPr/>
        <w:t> </w:t>
      </w:r>
      <w:r>
        <w:rPr>
          <w:spacing w:val="-3"/>
        </w:rPr>
        <w:t>(IPA). </w:t>
      </w:r>
      <w:r>
        <w:rPr>
          <w:spacing w:val="-5"/>
        </w:rPr>
        <w:t>IPAs </w:t>
      </w:r>
      <w:r>
        <w:rPr/>
        <w:t>can be land and/or sea country that</w:t>
      </w:r>
      <w:r>
        <w:rPr>
          <w:spacing w:val="-3"/>
        </w:rPr>
        <w:t> </w:t>
      </w:r>
      <w:r>
        <w:rPr/>
        <w:t>are</w:t>
      </w:r>
      <w:r>
        <w:rPr/>
        <w:t> voluntarily declared by the Traditional Owners</w:t>
      </w:r>
      <w:r>
        <w:rPr>
          <w:spacing w:val="-26"/>
        </w:rPr>
        <w:t> </w:t>
      </w:r>
      <w:r>
        <w:rPr/>
        <w:t>as</w:t>
      </w:r>
      <w:r>
        <w:rPr/>
        <w:t> protected areas, and recognised as a formal</w:t>
      </w:r>
      <w:r>
        <w:rPr>
          <w:spacing w:val="-16"/>
        </w:rPr>
        <w:t> </w:t>
      </w:r>
      <w:r>
        <w:rPr/>
        <w:t>part</w:t>
      </w:r>
      <w:r>
        <w:rPr/>
        <w:t> of</w:t>
      </w:r>
      <w:r>
        <w:rPr>
          <w:spacing w:val="-8"/>
        </w:rPr>
        <w:t> </w:t>
      </w:r>
      <w:r>
        <w:rPr/>
        <w:t>Australia’s</w:t>
      </w:r>
      <w:r>
        <w:rPr>
          <w:spacing w:val="-8"/>
        </w:rPr>
        <w:t> </w:t>
      </w:r>
      <w:r>
        <w:rPr/>
        <w:t>National</w:t>
      </w:r>
      <w:r>
        <w:rPr>
          <w:spacing w:val="-8"/>
        </w:rPr>
        <w:t> </w:t>
      </w:r>
      <w:r>
        <w:rPr/>
        <w:t>Reserve</w:t>
      </w:r>
      <w:r>
        <w:rPr>
          <w:spacing w:val="-8"/>
        </w:rPr>
        <w:t> </w:t>
      </w:r>
      <w:r>
        <w:rPr/>
        <w:t>System.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>
          <w:spacing w:val="-6"/>
        </w:rPr>
        <w:t>IPA</w:t>
      </w:r>
    </w:p>
    <w:p>
      <w:pPr>
        <w:pStyle w:val="BodyText"/>
        <w:spacing w:line="264" w:lineRule="exact" w:before="0"/>
        <w:ind w:right="0"/>
        <w:jc w:val="left"/>
      </w:pPr>
      <w:r>
        <w:rPr/>
        <w:t>approach provides a framework for coordinating</w:t>
      </w:r>
      <w:r>
        <w:rPr>
          <w:spacing w:val="-32"/>
        </w:rPr>
        <w:t> </w:t>
      </w:r>
      <w:r>
        <w:rPr/>
        <w:t>the</w:t>
      </w:r>
      <w:r>
        <w:rPr/>
        <w:t> </w:t>
      </w:r>
      <w:r>
        <w:rPr>
          <w:rFonts w:ascii="Calibri"/>
        </w:rPr>
        <w:t>management of cultural and natural values</w:t>
      </w:r>
      <w:r>
        <w:rPr>
          <w:rFonts w:ascii="Calibri"/>
          <w:spacing w:val="-21"/>
        </w:rPr>
        <w:t> </w:t>
      </w:r>
      <w:r>
        <w:rPr>
          <w:rFonts w:ascii="Calibri"/>
        </w:rPr>
        <w:t>across</w:t>
      </w:r>
      <w:r>
        <w:rPr>
          <w:rFonts w:ascii="Calibri"/>
          <w:spacing w:val="-1"/>
          <w:w w:val="100"/>
        </w:rPr>
        <w:t> </w:t>
      </w:r>
      <w:r>
        <w:rPr/>
        <w:t>tenures and across management</w:t>
      </w:r>
      <w:r>
        <w:rPr>
          <w:spacing w:val="-17"/>
        </w:rPr>
        <w:t> </w:t>
      </w:r>
      <w:r>
        <w:rPr/>
        <w:t>agencies.</w:t>
      </w:r>
    </w:p>
    <w:p>
      <w:pPr>
        <w:pStyle w:val="BodyText"/>
        <w:spacing w:line="264" w:lineRule="exact"/>
        <w:ind w:right="429"/>
        <w:jc w:val="both"/>
      </w:pPr>
      <w:r>
        <w:rPr/>
        <w:t>This approach would help ensure</w:t>
      </w:r>
      <w:r>
        <w:rPr>
          <w:spacing w:val="-12"/>
        </w:rPr>
        <w:t> </w:t>
      </w:r>
      <w:r>
        <w:rPr/>
        <w:t>management</w:t>
      </w:r>
      <w:r>
        <w:rPr/>
        <w:t> </w:t>
      </w:r>
      <w:r>
        <w:rPr>
          <w:rFonts w:ascii="Calibri"/>
        </w:rPr>
        <w:t>of the parks and reserves became more</w:t>
      </w:r>
      <w:r>
        <w:rPr>
          <w:rFonts w:ascii="Calibri"/>
          <w:spacing w:val="-22"/>
        </w:rPr>
        <w:t> </w:t>
      </w:r>
      <w:r>
        <w:rPr>
          <w:rFonts w:ascii="Calibri"/>
        </w:rPr>
        <w:t>aligned</w:t>
      </w:r>
      <w:r>
        <w:rPr>
          <w:rFonts w:ascii="Calibri"/>
          <w:w w:val="100"/>
        </w:rPr>
        <w:t> </w:t>
      </w:r>
      <w:r>
        <w:rPr/>
        <w:t>with</w:t>
      </w:r>
      <w:r>
        <w:rPr>
          <w:spacing w:val="-9"/>
        </w:rPr>
        <w:t> </w:t>
      </w:r>
      <w:r>
        <w:rPr/>
        <w:t>traditional</w:t>
      </w:r>
      <w:r>
        <w:rPr>
          <w:spacing w:val="-9"/>
        </w:rPr>
        <w:t> </w:t>
      </w:r>
      <w:r>
        <w:rPr/>
        <w:t>approaches,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better</w:t>
      </w:r>
      <w:r>
        <w:rPr>
          <w:spacing w:val="-9"/>
        </w:rPr>
        <w:t> </w:t>
      </w:r>
      <w:r>
        <w:rPr/>
        <w:t>integrate</w:t>
      </w:r>
    </w:p>
    <w:p>
      <w:pPr>
        <w:pStyle w:val="BodyText"/>
        <w:spacing w:line="264" w:lineRule="exact" w:before="0"/>
        <w:ind w:right="0"/>
        <w:jc w:val="left"/>
      </w:pPr>
      <w:r>
        <w:rPr>
          <w:rFonts w:ascii="Calibri"/>
        </w:rPr>
        <w:t>cultural values into the natural values</w:t>
      </w:r>
      <w:r>
        <w:rPr>
          <w:rFonts w:ascii="Calibri"/>
          <w:spacing w:val="-32"/>
        </w:rPr>
        <w:t> </w:t>
      </w:r>
      <w:r>
        <w:rPr>
          <w:rFonts w:ascii="Calibri"/>
        </w:rPr>
        <w:t>management</w:t>
      </w:r>
      <w:r>
        <w:rPr>
          <w:rFonts w:ascii="Calibri"/>
          <w:w w:val="99"/>
        </w:rPr>
        <w:t> </w:t>
      </w:r>
      <w:r>
        <w:rPr/>
        <w:t>approach. It could be a means to forge</w:t>
      </w:r>
      <w:r>
        <w:rPr>
          <w:spacing w:val="-14"/>
        </w:rPr>
        <w:t> </w:t>
      </w:r>
      <w:r>
        <w:rPr/>
        <w:t>stronger</w:t>
      </w:r>
      <w:r>
        <w:rPr/>
        <w:t> partnerships between delivery agencies and help</w:t>
      </w:r>
      <w:r>
        <w:rPr>
          <w:spacing w:val="-16"/>
        </w:rPr>
        <w:t> </w:t>
      </w:r>
      <w:r>
        <w:rPr/>
        <w:t>to</w:t>
      </w:r>
      <w:r>
        <w:rPr/>
        <w:t> embed a cross-tenure approach to managing</w:t>
      </w:r>
      <w:r>
        <w:rPr>
          <w:spacing w:val="-9"/>
        </w:rPr>
        <w:t> </w:t>
      </w:r>
      <w:r>
        <w:rPr/>
        <w:t>this</w:t>
      </w:r>
      <w:r>
        <w:rPr/>
        <w:t> inherently linked</w:t>
      </w:r>
      <w:r>
        <w:rPr>
          <w:spacing w:val="-26"/>
        </w:rPr>
        <w:t> </w:t>
      </w:r>
      <w:r>
        <w:rPr/>
        <w:t>system.</w:t>
      </w:r>
    </w:p>
    <w:p>
      <w:pPr>
        <w:pStyle w:val="BodyText"/>
        <w:spacing w:line="264" w:lineRule="exact"/>
        <w:ind w:right="35"/>
        <w:jc w:val="left"/>
      </w:pPr>
      <w:r>
        <w:rPr/>
        <w:t>Establishing an </w:t>
      </w:r>
      <w:r>
        <w:rPr>
          <w:spacing w:val="-6"/>
        </w:rPr>
        <w:t>IPA </w:t>
      </w:r>
      <w:r>
        <w:rPr/>
        <w:t>would not be without</w:t>
      </w:r>
      <w:r>
        <w:rPr>
          <w:spacing w:val="3"/>
        </w:rPr>
        <w:t> </w:t>
      </w:r>
      <w:r>
        <w:rPr/>
        <w:t>its</w:t>
      </w:r>
      <w:r>
        <w:rPr/>
        <w:t> challenges. Ensuring strong and clear</w:t>
      </w:r>
      <w:r>
        <w:rPr>
          <w:spacing w:val="-10"/>
        </w:rPr>
        <w:t> </w:t>
      </w:r>
      <w:r>
        <w:rPr/>
        <w:t>governance</w:t>
      </w:r>
      <w:r>
        <w:rPr/>
        <w:t> systems would be critical to ensure all partners</w:t>
      </w:r>
      <w:r>
        <w:rPr>
          <w:spacing w:val="-32"/>
        </w:rPr>
        <w:t> </w:t>
      </w:r>
      <w:r>
        <w:rPr/>
        <w:t>are</w:t>
      </w:r>
      <w:r>
        <w:rPr/>
        <w:t> clear on their roles and responsibilities. It</w:t>
      </w:r>
      <w:r>
        <w:rPr>
          <w:spacing w:val="-7"/>
        </w:rPr>
        <w:t> </w:t>
      </w:r>
      <w:r>
        <w:rPr/>
        <w:t>would</w:t>
      </w:r>
      <w:r>
        <w:rPr/>
        <w:t> </w:t>
      </w:r>
      <w:r>
        <w:rPr>
          <w:rFonts w:ascii="Calibri"/>
        </w:rPr>
        <w:t>also be necessary to ensure all managers had</w:t>
      </w:r>
      <w:r>
        <w:rPr>
          <w:rFonts w:ascii="Calibri"/>
          <w:spacing w:val="-20"/>
        </w:rPr>
        <w:t> </w:t>
      </w:r>
      <w:r>
        <w:rPr>
          <w:rFonts w:ascii="Calibri"/>
        </w:rPr>
        <w:t>the</w:t>
      </w:r>
      <w:r>
        <w:rPr>
          <w:rFonts w:ascii="Calibri"/>
        </w:rPr>
        <w:t> appropriate capacity to meet both the</w:t>
      </w:r>
      <w:r>
        <w:rPr>
          <w:rFonts w:ascii="Calibri"/>
          <w:spacing w:val="-22"/>
        </w:rPr>
        <w:t> </w:t>
      </w:r>
      <w:r>
        <w:rPr>
          <w:rFonts w:ascii="Calibri"/>
        </w:rPr>
        <w:t>terrestrial</w:t>
      </w:r>
      <w:r>
        <w:rPr>
          <w:rFonts w:ascii="Calibri"/>
          <w:w w:val="100"/>
        </w:rPr>
        <w:t> </w:t>
      </w:r>
      <w:r>
        <w:rPr/>
        <w:t>and marine management</w:t>
      </w:r>
      <w:r>
        <w:rPr>
          <w:spacing w:val="-14"/>
        </w:rPr>
        <w:t> </w:t>
      </w:r>
      <w:r>
        <w:rPr/>
        <w:t>requirements.</w:t>
      </w:r>
    </w:p>
    <w:p>
      <w:pPr>
        <w:pStyle w:val="BodyText"/>
        <w:spacing w:line="264" w:lineRule="exact" w:before="60"/>
        <w:ind w:left="635" w:right="938"/>
        <w:jc w:val="left"/>
        <w:rPr>
          <w:rFonts w:ascii="Calibri" w:hAnsi="Calibri" w:cs="Calibri" w:eastAsia="Calibri"/>
        </w:rPr>
      </w:pPr>
      <w:r>
        <w:rPr/>
        <w:br w:type="column"/>
      </w:r>
      <w:r>
        <w:rPr/>
        <w:t>The following things would need to be</w:t>
      </w:r>
      <w:r>
        <w:rPr>
          <w:spacing w:val="-32"/>
        </w:rPr>
        <w:t> </w:t>
      </w:r>
      <w:r>
        <w:rPr/>
        <w:t>investigated</w:t>
      </w:r>
      <w:r>
        <w:rPr/>
        <w:t> </w:t>
      </w:r>
      <w:r>
        <w:rPr>
          <w:rFonts w:ascii="Calibri"/>
        </w:rPr>
        <w:t>to assess the feasibility of this</w:t>
      </w:r>
      <w:r>
        <w:rPr>
          <w:rFonts w:ascii="Calibri"/>
          <w:spacing w:val="-23"/>
        </w:rPr>
        <w:t> </w:t>
      </w:r>
      <w:r>
        <w:rPr>
          <w:rFonts w:ascii="Calibri"/>
        </w:rPr>
        <w:t>approach:</w:t>
      </w:r>
    </w:p>
    <w:p>
      <w:pPr>
        <w:pStyle w:val="BodyText"/>
        <w:spacing w:line="264" w:lineRule="exact"/>
        <w:ind w:left="1088" w:right="1281" w:hanging="341"/>
        <w:jc w:val="both"/>
      </w:pPr>
      <w:r>
        <w:rPr>
          <w:rFonts w:ascii="Arial" w:hAnsi="Arial"/>
        </w:rPr>
        <w:t>ø </w:t>
      </w:r>
      <w:r>
        <w:rPr/>
        <w:t>The legislative basis for establishing an</w:t>
      </w:r>
      <w:r>
        <w:rPr>
          <w:spacing w:val="8"/>
        </w:rPr>
        <w:t> </w:t>
      </w:r>
      <w:r>
        <w:rPr>
          <w:spacing w:val="-6"/>
        </w:rPr>
        <w:t>IPA</w:t>
      </w:r>
      <w:r>
        <w:rPr/>
        <w:t> would need to be considered, in</w:t>
      </w:r>
      <w:r>
        <w:rPr>
          <w:spacing w:val="-9"/>
        </w:rPr>
        <w:t> </w:t>
      </w:r>
      <w:r>
        <w:rPr/>
        <w:t>particular</w:t>
      </w:r>
      <w:r>
        <w:rPr>
          <w:w w:val="99"/>
        </w:rPr>
        <w:t> </w:t>
      </w:r>
      <w:r>
        <w:rPr/>
        <w:t>the most appropriate tenure</w:t>
      </w:r>
      <w:r>
        <w:rPr>
          <w:spacing w:val="-28"/>
        </w:rPr>
        <w:t> </w:t>
      </w:r>
      <w:r>
        <w:rPr/>
        <w:t>arrangements.</w:t>
      </w:r>
    </w:p>
    <w:p>
      <w:pPr>
        <w:pStyle w:val="BodyText"/>
        <w:spacing w:line="264" w:lineRule="exact" w:before="0"/>
        <w:ind w:left="1088" w:right="938"/>
        <w:jc w:val="left"/>
      </w:pPr>
      <w:r>
        <w:rPr/>
        <w:t>Most </w:t>
      </w:r>
      <w:r>
        <w:rPr>
          <w:spacing w:val="-5"/>
        </w:rPr>
        <w:t>IPAs </w:t>
      </w:r>
      <w:r>
        <w:rPr/>
        <w:t>are established on</w:t>
      </w:r>
      <w:r>
        <w:rPr>
          <w:spacing w:val="-5"/>
        </w:rPr>
        <w:t> </w:t>
      </w:r>
      <w:r>
        <w:rPr/>
        <w:t>Aboriginal-owned</w:t>
      </w:r>
      <w:r>
        <w:rPr/>
        <w:t> land, and this could be an option</w:t>
      </w:r>
      <w:r>
        <w:rPr>
          <w:spacing w:val="-11"/>
        </w:rPr>
        <w:t> </w:t>
      </w:r>
      <w:r>
        <w:rPr/>
        <w:t>following</w:t>
      </w:r>
    </w:p>
    <w:p>
      <w:pPr>
        <w:pStyle w:val="BodyText"/>
        <w:spacing w:line="266" w:lineRule="exact" w:before="1"/>
        <w:ind w:left="1088" w:right="938"/>
        <w:jc w:val="left"/>
      </w:pPr>
      <w:r>
        <w:rPr/>
        <w:t>the granting of Aboriginal Title of this</w:t>
      </w:r>
      <w:r>
        <w:rPr>
          <w:spacing w:val="-11"/>
        </w:rPr>
        <w:t> </w:t>
      </w:r>
      <w:r>
        <w:rPr/>
        <w:t>area</w:t>
      </w:r>
    </w:p>
    <w:p>
      <w:pPr>
        <w:pStyle w:val="BodyText"/>
        <w:spacing w:line="235" w:lineRule="auto" w:before="2"/>
        <w:ind w:left="1088" w:right="1057"/>
        <w:jc w:val="left"/>
      </w:pPr>
      <w:r>
        <w:rPr/>
        <w:t>to Gunaikurnai. Alternatively, a voluntary</w:t>
      </w:r>
      <w:r>
        <w:rPr>
          <w:spacing w:val="-25"/>
        </w:rPr>
        <w:t> </w:t>
      </w:r>
      <w:r>
        <w:rPr>
          <w:spacing w:val="-6"/>
        </w:rPr>
        <w:t>IPA</w:t>
      </w:r>
      <w:r>
        <w:rPr/>
        <w:t> could be declared over the existing</w:t>
      </w:r>
      <w:r>
        <w:rPr>
          <w:spacing w:val="-17"/>
        </w:rPr>
        <w:t> </w:t>
      </w:r>
      <w:r>
        <w:rPr/>
        <w:t>legislated</w:t>
      </w:r>
      <w:r>
        <w:rPr/>
        <w:t> tenures. This would mean that</w:t>
      </w:r>
      <w:r>
        <w:rPr>
          <w:spacing w:val="-10"/>
        </w:rPr>
        <w:t> </w:t>
      </w:r>
      <w:r>
        <w:rPr/>
        <w:t>management</w:t>
      </w:r>
      <w:r>
        <w:rPr/>
        <w:t> of the </w:t>
      </w:r>
      <w:r>
        <w:rPr>
          <w:spacing w:val="-6"/>
        </w:rPr>
        <w:t>IPA </w:t>
      </w:r>
      <w:r>
        <w:rPr/>
        <w:t>would also need to meet all</w:t>
      </w:r>
      <w:r>
        <w:rPr>
          <w:spacing w:val="-9"/>
        </w:rPr>
        <w:t> </w:t>
      </w:r>
      <w:r>
        <w:rPr/>
        <w:t>existing</w:t>
      </w:r>
      <w:r>
        <w:rPr>
          <w:w w:val="99"/>
        </w:rPr>
        <w:t> </w:t>
      </w:r>
      <w:r>
        <w:rPr/>
        <w:t>obligations for each of the reserved</w:t>
      </w:r>
      <w:r>
        <w:rPr>
          <w:spacing w:val="-22"/>
        </w:rPr>
        <w:t> </w:t>
      </w:r>
      <w:r>
        <w:rPr/>
        <w:t>areas</w:t>
      </w:r>
    </w:p>
    <w:p>
      <w:pPr>
        <w:pStyle w:val="BodyText"/>
        <w:spacing w:line="264" w:lineRule="exact" w:before="108"/>
        <w:ind w:left="1088" w:right="938" w:hanging="341"/>
        <w:jc w:val="left"/>
      </w:pPr>
      <w:r>
        <w:rPr>
          <w:rFonts w:ascii="Arial" w:hAnsi="Arial"/>
        </w:rPr>
        <w:t>ø </w:t>
      </w:r>
      <w:r>
        <w:rPr/>
        <w:t>A review of existing catchment and</w:t>
      </w:r>
      <w:r>
        <w:rPr>
          <w:spacing w:val="-1"/>
        </w:rPr>
        <w:t> </w:t>
      </w:r>
      <w:r>
        <w:rPr/>
        <w:t>water</w:t>
      </w:r>
      <w:r>
        <w:rPr/>
        <w:t> programs would help to identify synergies</w:t>
      </w:r>
      <w:r>
        <w:rPr>
          <w:spacing w:val="-24"/>
        </w:rPr>
        <w:t> </w:t>
      </w:r>
      <w:r>
        <w:rPr/>
        <w:t>and</w:t>
      </w:r>
      <w:r>
        <w:rPr/>
        <w:t> differences between management</w:t>
      </w:r>
      <w:r>
        <w:rPr>
          <w:spacing w:val="-17"/>
        </w:rPr>
        <w:t> </w:t>
      </w:r>
      <w:r>
        <w:rPr/>
        <w:t>objectives</w:t>
      </w:r>
      <w:r>
        <w:rPr/>
        <w:t> and approaches in each of these areas,</w:t>
      </w:r>
      <w:r>
        <w:rPr>
          <w:spacing w:val="-4"/>
        </w:rPr>
        <w:t> </w:t>
      </w:r>
      <w:r>
        <w:rPr/>
        <w:t>and</w:t>
      </w:r>
      <w:r>
        <w:rPr/>
        <w:t> begin to identify overarching</w:t>
      </w:r>
      <w:r>
        <w:rPr>
          <w:spacing w:val="-21"/>
        </w:rPr>
        <w:t> </w:t>
      </w:r>
      <w:r>
        <w:rPr/>
        <w:t>goals</w:t>
      </w:r>
    </w:p>
    <w:p>
      <w:pPr>
        <w:pStyle w:val="BodyText"/>
        <w:spacing w:line="264" w:lineRule="exact"/>
        <w:ind w:left="1088" w:right="938" w:hanging="341"/>
        <w:jc w:val="left"/>
        <w:rPr>
          <w:rFonts w:ascii="Calibri" w:hAnsi="Calibri" w:cs="Calibri" w:eastAsia="Calibri"/>
        </w:rPr>
      </w:pPr>
      <w:r>
        <w:rPr>
          <w:rFonts w:ascii="Arial" w:hAnsi="Arial"/>
        </w:rPr>
        <w:t>ø </w:t>
      </w:r>
      <w:r>
        <w:rPr>
          <w:rFonts w:ascii="Calibri" w:hAnsi="Calibri"/>
        </w:rPr>
        <w:t>The development of partnership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arrangements</w:t>
      </w:r>
      <w:r>
        <w:rPr>
          <w:rFonts w:ascii="Calibri" w:hAnsi="Calibri"/>
          <w:w w:val="100"/>
        </w:rPr>
        <w:t> </w:t>
      </w:r>
      <w:r>
        <w:rPr/>
        <w:t>and memorandums of understanding with</w:t>
      </w:r>
      <w:r>
        <w:rPr>
          <w:spacing w:val="-15"/>
        </w:rPr>
        <w:t> </w:t>
      </w:r>
      <w:r>
        <w:rPr/>
        <w:t>both</w:t>
      </w:r>
      <w:r>
        <w:rPr>
          <w:w w:val="100"/>
        </w:rPr>
        <w:t> </w:t>
      </w:r>
      <w:r>
        <w:rPr/>
        <w:t>public and private land managers, would</w:t>
      </w:r>
      <w:r>
        <w:rPr>
          <w:spacing w:val="-11"/>
        </w:rPr>
        <w:t> </w:t>
      </w:r>
      <w:r>
        <w:rPr/>
        <w:t>help</w:t>
      </w:r>
      <w:r>
        <w:rPr>
          <w:w w:val="100"/>
        </w:rPr>
        <w:t> </w:t>
      </w:r>
      <w:r>
        <w:rPr/>
        <w:t>to ensure all parties are committed to</w:t>
      </w:r>
      <w:r>
        <w:rPr>
          <w:spacing w:val="-26"/>
        </w:rPr>
        <w:t> </w:t>
      </w:r>
      <w:r>
        <w:rPr/>
        <w:t>common</w:t>
      </w:r>
      <w:r>
        <w:rPr/>
        <w:t> </w:t>
      </w:r>
      <w:r>
        <w:rPr>
          <w:rFonts w:ascii="Calibri" w:hAnsi="Calibri"/>
        </w:rPr>
        <w:t>goals</w:t>
      </w:r>
    </w:p>
    <w:p>
      <w:pPr>
        <w:pStyle w:val="BodyText"/>
        <w:spacing w:line="264" w:lineRule="exact"/>
        <w:ind w:left="1088" w:right="1121" w:hanging="341"/>
        <w:jc w:val="left"/>
      </w:pPr>
      <w:r>
        <w:rPr>
          <w:rFonts w:ascii="Arial" w:hAnsi="Arial"/>
        </w:rPr>
        <w:t>ø </w:t>
      </w:r>
      <w:r>
        <w:rPr/>
        <w:t>Benefit sharing arrangements would need</w:t>
      </w:r>
      <w:r>
        <w:rPr>
          <w:spacing w:val="3"/>
        </w:rPr>
        <w:t> </w:t>
      </w:r>
      <w:r>
        <w:rPr/>
        <w:t>to</w:t>
      </w:r>
      <w:r>
        <w:rPr/>
        <w:t> be considered, potentially in the context</w:t>
      </w:r>
      <w:r>
        <w:rPr>
          <w:spacing w:val="-16"/>
        </w:rPr>
        <w:t> </w:t>
      </w:r>
      <w:r>
        <w:rPr/>
        <w:t>of</w:t>
      </w:r>
      <w:r>
        <w:rPr/>
        <w:t> Native Title settlement</w:t>
      </w:r>
      <w:r>
        <w:rPr>
          <w:spacing w:val="-28"/>
        </w:rPr>
        <w:t> </w:t>
      </w:r>
      <w:r>
        <w:rPr/>
        <w:t>negotiations.</w:t>
      </w:r>
    </w:p>
    <w:p>
      <w:pPr>
        <w:spacing w:after="0" w:line="264" w:lineRule="exact"/>
        <w:jc w:val="left"/>
        <w:sectPr>
          <w:type w:val="continuous"/>
          <w:pgSz w:w="11910" w:h="16840"/>
          <w:pgMar w:top="1180" w:bottom="280" w:left="0" w:right="0"/>
          <w:cols w:num="2" w:equalWidth="0">
            <w:col w:w="5599" w:space="40"/>
            <w:col w:w="6271"/>
          </w:cols>
        </w:sectPr>
      </w:pPr>
    </w:p>
    <w:p>
      <w:pPr>
        <w:spacing w:line="240" w:lineRule="auto" w:before="4"/>
        <w:rPr>
          <w:rFonts w:ascii="Calibri" w:hAnsi="Calibri" w:cs="Calibri" w:eastAsia="Calibri"/>
          <w:sz w:val="28"/>
          <w:szCs w:val="28"/>
        </w:rPr>
      </w:pPr>
      <w:r>
        <w:rPr/>
        <w:pict>
          <v:group style="position:absolute;margin-left:.0004pt;margin-top:45.328217pt;width:594.950pt;height:4.850pt;mso-position-horizontal-relative:page;mso-position-vertical-relative:page;z-index:7072" coordorigin="0,907" coordsize="11899,97">
            <v:group style="position:absolute;left:11891;top:914;width:2;height:80" coordorigin="11891,914" coordsize="2,80">
              <v:shape style="position:absolute;left:11891;top:914;width:2;height:80" coordorigin="11891,914" coordsize="0,80" path="m11891,994l11891,914e" filled="false" stroked="true" strokeweight=".748pt" strokecolor="#939598">
                <v:path arrowok="t"/>
              </v:shape>
            </v:group>
            <v:group style="position:absolute;left:11851;top:914;width:2;height:80" coordorigin="11851,914" coordsize="2,80">
              <v:shape style="position:absolute;left:11851;top:914;width:2;height:80" coordorigin="11851,914" coordsize="0,80" path="m11851,994l11851,914e" filled="false" stroked="true" strokeweight=".748pt" strokecolor="#939598">
                <v:path arrowok="t"/>
              </v:shape>
            </v:group>
            <v:group style="position:absolute;left:11811;top:914;width:2;height:80" coordorigin="11811,914" coordsize="2,80">
              <v:shape style="position:absolute;left:11811;top:914;width:2;height:80" coordorigin="11811,914" coordsize="0,80" path="m11811,994l11811,914e" filled="false" stroked="true" strokeweight=".748pt" strokecolor="#939598">
                <v:path arrowok="t"/>
              </v:shape>
            </v:group>
            <v:group style="position:absolute;left:11771;top:914;width:2;height:80" coordorigin="11771,914" coordsize="2,80">
              <v:shape style="position:absolute;left:11771;top:914;width:2;height:80" coordorigin="11771,914" coordsize="0,80" path="m11771,994l11771,914e" filled="false" stroked="true" strokeweight=".748pt" strokecolor="#939598">
                <v:path arrowok="t"/>
              </v:shape>
            </v:group>
            <v:group style="position:absolute;left:11731;top:914;width:2;height:80" coordorigin="11731,914" coordsize="2,80">
              <v:shape style="position:absolute;left:11731;top:914;width:2;height:80" coordorigin="11731,914" coordsize="1,80" path="m11731,994l11731,914e" filled="false" stroked="true" strokeweight=".748pt" strokecolor="#939598">
                <v:path arrowok="t"/>
              </v:shape>
            </v:group>
            <v:group style="position:absolute;left:11691;top:914;width:2;height:80" coordorigin="11691,914" coordsize="2,80">
              <v:shape style="position:absolute;left:11691;top:914;width:2;height:80" coordorigin="11691,914" coordsize="0,80" path="m11691,994l11691,914e" filled="false" stroked="true" strokeweight=".748pt" strokecolor="#939598">
                <v:path arrowok="t"/>
              </v:shape>
            </v:group>
            <v:group style="position:absolute;left:11651;top:914;width:2;height:80" coordorigin="11651,914" coordsize="2,80">
              <v:shape style="position:absolute;left:11651;top:914;width:2;height:80" coordorigin="11651,914" coordsize="0,80" path="m11651,994l11651,914e" filled="false" stroked="true" strokeweight=".748pt" strokecolor="#939598">
                <v:path arrowok="t"/>
              </v:shape>
            </v:group>
            <v:group style="position:absolute;left:11611;top:914;width:2;height:80" coordorigin="11611,914" coordsize="2,80">
              <v:shape style="position:absolute;left:11611;top:914;width:2;height:80" coordorigin="11611,914" coordsize="0,80" path="m11611,994l11611,914e" filled="false" stroked="true" strokeweight=".748pt" strokecolor="#939598">
                <v:path arrowok="t"/>
              </v:shape>
            </v:group>
            <v:group style="position:absolute;left:11571;top:914;width:2;height:80" coordorigin="11571,914" coordsize="2,80">
              <v:shape style="position:absolute;left:11571;top:914;width:2;height:80" coordorigin="11571,914" coordsize="0,80" path="m11571,994l11571,914e" filled="false" stroked="true" strokeweight=".748pt" strokecolor="#939598">
                <v:path arrowok="t"/>
              </v:shape>
            </v:group>
            <v:group style="position:absolute;left:11531;top:914;width:2;height:80" coordorigin="11531,914" coordsize="2,80">
              <v:shape style="position:absolute;left:11531;top:914;width:2;height:80" coordorigin="11531,914" coordsize="1,80" path="m11531,994l11531,914e" filled="false" stroked="true" strokeweight=".748pt" strokecolor="#939598">
                <v:path arrowok="t"/>
              </v:shape>
            </v:group>
            <v:group style="position:absolute;left:11491;top:914;width:2;height:80" coordorigin="11491,914" coordsize="2,80">
              <v:shape style="position:absolute;left:11491;top:914;width:2;height:80" coordorigin="11491,914" coordsize="0,80" path="m11491,994l11491,914e" filled="false" stroked="true" strokeweight=".748pt" strokecolor="#939598">
                <v:path arrowok="t"/>
              </v:shape>
            </v:group>
            <v:group style="position:absolute;left:11451;top:914;width:2;height:80" coordorigin="11451,914" coordsize="2,80">
              <v:shape style="position:absolute;left:11451;top:914;width:2;height:80" coordorigin="11451,914" coordsize="0,80" path="m11451,994l11451,914e" filled="false" stroked="true" strokeweight=".748pt" strokecolor="#939598">
                <v:path arrowok="t"/>
              </v:shape>
            </v:group>
            <v:group style="position:absolute;left:11411;top:914;width:2;height:80" coordorigin="11411,914" coordsize="2,80">
              <v:shape style="position:absolute;left:11411;top:914;width:2;height:80" coordorigin="11411,914" coordsize="0,80" path="m11411,994l11411,914e" filled="false" stroked="true" strokeweight=".748pt" strokecolor="#939598">
                <v:path arrowok="t"/>
              </v:shape>
            </v:group>
            <v:group style="position:absolute;left:11371;top:914;width:2;height:80" coordorigin="11371,914" coordsize="2,80">
              <v:shape style="position:absolute;left:11371;top:914;width:2;height:80" coordorigin="11371,914" coordsize="0,80" path="m11371,994l11371,914e" filled="false" stroked="true" strokeweight=".748pt" strokecolor="#939598">
                <v:path arrowok="t"/>
              </v:shape>
            </v:group>
            <v:group style="position:absolute;left:11331;top:914;width:2;height:80" coordorigin="11331,914" coordsize="2,80">
              <v:shape style="position:absolute;left:11331;top:914;width:2;height:80" coordorigin="11331,914" coordsize="0,80" path="m11331,994l11331,914e" filled="false" stroked="true" strokeweight=".748pt" strokecolor="#939598">
                <v:path arrowok="t"/>
              </v:shape>
            </v:group>
            <v:group style="position:absolute;left:11291;top:914;width:2;height:80" coordorigin="11291,914" coordsize="2,80">
              <v:shape style="position:absolute;left:11291;top:914;width:2;height:80" coordorigin="11291,914" coordsize="0,80" path="m11291,994l11291,914e" filled="false" stroked="true" strokeweight=".748pt" strokecolor="#939598">
                <v:path arrowok="t"/>
              </v:shape>
            </v:group>
            <v:group style="position:absolute;left:11251;top:914;width:2;height:80" coordorigin="11251,914" coordsize="2,80">
              <v:shape style="position:absolute;left:11251;top:914;width:2;height:80" coordorigin="11251,914" coordsize="0,80" path="m11251,994l11251,914e" filled="false" stroked="true" strokeweight=".748pt" strokecolor="#939598">
                <v:path arrowok="t"/>
              </v:shape>
            </v:group>
            <v:group style="position:absolute;left:11210;top:914;width:2;height:80" coordorigin="11210,914" coordsize="2,80">
              <v:shape style="position:absolute;left:11210;top:914;width:2;height:80" coordorigin="11210,914" coordsize="0,80" path="m11211,994l11210,914e" filled="false" stroked="true" strokeweight=".748pt" strokecolor="#939598">
                <v:path arrowok="t"/>
              </v:shape>
            </v:group>
            <v:group style="position:absolute;left:11170;top:914;width:2;height:80" coordorigin="11170,914" coordsize="2,80">
              <v:shape style="position:absolute;left:11170;top:914;width:2;height:80" coordorigin="11170,914" coordsize="0,80" path="m11170,994l11170,914e" filled="false" stroked="true" strokeweight=".748pt" strokecolor="#939598">
                <v:path arrowok="t"/>
              </v:shape>
            </v:group>
            <v:group style="position:absolute;left:11130;top:914;width:2;height:80" coordorigin="11130,914" coordsize="2,80">
              <v:shape style="position:absolute;left:11130;top:914;width:2;height:80" coordorigin="11130,914" coordsize="0,80" path="m11130,994l11130,914e" filled="false" stroked="true" strokeweight=".748pt" strokecolor="#939598">
                <v:path arrowok="t"/>
              </v:shape>
            </v:group>
            <v:group style="position:absolute;left:11090;top:914;width:2;height:80" coordorigin="11090,914" coordsize="2,80">
              <v:shape style="position:absolute;left:11090;top:914;width:2;height:80" coordorigin="11090,914" coordsize="0,80" path="m11090,994l11090,914e" filled="false" stroked="true" strokeweight=".748pt" strokecolor="#939598">
                <v:path arrowok="t"/>
              </v:shape>
            </v:group>
            <v:group style="position:absolute;left:11050;top:914;width:2;height:80" coordorigin="11050,914" coordsize="2,80">
              <v:shape style="position:absolute;left:11050;top:914;width:2;height:80" coordorigin="11050,914" coordsize="0,80" path="m11050,994l11050,914e" filled="false" stroked="true" strokeweight=".748pt" strokecolor="#939598">
                <v:path arrowok="t"/>
              </v:shape>
            </v:group>
            <v:group style="position:absolute;left:11010;top:914;width:2;height:80" coordorigin="11010,914" coordsize="2,80">
              <v:shape style="position:absolute;left:11010;top:914;width:2;height:80" coordorigin="11010,914" coordsize="1,80" path="m11010,994l11010,914e" filled="false" stroked="true" strokeweight=".748pt" strokecolor="#939598">
                <v:path arrowok="t"/>
              </v:shape>
            </v:group>
            <v:group style="position:absolute;left:10970;top:914;width:2;height:80" coordorigin="10970,914" coordsize="2,80">
              <v:shape style="position:absolute;left:10970;top:914;width:2;height:80" coordorigin="10970,914" coordsize="0,80" path="m10970,994l10970,914e" filled="false" stroked="true" strokeweight=".748pt" strokecolor="#939598">
                <v:path arrowok="t"/>
              </v:shape>
            </v:group>
            <v:group style="position:absolute;left:10930;top:914;width:2;height:80" coordorigin="10930,914" coordsize="2,80">
              <v:shape style="position:absolute;left:10930;top:914;width:2;height:80" coordorigin="10930,914" coordsize="0,80" path="m10930,994l10930,914e" filled="false" stroked="true" strokeweight=".748pt" strokecolor="#939598">
                <v:path arrowok="t"/>
              </v:shape>
            </v:group>
            <v:group style="position:absolute;left:10890;top:914;width:2;height:80" coordorigin="10890,914" coordsize="2,80">
              <v:shape style="position:absolute;left:10890;top:914;width:2;height:80" coordorigin="10890,914" coordsize="0,80" path="m10890,994l10890,914e" filled="false" stroked="true" strokeweight=".748pt" strokecolor="#939598">
                <v:path arrowok="t"/>
              </v:shape>
            </v:group>
            <v:group style="position:absolute;left:10850;top:914;width:2;height:80" coordorigin="10850,914" coordsize="2,80">
              <v:shape style="position:absolute;left:10850;top:914;width:2;height:80" coordorigin="10850,914" coordsize="1,80" path="m10850,994l10850,914e" filled="false" stroked="true" strokeweight=".748pt" strokecolor="#939598">
                <v:path arrowok="t"/>
              </v:shape>
            </v:group>
            <v:group style="position:absolute;left:10810;top:914;width:2;height:80" coordorigin="10810,914" coordsize="2,80">
              <v:shape style="position:absolute;left:10810;top:914;width:2;height:80" coordorigin="10810,914" coordsize="0,80" path="m10810,994l10810,914e" filled="false" stroked="true" strokeweight=".748pt" strokecolor="#939598">
                <v:path arrowok="t"/>
              </v:shape>
            </v:group>
            <v:group style="position:absolute;left:10770;top:914;width:2;height:80" coordorigin="10770,914" coordsize="2,80">
              <v:shape style="position:absolute;left:10770;top:914;width:2;height:80" coordorigin="10770,914" coordsize="0,80" path="m10770,994l10770,914e" filled="false" stroked="true" strokeweight=".748pt" strokecolor="#939598">
                <v:path arrowok="t"/>
              </v:shape>
            </v:group>
            <v:group style="position:absolute;left:10730;top:914;width:2;height:80" coordorigin="10730,914" coordsize="2,80">
              <v:shape style="position:absolute;left:10730;top:914;width:2;height:80" coordorigin="10730,914" coordsize="0,80" path="m10730,994l10730,914e" filled="false" stroked="true" strokeweight=".748pt" strokecolor="#939598">
                <v:path arrowok="t"/>
              </v:shape>
            </v:group>
            <v:group style="position:absolute;left:10690;top:914;width:2;height:80" coordorigin="10690,914" coordsize="2,80">
              <v:shape style="position:absolute;left:10690;top:914;width:2;height:80" coordorigin="10690,914" coordsize="0,80" path="m10690,994l10690,914e" filled="false" stroked="true" strokeweight=".748pt" strokecolor="#939598">
                <v:path arrowok="t"/>
              </v:shape>
            </v:group>
            <v:group style="position:absolute;left:10650;top:914;width:2;height:80" coordorigin="10650,914" coordsize="2,80">
              <v:shape style="position:absolute;left:10650;top:914;width:2;height:80" coordorigin="10650,914" coordsize="0,80" path="m10650,994l10650,914e" filled="false" stroked="true" strokeweight=".748pt" strokecolor="#939598">
                <v:path arrowok="t"/>
              </v:shape>
            </v:group>
            <v:group style="position:absolute;left:10610;top:914;width:2;height:80" coordorigin="10610,914" coordsize="2,80">
              <v:shape style="position:absolute;left:10610;top:914;width:2;height:80" coordorigin="10610,914" coordsize="0,80" path="m10610,994l10610,914e" filled="false" stroked="true" strokeweight=".748pt" strokecolor="#939598">
                <v:path arrowok="t"/>
              </v:shape>
            </v:group>
            <v:group style="position:absolute;left:10570;top:914;width:2;height:80" coordorigin="10570,914" coordsize="2,80">
              <v:shape style="position:absolute;left:10570;top:914;width:2;height:80" coordorigin="10570,914" coordsize="0,80" path="m10570,994l10570,914e" filled="false" stroked="true" strokeweight=".748pt" strokecolor="#939598">
                <v:path arrowok="t"/>
              </v:shape>
            </v:group>
            <v:group style="position:absolute;left:10530;top:914;width:2;height:80" coordorigin="10530,914" coordsize="2,80">
              <v:shape style="position:absolute;left:10530;top:914;width:2;height:80" coordorigin="10530,914" coordsize="0,80" path="m10530,994l10530,914e" filled="false" stroked="true" strokeweight=".748pt" strokecolor="#939598">
                <v:path arrowok="t"/>
              </v:shape>
            </v:group>
            <v:group style="position:absolute;left:10490;top:914;width:2;height:80" coordorigin="10490,914" coordsize="2,80">
              <v:shape style="position:absolute;left:10490;top:914;width:2;height:80" coordorigin="10490,914" coordsize="0,80" path="m10490,994l10490,914e" filled="false" stroked="true" strokeweight=".748pt" strokecolor="#939598">
                <v:path arrowok="t"/>
              </v:shape>
            </v:group>
            <v:group style="position:absolute;left:10450;top:914;width:2;height:80" coordorigin="10450,914" coordsize="2,80">
              <v:shape style="position:absolute;left:10450;top:914;width:2;height:80" coordorigin="10450,914" coordsize="0,80" path="m10450,994l10450,914e" filled="false" stroked="true" strokeweight=".748pt" strokecolor="#939598">
                <v:path arrowok="t"/>
              </v:shape>
            </v:group>
            <v:group style="position:absolute;left:10410;top:914;width:2;height:80" coordorigin="10410,914" coordsize="2,80">
              <v:shape style="position:absolute;left:10410;top:914;width:2;height:80" coordorigin="10410,914" coordsize="0,80" path="m10410,994l10410,914e" filled="false" stroked="true" strokeweight=".748pt" strokecolor="#939598">
                <v:path arrowok="t"/>
              </v:shape>
            </v:group>
            <v:group style="position:absolute;left:10370;top:914;width:2;height:80" coordorigin="10370,914" coordsize="2,80">
              <v:shape style="position:absolute;left:10370;top:914;width:2;height:80" coordorigin="10370,914" coordsize="0,80" path="m10370,994l10370,914e" filled="false" stroked="true" strokeweight=".748pt" strokecolor="#939598">
                <v:path arrowok="t"/>
              </v:shape>
            </v:group>
            <v:group style="position:absolute;left:10330;top:914;width:2;height:80" coordorigin="10330,914" coordsize="2,80">
              <v:shape style="position:absolute;left:10330;top:914;width:2;height:80" coordorigin="10330,914" coordsize="0,80" path="m10330,994l10330,914e" filled="false" stroked="true" strokeweight=".748pt" strokecolor="#939598">
                <v:path arrowok="t"/>
              </v:shape>
            </v:group>
            <v:group style="position:absolute;left:10290;top:914;width:2;height:80" coordorigin="10290,914" coordsize="2,80">
              <v:shape style="position:absolute;left:10290;top:914;width:2;height:80" coordorigin="10290,914" coordsize="0,80" path="m10290,994l10290,914e" filled="false" stroked="true" strokeweight=".748pt" strokecolor="#939598">
                <v:path arrowok="t"/>
              </v:shape>
            </v:group>
            <v:group style="position:absolute;left:10250;top:914;width:2;height:80" coordorigin="10250,914" coordsize="2,80">
              <v:shape style="position:absolute;left:10250;top:914;width:2;height:80" coordorigin="10250,914" coordsize="1,80" path="m10250,994l10250,914e" filled="false" stroked="true" strokeweight=".748pt" strokecolor="#939598">
                <v:path arrowok="t"/>
              </v:shape>
            </v:group>
            <v:group style="position:absolute;left:10210;top:914;width:2;height:80" coordorigin="10210,914" coordsize="2,80">
              <v:shape style="position:absolute;left:10210;top:914;width:2;height:80" coordorigin="10210,914" coordsize="0,80" path="m10210,994l10210,914e" filled="false" stroked="true" strokeweight=".748pt" strokecolor="#939598">
                <v:path arrowok="t"/>
              </v:shape>
            </v:group>
            <v:group style="position:absolute;left:10170;top:914;width:2;height:80" coordorigin="10170,914" coordsize="2,80">
              <v:shape style="position:absolute;left:10170;top:914;width:2;height:80" coordorigin="10170,914" coordsize="0,80" path="m10170,994l10170,914e" filled="false" stroked="true" strokeweight=".748pt" strokecolor="#939598">
                <v:path arrowok="t"/>
              </v:shape>
            </v:group>
            <v:group style="position:absolute;left:10130;top:914;width:2;height:80" coordorigin="10130,914" coordsize="2,80">
              <v:shape style="position:absolute;left:10130;top:914;width:2;height:80" coordorigin="10130,914" coordsize="0,80" path="m10130,994l10130,914e" filled="false" stroked="true" strokeweight=".748pt" strokecolor="#939598">
                <v:path arrowok="t"/>
              </v:shape>
            </v:group>
            <v:group style="position:absolute;left:10090;top:914;width:2;height:80" coordorigin="10090,914" coordsize="2,80">
              <v:shape style="position:absolute;left:10090;top:914;width:2;height:80" coordorigin="10090,914" coordsize="1,80" path="m10090,994l10090,914e" filled="false" stroked="true" strokeweight=".748pt" strokecolor="#939598">
                <v:path arrowok="t"/>
              </v:shape>
            </v:group>
            <v:group style="position:absolute;left:10050;top:914;width:2;height:80" coordorigin="10050,914" coordsize="2,80">
              <v:shape style="position:absolute;left:10050;top:914;width:2;height:80" coordorigin="10050,914" coordsize="0,80" path="m10050,994l10050,914e" filled="false" stroked="true" strokeweight=".748pt" strokecolor="#939598">
                <v:path arrowok="t"/>
              </v:shape>
            </v:group>
            <v:group style="position:absolute;left:10010;top:914;width:2;height:80" coordorigin="10010,914" coordsize="2,80">
              <v:shape style="position:absolute;left:10010;top:914;width:2;height:80" coordorigin="10010,914" coordsize="0,80" path="m10010,994l10010,914e" filled="false" stroked="true" strokeweight=".748pt" strokecolor="#939598">
                <v:path arrowok="t"/>
              </v:shape>
            </v:group>
            <v:group style="position:absolute;left:9970;top:914;width:2;height:80" coordorigin="9970,914" coordsize="2,80">
              <v:shape style="position:absolute;left:9970;top:914;width:2;height:80" coordorigin="9970,914" coordsize="1,80" path="m9970,994l9970,914e" filled="false" stroked="true" strokeweight=".748pt" strokecolor="#939598">
                <v:path arrowok="t"/>
              </v:shape>
            </v:group>
            <v:group style="position:absolute;left:9930;top:914;width:2;height:80" coordorigin="9930,914" coordsize="2,80">
              <v:shape style="position:absolute;left:9930;top:914;width:2;height:80" coordorigin="9930,914" coordsize="0,80" path="m9930,994l9930,914e" filled="false" stroked="true" strokeweight=".748pt" strokecolor="#939598">
                <v:path arrowok="t"/>
              </v:shape>
            </v:group>
            <v:group style="position:absolute;left:9890;top:914;width:2;height:80" coordorigin="9890,914" coordsize="2,80">
              <v:shape style="position:absolute;left:9890;top:914;width:2;height:80" coordorigin="9890,914" coordsize="0,80" path="m9890,994l9890,914e" filled="false" stroked="true" strokeweight=".748pt" strokecolor="#939598">
                <v:path arrowok="t"/>
              </v:shape>
            </v:group>
            <v:group style="position:absolute;left:9850;top:914;width:2;height:80" coordorigin="9850,914" coordsize="2,80">
              <v:shape style="position:absolute;left:9850;top:914;width:2;height:80" coordorigin="9850,914" coordsize="0,80" path="m9850,994l9850,914e" filled="false" stroked="true" strokeweight=".748pt" strokecolor="#939598">
                <v:path arrowok="t"/>
              </v:shape>
            </v:group>
            <v:group style="position:absolute;left:9810;top:914;width:2;height:80" coordorigin="9810,914" coordsize="2,80">
              <v:shape style="position:absolute;left:9810;top:914;width:2;height:80" coordorigin="9810,914" coordsize="0,80" path="m9810,994l9810,914e" filled="false" stroked="true" strokeweight=".748pt" strokecolor="#939598">
                <v:path arrowok="t"/>
              </v:shape>
            </v:group>
            <v:group style="position:absolute;left:9770;top:914;width:2;height:80" coordorigin="9770,914" coordsize="2,80">
              <v:shape style="position:absolute;left:9770;top:914;width:2;height:80" coordorigin="9770,914" coordsize="0,80" path="m9770,994l9770,914e" filled="false" stroked="true" strokeweight=".748pt" strokecolor="#939598">
                <v:path arrowok="t"/>
              </v:shape>
            </v:group>
            <v:group style="position:absolute;left:9730;top:914;width:2;height:80" coordorigin="9730,914" coordsize="2,80">
              <v:shape style="position:absolute;left:9730;top:914;width:2;height:80" coordorigin="9730,914" coordsize="1,80" path="m9730,994l9730,914e" filled="false" stroked="true" strokeweight=".748pt" strokecolor="#939598">
                <v:path arrowok="t"/>
              </v:shape>
            </v:group>
            <v:group style="position:absolute;left:9690;top:914;width:2;height:80" coordorigin="9690,914" coordsize="2,80">
              <v:shape style="position:absolute;left:9690;top:914;width:2;height:80" coordorigin="9690,914" coordsize="0,80" path="m9690,994l9690,914e" filled="false" stroked="true" strokeweight=".748pt" strokecolor="#939598">
                <v:path arrowok="t"/>
              </v:shape>
            </v:group>
            <v:group style="position:absolute;left:9650;top:914;width:2;height:80" coordorigin="9650,914" coordsize="2,80">
              <v:shape style="position:absolute;left:9650;top:914;width:2;height:80" coordorigin="9650,914" coordsize="0,80" path="m9650,994l9650,914e" filled="false" stroked="true" strokeweight=".748pt" strokecolor="#939598">
                <v:path arrowok="t"/>
              </v:shape>
            </v:group>
            <v:group style="position:absolute;left:9610;top:914;width:2;height:80" coordorigin="9610,914" coordsize="2,80">
              <v:shape style="position:absolute;left:9610;top:914;width:2;height:80" coordorigin="9610,914" coordsize="0,80" path="m9610,994l9610,914e" filled="false" stroked="true" strokeweight=".748pt" strokecolor="#939598">
                <v:path arrowok="t"/>
              </v:shape>
            </v:group>
            <v:group style="position:absolute;left:9570;top:914;width:2;height:80" coordorigin="9570,914" coordsize="2,80">
              <v:shape style="position:absolute;left:9570;top:914;width:2;height:80" coordorigin="9570,914" coordsize="1,80" path="m9570,994l9570,914e" filled="false" stroked="true" strokeweight=".748pt" strokecolor="#939598">
                <v:path arrowok="t"/>
              </v:shape>
            </v:group>
            <v:group style="position:absolute;left:9530;top:914;width:2;height:80" coordorigin="9530,914" coordsize="2,80">
              <v:shape style="position:absolute;left:9530;top:914;width:2;height:80" coordorigin="9530,914" coordsize="0,80" path="m9530,994l9530,914e" filled="false" stroked="true" strokeweight=".748pt" strokecolor="#939598">
                <v:path arrowok="t"/>
              </v:shape>
            </v:group>
            <v:group style="position:absolute;left:9490;top:914;width:2;height:80" coordorigin="9490,914" coordsize="2,80">
              <v:shape style="position:absolute;left:9490;top:914;width:2;height:80" coordorigin="9490,914" coordsize="0,80" path="m9490,994l9490,914e" filled="false" stroked="true" strokeweight=".748pt" strokecolor="#939598">
                <v:path arrowok="t"/>
              </v:shape>
            </v:group>
            <v:group style="position:absolute;left:9450;top:914;width:2;height:80" coordorigin="9450,914" coordsize="2,80">
              <v:shape style="position:absolute;left:9450;top:914;width:2;height:80" coordorigin="9450,914" coordsize="0,80" path="m9450,994l9450,914e" filled="false" stroked="true" strokeweight=".748pt" strokecolor="#939598">
                <v:path arrowok="t"/>
              </v:shape>
            </v:group>
            <v:group style="position:absolute;left:9410;top:914;width:2;height:80" coordorigin="9410,914" coordsize="2,80">
              <v:shape style="position:absolute;left:9410;top:914;width:2;height:80" coordorigin="9410,914" coordsize="0,80" path="m9410,994l9410,914e" filled="false" stroked="true" strokeweight=".748pt" strokecolor="#939598">
                <v:path arrowok="t"/>
              </v:shape>
            </v:group>
            <v:group style="position:absolute;left:9370;top:914;width:2;height:80" coordorigin="9370,914" coordsize="2,80">
              <v:shape style="position:absolute;left:9370;top:914;width:2;height:80" coordorigin="9370,914" coordsize="1,80" path="m9370,994l9370,914e" filled="false" stroked="true" strokeweight=".748pt" strokecolor="#939598">
                <v:path arrowok="t"/>
              </v:shape>
            </v:group>
            <v:group style="position:absolute;left:9330;top:914;width:2;height:80" coordorigin="9330,914" coordsize="2,80">
              <v:shape style="position:absolute;left:9330;top:914;width:2;height:80" coordorigin="9330,914" coordsize="0,80" path="m9330,994l9330,914e" filled="false" stroked="true" strokeweight=".748pt" strokecolor="#939598">
                <v:path arrowok="t"/>
              </v:shape>
            </v:group>
            <v:group style="position:absolute;left:9290;top:914;width:2;height:80" coordorigin="9290,914" coordsize="2,80">
              <v:shape style="position:absolute;left:9290;top:914;width:2;height:80" coordorigin="9290,914" coordsize="0,80" path="m9290,994l9290,914e" filled="false" stroked="true" strokeweight=".748pt" strokecolor="#939598">
                <v:path arrowok="t"/>
              </v:shape>
            </v:group>
            <v:group style="position:absolute;left:9250;top:914;width:2;height:80" coordorigin="9250,914" coordsize="2,80">
              <v:shape style="position:absolute;left:9250;top:914;width:2;height:80" coordorigin="9250,914" coordsize="0,80" path="m9250,994l9250,914e" filled="false" stroked="true" strokeweight=".748pt" strokecolor="#939598">
                <v:path arrowok="t"/>
              </v:shape>
            </v:group>
            <v:group style="position:absolute;left:9210;top:914;width:2;height:80" coordorigin="9210,914" coordsize="2,80">
              <v:shape style="position:absolute;left:9210;top:914;width:2;height:80" coordorigin="9210,914" coordsize="1,80" path="m9210,994l9210,914e" filled="false" stroked="true" strokeweight=".748pt" strokecolor="#939598">
                <v:path arrowok="t"/>
              </v:shape>
            </v:group>
            <v:group style="position:absolute;left:9170;top:914;width:2;height:80" coordorigin="9170,914" coordsize="2,80">
              <v:shape style="position:absolute;left:9170;top:914;width:2;height:80" coordorigin="9170,914" coordsize="0,80" path="m9170,994l9170,914e" filled="false" stroked="true" strokeweight=".748pt" strokecolor="#939598">
                <v:path arrowok="t"/>
              </v:shape>
            </v:group>
            <v:group style="position:absolute;left:9130;top:914;width:2;height:80" coordorigin="9130,914" coordsize="2,80">
              <v:shape style="position:absolute;left:9130;top:914;width:2;height:80" coordorigin="9130,914" coordsize="0,80" path="m9130,994l9130,914e" filled="false" stroked="true" strokeweight=".748pt" strokecolor="#939598">
                <v:path arrowok="t"/>
              </v:shape>
            </v:group>
            <v:group style="position:absolute;left:9090;top:914;width:2;height:80" coordorigin="9090,914" coordsize="2,80">
              <v:shape style="position:absolute;left:9090;top:914;width:2;height:80" coordorigin="9090,914" coordsize="0,80" path="m9090,994l9090,914e" filled="false" stroked="true" strokeweight=".748pt" strokecolor="#939598">
                <v:path arrowok="t"/>
              </v:shape>
            </v:group>
            <v:group style="position:absolute;left:9050;top:914;width:2;height:80" coordorigin="9050,914" coordsize="2,80">
              <v:shape style="position:absolute;left:9050;top:914;width:2;height:80" coordorigin="9050,914" coordsize="1,80" path="m9050,994l9050,914e" filled="false" stroked="true" strokeweight=".748pt" strokecolor="#939598">
                <v:path arrowok="t"/>
              </v:shape>
            </v:group>
            <v:group style="position:absolute;left:9010;top:914;width:2;height:80" coordorigin="9010,914" coordsize="2,80">
              <v:shape style="position:absolute;left:9010;top:914;width:2;height:80" coordorigin="9010,914" coordsize="0,80" path="m9010,994l9010,914e" filled="false" stroked="true" strokeweight=".748pt" strokecolor="#939598">
                <v:path arrowok="t"/>
              </v:shape>
            </v:group>
            <v:group style="position:absolute;left:8970;top:914;width:2;height:80" coordorigin="8970,914" coordsize="2,80">
              <v:shape style="position:absolute;left:8970;top:914;width:2;height:80" coordorigin="8970,914" coordsize="0,80" path="m8970,994l8970,914e" filled="false" stroked="true" strokeweight=".748pt" strokecolor="#939598">
                <v:path arrowok="t"/>
              </v:shape>
            </v:group>
            <v:group style="position:absolute;left:8930;top:914;width:2;height:80" coordorigin="8930,914" coordsize="2,80">
              <v:shape style="position:absolute;left:8930;top:914;width:2;height:80" coordorigin="8930,914" coordsize="0,80" path="m8930,994l8930,914e" filled="false" stroked="true" strokeweight=".748pt" strokecolor="#939598">
                <v:path arrowok="t"/>
              </v:shape>
            </v:group>
            <v:group style="position:absolute;left:8890;top:914;width:2;height:80" coordorigin="8890,914" coordsize="2,80">
              <v:shape style="position:absolute;left:8890;top:914;width:2;height:80" coordorigin="8890,914" coordsize="0,80" path="m8890,994l8890,914e" filled="false" stroked="true" strokeweight=".748pt" strokecolor="#939598">
                <v:path arrowok="t"/>
              </v:shape>
            </v:group>
            <v:group style="position:absolute;left:8850;top:914;width:2;height:80" coordorigin="8850,914" coordsize="2,80">
              <v:shape style="position:absolute;left:8850;top:914;width:2;height:80" coordorigin="8850,914" coordsize="1,80" path="m8850,994l8850,914e" filled="false" stroked="true" strokeweight=".748pt" strokecolor="#939598">
                <v:path arrowok="t"/>
              </v:shape>
            </v:group>
            <v:group style="position:absolute;left:8810;top:914;width:2;height:80" coordorigin="8810,914" coordsize="2,80">
              <v:shape style="position:absolute;left:8810;top:914;width:2;height:80" coordorigin="8810,914" coordsize="0,80" path="m8810,994l8810,914e" filled="false" stroked="true" strokeweight=".748pt" strokecolor="#939598">
                <v:path arrowok="t"/>
              </v:shape>
            </v:group>
            <v:group style="position:absolute;left:8770;top:914;width:2;height:80" coordorigin="8770,914" coordsize="2,80">
              <v:shape style="position:absolute;left:8770;top:914;width:2;height:80" coordorigin="8770,914" coordsize="0,80" path="m8770,994l8770,914e" filled="false" stroked="true" strokeweight=".748pt" strokecolor="#939598">
                <v:path arrowok="t"/>
              </v:shape>
            </v:group>
            <v:group style="position:absolute;left:8730;top:914;width:2;height:80" coordorigin="8730,914" coordsize="2,80">
              <v:shape style="position:absolute;left:8730;top:914;width:2;height:80" coordorigin="8730,914" coordsize="0,80" path="m8730,994l8730,914e" filled="false" stroked="true" strokeweight=".748pt" strokecolor="#939598">
                <v:path arrowok="t"/>
              </v:shape>
            </v:group>
            <v:group style="position:absolute;left:8690;top:914;width:2;height:80" coordorigin="8690,914" coordsize="2,80">
              <v:shape style="position:absolute;left:8690;top:914;width:2;height:80" coordorigin="8690,914" coordsize="1,80" path="m8690,994l8690,914e" filled="false" stroked="true" strokeweight=".748pt" strokecolor="#939598">
                <v:path arrowok="t"/>
              </v:shape>
            </v:group>
            <v:group style="position:absolute;left:8650;top:914;width:2;height:80" coordorigin="8650,914" coordsize="2,80">
              <v:shape style="position:absolute;left:8650;top:914;width:2;height:80" coordorigin="8650,914" coordsize="0,80" path="m8650,994l8650,914e" filled="false" stroked="true" strokeweight=".748pt" strokecolor="#939598">
                <v:path arrowok="t"/>
              </v:shape>
            </v:group>
            <v:group style="position:absolute;left:8610;top:914;width:2;height:80" coordorigin="8610,914" coordsize="2,80">
              <v:shape style="position:absolute;left:8610;top:914;width:2;height:80" coordorigin="8610,914" coordsize="0,80" path="m8610,994l8610,914e" filled="false" stroked="true" strokeweight=".748pt" strokecolor="#939598">
                <v:path arrowok="t"/>
              </v:shape>
            </v:group>
            <v:group style="position:absolute;left:8570;top:914;width:2;height:80" coordorigin="8570,914" coordsize="2,80">
              <v:shape style="position:absolute;left:8570;top:914;width:2;height:80" coordorigin="8570,914" coordsize="0,80" path="m8570,994l8570,914e" filled="false" stroked="true" strokeweight=".748pt" strokecolor="#939598">
                <v:path arrowok="t"/>
              </v:shape>
            </v:group>
            <v:group style="position:absolute;left:8530;top:914;width:2;height:80" coordorigin="8530,914" coordsize="2,80">
              <v:shape style="position:absolute;left:8530;top:914;width:2;height:80" coordorigin="8530,914" coordsize="0,80" path="m8530,994l8530,914e" filled="false" stroked="true" strokeweight=".748pt" strokecolor="#939598">
                <v:path arrowok="t"/>
              </v:shape>
            </v:group>
            <v:group style="position:absolute;left:8490;top:914;width:2;height:80" coordorigin="8490,914" coordsize="2,80">
              <v:shape style="position:absolute;left:8490;top:914;width:2;height:80" coordorigin="8490,914" coordsize="0,80" path="m8490,994l8490,914e" filled="false" stroked="true" strokeweight=".748pt" strokecolor="#939598">
                <v:path arrowok="t"/>
              </v:shape>
            </v:group>
            <v:group style="position:absolute;left:8450;top:914;width:2;height:80" coordorigin="8450,914" coordsize="2,80">
              <v:shape style="position:absolute;left:8450;top:914;width:2;height:80" coordorigin="8450,914" coordsize="1,80" path="m8450,994l8450,914e" filled="false" stroked="true" strokeweight=".748pt" strokecolor="#939598">
                <v:path arrowok="t"/>
              </v:shape>
            </v:group>
            <v:group style="position:absolute;left:8410;top:915;width:2;height:80" coordorigin="8410,915" coordsize="2,80">
              <v:shape style="position:absolute;left:8410;top:915;width:2;height:80" coordorigin="8410,915" coordsize="0,80" path="m8410,995l8410,915e" filled="false" stroked="true" strokeweight=".748pt" strokecolor="#939598">
                <v:path arrowok="t"/>
              </v:shape>
            </v:group>
            <v:group style="position:absolute;left:8370;top:915;width:2;height:80" coordorigin="8370,915" coordsize="2,80">
              <v:shape style="position:absolute;left:8370;top:915;width:2;height:80" coordorigin="8370,915" coordsize="0,80" path="m8370,995l8370,915e" filled="false" stroked="true" strokeweight=".748pt" strokecolor="#939598">
                <v:path arrowok="t"/>
              </v:shape>
            </v:group>
            <v:group style="position:absolute;left:8330;top:915;width:2;height:80" coordorigin="8330,915" coordsize="2,80">
              <v:shape style="position:absolute;left:8330;top:915;width:2;height:80" coordorigin="8330,915" coordsize="1,80" path="m8330,995l8330,915e" filled="false" stroked="true" strokeweight=".748pt" strokecolor="#939598">
                <v:path arrowok="t"/>
              </v:shape>
            </v:group>
            <v:group style="position:absolute;left:8290;top:915;width:2;height:80" coordorigin="8290,915" coordsize="2,80">
              <v:shape style="position:absolute;left:8290;top:915;width:2;height:80" coordorigin="8290,915" coordsize="0,80" path="m8290,995l8290,915e" filled="false" stroked="true" strokeweight=".748pt" strokecolor="#939598">
                <v:path arrowok="t"/>
              </v:shape>
            </v:group>
            <v:group style="position:absolute;left:8250;top:915;width:2;height:80" coordorigin="8250,915" coordsize="2,80">
              <v:shape style="position:absolute;left:8250;top:915;width:2;height:80" coordorigin="8250,915" coordsize="0,80" path="m8250,995l8250,915e" filled="false" stroked="true" strokeweight=".748pt" strokecolor="#939598">
                <v:path arrowok="t"/>
              </v:shape>
            </v:group>
            <v:group style="position:absolute;left:8210;top:915;width:2;height:80" coordorigin="8210,915" coordsize="2,80">
              <v:shape style="position:absolute;left:8210;top:915;width:2;height:80" coordorigin="8210,915" coordsize="0,80" path="m8210,995l8210,915e" filled="false" stroked="true" strokeweight=".748pt" strokecolor="#939598">
                <v:path arrowok="t"/>
              </v:shape>
            </v:group>
            <v:group style="position:absolute;left:8170;top:915;width:2;height:80" coordorigin="8170,915" coordsize="2,80">
              <v:shape style="position:absolute;left:8170;top:915;width:2;height:80" coordorigin="8170,915" coordsize="1,80" path="m8170,995l8170,915e" filled="false" stroked="true" strokeweight=".748pt" strokecolor="#939598">
                <v:path arrowok="t"/>
              </v:shape>
            </v:group>
            <v:group style="position:absolute;left:8130;top:915;width:2;height:80" coordorigin="8130,915" coordsize="2,80">
              <v:shape style="position:absolute;left:8130;top:915;width:2;height:80" coordorigin="8130,915" coordsize="0,80" path="m8130,995l8130,915e" filled="false" stroked="true" strokeweight=".748pt" strokecolor="#939598">
                <v:path arrowok="t"/>
              </v:shape>
            </v:group>
            <v:group style="position:absolute;left:8090;top:915;width:2;height:80" coordorigin="8090,915" coordsize="2,80">
              <v:shape style="position:absolute;left:8090;top:915;width:2;height:80" coordorigin="8090,915" coordsize="0,80" path="m8090,995l8090,915e" filled="false" stroked="true" strokeweight=".748pt" strokecolor="#939598">
                <v:path arrowok="t"/>
              </v:shape>
            </v:group>
            <v:group style="position:absolute;left:8050;top:915;width:2;height:80" coordorigin="8050,915" coordsize="2,80">
              <v:shape style="position:absolute;left:8050;top:915;width:2;height:80" coordorigin="8050,915" coordsize="0,80" path="m8050,995l8050,915e" filled="false" stroked="true" strokeweight=".748pt" strokecolor="#939598">
                <v:path arrowok="t"/>
              </v:shape>
            </v:group>
            <v:group style="position:absolute;left:8010;top:915;width:2;height:80" coordorigin="8010,915" coordsize="2,80">
              <v:shape style="position:absolute;left:8010;top:915;width:2;height:80" coordorigin="8010,915" coordsize="0,80" path="m8010,995l8010,915e" filled="false" stroked="true" strokeweight=".748pt" strokecolor="#939598">
                <v:path arrowok="t"/>
              </v:shape>
            </v:group>
            <v:group style="position:absolute;left:7970;top:915;width:2;height:80" coordorigin="7970,915" coordsize="2,80">
              <v:shape style="position:absolute;left:7970;top:915;width:2;height:80" coordorigin="7970,915" coordsize="0,80" path="m7970,995l7970,915e" filled="false" stroked="true" strokeweight=".748pt" strokecolor="#939598">
                <v:path arrowok="t"/>
              </v:shape>
            </v:group>
            <v:group style="position:absolute;left:7930;top:915;width:2;height:80" coordorigin="7930,915" coordsize="2,80">
              <v:shape style="position:absolute;left:7930;top:915;width:2;height:80" coordorigin="7930,915" coordsize="1,80" path="m7930,995l7930,915e" filled="false" stroked="true" strokeweight=".748pt" strokecolor="#939598">
                <v:path arrowok="t"/>
              </v:shape>
            </v:group>
            <v:group style="position:absolute;left:7890;top:915;width:2;height:80" coordorigin="7890,915" coordsize="2,80">
              <v:shape style="position:absolute;left:7890;top:915;width:2;height:80" coordorigin="7890,915" coordsize="0,80" path="m7890,995l7890,915e" filled="false" stroked="true" strokeweight=".748pt" strokecolor="#939598">
                <v:path arrowok="t"/>
              </v:shape>
            </v:group>
            <v:group style="position:absolute;left:7850;top:915;width:2;height:80" coordorigin="7850,915" coordsize="2,80">
              <v:shape style="position:absolute;left:7850;top:915;width:2;height:80" coordorigin="7850,915" coordsize="0,80" path="m7850,995l7850,915e" filled="false" stroked="true" strokeweight=".748pt" strokecolor="#939598">
                <v:path arrowok="t"/>
              </v:shape>
            </v:group>
            <v:group style="position:absolute;left:7810;top:915;width:2;height:80" coordorigin="7810,915" coordsize="2,80">
              <v:shape style="position:absolute;left:7810;top:915;width:2;height:80" coordorigin="7810,915" coordsize="1,80" path="m7810,995l7810,915e" filled="false" stroked="true" strokeweight=".748pt" strokecolor="#939598">
                <v:path arrowok="t"/>
              </v:shape>
            </v:group>
            <v:group style="position:absolute;left:7770;top:915;width:2;height:80" coordorigin="7770,915" coordsize="2,80">
              <v:shape style="position:absolute;left:7770;top:915;width:2;height:80" coordorigin="7770,915" coordsize="0,80" path="m7770,995l7770,915e" filled="false" stroked="true" strokeweight=".748pt" strokecolor="#939598">
                <v:path arrowok="t"/>
              </v:shape>
            </v:group>
            <v:group style="position:absolute;left:7730;top:915;width:2;height:80" coordorigin="7730,915" coordsize="2,80">
              <v:shape style="position:absolute;left:7730;top:915;width:2;height:80" coordorigin="7730,915" coordsize="0,80" path="m7730,995l7730,915e" filled="false" stroked="true" strokeweight=".748pt" strokecolor="#939598">
                <v:path arrowok="t"/>
              </v:shape>
            </v:group>
            <v:group style="position:absolute;left:7690;top:915;width:2;height:80" coordorigin="7690,915" coordsize="2,80">
              <v:shape style="position:absolute;left:7690;top:915;width:2;height:80" coordorigin="7690,915" coordsize="0,80" path="m7690,995l7690,915e" filled="false" stroked="true" strokeweight=".748pt" strokecolor="#939598">
                <v:path arrowok="t"/>
              </v:shape>
            </v:group>
            <v:group style="position:absolute;left:7650;top:915;width:2;height:80" coordorigin="7650,915" coordsize="2,80">
              <v:shape style="position:absolute;left:7650;top:915;width:2;height:80" coordorigin="7650,915" coordsize="0,80" path="m7650,995l7650,915e" filled="false" stroked="true" strokeweight=".748pt" strokecolor="#939598">
                <v:path arrowok="t"/>
              </v:shape>
            </v:group>
            <v:group style="position:absolute;left:7610;top:915;width:2;height:80" coordorigin="7610,915" coordsize="2,80">
              <v:shape style="position:absolute;left:7610;top:915;width:2;height:80" coordorigin="7610,915" coordsize="0,80" path="m7610,995l7610,915e" filled="false" stroked="true" strokeweight=".748pt" strokecolor="#939598">
                <v:path arrowok="t"/>
              </v:shape>
            </v:group>
            <v:group style="position:absolute;left:7570;top:915;width:2;height:80" coordorigin="7570,915" coordsize="2,80">
              <v:shape style="position:absolute;left:7570;top:915;width:2;height:80" coordorigin="7570,915" coordsize="1,80" path="m7570,995l7570,915e" filled="false" stroked="true" strokeweight=".748pt" strokecolor="#939598">
                <v:path arrowok="t"/>
              </v:shape>
            </v:group>
            <v:group style="position:absolute;left:7530;top:915;width:2;height:80" coordorigin="7530,915" coordsize="2,80">
              <v:shape style="position:absolute;left:7530;top:915;width:2;height:80" coordorigin="7530,915" coordsize="0,80" path="m7530,995l7530,915e" filled="false" stroked="true" strokeweight=".748pt" strokecolor="#939598">
                <v:path arrowok="t"/>
              </v:shape>
            </v:group>
            <v:group style="position:absolute;left:7489;top:915;width:2;height:80" coordorigin="7489,915" coordsize="2,80">
              <v:shape style="position:absolute;left:7489;top:915;width:2;height:80" coordorigin="7489,915" coordsize="0,80" path="m7490,995l7489,915e" filled="false" stroked="true" strokeweight=".748pt" strokecolor="#939598">
                <v:path arrowok="t"/>
              </v:shape>
            </v:group>
            <v:group style="position:absolute;left:7449;top:915;width:2;height:80" coordorigin="7449,915" coordsize="2,80">
              <v:shape style="position:absolute;left:7449;top:915;width:2;height:80" coordorigin="7449,915" coordsize="0,80" path="m7449,995l7449,915e" filled="false" stroked="true" strokeweight=".748pt" strokecolor="#939598">
                <v:path arrowok="t"/>
              </v:shape>
            </v:group>
            <v:group style="position:absolute;left:7409;top:915;width:2;height:80" coordorigin="7409,915" coordsize="2,80">
              <v:shape style="position:absolute;left:7409;top:915;width:2;height:80" coordorigin="7409,915" coordsize="1,80" path="m7409,995l7409,915e" filled="false" stroked="true" strokeweight=".748pt" strokecolor="#939598">
                <v:path arrowok="t"/>
              </v:shape>
            </v:group>
            <v:group style="position:absolute;left:7369;top:915;width:2;height:80" coordorigin="7369,915" coordsize="2,80">
              <v:shape style="position:absolute;left:7369;top:915;width:2;height:80" coordorigin="7369,915" coordsize="0,80" path="m7369,995l7369,915e" filled="false" stroked="true" strokeweight=".748pt" strokecolor="#939598">
                <v:path arrowok="t"/>
              </v:shape>
            </v:group>
            <v:group style="position:absolute;left:7329;top:915;width:2;height:80" coordorigin="7329,915" coordsize="2,80">
              <v:shape style="position:absolute;left:7329;top:915;width:2;height:80" coordorigin="7329,915" coordsize="0,80" path="m7329,995l7329,915e" filled="false" stroked="true" strokeweight=".748pt" strokecolor="#939598">
                <v:path arrowok="t"/>
              </v:shape>
            </v:group>
            <v:group style="position:absolute;left:7289;top:915;width:2;height:80" coordorigin="7289,915" coordsize="2,80">
              <v:shape style="position:absolute;left:7289;top:915;width:2;height:80" coordorigin="7289,915" coordsize="0,80" path="m7289,995l7289,915e" filled="false" stroked="true" strokeweight=".748pt" strokecolor="#939598">
                <v:path arrowok="t"/>
              </v:shape>
            </v:group>
            <v:group style="position:absolute;left:7249;top:915;width:2;height:80" coordorigin="7249,915" coordsize="2,80">
              <v:shape style="position:absolute;left:7249;top:915;width:2;height:80" coordorigin="7249,915" coordsize="0,80" path="m7249,995l7249,915e" filled="false" stroked="true" strokeweight=".748pt" strokecolor="#939598">
                <v:path arrowok="t"/>
              </v:shape>
            </v:group>
            <v:group style="position:absolute;left:7209;top:915;width:2;height:80" coordorigin="7209,915" coordsize="2,80">
              <v:shape style="position:absolute;left:7209;top:915;width:2;height:80" coordorigin="7209,915" coordsize="1,80" path="m7209,995l7209,915e" filled="false" stroked="true" strokeweight=".748pt" strokecolor="#939598">
                <v:path arrowok="t"/>
              </v:shape>
            </v:group>
            <v:group style="position:absolute;left:7169;top:915;width:2;height:80" coordorigin="7169,915" coordsize="2,80">
              <v:shape style="position:absolute;left:7169;top:915;width:2;height:80" coordorigin="7169,915" coordsize="0,80" path="m7169,995l7169,915e" filled="false" stroked="true" strokeweight=".748pt" strokecolor="#939598">
                <v:path arrowok="t"/>
              </v:shape>
            </v:group>
            <v:group style="position:absolute;left:7129;top:915;width:2;height:80" coordorigin="7129,915" coordsize="2,80">
              <v:shape style="position:absolute;left:7129;top:915;width:2;height:80" coordorigin="7129,915" coordsize="0,80" path="m7129,995l7129,915e" filled="false" stroked="true" strokeweight=".748pt" strokecolor="#939598">
                <v:path arrowok="t"/>
              </v:shape>
            </v:group>
            <v:group style="position:absolute;left:7089;top:915;width:2;height:80" coordorigin="7089,915" coordsize="2,80">
              <v:shape style="position:absolute;left:7089;top:915;width:2;height:80" coordorigin="7089,915" coordsize="0,80" path="m7089,995l7089,915e" filled="false" stroked="true" strokeweight=".748pt" strokecolor="#939598">
                <v:path arrowok="t"/>
              </v:shape>
            </v:group>
            <v:group style="position:absolute;left:7049;top:915;width:2;height:80" coordorigin="7049,915" coordsize="2,80">
              <v:shape style="position:absolute;left:7049;top:915;width:2;height:80" coordorigin="7049,915" coordsize="1,80" path="m7049,995l7049,915e" filled="false" stroked="true" strokeweight=".748pt" strokecolor="#939598">
                <v:path arrowok="t"/>
              </v:shape>
            </v:group>
            <v:group style="position:absolute;left:7009;top:915;width:2;height:80" coordorigin="7009,915" coordsize="2,80">
              <v:shape style="position:absolute;left:7009;top:915;width:2;height:80" coordorigin="7009,915" coordsize="0,80" path="m7009,995l7009,915e" filled="false" stroked="true" strokeweight=".748pt" strokecolor="#939598">
                <v:path arrowok="t"/>
              </v:shape>
            </v:group>
            <v:group style="position:absolute;left:6969;top:915;width:2;height:80" coordorigin="6969,915" coordsize="2,80">
              <v:shape style="position:absolute;left:6969;top:915;width:2;height:80" coordorigin="6969,915" coordsize="0,80" path="m6969,995l6969,915e" filled="false" stroked="true" strokeweight=".748pt" strokecolor="#939598">
                <v:path arrowok="t"/>
              </v:shape>
            </v:group>
            <v:group style="position:absolute;left:6929;top:915;width:2;height:80" coordorigin="6929,915" coordsize="2,80">
              <v:shape style="position:absolute;left:6929;top:915;width:2;height:80" coordorigin="6929,915" coordsize="0,80" path="m6929,995l6929,915e" filled="false" stroked="true" strokeweight=".748pt" strokecolor="#939598">
                <v:path arrowok="t"/>
              </v:shape>
            </v:group>
            <v:group style="position:absolute;left:6889;top:915;width:2;height:80" coordorigin="6889,915" coordsize="2,80">
              <v:shape style="position:absolute;left:6889;top:915;width:2;height:80" coordorigin="6889,915" coordsize="1,80" path="m6889,995l6889,915e" filled="false" stroked="true" strokeweight=".748pt" strokecolor="#939598">
                <v:path arrowok="t"/>
              </v:shape>
            </v:group>
            <v:group style="position:absolute;left:6849;top:915;width:2;height:80" coordorigin="6849,915" coordsize="2,80">
              <v:shape style="position:absolute;left:6849;top:915;width:2;height:80" coordorigin="6849,915" coordsize="0,80" path="m6849,995l6849,915e" filled="false" stroked="true" strokeweight=".748pt" strokecolor="#939598">
                <v:path arrowok="t"/>
              </v:shape>
            </v:group>
            <v:group style="position:absolute;left:6809;top:915;width:2;height:80" coordorigin="6809,915" coordsize="2,80">
              <v:shape style="position:absolute;left:6809;top:915;width:2;height:80" coordorigin="6809,915" coordsize="0,80" path="m6809,995l6809,915e" filled="false" stroked="true" strokeweight=".748pt" strokecolor="#939598">
                <v:path arrowok="t"/>
              </v:shape>
            </v:group>
            <v:group style="position:absolute;left:6769;top:915;width:2;height:80" coordorigin="6769,915" coordsize="2,80">
              <v:shape style="position:absolute;left:6769;top:915;width:2;height:80" coordorigin="6769,915" coordsize="0,80" path="m6769,995l6769,915e" filled="false" stroked="true" strokeweight=".748pt" strokecolor="#939598">
                <v:path arrowok="t"/>
              </v:shape>
            </v:group>
            <v:group style="position:absolute;left:6729;top:915;width:2;height:80" coordorigin="6729,915" coordsize="2,80">
              <v:shape style="position:absolute;left:6729;top:915;width:2;height:80" coordorigin="6729,915" coordsize="0,80" path="m6729,995l6729,915e" filled="false" stroked="true" strokeweight=".748pt" strokecolor="#939598">
                <v:path arrowok="t"/>
              </v:shape>
            </v:group>
            <v:group style="position:absolute;left:6689;top:915;width:2;height:80" coordorigin="6689,915" coordsize="2,80">
              <v:shape style="position:absolute;left:6689;top:915;width:2;height:80" coordorigin="6689,915" coordsize="0,80" path="m6689,995l6689,915e" filled="false" stroked="true" strokeweight=".748pt" strokecolor="#939598">
                <v:path arrowok="t"/>
              </v:shape>
            </v:group>
            <v:group style="position:absolute;left:6649;top:915;width:2;height:80" coordorigin="6649,915" coordsize="2,80">
              <v:shape style="position:absolute;left:6649;top:915;width:2;height:80" coordorigin="6649,915" coordsize="0,80" path="m6649,995l6649,915e" filled="false" stroked="true" strokeweight=".748pt" strokecolor="#939598">
                <v:path arrowok="t"/>
              </v:shape>
            </v:group>
            <v:group style="position:absolute;left:6609;top:915;width:2;height:80" coordorigin="6609,915" coordsize="2,80">
              <v:shape style="position:absolute;left:6609;top:915;width:2;height:80" coordorigin="6609,915" coordsize="0,80" path="m6609,995l6609,915e" filled="false" stroked="true" strokeweight=".748pt" strokecolor="#939598">
                <v:path arrowok="t"/>
              </v:shape>
            </v:group>
            <v:group style="position:absolute;left:6569;top:915;width:2;height:80" coordorigin="6569,915" coordsize="2,80">
              <v:shape style="position:absolute;left:6569;top:915;width:2;height:80" coordorigin="6569,915" coordsize="0,80" path="m6569,995l6569,915e" filled="false" stroked="true" strokeweight=".748pt" strokecolor="#939598">
                <v:path arrowok="t"/>
              </v:shape>
            </v:group>
            <v:group style="position:absolute;left:6529;top:915;width:2;height:80" coordorigin="6529,915" coordsize="2,80">
              <v:shape style="position:absolute;left:6529;top:915;width:2;height:80" coordorigin="6529,915" coordsize="0,80" path="m6529,995l6529,915e" filled="false" stroked="true" strokeweight=".748pt" strokecolor="#939598">
                <v:path arrowok="t"/>
              </v:shape>
            </v:group>
            <v:group style="position:absolute;left:6489;top:915;width:2;height:80" coordorigin="6489,915" coordsize="2,80">
              <v:shape style="position:absolute;left:6489;top:915;width:2;height:80" coordorigin="6489,915" coordsize="0,80" path="m6489,995l6489,915e" filled="false" stroked="true" strokeweight=".748pt" strokecolor="#939598">
                <v:path arrowok="t"/>
              </v:shape>
            </v:group>
            <v:group style="position:absolute;left:6449;top:915;width:2;height:80" coordorigin="6449,915" coordsize="2,80">
              <v:shape style="position:absolute;left:6449;top:915;width:2;height:80" coordorigin="6449,915" coordsize="1,80" path="m6449,995l6449,915e" filled="false" stroked="true" strokeweight=".748pt" strokecolor="#939598">
                <v:path arrowok="t"/>
              </v:shape>
            </v:group>
            <v:group style="position:absolute;left:6409;top:915;width:2;height:80" coordorigin="6409,915" coordsize="2,80">
              <v:shape style="position:absolute;left:6409;top:915;width:2;height:80" coordorigin="6409,915" coordsize="0,80" path="m6409,995l6409,915e" filled="false" stroked="true" strokeweight=".748pt" strokecolor="#939598">
                <v:path arrowok="t"/>
              </v:shape>
            </v:group>
            <v:group style="position:absolute;left:6369;top:915;width:2;height:80" coordorigin="6369,915" coordsize="2,80">
              <v:shape style="position:absolute;left:6369;top:915;width:2;height:80" coordorigin="6369,915" coordsize="0,80" path="m6369,995l6369,915e" filled="false" stroked="true" strokeweight=".748pt" strokecolor="#939598">
                <v:path arrowok="t"/>
              </v:shape>
            </v:group>
            <v:group style="position:absolute;left:6329;top:915;width:2;height:80" coordorigin="6329,915" coordsize="2,80">
              <v:shape style="position:absolute;left:6329;top:915;width:2;height:80" coordorigin="6329,915" coordsize="0,80" path="m6329,995l6329,915e" filled="false" stroked="true" strokeweight=".748pt" strokecolor="#939598">
                <v:path arrowok="t"/>
              </v:shape>
            </v:group>
            <v:group style="position:absolute;left:6289;top:915;width:2;height:80" coordorigin="6289,915" coordsize="2,80">
              <v:shape style="position:absolute;left:6289;top:915;width:2;height:80" coordorigin="6289,915" coordsize="0,80" path="m6289,995l6289,915e" filled="false" stroked="true" strokeweight=".748pt" strokecolor="#939598">
                <v:path arrowok="t"/>
              </v:shape>
            </v:group>
            <v:group style="position:absolute;left:6249;top:915;width:2;height:80" coordorigin="6249,915" coordsize="2,80">
              <v:shape style="position:absolute;left:6249;top:915;width:2;height:80" coordorigin="6249,915" coordsize="0,80" path="m6249,995l6249,915e" filled="false" stroked="true" strokeweight=".748pt" strokecolor="#939598">
                <v:path arrowok="t"/>
              </v:shape>
            </v:group>
            <v:group style="position:absolute;left:6209;top:915;width:2;height:80" coordorigin="6209,915" coordsize="2,80">
              <v:shape style="position:absolute;left:6209;top:915;width:2;height:80" coordorigin="6209,915" coordsize="0,80" path="m6209,995l6209,915e" filled="false" stroked="true" strokeweight=".748pt" strokecolor="#939598">
                <v:path arrowok="t"/>
              </v:shape>
            </v:group>
            <v:group style="position:absolute;left:6169;top:915;width:2;height:80" coordorigin="6169,915" coordsize="2,80">
              <v:shape style="position:absolute;left:6169;top:915;width:2;height:80" coordorigin="6169,915" coordsize="0,80" path="m6169,995l6169,915e" filled="false" stroked="true" strokeweight=".748pt" strokecolor="#939598">
                <v:path arrowok="t"/>
              </v:shape>
            </v:group>
            <v:group style="position:absolute;left:6129;top:915;width:2;height:80" coordorigin="6129,915" coordsize="2,80">
              <v:shape style="position:absolute;left:6129;top:915;width:2;height:80" coordorigin="6129,915" coordsize="0,80" path="m6129,995l6129,915e" filled="false" stroked="true" strokeweight=".748pt" strokecolor="#939598">
                <v:path arrowok="t"/>
              </v:shape>
            </v:group>
            <v:group style="position:absolute;left:6089;top:915;width:2;height:80" coordorigin="6089,915" coordsize="2,80">
              <v:shape style="position:absolute;left:6089;top:915;width:2;height:80" coordorigin="6089,915" coordsize="1,80" path="m6089,995l6089,915e" filled="false" stroked="true" strokeweight=".748pt" strokecolor="#939598">
                <v:path arrowok="t"/>
              </v:shape>
            </v:group>
            <v:group style="position:absolute;left:6049;top:915;width:2;height:80" coordorigin="6049,915" coordsize="2,80">
              <v:shape style="position:absolute;left:6049;top:915;width:2;height:80" coordorigin="6049,915" coordsize="0,80" path="m6049,995l6049,915e" filled="false" stroked="true" strokeweight=".748pt" strokecolor="#939598">
                <v:path arrowok="t"/>
              </v:shape>
            </v:group>
            <v:group style="position:absolute;left:6009;top:915;width:2;height:80" coordorigin="6009,915" coordsize="2,80">
              <v:shape style="position:absolute;left:6009;top:915;width:2;height:80" coordorigin="6009,915" coordsize="0,80" path="m6009,995l6009,915e" filled="false" stroked="true" strokeweight=".748pt" strokecolor="#939598">
                <v:path arrowok="t"/>
              </v:shape>
            </v:group>
            <v:group style="position:absolute;left:5969;top:915;width:2;height:80" coordorigin="5969,915" coordsize="2,80">
              <v:shape style="position:absolute;left:5969;top:915;width:2;height:80" coordorigin="5969,915" coordsize="0,80" path="m5969,995l5969,915e" filled="false" stroked="true" strokeweight=".748pt" strokecolor="#939598">
                <v:path arrowok="t"/>
              </v:shape>
            </v:group>
            <v:group style="position:absolute;left:5929;top:915;width:2;height:80" coordorigin="5929,915" coordsize="2,80">
              <v:shape style="position:absolute;left:5929;top:915;width:2;height:80" coordorigin="5929,915" coordsize="0,80" path="m5929,995l5929,915e" filled="false" stroked="true" strokeweight=".748pt" strokecolor="#939598">
                <v:path arrowok="t"/>
              </v:shape>
            </v:group>
            <v:group style="position:absolute;left:5889;top:915;width:2;height:80" coordorigin="5889,915" coordsize="2,80">
              <v:shape style="position:absolute;left:5889;top:915;width:2;height:80" coordorigin="5889,915" coordsize="0,80" path="m5889,995l5889,915e" filled="false" stroked="true" strokeweight=".748pt" strokecolor="#939598">
                <v:path arrowok="t"/>
              </v:shape>
            </v:group>
            <v:group style="position:absolute;left:5849;top:915;width:2;height:80" coordorigin="5849,915" coordsize="2,80">
              <v:shape style="position:absolute;left:5849;top:915;width:2;height:80" coordorigin="5849,915" coordsize="0,80" path="m5849,995l5849,915e" filled="false" stroked="true" strokeweight=".748pt" strokecolor="#939598">
                <v:path arrowok="t"/>
              </v:shape>
            </v:group>
            <v:group style="position:absolute;left:5809;top:915;width:2;height:80" coordorigin="5809,915" coordsize="2,80">
              <v:shape style="position:absolute;left:5809;top:915;width:2;height:80" coordorigin="5809,915" coordsize="0,80" path="m5809,995l5809,915e" filled="false" stroked="true" strokeweight=".748pt" strokecolor="#939598">
                <v:path arrowok="t"/>
              </v:shape>
            </v:group>
            <v:group style="position:absolute;left:5769;top:915;width:2;height:80" coordorigin="5769,915" coordsize="2,80">
              <v:shape style="position:absolute;left:5769;top:915;width:2;height:80" coordorigin="5769,915" coordsize="0,80" path="m5769,995l5769,915e" filled="false" stroked="true" strokeweight=".748pt" strokecolor="#939598">
                <v:path arrowok="t"/>
              </v:shape>
            </v:group>
            <v:group style="position:absolute;left:5729;top:915;width:2;height:80" coordorigin="5729,915" coordsize="2,80">
              <v:shape style="position:absolute;left:5729;top:915;width:2;height:80" coordorigin="5729,915" coordsize="0,80" path="m5729,995l5729,915e" filled="false" stroked="true" strokeweight=".748pt" strokecolor="#939598">
                <v:path arrowok="t"/>
              </v:shape>
            </v:group>
            <v:group style="position:absolute;left:5689;top:915;width:2;height:80" coordorigin="5689,915" coordsize="2,80">
              <v:shape style="position:absolute;left:5689;top:915;width:2;height:80" coordorigin="5689,915" coordsize="0,80" path="m5689,995l5689,915e" filled="false" stroked="true" strokeweight=".748pt" strokecolor="#939598">
                <v:path arrowok="t"/>
              </v:shape>
            </v:group>
            <v:group style="position:absolute;left:5649;top:915;width:2;height:80" coordorigin="5649,915" coordsize="2,80">
              <v:shape style="position:absolute;left:5649;top:915;width:2;height:80" coordorigin="5649,915" coordsize="0,80" path="m5649,995l5649,915e" filled="false" stroked="true" strokeweight=".748pt" strokecolor="#939598">
                <v:path arrowok="t"/>
              </v:shape>
            </v:group>
            <v:group style="position:absolute;left:5609;top:915;width:2;height:80" coordorigin="5609,915" coordsize="2,80">
              <v:shape style="position:absolute;left:5609;top:915;width:2;height:80" coordorigin="5609,915" coordsize="0,80" path="m5609,995l5609,915e" filled="false" stroked="true" strokeweight=".748pt" strokecolor="#939598">
                <v:path arrowok="t"/>
              </v:shape>
            </v:group>
            <v:group style="position:absolute;left:5569;top:915;width:2;height:80" coordorigin="5569,915" coordsize="2,80">
              <v:shape style="position:absolute;left:5569;top:915;width:2;height:80" coordorigin="5569,915" coordsize="0,80" path="m5569,995l5569,915e" filled="false" stroked="true" strokeweight=".748pt" strokecolor="#939598">
                <v:path arrowok="t"/>
              </v:shape>
            </v:group>
            <v:group style="position:absolute;left:5529;top:915;width:2;height:80" coordorigin="5529,915" coordsize="2,80">
              <v:shape style="position:absolute;left:5529;top:915;width:2;height:80" coordorigin="5529,915" coordsize="0,80" path="m5529,995l5529,915e" filled="false" stroked="true" strokeweight=".748pt" strokecolor="#939598">
                <v:path arrowok="t"/>
              </v:shape>
            </v:group>
            <v:group style="position:absolute;left:5489;top:915;width:2;height:80" coordorigin="5489,915" coordsize="2,80">
              <v:shape style="position:absolute;left:5489;top:915;width:2;height:80" coordorigin="5489,915" coordsize="0,80" path="m5489,995l5489,915e" filled="false" stroked="true" strokeweight=".748pt" strokecolor="#939598">
                <v:path arrowok="t"/>
              </v:shape>
            </v:group>
            <v:group style="position:absolute;left:5449;top:915;width:2;height:80" coordorigin="5449,915" coordsize="2,80">
              <v:shape style="position:absolute;left:5449;top:915;width:2;height:80" coordorigin="5449,915" coordsize="0,80" path="m5449,995l5449,915e" filled="false" stroked="true" strokeweight=".748pt" strokecolor="#939598">
                <v:path arrowok="t"/>
              </v:shape>
            </v:group>
            <v:group style="position:absolute;left:5409;top:915;width:2;height:80" coordorigin="5409,915" coordsize="2,80">
              <v:shape style="position:absolute;left:5409;top:915;width:2;height:80" coordorigin="5409,915" coordsize="0,80" path="m5409,995l5409,915e" filled="false" stroked="true" strokeweight=".748pt" strokecolor="#939598">
                <v:path arrowok="t"/>
              </v:shape>
            </v:group>
            <v:group style="position:absolute;left:5369;top:915;width:2;height:80" coordorigin="5369,915" coordsize="2,80">
              <v:shape style="position:absolute;left:5369;top:915;width:2;height:80" coordorigin="5369,915" coordsize="0,80" path="m5369,995l5369,915e" filled="false" stroked="true" strokeweight=".748pt" strokecolor="#939598">
                <v:path arrowok="t"/>
              </v:shape>
            </v:group>
            <v:group style="position:absolute;left:5329;top:915;width:2;height:80" coordorigin="5329,915" coordsize="2,80">
              <v:shape style="position:absolute;left:5329;top:915;width:2;height:80" coordorigin="5329,915" coordsize="1,80" path="m5329,995l5329,915e" filled="false" stroked="true" strokeweight=".748pt" strokecolor="#939598">
                <v:path arrowok="t"/>
              </v:shape>
            </v:group>
            <v:group style="position:absolute;left:5289;top:915;width:2;height:80" coordorigin="5289,915" coordsize="2,80">
              <v:shape style="position:absolute;left:5289;top:915;width:2;height:80" coordorigin="5289,915" coordsize="0,80" path="m5289,995l5289,915e" filled="false" stroked="true" strokeweight=".748pt" strokecolor="#939598">
                <v:path arrowok="t"/>
              </v:shape>
            </v:group>
            <v:group style="position:absolute;left:5249;top:915;width:2;height:80" coordorigin="5249,915" coordsize="2,80">
              <v:shape style="position:absolute;left:5249;top:915;width:2;height:80" coordorigin="5249,915" coordsize="0,80" path="m5249,995l5249,915e" filled="false" stroked="true" strokeweight=".748pt" strokecolor="#939598">
                <v:path arrowok="t"/>
              </v:shape>
            </v:group>
            <v:group style="position:absolute;left:5209;top:915;width:2;height:80" coordorigin="5209,915" coordsize="2,80">
              <v:shape style="position:absolute;left:5209;top:915;width:2;height:80" coordorigin="5209,915" coordsize="0,80" path="m5209,995l5209,915e" filled="false" stroked="true" strokeweight=".748pt" strokecolor="#939598">
                <v:path arrowok="t"/>
              </v:shape>
            </v:group>
            <v:group style="position:absolute;left:5169;top:915;width:2;height:80" coordorigin="5169,915" coordsize="2,80">
              <v:shape style="position:absolute;left:5169;top:915;width:2;height:80" coordorigin="5169,915" coordsize="0,80" path="m5169,995l5169,915e" filled="false" stroked="true" strokeweight=".748pt" strokecolor="#939598">
                <v:path arrowok="t"/>
              </v:shape>
            </v:group>
            <v:group style="position:absolute;left:5129;top:915;width:2;height:80" coordorigin="5129,915" coordsize="2,80">
              <v:shape style="position:absolute;left:5129;top:915;width:2;height:80" coordorigin="5129,915" coordsize="0,80" path="m5129,995l5129,915e" filled="false" stroked="true" strokeweight=".748pt" strokecolor="#939598">
                <v:path arrowok="t"/>
              </v:shape>
            </v:group>
            <v:group style="position:absolute;left:5089;top:915;width:2;height:80" coordorigin="5089,915" coordsize="2,80">
              <v:shape style="position:absolute;left:5089;top:915;width:2;height:80" coordorigin="5089,915" coordsize="0,80" path="m5089,995l5089,915e" filled="false" stroked="true" strokeweight=".748pt" strokecolor="#939598">
                <v:path arrowok="t"/>
              </v:shape>
            </v:group>
            <v:group style="position:absolute;left:5049;top:915;width:2;height:80" coordorigin="5049,915" coordsize="2,80">
              <v:shape style="position:absolute;left:5049;top:915;width:2;height:80" coordorigin="5049,915" coordsize="0,80" path="m5049,995l5049,915e" filled="false" stroked="true" strokeweight=".748pt" strokecolor="#939598">
                <v:path arrowok="t"/>
              </v:shape>
            </v:group>
            <v:group style="position:absolute;left:5009;top:915;width:2;height:80" coordorigin="5009,915" coordsize="2,80">
              <v:shape style="position:absolute;left:5009;top:915;width:2;height:80" coordorigin="5009,915" coordsize="0,80" path="m5009,995l5009,915e" filled="false" stroked="true" strokeweight=".748pt" strokecolor="#939598">
                <v:path arrowok="t"/>
              </v:shape>
            </v:group>
            <v:group style="position:absolute;left:4969;top:915;width:2;height:80" coordorigin="4969,915" coordsize="2,80">
              <v:shape style="position:absolute;left:4969;top:915;width:2;height:80" coordorigin="4969,915" coordsize="1,80" path="m4969,995l4969,915e" filled="false" stroked="true" strokeweight=".748pt" strokecolor="#939598">
                <v:path arrowok="t"/>
              </v:shape>
            </v:group>
            <v:group style="position:absolute;left:4929;top:915;width:2;height:80" coordorigin="4929,915" coordsize="2,80">
              <v:shape style="position:absolute;left:4929;top:915;width:2;height:80" coordorigin="4929,915" coordsize="0,80" path="m4929,995l4929,915e" filled="false" stroked="true" strokeweight=".748pt" strokecolor="#939598">
                <v:path arrowok="t"/>
              </v:shape>
            </v:group>
            <v:group style="position:absolute;left:4889;top:915;width:2;height:80" coordorigin="4889,915" coordsize="2,80">
              <v:shape style="position:absolute;left:4889;top:915;width:2;height:80" coordorigin="4889,915" coordsize="0,80" path="m4889,995l4889,915e" filled="false" stroked="true" strokeweight=".748pt" strokecolor="#939598">
                <v:path arrowok="t"/>
              </v:shape>
            </v:group>
            <v:group style="position:absolute;left:4849;top:915;width:2;height:80" coordorigin="4849,915" coordsize="2,80">
              <v:shape style="position:absolute;left:4849;top:915;width:2;height:80" coordorigin="4849,915" coordsize="0,80" path="m4849,995l4849,915e" filled="false" stroked="true" strokeweight=".748pt" strokecolor="#939598">
                <v:path arrowok="t"/>
              </v:shape>
            </v:group>
            <v:group style="position:absolute;left:4809;top:915;width:2;height:80" coordorigin="4809,915" coordsize="2,80">
              <v:shape style="position:absolute;left:4809;top:915;width:2;height:80" coordorigin="4809,915" coordsize="0,80" path="m4809,995l4809,915e" filled="false" stroked="true" strokeweight=".748pt" strokecolor="#939598">
                <v:path arrowok="t"/>
              </v:shape>
            </v:group>
            <v:group style="position:absolute;left:4769;top:915;width:2;height:80" coordorigin="4769,915" coordsize="2,80">
              <v:shape style="position:absolute;left:4769;top:915;width:2;height:80" coordorigin="4769,915" coordsize="0,80" path="m4769,995l4769,915e" filled="false" stroked="true" strokeweight=".748pt" strokecolor="#939598">
                <v:path arrowok="t"/>
              </v:shape>
            </v:group>
            <v:group style="position:absolute;left:4729;top:915;width:2;height:80" coordorigin="4729,915" coordsize="2,80">
              <v:shape style="position:absolute;left:4729;top:915;width:2;height:80" coordorigin="4729,915" coordsize="0,80" path="m4729,995l4729,915e" filled="false" stroked="true" strokeweight=".748pt" strokecolor="#939598">
                <v:path arrowok="t"/>
              </v:shape>
            </v:group>
            <v:group style="position:absolute;left:4689;top:915;width:2;height:80" coordorigin="4689,915" coordsize="2,80">
              <v:shape style="position:absolute;left:4689;top:915;width:2;height:80" coordorigin="4689,915" coordsize="1,80" path="m4689,995l4689,915e" filled="false" stroked="true" strokeweight=".748pt" strokecolor="#939598">
                <v:path arrowok="t"/>
              </v:shape>
            </v:group>
            <v:group style="position:absolute;left:4649;top:915;width:2;height:80" coordorigin="4649,915" coordsize="2,80">
              <v:shape style="position:absolute;left:4649;top:915;width:2;height:80" coordorigin="4649,915" coordsize="0,80" path="m4649,995l4649,915e" filled="false" stroked="true" strokeweight=".748pt" strokecolor="#939598">
                <v:path arrowok="t"/>
              </v:shape>
            </v:group>
            <v:group style="position:absolute;left:4609;top:915;width:2;height:80" coordorigin="4609,915" coordsize="2,80">
              <v:shape style="position:absolute;left:4609;top:915;width:2;height:80" coordorigin="4609,915" coordsize="0,80" path="m4609,995l4609,915e" filled="false" stroked="true" strokeweight=".748pt" strokecolor="#939598">
                <v:path arrowok="t"/>
              </v:shape>
            </v:group>
            <v:group style="position:absolute;left:4569;top:915;width:2;height:80" coordorigin="4569,915" coordsize="2,80">
              <v:shape style="position:absolute;left:4569;top:915;width:2;height:80" coordorigin="4569,915" coordsize="0,80" path="m4569,995l4569,915e" filled="false" stroked="true" strokeweight=".748pt" strokecolor="#939598">
                <v:path arrowok="t"/>
              </v:shape>
            </v:group>
            <v:group style="position:absolute;left:4529;top:915;width:2;height:80" coordorigin="4529,915" coordsize="2,80">
              <v:shape style="position:absolute;left:4529;top:915;width:2;height:80" coordorigin="4529,915" coordsize="0,80" path="m4529,995l4529,915e" filled="false" stroked="true" strokeweight=".748pt" strokecolor="#939598">
                <v:path arrowok="t"/>
              </v:shape>
            </v:group>
            <v:group style="position:absolute;left:4489;top:915;width:2;height:80" coordorigin="4489,915" coordsize="2,80">
              <v:shape style="position:absolute;left:4489;top:915;width:2;height:80" coordorigin="4489,915" coordsize="0,80" path="m4489,995l4489,915e" filled="false" stroked="true" strokeweight=".748pt" strokecolor="#939598">
                <v:path arrowok="t"/>
              </v:shape>
            </v:group>
            <v:group style="position:absolute;left:4449;top:915;width:2;height:80" coordorigin="4449,915" coordsize="2,80">
              <v:shape style="position:absolute;left:4449;top:915;width:2;height:80" coordorigin="4449,915" coordsize="0,80" path="m4449,995l4449,915e" filled="false" stroked="true" strokeweight=".748pt" strokecolor="#939598">
                <v:path arrowok="t"/>
              </v:shape>
            </v:group>
            <v:group style="position:absolute;left:4409;top:915;width:2;height:80" coordorigin="4409,915" coordsize="2,80">
              <v:shape style="position:absolute;left:4409;top:915;width:2;height:80" coordorigin="4409,915" coordsize="0,80" path="m4409,995l4409,915e" filled="false" stroked="true" strokeweight=".748pt" strokecolor="#939598">
                <v:path arrowok="t"/>
              </v:shape>
            </v:group>
            <v:group style="position:absolute;left:4369;top:915;width:2;height:80" coordorigin="4369,915" coordsize="2,80">
              <v:shape style="position:absolute;left:4369;top:915;width:2;height:80" coordorigin="4369,915" coordsize="0,80" path="m4369,995l4369,915e" filled="false" stroked="true" strokeweight=".748pt" strokecolor="#939598">
                <v:path arrowok="t"/>
              </v:shape>
            </v:group>
            <v:group style="position:absolute;left:4329;top:915;width:2;height:80" coordorigin="4329,915" coordsize="2,80">
              <v:shape style="position:absolute;left:4329;top:915;width:2;height:80" coordorigin="4329,915" coordsize="0,80" path="m4329,995l4329,915e" filled="false" stroked="true" strokeweight=".748pt" strokecolor="#939598">
                <v:path arrowok="t"/>
              </v:shape>
            </v:group>
            <v:group style="position:absolute;left:4289;top:915;width:2;height:80" coordorigin="4289,915" coordsize="2,80">
              <v:shape style="position:absolute;left:4289;top:915;width:2;height:80" coordorigin="4289,915" coordsize="1,80" path="m4289,995l4289,915e" filled="false" stroked="true" strokeweight=".748pt" strokecolor="#939598">
                <v:path arrowok="t"/>
              </v:shape>
            </v:group>
            <v:group style="position:absolute;left:4249;top:915;width:2;height:80" coordorigin="4249,915" coordsize="2,80">
              <v:shape style="position:absolute;left:4249;top:915;width:2;height:80" coordorigin="4249,915" coordsize="0,80" path="m4249,995l4249,915e" filled="false" stroked="true" strokeweight=".748pt" strokecolor="#939598">
                <v:path arrowok="t"/>
              </v:shape>
            </v:group>
            <v:group style="position:absolute;left:4209;top:915;width:2;height:80" coordorigin="4209,915" coordsize="2,80">
              <v:shape style="position:absolute;left:4209;top:915;width:2;height:80" coordorigin="4209,915" coordsize="0,80" path="m4209,995l4209,915e" filled="false" stroked="true" strokeweight=".748pt" strokecolor="#939598">
                <v:path arrowok="t"/>
              </v:shape>
            </v:group>
            <v:group style="position:absolute;left:4169;top:915;width:2;height:80" coordorigin="4169,915" coordsize="2,80">
              <v:shape style="position:absolute;left:4169;top:915;width:2;height:80" coordorigin="4169,915" coordsize="0,80" path="m4169,995l4169,915e" filled="false" stroked="true" strokeweight=".748pt" strokecolor="#939598">
                <v:path arrowok="t"/>
              </v:shape>
            </v:group>
            <v:group style="position:absolute;left:4129;top:915;width:2;height:80" coordorigin="4129,915" coordsize="2,80">
              <v:shape style="position:absolute;left:4129;top:915;width:2;height:80" coordorigin="4129,915" coordsize="0,80" path="m4129,995l4129,915e" filled="false" stroked="true" strokeweight=".748pt" strokecolor="#939598">
                <v:path arrowok="t"/>
              </v:shape>
            </v:group>
            <v:group style="position:absolute;left:4089;top:915;width:2;height:80" coordorigin="4089,915" coordsize="2,80">
              <v:shape style="position:absolute;left:4089;top:915;width:2;height:80" coordorigin="4089,915" coordsize="0,80" path="m4089,995l4089,915e" filled="false" stroked="true" strokeweight=".748pt" strokecolor="#939598">
                <v:path arrowok="t"/>
              </v:shape>
            </v:group>
            <v:group style="position:absolute;left:4049;top:915;width:2;height:80" coordorigin="4049,915" coordsize="2,80">
              <v:shape style="position:absolute;left:4049;top:915;width:2;height:80" coordorigin="4049,915" coordsize="0,80" path="m4049,995l4049,915e" filled="false" stroked="true" strokeweight=".748pt" strokecolor="#939598">
                <v:path arrowok="t"/>
              </v:shape>
            </v:group>
            <v:group style="position:absolute;left:4009;top:915;width:2;height:80" coordorigin="4009,915" coordsize="2,80">
              <v:shape style="position:absolute;left:4009;top:915;width:2;height:80" coordorigin="4009,915" coordsize="0,80" path="m4009,995l4009,915e" filled="false" stroked="true" strokeweight=".748pt" strokecolor="#939598">
                <v:path arrowok="t"/>
              </v:shape>
            </v:group>
            <v:group style="position:absolute;left:3969;top:915;width:2;height:80" coordorigin="3969,915" coordsize="2,80">
              <v:shape style="position:absolute;left:3969;top:915;width:2;height:80" coordorigin="3969,915" coordsize="0,80" path="m3969,995l3969,915e" filled="false" stroked="true" strokeweight=".748pt" strokecolor="#939598">
                <v:path arrowok="t"/>
              </v:shape>
            </v:group>
            <v:group style="position:absolute;left:3929;top:915;width:2;height:80" coordorigin="3929,915" coordsize="2,80">
              <v:shape style="position:absolute;left:3929;top:915;width:2;height:80" coordorigin="3929,915" coordsize="1,80" path="m3929,995l3929,915e" filled="false" stroked="true" strokeweight=".748pt" strokecolor="#939598">
                <v:path arrowok="t"/>
              </v:shape>
            </v:group>
            <v:group style="position:absolute;left:3889;top:915;width:2;height:80" coordorigin="3889,915" coordsize="2,80">
              <v:shape style="position:absolute;left:3889;top:915;width:2;height:80" coordorigin="3889,915" coordsize="0,80" path="m3889,995l3889,915e" filled="false" stroked="true" strokeweight=".748pt" strokecolor="#939598">
                <v:path arrowok="t"/>
              </v:shape>
            </v:group>
            <v:group style="position:absolute;left:3849;top:915;width:2;height:80" coordorigin="3849,915" coordsize="2,80">
              <v:shape style="position:absolute;left:3849;top:915;width:2;height:80" coordorigin="3849,915" coordsize="0,80" path="m3849,995l3849,915e" filled="false" stroked="true" strokeweight=".748pt" strokecolor="#939598">
                <v:path arrowok="t"/>
              </v:shape>
            </v:group>
            <v:group style="position:absolute;left:3809;top:915;width:2;height:80" coordorigin="3809,915" coordsize="2,80">
              <v:shape style="position:absolute;left:3809;top:915;width:2;height:80" coordorigin="3809,915" coordsize="0,80" path="m3809,995l3809,915e" filled="false" stroked="true" strokeweight=".748pt" strokecolor="#939598">
                <v:path arrowok="t"/>
              </v:shape>
            </v:group>
            <v:group style="position:absolute;left:3768;top:915;width:2;height:80" coordorigin="3768,915" coordsize="2,80">
              <v:shape style="position:absolute;left:3768;top:915;width:2;height:80" coordorigin="3768,915" coordsize="0,80" path="m3769,995l3768,915e" filled="false" stroked="true" strokeweight=".748pt" strokecolor="#939598">
                <v:path arrowok="t"/>
              </v:shape>
            </v:group>
            <v:group style="position:absolute;left:3728;top:915;width:2;height:80" coordorigin="3728,915" coordsize="2,80">
              <v:shape style="position:absolute;left:3728;top:915;width:2;height:80" coordorigin="3728,915" coordsize="0,80" path="m3728,995l3728,915e" filled="false" stroked="true" strokeweight=".748pt" strokecolor="#939598">
                <v:path arrowok="t"/>
              </v:shape>
            </v:group>
            <v:group style="position:absolute;left:3688;top:915;width:2;height:80" coordorigin="3688,915" coordsize="2,80">
              <v:shape style="position:absolute;left:3688;top:915;width:2;height:80" coordorigin="3688,915" coordsize="0,80" path="m3688,995l3688,915e" filled="false" stroked="true" strokeweight=".748pt" strokecolor="#939598">
                <v:path arrowok="t"/>
              </v:shape>
            </v:group>
            <v:group style="position:absolute;left:3648;top:915;width:2;height:80" coordorigin="3648,915" coordsize="2,80">
              <v:shape style="position:absolute;left:3648;top:915;width:2;height:80" coordorigin="3648,915" coordsize="0,80" path="m3648,995l3648,915e" filled="false" stroked="true" strokeweight=".748pt" strokecolor="#939598">
                <v:path arrowok="t"/>
              </v:shape>
            </v:group>
            <v:group style="position:absolute;left:3608;top:915;width:2;height:80" coordorigin="3608,915" coordsize="2,80">
              <v:shape style="position:absolute;left:3608;top:915;width:2;height:80" coordorigin="3608,915" coordsize="0,80" path="m3608,995l3608,915e" filled="false" stroked="true" strokeweight=".748pt" strokecolor="#939598">
                <v:path arrowok="t"/>
              </v:shape>
            </v:group>
            <v:group style="position:absolute;left:3568;top:915;width:2;height:80" coordorigin="3568,915" coordsize="2,80">
              <v:shape style="position:absolute;left:3568;top:915;width:2;height:80" coordorigin="3568,915" coordsize="1,80" path="m3568,995l3568,915e" filled="false" stroked="true" strokeweight=".748pt" strokecolor="#939598">
                <v:path arrowok="t"/>
              </v:shape>
            </v:group>
            <v:group style="position:absolute;left:3528;top:915;width:2;height:80" coordorigin="3528,915" coordsize="2,80">
              <v:shape style="position:absolute;left:3528;top:915;width:2;height:80" coordorigin="3528,915" coordsize="0,80" path="m3528,995l3528,915e" filled="false" stroked="true" strokeweight=".748pt" strokecolor="#939598">
                <v:path arrowok="t"/>
              </v:shape>
            </v:group>
            <v:group style="position:absolute;left:3488;top:915;width:2;height:80" coordorigin="3488,915" coordsize="2,80">
              <v:shape style="position:absolute;left:3488;top:915;width:2;height:80" coordorigin="3488,915" coordsize="0,80" path="m3488,995l3488,915e" filled="false" stroked="true" strokeweight=".748pt" strokecolor="#939598">
                <v:path arrowok="t"/>
              </v:shape>
            </v:group>
            <v:group style="position:absolute;left:3448;top:915;width:2;height:80" coordorigin="3448,915" coordsize="2,80">
              <v:shape style="position:absolute;left:3448;top:915;width:2;height:80" coordorigin="3448,915" coordsize="0,80" path="m3448,995l3448,915e" filled="false" stroked="true" strokeweight=".748pt" strokecolor="#939598">
                <v:path arrowok="t"/>
              </v:shape>
            </v:group>
            <v:group style="position:absolute;left:3408;top:915;width:2;height:80" coordorigin="3408,915" coordsize="2,80">
              <v:shape style="position:absolute;left:3408;top:915;width:2;height:80" coordorigin="3408,915" coordsize="0,80" path="m3408,995l3408,915e" filled="false" stroked="true" strokeweight=".748pt" strokecolor="#939598">
                <v:path arrowok="t"/>
              </v:shape>
            </v:group>
            <v:group style="position:absolute;left:3368;top:915;width:2;height:80" coordorigin="3368,915" coordsize="2,80">
              <v:shape style="position:absolute;left:3368;top:915;width:2;height:80" coordorigin="3368,915" coordsize="0,80" path="m3368,995l3368,915e" filled="false" stroked="true" strokeweight=".748pt" strokecolor="#939598">
                <v:path arrowok="t"/>
              </v:shape>
            </v:group>
            <v:group style="position:absolute;left:3328;top:915;width:2;height:80" coordorigin="3328,915" coordsize="2,80">
              <v:shape style="position:absolute;left:3328;top:915;width:2;height:80" coordorigin="3328,915" coordsize="0,80" path="m3328,995l3328,915e" filled="false" stroked="true" strokeweight=".748pt" strokecolor="#939598">
                <v:path arrowok="t"/>
              </v:shape>
            </v:group>
            <v:group style="position:absolute;left:3288;top:915;width:2;height:80" coordorigin="3288,915" coordsize="2,80">
              <v:shape style="position:absolute;left:3288;top:915;width:2;height:80" coordorigin="3288,915" coordsize="0,80" path="m3288,995l3288,915e" filled="false" stroked="true" strokeweight=".748pt" strokecolor="#939598">
                <v:path arrowok="t"/>
              </v:shape>
            </v:group>
            <v:group style="position:absolute;left:3248;top:915;width:2;height:80" coordorigin="3248,915" coordsize="2,80">
              <v:shape style="position:absolute;left:3248;top:915;width:2;height:80" coordorigin="3248,915" coordsize="0,80" path="m3248,995l3248,915e" filled="false" stroked="true" strokeweight=".748pt" strokecolor="#939598">
                <v:path arrowok="t"/>
              </v:shape>
            </v:group>
            <v:group style="position:absolute;left:3208;top:915;width:2;height:80" coordorigin="3208,915" coordsize="2,80">
              <v:shape style="position:absolute;left:3208;top:915;width:2;height:80" coordorigin="3208,915" coordsize="0,80" path="m3208,995l3208,915e" filled="false" stroked="true" strokeweight=".748pt" strokecolor="#939598">
                <v:path arrowok="t"/>
              </v:shape>
            </v:group>
            <v:group style="position:absolute;left:3168;top:915;width:2;height:80" coordorigin="3168,915" coordsize="2,80">
              <v:shape style="position:absolute;left:3168;top:915;width:2;height:80" coordorigin="3168,915" coordsize="1,80" path="m3168,995l3168,915e" filled="false" stroked="true" strokeweight=".748pt" strokecolor="#939598">
                <v:path arrowok="t"/>
              </v:shape>
            </v:group>
            <v:group style="position:absolute;left:3128;top:915;width:2;height:80" coordorigin="3128,915" coordsize="2,80">
              <v:shape style="position:absolute;left:3128;top:915;width:2;height:80" coordorigin="3128,915" coordsize="0,80" path="m3128,995l3128,915e" filled="false" stroked="true" strokeweight=".748pt" strokecolor="#939598">
                <v:path arrowok="t"/>
              </v:shape>
            </v:group>
            <v:group style="position:absolute;left:3088;top:915;width:2;height:80" coordorigin="3088,915" coordsize="2,80">
              <v:shape style="position:absolute;left:3088;top:915;width:2;height:80" coordorigin="3088,915" coordsize="0,80" path="m3088,995l3088,915e" filled="false" stroked="true" strokeweight=".748pt" strokecolor="#939598">
                <v:path arrowok="t"/>
              </v:shape>
            </v:group>
            <v:group style="position:absolute;left:3048;top:915;width:2;height:80" coordorigin="3048,915" coordsize="2,80">
              <v:shape style="position:absolute;left:3048;top:915;width:2;height:80" coordorigin="3048,915" coordsize="0,80" path="m3048,995l3048,915e" filled="false" stroked="true" strokeweight=".748pt" strokecolor="#939598">
                <v:path arrowok="t"/>
              </v:shape>
            </v:group>
            <v:group style="position:absolute;left:3008;top:915;width:2;height:80" coordorigin="3008,915" coordsize="2,80">
              <v:shape style="position:absolute;left:3008;top:915;width:2;height:80" coordorigin="3008,915" coordsize="0,80" path="m3008,995l3008,915e" filled="false" stroked="true" strokeweight=".748pt" strokecolor="#939598">
                <v:path arrowok="t"/>
              </v:shape>
            </v:group>
            <v:group style="position:absolute;left:2968;top:915;width:2;height:80" coordorigin="2968,915" coordsize="2,80">
              <v:shape style="position:absolute;left:2968;top:915;width:2;height:80" coordorigin="2968,915" coordsize="0,80" path="m2968,995l2968,915e" filled="false" stroked="true" strokeweight=".748pt" strokecolor="#939598">
                <v:path arrowok="t"/>
              </v:shape>
            </v:group>
            <v:group style="position:absolute;left:2928;top:915;width:2;height:80" coordorigin="2928,915" coordsize="2,80">
              <v:shape style="position:absolute;left:2928;top:915;width:2;height:80" coordorigin="2928,915" coordsize="0,80" path="m2928,995l2928,915e" filled="false" stroked="true" strokeweight=".748pt" strokecolor="#939598">
                <v:path arrowok="t"/>
              </v:shape>
            </v:group>
            <v:group style="position:absolute;left:2888;top:915;width:2;height:80" coordorigin="2888,915" coordsize="2,80">
              <v:shape style="position:absolute;left:2888;top:915;width:2;height:80" coordorigin="2888,915" coordsize="1,80" path="m2888,995l2888,915e" filled="false" stroked="true" strokeweight=".748pt" strokecolor="#939598">
                <v:path arrowok="t"/>
              </v:shape>
            </v:group>
            <v:group style="position:absolute;left:2848;top:915;width:2;height:80" coordorigin="2848,915" coordsize="2,80">
              <v:shape style="position:absolute;left:2848;top:915;width:2;height:80" coordorigin="2848,915" coordsize="0,80" path="m2848,995l2848,915e" filled="false" stroked="true" strokeweight=".748pt" strokecolor="#939598">
                <v:path arrowok="t"/>
              </v:shape>
            </v:group>
            <v:group style="position:absolute;left:2808;top:915;width:2;height:80" coordorigin="2808,915" coordsize="2,80">
              <v:shape style="position:absolute;left:2808;top:915;width:2;height:80" coordorigin="2808,915" coordsize="0,80" path="m2808,995l2808,915e" filled="false" stroked="true" strokeweight=".748pt" strokecolor="#939598">
                <v:path arrowok="t"/>
              </v:shape>
            </v:group>
            <v:group style="position:absolute;left:2768;top:915;width:2;height:80" coordorigin="2768,915" coordsize="2,80">
              <v:shape style="position:absolute;left:2768;top:915;width:2;height:80" coordorigin="2768,915" coordsize="0,80" path="m2768,995l2768,915e" filled="false" stroked="true" strokeweight=".748pt" strokecolor="#939598">
                <v:path arrowok="t"/>
              </v:shape>
            </v:group>
            <v:group style="position:absolute;left:2728;top:915;width:2;height:80" coordorigin="2728,915" coordsize="2,80">
              <v:shape style="position:absolute;left:2728;top:915;width:2;height:80" coordorigin="2728,915" coordsize="0,80" path="m2728,995l2728,915e" filled="false" stroked="true" strokeweight=".748pt" strokecolor="#939598">
                <v:path arrowok="t"/>
              </v:shape>
            </v:group>
            <v:group style="position:absolute;left:2688;top:915;width:2;height:80" coordorigin="2688,915" coordsize="2,80">
              <v:shape style="position:absolute;left:2688;top:915;width:2;height:80" coordorigin="2688,915" coordsize="0,80" path="m2688,995l2688,915e" filled="false" stroked="true" strokeweight=".748pt" strokecolor="#939598">
                <v:path arrowok="t"/>
              </v:shape>
            </v:group>
            <v:group style="position:absolute;left:2648;top:915;width:2;height:80" coordorigin="2648,915" coordsize="2,80">
              <v:shape style="position:absolute;left:2648;top:915;width:2;height:80" coordorigin="2648,915" coordsize="0,80" path="m2648,995l2648,915e" filled="false" stroked="true" strokeweight=".748pt" strokecolor="#939598">
                <v:path arrowok="t"/>
              </v:shape>
            </v:group>
            <v:group style="position:absolute;left:2608;top:915;width:2;height:80" coordorigin="2608,915" coordsize="2,80">
              <v:shape style="position:absolute;left:2608;top:915;width:2;height:80" coordorigin="2608,915" coordsize="0,80" path="m2608,995l2608,915e" filled="false" stroked="true" strokeweight=".748pt" strokecolor="#939598">
                <v:path arrowok="t"/>
              </v:shape>
            </v:group>
            <v:group style="position:absolute;left:2568;top:915;width:2;height:80" coordorigin="2568,915" coordsize="2,80">
              <v:shape style="position:absolute;left:2568;top:915;width:2;height:80" coordorigin="2568,915" coordsize="0,80" path="m2568,995l2568,915e" filled="false" stroked="true" strokeweight=".748pt" strokecolor="#939598">
                <v:path arrowok="t"/>
              </v:shape>
            </v:group>
            <v:group style="position:absolute;left:2528;top:915;width:2;height:80" coordorigin="2528,915" coordsize="2,80">
              <v:shape style="position:absolute;left:2528;top:915;width:2;height:80" coordorigin="2528,915" coordsize="1,80" path="m2528,995l2528,915e" filled="false" stroked="true" strokeweight=".748pt" strokecolor="#939598">
                <v:path arrowok="t"/>
              </v:shape>
            </v:group>
            <v:group style="position:absolute;left:2488;top:915;width:2;height:80" coordorigin="2488,915" coordsize="2,80">
              <v:shape style="position:absolute;left:2488;top:915;width:2;height:80" coordorigin="2488,915" coordsize="0,80" path="m2488,995l2488,915e" filled="false" stroked="true" strokeweight=".748pt" strokecolor="#939598">
                <v:path arrowok="t"/>
              </v:shape>
            </v:group>
            <v:group style="position:absolute;left:2448;top:915;width:2;height:80" coordorigin="2448,915" coordsize="2,80">
              <v:shape style="position:absolute;left:2448;top:915;width:2;height:80" coordorigin="2448,915" coordsize="0,80" path="m2448,995l2448,915e" filled="false" stroked="true" strokeweight=".748pt" strokecolor="#939598">
                <v:path arrowok="t"/>
              </v:shape>
            </v:group>
            <v:group style="position:absolute;left:2408;top:915;width:2;height:80" coordorigin="2408,915" coordsize="2,80">
              <v:shape style="position:absolute;left:2408;top:915;width:2;height:80" coordorigin="2408,915" coordsize="0,80" path="m2408,995l2408,915e" filled="false" stroked="true" strokeweight=".748pt" strokecolor="#939598">
                <v:path arrowok="t"/>
              </v:shape>
            </v:group>
            <v:group style="position:absolute;left:2368;top:915;width:2;height:80" coordorigin="2368,915" coordsize="2,80">
              <v:shape style="position:absolute;left:2368;top:915;width:2;height:80" coordorigin="2368,915" coordsize="0,80" path="m2368,995l2368,915e" filled="false" stroked="true" strokeweight=".748pt" strokecolor="#939598">
                <v:path arrowok="t"/>
              </v:shape>
            </v:group>
            <v:group style="position:absolute;left:2328;top:915;width:2;height:80" coordorigin="2328,915" coordsize="2,80">
              <v:shape style="position:absolute;left:2328;top:915;width:2;height:80" coordorigin="2328,915" coordsize="0,80" path="m2328,995l2328,915e" filled="false" stroked="true" strokeweight=".748pt" strokecolor="#939598">
                <v:path arrowok="t"/>
              </v:shape>
            </v:group>
            <v:group style="position:absolute;left:2288;top:915;width:2;height:80" coordorigin="2288,915" coordsize="2,80">
              <v:shape style="position:absolute;left:2288;top:915;width:2;height:80" coordorigin="2288,915" coordsize="0,80" path="m2288,995l2288,915e" filled="false" stroked="true" strokeweight=".748pt" strokecolor="#939598">
                <v:path arrowok="t"/>
              </v:shape>
            </v:group>
            <v:group style="position:absolute;left:2248;top:915;width:2;height:80" coordorigin="2248,915" coordsize="2,80">
              <v:shape style="position:absolute;left:2248;top:915;width:2;height:80" coordorigin="2248,915" coordsize="0,80" path="m2248,995l2248,915e" filled="false" stroked="true" strokeweight=".748pt" strokecolor="#939598">
                <v:path arrowok="t"/>
              </v:shape>
            </v:group>
            <v:group style="position:absolute;left:2208;top:915;width:2;height:80" coordorigin="2208,915" coordsize="2,80">
              <v:shape style="position:absolute;left:2208;top:915;width:2;height:80" coordorigin="2208,915" coordsize="0,80" path="m2208,995l2208,915e" filled="false" stroked="true" strokeweight=".748pt" strokecolor="#939598">
                <v:path arrowok="t"/>
              </v:shape>
            </v:group>
            <v:group style="position:absolute;left:2168;top:915;width:2;height:80" coordorigin="2168,915" coordsize="2,80">
              <v:shape style="position:absolute;left:2168;top:915;width:2;height:80" coordorigin="2168,915" coordsize="0,80" path="m2168,995l2168,915e" filled="false" stroked="true" strokeweight=".748pt" strokecolor="#939598">
                <v:path arrowok="t"/>
              </v:shape>
            </v:group>
            <v:group style="position:absolute;left:2128;top:915;width:2;height:80" coordorigin="2128,915" coordsize="2,80">
              <v:shape style="position:absolute;left:2128;top:915;width:2;height:80" coordorigin="2128,915" coordsize="1,80" path="m2128,995l2128,915e" filled="false" stroked="true" strokeweight=".748pt" strokecolor="#939598">
                <v:path arrowok="t"/>
              </v:shape>
            </v:group>
            <v:group style="position:absolute;left:2088;top:915;width:2;height:80" coordorigin="2088,915" coordsize="2,80">
              <v:shape style="position:absolute;left:2088;top:915;width:2;height:80" coordorigin="2088,915" coordsize="0,80" path="m2088,995l2088,915e" filled="false" stroked="true" strokeweight=".748pt" strokecolor="#939598">
                <v:path arrowok="t"/>
              </v:shape>
            </v:group>
            <v:group style="position:absolute;left:2048;top:915;width:2;height:80" coordorigin="2048,915" coordsize="2,80">
              <v:shape style="position:absolute;left:2048;top:915;width:2;height:80" coordorigin="2048,915" coordsize="0,80" path="m2048,995l2048,915e" filled="false" stroked="true" strokeweight=".748pt" strokecolor="#939598">
                <v:path arrowok="t"/>
              </v:shape>
            </v:group>
            <v:group style="position:absolute;left:2008;top:915;width:2;height:80" coordorigin="2008,915" coordsize="2,80">
              <v:shape style="position:absolute;left:2008;top:915;width:2;height:80" coordorigin="2008,915" coordsize="0,80" path="m2008,995l2008,915e" filled="false" stroked="true" strokeweight=".748pt" strokecolor="#939598">
                <v:path arrowok="t"/>
              </v:shape>
            </v:group>
            <v:group style="position:absolute;left:1968;top:915;width:2;height:80" coordorigin="1968,915" coordsize="2,80">
              <v:shape style="position:absolute;left:1968;top:915;width:2;height:80" coordorigin="1968,915" coordsize="0,80" path="m1968,995l1968,915e" filled="false" stroked="true" strokeweight=".748pt" strokecolor="#939598">
                <v:path arrowok="t"/>
              </v:shape>
            </v:group>
            <v:group style="position:absolute;left:1928;top:915;width:2;height:80" coordorigin="1928,915" coordsize="2,80">
              <v:shape style="position:absolute;left:1928;top:915;width:2;height:80" coordorigin="1928,915" coordsize="0,80" path="m1928,995l1928,915e" filled="false" stroked="true" strokeweight=".748pt" strokecolor="#939598">
                <v:path arrowok="t"/>
              </v:shape>
            </v:group>
            <v:group style="position:absolute;left:1888;top:915;width:2;height:80" coordorigin="1888,915" coordsize="2,80">
              <v:shape style="position:absolute;left:1888;top:915;width:2;height:80" coordorigin="1888,915" coordsize="0,80" path="m1888,995l1888,915e" filled="false" stroked="true" strokeweight=".748pt" strokecolor="#939598">
                <v:path arrowok="t"/>
              </v:shape>
            </v:group>
            <v:group style="position:absolute;left:1848;top:915;width:2;height:80" coordorigin="1848,915" coordsize="2,80">
              <v:shape style="position:absolute;left:1848;top:915;width:2;height:80" coordorigin="1848,915" coordsize="0,80" path="m1848,995l1848,915e" filled="false" stroked="true" strokeweight=".748pt" strokecolor="#939598">
                <v:path arrowok="t"/>
              </v:shape>
            </v:group>
            <v:group style="position:absolute;left:1808;top:915;width:2;height:80" coordorigin="1808,915" coordsize="2,80">
              <v:shape style="position:absolute;left:1808;top:915;width:2;height:80" coordorigin="1808,915" coordsize="0,80" path="m1808,995l1808,915e" filled="false" stroked="true" strokeweight=".748pt" strokecolor="#939598">
                <v:path arrowok="t"/>
              </v:shape>
            </v:group>
            <v:group style="position:absolute;left:1768;top:915;width:2;height:80" coordorigin="1768,915" coordsize="2,80">
              <v:shape style="position:absolute;left:1768;top:915;width:2;height:80" coordorigin="1768,915" coordsize="1,80" path="m1768,995l1768,915e" filled="false" stroked="true" strokeweight=".748pt" strokecolor="#939598">
                <v:path arrowok="t"/>
              </v:shape>
            </v:group>
            <v:group style="position:absolute;left:1728;top:915;width:2;height:80" coordorigin="1728,915" coordsize="2,80">
              <v:shape style="position:absolute;left:1728;top:915;width:2;height:80" coordorigin="1728,915" coordsize="0,80" path="m1728,995l1728,915e" filled="false" stroked="true" strokeweight=".748pt" strokecolor="#939598">
                <v:path arrowok="t"/>
              </v:shape>
            </v:group>
            <v:group style="position:absolute;left:1688;top:915;width:2;height:80" coordorigin="1688,915" coordsize="2,80">
              <v:shape style="position:absolute;left:1688;top:915;width:2;height:80" coordorigin="1688,915" coordsize="0,80" path="m1688,995l1688,915e" filled="false" stroked="true" strokeweight=".748pt" strokecolor="#939598">
                <v:path arrowok="t"/>
              </v:shape>
            </v:group>
            <v:group style="position:absolute;left:1648;top:915;width:2;height:80" coordorigin="1648,915" coordsize="2,80">
              <v:shape style="position:absolute;left:1648;top:915;width:2;height:80" coordorigin="1648,915" coordsize="0,80" path="m1648,995l1648,915e" filled="false" stroked="true" strokeweight=".748pt" strokecolor="#939598">
                <v:path arrowok="t"/>
              </v:shape>
            </v:group>
            <v:group style="position:absolute;left:1608;top:915;width:2;height:80" coordorigin="1608,915" coordsize="2,80">
              <v:shape style="position:absolute;left:1608;top:915;width:2;height:80" coordorigin="1608,915" coordsize="0,80" path="m1608,995l1608,915e" filled="false" stroked="true" strokeweight=".748pt" strokecolor="#939598">
                <v:path arrowok="t"/>
              </v:shape>
            </v:group>
            <v:group style="position:absolute;left:1568;top:915;width:2;height:80" coordorigin="1568,915" coordsize="2,80">
              <v:shape style="position:absolute;left:1568;top:915;width:2;height:80" coordorigin="1568,915" coordsize="0,80" path="m1568,995l1568,915e" filled="false" stroked="true" strokeweight=".748pt" strokecolor="#939598">
                <v:path arrowok="t"/>
              </v:shape>
            </v:group>
            <v:group style="position:absolute;left:1528;top:915;width:2;height:80" coordorigin="1528,915" coordsize="2,80">
              <v:shape style="position:absolute;left:1528;top:915;width:2;height:80" coordorigin="1528,915" coordsize="0,80" path="m1528,995l1528,915e" filled="false" stroked="true" strokeweight=".748pt" strokecolor="#939598">
                <v:path arrowok="t"/>
              </v:shape>
            </v:group>
            <v:group style="position:absolute;left:1488;top:915;width:2;height:80" coordorigin="1488,915" coordsize="2,80">
              <v:shape style="position:absolute;left:1488;top:915;width:2;height:80" coordorigin="1488,915" coordsize="0,80" path="m1488,995l1488,915e" filled="false" stroked="true" strokeweight=".748pt" strokecolor="#939598">
                <v:path arrowok="t"/>
              </v:shape>
            </v:group>
            <v:group style="position:absolute;left:1448;top:915;width:2;height:80" coordorigin="1448,915" coordsize="2,80">
              <v:shape style="position:absolute;left:1448;top:915;width:2;height:80" coordorigin="1448,915" coordsize="0,80" path="m1448,995l1448,915e" filled="false" stroked="true" strokeweight=".748pt" strokecolor="#939598">
                <v:path arrowok="t"/>
              </v:shape>
            </v:group>
            <v:group style="position:absolute;left:1408;top:915;width:2;height:80" coordorigin="1408,915" coordsize="2,80">
              <v:shape style="position:absolute;left:1408;top:915;width:2;height:80" coordorigin="1408,915" coordsize="1,80" path="m1408,995l1408,915e" filled="false" stroked="true" strokeweight=".748pt" strokecolor="#939598">
                <v:path arrowok="t"/>
              </v:shape>
            </v:group>
            <v:group style="position:absolute;left:1368;top:915;width:2;height:80" coordorigin="1368,915" coordsize="2,80">
              <v:shape style="position:absolute;left:1368;top:915;width:2;height:80" coordorigin="1368,915" coordsize="0,80" path="m1368,995l1368,915e" filled="false" stroked="true" strokeweight=".748pt" strokecolor="#939598">
                <v:path arrowok="t"/>
              </v:shape>
            </v:group>
            <v:group style="position:absolute;left:1328;top:915;width:2;height:80" coordorigin="1328,915" coordsize="2,80">
              <v:shape style="position:absolute;left:1328;top:915;width:2;height:80" coordorigin="1328,915" coordsize="0,80" path="m1328,995l1328,915e" filled="false" stroked="true" strokeweight=".748pt" strokecolor="#939598">
                <v:path arrowok="t"/>
              </v:shape>
            </v:group>
            <v:group style="position:absolute;left:1288;top:915;width:2;height:80" coordorigin="1288,915" coordsize="2,80">
              <v:shape style="position:absolute;left:1288;top:915;width:2;height:80" coordorigin="1288,915" coordsize="0,80" path="m1288,995l1288,915e" filled="false" stroked="true" strokeweight=".748pt" strokecolor="#939598">
                <v:path arrowok="t"/>
              </v:shape>
            </v:group>
            <v:group style="position:absolute;left:1248;top:915;width:2;height:80" coordorigin="1248,915" coordsize="2,80">
              <v:shape style="position:absolute;left:1248;top:915;width:2;height:80" coordorigin="1248,915" coordsize="0,80" path="m1248,995l1248,915e" filled="false" stroked="true" strokeweight=".748pt" strokecolor="#939598">
                <v:path arrowok="t"/>
              </v:shape>
            </v:group>
            <v:group style="position:absolute;left:1208;top:915;width:2;height:80" coordorigin="1208,915" coordsize="2,80">
              <v:shape style="position:absolute;left:1208;top:915;width:2;height:80" coordorigin="1208,915" coordsize="0,80" path="m1208,995l1208,915e" filled="false" stroked="true" strokeweight=".748pt" strokecolor="#939598">
                <v:path arrowok="t"/>
              </v:shape>
            </v:group>
            <v:group style="position:absolute;left:1168;top:915;width:2;height:80" coordorigin="1168,915" coordsize="2,80">
              <v:shape style="position:absolute;left:1168;top:915;width:2;height:80" coordorigin="1168,915" coordsize="0,80" path="m1168,995l1168,915e" filled="false" stroked="true" strokeweight=".748pt" strokecolor="#939598">
                <v:path arrowok="t"/>
              </v:shape>
            </v:group>
            <v:group style="position:absolute;left:1128;top:915;width:2;height:80" coordorigin="1128,915" coordsize="2,80">
              <v:shape style="position:absolute;left:1128;top:915;width:2;height:80" coordorigin="1128,915" coordsize="0,80" path="m1128,995l1128,915e" filled="false" stroked="true" strokeweight=".748pt" strokecolor="#939598">
                <v:path arrowok="t"/>
              </v:shape>
            </v:group>
            <v:group style="position:absolute;left:1088;top:915;width:2;height:80" coordorigin="1088,915" coordsize="2,80">
              <v:shape style="position:absolute;left:1088;top:915;width:2;height:80" coordorigin="1088,915" coordsize="1,80" path="m1088,995l1088,915e" filled="false" stroked="true" strokeweight=".748pt" strokecolor="#939598">
                <v:path arrowok="t"/>
              </v:shape>
            </v:group>
            <v:group style="position:absolute;left:1048;top:915;width:2;height:80" coordorigin="1048,915" coordsize="2,80">
              <v:shape style="position:absolute;left:1048;top:915;width:2;height:80" coordorigin="1048,915" coordsize="0,80" path="m1048,995l1048,915e" filled="false" stroked="true" strokeweight=".748pt" strokecolor="#939598">
                <v:path arrowok="t"/>
              </v:shape>
            </v:group>
            <v:group style="position:absolute;left:1008;top:915;width:2;height:80" coordorigin="1008,915" coordsize="2,80">
              <v:shape style="position:absolute;left:1008;top:915;width:2;height:80" coordorigin="1008,915" coordsize="0,80" path="m1008,995l1008,915e" filled="false" stroked="true" strokeweight=".748pt" strokecolor="#939598">
                <v:path arrowok="t"/>
              </v:shape>
            </v:group>
            <v:group style="position:absolute;left:968;top:915;width:2;height:80" coordorigin="968,915" coordsize="2,80">
              <v:shape style="position:absolute;left:968;top:915;width:2;height:80" coordorigin="968,915" coordsize="0,80" path="m968,995l968,915e" filled="false" stroked="true" strokeweight=".748pt" strokecolor="#939598">
                <v:path arrowok="t"/>
              </v:shape>
            </v:group>
            <v:group style="position:absolute;left:928;top:915;width:2;height:80" coordorigin="928,915" coordsize="2,80">
              <v:shape style="position:absolute;left:928;top:915;width:2;height:80" coordorigin="928,915" coordsize="0,80" path="m928,995l928,915e" filled="false" stroked="true" strokeweight=".748pt" strokecolor="#939598">
                <v:path arrowok="t"/>
              </v:shape>
            </v:group>
            <v:group style="position:absolute;left:888;top:915;width:2;height:80" coordorigin="888,915" coordsize="2,80">
              <v:shape style="position:absolute;left:888;top:915;width:2;height:80" coordorigin="888,915" coordsize="0,80" path="m888,995l888,915e" filled="false" stroked="true" strokeweight=".748pt" strokecolor="#939598">
                <v:path arrowok="t"/>
              </v:shape>
            </v:group>
            <v:group style="position:absolute;left:848;top:915;width:2;height:80" coordorigin="848,915" coordsize="2,80">
              <v:shape style="position:absolute;left:848;top:915;width:2;height:80" coordorigin="848,915" coordsize="0,80" path="m848,995l848,915e" filled="false" stroked="true" strokeweight=".748pt" strokecolor="#939598">
                <v:path arrowok="t"/>
              </v:shape>
            </v:group>
            <v:group style="position:absolute;left:808;top:915;width:2;height:80" coordorigin="808,915" coordsize="2,80">
              <v:shape style="position:absolute;left:808;top:915;width:2;height:80" coordorigin="808,915" coordsize="0,80" path="m808,995l808,915e" filled="false" stroked="true" strokeweight=".748pt" strokecolor="#939598">
                <v:path arrowok="t"/>
              </v:shape>
            </v:group>
            <v:group style="position:absolute;left:768;top:915;width:2;height:80" coordorigin="768,915" coordsize="2,80">
              <v:shape style="position:absolute;left:768;top:915;width:2;height:80" coordorigin="768,915" coordsize="0,80" path="m768,995l768,915e" filled="false" stroked="true" strokeweight=".748pt" strokecolor="#939598">
                <v:path arrowok="t"/>
              </v:shape>
            </v:group>
            <v:group style="position:absolute;left:728;top:915;width:2;height:80" coordorigin="728,915" coordsize="2,80">
              <v:shape style="position:absolute;left:728;top:915;width:2;height:80" coordorigin="728,915" coordsize="1,80" path="m728,995l728,915e" filled="false" stroked="true" strokeweight=".748pt" strokecolor="#939598">
                <v:path arrowok="t"/>
              </v:shape>
            </v:group>
            <v:group style="position:absolute;left:688;top:916;width:2;height:80" coordorigin="688,916" coordsize="2,80">
              <v:shape style="position:absolute;left:688;top:916;width:2;height:80" coordorigin="688,916" coordsize="0,80" path="m688,996l688,916e" filled="false" stroked="true" strokeweight=".748pt" strokecolor="#939598">
                <v:path arrowok="t"/>
              </v:shape>
            </v:group>
            <v:group style="position:absolute;left:648;top:916;width:2;height:80" coordorigin="648,916" coordsize="2,80">
              <v:shape style="position:absolute;left:648;top:916;width:2;height:80" coordorigin="648,916" coordsize="0,80" path="m648,996l648,916e" filled="false" stroked="true" strokeweight=".748pt" strokecolor="#939598">
                <v:path arrowok="t"/>
              </v:shape>
            </v:group>
            <v:group style="position:absolute;left:608;top:916;width:2;height:80" coordorigin="608,916" coordsize="2,80">
              <v:shape style="position:absolute;left:608;top:916;width:2;height:80" coordorigin="608,916" coordsize="0,80" path="m608,996l608,916e" filled="false" stroked="true" strokeweight=".748pt" strokecolor="#939598">
                <v:path arrowok="t"/>
              </v:shape>
            </v:group>
            <v:group style="position:absolute;left:568;top:916;width:2;height:80" coordorigin="568,916" coordsize="2,80">
              <v:shape style="position:absolute;left:568;top:916;width:2;height:80" coordorigin="568,916" coordsize="0,80" path="m568,996l568,916e" filled="false" stroked="true" strokeweight=".748pt" strokecolor="#939598">
                <v:path arrowok="t"/>
              </v:shape>
            </v:group>
            <v:group style="position:absolute;left:528;top:916;width:2;height:80" coordorigin="528,916" coordsize="2,80">
              <v:shape style="position:absolute;left:528;top:916;width:2;height:80" coordorigin="528,916" coordsize="0,80" path="m528,996l528,916e" filled="false" stroked="true" strokeweight=".748pt" strokecolor="#939598">
                <v:path arrowok="t"/>
              </v:shape>
            </v:group>
            <v:group style="position:absolute;left:488;top:916;width:2;height:80" coordorigin="488,916" coordsize="2,80">
              <v:shape style="position:absolute;left:488;top:916;width:2;height:80" coordorigin="488,916" coordsize="0,80" path="m488,996l488,916e" filled="false" stroked="true" strokeweight=".748pt" strokecolor="#939598">
                <v:path arrowok="t"/>
              </v:shape>
            </v:group>
            <v:group style="position:absolute;left:448;top:916;width:2;height:80" coordorigin="448,916" coordsize="2,80">
              <v:shape style="position:absolute;left:448;top:916;width:2;height:80" coordorigin="448,916" coordsize="0,80" path="m448,996l448,916e" filled="false" stroked="true" strokeweight=".748pt" strokecolor="#939598">
                <v:path arrowok="t"/>
              </v:shape>
            </v:group>
            <v:group style="position:absolute;left:408;top:916;width:2;height:80" coordorigin="408,916" coordsize="2,80">
              <v:shape style="position:absolute;left:408;top:916;width:2;height:80" coordorigin="408,916" coordsize="0,80" path="m408,996l408,916e" filled="false" stroked="true" strokeweight=".748pt" strokecolor="#939598">
                <v:path arrowok="t"/>
              </v:shape>
            </v:group>
            <v:group style="position:absolute;left:368;top:916;width:2;height:80" coordorigin="368,916" coordsize="2,80">
              <v:shape style="position:absolute;left:368;top:916;width:2;height:80" coordorigin="368,916" coordsize="1,80" path="m368,996l368,916e" filled="false" stroked="true" strokeweight=".748pt" strokecolor="#939598">
                <v:path arrowok="t"/>
              </v:shape>
            </v:group>
            <v:group style="position:absolute;left:328;top:916;width:2;height:80" coordorigin="328,916" coordsize="2,80">
              <v:shape style="position:absolute;left:328;top:916;width:2;height:80" coordorigin="328,916" coordsize="0,80" path="m328,996l328,916e" filled="false" stroked="true" strokeweight=".748pt" strokecolor="#939598">
                <v:path arrowok="t"/>
              </v:shape>
            </v:group>
            <v:group style="position:absolute;left:288;top:916;width:2;height:80" coordorigin="288,916" coordsize="2,80">
              <v:shape style="position:absolute;left:288;top:916;width:2;height:80" coordorigin="288,916" coordsize="0,80" path="m288,996l288,916e" filled="false" stroked="true" strokeweight=".748pt" strokecolor="#939598">
                <v:path arrowok="t"/>
              </v:shape>
            </v:group>
            <v:group style="position:absolute;left:248;top:916;width:2;height:80" coordorigin="248,916" coordsize="2,80">
              <v:shape style="position:absolute;left:248;top:916;width:2;height:80" coordorigin="248,916" coordsize="0,80" path="m248,996l248,916e" filled="false" stroked="true" strokeweight=".748pt" strokecolor="#939598">
                <v:path arrowok="t"/>
              </v:shape>
            </v:group>
            <v:group style="position:absolute;left:208;top:916;width:2;height:80" coordorigin="208,916" coordsize="2,80">
              <v:shape style="position:absolute;left:208;top:916;width:2;height:80" coordorigin="208,916" coordsize="0,80" path="m208,996l208,916e" filled="false" stroked="true" strokeweight=".748pt" strokecolor="#939598">
                <v:path arrowok="t"/>
              </v:shape>
            </v:group>
            <v:group style="position:absolute;left:168;top:916;width:2;height:80" coordorigin="168,916" coordsize="2,80">
              <v:shape style="position:absolute;left:168;top:916;width:2;height:80" coordorigin="168,916" coordsize="0,80" path="m168,996l168,916e" filled="false" stroked="true" strokeweight=".748pt" strokecolor="#939598">
                <v:path arrowok="t"/>
              </v:shape>
            </v:group>
            <v:group style="position:absolute;left:128;top:916;width:2;height:80" coordorigin="128,916" coordsize="2,80">
              <v:shape style="position:absolute;left:128;top:916;width:2;height:80" coordorigin="128,916" coordsize="0,80" path="m128,996l128,916e" filled="false" stroked="true" strokeweight=".748pt" strokecolor="#939598">
                <v:path arrowok="t"/>
              </v:shape>
            </v:group>
            <v:group style="position:absolute;left:88;top:916;width:2;height:80" coordorigin="88,916" coordsize="2,80">
              <v:shape style="position:absolute;left:88;top:916;width:2;height:80" coordorigin="88,916" coordsize="0,80" path="m88,996l88,916e" filled="false" stroked="true" strokeweight=".748pt" strokecolor="#939598">
                <v:path arrowok="t"/>
              </v:shape>
            </v:group>
            <v:group style="position:absolute;left:47;top:916;width:2;height:80" coordorigin="47,916" coordsize="2,80">
              <v:shape style="position:absolute;left:47;top:916;width:2;height:80" coordorigin="47,916" coordsize="0,80" path="m48,996l47,916e" filled="false" stroked="true" strokeweight=".748pt" strokecolor="#939598">
                <v:path arrowok="t"/>
              </v:shape>
            </v:group>
            <v:group style="position:absolute;left:7;top:916;width:2;height:80" coordorigin="7,916" coordsize="2,80">
              <v:shape style="position:absolute;left:7;top:916;width:2;height:80" coordorigin="7,916" coordsize="0,80" path="m7,996l7,916e" filled="false" stroked="true" strokeweight=".748pt" strokecolor="#939598">
                <v:path arrowok="t"/>
              </v:shape>
            </v:group>
            <w10:wrap type="none"/>
          </v:group>
        </w:pict>
      </w:r>
    </w:p>
    <w:p>
      <w:pPr>
        <w:spacing w:line="3160" w:lineRule="exact"/>
        <w:ind w:left="884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position w:val="-62"/>
          <w:sz w:val="20"/>
          <w:szCs w:val="20"/>
        </w:rPr>
        <w:pict>
          <v:group style="width:520.6pt;height:158.050pt;mso-position-horizontal-relative:char;mso-position-vertical-relative:line" coordorigin="0,0" coordsize="10412,3161">
            <v:group style="position:absolute;left:0;top:0;width:10412;height:3161" coordorigin="0,0" coordsize="10412,3161">
              <v:shape style="position:absolute;left:0;top:0;width:10412;height:3161" coordorigin="0,0" coordsize="10412,3161" path="m0,0l10411,0,10411,3161,0,3161,0,0xe" filled="true" fillcolor="#000000" stroked="false">
                <v:path arrowok="t"/>
                <v:fill type="solid"/>
              </v:shape>
              <v:shape style="position:absolute;left:51;top:51;width:10035;height:2778" type="#_x0000_t75" stroked="false">
                <v:imagedata r:id="rId97" o:title=""/>
              </v:shape>
            </v:group>
          </v:group>
        </w:pict>
      </w:r>
      <w:r>
        <w:rPr>
          <w:rFonts w:ascii="Calibri" w:hAnsi="Calibri" w:cs="Calibri" w:eastAsia="Calibri"/>
          <w:position w:val="-62"/>
          <w:sz w:val="20"/>
          <w:szCs w:val="20"/>
        </w:rPr>
      </w:r>
    </w:p>
    <w:p>
      <w:pPr>
        <w:pStyle w:val="Heading5"/>
        <w:spacing w:line="240" w:lineRule="auto" w:before="79"/>
        <w:ind w:left="323" w:right="988"/>
        <w:jc w:val="left"/>
        <w:rPr>
          <w:u w:val="none"/>
        </w:rPr>
      </w:pPr>
      <w:r>
        <w:rPr/>
        <w:pict>
          <v:group style="position:absolute;margin-left:-.999947pt;margin-top:6.794172pt;width:597.3pt;height:17.2pt;mso-position-horizontal-relative:page;mso-position-vertical-relative:paragraph;z-index:-883264" coordorigin="-20,136" coordsize="11946,344">
            <v:group style="position:absolute;left:709;top:417;width:11197;height:2" coordorigin="709,417" coordsize="11197,2">
              <v:shape style="position:absolute;left:709;top:417;width:11197;height:2" coordorigin="709,417" coordsize="11197,0" path="m709,417l11906,417e" filled="false" stroked="true" strokeweight="1pt" strokecolor="#939598">
                <v:path arrowok="t"/>
              </v:shape>
            </v:group>
            <v:group style="position:absolute;left:11906;top:291;width:2;height:71" coordorigin="11906,291" coordsize="2,71">
              <v:shape style="position:absolute;left:11906;top:291;width:2;height:71" coordorigin="11906,291" coordsize="0,71" path="m11906,361l11906,291e" filled="false" stroked="true" strokeweight=".748pt" strokecolor="#939598">
                <v:path arrowok="t"/>
              </v:shape>
            </v:group>
            <v:group style="position:absolute;left:11865;top:291;width:2;height:80" coordorigin="11865,291" coordsize="2,80">
              <v:shape style="position:absolute;left:11865;top:291;width:2;height:80" coordorigin="11865,291" coordsize="0,80" path="m11865,371l11865,291e" filled="false" stroked="true" strokeweight=".748pt" strokecolor="#939598">
                <v:path arrowok="t"/>
              </v:shape>
            </v:group>
            <v:group style="position:absolute;left:11825;top:291;width:2;height:80" coordorigin="11825,291" coordsize="2,80">
              <v:shape style="position:absolute;left:11825;top:291;width:2;height:80" coordorigin="11825,291" coordsize="0,80" path="m11825,371l11825,291e" filled="false" stroked="true" strokeweight=".748pt" strokecolor="#939598">
                <v:path arrowok="t"/>
              </v:shape>
            </v:group>
            <v:group style="position:absolute;left:11785;top:291;width:2;height:80" coordorigin="11785,291" coordsize="2,80">
              <v:shape style="position:absolute;left:11785;top:291;width:2;height:80" coordorigin="11785,291" coordsize="0,80" path="m11785,371l11785,291e" filled="false" stroked="true" strokeweight=".748pt" strokecolor="#939598">
                <v:path arrowok="t"/>
              </v:shape>
            </v:group>
            <v:group style="position:absolute;left:11745;top:291;width:2;height:80" coordorigin="11745,291" coordsize="2,80">
              <v:shape style="position:absolute;left:11745;top:291;width:2;height:80" coordorigin="11745,291" coordsize="0,80" path="m11745,371l11745,291e" filled="false" stroked="true" strokeweight=".748pt" strokecolor="#939598">
                <v:path arrowok="t"/>
              </v:shape>
            </v:group>
            <v:group style="position:absolute;left:11705;top:291;width:2;height:80" coordorigin="11705,291" coordsize="2,80">
              <v:shape style="position:absolute;left:11705;top:291;width:2;height:80" coordorigin="11705,291" coordsize="0,80" path="m11705,371l11705,291e" filled="false" stroked="true" strokeweight=".748pt" strokecolor="#939598">
                <v:path arrowok="t"/>
              </v:shape>
            </v:group>
            <v:group style="position:absolute;left:11665;top:291;width:2;height:80" coordorigin="11665,291" coordsize="2,80">
              <v:shape style="position:absolute;left:11665;top:291;width:2;height:80" coordorigin="11665,291" coordsize="0,80" path="m11665,371l11665,291e" filled="false" stroked="true" strokeweight=".748pt" strokecolor="#939598">
                <v:path arrowok="t"/>
              </v:shape>
            </v:group>
            <v:group style="position:absolute;left:11625;top:291;width:2;height:80" coordorigin="11625,291" coordsize="2,80">
              <v:shape style="position:absolute;left:11625;top:291;width:2;height:80" coordorigin="11625,291" coordsize="0,80" path="m11625,371l11625,291e" filled="false" stroked="true" strokeweight=".748pt" strokecolor="#939598">
                <v:path arrowok="t"/>
              </v:shape>
            </v:group>
            <v:group style="position:absolute;left:11585;top:291;width:2;height:80" coordorigin="11585,291" coordsize="2,80">
              <v:shape style="position:absolute;left:11585;top:291;width:2;height:80" coordorigin="11585,291" coordsize="1,80" path="m11585,371l11585,291e" filled="false" stroked="true" strokeweight=".748pt" strokecolor="#939598">
                <v:path arrowok="t"/>
              </v:shape>
            </v:group>
            <v:group style="position:absolute;left:11545;top:291;width:2;height:80" coordorigin="11545,291" coordsize="2,80">
              <v:shape style="position:absolute;left:11545;top:291;width:2;height:80" coordorigin="11545,291" coordsize="0,80" path="m11545,371l11545,291e" filled="false" stroked="true" strokeweight=".748pt" strokecolor="#939598">
                <v:path arrowok="t"/>
              </v:shape>
            </v:group>
            <v:group style="position:absolute;left:11505;top:291;width:2;height:80" coordorigin="11505,291" coordsize="2,80">
              <v:shape style="position:absolute;left:11505;top:291;width:2;height:80" coordorigin="11505,291" coordsize="0,80" path="m11505,371l11505,291e" filled="false" stroked="true" strokeweight=".748pt" strokecolor="#939598">
                <v:path arrowok="t"/>
              </v:shape>
            </v:group>
            <v:group style="position:absolute;left:11465;top:291;width:2;height:80" coordorigin="11465,291" coordsize="2,80">
              <v:shape style="position:absolute;left:11465;top:291;width:2;height:80" coordorigin="11465,291" coordsize="1,80" path="m11465,371l11465,291e" filled="false" stroked="true" strokeweight=".748pt" strokecolor="#939598">
                <v:path arrowok="t"/>
              </v:shape>
            </v:group>
            <v:group style="position:absolute;left:11425;top:291;width:2;height:80" coordorigin="11425,291" coordsize="2,80">
              <v:shape style="position:absolute;left:11425;top:291;width:2;height:80" coordorigin="11425,291" coordsize="1,80" path="m11425,371l11425,291e" filled="false" stroked="true" strokeweight=".748pt" strokecolor="#939598">
                <v:path arrowok="t"/>
              </v:shape>
            </v:group>
            <v:group style="position:absolute;left:11385;top:291;width:2;height:80" coordorigin="11385,291" coordsize="2,80">
              <v:shape style="position:absolute;left:11385;top:291;width:2;height:80" coordorigin="11385,291" coordsize="1,80" path="m11385,371l11385,291e" filled="false" stroked="true" strokeweight=".748pt" strokecolor="#939598">
                <v:path arrowok="t"/>
              </v:shape>
            </v:group>
            <v:group style="position:absolute;left:11345;top:291;width:2;height:80" coordorigin="11345,291" coordsize="2,80">
              <v:shape style="position:absolute;left:11345;top:291;width:2;height:80" coordorigin="11345,291" coordsize="1,80" path="m11345,371l11345,291e" filled="false" stroked="true" strokeweight=".748pt" strokecolor="#939598">
                <v:path arrowok="t"/>
              </v:shape>
            </v:group>
            <v:group style="position:absolute;left:11305;top:291;width:2;height:80" coordorigin="11305,291" coordsize="2,80">
              <v:shape style="position:absolute;left:11305;top:291;width:2;height:80" coordorigin="11305,291" coordsize="1,80" path="m11305,371l11305,291e" filled="false" stroked="true" strokeweight=".748pt" strokecolor="#939598">
                <v:path arrowok="t"/>
              </v:shape>
            </v:group>
            <v:group style="position:absolute;left:11265;top:291;width:2;height:80" coordorigin="11265,291" coordsize="2,80">
              <v:shape style="position:absolute;left:11265;top:291;width:2;height:80" coordorigin="11265,291" coordsize="0,80" path="m11265,371l11265,291e" filled="false" stroked="true" strokeweight=".748pt" strokecolor="#939598">
                <v:path arrowok="t"/>
              </v:shape>
            </v:group>
            <v:group style="position:absolute;left:11224;top:291;width:2;height:80" coordorigin="11224,291" coordsize="2,80">
              <v:shape style="position:absolute;left:11224;top:291;width:2;height:80" coordorigin="11224,291" coordsize="0,80" path="m11224,371l11224,291e" filled="false" stroked="true" strokeweight=".748pt" strokecolor="#939598">
                <v:path arrowok="t"/>
              </v:shape>
            </v:group>
            <v:group style="position:absolute;left:11184;top:291;width:2;height:80" coordorigin="11184,291" coordsize="2,80">
              <v:shape style="position:absolute;left:11184;top:291;width:2;height:80" coordorigin="11184,291" coordsize="0,80" path="m11184,371l11184,291e" filled="false" stroked="true" strokeweight=".748pt" strokecolor="#939598">
                <v:path arrowok="t"/>
              </v:shape>
            </v:group>
            <v:group style="position:absolute;left:11144;top:291;width:2;height:80" coordorigin="11144,291" coordsize="2,80">
              <v:shape style="position:absolute;left:11144;top:291;width:2;height:80" coordorigin="11144,291" coordsize="1,80" path="m11144,371l11144,291e" filled="false" stroked="true" strokeweight=".748pt" strokecolor="#939598">
                <v:path arrowok="t"/>
              </v:shape>
            </v:group>
            <v:group style="position:absolute;left:11104;top:291;width:2;height:80" coordorigin="11104,291" coordsize="2,80">
              <v:shape style="position:absolute;left:11104;top:291;width:2;height:80" coordorigin="11104,291" coordsize="0,80" path="m11104,371l11104,291e" filled="false" stroked="true" strokeweight=".748pt" strokecolor="#939598">
                <v:path arrowok="t"/>
              </v:shape>
            </v:group>
            <v:group style="position:absolute;left:11064;top:291;width:2;height:80" coordorigin="11064,291" coordsize="2,80">
              <v:shape style="position:absolute;left:11064;top:291;width:2;height:80" coordorigin="11064,291" coordsize="0,80" path="m11064,371l11064,291e" filled="false" stroked="true" strokeweight=".748pt" strokecolor="#939598">
                <v:path arrowok="t"/>
              </v:shape>
            </v:group>
            <v:group style="position:absolute;left:11024;top:291;width:2;height:80" coordorigin="11024,291" coordsize="2,80">
              <v:shape style="position:absolute;left:11024;top:291;width:2;height:80" coordorigin="11024,291" coordsize="1,80" path="m11024,371l11024,291e" filled="false" stroked="true" strokeweight=".748pt" strokecolor="#939598">
                <v:path arrowok="t"/>
              </v:shape>
            </v:group>
            <v:group style="position:absolute;left:10984;top:291;width:2;height:80" coordorigin="10984,291" coordsize="2,80">
              <v:shape style="position:absolute;left:10984;top:291;width:2;height:80" coordorigin="10984,291" coordsize="0,80" path="m10984,371l10984,291e" filled="false" stroked="true" strokeweight=".748pt" strokecolor="#939598">
                <v:path arrowok="t"/>
              </v:shape>
            </v:group>
            <v:group style="position:absolute;left:10944;top:291;width:2;height:80" coordorigin="10944,291" coordsize="2,80">
              <v:shape style="position:absolute;left:10944;top:291;width:2;height:80" coordorigin="10944,291" coordsize="0,80" path="m10944,371l10944,291e" filled="false" stroked="true" strokeweight=".748pt" strokecolor="#939598">
                <v:path arrowok="t"/>
              </v:shape>
            </v:group>
            <v:group style="position:absolute;left:10904;top:291;width:2;height:80" coordorigin="10904,291" coordsize="2,80">
              <v:shape style="position:absolute;left:10904;top:291;width:2;height:80" coordorigin="10904,291" coordsize="0,80" path="m10904,371l10904,291e" filled="false" stroked="true" strokeweight=".748pt" strokecolor="#939598">
                <v:path arrowok="t"/>
              </v:shape>
            </v:group>
            <v:group style="position:absolute;left:10864;top:291;width:2;height:80" coordorigin="10864,291" coordsize="2,80">
              <v:shape style="position:absolute;left:10864;top:291;width:2;height:80" coordorigin="10864,291" coordsize="0,80" path="m10864,371l10864,291e" filled="false" stroked="true" strokeweight=".748pt" strokecolor="#939598">
                <v:path arrowok="t"/>
              </v:shape>
            </v:group>
            <v:group style="position:absolute;left:10824;top:291;width:2;height:80" coordorigin="10824,291" coordsize="2,80">
              <v:shape style="position:absolute;left:10824;top:291;width:2;height:80" coordorigin="10824,291" coordsize="1,80" path="m10824,371l10824,291e" filled="false" stroked="true" strokeweight=".748pt" strokecolor="#939598">
                <v:path arrowok="t"/>
              </v:shape>
            </v:group>
            <v:group style="position:absolute;left:10784;top:291;width:2;height:80" coordorigin="10784,291" coordsize="2,80">
              <v:shape style="position:absolute;left:10784;top:291;width:2;height:80" coordorigin="10784,291" coordsize="0,80" path="m10784,371l10784,291e" filled="false" stroked="true" strokeweight=".748pt" strokecolor="#939598">
                <v:path arrowok="t"/>
              </v:shape>
            </v:group>
            <v:group style="position:absolute;left:10744;top:291;width:2;height:80" coordorigin="10744,291" coordsize="2,80">
              <v:shape style="position:absolute;left:10744;top:291;width:2;height:80" coordorigin="10744,291" coordsize="0,80" path="m10744,371l10744,291e" filled="false" stroked="true" strokeweight=".748pt" strokecolor="#939598">
                <v:path arrowok="t"/>
              </v:shape>
            </v:group>
            <v:group style="position:absolute;left:10704;top:291;width:2;height:80" coordorigin="10704,291" coordsize="2,80">
              <v:shape style="position:absolute;left:10704;top:291;width:2;height:80" coordorigin="10704,291" coordsize="1,80" path="m10704,371l10704,291e" filled="false" stroked="true" strokeweight=".748pt" strokecolor="#939598">
                <v:path arrowok="t"/>
              </v:shape>
            </v:group>
            <v:group style="position:absolute;left:10664;top:291;width:2;height:80" coordorigin="10664,291" coordsize="2,80">
              <v:shape style="position:absolute;left:10664;top:291;width:2;height:80" coordorigin="10664,291" coordsize="0,80" path="m10664,371l10664,291e" filled="false" stroked="true" strokeweight=".748pt" strokecolor="#939598">
                <v:path arrowok="t"/>
              </v:shape>
            </v:group>
            <v:group style="position:absolute;left:10624;top:291;width:2;height:80" coordorigin="10624,291" coordsize="2,80">
              <v:shape style="position:absolute;left:10624;top:291;width:2;height:80" coordorigin="10624,291" coordsize="0,80" path="m10624,371l10624,291e" filled="false" stroked="true" strokeweight=".748pt" strokecolor="#939598">
                <v:path arrowok="t"/>
              </v:shape>
            </v:group>
            <v:group style="position:absolute;left:10584;top:291;width:2;height:80" coordorigin="10584,291" coordsize="2,80">
              <v:shape style="position:absolute;left:10584;top:291;width:2;height:80" coordorigin="10584,291" coordsize="0,80" path="m10584,371l10584,291e" filled="false" stroked="true" strokeweight=".748pt" strokecolor="#939598">
                <v:path arrowok="t"/>
              </v:shape>
            </v:group>
            <v:group style="position:absolute;left:10543;top:291;width:2;height:80" coordorigin="10543,291" coordsize="2,80">
              <v:shape style="position:absolute;left:10543;top:291;width:2;height:80" coordorigin="10543,291" coordsize="0,80" path="m10543,371l10543,291e" filled="false" stroked="true" strokeweight=".748pt" strokecolor="#939598">
                <v:path arrowok="t"/>
              </v:shape>
            </v:group>
            <v:group style="position:absolute;left:10503;top:291;width:2;height:80" coordorigin="10503,291" coordsize="2,80">
              <v:shape style="position:absolute;left:10503;top:291;width:2;height:80" coordorigin="10503,291" coordsize="1,80" path="m10503,371l10503,291e" filled="false" stroked="true" strokeweight=".748pt" strokecolor="#939598">
                <v:path arrowok="t"/>
              </v:shape>
            </v:group>
            <v:group style="position:absolute;left:10463;top:292;width:2;height:80" coordorigin="10463,292" coordsize="2,80">
              <v:shape style="position:absolute;left:10463;top:292;width:2;height:80" coordorigin="10463,292" coordsize="0,80" path="m10463,372l10463,292e" filled="false" stroked="true" strokeweight=".748pt" strokecolor="#939598">
                <v:path arrowok="t"/>
              </v:shape>
            </v:group>
            <v:group style="position:absolute;left:10423;top:292;width:2;height:80" coordorigin="10423,292" coordsize="2,80">
              <v:shape style="position:absolute;left:10423;top:292;width:2;height:80" coordorigin="10423,292" coordsize="0,80" path="m10423,372l10423,292e" filled="false" stroked="true" strokeweight=".748pt" strokecolor="#939598">
                <v:path arrowok="t"/>
              </v:shape>
            </v:group>
            <v:group style="position:absolute;left:10383;top:292;width:2;height:80" coordorigin="10383,292" coordsize="2,80">
              <v:shape style="position:absolute;left:10383;top:292;width:2;height:80" coordorigin="10383,292" coordsize="1,80" path="m10383,372l10383,292e" filled="false" stroked="true" strokeweight=".748pt" strokecolor="#939598">
                <v:path arrowok="t"/>
              </v:shape>
            </v:group>
            <v:group style="position:absolute;left:10343;top:292;width:2;height:80" coordorigin="10343,292" coordsize="2,80">
              <v:shape style="position:absolute;left:10343;top:292;width:2;height:80" coordorigin="10343,292" coordsize="0,80" path="m10343,372l10343,292e" filled="false" stroked="true" strokeweight=".748pt" strokecolor="#939598">
                <v:path arrowok="t"/>
              </v:shape>
            </v:group>
            <v:group style="position:absolute;left:10303;top:292;width:2;height:80" coordorigin="10303,292" coordsize="2,80">
              <v:shape style="position:absolute;left:10303;top:292;width:2;height:80" coordorigin="10303,292" coordsize="0,80" path="m10303,372l10303,292e" filled="false" stroked="true" strokeweight=".748pt" strokecolor="#939598">
                <v:path arrowok="t"/>
              </v:shape>
            </v:group>
            <v:group style="position:absolute;left:10263;top:292;width:2;height:80" coordorigin="10263,292" coordsize="2,80">
              <v:shape style="position:absolute;left:10263;top:292;width:2;height:80" coordorigin="10263,292" coordsize="1,80" path="m10263,372l10263,292e" filled="false" stroked="true" strokeweight=".748pt" strokecolor="#939598">
                <v:path arrowok="t"/>
              </v:shape>
            </v:group>
            <v:group style="position:absolute;left:10223;top:292;width:2;height:80" coordorigin="10223,292" coordsize="2,80">
              <v:shape style="position:absolute;left:10223;top:292;width:2;height:80" coordorigin="10223,292" coordsize="1,80" path="m10223,372l10223,292e" filled="false" stroked="true" strokeweight=".748pt" strokecolor="#939598">
                <v:path arrowok="t"/>
              </v:shape>
            </v:group>
            <v:group style="position:absolute;left:10183;top:292;width:2;height:80" coordorigin="10183,292" coordsize="2,80">
              <v:shape style="position:absolute;left:10183;top:292;width:2;height:80" coordorigin="10183,292" coordsize="1,80" path="m10183,372l10183,292e" filled="false" stroked="true" strokeweight=".748pt" strokecolor="#939598">
                <v:path arrowok="t"/>
              </v:shape>
            </v:group>
            <v:group style="position:absolute;left:10143;top:292;width:2;height:80" coordorigin="10143,292" coordsize="2,80">
              <v:shape style="position:absolute;left:10143;top:292;width:2;height:80" coordorigin="10143,292" coordsize="1,80" path="m10143,372l10143,292e" filled="false" stroked="true" strokeweight=".748pt" strokecolor="#939598">
                <v:path arrowok="t"/>
              </v:shape>
            </v:group>
            <v:group style="position:absolute;left:10103;top:292;width:2;height:80" coordorigin="10103,292" coordsize="2,80">
              <v:shape style="position:absolute;left:10103;top:292;width:2;height:80" coordorigin="10103,292" coordsize="1,80" path="m10103,372l10103,292e" filled="false" stroked="true" strokeweight=".748pt" strokecolor="#939598">
                <v:path arrowok="t"/>
              </v:shape>
            </v:group>
            <v:group style="position:absolute;left:10063;top:292;width:2;height:80" coordorigin="10063,292" coordsize="2,80">
              <v:shape style="position:absolute;left:10063;top:292;width:2;height:80" coordorigin="10063,292" coordsize="0,80" path="m10063,372l10063,292e" filled="false" stroked="true" strokeweight=".748pt" strokecolor="#939598">
                <v:path arrowok="t"/>
              </v:shape>
            </v:group>
            <v:group style="position:absolute;left:10023;top:292;width:2;height:80" coordorigin="10023,292" coordsize="2,80">
              <v:shape style="position:absolute;left:10023;top:292;width:2;height:80" coordorigin="10023,292" coordsize="0,80" path="m10023,372l10023,292e" filled="false" stroked="true" strokeweight=".748pt" strokecolor="#939598">
                <v:path arrowok="t"/>
              </v:shape>
            </v:group>
            <v:group style="position:absolute;left:9983;top:292;width:2;height:80" coordorigin="9983,292" coordsize="2,80">
              <v:shape style="position:absolute;left:9983;top:292;width:2;height:80" coordorigin="9983,292" coordsize="0,80" path="m9983,372l9983,292e" filled="false" stroked="true" strokeweight=".748pt" strokecolor="#939598">
                <v:path arrowok="t"/>
              </v:shape>
            </v:group>
            <v:group style="position:absolute;left:9943;top:292;width:2;height:80" coordorigin="9943,292" coordsize="2,80">
              <v:shape style="position:absolute;left:9943;top:292;width:2;height:80" coordorigin="9943,292" coordsize="1,80" path="m9943,372l9943,292e" filled="false" stroked="true" strokeweight=".748pt" strokecolor="#939598">
                <v:path arrowok="t"/>
              </v:shape>
            </v:group>
            <v:group style="position:absolute;left:9902;top:292;width:2;height:80" coordorigin="9902,292" coordsize="2,80">
              <v:shape style="position:absolute;left:9902;top:292;width:2;height:80" coordorigin="9902,292" coordsize="0,80" path="m9902,372l9902,292e" filled="false" stroked="true" strokeweight=".748pt" strokecolor="#939598">
                <v:path arrowok="t"/>
              </v:shape>
            </v:group>
            <v:group style="position:absolute;left:9862;top:292;width:2;height:80" coordorigin="9862,292" coordsize="2,80">
              <v:shape style="position:absolute;left:9862;top:292;width:2;height:80" coordorigin="9862,292" coordsize="0,80" path="m9862,372l9862,292e" filled="false" stroked="true" strokeweight=".748pt" strokecolor="#939598">
                <v:path arrowok="t"/>
              </v:shape>
            </v:group>
            <v:group style="position:absolute;left:9822;top:292;width:2;height:80" coordorigin="9822,292" coordsize="2,80">
              <v:shape style="position:absolute;left:9822;top:292;width:2;height:80" coordorigin="9822,292" coordsize="0,80" path="m9822,372l9822,292e" filled="false" stroked="true" strokeweight=".748pt" strokecolor="#939598">
                <v:path arrowok="t"/>
              </v:shape>
            </v:group>
            <v:group style="position:absolute;left:9782;top:292;width:2;height:80" coordorigin="9782,292" coordsize="2,80">
              <v:shape style="position:absolute;left:9782;top:292;width:2;height:80" coordorigin="9782,292" coordsize="0,80" path="m9782,372l9782,292e" filled="false" stroked="true" strokeweight=".748pt" strokecolor="#939598">
                <v:path arrowok="t"/>
              </v:shape>
            </v:group>
            <v:group style="position:absolute;left:9742;top:292;width:2;height:80" coordorigin="9742,292" coordsize="2,80">
              <v:shape style="position:absolute;left:9742;top:292;width:2;height:80" coordorigin="9742,292" coordsize="0,80" path="m9742,372l9742,292e" filled="false" stroked="true" strokeweight=".748pt" strokecolor="#939598">
                <v:path arrowok="t"/>
              </v:shape>
            </v:group>
            <v:group style="position:absolute;left:9702;top:292;width:2;height:80" coordorigin="9702,292" coordsize="2,80">
              <v:shape style="position:absolute;left:9702;top:292;width:2;height:80" coordorigin="9702,292" coordsize="0,80" path="m9702,372l9702,292e" filled="false" stroked="true" strokeweight=".748pt" strokecolor="#939598">
                <v:path arrowok="t"/>
              </v:shape>
            </v:group>
            <v:group style="position:absolute;left:9662;top:292;width:2;height:80" coordorigin="9662,292" coordsize="2,80">
              <v:shape style="position:absolute;left:9662;top:292;width:2;height:80" coordorigin="9662,292" coordsize="0,80" path="m9662,372l9662,292e" filled="false" stroked="true" strokeweight=".748pt" strokecolor="#939598">
                <v:path arrowok="t"/>
              </v:shape>
            </v:group>
            <v:group style="position:absolute;left:9622;top:292;width:2;height:80" coordorigin="9622,292" coordsize="2,80">
              <v:shape style="position:absolute;left:9622;top:292;width:2;height:80" coordorigin="9622,292" coordsize="1,80" path="m9622,372l9622,292e" filled="false" stroked="true" strokeweight=".748pt" strokecolor="#939598">
                <v:path arrowok="t"/>
              </v:shape>
            </v:group>
            <v:group style="position:absolute;left:9582;top:292;width:2;height:80" coordorigin="9582,292" coordsize="2,80">
              <v:shape style="position:absolute;left:9582;top:292;width:2;height:80" coordorigin="9582,292" coordsize="0,80" path="m9582,372l9582,292e" filled="false" stroked="true" strokeweight=".748pt" strokecolor="#939598">
                <v:path arrowok="t"/>
              </v:shape>
            </v:group>
            <v:group style="position:absolute;left:9542;top:292;width:2;height:80" coordorigin="9542,292" coordsize="2,80">
              <v:shape style="position:absolute;left:9542;top:292;width:2;height:80" coordorigin="9542,292" coordsize="0,80" path="m9542,372l9542,292e" filled="false" stroked="true" strokeweight=".748pt" strokecolor="#939598">
                <v:path arrowok="t"/>
              </v:shape>
            </v:group>
            <v:group style="position:absolute;left:9502;top:292;width:2;height:80" coordorigin="9502,292" coordsize="2,80">
              <v:shape style="position:absolute;left:9502;top:292;width:2;height:80" coordorigin="9502,292" coordsize="0,80" path="m9502,372l9502,292e" filled="false" stroked="true" strokeweight=".748pt" strokecolor="#939598">
                <v:path arrowok="t"/>
              </v:shape>
            </v:group>
            <v:group style="position:absolute;left:9462;top:292;width:2;height:80" coordorigin="9462,292" coordsize="2,80">
              <v:shape style="position:absolute;left:9462;top:292;width:2;height:80" coordorigin="9462,292" coordsize="0,80" path="m9462,372l9462,292e" filled="false" stroked="true" strokeweight=".748pt" strokecolor="#939598">
                <v:path arrowok="t"/>
              </v:shape>
            </v:group>
            <v:group style="position:absolute;left:9422;top:292;width:2;height:80" coordorigin="9422,292" coordsize="2,80">
              <v:shape style="position:absolute;left:9422;top:292;width:2;height:80" coordorigin="9422,292" coordsize="0,80" path="m9422,372l9422,292e" filled="false" stroked="true" strokeweight=".748pt" strokecolor="#939598">
                <v:path arrowok="t"/>
              </v:shape>
            </v:group>
            <v:group style="position:absolute;left:9382;top:292;width:2;height:80" coordorigin="9382,292" coordsize="2,80">
              <v:shape style="position:absolute;left:9382;top:292;width:2;height:80" coordorigin="9382,292" coordsize="0,80" path="m9382,372l9382,292e" filled="false" stroked="true" strokeweight=".748pt" strokecolor="#939598">
                <v:path arrowok="t"/>
              </v:shape>
            </v:group>
            <v:group style="position:absolute;left:9342;top:292;width:2;height:80" coordorigin="9342,292" coordsize="2,80">
              <v:shape style="position:absolute;left:9342;top:292;width:2;height:80" coordorigin="9342,292" coordsize="0,80" path="m9342,372l9342,292e" filled="false" stroked="true" strokeweight=".748pt" strokecolor="#939598">
                <v:path arrowok="t"/>
              </v:shape>
            </v:group>
            <v:group style="position:absolute;left:9302;top:292;width:2;height:80" coordorigin="9302,292" coordsize="2,80">
              <v:shape style="position:absolute;left:9302;top:292;width:2;height:80" coordorigin="9302,292" coordsize="1,80" path="m9302,372l9302,292e" filled="false" stroked="true" strokeweight=".748pt" strokecolor="#939598">
                <v:path arrowok="t"/>
              </v:shape>
            </v:group>
            <v:group style="position:absolute;left:9262;top:292;width:2;height:80" coordorigin="9262,292" coordsize="2,80">
              <v:shape style="position:absolute;left:9262;top:292;width:2;height:80" coordorigin="9262,292" coordsize="0,80" path="m9262,372l9262,292e" filled="false" stroked="true" strokeweight=".748pt" strokecolor="#939598">
                <v:path arrowok="t"/>
              </v:shape>
            </v:group>
            <v:group style="position:absolute;left:9221;top:292;width:2;height:80" coordorigin="9221,292" coordsize="2,80">
              <v:shape style="position:absolute;left:9221;top:292;width:2;height:80" coordorigin="9221,292" coordsize="0,80" path="m9221,372l9221,292e" filled="false" stroked="true" strokeweight=".748pt" strokecolor="#939598">
                <v:path arrowok="t"/>
              </v:shape>
            </v:group>
            <v:group style="position:absolute;left:9181;top:292;width:2;height:80" coordorigin="9181,292" coordsize="2,80">
              <v:shape style="position:absolute;left:9181;top:292;width:2;height:80" coordorigin="9181,292" coordsize="0,80" path="m9181,372l9181,292e" filled="false" stroked="true" strokeweight=".748pt" strokecolor="#939598">
                <v:path arrowok="t"/>
              </v:shape>
            </v:group>
            <v:group style="position:absolute;left:9141;top:292;width:2;height:80" coordorigin="9141,292" coordsize="2,80">
              <v:shape style="position:absolute;left:9141;top:292;width:2;height:80" coordorigin="9141,292" coordsize="0,80" path="m9141,372l9141,292e" filled="false" stroked="true" strokeweight=".748pt" strokecolor="#939598">
                <v:path arrowok="t"/>
              </v:shape>
            </v:group>
            <v:group style="position:absolute;left:9101;top:292;width:2;height:80" coordorigin="9101,292" coordsize="2,80">
              <v:shape style="position:absolute;left:9101;top:292;width:2;height:80" coordorigin="9101,292" coordsize="1,80" path="m9101,372l9101,292e" filled="false" stroked="true" strokeweight=".748pt" strokecolor="#939598">
                <v:path arrowok="t"/>
              </v:shape>
            </v:group>
            <v:group style="position:absolute;left:9061;top:292;width:2;height:80" coordorigin="9061,292" coordsize="2,80">
              <v:shape style="position:absolute;left:9061;top:292;width:2;height:80" coordorigin="9061,292" coordsize="1,80" path="m9061,372l9061,292e" filled="false" stroked="true" strokeweight=".748pt" strokecolor="#939598">
                <v:path arrowok="t"/>
              </v:shape>
            </v:group>
            <v:group style="position:absolute;left:9021;top:292;width:2;height:80" coordorigin="9021,292" coordsize="2,80">
              <v:shape style="position:absolute;left:9021;top:292;width:2;height:80" coordorigin="9021,292" coordsize="1,80" path="m9021,372l9021,292e" filled="false" stroked="true" strokeweight=".748pt" strokecolor="#939598">
                <v:path arrowok="t"/>
              </v:shape>
            </v:group>
            <v:group style="position:absolute;left:8981;top:292;width:2;height:80" coordorigin="8981,292" coordsize="2,80">
              <v:shape style="position:absolute;left:8981;top:292;width:2;height:80" coordorigin="8981,292" coordsize="1,80" path="m8981,372l8981,292e" filled="false" stroked="true" strokeweight=".748pt" strokecolor="#939598">
                <v:path arrowok="t"/>
              </v:shape>
            </v:group>
            <v:group style="position:absolute;left:8941;top:292;width:2;height:80" coordorigin="8941,292" coordsize="2,80">
              <v:shape style="position:absolute;left:8941;top:292;width:2;height:80" coordorigin="8941,292" coordsize="1,80" path="m8941,372l8941,292e" filled="false" stroked="true" strokeweight=".748pt" strokecolor="#939598">
                <v:path arrowok="t"/>
              </v:shape>
            </v:group>
            <v:group style="position:absolute;left:8901;top:292;width:2;height:80" coordorigin="8901,292" coordsize="2,80">
              <v:shape style="position:absolute;left:8901;top:292;width:2;height:80" coordorigin="8901,292" coordsize="0,80" path="m8901,372l8901,292e" filled="false" stroked="true" strokeweight=".748pt" strokecolor="#939598">
                <v:path arrowok="t"/>
              </v:shape>
            </v:group>
            <v:group style="position:absolute;left:8861;top:292;width:2;height:80" coordorigin="8861,292" coordsize="2,80">
              <v:shape style="position:absolute;left:8861;top:292;width:2;height:80" coordorigin="8861,292" coordsize="1,80" path="m8861,372l8861,292e" filled="false" stroked="true" strokeweight=".748pt" strokecolor="#939598">
                <v:path arrowok="t"/>
              </v:shape>
            </v:group>
            <v:group style="position:absolute;left:8821;top:292;width:2;height:80" coordorigin="8821,292" coordsize="2,80">
              <v:shape style="position:absolute;left:8821;top:292;width:2;height:80" coordorigin="8821,292" coordsize="0,80" path="m8821,372l8821,292e" filled="false" stroked="true" strokeweight=".748pt" strokecolor="#939598">
                <v:path arrowok="t"/>
              </v:shape>
            </v:group>
            <v:group style="position:absolute;left:8781;top:292;width:2;height:80" coordorigin="8781,292" coordsize="2,80">
              <v:shape style="position:absolute;left:8781;top:292;width:2;height:80" coordorigin="8781,292" coordsize="0,80" path="m8781,372l8781,292e" filled="false" stroked="true" strokeweight=".748pt" strokecolor="#939598">
                <v:path arrowok="t"/>
              </v:shape>
            </v:group>
            <v:group style="position:absolute;left:8741;top:292;width:2;height:80" coordorigin="8741,292" coordsize="2,80">
              <v:shape style="position:absolute;left:8741;top:292;width:2;height:80" coordorigin="8741,292" coordsize="1,80" path="m8741,372l8741,292e" filled="false" stroked="true" strokeweight=".748pt" strokecolor="#939598">
                <v:path arrowok="t"/>
              </v:shape>
            </v:group>
            <v:group style="position:absolute;left:8701;top:292;width:2;height:80" coordorigin="8701,292" coordsize="2,80">
              <v:shape style="position:absolute;left:8701;top:292;width:2;height:80" coordorigin="8701,292" coordsize="0,80" path="m8701,372l8701,292e" filled="false" stroked="true" strokeweight=".748pt" strokecolor="#939598">
                <v:path arrowok="t"/>
              </v:shape>
            </v:group>
            <v:group style="position:absolute;left:8661;top:292;width:2;height:80" coordorigin="8661,292" coordsize="2,80">
              <v:shape style="position:absolute;left:8661;top:292;width:2;height:80" coordorigin="8661,292" coordsize="0,80" path="m8661,372l8661,292e" filled="false" stroked="true" strokeweight=".748pt" strokecolor="#939598">
                <v:path arrowok="t"/>
              </v:shape>
            </v:group>
            <v:group style="position:absolute;left:8621;top:292;width:2;height:80" coordorigin="8621,292" coordsize="2,80">
              <v:shape style="position:absolute;left:8621;top:292;width:2;height:80" coordorigin="8621,292" coordsize="0,80" path="m8621,372l8621,292e" filled="false" stroked="true" strokeweight=".748pt" strokecolor="#939598">
                <v:path arrowok="t"/>
              </v:shape>
            </v:group>
            <v:group style="position:absolute;left:8580;top:292;width:2;height:80" coordorigin="8580,292" coordsize="2,80">
              <v:shape style="position:absolute;left:8580;top:292;width:2;height:80" coordorigin="8580,292" coordsize="0,80" path="m8580,372l8580,292e" filled="false" stroked="true" strokeweight=".748pt" strokecolor="#939598">
                <v:path arrowok="t"/>
              </v:shape>
            </v:group>
            <v:group style="position:absolute;left:8540;top:292;width:2;height:80" coordorigin="8540,292" coordsize="2,80">
              <v:shape style="position:absolute;left:8540;top:292;width:2;height:80" coordorigin="8540,292" coordsize="1,80" path="m8540,372l8540,292e" filled="false" stroked="true" strokeweight=".748pt" strokecolor="#939598">
                <v:path arrowok="t"/>
              </v:shape>
            </v:group>
            <v:group style="position:absolute;left:8500;top:292;width:2;height:80" coordorigin="8500,292" coordsize="2,80">
              <v:shape style="position:absolute;left:8500;top:292;width:2;height:80" coordorigin="8500,292" coordsize="0,80" path="m8500,372l8500,292e" filled="false" stroked="true" strokeweight=".748pt" strokecolor="#939598">
                <v:path arrowok="t"/>
              </v:shape>
            </v:group>
            <v:group style="position:absolute;left:8460;top:292;width:2;height:80" coordorigin="8460,292" coordsize="2,80">
              <v:shape style="position:absolute;left:8460;top:292;width:2;height:80" coordorigin="8460,292" coordsize="0,80" path="m8460,372l8460,292e" filled="false" stroked="true" strokeweight=".748pt" strokecolor="#939598">
                <v:path arrowok="t"/>
              </v:shape>
            </v:group>
            <v:group style="position:absolute;left:8420;top:292;width:2;height:80" coordorigin="8420,292" coordsize="2,80">
              <v:shape style="position:absolute;left:8420;top:292;width:2;height:80" coordorigin="8420,292" coordsize="1,80" path="m8420,372l8420,292e" filled="false" stroked="true" strokeweight=".748pt" strokecolor="#939598">
                <v:path arrowok="t"/>
              </v:shape>
            </v:group>
            <v:group style="position:absolute;left:8380;top:292;width:2;height:80" coordorigin="8380,292" coordsize="2,80">
              <v:shape style="position:absolute;left:8380;top:292;width:2;height:80" coordorigin="8380,292" coordsize="0,80" path="m8380,372l8380,292e" filled="false" stroked="true" strokeweight=".748pt" strokecolor="#939598">
                <v:path arrowok="t"/>
              </v:shape>
            </v:group>
            <v:group style="position:absolute;left:8340;top:292;width:2;height:80" coordorigin="8340,292" coordsize="2,80">
              <v:shape style="position:absolute;left:8340;top:292;width:2;height:80" coordorigin="8340,292" coordsize="0,80" path="m8340,372l8340,292e" filled="false" stroked="true" strokeweight=".748pt" strokecolor="#939598">
                <v:path arrowok="t"/>
              </v:shape>
            </v:group>
            <v:group style="position:absolute;left:8300;top:292;width:2;height:80" coordorigin="8300,292" coordsize="2,80">
              <v:shape style="position:absolute;left:8300;top:292;width:2;height:80" coordorigin="8300,292" coordsize="0,80" path="m8300,372l8300,292e" filled="false" stroked="true" strokeweight=".748pt" strokecolor="#939598">
                <v:path arrowok="t"/>
              </v:shape>
            </v:group>
            <v:group style="position:absolute;left:8260;top:292;width:2;height:80" coordorigin="8260,292" coordsize="2,80">
              <v:shape style="position:absolute;left:8260;top:292;width:2;height:80" coordorigin="8260,292" coordsize="0,80" path="m8260,372l8260,292e" filled="false" stroked="true" strokeweight=".748pt" strokecolor="#939598">
                <v:path arrowok="t"/>
              </v:shape>
            </v:group>
            <v:group style="position:absolute;left:8220;top:292;width:2;height:80" coordorigin="8220,292" coordsize="2,80">
              <v:shape style="position:absolute;left:8220;top:292;width:2;height:80" coordorigin="8220,292" coordsize="1,80" path="m8220,372l8220,292e" filled="false" stroked="true" strokeweight=".748pt" strokecolor="#939598">
                <v:path arrowok="t"/>
              </v:shape>
            </v:group>
            <v:group style="position:absolute;left:8180;top:292;width:2;height:80" coordorigin="8180,292" coordsize="2,80">
              <v:shape style="position:absolute;left:8180;top:292;width:2;height:80" coordorigin="8180,292" coordsize="0,80" path="m8180,372l8180,292e" filled="false" stroked="true" strokeweight=".748pt" strokecolor="#939598">
                <v:path arrowok="t"/>
              </v:shape>
            </v:group>
            <v:group style="position:absolute;left:8140;top:292;width:2;height:80" coordorigin="8140,292" coordsize="2,80">
              <v:shape style="position:absolute;left:8140;top:292;width:2;height:80" coordorigin="8140,292" coordsize="0,80" path="m8140,372l8140,292e" filled="false" stroked="true" strokeweight=".748pt" strokecolor="#939598">
                <v:path arrowok="t"/>
              </v:shape>
            </v:group>
            <v:group style="position:absolute;left:8100;top:292;width:2;height:80" coordorigin="8100,292" coordsize="2,80">
              <v:shape style="position:absolute;left:8100;top:292;width:2;height:80" coordorigin="8100,292" coordsize="1,80" path="m8100,372l8100,292e" filled="false" stroked="true" strokeweight=".748pt" strokecolor="#939598">
                <v:path arrowok="t"/>
              </v:shape>
            </v:group>
            <v:group style="position:absolute;left:8060;top:292;width:2;height:80" coordorigin="8060,292" coordsize="2,80">
              <v:shape style="position:absolute;left:8060;top:292;width:2;height:80" coordorigin="8060,292" coordsize="0,80" path="m8060,372l8060,292e" filled="false" stroked="true" strokeweight=".748pt" strokecolor="#939598">
                <v:path arrowok="t"/>
              </v:shape>
            </v:group>
            <v:group style="position:absolute;left:8020;top:292;width:2;height:80" coordorigin="8020,292" coordsize="2,80">
              <v:shape style="position:absolute;left:8020;top:292;width:2;height:80" coordorigin="8020,292" coordsize="0,80" path="m8020,372l8020,292e" filled="false" stroked="true" strokeweight=".748pt" strokecolor="#939598">
                <v:path arrowok="t"/>
              </v:shape>
            </v:group>
            <v:group style="position:absolute;left:7980;top:292;width:2;height:80" coordorigin="7980,292" coordsize="2,80">
              <v:shape style="position:absolute;left:7980;top:292;width:2;height:80" coordorigin="7980,292" coordsize="0,80" path="m7980,372l7980,292e" filled="false" stroked="true" strokeweight=".748pt" strokecolor="#939598">
                <v:path arrowok="t"/>
              </v:shape>
            </v:group>
            <v:group style="position:absolute;left:7939;top:292;width:2;height:80" coordorigin="7939,292" coordsize="2,80">
              <v:shape style="position:absolute;left:7939;top:292;width:2;height:80" coordorigin="7939,292" coordsize="1,80" path="m7940,372l7939,292e" filled="false" stroked="true" strokeweight=".748pt" strokecolor="#939598">
                <v:path arrowok="t"/>
              </v:shape>
            </v:group>
            <v:group style="position:absolute;left:7899;top:292;width:2;height:80" coordorigin="7899,292" coordsize="2,80">
              <v:shape style="position:absolute;left:7899;top:292;width:2;height:80" coordorigin="7899,292" coordsize="1,80" path="m7899,372l7899,292e" filled="false" stroked="true" strokeweight=".748pt" strokecolor="#939598">
                <v:path arrowok="t"/>
              </v:shape>
            </v:group>
            <v:group style="position:absolute;left:7859;top:292;width:2;height:80" coordorigin="7859,292" coordsize="2,80">
              <v:shape style="position:absolute;left:7859;top:292;width:2;height:80" coordorigin="7859,292" coordsize="1,80" path="m7859,372l7859,292e" filled="false" stroked="true" strokeweight=".748pt" strokecolor="#939598">
                <v:path arrowok="t"/>
              </v:shape>
            </v:group>
            <v:group style="position:absolute;left:7819;top:292;width:2;height:80" coordorigin="7819,292" coordsize="2,80">
              <v:shape style="position:absolute;left:7819;top:292;width:2;height:80" coordorigin="7819,292" coordsize="1,80" path="m7819,372l7819,292e" filled="false" stroked="true" strokeweight=".748pt" strokecolor="#939598">
                <v:path arrowok="t"/>
              </v:shape>
            </v:group>
            <v:group style="position:absolute;left:7779;top:292;width:2;height:80" coordorigin="7779,292" coordsize="2,80">
              <v:shape style="position:absolute;left:7779;top:292;width:2;height:80" coordorigin="7779,292" coordsize="1,80" path="m7779,372l7779,292e" filled="false" stroked="true" strokeweight=".748pt" strokecolor="#939598">
                <v:path arrowok="t"/>
              </v:shape>
            </v:group>
            <v:group style="position:absolute;left:7739;top:292;width:2;height:80" coordorigin="7739,292" coordsize="2,80">
              <v:shape style="position:absolute;left:7739;top:292;width:2;height:80" coordorigin="7739,292" coordsize="1,80" path="m7739,372l7739,292e" filled="false" stroked="true" strokeweight=".748pt" strokecolor="#939598">
                <v:path arrowok="t"/>
              </v:shape>
            </v:group>
            <v:group style="position:absolute;left:7699;top:292;width:2;height:80" coordorigin="7699,292" coordsize="2,80">
              <v:shape style="position:absolute;left:7699;top:292;width:2;height:80" coordorigin="7699,292" coordsize="1,80" path="m7699,372l7699,292e" filled="false" stroked="true" strokeweight=".748pt" strokecolor="#939598">
                <v:path arrowok="t"/>
              </v:shape>
            </v:group>
            <v:group style="position:absolute;left:7659;top:292;width:2;height:80" coordorigin="7659,292" coordsize="2,80">
              <v:shape style="position:absolute;left:7659;top:292;width:2;height:80" coordorigin="7659,292" coordsize="1,80" path="m7659,372l7659,292e" filled="false" stroked="true" strokeweight=".748pt" strokecolor="#939598">
                <v:path arrowok="t"/>
              </v:shape>
            </v:group>
            <v:group style="position:absolute;left:7619;top:292;width:2;height:80" coordorigin="7619,292" coordsize="2,80">
              <v:shape style="position:absolute;left:7619;top:292;width:2;height:80" coordorigin="7619,292" coordsize="0,80" path="m7619,372l7619,292e" filled="false" stroked="true" strokeweight=".748pt" strokecolor="#939598">
                <v:path arrowok="t"/>
              </v:shape>
            </v:group>
            <v:group style="position:absolute;left:7579;top:292;width:2;height:80" coordorigin="7579,292" coordsize="2,80">
              <v:shape style="position:absolute;left:7579;top:292;width:2;height:80" coordorigin="7579,292" coordsize="0,80" path="m7579,372l7579,292e" filled="false" stroked="true" strokeweight=".748pt" strokecolor="#939598">
                <v:path arrowok="t"/>
              </v:shape>
            </v:group>
            <v:group style="position:absolute;left:7539;top:292;width:2;height:80" coordorigin="7539,292" coordsize="2,80">
              <v:shape style="position:absolute;left:7539;top:292;width:2;height:80" coordorigin="7539,292" coordsize="0,80" path="m7539,372l7539,292e" filled="false" stroked="true" strokeweight=".748pt" strokecolor="#939598">
                <v:path arrowok="t"/>
              </v:shape>
            </v:group>
            <v:group style="position:absolute;left:7499;top:292;width:2;height:80" coordorigin="7499,292" coordsize="2,80">
              <v:shape style="position:absolute;left:7499;top:292;width:2;height:80" coordorigin="7499,292" coordsize="0,80" path="m7499,372l7499,292e" filled="false" stroked="true" strokeweight=".748pt" strokecolor="#939598">
                <v:path arrowok="t"/>
              </v:shape>
            </v:group>
            <v:group style="position:absolute;left:7459;top:292;width:2;height:80" coordorigin="7459,292" coordsize="2,80">
              <v:shape style="position:absolute;left:7459;top:292;width:2;height:80" coordorigin="7459,292" coordsize="0,80" path="m7459,372l7459,292e" filled="false" stroked="true" strokeweight=".748pt" strokecolor="#939598">
                <v:path arrowok="t"/>
              </v:shape>
            </v:group>
            <v:group style="position:absolute;left:7419;top:292;width:2;height:80" coordorigin="7419,292" coordsize="2,80">
              <v:shape style="position:absolute;left:7419;top:292;width:2;height:80" coordorigin="7419,292" coordsize="0,80" path="m7419,372l7419,292e" filled="false" stroked="true" strokeweight=".748pt" strokecolor="#939598">
                <v:path arrowok="t"/>
              </v:shape>
            </v:group>
            <v:group style="position:absolute;left:7379;top:292;width:2;height:80" coordorigin="7379,292" coordsize="2,80">
              <v:shape style="position:absolute;left:7379;top:292;width:2;height:80" coordorigin="7379,292" coordsize="0,80" path="m7379,372l7379,292e" filled="false" stroked="true" strokeweight=".748pt" strokecolor="#939598">
                <v:path arrowok="t"/>
              </v:shape>
            </v:group>
            <v:group style="position:absolute;left:7339;top:292;width:2;height:80" coordorigin="7339,292" coordsize="2,80">
              <v:shape style="position:absolute;left:7339;top:292;width:2;height:80" coordorigin="7339,292" coordsize="1,80" path="m7339,372l7339,292e" filled="false" stroked="true" strokeweight=".748pt" strokecolor="#939598">
                <v:path arrowok="t"/>
              </v:shape>
            </v:group>
            <v:group style="position:absolute;left:7299;top:292;width:2;height:80" coordorigin="7299,292" coordsize="2,80">
              <v:shape style="position:absolute;left:7299;top:292;width:2;height:80" coordorigin="7299,292" coordsize="0,80" path="m7299,372l7299,292e" filled="false" stroked="true" strokeweight=".748pt" strokecolor="#939598">
                <v:path arrowok="t"/>
              </v:shape>
            </v:group>
            <v:group style="position:absolute;left:7258;top:292;width:2;height:80" coordorigin="7258,292" coordsize="2,80">
              <v:shape style="position:absolute;left:7258;top:292;width:2;height:80" coordorigin="7258,292" coordsize="0,80" path="m7258,372l7258,292e" filled="false" stroked="true" strokeweight=".748pt" strokecolor="#939598">
                <v:path arrowok="t"/>
              </v:shape>
            </v:group>
            <v:group style="position:absolute;left:7218;top:292;width:2;height:80" coordorigin="7218,292" coordsize="2,80">
              <v:shape style="position:absolute;left:7218;top:292;width:2;height:80" coordorigin="7218,292" coordsize="0,80" path="m7218,372l7218,292e" filled="false" stroked="true" strokeweight=".748pt" strokecolor="#939598">
                <v:path arrowok="t"/>
              </v:shape>
            </v:group>
            <v:group style="position:absolute;left:7178;top:292;width:2;height:80" coordorigin="7178,292" coordsize="2,80">
              <v:shape style="position:absolute;left:7178;top:292;width:2;height:80" coordorigin="7178,292" coordsize="0,80" path="m7178,372l7178,292e" filled="false" stroked="true" strokeweight=".748pt" strokecolor="#939598">
                <v:path arrowok="t"/>
              </v:shape>
            </v:group>
            <v:group style="position:absolute;left:7138;top:292;width:2;height:80" coordorigin="7138,292" coordsize="2,80">
              <v:shape style="position:absolute;left:7138;top:292;width:2;height:80" coordorigin="7138,292" coordsize="1,80" path="m7138,372l7138,292e" filled="false" stroked="true" strokeweight=".748pt" strokecolor="#939598">
                <v:path arrowok="t"/>
              </v:shape>
            </v:group>
            <v:group style="position:absolute;left:7098;top:293;width:2;height:80" coordorigin="7098,293" coordsize="2,80">
              <v:shape style="position:absolute;left:7098;top:293;width:2;height:80" coordorigin="7098,293" coordsize="0,80" path="m7098,373l7098,293e" filled="false" stroked="true" strokeweight=".748pt" strokecolor="#939598">
                <v:path arrowok="t"/>
              </v:shape>
            </v:group>
            <v:group style="position:absolute;left:7058;top:293;width:2;height:80" coordorigin="7058,293" coordsize="2,80">
              <v:shape style="position:absolute;left:7058;top:293;width:2;height:80" coordorigin="7058,293" coordsize="0,80" path="m7058,373l7058,293e" filled="false" stroked="true" strokeweight=".748pt" strokecolor="#939598">
                <v:path arrowok="t"/>
              </v:shape>
            </v:group>
            <v:group style="position:absolute;left:7018;top:293;width:2;height:80" coordorigin="7018,293" coordsize="2,80">
              <v:shape style="position:absolute;left:7018;top:293;width:2;height:80" coordorigin="7018,293" coordsize="1,80" path="m7018,373l7018,293e" filled="false" stroked="true" strokeweight=".748pt" strokecolor="#939598">
                <v:path arrowok="t"/>
              </v:shape>
            </v:group>
            <v:group style="position:absolute;left:6978;top:293;width:2;height:80" coordorigin="6978,293" coordsize="2,80">
              <v:shape style="position:absolute;left:6978;top:293;width:2;height:80" coordorigin="6978,293" coordsize="0,80" path="m6978,373l6978,293e" filled="false" stroked="true" strokeweight=".748pt" strokecolor="#939598">
                <v:path arrowok="t"/>
              </v:shape>
            </v:group>
            <v:group style="position:absolute;left:6938;top:293;width:2;height:80" coordorigin="6938,293" coordsize="2,80">
              <v:shape style="position:absolute;left:6938;top:293;width:2;height:80" coordorigin="6938,293" coordsize="0,80" path="m6938,373l6938,293e" filled="false" stroked="true" strokeweight=".748pt" strokecolor="#939598">
                <v:path arrowok="t"/>
              </v:shape>
            </v:group>
            <v:group style="position:absolute;left:6898;top:293;width:2;height:80" coordorigin="6898,293" coordsize="2,80">
              <v:shape style="position:absolute;left:6898;top:293;width:2;height:80" coordorigin="6898,293" coordsize="0,80" path="m6898,373l6898,293e" filled="false" stroked="true" strokeweight=".748pt" strokecolor="#939598">
                <v:path arrowok="t"/>
              </v:shape>
            </v:group>
            <v:group style="position:absolute;left:6858;top:293;width:2;height:80" coordorigin="6858,293" coordsize="2,80">
              <v:shape style="position:absolute;left:6858;top:293;width:2;height:80" coordorigin="6858,293" coordsize="0,80" path="m6858,373l6858,293e" filled="false" stroked="true" strokeweight=".748pt" strokecolor="#939598">
                <v:path arrowok="t"/>
              </v:shape>
            </v:group>
            <v:group style="position:absolute;left:6818;top:293;width:2;height:80" coordorigin="6818,293" coordsize="2,80">
              <v:shape style="position:absolute;left:6818;top:293;width:2;height:80" coordorigin="6818,293" coordsize="1,80" path="m6818,373l6818,293e" filled="false" stroked="true" strokeweight=".748pt" strokecolor="#939598">
                <v:path arrowok="t"/>
              </v:shape>
            </v:group>
            <v:group style="position:absolute;left:6778;top:293;width:2;height:80" coordorigin="6778,293" coordsize="2,80">
              <v:shape style="position:absolute;left:6778;top:293;width:2;height:80" coordorigin="6778,293" coordsize="0,80" path="m6778,373l6778,293e" filled="false" stroked="true" strokeweight=".748pt" strokecolor="#939598">
                <v:path arrowok="t"/>
              </v:shape>
            </v:group>
            <v:group style="position:absolute;left:6738;top:293;width:2;height:80" coordorigin="6738,293" coordsize="2,80">
              <v:shape style="position:absolute;left:6738;top:293;width:2;height:80" coordorigin="6738,293" coordsize="0,80" path="m6738,373l6738,293e" filled="false" stroked="true" strokeweight=".748pt" strokecolor="#939598">
                <v:path arrowok="t"/>
              </v:shape>
            </v:group>
            <v:group style="position:absolute;left:6698;top:293;width:2;height:80" coordorigin="6698,293" coordsize="2,80">
              <v:shape style="position:absolute;left:6698;top:293;width:2;height:80" coordorigin="6698,293" coordsize="1,80" path="m6698,373l6698,293e" filled="false" stroked="true" strokeweight=".748pt" strokecolor="#939598">
                <v:path arrowok="t"/>
              </v:shape>
            </v:group>
            <v:group style="position:absolute;left:6658;top:293;width:2;height:80" coordorigin="6658,293" coordsize="2,80">
              <v:shape style="position:absolute;left:6658;top:293;width:2;height:80" coordorigin="6658,293" coordsize="1,80" path="m6658,373l6658,293e" filled="false" stroked="true" strokeweight=".748pt" strokecolor="#939598">
                <v:path arrowok="t"/>
              </v:shape>
            </v:group>
            <v:group style="position:absolute;left:6617;top:293;width:2;height:80" coordorigin="6617,293" coordsize="2,80">
              <v:shape style="position:absolute;left:6617;top:293;width:2;height:80" coordorigin="6617,293" coordsize="1,80" path="m6618,373l6617,293e" filled="false" stroked="true" strokeweight=".748pt" strokecolor="#939598">
                <v:path arrowok="t"/>
              </v:shape>
            </v:group>
            <v:group style="position:absolute;left:6577;top:293;width:2;height:80" coordorigin="6577,293" coordsize="2,80">
              <v:shape style="position:absolute;left:6577;top:293;width:2;height:80" coordorigin="6577,293" coordsize="1,80" path="m6577,373l6577,293e" filled="false" stroked="true" strokeweight=".748pt" strokecolor="#939598">
                <v:path arrowok="t"/>
              </v:shape>
            </v:group>
            <v:group style="position:absolute;left:6537;top:293;width:2;height:80" coordorigin="6537,293" coordsize="2,80">
              <v:shape style="position:absolute;left:6537;top:293;width:2;height:80" coordorigin="6537,293" coordsize="1,80" path="m6537,373l6537,293e" filled="false" stroked="true" strokeweight=".748pt" strokecolor="#939598">
                <v:path arrowok="t"/>
              </v:shape>
            </v:group>
            <v:group style="position:absolute;left:6497;top:293;width:2;height:80" coordorigin="6497,293" coordsize="2,80">
              <v:shape style="position:absolute;left:6497;top:293;width:2;height:80" coordorigin="6497,293" coordsize="0,80" path="m6497,373l6497,293e" filled="false" stroked="true" strokeweight=".748pt" strokecolor="#939598">
                <v:path arrowok="t"/>
              </v:shape>
            </v:group>
            <v:group style="position:absolute;left:6457;top:293;width:2;height:80" coordorigin="6457,293" coordsize="2,80">
              <v:shape style="position:absolute;left:6457;top:293;width:2;height:80" coordorigin="6457,293" coordsize="1,80" path="m6457,373l6457,293e" filled="false" stroked="true" strokeweight=".748pt" strokecolor="#939598">
                <v:path arrowok="t"/>
              </v:shape>
            </v:group>
            <v:group style="position:absolute;left:6417;top:293;width:2;height:80" coordorigin="6417,293" coordsize="2,80">
              <v:shape style="position:absolute;left:6417;top:293;width:2;height:80" coordorigin="6417,293" coordsize="0,80" path="m6417,373l6417,293e" filled="false" stroked="true" strokeweight=".748pt" strokecolor="#939598">
                <v:path arrowok="t"/>
              </v:shape>
            </v:group>
            <v:group style="position:absolute;left:6377;top:293;width:2;height:80" coordorigin="6377,293" coordsize="2,80">
              <v:shape style="position:absolute;left:6377;top:293;width:2;height:80" coordorigin="6377,293" coordsize="0,80" path="m6377,373l6377,293e" filled="false" stroked="true" strokeweight=".748pt" strokecolor="#939598">
                <v:path arrowok="t"/>
              </v:shape>
            </v:group>
            <v:group style="position:absolute;left:6337;top:293;width:2;height:80" coordorigin="6337,293" coordsize="2,80">
              <v:shape style="position:absolute;left:6337;top:293;width:2;height:80" coordorigin="6337,293" coordsize="0,80" path="m6337,373l6337,293e" filled="false" stroked="true" strokeweight=".748pt" strokecolor="#939598">
                <v:path arrowok="t"/>
              </v:shape>
            </v:group>
            <v:group style="position:absolute;left:6297;top:293;width:2;height:80" coordorigin="6297,293" coordsize="2,80">
              <v:shape style="position:absolute;left:6297;top:293;width:2;height:80" coordorigin="6297,293" coordsize="0,80" path="m6297,373l6297,293e" filled="false" stroked="true" strokeweight=".748pt" strokecolor="#939598">
                <v:path arrowok="t"/>
              </v:shape>
            </v:group>
            <v:group style="position:absolute;left:6257;top:293;width:2;height:80" coordorigin="6257,293" coordsize="2,80">
              <v:shape style="position:absolute;left:6257;top:293;width:2;height:80" coordorigin="6257,293" coordsize="1,80" path="m6257,373l6257,293e" filled="false" stroked="true" strokeweight=".748pt" strokecolor="#939598">
                <v:path arrowok="t"/>
              </v:shape>
            </v:group>
            <v:group style="position:absolute;left:6217;top:293;width:2;height:80" coordorigin="6217,293" coordsize="2,80">
              <v:shape style="position:absolute;left:6217;top:293;width:2;height:80" coordorigin="6217,293" coordsize="0,80" path="m6217,373l6217,293e" filled="false" stroked="true" strokeweight=".748pt" strokecolor="#939598">
                <v:path arrowok="t"/>
              </v:shape>
            </v:group>
            <v:group style="position:absolute;left:6177;top:293;width:2;height:80" coordorigin="6177,293" coordsize="2,80">
              <v:shape style="position:absolute;left:6177;top:293;width:2;height:80" coordorigin="6177,293" coordsize="0,80" path="m6177,373l6177,293e" filled="false" stroked="true" strokeweight=".748pt" strokecolor="#939598">
                <v:path arrowok="t"/>
              </v:shape>
            </v:group>
            <v:group style="position:absolute;left:6137;top:293;width:2;height:80" coordorigin="6137,293" coordsize="2,80">
              <v:shape style="position:absolute;left:6137;top:293;width:2;height:80" coordorigin="6137,293" coordsize="1,80" path="m6137,373l6137,293e" filled="false" stroked="true" strokeweight=".748pt" strokecolor="#939598">
                <v:path arrowok="t"/>
              </v:shape>
            </v:group>
            <v:group style="position:absolute;left:6097;top:293;width:2;height:80" coordorigin="6097,293" coordsize="2,80">
              <v:shape style="position:absolute;left:6097;top:293;width:2;height:80" coordorigin="6097,293" coordsize="0,80" path="m6097,373l6097,293e" filled="false" stroked="true" strokeweight=".748pt" strokecolor="#939598">
                <v:path arrowok="t"/>
              </v:shape>
            </v:group>
            <v:group style="position:absolute;left:6057;top:293;width:2;height:80" coordorigin="6057,293" coordsize="2,80">
              <v:shape style="position:absolute;left:6057;top:293;width:2;height:80" coordorigin="6057,293" coordsize="0,80" path="m6057,373l6057,293e" filled="false" stroked="true" strokeweight=".748pt" strokecolor="#939598">
                <v:path arrowok="t"/>
              </v:shape>
            </v:group>
            <v:group style="position:absolute;left:6017;top:293;width:2;height:80" coordorigin="6017,293" coordsize="2,80">
              <v:shape style="position:absolute;left:6017;top:293;width:2;height:80" coordorigin="6017,293" coordsize="0,80" path="m6017,373l6017,293e" filled="false" stroked="true" strokeweight=".748pt" strokecolor="#939598">
                <v:path arrowok="t"/>
              </v:shape>
            </v:group>
            <v:group style="position:absolute;left:5977;top:293;width:2;height:80" coordorigin="5977,293" coordsize="2,80">
              <v:shape style="position:absolute;left:5977;top:293;width:2;height:80" coordorigin="5977,293" coordsize="0,80" path="m5977,373l5977,293e" filled="false" stroked="true" strokeweight=".748pt" strokecolor="#939598">
                <v:path arrowok="t"/>
              </v:shape>
            </v:group>
            <v:group style="position:absolute;left:5936;top:293;width:2;height:80" coordorigin="5936,293" coordsize="2,80">
              <v:shape style="position:absolute;left:5936;top:293;width:2;height:80" coordorigin="5936,293" coordsize="1,80" path="m5936,373l5936,293e" filled="false" stroked="true" strokeweight=".748pt" strokecolor="#939598">
                <v:path arrowok="t"/>
              </v:shape>
            </v:group>
            <v:group style="position:absolute;left:5896;top:293;width:2;height:80" coordorigin="5896,293" coordsize="2,80">
              <v:shape style="position:absolute;left:5896;top:293;width:2;height:80" coordorigin="5896,293" coordsize="0,80" path="m5896,373l5896,293e" filled="false" stroked="true" strokeweight=".748pt" strokecolor="#939598">
                <v:path arrowok="t"/>
              </v:shape>
            </v:group>
            <v:group style="position:absolute;left:5856;top:293;width:2;height:80" coordorigin="5856,293" coordsize="2,80">
              <v:shape style="position:absolute;left:5856;top:293;width:2;height:80" coordorigin="5856,293" coordsize="0,80" path="m5856,373l5856,293e" filled="false" stroked="true" strokeweight=".748pt" strokecolor="#939598">
                <v:path arrowok="t"/>
              </v:shape>
            </v:group>
            <v:group style="position:absolute;left:5816;top:293;width:2;height:80" coordorigin="5816,293" coordsize="2,80">
              <v:shape style="position:absolute;left:5816;top:293;width:2;height:80" coordorigin="5816,293" coordsize="1,80" path="m5816,373l5816,293e" filled="false" stroked="true" strokeweight=".748pt" strokecolor="#939598">
                <v:path arrowok="t"/>
              </v:shape>
            </v:group>
            <v:group style="position:absolute;left:5776;top:293;width:2;height:80" coordorigin="5776,293" coordsize="2,80">
              <v:shape style="position:absolute;left:5776;top:293;width:2;height:80" coordorigin="5776,293" coordsize="0,80" path="m5776,373l5776,293e" filled="false" stroked="true" strokeweight=".748pt" strokecolor="#939598">
                <v:path arrowok="t"/>
              </v:shape>
            </v:group>
            <v:group style="position:absolute;left:5736;top:293;width:2;height:80" coordorigin="5736,293" coordsize="2,80">
              <v:shape style="position:absolute;left:5736;top:293;width:2;height:80" coordorigin="5736,293" coordsize="0,80" path="m5736,373l5736,293e" filled="false" stroked="true" strokeweight=".748pt" strokecolor="#939598">
                <v:path arrowok="t"/>
              </v:shape>
            </v:group>
            <v:group style="position:absolute;left:5696;top:293;width:2;height:80" coordorigin="5696,293" coordsize="2,80">
              <v:shape style="position:absolute;left:5696;top:293;width:2;height:80" coordorigin="5696,293" coordsize="0,80" path="m5696,373l5696,293e" filled="false" stroked="true" strokeweight=".748pt" strokecolor="#939598">
                <v:path arrowok="t"/>
              </v:shape>
            </v:group>
            <v:group style="position:absolute;left:5656;top:293;width:2;height:80" coordorigin="5656,293" coordsize="2,80">
              <v:shape style="position:absolute;left:5656;top:293;width:2;height:80" coordorigin="5656,293" coordsize="0,80" path="m5656,373l5656,293e" filled="false" stroked="true" strokeweight=".748pt" strokecolor="#939598">
                <v:path arrowok="t"/>
              </v:shape>
            </v:group>
            <v:group style="position:absolute;left:5616;top:293;width:2;height:80" coordorigin="5616,293" coordsize="2,80">
              <v:shape style="position:absolute;left:5616;top:293;width:2;height:80" coordorigin="5616,293" coordsize="1,80" path="m5616,373l5616,293e" filled="false" stroked="true" strokeweight=".748pt" strokecolor="#939598">
                <v:path arrowok="t"/>
              </v:shape>
            </v:group>
            <v:group style="position:absolute;left:5576;top:293;width:2;height:80" coordorigin="5576,293" coordsize="2,80">
              <v:shape style="position:absolute;left:5576;top:293;width:2;height:80" coordorigin="5576,293" coordsize="0,80" path="m5576,373l5576,293e" filled="false" stroked="true" strokeweight=".748pt" strokecolor="#939598">
                <v:path arrowok="t"/>
              </v:shape>
            </v:group>
            <v:group style="position:absolute;left:5536;top:293;width:2;height:80" coordorigin="5536,293" coordsize="2,80">
              <v:shape style="position:absolute;left:5536;top:293;width:2;height:80" coordorigin="5536,293" coordsize="1,80" path="m5536,373l5536,293e" filled="false" stroked="true" strokeweight=".748pt" strokecolor="#939598">
                <v:path arrowok="t"/>
              </v:shape>
            </v:group>
            <v:group style="position:absolute;left:5496;top:293;width:2;height:80" coordorigin="5496,293" coordsize="2,80">
              <v:shape style="position:absolute;left:5496;top:293;width:2;height:80" coordorigin="5496,293" coordsize="1,80" path="m5496,373l5496,293e" filled="false" stroked="true" strokeweight=".748pt" strokecolor="#939598">
                <v:path arrowok="t"/>
              </v:shape>
            </v:group>
            <v:group style="position:absolute;left:5456;top:293;width:2;height:80" coordorigin="5456,293" coordsize="2,80">
              <v:shape style="position:absolute;left:5456;top:293;width:2;height:80" coordorigin="5456,293" coordsize="1,80" path="m5456,373l5456,293e" filled="false" stroked="true" strokeweight=".748pt" strokecolor="#939598">
                <v:path arrowok="t"/>
              </v:shape>
            </v:group>
            <v:group style="position:absolute;left:5416;top:293;width:2;height:80" coordorigin="5416,293" coordsize="2,80">
              <v:shape style="position:absolute;left:5416;top:293;width:2;height:80" coordorigin="5416,293" coordsize="1,80" path="m5416,373l5416,293e" filled="false" stroked="true" strokeweight=".748pt" strokecolor="#939598">
                <v:path arrowok="t"/>
              </v:shape>
            </v:group>
            <v:group style="position:absolute;left:5376;top:293;width:2;height:80" coordorigin="5376,293" coordsize="2,80">
              <v:shape style="position:absolute;left:5376;top:293;width:2;height:80" coordorigin="5376,293" coordsize="1,80" path="m5376,373l5376,293e" filled="false" stroked="true" strokeweight=".748pt" strokecolor="#939598">
                <v:path arrowok="t"/>
              </v:shape>
            </v:group>
            <v:group style="position:absolute;left:5336;top:293;width:2;height:80" coordorigin="5336,293" coordsize="2,80">
              <v:shape style="position:absolute;left:5336;top:293;width:2;height:80" coordorigin="5336,293" coordsize="1,80" path="m5336,373l5336,293e" filled="false" stroked="true" strokeweight=".748pt" strokecolor="#939598">
                <v:path arrowok="t"/>
              </v:shape>
            </v:group>
            <v:group style="position:absolute;left:5295;top:293;width:2;height:80" coordorigin="5295,293" coordsize="2,80">
              <v:shape style="position:absolute;left:5295;top:293;width:2;height:80" coordorigin="5295,293" coordsize="0,80" path="m5296,373l5295,293e" filled="false" stroked="true" strokeweight=".748pt" strokecolor="#939598">
                <v:path arrowok="t"/>
              </v:shape>
            </v:group>
            <v:group style="position:absolute;left:5255;top:293;width:2;height:80" coordorigin="5255,293" coordsize="2,80">
              <v:shape style="position:absolute;left:5255;top:293;width:2;height:80" coordorigin="5255,293" coordsize="0,80" path="m5255,373l5255,293e" filled="false" stroked="true" strokeweight=".748pt" strokecolor="#939598">
                <v:path arrowok="t"/>
              </v:shape>
            </v:group>
            <v:group style="position:absolute;left:5215;top:293;width:2;height:80" coordorigin="5215,293" coordsize="2,80">
              <v:shape style="position:absolute;left:5215;top:293;width:2;height:80" coordorigin="5215,293" coordsize="0,80" path="m5215,373l5215,293e" filled="false" stroked="true" strokeweight=".748pt" strokecolor="#939598">
                <v:path arrowok="t"/>
              </v:shape>
            </v:group>
            <v:group style="position:absolute;left:5175;top:293;width:2;height:80" coordorigin="5175,293" coordsize="2,80">
              <v:shape style="position:absolute;left:5175;top:293;width:2;height:80" coordorigin="5175,293" coordsize="1,80" path="m5175,373l5175,293e" filled="false" stroked="true" strokeweight=".748pt" strokecolor="#939598">
                <v:path arrowok="t"/>
              </v:shape>
            </v:group>
            <v:group style="position:absolute;left:5135;top:293;width:2;height:80" coordorigin="5135,293" coordsize="2,80">
              <v:shape style="position:absolute;left:5135;top:293;width:2;height:80" coordorigin="5135,293" coordsize="0,80" path="m5135,373l5135,293e" filled="false" stroked="true" strokeweight=".748pt" strokecolor="#939598">
                <v:path arrowok="t"/>
              </v:shape>
            </v:group>
            <v:group style="position:absolute;left:5095;top:293;width:2;height:80" coordorigin="5095,293" coordsize="2,80">
              <v:shape style="position:absolute;left:5095;top:293;width:2;height:80" coordorigin="5095,293" coordsize="0,80" path="m5095,373l5095,293e" filled="false" stroked="true" strokeweight=".748pt" strokecolor="#939598">
                <v:path arrowok="t"/>
              </v:shape>
            </v:group>
            <v:group style="position:absolute;left:5055;top:293;width:2;height:80" coordorigin="5055,293" coordsize="2,80">
              <v:shape style="position:absolute;left:5055;top:293;width:2;height:80" coordorigin="5055,293" coordsize="1,80" path="m5055,373l5055,293e" filled="false" stroked="true" strokeweight=".748pt" strokecolor="#939598">
                <v:path arrowok="t"/>
              </v:shape>
            </v:group>
            <v:group style="position:absolute;left:5015;top:293;width:2;height:80" coordorigin="5015,293" coordsize="2,80">
              <v:shape style="position:absolute;left:5015;top:293;width:2;height:80" coordorigin="5015,293" coordsize="0,80" path="m5015,373l5015,293e" filled="false" stroked="true" strokeweight=".748pt" strokecolor="#939598">
                <v:path arrowok="t"/>
              </v:shape>
            </v:group>
            <v:group style="position:absolute;left:4975;top:293;width:2;height:80" coordorigin="4975,293" coordsize="2,80">
              <v:shape style="position:absolute;left:4975;top:293;width:2;height:80" coordorigin="4975,293" coordsize="0,80" path="m4975,373l4975,293e" filled="false" stroked="true" strokeweight=".748pt" strokecolor="#939598">
                <v:path arrowok="t"/>
              </v:shape>
            </v:group>
            <v:group style="position:absolute;left:4935;top:293;width:2;height:80" coordorigin="4935,293" coordsize="2,80">
              <v:shape style="position:absolute;left:4935;top:293;width:2;height:80" coordorigin="4935,293" coordsize="0,80" path="m4935,373l4935,293e" filled="false" stroked="true" strokeweight=".748pt" strokecolor="#939598">
                <v:path arrowok="t"/>
              </v:shape>
            </v:group>
            <v:group style="position:absolute;left:4895;top:293;width:2;height:80" coordorigin="4895,293" coordsize="2,80">
              <v:shape style="position:absolute;left:4895;top:293;width:2;height:80" coordorigin="4895,293" coordsize="0,80" path="m4895,373l4895,293e" filled="false" stroked="true" strokeweight=".748pt" strokecolor="#939598">
                <v:path arrowok="t"/>
              </v:shape>
            </v:group>
            <v:group style="position:absolute;left:4855;top:293;width:2;height:80" coordorigin="4855,293" coordsize="2,80">
              <v:shape style="position:absolute;left:4855;top:293;width:2;height:80" coordorigin="4855,293" coordsize="1,80" path="m4855,373l4855,293e" filled="false" stroked="true" strokeweight=".748pt" strokecolor="#939598">
                <v:path arrowok="t"/>
              </v:shape>
            </v:group>
            <v:group style="position:absolute;left:4815;top:293;width:2;height:80" coordorigin="4815,293" coordsize="2,80">
              <v:shape style="position:absolute;left:4815;top:293;width:2;height:80" coordorigin="4815,293" coordsize="0,80" path="m4815,373l4815,293e" filled="false" stroked="true" strokeweight=".748pt" strokecolor="#939598">
                <v:path arrowok="t"/>
              </v:shape>
            </v:group>
            <v:group style="position:absolute;left:4775;top:293;width:2;height:80" coordorigin="4775,293" coordsize="2,80">
              <v:shape style="position:absolute;left:4775;top:293;width:2;height:80" coordorigin="4775,293" coordsize="0,80" path="m4775,373l4775,293e" filled="false" stroked="true" strokeweight=".748pt" strokecolor="#939598">
                <v:path arrowok="t"/>
              </v:shape>
            </v:group>
            <v:group style="position:absolute;left:4735;top:293;width:2;height:80" coordorigin="4735,293" coordsize="2,80">
              <v:shape style="position:absolute;left:4735;top:293;width:2;height:80" coordorigin="4735,293" coordsize="1,80" path="m4735,373l4735,293e" filled="false" stroked="true" strokeweight=".748pt" strokecolor="#939598">
                <v:path arrowok="t"/>
              </v:shape>
            </v:group>
            <v:group style="position:absolute;left:4695;top:293;width:2;height:80" coordorigin="4695,293" coordsize="2,80">
              <v:shape style="position:absolute;left:4695;top:293;width:2;height:80" coordorigin="4695,293" coordsize="0,80" path="m4695,373l4695,293e" filled="false" stroked="true" strokeweight=".748pt" strokecolor="#939598">
                <v:path arrowok="t"/>
              </v:shape>
            </v:group>
            <v:group style="position:absolute;left:4655;top:293;width:2;height:80" coordorigin="4655,293" coordsize="2,80">
              <v:shape style="position:absolute;left:4655;top:293;width:2;height:80" coordorigin="4655,293" coordsize="0,80" path="m4655,373l4655,293e" filled="false" stroked="true" strokeweight=".748pt" strokecolor="#939598">
                <v:path arrowok="t"/>
              </v:shape>
            </v:group>
            <v:group style="position:absolute;left:4614;top:293;width:2;height:80" coordorigin="4614,293" coordsize="2,80">
              <v:shape style="position:absolute;left:4614;top:293;width:2;height:80" coordorigin="4614,293" coordsize="0,80" path="m4614,373l4614,293e" filled="false" stroked="true" strokeweight=".748pt" strokecolor="#939598">
                <v:path arrowok="t"/>
              </v:shape>
            </v:group>
            <v:group style="position:absolute;left:4574;top:293;width:2;height:80" coordorigin="4574,293" coordsize="2,80">
              <v:shape style="position:absolute;left:4574;top:293;width:2;height:80" coordorigin="4574,293" coordsize="0,80" path="m4574,373l4574,293e" filled="false" stroked="true" strokeweight=".748pt" strokecolor="#939598">
                <v:path arrowok="t"/>
              </v:shape>
            </v:group>
            <v:group style="position:absolute;left:4534;top:293;width:2;height:80" coordorigin="4534,293" coordsize="2,80">
              <v:shape style="position:absolute;left:4534;top:293;width:2;height:80" coordorigin="4534,293" coordsize="1,80" path="m4534,373l4534,293e" filled="false" stroked="true" strokeweight=".748pt" strokecolor="#939598">
                <v:path arrowok="t"/>
              </v:shape>
            </v:group>
            <v:group style="position:absolute;left:4494;top:293;width:2;height:80" coordorigin="4494,293" coordsize="2,80">
              <v:shape style="position:absolute;left:4494;top:293;width:2;height:80" coordorigin="4494,293" coordsize="0,80" path="m4494,373l4494,293e" filled="false" stroked="true" strokeweight=".748pt" strokecolor="#939598">
                <v:path arrowok="t"/>
              </v:shape>
            </v:group>
            <v:group style="position:absolute;left:4454;top:293;width:2;height:80" coordorigin="4454,293" coordsize="2,80">
              <v:shape style="position:absolute;left:4454;top:293;width:2;height:80" coordorigin="4454,293" coordsize="0,80" path="m4454,373l4454,293e" filled="false" stroked="true" strokeweight=".748pt" strokecolor="#939598">
                <v:path arrowok="t"/>
              </v:shape>
            </v:group>
            <v:group style="position:absolute;left:4414;top:293;width:2;height:80" coordorigin="4414,293" coordsize="2,80">
              <v:shape style="position:absolute;left:4414;top:293;width:2;height:80" coordorigin="4414,293" coordsize="1,80" path="m4414,373l4414,293e" filled="false" stroked="true" strokeweight=".748pt" strokecolor="#939598">
                <v:path arrowok="t"/>
              </v:shape>
            </v:group>
            <v:group style="position:absolute;left:4374;top:293;width:2;height:80" coordorigin="4374,293" coordsize="2,80">
              <v:shape style="position:absolute;left:4374;top:293;width:2;height:80" coordorigin="4374,293" coordsize="0,80" path="m4374,373l4374,293e" filled="false" stroked="true" strokeweight=".748pt" strokecolor="#939598">
                <v:path arrowok="t"/>
              </v:shape>
            </v:group>
            <v:group style="position:absolute;left:4334;top:293;width:2;height:80" coordorigin="4334,293" coordsize="2,80">
              <v:shape style="position:absolute;left:4334;top:293;width:2;height:80" coordorigin="4334,293" coordsize="1,80" path="m4334,373l4334,293e" filled="false" stroked="true" strokeweight=".748pt" strokecolor="#939598">
                <v:path arrowok="t"/>
              </v:shape>
            </v:group>
            <v:group style="position:absolute;left:4294;top:293;width:2;height:80" coordorigin="4294,293" coordsize="2,80">
              <v:shape style="position:absolute;left:4294;top:293;width:2;height:80" coordorigin="4294,293" coordsize="1,80" path="m4294,373l4294,293e" filled="false" stroked="true" strokeweight=".748pt" strokecolor="#939598">
                <v:path arrowok="t"/>
              </v:shape>
            </v:group>
            <v:group style="position:absolute;left:4254;top:293;width:2;height:80" coordorigin="4254,293" coordsize="2,80">
              <v:shape style="position:absolute;left:4254;top:293;width:2;height:80" coordorigin="4254,293" coordsize="1,80" path="m4254,373l4254,293e" filled="false" stroked="true" strokeweight=".748pt" strokecolor="#939598">
                <v:path arrowok="t"/>
              </v:shape>
            </v:group>
            <v:group style="position:absolute;left:4214;top:293;width:2;height:80" coordorigin="4214,293" coordsize="2,80">
              <v:shape style="position:absolute;left:4214;top:293;width:2;height:80" coordorigin="4214,293" coordsize="1,80" path="m4214,373l4214,293e" filled="false" stroked="true" strokeweight=".748pt" strokecolor="#939598">
                <v:path arrowok="t"/>
              </v:shape>
            </v:group>
            <v:group style="position:absolute;left:4174;top:293;width:2;height:80" coordorigin="4174,293" coordsize="2,80">
              <v:shape style="position:absolute;left:4174;top:293;width:2;height:80" coordorigin="4174,293" coordsize="1,80" path="m4174,373l4174,293e" filled="false" stroked="true" strokeweight=".748pt" strokecolor="#939598">
                <v:path arrowok="t"/>
              </v:shape>
            </v:group>
            <v:group style="position:absolute;left:4134;top:293;width:2;height:80" coordorigin="4134,293" coordsize="2,80">
              <v:shape style="position:absolute;left:4134;top:293;width:2;height:80" coordorigin="4134,293" coordsize="0,80" path="m4134,373l4134,293e" filled="false" stroked="true" strokeweight=".748pt" strokecolor="#939598">
                <v:path arrowok="t"/>
              </v:shape>
            </v:group>
            <v:group style="position:absolute;left:4094;top:293;width:2;height:80" coordorigin="4094,293" coordsize="2,80">
              <v:shape style="position:absolute;left:4094;top:293;width:2;height:80" coordorigin="4094,293" coordsize="0,80" path="m4094,373l4094,293e" filled="false" stroked="true" strokeweight=".748pt" strokecolor="#939598">
                <v:path arrowok="t"/>
              </v:shape>
            </v:group>
            <v:group style="position:absolute;left:4054;top:293;width:2;height:80" coordorigin="4054,293" coordsize="2,80">
              <v:shape style="position:absolute;left:4054;top:293;width:2;height:80" coordorigin="4054,293" coordsize="0,80" path="m4054,373l4054,293e" filled="false" stroked="true" strokeweight=".748pt" strokecolor="#939598">
                <v:path arrowok="t"/>
              </v:shape>
            </v:group>
            <v:group style="position:absolute;left:4014;top:293;width:2;height:80" coordorigin="4014,293" coordsize="2,80">
              <v:shape style="position:absolute;left:4014;top:293;width:2;height:80" coordorigin="4014,293" coordsize="0,80" path="m4014,373l4014,293e" filled="false" stroked="true" strokeweight=".748pt" strokecolor="#939598">
                <v:path arrowok="t"/>
              </v:shape>
            </v:group>
            <v:group style="position:absolute;left:3973;top:293;width:2;height:80" coordorigin="3973,293" coordsize="2,80">
              <v:shape style="position:absolute;left:3973;top:293;width:2;height:80" coordorigin="3973,293" coordsize="1,80" path="m3974,373l3973,293e" filled="false" stroked="true" strokeweight=".748pt" strokecolor="#939598">
                <v:path arrowok="t"/>
              </v:shape>
            </v:group>
            <v:group style="position:absolute;left:3933;top:293;width:2;height:80" coordorigin="3933,293" coordsize="2,80">
              <v:shape style="position:absolute;left:3933;top:293;width:2;height:80" coordorigin="3933,293" coordsize="0,80" path="m3933,373l3933,293e" filled="false" stroked="true" strokeweight=".748pt" strokecolor="#939598">
                <v:path arrowok="t"/>
              </v:shape>
            </v:group>
            <v:group style="position:absolute;left:3893;top:293;width:2;height:80" coordorigin="3893,293" coordsize="2,80">
              <v:shape style="position:absolute;left:3893;top:293;width:2;height:80" coordorigin="3893,293" coordsize="0,80" path="m3893,373l3893,293e" filled="false" stroked="true" strokeweight=".748pt" strokecolor="#939598">
                <v:path arrowok="t"/>
              </v:shape>
            </v:group>
            <v:group style="position:absolute;left:3853;top:293;width:2;height:80" coordorigin="3853,293" coordsize="2,80">
              <v:shape style="position:absolute;left:3853;top:293;width:2;height:80" coordorigin="3853,293" coordsize="0,80" path="m3853,373l3853,293e" filled="false" stroked="true" strokeweight=".748pt" strokecolor="#939598">
                <v:path arrowok="t"/>
              </v:shape>
            </v:group>
            <v:group style="position:absolute;left:3813;top:293;width:2;height:80" coordorigin="3813,293" coordsize="2,80">
              <v:shape style="position:absolute;left:3813;top:293;width:2;height:80" coordorigin="3813,293" coordsize="0,80" path="m3813,373l3813,293e" filled="false" stroked="true" strokeweight=".748pt" strokecolor="#939598">
                <v:path arrowok="t"/>
              </v:shape>
            </v:group>
            <v:group style="position:absolute;left:3773;top:293;width:2;height:80" coordorigin="3773,293" coordsize="2,80">
              <v:shape style="position:absolute;left:3773;top:293;width:2;height:80" coordorigin="3773,293" coordsize="0,80" path="m3773,373l3773,293e" filled="false" stroked="true" strokeweight=".748pt" strokecolor="#939598">
                <v:path arrowok="t"/>
              </v:shape>
            </v:group>
            <v:group style="position:absolute;left:3733;top:293;width:2;height:80" coordorigin="3733,293" coordsize="2,80">
              <v:shape style="position:absolute;left:3733;top:293;width:2;height:80" coordorigin="3733,293" coordsize="0,80" path="m3733,373l3733,293e" filled="false" stroked="true" strokeweight=".748pt" strokecolor="#939598">
                <v:path arrowok="t"/>
              </v:shape>
            </v:group>
            <v:group style="position:absolute;left:3693;top:294;width:2;height:80" coordorigin="3693,294" coordsize="2,80">
              <v:shape style="position:absolute;left:3693;top:294;width:2;height:80" coordorigin="3693,294" coordsize="0,80" path="m3693,374l3693,294e" filled="false" stroked="true" strokeweight=".748pt" strokecolor="#939598">
                <v:path arrowok="t"/>
              </v:shape>
            </v:group>
            <v:group style="position:absolute;left:3653;top:294;width:2;height:80" coordorigin="3653,294" coordsize="2,80">
              <v:shape style="position:absolute;left:3653;top:294;width:2;height:80" coordorigin="3653,294" coordsize="1,80" path="m3653,374l3653,294e" filled="false" stroked="true" strokeweight=".748pt" strokecolor="#939598">
                <v:path arrowok="t"/>
              </v:shape>
            </v:group>
            <v:group style="position:absolute;left:3613;top:294;width:2;height:80" coordorigin="3613,294" coordsize="2,80">
              <v:shape style="position:absolute;left:3613;top:294;width:2;height:80" coordorigin="3613,294" coordsize="0,80" path="m3613,374l3613,294e" filled="false" stroked="true" strokeweight=".748pt" strokecolor="#939598">
                <v:path arrowok="t"/>
              </v:shape>
            </v:group>
            <v:group style="position:absolute;left:3573;top:294;width:2;height:80" coordorigin="3573,294" coordsize="2,80">
              <v:shape style="position:absolute;left:3573;top:294;width:2;height:80" coordorigin="3573,294" coordsize="0,80" path="m3573,374l3573,294e" filled="false" stroked="true" strokeweight=".748pt" strokecolor="#939598">
                <v:path arrowok="t"/>
              </v:shape>
            </v:group>
            <v:group style="position:absolute;left:3533;top:294;width:2;height:80" coordorigin="3533,294" coordsize="2,80">
              <v:shape style="position:absolute;left:3533;top:294;width:2;height:80" coordorigin="3533,294" coordsize="0,80" path="m3533,374l3533,294e" filled="false" stroked="true" strokeweight=".748pt" strokecolor="#939598">
                <v:path arrowok="t"/>
              </v:shape>
            </v:group>
            <v:group style="position:absolute;left:3493;top:294;width:2;height:80" coordorigin="3493,294" coordsize="2,80">
              <v:shape style="position:absolute;left:3493;top:294;width:2;height:80" coordorigin="3493,294" coordsize="0,80" path="m3493,374l3493,294e" filled="false" stroked="true" strokeweight=".748pt" strokecolor="#939598">
                <v:path arrowok="t"/>
              </v:shape>
            </v:group>
            <v:group style="position:absolute;left:3453;top:294;width:2;height:80" coordorigin="3453,294" coordsize="2,80">
              <v:shape style="position:absolute;left:3453;top:294;width:2;height:80" coordorigin="3453,294" coordsize="0,80" path="m3453,374l3453,294e" filled="false" stroked="true" strokeweight=".748pt" strokecolor="#939598">
                <v:path arrowok="t"/>
              </v:shape>
            </v:group>
            <v:group style="position:absolute;left:3413;top:294;width:2;height:80" coordorigin="3413,294" coordsize="2,80">
              <v:shape style="position:absolute;left:3413;top:294;width:2;height:80" coordorigin="3413,294" coordsize="0,80" path="m3413,374l3413,294e" filled="false" stroked="true" strokeweight=".748pt" strokecolor="#939598">
                <v:path arrowok="t"/>
              </v:shape>
            </v:group>
            <v:group style="position:absolute;left:3373;top:294;width:2;height:80" coordorigin="3373,294" coordsize="2,80">
              <v:shape style="position:absolute;left:3373;top:294;width:2;height:80" coordorigin="3373,294" coordsize="0,80" path="m3373,374l3373,294e" filled="false" stroked="true" strokeweight=".748pt" strokecolor="#939598">
                <v:path arrowok="t"/>
              </v:shape>
            </v:group>
            <v:group style="position:absolute;left:3333;top:294;width:2;height:80" coordorigin="3333,294" coordsize="2,80">
              <v:shape style="position:absolute;left:3333;top:294;width:2;height:80" coordorigin="3333,294" coordsize="1,80" path="m3333,374l3333,294e" filled="false" stroked="true" strokeweight=".748pt" strokecolor="#939598">
                <v:path arrowok="t"/>
              </v:shape>
            </v:group>
            <v:group style="position:absolute;left:3292;top:294;width:2;height:80" coordorigin="3292,294" coordsize="2,80">
              <v:shape style="position:absolute;left:3292;top:294;width:2;height:80" coordorigin="3292,294" coordsize="0,80" path="m3292,374l3292,294e" filled="false" stroked="true" strokeweight=".748pt" strokecolor="#939598">
                <v:path arrowok="t"/>
              </v:shape>
            </v:group>
            <v:group style="position:absolute;left:3252;top:294;width:2;height:80" coordorigin="3252,294" coordsize="2,80">
              <v:shape style="position:absolute;left:3252;top:294;width:2;height:80" coordorigin="3252,294" coordsize="0,80" path="m3252,374l3252,294e" filled="false" stroked="true" strokeweight=".748pt" strokecolor="#939598">
                <v:path arrowok="t"/>
              </v:shape>
            </v:group>
            <v:group style="position:absolute;left:3212;top:294;width:2;height:80" coordorigin="3212,294" coordsize="2,80">
              <v:shape style="position:absolute;left:3212;top:294;width:2;height:80" coordorigin="3212,294" coordsize="0,80" path="m3212,374l3212,294e" filled="false" stroked="true" strokeweight=".748pt" strokecolor="#939598">
                <v:path arrowok="t"/>
              </v:shape>
            </v:group>
            <v:group style="position:absolute;left:3172;top:294;width:2;height:80" coordorigin="3172,294" coordsize="2,80">
              <v:shape style="position:absolute;left:3172;top:294;width:2;height:80" coordorigin="3172,294" coordsize="1,80" path="m3172,374l3172,294e" filled="false" stroked="true" strokeweight=".748pt" strokecolor="#939598">
                <v:path arrowok="t"/>
              </v:shape>
            </v:group>
            <v:group style="position:absolute;left:3132;top:294;width:2;height:80" coordorigin="3132,294" coordsize="2,80">
              <v:shape style="position:absolute;left:3132;top:294;width:2;height:80" coordorigin="3132,294" coordsize="1,80" path="m3132,374l3132,294e" filled="false" stroked="true" strokeweight=".748pt" strokecolor="#939598">
                <v:path arrowok="t"/>
              </v:shape>
            </v:group>
            <v:group style="position:absolute;left:3092;top:294;width:2;height:80" coordorigin="3092,294" coordsize="2,80">
              <v:shape style="position:absolute;left:3092;top:294;width:2;height:80" coordorigin="3092,294" coordsize="1,80" path="m3092,374l3092,294e" filled="false" stroked="true" strokeweight=".748pt" strokecolor="#939598">
                <v:path arrowok="t"/>
              </v:shape>
            </v:group>
            <v:group style="position:absolute;left:3052;top:294;width:2;height:80" coordorigin="3052,294" coordsize="2,80">
              <v:shape style="position:absolute;left:3052;top:294;width:2;height:80" coordorigin="3052,294" coordsize="1,80" path="m3052,374l3052,294e" filled="false" stroked="true" strokeweight=".748pt" strokecolor="#939598">
                <v:path arrowok="t"/>
              </v:shape>
            </v:group>
            <v:group style="position:absolute;left:3012;top:294;width:2;height:80" coordorigin="3012,294" coordsize="2,80">
              <v:shape style="position:absolute;left:3012;top:294;width:2;height:80" coordorigin="3012,294" coordsize="1,80" path="m3012,374l3012,294e" filled="false" stroked="true" strokeweight=".748pt" strokecolor="#939598">
                <v:path arrowok="t"/>
              </v:shape>
            </v:group>
            <v:group style="position:absolute;left:2972;top:294;width:2;height:80" coordorigin="2972,294" coordsize="2,80">
              <v:shape style="position:absolute;left:2972;top:294;width:2;height:80" coordorigin="2972,294" coordsize="0,80" path="m2972,374l2972,294e" filled="false" stroked="true" strokeweight=".748pt" strokecolor="#939598">
                <v:path arrowok="t"/>
              </v:shape>
            </v:group>
            <v:group style="position:absolute;left:2932;top:294;width:2;height:80" coordorigin="2932,294" coordsize="2,80">
              <v:shape style="position:absolute;left:2932;top:294;width:2;height:80" coordorigin="2932,294" coordsize="1,80" path="m2932,374l2932,294e" filled="false" stroked="true" strokeweight=".748pt" strokecolor="#939598">
                <v:path arrowok="t"/>
              </v:shape>
            </v:group>
            <v:group style="position:absolute;left:2892;top:294;width:2;height:80" coordorigin="2892,294" coordsize="2,80">
              <v:shape style="position:absolute;left:2892;top:294;width:2;height:80" coordorigin="2892,294" coordsize="1,80" path="m2892,374l2892,294e" filled="false" stroked="true" strokeweight=".748pt" strokecolor="#939598">
                <v:path arrowok="t"/>
              </v:shape>
            </v:group>
            <v:group style="position:absolute;left:2852;top:294;width:2;height:80" coordorigin="2852,294" coordsize="2,80">
              <v:shape style="position:absolute;left:2852;top:294;width:2;height:80" coordorigin="2852,294" coordsize="0,80" path="m2852,374l2852,294e" filled="false" stroked="true" strokeweight=".748pt" strokecolor="#939598">
                <v:path arrowok="t"/>
              </v:shape>
            </v:group>
            <v:group style="position:absolute;left:2812;top:294;width:2;height:80" coordorigin="2812,294" coordsize="2,80">
              <v:shape style="position:absolute;left:2812;top:294;width:2;height:80" coordorigin="2812,294" coordsize="0,80" path="m2812,374l2812,294e" filled="false" stroked="true" strokeweight=".748pt" strokecolor="#939598">
                <v:path arrowok="t"/>
              </v:shape>
            </v:group>
            <v:group style="position:absolute;left:2772;top:294;width:2;height:80" coordorigin="2772,294" coordsize="2,80">
              <v:shape style="position:absolute;left:2772;top:294;width:2;height:80" coordorigin="2772,294" coordsize="0,80" path="m2772,374l2772,294e" filled="false" stroked="true" strokeweight=".748pt" strokecolor="#939598">
                <v:path arrowok="t"/>
              </v:shape>
            </v:group>
            <v:group style="position:absolute;left:2732;top:294;width:2;height:80" coordorigin="2732,294" coordsize="2,80">
              <v:shape style="position:absolute;left:2732;top:294;width:2;height:80" coordorigin="2732,294" coordsize="0,80" path="m2732,374l2732,294e" filled="false" stroked="true" strokeweight=".748pt" strokecolor="#939598">
                <v:path arrowok="t"/>
              </v:shape>
            </v:group>
            <v:group style="position:absolute;left:2692;top:294;width:2;height:80" coordorigin="2692,294" coordsize="2,80">
              <v:shape style="position:absolute;left:2692;top:294;width:2;height:80" coordorigin="2692,294" coordsize="0,80" path="m2692,374l2692,294e" filled="false" stroked="true" strokeweight=".748pt" strokecolor="#939598">
                <v:path arrowok="t"/>
              </v:shape>
            </v:group>
            <v:group style="position:absolute;left:2651;top:294;width:2;height:80" coordorigin="2651,294" coordsize="2,80">
              <v:shape style="position:absolute;left:2651;top:294;width:2;height:80" coordorigin="2651,294" coordsize="0,80" path="m2652,374l2651,294e" filled="false" stroked="true" strokeweight=".748pt" strokecolor="#939598">
                <v:path arrowok="t"/>
              </v:shape>
            </v:group>
            <v:group style="position:absolute;left:2611;top:294;width:2;height:80" coordorigin="2611,294" coordsize="2,80">
              <v:shape style="position:absolute;left:2611;top:294;width:2;height:80" coordorigin="2611,294" coordsize="0,80" path="m2611,374l2611,294e" filled="false" stroked="true" strokeweight=".748pt" strokecolor="#939598">
                <v:path arrowok="t"/>
              </v:shape>
            </v:group>
            <v:group style="position:absolute;left:2571;top:294;width:2;height:80" coordorigin="2571,294" coordsize="2,80">
              <v:shape style="position:absolute;left:2571;top:294;width:2;height:80" coordorigin="2571,294" coordsize="0,80" path="m2571,374l2571,294e" filled="false" stroked="true" strokeweight=".748pt" strokecolor="#939598">
                <v:path arrowok="t"/>
              </v:shape>
            </v:group>
            <v:group style="position:absolute;left:2531;top:294;width:2;height:80" coordorigin="2531,294" coordsize="2,80">
              <v:shape style="position:absolute;left:2531;top:294;width:2;height:80" coordorigin="2531,294" coordsize="0,80" path="m2531,374l2531,294e" filled="false" stroked="true" strokeweight=".748pt" strokecolor="#939598">
                <v:path arrowok="t"/>
              </v:shape>
            </v:group>
            <v:group style="position:absolute;left:2491;top:294;width:2;height:80" coordorigin="2491,294" coordsize="2,80">
              <v:shape style="position:absolute;left:2491;top:294;width:2;height:80" coordorigin="2491,294" coordsize="0,80" path="m2491,374l2491,294e" filled="false" stroked="true" strokeweight=".748pt" strokecolor="#939598">
                <v:path arrowok="t"/>
              </v:shape>
            </v:group>
            <v:group style="position:absolute;left:2451;top:294;width:2;height:80" coordorigin="2451,294" coordsize="2,80">
              <v:shape style="position:absolute;left:2451;top:294;width:2;height:80" coordorigin="2451,294" coordsize="0,80" path="m2451,374l2451,294e" filled="false" stroked="true" strokeweight=".748pt" strokecolor="#939598">
                <v:path arrowok="t"/>
              </v:shape>
            </v:group>
            <v:group style="position:absolute;left:2411;top:294;width:2;height:80" coordorigin="2411,294" coordsize="2,80">
              <v:shape style="position:absolute;left:2411;top:294;width:2;height:80" coordorigin="2411,294" coordsize="1,80" path="m2411,374l2411,294e" filled="false" stroked="true" strokeweight=".748pt" strokecolor="#939598">
                <v:path arrowok="t"/>
              </v:shape>
            </v:group>
            <v:group style="position:absolute;left:2371;top:294;width:2;height:80" coordorigin="2371,294" coordsize="2,80">
              <v:shape style="position:absolute;left:2371;top:294;width:2;height:80" coordorigin="2371,294" coordsize="0,80" path="m2371,374l2371,294e" filled="false" stroked="true" strokeweight=".748pt" strokecolor="#939598">
                <v:path arrowok="t"/>
              </v:shape>
            </v:group>
            <v:group style="position:absolute;left:2331;top:294;width:2;height:80" coordorigin="2331,294" coordsize="2,80">
              <v:shape style="position:absolute;left:2331;top:294;width:2;height:80" coordorigin="2331,294" coordsize="0,80" path="m2331,374l2331,294e" filled="false" stroked="true" strokeweight=".748pt" strokecolor="#939598">
                <v:path arrowok="t"/>
              </v:shape>
            </v:group>
            <v:group style="position:absolute;left:2291;top:294;width:2;height:80" coordorigin="2291,294" coordsize="2,80">
              <v:shape style="position:absolute;left:2291;top:294;width:2;height:80" coordorigin="2291,294" coordsize="1,80" path="m2291,374l2291,294e" filled="false" stroked="true" strokeweight=".748pt" strokecolor="#939598">
                <v:path arrowok="t"/>
              </v:shape>
            </v:group>
            <v:group style="position:absolute;left:2251;top:294;width:2;height:80" coordorigin="2251,294" coordsize="2,80">
              <v:shape style="position:absolute;left:2251;top:294;width:2;height:80" coordorigin="2251,294" coordsize="0,80" path="m2251,374l2251,294e" filled="false" stroked="true" strokeweight=".748pt" strokecolor="#939598">
                <v:path arrowok="t"/>
              </v:shape>
            </v:group>
            <v:group style="position:absolute;left:2211;top:294;width:2;height:80" coordorigin="2211,294" coordsize="2,80">
              <v:shape style="position:absolute;left:2211;top:294;width:2;height:80" coordorigin="2211,294" coordsize="0,80" path="m2211,374l2211,294e" filled="false" stroked="true" strokeweight=".748pt" strokecolor="#939598">
                <v:path arrowok="t"/>
              </v:shape>
            </v:group>
            <v:group style="position:absolute;left:2171;top:294;width:2;height:80" coordorigin="2171,294" coordsize="2,80">
              <v:shape style="position:absolute;left:2171;top:294;width:2;height:80" coordorigin="2171,294" coordsize="0,80" path="m2171,374l2171,294e" filled="false" stroked="true" strokeweight=".748pt" strokecolor="#939598">
                <v:path arrowok="t"/>
              </v:shape>
            </v:group>
            <v:group style="position:absolute;left:2131;top:294;width:2;height:80" coordorigin="2131,294" coordsize="2,80">
              <v:shape style="position:absolute;left:2131;top:294;width:2;height:80" coordorigin="2131,294" coordsize="0,80" path="m2131,374l2131,294e" filled="false" stroked="true" strokeweight=".748pt" strokecolor="#939598">
                <v:path arrowok="t"/>
              </v:shape>
            </v:group>
            <v:group style="position:absolute;left:2091;top:294;width:2;height:80" coordorigin="2091,294" coordsize="2,80">
              <v:shape style="position:absolute;left:2091;top:294;width:2;height:80" coordorigin="2091,294" coordsize="0,80" path="m2091,374l2091,294e" filled="false" stroked="true" strokeweight=".748pt" strokecolor="#939598">
                <v:path arrowok="t"/>
              </v:shape>
            </v:group>
            <v:group style="position:absolute;left:2051;top:294;width:2;height:80" coordorigin="2051,294" coordsize="2,80">
              <v:shape style="position:absolute;left:2051;top:294;width:2;height:80" coordorigin="2051,294" coordsize="0,80" path="m2051,374l2051,294e" filled="false" stroked="true" strokeweight=".748pt" strokecolor="#939598">
                <v:path arrowok="t"/>
              </v:shape>
            </v:group>
            <v:group style="position:absolute;left:2011;top:294;width:2;height:80" coordorigin="2011,294" coordsize="2,80">
              <v:shape style="position:absolute;left:2011;top:294;width:2;height:80" coordorigin="2011,294" coordsize="0,80" path="m2011,374l2011,294e" filled="false" stroked="true" strokeweight=".748pt" strokecolor="#939598">
                <v:path arrowok="t"/>
              </v:shape>
            </v:group>
            <v:group style="position:absolute;left:1970;top:294;width:2;height:80" coordorigin="1970,294" coordsize="2,80">
              <v:shape style="position:absolute;left:1970;top:294;width:2;height:80" coordorigin="1970,294" coordsize="1,80" path="m1970,374l1970,294e" filled="false" stroked="true" strokeweight=".748pt" strokecolor="#939598">
                <v:path arrowok="t"/>
              </v:shape>
            </v:group>
            <v:group style="position:absolute;left:1930;top:294;width:2;height:80" coordorigin="1930,294" coordsize="2,80">
              <v:shape style="position:absolute;left:1930;top:294;width:2;height:80" coordorigin="1930,294" coordsize="0,80" path="m1930,374l1930,294e" filled="false" stroked="true" strokeweight=".748pt" strokecolor="#939598">
                <v:path arrowok="t"/>
              </v:shape>
            </v:group>
            <v:group style="position:absolute;left:1890;top:294;width:2;height:80" coordorigin="1890,294" coordsize="2,80">
              <v:shape style="position:absolute;left:1890;top:294;width:2;height:80" coordorigin="1890,294" coordsize="1,80" path="m1890,374l1890,294e" filled="false" stroked="true" strokeweight=".748pt" strokecolor="#939598">
                <v:path arrowok="t"/>
              </v:shape>
            </v:group>
            <v:group style="position:absolute;left:1850;top:294;width:2;height:80" coordorigin="1850,294" coordsize="2,80">
              <v:shape style="position:absolute;left:1850;top:294;width:2;height:80" coordorigin="1850,294" coordsize="1,80" path="m1850,374l1850,294e" filled="false" stroked="true" strokeweight=".748pt" strokecolor="#939598">
                <v:path arrowok="t"/>
              </v:shape>
            </v:group>
            <v:group style="position:absolute;left:1810;top:294;width:2;height:80" coordorigin="1810,294" coordsize="2,80">
              <v:shape style="position:absolute;left:1810;top:294;width:2;height:80" coordorigin="1810,294" coordsize="0,80" path="m1810,374l1810,294e" filled="false" stroked="true" strokeweight=".748pt" strokecolor="#939598">
                <v:path arrowok="t"/>
              </v:shape>
            </v:group>
            <v:group style="position:absolute;left:1770;top:294;width:2;height:80" coordorigin="1770,294" coordsize="2,80">
              <v:shape style="position:absolute;left:1770;top:294;width:2;height:80" coordorigin="1770,294" coordsize="1,80" path="m1770,374l1770,294e" filled="false" stroked="true" strokeweight=".748pt" strokecolor="#939598">
                <v:path arrowok="t"/>
              </v:shape>
            </v:group>
            <v:group style="position:absolute;left:1730;top:294;width:2;height:80" coordorigin="1730,294" coordsize="2,80">
              <v:shape style="position:absolute;left:1730;top:294;width:2;height:80" coordorigin="1730,294" coordsize="0,80" path="m1730,374l1730,294e" filled="false" stroked="true" strokeweight=".748pt" strokecolor="#939598">
                <v:path arrowok="t"/>
              </v:shape>
            </v:group>
            <v:group style="position:absolute;left:1690;top:294;width:2;height:80" coordorigin="1690,294" coordsize="2,80">
              <v:shape style="position:absolute;left:1690;top:294;width:2;height:80" coordorigin="1690,294" coordsize="0,80" path="m1690,374l1690,294e" filled="false" stroked="true" strokeweight=".748pt" strokecolor="#939598">
                <v:path arrowok="t"/>
              </v:shape>
            </v:group>
            <v:group style="position:absolute;left:1650;top:294;width:2;height:80" coordorigin="1650,294" coordsize="2,80">
              <v:shape style="position:absolute;left:1650;top:294;width:2;height:80" coordorigin="1650,294" coordsize="0,80" path="m1650,374l1650,294e" filled="false" stroked="true" strokeweight=".748pt" strokecolor="#939598">
                <v:path arrowok="t"/>
              </v:shape>
            </v:group>
            <v:group style="position:absolute;left:1610;top:294;width:2;height:80" coordorigin="1610,294" coordsize="2,80">
              <v:shape style="position:absolute;left:1610;top:294;width:2;height:80" coordorigin="1610,294" coordsize="0,80" path="m1610,374l1610,294e" filled="false" stroked="true" strokeweight=".748pt" strokecolor="#939598">
                <v:path arrowok="t"/>
              </v:shape>
            </v:group>
            <v:group style="position:absolute;left:1570;top:294;width:2;height:80" coordorigin="1570,294" coordsize="2,80">
              <v:shape style="position:absolute;left:1570;top:294;width:2;height:80" coordorigin="1570,294" coordsize="0,80" path="m1570,374l1570,294e" filled="false" stroked="true" strokeweight=".748pt" strokecolor="#939598">
                <v:path arrowok="t"/>
              </v:shape>
            </v:group>
            <v:group style="position:absolute;left:1530;top:294;width:2;height:80" coordorigin="1530,294" coordsize="2,80">
              <v:shape style="position:absolute;left:1530;top:294;width:2;height:80" coordorigin="1530,294" coordsize="1,80" path="m1530,374l1530,294e" filled="false" stroked="true" strokeweight=".748pt" strokecolor="#939598">
                <v:path arrowok="t"/>
              </v:shape>
            </v:group>
            <v:group style="position:absolute;left:1490;top:294;width:2;height:80" coordorigin="1490,294" coordsize="2,80">
              <v:shape style="position:absolute;left:1490;top:294;width:2;height:80" coordorigin="1490,294" coordsize="0,80" path="m1490,374l1490,294e" filled="false" stroked="true" strokeweight=".748pt" strokecolor="#939598">
                <v:path arrowok="t"/>
              </v:shape>
            </v:group>
            <v:group style="position:absolute;left:1450;top:294;width:2;height:80" coordorigin="1450,294" coordsize="2,80">
              <v:shape style="position:absolute;left:1450;top:294;width:2;height:80" coordorigin="1450,294" coordsize="0,80" path="m1450,374l1450,294e" filled="false" stroked="true" strokeweight=".748pt" strokecolor="#939598">
                <v:path arrowok="t"/>
              </v:shape>
            </v:group>
            <v:group style="position:absolute;left:1410;top:294;width:2;height:80" coordorigin="1410,294" coordsize="2,80">
              <v:shape style="position:absolute;left:1410;top:294;width:2;height:80" coordorigin="1410,294" coordsize="0,80" path="m1410,374l1410,294e" filled="false" stroked="true" strokeweight=".748pt" strokecolor="#939598">
                <v:path arrowok="t"/>
              </v:shape>
            </v:group>
            <v:group style="position:absolute;left:1370;top:294;width:2;height:80" coordorigin="1370,294" coordsize="2,80">
              <v:shape style="position:absolute;left:1370;top:294;width:2;height:80" coordorigin="1370,294" coordsize="0,80" path="m1370,374l1370,294e" filled="false" stroked="true" strokeweight=".748pt" strokecolor="#939598">
                <v:path arrowok="t"/>
              </v:shape>
            </v:group>
            <v:group style="position:absolute;left:1329;top:294;width:2;height:80" coordorigin="1329,294" coordsize="2,80">
              <v:shape style="position:absolute;left:1329;top:294;width:2;height:80" coordorigin="1329,294" coordsize="0,80" path="m1330,374l1329,294e" filled="false" stroked="true" strokeweight=".748pt" strokecolor="#939598">
                <v:path arrowok="t"/>
              </v:shape>
            </v:group>
            <v:group style="position:absolute;left:1289;top:294;width:2;height:80" coordorigin="1289,294" coordsize="2,80">
              <v:shape style="position:absolute;left:1289;top:294;width:2;height:80" coordorigin="1289,294" coordsize="0,80" path="m1289,374l1289,294e" filled="false" stroked="true" strokeweight=".748pt" strokecolor="#939598">
                <v:path arrowok="t"/>
              </v:shape>
            </v:group>
            <v:group style="position:absolute;left:1249;top:294;width:2;height:80" coordorigin="1249,294" coordsize="2,80">
              <v:shape style="position:absolute;left:1249;top:294;width:2;height:80" coordorigin="1249,294" coordsize="0,80" path="m1249,374l1249,294e" filled="false" stroked="true" strokeweight=".748pt" strokecolor="#939598">
                <v:path arrowok="t"/>
              </v:shape>
            </v:group>
            <v:group style="position:absolute;left:1209;top:294;width:2;height:80" coordorigin="1209,294" coordsize="2,80">
              <v:shape style="position:absolute;left:1209;top:294;width:2;height:80" coordorigin="1209,294" coordsize="0,80" path="m1209,374l1209,294e" filled="false" stroked="true" strokeweight=".748pt" strokecolor="#939598">
                <v:path arrowok="t"/>
              </v:shape>
            </v:group>
            <v:group style="position:absolute;left:1169;top:294;width:2;height:80" coordorigin="1169,294" coordsize="2,80">
              <v:shape style="position:absolute;left:1169;top:294;width:2;height:80" coordorigin="1169,294" coordsize="0,80" path="m1169,374l1169,294e" filled="false" stroked="true" strokeweight=".748pt" strokecolor="#939598">
                <v:path arrowok="t"/>
              </v:shape>
            </v:group>
            <v:group style="position:absolute;left:1129;top:294;width:2;height:80" coordorigin="1129,294" coordsize="2,80">
              <v:shape style="position:absolute;left:1129;top:294;width:2;height:80" coordorigin="1129,294" coordsize="0,80" path="m1129,374l1129,294e" filled="false" stroked="true" strokeweight=".748pt" strokecolor="#939598">
                <v:path arrowok="t"/>
              </v:shape>
            </v:group>
            <v:group style="position:absolute;left:1089;top:294;width:2;height:80" coordorigin="1089,294" coordsize="2,80">
              <v:shape style="position:absolute;left:1089;top:294;width:2;height:80" coordorigin="1089,294" coordsize="0,80" path="m1089,374l1089,294e" filled="false" stroked="true" strokeweight=".748pt" strokecolor="#939598">
                <v:path arrowok="t"/>
              </v:shape>
            </v:group>
            <v:group style="position:absolute;left:1049;top:294;width:2;height:80" coordorigin="1049,294" coordsize="2,80">
              <v:shape style="position:absolute;left:1049;top:294;width:2;height:80" coordorigin="1049,294" coordsize="0,80" path="m1049,374l1049,294e" filled="false" stroked="true" strokeweight=".748pt" strokecolor="#939598">
                <v:path arrowok="t"/>
              </v:shape>
            </v:group>
            <v:group style="position:absolute;left:1009;top:294;width:2;height:80" coordorigin="1009,294" coordsize="2,80">
              <v:shape style="position:absolute;left:1009;top:294;width:2;height:80" coordorigin="1009,294" coordsize="0,80" path="m1009,374l1009,294e" filled="false" stroked="true" strokeweight=".748pt" strokecolor="#939598">
                <v:path arrowok="t"/>
              </v:shape>
            </v:group>
            <v:group style="position:absolute;left:969;top:294;width:2;height:80" coordorigin="969,294" coordsize="2,80">
              <v:shape style="position:absolute;left:969;top:294;width:2;height:80" coordorigin="969,294" coordsize="0,80" path="m969,374l969,294e" filled="false" stroked="true" strokeweight=".748pt" strokecolor="#939598">
                <v:path arrowok="t"/>
              </v:shape>
            </v:group>
            <v:group style="position:absolute;left:929;top:294;width:2;height:80" coordorigin="929,294" coordsize="2,80">
              <v:shape style="position:absolute;left:929;top:294;width:2;height:80" coordorigin="929,294" coordsize="0,80" path="m929,374l929,294e" filled="false" stroked="true" strokeweight=".748pt" strokecolor="#939598">
                <v:path arrowok="t"/>
              </v:shape>
            </v:group>
            <v:group style="position:absolute;left:889;top:294;width:2;height:80" coordorigin="889,294" coordsize="2,80">
              <v:shape style="position:absolute;left:889;top:294;width:2;height:80" coordorigin="889,294" coordsize="1,80" path="m889,374l889,294e" filled="false" stroked="true" strokeweight=".748pt" strokecolor="#939598">
                <v:path arrowok="t"/>
              </v:shape>
            </v:group>
            <v:group style="position:absolute;left:849;top:294;width:2;height:80" coordorigin="849,294" coordsize="2,80">
              <v:shape style="position:absolute;left:849;top:294;width:2;height:80" coordorigin="849,294" coordsize="1,80" path="m849,374l849,294e" filled="false" stroked="true" strokeweight=".748pt" strokecolor="#939598">
                <v:path arrowok="t"/>
              </v:shape>
            </v:group>
            <v:group style="position:absolute;left:809;top:294;width:2;height:80" coordorigin="809,294" coordsize="2,80">
              <v:shape style="position:absolute;left:809;top:294;width:2;height:80" coordorigin="809,294" coordsize="0,80" path="m809,374l809,294e" filled="false" stroked="true" strokeweight=".748pt" strokecolor="#939598">
                <v:path arrowok="t"/>
              </v:shape>
            </v:group>
            <v:group style="position:absolute;left:769;top:294;width:2;height:80" coordorigin="769,294" coordsize="2,80">
              <v:shape style="position:absolute;left:769;top:294;width:2;height:80" coordorigin="769,294" coordsize="1,80" path="m769,374l769,294e" filled="false" stroked="true" strokeweight=".748pt" strokecolor="#939598">
                <v:path arrowok="t"/>
              </v:shape>
            </v:group>
            <v:group style="position:absolute;left:729;top:294;width:2;height:80" coordorigin="729,294" coordsize="2,80">
              <v:shape style="position:absolute;left:729;top:294;width:2;height:80" coordorigin="729,294" coordsize="1,80" path="m729,374l729,294e" filled="false" stroked="true" strokeweight=".748pt" strokecolor="#939598">
                <v:path arrowok="t"/>
              </v:shape>
            </v:group>
            <v:group style="position:absolute;left:689;top:294;width:2;height:80" coordorigin="689,294" coordsize="2,80">
              <v:shape style="position:absolute;left:689;top:294;width:2;height:80" coordorigin="689,294" coordsize="1,80" path="m689,374l689,294e" filled="false" stroked="true" strokeweight=".748pt" strokecolor="#939598">
                <v:path arrowok="t"/>
              </v:shape>
            </v:group>
            <v:group style="position:absolute;left:0;top:417;width:244;height:2" coordorigin="0,417" coordsize="244,2">
              <v:shape style="position:absolute;left:0;top:417;width:244;height:2" coordorigin="0,417" coordsize="244,0" path="m10,417l254,417e" filled="false" stroked="true" strokeweight="1pt" strokecolor="#939598">
                <v:path arrowok="t"/>
              </v:shape>
            </v:group>
            <v:group style="position:absolute;left:248;top:295;width:2;height:80" coordorigin="248,295" coordsize="2,80">
              <v:shape style="position:absolute;left:248;top:295;width:2;height:80" coordorigin="248,295" coordsize="0,80" path="m248,375l248,295e" filled="false" stroked="true" strokeweight=".748pt" strokecolor="#939598">
                <v:path arrowok="t"/>
              </v:shape>
            </v:group>
            <v:group style="position:absolute;left:208;top:295;width:2;height:80" coordorigin="208,295" coordsize="2,80">
              <v:shape style="position:absolute;left:208;top:295;width:2;height:80" coordorigin="208,295" coordsize="0,80" path="m208,375l208,295e" filled="false" stroked="true" strokeweight=".748pt" strokecolor="#939598">
                <v:path arrowok="t"/>
              </v:shape>
            </v:group>
            <v:group style="position:absolute;left:168;top:295;width:2;height:80" coordorigin="168,295" coordsize="2,80">
              <v:shape style="position:absolute;left:168;top:295;width:2;height:80" coordorigin="168,295" coordsize="0,80" path="m168,375l168,295e" filled="false" stroked="true" strokeweight=".748pt" strokecolor="#939598">
                <v:path arrowok="t"/>
              </v:shape>
            </v:group>
            <v:group style="position:absolute;left:128;top:295;width:2;height:80" coordorigin="128,295" coordsize="2,80">
              <v:shape style="position:absolute;left:128;top:295;width:2;height:80" coordorigin="128,295" coordsize="1,80" path="m128,375l128,295e" filled="false" stroked="true" strokeweight=".748pt" strokecolor="#939598">
                <v:path arrowok="t"/>
              </v:shape>
            </v:group>
            <v:group style="position:absolute;left:88;top:295;width:2;height:80" coordorigin="88,295" coordsize="2,80">
              <v:shape style="position:absolute;left:88;top:295;width:2;height:80" coordorigin="88,295" coordsize="0,80" path="m88,375l88,295e" filled="false" stroked="true" strokeweight=".748pt" strokecolor="#939598">
                <v:path arrowok="t"/>
              </v:shape>
            </v:group>
            <v:group style="position:absolute;left:48;top:295;width:2;height:80" coordorigin="48,295" coordsize="2,80">
              <v:shape style="position:absolute;left:48;top:295;width:2;height:80" coordorigin="48,295" coordsize="0,80" path="m48,375l48,295e" filled="false" stroked="true" strokeweight=".748pt" strokecolor="#939598">
                <v:path arrowok="t"/>
              </v:shape>
            </v:group>
            <v:group style="position:absolute;left:7;top:295;width:2;height:80" coordorigin="7,295" coordsize="2,80">
              <v:shape style="position:absolute;left:7;top:295;width:2;height:80" coordorigin="7,295" coordsize="1,80" path="m8,375l7,295e" filled="false" stroked="true" strokeweight=".748pt" strokecolor="#939598">
                <v:path arrowok="t"/>
              </v:shape>
            </v:group>
            <v:group style="position:absolute;left:244;top:136;width:465;height:344" coordorigin="244,136" coordsize="465,344">
              <v:shape style="position:absolute;left:244;top:136;width:465;height:344" coordorigin="244,136" coordsize="465,344" path="m244,479l709,479,709,136,244,136,244,479xe" filled="true" fillcolor="#ffffff" stroked="false">
                <v:path arrowok="t"/>
                <v:fill type="solid"/>
              </v:shape>
            </v:group>
            <v:group style="position:absolute;left:323;top:152;width:312;height:304" coordorigin="323,152" coordsize="312,304">
              <v:shape style="position:absolute;left:323;top:152;width:312;height:304" coordorigin="323,152" coordsize="312,304" path="m323,456l635,456,635,152,323,152,323,456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939598"/>
          <w:spacing w:val="-27"/>
          <w:u w:val="none"/>
        </w:rPr>
        <w:t>54</w:t>
      </w:r>
      <w:r>
        <w:rPr>
          <w:spacing w:val="-27"/>
          <w:u w:val="none"/>
        </w:rPr>
      </w:r>
    </w:p>
    <w:p>
      <w:pPr>
        <w:spacing w:after="0" w:line="240" w:lineRule="auto"/>
        <w:jc w:val="left"/>
        <w:sectPr>
          <w:type w:val="continuous"/>
          <w:pgSz w:w="11910" w:h="16840"/>
          <w:pgMar w:top="1180" w:bottom="280" w:left="0" w:right="0"/>
        </w:sectPr>
      </w:pPr>
    </w:p>
    <w:p>
      <w:pPr>
        <w:spacing w:line="240" w:lineRule="auto" w:before="11"/>
        <w:rPr>
          <w:rFonts w:ascii="Calibri" w:hAnsi="Calibri" w:cs="Calibri" w:eastAsia="Calibri"/>
          <w:sz w:val="6"/>
          <w:szCs w:val="6"/>
        </w:rPr>
      </w:pPr>
    </w:p>
    <w:p>
      <w:pPr>
        <w:spacing w:line="1502" w:lineRule="exact"/>
        <w:ind w:left="1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position w:val="-29"/>
          <w:sz w:val="20"/>
          <w:szCs w:val="20"/>
        </w:rPr>
        <w:pict>
          <v:group style="width:576pt;height:75.150pt;mso-position-horizontal-relative:char;mso-position-vertical-relative:line" coordorigin="0,0" coordsize="11520,1503">
            <v:group style="position:absolute;left:5049;top:731;width:2;height:80" coordorigin="5049,731" coordsize="2,80">
              <v:shape style="position:absolute;left:5049;top:731;width:2;height:80" coordorigin="5049,731" coordsize="1,80" path="m5049,811l5049,731e" filled="false" stroked="true" strokeweight=".748pt" strokecolor="#939598">
                <v:path arrowok="t"/>
              </v:shape>
            </v:group>
            <v:group style="position:absolute;left:5009;top:731;width:2;height:80" coordorigin="5009,731" coordsize="2,80">
              <v:shape style="position:absolute;left:5009;top:731;width:2;height:80" coordorigin="5009,731" coordsize="0,80" path="m5009,811l5009,731e" filled="false" stroked="true" strokeweight=".748pt" strokecolor="#939598">
                <v:path arrowok="t"/>
              </v:shape>
            </v:group>
            <v:group style="position:absolute;left:4969;top:731;width:2;height:80" coordorigin="4969,731" coordsize="2,80">
              <v:shape style="position:absolute;left:4969;top:731;width:2;height:80" coordorigin="4969,731" coordsize="1,80" path="m4969,811l4969,731e" filled="false" stroked="true" strokeweight=".748pt" strokecolor="#939598">
                <v:path arrowok="t"/>
              </v:shape>
            </v:group>
            <v:group style="position:absolute;left:4929;top:731;width:2;height:80" coordorigin="4929,731" coordsize="2,80">
              <v:shape style="position:absolute;left:4929;top:731;width:2;height:80" coordorigin="4929,731" coordsize="0,80" path="m4929,811l4929,731e" filled="false" stroked="true" strokeweight=".748pt" strokecolor="#939598">
                <v:path arrowok="t"/>
              </v:shape>
            </v:group>
            <v:group style="position:absolute;left:4889;top:731;width:2;height:80" coordorigin="4889,731" coordsize="2,80">
              <v:shape style="position:absolute;left:4889;top:731;width:2;height:80" coordorigin="4889,731" coordsize="0,80" path="m4889,811l4889,731e" filled="false" stroked="true" strokeweight=".748pt" strokecolor="#939598">
                <v:path arrowok="t"/>
              </v:shape>
            </v:group>
            <v:group style="position:absolute;left:4849;top:731;width:2;height:80" coordorigin="4849,731" coordsize="2,80">
              <v:shape style="position:absolute;left:4849;top:731;width:2;height:80" coordorigin="4849,731" coordsize="0,80" path="m4849,811l4849,731e" filled="false" stroked="true" strokeweight=".748pt" strokecolor="#939598">
                <v:path arrowok="t"/>
              </v:shape>
            </v:group>
            <v:group style="position:absolute;left:4809;top:731;width:2;height:80" coordorigin="4809,731" coordsize="2,80">
              <v:shape style="position:absolute;left:4809;top:731;width:2;height:80" coordorigin="4809,731" coordsize="1,80" path="m4809,811l4809,731e" filled="false" stroked="true" strokeweight=".748pt" strokecolor="#939598">
                <v:path arrowok="t"/>
              </v:shape>
            </v:group>
            <v:group style="position:absolute;left:4769;top:731;width:2;height:80" coordorigin="4769,731" coordsize="2,80">
              <v:shape style="position:absolute;left:4769;top:731;width:2;height:80" coordorigin="4769,731" coordsize="0,80" path="m4769,811l4769,731e" filled="false" stroked="true" strokeweight=".748pt" strokecolor="#939598">
                <v:path arrowok="t"/>
              </v:shape>
            </v:group>
            <v:group style="position:absolute;left:4729;top:731;width:2;height:80" coordorigin="4729,731" coordsize="2,80">
              <v:shape style="position:absolute;left:4729;top:731;width:2;height:80" coordorigin="4729,731" coordsize="1,80" path="m4729,811l4729,731e" filled="false" stroked="true" strokeweight=".748pt" strokecolor="#939598">
                <v:path arrowok="t"/>
              </v:shape>
            </v:group>
            <v:group style="position:absolute;left:4689;top:731;width:2;height:80" coordorigin="4689,731" coordsize="2,80">
              <v:shape style="position:absolute;left:4689;top:731;width:2;height:80" coordorigin="4689,731" coordsize="0,80" path="m4689,811l4689,731e" filled="false" stroked="true" strokeweight=".748pt" strokecolor="#939598">
                <v:path arrowok="t"/>
              </v:shape>
            </v:group>
            <v:group style="position:absolute;left:4649;top:731;width:2;height:80" coordorigin="4649,731" coordsize="2,80">
              <v:shape style="position:absolute;left:4649;top:731;width:2;height:80" coordorigin="4649,731" coordsize="1,80" path="m4649,811l4649,731e" filled="false" stroked="true" strokeweight=".748pt" strokecolor="#939598">
                <v:path arrowok="t"/>
              </v:shape>
            </v:group>
            <v:group style="position:absolute;left:4609;top:731;width:2;height:80" coordorigin="4609,731" coordsize="2,80">
              <v:shape style="position:absolute;left:4609;top:731;width:2;height:80" coordorigin="4609,731" coordsize="0,80" path="m4609,811l4609,731e" filled="false" stroked="true" strokeweight=".748pt" strokecolor="#939598">
                <v:path arrowok="t"/>
              </v:shape>
            </v:group>
            <v:group style="position:absolute;left:4569;top:731;width:2;height:80" coordorigin="4569,731" coordsize="2,80">
              <v:shape style="position:absolute;left:4569;top:731;width:2;height:80" coordorigin="4569,731" coordsize="1,80" path="m4569,811l4569,731e" filled="false" stroked="true" strokeweight=".748pt" strokecolor="#939598">
                <v:path arrowok="t"/>
              </v:shape>
            </v:group>
            <v:group style="position:absolute;left:4529;top:731;width:2;height:80" coordorigin="4529,731" coordsize="2,80">
              <v:shape style="position:absolute;left:4529;top:731;width:2;height:80" coordorigin="4529,731" coordsize="1,80" path="m4529,811l4529,731e" filled="false" stroked="true" strokeweight=".748pt" strokecolor="#939598">
                <v:path arrowok="t"/>
              </v:shape>
            </v:group>
            <v:group style="position:absolute;left:4489;top:731;width:2;height:80" coordorigin="4489,731" coordsize="2,80">
              <v:shape style="position:absolute;left:4489;top:731;width:2;height:80" coordorigin="4489,731" coordsize="0,80" path="m4489,811l4489,731e" filled="false" stroked="true" strokeweight=".748pt" strokecolor="#939598">
                <v:path arrowok="t"/>
              </v:shape>
            </v:group>
            <v:group style="position:absolute;left:4449;top:731;width:2;height:80" coordorigin="4449,731" coordsize="2,80">
              <v:shape style="position:absolute;left:4449;top:731;width:2;height:80" coordorigin="4449,731" coordsize="1,80" path="m4449,811l4449,731e" filled="false" stroked="true" strokeweight=".748pt" strokecolor="#939598">
                <v:path arrowok="t"/>
              </v:shape>
            </v:group>
            <v:group style="position:absolute;left:4409;top:731;width:2;height:80" coordorigin="4409,731" coordsize="2,80">
              <v:shape style="position:absolute;left:4409;top:731;width:2;height:80" coordorigin="4409,731" coordsize="0,80" path="m4409,811l4409,731e" filled="false" stroked="true" strokeweight=".748pt" strokecolor="#939598">
                <v:path arrowok="t"/>
              </v:shape>
            </v:group>
            <v:group style="position:absolute;left:4369;top:731;width:2;height:80" coordorigin="4369,731" coordsize="2,80">
              <v:shape style="position:absolute;left:4369;top:731;width:2;height:80" coordorigin="4369,731" coordsize="0,80" path="m4369,811l4369,731e" filled="false" stroked="true" strokeweight=".748pt" strokecolor="#939598">
                <v:path arrowok="t"/>
              </v:shape>
            </v:group>
            <v:group style="position:absolute;left:4329;top:731;width:2;height:80" coordorigin="4329,731" coordsize="2,80">
              <v:shape style="position:absolute;left:4329;top:731;width:2;height:80" coordorigin="4329,731" coordsize="0,80" path="m4329,811l4329,731e" filled="false" stroked="true" strokeweight=".748pt" strokecolor="#939598">
                <v:path arrowok="t"/>
              </v:shape>
            </v:group>
            <v:group style="position:absolute;left:4289;top:731;width:2;height:80" coordorigin="4289,731" coordsize="2,80">
              <v:shape style="position:absolute;left:4289;top:731;width:2;height:80" coordorigin="4289,731" coordsize="1,80" path="m4289,811l4289,731e" filled="false" stroked="true" strokeweight=".748pt" strokecolor="#939598">
                <v:path arrowok="t"/>
              </v:shape>
            </v:group>
            <v:group style="position:absolute;left:4249;top:731;width:2;height:80" coordorigin="4249,731" coordsize="2,80">
              <v:shape style="position:absolute;left:4249;top:731;width:2;height:80" coordorigin="4249,731" coordsize="0,80" path="m4249,811l4249,731e" filled="false" stroked="true" strokeweight=".748pt" strokecolor="#939598">
                <v:path arrowok="t"/>
              </v:shape>
            </v:group>
            <v:group style="position:absolute;left:4209;top:731;width:2;height:80" coordorigin="4209,731" coordsize="2,80">
              <v:shape style="position:absolute;left:4209;top:731;width:2;height:80" coordorigin="4209,731" coordsize="1,80" path="m4209,811l4209,731e" filled="false" stroked="true" strokeweight=".748pt" strokecolor="#939598">
                <v:path arrowok="t"/>
              </v:shape>
            </v:group>
            <v:group style="position:absolute;left:4169;top:731;width:2;height:80" coordorigin="4169,731" coordsize="2,80">
              <v:shape style="position:absolute;left:4169;top:731;width:2;height:80" coordorigin="4169,731" coordsize="0,80" path="m4169,811l4169,731e" filled="false" stroked="true" strokeweight=".748pt" strokecolor="#939598">
                <v:path arrowok="t"/>
              </v:shape>
            </v:group>
            <v:group style="position:absolute;left:4129;top:731;width:2;height:80" coordorigin="4129,731" coordsize="2,80">
              <v:shape style="position:absolute;left:4129;top:731;width:2;height:80" coordorigin="4129,731" coordsize="1,80" path="m4129,811l4129,731e" filled="false" stroked="true" strokeweight=".748pt" strokecolor="#939598">
                <v:path arrowok="t"/>
              </v:shape>
            </v:group>
            <v:group style="position:absolute;left:4089;top:731;width:2;height:80" coordorigin="4089,731" coordsize="2,80">
              <v:shape style="position:absolute;left:4089;top:731;width:2;height:80" coordorigin="4089,731" coordsize="0,80" path="m4089,811l4089,731e" filled="false" stroked="true" strokeweight=".748pt" strokecolor="#939598">
                <v:path arrowok="t"/>
              </v:shape>
            </v:group>
            <v:group style="position:absolute;left:4049;top:731;width:2;height:80" coordorigin="4049,731" coordsize="2,80">
              <v:shape style="position:absolute;left:4049;top:731;width:2;height:80" coordorigin="4049,731" coordsize="1,80" path="m4049,811l4049,731e" filled="false" stroked="true" strokeweight=".748pt" strokecolor="#939598">
                <v:path arrowok="t"/>
              </v:shape>
            </v:group>
            <v:group style="position:absolute;left:4009;top:731;width:2;height:80" coordorigin="4009,731" coordsize="2,80">
              <v:shape style="position:absolute;left:4009;top:731;width:2;height:80" coordorigin="4009,731" coordsize="0,80" path="m4009,811l4009,731e" filled="false" stroked="true" strokeweight=".748pt" strokecolor="#939598">
                <v:path arrowok="t"/>
              </v:shape>
            </v:group>
            <v:group style="position:absolute;left:3969;top:731;width:2;height:80" coordorigin="3969,731" coordsize="2,80">
              <v:shape style="position:absolute;left:3969;top:731;width:2;height:80" coordorigin="3969,731" coordsize="0,80" path="m3969,811l3969,731e" filled="false" stroked="true" strokeweight=".748pt" strokecolor="#939598">
                <v:path arrowok="t"/>
              </v:shape>
            </v:group>
            <v:group style="position:absolute;left:3929;top:731;width:2;height:80" coordorigin="3929,731" coordsize="2,80">
              <v:shape style="position:absolute;left:3929;top:731;width:2;height:80" coordorigin="3929,731" coordsize="1,80" path="m3929,811l3929,731e" filled="false" stroked="true" strokeweight=".748pt" strokecolor="#939598">
                <v:path arrowok="t"/>
              </v:shape>
            </v:group>
            <v:group style="position:absolute;left:3889;top:731;width:2;height:80" coordorigin="3889,731" coordsize="2,80">
              <v:shape style="position:absolute;left:3889;top:731;width:2;height:80" coordorigin="3889,731" coordsize="0,80" path="m3889,811l3889,731e" filled="false" stroked="true" strokeweight=".748pt" strokecolor="#939598">
                <v:path arrowok="t"/>
              </v:shape>
            </v:group>
            <v:group style="position:absolute;left:3849;top:731;width:2;height:80" coordorigin="3849,731" coordsize="2,80">
              <v:shape style="position:absolute;left:3849;top:731;width:2;height:80" coordorigin="3849,731" coordsize="1,80" path="m3849,811l3849,731e" filled="false" stroked="true" strokeweight=".748pt" strokecolor="#939598">
                <v:path arrowok="t"/>
              </v:shape>
            </v:group>
            <v:group style="position:absolute;left:3809;top:731;width:2;height:80" coordorigin="3809,731" coordsize="2,80">
              <v:shape style="position:absolute;left:3809;top:731;width:2;height:80" coordorigin="3809,731" coordsize="0,80" path="m3809,811l3809,731e" filled="false" stroked="true" strokeweight=".748pt" strokecolor="#939598">
                <v:path arrowok="t"/>
              </v:shape>
            </v:group>
            <v:group style="position:absolute;left:3768;top:731;width:2;height:80" coordorigin="3768,731" coordsize="2,80">
              <v:shape style="position:absolute;left:3768;top:731;width:2;height:80" coordorigin="3768,731" coordsize="1,80" path="m3768,811l3768,731e" filled="false" stroked="true" strokeweight=".748pt" strokecolor="#939598">
                <v:path arrowok="t"/>
              </v:shape>
            </v:group>
            <v:group style="position:absolute;left:3728;top:732;width:2;height:80" coordorigin="3728,732" coordsize="2,80">
              <v:shape style="position:absolute;left:3728;top:732;width:2;height:80" coordorigin="3728,732" coordsize="0,80" path="m3728,812l3728,732e" filled="false" stroked="true" strokeweight=".748pt" strokecolor="#939598">
                <v:path arrowok="t"/>
              </v:shape>
            </v:group>
            <v:group style="position:absolute;left:3688;top:732;width:2;height:80" coordorigin="3688,732" coordsize="2,80">
              <v:shape style="position:absolute;left:3688;top:732;width:2;height:80" coordorigin="3688,732" coordsize="1,80" path="m3688,812l3688,732e" filled="false" stroked="true" strokeweight=".748pt" strokecolor="#939598">
                <v:path arrowok="t"/>
              </v:shape>
            </v:group>
            <v:group style="position:absolute;left:3648;top:732;width:2;height:80" coordorigin="3648,732" coordsize="2,80">
              <v:shape style="position:absolute;left:3648;top:732;width:2;height:80" coordorigin="3648,732" coordsize="0,80" path="m3648,812l3648,732e" filled="false" stroked="true" strokeweight=".748pt" strokecolor="#939598">
                <v:path arrowok="t"/>
              </v:shape>
            </v:group>
            <v:group style="position:absolute;left:3608;top:732;width:2;height:80" coordorigin="3608,732" coordsize="2,80">
              <v:shape style="position:absolute;left:3608;top:732;width:2;height:80" coordorigin="3608,732" coordsize="0,80" path="m3608,812l3608,732e" filled="false" stroked="true" strokeweight=".748pt" strokecolor="#939598">
                <v:path arrowok="t"/>
              </v:shape>
            </v:group>
            <v:group style="position:absolute;left:3568;top:732;width:2;height:80" coordorigin="3568,732" coordsize="2,80">
              <v:shape style="position:absolute;left:3568;top:732;width:2;height:80" coordorigin="3568,732" coordsize="0,80" path="m3568,812l3568,732e" filled="false" stroked="true" strokeweight=".748pt" strokecolor="#939598">
                <v:path arrowok="t"/>
              </v:shape>
            </v:group>
            <v:group style="position:absolute;left:3528;top:732;width:2;height:80" coordorigin="3528,732" coordsize="2,80">
              <v:shape style="position:absolute;left:3528;top:732;width:2;height:80" coordorigin="3528,732" coordsize="1,80" path="m3528,812l3528,732e" filled="false" stroked="true" strokeweight=".748pt" strokecolor="#939598">
                <v:path arrowok="t"/>
              </v:shape>
            </v:group>
            <v:group style="position:absolute;left:3488;top:732;width:2;height:80" coordorigin="3488,732" coordsize="2,80">
              <v:shape style="position:absolute;left:3488;top:732;width:2;height:80" coordorigin="3488,732" coordsize="0,80" path="m3488,812l3488,732e" filled="false" stroked="true" strokeweight=".748pt" strokecolor="#939598">
                <v:path arrowok="t"/>
              </v:shape>
            </v:group>
            <v:group style="position:absolute;left:3448;top:732;width:2;height:80" coordorigin="3448,732" coordsize="2,80">
              <v:shape style="position:absolute;left:3448;top:732;width:2;height:80" coordorigin="3448,732" coordsize="0,80" path="m3448,812l3448,732e" filled="false" stroked="true" strokeweight=".748pt" strokecolor="#939598">
                <v:path arrowok="t"/>
              </v:shape>
            </v:group>
            <v:group style="position:absolute;left:3408;top:732;width:2;height:80" coordorigin="3408,732" coordsize="2,80">
              <v:shape style="position:absolute;left:3408;top:732;width:2;height:80" coordorigin="3408,732" coordsize="1,80" path="m3408,812l3408,732e" filled="false" stroked="true" strokeweight=".748pt" strokecolor="#939598">
                <v:path arrowok="t"/>
              </v:shape>
            </v:group>
            <v:group style="position:absolute;left:3368;top:732;width:2;height:80" coordorigin="3368,732" coordsize="2,80">
              <v:shape style="position:absolute;left:3368;top:732;width:2;height:80" coordorigin="3368,732" coordsize="0,80" path="m3368,812l3368,732e" filled="false" stroked="true" strokeweight=".748pt" strokecolor="#939598">
                <v:path arrowok="t"/>
              </v:shape>
            </v:group>
            <v:group style="position:absolute;left:3328;top:732;width:2;height:80" coordorigin="3328,732" coordsize="2,80">
              <v:shape style="position:absolute;left:3328;top:732;width:2;height:80" coordorigin="3328,732" coordsize="1,80" path="m3328,812l3328,732e" filled="false" stroked="true" strokeweight=".748pt" strokecolor="#939598">
                <v:path arrowok="t"/>
              </v:shape>
            </v:group>
            <v:group style="position:absolute;left:3288;top:732;width:2;height:80" coordorigin="3288,732" coordsize="2,80">
              <v:shape style="position:absolute;left:3288;top:732;width:2;height:80" coordorigin="3288,732" coordsize="0,80" path="m3288,812l3288,732e" filled="false" stroked="true" strokeweight=".748pt" strokecolor="#939598">
                <v:path arrowok="t"/>
              </v:shape>
            </v:group>
            <v:group style="position:absolute;left:3248;top:732;width:2;height:80" coordorigin="3248,732" coordsize="2,80">
              <v:shape style="position:absolute;left:3248;top:732;width:2;height:80" coordorigin="3248,732" coordsize="1,80" path="m3248,812l3248,732e" filled="false" stroked="true" strokeweight=".748pt" strokecolor="#939598">
                <v:path arrowok="t"/>
              </v:shape>
            </v:group>
            <v:group style="position:absolute;left:3208;top:732;width:2;height:80" coordorigin="3208,732" coordsize="2,80">
              <v:shape style="position:absolute;left:3208;top:732;width:2;height:80" coordorigin="3208,732" coordsize="0,80" path="m3208,812l3208,732e" filled="false" stroked="true" strokeweight=".748pt" strokecolor="#939598">
                <v:path arrowok="t"/>
              </v:shape>
            </v:group>
            <v:group style="position:absolute;left:3168;top:732;width:2;height:80" coordorigin="3168,732" coordsize="2,80">
              <v:shape style="position:absolute;left:3168;top:732;width:2;height:80" coordorigin="3168,732" coordsize="1,80" path="m3168,812l3168,732e" filled="false" stroked="true" strokeweight=".748pt" strokecolor="#939598">
                <v:path arrowok="t"/>
              </v:shape>
            </v:group>
            <v:group style="position:absolute;left:3128;top:732;width:2;height:80" coordorigin="3128,732" coordsize="2,80">
              <v:shape style="position:absolute;left:3128;top:732;width:2;height:80" coordorigin="3128,732" coordsize="0,80" path="m3128,812l3128,732e" filled="false" stroked="true" strokeweight=".748pt" strokecolor="#939598">
                <v:path arrowok="t"/>
              </v:shape>
            </v:group>
            <v:group style="position:absolute;left:3088;top:732;width:2;height:80" coordorigin="3088,732" coordsize="2,80">
              <v:shape style="position:absolute;left:3088;top:732;width:2;height:80" coordorigin="3088,732" coordsize="0,80" path="m3088,812l3088,732e" filled="false" stroked="true" strokeweight=".748pt" strokecolor="#939598">
                <v:path arrowok="t"/>
              </v:shape>
            </v:group>
            <v:group style="position:absolute;left:3048;top:732;width:2;height:80" coordorigin="3048,732" coordsize="2,80">
              <v:shape style="position:absolute;left:3048;top:732;width:2;height:80" coordorigin="3048,732" coordsize="0,80" path="m3048,812l3048,732e" filled="false" stroked="true" strokeweight=".748pt" strokecolor="#939598">
                <v:path arrowok="t"/>
              </v:shape>
            </v:group>
            <v:group style="position:absolute;left:3008;top:732;width:2;height:80" coordorigin="3008,732" coordsize="2,80">
              <v:shape style="position:absolute;left:3008;top:732;width:2;height:80" coordorigin="3008,732" coordsize="1,80" path="m3008,812l3008,732e" filled="false" stroked="true" strokeweight=".748pt" strokecolor="#939598">
                <v:path arrowok="t"/>
              </v:shape>
            </v:group>
            <v:group style="position:absolute;left:2968;top:732;width:2;height:80" coordorigin="2968,732" coordsize="2,80">
              <v:shape style="position:absolute;left:2968;top:732;width:2;height:80" coordorigin="2968,732" coordsize="0,80" path="m2968,812l2968,732e" filled="false" stroked="true" strokeweight=".748pt" strokecolor="#939598">
                <v:path arrowok="t"/>
              </v:shape>
            </v:group>
            <v:group style="position:absolute;left:2928;top:732;width:2;height:80" coordorigin="2928,732" coordsize="2,80">
              <v:shape style="position:absolute;left:2928;top:732;width:2;height:80" coordorigin="2928,732" coordsize="0,80" path="m2928,812l2928,732e" filled="false" stroked="true" strokeweight=".748pt" strokecolor="#939598">
                <v:path arrowok="t"/>
              </v:shape>
            </v:group>
            <v:group style="position:absolute;left:2888;top:732;width:2;height:80" coordorigin="2888,732" coordsize="2,80">
              <v:shape style="position:absolute;left:2888;top:732;width:2;height:80" coordorigin="2888,732" coordsize="1,80" path="m2888,812l2888,732e" filled="false" stroked="true" strokeweight=".748pt" strokecolor="#939598">
                <v:path arrowok="t"/>
              </v:shape>
            </v:group>
            <v:group style="position:absolute;left:2848;top:732;width:2;height:80" coordorigin="2848,732" coordsize="2,80">
              <v:shape style="position:absolute;left:2848;top:732;width:2;height:80" coordorigin="2848,732" coordsize="0,80" path="m2848,812l2848,732e" filled="false" stroked="true" strokeweight=".748pt" strokecolor="#939598">
                <v:path arrowok="t"/>
              </v:shape>
            </v:group>
            <v:group style="position:absolute;left:2808;top:732;width:2;height:80" coordorigin="2808,732" coordsize="2,80">
              <v:shape style="position:absolute;left:2808;top:732;width:2;height:80" coordorigin="2808,732" coordsize="1,80" path="m2808,812l2808,732e" filled="false" stroked="true" strokeweight=".748pt" strokecolor="#939598">
                <v:path arrowok="t"/>
              </v:shape>
            </v:group>
            <v:group style="position:absolute;left:2768;top:732;width:2;height:80" coordorigin="2768,732" coordsize="2,80">
              <v:shape style="position:absolute;left:2768;top:732;width:2;height:80" coordorigin="2768,732" coordsize="0,80" path="m2768,812l2768,732e" filled="false" stroked="true" strokeweight=".748pt" strokecolor="#939598">
                <v:path arrowok="t"/>
              </v:shape>
            </v:group>
            <v:group style="position:absolute;left:2728;top:732;width:2;height:80" coordorigin="2728,732" coordsize="2,80">
              <v:shape style="position:absolute;left:2728;top:732;width:2;height:80" coordorigin="2728,732" coordsize="0,80" path="m2728,812l2728,732e" filled="false" stroked="true" strokeweight=".748pt" strokecolor="#939598">
                <v:path arrowok="t"/>
              </v:shape>
            </v:group>
            <v:group style="position:absolute;left:2688;top:732;width:2;height:80" coordorigin="2688,732" coordsize="2,80">
              <v:shape style="position:absolute;left:2688;top:732;width:2;height:80" coordorigin="2688,732" coordsize="0,80" path="m2688,812l2688,732e" filled="false" stroked="true" strokeweight=".748pt" strokecolor="#939598">
                <v:path arrowok="t"/>
              </v:shape>
            </v:group>
            <v:group style="position:absolute;left:2648;top:732;width:2;height:80" coordorigin="2648,732" coordsize="2,80">
              <v:shape style="position:absolute;left:2648;top:732;width:2;height:80" coordorigin="2648,732" coordsize="1,80" path="m2648,812l2648,732e" filled="false" stroked="true" strokeweight=".748pt" strokecolor="#939598">
                <v:path arrowok="t"/>
              </v:shape>
            </v:group>
            <v:group style="position:absolute;left:2608;top:732;width:2;height:80" coordorigin="2608,732" coordsize="2,80">
              <v:shape style="position:absolute;left:2608;top:732;width:2;height:80" coordorigin="2608,732" coordsize="0,80" path="m2608,812l2608,732e" filled="false" stroked="true" strokeweight=".748pt" strokecolor="#939598">
                <v:path arrowok="t"/>
              </v:shape>
            </v:group>
            <v:group style="position:absolute;left:2568;top:732;width:2;height:80" coordorigin="2568,732" coordsize="2,80">
              <v:shape style="position:absolute;left:2568;top:732;width:2;height:80" coordorigin="2568,732" coordsize="0,80" path="m2568,812l2568,732e" filled="false" stroked="true" strokeweight=".748pt" strokecolor="#939598">
                <v:path arrowok="t"/>
              </v:shape>
            </v:group>
            <v:group style="position:absolute;left:2528;top:732;width:2;height:80" coordorigin="2528,732" coordsize="2,80">
              <v:shape style="position:absolute;left:2528;top:732;width:2;height:80" coordorigin="2528,732" coordsize="0,80" path="m2528,812l2528,732e" filled="false" stroked="true" strokeweight=".748pt" strokecolor="#939598">
                <v:path arrowok="t"/>
              </v:shape>
            </v:group>
            <v:group style="position:absolute;left:2488;top:732;width:2;height:80" coordorigin="2488,732" coordsize="2,80">
              <v:shape style="position:absolute;left:2488;top:732;width:2;height:80" coordorigin="2488,732" coordsize="1,80" path="m2488,812l2488,732e" filled="false" stroked="true" strokeweight=".748pt" strokecolor="#939598">
                <v:path arrowok="t"/>
              </v:shape>
            </v:group>
            <v:group style="position:absolute;left:2448;top:732;width:2;height:80" coordorigin="2448,732" coordsize="2,80">
              <v:shape style="position:absolute;left:2448;top:732;width:2;height:80" coordorigin="2448,732" coordsize="0,80" path="m2448,812l2448,732e" filled="false" stroked="true" strokeweight=".748pt" strokecolor="#939598">
                <v:path arrowok="t"/>
              </v:shape>
            </v:group>
            <v:group style="position:absolute;left:2408;top:732;width:2;height:80" coordorigin="2408,732" coordsize="2,80">
              <v:shape style="position:absolute;left:2408;top:732;width:2;height:80" coordorigin="2408,732" coordsize="1,80" path="m2408,812l2408,732e" filled="false" stroked="true" strokeweight=".748pt" strokecolor="#939598">
                <v:path arrowok="t"/>
              </v:shape>
            </v:group>
            <v:group style="position:absolute;left:2368;top:732;width:2;height:80" coordorigin="2368,732" coordsize="2,80">
              <v:shape style="position:absolute;left:2368;top:732;width:2;height:80" coordorigin="2368,732" coordsize="1,80" path="m2368,812l2368,732e" filled="false" stroked="true" strokeweight=".748pt" strokecolor="#939598">
                <v:path arrowok="t"/>
              </v:shape>
            </v:group>
            <v:group style="position:absolute;left:2328;top:732;width:2;height:80" coordorigin="2328,732" coordsize="2,80">
              <v:shape style="position:absolute;left:2328;top:732;width:2;height:80" coordorigin="2328,732" coordsize="0,80" path="m2328,812l2328,732e" filled="false" stroked="true" strokeweight=".748pt" strokecolor="#939598">
                <v:path arrowok="t"/>
              </v:shape>
            </v:group>
            <v:group style="position:absolute;left:2288;top:732;width:2;height:80" coordorigin="2288,732" coordsize="2,80">
              <v:shape style="position:absolute;left:2288;top:732;width:2;height:80" coordorigin="2288,732" coordsize="1,80" path="m2288,812l2288,732e" filled="false" stroked="true" strokeweight=".748pt" strokecolor="#939598">
                <v:path arrowok="t"/>
              </v:shape>
            </v:group>
            <v:group style="position:absolute;left:2248;top:732;width:2;height:80" coordorigin="2248,732" coordsize="2,80">
              <v:shape style="position:absolute;left:2248;top:732;width:2;height:80" coordorigin="2248,732" coordsize="0,80" path="m2248,812l2248,732e" filled="false" stroked="true" strokeweight=".748pt" strokecolor="#939598">
                <v:path arrowok="t"/>
              </v:shape>
            </v:group>
            <v:group style="position:absolute;left:2208;top:732;width:2;height:80" coordorigin="2208,732" coordsize="2,80">
              <v:shape style="position:absolute;left:2208;top:732;width:2;height:80" coordorigin="2208,732" coordsize="0,80" path="m2208,812l2208,732e" filled="false" stroked="true" strokeweight=".748pt" strokecolor="#939598">
                <v:path arrowok="t"/>
              </v:shape>
            </v:group>
            <v:group style="position:absolute;left:2168;top:732;width:2;height:80" coordorigin="2168,732" coordsize="2,80">
              <v:shape style="position:absolute;left:2168;top:732;width:2;height:80" coordorigin="2168,732" coordsize="0,80" path="m2168,812l2168,732e" filled="false" stroked="true" strokeweight=".748pt" strokecolor="#939598">
                <v:path arrowok="t"/>
              </v:shape>
            </v:group>
            <v:group style="position:absolute;left:2128;top:732;width:2;height:80" coordorigin="2128,732" coordsize="2,80">
              <v:shape style="position:absolute;left:2128;top:732;width:2;height:80" coordorigin="2128,732" coordsize="1,80" path="m2128,812l2128,732e" filled="false" stroked="true" strokeweight=".748pt" strokecolor="#939598">
                <v:path arrowok="t"/>
              </v:shape>
            </v:group>
            <v:group style="position:absolute;left:2088;top:732;width:2;height:80" coordorigin="2088,732" coordsize="2,80">
              <v:shape style="position:absolute;left:2088;top:732;width:2;height:80" coordorigin="2088,732" coordsize="0,80" path="m2088,812l2088,732e" filled="false" stroked="true" strokeweight=".748pt" strokecolor="#939598">
                <v:path arrowok="t"/>
              </v:shape>
            </v:group>
            <v:group style="position:absolute;left:2048;top:732;width:2;height:80" coordorigin="2048,732" coordsize="2,80">
              <v:shape style="position:absolute;left:2048;top:732;width:2;height:80" coordorigin="2048,732" coordsize="1,80" path="m2048,812l2048,732e" filled="false" stroked="true" strokeweight=".748pt" strokecolor="#939598">
                <v:path arrowok="t"/>
              </v:shape>
            </v:group>
            <v:group style="position:absolute;left:2008;top:732;width:2;height:80" coordorigin="2008,732" coordsize="2,80">
              <v:shape style="position:absolute;left:2008;top:732;width:2;height:80" coordorigin="2008,732" coordsize="0,80" path="m2008,812l2008,732e" filled="false" stroked="true" strokeweight=".748pt" strokecolor="#939598">
                <v:path arrowok="t"/>
              </v:shape>
            </v:group>
            <v:group style="position:absolute;left:1968;top:732;width:2;height:80" coordorigin="1968,732" coordsize="2,80">
              <v:shape style="position:absolute;left:1968;top:732;width:2;height:80" coordorigin="1968,732" coordsize="1,80" path="m1968,812l1968,732e" filled="false" stroked="true" strokeweight=".748pt" strokecolor="#939598">
                <v:path arrowok="t"/>
              </v:shape>
            </v:group>
            <v:group style="position:absolute;left:1928;top:732;width:2;height:80" coordorigin="1928,732" coordsize="2,80">
              <v:shape style="position:absolute;left:1928;top:732;width:2;height:80" coordorigin="1928,732" coordsize="0,80" path="m1928,812l1928,732e" filled="false" stroked="true" strokeweight=".748pt" strokecolor="#939598">
                <v:path arrowok="t"/>
              </v:shape>
            </v:group>
            <v:group style="position:absolute;left:1888;top:732;width:2;height:80" coordorigin="1888,732" coordsize="2,80">
              <v:shape style="position:absolute;left:1888;top:732;width:2;height:80" coordorigin="1888,732" coordsize="1,80" path="m1888,812l1888,732e" filled="false" stroked="true" strokeweight=".748pt" strokecolor="#939598">
                <v:path arrowok="t"/>
              </v:shape>
            </v:group>
            <v:group style="position:absolute;left:1848;top:732;width:2;height:80" coordorigin="1848,732" coordsize="2,80">
              <v:shape style="position:absolute;left:1848;top:732;width:2;height:80" coordorigin="1848,732" coordsize="1,80" path="m1848,812l1848,732e" filled="false" stroked="true" strokeweight=".748pt" strokecolor="#939598">
                <v:path arrowok="t"/>
              </v:shape>
            </v:group>
            <v:group style="position:absolute;left:1808;top:732;width:2;height:80" coordorigin="1808,732" coordsize="2,80">
              <v:shape style="position:absolute;left:1808;top:732;width:2;height:80" coordorigin="1808,732" coordsize="0,80" path="m1808,812l1808,732e" filled="false" stroked="true" strokeweight=".748pt" strokecolor="#939598">
                <v:path arrowok="t"/>
              </v:shape>
            </v:group>
            <v:group style="position:absolute;left:1768;top:732;width:2;height:80" coordorigin="1768,732" coordsize="2,80">
              <v:shape style="position:absolute;left:1768;top:732;width:2;height:80" coordorigin="1768,732" coordsize="0,80" path="m1768,812l1768,732e" filled="false" stroked="true" strokeweight=".748pt" strokecolor="#939598">
                <v:path arrowok="t"/>
              </v:shape>
            </v:group>
            <v:group style="position:absolute;left:1728;top:732;width:2;height:80" coordorigin="1728,732" coordsize="2,80">
              <v:shape style="position:absolute;left:1728;top:732;width:2;height:80" coordorigin="1728,732" coordsize="0,80" path="m1728,812l1728,732e" filled="false" stroked="true" strokeweight=".748pt" strokecolor="#939598">
                <v:path arrowok="t"/>
              </v:shape>
            </v:group>
            <v:group style="position:absolute;left:1688;top:732;width:2;height:80" coordorigin="1688,732" coordsize="2,80">
              <v:shape style="position:absolute;left:1688;top:732;width:2;height:80" coordorigin="1688,732" coordsize="1,80" path="m1688,812l1688,732e" filled="false" stroked="true" strokeweight=".748pt" strokecolor="#939598">
                <v:path arrowok="t"/>
              </v:shape>
            </v:group>
            <v:group style="position:absolute;left:1648;top:732;width:2;height:80" coordorigin="1648,732" coordsize="2,80">
              <v:shape style="position:absolute;left:1648;top:732;width:2;height:80" coordorigin="1648,732" coordsize="0,80" path="m1648,812l1648,732e" filled="false" stroked="true" strokeweight=".748pt" strokecolor="#939598">
                <v:path arrowok="t"/>
              </v:shape>
            </v:group>
            <v:group style="position:absolute;left:1608;top:732;width:2;height:80" coordorigin="1608,732" coordsize="2,80">
              <v:shape style="position:absolute;left:1608;top:732;width:2;height:80" coordorigin="1608,732" coordsize="1,80" path="m1608,812l1608,732e" filled="false" stroked="true" strokeweight=".748pt" strokecolor="#939598">
                <v:path arrowok="t"/>
              </v:shape>
            </v:group>
            <v:group style="position:absolute;left:1568;top:732;width:2;height:80" coordorigin="1568,732" coordsize="2,80">
              <v:shape style="position:absolute;left:1568;top:732;width:2;height:80" coordorigin="1568,732" coordsize="0,80" path="m1568,812l1568,732e" filled="false" stroked="true" strokeweight=".748pt" strokecolor="#939598">
                <v:path arrowok="t"/>
              </v:shape>
            </v:group>
            <v:group style="position:absolute;left:1528;top:732;width:2;height:80" coordorigin="1528,732" coordsize="2,80">
              <v:shape style="position:absolute;left:1528;top:732;width:2;height:80" coordorigin="1528,732" coordsize="1,80" path="m1528,812l1528,732e" filled="false" stroked="true" strokeweight=".748pt" strokecolor="#939598">
                <v:path arrowok="t"/>
              </v:shape>
            </v:group>
            <v:group style="position:absolute;left:1488;top:732;width:2;height:80" coordorigin="1488,732" coordsize="2,80">
              <v:shape style="position:absolute;left:1488;top:732;width:2;height:80" coordorigin="1488,732" coordsize="0,80" path="m1488,812l1488,732e" filled="false" stroked="true" strokeweight=".748pt" strokecolor="#939598">
                <v:path arrowok="t"/>
              </v:shape>
            </v:group>
            <v:group style="position:absolute;left:1448;top:732;width:2;height:80" coordorigin="1448,732" coordsize="2,80">
              <v:shape style="position:absolute;left:1448;top:732;width:2;height:80" coordorigin="1448,732" coordsize="1,80" path="m1448,812l1448,732e" filled="false" stroked="true" strokeweight=".748pt" strokecolor="#939598">
                <v:path arrowok="t"/>
              </v:shape>
            </v:group>
            <v:group style="position:absolute;left:1408;top:732;width:2;height:80" coordorigin="1408,732" coordsize="2,80">
              <v:shape style="position:absolute;left:1408;top:732;width:2;height:80" coordorigin="1408,732" coordsize="0,80" path="m1408,812l1408,732e" filled="false" stroked="true" strokeweight=".748pt" strokecolor="#939598">
                <v:path arrowok="t"/>
              </v:shape>
            </v:group>
            <v:group style="position:absolute;left:1368;top:732;width:2;height:80" coordorigin="1368,732" coordsize="2,80">
              <v:shape style="position:absolute;left:1368;top:732;width:2;height:80" coordorigin="1368,732" coordsize="1,80" path="m1368,812l1368,732e" filled="false" stroked="true" strokeweight=".748pt" strokecolor="#939598">
                <v:path arrowok="t"/>
              </v:shape>
            </v:group>
            <v:group style="position:absolute;left:1328;top:732;width:2;height:80" coordorigin="1328,732" coordsize="2,80">
              <v:shape style="position:absolute;left:1328;top:732;width:2;height:80" coordorigin="1328,732" coordsize="0,80" path="m1328,812l1328,732e" filled="false" stroked="true" strokeweight=".748pt" strokecolor="#939598">
                <v:path arrowok="t"/>
              </v:shape>
            </v:group>
            <v:group style="position:absolute;left:1288;top:732;width:2;height:80" coordorigin="1288,732" coordsize="2,80">
              <v:shape style="position:absolute;left:1288;top:732;width:2;height:80" coordorigin="1288,732" coordsize="0,80" path="m1288,812l1288,732e" filled="false" stroked="true" strokeweight=".748pt" strokecolor="#939598">
                <v:path arrowok="t"/>
              </v:shape>
            </v:group>
            <v:group style="position:absolute;left:1248;top:732;width:2;height:80" coordorigin="1248,732" coordsize="2,80">
              <v:shape style="position:absolute;left:1248;top:732;width:2;height:80" coordorigin="1248,732" coordsize="1,80" path="m1248,812l1248,732e" filled="false" stroked="true" strokeweight=".748pt" strokecolor="#939598">
                <v:path arrowok="t"/>
              </v:shape>
            </v:group>
            <v:group style="position:absolute;left:1208;top:732;width:2;height:80" coordorigin="1208,732" coordsize="2,80">
              <v:shape style="position:absolute;left:1208;top:732;width:2;height:80" coordorigin="1208,732" coordsize="0,80" path="m1208,812l1208,732e" filled="false" stroked="true" strokeweight=".748pt" strokecolor="#939598">
                <v:path arrowok="t"/>
              </v:shape>
            </v:group>
            <v:group style="position:absolute;left:1168;top:732;width:2;height:80" coordorigin="1168,732" coordsize="2,80">
              <v:shape style="position:absolute;left:1168;top:732;width:2;height:80" coordorigin="1168,732" coordsize="1,80" path="m1168,812l1168,732e" filled="false" stroked="true" strokeweight=".748pt" strokecolor="#939598">
                <v:path arrowok="t"/>
              </v:shape>
            </v:group>
            <v:group style="position:absolute;left:1128;top:732;width:2;height:80" coordorigin="1128,732" coordsize="2,80">
              <v:shape style="position:absolute;left:1128;top:732;width:2;height:80" coordorigin="1128,732" coordsize="0,80" path="m1128,812l1128,732e" filled="false" stroked="true" strokeweight=".748pt" strokecolor="#939598">
                <v:path arrowok="t"/>
              </v:shape>
            </v:group>
            <v:group style="position:absolute;left:1088;top:732;width:2;height:80" coordorigin="1088,732" coordsize="2,80">
              <v:shape style="position:absolute;left:1088;top:732;width:2;height:80" coordorigin="1088,732" coordsize="1,80" path="m1088,812l1088,732e" filled="false" stroked="true" strokeweight=".748pt" strokecolor="#939598">
                <v:path arrowok="t"/>
              </v:shape>
            </v:group>
            <v:group style="position:absolute;left:1048;top:732;width:2;height:80" coordorigin="1048,732" coordsize="2,80">
              <v:shape style="position:absolute;left:1048;top:732;width:2;height:80" coordorigin="1048,732" coordsize="0,80" path="m1048,812l1048,732e" filled="false" stroked="true" strokeweight=".748pt" strokecolor="#939598">
                <v:path arrowok="t"/>
              </v:shape>
            </v:group>
            <v:group style="position:absolute;left:1008;top:732;width:2;height:80" coordorigin="1008,732" coordsize="2,80">
              <v:shape style="position:absolute;left:1008;top:732;width:2;height:80" coordorigin="1008,732" coordsize="1,80" path="m1008,812l1008,732e" filled="false" stroked="true" strokeweight=".748pt" strokecolor="#939598">
                <v:path arrowok="t"/>
              </v:shape>
            </v:group>
            <v:group style="position:absolute;left:968;top:732;width:2;height:80" coordorigin="968,732" coordsize="2,80">
              <v:shape style="position:absolute;left:968;top:732;width:2;height:80" coordorigin="968,732" coordsize="0,80" path="m968,812l968,732e" filled="false" stroked="true" strokeweight=".748pt" strokecolor="#939598">
                <v:path arrowok="t"/>
              </v:shape>
            </v:group>
            <v:group style="position:absolute;left:928;top:732;width:2;height:80" coordorigin="928,732" coordsize="2,80">
              <v:shape style="position:absolute;left:928;top:732;width:2;height:80" coordorigin="928,732" coordsize="1,80" path="m928,812l928,732e" filled="false" stroked="true" strokeweight=".748pt" strokecolor="#939598">
                <v:path arrowok="t"/>
              </v:shape>
            </v:group>
            <v:group style="position:absolute;left:888;top:732;width:2;height:80" coordorigin="888,732" coordsize="2,80">
              <v:shape style="position:absolute;left:888;top:732;width:2;height:80" coordorigin="888,732" coordsize="0,80" path="m888,812l888,732e" filled="false" stroked="true" strokeweight=".748pt" strokecolor="#939598">
                <v:path arrowok="t"/>
              </v:shape>
            </v:group>
            <v:group style="position:absolute;left:848;top:732;width:2;height:80" coordorigin="848,732" coordsize="2,80">
              <v:shape style="position:absolute;left:848;top:732;width:2;height:80" coordorigin="848,732" coordsize="0,80" path="m848,812l848,732e" filled="false" stroked="true" strokeweight=".748pt" strokecolor="#939598">
                <v:path arrowok="t"/>
              </v:shape>
            </v:group>
            <v:group style="position:absolute;left:808;top:732;width:2;height:80" coordorigin="808,732" coordsize="2,80">
              <v:shape style="position:absolute;left:808;top:732;width:2;height:80" coordorigin="808,732" coordsize="0,80" path="m808,812l808,732e" filled="false" stroked="true" strokeweight=".748pt" strokecolor="#939598">
                <v:path arrowok="t"/>
              </v:shape>
            </v:group>
            <v:group style="position:absolute;left:768;top:732;width:2;height:80" coordorigin="768,732" coordsize="2,80">
              <v:shape style="position:absolute;left:768;top:732;width:2;height:80" coordorigin="768,732" coordsize="1,80" path="m768,812l768,732e" filled="false" stroked="true" strokeweight=".748pt" strokecolor="#939598">
                <v:path arrowok="t"/>
              </v:shape>
            </v:group>
            <v:group style="position:absolute;left:728;top:732;width:2;height:80" coordorigin="728,732" coordsize="2,80">
              <v:shape style="position:absolute;left:728;top:732;width:2;height:80" coordorigin="728,732" coordsize="1,80" path="m728,812l728,732e" filled="false" stroked="true" strokeweight=".748pt" strokecolor="#939598">
                <v:path arrowok="t"/>
              </v:shape>
            </v:group>
            <v:group style="position:absolute;left:688;top:732;width:2;height:80" coordorigin="688,732" coordsize="2,80">
              <v:shape style="position:absolute;left:688;top:732;width:2;height:80" coordorigin="688,732" coordsize="0,80" path="m688,812l688,732e" filled="false" stroked="true" strokeweight=".748pt" strokecolor="#939598">
                <v:path arrowok="t"/>
              </v:shape>
            </v:group>
            <v:group style="position:absolute;left:648;top:732;width:2;height:80" coordorigin="648,732" coordsize="2,80">
              <v:shape style="position:absolute;left:648;top:732;width:2;height:80" coordorigin="648,732" coordsize="1,80" path="m648,812l648,732e" filled="false" stroked="true" strokeweight=".748pt" strokecolor="#939598">
                <v:path arrowok="t"/>
              </v:shape>
            </v:group>
            <v:group style="position:absolute;left:608;top:732;width:2;height:80" coordorigin="608,732" coordsize="2,80">
              <v:shape style="position:absolute;left:608;top:732;width:2;height:80" coordorigin="608,732" coordsize="0,80" path="m608,812l608,732e" filled="false" stroked="true" strokeweight=".748pt" strokecolor="#939598">
                <v:path arrowok="t"/>
              </v:shape>
            </v:group>
            <v:group style="position:absolute;left:568;top:732;width:2;height:80" coordorigin="568,732" coordsize="2,80">
              <v:shape style="position:absolute;left:568;top:732;width:2;height:80" coordorigin="568,732" coordsize="1,80" path="m568,812l568,732e" filled="false" stroked="true" strokeweight=".748pt" strokecolor="#939598">
                <v:path arrowok="t"/>
              </v:shape>
            </v:group>
            <v:group style="position:absolute;left:528;top:732;width:2;height:80" coordorigin="528,732" coordsize="2,80">
              <v:shape style="position:absolute;left:528;top:732;width:2;height:80" coordorigin="528,732" coordsize="0,80" path="m528,812l528,732e" filled="false" stroked="true" strokeweight=".748pt" strokecolor="#939598">
                <v:path arrowok="t"/>
              </v:shape>
            </v:group>
            <v:group style="position:absolute;left:488;top:732;width:2;height:80" coordorigin="488,732" coordsize="2,80">
              <v:shape style="position:absolute;left:488;top:732;width:2;height:80" coordorigin="488,732" coordsize="1,80" path="m488,812l488,732e" filled="false" stroked="true" strokeweight=".748pt" strokecolor="#939598">
                <v:path arrowok="t"/>
              </v:shape>
            </v:group>
            <v:group style="position:absolute;left:448;top:732;width:2;height:80" coordorigin="448,732" coordsize="2,80">
              <v:shape style="position:absolute;left:448;top:732;width:2;height:80" coordorigin="448,732" coordsize="0,80" path="m448,812l448,732e" filled="false" stroked="true" strokeweight=".748pt" strokecolor="#939598">
                <v:path arrowok="t"/>
              </v:shape>
            </v:group>
            <v:group style="position:absolute;left:408;top:732;width:2;height:80" coordorigin="408,732" coordsize="2,80">
              <v:shape style="position:absolute;left:408;top:732;width:2;height:80" coordorigin="408,732" coordsize="0,80" path="m408,812l408,732e" filled="false" stroked="true" strokeweight=".748pt" strokecolor="#939598">
                <v:path arrowok="t"/>
              </v:shape>
            </v:group>
            <v:group style="position:absolute;left:368;top:732;width:2;height:80" coordorigin="368,732" coordsize="2,80">
              <v:shape style="position:absolute;left:368;top:732;width:2;height:80" coordorigin="368,732" coordsize="0,80" path="m368,812l368,732e" filled="false" stroked="true" strokeweight=".748pt" strokecolor="#939598">
                <v:path arrowok="t"/>
              </v:shape>
            </v:group>
            <v:group style="position:absolute;left:328;top:732;width:2;height:80" coordorigin="328,732" coordsize="2,80">
              <v:shape style="position:absolute;left:328;top:732;width:2;height:80" coordorigin="328,732" coordsize="1,80" path="m328,812l328,732e" filled="false" stroked="true" strokeweight=".748pt" strokecolor="#939598">
                <v:path arrowok="t"/>
              </v:shape>
            </v:group>
            <v:group style="position:absolute;left:288;top:732;width:2;height:80" coordorigin="288,732" coordsize="2,80">
              <v:shape style="position:absolute;left:288;top:732;width:2;height:80" coordorigin="288,732" coordsize="0,80" path="m288,812l288,732e" filled="false" stroked="true" strokeweight=".748pt" strokecolor="#939598">
                <v:path arrowok="t"/>
              </v:shape>
            </v:group>
            <v:group style="position:absolute;left:248;top:732;width:2;height:80" coordorigin="248,732" coordsize="2,80">
              <v:shape style="position:absolute;left:248;top:732;width:2;height:80" coordorigin="248,732" coordsize="1,80" path="m248,812l248,732e" filled="false" stroked="true" strokeweight=".748pt" strokecolor="#939598">
                <v:path arrowok="t"/>
              </v:shape>
            </v:group>
            <v:group style="position:absolute;left:208;top:732;width:2;height:80" coordorigin="208,732" coordsize="2,80">
              <v:shape style="position:absolute;left:208;top:732;width:2;height:80" coordorigin="208,732" coordsize="1,80" path="m208,812l208,732e" filled="false" stroked="true" strokeweight=".748pt" strokecolor="#939598">
                <v:path arrowok="t"/>
              </v:shape>
            </v:group>
            <v:group style="position:absolute;left:168;top:732;width:2;height:80" coordorigin="168,732" coordsize="2,80">
              <v:shape style="position:absolute;left:168;top:732;width:2;height:80" coordorigin="168,732" coordsize="0,80" path="m168,812l168,732e" filled="false" stroked="true" strokeweight=".748pt" strokecolor="#939598">
                <v:path arrowok="t"/>
              </v:shape>
            </v:group>
            <v:group style="position:absolute;left:128;top:732;width:2;height:80" coordorigin="128,732" coordsize="2,80">
              <v:shape style="position:absolute;left:128;top:732;width:2;height:80" coordorigin="128,732" coordsize="1,80" path="m128,812l128,732e" filled="false" stroked="true" strokeweight=".748pt" strokecolor="#939598">
                <v:path arrowok="t"/>
              </v:shape>
            </v:group>
            <v:group style="position:absolute;left:88;top:732;width:2;height:80" coordorigin="88,732" coordsize="2,80">
              <v:shape style="position:absolute;left:88;top:732;width:2;height:80" coordorigin="88,732" coordsize="0,80" path="m88,812l88,732e" filled="false" stroked="true" strokeweight=".748pt" strokecolor="#939598">
                <v:path arrowok="t"/>
              </v:shape>
            </v:group>
            <v:group style="position:absolute;left:47;top:732;width:2;height:80" coordorigin="47,732" coordsize="2,80">
              <v:shape style="position:absolute;left:47;top:732;width:2;height:80" coordorigin="47,732" coordsize="1,80" path="m48,812l47,732e" filled="false" stroked="true" strokeweight=".748pt" strokecolor="#939598">
                <v:path arrowok="t"/>
              </v:shape>
            </v:group>
            <v:group style="position:absolute;left:7;top:732;width:2;height:80" coordorigin="7,732" coordsize="2,80">
              <v:shape style="position:absolute;left:7;top:732;width:2;height:80" coordorigin="7,732" coordsize="0,80" path="m7,812l7,732e" filled="false" stroked="true" strokeweight=".748pt" strokecolor="#939598">
                <v:path arrowok="t"/>
              </v:shape>
              <v:shape style="position:absolute;left:5056;top:0;width:6463;height:1502" type="#_x0000_t75" stroked="false">
                <v:imagedata r:id="rId21" o:title=""/>
              </v:shape>
            </v:group>
          </v:group>
        </w:pict>
      </w:r>
      <w:r>
        <w:rPr>
          <w:rFonts w:ascii="Calibri" w:hAnsi="Calibri" w:cs="Calibri" w:eastAsia="Calibri"/>
          <w:position w:val="-29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sz w:val="23"/>
          <w:szCs w:val="23"/>
        </w:rPr>
      </w:pPr>
    </w:p>
    <w:p>
      <w:pPr>
        <w:pStyle w:val="Heading2"/>
        <w:spacing w:line="587" w:lineRule="exact"/>
        <w:ind w:left="928" w:right="988"/>
        <w:jc w:val="left"/>
      </w:pPr>
      <w:r>
        <w:rPr>
          <w:spacing w:val="14"/>
          <w:w w:val="80"/>
        </w:rPr>
        <w:t>Sea</w:t>
      </w:r>
      <w:r>
        <w:rPr>
          <w:spacing w:val="69"/>
          <w:w w:val="80"/>
        </w:rPr>
        <w:t> </w:t>
      </w:r>
      <w:r>
        <w:rPr>
          <w:spacing w:val="16"/>
          <w:w w:val="80"/>
        </w:rPr>
        <w:t>Country</w:t>
      </w:r>
      <w:r>
        <w:rPr/>
      </w:r>
    </w:p>
    <w:p>
      <w:pPr>
        <w:pStyle w:val="Heading4"/>
        <w:spacing w:line="240" w:lineRule="auto" w:before="98"/>
        <w:ind w:left="935" w:right="988"/>
        <w:jc w:val="left"/>
      </w:pPr>
      <w:r>
        <w:rPr>
          <w:color w:val="A4590C"/>
          <w:spacing w:val="24"/>
          <w:w w:val="85"/>
        </w:rPr>
        <w:t>Brataualung, </w:t>
      </w:r>
      <w:r>
        <w:rPr>
          <w:color w:val="A4590C"/>
          <w:spacing w:val="26"/>
          <w:w w:val="85"/>
        </w:rPr>
        <w:t>Krauatungalung </w:t>
      </w:r>
      <w:r>
        <w:rPr>
          <w:color w:val="A4590C"/>
          <w:spacing w:val="18"/>
          <w:w w:val="85"/>
        </w:rPr>
        <w:t>and </w:t>
      </w:r>
      <w:r>
        <w:rPr>
          <w:color w:val="A4590C"/>
          <w:spacing w:val="24"/>
          <w:w w:val="85"/>
        </w:rPr>
        <w:t>Tatungalung</w:t>
      </w:r>
      <w:r>
        <w:rPr>
          <w:color w:val="A4590C"/>
          <w:spacing w:val="97"/>
          <w:w w:val="85"/>
        </w:rPr>
        <w:t> </w:t>
      </w:r>
      <w:r>
        <w:rPr>
          <w:color w:val="A4590C"/>
          <w:spacing w:val="26"/>
          <w:w w:val="85"/>
        </w:rPr>
        <w:t>Country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spacing w:after="0" w:line="240" w:lineRule="auto"/>
        <w:rPr>
          <w:rFonts w:ascii="Arial" w:hAnsi="Arial" w:cs="Arial" w:eastAsia="Arial"/>
          <w:sz w:val="23"/>
          <w:szCs w:val="23"/>
        </w:rPr>
        <w:sectPr>
          <w:pgSz w:w="11910" w:h="16840"/>
          <w:pgMar w:top="80" w:bottom="0" w:left="0" w:right="0"/>
        </w:sectPr>
      </w:pPr>
    </w:p>
    <w:p>
      <w:pPr>
        <w:pStyle w:val="Heading7"/>
        <w:spacing w:line="240" w:lineRule="auto"/>
        <w:ind w:left="928" w:right="0"/>
        <w:jc w:val="left"/>
      </w:pPr>
      <w:r>
        <w:rPr>
          <w:color w:val="A4590C"/>
          <w:spacing w:val="-3"/>
        </w:rPr>
        <w:t>Values</w:t>
      </w:r>
      <w:r>
        <w:rPr>
          <w:spacing w:val="-3"/>
        </w:rPr>
      </w:r>
    </w:p>
    <w:p>
      <w:pPr>
        <w:pStyle w:val="BodyText"/>
        <w:spacing w:line="264" w:lineRule="exact" w:before="101"/>
        <w:ind w:left="928" w:right="0"/>
        <w:jc w:val="left"/>
      </w:pPr>
      <w:r>
        <w:rPr/>
        <w:t>Gunaikurnai people have occupied, used</w:t>
      </w:r>
      <w:r>
        <w:rPr>
          <w:spacing w:val="-3"/>
        </w:rPr>
        <w:t> </w:t>
      </w:r>
      <w:r>
        <w:rPr/>
        <w:t>and</w:t>
      </w:r>
      <w:r>
        <w:rPr/>
        <w:t> </w:t>
      </w:r>
      <w:r>
        <w:rPr>
          <w:rFonts w:ascii="Calibri"/>
        </w:rPr>
        <w:t>managed coastal land and sea environments</w:t>
      </w:r>
      <w:r>
        <w:rPr>
          <w:rFonts w:ascii="Calibri"/>
          <w:spacing w:val="-16"/>
        </w:rPr>
        <w:t> </w:t>
      </w:r>
      <w:r>
        <w:rPr>
          <w:rFonts w:ascii="Calibri"/>
          <w:spacing w:val="-3"/>
        </w:rPr>
        <w:t>for</w:t>
      </w:r>
      <w:r>
        <w:rPr>
          <w:rFonts w:ascii="Calibri"/>
          <w:spacing w:val="-1"/>
          <w:w w:val="99"/>
        </w:rPr>
        <w:t> </w:t>
      </w:r>
      <w:r>
        <w:rPr/>
        <w:t>many thousands of years. These include those</w:t>
      </w:r>
      <w:r>
        <w:rPr>
          <w:spacing w:val="-15"/>
        </w:rPr>
        <w:t> </w:t>
      </w:r>
      <w:r>
        <w:rPr/>
        <w:t>areas</w:t>
      </w:r>
      <w:r>
        <w:rPr>
          <w:w w:val="99"/>
        </w:rPr>
        <w:t> </w:t>
      </w:r>
      <w:r>
        <w:rPr/>
        <w:t>that were dry land before the current sea</w:t>
      </w:r>
      <w:r>
        <w:rPr>
          <w:spacing w:val="-13"/>
        </w:rPr>
        <w:t> </w:t>
      </w:r>
      <w:r>
        <w:rPr/>
        <w:t>level</w:t>
      </w:r>
      <w:r>
        <w:rPr>
          <w:w w:val="99"/>
        </w:rPr>
        <w:t> </w:t>
      </w:r>
      <w:r>
        <w:rPr/>
        <w:t>stabilised about 5,000 years ago. Our</w:t>
      </w:r>
      <w:r>
        <w:rPr>
          <w:spacing w:val="-13"/>
        </w:rPr>
        <w:t> </w:t>
      </w:r>
      <w:r>
        <w:rPr/>
        <w:t>relationship</w:t>
      </w:r>
      <w:r>
        <w:rPr>
          <w:w w:val="99"/>
        </w:rPr>
        <w:t> </w:t>
      </w:r>
      <w:r>
        <w:rPr/>
        <w:t>with these cultural landscapes continues,</w:t>
      </w:r>
      <w:r>
        <w:rPr>
          <w:spacing w:val="-6"/>
        </w:rPr>
        <w:t> </w:t>
      </w:r>
      <w:r>
        <w:rPr/>
        <w:t>even</w:t>
      </w:r>
      <w:r>
        <w:rPr/>
        <w:t> where the evidence of our previous occupation</w:t>
      </w:r>
      <w:r>
        <w:rPr>
          <w:spacing w:val="-16"/>
        </w:rPr>
        <w:t> </w:t>
      </w:r>
      <w:r>
        <w:rPr/>
        <w:t>now</w:t>
      </w:r>
      <w:r>
        <w:rPr/>
        <w:t> lies beneath the</w:t>
      </w:r>
      <w:r>
        <w:rPr>
          <w:spacing w:val="-2"/>
        </w:rPr>
        <w:t> </w:t>
      </w:r>
      <w:r>
        <w:rPr/>
        <w:t>ocean.</w:t>
      </w:r>
    </w:p>
    <w:p>
      <w:pPr>
        <w:pStyle w:val="BodyText"/>
        <w:spacing w:line="264" w:lineRule="exact"/>
        <w:ind w:left="928" w:right="0"/>
        <w:jc w:val="left"/>
      </w:pPr>
      <w:r>
        <w:rPr>
          <w:spacing w:val="-5"/>
        </w:rPr>
        <w:t>We </w:t>
      </w:r>
      <w:r>
        <w:rPr/>
        <w:t>see no distinction between the land and the</w:t>
      </w:r>
      <w:r>
        <w:rPr>
          <w:spacing w:val="-3"/>
        </w:rPr>
        <w:t> </w:t>
      </w:r>
      <w:r>
        <w:rPr/>
        <w:t>sea.</w:t>
      </w:r>
      <w:r>
        <w:rPr/>
        <w:t> It is all a part of our </w:t>
      </w:r>
      <w:r>
        <w:rPr>
          <w:spacing w:val="-3"/>
        </w:rPr>
        <w:t>Country. </w:t>
      </w:r>
      <w:r>
        <w:rPr/>
        <w:t>But our connection</w:t>
      </w:r>
      <w:r>
        <w:rPr>
          <w:spacing w:val="4"/>
        </w:rPr>
        <w:t> </w:t>
      </w:r>
      <w:r>
        <w:rPr/>
        <w:t>to</w:t>
      </w:r>
      <w:r>
        <w:rPr/>
        <w:t> </w:t>
      </w:r>
      <w:r>
        <w:rPr>
          <w:rFonts w:ascii="Calibri"/>
        </w:rPr>
        <w:t>the coastal and marine parts of our Country is</w:t>
      </w:r>
      <w:r>
        <w:rPr>
          <w:rFonts w:ascii="Calibri"/>
          <w:spacing w:val="-30"/>
        </w:rPr>
        <w:t> </w:t>
      </w:r>
      <w:r>
        <w:rPr>
          <w:rFonts w:ascii="Calibri"/>
        </w:rPr>
        <w:t>rarely</w:t>
      </w:r>
      <w:r>
        <w:rPr>
          <w:rFonts w:ascii="Calibri"/>
          <w:w w:val="99"/>
        </w:rPr>
        <w:t> </w:t>
      </w:r>
      <w:r>
        <w:rPr/>
        <w:t>recognised, so we now need to be explicit about</w:t>
      </w:r>
      <w:r>
        <w:rPr>
          <w:spacing w:val="-12"/>
        </w:rPr>
        <w:t> </w:t>
      </w:r>
      <w:r>
        <w:rPr/>
        <w:t>its</w:t>
      </w:r>
      <w:r>
        <w:rPr/>
        <w:t> significance to</w:t>
      </w:r>
      <w:r>
        <w:rPr>
          <w:spacing w:val="-7"/>
        </w:rPr>
        <w:t> </w:t>
      </w:r>
      <w:r>
        <w:rPr/>
        <w:t>us.</w:t>
      </w:r>
    </w:p>
    <w:p>
      <w:pPr>
        <w:pStyle w:val="BodyText"/>
        <w:spacing w:line="264" w:lineRule="exact"/>
        <w:ind w:left="928" w:right="11"/>
        <w:jc w:val="left"/>
      </w:pPr>
      <w:r>
        <w:rPr>
          <w:spacing w:val="-5"/>
        </w:rPr>
        <w:t>Coastal areas were </w:t>
      </w:r>
      <w:r>
        <w:rPr>
          <w:spacing w:val="-4"/>
        </w:rPr>
        <w:t>among the </w:t>
      </w:r>
      <w:r>
        <w:rPr>
          <w:spacing w:val="-5"/>
        </w:rPr>
        <w:t>most densely</w:t>
      </w:r>
      <w:r>
        <w:rPr>
          <w:spacing w:val="-23"/>
        </w:rPr>
        <w:t> </w:t>
      </w:r>
      <w:r>
        <w:rPr>
          <w:spacing w:val="-5"/>
        </w:rPr>
        <w:t>populated</w:t>
      </w:r>
      <w:r>
        <w:rPr/>
        <w:t> </w:t>
      </w:r>
      <w:r>
        <w:rPr>
          <w:spacing w:val="-4"/>
        </w:rPr>
        <w:t>parts </w:t>
      </w:r>
      <w:r>
        <w:rPr>
          <w:spacing w:val="-3"/>
        </w:rPr>
        <w:t>of </w:t>
      </w:r>
      <w:r>
        <w:rPr>
          <w:spacing w:val="-4"/>
        </w:rPr>
        <w:t>our </w:t>
      </w:r>
      <w:r>
        <w:rPr>
          <w:spacing w:val="-7"/>
        </w:rPr>
        <w:t>Country. </w:t>
      </w:r>
      <w:r>
        <w:rPr>
          <w:spacing w:val="-4"/>
        </w:rPr>
        <w:t>Rich </w:t>
      </w:r>
      <w:r>
        <w:rPr>
          <w:spacing w:val="-3"/>
        </w:rPr>
        <w:t>in </w:t>
      </w:r>
      <w:r>
        <w:rPr>
          <w:spacing w:val="-4"/>
        </w:rPr>
        <w:t>both </w:t>
      </w:r>
      <w:r>
        <w:rPr>
          <w:spacing w:val="-6"/>
        </w:rPr>
        <w:t>terrestrial</w:t>
      </w:r>
      <w:r>
        <w:rPr>
          <w:spacing w:val="3"/>
        </w:rPr>
        <w:t> </w:t>
      </w:r>
      <w:r>
        <w:rPr>
          <w:spacing w:val="-5"/>
        </w:rPr>
        <w:t>and</w:t>
      </w:r>
      <w:r>
        <w:rPr>
          <w:spacing w:val="-5"/>
        </w:rPr>
        <w:t> marine food sources, </w:t>
      </w:r>
      <w:r>
        <w:rPr>
          <w:spacing w:val="-4"/>
        </w:rPr>
        <w:t>they </w:t>
      </w:r>
      <w:r>
        <w:rPr>
          <w:spacing w:val="-5"/>
        </w:rPr>
        <w:t>provided </w:t>
      </w:r>
      <w:r>
        <w:rPr>
          <w:spacing w:val="-4"/>
        </w:rPr>
        <w:t>good</w:t>
      </w:r>
      <w:r>
        <w:rPr>
          <w:spacing w:val="-21"/>
        </w:rPr>
        <w:t> </w:t>
      </w:r>
      <w:r>
        <w:rPr>
          <w:spacing w:val="-5"/>
        </w:rPr>
        <w:t>places</w:t>
      </w:r>
      <w:r>
        <w:rPr/>
      </w:r>
    </w:p>
    <w:p>
      <w:pPr>
        <w:pStyle w:val="BodyText"/>
        <w:spacing w:line="264" w:lineRule="exact" w:before="0"/>
        <w:ind w:left="928" w:right="0"/>
        <w:jc w:val="left"/>
      </w:pPr>
      <w:r>
        <w:rPr>
          <w:spacing w:val="-5"/>
        </w:rPr>
        <w:t>for</w:t>
      </w:r>
      <w:r>
        <w:rPr>
          <w:spacing w:val="-8"/>
        </w:rPr>
        <w:t> </w:t>
      </w:r>
      <w:r>
        <w:rPr>
          <w:spacing w:val="-4"/>
        </w:rPr>
        <w:t>our</w:t>
      </w:r>
      <w:r>
        <w:rPr>
          <w:spacing w:val="-8"/>
        </w:rPr>
        <w:t> </w:t>
      </w:r>
      <w:r>
        <w:rPr>
          <w:spacing w:val="-4"/>
        </w:rPr>
        <w:t>old</w:t>
      </w:r>
      <w:r>
        <w:rPr>
          <w:spacing w:val="-8"/>
        </w:rPr>
        <w:t> </w:t>
      </w:r>
      <w:r>
        <w:rPr>
          <w:spacing w:val="-5"/>
        </w:rPr>
        <w:t>people</w:t>
      </w:r>
      <w:r>
        <w:rPr>
          <w:spacing w:val="-8"/>
        </w:rPr>
        <w:t> </w:t>
      </w:r>
      <w:r>
        <w:rPr>
          <w:spacing w:val="-4"/>
        </w:rPr>
        <w:t>to</w:t>
      </w:r>
      <w:r>
        <w:rPr>
          <w:spacing w:val="-8"/>
        </w:rPr>
        <w:t> </w:t>
      </w:r>
      <w:r>
        <w:rPr>
          <w:spacing w:val="-5"/>
        </w:rPr>
        <w:t>live,</w:t>
      </w:r>
      <w:r>
        <w:rPr>
          <w:spacing w:val="-8"/>
        </w:rPr>
        <w:t> </w:t>
      </w:r>
      <w:r>
        <w:rPr>
          <w:spacing w:val="-5"/>
        </w:rPr>
        <w:t>camp</w:t>
      </w:r>
      <w:r>
        <w:rPr>
          <w:spacing w:val="-8"/>
        </w:rPr>
        <w:t> </w:t>
      </w:r>
      <w:r>
        <w:rPr>
          <w:spacing w:val="-4"/>
        </w:rPr>
        <w:t>and</w:t>
      </w:r>
      <w:r>
        <w:rPr>
          <w:spacing w:val="-8"/>
        </w:rPr>
        <w:t> </w:t>
      </w:r>
      <w:r>
        <w:rPr>
          <w:spacing w:val="-5"/>
        </w:rPr>
        <w:t>hunt,</w:t>
      </w:r>
      <w:r>
        <w:rPr>
          <w:spacing w:val="-8"/>
        </w:rPr>
        <w:t> </w:t>
      </w:r>
      <w:r>
        <w:rPr>
          <w:spacing w:val="-4"/>
        </w:rPr>
        <w:t>and</w:t>
      </w:r>
      <w:r>
        <w:rPr>
          <w:spacing w:val="-8"/>
        </w:rPr>
        <w:t> </w:t>
      </w:r>
      <w:r>
        <w:rPr>
          <w:spacing w:val="-5"/>
        </w:rPr>
        <w:t>the</w:t>
      </w:r>
      <w:r>
        <w:rPr>
          <w:spacing w:val="-39"/>
        </w:rPr>
        <w:t> </w:t>
      </w:r>
      <w:r>
        <w:rPr>
          <w:spacing w:val="-39"/>
        </w:rPr>
      </w:r>
      <w:r>
        <w:rPr>
          <w:spacing w:val="-5"/>
        </w:rPr>
        <w:t>launching</w:t>
      </w:r>
      <w:r>
        <w:rPr>
          <w:spacing w:val="-8"/>
        </w:rPr>
        <w:t> </w:t>
      </w:r>
      <w:r>
        <w:rPr>
          <w:spacing w:val="-4"/>
        </w:rPr>
        <w:t>place</w:t>
      </w:r>
      <w:r>
        <w:rPr>
          <w:spacing w:val="-8"/>
        </w:rPr>
        <w:t> </w:t>
      </w:r>
      <w:r>
        <w:rPr>
          <w:spacing w:val="-5"/>
        </w:rPr>
        <w:t>for</w:t>
      </w:r>
      <w:r>
        <w:rPr>
          <w:spacing w:val="-8"/>
        </w:rPr>
        <w:t> </w:t>
      </w:r>
      <w:r>
        <w:rPr>
          <w:spacing w:val="-5"/>
        </w:rPr>
        <w:t>expeditions</w:t>
      </w:r>
      <w:r>
        <w:rPr>
          <w:spacing w:val="-8"/>
        </w:rPr>
        <w:t> </w:t>
      </w:r>
      <w:r>
        <w:rPr>
          <w:spacing w:val="-4"/>
        </w:rPr>
        <w:t>out</w:t>
      </w:r>
      <w:r>
        <w:rPr>
          <w:spacing w:val="-8"/>
        </w:rPr>
        <w:t> </w:t>
      </w:r>
      <w:r>
        <w:rPr>
          <w:spacing w:val="-4"/>
        </w:rPr>
        <w:t>to</w:t>
      </w:r>
      <w:r>
        <w:rPr>
          <w:spacing w:val="-8"/>
        </w:rPr>
        <w:t> </w:t>
      </w:r>
      <w:r>
        <w:rPr>
          <w:spacing w:val="-4"/>
        </w:rPr>
        <w:t>sea</w:t>
      </w:r>
      <w:r>
        <w:rPr>
          <w:spacing w:val="-8"/>
        </w:rPr>
        <w:t> </w:t>
      </w:r>
      <w:r>
        <w:rPr>
          <w:spacing w:val="-4"/>
        </w:rPr>
        <w:t>to</w:t>
      </w:r>
      <w:r>
        <w:rPr>
          <w:spacing w:val="-8"/>
        </w:rPr>
        <w:t> </w:t>
      </w:r>
      <w:r>
        <w:rPr>
          <w:spacing w:val="-6"/>
        </w:rPr>
        <w:t>gather</w:t>
      </w:r>
      <w:r>
        <w:rPr>
          <w:spacing w:val="-42"/>
        </w:rPr>
        <w:t> </w:t>
      </w:r>
      <w:r>
        <w:rPr>
          <w:spacing w:val="-42"/>
        </w:rPr>
      </w:r>
      <w:r>
        <w:rPr>
          <w:spacing w:val="-5"/>
        </w:rPr>
        <w:t>seafood. </w:t>
      </w:r>
      <w:r>
        <w:rPr>
          <w:spacing w:val="-4"/>
        </w:rPr>
        <w:t>Our </w:t>
      </w:r>
      <w:r>
        <w:rPr>
          <w:spacing w:val="-6"/>
        </w:rPr>
        <w:t>ancestors </w:t>
      </w:r>
      <w:r>
        <w:rPr>
          <w:spacing w:val="-5"/>
        </w:rPr>
        <w:t>would </w:t>
      </w:r>
      <w:r>
        <w:rPr>
          <w:spacing w:val="-6"/>
        </w:rPr>
        <w:t>travel </w:t>
      </w:r>
      <w:r>
        <w:rPr>
          <w:spacing w:val="-4"/>
        </w:rPr>
        <w:t>to </w:t>
      </w:r>
      <w:r>
        <w:rPr>
          <w:spacing w:val="-5"/>
        </w:rPr>
        <w:t>islands </w:t>
      </w:r>
      <w:r>
        <w:rPr>
          <w:spacing w:val="-3"/>
        </w:rPr>
        <w:t>in</w:t>
      </w:r>
      <w:r>
        <w:rPr>
          <w:spacing w:val="-20"/>
        </w:rPr>
        <w:t> </w:t>
      </w:r>
      <w:r>
        <w:rPr>
          <w:spacing w:val="-5"/>
        </w:rPr>
        <w:t>bark</w:t>
      </w:r>
      <w:r>
        <w:rPr>
          <w:spacing w:val="-5"/>
        </w:rPr>
        <w:t> canoes</w:t>
      </w:r>
      <w:r>
        <w:rPr>
          <w:spacing w:val="-7"/>
        </w:rPr>
        <w:t> </w:t>
      </w:r>
      <w:r>
        <w:rPr>
          <w:spacing w:val="-4"/>
        </w:rPr>
        <w:t>and</w:t>
      </w:r>
      <w:r>
        <w:rPr>
          <w:spacing w:val="-7"/>
        </w:rPr>
        <w:t> </w:t>
      </w:r>
      <w:r>
        <w:rPr>
          <w:spacing w:val="-5"/>
        </w:rPr>
        <w:t>harvest</w:t>
      </w:r>
      <w:r>
        <w:rPr>
          <w:spacing w:val="-7"/>
        </w:rPr>
        <w:t> </w:t>
      </w:r>
      <w:r>
        <w:rPr>
          <w:spacing w:val="-3"/>
        </w:rPr>
        <w:t>fish</w:t>
      </w:r>
      <w:r>
        <w:rPr>
          <w:spacing w:val="-7"/>
        </w:rPr>
        <w:t> </w:t>
      </w:r>
      <w:r>
        <w:rPr>
          <w:spacing w:val="-4"/>
        </w:rPr>
        <w:t>and</w:t>
      </w:r>
      <w:r>
        <w:rPr>
          <w:spacing w:val="-7"/>
        </w:rPr>
        <w:t> </w:t>
      </w:r>
      <w:r>
        <w:rPr>
          <w:spacing w:val="-6"/>
        </w:rPr>
        <w:t>coastal</w:t>
      </w:r>
      <w:r>
        <w:rPr>
          <w:spacing w:val="-7"/>
        </w:rPr>
        <w:t> </w:t>
      </w:r>
      <w:r>
        <w:rPr>
          <w:spacing w:val="-5"/>
        </w:rPr>
        <w:t>species</w:t>
      </w:r>
      <w:r>
        <w:rPr>
          <w:spacing w:val="-7"/>
        </w:rPr>
        <w:t> </w:t>
      </w:r>
      <w:r>
        <w:rPr>
          <w:spacing w:val="-4"/>
        </w:rPr>
        <w:t>at</w:t>
      </w:r>
      <w:r>
        <w:rPr>
          <w:spacing w:val="-7"/>
        </w:rPr>
        <w:t> </w:t>
      </w:r>
      <w:r>
        <w:rPr>
          <w:spacing w:val="-6"/>
        </w:rPr>
        <w:t>levels</w:t>
      </w:r>
      <w:r>
        <w:rPr>
          <w:spacing w:val="-42"/>
        </w:rPr>
        <w:t> </w:t>
      </w:r>
      <w:r>
        <w:rPr>
          <w:spacing w:val="-42"/>
        </w:rPr>
      </w:r>
      <w:r>
        <w:rPr>
          <w:spacing w:val="-5"/>
        </w:rPr>
        <w:t>that </w:t>
      </w:r>
      <w:r>
        <w:rPr>
          <w:spacing w:val="-4"/>
        </w:rPr>
        <w:t>did not </w:t>
      </w:r>
      <w:r>
        <w:rPr>
          <w:spacing w:val="-5"/>
        </w:rPr>
        <w:t>disrupt </w:t>
      </w:r>
      <w:r>
        <w:rPr>
          <w:spacing w:val="-4"/>
        </w:rPr>
        <w:t>the </w:t>
      </w:r>
      <w:r>
        <w:rPr>
          <w:spacing w:val="-6"/>
        </w:rPr>
        <w:t>natural</w:t>
      </w:r>
      <w:r>
        <w:rPr>
          <w:spacing w:val="-13"/>
        </w:rPr>
        <w:t> </w:t>
      </w:r>
      <w:r>
        <w:rPr>
          <w:spacing w:val="-5"/>
        </w:rPr>
        <w:t>balance.</w:t>
      </w:r>
      <w:r>
        <w:rPr/>
      </w:r>
    </w:p>
    <w:p>
      <w:pPr>
        <w:pStyle w:val="BodyText"/>
        <w:spacing w:line="264" w:lineRule="exact"/>
        <w:ind w:left="928" w:right="22"/>
        <w:jc w:val="left"/>
      </w:pPr>
      <w:r>
        <w:rPr>
          <w:spacing w:val="-5"/>
        </w:rPr>
        <w:t>We </w:t>
      </w:r>
      <w:r>
        <w:rPr/>
        <w:t>are still heavily dependent on our Sea</w:t>
      </w:r>
      <w:r>
        <w:rPr>
          <w:spacing w:val="-5"/>
        </w:rPr>
        <w:t> </w:t>
      </w:r>
      <w:r>
        <w:rPr/>
        <w:t>Country</w:t>
      </w:r>
      <w:r>
        <w:rPr/>
        <w:t> and its resources. A major challenge for us is</w:t>
      </w:r>
      <w:r>
        <w:rPr>
          <w:spacing w:val="-8"/>
        </w:rPr>
        <w:t> </w:t>
      </w:r>
      <w:r>
        <w:rPr/>
        <w:t>the</w:t>
      </w:r>
      <w:r>
        <w:rPr/>
        <w:t> lack of access to and equality in use of</w:t>
      </w:r>
      <w:r>
        <w:rPr>
          <w:spacing w:val="-2"/>
        </w:rPr>
        <w:t> </w:t>
      </w:r>
      <w:r>
        <w:rPr/>
        <w:t>marine</w:t>
      </w:r>
      <w:r>
        <w:rPr/>
        <w:t> resources, not just for cultural purposes but</w:t>
      </w:r>
      <w:r>
        <w:rPr>
          <w:spacing w:val="-11"/>
        </w:rPr>
        <w:t> </w:t>
      </w:r>
      <w:r>
        <w:rPr/>
        <w:t>for</w:t>
      </w:r>
      <w:r>
        <w:rPr/>
        <w:t> commercial uses as well. Our people have</w:t>
      </w:r>
      <w:r>
        <w:rPr>
          <w:spacing w:val="-15"/>
        </w:rPr>
        <w:t> </w:t>
      </w:r>
      <w:r>
        <w:rPr/>
        <w:t>always</w:t>
      </w:r>
      <w:r>
        <w:rPr/>
        <w:t> used fish and other products that were</w:t>
      </w:r>
      <w:r>
        <w:rPr>
          <w:spacing w:val="-13"/>
        </w:rPr>
        <w:t> </w:t>
      </w:r>
      <w:r>
        <w:rPr/>
        <w:t>harvested</w:t>
      </w:r>
      <w:r>
        <w:rPr/>
        <w:t> from the oceans as items to trade. Although</w:t>
      </w:r>
      <w:r>
        <w:rPr>
          <w:spacing w:val="-8"/>
        </w:rPr>
        <w:t> </w:t>
      </w:r>
      <w:r>
        <w:rPr/>
        <w:t>the</w:t>
      </w:r>
      <w:r>
        <w:rPr/>
        <w:t> terms of trade have significantly changed in the</w:t>
      </w:r>
      <w:r>
        <w:rPr>
          <w:spacing w:val="-25"/>
        </w:rPr>
        <w:t> </w:t>
      </w:r>
      <w:r>
        <w:rPr/>
        <w:t>past</w:t>
      </w:r>
      <w:r>
        <w:rPr/>
        <w:t> 200 years, our fundamental need still exists.</w:t>
      </w:r>
      <w:r>
        <w:rPr>
          <w:spacing w:val="-12"/>
        </w:rPr>
        <w:t> </w:t>
      </w:r>
      <w:r>
        <w:rPr/>
        <w:t>But</w:t>
      </w:r>
      <w:r>
        <w:rPr/>
        <w:t> without commercial rights to fisheries</w:t>
      </w:r>
      <w:r>
        <w:rPr>
          <w:spacing w:val="-9"/>
        </w:rPr>
        <w:t> </w:t>
      </w:r>
      <w:r>
        <w:rPr/>
        <w:t>resources,</w:t>
      </w:r>
      <w:r>
        <w:rPr/>
        <w:t> this need cannot be</w:t>
      </w:r>
      <w:r>
        <w:rPr>
          <w:spacing w:val="-4"/>
        </w:rPr>
        <w:t> </w:t>
      </w:r>
      <w:r>
        <w:rPr/>
        <w:t>met.</w:t>
      </w:r>
    </w:p>
    <w:p>
      <w:pPr>
        <w:pStyle w:val="Heading7"/>
        <w:spacing w:line="240" w:lineRule="auto" w:before="120"/>
        <w:ind w:left="928" w:right="0"/>
        <w:jc w:val="left"/>
      </w:pPr>
      <w:r>
        <w:rPr>
          <w:color w:val="A4590C"/>
        </w:rPr>
        <w:t>Opportunities</w:t>
      </w:r>
      <w:r>
        <w:rPr/>
      </w:r>
    </w:p>
    <w:p>
      <w:pPr>
        <w:pStyle w:val="BodyText"/>
        <w:spacing w:line="264" w:lineRule="exact" w:before="101"/>
        <w:ind w:left="928" w:right="0"/>
        <w:jc w:val="left"/>
      </w:pPr>
      <w:r>
        <w:rPr/>
        <w:t>Stronger involvement in the management of</w:t>
      </w:r>
      <w:r>
        <w:rPr>
          <w:spacing w:val="-21"/>
        </w:rPr>
        <w:t> </w:t>
      </w:r>
      <w:r>
        <w:rPr/>
        <w:t>sea</w:t>
      </w:r>
      <w:r>
        <w:rPr/>
        <w:t> country can open up opportunities for</w:t>
      </w:r>
      <w:r>
        <w:rPr>
          <w:spacing w:val="-16"/>
        </w:rPr>
        <w:t> </w:t>
      </w:r>
      <w:r>
        <w:rPr/>
        <w:t>improving</w:t>
      </w:r>
      <w:r>
        <w:rPr/>
        <w:t> economic outcomes for our mob, while</w:t>
      </w:r>
      <w:r>
        <w:rPr>
          <w:spacing w:val="-13"/>
        </w:rPr>
        <w:t> </w:t>
      </w:r>
      <w:r>
        <w:rPr/>
        <w:t>better</w:t>
      </w:r>
      <w:r>
        <w:rPr/>
        <w:t> protecting our cultural heritage and</w:t>
      </w:r>
      <w:r>
        <w:rPr>
          <w:spacing w:val="-13"/>
        </w:rPr>
        <w:t> </w:t>
      </w:r>
      <w:r>
        <w:rPr/>
        <w:t>improving</w:t>
      </w:r>
      <w:r>
        <w:rPr/>
        <w:t> environmental</w:t>
      </w:r>
      <w:r>
        <w:rPr>
          <w:spacing w:val="-18"/>
        </w:rPr>
        <w:t> </w:t>
      </w:r>
      <w:r>
        <w:rPr/>
        <w:t>outcomes.</w:t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  <w:r>
        <w:rPr/>
        <w:br w:type="column"/>
      </w:r>
      <w:r>
        <w:rPr>
          <w:rFonts w:ascii="Calibri"/>
          <w:sz w:val="22"/>
        </w:rPr>
      </w:r>
    </w:p>
    <w:p>
      <w:pPr>
        <w:pStyle w:val="BodyText"/>
        <w:spacing w:line="264" w:lineRule="exact" w:before="146"/>
        <w:ind w:left="631" w:right="969"/>
        <w:jc w:val="left"/>
      </w:pPr>
      <w:r>
        <w:rPr/>
        <w:t>With a longstanding connection to managing</w:t>
      </w:r>
      <w:r>
        <w:rPr>
          <w:spacing w:val="-6"/>
        </w:rPr>
        <w:t> </w:t>
      </w:r>
      <w:r>
        <w:rPr/>
        <w:t>the</w:t>
      </w:r>
      <w:r>
        <w:rPr/>
        <w:t> coast and sea, we can provide valuable</w:t>
      </w:r>
      <w:r>
        <w:rPr>
          <w:spacing w:val="-26"/>
        </w:rPr>
        <w:t> </w:t>
      </w:r>
      <w:r>
        <w:rPr/>
        <w:t>perspectives</w:t>
      </w:r>
      <w:r>
        <w:rPr/>
        <w:t> to the coastal management</w:t>
      </w:r>
      <w:r>
        <w:rPr>
          <w:spacing w:val="-25"/>
        </w:rPr>
        <w:t> </w:t>
      </w:r>
      <w:r>
        <w:rPr/>
        <w:t>programs.</w:t>
      </w:r>
    </w:p>
    <w:p>
      <w:pPr>
        <w:pStyle w:val="BodyText"/>
        <w:spacing w:line="264" w:lineRule="exact"/>
        <w:ind w:left="631" w:right="1101"/>
        <w:jc w:val="left"/>
        <w:rPr>
          <w:rFonts w:ascii="Calibri" w:hAnsi="Calibri" w:cs="Calibri" w:eastAsia="Calibri"/>
        </w:rPr>
      </w:pPr>
      <w:r>
        <w:rPr>
          <w:spacing w:val="-3"/>
        </w:rPr>
        <w:t>Some </w:t>
      </w:r>
      <w:r>
        <w:rPr/>
        <w:t>of our </w:t>
      </w:r>
      <w:r>
        <w:rPr>
          <w:spacing w:val="-3"/>
        </w:rPr>
        <w:t>joint </w:t>
      </w:r>
      <w:r>
        <w:rPr>
          <w:spacing w:val="-4"/>
        </w:rPr>
        <w:t>management </w:t>
      </w:r>
      <w:r>
        <w:rPr>
          <w:spacing w:val="-3"/>
        </w:rPr>
        <w:t>parks </w:t>
      </w:r>
      <w:r>
        <w:rPr/>
        <w:t>and</w:t>
      </w:r>
      <w:r>
        <w:rPr>
          <w:spacing w:val="-23"/>
        </w:rPr>
        <w:t> </w:t>
      </w:r>
      <w:r>
        <w:rPr>
          <w:spacing w:val="-3"/>
        </w:rPr>
        <w:t>reserves</w:t>
      </w:r>
      <w:r>
        <w:rPr/>
        <w:t> </w:t>
      </w:r>
      <w:r>
        <w:rPr>
          <w:spacing w:val="-3"/>
        </w:rPr>
        <w:t>are adjacent to </w:t>
      </w:r>
      <w:r>
        <w:rPr>
          <w:spacing w:val="-4"/>
        </w:rPr>
        <w:t>important coastal </w:t>
      </w:r>
      <w:r>
        <w:rPr/>
        <w:t>and </w:t>
      </w:r>
      <w:r>
        <w:rPr>
          <w:spacing w:val="-3"/>
        </w:rPr>
        <w:t>marine</w:t>
      </w:r>
      <w:r>
        <w:rPr>
          <w:spacing w:val="-6"/>
        </w:rPr>
        <w:t> </w:t>
      </w:r>
      <w:r>
        <w:rPr>
          <w:spacing w:val="-4"/>
        </w:rPr>
        <w:t>areas,</w:t>
      </w:r>
      <w:r>
        <w:rPr>
          <w:spacing w:val="-3"/>
        </w:rPr>
        <w:t> which need to </w:t>
      </w:r>
      <w:r>
        <w:rPr/>
        <w:t>be </w:t>
      </w:r>
      <w:r>
        <w:rPr>
          <w:spacing w:val="-3"/>
        </w:rPr>
        <w:t>included holistically </w:t>
      </w:r>
      <w:r>
        <w:rPr/>
        <w:t>in the</w:t>
      </w:r>
      <w:r>
        <w:rPr>
          <w:spacing w:val="-26"/>
        </w:rPr>
        <w:t> </w:t>
      </w:r>
      <w:r>
        <w:rPr>
          <w:spacing w:val="-3"/>
        </w:rPr>
        <w:t>joint</w:t>
      </w:r>
      <w:r>
        <w:rPr/>
        <w:t> </w:t>
      </w:r>
      <w:r>
        <w:rPr>
          <w:spacing w:val="-4"/>
        </w:rPr>
        <w:t>management program. </w:t>
      </w:r>
      <w:r>
        <w:rPr>
          <w:spacing w:val="-6"/>
        </w:rPr>
        <w:t>We </w:t>
      </w:r>
      <w:r>
        <w:rPr>
          <w:spacing w:val="-4"/>
        </w:rPr>
        <w:t>want </w:t>
      </w:r>
      <w:r>
        <w:rPr>
          <w:spacing w:val="-3"/>
        </w:rPr>
        <w:t>to look at options</w:t>
      </w:r>
      <w:r>
        <w:rPr>
          <w:spacing w:val="-36"/>
        </w:rPr>
        <w:t> </w:t>
      </w:r>
      <w:r>
        <w:rPr>
          <w:spacing w:val="-36"/>
        </w:rPr>
      </w:r>
      <w:r>
        <w:rPr>
          <w:rFonts w:ascii="Calibri"/>
          <w:spacing w:val="-3"/>
        </w:rPr>
        <w:t>to broaden </w:t>
      </w:r>
      <w:r>
        <w:rPr>
          <w:rFonts w:ascii="Calibri"/>
        </w:rPr>
        <w:t>our </w:t>
      </w:r>
      <w:r>
        <w:rPr>
          <w:rFonts w:ascii="Calibri"/>
          <w:spacing w:val="-3"/>
        </w:rPr>
        <w:t>joint </w:t>
      </w:r>
      <w:r>
        <w:rPr>
          <w:rFonts w:ascii="Calibri"/>
          <w:spacing w:val="-4"/>
        </w:rPr>
        <w:t>management </w:t>
      </w:r>
      <w:r>
        <w:rPr>
          <w:rFonts w:ascii="Calibri"/>
          <w:spacing w:val="-3"/>
        </w:rPr>
        <w:t>areas to</w:t>
      </w:r>
      <w:r>
        <w:rPr>
          <w:rFonts w:ascii="Calibri"/>
          <w:spacing w:val="-9"/>
        </w:rPr>
        <w:t> </w:t>
      </w:r>
      <w:r>
        <w:rPr>
          <w:rFonts w:ascii="Calibri"/>
          <w:spacing w:val="-3"/>
        </w:rPr>
        <w:t>include</w:t>
      </w:r>
      <w:r>
        <w:rPr>
          <w:rFonts w:ascii="Calibri"/>
        </w:rPr>
      </w:r>
    </w:p>
    <w:p>
      <w:pPr>
        <w:pStyle w:val="BodyText"/>
        <w:spacing w:line="264" w:lineRule="exact" w:before="0"/>
        <w:ind w:left="631" w:right="969"/>
        <w:jc w:val="left"/>
      </w:pPr>
      <w:r>
        <w:rPr/>
        <w:t>the </w:t>
      </w:r>
      <w:r>
        <w:rPr>
          <w:spacing w:val="-3"/>
        </w:rPr>
        <w:t>adjacent marine </w:t>
      </w:r>
      <w:r>
        <w:rPr>
          <w:spacing w:val="-4"/>
        </w:rPr>
        <w:t>environments, </w:t>
      </w:r>
      <w:r>
        <w:rPr/>
        <w:t>as </w:t>
      </w:r>
      <w:r>
        <w:rPr>
          <w:spacing w:val="-3"/>
        </w:rPr>
        <w:t>well </w:t>
      </w:r>
      <w:r>
        <w:rPr/>
        <w:t>as</w:t>
      </w:r>
      <w:r>
        <w:rPr>
          <w:spacing w:val="-19"/>
        </w:rPr>
        <w:t> </w:t>
      </w:r>
      <w:r>
        <w:rPr>
          <w:spacing w:val="-3"/>
        </w:rPr>
        <w:t>identify</w:t>
      </w:r>
      <w:r>
        <w:rPr/>
        <w:t> </w:t>
      </w:r>
      <w:r>
        <w:rPr>
          <w:spacing w:val="-3"/>
        </w:rPr>
        <w:t>future wholly marine joint </w:t>
      </w:r>
      <w:r>
        <w:rPr>
          <w:spacing w:val="-4"/>
        </w:rPr>
        <w:t>management </w:t>
      </w:r>
      <w:r>
        <w:rPr>
          <w:spacing w:val="-3"/>
        </w:rPr>
        <w:t>areas, such</w:t>
      </w:r>
      <w:r>
        <w:rPr>
          <w:spacing w:val="-45"/>
        </w:rPr>
        <w:t> </w:t>
      </w:r>
      <w:r>
        <w:rPr>
          <w:spacing w:val="-45"/>
        </w:rPr>
      </w:r>
      <w:r>
        <w:rPr/>
        <w:t>as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3"/>
        </w:rPr>
        <w:t>Ninety</w:t>
      </w:r>
      <w:r>
        <w:rPr>
          <w:spacing w:val="-5"/>
        </w:rPr>
        <w:t> </w:t>
      </w:r>
      <w:r>
        <w:rPr>
          <w:spacing w:val="-3"/>
        </w:rPr>
        <w:t>Mile</w:t>
      </w:r>
      <w:r>
        <w:rPr>
          <w:spacing w:val="-5"/>
        </w:rPr>
        <w:t> </w:t>
      </w:r>
      <w:r>
        <w:rPr>
          <w:spacing w:val="-3"/>
        </w:rPr>
        <w:t>Beach</w:t>
      </w:r>
      <w:r>
        <w:rPr>
          <w:spacing w:val="-5"/>
        </w:rPr>
        <w:t> </w:t>
      </w:r>
      <w:r>
        <w:rPr>
          <w:spacing w:val="-3"/>
        </w:rPr>
        <w:t>Marine</w:t>
      </w:r>
      <w:r>
        <w:rPr>
          <w:spacing w:val="-5"/>
        </w:rPr>
        <w:t> </w:t>
      </w:r>
      <w:r>
        <w:rPr>
          <w:spacing w:val="-3"/>
        </w:rPr>
        <w:t>National</w:t>
      </w:r>
      <w:r>
        <w:rPr>
          <w:spacing w:val="-5"/>
        </w:rPr>
        <w:t> </w:t>
      </w:r>
      <w:r>
        <w:rPr>
          <w:spacing w:val="-4"/>
        </w:rPr>
        <w:t>Park</w:t>
      </w:r>
      <w:r>
        <w:rPr>
          <w:spacing w:val="-5"/>
        </w:rPr>
        <w:t> </w:t>
      </w:r>
      <w:r>
        <w:rPr>
          <w:spacing w:val="-3"/>
        </w:rPr>
        <w:t>and</w:t>
      </w:r>
      <w:r>
        <w:rPr>
          <w:spacing w:val="-47"/>
        </w:rPr>
        <w:t> </w:t>
      </w:r>
      <w:r>
        <w:rPr>
          <w:spacing w:val="-47"/>
        </w:rPr>
      </w:r>
      <w:r>
        <w:rPr/>
        <w:t>the </w:t>
      </w:r>
      <w:r>
        <w:rPr>
          <w:spacing w:val="-3"/>
        </w:rPr>
        <w:t>marine parks around Wilsons</w:t>
      </w:r>
      <w:r>
        <w:rPr>
          <w:spacing w:val="-10"/>
        </w:rPr>
        <w:t> </w:t>
      </w:r>
      <w:r>
        <w:rPr>
          <w:spacing w:val="-5"/>
        </w:rPr>
        <w:t>Promontory.</w:t>
      </w:r>
    </w:p>
    <w:p>
      <w:pPr>
        <w:pStyle w:val="BodyText"/>
        <w:spacing w:line="264" w:lineRule="exact"/>
        <w:ind w:left="631" w:right="969"/>
        <w:jc w:val="left"/>
      </w:pPr>
      <w:r>
        <w:rPr/>
        <w:t>In addition, we need stronger involvement in</w:t>
      </w:r>
      <w:r>
        <w:rPr>
          <w:spacing w:val="-17"/>
        </w:rPr>
        <w:t> </w:t>
      </w:r>
      <w:r>
        <w:rPr/>
        <w:t>the</w:t>
      </w:r>
      <w:r>
        <w:rPr/>
        <w:t> protection of coastal and inundated cultural</w:t>
      </w:r>
      <w:r>
        <w:rPr>
          <w:spacing w:val="-30"/>
        </w:rPr>
        <w:t> </w:t>
      </w:r>
      <w:r>
        <w:rPr/>
        <w:t>values</w:t>
      </w:r>
      <w:r>
        <w:rPr/>
        <w:t> within and beyond our Aboriginal Title</w:t>
      </w:r>
      <w:r>
        <w:rPr>
          <w:spacing w:val="-7"/>
        </w:rPr>
        <w:t> </w:t>
      </w:r>
      <w:r>
        <w:rPr/>
        <w:t>areas.</w:t>
      </w:r>
    </w:p>
    <w:p>
      <w:pPr>
        <w:pStyle w:val="BodyText"/>
        <w:spacing w:line="264" w:lineRule="exact"/>
        <w:ind w:left="631" w:right="760"/>
        <w:jc w:val="left"/>
      </w:pPr>
      <w:r>
        <w:rPr>
          <w:rFonts w:ascii="Calibri"/>
        </w:rPr>
        <w:t>Reclaiming our rights to use our sea as a resource</w:t>
      </w:r>
      <w:r>
        <w:rPr>
          <w:rFonts w:ascii="Calibri"/>
          <w:spacing w:val="-27"/>
        </w:rPr>
        <w:t> </w:t>
      </w:r>
      <w:r>
        <w:rPr>
          <w:rFonts w:ascii="Calibri"/>
        </w:rPr>
        <w:t>is</w:t>
      </w:r>
      <w:r>
        <w:rPr>
          <w:rFonts w:ascii="Calibri"/>
          <w:spacing w:val="-1"/>
          <w:w w:val="100"/>
        </w:rPr>
        <w:t> </w:t>
      </w:r>
      <w:r>
        <w:rPr/>
        <w:t>fundamental to recognising our ongoing</w:t>
      </w:r>
      <w:r>
        <w:rPr>
          <w:spacing w:val="-15"/>
        </w:rPr>
        <w:t> </w:t>
      </w:r>
      <w:r>
        <w:rPr/>
        <w:t>connection</w:t>
      </w:r>
      <w:r>
        <w:rPr>
          <w:w w:val="99"/>
        </w:rPr>
        <w:t> </w:t>
      </w:r>
      <w:r>
        <w:rPr/>
        <w:t>with sea </w:t>
      </w:r>
      <w:r>
        <w:rPr>
          <w:spacing w:val="-3"/>
        </w:rPr>
        <w:t>country. </w:t>
      </w:r>
      <w:r>
        <w:rPr/>
        <w:t>This should include access to</w:t>
      </w:r>
      <w:r>
        <w:rPr>
          <w:spacing w:val="-42"/>
        </w:rPr>
        <w:t> </w:t>
      </w:r>
      <w:r>
        <w:rPr>
          <w:spacing w:val="-42"/>
        </w:rPr>
      </w:r>
      <w:r>
        <w:rPr/>
        <w:t>fisheries anywhere for cultural purposes, which</w:t>
      </w:r>
      <w:r>
        <w:rPr>
          <w:spacing w:val="-14"/>
        </w:rPr>
        <w:t> </w:t>
      </w:r>
      <w:r>
        <w:rPr/>
        <w:t>we</w:t>
      </w:r>
      <w:r>
        <w:rPr/>
        <w:t> would manage according to sustainability</w:t>
      </w:r>
      <w:r>
        <w:rPr>
          <w:spacing w:val="-18"/>
        </w:rPr>
        <w:t> </w:t>
      </w:r>
      <w:r>
        <w:rPr/>
        <w:t>principles,</w:t>
      </w:r>
      <w:r>
        <w:rPr/>
        <w:t> and rights to harvesting of sea resources</w:t>
      </w:r>
      <w:r>
        <w:rPr>
          <w:spacing w:val="-8"/>
        </w:rPr>
        <w:t> </w:t>
      </w:r>
      <w:r>
        <w:rPr/>
        <w:t>for</w:t>
      </w:r>
      <w:r>
        <w:rPr/>
        <w:t> commercial</w:t>
      </w:r>
      <w:r>
        <w:rPr>
          <w:spacing w:val="-6"/>
        </w:rPr>
        <w:t> </w:t>
      </w:r>
      <w:r>
        <w:rPr/>
        <w:t>purposes.</w:t>
      </w:r>
    </w:p>
    <w:p>
      <w:pPr>
        <w:pStyle w:val="BodyText"/>
        <w:spacing w:line="264" w:lineRule="exact"/>
        <w:ind w:left="631" w:right="969"/>
        <w:jc w:val="left"/>
      </w:pPr>
      <w:r>
        <w:rPr>
          <w:rFonts w:ascii="Calibri"/>
          <w:spacing w:val="-10"/>
        </w:rPr>
        <w:t>To </w:t>
      </w:r>
      <w:r>
        <w:rPr>
          <w:rFonts w:ascii="Calibri"/>
        </w:rPr>
        <w:t>strengthen our rights and role in sea</w:t>
      </w:r>
      <w:r>
        <w:rPr>
          <w:rFonts w:ascii="Calibri"/>
          <w:spacing w:val="-21"/>
        </w:rPr>
        <w:t> </w:t>
      </w:r>
      <w:r>
        <w:rPr>
          <w:rFonts w:ascii="Calibri"/>
        </w:rPr>
        <w:t>country</w:t>
      </w:r>
      <w:r>
        <w:rPr>
          <w:rFonts w:ascii="Calibri"/>
          <w:w w:val="99"/>
        </w:rPr>
        <w:t> </w:t>
      </w:r>
      <w:r>
        <w:rPr/>
        <w:t>management and use, we need</w:t>
      </w:r>
      <w:r>
        <w:rPr>
          <w:spacing w:val="-10"/>
        </w:rPr>
        <w:t> </w:t>
      </w:r>
      <w:r>
        <w:rPr/>
        <w:t>to:</w:t>
      </w:r>
    </w:p>
    <w:p>
      <w:pPr>
        <w:pStyle w:val="BodyText"/>
        <w:spacing w:line="264" w:lineRule="exact"/>
        <w:ind w:left="1084" w:right="1101" w:hanging="341"/>
        <w:jc w:val="left"/>
        <w:rPr>
          <w:rFonts w:ascii="Calibri" w:hAnsi="Calibri" w:cs="Calibri" w:eastAsia="Calibri"/>
        </w:rPr>
      </w:pPr>
      <w:r>
        <w:rPr>
          <w:rFonts w:ascii="Arial" w:hAnsi="Arial"/>
        </w:rPr>
        <w:t>ø </w:t>
      </w:r>
      <w:r>
        <w:rPr/>
        <w:t>Look into extending management</w:t>
      </w:r>
      <w:r>
        <w:rPr>
          <w:spacing w:val="5"/>
        </w:rPr>
        <w:t> </w:t>
      </w:r>
      <w:r>
        <w:rPr/>
        <w:t>boundaries</w:t>
      </w:r>
      <w:r>
        <w:rPr/>
        <w:t> </w:t>
      </w:r>
      <w:r>
        <w:rPr>
          <w:rFonts w:ascii="Calibri" w:hAnsi="Calibri"/>
        </w:rPr>
        <w:t>of Aboriginal Title land to include</w:t>
      </w:r>
      <w:r>
        <w:rPr>
          <w:rFonts w:ascii="Calibri" w:hAnsi="Calibri"/>
          <w:spacing w:val="-12"/>
        </w:rPr>
        <w:t> </w:t>
      </w:r>
      <w:r>
        <w:rPr>
          <w:rFonts w:ascii="Calibri" w:hAnsi="Calibri"/>
        </w:rPr>
        <w:t>adjacent</w:t>
      </w:r>
      <w:r>
        <w:rPr>
          <w:rFonts w:ascii="Calibri" w:hAnsi="Calibri"/>
          <w:w w:val="99"/>
        </w:rPr>
        <w:t> </w:t>
      </w:r>
      <w:r>
        <w:rPr>
          <w:rFonts w:ascii="Calibri" w:hAnsi="Calibri"/>
        </w:rPr>
        <w:t>coastal</w:t>
      </w:r>
      <w:r>
        <w:rPr>
          <w:rFonts w:ascii="Calibri" w:hAnsi="Calibri"/>
          <w:spacing w:val="-15"/>
        </w:rPr>
        <w:t> </w:t>
      </w:r>
      <w:r>
        <w:rPr>
          <w:rFonts w:ascii="Calibri" w:hAnsi="Calibri"/>
        </w:rPr>
        <w:t>values</w:t>
      </w:r>
    </w:p>
    <w:p>
      <w:pPr>
        <w:pStyle w:val="BodyText"/>
        <w:spacing w:line="264" w:lineRule="exact"/>
        <w:ind w:left="1084" w:right="969" w:hanging="341"/>
        <w:jc w:val="left"/>
      </w:pPr>
      <w:r>
        <w:rPr>
          <w:rFonts w:ascii="Arial" w:hAnsi="Arial"/>
        </w:rPr>
        <w:t>ø </w:t>
      </w:r>
      <w:r>
        <w:rPr/>
        <w:t>Undertake research into the feasibility</w:t>
      </w:r>
      <w:r>
        <w:rPr>
          <w:spacing w:val="-8"/>
        </w:rPr>
        <w:t> </w:t>
      </w:r>
      <w:r>
        <w:rPr/>
        <w:t>and</w:t>
      </w:r>
      <w:r>
        <w:rPr/>
        <w:t> location of new marine parks,</w:t>
      </w:r>
      <w:r>
        <w:rPr>
          <w:spacing w:val="-11"/>
        </w:rPr>
        <w:t> </w:t>
      </w:r>
      <w:r>
        <w:rPr/>
        <w:t>including</w:t>
      </w:r>
    </w:p>
    <w:p>
      <w:pPr>
        <w:pStyle w:val="BodyText"/>
        <w:spacing w:line="264" w:lineRule="exact" w:before="0"/>
        <w:ind w:left="1084" w:right="760"/>
        <w:jc w:val="left"/>
      </w:pPr>
      <w:r>
        <w:rPr/>
        <w:t>cultural parks where our submerged values</w:t>
      </w:r>
      <w:r>
        <w:rPr>
          <w:spacing w:val="-21"/>
        </w:rPr>
        <w:t> </w:t>
      </w:r>
      <w:r>
        <w:rPr/>
        <w:t>can</w:t>
      </w:r>
      <w:r>
        <w:rPr/>
        <w:t> be better</w:t>
      </w:r>
      <w:r>
        <w:rPr>
          <w:spacing w:val="-23"/>
        </w:rPr>
        <w:t> </w:t>
      </w:r>
      <w:r>
        <w:rPr/>
        <w:t>protected</w:t>
      </w:r>
    </w:p>
    <w:p>
      <w:pPr>
        <w:pStyle w:val="BodyText"/>
        <w:spacing w:line="264" w:lineRule="exact"/>
        <w:ind w:left="1084" w:right="1101" w:hanging="341"/>
        <w:jc w:val="left"/>
        <w:rPr>
          <w:rFonts w:ascii="Calibri" w:hAnsi="Calibri" w:cs="Calibri" w:eastAsia="Calibri"/>
        </w:rPr>
      </w:pPr>
      <w:r>
        <w:rPr>
          <w:rFonts w:ascii="Arial" w:hAnsi="Arial"/>
        </w:rPr>
        <w:t>ø </w:t>
      </w:r>
      <w:r>
        <w:rPr/>
        <w:t>Establish a sea-ranger program and build</w:t>
      </w:r>
      <w:r>
        <w:rPr>
          <w:spacing w:val="3"/>
        </w:rPr>
        <w:t> </w:t>
      </w:r>
      <w:r>
        <w:rPr/>
        <w:t>up</w:t>
      </w:r>
      <w:r>
        <w:rPr/>
        <w:t> </w:t>
      </w:r>
      <w:r>
        <w:rPr>
          <w:rFonts w:ascii="Calibri" w:hAnsi="Calibri"/>
        </w:rPr>
        <w:t>the skills of our mob in managing sea</w:t>
      </w:r>
      <w:r>
        <w:rPr>
          <w:rFonts w:ascii="Calibri" w:hAnsi="Calibri"/>
          <w:spacing w:val="-18"/>
        </w:rPr>
        <w:t> </w:t>
      </w:r>
      <w:r>
        <w:rPr>
          <w:rFonts w:ascii="Calibri" w:hAnsi="Calibri"/>
        </w:rPr>
        <w:t>country</w:t>
      </w:r>
    </w:p>
    <w:p>
      <w:pPr>
        <w:pStyle w:val="BodyText"/>
        <w:spacing w:line="264" w:lineRule="exact"/>
        <w:ind w:left="1084" w:right="1127" w:hanging="341"/>
        <w:jc w:val="both"/>
      </w:pPr>
      <w:r>
        <w:rPr>
          <w:rFonts w:ascii="Arial" w:hAnsi="Arial"/>
        </w:rPr>
        <w:t>ø </w:t>
      </w:r>
      <w:r>
        <w:rPr/>
        <w:t>Negotiate with government for the</w:t>
      </w:r>
      <w:r>
        <w:rPr>
          <w:spacing w:val="-7"/>
        </w:rPr>
        <w:t> </w:t>
      </w:r>
      <w:r>
        <w:rPr/>
        <w:t>allocation</w:t>
      </w:r>
      <w:r>
        <w:rPr>
          <w:w w:val="99"/>
        </w:rPr>
        <w:t> </w:t>
      </w:r>
      <w:r>
        <w:rPr/>
        <w:t>of commercial fishing licences to</w:t>
      </w:r>
      <w:r>
        <w:rPr>
          <w:spacing w:val="-12"/>
        </w:rPr>
        <w:t> </w:t>
      </w:r>
      <w:r>
        <w:rPr/>
        <w:t>Gunaikurnai</w:t>
      </w:r>
      <w:r>
        <w:rPr/>
        <w:t> people.</w:t>
      </w:r>
    </w:p>
    <w:p>
      <w:pPr>
        <w:spacing w:after="0" w:line="264" w:lineRule="exact"/>
        <w:jc w:val="both"/>
        <w:sectPr>
          <w:type w:val="continuous"/>
          <w:pgSz w:w="11910" w:h="16840"/>
          <w:pgMar w:top="1180" w:bottom="280" w:left="0" w:right="0"/>
          <w:cols w:num="2" w:equalWidth="0">
            <w:col w:w="5610" w:space="40"/>
            <w:col w:w="6260"/>
          </w:cols>
        </w:sectPr>
      </w:pPr>
    </w:p>
    <w:p>
      <w:pPr>
        <w:spacing w:line="240" w:lineRule="auto" w:before="12"/>
        <w:rPr>
          <w:rFonts w:ascii="Calibri" w:hAnsi="Calibri" w:cs="Calibri" w:eastAsia="Calibri"/>
          <w:sz w:val="25"/>
          <w:szCs w:val="25"/>
        </w:rPr>
      </w:pPr>
    </w:p>
    <w:p>
      <w:pPr>
        <w:pStyle w:val="Heading5"/>
        <w:tabs>
          <w:tab w:pos="11264" w:val="left" w:leader="none"/>
        </w:tabs>
        <w:spacing w:line="240" w:lineRule="auto"/>
        <w:ind w:right="0"/>
        <w:jc w:val="left"/>
        <w:rPr>
          <w:u w:val="none"/>
        </w:rPr>
      </w:pPr>
      <w:r>
        <w:rPr/>
        <w:pict>
          <v:group style="position:absolute;margin-left:582.508606pt;margin-top:12.176872pt;width:12.8pt;height:4.8pt;mso-position-horizontal-relative:page;mso-position-vertical-relative:paragraph;z-index:-883216" coordorigin="11650,244" coordsize="256,96">
            <v:group style="position:absolute;left:11898;top:251;width:2;height:80" coordorigin="11898,251" coordsize="2,80">
              <v:shape style="position:absolute;left:11898;top:251;width:2;height:80" coordorigin="11898,251" coordsize="0,80" path="m11898,331l11898,251e" filled="false" stroked="true" strokeweight=".748pt" strokecolor="#939598">
                <v:path arrowok="t"/>
              </v:shape>
            </v:group>
            <v:group style="position:absolute;left:11858;top:251;width:2;height:80" coordorigin="11858,251" coordsize="2,80">
              <v:shape style="position:absolute;left:11858;top:251;width:2;height:80" coordorigin="11858,251" coordsize="0,80" path="m11858,331l11858,251e" filled="false" stroked="true" strokeweight=".748pt" strokecolor="#939598">
                <v:path arrowok="t"/>
              </v:shape>
            </v:group>
            <v:group style="position:absolute;left:11818;top:251;width:2;height:80" coordorigin="11818,251" coordsize="2,80">
              <v:shape style="position:absolute;left:11818;top:251;width:2;height:80" coordorigin="11818,251" coordsize="0,80" path="m11818,331l11818,251e" filled="false" stroked="true" strokeweight=".748pt" strokecolor="#939598">
                <v:path arrowok="t"/>
              </v:shape>
            </v:group>
            <v:group style="position:absolute;left:11778;top:251;width:2;height:80" coordorigin="11778,251" coordsize="2,80">
              <v:shape style="position:absolute;left:11778;top:251;width:2;height:80" coordorigin="11778,251" coordsize="0,80" path="m11778,331l11778,251e" filled="false" stroked="true" strokeweight=".748pt" strokecolor="#939598">
                <v:path arrowok="t"/>
              </v:shape>
            </v:group>
            <v:group style="position:absolute;left:11738;top:251;width:2;height:80" coordorigin="11738,251" coordsize="2,80">
              <v:shape style="position:absolute;left:11738;top:251;width:2;height:80" coordorigin="11738,251" coordsize="0,80" path="m11738,331l11738,251e" filled="false" stroked="true" strokeweight=".748pt" strokecolor="#939598">
                <v:path arrowok="t"/>
              </v:shape>
            </v:group>
            <v:group style="position:absolute;left:11698;top:251;width:2;height:80" coordorigin="11698,251" coordsize="2,80">
              <v:shape style="position:absolute;left:11698;top:251;width:2;height:80" coordorigin="11698,251" coordsize="0,80" path="m11698,331l11698,251e" filled="false" stroked="true" strokeweight=".748pt" strokecolor="#939598">
                <v:path arrowok="t"/>
              </v:shape>
            </v:group>
            <v:group style="position:absolute;left:11658;top:251;width:2;height:80" coordorigin="11658,251" coordsize="2,80">
              <v:shape style="position:absolute;left:11658;top:251;width:2;height:80" coordorigin="11658,251" coordsize="0,80" path="m11658,331l11658,251e" filled="false" stroked="true" strokeweight=".748pt" strokecolor="#93959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-.374011pt;margin-top:12.187872pt;width:559.6pt;height:4.95pt;mso-position-horizontal-relative:page;mso-position-vertical-relative:paragraph;z-index:-883192" coordorigin="-7,244" coordsize="11192,99">
            <v:group style="position:absolute;left:11177;top:251;width:2;height:80" coordorigin="11177,251" coordsize="2,80">
              <v:shape style="position:absolute;left:11177;top:251;width:2;height:80" coordorigin="11177,251" coordsize="1,80" path="m11177,331l11177,251e" filled="false" stroked="true" strokeweight=".748pt" strokecolor="#939598">
                <v:path arrowok="t"/>
              </v:shape>
            </v:group>
            <v:group style="position:absolute;left:11137;top:251;width:2;height:80" coordorigin="11137,251" coordsize="2,80">
              <v:shape style="position:absolute;left:11137;top:251;width:2;height:80" coordorigin="11137,251" coordsize="0,80" path="m11137,331l11137,251e" filled="false" stroked="true" strokeweight=".748pt" strokecolor="#939598">
                <v:path arrowok="t"/>
              </v:shape>
            </v:group>
            <v:group style="position:absolute;left:11097;top:251;width:2;height:80" coordorigin="11097,251" coordsize="2,80">
              <v:shape style="position:absolute;left:11097;top:251;width:2;height:80" coordorigin="11097,251" coordsize="0,80" path="m11097,331l11097,251e" filled="false" stroked="true" strokeweight=".748pt" strokecolor="#939598">
                <v:path arrowok="t"/>
              </v:shape>
            </v:group>
            <v:group style="position:absolute;left:11057;top:251;width:2;height:80" coordorigin="11057,251" coordsize="2,80">
              <v:shape style="position:absolute;left:11057;top:251;width:2;height:80" coordorigin="11057,251" coordsize="0,80" path="m11057,331l11057,251e" filled="false" stroked="true" strokeweight=".748pt" strokecolor="#939598">
                <v:path arrowok="t"/>
              </v:shape>
            </v:group>
            <v:group style="position:absolute;left:11017;top:251;width:2;height:80" coordorigin="11017,251" coordsize="2,80">
              <v:shape style="position:absolute;left:11017;top:251;width:2;height:80" coordorigin="11017,251" coordsize="0,80" path="m11017,331l11017,251e" filled="false" stroked="true" strokeweight=".748pt" strokecolor="#939598">
                <v:path arrowok="t"/>
              </v:shape>
            </v:group>
            <v:group style="position:absolute;left:10977;top:251;width:2;height:80" coordorigin="10977,251" coordsize="2,80">
              <v:shape style="position:absolute;left:10977;top:251;width:2;height:80" coordorigin="10977,251" coordsize="0,80" path="m10977,331l10977,251e" filled="false" stroked="true" strokeweight=".748pt" strokecolor="#939598">
                <v:path arrowok="t"/>
              </v:shape>
            </v:group>
            <v:group style="position:absolute;left:10937;top:251;width:2;height:80" coordorigin="10937,251" coordsize="2,80">
              <v:shape style="position:absolute;left:10937;top:251;width:2;height:80" coordorigin="10937,251" coordsize="0,80" path="m10937,331l10937,251e" filled="false" stroked="true" strokeweight=".748pt" strokecolor="#939598">
                <v:path arrowok="t"/>
              </v:shape>
            </v:group>
            <v:group style="position:absolute;left:10896;top:251;width:2;height:80" coordorigin="10896,251" coordsize="2,80">
              <v:shape style="position:absolute;left:10896;top:251;width:2;height:80" coordorigin="10896,251" coordsize="0,80" path="m10897,331l10896,251e" filled="false" stroked="true" strokeweight=".748pt" strokecolor="#939598">
                <v:path arrowok="t"/>
              </v:shape>
            </v:group>
            <v:group style="position:absolute;left:10856;top:251;width:2;height:80" coordorigin="10856,251" coordsize="2,80">
              <v:shape style="position:absolute;left:10856;top:251;width:2;height:80" coordorigin="10856,251" coordsize="1,80" path="m10856,331l10856,251e" filled="false" stroked="true" strokeweight=".748pt" strokecolor="#939598">
                <v:path arrowok="t"/>
              </v:shape>
            </v:group>
            <v:group style="position:absolute;left:10816;top:251;width:2;height:80" coordorigin="10816,251" coordsize="2,80">
              <v:shape style="position:absolute;left:10816;top:251;width:2;height:80" coordorigin="10816,251" coordsize="0,80" path="m10816,331l10816,251e" filled="false" stroked="true" strokeweight=".748pt" strokecolor="#939598">
                <v:path arrowok="t"/>
              </v:shape>
            </v:group>
            <v:group style="position:absolute;left:10776;top:251;width:2;height:80" coordorigin="10776,251" coordsize="2,80">
              <v:shape style="position:absolute;left:10776;top:251;width:2;height:80" coordorigin="10776,251" coordsize="0,80" path="m10776,331l10776,251e" filled="false" stroked="true" strokeweight=".748pt" strokecolor="#939598">
                <v:path arrowok="t"/>
              </v:shape>
            </v:group>
            <v:group style="position:absolute;left:10736;top:251;width:2;height:80" coordorigin="10736,251" coordsize="2,80">
              <v:shape style="position:absolute;left:10736;top:251;width:2;height:80" coordorigin="10736,251" coordsize="1,80" path="m10736,331l10736,251e" filled="false" stroked="true" strokeweight=".748pt" strokecolor="#939598">
                <v:path arrowok="t"/>
              </v:shape>
            </v:group>
            <v:group style="position:absolute;left:10696;top:251;width:2;height:80" coordorigin="10696,251" coordsize="2,80">
              <v:shape style="position:absolute;left:10696;top:251;width:2;height:80" coordorigin="10696,251" coordsize="0,80" path="m10696,331l10696,251e" filled="false" stroked="true" strokeweight=".748pt" strokecolor="#939598">
                <v:path arrowok="t"/>
              </v:shape>
            </v:group>
            <v:group style="position:absolute;left:10656;top:251;width:2;height:80" coordorigin="10656,251" coordsize="2,80">
              <v:shape style="position:absolute;left:10656;top:251;width:2;height:80" coordorigin="10656,251" coordsize="0,80" path="m10656,331l10656,251e" filled="false" stroked="true" strokeweight=".748pt" strokecolor="#939598">
                <v:path arrowok="t"/>
              </v:shape>
            </v:group>
            <v:group style="position:absolute;left:10616;top:251;width:2;height:80" coordorigin="10616,251" coordsize="2,80">
              <v:shape style="position:absolute;left:10616;top:251;width:2;height:80" coordorigin="10616,251" coordsize="0,80" path="m10616,331l10616,251e" filled="false" stroked="true" strokeweight=".748pt" strokecolor="#939598">
                <v:path arrowok="t"/>
              </v:shape>
            </v:group>
            <v:group style="position:absolute;left:10576;top:251;width:2;height:80" coordorigin="10576,251" coordsize="2,80">
              <v:shape style="position:absolute;left:10576;top:251;width:2;height:80" coordorigin="10576,251" coordsize="0,80" path="m10576,331l10576,251e" filled="false" stroked="true" strokeweight=".748pt" strokecolor="#939598">
                <v:path arrowok="t"/>
              </v:shape>
            </v:group>
            <v:group style="position:absolute;left:10536;top:251;width:2;height:80" coordorigin="10536,251" coordsize="2,80">
              <v:shape style="position:absolute;left:10536;top:251;width:2;height:80" coordorigin="10536,251" coordsize="1,80" path="m10536,331l10536,251e" filled="false" stroked="true" strokeweight=".748pt" strokecolor="#939598">
                <v:path arrowok="t"/>
              </v:shape>
            </v:group>
            <v:group style="position:absolute;left:10496;top:251;width:2;height:80" coordorigin="10496,251" coordsize="2,80">
              <v:shape style="position:absolute;left:10496;top:251;width:2;height:80" coordorigin="10496,251" coordsize="0,80" path="m10496,331l10496,251e" filled="false" stroked="true" strokeweight=".748pt" strokecolor="#939598">
                <v:path arrowok="t"/>
              </v:shape>
            </v:group>
            <v:group style="position:absolute;left:10456;top:251;width:2;height:80" coordorigin="10456,251" coordsize="2,80">
              <v:shape style="position:absolute;left:10456;top:251;width:2;height:80" coordorigin="10456,251" coordsize="0,80" path="m10456,331l10456,251e" filled="false" stroked="true" strokeweight=".748pt" strokecolor="#939598">
                <v:path arrowok="t"/>
              </v:shape>
            </v:group>
            <v:group style="position:absolute;left:10416;top:251;width:2;height:80" coordorigin="10416,251" coordsize="2,80">
              <v:shape style="position:absolute;left:10416;top:251;width:2;height:80" coordorigin="10416,251" coordsize="0,80" path="m10416,331l10416,251e" filled="false" stroked="true" strokeweight=".748pt" strokecolor="#939598">
                <v:path arrowok="t"/>
              </v:shape>
            </v:group>
            <v:group style="position:absolute;left:10376;top:251;width:2;height:80" coordorigin="10376,251" coordsize="2,80">
              <v:shape style="position:absolute;left:10376;top:251;width:2;height:80" coordorigin="10376,251" coordsize="0,80" path="m10376,331l10376,251e" filled="false" stroked="true" strokeweight=".748pt" strokecolor="#939598">
                <v:path arrowok="t"/>
              </v:shape>
            </v:group>
            <v:group style="position:absolute;left:10336;top:251;width:2;height:80" coordorigin="10336,251" coordsize="2,80">
              <v:shape style="position:absolute;left:10336;top:251;width:2;height:80" coordorigin="10336,251" coordsize="0,80" path="m10336,331l10336,251e" filled="false" stroked="true" strokeweight=".748pt" strokecolor="#939598">
                <v:path arrowok="t"/>
              </v:shape>
            </v:group>
            <v:group style="position:absolute;left:10296;top:251;width:2;height:80" coordorigin="10296,251" coordsize="2,80">
              <v:shape style="position:absolute;left:10296;top:251;width:2;height:80" coordorigin="10296,251" coordsize="0,80" path="m10296,331l10296,251e" filled="false" stroked="true" strokeweight=".748pt" strokecolor="#939598">
                <v:path arrowok="t"/>
              </v:shape>
            </v:group>
            <v:group style="position:absolute;left:10256;top:251;width:2;height:80" coordorigin="10256,251" coordsize="2,80">
              <v:shape style="position:absolute;left:10256;top:251;width:2;height:80" coordorigin="10256,251" coordsize="1,80" path="m10256,331l10256,251e" filled="false" stroked="true" strokeweight=".748pt" strokecolor="#939598">
                <v:path arrowok="t"/>
              </v:shape>
            </v:group>
            <v:group style="position:absolute;left:10215;top:252;width:2;height:80" coordorigin="10215,252" coordsize="2,80">
              <v:shape style="position:absolute;left:10215;top:252;width:2;height:80" coordorigin="10215,252" coordsize="1,80" path="m10215,332l10215,252e" filled="false" stroked="true" strokeweight=".748pt" strokecolor="#939598">
                <v:path arrowok="t"/>
              </v:shape>
            </v:group>
            <v:group style="position:absolute;left:10175;top:252;width:2;height:80" coordorigin="10175,252" coordsize="2,80">
              <v:shape style="position:absolute;left:10175;top:252;width:2;height:80" coordorigin="10175,252" coordsize="1,80" path="m10175,332l10175,252e" filled="false" stroked="true" strokeweight=".748pt" strokecolor="#939598">
                <v:path arrowok="t"/>
              </v:shape>
            </v:group>
            <v:group style="position:absolute;left:10135;top:252;width:2;height:80" coordorigin="10135,252" coordsize="2,80">
              <v:shape style="position:absolute;left:10135;top:252;width:2;height:80" coordorigin="10135,252" coordsize="1,80" path="m10135,332l10135,252e" filled="false" stroked="true" strokeweight=".748pt" strokecolor="#939598">
                <v:path arrowok="t"/>
              </v:shape>
            </v:group>
            <v:group style="position:absolute;left:10095;top:252;width:2;height:80" coordorigin="10095,252" coordsize="2,80">
              <v:shape style="position:absolute;left:10095;top:252;width:2;height:80" coordorigin="10095,252" coordsize="1,80" path="m10095,332l10095,252e" filled="false" stroked="true" strokeweight=".748pt" strokecolor="#939598">
                <v:path arrowok="t"/>
              </v:shape>
            </v:group>
            <v:group style="position:absolute;left:10055;top:252;width:2;height:80" coordorigin="10055,252" coordsize="2,80">
              <v:shape style="position:absolute;left:10055;top:252;width:2;height:80" coordorigin="10055,252" coordsize="1,80" path="m10055,332l10055,252e" filled="false" stroked="true" strokeweight=".748pt" strokecolor="#939598">
                <v:path arrowok="t"/>
              </v:shape>
            </v:group>
            <v:group style="position:absolute;left:10015;top:252;width:2;height:80" coordorigin="10015,252" coordsize="2,80">
              <v:shape style="position:absolute;left:10015;top:252;width:2;height:80" coordorigin="10015,252" coordsize="0,80" path="m10015,332l10015,252e" filled="false" stroked="true" strokeweight=".748pt" strokecolor="#939598">
                <v:path arrowok="t"/>
              </v:shape>
            </v:group>
            <v:group style="position:absolute;left:9975;top:252;width:2;height:80" coordorigin="9975,252" coordsize="2,80">
              <v:shape style="position:absolute;left:9975;top:252;width:2;height:80" coordorigin="9975,252" coordsize="0,80" path="m9975,332l9975,252e" filled="false" stroked="true" strokeweight=".748pt" strokecolor="#939598">
                <v:path arrowok="t"/>
              </v:shape>
            </v:group>
            <v:group style="position:absolute;left:9935;top:252;width:2;height:80" coordorigin="9935,252" coordsize="2,80">
              <v:shape style="position:absolute;left:9935;top:252;width:2;height:80" coordorigin="9935,252" coordsize="0,80" path="m9935,332l9935,252e" filled="false" stroked="true" strokeweight=".748pt" strokecolor="#939598">
                <v:path arrowok="t"/>
              </v:shape>
            </v:group>
            <v:group style="position:absolute;left:9895;top:252;width:2;height:80" coordorigin="9895,252" coordsize="2,80">
              <v:shape style="position:absolute;left:9895;top:252;width:2;height:80" coordorigin="9895,252" coordsize="1,80" path="m9895,332l9895,252e" filled="false" stroked="true" strokeweight=".748pt" strokecolor="#939598">
                <v:path arrowok="t"/>
              </v:shape>
            </v:group>
            <v:group style="position:absolute;left:9855;top:252;width:2;height:80" coordorigin="9855,252" coordsize="2,80">
              <v:shape style="position:absolute;left:9855;top:252;width:2;height:80" coordorigin="9855,252" coordsize="1,80" path="m9855,332l9855,252e" filled="false" stroked="true" strokeweight=".748pt" strokecolor="#939598">
                <v:path arrowok="t"/>
              </v:shape>
            </v:group>
            <v:group style="position:absolute;left:9815;top:252;width:2;height:80" coordorigin="9815,252" coordsize="2,80">
              <v:shape style="position:absolute;left:9815;top:252;width:2;height:80" coordorigin="9815,252" coordsize="0,80" path="m9815,332l9815,252e" filled="false" stroked="true" strokeweight=".748pt" strokecolor="#939598">
                <v:path arrowok="t"/>
              </v:shape>
            </v:group>
            <v:group style="position:absolute;left:9775;top:252;width:2;height:80" coordorigin="9775,252" coordsize="2,80">
              <v:shape style="position:absolute;left:9775;top:252;width:2;height:80" coordorigin="9775,252" coordsize="1,80" path="m9775,332l9775,252e" filled="false" stroked="true" strokeweight=".748pt" strokecolor="#939598">
                <v:path arrowok="t"/>
              </v:shape>
            </v:group>
            <v:group style="position:absolute;left:9735;top:252;width:2;height:80" coordorigin="9735,252" coordsize="2,80">
              <v:shape style="position:absolute;left:9735;top:252;width:2;height:80" coordorigin="9735,252" coordsize="1,80" path="m9735,332l9735,252e" filled="false" stroked="true" strokeweight=".748pt" strokecolor="#939598">
                <v:path arrowok="t"/>
              </v:shape>
            </v:group>
            <v:group style="position:absolute;left:9695;top:252;width:2;height:80" coordorigin="9695,252" coordsize="2,80">
              <v:shape style="position:absolute;left:9695;top:252;width:2;height:80" coordorigin="9695,252" coordsize="0,80" path="m9695,332l9695,252e" filled="false" stroked="true" strokeweight=".748pt" strokecolor="#939598">
                <v:path arrowok="t"/>
              </v:shape>
            </v:group>
            <v:group style="position:absolute;left:9655;top:252;width:2;height:80" coordorigin="9655,252" coordsize="2,80">
              <v:shape style="position:absolute;left:9655;top:252;width:2;height:80" coordorigin="9655,252" coordsize="0,80" path="m9655,332l9655,252e" filled="false" stroked="true" strokeweight=".748pt" strokecolor="#939598">
                <v:path arrowok="t"/>
              </v:shape>
            </v:group>
            <v:group style="position:absolute;left:9615;top:252;width:2;height:80" coordorigin="9615,252" coordsize="2,80">
              <v:shape style="position:absolute;left:9615;top:252;width:2;height:80" coordorigin="9615,252" coordsize="0,80" path="m9615,332l9615,252e" filled="false" stroked="true" strokeweight=".748pt" strokecolor="#939598">
                <v:path arrowok="t"/>
              </v:shape>
            </v:group>
            <v:group style="position:absolute;left:9574;top:252;width:2;height:80" coordorigin="9574,252" coordsize="2,80">
              <v:shape style="position:absolute;left:9574;top:252;width:2;height:80" coordorigin="9574,252" coordsize="1,80" path="m9575,332l9574,252e" filled="false" stroked="true" strokeweight=".748pt" strokecolor="#939598">
                <v:path arrowok="t"/>
              </v:shape>
            </v:group>
            <v:group style="position:absolute;left:9534;top:252;width:2;height:80" coordorigin="9534,252" coordsize="2,80">
              <v:shape style="position:absolute;left:9534;top:252;width:2;height:80" coordorigin="9534,252" coordsize="1,80" path="m9534,332l9534,252e" filled="false" stroked="true" strokeweight=".748pt" strokecolor="#939598">
                <v:path arrowok="t"/>
              </v:shape>
            </v:group>
            <v:group style="position:absolute;left:9494;top:252;width:2;height:80" coordorigin="9494,252" coordsize="2,80">
              <v:shape style="position:absolute;left:9494;top:252;width:2;height:80" coordorigin="9494,252" coordsize="0,80" path="m9494,332l9494,252e" filled="false" stroked="true" strokeweight=".748pt" strokecolor="#939598">
                <v:path arrowok="t"/>
              </v:shape>
            </v:group>
            <v:group style="position:absolute;left:9454;top:252;width:2;height:80" coordorigin="9454,252" coordsize="2,80">
              <v:shape style="position:absolute;left:9454;top:252;width:2;height:80" coordorigin="9454,252" coordsize="1,80" path="m9454,332l9454,252e" filled="false" stroked="true" strokeweight=".748pt" strokecolor="#939598">
                <v:path arrowok="t"/>
              </v:shape>
            </v:group>
            <v:group style="position:absolute;left:9414;top:252;width:2;height:80" coordorigin="9414,252" coordsize="2,80">
              <v:shape style="position:absolute;left:9414;top:252;width:2;height:80" coordorigin="9414,252" coordsize="0,80" path="m9414,332l9414,252e" filled="false" stroked="true" strokeweight=".748pt" strokecolor="#939598">
                <v:path arrowok="t"/>
              </v:shape>
            </v:group>
            <v:group style="position:absolute;left:9374;top:252;width:2;height:80" coordorigin="9374,252" coordsize="2,80">
              <v:shape style="position:absolute;left:9374;top:252;width:2;height:80" coordorigin="9374,252" coordsize="0,80" path="m9374,332l9374,252e" filled="false" stroked="true" strokeweight=".748pt" strokecolor="#939598">
                <v:path arrowok="t"/>
              </v:shape>
            </v:group>
            <v:group style="position:absolute;left:9334;top:252;width:2;height:80" coordorigin="9334,252" coordsize="2,80">
              <v:shape style="position:absolute;left:9334;top:252;width:2;height:80" coordorigin="9334,252" coordsize="1,80" path="m9334,332l9334,252e" filled="false" stroked="true" strokeweight=".748pt" strokecolor="#939598">
                <v:path arrowok="t"/>
              </v:shape>
            </v:group>
            <v:group style="position:absolute;left:9294;top:252;width:2;height:80" coordorigin="9294,252" coordsize="2,80">
              <v:shape style="position:absolute;left:9294;top:252;width:2;height:80" coordorigin="9294,252" coordsize="0,80" path="m9294,332l9294,252e" filled="false" stroked="true" strokeweight=".748pt" strokecolor="#939598">
                <v:path arrowok="t"/>
              </v:shape>
            </v:group>
            <v:group style="position:absolute;left:9254;top:252;width:2;height:80" coordorigin="9254,252" coordsize="2,80">
              <v:shape style="position:absolute;left:9254;top:252;width:2;height:80" coordorigin="9254,252" coordsize="1,80" path="m9254,332l9254,252e" filled="false" stroked="true" strokeweight=".748pt" strokecolor="#939598">
                <v:path arrowok="t"/>
              </v:shape>
            </v:group>
            <v:group style="position:absolute;left:9214;top:252;width:2;height:80" coordorigin="9214,252" coordsize="2,80">
              <v:shape style="position:absolute;left:9214;top:252;width:2;height:80" coordorigin="9214,252" coordsize="1,80" path="m9214,332l9214,252e" filled="false" stroked="true" strokeweight=".748pt" strokecolor="#939598">
                <v:path arrowok="t"/>
              </v:shape>
            </v:group>
            <v:group style="position:absolute;left:9174;top:252;width:2;height:80" coordorigin="9174,252" coordsize="2,80">
              <v:shape style="position:absolute;left:9174;top:252;width:2;height:80" coordorigin="9174,252" coordsize="0,80" path="m9174,332l9174,252e" filled="false" stroked="true" strokeweight=".748pt" strokecolor="#939598">
                <v:path arrowok="t"/>
              </v:shape>
            </v:group>
            <v:group style="position:absolute;left:9134;top:252;width:2;height:80" coordorigin="9134,252" coordsize="2,80">
              <v:shape style="position:absolute;left:9134;top:252;width:2;height:80" coordorigin="9134,252" coordsize="1,80" path="m9134,332l9134,252e" filled="false" stroked="true" strokeweight=".748pt" strokecolor="#939598">
                <v:path arrowok="t"/>
              </v:shape>
            </v:group>
            <v:group style="position:absolute;left:9094;top:252;width:2;height:80" coordorigin="9094,252" coordsize="2,80">
              <v:shape style="position:absolute;left:9094;top:252;width:2;height:80" coordorigin="9094,252" coordsize="0,80" path="m9094,332l9094,252e" filled="false" stroked="true" strokeweight=".748pt" strokecolor="#939598">
                <v:path arrowok="t"/>
              </v:shape>
            </v:group>
            <v:group style="position:absolute;left:9054;top:252;width:2;height:80" coordorigin="9054,252" coordsize="2,80">
              <v:shape style="position:absolute;left:9054;top:252;width:2;height:80" coordorigin="9054,252" coordsize="1,80" path="m9054,332l9054,252e" filled="false" stroked="true" strokeweight=".748pt" strokecolor="#939598">
                <v:path arrowok="t"/>
              </v:shape>
            </v:group>
            <v:group style="position:absolute;left:9014;top:252;width:2;height:80" coordorigin="9014,252" coordsize="2,80">
              <v:shape style="position:absolute;left:9014;top:252;width:2;height:80" coordorigin="9014,252" coordsize="1,80" path="m9014,332l9014,252e" filled="false" stroked="true" strokeweight=".748pt" strokecolor="#939598">
                <v:path arrowok="t"/>
              </v:shape>
            </v:group>
            <v:group style="position:absolute;left:8974;top:252;width:2;height:80" coordorigin="8974,252" coordsize="2,80">
              <v:shape style="position:absolute;left:8974;top:252;width:2;height:80" coordorigin="8974,252" coordsize="1,80" path="m8974,332l8974,252e" filled="false" stroked="true" strokeweight=".748pt" strokecolor="#939598">
                <v:path arrowok="t"/>
              </v:shape>
            </v:group>
            <v:group style="position:absolute;left:8934;top:252;width:2;height:80" coordorigin="8934,252" coordsize="2,80">
              <v:shape style="position:absolute;left:8934;top:252;width:2;height:80" coordorigin="8934,252" coordsize="1,80" path="m8934,332l8934,252e" filled="false" stroked="true" strokeweight=".748pt" strokecolor="#939598">
                <v:path arrowok="t"/>
              </v:shape>
            </v:group>
            <v:group style="position:absolute;left:8893;top:252;width:2;height:80" coordorigin="8893,252" coordsize="2,80">
              <v:shape style="position:absolute;left:8893;top:252;width:2;height:80" coordorigin="8893,252" coordsize="1,80" path="m8893,332l8893,252e" filled="false" stroked="true" strokeweight=".748pt" strokecolor="#939598">
                <v:path arrowok="t"/>
              </v:shape>
            </v:group>
            <v:group style="position:absolute;left:8853;top:252;width:2;height:80" coordorigin="8853,252" coordsize="2,80">
              <v:shape style="position:absolute;left:8853;top:252;width:2;height:80" coordorigin="8853,252" coordsize="1,80" path="m8853,332l8853,252e" filled="false" stroked="true" strokeweight=".748pt" strokecolor="#939598">
                <v:path arrowok="t"/>
              </v:shape>
            </v:group>
            <v:group style="position:absolute;left:8813;top:252;width:2;height:80" coordorigin="8813,252" coordsize="2,80">
              <v:shape style="position:absolute;left:8813;top:252;width:2;height:80" coordorigin="8813,252" coordsize="0,80" path="m8813,332l8813,252e" filled="false" stroked="true" strokeweight=".748pt" strokecolor="#939598">
                <v:path arrowok="t"/>
              </v:shape>
            </v:group>
            <v:group style="position:absolute;left:8773;top:252;width:2;height:80" coordorigin="8773,252" coordsize="2,80">
              <v:shape style="position:absolute;left:8773;top:252;width:2;height:80" coordorigin="8773,252" coordsize="1,80" path="m8773,332l8773,252e" filled="false" stroked="true" strokeweight=".748pt" strokecolor="#939598">
                <v:path arrowok="t"/>
              </v:shape>
            </v:group>
            <v:group style="position:absolute;left:8733;top:252;width:2;height:80" coordorigin="8733,252" coordsize="2,80">
              <v:shape style="position:absolute;left:8733;top:252;width:2;height:80" coordorigin="8733,252" coordsize="0,80" path="m8733,332l8733,252e" filled="false" stroked="true" strokeweight=".748pt" strokecolor="#939598">
                <v:path arrowok="t"/>
              </v:shape>
            </v:group>
            <v:group style="position:absolute;left:8693;top:252;width:2;height:80" coordorigin="8693,252" coordsize="2,80">
              <v:shape style="position:absolute;left:8693;top:252;width:2;height:80" coordorigin="8693,252" coordsize="1,80" path="m8693,332l8693,252e" filled="false" stroked="true" strokeweight=".748pt" strokecolor="#939598">
                <v:path arrowok="t"/>
              </v:shape>
            </v:group>
            <v:group style="position:absolute;left:8653;top:252;width:2;height:80" coordorigin="8653,252" coordsize="2,80">
              <v:shape style="position:absolute;left:8653;top:252;width:2;height:80" coordorigin="8653,252" coordsize="1,80" path="m8653,332l8653,252e" filled="false" stroked="true" strokeweight=".748pt" strokecolor="#939598">
                <v:path arrowok="t"/>
              </v:shape>
            </v:group>
            <v:group style="position:absolute;left:8613;top:252;width:2;height:80" coordorigin="8613,252" coordsize="2,80">
              <v:shape style="position:absolute;left:8613;top:252;width:2;height:80" coordorigin="8613,252" coordsize="0,80" path="m8613,332l8613,252e" filled="false" stroked="true" strokeweight=".748pt" strokecolor="#939598">
                <v:path arrowok="t"/>
              </v:shape>
            </v:group>
            <v:group style="position:absolute;left:8573;top:252;width:2;height:80" coordorigin="8573,252" coordsize="2,80">
              <v:shape style="position:absolute;left:8573;top:252;width:2;height:80" coordorigin="8573,252" coordsize="0,80" path="m8573,332l8573,252e" filled="false" stroked="true" strokeweight=".748pt" strokecolor="#939598">
                <v:path arrowok="t"/>
              </v:shape>
            </v:group>
            <v:group style="position:absolute;left:8533;top:252;width:2;height:80" coordorigin="8533,252" coordsize="2,80">
              <v:shape style="position:absolute;left:8533;top:252;width:2;height:80" coordorigin="8533,252" coordsize="0,80" path="m8533,332l8533,252e" filled="false" stroked="true" strokeweight=".748pt" strokecolor="#939598">
                <v:path arrowok="t"/>
              </v:shape>
            </v:group>
            <v:group style="position:absolute;left:8493;top:252;width:2;height:80" coordorigin="8493,252" coordsize="2,80">
              <v:shape style="position:absolute;left:8493;top:252;width:2;height:80" coordorigin="8493,252" coordsize="0,80" path="m8493,332l8493,252e" filled="false" stroked="true" strokeweight=".748pt" strokecolor="#939598">
                <v:path arrowok="t"/>
              </v:shape>
            </v:group>
            <v:group style="position:absolute;left:8453;top:252;width:2;height:80" coordorigin="8453,252" coordsize="2,80">
              <v:shape style="position:absolute;left:8453;top:252;width:2;height:80" coordorigin="8453,252" coordsize="1,80" path="m8453,332l8453,252e" filled="false" stroked="true" strokeweight=".748pt" strokecolor="#939598">
                <v:path arrowok="t"/>
              </v:shape>
            </v:group>
            <v:group style="position:absolute;left:8413;top:252;width:2;height:80" coordorigin="8413,252" coordsize="2,80">
              <v:shape style="position:absolute;left:8413;top:252;width:2;height:80" coordorigin="8413,252" coordsize="0,80" path="m8413,332l8413,252e" filled="false" stroked="true" strokeweight=".748pt" strokecolor="#939598">
                <v:path arrowok="t"/>
              </v:shape>
            </v:group>
            <v:group style="position:absolute;left:8373;top:252;width:2;height:80" coordorigin="8373,252" coordsize="2,80">
              <v:shape style="position:absolute;left:8373;top:252;width:2;height:80" coordorigin="8373,252" coordsize="1,80" path="m8373,332l8373,252e" filled="false" stroked="true" strokeweight=".748pt" strokecolor="#939598">
                <v:path arrowok="t"/>
              </v:shape>
            </v:group>
            <v:group style="position:absolute;left:8333;top:252;width:2;height:80" coordorigin="8333,252" coordsize="2,80">
              <v:shape style="position:absolute;left:8333;top:252;width:2;height:80" coordorigin="8333,252" coordsize="0,80" path="m8333,332l8333,252e" filled="false" stroked="true" strokeweight=".748pt" strokecolor="#939598">
                <v:path arrowok="t"/>
              </v:shape>
            </v:group>
            <v:group style="position:absolute;left:8293;top:252;width:2;height:80" coordorigin="8293,252" coordsize="2,80">
              <v:shape style="position:absolute;left:8293;top:252;width:2;height:80" coordorigin="8293,252" coordsize="0,80" path="m8293,332l8293,252e" filled="false" stroked="true" strokeweight=".748pt" strokecolor="#939598">
                <v:path arrowok="t"/>
              </v:shape>
            </v:group>
            <v:group style="position:absolute;left:8252;top:252;width:2;height:80" coordorigin="8252,252" coordsize="2,80">
              <v:shape style="position:absolute;left:8252;top:252;width:2;height:80" coordorigin="8252,252" coordsize="0,80" path="m8253,332l8252,252e" filled="false" stroked="true" strokeweight=".748pt" strokecolor="#939598">
                <v:path arrowok="t"/>
              </v:shape>
            </v:group>
            <v:group style="position:absolute;left:8212;top:252;width:2;height:80" coordorigin="8212,252" coordsize="2,80">
              <v:shape style="position:absolute;left:8212;top:252;width:2;height:80" coordorigin="8212,252" coordsize="0,80" path="m8212,332l8212,252e" filled="false" stroked="true" strokeweight=".748pt" strokecolor="#939598">
                <v:path arrowok="t"/>
              </v:shape>
            </v:group>
            <v:group style="position:absolute;left:8172;top:252;width:2;height:80" coordorigin="8172,252" coordsize="2,80">
              <v:shape style="position:absolute;left:8172;top:252;width:2;height:80" coordorigin="8172,252" coordsize="0,80" path="m8172,332l8172,252e" filled="false" stroked="true" strokeweight=".748pt" strokecolor="#939598">
                <v:path arrowok="t"/>
              </v:shape>
            </v:group>
            <v:group style="position:absolute;left:8132;top:252;width:2;height:80" coordorigin="8132,252" coordsize="2,80">
              <v:shape style="position:absolute;left:8132;top:252;width:2;height:80" coordorigin="8132,252" coordsize="1,80" path="m8132,332l8132,252e" filled="false" stroked="true" strokeweight=".748pt" strokecolor="#939598">
                <v:path arrowok="t"/>
              </v:shape>
            </v:group>
            <v:group style="position:absolute;left:8092;top:252;width:2;height:80" coordorigin="8092,252" coordsize="2,80">
              <v:shape style="position:absolute;left:8092;top:252;width:2;height:80" coordorigin="8092,252" coordsize="0,80" path="m8092,332l8092,252e" filled="false" stroked="true" strokeweight=".748pt" strokecolor="#939598">
                <v:path arrowok="t"/>
              </v:shape>
            </v:group>
            <v:group style="position:absolute;left:8052;top:252;width:2;height:80" coordorigin="8052,252" coordsize="2,80">
              <v:shape style="position:absolute;left:8052;top:252;width:2;height:80" coordorigin="8052,252" coordsize="1,80" path="m8052,332l8052,252e" filled="false" stroked="true" strokeweight=".748pt" strokecolor="#939598">
                <v:path arrowok="t"/>
              </v:shape>
            </v:group>
            <v:group style="position:absolute;left:8012;top:252;width:2;height:80" coordorigin="8012,252" coordsize="2,80">
              <v:shape style="position:absolute;left:8012;top:252;width:2;height:80" coordorigin="8012,252" coordsize="0,80" path="m8012,332l8012,252e" filled="false" stroked="true" strokeweight=".748pt" strokecolor="#939598">
                <v:path arrowok="t"/>
              </v:shape>
            </v:group>
            <v:group style="position:absolute;left:7972;top:252;width:2;height:80" coordorigin="7972,252" coordsize="2,80">
              <v:shape style="position:absolute;left:7972;top:252;width:2;height:80" coordorigin="7972,252" coordsize="0,80" path="m7972,332l7972,252e" filled="false" stroked="true" strokeweight=".748pt" strokecolor="#939598">
                <v:path arrowok="t"/>
              </v:shape>
            </v:group>
            <v:group style="position:absolute;left:7932;top:252;width:2;height:80" coordorigin="7932,252" coordsize="2,80">
              <v:shape style="position:absolute;left:7932;top:252;width:2;height:80" coordorigin="7932,252" coordsize="0,80" path="m7932,332l7932,252e" filled="false" stroked="true" strokeweight=".748pt" strokecolor="#939598">
                <v:path arrowok="t"/>
              </v:shape>
            </v:group>
            <v:group style="position:absolute;left:7892;top:252;width:2;height:80" coordorigin="7892,252" coordsize="2,80">
              <v:shape style="position:absolute;left:7892;top:252;width:2;height:80" coordorigin="7892,252" coordsize="1,80" path="m7892,332l7892,252e" filled="false" stroked="true" strokeweight=".748pt" strokecolor="#939598">
                <v:path arrowok="t"/>
              </v:shape>
            </v:group>
            <v:group style="position:absolute;left:7852;top:252;width:2;height:80" coordorigin="7852,252" coordsize="2,80">
              <v:shape style="position:absolute;left:7852;top:252;width:2;height:80" coordorigin="7852,252" coordsize="1,80" path="m7852,332l7852,252e" filled="false" stroked="true" strokeweight=".748pt" strokecolor="#939598">
                <v:path arrowok="t"/>
              </v:shape>
            </v:group>
            <v:group style="position:absolute;left:7812;top:252;width:2;height:80" coordorigin="7812,252" coordsize="2,80">
              <v:shape style="position:absolute;left:7812;top:252;width:2;height:80" coordorigin="7812,252" coordsize="1,80" path="m7812,332l7812,252e" filled="false" stroked="true" strokeweight=".748pt" strokecolor="#939598">
                <v:path arrowok="t"/>
              </v:shape>
            </v:group>
            <v:group style="position:absolute;left:7772;top:252;width:2;height:80" coordorigin="7772,252" coordsize="2,80">
              <v:shape style="position:absolute;left:7772;top:252;width:2;height:80" coordorigin="7772,252" coordsize="1,80" path="m7772,332l7772,252e" filled="false" stroked="true" strokeweight=".748pt" strokecolor="#939598">
                <v:path arrowok="t"/>
              </v:shape>
            </v:group>
            <v:group style="position:absolute;left:7732;top:252;width:2;height:80" coordorigin="7732,252" coordsize="2,80">
              <v:shape style="position:absolute;left:7732;top:252;width:2;height:80" coordorigin="7732,252" coordsize="1,80" path="m7732,332l7732,252e" filled="false" stroked="true" strokeweight=".748pt" strokecolor="#939598">
                <v:path arrowok="t"/>
              </v:shape>
            </v:group>
            <v:group style="position:absolute;left:7692;top:252;width:2;height:80" coordorigin="7692,252" coordsize="2,80">
              <v:shape style="position:absolute;left:7692;top:252;width:2;height:80" coordorigin="7692,252" coordsize="1,80" path="m7692,332l7692,252e" filled="false" stroked="true" strokeweight=".748pt" strokecolor="#939598">
                <v:path arrowok="t"/>
              </v:shape>
            </v:group>
            <v:group style="position:absolute;left:7652;top:252;width:2;height:80" coordorigin="7652,252" coordsize="2,80">
              <v:shape style="position:absolute;left:7652;top:252;width:2;height:80" coordorigin="7652,252" coordsize="0,80" path="m7652,332l7652,252e" filled="false" stroked="true" strokeweight=".748pt" strokecolor="#939598">
                <v:path arrowok="t"/>
              </v:shape>
            </v:group>
            <v:group style="position:absolute;left:7612;top:252;width:2;height:80" coordorigin="7612,252" coordsize="2,80">
              <v:shape style="position:absolute;left:7612;top:252;width:2;height:80" coordorigin="7612,252" coordsize="1,80" path="m7612,332l7612,252e" filled="false" stroked="true" strokeweight=".748pt" strokecolor="#939598">
                <v:path arrowok="t"/>
              </v:shape>
            </v:group>
            <v:group style="position:absolute;left:7571;top:252;width:2;height:80" coordorigin="7571,252" coordsize="2,80">
              <v:shape style="position:absolute;left:7571;top:252;width:2;height:80" coordorigin="7571,252" coordsize="1,80" path="m7571,332l7571,252e" filled="false" stroked="true" strokeweight=".748pt" strokecolor="#939598">
                <v:path arrowok="t"/>
              </v:shape>
            </v:group>
            <v:group style="position:absolute;left:7531;top:252;width:2;height:80" coordorigin="7531,252" coordsize="2,80">
              <v:shape style="position:absolute;left:7531;top:252;width:2;height:80" coordorigin="7531,252" coordsize="0,80" path="m7531,332l7531,252e" filled="false" stroked="true" strokeweight=".748pt" strokecolor="#939598">
                <v:path arrowok="t"/>
              </v:shape>
            </v:group>
            <v:group style="position:absolute;left:7491;top:252;width:2;height:80" coordorigin="7491,252" coordsize="2,80">
              <v:shape style="position:absolute;left:7491;top:252;width:2;height:80" coordorigin="7491,252" coordsize="1,80" path="m7491,332l7491,252e" filled="false" stroked="true" strokeweight=".748pt" strokecolor="#939598">
                <v:path arrowok="t"/>
              </v:shape>
            </v:group>
            <v:group style="position:absolute;left:7451;top:252;width:2;height:80" coordorigin="7451,252" coordsize="2,80">
              <v:shape style="position:absolute;left:7451;top:252;width:2;height:80" coordorigin="7451,252" coordsize="0,80" path="m7451,332l7451,252e" filled="false" stroked="true" strokeweight=".748pt" strokecolor="#939598">
                <v:path arrowok="t"/>
              </v:shape>
            </v:group>
            <v:group style="position:absolute;left:7411;top:252;width:2;height:80" coordorigin="7411,252" coordsize="2,80">
              <v:shape style="position:absolute;left:7411;top:252;width:2;height:80" coordorigin="7411,252" coordsize="0,80" path="m7411,332l7411,252e" filled="false" stroked="true" strokeweight=".748pt" strokecolor="#939598">
                <v:path arrowok="t"/>
              </v:shape>
            </v:group>
            <v:group style="position:absolute;left:7371;top:252;width:2;height:80" coordorigin="7371,252" coordsize="2,80">
              <v:shape style="position:absolute;left:7371;top:252;width:2;height:80" coordorigin="7371,252" coordsize="1,80" path="m7371,332l7371,252e" filled="false" stroked="true" strokeweight=".748pt" strokecolor="#939598">
                <v:path arrowok="t"/>
              </v:shape>
            </v:group>
            <v:group style="position:absolute;left:7331;top:252;width:2;height:80" coordorigin="7331,252" coordsize="2,80">
              <v:shape style="position:absolute;left:7331;top:252;width:2;height:80" coordorigin="7331,252" coordsize="0,80" path="m7331,332l7331,252e" filled="false" stroked="true" strokeweight=".748pt" strokecolor="#939598">
                <v:path arrowok="t"/>
              </v:shape>
            </v:group>
            <v:group style="position:absolute;left:7291;top:252;width:2;height:80" coordorigin="7291,252" coordsize="2,80">
              <v:shape style="position:absolute;left:7291;top:252;width:2;height:80" coordorigin="7291,252" coordsize="1,80" path="m7291,332l7291,252e" filled="false" stroked="true" strokeweight=".748pt" strokecolor="#939598">
                <v:path arrowok="t"/>
              </v:shape>
            </v:group>
            <v:group style="position:absolute;left:7251;top:252;width:2;height:80" coordorigin="7251,252" coordsize="2,80">
              <v:shape style="position:absolute;left:7251;top:252;width:2;height:80" coordorigin="7251,252" coordsize="1,80" path="m7251,332l7251,252e" filled="false" stroked="true" strokeweight=".748pt" strokecolor="#939598">
                <v:path arrowok="t"/>
              </v:shape>
            </v:group>
            <v:group style="position:absolute;left:7211;top:252;width:2;height:80" coordorigin="7211,252" coordsize="2,80">
              <v:shape style="position:absolute;left:7211;top:252;width:2;height:80" coordorigin="7211,252" coordsize="0,80" path="m7211,332l7211,252e" filled="false" stroked="true" strokeweight=".748pt" strokecolor="#939598">
                <v:path arrowok="t"/>
              </v:shape>
            </v:group>
            <v:group style="position:absolute;left:7171;top:252;width:2;height:80" coordorigin="7171,252" coordsize="2,80">
              <v:shape style="position:absolute;left:7171;top:252;width:2;height:80" coordorigin="7171,252" coordsize="1,80" path="m7171,332l7171,252e" filled="false" stroked="true" strokeweight=".748pt" strokecolor="#939598">
                <v:path arrowok="t"/>
              </v:shape>
            </v:group>
            <v:group style="position:absolute;left:7131;top:252;width:2;height:80" coordorigin="7131,252" coordsize="2,80">
              <v:shape style="position:absolute;left:7131;top:252;width:2;height:80" coordorigin="7131,252" coordsize="0,80" path="m7131,332l7131,252e" filled="false" stroked="true" strokeweight=".748pt" strokecolor="#939598">
                <v:path arrowok="t"/>
              </v:shape>
            </v:group>
            <v:group style="position:absolute;left:7091;top:252;width:2;height:80" coordorigin="7091,252" coordsize="2,80">
              <v:shape style="position:absolute;left:7091;top:252;width:2;height:80" coordorigin="7091,252" coordsize="0,80" path="m7091,332l7091,252e" filled="false" stroked="true" strokeweight=".748pt" strokecolor="#939598">
                <v:path arrowok="t"/>
              </v:shape>
            </v:group>
            <v:group style="position:absolute;left:7051;top:252;width:2;height:80" coordorigin="7051,252" coordsize="2,80">
              <v:shape style="position:absolute;left:7051;top:252;width:2;height:80" coordorigin="7051,252" coordsize="1,80" path="m7051,332l7051,252e" filled="false" stroked="true" strokeweight=".748pt" strokecolor="#939598">
                <v:path arrowok="t"/>
              </v:shape>
            </v:group>
            <v:group style="position:absolute;left:7011;top:252;width:2;height:80" coordorigin="7011,252" coordsize="2,80">
              <v:shape style="position:absolute;left:7011;top:252;width:2;height:80" coordorigin="7011,252" coordsize="0,80" path="m7011,332l7011,252e" filled="false" stroked="true" strokeweight=".748pt" strokecolor="#939598">
                <v:path arrowok="t"/>
              </v:shape>
            </v:group>
            <v:group style="position:absolute;left:6971;top:252;width:2;height:80" coordorigin="6971,252" coordsize="2,80">
              <v:shape style="position:absolute;left:6971;top:252;width:2;height:80" coordorigin="6971,252" coordsize="1,80" path="m6971,332l6971,252e" filled="false" stroked="true" strokeweight=".748pt" strokecolor="#939598">
                <v:path arrowok="t"/>
              </v:shape>
            </v:group>
            <v:group style="position:absolute;left:6930;top:252;width:2;height:80" coordorigin="6930,252" coordsize="2,80">
              <v:shape style="position:absolute;left:6930;top:252;width:2;height:80" coordorigin="6930,252" coordsize="1,80" path="m6931,332l6930,252e" filled="false" stroked="true" strokeweight=".748pt" strokecolor="#939598">
                <v:path arrowok="t"/>
              </v:shape>
            </v:group>
            <v:group style="position:absolute;left:6890;top:252;width:2;height:80" coordorigin="6890,252" coordsize="2,80">
              <v:shape style="position:absolute;left:6890;top:252;width:2;height:80" coordorigin="6890,252" coordsize="0,80" path="m6890,332l6890,252e" filled="false" stroked="true" strokeweight=".748pt" strokecolor="#939598">
                <v:path arrowok="t"/>
              </v:shape>
            </v:group>
            <v:group style="position:absolute;left:6850;top:252;width:2;height:80" coordorigin="6850,252" coordsize="2,80">
              <v:shape style="position:absolute;left:6850;top:252;width:2;height:80" coordorigin="6850,252" coordsize="1,80" path="m6850,332l6850,252e" filled="false" stroked="true" strokeweight=".748pt" strokecolor="#939598">
                <v:path arrowok="t"/>
              </v:shape>
            </v:group>
            <v:group style="position:absolute;left:6810;top:253;width:2;height:80" coordorigin="6810,253" coordsize="2,80">
              <v:shape style="position:absolute;left:6810;top:253;width:2;height:80" coordorigin="6810,253" coordsize="0,80" path="m6810,333l6810,253e" filled="false" stroked="true" strokeweight=".748pt" strokecolor="#939598">
                <v:path arrowok="t"/>
              </v:shape>
            </v:group>
            <v:group style="position:absolute;left:6770;top:253;width:2;height:80" coordorigin="6770,253" coordsize="2,80">
              <v:shape style="position:absolute;left:6770;top:253;width:2;height:80" coordorigin="6770,253" coordsize="1,80" path="m6770,333l6770,253e" filled="false" stroked="true" strokeweight=".748pt" strokecolor="#939598">
                <v:path arrowok="t"/>
              </v:shape>
            </v:group>
            <v:group style="position:absolute;left:6730;top:253;width:2;height:80" coordorigin="6730,253" coordsize="2,80">
              <v:shape style="position:absolute;left:6730;top:253;width:2;height:80" coordorigin="6730,253" coordsize="0,80" path="m6730,333l6730,253e" filled="false" stroked="true" strokeweight=".748pt" strokecolor="#939598">
                <v:path arrowok="t"/>
              </v:shape>
            </v:group>
            <v:group style="position:absolute;left:6690;top:253;width:2;height:80" coordorigin="6690,253" coordsize="2,80">
              <v:shape style="position:absolute;left:6690;top:253;width:2;height:80" coordorigin="6690,253" coordsize="1,80" path="m6690,333l6690,253e" filled="false" stroked="true" strokeweight=".748pt" strokecolor="#939598">
                <v:path arrowok="t"/>
              </v:shape>
            </v:group>
            <v:group style="position:absolute;left:6650;top:253;width:2;height:80" coordorigin="6650,253" coordsize="2,80">
              <v:shape style="position:absolute;left:6650;top:253;width:2;height:80" coordorigin="6650,253" coordsize="1,80" path="m6650,333l6650,253e" filled="false" stroked="true" strokeweight=".748pt" strokecolor="#939598">
                <v:path arrowok="t"/>
              </v:shape>
            </v:group>
            <v:group style="position:absolute;left:6610;top:253;width:2;height:80" coordorigin="6610,253" coordsize="2,80">
              <v:shape style="position:absolute;left:6610;top:253;width:2;height:80" coordorigin="6610,253" coordsize="1,80" path="m6610,333l6610,253e" filled="false" stroked="true" strokeweight=".748pt" strokecolor="#939598">
                <v:path arrowok="t"/>
              </v:shape>
            </v:group>
            <v:group style="position:absolute;left:6570;top:253;width:2;height:80" coordorigin="6570,253" coordsize="2,80">
              <v:shape style="position:absolute;left:6570;top:253;width:2;height:80" coordorigin="6570,253" coordsize="1,80" path="m6570,333l6570,253e" filled="false" stroked="true" strokeweight=".748pt" strokecolor="#939598">
                <v:path arrowok="t"/>
              </v:shape>
            </v:group>
            <v:group style="position:absolute;left:6530;top:253;width:2;height:80" coordorigin="6530,253" coordsize="2,80">
              <v:shape style="position:absolute;left:6530;top:253;width:2;height:80" coordorigin="6530,253" coordsize="1,80" path="m6530,333l6530,253e" filled="false" stroked="true" strokeweight=".748pt" strokecolor="#939598">
                <v:path arrowok="t"/>
              </v:shape>
            </v:group>
            <v:group style="position:absolute;left:6490;top:253;width:2;height:80" coordorigin="6490,253" coordsize="2,80">
              <v:shape style="position:absolute;left:6490;top:253;width:2;height:80" coordorigin="6490,253" coordsize="1,80" path="m6490,333l6490,253e" filled="false" stroked="true" strokeweight=".748pt" strokecolor="#939598">
                <v:path arrowok="t"/>
              </v:shape>
            </v:group>
            <v:group style="position:absolute;left:6450;top:253;width:2;height:80" coordorigin="6450,253" coordsize="2,80">
              <v:shape style="position:absolute;left:6450;top:253;width:2;height:80" coordorigin="6450,253" coordsize="0,80" path="m6450,333l6450,253e" filled="false" stroked="true" strokeweight=".748pt" strokecolor="#939598">
                <v:path arrowok="t"/>
              </v:shape>
            </v:group>
            <v:group style="position:absolute;left:6410;top:253;width:2;height:80" coordorigin="6410,253" coordsize="2,80">
              <v:shape style="position:absolute;left:6410;top:253;width:2;height:80" coordorigin="6410,253" coordsize="0,80" path="m6410,333l6410,253e" filled="false" stroked="true" strokeweight=".748pt" strokecolor="#939598">
                <v:path arrowok="t"/>
              </v:shape>
            </v:group>
            <v:group style="position:absolute;left:6370;top:253;width:2;height:80" coordorigin="6370,253" coordsize="2,80">
              <v:shape style="position:absolute;left:6370;top:253;width:2;height:80" coordorigin="6370,253" coordsize="1,80" path="m6370,333l6370,253e" filled="false" stroked="true" strokeweight=".748pt" strokecolor="#939598">
                <v:path arrowok="t"/>
              </v:shape>
            </v:group>
            <v:group style="position:absolute;left:6330;top:253;width:2;height:80" coordorigin="6330,253" coordsize="2,80">
              <v:shape style="position:absolute;left:6330;top:253;width:2;height:80" coordorigin="6330,253" coordsize="0,80" path="m6330,333l6330,253e" filled="false" stroked="true" strokeweight=".748pt" strokecolor="#939598">
                <v:path arrowok="t"/>
              </v:shape>
            </v:group>
            <v:group style="position:absolute;left:6290;top:253;width:2;height:80" coordorigin="6290,253" coordsize="2,80">
              <v:shape style="position:absolute;left:6290;top:253;width:2;height:80" coordorigin="6290,253" coordsize="0,80" path="m6290,333l6290,253e" filled="false" stroked="true" strokeweight=".748pt" strokecolor="#939598">
                <v:path arrowok="t"/>
              </v:shape>
            </v:group>
            <v:group style="position:absolute;left:6249;top:253;width:2;height:80" coordorigin="6249,253" coordsize="2,80">
              <v:shape style="position:absolute;left:6249;top:253;width:2;height:80" coordorigin="6249,253" coordsize="0,80" path="m6249,333l6249,253e" filled="false" stroked="true" strokeweight=".748pt" strokecolor="#939598">
                <v:path arrowok="t"/>
              </v:shape>
            </v:group>
            <v:group style="position:absolute;left:6209;top:253;width:2;height:80" coordorigin="6209,253" coordsize="2,80">
              <v:shape style="position:absolute;left:6209;top:253;width:2;height:80" coordorigin="6209,253" coordsize="1,80" path="m6209,333l6209,253e" filled="false" stroked="true" strokeweight=".748pt" strokecolor="#939598">
                <v:path arrowok="t"/>
              </v:shape>
            </v:group>
            <v:group style="position:absolute;left:6169;top:253;width:2;height:80" coordorigin="6169,253" coordsize="2,80">
              <v:shape style="position:absolute;left:6169;top:253;width:2;height:80" coordorigin="6169,253" coordsize="0,80" path="m6169,333l6169,253e" filled="false" stroked="true" strokeweight=".748pt" strokecolor="#939598">
                <v:path arrowok="t"/>
              </v:shape>
            </v:group>
            <v:group style="position:absolute;left:6129;top:253;width:2;height:80" coordorigin="6129,253" coordsize="2,80">
              <v:shape style="position:absolute;left:6129;top:253;width:2;height:80" coordorigin="6129,253" coordsize="0,80" path="m6129,333l6129,253e" filled="false" stroked="true" strokeweight=".748pt" strokecolor="#939598">
                <v:path arrowok="t"/>
              </v:shape>
            </v:group>
            <v:group style="position:absolute;left:6089;top:253;width:2;height:80" coordorigin="6089,253" coordsize="2,80">
              <v:shape style="position:absolute;left:6089;top:253;width:2;height:80" coordorigin="6089,253" coordsize="0,80" path="m6089,333l6089,253e" filled="false" stroked="true" strokeweight=".748pt" strokecolor="#939598">
                <v:path arrowok="t"/>
              </v:shape>
            </v:group>
            <v:group style="position:absolute;left:6049;top:253;width:2;height:80" coordorigin="6049,253" coordsize="2,80">
              <v:shape style="position:absolute;left:6049;top:253;width:2;height:80" coordorigin="6049,253" coordsize="1,80" path="m6049,333l6049,253e" filled="false" stroked="true" strokeweight=".748pt" strokecolor="#939598">
                <v:path arrowok="t"/>
              </v:shape>
            </v:group>
            <v:group style="position:absolute;left:6009;top:253;width:2;height:80" coordorigin="6009,253" coordsize="2,80">
              <v:shape style="position:absolute;left:6009;top:253;width:2;height:80" coordorigin="6009,253" coordsize="0,80" path="m6009,333l6009,253e" filled="false" stroked="true" strokeweight=".748pt" strokecolor="#939598">
                <v:path arrowok="t"/>
              </v:shape>
            </v:group>
            <v:group style="position:absolute;left:5969;top:253;width:2;height:80" coordorigin="5969,253" coordsize="2,80">
              <v:shape style="position:absolute;left:5969;top:253;width:2;height:80" coordorigin="5969,253" coordsize="0,80" path="m5969,333l5969,253e" filled="false" stroked="true" strokeweight=".748pt" strokecolor="#939598">
                <v:path arrowok="t"/>
              </v:shape>
            </v:group>
            <v:group style="position:absolute;left:5929;top:253;width:2;height:80" coordorigin="5929,253" coordsize="2,80">
              <v:shape style="position:absolute;left:5929;top:253;width:2;height:80" coordorigin="5929,253" coordsize="0,80" path="m5929,333l5929,253e" filled="false" stroked="true" strokeweight=".748pt" strokecolor="#939598">
                <v:path arrowok="t"/>
              </v:shape>
            </v:group>
            <v:group style="position:absolute;left:5889;top:253;width:2;height:80" coordorigin="5889,253" coordsize="2,80">
              <v:shape style="position:absolute;left:5889;top:253;width:2;height:80" coordorigin="5889,253" coordsize="1,80" path="m5889,333l5889,253e" filled="false" stroked="true" strokeweight=".748pt" strokecolor="#939598">
                <v:path arrowok="t"/>
              </v:shape>
            </v:group>
            <v:group style="position:absolute;left:5849;top:253;width:2;height:80" coordorigin="5849,253" coordsize="2,80">
              <v:shape style="position:absolute;left:5849;top:253;width:2;height:80" coordorigin="5849,253" coordsize="0,80" path="m5849,333l5849,253e" filled="false" stroked="true" strokeweight=".748pt" strokecolor="#939598">
                <v:path arrowok="t"/>
              </v:shape>
            </v:group>
            <v:group style="position:absolute;left:5809;top:253;width:2;height:80" coordorigin="5809,253" coordsize="2,80">
              <v:shape style="position:absolute;left:5809;top:253;width:2;height:80" coordorigin="5809,253" coordsize="0,80" path="m5809,333l5809,253e" filled="false" stroked="true" strokeweight=".748pt" strokecolor="#939598">
                <v:path arrowok="t"/>
              </v:shape>
            </v:group>
            <v:group style="position:absolute;left:5769;top:253;width:2;height:80" coordorigin="5769,253" coordsize="2,80">
              <v:shape style="position:absolute;left:5769;top:253;width:2;height:80" coordorigin="5769,253" coordsize="0,80" path="m5769,333l5769,253e" filled="false" stroked="true" strokeweight=".748pt" strokecolor="#939598">
                <v:path arrowok="t"/>
              </v:shape>
            </v:group>
            <v:group style="position:absolute;left:5729;top:253;width:2;height:80" coordorigin="5729,253" coordsize="2,80">
              <v:shape style="position:absolute;left:5729;top:253;width:2;height:80" coordorigin="5729,253" coordsize="1,80" path="m5729,333l5729,253e" filled="false" stroked="true" strokeweight=".748pt" strokecolor="#939598">
                <v:path arrowok="t"/>
              </v:shape>
            </v:group>
            <v:group style="position:absolute;left:5689;top:253;width:2;height:80" coordorigin="5689,253" coordsize="2,80">
              <v:shape style="position:absolute;left:5689;top:253;width:2;height:80" coordorigin="5689,253" coordsize="0,80" path="m5689,333l5689,253e" filled="false" stroked="true" strokeweight=".748pt" strokecolor="#939598">
                <v:path arrowok="t"/>
              </v:shape>
            </v:group>
            <v:group style="position:absolute;left:5649;top:253;width:2;height:80" coordorigin="5649,253" coordsize="2,80">
              <v:shape style="position:absolute;left:5649;top:253;width:2;height:80" coordorigin="5649,253" coordsize="0,80" path="m5649,333l5649,253e" filled="false" stroked="true" strokeweight=".748pt" strokecolor="#939598">
                <v:path arrowok="t"/>
              </v:shape>
            </v:group>
            <v:group style="position:absolute;left:5608;top:253;width:2;height:80" coordorigin="5608,253" coordsize="2,80">
              <v:shape style="position:absolute;left:5608;top:253;width:2;height:80" coordorigin="5608,253" coordsize="0,80" path="m5609,333l5608,253e" filled="false" stroked="true" strokeweight=".748pt" strokecolor="#939598">
                <v:path arrowok="t"/>
              </v:shape>
            </v:group>
            <v:group style="position:absolute;left:5568;top:253;width:2;height:80" coordorigin="5568,253" coordsize="2,80">
              <v:shape style="position:absolute;left:5568;top:253;width:2;height:80" coordorigin="5568,253" coordsize="1,80" path="m5568,333l5568,253e" filled="false" stroked="true" strokeweight=".748pt" strokecolor="#939598">
                <v:path arrowok="t"/>
              </v:shape>
            </v:group>
            <v:group style="position:absolute;left:5528;top:253;width:2;height:80" coordorigin="5528,253" coordsize="2,80">
              <v:shape style="position:absolute;left:5528;top:253;width:2;height:80" coordorigin="5528,253" coordsize="0,80" path="m5528,333l5528,253e" filled="false" stroked="true" strokeweight=".748pt" strokecolor="#939598">
                <v:path arrowok="t"/>
              </v:shape>
            </v:group>
            <v:group style="position:absolute;left:5488;top:253;width:2;height:80" coordorigin="5488,253" coordsize="2,80">
              <v:shape style="position:absolute;left:5488;top:253;width:2;height:80" coordorigin="5488,253" coordsize="1,80" path="m5488,333l5488,253e" filled="false" stroked="true" strokeweight=".748pt" strokecolor="#939598">
                <v:path arrowok="t"/>
              </v:shape>
            </v:group>
            <v:group style="position:absolute;left:5448;top:253;width:2;height:80" coordorigin="5448,253" coordsize="2,80">
              <v:shape style="position:absolute;left:5448;top:253;width:2;height:80" coordorigin="5448,253" coordsize="1,80" path="m5448,333l5448,253e" filled="false" stroked="true" strokeweight=".748pt" strokecolor="#939598">
                <v:path arrowok="t"/>
              </v:shape>
            </v:group>
            <v:group style="position:absolute;left:5408;top:253;width:2;height:80" coordorigin="5408,253" coordsize="2,80">
              <v:shape style="position:absolute;left:5408;top:253;width:2;height:80" coordorigin="5408,253" coordsize="1,80" path="m5408,333l5408,253e" filled="false" stroked="true" strokeweight=".748pt" strokecolor="#939598">
                <v:path arrowok="t"/>
              </v:shape>
            </v:group>
            <v:group style="position:absolute;left:5368;top:253;width:2;height:80" coordorigin="5368,253" coordsize="2,80">
              <v:shape style="position:absolute;left:5368;top:253;width:2;height:80" coordorigin="5368,253" coordsize="1,80" path="m5368,333l5368,253e" filled="false" stroked="true" strokeweight=".748pt" strokecolor="#939598">
                <v:path arrowok="t"/>
              </v:shape>
            </v:group>
            <v:group style="position:absolute;left:5328;top:253;width:2;height:80" coordorigin="5328,253" coordsize="2,80">
              <v:shape style="position:absolute;left:5328;top:253;width:2;height:80" coordorigin="5328,253" coordsize="1,80" path="m5328,333l5328,253e" filled="false" stroked="true" strokeweight=".748pt" strokecolor="#939598">
                <v:path arrowok="t"/>
              </v:shape>
            </v:group>
            <v:group style="position:absolute;left:5288;top:253;width:2;height:80" coordorigin="5288,253" coordsize="2,80">
              <v:shape style="position:absolute;left:5288;top:253;width:2;height:80" coordorigin="5288,253" coordsize="1,80" path="m5288,333l5288,253e" filled="false" stroked="true" strokeweight=".748pt" strokecolor="#939598">
                <v:path arrowok="t"/>
              </v:shape>
            </v:group>
            <v:group style="position:absolute;left:5248;top:253;width:2;height:80" coordorigin="5248,253" coordsize="2,80">
              <v:shape style="position:absolute;left:5248;top:253;width:2;height:80" coordorigin="5248,253" coordsize="0,80" path="m5248,333l5248,253e" filled="false" stroked="true" strokeweight=".748pt" strokecolor="#939598">
                <v:path arrowok="t"/>
              </v:shape>
            </v:group>
            <v:group style="position:absolute;left:5208;top:253;width:2;height:80" coordorigin="5208,253" coordsize="2,80">
              <v:shape style="position:absolute;left:5208;top:253;width:2;height:80" coordorigin="5208,253" coordsize="0,80" path="m5208,333l5208,253e" filled="false" stroked="true" strokeweight=".748pt" strokecolor="#939598">
                <v:path arrowok="t"/>
              </v:shape>
            </v:group>
            <v:group style="position:absolute;left:5168;top:253;width:2;height:80" coordorigin="5168,253" coordsize="2,80">
              <v:shape style="position:absolute;left:5168;top:253;width:2;height:80" coordorigin="5168,253" coordsize="1,80" path="m5168,333l5168,253e" filled="false" stroked="true" strokeweight=".748pt" strokecolor="#939598">
                <v:path arrowok="t"/>
              </v:shape>
            </v:group>
            <v:group style="position:absolute;left:5128;top:253;width:2;height:80" coordorigin="5128,253" coordsize="2,80">
              <v:shape style="position:absolute;left:5128;top:253;width:2;height:80" coordorigin="5128,253" coordsize="1,80" path="m5128,333l5128,253e" filled="false" stroked="true" strokeweight=".748pt" strokecolor="#939598">
                <v:path arrowok="t"/>
              </v:shape>
            </v:group>
            <v:group style="position:absolute;left:5088;top:253;width:2;height:80" coordorigin="5088,253" coordsize="2,80">
              <v:shape style="position:absolute;left:5088;top:253;width:2;height:80" coordorigin="5088,253" coordsize="0,80" path="m5088,333l5088,253e" filled="false" stroked="true" strokeweight=".748pt" strokecolor="#939598">
                <v:path arrowok="t"/>
              </v:shape>
            </v:group>
            <v:group style="position:absolute;left:5048;top:253;width:2;height:80" coordorigin="5048,253" coordsize="2,80">
              <v:shape style="position:absolute;left:5048;top:253;width:2;height:80" coordorigin="5048,253" coordsize="0,80" path="m5048,333l5048,253e" filled="false" stroked="true" strokeweight=".748pt" strokecolor="#939598">
                <v:path arrowok="t"/>
              </v:shape>
            </v:group>
            <v:group style="position:absolute;left:5008;top:253;width:2;height:80" coordorigin="5008,253" coordsize="2,80">
              <v:shape style="position:absolute;left:5008;top:253;width:2;height:80" coordorigin="5008,253" coordsize="1,80" path="m5008,333l5008,253e" filled="false" stroked="true" strokeweight=".748pt" strokecolor="#939598">
                <v:path arrowok="t"/>
              </v:shape>
            </v:group>
            <v:group style="position:absolute;left:4968;top:253;width:2;height:80" coordorigin="4968,253" coordsize="2,80">
              <v:shape style="position:absolute;left:4968;top:253;width:2;height:80" coordorigin="4968,253" coordsize="1,80" path="m4968,333l4968,253e" filled="false" stroked="true" strokeweight=".748pt" strokecolor="#939598">
                <v:path arrowok="t"/>
              </v:shape>
            </v:group>
            <v:group style="position:absolute;left:4927;top:253;width:2;height:80" coordorigin="4927,253" coordsize="2,80">
              <v:shape style="position:absolute;left:4927;top:253;width:2;height:80" coordorigin="4927,253" coordsize="0,80" path="m4927,333l4927,253e" filled="false" stroked="true" strokeweight=".748pt" strokecolor="#939598">
                <v:path arrowok="t"/>
              </v:shape>
            </v:group>
            <v:group style="position:absolute;left:4887;top:253;width:2;height:80" coordorigin="4887,253" coordsize="2,80">
              <v:shape style="position:absolute;left:4887;top:253;width:2;height:80" coordorigin="4887,253" coordsize="0,80" path="m4887,333l4887,253e" filled="false" stroked="true" strokeweight=".748pt" strokecolor="#939598">
                <v:path arrowok="t"/>
              </v:shape>
            </v:group>
            <v:group style="position:absolute;left:4847;top:253;width:2;height:80" coordorigin="4847,253" coordsize="2,80">
              <v:shape style="position:absolute;left:4847;top:253;width:2;height:80" coordorigin="4847,253" coordsize="1,80" path="m4847,333l4847,253e" filled="false" stroked="true" strokeweight=".748pt" strokecolor="#939598">
                <v:path arrowok="t"/>
              </v:shape>
            </v:group>
            <v:group style="position:absolute;left:4807;top:253;width:2;height:80" coordorigin="4807,253" coordsize="2,80">
              <v:shape style="position:absolute;left:4807;top:253;width:2;height:80" coordorigin="4807,253" coordsize="1,80" path="m4807,333l4807,253e" filled="false" stroked="true" strokeweight=".748pt" strokecolor="#939598">
                <v:path arrowok="t"/>
              </v:shape>
            </v:group>
            <v:group style="position:absolute;left:4767;top:253;width:2;height:80" coordorigin="4767,253" coordsize="2,80">
              <v:shape style="position:absolute;left:4767;top:253;width:2;height:80" coordorigin="4767,253" coordsize="0,80" path="m4767,333l4767,253e" filled="false" stroked="true" strokeweight=".748pt" strokecolor="#939598">
                <v:path arrowok="t"/>
              </v:shape>
            </v:group>
            <v:group style="position:absolute;left:4727;top:253;width:2;height:80" coordorigin="4727,253" coordsize="2,80">
              <v:shape style="position:absolute;left:4727;top:253;width:2;height:80" coordorigin="4727,253" coordsize="0,80" path="m4727,333l4727,253e" filled="false" stroked="true" strokeweight=".748pt" strokecolor="#939598">
                <v:path arrowok="t"/>
              </v:shape>
            </v:group>
            <v:group style="position:absolute;left:4687;top:253;width:2;height:80" coordorigin="4687,253" coordsize="2,80">
              <v:shape style="position:absolute;left:4687;top:253;width:2;height:80" coordorigin="4687,253" coordsize="1,80" path="m4687,333l4687,253e" filled="false" stroked="true" strokeweight=".748pt" strokecolor="#939598">
                <v:path arrowok="t"/>
              </v:shape>
            </v:group>
            <v:group style="position:absolute;left:4647;top:253;width:2;height:80" coordorigin="4647,253" coordsize="2,80">
              <v:shape style="position:absolute;left:4647;top:253;width:2;height:80" coordorigin="4647,253" coordsize="1,80" path="m4647,333l4647,253e" filled="false" stroked="true" strokeweight=".748pt" strokecolor="#939598">
                <v:path arrowok="t"/>
              </v:shape>
            </v:group>
            <v:group style="position:absolute;left:4607;top:253;width:2;height:80" coordorigin="4607,253" coordsize="2,80">
              <v:shape style="position:absolute;left:4607;top:253;width:2;height:80" coordorigin="4607,253" coordsize="0,80" path="m4607,333l4607,253e" filled="false" stroked="true" strokeweight=".748pt" strokecolor="#939598">
                <v:path arrowok="t"/>
              </v:shape>
            </v:group>
            <v:group style="position:absolute;left:4567;top:253;width:2;height:80" coordorigin="4567,253" coordsize="2,80">
              <v:shape style="position:absolute;left:4567;top:253;width:2;height:80" coordorigin="4567,253" coordsize="0,80" path="m4567,333l4567,253e" filled="false" stroked="true" strokeweight=".748pt" strokecolor="#939598">
                <v:path arrowok="t"/>
              </v:shape>
            </v:group>
            <v:group style="position:absolute;left:4527;top:253;width:2;height:80" coordorigin="4527,253" coordsize="2,80">
              <v:shape style="position:absolute;left:4527;top:253;width:2;height:80" coordorigin="4527,253" coordsize="1,80" path="m4527,333l4527,253e" filled="false" stroked="true" strokeweight=".748pt" strokecolor="#939598">
                <v:path arrowok="t"/>
              </v:shape>
            </v:group>
            <v:group style="position:absolute;left:4487;top:253;width:2;height:80" coordorigin="4487,253" coordsize="2,80">
              <v:shape style="position:absolute;left:4487;top:253;width:2;height:80" coordorigin="4487,253" coordsize="1,80" path="m4487,333l4487,253e" filled="false" stroked="true" strokeweight=".748pt" strokecolor="#939598">
                <v:path arrowok="t"/>
              </v:shape>
            </v:group>
            <v:group style="position:absolute;left:4447;top:253;width:2;height:80" coordorigin="4447,253" coordsize="2,80">
              <v:shape style="position:absolute;left:4447;top:253;width:2;height:80" coordorigin="4447,253" coordsize="0,80" path="m4447,333l4447,253e" filled="false" stroked="true" strokeweight=".748pt" strokecolor="#939598">
                <v:path arrowok="t"/>
              </v:shape>
            </v:group>
            <v:group style="position:absolute;left:4407;top:253;width:2;height:80" coordorigin="4407,253" coordsize="2,80">
              <v:shape style="position:absolute;left:4407;top:253;width:2;height:80" coordorigin="4407,253" coordsize="0,80" path="m4407,333l4407,253e" filled="false" stroked="true" strokeweight=".748pt" strokecolor="#939598">
                <v:path arrowok="t"/>
              </v:shape>
            </v:group>
            <v:group style="position:absolute;left:4367;top:253;width:2;height:80" coordorigin="4367,253" coordsize="2,80">
              <v:shape style="position:absolute;left:4367;top:253;width:2;height:80" coordorigin="4367,253" coordsize="1,80" path="m4367,333l4367,253e" filled="false" stroked="true" strokeweight=".748pt" strokecolor="#939598">
                <v:path arrowok="t"/>
              </v:shape>
            </v:group>
            <v:group style="position:absolute;left:4327;top:253;width:2;height:80" coordorigin="4327,253" coordsize="2,80">
              <v:shape style="position:absolute;left:4327;top:253;width:2;height:80" coordorigin="4327,253" coordsize="1,80" path="m4327,333l4327,253e" filled="false" stroked="true" strokeweight=".748pt" strokecolor="#939598">
                <v:path arrowok="t"/>
              </v:shape>
            </v:group>
            <v:group style="position:absolute;left:4286;top:253;width:2;height:80" coordorigin="4286,253" coordsize="2,80">
              <v:shape style="position:absolute;left:4286;top:253;width:2;height:80" coordorigin="4286,253" coordsize="1,80" path="m4287,333l4286,253e" filled="false" stroked="true" strokeweight=".748pt" strokecolor="#939598">
                <v:path arrowok="t"/>
              </v:shape>
            </v:group>
            <v:group style="position:absolute;left:4246;top:253;width:2;height:80" coordorigin="4246,253" coordsize="2,80">
              <v:shape style="position:absolute;left:4246;top:253;width:2;height:80" coordorigin="4246,253" coordsize="1,80" path="m4246,333l4246,253e" filled="false" stroked="true" strokeweight=".748pt" strokecolor="#939598">
                <v:path arrowok="t"/>
              </v:shape>
            </v:group>
            <v:group style="position:absolute;left:4206;top:253;width:2;height:80" coordorigin="4206,253" coordsize="2,80">
              <v:shape style="position:absolute;left:4206;top:253;width:2;height:80" coordorigin="4206,253" coordsize="1,80" path="m4206,333l4206,253e" filled="false" stroked="true" strokeweight=".748pt" strokecolor="#939598">
                <v:path arrowok="t"/>
              </v:shape>
            </v:group>
            <v:group style="position:absolute;left:4166;top:253;width:2;height:80" coordorigin="4166,253" coordsize="2,80">
              <v:shape style="position:absolute;left:4166;top:253;width:2;height:80" coordorigin="4166,253" coordsize="1,80" path="m4166,333l4166,253e" filled="false" stroked="true" strokeweight=".748pt" strokecolor="#939598">
                <v:path arrowok="t"/>
              </v:shape>
            </v:group>
            <v:group style="position:absolute;left:4126;top:253;width:2;height:80" coordorigin="4126,253" coordsize="2,80">
              <v:shape style="position:absolute;left:4126;top:253;width:2;height:80" coordorigin="4126,253" coordsize="0,80" path="m4126,333l4126,253e" filled="false" stroked="true" strokeweight=".748pt" strokecolor="#939598">
                <v:path arrowok="t"/>
              </v:shape>
            </v:group>
            <v:group style="position:absolute;left:4086;top:253;width:2;height:80" coordorigin="4086,253" coordsize="2,80">
              <v:shape style="position:absolute;left:4086;top:253;width:2;height:80" coordorigin="4086,253" coordsize="1,80" path="m4086,333l4086,253e" filled="false" stroked="true" strokeweight=".748pt" strokecolor="#939598">
                <v:path arrowok="t"/>
              </v:shape>
            </v:group>
            <v:group style="position:absolute;left:4046;top:253;width:2;height:80" coordorigin="4046,253" coordsize="2,80">
              <v:shape style="position:absolute;left:4046;top:253;width:2;height:80" coordorigin="4046,253" coordsize="0,80" path="m4046,333l4046,253e" filled="false" stroked="true" strokeweight=".748pt" strokecolor="#939598">
                <v:path arrowok="t"/>
              </v:shape>
            </v:group>
            <v:group style="position:absolute;left:4006;top:253;width:2;height:80" coordorigin="4006,253" coordsize="2,80">
              <v:shape style="position:absolute;left:4006;top:253;width:2;height:80" coordorigin="4006,253" coordsize="0,80" path="m4006,333l4006,253e" filled="false" stroked="true" strokeweight=".748pt" strokecolor="#939598">
                <v:path arrowok="t"/>
              </v:shape>
            </v:group>
            <v:group style="position:absolute;left:3966;top:253;width:2;height:80" coordorigin="3966,253" coordsize="2,80">
              <v:shape style="position:absolute;left:3966;top:253;width:2;height:80" coordorigin="3966,253" coordsize="0,80" path="m3966,333l3966,253e" filled="false" stroked="true" strokeweight=".748pt" strokecolor="#939598">
                <v:path arrowok="t"/>
              </v:shape>
            </v:group>
            <v:group style="position:absolute;left:3926;top:253;width:2;height:80" coordorigin="3926,253" coordsize="2,80">
              <v:shape style="position:absolute;left:3926;top:253;width:2;height:80" coordorigin="3926,253" coordsize="1,80" path="m3926,333l3926,253e" filled="false" stroked="true" strokeweight=".748pt" strokecolor="#939598">
                <v:path arrowok="t"/>
              </v:shape>
            </v:group>
            <v:group style="position:absolute;left:3886;top:253;width:2;height:80" coordorigin="3886,253" coordsize="2,80">
              <v:shape style="position:absolute;left:3886;top:253;width:2;height:80" coordorigin="3886,253" coordsize="0,80" path="m3886,333l3886,253e" filled="false" stroked="true" strokeweight=".748pt" strokecolor="#939598">
                <v:path arrowok="t"/>
              </v:shape>
            </v:group>
            <v:group style="position:absolute;left:3846;top:253;width:2;height:80" coordorigin="3846,253" coordsize="2,80">
              <v:shape style="position:absolute;left:3846;top:253;width:2;height:80" coordorigin="3846,253" coordsize="0,80" path="m3846,333l3846,253e" filled="false" stroked="true" strokeweight=".748pt" strokecolor="#939598">
                <v:path arrowok="t"/>
              </v:shape>
            </v:group>
            <v:group style="position:absolute;left:3806;top:253;width:2;height:80" coordorigin="3806,253" coordsize="2,80">
              <v:shape style="position:absolute;left:3806;top:253;width:2;height:80" coordorigin="3806,253" coordsize="0,80" path="m3806,333l3806,253e" filled="false" stroked="true" strokeweight=".748pt" strokecolor="#939598">
                <v:path arrowok="t"/>
              </v:shape>
            </v:group>
            <v:group style="position:absolute;left:3766;top:253;width:2;height:80" coordorigin="3766,253" coordsize="2,80">
              <v:shape style="position:absolute;left:3766;top:253;width:2;height:80" coordorigin="3766,253" coordsize="1,80" path="m3766,333l3766,253e" filled="false" stroked="true" strokeweight=".748pt" strokecolor="#939598">
                <v:path arrowok="t"/>
              </v:shape>
            </v:group>
            <v:group style="position:absolute;left:3726;top:253;width:2;height:80" coordorigin="3726,253" coordsize="2,80">
              <v:shape style="position:absolute;left:3726;top:253;width:2;height:80" coordorigin="3726,253" coordsize="0,80" path="m3726,333l3726,253e" filled="false" stroked="true" strokeweight=".748pt" strokecolor="#939598">
                <v:path arrowok="t"/>
              </v:shape>
            </v:group>
            <v:group style="position:absolute;left:3686;top:253;width:2;height:80" coordorigin="3686,253" coordsize="2,80">
              <v:shape style="position:absolute;left:3686;top:253;width:2;height:80" coordorigin="3686,253" coordsize="0,80" path="m3686,333l3686,253e" filled="false" stroked="true" strokeweight=".748pt" strokecolor="#939598">
                <v:path arrowok="t"/>
              </v:shape>
            </v:group>
            <v:group style="position:absolute;left:3646;top:253;width:2;height:80" coordorigin="3646,253" coordsize="2,80">
              <v:shape style="position:absolute;left:3646;top:253;width:2;height:80" coordorigin="3646,253" coordsize="0,80" path="m3646,333l3646,253e" filled="false" stroked="true" strokeweight=".748pt" strokecolor="#939598">
                <v:path arrowok="t"/>
              </v:shape>
            </v:group>
            <v:group style="position:absolute;left:3605;top:253;width:2;height:80" coordorigin="3605,253" coordsize="2,80">
              <v:shape style="position:absolute;left:3605;top:253;width:2;height:80" coordorigin="3605,253" coordsize="1,80" path="m3605,333l3605,253e" filled="false" stroked="true" strokeweight=".748pt" strokecolor="#939598">
                <v:path arrowok="t"/>
              </v:shape>
            </v:group>
            <v:group style="position:absolute;left:3565;top:253;width:2;height:80" coordorigin="3565,253" coordsize="2,80">
              <v:shape style="position:absolute;left:3565;top:253;width:2;height:80" coordorigin="3565,253" coordsize="1,80" path="m3565,333l3565,253e" filled="false" stroked="true" strokeweight=".748pt" strokecolor="#939598">
                <v:path arrowok="t"/>
              </v:shape>
            </v:group>
            <v:group style="position:absolute;left:3525;top:253;width:2;height:80" coordorigin="3525,253" coordsize="2,80">
              <v:shape style="position:absolute;left:3525;top:253;width:2;height:80" coordorigin="3525,253" coordsize="0,80" path="m3525,333l3525,253e" filled="false" stroked="true" strokeweight=".748pt" strokecolor="#939598">
                <v:path arrowok="t"/>
              </v:shape>
            </v:group>
            <v:group style="position:absolute;left:3485;top:253;width:2;height:80" coordorigin="3485,253" coordsize="2,80">
              <v:shape style="position:absolute;left:3485;top:253;width:2;height:80" coordorigin="3485,253" coordsize="0,80" path="m3485,333l3485,253e" filled="false" stroked="true" strokeweight=".748pt" strokecolor="#939598">
                <v:path arrowok="t"/>
              </v:shape>
            </v:group>
            <v:group style="position:absolute;left:3445;top:253;width:2;height:80" coordorigin="3445,253" coordsize="2,80">
              <v:shape style="position:absolute;left:3445;top:253;width:2;height:80" coordorigin="3445,253" coordsize="1,80" path="m3445,333l3445,253e" filled="false" stroked="true" strokeweight=".748pt" strokecolor="#939598">
                <v:path arrowok="t"/>
              </v:shape>
            </v:group>
            <v:group style="position:absolute;left:3405;top:254;width:2;height:80" coordorigin="3405,254" coordsize="2,80">
              <v:shape style="position:absolute;left:3405;top:254;width:2;height:80" coordorigin="3405,254" coordsize="1,80" path="m3405,334l3405,254e" filled="false" stroked="true" strokeweight=".748pt" strokecolor="#939598">
                <v:path arrowok="t"/>
              </v:shape>
            </v:group>
            <v:group style="position:absolute;left:3365;top:254;width:2;height:80" coordorigin="3365,254" coordsize="2,80">
              <v:shape style="position:absolute;left:3365;top:254;width:2;height:80" coordorigin="3365,254" coordsize="0,80" path="m3365,334l3365,254e" filled="false" stroked="true" strokeweight=".748pt" strokecolor="#939598">
                <v:path arrowok="t"/>
              </v:shape>
            </v:group>
            <v:group style="position:absolute;left:3325;top:254;width:2;height:80" coordorigin="3325,254" coordsize="2,80">
              <v:shape style="position:absolute;left:3325;top:254;width:2;height:80" coordorigin="3325,254" coordsize="0,80" path="m3325,334l3325,254e" filled="false" stroked="true" strokeweight=".748pt" strokecolor="#939598">
                <v:path arrowok="t"/>
              </v:shape>
            </v:group>
            <v:group style="position:absolute;left:3285;top:254;width:2;height:80" coordorigin="3285,254" coordsize="2,80">
              <v:shape style="position:absolute;left:3285;top:254;width:2;height:80" coordorigin="3285,254" coordsize="1,80" path="m3285,334l3285,254e" filled="false" stroked="true" strokeweight=".748pt" strokecolor="#939598">
                <v:path arrowok="t"/>
              </v:shape>
            </v:group>
            <v:group style="position:absolute;left:3245;top:254;width:2;height:80" coordorigin="3245,254" coordsize="2,80">
              <v:shape style="position:absolute;left:3245;top:254;width:2;height:80" coordorigin="3245,254" coordsize="1,80" path="m3245,334l3245,254e" filled="false" stroked="true" strokeweight=".748pt" strokecolor="#939598">
                <v:path arrowok="t"/>
              </v:shape>
            </v:group>
            <v:group style="position:absolute;left:3205;top:254;width:2;height:80" coordorigin="3205,254" coordsize="2,80">
              <v:shape style="position:absolute;left:3205;top:254;width:2;height:80" coordorigin="3205,254" coordsize="0,80" path="m3205,334l3205,254e" filled="false" stroked="true" strokeweight=".748pt" strokecolor="#939598">
                <v:path arrowok="t"/>
              </v:shape>
            </v:group>
            <v:group style="position:absolute;left:3165;top:254;width:2;height:80" coordorigin="3165,254" coordsize="2,80">
              <v:shape style="position:absolute;left:3165;top:254;width:2;height:80" coordorigin="3165,254" coordsize="0,80" path="m3165,334l3165,254e" filled="false" stroked="true" strokeweight=".748pt" strokecolor="#939598">
                <v:path arrowok="t"/>
              </v:shape>
            </v:group>
            <v:group style="position:absolute;left:3125;top:254;width:2;height:80" coordorigin="3125,254" coordsize="2,80">
              <v:shape style="position:absolute;left:3125;top:254;width:2;height:80" coordorigin="3125,254" coordsize="1,80" path="m3125,334l3125,254e" filled="false" stroked="true" strokeweight=".748pt" strokecolor="#939598">
                <v:path arrowok="t"/>
              </v:shape>
            </v:group>
            <v:group style="position:absolute;left:3085;top:254;width:2;height:80" coordorigin="3085,254" coordsize="2,80">
              <v:shape style="position:absolute;left:3085;top:254;width:2;height:80" coordorigin="3085,254" coordsize="1,80" path="m3085,334l3085,254e" filled="false" stroked="true" strokeweight=".748pt" strokecolor="#939598">
                <v:path arrowok="t"/>
              </v:shape>
            </v:group>
            <v:group style="position:absolute;left:3045;top:254;width:2;height:80" coordorigin="3045,254" coordsize="2,80">
              <v:shape style="position:absolute;left:3045;top:254;width:2;height:80" coordorigin="3045,254" coordsize="1,80" path="m3045,334l3045,254e" filled="false" stroked="true" strokeweight=".748pt" strokecolor="#939598">
                <v:path arrowok="t"/>
              </v:shape>
            </v:group>
            <v:group style="position:absolute;left:3005;top:254;width:2;height:80" coordorigin="3005,254" coordsize="2,80">
              <v:shape style="position:absolute;left:3005;top:254;width:2;height:80" coordorigin="3005,254" coordsize="1,80" path="m3005,334l3005,254e" filled="false" stroked="true" strokeweight=".748pt" strokecolor="#939598">
                <v:path arrowok="t"/>
              </v:shape>
            </v:group>
            <v:group style="position:absolute;left:2964;top:254;width:2;height:80" coordorigin="2964,254" coordsize="2,80">
              <v:shape style="position:absolute;left:2964;top:254;width:2;height:80" coordorigin="2964,254" coordsize="1,80" path="m2965,334l2964,254e" filled="false" stroked="true" strokeweight=".748pt" strokecolor="#939598">
                <v:path arrowok="t"/>
              </v:shape>
            </v:group>
            <v:group style="position:absolute;left:2924;top:254;width:2;height:80" coordorigin="2924,254" coordsize="2,80">
              <v:shape style="position:absolute;left:2924;top:254;width:2;height:80" coordorigin="2924,254" coordsize="0,80" path="m2924,334l2924,254e" filled="false" stroked="true" strokeweight=".748pt" strokecolor="#939598">
                <v:path arrowok="t"/>
              </v:shape>
            </v:group>
            <v:group style="position:absolute;left:2884;top:254;width:2;height:80" coordorigin="2884,254" coordsize="2,80">
              <v:shape style="position:absolute;left:2884;top:254;width:2;height:80" coordorigin="2884,254" coordsize="1,80" path="m2884,334l2884,254e" filled="false" stroked="true" strokeweight=".748pt" strokecolor="#939598">
                <v:path arrowok="t"/>
              </v:shape>
            </v:group>
            <v:group style="position:absolute;left:2844;top:254;width:2;height:80" coordorigin="2844,254" coordsize="2,80">
              <v:shape style="position:absolute;left:2844;top:254;width:2;height:80" coordorigin="2844,254" coordsize="1,80" path="m2844,334l2844,254e" filled="false" stroked="true" strokeweight=".748pt" strokecolor="#939598">
                <v:path arrowok="t"/>
              </v:shape>
            </v:group>
            <v:group style="position:absolute;left:2804;top:254;width:2;height:80" coordorigin="2804,254" coordsize="2,80">
              <v:shape style="position:absolute;left:2804;top:254;width:2;height:80" coordorigin="2804,254" coordsize="0,80" path="m2804,334l2804,254e" filled="false" stroked="true" strokeweight=".748pt" strokecolor="#939598">
                <v:path arrowok="t"/>
              </v:shape>
            </v:group>
            <v:group style="position:absolute;left:2764;top:254;width:2;height:80" coordorigin="2764,254" coordsize="2,80">
              <v:shape style="position:absolute;left:2764;top:254;width:2;height:80" coordorigin="2764,254" coordsize="0,80" path="m2764,334l2764,254e" filled="false" stroked="true" strokeweight=".748pt" strokecolor="#939598">
                <v:path arrowok="t"/>
              </v:shape>
            </v:group>
            <v:group style="position:absolute;left:2724;top:254;width:2;height:80" coordorigin="2724,254" coordsize="2,80">
              <v:shape style="position:absolute;left:2724;top:254;width:2;height:80" coordorigin="2724,254" coordsize="1,80" path="m2724,334l2724,254e" filled="false" stroked="true" strokeweight=".748pt" strokecolor="#939598">
                <v:path arrowok="t"/>
              </v:shape>
            </v:group>
            <v:group style="position:absolute;left:2684;top:254;width:2;height:80" coordorigin="2684,254" coordsize="2,80">
              <v:shape style="position:absolute;left:2684;top:254;width:2;height:80" coordorigin="2684,254" coordsize="1,80" path="m2684,334l2684,254e" filled="false" stroked="true" strokeweight=".748pt" strokecolor="#939598">
                <v:path arrowok="t"/>
              </v:shape>
            </v:group>
            <v:group style="position:absolute;left:2644;top:254;width:2;height:80" coordorigin="2644,254" coordsize="2,80">
              <v:shape style="position:absolute;left:2644;top:254;width:2;height:80" coordorigin="2644,254" coordsize="0,80" path="m2644,334l2644,254e" filled="false" stroked="true" strokeweight=".748pt" strokecolor="#939598">
                <v:path arrowok="t"/>
              </v:shape>
            </v:group>
            <v:group style="position:absolute;left:2604;top:254;width:2;height:80" coordorigin="2604,254" coordsize="2,80">
              <v:shape style="position:absolute;left:2604;top:254;width:2;height:80" coordorigin="2604,254" coordsize="0,80" path="m2604,334l2604,254e" filled="false" stroked="true" strokeweight=".748pt" strokecolor="#939598">
                <v:path arrowok="t"/>
              </v:shape>
            </v:group>
            <v:group style="position:absolute;left:2564;top:254;width:2;height:80" coordorigin="2564,254" coordsize="2,80">
              <v:shape style="position:absolute;left:2564;top:254;width:2;height:80" coordorigin="2564,254" coordsize="1,80" path="m2564,334l2564,254e" filled="false" stroked="true" strokeweight=".748pt" strokecolor="#939598">
                <v:path arrowok="t"/>
              </v:shape>
            </v:group>
            <v:group style="position:absolute;left:2524;top:254;width:2;height:80" coordorigin="2524,254" coordsize="2,80">
              <v:shape style="position:absolute;left:2524;top:254;width:2;height:80" coordorigin="2524,254" coordsize="1,80" path="m2524,334l2524,254e" filled="false" stroked="true" strokeweight=".748pt" strokecolor="#939598">
                <v:path arrowok="t"/>
              </v:shape>
            </v:group>
            <v:group style="position:absolute;left:2484;top:254;width:2;height:80" coordorigin="2484,254" coordsize="2,80">
              <v:shape style="position:absolute;left:2484;top:254;width:2;height:80" coordorigin="2484,254" coordsize="0,80" path="m2484,334l2484,254e" filled="false" stroked="true" strokeweight=".748pt" strokecolor="#939598">
                <v:path arrowok="t"/>
              </v:shape>
            </v:group>
            <v:group style="position:absolute;left:2444;top:254;width:2;height:80" coordorigin="2444,254" coordsize="2,80">
              <v:shape style="position:absolute;left:2444;top:254;width:2;height:80" coordorigin="2444,254" coordsize="0,80" path="m2444,334l2444,254e" filled="false" stroked="true" strokeweight=".748pt" strokecolor="#939598">
                <v:path arrowok="t"/>
              </v:shape>
            </v:group>
            <v:group style="position:absolute;left:2404;top:254;width:2;height:80" coordorigin="2404,254" coordsize="2,80">
              <v:shape style="position:absolute;left:2404;top:254;width:2;height:80" coordorigin="2404,254" coordsize="1,80" path="m2404,334l2404,254e" filled="false" stroked="true" strokeweight=".748pt" strokecolor="#939598">
                <v:path arrowok="t"/>
              </v:shape>
            </v:group>
            <v:group style="position:absolute;left:2364;top:254;width:2;height:80" coordorigin="2364,254" coordsize="2,80">
              <v:shape style="position:absolute;left:2364;top:254;width:2;height:80" coordorigin="2364,254" coordsize="1,80" path="m2364,334l2364,254e" filled="false" stroked="true" strokeweight=".748pt" strokecolor="#939598">
                <v:path arrowok="t"/>
              </v:shape>
            </v:group>
            <v:group style="position:absolute;left:2324;top:254;width:2;height:80" coordorigin="2324,254" coordsize="2,80">
              <v:shape style="position:absolute;left:2324;top:254;width:2;height:80" coordorigin="2324,254" coordsize="0,80" path="m2324,334l2324,254e" filled="false" stroked="true" strokeweight=".748pt" strokecolor="#939598">
                <v:path arrowok="t"/>
              </v:shape>
            </v:group>
            <v:group style="position:absolute;left:2283;top:254;width:2;height:80" coordorigin="2283,254" coordsize="2,80">
              <v:shape style="position:absolute;left:2283;top:254;width:2;height:80" coordorigin="2283,254" coordsize="0,80" path="m2283,334l2283,254e" filled="false" stroked="true" strokeweight=".748pt" strokecolor="#939598">
                <v:path arrowok="t"/>
              </v:shape>
            </v:group>
            <v:group style="position:absolute;left:2243;top:254;width:2;height:80" coordorigin="2243,254" coordsize="2,80">
              <v:shape style="position:absolute;left:2243;top:254;width:2;height:80" coordorigin="2243,254" coordsize="1,80" path="m2243,334l2243,254e" filled="false" stroked="true" strokeweight=".748pt" strokecolor="#939598">
                <v:path arrowok="t"/>
              </v:shape>
            </v:group>
            <v:group style="position:absolute;left:2203;top:254;width:2;height:80" coordorigin="2203,254" coordsize="2,80">
              <v:shape style="position:absolute;left:2203;top:254;width:2;height:80" coordorigin="2203,254" coordsize="1,80" path="m2203,334l2203,254e" filled="false" stroked="true" strokeweight=".748pt" strokecolor="#939598">
                <v:path arrowok="t"/>
              </v:shape>
            </v:group>
            <v:group style="position:absolute;left:2163;top:254;width:2;height:80" coordorigin="2163,254" coordsize="2,80">
              <v:shape style="position:absolute;left:2163;top:254;width:2;height:80" coordorigin="2163,254" coordsize="0,80" path="m2163,334l2163,254e" filled="false" stroked="true" strokeweight=".748pt" strokecolor="#939598">
                <v:path arrowok="t"/>
              </v:shape>
            </v:group>
            <v:group style="position:absolute;left:2123;top:254;width:2;height:80" coordorigin="2123,254" coordsize="2,80">
              <v:shape style="position:absolute;left:2123;top:254;width:2;height:80" coordorigin="2123,254" coordsize="0,80" path="m2123,334l2123,254e" filled="false" stroked="true" strokeweight=".748pt" strokecolor="#939598">
                <v:path arrowok="t"/>
              </v:shape>
            </v:group>
            <v:group style="position:absolute;left:2083;top:254;width:2;height:80" coordorigin="2083,254" coordsize="2,80">
              <v:shape style="position:absolute;left:2083;top:254;width:2;height:80" coordorigin="2083,254" coordsize="1,80" path="m2083,334l2083,254e" filled="false" stroked="true" strokeweight=".748pt" strokecolor="#939598">
                <v:path arrowok="t"/>
              </v:shape>
            </v:group>
            <v:group style="position:absolute;left:2043;top:254;width:2;height:80" coordorigin="2043,254" coordsize="2,80">
              <v:shape style="position:absolute;left:2043;top:254;width:2;height:80" coordorigin="2043,254" coordsize="1,80" path="m2043,334l2043,254e" filled="false" stroked="true" strokeweight=".748pt" strokecolor="#939598">
                <v:path arrowok="t"/>
              </v:shape>
            </v:group>
            <v:group style="position:absolute;left:2003;top:254;width:2;height:80" coordorigin="2003,254" coordsize="2,80">
              <v:shape style="position:absolute;left:2003;top:254;width:2;height:80" coordorigin="2003,254" coordsize="0,80" path="m2003,334l2003,254e" filled="false" stroked="true" strokeweight=".748pt" strokecolor="#939598">
                <v:path arrowok="t"/>
              </v:shape>
            </v:group>
            <v:group style="position:absolute;left:1963;top:254;width:2;height:80" coordorigin="1963,254" coordsize="2,80">
              <v:shape style="position:absolute;left:1963;top:254;width:2;height:80" coordorigin="1963,254" coordsize="0,80" path="m1963,334l1963,254e" filled="false" stroked="true" strokeweight=".748pt" strokecolor="#939598">
                <v:path arrowok="t"/>
              </v:shape>
            </v:group>
            <v:group style="position:absolute;left:1923;top:254;width:2;height:80" coordorigin="1923,254" coordsize="2,80">
              <v:shape style="position:absolute;left:1923;top:254;width:2;height:80" coordorigin="1923,254" coordsize="1,80" path="m1923,334l1923,254e" filled="false" stroked="true" strokeweight=".748pt" strokecolor="#939598">
                <v:path arrowok="t"/>
              </v:shape>
            </v:group>
            <v:group style="position:absolute;left:1883;top:254;width:2;height:80" coordorigin="1883,254" coordsize="2,80">
              <v:shape style="position:absolute;left:1883;top:254;width:2;height:80" coordorigin="1883,254" coordsize="1,80" path="m1883,334l1883,254e" filled="false" stroked="true" strokeweight=".748pt" strokecolor="#939598">
                <v:path arrowok="t"/>
              </v:shape>
            </v:group>
            <v:group style="position:absolute;left:1843;top:254;width:2;height:80" coordorigin="1843,254" coordsize="2,80">
              <v:shape style="position:absolute;left:1843;top:254;width:2;height:80" coordorigin="1843,254" coordsize="1,80" path="m1843,334l1843,254e" filled="false" stroked="true" strokeweight=".748pt" strokecolor="#939598">
                <v:path arrowok="t"/>
              </v:shape>
            </v:group>
            <v:group style="position:absolute;left:1803;top:254;width:2;height:80" coordorigin="1803,254" coordsize="2,80">
              <v:shape style="position:absolute;left:1803;top:254;width:2;height:80" coordorigin="1803,254" coordsize="1,80" path="m1803,334l1803,254e" filled="false" stroked="true" strokeweight=".748pt" strokecolor="#939598">
                <v:path arrowok="t"/>
              </v:shape>
            </v:group>
            <v:group style="position:absolute;left:1763;top:254;width:2;height:80" coordorigin="1763,254" coordsize="2,80">
              <v:shape style="position:absolute;left:1763;top:254;width:2;height:80" coordorigin="1763,254" coordsize="1,80" path="m1763,334l1763,254e" filled="false" stroked="true" strokeweight=".748pt" strokecolor="#939598">
                <v:path arrowok="t"/>
              </v:shape>
            </v:group>
            <v:group style="position:absolute;left:1723;top:254;width:2;height:80" coordorigin="1723,254" coordsize="2,80">
              <v:shape style="position:absolute;left:1723;top:254;width:2;height:80" coordorigin="1723,254" coordsize="0,80" path="m1723,334l1723,254e" filled="false" stroked="true" strokeweight=".748pt" strokecolor="#939598">
                <v:path arrowok="t"/>
              </v:shape>
            </v:group>
            <v:group style="position:absolute;left:1683;top:254;width:2;height:80" coordorigin="1683,254" coordsize="2,80">
              <v:shape style="position:absolute;left:1683;top:254;width:2;height:80" coordorigin="1683,254" coordsize="0,80" path="m1683,334l1683,254e" filled="false" stroked="true" strokeweight=".748pt" strokecolor="#939598">
                <v:path arrowok="t"/>
              </v:shape>
            </v:group>
            <v:group style="position:absolute;left:1642;top:254;width:2;height:80" coordorigin="1642,254" coordsize="2,80">
              <v:shape style="position:absolute;left:1642;top:254;width:2;height:80" coordorigin="1642,254" coordsize="0,80" path="m1642,334l1642,254e" filled="false" stroked="true" strokeweight=".748pt" strokecolor="#939598">
                <v:path arrowok="t"/>
              </v:shape>
            </v:group>
            <v:group style="position:absolute;left:1602;top:254;width:2;height:80" coordorigin="1602,254" coordsize="2,80">
              <v:shape style="position:absolute;left:1602;top:254;width:2;height:80" coordorigin="1602,254" coordsize="0,80" path="m1602,334l1602,254e" filled="false" stroked="true" strokeweight=".748pt" strokecolor="#939598">
                <v:path arrowok="t"/>
              </v:shape>
            </v:group>
            <v:group style="position:absolute;left:1562;top:254;width:2;height:80" coordorigin="1562,254" coordsize="2,80">
              <v:shape style="position:absolute;left:1562;top:254;width:2;height:80" coordorigin="1562,254" coordsize="0,80" path="m1562,334l1562,254e" filled="false" stroked="true" strokeweight=".748pt" strokecolor="#939598">
                <v:path arrowok="t"/>
              </v:shape>
            </v:group>
            <v:group style="position:absolute;left:1522;top:254;width:2;height:80" coordorigin="1522,254" coordsize="2,80">
              <v:shape style="position:absolute;left:1522;top:254;width:2;height:80" coordorigin="1522,254" coordsize="1,80" path="m1522,334l1522,254e" filled="false" stroked="true" strokeweight=".748pt" strokecolor="#939598">
                <v:path arrowok="t"/>
              </v:shape>
            </v:group>
            <v:group style="position:absolute;left:1482;top:254;width:2;height:80" coordorigin="1482,254" coordsize="2,80">
              <v:shape style="position:absolute;left:1482;top:254;width:2;height:80" coordorigin="1482,254" coordsize="0,80" path="m1482,334l1482,254e" filled="false" stroked="true" strokeweight=".748pt" strokecolor="#939598">
                <v:path arrowok="t"/>
              </v:shape>
            </v:group>
            <v:group style="position:absolute;left:1442;top:254;width:2;height:80" coordorigin="1442,254" coordsize="2,80">
              <v:shape style="position:absolute;left:1442;top:254;width:2;height:80" coordorigin="1442,254" coordsize="0,80" path="m1442,334l1442,254e" filled="false" stroked="true" strokeweight=".748pt" strokecolor="#939598">
                <v:path arrowok="t"/>
              </v:shape>
            </v:group>
            <v:group style="position:absolute;left:1402;top:254;width:2;height:80" coordorigin="1402,254" coordsize="2,80">
              <v:shape style="position:absolute;left:1402;top:254;width:2;height:80" coordorigin="1402,254" coordsize="1,80" path="m1402,334l1402,254e" filled="false" stroked="true" strokeweight=".748pt" strokecolor="#939598">
                <v:path arrowok="t"/>
              </v:shape>
            </v:group>
            <v:group style="position:absolute;left:1362;top:254;width:2;height:80" coordorigin="1362,254" coordsize="2,80">
              <v:shape style="position:absolute;left:1362;top:254;width:2;height:80" coordorigin="1362,254" coordsize="0,80" path="m1362,334l1362,254e" filled="false" stroked="true" strokeweight=".748pt" strokecolor="#939598">
                <v:path arrowok="t"/>
              </v:shape>
            </v:group>
            <v:group style="position:absolute;left:1322;top:254;width:2;height:80" coordorigin="1322,254" coordsize="2,80">
              <v:shape style="position:absolute;left:1322;top:254;width:2;height:80" coordorigin="1322,254" coordsize="0,80" path="m1322,334l1322,254e" filled="false" stroked="true" strokeweight=".748pt" strokecolor="#939598">
                <v:path arrowok="t"/>
              </v:shape>
            </v:group>
            <v:group style="position:absolute;left:1282;top:254;width:2;height:80" coordorigin="1282,254" coordsize="2,80">
              <v:shape style="position:absolute;left:1282;top:254;width:2;height:80" coordorigin="1282,254" coordsize="0,80" path="m1282,334l1282,254e" filled="false" stroked="true" strokeweight=".748pt" strokecolor="#939598">
                <v:path arrowok="t"/>
              </v:shape>
            </v:group>
            <v:group style="position:absolute;left:1242;top:254;width:2;height:80" coordorigin="1242,254" coordsize="2,80">
              <v:shape style="position:absolute;left:1242;top:254;width:2;height:80" coordorigin="1242,254" coordsize="0,80" path="m1242,334l1242,254e" filled="false" stroked="true" strokeweight=".748pt" strokecolor="#939598">
                <v:path arrowok="t"/>
              </v:shape>
            </v:group>
            <v:group style="position:absolute;left:1202;top:254;width:2;height:80" coordorigin="1202,254" coordsize="2,80">
              <v:shape style="position:absolute;left:1202;top:254;width:2;height:80" coordorigin="1202,254" coordsize="1,80" path="m1202,334l1202,254e" filled="false" stroked="true" strokeweight=".748pt" strokecolor="#939598">
                <v:path arrowok="t"/>
              </v:shape>
            </v:group>
            <v:group style="position:absolute;left:1162;top:254;width:2;height:80" coordorigin="1162,254" coordsize="2,80">
              <v:shape style="position:absolute;left:1162;top:254;width:2;height:80" coordorigin="1162,254" coordsize="0,80" path="m1162,334l1162,254e" filled="false" stroked="true" strokeweight=".748pt" strokecolor="#939598">
                <v:path arrowok="t"/>
              </v:shape>
            </v:group>
            <v:group style="position:absolute;left:1122;top:254;width:2;height:80" coordorigin="1122,254" coordsize="2,80">
              <v:shape style="position:absolute;left:1122;top:254;width:2;height:80" coordorigin="1122,254" coordsize="0,80" path="m1122,334l1122,254e" filled="false" stroked="true" strokeweight=".748pt" strokecolor="#939598">
                <v:path arrowok="t"/>
              </v:shape>
            </v:group>
            <v:group style="position:absolute;left:1082;top:254;width:2;height:80" coordorigin="1082,254" coordsize="2,80">
              <v:shape style="position:absolute;left:1082;top:254;width:2;height:80" coordorigin="1082,254" coordsize="1,80" path="m1082,334l1082,254e" filled="false" stroked="true" strokeweight=".748pt" strokecolor="#939598">
                <v:path arrowok="t"/>
              </v:shape>
            </v:group>
            <v:group style="position:absolute;left:1042;top:254;width:2;height:80" coordorigin="1042,254" coordsize="2,80">
              <v:shape style="position:absolute;left:1042;top:254;width:2;height:80" coordorigin="1042,254" coordsize="0,80" path="m1042,334l1042,254e" filled="false" stroked="true" strokeweight=".748pt" strokecolor="#939598">
                <v:path arrowok="t"/>
              </v:shape>
            </v:group>
            <v:group style="position:absolute;left:1002;top:254;width:2;height:80" coordorigin="1002,254" coordsize="2,80">
              <v:shape style="position:absolute;left:1002;top:254;width:2;height:80" coordorigin="1002,254" coordsize="0,80" path="m1002,334l1002,254e" filled="false" stroked="true" strokeweight=".748pt" strokecolor="#939598">
                <v:path arrowok="t"/>
              </v:shape>
            </v:group>
            <v:group style="position:absolute;left:961;top:254;width:2;height:80" coordorigin="961,254" coordsize="2,80">
              <v:shape style="position:absolute;left:961;top:254;width:2;height:80" coordorigin="961,254" coordsize="0,80" path="m961,334l961,254e" filled="false" stroked="true" strokeweight=".748pt" strokecolor="#939598">
                <v:path arrowok="t"/>
              </v:shape>
            </v:group>
            <v:group style="position:absolute;left:921;top:254;width:2;height:80" coordorigin="921,254" coordsize="2,80">
              <v:shape style="position:absolute;left:921;top:254;width:2;height:80" coordorigin="921,254" coordsize="0,80" path="m921,334l921,254e" filled="false" stroked="true" strokeweight=".748pt" strokecolor="#939598">
                <v:path arrowok="t"/>
              </v:shape>
            </v:group>
            <v:group style="position:absolute;left:881;top:254;width:2;height:80" coordorigin="881,254" coordsize="2,80">
              <v:shape style="position:absolute;left:881;top:254;width:2;height:80" coordorigin="881,254" coordsize="1,80" path="m881,334l881,254e" filled="false" stroked="true" strokeweight=".748pt" strokecolor="#939598">
                <v:path arrowok="t"/>
              </v:shape>
            </v:group>
            <v:group style="position:absolute;left:841;top:254;width:2;height:80" coordorigin="841,254" coordsize="2,80">
              <v:shape style="position:absolute;left:841;top:254;width:2;height:80" coordorigin="841,254" coordsize="0,80" path="m841,334l841,254e" filled="false" stroked="true" strokeweight=".748pt" strokecolor="#939598">
                <v:path arrowok="t"/>
              </v:shape>
            </v:group>
            <v:group style="position:absolute;left:801;top:254;width:2;height:80" coordorigin="801,254" coordsize="2,80">
              <v:shape style="position:absolute;left:801;top:254;width:2;height:80" coordorigin="801,254" coordsize="0,80" path="m801,334l801,254e" filled="false" stroked="true" strokeweight=".748pt" strokecolor="#939598">
                <v:path arrowok="t"/>
              </v:shape>
            </v:group>
            <v:group style="position:absolute;left:761;top:254;width:2;height:80" coordorigin="761,254" coordsize="2,80">
              <v:shape style="position:absolute;left:761;top:254;width:2;height:80" coordorigin="761,254" coordsize="1,80" path="m761,334l761,254e" filled="false" stroked="true" strokeweight=".748pt" strokecolor="#939598">
                <v:path arrowok="t"/>
              </v:shape>
            </v:group>
            <v:group style="position:absolute;left:721;top:254;width:2;height:80" coordorigin="721,254" coordsize="2,80">
              <v:shape style="position:absolute;left:721;top:254;width:2;height:80" coordorigin="721,254" coordsize="1,80" path="m721,334l721,254e" filled="false" stroked="true" strokeweight=".748pt" strokecolor="#939598">
                <v:path arrowok="t"/>
              </v:shape>
            </v:group>
            <v:group style="position:absolute;left:681;top:254;width:2;height:80" coordorigin="681,254" coordsize="2,80">
              <v:shape style="position:absolute;left:681;top:254;width:2;height:80" coordorigin="681,254" coordsize="1,80" path="m681,334l681,254e" filled="false" stroked="true" strokeweight=".748pt" strokecolor="#939598">
                <v:path arrowok="t"/>
              </v:shape>
            </v:group>
            <v:group style="position:absolute;left:641;top:254;width:2;height:80" coordorigin="641,254" coordsize="2,80">
              <v:shape style="position:absolute;left:641;top:254;width:2;height:80" coordorigin="641,254" coordsize="1,80" path="m641,334l641,254e" filled="false" stroked="true" strokeweight=".748pt" strokecolor="#939598">
                <v:path arrowok="t"/>
              </v:shape>
            </v:group>
            <v:group style="position:absolute;left:601;top:254;width:2;height:80" coordorigin="601,254" coordsize="2,80">
              <v:shape style="position:absolute;left:601;top:254;width:2;height:80" coordorigin="601,254" coordsize="1,80" path="m601,334l601,254e" filled="false" stroked="true" strokeweight=".748pt" strokecolor="#939598">
                <v:path arrowok="t"/>
              </v:shape>
            </v:group>
            <v:group style="position:absolute;left:561;top:254;width:2;height:80" coordorigin="561,254" coordsize="2,80">
              <v:shape style="position:absolute;left:561;top:254;width:2;height:80" coordorigin="561,254" coordsize="0,80" path="m561,334l561,254e" filled="false" stroked="true" strokeweight=".748pt" strokecolor="#939598">
                <v:path arrowok="t"/>
              </v:shape>
            </v:group>
            <v:group style="position:absolute;left:521;top:254;width:2;height:80" coordorigin="521,254" coordsize="2,80">
              <v:shape style="position:absolute;left:521;top:254;width:2;height:80" coordorigin="521,254" coordsize="1,80" path="m521,334l521,254e" filled="false" stroked="true" strokeweight=".748pt" strokecolor="#939598">
                <v:path arrowok="t"/>
              </v:shape>
            </v:group>
            <v:group style="position:absolute;left:481;top:254;width:2;height:80" coordorigin="481,254" coordsize="2,80">
              <v:shape style="position:absolute;left:481;top:254;width:2;height:80" coordorigin="481,254" coordsize="0,80" path="m481,334l481,254e" filled="false" stroked="true" strokeweight=".748pt" strokecolor="#939598">
                <v:path arrowok="t"/>
              </v:shape>
            </v:group>
            <v:group style="position:absolute;left:441;top:254;width:2;height:80" coordorigin="441,254" coordsize="2,80">
              <v:shape style="position:absolute;left:441;top:254;width:2;height:80" coordorigin="441,254" coordsize="0,80" path="m441,334l441,254e" filled="false" stroked="true" strokeweight=".748pt" strokecolor="#939598">
                <v:path arrowok="t"/>
              </v:shape>
            </v:group>
            <v:group style="position:absolute;left:401;top:254;width:2;height:80" coordorigin="401,254" coordsize="2,80">
              <v:shape style="position:absolute;left:401;top:254;width:2;height:80" coordorigin="401,254" coordsize="0,80" path="m401,334l401,254e" filled="false" stroked="true" strokeweight=".748pt" strokecolor="#939598">
                <v:path arrowok="t"/>
              </v:shape>
            </v:group>
            <v:group style="position:absolute;left:361;top:254;width:2;height:80" coordorigin="361,254" coordsize="2,80">
              <v:shape style="position:absolute;left:361;top:254;width:2;height:80" coordorigin="361,254" coordsize="0,80" path="m361,334l361,254e" filled="false" stroked="true" strokeweight=".748pt" strokecolor="#939598">
                <v:path arrowok="t"/>
              </v:shape>
            </v:group>
            <v:group style="position:absolute;left:320;top:254;width:2;height:80" coordorigin="320,254" coordsize="2,80">
              <v:shape style="position:absolute;left:320;top:254;width:2;height:80" coordorigin="320,254" coordsize="1,80" path="m320,334l320,254e" filled="false" stroked="true" strokeweight=".748pt" strokecolor="#939598">
                <v:path arrowok="t"/>
              </v:shape>
            </v:group>
            <v:group style="position:absolute;left:280;top:254;width:2;height:80" coordorigin="280,254" coordsize="2,80">
              <v:shape style="position:absolute;left:280;top:254;width:2;height:80" coordorigin="280,254" coordsize="0,80" path="m280,334l280,254e" filled="false" stroked="true" strokeweight=".748pt" strokecolor="#939598">
                <v:path arrowok="t"/>
              </v:shape>
            </v:group>
            <v:group style="position:absolute;left:240;top:254;width:2;height:80" coordorigin="240,254" coordsize="2,80">
              <v:shape style="position:absolute;left:240;top:254;width:2;height:80" coordorigin="240,254" coordsize="0,80" path="m240,334l240,254e" filled="false" stroked="true" strokeweight=".748pt" strokecolor="#939598">
                <v:path arrowok="t"/>
              </v:shape>
            </v:group>
            <v:group style="position:absolute;left:200;top:254;width:2;height:80" coordorigin="200,254" coordsize="2,80">
              <v:shape style="position:absolute;left:200;top:254;width:2;height:80" coordorigin="200,254" coordsize="0,80" path="m200,334l200,254e" filled="false" stroked="true" strokeweight=".748pt" strokecolor="#939598">
                <v:path arrowok="t"/>
              </v:shape>
            </v:group>
            <v:group style="position:absolute;left:160;top:254;width:2;height:80" coordorigin="160,254" coordsize="2,80">
              <v:shape style="position:absolute;left:160;top:254;width:2;height:80" coordorigin="160,254" coordsize="0,80" path="m160,334l160,254e" filled="false" stroked="true" strokeweight=".748pt" strokecolor="#939598">
                <v:path arrowok="t"/>
              </v:shape>
            </v:group>
            <v:group style="position:absolute;left:120;top:254;width:2;height:80" coordorigin="120,254" coordsize="2,80">
              <v:shape style="position:absolute;left:120;top:254;width:2;height:80" coordorigin="120,254" coordsize="0,80" path="m120,334l120,254e" filled="false" stroked="true" strokeweight=".748pt" strokecolor="#939598">
                <v:path arrowok="t"/>
              </v:shape>
            </v:group>
            <v:group style="position:absolute;left:80;top:254;width:2;height:80" coordorigin="80,254" coordsize="2,80">
              <v:shape style="position:absolute;left:80;top:254;width:2;height:80" coordorigin="80,254" coordsize="0,80" path="m80,334l80,254e" filled="false" stroked="true" strokeweight=".748pt" strokecolor="#939598">
                <v:path arrowok="t"/>
              </v:shape>
            </v:group>
            <v:group style="position:absolute;left:40;top:254;width:2;height:80" coordorigin="40,254" coordsize="2,80">
              <v:shape style="position:absolute;left:40;top:254;width:2;height:80" coordorigin="40,254" coordsize="0,80" path="m40,334l40,254e" filled="false" stroked="true" strokeweight=".748pt" strokecolor="#939598">
                <v:path arrowok="t"/>
              </v:shape>
            </v:group>
            <v:group style="position:absolute;left:0;top:286;width:2;height:49" coordorigin="0,286" coordsize="2,49">
              <v:shape style="position:absolute;left:0;top:286;width:2;height:49" coordorigin="0,286" coordsize="0,49" path="m0,335l0,287e" filled="false" stroked="true" strokeweight=".748pt" strokecolor="#939598">
                <v:path arrowok="t"/>
              </v:shape>
            </v:group>
            <w10:wrap type="none"/>
          </v:group>
        </w:pict>
      </w:r>
      <w:r>
        <w:rPr>
          <w:color w:val="939598"/>
          <w:u w:val="none"/>
        </w:rPr>
      </w:r>
      <w:r>
        <w:rPr>
          <w:color w:val="939598"/>
          <w:u w:val="thick" w:color="939598"/>
        </w:rPr>
        <w:t> </w:t>
      </w:r>
      <w:r>
        <w:rPr>
          <w:color w:val="939598"/>
          <w:u w:val="none"/>
        </w:rPr>
        <w:tab/>
      </w:r>
      <w:r>
        <w:rPr>
          <w:color w:val="939598"/>
          <w:spacing w:val="-27"/>
          <w:u w:val="none"/>
        </w:rPr>
        <w:t>55</w:t>
      </w:r>
      <w:r>
        <w:rPr>
          <w:color w:val="939598"/>
          <w:spacing w:val="-8"/>
          <w:u w:val="none"/>
        </w:rPr>
        <w:t> </w:t>
      </w:r>
      <w:r>
        <w:rPr>
          <w:color w:val="939598"/>
          <w:u w:val="thick" w:color="939598"/>
        </w:rPr>
        <w:t> </w:t>
      </w:r>
      <w:r>
        <w:rPr>
          <w:color w:val="939598"/>
          <w:u w:val="none"/>
        </w:rPr>
      </w:r>
      <w:r>
        <w:rPr>
          <w:u w:val="none"/>
        </w:rPr>
      </w:r>
    </w:p>
    <w:p>
      <w:pPr>
        <w:spacing w:after="0" w:line="240" w:lineRule="auto"/>
        <w:jc w:val="left"/>
        <w:sectPr>
          <w:type w:val="continuous"/>
          <w:pgSz w:w="11910" w:h="16840"/>
          <w:pgMar w:top="1180" w:bottom="28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Heading2"/>
        <w:spacing w:line="240" w:lineRule="auto" w:before="160"/>
        <w:ind w:left="942" w:right="988"/>
        <w:jc w:val="left"/>
      </w:pPr>
      <w:r>
        <w:rPr/>
        <w:pict>
          <v:group style="position:absolute;margin-left:.0004pt;margin-top:-93.242889pt;width:594.950pt;height:4.850pt;mso-position-horizontal-relative:page;mso-position-vertical-relative:paragraph;z-index:7192" coordorigin="0,-1865" coordsize="11899,97">
            <v:group style="position:absolute;left:11891;top:-1857;width:2;height:80" coordorigin="11891,-1857" coordsize="2,80">
              <v:shape style="position:absolute;left:11891;top:-1857;width:2;height:80" coordorigin="11891,-1857" coordsize="0,80" path="m11891,-1777l11891,-1857e" filled="false" stroked="true" strokeweight=".748pt" strokecolor="#939598">
                <v:path arrowok="t"/>
              </v:shape>
            </v:group>
            <v:group style="position:absolute;left:11851;top:-1857;width:2;height:80" coordorigin="11851,-1857" coordsize="2,80">
              <v:shape style="position:absolute;left:11851;top:-1857;width:2;height:80" coordorigin="11851,-1857" coordsize="0,80" path="m11851,-1777l11851,-1857e" filled="false" stroked="true" strokeweight=".748pt" strokecolor="#939598">
                <v:path arrowok="t"/>
              </v:shape>
            </v:group>
            <v:group style="position:absolute;left:11811;top:-1857;width:2;height:80" coordorigin="11811,-1857" coordsize="2,80">
              <v:shape style="position:absolute;left:11811;top:-1857;width:2;height:80" coordorigin="11811,-1857" coordsize="0,80" path="m11811,-1777l11811,-1857e" filled="false" stroked="true" strokeweight=".748pt" strokecolor="#939598">
                <v:path arrowok="t"/>
              </v:shape>
            </v:group>
            <v:group style="position:absolute;left:11771;top:-1857;width:2;height:80" coordorigin="11771,-1857" coordsize="2,80">
              <v:shape style="position:absolute;left:11771;top:-1857;width:2;height:80" coordorigin="11771,-1857" coordsize="0,80" path="m11771,-1777l11771,-1857e" filled="false" stroked="true" strokeweight=".748pt" strokecolor="#939598">
                <v:path arrowok="t"/>
              </v:shape>
            </v:group>
            <v:group style="position:absolute;left:11731;top:-1857;width:2;height:80" coordorigin="11731,-1857" coordsize="2,80">
              <v:shape style="position:absolute;left:11731;top:-1857;width:2;height:80" coordorigin="11731,-1857" coordsize="1,80" path="m11731,-1777l11731,-1857e" filled="false" stroked="true" strokeweight=".748pt" strokecolor="#939598">
                <v:path arrowok="t"/>
              </v:shape>
            </v:group>
            <v:group style="position:absolute;left:11691;top:-1857;width:2;height:80" coordorigin="11691,-1857" coordsize="2,80">
              <v:shape style="position:absolute;left:11691;top:-1857;width:2;height:80" coordorigin="11691,-1857" coordsize="0,80" path="m11691,-1777l11691,-1857e" filled="false" stroked="true" strokeweight=".748pt" strokecolor="#939598">
                <v:path arrowok="t"/>
              </v:shape>
            </v:group>
            <v:group style="position:absolute;left:11651;top:-1857;width:2;height:80" coordorigin="11651,-1857" coordsize="2,80">
              <v:shape style="position:absolute;left:11651;top:-1857;width:2;height:80" coordorigin="11651,-1857" coordsize="0,80" path="m11651,-1777l11651,-1857e" filled="false" stroked="true" strokeweight=".748pt" strokecolor="#939598">
                <v:path arrowok="t"/>
              </v:shape>
            </v:group>
            <v:group style="position:absolute;left:11611;top:-1857;width:2;height:80" coordorigin="11611,-1857" coordsize="2,80">
              <v:shape style="position:absolute;left:11611;top:-1857;width:2;height:80" coordorigin="11611,-1857" coordsize="0,80" path="m11611,-1777l11611,-1857e" filled="false" stroked="true" strokeweight=".748pt" strokecolor="#939598">
                <v:path arrowok="t"/>
              </v:shape>
            </v:group>
            <v:group style="position:absolute;left:11571;top:-1857;width:2;height:80" coordorigin="11571,-1857" coordsize="2,80">
              <v:shape style="position:absolute;left:11571;top:-1857;width:2;height:80" coordorigin="11571,-1857" coordsize="0,80" path="m11571,-1777l11571,-1857e" filled="false" stroked="true" strokeweight=".748pt" strokecolor="#939598">
                <v:path arrowok="t"/>
              </v:shape>
            </v:group>
            <v:group style="position:absolute;left:11531;top:-1857;width:2;height:80" coordorigin="11531,-1857" coordsize="2,80">
              <v:shape style="position:absolute;left:11531;top:-1857;width:2;height:80" coordorigin="11531,-1857" coordsize="1,80" path="m11531,-1777l11531,-1857e" filled="false" stroked="true" strokeweight=".748pt" strokecolor="#939598">
                <v:path arrowok="t"/>
              </v:shape>
            </v:group>
            <v:group style="position:absolute;left:11491;top:-1857;width:2;height:80" coordorigin="11491,-1857" coordsize="2,80">
              <v:shape style="position:absolute;left:11491;top:-1857;width:2;height:80" coordorigin="11491,-1857" coordsize="0,80" path="m11491,-1777l11491,-1857e" filled="false" stroked="true" strokeweight=".748pt" strokecolor="#939598">
                <v:path arrowok="t"/>
              </v:shape>
            </v:group>
            <v:group style="position:absolute;left:11451;top:-1857;width:2;height:80" coordorigin="11451,-1857" coordsize="2,80">
              <v:shape style="position:absolute;left:11451;top:-1857;width:2;height:80" coordorigin="11451,-1857" coordsize="0,80" path="m11451,-1777l11451,-1857e" filled="false" stroked="true" strokeweight=".748pt" strokecolor="#939598">
                <v:path arrowok="t"/>
              </v:shape>
            </v:group>
            <v:group style="position:absolute;left:11411;top:-1857;width:2;height:80" coordorigin="11411,-1857" coordsize="2,80">
              <v:shape style="position:absolute;left:11411;top:-1857;width:2;height:80" coordorigin="11411,-1857" coordsize="0,80" path="m11411,-1777l11411,-1857e" filled="false" stroked="true" strokeweight=".748pt" strokecolor="#939598">
                <v:path arrowok="t"/>
              </v:shape>
            </v:group>
            <v:group style="position:absolute;left:11371;top:-1857;width:2;height:80" coordorigin="11371,-1857" coordsize="2,80">
              <v:shape style="position:absolute;left:11371;top:-1857;width:2;height:80" coordorigin="11371,-1857" coordsize="0,80" path="m11371,-1777l11371,-1857e" filled="false" stroked="true" strokeweight=".748pt" strokecolor="#939598">
                <v:path arrowok="t"/>
              </v:shape>
            </v:group>
            <v:group style="position:absolute;left:11331;top:-1857;width:2;height:80" coordorigin="11331,-1857" coordsize="2,80">
              <v:shape style="position:absolute;left:11331;top:-1857;width:2;height:80" coordorigin="11331,-1857" coordsize="0,80" path="m11331,-1777l11331,-1857e" filled="false" stroked="true" strokeweight=".748pt" strokecolor="#939598">
                <v:path arrowok="t"/>
              </v:shape>
            </v:group>
            <v:group style="position:absolute;left:11291;top:-1857;width:2;height:80" coordorigin="11291,-1857" coordsize="2,80">
              <v:shape style="position:absolute;left:11291;top:-1857;width:2;height:80" coordorigin="11291,-1857" coordsize="0,80" path="m11291,-1777l11291,-1857e" filled="false" stroked="true" strokeweight=".748pt" strokecolor="#939598">
                <v:path arrowok="t"/>
              </v:shape>
            </v:group>
            <v:group style="position:absolute;left:11251;top:-1857;width:2;height:80" coordorigin="11251,-1857" coordsize="2,80">
              <v:shape style="position:absolute;left:11251;top:-1857;width:2;height:80" coordorigin="11251,-1857" coordsize="0,80" path="m11251,-1777l11251,-1857e" filled="false" stroked="true" strokeweight=".748pt" strokecolor="#939598">
                <v:path arrowok="t"/>
              </v:shape>
            </v:group>
            <v:group style="position:absolute;left:11210;top:-1857;width:2;height:80" coordorigin="11210,-1857" coordsize="2,80">
              <v:shape style="position:absolute;left:11210;top:-1857;width:2;height:80" coordorigin="11210,-1857" coordsize="0,80" path="m11211,-1777l11210,-1857e" filled="false" stroked="true" strokeweight=".748pt" strokecolor="#939598">
                <v:path arrowok="t"/>
              </v:shape>
            </v:group>
            <v:group style="position:absolute;left:11170;top:-1857;width:2;height:80" coordorigin="11170,-1857" coordsize="2,80">
              <v:shape style="position:absolute;left:11170;top:-1857;width:2;height:80" coordorigin="11170,-1857" coordsize="0,80" path="m11170,-1777l11170,-1857e" filled="false" stroked="true" strokeweight=".748pt" strokecolor="#939598">
                <v:path arrowok="t"/>
              </v:shape>
            </v:group>
            <v:group style="position:absolute;left:11130;top:-1857;width:2;height:80" coordorigin="11130,-1857" coordsize="2,80">
              <v:shape style="position:absolute;left:11130;top:-1857;width:2;height:80" coordorigin="11130,-1857" coordsize="0,80" path="m11130,-1777l11130,-1857e" filled="false" stroked="true" strokeweight=".748pt" strokecolor="#939598">
                <v:path arrowok="t"/>
              </v:shape>
            </v:group>
            <v:group style="position:absolute;left:11090;top:-1857;width:2;height:80" coordorigin="11090,-1857" coordsize="2,80">
              <v:shape style="position:absolute;left:11090;top:-1857;width:2;height:80" coordorigin="11090,-1857" coordsize="0,80" path="m11090,-1777l11090,-1857e" filled="false" stroked="true" strokeweight=".748pt" strokecolor="#939598">
                <v:path arrowok="t"/>
              </v:shape>
            </v:group>
            <v:group style="position:absolute;left:11050;top:-1857;width:2;height:80" coordorigin="11050,-1857" coordsize="2,80">
              <v:shape style="position:absolute;left:11050;top:-1857;width:2;height:80" coordorigin="11050,-1857" coordsize="0,80" path="m11050,-1777l11050,-1857e" filled="false" stroked="true" strokeweight=".748pt" strokecolor="#939598">
                <v:path arrowok="t"/>
              </v:shape>
            </v:group>
            <v:group style="position:absolute;left:11010;top:-1857;width:2;height:80" coordorigin="11010,-1857" coordsize="2,80">
              <v:shape style="position:absolute;left:11010;top:-1857;width:2;height:80" coordorigin="11010,-1857" coordsize="1,80" path="m11010,-1777l11010,-1857e" filled="false" stroked="true" strokeweight=".748pt" strokecolor="#939598">
                <v:path arrowok="t"/>
              </v:shape>
            </v:group>
            <v:group style="position:absolute;left:10970;top:-1857;width:2;height:80" coordorigin="10970,-1857" coordsize="2,80">
              <v:shape style="position:absolute;left:10970;top:-1857;width:2;height:80" coordorigin="10970,-1857" coordsize="0,80" path="m10970,-1777l10970,-1857e" filled="false" stroked="true" strokeweight=".748pt" strokecolor="#939598">
                <v:path arrowok="t"/>
              </v:shape>
            </v:group>
            <v:group style="position:absolute;left:10930;top:-1857;width:2;height:80" coordorigin="10930,-1857" coordsize="2,80">
              <v:shape style="position:absolute;left:10930;top:-1857;width:2;height:80" coordorigin="10930,-1857" coordsize="0,80" path="m10930,-1777l10930,-1857e" filled="false" stroked="true" strokeweight=".748pt" strokecolor="#939598">
                <v:path arrowok="t"/>
              </v:shape>
            </v:group>
            <v:group style="position:absolute;left:10890;top:-1857;width:2;height:80" coordorigin="10890,-1857" coordsize="2,80">
              <v:shape style="position:absolute;left:10890;top:-1857;width:2;height:80" coordorigin="10890,-1857" coordsize="0,80" path="m10890,-1777l10890,-1857e" filled="false" stroked="true" strokeweight=".748pt" strokecolor="#939598">
                <v:path arrowok="t"/>
              </v:shape>
            </v:group>
            <v:group style="position:absolute;left:10850;top:-1857;width:2;height:80" coordorigin="10850,-1857" coordsize="2,80">
              <v:shape style="position:absolute;left:10850;top:-1857;width:2;height:80" coordorigin="10850,-1857" coordsize="1,80" path="m10850,-1777l10850,-1857e" filled="false" stroked="true" strokeweight=".748pt" strokecolor="#939598">
                <v:path arrowok="t"/>
              </v:shape>
            </v:group>
            <v:group style="position:absolute;left:10810;top:-1857;width:2;height:80" coordorigin="10810,-1857" coordsize="2,80">
              <v:shape style="position:absolute;left:10810;top:-1857;width:2;height:80" coordorigin="10810,-1857" coordsize="0,80" path="m10810,-1777l10810,-1857e" filled="false" stroked="true" strokeweight=".748pt" strokecolor="#939598">
                <v:path arrowok="t"/>
              </v:shape>
            </v:group>
            <v:group style="position:absolute;left:10770;top:-1857;width:2;height:80" coordorigin="10770,-1857" coordsize="2,80">
              <v:shape style="position:absolute;left:10770;top:-1857;width:2;height:80" coordorigin="10770,-1857" coordsize="0,80" path="m10770,-1777l10770,-1857e" filled="false" stroked="true" strokeweight=".748pt" strokecolor="#939598">
                <v:path arrowok="t"/>
              </v:shape>
            </v:group>
            <v:group style="position:absolute;left:10730;top:-1857;width:2;height:80" coordorigin="10730,-1857" coordsize="2,80">
              <v:shape style="position:absolute;left:10730;top:-1857;width:2;height:80" coordorigin="10730,-1857" coordsize="0,80" path="m10730,-1777l10730,-1857e" filled="false" stroked="true" strokeweight=".748pt" strokecolor="#939598">
                <v:path arrowok="t"/>
              </v:shape>
            </v:group>
            <v:group style="position:absolute;left:10690;top:-1857;width:2;height:80" coordorigin="10690,-1857" coordsize="2,80">
              <v:shape style="position:absolute;left:10690;top:-1857;width:2;height:80" coordorigin="10690,-1857" coordsize="0,80" path="m10690,-1777l10690,-1857e" filled="false" stroked="true" strokeweight=".748pt" strokecolor="#939598">
                <v:path arrowok="t"/>
              </v:shape>
            </v:group>
            <v:group style="position:absolute;left:10650;top:-1857;width:2;height:80" coordorigin="10650,-1857" coordsize="2,80">
              <v:shape style="position:absolute;left:10650;top:-1857;width:2;height:80" coordorigin="10650,-1857" coordsize="0,80" path="m10650,-1777l10650,-1857e" filled="false" stroked="true" strokeweight=".748pt" strokecolor="#939598">
                <v:path arrowok="t"/>
              </v:shape>
            </v:group>
            <v:group style="position:absolute;left:10610;top:-1857;width:2;height:80" coordorigin="10610,-1857" coordsize="2,80">
              <v:shape style="position:absolute;left:10610;top:-1857;width:2;height:80" coordorigin="10610,-1857" coordsize="0,80" path="m10610,-1777l10610,-1857e" filled="false" stroked="true" strokeweight=".748pt" strokecolor="#939598">
                <v:path arrowok="t"/>
              </v:shape>
            </v:group>
            <v:group style="position:absolute;left:10570;top:-1857;width:2;height:80" coordorigin="10570,-1857" coordsize="2,80">
              <v:shape style="position:absolute;left:10570;top:-1857;width:2;height:80" coordorigin="10570,-1857" coordsize="0,80" path="m10570,-1777l10570,-1857e" filled="false" stroked="true" strokeweight=".748pt" strokecolor="#939598">
                <v:path arrowok="t"/>
              </v:shape>
            </v:group>
            <v:group style="position:absolute;left:10530;top:-1857;width:2;height:80" coordorigin="10530,-1857" coordsize="2,80">
              <v:shape style="position:absolute;left:10530;top:-1857;width:2;height:80" coordorigin="10530,-1857" coordsize="0,80" path="m10530,-1777l10530,-1857e" filled="false" stroked="true" strokeweight=".748pt" strokecolor="#939598">
                <v:path arrowok="t"/>
              </v:shape>
            </v:group>
            <v:group style="position:absolute;left:10490;top:-1857;width:2;height:80" coordorigin="10490,-1857" coordsize="2,80">
              <v:shape style="position:absolute;left:10490;top:-1857;width:2;height:80" coordorigin="10490,-1857" coordsize="0,80" path="m10490,-1777l10490,-1857e" filled="false" stroked="true" strokeweight=".748pt" strokecolor="#939598">
                <v:path arrowok="t"/>
              </v:shape>
            </v:group>
            <v:group style="position:absolute;left:10450;top:-1857;width:2;height:80" coordorigin="10450,-1857" coordsize="2,80">
              <v:shape style="position:absolute;left:10450;top:-1857;width:2;height:80" coordorigin="10450,-1857" coordsize="0,80" path="m10450,-1777l10450,-1857e" filled="false" stroked="true" strokeweight=".748pt" strokecolor="#939598">
                <v:path arrowok="t"/>
              </v:shape>
            </v:group>
            <v:group style="position:absolute;left:10410;top:-1857;width:2;height:80" coordorigin="10410,-1857" coordsize="2,80">
              <v:shape style="position:absolute;left:10410;top:-1857;width:2;height:80" coordorigin="10410,-1857" coordsize="0,80" path="m10410,-1777l10410,-1857e" filled="false" stroked="true" strokeweight=".748pt" strokecolor="#939598">
                <v:path arrowok="t"/>
              </v:shape>
            </v:group>
            <v:group style="position:absolute;left:10370;top:-1857;width:2;height:80" coordorigin="10370,-1857" coordsize="2,80">
              <v:shape style="position:absolute;left:10370;top:-1857;width:2;height:80" coordorigin="10370,-1857" coordsize="0,80" path="m10370,-1777l10370,-1857e" filled="false" stroked="true" strokeweight=".748pt" strokecolor="#939598">
                <v:path arrowok="t"/>
              </v:shape>
            </v:group>
            <v:group style="position:absolute;left:10330;top:-1857;width:2;height:80" coordorigin="10330,-1857" coordsize="2,80">
              <v:shape style="position:absolute;left:10330;top:-1857;width:2;height:80" coordorigin="10330,-1857" coordsize="0,80" path="m10330,-1777l10330,-1857e" filled="false" stroked="true" strokeweight=".748pt" strokecolor="#939598">
                <v:path arrowok="t"/>
              </v:shape>
            </v:group>
            <v:group style="position:absolute;left:10290;top:-1857;width:2;height:80" coordorigin="10290,-1857" coordsize="2,80">
              <v:shape style="position:absolute;left:10290;top:-1857;width:2;height:80" coordorigin="10290,-1857" coordsize="0,80" path="m10290,-1777l10290,-1857e" filled="false" stroked="true" strokeweight=".748pt" strokecolor="#939598">
                <v:path arrowok="t"/>
              </v:shape>
            </v:group>
            <v:group style="position:absolute;left:10250;top:-1857;width:2;height:80" coordorigin="10250,-1857" coordsize="2,80">
              <v:shape style="position:absolute;left:10250;top:-1857;width:2;height:80" coordorigin="10250,-1857" coordsize="1,80" path="m10250,-1777l10250,-1857e" filled="false" stroked="true" strokeweight=".748pt" strokecolor="#939598">
                <v:path arrowok="t"/>
              </v:shape>
            </v:group>
            <v:group style="position:absolute;left:10210;top:-1857;width:2;height:80" coordorigin="10210,-1857" coordsize="2,80">
              <v:shape style="position:absolute;left:10210;top:-1857;width:2;height:80" coordorigin="10210,-1857" coordsize="0,80" path="m10210,-1777l10210,-1857e" filled="false" stroked="true" strokeweight=".748pt" strokecolor="#939598">
                <v:path arrowok="t"/>
              </v:shape>
            </v:group>
            <v:group style="position:absolute;left:10170;top:-1857;width:2;height:80" coordorigin="10170,-1857" coordsize="2,80">
              <v:shape style="position:absolute;left:10170;top:-1857;width:2;height:80" coordorigin="10170,-1857" coordsize="0,80" path="m10170,-1777l10170,-1857e" filled="false" stroked="true" strokeweight=".748pt" strokecolor="#939598">
                <v:path arrowok="t"/>
              </v:shape>
            </v:group>
            <v:group style="position:absolute;left:10130;top:-1857;width:2;height:80" coordorigin="10130,-1857" coordsize="2,80">
              <v:shape style="position:absolute;left:10130;top:-1857;width:2;height:80" coordorigin="10130,-1857" coordsize="0,80" path="m10130,-1777l10130,-1857e" filled="false" stroked="true" strokeweight=".748pt" strokecolor="#939598">
                <v:path arrowok="t"/>
              </v:shape>
            </v:group>
            <v:group style="position:absolute;left:10090;top:-1857;width:2;height:80" coordorigin="10090,-1857" coordsize="2,80">
              <v:shape style="position:absolute;left:10090;top:-1857;width:2;height:80" coordorigin="10090,-1857" coordsize="1,80" path="m10090,-1777l10090,-1857e" filled="false" stroked="true" strokeweight=".748pt" strokecolor="#939598">
                <v:path arrowok="t"/>
              </v:shape>
            </v:group>
            <v:group style="position:absolute;left:10050;top:-1857;width:2;height:80" coordorigin="10050,-1857" coordsize="2,80">
              <v:shape style="position:absolute;left:10050;top:-1857;width:2;height:80" coordorigin="10050,-1857" coordsize="0,80" path="m10050,-1777l10050,-1857e" filled="false" stroked="true" strokeweight=".748pt" strokecolor="#939598">
                <v:path arrowok="t"/>
              </v:shape>
            </v:group>
            <v:group style="position:absolute;left:10010;top:-1857;width:2;height:80" coordorigin="10010,-1857" coordsize="2,80">
              <v:shape style="position:absolute;left:10010;top:-1857;width:2;height:80" coordorigin="10010,-1857" coordsize="0,80" path="m10010,-1777l10010,-1857e" filled="false" stroked="true" strokeweight=".748pt" strokecolor="#939598">
                <v:path arrowok="t"/>
              </v:shape>
            </v:group>
            <v:group style="position:absolute;left:9970;top:-1857;width:2;height:80" coordorigin="9970,-1857" coordsize="2,80">
              <v:shape style="position:absolute;left:9970;top:-1857;width:2;height:80" coordorigin="9970,-1857" coordsize="1,80" path="m9970,-1777l9970,-1857e" filled="false" stroked="true" strokeweight=".748pt" strokecolor="#939598">
                <v:path arrowok="t"/>
              </v:shape>
            </v:group>
            <v:group style="position:absolute;left:9930;top:-1857;width:2;height:80" coordorigin="9930,-1857" coordsize="2,80">
              <v:shape style="position:absolute;left:9930;top:-1857;width:2;height:80" coordorigin="9930,-1857" coordsize="0,80" path="m9930,-1777l9930,-1857e" filled="false" stroked="true" strokeweight=".748pt" strokecolor="#939598">
                <v:path arrowok="t"/>
              </v:shape>
            </v:group>
            <v:group style="position:absolute;left:9890;top:-1857;width:2;height:80" coordorigin="9890,-1857" coordsize="2,80">
              <v:shape style="position:absolute;left:9890;top:-1857;width:2;height:80" coordorigin="9890,-1857" coordsize="0,80" path="m9890,-1777l9890,-1857e" filled="false" stroked="true" strokeweight=".748pt" strokecolor="#939598">
                <v:path arrowok="t"/>
              </v:shape>
            </v:group>
            <v:group style="position:absolute;left:9850;top:-1857;width:2;height:80" coordorigin="9850,-1857" coordsize="2,80">
              <v:shape style="position:absolute;left:9850;top:-1857;width:2;height:80" coordorigin="9850,-1857" coordsize="0,80" path="m9850,-1777l9850,-1857e" filled="false" stroked="true" strokeweight=".748pt" strokecolor="#939598">
                <v:path arrowok="t"/>
              </v:shape>
            </v:group>
            <v:group style="position:absolute;left:9810;top:-1857;width:2;height:80" coordorigin="9810,-1857" coordsize="2,80">
              <v:shape style="position:absolute;left:9810;top:-1857;width:2;height:80" coordorigin="9810,-1857" coordsize="0,80" path="m9810,-1777l9810,-1857e" filled="false" stroked="true" strokeweight=".748pt" strokecolor="#939598">
                <v:path arrowok="t"/>
              </v:shape>
            </v:group>
            <v:group style="position:absolute;left:9770;top:-1857;width:2;height:80" coordorigin="9770,-1857" coordsize="2,80">
              <v:shape style="position:absolute;left:9770;top:-1857;width:2;height:80" coordorigin="9770,-1857" coordsize="0,80" path="m9770,-1777l9770,-1857e" filled="false" stroked="true" strokeweight=".748pt" strokecolor="#939598">
                <v:path arrowok="t"/>
              </v:shape>
            </v:group>
            <v:group style="position:absolute;left:9730;top:-1857;width:2;height:80" coordorigin="9730,-1857" coordsize="2,80">
              <v:shape style="position:absolute;left:9730;top:-1857;width:2;height:80" coordorigin="9730,-1857" coordsize="1,80" path="m9730,-1777l9730,-1857e" filled="false" stroked="true" strokeweight=".748pt" strokecolor="#939598">
                <v:path arrowok="t"/>
              </v:shape>
            </v:group>
            <v:group style="position:absolute;left:9690;top:-1857;width:2;height:80" coordorigin="9690,-1857" coordsize="2,80">
              <v:shape style="position:absolute;left:9690;top:-1857;width:2;height:80" coordorigin="9690,-1857" coordsize="0,80" path="m9690,-1777l9690,-1857e" filled="false" stroked="true" strokeweight=".748pt" strokecolor="#939598">
                <v:path arrowok="t"/>
              </v:shape>
            </v:group>
            <v:group style="position:absolute;left:9650;top:-1857;width:2;height:80" coordorigin="9650,-1857" coordsize="2,80">
              <v:shape style="position:absolute;left:9650;top:-1857;width:2;height:80" coordorigin="9650,-1857" coordsize="0,80" path="m9650,-1777l9650,-1857e" filled="false" stroked="true" strokeweight=".748pt" strokecolor="#939598">
                <v:path arrowok="t"/>
              </v:shape>
            </v:group>
            <v:group style="position:absolute;left:9610;top:-1857;width:2;height:80" coordorigin="9610,-1857" coordsize="2,80">
              <v:shape style="position:absolute;left:9610;top:-1857;width:2;height:80" coordorigin="9610,-1857" coordsize="0,80" path="m9610,-1777l9610,-1857e" filled="false" stroked="true" strokeweight=".748pt" strokecolor="#939598">
                <v:path arrowok="t"/>
              </v:shape>
            </v:group>
            <v:group style="position:absolute;left:9570;top:-1857;width:2;height:80" coordorigin="9570,-1857" coordsize="2,80">
              <v:shape style="position:absolute;left:9570;top:-1857;width:2;height:80" coordorigin="9570,-1857" coordsize="1,80" path="m9570,-1777l9570,-1857e" filled="false" stroked="true" strokeweight=".748pt" strokecolor="#939598">
                <v:path arrowok="t"/>
              </v:shape>
            </v:group>
            <v:group style="position:absolute;left:9530;top:-1857;width:2;height:80" coordorigin="9530,-1857" coordsize="2,80">
              <v:shape style="position:absolute;left:9530;top:-1857;width:2;height:80" coordorigin="9530,-1857" coordsize="0,80" path="m9530,-1777l9530,-1857e" filled="false" stroked="true" strokeweight=".748pt" strokecolor="#939598">
                <v:path arrowok="t"/>
              </v:shape>
            </v:group>
            <v:group style="position:absolute;left:9490;top:-1857;width:2;height:80" coordorigin="9490,-1857" coordsize="2,80">
              <v:shape style="position:absolute;left:9490;top:-1857;width:2;height:80" coordorigin="9490,-1857" coordsize="0,80" path="m9490,-1777l9490,-1857e" filled="false" stroked="true" strokeweight=".748pt" strokecolor="#939598">
                <v:path arrowok="t"/>
              </v:shape>
            </v:group>
            <v:group style="position:absolute;left:9450;top:-1857;width:2;height:80" coordorigin="9450,-1857" coordsize="2,80">
              <v:shape style="position:absolute;left:9450;top:-1857;width:2;height:80" coordorigin="9450,-1857" coordsize="0,80" path="m9450,-1777l9450,-1857e" filled="false" stroked="true" strokeweight=".748pt" strokecolor="#939598">
                <v:path arrowok="t"/>
              </v:shape>
            </v:group>
            <v:group style="position:absolute;left:9410;top:-1857;width:2;height:80" coordorigin="9410,-1857" coordsize="2,80">
              <v:shape style="position:absolute;left:9410;top:-1857;width:2;height:80" coordorigin="9410,-1857" coordsize="0,80" path="m9410,-1777l9410,-1857e" filled="false" stroked="true" strokeweight=".748pt" strokecolor="#939598">
                <v:path arrowok="t"/>
              </v:shape>
            </v:group>
            <v:group style="position:absolute;left:9370;top:-1857;width:2;height:80" coordorigin="9370,-1857" coordsize="2,80">
              <v:shape style="position:absolute;left:9370;top:-1857;width:2;height:80" coordorigin="9370,-1857" coordsize="1,80" path="m9370,-1777l9370,-1857e" filled="false" stroked="true" strokeweight=".748pt" strokecolor="#939598">
                <v:path arrowok="t"/>
              </v:shape>
            </v:group>
            <v:group style="position:absolute;left:9330;top:-1857;width:2;height:80" coordorigin="9330,-1857" coordsize="2,80">
              <v:shape style="position:absolute;left:9330;top:-1857;width:2;height:80" coordorigin="9330,-1857" coordsize="0,80" path="m9330,-1777l9330,-1857e" filled="false" stroked="true" strokeweight=".748pt" strokecolor="#939598">
                <v:path arrowok="t"/>
              </v:shape>
            </v:group>
            <v:group style="position:absolute;left:9290;top:-1857;width:2;height:80" coordorigin="9290,-1857" coordsize="2,80">
              <v:shape style="position:absolute;left:9290;top:-1857;width:2;height:80" coordorigin="9290,-1857" coordsize="0,80" path="m9290,-1777l9290,-1857e" filled="false" stroked="true" strokeweight=".748pt" strokecolor="#939598">
                <v:path arrowok="t"/>
              </v:shape>
            </v:group>
            <v:group style="position:absolute;left:9250;top:-1857;width:2;height:80" coordorigin="9250,-1857" coordsize="2,80">
              <v:shape style="position:absolute;left:9250;top:-1857;width:2;height:80" coordorigin="9250,-1857" coordsize="0,80" path="m9250,-1777l9250,-1857e" filled="false" stroked="true" strokeweight=".748pt" strokecolor="#939598">
                <v:path arrowok="t"/>
              </v:shape>
            </v:group>
            <v:group style="position:absolute;left:9210;top:-1857;width:2;height:80" coordorigin="9210,-1857" coordsize="2,80">
              <v:shape style="position:absolute;left:9210;top:-1857;width:2;height:80" coordorigin="9210,-1857" coordsize="1,80" path="m9210,-1777l9210,-1857e" filled="false" stroked="true" strokeweight=".748pt" strokecolor="#939598">
                <v:path arrowok="t"/>
              </v:shape>
            </v:group>
            <v:group style="position:absolute;left:9170;top:-1857;width:2;height:80" coordorigin="9170,-1857" coordsize="2,80">
              <v:shape style="position:absolute;left:9170;top:-1857;width:2;height:80" coordorigin="9170,-1857" coordsize="0,80" path="m9170,-1777l9170,-1857e" filled="false" stroked="true" strokeweight=".748pt" strokecolor="#939598">
                <v:path arrowok="t"/>
              </v:shape>
            </v:group>
            <v:group style="position:absolute;left:9130;top:-1857;width:2;height:80" coordorigin="9130,-1857" coordsize="2,80">
              <v:shape style="position:absolute;left:9130;top:-1857;width:2;height:80" coordorigin="9130,-1857" coordsize="0,80" path="m9130,-1777l9130,-1857e" filled="false" stroked="true" strokeweight=".748pt" strokecolor="#939598">
                <v:path arrowok="t"/>
              </v:shape>
            </v:group>
            <v:group style="position:absolute;left:9090;top:-1857;width:2;height:80" coordorigin="9090,-1857" coordsize="2,80">
              <v:shape style="position:absolute;left:9090;top:-1857;width:2;height:80" coordorigin="9090,-1857" coordsize="0,80" path="m9090,-1777l9090,-1857e" filled="false" stroked="true" strokeweight=".748pt" strokecolor="#939598">
                <v:path arrowok="t"/>
              </v:shape>
            </v:group>
            <v:group style="position:absolute;left:9050;top:-1857;width:2;height:80" coordorigin="9050,-1857" coordsize="2,80">
              <v:shape style="position:absolute;left:9050;top:-1857;width:2;height:80" coordorigin="9050,-1857" coordsize="1,80" path="m9050,-1777l9050,-1857e" filled="false" stroked="true" strokeweight=".748pt" strokecolor="#939598">
                <v:path arrowok="t"/>
              </v:shape>
            </v:group>
            <v:group style="position:absolute;left:9010;top:-1857;width:2;height:80" coordorigin="9010,-1857" coordsize="2,80">
              <v:shape style="position:absolute;left:9010;top:-1857;width:2;height:80" coordorigin="9010,-1857" coordsize="0,80" path="m9010,-1777l9010,-1857e" filled="false" stroked="true" strokeweight=".748pt" strokecolor="#939598">
                <v:path arrowok="t"/>
              </v:shape>
            </v:group>
            <v:group style="position:absolute;left:8970;top:-1857;width:2;height:80" coordorigin="8970,-1857" coordsize="2,80">
              <v:shape style="position:absolute;left:8970;top:-1857;width:2;height:80" coordorigin="8970,-1857" coordsize="0,80" path="m8970,-1777l8970,-1857e" filled="false" stroked="true" strokeweight=".748pt" strokecolor="#939598">
                <v:path arrowok="t"/>
              </v:shape>
            </v:group>
            <v:group style="position:absolute;left:8930;top:-1857;width:2;height:80" coordorigin="8930,-1857" coordsize="2,80">
              <v:shape style="position:absolute;left:8930;top:-1857;width:2;height:80" coordorigin="8930,-1857" coordsize="0,80" path="m8930,-1777l8930,-1857e" filled="false" stroked="true" strokeweight=".748pt" strokecolor="#939598">
                <v:path arrowok="t"/>
              </v:shape>
            </v:group>
            <v:group style="position:absolute;left:8890;top:-1857;width:2;height:80" coordorigin="8890,-1857" coordsize="2,80">
              <v:shape style="position:absolute;left:8890;top:-1857;width:2;height:80" coordorigin="8890,-1857" coordsize="0,80" path="m8890,-1777l8890,-1857e" filled="false" stroked="true" strokeweight=".748pt" strokecolor="#939598">
                <v:path arrowok="t"/>
              </v:shape>
            </v:group>
            <v:group style="position:absolute;left:8850;top:-1857;width:2;height:80" coordorigin="8850,-1857" coordsize="2,80">
              <v:shape style="position:absolute;left:8850;top:-1857;width:2;height:80" coordorigin="8850,-1857" coordsize="1,80" path="m8850,-1777l8850,-1857e" filled="false" stroked="true" strokeweight=".748pt" strokecolor="#939598">
                <v:path arrowok="t"/>
              </v:shape>
            </v:group>
            <v:group style="position:absolute;left:8810;top:-1857;width:2;height:80" coordorigin="8810,-1857" coordsize="2,80">
              <v:shape style="position:absolute;left:8810;top:-1857;width:2;height:80" coordorigin="8810,-1857" coordsize="0,80" path="m8810,-1777l8810,-1857e" filled="false" stroked="true" strokeweight=".748pt" strokecolor="#939598">
                <v:path arrowok="t"/>
              </v:shape>
            </v:group>
            <v:group style="position:absolute;left:8770;top:-1857;width:2;height:80" coordorigin="8770,-1857" coordsize="2,80">
              <v:shape style="position:absolute;left:8770;top:-1857;width:2;height:80" coordorigin="8770,-1857" coordsize="0,80" path="m8770,-1777l8770,-1857e" filled="false" stroked="true" strokeweight=".748pt" strokecolor="#939598">
                <v:path arrowok="t"/>
              </v:shape>
            </v:group>
            <v:group style="position:absolute;left:8730;top:-1857;width:2;height:80" coordorigin="8730,-1857" coordsize="2,80">
              <v:shape style="position:absolute;left:8730;top:-1857;width:2;height:80" coordorigin="8730,-1857" coordsize="0,80" path="m8730,-1777l8730,-1857e" filled="false" stroked="true" strokeweight=".748pt" strokecolor="#939598">
                <v:path arrowok="t"/>
              </v:shape>
            </v:group>
            <v:group style="position:absolute;left:8690;top:-1857;width:2;height:80" coordorigin="8690,-1857" coordsize="2,80">
              <v:shape style="position:absolute;left:8690;top:-1857;width:2;height:80" coordorigin="8690,-1857" coordsize="1,80" path="m8690,-1777l8690,-1857e" filled="false" stroked="true" strokeweight=".748pt" strokecolor="#939598">
                <v:path arrowok="t"/>
              </v:shape>
            </v:group>
            <v:group style="position:absolute;left:8650;top:-1857;width:2;height:80" coordorigin="8650,-1857" coordsize="2,80">
              <v:shape style="position:absolute;left:8650;top:-1857;width:2;height:80" coordorigin="8650,-1857" coordsize="0,80" path="m8650,-1777l8650,-1857e" filled="false" stroked="true" strokeweight=".748pt" strokecolor="#939598">
                <v:path arrowok="t"/>
              </v:shape>
            </v:group>
            <v:group style="position:absolute;left:8610;top:-1857;width:2;height:80" coordorigin="8610,-1857" coordsize="2,80">
              <v:shape style="position:absolute;left:8610;top:-1857;width:2;height:80" coordorigin="8610,-1857" coordsize="0,80" path="m8610,-1777l8610,-1857e" filled="false" stroked="true" strokeweight=".748pt" strokecolor="#939598">
                <v:path arrowok="t"/>
              </v:shape>
            </v:group>
            <v:group style="position:absolute;left:8570;top:-1857;width:2;height:80" coordorigin="8570,-1857" coordsize="2,80">
              <v:shape style="position:absolute;left:8570;top:-1857;width:2;height:80" coordorigin="8570,-1857" coordsize="0,80" path="m8570,-1777l8570,-1857e" filled="false" stroked="true" strokeweight=".748pt" strokecolor="#939598">
                <v:path arrowok="t"/>
              </v:shape>
            </v:group>
            <v:group style="position:absolute;left:8530;top:-1857;width:2;height:80" coordorigin="8530,-1857" coordsize="2,80">
              <v:shape style="position:absolute;left:8530;top:-1857;width:2;height:80" coordorigin="8530,-1857" coordsize="0,80" path="m8530,-1777l8530,-1857e" filled="false" stroked="true" strokeweight=".748pt" strokecolor="#939598">
                <v:path arrowok="t"/>
              </v:shape>
            </v:group>
            <v:group style="position:absolute;left:8490;top:-1857;width:2;height:80" coordorigin="8490,-1857" coordsize="2,80">
              <v:shape style="position:absolute;left:8490;top:-1857;width:2;height:80" coordorigin="8490,-1857" coordsize="0,80" path="m8490,-1777l8490,-1857e" filled="false" stroked="true" strokeweight=".748pt" strokecolor="#939598">
                <v:path arrowok="t"/>
              </v:shape>
            </v:group>
            <v:group style="position:absolute;left:8450;top:-1857;width:2;height:80" coordorigin="8450,-1857" coordsize="2,80">
              <v:shape style="position:absolute;left:8450;top:-1857;width:2;height:80" coordorigin="8450,-1857" coordsize="1,80" path="m8450,-1777l8450,-1857e" filled="false" stroked="true" strokeweight=".748pt" strokecolor="#939598">
                <v:path arrowok="t"/>
              </v:shape>
            </v:group>
            <v:group style="position:absolute;left:8410;top:-1857;width:2;height:80" coordorigin="8410,-1857" coordsize="2,80">
              <v:shape style="position:absolute;left:8410;top:-1857;width:2;height:80" coordorigin="8410,-1857" coordsize="0,80" path="m8410,-1777l8410,-1857e" filled="false" stroked="true" strokeweight=".748pt" strokecolor="#939598">
                <v:path arrowok="t"/>
              </v:shape>
            </v:group>
            <v:group style="position:absolute;left:8370;top:-1857;width:2;height:80" coordorigin="8370,-1857" coordsize="2,80">
              <v:shape style="position:absolute;left:8370;top:-1857;width:2;height:80" coordorigin="8370,-1857" coordsize="0,80" path="m8370,-1777l8370,-1857e" filled="false" stroked="true" strokeweight=".748pt" strokecolor="#939598">
                <v:path arrowok="t"/>
              </v:shape>
            </v:group>
            <v:group style="position:absolute;left:8330;top:-1857;width:2;height:80" coordorigin="8330,-1857" coordsize="2,80">
              <v:shape style="position:absolute;left:8330;top:-1857;width:2;height:80" coordorigin="8330,-1857" coordsize="1,80" path="m8330,-1777l8330,-1857e" filled="false" stroked="true" strokeweight=".748pt" strokecolor="#939598">
                <v:path arrowok="t"/>
              </v:shape>
            </v:group>
            <v:group style="position:absolute;left:8290;top:-1857;width:2;height:80" coordorigin="8290,-1857" coordsize="2,80">
              <v:shape style="position:absolute;left:8290;top:-1857;width:2;height:80" coordorigin="8290,-1857" coordsize="0,80" path="m8290,-1777l8290,-1857e" filled="false" stroked="true" strokeweight=".748pt" strokecolor="#939598">
                <v:path arrowok="t"/>
              </v:shape>
            </v:group>
            <v:group style="position:absolute;left:8250;top:-1857;width:2;height:80" coordorigin="8250,-1857" coordsize="2,80">
              <v:shape style="position:absolute;left:8250;top:-1857;width:2;height:80" coordorigin="8250,-1857" coordsize="0,80" path="m8250,-1777l8250,-1857e" filled="false" stroked="true" strokeweight=".748pt" strokecolor="#939598">
                <v:path arrowok="t"/>
              </v:shape>
            </v:group>
            <v:group style="position:absolute;left:8210;top:-1857;width:2;height:80" coordorigin="8210,-1857" coordsize="2,80">
              <v:shape style="position:absolute;left:8210;top:-1857;width:2;height:80" coordorigin="8210,-1857" coordsize="0,80" path="m8210,-1777l8210,-1857e" filled="false" stroked="true" strokeweight=".748pt" strokecolor="#939598">
                <v:path arrowok="t"/>
              </v:shape>
            </v:group>
            <v:group style="position:absolute;left:8170;top:-1857;width:2;height:80" coordorigin="8170,-1857" coordsize="2,80">
              <v:shape style="position:absolute;left:8170;top:-1857;width:2;height:80" coordorigin="8170,-1857" coordsize="1,80" path="m8170,-1777l8170,-1857e" filled="false" stroked="true" strokeweight=".748pt" strokecolor="#939598">
                <v:path arrowok="t"/>
              </v:shape>
            </v:group>
            <v:group style="position:absolute;left:8130;top:-1857;width:2;height:80" coordorigin="8130,-1857" coordsize="2,80">
              <v:shape style="position:absolute;left:8130;top:-1857;width:2;height:80" coordorigin="8130,-1857" coordsize="0,80" path="m8130,-1777l8130,-1857e" filled="false" stroked="true" strokeweight=".748pt" strokecolor="#939598">
                <v:path arrowok="t"/>
              </v:shape>
            </v:group>
            <v:group style="position:absolute;left:8090;top:-1857;width:2;height:80" coordorigin="8090,-1857" coordsize="2,80">
              <v:shape style="position:absolute;left:8090;top:-1857;width:2;height:80" coordorigin="8090,-1857" coordsize="0,80" path="m8090,-1777l8090,-1857e" filled="false" stroked="true" strokeweight=".748pt" strokecolor="#939598">
                <v:path arrowok="t"/>
              </v:shape>
            </v:group>
            <v:group style="position:absolute;left:8050;top:-1857;width:2;height:80" coordorigin="8050,-1857" coordsize="2,80">
              <v:shape style="position:absolute;left:8050;top:-1857;width:2;height:80" coordorigin="8050,-1857" coordsize="0,80" path="m8050,-1777l8050,-1857e" filled="false" stroked="true" strokeweight=".748pt" strokecolor="#939598">
                <v:path arrowok="t"/>
              </v:shape>
            </v:group>
            <v:group style="position:absolute;left:8010;top:-1857;width:2;height:80" coordorigin="8010,-1857" coordsize="2,80">
              <v:shape style="position:absolute;left:8010;top:-1857;width:2;height:80" coordorigin="8010,-1857" coordsize="0,80" path="m8010,-1777l8010,-1857e" filled="false" stroked="true" strokeweight=".748pt" strokecolor="#939598">
                <v:path arrowok="t"/>
              </v:shape>
            </v:group>
            <v:group style="position:absolute;left:7970;top:-1857;width:2;height:80" coordorigin="7970,-1857" coordsize="2,80">
              <v:shape style="position:absolute;left:7970;top:-1857;width:2;height:80" coordorigin="7970,-1857" coordsize="0,80" path="m7970,-1777l7970,-1857e" filled="false" stroked="true" strokeweight=".748pt" strokecolor="#939598">
                <v:path arrowok="t"/>
              </v:shape>
            </v:group>
            <v:group style="position:absolute;left:7930;top:-1857;width:2;height:80" coordorigin="7930,-1857" coordsize="2,80">
              <v:shape style="position:absolute;left:7930;top:-1857;width:2;height:80" coordorigin="7930,-1857" coordsize="1,80" path="m7930,-1777l7930,-1857e" filled="false" stroked="true" strokeweight=".748pt" strokecolor="#939598">
                <v:path arrowok="t"/>
              </v:shape>
            </v:group>
            <v:group style="position:absolute;left:7890;top:-1857;width:2;height:80" coordorigin="7890,-1857" coordsize="2,80">
              <v:shape style="position:absolute;left:7890;top:-1857;width:2;height:80" coordorigin="7890,-1857" coordsize="0,80" path="m7890,-1777l7890,-1857e" filled="false" stroked="true" strokeweight=".748pt" strokecolor="#939598">
                <v:path arrowok="t"/>
              </v:shape>
            </v:group>
            <v:group style="position:absolute;left:7850;top:-1857;width:2;height:80" coordorigin="7850,-1857" coordsize="2,80">
              <v:shape style="position:absolute;left:7850;top:-1857;width:2;height:80" coordorigin="7850,-1857" coordsize="0,80" path="m7850,-1777l7850,-1857e" filled="false" stroked="true" strokeweight=".748pt" strokecolor="#939598">
                <v:path arrowok="t"/>
              </v:shape>
            </v:group>
            <v:group style="position:absolute;left:7810;top:-1857;width:2;height:80" coordorigin="7810,-1857" coordsize="2,80">
              <v:shape style="position:absolute;left:7810;top:-1857;width:2;height:80" coordorigin="7810,-1857" coordsize="1,80" path="m7810,-1777l7810,-1857e" filled="false" stroked="true" strokeweight=".748pt" strokecolor="#939598">
                <v:path arrowok="t"/>
              </v:shape>
            </v:group>
            <v:group style="position:absolute;left:7770;top:-1857;width:2;height:80" coordorigin="7770,-1857" coordsize="2,80">
              <v:shape style="position:absolute;left:7770;top:-1857;width:2;height:80" coordorigin="7770,-1857" coordsize="0,80" path="m7770,-1777l7770,-1857e" filled="false" stroked="true" strokeweight=".748pt" strokecolor="#939598">
                <v:path arrowok="t"/>
              </v:shape>
            </v:group>
            <v:group style="position:absolute;left:7730;top:-1857;width:2;height:80" coordorigin="7730,-1857" coordsize="2,80">
              <v:shape style="position:absolute;left:7730;top:-1857;width:2;height:80" coordorigin="7730,-1857" coordsize="0,80" path="m7730,-1777l7730,-1857e" filled="false" stroked="true" strokeweight=".748pt" strokecolor="#939598">
                <v:path arrowok="t"/>
              </v:shape>
            </v:group>
            <v:group style="position:absolute;left:7690;top:-1857;width:2;height:80" coordorigin="7690,-1857" coordsize="2,80">
              <v:shape style="position:absolute;left:7690;top:-1857;width:2;height:80" coordorigin="7690,-1857" coordsize="0,80" path="m7690,-1777l7690,-1857e" filled="false" stroked="true" strokeweight=".748pt" strokecolor="#939598">
                <v:path arrowok="t"/>
              </v:shape>
            </v:group>
            <v:group style="position:absolute;left:7650;top:-1857;width:2;height:80" coordorigin="7650,-1857" coordsize="2,80">
              <v:shape style="position:absolute;left:7650;top:-1857;width:2;height:80" coordorigin="7650,-1857" coordsize="0,80" path="m7650,-1777l7650,-1857e" filled="false" stroked="true" strokeweight=".748pt" strokecolor="#939598">
                <v:path arrowok="t"/>
              </v:shape>
            </v:group>
            <v:group style="position:absolute;left:7610;top:-1857;width:2;height:80" coordorigin="7610,-1857" coordsize="2,80">
              <v:shape style="position:absolute;left:7610;top:-1857;width:2;height:80" coordorigin="7610,-1857" coordsize="0,80" path="m7610,-1777l7610,-1857e" filled="false" stroked="true" strokeweight=".748pt" strokecolor="#939598">
                <v:path arrowok="t"/>
              </v:shape>
            </v:group>
            <v:group style="position:absolute;left:7570;top:-1857;width:2;height:80" coordorigin="7570,-1857" coordsize="2,80">
              <v:shape style="position:absolute;left:7570;top:-1857;width:2;height:80" coordorigin="7570,-1857" coordsize="1,80" path="m7570,-1777l7570,-1857e" filled="false" stroked="true" strokeweight=".748pt" strokecolor="#939598">
                <v:path arrowok="t"/>
              </v:shape>
            </v:group>
            <v:group style="position:absolute;left:7530;top:-1857;width:2;height:80" coordorigin="7530,-1857" coordsize="2,80">
              <v:shape style="position:absolute;left:7530;top:-1857;width:2;height:80" coordorigin="7530,-1857" coordsize="0,80" path="m7530,-1777l7530,-1857e" filled="false" stroked="true" strokeweight=".748pt" strokecolor="#939598">
                <v:path arrowok="t"/>
              </v:shape>
            </v:group>
            <v:group style="position:absolute;left:7489;top:-1857;width:2;height:80" coordorigin="7489,-1857" coordsize="2,80">
              <v:shape style="position:absolute;left:7489;top:-1857;width:2;height:80" coordorigin="7489,-1857" coordsize="0,80" path="m7490,-1777l7489,-1857e" filled="false" stroked="true" strokeweight=".748pt" strokecolor="#939598">
                <v:path arrowok="t"/>
              </v:shape>
            </v:group>
            <v:group style="position:absolute;left:7449;top:-1857;width:2;height:80" coordorigin="7449,-1857" coordsize="2,80">
              <v:shape style="position:absolute;left:7449;top:-1857;width:2;height:80" coordorigin="7449,-1857" coordsize="0,80" path="m7449,-1777l7449,-1857e" filled="false" stroked="true" strokeweight=".748pt" strokecolor="#939598">
                <v:path arrowok="t"/>
              </v:shape>
            </v:group>
            <v:group style="position:absolute;left:7409;top:-1857;width:2;height:80" coordorigin="7409,-1857" coordsize="2,80">
              <v:shape style="position:absolute;left:7409;top:-1857;width:2;height:80" coordorigin="7409,-1857" coordsize="1,80" path="m7409,-1777l7409,-1857e" filled="false" stroked="true" strokeweight=".748pt" strokecolor="#939598">
                <v:path arrowok="t"/>
              </v:shape>
            </v:group>
            <v:group style="position:absolute;left:7369;top:-1857;width:2;height:80" coordorigin="7369,-1857" coordsize="2,80">
              <v:shape style="position:absolute;left:7369;top:-1857;width:2;height:80" coordorigin="7369,-1857" coordsize="0,80" path="m7369,-1777l7369,-1857e" filled="false" stroked="true" strokeweight=".748pt" strokecolor="#939598">
                <v:path arrowok="t"/>
              </v:shape>
            </v:group>
            <v:group style="position:absolute;left:7329;top:-1857;width:2;height:80" coordorigin="7329,-1857" coordsize="2,80">
              <v:shape style="position:absolute;left:7329;top:-1857;width:2;height:80" coordorigin="7329,-1857" coordsize="0,80" path="m7329,-1777l7329,-1857e" filled="false" stroked="true" strokeweight=".748pt" strokecolor="#939598">
                <v:path arrowok="t"/>
              </v:shape>
            </v:group>
            <v:group style="position:absolute;left:7289;top:-1857;width:2;height:80" coordorigin="7289,-1857" coordsize="2,80">
              <v:shape style="position:absolute;left:7289;top:-1857;width:2;height:80" coordorigin="7289,-1857" coordsize="0,80" path="m7289,-1777l7289,-1857e" filled="false" stroked="true" strokeweight=".748pt" strokecolor="#939598">
                <v:path arrowok="t"/>
              </v:shape>
            </v:group>
            <v:group style="position:absolute;left:7249;top:-1857;width:2;height:80" coordorigin="7249,-1857" coordsize="2,80">
              <v:shape style="position:absolute;left:7249;top:-1857;width:2;height:80" coordorigin="7249,-1857" coordsize="0,80" path="m7249,-1777l7249,-1857e" filled="false" stroked="true" strokeweight=".748pt" strokecolor="#939598">
                <v:path arrowok="t"/>
              </v:shape>
            </v:group>
            <v:group style="position:absolute;left:7209;top:-1857;width:2;height:80" coordorigin="7209,-1857" coordsize="2,80">
              <v:shape style="position:absolute;left:7209;top:-1857;width:2;height:80" coordorigin="7209,-1857" coordsize="1,80" path="m7209,-1777l7209,-1857e" filled="false" stroked="true" strokeweight=".748pt" strokecolor="#939598">
                <v:path arrowok="t"/>
              </v:shape>
            </v:group>
            <v:group style="position:absolute;left:7169;top:-1857;width:2;height:80" coordorigin="7169,-1857" coordsize="2,80">
              <v:shape style="position:absolute;left:7169;top:-1857;width:2;height:80" coordorigin="7169,-1857" coordsize="0,80" path="m7169,-1777l7169,-1857e" filled="false" stroked="true" strokeweight=".748pt" strokecolor="#939598">
                <v:path arrowok="t"/>
              </v:shape>
            </v:group>
            <v:group style="position:absolute;left:7129;top:-1857;width:2;height:80" coordorigin="7129,-1857" coordsize="2,80">
              <v:shape style="position:absolute;left:7129;top:-1857;width:2;height:80" coordorigin="7129,-1857" coordsize="0,80" path="m7129,-1777l7129,-1857e" filled="false" stroked="true" strokeweight=".748pt" strokecolor="#939598">
                <v:path arrowok="t"/>
              </v:shape>
            </v:group>
            <v:group style="position:absolute;left:7089;top:-1857;width:2;height:80" coordorigin="7089,-1857" coordsize="2,80">
              <v:shape style="position:absolute;left:7089;top:-1857;width:2;height:80" coordorigin="7089,-1857" coordsize="0,80" path="m7089,-1777l7089,-1857e" filled="false" stroked="true" strokeweight=".748pt" strokecolor="#939598">
                <v:path arrowok="t"/>
              </v:shape>
            </v:group>
            <v:group style="position:absolute;left:7049;top:-1857;width:2;height:80" coordorigin="7049,-1857" coordsize="2,80">
              <v:shape style="position:absolute;left:7049;top:-1857;width:2;height:80" coordorigin="7049,-1857" coordsize="1,80" path="m7049,-1777l7049,-1857e" filled="false" stroked="true" strokeweight=".748pt" strokecolor="#939598">
                <v:path arrowok="t"/>
              </v:shape>
            </v:group>
            <v:group style="position:absolute;left:7009;top:-1857;width:2;height:80" coordorigin="7009,-1857" coordsize="2,80">
              <v:shape style="position:absolute;left:7009;top:-1857;width:2;height:80" coordorigin="7009,-1857" coordsize="0,80" path="m7009,-1777l7009,-1857e" filled="false" stroked="true" strokeweight=".748pt" strokecolor="#939598">
                <v:path arrowok="t"/>
              </v:shape>
            </v:group>
            <v:group style="position:absolute;left:6969;top:-1857;width:2;height:80" coordorigin="6969,-1857" coordsize="2,80">
              <v:shape style="position:absolute;left:6969;top:-1857;width:2;height:80" coordorigin="6969,-1857" coordsize="0,80" path="m6969,-1777l6969,-1857e" filled="false" stroked="true" strokeweight=".748pt" strokecolor="#939598">
                <v:path arrowok="t"/>
              </v:shape>
            </v:group>
            <v:group style="position:absolute;left:6929;top:-1857;width:2;height:80" coordorigin="6929,-1857" coordsize="2,80">
              <v:shape style="position:absolute;left:6929;top:-1857;width:2;height:80" coordorigin="6929,-1857" coordsize="0,80" path="m6929,-1777l6929,-1857e" filled="false" stroked="true" strokeweight=".748pt" strokecolor="#939598">
                <v:path arrowok="t"/>
              </v:shape>
            </v:group>
            <v:group style="position:absolute;left:6889;top:-1857;width:2;height:80" coordorigin="6889,-1857" coordsize="2,80">
              <v:shape style="position:absolute;left:6889;top:-1857;width:2;height:80" coordorigin="6889,-1857" coordsize="1,80" path="m6889,-1777l6889,-1857e" filled="false" stroked="true" strokeweight=".748pt" strokecolor="#939598">
                <v:path arrowok="t"/>
              </v:shape>
            </v:group>
            <v:group style="position:absolute;left:6849;top:-1857;width:2;height:80" coordorigin="6849,-1857" coordsize="2,80">
              <v:shape style="position:absolute;left:6849;top:-1857;width:2;height:80" coordorigin="6849,-1857" coordsize="0,80" path="m6849,-1777l6849,-1857e" filled="false" stroked="true" strokeweight=".748pt" strokecolor="#939598">
                <v:path arrowok="t"/>
              </v:shape>
            </v:group>
            <v:group style="position:absolute;left:6809;top:-1857;width:2;height:80" coordorigin="6809,-1857" coordsize="2,80">
              <v:shape style="position:absolute;left:6809;top:-1857;width:2;height:80" coordorigin="6809,-1857" coordsize="0,80" path="m6809,-1777l6809,-1857e" filled="false" stroked="true" strokeweight=".748pt" strokecolor="#939598">
                <v:path arrowok="t"/>
              </v:shape>
            </v:group>
            <v:group style="position:absolute;left:6769;top:-1857;width:2;height:80" coordorigin="6769,-1857" coordsize="2,80">
              <v:shape style="position:absolute;left:6769;top:-1857;width:2;height:80" coordorigin="6769,-1857" coordsize="0,80" path="m6769,-1777l6769,-1857e" filled="false" stroked="true" strokeweight=".748pt" strokecolor="#939598">
                <v:path arrowok="t"/>
              </v:shape>
            </v:group>
            <v:group style="position:absolute;left:6729;top:-1857;width:2;height:80" coordorigin="6729,-1857" coordsize="2,80">
              <v:shape style="position:absolute;left:6729;top:-1857;width:2;height:80" coordorigin="6729,-1857" coordsize="0,80" path="m6729,-1777l6729,-1857e" filled="false" stroked="true" strokeweight=".748pt" strokecolor="#939598">
                <v:path arrowok="t"/>
              </v:shape>
            </v:group>
            <v:group style="position:absolute;left:6689;top:-1857;width:2;height:80" coordorigin="6689,-1857" coordsize="2,80">
              <v:shape style="position:absolute;left:6689;top:-1857;width:2;height:80" coordorigin="6689,-1857" coordsize="0,80" path="m6689,-1777l6689,-1857e" filled="false" stroked="true" strokeweight=".748pt" strokecolor="#939598">
                <v:path arrowok="t"/>
              </v:shape>
            </v:group>
            <v:group style="position:absolute;left:6649;top:-1857;width:2;height:80" coordorigin="6649,-1857" coordsize="2,80">
              <v:shape style="position:absolute;left:6649;top:-1857;width:2;height:80" coordorigin="6649,-1857" coordsize="0,80" path="m6649,-1777l6649,-1857e" filled="false" stroked="true" strokeweight=".748pt" strokecolor="#939598">
                <v:path arrowok="t"/>
              </v:shape>
            </v:group>
            <v:group style="position:absolute;left:6609;top:-1857;width:2;height:80" coordorigin="6609,-1857" coordsize="2,80">
              <v:shape style="position:absolute;left:6609;top:-1857;width:2;height:80" coordorigin="6609,-1857" coordsize="0,80" path="m6609,-1777l6609,-1857e" filled="false" stroked="true" strokeweight=".748pt" strokecolor="#939598">
                <v:path arrowok="t"/>
              </v:shape>
            </v:group>
            <v:group style="position:absolute;left:6569;top:-1857;width:2;height:80" coordorigin="6569,-1857" coordsize="2,80">
              <v:shape style="position:absolute;left:6569;top:-1857;width:2;height:80" coordorigin="6569,-1857" coordsize="0,80" path="m6569,-1777l6569,-1857e" filled="false" stroked="true" strokeweight=".748pt" strokecolor="#939598">
                <v:path arrowok="t"/>
              </v:shape>
            </v:group>
            <v:group style="position:absolute;left:6529;top:-1857;width:2;height:80" coordorigin="6529,-1857" coordsize="2,80">
              <v:shape style="position:absolute;left:6529;top:-1857;width:2;height:80" coordorigin="6529,-1857" coordsize="0,80" path="m6529,-1777l6529,-1857e" filled="false" stroked="true" strokeweight=".748pt" strokecolor="#939598">
                <v:path arrowok="t"/>
              </v:shape>
            </v:group>
            <v:group style="position:absolute;left:6489;top:-1857;width:2;height:80" coordorigin="6489,-1857" coordsize="2,80">
              <v:shape style="position:absolute;left:6489;top:-1857;width:2;height:80" coordorigin="6489,-1857" coordsize="0,80" path="m6489,-1777l6489,-1857e" filled="false" stroked="true" strokeweight=".748pt" strokecolor="#939598">
                <v:path arrowok="t"/>
              </v:shape>
            </v:group>
            <v:group style="position:absolute;left:6449;top:-1857;width:2;height:80" coordorigin="6449,-1857" coordsize="2,80">
              <v:shape style="position:absolute;left:6449;top:-1857;width:2;height:80" coordorigin="6449,-1857" coordsize="1,80" path="m6449,-1777l6449,-1857e" filled="false" stroked="true" strokeweight=".748pt" strokecolor="#939598">
                <v:path arrowok="t"/>
              </v:shape>
            </v:group>
            <v:group style="position:absolute;left:6409;top:-1857;width:2;height:80" coordorigin="6409,-1857" coordsize="2,80">
              <v:shape style="position:absolute;left:6409;top:-1857;width:2;height:80" coordorigin="6409,-1857" coordsize="0,80" path="m6409,-1777l6409,-1857e" filled="false" stroked="true" strokeweight=".748pt" strokecolor="#939598">
                <v:path arrowok="t"/>
              </v:shape>
            </v:group>
            <v:group style="position:absolute;left:6369;top:-1857;width:2;height:80" coordorigin="6369,-1857" coordsize="2,80">
              <v:shape style="position:absolute;left:6369;top:-1857;width:2;height:80" coordorigin="6369,-1857" coordsize="0,80" path="m6369,-1777l6369,-1857e" filled="false" stroked="true" strokeweight=".748pt" strokecolor="#939598">
                <v:path arrowok="t"/>
              </v:shape>
            </v:group>
            <v:group style="position:absolute;left:6329;top:-1857;width:2;height:80" coordorigin="6329,-1857" coordsize="2,80">
              <v:shape style="position:absolute;left:6329;top:-1857;width:2;height:80" coordorigin="6329,-1857" coordsize="0,80" path="m6329,-1777l6329,-1857e" filled="false" stroked="true" strokeweight=".748pt" strokecolor="#939598">
                <v:path arrowok="t"/>
              </v:shape>
            </v:group>
            <v:group style="position:absolute;left:6289;top:-1857;width:2;height:80" coordorigin="6289,-1857" coordsize="2,80">
              <v:shape style="position:absolute;left:6289;top:-1857;width:2;height:80" coordorigin="6289,-1857" coordsize="0,80" path="m6289,-1777l6289,-1857e" filled="false" stroked="true" strokeweight=".748pt" strokecolor="#939598">
                <v:path arrowok="t"/>
              </v:shape>
            </v:group>
            <v:group style="position:absolute;left:6249;top:-1857;width:2;height:80" coordorigin="6249,-1857" coordsize="2,80">
              <v:shape style="position:absolute;left:6249;top:-1857;width:2;height:80" coordorigin="6249,-1857" coordsize="0,80" path="m6249,-1777l6249,-1857e" filled="false" stroked="true" strokeweight=".748pt" strokecolor="#939598">
                <v:path arrowok="t"/>
              </v:shape>
            </v:group>
            <v:group style="position:absolute;left:6209;top:-1857;width:2;height:80" coordorigin="6209,-1857" coordsize="2,80">
              <v:shape style="position:absolute;left:6209;top:-1857;width:2;height:80" coordorigin="6209,-1857" coordsize="0,80" path="m6209,-1777l6209,-1857e" filled="false" stroked="true" strokeweight=".748pt" strokecolor="#939598">
                <v:path arrowok="t"/>
              </v:shape>
            </v:group>
            <v:group style="position:absolute;left:6169;top:-1857;width:2;height:80" coordorigin="6169,-1857" coordsize="2,80">
              <v:shape style="position:absolute;left:6169;top:-1857;width:2;height:80" coordorigin="6169,-1857" coordsize="0,80" path="m6169,-1777l6169,-1857e" filled="false" stroked="true" strokeweight=".748pt" strokecolor="#939598">
                <v:path arrowok="t"/>
              </v:shape>
            </v:group>
            <v:group style="position:absolute;left:6129;top:-1857;width:2;height:80" coordorigin="6129,-1857" coordsize="2,80">
              <v:shape style="position:absolute;left:6129;top:-1857;width:2;height:80" coordorigin="6129,-1857" coordsize="0,80" path="m6129,-1777l6129,-1857e" filled="false" stroked="true" strokeweight=".748pt" strokecolor="#939598">
                <v:path arrowok="t"/>
              </v:shape>
            </v:group>
            <v:group style="position:absolute;left:6089;top:-1857;width:2;height:80" coordorigin="6089,-1857" coordsize="2,80">
              <v:shape style="position:absolute;left:6089;top:-1857;width:2;height:80" coordorigin="6089,-1857" coordsize="1,80" path="m6089,-1777l6089,-1857e" filled="false" stroked="true" strokeweight=".748pt" strokecolor="#939598">
                <v:path arrowok="t"/>
              </v:shape>
            </v:group>
            <v:group style="position:absolute;left:6049;top:-1857;width:2;height:80" coordorigin="6049,-1857" coordsize="2,80">
              <v:shape style="position:absolute;left:6049;top:-1857;width:2;height:80" coordorigin="6049,-1857" coordsize="0,80" path="m6049,-1777l6049,-1857e" filled="false" stroked="true" strokeweight=".748pt" strokecolor="#939598">
                <v:path arrowok="t"/>
              </v:shape>
            </v:group>
            <v:group style="position:absolute;left:6009;top:-1857;width:2;height:80" coordorigin="6009,-1857" coordsize="2,80">
              <v:shape style="position:absolute;left:6009;top:-1857;width:2;height:80" coordorigin="6009,-1857" coordsize="0,80" path="m6009,-1777l6009,-1857e" filled="false" stroked="true" strokeweight=".748pt" strokecolor="#939598">
                <v:path arrowok="t"/>
              </v:shape>
            </v:group>
            <v:group style="position:absolute;left:5969;top:-1857;width:2;height:80" coordorigin="5969,-1857" coordsize="2,80">
              <v:shape style="position:absolute;left:5969;top:-1857;width:2;height:80" coordorigin="5969,-1857" coordsize="0,80" path="m5969,-1777l5969,-1857e" filled="false" stroked="true" strokeweight=".748pt" strokecolor="#939598">
                <v:path arrowok="t"/>
              </v:shape>
            </v:group>
            <v:group style="position:absolute;left:5929;top:-1857;width:2;height:80" coordorigin="5929,-1857" coordsize="2,80">
              <v:shape style="position:absolute;left:5929;top:-1857;width:2;height:80" coordorigin="5929,-1857" coordsize="0,80" path="m5929,-1777l5929,-1857e" filled="false" stroked="true" strokeweight=".748pt" strokecolor="#939598">
                <v:path arrowok="t"/>
              </v:shape>
            </v:group>
            <v:group style="position:absolute;left:5889;top:-1857;width:2;height:80" coordorigin="5889,-1857" coordsize="2,80">
              <v:shape style="position:absolute;left:5889;top:-1857;width:2;height:80" coordorigin="5889,-1857" coordsize="0,80" path="m5889,-1777l5889,-1857e" filled="false" stroked="true" strokeweight=".748pt" strokecolor="#939598">
                <v:path arrowok="t"/>
              </v:shape>
            </v:group>
            <v:group style="position:absolute;left:5849;top:-1857;width:2;height:80" coordorigin="5849,-1857" coordsize="2,80">
              <v:shape style="position:absolute;left:5849;top:-1857;width:2;height:80" coordorigin="5849,-1857" coordsize="0,80" path="m5849,-1777l5849,-1857e" filled="false" stroked="true" strokeweight=".748pt" strokecolor="#939598">
                <v:path arrowok="t"/>
              </v:shape>
            </v:group>
            <v:group style="position:absolute;left:5809;top:-1857;width:2;height:80" coordorigin="5809,-1857" coordsize="2,80">
              <v:shape style="position:absolute;left:5809;top:-1857;width:2;height:80" coordorigin="5809,-1857" coordsize="0,80" path="m5809,-1777l5809,-1857e" filled="false" stroked="true" strokeweight=".748pt" strokecolor="#939598">
                <v:path arrowok="t"/>
              </v:shape>
            </v:group>
            <v:group style="position:absolute;left:5769;top:-1857;width:2;height:80" coordorigin="5769,-1857" coordsize="2,80">
              <v:shape style="position:absolute;left:5769;top:-1857;width:2;height:80" coordorigin="5769,-1857" coordsize="0,80" path="m5769,-1777l5769,-1857e" filled="false" stroked="true" strokeweight=".748pt" strokecolor="#939598">
                <v:path arrowok="t"/>
              </v:shape>
            </v:group>
            <v:group style="position:absolute;left:5729;top:-1857;width:2;height:80" coordorigin="5729,-1857" coordsize="2,80">
              <v:shape style="position:absolute;left:5729;top:-1857;width:2;height:80" coordorigin="5729,-1857" coordsize="0,80" path="m5729,-1777l5729,-1857e" filled="false" stroked="true" strokeweight=".748pt" strokecolor="#939598">
                <v:path arrowok="t"/>
              </v:shape>
            </v:group>
            <v:group style="position:absolute;left:5689;top:-1857;width:2;height:80" coordorigin="5689,-1857" coordsize="2,80">
              <v:shape style="position:absolute;left:5689;top:-1857;width:2;height:80" coordorigin="5689,-1857" coordsize="0,80" path="m5689,-1777l5689,-1857e" filled="false" stroked="true" strokeweight=".748pt" strokecolor="#939598">
                <v:path arrowok="t"/>
              </v:shape>
            </v:group>
            <v:group style="position:absolute;left:5649;top:-1857;width:2;height:80" coordorigin="5649,-1857" coordsize="2,80">
              <v:shape style="position:absolute;left:5649;top:-1857;width:2;height:80" coordorigin="5649,-1857" coordsize="0,80" path="m5649,-1777l5649,-1857e" filled="false" stroked="true" strokeweight=".748pt" strokecolor="#939598">
                <v:path arrowok="t"/>
              </v:shape>
            </v:group>
            <v:group style="position:absolute;left:5609;top:-1857;width:2;height:80" coordorigin="5609,-1857" coordsize="2,80">
              <v:shape style="position:absolute;left:5609;top:-1857;width:2;height:80" coordorigin="5609,-1857" coordsize="0,80" path="m5609,-1777l5609,-1857e" filled="false" stroked="true" strokeweight=".748pt" strokecolor="#939598">
                <v:path arrowok="t"/>
              </v:shape>
            </v:group>
            <v:group style="position:absolute;left:5569;top:-1857;width:2;height:80" coordorigin="5569,-1857" coordsize="2,80">
              <v:shape style="position:absolute;left:5569;top:-1857;width:2;height:80" coordorigin="5569,-1857" coordsize="0,80" path="m5569,-1777l5569,-1857e" filled="false" stroked="true" strokeweight=".748pt" strokecolor="#939598">
                <v:path arrowok="t"/>
              </v:shape>
            </v:group>
            <v:group style="position:absolute;left:5529;top:-1857;width:2;height:80" coordorigin="5529,-1857" coordsize="2,80">
              <v:shape style="position:absolute;left:5529;top:-1857;width:2;height:80" coordorigin="5529,-1857" coordsize="0,80" path="m5529,-1777l5529,-1857e" filled="false" stroked="true" strokeweight=".748pt" strokecolor="#939598">
                <v:path arrowok="t"/>
              </v:shape>
            </v:group>
            <v:group style="position:absolute;left:5489;top:-1857;width:2;height:80" coordorigin="5489,-1857" coordsize="2,80">
              <v:shape style="position:absolute;left:5489;top:-1857;width:2;height:80" coordorigin="5489,-1857" coordsize="0,80" path="m5489,-1777l5489,-1857e" filled="false" stroked="true" strokeweight=".748pt" strokecolor="#939598">
                <v:path arrowok="t"/>
              </v:shape>
            </v:group>
            <v:group style="position:absolute;left:5449;top:-1857;width:2;height:80" coordorigin="5449,-1857" coordsize="2,80">
              <v:shape style="position:absolute;left:5449;top:-1857;width:2;height:80" coordorigin="5449,-1857" coordsize="0,80" path="m5449,-1777l5449,-1857e" filled="false" stroked="true" strokeweight=".748pt" strokecolor="#939598">
                <v:path arrowok="t"/>
              </v:shape>
            </v:group>
            <v:group style="position:absolute;left:5409;top:-1857;width:2;height:80" coordorigin="5409,-1857" coordsize="2,80">
              <v:shape style="position:absolute;left:5409;top:-1857;width:2;height:80" coordorigin="5409,-1857" coordsize="0,80" path="m5409,-1777l5409,-1857e" filled="false" stroked="true" strokeweight=".748pt" strokecolor="#939598">
                <v:path arrowok="t"/>
              </v:shape>
            </v:group>
            <v:group style="position:absolute;left:5369;top:-1857;width:2;height:80" coordorigin="5369,-1857" coordsize="2,80">
              <v:shape style="position:absolute;left:5369;top:-1857;width:2;height:80" coordorigin="5369,-1857" coordsize="0,80" path="m5369,-1777l5369,-1857e" filled="false" stroked="true" strokeweight=".748pt" strokecolor="#939598">
                <v:path arrowok="t"/>
              </v:shape>
            </v:group>
            <v:group style="position:absolute;left:5329;top:-1857;width:2;height:80" coordorigin="5329,-1857" coordsize="2,80">
              <v:shape style="position:absolute;left:5329;top:-1857;width:2;height:80" coordorigin="5329,-1857" coordsize="1,80" path="m5329,-1777l5329,-1857e" filled="false" stroked="true" strokeweight=".748pt" strokecolor="#939598">
                <v:path arrowok="t"/>
              </v:shape>
            </v:group>
            <v:group style="position:absolute;left:5289;top:-1857;width:2;height:80" coordorigin="5289,-1857" coordsize="2,80">
              <v:shape style="position:absolute;left:5289;top:-1857;width:2;height:80" coordorigin="5289,-1857" coordsize="0,80" path="m5289,-1777l5289,-1857e" filled="false" stroked="true" strokeweight=".748pt" strokecolor="#939598">
                <v:path arrowok="t"/>
              </v:shape>
            </v:group>
            <v:group style="position:absolute;left:5249;top:-1857;width:2;height:80" coordorigin="5249,-1857" coordsize="2,80">
              <v:shape style="position:absolute;left:5249;top:-1857;width:2;height:80" coordorigin="5249,-1857" coordsize="0,80" path="m5249,-1777l5249,-1857e" filled="false" stroked="true" strokeweight=".748pt" strokecolor="#939598">
                <v:path arrowok="t"/>
              </v:shape>
            </v:group>
            <v:group style="position:absolute;left:5209;top:-1857;width:2;height:80" coordorigin="5209,-1857" coordsize="2,80">
              <v:shape style="position:absolute;left:5209;top:-1857;width:2;height:80" coordorigin="5209,-1857" coordsize="0,80" path="m5209,-1777l5209,-1857e" filled="false" stroked="true" strokeweight=".748pt" strokecolor="#939598">
                <v:path arrowok="t"/>
              </v:shape>
            </v:group>
            <v:group style="position:absolute;left:5169;top:-1856;width:2;height:80" coordorigin="5169,-1856" coordsize="2,80">
              <v:shape style="position:absolute;left:5169;top:-1856;width:2;height:80" coordorigin="5169,-1856" coordsize="0,80" path="m5169,-1776l5169,-1856e" filled="false" stroked="true" strokeweight=".748pt" strokecolor="#939598">
                <v:path arrowok="t"/>
              </v:shape>
            </v:group>
            <v:group style="position:absolute;left:5129;top:-1856;width:2;height:80" coordorigin="5129,-1856" coordsize="2,80">
              <v:shape style="position:absolute;left:5129;top:-1856;width:2;height:80" coordorigin="5129,-1856" coordsize="0,80" path="m5129,-1776l5129,-1856e" filled="false" stroked="true" strokeweight=".748pt" strokecolor="#939598">
                <v:path arrowok="t"/>
              </v:shape>
            </v:group>
            <v:group style="position:absolute;left:5089;top:-1856;width:2;height:80" coordorigin="5089,-1856" coordsize="2,80">
              <v:shape style="position:absolute;left:5089;top:-1856;width:2;height:80" coordorigin="5089,-1856" coordsize="0,80" path="m5089,-1776l5089,-1856e" filled="false" stroked="true" strokeweight=".748pt" strokecolor="#939598">
                <v:path arrowok="t"/>
              </v:shape>
            </v:group>
            <v:group style="position:absolute;left:5049;top:-1856;width:2;height:80" coordorigin="5049,-1856" coordsize="2,80">
              <v:shape style="position:absolute;left:5049;top:-1856;width:2;height:80" coordorigin="5049,-1856" coordsize="0,80" path="m5049,-1776l5049,-1856e" filled="false" stroked="true" strokeweight=".748pt" strokecolor="#939598">
                <v:path arrowok="t"/>
              </v:shape>
            </v:group>
            <v:group style="position:absolute;left:5009;top:-1856;width:2;height:80" coordorigin="5009,-1856" coordsize="2,80">
              <v:shape style="position:absolute;left:5009;top:-1856;width:2;height:80" coordorigin="5009,-1856" coordsize="0,80" path="m5009,-1776l5009,-1856e" filled="false" stroked="true" strokeweight=".748pt" strokecolor="#939598">
                <v:path arrowok="t"/>
              </v:shape>
            </v:group>
            <v:group style="position:absolute;left:4969;top:-1856;width:2;height:80" coordorigin="4969,-1856" coordsize="2,80">
              <v:shape style="position:absolute;left:4969;top:-1856;width:2;height:80" coordorigin="4969,-1856" coordsize="1,80" path="m4969,-1776l4969,-1856e" filled="false" stroked="true" strokeweight=".748pt" strokecolor="#939598">
                <v:path arrowok="t"/>
              </v:shape>
            </v:group>
            <v:group style="position:absolute;left:4929;top:-1856;width:2;height:80" coordorigin="4929,-1856" coordsize="2,80">
              <v:shape style="position:absolute;left:4929;top:-1856;width:2;height:80" coordorigin="4929,-1856" coordsize="0,80" path="m4929,-1776l4929,-1856e" filled="false" stroked="true" strokeweight=".748pt" strokecolor="#939598">
                <v:path arrowok="t"/>
              </v:shape>
            </v:group>
            <v:group style="position:absolute;left:4889;top:-1856;width:2;height:80" coordorigin="4889,-1856" coordsize="2,80">
              <v:shape style="position:absolute;left:4889;top:-1856;width:2;height:80" coordorigin="4889,-1856" coordsize="0,80" path="m4889,-1776l4889,-1856e" filled="false" stroked="true" strokeweight=".748pt" strokecolor="#939598">
                <v:path arrowok="t"/>
              </v:shape>
            </v:group>
            <v:group style="position:absolute;left:4849;top:-1856;width:2;height:80" coordorigin="4849,-1856" coordsize="2,80">
              <v:shape style="position:absolute;left:4849;top:-1856;width:2;height:80" coordorigin="4849,-1856" coordsize="0,80" path="m4849,-1776l4849,-1856e" filled="false" stroked="true" strokeweight=".748pt" strokecolor="#939598">
                <v:path arrowok="t"/>
              </v:shape>
            </v:group>
            <v:group style="position:absolute;left:4809;top:-1856;width:2;height:80" coordorigin="4809,-1856" coordsize="2,80">
              <v:shape style="position:absolute;left:4809;top:-1856;width:2;height:80" coordorigin="4809,-1856" coordsize="0,80" path="m4809,-1776l4809,-1856e" filled="false" stroked="true" strokeweight=".748pt" strokecolor="#939598">
                <v:path arrowok="t"/>
              </v:shape>
            </v:group>
            <v:group style="position:absolute;left:4769;top:-1856;width:2;height:80" coordorigin="4769,-1856" coordsize="2,80">
              <v:shape style="position:absolute;left:4769;top:-1856;width:2;height:80" coordorigin="4769,-1856" coordsize="0,80" path="m4769,-1776l4769,-1856e" filled="false" stroked="true" strokeweight=".748pt" strokecolor="#939598">
                <v:path arrowok="t"/>
              </v:shape>
            </v:group>
            <v:group style="position:absolute;left:4729;top:-1856;width:2;height:80" coordorigin="4729,-1856" coordsize="2,80">
              <v:shape style="position:absolute;left:4729;top:-1856;width:2;height:80" coordorigin="4729,-1856" coordsize="0,80" path="m4729,-1776l4729,-1856e" filled="false" stroked="true" strokeweight=".748pt" strokecolor="#939598">
                <v:path arrowok="t"/>
              </v:shape>
            </v:group>
            <v:group style="position:absolute;left:4689;top:-1856;width:2;height:80" coordorigin="4689,-1856" coordsize="2,80">
              <v:shape style="position:absolute;left:4689;top:-1856;width:2;height:80" coordorigin="4689,-1856" coordsize="1,80" path="m4689,-1776l4689,-1856e" filled="false" stroked="true" strokeweight=".748pt" strokecolor="#939598">
                <v:path arrowok="t"/>
              </v:shape>
            </v:group>
            <v:group style="position:absolute;left:4649;top:-1856;width:2;height:80" coordorigin="4649,-1856" coordsize="2,80">
              <v:shape style="position:absolute;left:4649;top:-1856;width:2;height:80" coordorigin="4649,-1856" coordsize="0,80" path="m4649,-1776l4649,-1856e" filled="false" stroked="true" strokeweight=".748pt" strokecolor="#939598">
                <v:path arrowok="t"/>
              </v:shape>
            </v:group>
            <v:group style="position:absolute;left:4609;top:-1856;width:2;height:80" coordorigin="4609,-1856" coordsize="2,80">
              <v:shape style="position:absolute;left:4609;top:-1856;width:2;height:80" coordorigin="4609,-1856" coordsize="0,80" path="m4609,-1776l4609,-1856e" filled="false" stroked="true" strokeweight=".748pt" strokecolor="#939598">
                <v:path arrowok="t"/>
              </v:shape>
            </v:group>
            <v:group style="position:absolute;left:4569;top:-1856;width:2;height:80" coordorigin="4569,-1856" coordsize="2,80">
              <v:shape style="position:absolute;left:4569;top:-1856;width:2;height:80" coordorigin="4569,-1856" coordsize="0,80" path="m4569,-1776l4569,-1856e" filled="false" stroked="true" strokeweight=".748pt" strokecolor="#939598">
                <v:path arrowok="t"/>
              </v:shape>
            </v:group>
            <v:group style="position:absolute;left:4529;top:-1856;width:2;height:80" coordorigin="4529,-1856" coordsize="2,80">
              <v:shape style="position:absolute;left:4529;top:-1856;width:2;height:80" coordorigin="4529,-1856" coordsize="0,80" path="m4529,-1776l4529,-1856e" filled="false" stroked="true" strokeweight=".748pt" strokecolor="#939598">
                <v:path arrowok="t"/>
              </v:shape>
            </v:group>
            <v:group style="position:absolute;left:4489;top:-1856;width:2;height:80" coordorigin="4489,-1856" coordsize="2,80">
              <v:shape style="position:absolute;left:4489;top:-1856;width:2;height:80" coordorigin="4489,-1856" coordsize="0,80" path="m4489,-1776l4489,-1856e" filled="false" stroked="true" strokeweight=".748pt" strokecolor="#939598">
                <v:path arrowok="t"/>
              </v:shape>
            </v:group>
            <v:group style="position:absolute;left:4449;top:-1856;width:2;height:80" coordorigin="4449,-1856" coordsize="2,80">
              <v:shape style="position:absolute;left:4449;top:-1856;width:2;height:80" coordorigin="4449,-1856" coordsize="0,80" path="m4449,-1776l4449,-1856e" filled="false" stroked="true" strokeweight=".748pt" strokecolor="#939598">
                <v:path arrowok="t"/>
              </v:shape>
            </v:group>
            <v:group style="position:absolute;left:4409;top:-1856;width:2;height:80" coordorigin="4409,-1856" coordsize="2,80">
              <v:shape style="position:absolute;left:4409;top:-1856;width:2;height:80" coordorigin="4409,-1856" coordsize="0,80" path="m4409,-1776l4409,-1856e" filled="false" stroked="true" strokeweight=".748pt" strokecolor="#939598">
                <v:path arrowok="t"/>
              </v:shape>
            </v:group>
            <v:group style="position:absolute;left:4369;top:-1856;width:2;height:80" coordorigin="4369,-1856" coordsize="2,80">
              <v:shape style="position:absolute;left:4369;top:-1856;width:2;height:80" coordorigin="4369,-1856" coordsize="0,80" path="m4369,-1776l4369,-1856e" filled="false" stroked="true" strokeweight=".748pt" strokecolor="#939598">
                <v:path arrowok="t"/>
              </v:shape>
            </v:group>
            <v:group style="position:absolute;left:4329;top:-1856;width:2;height:80" coordorigin="4329,-1856" coordsize="2,80">
              <v:shape style="position:absolute;left:4329;top:-1856;width:2;height:80" coordorigin="4329,-1856" coordsize="0,80" path="m4329,-1776l4329,-1856e" filled="false" stroked="true" strokeweight=".748pt" strokecolor="#939598">
                <v:path arrowok="t"/>
              </v:shape>
            </v:group>
            <v:group style="position:absolute;left:4289;top:-1856;width:2;height:80" coordorigin="4289,-1856" coordsize="2,80">
              <v:shape style="position:absolute;left:4289;top:-1856;width:2;height:80" coordorigin="4289,-1856" coordsize="1,80" path="m4289,-1776l4289,-1856e" filled="false" stroked="true" strokeweight=".748pt" strokecolor="#939598">
                <v:path arrowok="t"/>
              </v:shape>
            </v:group>
            <v:group style="position:absolute;left:4249;top:-1856;width:2;height:80" coordorigin="4249,-1856" coordsize="2,80">
              <v:shape style="position:absolute;left:4249;top:-1856;width:2;height:80" coordorigin="4249,-1856" coordsize="0,80" path="m4249,-1776l4249,-1856e" filled="false" stroked="true" strokeweight=".748pt" strokecolor="#939598">
                <v:path arrowok="t"/>
              </v:shape>
            </v:group>
            <v:group style="position:absolute;left:4209;top:-1856;width:2;height:80" coordorigin="4209,-1856" coordsize="2,80">
              <v:shape style="position:absolute;left:4209;top:-1856;width:2;height:80" coordorigin="4209,-1856" coordsize="0,80" path="m4209,-1776l4209,-1856e" filled="false" stroked="true" strokeweight=".748pt" strokecolor="#939598">
                <v:path arrowok="t"/>
              </v:shape>
            </v:group>
            <v:group style="position:absolute;left:4169;top:-1856;width:2;height:80" coordorigin="4169,-1856" coordsize="2,80">
              <v:shape style="position:absolute;left:4169;top:-1856;width:2;height:80" coordorigin="4169,-1856" coordsize="0,80" path="m4169,-1776l4169,-1856e" filled="false" stroked="true" strokeweight=".748pt" strokecolor="#939598">
                <v:path arrowok="t"/>
              </v:shape>
            </v:group>
            <v:group style="position:absolute;left:4129;top:-1856;width:2;height:80" coordorigin="4129,-1856" coordsize="2,80">
              <v:shape style="position:absolute;left:4129;top:-1856;width:2;height:80" coordorigin="4129,-1856" coordsize="0,80" path="m4129,-1776l4129,-1856e" filled="false" stroked="true" strokeweight=".748pt" strokecolor="#939598">
                <v:path arrowok="t"/>
              </v:shape>
            </v:group>
            <v:group style="position:absolute;left:4089;top:-1856;width:2;height:80" coordorigin="4089,-1856" coordsize="2,80">
              <v:shape style="position:absolute;left:4089;top:-1856;width:2;height:80" coordorigin="4089,-1856" coordsize="0,80" path="m4089,-1776l4089,-1856e" filled="false" stroked="true" strokeweight=".748pt" strokecolor="#939598">
                <v:path arrowok="t"/>
              </v:shape>
            </v:group>
            <v:group style="position:absolute;left:4049;top:-1856;width:2;height:80" coordorigin="4049,-1856" coordsize="2,80">
              <v:shape style="position:absolute;left:4049;top:-1856;width:2;height:80" coordorigin="4049,-1856" coordsize="0,80" path="m4049,-1776l4049,-1856e" filled="false" stroked="true" strokeweight=".748pt" strokecolor="#939598">
                <v:path arrowok="t"/>
              </v:shape>
            </v:group>
            <v:group style="position:absolute;left:4009;top:-1856;width:2;height:80" coordorigin="4009,-1856" coordsize="2,80">
              <v:shape style="position:absolute;left:4009;top:-1856;width:2;height:80" coordorigin="4009,-1856" coordsize="0,80" path="m4009,-1776l4009,-1856e" filled="false" stroked="true" strokeweight=".748pt" strokecolor="#939598">
                <v:path arrowok="t"/>
              </v:shape>
            </v:group>
            <v:group style="position:absolute;left:3969;top:-1856;width:2;height:80" coordorigin="3969,-1856" coordsize="2,80">
              <v:shape style="position:absolute;left:3969;top:-1856;width:2;height:80" coordorigin="3969,-1856" coordsize="0,80" path="m3969,-1776l3969,-1856e" filled="false" stroked="true" strokeweight=".748pt" strokecolor="#939598">
                <v:path arrowok="t"/>
              </v:shape>
            </v:group>
            <v:group style="position:absolute;left:3929;top:-1856;width:2;height:80" coordorigin="3929,-1856" coordsize="2,80">
              <v:shape style="position:absolute;left:3929;top:-1856;width:2;height:80" coordorigin="3929,-1856" coordsize="1,80" path="m3929,-1776l3929,-1856e" filled="false" stroked="true" strokeweight=".748pt" strokecolor="#939598">
                <v:path arrowok="t"/>
              </v:shape>
            </v:group>
            <v:group style="position:absolute;left:3889;top:-1856;width:2;height:80" coordorigin="3889,-1856" coordsize="2,80">
              <v:shape style="position:absolute;left:3889;top:-1856;width:2;height:80" coordorigin="3889,-1856" coordsize="0,80" path="m3889,-1776l3889,-1856e" filled="false" stroked="true" strokeweight=".748pt" strokecolor="#939598">
                <v:path arrowok="t"/>
              </v:shape>
            </v:group>
            <v:group style="position:absolute;left:3849;top:-1856;width:2;height:80" coordorigin="3849,-1856" coordsize="2,80">
              <v:shape style="position:absolute;left:3849;top:-1856;width:2;height:80" coordorigin="3849,-1856" coordsize="0,80" path="m3849,-1776l3849,-1856e" filled="false" stroked="true" strokeweight=".748pt" strokecolor="#939598">
                <v:path arrowok="t"/>
              </v:shape>
            </v:group>
            <v:group style="position:absolute;left:3809;top:-1856;width:2;height:80" coordorigin="3809,-1856" coordsize="2,80">
              <v:shape style="position:absolute;left:3809;top:-1856;width:2;height:80" coordorigin="3809,-1856" coordsize="0,80" path="m3809,-1776l3809,-1856e" filled="false" stroked="true" strokeweight=".748pt" strokecolor="#939598">
                <v:path arrowok="t"/>
              </v:shape>
            </v:group>
            <v:group style="position:absolute;left:3768;top:-1856;width:2;height:80" coordorigin="3768,-1856" coordsize="2,80">
              <v:shape style="position:absolute;left:3768;top:-1856;width:2;height:80" coordorigin="3768,-1856" coordsize="0,80" path="m3769,-1776l3768,-1856e" filled="false" stroked="true" strokeweight=".748pt" strokecolor="#939598">
                <v:path arrowok="t"/>
              </v:shape>
            </v:group>
            <v:group style="position:absolute;left:3728;top:-1856;width:2;height:80" coordorigin="3728,-1856" coordsize="2,80">
              <v:shape style="position:absolute;left:3728;top:-1856;width:2;height:80" coordorigin="3728,-1856" coordsize="0,80" path="m3728,-1776l3728,-1856e" filled="false" stroked="true" strokeweight=".748pt" strokecolor="#939598">
                <v:path arrowok="t"/>
              </v:shape>
            </v:group>
            <v:group style="position:absolute;left:3688;top:-1856;width:2;height:80" coordorigin="3688,-1856" coordsize="2,80">
              <v:shape style="position:absolute;left:3688;top:-1856;width:2;height:80" coordorigin="3688,-1856" coordsize="0,80" path="m3688,-1776l3688,-1856e" filled="false" stroked="true" strokeweight=".748pt" strokecolor="#939598">
                <v:path arrowok="t"/>
              </v:shape>
            </v:group>
            <v:group style="position:absolute;left:3648;top:-1856;width:2;height:80" coordorigin="3648,-1856" coordsize="2,80">
              <v:shape style="position:absolute;left:3648;top:-1856;width:2;height:80" coordorigin="3648,-1856" coordsize="0,80" path="m3648,-1776l3648,-1856e" filled="false" stroked="true" strokeweight=".748pt" strokecolor="#939598">
                <v:path arrowok="t"/>
              </v:shape>
            </v:group>
            <v:group style="position:absolute;left:3608;top:-1856;width:2;height:80" coordorigin="3608,-1856" coordsize="2,80">
              <v:shape style="position:absolute;left:3608;top:-1856;width:2;height:80" coordorigin="3608,-1856" coordsize="0,80" path="m3608,-1776l3608,-1856e" filled="false" stroked="true" strokeweight=".748pt" strokecolor="#939598">
                <v:path arrowok="t"/>
              </v:shape>
            </v:group>
            <v:group style="position:absolute;left:3568;top:-1856;width:2;height:80" coordorigin="3568,-1856" coordsize="2,80">
              <v:shape style="position:absolute;left:3568;top:-1856;width:2;height:80" coordorigin="3568,-1856" coordsize="1,80" path="m3568,-1776l3568,-1856e" filled="false" stroked="true" strokeweight=".748pt" strokecolor="#939598">
                <v:path arrowok="t"/>
              </v:shape>
            </v:group>
            <v:group style="position:absolute;left:3528;top:-1856;width:2;height:80" coordorigin="3528,-1856" coordsize="2,80">
              <v:shape style="position:absolute;left:3528;top:-1856;width:2;height:80" coordorigin="3528,-1856" coordsize="0,80" path="m3528,-1776l3528,-1856e" filled="false" stroked="true" strokeweight=".748pt" strokecolor="#939598">
                <v:path arrowok="t"/>
              </v:shape>
            </v:group>
            <v:group style="position:absolute;left:3488;top:-1856;width:2;height:80" coordorigin="3488,-1856" coordsize="2,80">
              <v:shape style="position:absolute;left:3488;top:-1856;width:2;height:80" coordorigin="3488,-1856" coordsize="0,80" path="m3488,-1776l3488,-1856e" filled="false" stroked="true" strokeweight=".748pt" strokecolor="#939598">
                <v:path arrowok="t"/>
              </v:shape>
            </v:group>
            <v:group style="position:absolute;left:3448;top:-1856;width:2;height:80" coordorigin="3448,-1856" coordsize="2,80">
              <v:shape style="position:absolute;left:3448;top:-1856;width:2;height:80" coordorigin="3448,-1856" coordsize="0,80" path="m3448,-1776l3448,-1856e" filled="false" stroked="true" strokeweight=".748pt" strokecolor="#939598">
                <v:path arrowok="t"/>
              </v:shape>
            </v:group>
            <v:group style="position:absolute;left:3408;top:-1856;width:2;height:80" coordorigin="3408,-1856" coordsize="2,80">
              <v:shape style="position:absolute;left:3408;top:-1856;width:2;height:80" coordorigin="3408,-1856" coordsize="0,80" path="m3408,-1776l3408,-1856e" filled="false" stroked="true" strokeweight=".748pt" strokecolor="#939598">
                <v:path arrowok="t"/>
              </v:shape>
            </v:group>
            <v:group style="position:absolute;left:3368;top:-1856;width:2;height:80" coordorigin="3368,-1856" coordsize="2,80">
              <v:shape style="position:absolute;left:3368;top:-1856;width:2;height:80" coordorigin="3368,-1856" coordsize="0,80" path="m3368,-1776l3368,-1856e" filled="false" stroked="true" strokeweight=".748pt" strokecolor="#939598">
                <v:path arrowok="t"/>
              </v:shape>
            </v:group>
            <v:group style="position:absolute;left:3328;top:-1856;width:2;height:80" coordorigin="3328,-1856" coordsize="2,80">
              <v:shape style="position:absolute;left:3328;top:-1856;width:2;height:80" coordorigin="3328,-1856" coordsize="0,80" path="m3328,-1776l3328,-1856e" filled="false" stroked="true" strokeweight=".748pt" strokecolor="#939598">
                <v:path arrowok="t"/>
              </v:shape>
            </v:group>
            <v:group style="position:absolute;left:3288;top:-1856;width:2;height:80" coordorigin="3288,-1856" coordsize="2,80">
              <v:shape style="position:absolute;left:3288;top:-1856;width:2;height:80" coordorigin="3288,-1856" coordsize="0,80" path="m3288,-1776l3288,-1856e" filled="false" stroked="true" strokeweight=".748pt" strokecolor="#939598">
                <v:path arrowok="t"/>
              </v:shape>
            </v:group>
            <v:group style="position:absolute;left:3248;top:-1856;width:2;height:80" coordorigin="3248,-1856" coordsize="2,80">
              <v:shape style="position:absolute;left:3248;top:-1856;width:2;height:80" coordorigin="3248,-1856" coordsize="0,80" path="m3248,-1776l3248,-1856e" filled="false" stroked="true" strokeweight=".748pt" strokecolor="#939598">
                <v:path arrowok="t"/>
              </v:shape>
            </v:group>
            <v:group style="position:absolute;left:3208;top:-1856;width:2;height:80" coordorigin="3208,-1856" coordsize="2,80">
              <v:shape style="position:absolute;left:3208;top:-1856;width:2;height:80" coordorigin="3208,-1856" coordsize="0,80" path="m3208,-1776l3208,-1856e" filled="false" stroked="true" strokeweight=".748pt" strokecolor="#939598">
                <v:path arrowok="t"/>
              </v:shape>
            </v:group>
            <v:group style="position:absolute;left:3168;top:-1856;width:2;height:80" coordorigin="3168,-1856" coordsize="2,80">
              <v:shape style="position:absolute;left:3168;top:-1856;width:2;height:80" coordorigin="3168,-1856" coordsize="1,80" path="m3168,-1776l3168,-1856e" filled="false" stroked="true" strokeweight=".748pt" strokecolor="#939598">
                <v:path arrowok="t"/>
              </v:shape>
            </v:group>
            <v:group style="position:absolute;left:3128;top:-1856;width:2;height:80" coordorigin="3128,-1856" coordsize="2,80">
              <v:shape style="position:absolute;left:3128;top:-1856;width:2;height:80" coordorigin="3128,-1856" coordsize="0,80" path="m3128,-1776l3128,-1856e" filled="false" stroked="true" strokeweight=".748pt" strokecolor="#939598">
                <v:path arrowok="t"/>
              </v:shape>
            </v:group>
            <v:group style="position:absolute;left:3088;top:-1856;width:2;height:80" coordorigin="3088,-1856" coordsize="2,80">
              <v:shape style="position:absolute;left:3088;top:-1856;width:2;height:80" coordorigin="3088,-1856" coordsize="0,80" path="m3088,-1776l3088,-1856e" filled="false" stroked="true" strokeweight=".748pt" strokecolor="#939598">
                <v:path arrowok="t"/>
              </v:shape>
            </v:group>
            <v:group style="position:absolute;left:3048;top:-1856;width:2;height:80" coordorigin="3048,-1856" coordsize="2,80">
              <v:shape style="position:absolute;left:3048;top:-1856;width:2;height:80" coordorigin="3048,-1856" coordsize="0,80" path="m3048,-1776l3048,-1856e" filled="false" stroked="true" strokeweight=".748pt" strokecolor="#939598">
                <v:path arrowok="t"/>
              </v:shape>
            </v:group>
            <v:group style="position:absolute;left:3008;top:-1856;width:2;height:80" coordorigin="3008,-1856" coordsize="2,80">
              <v:shape style="position:absolute;left:3008;top:-1856;width:2;height:80" coordorigin="3008,-1856" coordsize="0,80" path="m3008,-1776l3008,-1856e" filled="false" stroked="true" strokeweight=".748pt" strokecolor="#939598">
                <v:path arrowok="t"/>
              </v:shape>
            </v:group>
            <v:group style="position:absolute;left:2968;top:-1856;width:2;height:80" coordorigin="2968,-1856" coordsize="2,80">
              <v:shape style="position:absolute;left:2968;top:-1856;width:2;height:80" coordorigin="2968,-1856" coordsize="0,80" path="m2968,-1776l2968,-1856e" filled="false" stroked="true" strokeweight=".748pt" strokecolor="#939598">
                <v:path arrowok="t"/>
              </v:shape>
            </v:group>
            <v:group style="position:absolute;left:2928;top:-1856;width:2;height:80" coordorigin="2928,-1856" coordsize="2,80">
              <v:shape style="position:absolute;left:2928;top:-1856;width:2;height:80" coordorigin="2928,-1856" coordsize="0,80" path="m2928,-1776l2928,-1856e" filled="false" stroked="true" strokeweight=".748pt" strokecolor="#939598">
                <v:path arrowok="t"/>
              </v:shape>
            </v:group>
            <v:group style="position:absolute;left:2888;top:-1856;width:2;height:80" coordorigin="2888,-1856" coordsize="2,80">
              <v:shape style="position:absolute;left:2888;top:-1856;width:2;height:80" coordorigin="2888,-1856" coordsize="1,80" path="m2888,-1776l2888,-1856e" filled="false" stroked="true" strokeweight=".748pt" strokecolor="#939598">
                <v:path arrowok="t"/>
              </v:shape>
            </v:group>
            <v:group style="position:absolute;left:2848;top:-1856;width:2;height:80" coordorigin="2848,-1856" coordsize="2,80">
              <v:shape style="position:absolute;left:2848;top:-1856;width:2;height:80" coordorigin="2848,-1856" coordsize="0,80" path="m2848,-1776l2848,-1856e" filled="false" stroked="true" strokeweight=".748pt" strokecolor="#939598">
                <v:path arrowok="t"/>
              </v:shape>
            </v:group>
            <v:group style="position:absolute;left:2808;top:-1856;width:2;height:80" coordorigin="2808,-1856" coordsize="2,80">
              <v:shape style="position:absolute;left:2808;top:-1856;width:2;height:80" coordorigin="2808,-1856" coordsize="0,80" path="m2808,-1776l2808,-1856e" filled="false" stroked="true" strokeweight=".748pt" strokecolor="#939598">
                <v:path arrowok="t"/>
              </v:shape>
            </v:group>
            <v:group style="position:absolute;left:2768;top:-1856;width:2;height:80" coordorigin="2768,-1856" coordsize="2,80">
              <v:shape style="position:absolute;left:2768;top:-1856;width:2;height:80" coordorigin="2768,-1856" coordsize="0,80" path="m2768,-1776l2768,-1856e" filled="false" stroked="true" strokeweight=".748pt" strokecolor="#939598">
                <v:path arrowok="t"/>
              </v:shape>
            </v:group>
            <v:group style="position:absolute;left:2728;top:-1856;width:2;height:80" coordorigin="2728,-1856" coordsize="2,80">
              <v:shape style="position:absolute;left:2728;top:-1856;width:2;height:80" coordorigin="2728,-1856" coordsize="0,80" path="m2728,-1776l2728,-1856e" filled="false" stroked="true" strokeweight=".748pt" strokecolor="#939598">
                <v:path arrowok="t"/>
              </v:shape>
            </v:group>
            <v:group style="position:absolute;left:2688;top:-1856;width:2;height:80" coordorigin="2688,-1856" coordsize="2,80">
              <v:shape style="position:absolute;left:2688;top:-1856;width:2;height:80" coordorigin="2688,-1856" coordsize="0,80" path="m2688,-1776l2688,-1856e" filled="false" stroked="true" strokeweight=".748pt" strokecolor="#939598">
                <v:path arrowok="t"/>
              </v:shape>
            </v:group>
            <v:group style="position:absolute;left:2648;top:-1856;width:2;height:80" coordorigin="2648,-1856" coordsize="2,80">
              <v:shape style="position:absolute;left:2648;top:-1856;width:2;height:80" coordorigin="2648,-1856" coordsize="0,80" path="m2648,-1776l2648,-1856e" filled="false" stroked="true" strokeweight=".748pt" strokecolor="#939598">
                <v:path arrowok="t"/>
              </v:shape>
            </v:group>
            <v:group style="position:absolute;left:2608;top:-1856;width:2;height:80" coordorigin="2608,-1856" coordsize="2,80">
              <v:shape style="position:absolute;left:2608;top:-1856;width:2;height:80" coordorigin="2608,-1856" coordsize="0,80" path="m2608,-1776l2608,-1856e" filled="false" stroked="true" strokeweight=".748pt" strokecolor="#939598">
                <v:path arrowok="t"/>
              </v:shape>
            </v:group>
            <v:group style="position:absolute;left:2568;top:-1856;width:2;height:80" coordorigin="2568,-1856" coordsize="2,80">
              <v:shape style="position:absolute;left:2568;top:-1856;width:2;height:80" coordorigin="2568,-1856" coordsize="0,80" path="m2568,-1776l2568,-1856e" filled="false" stroked="true" strokeweight=".748pt" strokecolor="#939598">
                <v:path arrowok="t"/>
              </v:shape>
            </v:group>
            <v:group style="position:absolute;left:2528;top:-1856;width:2;height:80" coordorigin="2528,-1856" coordsize="2,80">
              <v:shape style="position:absolute;left:2528;top:-1856;width:2;height:80" coordorigin="2528,-1856" coordsize="1,80" path="m2528,-1776l2528,-1856e" filled="false" stroked="true" strokeweight=".748pt" strokecolor="#939598">
                <v:path arrowok="t"/>
              </v:shape>
            </v:group>
            <v:group style="position:absolute;left:2488;top:-1856;width:2;height:80" coordorigin="2488,-1856" coordsize="2,80">
              <v:shape style="position:absolute;left:2488;top:-1856;width:2;height:80" coordorigin="2488,-1856" coordsize="0,80" path="m2488,-1776l2488,-1856e" filled="false" stroked="true" strokeweight=".748pt" strokecolor="#939598">
                <v:path arrowok="t"/>
              </v:shape>
            </v:group>
            <v:group style="position:absolute;left:2448;top:-1856;width:2;height:80" coordorigin="2448,-1856" coordsize="2,80">
              <v:shape style="position:absolute;left:2448;top:-1856;width:2;height:80" coordorigin="2448,-1856" coordsize="0,80" path="m2448,-1776l2448,-1856e" filled="false" stroked="true" strokeweight=".748pt" strokecolor="#939598">
                <v:path arrowok="t"/>
              </v:shape>
            </v:group>
            <v:group style="position:absolute;left:2408;top:-1856;width:2;height:80" coordorigin="2408,-1856" coordsize="2,80">
              <v:shape style="position:absolute;left:2408;top:-1856;width:2;height:80" coordorigin="2408,-1856" coordsize="0,80" path="m2408,-1776l2408,-1856e" filled="false" stroked="true" strokeweight=".748pt" strokecolor="#939598">
                <v:path arrowok="t"/>
              </v:shape>
            </v:group>
            <v:group style="position:absolute;left:2368;top:-1856;width:2;height:80" coordorigin="2368,-1856" coordsize="2,80">
              <v:shape style="position:absolute;left:2368;top:-1856;width:2;height:80" coordorigin="2368,-1856" coordsize="0,80" path="m2368,-1776l2368,-1856e" filled="false" stroked="true" strokeweight=".748pt" strokecolor="#939598">
                <v:path arrowok="t"/>
              </v:shape>
            </v:group>
            <v:group style="position:absolute;left:2328;top:-1856;width:2;height:80" coordorigin="2328,-1856" coordsize="2,80">
              <v:shape style="position:absolute;left:2328;top:-1856;width:2;height:80" coordorigin="2328,-1856" coordsize="0,80" path="m2328,-1776l2328,-1856e" filled="false" stroked="true" strokeweight=".748pt" strokecolor="#939598">
                <v:path arrowok="t"/>
              </v:shape>
            </v:group>
            <v:group style="position:absolute;left:2288;top:-1856;width:2;height:80" coordorigin="2288,-1856" coordsize="2,80">
              <v:shape style="position:absolute;left:2288;top:-1856;width:2;height:80" coordorigin="2288,-1856" coordsize="0,80" path="m2288,-1776l2288,-1856e" filled="false" stroked="true" strokeweight=".748pt" strokecolor="#939598">
                <v:path arrowok="t"/>
              </v:shape>
            </v:group>
            <v:group style="position:absolute;left:2248;top:-1856;width:2;height:80" coordorigin="2248,-1856" coordsize="2,80">
              <v:shape style="position:absolute;left:2248;top:-1856;width:2;height:80" coordorigin="2248,-1856" coordsize="0,80" path="m2248,-1776l2248,-1856e" filled="false" stroked="true" strokeweight=".748pt" strokecolor="#939598">
                <v:path arrowok="t"/>
              </v:shape>
            </v:group>
            <v:group style="position:absolute;left:2208;top:-1856;width:2;height:80" coordorigin="2208,-1856" coordsize="2,80">
              <v:shape style="position:absolute;left:2208;top:-1856;width:2;height:80" coordorigin="2208,-1856" coordsize="0,80" path="m2208,-1776l2208,-1856e" filled="false" stroked="true" strokeweight=".748pt" strokecolor="#939598">
                <v:path arrowok="t"/>
              </v:shape>
            </v:group>
            <v:group style="position:absolute;left:2168;top:-1856;width:2;height:80" coordorigin="2168,-1856" coordsize="2,80">
              <v:shape style="position:absolute;left:2168;top:-1856;width:2;height:80" coordorigin="2168,-1856" coordsize="0,80" path="m2168,-1776l2168,-1856e" filled="false" stroked="true" strokeweight=".748pt" strokecolor="#939598">
                <v:path arrowok="t"/>
              </v:shape>
            </v:group>
            <v:group style="position:absolute;left:2128;top:-1856;width:2;height:80" coordorigin="2128,-1856" coordsize="2,80">
              <v:shape style="position:absolute;left:2128;top:-1856;width:2;height:80" coordorigin="2128,-1856" coordsize="1,80" path="m2128,-1776l2128,-1856e" filled="false" stroked="true" strokeweight=".748pt" strokecolor="#939598">
                <v:path arrowok="t"/>
              </v:shape>
            </v:group>
            <v:group style="position:absolute;left:2088;top:-1856;width:2;height:80" coordorigin="2088,-1856" coordsize="2,80">
              <v:shape style="position:absolute;left:2088;top:-1856;width:2;height:80" coordorigin="2088,-1856" coordsize="0,80" path="m2088,-1776l2088,-1856e" filled="false" stroked="true" strokeweight=".748pt" strokecolor="#939598">
                <v:path arrowok="t"/>
              </v:shape>
            </v:group>
            <v:group style="position:absolute;left:2048;top:-1856;width:2;height:80" coordorigin="2048,-1856" coordsize="2,80">
              <v:shape style="position:absolute;left:2048;top:-1856;width:2;height:80" coordorigin="2048,-1856" coordsize="0,80" path="m2048,-1776l2048,-1856e" filled="false" stroked="true" strokeweight=".748pt" strokecolor="#939598">
                <v:path arrowok="t"/>
              </v:shape>
            </v:group>
            <v:group style="position:absolute;left:2008;top:-1856;width:2;height:80" coordorigin="2008,-1856" coordsize="2,80">
              <v:shape style="position:absolute;left:2008;top:-1856;width:2;height:80" coordorigin="2008,-1856" coordsize="0,80" path="m2008,-1776l2008,-1856e" filled="false" stroked="true" strokeweight=".748pt" strokecolor="#939598">
                <v:path arrowok="t"/>
              </v:shape>
            </v:group>
            <v:group style="position:absolute;left:1968;top:-1856;width:2;height:80" coordorigin="1968,-1856" coordsize="2,80">
              <v:shape style="position:absolute;left:1968;top:-1856;width:2;height:80" coordorigin="1968,-1856" coordsize="0,80" path="m1968,-1776l1968,-1856e" filled="false" stroked="true" strokeweight=".748pt" strokecolor="#939598">
                <v:path arrowok="t"/>
              </v:shape>
            </v:group>
            <v:group style="position:absolute;left:1928;top:-1856;width:2;height:80" coordorigin="1928,-1856" coordsize="2,80">
              <v:shape style="position:absolute;left:1928;top:-1856;width:2;height:80" coordorigin="1928,-1856" coordsize="0,80" path="m1928,-1776l1928,-1856e" filled="false" stroked="true" strokeweight=".748pt" strokecolor="#939598">
                <v:path arrowok="t"/>
              </v:shape>
            </v:group>
            <v:group style="position:absolute;left:1888;top:-1856;width:2;height:80" coordorigin="1888,-1856" coordsize="2,80">
              <v:shape style="position:absolute;left:1888;top:-1856;width:2;height:80" coordorigin="1888,-1856" coordsize="0,80" path="m1888,-1776l1888,-1856e" filled="false" stroked="true" strokeweight=".748pt" strokecolor="#939598">
                <v:path arrowok="t"/>
              </v:shape>
            </v:group>
            <v:group style="position:absolute;left:1848;top:-1856;width:2;height:80" coordorigin="1848,-1856" coordsize="2,80">
              <v:shape style="position:absolute;left:1848;top:-1856;width:2;height:80" coordorigin="1848,-1856" coordsize="0,80" path="m1848,-1776l1848,-1856e" filled="false" stroked="true" strokeweight=".748pt" strokecolor="#939598">
                <v:path arrowok="t"/>
              </v:shape>
            </v:group>
            <v:group style="position:absolute;left:1808;top:-1856;width:2;height:80" coordorigin="1808,-1856" coordsize="2,80">
              <v:shape style="position:absolute;left:1808;top:-1856;width:2;height:80" coordorigin="1808,-1856" coordsize="0,80" path="m1808,-1776l1808,-1856e" filled="false" stroked="true" strokeweight=".748pt" strokecolor="#939598">
                <v:path arrowok="t"/>
              </v:shape>
            </v:group>
            <v:group style="position:absolute;left:1768;top:-1856;width:2;height:80" coordorigin="1768,-1856" coordsize="2,80">
              <v:shape style="position:absolute;left:1768;top:-1856;width:2;height:80" coordorigin="1768,-1856" coordsize="1,80" path="m1768,-1776l1768,-1856e" filled="false" stroked="true" strokeweight=".748pt" strokecolor="#939598">
                <v:path arrowok="t"/>
              </v:shape>
            </v:group>
            <v:group style="position:absolute;left:1728;top:-1856;width:2;height:80" coordorigin="1728,-1856" coordsize="2,80">
              <v:shape style="position:absolute;left:1728;top:-1856;width:2;height:80" coordorigin="1728,-1856" coordsize="0,80" path="m1728,-1776l1728,-1856e" filled="false" stroked="true" strokeweight=".748pt" strokecolor="#939598">
                <v:path arrowok="t"/>
              </v:shape>
            </v:group>
            <v:group style="position:absolute;left:1688;top:-1856;width:2;height:80" coordorigin="1688,-1856" coordsize="2,80">
              <v:shape style="position:absolute;left:1688;top:-1856;width:2;height:80" coordorigin="1688,-1856" coordsize="0,80" path="m1688,-1776l1688,-1856e" filled="false" stroked="true" strokeweight=".748pt" strokecolor="#939598">
                <v:path arrowok="t"/>
              </v:shape>
            </v:group>
            <v:group style="position:absolute;left:1648;top:-1856;width:2;height:80" coordorigin="1648,-1856" coordsize="2,80">
              <v:shape style="position:absolute;left:1648;top:-1856;width:2;height:80" coordorigin="1648,-1856" coordsize="0,80" path="m1648,-1776l1648,-1856e" filled="false" stroked="true" strokeweight=".748pt" strokecolor="#939598">
                <v:path arrowok="t"/>
              </v:shape>
            </v:group>
            <v:group style="position:absolute;left:1608;top:-1856;width:2;height:80" coordorigin="1608,-1856" coordsize="2,80">
              <v:shape style="position:absolute;left:1608;top:-1856;width:2;height:80" coordorigin="1608,-1856" coordsize="0,80" path="m1608,-1776l1608,-1856e" filled="false" stroked="true" strokeweight=".748pt" strokecolor="#939598">
                <v:path arrowok="t"/>
              </v:shape>
            </v:group>
            <v:group style="position:absolute;left:1568;top:-1856;width:2;height:80" coordorigin="1568,-1856" coordsize="2,80">
              <v:shape style="position:absolute;left:1568;top:-1856;width:2;height:80" coordorigin="1568,-1856" coordsize="0,80" path="m1568,-1776l1568,-1856e" filled="false" stroked="true" strokeweight=".748pt" strokecolor="#939598">
                <v:path arrowok="t"/>
              </v:shape>
            </v:group>
            <v:group style="position:absolute;left:1528;top:-1856;width:2;height:80" coordorigin="1528,-1856" coordsize="2,80">
              <v:shape style="position:absolute;left:1528;top:-1856;width:2;height:80" coordorigin="1528,-1856" coordsize="0,80" path="m1528,-1776l1528,-1856e" filled="false" stroked="true" strokeweight=".748pt" strokecolor="#939598">
                <v:path arrowok="t"/>
              </v:shape>
            </v:group>
            <v:group style="position:absolute;left:1488;top:-1856;width:2;height:80" coordorigin="1488,-1856" coordsize="2,80">
              <v:shape style="position:absolute;left:1488;top:-1856;width:2;height:80" coordorigin="1488,-1856" coordsize="0,80" path="m1488,-1776l1488,-1856e" filled="false" stroked="true" strokeweight=".748pt" strokecolor="#939598">
                <v:path arrowok="t"/>
              </v:shape>
            </v:group>
            <v:group style="position:absolute;left:1448;top:-1856;width:2;height:80" coordorigin="1448,-1856" coordsize="2,80">
              <v:shape style="position:absolute;left:1448;top:-1856;width:2;height:80" coordorigin="1448,-1856" coordsize="0,80" path="m1448,-1776l1448,-1856e" filled="false" stroked="true" strokeweight=".748pt" strokecolor="#939598">
                <v:path arrowok="t"/>
              </v:shape>
            </v:group>
            <v:group style="position:absolute;left:1408;top:-1856;width:2;height:80" coordorigin="1408,-1856" coordsize="2,80">
              <v:shape style="position:absolute;left:1408;top:-1856;width:2;height:80" coordorigin="1408,-1856" coordsize="1,80" path="m1408,-1776l1408,-1856e" filled="false" stroked="true" strokeweight=".748pt" strokecolor="#939598">
                <v:path arrowok="t"/>
              </v:shape>
            </v:group>
            <v:group style="position:absolute;left:1368;top:-1856;width:2;height:80" coordorigin="1368,-1856" coordsize="2,80">
              <v:shape style="position:absolute;left:1368;top:-1856;width:2;height:80" coordorigin="1368,-1856" coordsize="0,80" path="m1368,-1776l1368,-1856e" filled="false" stroked="true" strokeweight=".748pt" strokecolor="#939598">
                <v:path arrowok="t"/>
              </v:shape>
            </v:group>
            <v:group style="position:absolute;left:1328;top:-1856;width:2;height:80" coordorigin="1328,-1856" coordsize="2,80">
              <v:shape style="position:absolute;left:1328;top:-1856;width:2;height:80" coordorigin="1328,-1856" coordsize="0,80" path="m1328,-1776l1328,-1856e" filled="false" stroked="true" strokeweight=".748pt" strokecolor="#939598">
                <v:path arrowok="t"/>
              </v:shape>
            </v:group>
            <v:group style="position:absolute;left:1288;top:-1856;width:2;height:80" coordorigin="1288,-1856" coordsize="2,80">
              <v:shape style="position:absolute;left:1288;top:-1856;width:2;height:80" coordorigin="1288,-1856" coordsize="0,80" path="m1288,-1776l1288,-1856e" filled="false" stroked="true" strokeweight=".748pt" strokecolor="#939598">
                <v:path arrowok="t"/>
              </v:shape>
            </v:group>
            <v:group style="position:absolute;left:1248;top:-1856;width:2;height:80" coordorigin="1248,-1856" coordsize="2,80">
              <v:shape style="position:absolute;left:1248;top:-1856;width:2;height:80" coordorigin="1248,-1856" coordsize="0,80" path="m1248,-1776l1248,-1856e" filled="false" stroked="true" strokeweight=".748pt" strokecolor="#939598">
                <v:path arrowok="t"/>
              </v:shape>
            </v:group>
            <v:group style="position:absolute;left:1208;top:-1856;width:2;height:80" coordorigin="1208,-1856" coordsize="2,80">
              <v:shape style="position:absolute;left:1208;top:-1856;width:2;height:80" coordorigin="1208,-1856" coordsize="0,80" path="m1208,-1776l1208,-1856e" filled="false" stroked="true" strokeweight=".748pt" strokecolor="#939598">
                <v:path arrowok="t"/>
              </v:shape>
            </v:group>
            <v:group style="position:absolute;left:1168;top:-1856;width:2;height:80" coordorigin="1168,-1856" coordsize="2,80">
              <v:shape style="position:absolute;left:1168;top:-1856;width:2;height:80" coordorigin="1168,-1856" coordsize="0,80" path="m1168,-1776l1168,-1856e" filled="false" stroked="true" strokeweight=".748pt" strokecolor="#939598">
                <v:path arrowok="t"/>
              </v:shape>
            </v:group>
            <v:group style="position:absolute;left:1128;top:-1856;width:2;height:80" coordorigin="1128,-1856" coordsize="2,80">
              <v:shape style="position:absolute;left:1128;top:-1856;width:2;height:80" coordorigin="1128,-1856" coordsize="0,80" path="m1128,-1776l1128,-1856e" filled="false" stroked="true" strokeweight=".748pt" strokecolor="#939598">
                <v:path arrowok="t"/>
              </v:shape>
            </v:group>
            <v:group style="position:absolute;left:1088;top:-1856;width:2;height:80" coordorigin="1088,-1856" coordsize="2,80">
              <v:shape style="position:absolute;left:1088;top:-1856;width:2;height:80" coordorigin="1088,-1856" coordsize="1,80" path="m1088,-1776l1088,-1856e" filled="false" stroked="true" strokeweight=".748pt" strokecolor="#939598">
                <v:path arrowok="t"/>
              </v:shape>
            </v:group>
            <v:group style="position:absolute;left:1048;top:-1856;width:2;height:80" coordorigin="1048,-1856" coordsize="2,80">
              <v:shape style="position:absolute;left:1048;top:-1856;width:2;height:80" coordorigin="1048,-1856" coordsize="0,80" path="m1048,-1776l1048,-1856e" filled="false" stroked="true" strokeweight=".748pt" strokecolor="#939598">
                <v:path arrowok="t"/>
              </v:shape>
            </v:group>
            <v:group style="position:absolute;left:1008;top:-1856;width:2;height:80" coordorigin="1008,-1856" coordsize="2,80">
              <v:shape style="position:absolute;left:1008;top:-1856;width:2;height:80" coordorigin="1008,-1856" coordsize="0,80" path="m1008,-1776l1008,-1856e" filled="false" stroked="true" strokeweight=".748pt" strokecolor="#939598">
                <v:path arrowok="t"/>
              </v:shape>
            </v:group>
            <v:group style="position:absolute;left:968;top:-1856;width:2;height:80" coordorigin="968,-1856" coordsize="2,80">
              <v:shape style="position:absolute;left:968;top:-1856;width:2;height:80" coordorigin="968,-1856" coordsize="0,80" path="m968,-1776l968,-1856e" filled="false" stroked="true" strokeweight=".748pt" strokecolor="#939598">
                <v:path arrowok="t"/>
              </v:shape>
            </v:group>
            <v:group style="position:absolute;left:928;top:-1856;width:2;height:80" coordorigin="928,-1856" coordsize="2,80">
              <v:shape style="position:absolute;left:928;top:-1856;width:2;height:80" coordorigin="928,-1856" coordsize="0,80" path="m928,-1776l928,-1856e" filled="false" stroked="true" strokeweight=".748pt" strokecolor="#939598">
                <v:path arrowok="t"/>
              </v:shape>
            </v:group>
            <v:group style="position:absolute;left:888;top:-1856;width:2;height:80" coordorigin="888,-1856" coordsize="2,80">
              <v:shape style="position:absolute;left:888;top:-1856;width:2;height:80" coordorigin="888,-1856" coordsize="0,80" path="m888,-1776l888,-1856e" filled="false" stroked="true" strokeweight=".748pt" strokecolor="#939598">
                <v:path arrowok="t"/>
              </v:shape>
            </v:group>
            <v:group style="position:absolute;left:848;top:-1856;width:2;height:80" coordorigin="848,-1856" coordsize="2,80">
              <v:shape style="position:absolute;left:848;top:-1856;width:2;height:80" coordorigin="848,-1856" coordsize="0,80" path="m848,-1776l848,-1856e" filled="false" stroked="true" strokeweight=".748pt" strokecolor="#939598">
                <v:path arrowok="t"/>
              </v:shape>
            </v:group>
            <v:group style="position:absolute;left:808;top:-1856;width:2;height:80" coordorigin="808,-1856" coordsize="2,80">
              <v:shape style="position:absolute;left:808;top:-1856;width:2;height:80" coordorigin="808,-1856" coordsize="0,80" path="m808,-1776l808,-1856e" filled="false" stroked="true" strokeweight=".748pt" strokecolor="#939598">
                <v:path arrowok="t"/>
              </v:shape>
            </v:group>
            <v:group style="position:absolute;left:768;top:-1856;width:2;height:80" coordorigin="768,-1856" coordsize="2,80">
              <v:shape style="position:absolute;left:768;top:-1856;width:2;height:80" coordorigin="768,-1856" coordsize="0,80" path="m768,-1776l768,-1856e" filled="false" stroked="true" strokeweight=".748pt" strokecolor="#939598">
                <v:path arrowok="t"/>
              </v:shape>
            </v:group>
            <v:group style="position:absolute;left:728;top:-1856;width:2;height:80" coordorigin="728,-1856" coordsize="2,80">
              <v:shape style="position:absolute;left:728;top:-1856;width:2;height:80" coordorigin="728,-1856" coordsize="1,80" path="m728,-1776l728,-1856e" filled="false" stroked="true" strokeweight=".748pt" strokecolor="#939598">
                <v:path arrowok="t"/>
              </v:shape>
            </v:group>
            <v:group style="position:absolute;left:688;top:-1856;width:2;height:80" coordorigin="688,-1856" coordsize="2,80">
              <v:shape style="position:absolute;left:688;top:-1856;width:2;height:80" coordorigin="688,-1856" coordsize="0,80" path="m688,-1776l688,-1856e" filled="false" stroked="true" strokeweight=".748pt" strokecolor="#939598">
                <v:path arrowok="t"/>
              </v:shape>
            </v:group>
            <v:group style="position:absolute;left:648;top:-1856;width:2;height:80" coordorigin="648,-1856" coordsize="2,80">
              <v:shape style="position:absolute;left:648;top:-1856;width:2;height:80" coordorigin="648,-1856" coordsize="0,80" path="m648,-1776l648,-1856e" filled="false" stroked="true" strokeweight=".748pt" strokecolor="#939598">
                <v:path arrowok="t"/>
              </v:shape>
            </v:group>
            <v:group style="position:absolute;left:608;top:-1856;width:2;height:80" coordorigin="608,-1856" coordsize="2,80">
              <v:shape style="position:absolute;left:608;top:-1856;width:2;height:80" coordorigin="608,-1856" coordsize="0,80" path="m608,-1776l608,-1856e" filled="false" stroked="true" strokeweight=".748pt" strokecolor="#939598">
                <v:path arrowok="t"/>
              </v:shape>
            </v:group>
            <v:group style="position:absolute;left:568;top:-1856;width:2;height:80" coordorigin="568,-1856" coordsize="2,80">
              <v:shape style="position:absolute;left:568;top:-1856;width:2;height:80" coordorigin="568,-1856" coordsize="0,80" path="m568,-1776l568,-1856e" filled="false" stroked="true" strokeweight=".748pt" strokecolor="#939598">
                <v:path arrowok="t"/>
              </v:shape>
            </v:group>
            <v:group style="position:absolute;left:528;top:-1856;width:2;height:80" coordorigin="528,-1856" coordsize="2,80">
              <v:shape style="position:absolute;left:528;top:-1856;width:2;height:80" coordorigin="528,-1856" coordsize="0,80" path="m528,-1776l528,-1856e" filled="false" stroked="true" strokeweight=".748pt" strokecolor="#939598">
                <v:path arrowok="t"/>
              </v:shape>
            </v:group>
            <v:group style="position:absolute;left:488;top:-1856;width:2;height:80" coordorigin="488,-1856" coordsize="2,80">
              <v:shape style="position:absolute;left:488;top:-1856;width:2;height:80" coordorigin="488,-1856" coordsize="0,80" path="m488,-1776l488,-1856e" filled="false" stroked="true" strokeweight=".748pt" strokecolor="#939598">
                <v:path arrowok="t"/>
              </v:shape>
            </v:group>
            <v:group style="position:absolute;left:448;top:-1856;width:2;height:80" coordorigin="448,-1856" coordsize="2,80">
              <v:shape style="position:absolute;left:448;top:-1856;width:2;height:80" coordorigin="448,-1856" coordsize="0,80" path="m448,-1776l448,-1856e" filled="false" stroked="true" strokeweight=".748pt" strokecolor="#939598">
                <v:path arrowok="t"/>
              </v:shape>
            </v:group>
            <v:group style="position:absolute;left:408;top:-1856;width:2;height:80" coordorigin="408,-1856" coordsize="2,80">
              <v:shape style="position:absolute;left:408;top:-1856;width:2;height:80" coordorigin="408,-1856" coordsize="0,80" path="m408,-1776l408,-1856e" filled="false" stroked="true" strokeweight=".748pt" strokecolor="#939598">
                <v:path arrowok="t"/>
              </v:shape>
            </v:group>
            <v:group style="position:absolute;left:368;top:-1856;width:2;height:80" coordorigin="368,-1856" coordsize="2,80">
              <v:shape style="position:absolute;left:368;top:-1856;width:2;height:80" coordorigin="368,-1856" coordsize="1,80" path="m368,-1776l368,-1856e" filled="false" stroked="true" strokeweight=".748pt" strokecolor="#939598">
                <v:path arrowok="t"/>
              </v:shape>
            </v:group>
            <v:group style="position:absolute;left:328;top:-1856;width:2;height:80" coordorigin="328,-1856" coordsize="2,80">
              <v:shape style="position:absolute;left:328;top:-1856;width:2;height:80" coordorigin="328,-1856" coordsize="0,80" path="m328,-1776l328,-1856e" filled="false" stroked="true" strokeweight=".748pt" strokecolor="#939598">
                <v:path arrowok="t"/>
              </v:shape>
            </v:group>
            <v:group style="position:absolute;left:288;top:-1856;width:2;height:80" coordorigin="288,-1856" coordsize="2,80">
              <v:shape style="position:absolute;left:288;top:-1856;width:2;height:80" coordorigin="288,-1856" coordsize="0,80" path="m288,-1776l288,-1856e" filled="false" stroked="true" strokeweight=".748pt" strokecolor="#939598">
                <v:path arrowok="t"/>
              </v:shape>
            </v:group>
            <v:group style="position:absolute;left:248;top:-1856;width:2;height:80" coordorigin="248,-1856" coordsize="2,80">
              <v:shape style="position:absolute;left:248;top:-1856;width:2;height:80" coordorigin="248,-1856" coordsize="0,80" path="m248,-1776l248,-1856e" filled="false" stroked="true" strokeweight=".748pt" strokecolor="#939598">
                <v:path arrowok="t"/>
              </v:shape>
            </v:group>
            <v:group style="position:absolute;left:208;top:-1856;width:2;height:80" coordorigin="208,-1856" coordsize="2,80">
              <v:shape style="position:absolute;left:208;top:-1856;width:2;height:80" coordorigin="208,-1856" coordsize="0,80" path="m208,-1776l208,-1856e" filled="false" stroked="true" strokeweight=".748pt" strokecolor="#939598">
                <v:path arrowok="t"/>
              </v:shape>
            </v:group>
            <v:group style="position:absolute;left:168;top:-1856;width:2;height:80" coordorigin="168,-1856" coordsize="2,80">
              <v:shape style="position:absolute;left:168;top:-1856;width:2;height:80" coordorigin="168,-1856" coordsize="0,80" path="m168,-1776l168,-1856e" filled="false" stroked="true" strokeweight=".748pt" strokecolor="#939598">
                <v:path arrowok="t"/>
              </v:shape>
            </v:group>
            <v:group style="position:absolute;left:128;top:-1856;width:2;height:80" coordorigin="128,-1856" coordsize="2,80">
              <v:shape style="position:absolute;left:128;top:-1856;width:2;height:80" coordorigin="128,-1856" coordsize="0,80" path="m128,-1776l128,-1856e" filled="false" stroked="true" strokeweight=".748pt" strokecolor="#939598">
                <v:path arrowok="t"/>
              </v:shape>
            </v:group>
            <v:group style="position:absolute;left:88;top:-1856;width:2;height:80" coordorigin="88,-1856" coordsize="2,80">
              <v:shape style="position:absolute;left:88;top:-1856;width:2;height:80" coordorigin="88,-1856" coordsize="0,80" path="m88,-1776l88,-1856e" filled="false" stroked="true" strokeweight=".748pt" strokecolor="#939598">
                <v:path arrowok="t"/>
              </v:shape>
            </v:group>
            <v:group style="position:absolute;left:47;top:-1856;width:2;height:80" coordorigin="47,-1856" coordsize="2,80">
              <v:shape style="position:absolute;left:47;top:-1856;width:2;height:80" coordorigin="47,-1856" coordsize="0,80" path="m48,-1776l47,-1856e" filled="false" stroked="true" strokeweight=".748pt" strokecolor="#939598">
                <v:path arrowok="t"/>
              </v:shape>
            </v:group>
            <v:group style="position:absolute;left:7;top:-1856;width:2;height:80" coordorigin="7,-1856" coordsize="2,80">
              <v:shape style="position:absolute;left:7;top:-1856;width:2;height:80" coordorigin="7,-1856" coordsize="0,80" path="m7,-1776l7,-1856e" filled="false" stroked="true" strokeweight=".748pt" strokecolor="#939598">
                <v:path arrowok="t"/>
              </v:shape>
            </v:group>
            <w10:wrap type="none"/>
          </v:group>
        </w:pict>
      </w:r>
      <w:r>
        <w:rPr>
          <w:spacing w:val="13"/>
          <w:w w:val="90"/>
        </w:rPr>
        <w:t>Greater</w:t>
      </w:r>
      <w:r>
        <w:rPr>
          <w:spacing w:val="-46"/>
          <w:w w:val="90"/>
        </w:rPr>
        <w:t> </w:t>
      </w:r>
      <w:r>
        <w:rPr>
          <w:spacing w:val="15"/>
          <w:w w:val="90"/>
        </w:rPr>
        <w:t>Alpine</w:t>
      </w:r>
      <w:r>
        <w:rPr>
          <w:spacing w:val="-46"/>
          <w:w w:val="90"/>
        </w:rPr>
        <w:t> </w:t>
      </w:r>
      <w:r>
        <w:rPr>
          <w:spacing w:val="14"/>
          <w:w w:val="90"/>
        </w:rPr>
        <w:t>National</w:t>
      </w:r>
      <w:r>
        <w:rPr>
          <w:spacing w:val="-46"/>
          <w:w w:val="90"/>
        </w:rPr>
        <w:t> </w:t>
      </w:r>
      <w:r>
        <w:rPr>
          <w:spacing w:val="18"/>
          <w:w w:val="90"/>
        </w:rPr>
        <w:t>Parks</w:t>
      </w:r>
      <w:r>
        <w:rPr/>
      </w:r>
    </w:p>
    <w:p>
      <w:pPr>
        <w:pStyle w:val="Heading4"/>
        <w:spacing w:line="249" w:lineRule="auto" w:before="98"/>
        <w:ind w:left="935" w:right="988"/>
        <w:jc w:val="left"/>
      </w:pPr>
      <w:r>
        <w:rPr>
          <w:color w:val="A4590C"/>
          <w:spacing w:val="23"/>
          <w:w w:val="85"/>
        </w:rPr>
        <w:t>Brabralung, </w:t>
      </w:r>
      <w:r>
        <w:rPr>
          <w:color w:val="A4590C"/>
          <w:spacing w:val="24"/>
          <w:w w:val="85"/>
        </w:rPr>
        <w:t>Brataualung, </w:t>
      </w:r>
      <w:r>
        <w:rPr>
          <w:color w:val="A4590C"/>
          <w:spacing w:val="25"/>
          <w:w w:val="85"/>
        </w:rPr>
        <w:t>Brayakaulung</w:t>
      </w:r>
      <w:r>
        <w:rPr>
          <w:color w:val="A4590C"/>
          <w:spacing w:val="116"/>
          <w:w w:val="85"/>
        </w:rPr>
        <w:t> </w:t>
      </w:r>
      <w:r>
        <w:rPr>
          <w:color w:val="A4590C"/>
          <w:spacing w:val="28"/>
          <w:w w:val="85"/>
        </w:rPr>
        <w:t>and</w:t>
      </w:r>
      <w:r>
        <w:rPr>
          <w:color w:val="A4590C"/>
          <w:spacing w:val="24"/>
          <w:w w:val="83"/>
        </w:rPr>
        <w:t> </w:t>
      </w:r>
      <w:r>
        <w:rPr>
          <w:color w:val="A4590C"/>
          <w:spacing w:val="26"/>
          <w:w w:val="85"/>
        </w:rPr>
        <w:t>Krauatungalung</w:t>
      </w:r>
      <w:r>
        <w:rPr>
          <w:color w:val="A4590C"/>
          <w:spacing w:val="7"/>
          <w:w w:val="85"/>
        </w:rPr>
        <w:t> </w:t>
      </w:r>
      <w:r>
        <w:rPr>
          <w:color w:val="A4590C"/>
          <w:spacing w:val="26"/>
          <w:w w:val="85"/>
        </w:rPr>
        <w:t>Country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9"/>
          <w:szCs w:val="29"/>
        </w:rPr>
      </w:pPr>
    </w:p>
    <w:p>
      <w:pPr>
        <w:spacing w:after="0" w:line="240" w:lineRule="auto"/>
        <w:rPr>
          <w:rFonts w:ascii="Arial" w:hAnsi="Arial" w:cs="Arial" w:eastAsia="Arial"/>
          <w:sz w:val="29"/>
          <w:szCs w:val="29"/>
        </w:rPr>
        <w:sectPr>
          <w:pgSz w:w="11910" w:h="16840"/>
          <w:pgMar w:top="800" w:bottom="0" w:left="0" w:right="0"/>
        </w:sectPr>
      </w:pPr>
    </w:p>
    <w:p>
      <w:pPr>
        <w:pStyle w:val="Heading7"/>
        <w:spacing w:line="240" w:lineRule="auto"/>
        <w:ind w:right="0"/>
        <w:jc w:val="left"/>
      </w:pPr>
      <w:r>
        <w:rPr>
          <w:color w:val="A4590C"/>
          <w:spacing w:val="-3"/>
        </w:rPr>
        <w:t>Values</w:t>
      </w:r>
      <w:r>
        <w:rPr>
          <w:spacing w:val="-3"/>
        </w:rPr>
      </w:r>
    </w:p>
    <w:p>
      <w:pPr>
        <w:pStyle w:val="BodyText"/>
        <w:spacing w:line="264" w:lineRule="exact" w:before="101"/>
        <w:ind w:right="0"/>
        <w:jc w:val="left"/>
      </w:pPr>
      <w:r>
        <w:rPr/>
        <w:t>The southern slopes of Victoria’s alpine ranges are</w:t>
      </w:r>
      <w:r>
        <w:rPr>
          <w:spacing w:val="-25"/>
        </w:rPr>
        <w:t> </w:t>
      </w:r>
      <w:r>
        <w:rPr/>
        <w:t>a</w:t>
      </w:r>
      <w:r>
        <w:rPr/>
        <w:t> vast cultural landscape. They are where our</w:t>
      </w:r>
      <w:r>
        <w:rPr>
          <w:spacing w:val="-31"/>
        </w:rPr>
        <w:t> </w:t>
      </w:r>
      <w:r>
        <w:rPr/>
        <w:t>creation</w:t>
      </w:r>
      <w:r>
        <w:rPr>
          <w:w w:val="99"/>
        </w:rPr>
        <w:t> </w:t>
      </w:r>
      <w:r>
        <w:rPr/>
        <w:t>story began and where our ancestors travelled</w:t>
      </w:r>
      <w:r>
        <w:rPr>
          <w:spacing w:val="-25"/>
        </w:rPr>
        <w:t> </w:t>
      </w:r>
      <w:r>
        <w:rPr/>
        <w:t>for</w:t>
      </w:r>
      <w:r>
        <w:rPr/>
        <w:t> trade, for gatherings and to track seasonal</w:t>
      </w:r>
      <w:r>
        <w:rPr>
          <w:spacing w:val="-14"/>
        </w:rPr>
        <w:t> </w:t>
      </w:r>
      <w:r>
        <w:rPr/>
        <w:t>food</w:t>
      </w:r>
      <w:r>
        <w:rPr/>
        <w:t> sources. The forests are rich in cultural</w:t>
      </w:r>
      <w:r>
        <w:rPr>
          <w:spacing w:val="-34"/>
        </w:rPr>
        <w:t> </w:t>
      </w:r>
      <w:r>
        <w:rPr/>
        <w:t>artefacts</w:t>
      </w:r>
    </w:p>
    <w:p>
      <w:pPr>
        <w:pStyle w:val="BodyText"/>
        <w:spacing w:line="264" w:lineRule="exact" w:before="0"/>
        <w:ind w:right="188"/>
        <w:jc w:val="left"/>
      </w:pPr>
      <w:r>
        <w:rPr/>
        <w:t>and sacred sites, many of which were</w:t>
      </w:r>
      <w:r>
        <w:rPr>
          <w:spacing w:val="-20"/>
        </w:rPr>
        <w:t> </w:t>
      </w:r>
      <w:r>
        <w:rPr/>
        <w:t>uncovered</w:t>
      </w:r>
      <w:r>
        <w:rPr/>
        <w:t> following the 2003 alpine bushfires. The</w:t>
      </w:r>
      <w:r>
        <w:rPr>
          <w:spacing w:val="-11"/>
        </w:rPr>
        <w:t> </w:t>
      </w:r>
      <w:r>
        <w:rPr/>
        <w:t>surveys</w:t>
      </w:r>
      <w:r>
        <w:rPr/>
        <w:t> that were done after these fires when the</w:t>
      </w:r>
      <w:r>
        <w:rPr>
          <w:spacing w:val="-14"/>
        </w:rPr>
        <w:t> </w:t>
      </w:r>
      <w:r>
        <w:rPr/>
        <w:t>land</w:t>
      </w:r>
      <w:r>
        <w:rPr/>
        <w:t> was cleared have helped us to tell the story of</w:t>
      </w:r>
      <w:r>
        <w:rPr>
          <w:spacing w:val="-23"/>
        </w:rPr>
        <w:t> </w:t>
      </w:r>
      <w:r>
        <w:rPr/>
        <w:t>our</w:t>
      </w:r>
      <w:r>
        <w:rPr/>
        <w:t> ancestors’ occupation of the high </w:t>
      </w:r>
      <w:r>
        <w:rPr>
          <w:spacing w:val="-3"/>
        </w:rPr>
        <w:t>country,</w:t>
      </w:r>
      <w:r>
        <w:rPr>
          <w:spacing w:val="-9"/>
        </w:rPr>
        <w:t> </w:t>
      </w:r>
      <w:r>
        <w:rPr/>
        <w:t>and</w:t>
      </w:r>
    </w:p>
    <w:p>
      <w:pPr>
        <w:pStyle w:val="BodyText"/>
        <w:spacing w:line="240" w:lineRule="auto" w:before="1"/>
        <w:ind w:right="0"/>
        <w:jc w:val="left"/>
      </w:pPr>
      <w:r>
        <w:rPr/>
        <w:t>demonstrate how far and wide our people</w:t>
      </w:r>
      <w:r>
        <w:rPr>
          <w:spacing w:val="-32"/>
        </w:rPr>
        <w:t> </w:t>
      </w:r>
      <w:r>
        <w:rPr/>
        <w:t>travelled.</w:t>
      </w:r>
    </w:p>
    <w:p>
      <w:pPr>
        <w:pStyle w:val="BodyText"/>
        <w:spacing w:line="264" w:lineRule="exact" w:before="107"/>
        <w:ind w:right="0"/>
        <w:jc w:val="left"/>
      </w:pPr>
      <w:r>
        <w:rPr/>
        <w:t>Our old people would come to the high</w:t>
      </w:r>
      <w:r>
        <w:rPr>
          <w:spacing w:val="-5"/>
        </w:rPr>
        <w:t> </w:t>
      </w:r>
      <w:r>
        <w:rPr/>
        <w:t>country</w:t>
      </w:r>
      <w:r>
        <w:rPr/>
        <w:t> during the </w:t>
      </w:r>
      <w:r>
        <w:rPr>
          <w:spacing w:val="-3"/>
        </w:rPr>
        <w:t>summer, </w:t>
      </w:r>
      <w:r>
        <w:rPr/>
        <w:t>following spur lines and</w:t>
      </w:r>
      <w:r>
        <w:rPr>
          <w:spacing w:val="-1"/>
        </w:rPr>
        <w:t> </w:t>
      </w:r>
      <w:r>
        <w:rPr/>
        <w:t>heading</w:t>
      </w:r>
      <w:r>
        <w:rPr/>
        <w:t> up into the mountains as the food sources</w:t>
      </w:r>
      <w:r>
        <w:rPr>
          <w:spacing w:val="-11"/>
        </w:rPr>
        <w:t> </w:t>
      </w:r>
      <w:r>
        <w:rPr/>
        <w:t>lower</w:t>
      </w:r>
      <w:r>
        <w:rPr/>
        <w:t> down finished. They would move through</w:t>
      </w:r>
      <w:r>
        <w:rPr>
          <w:spacing w:val="-5"/>
        </w:rPr>
        <w:t> </w:t>
      </w:r>
      <w:r>
        <w:rPr/>
        <w:t>the</w:t>
      </w:r>
      <w:r>
        <w:rPr/>
        <w:t> landscape – harvesting food resources</w:t>
      </w:r>
      <w:r>
        <w:rPr>
          <w:spacing w:val="-7"/>
        </w:rPr>
        <w:t> </w:t>
      </w:r>
      <w:r>
        <w:rPr/>
        <w:t>without</w:t>
      </w:r>
      <w:r>
        <w:rPr/>
        <w:t> exhausting them, and caring for the Country</w:t>
      </w:r>
      <w:r>
        <w:rPr>
          <w:spacing w:val="-11"/>
        </w:rPr>
        <w:t> </w:t>
      </w:r>
      <w:r>
        <w:rPr/>
        <w:t>along</w:t>
      </w:r>
      <w:r>
        <w:rPr/>
        <w:t> the </w:t>
      </w:r>
      <w:r>
        <w:rPr>
          <w:spacing w:val="-6"/>
        </w:rPr>
        <w:t>way, </w:t>
      </w:r>
      <w:r>
        <w:rPr/>
        <w:t>using firestick management at the</w:t>
      </w:r>
      <w:r>
        <w:rPr>
          <w:spacing w:val="-3"/>
        </w:rPr>
        <w:t> </w:t>
      </w:r>
      <w:r>
        <w:rPr/>
        <w:t>right</w:t>
      </w:r>
      <w:r>
        <w:rPr/>
        <w:t> time so that it didn’t damage the food source.</w:t>
      </w:r>
      <w:r>
        <w:rPr>
          <w:spacing w:val="-13"/>
        </w:rPr>
        <w:t> </w:t>
      </w:r>
      <w:r>
        <w:rPr/>
        <w:t>They</w:t>
      </w:r>
      <w:r>
        <w:rPr/>
        <w:t> followed the Bogong Moth paths as well as</w:t>
      </w:r>
      <w:r>
        <w:rPr>
          <w:spacing w:val="-11"/>
        </w:rPr>
        <w:t> </w:t>
      </w:r>
      <w:r>
        <w:rPr/>
        <w:t>many</w:t>
      </w:r>
      <w:r>
        <w:rPr/>
        <w:t> other food sources, sustaining themselves by</w:t>
      </w:r>
      <w:r>
        <w:rPr>
          <w:spacing w:val="-19"/>
        </w:rPr>
        <w:t> </w:t>
      </w:r>
      <w:r>
        <w:rPr/>
        <w:t>eating</w:t>
      </w:r>
      <w:r>
        <w:rPr>
          <w:w w:val="99"/>
        </w:rPr>
        <w:t> </w:t>
      </w:r>
      <w:r>
        <w:rPr/>
        <w:t>little by little as they went on their </w:t>
      </w:r>
      <w:r>
        <w:rPr>
          <w:spacing w:val="-3"/>
        </w:rPr>
        <w:t>journey.</w:t>
      </w:r>
      <w:r>
        <w:rPr>
          <w:spacing w:val="-11"/>
        </w:rPr>
        <w:t> </w:t>
      </w:r>
      <w:r>
        <w:rPr/>
        <w:t>They</w:t>
      </w:r>
      <w:r>
        <w:rPr/>
        <w:t> looked for the right sorts of stones as they</w:t>
      </w:r>
      <w:r>
        <w:rPr>
          <w:spacing w:val="-32"/>
        </w:rPr>
        <w:t> </w:t>
      </w:r>
      <w:r>
        <w:rPr/>
        <w:t>travelled,</w:t>
      </w:r>
      <w:r>
        <w:rPr/>
        <w:t> to make</w:t>
      </w:r>
      <w:r>
        <w:rPr>
          <w:spacing w:val="-14"/>
        </w:rPr>
        <w:t> </w:t>
      </w:r>
      <w:r>
        <w:rPr/>
        <w:t>tools.</w:t>
      </w:r>
    </w:p>
    <w:p>
      <w:pPr>
        <w:pStyle w:val="BodyText"/>
        <w:spacing w:line="264" w:lineRule="exact"/>
        <w:ind w:right="0"/>
        <w:jc w:val="left"/>
      </w:pPr>
      <w:r>
        <w:rPr/>
        <w:t>The designated national parks in the high</w:t>
      </w:r>
      <w:r>
        <w:rPr>
          <w:spacing w:val="-10"/>
        </w:rPr>
        <w:t> </w:t>
      </w:r>
      <w:r>
        <w:rPr/>
        <w:t>country</w:t>
      </w:r>
      <w:r>
        <w:rPr/>
        <w:t> are the sites of some of Victoria’s most</w:t>
      </w:r>
      <w:r>
        <w:rPr>
          <w:spacing w:val="-28"/>
        </w:rPr>
        <w:t> </w:t>
      </w:r>
      <w:r>
        <w:rPr/>
        <w:t>spectacular</w:t>
      </w:r>
      <w:r>
        <w:rPr/>
        <w:t> reserves, with largely intact natural</w:t>
      </w:r>
      <w:r>
        <w:rPr>
          <w:spacing w:val="-24"/>
        </w:rPr>
        <w:t> </w:t>
      </w:r>
      <w:r>
        <w:rPr/>
        <w:t>landscapes</w:t>
      </w:r>
    </w:p>
    <w:p>
      <w:pPr>
        <w:pStyle w:val="BodyText"/>
        <w:spacing w:line="264" w:lineRule="exact" w:before="0"/>
        <w:ind w:right="135"/>
        <w:jc w:val="left"/>
      </w:pPr>
      <w:r>
        <w:rPr/>
        <w:t>and diverse plants and animals.</w:t>
      </w:r>
      <w:r>
        <w:rPr>
          <w:spacing w:val="-3"/>
        </w:rPr>
        <w:t> </w:t>
      </w:r>
      <w:r>
        <w:rPr/>
        <w:t>Connections</w:t>
      </w:r>
      <w:r>
        <w:rPr>
          <w:w w:val="99"/>
        </w:rPr>
        <w:t> </w:t>
      </w:r>
      <w:r>
        <w:rPr/>
        <w:t>between these parks are relatively strong,</w:t>
      </w:r>
      <w:r>
        <w:rPr>
          <w:spacing w:val="-22"/>
        </w:rPr>
        <w:t> </w:t>
      </w:r>
      <w:r>
        <w:rPr/>
        <w:t>making</w:t>
      </w:r>
      <w:r>
        <w:rPr/>
        <w:t> it logical to </w:t>
      </w:r>
      <w:r>
        <w:rPr>
          <w:spacing w:val="-3"/>
        </w:rPr>
        <w:t>take </w:t>
      </w:r>
      <w:r>
        <w:rPr/>
        <w:t>a whole-of-landscape approach</w:t>
      </w:r>
      <w:r>
        <w:rPr>
          <w:spacing w:val="-16"/>
        </w:rPr>
        <w:t> </w:t>
      </w:r>
      <w:r>
        <w:rPr/>
        <w:t>to</w:t>
      </w:r>
      <w:r>
        <w:rPr/>
        <w:t> management. In recognition of this, Parks</w:t>
      </w:r>
      <w:r>
        <w:rPr>
          <w:spacing w:val="-22"/>
        </w:rPr>
        <w:t> </w:t>
      </w:r>
      <w:r>
        <w:rPr/>
        <w:t>Victoria</w:t>
      </w:r>
    </w:p>
    <w:p>
      <w:pPr>
        <w:pStyle w:val="BodyText"/>
        <w:spacing w:line="264" w:lineRule="exact" w:before="0"/>
        <w:ind w:right="0"/>
        <w:jc w:val="left"/>
      </w:pPr>
      <w:r>
        <w:rPr/>
        <w:t>has</w:t>
      </w:r>
      <w:r>
        <w:rPr>
          <w:spacing w:val="-6"/>
        </w:rPr>
        <w:t> </w:t>
      </w:r>
      <w:r>
        <w:rPr/>
        <w:t>developed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draft</w:t>
      </w:r>
      <w:r>
        <w:rPr>
          <w:spacing w:val="-6"/>
        </w:rPr>
        <w:t> </w:t>
      </w:r>
      <w:r>
        <w:rPr/>
        <w:t>Greater</w:t>
      </w:r>
      <w:r>
        <w:rPr>
          <w:spacing w:val="-6"/>
        </w:rPr>
        <w:t> </w:t>
      </w:r>
      <w:r>
        <w:rPr/>
        <w:t>Alpine</w:t>
      </w:r>
      <w:r>
        <w:rPr>
          <w:spacing w:val="-6"/>
        </w:rPr>
        <w:t> </w:t>
      </w:r>
      <w:r>
        <w:rPr/>
        <w:t>National</w:t>
      </w:r>
      <w:r>
        <w:rPr>
          <w:spacing w:val="-6"/>
        </w:rPr>
        <w:t> </w:t>
      </w:r>
      <w:r>
        <w:rPr/>
        <w:t>Parks</w:t>
      </w:r>
      <w:r>
        <w:rPr/>
        <w:t> Management Plan, covering the full suite of</w:t>
      </w:r>
      <w:r>
        <w:rPr>
          <w:spacing w:val="-11"/>
        </w:rPr>
        <w:t> </w:t>
      </w:r>
      <w:r>
        <w:rPr/>
        <w:t>parks</w:t>
      </w:r>
      <w:r>
        <w:rPr/>
        <w:t> across the alpine ranges. It is within this</w:t>
      </w:r>
      <w:r>
        <w:rPr>
          <w:spacing w:val="-10"/>
        </w:rPr>
        <w:t> </w:t>
      </w:r>
      <w:r>
        <w:rPr/>
        <w:t>landscape</w:t>
      </w:r>
      <w:r>
        <w:rPr/>
        <w:t> context that we see a future role for</w:t>
      </w:r>
      <w:r>
        <w:rPr>
          <w:spacing w:val="-30"/>
        </w:rPr>
        <w:t> </w:t>
      </w:r>
      <w:r>
        <w:rPr/>
        <w:t>Gunaikurnai.</w:t>
      </w:r>
    </w:p>
    <w:p>
      <w:pPr>
        <w:pStyle w:val="Heading7"/>
        <w:spacing w:line="240" w:lineRule="auto"/>
        <w:ind w:left="633" w:right="967"/>
        <w:jc w:val="left"/>
      </w:pPr>
      <w:r>
        <w:rPr/>
        <w:br w:type="column"/>
      </w:r>
      <w:r>
        <w:rPr>
          <w:color w:val="A4590C"/>
        </w:rPr>
        <w:t>Opportunities</w:t>
      </w:r>
      <w:r>
        <w:rPr/>
      </w:r>
    </w:p>
    <w:p>
      <w:pPr>
        <w:pStyle w:val="BodyText"/>
        <w:spacing w:line="264" w:lineRule="exact" w:before="101"/>
        <w:ind w:left="633" w:right="967"/>
        <w:jc w:val="left"/>
      </w:pPr>
      <w:r>
        <w:rPr/>
        <w:t>The generally good condition of this suite of</w:t>
      </w:r>
      <w:r>
        <w:rPr>
          <w:spacing w:val="-15"/>
        </w:rPr>
        <w:t> </w:t>
      </w:r>
      <w:r>
        <w:rPr/>
        <w:t>alpine</w:t>
      </w:r>
      <w:r>
        <w:rPr/>
        <w:t> parks forms the basis of several</w:t>
      </w:r>
      <w:r>
        <w:rPr>
          <w:spacing w:val="-19"/>
        </w:rPr>
        <w:t> </w:t>
      </w:r>
      <w:r>
        <w:rPr/>
        <w:t>opportunities</w:t>
      </w:r>
    </w:p>
    <w:p>
      <w:pPr>
        <w:pStyle w:val="BodyText"/>
        <w:spacing w:line="264" w:lineRule="exact" w:before="0"/>
        <w:ind w:left="633" w:right="967"/>
        <w:jc w:val="left"/>
      </w:pPr>
      <w:r>
        <w:rPr/>
        <w:t>for sustainable economic development. As</w:t>
      </w:r>
      <w:r>
        <w:rPr>
          <w:spacing w:val="-7"/>
        </w:rPr>
        <w:t> </w:t>
      </w:r>
      <w:r>
        <w:rPr/>
        <w:t>the</w:t>
      </w:r>
      <w:r>
        <w:rPr/>
        <w:t> headwaters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many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Victoria’s</w:t>
      </w:r>
      <w:r>
        <w:rPr>
          <w:spacing w:val="-9"/>
        </w:rPr>
        <w:t> </w:t>
      </w:r>
      <w:r>
        <w:rPr/>
        <w:t>water</w:t>
      </w:r>
      <w:r>
        <w:rPr>
          <w:spacing w:val="-9"/>
        </w:rPr>
        <w:t> </w:t>
      </w:r>
      <w:r>
        <w:rPr/>
        <w:t>catchments,</w:t>
      </w:r>
      <w:r>
        <w:rPr/>
        <w:t> their value in providing good quality water</w:t>
      </w:r>
      <w:r>
        <w:rPr>
          <w:spacing w:val="-16"/>
        </w:rPr>
        <w:t> </w:t>
      </w:r>
      <w:r>
        <w:rPr/>
        <w:t>supplies</w:t>
      </w:r>
      <w:r>
        <w:rPr/>
        <w:t> is significant. Visitation of many of these parks</w:t>
      </w:r>
      <w:r>
        <w:rPr>
          <w:spacing w:val="-11"/>
        </w:rPr>
        <w:t> </w:t>
      </w:r>
      <w:r>
        <w:rPr/>
        <w:t>is</w:t>
      </w:r>
      <w:r>
        <w:rPr/>
        <w:t> high, providing a strong basis for</w:t>
      </w:r>
      <w:r>
        <w:rPr>
          <w:spacing w:val="-15"/>
        </w:rPr>
        <w:t> </w:t>
      </w:r>
      <w:r>
        <w:rPr/>
        <w:t>tourism-related</w:t>
      </w:r>
      <w:r>
        <w:rPr/>
        <w:t> industries. Carbon production through</w:t>
      </w:r>
      <w:r>
        <w:rPr>
          <w:spacing w:val="-6"/>
        </w:rPr>
        <w:t> </w:t>
      </w:r>
      <w:r>
        <w:rPr/>
        <w:t>forest</w:t>
      </w:r>
      <w:r>
        <w:rPr/>
        <w:t> restoration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fire</w:t>
      </w:r>
      <w:r>
        <w:rPr>
          <w:spacing w:val="-6"/>
        </w:rPr>
        <w:t> </w:t>
      </w:r>
      <w:r>
        <w:rPr/>
        <w:t>management</w:t>
      </w:r>
      <w:r>
        <w:rPr>
          <w:spacing w:val="-6"/>
        </w:rPr>
        <w:t> </w:t>
      </w:r>
      <w:r>
        <w:rPr/>
        <w:t>may</w:t>
      </w:r>
      <w:r>
        <w:rPr>
          <w:spacing w:val="-6"/>
        </w:rPr>
        <w:t> </w:t>
      </w:r>
      <w:r>
        <w:rPr/>
        <w:t>also</w:t>
      </w:r>
      <w:r>
        <w:rPr>
          <w:spacing w:val="-6"/>
        </w:rPr>
        <w:t> </w:t>
      </w:r>
      <w:r>
        <w:rPr/>
        <w:t>prove</w:t>
      </w:r>
      <w:r>
        <w:rPr>
          <w:spacing w:val="-6"/>
        </w:rPr>
        <w:t> </w:t>
      </w:r>
      <w:r>
        <w:rPr/>
        <w:t>to</w:t>
      </w:r>
      <w:r>
        <w:rPr/>
        <w:t> be applicable in these</w:t>
      </w:r>
      <w:r>
        <w:rPr>
          <w:spacing w:val="-5"/>
        </w:rPr>
        <w:t> </w:t>
      </w:r>
      <w:r>
        <w:rPr/>
        <w:t>areas.</w:t>
      </w:r>
    </w:p>
    <w:p>
      <w:pPr>
        <w:pStyle w:val="BodyText"/>
        <w:spacing w:line="264" w:lineRule="exact"/>
        <w:ind w:left="633" w:right="967"/>
        <w:jc w:val="left"/>
        <w:rPr>
          <w:rFonts w:ascii="Calibri" w:hAnsi="Calibri" w:cs="Calibri" w:eastAsia="Calibri"/>
        </w:rPr>
      </w:pPr>
      <w:r>
        <w:rPr/>
        <w:t>Protecting the extensive cultural and natural</w:t>
      </w:r>
      <w:r>
        <w:rPr>
          <w:spacing w:val="-28"/>
        </w:rPr>
        <w:t> </w:t>
      </w:r>
      <w:r>
        <w:rPr/>
        <w:t>values</w:t>
      </w:r>
      <w:r>
        <w:rPr/>
        <w:t> </w:t>
      </w:r>
      <w:r>
        <w:rPr>
          <w:rFonts w:ascii="Calibri"/>
        </w:rPr>
        <w:t>across this large area is a big job and one that</w:t>
      </w:r>
      <w:r>
        <w:rPr>
          <w:rFonts w:ascii="Calibri"/>
          <w:spacing w:val="-18"/>
        </w:rPr>
        <w:t> </w:t>
      </w:r>
      <w:r>
        <w:rPr>
          <w:rFonts w:ascii="Calibri"/>
        </w:rPr>
        <w:t>is</w:t>
      </w:r>
      <w:r>
        <w:rPr>
          <w:rFonts w:ascii="Calibri"/>
          <w:spacing w:val="-1"/>
          <w:w w:val="100"/>
        </w:rPr>
        <w:t> </w:t>
      </w:r>
      <w:r>
        <w:rPr/>
        <w:t>fundamental to our role as custodians of the</w:t>
      </w:r>
      <w:r>
        <w:rPr>
          <w:spacing w:val="-13"/>
        </w:rPr>
        <w:t> </w:t>
      </w:r>
      <w:r>
        <w:rPr/>
        <w:t>land.</w:t>
      </w:r>
      <w:r>
        <w:rPr/>
        <w:t> </w:t>
      </w:r>
      <w:r>
        <w:rPr>
          <w:spacing w:val="-5"/>
        </w:rPr>
        <w:t>We </w:t>
      </w:r>
      <w:r>
        <w:rPr/>
        <w:t>have cultural obligations to make sure it is</w:t>
      </w:r>
      <w:r>
        <w:rPr>
          <w:spacing w:val="-32"/>
        </w:rPr>
        <w:t> </w:t>
      </w:r>
      <w:r>
        <w:rPr/>
        <w:t>cared</w:t>
      </w:r>
      <w:r>
        <w:rPr/>
        <w:t> </w:t>
      </w:r>
      <w:r>
        <w:rPr>
          <w:spacing w:val="-7"/>
        </w:rPr>
        <w:t>for. </w:t>
      </w:r>
      <w:r>
        <w:rPr/>
        <w:t>As we build our capability and experience</w:t>
      </w:r>
      <w:r>
        <w:rPr>
          <w:spacing w:val="3"/>
        </w:rPr>
        <w:t> </w:t>
      </w:r>
      <w:r>
        <w:rPr/>
        <w:t>in</w:t>
      </w:r>
      <w:r>
        <w:rPr/>
        <w:t> joint management, and work over time</w:t>
      </w:r>
      <w:r>
        <w:rPr>
          <w:spacing w:val="-12"/>
        </w:rPr>
        <w:t> </w:t>
      </w:r>
      <w:r>
        <w:rPr/>
        <w:t>towards</w:t>
      </w:r>
      <w:r>
        <w:rPr/>
        <w:t> increasing our Aboriginal Title landholdings,</w:t>
      </w:r>
      <w:r>
        <w:rPr>
          <w:spacing w:val="-2"/>
        </w:rPr>
        <w:t> </w:t>
      </w:r>
      <w:r>
        <w:rPr/>
        <w:t>these</w:t>
      </w:r>
      <w:r>
        <w:rPr/>
        <w:t> alpine parks have potential to be brought</w:t>
      </w:r>
      <w:r>
        <w:rPr>
          <w:spacing w:val="-12"/>
        </w:rPr>
        <w:t> </w:t>
      </w:r>
      <w:r>
        <w:rPr/>
        <w:t>under</w:t>
      </w:r>
      <w:r>
        <w:rPr/>
        <w:t> joint management regimes. This would not</w:t>
      </w:r>
      <w:r>
        <w:rPr>
          <w:spacing w:val="-6"/>
        </w:rPr>
        <w:t> </w:t>
      </w:r>
      <w:r>
        <w:rPr/>
        <w:t>only</w:t>
      </w:r>
      <w:r>
        <w:rPr/>
        <w:t> support our ongoing connection with this</w:t>
      </w:r>
      <w:r>
        <w:rPr>
          <w:spacing w:val="1"/>
        </w:rPr>
        <w:t> </w:t>
      </w:r>
      <w:r>
        <w:rPr>
          <w:spacing w:val="-3"/>
        </w:rPr>
        <w:t>Country,</w:t>
      </w:r>
      <w:r>
        <w:rPr/>
        <w:t> </w:t>
      </w:r>
      <w:r>
        <w:rPr>
          <w:rFonts w:ascii="Calibri"/>
        </w:rPr>
        <w:t>but also enable us to ensure they are</w:t>
      </w:r>
      <w:r>
        <w:rPr>
          <w:rFonts w:ascii="Calibri"/>
          <w:spacing w:val="-28"/>
        </w:rPr>
        <w:t> </w:t>
      </w:r>
      <w:r>
        <w:rPr>
          <w:rFonts w:ascii="Calibri"/>
        </w:rPr>
        <w:t>looked</w:t>
      </w:r>
    </w:p>
    <w:p>
      <w:pPr>
        <w:pStyle w:val="BodyText"/>
        <w:spacing w:line="264" w:lineRule="exact" w:before="0"/>
        <w:ind w:left="633" w:right="967"/>
        <w:jc w:val="left"/>
      </w:pPr>
      <w:r>
        <w:rPr/>
        <w:pict>
          <v:group style="position:absolute;margin-left:311.824005pt;margin-top:50.586796pt;width:253.1pt;height:151.2pt;mso-position-horizontal-relative:page;mso-position-vertical-relative:paragraph;z-index:7240" coordorigin="6236,1012" coordsize="5062,3024">
            <v:group style="position:absolute;left:6236;top:1012;width:5062;height:3024" coordorigin="6236,1012" coordsize="5062,3024">
              <v:shape style="position:absolute;left:6236;top:1012;width:5062;height:3024" coordorigin="6236,1012" coordsize="5062,3024" path="m6236,1012l11298,1012,11298,4036,6236,4036,6236,1012xe" filled="true" fillcolor="#000000" stroked="false">
                <v:path arrowok="t"/>
                <v:fill type="solid"/>
              </v:shape>
              <v:shape style="position:absolute;left:6288;top:1063;width:4682;height:2644" type="#_x0000_t75" stroked="false">
                <v:imagedata r:id="rId98" o:title=""/>
              </v:shape>
            </v:group>
            <w10:wrap type="none"/>
          </v:group>
        </w:pict>
      </w:r>
      <w:r>
        <w:rPr/>
        <w:t>after and provide employment opportunities</w:t>
      </w:r>
      <w:r>
        <w:rPr>
          <w:spacing w:val="-25"/>
        </w:rPr>
        <w:t> </w:t>
      </w:r>
      <w:r>
        <w:rPr/>
        <w:t>for</w:t>
      </w:r>
      <w:r>
        <w:rPr/>
        <w:t> Gunaikurnai</w:t>
      </w:r>
      <w:r>
        <w:rPr>
          <w:spacing w:val="-3"/>
        </w:rPr>
        <w:t> </w:t>
      </w:r>
      <w:r>
        <w:rPr/>
        <w:t>people.</w:t>
      </w:r>
    </w:p>
    <w:p>
      <w:pPr>
        <w:spacing w:after="0" w:line="264" w:lineRule="exact"/>
        <w:jc w:val="left"/>
        <w:sectPr>
          <w:type w:val="continuous"/>
          <w:pgSz w:w="11910" w:h="16840"/>
          <w:pgMar w:top="1180" w:bottom="280" w:left="0" w:right="0"/>
          <w:cols w:num="2" w:equalWidth="0">
            <w:col w:w="5614" w:space="40"/>
            <w:col w:w="6256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sz w:val="16"/>
          <w:szCs w:val="16"/>
        </w:rPr>
      </w:pPr>
    </w:p>
    <w:p>
      <w:pPr>
        <w:pStyle w:val="Heading5"/>
        <w:spacing w:line="240" w:lineRule="auto"/>
        <w:ind w:left="323" w:right="988"/>
        <w:jc w:val="left"/>
        <w:rPr>
          <w:u w:val="none"/>
        </w:rPr>
      </w:pPr>
      <w:r>
        <w:rPr/>
        <w:pict>
          <v:group style="position:absolute;margin-left:-.999947pt;margin-top:4.744172pt;width:597.3pt;height:17.2pt;mso-position-horizontal-relative:page;mso-position-vertical-relative:paragraph;z-index:-883144" coordorigin="-20,95" coordsize="11946,344">
            <v:group style="position:absolute;left:709;top:376;width:11197;height:2" coordorigin="709,376" coordsize="11197,2">
              <v:shape style="position:absolute;left:709;top:376;width:11197;height:2" coordorigin="709,376" coordsize="11197,0" path="m709,376l11906,376e" filled="false" stroked="true" strokeweight="1pt" strokecolor="#939598">
                <v:path arrowok="t"/>
              </v:shape>
            </v:group>
            <v:group style="position:absolute;left:11906;top:250;width:2;height:71" coordorigin="11906,250" coordsize="2,71">
              <v:shape style="position:absolute;left:11906;top:250;width:2;height:71" coordorigin="11906,250" coordsize="0,71" path="m11906,320l11906,250e" filled="false" stroked="true" strokeweight=".748pt" strokecolor="#939598">
                <v:path arrowok="t"/>
              </v:shape>
            </v:group>
            <v:group style="position:absolute;left:11865;top:250;width:2;height:80" coordorigin="11865,250" coordsize="2,80">
              <v:shape style="position:absolute;left:11865;top:250;width:2;height:80" coordorigin="11865,250" coordsize="0,80" path="m11865,330l11865,250e" filled="false" stroked="true" strokeweight=".748pt" strokecolor="#939598">
                <v:path arrowok="t"/>
              </v:shape>
            </v:group>
            <v:group style="position:absolute;left:11825;top:250;width:2;height:80" coordorigin="11825,250" coordsize="2,80">
              <v:shape style="position:absolute;left:11825;top:250;width:2;height:80" coordorigin="11825,250" coordsize="0,80" path="m11825,330l11825,250e" filled="false" stroked="true" strokeweight=".748pt" strokecolor="#939598">
                <v:path arrowok="t"/>
              </v:shape>
            </v:group>
            <v:group style="position:absolute;left:11785;top:250;width:2;height:80" coordorigin="11785,250" coordsize="2,80">
              <v:shape style="position:absolute;left:11785;top:250;width:2;height:80" coordorigin="11785,250" coordsize="0,80" path="m11785,330l11785,250e" filled="false" stroked="true" strokeweight=".748pt" strokecolor="#939598">
                <v:path arrowok="t"/>
              </v:shape>
            </v:group>
            <v:group style="position:absolute;left:11745;top:250;width:2;height:80" coordorigin="11745,250" coordsize="2,80">
              <v:shape style="position:absolute;left:11745;top:250;width:2;height:80" coordorigin="11745,250" coordsize="0,80" path="m11745,330l11745,250e" filled="false" stroked="true" strokeweight=".748pt" strokecolor="#939598">
                <v:path arrowok="t"/>
              </v:shape>
            </v:group>
            <v:group style="position:absolute;left:11705;top:250;width:2;height:80" coordorigin="11705,250" coordsize="2,80">
              <v:shape style="position:absolute;left:11705;top:250;width:2;height:80" coordorigin="11705,250" coordsize="0,80" path="m11705,330l11705,250e" filled="false" stroked="true" strokeweight=".748pt" strokecolor="#939598">
                <v:path arrowok="t"/>
              </v:shape>
            </v:group>
            <v:group style="position:absolute;left:11665;top:250;width:2;height:80" coordorigin="11665,250" coordsize="2,80">
              <v:shape style="position:absolute;left:11665;top:250;width:2;height:80" coordorigin="11665,250" coordsize="0,80" path="m11665,330l11665,250e" filled="false" stroked="true" strokeweight=".748pt" strokecolor="#939598">
                <v:path arrowok="t"/>
              </v:shape>
            </v:group>
            <v:group style="position:absolute;left:11625;top:250;width:2;height:80" coordorigin="11625,250" coordsize="2,80">
              <v:shape style="position:absolute;left:11625;top:250;width:2;height:80" coordorigin="11625,250" coordsize="0,80" path="m11625,330l11625,250e" filled="false" stroked="true" strokeweight=".748pt" strokecolor="#939598">
                <v:path arrowok="t"/>
              </v:shape>
            </v:group>
            <v:group style="position:absolute;left:11585;top:250;width:2;height:80" coordorigin="11585,250" coordsize="2,80">
              <v:shape style="position:absolute;left:11585;top:250;width:2;height:80" coordorigin="11585,250" coordsize="1,80" path="m11585,330l11585,250e" filled="false" stroked="true" strokeweight=".748pt" strokecolor="#939598">
                <v:path arrowok="t"/>
              </v:shape>
            </v:group>
            <v:group style="position:absolute;left:11545;top:250;width:2;height:80" coordorigin="11545,250" coordsize="2,80">
              <v:shape style="position:absolute;left:11545;top:250;width:2;height:80" coordorigin="11545,250" coordsize="0,80" path="m11545,330l11545,250e" filled="false" stroked="true" strokeweight=".748pt" strokecolor="#939598">
                <v:path arrowok="t"/>
              </v:shape>
            </v:group>
            <v:group style="position:absolute;left:11505;top:250;width:2;height:80" coordorigin="11505,250" coordsize="2,80">
              <v:shape style="position:absolute;left:11505;top:250;width:2;height:80" coordorigin="11505,250" coordsize="0,80" path="m11505,330l11505,250e" filled="false" stroked="true" strokeweight=".748pt" strokecolor="#939598">
                <v:path arrowok="t"/>
              </v:shape>
            </v:group>
            <v:group style="position:absolute;left:11465;top:250;width:2;height:80" coordorigin="11465,250" coordsize="2,80">
              <v:shape style="position:absolute;left:11465;top:250;width:2;height:80" coordorigin="11465,250" coordsize="1,80" path="m11465,330l11465,250e" filled="false" stroked="true" strokeweight=".748pt" strokecolor="#939598">
                <v:path arrowok="t"/>
              </v:shape>
            </v:group>
            <v:group style="position:absolute;left:11425;top:250;width:2;height:80" coordorigin="11425,250" coordsize="2,80">
              <v:shape style="position:absolute;left:11425;top:250;width:2;height:80" coordorigin="11425,250" coordsize="1,80" path="m11425,330l11425,250e" filled="false" stroked="true" strokeweight=".748pt" strokecolor="#939598">
                <v:path arrowok="t"/>
              </v:shape>
            </v:group>
            <v:group style="position:absolute;left:11385;top:250;width:2;height:80" coordorigin="11385,250" coordsize="2,80">
              <v:shape style="position:absolute;left:11385;top:250;width:2;height:80" coordorigin="11385,250" coordsize="1,80" path="m11385,330l11385,250e" filled="false" stroked="true" strokeweight=".748pt" strokecolor="#939598">
                <v:path arrowok="t"/>
              </v:shape>
            </v:group>
            <v:group style="position:absolute;left:11345;top:250;width:2;height:80" coordorigin="11345,250" coordsize="2,80">
              <v:shape style="position:absolute;left:11345;top:250;width:2;height:80" coordorigin="11345,250" coordsize="1,80" path="m11345,330l11345,250e" filled="false" stroked="true" strokeweight=".748pt" strokecolor="#939598">
                <v:path arrowok="t"/>
              </v:shape>
            </v:group>
            <v:group style="position:absolute;left:11305;top:250;width:2;height:80" coordorigin="11305,250" coordsize="2,80">
              <v:shape style="position:absolute;left:11305;top:250;width:2;height:80" coordorigin="11305,250" coordsize="1,80" path="m11305,330l11305,250e" filled="false" stroked="true" strokeweight=".748pt" strokecolor="#939598">
                <v:path arrowok="t"/>
              </v:shape>
            </v:group>
            <v:group style="position:absolute;left:11265;top:250;width:2;height:80" coordorigin="11265,250" coordsize="2,80">
              <v:shape style="position:absolute;left:11265;top:250;width:2;height:80" coordorigin="11265,250" coordsize="0,80" path="m11265,330l11265,250e" filled="false" stroked="true" strokeweight=".748pt" strokecolor="#939598">
                <v:path arrowok="t"/>
              </v:shape>
            </v:group>
            <v:group style="position:absolute;left:11224;top:250;width:2;height:80" coordorigin="11224,250" coordsize="2,80">
              <v:shape style="position:absolute;left:11224;top:250;width:2;height:80" coordorigin="11224,250" coordsize="0,80" path="m11224,330l11224,250e" filled="false" stroked="true" strokeweight=".748pt" strokecolor="#939598">
                <v:path arrowok="t"/>
              </v:shape>
            </v:group>
            <v:group style="position:absolute;left:11184;top:250;width:2;height:80" coordorigin="11184,250" coordsize="2,80">
              <v:shape style="position:absolute;left:11184;top:250;width:2;height:80" coordorigin="11184,250" coordsize="0,80" path="m11184,330l11184,250e" filled="false" stroked="true" strokeweight=".748pt" strokecolor="#939598">
                <v:path arrowok="t"/>
              </v:shape>
            </v:group>
            <v:group style="position:absolute;left:11144;top:250;width:2;height:80" coordorigin="11144,250" coordsize="2,80">
              <v:shape style="position:absolute;left:11144;top:250;width:2;height:80" coordorigin="11144,250" coordsize="1,80" path="m11144,330l11144,250e" filled="false" stroked="true" strokeweight=".748pt" strokecolor="#939598">
                <v:path arrowok="t"/>
              </v:shape>
            </v:group>
            <v:group style="position:absolute;left:11104;top:250;width:2;height:80" coordorigin="11104,250" coordsize="2,80">
              <v:shape style="position:absolute;left:11104;top:250;width:2;height:80" coordorigin="11104,250" coordsize="0,80" path="m11104,330l11104,250e" filled="false" stroked="true" strokeweight=".748pt" strokecolor="#939598">
                <v:path arrowok="t"/>
              </v:shape>
            </v:group>
            <v:group style="position:absolute;left:11064;top:250;width:2;height:80" coordorigin="11064,250" coordsize="2,80">
              <v:shape style="position:absolute;left:11064;top:250;width:2;height:80" coordorigin="11064,250" coordsize="0,80" path="m11064,330l11064,250e" filled="false" stroked="true" strokeweight=".748pt" strokecolor="#939598">
                <v:path arrowok="t"/>
              </v:shape>
            </v:group>
            <v:group style="position:absolute;left:11024;top:250;width:2;height:80" coordorigin="11024,250" coordsize="2,80">
              <v:shape style="position:absolute;left:11024;top:250;width:2;height:80" coordorigin="11024,250" coordsize="1,80" path="m11024,330l11024,250e" filled="false" stroked="true" strokeweight=".748pt" strokecolor="#939598">
                <v:path arrowok="t"/>
              </v:shape>
            </v:group>
            <v:group style="position:absolute;left:10984;top:250;width:2;height:80" coordorigin="10984,250" coordsize="2,80">
              <v:shape style="position:absolute;left:10984;top:250;width:2;height:80" coordorigin="10984,250" coordsize="0,80" path="m10984,330l10984,250e" filled="false" stroked="true" strokeweight=".748pt" strokecolor="#939598">
                <v:path arrowok="t"/>
              </v:shape>
            </v:group>
            <v:group style="position:absolute;left:10944;top:250;width:2;height:80" coordorigin="10944,250" coordsize="2,80">
              <v:shape style="position:absolute;left:10944;top:250;width:2;height:80" coordorigin="10944,250" coordsize="0,80" path="m10944,330l10944,250e" filled="false" stroked="true" strokeweight=".748pt" strokecolor="#939598">
                <v:path arrowok="t"/>
              </v:shape>
            </v:group>
            <v:group style="position:absolute;left:10904;top:250;width:2;height:80" coordorigin="10904,250" coordsize="2,80">
              <v:shape style="position:absolute;left:10904;top:250;width:2;height:80" coordorigin="10904,250" coordsize="0,80" path="m10904,330l10904,250e" filled="false" stroked="true" strokeweight=".748pt" strokecolor="#939598">
                <v:path arrowok="t"/>
              </v:shape>
            </v:group>
            <v:group style="position:absolute;left:10864;top:250;width:2;height:80" coordorigin="10864,250" coordsize="2,80">
              <v:shape style="position:absolute;left:10864;top:250;width:2;height:80" coordorigin="10864,250" coordsize="0,80" path="m10864,330l10864,250e" filled="false" stroked="true" strokeweight=".748pt" strokecolor="#939598">
                <v:path arrowok="t"/>
              </v:shape>
            </v:group>
            <v:group style="position:absolute;left:10824;top:250;width:2;height:80" coordorigin="10824,250" coordsize="2,80">
              <v:shape style="position:absolute;left:10824;top:250;width:2;height:80" coordorigin="10824,250" coordsize="1,80" path="m10824,330l10824,250e" filled="false" stroked="true" strokeweight=".748pt" strokecolor="#939598">
                <v:path arrowok="t"/>
              </v:shape>
            </v:group>
            <v:group style="position:absolute;left:10784;top:250;width:2;height:80" coordorigin="10784,250" coordsize="2,80">
              <v:shape style="position:absolute;left:10784;top:250;width:2;height:80" coordorigin="10784,250" coordsize="0,80" path="m10784,330l10784,250e" filled="false" stroked="true" strokeweight=".748pt" strokecolor="#939598">
                <v:path arrowok="t"/>
              </v:shape>
            </v:group>
            <v:group style="position:absolute;left:10744;top:250;width:2;height:80" coordorigin="10744,250" coordsize="2,80">
              <v:shape style="position:absolute;left:10744;top:250;width:2;height:80" coordorigin="10744,250" coordsize="0,80" path="m10744,330l10744,250e" filled="false" stroked="true" strokeweight=".748pt" strokecolor="#939598">
                <v:path arrowok="t"/>
              </v:shape>
            </v:group>
            <v:group style="position:absolute;left:10704;top:250;width:2;height:80" coordorigin="10704,250" coordsize="2,80">
              <v:shape style="position:absolute;left:10704;top:250;width:2;height:80" coordorigin="10704,250" coordsize="1,80" path="m10704,330l10704,250e" filled="false" stroked="true" strokeweight=".748pt" strokecolor="#939598">
                <v:path arrowok="t"/>
              </v:shape>
            </v:group>
            <v:group style="position:absolute;left:10664;top:250;width:2;height:80" coordorigin="10664,250" coordsize="2,80">
              <v:shape style="position:absolute;left:10664;top:250;width:2;height:80" coordorigin="10664,250" coordsize="0,80" path="m10664,330l10664,250e" filled="false" stroked="true" strokeweight=".748pt" strokecolor="#939598">
                <v:path arrowok="t"/>
              </v:shape>
            </v:group>
            <v:group style="position:absolute;left:10624;top:250;width:2;height:80" coordorigin="10624,250" coordsize="2,80">
              <v:shape style="position:absolute;left:10624;top:250;width:2;height:80" coordorigin="10624,250" coordsize="0,80" path="m10624,330l10624,250e" filled="false" stroked="true" strokeweight=".748pt" strokecolor="#939598">
                <v:path arrowok="t"/>
              </v:shape>
            </v:group>
            <v:group style="position:absolute;left:10584;top:250;width:2;height:80" coordorigin="10584,250" coordsize="2,80">
              <v:shape style="position:absolute;left:10584;top:250;width:2;height:80" coordorigin="10584,250" coordsize="0,80" path="m10584,330l10584,250e" filled="false" stroked="true" strokeweight=".748pt" strokecolor="#939598">
                <v:path arrowok="t"/>
              </v:shape>
            </v:group>
            <v:group style="position:absolute;left:10543;top:250;width:2;height:80" coordorigin="10543,250" coordsize="2,80">
              <v:shape style="position:absolute;left:10543;top:250;width:2;height:80" coordorigin="10543,250" coordsize="0,80" path="m10543,330l10543,250e" filled="false" stroked="true" strokeweight=".748pt" strokecolor="#939598">
                <v:path arrowok="t"/>
              </v:shape>
            </v:group>
            <v:group style="position:absolute;left:10503;top:250;width:2;height:80" coordorigin="10503,250" coordsize="2,80">
              <v:shape style="position:absolute;left:10503;top:250;width:2;height:80" coordorigin="10503,250" coordsize="1,80" path="m10503,330l10503,250e" filled="false" stroked="true" strokeweight=".748pt" strokecolor="#939598">
                <v:path arrowok="t"/>
              </v:shape>
            </v:group>
            <v:group style="position:absolute;left:10463;top:251;width:2;height:80" coordorigin="10463,251" coordsize="2,80">
              <v:shape style="position:absolute;left:10463;top:251;width:2;height:80" coordorigin="10463,251" coordsize="0,80" path="m10463,331l10463,251e" filled="false" stroked="true" strokeweight=".748pt" strokecolor="#939598">
                <v:path arrowok="t"/>
              </v:shape>
            </v:group>
            <v:group style="position:absolute;left:10423;top:251;width:2;height:80" coordorigin="10423,251" coordsize="2,80">
              <v:shape style="position:absolute;left:10423;top:251;width:2;height:80" coordorigin="10423,251" coordsize="0,80" path="m10423,331l10423,251e" filled="false" stroked="true" strokeweight=".748pt" strokecolor="#939598">
                <v:path arrowok="t"/>
              </v:shape>
            </v:group>
            <v:group style="position:absolute;left:10383;top:251;width:2;height:80" coordorigin="10383,251" coordsize="2,80">
              <v:shape style="position:absolute;left:10383;top:251;width:2;height:80" coordorigin="10383,251" coordsize="1,80" path="m10383,331l10383,251e" filled="false" stroked="true" strokeweight=".748pt" strokecolor="#939598">
                <v:path arrowok="t"/>
              </v:shape>
            </v:group>
            <v:group style="position:absolute;left:10343;top:251;width:2;height:80" coordorigin="10343,251" coordsize="2,80">
              <v:shape style="position:absolute;left:10343;top:251;width:2;height:80" coordorigin="10343,251" coordsize="0,80" path="m10343,331l10343,251e" filled="false" stroked="true" strokeweight=".748pt" strokecolor="#939598">
                <v:path arrowok="t"/>
              </v:shape>
            </v:group>
            <v:group style="position:absolute;left:10303;top:251;width:2;height:80" coordorigin="10303,251" coordsize="2,80">
              <v:shape style="position:absolute;left:10303;top:251;width:2;height:80" coordorigin="10303,251" coordsize="0,80" path="m10303,331l10303,251e" filled="false" stroked="true" strokeweight=".748pt" strokecolor="#939598">
                <v:path arrowok="t"/>
              </v:shape>
            </v:group>
            <v:group style="position:absolute;left:10263;top:251;width:2;height:80" coordorigin="10263,251" coordsize="2,80">
              <v:shape style="position:absolute;left:10263;top:251;width:2;height:80" coordorigin="10263,251" coordsize="1,80" path="m10263,331l10263,251e" filled="false" stroked="true" strokeweight=".748pt" strokecolor="#939598">
                <v:path arrowok="t"/>
              </v:shape>
            </v:group>
            <v:group style="position:absolute;left:10223;top:251;width:2;height:80" coordorigin="10223,251" coordsize="2,80">
              <v:shape style="position:absolute;left:10223;top:251;width:2;height:80" coordorigin="10223,251" coordsize="1,80" path="m10223,331l10223,251e" filled="false" stroked="true" strokeweight=".748pt" strokecolor="#939598">
                <v:path arrowok="t"/>
              </v:shape>
            </v:group>
            <v:group style="position:absolute;left:10183;top:251;width:2;height:80" coordorigin="10183,251" coordsize="2,80">
              <v:shape style="position:absolute;left:10183;top:251;width:2;height:80" coordorigin="10183,251" coordsize="1,80" path="m10183,331l10183,251e" filled="false" stroked="true" strokeweight=".748pt" strokecolor="#939598">
                <v:path arrowok="t"/>
              </v:shape>
            </v:group>
            <v:group style="position:absolute;left:10143;top:251;width:2;height:80" coordorigin="10143,251" coordsize="2,80">
              <v:shape style="position:absolute;left:10143;top:251;width:2;height:80" coordorigin="10143,251" coordsize="1,80" path="m10143,331l10143,251e" filled="false" stroked="true" strokeweight=".748pt" strokecolor="#939598">
                <v:path arrowok="t"/>
              </v:shape>
            </v:group>
            <v:group style="position:absolute;left:10103;top:251;width:2;height:80" coordorigin="10103,251" coordsize="2,80">
              <v:shape style="position:absolute;left:10103;top:251;width:2;height:80" coordorigin="10103,251" coordsize="1,80" path="m10103,331l10103,251e" filled="false" stroked="true" strokeweight=".748pt" strokecolor="#939598">
                <v:path arrowok="t"/>
              </v:shape>
            </v:group>
            <v:group style="position:absolute;left:10063;top:251;width:2;height:80" coordorigin="10063,251" coordsize="2,80">
              <v:shape style="position:absolute;left:10063;top:251;width:2;height:80" coordorigin="10063,251" coordsize="0,80" path="m10063,331l10063,251e" filled="false" stroked="true" strokeweight=".748pt" strokecolor="#939598">
                <v:path arrowok="t"/>
              </v:shape>
            </v:group>
            <v:group style="position:absolute;left:10023;top:251;width:2;height:80" coordorigin="10023,251" coordsize="2,80">
              <v:shape style="position:absolute;left:10023;top:251;width:2;height:80" coordorigin="10023,251" coordsize="0,80" path="m10023,331l10023,251e" filled="false" stroked="true" strokeweight=".748pt" strokecolor="#939598">
                <v:path arrowok="t"/>
              </v:shape>
            </v:group>
            <v:group style="position:absolute;left:9983;top:251;width:2;height:80" coordorigin="9983,251" coordsize="2,80">
              <v:shape style="position:absolute;left:9983;top:251;width:2;height:80" coordorigin="9983,251" coordsize="0,80" path="m9983,331l9983,251e" filled="false" stroked="true" strokeweight=".748pt" strokecolor="#939598">
                <v:path arrowok="t"/>
              </v:shape>
            </v:group>
            <v:group style="position:absolute;left:9943;top:251;width:2;height:80" coordorigin="9943,251" coordsize="2,80">
              <v:shape style="position:absolute;left:9943;top:251;width:2;height:80" coordorigin="9943,251" coordsize="1,80" path="m9943,331l9943,251e" filled="false" stroked="true" strokeweight=".748pt" strokecolor="#939598">
                <v:path arrowok="t"/>
              </v:shape>
            </v:group>
            <v:group style="position:absolute;left:9902;top:251;width:2;height:80" coordorigin="9902,251" coordsize="2,80">
              <v:shape style="position:absolute;left:9902;top:251;width:2;height:80" coordorigin="9902,251" coordsize="0,80" path="m9902,331l9902,251e" filled="false" stroked="true" strokeweight=".748pt" strokecolor="#939598">
                <v:path arrowok="t"/>
              </v:shape>
            </v:group>
            <v:group style="position:absolute;left:9862;top:251;width:2;height:80" coordorigin="9862,251" coordsize="2,80">
              <v:shape style="position:absolute;left:9862;top:251;width:2;height:80" coordorigin="9862,251" coordsize="0,80" path="m9862,331l9862,251e" filled="false" stroked="true" strokeweight=".748pt" strokecolor="#939598">
                <v:path arrowok="t"/>
              </v:shape>
            </v:group>
            <v:group style="position:absolute;left:9822;top:251;width:2;height:80" coordorigin="9822,251" coordsize="2,80">
              <v:shape style="position:absolute;left:9822;top:251;width:2;height:80" coordorigin="9822,251" coordsize="0,80" path="m9822,331l9822,251e" filled="false" stroked="true" strokeweight=".748pt" strokecolor="#939598">
                <v:path arrowok="t"/>
              </v:shape>
            </v:group>
            <v:group style="position:absolute;left:9782;top:251;width:2;height:80" coordorigin="9782,251" coordsize="2,80">
              <v:shape style="position:absolute;left:9782;top:251;width:2;height:80" coordorigin="9782,251" coordsize="0,80" path="m9782,331l9782,251e" filled="false" stroked="true" strokeweight=".748pt" strokecolor="#939598">
                <v:path arrowok="t"/>
              </v:shape>
            </v:group>
            <v:group style="position:absolute;left:9742;top:251;width:2;height:80" coordorigin="9742,251" coordsize="2,80">
              <v:shape style="position:absolute;left:9742;top:251;width:2;height:80" coordorigin="9742,251" coordsize="0,80" path="m9742,331l9742,251e" filled="false" stroked="true" strokeweight=".748pt" strokecolor="#939598">
                <v:path arrowok="t"/>
              </v:shape>
            </v:group>
            <v:group style="position:absolute;left:9702;top:251;width:2;height:80" coordorigin="9702,251" coordsize="2,80">
              <v:shape style="position:absolute;left:9702;top:251;width:2;height:80" coordorigin="9702,251" coordsize="0,80" path="m9702,331l9702,251e" filled="false" stroked="true" strokeweight=".748pt" strokecolor="#939598">
                <v:path arrowok="t"/>
              </v:shape>
            </v:group>
            <v:group style="position:absolute;left:9662;top:251;width:2;height:80" coordorigin="9662,251" coordsize="2,80">
              <v:shape style="position:absolute;left:9662;top:251;width:2;height:80" coordorigin="9662,251" coordsize="0,80" path="m9662,331l9662,251e" filled="false" stroked="true" strokeweight=".748pt" strokecolor="#939598">
                <v:path arrowok="t"/>
              </v:shape>
            </v:group>
            <v:group style="position:absolute;left:9622;top:251;width:2;height:80" coordorigin="9622,251" coordsize="2,80">
              <v:shape style="position:absolute;left:9622;top:251;width:2;height:80" coordorigin="9622,251" coordsize="1,80" path="m9622,331l9622,251e" filled="false" stroked="true" strokeweight=".748pt" strokecolor="#939598">
                <v:path arrowok="t"/>
              </v:shape>
            </v:group>
            <v:group style="position:absolute;left:9582;top:251;width:2;height:80" coordorigin="9582,251" coordsize="2,80">
              <v:shape style="position:absolute;left:9582;top:251;width:2;height:80" coordorigin="9582,251" coordsize="0,80" path="m9582,331l9582,251e" filled="false" stroked="true" strokeweight=".748pt" strokecolor="#939598">
                <v:path arrowok="t"/>
              </v:shape>
            </v:group>
            <v:group style="position:absolute;left:9542;top:251;width:2;height:80" coordorigin="9542,251" coordsize="2,80">
              <v:shape style="position:absolute;left:9542;top:251;width:2;height:80" coordorigin="9542,251" coordsize="0,80" path="m9542,331l9542,251e" filled="false" stroked="true" strokeweight=".748pt" strokecolor="#939598">
                <v:path arrowok="t"/>
              </v:shape>
            </v:group>
            <v:group style="position:absolute;left:9502;top:251;width:2;height:80" coordorigin="9502,251" coordsize="2,80">
              <v:shape style="position:absolute;left:9502;top:251;width:2;height:80" coordorigin="9502,251" coordsize="0,80" path="m9502,331l9502,251e" filled="false" stroked="true" strokeweight=".748pt" strokecolor="#939598">
                <v:path arrowok="t"/>
              </v:shape>
            </v:group>
            <v:group style="position:absolute;left:9462;top:251;width:2;height:80" coordorigin="9462,251" coordsize="2,80">
              <v:shape style="position:absolute;left:9462;top:251;width:2;height:80" coordorigin="9462,251" coordsize="0,80" path="m9462,331l9462,251e" filled="false" stroked="true" strokeweight=".748pt" strokecolor="#939598">
                <v:path arrowok="t"/>
              </v:shape>
            </v:group>
            <v:group style="position:absolute;left:9422;top:251;width:2;height:80" coordorigin="9422,251" coordsize="2,80">
              <v:shape style="position:absolute;left:9422;top:251;width:2;height:80" coordorigin="9422,251" coordsize="0,80" path="m9422,331l9422,251e" filled="false" stroked="true" strokeweight=".748pt" strokecolor="#939598">
                <v:path arrowok="t"/>
              </v:shape>
            </v:group>
            <v:group style="position:absolute;left:9382;top:251;width:2;height:80" coordorigin="9382,251" coordsize="2,80">
              <v:shape style="position:absolute;left:9382;top:251;width:2;height:80" coordorigin="9382,251" coordsize="0,80" path="m9382,331l9382,251e" filled="false" stroked="true" strokeweight=".748pt" strokecolor="#939598">
                <v:path arrowok="t"/>
              </v:shape>
            </v:group>
            <v:group style="position:absolute;left:9342;top:251;width:2;height:80" coordorigin="9342,251" coordsize="2,80">
              <v:shape style="position:absolute;left:9342;top:251;width:2;height:80" coordorigin="9342,251" coordsize="0,80" path="m9342,331l9342,251e" filled="false" stroked="true" strokeweight=".748pt" strokecolor="#939598">
                <v:path arrowok="t"/>
              </v:shape>
            </v:group>
            <v:group style="position:absolute;left:9302;top:251;width:2;height:80" coordorigin="9302,251" coordsize="2,80">
              <v:shape style="position:absolute;left:9302;top:251;width:2;height:80" coordorigin="9302,251" coordsize="1,80" path="m9302,331l9302,251e" filled="false" stroked="true" strokeweight=".748pt" strokecolor="#939598">
                <v:path arrowok="t"/>
              </v:shape>
            </v:group>
            <v:group style="position:absolute;left:9262;top:251;width:2;height:80" coordorigin="9262,251" coordsize="2,80">
              <v:shape style="position:absolute;left:9262;top:251;width:2;height:80" coordorigin="9262,251" coordsize="0,80" path="m9262,331l9262,251e" filled="false" stroked="true" strokeweight=".748pt" strokecolor="#939598">
                <v:path arrowok="t"/>
              </v:shape>
            </v:group>
            <v:group style="position:absolute;left:9221;top:251;width:2;height:80" coordorigin="9221,251" coordsize="2,80">
              <v:shape style="position:absolute;left:9221;top:251;width:2;height:80" coordorigin="9221,251" coordsize="0,80" path="m9221,331l9221,251e" filled="false" stroked="true" strokeweight=".748pt" strokecolor="#939598">
                <v:path arrowok="t"/>
              </v:shape>
            </v:group>
            <v:group style="position:absolute;left:9181;top:251;width:2;height:80" coordorigin="9181,251" coordsize="2,80">
              <v:shape style="position:absolute;left:9181;top:251;width:2;height:80" coordorigin="9181,251" coordsize="0,80" path="m9181,331l9181,251e" filled="false" stroked="true" strokeweight=".748pt" strokecolor="#939598">
                <v:path arrowok="t"/>
              </v:shape>
            </v:group>
            <v:group style="position:absolute;left:9141;top:251;width:2;height:80" coordorigin="9141,251" coordsize="2,80">
              <v:shape style="position:absolute;left:9141;top:251;width:2;height:80" coordorigin="9141,251" coordsize="0,80" path="m9141,331l9141,251e" filled="false" stroked="true" strokeweight=".748pt" strokecolor="#939598">
                <v:path arrowok="t"/>
              </v:shape>
            </v:group>
            <v:group style="position:absolute;left:9101;top:251;width:2;height:80" coordorigin="9101,251" coordsize="2,80">
              <v:shape style="position:absolute;left:9101;top:251;width:2;height:80" coordorigin="9101,251" coordsize="1,80" path="m9101,331l9101,251e" filled="false" stroked="true" strokeweight=".748pt" strokecolor="#939598">
                <v:path arrowok="t"/>
              </v:shape>
            </v:group>
            <v:group style="position:absolute;left:9061;top:251;width:2;height:80" coordorigin="9061,251" coordsize="2,80">
              <v:shape style="position:absolute;left:9061;top:251;width:2;height:80" coordorigin="9061,251" coordsize="1,80" path="m9061,331l9061,251e" filled="false" stroked="true" strokeweight=".748pt" strokecolor="#939598">
                <v:path arrowok="t"/>
              </v:shape>
            </v:group>
            <v:group style="position:absolute;left:9021;top:251;width:2;height:80" coordorigin="9021,251" coordsize="2,80">
              <v:shape style="position:absolute;left:9021;top:251;width:2;height:80" coordorigin="9021,251" coordsize="1,80" path="m9021,331l9021,251e" filled="false" stroked="true" strokeweight=".748pt" strokecolor="#939598">
                <v:path arrowok="t"/>
              </v:shape>
            </v:group>
            <v:group style="position:absolute;left:8981;top:251;width:2;height:80" coordorigin="8981,251" coordsize="2,80">
              <v:shape style="position:absolute;left:8981;top:251;width:2;height:80" coordorigin="8981,251" coordsize="1,80" path="m8981,331l8981,251e" filled="false" stroked="true" strokeweight=".748pt" strokecolor="#939598">
                <v:path arrowok="t"/>
              </v:shape>
            </v:group>
            <v:group style="position:absolute;left:8941;top:251;width:2;height:80" coordorigin="8941,251" coordsize="2,80">
              <v:shape style="position:absolute;left:8941;top:251;width:2;height:80" coordorigin="8941,251" coordsize="1,80" path="m8941,331l8941,251e" filled="false" stroked="true" strokeweight=".748pt" strokecolor="#939598">
                <v:path arrowok="t"/>
              </v:shape>
            </v:group>
            <v:group style="position:absolute;left:8901;top:251;width:2;height:80" coordorigin="8901,251" coordsize="2,80">
              <v:shape style="position:absolute;left:8901;top:251;width:2;height:80" coordorigin="8901,251" coordsize="0,80" path="m8901,331l8901,251e" filled="false" stroked="true" strokeweight=".748pt" strokecolor="#939598">
                <v:path arrowok="t"/>
              </v:shape>
            </v:group>
            <v:group style="position:absolute;left:8861;top:251;width:2;height:80" coordorigin="8861,251" coordsize="2,80">
              <v:shape style="position:absolute;left:8861;top:251;width:2;height:80" coordorigin="8861,251" coordsize="1,80" path="m8861,331l8861,251e" filled="false" stroked="true" strokeweight=".748pt" strokecolor="#939598">
                <v:path arrowok="t"/>
              </v:shape>
            </v:group>
            <v:group style="position:absolute;left:8821;top:251;width:2;height:80" coordorigin="8821,251" coordsize="2,80">
              <v:shape style="position:absolute;left:8821;top:251;width:2;height:80" coordorigin="8821,251" coordsize="0,80" path="m8821,331l8821,251e" filled="false" stroked="true" strokeweight=".748pt" strokecolor="#939598">
                <v:path arrowok="t"/>
              </v:shape>
            </v:group>
            <v:group style="position:absolute;left:8781;top:251;width:2;height:80" coordorigin="8781,251" coordsize="2,80">
              <v:shape style="position:absolute;left:8781;top:251;width:2;height:80" coordorigin="8781,251" coordsize="0,80" path="m8781,331l8781,251e" filled="false" stroked="true" strokeweight=".748pt" strokecolor="#939598">
                <v:path arrowok="t"/>
              </v:shape>
            </v:group>
            <v:group style="position:absolute;left:8741;top:251;width:2;height:80" coordorigin="8741,251" coordsize="2,80">
              <v:shape style="position:absolute;left:8741;top:251;width:2;height:80" coordorigin="8741,251" coordsize="1,80" path="m8741,331l8741,251e" filled="false" stroked="true" strokeweight=".748pt" strokecolor="#939598">
                <v:path arrowok="t"/>
              </v:shape>
            </v:group>
            <v:group style="position:absolute;left:8701;top:251;width:2;height:80" coordorigin="8701,251" coordsize="2,80">
              <v:shape style="position:absolute;left:8701;top:251;width:2;height:80" coordorigin="8701,251" coordsize="0,80" path="m8701,331l8701,251e" filled="false" stroked="true" strokeweight=".748pt" strokecolor="#939598">
                <v:path arrowok="t"/>
              </v:shape>
            </v:group>
            <v:group style="position:absolute;left:8661;top:251;width:2;height:80" coordorigin="8661,251" coordsize="2,80">
              <v:shape style="position:absolute;left:8661;top:251;width:2;height:80" coordorigin="8661,251" coordsize="0,80" path="m8661,331l8661,251e" filled="false" stroked="true" strokeweight=".748pt" strokecolor="#939598">
                <v:path arrowok="t"/>
              </v:shape>
            </v:group>
            <v:group style="position:absolute;left:8621;top:251;width:2;height:80" coordorigin="8621,251" coordsize="2,80">
              <v:shape style="position:absolute;left:8621;top:251;width:2;height:80" coordorigin="8621,251" coordsize="0,80" path="m8621,331l8621,251e" filled="false" stroked="true" strokeweight=".748pt" strokecolor="#939598">
                <v:path arrowok="t"/>
              </v:shape>
            </v:group>
            <v:group style="position:absolute;left:8580;top:251;width:2;height:80" coordorigin="8580,251" coordsize="2,80">
              <v:shape style="position:absolute;left:8580;top:251;width:2;height:80" coordorigin="8580,251" coordsize="0,80" path="m8580,331l8580,251e" filled="false" stroked="true" strokeweight=".748pt" strokecolor="#939598">
                <v:path arrowok="t"/>
              </v:shape>
            </v:group>
            <v:group style="position:absolute;left:8540;top:251;width:2;height:80" coordorigin="8540,251" coordsize="2,80">
              <v:shape style="position:absolute;left:8540;top:251;width:2;height:80" coordorigin="8540,251" coordsize="1,80" path="m8540,331l8540,251e" filled="false" stroked="true" strokeweight=".748pt" strokecolor="#939598">
                <v:path arrowok="t"/>
              </v:shape>
            </v:group>
            <v:group style="position:absolute;left:8500;top:251;width:2;height:80" coordorigin="8500,251" coordsize="2,80">
              <v:shape style="position:absolute;left:8500;top:251;width:2;height:80" coordorigin="8500,251" coordsize="0,80" path="m8500,331l8500,251e" filled="false" stroked="true" strokeweight=".748pt" strokecolor="#939598">
                <v:path arrowok="t"/>
              </v:shape>
            </v:group>
            <v:group style="position:absolute;left:8460;top:251;width:2;height:80" coordorigin="8460,251" coordsize="2,80">
              <v:shape style="position:absolute;left:8460;top:251;width:2;height:80" coordorigin="8460,251" coordsize="0,80" path="m8460,331l8460,251e" filled="false" stroked="true" strokeweight=".748pt" strokecolor="#939598">
                <v:path arrowok="t"/>
              </v:shape>
            </v:group>
            <v:group style="position:absolute;left:8420;top:251;width:2;height:80" coordorigin="8420,251" coordsize="2,80">
              <v:shape style="position:absolute;left:8420;top:251;width:2;height:80" coordorigin="8420,251" coordsize="1,80" path="m8420,331l8420,251e" filled="false" stroked="true" strokeweight=".748pt" strokecolor="#939598">
                <v:path arrowok="t"/>
              </v:shape>
            </v:group>
            <v:group style="position:absolute;left:8380;top:251;width:2;height:80" coordorigin="8380,251" coordsize="2,80">
              <v:shape style="position:absolute;left:8380;top:251;width:2;height:80" coordorigin="8380,251" coordsize="0,80" path="m8380,331l8380,251e" filled="false" stroked="true" strokeweight=".748pt" strokecolor="#939598">
                <v:path arrowok="t"/>
              </v:shape>
            </v:group>
            <v:group style="position:absolute;left:8340;top:251;width:2;height:80" coordorigin="8340,251" coordsize="2,80">
              <v:shape style="position:absolute;left:8340;top:251;width:2;height:80" coordorigin="8340,251" coordsize="0,80" path="m8340,331l8340,251e" filled="false" stroked="true" strokeweight=".748pt" strokecolor="#939598">
                <v:path arrowok="t"/>
              </v:shape>
            </v:group>
            <v:group style="position:absolute;left:8300;top:251;width:2;height:80" coordorigin="8300,251" coordsize="2,80">
              <v:shape style="position:absolute;left:8300;top:251;width:2;height:80" coordorigin="8300,251" coordsize="0,80" path="m8300,331l8300,251e" filled="false" stroked="true" strokeweight=".748pt" strokecolor="#939598">
                <v:path arrowok="t"/>
              </v:shape>
            </v:group>
            <v:group style="position:absolute;left:8260;top:251;width:2;height:80" coordorigin="8260,251" coordsize="2,80">
              <v:shape style="position:absolute;left:8260;top:251;width:2;height:80" coordorigin="8260,251" coordsize="0,80" path="m8260,331l8260,251e" filled="false" stroked="true" strokeweight=".748pt" strokecolor="#939598">
                <v:path arrowok="t"/>
              </v:shape>
            </v:group>
            <v:group style="position:absolute;left:8220;top:251;width:2;height:80" coordorigin="8220,251" coordsize="2,80">
              <v:shape style="position:absolute;left:8220;top:251;width:2;height:80" coordorigin="8220,251" coordsize="1,80" path="m8220,331l8220,251e" filled="false" stroked="true" strokeweight=".748pt" strokecolor="#939598">
                <v:path arrowok="t"/>
              </v:shape>
            </v:group>
            <v:group style="position:absolute;left:8180;top:251;width:2;height:80" coordorigin="8180,251" coordsize="2,80">
              <v:shape style="position:absolute;left:8180;top:251;width:2;height:80" coordorigin="8180,251" coordsize="0,80" path="m8180,331l8180,251e" filled="false" stroked="true" strokeweight=".748pt" strokecolor="#939598">
                <v:path arrowok="t"/>
              </v:shape>
            </v:group>
            <v:group style="position:absolute;left:8140;top:251;width:2;height:80" coordorigin="8140,251" coordsize="2,80">
              <v:shape style="position:absolute;left:8140;top:251;width:2;height:80" coordorigin="8140,251" coordsize="0,80" path="m8140,331l8140,251e" filled="false" stroked="true" strokeweight=".748pt" strokecolor="#939598">
                <v:path arrowok="t"/>
              </v:shape>
            </v:group>
            <v:group style="position:absolute;left:8100;top:251;width:2;height:80" coordorigin="8100,251" coordsize="2,80">
              <v:shape style="position:absolute;left:8100;top:251;width:2;height:80" coordorigin="8100,251" coordsize="1,80" path="m8100,331l8100,251e" filled="false" stroked="true" strokeweight=".748pt" strokecolor="#939598">
                <v:path arrowok="t"/>
              </v:shape>
            </v:group>
            <v:group style="position:absolute;left:8060;top:251;width:2;height:80" coordorigin="8060,251" coordsize="2,80">
              <v:shape style="position:absolute;left:8060;top:251;width:2;height:80" coordorigin="8060,251" coordsize="0,80" path="m8060,331l8060,251e" filled="false" stroked="true" strokeweight=".748pt" strokecolor="#939598">
                <v:path arrowok="t"/>
              </v:shape>
            </v:group>
            <v:group style="position:absolute;left:8020;top:251;width:2;height:80" coordorigin="8020,251" coordsize="2,80">
              <v:shape style="position:absolute;left:8020;top:251;width:2;height:80" coordorigin="8020,251" coordsize="0,80" path="m8020,331l8020,251e" filled="false" stroked="true" strokeweight=".748pt" strokecolor="#939598">
                <v:path arrowok="t"/>
              </v:shape>
            </v:group>
            <v:group style="position:absolute;left:7980;top:251;width:2;height:80" coordorigin="7980,251" coordsize="2,80">
              <v:shape style="position:absolute;left:7980;top:251;width:2;height:80" coordorigin="7980,251" coordsize="0,80" path="m7980,331l7980,251e" filled="false" stroked="true" strokeweight=".748pt" strokecolor="#939598">
                <v:path arrowok="t"/>
              </v:shape>
            </v:group>
            <v:group style="position:absolute;left:7939;top:251;width:2;height:80" coordorigin="7939,251" coordsize="2,80">
              <v:shape style="position:absolute;left:7939;top:251;width:2;height:80" coordorigin="7939,251" coordsize="1,80" path="m7940,331l7939,251e" filled="false" stroked="true" strokeweight=".748pt" strokecolor="#939598">
                <v:path arrowok="t"/>
              </v:shape>
            </v:group>
            <v:group style="position:absolute;left:7899;top:251;width:2;height:80" coordorigin="7899,251" coordsize="2,80">
              <v:shape style="position:absolute;left:7899;top:251;width:2;height:80" coordorigin="7899,251" coordsize="1,80" path="m7899,331l7899,251e" filled="false" stroked="true" strokeweight=".748pt" strokecolor="#939598">
                <v:path arrowok="t"/>
              </v:shape>
            </v:group>
            <v:group style="position:absolute;left:7859;top:251;width:2;height:80" coordorigin="7859,251" coordsize="2,80">
              <v:shape style="position:absolute;left:7859;top:251;width:2;height:80" coordorigin="7859,251" coordsize="1,80" path="m7859,331l7859,251e" filled="false" stroked="true" strokeweight=".748pt" strokecolor="#939598">
                <v:path arrowok="t"/>
              </v:shape>
            </v:group>
            <v:group style="position:absolute;left:7819;top:251;width:2;height:80" coordorigin="7819,251" coordsize="2,80">
              <v:shape style="position:absolute;left:7819;top:251;width:2;height:80" coordorigin="7819,251" coordsize="1,80" path="m7819,331l7819,251e" filled="false" stroked="true" strokeweight=".748pt" strokecolor="#939598">
                <v:path arrowok="t"/>
              </v:shape>
            </v:group>
            <v:group style="position:absolute;left:7779;top:251;width:2;height:80" coordorigin="7779,251" coordsize="2,80">
              <v:shape style="position:absolute;left:7779;top:251;width:2;height:80" coordorigin="7779,251" coordsize="1,80" path="m7779,331l7779,251e" filled="false" stroked="true" strokeweight=".748pt" strokecolor="#939598">
                <v:path arrowok="t"/>
              </v:shape>
            </v:group>
            <v:group style="position:absolute;left:7739;top:251;width:2;height:80" coordorigin="7739,251" coordsize="2,80">
              <v:shape style="position:absolute;left:7739;top:251;width:2;height:80" coordorigin="7739,251" coordsize="1,80" path="m7739,331l7739,251e" filled="false" stroked="true" strokeweight=".748pt" strokecolor="#939598">
                <v:path arrowok="t"/>
              </v:shape>
            </v:group>
            <v:group style="position:absolute;left:7699;top:251;width:2;height:80" coordorigin="7699,251" coordsize="2,80">
              <v:shape style="position:absolute;left:7699;top:251;width:2;height:80" coordorigin="7699,251" coordsize="1,80" path="m7699,331l7699,251e" filled="false" stroked="true" strokeweight=".748pt" strokecolor="#939598">
                <v:path arrowok="t"/>
              </v:shape>
            </v:group>
            <v:group style="position:absolute;left:7659;top:251;width:2;height:80" coordorigin="7659,251" coordsize="2,80">
              <v:shape style="position:absolute;left:7659;top:251;width:2;height:80" coordorigin="7659,251" coordsize="1,80" path="m7659,331l7659,251e" filled="false" stroked="true" strokeweight=".748pt" strokecolor="#939598">
                <v:path arrowok="t"/>
              </v:shape>
            </v:group>
            <v:group style="position:absolute;left:7619;top:251;width:2;height:80" coordorigin="7619,251" coordsize="2,80">
              <v:shape style="position:absolute;left:7619;top:251;width:2;height:80" coordorigin="7619,251" coordsize="0,80" path="m7619,331l7619,251e" filled="false" stroked="true" strokeweight=".748pt" strokecolor="#939598">
                <v:path arrowok="t"/>
              </v:shape>
            </v:group>
            <v:group style="position:absolute;left:7579;top:251;width:2;height:80" coordorigin="7579,251" coordsize="2,80">
              <v:shape style="position:absolute;left:7579;top:251;width:2;height:80" coordorigin="7579,251" coordsize="0,80" path="m7579,331l7579,251e" filled="false" stroked="true" strokeweight=".748pt" strokecolor="#939598">
                <v:path arrowok="t"/>
              </v:shape>
            </v:group>
            <v:group style="position:absolute;left:7539;top:251;width:2;height:80" coordorigin="7539,251" coordsize="2,80">
              <v:shape style="position:absolute;left:7539;top:251;width:2;height:80" coordorigin="7539,251" coordsize="0,80" path="m7539,331l7539,251e" filled="false" stroked="true" strokeweight=".748pt" strokecolor="#939598">
                <v:path arrowok="t"/>
              </v:shape>
            </v:group>
            <v:group style="position:absolute;left:7499;top:251;width:2;height:80" coordorigin="7499,251" coordsize="2,80">
              <v:shape style="position:absolute;left:7499;top:251;width:2;height:80" coordorigin="7499,251" coordsize="0,80" path="m7499,331l7499,251e" filled="false" stroked="true" strokeweight=".748pt" strokecolor="#939598">
                <v:path arrowok="t"/>
              </v:shape>
            </v:group>
            <v:group style="position:absolute;left:7459;top:251;width:2;height:80" coordorigin="7459,251" coordsize="2,80">
              <v:shape style="position:absolute;left:7459;top:251;width:2;height:80" coordorigin="7459,251" coordsize="0,80" path="m7459,331l7459,251e" filled="false" stroked="true" strokeweight=".748pt" strokecolor="#939598">
                <v:path arrowok="t"/>
              </v:shape>
            </v:group>
            <v:group style="position:absolute;left:7419;top:251;width:2;height:80" coordorigin="7419,251" coordsize="2,80">
              <v:shape style="position:absolute;left:7419;top:251;width:2;height:80" coordorigin="7419,251" coordsize="0,80" path="m7419,331l7419,251e" filled="false" stroked="true" strokeweight=".748pt" strokecolor="#939598">
                <v:path arrowok="t"/>
              </v:shape>
            </v:group>
            <v:group style="position:absolute;left:7379;top:251;width:2;height:80" coordorigin="7379,251" coordsize="2,80">
              <v:shape style="position:absolute;left:7379;top:251;width:2;height:80" coordorigin="7379,251" coordsize="0,80" path="m7379,331l7379,251e" filled="false" stroked="true" strokeweight=".748pt" strokecolor="#939598">
                <v:path arrowok="t"/>
              </v:shape>
            </v:group>
            <v:group style="position:absolute;left:7339;top:251;width:2;height:80" coordorigin="7339,251" coordsize="2,80">
              <v:shape style="position:absolute;left:7339;top:251;width:2;height:80" coordorigin="7339,251" coordsize="1,80" path="m7339,331l7339,251e" filled="false" stroked="true" strokeweight=".748pt" strokecolor="#939598">
                <v:path arrowok="t"/>
              </v:shape>
            </v:group>
            <v:group style="position:absolute;left:7299;top:251;width:2;height:80" coordorigin="7299,251" coordsize="2,80">
              <v:shape style="position:absolute;left:7299;top:251;width:2;height:80" coordorigin="7299,251" coordsize="0,80" path="m7299,331l7299,251e" filled="false" stroked="true" strokeweight=".748pt" strokecolor="#939598">
                <v:path arrowok="t"/>
              </v:shape>
            </v:group>
            <v:group style="position:absolute;left:7258;top:251;width:2;height:80" coordorigin="7258,251" coordsize="2,80">
              <v:shape style="position:absolute;left:7258;top:251;width:2;height:80" coordorigin="7258,251" coordsize="0,80" path="m7258,331l7258,251e" filled="false" stroked="true" strokeweight=".748pt" strokecolor="#939598">
                <v:path arrowok="t"/>
              </v:shape>
            </v:group>
            <v:group style="position:absolute;left:7218;top:251;width:2;height:80" coordorigin="7218,251" coordsize="2,80">
              <v:shape style="position:absolute;left:7218;top:251;width:2;height:80" coordorigin="7218,251" coordsize="0,80" path="m7218,331l7218,251e" filled="false" stroked="true" strokeweight=".748pt" strokecolor="#939598">
                <v:path arrowok="t"/>
              </v:shape>
            </v:group>
            <v:group style="position:absolute;left:7178;top:251;width:2;height:80" coordorigin="7178,251" coordsize="2,80">
              <v:shape style="position:absolute;left:7178;top:251;width:2;height:80" coordorigin="7178,251" coordsize="0,80" path="m7178,331l7178,251e" filled="false" stroked="true" strokeweight=".748pt" strokecolor="#939598">
                <v:path arrowok="t"/>
              </v:shape>
            </v:group>
            <v:group style="position:absolute;left:7138;top:251;width:2;height:80" coordorigin="7138,251" coordsize="2,80">
              <v:shape style="position:absolute;left:7138;top:251;width:2;height:80" coordorigin="7138,251" coordsize="1,80" path="m7138,331l7138,251e" filled="false" stroked="true" strokeweight=".748pt" strokecolor="#939598">
                <v:path arrowok="t"/>
              </v:shape>
            </v:group>
            <v:group style="position:absolute;left:7098;top:252;width:2;height:80" coordorigin="7098,252" coordsize="2,80">
              <v:shape style="position:absolute;left:7098;top:252;width:2;height:80" coordorigin="7098,252" coordsize="0,80" path="m7098,332l7098,252e" filled="false" stroked="true" strokeweight=".748pt" strokecolor="#939598">
                <v:path arrowok="t"/>
              </v:shape>
            </v:group>
            <v:group style="position:absolute;left:7058;top:252;width:2;height:80" coordorigin="7058,252" coordsize="2,80">
              <v:shape style="position:absolute;left:7058;top:252;width:2;height:80" coordorigin="7058,252" coordsize="0,80" path="m7058,332l7058,252e" filled="false" stroked="true" strokeweight=".748pt" strokecolor="#939598">
                <v:path arrowok="t"/>
              </v:shape>
            </v:group>
            <v:group style="position:absolute;left:7018;top:252;width:2;height:80" coordorigin="7018,252" coordsize="2,80">
              <v:shape style="position:absolute;left:7018;top:252;width:2;height:80" coordorigin="7018,252" coordsize="1,80" path="m7018,332l7018,252e" filled="false" stroked="true" strokeweight=".748pt" strokecolor="#939598">
                <v:path arrowok="t"/>
              </v:shape>
            </v:group>
            <v:group style="position:absolute;left:6978;top:252;width:2;height:80" coordorigin="6978,252" coordsize="2,80">
              <v:shape style="position:absolute;left:6978;top:252;width:2;height:80" coordorigin="6978,252" coordsize="0,80" path="m6978,332l6978,252e" filled="false" stroked="true" strokeweight=".748pt" strokecolor="#939598">
                <v:path arrowok="t"/>
              </v:shape>
            </v:group>
            <v:group style="position:absolute;left:6938;top:252;width:2;height:80" coordorigin="6938,252" coordsize="2,80">
              <v:shape style="position:absolute;left:6938;top:252;width:2;height:80" coordorigin="6938,252" coordsize="0,80" path="m6938,332l6938,252e" filled="false" stroked="true" strokeweight=".748pt" strokecolor="#939598">
                <v:path arrowok="t"/>
              </v:shape>
            </v:group>
            <v:group style="position:absolute;left:6898;top:252;width:2;height:80" coordorigin="6898,252" coordsize="2,80">
              <v:shape style="position:absolute;left:6898;top:252;width:2;height:80" coordorigin="6898,252" coordsize="0,80" path="m6898,332l6898,252e" filled="false" stroked="true" strokeweight=".748pt" strokecolor="#939598">
                <v:path arrowok="t"/>
              </v:shape>
            </v:group>
            <v:group style="position:absolute;left:6858;top:252;width:2;height:80" coordorigin="6858,252" coordsize="2,80">
              <v:shape style="position:absolute;left:6858;top:252;width:2;height:80" coordorigin="6858,252" coordsize="0,80" path="m6858,332l6858,252e" filled="false" stroked="true" strokeweight=".748pt" strokecolor="#939598">
                <v:path arrowok="t"/>
              </v:shape>
            </v:group>
            <v:group style="position:absolute;left:6818;top:252;width:2;height:80" coordorigin="6818,252" coordsize="2,80">
              <v:shape style="position:absolute;left:6818;top:252;width:2;height:80" coordorigin="6818,252" coordsize="1,80" path="m6818,332l6818,252e" filled="false" stroked="true" strokeweight=".748pt" strokecolor="#939598">
                <v:path arrowok="t"/>
              </v:shape>
            </v:group>
            <v:group style="position:absolute;left:6778;top:252;width:2;height:80" coordorigin="6778,252" coordsize="2,80">
              <v:shape style="position:absolute;left:6778;top:252;width:2;height:80" coordorigin="6778,252" coordsize="0,80" path="m6778,332l6778,252e" filled="false" stroked="true" strokeweight=".748pt" strokecolor="#939598">
                <v:path arrowok="t"/>
              </v:shape>
            </v:group>
            <v:group style="position:absolute;left:6738;top:252;width:2;height:80" coordorigin="6738,252" coordsize="2,80">
              <v:shape style="position:absolute;left:6738;top:252;width:2;height:80" coordorigin="6738,252" coordsize="0,80" path="m6738,332l6738,252e" filled="false" stroked="true" strokeweight=".748pt" strokecolor="#939598">
                <v:path arrowok="t"/>
              </v:shape>
            </v:group>
            <v:group style="position:absolute;left:6698;top:252;width:2;height:80" coordorigin="6698,252" coordsize="2,80">
              <v:shape style="position:absolute;left:6698;top:252;width:2;height:80" coordorigin="6698,252" coordsize="1,80" path="m6698,332l6698,252e" filled="false" stroked="true" strokeweight=".748pt" strokecolor="#939598">
                <v:path arrowok="t"/>
              </v:shape>
            </v:group>
            <v:group style="position:absolute;left:6658;top:252;width:2;height:80" coordorigin="6658,252" coordsize="2,80">
              <v:shape style="position:absolute;left:6658;top:252;width:2;height:80" coordorigin="6658,252" coordsize="1,80" path="m6658,332l6658,252e" filled="false" stroked="true" strokeweight=".748pt" strokecolor="#939598">
                <v:path arrowok="t"/>
              </v:shape>
            </v:group>
            <v:group style="position:absolute;left:6617;top:252;width:2;height:80" coordorigin="6617,252" coordsize="2,80">
              <v:shape style="position:absolute;left:6617;top:252;width:2;height:80" coordorigin="6617,252" coordsize="1,80" path="m6618,332l6617,252e" filled="false" stroked="true" strokeweight=".748pt" strokecolor="#939598">
                <v:path arrowok="t"/>
              </v:shape>
            </v:group>
            <v:group style="position:absolute;left:6577;top:252;width:2;height:80" coordorigin="6577,252" coordsize="2,80">
              <v:shape style="position:absolute;left:6577;top:252;width:2;height:80" coordorigin="6577,252" coordsize="1,80" path="m6577,332l6577,252e" filled="false" stroked="true" strokeweight=".748pt" strokecolor="#939598">
                <v:path arrowok="t"/>
              </v:shape>
            </v:group>
            <v:group style="position:absolute;left:6537;top:252;width:2;height:80" coordorigin="6537,252" coordsize="2,80">
              <v:shape style="position:absolute;left:6537;top:252;width:2;height:80" coordorigin="6537,252" coordsize="1,80" path="m6537,332l6537,252e" filled="false" stroked="true" strokeweight=".748pt" strokecolor="#939598">
                <v:path arrowok="t"/>
              </v:shape>
            </v:group>
            <v:group style="position:absolute;left:6497;top:252;width:2;height:80" coordorigin="6497,252" coordsize="2,80">
              <v:shape style="position:absolute;left:6497;top:252;width:2;height:80" coordorigin="6497,252" coordsize="0,80" path="m6497,332l6497,252e" filled="false" stroked="true" strokeweight=".748pt" strokecolor="#939598">
                <v:path arrowok="t"/>
              </v:shape>
            </v:group>
            <v:group style="position:absolute;left:6457;top:252;width:2;height:80" coordorigin="6457,252" coordsize="2,80">
              <v:shape style="position:absolute;left:6457;top:252;width:2;height:80" coordorigin="6457,252" coordsize="1,80" path="m6457,332l6457,252e" filled="false" stroked="true" strokeweight=".748pt" strokecolor="#939598">
                <v:path arrowok="t"/>
              </v:shape>
            </v:group>
            <v:group style="position:absolute;left:6417;top:252;width:2;height:80" coordorigin="6417,252" coordsize="2,80">
              <v:shape style="position:absolute;left:6417;top:252;width:2;height:80" coordorigin="6417,252" coordsize="0,80" path="m6417,332l6417,252e" filled="false" stroked="true" strokeweight=".748pt" strokecolor="#939598">
                <v:path arrowok="t"/>
              </v:shape>
            </v:group>
            <v:group style="position:absolute;left:6377;top:252;width:2;height:80" coordorigin="6377,252" coordsize="2,80">
              <v:shape style="position:absolute;left:6377;top:252;width:2;height:80" coordorigin="6377,252" coordsize="0,80" path="m6377,332l6377,252e" filled="false" stroked="true" strokeweight=".748pt" strokecolor="#939598">
                <v:path arrowok="t"/>
              </v:shape>
            </v:group>
            <v:group style="position:absolute;left:6337;top:252;width:2;height:80" coordorigin="6337,252" coordsize="2,80">
              <v:shape style="position:absolute;left:6337;top:252;width:2;height:80" coordorigin="6337,252" coordsize="0,80" path="m6337,332l6337,252e" filled="false" stroked="true" strokeweight=".748pt" strokecolor="#939598">
                <v:path arrowok="t"/>
              </v:shape>
            </v:group>
            <v:group style="position:absolute;left:6297;top:252;width:2;height:80" coordorigin="6297,252" coordsize="2,80">
              <v:shape style="position:absolute;left:6297;top:252;width:2;height:80" coordorigin="6297,252" coordsize="0,80" path="m6297,332l6297,252e" filled="false" stroked="true" strokeweight=".748pt" strokecolor="#939598">
                <v:path arrowok="t"/>
              </v:shape>
            </v:group>
            <v:group style="position:absolute;left:6257;top:252;width:2;height:80" coordorigin="6257,252" coordsize="2,80">
              <v:shape style="position:absolute;left:6257;top:252;width:2;height:80" coordorigin="6257,252" coordsize="1,80" path="m6257,332l6257,252e" filled="false" stroked="true" strokeweight=".748pt" strokecolor="#939598">
                <v:path arrowok="t"/>
              </v:shape>
            </v:group>
            <v:group style="position:absolute;left:6217;top:252;width:2;height:80" coordorigin="6217,252" coordsize="2,80">
              <v:shape style="position:absolute;left:6217;top:252;width:2;height:80" coordorigin="6217,252" coordsize="0,80" path="m6217,332l6217,252e" filled="false" stroked="true" strokeweight=".748pt" strokecolor="#939598">
                <v:path arrowok="t"/>
              </v:shape>
            </v:group>
            <v:group style="position:absolute;left:6177;top:252;width:2;height:80" coordorigin="6177,252" coordsize="2,80">
              <v:shape style="position:absolute;left:6177;top:252;width:2;height:80" coordorigin="6177,252" coordsize="0,80" path="m6177,332l6177,252e" filled="false" stroked="true" strokeweight=".748pt" strokecolor="#939598">
                <v:path arrowok="t"/>
              </v:shape>
            </v:group>
            <v:group style="position:absolute;left:6137;top:252;width:2;height:80" coordorigin="6137,252" coordsize="2,80">
              <v:shape style="position:absolute;left:6137;top:252;width:2;height:80" coordorigin="6137,252" coordsize="1,80" path="m6137,332l6137,252e" filled="false" stroked="true" strokeweight=".748pt" strokecolor="#939598">
                <v:path arrowok="t"/>
              </v:shape>
            </v:group>
            <v:group style="position:absolute;left:6097;top:252;width:2;height:80" coordorigin="6097,252" coordsize="2,80">
              <v:shape style="position:absolute;left:6097;top:252;width:2;height:80" coordorigin="6097,252" coordsize="0,80" path="m6097,332l6097,252e" filled="false" stroked="true" strokeweight=".748pt" strokecolor="#939598">
                <v:path arrowok="t"/>
              </v:shape>
            </v:group>
            <v:group style="position:absolute;left:6057;top:252;width:2;height:80" coordorigin="6057,252" coordsize="2,80">
              <v:shape style="position:absolute;left:6057;top:252;width:2;height:80" coordorigin="6057,252" coordsize="0,80" path="m6057,332l6057,252e" filled="false" stroked="true" strokeweight=".748pt" strokecolor="#939598">
                <v:path arrowok="t"/>
              </v:shape>
            </v:group>
            <v:group style="position:absolute;left:6017;top:252;width:2;height:80" coordorigin="6017,252" coordsize="2,80">
              <v:shape style="position:absolute;left:6017;top:252;width:2;height:80" coordorigin="6017,252" coordsize="0,80" path="m6017,332l6017,252e" filled="false" stroked="true" strokeweight=".748pt" strokecolor="#939598">
                <v:path arrowok="t"/>
              </v:shape>
            </v:group>
            <v:group style="position:absolute;left:5977;top:252;width:2;height:80" coordorigin="5977,252" coordsize="2,80">
              <v:shape style="position:absolute;left:5977;top:252;width:2;height:80" coordorigin="5977,252" coordsize="0,80" path="m5977,332l5977,252e" filled="false" stroked="true" strokeweight=".748pt" strokecolor="#939598">
                <v:path arrowok="t"/>
              </v:shape>
            </v:group>
            <v:group style="position:absolute;left:5936;top:252;width:2;height:80" coordorigin="5936,252" coordsize="2,80">
              <v:shape style="position:absolute;left:5936;top:252;width:2;height:80" coordorigin="5936,252" coordsize="1,80" path="m5936,332l5936,252e" filled="false" stroked="true" strokeweight=".748pt" strokecolor="#939598">
                <v:path arrowok="t"/>
              </v:shape>
            </v:group>
            <v:group style="position:absolute;left:5896;top:252;width:2;height:80" coordorigin="5896,252" coordsize="2,80">
              <v:shape style="position:absolute;left:5896;top:252;width:2;height:80" coordorigin="5896,252" coordsize="0,80" path="m5896,332l5896,252e" filled="false" stroked="true" strokeweight=".748pt" strokecolor="#939598">
                <v:path arrowok="t"/>
              </v:shape>
            </v:group>
            <v:group style="position:absolute;left:5856;top:252;width:2;height:80" coordorigin="5856,252" coordsize="2,80">
              <v:shape style="position:absolute;left:5856;top:252;width:2;height:80" coordorigin="5856,252" coordsize="0,80" path="m5856,332l5856,252e" filled="false" stroked="true" strokeweight=".748pt" strokecolor="#939598">
                <v:path arrowok="t"/>
              </v:shape>
            </v:group>
            <v:group style="position:absolute;left:5816;top:252;width:2;height:80" coordorigin="5816,252" coordsize="2,80">
              <v:shape style="position:absolute;left:5816;top:252;width:2;height:80" coordorigin="5816,252" coordsize="1,80" path="m5816,332l5816,252e" filled="false" stroked="true" strokeweight=".748pt" strokecolor="#939598">
                <v:path arrowok="t"/>
              </v:shape>
            </v:group>
            <v:group style="position:absolute;left:5776;top:252;width:2;height:80" coordorigin="5776,252" coordsize="2,80">
              <v:shape style="position:absolute;left:5776;top:252;width:2;height:80" coordorigin="5776,252" coordsize="0,80" path="m5776,332l5776,252e" filled="false" stroked="true" strokeweight=".748pt" strokecolor="#939598">
                <v:path arrowok="t"/>
              </v:shape>
            </v:group>
            <v:group style="position:absolute;left:5736;top:252;width:2;height:80" coordorigin="5736,252" coordsize="2,80">
              <v:shape style="position:absolute;left:5736;top:252;width:2;height:80" coordorigin="5736,252" coordsize="0,80" path="m5736,332l5736,252e" filled="false" stroked="true" strokeweight=".748pt" strokecolor="#939598">
                <v:path arrowok="t"/>
              </v:shape>
            </v:group>
            <v:group style="position:absolute;left:5696;top:252;width:2;height:80" coordorigin="5696,252" coordsize="2,80">
              <v:shape style="position:absolute;left:5696;top:252;width:2;height:80" coordorigin="5696,252" coordsize="0,80" path="m5696,332l5696,252e" filled="false" stroked="true" strokeweight=".748pt" strokecolor="#939598">
                <v:path arrowok="t"/>
              </v:shape>
            </v:group>
            <v:group style="position:absolute;left:5656;top:252;width:2;height:80" coordorigin="5656,252" coordsize="2,80">
              <v:shape style="position:absolute;left:5656;top:252;width:2;height:80" coordorigin="5656,252" coordsize="0,80" path="m5656,332l5656,252e" filled="false" stroked="true" strokeweight=".748pt" strokecolor="#939598">
                <v:path arrowok="t"/>
              </v:shape>
            </v:group>
            <v:group style="position:absolute;left:5616;top:252;width:2;height:80" coordorigin="5616,252" coordsize="2,80">
              <v:shape style="position:absolute;left:5616;top:252;width:2;height:80" coordorigin="5616,252" coordsize="1,80" path="m5616,332l5616,252e" filled="false" stroked="true" strokeweight=".748pt" strokecolor="#939598">
                <v:path arrowok="t"/>
              </v:shape>
            </v:group>
            <v:group style="position:absolute;left:5576;top:252;width:2;height:80" coordorigin="5576,252" coordsize="2,80">
              <v:shape style="position:absolute;left:5576;top:252;width:2;height:80" coordorigin="5576,252" coordsize="0,80" path="m5576,332l5576,252e" filled="false" stroked="true" strokeweight=".748pt" strokecolor="#939598">
                <v:path arrowok="t"/>
              </v:shape>
            </v:group>
            <v:group style="position:absolute;left:5536;top:252;width:2;height:80" coordorigin="5536,252" coordsize="2,80">
              <v:shape style="position:absolute;left:5536;top:252;width:2;height:80" coordorigin="5536,252" coordsize="1,80" path="m5536,332l5536,252e" filled="false" stroked="true" strokeweight=".748pt" strokecolor="#939598">
                <v:path arrowok="t"/>
              </v:shape>
            </v:group>
            <v:group style="position:absolute;left:5496;top:252;width:2;height:80" coordorigin="5496,252" coordsize="2,80">
              <v:shape style="position:absolute;left:5496;top:252;width:2;height:80" coordorigin="5496,252" coordsize="1,80" path="m5496,332l5496,252e" filled="false" stroked="true" strokeweight=".748pt" strokecolor="#939598">
                <v:path arrowok="t"/>
              </v:shape>
            </v:group>
            <v:group style="position:absolute;left:5456;top:252;width:2;height:80" coordorigin="5456,252" coordsize="2,80">
              <v:shape style="position:absolute;left:5456;top:252;width:2;height:80" coordorigin="5456,252" coordsize="1,80" path="m5456,332l5456,252e" filled="false" stroked="true" strokeweight=".748pt" strokecolor="#939598">
                <v:path arrowok="t"/>
              </v:shape>
            </v:group>
            <v:group style="position:absolute;left:5416;top:252;width:2;height:80" coordorigin="5416,252" coordsize="2,80">
              <v:shape style="position:absolute;left:5416;top:252;width:2;height:80" coordorigin="5416,252" coordsize="1,80" path="m5416,332l5416,252e" filled="false" stroked="true" strokeweight=".748pt" strokecolor="#939598">
                <v:path arrowok="t"/>
              </v:shape>
            </v:group>
            <v:group style="position:absolute;left:5376;top:252;width:2;height:80" coordorigin="5376,252" coordsize="2,80">
              <v:shape style="position:absolute;left:5376;top:252;width:2;height:80" coordorigin="5376,252" coordsize="1,80" path="m5376,332l5376,252e" filled="false" stroked="true" strokeweight=".748pt" strokecolor="#939598">
                <v:path arrowok="t"/>
              </v:shape>
            </v:group>
            <v:group style="position:absolute;left:5336;top:252;width:2;height:80" coordorigin="5336,252" coordsize="2,80">
              <v:shape style="position:absolute;left:5336;top:252;width:2;height:80" coordorigin="5336,252" coordsize="1,80" path="m5336,332l5336,252e" filled="false" stroked="true" strokeweight=".748pt" strokecolor="#939598">
                <v:path arrowok="t"/>
              </v:shape>
            </v:group>
            <v:group style="position:absolute;left:5295;top:252;width:2;height:80" coordorigin="5295,252" coordsize="2,80">
              <v:shape style="position:absolute;left:5295;top:252;width:2;height:80" coordorigin="5295,252" coordsize="0,80" path="m5296,332l5295,252e" filled="false" stroked="true" strokeweight=".748pt" strokecolor="#939598">
                <v:path arrowok="t"/>
              </v:shape>
            </v:group>
            <v:group style="position:absolute;left:5255;top:252;width:2;height:80" coordorigin="5255,252" coordsize="2,80">
              <v:shape style="position:absolute;left:5255;top:252;width:2;height:80" coordorigin="5255,252" coordsize="0,80" path="m5255,332l5255,252e" filled="false" stroked="true" strokeweight=".748pt" strokecolor="#939598">
                <v:path arrowok="t"/>
              </v:shape>
            </v:group>
            <v:group style="position:absolute;left:5215;top:252;width:2;height:80" coordorigin="5215,252" coordsize="2,80">
              <v:shape style="position:absolute;left:5215;top:252;width:2;height:80" coordorigin="5215,252" coordsize="0,80" path="m5215,332l5215,252e" filled="false" stroked="true" strokeweight=".748pt" strokecolor="#939598">
                <v:path arrowok="t"/>
              </v:shape>
            </v:group>
            <v:group style="position:absolute;left:5175;top:252;width:2;height:80" coordorigin="5175,252" coordsize="2,80">
              <v:shape style="position:absolute;left:5175;top:252;width:2;height:80" coordorigin="5175,252" coordsize="1,80" path="m5175,332l5175,252e" filled="false" stroked="true" strokeweight=".748pt" strokecolor="#939598">
                <v:path arrowok="t"/>
              </v:shape>
            </v:group>
            <v:group style="position:absolute;left:5135;top:252;width:2;height:80" coordorigin="5135,252" coordsize="2,80">
              <v:shape style="position:absolute;left:5135;top:252;width:2;height:80" coordorigin="5135,252" coordsize="0,80" path="m5135,332l5135,252e" filled="false" stroked="true" strokeweight=".748pt" strokecolor="#939598">
                <v:path arrowok="t"/>
              </v:shape>
            </v:group>
            <v:group style="position:absolute;left:5095;top:252;width:2;height:80" coordorigin="5095,252" coordsize="2,80">
              <v:shape style="position:absolute;left:5095;top:252;width:2;height:80" coordorigin="5095,252" coordsize="0,80" path="m5095,332l5095,252e" filled="false" stroked="true" strokeweight=".748pt" strokecolor="#939598">
                <v:path arrowok="t"/>
              </v:shape>
            </v:group>
            <v:group style="position:absolute;left:5055;top:252;width:2;height:80" coordorigin="5055,252" coordsize="2,80">
              <v:shape style="position:absolute;left:5055;top:252;width:2;height:80" coordorigin="5055,252" coordsize="1,80" path="m5055,332l5055,252e" filled="false" stroked="true" strokeweight=".748pt" strokecolor="#939598">
                <v:path arrowok="t"/>
              </v:shape>
            </v:group>
            <v:group style="position:absolute;left:5015;top:252;width:2;height:80" coordorigin="5015,252" coordsize="2,80">
              <v:shape style="position:absolute;left:5015;top:252;width:2;height:80" coordorigin="5015,252" coordsize="0,80" path="m5015,332l5015,252e" filled="false" stroked="true" strokeweight=".748pt" strokecolor="#939598">
                <v:path arrowok="t"/>
              </v:shape>
            </v:group>
            <v:group style="position:absolute;left:4975;top:252;width:2;height:80" coordorigin="4975,252" coordsize="2,80">
              <v:shape style="position:absolute;left:4975;top:252;width:2;height:80" coordorigin="4975,252" coordsize="0,80" path="m4975,332l4975,252e" filled="false" stroked="true" strokeweight=".748pt" strokecolor="#939598">
                <v:path arrowok="t"/>
              </v:shape>
            </v:group>
            <v:group style="position:absolute;left:4935;top:252;width:2;height:80" coordorigin="4935,252" coordsize="2,80">
              <v:shape style="position:absolute;left:4935;top:252;width:2;height:80" coordorigin="4935,252" coordsize="0,80" path="m4935,332l4935,252e" filled="false" stroked="true" strokeweight=".748pt" strokecolor="#939598">
                <v:path arrowok="t"/>
              </v:shape>
            </v:group>
            <v:group style="position:absolute;left:4895;top:252;width:2;height:80" coordorigin="4895,252" coordsize="2,80">
              <v:shape style="position:absolute;left:4895;top:252;width:2;height:80" coordorigin="4895,252" coordsize="0,80" path="m4895,332l4895,252e" filled="false" stroked="true" strokeweight=".748pt" strokecolor="#939598">
                <v:path arrowok="t"/>
              </v:shape>
            </v:group>
            <v:group style="position:absolute;left:4855;top:252;width:2;height:80" coordorigin="4855,252" coordsize="2,80">
              <v:shape style="position:absolute;left:4855;top:252;width:2;height:80" coordorigin="4855,252" coordsize="1,80" path="m4855,332l4855,252e" filled="false" stroked="true" strokeweight=".748pt" strokecolor="#939598">
                <v:path arrowok="t"/>
              </v:shape>
            </v:group>
            <v:group style="position:absolute;left:4815;top:252;width:2;height:80" coordorigin="4815,252" coordsize="2,80">
              <v:shape style="position:absolute;left:4815;top:252;width:2;height:80" coordorigin="4815,252" coordsize="0,80" path="m4815,332l4815,252e" filled="false" stroked="true" strokeweight=".748pt" strokecolor="#939598">
                <v:path arrowok="t"/>
              </v:shape>
            </v:group>
            <v:group style="position:absolute;left:4775;top:252;width:2;height:80" coordorigin="4775,252" coordsize="2,80">
              <v:shape style="position:absolute;left:4775;top:252;width:2;height:80" coordorigin="4775,252" coordsize="0,80" path="m4775,332l4775,252e" filled="false" stroked="true" strokeweight=".748pt" strokecolor="#939598">
                <v:path arrowok="t"/>
              </v:shape>
            </v:group>
            <v:group style="position:absolute;left:4735;top:252;width:2;height:80" coordorigin="4735,252" coordsize="2,80">
              <v:shape style="position:absolute;left:4735;top:252;width:2;height:80" coordorigin="4735,252" coordsize="1,80" path="m4735,332l4735,252e" filled="false" stroked="true" strokeweight=".748pt" strokecolor="#939598">
                <v:path arrowok="t"/>
              </v:shape>
            </v:group>
            <v:group style="position:absolute;left:4695;top:252;width:2;height:80" coordorigin="4695,252" coordsize="2,80">
              <v:shape style="position:absolute;left:4695;top:252;width:2;height:80" coordorigin="4695,252" coordsize="0,80" path="m4695,332l4695,252e" filled="false" stroked="true" strokeweight=".748pt" strokecolor="#939598">
                <v:path arrowok="t"/>
              </v:shape>
            </v:group>
            <v:group style="position:absolute;left:4655;top:252;width:2;height:80" coordorigin="4655,252" coordsize="2,80">
              <v:shape style="position:absolute;left:4655;top:252;width:2;height:80" coordorigin="4655,252" coordsize="0,80" path="m4655,332l4655,252e" filled="false" stroked="true" strokeweight=".748pt" strokecolor="#939598">
                <v:path arrowok="t"/>
              </v:shape>
            </v:group>
            <v:group style="position:absolute;left:4614;top:252;width:2;height:80" coordorigin="4614,252" coordsize="2,80">
              <v:shape style="position:absolute;left:4614;top:252;width:2;height:80" coordorigin="4614,252" coordsize="0,80" path="m4614,332l4614,252e" filled="false" stroked="true" strokeweight=".748pt" strokecolor="#939598">
                <v:path arrowok="t"/>
              </v:shape>
            </v:group>
            <v:group style="position:absolute;left:4574;top:252;width:2;height:80" coordorigin="4574,252" coordsize="2,80">
              <v:shape style="position:absolute;left:4574;top:252;width:2;height:80" coordorigin="4574,252" coordsize="0,80" path="m4574,332l4574,252e" filled="false" stroked="true" strokeweight=".748pt" strokecolor="#939598">
                <v:path arrowok="t"/>
              </v:shape>
            </v:group>
            <v:group style="position:absolute;left:4534;top:252;width:2;height:80" coordorigin="4534,252" coordsize="2,80">
              <v:shape style="position:absolute;left:4534;top:252;width:2;height:80" coordorigin="4534,252" coordsize="1,80" path="m4534,332l4534,252e" filled="false" stroked="true" strokeweight=".748pt" strokecolor="#939598">
                <v:path arrowok="t"/>
              </v:shape>
            </v:group>
            <v:group style="position:absolute;left:4494;top:252;width:2;height:80" coordorigin="4494,252" coordsize="2,80">
              <v:shape style="position:absolute;left:4494;top:252;width:2;height:80" coordorigin="4494,252" coordsize="0,80" path="m4494,332l4494,252e" filled="false" stroked="true" strokeweight=".748pt" strokecolor="#939598">
                <v:path arrowok="t"/>
              </v:shape>
            </v:group>
            <v:group style="position:absolute;left:4454;top:252;width:2;height:80" coordorigin="4454,252" coordsize="2,80">
              <v:shape style="position:absolute;left:4454;top:252;width:2;height:80" coordorigin="4454,252" coordsize="0,80" path="m4454,332l4454,252e" filled="false" stroked="true" strokeweight=".748pt" strokecolor="#939598">
                <v:path arrowok="t"/>
              </v:shape>
            </v:group>
            <v:group style="position:absolute;left:4414;top:252;width:2;height:80" coordorigin="4414,252" coordsize="2,80">
              <v:shape style="position:absolute;left:4414;top:252;width:2;height:80" coordorigin="4414,252" coordsize="1,80" path="m4414,332l4414,252e" filled="false" stroked="true" strokeweight=".748pt" strokecolor="#939598">
                <v:path arrowok="t"/>
              </v:shape>
            </v:group>
            <v:group style="position:absolute;left:4374;top:252;width:2;height:80" coordorigin="4374,252" coordsize="2,80">
              <v:shape style="position:absolute;left:4374;top:252;width:2;height:80" coordorigin="4374,252" coordsize="0,80" path="m4374,332l4374,252e" filled="false" stroked="true" strokeweight=".748pt" strokecolor="#939598">
                <v:path arrowok="t"/>
              </v:shape>
            </v:group>
            <v:group style="position:absolute;left:4334;top:252;width:2;height:80" coordorigin="4334,252" coordsize="2,80">
              <v:shape style="position:absolute;left:4334;top:252;width:2;height:80" coordorigin="4334,252" coordsize="1,80" path="m4334,332l4334,252e" filled="false" stroked="true" strokeweight=".748pt" strokecolor="#939598">
                <v:path arrowok="t"/>
              </v:shape>
            </v:group>
            <v:group style="position:absolute;left:4294;top:252;width:2;height:80" coordorigin="4294,252" coordsize="2,80">
              <v:shape style="position:absolute;left:4294;top:252;width:2;height:80" coordorigin="4294,252" coordsize="1,80" path="m4294,332l4294,252e" filled="false" stroked="true" strokeweight=".748pt" strokecolor="#939598">
                <v:path arrowok="t"/>
              </v:shape>
            </v:group>
            <v:group style="position:absolute;left:4254;top:252;width:2;height:80" coordorigin="4254,252" coordsize="2,80">
              <v:shape style="position:absolute;left:4254;top:252;width:2;height:80" coordorigin="4254,252" coordsize="1,80" path="m4254,332l4254,252e" filled="false" stroked="true" strokeweight=".748pt" strokecolor="#939598">
                <v:path arrowok="t"/>
              </v:shape>
            </v:group>
            <v:group style="position:absolute;left:4214;top:252;width:2;height:80" coordorigin="4214,252" coordsize="2,80">
              <v:shape style="position:absolute;left:4214;top:252;width:2;height:80" coordorigin="4214,252" coordsize="1,80" path="m4214,332l4214,252e" filled="false" stroked="true" strokeweight=".748pt" strokecolor="#939598">
                <v:path arrowok="t"/>
              </v:shape>
            </v:group>
            <v:group style="position:absolute;left:4174;top:252;width:2;height:80" coordorigin="4174,252" coordsize="2,80">
              <v:shape style="position:absolute;left:4174;top:252;width:2;height:80" coordorigin="4174,252" coordsize="1,80" path="m4174,332l4174,252e" filled="false" stroked="true" strokeweight=".748pt" strokecolor="#939598">
                <v:path arrowok="t"/>
              </v:shape>
            </v:group>
            <v:group style="position:absolute;left:4134;top:252;width:2;height:80" coordorigin="4134,252" coordsize="2,80">
              <v:shape style="position:absolute;left:4134;top:252;width:2;height:80" coordorigin="4134,252" coordsize="0,80" path="m4134,332l4134,252e" filled="false" stroked="true" strokeweight=".748pt" strokecolor="#939598">
                <v:path arrowok="t"/>
              </v:shape>
            </v:group>
            <v:group style="position:absolute;left:4094;top:252;width:2;height:80" coordorigin="4094,252" coordsize="2,80">
              <v:shape style="position:absolute;left:4094;top:252;width:2;height:80" coordorigin="4094,252" coordsize="0,80" path="m4094,332l4094,252e" filled="false" stroked="true" strokeweight=".748pt" strokecolor="#939598">
                <v:path arrowok="t"/>
              </v:shape>
            </v:group>
            <v:group style="position:absolute;left:4054;top:252;width:2;height:80" coordorigin="4054,252" coordsize="2,80">
              <v:shape style="position:absolute;left:4054;top:252;width:2;height:80" coordorigin="4054,252" coordsize="0,80" path="m4054,332l4054,252e" filled="false" stroked="true" strokeweight=".748pt" strokecolor="#939598">
                <v:path arrowok="t"/>
              </v:shape>
            </v:group>
            <v:group style="position:absolute;left:4014;top:252;width:2;height:80" coordorigin="4014,252" coordsize="2,80">
              <v:shape style="position:absolute;left:4014;top:252;width:2;height:80" coordorigin="4014,252" coordsize="0,80" path="m4014,332l4014,252e" filled="false" stroked="true" strokeweight=".748pt" strokecolor="#939598">
                <v:path arrowok="t"/>
              </v:shape>
            </v:group>
            <v:group style="position:absolute;left:3973;top:252;width:2;height:80" coordorigin="3973,252" coordsize="2,80">
              <v:shape style="position:absolute;left:3973;top:252;width:2;height:80" coordorigin="3973,252" coordsize="1,80" path="m3974,332l3973,252e" filled="false" stroked="true" strokeweight=".748pt" strokecolor="#939598">
                <v:path arrowok="t"/>
              </v:shape>
            </v:group>
            <v:group style="position:absolute;left:3933;top:252;width:2;height:80" coordorigin="3933,252" coordsize="2,80">
              <v:shape style="position:absolute;left:3933;top:252;width:2;height:80" coordorigin="3933,252" coordsize="0,80" path="m3933,332l3933,252e" filled="false" stroked="true" strokeweight=".748pt" strokecolor="#939598">
                <v:path arrowok="t"/>
              </v:shape>
            </v:group>
            <v:group style="position:absolute;left:3893;top:252;width:2;height:80" coordorigin="3893,252" coordsize="2,80">
              <v:shape style="position:absolute;left:3893;top:252;width:2;height:80" coordorigin="3893,252" coordsize="0,80" path="m3893,332l3893,252e" filled="false" stroked="true" strokeweight=".748pt" strokecolor="#939598">
                <v:path arrowok="t"/>
              </v:shape>
            </v:group>
            <v:group style="position:absolute;left:3853;top:252;width:2;height:80" coordorigin="3853,252" coordsize="2,80">
              <v:shape style="position:absolute;left:3853;top:252;width:2;height:80" coordorigin="3853,252" coordsize="0,80" path="m3853,332l3853,252e" filled="false" stroked="true" strokeweight=".748pt" strokecolor="#939598">
                <v:path arrowok="t"/>
              </v:shape>
            </v:group>
            <v:group style="position:absolute;left:3813;top:252;width:2;height:80" coordorigin="3813,252" coordsize="2,80">
              <v:shape style="position:absolute;left:3813;top:252;width:2;height:80" coordorigin="3813,252" coordsize="0,80" path="m3813,332l3813,252e" filled="false" stroked="true" strokeweight=".748pt" strokecolor="#939598">
                <v:path arrowok="t"/>
              </v:shape>
            </v:group>
            <v:group style="position:absolute;left:3773;top:252;width:2;height:80" coordorigin="3773,252" coordsize="2,80">
              <v:shape style="position:absolute;left:3773;top:252;width:2;height:80" coordorigin="3773,252" coordsize="0,80" path="m3773,332l3773,252e" filled="false" stroked="true" strokeweight=".748pt" strokecolor="#939598">
                <v:path arrowok="t"/>
              </v:shape>
            </v:group>
            <v:group style="position:absolute;left:3733;top:252;width:2;height:80" coordorigin="3733,252" coordsize="2,80">
              <v:shape style="position:absolute;left:3733;top:252;width:2;height:80" coordorigin="3733,252" coordsize="0,80" path="m3733,332l3733,252e" filled="false" stroked="true" strokeweight=".748pt" strokecolor="#939598">
                <v:path arrowok="t"/>
              </v:shape>
            </v:group>
            <v:group style="position:absolute;left:3693;top:253;width:2;height:80" coordorigin="3693,253" coordsize="2,80">
              <v:shape style="position:absolute;left:3693;top:253;width:2;height:80" coordorigin="3693,253" coordsize="0,80" path="m3693,333l3693,253e" filled="false" stroked="true" strokeweight=".748pt" strokecolor="#939598">
                <v:path arrowok="t"/>
              </v:shape>
            </v:group>
            <v:group style="position:absolute;left:3653;top:253;width:2;height:80" coordorigin="3653,253" coordsize="2,80">
              <v:shape style="position:absolute;left:3653;top:253;width:2;height:80" coordorigin="3653,253" coordsize="1,80" path="m3653,333l3653,253e" filled="false" stroked="true" strokeweight=".748pt" strokecolor="#939598">
                <v:path arrowok="t"/>
              </v:shape>
            </v:group>
            <v:group style="position:absolute;left:3613;top:253;width:2;height:80" coordorigin="3613,253" coordsize="2,80">
              <v:shape style="position:absolute;left:3613;top:253;width:2;height:80" coordorigin="3613,253" coordsize="0,80" path="m3613,333l3613,253e" filled="false" stroked="true" strokeweight=".748pt" strokecolor="#939598">
                <v:path arrowok="t"/>
              </v:shape>
            </v:group>
            <v:group style="position:absolute;left:3573;top:253;width:2;height:80" coordorigin="3573,253" coordsize="2,80">
              <v:shape style="position:absolute;left:3573;top:253;width:2;height:80" coordorigin="3573,253" coordsize="0,80" path="m3573,333l3573,253e" filled="false" stroked="true" strokeweight=".748pt" strokecolor="#939598">
                <v:path arrowok="t"/>
              </v:shape>
            </v:group>
            <v:group style="position:absolute;left:3533;top:253;width:2;height:80" coordorigin="3533,253" coordsize="2,80">
              <v:shape style="position:absolute;left:3533;top:253;width:2;height:80" coordorigin="3533,253" coordsize="0,80" path="m3533,333l3533,253e" filled="false" stroked="true" strokeweight=".748pt" strokecolor="#939598">
                <v:path arrowok="t"/>
              </v:shape>
            </v:group>
            <v:group style="position:absolute;left:3493;top:253;width:2;height:80" coordorigin="3493,253" coordsize="2,80">
              <v:shape style="position:absolute;left:3493;top:253;width:2;height:80" coordorigin="3493,253" coordsize="0,80" path="m3493,333l3493,253e" filled="false" stroked="true" strokeweight=".748pt" strokecolor="#939598">
                <v:path arrowok="t"/>
              </v:shape>
            </v:group>
            <v:group style="position:absolute;left:3453;top:253;width:2;height:80" coordorigin="3453,253" coordsize="2,80">
              <v:shape style="position:absolute;left:3453;top:253;width:2;height:80" coordorigin="3453,253" coordsize="0,80" path="m3453,333l3453,253e" filled="false" stroked="true" strokeweight=".748pt" strokecolor="#939598">
                <v:path arrowok="t"/>
              </v:shape>
            </v:group>
            <v:group style="position:absolute;left:3413;top:253;width:2;height:80" coordorigin="3413,253" coordsize="2,80">
              <v:shape style="position:absolute;left:3413;top:253;width:2;height:80" coordorigin="3413,253" coordsize="0,80" path="m3413,333l3413,253e" filled="false" stroked="true" strokeweight=".748pt" strokecolor="#939598">
                <v:path arrowok="t"/>
              </v:shape>
            </v:group>
            <v:group style="position:absolute;left:3373;top:253;width:2;height:80" coordorigin="3373,253" coordsize="2,80">
              <v:shape style="position:absolute;left:3373;top:253;width:2;height:80" coordorigin="3373,253" coordsize="0,80" path="m3373,333l3373,253e" filled="false" stroked="true" strokeweight=".748pt" strokecolor="#939598">
                <v:path arrowok="t"/>
              </v:shape>
            </v:group>
            <v:group style="position:absolute;left:3333;top:253;width:2;height:80" coordorigin="3333,253" coordsize="2,80">
              <v:shape style="position:absolute;left:3333;top:253;width:2;height:80" coordorigin="3333,253" coordsize="1,80" path="m3333,333l3333,253e" filled="false" stroked="true" strokeweight=".748pt" strokecolor="#939598">
                <v:path arrowok="t"/>
              </v:shape>
            </v:group>
            <v:group style="position:absolute;left:3292;top:253;width:2;height:80" coordorigin="3292,253" coordsize="2,80">
              <v:shape style="position:absolute;left:3292;top:253;width:2;height:80" coordorigin="3292,253" coordsize="0,80" path="m3292,333l3292,253e" filled="false" stroked="true" strokeweight=".748pt" strokecolor="#939598">
                <v:path arrowok="t"/>
              </v:shape>
            </v:group>
            <v:group style="position:absolute;left:3252;top:253;width:2;height:80" coordorigin="3252,253" coordsize="2,80">
              <v:shape style="position:absolute;left:3252;top:253;width:2;height:80" coordorigin="3252,253" coordsize="0,80" path="m3252,333l3252,253e" filled="false" stroked="true" strokeweight=".748pt" strokecolor="#939598">
                <v:path arrowok="t"/>
              </v:shape>
            </v:group>
            <v:group style="position:absolute;left:3212;top:253;width:2;height:80" coordorigin="3212,253" coordsize="2,80">
              <v:shape style="position:absolute;left:3212;top:253;width:2;height:80" coordorigin="3212,253" coordsize="0,80" path="m3212,333l3212,253e" filled="false" stroked="true" strokeweight=".748pt" strokecolor="#939598">
                <v:path arrowok="t"/>
              </v:shape>
            </v:group>
            <v:group style="position:absolute;left:3172;top:253;width:2;height:80" coordorigin="3172,253" coordsize="2,80">
              <v:shape style="position:absolute;left:3172;top:253;width:2;height:80" coordorigin="3172,253" coordsize="1,80" path="m3172,333l3172,253e" filled="false" stroked="true" strokeweight=".748pt" strokecolor="#939598">
                <v:path arrowok="t"/>
              </v:shape>
            </v:group>
            <v:group style="position:absolute;left:3132;top:253;width:2;height:80" coordorigin="3132,253" coordsize="2,80">
              <v:shape style="position:absolute;left:3132;top:253;width:2;height:80" coordorigin="3132,253" coordsize="1,80" path="m3132,333l3132,253e" filled="false" stroked="true" strokeweight=".748pt" strokecolor="#939598">
                <v:path arrowok="t"/>
              </v:shape>
            </v:group>
            <v:group style="position:absolute;left:3092;top:253;width:2;height:80" coordorigin="3092,253" coordsize="2,80">
              <v:shape style="position:absolute;left:3092;top:253;width:2;height:80" coordorigin="3092,253" coordsize="1,80" path="m3092,333l3092,253e" filled="false" stroked="true" strokeweight=".748pt" strokecolor="#939598">
                <v:path arrowok="t"/>
              </v:shape>
            </v:group>
            <v:group style="position:absolute;left:3052;top:253;width:2;height:80" coordorigin="3052,253" coordsize="2,80">
              <v:shape style="position:absolute;left:3052;top:253;width:2;height:80" coordorigin="3052,253" coordsize="1,80" path="m3052,333l3052,253e" filled="false" stroked="true" strokeweight=".748pt" strokecolor="#939598">
                <v:path arrowok="t"/>
              </v:shape>
            </v:group>
            <v:group style="position:absolute;left:3012;top:253;width:2;height:80" coordorigin="3012,253" coordsize="2,80">
              <v:shape style="position:absolute;left:3012;top:253;width:2;height:80" coordorigin="3012,253" coordsize="1,80" path="m3012,333l3012,253e" filled="false" stroked="true" strokeweight=".748pt" strokecolor="#939598">
                <v:path arrowok="t"/>
              </v:shape>
            </v:group>
            <v:group style="position:absolute;left:2972;top:253;width:2;height:80" coordorigin="2972,253" coordsize="2,80">
              <v:shape style="position:absolute;left:2972;top:253;width:2;height:80" coordorigin="2972,253" coordsize="0,80" path="m2972,333l2972,253e" filled="false" stroked="true" strokeweight=".748pt" strokecolor="#939598">
                <v:path arrowok="t"/>
              </v:shape>
            </v:group>
            <v:group style="position:absolute;left:2932;top:253;width:2;height:80" coordorigin="2932,253" coordsize="2,80">
              <v:shape style="position:absolute;left:2932;top:253;width:2;height:80" coordorigin="2932,253" coordsize="1,80" path="m2932,333l2932,253e" filled="false" stroked="true" strokeweight=".748pt" strokecolor="#939598">
                <v:path arrowok="t"/>
              </v:shape>
            </v:group>
            <v:group style="position:absolute;left:2892;top:253;width:2;height:80" coordorigin="2892,253" coordsize="2,80">
              <v:shape style="position:absolute;left:2892;top:253;width:2;height:80" coordorigin="2892,253" coordsize="1,80" path="m2892,333l2892,253e" filled="false" stroked="true" strokeweight=".748pt" strokecolor="#939598">
                <v:path arrowok="t"/>
              </v:shape>
            </v:group>
            <v:group style="position:absolute;left:2852;top:253;width:2;height:80" coordorigin="2852,253" coordsize="2,80">
              <v:shape style="position:absolute;left:2852;top:253;width:2;height:80" coordorigin="2852,253" coordsize="0,80" path="m2852,333l2852,253e" filled="false" stroked="true" strokeweight=".748pt" strokecolor="#939598">
                <v:path arrowok="t"/>
              </v:shape>
            </v:group>
            <v:group style="position:absolute;left:2812;top:253;width:2;height:80" coordorigin="2812,253" coordsize="2,80">
              <v:shape style="position:absolute;left:2812;top:253;width:2;height:80" coordorigin="2812,253" coordsize="0,80" path="m2812,333l2812,253e" filled="false" stroked="true" strokeweight=".748pt" strokecolor="#939598">
                <v:path arrowok="t"/>
              </v:shape>
            </v:group>
            <v:group style="position:absolute;left:2772;top:253;width:2;height:80" coordorigin="2772,253" coordsize="2,80">
              <v:shape style="position:absolute;left:2772;top:253;width:2;height:80" coordorigin="2772,253" coordsize="0,80" path="m2772,333l2772,253e" filled="false" stroked="true" strokeweight=".748pt" strokecolor="#939598">
                <v:path arrowok="t"/>
              </v:shape>
            </v:group>
            <v:group style="position:absolute;left:2732;top:253;width:2;height:80" coordorigin="2732,253" coordsize="2,80">
              <v:shape style="position:absolute;left:2732;top:253;width:2;height:80" coordorigin="2732,253" coordsize="0,80" path="m2732,333l2732,253e" filled="false" stroked="true" strokeweight=".748pt" strokecolor="#939598">
                <v:path arrowok="t"/>
              </v:shape>
            </v:group>
            <v:group style="position:absolute;left:2692;top:253;width:2;height:80" coordorigin="2692,253" coordsize="2,80">
              <v:shape style="position:absolute;left:2692;top:253;width:2;height:80" coordorigin="2692,253" coordsize="0,80" path="m2692,333l2692,253e" filled="false" stroked="true" strokeweight=".748pt" strokecolor="#939598">
                <v:path arrowok="t"/>
              </v:shape>
            </v:group>
            <v:group style="position:absolute;left:2651;top:253;width:2;height:80" coordorigin="2651,253" coordsize="2,80">
              <v:shape style="position:absolute;left:2651;top:253;width:2;height:80" coordorigin="2651,253" coordsize="0,80" path="m2652,333l2651,253e" filled="false" stroked="true" strokeweight=".748pt" strokecolor="#939598">
                <v:path arrowok="t"/>
              </v:shape>
            </v:group>
            <v:group style="position:absolute;left:2611;top:253;width:2;height:80" coordorigin="2611,253" coordsize="2,80">
              <v:shape style="position:absolute;left:2611;top:253;width:2;height:80" coordorigin="2611,253" coordsize="0,80" path="m2611,333l2611,253e" filled="false" stroked="true" strokeweight=".748pt" strokecolor="#939598">
                <v:path arrowok="t"/>
              </v:shape>
            </v:group>
            <v:group style="position:absolute;left:2571;top:253;width:2;height:80" coordorigin="2571,253" coordsize="2,80">
              <v:shape style="position:absolute;left:2571;top:253;width:2;height:80" coordorigin="2571,253" coordsize="0,80" path="m2571,333l2571,253e" filled="false" stroked="true" strokeweight=".748pt" strokecolor="#939598">
                <v:path arrowok="t"/>
              </v:shape>
            </v:group>
            <v:group style="position:absolute;left:2531;top:253;width:2;height:80" coordorigin="2531,253" coordsize="2,80">
              <v:shape style="position:absolute;left:2531;top:253;width:2;height:80" coordorigin="2531,253" coordsize="0,80" path="m2531,333l2531,253e" filled="false" stroked="true" strokeweight=".748pt" strokecolor="#939598">
                <v:path arrowok="t"/>
              </v:shape>
            </v:group>
            <v:group style="position:absolute;left:2491;top:253;width:2;height:80" coordorigin="2491,253" coordsize="2,80">
              <v:shape style="position:absolute;left:2491;top:253;width:2;height:80" coordorigin="2491,253" coordsize="0,80" path="m2491,333l2491,253e" filled="false" stroked="true" strokeweight=".748pt" strokecolor="#939598">
                <v:path arrowok="t"/>
              </v:shape>
            </v:group>
            <v:group style="position:absolute;left:2451;top:253;width:2;height:80" coordorigin="2451,253" coordsize="2,80">
              <v:shape style="position:absolute;left:2451;top:253;width:2;height:80" coordorigin="2451,253" coordsize="0,80" path="m2451,333l2451,253e" filled="false" stroked="true" strokeweight=".748pt" strokecolor="#939598">
                <v:path arrowok="t"/>
              </v:shape>
            </v:group>
            <v:group style="position:absolute;left:2411;top:253;width:2;height:80" coordorigin="2411,253" coordsize="2,80">
              <v:shape style="position:absolute;left:2411;top:253;width:2;height:80" coordorigin="2411,253" coordsize="1,80" path="m2411,333l2411,253e" filled="false" stroked="true" strokeweight=".748pt" strokecolor="#939598">
                <v:path arrowok="t"/>
              </v:shape>
            </v:group>
            <v:group style="position:absolute;left:2371;top:253;width:2;height:80" coordorigin="2371,253" coordsize="2,80">
              <v:shape style="position:absolute;left:2371;top:253;width:2;height:80" coordorigin="2371,253" coordsize="0,80" path="m2371,333l2371,253e" filled="false" stroked="true" strokeweight=".748pt" strokecolor="#939598">
                <v:path arrowok="t"/>
              </v:shape>
            </v:group>
            <v:group style="position:absolute;left:2331;top:253;width:2;height:80" coordorigin="2331,253" coordsize="2,80">
              <v:shape style="position:absolute;left:2331;top:253;width:2;height:80" coordorigin="2331,253" coordsize="0,80" path="m2331,333l2331,253e" filled="false" stroked="true" strokeweight=".748pt" strokecolor="#939598">
                <v:path arrowok="t"/>
              </v:shape>
            </v:group>
            <v:group style="position:absolute;left:2291;top:253;width:2;height:80" coordorigin="2291,253" coordsize="2,80">
              <v:shape style="position:absolute;left:2291;top:253;width:2;height:80" coordorigin="2291,253" coordsize="1,80" path="m2291,333l2291,253e" filled="false" stroked="true" strokeweight=".748pt" strokecolor="#939598">
                <v:path arrowok="t"/>
              </v:shape>
            </v:group>
            <v:group style="position:absolute;left:2251;top:253;width:2;height:80" coordorigin="2251,253" coordsize="2,80">
              <v:shape style="position:absolute;left:2251;top:253;width:2;height:80" coordorigin="2251,253" coordsize="0,80" path="m2251,333l2251,253e" filled="false" stroked="true" strokeweight=".748pt" strokecolor="#939598">
                <v:path arrowok="t"/>
              </v:shape>
            </v:group>
            <v:group style="position:absolute;left:2211;top:253;width:2;height:80" coordorigin="2211,253" coordsize="2,80">
              <v:shape style="position:absolute;left:2211;top:253;width:2;height:80" coordorigin="2211,253" coordsize="0,80" path="m2211,333l2211,253e" filled="false" stroked="true" strokeweight=".748pt" strokecolor="#939598">
                <v:path arrowok="t"/>
              </v:shape>
            </v:group>
            <v:group style="position:absolute;left:2171;top:253;width:2;height:80" coordorigin="2171,253" coordsize="2,80">
              <v:shape style="position:absolute;left:2171;top:253;width:2;height:80" coordorigin="2171,253" coordsize="0,80" path="m2171,333l2171,253e" filled="false" stroked="true" strokeweight=".748pt" strokecolor="#939598">
                <v:path arrowok="t"/>
              </v:shape>
            </v:group>
            <v:group style="position:absolute;left:2131;top:253;width:2;height:80" coordorigin="2131,253" coordsize="2,80">
              <v:shape style="position:absolute;left:2131;top:253;width:2;height:80" coordorigin="2131,253" coordsize="0,80" path="m2131,333l2131,253e" filled="false" stroked="true" strokeweight=".748pt" strokecolor="#939598">
                <v:path arrowok="t"/>
              </v:shape>
            </v:group>
            <v:group style="position:absolute;left:2091;top:253;width:2;height:80" coordorigin="2091,253" coordsize="2,80">
              <v:shape style="position:absolute;left:2091;top:253;width:2;height:80" coordorigin="2091,253" coordsize="0,80" path="m2091,333l2091,253e" filled="false" stroked="true" strokeweight=".748pt" strokecolor="#939598">
                <v:path arrowok="t"/>
              </v:shape>
            </v:group>
            <v:group style="position:absolute;left:2051;top:253;width:2;height:80" coordorigin="2051,253" coordsize="2,80">
              <v:shape style="position:absolute;left:2051;top:253;width:2;height:80" coordorigin="2051,253" coordsize="0,80" path="m2051,333l2051,253e" filled="false" stroked="true" strokeweight=".748pt" strokecolor="#939598">
                <v:path arrowok="t"/>
              </v:shape>
            </v:group>
            <v:group style="position:absolute;left:2011;top:253;width:2;height:80" coordorigin="2011,253" coordsize="2,80">
              <v:shape style="position:absolute;left:2011;top:253;width:2;height:80" coordorigin="2011,253" coordsize="0,80" path="m2011,333l2011,253e" filled="false" stroked="true" strokeweight=".748pt" strokecolor="#939598">
                <v:path arrowok="t"/>
              </v:shape>
            </v:group>
            <v:group style="position:absolute;left:1970;top:253;width:2;height:80" coordorigin="1970,253" coordsize="2,80">
              <v:shape style="position:absolute;left:1970;top:253;width:2;height:80" coordorigin="1970,253" coordsize="1,80" path="m1970,333l1970,253e" filled="false" stroked="true" strokeweight=".748pt" strokecolor="#939598">
                <v:path arrowok="t"/>
              </v:shape>
            </v:group>
            <v:group style="position:absolute;left:1930;top:253;width:2;height:80" coordorigin="1930,253" coordsize="2,80">
              <v:shape style="position:absolute;left:1930;top:253;width:2;height:80" coordorigin="1930,253" coordsize="0,80" path="m1930,333l1930,253e" filled="false" stroked="true" strokeweight=".748pt" strokecolor="#939598">
                <v:path arrowok="t"/>
              </v:shape>
            </v:group>
            <v:group style="position:absolute;left:1890;top:253;width:2;height:80" coordorigin="1890,253" coordsize="2,80">
              <v:shape style="position:absolute;left:1890;top:253;width:2;height:80" coordorigin="1890,253" coordsize="1,80" path="m1890,333l1890,253e" filled="false" stroked="true" strokeweight=".748pt" strokecolor="#939598">
                <v:path arrowok="t"/>
              </v:shape>
            </v:group>
            <v:group style="position:absolute;left:1850;top:253;width:2;height:80" coordorigin="1850,253" coordsize="2,80">
              <v:shape style="position:absolute;left:1850;top:253;width:2;height:80" coordorigin="1850,253" coordsize="1,80" path="m1850,333l1850,253e" filled="false" stroked="true" strokeweight=".748pt" strokecolor="#939598">
                <v:path arrowok="t"/>
              </v:shape>
            </v:group>
            <v:group style="position:absolute;left:1810;top:253;width:2;height:80" coordorigin="1810,253" coordsize="2,80">
              <v:shape style="position:absolute;left:1810;top:253;width:2;height:80" coordorigin="1810,253" coordsize="0,80" path="m1810,333l1810,253e" filled="false" stroked="true" strokeweight=".748pt" strokecolor="#939598">
                <v:path arrowok="t"/>
              </v:shape>
            </v:group>
            <v:group style="position:absolute;left:1770;top:253;width:2;height:80" coordorigin="1770,253" coordsize="2,80">
              <v:shape style="position:absolute;left:1770;top:253;width:2;height:80" coordorigin="1770,253" coordsize="1,80" path="m1770,333l1770,253e" filled="false" stroked="true" strokeweight=".748pt" strokecolor="#939598">
                <v:path arrowok="t"/>
              </v:shape>
            </v:group>
            <v:group style="position:absolute;left:1730;top:253;width:2;height:80" coordorigin="1730,253" coordsize="2,80">
              <v:shape style="position:absolute;left:1730;top:253;width:2;height:80" coordorigin="1730,253" coordsize="0,80" path="m1730,333l1730,253e" filled="false" stroked="true" strokeweight=".748pt" strokecolor="#939598">
                <v:path arrowok="t"/>
              </v:shape>
            </v:group>
            <v:group style="position:absolute;left:1690;top:253;width:2;height:80" coordorigin="1690,253" coordsize="2,80">
              <v:shape style="position:absolute;left:1690;top:253;width:2;height:80" coordorigin="1690,253" coordsize="0,80" path="m1690,333l1690,253e" filled="false" stroked="true" strokeweight=".748pt" strokecolor="#939598">
                <v:path arrowok="t"/>
              </v:shape>
            </v:group>
            <v:group style="position:absolute;left:1650;top:253;width:2;height:80" coordorigin="1650,253" coordsize="2,80">
              <v:shape style="position:absolute;left:1650;top:253;width:2;height:80" coordorigin="1650,253" coordsize="0,80" path="m1650,333l1650,253e" filled="false" stroked="true" strokeweight=".748pt" strokecolor="#939598">
                <v:path arrowok="t"/>
              </v:shape>
            </v:group>
            <v:group style="position:absolute;left:1610;top:253;width:2;height:80" coordorigin="1610,253" coordsize="2,80">
              <v:shape style="position:absolute;left:1610;top:253;width:2;height:80" coordorigin="1610,253" coordsize="0,80" path="m1610,333l1610,253e" filled="false" stroked="true" strokeweight=".748pt" strokecolor="#939598">
                <v:path arrowok="t"/>
              </v:shape>
            </v:group>
            <v:group style="position:absolute;left:1570;top:253;width:2;height:80" coordorigin="1570,253" coordsize="2,80">
              <v:shape style="position:absolute;left:1570;top:253;width:2;height:80" coordorigin="1570,253" coordsize="0,80" path="m1570,333l1570,253e" filled="false" stroked="true" strokeweight=".748pt" strokecolor="#939598">
                <v:path arrowok="t"/>
              </v:shape>
            </v:group>
            <v:group style="position:absolute;left:1530;top:253;width:2;height:80" coordorigin="1530,253" coordsize="2,80">
              <v:shape style="position:absolute;left:1530;top:253;width:2;height:80" coordorigin="1530,253" coordsize="1,80" path="m1530,333l1530,253e" filled="false" stroked="true" strokeweight=".748pt" strokecolor="#939598">
                <v:path arrowok="t"/>
              </v:shape>
            </v:group>
            <v:group style="position:absolute;left:1490;top:253;width:2;height:80" coordorigin="1490,253" coordsize="2,80">
              <v:shape style="position:absolute;left:1490;top:253;width:2;height:80" coordorigin="1490,253" coordsize="0,80" path="m1490,333l1490,253e" filled="false" stroked="true" strokeweight=".748pt" strokecolor="#939598">
                <v:path arrowok="t"/>
              </v:shape>
            </v:group>
            <v:group style="position:absolute;left:1450;top:253;width:2;height:80" coordorigin="1450,253" coordsize="2,80">
              <v:shape style="position:absolute;left:1450;top:253;width:2;height:80" coordorigin="1450,253" coordsize="0,80" path="m1450,333l1450,253e" filled="false" stroked="true" strokeweight=".748pt" strokecolor="#939598">
                <v:path arrowok="t"/>
              </v:shape>
            </v:group>
            <v:group style="position:absolute;left:1410;top:253;width:2;height:80" coordorigin="1410,253" coordsize="2,80">
              <v:shape style="position:absolute;left:1410;top:253;width:2;height:80" coordorigin="1410,253" coordsize="0,80" path="m1410,333l1410,253e" filled="false" stroked="true" strokeweight=".748pt" strokecolor="#939598">
                <v:path arrowok="t"/>
              </v:shape>
            </v:group>
            <v:group style="position:absolute;left:1370;top:253;width:2;height:80" coordorigin="1370,253" coordsize="2,80">
              <v:shape style="position:absolute;left:1370;top:253;width:2;height:80" coordorigin="1370,253" coordsize="0,80" path="m1370,333l1370,253e" filled="false" stroked="true" strokeweight=".748pt" strokecolor="#939598">
                <v:path arrowok="t"/>
              </v:shape>
            </v:group>
            <v:group style="position:absolute;left:1329;top:253;width:2;height:80" coordorigin="1329,253" coordsize="2,80">
              <v:shape style="position:absolute;left:1329;top:253;width:2;height:80" coordorigin="1329,253" coordsize="0,80" path="m1330,333l1329,253e" filled="false" stroked="true" strokeweight=".748pt" strokecolor="#939598">
                <v:path arrowok="t"/>
              </v:shape>
            </v:group>
            <v:group style="position:absolute;left:1289;top:253;width:2;height:80" coordorigin="1289,253" coordsize="2,80">
              <v:shape style="position:absolute;left:1289;top:253;width:2;height:80" coordorigin="1289,253" coordsize="0,80" path="m1289,333l1289,253e" filled="false" stroked="true" strokeweight=".748pt" strokecolor="#939598">
                <v:path arrowok="t"/>
              </v:shape>
            </v:group>
            <v:group style="position:absolute;left:1249;top:253;width:2;height:80" coordorigin="1249,253" coordsize="2,80">
              <v:shape style="position:absolute;left:1249;top:253;width:2;height:80" coordorigin="1249,253" coordsize="0,80" path="m1249,333l1249,253e" filled="false" stroked="true" strokeweight=".748pt" strokecolor="#939598">
                <v:path arrowok="t"/>
              </v:shape>
            </v:group>
            <v:group style="position:absolute;left:1209;top:253;width:2;height:80" coordorigin="1209,253" coordsize="2,80">
              <v:shape style="position:absolute;left:1209;top:253;width:2;height:80" coordorigin="1209,253" coordsize="0,80" path="m1209,333l1209,253e" filled="false" stroked="true" strokeweight=".748pt" strokecolor="#939598">
                <v:path arrowok="t"/>
              </v:shape>
            </v:group>
            <v:group style="position:absolute;left:1169;top:253;width:2;height:80" coordorigin="1169,253" coordsize="2,80">
              <v:shape style="position:absolute;left:1169;top:253;width:2;height:80" coordorigin="1169,253" coordsize="0,80" path="m1169,333l1169,253e" filled="false" stroked="true" strokeweight=".748pt" strokecolor="#939598">
                <v:path arrowok="t"/>
              </v:shape>
            </v:group>
            <v:group style="position:absolute;left:1129;top:253;width:2;height:80" coordorigin="1129,253" coordsize="2,80">
              <v:shape style="position:absolute;left:1129;top:253;width:2;height:80" coordorigin="1129,253" coordsize="0,80" path="m1129,333l1129,253e" filled="false" stroked="true" strokeweight=".748pt" strokecolor="#939598">
                <v:path arrowok="t"/>
              </v:shape>
            </v:group>
            <v:group style="position:absolute;left:1089;top:253;width:2;height:80" coordorigin="1089,253" coordsize="2,80">
              <v:shape style="position:absolute;left:1089;top:253;width:2;height:80" coordorigin="1089,253" coordsize="0,80" path="m1089,333l1089,253e" filled="false" stroked="true" strokeweight=".748pt" strokecolor="#939598">
                <v:path arrowok="t"/>
              </v:shape>
            </v:group>
            <v:group style="position:absolute;left:1049;top:253;width:2;height:80" coordorigin="1049,253" coordsize="2,80">
              <v:shape style="position:absolute;left:1049;top:253;width:2;height:80" coordorigin="1049,253" coordsize="0,80" path="m1049,333l1049,253e" filled="false" stroked="true" strokeweight=".748pt" strokecolor="#939598">
                <v:path arrowok="t"/>
              </v:shape>
            </v:group>
            <v:group style="position:absolute;left:1009;top:253;width:2;height:80" coordorigin="1009,253" coordsize="2,80">
              <v:shape style="position:absolute;left:1009;top:253;width:2;height:80" coordorigin="1009,253" coordsize="0,80" path="m1009,333l1009,253e" filled="false" stroked="true" strokeweight=".748pt" strokecolor="#939598">
                <v:path arrowok="t"/>
              </v:shape>
            </v:group>
            <v:group style="position:absolute;left:969;top:253;width:2;height:80" coordorigin="969,253" coordsize="2,80">
              <v:shape style="position:absolute;left:969;top:253;width:2;height:80" coordorigin="969,253" coordsize="0,80" path="m969,333l969,253e" filled="false" stroked="true" strokeweight=".748pt" strokecolor="#939598">
                <v:path arrowok="t"/>
              </v:shape>
            </v:group>
            <v:group style="position:absolute;left:929;top:253;width:2;height:80" coordorigin="929,253" coordsize="2,80">
              <v:shape style="position:absolute;left:929;top:253;width:2;height:80" coordorigin="929,253" coordsize="0,80" path="m929,333l929,253e" filled="false" stroked="true" strokeweight=".748pt" strokecolor="#939598">
                <v:path arrowok="t"/>
              </v:shape>
            </v:group>
            <v:group style="position:absolute;left:889;top:253;width:2;height:80" coordorigin="889,253" coordsize="2,80">
              <v:shape style="position:absolute;left:889;top:253;width:2;height:80" coordorigin="889,253" coordsize="1,80" path="m889,333l889,253e" filled="false" stroked="true" strokeweight=".748pt" strokecolor="#939598">
                <v:path arrowok="t"/>
              </v:shape>
            </v:group>
            <v:group style="position:absolute;left:849;top:253;width:2;height:80" coordorigin="849,253" coordsize="2,80">
              <v:shape style="position:absolute;left:849;top:253;width:2;height:80" coordorigin="849,253" coordsize="1,80" path="m849,333l849,253e" filled="false" stroked="true" strokeweight=".748pt" strokecolor="#939598">
                <v:path arrowok="t"/>
              </v:shape>
            </v:group>
            <v:group style="position:absolute;left:809;top:253;width:2;height:80" coordorigin="809,253" coordsize="2,80">
              <v:shape style="position:absolute;left:809;top:253;width:2;height:80" coordorigin="809,253" coordsize="0,80" path="m809,333l809,253e" filled="false" stroked="true" strokeweight=".748pt" strokecolor="#939598">
                <v:path arrowok="t"/>
              </v:shape>
            </v:group>
            <v:group style="position:absolute;left:769;top:253;width:2;height:80" coordorigin="769,253" coordsize="2,80">
              <v:shape style="position:absolute;left:769;top:253;width:2;height:80" coordorigin="769,253" coordsize="1,80" path="m769,333l769,253e" filled="false" stroked="true" strokeweight=".748pt" strokecolor="#939598">
                <v:path arrowok="t"/>
              </v:shape>
            </v:group>
            <v:group style="position:absolute;left:729;top:253;width:2;height:80" coordorigin="729,253" coordsize="2,80">
              <v:shape style="position:absolute;left:729;top:253;width:2;height:80" coordorigin="729,253" coordsize="1,80" path="m729,333l729,253e" filled="false" stroked="true" strokeweight=".748pt" strokecolor="#939598">
                <v:path arrowok="t"/>
              </v:shape>
            </v:group>
            <v:group style="position:absolute;left:689;top:253;width:2;height:80" coordorigin="689,253" coordsize="2,80">
              <v:shape style="position:absolute;left:689;top:253;width:2;height:80" coordorigin="689,253" coordsize="1,80" path="m689,333l689,253e" filled="false" stroked="true" strokeweight=".748pt" strokecolor="#939598">
                <v:path arrowok="t"/>
              </v:shape>
            </v:group>
            <v:group style="position:absolute;left:0;top:376;width:244;height:2" coordorigin="0,376" coordsize="244,2">
              <v:shape style="position:absolute;left:0;top:376;width:244;height:2" coordorigin="0,376" coordsize="244,0" path="m10,376l254,376e" filled="false" stroked="true" strokeweight="1pt" strokecolor="#939598">
                <v:path arrowok="t"/>
              </v:shape>
            </v:group>
            <v:group style="position:absolute;left:248;top:254;width:2;height:80" coordorigin="248,254" coordsize="2,80">
              <v:shape style="position:absolute;left:248;top:254;width:2;height:80" coordorigin="248,254" coordsize="0,80" path="m248,334l248,254e" filled="false" stroked="true" strokeweight=".748pt" strokecolor="#939598">
                <v:path arrowok="t"/>
              </v:shape>
            </v:group>
            <v:group style="position:absolute;left:208;top:254;width:2;height:80" coordorigin="208,254" coordsize="2,80">
              <v:shape style="position:absolute;left:208;top:254;width:2;height:80" coordorigin="208,254" coordsize="0,80" path="m208,334l208,254e" filled="false" stroked="true" strokeweight=".748pt" strokecolor="#939598">
                <v:path arrowok="t"/>
              </v:shape>
            </v:group>
            <v:group style="position:absolute;left:168;top:254;width:2;height:80" coordorigin="168,254" coordsize="2,80">
              <v:shape style="position:absolute;left:168;top:254;width:2;height:80" coordorigin="168,254" coordsize="0,80" path="m168,334l168,254e" filled="false" stroked="true" strokeweight=".748pt" strokecolor="#939598">
                <v:path arrowok="t"/>
              </v:shape>
            </v:group>
            <v:group style="position:absolute;left:128;top:254;width:2;height:80" coordorigin="128,254" coordsize="2,80">
              <v:shape style="position:absolute;left:128;top:254;width:2;height:80" coordorigin="128,254" coordsize="1,80" path="m128,334l128,254e" filled="false" stroked="true" strokeweight=".748pt" strokecolor="#939598">
                <v:path arrowok="t"/>
              </v:shape>
            </v:group>
            <v:group style="position:absolute;left:88;top:254;width:2;height:80" coordorigin="88,254" coordsize="2,80">
              <v:shape style="position:absolute;left:88;top:254;width:2;height:80" coordorigin="88,254" coordsize="0,80" path="m88,334l88,254e" filled="false" stroked="true" strokeweight=".748pt" strokecolor="#939598">
                <v:path arrowok="t"/>
              </v:shape>
            </v:group>
            <v:group style="position:absolute;left:48;top:254;width:2;height:80" coordorigin="48,254" coordsize="2,80">
              <v:shape style="position:absolute;left:48;top:254;width:2;height:80" coordorigin="48,254" coordsize="0,80" path="m48,334l48,254e" filled="false" stroked="true" strokeweight=".748pt" strokecolor="#939598">
                <v:path arrowok="t"/>
              </v:shape>
            </v:group>
            <v:group style="position:absolute;left:7;top:254;width:2;height:80" coordorigin="7,254" coordsize="2,80">
              <v:shape style="position:absolute;left:7;top:254;width:2;height:80" coordorigin="7,254" coordsize="1,80" path="m8,334l7,254e" filled="false" stroked="true" strokeweight=".748pt" strokecolor="#939598">
                <v:path arrowok="t"/>
              </v:shape>
            </v:group>
            <v:group style="position:absolute;left:244;top:95;width:465;height:344" coordorigin="244,95" coordsize="465,344">
              <v:shape style="position:absolute;left:244;top:95;width:465;height:344" coordorigin="244,95" coordsize="465,344" path="m244,438l709,438,709,95,244,95,244,438xe" filled="true" fillcolor="#ffffff" stroked="false">
                <v:path arrowok="t"/>
                <v:fill type="solid"/>
              </v:shape>
            </v:group>
            <v:group style="position:absolute;left:323;top:111;width:312;height:304" coordorigin="323,111" coordsize="312,304">
              <v:shape style="position:absolute;left:323;top:111;width:312;height:304" coordorigin="323,111" coordsize="312,304" path="m323,415l635,415,635,111,323,111,323,415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939598"/>
          <w:spacing w:val="-27"/>
          <w:u w:val="none"/>
        </w:rPr>
        <w:t>56</w:t>
      </w:r>
      <w:r>
        <w:rPr>
          <w:spacing w:val="-27"/>
          <w:u w:val="none"/>
        </w:rPr>
      </w:r>
    </w:p>
    <w:p>
      <w:pPr>
        <w:spacing w:after="0" w:line="240" w:lineRule="auto"/>
        <w:jc w:val="left"/>
        <w:sectPr>
          <w:type w:val="continuous"/>
          <w:pgSz w:w="11910" w:h="16840"/>
          <w:pgMar w:top="1180" w:bottom="280" w:left="0" w:right="0"/>
        </w:sectPr>
      </w:pPr>
    </w:p>
    <w:p>
      <w:pPr>
        <w:spacing w:line="240" w:lineRule="auto" w:before="11"/>
        <w:rPr>
          <w:rFonts w:ascii="Calibri" w:hAnsi="Calibri" w:cs="Calibri" w:eastAsia="Calibri"/>
          <w:sz w:val="6"/>
          <w:szCs w:val="6"/>
        </w:rPr>
      </w:pPr>
    </w:p>
    <w:p>
      <w:pPr>
        <w:spacing w:line="1502" w:lineRule="exact"/>
        <w:ind w:left="1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position w:val="-29"/>
          <w:sz w:val="20"/>
          <w:szCs w:val="20"/>
        </w:rPr>
        <w:pict>
          <v:group style="width:576pt;height:75.150pt;mso-position-horizontal-relative:char;mso-position-vertical-relative:line" coordorigin="0,0" coordsize="11520,1503">
            <v:group style="position:absolute;left:5049;top:731;width:2;height:80" coordorigin="5049,731" coordsize="2,80">
              <v:shape style="position:absolute;left:5049;top:731;width:2;height:80" coordorigin="5049,731" coordsize="1,80" path="m5049,811l5049,731e" filled="false" stroked="true" strokeweight=".748pt" strokecolor="#939598">
                <v:path arrowok="t"/>
              </v:shape>
            </v:group>
            <v:group style="position:absolute;left:5009;top:731;width:2;height:80" coordorigin="5009,731" coordsize="2,80">
              <v:shape style="position:absolute;left:5009;top:731;width:2;height:80" coordorigin="5009,731" coordsize="0,80" path="m5009,811l5009,731e" filled="false" stroked="true" strokeweight=".748pt" strokecolor="#939598">
                <v:path arrowok="t"/>
              </v:shape>
            </v:group>
            <v:group style="position:absolute;left:4969;top:731;width:2;height:80" coordorigin="4969,731" coordsize="2,80">
              <v:shape style="position:absolute;left:4969;top:731;width:2;height:80" coordorigin="4969,731" coordsize="1,80" path="m4969,811l4969,731e" filled="false" stroked="true" strokeweight=".748pt" strokecolor="#939598">
                <v:path arrowok="t"/>
              </v:shape>
            </v:group>
            <v:group style="position:absolute;left:4929;top:731;width:2;height:80" coordorigin="4929,731" coordsize="2,80">
              <v:shape style="position:absolute;left:4929;top:731;width:2;height:80" coordorigin="4929,731" coordsize="0,80" path="m4929,811l4929,731e" filled="false" stroked="true" strokeweight=".748pt" strokecolor="#939598">
                <v:path arrowok="t"/>
              </v:shape>
            </v:group>
            <v:group style="position:absolute;left:4889;top:731;width:2;height:80" coordorigin="4889,731" coordsize="2,80">
              <v:shape style="position:absolute;left:4889;top:731;width:2;height:80" coordorigin="4889,731" coordsize="0,80" path="m4889,811l4889,731e" filled="false" stroked="true" strokeweight=".748pt" strokecolor="#939598">
                <v:path arrowok="t"/>
              </v:shape>
            </v:group>
            <v:group style="position:absolute;left:4849;top:731;width:2;height:80" coordorigin="4849,731" coordsize="2,80">
              <v:shape style="position:absolute;left:4849;top:731;width:2;height:80" coordorigin="4849,731" coordsize="0,80" path="m4849,811l4849,731e" filled="false" stroked="true" strokeweight=".748pt" strokecolor="#939598">
                <v:path arrowok="t"/>
              </v:shape>
            </v:group>
            <v:group style="position:absolute;left:4809;top:731;width:2;height:80" coordorigin="4809,731" coordsize="2,80">
              <v:shape style="position:absolute;left:4809;top:731;width:2;height:80" coordorigin="4809,731" coordsize="1,80" path="m4809,811l4809,731e" filled="false" stroked="true" strokeweight=".748pt" strokecolor="#939598">
                <v:path arrowok="t"/>
              </v:shape>
            </v:group>
            <v:group style="position:absolute;left:4769;top:731;width:2;height:80" coordorigin="4769,731" coordsize="2,80">
              <v:shape style="position:absolute;left:4769;top:731;width:2;height:80" coordorigin="4769,731" coordsize="0,80" path="m4769,811l4769,731e" filled="false" stroked="true" strokeweight=".748pt" strokecolor="#939598">
                <v:path arrowok="t"/>
              </v:shape>
            </v:group>
            <v:group style="position:absolute;left:4729;top:731;width:2;height:80" coordorigin="4729,731" coordsize="2,80">
              <v:shape style="position:absolute;left:4729;top:731;width:2;height:80" coordorigin="4729,731" coordsize="1,80" path="m4729,811l4729,731e" filled="false" stroked="true" strokeweight=".748pt" strokecolor="#939598">
                <v:path arrowok="t"/>
              </v:shape>
            </v:group>
            <v:group style="position:absolute;left:4689;top:731;width:2;height:80" coordorigin="4689,731" coordsize="2,80">
              <v:shape style="position:absolute;left:4689;top:731;width:2;height:80" coordorigin="4689,731" coordsize="0,80" path="m4689,811l4689,731e" filled="false" stroked="true" strokeweight=".748pt" strokecolor="#939598">
                <v:path arrowok="t"/>
              </v:shape>
            </v:group>
            <v:group style="position:absolute;left:4649;top:731;width:2;height:80" coordorigin="4649,731" coordsize="2,80">
              <v:shape style="position:absolute;left:4649;top:731;width:2;height:80" coordorigin="4649,731" coordsize="1,80" path="m4649,811l4649,731e" filled="false" stroked="true" strokeweight=".748pt" strokecolor="#939598">
                <v:path arrowok="t"/>
              </v:shape>
            </v:group>
            <v:group style="position:absolute;left:4609;top:731;width:2;height:80" coordorigin="4609,731" coordsize="2,80">
              <v:shape style="position:absolute;left:4609;top:731;width:2;height:80" coordorigin="4609,731" coordsize="0,80" path="m4609,811l4609,731e" filled="false" stroked="true" strokeweight=".748pt" strokecolor="#939598">
                <v:path arrowok="t"/>
              </v:shape>
            </v:group>
            <v:group style="position:absolute;left:4569;top:731;width:2;height:80" coordorigin="4569,731" coordsize="2,80">
              <v:shape style="position:absolute;left:4569;top:731;width:2;height:80" coordorigin="4569,731" coordsize="1,80" path="m4569,811l4569,731e" filled="false" stroked="true" strokeweight=".748pt" strokecolor="#939598">
                <v:path arrowok="t"/>
              </v:shape>
            </v:group>
            <v:group style="position:absolute;left:4529;top:731;width:2;height:80" coordorigin="4529,731" coordsize="2,80">
              <v:shape style="position:absolute;left:4529;top:731;width:2;height:80" coordorigin="4529,731" coordsize="1,80" path="m4529,811l4529,731e" filled="false" stroked="true" strokeweight=".748pt" strokecolor="#939598">
                <v:path arrowok="t"/>
              </v:shape>
            </v:group>
            <v:group style="position:absolute;left:4489;top:731;width:2;height:80" coordorigin="4489,731" coordsize="2,80">
              <v:shape style="position:absolute;left:4489;top:731;width:2;height:80" coordorigin="4489,731" coordsize="0,80" path="m4489,811l4489,731e" filled="false" stroked="true" strokeweight=".748pt" strokecolor="#939598">
                <v:path arrowok="t"/>
              </v:shape>
            </v:group>
            <v:group style="position:absolute;left:4449;top:731;width:2;height:80" coordorigin="4449,731" coordsize="2,80">
              <v:shape style="position:absolute;left:4449;top:731;width:2;height:80" coordorigin="4449,731" coordsize="1,80" path="m4449,811l4449,731e" filled="false" stroked="true" strokeweight=".748pt" strokecolor="#939598">
                <v:path arrowok="t"/>
              </v:shape>
            </v:group>
            <v:group style="position:absolute;left:4409;top:731;width:2;height:80" coordorigin="4409,731" coordsize="2,80">
              <v:shape style="position:absolute;left:4409;top:731;width:2;height:80" coordorigin="4409,731" coordsize="0,80" path="m4409,811l4409,731e" filled="false" stroked="true" strokeweight=".748pt" strokecolor="#939598">
                <v:path arrowok="t"/>
              </v:shape>
            </v:group>
            <v:group style="position:absolute;left:4369;top:731;width:2;height:80" coordorigin="4369,731" coordsize="2,80">
              <v:shape style="position:absolute;left:4369;top:731;width:2;height:80" coordorigin="4369,731" coordsize="0,80" path="m4369,811l4369,731e" filled="false" stroked="true" strokeweight=".748pt" strokecolor="#939598">
                <v:path arrowok="t"/>
              </v:shape>
            </v:group>
            <v:group style="position:absolute;left:4329;top:731;width:2;height:80" coordorigin="4329,731" coordsize="2,80">
              <v:shape style="position:absolute;left:4329;top:731;width:2;height:80" coordorigin="4329,731" coordsize="0,80" path="m4329,811l4329,731e" filled="false" stroked="true" strokeweight=".748pt" strokecolor="#939598">
                <v:path arrowok="t"/>
              </v:shape>
            </v:group>
            <v:group style="position:absolute;left:4289;top:731;width:2;height:80" coordorigin="4289,731" coordsize="2,80">
              <v:shape style="position:absolute;left:4289;top:731;width:2;height:80" coordorigin="4289,731" coordsize="1,80" path="m4289,811l4289,731e" filled="false" stroked="true" strokeweight=".748pt" strokecolor="#939598">
                <v:path arrowok="t"/>
              </v:shape>
            </v:group>
            <v:group style="position:absolute;left:4249;top:731;width:2;height:80" coordorigin="4249,731" coordsize="2,80">
              <v:shape style="position:absolute;left:4249;top:731;width:2;height:80" coordorigin="4249,731" coordsize="0,80" path="m4249,811l4249,731e" filled="false" stroked="true" strokeweight=".748pt" strokecolor="#939598">
                <v:path arrowok="t"/>
              </v:shape>
            </v:group>
            <v:group style="position:absolute;left:4209;top:731;width:2;height:80" coordorigin="4209,731" coordsize="2,80">
              <v:shape style="position:absolute;left:4209;top:731;width:2;height:80" coordorigin="4209,731" coordsize="1,80" path="m4209,811l4209,731e" filled="false" stroked="true" strokeweight=".748pt" strokecolor="#939598">
                <v:path arrowok="t"/>
              </v:shape>
            </v:group>
            <v:group style="position:absolute;left:4169;top:731;width:2;height:80" coordorigin="4169,731" coordsize="2,80">
              <v:shape style="position:absolute;left:4169;top:731;width:2;height:80" coordorigin="4169,731" coordsize="0,80" path="m4169,811l4169,731e" filled="false" stroked="true" strokeweight=".748pt" strokecolor="#939598">
                <v:path arrowok="t"/>
              </v:shape>
            </v:group>
            <v:group style="position:absolute;left:4129;top:731;width:2;height:80" coordorigin="4129,731" coordsize="2,80">
              <v:shape style="position:absolute;left:4129;top:731;width:2;height:80" coordorigin="4129,731" coordsize="1,80" path="m4129,811l4129,731e" filled="false" stroked="true" strokeweight=".748pt" strokecolor="#939598">
                <v:path arrowok="t"/>
              </v:shape>
            </v:group>
            <v:group style="position:absolute;left:4089;top:731;width:2;height:80" coordorigin="4089,731" coordsize="2,80">
              <v:shape style="position:absolute;left:4089;top:731;width:2;height:80" coordorigin="4089,731" coordsize="0,80" path="m4089,811l4089,731e" filled="false" stroked="true" strokeweight=".748pt" strokecolor="#939598">
                <v:path arrowok="t"/>
              </v:shape>
            </v:group>
            <v:group style="position:absolute;left:4049;top:731;width:2;height:80" coordorigin="4049,731" coordsize="2,80">
              <v:shape style="position:absolute;left:4049;top:731;width:2;height:80" coordorigin="4049,731" coordsize="1,80" path="m4049,811l4049,731e" filled="false" stroked="true" strokeweight=".748pt" strokecolor="#939598">
                <v:path arrowok="t"/>
              </v:shape>
            </v:group>
            <v:group style="position:absolute;left:4009;top:731;width:2;height:80" coordorigin="4009,731" coordsize="2,80">
              <v:shape style="position:absolute;left:4009;top:731;width:2;height:80" coordorigin="4009,731" coordsize="0,80" path="m4009,811l4009,731e" filled="false" stroked="true" strokeweight=".748pt" strokecolor="#939598">
                <v:path arrowok="t"/>
              </v:shape>
            </v:group>
            <v:group style="position:absolute;left:3969;top:731;width:2;height:80" coordorigin="3969,731" coordsize="2,80">
              <v:shape style="position:absolute;left:3969;top:731;width:2;height:80" coordorigin="3969,731" coordsize="0,80" path="m3969,811l3969,731e" filled="false" stroked="true" strokeweight=".748pt" strokecolor="#939598">
                <v:path arrowok="t"/>
              </v:shape>
            </v:group>
            <v:group style="position:absolute;left:3929;top:731;width:2;height:80" coordorigin="3929,731" coordsize="2,80">
              <v:shape style="position:absolute;left:3929;top:731;width:2;height:80" coordorigin="3929,731" coordsize="1,80" path="m3929,811l3929,731e" filled="false" stroked="true" strokeweight=".748pt" strokecolor="#939598">
                <v:path arrowok="t"/>
              </v:shape>
            </v:group>
            <v:group style="position:absolute;left:3889;top:731;width:2;height:80" coordorigin="3889,731" coordsize="2,80">
              <v:shape style="position:absolute;left:3889;top:731;width:2;height:80" coordorigin="3889,731" coordsize="0,80" path="m3889,811l3889,731e" filled="false" stroked="true" strokeweight=".748pt" strokecolor="#939598">
                <v:path arrowok="t"/>
              </v:shape>
            </v:group>
            <v:group style="position:absolute;left:3849;top:731;width:2;height:80" coordorigin="3849,731" coordsize="2,80">
              <v:shape style="position:absolute;left:3849;top:731;width:2;height:80" coordorigin="3849,731" coordsize="1,80" path="m3849,811l3849,731e" filled="false" stroked="true" strokeweight=".748pt" strokecolor="#939598">
                <v:path arrowok="t"/>
              </v:shape>
            </v:group>
            <v:group style="position:absolute;left:3809;top:731;width:2;height:80" coordorigin="3809,731" coordsize="2,80">
              <v:shape style="position:absolute;left:3809;top:731;width:2;height:80" coordorigin="3809,731" coordsize="0,80" path="m3809,811l3809,731e" filled="false" stroked="true" strokeweight=".748pt" strokecolor="#939598">
                <v:path arrowok="t"/>
              </v:shape>
            </v:group>
            <v:group style="position:absolute;left:3768;top:731;width:2;height:80" coordorigin="3768,731" coordsize="2,80">
              <v:shape style="position:absolute;left:3768;top:731;width:2;height:80" coordorigin="3768,731" coordsize="1,80" path="m3768,811l3768,731e" filled="false" stroked="true" strokeweight=".748pt" strokecolor="#939598">
                <v:path arrowok="t"/>
              </v:shape>
            </v:group>
            <v:group style="position:absolute;left:3728;top:732;width:2;height:80" coordorigin="3728,732" coordsize="2,80">
              <v:shape style="position:absolute;left:3728;top:732;width:2;height:80" coordorigin="3728,732" coordsize="0,80" path="m3728,812l3728,732e" filled="false" stroked="true" strokeweight=".748pt" strokecolor="#939598">
                <v:path arrowok="t"/>
              </v:shape>
            </v:group>
            <v:group style="position:absolute;left:3688;top:732;width:2;height:80" coordorigin="3688,732" coordsize="2,80">
              <v:shape style="position:absolute;left:3688;top:732;width:2;height:80" coordorigin="3688,732" coordsize="1,80" path="m3688,812l3688,732e" filled="false" stroked="true" strokeweight=".748pt" strokecolor="#939598">
                <v:path arrowok="t"/>
              </v:shape>
            </v:group>
            <v:group style="position:absolute;left:3648;top:732;width:2;height:80" coordorigin="3648,732" coordsize="2,80">
              <v:shape style="position:absolute;left:3648;top:732;width:2;height:80" coordorigin="3648,732" coordsize="0,80" path="m3648,812l3648,732e" filled="false" stroked="true" strokeweight=".748pt" strokecolor="#939598">
                <v:path arrowok="t"/>
              </v:shape>
            </v:group>
            <v:group style="position:absolute;left:3608;top:732;width:2;height:80" coordorigin="3608,732" coordsize="2,80">
              <v:shape style="position:absolute;left:3608;top:732;width:2;height:80" coordorigin="3608,732" coordsize="0,80" path="m3608,812l3608,732e" filled="false" stroked="true" strokeweight=".748pt" strokecolor="#939598">
                <v:path arrowok="t"/>
              </v:shape>
            </v:group>
            <v:group style="position:absolute;left:3568;top:732;width:2;height:80" coordorigin="3568,732" coordsize="2,80">
              <v:shape style="position:absolute;left:3568;top:732;width:2;height:80" coordorigin="3568,732" coordsize="0,80" path="m3568,812l3568,732e" filled="false" stroked="true" strokeweight=".748pt" strokecolor="#939598">
                <v:path arrowok="t"/>
              </v:shape>
            </v:group>
            <v:group style="position:absolute;left:3528;top:732;width:2;height:80" coordorigin="3528,732" coordsize="2,80">
              <v:shape style="position:absolute;left:3528;top:732;width:2;height:80" coordorigin="3528,732" coordsize="1,80" path="m3528,812l3528,732e" filled="false" stroked="true" strokeweight=".748pt" strokecolor="#939598">
                <v:path arrowok="t"/>
              </v:shape>
            </v:group>
            <v:group style="position:absolute;left:3488;top:732;width:2;height:80" coordorigin="3488,732" coordsize="2,80">
              <v:shape style="position:absolute;left:3488;top:732;width:2;height:80" coordorigin="3488,732" coordsize="0,80" path="m3488,812l3488,732e" filled="false" stroked="true" strokeweight=".748pt" strokecolor="#939598">
                <v:path arrowok="t"/>
              </v:shape>
            </v:group>
            <v:group style="position:absolute;left:3448;top:732;width:2;height:80" coordorigin="3448,732" coordsize="2,80">
              <v:shape style="position:absolute;left:3448;top:732;width:2;height:80" coordorigin="3448,732" coordsize="0,80" path="m3448,812l3448,732e" filled="false" stroked="true" strokeweight=".748pt" strokecolor="#939598">
                <v:path arrowok="t"/>
              </v:shape>
            </v:group>
            <v:group style="position:absolute;left:3408;top:732;width:2;height:80" coordorigin="3408,732" coordsize="2,80">
              <v:shape style="position:absolute;left:3408;top:732;width:2;height:80" coordorigin="3408,732" coordsize="1,80" path="m3408,812l3408,732e" filled="false" stroked="true" strokeweight=".748pt" strokecolor="#939598">
                <v:path arrowok="t"/>
              </v:shape>
            </v:group>
            <v:group style="position:absolute;left:3368;top:732;width:2;height:80" coordorigin="3368,732" coordsize="2,80">
              <v:shape style="position:absolute;left:3368;top:732;width:2;height:80" coordorigin="3368,732" coordsize="0,80" path="m3368,812l3368,732e" filled="false" stroked="true" strokeweight=".748pt" strokecolor="#939598">
                <v:path arrowok="t"/>
              </v:shape>
            </v:group>
            <v:group style="position:absolute;left:3328;top:732;width:2;height:80" coordorigin="3328,732" coordsize="2,80">
              <v:shape style="position:absolute;left:3328;top:732;width:2;height:80" coordorigin="3328,732" coordsize="1,80" path="m3328,812l3328,732e" filled="false" stroked="true" strokeweight=".748pt" strokecolor="#939598">
                <v:path arrowok="t"/>
              </v:shape>
            </v:group>
            <v:group style="position:absolute;left:3288;top:732;width:2;height:80" coordorigin="3288,732" coordsize="2,80">
              <v:shape style="position:absolute;left:3288;top:732;width:2;height:80" coordorigin="3288,732" coordsize="0,80" path="m3288,812l3288,732e" filled="false" stroked="true" strokeweight=".748pt" strokecolor="#939598">
                <v:path arrowok="t"/>
              </v:shape>
            </v:group>
            <v:group style="position:absolute;left:3248;top:732;width:2;height:80" coordorigin="3248,732" coordsize="2,80">
              <v:shape style="position:absolute;left:3248;top:732;width:2;height:80" coordorigin="3248,732" coordsize="1,80" path="m3248,812l3248,732e" filled="false" stroked="true" strokeweight=".748pt" strokecolor="#939598">
                <v:path arrowok="t"/>
              </v:shape>
            </v:group>
            <v:group style="position:absolute;left:3208;top:732;width:2;height:80" coordorigin="3208,732" coordsize="2,80">
              <v:shape style="position:absolute;left:3208;top:732;width:2;height:80" coordorigin="3208,732" coordsize="0,80" path="m3208,812l3208,732e" filled="false" stroked="true" strokeweight=".748pt" strokecolor="#939598">
                <v:path arrowok="t"/>
              </v:shape>
            </v:group>
            <v:group style="position:absolute;left:3168;top:732;width:2;height:80" coordorigin="3168,732" coordsize="2,80">
              <v:shape style="position:absolute;left:3168;top:732;width:2;height:80" coordorigin="3168,732" coordsize="1,80" path="m3168,812l3168,732e" filled="false" stroked="true" strokeweight=".748pt" strokecolor="#939598">
                <v:path arrowok="t"/>
              </v:shape>
            </v:group>
            <v:group style="position:absolute;left:3128;top:732;width:2;height:80" coordorigin="3128,732" coordsize="2,80">
              <v:shape style="position:absolute;left:3128;top:732;width:2;height:80" coordorigin="3128,732" coordsize="0,80" path="m3128,812l3128,732e" filled="false" stroked="true" strokeweight=".748pt" strokecolor="#939598">
                <v:path arrowok="t"/>
              </v:shape>
            </v:group>
            <v:group style="position:absolute;left:3088;top:732;width:2;height:80" coordorigin="3088,732" coordsize="2,80">
              <v:shape style="position:absolute;left:3088;top:732;width:2;height:80" coordorigin="3088,732" coordsize="0,80" path="m3088,812l3088,732e" filled="false" stroked="true" strokeweight=".748pt" strokecolor="#939598">
                <v:path arrowok="t"/>
              </v:shape>
            </v:group>
            <v:group style="position:absolute;left:3048;top:732;width:2;height:80" coordorigin="3048,732" coordsize="2,80">
              <v:shape style="position:absolute;left:3048;top:732;width:2;height:80" coordorigin="3048,732" coordsize="0,80" path="m3048,812l3048,732e" filled="false" stroked="true" strokeweight=".748pt" strokecolor="#939598">
                <v:path arrowok="t"/>
              </v:shape>
            </v:group>
            <v:group style="position:absolute;left:3008;top:732;width:2;height:80" coordorigin="3008,732" coordsize="2,80">
              <v:shape style="position:absolute;left:3008;top:732;width:2;height:80" coordorigin="3008,732" coordsize="1,80" path="m3008,812l3008,732e" filled="false" stroked="true" strokeweight=".748pt" strokecolor="#939598">
                <v:path arrowok="t"/>
              </v:shape>
            </v:group>
            <v:group style="position:absolute;left:2968;top:732;width:2;height:80" coordorigin="2968,732" coordsize="2,80">
              <v:shape style="position:absolute;left:2968;top:732;width:2;height:80" coordorigin="2968,732" coordsize="0,80" path="m2968,812l2968,732e" filled="false" stroked="true" strokeweight=".748pt" strokecolor="#939598">
                <v:path arrowok="t"/>
              </v:shape>
            </v:group>
            <v:group style="position:absolute;left:2928;top:732;width:2;height:80" coordorigin="2928,732" coordsize="2,80">
              <v:shape style="position:absolute;left:2928;top:732;width:2;height:80" coordorigin="2928,732" coordsize="0,80" path="m2928,812l2928,732e" filled="false" stroked="true" strokeweight=".748pt" strokecolor="#939598">
                <v:path arrowok="t"/>
              </v:shape>
            </v:group>
            <v:group style="position:absolute;left:2888;top:732;width:2;height:80" coordorigin="2888,732" coordsize="2,80">
              <v:shape style="position:absolute;left:2888;top:732;width:2;height:80" coordorigin="2888,732" coordsize="1,80" path="m2888,812l2888,732e" filled="false" stroked="true" strokeweight=".748pt" strokecolor="#939598">
                <v:path arrowok="t"/>
              </v:shape>
            </v:group>
            <v:group style="position:absolute;left:2848;top:732;width:2;height:80" coordorigin="2848,732" coordsize="2,80">
              <v:shape style="position:absolute;left:2848;top:732;width:2;height:80" coordorigin="2848,732" coordsize="0,80" path="m2848,812l2848,732e" filled="false" stroked="true" strokeweight=".748pt" strokecolor="#939598">
                <v:path arrowok="t"/>
              </v:shape>
            </v:group>
            <v:group style="position:absolute;left:2808;top:732;width:2;height:80" coordorigin="2808,732" coordsize="2,80">
              <v:shape style="position:absolute;left:2808;top:732;width:2;height:80" coordorigin="2808,732" coordsize="1,80" path="m2808,812l2808,732e" filled="false" stroked="true" strokeweight=".748pt" strokecolor="#939598">
                <v:path arrowok="t"/>
              </v:shape>
            </v:group>
            <v:group style="position:absolute;left:2768;top:732;width:2;height:80" coordorigin="2768,732" coordsize="2,80">
              <v:shape style="position:absolute;left:2768;top:732;width:2;height:80" coordorigin="2768,732" coordsize="0,80" path="m2768,812l2768,732e" filled="false" stroked="true" strokeweight=".748pt" strokecolor="#939598">
                <v:path arrowok="t"/>
              </v:shape>
            </v:group>
            <v:group style="position:absolute;left:2728;top:732;width:2;height:80" coordorigin="2728,732" coordsize="2,80">
              <v:shape style="position:absolute;left:2728;top:732;width:2;height:80" coordorigin="2728,732" coordsize="0,80" path="m2728,812l2728,732e" filled="false" stroked="true" strokeweight=".748pt" strokecolor="#939598">
                <v:path arrowok="t"/>
              </v:shape>
            </v:group>
            <v:group style="position:absolute;left:2688;top:732;width:2;height:80" coordorigin="2688,732" coordsize="2,80">
              <v:shape style="position:absolute;left:2688;top:732;width:2;height:80" coordorigin="2688,732" coordsize="0,80" path="m2688,812l2688,732e" filled="false" stroked="true" strokeweight=".748pt" strokecolor="#939598">
                <v:path arrowok="t"/>
              </v:shape>
            </v:group>
            <v:group style="position:absolute;left:2648;top:732;width:2;height:80" coordorigin="2648,732" coordsize="2,80">
              <v:shape style="position:absolute;left:2648;top:732;width:2;height:80" coordorigin="2648,732" coordsize="1,80" path="m2648,812l2648,732e" filled="false" stroked="true" strokeweight=".748pt" strokecolor="#939598">
                <v:path arrowok="t"/>
              </v:shape>
            </v:group>
            <v:group style="position:absolute;left:2608;top:732;width:2;height:80" coordorigin="2608,732" coordsize="2,80">
              <v:shape style="position:absolute;left:2608;top:732;width:2;height:80" coordorigin="2608,732" coordsize="0,80" path="m2608,812l2608,732e" filled="false" stroked="true" strokeweight=".748pt" strokecolor="#939598">
                <v:path arrowok="t"/>
              </v:shape>
            </v:group>
            <v:group style="position:absolute;left:2568;top:732;width:2;height:80" coordorigin="2568,732" coordsize="2,80">
              <v:shape style="position:absolute;left:2568;top:732;width:2;height:80" coordorigin="2568,732" coordsize="0,80" path="m2568,812l2568,732e" filled="false" stroked="true" strokeweight=".748pt" strokecolor="#939598">
                <v:path arrowok="t"/>
              </v:shape>
            </v:group>
            <v:group style="position:absolute;left:2528;top:732;width:2;height:80" coordorigin="2528,732" coordsize="2,80">
              <v:shape style="position:absolute;left:2528;top:732;width:2;height:80" coordorigin="2528,732" coordsize="0,80" path="m2528,812l2528,732e" filled="false" stroked="true" strokeweight=".748pt" strokecolor="#939598">
                <v:path arrowok="t"/>
              </v:shape>
            </v:group>
            <v:group style="position:absolute;left:2488;top:732;width:2;height:80" coordorigin="2488,732" coordsize="2,80">
              <v:shape style="position:absolute;left:2488;top:732;width:2;height:80" coordorigin="2488,732" coordsize="1,80" path="m2488,812l2488,732e" filled="false" stroked="true" strokeweight=".748pt" strokecolor="#939598">
                <v:path arrowok="t"/>
              </v:shape>
            </v:group>
            <v:group style="position:absolute;left:2448;top:732;width:2;height:80" coordorigin="2448,732" coordsize="2,80">
              <v:shape style="position:absolute;left:2448;top:732;width:2;height:80" coordorigin="2448,732" coordsize="0,80" path="m2448,812l2448,732e" filled="false" stroked="true" strokeweight=".748pt" strokecolor="#939598">
                <v:path arrowok="t"/>
              </v:shape>
            </v:group>
            <v:group style="position:absolute;left:2408;top:732;width:2;height:80" coordorigin="2408,732" coordsize="2,80">
              <v:shape style="position:absolute;left:2408;top:732;width:2;height:80" coordorigin="2408,732" coordsize="1,80" path="m2408,812l2408,732e" filled="false" stroked="true" strokeweight=".748pt" strokecolor="#939598">
                <v:path arrowok="t"/>
              </v:shape>
            </v:group>
            <v:group style="position:absolute;left:2368;top:732;width:2;height:80" coordorigin="2368,732" coordsize="2,80">
              <v:shape style="position:absolute;left:2368;top:732;width:2;height:80" coordorigin="2368,732" coordsize="1,80" path="m2368,812l2368,732e" filled="false" stroked="true" strokeweight=".748pt" strokecolor="#939598">
                <v:path arrowok="t"/>
              </v:shape>
            </v:group>
            <v:group style="position:absolute;left:2328;top:732;width:2;height:80" coordorigin="2328,732" coordsize="2,80">
              <v:shape style="position:absolute;left:2328;top:732;width:2;height:80" coordorigin="2328,732" coordsize="0,80" path="m2328,812l2328,732e" filled="false" stroked="true" strokeweight=".748pt" strokecolor="#939598">
                <v:path arrowok="t"/>
              </v:shape>
            </v:group>
            <v:group style="position:absolute;left:2288;top:732;width:2;height:80" coordorigin="2288,732" coordsize="2,80">
              <v:shape style="position:absolute;left:2288;top:732;width:2;height:80" coordorigin="2288,732" coordsize="1,80" path="m2288,812l2288,732e" filled="false" stroked="true" strokeweight=".748pt" strokecolor="#939598">
                <v:path arrowok="t"/>
              </v:shape>
            </v:group>
            <v:group style="position:absolute;left:2248;top:732;width:2;height:80" coordorigin="2248,732" coordsize="2,80">
              <v:shape style="position:absolute;left:2248;top:732;width:2;height:80" coordorigin="2248,732" coordsize="0,80" path="m2248,812l2248,732e" filled="false" stroked="true" strokeweight=".748pt" strokecolor="#939598">
                <v:path arrowok="t"/>
              </v:shape>
            </v:group>
            <v:group style="position:absolute;left:2208;top:732;width:2;height:80" coordorigin="2208,732" coordsize="2,80">
              <v:shape style="position:absolute;left:2208;top:732;width:2;height:80" coordorigin="2208,732" coordsize="0,80" path="m2208,812l2208,732e" filled="false" stroked="true" strokeweight=".748pt" strokecolor="#939598">
                <v:path arrowok="t"/>
              </v:shape>
            </v:group>
            <v:group style="position:absolute;left:2168;top:732;width:2;height:80" coordorigin="2168,732" coordsize="2,80">
              <v:shape style="position:absolute;left:2168;top:732;width:2;height:80" coordorigin="2168,732" coordsize="0,80" path="m2168,812l2168,732e" filled="false" stroked="true" strokeweight=".748pt" strokecolor="#939598">
                <v:path arrowok="t"/>
              </v:shape>
            </v:group>
            <v:group style="position:absolute;left:2128;top:732;width:2;height:80" coordorigin="2128,732" coordsize="2,80">
              <v:shape style="position:absolute;left:2128;top:732;width:2;height:80" coordorigin="2128,732" coordsize="1,80" path="m2128,812l2128,732e" filled="false" stroked="true" strokeweight=".748pt" strokecolor="#939598">
                <v:path arrowok="t"/>
              </v:shape>
            </v:group>
            <v:group style="position:absolute;left:2088;top:732;width:2;height:80" coordorigin="2088,732" coordsize="2,80">
              <v:shape style="position:absolute;left:2088;top:732;width:2;height:80" coordorigin="2088,732" coordsize="0,80" path="m2088,812l2088,732e" filled="false" stroked="true" strokeweight=".748pt" strokecolor="#939598">
                <v:path arrowok="t"/>
              </v:shape>
            </v:group>
            <v:group style="position:absolute;left:2048;top:732;width:2;height:80" coordorigin="2048,732" coordsize="2,80">
              <v:shape style="position:absolute;left:2048;top:732;width:2;height:80" coordorigin="2048,732" coordsize="1,80" path="m2048,812l2048,732e" filled="false" stroked="true" strokeweight=".748pt" strokecolor="#939598">
                <v:path arrowok="t"/>
              </v:shape>
            </v:group>
            <v:group style="position:absolute;left:2008;top:732;width:2;height:80" coordorigin="2008,732" coordsize="2,80">
              <v:shape style="position:absolute;left:2008;top:732;width:2;height:80" coordorigin="2008,732" coordsize="0,80" path="m2008,812l2008,732e" filled="false" stroked="true" strokeweight=".748pt" strokecolor="#939598">
                <v:path arrowok="t"/>
              </v:shape>
            </v:group>
            <v:group style="position:absolute;left:1968;top:732;width:2;height:80" coordorigin="1968,732" coordsize="2,80">
              <v:shape style="position:absolute;left:1968;top:732;width:2;height:80" coordorigin="1968,732" coordsize="1,80" path="m1968,812l1968,732e" filled="false" stroked="true" strokeweight=".748pt" strokecolor="#939598">
                <v:path arrowok="t"/>
              </v:shape>
            </v:group>
            <v:group style="position:absolute;left:1928;top:732;width:2;height:80" coordorigin="1928,732" coordsize="2,80">
              <v:shape style="position:absolute;left:1928;top:732;width:2;height:80" coordorigin="1928,732" coordsize="0,80" path="m1928,812l1928,732e" filled="false" stroked="true" strokeweight=".748pt" strokecolor="#939598">
                <v:path arrowok="t"/>
              </v:shape>
            </v:group>
            <v:group style="position:absolute;left:1888;top:732;width:2;height:80" coordorigin="1888,732" coordsize="2,80">
              <v:shape style="position:absolute;left:1888;top:732;width:2;height:80" coordorigin="1888,732" coordsize="1,80" path="m1888,812l1888,732e" filled="false" stroked="true" strokeweight=".748pt" strokecolor="#939598">
                <v:path arrowok="t"/>
              </v:shape>
            </v:group>
            <v:group style="position:absolute;left:1848;top:732;width:2;height:80" coordorigin="1848,732" coordsize="2,80">
              <v:shape style="position:absolute;left:1848;top:732;width:2;height:80" coordorigin="1848,732" coordsize="1,80" path="m1848,812l1848,732e" filled="false" stroked="true" strokeweight=".748pt" strokecolor="#939598">
                <v:path arrowok="t"/>
              </v:shape>
            </v:group>
            <v:group style="position:absolute;left:1808;top:732;width:2;height:80" coordorigin="1808,732" coordsize="2,80">
              <v:shape style="position:absolute;left:1808;top:732;width:2;height:80" coordorigin="1808,732" coordsize="0,80" path="m1808,812l1808,732e" filled="false" stroked="true" strokeweight=".748pt" strokecolor="#939598">
                <v:path arrowok="t"/>
              </v:shape>
            </v:group>
            <v:group style="position:absolute;left:1768;top:732;width:2;height:80" coordorigin="1768,732" coordsize="2,80">
              <v:shape style="position:absolute;left:1768;top:732;width:2;height:80" coordorigin="1768,732" coordsize="0,80" path="m1768,812l1768,732e" filled="false" stroked="true" strokeweight=".748pt" strokecolor="#939598">
                <v:path arrowok="t"/>
              </v:shape>
            </v:group>
            <v:group style="position:absolute;left:1728;top:732;width:2;height:80" coordorigin="1728,732" coordsize="2,80">
              <v:shape style="position:absolute;left:1728;top:732;width:2;height:80" coordorigin="1728,732" coordsize="0,80" path="m1728,812l1728,732e" filled="false" stroked="true" strokeweight=".748pt" strokecolor="#939598">
                <v:path arrowok="t"/>
              </v:shape>
            </v:group>
            <v:group style="position:absolute;left:1688;top:732;width:2;height:80" coordorigin="1688,732" coordsize="2,80">
              <v:shape style="position:absolute;left:1688;top:732;width:2;height:80" coordorigin="1688,732" coordsize="1,80" path="m1688,812l1688,732e" filled="false" stroked="true" strokeweight=".748pt" strokecolor="#939598">
                <v:path arrowok="t"/>
              </v:shape>
            </v:group>
            <v:group style="position:absolute;left:1648;top:732;width:2;height:80" coordorigin="1648,732" coordsize="2,80">
              <v:shape style="position:absolute;left:1648;top:732;width:2;height:80" coordorigin="1648,732" coordsize="0,80" path="m1648,812l1648,732e" filled="false" stroked="true" strokeweight=".748pt" strokecolor="#939598">
                <v:path arrowok="t"/>
              </v:shape>
            </v:group>
            <v:group style="position:absolute;left:1608;top:732;width:2;height:80" coordorigin="1608,732" coordsize="2,80">
              <v:shape style="position:absolute;left:1608;top:732;width:2;height:80" coordorigin="1608,732" coordsize="1,80" path="m1608,812l1608,732e" filled="false" stroked="true" strokeweight=".748pt" strokecolor="#939598">
                <v:path arrowok="t"/>
              </v:shape>
            </v:group>
            <v:group style="position:absolute;left:1568;top:732;width:2;height:80" coordorigin="1568,732" coordsize="2,80">
              <v:shape style="position:absolute;left:1568;top:732;width:2;height:80" coordorigin="1568,732" coordsize="0,80" path="m1568,812l1568,732e" filled="false" stroked="true" strokeweight=".748pt" strokecolor="#939598">
                <v:path arrowok="t"/>
              </v:shape>
            </v:group>
            <v:group style="position:absolute;left:1528;top:732;width:2;height:80" coordorigin="1528,732" coordsize="2,80">
              <v:shape style="position:absolute;left:1528;top:732;width:2;height:80" coordorigin="1528,732" coordsize="1,80" path="m1528,812l1528,732e" filled="false" stroked="true" strokeweight=".748pt" strokecolor="#939598">
                <v:path arrowok="t"/>
              </v:shape>
            </v:group>
            <v:group style="position:absolute;left:1488;top:732;width:2;height:80" coordorigin="1488,732" coordsize="2,80">
              <v:shape style="position:absolute;left:1488;top:732;width:2;height:80" coordorigin="1488,732" coordsize="0,80" path="m1488,812l1488,732e" filled="false" stroked="true" strokeweight=".748pt" strokecolor="#939598">
                <v:path arrowok="t"/>
              </v:shape>
            </v:group>
            <v:group style="position:absolute;left:1448;top:732;width:2;height:80" coordorigin="1448,732" coordsize="2,80">
              <v:shape style="position:absolute;left:1448;top:732;width:2;height:80" coordorigin="1448,732" coordsize="1,80" path="m1448,812l1448,732e" filled="false" stroked="true" strokeweight=".748pt" strokecolor="#939598">
                <v:path arrowok="t"/>
              </v:shape>
            </v:group>
            <v:group style="position:absolute;left:1408;top:732;width:2;height:80" coordorigin="1408,732" coordsize="2,80">
              <v:shape style="position:absolute;left:1408;top:732;width:2;height:80" coordorigin="1408,732" coordsize="0,80" path="m1408,812l1408,732e" filled="false" stroked="true" strokeweight=".748pt" strokecolor="#939598">
                <v:path arrowok="t"/>
              </v:shape>
            </v:group>
            <v:group style="position:absolute;left:1368;top:732;width:2;height:80" coordorigin="1368,732" coordsize="2,80">
              <v:shape style="position:absolute;left:1368;top:732;width:2;height:80" coordorigin="1368,732" coordsize="1,80" path="m1368,812l1368,732e" filled="false" stroked="true" strokeweight=".748pt" strokecolor="#939598">
                <v:path arrowok="t"/>
              </v:shape>
            </v:group>
            <v:group style="position:absolute;left:1328;top:732;width:2;height:80" coordorigin="1328,732" coordsize="2,80">
              <v:shape style="position:absolute;left:1328;top:732;width:2;height:80" coordorigin="1328,732" coordsize="0,80" path="m1328,812l1328,732e" filled="false" stroked="true" strokeweight=".748pt" strokecolor="#939598">
                <v:path arrowok="t"/>
              </v:shape>
            </v:group>
            <v:group style="position:absolute;left:1288;top:732;width:2;height:80" coordorigin="1288,732" coordsize="2,80">
              <v:shape style="position:absolute;left:1288;top:732;width:2;height:80" coordorigin="1288,732" coordsize="0,80" path="m1288,812l1288,732e" filled="false" stroked="true" strokeweight=".748pt" strokecolor="#939598">
                <v:path arrowok="t"/>
              </v:shape>
            </v:group>
            <v:group style="position:absolute;left:1248;top:732;width:2;height:80" coordorigin="1248,732" coordsize="2,80">
              <v:shape style="position:absolute;left:1248;top:732;width:2;height:80" coordorigin="1248,732" coordsize="1,80" path="m1248,812l1248,732e" filled="false" stroked="true" strokeweight=".748pt" strokecolor="#939598">
                <v:path arrowok="t"/>
              </v:shape>
            </v:group>
            <v:group style="position:absolute;left:1208;top:732;width:2;height:80" coordorigin="1208,732" coordsize="2,80">
              <v:shape style="position:absolute;left:1208;top:732;width:2;height:80" coordorigin="1208,732" coordsize="0,80" path="m1208,812l1208,732e" filled="false" stroked="true" strokeweight=".748pt" strokecolor="#939598">
                <v:path arrowok="t"/>
              </v:shape>
            </v:group>
            <v:group style="position:absolute;left:1168;top:732;width:2;height:80" coordorigin="1168,732" coordsize="2,80">
              <v:shape style="position:absolute;left:1168;top:732;width:2;height:80" coordorigin="1168,732" coordsize="1,80" path="m1168,812l1168,732e" filled="false" stroked="true" strokeweight=".748pt" strokecolor="#939598">
                <v:path arrowok="t"/>
              </v:shape>
            </v:group>
            <v:group style="position:absolute;left:1128;top:732;width:2;height:80" coordorigin="1128,732" coordsize="2,80">
              <v:shape style="position:absolute;left:1128;top:732;width:2;height:80" coordorigin="1128,732" coordsize="0,80" path="m1128,812l1128,732e" filled="false" stroked="true" strokeweight=".748pt" strokecolor="#939598">
                <v:path arrowok="t"/>
              </v:shape>
            </v:group>
            <v:group style="position:absolute;left:1088;top:732;width:2;height:80" coordorigin="1088,732" coordsize="2,80">
              <v:shape style="position:absolute;left:1088;top:732;width:2;height:80" coordorigin="1088,732" coordsize="1,80" path="m1088,812l1088,732e" filled="false" stroked="true" strokeweight=".748pt" strokecolor="#939598">
                <v:path arrowok="t"/>
              </v:shape>
            </v:group>
            <v:group style="position:absolute;left:1048;top:732;width:2;height:80" coordorigin="1048,732" coordsize="2,80">
              <v:shape style="position:absolute;left:1048;top:732;width:2;height:80" coordorigin="1048,732" coordsize="0,80" path="m1048,812l1048,732e" filled="false" stroked="true" strokeweight=".748pt" strokecolor="#939598">
                <v:path arrowok="t"/>
              </v:shape>
            </v:group>
            <v:group style="position:absolute;left:1008;top:732;width:2;height:80" coordorigin="1008,732" coordsize="2,80">
              <v:shape style="position:absolute;left:1008;top:732;width:2;height:80" coordorigin="1008,732" coordsize="1,80" path="m1008,812l1008,732e" filled="false" stroked="true" strokeweight=".748pt" strokecolor="#939598">
                <v:path arrowok="t"/>
              </v:shape>
            </v:group>
            <v:group style="position:absolute;left:968;top:732;width:2;height:80" coordorigin="968,732" coordsize="2,80">
              <v:shape style="position:absolute;left:968;top:732;width:2;height:80" coordorigin="968,732" coordsize="0,80" path="m968,812l968,732e" filled="false" stroked="true" strokeweight=".748pt" strokecolor="#939598">
                <v:path arrowok="t"/>
              </v:shape>
            </v:group>
            <v:group style="position:absolute;left:928;top:732;width:2;height:80" coordorigin="928,732" coordsize="2,80">
              <v:shape style="position:absolute;left:928;top:732;width:2;height:80" coordorigin="928,732" coordsize="1,80" path="m928,812l928,732e" filled="false" stroked="true" strokeweight=".748pt" strokecolor="#939598">
                <v:path arrowok="t"/>
              </v:shape>
            </v:group>
            <v:group style="position:absolute;left:888;top:732;width:2;height:80" coordorigin="888,732" coordsize="2,80">
              <v:shape style="position:absolute;left:888;top:732;width:2;height:80" coordorigin="888,732" coordsize="0,80" path="m888,812l888,732e" filled="false" stroked="true" strokeweight=".748pt" strokecolor="#939598">
                <v:path arrowok="t"/>
              </v:shape>
            </v:group>
            <v:group style="position:absolute;left:848;top:732;width:2;height:80" coordorigin="848,732" coordsize="2,80">
              <v:shape style="position:absolute;left:848;top:732;width:2;height:80" coordorigin="848,732" coordsize="0,80" path="m848,812l848,732e" filled="false" stroked="true" strokeweight=".748pt" strokecolor="#939598">
                <v:path arrowok="t"/>
              </v:shape>
            </v:group>
            <v:group style="position:absolute;left:808;top:732;width:2;height:80" coordorigin="808,732" coordsize="2,80">
              <v:shape style="position:absolute;left:808;top:732;width:2;height:80" coordorigin="808,732" coordsize="0,80" path="m808,812l808,732e" filled="false" stroked="true" strokeweight=".748pt" strokecolor="#939598">
                <v:path arrowok="t"/>
              </v:shape>
            </v:group>
            <v:group style="position:absolute;left:768;top:732;width:2;height:80" coordorigin="768,732" coordsize="2,80">
              <v:shape style="position:absolute;left:768;top:732;width:2;height:80" coordorigin="768,732" coordsize="1,80" path="m768,812l768,732e" filled="false" stroked="true" strokeweight=".748pt" strokecolor="#939598">
                <v:path arrowok="t"/>
              </v:shape>
            </v:group>
            <v:group style="position:absolute;left:728;top:732;width:2;height:80" coordorigin="728,732" coordsize="2,80">
              <v:shape style="position:absolute;left:728;top:732;width:2;height:80" coordorigin="728,732" coordsize="1,80" path="m728,812l728,732e" filled="false" stroked="true" strokeweight=".748pt" strokecolor="#939598">
                <v:path arrowok="t"/>
              </v:shape>
            </v:group>
            <v:group style="position:absolute;left:688;top:732;width:2;height:80" coordorigin="688,732" coordsize="2,80">
              <v:shape style="position:absolute;left:688;top:732;width:2;height:80" coordorigin="688,732" coordsize="0,80" path="m688,812l688,732e" filled="false" stroked="true" strokeweight=".748pt" strokecolor="#939598">
                <v:path arrowok="t"/>
              </v:shape>
            </v:group>
            <v:group style="position:absolute;left:648;top:732;width:2;height:80" coordorigin="648,732" coordsize="2,80">
              <v:shape style="position:absolute;left:648;top:732;width:2;height:80" coordorigin="648,732" coordsize="1,80" path="m648,812l648,732e" filled="false" stroked="true" strokeweight=".748pt" strokecolor="#939598">
                <v:path arrowok="t"/>
              </v:shape>
            </v:group>
            <v:group style="position:absolute;left:608;top:732;width:2;height:80" coordorigin="608,732" coordsize="2,80">
              <v:shape style="position:absolute;left:608;top:732;width:2;height:80" coordorigin="608,732" coordsize="0,80" path="m608,812l608,732e" filled="false" stroked="true" strokeweight=".748pt" strokecolor="#939598">
                <v:path arrowok="t"/>
              </v:shape>
            </v:group>
            <v:group style="position:absolute;left:568;top:732;width:2;height:80" coordorigin="568,732" coordsize="2,80">
              <v:shape style="position:absolute;left:568;top:732;width:2;height:80" coordorigin="568,732" coordsize="1,80" path="m568,812l568,732e" filled="false" stroked="true" strokeweight=".748pt" strokecolor="#939598">
                <v:path arrowok="t"/>
              </v:shape>
            </v:group>
            <v:group style="position:absolute;left:528;top:732;width:2;height:80" coordorigin="528,732" coordsize="2,80">
              <v:shape style="position:absolute;left:528;top:732;width:2;height:80" coordorigin="528,732" coordsize="0,80" path="m528,812l528,732e" filled="false" stroked="true" strokeweight=".748pt" strokecolor="#939598">
                <v:path arrowok="t"/>
              </v:shape>
            </v:group>
            <v:group style="position:absolute;left:488;top:732;width:2;height:80" coordorigin="488,732" coordsize="2,80">
              <v:shape style="position:absolute;left:488;top:732;width:2;height:80" coordorigin="488,732" coordsize="1,80" path="m488,812l488,732e" filled="false" stroked="true" strokeweight=".748pt" strokecolor="#939598">
                <v:path arrowok="t"/>
              </v:shape>
            </v:group>
            <v:group style="position:absolute;left:448;top:732;width:2;height:80" coordorigin="448,732" coordsize="2,80">
              <v:shape style="position:absolute;left:448;top:732;width:2;height:80" coordorigin="448,732" coordsize="0,80" path="m448,812l448,732e" filled="false" stroked="true" strokeweight=".748pt" strokecolor="#939598">
                <v:path arrowok="t"/>
              </v:shape>
            </v:group>
            <v:group style="position:absolute;left:408;top:732;width:2;height:80" coordorigin="408,732" coordsize="2,80">
              <v:shape style="position:absolute;left:408;top:732;width:2;height:80" coordorigin="408,732" coordsize="0,80" path="m408,812l408,732e" filled="false" stroked="true" strokeweight=".748pt" strokecolor="#939598">
                <v:path arrowok="t"/>
              </v:shape>
            </v:group>
            <v:group style="position:absolute;left:368;top:732;width:2;height:80" coordorigin="368,732" coordsize="2,80">
              <v:shape style="position:absolute;left:368;top:732;width:2;height:80" coordorigin="368,732" coordsize="0,80" path="m368,812l368,732e" filled="false" stroked="true" strokeweight=".748pt" strokecolor="#939598">
                <v:path arrowok="t"/>
              </v:shape>
            </v:group>
            <v:group style="position:absolute;left:328;top:732;width:2;height:80" coordorigin="328,732" coordsize="2,80">
              <v:shape style="position:absolute;left:328;top:732;width:2;height:80" coordorigin="328,732" coordsize="1,80" path="m328,812l328,732e" filled="false" stroked="true" strokeweight=".748pt" strokecolor="#939598">
                <v:path arrowok="t"/>
              </v:shape>
            </v:group>
            <v:group style="position:absolute;left:288;top:732;width:2;height:80" coordorigin="288,732" coordsize="2,80">
              <v:shape style="position:absolute;left:288;top:732;width:2;height:80" coordorigin="288,732" coordsize="0,80" path="m288,812l288,732e" filled="false" stroked="true" strokeweight=".748pt" strokecolor="#939598">
                <v:path arrowok="t"/>
              </v:shape>
            </v:group>
            <v:group style="position:absolute;left:248;top:732;width:2;height:80" coordorigin="248,732" coordsize="2,80">
              <v:shape style="position:absolute;left:248;top:732;width:2;height:80" coordorigin="248,732" coordsize="1,80" path="m248,812l248,732e" filled="false" stroked="true" strokeweight=".748pt" strokecolor="#939598">
                <v:path arrowok="t"/>
              </v:shape>
            </v:group>
            <v:group style="position:absolute;left:208;top:732;width:2;height:80" coordorigin="208,732" coordsize="2,80">
              <v:shape style="position:absolute;left:208;top:732;width:2;height:80" coordorigin="208,732" coordsize="1,80" path="m208,812l208,732e" filled="false" stroked="true" strokeweight=".748pt" strokecolor="#939598">
                <v:path arrowok="t"/>
              </v:shape>
            </v:group>
            <v:group style="position:absolute;left:168;top:732;width:2;height:80" coordorigin="168,732" coordsize="2,80">
              <v:shape style="position:absolute;left:168;top:732;width:2;height:80" coordorigin="168,732" coordsize="0,80" path="m168,812l168,732e" filled="false" stroked="true" strokeweight=".748pt" strokecolor="#939598">
                <v:path arrowok="t"/>
              </v:shape>
            </v:group>
            <v:group style="position:absolute;left:128;top:732;width:2;height:80" coordorigin="128,732" coordsize="2,80">
              <v:shape style="position:absolute;left:128;top:732;width:2;height:80" coordorigin="128,732" coordsize="1,80" path="m128,812l128,732e" filled="false" stroked="true" strokeweight=".748pt" strokecolor="#939598">
                <v:path arrowok="t"/>
              </v:shape>
            </v:group>
            <v:group style="position:absolute;left:88;top:732;width:2;height:80" coordorigin="88,732" coordsize="2,80">
              <v:shape style="position:absolute;left:88;top:732;width:2;height:80" coordorigin="88,732" coordsize="0,80" path="m88,812l88,732e" filled="false" stroked="true" strokeweight=".748pt" strokecolor="#939598">
                <v:path arrowok="t"/>
              </v:shape>
            </v:group>
            <v:group style="position:absolute;left:47;top:732;width:2;height:80" coordorigin="47,732" coordsize="2,80">
              <v:shape style="position:absolute;left:47;top:732;width:2;height:80" coordorigin="47,732" coordsize="1,80" path="m48,812l47,732e" filled="false" stroked="true" strokeweight=".748pt" strokecolor="#939598">
                <v:path arrowok="t"/>
              </v:shape>
            </v:group>
            <v:group style="position:absolute;left:7;top:732;width:2;height:80" coordorigin="7,732" coordsize="2,80">
              <v:shape style="position:absolute;left:7;top:732;width:2;height:80" coordorigin="7,732" coordsize="0,80" path="m7,812l7,732e" filled="false" stroked="true" strokeweight=".748pt" strokecolor="#939598">
                <v:path arrowok="t"/>
              </v:shape>
              <v:shape style="position:absolute;left:5056;top:0;width:6463;height:1502" type="#_x0000_t75" stroked="false">
                <v:imagedata r:id="rId21" o:title=""/>
              </v:shape>
            </v:group>
          </v:group>
        </w:pict>
      </w:r>
      <w:r>
        <w:rPr>
          <w:rFonts w:ascii="Calibri" w:hAnsi="Calibri" w:cs="Calibri" w:eastAsia="Calibri"/>
          <w:position w:val="-29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sz w:val="12"/>
          <w:szCs w:val="12"/>
        </w:rPr>
      </w:pPr>
    </w:p>
    <w:p>
      <w:pPr>
        <w:spacing w:line="7056" w:lineRule="exact"/>
        <w:ind w:left="924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position w:val="-140"/>
          <w:sz w:val="20"/>
          <w:szCs w:val="20"/>
        </w:rPr>
        <w:drawing>
          <wp:inline distT="0" distB="0" distL="0" distR="0">
            <wp:extent cx="6390490" cy="4480560"/>
            <wp:effectExtent l="0" t="0" r="0" b="0"/>
            <wp:docPr id="21" name="image9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90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490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position w:val="-140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sz w:val="17"/>
          <w:szCs w:val="17"/>
        </w:rPr>
      </w:pPr>
    </w:p>
    <w:p>
      <w:pPr>
        <w:pStyle w:val="BodyText"/>
        <w:spacing w:line="264" w:lineRule="exact" w:before="60"/>
        <w:ind w:right="6224"/>
        <w:jc w:val="left"/>
      </w:pPr>
      <w:r>
        <w:rPr/>
        <w:pict>
          <v:group style="position:absolute;margin-left:311.256989pt;margin-top:2.754605pt;width:253.1pt;height:227.55pt;mso-position-horizontal-relative:page;mso-position-vertical-relative:paragraph;z-index:7336" coordorigin="6225,55" coordsize="5062,4551">
            <v:group style="position:absolute;left:6225;top:55;width:5062;height:4551" coordorigin="6225,55" coordsize="5062,4551">
              <v:shape style="position:absolute;left:6225;top:55;width:5062;height:4551" coordorigin="6225,55" coordsize="5062,4551" path="m6225,55l11287,55,11287,4605,6225,4605,6225,55xe" filled="true" fillcolor="#000000" stroked="false">
                <v:path arrowok="t"/>
                <v:fill type="solid"/>
              </v:shape>
              <v:shape style="position:absolute;left:6276;top:106;width:4683;height:4173" type="#_x0000_t75" stroked="false">
                <v:imagedata r:id="rId100" o:title=""/>
              </v:shape>
            </v:group>
            <w10:wrap type="none"/>
          </v:group>
        </w:pict>
      </w:r>
      <w:r>
        <w:rPr/>
        <w:t>Working towards joint management of the</w:t>
      </w:r>
      <w:r>
        <w:rPr>
          <w:spacing w:val="-15"/>
        </w:rPr>
        <w:t> </w:t>
      </w:r>
      <w:r>
        <w:rPr/>
        <w:t>alpine</w:t>
      </w:r>
      <w:r>
        <w:rPr/>
        <w:t> park estate is a long term goal. Steps that could</w:t>
      </w:r>
      <w:r>
        <w:rPr>
          <w:spacing w:val="-25"/>
        </w:rPr>
        <w:t> </w:t>
      </w:r>
      <w:r>
        <w:rPr/>
        <w:t>help</w:t>
      </w:r>
      <w:r>
        <w:rPr/>
        <w:t> us work towards this goal could</w:t>
      </w:r>
      <w:r>
        <w:rPr>
          <w:spacing w:val="-17"/>
        </w:rPr>
        <w:t> </w:t>
      </w:r>
      <w:r>
        <w:rPr/>
        <w:t>include:</w:t>
      </w:r>
    </w:p>
    <w:p>
      <w:pPr>
        <w:pStyle w:val="BodyText"/>
        <w:spacing w:line="264" w:lineRule="exact"/>
        <w:ind w:left="1388" w:right="6377" w:hanging="341"/>
        <w:jc w:val="left"/>
      </w:pPr>
      <w:r>
        <w:rPr>
          <w:rFonts w:ascii="Arial" w:hAnsi="Arial"/>
        </w:rPr>
        <w:t>ø </w:t>
      </w:r>
      <w:r>
        <w:rPr/>
        <w:t>Building our experience of joint</w:t>
      </w:r>
      <w:r>
        <w:rPr>
          <w:spacing w:val="12"/>
        </w:rPr>
        <w:t> </w:t>
      </w:r>
      <w:r>
        <w:rPr/>
        <w:t>management</w:t>
      </w:r>
      <w:r>
        <w:rPr/>
        <w:t> and drawing together the evidence for</w:t>
      </w:r>
      <w:r>
        <w:rPr>
          <w:spacing w:val="-10"/>
        </w:rPr>
        <w:t> </w:t>
      </w:r>
      <w:r>
        <w:rPr/>
        <w:t>an</w:t>
      </w:r>
      <w:r>
        <w:rPr/>
        <w:t> expansion of the Aboriginal Title</w:t>
      </w:r>
      <w:r>
        <w:rPr>
          <w:spacing w:val="-15"/>
        </w:rPr>
        <w:t> </w:t>
      </w:r>
      <w:r>
        <w:rPr/>
        <w:t>estate</w:t>
      </w:r>
    </w:p>
    <w:p>
      <w:pPr>
        <w:pStyle w:val="BodyText"/>
        <w:spacing w:line="264" w:lineRule="exact"/>
        <w:ind w:left="1388" w:right="6224" w:hanging="341"/>
        <w:jc w:val="left"/>
        <w:rPr>
          <w:rFonts w:ascii="Calibri" w:hAnsi="Calibri" w:cs="Calibri" w:eastAsia="Calibri"/>
        </w:rPr>
      </w:pPr>
      <w:r>
        <w:rPr>
          <w:rFonts w:ascii="Arial" w:hAnsi="Arial"/>
        </w:rPr>
        <w:t>ø </w:t>
      </w:r>
      <w:r>
        <w:rPr/>
        <w:t>Further investigations into the alpine parks</w:t>
      </w:r>
      <w:r>
        <w:rPr>
          <w:spacing w:val="-6"/>
        </w:rPr>
        <w:t> </w:t>
      </w:r>
      <w:r>
        <w:rPr/>
        <w:t>to</w:t>
      </w:r>
      <w:r>
        <w:rPr/>
        <w:t> determine priorities for incrementally</w:t>
      </w:r>
      <w:r>
        <w:rPr>
          <w:spacing w:val="-20"/>
        </w:rPr>
        <w:t> </w:t>
      </w:r>
      <w:r>
        <w:rPr/>
        <w:t>building</w:t>
      </w:r>
      <w:r>
        <w:rPr/>
        <w:t> </w:t>
      </w:r>
      <w:r>
        <w:rPr>
          <w:rFonts w:ascii="Calibri" w:hAnsi="Calibri"/>
        </w:rPr>
        <w:t>them into the Aboriginal Title</w:t>
      </w:r>
      <w:r>
        <w:rPr>
          <w:rFonts w:ascii="Calibri" w:hAnsi="Calibri"/>
          <w:spacing w:val="-24"/>
        </w:rPr>
        <w:t> </w:t>
      </w:r>
      <w:r>
        <w:rPr>
          <w:rFonts w:ascii="Calibri" w:hAnsi="Calibri"/>
        </w:rPr>
        <w:t>estate</w:t>
      </w:r>
    </w:p>
    <w:p>
      <w:pPr>
        <w:pStyle w:val="BodyText"/>
        <w:spacing w:line="264" w:lineRule="exact"/>
        <w:ind w:left="1388" w:right="6608" w:hanging="341"/>
        <w:jc w:val="left"/>
        <w:rPr>
          <w:rFonts w:ascii="Calibri" w:hAnsi="Calibri" w:cs="Calibri" w:eastAsia="Calibri"/>
        </w:rPr>
      </w:pPr>
      <w:r>
        <w:rPr>
          <w:rFonts w:ascii="Arial" w:hAnsi="Arial"/>
        </w:rPr>
        <w:t>ø </w:t>
      </w:r>
      <w:r>
        <w:rPr/>
        <w:t>Collaborating with other Traditional</w:t>
      </w:r>
      <w:r>
        <w:rPr>
          <w:spacing w:val="-5"/>
        </w:rPr>
        <w:t> </w:t>
      </w:r>
      <w:r>
        <w:rPr/>
        <w:t>Owner</w:t>
      </w:r>
      <w:r>
        <w:rPr/>
        <w:t> groups to develop collective</w:t>
      </w:r>
      <w:r>
        <w:rPr>
          <w:spacing w:val="-9"/>
        </w:rPr>
        <w:t> </w:t>
      </w:r>
      <w:r>
        <w:rPr/>
        <w:t>approaches</w:t>
      </w:r>
      <w:r>
        <w:rPr/>
        <w:t> and goals for management of alpine</w:t>
      </w:r>
      <w:r>
        <w:rPr>
          <w:spacing w:val="-11"/>
        </w:rPr>
        <w:t> </w:t>
      </w:r>
      <w:r>
        <w:rPr/>
        <w:t>parks,</w:t>
      </w:r>
      <w:r>
        <w:rPr/>
        <w:t> </w:t>
      </w:r>
      <w:r>
        <w:rPr>
          <w:rFonts w:ascii="Calibri" w:hAnsi="Calibri"/>
        </w:rPr>
        <w:t>recognising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that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landscape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features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and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not</w:t>
      </w:r>
    </w:p>
    <w:p>
      <w:pPr>
        <w:pStyle w:val="BodyText"/>
        <w:spacing w:line="240" w:lineRule="auto" w:before="1"/>
        <w:ind w:left="1388" w:right="988"/>
        <w:jc w:val="left"/>
      </w:pPr>
      <w:r>
        <w:rPr/>
        <w:t>park boundaries dictate the natural</w:t>
      </w:r>
      <w:r>
        <w:rPr>
          <w:spacing w:val="-30"/>
        </w:rPr>
        <w:t> </w:t>
      </w:r>
      <w:r>
        <w:rPr/>
        <w:t>systems.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sz w:val="25"/>
          <w:szCs w:val="25"/>
        </w:rPr>
      </w:pPr>
    </w:p>
    <w:p>
      <w:pPr>
        <w:pStyle w:val="Heading5"/>
        <w:tabs>
          <w:tab w:pos="11264" w:val="left" w:leader="none"/>
        </w:tabs>
        <w:spacing w:line="240" w:lineRule="auto"/>
        <w:ind w:right="0"/>
        <w:jc w:val="left"/>
        <w:rPr>
          <w:u w:val="none"/>
        </w:rPr>
      </w:pPr>
      <w:r>
        <w:rPr/>
        <w:pict>
          <v:group style="position:absolute;margin-left:582.508606pt;margin-top:12.176872pt;width:12.8pt;height:4.8pt;mso-position-horizontal-relative:page;mso-position-vertical-relative:paragraph;z-index:-883072" coordorigin="11650,244" coordsize="256,96">
            <v:group style="position:absolute;left:11898;top:251;width:2;height:80" coordorigin="11898,251" coordsize="2,80">
              <v:shape style="position:absolute;left:11898;top:251;width:2;height:80" coordorigin="11898,251" coordsize="0,80" path="m11898,331l11898,251e" filled="false" stroked="true" strokeweight=".748pt" strokecolor="#939598">
                <v:path arrowok="t"/>
              </v:shape>
            </v:group>
            <v:group style="position:absolute;left:11858;top:251;width:2;height:80" coordorigin="11858,251" coordsize="2,80">
              <v:shape style="position:absolute;left:11858;top:251;width:2;height:80" coordorigin="11858,251" coordsize="0,80" path="m11858,331l11858,251e" filled="false" stroked="true" strokeweight=".748pt" strokecolor="#939598">
                <v:path arrowok="t"/>
              </v:shape>
            </v:group>
            <v:group style="position:absolute;left:11818;top:251;width:2;height:80" coordorigin="11818,251" coordsize="2,80">
              <v:shape style="position:absolute;left:11818;top:251;width:2;height:80" coordorigin="11818,251" coordsize="0,80" path="m11818,331l11818,251e" filled="false" stroked="true" strokeweight=".748pt" strokecolor="#939598">
                <v:path arrowok="t"/>
              </v:shape>
            </v:group>
            <v:group style="position:absolute;left:11778;top:251;width:2;height:80" coordorigin="11778,251" coordsize="2,80">
              <v:shape style="position:absolute;left:11778;top:251;width:2;height:80" coordorigin="11778,251" coordsize="0,80" path="m11778,331l11778,251e" filled="false" stroked="true" strokeweight=".748pt" strokecolor="#939598">
                <v:path arrowok="t"/>
              </v:shape>
            </v:group>
            <v:group style="position:absolute;left:11738;top:251;width:2;height:80" coordorigin="11738,251" coordsize="2,80">
              <v:shape style="position:absolute;left:11738;top:251;width:2;height:80" coordorigin="11738,251" coordsize="0,80" path="m11738,331l11738,251e" filled="false" stroked="true" strokeweight=".748pt" strokecolor="#939598">
                <v:path arrowok="t"/>
              </v:shape>
            </v:group>
            <v:group style="position:absolute;left:11698;top:251;width:2;height:80" coordorigin="11698,251" coordsize="2,80">
              <v:shape style="position:absolute;left:11698;top:251;width:2;height:80" coordorigin="11698,251" coordsize="0,80" path="m11698,331l11698,251e" filled="false" stroked="true" strokeweight=".748pt" strokecolor="#939598">
                <v:path arrowok="t"/>
              </v:shape>
            </v:group>
            <v:group style="position:absolute;left:11658;top:251;width:2;height:80" coordorigin="11658,251" coordsize="2,80">
              <v:shape style="position:absolute;left:11658;top:251;width:2;height:80" coordorigin="11658,251" coordsize="0,80" path="m11658,331l11658,251e" filled="false" stroked="true" strokeweight=".748pt" strokecolor="#93959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-.374011pt;margin-top:12.187872pt;width:559.6pt;height:4.95pt;mso-position-horizontal-relative:page;mso-position-vertical-relative:paragraph;z-index:-883048" coordorigin="-7,244" coordsize="11192,99">
            <v:group style="position:absolute;left:11177;top:251;width:2;height:80" coordorigin="11177,251" coordsize="2,80">
              <v:shape style="position:absolute;left:11177;top:251;width:2;height:80" coordorigin="11177,251" coordsize="1,80" path="m11177,331l11177,251e" filled="false" stroked="true" strokeweight=".748pt" strokecolor="#939598">
                <v:path arrowok="t"/>
              </v:shape>
            </v:group>
            <v:group style="position:absolute;left:11137;top:251;width:2;height:80" coordorigin="11137,251" coordsize="2,80">
              <v:shape style="position:absolute;left:11137;top:251;width:2;height:80" coordorigin="11137,251" coordsize="0,80" path="m11137,331l11137,251e" filled="false" stroked="true" strokeweight=".748pt" strokecolor="#939598">
                <v:path arrowok="t"/>
              </v:shape>
            </v:group>
            <v:group style="position:absolute;left:11097;top:251;width:2;height:80" coordorigin="11097,251" coordsize="2,80">
              <v:shape style="position:absolute;left:11097;top:251;width:2;height:80" coordorigin="11097,251" coordsize="0,80" path="m11097,331l11097,251e" filled="false" stroked="true" strokeweight=".748pt" strokecolor="#939598">
                <v:path arrowok="t"/>
              </v:shape>
            </v:group>
            <v:group style="position:absolute;left:11057;top:251;width:2;height:80" coordorigin="11057,251" coordsize="2,80">
              <v:shape style="position:absolute;left:11057;top:251;width:2;height:80" coordorigin="11057,251" coordsize="0,80" path="m11057,331l11057,251e" filled="false" stroked="true" strokeweight=".748pt" strokecolor="#939598">
                <v:path arrowok="t"/>
              </v:shape>
            </v:group>
            <v:group style="position:absolute;left:11017;top:251;width:2;height:80" coordorigin="11017,251" coordsize="2,80">
              <v:shape style="position:absolute;left:11017;top:251;width:2;height:80" coordorigin="11017,251" coordsize="0,80" path="m11017,331l11017,251e" filled="false" stroked="true" strokeweight=".748pt" strokecolor="#939598">
                <v:path arrowok="t"/>
              </v:shape>
            </v:group>
            <v:group style="position:absolute;left:10977;top:251;width:2;height:80" coordorigin="10977,251" coordsize="2,80">
              <v:shape style="position:absolute;left:10977;top:251;width:2;height:80" coordorigin="10977,251" coordsize="0,80" path="m10977,331l10977,251e" filled="false" stroked="true" strokeweight=".748pt" strokecolor="#939598">
                <v:path arrowok="t"/>
              </v:shape>
            </v:group>
            <v:group style="position:absolute;left:10937;top:251;width:2;height:80" coordorigin="10937,251" coordsize="2,80">
              <v:shape style="position:absolute;left:10937;top:251;width:2;height:80" coordorigin="10937,251" coordsize="0,80" path="m10937,331l10937,251e" filled="false" stroked="true" strokeweight=".748pt" strokecolor="#939598">
                <v:path arrowok="t"/>
              </v:shape>
            </v:group>
            <v:group style="position:absolute;left:10896;top:251;width:2;height:80" coordorigin="10896,251" coordsize="2,80">
              <v:shape style="position:absolute;left:10896;top:251;width:2;height:80" coordorigin="10896,251" coordsize="0,80" path="m10897,331l10896,251e" filled="false" stroked="true" strokeweight=".748pt" strokecolor="#939598">
                <v:path arrowok="t"/>
              </v:shape>
            </v:group>
            <v:group style="position:absolute;left:10856;top:251;width:2;height:80" coordorigin="10856,251" coordsize="2,80">
              <v:shape style="position:absolute;left:10856;top:251;width:2;height:80" coordorigin="10856,251" coordsize="1,80" path="m10856,331l10856,251e" filled="false" stroked="true" strokeweight=".748pt" strokecolor="#939598">
                <v:path arrowok="t"/>
              </v:shape>
            </v:group>
            <v:group style="position:absolute;left:10816;top:251;width:2;height:80" coordorigin="10816,251" coordsize="2,80">
              <v:shape style="position:absolute;left:10816;top:251;width:2;height:80" coordorigin="10816,251" coordsize="0,80" path="m10816,331l10816,251e" filled="false" stroked="true" strokeweight=".748pt" strokecolor="#939598">
                <v:path arrowok="t"/>
              </v:shape>
            </v:group>
            <v:group style="position:absolute;left:10776;top:251;width:2;height:80" coordorigin="10776,251" coordsize="2,80">
              <v:shape style="position:absolute;left:10776;top:251;width:2;height:80" coordorigin="10776,251" coordsize="0,80" path="m10776,331l10776,251e" filled="false" stroked="true" strokeweight=".748pt" strokecolor="#939598">
                <v:path arrowok="t"/>
              </v:shape>
            </v:group>
            <v:group style="position:absolute;left:10736;top:251;width:2;height:80" coordorigin="10736,251" coordsize="2,80">
              <v:shape style="position:absolute;left:10736;top:251;width:2;height:80" coordorigin="10736,251" coordsize="1,80" path="m10736,331l10736,251e" filled="false" stroked="true" strokeweight=".748pt" strokecolor="#939598">
                <v:path arrowok="t"/>
              </v:shape>
            </v:group>
            <v:group style="position:absolute;left:10696;top:251;width:2;height:80" coordorigin="10696,251" coordsize="2,80">
              <v:shape style="position:absolute;left:10696;top:251;width:2;height:80" coordorigin="10696,251" coordsize="0,80" path="m10696,331l10696,251e" filled="false" stroked="true" strokeweight=".748pt" strokecolor="#939598">
                <v:path arrowok="t"/>
              </v:shape>
            </v:group>
            <v:group style="position:absolute;left:10656;top:251;width:2;height:80" coordorigin="10656,251" coordsize="2,80">
              <v:shape style="position:absolute;left:10656;top:251;width:2;height:80" coordorigin="10656,251" coordsize="0,80" path="m10656,331l10656,251e" filled="false" stroked="true" strokeweight=".748pt" strokecolor="#939598">
                <v:path arrowok="t"/>
              </v:shape>
            </v:group>
            <v:group style="position:absolute;left:10616;top:251;width:2;height:80" coordorigin="10616,251" coordsize="2,80">
              <v:shape style="position:absolute;left:10616;top:251;width:2;height:80" coordorigin="10616,251" coordsize="0,80" path="m10616,331l10616,251e" filled="false" stroked="true" strokeweight=".748pt" strokecolor="#939598">
                <v:path arrowok="t"/>
              </v:shape>
            </v:group>
            <v:group style="position:absolute;left:10576;top:251;width:2;height:80" coordorigin="10576,251" coordsize="2,80">
              <v:shape style="position:absolute;left:10576;top:251;width:2;height:80" coordorigin="10576,251" coordsize="0,80" path="m10576,331l10576,251e" filled="false" stroked="true" strokeweight=".748pt" strokecolor="#939598">
                <v:path arrowok="t"/>
              </v:shape>
            </v:group>
            <v:group style="position:absolute;left:10536;top:251;width:2;height:80" coordorigin="10536,251" coordsize="2,80">
              <v:shape style="position:absolute;left:10536;top:251;width:2;height:80" coordorigin="10536,251" coordsize="1,80" path="m10536,331l10536,251e" filled="false" stroked="true" strokeweight=".748pt" strokecolor="#939598">
                <v:path arrowok="t"/>
              </v:shape>
            </v:group>
            <v:group style="position:absolute;left:10496;top:251;width:2;height:80" coordorigin="10496,251" coordsize="2,80">
              <v:shape style="position:absolute;left:10496;top:251;width:2;height:80" coordorigin="10496,251" coordsize="0,80" path="m10496,331l10496,251e" filled="false" stroked="true" strokeweight=".748pt" strokecolor="#939598">
                <v:path arrowok="t"/>
              </v:shape>
            </v:group>
            <v:group style="position:absolute;left:10456;top:251;width:2;height:80" coordorigin="10456,251" coordsize="2,80">
              <v:shape style="position:absolute;left:10456;top:251;width:2;height:80" coordorigin="10456,251" coordsize="0,80" path="m10456,331l10456,251e" filled="false" stroked="true" strokeweight=".748pt" strokecolor="#939598">
                <v:path arrowok="t"/>
              </v:shape>
            </v:group>
            <v:group style="position:absolute;left:10416;top:251;width:2;height:80" coordorigin="10416,251" coordsize="2,80">
              <v:shape style="position:absolute;left:10416;top:251;width:2;height:80" coordorigin="10416,251" coordsize="0,80" path="m10416,331l10416,251e" filled="false" stroked="true" strokeweight=".748pt" strokecolor="#939598">
                <v:path arrowok="t"/>
              </v:shape>
            </v:group>
            <v:group style="position:absolute;left:10376;top:251;width:2;height:80" coordorigin="10376,251" coordsize="2,80">
              <v:shape style="position:absolute;left:10376;top:251;width:2;height:80" coordorigin="10376,251" coordsize="0,80" path="m10376,331l10376,251e" filled="false" stroked="true" strokeweight=".748pt" strokecolor="#939598">
                <v:path arrowok="t"/>
              </v:shape>
            </v:group>
            <v:group style="position:absolute;left:10336;top:251;width:2;height:80" coordorigin="10336,251" coordsize="2,80">
              <v:shape style="position:absolute;left:10336;top:251;width:2;height:80" coordorigin="10336,251" coordsize="0,80" path="m10336,331l10336,251e" filled="false" stroked="true" strokeweight=".748pt" strokecolor="#939598">
                <v:path arrowok="t"/>
              </v:shape>
            </v:group>
            <v:group style="position:absolute;left:10296;top:251;width:2;height:80" coordorigin="10296,251" coordsize="2,80">
              <v:shape style="position:absolute;left:10296;top:251;width:2;height:80" coordorigin="10296,251" coordsize="0,80" path="m10296,331l10296,251e" filled="false" stroked="true" strokeweight=".748pt" strokecolor="#939598">
                <v:path arrowok="t"/>
              </v:shape>
            </v:group>
            <v:group style="position:absolute;left:10256;top:251;width:2;height:80" coordorigin="10256,251" coordsize="2,80">
              <v:shape style="position:absolute;left:10256;top:251;width:2;height:80" coordorigin="10256,251" coordsize="1,80" path="m10256,331l10256,251e" filled="false" stroked="true" strokeweight=".748pt" strokecolor="#939598">
                <v:path arrowok="t"/>
              </v:shape>
            </v:group>
            <v:group style="position:absolute;left:10215;top:252;width:2;height:80" coordorigin="10215,252" coordsize="2,80">
              <v:shape style="position:absolute;left:10215;top:252;width:2;height:80" coordorigin="10215,252" coordsize="1,80" path="m10215,332l10215,252e" filled="false" stroked="true" strokeweight=".748pt" strokecolor="#939598">
                <v:path arrowok="t"/>
              </v:shape>
            </v:group>
            <v:group style="position:absolute;left:10175;top:252;width:2;height:80" coordorigin="10175,252" coordsize="2,80">
              <v:shape style="position:absolute;left:10175;top:252;width:2;height:80" coordorigin="10175,252" coordsize="1,80" path="m10175,332l10175,252e" filled="false" stroked="true" strokeweight=".748pt" strokecolor="#939598">
                <v:path arrowok="t"/>
              </v:shape>
            </v:group>
            <v:group style="position:absolute;left:10135;top:252;width:2;height:80" coordorigin="10135,252" coordsize="2,80">
              <v:shape style="position:absolute;left:10135;top:252;width:2;height:80" coordorigin="10135,252" coordsize="1,80" path="m10135,332l10135,252e" filled="false" stroked="true" strokeweight=".748pt" strokecolor="#939598">
                <v:path arrowok="t"/>
              </v:shape>
            </v:group>
            <v:group style="position:absolute;left:10095;top:252;width:2;height:80" coordorigin="10095,252" coordsize="2,80">
              <v:shape style="position:absolute;left:10095;top:252;width:2;height:80" coordorigin="10095,252" coordsize="1,80" path="m10095,332l10095,252e" filled="false" stroked="true" strokeweight=".748pt" strokecolor="#939598">
                <v:path arrowok="t"/>
              </v:shape>
            </v:group>
            <v:group style="position:absolute;left:10055;top:252;width:2;height:80" coordorigin="10055,252" coordsize="2,80">
              <v:shape style="position:absolute;left:10055;top:252;width:2;height:80" coordorigin="10055,252" coordsize="1,80" path="m10055,332l10055,252e" filled="false" stroked="true" strokeweight=".748pt" strokecolor="#939598">
                <v:path arrowok="t"/>
              </v:shape>
            </v:group>
            <v:group style="position:absolute;left:10015;top:252;width:2;height:80" coordorigin="10015,252" coordsize="2,80">
              <v:shape style="position:absolute;left:10015;top:252;width:2;height:80" coordorigin="10015,252" coordsize="0,80" path="m10015,332l10015,252e" filled="false" stroked="true" strokeweight=".748pt" strokecolor="#939598">
                <v:path arrowok="t"/>
              </v:shape>
            </v:group>
            <v:group style="position:absolute;left:9975;top:252;width:2;height:80" coordorigin="9975,252" coordsize="2,80">
              <v:shape style="position:absolute;left:9975;top:252;width:2;height:80" coordorigin="9975,252" coordsize="0,80" path="m9975,332l9975,252e" filled="false" stroked="true" strokeweight=".748pt" strokecolor="#939598">
                <v:path arrowok="t"/>
              </v:shape>
            </v:group>
            <v:group style="position:absolute;left:9935;top:252;width:2;height:80" coordorigin="9935,252" coordsize="2,80">
              <v:shape style="position:absolute;left:9935;top:252;width:2;height:80" coordorigin="9935,252" coordsize="0,80" path="m9935,332l9935,252e" filled="false" stroked="true" strokeweight=".748pt" strokecolor="#939598">
                <v:path arrowok="t"/>
              </v:shape>
            </v:group>
            <v:group style="position:absolute;left:9895;top:252;width:2;height:80" coordorigin="9895,252" coordsize="2,80">
              <v:shape style="position:absolute;left:9895;top:252;width:2;height:80" coordorigin="9895,252" coordsize="1,80" path="m9895,332l9895,252e" filled="false" stroked="true" strokeweight=".748pt" strokecolor="#939598">
                <v:path arrowok="t"/>
              </v:shape>
            </v:group>
            <v:group style="position:absolute;left:9855;top:252;width:2;height:80" coordorigin="9855,252" coordsize="2,80">
              <v:shape style="position:absolute;left:9855;top:252;width:2;height:80" coordorigin="9855,252" coordsize="1,80" path="m9855,332l9855,252e" filled="false" stroked="true" strokeweight=".748pt" strokecolor="#939598">
                <v:path arrowok="t"/>
              </v:shape>
            </v:group>
            <v:group style="position:absolute;left:9815;top:252;width:2;height:80" coordorigin="9815,252" coordsize="2,80">
              <v:shape style="position:absolute;left:9815;top:252;width:2;height:80" coordorigin="9815,252" coordsize="0,80" path="m9815,332l9815,252e" filled="false" stroked="true" strokeweight=".748pt" strokecolor="#939598">
                <v:path arrowok="t"/>
              </v:shape>
            </v:group>
            <v:group style="position:absolute;left:9775;top:252;width:2;height:80" coordorigin="9775,252" coordsize="2,80">
              <v:shape style="position:absolute;left:9775;top:252;width:2;height:80" coordorigin="9775,252" coordsize="1,80" path="m9775,332l9775,252e" filled="false" stroked="true" strokeweight=".748pt" strokecolor="#939598">
                <v:path arrowok="t"/>
              </v:shape>
            </v:group>
            <v:group style="position:absolute;left:9735;top:252;width:2;height:80" coordorigin="9735,252" coordsize="2,80">
              <v:shape style="position:absolute;left:9735;top:252;width:2;height:80" coordorigin="9735,252" coordsize="1,80" path="m9735,332l9735,252e" filled="false" stroked="true" strokeweight=".748pt" strokecolor="#939598">
                <v:path arrowok="t"/>
              </v:shape>
            </v:group>
            <v:group style="position:absolute;left:9695;top:252;width:2;height:80" coordorigin="9695,252" coordsize="2,80">
              <v:shape style="position:absolute;left:9695;top:252;width:2;height:80" coordorigin="9695,252" coordsize="0,80" path="m9695,332l9695,252e" filled="false" stroked="true" strokeweight=".748pt" strokecolor="#939598">
                <v:path arrowok="t"/>
              </v:shape>
            </v:group>
            <v:group style="position:absolute;left:9655;top:252;width:2;height:80" coordorigin="9655,252" coordsize="2,80">
              <v:shape style="position:absolute;left:9655;top:252;width:2;height:80" coordorigin="9655,252" coordsize="0,80" path="m9655,332l9655,252e" filled="false" stroked="true" strokeweight=".748pt" strokecolor="#939598">
                <v:path arrowok="t"/>
              </v:shape>
            </v:group>
            <v:group style="position:absolute;left:9615;top:252;width:2;height:80" coordorigin="9615,252" coordsize="2,80">
              <v:shape style="position:absolute;left:9615;top:252;width:2;height:80" coordorigin="9615,252" coordsize="0,80" path="m9615,332l9615,252e" filled="false" stroked="true" strokeweight=".748pt" strokecolor="#939598">
                <v:path arrowok="t"/>
              </v:shape>
            </v:group>
            <v:group style="position:absolute;left:9574;top:252;width:2;height:80" coordorigin="9574,252" coordsize="2,80">
              <v:shape style="position:absolute;left:9574;top:252;width:2;height:80" coordorigin="9574,252" coordsize="1,80" path="m9575,332l9574,252e" filled="false" stroked="true" strokeweight=".748pt" strokecolor="#939598">
                <v:path arrowok="t"/>
              </v:shape>
            </v:group>
            <v:group style="position:absolute;left:9534;top:252;width:2;height:80" coordorigin="9534,252" coordsize="2,80">
              <v:shape style="position:absolute;left:9534;top:252;width:2;height:80" coordorigin="9534,252" coordsize="1,80" path="m9534,332l9534,252e" filled="false" stroked="true" strokeweight=".748pt" strokecolor="#939598">
                <v:path arrowok="t"/>
              </v:shape>
            </v:group>
            <v:group style="position:absolute;left:9494;top:252;width:2;height:80" coordorigin="9494,252" coordsize="2,80">
              <v:shape style="position:absolute;left:9494;top:252;width:2;height:80" coordorigin="9494,252" coordsize="0,80" path="m9494,332l9494,252e" filled="false" stroked="true" strokeweight=".748pt" strokecolor="#939598">
                <v:path arrowok="t"/>
              </v:shape>
            </v:group>
            <v:group style="position:absolute;left:9454;top:252;width:2;height:80" coordorigin="9454,252" coordsize="2,80">
              <v:shape style="position:absolute;left:9454;top:252;width:2;height:80" coordorigin="9454,252" coordsize="1,80" path="m9454,332l9454,252e" filled="false" stroked="true" strokeweight=".748pt" strokecolor="#939598">
                <v:path arrowok="t"/>
              </v:shape>
            </v:group>
            <v:group style="position:absolute;left:9414;top:252;width:2;height:80" coordorigin="9414,252" coordsize="2,80">
              <v:shape style="position:absolute;left:9414;top:252;width:2;height:80" coordorigin="9414,252" coordsize="0,80" path="m9414,332l9414,252e" filled="false" stroked="true" strokeweight=".748pt" strokecolor="#939598">
                <v:path arrowok="t"/>
              </v:shape>
            </v:group>
            <v:group style="position:absolute;left:9374;top:252;width:2;height:80" coordorigin="9374,252" coordsize="2,80">
              <v:shape style="position:absolute;left:9374;top:252;width:2;height:80" coordorigin="9374,252" coordsize="0,80" path="m9374,332l9374,252e" filled="false" stroked="true" strokeweight=".748pt" strokecolor="#939598">
                <v:path arrowok="t"/>
              </v:shape>
            </v:group>
            <v:group style="position:absolute;left:9334;top:252;width:2;height:80" coordorigin="9334,252" coordsize="2,80">
              <v:shape style="position:absolute;left:9334;top:252;width:2;height:80" coordorigin="9334,252" coordsize="1,80" path="m9334,332l9334,252e" filled="false" stroked="true" strokeweight=".748pt" strokecolor="#939598">
                <v:path arrowok="t"/>
              </v:shape>
            </v:group>
            <v:group style="position:absolute;left:9294;top:252;width:2;height:80" coordorigin="9294,252" coordsize="2,80">
              <v:shape style="position:absolute;left:9294;top:252;width:2;height:80" coordorigin="9294,252" coordsize="0,80" path="m9294,332l9294,252e" filled="false" stroked="true" strokeweight=".748pt" strokecolor="#939598">
                <v:path arrowok="t"/>
              </v:shape>
            </v:group>
            <v:group style="position:absolute;left:9254;top:252;width:2;height:80" coordorigin="9254,252" coordsize="2,80">
              <v:shape style="position:absolute;left:9254;top:252;width:2;height:80" coordorigin="9254,252" coordsize="1,80" path="m9254,332l9254,252e" filled="false" stroked="true" strokeweight=".748pt" strokecolor="#939598">
                <v:path arrowok="t"/>
              </v:shape>
            </v:group>
            <v:group style="position:absolute;left:9214;top:252;width:2;height:80" coordorigin="9214,252" coordsize="2,80">
              <v:shape style="position:absolute;left:9214;top:252;width:2;height:80" coordorigin="9214,252" coordsize="1,80" path="m9214,332l9214,252e" filled="false" stroked="true" strokeweight=".748pt" strokecolor="#939598">
                <v:path arrowok="t"/>
              </v:shape>
            </v:group>
            <v:group style="position:absolute;left:9174;top:252;width:2;height:80" coordorigin="9174,252" coordsize="2,80">
              <v:shape style="position:absolute;left:9174;top:252;width:2;height:80" coordorigin="9174,252" coordsize="0,80" path="m9174,332l9174,252e" filled="false" stroked="true" strokeweight=".748pt" strokecolor="#939598">
                <v:path arrowok="t"/>
              </v:shape>
            </v:group>
            <v:group style="position:absolute;left:9134;top:252;width:2;height:80" coordorigin="9134,252" coordsize="2,80">
              <v:shape style="position:absolute;left:9134;top:252;width:2;height:80" coordorigin="9134,252" coordsize="1,80" path="m9134,332l9134,252e" filled="false" stroked="true" strokeweight=".748pt" strokecolor="#939598">
                <v:path arrowok="t"/>
              </v:shape>
            </v:group>
            <v:group style="position:absolute;left:9094;top:252;width:2;height:80" coordorigin="9094,252" coordsize="2,80">
              <v:shape style="position:absolute;left:9094;top:252;width:2;height:80" coordorigin="9094,252" coordsize="0,80" path="m9094,332l9094,252e" filled="false" stroked="true" strokeweight=".748pt" strokecolor="#939598">
                <v:path arrowok="t"/>
              </v:shape>
            </v:group>
            <v:group style="position:absolute;left:9054;top:252;width:2;height:80" coordorigin="9054,252" coordsize="2,80">
              <v:shape style="position:absolute;left:9054;top:252;width:2;height:80" coordorigin="9054,252" coordsize="1,80" path="m9054,332l9054,252e" filled="false" stroked="true" strokeweight=".748pt" strokecolor="#939598">
                <v:path arrowok="t"/>
              </v:shape>
            </v:group>
            <v:group style="position:absolute;left:9014;top:252;width:2;height:80" coordorigin="9014,252" coordsize="2,80">
              <v:shape style="position:absolute;left:9014;top:252;width:2;height:80" coordorigin="9014,252" coordsize="1,80" path="m9014,332l9014,252e" filled="false" stroked="true" strokeweight=".748pt" strokecolor="#939598">
                <v:path arrowok="t"/>
              </v:shape>
            </v:group>
            <v:group style="position:absolute;left:8974;top:252;width:2;height:80" coordorigin="8974,252" coordsize="2,80">
              <v:shape style="position:absolute;left:8974;top:252;width:2;height:80" coordorigin="8974,252" coordsize="1,80" path="m8974,332l8974,252e" filled="false" stroked="true" strokeweight=".748pt" strokecolor="#939598">
                <v:path arrowok="t"/>
              </v:shape>
            </v:group>
            <v:group style="position:absolute;left:8934;top:252;width:2;height:80" coordorigin="8934,252" coordsize="2,80">
              <v:shape style="position:absolute;left:8934;top:252;width:2;height:80" coordorigin="8934,252" coordsize="1,80" path="m8934,332l8934,252e" filled="false" stroked="true" strokeweight=".748pt" strokecolor="#939598">
                <v:path arrowok="t"/>
              </v:shape>
            </v:group>
            <v:group style="position:absolute;left:8893;top:252;width:2;height:80" coordorigin="8893,252" coordsize="2,80">
              <v:shape style="position:absolute;left:8893;top:252;width:2;height:80" coordorigin="8893,252" coordsize="1,80" path="m8893,332l8893,252e" filled="false" stroked="true" strokeweight=".748pt" strokecolor="#939598">
                <v:path arrowok="t"/>
              </v:shape>
            </v:group>
            <v:group style="position:absolute;left:8853;top:252;width:2;height:80" coordorigin="8853,252" coordsize="2,80">
              <v:shape style="position:absolute;left:8853;top:252;width:2;height:80" coordorigin="8853,252" coordsize="1,80" path="m8853,332l8853,252e" filled="false" stroked="true" strokeweight=".748pt" strokecolor="#939598">
                <v:path arrowok="t"/>
              </v:shape>
            </v:group>
            <v:group style="position:absolute;left:8813;top:252;width:2;height:80" coordorigin="8813,252" coordsize="2,80">
              <v:shape style="position:absolute;left:8813;top:252;width:2;height:80" coordorigin="8813,252" coordsize="0,80" path="m8813,332l8813,252e" filled="false" stroked="true" strokeweight=".748pt" strokecolor="#939598">
                <v:path arrowok="t"/>
              </v:shape>
            </v:group>
            <v:group style="position:absolute;left:8773;top:252;width:2;height:80" coordorigin="8773,252" coordsize="2,80">
              <v:shape style="position:absolute;left:8773;top:252;width:2;height:80" coordorigin="8773,252" coordsize="1,80" path="m8773,332l8773,252e" filled="false" stroked="true" strokeweight=".748pt" strokecolor="#939598">
                <v:path arrowok="t"/>
              </v:shape>
            </v:group>
            <v:group style="position:absolute;left:8733;top:252;width:2;height:80" coordorigin="8733,252" coordsize="2,80">
              <v:shape style="position:absolute;left:8733;top:252;width:2;height:80" coordorigin="8733,252" coordsize="0,80" path="m8733,332l8733,252e" filled="false" stroked="true" strokeweight=".748pt" strokecolor="#939598">
                <v:path arrowok="t"/>
              </v:shape>
            </v:group>
            <v:group style="position:absolute;left:8693;top:252;width:2;height:80" coordorigin="8693,252" coordsize="2,80">
              <v:shape style="position:absolute;left:8693;top:252;width:2;height:80" coordorigin="8693,252" coordsize="1,80" path="m8693,332l8693,252e" filled="false" stroked="true" strokeweight=".748pt" strokecolor="#939598">
                <v:path arrowok="t"/>
              </v:shape>
            </v:group>
            <v:group style="position:absolute;left:8653;top:252;width:2;height:80" coordorigin="8653,252" coordsize="2,80">
              <v:shape style="position:absolute;left:8653;top:252;width:2;height:80" coordorigin="8653,252" coordsize="1,80" path="m8653,332l8653,252e" filled="false" stroked="true" strokeweight=".748pt" strokecolor="#939598">
                <v:path arrowok="t"/>
              </v:shape>
            </v:group>
            <v:group style="position:absolute;left:8613;top:252;width:2;height:80" coordorigin="8613,252" coordsize="2,80">
              <v:shape style="position:absolute;left:8613;top:252;width:2;height:80" coordorigin="8613,252" coordsize="0,80" path="m8613,332l8613,252e" filled="false" stroked="true" strokeweight=".748pt" strokecolor="#939598">
                <v:path arrowok="t"/>
              </v:shape>
            </v:group>
            <v:group style="position:absolute;left:8573;top:252;width:2;height:80" coordorigin="8573,252" coordsize="2,80">
              <v:shape style="position:absolute;left:8573;top:252;width:2;height:80" coordorigin="8573,252" coordsize="0,80" path="m8573,332l8573,252e" filled="false" stroked="true" strokeweight=".748pt" strokecolor="#939598">
                <v:path arrowok="t"/>
              </v:shape>
            </v:group>
            <v:group style="position:absolute;left:8533;top:252;width:2;height:80" coordorigin="8533,252" coordsize="2,80">
              <v:shape style="position:absolute;left:8533;top:252;width:2;height:80" coordorigin="8533,252" coordsize="0,80" path="m8533,332l8533,252e" filled="false" stroked="true" strokeweight=".748pt" strokecolor="#939598">
                <v:path arrowok="t"/>
              </v:shape>
            </v:group>
            <v:group style="position:absolute;left:8493;top:252;width:2;height:80" coordorigin="8493,252" coordsize="2,80">
              <v:shape style="position:absolute;left:8493;top:252;width:2;height:80" coordorigin="8493,252" coordsize="0,80" path="m8493,332l8493,252e" filled="false" stroked="true" strokeweight=".748pt" strokecolor="#939598">
                <v:path arrowok="t"/>
              </v:shape>
            </v:group>
            <v:group style="position:absolute;left:8453;top:252;width:2;height:80" coordorigin="8453,252" coordsize="2,80">
              <v:shape style="position:absolute;left:8453;top:252;width:2;height:80" coordorigin="8453,252" coordsize="1,80" path="m8453,332l8453,252e" filled="false" stroked="true" strokeweight=".748pt" strokecolor="#939598">
                <v:path arrowok="t"/>
              </v:shape>
            </v:group>
            <v:group style="position:absolute;left:8413;top:252;width:2;height:80" coordorigin="8413,252" coordsize="2,80">
              <v:shape style="position:absolute;left:8413;top:252;width:2;height:80" coordorigin="8413,252" coordsize="0,80" path="m8413,332l8413,252e" filled="false" stroked="true" strokeweight=".748pt" strokecolor="#939598">
                <v:path arrowok="t"/>
              </v:shape>
            </v:group>
            <v:group style="position:absolute;left:8373;top:252;width:2;height:80" coordorigin="8373,252" coordsize="2,80">
              <v:shape style="position:absolute;left:8373;top:252;width:2;height:80" coordorigin="8373,252" coordsize="1,80" path="m8373,332l8373,252e" filled="false" stroked="true" strokeweight=".748pt" strokecolor="#939598">
                <v:path arrowok="t"/>
              </v:shape>
            </v:group>
            <v:group style="position:absolute;left:8333;top:252;width:2;height:80" coordorigin="8333,252" coordsize="2,80">
              <v:shape style="position:absolute;left:8333;top:252;width:2;height:80" coordorigin="8333,252" coordsize="0,80" path="m8333,332l8333,252e" filled="false" stroked="true" strokeweight=".748pt" strokecolor="#939598">
                <v:path arrowok="t"/>
              </v:shape>
            </v:group>
            <v:group style="position:absolute;left:8293;top:252;width:2;height:80" coordorigin="8293,252" coordsize="2,80">
              <v:shape style="position:absolute;left:8293;top:252;width:2;height:80" coordorigin="8293,252" coordsize="0,80" path="m8293,332l8293,252e" filled="false" stroked="true" strokeweight=".748pt" strokecolor="#939598">
                <v:path arrowok="t"/>
              </v:shape>
            </v:group>
            <v:group style="position:absolute;left:8252;top:252;width:2;height:80" coordorigin="8252,252" coordsize="2,80">
              <v:shape style="position:absolute;left:8252;top:252;width:2;height:80" coordorigin="8252,252" coordsize="0,80" path="m8253,332l8252,252e" filled="false" stroked="true" strokeweight=".748pt" strokecolor="#939598">
                <v:path arrowok="t"/>
              </v:shape>
            </v:group>
            <v:group style="position:absolute;left:8212;top:252;width:2;height:80" coordorigin="8212,252" coordsize="2,80">
              <v:shape style="position:absolute;left:8212;top:252;width:2;height:80" coordorigin="8212,252" coordsize="0,80" path="m8212,332l8212,252e" filled="false" stroked="true" strokeweight=".748pt" strokecolor="#939598">
                <v:path arrowok="t"/>
              </v:shape>
            </v:group>
            <v:group style="position:absolute;left:8172;top:252;width:2;height:80" coordorigin="8172,252" coordsize="2,80">
              <v:shape style="position:absolute;left:8172;top:252;width:2;height:80" coordorigin="8172,252" coordsize="0,80" path="m8172,332l8172,252e" filled="false" stroked="true" strokeweight=".748pt" strokecolor="#939598">
                <v:path arrowok="t"/>
              </v:shape>
            </v:group>
            <v:group style="position:absolute;left:8132;top:252;width:2;height:80" coordorigin="8132,252" coordsize="2,80">
              <v:shape style="position:absolute;left:8132;top:252;width:2;height:80" coordorigin="8132,252" coordsize="1,80" path="m8132,332l8132,252e" filled="false" stroked="true" strokeweight=".748pt" strokecolor="#939598">
                <v:path arrowok="t"/>
              </v:shape>
            </v:group>
            <v:group style="position:absolute;left:8092;top:252;width:2;height:80" coordorigin="8092,252" coordsize="2,80">
              <v:shape style="position:absolute;left:8092;top:252;width:2;height:80" coordorigin="8092,252" coordsize="0,80" path="m8092,332l8092,252e" filled="false" stroked="true" strokeweight=".748pt" strokecolor="#939598">
                <v:path arrowok="t"/>
              </v:shape>
            </v:group>
            <v:group style="position:absolute;left:8052;top:252;width:2;height:80" coordorigin="8052,252" coordsize="2,80">
              <v:shape style="position:absolute;left:8052;top:252;width:2;height:80" coordorigin="8052,252" coordsize="1,80" path="m8052,332l8052,252e" filled="false" stroked="true" strokeweight=".748pt" strokecolor="#939598">
                <v:path arrowok="t"/>
              </v:shape>
            </v:group>
            <v:group style="position:absolute;left:8012;top:252;width:2;height:80" coordorigin="8012,252" coordsize="2,80">
              <v:shape style="position:absolute;left:8012;top:252;width:2;height:80" coordorigin="8012,252" coordsize="0,80" path="m8012,332l8012,252e" filled="false" stroked="true" strokeweight=".748pt" strokecolor="#939598">
                <v:path arrowok="t"/>
              </v:shape>
            </v:group>
            <v:group style="position:absolute;left:7972;top:252;width:2;height:80" coordorigin="7972,252" coordsize="2,80">
              <v:shape style="position:absolute;left:7972;top:252;width:2;height:80" coordorigin="7972,252" coordsize="0,80" path="m7972,332l7972,252e" filled="false" stroked="true" strokeweight=".748pt" strokecolor="#939598">
                <v:path arrowok="t"/>
              </v:shape>
            </v:group>
            <v:group style="position:absolute;left:7932;top:252;width:2;height:80" coordorigin="7932,252" coordsize="2,80">
              <v:shape style="position:absolute;left:7932;top:252;width:2;height:80" coordorigin="7932,252" coordsize="0,80" path="m7932,332l7932,252e" filled="false" stroked="true" strokeweight=".748pt" strokecolor="#939598">
                <v:path arrowok="t"/>
              </v:shape>
            </v:group>
            <v:group style="position:absolute;left:7892;top:252;width:2;height:80" coordorigin="7892,252" coordsize="2,80">
              <v:shape style="position:absolute;left:7892;top:252;width:2;height:80" coordorigin="7892,252" coordsize="1,80" path="m7892,332l7892,252e" filled="false" stroked="true" strokeweight=".748pt" strokecolor="#939598">
                <v:path arrowok="t"/>
              </v:shape>
            </v:group>
            <v:group style="position:absolute;left:7852;top:252;width:2;height:80" coordorigin="7852,252" coordsize="2,80">
              <v:shape style="position:absolute;left:7852;top:252;width:2;height:80" coordorigin="7852,252" coordsize="1,80" path="m7852,332l7852,252e" filled="false" stroked="true" strokeweight=".748pt" strokecolor="#939598">
                <v:path arrowok="t"/>
              </v:shape>
            </v:group>
            <v:group style="position:absolute;left:7812;top:252;width:2;height:80" coordorigin="7812,252" coordsize="2,80">
              <v:shape style="position:absolute;left:7812;top:252;width:2;height:80" coordorigin="7812,252" coordsize="1,80" path="m7812,332l7812,252e" filled="false" stroked="true" strokeweight=".748pt" strokecolor="#939598">
                <v:path arrowok="t"/>
              </v:shape>
            </v:group>
            <v:group style="position:absolute;left:7772;top:252;width:2;height:80" coordorigin="7772,252" coordsize="2,80">
              <v:shape style="position:absolute;left:7772;top:252;width:2;height:80" coordorigin="7772,252" coordsize="1,80" path="m7772,332l7772,252e" filled="false" stroked="true" strokeweight=".748pt" strokecolor="#939598">
                <v:path arrowok="t"/>
              </v:shape>
            </v:group>
            <v:group style="position:absolute;left:7732;top:252;width:2;height:80" coordorigin="7732,252" coordsize="2,80">
              <v:shape style="position:absolute;left:7732;top:252;width:2;height:80" coordorigin="7732,252" coordsize="1,80" path="m7732,332l7732,252e" filled="false" stroked="true" strokeweight=".748pt" strokecolor="#939598">
                <v:path arrowok="t"/>
              </v:shape>
            </v:group>
            <v:group style="position:absolute;left:7692;top:252;width:2;height:80" coordorigin="7692,252" coordsize="2,80">
              <v:shape style="position:absolute;left:7692;top:252;width:2;height:80" coordorigin="7692,252" coordsize="1,80" path="m7692,332l7692,252e" filled="false" stroked="true" strokeweight=".748pt" strokecolor="#939598">
                <v:path arrowok="t"/>
              </v:shape>
            </v:group>
            <v:group style="position:absolute;left:7652;top:252;width:2;height:80" coordorigin="7652,252" coordsize="2,80">
              <v:shape style="position:absolute;left:7652;top:252;width:2;height:80" coordorigin="7652,252" coordsize="0,80" path="m7652,332l7652,252e" filled="false" stroked="true" strokeweight=".748pt" strokecolor="#939598">
                <v:path arrowok="t"/>
              </v:shape>
            </v:group>
            <v:group style="position:absolute;left:7612;top:252;width:2;height:80" coordorigin="7612,252" coordsize="2,80">
              <v:shape style="position:absolute;left:7612;top:252;width:2;height:80" coordorigin="7612,252" coordsize="1,80" path="m7612,332l7612,252e" filled="false" stroked="true" strokeweight=".748pt" strokecolor="#939598">
                <v:path arrowok="t"/>
              </v:shape>
            </v:group>
            <v:group style="position:absolute;left:7571;top:252;width:2;height:80" coordorigin="7571,252" coordsize="2,80">
              <v:shape style="position:absolute;left:7571;top:252;width:2;height:80" coordorigin="7571,252" coordsize="1,80" path="m7571,332l7571,252e" filled="false" stroked="true" strokeweight=".748pt" strokecolor="#939598">
                <v:path arrowok="t"/>
              </v:shape>
            </v:group>
            <v:group style="position:absolute;left:7531;top:252;width:2;height:80" coordorigin="7531,252" coordsize="2,80">
              <v:shape style="position:absolute;left:7531;top:252;width:2;height:80" coordorigin="7531,252" coordsize="0,80" path="m7531,332l7531,252e" filled="false" stroked="true" strokeweight=".748pt" strokecolor="#939598">
                <v:path arrowok="t"/>
              </v:shape>
            </v:group>
            <v:group style="position:absolute;left:7491;top:252;width:2;height:80" coordorigin="7491,252" coordsize="2,80">
              <v:shape style="position:absolute;left:7491;top:252;width:2;height:80" coordorigin="7491,252" coordsize="1,80" path="m7491,332l7491,252e" filled="false" stroked="true" strokeweight=".748pt" strokecolor="#939598">
                <v:path arrowok="t"/>
              </v:shape>
            </v:group>
            <v:group style="position:absolute;left:7451;top:252;width:2;height:80" coordorigin="7451,252" coordsize="2,80">
              <v:shape style="position:absolute;left:7451;top:252;width:2;height:80" coordorigin="7451,252" coordsize="0,80" path="m7451,332l7451,252e" filled="false" stroked="true" strokeweight=".748pt" strokecolor="#939598">
                <v:path arrowok="t"/>
              </v:shape>
            </v:group>
            <v:group style="position:absolute;left:7411;top:252;width:2;height:80" coordorigin="7411,252" coordsize="2,80">
              <v:shape style="position:absolute;left:7411;top:252;width:2;height:80" coordorigin="7411,252" coordsize="0,80" path="m7411,332l7411,252e" filled="false" stroked="true" strokeweight=".748pt" strokecolor="#939598">
                <v:path arrowok="t"/>
              </v:shape>
            </v:group>
            <v:group style="position:absolute;left:7371;top:252;width:2;height:80" coordorigin="7371,252" coordsize="2,80">
              <v:shape style="position:absolute;left:7371;top:252;width:2;height:80" coordorigin="7371,252" coordsize="1,80" path="m7371,332l7371,252e" filled="false" stroked="true" strokeweight=".748pt" strokecolor="#939598">
                <v:path arrowok="t"/>
              </v:shape>
            </v:group>
            <v:group style="position:absolute;left:7331;top:252;width:2;height:80" coordorigin="7331,252" coordsize="2,80">
              <v:shape style="position:absolute;left:7331;top:252;width:2;height:80" coordorigin="7331,252" coordsize="0,80" path="m7331,332l7331,252e" filled="false" stroked="true" strokeweight=".748pt" strokecolor="#939598">
                <v:path arrowok="t"/>
              </v:shape>
            </v:group>
            <v:group style="position:absolute;left:7291;top:252;width:2;height:80" coordorigin="7291,252" coordsize="2,80">
              <v:shape style="position:absolute;left:7291;top:252;width:2;height:80" coordorigin="7291,252" coordsize="1,80" path="m7291,332l7291,252e" filled="false" stroked="true" strokeweight=".748pt" strokecolor="#939598">
                <v:path arrowok="t"/>
              </v:shape>
            </v:group>
            <v:group style="position:absolute;left:7251;top:252;width:2;height:80" coordorigin="7251,252" coordsize="2,80">
              <v:shape style="position:absolute;left:7251;top:252;width:2;height:80" coordorigin="7251,252" coordsize="1,80" path="m7251,332l7251,252e" filled="false" stroked="true" strokeweight=".748pt" strokecolor="#939598">
                <v:path arrowok="t"/>
              </v:shape>
            </v:group>
            <v:group style="position:absolute;left:7211;top:252;width:2;height:80" coordorigin="7211,252" coordsize="2,80">
              <v:shape style="position:absolute;left:7211;top:252;width:2;height:80" coordorigin="7211,252" coordsize="0,80" path="m7211,332l7211,252e" filled="false" stroked="true" strokeweight=".748pt" strokecolor="#939598">
                <v:path arrowok="t"/>
              </v:shape>
            </v:group>
            <v:group style="position:absolute;left:7171;top:252;width:2;height:80" coordorigin="7171,252" coordsize="2,80">
              <v:shape style="position:absolute;left:7171;top:252;width:2;height:80" coordorigin="7171,252" coordsize="1,80" path="m7171,332l7171,252e" filled="false" stroked="true" strokeweight=".748pt" strokecolor="#939598">
                <v:path arrowok="t"/>
              </v:shape>
            </v:group>
            <v:group style="position:absolute;left:7131;top:252;width:2;height:80" coordorigin="7131,252" coordsize="2,80">
              <v:shape style="position:absolute;left:7131;top:252;width:2;height:80" coordorigin="7131,252" coordsize="0,80" path="m7131,332l7131,252e" filled="false" stroked="true" strokeweight=".748pt" strokecolor="#939598">
                <v:path arrowok="t"/>
              </v:shape>
            </v:group>
            <v:group style="position:absolute;left:7091;top:252;width:2;height:80" coordorigin="7091,252" coordsize="2,80">
              <v:shape style="position:absolute;left:7091;top:252;width:2;height:80" coordorigin="7091,252" coordsize="0,80" path="m7091,332l7091,252e" filled="false" stroked="true" strokeweight=".748pt" strokecolor="#939598">
                <v:path arrowok="t"/>
              </v:shape>
            </v:group>
            <v:group style="position:absolute;left:7051;top:252;width:2;height:80" coordorigin="7051,252" coordsize="2,80">
              <v:shape style="position:absolute;left:7051;top:252;width:2;height:80" coordorigin="7051,252" coordsize="1,80" path="m7051,332l7051,252e" filled="false" stroked="true" strokeweight=".748pt" strokecolor="#939598">
                <v:path arrowok="t"/>
              </v:shape>
            </v:group>
            <v:group style="position:absolute;left:7011;top:252;width:2;height:80" coordorigin="7011,252" coordsize="2,80">
              <v:shape style="position:absolute;left:7011;top:252;width:2;height:80" coordorigin="7011,252" coordsize="0,80" path="m7011,332l7011,252e" filled="false" stroked="true" strokeweight=".748pt" strokecolor="#939598">
                <v:path arrowok="t"/>
              </v:shape>
            </v:group>
            <v:group style="position:absolute;left:6971;top:252;width:2;height:80" coordorigin="6971,252" coordsize="2,80">
              <v:shape style="position:absolute;left:6971;top:252;width:2;height:80" coordorigin="6971,252" coordsize="1,80" path="m6971,332l6971,252e" filled="false" stroked="true" strokeweight=".748pt" strokecolor="#939598">
                <v:path arrowok="t"/>
              </v:shape>
            </v:group>
            <v:group style="position:absolute;left:6930;top:252;width:2;height:80" coordorigin="6930,252" coordsize="2,80">
              <v:shape style="position:absolute;left:6930;top:252;width:2;height:80" coordorigin="6930,252" coordsize="1,80" path="m6931,332l6930,252e" filled="false" stroked="true" strokeweight=".748pt" strokecolor="#939598">
                <v:path arrowok="t"/>
              </v:shape>
            </v:group>
            <v:group style="position:absolute;left:6890;top:252;width:2;height:80" coordorigin="6890,252" coordsize="2,80">
              <v:shape style="position:absolute;left:6890;top:252;width:2;height:80" coordorigin="6890,252" coordsize="0,80" path="m6890,332l6890,252e" filled="false" stroked="true" strokeweight=".748pt" strokecolor="#939598">
                <v:path arrowok="t"/>
              </v:shape>
            </v:group>
            <v:group style="position:absolute;left:6850;top:252;width:2;height:80" coordorigin="6850,252" coordsize="2,80">
              <v:shape style="position:absolute;left:6850;top:252;width:2;height:80" coordorigin="6850,252" coordsize="1,80" path="m6850,332l6850,252e" filled="false" stroked="true" strokeweight=".748pt" strokecolor="#939598">
                <v:path arrowok="t"/>
              </v:shape>
            </v:group>
            <v:group style="position:absolute;left:6810;top:253;width:2;height:80" coordorigin="6810,253" coordsize="2,80">
              <v:shape style="position:absolute;left:6810;top:253;width:2;height:80" coordorigin="6810,253" coordsize="0,80" path="m6810,333l6810,253e" filled="false" stroked="true" strokeweight=".748pt" strokecolor="#939598">
                <v:path arrowok="t"/>
              </v:shape>
            </v:group>
            <v:group style="position:absolute;left:6770;top:253;width:2;height:80" coordorigin="6770,253" coordsize="2,80">
              <v:shape style="position:absolute;left:6770;top:253;width:2;height:80" coordorigin="6770,253" coordsize="1,80" path="m6770,333l6770,253e" filled="false" stroked="true" strokeweight=".748pt" strokecolor="#939598">
                <v:path arrowok="t"/>
              </v:shape>
            </v:group>
            <v:group style="position:absolute;left:6730;top:253;width:2;height:80" coordorigin="6730,253" coordsize="2,80">
              <v:shape style="position:absolute;left:6730;top:253;width:2;height:80" coordorigin="6730,253" coordsize="0,80" path="m6730,333l6730,253e" filled="false" stroked="true" strokeweight=".748pt" strokecolor="#939598">
                <v:path arrowok="t"/>
              </v:shape>
            </v:group>
            <v:group style="position:absolute;left:6690;top:253;width:2;height:80" coordorigin="6690,253" coordsize="2,80">
              <v:shape style="position:absolute;left:6690;top:253;width:2;height:80" coordorigin="6690,253" coordsize="1,80" path="m6690,333l6690,253e" filled="false" stroked="true" strokeweight=".748pt" strokecolor="#939598">
                <v:path arrowok="t"/>
              </v:shape>
            </v:group>
            <v:group style="position:absolute;left:6650;top:253;width:2;height:80" coordorigin="6650,253" coordsize="2,80">
              <v:shape style="position:absolute;left:6650;top:253;width:2;height:80" coordorigin="6650,253" coordsize="1,80" path="m6650,333l6650,253e" filled="false" stroked="true" strokeweight=".748pt" strokecolor="#939598">
                <v:path arrowok="t"/>
              </v:shape>
            </v:group>
            <v:group style="position:absolute;left:6610;top:253;width:2;height:80" coordorigin="6610,253" coordsize="2,80">
              <v:shape style="position:absolute;left:6610;top:253;width:2;height:80" coordorigin="6610,253" coordsize="1,80" path="m6610,333l6610,253e" filled="false" stroked="true" strokeweight=".748pt" strokecolor="#939598">
                <v:path arrowok="t"/>
              </v:shape>
            </v:group>
            <v:group style="position:absolute;left:6570;top:253;width:2;height:80" coordorigin="6570,253" coordsize="2,80">
              <v:shape style="position:absolute;left:6570;top:253;width:2;height:80" coordorigin="6570,253" coordsize="1,80" path="m6570,333l6570,253e" filled="false" stroked="true" strokeweight=".748pt" strokecolor="#939598">
                <v:path arrowok="t"/>
              </v:shape>
            </v:group>
            <v:group style="position:absolute;left:6530;top:253;width:2;height:80" coordorigin="6530,253" coordsize="2,80">
              <v:shape style="position:absolute;left:6530;top:253;width:2;height:80" coordorigin="6530,253" coordsize="1,80" path="m6530,333l6530,253e" filled="false" stroked="true" strokeweight=".748pt" strokecolor="#939598">
                <v:path arrowok="t"/>
              </v:shape>
            </v:group>
            <v:group style="position:absolute;left:6490;top:253;width:2;height:80" coordorigin="6490,253" coordsize="2,80">
              <v:shape style="position:absolute;left:6490;top:253;width:2;height:80" coordorigin="6490,253" coordsize="1,80" path="m6490,333l6490,253e" filled="false" stroked="true" strokeweight=".748pt" strokecolor="#939598">
                <v:path arrowok="t"/>
              </v:shape>
            </v:group>
            <v:group style="position:absolute;left:6450;top:253;width:2;height:80" coordorigin="6450,253" coordsize="2,80">
              <v:shape style="position:absolute;left:6450;top:253;width:2;height:80" coordorigin="6450,253" coordsize="0,80" path="m6450,333l6450,253e" filled="false" stroked="true" strokeweight=".748pt" strokecolor="#939598">
                <v:path arrowok="t"/>
              </v:shape>
            </v:group>
            <v:group style="position:absolute;left:6410;top:253;width:2;height:80" coordorigin="6410,253" coordsize="2,80">
              <v:shape style="position:absolute;left:6410;top:253;width:2;height:80" coordorigin="6410,253" coordsize="0,80" path="m6410,333l6410,253e" filled="false" stroked="true" strokeweight=".748pt" strokecolor="#939598">
                <v:path arrowok="t"/>
              </v:shape>
            </v:group>
            <v:group style="position:absolute;left:6370;top:253;width:2;height:80" coordorigin="6370,253" coordsize="2,80">
              <v:shape style="position:absolute;left:6370;top:253;width:2;height:80" coordorigin="6370,253" coordsize="1,80" path="m6370,333l6370,253e" filled="false" stroked="true" strokeweight=".748pt" strokecolor="#939598">
                <v:path arrowok="t"/>
              </v:shape>
            </v:group>
            <v:group style="position:absolute;left:6330;top:253;width:2;height:80" coordorigin="6330,253" coordsize="2,80">
              <v:shape style="position:absolute;left:6330;top:253;width:2;height:80" coordorigin="6330,253" coordsize="0,80" path="m6330,333l6330,253e" filled="false" stroked="true" strokeweight=".748pt" strokecolor="#939598">
                <v:path arrowok="t"/>
              </v:shape>
            </v:group>
            <v:group style="position:absolute;left:6290;top:253;width:2;height:80" coordorigin="6290,253" coordsize="2,80">
              <v:shape style="position:absolute;left:6290;top:253;width:2;height:80" coordorigin="6290,253" coordsize="0,80" path="m6290,333l6290,253e" filled="false" stroked="true" strokeweight=".748pt" strokecolor="#939598">
                <v:path arrowok="t"/>
              </v:shape>
            </v:group>
            <v:group style="position:absolute;left:6249;top:253;width:2;height:80" coordorigin="6249,253" coordsize="2,80">
              <v:shape style="position:absolute;left:6249;top:253;width:2;height:80" coordorigin="6249,253" coordsize="0,80" path="m6249,333l6249,253e" filled="false" stroked="true" strokeweight=".748pt" strokecolor="#939598">
                <v:path arrowok="t"/>
              </v:shape>
            </v:group>
            <v:group style="position:absolute;left:6209;top:253;width:2;height:80" coordorigin="6209,253" coordsize="2,80">
              <v:shape style="position:absolute;left:6209;top:253;width:2;height:80" coordorigin="6209,253" coordsize="1,80" path="m6209,333l6209,253e" filled="false" stroked="true" strokeweight=".748pt" strokecolor="#939598">
                <v:path arrowok="t"/>
              </v:shape>
            </v:group>
            <v:group style="position:absolute;left:6169;top:253;width:2;height:80" coordorigin="6169,253" coordsize="2,80">
              <v:shape style="position:absolute;left:6169;top:253;width:2;height:80" coordorigin="6169,253" coordsize="0,80" path="m6169,333l6169,253e" filled="false" stroked="true" strokeweight=".748pt" strokecolor="#939598">
                <v:path arrowok="t"/>
              </v:shape>
            </v:group>
            <v:group style="position:absolute;left:6129;top:253;width:2;height:80" coordorigin="6129,253" coordsize="2,80">
              <v:shape style="position:absolute;left:6129;top:253;width:2;height:80" coordorigin="6129,253" coordsize="0,80" path="m6129,333l6129,253e" filled="false" stroked="true" strokeweight=".748pt" strokecolor="#939598">
                <v:path arrowok="t"/>
              </v:shape>
            </v:group>
            <v:group style="position:absolute;left:6089;top:253;width:2;height:80" coordorigin="6089,253" coordsize="2,80">
              <v:shape style="position:absolute;left:6089;top:253;width:2;height:80" coordorigin="6089,253" coordsize="0,80" path="m6089,333l6089,253e" filled="false" stroked="true" strokeweight=".748pt" strokecolor="#939598">
                <v:path arrowok="t"/>
              </v:shape>
            </v:group>
            <v:group style="position:absolute;left:6049;top:253;width:2;height:80" coordorigin="6049,253" coordsize="2,80">
              <v:shape style="position:absolute;left:6049;top:253;width:2;height:80" coordorigin="6049,253" coordsize="1,80" path="m6049,333l6049,253e" filled="false" stroked="true" strokeweight=".748pt" strokecolor="#939598">
                <v:path arrowok="t"/>
              </v:shape>
            </v:group>
            <v:group style="position:absolute;left:6009;top:253;width:2;height:80" coordorigin="6009,253" coordsize="2,80">
              <v:shape style="position:absolute;left:6009;top:253;width:2;height:80" coordorigin="6009,253" coordsize="0,80" path="m6009,333l6009,253e" filled="false" stroked="true" strokeweight=".748pt" strokecolor="#939598">
                <v:path arrowok="t"/>
              </v:shape>
            </v:group>
            <v:group style="position:absolute;left:5969;top:253;width:2;height:80" coordorigin="5969,253" coordsize="2,80">
              <v:shape style="position:absolute;left:5969;top:253;width:2;height:80" coordorigin="5969,253" coordsize="0,80" path="m5969,333l5969,253e" filled="false" stroked="true" strokeweight=".748pt" strokecolor="#939598">
                <v:path arrowok="t"/>
              </v:shape>
            </v:group>
            <v:group style="position:absolute;left:5929;top:253;width:2;height:80" coordorigin="5929,253" coordsize="2,80">
              <v:shape style="position:absolute;left:5929;top:253;width:2;height:80" coordorigin="5929,253" coordsize="0,80" path="m5929,333l5929,253e" filled="false" stroked="true" strokeweight=".748pt" strokecolor="#939598">
                <v:path arrowok="t"/>
              </v:shape>
            </v:group>
            <v:group style="position:absolute;left:5889;top:253;width:2;height:80" coordorigin="5889,253" coordsize="2,80">
              <v:shape style="position:absolute;left:5889;top:253;width:2;height:80" coordorigin="5889,253" coordsize="1,80" path="m5889,333l5889,253e" filled="false" stroked="true" strokeweight=".748pt" strokecolor="#939598">
                <v:path arrowok="t"/>
              </v:shape>
            </v:group>
            <v:group style="position:absolute;left:5849;top:253;width:2;height:80" coordorigin="5849,253" coordsize="2,80">
              <v:shape style="position:absolute;left:5849;top:253;width:2;height:80" coordorigin="5849,253" coordsize="0,80" path="m5849,333l5849,253e" filled="false" stroked="true" strokeweight=".748pt" strokecolor="#939598">
                <v:path arrowok="t"/>
              </v:shape>
            </v:group>
            <v:group style="position:absolute;left:5809;top:253;width:2;height:80" coordorigin="5809,253" coordsize="2,80">
              <v:shape style="position:absolute;left:5809;top:253;width:2;height:80" coordorigin="5809,253" coordsize="0,80" path="m5809,333l5809,253e" filled="false" stroked="true" strokeweight=".748pt" strokecolor="#939598">
                <v:path arrowok="t"/>
              </v:shape>
            </v:group>
            <v:group style="position:absolute;left:5769;top:253;width:2;height:80" coordorigin="5769,253" coordsize="2,80">
              <v:shape style="position:absolute;left:5769;top:253;width:2;height:80" coordorigin="5769,253" coordsize="0,80" path="m5769,333l5769,253e" filled="false" stroked="true" strokeweight=".748pt" strokecolor="#939598">
                <v:path arrowok="t"/>
              </v:shape>
            </v:group>
            <v:group style="position:absolute;left:5729;top:253;width:2;height:80" coordorigin="5729,253" coordsize="2,80">
              <v:shape style="position:absolute;left:5729;top:253;width:2;height:80" coordorigin="5729,253" coordsize="1,80" path="m5729,333l5729,253e" filled="false" stroked="true" strokeweight=".748pt" strokecolor="#939598">
                <v:path arrowok="t"/>
              </v:shape>
            </v:group>
            <v:group style="position:absolute;left:5689;top:253;width:2;height:80" coordorigin="5689,253" coordsize="2,80">
              <v:shape style="position:absolute;left:5689;top:253;width:2;height:80" coordorigin="5689,253" coordsize="0,80" path="m5689,333l5689,253e" filled="false" stroked="true" strokeweight=".748pt" strokecolor="#939598">
                <v:path arrowok="t"/>
              </v:shape>
            </v:group>
            <v:group style="position:absolute;left:5649;top:253;width:2;height:80" coordorigin="5649,253" coordsize="2,80">
              <v:shape style="position:absolute;left:5649;top:253;width:2;height:80" coordorigin="5649,253" coordsize="0,80" path="m5649,333l5649,253e" filled="false" stroked="true" strokeweight=".748pt" strokecolor="#939598">
                <v:path arrowok="t"/>
              </v:shape>
            </v:group>
            <v:group style="position:absolute;left:5608;top:253;width:2;height:80" coordorigin="5608,253" coordsize="2,80">
              <v:shape style="position:absolute;left:5608;top:253;width:2;height:80" coordorigin="5608,253" coordsize="0,80" path="m5609,333l5608,253e" filled="false" stroked="true" strokeweight=".748pt" strokecolor="#939598">
                <v:path arrowok="t"/>
              </v:shape>
            </v:group>
            <v:group style="position:absolute;left:5568;top:253;width:2;height:80" coordorigin="5568,253" coordsize="2,80">
              <v:shape style="position:absolute;left:5568;top:253;width:2;height:80" coordorigin="5568,253" coordsize="1,80" path="m5568,333l5568,253e" filled="false" stroked="true" strokeweight=".748pt" strokecolor="#939598">
                <v:path arrowok="t"/>
              </v:shape>
            </v:group>
            <v:group style="position:absolute;left:5528;top:253;width:2;height:80" coordorigin="5528,253" coordsize="2,80">
              <v:shape style="position:absolute;left:5528;top:253;width:2;height:80" coordorigin="5528,253" coordsize="0,80" path="m5528,333l5528,253e" filled="false" stroked="true" strokeweight=".748pt" strokecolor="#939598">
                <v:path arrowok="t"/>
              </v:shape>
            </v:group>
            <v:group style="position:absolute;left:5488;top:253;width:2;height:80" coordorigin="5488,253" coordsize="2,80">
              <v:shape style="position:absolute;left:5488;top:253;width:2;height:80" coordorigin="5488,253" coordsize="1,80" path="m5488,333l5488,253e" filled="false" stroked="true" strokeweight=".748pt" strokecolor="#939598">
                <v:path arrowok="t"/>
              </v:shape>
            </v:group>
            <v:group style="position:absolute;left:5448;top:253;width:2;height:80" coordorigin="5448,253" coordsize="2,80">
              <v:shape style="position:absolute;left:5448;top:253;width:2;height:80" coordorigin="5448,253" coordsize="1,80" path="m5448,333l5448,253e" filled="false" stroked="true" strokeweight=".748pt" strokecolor="#939598">
                <v:path arrowok="t"/>
              </v:shape>
            </v:group>
            <v:group style="position:absolute;left:5408;top:253;width:2;height:80" coordorigin="5408,253" coordsize="2,80">
              <v:shape style="position:absolute;left:5408;top:253;width:2;height:80" coordorigin="5408,253" coordsize="1,80" path="m5408,333l5408,253e" filled="false" stroked="true" strokeweight=".748pt" strokecolor="#939598">
                <v:path arrowok="t"/>
              </v:shape>
            </v:group>
            <v:group style="position:absolute;left:5368;top:253;width:2;height:80" coordorigin="5368,253" coordsize="2,80">
              <v:shape style="position:absolute;left:5368;top:253;width:2;height:80" coordorigin="5368,253" coordsize="1,80" path="m5368,333l5368,253e" filled="false" stroked="true" strokeweight=".748pt" strokecolor="#939598">
                <v:path arrowok="t"/>
              </v:shape>
            </v:group>
            <v:group style="position:absolute;left:5328;top:253;width:2;height:80" coordorigin="5328,253" coordsize="2,80">
              <v:shape style="position:absolute;left:5328;top:253;width:2;height:80" coordorigin="5328,253" coordsize="1,80" path="m5328,333l5328,253e" filled="false" stroked="true" strokeweight=".748pt" strokecolor="#939598">
                <v:path arrowok="t"/>
              </v:shape>
            </v:group>
            <v:group style="position:absolute;left:5288;top:253;width:2;height:80" coordorigin="5288,253" coordsize="2,80">
              <v:shape style="position:absolute;left:5288;top:253;width:2;height:80" coordorigin="5288,253" coordsize="1,80" path="m5288,333l5288,253e" filled="false" stroked="true" strokeweight=".748pt" strokecolor="#939598">
                <v:path arrowok="t"/>
              </v:shape>
            </v:group>
            <v:group style="position:absolute;left:5248;top:253;width:2;height:80" coordorigin="5248,253" coordsize="2,80">
              <v:shape style="position:absolute;left:5248;top:253;width:2;height:80" coordorigin="5248,253" coordsize="0,80" path="m5248,333l5248,253e" filled="false" stroked="true" strokeweight=".748pt" strokecolor="#939598">
                <v:path arrowok="t"/>
              </v:shape>
            </v:group>
            <v:group style="position:absolute;left:5208;top:253;width:2;height:80" coordorigin="5208,253" coordsize="2,80">
              <v:shape style="position:absolute;left:5208;top:253;width:2;height:80" coordorigin="5208,253" coordsize="0,80" path="m5208,333l5208,253e" filled="false" stroked="true" strokeweight=".748pt" strokecolor="#939598">
                <v:path arrowok="t"/>
              </v:shape>
            </v:group>
            <v:group style="position:absolute;left:5168;top:253;width:2;height:80" coordorigin="5168,253" coordsize="2,80">
              <v:shape style="position:absolute;left:5168;top:253;width:2;height:80" coordorigin="5168,253" coordsize="1,80" path="m5168,333l5168,253e" filled="false" stroked="true" strokeweight=".748pt" strokecolor="#939598">
                <v:path arrowok="t"/>
              </v:shape>
            </v:group>
            <v:group style="position:absolute;left:5128;top:253;width:2;height:80" coordorigin="5128,253" coordsize="2,80">
              <v:shape style="position:absolute;left:5128;top:253;width:2;height:80" coordorigin="5128,253" coordsize="1,80" path="m5128,333l5128,253e" filled="false" stroked="true" strokeweight=".748pt" strokecolor="#939598">
                <v:path arrowok="t"/>
              </v:shape>
            </v:group>
            <v:group style="position:absolute;left:5088;top:253;width:2;height:80" coordorigin="5088,253" coordsize="2,80">
              <v:shape style="position:absolute;left:5088;top:253;width:2;height:80" coordorigin="5088,253" coordsize="0,80" path="m5088,333l5088,253e" filled="false" stroked="true" strokeweight=".748pt" strokecolor="#939598">
                <v:path arrowok="t"/>
              </v:shape>
            </v:group>
            <v:group style="position:absolute;left:5048;top:253;width:2;height:80" coordorigin="5048,253" coordsize="2,80">
              <v:shape style="position:absolute;left:5048;top:253;width:2;height:80" coordorigin="5048,253" coordsize="0,80" path="m5048,333l5048,253e" filled="false" stroked="true" strokeweight=".748pt" strokecolor="#939598">
                <v:path arrowok="t"/>
              </v:shape>
            </v:group>
            <v:group style="position:absolute;left:5008;top:253;width:2;height:80" coordorigin="5008,253" coordsize="2,80">
              <v:shape style="position:absolute;left:5008;top:253;width:2;height:80" coordorigin="5008,253" coordsize="1,80" path="m5008,333l5008,253e" filled="false" stroked="true" strokeweight=".748pt" strokecolor="#939598">
                <v:path arrowok="t"/>
              </v:shape>
            </v:group>
            <v:group style="position:absolute;left:4968;top:253;width:2;height:80" coordorigin="4968,253" coordsize="2,80">
              <v:shape style="position:absolute;left:4968;top:253;width:2;height:80" coordorigin="4968,253" coordsize="1,80" path="m4968,333l4968,253e" filled="false" stroked="true" strokeweight=".748pt" strokecolor="#939598">
                <v:path arrowok="t"/>
              </v:shape>
            </v:group>
            <v:group style="position:absolute;left:4927;top:253;width:2;height:80" coordorigin="4927,253" coordsize="2,80">
              <v:shape style="position:absolute;left:4927;top:253;width:2;height:80" coordorigin="4927,253" coordsize="0,80" path="m4927,333l4927,253e" filled="false" stroked="true" strokeweight=".748pt" strokecolor="#939598">
                <v:path arrowok="t"/>
              </v:shape>
            </v:group>
            <v:group style="position:absolute;left:4887;top:253;width:2;height:80" coordorigin="4887,253" coordsize="2,80">
              <v:shape style="position:absolute;left:4887;top:253;width:2;height:80" coordorigin="4887,253" coordsize="0,80" path="m4887,333l4887,253e" filled="false" stroked="true" strokeweight=".748pt" strokecolor="#939598">
                <v:path arrowok="t"/>
              </v:shape>
            </v:group>
            <v:group style="position:absolute;left:4847;top:253;width:2;height:80" coordorigin="4847,253" coordsize="2,80">
              <v:shape style="position:absolute;left:4847;top:253;width:2;height:80" coordorigin="4847,253" coordsize="1,80" path="m4847,333l4847,253e" filled="false" stroked="true" strokeweight=".748pt" strokecolor="#939598">
                <v:path arrowok="t"/>
              </v:shape>
            </v:group>
            <v:group style="position:absolute;left:4807;top:253;width:2;height:80" coordorigin="4807,253" coordsize="2,80">
              <v:shape style="position:absolute;left:4807;top:253;width:2;height:80" coordorigin="4807,253" coordsize="1,80" path="m4807,333l4807,253e" filled="false" stroked="true" strokeweight=".748pt" strokecolor="#939598">
                <v:path arrowok="t"/>
              </v:shape>
            </v:group>
            <v:group style="position:absolute;left:4767;top:253;width:2;height:80" coordorigin="4767,253" coordsize="2,80">
              <v:shape style="position:absolute;left:4767;top:253;width:2;height:80" coordorigin="4767,253" coordsize="0,80" path="m4767,333l4767,253e" filled="false" stroked="true" strokeweight=".748pt" strokecolor="#939598">
                <v:path arrowok="t"/>
              </v:shape>
            </v:group>
            <v:group style="position:absolute;left:4727;top:253;width:2;height:80" coordorigin="4727,253" coordsize="2,80">
              <v:shape style="position:absolute;left:4727;top:253;width:2;height:80" coordorigin="4727,253" coordsize="0,80" path="m4727,333l4727,253e" filled="false" stroked="true" strokeweight=".748pt" strokecolor="#939598">
                <v:path arrowok="t"/>
              </v:shape>
            </v:group>
            <v:group style="position:absolute;left:4687;top:253;width:2;height:80" coordorigin="4687,253" coordsize="2,80">
              <v:shape style="position:absolute;left:4687;top:253;width:2;height:80" coordorigin="4687,253" coordsize="1,80" path="m4687,333l4687,253e" filled="false" stroked="true" strokeweight=".748pt" strokecolor="#939598">
                <v:path arrowok="t"/>
              </v:shape>
            </v:group>
            <v:group style="position:absolute;left:4647;top:253;width:2;height:80" coordorigin="4647,253" coordsize="2,80">
              <v:shape style="position:absolute;left:4647;top:253;width:2;height:80" coordorigin="4647,253" coordsize="1,80" path="m4647,333l4647,253e" filled="false" stroked="true" strokeweight=".748pt" strokecolor="#939598">
                <v:path arrowok="t"/>
              </v:shape>
            </v:group>
            <v:group style="position:absolute;left:4607;top:253;width:2;height:80" coordorigin="4607,253" coordsize="2,80">
              <v:shape style="position:absolute;left:4607;top:253;width:2;height:80" coordorigin="4607,253" coordsize="0,80" path="m4607,333l4607,253e" filled="false" stroked="true" strokeweight=".748pt" strokecolor="#939598">
                <v:path arrowok="t"/>
              </v:shape>
            </v:group>
            <v:group style="position:absolute;left:4567;top:253;width:2;height:80" coordorigin="4567,253" coordsize="2,80">
              <v:shape style="position:absolute;left:4567;top:253;width:2;height:80" coordorigin="4567,253" coordsize="0,80" path="m4567,333l4567,253e" filled="false" stroked="true" strokeweight=".748pt" strokecolor="#939598">
                <v:path arrowok="t"/>
              </v:shape>
            </v:group>
            <v:group style="position:absolute;left:4527;top:253;width:2;height:80" coordorigin="4527,253" coordsize="2,80">
              <v:shape style="position:absolute;left:4527;top:253;width:2;height:80" coordorigin="4527,253" coordsize="1,80" path="m4527,333l4527,253e" filled="false" stroked="true" strokeweight=".748pt" strokecolor="#939598">
                <v:path arrowok="t"/>
              </v:shape>
            </v:group>
            <v:group style="position:absolute;left:4487;top:253;width:2;height:80" coordorigin="4487,253" coordsize="2,80">
              <v:shape style="position:absolute;left:4487;top:253;width:2;height:80" coordorigin="4487,253" coordsize="1,80" path="m4487,333l4487,253e" filled="false" stroked="true" strokeweight=".748pt" strokecolor="#939598">
                <v:path arrowok="t"/>
              </v:shape>
            </v:group>
            <v:group style="position:absolute;left:4447;top:253;width:2;height:80" coordorigin="4447,253" coordsize="2,80">
              <v:shape style="position:absolute;left:4447;top:253;width:2;height:80" coordorigin="4447,253" coordsize="0,80" path="m4447,333l4447,253e" filled="false" stroked="true" strokeweight=".748pt" strokecolor="#939598">
                <v:path arrowok="t"/>
              </v:shape>
            </v:group>
            <v:group style="position:absolute;left:4407;top:253;width:2;height:80" coordorigin="4407,253" coordsize="2,80">
              <v:shape style="position:absolute;left:4407;top:253;width:2;height:80" coordorigin="4407,253" coordsize="0,80" path="m4407,333l4407,253e" filled="false" stroked="true" strokeweight=".748pt" strokecolor="#939598">
                <v:path arrowok="t"/>
              </v:shape>
            </v:group>
            <v:group style="position:absolute;left:4367;top:253;width:2;height:80" coordorigin="4367,253" coordsize="2,80">
              <v:shape style="position:absolute;left:4367;top:253;width:2;height:80" coordorigin="4367,253" coordsize="1,80" path="m4367,333l4367,253e" filled="false" stroked="true" strokeweight=".748pt" strokecolor="#939598">
                <v:path arrowok="t"/>
              </v:shape>
            </v:group>
            <v:group style="position:absolute;left:4327;top:253;width:2;height:80" coordorigin="4327,253" coordsize="2,80">
              <v:shape style="position:absolute;left:4327;top:253;width:2;height:80" coordorigin="4327,253" coordsize="1,80" path="m4327,333l4327,253e" filled="false" stroked="true" strokeweight=".748pt" strokecolor="#939598">
                <v:path arrowok="t"/>
              </v:shape>
            </v:group>
            <v:group style="position:absolute;left:4286;top:253;width:2;height:80" coordorigin="4286,253" coordsize="2,80">
              <v:shape style="position:absolute;left:4286;top:253;width:2;height:80" coordorigin="4286,253" coordsize="1,80" path="m4287,333l4286,253e" filled="false" stroked="true" strokeweight=".748pt" strokecolor="#939598">
                <v:path arrowok="t"/>
              </v:shape>
            </v:group>
            <v:group style="position:absolute;left:4246;top:253;width:2;height:80" coordorigin="4246,253" coordsize="2,80">
              <v:shape style="position:absolute;left:4246;top:253;width:2;height:80" coordorigin="4246,253" coordsize="1,80" path="m4246,333l4246,253e" filled="false" stroked="true" strokeweight=".748pt" strokecolor="#939598">
                <v:path arrowok="t"/>
              </v:shape>
            </v:group>
            <v:group style="position:absolute;left:4206;top:253;width:2;height:80" coordorigin="4206,253" coordsize="2,80">
              <v:shape style="position:absolute;left:4206;top:253;width:2;height:80" coordorigin="4206,253" coordsize="1,80" path="m4206,333l4206,253e" filled="false" stroked="true" strokeweight=".748pt" strokecolor="#939598">
                <v:path arrowok="t"/>
              </v:shape>
            </v:group>
            <v:group style="position:absolute;left:4166;top:253;width:2;height:80" coordorigin="4166,253" coordsize="2,80">
              <v:shape style="position:absolute;left:4166;top:253;width:2;height:80" coordorigin="4166,253" coordsize="1,80" path="m4166,333l4166,253e" filled="false" stroked="true" strokeweight=".748pt" strokecolor="#939598">
                <v:path arrowok="t"/>
              </v:shape>
            </v:group>
            <v:group style="position:absolute;left:4126;top:253;width:2;height:80" coordorigin="4126,253" coordsize="2,80">
              <v:shape style="position:absolute;left:4126;top:253;width:2;height:80" coordorigin="4126,253" coordsize="0,80" path="m4126,333l4126,253e" filled="false" stroked="true" strokeweight=".748pt" strokecolor="#939598">
                <v:path arrowok="t"/>
              </v:shape>
            </v:group>
            <v:group style="position:absolute;left:4086;top:253;width:2;height:80" coordorigin="4086,253" coordsize="2,80">
              <v:shape style="position:absolute;left:4086;top:253;width:2;height:80" coordorigin="4086,253" coordsize="1,80" path="m4086,333l4086,253e" filled="false" stroked="true" strokeweight=".748pt" strokecolor="#939598">
                <v:path arrowok="t"/>
              </v:shape>
            </v:group>
            <v:group style="position:absolute;left:4046;top:253;width:2;height:80" coordorigin="4046,253" coordsize="2,80">
              <v:shape style="position:absolute;left:4046;top:253;width:2;height:80" coordorigin="4046,253" coordsize="0,80" path="m4046,333l4046,253e" filled="false" stroked="true" strokeweight=".748pt" strokecolor="#939598">
                <v:path arrowok="t"/>
              </v:shape>
            </v:group>
            <v:group style="position:absolute;left:4006;top:253;width:2;height:80" coordorigin="4006,253" coordsize="2,80">
              <v:shape style="position:absolute;left:4006;top:253;width:2;height:80" coordorigin="4006,253" coordsize="0,80" path="m4006,333l4006,253e" filled="false" stroked="true" strokeweight=".748pt" strokecolor="#939598">
                <v:path arrowok="t"/>
              </v:shape>
            </v:group>
            <v:group style="position:absolute;left:3966;top:253;width:2;height:80" coordorigin="3966,253" coordsize="2,80">
              <v:shape style="position:absolute;left:3966;top:253;width:2;height:80" coordorigin="3966,253" coordsize="0,80" path="m3966,333l3966,253e" filled="false" stroked="true" strokeweight=".748pt" strokecolor="#939598">
                <v:path arrowok="t"/>
              </v:shape>
            </v:group>
            <v:group style="position:absolute;left:3926;top:253;width:2;height:80" coordorigin="3926,253" coordsize="2,80">
              <v:shape style="position:absolute;left:3926;top:253;width:2;height:80" coordorigin="3926,253" coordsize="1,80" path="m3926,333l3926,253e" filled="false" stroked="true" strokeweight=".748pt" strokecolor="#939598">
                <v:path arrowok="t"/>
              </v:shape>
            </v:group>
            <v:group style="position:absolute;left:3886;top:253;width:2;height:80" coordorigin="3886,253" coordsize="2,80">
              <v:shape style="position:absolute;left:3886;top:253;width:2;height:80" coordorigin="3886,253" coordsize="0,80" path="m3886,333l3886,253e" filled="false" stroked="true" strokeweight=".748pt" strokecolor="#939598">
                <v:path arrowok="t"/>
              </v:shape>
            </v:group>
            <v:group style="position:absolute;left:3846;top:253;width:2;height:80" coordorigin="3846,253" coordsize="2,80">
              <v:shape style="position:absolute;left:3846;top:253;width:2;height:80" coordorigin="3846,253" coordsize="0,80" path="m3846,333l3846,253e" filled="false" stroked="true" strokeweight=".748pt" strokecolor="#939598">
                <v:path arrowok="t"/>
              </v:shape>
            </v:group>
            <v:group style="position:absolute;left:3806;top:253;width:2;height:80" coordorigin="3806,253" coordsize="2,80">
              <v:shape style="position:absolute;left:3806;top:253;width:2;height:80" coordorigin="3806,253" coordsize="0,80" path="m3806,333l3806,253e" filled="false" stroked="true" strokeweight=".748pt" strokecolor="#939598">
                <v:path arrowok="t"/>
              </v:shape>
            </v:group>
            <v:group style="position:absolute;left:3766;top:253;width:2;height:80" coordorigin="3766,253" coordsize="2,80">
              <v:shape style="position:absolute;left:3766;top:253;width:2;height:80" coordorigin="3766,253" coordsize="1,80" path="m3766,333l3766,253e" filled="false" stroked="true" strokeweight=".748pt" strokecolor="#939598">
                <v:path arrowok="t"/>
              </v:shape>
            </v:group>
            <v:group style="position:absolute;left:3726;top:253;width:2;height:80" coordorigin="3726,253" coordsize="2,80">
              <v:shape style="position:absolute;left:3726;top:253;width:2;height:80" coordorigin="3726,253" coordsize="0,80" path="m3726,333l3726,253e" filled="false" stroked="true" strokeweight=".748pt" strokecolor="#939598">
                <v:path arrowok="t"/>
              </v:shape>
            </v:group>
            <v:group style="position:absolute;left:3686;top:253;width:2;height:80" coordorigin="3686,253" coordsize="2,80">
              <v:shape style="position:absolute;left:3686;top:253;width:2;height:80" coordorigin="3686,253" coordsize="0,80" path="m3686,333l3686,253e" filled="false" stroked="true" strokeweight=".748pt" strokecolor="#939598">
                <v:path arrowok="t"/>
              </v:shape>
            </v:group>
            <v:group style="position:absolute;left:3646;top:253;width:2;height:80" coordorigin="3646,253" coordsize="2,80">
              <v:shape style="position:absolute;left:3646;top:253;width:2;height:80" coordorigin="3646,253" coordsize="0,80" path="m3646,333l3646,253e" filled="false" stroked="true" strokeweight=".748pt" strokecolor="#939598">
                <v:path arrowok="t"/>
              </v:shape>
            </v:group>
            <v:group style="position:absolute;left:3605;top:253;width:2;height:80" coordorigin="3605,253" coordsize="2,80">
              <v:shape style="position:absolute;left:3605;top:253;width:2;height:80" coordorigin="3605,253" coordsize="1,80" path="m3605,333l3605,253e" filled="false" stroked="true" strokeweight=".748pt" strokecolor="#939598">
                <v:path arrowok="t"/>
              </v:shape>
            </v:group>
            <v:group style="position:absolute;left:3565;top:253;width:2;height:80" coordorigin="3565,253" coordsize="2,80">
              <v:shape style="position:absolute;left:3565;top:253;width:2;height:80" coordorigin="3565,253" coordsize="1,80" path="m3565,333l3565,253e" filled="false" stroked="true" strokeweight=".748pt" strokecolor="#939598">
                <v:path arrowok="t"/>
              </v:shape>
            </v:group>
            <v:group style="position:absolute;left:3525;top:253;width:2;height:80" coordorigin="3525,253" coordsize="2,80">
              <v:shape style="position:absolute;left:3525;top:253;width:2;height:80" coordorigin="3525,253" coordsize="0,80" path="m3525,333l3525,253e" filled="false" stroked="true" strokeweight=".748pt" strokecolor="#939598">
                <v:path arrowok="t"/>
              </v:shape>
            </v:group>
            <v:group style="position:absolute;left:3485;top:253;width:2;height:80" coordorigin="3485,253" coordsize="2,80">
              <v:shape style="position:absolute;left:3485;top:253;width:2;height:80" coordorigin="3485,253" coordsize="0,80" path="m3485,333l3485,253e" filled="false" stroked="true" strokeweight=".748pt" strokecolor="#939598">
                <v:path arrowok="t"/>
              </v:shape>
            </v:group>
            <v:group style="position:absolute;left:3445;top:253;width:2;height:80" coordorigin="3445,253" coordsize="2,80">
              <v:shape style="position:absolute;left:3445;top:253;width:2;height:80" coordorigin="3445,253" coordsize="1,80" path="m3445,333l3445,253e" filled="false" stroked="true" strokeweight=".748pt" strokecolor="#939598">
                <v:path arrowok="t"/>
              </v:shape>
            </v:group>
            <v:group style="position:absolute;left:3405;top:254;width:2;height:80" coordorigin="3405,254" coordsize="2,80">
              <v:shape style="position:absolute;left:3405;top:254;width:2;height:80" coordorigin="3405,254" coordsize="1,80" path="m3405,334l3405,254e" filled="false" stroked="true" strokeweight=".748pt" strokecolor="#939598">
                <v:path arrowok="t"/>
              </v:shape>
            </v:group>
            <v:group style="position:absolute;left:3365;top:254;width:2;height:80" coordorigin="3365,254" coordsize="2,80">
              <v:shape style="position:absolute;left:3365;top:254;width:2;height:80" coordorigin="3365,254" coordsize="0,80" path="m3365,334l3365,254e" filled="false" stroked="true" strokeweight=".748pt" strokecolor="#939598">
                <v:path arrowok="t"/>
              </v:shape>
            </v:group>
            <v:group style="position:absolute;left:3325;top:254;width:2;height:80" coordorigin="3325,254" coordsize="2,80">
              <v:shape style="position:absolute;left:3325;top:254;width:2;height:80" coordorigin="3325,254" coordsize="0,80" path="m3325,334l3325,254e" filled="false" stroked="true" strokeweight=".748pt" strokecolor="#939598">
                <v:path arrowok="t"/>
              </v:shape>
            </v:group>
            <v:group style="position:absolute;left:3285;top:254;width:2;height:80" coordorigin="3285,254" coordsize="2,80">
              <v:shape style="position:absolute;left:3285;top:254;width:2;height:80" coordorigin="3285,254" coordsize="1,80" path="m3285,334l3285,254e" filled="false" stroked="true" strokeweight=".748pt" strokecolor="#939598">
                <v:path arrowok="t"/>
              </v:shape>
            </v:group>
            <v:group style="position:absolute;left:3245;top:254;width:2;height:80" coordorigin="3245,254" coordsize="2,80">
              <v:shape style="position:absolute;left:3245;top:254;width:2;height:80" coordorigin="3245,254" coordsize="1,80" path="m3245,334l3245,254e" filled="false" stroked="true" strokeweight=".748pt" strokecolor="#939598">
                <v:path arrowok="t"/>
              </v:shape>
            </v:group>
            <v:group style="position:absolute;left:3205;top:254;width:2;height:80" coordorigin="3205,254" coordsize="2,80">
              <v:shape style="position:absolute;left:3205;top:254;width:2;height:80" coordorigin="3205,254" coordsize="0,80" path="m3205,334l3205,254e" filled="false" stroked="true" strokeweight=".748pt" strokecolor="#939598">
                <v:path arrowok="t"/>
              </v:shape>
            </v:group>
            <v:group style="position:absolute;left:3165;top:254;width:2;height:80" coordorigin="3165,254" coordsize="2,80">
              <v:shape style="position:absolute;left:3165;top:254;width:2;height:80" coordorigin="3165,254" coordsize="0,80" path="m3165,334l3165,254e" filled="false" stroked="true" strokeweight=".748pt" strokecolor="#939598">
                <v:path arrowok="t"/>
              </v:shape>
            </v:group>
            <v:group style="position:absolute;left:3125;top:254;width:2;height:80" coordorigin="3125,254" coordsize="2,80">
              <v:shape style="position:absolute;left:3125;top:254;width:2;height:80" coordorigin="3125,254" coordsize="1,80" path="m3125,334l3125,254e" filled="false" stroked="true" strokeweight=".748pt" strokecolor="#939598">
                <v:path arrowok="t"/>
              </v:shape>
            </v:group>
            <v:group style="position:absolute;left:3085;top:254;width:2;height:80" coordorigin="3085,254" coordsize="2,80">
              <v:shape style="position:absolute;left:3085;top:254;width:2;height:80" coordorigin="3085,254" coordsize="1,80" path="m3085,334l3085,254e" filled="false" stroked="true" strokeweight=".748pt" strokecolor="#939598">
                <v:path arrowok="t"/>
              </v:shape>
            </v:group>
            <v:group style="position:absolute;left:3045;top:254;width:2;height:80" coordorigin="3045,254" coordsize="2,80">
              <v:shape style="position:absolute;left:3045;top:254;width:2;height:80" coordorigin="3045,254" coordsize="1,80" path="m3045,334l3045,254e" filled="false" stroked="true" strokeweight=".748pt" strokecolor="#939598">
                <v:path arrowok="t"/>
              </v:shape>
            </v:group>
            <v:group style="position:absolute;left:3005;top:254;width:2;height:80" coordorigin="3005,254" coordsize="2,80">
              <v:shape style="position:absolute;left:3005;top:254;width:2;height:80" coordorigin="3005,254" coordsize="1,80" path="m3005,334l3005,254e" filled="false" stroked="true" strokeweight=".748pt" strokecolor="#939598">
                <v:path arrowok="t"/>
              </v:shape>
            </v:group>
            <v:group style="position:absolute;left:2964;top:254;width:2;height:80" coordorigin="2964,254" coordsize="2,80">
              <v:shape style="position:absolute;left:2964;top:254;width:2;height:80" coordorigin="2964,254" coordsize="1,80" path="m2965,334l2964,254e" filled="false" stroked="true" strokeweight=".748pt" strokecolor="#939598">
                <v:path arrowok="t"/>
              </v:shape>
            </v:group>
            <v:group style="position:absolute;left:2924;top:254;width:2;height:80" coordorigin="2924,254" coordsize="2,80">
              <v:shape style="position:absolute;left:2924;top:254;width:2;height:80" coordorigin="2924,254" coordsize="0,80" path="m2924,334l2924,254e" filled="false" stroked="true" strokeweight=".748pt" strokecolor="#939598">
                <v:path arrowok="t"/>
              </v:shape>
            </v:group>
            <v:group style="position:absolute;left:2884;top:254;width:2;height:80" coordorigin="2884,254" coordsize="2,80">
              <v:shape style="position:absolute;left:2884;top:254;width:2;height:80" coordorigin="2884,254" coordsize="1,80" path="m2884,334l2884,254e" filled="false" stroked="true" strokeweight=".748pt" strokecolor="#939598">
                <v:path arrowok="t"/>
              </v:shape>
            </v:group>
            <v:group style="position:absolute;left:2844;top:254;width:2;height:80" coordorigin="2844,254" coordsize="2,80">
              <v:shape style="position:absolute;left:2844;top:254;width:2;height:80" coordorigin="2844,254" coordsize="1,80" path="m2844,334l2844,254e" filled="false" stroked="true" strokeweight=".748pt" strokecolor="#939598">
                <v:path arrowok="t"/>
              </v:shape>
            </v:group>
            <v:group style="position:absolute;left:2804;top:254;width:2;height:80" coordorigin="2804,254" coordsize="2,80">
              <v:shape style="position:absolute;left:2804;top:254;width:2;height:80" coordorigin="2804,254" coordsize="0,80" path="m2804,334l2804,254e" filled="false" stroked="true" strokeweight=".748pt" strokecolor="#939598">
                <v:path arrowok="t"/>
              </v:shape>
            </v:group>
            <v:group style="position:absolute;left:2764;top:254;width:2;height:80" coordorigin="2764,254" coordsize="2,80">
              <v:shape style="position:absolute;left:2764;top:254;width:2;height:80" coordorigin="2764,254" coordsize="0,80" path="m2764,334l2764,254e" filled="false" stroked="true" strokeweight=".748pt" strokecolor="#939598">
                <v:path arrowok="t"/>
              </v:shape>
            </v:group>
            <v:group style="position:absolute;left:2724;top:254;width:2;height:80" coordorigin="2724,254" coordsize="2,80">
              <v:shape style="position:absolute;left:2724;top:254;width:2;height:80" coordorigin="2724,254" coordsize="1,80" path="m2724,334l2724,254e" filled="false" stroked="true" strokeweight=".748pt" strokecolor="#939598">
                <v:path arrowok="t"/>
              </v:shape>
            </v:group>
            <v:group style="position:absolute;left:2684;top:254;width:2;height:80" coordorigin="2684,254" coordsize="2,80">
              <v:shape style="position:absolute;left:2684;top:254;width:2;height:80" coordorigin="2684,254" coordsize="1,80" path="m2684,334l2684,254e" filled="false" stroked="true" strokeweight=".748pt" strokecolor="#939598">
                <v:path arrowok="t"/>
              </v:shape>
            </v:group>
            <v:group style="position:absolute;left:2644;top:254;width:2;height:80" coordorigin="2644,254" coordsize="2,80">
              <v:shape style="position:absolute;left:2644;top:254;width:2;height:80" coordorigin="2644,254" coordsize="0,80" path="m2644,334l2644,254e" filled="false" stroked="true" strokeweight=".748pt" strokecolor="#939598">
                <v:path arrowok="t"/>
              </v:shape>
            </v:group>
            <v:group style="position:absolute;left:2604;top:254;width:2;height:80" coordorigin="2604,254" coordsize="2,80">
              <v:shape style="position:absolute;left:2604;top:254;width:2;height:80" coordorigin="2604,254" coordsize="0,80" path="m2604,334l2604,254e" filled="false" stroked="true" strokeweight=".748pt" strokecolor="#939598">
                <v:path arrowok="t"/>
              </v:shape>
            </v:group>
            <v:group style="position:absolute;left:2564;top:254;width:2;height:80" coordorigin="2564,254" coordsize="2,80">
              <v:shape style="position:absolute;left:2564;top:254;width:2;height:80" coordorigin="2564,254" coordsize="1,80" path="m2564,334l2564,254e" filled="false" stroked="true" strokeweight=".748pt" strokecolor="#939598">
                <v:path arrowok="t"/>
              </v:shape>
            </v:group>
            <v:group style="position:absolute;left:2524;top:254;width:2;height:80" coordorigin="2524,254" coordsize="2,80">
              <v:shape style="position:absolute;left:2524;top:254;width:2;height:80" coordorigin="2524,254" coordsize="1,80" path="m2524,334l2524,254e" filled="false" stroked="true" strokeweight=".748pt" strokecolor="#939598">
                <v:path arrowok="t"/>
              </v:shape>
            </v:group>
            <v:group style="position:absolute;left:2484;top:254;width:2;height:80" coordorigin="2484,254" coordsize="2,80">
              <v:shape style="position:absolute;left:2484;top:254;width:2;height:80" coordorigin="2484,254" coordsize="0,80" path="m2484,334l2484,254e" filled="false" stroked="true" strokeweight=".748pt" strokecolor="#939598">
                <v:path arrowok="t"/>
              </v:shape>
            </v:group>
            <v:group style="position:absolute;left:2444;top:254;width:2;height:80" coordorigin="2444,254" coordsize="2,80">
              <v:shape style="position:absolute;left:2444;top:254;width:2;height:80" coordorigin="2444,254" coordsize="0,80" path="m2444,334l2444,254e" filled="false" stroked="true" strokeweight=".748pt" strokecolor="#939598">
                <v:path arrowok="t"/>
              </v:shape>
            </v:group>
            <v:group style="position:absolute;left:2404;top:254;width:2;height:80" coordorigin="2404,254" coordsize="2,80">
              <v:shape style="position:absolute;left:2404;top:254;width:2;height:80" coordorigin="2404,254" coordsize="1,80" path="m2404,334l2404,254e" filled="false" stroked="true" strokeweight=".748pt" strokecolor="#939598">
                <v:path arrowok="t"/>
              </v:shape>
            </v:group>
            <v:group style="position:absolute;left:2364;top:254;width:2;height:80" coordorigin="2364,254" coordsize="2,80">
              <v:shape style="position:absolute;left:2364;top:254;width:2;height:80" coordorigin="2364,254" coordsize="1,80" path="m2364,334l2364,254e" filled="false" stroked="true" strokeweight=".748pt" strokecolor="#939598">
                <v:path arrowok="t"/>
              </v:shape>
            </v:group>
            <v:group style="position:absolute;left:2324;top:254;width:2;height:80" coordorigin="2324,254" coordsize="2,80">
              <v:shape style="position:absolute;left:2324;top:254;width:2;height:80" coordorigin="2324,254" coordsize="0,80" path="m2324,334l2324,254e" filled="false" stroked="true" strokeweight=".748pt" strokecolor="#939598">
                <v:path arrowok="t"/>
              </v:shape>
            </v:group>
            <v:group style="position:absolute;left:2283;top:254;width:2;height:80" coordorigin="2283,254" coordsize="2,80">
              <v:shape style="position:absolute;left:2283;top:254;width:2;height:80" coordorigin="2283,254" coordsize="0,80" path="m2283,334l2283,254e" filled="false" stroked="true" strokeweight=".748pt" strokecolor="#939598">
                <v:path arrowok="t"/>
              </v:shape>
            </v:group>
            <v:group style="position:absolute;left:2243;top:254;width:2;height:80" coordorigin="2243,254" coordsize="2,80">
              <v:shape style="position:absolute;left:2243;top:254;width:2;height:80" coordorigin="2243,254" coordsize="1,80" path="m2243,334l2243,254e" filled="false" stroked="true" strokeweight=".748pt" strokecolor="#939598">
                <v:path arrowok="t"/>
              </v:shape>
            </v:group>
            <v:group style="position:absolute;left:2203;top:254;width:2;height:80" coordorigin="2203,254" coordsize="2,80">
              <v:shape style="position:absolute;left:2203;top:254;width:2;height:80" coordorigin="2203,254" coordsize="1,80" path="m2203,334l2203,254e" filled="false" stroked="true" strokeweight=".748pt" strokecolor="#939598">
                <v:path arrowok="t"/>
              </v:shape>
            </v:group>
            <v:group style="position:absolute;left:2163;top:254;width:2;height:80" coordorigin="2163,254" coordsize="2,80">
              <v:shape style="position:absolute;left:2163;top:254;width:2;height:80" coordorigin="2163,254" coordsize="0,80" path="m2163,334l2163,254e" filled="false" stroked="true" strokeweight=".748pt" strokecolor="#939598">
                <v:path arrowok="t"/>
              </v:shape>
            </v:group>
            <v:group style="position:absolute;left:2123;top:254;width:2;height:80" coordorigin="2123,254" coordsize="2,80">
              <v:shape style="position:absolute;left:2123;top:254;width:2;height:80" coordorigin="2123,254" coordsize="0,80" path="m2123,334l2123,254e" filled="false" stroked="true" strokeweight=".748pt" strokecolor="#939598">
                <v:path arrowok="t"/>
              </v:shape>
            </v:group>
            <v:group style="position:absolute;left:2083;top:254;width:2;height:80" coordorigin="2083,254" coordsize="2,80">
              <v:shape style="position:absolute;left:2083;top:254;width:2;height:80" coordorigin="2083,254" coordsize="1,80" path="m2083,334l2083,254e" filled="false" stroked="true" strokeweight=".748pt" strokecolor="#939598">
                <v:path arrowok="t"/>
              </v:shape>
            </v:group>
            <v:group style="position:absolute;left:2043;top:254;width:2;height:80" coordorigin="2043,254" coordsize="2,80">
              <v:shape style="position:absolute;left:2043;top:254;width:2;height:80" coordorigin="2043,254" coordsize="1,80" path="m2043,334l2043,254e" filled="false" stroked="true" strokeweight=".748pt" strokecolor="#939598">
                <v:path arrowok="t"/>
              </v:shape>
            </v:group>
            <v:group style="position:absolute;left:2003;top:254;width:2;height:80" coordorigin="2003,254" coordsize="2,80">
              <v:shape style="position:absolute;left:2003;top:254;width:2;height:80" coordorigin="2003,254" coordsize="0,80" path="m2003,334l2003,254e" filled="false" stroked="true" strokeweight=".748pt" strokecolor="#939598">
                <v:path arrowok="t"/>
              </v:shape>
            </v:group>
            <v:group style="position:absolute;left:1963;top:254;width:2;height:80" coordorigin="1963,254" coordsize="2,80">
              <v:shape style="position:absolute;left:1963;top:254;width:2;height:80" coordorigin="1963,254" coordsize="0,80" path="m1963,334l1963,254e" filled="false" stroked="true" strokeweight=".748pt" strokecolor="#939598">
                <v:path arrowok="t"/>
              </v:shape>
            </v:group>
            <v:group style="position:absolute;left:1923;top:254;width:2;height:80" coordorigin="1923,254" coordsize="2,80">
              <v:shape style="position:absolute;left:1923;top:254;width:2;height:80" coordorigin="1923,254" coordsize="1,80" path="m1923,334l1923,254e" filled="false" stroked="true" strokeweight=".748pt" strokecolor="#939598">
                <v:path arrowok="t"/>
              </v:shape>
            </v:group>
            <v:group style="position:absolute;left:1883;top:254;width:2;height:80" coordorigin="1883,254" coordsize="2,80">
              <v:shape style="position:absolute;left:1883;top:254;width:2;height:80" coordorigin="1883,254" coordsize="1,80" path="m1883,334l1883,254e" filled="false" stroked="true" strokeweight=".748pt" strokecolor="#939598">
                <v:path arrowok="t"/>
              </v:shape>
            </v:group>
            <v:group style="position:absolute;left:1843;top:254;width:2;height:80" coordorigin="1843,254" coordsize="2,80">
              <v:shape style="position:absolute;left:1843;top:254;width:2;height:80" coordorigin="1843,254" coordsize="1,80" path="m1843,334l1843,254e" filled="false" stroked="true" strokeweight=".748pt" strokecolor="#939598">
                <v:path arrowok="t"/>
              </v:shape>
            </v:group>
            <v:group style="position:absolute;left:1803;top:254;width:2;height:80" coordorigin="1803,254" coordsize="2,80">
              <v:shape style="position:absolute;left:1803;top:254;width:2;height:80" coordorigin="1803,254" coordsize="1,80" path="m1803,334l1803,254e" filled="false" stroked="true" strokeweight=".748pt" strokecolor="#939598">
                <v:path arrowok="t"/>
              </v:shape>
            </v:group>
            <v:group style="position:absolute;left:1763;top:254;width:2;height:80" coordorigin="1763,254" coordsize="2,80">
              <v:shape style="position:absolute;left:1763;top:254;width:2;height:80" coordorigin="1763,254" coordsize="1,80" path="m1763,334l1763,254e" filled="false" stroked="true" strokeweight=".748pt" strokecolor="#939598">
                <v:path arrowok="t"/>
              </v:shape>
            </v:group>
            <v:group style="position:absolute;left:1723;top:254;width:2;height:80" coordorigin="1723,254" coordsize="2,80">
              <v:shape style="position:absolute;left:1723;top:254;width:2;height:80" coordorigin="1723,254" coordsize="0,80" path="m1723,334l1723,254e" filled="false" stroked="true" strokeweight=".748pt" strokecolor="#939598">
                <v:path arrowok="t"/>
              </v:shape>
            </v:group>
            <v:group style="position:absolute;left:1683;top:254;width:2;height:80" coordorigin="1683,254" coordsize="2,80">
              <v:shape style="position:absolute;left:1683;top:254;width:2;height:80" coordorigin="1683,254" coordsize="0,80" path="m1683,334l1683,254e" filled="false" stroked="true" strokeweight=".748pt" strokecolor="#939598">
                <v:path arrowok="t"/>
              </v:shape>
            </v:group>
            <v:group style="position:absolute;left:1642;top:254;width:2;height:80" coordorigin="1642,254" coordsize="2,80">
              <v:shape style="position:absolute;left:1642;top:254;width:2;height:80" coordorigin="1642,254" coordsize="0,80" path="m1642,334l1642,254e" filled="false" stroked="true" strokeweight=".748pt" strokecolor="#939598">
                <v:path arrowok="t"/>
              </v:shape>
            </v:group>
            <v:group style="position:absolute;left:1602;top:254;width:2;height:80" coordorigin="1602,254" coordsize="2,80">
              <v:shape style="position:absolute;left:1602;top:254;width:2;height:80" coordorigin="1602,254" coordsize="0,80" path="m1602,334l1602,254e" filled="false" stroked="true" strokeweight=".748pt" strokecolor="#939598">
                <v:path arrowok="t"/>
              </v:shape>
            </v:group>
            <v:group style="position:absolute;left:1562;top:254;width:2;height:80" coordorigin="1562,254" coordsize="2,80">
              <v:shape style="position:absolute;left:1562;top:254;width:2;height:80" coordorigin="1562,254" coordsize="0,80" path="m1562,334l1562,254e" filled="false" stroked="true" strokeweight=".748pt" strokecolor="#939598">
                <v:path arrowok="t"/>
              </v:shape>
            </v:group>
            <v:group style="position:absolute;left:1522;top:254;width:2;height:80" coordorigin="1522,254" coordsize="2,80">
              <v:shape style="position:absolute;left:1522;top:254;width:2;height:80" coordorigin="1522,254" coordsize="1,80" path="m1522,334l1522,254e" filled="false" stroked="true" strokeweight=".748pt" strokecolor="#939598">
                <v:path arrowok="t"/>
              </v:shape>
            </v:group>
            <v:group style="position:absolute;left:1482;top:254;width:2;height:80" coordorigin="1482,254" coordsize="2,80">
              <v:shape style="position:absolute;left:1482;top:254;width:2;height:80" coordorigin="1482,254" coordsize="0,80" path="m1482,334l1482,254e" filled="false" stroked="true" strokeweight=".748pt" strokecolor="#939598">
                <v:path arrowok="t"/>
              </v:shape>
            </v:group>
            <v:group style="position:absolute;left:1442;top:254;width:2;height:80" coordorigin="1442,254" coordsize="2,80">
              <v:shape style="position:absolute;left:1442;top:254;width:2;height:80" coordorigin="1442,254" coordsize="0,80" path="m1442,334l1442,254e" filled="false" stroked="true" strokeweight=".748pt" strokecolor="#939598">
                <v:path arrowok="t"/>
              </v:shape>
            </v:group>
            <v:group style="position:absolute;left:1402;top:254;width:2;height:80" coordorigin="1402,254" coordsize="2,80">
              <v:shape style="position:absolute;left:1402;top:254;width:2;height:80" coordorigin="1402,254" coordsize="1,80" path="m1402,334l1402,254e" filled="false" stroked="true" strokeweight=".748pt" strokecolor="#939598">
                <v:path arrowok="t"/>
              </v:shape>
            </v:group>
            <v:group style="position:absolute;left:1362;top:254;width:2;height:80" coordorigin="1362,254" coordsize="2,80">
              <v:shape style="position:absolute;left:1362;top:254;width:2;height:80" coordorigin="1362,254" coordsize="0,80" path="m1362,334l1362,254e" filled="false" stroked="true" strokeweight=".748pt" strokecolor="#939598">
                <v:path arrowok="t"/>
              </v:shape>
            </v:group>
            <v:group style="position:absolute;left:1322;top:254;width:2;height:80" coordorigin="1322,254" coordsize="2,80">
              <v:shape style="position:absolute;left:1322;top:254;width:2;height:80" coordorigin="1322,254" coordsize="0,80" path="m1322,334l1322,254e" filled="false" stroked="true" strokeweight=".748pt" strokecolor="#939598">
                <v:path arrowok="t"/>
              </v:shape>
            </v:group>
            <v:group style="position:absolute;left:1282;top:254;width:2;height:80" coordorigin="1282,254" coordsize="2,80">
              <v:shape style="position:absolute;left:1282;top:254;width:2;height:80" coordorigin="1282,254" coordsize="0,80" path="m1282,334l1282,254e" filled="false" stroked="true" strokeweight=".748pt" strokecolor="#939598">
                <v:path arrowok="t"/>
              </v:shape>
            </v:group>
            <v:group style="position:absolute;left:1242;top:254;width:2;height:80" coordorigin="1242,254" coordsize="2,80">
              <v:shape style="position:absolute;left:1242;top:254;width:2;height:80" coordorigin="1242,254" coordsize="0,80" path="m1242,334l1242,254e" filled="false" stroked="true" strokeweight=".748pt" strokecolor="#939598">
                <v:path arrowok="t"/>
              </v:shape>
            </v:group>
            <v:group style="position:absolute;left:1202;top:254;width:2;height:80" coordorigin="1202,254" coordsize="2,80">
              <v:shape style="position:absolute;left:1202;top:254;width:2;height:80" coordorigin="1202,254" coordsize="1,80" path="m1202,334l1202,254e" filled="false" stroked="true" strokeweight=".748pt" strokecolor="#939598">
                <v:path arrowok="t"/>
              </v:shape>
            </v:group>
            <v:group style="position:absolute;left:1162;top:254;width:2;height:80" coordorigin="1162,254" coordsize="2,80">
              <v:shape style="position:absolute;left:1162;top:254;width:2;height:80" coordorigin="1162,254" coordsize="0,80" path="m1162,334l1162,254e" filled="false" stroked="true" strokeweight=".748pt" strokecolor="#939598">
                <v:path arrowok="t"/>
              </v:shape>
            </v:group>
            <v:group style="position:absolute;left:1122;top:254;width:2;height:80" coordorigin="1122,254" coordsize="2,80">
              <v:shape style="position:absolute;left:1122;top:254;width:2;height:80" coordorigin="1122,254" coordsize="0,80" path="m1122,334l1122,254e" filled="false" stroked="true" strokeweight=".748pt" strokecolor="#939598">
                <v:path arrowok="t"/>
              </v:shape>
            </v:group>
            <v:group style="position:absolute;left:1082;top:254;width:2;height:80" coordorigin="1082,254" coordsize="2,80">
              <v:shape style="position:absolute;left:1082;top:254;width:2;height:80" coordorigin="1082,254" coordsize="1,80" path="m1082,334l1082,254e" filled="false" stroked="true" strokeweight=".748pt" strokecolor="#939598">
                <v:path arrowok="t"/>
              </v:shape>
            </v:group>
            <v:group style="position:absolute;left:1042;top:254;width:2;height:80" coordorigin="1042,254" coordsize="2,80">
              <v:shape style="position:absolute;left:1042;top:254;width:2;height:80" coordorigin="1042,254" coordsize="0,80" path="m1042,334l1042,254e" filled="false" stroked="true" strokeweight=".748pt" strokecolor="#939598">
                <v:path arrowok="t"/>
              </v:shape>
            </v:group>
            <v:group style="position:absolute;left:1002;top:254;width:2;height:80" coordorigin="1002,254" coordsize="2,80">
              <v:shape style="position:absolute;left:1002;top:254;width:2;height:80" coordorigin="1002,254" coordsize="0,80" path="m1002,334l1002,254e" filled="false" stroked="true" strokeweight=".748pt" strokecolor="#939598">
                <v:path arrowok="t"/>
              </v:shape>
            </v:group>
            <v:group style="position:absolute;left:961;top:254;width:2;height:80" coordorigin="961,254" coordsize="2,80">
              <v:shape style="position:absolute;left:961;top:254;width:2;height:80" coordorigin="961,254" coordsize="0,80" path="m961,334l961,254e" filled="false" stroked="true" strokeweight=".748pt" strokecolor="#939598">
                <v:path arrowok="t"/>
              </v:shape>
            </v:group>
            <v:group style="position:absolute;left:921;top:254;width:2;height:80" coordorigin="921,254" coordsize="2,80">
              <v:shape style="position:absolute;left:921;top:254;width:2;height:80" coordorigin="921,254" coordsize="0,80" path="m921,334l921,254e" filled="false" stroked="true" strokeweight=".748pt" strokecolor="#939598">
                <v:path arrowok="t"/>
              </v:shape>
            </v:group>
            <v:group style="position:absolute;left:881;top:254;width:2;height:80" coordorigin="881,254" coordsize="2,80">
              <v:shape style="position:absolute;left:881;top:254;width:2;height:80" coordorigin="881,254" coordsize="1,80" path="m881,334l881,254e" filled="false" stroked="true" strokeweight=".748pt" strokecolor="#939598">
                <v:path arrowok="t"/>
              </v:shape>
            </v:group>
            <v:group style="position:absolute;left:841;top:254;width:2;height:80" coordorigin="841,254" coordsize="2,80">
              <v:shape style="position:absolute;left:841;top:254;width:2;height:80" coordorigin="841,254" coordsize="0,80" path="m841,334l841,254e" filled="false" stroked="true" strokeweight=".748pt" strokecolor="#939598">
                <v:path arrowok="t"/>
              </v:shape>
            </v:group>
            <v:group style="position:absolute;left:801;top:254;width:2;height:80" coordorigin="801,254" coordsize="2,80">
              <v:shape style="position:absolute;left:801;top:254;width:2;height:80" coordorigin="801,254" coordsize="0,80" path="m801,334l801,254e" filled="false" stroked="true" strokeweight=".748pt" strokecolor="#939598">
                <v:path arrowok="t"/>
              </v:shape>
            </v:group>
            <v:group style="position:absolute;left:761;top:254;width:2;height:80" coordorigin="761,254" coordsize="2,80">
              <v:shape style="position:absolute;left:761;top:254;width:2;height:80" coordorigin="761,254" coordsize="1,80" path="m761,334l761,254e" filled="false" stroked="true" strokeweight=".748pt" strokecolor="#939598">
                <v:path arrowok="t"/>
              </v:shape>
            </v:group>
            <v:group style="position:absolute;left:721;top:254;width:2;height:80" coordorigin="721,254" coordsize="2,80">
              <v:shape style="position:absolute;left:721;top:254;width:2;height:80" coordorigin="721,254" coordsize="1,80" path="m721,334l721,254e" filled="false" stroked="true" strokeweight=".748pt" strokecolor="#939598">
                <v:path arrowok="t"/>
              </v:shape>
            </v:group>
            <v:group style="position:absolute;left:681;top:254;width:2;height:80" coordorigin="681,254" coordsize="2,80">
              <v:shape style="position:absolute;left:681;top:254;width:2;height:80" coordorigin="681,254" coordsize="1,80" path="m681,334l681,254e" filled="false" stroked="true" strokeweight=".748pt" strokecolor="#939598">
                <v:path arrowok="t"/>
              </v:shape>
            </v:group>
            <v:group style="position:absolute;left:641;top:254;width:2;height:80" coordorigin="641,254" coordsize="2,80">
              <v:shape style="position:absolute;left:641;top:254;width:2;height:80" coordorigin="641,254" coordsize="1,80" path="m641,334l641,254e" filled="false" stroked="true" strokeweight=".748pt" strokecolor="#939598">
                <v:path arrowok="t"/>
              </v:shape>
            </v:group>
            <v:group style="position:absolute;left:601;top:254;width:2;height:80" coordorigin="601,254" coordsize="2,80">
              <v:shape style="position:absolute;left:601;top:254;width:2;height:80" coordorigin="601,254" coordsize="1,80" path="m601,334l601,254e" filled="false" stroked="true" strokeweight=".748pt" strokecolor="#939598">
                <v:path arrowok="t"/>
              </v:shape>
            </v:group>
            <v:group style="position:absolute;left:561;top:254;width:2;height:80" coordorigin="561,254" coordsize="2,80">
              <v:shape style="position:absolute;left:561;top:254;width:2;height:80" coordorigin="561,254" coordsize="0,80" path="m561,334l561,254e" filled="false" stroked="true" strokeweight=".748pt" strokecolor="#939598">
                <v:path arrowok="t"/>
              </v:shape>
            </v:group>
            <v:group style="position:absolute;left:521;top:254;width:2;height:80" coordorigin="521,254" coordsize="2,80">
              <v:shape style="position:absolute;left:521;top:254;width:2;height:80" coordorigin="521,254" coordsize="1,80" path="m521,334l521,254e" filled="false" stroked="true" strokeweight=".748pt" strokecolor="#939598">
                <v:path arrowok="t"/>
              </v:shape>
            </v:group>
            <v:group style="position:absolute;left:481;top:254;width:2;height:80" coordorigin="481,254" coordsize="2,80">
              <v:shape style="position:absolute;left:481;top:254;width:2;height:80" coordorigin="481,254" coordsize="0,80" path="m481,334l481,254e" filled="false" stroked="true" strokeweight=".748pt" strokecolor="#939598">
                <v:path arrowok="t"/>
              </v:shape>
            </v:group>
            <v:group style="position:absolute;left:441;top:254;width:2;height:80" coordorigin="441,254" coordsize="2,80">
              <v:shape style="position:absolute;left:441;top:254;width:2;height:80" coordorigin="441,254" coordsize="0,80" path="m441,334l441,254e" filled="false" stroked="true" strokeweight=".748pt" strokecolor="#939598">
                <v:path arrowok="t"/>
              </v:shape>
            </v:group>
            <v:group style="position:absolute;left:401;top:254;width:2;height:80" coordorigin="401,254" coordsize="2,80">
              <v:shape style="position:absolute;left:401;top:254;width:2;height:80" coordorigin="401,254" coordsize="0,80" path="m401,334l401,254e" filled="false" stroked="true" strokeweight=".748pt" strokecolor="#939598">
                <v:path arrowok="t"/>
              </v:shape>
            </v:group>
            <v:group style="position:absolute;left:361;top:254;width:2;height:80" coordorigin="361,254" coordsize="2,80">
              <v:shape style="position:absolute;left:361;top:254;width:2;height:80" coordorigin="361,254" coordsize="0,80" path="m361,334l361,254e" filled="false" stroked="true" strokeweight=".748pt" strokecolor="#939598">
                <v:path arrowok="t"/>
              </v:shape>
            </v:group>
            <v:group style="position:absolute;left:320;top:254;width:2;height:80" coordorigin="320,254" coordsize="2,80">
              <v:shape style="position:absolute;left:320;top:254;width:2;height:80" coordorigin="320,254" coordsize="1,80" path="m320,334l320,254e" filled="false" stroked="true" strokeweight=".748pt" strokecolor="#939598">
                <v:path arrowok="t"/>
              </v:shape>
            </v:group>
            <v:group style="position:absolute;left:280;top:254;width:2;height:80" coordorigin="280,254" coordsize="2,80">
              <v:shape style="position:absolute;left:280;top:254;width:2;height:80" coordorigin="280,254" coordsize="0,80" path="m280,334l280,254e" filled="false" stroked="true" strokeweight=".748pt" strokecolor="#939598">
                <v:path arrowok="t"/>
              </v:shape>
            </v:group>
            <v:group style="position:absolute;left:240;top:254;width:2;height:80" coordorigin="240,254" coordsize="2,80">
              <v:shape style="position:absolute;left:240;top:254;width:2;height:80" coordorigin="240,254" coordsize="0,80" path="m240,334l240,254e" filled="false" stroked="true" strokeweight=".748pt" strokecolor="#939598">
                <v:path arrowok="t"/>
              </v:shape>
            </v:group>
            <v:group style="position:absolute;left:200;top:254;width:2;height:80" coordorigin="200,254" coordsize="2,80">
              <v:shape style="position:absolute;left:200;top:254;width:2;height:80" coordorigin="200,254" coordsize="0,80" path="m200,334l200,254e" filled="false" stroked="true" strokeweight=".748pt" strokecolor="#939598">
                <v:path arrowok="t"/>
              </v:shape>
            </v:group>
            <v:group style="position:absolute;left:160;top:254;width:2;height:80" coordorigin="160,254" coordsize="2,80">
              <v:shape style="position:absolute;left:160;top:254;width:2;height:80" coordorigin="160,254" coordsize="0,80" path="m160,334l160,254e" filled="false" stroked="true" strokeweight=".748pt" strokecolor="#939598">
                <v:path arrowok="t"/>
              </v:shape>
            </v:group>
            <v:group style="position:absolute;left:120;top:254;width:2;height:80" coordorigin="120,254" coordsize="2,80">
              <v:shape style="position:absolute;left:120;top:254;width:2;height:80" coordorigin="120,254" coordsize="0,80" path="m120,334l120,254e" filled="false" stroked="true" strokeweight=".748pt" strokecolor="#939598">
                <v:path arrowok="t"/>
              </v:shape>
            </v:group>
            <v:group style="position:absolute;left:80;top:254;width:2;height:80" coordorigin="80,254" coordsize="2,80">
              <v:shape style="position:absolute;left:80;top:254;width:2;height:80" coordorigin="80,254" coordsize="0,80" path="m80,334l80,254e" filled="false" stroked="true" strokeweight=".748pt" strokecolor="#939598">
                <v:path arrowok="t"/>
              </v:shape>
            </v:group>
            <v:group style="position:absolute;left:40;top:254;width:2;height:80" coordorigin="40,254" coordsize="2,80">
              <v:shape style="position:absolute;left:40;top:254;width:2;height:80" coordorigin="40,254" coordsize="0,80" path="m40,334l40,254e" filled="false" stroked="true" strokeweight=".748pt" strokecolor="#939598">
                <v:path arrowok="t"/>
              </v:shape>
            </v:group>
            <v:group style="position:absolute;left:0;top:286;width:2;height:49" coordorigin="0,286" coordsize="2,49">
              <v:shape style="position:absolute;left:0;top:286;width:2;height:49" coordorigin="0,286" coordsize="0,49" path="m0,335l0,287e" filled="false" stroked="true" strokeweight=".748pt" strokecolor="#939598">
                <v:path arrowok="t"/>
              </v:shape>
            </v:group>
            <w10:wrap type="none"/>
          </v:group>
        </w:pict>
      </w:r>
      <w:r>
        <w:rPr>
          <w:color w:val="939598"/>
          <w:u w:val="none"/>
        </w:rPr>
      </w:r>
      <w:r>
        <w:rPr>
          <w:color w:val="939598"/>
          <w:u w:val="thick" w:color="939598"/>
        </w:rPr>
        <w:t> </w:t>
      </w:r>
      <w:r>
        <w:rPr>
          <w:color w:val="939598"/>
          <w:u w:val="none"/>
        </w:rPr>
        <w:tab/>
      </w:r>
      <w:r>
        <w:rPr>
          <w:color w:val="939598"/>
          <w:spacing w:val="-27"/>
          <w:u w:val="none"/>
        </w:rPr>
        <w:t>57</w:t>
      </w:r>
      <w:r>
        <w:rPr>
          <w:color w:val="939598"/>
          <w:spacing w:val="-8"/>
          <w:u w:val="none"/>
        </w:rPr>
        <w:t> </w:t>
      </w:r>
      <w:r>
        <w:rPr>
          <w:color w:val="939598"/>
          <w:u w:val="thick" w:color="939598"/>
        </w:rPr>
        <w:t> </w:t>
      </w:r>
      <w:r>
        <w:rPr>
          <w:color w:val="939598"/>
          <w:u w:val="none"/>
        </w:rPr>
      </w:r>
      <w:r>
        <w:rPr>
          <w:u w:val="none"/>
        </w:rPr>
      </w:r>
    </w:p>
    <w:p>
      <w:pPr>
        <w:spacing w:after="0" w:line="240" w:lineRule="auto"/>
        <w:jc w:val="left"/>
        <w:sectPr>
          <w:pgSz w:w="11910" w:h="16840"/>
          <w:pgMar w:top="80" w:bottom="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sz w:val="17"/>
          <w:szCs w:val="17"/>
        </w:rPr>
      </w:pPr>
    </w:p>
    <w:p>
      <w:pPr>
        <w:pStyle w:val="Heading2"/>
        <w:spacing w:line="587" w:lineRule="exact"/>
        <w:ind w:left="928" w:right="988"/>
        <w:jc w:val="left"/>
      </w:pPr>
      <w:r>
        <w:rPr/>
        <w:pict>
          <v:group style="position:absolute;margin-left:.0004pt;margin-top:-103.806534pt;width:594.950pt;height:4.850pt;mso-position-horizontal-relative:page;mso-position-vertical-relative:paragraph;z-index:7384" coordorigin="0,-2076" coordsize="11899,97">
            <v:group style="position:absolute;left:11891;top:-2069;width:2;height:80" coordorigin="11891,-2069" coordsize="2,80">
              <v:shape style="position:absolute;left:11891;top:-2069;width:2;height:80" coordorigin="11891,-2069" coordsize="0,80" path="m11891,-1989l11891,-2069e" filled="false" stroked="true" strokeweight=".748pt" strokecolor="#939598">
                <v:path arrowok="t"/>
              </v:shape>
            </v:group>
            <v:group style="position:absolute;left:11851;top:-2069;width:2;height:80" coordorigin="11851,-2069" coordsize="2,80">
              <v:shape style="position:absolute;left:11851;top:-2069;width:2;height:80" coordorigin="11851,-2069" coordsize="0,80" path="m11851,-1989l11851,-2069e" filled="false" stroked="true" strokeweight=".748pt" strokecolor="#939598">
                <v:path arrowok="t"/>
              </v:shape>
            </v:group>
            <v:group style="position:absolute;left:11811;top:-2069;width:2;height:80" coordorigin="11811,-2069" coordsize="2,80">
              <v:shape style="position:absolute;left:11811;top:-2069;width:2;height:80" coordorigin="11811,-2069" coordsize="0,80" path="m11811,-1989l11811,-2069e" filled="false" stroked="true" strokeweight=".748pt" strokecolor="#939598">
                <v:path arrowok="t"/>
              </v:shape>
            </v:group>
            <v:group style="position:absolute;left:11771;top:-2069;width:2;height:80" coordorigin="11771,-2069" coordsize="2,80">
              <v:shape style="position:absolute;left:11771;top:-2069;width:2;height:80" coordorigin="11771,-2069" coordsize="0,80" path="m11771,-1989l11771,-2069e" filled="false" stroked="true" strokeweight=".748pt" strokecolor="#939598">
                <v:path arrowok="t"/>
              </v:shape>
            </v:group>
            <v:group style="position:absolute;left:11731;top:-2069;width:2;height:80" coordorigin="11731,-2069" coordsize="2,80">
              <v:shape style="position:absolute;left:11731;top:-2069;width:2;height:80" coordorigin="11731,-2069" coordsize="1,80" path="m11731,-1989l11731,-2069e" filled="false" stroked="true" strokeweight=".748pt" strokecolor="#939598">
                <v:path arrowok="t"/>
              </v:shape>
            </v:group>
            <v:group style="position:absolute;left:11691;top:-2069;width:2;height:80" coordorigin="11691,-2069" coordsize="2,80">
              <v:shape style="position:absolute;left:11691;top:-2069;width:2;height:80" coordorigin="11691,-2069" coordsize="0,80" path="m11691,-1989l11691,-2069e" filled="false" stroked="true" strokeweight=".748pt" strokecolor="#939598">
                <v:path arrowok="t"/>
              </v:shape>
            </v:group>
            <v:group style="position:absolute;left:11651;top:-2069;width:2;height:80" coordorigin="11651,-2069" coordsize="2,80">
              <v:shape style="position:absolute;left:11651;top:-2069;width:2;height:80" coordorigin="11651,-2069" coordsize="0,80" path="m11651,-1989l11651,-2069e" filled="false" stroked="true" strokeweight=".748pt" strokecolor="#939598">
                <v:path arrowok="t"/>
              </v:shape>
            </v:group>
            <v:group style="position:absolute;left:11611;top:-2069;width:2;height:80" coordorigin="11611,-2069" coordsize="2,80">
              <v:shape style="position:absolute;left:11611;top:-2069;width:2;height:80" coordorigin="11611,-2069" coordsize="0,80" path="m11611,-1989l11611,-2069e" filled="false" stroked="true" strokeweight=".748pt" strokecolor="#939598">
                <v:path arrowok="t"/>
              </v:shape>
            </v:group>
            <v:group style="position:absolute;left:11571;top:-2069;width:2;height:80" coordorigin="11571,-2069" coordsize="2,80">
              <v:shape style="position:absolute;left:11571;top:-2069;width:2;height:80" coordorigin="11571,-2069" coordsize="0,80" path="m11571,-1989l11571,-2069e" filled="false" stroked="true" strokeweight=".748pt" strokecolor="#939598">
                <v:path arrowok="t"/>
              </v:shape>
            </v:group>
            <v:group style="position:absolute;left:11531;top:-2069;width:2;height:80" coordorigin="11531,-2069" coordsize="2,80">
              <v:shape style="position:absolute;left:11531;top:-2069;width:2;height:80" coordorigin="11531,-2069" coordsize="1,80" path="m11531,-1989l11531,-2069e" filled="false" stroked="true" strokeweight=".748pt" strokecolor="#939598">
                <v:path arrowok="t"/>
              </v:shape>
            </v:group>
            <v:group style="position:absolute;left:11491;top:-2069;width:2;height:80" coordorigin="11491,-2069" coordsize="2,80">
              <v:shape style="position:absolute;left:11491;top:-2069;width:2;height:80" coordorigin="11491,-2069" coordsize="0,80" path="m11491,-1989l11491,-2069e" filled="false" stroked="true" strokeweight=".748pt" strokecolor="#939598">
                <v:path arrowok="t"/>
              </v:shape>
            </v:group>
            <v:group style="position:absolute;left:11451;top:-2069;width:2;height:80" coordorigin="11451,-2069" coordsize="2,80">
              <v:shape style="position:absolute;left:11451;top:-2069;width:2;height:80" coordorigin="11451,-2069" coordsize="0,80" path="m11451,-1989l11451,-2069e" filled="false" stroked="true" strokeweight=".748pt" strokecolor="#939598">
                <v:path arrowok="t"/>
              </v:shape>
            </v:group>
            <v:group style="position:absolute;left:11411;top:-2069;width:2;height:80" coordorigin="11411,-2069" coordsize="2,80">
              <v:shape style="position:absolute;left:11411;top:-2069;width:2;height:80" coordorigin="11411,-2069" coordsize="0,80" path="m11411,-1989l11411,-2069e" filled="false" stroked="true" strokeweight=".748pt" strokecolor="#939598">
                <v:path arrowok="t"/>
              </v:shape>
            </v:group>
            <v:group style="position:absolute;left:11371;top:-2069;width:2;height:80" coordorigin="11371,-2069" coordsize="2,80">
              <v:shape style="position:absolute;left:11371;top:-2069;width:2;height:80" coordorigin="11371,-2069" coordsize="0,80" path="m11371,-1989l11371,-2069e" filled="false" stroked="true" strokeweight=".748pt" strokecolor="#939598">
                <v:path arrowok="t"/>
              </v:shape>
            </v:group>
            <v:group style="position:absolute;left:11331;top:-2069;width:2;height:80" coordorigin="11331,-2069" coordsize="2,80">
              <v:shape style="position:absolute;left:11331;top:-2069;width:2;height:80" coordorigin="11331,-2069" coordsize="0,80" path="m11331,-1989l11331,-2069e" filled="false" stroked="true" strokeweight=".748pt" strokecolor="#939598">
                <v:path arrowok="t"/>
              </v:shape>
            </v:group>
            <v:group style="position:absolute;left:11291;top:-2069;width:2;height:80" coordorigin="11291,-2069" coordsize="2,80">
              <v:shape style="position:absolute;left:11291;top:-2069;width:2;height:80" coordorigin="11291,-2069" coordsize="0,80" path="m11291,-1989l11291,-2069e" filled="false" stroked="true" strokeweight=".748pt" strokecolor="#939598">
                <v:path arrowok="t"/>
              </v:shape>
            </v:group>
            <v:group style="position:absolute;left:11251;top:-2069;width:2;height:80" coordorigin="11251,-2069" coordsize="2,80">
              <v:shape style="position:absolute;left:11251;top:-2069;width:2;height:80" coordorigin="11251,-2069" coordsize="0,80" path="m11251,-1989l11251,-2069e" filled="false" stroked="true" strokeweight=".748pt" strokecolor="#939598">
                <v:path arrowok="t"/>
              </v:shape>
            </v:group>
            <v:group style="position:absolute;left:11210;top:-2069;width:2;height:80" coordorigin="11210,-2069" coordsize="2,80">
              <v:shape style="position:absolute;left:11210;top:-2069;width:2;height:80" coordorigin="11210,-2069" coordsize="0,80" path="m11211,-1989l11210,-2069e" filled="false" stroked="true" strokeweight=".748pt" strokecolor="#939598">
                <v:path arrowok="t"/>
              </v:shape>
            </v:group>
            <v:group style="position:absolute;left:11170;top:-2069;width:2;height:80" coordorigin="11170,-2069" coordsize="2,80">
              <v:shape style="position:absolute;left:11170;top:-2069;width:2;height:80" coordorigin="11170,-2069" coordsize="0,80" path="m11170,-1989l11170,-2069e" filled="false" stroked="true" strokeweight=".748pt" strokecolor="#939598">
                <v:path arrowok="t"/>
              </v:shape>
            </v:group>
            <v:group style="position:absolute;left:11130;top:-2069;width:2;height:80" coordorigin="11130,-2069" coordsize="2,80">
              <v:shape style="position:absolute;left:11130;top:-2069;width:2;height:80" coordorigin="11130,-2069" coordsize="0,80" path="m11130,-1989l11130,-2069e" filled="false" stroked="true" strokeweight=".748pt" strokecolor="#939598">
                <v:path arrowok="t"/>
              </v:shape>
            </v:group>
            <v:group style="position:absolute;left:11090;top:-2069;width:2;height:80" coordorigin="11090,-2069" coordsize="2,80">
              <v:shape style="position:absolute;left:11090;top:-2069;width:2;height:80" coordorigin="11090,-2069" coordsize="0,80" path="m11090,-1989l11090,-2069e" filled="false" stroked="true" strokeweight=".748pt" strokecolor="#939598">
                <v:path arrowok="t"/>
              </v:shape>
            </v:group>
            <v:group style="position:absolute;left:11050;top:-2069;width:2;height:80" coordorigin="11050,-2069" coordsize="2,80">
              <v:shape style="position:absolute;left:11050;top:-2069;width:2;height:80" coordorigin="11050,-2069" coordsize="0,80" path="m11050,-1989l11050,-2069e" filled="false" stroked="true" strokeweight=".748pt" strokecolor="#939598">
                <v:path arrowok="t"/>
              </v:shape>
            </v:group>
            <v:group style="position:absolute;left:11010;top:-2069;width:2;height:80" coordorigin="11010,-2069" coordsize="2,80">
              <v:shape style="position:absolute;left:11010;top:-2069;width:2;height:80" coordorigin="11010,-2069" coordsize="1,80" path="m11010,-1989l11010,-2069e" filled="false" stroked="true" strokeweight=".748pt" strokecolor="#939598">
                <v:path arrowok="t"/>
              </v:shape>
            </v:group>
            <v:group style="position:absolute;left:10970;top:-2069;width:2;height:80" coordorigin="10970,-2069" coordsize="2,80">
              <v:shape style="position:absolute;left:10970;top:-2069;width:2;height:80" coordorigin="10970,-2069" coordsize="0,80" path="m10970,-1989l10970,-2069e" filled="false" stroked="true" strokeweight=".748pt" strokecolor="#939598">
                <v:path arrowok="t"/>
              </v:shape>
            </v:group>
            <v:group style="position:absolute;left:10930;top:-2069;width:2;height:80" coordorigin="10930,-2069" coordsize="2,80">
              <v:shape style="position:absolute;left:10930;top:-2069;width:2;height:80" coordorigin="10930,-2069" coordsize="0,80" path="m10930,-1989l10930,-2069e" filled="false" stroked="true" strokeweight=".748pt" strokecolor="#939598">
                <v:path arrowok="t"/>
              </v:shape>
            </v:group>
            <v:group style="position:absolute;left:10890;top:-2069;width:2;height:80" coordorigin="10890,-2069" coordsize="2,80">
              <v:shape style="position:absolute;left:10890;top:-2069;width:2;height:80" coordorigin="10890,-2069" coordsize="0,80" path="m10890,-1989l10890,-2069e" filled="false" stroked="true" strokeweight=".748pt" strokecolor="#939598">
                <v:path arrowok="t"/>
              </v:shape>
            </v:group>
            <v:group style="position:absolute;left:10850;top:-2069;width:2;height:80" coordorigin="10850,-2069" coordsize="2,80">
              <v:shape style="position:absolute;left:10850;top:-2069;width:2;height:80" coordorigin="10850,-2069" coordsize="1,80" path="m10850,-1989l10850,-2069e" filled="false" stroked="true" strokeweight=".748pt" strokecolor="#939598">
                <v:path arrowok="t"/>
              </v:shape>
            </v:group>
            <v:group style="position:absolute;left:10810;top:-2069;width:2;height:80" coordorigin="10810,-2069" coordsize="2,80">
              <v:shape style="position:absolute;left:10810;top:-2069;width:2;height:80" coordorigin="10810,-2069" coordsize="0,80" path="m10810,-1989l10810,-2069e" filled="false" stroked="true" strokeweight=".748pt" strokecolor="#939598">
                <v:path arrowok="t"/>
              </v:shape>
            </v:group>
            <v:group style="position:absolute;left:10770;top:-2069;width:2;height:80" coordorigin="10770,-2069" coordsize="2,80">
              <v:shape style="position:absolute;left:10770;top:-2069;width:2;height:80" coordorigin="10770,-2069" coordsize="0,80" path="m10770,-1989l10770,-2069e" filled="false" stroked="true" strokeweight=".748pt" strokecolor="#939598">
                <v:path arrowok="t"/>
              </v:shape>
            </v:group>
            <v:group style="position:absolute;left:10730;top:-2068;width:2;height:80" coordorigin="10730,-2068" coordsize="2,80">
              <v:shape style="position:absolute;left:10730;top:-2068;width:2;height:80" coordorigin="10730,-2068" coordsize="0,80" path="m10730,-1988l10730,-2068e" filled="false" stroked="true" strokeweight=".748pt" strokecolor="#939598">
                <v:path arrowok="t"/>
              </v:shape>
            </v:group>
            <v:group style="position:absolute;left:10690;top:-2068;width:2;height:80" coordorigin="10690,-2068" coordsize="2,80">
              <v:shape style="position:absolute;left:10690;top:-2068;width:2;height:80" coordorigin="10690,-2068" coordsize="0,80" path="m10690,-1988l10690,-2068e" filled="false" stroked="true" strokeweight=".748pt" strokecolor="#939598">
                <v:path arrowok="t"/>
              </v:shape>
            </v:group>
            <v:group style="position:absolute;left:10650;top:-2068;width:2;height:80" coordorigin="10650,-2068" coordsize="2,80">
              <v:shape style="position:absolute;left:10650;top:-2068;width:2;height:80" coordorigin="10650,-2068" coordsize="0,80" path="m10650,-1988l10650,-2068e" filled="false" stroked="true" strokeweight=".748pt" strokecolor="#939598">
                <v:path arrowok="t"/>
              </v:shape>
            </v:group>
            <v:group style="position:absolute;left:10610;top:-2068;width:2;height:80" coordorigin="10610,-2068" coordsize="2,80">
              <v:shape style="position:absolute;left:10610;top:-2068;width:2;height:80" coordorigin="10610,-2068" coordsize="0,80" path="m10610,-1988l10610,-2068e" filled="false" stroked="true" strokeweight=".748pt" strokecolor="#939598">
                <v:path arrowok="t"/>
              </v:shape>
            </v:group>
            <v:group style="position:absolute;left:10570;top:-2068;width:2;height:80" coordorigin="10570,-2068" coordsize="2,80">
              <v:shape style="position:absolute;left:10570;top:-2068;width:2;height:80" coordorigin="10570,-2068" coordsize="0,80" path="m10570,-1988l10570,-2068e" filled="false" stroked="true" strokeweight=".748pt" strokecolor="#939598">
                <v:path arrowok="t"/>
              </v:shape>
            </v:group>
            <v:group style="position:absolute;left:10530;top:-2068;width:2;height:80" coordorigin="10530,-2068" coordsize="2,80">
              <v:shape style="position:absolute;left:10530;top:-2068;width:2;height:80" coordorigin="10530,-2068" coordsize="0,80" path="m10530,-1988l10530,-2068e" filled="false" stroked="true" strokeweight=".748pt" strokecolor="#939598">
                <v:path arrowok="t"/>
              </v:shape>
            </v:group>
            <v:group style="position:absolute;left:10490;top:-2068;width:2;height:80" coordorigin="10490,-2068" coordsize="2,80">
              <v:shape style="position:absolute;left:10490;top:-2068;width:2;height:80" coordorigin="10490,-2068" coordsize="0,80" path="m10490,-1988l10490,-2068e" filled="false" stroked="true" strokeweight=".748pt" strokecolor="#939598">
                <v:path arrowok="t"/>
              </v:shape>
            </v:group>
            <v:group style="position:absolute;left:10450;top:-2068;width:2;height:80" coordorigin="10450,-2068" coordsize="2,80">
              <v:shape style="position:absolute;left:10450;top:-2068;width:2;height:80" coordorigin="10450,-2068" coordsize="0,80" path="m10450,-1988l10450,-2068e" filled="false" stroked="true" strokeweight=".748pt" strokecolor="#939598">
                <v:path arrowok="t"/>
              </v:shape>
            </v:group>
            <v:group style="position:absolute;left:10410;top:-2068;width:2;height:80" coordorigin="10410,-2068" coordsize="2,80">
              <v:shape style="position:absolute;left:10410;top:-2068;width:2;height:80" coordorigin="10410,-2068" coordsize="0,80" path="m10410,-1988l10410,-2068e" filled="false" stroked="true" strokeweight=".748pt" strokecolor="#939598">
                <v:path arrowok="t"/>
              </v:shape>
            </v:group>
            <v:group style="position:absolute;left:10370;top:-2068;width:2;height:80" coordorigin="10370,-2068" coordsize="2,80">
              <v:shape style="position:absolute;left:10370;top:-2068;width:2;height:80" coordorigin="10370,-2068" coordsize="0,80" path="m10370,-1988l10370,-2068e" filled="false" stroked="true" strokeweight=".748pt" strokecolor="#939598">
                <v:path arrowok="t"/>
              </v:shape>
            </v:group>
            <v:group style="position:absolute;left:10330;top:-2068;width:2;height:80" coordorigin="10330,-2068" coordsize="2,80">
              <v:shape style="position:absolute;left:10330;top:-2068;width:2;height:80" coordorigin="10330,-2068" coordsize="0,80" path="m10330,-1988l10330,-2068e" filled="false" stroked="true" strokeweight=".748pt" strokecolor="#939598">
                <v:path arrowok="t"/>
              </v:shape>
            </v:group>
            <v:group style="position:absolute;left:10290;top:-2068;width:2;height:80" coordorigin="10290,-2068" coordsize="2,80">
              <v:shape style="position:absolute;left:10290;top:-2068;width:2;height:80" coordorigin="10290,-2068" coordsize="0,80" path="m10290,-1988l10290,-2068e" filled="false" stroked="true" strokeweight=".748pt" strokecolor="#939598">
                <v:path arrowok="t"/>
              </v:shape>
            </v:group>
            <v:group style="position:absolute;left:10250;top:-2068;width:2;height:80" coordorigin="10250,-2068" coordsize="2,80">
              <v:shape style="position:absolute;left:10250;top:-2068;width:2;height:80" coordorigin="10250,-2068" coordsize="1,80" path="m10250,-1988l10250,-2068e" filled="false" stroked="true" strokeweight=".748pt" strokecolor="#939598">
                <v:path arrowok="t"/>
              </v:shape>
            </v:group>
            <v:group style="position:absolute;left:10210;top:-2068;width:2;height:80" coordorigin="10210,-2068" coordsize="2,80">
              <v:shape style="position:absolute;left:10210;top:-2068;width:2;height:80" coordorigin="10210,-2068" coordsize="0,80" path="m10210,-1988l10210,-2068e" filled="false" stroked="true" strokeweight=".748pt" strokecolor="#939598">
                <v:path arrowok="t"/>
              </v:shape>
            </v:group>
            <v:group style="position:absolute;left:10170;top:-2068;width:2;height:80" coordorigin="10170,-2068" coordsize="2,80">
              <v:shape style="position:absolute;left:10170;top:-2068;width:2;height:80" coordorigin="10170,-2068" coordsize="0,80" path="m10170,-1988l10170,-2068e" filled="false" stroked="true" strokeweight=".748pt" strokecolor="#939598">
                <v:path arrowok="t"/>
              </v:shape>
            </v:group>
            <v:group style="position:absolute;left:10130;top:-2068;width:2;height:80" coordorigin="10130,-2068" coordsize="2,80">
              <v:shape style="position:absolute;left:10130;top:-2068;width:2;height:80" coordorigin="10130,-2068" coordsize="0,80" path="m10130,-1988l10130,-2068e" filled="false" stroked="true" strokeweight=".748pt" strokecolor="#939598">
                <v:path arrowok="t"/>
              </v:shape>
            </v:group>
            <v:group style="position:absolute;left:10090;top:-2068;width:2;height:80" coordorigin="10090,-2068" coordsize="2,80">
              <v:shape style="position:absolute;left:10090;top:-2068;width:2;height:80" coordorigin="10090,-2068" coordsize="1,80" path="m10090,-1988l10090,-2068e" filled="false" stroked="true" strokeweight=".748pt" strokecolor="#939598">
                <v:path arrowok="t"/>
              </v:shape>
            </v:group>
            <v:group style="position:absolute;left:10050;top:-2068;width:2;height:80" coordorigin="10050,-2068" coordsize="2,80">
              <v:shape style="position:absolute;left:10050;top:-2068;width:2;height:80" coordorigin="10050,-2068" coordsize="0,80" path="m10050,-1988l10050,-2068e" filled="false" stroked="true" strokeweight=".748pt" strokecolor="#939598">
                <v:path arrowok="t"/>
              </v:shape>
            </v:group>
            <v:group style="position:absolute;left:10010;top:-2068;width:2;height:80" coordorigin="10010,-2068" coordsize="2,80">
              <v:shape style="position:absolute;left:10010;top:-2068;width:2;height:80" coordorigin="10010,-2068" coordsize="0,80" path="m10010,-1988l10010,-2068e" filled="false" stroked="true" strokeweight=".748pt" strokecolor="#939598">
                <v:path arrowok="t"/>
              </v:shape>
            </v:group>
            <v:group style="position:absolute;left:9970;top:-2068;width:2;height:80" coordorigin="9970,-2068" coordsize="2,80">
              <v:shape style="position:absolute;left:9970;top:-2068;width:2;height:80" coordorigin="9970,-2068" coordsize="1,80" path="m9970,-1988l9970,-2068e" filled="false" stroked="true" strokeweight=".748pt" strokecolor="#939598">
                <v:path arrowok="t"/>
              </v:shape>
            </v:group>
            <v:group style="position:absolute;left:9930;top:-2068;width:2;height:80" coordorigin="9930,-2068" coordsize="2,80">
              <v:shape style="position:absolute;left:9930;top:-2068;width:2;height:80" coordorigin="9930,-2068" coordsize="0,80" path="m9930,-1988l9930,-2068e" filled="false" stroked="true" strokeweight=".748pt" strokecolor="#939598">
                <v:path arrowok="t"/>
              </v:shape>
            </v:group>
            <v:group style="position:absolute;left:9890;top:-2068;width:2;height:80" coordorigin="9890,-2068" coordsize="2,80">
              <v:shape style="position:absolute;left:9890;top:-2068;width:2;height:80" coordorigin="9890,-2068" coordsize="0,80" path="m9890,-1988l9890,-2068e" filled="false" stroked="true" strokeweight=".748pt" strokecolor="#939598">
                <v:path arrowok="t"/>
              </v:shape>
            </v:group>
            <v:group style="position:absolute;left:9850;top:-2068;width:2;height:80" coordorigin="9850,-2068" coordsize="2,80">
              <v:shape style="position:absolute;left:9850;top:-2068;width:2;height:80" coordorigin="9850,-2068" coordsize="0,80" path="m9850,-1988l9850,-2068e" filled="false" stroked="true" strokeweight=".748pt" strokecolor="#939598">
                <v:path arrowok="t"/>
              </v:shape>
            </v:group>
            <v:group style="position:absolute;left:9810;top:-2068;width:2;height:80" coordorigin="9810,-2068" coordsize="2,80">
              <v:shape style="position:absolute;left:9810;top:-2068;width:2;height:80" coordorigin="9810,-2068" coordsize="0,80" path="m9810,-1988l9810,-2068e" filled="false" stroked="true" strokeweight=".748pt" strokecolor="#939598">
                <v:path arrowok="t"/>
              </v:shape>
            </v:group>
            <v:group style="position:absolute;left:9770;top:-2068;width:2;height:80" coordorigin="9770,-2068" coordsize="2,80">
              <v:shape style="position:absolute;left:9770;top:-2068;width:2;height:80" coordorigin="9770,-2068" coordsize="0,80" path="m9770,-1988l9770,-2068e" filled="false" stroked="true" strokeweight=".748pt" strokecolor="#939598">
                <v:path arrowok="t"/>
              </v:shape>
            </v:group>
            <v:group style="position:absolute;left:9730;top:-2068;width:2;height:80" coordorigin="9730,-2068" coordsize="2,80">
              <v:shape style="position:absolute;left:9730;top:-2068;width:2;height:80" coordorigin="9730,-2068" coordsize="1,80" path="m9730,-1988l9730,-2068e" filled="false" stroked="true" strokeweight=".748pt" strokecolor="#939598">
                <v:path arrowok="t"/>
              </v:shape>
            </v:group>
            <v:group style="position:absolute;left:9690;top:-2068;width:2;height:80" coordorigin="9690,-2068" coordsize="2,80">
              <v:shape style="position:absolute;left:9690;top:-2068;width:2;height:80" coordorigin="9690,-2068" coordsize="0,80" path="m9690,-1988l9690,-2068e" filled="false" stroked="true" strokeweight=".748pt" strokecolor="#939598">
                <v:path arrowok="t"/>
              </v:shape>
            </v:group>
            <v:group style="position:absolute;left:9650;top:-2068;width:2;height:80" coordorigin="9650,-2068" coordsize="2,80">
              <v:shape style="position:absolute;left:9650;top:-2068;width:2;height:80" coordorigin="9650,-2068" coordsize="0,80" path="m9650,-1988l9650,-2068e" filled="false" stroked="true" strokeweight=".748pt" strokecolor="#939598">
                <v:path arrowok="t"/>
              </v:shape>
            </v:group>
            <v:group style="position:absolute;left:9610;top:-2068;width:2;height:80" coordorigin="9610,-2068" coordsize="2,80">
              <v:shape style="position:absolute;left:9610;top:-2068;width:2;height:80" coordorigin="9610,-2068" coordsize="0,80" path="m9610,-1988l9610,-2068e" filled="false" stroked="true" strokeweight=".748pt" strokecolor="#939598">
                <v:path arrowok="t"/>
              </v:shape>
            </v:group>
            <v:group style="position:absolute;left:9570;top:-2068;width:2;height:80" coordorigin="9570,-2068" coordsize="2,80">
              <v:shape style="position:absolute;left:9570;top:-2068;width:2;height:80" coordorigin="9570,-2068" coordsize="1,80" path="m9570,-1988l9570,-2068e" filled="false" stroked="true" strokeweight=".748pt" strokecolor="#939598">
                <v:path arrowok="t"/>
              </v:shape>
            </v:group>
            <v:group style="position:absolute;left:9530;top:-2068;width:2;height:80" coordorigin="9530,-2068" coordsize="2,80">
              <v:shape style="position:absolute;left:9530;top:-2068;width:2;height:80" coordorigin="9530,-2068" coordsize="0,80" path="m9530,-1988l9530,-2068e" filled="false" stroked="true" strokeweight=".748pt" strokecolor="#939598">
                <v:path arrowok="t"/>
              </v:shape>
            </v:group>
            <v:group style="position:absolute;left:9490;top:-2068;width:2;height:80" coordorigin="9490,-2068" coordsize="2,80">
              <v:shape style="position:absolute;left:9490;top:-2068;width:2;height:80" coordorigin="9490,-2068" coordsize="0,80" path="m9490,-1988l9490,-2068e" filled="false" stroked="true" strokeweight=".748pt" strokecolor="#939598">
                <v:path arrowok="t"/>
              </v:shape>
            </v:group>
            <v:group style="position:absolute;left:9450;top:-2068;width:2;height:80" coordorigin="9450,-2068" coordsize="2,80">
              <v:shape style="position:absolute;left:9450;top:-2068;width:2;height:80" coordorigin="9450,-2068" coordsize="0,80" path="m9450,-1988l9450,-2068e" filled="false" stroked="true" strokeweight=".748pt" strokecolor="#939598">
                <v:path arrowok="t"/>
              </v:shape>
            </v:group>
            <v:group style="position:absolute;left:9410;top:-2068;width:2;height:80" coordorigin="9410,-2068" coordsize="2,80">
              <v:shape style="position:absolute;left:9410;top:-2068;width:2;height:80" coordorigin="9410,-2068" coordsize="0,80" path="m9410,-1988l9410,-2068e" filled="false" stroked="true" strokeweight=".748pt" strokecolor="#939598">
                <v:path arrowok="t"/>
              </v:shape>
            </v:group>
            <v:group style="position:absolute;left:9370;top:-2068;width:2;height:80" coordorigin="9370,-2068" coordsize="2,80">
              <v:shape style="position:absolute;left:9370;top:-2068;width:2;height:80" coordorigin="9370,-2068" coordsize="1,80" path="m9370,-1988l9370,-2068e" filled="false" stroked="true" strokeweight=".748pt" strokecolor="#939598">
                <v:path arrowok="t"/>
              </v:shape>
            </v:group>
            <v:group style="position:absolute;left:9330;top:-2068;width:2;height:80" coordorigin="9330,-2068" coordsize="2,80">
              <v:shape style="position:absolute;left:9330;top:-2068;width:2;height:80" coordorigin="9330,-2068" coordsize="0,80" path="m9330,-1988l9330,-2068e" filled="false" stroked="true" strokeweight=".748pt" strokecolor="#939598">
                <v:path arrowok="t"/>
              </v:shape>
            </v:group>
            <v:group style="position:absolute;left:9290;top:-2068;width:2;height:80" coordorigin="9290,-2068" coordsize="2,80">
              <v:shape style="position:absolute;left:9290;top:-2068;width:2;height:80" coordorigin="9290,-2068" coordsize="0,80" path="m9290,-1988l9290,-2068e" filled="false" stroked="true" strokeweight=".748pt" strokecolor="#939598">
                <v:path arrowok="t"/>
              </v:shape>
            </v:group>
            <v:group style="position:absolute;left:9250;top:-2068;width:2;height:80" coordorigin="9250,-2068" coordsize="2,80">
              <v:shape style="position:absolute;left:9250;top:-2068;width:2;height:80" coordorigin="9250,-2068" coordsize="0,80" path="m9250,-1988l9250,-2068e" filled="false" stroked="true" strokeweight=".748pt" strokecolor="#939598">
                <v:path arrowok="t"/>
              </v:shape>
            </v:group>
            <v:group style="position:absolute;left:9210;top:-2068;width:2;height:80" coordorigin="9210,-2068" coordsize="2,80">
              <v:shape style="position:absolute;left:9210;top:-2068;width:2;height:80" coordorigin="9210,-2068" coordsize="1,80" path="m9210,-1988l9210,-2068e" filled="false" stroked="true" strokeweight=".748pt" strokecolor="#939598">
                <v:path arrowok="t"/>
              </v:shape>
            </v:group>
            <v:group style="position:absolute;left:9170;top:-2068;width:2;height:80" coordorigin="9170,-2068" coordsize="2,80">
              <v:shape style="position:absolute;left:9170;top:-2068;width:2;height:80" coordorigin="9170,-2068" coordsize="0,80" path="m9170,-1988l9170,-2068e" filled="false" stroked="true" strokeweight=".748pt" strokecolor="#939598">
                <v:path arrowok="t"/>
              </v:shape>
            </v:group>
            <v:group style="position:absolute;left:9130;top:-2068;width:2;height:80" coordorigin="9130,-2068" coordsize="2,80">
              <v:shape style="position:absolute;left:9130;top:-2068;width:2;height:80" coordorigin="9130,-2068" coordsize="0,80" path="m9130,-1988l9130,-2068e" filled="false" stroked="true" strokeweight=".748pt" strokecolor="#939598">
                <v:path arrowok="t"/>
              </v:shape>
            </v:group>
            <v:group style="position:absolute;left:9090;top:-2068;width:2;height:80" coordorigin="9090,-2068" coordsize="2,80">
              <v:shape style="position:absolute;left:9090;top:-2068;width:2;height:80" coordorigin="9090,-2068" coordsize="0,80" path="m9090,-1988l9090,-2068e" filled="false" stroked="true" strokeweight=".748pt" strokecolor="#939598">
                <v:path arrowok="t"/>
              </v:shape>
            </v:group>
            <v:group style="position:absolute;left:9050;top:-2068;width:2;height:80" coordorigin="9050,-2068" coordsize="2,80">
              <v:shape style="position:absolute;left:9050;top:-2068;width:2;height:80" coordorigin="9050,-2068" coordsize="1,80" path="m9050,-1988l9050,-2068e" filled="false" stroked="true" strokeweight=".748pt" strokecolor="#939598">
                <v:path arrowok="t"/>
              </v:shape>
            </v:group>
            <v:group style="position:absolute;left:9010;top:-2068;width:2;height:80" coordorigin="9010,-2068" coordsize="2,80">
              <v:shape style="position:absolute;left:9010;top:-2068;width:2;height:80" coordorigin="9010,-2068" coordsize="0,80" path="m9010,-1988l9010,-2068e" filled="false" stroked="true" strokeweight=".748pt" strokecolor="#939598">
                <v:path arrowok="t"/>
              </v:shape>
            </v:group>
            <v:group style="position:absolute;left:8970;top:-2068;width:2;height:80" coordorigin="8970,-2068" coordsize="2,80">
              <v:shape style="position:absolute;left:8970;top:-2068;width:2;height:80" coordorigin="8970,-2068" coordsize="0,80" path="m8970,-1988l8970,-2068e" filled="false" stroked="true" strokeweight=".748pt" strokecolor="#939598">
                <v:path arrowok="t"/>
              </v:shape>
            </v:group>
            <v:group style="position:absolute;left:8930;top:-2068;width:2;height:80" coordorigin="8930,-2068" coordsize="2,80">
              <v:shape style="position:absolute;left:8930;top:-2068;width:2;height:80" coordorigin="8930,-2068" coordsize="0,80" path="m8930,-1988l8930,-2068e" filled="false" stroked="true" strokeweight=".748pt" strokecolor="#939598">
                <v:path arrowok="t"/>
              </v:shape>
            </v:group>
            <v:group style="position:absolute;left:8890;top:-2068;width:2;height:80" coordorigin="8890,-2068" coordsize="2,80">
              <v:shape style="position:absolute;left:8890;top:-2068;width:2;height:80" coordorigin="8890,-2068" coordsize="0,80" path="m8890,-1988l8890,-2068e" filled="false" stroked="true" strokeweight=".748pt" strokecolor="#939598">
                <v:path arrowok="t"/>
              </v:shape>
            </v:group>
            <v:group style="position:absolute;left:8850;top:-2068;width:2;height:80" coordorigin="8850,-2068" coordsize="2,80">
              <v:shape style="position:absolute;left:8850;top:-2068;width:2;height:80" coordorigin="8850,-2068" coordsize="1,80" path="m8850,-1988l8850,-2068e" filled="false" stroked="true" strokeweight=".748pt" strokecolor="#939598">
                <v:path arrowok="t"/>
              </v:shape>
            </v:group>
            <v:group style="position:absolute;left:8810;top:-2068;width:2;height:80" coordorigin="8810,-2068" coordsize="2,80">
              <v:shape style="position:absolute;left:8810;top:-2068;width:2;height:80" coordorigin="8810,-2068" coordsize="0,80" path="m8810,-1988l8810,-2068e" filled="false" stroked="true" strokeweight=".748pt" strokecolor="#939598">
                <v:path arrowok="t"/>
              </v:shape>
            </v:group>
            <v:group style="position:absolute;left:8770;top:-2068;width:2;height:80" coordorigin="8770,-2068" coordsize="2,80">
              <v:shape style="position:absolute;left:8770;top:-2068;width:2;height:80" coordorigin="8770,-2068" coordsize="0,80" path="m8770,-1988l8770,-2068e" filled="false" stroked="true" strokeweight=".748pt" strokecolor="#939598">
                <v:path arrowok="t"/>
              </v:shape>
            </v:group>
            <v:group style="position:absolute;left:8730;top:-2068;width:2;height:80" coordorigin="8730,-2068" coordsize="2,80">
              <v:shape style="position:absolute;left:8730;top:-2068;width:2;height:80" coordorigin="8730,-2068" coordsize="0,80" path="m8730,-1988l8730,-2068e" filled="false" stroked="true" strokeweight=".748pt" strokecolor="#939598">
                <v:path arrowok="t"/>
              </v:shape>
            </v:group>
            <v:group style="position:absolute;left:8690;top:-2068;width:2;height:80" coordorigin="8690,-2068" coordsize="2,80">
              <v:shape style="position:absolute;left:8690;top:-2068;width:2;height:80" coordorigin="8690,-2068" coordsize="1,80" path="m8690,-1988l8690,-2068e" filled="false" stroked="true" strokeweight=".748pt" strokecolor="#939598">
                <v:path arrowok="t"/>
              </v:shape>
            </v:group>
            <v:group style="position:absolute;left:8650;top:-2068;width:2;height:80" coordorigin="8650,-2068" coordsize="2,80">
              <v:shape style="position:absolute;left:8650;top:-2068;width:2;height:80" coordorigin="8650,-2068" coordsize="0,80" path="m8650,-1988l8650,-2068e" filled="false" stroked="true" strokeweight=".748pt" strokecolor="#939598">
                <v:path arrowok="t"/>
              </v:shape>
            </v:group>
            <v:group style="position:absolute;left:8610;top:-2068;width:2;height:80" coordorigin="8610,-2068" coordsize="2,80">
              <v:shape style="position:absolute;left:8610;top:-2068;width:2;height:80" coordorigin="8610,-2068" coordsize="0,80" path="m8610,-1988l8610,-2068e" filled="false" stroked="true" strokeweight=".748pt" strokecolor="#939598">
                <v:path arrowok="t"/>
              </v:shape>
            </v:group>
            <v:group style="position:absolute;left:8570;top:-2068;width:2;height:80" coordorigin="8570,-2068" coordsize="2,80">
              <v:shape style="position:absolute;left:8570;top:-2068;width:2;height:80" coordorigin="8570,-2068" coordsize="0,80" path="m8570,-1988l8570,-2068e" filled="false" stroked="true" strokeweight=".748pt" strokecolor="#939598">
                <v:path arrowok="t"/>
              </v:shape>
            </v:group>
            <v:group style="position:absolute;left:8530;top:-2068;width:2;height:80" coordorigin="8530,-2068" coordsize="2,80">
              <v:shape style="position:absolute;left:8530;top:-2068;width:2;height:80" coordorigin="8530,-2068" coordsize="0,80" path="m8530,-1988l8530,-2068e" filled="false" stroked="true" strokeweight=".748pt" strokecolor="#939598">
                <v:path arrowok="t"/>
              </v:shape>
            </v:group>
            <v:group style="position:absolute;left:8490;top:-2068;width:2;height:80" coordorigin="8490,-2068" coordsize="2,80">
              <v:shape style="position:absolute;left:8490;top:-2068;width:2;height:80" coordorigin="8490,-2068" coordsize="0,80" path="m8490,-1988l8490,-2068e" filled="false" stroked="true" strokeweight=".748pt" strokecolor="#939598">
                <v:path arrowok="t"/>
              </v:shape>
            </v:group>
            <v:group style="position:absolute;left:8450;top:-2068;width:2;height:80" coordorigin="8450,-2068" coordsize="2,80">
              <v:shape style="position:absolute;left:8450;top:-2068;width:2;height:80" coordorigin="8450,-2068" coordsize="1,80" path="m8450,-1988l8450,-2068e" filled="false" stroked="true" strokeweight=".748pt" strokecolor="#939598">
                <v:path arrowok="t"/>
              </v:shape>
            </v:group>
            <v:group style="position:absolute;left:8410;top:-2068;width:2;height:80" coordorigin="8410,-2068" coordsize="2,80">
              <v:shape style="position:absolute;left:8410;top:-2068;width:2;height:80" coordorigin="8410,-2068" coordsize="0,80" path="m8410,-1988l8410,-2068e" filled="false" stroked="true" strokeweight=".748pt" strokecolor="#939598">
                <v:path arrowok="t"/>
              </v:shape>
            </v:group>
            <v:group style="position:absolute;left:8370;top:-2068;width:2;height:80" coordorigin="8370,-2068" coordsize="2,80">
              <v:shape style="position:absolute;left:8370;top:-2068;width:2;height:80" coordorigin="8370,-2068" coordsize="0,80" path="m8370,-1988l8370,-2068e" filled="false" stroked="true" strokeweight=".748pt" strokecolor="#939598">
                <v:path arrowok="t"/>
              </v:shape>
            </v:group>
            <v:group style="position:absolute;left:8330;top:-2068;width:2;height:80" coordorigin="8330,-2068" coordsize="2,80">
              <v:shape style="position:absolute;left:8330;top:-2068;width:2;height:80" coordorigin="8330,-2068" coordsize="1,80" path="m8330,-1988l8330,-2068e" filled="false" stroked="true" strokeweight=".748pt" strokecolor="#939598">
                <v:path arrowok="t"/>
              </v:shape>
            </v:group>
            <v:group style="position:absolute;left:8290;top:-2068;width:2;height:80" coordorigin="8290,-2068" coordsize="2,80">
              <v:shape style="position:absolute;left:8290;top:-2068;width:2;height:80" coordorigin="8290,-2068" coordsize="0,80" path="m8290,-1988l8290,-2068e" filled="false" stroked="true" strokeweight=".748pt" strokecolor="#939598">
                <v:path arrowok="t"/>
              </v:shape>
            </v:group>
            <v:group style="position:absolute;left:8250;top:-2068;width:2;height:80" coordorigin="8250,-2068" coordsize="2,80">
              <v:shape style="position:absolute;left:8250;top:-2068;width:2;height:80" coordorigin="8250,-2068" coordsize="0,80" path="m8250,-1988l8250,-2068e" filled="false" stroked="true" strokeweight=".748pt" strokecolor="#939598">
                <v:path arrowok="t"/>
              </v:shape>
            </v:group>
            <v:group style="position:absolute;left:8210;top:-2068;width:2;height:80" coordorigin="8210,-2068" coordsize="2,80">
              <v:shape style="position:absolute;left:8210;top:-2068;width:2;height:80" coordorigin="8210,-2068" coordsize="0,80" path="m8210,-1988l8210,-2068e" filled="false" stroked="true" strokeweight=".748pt" strokecolor="#939598">
                <v:path arrowok="t"/>
              </v:shape>
            </v:group>
            <v:group style="position:absolute;left:8170;top:-2068;width:2;height:80" coordorigin="8170,-2068" coordsize="2,80">
              <v:shape style="position:absolute;left:8170;top:-2068;width:2;height:80" coordorigin="8170,-2068" coordsize="1,80" path="m8170,-1988l8170,-2068e" filled="false" stroked="true" strokeweight=".748pt" strokecolor="#939598">
                <v:path arrowok="t"/>
              </v:shape>
            </v:group>
            <v:group style="position:absolute;left:8130;top:-2068;width:2;height:80" coordorigin="8130,-2068" coordsize="2,80">
              <v:shape style="position:absolute;left:8130;top:-2068;width:2;height:80" coordorigin="8130,-2068" coordsize="0,80" path="m8130,-1988l8130,-2068e" filled="false" stroked="true" strokeweight=".748pt" strokecolor="#939598">
                <v:path arrowok="t"/>
              </v:shape>
            </v:group>
            <v:group style="position:absolute;left:8090;top:-2068;width:2;height:80" coordorigin="8090,-2068" coordsize="2,80">
              <v:shape style="position:absolute;left:8090;top:-2068;width:2;height:80" coordorigin="8090,-2068" coordsize="0,80" path="m8090,-1988l8090,-2068e" filled="false" stroked="true" strokeweight=".748pt" strokecolor="#939598">
                <v:path arrowok="t"/>
              </v:shape>
            </v:group>
            <v:group style="position:absolute;left:8050;top:-2068;width:2;height:80" coordorigin="8050,-2068" coordsize="2,80">
              <v:shape style="position:absolute;left:8050;top:-2068;width:2;height:80" coordorigin="8050,-2068" coordsize="0,80" path="m8050,-1988l8050,-2068e" filled="false" stroked="true" strokeweight=".748pt" strokecolor="#939598">
                <v:path arrowok="t"/>
              </v:shape>
            </v:group>
            <v:group style="position:absolute;left:8010;top:-2068;width:2;height:80" coordorigin="8010,-2068" coordsize="2,80">
              <v:shape style="position:absolute;left:8010;top:-2068;width:2;height:80" coordorigin="8010,-2068" coordsize="0,80" path="m8010,-1988l8010,-2068e" filled="false" stroked="true" strokeweight=".748pt" strokecolor="#939598">
                <v:path arrowok="t"/>
              </v:shape>
            </v:group>
            <v:group style="position:absolute;left:7970;top:-2068;width:2;height:80" coordorigin="7970,-2068" coordsize="2,80">
              <v:shape style="position:absolute;left:7970;top:-2068;width:2;height:80" coordorigin="7970,-2068" coordsize="0,80" path="m7970,-1988l7970,-2068e" filled="false" stroked="true" strokeweight=".748pt" strokecolor="#939598">
                <v:path arrowok="t"/>
              </v:shape>
            </v:group>
            <v:group style="position:absolute;left:7930;top:-2068;width:2;height:80" coordorigin="7930,-2068" coordsize="2,80">
              <v:shape style="position:absolute;left:7930;top:-2068;width:2;height:80" coordorigin="7930,-2068" coordsize="1,80" path="m7930,-1988l7930,-2068e" filled="false" stroked="true" strokeweight=".748pt" strokecolor="#939598">
                <v:path arrowok="t"/>
              </v:shape>
            </v:group>
            <v:group style="position:absolute;left:7890;top:-2068;width:2;height:80" coordorigin="7890,-2068" coordsize="2,80">
              <v:shape style="position:absolute;left:7890;top:-2068;width:2;height:80" coordorigin="7890,-2068" coordsize="0,80" path="m7890,-1988l7890,-2068e" filled="false" stroked="true" strokeweight=".748pt" strokecolor="#939598">
                <v:path arrowok="t"/>
              </v:shape>
            </v:group>
            <v:group style="position:absolute;left:7850;top:-2068;width:2;height:80" coordorigin="7850,-2068" coordsize="2,80">
              <v:shape style="position:absolute;left:7850;top:-2068;width:2;height:80" coordorigin="7850,-2068" coordsize="0,80" path="m7850,-1988l7850,-2068e" filled="false" stroked="true" strokeweight=".748pt" strokecolor="#939598">
                <v:path arrowok="t"/>
              </v:shape>
            </v:group>
            <v:group style="position:absolute;left:7810;top:-2068;width:2;height:80" coordorigin="7810,-2068" coordsize="2,80">
              <v:shape style="position:absolute;left:7810;top:-2068;width:2;height:80" coordorigin="7810,-2068" coordsize="1,80" path="m7810,-1988l7810,-2068e" filled="false" stroked="true" strokeweight=".748pt" strokecolor="#939598">
                <v:path arrowok="t"/>
              </v:shape>
            </v:group>
            <v:group style="position:absolute;left:7770;top:-2068;width:2;height:80" coordorigin="7770,-2068" coordsize="2,80">
              <v:shape style="position:absolute;left:7770;top:-2068;width:2;height:80" coordorigin="7770,-2068" coordsize="0,80" path="m7770,-1988l7770,-2068e" filled="false" stroked="true" strokeweight=".748pt" strokecolor="#939598">
                <v:path arrowok="t"/>
              </v:shape>
            </v:group>
            <v:group style="position:absolute;left:7730;top:-2068;width:2;height:80" coordorigin="7730,-2068" coordsize="2,80">
              <v:shape style="position:absolute;left:7730;top:-2068;width:2;height:80" coordorigin="7730,-2068" coordsize="0,80" path="m7730,-1988l7730,-2068e" filled="false" stroked="true" strokeweight=".748pt" strokecolor="#939598">
                <v:path arrowok="t"/>
              </v:shape>
            </v:group>
            <v:group style="position:absolute;left:7690;top:-2068;width:2;height:80" coordorigin="7690,-2068" coordsize="2,80">
              <v:shape style="position:absolute;left:7690;top:-2068;width:2;height:80" coordorigin="7690,-2068" coordsize="0,80" path="m7690,-1988l7690,-2068e" filled="false" stroked="true" strokeweight=".748pt" strokecolor="#939598">
                <v:path arrowok="t"/>
              </v:shape>
            </v:group>
            <v:group style="position:absolute;left:7650;top:-2068;width:2;height:80" coordorigin="7650,-2068" coordsize="2,80">
              <v:shape style="position:absolute;left:7650;top:-2068;width:2;height:80" coordorigin="7650,-2068" coordsize="0,80" path="m7650,-1988l7650,-2068e" filled="false" stroked="true" strokeweight=".748pt" strokecolor="#939598">
                <v:path arrowok="t"/>
              </v:shape>
            </v:group>
            <v:group style="position:absolute;left:7610;top:-2068;width:2;height:80" coordorigin="7610,-2068" coordsize="2,80">
              <v:shape style="position:absolute;left:7610;top:-2068;width:2;height:80" coordorigin="7610,-2068" coordsize="0,80" path="m7610,-1988l7610,-2068e" filled="false" stroked="true" strokeweight=".748pt" strokecolor="#939598">
                <v:path arrowok="t"/>
              </v:shape>
            </v:group>
            <v:group style="position:absolute;left:7570;top:-2068;width:2;height:80" coordorigin="7570,-2068" coordsize="2,80">
              <v:shape style="position:absolute;left:7570;top:-2068;width:2;height:80" coordorigin="7570,-2068" coordsize="1,80" path="m7570,-1988l7570,-2068e" filled="false" stroked="true" strokeweight=".748pt" strokecolor="#939598">
                <v:path arrowok="t"/>
              </v:shape>
            </v:group>
            <v:group style="position:absolute;left:7530;top:-2068;width:2;height:80" coordorigin="7530,-2068" coordsize="2,80">
              <v:shape style="position:absolute;left:7530;top:-2068;width:2;height:80" coordorigin="7530,-2068" coordsize="0,80" path="m7530,-1988l7530,-2068e" filled="false" stroked="true" strokeweight=".748pt" strokecolor="#939598">
                <v:path arrowok="t"/>
              </v:shape>
            </v:group>
            <v:group style="position:absolute;left:7489;top:-2068;width:2;height:80" coordorigin="7489,-2068" coordsize="2,80">
              <v:shape style="position:absolute;left:7489;top:-2068;width:2;height:80" coordorigin="7489,-2068" coordsize="0,80" path="m7490,-1988l7489,-2068e" filled="false" stroked="true" strokeweight=".748pt" strokecolor="#939598">
                <v:path arrowok="t"/>
              </v:shape>
            </v:group>
            <v:group style="position:absolute;left:7449;top:-2068;width:2;height:80" coordorigin="7449,-2068" coordsize="2,80">
              <v:shape style="position:absolute;left:7449;top:-2068;width:2;height:80" coordorigin="7449,-2068" coordsize="0,80" path="m7449,-1988l7449,-2068e" filled="false" stroked="true" strokeweight=".748pt" strokecolor="#939598">
                <v:path arrowok="t"/>
              </v:shape>
            </v:group>
            <v:group style="position:absolute;left:7409;top:-2068;width:2;height:80" coordorigin="7409,-2068" coordsize="2,80">
              <v:shape style="position:absolute;left:7409;top:-2068;width:2;height:80" coordorigin="7409,-2068" coordsize="1,80" path="m7409,-1988l7409,-2068e" filled="false" stroked="true" strokeweight=".748pt" strokecolor="#939598">
                <v:path arrowok="t"/>
              </v:shape>
            </v:group>
            <v:group style="position:absolute;left:7369;top:-2068;width:2;height:80" coordorigin="7369,-2068" coordsize="2,80">
              <v:shape style="position:absolute;left:7369;top:-2068;width:2;height:80" coordorigin="7369,-2068" coordsize="0,80" path="m7369,-1988l7369,-2068e" filled="false" stroked="true" strokeweight=".748pt" strokecolor="#939598">
                <v:path arrowok="t"/>
              </v:shape>
            </v:group>
            <v:group style="position:absolute;left:7329;top:-2068;width:2;height:80" coordorigin="7329,-2068" coordsize="2,80">
              <v:shape style="position:absolute;left:7329;top:-2068;width:2;height:80" coordorigin="7329,-2068" coordsize="0,80" path="m7329,-1988l7329,-2068e" filled="false" stroked="true" strokeweight=".748pt" strokecolor="#939598">
                <v:path arrowok="t"/>
              </v:shape>
            </v:group>
            <v:group style="position:absolute;left:7289;top:-2068;width:2;height:80" coordorigin="7289,-2068" coordsize="2,80">
              <v:shape style="position:absolute;left:7289;top:-2068;width:2;height:80" coordorigin="7289,-2068" coordsize="0,80" path="m7289,-1988l7289,-2068e" filled="false" stroked="true" strokeweight=".748pt" strokecolor="#939598">
                <v:path arrowok="t"/>
              </v:shape>
            </v:group>
            <v:group style="position:absolute;left:7249;top:-2068;width:2;height:80" coordorigin="7249,-2068" coordsize="2,80">
              <v:shape style="position:absolute;left:7249;top:-2068;width:2;height:80" coordorigin="7249,-2068" coordsize="0,80" path="m7249,-1988l7249,-2068e" filled="false" stroked="true" strokeweight=".748pt" strokecolor="#939598">
                <v:path arrowok="t"/>
              </v:shape>
            </v:group>
            <v:group style="position:absolute;left:7209;top:-2068;width:2;height:80" coordorigin="7209,-2068" coordsize="2,80">
              <v:shape style="position:absolute;left:7209;top:-2068;width:2;height:80" coordorigin="7209,-2068" coordsize="1,80" path="m7209,-1988l7209,-2068e" filled="false" stroked="true" strokeweight=".748pt" strokecolor="#939598">
                <v:path arrowok="t"/>
              </v:shape>
            </v:group>
            <v:group style="position:absolute;left:7169;top:-2068;width:2;height:80" coordorigin="7169,-2068" coordsize="2,80">
              <v:shape style="position:absolute;left:7169;top:-2068;width:2;height:80" coordorigin="7169,-2068" coordsize="0,80" path="m7169,-1988l7169,-2068e" filled="false" stroked="true" strokeweight=".748pt" strokecolor="#939598">
                <v:path arrowok="t"/>
              </v:shape>
            </v:group>
            <v:group style="position:absolute;left:7129;top:-2068;width:2;height:80" coordorigin="7129,-2068" coordsize="2,80">
              <v:shape style="position:absolute;left:7129;top:-2068;width:2;height:80" coordorigin="7129,-2068" coordsize="0,80" path="m7129,-1988l7129,-2068e" filled="false" stroked="true" strokeweight=".748pt" strokecolor="#939598">
                <v:path arrowok="t"/>
              </v:shape>
            </v:group>
            <v:group style="position:absolute;left:7089;top:-2068;width:2;height:80" coordorigin="7089,-2068" coordsize="2,80">
              <v:shape style="position:absolute;left:7089;top:-2068;width:2;height:80" coordorigin="7089,-2068" coordsize="0,80" path="m7089,-1988l7089,-2068e" filled="false" stroked="true" strokeweight=".748pt" strokecolor="#939598">
                <v:path arrowok="t"/>
              </v:shape>
            </v:group>
            <v:group style="position:absolute;left:7049;top:-2068;width:2;height:80" coordorigin="7049,-2068" coordsize="2,80">
              <v:shape style="position:absolute;left:7049;top:-2068;width:2;height:80" coordorigin="7049,-2068" coordsize="1,80" path="m7049,-1988l7049,-2068e" filled="false" stroked="true" strokeweight=".748pt" strokecolor="#939598">
                <v:path arrowok="t"/>
              </v:shape>
            </v:group>
            <v:group style="position:absolute;left:7009;top:-2068;width:2;height:80" coordorigin="7009,-2068" coordsize="2,80">
              <v:shape style="position:absolute;left:7009;top:-2068;width:2;height:80" coordorigin="7009,-2068" coordsize="0,80" path="m7009,-1988l7009,-2068e" filled="false" stroked="true" strokeweight=".748pt" strokecolor="#939598">
                <v:path arrowok="t"/>
              </v:shape>
            </v:group>
            <v:group style="position:absolute;left:6969;top:-2068;width:2;height:80" coordorigin="6969,-2068" coordsize="2,80">
              <v:shape style="position:absolute;left:6969;top:-2068;width:2;height:80" coordorigin="6969,-2068" coordsize="0,80" path="m6969,-1988l6969,-2068e" filled="false" stroked="true" strokeweight=".748pt" strokecolor="#939598">
                <v:path arrowok="t"/>
              </v:shape>
            </v:group>
            <v:group style="position:absolute;left:6929;top:-2068;width:2;height:80" coordorigin="6929,-2068" coordsize="2,80">
              <v:shape style="position:absolute;left:6929;top:-2068;width:2;height:80" coordorigin="6929,-2068" coordsize="0,80" path="m6929,-1988l6929,-2068e" filled="false" stroked="true" strokeweight=".748pt" strokecolor="#939598">
                <v:path arrowok="t"/>
              </v:shape>
            </v:group>
            <v:group style="position:absolute;left:6889;top:-2068;width:2;height:80" coordorigin="6889,-2068" coordsize="2,80">
              <v:shape style="position:absolute;left:6889;top:-2068;width:2;height:80" coordorigin="6889,-2068" coordsize="1,80" path="m6889,-1988l6889,-2068e" filled="false" stroked="true" strokeweight=".748pt" strokecolor="#939598">
                <v:path arrowok="t"/>
              </v:shape>
            </v:group>
            <v:group style="position:absolute;left:6849;top:-2068;width:2;height:80" coordorigin="6849,-2068" coordsize="2,80">
              <v:shape style="position:absolute;left:6849;top:-2068;width:2;height:80" coordorigin="6849,-2068" coordsize="0,80" path="m6849,-1988l6849,-2068e" filled="false" stroked="true" strokeweight=".748pt" strokecolor="#939598">
                <v:path arrowok="t"/>
              </v:shape>
            </v:group>
            <v:group style="position:absolute;left:6809;top:-2068;width:2;height:80" coordorigin="6809,-2068" coordsize="2,80">
              <v:shape style="position:absolute;left:6809;top:-2068;width:2;height:80" coordorigin="6809,-2068" coordsize="0,80" path="m6809,-1988l6809,-2068e" filled="false" stroked="true" strokeweight=".748pt" strokecolor="#939598">
                <v:path arrowok="t"/>
              </v:shape>
            </v:group>
            <v:group style="position:absolute;left:6769;top:-2068;width:2;height:80" coordorigin="6769,-2068" coordsize="2,80">
              <v:shape style="position:absolute;left:6769;top:-2068;width:2;height:80" coordorigin="6769,-2068" coordsize="0,80" path="m6769,-1988l6769,-2068e" filled="false" stroked="true" strokeweight=".748pt" strokecolor="#939598">
                <v:path arrowok="t"/>
              </v:shape>
            </v:group>
            <v:group style="position:absolute;left:6729;top:-2068;width:2;height:80" coordorigin="6729,-2068" coordsize="2,80">
              <v:shape style="position:absolute;left:6729;top:-2068;width:2;height:80" coordorigin="6729,-2068" coordsize="0,80" path="m6729,-1988l6729,-2068e" filled="false" stroked="true" strokeweight=".748pt" strokecolor="#939598">
                <v:path arrowok="t"/>
              </v:shape>
            </v:group>
            <v:group style="position:absolute;left:6689;top:-2068;width:2;height:80" coordorigin="6689,-2068" coordsize="2,80">
              <v:shape style="position:absolute;left:6689;top:-2068;width:2;height:80" coordorigin="6689,-2068" coordsize="0,80" path="m6689,-1988l6689,-2068e" filled="false" stroked="true" strokeweight=".748pt" strokecolor="#939598">
                <v:path arrowok="t"/>
              </v:shape>
            </v:group>
            <v:group style="position:absolute;left:6649;top:-2068;width:2;height:80" coordorigin="6649,-2068" coordsize="2,80">
              <v:shape style="position:absolute;left:6649;top:-2068;width:2;height:80" coordorigin="6649,-2068" coordsize="0,80" path="m6649,-1988l6649,-2068e" filled="false" stroked="true" strokeweight=".748pt" strokecolor="#939598">
                <v:path arrowok="t"/>
              </v:shape>
            </v:group>
            <v:group style="position:absolute;left:6609;top:-2068;width:2;height:80" coordorigin="6609,-2068" coordsize="2,80">
              <v:shape style="position:absolute;left:6609;top:-2068;width:2;height:80" coordorigin="6609,-2068" coordsize="0,80" path="m6609,-1988l6609,-2068e" filled="false" stroked="true" strokeweight=".748pt" strokecolor="#939598">
                <v:path arrowok="t"/>
              </v:shape>
            </v:group>
            <v:group style="position:absolute;left:6569;top:-2068;width:2;height:80" coordorigin="6569,-2068" coordsize="2,80">
              <v:shape style="position:absolute;left:6569;top:-2068;width:2;height:80" coordorigin="6569,-2068" coordsize="0,80" path="m6569,-1988l6569,-2068e" filled="false" stroked="true" strokeweight=".748pt" strokecolor="#939598">
                <v:path arrowok="t"/>
              </v:shape>
            </v:group>
            <v:group style="position:absolute;left:6529;top:-2068;width:2;height:80" coordorigin="6529,-2068" coordsize="2,80">
              <v:shape style="position:absolute;left:6529;top:-2068;width:2;height:80" coordorigin="6529,-2068" coordsize="0,80" path="m6529,-1988l6529,-2068e" filled="false" stroked="true" strokeweight=".748pt" strokecolor="#939598">
                <v:path arrowok="t"/>
              </v:shape>
            </v:group>
            <v:group style="position:absolute;left:6489;top:-2068;width:2;height:80" coordorigin="6489,-2068" coordsize="2,80">
              <v:shape style="position:absolute;left:6489;top:-2068;width:2;height:80" coordorigin="6489,-2068" coordsize="0,80" path="m6489,-1988l6489,-2068e" filled="false" stroked="true" strokeweight=".748pt" strokecolor="#939598">
                <v:path arrowok="t"/>
              </v:shape>
            </v:group>
            <v:group style="position:absolute;left:6449;top:-2068;width:2;height:80" coordorigin="6449,-2068" coordsize="2,80">
              <v:shape style="position:absolute;left:6449;top:-2068;width:2;height:80" coordorigin="6449,-2068" coordsize="1,80" path="m6449,-1988l6449,-2068e" filled="false" stroked="true" strokeweight=".748pt" strokecolor="#939598">
                <v:path arrowok="t"/>
              </v:shape>
            </v:group>
            <v:group style="position:absolute;left:6409;top:-2068;width:2;height:80" coordorigin="6409,-2068" coordsize="2,80">
              <v:shape style="position:absolute;left:6409;top:-2068;width:2;height:80" coordorigin="6409,-2068" coordsize="0,80" path="m6409,-1988l6409,-2068e" filled="false" stroked="true" strokeweight=".748pt" strokecolor="#939598">
                <v:path arrowok="t"/>
              </v:shape>
            </v:group>
            <v:group style="position:absolute;left:6369;top:-2068;width:2;height:80" coordorigin="6369,-2068" coordsize="2,80">
              <v:shape style="position:absolute;left:6369;top:-2068;width:2;height:80" coordorigin="6369,-2068" coordsize="0,80" path="m6369,-1988l6369,-2068e" filled="false" stroked="true" strokeweight=".748pt" strokecolor="#939598">
                <v:path arrowok="t"/>
              </v:shape>
            </v:group>
            <v:group style="position:absolute;left:6329;top:-2068;width:2;height:80" coordorigin="6329,-2068" coordsize="2,80">
              <v:shape style="position:absolute;left:6329;top:-2068;width:2;height:80" coordorigin="6329,-2068" coordsize="0,80" path="m6329,-1988l6329,-2068e" filled="false" stroked="true" strokeweight=".748pt" strokecolor="#939598">
                <v:path arrowok="t"/>
              </v:shape>
            </v:group>
            <v:group style="position:absolute;left:6289;top:-2068;width:2;height:80" coordorigin="6289,-2068" coordsize="2,80">
              <v:shape style="position:absolute;left:6289;top:-2068;width:2;height:80" coordorigin="6289,-2068" coordsize="0,80" path="m6289,-1988l6289,-2068e" filled="false" stroked="true" strokeweight=".748pt" strokecolor="#939598">
                <v:path arrowok="t"/>
              </v:shape>
            </v:group>
            <v:group style="position:absolute;left:6249;top:-2068;width:2;height:80" coordorigin="6249,-2068" coordsize="2,80">
              <v:shape style="position:absolute;left:6249;top:-2068;width:2;height:80" coordorigin="6249,-2068" coordsize="0,80" path="m6249,-1988l6249,-2068e" filled="false" stroked="true" strokeweight=".748pt" strokecolor="#939598">
                <v:path arrowok="t"/>
              </v:shape>
            </v:group>
            <v:group style="position:absolute;left:6209;top:-2068;width:2;height:80" coordorigin="6209,-2068" coordsize="2,80">
              <v:shape style="position:absolute;left:6209;top:-2068;width:2;height:80" coordorigin="6209,-2068" coordsize="0,80" path="m6209,-1988l6209,-2068e" filled="false" stroked="true" strokeweight=".748pt" strokecolor="#939598">
                <v:path arrowok="t"/>
              </v:shape>
            </v:group>
            <v:group style="position:absolute;left:6169;top:-2068;width:2;height:80" coordorigin="6169,-2068" coordsize="2,80">
              <v:shape style="position:absolute;left:6169;top:-2068;width:2;height:80" coordorigin="6169,-2068" coordsize="0,80" path="m6169,-1988l6169,-2068e" filled="false" stroked="true" strokeweight=".748pt" strokecolor="#939598">
                <v:path arrowok="t"/>
              </v:shape>
            </v:group>
            <v:group style="position:absolute;left:6129;top:-2068;width:2;height:80" coordorigin="6129,-2068" coordsize="2,80">
              <v:shape style="position:absolute;left:6129;top:-2068;width:2;height:80" coordorigin="6129,-2068" coordsize="0,80" path="m6129,-1988l6129,-2068e" filled="false" stroked="true" strokeweight=".748pt" strokecolor="#939598">
                <v:path arrowok="t"/>
              </v:shape>
            </v:group>
            <v:group style="position:absolute;left:6089;top:-2068;width:2;height:80" coordorigin="6089,-2068" coordsize="2,80">
              <v:shape style="position:absolute;left:6089;top:-2068;width:2;height:80" coordorigin="6089,-2068" coordsize="1,80" path="m6089,-1988l6089,-2068e" filled="false" stroked="true" strokeweight=".748pt" strokecolor="#939598">
                <v:path arrowok="t"/>
              </v:shape>
            </v:group>
            <v:group style="position:absolute;left:6049;top:-2068;width:2;height:80" coordorigin="6049,-2068" coordsize="2,80">
              <v:shape style="position:absolute;left:6049;top:-2068;width:2;height:80" coordorigin="6049,-2068" coordsize="0,80" path="m6049,-1988l6049,-2068e" filled="false" stroked="true" strokeweight=".748pt" strokecolor="#939598">
                <v:path arrowok="t"/>
              </v:shape>
            </v:group>
            <v:group style="position:absolute;left:6009;top:-2068;width:2;height:80" coordorigin="6009,-2068" coordsize="2,80">
              <v:shape style="position:absolute;left:6009;top:-2068;width:2;height:80" coordorigin="6009,-2068" coordsize="0,80" path="m6009,-1988l6009,-2068e" filled="false" stroked="true" strokeweight=".748pt" strokecolor="#939598">
                <v:path arrowok="t"/>
              </v:shape>
            </v:group>
            <v:group style="position:absolute;left:5969;top:-2068;width:2;height:80" coordorigin="5969,-2068" coordsize="2,80">
              <v:shape style="position:absolute;left:5969;top:-2068;width:2;height:80" coordorigin="5969,-2068" coordsize="0,80" path="m5969,-1988l5969,-2068e" filled="false" stroked="true" strokeweight=".748pt" strokecolor="#939598">
                <v:path arrowok="t"/>
              </v:shape>
            </v:group>
            <v:group style="position:absolute;left:5929;top:-2068;width:2;height:80" coordorigin="5929,-2068" coordsize="2,80">
              <v:shape style="position:absolute;left:5929;top:-2068;width:2;height:80" coordorigin="5929,-2068" coordsize="0,80" path="m5929,-1988l5929,-2068e" filled="false" stroked="true" strokeweight=".748pt" strokecolor="#939598">
                <v:path arrowok="t"/>
              </v:shape>
            </v:group>
            <v:group style="position:absolute;left:5889;top:-2068;width:2;height:80" coordorigin="5889,-2068" coordsize="2,80">
              <v:shape style="position:absolute;left:5889;top:-2068;width:2;height:80" coordorigin="5889,-2068" coordsize="0,80" path="m5889,-1988l5889,-2068e" filled="false" stroked="true" strokeweight=".748pt" strokecolor="#939598">
                <v:path arrowok="t"/>
              </v:shape>
            </v:group>
            <v:group style="position:absolute;left:5849;top:-2068;width:2;height:80" coordorigin="5849,-2068" coordsize="2,80">
              <v:shape style="position:absolute;left:5849;top:-2068;width:2;height:80" coordorigin="5849,-2068" coordsize="0,80" path="m5849,-1988l5849,-2068e" filled="false" stroked="true" strokeweight=".748pt" strokecolor="#939598">
                <v:path arrowok="t"/>
              </v:shape>
            </v:group>
            <v:group style="position:absolute;left:5809;top:-2068;width:2;height:80" coordorigin="5809,-2068" coordsize="2,80">
              <v:shape style="position:absolute;left:5809;top:-2068;width:2;height:80" coordorigin="5809,-2068" coordsize="0,80" path="m5809,-1988l5809,-2068e" filled="false" stroked="true" strokeweight=".748pt" strokecolor="#939598">
                <v:path arrowok="t"/>
              </v:shape>
            </v:group>
            <v:group style="position:absolute;left:5769;top:-2068;width:2;height:80" coordorigin="5769,-2068" coordsize="2,80">
              <v:shape style="position:absolute;left:5769;top:-2068;width:2;height:80" coordorigin="5769,-2068" coordsize="0,80" path="m5769,-1988l5769,-2068e" filled="false" stroked="true" strokeweight=".748pt" strokecolor="#939598">
                <v:path arrowok="t"/>
              </v:shape>
            </v:group>
            <v:group style="position:absolute;left:5729;top:-2068;width:2;height:80" coordorigin="5729,-2068" coordsize="2,80">
              <v:shape style="position:absolute;left:5729;top:-2068;width:2;height:80" coordorigin="5729,-2068" coordsize="0,80" path="m5729,-1988l5729,-2068e" filled="false" stroked="true" strokeweight=".748pt" strokecolor="#939598">
                <v:path arrowok="t"/>
              </v:shape>
            </v:group>
            <v:group style="position:absolute;left:5689;top:-2068;width:2;height:80" coordorigin="5689,-2068" coordsize="2,80">
              <v:shape style="position:absolute;left:5689;top:-2068;width:2;height:80" coordorigin="5689,-2068" coordsize="0,80" path="m5689,-1988l5689,-2068e" filled="false" stroked="true" strokeweight=".748pt" strokecolor="#939598">
                <v:path arrowok="t"/>
              </v:shape>
            </v:group>
            <v:group style="position:absolute;left:5649;top:-2068;width:2;height:80" coordorigin="5649,-2068" coordsize="2,80">
              <v:shape style="position:absolute;left:5649;top:-2068;width:2;height:80" coordorigin="5649,-2068" coordsize="0,80" path="m5649,-1988l5649,-2068e" filled="false" stroked="true" strokeweight=".748pt" strokecolor="#939598">
                <v:path arrowok="t"/>
              </v:shape>
            </v:group>
            <v:group style="position:absolute;left:5609;top:-2068;width:2;height:80" coordorigin="5609,-2068" coordsize="2,80">
              <v:shape style="position:absolute;left:5609;top:-2068;width:2;height:80" coordorigin="5609,-2068" coordsize="0,80" path="m5609,-1988l5609,-2068e" filled="false" stroked="true" strokeweight=".748pt" strokecolor="#939598">
                <v:path arrowok="t"/>
              </v:shape>
            </v:group>
            <v:group style="position:absolute;left:5569;top:-2068;width:2;height:80" coordorigin="5569,-2068" coordsize="2,80">
              <v:shape style="position:absolute;left:5569;top:-2068;width:2;height:80" coordorigin="5569,-2068" coordsize="0,80" path="m5569,-1988l5569,-2068e" filled="false" stroked="true" strokeweight=".748pt" strokecolor="#939598">
                <v:path arrowok="t"/>
              </v:shape>
            </v:group>
            <v:group style="position:absolute;left:5529;top:-2068;width:2;height:80" coordorigin="5529,-2068" coordsize="2,80">
              <v:shape style="position:absolute;left:5529;top:-2068;width:2;height:80" coordorigin="5529,-2068" coordsize="0,80" path="m5529,-1988l5529,-2068e" filled="false" stroked="true" strokeweight=".748pt" strokecolor="#939598">
                <v:path arrowok="t"/>
              </v:shape>
            </v:group>
            <v:group style="position:absolute;left:5489;top:-2068;width:2;height:80" coordorigin="5489,-2068" coordsize="2,80">
              <v:shape style="position:absolute;left:5489;top:-2068;width:2;height:80" coordorigin="5489,-2068" coordsize="0,80" path="m5489,-1988l5489,-2068e" filled="false" stroked="true" strokeweight=".748pt" strokecolor="#939598">
                <v:path arrowok="t"/>
              </v:shape>
            </v:group>
            <v:group style="position:absolute;left:5449;top:-2068;width:2;height:80" coordorigin="5449,-2068" coordsize="2,80">
              <v:shape style="position:absolute;left:5449;top:-2068;width:2;height:80" coordorigin="5449,-2068" coordsize="0,80" path="m5449,-1988l5449,-2068e" filled="false" stroked="true" strokeweight=".748pt" strokecolor="#939598">
                <v:path arrowok="t"/>
              </v:shape>
            </v:group>
            <v:group style="position:absolute;left:5409;top:-2068;width:2;height:80" coordorigin="5409,-2068" coordsize="2,80">
              <v:shape style="position:absolute;left:5409;top:-2068;width:2;height:80" coordorigin="5409,-2068" coordsize="0,80" path="m5409,-1988l5409,-2068e" filled="false" stroked="true" strokeweight=".748pt" strokecolor="#939598">
                <v:path arrowok="t"/>
              </v:shape>
            </v:group>
            <v:group style="position:absolute;left:5369;top:-2068;width:2;height:80" coordorigin="5369,-2068" coordsize="2,80">
              <v:shape style="position:absolute;left:5369;top:-2068;width:2;height:80" coordorigin="5369,-2068" coordsize="0,80" path="m5369,-1988l5369,-2068e" filled="false" stroked="true" strokeweight=".748pt" strokecolor="#939598">
                <v:path arrowok="t"/>
              </v:shape>
            </v:group>
            <v:group style="position:absolute;left:5329;top:-2068;width:2;height:80" coordorigin="5329,-2068" coordsize="2,80">
              <v:shape style="position:absolute;left:5329;top:-2068;width:2;height:80" coordorigin="5329,-2068" coordsize="1,80" path="m5329,-1988l5329,-2068e" filled="false" stroked="true" strokeweight=".748pt" strokecolor="#939598">
                <v:path arrowok="t"/>
              </v:shape>
            </v:group>
            <v:group style="position:absolute;left:5289;top:-2068;width:2;height:80" coordorigin="5289,-2068" coordsize="2,80">
              <v:shape style="position:absolute;left:5289;top:-2068;width:2;height:80" coordorigin="5289,-2068" coordsize="0,80" path="m5289,-1988l5289,-2068e" filled="false" stroked="true" strokeweight=".748pt" strokecolor="#939598">
                <v:path arrowok="t"/>
              </v:shape>
            </v:group>
            <v:group style="position:absolute;left:5249;top:-2068;width:2;height:80" coordorigin="5249,-2068" coordsize="2,80">
              <v:shape style="position:absolute;left:5249;top:-2068;width:2;height:80" coordorigin="5249,-2068" coordsize="0,80" path="m5249,-1988l5249,-2068e" filled="false" stroked="true" strokeweight=".748pt" strokecolor="#939598">
                <v:path arrowok="t"/>
              </v:shape>
            </v:group>
            <v:group style="position:absolute;left:5209;top:-2068;width:2;height:80" coordorigin="5209,-2068" coordsize="2,80">
              <v:shape style="position:absolute;left:5209;top:-2068;width:2;height:80" coordorigin="5209,-2068" coordsize="0,80" path="m5209,-1988l5209,-2068e" filled="false" stroked="true" strokeweight=".748pt" strokecolor="#939598">
                <v:path arrowok="t"/>
              </v:shape>
            </v:group>
            <v:group style="position:absolute;left:5169;top:-2068;width:2;height:80" coordorigin="5169,-2068" coordsize="2,80">
              <v:shape style="position:absolute;left:5169;top:-2068;width:2;height:80" coordorigin="5169,-2068" coordsize="0,80" path="m5169,-1988l5169,-2068e" filled="false" stroked="true" strokeweight=".748pt" strokecolor="#939598">
                <v:path arrowok="t"/>
              </v:shape>
            </v:group>
            <v:group style="position:absolute;left:5129;top:-2068;width:2;height:80" coordorigin="5129,-2068" coordsize="2,80">
              <v:shape style="position:absolute;left:5129;top:-2068;width:2;height:80" coordorigin="5129,-2068" coordsize="0,80" path="m5129,-1988l5129,-2068e" filled="false" stroked="true" strokeweight=".748pt" strokecolor="#939598">
                <v:path arrowok="t"/>
              </v:shape>
            </v:group>
            <v:group style="position:absolute;left:5089;top:-2068;width:2;height:80" coordorigin="5089,-2068" coordsize="2,80">
              <v:shape style="position:absolute;left:5089;top:-2068;width:2;height:80" coordorigin="5089,-2068" coordsize="0,80" path="m5089,-1988l5089,-2068e" filled="false" stroked="true" strokeweight=".748pt" strokecolor="#939598">
                <v:path arrowok="t"/>
              </v:shape>
            </v:group>
            <v:group style="position:absolute;left:5049;top:-2068;width:2;height:80" coordorigin="5049,-2068" coordsize="2,80">
              <v:shape style="position:absolute;left:5049;top:-2068;width:2;height:80" coordorigin="5049,-2068" coordsize="0,80" path="m5049,-1988l5049,-2068e" filled="false" stroked="true" strokeweight=".748pt" strokecolor="#939598">
                <v:path arrowok="t"/>
              </v:shape>
            </v:group>
            <v:group style="position:absolute;left:5009;top:-2068;width:2;height:80" coordorigin="5009,-2068" coordsize="2,80">
              <v:shape style="position:absolute;left:5009;top:-2068;width:2;height:80" coordorigin="5009,-2068" coordsize="0,80" path="m5009,-1988l5009,-2068e" filled="false" stroked="true" strokeweight=".748pt" strokecolor="#939598">
                <v:path arrowok="t"/>
              </v:shape>
            </v:group>
            <v:group style="position:absolute;left:4969;top:-2068;width:2;height:80" coordorigin="4969,-2068" coordsize="2,80">
              <v:shape style="position:absolute;left:4969;top:-2068;width:2;height:80" coordorigin="4969,-2068" coordsize="1,80" path="m4969,-1988l4969,-2068e" filled="false" stroked="true" strokeweight=".748pt" strokecolor="#939598">
                <v:path arrowok="t"/>
              </v:shape>
            </v:group>
            <v:group style="position:absolute;left:4929;top:-2068;width:2;height:80" coordorigin="4929,-2068" coordsize="2,80">
              <v:shape style="position:absolute;left:4929;top:-2068;width:2;height:80" coordorigin="4929,-2068" coordsize="0,80" path="m4929,-1988l4929,-2068e" filled="false" stroked="true" strokeweight=".748pt" strokecolor="#939598">
                <v:path arrowok="t"/>
              </v:shape>
            </v:group>
            <v:group style="position:absolute;left:4889;top:-2068;width:2;height:80" coordorigin="4889,-2068" coordsize="2,80">
              <v:shape style="position:absolute;left:4889;top:-2068;width:2;height:80" coordorigin="4889,-2068" coordsize="0,80" path="m4889,-1988l4889,-2068e" filled="false" stroked="true" strokeweight=".748pt" strokecolor="#939598">
                <v:path arrowok="t"/>
              </v:shape>
            </v:group>
            <v:group style="position:absolute;left:4849;top:-2068;width:2;height:80" coordorigin="4849,-2068" coordsize="2,80">
              <v:shape style="position:absolute;left:4849;top:-2068;width:2;height:80" coordorigin="4849,-2068" coordsize="0,80" path="m4849,-1988l4849,-2068e" filled="false" stroked="true" strokeweight=".748pt" strokecolor="#939598">
                <v:path arrowok="t"/>
              </v:shape>
            </v:group>
            <v:group style="position:absolute;left:4809;top:-2068;width:2;height:80" coordorigin="4809,-2068" coordsize="2,80">
              <v:shape style="position:absolute;left:4809;top:-2068;width:2;height:80" coordorigin="4809,-2068" coordsize="0,80" path="m4809,-1988l4809,-2068e" filled="false" stroked="true" strokeweight=".748pt" strokecolor="#939598">
                <v:path arrowok="t"/>
              </v:shape>
            </v:group>
            <v:group style="position:absolute;left:4769;top:-2068;width:2;height:80" coordorigin="4769,-2068" coordsize="2,80">
              <v:shape style="position:absolute;left:4769;top:-2068;width:2;height:80" coordorigin="4769,-2068" coordsize="0,80" path="m4769,-1988l4769,-2068e" filled="false" stroked="true" strokeweight=".748pt" strokecolor="#939598">
                <v:path arrowok="t"/>
              </v:shape>
            </v:group>
            <v:group style="position:absolute;left:4729;top:-2068;width:2;height:80" coordorigin="4729,-2068" coordsize="2,80">
              <v:shape style="position:absolute;left:4729;top:-2068;width:2;height:80" coordorigin="4729,-2068" coordsize="0,80" path="m4729,-1988l4729,-2068e" filled="false" stroked="true" strokeweight=".748pt" strokecolor="#939598">
                <v:path arrowok="t"/>
              </v:shape>
            </v:group>
            <v:group style="position:absolute;left:4689;top:-2068;width:2;height:80" coordorigin="4689,-2068" coordsize="2,80">
              <v:shape style="position:absolute;left:4689;top:-2068;width:2;height:80" coordorigin="4689,-2068" coordsize="1,80" path="m4689,-1988l4689,-2068e" filled="false" stroked="true" strokeweight=".748pt" strokecolor="#939598">
                <v:path arrowok="t"/>
              </v:shape>
            </v:group>
            <v:group style="position:absolute;left:4649;top:-2068;width:2;height:80" coordorigin="4649,-2068" coordsize="2,80">
              <v:shape style="position:absolute;left:4649;top:-2068;width:2;height:80" coordorigin="4649,-2068" coordsize="0,80" path="m4649,-1988l4649,-2068e" filled="false" stroked="true" strokeweight=".748pt" strokecolor="#939598">
                <v:path arrowok="t"/>
              </v:shape>
            </v:group>
            <v:group style="position:absolute;left:4609;top:-2068;width:2;height:80" coordorigin="4609,-2068" coordsize="2,80">
              <v:shape style="position:absolute;left:4609;top:-2068;width:2;height:80" coordorigin="4609,-2068" coordsize="0,80" path="m4609,-1988l4609,-2068e" filled="false" stroked="true" strokeweight=".748pt" strokecolor="#939598">
                <v:path arrowok="t"/>
              </v:shape>
            </v:group>
            <v:group style="position:absolute;left:4569;top:-2068;width:2;height:80" coordorigin="4569,-2068" coordsize="2,80">
              <v:shape style="position:absolute;left:4569;top:-2068;width:2;height:80" coordorigin="4569,-2068" coordsize="0,80" path="m4569,-1988l4569,-2068e" filled="false" stroked="true" strokeweight=".748pt" strokecolor="#939598">
                <v:path arrowok="t"/>
              </v:shape>
            </v:group>
            <v:group style="position:absolute;left:4529;top:-2068;width:2;height:80" coordorigin="4529,-2068" coordsize="2,80">
              <v:shape style="position:absolute;left:4529;top:-2068;width:2;height:80" coordorigin="4529,-2068" coordsize="0,80" path="m4529,-1988l4529,-2068e" filled="false" stroked="true" strokeweight=".748pt" strokecolor="#939598">
                <v:path arrowok="t"/>
              </v:shape>
            </v:group>
            <v:group style="position:absolute;left:4489;top:-2068;width:2;height:80" coordorigin="4489,-2068" coordsize="2,80">
              <v:shape style="position:absolute;left:4489;top:-2068;width:2;height:80" coordorigin="4489,-2068" coordsize="0,80" path="m4489,-1988l4489,-2068e" filled="false" stroked="true" strokeweight=".748pt" strokecolor="#939598">
                <v:path arrowok="t"/>
              </v:shape>
            </v:group>
            <v:group style="position:absolute;left:4449;top:-2068;width:2;height:80" coordorigin="4449,-2068" coordsize="2,80">
              <v:shape style="position:absolute;left:4449;top:-2068;width:2;height:80" coordorigin="4449,-2068" coordsize="0,80" path="m4449,-1988l4449,-2068e" filled="false" stroked="true" strokeweight=".748pt" strokecolor="#939598">
                <v:path arrowok="t"/>
              </v:shape>
            </v:group>
            <v:group style="position:absolute;left:4409;top:-2068;width:2;height:80" coordorigin="4409,-2068" coordsize="2,80">
              <v:shape style="position:absolute;left:4409;top:-2068;width:2;height:80" coordorigin="4409,-2068" coordsize="0,80" path="m4409,-1988l4409,-2068e" filled="false" stroked="true" strokeweight=".748pt" strokecolor="#939598">
                <v:path arrowok="t"/>
              </v:shape>
            </v:group>
            <v:group style="position:absolute;left:4369;top:-2068;width:2;height:80" coordorigin="4369,-2068" coordsize="2,80">
              <v:shape style="position:absolute;left:4369;top:-2068;width:2;height:80" coordorigin="4369,-2068" coordsize="0,80" path="m4369,-1988l4369,-2068e" filled="false" stroked="true" strokeweight=".748pt" strokecolor="#939598">
                <v:path arrowok="t"/>
              </v:shape>
            </v:group>
            <v:group style="position:absolute;left:4329;top:-2068;width:2;height:80" coordorigin="4329,-2068" coordsize="2,80">
              <v:shape style="position:absolute;left:4329;top:-2068;width:2;height:80" coordorigin="4329,-2068" coordsize="0,80" path="m4329,-1988l4329,-2068e" filled="false" stroked="true" strokeweight=".748pt" strokecolor="#939598">
                <v:path arrowok="t"/>
              </v:shape>
            </v:group>
            <v:group style="position:absolute;left:4289;top:-2068;width:2;height:80" coordorigin="4289,-2068" coordsize="2,80">
              <v:shape style="position:absolute;left:4289;top:-2068;width:2;height:80" coordorigin="4289,-2068" coordsize="1,80" path="m4289,-1988l4289,-2068e" filled="false" stroked="true" strokeweight=".748pt" strokecolor="#939598">
                <v:path arrowok="t"/>
              </v:shape>
            </v:group>
            <v:group style="position:absolute;left:4249;top:-2068;width:2;height:80" coordorigin="4249,-2068" coordsize="2,80">
              <v:shape style="position:absolute;left:4249;top:-2068;width:2;height:80" coordorigin="4249,-2068" coordsize="0,80" path="m4249,-1988l4249,-2068e" filled="false" stroked="true" strokeweight=".748pt" strokecolor="#939598">
                <v:path arrowok="t"/>
              </v:shape>
            </v:group>
            <v:group style="position:absolute;left:4209;top:-2068;width:2;height:80" coordorigin="4209,-2068" coordsize="2,80">
              <v:shape style="position:absolute;left:4209;top:-2068;width:2;height:80" coordorigin="4209,-2068" coordsize="0,80" path="m4209,-1988l4209,-2068e" filled="false" stroked="true" strokeweight=".748pt" strokecolor="#939598">
                <v:path arrowok="t"/>
              </v:shape>
            </v:group>
            <v:group style="position:absolute;left:4169;top:-2068;width:2;height:80" coordorigin="4169,-2068" coordsize="2,80">
              <v:shape style="position:absolute;left:4169;top:-2068;width:2;height:80" coordorigin="4169,-2068" coordsize="0,80" path="m4169,-1988l4169,-2068e" filled="false" stroked="true" strokeweight=".748pt" strokecolor="#939598">
                <v:path arrowok="t"/>
              </v:shape>
            </v:group>
            <v:group style="position:absolute;left:4129;top:-2068;width:2;height:80" coordorigin="4129,-2068" coordsize="2,80">
              <v:shape style="position:absolute;left:4129;top:-2068;width:2;height:80" coordorigin="4129,-2068" coordsize="0,80" path="m4129,-1988l4129,-2068e" filled="false" stroked="true" strokeweight=".748pt" strokecolor="#939598">
                <v:path arrowok="t"/>
              </v:shape>
            </v:group>
            <v:group style="position:absolute;left:4089;top:-2068;width:2;height:80" coordorigin="4089,-2068" coordsize="2,80">
              <v:shape style="position:absolute;left:4089;top:-2068;width:2;height:80" coordorigin="4089,-2068" coordsize="0,80" path="m4089,-1988l4089,-2068e" filled="false" stroked="true" strokeweight=".748pt" strokecolor="#939598">
                <v:path arrowok="t"/>
              </v:shape>
            </v:group>
            <v:group style="position:absolute;left:4049;top:-2068;width:2;height:80" coordorigin="4049,-2068" coordsize="2,80">
              <v:shape style="position:absolute;left:4049;top:-2068;width:2;height:80" coordorigin="4049,-2068" coordsize="0,80" path="m4049,-1988l4049,-2068e" filled="false" stroked="true" strokeweight=".748pt" strokecolor="#939598">
                <v:path arrowok="t"/>
              </v:shape>
            </v:group>
            <v:group style="position:absolute;left:4009;top:-2068;width:2;height:80" coordorigin="4009,-2068" coordsize="2,80">
              <v:shape style="position:absolute;left:4009;top:-2068;width:2;height:80" coordorigin="4009,-2068" coordsize="0,80" path="m4009,-1988l4009,-2068e" filled="false" stroked="true" strokeweight=".748pt" strokecolor="#939598">
                <v:path arrowok="t"/>
              </v:shape>
            </v:group>
            <v:group style="position:absolute;left:3969;top:-2068;width:2;height:80" coordorigin="3969,-2068" coordsize="2,80">
              <v:shape style="position:absolute;left:3969;top:-2068;width:2;height:80" coordorigin="3969,-2068" coordsize="0,80" path="m3969,-1988l3969,-2068e" filled="false" stroked="true" strokeweight=".748pt" strokecolor="#939598">
                <v:path arrowok="t"/>
              </v:shape>
            </v:group>
            <v:group style="position:absolute;left:3929;top:-2068;width:2;height:80" coordorigin="3929,-2068" coordsize="2,80">
              <v:shape style="position:absolute;left:3929;top:-2068;width:2;height:80" coordorigin="3929,-2068" coordsize="1,80" path="m3929,-1988l3929,-2068e" filled="false" stroked="true" strokeweight=".748pt" strokecolor="#939598">
                <v:path arrowok="t"/>
              </v:shape>
            </v:group>
            <v:group style="position:absolute;left:3889;top:-2068;width:2;height:80" coordorigin="3889,-2068" coordsize="2,80">
              <v:shape style="position:absolute;left:3889;top:-2068;width:2;height:80" coordorigin="3889,-2068" coordsize="0,80" path="m3889,-1988l3889,-2068e" filled="false" stroked="true" strokeweight=".748pt" strokecolor="#939598">
                <v:path arrowok="t"/>
              </v:shape>
            </v:group>
            <v:group style="position:absolute;left:3849;top:-2068;width:2;height:80" coordorigin="3849,-2068" coordsize="2,80">
              <v:shape style="position:absolute;left:3849;top:-2068;width:2;height:80" coordorigin="3849,-2068" coordsize="0,80" path="m3849,-1988l3849,-2068e" filled="false" stroked="true" strokeweight=".748pt" strokecolor="#939598">
                <v:path arrowok="t"/>
              </v:shape>
            </v:group>
            <v:group style="position:absolute;left:3809;top:-2068;width:2;height:80" coordorigin="3809,-2068" coordsize="2,80">
              <v:shape style="position:absolute;left:3809;top:-2068;width:2;height:80" coordorigin="3809,-2068" coordsize="0,80" path="m3809,-1988l3809,-2068e" filled="false" stroked="true" strokeweight=".748pt" strokecolor="#939598">
                <v:path arrowok="t"/>
              </v:shape>
            </v:group>
            <v:group style="position:absolute;left:3768;top:-2068;width:2;height:80" coordorigin="3768,-2068" coordsize="2,80">
              <v:shape style="position:absolute;left:3768;top:-2068;width:2;height:80" coordorigin="3768,-2068" coordsize="0,80" path="m3769,-1988l3768,-2068e" filled="false" stroked="true" strokeweight=".748pt" strokecolor="#939598">
                <v:path arrowok="t"/>
              </v:shape>
            </v:group>
            <v:group style="position:absolute;left:3728;top:-2068;width:2;height:80" coordorigin="3728,-2068" coordsize="2,80">
              <v:shape style="position:absolute;left:3728;top:-2068;width:2;height:80" coordorigin="3728,-2068" coordsize="0,80" path="m3728,-1988l3728,-2068e" filled="false" stroked="true" strokeweight=".748pt" strokecolor="#939598">
                <v:path arrowok="t"/>
              </v:shape>
            </v:group>
            <v:group style="position:absolute;left:3688;top:-2068;width:2;height:80" coordorigin="3688,-2068" coordsize="2,80">
              <v:shape style="position:absolute;left:3688;top:-2068;width:2;height:80" coordorigin="3688,-2068" coordsize="0,80" path="m3688,-1988l3688,-2068e" filled="false" stroked="true" strokeweight=".748pt" strokecolor="#939598">
                <v:path arrowok="t"/>
              </v:shape>
            </v:group>
            <v:group style="position:absolute;left:3648;top:-2068;width:2;height:80" coordorigin="3648,-2068" coordsize="2,80">
              <v:shape style="position:absolute;left:3648;top:-2068;width:2;height:80" coordorigin="3648,-2068" coordsize="0,80" path="m3648,-1988l3648,-2068e" filled="false" stroked="true" strokeweight=".748pt" strokecolor="#939598">
                <v:path arrowok="t"/>
              </v:shape>
            </v:group>
            <v:group style="position:absolute;left:3608;top:-2068;width:2;height:80" coordorigin="3608,-2068" coordsize="2,80">
              <v:shape style="position:absolute;left:3608;top:-2068;width:2;height:80" coordorigin="3608,-2068" coordsize="0,80" path="m3608,-1988l3608,-2068e" filled="false" stroked="true" strokeweight=".748pt" strokecolor="#939598">
                <v:path arrowok="t"/>
              </v:shape>
            </v:group>
            <v:group style="position:absolute;left:3568;top:-2068;width:2;height:80" coordorigin="3568,-2068" coordsize="2,80">
              <v:shape style="position:absolute;left:3568;top:-2068;width:2;height:80" coordorigin="3568,-2068" coordsize="1,80" path="m3568,-1988l3568,-2068e" filled="false" stroked="true" strokeweight=".748pt" strokecolor="#939598">
                <v:path arrowok="t"/>
              </v:shape>
            </v:group>
            <v:group style="position:absolute;left:3528;top:-2068;width:2;height:80" coordorigin="3528,-2068" coordsize="2,80">
              <v:shape style="position:absolute;left:3528;top:-2068;width:2;height:80" coordorigin="3528,-2068" coordsize="0,80" path="m3528,-1988l3528,-2068e" filled="false" stroked="true" strokeweight=".748pt" strokecolor="#939598">
                <v:path arrowok="t"/>
              </v:shape>
            </v:group>
            <v:group style="position:absolute;left:3488;top:-2068;width:2;height:80" coordorigin="3488,-2068" coordsize="2,80">
              <v:shape style="position:absolute;left:3488;top:-2068;width:2;height:80" coordorigin="3488,-2068" coordsize="0,80" path="m3488,-1988l3488,-2068e" filled="false" stroked="true" strokeweight=".748pt" strokecolor="#939598">
                <v:path arrowok="t"/>
              </v:shape>
            </v:group>
            <v:group style="position:absolute;left:3448;top:-2068;width:2;height:80" coordorigin="3448,-2068" coordsize="2,80">
              <v:shape style="position:absolute;left:3448;top:-2068;width:2;height:80" coordorigin="3448,-2068" coordsize="0,80" path="m3448,-1988l3448,-2068e" filled="false" stroked="true" strokeweight=".748pt" strokecolor="#939598">
                <v:path arrowok="t"/>
              </v:shape>
            </v:group>
            <v:group style="position:absolute;left:3408;top:-2068;width:2;height:80" coordorigin="3408,-2068" coordsize="2,80">
              <v:shape style="position:absolute;left:3408;top:-2068;width:2;height:80" coordorigin="3408,-2068" coordsize="0,80" path="m3408,-1988l3408,-2068e" filled="false" stroked="true" strokeweight=".748pt" strokecolor="#939598">
                <v:path arrowok="t"/>
              </v:shape>
            </v:group>
            <v:group style="position:absolute;left:3368;top:-2068;width:2;height:80" coordorigin="3368,-2068" coordsize="2,80">
              <v:shape style="position:absolute;left:3368;top:-2068;width:2;height:80" coordorigin="3368,-2068" coordsize="0,80" path="m3368,-1988l3368,-2068e" filled="false" stroked="true" strokeweight=".748pt" strokecolor="#939598">
                <v:path arrowok="t"/>
              </v:shape>
            </v:group>
            <v:group style="position:absolute;left:3328;top:-2068;width:2;height:80" coordorigin="3328,-2068" coordsize="2,80">
              <v:shape style="position:absolute;left:3328;top:-2068;width:2;height:80" coordorigin="3328,-2068" coordsize="0,80" path="m3328,-1988l3328,-2068e" filled="false" stroked="true" strokeweight=".748pt" strokecolor="#939598">
                <v:path arrowok="t"/>
              </v:shape>
            </v:group>
            <v:group style="position:absolute;left:3288;top:-2068;width:2;height:80" coordorigin="3288,-2068" coordsize="2,80">
              <v:shape style="position:absolute;left:3288;top:-2068;width:2;height:80" coordorigin="3288,-2068" coordsize="0,80" path="m3288,-1988l3288,-2068e" filled="false" stroked="true" strokeweight=".748pt" strokecolor="#939598">
                <v:path arrowok="t"/>
              </v:shape>
            </v:group>
            <v:group style="position:absolute;left:3248;top:-2068;width:2;height:80" coordorigin="3248,-2068" coordsize="2,80">
              <v:shape style="position:absolute;left:3248;top:-2068;width:2;height:80" coordorigin="3248,-2068" coordsize="0,80" path="m3248,-1988l3248,-2068e" filled="false" stroked="true" strokeweight=".748pt" strokecolor="#939598">
                <v:path arrowok="t"/>
              </v:shape>
            </v:group>
            <v:group style="position:absolute;left:3208;top:-2068;width:2;height:80" coordorigin="3208,-2068" coordsize="2,80">
              <v:shape style="position:absolute;left:3208;top:-2068;width:2;height:80" coordorigin="3208,-2068" coordsize="0,80" path="m3208,-1988l3208,-2068e" filled="false" stroked="true" strokeweight=".748pt" strokecolor="#939598">
                <v:path arrowok="t"/>
              </v:shape>
            </v:group>
            <v:group style="position:absolute;left:3168;top:-2068;width:2;height:80" coordorigin="3168,-2068" coordsize="2,80">
              <v:shape style="position:absolute;left:3168;top:-2068;width:2;height:80" coordorigin="3168,-2068" coordsize="1,80" path="m3168,-1988l3168,-2068e" filled="false" stroked="true" strokeweight=".748pt" strokecolor="#939598">
                <v:path arrowok="t"/>
              </v:shape>
            </v:group>
            <v:group style="position:absolute;left:3128;top:-2068;width:2;height:80" coordorigin="3128,-2068" coordsize="2,80">
              <v:shape style="position:absolute;left:3128;top:-2068;width:2;height:80" coordorigin="3128,-2068" coordsize="0,80" path="m3128,-1988l3128,-2068e" filled="false" stroked="true" strokeweight=".748pt" strokecolor="#939598">
                <v:path arrowok="t"/>
              </v:shape>
            </v:group>
            <v:group style="position:absolute;left:3088;top:-2068;width:2;height:80" coordorigin="3088,-2068" coordsize="2,80">
              <v:shape style="position:absolute;left:3088;top:-2068;width:2;height:80" coordorigin="3088,-2068" coordsize="0,80" path="m3088,-1988l3088,-2068e" filled="false" stroked="true" strokeweight=".748pt" strokecolor="#939598">
                <v:path arrowok="t"/>
              </v:shape>
            </v:group>
            <v:group style="position:absolute;left:3048;top:-2068;width:2;height:80" coordorigin="3048,-2068" coordsize="2,80">
              <v:shape style="position:absolute;left:3048;top:-2068;width:2;height:80" coordorigin="3048,-2068" coordsize="0,80" path="m3048,-1988l3048,-2068e" filled="false" stroked="true" strokeweight=".748pt" strokecolor="#939598">
                <v:path arrowok="t"/>
              </v:shape>
            </v:group>
            <v:group style="position:absolute;left:3008;top:-2067;width:2;height:80" coordorigin="3008,-2067" coordsize="2,80">
              <v:shape style="position:absolute;left:3008;top:-2067;width:2;height:80" coordorigin="3008,-2067" coordsize="0,80" path="m3008,-1987l3008,-2067e" filled="false" stroked="true" strokeweight=".748pt" strokecolor="#939598">
                <v:path arrowok="t"/>
              </v:shape>
            </v:group>
            <v:group style="position:absolute;left:2968;top:-2067;width:2;height:80" coordorigin="2968,-2067" coordsize="2,80">
              <v:shape style="position:absolute;left:2968;top:-2067;width:2;height:80" coordorigin="2968,-2067" coordsize="0,80" path="m2968,-1987l2968,-2067e" filled="false" stroked="true" strokeweight=".748pt" strokecolor="#939598">
                <v:path arrowok="t"/>
              </v:shape>
            </v:group>
            <v:group style="position:absolute;left:2928;top:-2067;width:2;height:80" coordorigin="2928,-2067" coordsize="2,80">
              <v:shape style="position:absolute;left:2928;top:-2067;width:2;height:80" coordorigin="2928,-2067" coordsize="0,80" path="m2928,-1987l2928,-2067e" filled="false" stroked="true" strokeweight=".748pt" strokecolor="#939598">
                <v:path arrowok="t"/>
              </v:shape>
            </v:group>
            <v:group style="position:absolute;left:2888;top:-2067;width:2;height:80" coordorigin="2888,-2067" coordsize="2,80">
              <v:shape style="position:absolute;left:2888;top:-2067;width:2;height:80" coordorigin="2888,-2067" coordsize="1,80" path="m2888,-1987l2888,-2067e" filled="false" stroked="true" strokeweight=".748pt" strokecolor="#939598">
                <v:path arrowok="t"/>
              </v:shape>
            </v:group>
            <v:group style="position:absolute;left:2848;top:-2067;width:2;height:80" coordorigin="2848,-2067" coordsize="2,80">
              <v:shape style="position:absolute;left:2848;top:-2067;width:2;height:80" coordorigin="2848,-2067" coordsize="0,80" path="m2848,-1987l2848,-2067e" filled="false" stroked="true" strokeweight=".748pt" strokecolor="#939598">
                <v:path arrowok="t"/>
              </v:shape>
            </v:group>
            <v:group style="position:absolute;left:2808;top:-2067;width:2;height:80" coordorigin="2808,-2067" coordsize="2,80">
              <v:shape style="position:absolute;left:2808;top:-2067;width:2;height:80" coordorigin="2808,-2067" coordsize="0,80" path="m2808,-1987l2808,-2067e" filled="false" stroked="true" strokeweight=".748pt" strokecolor="#939598">
                <v:path arrowok="t"/>
              </v:shape>
            </v:group>
            <v:group style="position:absolute;left:2768;top:-2067;width:2;height:80" coordorigin="2768,-2067" coordsize="2,80">
              <v:shape style="position:absolute;left:2768;top:-2067;width:2;height:80" coordorigin="2768,-2067" coordsize="0,80" path="m2768,-1987l2768,-2067e" filled="false" stroked="true" strokeweight=".748pt" strokecolor="#939598">
                <v:path arrowok="t"/>
              </v:shape>
            </v:group>
            <v:group style="position:absolute;left:2728;top:-2067;width:2;height:80" coordorigin="2728,-2067" coordsize="2,80">
              <v:shape style="position:absolute;left:2728;top:-2067;width:2;height:80" coordorigin="2728,-2067" coordsize="0,80" path="m2728,-1987l2728,-2067e" filled="false" stroked="true" strokeweight=".748pt" strokecolor="#939598">
                <v:path arrowok="t"/>
              </v:shape>
            </v:group>
            <v:group style="position:absolute;left:2688;top:-2067;width:2;height:80" coordorigin="2688,-2067" coordsize="2,80">
              <v:shape style="position:absolute;left:2688;top:-2067;width:2;height:80" coordorigin="2688,-2067" coordsize="0,80" path="m2688,-1987l2688,-2067e" filled="false" stroked="true" strokeweight=".748pt" strokecolor="#939598">
                <v:path arrowok="t"/>
              </v:shape>
            </v:group>
            <v:group style="position:absolute;left:2648;top:-2067;width:2;height:80" coordorigin="2648,-2067" coordsize="2,80">
              <v:shape style="position:absolute;left:2648;top:-2067;width:2;height:80" coordorigin="2648,-2067" coordsize="0,80" path="m2648,-1987l2648,-2067e" filled="false" stroked="true" strokeweight=".748pt" strokecolor="#939598">
                <v:path arrowok="t"/>
              </v:shape>
            </v:group>
            <v:group style="position:absolute;left:2608;top:-2067;width:2;height:80" coordorigin="2608,-2067" coordsize="2,80">
              <v:shape style="position:absolute;left:2608;top:-2067;width:2;height:80" coordorigin="2608,-2067" coordsize="0,80" path="m2608,-1987l2608,-2067e" filled="false" stroked="true" strokeweight=".748pt" strokecolor="#939598">
                <v:path arrowok="t"/>
              </v:shape>
            </v:group>
            <v:group style="position:absolute;left:2568;top:-2067;width:2;height:80" coordorigin="2568,-2067" coordsize="2,80">
              <v:shape style="position:absolute;left:2568;top:-2067;width:2;height:80" coordorigin="2568,-2067" coordsize="0,80" path="m2568,-1987l2568,-2067e" filled="false" stroked="true" strokeweight=".748pt" strokecolor="#939598">
                <v:path arrowok="t"/>
              </v:shape>
            </v:group>
            <v:group style="position:absolute;left:2528;top:-2067;width:2;height:80" coordorigin="2528,-2067" coordsize="2,80">
              <v:shape style="position:absolute;left:2528;top:-2067;width:2;height:80" coordorigin="2528,-2067" coordsize="1,80" path="m2528,-1987l2528,-2067e" filled="false" stroked="true" strokeweight=".748pt" strokecolor="#939598">
                <v:path arrowok="t"/>
              </v:shape>
            </v:group>
            <v:group style="position:absolute;left:2488;top:-2067;width:2;height:80" coordorigin="2488,-2067" coordsize="2,80">
              <v:shape style="position:absolute;left:2488;top:-2067;width:2;height:80" coordorigin="2488,-2067" coordsize="0,80" path="m2488,-1987l2488,-2067e" filled="false" stroked="true" strokeweight=".748pt" strokecolor="#939598">
                <v:path arrowok="t"/>
              </v:shape>
            </v:group>
            <v:group style="position:absolute;left:2448;top:-2067;width:2;height:80" coordorigin="2448,-2067" coordsize="2,80">
              <v:shape style="position:absolute;left:2448;top:-2067;width:2;height:80" coordorigin="2448,-2067" coordsize="0,80" path="m2448,-1987l2448,-2067e" filled="false" stroked="true" strokeweight=".748pt" strokecolor="#939598">
                <v:path arrowok="t"/>
              </v:shape>
            </v:group>
            <v:group style="position:absolute;left:2408;top:-2067;width:2;height:80" coordorigin="2408,-2067" coordsize="2,80">
              <v:shape style="position:absolute;left:2408;top:-2067;width:2;height:80" coordorigin="2408,-2067" coordsize="0,80" path="m2408,-1987l2408,-2067e" filled="false" stroked="true" strokeweight=".748pt" strokecolor="#939598">
                <v:path arrowok="t"/>
              </v:shape>
            </v:group>
            <v:group style="position:absolute;left:2368;top:-2067;width:2;height:80" coordorigin="2368,-2067" coordsize="2,80">
              <v:shape style="position:absolute;left:2368;top:-2067;width:2;height:80" coordorigin="2368,-2067" coordsize="0,80" path="m2368,-1987l2368,-2067e" filled="false" stroked="true" strokeweight=".748pt" strokecolor="#939598">
                <v:path arrowok="t"/>
              </v:shape>
            </v:group>
            <v:group style="position:absolute;left:2328;top:-2067;width:2;height:80" coordorigin="2328,-2067" coordsize="2,80">
              <v:shape style="position:absolute;left:2328;top:-2067;width:2;height:80" coordorigin="2328,-2067" coordsize="0,80" path="m2328,-1987l2328,-2067e" filled="false" stroked="true" strokeweight=".748pt" strokecolor="#939598">
                <v:path arrowok="t"/>
              </v:shape>
            </v:group>
            <v:group style="position:absolute;left:2288;top:-2067;width:2;height:80" coordorigin="2288,-2067" coordsize="2,80">
              <v:shape style="position:absolute;left:2288;top:-2067;width:2;height:80" coordorigin="2288,-2067" coordsize="0,80" path="m2288,-1987l2288,-2067e" filled="false" stroked="true" strokeweight=".748pt" strokecolor="#939598">
                <v:path arrowok="t"/>
              </v:shape>
            </v:group>
            <v:group style="position:absolute;left:2248;top:-2067;width:2;height:80" coordorigin="2248,-2067" coordsize="2,80">
              <v:shape style="position:absolute;left:2248;top:-2067;width:2;height:80" coordorigin="2248,-2067" coordsize="0,80" path="m2248,-1987l2248,-2067e" filled="false" stroked="true" strokeweight=".748pt" strokecolor="#939598">
                <v:path arrowok="t"/>
              </v:shape>
            </v:group>
            <v:group style="position:absolute;left:2208;top:-2067;width:2;height:80" coordorigin="2208,-2067" coordsize="2,80">
              <v:shape style="position:absolute;left:2208;top:-2067;width:2;height:80" coordorigin="2208,-2067" coordsize="0,80" path="m2208,-1987l2208,-2067e" filled="false" stroked="true" strokeweight=".748pt" strokecolor="#939598">
                <v:path arrowok="t"/>
              </v:shape>
            </v:group>
            <v:group style="position:absolute;left:2168;top:-2067;width:2;height:80" coordorigin="2168,-2067" coordsize="2,80">
              <v:shape style="position:absolute;left:2168;top:-2067;width:2;height:80" coordorigin="2168,-2067" coordsize="0,80" path="m2168,-1987l2168,-2067e" filled="false" stroked="true" strokeweight=".748pt" strokecolor="#939598">
                <v:path arrowok="t"/>
              </v:shape>
            </v:group>
            <v:group style="position:absolute;left:2128;top:-2067;width:2;height:80" coordorigin="2128,-2067" coordsize="2,80">
              <v:shape style="position:absolute;left:2128;top:-2067;width:2;height:80" coordorigin="2128,-2067" coordsize="1,80" path="m2128,-1987l2128,-2067e" filled="false" stroked="true" strokeweight=".748pt" strokecolor="#939598">
                <v:path arrowok="t"/>
              </v:shape>
            </v:group>
            <v:group style="position:absolute;left:2088;top:-2067;width:2;height:80" coordorigin="2088,-2067" coordsize="2,80">
              <v:shape style="position:absolute;left:2088;top:-2067;width:2;height:80" coordorigin="2088,-2067" coordsize="0,80" path="m2088,-1987l2088,-2067e" filled="false" stroked="true" strokeweight=".748pt" strokecolor="#939598">
                <v:path arrowok="t"/>
              </v:shape>
            </v:group>
            <v:group style="position:absolute;left:2048;top:-2067;width:2;height:80" coordorigin="2048,-2067" coordsize="2,80">
              <v:shape style="position:absolute;left:2048;top:-2067;width:2;height:80" coordorigin="2048,-2067" coordsize="0,80" path="m2048,-1987l2048,-2067e" filled="false" stroked="true" strokeweight=".748pt" strokecolor="#939598">
                <v:path arrowok="t"/>
              </v:shape>
            </v:group>
            <v:group style="position:absolute;left:2008;top:-2067;width:2;height:80" coordorigin="2008,-2067" coordsize="2,80">
              <v:shape style="position:absolute;left:2008;top:-2067;width:2;height:80" coordorigin="2008,-2067" coordsize="0,80" path="m2008,-1987l2008,-2067e" filled="false" stroked="true" strokeweight=".748pt" strokecolor="#939598">
                <v:path arrowok="t"/>
              </v:shape>
            </v:group>
            <v:group style="position:absolute;left:1968;top:-2067;width:2;height:80" coordorigin="1968,-2067" coordsize="2,80">
              <v:shape style="position:absolute;left:1968;top:-2067;width:2;height:80" coordorigin="1968,-2067" coordsize="0,80" path="m1968,-1987l1968,-2067e" filled="false" stroked="true" strokeweight=".748pt" strokecolor="#939598">
                <v:path arrowok="t"/>
              </v:shape>
            </v:group>
            <v:group style="position:absolute;left:1928;top:-2067;width:2;height:80" coordorigin="1928,-2067" coordsize="2,80">
              <v:shape style="position:absolute;left:1928;top:-2067;width:2;height:80" coordorigin="1928,-2067" coordsize="0,80" path="m1928,-1987l1928,-2067e" filled="false" stroked="true" strokeweight=".748pt" strokecolor="#939598">
                <v:path arrowok="t"/>
              </v:shape>
            </v:group>
            <v:group style="position:absolute;left:1888;top:-2067;width:2;height:80" coordorigin="1888,-2067" coordsize="2,80">
              <v:shape style="position:absolute;left:1888;top:-2067;width:2;height:80" coordorigin="1888,-2067" coordsize="0,80" path="m1888,-1987l1888,-2067e" filled="false" stroked="true" strokeweight=".748pt" strokecolor="#939598">
                <v:path arrowok="t"/>
              </v:shape>
            </v:group>
            <v:group style="position:absolute;left:1848;top:-2067;width:2;height:80" coordorigin="1848,-2067" coordsize="2,80">
              <v:shape style="position:absolute;left:1848;top:-2067;width:2;height:80" coordorigin="1848,-2067" coordsize="0,80" path="m1848,-1987l1848,-2067e" filled="false" stroked="true" strokeweight=".748pt" strokecolor="#939598">
                <v:path arrowok="t"/>
              </v:shape>
            </v:group>
            <v:group style="position:absolute;left:1808;top:-2067;width:2;height:80" coordorigin="1808,-2067" coordsize="2,80">
              <v:shape style="position:absolute;left:1808;top:-2067;width:2;height:80" coordorigin="1808,-2067" coordsize="0,80" path="m1808,-1987l1808,-2067e" filled="false" stroked="true" strokeweight=".748pt" strokecolor="#939598">
                <v:path arrowok="t"/>
              </v:shape>
            </v:group>
            <v:group style="position:absolute;left:1768;top:-2067;width:2;height:80" coordorigin="1768,-2067" coordsize="2,80">
              <v:shape style="position:absolute;left:1768;top:-2067;width:2;height:80" coordorigin="1768,-2067" coordsize="1,80" path="m1768,-1987l1768,-2067e" filled="false" stroked="true" strokeweight=".748pt" strokecolor="#939598">
                <v:path arrowok="t"/>
              </v:shape>
            </v:group>
            <v:group style="position:absolute;left:1728;top:-2067;width:2;height:80" coordorigin="1728,-2067" coordsize="2,80">
              <v:shape style="position:absolute;left:1728;top:-2067;width:2;height:80" coordorigin="1728,-2067" coordsize="0,80" path="m1728,-1987l1728,-2067e" filled="false" stroked="true" strokeweight=".748pt" strokecolor="#939598">
                <v:path arrowok="t"/>
              </v:shape>
            </v:group>
            <v:group style="position:absolute;left:1688;top:-2067;width:2;height:80" coordorigin="1688,-2067" coordsize="2,80">
              <v:shape style="position:absolute;left:1688;top:-2067;width:2;height:80" coordorigin="1688,-2067" coordsize="0,80" path="m1688,-1987l1688,-2067e" filled="false" stroked="true" strokeweight=".748pt" strokecolor="#939598">
                <v:path arrowok="t"/>
              </v:shape>
            </v:group>
            <v:group style="position:absolute;left:1648;top:-2067;width:2;height:80" coordorigin="1648,-2067" coordsize="2,80">
              <v:shape style="position:absolute;left:1648;top:-2067;width:2;height:80" coordorigin="1648,-2067" coordsize="0,80" path="m1648,-1987l1648,-2067e" filled="false" stroked="true" strokeweight=".748pt" strokecolor="#939598">
                <v:path arrowok="t"/>
              </v:shape>
            </v:group>
            <v:group style="position:absolute;left:1608;top:-2067;width:2;height:80" coordorigin="1608,-2067" coordsize="2,80">
              <v:shape style="position:absolute;left:1608;top:-2067;width:2;height:80" coordorigin="1608,-2067" coordsize="0,80" path="m1608,-1987l1608,-2067e" filled="false" stroked="true" strokeweight=".748pt" strokecolor="#939598">
                <v:path arrowok="t"/>
              </v:shape>
            </v:group>
            <v:group style="position:absolute;left:1568;top:-2067;width:2;height:80" coordorigin="1568,-2067" coordsize="2,80">
              <v:shape style="position:absolute;left:1568;top:-2067;width:2;height:80" coordorigin="1568,-2067" coordsize="0,80" path="m1568,-1987l1568,-2067e" filled="false" stroked="true" strokeweight=".748pt" strokecolor="#939598">
                <v:path arrowok="t"/>
              </v:shape>
            </v:group>
            <v:group style="position:absolute;left:1528;top:-2067;width:2;height:80" coordorigin="1528,-2067" coordsize="2,80">
              <v:shape style="position:absolute;left:1528;top:-2067;width:2;height:80" coordorigin="1528,-2067" coordsize="0,80" path="m1528,-1987l1528,-2067e" filled="false" stroked="true" strokeweight=".748pt" strokecolor="#939598">
                <v:path arrowok="t"/>
              </v:shape>
            </v:group>
            <v:group style="position:absolute;left:1488;top:-2067;width:2;height:80" coordorigin="1488,-2067" coordsize="2,80">
              <v:shape style="position:absolute;left:1488;top:-2067;width:2;height:80" coordorigin="1488,-2067" coordsize="0,80" path="m1488,-1987l1488,-2067e" filled="false" stroked="true" strokeweight=".748pt" strokecolor="#939598">
                <v:path arrowok="t"/>
              </v:shape>
            </v:group>
            <v:group style="position:absolute;left:1448;top:-2067;width:2;height:80" coordorigin="1448,-2067" coordsize="2,80">
              <v:shape style="position:absolute;left:1448;top:-2067;width:2;height:80" coordorigin="1448,-2067" coordsize="0,80" path="m1448,-1987l1448,-2067e" filled="false" stroked="true" strokeweight=".748pt" strokecolor="#939598">
                <v:path arrowok="t"/>
              </v:shape>
            </v:group>
            <v:group style="position:absolute;left:1408;top:-2067;width:2;height:80" coordorigin="1408,-2067" coordsize="2,80">
              <v:shape style="position:absolute;left:1408;top:-2067;width:2;height:80" coordorigin="1408,-2067" coordsize="1,80" path="m1408,-1987l1408,-2067e" filled="false" stroked="true" strokeweight=".748pt" strokecolor="#939598">
                <v:path arrowok="t"/>
              </v:shape>
            </v:group>
            <v:group style="position:absolute;left:1368;top:-2067;width:2;height:80" coordorigin="1368,-2067" coordsize="2,80">
              <v:shape style="position:absolute;left:1368;top:-2067;width:2;height:80" coordorigin="1368,-2067" coordsize="0,80" path="m1368,-1987l1368,-2067e" filled="false" stroked="true" strokeweight=".748pt" strokecolor="#939598">
                <v:path arrowok="t"/>
              </v:shape>
            </v:group>
            <v:group style="position:absolute;left:1328;top:-2067;width:2;height:80" coordorigin="1328,-2067" coordsize="2,80">
              <v:shape style="position:absolute;left:1328;top:-2067;width:2;height:80" coordorigin="1328,-2067" coordsize="0,80" path="m1328,-1987l1328,-2067e" filled="false" stroked="true" strokeweight=".748pt" strokecolor="#939598">
                <v:path arrowok="t"/>
              </v:shape>
            </v:group>
            <v:group style="position:absolute;left:1288;top:-2067;width:2;height:80" coordorigin="1288,-2067" coordsize="2,80">
              <v:shape style="position:absolute;left:1288;top:-2067;width:2;height:80" coordorigin="1288,-2067" coordsize="0,80" path="m1288,-1987l1288,-2067e" filled="false" stroked="true" strokeweight=".748pt" strokecolor="#939598">
                <v:path arrowok="t"/>
              </v:shape>
            </v:group>
            <v:group style="position:absolute;left:1248;top:-2067;width:2;height:80" coordorigin="1248,-2067" coordsize="2,80">
              <v:shape style="position:absolute;left:1248;top:-2067;width:2;height:80" coordorigin="1248,-2067" coordsize="0,80" path="m1248,-1987l1248,-2067e" filled="false" stroked="true" strokeweight=".748pt" strokecolor="#939598">
                <v:path arrowok="t"/>
              </v:shape>
            </v:group>
            <v:group style="position:absolute;left:1208;top:-2067;width:2;height:80" coordorigin="1208,-2067" coordsize="2,80">
              <v:shape style="position:absolute;left:1208;top:-2067;width:2;height:80" coordorigin="1208,-2067" coordsize="0,80" path="m1208,-1987l1208,-2067e" filled="false" stroked="true" strokeweight=".748pt" strokecolor="#939598">
                <v:path arrowok="t"/>
              </v:shape>
            </v:group>
            <v:group style="position:absolute;left:1168;top:-2067;width:2;height:80" coordorigin="1168,-2067" coordsize="2,80">
              <v:shape style="position:absolute;left:1168;top:-2067;width:2;height:80" coordorigin="1168,-2067" coordsize="0,80" path="m1168,-1987l1168,-2067e" filled="false" stroked="true" strokeweight=".748pt" strokecolor="#939598">
                <v:path arrowok="t"/>
              </v:shape>
            </v:group>
            <v:group style="position:absolute;left:1128;top:-2067;width:2;height:80" coordorigin="1128,-2067" coordsize="2,80">
              <v:shape style="position:absolute;left:1128;top:-2067;width:2;height:80" coordorigin="1128,-2067" coordsize="0,80" path="m1128,-1987l1128,-2067e" filled="false" stroked="true" strokeweight=".748pt" strokecolor="#939598">
                <v:path arrowok="t"/>
              </v:shape>
            </v:group>
            <v:group style="position:absolute;left:1088;top:-2067;width:2;height:80" coordorigin="1088,-2067" coordsize="2,80">
              <v:shape style="position:absolute;left:1088;top:-2067;width:2;height:80" coordorigin="1088,-2067" coordsize="1,80" path="m1088,-1987l1088,-2067e" filled="false" stroked="true" strokeweight=".748pt" strokecolor="#939598">
                <v:path arrowok="t"/>
              </v:shape>
            </v:group>
            <v:group style="position:absolute;left:1048;top:-2067;width:2;height:80" coordorigin="1048,-2067" coordsize="2,80">
              <v:shape style="position:absolute;left:1048;top:-2067;width:2;height:80" coordorigin="1048,-2067" coordsize="0,80" path="m1048,-1987l1048,-2067e" filled="false" stroked="true" strokeweight=".748pt" strokecolor="#939598">
                <v:path arrowok="t"/>
              </v:shape>
            </v:group>
            <v:group style="position:absolute;left:1008;top:-2067;width:2;height:80" coordorigin="1008,-2067" coordsize="2,80">
              <v:shape style="position:absolute;left:1008;top:-2067;width:2;height:80" coordorigin="1008,-2067" coordsize="0,80" path="m1008,-1987l1008,-2067e" filled="false" stroked="true" strokeweight=".748pt" strokecolor="#939598">
                <v:path arrowok="t"/>
              </v:shape>
            </v:group>
            <v:group style="position:absolute;left:968;top:-2067;width:2;height:80" coordorigin="968,-2067" coordsize="2,80">
              <v:shape style="position:absolute;left:968;top:-2067;width:2;height:80" coordorigin="968,-2067" coordsize="0,80" path="m968,-1987l968,-2067e" filled="false" stroked="true" strokeweight=".748pt" strokecolor="#939598">
                <v:path arrowok="t"/>
              </v:shape>
            </v:group>
            <v:group style="position:absolute;left:928;top:-2067;width:2;height:80" coordorigin="928,-2067" coordsize="2,80">
              <v:shape style="position:absolute;left:928;top:-2067;width:2;height:80" coordorigin="928,-2067" coordsize="0,80" path="m928,-1987l928,-2067e" filled="false" stroked="true" strokeweight=".748pt" strokecolor="#939598">
                <v:path arrowok="t"/>
              </v:shape>
            </v:group>
            <v:group style="position:absolute;left:888;top:-2067;width:2;height:80" coordorigin="888,-2067" coordsize="2,80">
              <v:shape style="position:absolute;left:888;top:-2067;width:2;height:80" coordorigin="888,-2067" coordsize="0,80" path="m888,-1987l888,-2067e" filled="false" stroked="true" strokeweight=".748pt" strokecolor="#939598">
                <v:path arrowok="t"/>
              </v:shape>
            </v:group>
            <v:group style="position:absolute;left:848;top:-2067;width:2;height:80" coordorigin="848,-2067" coordsize="2,80">
              <v:shape style="position:absolute;left:848;top:-2067;width:2;height:80" coordorigin="848,-2067" coordsize="0,80" path="m848,-1987l848,-2067e" filled="false" stroked="true" strokeweight=".748pt" strokecolor="#939598">
                <v:path arrowok="t"/>
              </v:shape>
            </v:group>
            <v:group style="position:absolute;left:808;top:-2067;width:2;height:80" coordorigin="808,-2067" coordsize="2,80">
              <v:shape style="position:absolute;left:808;top:-2067;width:2;height:80" coordorigin="808,-2067" coordsize="0,80" path="m808,-1987l808,-2067e" filled="false" stroked="true" strokeweight=".748pt" strokecolor="#939598">
                <v:path arrowok="t"/>
              </v:shape>
            </v:group>
            <v:group style="position:absolute;left:768;top:-2067;width:2;height:80" coordorigin="768,-2067" coordsize="2,80">
              <v:shape style="position:absolute;left:768;top:-2067;width:2;height:80" coordorigin="768,-2067" coordsize="0,80" path="m768,-1987l768,-2067e" filled="false" stroked="true" strokeweight=".748pt" strokecolor="#939598">
                <v:path arrowok="t"/>
              </v:shape>
            </v:group>
            <v:group style="position:absolute;left:728;top:-2067;width:2;height:80" coordorigin="728,-2067" coordsize="2,80">
              <v:shape style="position:absolute;left:728;top:-2067;width:2;height:80" coordorigin="728,-2067" coordsize="1,80" path="m728,-1987l728,-2067e" filled="false" stroked="true" strokeweight=".748pt" strokecolor="#939598">
                <v:path arrowok="t"/>
              </v:shape>
            </v:group>
            <v:group style="position:absolute;left:688;top:-2067;width:2;height:80" coordorigin="688,-2067" coordsize="2,80">
              <v:shape style="position:absolute;left:688;top:-2067;width:2;height:80" coordorigin="688,-2067" coordsize="0,80" path="m688,-1987l688,-2067e" filled="false" stroked="true" strokeweight=".748pt" strokecolor="#939598">
                <v:path arrowok="t"/>
              </v:shape>
            </v:group>
            <v:group style="position:absolute;left:648;top:-2067;width:2;height:80" coordorigin="648,-2067" coordsize="2,80">
              <v:shape style="position:absolute;left:648;top:-2067;width:2;height:80" coordorigin="648,-2067" coordsize="0,80" path="m648,-1987l648,-2067e" filled="false" stroked="true" strokeweight=".748pt" strokecolor="#939598">
                <v:path arrowok="t"/>
              </v:shape>
            </v:group>
            <v:group style="position:absolute;left:608;top:-2067;width:2;height:80" coordorigin="608,-2067" coordsize="2,80">
              <v:shape style="position:absolute;left:608;top:-2067;width:2;height:80" coordorigin="608,-2067" coordsize="0,80" path="m608,-1987l608,-2067e" filled="false" stroked="true" strokeweight=".748pt" strokecolor="#939598">
                <v:path arrowok="t"/>
              </v:shape>
            </v:group>
            <v:group style="position:absolute;left:568;top:-2067;width:2;height:80" coordorigin="568,-2067" coordsize="2,80">
              <v:shape style="position:absolute;left:568;top:-2067;width:2;height:80" coordorigin="568,-2067" coordsize="0,80" path="m568,-1987l568,-2067e" filled="false" stroked="true" strokeweight=".748pt" strokecolor="#939598">
                <v:path arrowok="t"/>
              </v:shape>
            </v:group>
            <v:group style="position:absolute;left:528;top:-2067;width:2;height:80" coordorigin="528,-2067" coordsize="2,80">
              <v:shape style="position:absolute;left:528;top:-2067;width:2;height:80" coordorigin="528,-2067" coordsize="0,80" path="m528,-1987l528,-2067e" filled="false" stroked="true" strokeweight=".748pt" strokecolor="#939598">
                <v:path arrowok="t"/>
              </v:shape>
            </v:group>
            <v:group style="position:absolute;left:488;top:-2067;width:2;height:80" coordorigin="488,-2067" coordsize="2,80">
              <v:shape style="position:absolute;left:488;top:-2067;width:2;height:80" coordorigin="488,-2067" coordsize="0,80" path="m488,-1987l488,-2067e" filled="false" stroked="true" strokeweight=".748pt" strokecolor="#939598">
                <v:path arrowok="t"/>
              </v:shape>
            </v:group>
            <v:group style="position:absolute;left:448;top:-2067;width:2;height:80" coordorigin="448,-2067" coordsize="2,80">
              <v:shape style="position:absolute;left:448;top:-2067;width:2;height:80" coordorigin="448,-2067" coordsize="0,80" path="m448,-1987l448,-2067e" filled="false" stroked="true" strokeweight=".748pt" strokecolor="#939598">
                <v:path arrowok="t"/>
              </v:shape>
            </v:group>
            <v:group style="position:absolute;left:408;top:-2067;width:2;height:80" coordorigin="408,-2067" coordsize="2,80">
              <v:shape style="position:absolute;left:408;top:-2067;width:2;height:80" coordorigin="408,-2067" coordsize="0,80" path="m408,-1987l408,-2067e" filled="false" stroked="true" strokeweight=".748pt" strokecolor="#939598">
                <v:path arrowok="t"/>
              </v:shape>
            </v:group>
            <v:group style="position:absolute;left:368;top:-2067;width:2;height:80" coordorigin="368,-2067" coordsize="2,80">
              <v:shape style="position:absolute;left:368;top:-2067;width:2;height:80" coordorigin="368,-2067" coordsize="1,80" path="m368,-1987l368,-2067e" filled="false" stroked="true" strokeweight=".748pt" strokecolor="#939598">
                <v:path arrowok="t"/>
              </v:shape>
            </v:group>
            <v:group style="position:absolute;left:328;top:-2067;width:2;height:80" coordorigin="328,-2067" coordsize="2,80">
              <v:shape style="position:absolute;left:328;top:-2067;width:2;height:80" coordorigin="328,-2067" coordsize="0,80" path="m328,-1987l328,-2067e" filled="false" stroked="true" strokeweight=".748pt" strokecolor="#939598">
                <v:path arrowok="t"/>
              </v:shape>
            </v:group>
            <v:group style="position:absolute;left:288;top:-2067;width:2;height:80" coordorigin="288,-2067" coordsize="2,80">
              <v:shape style="position:absolute;left:288;top:-2067;width:2;height:80" coordorigin="288,-2067" coordsize="0,80" path="m288,-1987l288,-2067e" filled="false" stroked="true" strokeweight=".748pt" strokecolor="#939598">
                <v:path arrowok="t"/>
              </v:shape>
            </v:group>
            <v:group style="position:absolute;left:248;top:-2067;width:2;height:80" coordorigin="248,-2067" coordsize="2,80">
              <v:shape style="position:absolute;left:248;top:-2067;width:2;height:80" coordorigin="248,-2067" coordsize="0,80" path="m248,-1987l248,-2067e" filled="false" stroked="true" strokeweight=".748pt" strokecolor="#939598">
                <v:path arrowok="t"/>
              </v:shape>
            </v:group>
            <v:group style="position:absolute;left:208;top:-2067;width:2;height:80" coordorigin="208,-2067" coordsize="2,80">
              <v:shape style="position:absolute;left:208;top:-2067;width:2;height:80" coordorigin="208,-2067" coordsize="0,80" path="m208,-1987l208,-2067e" filled="false" stroked="true" strokeweight=".748pt" strokecolor="#939598">
                <v:path arrowok="t"/>
              </v:shape>
            </v:group>
            <v:group style="position:absolute;left:168;top:-2067;width:2;height:80" coordorigin="168,-2067" coordsize="2,80">
              <v:shape style="position:absolute;left:168;top:-2067;width:2;height:80" coordorigin="168,-2067" coordsize="0,80" path="m168,-1987l168,-2067e" filled="false" stroked="true" strokeweight=".748pt" strokecolor="#939598">
                <v:path arrowok="t"/>
              </v:shape>
            </v:group>
            <v:group style="position:absolute;left:128;top:-2067;width:2;height:80" coordorigin="128,-2067" coordsize="2,80">
              <v:shape style="position:absolute;left:128;top:-2067;width:2;height:80" coordorigin="128,-2067" coordsize="0,80" path="m128,-1987l128,-2067e" filled="false" stroked="true" strokeweight=".748pt" strokecolor="#939598">
                <v:path arrowok="t"/>
              </v:shape>
            </v:group>
            <v:group style="position:absolute;left:88;top:-2067;width:2;height:80" coordorigin="88,-2067" coordsize="2,80">
              <v:shape style="position:absolute;left:88;top:-2067;width:2;height:80" coordorigin="88,-2067" coordsize="0,80" path="m88,-1987l88,-2067e" filled="false" stroked="true" strokeweight=".748pt" strokecolor="#939598">
                <v:path arrowok="t"/>
              </v:shape>
            </v:group>
            <v:group style="position:absolute;left:47;top:-2067;width:2;height:80" coordorigin="47,-2067" coordsize="2,80">
              <v:shape style="position:absolute;left:47;top:-2067;width:2;height:80" coordorigin="47,-2067" coordsize="0,80" path="m48,-1987l47,-2067e" filled="false" stroked="true" strokeweight=".748pt" strokecolor="#939598">
                <v:path arrowok="t"/>
              </v:shape>
            </v:group>
            <v:group style="position:absolute;left:7;top:-2067;width:2;height:80" coordorigin="7,-2067" coordsize="2,80">
              <v:shape style="position:absolute;left:7;top:-2067;width:2;height:80" coordorigin="7,-2067" coordsize="0,80" path="m7,-1987l7,-2067e" filled="false" stroked="true" strokeweight=".748pt" strokecolor="#939598">
                <v:path arrowok="t"/>
              </v:shape>
            </v:group>
            <w10:wrap type="none"/>
          </v:group>
        </w:pict>
      </w:r>
      <w:r>
        <w:rPr>
          <w:spacing w:val="10"/>
          <w:w w:val="95"/>
        </w:rPr>
        <w:t>Far</w:t>
      </w:r>
      <w:r>
        <w:rPr>
          <w:spacing w:val="-77"/>
          <w:w w:val="95"/>
        </w:rPr>
        <w:t> </w:t>
      </w:r>
      <w:r>
        <w:rPr>
          <w:spacing w:val="17"/>
          <w:w w:val="95"/>
        </w:rPr>
        <w:t>East</w:t>
      </w:r>
      <w:r>
        <w:rPr/>
      </w:r>
    </w:p>
    <w:p>
      <w:pPr>
        <w:pStyle w:val="Heading4"/>
        <w:spacing w:line="240" w:lineRule="auto" w:before="98"/>
        <w:ind w:left="935" w:right="988"/>
        <w:jc w:val="left"/>
      </w:pPr>
      <w:r>
        <w:rPr>
          <w:color w:val="A4590C"/>
          <w:spacing w:val="26"/>
          <w:w w:val="85"/>
        </w:rPr>
        <w:t>Krauatungalung</w:t>
      </w:r>
      <w:r>
        <w:rPr>
          <w:color w:val="A4590C"/>
          <w:spacing w:val="7"/>
          <w:w w:val="85"/>
        </w:rPr>
        <w:t> </w:t>
      </w:r>
      <w:r>
        <w:rPr>
          <w:color w:val="A4590C"/>
          <w:spacing w:val="26"/>
          <w:w w:val="85"/>
        </w:rPr>
        <w:t>Country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1910" w:h="16840"/>
          <w:pgMar w:top="760" w:bottom="0" w:left="0" w:right="0"/>
        </w:sectPr>
      </w:pPr>
    </w:p>
    <w:p>
      <w:pPr>
        <w:pStyle w:val="Heading7"/>
        <w:spacing w:line="240" w:lineRule="auto" w:before="202"/>
        <w:ind w:left="921" w:right="169"/>
        <w:jc w:val="left"/>
      </w:pPr>
      <w:r>
        <w:rPr/>
        <w:pict>
          <v:group style="position:absolute;margin-left:-.999995pt;margin-top:697.60199pt;width:597.3pt;height:144.3pt;mso-position-horizontal-relative:page;mso-position-vertical-relative:page;z-index:7408" coordorigin="-20,13952" coordsize="11946,2886">
            <v:group style="position:absolute;left:11906;top:16427;width:2;height:71" coordorigin="11906,16427" coordsize="2,71">
              <v:shape style="position:absolute;left:11906;top:16427;width:2;height:71" coordorigin="11906,16427" coordsize="0,71" path="m11906,16498l11906,16427e" filled="false" stroked="true" strokeweight=".748pt" strokecolor="#939598">
                <v:path arrowok="t"/>
              </v:shape>
            </v:group>
            <v:group style="position:absolute;left:11865;top:16427;width:2;height:80" coordorigin="11865,16427" coordsize="2,80">
              <v:shape style="position:absolute;left:11865;top:16427;width:2;height:80" coordorigin="11865,16427" coordsize="0,80" path="m11865,16507l11865,16427e" filled="false" stroked="true" strokeweight=".748pt" strokecolor="#939598">
                <v:path arrowok="t"/>
              </v:shape>
            </v:group>
            <v:group style="position:absolute;left:11825;top:16427;width:2;height:80" coordorigin="11825,16427" coordsize="2,80">
              <v:shape style="position:absolute;left:11825;top:16427;width:2;height:80" coordorigin="11825,16427" coordsize="0,80" path="m11825,16507l11825,16427e" filled="false" stroked="true" strokeweight=".748pt" strokecolor="#939598">
                <v:path arrowok="t"/>
              </v:shape>
            </v:group>
            <v:group style="position:absolute;left:11785;top:16427;width:2;height:80" coordorigin="11785,16427" coordsize="2,80">
              <v:shape style="position:absolute;left:11785;top:16427;width:2;height:80" coordorigin="11785,16427" coordsize="0,80" path="m11785,16507l11785,16427e" filled="false" stroked="true" strokeweight=".748pt" strokecolor="#939598">
                <v:path arrowok="t"/>
              </v:shape>
            </v:group>
            <v:group style="position:absolute;left:11745;top:16427;width:2;height:80" coordorigin="11745,16427" coordsize="2,80">
              <v:shape style="position:absolute;left:11745;top:16427;width:2;height:80" coordorigin="11745,16427" coordsize="0,80" path="m11745,16507l11745,16427e" filled="false" stroked="true" strokeweight=".748pt" strokecolor="#939598">
                <v:path arrowok="t"/>
              </v:shape>
            </v:group>
            <v:group style="position:absolute;left:11705;top:16428;width:2;height:80" coordorigin="11705,16428" coordsize="2,80">
              <v:shape style="position:absolute;left:11705;top:16428;width:2;height:80" coordorigin="11705,16428" coordsize="0,80" path="m11705,16508l11705,16428e" filled="false" stroked="true" strokeweight=".748pt" strokecolor="#939598">
                <v:path arrowok="t"/>
              </v:shape>
            </v:group>
            <v:group style="position:absolute;left:11665;top:16428;width:2;height:80" coordorigin="11665,16428" coordsize="2,80">
              <v:shape style="position:absolute;left:11665;top:16428;width:2;height:80" coordorigin="11665,16428" coordsize="0,80" path="m11665,16508l11665,16428e" filled="false" stroked="true" strokeweight=".748pt" strokecolor="#939598">
                <v:path arrowok="t"/>
              </v:shape>
            </v:group>
            <v:group style="position:absolute;left:11625;top:16428;width:2;height:80" coordorigin="11625,16428" coordsize="2,80">
              <v:shape style="position:absolute;left:11625;top:16428;width:2;height:80" coordorigin="11625,16428" coordsize="0,80" path="m11625,16508l11625,16428e" filled="false" stroked="true" strokeweight=".748pt" strokecolor="#939598">
                <v:path arrowok="t"/>
              </v:shape>
            </v:group>
            <v:group style="position:absolute;left:11585;top:16428;width:2;height:80" coordorigin="11585,16428" coordsize="2,80">
              <v:shape style="position:absolute;left:11585;top:16428;width:2;height:80" coordorigin="11585,16428" coordsize="1,80" path="m11585,16508l11585,16428e" filled="false" stroked="true" strokeweight=".748pt" strokecolor="#939598">
                <v:path arrowok="t"/>
              </v:shape>
            </v:group>
            <v:group style="position:absolute;left:11545;top:16428;width:2;height:80" coordorigin="11545,16428" coordsize="2,80">
              <v:shape style="position:absolute;left:11545;top:16428;width:2;height:80" coordorigin="11545,16428" coordsize="0,80" path="m11545,16508l11545,16428e" filled="false" stroked="true" strokeweight=".748pt" strokecolor="#939598">
                <v:path arrowok="t"/>
              </v:shape>
            </v:group>
            <v:group style="position:absolute;left:11505;top:16428;width:2;height:80" coordorigin="11505,16428" coordsize="2,80">
              <v:shape style="position:absolute;left:11505;top:16428;width:2;height:80" coordorigin="11505,16428" coordsize="0,80" path="m11505,16508l11505,16428e" filled="false" stroked="true" strokeweight=".748pt" strokecolor="#939598">
                <v:path arrowok="t"/>
              </v:shape>
            </v:group>
            <v:group style="position:absolute;left:11465;top:16428;width:2;height:80" coordorigin="11465,16428" coordsize="2,80">
              <v:shape style="position:absolute;left:11465;top:16428;width:2;height:80" coordorigin="11465,16428" coordsize="1,80" path="m11465,16508l11465,16428e" filled="false" stroked="true" strokeweight=".748pt" strokecolor="#939598">
                <v:path arrowok="t"/>
              </v:shape>
            </v:group>
            <v:group style="position:absolute;left:11425;top:16428;width:2;height:80" coordorigin="11425,16428" coordsize="2,80">
              <v:shape style="position:absolute;left:11425;top:16428;width:2;height:80" coordorigin="11425,16428" coordsize="1,80" path="m11425,16508l11425,16428e" filled="false" stroked="true" strokeweight=".748pt" strokecolor="#939598">
                <v:path arrowok="t"/>
              </v:shape>
            </v:group>
            <v:group style="position:absolute;left:11385;top:16428;width:2;height:80" coordorigin="11385,16428" coordsize="2,80">
              <v:shape style="position:absolute;left:11385;top:16428;width:2;height:80" coordorigin="11385,16428" coordsize="1,80" path="m11385,16508l11385,16428e" filled="false" stroked="true" strokeweight=".748pt" strokecolor="#939598">
                <v:path arrowok="t"/>
              </v:shape>
            </v:group>
            <v:group style="position:absolute;left:11345;top:16428;width:2;height:80" coordorigin="11345,16428" coordsize="2,80">
              <v:shape style="position:absolute;left:11345;top:16428;width:2;height:80" coordorigin="11345,16428" coordsize="1,80" path="m11345,16508l11345,16428e" filled="false" stroked="true" strokeweight=".748pt" strokecolor="#939598">
                <v:path arrowok="t"/>
              </v:shape>
            </v:group>
            <v:group style="position:absolute;left:11305;top:16428;width:2;height:80" coordorigin="11305,16428" coordsize="2,80">
              <v:shape style="position:absolute;left:11305;top:16428;width:2;height:80" coordorigin="11305,16428" coordsize="1,80" path="m11305,16508l11305,16428e" filled="false" stroked="true" strokeweight=".748pt" strokecolor="#939598">
                <v:path arrowok="t"/>
              </v:shape>
            </v:group>
            <v:group style="position:absolute;left:11265;top:16428;width:2;height:80" coordorigin="11265,16428" coordsize="2,80">
              <v:shape style="position:absolute;left:11265;top:16428;width:2;height:80" coordorigin="11265,16428" coordsize="0,80" path="m11265,16508l11265,16428e" filled="false" stroked="true" strokeweight=".748pt" strokecolor="#939598">
                <v:path arrowok="t"/>
              </v:shape>
            </v:group>
            <v:group style="position:absolute;left:11224;top:16428;width:2;height:80" coordorigin="11224,16428" coordsize="2,80">
              <v:shape style="position:absolute;left:11224;top:16428;width:2;height:80" coordorigin="11224,16428" coordsize="0,80" path="m11224,16508l11224,16428e" filled="false" stroked="true" strokeweight=".748pt" strokecolor="#939598">
                <v:path arrowok="t"/>
              </v:shape>
            </v:group>
            <v:group style="position:absolute;left:11184;top:16428;width:2;height:80" coordorigin="11184,16428" coordsize="2,80">
              <v:shape style="position:absolute;left:11184;top:16428;width:2;height:80" coordorigin="11184,16428" coordsize="0,80" path="m11184,16508l11184,16428e" filled="false" stroked="true" strokeweight=".748pt" strokecolor="#939598">
                <v:path arrowok="t"/>
              </v:shape>
            </v:group>
            <v:group style="position:absolute;left:11144;top:16428;width:2;height:80" coordorigin="11144,16428" coordsize="2,80">
              <v:shape style="position:absolute;left:11144;top:16428;width:2;height:80" coordorigin="11144,16428" coordsize="1,80" path="m11144,16508l11144,16428e" filled="false" stroked="true" strokeweight=".748pt" strokecolor="#939598">
                <v:path arrowok="t"/>
              </v:shape>
            </v:group>
            <v:group style="position:absolute;left:11104;top:16428;width:2;height:80" coordorigin="11104,16428" coordsize="2,80">
              <v:shape style="position:absolute;left:11104;top:16428;width:2;height:80" coordorigin="11104,16428" coordsize="0,80" path="m11104,16508l11104,16428e" filled="false" stroked="true" strokeweight=".748pt" strokecolor="#939598">
                <v:path arrowok="t"/>
              </v:shape>
            </v:group>
            <v:group style="position:absolute;left:11064;top:16428;width:2;height:80" coordorigin="11064,16428" coordsize="2,80">
              <v:shape style="position:absolute;left:11064;top:16428;width:2;height:80" coordorigin="11064,16428" coordsize="0,80" path="m11064,16508l11064,16428e" filled="false" stroked="true" strokeweight=".748pt" strokecolor="#939598">
                <v:path arrowok="t"/>
              </v:shape>
            </v:group>
            <v:group style="position:absolute;left:11024;top:16428;width:2;height:80" coordorigin="11024,16428" coordsize="2,80">
              <v:shape style="position:absolute;left:11024;top:16428;width:2;height:80" coordorigin="11024,16428" coordsize="1,80" path="m11024,16508l11024,16428e" filled="false" stroked="true" strokeweight=".748pt" strokecolor="#939598">
                <v:path arrowok="t"/>
              </v:shape>
            </v:group>
            <v:group style="position:absolute;left:10984;top:16428;width:2;height:80" coordorigin="10984,16428" coordsize="2,80">
              <v:shape style="position:absolute;left:10984;top:16428;width:2;height:80" coordorigin="10984,16428" coordsize="0,80" path="m10984,16508l10984,16428e" filled="false" stroked="true" strokeweight=".748pt" strokecolor="#939598">
                <v:path arrowok="t"/>
              </v:shape>
            </v:group>
            <v:group style="position:absolute;left:10944;top:16428;width:2;height:80" coordorigin="10944,16428" coordsize="2,80">
              <v:shape style="position:absolute;left:10944;top:16428;width:2;height:80" coordorigin="10944,16428" coordsize="0,80" path="m10944,16508l10944,16428e" filled="false" stroked="true" strokeweight=".748pt" strokecolor="#939598">
                <v:path arrowok="t"/>
              </v:shape>
            </v:group>
            <v:group style="position:absolute;left:10904;top:16428;width:2;height:80" coordorigin="10904,16428" coordsize="2,80">
              <v:shape style="position:absolute;left:10904;top:16428;width:2;height:80" coordorigin="10904,16428" coordsize="0,80" path="m10904,16508l10904,16428e" filled="false" stroked="true" strokeweight=".748pt" strokecolor="#939598">
                <v:path arrowok="t"/>
              </v:shape>
            </v:group>
            <v:group style="position:absolute;left:10864;top:16428;width:2;height:80" coordorigin="10864,16428" coordsize="2,80">
              <v:shape style="position:absolute;left:10864;top:16428;width:2;height:80" coordorigin="10864,16428" coordsize="0,80" path="m10864,16508l10864,16428e" filled="false" stroked="true" strokeweight=".748pt" strokecolor="#939598">
                <v:path arrowok="t"/>
              </v:shape>
            </v:group>
            <v:group style="position:absolute;left:10824;top:16428;width:2;height:80" coordorigin="10824,16428" coordsize="2,80">
              <v:shape style="position:absolute;left:10824;top:16428;width:2;height:80" coordorigin="10824,16428" coordsize="1,80" path="m10824,16508l10824,16428e" filled="false" stroked="true" strokeweight=".748pt" strokecolor="#939598">
                <v:path arrowok="t"/>
              </v:shape>
            </v:group>
            <v:group style="position:absolute;left:10784;top:16428;width:2;height:80" coordorigin="10784,16428" coordsize="2,80">
              <v:shape style="position:absolute;left:10784;top:16428;width:2;height:80" coordorigin="10784,16428" coordsize="0,80" path="m10784,16508l10784,16428e" filled="false" stroked="true" strokeweight=".748pt" strokecolor="#939598">
                <v:path arrowok="t"/>
              </v:shape>
            </v:group>
            <v:group style="position:absolute;left:10744;top:16428;width:2;height:80" coordorigin="10744,16428" coordsize="2,80">
              <v:shape style="position:absolute;left:10744;top:16428;width:2;height:80" coordorigin="10744,16428" coordsize="0,80" path="m10744,16508l10744,16428e" filled="false" stroked="true" strokeweight=".748pt" strokecolor="#939598">
                <v:path arrowok="t"/>
              </v:shape>
            </v:group>
            <v:group style="position:absolute;left:10704;top:16428;width:2;height:80" coordorigin="10704,16428" coordsize="2,80">
              <v:shape style="position:absolute;left:10704;top:16428;width:2;height:80" coordorigin="10704,16428" coordsize="1,80" path="m10704,16508l10704,16428e" filled="false" stroked="true" strokeweight=".748pt" strokecolor="#939598">
                <v:path arrowok="t"/>
              </v:shape>
            </v:group>
            <v:group style="position:absolute;left:10664;top:16428;width:2;height:80" coordorigin="10664,16428" coordsize="2,80">
              <v:shape style="position:absolute;left:10664;top:16428;width:2;height:80" coordorigin="10664,16428" coordsize="0,80" path="m10664,16508l10664,16428e" filled="false" stroked="true" strokeweight=".748pt" strokecolor="#939598">
                <v:path arrowok="t"/>
              </v:shape>
            </v:group>
            <v:group style="position:absolute;left:10624;top:16428;width:2;height:80" coordorigin="10624,16428" coordsize="2,80">
              <v:shape style="position:absolute;left:10624;top:16428;width:2;height:80" coordorigin="10624,16428" coordsize="0,80" path="m10624,16508l10624,16428e" filled="false" stroked="true" strokeweight=".748pt" strokecolor="#939598">
                <v:path arrowok="t"/>
              </v:shape>
            </v:group>
            <v:group style="position:absolute;left:10584;top:16428;width:2;height:80" coordorigin="10584,16428" coordsize="2,80">
              <v:shape style="position:absolute;left:10584;top:16428;width:2;height:80" coordorigin="10584,16428" coordsize="0,80" path="m10584,16508l10584,16428e" filled="false" stroked="true" strokeweight=".748pt" strokecolor="#939598">
                <v:path arrowok="t"/>
              </v:shape>
            </v:group>
            <v:group style="position:absolute;left:10543;top:16428;width:2;height:80" coordorigin="10543,16428" coordsize="2,80">
              <v:shape style="position:absolute;left:10543;top:16428;width:2;height:80" coordorigin="10543,16428" coordsize="0,80" path="m10543,16508l10543,16428e" filled="false" stroked="true" strokeweight=".748pt" strokecolor="#939598">
                <v:path arrowok="t"/>
              </v:shape>
            </v:group>
            <v:group style="position:absolute;left:10503;top:16428;width:2;height:80" coordorigin="10503,16428" coordsize="2,80">
              <v:shape style="position:absolute;left:10503;top:16428;width:2;height:80" coordorigin="10503,16428" coordsize="1,80" path="m10503,16508l10503,16428e" filled="false" stroked="true" strokeweight=".748pt" strokecolor="#939598">
                <v:path arrowok="t"/>
              </v:shape>
            </v:group>
            <v:group style="position:absolute;left:10463;top:16428;width:2;height:80" coordorigin="10463,16428" coordsize="2,80">
              <v:shape style="position:absolute;left:10463;top:16428;width:2;height:80" coordorigin="10463,16428" coordsize="0,80" path="m10463,16508l10463,16428e" filled="false" stroked="true" strokeweight=".748pt" strokecolor="#939598">
                <v:path arrowok="t"/>
              </v:shape>
            </v:group>
            <v:group style="position:absolute;left:10423;top:16428;width:2;height:80" coordorigin="10423,16428" coordsize="2,80">
              <v:shape style="position:absolute;left:10423;top:16428;width:2;height:80" coordorigin="10423,16428" coordsize="0,80" path="m10423,16508l10423,16428e" filled="false" stroked="true" strokeweight=".748pt" strokecolor="#939598">
                <v:path arrowok="t"/>
              </v:shape>
            </v:group>
            <v:group style="position:absolute;left:10383;top:16428;width:2;height:80" coordorigin="10383,16428" coordsize="2,80">
              <v:shape style="position:absolute;left:10383;top:16428;width:2;height:80" coordorigin="10383,16428" coordsize="1,80" path="m10383,16508l10383,16428e" filled="false" stroked="true" strokeweight=".748pt" strokecolor="#939598">
                <v:path arrowok="t"/>
              </v:shape>
            </v:group>
            <v:group style="position:absolute;left:10343;top:16428;width:2;height:80" coordorigin="10343,16428" coordsize="2,80">
              <v:shape style="position:absolute;left:10343;top:16428;width:2;height:80" coordorigin="10343,16428" coordsize="0,80" path="m10343,16508l10343,16428e" filled="false" stroked="true" strokeweight=".748pt" strokecolor="#939598">
                <v:path arrowok="t"/>
              </v:shape>
            </v:group>
            <v:group style="position:absolute;left:10303;top:16428;width:2;height:80" coordorigin="10303,16428" coordsize="2,80">
              <v:shape style="position:absolute;left:10303;top:16428;width:2;height:80" coordorigin="10303,16428" coordsize="0,80" path="m10303,16508l10303,16428e" filled="false" stroked="true" strokeweight=".748pt" strokecolor="#939598">
                <v:path arrowok="t"/>
              </v:shape>
            </v:group>
            <v:group style="position:absolute;left:10263;top:16428;width:2;height:80" coordorigin="10263,16428" coordsize="2,80">
              <v:shape style="position:absolute;left:10263;top:16428;width:2;height:80" coordorigin="10263,16428" coordsize="1,80" path="m10263,16508l10263,16428e" filled="false" stroked="true" strokeweight=".748pt" strokecolor="#939598">
                <v:path arrowok="t"/>
              </v:shape>
            </v:group>
            <v:group style="position:absolute;left:10223;top:16428;width:2;height:80" coordorigin="10223,16428" coordsize="2,80">
              <v:shape style="position:absolute;left:10223;top:16428;width:2;height:80" coordorigin="10223,16428" coordsize="1,80" path="m10223,16508l10223,16428e" filled="false" stroked="true" strokeweight=".748pt" strokecolor="#939598">
                <v:path arrowok="t"/>
              </v:shape>
            </v:group>
            <v:group style="position:absolute;left:10183;top:16428;width:2;height:80" coordorigin="10183,16428" coordsize="2,80">
              <v:shape style="position:absolute;left:10183;top:16428;width:2;height:80" coordorigin="10183,16428" coordsize="1,80" path="m10183,16508l10183,16428e" filled="false" stroked="true" strokeweight=".748pt" strokecolor="#939598">
                <v:path arrowok="t"/>
              </v:shape>
            </v:group>
            <v:group style="position:absolute;left:10143;top:16428;width:2;height:80" coordorigin="10143,16428" coordsize="2,80">
              <v:shape style="position:absolute;left:10143;top:16428;width:2;height:80" coordorigin="10143,16428" coordsize="1,80" path="m10143,16508l10143,16428e" filled="false" stroked="true" strokeweight=".748pt" strokecolor="#939598">
                <v:path arrowok="t"/>
              </v:shape>
            </v:group>
            <v:group style="position:absolute;left:10103;top:16428;width:2;height:80" coordorigin="10103,16428" coordsize="2,80">
              <v:shape style="position:absolute;left:10103;top:16428;width:2;height:80" coordorigin="10103,16428" coordsize="1,80" path="m10103,16508l10103,16428e" filled="false" stroked="true" strokeweight=".748pt" strokecolor="#939598">
                <v:path arrowok="t"/>
              </v:shape>
            </v:group>
            <v:group style="position:absolute;left:10063;top:16428;width:2;height:80" coordorigin="10063,16428" coordsize="2,80">
              <v:shape style="position:absolute;left:10063;top:16428;width:2;height:80" coordorigin="10063,16428" coordsize="0,80" path="m10063,16508l10063,16428e" filled="false" stroked="true" strokeweight=".748pt" strokecolor="#939598">
                <v:path arrowok="t"/>
              </v:shape>
            </v:group>
            <v:group style="position:absolute;left:10023;top:16428;width:2;height:80" coordorigin="10023,16428" coordsize="2,80">
              <v:shape style="position:absolute;left:10023;top:16428;width:2;height:80" coordorigin="10023,16428" coordsize="0,80" path="m10023,16508l10023,16428e" filled="false" stroked="true" strokeweight=".748pt" strokecolor="#939598">
                <v:path arrowok="t"/>
              </v:shape>
            </v:group>
            <v:group style="position:absolute;left:9983;top:16428;width:2;height:80" coordorigin="9983,16428" coordsize="2,80">
              <v:shape style="position:absolute;left:9983;top:16428;width:2;height:80" coordorigin="9983,16428" coordsize="0,80" path="m9983,16508l9983,16428e" filled="false" stroked="true" strokeweight=".748pt" strokecolor="#939598">
                <v:path arrowok="t"/>
              </v:shape>
            </v:group>
            <v:group style="position:absolute;left:9943;top:16428;width:2;height:80" coordorigin="9943,16428" coordsize="2,80">
              <v:shape style="position:absolute;left:9943;top:16428;width:2;height:80" coordorigin="9943,16428" coordsize="1,80" path="m9943,16508l9943,16428e" filled="false" stroked="true" strokeweight=".748pt" strokecolor="#939598">
                <v:path arrowok="t"/>
              </v:shape>
            </v:group>
            <v:group style="position:absolute;left:9902;top:16428;width:2;height:80" coordorigin="9902,16428" coordsize="2,80">
              <v:shape style="position:absolute;left:9902;top:16428;width:2;height:80" coordorigin="9902,16428" coordsize="0,80" path="m9902,16508l9902,16428e" filled="false" stroked="true" strokeweight=".748pt" strokecolor="#939598">
                <v:path arrowok="t"/>
              </v:shape>
            </v:group>
            <v:group style="position:absolute;left:9862;top:16428;width:2;height:80" coordorigin="9862,16428" coordsize="2,80">
              <v:shape style="position:absolute;left:9862;top:16428;width:2;height:80" coordorigin="9862,16428" coordsize="0,80" path="m9862,16508l9862,16428e" filled="false" stroked="true" strokeweight=".748pt" strokecolor="#939598">
                <v:path arrowok="t"/>
              </v:shape>
            </v:group>
            <v:group style="position:absolute;left:9822;top:16428;width:2;height:80" coordorigin="9822,16428" coordsize="2,80">
              <v:shape style="position:absolute;left:9822;top:16428;width:2;height:80" coordorigin="9822,16428" coordsize="0,80" path="m9822,16508l9822,16428e" filled="false" stroked="true" strokeweight=".748pt" strokecolor="#939598">
                <v:path arrowok="t"/>
              </v:shape>
            </v:group>
            <v:group style="position:absolute;left:9782;top:16428;width:2;height:80" coordorigin="9782,16428" coordsize="2,80">
              <v:shape style="position:absolute;left:9782;top:16428;width:2;height:80" coordorigin="9782,16428" coordsize="0,80" path="m9782,16508l9782,16428e" filled="false" stroked="true" strokeweight=".748pt" strokecolor="#939598">
                <v:path arrowok="t"/>
              </v:shape>
            </v:group>
            <v:group style="position:absolute;left:9742;top:16428;width:2;height:80" coordorigin="9742,16428" coordsize="2,80">
              <v:shape style="position:absolute;left:9742;top:16428;width:2;height:80" coordorigin="9742,16428" coordsize="0,80" path="m9742,16508l9742,16428e" filled="false" stroked="true" strokeweight=".748pt" strokecolor="#939598">
                <v:path arrowok="t"/>
              </v:shape>
            </v:group>
            <v:group style="position:absolute;left:9702;top:16428;width:2;height:80" coordorigin="9702,16428" coordsize="2,80">
              <v:shape style="position:absolute;left:9702;top:16428;width:2;height:80" coordorigin="9702,16428" coordsize="0,80" path="m9702,16508l9702,16428e" filled="false" stroked="true" strokeweight=".748pt" strokecolor="#939598">
                <v:path arrowok="t"/>
              </v:shape>
            </v:group>
            <v:group style="position:absolute;left:9662;top:16428;width:2;height:80" coordorigin="9662,16428" coordsize="2,80">
              <v:shape style="position:absolute;left:9662;top:16428;width:2;height:80" coordorigin="9662,16428" coordsize="0,80" path="m9662,16508l9662,16428e" filled="false" stroked="true" strokeweight=".748pt" strokecolor="#939598">
                <v:path arrowok="t"/>
              </v:shape>
            </v:group>
            <v:group style="position:absolute;left:9622;top:16428;width:2;height:80" coordorigin="9622,16428" coordsize="2,80">
              <v:shape style="position:absolute;left:9622;top:16428;width:2;height:80" coordorigin="9622,16428" coordsize="1,80" path="m9622,16508l9622,16428e" filled="false" stroked="true" strokeweight=".748pt" strokecolor="#939598">
                <v:path arrowok="t"/>
              </v:shape>
            </v:group>
            <v:group style="position:absolute;left:9582;top:16428;width:2;height:80" coordorigin="9582,16428" coordsize="2,80">
              <v:shape style="position:absolute;left:9582;top:16428;width:2;height:80" coordorigin="9582,16428" coordsize="0,80" path="m9582,16508l9582,16428e" filled="false" stroked="true" strokeweight=".748pt" strokecolor="#939598">
                <v:path arrowok="t"/>
              </v:shape>
            </v:group>
            <v:group style="position:absolute;left:9542;top:16428;width:2;height:80" coordorigin="9542,16428" coordsize="2,80">
              <v:shape style="position:absolute;left:9542;top:16428;width:2;height:80" coordorigin="9542,16428" coordsize="0,80" path="m9542,16508l9542,16428e" filled="false" stroked="true" strokeweight=".748pt" strokecolor="#939598">
                <v:path arrowok="t"/>
              </v:shape>
            </v:group>
            <v:group style="position:absolute;left:9502;top:16428;width:2;height:80" coordorigin="9502,16428" coordsize="2,80">
              <v:shape style="position:absolute;left:9502;top:16428;width:2;height:80" coordorigin="9502,16428" coordsize="0,80" path="m9502,16508l9502,16428e" filled="false" stroked="true" strokeweight=".748pt" strokecolor="#939598">
                <v:path arrowok="t"/>
              </v:shape>
            </v:group>
            <v:group style="position:absolute;left:9462;top:16428;width:2;height:80" coordorigin="9462,16428" coordsize="2,80">
              <v:shape style="position:absolute;left:9462;top:16428;width:2;height:80" coordorigin="9462,16428" coordsize="0,80" path="m9462,16508l9462,16428e" filled="false" stroked="true" strokeweight=".748pt" strokecolor="#939598">
                <v:path arrowok="t"/>
              </v:shape>
            </v:group>
            <v:group style="position:absolute;left:9422;top:16428;width:2;height:80" coordorigin="9422,16428" coordsize="2,80">
              <v:shape style="position:absolute;left:9422;top:16428;width:2;height:80" coordorigin="9422,16428" coordsize="0,80" path="m9422,16508l9422,16428e" filled="false" stroked="true" strokeweight=".748pt" strokecolor="#939598">
                <v:path arrowok="t"/>
              </v:shape>
            </v:group>
            <v:group style="position:absolute;left:9382;top:16428;width:2;height:80" coordorigin="9382,16428" coordsize="2,80">
              <v:shape style="position:absolute;left:9382;top:16428;width:2;height:80" coordorigin="9382,16428" coordsize="0,80" path="m9382,16508l9382,16428e" filled="false" stroked="true" strokeweight=".748pt" strokecolor="#939598">
                <v:path arrowok="t"/>
              </v:shape>
            </v:group>
            <v:group style="position:absolute;left:9342;top:16428;width:2;height:80" coordorigin="9342,16428" coordsize="2,80">
              <v:shape style="position:absolute;left:9342;top:16428;width:2;height:80" coordorigin="9342,16428" coordsize="0,80" path="m9342,16508l9342,16428e" filled="false" stroked="true" strokeweight=".748pt" strokecolor="#939598">
                <v:path arrowok="t"/>
              </v:shape>
            </v:group>
            <v:group style="position:absolute;left:9302;top:16428;width:2;height:80" coordorigin="9302,16428" coordsize="2,80">
              <v:shape style="position:absolute;left:9302;top:16428;width:2;height:80" coordorigin="9302,16428" coordsize="1,80" path="m9302,16508l9302,16428e" filled="false" stroked="true" strokeweight=".748pt" strokecolor="#939598">
                <v:path arrowok="t"/>
              </v:shape>
            </v:group>
            <v:group style="position:absolute;left:9262;top:16428;width:2;height:80" coordorigin="9262,16428" coordsize="2,80">
              <v:shape style="position:absolute;left:9262;top:16428;width:2;height:80" coordorigin="9262,16428" coordsize="0,80" path="m9262,16508l9262,16428e" filled="false" stroked="true" strokeweight=".748pt" strokecolor="#939598">
                <v:path arrowok="t"/>
              </v:shape>
            </v:group>
            <v:group style="position:absolute;left:9221;top:16428;width:2;height:80" coordorigin="9221,16428" coordsize="2,80">
              <v:shape style="position:absolute;left:9221;top:16428;width:2;height:80" coordorigin="9221,16428" coordsize="0,80" path="m9221,16508l9221,16428e" filled="false" stroked="true" strokeweight=".748pt" strokecolor="#939598">
                <v:path arrowok="t"/>
              </v:shape>
            </v:group>
            <v:group style="position:absolute;left:9181;top:16428;width:2;height:80" coordorigin="9181,16428" coordsize="2,80">
              <v:shape style="position:absolute;left:9181;top:16428;width:2;height:80" coordorigin="9181,16428" coordsize="0,80" path="m9181,16508l9181,16428e" filled="false" stroked="true" strokeweight=".748pt" strokecolor="#939598">
                <v:path arrowok="t"/>
              </v:shape>
            </v:group>
            <v:group style="position:absolute;left:9141;top:16428;width:2;height:80" coordorigin="9141,16428" coordsize="2,80">
              <v:shape style="position:absolute;left:9141;top:16428;width:2;height:80" coordorigin="9141,16428" coordsize="0,80" path="m9141,16508l9141,16428e" filled="false" stroked="true" strokeweight=".748pt" strokecolor="#939598">
                <v:path arrowok="t"/>
              </v:shape>
            </v:group>
            <v:group style="position:absolute;left:9101;top:16428;width:2;height:80" coordorigin="9101,16428" coordsize="2,80">
              <v:shape style="position:absolute;left:9101;top:16428;width:2;height:80" coordorigin="9101,16428" coordsize="1,80" path="m9101,16508l9101,16428e" filled="false" stroked="true" strokeweight=".748pt" strokecolor="#939598">
                <v:path arrowok="t"/>
              </v:shape>
            </v:group>
            <v:group style="position:absolute;left:9061;top:16428;width:2;height:80" coordorigin="9061,16428" coordsize="2,80">
              <v:shape style="position:absolute;left:9061;top:16428;width:2;height:80" coordorigin="9061,16428" coordsize="1,80" path="m9061,16508l9061,16428e" filled="false" stroked="true" strokeweight=".748pt" strokecolor="#939598">
                <v:path arrowok="t"/>
              </v:shape>
            </v:group>
            <v:group style="position:absolute;left:9021;top:16428;width:2;height:80" coordorigin="9021,16428" coordsize="2,80">
              <v:shape style="position:absolute;left:9021;top:16428;width:2;height:80" coordorigin="9021,16428" coordsize="1,80" path="m9021,16508l9021,16428e" filled="false" stroked="true" strokeweight=".748pt" strokecolor="#939598">
                <v:path arrowok="t"/>
              </v:shape>
            </v:group>
            <v:group style="position:absolute;left:8981;top:16428;width:2;height:80" coordorigin="8981,16428" coordsize="2,80">
              <v:shape style="position:absolute;left:8981;top:16428;width:2;height:80" coordorigin="8981,16428" coordsize="1,80" path="m8981,16508l8981,16428e" filled="false" stroked="true" strokeweight=".748pt" strokecolor="#939598">
                <v:path arrowok="t"/>
              </v:shape>
            </v:group>
            <v:group style="position:absolute;left:8941;top:16428;width:2;height:80" coordorigin="8941,16428" coordsize="2,80">
              <v:shape style="position:absolute;left:8941;top:16428;width:2;height:80" coordorigin="8941,16428" coordsize="1,80" path="m8941,16508l8941,16428e" filled="false" stroked="true" strokeweight=".748pt" strokecolor="#939598">
                <v:path arrowok="t"/>
              </v:shape>
            </v:group>
            <v:group style="position:absolute;left:8901;top:16428;width:2;height:80" coordorigin="8901,16428" coordsize="2,80">
              <v:shape style="position:absolute;left:8901;top:16428;width:2;height:80" coordorigin="8901,16428" coordsize="0,80" path="m8901,16508l8901,16428e" filled="false" stroked="true" strokeweight=".748pt" strokecolor="#939598">
                <v:path arrowok="t"/>
              </v:shape>
            </v:group>
            <v:group style="position:absolute;left:8861;top:16428;width:2;height:80" coordorigin="8861,16428" coordsize="2,80">
              <v:shape style="position:absolute;left:8861;top:16428;width:2;height:80" coordorigin="8861,16428" coordsize="1,80" path="m8861,16508l8861,16428e" filled="false" stroked="true" strokeweight=".748pt" strokecolor="#939598">
                <v:path arrowok="t"/>
              </v:shape>
            </v:group>
            <v:group style="position:absolute;left:8821;top:16428;width:2;height:80" coordorigin="8821,16428" coordsize="2,80">
              <v:shape style="position:absolute;left:8821;top:16428;width:2;height:80" coordorigin="8821,16428" coordsize="0,80" path="m8821,16508l8821,16428e" filled="false" stroked="true" strokeweight=".748pt" strokecolor="#939598">
                <v:path arrowok="t"/>
              </v:shape>
            </v:group>
            <v:group style="position:absolute;left:8781;top:16428;width:2;height:80" coordorigin="8781,16428" coordsize="2,80">
              <v:shape style="position:absolute;left:8781;top:16428;width:2;height:80" coordorigin="8781,16428" coordsize="0,80" path="m8781,16508l8781,16428e" filled="false" stroked="true" strokeweight=".748pt" strokecolor="#939598">
                <v:path arrowok="t"/>
              </v:shape>
            </v:group>
            <v:group style="position:absolute;left:8741;top:16428;width:2;height:80" coordorigin="8741,16428" coordsize="2,80">
              <v:shape style="position:absolute;left:8741;top:16428;width:2;height:80" coordorigin="8741,16428" coordsize="1,80" path="m8741,16508l8741,16428e" filled="false" stroked="true" strokeweight=".748pt" strokecolor="#939598">
                <v:path arrowok="t"/>
              </v:shape>
            </v:group>
            <v:group style="position:absolute;left:8701;top:16428;width:2;height:80" coordorigin="8701,16428" coordsize="2,80">
              <v:shape style="position:absolute;left:8701;top:16428;width:2;height:80" coordorigin="8701,16428" coordsize="0,80" path="m8701,16508l8701,16428e" filled="false" stroked="true" strokeweight=".748pt" strokecolor="#939598">
                <v:path arrowok="t"/>
              </v:shape>
            </v:group>
            <v:group style="position:absolute;left:8661;top:16428;width:2;height:80" coordorigin="8661,16428" coordsize="2,80">
              <v:shape style="position:absolute;left:8661;top:16428;width:2;height:80" coordorigin="8661,16428" coordsize="0,80" path="m8661,16508l8661,16428e" filled="false" stroked="true" strokeweight=".748pt" strokecolor="#939598">
                <v:path arrowok="t"/>
              </v:shape>
            </v:group>
            <v:group style="position:absolute;left:8621;top:16428;width:2;height:80" coordorigin="8621,16428" coordsize="2,80">
              <v:shape style="position:absolute;left:8621;top:16428;width:2;height:80" coordorigin="8621,16428" coordsize="0,80" path="m8621,16508l8621,16428e" filled="false" stroked="true" strokeweight=".748pt" strokecolor="#939598">
                <v:path arrowok="t"/>
              </v:shape>
            </v:group>
            <v:group style="position:absolute;left:8580;top:16428;width:2;height:80" coordorigin="8580,16428" coordsize="2,80">
              <v:shape style="position:absolute;left:8580;top:16428;width:2;height:80" coordorigin="8580,16428" coordsize="0,80" path="m8580,16508l8580,16428e" filled="false" stroked="true" strokeweight=".748pt" strokecolor="#939598">
                <v:path arrowok="t"/>
              </v:shape>
            </v:group>
            <v:group style="position:absolute;left:8540;top:16428;width:2;height:80" coordorigin="8540,16428" coordsize="2,80">
              <v:shape style="position:absolute;left:8540;top:16428;width:2;height:80" coordorigin="8540,16428" coordsize="1,80" path="m8540,16508l8540,16428e" filled="false" stroked="true" strokeweight=".748pt" strokecolor="#939598">
                <v:path arrowok="t"/>
              </v:shape>
            </v:group>
            <v:group style="position:absolute;left:8500;top:16428;width:2;height:80" coordorigin="8500,16428" coordsize="2,80">
              <v:shape style="position:absolute;left:8500;top:16428;width:2;height:80" coordorigin="8500,16428" coordsize="0,80" path="m8500,16508l8500,16428e" filled="false" stroked="true" strokeweight=".748pt" strokecolor="#939598">
                <v:path arrowok="t"/>
              </v:shape>
            </v:group>
            <v:group style="position:absolute;left:8460;top:16428;width:2;height:80" coordorigin="8460,16428" coordsize="2,80">
              <v:shape style="position:absolute;left:8460;top:16428;width:2;height:80" coordorigin="8460,16428" coordsize="0,80" path="m8460,16508l8460,16428e" filled="false" stroked="true" strokeweight=".748pt" strokecolor="#939598">
                <v:path arrowok="t"/>
              </v:shape>
            </v:group>
            <v:group style="position:absolute;left:8420;top:16428;width:2;height:80" coordorigin="8420,16428" coordsize="2,80">
              <v:shape style="position:absolute;left:8420;top:16428;width:2;height:80" coordorigin="8420,16428" coordsize="1,80" path="m8420,16508l8420,16428e" filled="false" stroked="true" strokeweight=".748pt" strokecolor="#939598">
                <v:path arrowok="t"/>
              </v:shape>
            </v:group>
            <v:group style="position:absolute;left:8380;top:16428;width:2;height:80" coordorigin="8380,16428" coordsize="2,80">
              <v:shape style="position:absolute;left:8380;top:16428;width:2;height:80" coordorigin="8380,16428" coordsize="0,80" path="m8380,16508l8380,16428e" filled="false" stroked="true" strokeweight=".748pt" strokecolor="#939598">
                <v:path arrowok="t"/>
              </v:shape>
            </v:group>
            <v:group style="position:absolute;left:8340;top:16428;width:2;height:80" coordorigin="8340,16428" coordsize="2,80">
              <v:shape style="position:absolute;left:8340;top:16428;width:2;height:80" coordorigin="8340,16428" coordsize="0,80" path="m8340,16508l8340,16428e" filled="false" stroked="true" strokeweight=".748pt" strokecolor="#939598">
                <v:path arrowok="t"/>
              </v:shape>
            </v:group>
            <v:group style="position:absolute;left:8300;top:16429;width:2;height:80" coordorigin="8300,16429" coordsize="2,80">
              <v:shape style="position:absolute;left:8300;top:16429;width:2;height:80" coordorigin="8300,16429" coordsize="0,80" path="m8300,16509l8300,16429e" filled="false" stroked="true" strokeweight=".748pt" strokecolor="#939598">
                <v:path arrowok="t"/>
              </v:shape>
            </v:group>
            <v:group style="position:absolute;left:8260;top:16429;width:2;height:80" coordorigin="8260,16429" coordsize="2,80">
              <v:shape style="position:absolute;left:8260;top:16429;width:2;height:80" coordorigin="8260,16429" coordsize="0,80" path="m8260,16509l8260,16429e" filled="false" stroked="true" strokeweight=".748pt" strokecolor="#939598">
                <v:path arrowok="t"/>
              </v:shape>
            </v:group>
            <v:group style="position:absolute;left:8220;top:16429;width:2;height:80" coordorigin="8220,16429" coordsize="2,80">
              <v:shape style="position:absolute;left:8220;top:16429;width:2;height:80" coordorigin="8220,16429" coordsize="1,80" path="m8220,16509l8220,16429e" filled="false" stroked="true" strokeweight=".748pt" strokecolor="#939598">
                <v:path arrowok="t"/>
              </v:shape>
            </v:group>
            <v:group style="position:absolute;left:8180;top:16429;width:2;height:80" coordorigin="8180,16429" coordsize="2,80">
              <v:shape style="position:absolute;left:8180;top:16429;width:2;height:80" coordorigin="8180,16429" coordsize="0,80" path="m8180,16509l8180,16429e" filled="false" stroked="true" strokeweight=".748pt" strokecolor="#939598">
                <v:path arrowok="t"/>
              </v:shape>
            </v:group>
            <v:group style="position:absolute;left:8140;top:16429;width:2;height:80" coordorigin="8140,16429" coordsize="2,80">
              <v:shape style="position:absolute;left:8140;top:16429;width:2;height:80" coordorigin="8140,16429" coordsize="0,80" path="m8140,16509l8140,16429e" filled="false" stroked="true" strokeweight=".748pt" strokecolor="#939598">
                <v:path arrowok="t"/>
              </v:shape>
            </v:group>
            <v:group style="position:absolute;left:8100;top:16429;width:2;height:80" coordorigin="8100,16429" coordsize="2,80">
              <v:shape style="position:absolute;left:8100;top:16429;width:2;height:80" coordorigin="8100,16429" coordsize="1,80" path="m8100,16509l8100,16429e" filled="false" stroked="true" strokeweight=".748pt" strokecolor="#939598">
                <v:path arrowok="t"/>
              </v:shape>
            </v:group>
            <v:group style="position:absolute;left:8060;top:16429;width:2;height:80" coordorigin="8060,16429" coordsize="2,80">
              <v:shape style="position:absolute;left:8060;top:16429;width:2;height:80" coordorigin="8060,16429" coordsize="0,80" path="m8060,16509l8060,16429e" filled="false" stroked="true" strokeweight=".748pt" strokecolor="#939598">
                <v:path arrowok="t"/>
              </v:shape>
            </v:group>
            <v:group style="position:absolute;left:8020;top:16429;width:2;height:80" coordorigin="8020,16429" coordsize="2,80">
              <v:shape style="position:absolute;left:8020;top:16429;width:2;height:80" coordorigin="8020,16429" coordsize="0,80" path="m8020,16509l8020,16429e" filled="false" stroked="true" strokeweight=".748pt" strokecolor="#939598">
                <v:path arrowok="t"/>
              </v:shape>
            </v:group>
            <v:group style="position:absolute;left:7980;top:16429;width:2;height:80" coordorigin="7980,16429" coordsize="2,80">
              <v:shape style="position:absolute;left:7980;top:16429;width:2;height:80" coordorigin="7980,16429" coordsize="0,80" path="m7980,16509l7980,16429e" filled="false" stroked="true" strokeweight=".748pt" strokecolor="#939598">
                <v:path arrowok="t"/>
              </v:shape>
            </v:group>
            <v:group style="position:absolute;left:7939;top:16429;width:2;height:80" coordorigin="7939,16429" coordsize="2,80">
              <v:shape style="position:absolute;left:7939;top:16429;width:2;height:80" coordorigin="7939,16429" coordsize="1,80" path="m7940,16509l7939,16429e" filled="false" stroked="true" strokeweight=".748pt" strokecolor="#939598">
                <v:path arrowok="t"/>
              </v:shape>
            </v:group>
            <v:group style="position:absolute;left:7899;top:16429;width:2;height:80" coordorigin="7899,16429" coordsize="2,80">
              <v:shape style="position:absolute;left:7899;top:16429;width:2;height:80" coordorigin="7899,16429" coordsize="1,80" path="m7899,16509l7899,16429e" filled="false" stroked="true" strokeweight=".748pt" strokecolor="#939598">
                <v:path arrowok="t"/>
              </v:shape>
            </v:group>
            <v:group style="position:absolute;left:7859;top:16429;width:2;height:80" coordorigin="7859,16429" coordsize="2,80">
              <v:shape style="position:absolute;left:7859;top:16429;width:2;height:80" coordorigin="7859,16429" coordsize="1,80" path="m7859,16509l7859,16429e" filled="false" stroked="true" strokeweight=".748pt" strokecolor="#939598">
                <v:path arrowok="t"/>
              </v:shape>
            </v:group>
            <v:group style="position:absolute;left:7819;top:16429;width:2;height:80" coordorigin="7819,16429" coordsize="2,80">
              <v:shape style="position:absolute;left:7819;top:16429;width:2;height:80" coordorigin="7819,16429" coordsize="1,80" path="m7819,16509l7819,16429e" filled="false" stroked="true" strokeweight=".748pt" strokecolor="#939598">
                <v:path arrowok="t"/>
              </v:shape>
            </v:group>
            <v:group style="position:absolute;left:7779;top:16429;width:2;height:80" coordorigin="7779,16429" coordsize="2,80">
              <v:shape style="position:absolute;left:7779;top:16429;width:2;height:80" coordorigin="7779,16429" coordsize="1,80" path="m7779,16509l7779,16429e" filled="false" stroked="true" strokeweight=".748pt" strokecolor="#939598">
                <v:path arrowok="t"/>
              </v:shape>
            </v:group>
            <v:group style="position:absolute;left:7739;top:16429;width:2;height:80" coordorigin="7739,16429" coordsize="2,80">
              <v:shape style="position:absolute;left:7739;top:16429;width:2;height:80" coordorigin="7739,16429" coordsize="1,80" path="m7739,16509l7739,16429e" filled="false" stroked="true" strokeweight=".748pt" strokecolor="#939598">
                <v:path arrowok="t"/>
              </v:shape>
            </v:group>
            <v:group style="position:absolute;left:7699;top:16429;width:2;height:80" coordorigin="7699,16429" coordsize="2,80">
              <v:shape style="position:absolute;left:7699;top:16429;width:2;height:80" coordorigin="7699,16429" coordsize="1,80" path="m7699,16509l7699,16429e" filled="false" stroked="true" strokeweight=".748pt" strokecolor="#939598">
                <v:path arrowok="t"/>
              </v:shape>
            </v:group>
            <v:group style="position:absolute;left:7659;top:16429;width:2;height:80" coordorigin="7659,16429" coordsize="2,80">
              <v:shape style="position:absolute;left:7659;top:16429;width:2;height:80" coordorigin="7659,16429" coordsize="1,80" path="m7659,16509l7659,16429e" filled="false" stroked="true" strokeweight=".748pt" strokecolor="#939598">
                <v:path arrowok="t"/>
              </v:shape>
            </v:group>
            <v:group style="position:absolute;left:7619;top:16429;width:2;height:80" coordorigin="7619,16429" coordsize="2,80">
              <v:shape style="position:absolute;left:7619;top:16429;width:2;height:80" coordorigin="7619,16429" coordsize="0,80" path="m7619,16509l7619,16429e" filled="false" stroked="true" strokeweight=".748pt" strokecolor="#939598">
                <v:path arrowok="t"/>
              </v:shape>
            </v:group>
            <v:group style="position:absolute;left:7579;top:16429;width:2;height:80" coordorigin="7579,16429" coordsize="2,80">
              <v:shape style="position:absolute;left:7579;top:16429;width:2;height:80" coordorigin="7579,16429" coordsize="0,80" path="m7579,16509l7579,16429e" filled="false" stroked="true" strokeweight=".748pt" strokecolor="#939598">
                <v:path arrowok="t"/>
              </v:shape>
            </v:group>
            <v:group style="position:absolute;left:7539;top:16429;width:2;height:80" coordorigin="7539,16429" coordsize="2,80">
              <v:shape style="position:absolute;left:7539;top:16429;width:2;height:80" coordorigin="7539,16429" coordsize="0,80" path="m7539,16509l7539,16429e" filled="false" stroked="true" strokeweight=".748pt" strokecolor="#939598">
                <v:path arrowok="t"/>
              </v:shape>
            </v:group>
            <v:group style="position:absolute;left:7499;top:16429;width:2;height:80" coordorigin="7499,16429" coordsize="2,80">
              <v:shape style="position:absolute;left:7499;top:16429;width:2;height:80" coordorigin="7499,16429" coordsize="0,80" path="m7499,16509l7499,16429e" filled="false" stroked="true" strokeweight=".748pt" strokecolor="#939598">
                <v:path arrowok="t"/>
              </v:shape>
            </v:group>
            <v:group style="position:absolute;left:7459;top:16429;width:2;height:80" coordorigin="7459,16429" coordsize="2,80">
              <v:shape style="position:absolute;left:7459;top:16429;width:2;height:80" coordorigin="7459,16429" coordsize="0,80" path="m7459,16509l7459,16429e" filled="false" stroked="true" strokeweight=".748pt" strokecolor="#939598">
                <v:path arrowok="t"/>
              </v:shape>
            </v:group>
            <v:group style="position:absolute;left:7419;top:16429;width:2;height:80" coordorigin="7419,16429" coordsize="2,80">
              <v:shape style="position:absolute;left:7419;top:16429;width:2;height:80" coordorigin="7419,16429" coordsize="0,80" path="m7419,16509l7419,16429e" filled="false" stroked="true" strokeweight=".748pt" strokecolor="#939598">
                <v:path arrowok="t"/>
              </v:shape>
            </v:group>
            <v:group style="position:absolute;left:7379;top:16429;width:2;height:80" coordorigin="7379,16429" coordsize="2,80">
              <v:shape style="position:absolute;left:7379;top:16429;width:2;height:80" coordorigin="7379,16429" coordsize="0,80" path="m7379,16509l7379,16429e" filled="false" stroked="true" strokeweight=".748pt" strokecolor="#939598">
                <v:path arrowok="t"/>
              </v:shape>
            </v:group>
            <v:group style="position:absolute;left:7339;top:16429;width:2;height:80" coordorigin="7339,16429" coordsize="2,80">
              <v:shape style="position:absolute;left:7339;top:16429;width:2;height:80" coordorigin="7339,16429" coordsize="1,80" path="m7339,16509l7339,16429e" filled="false" stroked="true" strokeweight=".748pt" strokecolor="#939598">
                <v:path arrowok="t"/>
              </v:shape>
            </v:group>
            <v:group style="position:absolute;left:7299;top:16429;width:2;height:80" coordorigin="7299,16429" coordsize="2,80">
              <v:shape style="position:absolute;left:7299;top:16429;width:2;height:80" coordorigin="7299,16429" coordsize="0,80" path="m7299,16509l7299,16429e" filled="false" stroked="true" strokeweight=".748pt" strokecolor="#939598">
                <v:path arrowok="t"/>
              </v:shape>
            </v:group>
            <v:group style="position:absolute;left:7258;top:16429;width:2;height:80" coordorigin="7258,16429" coordsize="2,80">
              <v:shape style="position:absolute;left:7258;top:16429;width:2;height:80" coordorigin="7258,16429" coordsize="0,80" path="m7258,16509l7258,16429e" filled="false" stroked="true" strokeweight=".748pt" strokecolor="#939598">
                <v:path arrowok="t"/>
              </v:shape>
            </v:group>
            <v:group style="position:absolute;left:7218;top:16429;width:2;height:80" coordorigin="7218,16429" coordsize="2,80">
              <v:shape style="position:absolute;left:7218;top:16429;width:2;height:80" coordorigin="7218,16429" coordsize="0,80" path="m7218,16509l7218,16429e" filled="false" stroked="true" strokeweight=".748pt" strokecolor="#939598">
                <v:path arrowok="t"/>
              </v:shape>
            </v:group>
            <v:group style="position:absolute;left:7178;top:16429;width:2;height:80" coordorigin="7178,16429" coordsize="2,80">
              <v:shape style="position:absolute;left:7178;top:16429;width:2;height:80" coordorigin="7178,16429" coordsize="0,80" path="m7178,16509l7178,16429e" filled="false" stroked="true" strokeweight=".748pt" strokecolor="#939598">
                <v:path arrowok="t"/>
              </v:shape>
            </v:group>
            <v:group style="position:absolute;left:7138;top:16429;width:2;height:80" coordorigin="7138,16429" coordsize="2,80">
              <v:shape style="position:absolute;left:7138;top:16429;width:2;height:80" coordorigin="7138,16429" coordsize="1,80" path="m7138,16509l7138,16429e" filled="false" stroked="true" strokeweight=".748pt" strokecolor="#939598">
                <v:path arrowok="t"/>
              </v:shape>
            </v:group>
            <v:group style="position:absolute;left:7098;top:16429;width:2;height:80" coordorigin="7098,16429" coordsize="2,80">
              <v:shape style="position:absolute;left:7098;top:16429;width:2;height:80" coordorigin="7098,16429" coordsize="0,80" path="m7098,16509l7098,16429e" filled="false" stroked="true" strokeweight=".748pt" strokecolor="#939598">
                <v:path arrowok="t"/>
              </v:shape>
            </v:group>
            <v:group style="position:absolute;left:7058;top:16429;width:2;height:80" coordorigin="7058,16429" coordsize="2,80">
              <v:shape style="position:absolute;left:7058;top:16429;width:2;height:80" coordorigin="7058,16429" coordsize="0,80" path="m7058,16509l7058,16429e" filled="false" stroked="true" strokeweight=".748pt" strokecolor="#939598">
                <v:path arrowok="t"/>
              </v:shape>
            </v:group>
            <v:group style="position:absolute;left:7018;top:16429;width:2;height:80" coordorigin="7018,16429" coordsize="2,80">
              <v:shape style="position:absolute;left:7018;top:16429;width:2;height:80" coordorigin="7018,16429" coordsize="1,80" path="m7018,16509l7018,16429e" filled="false" stroked="true" strokeweight=".748pt" strokecolor="#939598">
                <v:path arrowok="t"/>
              </v:shape>
            </v:group>
            <v:group style="position:absolute;left:6978;top:16429;width:2;height:80" coordorigin="6978,16429" coordsize="2,80">
              <v:shape style="position:absolute;left:6978;top:16429;width:2;height:80" coordorigin="6978,16429" coordsize="0,80" path="m6978,16509l6978,16429e" filled="false" stroked="true" strokeweight=".748pt" strokecolor="#939598">
                <v:path arrowok="t"/>
              </v:shape>
            </v:group>
            <v:group style="position:absolute;left:6938;top:16429;width:2;height:80" coordorigin="6938,16429" coordsize="2,80">
              <v:shape style="position:absolute;left:6938;top:16429;width:2;height:80" coordorigin="6938,16429" coordsize="0,80" path="m6938,16509l6938,16429e" filled="false" stroked="true" strokeweight=".748pt" strokecolor="#939598">
                <v:path arrowok="t"/>
              </v:shape>
            </v:group>
            <v:group style="position:absolute;left:6898;top:16429;width:2;height:80" coordorigin="6898,16429" coordsize="2,80">
              <v:shape style="position:absolute;left:6898;top:16429;width:2;height:80" coordorigin="6898,16429" coordsize="0,80" path="m6898,16509l6898,16429e" filled="false" stroked="true" strokeweight=".748pt" strokecolor="#939598">
                <v:path arrowok="t"/>
              </v:shape>
            </v:group>
            <v:group style="position:absolute;left:6858;top:16429;width:2;height:80" coordorigin="6858,16429" coordsize="2,80">
              <v:shape style="position:absolute;left:6858;top:16429;width:2;height:80" coordorigin="6858,16429" coordsize="0,80" path="m6858,16509l6858,16429e" filled="false" stroked="true" strokeweight=".748pt" strokecolor="#939598">
                <v:path arrowok="t"/>
              </v:shape>
            </v:group>
            <v:group style="position:absolute;left:6818;top:16429;width:2;height:80" coordorigin="6818,16429" coordsize="2,80">
              <v:shape style="position:absolute;left:6818;top:16429;width:2;height:80" coordorigin="6818,16429" coordsize="1,80" path="m6818,16509l6818,16429e" filled="false" stroked="true" strokeweight=".748pt" strokecolor="#939598">
                <v:path arrowok="t"/>
              </v:shape>
            </v:group>
            <v:group style="position:absolute;left:6778;top:16429;width:2;height:80" coordorigin="6778,16429" coordsize="2,80">
              <v:shape style="position:absolute;left:6778;top:16429;width:2;height:80" coordorigin="6778,16429" coordsize="0,80" path="m6778,16509l6778,16429e" filled="false" stroked="true" strokeweight=".748pt" strokecolor="#939598">
                <v:path arrowok="t"/>
              </v:shape>
            </v:group>
            <v:group style="position:absolute;left:6738;top:16429;width:2;height:80" coordorigin="6738,16429" coordsize="2,80">
              <v:shape style="position:absolute;left:6738;top:16429;width:2;height:80" coordorigin="6738,16429" coordsize="0,80" path="m6738,16509l6738,16429e" filled="false" stroked="true" strokeweight=".748pt" strokecolor="#939598">
                <v:path arrowok="t"/>
              </v:shape>
            </v:group>
            <v:group style="position:absolute;left:6698;top:16429;width:2;height:80" coordorigin="6698,16429" coordsize="2,80">
              <v:shape style="position:absolute;left:6698;top:16429;width:2;height:80" coordorigin="6698,16429" coordsize="1,80" path="m6698,16509l6698,16429e" filled="false" stroked="true" strokeweight=".748pt" strokecolor="#939598">
                <v:path arrowok="t"/>
              </v:shape>
            </v:group>
            <v:group style="position:absolute;left:6658;top:16429;width:2;height:80" coordorigin="6658,16429" coordsize="2,80">
              <v:shape style="position:absolute;left:6658;top:16429;width:2;height:80" coordorigin="6658,16429" coordsize="1,80" path="m6658,16509l6658,16429e" filled="false" stroked="true" strokeweight=".748pt" strokecolor="#939598">
                <v:path arrowok="t"/>
              </v:shape>
            </v:group>
            <v:group style="position:absolute;left:6617;top:16429;width:2;height:80" coordorigin="6617,16429" coordsize="2,80">
              <v:shape style="position:absolute;left:6617;top:16429;width:2;height:80" coordorigin="6617,16429" coordsize="1,80" path="m6618,16509l6617,16429e" filled="false" stroked="true" strokeweight=".748pt" strokecolor="#939598">
                <v:path arrowok="t"/>
              </v:shape>
            </v:group>
            <v:group style="position:absolute;left:6577;top:16429;width:2;height:80" coordorigin="6577,16429" coordsize="2,80">
              <v:shape style="position:absolute;left:6577;top:16429;width:2;height:80" coordorigin="6577,16429" coordsize="1,80" path="m6577,16509l6577,16429e" filled="false" stroked="true" strokeweight=".748pt" strokecolor="#939598">
                <v:path arrowok="t"/>
              </v:shape>
            </v:group>
            <v:group style="position:absolute;left:6537;top:16429;width:2;height:80" coordorigin="6537,16429" coordsize="2,80">
              <v:shape style="position:absolute;left:6537;top:16429;width:2;height:80" coordorigin="6537,16429" coordsize="1,80" path="m6537,16509l6537,16429e" filled="false" stroked="true" strokeweight=".748pt" strokecolor="#939598">
                <v:path arrowok="t"/>
              </v:shape>
            </v:group>
            <v:group style="position:absolute;left:6497;top:16429;width:2;height:80" coordorigin="6497,16429" coordsize="2,80">
              <v:shape style="position:absolute;left:6497;top:16429;width:2;height:80" coordorigin="6497,16429" coordsize="0,80" path="m6497,16509l6497,16429e" filled="false" stroked="true" strokeweight=".748pt" strokecolor="#939598">
                <v:path arrowok="t"/>
              </v:shape>
            </v:group>
            <v:group style="position:absolute;left:6457;top:16429;width:2;height:80" coordorigin="6457,16429" coordsize="2,80">
              <v:shape style="position:absolute;left:6457;top:16429;width:2;height:80" coordorigin="6457,16429" coordsize="1,80" path="m6457,16509l6457,16429e" filled="false" stroked="true" strokeweight=".748pt" strokecolor="#939598">
                <v:path arrowok="t"/>
              </v:shape>
            </v:group>
            <v:group style="position:absolute;left:6417;top:16429;width:2;height:80" coordorigin="6417,16429" coordsize="2,80">
              <v:shape style="position:absolute;left:6417;top:16429;width:2;height:80" coordorigin="6417,16429" coordsize="0,80" path="m6417,16509l6417,16429e" filled="false" stroked="true" strokeweight=".748pt" strokecolor="#939598">
                <v:path arrowok="t"/>
              </v:shape>
            </v:group>
            <v:group style="position:absolute;left:6377;top:16429;width:2;height:80" coordorigin="6377,16429" coordsize="2,80">
              <v:shape style="position:absolute;left:6377;top:16429;width:2;height:80" coordorigin="6377,16429" coordsize="0,80" path="m6377,16509l6377,16429e" filled="false" stroked="true" strokeweight=".748pt" strokecolor="#939598">
                <v:path arrowok="t"/>
              </v:shape>
            </v:group>
            <v:group style="position:absolute;left:6337;top:16429;width:2;height:80" coordorigin="6337,16429" coordsize="2,80">
              <v:shape style="position:absolute;left:6337;top:16429;width:2;height:80" coordorigin="6337,16429" coordsize="0,80" path="m6337,16509l6337,16429e" filled="false" stroked="true" strokeweight=".748pt" strokecolor="#939598">
                <v:path arrowok="t"/>
              </v:shape>
            </v:group>
            <v:group style="position:absolute;left:6297;top:16429;width:2;height:80" coordorigin="6297,16429" coordsize="2,80">
              <v:shape style="position:absolute;left:6297;top:16429;width:2;height:80" coordorigin="6297,16429" coordsize="0,80" path="m6297,16509l6297,16429e" filled="false" stroked="true" strokeweight=".748pt" strokecolor="#939598">
                <v:path arrowok="t"/>
              </v:shape>
            </v:group>
            <v:group style="position:absolute;left:6257;top:16429;width:2;height:80" coordorigin="6257,16429" coordsize="2,80">
              <v:shape style="position:absolute;left:6257;top:16429;width:2;height:80" coordorigin="6257,16429" coordsize="1,80" path="m6257,16509l6257,16429e" filled="false" stroked="true" strokeweight=".748pt" strokecolor="#939598">
                <v:path arrowok="t"/>
              </v:shape>
            </v:group>
            <v:group style="position:absolute;left:6217;top:16429;width:2;height:80" coordorigin="6217,16429" coordsize="2,80">
              <v:shape style="position:absolute;left:6217;top:16429;width:2;height:80" coordorigin="6217,16429" coordsize="0,80" path="m6217,16509l6217,16429e" filled="false" stroked="true" strokeweight=".748pt" strokecolor="#939598">
                <v:path arrowok="t"/>
              </v:shape>
            </v:group>
            <v:group style="position:absolute;left:6177;top:16429;width:2;height:80" coordorigin="6177,16429" coordsize="2,80">
              <v:shape style="position:absolute;left:6177;top:16429;width:2;height:80" coordorigin="6177,16429" coordsize="0,80" path="m6177,16509l6177,16429e" filled="false" stroked="true" strokeweight=".748pt" strokecolor="#939598">
                <v:path arrowok="t"/>
              </v:shape>
            </v:group>
            <v:group style="position:absolute;left:6137;top:16429;width:2;height:80" coordorigin="6137,16429" coordsize="2,80">
              <v:shape style="position:absolute;left:6137;top:16429;width:2;height:80" coordorigin="6137,16429" coordsize="1,80" path="m6137,16509l6137,16429e" filled="false" stroked="true" strokeweight=".748pt" strokecolor="#939598">
                <v:path arrowok="t"/>
              </v:shape>
            </v:group>
            <v:group style="position:absolute;left:6097;top:16429;width:2;height:80" coordorigin="6097,16429" coordsize="2,80">
              <v:shape style="position:absolute;left:6097;top:16429;width:2;height:80" coordorigin="6097,16429" coordsize="0,80" path="m6097,16509l6097,16429e" filled="false" stroked="true" strokeweight=".748pt" strokecolor="#939598">
                <v:path arrowok="t"/>
              </v:shape>
            </v:group>
            <v:group style="position:absolute;left:6057;top:16429;width:2;height:80" coordorigin="6057,16429" coordsize="2,80">
              <v:shape style="position:absolute;left:6057;top:16429;width:2;height:80" coordorigin="6057,16429" coordsize="0,80" path="m6057,16509l6057,16429e" filled="false" stroked="true" strokeweight=".748pt" strokecolor="#939598">
                <v:path arrowok="t"/>
              </v:shape>
            </v:group>
            <v:group style="position:absolute;left:6017;top:16429;width:2;height:80" coordorigin="6017,16429" coordsize="2,80">
              <v:shape style="position:absolute;left:6017;top:16429;width:2;height:80" coordorigin="6017,16429" coordsize="0,80" path="m6017,16509l6017,16429e" filled="false" stroked="true" strokeweight=".748pt" strokecolor="#939598">
                <v:path arrowok="t"/>
              </v:shape>
            </v:group>
            <v:group style="position:absolute;left:5977;top:16429;width:2;height:80" coordorigin="5977,16429" coordsize="2,80">
              <v:shape style="position:absolute;left:5977;top:16429;width:2;height:80" coordorigin="5977,16429" coordsize="0,80" path="m5977,16509l5977,16429e" filled="false" stroked="true" strokeweight=".748pt" strokecolor="#939598">
                <v:path arrowok="t"/>
              </v:shape>
            </v:group>
            <v:group style="position:absolute;left:5936;top:16429;width:2;height:80" coordorigin="5936,16429" coordsize="2,80">
              <v:shape style="position:absolute;left:5936;top:16429;width:2;height:80" coordorigin="5936,16429" coordsize="1,80" path="m5936,16509l5936,16429e" filled="false" stroked="true" strokeweight=".748pt" strokecolor="#939598">
                <v:path arrowok="t"/>
              </v:shape>
            </v:group>
            <v:group style="position:absolute;left:5896;top:16429;width:2;height:80" coordorigin="5896,16429" coordsize="2,80">
              <v:shape style="position:absolute;left:5896;top:16429;width:2;height:80" coordorigin="5896,16429" coordsize="0,80" path="m5896,16509l5896,16429e" filled="false" stroked="true" strokeweight=".748pt" strokecolor="#939598">
                <v:path arrowok="t"/>
              </v:shape>
            </v:group>
            <v:group style="position:absolute;left:5856;top:16429;width:2;height:80" coordorigin="5856,16429" coordsize="2,80">
              <v:shape style="position:absolute;left:5856;top:16429;width:2;height:80" coordorigin="5856,16429" coordsize="0,80" path="m5856,16509l5856,16429e" filled="false" stroked="true" strokeweight=".748pt" strokecolor="#939598">
                <v:path arrowok="t"/>
              </v:shape>
            </v:group>
            <v:group style="position:absolute;left:5816;top:16429;width:2;height:80" coordorigin="5816,16429" coordsize="2,80">
              <v:shape style="position:absolute;left:5816;top:16429;width:2;height:80" coordorigin="5816,16429" coordsize="1,80" path="m5816,16509l5816,16429e" filled="false" stroked="true" strokeweight=".748pt" strokecolor="#939598">
                <v:path arrowok="t"/>
              </v:shape>
            </v:group>
            <v:group style="position:absolute;left:5776;top:16429;width:2;height:80" coordorigin="5776,16429" coordsize="2,80">
              <v:shape style="position:absolute;left:5776;top:16429;width:2;height:80" coordorigin="5776,16429" coordsize="0,80" path="m5776,16509l5776,16429e" filled="false" stroked="true" strokeweight=".748pt" strokecolor="#939598">
                <v:path arrowok="t"/>
              </v:shape>
            </v:group>
            <v:group style="position:absolute;left:5736;top:16429;width:2;height:80" coordorigin="5736,16429" coordsize="2,80">
              <v:shape style="position:absolute;left:5736;top:16429;width:2;height:80" coordorigin="5736,16429" coordsize="0,80" path="m5736,16509l5736,16429e" filled="false" stroked="true" strokeweight=".748pt" strokecolor="#939598">
                <v:path arrowok="t"/>
              </v:shape>
            </v:group>
            <v:group style="position:absolute;left:5696;top:16429;width:2;height:80" coordorigin="5696,16429" coordsize="2,80">
              <v:shape style="position:absolute;left:5696;top:16429;width:2;height:80" coordorigin="5696,16429" coordsize="0,80" path="m5696,16509l5696,16429e" filled="false" stroked="true" strokeweight=".748pt" strokecolor="#939598">
                <v:path arrowok="t"/>
              </v:shape>
            </v:group>
            <v:group style="position:absolute;left:5656;top:16429;width:2;height:80" coordorigin="5656,16429" coordsize="2,80">
              <v:shape style="position:absolute;left:5656;top:16429;width:2;height:80" coordorigin="5656,16429" coordsize="0,80" path="m5656,16509l5656,16429e" filled="false" stroked="true" strokeweight=".748pt" strokecolor="#939598">
                <v:path arrowok="t"/>
              </v:shape>
            </v:group>
            <v:group style="position:absolute;left:5616;top:16429;width:2;height:80" coordorigin="5616,16429" coordsize="2,80">
              <v:shape style="position:absolute;left:5616;top:16429;width:2;height:80" coordorigin="5616,16429" coordsize="1,80" path="m5616,16509l5616,16429e" filled="false" stroked="true" strokeweight=".748pt" strokecolor="#939598">
                <v:path arrowok="t"/>
              </v:shape>
            </v:group>
            <v:group style="position:absolute;left:5576;top:16429;width:2;height:80" coordorigin="5576,16429" coordsize="2,80">
              <v:shape style="position:absolute;left:5576;top:16429;width:2;height:80" coordorigin="5576,16429" coordsize="0,80" path="m5576,16509l5576,16429e" filled="false" stroked="true" strokeweight=".748pt" strokecolor="#939598">
                <v:path arrowok="t"/>
              </v:shape>
            </v:group>
            <v:group style="position:absolute;left:5536;top:16429;width:2;height:80" coordorigin="5536,16429" coordsize="2,80">
              <v:shape style="position:absolute;left:5536;top:16429;width:2;height:80" coordorigin="5536,16429" coordsize="1,80" path="m5536,16509l5536,16429e" filled="false" stroked="true" strokeweight=".748pt" strokecolor="#939598">
                <v:path arrowok="t"/>
              </v:shape>
            </v:group>
            <v:group style="position:absolute;left:5496;top:16429;width:2;height:80" coordorigin="5496,16429" coordsize="2,80">
              <v:shape style="position:absolute;left:5496;top:16429;width:2;height:80" coordorigin="5496,16429" coordsize="1,80" path="m5496,16509l5496,16429e" filled="false" stroked="true" strokeweight=".748pt" strokecolor="#939598">
                <v:path arrowok="t"/>
              </v:shape>
            </v:group>
            <v:group style="position:absolute;left:5456;top:16429;width:2;height:80" coordorigin="5456,16429" coordsize="2,80">
              <v:shape style="position:absolute;left:5456;top:16429;width:2;height:80" coordorigin="5456,16429" coordsize="1,80" path="m5456,16509l5456,16429e" filled="false" stroked="true" strokeweight=".748pt" strokecolor="#939598">
                <v:path arrowok="t"/>
              </v:shape>
            </v:group>
            <v:group style="position:absolute;left:5416;top:16429;width:2;height:80" coordorigin="5416,16429" coordsize="2,80">
              <v:shape style="position:absolute;left:5416;top:16429;width:2;height:80" coordorigin="5416,16429" coordsize="1,80" path="m5416,16509l5416,16429e" filled="false" stroked="true" strokeweight=".748pt" strokecolor="#939598">
                <v:path arrowok="t"/>
              </v:shape>
            </v:group>
            <v:group style="position:absolute;left:5376;top:16429;width:2;height:80" coordorigin="5376,16429" coordsize="2,80">
              <v:shape style="position:absolute;left:5376;top:16429;width:2;height:80" coordorigin="5376,16429" coordsize="1,80" path="m5376,16509l5376,16429e" filled="false" stroked="true" strokeweight=".748pt" strokecolor="#939598">
                <v:path arrowok="t"/>
              </v:shape>
            </v:group>
            <v:group style="position:absolute;left:5336;top:16429;width:2;height:80" coordorigin="5336,16429" coordsize="2,80">
              <v:shape style="position:absolute;left:5336;top:16429;width:2;height:80" coordorigin="5336,16429" coordsize="1,80" path="m5336,16509l5336,16429e" filled="false" stroked="true" strokeweight=".748pt" strokecolor="#939598">
                <v:path arrowok="t"/>
              </v:shape>
            </v:group>
            <v:group style="position:absolute;left:5295;top:16429;width:2;height:80" coordorigin="5295,16429" coordsize="2,80">
              <v:shape style="position:absolute;left:5295;top:16429;width:2;height:80" coordorigin="5295,16429" coordsize="0,80" path="m5296,16509l5295,16429e" filled="false" stroked="true" strokeweight=".748pt" strokecolor="#939598">
                <v:path arrowok="t"/>
              </v:shape>
            </v:group>
            <v:group style="position:absolute;left:5255;top:16429;width:2;height:80" coordorigin="5255,16429" coordsize="2,80">
              <v:shape style="position:absolute;left:5255;top:16429;width:2;height:80" coordorigin="5255,16429" coordsize="0,80" path="m5255,16509l5255,16429e" filled="false" stroked="true" strokeweight=".748pt" strokecolor="#939598">
                <v:path arrowok="t"/>
              </v:shape>
            </v:group>
            <v:group style="position:absolute;left:5215;top:16429;width:2;height:80" coordorigin="5215,16429" coordsize="2,80">
              <v:shape style="position:absolute;left:5215;top:16429;width:2;height:80" coordorigin="5215,16429" coordsize="0,80" path="m5215,16509l5215,16429e" filled="false" stroked="true" strokeweight=".748pt" strokecolor="#939598">
                <v:path arrowok="t"/>
              </v:shape>
            </v:group>
            <v:group style="position:absolute;left:5175;top:16429;width:2;height:80" coordorigin="5175,16429" coordsize="2,80">
              <v:shape style="position:absolute;left:5175;top:16429;width:2;height:80" coordorigin="5175,16429" coordsize="1,80" path="m5175,16509l5175,16429e" filled="false" stroked="true" strokeweight=".748pt" strokecolor="#939598">
                <v:path arrowok="t"/>
              </v:shape>
            </v:group>
            <v:group style="position:absolute;left:5135;top:16429;width:2;height:80" coordorigin="5135,16429" coordsize="2,80">
              <v:shape style="position:absolute;left:5135;top:16429;width:2;height:80" coordorigin="5135,16429" coordsize="0,80" path="m5135,16509l5135,16429e" filled="false" stroked="true" strokeweight=".748pt" strokecolor="#939598">
                <v:path arrowok="t"/>
              </v:shape>
            </v:group>
            <v:group style="position:absolute;left:5095;top:16429;width:2;height:80" coordorigin="5095,16429" coordsize="2,80">
              <v:shape style="position:absolute;left:5095;top:16429;width:2;height:80" coordorigin="5095,16429" coordsize="0,80" path="m5095,16509l5095,16429e" filled="false" stroked="true" strokeweight=".748pt" strokecolor="#939598">
                <v:path arrowok="t"/>
              </v:shape>
            </v:group>
            <v:group style="position:absolute;left:5055;top:16429;width:2;height:80" coordorigin="5055,16429" coordsize="2,80">
              <v:shape style="position:absolute;left:5055;top:16429;width:2;height:80" coordorigin="5055,16429" coordsize="1,80" path="m5055,16509l5055,16429e" filled="false" stroked="true" strokeweight=".748pt" strokecolor="#939598">
                <v:path arrowok="t"/>
              </v:shape>
            </v:group>
            <v:group style="position:absolute;left:5015;top:16429;width:2;height:80" coordorigin="5015,16429" coordsize="2,80">
              <v:shape style="position:absolute;left:5015;top:16429;width:2;height:80" coordorigin="5015,16429" coordsize="0,80" path="m5015,16509l5015,16429e" filled="false" stroked="true" strokeweight=".748pt" strokecolor="#939598">
                <v:path arrowok="t"/>
              </v:shape>
            </v:group>
            <v:group style="position:absolute;left:4975;top:16429;width:2;height:80" coordorigin="4975,16429" coordsize="2,80">
              <v:shape style="position:absolute;left:4975;top:16429;width:2;height:80" coordorigin="4975,16429" coordsize="0,80" path="m4975,16509l4975,16429e" filled="false" stroked="true" strokeweight=".748pt" strokecolor="#939598">
                <v:path arrowok="t"/>
              </v:shape>
            </v:group>
            <v:group style="position:absolute;left:4935;top:16429;width:2;height:80" coordorigin="4935,16429" coordsize="2,80">
              <v:shape style="position:absolute;left:4935;top:16429;width:2;height:80" coordorigin="4935,16429" coordsize="0,80" path="m4935,16509l4935,16429e" filled="false" stroked="true" strokeweight=".748pt" strokecolor="#939598">
                <v:path arrowok="t"/>
              </v:shape>
            </v:group>
            <v:group style="position:absolute;left:4895;top:16430;width:2;height:80" coordorigin="4895,16430" coordsize="2,80">
              <v:shape style="position:absolute;left:4895;top:16430;width:2;height:80" coordorigin="4895,16430" coordsize="0,80" path="m4895,16510l4895,16430e" filled="false" stroked="true" strokeweight=".748pt" strokecolor="#939598">
                <v:path arrowok="t"/>
              </v:shape>
            </v:group>
            <v:group style="position:absolute;left:4855;top:16430;width:2;height:80" coordorigin="4855,16430" coordsize="2,80">
              <v:shape style="position:absolute;left:4855;top:16430;width:2;height:80" coordorigin="4855,16430" coordsize="1,80" path="m4855,16510l4855,16430e" filled="false" stroked="true" strokeweight=".748pt" strokecolor="#939598">
                <v:path arrowok="t"/>
              </v:shape>
            </v:group>
            <v:group style="position:absolute;left:4815;top:16430;width:2;height:80" coordorigin="4815,16430" coordsize="2,80">
              <v:shape style="position:absolute;left:4815;top:16430;width:2;height:80" coordorigin="4815,16430" coordsize="0,80" path="m4815,16510l4815,16430e" filled="false" stroked="true" strokeweight=".748pt" strokecolor="#939598">
                <v:path arrowok="t"/>
              </v:shape>
            </v:group>
            <v:group style="position:absolute;left:4775;top:16430;width:2;height:80" coordorigin="4775,16430" coordsize="2,80">
              <v:shape style="position:absolute;left:4775;top:16430;width:2;height:80" coordorigin="4775,16430" coordsize="0,80" path="m4775,16510l4775,16430e" filled="false" stroked="true" strokeweight=".748pt" strokecolor="#939598">
                <v:path arrowok="t"/>
              </v:shape>
            </v:group>
            <v:group style="position:absolute;left:4735;top:16430;width:2;height:80" coordorigin="4735,16430" coordsize="2,80">
              <v:shape style="position:absolute;left:4735;top:16430;width:2;height:80" coordorigin="4735,16430" coordsize="1,80" path="m4735,16510l4735,16430e" filled="false" stroked="true" strokeweight=".748pt" strokecolor="#939598">
                <v:path arrowok="t"/>
              </v:shape>
            </v:group>
            <v:group style="position:absolute;left:4695;top:16430;width:2;height:80" coordorigin="4695,16430" coordsize="2,80">
              <v:shape style="position:absolute;left:4695;top:16430;width:2;height:80" coordorigin="4695,16430" coordsize="0,80" path="m4695,16510l4695,16430e" filled="false" stroked="true" strokeweight=".748pt" strokecolor="#939598">
                <v:path arrowok="t"/>
              </v:shape>
            </v:group>
            <v:group style="position:absolute;left:4655;top:16430;width:2;height:80" coordorigin="4655,16430" coordsize="2,80">
              <v:shape style="position:absolute;left:4655;top:16430;width:2;height:80" coordorigin="4655,16430" coordsize="0,80" path="m4655,16510l4655,16430e" filled="false" stroked="true" strokeweight=".748pt" strokecolor="#939598">
                <v:path arrowok="t"/>
              </v:shape>
            </v:group>
            <v:group style="position:absolute;left:4614;top:16430;width:2;height:80" coordorigin="4614,16430" coordsize="2,80">
              <v:shape style="position:absolute;left:4614;top:16430;width:2;height:80" coordorigin="4614,16430" coordsize="0,80" path="m4614,16510l4614,16430e" filled="false" stroked="true" strokeweight=".748pt" strokecolor="#939598">
                <v:path arrowok="t"/>
              </v:shape>
            </v:group>
            <v:group style="position:absolute;left:4574;top:16430;width:2;height:80" coordorigin="4574,16430" coordsize="2,80">
              <v:shape style="position:absolute;left:4574;top:16430;width:2;height:80" coordorigin="4574,16430" coordsize="0,80" path="m4574,16510l4574,16430e" filled="false" stroked="true" strokeweight=".748pt" strokecolor="#939598">
                <v:path arrowok="t"/>
              </v:shape>
            </v:group>
            <v:group style="position:absolute;left:4534;top:16430;width:2;height:80" coordorigin="4534,16430" coordsize="2,80">
              <v:shape style="position:absolute;left:4534;top:16430;width:2;height:80" coordorigin="4534,16430" coordsize="1,80" path="m4534,16510l4534,16430e" filled="false" stroked="true" strokeweight=".748pt" strokecolor="#939598">
                <v:path arrowok="t"/>
              </v:shape>
            </v:group>
            <v:group style="position:absolute;left:4494;top:16430;width:2;height:80" coordorigin="4494,16430" coordsize="2,80">
              <v:shape style="position:absolute;left:4494;top:16430;width:2;height:80" coordorigin="4494,16430" coordsize="0,80" path="m4494,16510l4494,16430e" filled="false" stroked="true" strokeweight=".748pt" strokecolor="#939598">
                <v:path arrowok="t"/>
              </v:shape>
            </v:group>
            <v:group style="position:absolute;left:4454;top:16430;width:2;height:80" coordorigin="4454,16430" coordsize="2,80">
              <v:shape style="position:absolute;left:4454;top:16430;width:2;height:80" coordorigin="4454,16430" coordsize="0,80" path="m4454,16510l4454,16430e" filled="false" stroked="true" strokeweight=".748pt" strokecolor="#939598">
                <v:path arrowok="t"/>
              </v:shape>
            </v:group>
            <v:group style="position:absolute;left:4414;top:16430;width:2;height:80" coordorigin="4414,16430" coordsize="2,80">
              <v:shape style="position:absolute;left:4414;top:16430;width:2;height:80" coordorigin="4414,16430" coordsize="1,80" path="m4414,16510l4414,16430e" filled="false" stroked="true" strokeweight=".748pt" strokecolor="#939598">
                <v:path arrowok="t"/>
              </v:shape>
            </v:group>
            <v:group style="position:absolute;left:4374;top:16430;width:2;height:80" coordorigin="4374,16430" coordsize="2,80">
              <v:shape style="position:absolute;left:4374;top:16430;width:2;height:80" coordorigin="4374,16430" coordsize="0,80" path="m4374,16510l4374,16430e" filled="false" stroked="true" strokeweight=".748pt" strokecolor="#939598">
                <v:path arrowok="t"/>
              </v:shape>
            </v:group>
            <v:group style="position:absolute;left:4334;top:16430;width:2;height:80" coordorigin="4334,16430" coordsize="2,80">
              <v:shape style="position:absolute;left:4334;top:16430;width:2;height:80" coordorigin="4334,16430" coordsize="1,80" path="m4334,16510l4334,16430e" filled="false" stroked="true" strokeweight=".748pt" strokecolor="#939598">
                <v:path arrowok="t"/>
              </v:shape>
            </v:group>
            <v:group style="position:absolute;left:4294;top:16430;width:2;height:80" coordorigin="4294,16430" coordsize="2,80">
              <v:shape style="position:absolute;left:4294;top:16430;width:2;height:80" coordorigin="4294,16430" coordsize="1,80" path="m4294,16510l4294,16430e" filled="false" stroked="true" strokeweight=".748pt" strokecolor="#939598">
                <v:path arrowok="t"/>
              </v:shape>
            </v:group>
            <v:group style="position:absolute;left:4254;top:16430;width:2;height:80" coordorigin="4254,16430" coordsize="2,80">
              <v:shape style="position:absolute;left:4254;top:16430;width:2;height:80" coordorigin="4254,16430" coordsize="1,80" path="m4254,16510l4254,16430e" filled="false" stroked="true" strokeweight=".748pt" strokecolor="#939598">
                <v:path arrowok="t"/>
              </v:shape>
            </v:group>
            <v:group style="position:absolute;left:4214;top:16430;width:2;height:80" coordorigin="4214,16430" coordsize="2,80">
              <v:shape style="position:absolute;left:4214;top:16430;width:2;height:80" coordorigin="4214,16430" coordsize="1,80" path="m4214,16510l4214,16430e" filled="false" stroked="true" strokeweight=".748pt" strokecolor="#939598">
                <v:path arrowok="t"/>
              </v:shape>
            </v:group>
            <v:group style="position:absolute;left:4174;top:16430;width:2;height:80" coordorigin="4174,16430" coordsize="2,80">
              <v:shape style="position:absolute;left:4174;top:16430;width:2;height:80" coordorigin="4174,16430" coordsize="1,80" path="m4174,16510l4174,16430e" filled="false" stroked="true" strokeweight=".748pt" strokecolor="#939598">
                <v:path arrowok="t"/>
              </v:shape>
            </v:group>
            <v:group style="position:absolute;left:4134;top:16430;width:2;height:80" coordorigin="4134,16430" coordsize="2,80">
              <v:shape style="position:absolute;left:4134;top:16430;width:2;height:80" coordorigin="4134,16430" coordsize="0,80" path="m4134,16510l4134,16430e" filled="false" stroked="true" strokeweight=".748pt" strokecolor="#939598">
                <v:path arrowok="t"/>
              </v:shape>
            </v:group>
            <v:group style="position:absolute;left:4094;top:16430;width:2;height:80" coordorigin="4094,16430" coordsize="2,80">
              <v:shape style="position:absolute;left:4094;top:16430;width:2;height:80" coordorigin="4094,16430" coordsize="0,80" path="m4094,16510l4094,16430e" filled="false" stroked="true" strokeweight=".748pt" strokecolor="#939598">
                <v:path arrowok="t"/>
              </v:shape>
            </v:group>
            <v:group style="position:absolute;left:4080;top:16548;width:7826;height:2" coordorigin="4080,16548" coordsize="7826,2">
              <v:shape style="position:absolute;left:4080;top:16548;width:7826;height:2" coordorigin="4080,16548" coordsize="7826,0" path="m4080,16548l11906,16548e" filled="false" stroked="true" strokeweight="1pt" strokecolor="#939598">
                <v:path arrowok="t"/>
              </v:shape>
            </v:group>
            <v:group style="position:absolute;left:7;top:16431;width:2;height:80" coordorigin="7,16431" coordsize="2,80">
              <v:shape style="position:absolute;left:7;top:16431;width:2;height:80" coordorigin="7,16431" coordsize="1,80" path="m8,16511l7,16431e" filled="false" stroked="true" strokeweight=".748pt" strokecolor="#939598">
                <v:path arrowok="t"/>
              </v:shape>
            </v:group>
            <v:group style="position:absolute;left:0;top:16548;width:17;height:2" coordorigin="0,16548" coordsize="17,2">
              <v:shape style="position:absolute;left:0;top:16548;width:17;height:2" coordorigin="0,16548" coordsize="17,0" path="m10,16548l27,16548e" filled="false" stroked="true" strokeweight="1pt" strokecolor="#939598">
                <v:path arrowok="t"/>
              </v:shape>
            </v:group>
            <v:group style="position:absolute;left:17;top:14921;width:4063;height:1917" coordorigin="17,14921" coordsize="4063,1917">
              <v:shape style="position:absolute;left:17;top:14921;width:4063;height:1917" coordorigin="17,14921" coordsize="4063,1917" path="m17,16838l4080,16838,4080,14921,17,14921,17,16838xe" filled="true" fillcolor="#ffffff" stroked="false">
                <v:path arrowok="t"/>
                <v:fill type="solid"/>
              </v:shape>
              <v:shape style="position:absolute;left:0;top:15188;width:4097;height:1650" type="#_x0000_t75" stroked="false">
                <v:imagedata r:id="rId101" o:title=""/>
              </v:shape>
            </v:group>
            <v:group style="position:absolute;left:6222;top:13952;width:5055;height:2146" coordorigin="6222,13952" coordsize="5055,2146">
              <v:shape style="position:absolute;left:6222;top:13952;width:5055;height:2146" coordorigin="6222,13952" coordsize="5055,2146" path="m6222,13952l11277,13952,11277,16098,6222,16098,6222,13952xe" filled="true" fillcolor="#000000" stroked="false">
                <v:path arrowok="t"/>
                <v:fill type="solid"/>
              </v:shape>
              <v:shape style="position:absolute;left:6273;top:14003;width:4674;height:1769" type="#_x0000_t75" stroked="false">
                <v:imagedata r:id="rId102" o:title=""/>
              </v:shape>
            </v:group>
            <w10:wrap type="none"/>
          </v:group>
        </w:pict>
      </w:r>
      <w:r>
        <w:rPr>
          <w:color w:val="A4590C"/>
          <w:spacing w:val="-3"/>
        </w:rPr>
        <w:t>Values</w:t>
      </w:r>
      <w:r>
        <w:rPr>
          <w:spacing w:val="-3"/>
        </w:rPr>
      </w:r>
    </w:p>
    <w:p>
      <w:pPr>
        <w:pStyle w:val="BodyText"/>
        <w:spacing w:line="264" w:lineRule="exact" w:before="101"/>
        <w:ind w:left="921" w:right="169"/>
        <w:jc w:val="left"/>
        <w:rPr>
          <w:rFonts w:ascii="Calibri" w:hAnsi="Calibri" w:cs="Calibri" w:eastAsia="Calibri"/>
        </w:rPr>
      </w:pPr>
      <w:r>
        <w:rPr/>
        <w:t>The eastern portion of our Country is home to</w:t>
      </w:r>
      <w:r>
        <w:rPr>
          <w:spacing w:val="-8"/>
        </w:rPr>
        <w:t> </w:t>
      </w:r>
      <w:r>
        <w:rPr/>
        <w:t>a</w:t>
      </w:r>
      <w:r>
        <w:rPr/>
        <w:t> </w:t>
      </w:r>
      <w:r>
        <w:rPr>
          <w:rFonts w:ascii="Calibri"/>
        </w:rPr>
        <w:t>rich tapestry of Gunaikurnai cultural and</w:t>
      </w:r>
      <w:r>
        <w:rPr>
          <w:rFonts w:ascii="Calibri"/>
          <w:spacing w:val="-32"/>
        </w:rPr>
        <w:t> </w:t>
      </w:r>
      <w:r>
        <w:rPr>
          <w:rFonts w:ascii="Calibri"/>
        </w:rPr>
        <w:t>historical</w:t>
      </w:r>
    </w:p>
    <w:p>
      <w:pPr>
        <w:pStyle w:val="BodyText"/>
        <w:spacing w:line="264" w:lineRule="exact" w:before="0"/>
        <w:ind w:left="921" w:right="0"/>
        <w:jc w:val="left"/>
      </w:pPr>
      <w:r>
        <w:rPr/>
        <w:t>values. It was largely a transitory landscape,</w:t>
      </w:r>
      <w:r>
        <w:rPr>
          <w:spacing w:val="-24"/>
        </w:rPr>
        <w:t> </w:t>
      </w:r>
      <w:r>
        <w:rPr/>
        <w:t>through</w:t>
      </w:r>
      <w:r>
        <w:rPr/>
        <w:t> which our ancestors would travel to </w:t>
      </w:r>
      <w:r>
        <w:rPr>
          <w:spacing w:val="-3"/>
        </w:rPr>
        <w:t>take</w:t>
      </w:r>
      <w:r>
        <w:rPr>
          <w:spacing w:val="-31"/>
        </w:rPr>
        <w:t> </w:t>
      </w:r>
      <w:r>
        <w:rPr/>
        <w:t>advantage</w:t>
      </w:r>
      <w:r>
        <w:rPr/>
        <w:t> of</w:t>
      </w:r>
      <w:r>
        <w:rPr>
          <w:spacing w:val="-7"/>
        </w:rPr>
        <w:t> </w:t>
      </w:r>
      <w:r>
        <w:rPr/>
        <w:t>different</w:t>
      </w:r>
      <w:r>
        <w:rPr>
          <w:spacing w:val="-7"/>
        </w:rPr>
        <w:t> </w:t>
      </w:r>
      <w:r>
        <w:rPr/>
        <w:t>food</w:t>
      </w:r>
      <w:r>
        <w:rPr>
          <w:spacing w:val="-7"/>
        </w:rPr>
        <w:t> </w:t>
      </w:r>
      <w:r>
        <w:rPr/>
        <w:t>sources</w:t>
      </w:r>
      <w:r>
        <w:rPr>
          <w:spacing w:val="-7"/>
        </w:rPr>
        <w:t> </w:t>
      </w:r>
      <w:r>
        <w:rPr/>
        <w:t>available</w:t>
      </w:r>
      <w:r>
        <w:rPr>
          <w:spacing w:val="-7"/>
        </w:rPr>
        <w:t> </w:t>
      </w:r>
      <w:r>
        <w:rPr/>
        <w:t>at</w:t>
      </w:r>
      <w:r>
        <w:rPr>
          <w:spacing w:val="-7"/>
        </w:rPr>
        <w:t> </w:t>
      </w:r>
      <w:r>
        <w:rPr/>
        <w:t>different</w:t>
      </w:r>
      <w:r>
        <w:rPr>
          <w:spacing w:val="-7"/>
        </w:rPr>
        <w:t> </w:t>
      </w:r>
      <w:r>
        <w:rPr/>
        <w:t>times</w:t>
      </w:r>
      <w:r>
        <w:rPr>
          <w:w w:val="99"/>
        </w:rPr>
        <w:t> </w:t>
      </w:r>
      <w:r>
        <w:rPr/>
        <w:t>of the </w:t>
      </w:r>
      <w:r>
        <w:rPr>
          <w:spacing w:val="-6"/>
        </w:rPr>
        <w:t>year. </w:t>
      </w:r>
      <w:r>
        <w:rPr/>
        <w:t>This seasonal migration – from the</w:t>
      </w:r>
      <w:r>
        <w:rPr>
          <w:spacing w:val="-1"/>
        </w:rPr>
        <w:t> </w:t>
      </w:r>
      <w:r>
        <w:rPr/>
        <w:t>high</w:t>
      </w:r>
      <w:r>
        <w:rPr/>
        <w:t> country to the coast and back – has left an</w:t>
      </w:r>
      <w:r>
        <w:rPr>
          <w:spacing w:val="-16"/>
        </w:rPr>
        <w:t> </w:t>
      </w:r>
      <w:r>
        <w:rPr/>
        <w:t>indelible</w:t>
      </w:r>
      <w:r>
        <w:rPr/>
        <w:t> mark on our Far East </w:t>
      </w:r>
      <w:r>
        <w:rPr>
          <w:spacing w:val="-3"/>
        </w:rPr>
        <w:t>Country, </w:t>
      </w:r>
      <w:r>
        <w:rPr/>
        <w:t>with a wide variety</w:t>
      </w:r>
      <w:r>
        <w:rPr>
          <w:spacing w:val="-9"/>
        </w:rPr>
        <w:t> </w:t>
      </w:r>
      <w:r>
        <w:rPr/>
        <w:t>of</w:t>
      </w:r>
      <w:r>
        <w:rPr/>
        <w:t> </w:t>
      </w:r>
      <w:r>
        <w:rPr>
          <w:rFonts w:ascii="Calibri" w:hAnsi="Calibri" w:cs="Calibri" w:eastAsia="Calibri"/>
        </w:rPr>
        <w:t>cultural sites providing the physical evidence of</w:t>
      </w:r>
      <w:r>
        <w:rPr>
          <w:rFonts w:ascii="Calibri" w:hAnsi="Calibri" w:cs="Calibri" w:eastAsia="Calibri"/>
          <w:spacing w:val="-29"/>
        </w:rPr>
        <w:t> </w:t>
      </w:r>
      <w:r>
        <w:rPr>
          <w:rFonts w:ascii="Calibri" w:hAnsi="Calibri" w:cs="Calibri" w:eastAsia="Calibri"/>
        </w:rPr>
        <w:t>our</w:t>
      </w:r>
      <w:r>
        <w:rPr>
          <w:rFonts w:ascii="Calibri" w:hAnsi="Calibri" w:cs="Calibri" w:eastAsia="Calibri"/>
          <w:spacing w:val="-1"/>
          <w:w w:val="100"/>
        </w:rPr>
        <w:t> </w:t>
      </w:r>
      <w:r>
        <w:rPr/>
        <w:t>ongoing connection to these land and</w:t>
      </w:r>
      <w:r>
        <w:rPr>
          <w:spacing w:val="-10"/>
        </w:rPr>
        <w:t> </w:t>
      </w:r>
      <w:r>
        <w:rPr/>
        <w:t>seascapes.</w:t>
      </w:r>
    </w:p>
    <w:p>
      <w:pPr>
        <w:pStyle w:val="BodyText"/>
        <w:spacing w:line="264" w:lineRule="exact"/>
        <w:ind w:left="921" w:right="51"/>
        <w:jc w:val="left"/>
      </w:pPr>
      <w:r>
        <w:rPr>
          <w:rFonts w:ascii="Calibri"/>
          <w:spacing w:val="-5"/>
        </w:rPr>
        <w:t>Many</w:t>
      </w:r>
      <w:r>
        <w:rPr>
          <w:rFonts w:ascii="Calibri"/>
          <w:spacing w:val="-8"/>
        </w:rPr>
        <w:t> </w:t>
      </w:r>
      <w:r>
        <w:rPr>
          <w:rFonts w:ascii="Calibri"/>
          <w:spacing w:val="-3"/>
        </w:rPr>
        <w:t>of</w:t>
      </w:r>
      <w:r>
        <w:rPr>
          <w:rFonts w:ascii="Calibri"/>
          <w:spacing w:val="-8"/>
        </w:rPr>
        <w:t> </w:t>
      </w:r>
      <w:r>
        <w:rPr>
          <w:rFonts w:ascii="Calibri"/>
          <w:spacing w:val="-4"/>
        </w:rPr>
        <w:t>our</w:t>
      </w:r>
      <w:r>
        <w:rPr>
          <w:rFonts w:ascii="Calibri"/>
          <w:spacing w:val="-8"/>
        </w:rPr>
        <w:t> </w:t>
      </w:r>
      <w:r>
        <w:rPr>
          <w:rFonts w:ascii="Calibri"/>
          <w:spacing w:val="-4"/>
        </w:rPr>
        <w:t>old</w:t>
      </w:r>
      <w:r>
        <w:rPr>
          <w:rFonts w:ascii="Calibri"/>
          <w:spacing w:val="-8"/>
        </w:rPr>
        <w:t> </w:t>
      </w:r>
      <w:r>
        <w:rPr>
          <w:rFonts w:ascii="Calibri"/>
          <w:spacing w:val="-6"/>
        </w:rPr>
        <w:t>travelling</w:t>
      </w:r>
      <w:r>
        <w:rPr>
          <w:rFonts w:ascii="Calibri"/>
          <w:spacing w:val="-9"/>
        </w:rPr>
        <w:t> </w:t>
      </w:r>
      <w:r>
        <w:rPr>
          <w:rFonts w:ascii="Calibri"/>
          <w:spacing w:val="-4"/>
        </w:rPr>
        <w:t>and</w:t>
      </w:r>
      <w:r>
        <w:rPr>
          <w:rFonts w:ascii="Calibri"/>
          <w:spacing w:val="-8"/>
        </w:rPr>
        <w:t> </w:t>
      </w:r>
      <w:r>
        <w:rPr>
          <w:rFonts w:ascii="Calibri"/>
          <w:spacing w:val="-5"/>
        </w:rPr>
        <w:t>trade</w:t>
      </w:r>
      <w:r>
        <w:rPr>
          <w:rFonts w:ascii="Calibri"/>
          <w:spacing w:val="-8"/>
        </w:rPr>
        <w:t> </w:t>
      </w:r>
      <w:r>
        <w:rPr>
          <w:rFonts w:ascii="Calibri"/>
          <w:spacing w:val="-5"/>
        </w:rPr>
        <w:t>routes</w:t>
      </w:r>
      <w:r>
        <w:rPr>
          <w:rFonts w:ascii="Calibri"/>
          <w:spacing w:val="-8"/>
        </w:rPr>
        <w:t> </w:t>
      </w:r>
      <w:r>
        <w:rPr>
          <w:rFonts w:ascii="Calibri"/>
          <w:spacing w:val="-6"/>
        </w:rPr>
        <w:t>through</w:t>
      </w:r>
      <w:r>
        <w:rPr>
          <w:rFonts w:ascii="Calibri"/>
          <w:spacing w:val="-42"/>
        </w:rPr>
        <w:t> </w:t>
      </w:r>
      <w:r>
        <w:rPr>
          <w:rFonts w:ascii="Calibri"/>
          <w:spacing w:val="-42"/>
        </w:rPr>
      </w:r>
      <w:r>
        <w:rPr>
          <w:spacing w:val="-4"/>
        </w:rPr>
        <w:t>this </w:t>
      </w:r>
      <w:r>
        <w:rPr>
          <w:spacing w:val="-5"/>
        </w:rPr>
        <w:t>country </w:t>
      </w:r>
      <w:r>
        <w:rPr>
          <w:spacing w:val="-6"/>
        </w:rPr>
        <w:t>followed </w:t>
      </w:r>
      <w:r>
        <w:rPr>
          <w:spacing w:val="-4"/>
        </w:rPr>
        <w:t>the </w:t>
      </w:r>
      <w:r>
        <w:rPr>
          <w:spacing w:val="-6"/>
        </w:rPr>
        <w:t>freshwater </w:t>
      </w:r>
      <w:r>
        <w:rPr>
          <w:spacing w:val="-5"/>
        </w:rPr>
        <w:t>river </w:t>
      </w:r>
      <w:r>
        <w:rPr>
          <w:spacing w:val="-6"/>
        </w:rPr>
        <w:t>systems</w:t>
      </w:r>
      <w:r>
        <w:rPr>
          <w:spacing w:val="-14"/>
        </w:rPr>
        <w:t> </w:t>
      </w:r>
      <w:r>
        <w:rPr>
          <w:spacing w:val="-5"/>
        </w:rPr>
        <w:t>and</w:t>
      </w:r>
      <w:r>
        <w:rPr>
          <w:spacing w:val="-5"/>
        </w:rPr>
        <w:t> ridgelines,</w:t>
      </w:r>
      <w:r>
        <w:rPr>
          <w:spacing w:val="-8"/>
        </w:rPr>
        <w:t> </w:t>
      </w:r>
      <w:r>
        <w:rPr>
          <w:spacing w:val="-4"/>
        </w:rPr>
        <w:t>with</w:t>
      </w:r>
      <w:r>
        <w:rPr>
          <w:spacing w:val="-8"/>
        </w:rPr>
        <w:t> </w:t>
      </w:r>
      <w:r>
        <w:rPr>
          <w:spacing w:val="-5"/>
        </w:rPr>
        <w:t>others</w:t>
      </w:r>
      <w:r>
        <w:rPr>
          <w:spacing w:val="-8"/>
        </w:rPr>
        <w:t> </w:t>
      </w:r>
      <w:r>
        <w:rPr>
          <w:spacing w:val="-5"/>
        </w:rPr>
        <w:t>following</w:t>
      </w:r>
      <w:r>
        <w:rPr>
          <w:spacing w:val="-8"/>
        </w:rPr>
        <w:t> </w:t>
      </w:r>
      <w:r>
        <w:rPr>
          <w:spacing w:val="-5"/>
        </w:rPr>
        <w:t>what</w:t>
      </w:r>
      <w:r>
        <w:rPr>
          <w:spacing w:val="-8"/>
        </w:rPr>
        <w:t> </w:t>
      </w:r>
      <w:r>
        <w:rPr>
          <w:spacing w:val="-5"/>
        </w:rPr>
        <w:t>are</w:t>
      </w:r>
      <w:r>
        <w:rPr>
          <w:spacing w:val="-8"/>
        </w:rPr>
        <w:t> </w:t>
      </w:r>
      <w:r>
        <w:rPr>
          <w:spacing w:val="-4"/>
        </w:rPr>
        <w:t>now</w:t>
      </w:r>
      <w:r>
        <w:rPr>
          <w:spacing w:val="-8"/>
        </w:rPr>
        <w:t> </w:t>
      </w:r>
      <w:r>
        <w:rPr>
          <w:spacing w:val="-5"/>
        </w:rPr>
        <w:t>major</w:t>
      </w:r>
      <w:r>
        <w:rPr>
          <w:spacing w:val="-46"/>
        </w:rPr>
        <w:t> </w:t>
      </w:r>
      <w:r>
        <w:rPr>
          <w:spacing w:val="-46"/>
        </w:rPr>
      </w:r>
      <w:r>
        <w:rPr>
          <w:spacing w:val="-5"/>
        </w:rPr>
        <w:t>road networks, especially through </w:t>
      </w:r>
      <w:r>
        <w:rPr>
          <w:spacing w:val="-4"/>
        </w:rPr>
        <w:t>the high</w:t>
      </w:r>
      <w:r>
        <w:rPr>
          <w:spacing w:val="-16"/>
        </w:rPr>
        <w:t> </w:t>
      </w:r>
      <w:r>
        <w:rPr>
          <w:spacing w:val="-7"/>
        </w:rPr>
        <w:t>country.</w:t>
      </w:r>
    </w:p>
    <w:p>
      <w:pPr>
        <w:pStyle w:val="BodyText"/>
        <w:spacing w:line="264" w:lineRule="exact" w:before="0"/>
        <w:ind w:left="921" w:right="169"/>
        <w:jc w:val="left"/>
      </w:pPr>
      <w:r>
        <w:rPr>
          <w:spacing w:val="-4"/>
        </w:rPr>
        <w:t>The</w:t>
      </w:r>
      <w:r>
        <w:rPr>
          <w:spacing w:val="-7"/>
        </w:rPr>
        <w:t> </w:t>
      </w:r>
      <w:r>
        <w:rPr>
          <w:spacing w:val="-5"/>
        </w:rPr>
        <w:t>Princes</w:t>
      </w:r>
      <w:r>
        <w:rPr>
          <w:spacing w:val="-7"/>
        </w:rPr>
        <w:t> </w:t>
      </w:r>
      <w:r>
        <w:rPr>
          <w:spacing w:val="-6"/>
        </w:rPr>
        <w:t>Highway</w:t>
      </w:r>
      <w:r>
        <w:rPr>
          <w:spacing w:val="-7"/>
        </w:rPr>
        <w:t> </w:t>
      </w:r>
      <w:r>
        <w:rPr>
          <w:spacing w:val="-5"/>
        </w:rPr>
        <w:t>that</w:t>
      </w:r>
      <w:r>
        <w:rPr>
          <w:spacing w:val="-7"/>
        </w:rPr>
        <w:t> </w:t>
      </w:r>
      <w:r>
        <w:rPr>
          <w:spacing w:val="-4"/>
        </w:rPr>
        <w:t>runs</w:t>
      </w:r>
      <w:r>
        <w:rPr>
          <w:spacing w:val="-7"/>
        </w:rPr>
        <w:t> </w:t>
      </w:r>
      <w:r>
        <w:rPr>
          <w:spacing w:val="-5"/>
        </w:rPr>
        <w:t>through</w:t>
      </w:r>
      <w:r>
        <w:rPr>
          <w:spacing w:val="-7"/>
        </w:rPr>
        <w:t> </w:t>
      </w:r>
      <w:r>
        <w:rPr>
          <w:spacing w:val="-4"/>
        </w:rPr>
        <w:t>the</w:t>
      </w:r>
      <w:r>
        <w:rPr>
          <w:spacing w:val="-7"/>
        </w:rPr>
        <w:t> </w:t>
      </w:r>
      <w:r>
        <w:rPr>
          <w:spacing w:val="-6"/>
        </w:rPr>
        <w:t>Far</w:t>
      </w:r>
      <w:r>
        <w:rPr>
          <w:spacing w:val="-7"/>
        </w:rPr>
        <w:t> </w:t>
      </w:r>
      <w:r>
        <w:rPr>
          <w:spacing w:val="-5"/>
        </w:rPr>
        <w:t>East</w:t>
      </w:r>
      <w:r>
        <w:rPr>
          <w:spacing w:val="-45"/>
        </w:rPr>
        <w:t> </w:t>
      </w:r>
      <w:r>
        <w:rPr>
          <w:spacing w:val="-45"/>
        </w:rPr>
      </w:r>
      <w:r>
        <w:rPr>
          <w:spacing w:val="-4"/>
        </w:rPr>
        <w:t>and </w:t>
      </w:r>
      <w:r>
        <w:rPr>
          <w:spacing w:val="-5"/>
        </w:rPr>
        <w:t>into </w:t>
      </w:r>
      <w:r>
        <w:rPr>
          <w:spacing w:val="-4"/>
        </w:rPr>
        <w:t>the </w:t>
      </w:r>
      <w:r>
        <w:rPr>
          <w:spacing w:val="-5"/>
        </w:rPr>
        <w:t>rest </w:t>
      </w:r>
      <w:r>
        <w:rPr>
          <w:spacing w:val="-3"/>
        </w:rPr>
        <w:t>of </w:t>
      </w:r>
      <w:r>
        <w:rPr>
          <w:spacing w:val="-5"/>
        </w:rPr>
        <w:t>Gunaikurnai Country </w:t>
      </w:r>
      <w:r>
        <w:rPr>
          <w:spacing w:val="-6"/>
        </w:rPr>
        <w:t>follows</w:t>
      </w:r>
      <w:r>
        <w:rPr>
          <w:spacing w:val="-25"/>
        </w:rPr>
        <w:t> </w:t>
      </w:r>
      <w:r>
        <w:rPr>
          <w:spacing w:val="-5"/>
        </w:rPr>
        <w:t>our</w:t>
      </w:r>
      <w:r>
        <w:rPr>
          <w:spacing w:val="-5"/>
        </w:rPr>
        <w:t> songlines </w:t>
      </w:r>
      <w:r>
        <w:rPr/>
        <w:t>– </w:t>
      </w:r>
      <w:r>
        <w:rPr>
          <w:spacing w:val="-4"/>
        </w:rPr>
        <w:t>the </w:t>
      </w:r>
      <w:r>
        <w:rPr>
          <w:spacing w:val="-5"/>
        </w:rPr>
        <w:t>walking routes </w:t>
      </w:r>
      <w:r>
        <w:rPr>
          <w:spacing w:val="-3"/>
        </w:rPr>
        <w:t>of </w:t>
      </w:r>
      <w:r>
        <w:rPr>
          <w:spacing w:val="-4"/>
        </w:rPr>
        <w:t>our old</w:t>
      </w:r>
      <w:r>
        <w:rPr>
          <w:spacing w:val="-26"/>
        </w:rPr>
        <w:t> </w:t>
      </w:r>
      <w:r>
        <w:rPr>
          <w:spacing w:val="-5"/>
        </w:rPr>
        <w:t>people.</w:t>
      </w:r>
    </w:p>
    <w:p>
      <w:pPr>
        <w:pStyle w:val="BodyText"/>
        <w:spacing w:line="264" w:lineRule="exact"/>
        <w:ind w:left="921" w:right="169"/>
        <w:jc w:val="left"/>
        <w:rPr>
          <w:rFonts w:ascii="Calibri" w:hAnsi="Calibri" w:cs="Calibri" w:eastAsia="Calibri"/>
        </w:rPr>
      </w:pPr>
      <w:r>
        <w:rPr>
          <w:spacing w:val="-3"/>
        </w:rPr>
        <w:t>Along their </w:t>
      </w:r>
      <w:r>
        <w:rPr>
          <w:spacing w:val="-4"/>
        </w:rPr>
        <w:t>migrations, </w:t>
      </w:r>
      <w:r>
        <w:rPr/>
        <w:t>our </w:t>
      </w:r>
      <w:r>
        <w:rPr>
          <w:spacing w:val="-4"/>
        </w:rPr>
        <w:t>ancestors </w:t>
      </w:r>
      <w:r>
        <w:rPr>
          <w:spacing w:val="-3"/>
        </w:rPr>
        <w:t>would </w:t>
      </w:r>
      <w:r>
        <w:rPr>
          <w:spacing w:val="-4"/>
        </w:rPr>
        <w:t>camp</w:t>
      </w:r>
      <w:r>
        <w:rPr>
          <w:spacing w:val="-47"/>
        </w:rPr>
        <w:t> </w:t>
      </w:r>
      <w:r>
        <w:rPr>
          <w:spacing w:val="-47"/>
        </w:rPr>
      </w:r>
      <w:r>
        <w:rPr/>
        <w:t>on </w:t>
      </w:r>
      <w:r>
        <w:rPr>
          <w:spacing w:val="-3"/>
        </w:rPr>
        <w:t>river banks </w:t>
      </w:r>
      <w:r>
        <w:rPr/>
        <w:t>and </w:t>
      </w:r>
      <w:r>
        <w:rPr>
          <w:spacing w:val="-4"/>
        </w:rPr>
        <w:t>coasts </w:t>
      </w:r>
      <w:r>
        <w:rPr>
          <w:spacing w:val="-3"/>
        </w:rPr>
        <w:t>at places </w:t>
      </w:r>
      <w:r>
        <w:rPr>
          <w:spacing w:val="-4"/>
        </w:rPr>
        <w:t>like </w:t>
      </w:r>
      <w:r>
        <w:rPr>
          <w:spacing w:val="-3"/>
        </w:rPr>
        <w:t>Bemm</w:t>
      </w:r>
      <w:r>
        <w:rPr>
          <w:spacing w:val="-21"/>
        </w:rPr>
        <w:t> </w:t>
      </w:r>
      <w:r>
        <w:rPr>
          <w:spacing w:val="-6"/>
        </w:rPr>
        <w:t>River,</w:t>
      </w:r>
      <w:r>
        <w:rPr/>
        <w:t> </w:t>
      </w:r>
      <w:r>
        <w:rPr>
          <w:spacing w:val="-3"/>
        </w:rPr>
        <w:t>Cabbage</w:t>
      </w:r>
      <w:r>
        <w:rPr>
          <w:spacing w:val="-5"/>
        </w:rPr>
        <w:t> </w:t>
      </w:r>
      <w:r>
        <w:rPr>
          <w:spacing w:val="-7"/>
        </w:rPr>
        <w:t>Tree</w:t>
      </w:r>
      <w:r>
        <w:rPr>
          <w:spacing w:val="-5"/>
        </w:rPr>
        <w:t> </w:t>
      </w:r>
      <w:r>
        <w:rPr>
          <w:spacing w:val="-3"/>
        </w:rPr>
        <w:t>Creek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>
          <w:spacing w:val="-4"/>
        </w:rPr>
        <w:t>Pearl</w:t>
      </w:r>
      <w:r>
        <w:rPr>
          <w:spacing w:val="-5"/>
        </w:rPr>
        <w:t> </w:t>
      </w:r>
      <w:r>
        <w:rPr>
          <w:spacing w:val="-4"/>
        </w:rPr>
        <w:t>Point.</w:t>
      </w:r>
      <w:r>
        <w:rPr>
          <w:spacing w:val="-5"/>
        </w:rPr>
        <w:t> </w:t>
      </w:r>
      <w:r>
        <w:rPr>
          <w:spacing w:val="-3"/>
        </w:rPr>
        <w:t>They</w:t>
      </w:r>
      <w:r>
        <w:rPr>
          <w:spacing w:val="-5"/>
        </w:rPr>
        <w:t> </w:t>
      </w:r>
      <w:r>
        <w:rPr>
          <w:spacing w:val="-4"/>
        </w:rPr>
        <w:t>would</w:t>
      </w:r>
      <w:r>
        <w:rPr>
          <w:spacing w:val="-45"/>
        </w:rPr>
        <w:t> </w:t>
      </w:r>
      <w:r>
        <w:rPr>
          <w:spacing w:val="-45"/>
        </w:rPr>
      </w:r>
      <w:r>
        <w:rPr>
          <w:spacing w:val="-3"/>
        </w:rPr>
        <w:t>harvest abalone, mussels </w:t>
      </w:r>
      <w:r>
        <w:rPr/>
        <w:t>and </w:t>
      </w:r>
      <w:r>
        <w:rPr>
          <w:spacing w:val="-3"/>
        </w:rPr>
        <w:t>periwinkles, using</w:t>
      </w:r>
      <w:r>
        <w:rPr>
          <w:spacing w:val="-11"/>
        </w:rPr>
        <w:t> </w:t>
      </w:r>
      <w:r>
        <w:rPr>
          <w:spacing w:val="-4"/>
        </w:rPr>
        <w:t>tea</w:t>
      </w:r>
      <w:r>
        <w:rPr>
          <w:spacing w:val="-3"/>
        </w:rPr>
        <w:t> </w:t>
      </w:r>
      <w:r>
        <w:rPr>
          <w:rFonts w:ascii="Calibri"/>
          <w:spacing w:val="-3"/>
        </w:rPr>
        <w:t>tree bushes to </w:t>
      </w:r>
      <w:r>
        <w:rPr>
          <w:rFonts w:ascii="Calibri"/>
          <w:spacing w:val="-4"/>
        </w:rPr>
        <w:t>catch </w:t>
      </w:r>
      <w:r>
        <w:rPr>
          <w:rFonts w:ascii="Calibri"/>
          <w:spacing w:val="-3"/>
        </w:rPr>
        <w:t>shrimp </w:t>
      </w:r>
      <w:r>
        <w:rPr>
          <w:rFonts w:ascii="Calibri"/>
        </w:rPr>
        <w:t>and </w:t>
      </w:r>
      <w:r>
        <w:rPr>
          <w:rFonts w:ascii="Calibri"/>
          <w:spacing w:val="-4"/>
        </w:rPr>
        <w:t>travelling </w:t>
      </w:r>
      <w:r>
        <w:rPr>
          <w:rFonts w:ascii="Calibri"/>
        </w:rPr>
        <w:t>as </w:t>
      </w:r>
      <w:r>
        <w:rPr>
          <w:rFonts w:ascii="Calibri"/>
          <w:spacing w:val="-4"/>
        </w:rPr>
        <w:t>far</w:t>
      </w:r>
      <w:r>
        <w:rPr>
          <w:rFonts w:ascii="Calibri"/>
          <w:spacing w:val="-17"/>
        </w:rPr>
        <w:t> </w:t>
      </w:r>
      <w:r>
        <w:rPr>
          <w:rFonts w:ascii="Calibri"/>
          <w:spacing w:val="-3"/>
        </w:rPr>
        <w:t>as</w:t>
      </w:r>
      <w:r>
        <w:rPr>
          <w:rFonts w:ascii="Calibri"/>
        </w:rPr>
      </w:r>
    </w:p>
    <w:p>
      <w:pPr>
        <w:pStyle w:val="BodyText"/>
        <w:spacing w:line="264" w:lineRule="exact" w:before="0"/>
        <w:ind w:left="921" w:right="0"/>
        <w:jc w:val="left"/>
      </w:pPr>
      <w:r>
        <w:rPr>
          <w:spacing w:val="-3"/>
        </w:rPr>
        <w:t>five</w:t>
      </w:r>
      <w:r>
        <w:rPr>
          <w:spacing w:val="-6"/>
        </w:rPr>
        <w:t> </w:t>
      </w:r>
      <w:r>
        <w:rPr>
          <w:spacing w:val="-3"/>
        </w:rPr>
        <w:t>miles</w:t>
      </w:r>
      <w:r>
        <w:rPr>
          <w:spacing w:val="-6"/>
        </w:rPr>
        <w:t> </w:t>
      </w:r>
      <w:r>
        <w:rPr/>
        <w:t>out</w:t>
      </w:r>
      <w:r>
        <w:rPr>
          <w:spacing w:val="-6"/>
        </w:rPr>
        <w:t> </w:t>
      </w:r>
      <w:r>
        <w:rPr>
          <w:spacing w:val="-3"/>
        </w:rPr>
        <w:t>to</w:t>
      </w:r>
      <w:r>
        <w:rPr>
          <w:spacing w:val="-6"/>
        </w:rPr>
        <w:t> </w:t>
      </w:r>
      <w:r>
        <w:rPr/>
        <w:t>sea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>
          <w:spacing w:val="-3"/>
        </w:rPr>
        <w:t>bark</w:t>
      </w:r>
      <w:r>
        <w:rPr>
          <w:spacing w:val="-6"/>
        </w:rPr>
        <w:t> </w:t>
      </w:r>
      <w:r>
        <w:rPr>
          <w:spacing w:val="-3"/>
        </w:rPr>
        <w:t>canoes</w:t>
      </w:r>
      <w:r>
        <w:rPr>
          <w:spacing w:val="-6"/>
        </w:rPr>
        <w:t> </w:t>
      </w:r>
      <w:r>
        <w:rPr>
          <w:spacing w:val="-3"/>
        </w:rPr>
        <w:t>to</w:t>
      </w:r>
      <w:r>
        <w:rPr>
          <w:spacing w:val="-6"/>
        </w:rPr>
        <w:t> </w:t>
      </w:r>
      <w:r>
        <w:rPr>
          <w:spacing w:val="-3"/>
        </w:rPr>
        <w:t>access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3"/>
        </w:rPr>
        <w:t>best</w:t>
      </w:r>
      <w:r>
        <w:rPr/>
        <w:t> </w:t>
      </w:r>
      <w:r>
        <w:rPr>
          <w:spacing w:val="-3"/>
        </w:rPr>
        <w:t>fishing grounds. </w:t>
      </w:r>
      <w:r>
        <w:rPr/>
        <w:t>The </w:t>
      </w:r>
      <w:r>
        <w:rPr>
          <w:spacing w:val="-3"/>
        </w:rPr>
        <w:t>women would collect swan</w:t>
      </w:r>
      <w:r>
        <w:rPr>
          <w:spacing w:val="-18"/>
        </w:rPr>
        <w:t> </w:t>
      </w:r>
      <w:r>
        <w:rPr>
          <w:spacing w:val="-3"/>
        </w:rPr>
        <w:t>eggs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>
          <w:spacing w:val="-4"/>
        </w:rPr>
        <w:t>materials</w:t>
      </w:r>
      <w:r>
        <w:rPr>
          <w:spacing w:val="-5"/>
        </w:rPr>
        <w:t> </w:t>
      </w:r>
      <w:r>
        <w:rPr>
          <w:spacing w:val="-4"/>
        </w:rPr>
        <w:t>for</w:t>
      </w:r>
      <w:r>
        <w:rPr>
          <w:spacing w:val="-5"/>
        </w:rPr>
        <w:t> </w:t>
      </w:r>
      <w:r>
        <w:rPr>
          <w:spacing w:val="-3"/>
        </w:rPr>
        <w:t>medicine,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>
          <w:spacing w:val="-3"/>
        </w:rPr>
        <w:t>banksia</w:t>
      </w:r>
      <w:r>
        <w:rPr>
          <w:spacing w:val="-5"/>
        </w:rPr>
        <w:t> </w:t>
      </w:r>
      <w:r>
        <w:rPr>
          <w:spacing w:val="-3"/>
        </w:rPr>
        <w:t>pods</w:t>
      </w:r>
      <w:r>
        <w:rPr>
          <w:spacing w:val="-5"/>
        </w:rPr>
        <w:t> </w:t>
      </w:r>
      <w:r>
        <w:rPr>
          <w:spacing w:val="-4"/>
        </w:rPr>
        <w:t>would</w:t>
      </w:r>
      <w:r>
        <w:rPr>
          <w:spacing w:val="-47"/>
        </w:rPr>
        <w:t> </w:t>
      </w:r>
      <w:r>
        <w:rPr>
          <w:spacing w:val="-47"/>
        </w:rPr>
      </w:r>
      <w:r>
        <w:rPr/>
        <w:t>be </w:t>
      </w:r>
      <w:r>
        <w:rPr>
          <w:spacing w:val="-3"/>
        </w:rPr>
        <w:t>used to carry sacred fire from place to place.</w:t>
      </w:r>
      <w:r>
        <w:rPr>
          <w:spacing w:val="-13"/>
        </w:rPr>
        <w:t> </w:t>
      </w:r>
      <w:r>
        <w:rPr>
          <w:spacing w:val="-4"/>
        </w:rPr>
        <w:t>Many</w:t>
      </w:r>
      <w:r>
        <w:rPr/>
        <w:t> </w:t>
      </w:r>
      <w:r>
        <w:rPr>
          <w:spacing w:val="-3"/>
        </w:rPr>
        <w:t>areas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>
          <w:spacing w:val="-3"/>
        </w:rPr>
        <w:t>this</w:t>
      </w:r>
      <w:r>
        <w:rPr>
          <w:spacing w:val="-5"/>
        </w:rPr>
        <w:t> </w:t>
      </w:r>
      <w:r>
        <w:rPr>
          <w:spacing w:val="-3"/>
        </w:rPr>
        <w:t>region,</w:t>
      </w:r>
      <w:r>
        <w:rPr>
          <w:spacing w:val="-5"/>
        </w:rPr>
        <w:t> </w:t>
      </w:r>
      <w:r>
        <w:rPr>
          <w:spacing w:val="-3"/>
        </w:rPr>
        <w:t>such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>
          <w:spacing w:val="-3"/>
        </w:rPr>
        <w:t>Bullock</w:t>
      </w:r>
      <w:r>
        <w:rPr>
          <w:spacing w:val="-5"/>
        </w:rPr>
        <w:t> </w:t>
      </w:r>
      <w:r>
        <w:rPr>
          <w:spacing w:val="-3"/>
        </w:rPr>
        <w:t>Island,</w:t>
      </w:r>
      <w:r>
        <w:rPr>
          <w:spacing w:val="-5"/>
        </w:rPr>
        <w:t> </w:t>
      </w:r>
      <w:r>
        <w:rPr>
          <w:spacing w:val="-4"/>
        </w:rPr>
        <w:t>remain</w:t>
      </w:r>
      <w:r>
        <w:rPr>
          <w:spacing w:val="-45"/>
        </w:rPr>
        <w:t> </w:t>
      </w:r>
      <w:r>
        <w:rPr>
          <w:spacing w:val="-45"/>
        </w:rPr>
      </w:r>
      <w:r>
        <w:rPr>
          <w:spacing w:val="-3"/>
        </w:rPr>
        <w:t>popular places </w:t>
      </w:r>
      <w:r>
        <w:rPr>
          <w:spacing w:val="-4"/>
        </w:rPr>
        <w:t>for </w:t>
      </w:r>
      <w:r>
        <w:rPr/>
        <w:t>our </w:t>
      </w:r>
      <w:r>
        <w:rPr>
          <w:spacing w:val="-4"/>
        </w:rPr>
        <w:t>families </w:t>
      </w:r>
      <w:r>
        <w:rPr>
          <w:spacing w:val="-3"/>
        </w:rPr>
        <w:t>to</w:t>
      </w:r>
      <w:r>
        <w:rPr>
          <w:spacing w:val="-6"/>
        </w:rPr>
        <w:t> </w:t>
      </w:r>
      <w:r>
        <w:rPr>
          <w:spacing w:val="-3"/>
        </w:rPr>
        <w:t>visit.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  <w:r>
        <w:rPr/>
        <w:br w:type="column"/>
      </w:r>
      <w:r>
        <w:rPr>
          <w:rFonts w:ascii="Calibri"/>
          <w:sz w:val="22"/>
        </w:rPr>
      </w:r>
    </w:p>
    <w:p>
      <w:pPr>
        <w:spacing w:line="240" w:lineRule="auto" w:before="8"/>
        <w:rPr>
          <w:rFonts w:ascii="Calibri" w:hAnsi="Calibri" w:cs="Calibri" w:eastAsia="Calibri"/>
          <w:sz w:val="29"/>
          <w:szCs w:val="29"/>
        </w:rPr>
      </w:pPr>
    </w:p>
    <w:p>
      <w:pPr>
        <w:pStyle w:val="BodyText"/>
        <w:spacing w:line="264" w:lineRule="exact" w:before="0"/>
        <w:ind w:left="629" w:right="1105"/>
        <w:jc w:val="left"/>
      </w:pPr>
      <w:r>
        <w:rPr/>
        <w:t>The Far East area is rich with significant sites.</w:t>
      </w:r>
      <w:r>
        <w:rPr>
          <w:spacing w:val="-23"/>
        </w:rPr>
        <w:t> </w:t>
      </w:r>
      <w:r>
        <w:rPr/>
        <w:t>Cape</w:t>
      </w:r>
      <w:r>
        <w:rPr/>
        <w:t> Conran was very special place - a rich source</w:t>
      </w:r>
      <w:r>
        <w:rPr>
          <w:spacing w:val="-8"/>
        </w:rPr>
        <w:t> </w:t>
      </w:r>
      <w:r>
        <w:rPr/>
        <w:t>of</w:t>
      </w:r>
      <w:r>
        <w:rPr/>
        <w:t> food and a place where people would camp</w:t>
      </w:r>
      <w:r>
        <w:rPr>
          <w:spacing w:val="-10"/>
        </w:rPr>
        <w:t> </w:t>
      </w:r>
      <w:r>
        <w:rPr/>
        <w:t>for</w:t>
      </w:r>
      <w:r>
        <w:rPr/>
        <w:t> long periods. It has many middens and burial</w:t>
      </w:r>
      <w:r>
        <w:rPr>
          <w:spacing w:val="-6"/>
        </w:rPr>
        <w:t> </w:t>
      </w:r>
      <w:r>
        <w:rPr/>
        <w:t>sites,</w:t>
      </w:r>
      <w:r>
        <w:rPr/>
        <w:t> although not all have been recorded. The</w:t>
      </w:r>
      <w:r>
        <w:rPr>
          <w:spacing w:val="-9"/>
        </w:rPr>
        <w:t> </w:t>
      </w:r>
      <w:r>
        <w:rPr>
          <w:spacing w:val="-3"/>
        </w:rPr>
        <w:t>Yeerung</w:t>
      </w:r>
      <w:r>
        <w:rPr/>
        <w:t> River is named for the Gunaikurnai male</w:t>
      </w:r>
      <w:r>
        <w:rPr>
          <w:spacing w:val="-16"/>
        </w:rPr>
        <w:t> </w:t>
      </w:r>
      <w:r>
        <w:rPr/>
        <w:t>totem.</w:t>
      </w:r>
    </w:p>
    <w:p>
      <w:pPr>
        <w:pStyle w:val="BodyText"/>
        <w:spacing w:line="264" w:lineRule="exact" w:before="0"/>
        <w:ind w:left="629" w:right="1105"/>
        <w:jc w:val="left"/>
      </w:pPr>
      <w:r>
        <w:rPr/>
        <w:t>Marlo, at the mouth of the Snowy </w:t>
      </w:r>
      <w:r>
        <w:rPr>
          <w:spacing w:val="-4"/>
        </w:rPr>
        <w:t>River, </w:t>
      </w:r>
      <w:r>
        <w:rPr/>
        <w:t>was</w:t>
      </w:r>
      <w:r>
        <w:rPr>
          <w:spacing w:val="-2"/>
        </w:rPr>
        <w:t> </w:t>
      </w:r>
      <w:r>
        <w:rPr/>
        <w:t>an</w:t>
      </w:r>
      <w:r>
        <w:rPr/>
        <w:t> important source of ochre for our ceremonies</w:t>
      </w:r>
      <w:r>
        <w:rPr>
          <w:spacing w:val="-11"/>
        </w:rPr>
        <w:t> </w:t>
      </w:r>
      <w:r>
        <w:rPr/>
        <w:t>-</w:t>
      </w:r>
      <w:r>
        <w:rPr/>
        <w:t> </w:t>
      </w:r>
      <w:r>
        <w:rPr>
          <w:rFonts w:ascii="Calibri"/>
          <w:i/>
        </w:rPr>
        <w:t>Marloo </w:t>
      </w:r>
      <w:r>
        <w:rPr/>
        <w:t>means white </w:t>
      </w:r>
      <w:r>
        <w:rPr>
          <w:spacing w:val="-4"/>
        </w:rPr>
        <w:t>clay. </w:t>
      </w:r>
      <w:r>
        <w:rPr/>
        <w:t>The remote area</w:t>
      </w:r>
      <w:r>
        <w:rPr>
          <w:spacing w:val="-13"/>
        </w:rPr>
        <w:t> </w:t>
      </w:r>
      <w:r>
        <w:rPr/>
        <w:t>around</w:t>
      </w:r>
      <w:r>
        <w:rPr/>
        <w:t> Mueller River was a place for tribal</w:t>
      </w:r>
      <w:r>
        <w:rPr>
          <w:spacing w:val="-5"/>
        </w:rPr>
        <w:t> </w:t>
      </w:r>
      <w:r>
        <w:rPr/>
        <w:t>business,</w:t>
      </w:r>
      <w:r>
        <w:rPr/>
        <w:t> where people would be exiled in punishment</w:t>
      </w:r>
      <w:r>
        <w:rPr>
          <w:spacing w:val="-17"/>
        </w:rPr>
        <w:t> </w:t>
      </w:r>
      <w:r>
        <w:rPr/>
        <w:t>for</w:t>
      </w:r>
    </w:p>
    <w:p>
      <w:pPr>
        <w:pStyle w:val="BodyText"/>
        <w:spacing w:line="264" w:lineRule="exact" w:before="0"/>
        <w:ind w:left="629" w:right="966"/>
        <w:jc w:val="left"/>
      </w:pPr>
      <w:r>
        <w:rPr/>
        <w:t>breaking our customary laws. These places are</w:t>
      </w:r>
      <w:r>
        <w:rPr>
          <w:spacing w:val="-18"/>
        </w:rPr>
        <w:t> </w:t>
      </w:r>
      <w:r>
        <w:rPr/>
        <w:t>very</w:t>
      </w:r>
      <w:r>
        <w:rPr/>
        <w:t> important to</w:t>
      </w:r>
      <w:r>
        <w:rPr>
          <w:spacing w:val="-8"/>
        </w:rPr>
        <w:t> </w:t>
      </w:r>
      <w:r>
        <w:rPr/>
        <w:t>us.</w:t>
      </w:r>
    </w:p>
    <w:p>
      <w:pPr>
        <w:pStyle w:val="BodyText"/>
        <w:spacing w:line="264" w:lineRule="exact"/>
        <w:ind w:left="629" w:right="1105"/>
        <w:jc w:val="left"/>
      </w:pPr>
      <w:r>
        <w:rPr/>
        <w:t>After European settlement, our families</w:t>
      </w:r>
      <w:r>
        <w:rPr>
          <w:spacing w:val="-15"/>
        </w:rPr>
        <w:t> </w:t>
      </w:r>
      <w:r>
        <w:rPr/>
        <w:t>moved</w:t>
      </w:r>
      <w:r>
        <w:rPr/>
        <w:t> through these landscapes following available</w:t>
      </w:r>
      <w:r>
        <w:rPr>
          <w:spacing w:val="-22"/>
        </w:rPr>
        <w:t> </w:t>
      </w:r>
      <w:r>
        <w:rPr/>
        <w:t>work</w:t>
      </w:r>
    </w:p>
    <w:p>
      <w:pPr>
        <w:pStyle w:val="BodyText"/>
        <w:spacing w:line="264" w:lineRule="exact" w:before="0"/>
        <w:ind w:left="629" w:right="1105"/>
        <w:jc w:val="left"/>
      </w:pPr>
      <w:r>
        <w:rPr/>
        <w:t>– taking on seasonal jobs such as bean picking,</w:t>
      </w:r>
      <w:r>
        <w:rPr>
          <w:spacing w:val="-1"/>
        </w:rPr>
        <w:t> </w:t>
      </w:r>
      <w:r>
        <w:rPr/>
        <w:t>or</w:t>
      </w:r>
      <w:r>
        <w:rPr/>
        <w:t> more stable employment in the timber</w:t>
      </w:r>
      <w:r>
        <w:rPr>
          <w:spacing w:val="-31"/>
        </w:rPr>
        <w:t> </w:t>
      </w:r>
      <w:r>
        <w:rPr/>
        <w:t>industry.</w:t>
      </w:r>
    </w:p>
    <w:p>
      <w:pPr>
        <w:pStyle w:val="BodyText"/>
        <w:spacing w:line="266" w:lineRule="exact" w:before="1"/>
        <w:ind w:left="629" w:right="1105"/>
        <w:jc w:val="left"/>
      </w:pPr>
      <w:r>
        <w:rPr/>
        <w:t>They camped on the outskirts of timber</w:t>
      </w:r>
      <w:r>
        <w:rPr>
          <w:spacing w:val="-9"/>
        </w:rPr>
        <w:t> </w:t>
      </w:r>
      <w:r>
        <w:rPr/>
        <w:t>towns</w:t>
      </w:r>
    </w:p>
    <w:p>
      <w:pPr>
        <w:pStyle w:val="BodyText"/>
        <w:spacing w:line="235" w:lineRule="auto" w:before="2"/>
        <w:ind w:left="629" w:right="966"/>
        <w:jc w:val="left"/>
      </w:pPr>
      <w:r>
        <w:rPr/>
        <w:t>like Cann River and Club </w:t>
      </w:r>
      <w:r>
        <w:rPr>
          <w:spacing w:val="-4"/>
        </w:rPr>
        <w:t>Terrace. </w:t>
      </w:r>
      <w:r>
        <w:rPr/>
        <w:t>As the industries</w:t>
      </w:r>
      <w:r>
        <w:rPr/>
        <w:t> declined and work became scarce,</w:t>
      </w:r>
      <w:r>
        <w:rPr>
          <w:spacing w:val="-5"/>
        </w:rPr>
        <w:t> </w:t>
      </w:r>
      <w:r>
        <w:rPr/>
        <w:t>Gunaikurnai</w:t>
      </w:r>
      <w:r>
        <w:rPr/>
        <w:t> families moved back towards the bigger</w:t>
      </w:r>
      <w:r>
        <w:rPr>
          <w:spacing w:val="-10"/>
        </w:rPr>
        <w:t> </w:t>
      </w:r>
      <w:r>
        <w:rPr/>
        <w:t>towns,</w:t>
      </w:r>
      <w:r>
        <w:rPr/>
        <w:t> settling in places like Orbost and Newmerella.</w:t>
      </w:r>
      <w:r>
        <w:rPr>
          <w:spacing w:val="-26"/>
        </w:rPr>
        <w:t> </w:t>
      </w:r>
      <w:r>
        <w:rPr/>
        <w:t>These</w:t>
      </w:r>
      <w:r>
        <w:rPr/>
        <w:t> were important meeting places, where</w:t>
      </w:r>
      <w:r>
        <w:rPr>
          <w:spacing w:val="-6"/>
        </w:rPr>
        <w:t> </w:t>
      </w:r>
      <w:r>
        <w:rPr/>
        <w:t>people</w:t>
      </w:r>
      <w:r>
        <w:rPr/>
        <w:t> began to move into more permanent</w:t>
      </w:r>
      <w:r>
        <w:rPr>
          <w:spacing w:val="-23"/>
        </w:rPr>
        <w:t> </w:t>
      </w:r>
      <w:r>
        <w:rPr/>
        <w:t>housing.</w:t>
      </w:r>
    </w:p>
    <w:p>
      <w:pPr>
        <w:pStyle w:val="BodyText"/>
        <w:spacing w:line="264" w:lineRule="exact" w:before="108"/>
        <w:ind w:left="629" w:right="1105"/>
        <w:jc w:val="left"/>
      </w:pPr>
      <w:r>
        <w:rPr/>
        <w:pict>
          <v:shape style="position:absolute;margin-left:.85pt;margin-top:118.419403pt;width:203.15pt;height:95.85pt;mso-position-horizontal-relative:page;mso-position-vertical-relative:paragraph;z-index:-883000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36"/>
                      <w:szCs w:val="36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36"/>
                      <w:szCs w:val="36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34"/>
                      <w:szCs w:val="34"/>
                    </w:rPr>
                  </w:pPr>
                </w:p>
                <w:p>
                  <w:pPr>
                    <w:spacing w:before="0"/>
                    <w:ind w:left="306" w:right="0" w:firstLine="0"/>
                    <w:jc w:val="left"/>
                    <w:rPr>
                      <w:rFonts w:ascii="Calibri" w:hAnsi="Calibri" w:cs="Calibri" w:eastAsia="Calibri"/>
                      <w:sz w:val="36"/>
                      <w:szCs w:val="36"/>
                    </w:rPr>
                  </w:pPr>
                  <w:r>
                    <w:rPr>
                      <w:rFonts w:ascii="Calibri"/>
                      <w:color w:val="939598"/>
                      <w:spacing w:val="-54"/>
                      <w:sz w:val="36"/>
                    </w:rPr>
                    <w:t>5</w:t>
                  </w:r>
                  <w:r>
                    <w:rPr>
                      <w:rFonts w:ascii="Calibri"/>
                      <w:color w:val="939598"/>
                      <w:sz w:val="36"/>
                    </w:rPr>
                    <w:t>8</w:t>
                  </w:r>
                  <w:r>
                    <w:rPr>
                      <w:rFonts w:ascii="Calibri"/>
                      <w:sz w:val="3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/>
        </w:rPr>
        <w:t>The land and seascapes of the Far East</w:t>
      </w:r>
      <w:r>
        <w:rPr>
          <w:rFonts w:ascii="Calibri"/>
          <w:spacing w:val="-15"/>
        </w:rPr>
        <w:t> </w:t>
      </w:r>
      <w:r>
        <w:rPr>
          <w:rFonts w:ascii="Calibri"/>
        </w:rPr>
        <w:t>are</w:t>
      </w:r>
      <w:r>
        <w:rPr>
          <w:rFonts w:ascii="Calibri"/>
          <w:w w:val="99"/>
        </w:rPr>
        <w:t> </w:t>
      </w:r>
      <w:r>
        <w:rPr/>
        <w:t>significant for Gunaikurnai people, and</w:t>
      </w:r>
      <w:r>
        <w:rPr>
          <w:spacing w:val="-13"/>
        </w:rPr>
        <w:t> </w:t>
      </w:r>
      <w:r>
        <w:rPr/>
        <w:t>looking</w:t>
      </w:r>
      <w:r>
        <w:rPr/>
        <w:t> after them is an important part of meeting</w:t>
      </w:r>
      <w:r>
        <w:rPr>
          <w:spacing w:val="-18"/>
        </w:rPr>
        <w:t> </w:t>
      </w:r>
      <w:r>
        <w:rPr/>
        <w:t>our</w:t>
      </w:r>
      <w:r>
        <w:rPr/>
        <w:t> responsibilities as </w:t>
      </w:r>
      <w:r>
        <w:rPr>
          <w:spacing w:val="-3"/>
        </w:rPr>
        <w:t>caretakers </w:t>
      </w:r>
      <w:r>
        <w:rPr/>
        <w:t>of</w:t>
      </w:r>
      <w:r>
        <w:rPr>
          <w:spacing w:val="-10"/>
        </w:rPr>
        <w:t> </w:t>
      </w:r>
      <w:r>
        <w:rPr/>
        <w:t>Country.</w:t>
      </w:r>
    </w:p>
    <w:p>
      <w:pPr>
        <w:spacing w:after="0" w:line="264" w:lineRule="exact"/>
        <w:jc w:val="left"/>
        <w:sectPr>
          <w:type w:val="continuous"/>
          <w:pgSz w:w="11910" w:h="16840"/>
          <w:pgMar w:top="1180" w:bottom="280" w:left="0" w:right="0"/>
          <w:cols w:num="2" w:equalWidth="0">
            <w:col w:w="5604" w:space="40"/>
            <w:col w:w="6266"/>
          </w:cols>
        </w:sectPr>
      </w:pPr>
    </w:p>
    <w:p>
      <w:pPr>
        <w:spacing w:line="240" w:lineRule="auto" w:before="11"/>
        <w:rPr>
          <w:rFonts w:ascii="Calibri" w:hAnsi="Calibri" w:cs="Calibri" w:eastAsia="Calibri"/>
          <w:sz w:val="6"/>
          <w:szCs w:val="6"/>
        </w:rPr>
      </w:pPr>
    </w:p>
    <w:p>
      <w:pPr>
        <w:spacing w:line="1502" w:lineRule="exact"/>
        <w:ind w:left="1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position w:val="-29"/>
          <w:sz w:val="20"/>
          <w:szCs w:val="20"/>
        </w:rPr>
        <w:pict>
          <v:group style="width:576pt;height:75.150pt;mso-position-horizontal-relative:char;mso-position-vertical-relative:line" coordorigin="0,0" coordsize="11520,1503">
            <v:group style="position:absolute;left:5049;top:731;width:2;height:80" coordorigin="5049,731" coordsize="2,80">
              <v:shape style="position:absolute;left:5049;top:731;width:2;height:80" coordorigin="5049,731" coordsize="1,80" path="m5049,811l5049,731e" filled="false" stroked="true" strokeweight=".748pt" strokecolor="#939598">
                <v:path arrowok="t"/>
              </v:shape>
            </v:group>
            <v:group style="position:absolute;left:5009;top:731;width:2;height:80" coordorigin="5009,731" coordsize="2,80">
              <v:shape style="position:absolute;left:5009;top:731;width:2;height:80" coordorigin="5009,731" coordsize="0,80" path="m5009,811l5009,731e" filled="false" stroked="true" strokeweight=".748pt" strokecolor="#939598">
                <v:path arrowok="t"/>
              </v:shape>
            </v:group>
            <v:group style="position:absolute;left:4969;top:731;width:2;height:80" coordorigin="4969,731" coordsize="2,80">
              <v:shape style="position:absolute;left:4969;top:731;width:2;height:80" coordorigin="4969,731" coordsize="1,80" path="m4969,811l4969,731e" filled="false" stroked="true" strokeweight=".748pt" strokecolor="#939598">
                <v:path arrowok="t"/>
              </v:shape>
            </v:group>
            <v:group style="position:absolute;left:4929;top:731;width:2;height:80" coordorigin="4929,731" coordsize="2,80">
              <v:shape style="position:absolute;left:4929;top:731;width:2;height:80" coordorigin="4929,731" coordsize="0,80" path="m4929,811l4929,731e" filled="false" stroked="true" strokeweight=".748pt" strokecolor="#939598">
                <v:path arrowok="t"/>
              </v:shape>
            </v:group>
            <v:group style="position:absolute;left:4889;top:731;width:2;height:80" coordorigin="4889,731" coordsize="2,80">
              <v:shape style="position:absolute;left:4889;top:731;width:2;height:80" coordorigin="4889,731" coordsize="0,80" path="m4889,811l4889,731e" filled="false" stroked="true" strokeweight=".748pt" strokecolor="#939598">
                <v:path arrowok="t"/>
              </v:shape>
            </v:group>
            <v:group style="position:absolute;left:4849;top:731;width:2;height:80" coordorigin="4849,731" coordsize="2,80">
              <v:shape style="position:absolute;left:4849;top:731;width:2;height:80" coordorigin="4849,731" coordsize="0,80" path="m4849,811l4849,731e" filled="false" stroked="true" strokeweight=".748pt" strokecolor="#939598">
                <v:path arrowok="t"/>
              </v:shape>
            </v:group>
            <v:group style="position:absolute;left:4809;top:731;width:2;height:80" coordorigin="4809,731" coordsize="2,80">
              <v:shape style="position:absolute;left:4809;top:731;width:2;height:80" coordorigin="4809,731" coordsize="1,80" path="m4809,811l4809,731e" filled="false" stroked="true" strokeweight=".748pt" strokecolor="#939598">
                <v:path arrowok="t"/>
              </v:shape>
            </v:group>
            <v:group style="position:absolute;left:4769;top:731;width:2;height:80" coordorigin="4769,731" coordsize="2,80">
              <v:shape style="position:absolute;left:4769;top:731;width:2;height:80" coordorigin="4769,731" coordsize="0,80" path="m4769,811l4769,731e" filled="false" stroked="true" strokeweight=".748pt" strokecolor="#939598">
                <v:path arrowok="t"/>
              </v:shape>
            </v:group>
            <v:group style="position:absolute;left:4729;top:731;width:2;height:80" coordorigin="4729,731" coordsize="2,80">
              <v:shape style="position:absolute;left:4729;top:731;width:2;height:80" coordorigin="4729,731" coordsize="1,80" path="m4729,811l4729,731e" filled="false" stroked="true" strokeweight=".748pt" strokecolor="#939598">
                <v:path arrowok="t"/>
              </v:shape>
            </v:group>
            <v:group style="position:absolute;left:4689;top:731;width:2;height:80" coordorigin="4689,731" coordsize="2,80">
              <v:shape style="position:absolute;left:4689;top:731;width:2;height:80" coordorigin="4689,731" coordsize="0,80" path="m4689,811l4689,731e" filled="false" stroked="true" strokeweight=".748pt" strokecolor="#939598">
                <v:path arrowok="t"/>
              </v:shape>
            </v:group>
            <v:group style="position:absolute;left:4649;top:731;width:2;height:80" coordorigin="4649,731" coordsize="2,80">
              <v:shape style="position:absolute;left:4649;top:731;width:2;height:80" coordorigin="4649,731" coordsize="1,80" path="m4649,811l4649,731e" filled="false" stroked="true" strokeweight=".748pt" strokecolor="#939598">
                <v:path arrowok="t"/>
              </v:shape>
            </v:group>
            <v:group style="position:absolute;left:4609;top:731;width:2;height:80" coordorigin="4609,731" coordsize="2,80">
              <v:shape style="position:absolute;left:4609;top:731;width:2;height:80" coordorigin="4609,731" coordsize="0,80" path="m4609,811l4609,731e" filled="false" stroked="true" strokeweight=".748pt" strokecolor="#939598">
                <v:path arrowok="t"/>
              </v:shape>
            </v:group>
            <v:group style="position:absolute;left:4569;top:731;width:2;height:80" coordorigin="4569,731" coordsize="2,80">
              <v:shape style="position:absolute;left:4569;top:731;width:2;height:80" coordorigin="4569,731" coordsize="1,80" path="m4569,811l4569,731e" filled="false" stroked="true" strokeweight=".748pt" strokecolor="#939598">
                <v:path arrowok="t"/>
              </v:shape>
            </v:group>
            <v:group style="position:absolute;left:4529;top:731;width:2;height:80" coordorigin="4529,731" coordsize="2,80">
              <v:shape style="position:absolute;left:4529;top:731;width:2;height:80" coordorigin="4529,731" coordsize="1,80" path="m4529,811l4529,731e" filled="false" stroked="true" strokeweight=".748pt" strokecolor="#939598">
                <v:path arrowok="t"/>
              </v:shape>
            </v:group>
            <v:group style="position:absolute;left:4489;top:731;width:2;height:80" coordorigin="4489,731" coordsize="2,80">
              <v:shape style="position:absolute;left:4489;top:731;width:2;height:80" coordorigin="4489,731" coordsize="0,80" path="m4489,811l4489,731e" filled="false" stroked="true" strokeweight=".748pt" strokecolor="#939598">
                <v:path arrowok="t"/>
              </v:shape>
            </v:group>
            <v:group style="position:absolute;left:4449;top:731;width:2;height:80" coordorigin="4449,731" coordsize="2,80">
              <v:shape style="position:absolute;left:4449;top:731;width:2;height:80" coordorigin="4449,731" coordsize="1,80" path="m4449,811l4449,731e" filled="false" stroked="true" strokeweight=".748pt" strokecolor="#939598">
                <v:path arrowok="t"/>
              </v:shape>
            </v:group>
            <v:group style="position:absolute;left:4409;top:731;width:2;height:80" coordorigin="4409,731" coordsize="2,80">
              <v:shape style="position:absolute;left:4409;top:731;width:2;height:80" coordorigin="4409,731" coordsize="0,80" path="m4409,811l4409,731e" filled="false" stroked="true" strokeweight=".748pt" strokecolor="#939598">
                <v:path arrowok="t"/>
              </v:shape>
            </v:group>
            <v:group style="position:absolute;left:4369;top:731;width:2;height:80" coordorigin="4369,731" coordsize="2,80">
              <v:shape style="position:absolute;left:4369;top:731;width:2;height:80" coordorigin="4369,731" coordsize="0,80" path="m4369,811l4369,731e" filled="false" stroked="true" strokeweight=".748pt" strokecolor="#939598">
                <v:path arrowok="t"/>
              </v:shape>
            </v:group>
            <v:group style="position:absolute;left:4329;top:731;width:2;height:80" coordorigin="4329,731" coordsize="2,80">
              <v:shape style="position:absolute;left:4329;top:731;width:2;height:80" coordorigin="4329,731" coordsize="0,80" path="m4329,811l4329,731e" filled="false" stroked="true" strokeweight=".748pt" strokecolor="#939598">
                <v:path arrowok="t"/>
              </v:shape>
            </v:group>
            <v:group style="position:absolute;left:4289;top:731;width:2;height:80" coordorigin="4289,731" coordsize="2,80">
              <v:shape style="position:absolute;left:4289;top:731;width:2;height:80" coordorigin="4289,731" coordsize="1,80" path="m4289,811l4289,731e" filled="false" stroked="true" strokeweight=".748pt" strokecolor="#939598">
                <v:path arrowok="t"/>
              </v:shape>
            </v:group>
            <v:group style="position:absolute;left:4249;top:731;width:2;height:80" coordorigin="4249,731" coordsize="2,80">
              <v:shape style="position:absolute;left:4249;top:731;width:2;height:80" coordorigin="4249,731" coordsize="0,80" path="m4249,811l4249,731e" filled="false" stroked="true" strokeweight=".748pt" strokecolor="#939598">
                <v:path arrowok="t"/>
              </v:shape>
            </v:group>
            <v:group style="position:absolute;left:4209;top:731;width:2;height:80" coordorigin="4209,731" coordsize="2,80">
              <v:shape style="position:absolute;left:4209;top:731;width:2;height:80" coordorigin="4209,731" coordsize="1,80" path="m4209,811l4209,731e" filled="false" stroked="true" strokeweight=".748pt" strokecolor="#939598">
                <v:path arrowok="t"/>
              </v:shape>
            </v:group>
            <v:group style="position:absolute;left:4169;top:731;width:2;height:80" coordorigin="4169,731" coordsize="2,80">
              <v:shape style="position:absolute;left:4169;top:731;width:2;height:80" coordorigin="4169,731" coordsize="0,80" path="m4169,811l4169,731e" filled="false" stroked="true" strokeweight=".748pt" strokecolor="#939598">
                <v:path arrowok="t"/>
              </v:shape>
            </v:group>
            <v:group style="position:absolute;left:4129;top:731;width:2;height:80" coordorigin="4129,731" coordsize="2,80">
              <v:shape style="position:absolute;left:4129;top:731;width:2;height:80" coordorigin="4129,731" coordsize="1,80" path="m4129,811l4129,731e" filled="false" stroked="true" strokeweight=".748pt" strokecolor="#939598">
                <v:path arrowok="t"/>
              </v:shape>
            </v:group>
            <v:group style="position:absolute;left:4089;top:731;width:2;height:80" coordorigin="4089,731" coordsize="2,80">
              <v:shape style="position:absolute;left:4089;top:731;width:2;height:80" coordorigin="4089,731" coordsize="0,80" path="m4089,811l4089,731e" filled="false" stroked="true" strokeweight=".748pt" strokecolor="#939598">
                <v:path arrowok="t"/>
              </v:shape>
            </v:group>
            <v:group style="position:absolute;left:4049;top:731;width:2;height:80" coordorigin="4049,731" coordsize="2,80">
              <v:shape style="position:absolute;left:4049;top:731;width:2;height:80" coordorigin="4049,731" coordsize="1,80" path="m4049,811l4049,731e" filled="false" stroked="true" strokeweight=".748pt" strokecolor="#939598">
                <v:path arrowok="t"/>
              </v:shape>
            </v:group>
            <v:group style="position:absolute;left:4009;top:731;width:2;height:80" coordorigin="4009,731" coordsize="2,80">
              <v:shape style="position:absolute;left:4009;top:731;width:2;height:80" coordorigin="4009,731" coordsize="0,80" path="m4009,811l4009,731e" filled="false" stroked="true" strokeweight=".748pt" strokecolor="#939598">
                <v:path arrowok="t"/>
              </v:shape>
            </v:group>
            <v:group style="position:absolute;left:3969;top:731;width:2;height:80" coordorigin="3969,731" coordsize="2,80">
              <v:shape style="position:absolute;left:3969;top:731;width:2;height:80" coordorigin="3969,731" coordsize="0,80" path="m3969,811l3969,731e" filled="false" stroked="true" strokeweight=".748pt" strokecolor="#939598">
                <v:path arrowok="t"/>
              </v:shape>
            </v:group>
            <v:group style="position:absolute;left:3929;top:731;width:2;height:80" coordorigin="3929,731" coordsize="2,80">
              <v:shape style="position:absolute;left:3929;top:731;width:2;height:80" coordorigin="3929,731" coordsize="1,80" path="m3929,811l3929,731e" filled="false" stroked="true" strokeweight=".748pt" strokecolor="#939598">
                <v:path arrowok="t"/>
              </v:shape>
            </v:group>
            <v:group style="position:absolute;left:3889;top:732;width:2;height:80" coordorigin="3889,732" coordsize="2,80">
              <v:shape style="position:absolute;left:3889;top:732;width:2;height:80" coordorigin="3889,732" coordsize="0,80" path="m3889,812l3889,732e" filled="false" stroked="true" strokeweight=".748pt" strokecolor="#939598">
                <v:path arrowok="t"/>
              </v:shape>
            </v:group>
            <v:group style="position:absolute;left:3849;top:732;width:2;height:80" coordorigin="3849,732" coordsize="2,80">
              <v:shape style="position:absolute;left:3849;top:732;width:2;height:80" coordorigin="3849,732" coordsize="1,80" path="m3849,812l3849,732e" filled="false" stroked="true" strokeweight=".748pt" strokecolor="#939598">
                <v:path arrowok="t"/>
              </v:shape>
            </v:group>
            <v:group style="position:absolute;left:3809;top:732;width:2;height:80" coordorigin="3809,732" coordsize="2,80">
              <v:shape style="position:absolute;left:3809;top:732;width:2;height:80" coordorigin="3809,732" coordsize="0,80" path="m3809,812l3809,732e" filled="false" stroked="true" strokeweight=".748pt" strokecolor="#939598">
                <v:path arrowok="t"/>
              </v:shape>
            </v:group>
            <v:group style="position:absolute;left:3768;top:732;width:2;height:80" coordorigin="3768,732" coordsize="2,80">
              <v:shape style="position:absolute;left:3768;top:732;width:2;height:80" coordorigin="3768,732" coordsize="1,80" path="m3768,812l3768,732e" filled="false" stroked="true" strokeweight=".748pt" strokecolor="#939598">
                <v:path arrowok="t"/>
              </v:shape>
            </v:group>
            <v:group style="position:absolute;left:3728;top:732;width:2;height:80" coordorigin="3728,732" coordsize="2,80">
              <v:shape style="position:absolute;left:3728;top:732;width:2;height:80" coordorigin="3728,732" coordsize="0,80" path="m3728,812l3728,732e" filled="false" stroked="true" strokeweight=".748pt" strokecolor="#939598">
                <v:path arrowok="t"/>
              </v:shape>
            </v:group>
            <v:group style="position:absolute;left:3688;top:732;width:2;height:80" coordorigin="3688,732" coordsize="2,80">
              <v:shape style="position:absolute;left:3688;top:732;width:2;height:80" coordorigin="3688,732" coordsize="1,80" path="m3688,812l3688,732e" filled="false" stroked="true" strokeweight=".748pt" strokecolor="#939598">
                <v:path arrowok="t"/>
              </v:shape>
            </v:group>
            <v:group style="position:absolute;left:3648;top:732;width:2;height:80" coordorigin="3648,732" coordsize="2,80">
              <v:shape style="position:absolute;left:3648;top:732;width:2;height:80" coordorigin="3648,732" coordsize="0,80" path="m3648,812l3648,732e" filled="false" stroked="true" strokeweight=".748pt" strokecolor="#939598">
                <v:path arrowok="t"/>
              </v:shape>
            </v:group>
            <v:group style="position:absolute;left:3608;top:732;width:2;height:80" coordorigin="3608,732" coordsize="2,80">
              <v:shape style="position:absolute;left:3608;top:732;width:2;height:80" coordorigin="3608,732" coordsize="0,80" path="m3608,812l3608,732e" filled="false" stroked="true" strokeweight=".748pt" strokecolor="#939598">
                <v:path arrowok="t"/>
              </v:shape>
            </v:group>
            <v:group style="position:absolute;left:3568;top:732;width:2;height:80" coordorigin="3568,732" coordsize="2,80">
              <v:shape style="position:absolute;left:3568;top:732;width:2;height:80" coordorigin="3568,732" coordsize="0,80" path="m3568,812l3568,732e" filled="false" stroked="true" strokeweight=".748pt" strokecolor="#939598">
                <v:path arrowok="t"/>
              </v:shape>
            </v:group>
            <v:group style="position:absolute;left:3528;top:732;width:2;height:80" coordorigin="3528,732" coordsize="2,80">
              <v:shape style="position:absolute;left:3528;top:732;width:2;height:80" coordorigin="3528,732" coordsize="1,80" path="m3528,812l3528,732e" filled="false" stroked="true" strokeweight=".748pt" strokecolor="#939598">
                <v:path arrowok="t"/>
              </v:shape>
            </v:group>
            <v:group style="position:absolute;left:3488;top:732;width:2;height:80" coordorigin="3488,732" coordsize="2,80">
              <v:shape style="position:absolute;left:3488;top:732;width:2;height:80" coordorigin="3488,732" coordsize="0,80" path="m3488,812l3488,732e" filled="false" stroked="true" strokeweight=".748pt" strokecolor="#939598">
                <v:path arrowok="t"/>
              </v:shape>
            </v:group>
            <v:group style="position:absolute;left:3448;top:732;width:2;height:80" coordorigin="3448,732" coordsize="2,80">
              <v:shape style="position:absolute;left:3448;top:732;width:2;height:80" coordorigin="3448,732" coordsize="0,80" path="m3448,812l3448,732e" filled="false" stroked="true" strokeweight=".748pt" strokecolor="#939598">
                <v:path arrowok="t"/>
              </v:shape>
            </v:group>
            <v:group style="position:absolute;left:3408;top:732;width:2;height:80" coordorigin="3408,732" coordsize="2,80">
              <v:shape style="position:absolute;left:3408;top:732;width:2;height:80" coordorigin="3408,732" coordsize="1,80" path="m3408,812l3408,732e" filled="false" stroked="true" strokeweight=".748pt" strokecolor="#939598">
                <v:path arrowok="t"/>
              </v:shape>
            </v:group>
            <v:group style="position:absolute;left:3368;top:732;width:2;height:80" coordorigin="3368,732" coordsize="2,80">
              <v:shape style="position:absolute;left:3368;top:732;width:2;height:80" coordorigin="3368,732" coordsize="0,80" path="m3368,812l3368,732e" filled="false" stroked="true" strokeweight=".748pt" strokecolor="#939598">
                <v:path arrowok="t"/>
              </v:shape>
            </v:group>
            <v:group style="position:absolute;left:3328;top:732;width:2;height:80" coordorigin="3328,732" coordsize="2,80">
              <v:shape style="position:absolute;left:3328;top:732;width:2;height:80" coordorigin="3328,732" coordsize="1,80" path="m3328,812l3328,732e" filled="false" stroked="true" strokeweight=".748pt" strokecolor="#939598">
                <v:path arrowok="t"/>
              </v:shape>
            </v:group>
            <v:group style="position:absolute;left:3288;top:732;width:2;height:80" coordorigin="3288,732" coordsize="2,80">
              <v:shape style="position:absolute;left:3288;top:732;width:2;height:80" coordorigin="3288,732" coordsize="0,80" path="m3288,812l3288,732e" filled="false" stroked="true" strokeweight=".748pt" strokecolor="#939598">
                <v:path arrowok="t"/>
              </v:shape>
            </v:group>
            <v:group style="position:absolute;left:3248;top:732;width:2;height:80" coordorigin="3248,732" coordsize="2,80">
              <v:shape style="position:absolute;left:3248;top:732;width:2;height:80" coordorigin="3248,732" coordsize="1,80" path="m3248,812l3248,732e" filled="false" stroked="true" strokeweight=".748pt" strokecolor="#939598">
                <v:path arrowok="t"/>
              </v:shape>
            </v:group>
            <v:group style="position:absolute;left:3208;top:732;width:2;height:80" coordorigin="3208,732" coordsize="2,80">
              <v:shape style="position:absolute;left:3208;top:732;width:2;height:80" coordorigin="3208,732" coordsize="0,80" path="m3208,812l3208,732e" filled="false" stroked="true" strokeweight=".748pt" strokecolor="#939598">
                <v:path arrowok="t"/>
              </v:shape>
            </v:group>
            <v:group style="position:absolute;left:3168;top:732;width:2;height:80" coordorigin="3168,732" coordsize="2,80">
              <v:shape style="position:absolute;left:3168;top:732;width:2;height:80" coordorigin="3168,732" coordsize="1,80" path="m3168,812l3168,732e" filled="false" stroked="true" strokeweight=".748pt" strokecolor="#939598">
                <v:path arrowok="t"/>
              </v:shape>
            </v:group>
            <v:group style="position:absolute;left:3128;top:732;width:2;height:80" coordorigin="3128,732" coordsize="2,80">
              <v:shape style="position:absolute;left:3128;top:732;width:2;height:80" coordorigin="3128,732" coordsize="0,80" path="m3128,812l3128,732e" filled="false" stroked="true" strokeweight=".748pt" strokecolor="#939598">
                <v:path arrowok="t"/>
              </v:shape>
            </v:group>
            <v:group style="position:absolute;left:3088;top:732;width:2;height:80" coordorigin="3088,732" coordsize="2,80">
              <v:shape style="position:absolute;left:3088;top:732;width:2;height:80" coordorigin="3088,732" coordsize="0,80" path="m3088,812l3088,732e" filled="false" stroked="true" strokeweight=".748pt" strokecolor="#939598">
                <v:path arrowok="t"/>
              </v:shape>
            </v:group>
            <v:group style="position:absolute;left:3048;top:732;width:2;height:80" coordorigin="3048,732" coordsize="2,80">
              <v:shape style="position:absolute;left:3048;top:732;width:2;height:80" coordorigin="3048,732" coordsize="0,80" path="m3048,812l3048,732e" filled="false" stroked="true" strokeweight=".748pt" strokecolor="#939598">
                <v:path arrowok="t"/>
              </v:shape>
            </v:group>
            <v:group style="position:absolute;left:3008;top:732;width:2;height:80" coordorigin="3008,732" coordsize="2,80">
              <v:shape style="position:absolute;left:3008;top:732;width:2;height:80" coordorigin="3008,732" coordsize="1,80" path="m3008,812l3008,732e" filled="false" stroked="true" strokeweight=".748pt" strokecolor="#939598">
                <v:path arrowok="t"/>
              </v:shape>
            </v:group>
            <v:group style="position:absolute;left:2968;top:732;width:2;height:80" coordorigin="2968,732" coordsize="2,80">
              <v:shape style="position:absolute;left:2968;top:732;width:2;height:80" coordorigin="2968,732" coordsize="0,80" path="m2968,812l2968,732e" filled="false" stroked="true" strokeweight=".748pt" strokecolor="#939598">
                <v:path arrowok="t"/>
              </v:shape>
            </v:group>
            <v:group style="position:absolute;left:2928;top:732;width:2;height:80" coordorigin="2928,732" coordsize="2,80">
              <v:shape style="position:absolute;left:2928;top:732;width:2;height:80" coordorigin="2928,732" coordsize="0,80" path="m2928,812l2928,732e" filled="false" stroked="true" strokeweight=".748pt" strokecolor="#939598">
                <v:path arrowok="t"/>
              </v:shape>
            </v:group>
            <v:group style="position:absolute;left:2888;top:732;width:2;height:80" coordorigin="2888,732" coordsize="2,80">
              <v:shape style="position:absolute;left:2888;top:732;width:2;height:80" coordorigin="2888,732" coordsize="1,80" path="m2888,812l2888,732e" filled="false" stroked="true" strokeweight=".748pt" strokecolor="#939598">
                <v:path arrowok="t"/>
              </v:shape>
            </v:group>
            <v:group style="position:absolute;left:2848;top:732;width:2;height:80" coordorigin="2848,732" coordsize="2,80">
              <v:shape style="position:absolute;left:2848;top:732;width:2;height:80" coordorigin="2848,732" coordsize="0,80" path="m2848,812l2848,732e" filled="false" stroked="true" strokeweight=".748pt" strokecolor="#939598">
                <v:path arrowok="t"/>
              </v:shape>
            </v:group>
            <v:group style="position:absolute;left:2808;top:732;width:2;height:80" coordorigin="2808,732" coordsize="2,80">
              <v:shape style="position:absolute;left:2808;top:732;width:2;height:80" coordorigin="2808,732" coordsize="1,80" path="m2808,812l2808,732e" filled="false" stroked="true" strokeweight=".748pt" strokecolor="#939598">
                <v:path arrowok="t"/>
              </v:shape>
            </v:group>
            <v:group style="position:absolute;left:2768;top:732;width:2;height:80" coordorigin="2768,732" coordsize="2,80">
              <v:shape style="position:absolute;left:2768;top:732;width:2;height:80" coordorigin="2768,732" coordsize="0,80" path="m2768,812l2768,732e" filled="false" stroked="true" strokeweight=".748pt" strokecolor="#939598">
                <v:path arrowok="t"/>
              </v:shape>
            </v:group>
            <v:group style="position:absolute;left:2728;top:732;width:2;height:80" coordorigin="2728,732" coordsize="2,80">
              <v:shape style="position:absolute;left:2728;top:732;width:2;height:80" coordorigin="2728,732" coordsize="0,80" path="m2728,812l2728,732e" filled="false" stroked="true" strokeweight=".748pt" strokecolor="#939598">
                <v:path arrowok="t"/>
              </v:shape>
            </v:group>
            <v:group style="position:absolute;left:2688;top:732;width:2;height:80" coordorigin="2688,732" coordsize="2,80">
              <v:shape style="position:absolute;left:2688;top:732;width:2;height:80" coordorigin="2688,732" coordsize="0,80" path="m2688,812l2688,732e" filled="false" stroked="true" strokeweight=".748pt" strokecolor="#939598">
                <v:path arrowok="t"/>
              </v:shape>
            </v:group>
            <v:group style="position:absolute;left:2648;top:732;width:2;height:80" coordorigin="2648,732" coordsize="2,80">
              <v:shape style="position:absolute;left:2648;top:732;width:2;height:80" coordorigin="2648,732" coordsize="1,80" path="m2648,812l2648,732e" filled="false" stroked="true" strokeweight=".748pt" strokecolor="#939598">
                <v:path arrowok="t"/>
              </v:shape>
            </v:group>
            <v:group style="position:absolute;left:2608;top:732;width:2;height:80" coordorigin="2608,732" coordsize="2,80">
              <v:shape style="position:absolute;left:2608;top:732;width:2;height:80" coordorigin="2608,732" coordsize="0,80" path="m2608,812l2608,732e" filled="false" stroked="true" strokeweight=".748pt" strokecolor="#939598">
                <v:path arrowok="t"/>
              </v:shape>
            </v:group>
            <v:group style="position:absolute;left:2568;top:732;width:2;height:80" coordorigin="2568,732" coordsize="2,80">
              <v:shape style="position:absolute;left:2568;top:732;width:2;height:80" coordorigin="2568,732" coordsize="0,80" path="m2568,812l2568,732e" filled="false" stroked="true" strokeweight=".748pt" strokecolor="#939598">
                <v:path arrowok="t"/>
              </v:shape>
            </v:group>
            <v:group style="position:absolute;left:2528;top:732;width:2;height:80" coordorigin="2528,732" coordsize="2,80">
              <v:shape style="position:absolute;left:2528;top:732;width:2;height:80" coordorigin="2528,732" coordsize="0,80" path="m2528,812l2528,732e" filled="false" stroked="true" strokeweight=".748pt" strokecolor="#939598">
                <v:path arrowok="t"/>
              </v:shape>
            </v:group>
            <v:group style="position:absolute;left:2488;top:732;width:2;height:80" coordorigin="2488,732" coordsize="2,80">
              <v:shape style="position:absolute;left:2488;top:732;width:2;height:80" coordorigin="2488,732" coordsize="1,80" path="m2488,812l2488,732e" filled="false" stroked="true" strokeweight=".748pt" strokecolor="#939598">
                <v:path arrowok="t"/>
              </v:shape>
            </v:group>
            <v:group style="position:absolute;left:2448;top:732;width:2;height:80" coordorigin="2448,732" coordsize="2,80">
              <v:shape style="position:absolute;left:2448;top:732;width:2;height:80" coordorigin="2448,732" coordsize="0,80" path="m2448,812l2448,732e" filled="false" stroked="true" strokeweight=".748pt" strokecolor="#939598">
                <v:path arrowok="t"/>
              </v:shape>
            </v:group>
            <v:group style="position:absolute;left:2408;top:732;width:2;height:80" coordorigin="2408,732" coordsize="2,80">
              <v:shape style="position:absolute;left:2408;top:732;width:2;height:80" coordorigin="2408,732" coordsize="1,80" path="m2408,812l2408,732e" filled="false" stroked="true" strokeweight=".748pt" strokecolor="#939598">
                <v:path arrowok="t"/>
              </v:shape>
            </v:group>
            <v:group style="position:absolute;left:2368;top:732;width:2;height:80" coordorigin="2368,732" coordsize="2,80">
              <v:shape style="position:absolute;left:2368;top:732;width:2;height:80" coordorigin="2368,732" coordsize="1,80" path="m2368,812l2368,732e" filled="false" stroked="true" strokeweight=".748pt" strokecolor="#939598">
                <v:path arrowok="t"/>
              </v:shape>
            </v:group>
            <v:group style="position:absolute;left:2328;top:732;width:2;height:80" coordorigin="2328,732" coordsize="2,80">
              <v:shape style="position:absolute;left:2328;top:732;width:2;height:80" coordorigin="2328,732" coordsize="0,80" path="m2328,812l2328,732e" filled="false" stroked="true" strokeweight=".748pt" strokecolor="#939598">
                <v:path arrowok="t"/>
              </v:shape>
            </v:group>
            <v:group style="position:absolute;left:2288;top:732;width:2;height:80" coordorigin="2288,732" coordsize="2,80">
              <v:shape style="position:absolute;left:2288;top:732;width:2;height:80" coordorigin="2288,732" coordsize="1,80" path="m2288,812l2288,732e" filled="false" stroked="true" strokeweight=".748pt" strokecolor="#939598">
                <v:path arrowok="t"/>
              </v:shape>
            </v:group>
            <v:group style="position:absolute;left:2248;top:732;width:2;height:80" coordorigin="2248,732" coordsize="2,80">
              <v:shape style="position:absolute;left:2248;top:732;width:2;height:80" coordorigin="2248,732" coordsize="0,80" path="m2248,812l2248,732e" filled="false" stroked="true" strokeweight=".748pt" strokecolor="#939598">
                <v:path arrowok="t"/>
              </v:shape>
            </v:group>
            <v:group style="position:absolute;left:2208;top:732;width:2;height:80" coordorigin="2208,732" coordsize="2,80">
              <v:shape style="position:absolute;left:2208;top:732;width:2;height:80" coordorigin="2208,732" coordsize="0,80" path="m2208,812l2208,732e" filled="false" stroked="true" strokeweight=".748pt" strokecolor="#939598">
                <v:path arrowok="t"/>
              </v:shape>
            </v:group>
            <v:group style="position:absolute;left:2168;top:732;width:2;height:80" coordorigin="2168,732" coordsize="2,80">
              <v:shape style="position:absolute;left:2168;top:732;width:2;height:80" coordorigin="2168,732" coordsize="0,80" path="m2168,812l2168,732e" filled="false" stroked="true" strokeweight=".748pt" strokecolor="#939598">
                <v:path arrowok="t"/>
              </v:shape>
            </v:group>
            <v:group style="position:absolute;left:2128;top:732;width:2;height:80" coordorigin="2128,732" coordsize="2,80">
              <v:shape style="position:absolute;left:2128;top:732;width:2;height:80" coordorigin="2128,732" coordsize="1,80" path="m2128,812l2128,732e" filled="false" stroked="true" strokeweight=".748pt" strokecolor="#939598">
                <v:path arrowok="t"/>
              </v:shape>
            </v:group>
            <v:group style="position:absolute;left:2088;top:732;width:2;height:80" coordorigin="2088,732" coordsize="2,80">
              <v:shape style="position:absolute;left:2088;top:732;width:2;height:80" coordorigin="2088,732" coordsize="0,80" path="m2088,812l2088,732e" filled="false" stroked="true" strokeweight=".748pt" strokecolor="#939598">
                <v:path arrowok="t"/>
              </v:shape>
            </v:group>
            <v:group style="position:absolute;left:2048;top:732;width:2;height:80" coordorigin="2048,732" coordsize="2,80">
              <v:shape style="position:absolute;left:2048;top:732;width:2;height:80" coordorigin="2048,732" coordsize="1,80" path="m2048,812l2048,732e" filled="false" stroked="true" strokeweight=".748pt" strokecolor="#939598">
                <v:path arrowok="t"/>
              </v:shape>
            </v:group>
            <v:group style="position:absolute;left:2008;top:732;width:2;height:80" coordorigin="2008,732" coordsize="2,80">
              <v:shape style="position:absolute;left:2008;top:732;width:2;height:80" coordorigin="2008,732" coordsize="0,80" path="m2008,812l2008,732e" filled="false" stroked="true" strokeweight=".748pt" strokecolor="#939598">
                <v:path arrowok="t"/>
              </v:shape>
            </v:group>
            <v:group style="position:absolute;left:1968;top:732;width:2;height:80" coordorigin="1968,732" coordsize="2,80">
              <v:shape style="position:absolute;left:1968;top:732;width:2;height:80" coordorigin="1968,732" coordsize="1,80" path="m1968,812l1968,732e" filled="false" stroked="true" strokeweight=".748pt" strokecolor="#939598">
                <v:path arrowok="t"/>
              </v:shape>
            </v:group>
            <v:group style="position:absolute;left:1928;top:732;width:2;height:80" coordorigin="1928,732" coordsize="2,80">
              <v:shape style="position:absolute;left:1928;top:732;width:2;height:80" coordorigin="1928,732" coordsize="0,80" path="m1928,812l1928,732e" filled="false" stroked="true" strokeweight=".748pt" strokecolor="#939598">
                <v:path arrowok="t"/>
              </v:shape>
            </v:group>
            <v:group style="position:absolute;left:1888;top:732;width:2;height:80" coordorigin="1888,732" coordsize="2,80">
              <v:shape style="position:absolute;left:1888;top:732;width:2;height:80" coordorigin="1888,732" coordsize="1,80" path="m1888,812l1888,732e" filled="false" stroked="true" strokeweight=".748pt" strokecolor="#939598">
                <v:path arrowok="t"/>
              </v:shape>
            </v:group>
            <v:group style="position:absolute;left:1848;top:732;width:2;height:80" coordorigin="1848,732" coordsize="2,80">
              <v:shape style="position:absolute;left:1848;top:732;width:2;height:80" coordorigin="1848,732" coordsize="1,80" path="m1848,812l1848,732e" filled="false" stroked="true" strokeweight=".748pt" strokecolor="#939598">
                <v:path arrowok="t"/>
              </v:shape>
            </v:group>
            <v:group style="position:absolute;left:1808;top:732;width:2;height:80" coordorigin="1808,732" coordsize="2,80">
              <v:shape style="position:absolute;left:1808;top:732;width:2;height:80" coordorigin="1808,732" coordsize="0,80" path="m1808,812l1808,732e" filled="false" stroked="true" strokeweight=".748pt" strokecolor="#939598">
                <v:path arrowok="t"/>
              </v:shape>
            </v:group>
            <v:group style="position:absolute;left:1768;top:732;width:2;height:80" coordorigin="1768,732" coordsize="2,80">
              <v:shape style="position:absolute;left:1768;top:732;width:2;height:80" coordorigin="1768,732" coordsize="0,80" path="m1768,812l1768,732e" filled="false" stroked="true" strokeweight=".748pt" strokecolor="#939598">
                <v:path arrowok="t"/>
              </v:shape>
            </v:group>
            <v:group style="position:absolute;left:1728;top:732;width:2;height:80" coordorigin="1728,732" coordsize="2,80">
              <v:shape style="position:absolute;left:1728;top:732;width:2;height:80" coordorigin="1728,732" coordsize="0,80" path="m1728,812l1728,732e" filled="false" stroked="true" strokeweight=".748pt" strokecolor="#939598">
                <v:path arrowok="t"/>
              </v:shape>
            </v:group>
            <v:group style="position:absolute;left:1688;top:732;width:2;height:80" coordorigin="1688,732" coordsize="2,80">
              <v:shape style="position:absolute;left:1688;top:732;width:2;height:80" coordorigin="1688,732" coordsize="1,80" path="m1688,812l1688,732e" filled="false" stroked="true" strokeweight=".748pt" strokecolor="#939598">
                <v:path arrowok="t"/>
              </v:shape>
            </v:group>
            <v:group style="position:absolute;left:1648;top:732;width:2;height:80" coordorigin="1648,732" coordsize="2,80">
              <v:shape style="position:absolute;left:1648;top:732;width:2;height:80" coordorigin="1648,732" coordsize="0,80" path="m1648,812l1648,732e" filled="false" stroked="true" strokeweight=".748pt" strokecolor="#939598">
                <v:path arrowok="t"/>
              </v:shape>
            </v:group>
            <v:group style="position:absolute;left:1608;top:732;width:2;height:80" coordorigin="1608,732" coordsize="2,80">
              <v:shape style="position:absolute;left:1608;top:732;width:2;height:80" coordorigin="1608,732" coordsize="1,80" path="m1608,812l1608,732e" filled="false" stroked="true" strokeweight=".748pt" strokecolor="#939598">
                <v:path arrowok="t"/>
              </v:shape>
            </v:group>
            <v:group style="position:absolute;left:1568;top:732;width:2;height:80" coordorigin="1568,732" coordsize="2,80">
              <v:shape style="position:absolute;left:1568;top:732;width:2;height:80" coordorigin="1568,732" coordsize="0,80" path="m1568,812l1568,732e" filled="false" stroked="true" strokeweight=".748pt" strokecolor="#939598">
                <v:path arrowok="t"/>
              </v:shape>
            </v:group>
            <v:group style="position:absolute;left:1528;top:732;width:2;height:80" coordorigin="1528,732" coordsize="2,80">
              <v:shape style="position:absolute;left:1528;top:732;width:2;height:80" coordorigin="1528,732" coordsize="1,80" path="m1528,812l1528,732e" filled="false" stroked="true" strokeweight=".748pt" strokecolor="#939598">
                <v:path arrowok="t"/>
              </v:shape>
            </v:group>
            <v:group style="position:absolute;left:1488;top:732;width:2;height:80" coordorigin="1488,732" coordsize="2,80">
              <v:shape style="position:absolute;left:1488;top:732;width:2;height:80" coordorigin="1488,732" coordsize="0,80" path="m1488,812l1488,732e" filled="false" stroked="true" strokeweight=".748pt" strokecolor="#939598">
                <v:path arrowok="t"/>
              </v:shape>
            </v:group>
            <v:group style="position:absolute;left:1448;top:732;width:2;height:80" coordorigin="1448,732" coordsize="2,80">
              <v:shape style="position:absolute;left:1448;top:732;width:2;height:80" coordorigin="1448,732" coordsize="1,80" path="m1448,812l1448,732e" filled="false" stroked="true" strokeweight=".748pt" strokecolor="#939598">
                <v:path arrowok="t"/>
              </v:shape>
            </v:group>
            <v:group style="position:absolute;left:1408;top:732;width:2;height:80" coordorigin="1408,732" coordsize="2,80">
              <v:shape style="position:absolute;left:1408;top:732;width:2;height:80" coordorigin="1408,732" coordsize="0,80" path="m1408,812l1408,732e" filled="false" stroked="true" strokeweight=".748pt" strokecolor="#939598">
                <v:path arrowok="t"/>
              </v:shape>
            </v:group>
            <v:group style="position:absolute;left:1368;top:732;width:2;height:80" coordorigin="1368,732" coordsize="2,80">
              <v:shape style="position:absolute;left:1368;top:732;width:2;height:80" coordorigin="1368,732" coordsize="1,80" path="m1368,812l1368,732e" filled="false" stroked="true" strokeweight=".748pt" strokecolor="#939598">
                <v:path arrowok="t"/>
              </v:shape>
            </v:group>
            <v:group style="position:absolute;left:1328;top:732;width:2;height:80" coordorigin="1328,732" coordsize="2,80">
              <v:shape style="position:absolute;left:1328;top:732;width:2;height:80" coordorigin="1328,732" coordsize="0,80" path="m1328,812l1328,732e" filled="false" stroked="true" strokeweight=".748pt" strokecolor="#939598">
                <v:path arrowok="t"/>
              </v:shape>
            </v:group>
            <v:group style="position:absolute;left:1288;top:732;width:2;height:80" coordorigin="1288,732" coordsize="2,80">
              <v:shape style="position:absolute;left:1288;top:732;width:2;height:80" coordorigin="1288,732" coordsize="0,80" path="m1288,812l1288,732e" filled="false" stroked="true" strokeweight=".748pt" strokecolor="#939598">
                <v:path arrowok="t"/>
              </v:shape>
            </v:group>
            <v:group style="position:absolute;left:1248;top:732;width:2;height:80" coordorigin="1248,732" coordsize="2,80">
              <v:shape style="position:absolute;left:1248;top:732;width:2;height:80" coordorigin="1248,732" coordsize="1,80" path="m1248,812l1248,732e" filled="false" stroked="true" strokeweight=".748pt" strokecolor="#939598">
                <v:path arrowok="t"/>
              </v:shape>
            </v:group>
            <v:group style="position:absolute;left:1208;top:732;width:2;height:80" coordorigin="1208,732" coordsize="2,80">
              <v:shape style="position:absolute;left:1208;top:732;width:2;height:80" coordorigin="1208,732" coordsize="0,80" path="m1208,812l1208,732e" filled="false" stroked="true" strokeweight=".748pt" strokecolor="#939598">
                <v:path arrowok="t"/>
              </v:shape>
            </v:group>
            <v:group style="position:absolute;left:1168;top:732;width:2;height:80" coordorigin="1168,732" coordsize="2,80">
              <v:shape style="position:absolute;left:1168;top:732;width:2;height:80" coordorigin="1168,732" coordsize="1,80" path="m1168,812l1168,732e" filled="false" stroked="true" strokeweight=".748pt" strokecolor="#939598">
                <v:path arrowok="t"/>
              </v:shape>
            </v:group>
            <v:group style="position:absolute;left:1128;top:732;width:2;height:80" coordorigin="1128,732" coordsize="2,80">
              <v:shape style="position:absolute;left:1128;top:732;width:2;height:80" coordorigin="1128,732" coordsize="0,80" path="m1128,812l1128,732e" filled="false" stroked="true" strokeweight=".748pt" strokecolor="#939598">
                <v:path arrowok="t"/>
              </v:shape>
            </v:group>
            <v:group style="position:absolute;left:1088;top:732;width:2;height:80" coordorigin="1088,732" coordsize="2,80">
              <v:shape style="position:absolute;left:1088;top:732;width:2;height:80" coordorigin="1088,732" coordsize="1,80" path="m1088,812l1088,732e" filled="false" stroked="true" strokeweight=".748pt" strokecolor="#939598">
                <v:path arrowok="t"/>
              </v:shape>
            </v:group>
            <v:group style="position:absolute;left:1048;top:732;width:2;height:80" coordorigin="1048,732" coordsize="2,80">
              <v:shape style="position:absolute;left:1048;top:732;width:2;height:80" coordorigin="1048,732" coordsize="0,80" path="m1048,812l1048,732e" filled="false" stroked="true" strokeweight=".748pt" strokecolor="#939598">
                <v:path arrowok="t"/>
              </v:shape>
            </v:group>
            <v:group style="position:absolute;left:1008;top:732;width:2;height:80" coordorigin="1008,732" coordsize="2,80">
              <v:shape style="position:absolute;left:1008;top:732;width:2;height:80" coordorigin="1008,732" coordsize="1,80" path="m1008,812l1008,732e" filled="false" stroked="true" strokeweight=".748pt" strokecolor="#939598">
                <v:path arrowok="t"/>
              </v:shape>
            </v:group>
            <v:group style="position:absolute;left:968;top:732;width:2;height:80" coordorigin="968,732" coordsize="2,80">
              <v:shape style="position:absolute;left:968;top:732;width:2;height:80" coordorigin="968,732" coordsize="0,80" path="m968,812l968,732e" filled="false" stroked="true" strokeweight=".748pt" strokecolor="#939598">
                <v:path arrowok="t"/>
              </v:shape>
            </v:group>
            <v:group style="position:absolute;left:928;top:732;width:2;height:80" coordorigin="928,732" coordsize="2,80">
              <v:shape style="position:absolute;left:928;top:732;width:2;height:80" coordorigin="928,732" coordsize="1,80" path="m928,812l928,732e" filled="false" stroked="true" strokeweight=".748pt" strokecolor="#939598">
                <v:path arrowok="t"/>
              </v:shape>
            </v:group>
            <v:group style="position:absolute;left:888;top:732;width:2;height:80" coordorigin="888,732" coordsize="2,80">
              <v:shape style="position:absolute;left:888;top:732;width:2;height:80" coordorigin="888,732" coordsize="0,80" path="m888,812l888,732e" filled="false" stroked="true" strokeweight=".748pt" strokecolor="#939598">
                <v:path arrowok="t"/>
              </v:shape>
            </v:group>
            <v:group style="position:absolute;left:848;top:732;width:2;height:80" coordorigin="848,732" coordsize="2,80">
              <v:shape style="position:absolute;left:848;top:732;width:2;height:80" coordorigin="848,732" coordsize="0,80" path="m848,812l848,732e" filled="false" stroked="true" strokeweight=".748pt" strokecolor="#939598">
                <v:path arrowok="t"/>
              </v:shape>
            </v:group>
            <v:group style="position:absolute;left:808;top:732;width:2;height:80" coordorigin="808,732" coordsize="2,80">
              <v:shape style="position:absolute;left:808;top:732;width:2;height:80" coordorigin="808,732" coordsize="0,80" path="m808,812l808,732e" filled="false" stroked="true" strokeweight=".748pt" strokecolor="#939598">
                <v:path arrowok="t"/>
              </v:shape>
            </v:group>
            <v:group style="position:absolute;left:768;top:732;width:2;height:80" coordorigin="768,732" coordsize="2,80">
              <v:shape style="position:absolute;left:768;top:732;width:2;height:80" coordorigin="768,732" coordsize="1,80" path="m768,812l768,732e" filled="false" stroked="true" strokeweight=".748pt" strokecolor="#939598">
                <v:path arrowok="t"/>
              </v:shape>
            </v:group>
            <v:group style="position:absolute;left:728;top:732;width:2;height:80" coordorigin="728,732" coordsize="2,80">
              <v:shape style="position:absolute;left:728;top:732;width:2;height:80" coordorigin="728,732" coordsize="1,80" path="m728,812l728,732e" filled="false" stroked="true" strokeweight=".748pt" strokecolor="#939598">
                <v:path arrowok="t"/>
              </v:shape>
            </v:group>
            <v:group style="position:absolute;left:688;top:732;width:2;height:80" coordorigin="688,732" coordsize="2,80">
              <v:shape style="position:absolute;left:688;top:732;width:2;height:80" coordorigin="688,732" coordsize="0,80" path="m688,812l688,732e" filled="false" stroked="true" strokeweight=".748pt" strokecolor="#939598">
                <v:path arrowok="t"/>
              </v:shape>
            </v:group>
            <v:group style="position:absolute;left:648;top:732;width:2;height:80" coordorigin="648,732" coordsize="2,80">
              <v:shape style="position:absolute;left:648;top:732;width:2;height:80" coordorigin="648,732" coordsize="1,80" path="m648,812l648,732e" filled="false" stroked="true" strokeweight=".748pt" strokecolor="#939598">
                <v:path arrowok="t"/>
              </v:shape>
            </v:group>
            <v:group style="position:absolute;left:608;top:732;width:2;height:80" coordorigin="608,732" coordsize="2,80">
              <v:shape style="position:absolute;left:608;top:732;width:2;height:80" coordorigin="608,732" coordsize="0,80" path="m608,812l608,732e" filled="false" stroked="true" strokeweight=".748pt" strokecolor="#939598">
                <v:path arrowok="t"/>
              </v:shape>
            </v:group>
            <v:group style="position:absolute;left:568;top:732;width:2;height:80" coordorigin="568,732" coordsize="2,80">
              <v:shape style="position:absolute;left:568;top:732;width:2;height:80" coordorigin="568,732" coordsize="1,80" path="m568,812l568,732e" filled="false" stroked="true" strokeweight=".748pt" strokecolor="#939598">
                <v:path arrowok="t"/>
              </v:shape>
            </v:group>
            <v:group style="position:absolute;left:528;top:732;width:2;height:80" coordorigin="528,732" coordsize="2,80">
              <v:shape style="position:absolute;left:528;top:732;width:2;height:80" coordorigin="528,732" coordsize="0,80" path="m528,812l528,732e" filled="false" stroked="true" strokeweight=".748pt" strokecolor="#939598">
                <v:path arrowok="t"/>
              </v:shape>
            </v:group>
            <v:group style="position:absolute;left:488;top:732;width:2;height:80" coordorigin="488,732" coordsize="2,80">
              <v:shape style="position:absolute;left:488;top:732;width:2;height:80" coordorigin="488,732" coordsize="1,80" path="m488,812l488,732e" filled="false" stroked="true" strokeweight=".748pt" strokecolor="#939598">
                <v:path arrowok="t"/>
              </v:shape>
            </v:group>
            <v:group style="position:absolute;left:448;top:732;width:2;height:80" coordorigin="448,732" coordsize="2,80">
              <v:shape style="position:absolute;left:448;top:732;width:2;height:80" coordorigin="448,732" coordsize="0,80" path="m448,812l448,732e" filled="false" stroked="true" strokeweight=".748pt" strokecolor="#939598">
                <v:path arrowok="t"/>
              </v:shape>
            </v:group>
            <v:group style="position:absolute;left:408;top:732;width:2;height:80" coordorigin="408,732" coordsize="2,80">
              <v:shape style="position:absolute;left:408;top:732;width:2;height:80" coordorigin="408,732" coordsize="0,80" path="m408,812l408,732e" filled="false" stroked="true" strokeweight=".748pt" strokecolor="#939598">
                <v:path arrowok="t"/>
              </v:shape>
            </v:group>
            <v:group style="position:absolute;left:368;top:732;width:2;height:80" coordorigin="368,732" coordsize="2,80">
              <v:shape style="position:absolute;left:368;top:732;width:2;height:80" coordorigin="368,732" coordsize="0,80" path="m368,812l368,732e" filled="false" stroked="true" strokeweight=".748pt" strokecolor="#939598">
                <v:path arrowok="t"/>
              </v:shape>
            </v:group>
            <v:group style="position:absolute;left:328;top:732;width:2;height:80" coordorigin="328,732" coordsize="2,80">
              <v:shape style="position:absolute;left:328;top:732;width:2;height:80" coordorigin="328,732" coordsize="1,80" path="m328,812l328,732e" filled="false" stroked="true" strokeweight=".748pt" strokecolor="#939598">
                <v:path arrowok="t"/>
              </v:shape>
            </v:group>
            <v:group style="position:absolute;left:288;top:732;width:2;height:80" coordorigin="288,732" coordsize="2,80">
              <v:shape style="position:absolute;left:288;top:732;width:2;height:80" coordorigin="288,732" coordsize="0,80" path="m288,812l288,732e" filled="false" stroked="true" strokeweight=".748pt" strokecolor="#939598">
                <v:path arrowok="t"/>
              </v:shape>
            </v:group>
            <v:group style="position:absolute;left:248;top:732;width:2;height:80" coordorigin="248,732" coordsize="2,80">
              <v:shape style="position:absolute;left:248;top:732;width:2;height:80" coordorigin="248,732" coordsize="1,80" path="m248,812l248,732e" filled="false" stroked="true" strokeweight=".748pt" strokecolor="#939598">
                <v:path arrowok="t"/>
              </v:shape>
            </v:group>
            <v:group style="position:absolute;left:208;top:732;width:2;height:80" coordorigin="208,732" coordsize="2,80">
              <v:shape style="position:absolute;left:208;top:732;width:2;height:80" coordorigin="208,732" coordsize="1,80" path="m208,812l208,732e" filled="false" stroked="true" strokeweight=".748pt" strokecolor="#939598">
                <v:path arrowok="t"/>
              </v:shape>
            </v:group>
            <v:group style="position:absolute;left:168;top:732;width:2;height:80" coordorigin="168,732" coordsize="2,80">
              <v:shape style="position:absolute;left:168;top:732;width:2;height:80" coordorigin="168,732" coordsize="0,80" path="m168,812l168,732e" filled="false" stroked="true" strokeweight=".748pt" strokecolor="#939598">
                <v:path arrowok="t"/>
              </v:shape>
            </v:group>
            <v:group style="position:absolute;left:128;top:732;width:2;height:80" coordorigin="128,732" coordsize="2,80">
              <v:shape style="position:absolute;left:128;top:732;width:2;height:80" coordorigin="128,732" coordsize="1,80" path="m128,812l128,732e" filled="false" stroked="true" strokeweight=".748pt" strokecolor="#939598">
                <v:path arrowok="t"/>
              </v:shape>
            </v:group>
            <v:group style="position:absolute;left:88;top:732;width:2;height:80" coordorigin="88,732" coordsize="2,80">
              <v:shape style="position:absolute;left:88;top:732;width:2;height:80" coordorigin="88,732" coordsize="0,80" path="m88,812l88,732e" filled="false" stroked="true" strokeweight=".748pt" strokecolor="#939598">
                <v:path arrowok="t"/>
              </v:shape>
            </v:group>
            <v:group style="position:absolute;left:47;top:732;width:2;height:80" coordorigin="47,732" coordsize="2,80">
              <v:shape style="position:absolute;left:47;top:732;width:2;height:80" coordorigin="47,732" coordsize="1,80" path="m48,812l47,732e" filled="false" stroked="true" strokeweight=".748pt" strokecolor="#939598">
                <v:path arrowok="t"/>
              </v:shape>
            </v:group>
            <v:group style="position:absolute;left:7;top:732;width:2;height:80" coordorigin="7,732" coordsize="2,80">
              <v:shape style="position:absolute;left:7;top:732;width:2;height:80" coordorigin="7,732" coordsize="0,80" path="m7,812l7,732e" filled="false" stroked="true" strokeweight=".748pt" strokecolor="#939598">
                <v:path arrowok="t"/>
              </v:shape>
              <v:shape style="position:absolute;left:5056;top:0;width:6463;height:1502" type="#_x0000_t75" stroked="false">
                <v:imagedata r:id="rId21" o:title=""/>
              </v:shape>
            </v:group>
          </v:group>
        </w:pict>
      </w:r>
      <w:r>
        <w:rPr>
          <w:rFonts w:ascii="Calibri" w:hAnsi="Calibri" w:cs="Calibri" w:eastAsia="Calibri"/>
          <w:position w:val="-29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sz w:val="21"/>
          <w:szCs w:val="21"/>
        </w:rPr>
      </w:pPr>
    </w:p>
    <w:p>
      <w:pPr>
        <w:spacing w:line="7056" w:lineRule="exact"/>
        <w:ind w:left="918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position w:val="-140"/>
          <w:sz w:val="20"/>
          <w:szCs w:val="20"/>
        </w:rPr>
        <w:drawing>
          <wp:inline distT="0" distB="0" distL="0" distR="0">
            <wp:extent cx="6387358" cy="4480560"/>
            <wp:effectExtent l="0" t="0" r="0" b="0"/>
            <wp:docPr id="23" name="image9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94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7358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position w:val="-140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sz w:val="17"/>
          <w:szCs w:val="17"/>
        </w:rPr>
      </w:pPr>
    </w:p>
    <w:p>
      <w:pPr>
        <w:spacing w:after="0" w:line="240" w:lineRule="auto"/>
        <w:rPr>
          <w:rFonts w:ascii="Calibri" w:hAnsi="Calibri" w:cs="Calibri" w:eastAsia="Calibri"/>
          <w:sz w:val="17"/>
          <w:szCs w:val="17"/>
        </w:rPr>
        <w:sectPr>
          <w:pgSz w:w="11910" w:h="16840"/>
          <w:pgMar w:top="40" w:bottom="0" w:left="0" w:right="0"/>
        </w:sectPr>
      </w:pPr>
    </w:p>
    <w:p>
      <w:pPr>
        <w:pStyle w:val="Heading7"/>
        <w:spacing w:line="240" w:lineRule="auto"/>
        <w:ind w:left="929" w:right="276"/>
        <w:jc w:val="left"/>
      </w:pPr>
      <w:r>
        <w:rPr>
          <w:color w:val="A4590C"/>
        </w:rPr>
        <w:t>Opportunities</w:t>
      </w:r>
      <w:r>
        <w:rPr/>
      </w:r>
    </w:p>
    <w:p>
      <w:pPr>
        <w:pStyle w:val="BodyText"/>
        <w:spacing w:line="264" w:lineRule="exact" w:before="101"/>
        <w:ind w:left="929" w:right="276"/>
        <w:jc w:val="left"/>
      </w:pPr>
      <w:r>
        <w:rPr/>
        <w:t>Although outside of our current Native</w:t>
      </w:r>
      <w:r>
        <w:rPr>
          <w:spacing w:val="-6"/>
        </w:rPr>
        <w:t> </w:t>
      </w:r>
      <w:r>
        <w:rPr/>
        <w:t>Title</w:t>
      </w:r>
      <w:r>
        <w:rPr/>
        <w:t> determination area, we have never lost our</w:t>
      </w:r>
      <w:r>
        <w:rPr>
          <w:spacing w:val="-30"/>
        </w:rPr>
        <w:t> </w:t>
      </w:r>
      <w:r>
        <w:rPr/>
        <w:t>close</w:t>
      </w:r>
      <w:r>
        <w:rPr/>
        <w:t> connection with the Far East of our Country. It</w:t>
      </w:r>
      <w:r>
        <w:rPr>
          <w:spacing w:val="-28"/>
        </w:rPr>
        <w:t> </w:t>
      </w:r>
      <w:r>
        <w:rPr/>
        <w:t>is</w:t>
      </w:r>
      <w:r>
        <w:rPr/>
        <w:t> a priority for us to secure formal recognition</w:t>
      </w:r>
      <w:r>
        <w:rPr>
          <w:spacing w:val="-23"/>
        </w:rPr>
        <w:t> </w:t>
      </w:r>
      <w:r>
        <w:rPr/>
        <w:t>of</w:t>
      </w:r>
    </w:p>
    <w:p>
      <w:pPr>
        <w:pStyle w:val="BodyText"/>
        <w:spacing w:line="264" w:lineRule="exact" w:before="0"/>
        <w:ind w:left="929" w:right="48"/>
        <w:jc w:val="left"/>
      </w:pPr>
      <w:r>
        <w:rPr/>
        <w:t>Gunaikurnai traditional ownership of this area;</w:t>
      </w:r>
      <w:r>
        <w:rPr>
          <w:spacing w:val="-18"/>
        </w:rPr>
        <w:t> </w:t>
      </w:r>
      <w:r>
        <w:rPr/>
        <w:t>and</w:t>
      </w:r>
      <w:r>
        <w:rPr/>
        <w:t> given its high cultural significance and</w:t>
      </w:r>
      <w:r>
        <w:rPr>
          <w:spacing w:val="-17"/>
        </w:rPr>
        <w:t> </w:t>
      </w:r>
      <w:r>
        <w:rPr/>
        <w:t>sensitivity,</w:t>
      </w:r>
      <w:r>
        <w:rPr/>
        <w:t> we will also be seeking joint management of</w:t>
      </w:r>
      <w:r>
        <w:rPr>
          <w:spacing w:val="-6"/>
        </w:rPr>
        <w:t> </w:t>
      </w:r>
      <w:r>
        <w:rPr/>
        <w:t>the</w:t>
      </w:r>
      <w:r>
        <w:rPr/>
        <w:t> Cape Conran Coastal Park. Consistent with</w:t>
      </w:r>
      <w:r>
        <w:rPr>
          <w:spacing w:val="-11"/>
        </w:rPr>
        <w:t> </w:t>
      </w:r>
      <w:r>
        <w:rPr/>
        <w:t>our</w:t>
      </w:r>
      <w:r>
        <w:rPr/>
        <w:t> aspirations to be involved in the management</w:t>
      </w:r>
      <w:r>
        <w:rPr>
          <w:spacing w:val="-16"/>
        </w:rPr>
        <w:t> </w:t>
      </w:r>
      <w:r>
        <w:rPr/>
        <w:t>of</w:t>
      </w:r>
      <w:r>
        <w:rPr/>
        <w:t> our sea </w:t>
      </w:r>
      <w:r>
        <w:rPr>
          <w:spacing w:val="-3"/>
        </w:rPr>
        <w:t>Country, </w:t>
      </w:r>
      <w:r>
        <w:rPr/>
        <w:t>we will explore joint</w:t>
      </w:r>
      <w:r>
        <w:rPr>
          <w:spacing w:val="-10"/>
        </w:rPr>
        <w:t> </w:t>
      </w:r>
      <w:r>
        <w:rPr/>
        <w:t>managament</w:t>
      </w:r>
      <w:r>
        <w:rPr/>
        <w:t> opportunities for important parts of the</w:t>
      </w:r>
      <w:r>
        <w:rPr>
          <w:spacing w:val="-6"/>
        </w:rPr>
        <w:t> </w:t>
      </w:r>
      <w:r>
        <w:rPr/>
        <w:t>marine</w:t>
      </w:r>
      <w:r>
        <w:rPr/>
        <w:t> environment, such as the Beware Reef</w:t>
      </w:r>
      <w:r>
        <w:rPr>
          <w:spacing w:val="-11"/>
        </w:rPr>
        <w:t> </w:t>
      </w:r>
      <w:r>
        <w:rPr/>
        <w:t>Marine</w:t>
      </w:r>
      <w:r>
        <w:rPr/>
        <w:t> Protected</w:t>
      </w:r>
      <w:r>
        <w:rPr>
          <w:spacing w:val="-14"/>
        </w:rPr>
        <w:t> </w:t>
      </w:r>
      <w:r>
        <w:rPr/>
        <w:t>Area.</w:t>
      </w:r>
    </w:p>
    <w:p>
      <w:pPr>
        <w:pStyle w:val="BodyText"/>
        <w:spacing w:line="264" w:lineRule="exact"/>
        <w:ind w:left="929" w:right="0"/>
        <w:jc w:val="left"/>
      </w:pPr>
      <w:r>
        <w:rPr/>
        <w:t>The timber industry has historically been a</w:t>
      </w:r>
      <w:r>
        <w:rPr>
          <w:spacing w:val="-7"/>
        </w:rPr>
        <w:t> </w:t>
      </w:r>
      <w:r>
        <w:rPr/>
        <w:t>major</w:t>
      </w:r>
      <w:r>
        <w:rPr/>
        <w:t> industry in this region. Although greatly</w:t>
      </w:r>
      <w:r>
        <w:rPr>
          <w:spacing w:val="-7"/>
        </w:rPr>
        <w:t> </w:t>
      </w:r>
      <w:r>
        <w:rPr/>
        <w:t>reduced</w:t>
      </w:r>
      <w:r>
        <w:rPr/>
        <w:t> since its </w:t>
      </w:r>
      <w:r>
        <w:rPr>
          <w:spacing w:val="-4"/>
        </w:rPr>
        <w:t>heyday, </w:t>
      </w:r>
      <w:r>
        <w:rPr/>
        <w:t>the Victorian</w:t>
      </w:r>
      <w:r>
        <w:rPr>
          <w:spacing w:val="2"/>
        </w:rPr>
        <w:t> </w:t>
      </w:r>
      <w:r>
        <w:rPr/>
        <w:t>Government</w:t>
      </w:r>
      <w:r>
        <w:rPr/>
        <w:t> continues to undertake significant timber</w:t>
      </w:r>
      <w:r>
        <w:rPr>
          <w:spacing w:val="-31"/>
        </w:rPr>
        <w:t> </w:t>
      </w:r>
      <w:r>
        <w:rPr/>
        <w:t>harvesting</w:t>
      </w:r>
      <w:r>
        <w:rPr>
          <w:w w:val="99"/>
        </w:rPr>
        <w:t> </w:t>
      </w:r>
      <w:r>
        <w:rPr/>
        <w:t>activity on our Country. </w:t>
      </w:r>
      <w:r>
        <w:rPr>
          <w:spacing w:val="-5"/>
        </w:rPr>
        <w:t>We </w:t>
      </w:r>
      <w:r>
        <w:rPr/>
        <w:t>want to work</w:t>
      </w:r>
      <w:r>
        <w:rPr>
          <w:spacing w:val="-7"/>
        </w:rPr>
        <w:t> </w:t>
      </w:r>
      <w:r>
        <w:rPr/>
        <w:t>with</w:t>
      </w:r>
      <w:r>
        <w:rPr/>
        <w:t> VicForests to support our economic</w:t>
      </w:r>
      <w:r>
        <w:rPr>
          <w:spacing w:val="-20"/>
        </w:rPr>
        <w:t> </w:t>
      </w:r>
      <w:r>
        <w:rPr/>
        <w:t>development</w:t>
      </w:r>
    </w:p>
    <w:p>
      <w:pPr>
        <w:pStyle w:val="BodyText"/>
        <w:spacing w:line="264" w:lineRule="exact" w:before="0"/>
        <w:ind w:left="929" w:right="48"/>
        <w:jc w:val="left"/>
      </w:pPr>
      <w:r>
        <w:rPr/>
        <w:t>in this area, through NRM contracting and</w:t>
      </w:r>
      <w:r>
        <w:rPr>
          <w:spacing w:val="-19"/>
        </w:rPr>
        <w:t> </w:t>
      </w:r>
      <w:r>
        <w:rPr/>
        <w:t>timber</w:t>
      </w:r>
      <w:r>
        <w:rPr>
          <w:w w:val="99"/>
        </w:rPr>
        <w:t> </w:t>
      </w:r>
      <w:r>
        <w:rPr/>
        <w:t>salvage</w:t>
      </w:r>
      <w:r>
        <w:rPr>
          <w:spacing w:val="-12"/>
        </w:rPr>
        <w:t> </w:t>
      </w:r>
      <w:r>
        <w:rPr/>
        <w:t>enterprises.</w:t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  <w:r>
        <w:rPr/>
        <w:br w:type="column"/>
      </w:r>
      <w:r>
        <w:rPr>
          <w:rFonts w:ascii="Calibri"/>
          <w:sz w:val="22"/>
        </w:rPr>
      </w:r>
    </w:p>
    <w:p>
      <w:pPr>
        <w:pStyle w:val="BodyText"/>
        <w:spacing w:line="264" w:lineRule="exact" w:before="184"/>
        <w:ind w:left="630" w:right="1040"/>
        <w:jc w:val="left"/>
      </w:pPr>
      <w:r>
        <w:rPr>
          <w:spacing w:val="-10"/>
        </w:rPr>
        <w:t>To </w:t>
      </w:r>
      <w:r>
        <w:rPr/>
        <w:t>fulfil our role as traditional custodians of</w:t>
      </w:r>
      <w:r>
        <w:rPr>
          <w:spacing w:val="-6"/>
        </w:rPr>
        <w:t> </w:t>
      </w:r>
      <w:r>
        <w:rPr/>
        <w:t>this</w:t>
      </w:r>
      <w:r>
        <w:rPr/>
        <w:t> </w:t>
      </w:r>
      <w:r>
        <w:rPr>
          <w:spacing w:val="-3"/>
        </w:rPr>
        <w:t>Country, </w:t>
      </w:r>
      <w:r>
        <w:rPr/>
        <w:t>and maintain our strong cultural</w:t>
      </w:r>
      <w:r>
        <w:rPr>
          <w:spacing w:val="-4"/>
        </w:rPr>
        <w:t> </w:t>
      </w:r>
      <w:r>
        <w:rPr/>
        <w:t>and</w:t>
      </w:r>
      <w:r>
        <w:rPr/>
        <w:t> physical connections, we also need</w:t>
      </w:r>
      <w:r>
        <w:rPr>
          <w:spacing w:val="-18"/>
        </w:rPr>
        <w:t> </w:t>
      </w:r>
      <w:r>
        <w:rPr/>
        <w:t>to:</w:t>
      </w:r>
    </w:p>
    <w:p>
      <w:pPr>
        <w:pStyle w:val="BodyText"/>
        <w:spacing w:line="264" w:lineRule="exact"/>
        <w:ind w:left="1084" w:right="1040" w:hanging="341"/>
        <w:jc w:val="left"/>
      </w:pPr>
      <w:r>
        <w:rPr>
          <w:rFonts w:ascii="Arial" w:hAnsi="Arial"/>
        </w:rPr>
        <w:t>ø </w:t>
      </w:r>
      <w:r>
        <w:rPr/>
        <w:t>Undertake comprehensive cultural mapping</w:t>
      </w:r>
      <w:r>
        <w:rPr>
          <w:spacing w:val="-4"/>
        </w:rPr>
        <w:t> </w:t>
      </w:r>
      <w:r>
        <w:rPr/>
        <w:t>to</w:t>
      </w:r>
      <w:r>
        <w:rPr/>
        <w:t> identify high value sites, and ensure they</w:t>
      </w:r>
      <w:r>
        <w:rPr>
          <w:spacing w:val="-13"/>
        </w:rPr>
        <w:t> </w:t>
      </w:r>
      <w:r>
        <w:rPr/>
        <w:t>are</w:t>
      </w:r>
      <w:r>
        <w:rPr/>
        <w:t> adequately</w:t>
      </w:r>
      <w:r>
        <w:rPr>
          <w:spacing w:val="-15"/>
        </w:rPr>
        <w:t> </w:t>
      </w:r>
      <w:r>
        <w:rPr/>
        <w:t>protected</w:t>
      </w:r>
    </w:p>
    <w:p>
      <w:pPr>
        <w:pStyle w:val="BodyText"/>
        <w:spacing w:line="264" w:lineRule="exact"/>
        <w:ind w:left="1084" w:right="1040" w:hanging="341"/>
        <w:jc w:val="left"/>
        <w:rPr>
          <w:rFonts w:ascii="Calibri" w:hAnsi="Calibri" w:cs="Calibri" w:eastAsia="Calibri"/>
        </w:rPr>
      </w:pPr>
      <w:r>
        <w:rPr>
          <w:rFonts w:ascii="Arial" w:hAnsi="Arial"/>
        </w:rPr>
        <w:t>ø </w:t>
      </w:r>
      <w:r>
        <w:rPr>
          <w:rFonts w:ascii="Calibri" w:hAnsi="Calibri"/>
        </w:rPr>
        <w:t>Install signage along the eastern boundary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of</w:t>
      </w:r>
      <w:r>
        <w:rPr>
          <w:rFonts w:ascii="Calibri" w:hAnsi="Calibri"/>
          <w:spacing w:val="-1"/>
          <w:w w:val="100"/>
        </w:rPr>
        <w:t> </w:t>
      </w:r>
      <w:r>
        <w:rPr>
          <w:rFonts w:ascii="Calibri" w:hAnsi="Calibri"/>
        </w:rPr>
        <w:t>our country at the major entry</w:t>
      </w:r>
      <w:r>
        <w:rPr>
          <w:rFonts w:ascii="Calibri" w:hAnsi="Calibri"/>
          <w:spacing w:val="-18"/>
        </w:rPr>
        <w:t> </w:t>
      </w:r>
      <w:r>
        <w:rPr>
          <w:rFonts w:ascii="Calibri" w:hAnsi="Calibri"/>
        </w:rPr>
        <w:t>points</w:t>
      </w:r>
    </w:p>
    <w:p>
      <w:pPr>
        <w:pStyle w:val="BodyText"/>
        <w:spacing w:line="264" w:lineRule="exact"/>
        <w:ind w:left="1084" w:right="1040" w:hanging="341"/>
        <w:jc w:val="left"/>
      </w:pPr>
      <w:r>
        <w:rPr>
          <w:rFonts w:ascii="Arial" w:hAnsi="Arial"/>
        </w:rPr>
        <w:t>ø </w:t>
      </w:r>
      <w:r>
        <w:rPr/>
        <w:t>Establish an interpretation centre and</w:t>
      </w:r>
      <w:r>
        <w:rPr>
          <w:spacing w:val="-15"/>
        </w:rPr>
        <w:t> </w:t>
      </w:r>
      <w:r>
        <w:rPr/>
        <w:t>keeping</w:t>
      </w:r>
      <w:r>
        <w:rPr/>
        <w:t> place for Krauatungalung cultural</w:t>
      </w:r>
      <w:r>
        <w:rPr>
          <w:spacing w:val="-30"/>
        </w:rPr>
        <w:t> </w:t>
      </w:r>
      <w:r>
        <w:rPr/>
        <w:t>heritage.</w:t>
      </w:r>
    </w:p>
    <w:p>
      <w:pPr>
        <w:spacing w:after="0" w:line="264" w:lineRule="exact"/>
        <w:jc w:val="left"/>
        <w:sectPr>
          <w:type w:val="continuous"/>
          <w:pgSz w:w="11910" w:h="16840"/>
          <w:pgMar w:top="1180" w:bottom="280" w:left="0" w:right="0"/>
          <w:cols w:num="2" w:equalWidth="0">
            <w:col w:w="5586" w:space="40"/>
            <w:col w:w="6284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Heading5"/>
        <w:tabs>
          <w:tab w:pos="11264" w:val="left" w:leader="none"/>
        </w:tabs>
        <w:spacing w:line="240" w:lineRule="auto" w:before="190"/>
        <w:ind w:right="0"/>
        <w:jc w:val="left"/>
        <w:rPr>
          <w:u w:val="none"/>
        </w:rPr>
      </w:pPr>
      <w:r>
        <w:rPr/>
        <w:pict>
          <v:group style="position:absolute;margin-left:582.508606pt;margin-top:19.776873pt;width:12.8pt;height:4.8pt;mso-position-horizontal-relative:page;mso-position-vertical-relative:paragraph;z-index:-882904" coordorigin="11650,396" coordsize="256,96">
            <v:group style="position:absolute;left:11898;top:403;width:2;height:80" coordorigin="11898,403" coordsize="2,80">
              <v:shape style="position:absolute;left:11898;top:403;width:2;height:80" coordorigin="11898,403" coordsize="0,80" path="m11898,483l11898,403e" filled="false" stroked="true" strokeweight=".748pt" strokecolor="#939598">
                <v:path arrowok="t"/>
              </v:shape>
            </v:group>
            <v:group style="position:absolute;left:11858;top:403;width:2;height:80" coordorigin="11858,403" coordsize="2,80">
              <v:shape style="position:absolute;left:11858;top:403;width:2;height:80" coordorigin="11858,403" coordsize="0,80" path="m11858,483l11858,403e" filled="false" stroked="true" strokeweight=".748pt" strokecolor="#939598">
                <v:path arrowok="t"/>
              </v:shape>
            </v:group>
            <v:group style="position:absolute;left:11818;top:403;width:2;height:80" coordorigin="11818,403" coordsize="2,80">
              <v:shape style="position:absolute;left:11818;top:403;width:2;height:80" coordorigin="11818,403" coordsize="0,80" path="m11818,483l11818,403e" filled="false" stroked="true" strokeweight=".748pt" strokecolor="#939598">
                <v:path arrowok="t"/>
              </v:shape>
            </v:group>
            <v:group style="position:absolute;left:11778;top:403;width:2;height:80" coordorigin="11778,403" coordsize="2,80">
              <v:shape style="position:absolute;left:11778;top:403;width:2;height:80" coordorigin="11778,403" coordsize="0,80" path="m11778,483l11778,403e" filled="false" stroked="true" strokeweight=".748pt" strokecolor="#939598">
                <v:path arrowok="t"/>
              </v:shape>
            </v:group>
            <v:group style="position:absolute;left:11738;top:403;width:2;height:80" coordorigin="11738,403" coordsize="2,80">
              <v:shape style="position:absolute;left:11738;top:403;width:2;height:80" coordorigin="11738,403" coordsize="0,80" path="m11738,483l11738,403e" filled="false" stroked="true" strokeweight=".748pt" strokecolor="#939598">
                <v:path arrowok="t"/>
              </v:shape>
            </v:group>
            <v:group style="position:absolute;left:11698;top:403;width:2;height:80" coordorigin="11698,403" coordsize="2,80">
              <v:shape style="position:absolute;left:11698;top:403;width:2;height:80" coordorigin="11698,403" coordsize="0,80" path="m11698,483l11698,403e" filled="false" stroked="true" strokeweight=".748pt" strokecolor="#939598">
                <v:path arrowok="t"/>
              </v:shape>
            </v:group>
            <v:group style="position:absolute;left:11658;top:403;width:2;height:80" coordorigin="11658,403" coordsize="2,80">
              <v:shape style="position:absolute;left:11658;top:403;width:2;height:80" coordorigin="11658,403" coordsize="0,80" path="m11658,483l11658,403e" filled="false" stroked="true" strokeweight=".748pt" strokecolor="#93959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-.374011pt;margin-top:19.787872pt;width:559.6pt;height:4.95pt;mso-position-horizontal-relative:page;mso-position-vertical-relative:paragraph;z-index:-882880" coordorigin="-7,396" coordsize="11192,99">
            <v:group style="position:absolute;left:11177;top:403;width:2;height:80" coordorigin="11177,403" coordsize="2,80">
              <v:shape style="position:absolute;left:11177;top:403;width:2;height:80" coordorigin="11177,403" coordsize="1,80" path="m11177,483l11177,403e" filled="false" stroked="true" strokeweight=".748pt" strokecolor="#939598">
                <v:path arrowok="t"/>
              </v:shape>
            </v:group>
            <v:group style="position:absolute;left:11137;top:403;width:2;height:80" coordorigin="11137,403" coordsize="2,80">
              <v:shape style="position:absolute;left:11137;top:403;width:2;height:80" coordorigin="11137,403" coordsize="0,80" path="m11137,483l11137,403e" filled="false" stroked="true" strokeweight=".748pt" strokecolor="#939598">
                <v:path arrowok="t"/>
              </v:shape>
            </v:group>
            <v:group style="position:absolute;left:11097;top:403;width:2;height:80" coordorigin="11097,403" coordsize="2,80">
              <v:shape style="position:absolute;left:11097;top:403;width:2;height:80" coordorigin="11097,403" coordsize="0,80" path="m11097,483l11097,403e" filled="false" stroked="true" strokeweight=".748pt" strokecolor="#939598">
                <v:path arrowok="t"/>
              </v:shape>
            </v:group>
            <v:group style="position:absolute;left:11057;top:403;width:2;height:80" coordorigin="11057,403" coordsize="2,80">
              <v:shape style="position:absolute;left:11057;top:403;width:2;height:80" coordorigin="11057,403" coordsize="0,80" path="m11057,483l11057,403e" filled="false" stroked="true" strokeweight=".748pt" strokecolor="#939598">
                <v:path arrowok="t"/>
              </v:shape>
            </v:group>
            <v:group style="position:absolute;left:11017;top:403;width:2;height:80" coordorigin="11017,403" coordsize="2,80">
              <v:shape style="position:absolute;left:11017;top:403;width:2;height:80" coordorigin="11017,403" coordsize="0,80" path="m11017,483l11017,403e" filled="false" stroked="true" strokeweight=".748pt" strokecolor="#939598">
                <v:path arrowok="t"/>
              </v:shape>
            </v:group>
            <v:group style="position:absolute;left:10977;top:403;width:2;height:80" coordorigin="10977,403" coordsize="2,80">
              <v:shape style="position:absolute;left:10977;top:403;width:2;height:80" coordorigin="10977,403" coordsize="0,80" path="m10977,483l10977,403e" filled="false" stroked="true" strokeweight=".748pt" strokecolor="#939598">
                <v:path arrowok="t"/>
              </v:shape>
            </v:group>
            <v:group style="position:absolute;left:10937;top:403;width:2;height:80" coordorigin="10937,403" coordsize="2,80">
              <v:shape style="position:absolute;left:10937;top:403;width:2;height:80" coordorigin="10937,403" coordsize="0,80" path="m10937,483l10937,403e" filled="false" stroked="true" strokeweight=".748pt" strokecolor="#939598">
                <v:path arrowok="t"/>
              </v:shape>
            </v:group>
            <v:group style="position:absolute;left:10896;top:403;width:2;height:80" coordorigin="10896,403" coordsize="2,80">
              <v:shape style="position:absolute;left:10896;top:403;width:2;height:80" coordorigin="10896,403" coordsize="0,80" path="m10897,483l10896,403e" filled="false" stroked="true" strokeweight=".748pt" strokecolor="#939598">
                <v:path arrowok="t"/>
              </v:shape>
            </v:group>
            <v:group style="position:absolute;left:10856;top:403;width:2;height:80" coordorigin="10856,403" coordsize="2,80">
              <v:shape style="position:absolute;left:10856;top:403;width:2;height:80" coordorigin="10856,403" coordsize="1,80" path="m10856,483l10856,403e" filled="false" stroked="true" strokeweight=".748pt" strokecolor="#939598">
                <v:path arrowok="t"/>
              </v:shape>
            </v:group>
            <v:group style="position:absolute;left:10816;top:403;width:2;height:80" coordorigin="10816,403" coordsize="2,80">
              <v:shape style="position:absolute;left:10816;top:403;width:2;height:80" coordorigin="10816,403" coordsize="0,80" path="m10816,483l10816,403e" filled="false" stroked="true" strokeweight=".748pt" strokecolor="#939598">
                <v:path arrowok="t"/>
              </v:shape>
            </v:group>
            <v:group style="position:absolute;left:10776;top:403;width:2;height:80" coordorigin="10776,403" coordsize="2,80">
              <v:shape style="position:absolute;left:10776;top:403;width:2;height:80" coordorigin="10776,403" coordsize="0,80" path="m10776,483l10776,403e" filled="false" stroked="true" strokeweight=".748pt" strokecolor="#939598">
                <v:path arrowok="t"/>
              </v:shape>
            </v:group>
            <v:group style="position:absolute;left:10736;top:403;width:2;height:80" coordorigin="10736,403" coordsize="2,80">
              <v:shape style="position:absolute;left:10736;top:403;width:2;height:80" coordorigin="10736,403" coordsize="1,80" path="m10736,483l10736,403e" filled="false" stroked="true" strokeweight=".748pt" strokecolor="#939598">
                <v:path arrowok="t"/>
              </v:shape>
            </v:group>
            <v:group style="position:absolute;left:10696;top:403;width:2;height:80" coordorigin="10696,403" coordsize="2,80">
              <v:shape style="position:absolute;left:10696;top:403;width:2;height:80" coordorigin="10696,403" coordsize="0,80" path="m10696,483l10696,403e" filled="false" stroked="true" strokeweight=".748pt" strokecolor="#939598">
                <v:path arrowok="t"/>
              </v:shape>
            </v:group>
            <v:group style="position:absolute;left:10656;top:403;width:2;height:80" coordorigin="10656,403" coordsize="2,80">
              <v:shape style="position:absolute;left:10656;top:403;width:2;height:80" coordorigin="10656,403" coordsize="0,80" path="m10656,483l10656,403e" filled="false" stroked="true" strokeweight=".748pt" strokecolor="#939598">
                <v:path arrowok="t"/>
              </v:shape>
            </v:group>
            <v:group style="position:absolute;left:10616;top:403;width:2;height:80" coordorigin="10616,403" coordsize="2,80">
              <v:shape style="position:absolute;left:10616;top:403;width:2;height:80" coordorigin="10616,403" coordsize="0,80" path="m10616,483l10616,403e" filled="false" stroked="true" strokeweight=".748pt" strokecolor="#939598">
                <v:path arrowok="t"/>
              </v:shape>
            </v:group>
            <v:group style="position:absolute;left:10576;top:403;width:2;height:80" coordorigin="10576,403" coordsize="2,80">
              <v:shape style="position:absolute;left:10576;top:403;width:2;height:80" coordorigin="10576,403" coordsize="0,80" path="m10576,483l10576,403e" filled="false" stroked="true" strokeweight=".748pt" strokecolor="#939598">
                <v:path arrowok="t"/>
              </v:shape>
            </v:group>
            <v:group style="position:absolute;left:10536;top:403;width:2;height:80" coordorigin="10536,403" coordsize="2,80">
              <v:shape style="position:absolute;left:10536;top:403;width:2;height:80" coordorigin="10536,403" coordsize="1,80" path="m10536,483l10536,403e" filled="false" stroked="true" strokeweight=".748pt" strokecolor="#939598">
                <v:path arrowok="t"/>
              </v:shape>
            </v:group>
            <v:group style="position:absolute;left:10496;top:403;width:2;height:80" coordorigin="10496,403" coordsize="2,80">
              <v:shape style="position:absolute;left:10496;top:403;width:2;height:80" coordorigin="10496,403" coordsize="0,80" path="m10496,483l10496,403e" filled="false" stroked="true" strokeweight=".748pt" strokecolor="#939598">
                <v:path arrowok="t"/>
              </v:shape>
            </v:group>
            <v:group style="position:absolute;left:10456;top:403;width:2;height:80" coordorigin="10456,403" coordsize="2,80">
              <v:shape style="position:absolute;left:10456;top:403;width:2;height:80" coordorigin="10456,403" coordsize="0,80" path="m10456,483l10456,403e" filled="false" stroked="true" strokeweight=".748pt" strokecolor="#939598">
                <v:path arrowok="t"/>
              </v:shape>
            </v:group>
            <v:group style="position:absolute;left:10416;top:403;width:2;height:80" coordorigin="10416,403" coordsize="2,80">
              <v:shape style="position:absolute;left:10416;top:403;width:2;height:80" coordorigin="10416,403" coordsize="0,80" path="m10416,483l10416,403e" filled="false" stroked="true" strokeweight=".748pt" strokecolor="#939598">
                <v:path arrowok="t"/>
              </v:shape>
            </v:group>
            <v:group style="position:absolute;left:10376;top:403;width:2;height:80" coordorigin="10376,403" coordsize="2,80">
              <v:shape style="position:absolute;left:10376;top:403;width:2;height:80" coordorigin="10376,403" coordsize="0,80" path="m10376,483l10376,403e" filled="false" stroked="true" strokeweight=".748pt" strokecolor="#939598">
                <v:path arrowok="t"/>
              </v:shape>
            </v:group>
            <v:group style="position:absolute;left:10336;top:403;width:2;height:80" coordorigin="10336,403" coordsize="2,80">
              <v:shape style="position:absolute;left:10336;top:403;width:2;height:80" coordorigin="10336,403" coordsize="0,80" path="m10336,483l10336,403e" filled="false" stroked="true" strokeweight=".748pt" strokecolor="#939598">
                <v:path arrowok="t"/>
              </v:shape>
            </v:group>
            <v:group style="position:absolute;left:10296;top:403;width:2;height:80" coordorigin="10296,403" coordsize="2,80">
              <v:shape style="position:absolute;left:10296;top:403;width:2;height:80" coordorigin="10296,403" coordsize="0,80" path="m10296,483l10296,403e" filled="false" stroked="true" strokeweight=".748pt" strokecolor="#939598">
                <v:path arrowok="t"/>
              </v:shape>
            </v:group>
            <v:group style="position:absolute;left:10256;top:403;width:2;height:80" coordorigin="10256,403" coordsize="2,80">
              <v:shape style="position:absolute;left:10256;top:403;width:2;height:80" coordorigin="10256,403" coordsize="1,80" path="m10256,483l10256,403e" filled="false" stroked="true" strokeweight=".748pt" strokecolor="#939598">
                <v:path arrowok="t"/>
              </v:shape>
            </v:group>
            <v:group style="position:absolute;left:10215;top:404;width:2;height:80" coordorigin="10215,404" coordsize="2,80">
              <v:shape style="position:absolute;left:10215;top:404;width:2;height:80" coordorigin="10215,404" coordsize="1,80" path="m10215,484l10215,404e" filled="false" stroked="true" strokeweight=".748pt" strokecolor="#939598">
                <v:path arrowok="t"/>
              </v:shape>
            </v:group>
            <v:group style="position:absolute;left:10175;top:404;width:2;height:80" coordorigin="10175,404" coordsize="2,80">
              <v:shape style="position:absolute;left:10175;top:404;width:2;height:80" coordorigin="10175,404" coordsize="1,80" path="m10175,484l10175,404e" filled="false" stroked="true" strokeweight=".748pt" strokecolor="#939598">
                <v:path arrowok="t"/>
              </v:shape>
            </v:group>
            <v:group style="position:absolute;left:10135;top:404;width:2;height:80" coordorigin="10135,404" coordsize="2,80">
              <v:shape style="position:absolute;left:10135;top:404;width:2;height:80" coordorigin="10135,404" coordsize="1,80" path="m10135,484l10135,404e" filled="false" stroked="true" strokeweight=".748pt" strokecolor="#939598">
                <v:path arrowok="t"/>
              </v:shape>
            </v:group>
            <v:group style="position:absolute;left:10095;top:404;width:2;height:80" coordorigin="10095,404" coordsize="2,80">
              <v:shape style="position:absolute;left:10095;top:404;width:2;height:80" coordorigin="10095,404" coordsize="1,80" path="m10095,484l10095,404e" filled="false" stroked="true" strokeweight=".748pt" strokecolor="#939598">
                <v:path arrowok="t"/>
              </v:shape>
            </v:group>
            <v:group style="position:absolute;left:10055;top:404;width:2;height:80" coordorigin="10055,404" coordsize="2,80">
              <v:shape style="position:absolute;left:10055;top:404;width:2;height:80" coordorigin="10055,404" coordsize="1,80" path="m10055,484l10055,404e" filled="false" stroked="true" strokeweight=".748pt" strokecolor="#939598">
                <v:path arrowok="t"/>
              </v:shape>
            </v:group>
            <v:group style="position:absolute;left:10015;top:404;width:2;height:80" coordorigin="10015,404" coordsize="2,80">
              <v:shape style="position:absolute;left:10015;top:404;width:2;height:80" coordorigin="10015,404" coordsize="0,80" path="m10015,484l10015,404e" filled="false" stroked="true" strokeweight=".748pt" strokecolor="#939598">
                <v:path arrowok="t"/>
              </v:shape>
            </v:group>
            <v:group style="position:absolute;left:9975;top:404;width:2;height:80" coordorigin="9975,404" coordsize="2,80">
              <v:shape style="position:absolute;left:9975;top:404;width:2;height:80" coordorigin="9975,404" coordsize="0,80" path="m9975,484l9975,404e" filled="false" stroked="true" strokeweight=".748pt" strokecolor="#939598">
                <v:path arrowok="t"/>
              </v:shape>
            </v:group>
            <v:group style="position:absolute;left:9935;top:404;width:2;height:80" coordorigin="9935,404" coordsize="2,80">
              <v:shape style="position:absolute;left:9935;top:404;width:2;height:80" coordorigin="9935,404" coordsize="0,80" path="m9935,484l9935,404e" filled="false" stroked="true" strokeweight=".748pt" strokecolor="#939598">
                <v:path arrowok="t"/>
              </v:shape>
            </v:group>
            <v:group style="position:absolute;left:9895;top:404;width:2;height:80" coordorigin="9895,404" coordsize="2,80">
              <v:shape style="position:absolute;left:9895;top:404;width:2;height:80" coordorigin="9895,404" coordsize="1,80" path="m9895,484l9895,404e" filled="false" stroked="true" strokeweight=".748pt" strokecolor="#939598">
                <v:path arrowok="t"/>
              </v:shape>
            </v:group>
            <v:group style="position:absolute;left:9855;top:404;width:2;height:80" coordorigin="9855,404" coordsize="2,80">
              <v:shape style="position:absolute;left:9855;top:404;width:2;height:80" coordorigin="9855,404" coordsize="1,80" path="m9855,484l9855,404e" filled="false" stroked="true" strokeweight=".748pt" strokecolor="#939598">
                <v:path arrowok="t"/>
              </v:shape>
            </v:group>
            <v:group style="position:absolute;left:9815;top:404;width:2;height:80" coordorigin="9815,404" coordsize="2,80">
              <v:shape style="position:absolute;left:9815;top:404;width:2;height:80" coordorigin="9815,404" coordsize="0,80" path="m9815,484l9815,404e" filled="false" stroked="true" strokeweight=".748pt" strokecolor="#939598">
                <v:path arrowok="t"/>
              </v:shape>
            </v:group>
            <v:group style="position:absolute;left:9775;top:404;width:2;height:80" coordorigin="9775,404" coordsize="2,80">
              <v:shape style="position:absolute;left:9775;top:404;width:2;height:80" coordorigin="9775,404" coordsize="1,80" path="m9775,484l9775,404e" filled="false" stroked="true" strokeweight=".748pt" strokecolor="#939598">
                <v:path arrowok="t"/>
              </v:shape>
            </v:group>
            <v:group style="position:absolute;left:9735;top:404;width:2;height:80" coordorigin="9735,404" coordsize="2,80">
              <v:shape style="position:absolute;left:9735;top:404;width:2;height:80" coordorigin="9735,404" coordsize="1,80" path="m9735,484l9735,404e" filled="false" stroked="true" strokeweight=".748pt" strokecolor="#939598">
                <v:path arrowok="t"/>
              </v:shape>
            </v:group>
            <v:group style="position:absolute;left:9695;top:404;width:2;height:80" coordorigin="9695,404" coordsize="2,80">
              <v:shape style="position:absolute;left:9695;top:404;width:2;height:80" coordorigin="9695,404" coordsize="0,80" path="m9695,484l9695,404e" filled="false" stroked="true" strokeweight=".748pt" strokecolor="#939598">
                <v:path arrowok="t"/>
              </v:shape>
            </v:group>
            <v:group style="position:absolute;left:9655;top:404;width:2;height:80" coordorigin="9655,404" coordsize="2,80">
              <v:shape style="position:absolute;left:9655;top:404;width:2;height:80" coordorigin="9655,404" coordsize="0,80" path="m9655,484l9655,404e" filled="false" stroked="true" strokeweight=".748pt" strokecolor="#939598">
                <v:path arrowok="t"/>
              </v:shape>
            </v:group>
            <v:group style="position:absolute;left:9615;top:404;width:2;height:80" coordorigin="9615,404" coordsize="2,80">
              <v:shape style="position:absolute;left:9615;top:404;width:2;height:80" coordorigin="9615,404" coordsize="0,80" path="m9615,484l9615,404e" filled="false" stroked="true" strokeweight=".748pt" strokecolor="#939598">
                <v:path arrowok="t"/>
              </v:shape>
            </v:group>
            <v:group style="position:absolute;left:9574;top:404;width:2;height:80" coordorigin="9574,404" coordsize="2,80">
              <v:shape style="position:absolute;left:9574;top:404;width:2;height:80" coordorigin="9574,404" coordsize="1,80" path="m9575,484l9574,404e" filled="false" stroked="true" strokeweight=".748pt" strokecolor="#939598">
                <v:path arrowok="t"/>
              </v:shape>
            </v:group>
            <v:group style="position:absolute;left:9534;top:404;width:2;height:80" coordorigin="9534,404" coordsize="2,80">
              <v:shape style="position:absolute;left:9534;top:404;width:2;height:80" coordorigin="9534,404" coordsize="1,80" path="m9534,484l9534,404e" filled="false" stroked="true" strokeweight=".748pt" strokecolor="#939598">
                <v:path arrowok="t"/>
              </v:shape>
            </v:group>
            <v:group style="position:absolute;left:9494;top:404;width:2;height:80" coordorigin="9494,404" coordsize="2,80">
              <v:shape style="position:absolute;left:9494;top:404;width:2;height:80" coordorigin="9494,404" coordsize="0,80" path="m9494,484l9494,404e" filled="false" stroked="true" strokeweight=".748pt" strokecolor="#939598">
                <v:path arrowok="t"/>
              </v:shape>
            </v:group>
            <v:group style="position:absolute;left:9454;top:404;width:2;height:80" coordorigin="9454,404" coordsize="2,80">
              <v:shape style="position:absolute;left:9454;top:404;width:2;height:80" coordorigin="9454,404" coordsize="1,80" path="m9454,484l9454,404e" filled="false" stroked="true" strokeweight=".748pt" strokecolor="#939598">
                <v:path arrowok="t"/>
              </v:shape>
            </v:group>
            <v:group style="position:absolute;left:9414;top:404;width:2;height:80" coordorigin="9414,404" coordsize="2,80">
              <v:shape style="position:absolute;left:9414;top:404;width:2;height:80" coordorigin="9414,404" coordsize="0,80" path="m9414,484l9414,404e" filled="false" stroked="true" strokeweight=".748pt" strokecolor="#939598">
                <v:path arrowok="t"/>
              </v:shape>
            </v:group>
            <v:group style="position:absolute;left:9374;top:404;width:2;height:80" coordorigin="9374,404" coordsize="2,80">
              <v:shape style="position:absolute;left:9374;top:404;width:2;height:80" coordorigin="9374,404" coordsize="0,80" path="m9374,484l9374,404e" filled="false" stroked="true" strokeweight=".748pt" strokecolor="#939598">
                <v:path arrowok="t"/>
              </v:shape>
            </v:group>
            <v:group style="position:absolute;left:9334;top:404;width:2;height:80" coordorigin="9334,404" coordsize="2,80">
              <v:shape style="position:absolute;left:9334;top:404;width:2;height:80" coordorigin="9334,404" coordsize="1,80" path="m9334,484l9334,404e" filled="false" stroked="true" strokeweight=".748pt" strokecolor="#939598">
                <v:path arrowok="t"/>
              </v:shape>
            </v:group>
            <v:group style="position:absolute;left:9294;top:404;width:2;height:80" coordorigin="9294,404" coordsize="2,80">
              <v:shape style="position:absolute;left:9294;top:404;width:2;height:80" coordorigin="9294,404" coordsize="0,80" path="m9294,484l9294,404e" filled="false" stroked="true" strokeweight=".748pt" strokecolor="#939598">
                <v:path arrowok="t"/>
              </v:shape>
            </v:group>
            <v:group style="position:absolute;left:9254;top:404;width:2;height:80" coordorigin="9254,404" coordsize="2,80">
              <v:shape style="position:absolute;left:9254;top:404;width:2;height:80" coordorigin="9254,404" coordsize="1,80" path="m9254,484l9254,404e" filled="false" stroked="true" strokeweight=".748pt" strokecolor="#939598">
                <v:path arrowok="t"/>
              </v:shape>
            </v:group>
            <v:group style="position:absolute;left:9214;top:404;width:2;height:80" coordorigin="9214,404" coordsize="2,80">
              <v:shape style="position:absolute;left:9214;top:404;width:2;height:80" coordorigin="9214,404" coordsize="1,80" path="m9214,484l9214,404e" filled="false" stroked="true" strokeweight=".748pt" strokecolor="#939598">
                <v:path arrowok="t"/>
              </v:shape>
            </v:group>
            <v:group style="position:absolute;left:9174;top:404;width:2;height:80" coordorigin="9174,404" coordsize="2,80">
              <v:shape style="position:absolute;left:9174;top:404;width:2;height:80" coordorigin="9174,404" coordsize="0,80" path="m9174,484l9174,404e" filled="false" stroked="true" strokeweight=".748pt" strokecolor="#939598">
                <v:path arrowok="t"/>
              </v:shape>
            </v:group>
            <v:group style="position:absolute;left:9134;top:404;width:2;height:80" coordorigin="9134,404" coordsize="2,80">
              <v:shape style="position:absolute;left:9134;top:404;width:2;height:80" coordorigin="9134,404" coordsize="1,80" path="m9134,484l9134,404e" filled="false" stroked="true" strokeweight=".748pt" strokecolor="#939598">
                <v:path arrowok="t"/>
              </v:shape>
            </v:group>
            <v:group style="position:absolute;left:9094;top:404;width:2;height:80" coordorigin="9094,404" coordsize="2,80">
              <v:shape style="position:absolute;left:9094;top:404;width:2;height:80" coordorigin="9094,404" coordsize="0,80" path="m9094,484l9094,404e" filled="false" stroked="true" strokeweight=".748pt" strokecolor="#939598">
                <v:path arrowok="t"/>
              </v:shape>
            </v:group>
            <v:group style="position:absolute;left:9054;top:404;width:2;height:80" coordorigin="9054,404" coordsize="2,80">
              <v:shape style="position:absolute;left:9054;top:404;width:2;height:80" coordorigin="9054,404" coordsize="1,80" path="m9054,484l9054,404e" filled="false" stroked="true" strokeweight=".748pt" strokecolor="#939598">
                <v:path arrowok="t"/>
              </v:shape>
            </v:group>
            <v:group style="position:absolute;left:9014;top:404;width:2;height:80" coordorigin="9014,404" coordsize="2,80">
              <v:shape style="position:absolute;left:9014;top:404;width:2;height:80" coordorigin="9014,404" coordsize="1,80" path="m9014,484l9014,404e" filled="false" stroked="true" strokeweight=".748pt" strokecolor="#939598">
                <v:path arrowok="t"/>
              </v:shape>
            </v:group>
            <v:group style="position:absolute;left:8974;top:404;width:2;height:80" coordorigin="8974,404" coordsize="2,80">
              <v:shape style="position:absolute;left:8974;top:404;width:2;height:80" coordorigin="8974,404" coordsize="1,80" path="m8974,484l8974,404e" filled="false" stroked="true" strokeweight=".748pt" strokecolor="#939598">
                <v:path arrowok="t"/>
              </v:shape>
            </v:group>
            <v:group style="position:absolute;left:8934;top:404;width:2;height:80" coordorigin="8934,404" coordsize="2,80">
              <v:shape style="position:absolute;left:8934;top:404;width:2;height:80" coordorigin="8934,404" coordsize="1,80" path="m8934,484l8934,404e" filled="false" stroked="true" strokeweight=".748pt" strokecolor="#939598">
                <v:path arrowok="t"/>
              </v:shape>
            </v:group>
            <v:group style="position:absolute;left:8893;top:404;width:2;height:80" coordorigin="8893,404" coordsize="2,80">
              <v:shape style="position:absolute;left:8893;top:404;width:2;height:80" coordorigin="8893,404" coordsize="1,80" path="m8893,484l8893,404e" filled="false" stroked="true" strokeweight=".748pt" strokecolor="#939598">
                <v:path arrowok="t"/>
              </v:shape>
            </v:group>
            <v:group style="position:absolute;left:8853;top:404;width:2;height:80" coordorigin="8853,404" coordsize="2,80">
              <v:shape style="position:absolute;left:8853;top:404;width:2;height:80" coordorigin="8853,404" coordsize="1,80" path="m8853,484l8853,404e" filled="false" stroked="true" strokeweight=".748pt" strokecolor="#939598">
                <v:path arrowok="t"/>
              </v:shape>
            </v:group>
            <v:group style="position:absolute;left:8813;top:404;width:2;height:80" coordorigin="8813,404" coordsize="2,80">
              <v:shape style="position:absolute;left:8813;top:404;width:2;height:80" coordorigin="8813,404" coordsize="0,80" path="m8813,484l8813,404e" filled="false" stroked="true" strokeweight=".748pt" strokecolor="#939598">
                <v:path arrowok="t"/>
              </v:shape>
            </v:group>
            <v:group style="position:absolute;left:8773;top:404;width:2;height:80" coordorigin="8773,404" coordsize="2,80">
              <v:shape style="position:absolute;left:8773;top:404;width:2;height:80" coordorigin="8773,404" coordsize="1,80" path="m8773,484l8773,404e" filled="false" stroked="true" strokeweight=".748pt" strokecolor="#939598">
                <v:path arrowok="t"/>
              </v:shape>
            </v:group>
            <v:group style="position:absolute;left:8733;top:404;width:2;height:80" coordorigin="8733,404" coordsize="2,80">
              <v:shape style="position:absolute;left:8733;top:404;width:2;height:80" coordorigin="8733,404" coordsize="0,80" path="m8733,484l8733,404e" filled="false" stroked="true" strokeweight=".748pt" strokecolor="#939598">
                <v:path arrowok="t"/>
              </v:shape>
            </v:group>
            <v:group style="position:absolute;left:8693;top:404;width:2;height:80" coordorigin="8693,404" coordsize="2,80">
              <v:shape style="position:absolute;left:8693;top:404;width:2;height:80" coordorigin="8693,404" coordsize="1,80" path="m8693,484l8693,404e" filled="false" stroked="true" strokeweight=".748pt" strokecolor="#939598">
                <v:path arrowok="t"/>
              </v:shape>
            </v:group>
            <v:group style="position:absolute;left:8653;top:404;width:2;height:80" coordorigin="8653,404" coordsize="2,80">
              <v:shape style="position:absolute;left:8653;top:404;width:2;height:80" coordorigin="8653,404" coordsize="1,80" path="m8653,484l8653,404e" filled="false" stroked="true" strokeweight=".748pt" strokecolor="#939598">
                <v:path arrowok="t"/>
              </v:shape>
            </v:group>
            <v:group style="position:absolute;left:8613;top:404;width:2;height:80" coordorigin="8613,404" coordsize="2,80">
              <v:shape style="position:absolute;left:8613;top:404;width:2;height:80" coordorigin="8613,404" coordsize="0,80" path="m8613,484l8613,404e" filled="false" stroked="true" strokeweight=".748pt" strokecolor="#939598">
                <v:path arrowok="t"/>
              </v:shape>
            </v:group>
            <v:group style="position:absolute;left:8573;top:404;width:2;height:80" coordorigin="8573,404" coordsize="2,80">
              <v:shape style="position:absolute;left:8573;top:404;width:2;height:80" coordorigin="8573,404" coordsize="0,80" path="m8573,484l8573,404e" filled="false" stroked="true" strokeweight=".748pt" strokecolor="#939598">
                <v:path arrowok="t"/>
              </v:shape>
            </v:group>
            <v:group style="position:absolute;left:8533;top:404;width:2;height:80" coordorigin="8533,404" coordsize="2,80">
              <v:shape style="position:absolute;left:8533;top:404;width:2;height:80" coordorigin="8533,404" coordsize="0,80" path="m8533,484l8533,404e" filled="false" stroked="true" strokeweight=".748pt" strokecolor="#939598">
                <v:path arrowok="t"/>
              </v:shape>
            </v:group>
            <v:group style="position:absolute;left:8493;top:404;width:2;height:80" coordorigin="8493,404" coordsize="2,80">
              <v:shape style="position:absolute;left:8493;top:404;width:2;height:80" coordorigin="8493,404" coordsize="0,80" path="m8493,484l8493,404e" filled="false" stroked="true" strokeweight=".748pt" strokecolor="#939598">
                <v:path arrowok="t"/>
              </v:shape>
            </v:group>
            <v:group style="position:absolute;left:8453;top:404;width:2;height:80" coordorigin="8453,404" coordsize="2,80">
              <v:shape style="position:absolute;left:8453;top:404;width:2;height:80" coordorigin="8453,404" coordsize="1,80" path="m8453,484l8453,404e" filled="false" stroked="true" strokeweight=".748pt" strokecolor="#939598">
                <v:path arrowok="t"/>
              </v:shape>
            </v:group>
            <v:group style="position:absolute;left:8413;top:404;width:2;height:80" coordorigin="8413,404" coordsize="2,80">
              <v:shape style="position:absolute;left:8413;top:404;width:2;height:80" coordorigin="8413,404" coordsize="0,80" path="m8413,484l8413,404e" filled="false" stroked="true" strokeweight=".748pt" strokecolor="#939598">
                <v:path arrowok="t"/>
              </v:shape>
            </v:group>
            <v:group style="position:absolute;left:8373;top:404;width:2;height:80" coordorigin="8373,404" coordsize="2,80">
              <v:shape style="position:absolute;left:8373;top:404;width:2;height:80" coordorigin="8373,404" coordsize="1,80" path="m8373,484l8373,404e" filled="false" stroked="true" strokeweight=".748pt" strokecolor="#939598">
                <v:path arrowok="t"/>
              </v:shape>
            </v:group>
            <v:group style="position:absolute;left:8333;top:404;width:2;height:80" coordorigin="8333,404" coordsize="2,80">
              <v:shape style="position:absolute;left:8333;top:404;width:2;height:80" coordorigin="8333,404" coordsize="0,80" path="m8333,484l8333,404e" filled="false" stroked="true" strokeweight=".748pt" strokecolor="#939598">
                <v:path arrowok="t"/>
              </v:shape>
            </v:group>
            <v:group style="position:absolute;left:8293;top:404;width:2;height:80" coordorigin="8293,404" coordsize="2,80">
              <v:shape style="position:absolute;left:8293;top:404;width:2;height:80" coordorigin="8293,404" coordsize="0,80" path="m8293,484l8293,404e" filled="false" stroked="true" strokeweight=".748pt" strokecolor="#939598">
                <v:path arrowok="t"/>
              </v:shape>
            </v:group>
            <v:group style="position:absolute;left:8252;top:404;width:2;height:80" coordorigin="8252,404" coordsize="2,80">
              <v:shape style="position:absolute;left:8252;top:404;width:2;height:80" coordorigin="8252,404" coordsize="0,80" path="m8253,484l8252,404e" filled="false" stroked="true" strokeweight=".748pt" strokecolor="#939598">
                <v:path arrowok="t"/>
              </v:shape>
            </v:group>
            <v:group style="position:absolute;left:8212;top:404;width:2;height:80" coordorigin="8212,404" coordsize="2,80">
              <v:shape style="position:absolute;left:8212;top:404;width:2;height:80" coordorigin="8212,404" coordsize="0,80" path="m8212,484l8212,404e" filled="false" stroked="true" strokeweight=".748pt" strokecolor="#939598">
                <v:path arrowok="t"/>
              </v:shape>
            </v:group>
            <v:group style="position:absolute;left:8172;top:404;width:2;height:80" coordorigin="8172,404" coordsize="2,80">
              <v:shape style="position:absolute;left:8172;top:404;width:2;height:80" coordorigin="8172,404" coordsize="0,80" path="m8172,484l8172,404e" filled="false" stroked="true" strokeweight=".748pt" strokecolor="#939598">
                <v:path arrowok="t"/>
              </v:shape>
            </v:group>
            <v:group style="position:absolute;left:8132;top:404;width:2;height:80" coordorigin="8132,404" coordsize="2,80">
              <v:shape style="position:absolute;left:8132;top:404;width:2;height:80" coordorigin="8132,404" coordsize="1,80" path="m8132,484l8132,404e" filled="false" stroked="true" strokeweight=".748pt" strokecolor="#939598">
                <v:path arrowok="t"/>
              </v:shape>
            </v:group>
            <v:group style="position:absolute;left:8092;top:404;width:2;height:80" coordorigin="8092,404" coordsize="2,80">
              <v:shape style="position:absolute;left:8092;top:404;width:2;height:80" coordorigin="8092,404" coordsize="0,80" path="m8092,484l8092,404e" filled="false" stroked="true" strokeweight=".748pt" strokecolor="#939598">
                <v:path arrowok="t"/>
              </v:shape>
            </v:group>
            <v:group style="position:absolute;left:8052;top:404;width:2;height:80" coordorigin="8052,404" coordsize="2,80">
              <v:shape style="position:absolute;left:8052;top:404;width:2;height:80" coordorigin="8052,404" coordsize="1,80" path="m8052,484l8052,404e" filled="false" stroked="true" strokeweight=".748pt" strokecolor="#939598">
                <v:path arrowok="t"/>
              </v:shape>
            </v:group>
            <v:group style="position:absolute;left:8012;top:404;width:2;height:80" coordorigin="8012,404" coordsize="2,80">
              <v:shape style="position:absolute;left:8012;top:404;width:2;height:80" coordorigin="8012,404" coordsize="0,80" path="m8012,484l8012,404e" filled="false" stroked="true" strokeweight=".748pt" strokecolor="#939598">
                <v:path arrowok="t"/>
              </v:shape>
            </v:group>
            <v:group style="position:absolute;left:7972;top:404;width:2;height:80" coordorigin="7972,404" coordsize="2,80">
              <v:shape style="position:absolute;left:7972;top:404;width:2;height:80" coordorigin="7972,404" coordsize="0,80" path="m7972,484l7972,404e" filled="false" stroked="true" strokeweight=".748pt" strokecolor="#939598">
                <v:path arrowok="t"/>
              </v:shape>
            </v:group>
            <v:group style="position:absolute;left:7932;top:404;width:2;height:80" coordorigin="7932,404" coordsize="2,80">
              <v:shape style="position:absolute;left:7932;top:404;width:2;height:80" coordorigin="7932,404" coordsize="0,80" path="m7932,484l7932,404e" filled="false" stroked="true" strokeweight=".748pt" strokecolor="#939598">
                <v:path arrowok="t"/>
              </v:shape>
            </v:group>
            <v:group style="position:absolute;left:7892;top:404;width:2;height:80" coordorigin="7892,404" coordsize="2,80">
              <v:shape style="position:absolute;left:7892;top:404;width:2;height:80" coordorigin="7892,404" coordsize="1,80" path="m7892,484l7892,404e" filled="false" stroked="true" strokeweight=".748pt" strokecolor="#939598">
                <v:path arrowok="t"/>
              </v:shape>
            </v:group>
            <v:group style="position:absolute;left:7852;top:404;width:2;height:80" coordorigin="7852,404" coordsize="2,80">
              <v:shape style="position:absolute;left:7852;top:404;width:2;height:80" coordorigin="7852,404" coordsize="1,80" path="m7852,484l7852,404e" filled="false" stroked="true" strokeweight=".748pt" strokecolor="#939598">
                <v:path arrowok="t"/>
              </v:shape>
            </v:group>
            <v:group style="position:absolute;left:7812;top:404;width:2;height:80" coordorigin="7812,404" coordsize="2,80">
              <v:shape style="position:absolute;left:7812;top:404;width:2;height:80" coordorigin="7812,404" coordsize="1,80" path="m7812,484l7812,404e" filled="false" stroked="true" strokeweight=".748pt" strokecolor="#939598">
                <v:path arrowok="t"/>
              </v:shape>
            </v:group>
            <v:group style="position:absolute;left:7772;top:404;width:2;height:80" coordorigin="7772,404" coordsize="2,80">
              <v:shape style="position:absolute;left:7772;top:404;width:2;height:80" coordorigin="7772,404" coordsize="1,80" path="m7772,484l7772,404e" filled="false" stroked="true" strokeweight=".748pt" strokecolor="#939598">
                <v:path arrowok="t"/>
              </v:shape>
            </v:group>
            <v:group style="position:absolute;left:7732;top:404;width:2;height:80" coordorigin="7732,404" coordsize="2,80">
              <v:shape style="position:absolute;left:7732;top:404;width:2;height:80" coordorigin="7732,404" coordsize="1,80" path="m7732,484l7732,404e" filled="false" stroked="true" strokeweight=".748pt" strokecolor="#939598">
                <v:path arrowok="t"/>
              </v:shape>
            </v:group>
            <v:group style="position:absolute;left:7692;top:404;width:2;height:80" coordorigin="7692,404" coordsize="2,80">
              <v:shape style="position:absolute;left:7692;top:404;width:2;height:80" coordorigin="7692,404" coordsize="1,80" path="m7692,484l7692,404e" filled="false" stroked="true" strokeweight=".748pt" strokecolor="#939598">
                <v:path arrowok="t"/>
              </v:shape>
            </v:group>
            <v:group style="position:absolute;left:7652;top:404;width:2;height:80" coordorigin="7652,404" coordsize="2,80">
              <v:shape style="position:absolute;left:7652;top:404;width:2;height:80" coordorigin="7652,404" coordsize="0,80" path="m7652,484l7652,404e" filled="false" stroked="true" strokeweight=".748pt" strokecolor="#939598">
                <v:path arrowok="t"/>
              </v:shape>
            </v:group>
            <v:group style="position:absolute;left:7612;top:404;width:2;height:80" coordorigin="7612,404" coordsize="2,80">
              <v:shape style="position:absolute;left:7612;top:404;width:2;height:80" coordorigin="7612,404" coordsize="1,80" path="m7612,484l7612,404e" filled="false" stroked="true" strokeweight=".748pt" strokecolor="#939598">
                <v:path arrowok="t"/>
              </v:shape>
            </v:group>
            <v:group style="position:absolute;left:7571;top:404;width:2;height:80" coordorigin="7571,404" coordsize="2,80">
              <v:shape style="position:absolute;left:7571;top:404;width:2;height:80" coordorigin="7571,404" coordsize="1,80" path="m7571,484l7571,404e" filled="false" stroked="true" strokeweight=".748pt" strokecolor="#939598">
                <v:path arrowok="t"/>
              </v:shape>
            </v:group>
            <v:group style="position:absolute;left:7531;top:404;width:2;height:80" coordorigin="7531,404" coordsize="2,80">
              <v:shape style="position:absolute;left:7531;top:404;width:2;height:80" coordorigin="7531,404" coordsize="0,80" path="m7531,484l7531,404e" filled="false" stroked="true" strokeweight=".748pt" strokecolor="#939598">
                <v:path arrowok="t"/>
              </v:shape>
            </v:group>
            <v:group style="position:absolute;left:7491;top:404;width:2;height:80" coordorigin="7491,404" coordsize="2,80">
              <v:shape style="position:absolute;left:7491;top:404;width:2;height:80" coordorigin="7491,404" coordsize="1,80" path="m7491,484l7491,404e" filled="false" stroked="true" strokeweight=".748pt" strokecolor="#939598">
                <v:path arrowok="t"/>
              </v:shape>
            </v:group>
            <v:group style="position:absolute;left:7451;top:404;width:2;height:80" coordorigin="7451,404" coordsize="2,80">
              <v:shape style="position:absolute;left:7451;top:404;width:2;height:80" coordorigin="7451,404" coordsize="0,80" path="m7451,484l7451,404e" filled="false" stroked="true" strokeweight=".748pt" strokecolor="#939598">
                <v:path arrowok="t"/>
              </v:shape>
            </v:group>
            <v:group style="position:absolute;left:7411;top:404;width:2;height:80" coordorigin="7411,404" coordsize="2,80">
              <v:shape style="position:absolute;left:7411;top:404;width:2;height:80" coordorigin="7411,404" coordsize="0,80" path="m7411,484l7411,404e" filled="false" stroked="true" strokeweight=".748pt" strokecolor="#939598">
                <v:path arrowok="t"/>
              </v:shape>
            </v:group>
            <v:group style="position:absolute;left:7371;top:404;width:2;height:80" coordorigin="7371,404" coordsize="2,80">
              <v:shape style="position:absolute;left:7371;top:404;width:2;height:80" coordorigin="7371,404" coordsize="1,80" path="m7371,484l7371,404e" filled="false" stroked="true" strokeweight=".748pt" strokecolor="#939598">
                <v:path arrowok="t"/>
              </v:shape>
            </v:group>
            <v:group style="position:absolute;left:7331;top:404;width:2;height:80" coordorigin="7331,404" coordsize="2,80">
              <v:shape style="position:absolute;left:7331;top:404;width:2;height:80" coordorigin="7331,404" coordsize="0,80" path="m7331,484l7331,404e" filled="false" stroked="true" strokeweight=".748pt" strokecolor="#939598">
                <v:path arrowok="t"/>
              </v:shape>
            </v:group>
            <v:group style="position:absolute;left:7291;top:404;width:2;height:80" coordorigin="7291,404" coordsize="2,80">
              <v:shape style="position:absolute;left:7291;top:404;width:2;height:80" coordorigin="7291,404" coordsize="1,80" path="m7291,484l7291,404e" filled="false" stroked="true" strokeweight=".748pt" strokecolor="#939598">
                <v:path arrowok="t"/>
              </v:shape>
            </v:group>
            <v:group style="position:absolute;left:7251;top:404;width:2;height:80" coordorigin="7251,404" coordsize="2,80">
              <v:shape style="position:absolute;left:7251;top:404;width:2;height:80" coordorigin="7251,404" coordsize="1,80" path="m7251,484l7251,404e" filled="false" stroked="true" strokeweight=".748pt" strokecolor="#939598">
                <v:path arrowok="t"/>
              </v:shape>
            </v:group>
            <v:group style="position:absolute;left:7211;top:404;width:2;height:80" coordorigin="7211,404" coordsize="2,80">
              <v:shape style="position:absolute;left:7211;top:404;width:2;height:80" coordorigin="7211,404" coordsize="0,80" path="m7211,484l7211,404e" filled="false" stroked="true" strokeweight=".748pt" strokecolor="#939598">
                <v:path arrowok="t"/>
              </v:shape>
            </v:group>
            <v:group style="position:absolute;left:7171;top:404;width:2;height:80" coordorigin="7171,404" coordsize="2,80">
              <v:shape style="position:absolute;left:7171;top:404;width:2;height:80" coordorigin="7171,404" coordsize="1,80" path="m7171,484l7171,404e" filled="false" stroked="true" strokeweight=".748pt" strokecolor="#939598">
                <v:path arrowok="t"/>
              </v:shape>
            </v:group>
            <v:group style="position:absolute;left:7131;top:404;width:2;height:80" coordorigin="7131,404" coordsize="2,80">
              <v:shape style="position:absolute;left:7131;top:404;width:2;height:80" coordorigin="7131,404" coordsize="0,80" path="m7131,484l7131,404e" filled="false" stroked="true" strokeweight=".748pt" strokecolor="#939598">
                <v:path arrowok="t"/>
              </v:shape>
            </v:group>
            <v:group style="position:absolute;left:7091;top:404;width:2;height:80" coordorigin="7091,404" coordsize="2,80">
              <v:shape style="position:absolute;left:7091;top:404;width:2;height:80" coordorigin="7091,404" coordsize="0,80" path="m7091,484l7091,404e" filled="false" stroked="true" strokeweight=".748pt" strokecolor="#939598">
                <v:path arrowok="t"/>
              </v:shape>
            </v:group>
            <v:group style="position:absolute;left:7051;top:404;width:2;height:80" coordorigin="7051,404" coordsize="2,80">
              <v:shape style="position:absolute;left:7051;top:404;width:2;height:80" coordorigin="7051,404" coordsize="1,80" path="m7051,484l7051,404e" filled="false" stroked="true" strokeweight=".748pt" strokecolor="#939598">
                <v:path arrowok="t"/>
              </v:shape>
            </v:group>
            <v:group style="position:absolute;left:7011;top:404;width:2;height:80" coordorigin="7011,404" coordsize="2,80">
              <v:shape style="position:absolute;left:7011;top:404;width:2;height:80" coordorigin="7011,404" coordsize="0,80" path="m7011,484l7011,404e" filled="false" stroked="true" strokeweight=".748pt" strokecolor="#939598">
                <v:path arrowok="t"/>
              </v:shape>
            </v:group>
            <v:group style="position:absolute;left:6971;top:404;width:2;height:80" coordorigin="6971,404" coordsize="2,80">
              <v:shape style="position:absolute;left:6971;top:404;width:2;height:80" coordorigin="6971,404" coordsize="1,80" path="m6971,484l6971,404e" filled="false" stroked="true" strokeweight=".748pt" strokecolor="#939598">
                <v:path arrowok="t"/>
              </v:shape>
            </v:group>
            <v:group style="position:absolute;left:6930;top:404;width:2;height:80" coordorigin="6930,404" coordsize="2,80">
              <v:shape style="position:absolute;left:6930;top:404;width:2;height:80" coordorigin="6930,404" coordsize="1,80" path="m6931,484l6930,404e" filled="false" stroked="true" strokeweight=".748pt" strokecolor="#939598">
                <v:path arrowok="t"/>
              </v:shape>
            </v:group>
            <v:group style="position:absolute;left:6890;top:404;width:2;height:80" coordorigin="6890,404" coordsize="2,80">
              <v:shape style="position:absolute;left:6890;top:404;width:2;height:80" coordorigin="6890,404" coordsize="0,80" path="m6890,484l6890,404e" filled="false" stroked="true" strokeweight=".748pt" strokecolor="#939598">
                <v:path arrowok="t"/>
              </v:shape>
            </v:group>
            <v:group style="position:absolute;left:6850;top:404;width:2;height:80" coordorigin="6850,404" coordsize="2,80">
              <v:shape style="position:absolute;left:6850;top:404;width:2;height:80" coordorigin="6850,404" coordsize="1,80" path="m6850,484l6850,404e" filled="false" stroked="true" strokeweight=".748pt" strokecolor="#939598">
                <v:path arrowok="t"/>
              </v:shape>
            </v:group>
            <v:group style="position:absolute;left:6810;top:405;width:2;height:80" coordorigin="6810,405" coordsize="2,80">
              <v:shape style="position:absolute;left:6810;top:405;width:2;height:80" coordorigin="6810,405" coordsize="0,80" path="m6810,485l6810,405e" filled="false" stroked="true" strokeweight=".748pt" strokecolor="#939598">
                <v:path arrowok="t"/>
              </v:shape>
            </v:group>
            <v:group style="position:absolute;left:6770;top:405;width:2;height:80" coordorigin="6770,405" coordsize="2,80">
              <v:shape style="position:absolute;left:6770;top:405;width:2;height:80" coordorigin="6770,405" coordsize="1,80" path="m6770,485l6770,405e" filled="false" stroked="true" strokeweight=".748pt" strokecolor="#939598">
                <v:path arrowok="t"/>
              </v:shape>
            </v:group>
            <v:group style="position:absolute;left:6730;top:405;width:2;height:80" coordorigin="6730,405" coordsize="2,80">
              <v:shape style="position:absolute;left:6730;top:405;width:2;height:80" coordorigin="6730,405" coordsize="0,80" path="m6730,485l6730,405e" filled="false" stroked="true" strokeweight=".748pt" strokecolor="#939598">
                <v:path arrowok="t"/>
              </v:shape>
            </v:group>
            <v:group style="position:absolute;left:6690;top:405;width:2;height:80" coordorigin="6690,405" coordsize="2,80">
              <v:shape style="position:absolute;left:6690;top:405;width:2;height:80" coordorigin="6690,405" coordsize="1,80" path="m6690,485l6690,405e" filled="false" stroked="true" strokeweight=".748pt" strokecolor="#939598">
                <v:path arrowok="t"/>
              </v:shape>
            </v:group>
            <v:group style="position:absolute;left:6650;top:405;width:2;height:80" coordorigin="6650,405" coordsize="2,80">
              <v:shape style="position:absolute;left:6650;top:405;width:2;height:80" coordorigin="6650,405" coordsize="1,80" path="m6650,485l6650,405e" filled="false" stroked="true" strokeweight=".748pt" strokecolor="#939598">
                <v:path arrowok="t"/>
              </v:shape>
            </v:group>
            <v:group style="position:absolute;left:6610;top:405;width:2;height:80" coordorigin="6610,405" coordsize="2,80">
              <v:shape style="position:absolute;left:6610;top:405;width:2;height:80" coordorigin="6610,405" coordsize="1,80" path="m6610,485l6610,405e" filled="false" stroked="true" strokeweight=".748pt" strokecolor="#939598">
                <v:path arrowok="t"/>
              </v:shape>
            </v:group>
            <v:group style="position:absolute;left:6570;top:405;width:2;height:80" coordorigin="6570,405" coordsize="2,80">
              <v:shape style="position:absolute;left:6570;top:405;width:2;height:80" coordorigin="6570,405" coordsize="1,80" path="m6570,485l6570,405e" filled="false" stroked="true" strokeweight=".748pt" strokecolor="#939598">
                <v:path arrowok="t"/>
              </v:shape>
            </v:group>
            <v:group style="position:absolute;left:6530;top:405;width:2;height:80" coordorigin="6530,405" coordsize="2,80">
              <v:shape style="position:absolute;left:6530;top:405;width:2;height:80" coordorigin="6530,405" coordsize="1,80" path="m6530,485l6530,405e" filled="false" stroked="true" strokeweight=".748pt" strokecolor="#939598">
                <v:path arrowok="t"/>
              </v:shape>
            </v:group>
            <v:group style="position:absolute;left:6490;top:405;width:2;height:80" coordorigin="6490,405" coordsize="2,80">
              <v:shape style="position:absolute;left:6490;top:405;width:2;height:80" coordorigin="6490,405" coordsize="1,80" path="m6490,485l6490,405e" filled="false" stroked="true" strokeweight=".748pt" strokecolor="#939598">
                <v:path arrowok="t"/>
              </v:shape>
            </v:group>
            <v:group style="position:absolute;left:6450;top:405;width:2;height:80" coordorigin="6450,405" coordsize="2,80">
              <v:shape style="position:absolute;left:6450;top:405;width:2;height:80" coordorigin="6450,405" coordsize="0,80" path="m6450,485l6450,405e" filled="false" stroked="true" strokeweight=".748pt" strokecolor="#939598">
                <v:path arrowok="t"/>
              </v:shape>
            </v:group>
            <v:group style="position:absolute;left:6410;top:405;width:2;height:80" coordorigin="6410,405" coordsize="2,80">
              <v:shape style="position:absolute;left:6410;top:405;width:2;height:80" coordorigin="6410,405" coordsize="0,80" path="m6410,485l6410,405e" filled="false" stroked="true" strokeweight=".748pt" strokecolor="#939598">
                <v:path arrowok="t"/>
              </v:shape>
            </v:group>
            <v:group style="position:absolute;left:6370;top:405;width:2;height:80" coordorigin="6370,405" coordsize="2,80">
              <v:shape style="position:absolute;left:6370;top:405;width:2;height:80" coordorigin="6370,405" coordsize="1,80" path="m6370,485l6370,405e" filled="false" stroked="true" strokeweight=".748pt" strokecolor="#939598">
                <v:path arrowok="t"/>
              </v:shape>
            </v:group>
            <v:group style="position:absolute;left:6330;top:405;width:2;height:80" coordorigin="6330,405" coordsize="2,80">
              <v:shape style="position:absolute;left:6330;top:405;width:2;height:80" coordorigin="6330,405" coordsize="0,80" path="m6330,485l6330,405e" filled="false" stroked="true" strokeweight=".748pt" strokecolor="#939598">
                <v:path arrowok="t"/>
              </v:shape>
            </v:group>
            <v:group style="position:absolute;left:6290;top:405;width:2;height:80" coordorigin="6290,405" coordsize="2,80">
              <v:shape style="position:absolute;left:6290;top:405;width:2;height:80" coordorigin="6290,405" coordsize="0,80" path="m6290,485l6290,405e" filled="false" stroked="true" strokeweight=".748pt" strokecolor="#939598">
                <v:path arrowok="t"/>
              </v:shape>
            </v:group>
            <v:group style="position:absolute;left:6249;top:405;width:2;height:80" coordorigin="6249,405" coordsize="2,80">
              <v:shape style="position:absolute;left:6249;top:405;width:2;height:80" coordorigin="6249,405" coordsize="0,80" path="m6249,485l6249,405e" filled="false" stroked="true" strokeweight=".748pt" strokecolor="#939598">
                <v:path arrowok="t"/>
              </v:shape>
            </v:group>
            <v:group style="position:absolute;left:6209;top:405;width:2;height:80" coordorigin="6209,405" coordsize="2,80">
              <v:shape style="position:absolute;left:6209;top:405;width:2;height:80" coordorigin="6209,405" coordsize="1,80" path="m6209,485l6209,405e" filled="false" stroked="true" strokeweight=".748pt" strokecolor="#939598">
                <v:path arrowok="t"/>
              </v:shape>
            </v:group>
            <v:group style="position:absolute;left:6169;top:405;width:2;height:80" coordorigin="6169,405" coordsize="2,80">
              <v:shape style="position:absolute;left:6169;top:405;width:2;height:80" coordorigin="6169,405" coordsize="0,80" path="m6169,485l6169,405e" filled="false" stroked="true" strokeweight=".748pt" strokecolor="#939598">
                <v:path arrowok="t"/>
              </v:shape>
            </v:group>
            <v:group style="position:absolute;left:6129;top:405;width:2;height:80" coordorigin="6129,405" coordsize="2,80">
              <v:shape style="position:absolute;left:6129;top:405;width:2;height:80" coordorigin="6129,405" coordsize="0,80" path="m6129,485l6129,405e" filled="false" stroked="true" strokeweight=".748pt" strokecolor="#939598">
                <v:path arrowok="t"/>
              </v:shape>
            </v:group>
            <v:group style="position:absolute;left:6089;top:405;width:2;height:80" coordorigin="6089,405" coordsize="2,80">
              <v:shape style="position:absolute;left:6089;top:405;width:2;height:80" coordorigin="6089,405" coordsize="0,80" path="m6089,485l6089,405e" filled="false" stroked="true" strokeweight=".748pt" strokecolor="#939598">
                <v:path arrowok="t"/>
              </v:shape>
            </v:group>
            <v:group style="position:absolute;left:6049;top:405;width:2;height:80" coordorigin="6049,405" coordsize="2,80">
              <v:shape style="position:absolute;left:6049;top:405;width:2;height:80" coordorigin="6049,405" coordsize="1,80" path="m6049,485l6049,405e" filled="false" stroked="true" strokeweight=".748pt" strokecolor="#939598">
                <v:path arrowok="t"/>
              </v:shape>
            </v:group>
            <v:group style="position:absolute;left:6009;top:405;width:2;height:80" coordorigin="6009,405" coordsize="2,80">
              <v:shape style="position:absolute;left:6009;top:405;width:2;height:80" coordorigin="6009,405" coordsize="0,80" path="m6009,485l6009,405e" filled="false" stroked="true" strokeweight=".748pt" strokecolor="#939598">
                <v:path arrowok="t"/>
              </v:shape>
            </v:group>
            <v:group style="position:absolute;left:5969;top:405;width:2;height:80" coordorigin="5969,405" coordsize="2,80">
              <v:shape style="position:absolute;left:5969;top:405;width:2;height:80" coordorigin="5969,405" coordsize="0,80" path="m5969,485l5969,405e" filled="false" stroked="true" strokeweight=".748pt" strokecolor="#939598">
                <v:path arrowok="t"/>
              </v:shape>
            </v:group>
            <v:group style="position:absolute;left:5929;top:405;width:2;height:80" coordorigin="5929,405" coordsize="2,80">
              <v:shape style="position:absolute;left:5929;top:405;width:2;height:80" coordorigin="5929,405" coordsize="0,80" path="m5929,485l5929,405e" filled="false" stroked="true" strokeweight=".748pt" strokecolor="#939598">
                <v:path arrowok="t"/>
              </v:shape>
            </v:group>
            <v:group style="position:absolute;left:5889;top:405;width:2;height:80" coordorigin="5889,405" coordsize="2,80">
              <v:shape style="position:absolute;left:5889;top:405;width:2;height:80" coordorigin="5889,405" coordsize="1,80" path="m5889,485l5889,405e" filled="false" stroked="true" strokeweight=".748pt" strokecolor="#939598">
                <v:path arrowok="t"/>
              </v:shape>
            </v:group>
            <v:group style="position:absolute;left:5849;top:405;width:2;height:80" coordorigin="5849,405" coordsize="2,80">
              <v:shape style="position:absolute;left:5849;top:405;width:2;height:80" coordorigin="5849,405" coordsize="0,80" path="m5849,485l5849,405e" filled="false" stroked="true" strokeweight=".748pt" strokecolor="#939598">
                <v:path arrowok="t"/>
              </v:shape>
            </v:group>
            <v:group style="position:absolute;left:5809;top:405;width:2;height:80" coordorigin="5809,405" coordsize="2,80">
              <v:shape style="position:absolute;left:5809;top:405;width:2;height:80" coordorigin="5809,405" coordsize="0,80" path="m5809,485l5809,405e" filled="false" stroked="true" strokeweight=".748pt" strokecolor="#939598">
                <v:path arrowok="t"/>
              </v:shape>
            </v:group>
            <v:group style="position:absolute;left:5769;top:405;width:2;height:80" coordorigin="5769,405" coordsize="2,80">
              <v:shape style="position:absolute;left:5769;top:405;width:2;height:80" coordorigin="5769,405" coordsize="0,80" path="m5769,485l5769,405e" filled="false" stroked="true" strokeweight=".748pt" strokecolor="#939598">
                <v:path arrowok="t"/>
              </v:shape>
            </v:group>
            <v:group style="position:absolute;left:5729;top:405;width:2;height:80" coordorigin="5729,405" coordsize="2,80">
              <v:shape style="position:absolute;left:5729;top:405;width:2;height:80" coordorigin="5729,405" coordsize="1,80" path="m5729,485l5729,405e" filled="false" stroked="true" strokeweight=".748pt" strokecolor="#939598">
                <v:path arrowok="t"/>
              </v:shape>
            </v:group>
            <v:group style="position:absolute;left:5689;top:405;width:2;height:80" coordorigin="5689,405" coordsize="2,80">
              <v:shape style="position:absolute;left:5689;top:405;width:2;height:80" coordorigin="5689,405" coordsize="0,80" path="m5689,485l5689,405e" filled="false" stroked="true" strokeweight=".748pt" strokecolor="#939598">
                <v:path arrowok="t"/>
              </v:shape>
            </v:group>
            <v:group style="position:absolute;left:5649;top:405;width:2;height:80" coordorigin="5649,405" coordsize="2,80">
              <v:shape style="position:absolute;left:5649;top:405;width:2;height:80" coordorigin="5649,405" coordsize="0,80" path="m5649,485l5649,405e" filled="false" stroked="true" strokeweight=".748pt" strokecolor="#939598">
                <v:path arrowok="t"/>
              </v:shape>
            </v:group>
            <v:group style="position:absolute;left:5608;top:405;width:2;height:80" coordorigin="5608,405" coordsize="2,80">
              <v:shape style="position:absolute;left:5608;top:405;width:2;height:80" coordorigin="5608,405" coordsize="0,80" path="m5609,485l5608,405e" filled="false" stroked="true" strokeweight=".748pt" strokecolor="#939598">
                <v:path arrowok="t"/>
              </v:shape>
            </v:group>
            <v:group style="position:absolute;left:5568;top:405;width:2;height:80" coordorigin="5568,405" coordsize="2,80">
              <v:shape style="position:absolute;left:5568;top:405;width:2;height:80" coordorigin="5568,405" coordsize="1,80" path="m5568,485l5568,405e" filled="false" stroked="true" strokeweight=".748pt" strokecolor="#939598">
                <v:path arrowok="t"/>
              </v:shape>
            </v:group>
            <v:group style="position:absolute;left:5528;top:405;width:2;height:80" coordorigin="5528,405" coordsize="2,80">
              <v:shape style="position:absolute;left:5528;top:405;width:2;height:80" coordorigin="5528,405" coordsize="0,80" path="m5528,485l5528,405e" filled="false" stroked="true" strokeweight=".748pt" strokecolor="#939598">
                <v:path arrowok="t"/>
              </v:shape>
            </v:group>
            <v:group style="position:absolute;left:5488;top:405;width:2;height:80" coordorigin="5488,405" coordsize="2,80">
              <v:shape style="position:absolute;left:5488;top:405;width:2;height:80" coordorigin="5488,405" coordsize="1,80" path="m5488,485l5488,405e" filled="false" stroked="true" strokeweight=".748pt" strokecolor="#939598">
                <v:path arrowok="t"/>
              </v:shape>
            </v:group>
            <v:group style="position:absolute;left:5448;top:405;width:2;height:80" coordorigin="5448,405" coordsize="2,80">
              <v:shape style="position:absolute;left:5448;top:405;width:2;height:80" coordorigin="5448,405" coordsize="1,80" path="m5448,485l5448,405e" filled="false" stroked="true" strokeweight=".748pt" strokecolor="#939598">
                <v:path arrowok="t"/>
              </v:shape>
            </v:group>
            <v:group style="position:absolute;left:5408;top:405;width:2;height:80" coordorigin="5408,405" coordsize="2,80">
              <v:shape style="position:absolute;left:5408;top:405;width:2;height:80" coordorigin="5408,405" coordsize="1,80" path="m5408,485l5408,405e" filled="false" stroked="true" strokeweight=".748pt" strokecolor="#939598">
                <v:path arrowok="t"/>
              </v:shape>
            </v:group>
            <v:group style="position:absolute;left:5368;top:405;width:2;height:80" coordorigin="5368,405" coordsize="2,80">
              <v:shape style="position:absolute;left:5368;top:405;width:2;height:80" coordorigin="5368,405" coordsize="1,80" path="m5368,485l5368,405e" filled="false" stroked="true" strokeweight=".748pt" strokecolor="#939598">
                <v:path arrowok="t"/>
              </v:shape>
            </v:group>
            <v:group style="position:absolute;left:5328;top:405;width:2;height:80" coordorigin="5328,405" coordsize="2,80">
              <v:shape style="position:absolute;left:5328;top:405;width:2;height:80" coordorigin="5328,405" coordsize="1,80" path="m5328,485l5328,405e" filled="false" stroked="true" strokeweight=".748pt" strokecolor="#939598">
                <v:path arrowok="t"/>
              </v:shape>
            </v:group>
            <v:group style="position:absolute;left:5288;top:405;width:2;height:80" coordorigin="5288,405" coordsize="2,80">
              <v:shape style="position:absolute;left:5288;top:405;width:2;height:80" coordorigin="5288,405" coordsize="1,80" path="m5288,485l5288,405e" filled="false" stroked="true" strokeweight=".748pt" strokecolor="#939598">
                <v:path arrowok="t"/>
              </v:shape>
            </v:group>
            <v:group style="position:absolute;left:5248;top:405;width:2;height:80" coordorigin="5248,405" coordsize="2,80">
              <v:shape style="position:absolute;left:5248;top:405;width:2;height:80" coordorigin="5248,405" coordsize="0,80" path="m5248,485l5248,405e" filled="false" stroked="true" strokeweight=".748pt" strokecolor="#939598">
                <v:path arrowok="t"/>
              </v:shape>
            </v:group>
            <v:group style="position:absolute;left:5208;top:405;width:2;height:80" coordorigin="5208,405" coordsize="2,80">
              <v:shape style="position:absolute;left:5208;top:405;width:2;height:80" coordorigin="5208,405" coordsize="0,80" path="m5208,485l5208,405e" filled="false" stroked="true" strokeweight=".748pt" strokecolor="#939598">
                <v:path arrowok="t"/>
              </v:shape>
            </v:group>
            <v:group style="position:absolute;left:5168;top:405;width:2;height:80" coordorigin="5168,405" coordsize="2,80">
              <v:shape style="position:absolute;left:5168;top:405;width:2;height:80" coordorigin="5168,405" coordsize="1,80" path="m5168,485l5168,405e" filled="false" stroked="true" strokeweight=".748pt" strokecolor="#939598">
                <v:path arrowok="t"/>
              </v:shape>
            </v:group>
            <v:group style="position:absolute;left:5128;top:405;width:2;height:80" coordorigin="5128,405" coordsize="2,80">
              <v:shape style="position:absolute;left:5128;top:405;width:2;height:80" coordorigin="5128,405" coordsize="1,80" path="m5128,485l5128,405e" filled="false" stroked="true" strokeweight=".748pt" strokecolor="#939598">
                <v:path arrowok="t"/>
              </v:shape>
            </v:group>
            <v:group style="position:absolute;left:5088;top:405;width:2;height:80" coordorigin="5088,405" coordsize="2,80">
              <v:shape style="position:absolute;left:5088;top:405;width:2;height:80" coordorigin="5088,405" coordsize="0,80" path="m5088,485l5088,405e" filled="false" stroked="true" strokeweight=".748pt" strokecolor="#939598">
                <v:path arrowok="t"/>
              </v:shape>
            </v:group>
            <v:group style="position:absolute;left:5048;top:405;width:2;height:80" coordorigin="5048,405" coordsize="2,80">
              <v:shape style="position:absolute;left:5048;top:405;width:2;height:80" coordorigin="5048,405" coordsize="0,80" path="m5048,485l5048,405e" filled="false" stroked="true" strokeweight=".748pt" strokecolor="#939598">
                <v:path arrowok="t"/>
              </v:shape>
            </v:group>
            <v:group style="position:absolute;left:5008;top:405;width:2;height:80" coordorigin="5008,405" coordsize="2,80">
              <v:shape style="position:absolute;left:5008;top:405;width:2;height:80" coordorigin="5008,405" coordsize="1,80" path="m5008,485l5008,405e" filled="false" stroked="true" strokeweight=".748pt" strokecolor="#939598">
                <v:path arrowok="t"/>
              </v:shape>
            </v:group>
            <v:group style="position:absolute;left:4968;top:405;width:2;height:80" coordorigin="4968,405" coordsize="2,80">
              <v:shape style="position:absolute;left:4968;top:405;width:2;height:80" coordorigin="4968,405" coordsize="1,80" path="m4968,485l4968,405e" filled="false" stroked="true" strokeweight=".748pt" strokecolor="#939598">
                <v:path arrowok="t"/>
              </v:shape>
            </v:group>
            <v:group style="position:absolute;left:4927;top:405;width:2;height:80" coordorigin="4927,405" coordsize="2,80">
              <v:shape style="position:absolute;left:4927;top:405;width:2;height:80" coordorigin="4927,405" coordsize="0,80" path="m4927,485l4927,405e" filled="false" stroked="true" strokeweight=".748pt" strokecolor="#939598">
                <v:path arrowok="t"/>
              </v:shape>
            </v:group>
            <v:group style="position:absolute;left:4887;top:405;width:2;height:80" coordorigin="4887,405" coordsize="2,80">
              <v:shape style="position:absolute;left:4887;top:405;width:2;height:80" coordorigin="4887,405" coordsize="0,80" path="m4887,485l4887,405e" filled="false" stroked="true" strokeweight=".748pt" strokecolor="#939598">
                <v:path arrowok="t"/>
              </v:shape>
            </v:group>
            <v:group style="position:absolute;left:4847;top:405;width:2;height:80" coordorigin="4847,405" coordsize="2,80">
              <v:shape style="position:absolute;left:4847;top:405;width:2;height:80" coordorigin="4847,405" coordsize="1,80" path="m4847,485l4847,405e" filled="false" stroked="true" strokeweight=".748pt" strokecolor="#939598">
                <v:path arrowok="t"/>
              </v:shape>
            </v:group>
            <v:group style="position:absolute;left:4807;top:405;width:2;height:80" coordorigin="4807,405" coordsize="2,80">
              <v:shape style="position:absolute;left:4807;top:405;width:2;height:80" coordorigin="4807,405" coordsize="1,80" path="m4807,485l4807,405e" filled="false" stroked="true" strokeweight=".748pt" strokecolor="#939598">
                <v:path arrowok="t"/>
              </v:shape>
            </v:group>
            <v:group style="position:absolute;left:4767;top:405;width:2;height:80" coordorigin="4767,405" coordsize="2,80">
              <v:shape style="position:absolute;left:4767;top:405;width:2;height:80" coordorigin="4767,405" coordsize="0,80" path="m4767,485l4767,405e" filled="false" stroked="true" strokeweight=".748pt" strokecolor="#939598">
                <v:path arrowok="t"/>
              </v:shape>
            </v:group>
            <v:group style="position:absolute;left:4727;top:405;width:2;height:80" coordorigin="4727,405" coordsize="2,80">
              <v:shape style="position:absolute;left:4727;top:405;width:2;height:80" coordorigin="4727,405" coordsize="0,80" path="m4727,485l4727,405e" filled="false" stroked="true" strokeweight=".748pt" strokecolor="#939598">
                <v:path arrowok="t"/>
              </v:shape>
            </v:group>
            <v:group style="position:absolute;left:4687;top:405;width:2;height:80" coordorigin="4687,405" coordsize="2,80">
              <v:shape style="position:absolute;left:4687;top:405;width:2;height:80" coordorigin="4687,405" coordsize="1,80" path="m4687,485l4687,405e" filled="false" stroked="true" strokeweight=".748pt" strokecolor="#939598">
                <v:path arrowok="t"/>
              </v:shape>
            </v:group>
            <v:group style="position:absolute;left:4647;top:405;width:2;height:80" coordorigin="4647,405" coordsize="2,80">
              <v:shape style="position:absolute;left:4647;top:405;width:2;height:80" coordorigin="4647,405" coordsize="1,80" path="m4647,485l4647,405e" filled="false" stroked="true" strokeweight=".748pt" strokecolor="#939598">
                <v:path arrowok="t"/>
              </v:shape>
            </v:group>
            <v:group style="position:absolute;left:4607;top:405;width:2;height:80" coordorigin="4607,405" coordsize="2,80">
              <v:shape style="position:absolute;left:4607;top:405;width:2;height:80" coordorigin="4607,405" coordsize="0,80" path="m4607,485l4607,405e" filled="false" stroked="true" strokeweight=".748pt" strokecolor="#939598">
                <v:path arrowok="t"/>
              </v:shape>
            </v:group>
            <v:group style="position:absolute;left:4567;top:405;width:2;height:80" coordorigin="4567,405" coordsize="2,80">
              <v:shape style="position:absolute;left:4567;top:405;width:2;height:80" coordorigin="4567,405" coordsize="0,80" path="m4567,485l4567,405e" filled="false" stroked="true" strokeweight=".748pt" strokecolor="#939598">
                <v:path arrowok="t"/>
              </v:shape>
            </v:group>
            <v:group style="position:absolute;left:4527;top:405;width:2;height:80" coordorigin="4527,405" coordsize="2,80">
              <v:shape style="position:absolute;left:4527;top:405;width:2;height:80" coordorigin="4527,405" coordsize="1,80" path="m4527,485l4527,405e" filled="false" stroked="true" strokeweight=".748pt" strokecolor="#939598">
                <v:path arrowok="t"/>
              </v:shape>
            </v:group>
            <v:group style="position:absolute;left:4487;top:405;width:2;height:80" coordorigin="4487,405" coordsize="2,80">
              <v:shape style="position:absolute;left:4487;top:405;width:2;height:80" coordorigin="4487,405" coordsize="1,80" path="m4487,485l4487,405e" filled="false" stroked="true" strokeweight=".748pt" strokecolor="#939598">
                <v:path arrowok="t"/>
              </v:shape>
            </v:group>
            <v:group style="position:absolute;left:4447;top:405;width:2;height:80" coordorigin="4447,405" coordsize="2,80">
              <v:shape style="position:absolute;left:4447;top:405;width:2;height:80" coordorigin="4447,405" coordsize="0,80" path="m4447,485l4447,405e" filled="false" stroked="true" strokeweight=".748pt" strokecolor="#939598">
                <v:path arrowok="t"/>
              </v:shape>
            </v:group>
            <v:group style="position:absolute;left:4407;top:405;width:2;height:80" coordorigin="4407,405" coordsize="2,80">
              <v:shape style="position:absolute;left:4407;top:405;width:2;height:80" coordorigin="4407,405" coordsize="0,80" path="m4407,485l4407,405e" filled="false" stroked="true" strokeweight=".748pt" strokecolor="#939598">
                <v:path arrowok="t"/>
              </v:shape>
            </v:group>
            <v:group style="position:absolute;left:4367;top:405;width:2;height:80" coordorigin="4367,405" coordsize="2,80">
              <v:shape style="position:absolute;left:4367;top:405;width:2;height:80" coordorigin="4367,405" coordsize="1,80" path="m4367,485l4367,405e" filled="false" stroked="true" strokeweight=".748pt" strokecolor="#939598">
                <v:path arrowok="t"/>
              </v:shape>
            </v:group>
            <v:group style="position:absolute;left:4327;top:405;width:2;height:80" coordorigin="4327,405" coordsize="2,80">
              <v:shape style="position:absolute;left:4327;top:405;width:2;height:80" coordorigin="4327,405" coordsize="1,80" path="m4327,485l4327,405e" filled="false" stroked="true" strokeweight=".748pt" strokecolor="#939598">
                <v:path arrowok="t"/>
              </v:shape>
            </v:group>
            <v:group style="position:absolute;left:4286;top:405;width:2;height:80" coordorigin="4286,405" coordsize="2,80">
              <v:shape style="position:absolute;left:4286;top:405;width:2;height:80" coordorigin="4286,405" coordsize="1,80" path="m4287,485l4286,405e" filled="false" stroked="true" strokeweight=".748pt" strokecolor="#939598">
                <v:path arrowok="t"/>
              </v:shape>
            </v:group>
            <v:group style="position:absolute;left:4246;top:405;width:2;height:80" coordorigin="4246,405" coordsize="2,80">
              <v:shape style="position:absolute;left:4246;top:405;width:2;height:80" coordorigin="4246,405" coordsize="1,80" path="m4246,485l4246,405e" filled="false" stroked="true" strokeweight=".748pt" strokecolor="#939598">
                <v:path arrowok="t"/>
              </v:shape>
            </v:group>
            <v:group style="position:absolute;left:4206;top:405;width:2;height:80" coordorigin="4206,405" coordsize="2,80">
              <v:shape style="position:absolute;left:4206;top:405;width:2;height:80" coordorigin="4206,405" coordsize="1,80" path="m4206,485l4206,405e" filled="false" stroked="true" strokeweight=".748pt" strokecolor="#939598">
                <v:path arrowok="t"/>
              </v:shape>
            </v:group>
            <v:group style="position:absolute;left:4166;top:405;width:2;height:80" coordorigin="4166,405" coordsize="2,80">
              <v:shape style="position:absolute;left:4166;top:405;width:2;height:80" coordorigin="4166,405" coordsize="1,80" path="m4166,485l4166,405e" filled="false" stroked="true" strokeweight=".748pt" strokecolor="#939598">
                <v:path arrowok="t"/>
              </v:shape>
            </v:group>
            <v:group style="position:absolute;left:4126;top:405;width:2;height:80" coordorigin="4126,405" coordsize="2,80">
              <v:shape style="position:absolute;left:4126;top:405;width:2;height:80" coordorigin="4126,405" coordsize="0,80" path="m4126,485l4126,405e" filled="false" stroked="true" strokeweight=".748pt" strokecolor="#939598">
                <v:path arrowok="t"/>
              </v:shape>
            </v:group>
            <v:group style="position:absolute;left:4086;top:405;width:2;height:80" coordorigin="4086,405" coordsize="2,80">
              <v:shape style="position:absolute;left:4086;top:405;width:2;height:80" coordorigin="4086,405" coordsize="1,80" path="m4086,485l4086,405e" filled="false" stroked="true" strokeweight=".748pt" strokecolor="#939598">
                <v:path arrowok="t"/>
              </v:shape>
            </v:group>
            <v:group style="position:absolute;left:4046;top:405;width:2;height:80" coordorigin="4046,405" coordsize="2,80">
              <v:shape style="position:absolute;left:4046;top:405;width:2;height:80" coordorigin="4046,405" coordsize="0,80" path="m4046,485l4046,405e" filled="false" stroked="true" strokeweight=".748pt" strokecolor="#939598">
                <v:path arrowok="t"/>
              </v:shape>
            </v:group>
            <v:group style="position:absolute;left:4006;top:405;width:2;height:80" coordorigin="4006,405" coordsize="2,80">
              <v:shape style="position:absolute;left:4006;top:405;width:2;height:80" coordorigin="4006,405" coordsize="0,80" path="m4006,485l4006,405e" filled="false" stroked="true" strokeweight=".748pt" strokecolor="#939598">
                <v:path arrowok="t"/>
              </v:shape>
            </v:group>
            <v:group style="position:absolute;left:3966;top:405;width:2;height:80" coordorigin="3966,405" coordsize="2,80">
              <v:shape style="position:absolute;left:3966;top:405;width:2;height:80" coordorigin="3966,405" coordsize="0,80" path="m3966,485l3966,405e" filled="false" stroked="true" strokeweight=".748pt" strokecolor="#939598">
                <v:path arrowok="t"/>
              </v:shape>
            </v:group>
            <v:group style="position:absolute;left:3926;top:405;width:2;height:80" coordorigin="3926,405" coordsize="2,80">
              <v:shape style="position:absolute;left:3926;top:405;width:2;height:80" coordorigin="3926,405" coordsize="1,80" path="m3926,485l3926,405e" filled="false" stroked="true" strokeweight=".748pt" strokecolor="#939598">
                <v:path arrowok="t"/>
              </v:shape>
            </v:group>
            <v:group style="position:absolute;left:3886;top:405;width:2;height:80" coordorigin="3886,405" coordsize="2,80">
              <v:shape style="position:absolute;left:3886;top:405;width:2;height:80" coordorigin="3886,405" coordsize="0,80" path="m3886,485l3886,405e" filled="false" stroked="true" strokeweight=".748pt" strokecolor="#939598">
                <v:path arrowok="t"/>
              </v:shape>
            </v:group>
            <v:group style="position:absolute;left:3846;top:405;width:2;height:80" coordorigin="3846,405" coordsize="2,80">
              <v:shape style="position:absolute;left:3846;top:405;width:2;height:80" coordorigin="3846,405" coordsize="0,80" path="m3846,485l3846,405e" filled="false" stroked="true" strokeweight=".748pt" strokecolor="#939598">
                <v:path arrowok="t"/>
              </v:shape>
            </v:group>
            <v:group style="position:absolute;left:3806;top:405;width:2;height:80" coordorigin="3806,405" coordsize="2,80">
              <v:shape style="position:absolute;left:3806;top:405;width:2;height:80" coordorigin="3806,405" coordsize="0,80" path="m3806,485l3806,405e" filled="false" stroked="true" strokeweight=".748pt" strokecolor="#939598">
                <v:path arrowok="t"/>
              </v:shape>
            </v:group>
            <v:group style="position:absolute;left:3766;top:405;width:2;height:80" coordorigin="3766,405" coordsize="2,80">
              <v:shape style="position:absolute;left:3766;top:405;width:2;height:80" coordorigin="3766,405" coordsize="1,80" path="m3766,485l3766,405e" filled="false" stroked="true" strokeweight=".748pt" strokecolor="#939598">
                <v:path arrowok="t"/>
              </v:shape>
            </v:group>
            <v:group style="position:absolute;left:3726;top:405;width:2;height:80" coordorigin="3726,405" coordsize="2,80">
              <v:shape style="position:absolute;left:3726;top:405;width:2;height:80" coordorigin="3726,405" coordsize="0,80" path="m3726,485l3726,405e" filled="false" stroked="true" strokeweight=".748pt" strokecolor="#939598">
                <v:path arrowok="t"/>
              </v:shape>
            </v:group>
            <v:group style="position:absolute;left:3686;top:405;width:2;height:80" coordorigin="3686,405" coordsize="2,80">
              <v:shape style="position:absolute;left:3686;top:405;width:2;height:80" coordorigin="3686,405" coordsize="0,80" path="m3686,485l3686,405e" filled="false" stroked="true" strokeweight=".748pt" strokecolor="#939598">
                <v:path arrowok="t"/>
              </v:shape>
            </v:group>
            <v:group style="position:absolute;left:3646;top:405;width:2;height:80" coordorigin="3646,405" coordsize="2,80">
              <v:shape style="position:absolute;left:3646;top:405;width:2;height:80" coordorigin="3646,405" coordsize="0,80" path="m3646,485l3646,405e" filled="false" stroked="true" strokeweight=".748pt" strokecolor="#939598">
                <v:path arrowok="t"/>
              </v:shape>
            </v:group>
            <v:group style="position:absolute;left:3605;top:405;width:2;height:80" coordorigin="3605,405" coordsize="2,80">
              <v:shape style="position:absolute;left:3605;top:405;width:2;height:80" coordorigin="3605,405" coordsize="1,80" path="m3605,485l3605,405e" filled="false" stroked="true" strokeweight=".748pt" strokecolor="#939598">
                <v:path arrowok="t"/>
              </v:shape>
            </v:group>
            <v:group style="position:absolute;left:3565;top:405;width:2;height:80" coordorigin="3565,405" coordsize="2,80">
              <v:shape style="position:absolute;left:3565;top:405;width:2;height:80" coordorigin="3565,405" coordsize="1,80" path="m3565,485l3565,405e" filled="false" stroked="true" strokeweight=".748pt" strokecolor="#939598">
                <v:path arrowok="t"/>
              </v:shape>
            </v:group>
            <v:group style="position:absolute;left:3525;top:405;width:2;height:80" coordorigin="3525,405" coordsize="2,80">
              <v:shape style="position:absolute;left:3525;top:405;width:2;height:80" coordorigin="3525,405" coordsize="0,80" path="m3525,485l3525,405e" filled="false" stroked="true" strokeweight=".748pt" strokecolor="#939598">
                <v:path arrowok="t"/>
              </v:shape>
            </v:group>
            <v:group style="position:absolute;left:3485;top:405;width:2;height:80" coordorigin="3485,405" coordsize="2,80">
              <v:shape style="position:absolute;left:3485;top:405;width:2;height:80" coordorigin="3485,405" coordsize="0,80" path="m3485,485l3485,405e" filled="false" stroked="true" strokeweight=".748pt" strokecolor="#939598">
                <v:path arrowok="t"/>
              </v:shape>
            </v:group>
            <v:group style="position:absolute;left:3445;top:405;width:2;height:80" coordorigin="3445,405" coordsize="2,80">
              <v:shape style="position:absolute;left:3445;top:405;width:2;height:80" coordorigin="3445,405" coordsize="1,80" path="m3445,485l3445,405e" filled="false" stroked="true" strokeweight=".748pt" strokecolor="#939598">
                <v:path arrowok="t"/>
              </v:shape>
            </v:group>
            <v:group style="position:absolute;left:3405;top:406;width:2;height:80" coordorigin="3405,406" coordsize="2,80">
              <v:shape style="position:absolute;left:3405;top:406;width:2;height:80" coordorigin="3405,406" coordsize="1,80" path="m3405,486l3405,406e" filled="false" stroked="true" strokeweight=".748pt" strokecolor="#939598">
                <v:path arrowok="t"/>
              </v:shape>
            </v:group>
            <v:group style="position:absolute;left:3365;top:406;width:2;height:80" coordorigin="3365,406" coordsize="2,80">
              <v:shape style="position:absolute;left:3365;top:406;width:2;height:80" coordorigin="3365,406" coordsize="0,80" path="m3365,486l3365,406e" filled="false" stroked="true" strokeweight=".748pt" strokecolor="#939598">
                <v:path arrowok="t"/>
              </v:shape>
            </v:group>
            <v:group style="position:absolute;left:3325;top:406;width:2;height:80" coordorigin="3325,406" coordsize="2,80">
              <v:shape style="position:absolute;left:3325;top:406;width:2;height:80" coordorigin="3325,406" coordsize="0,80" path="m3325,486l3325,406e" filled="false" stroked="true" strokeweight=".748pt" strokecolor="#939598">
                <v:path arrowok="t"/>
              </v:shape>
            </v:group>
            <v:group style="position:absolute;left:3285;top:406;width:2;height:80" coordorigin="3285,406" coordsize="2,80">
              <v:shape style="position:absolute;left:3285;top:406;width:2;height:80" coordorigin="3285,406" coordsize="1,80" path="m3285,486l3285,406e" filled="false" stroked="true" strokeweight=".748pt" strokecolor="#939598">
                <v:path arrowok="t"/>
              </v:shape>
            </v:group>
            <v:group style="position:absolute;left:3245;top:406;width:2;height:80" coordorigin="3245,406" coordsize="2,80">
              <v:shape style="position:absolute;left:3245;top:406;width:2;height:80" coordorigin="3245,406" coordsize="1,80" path="m3245,486l3245,406e" filled="false" stroked="true" strokeweight=".748pt" strokecolor="#939598">
                <v:path arrowok="t"/>
              </v:shape>
            </v:group>
            <v:group style="position:absolute;left:3205;top:406;width:2;height:80" coordorigin="3205,406" coordsize="2,80">
              <v:shape style="position:absolute;left:3205;top:406;width:2;height:80" coordorigin="3205,406" coordsize="0,80" path="m3205,486l3205,406e" filled="false" stroked="true" strokeweight=".748pt" strokecolor="#939598">
                <v:path arrowok="t"/>
              </v:shape>
            </v:group>
            <v:group style="position:absolute;left:3165;top:406;width:2;height:80" coordorigin="3165,406" coordsize="2,80">
              <v:shape style="position:absolute;left:3165;top:406;width:2;height:80" coordorigin="3165,406" coordsize="0,80" path="m3165,486l3165,406e" filled="false" stroked="true" strokeweight=".748pt" strokecolor="#939598">
                <v:path arrowok="t"/>
              </v:shape>
            </v:group>
            <v:group style="position:absolute;left:3125;top:406;width:2;height:80" coordorigin="3125,406" coordsize="2,80">
              <v:shape style="position:absolute;left:3125;top:406;width:2;height:80" coordorigin="3125,406" coordsize="1,80" path="m3125,486l3125,406e" filled="false" stroked="true" strokeweight=".748pt" strokecolor="#939598">
                <v:path arrowok="t"/>
              </v:shape>
            </v:group>
            <v:group style="position:absolute;left:3085;top:406;width:2;height:80" coordorigin="3085,406" coordsize="2,80">
              <v:shape style="position:absolute;left:3085;top:406;width:2;height:80" coordorigin="3085,406" coordsize="1,80" path="m3085,486l3085,406e" filled="false" stroked="true" strokeweight=".748pt" strokecolor="#939598">
                <v:path arrowok="t"/>
              </v:shape>
            </v:group>
            <v:group style="position:absolute;left:3045;top:406;width:2;height:80" coordorigin="3045,406" coordsize="2,80">
              <v:shape style="position:absolute;left:3045;top:406;width:2;height:80" coordorigin="3045,406" coordsize="1,80" path="m3045,486l3045,406e" filled="false" stroked="true" strokeweight=".748pt" strokecolor="#939598">
                <v:path arrowok="t"/>
              </v:shape>
            </v:group>
            <v:group style="position:absolute;left:3005;top:406;width:2;height:80" coordorigin="3005,406" coordsize="2,80">
              <v:shape style="position:absolute;left:3005;top:406;width:2;height:80" coordorigin="3005,406" coordsize="1,80" path="m3005,486l3005,406e" filled="false" stroked="true" strokeweight=".748pt" strokecolor="#939598">
                <v:path arrowok="t"/>
              </v:shape>
            </v:group>
            <v:group style="position:absolute;left:2964;top:406;width:2;height:80" coordorigin="2964,406" coordsize="2,80">
              <v:shape style="position:absolute;left:2964;top:406;width:2;height:80" coordorigin="2964,406" coordsize="1,80" path="m2965,486l2964,406e" filled="false" stroked="true" strokeweight=".748pt" strokecolor="#939598">
                <v:path arrowok="t"/>
              </v:shape>
            </v:group>
            <v:group style="position:absolute;left:2924;top:406;width:2;height:80" coordorigin="2924,406" coordsize="2,80">
              <v:shape style="position:absolute;left:2924;top:406;width:2;height:80" coordorigin="2924,406" coordsize="0,80" path="m2924,486l2924,406e" filled="false" stroked="true" strokeweight=".748pt" strokecolor="#939598">
                <v:path arrowok="t"/>
              </v:shape>
            </v:group>
            <v:group style="position:absolute;left:2884;top:406;width:2;height:80" coordorigin="2884,406" coordsize="2,80">
              <v:shape style="position:absolute;left:2884;top:406;width:2;height:80" coordorigin="2884,406" coordsize="1,80" path="m2884,486l2884,406e" filled="false" stroked="true" strokeweight=".748pt" strokecolor="#939598">
                <v:path arrowok="t"/>
              </v:shape>
            </v:group>
            <v:group style="position:absolute;left:2844;top:406;width:2;height:80" coordorigin="2844,406" coordsize="2,80">
              <v:shape style="position:absolute;left:2844;top:406;width:2;height:80" coordorigin="2844,406" coordsize="1,80" path="m2844,486l2844,406e" filled="false" stroked="true" strokeweight=".748pt" strokecolor="#939598">
                <v:path arrowok="t"/>
              </v:shape>
            </v:group>
            <v:group style="position:absolute;left:2804;top:406;width:2;height:80" coordorigin="2804,406" coordsize="2,80">
              <v:shape style="position:absolute;left:2804;top:406;width:2;height:80" coordorigin="2804,406" coordsize="0,80" path="m2804,486l2804,406e" filled="false" stroked="true" strokeweight=".748pt" strokecolor="#939598">
                <v:path arrowok="t"/>
              </v:shape>
            </v:group>
            <v:group style="position:absolute;left:2764;top:406;width:2;height:80" coordorigin="2764,406" coordsize="2,80">
              <v:shape style="position:absolute;left:2764;top:406;width:2;height:80" coordorigin="2764,406" coordsize="0,80" path="m2764,486l2764,406e" filled="false" stroked="true" strokeweight=".748pt" strokecolor="#939598">
                <v:path arrowok="t"/>
              </v:shape>
            </v:group>
            <v:group style="position:absolute;left:2724;top:406;width:2;height:80" coordorigin="2724,406" coordsize="2,80">
              <v:shape style="position:absolute;left:2724;top:406;width:2;height:80" coordorigin="2724,406" coordsize="1,80" path="m2724,486l2724,406e" filled="false" stroked="true" strokeweight=".748pt" strokecolor="#939598">
                <v:path arrowok="t"/>
              </v:shape>
            </v:group>
            <v:group style="position:absolute;left:2684;top:406;width:2;height:80" coordorigin="2684,406" coordsize="2,80">
              <v:shape style="position:absolute;left:2684;top:406;width:2;height:80" coordorigin="2684,406" coordsize="1,80" path="m2684,486l2684,406e" filled="false" stroked="true" strokeweight=".748pt" strokecolor="#939598">
                <v:path arrowok="t"/>
              </v:shape>
            </v:group>
            <v:group style="position:absolute;left:2644;top:406;width:2;height:80" coordorigin="2644,406" coordsize="2,80">
              <v:shape style="position:absolute;left:2644;top:406;width:2;height:80" coordorigin="2644,406" coordsize="0,80" path="m2644,486l2644,406e" filled="false" stroked="true" strokeweight=".748pt" strokecolor="#939598">
                <v:path arrowok="t"/>
              </v:shape>
            </v:group>
            <v:group style="position:absolute;left:2604;top:406;width:2;height:80" coordorigin="2604,406" coordsize="2,80">
              <v:shape style="position:absolute;left:2604;top:406;width:2;height:80" coordorigin="2604,406" coordsize="0,80" path="m2604,486l2604,406e" filled="false" stroked="true" strokeweight=".748pt" strokecolor="#939598">
                <v:path arrowok="t"/>
              </v:shape>
            </v:group>
            <v:group style="position:absolute;left:2564;top:406;width:2;height:80" coordorigin="2564,406" coordsize="2,80">
              <v:shape style="position:absolute;left:2564;top:406;width:2;height:80" coordorigin="2564,406" coordsize="1,80" path="m2564,486l2564,406e" filled="false" stroked="true" strokeweight=".748pt" strokecolor="#939598">
                <v:path arrowok="t"/>
              </v:shape>
            </v:group>
            <v:group style="position:absolute;left:2524;top:406;width:2;height:80" coordorigin="2524,406" coordsize="2,80">
              <v:shape style="position:absolute;left:2524;top:406;width:2;height:80" coordorigin="2524,406" coordsize="1,80" path="m2524,486l2524,406e" filled="false" stroked="true" strokeweight=".748pt" strokecolor="#939598">
                <v:path arrowok="t"/>
              </v:shape>
            </v:group>
            <v:group style="position:absolute;left:2484;top:406;width:2;height:80" coordorigin="2484,406" coordsize="2,80">
              <v:shape style="position:absolute;left:2484;top:406;width:2;height:80" coordorigin="2484,406" coordsize="0,80" path="m2484,486l2484,406e" filled="false" stroked="true" strokeweight=".748pt" strokecolor="#939598">
                <v:path arrowok="t"/>
              </v:shape>
            </v:group>
            <v:group style="position:absolute;left:2444;top:406;width:2;height:80" coordorigin="2444,406" coordsize="2,80">
              <v:shape style="position:absolute;left:2444;top:406;width:2;height:80" coordorigin="2444,406" coordsize="0,80" path="m2444,486l2444,406e" filled="false" stroked="true" strokeweight=".748pt" strokecolor="#939598">
                <v:path arrowok="t"/>
              </v:shape>
            </v:group>
            <v:group style="position:absolute;left:2404;top:406;width:2;height:80" coordorigin="2404,406" coordsize="2,80">
              <v:shape style="position:absolute;left:2404;top:406;width:2;height:80" coordorigin="2404,406" coordsize="1,80" path="m2404,486l2404,406e" filled="false" stroked="true" strokeweight=".748pt" strokecolor="#939598">
                <v:path arrowok="t"/>
              </v:shape>
            </v:group>
            <v:group style="position:absolute;left:2364;top:406;width:2;height:80" coordorigin="2364,406" coordsize="2,80">
              <v:shape style="position:absolute;left:2364;top:406;width:2;height:80" coordorigin="2364,406" coordsize="1,80" path="m2364,486l2364,406e" filled="false" stroked="true" strokeweight=".748pt" strokecolor="#939598">
                <v:path arrowok="t"/>
              </v:shape>
            </v:group>
            <v:group style="position:absolute;left:2324;top:406;width:2;height:80" coordorigin="2324,406" coordsize="2,80">
              <v:shape style="position:absolute;left:2324;top:406;width:2;height:80" coordorigin="2324,406" coordsize="0,80" path="m2324,486l2324,406e" filled="false" stroked="true" strokeweight=".748pt" strokecolor="#939598">
                <v:path arrowok="t"/>
              </v:shape>
            </v:group>
            <v:group style="position:absolute;left:2283;top:406;width:2;height:80" coordorigin="2283,406" coordsize="2,80">
              <v:shape style="position:absolute;left:2283;top:406;width:2;height:80" coordorigin="2283,406" coordsize="0,80" path="m2283,486l2283,406e" filled="false" stroked="true" strokeweight=".748pt" strokecolor="#939598">
                <v:path arrowok="t"/>
              </v:shape>
            </v:group>
            <v:group style="position:absolute;left:2243;top:406;width:2;height:80" coordorigin="2243,406" coordsize="2,80">
              <v:shape style="position:absolute;left:2243;top:406;width:2;height:80" coordorigin="2243,406" coordsize="1,80" path="m2243,486l2243,406e" filled="false" stroked="true" strokeweight=".748pt" strokecolor="#939598">
                <v:path arrowok="t"/>
              </v:shape>
            </v:group>
            <v:group style="position:absolute;left:2203;top:406;width:2;height:80" coordorigin="2203,406" coordsize="2,80">
              <v:shape style="position:absolute;left:2203;top:406;width:2;height:80" coordorigin="2203,406" coordsize="1,80" path="m2203,486l2203,406e" filled="false" stroked="true" strokeweight=".748pt" strokecolor="#939598">
                <v:path arrowok="t"/>
              </v:shape>
            </v:group>
            <v:group style="position:absolute;left:2163;top:406;width:2;height:80" coordorigin="2163,406" coordsize="2,80">
              <v:shape style="position:absolute;left:2163;top:406;width:2;height:80" coordorigin="2163,406" coordsize="0,80" path="m2163,486l2163,406e" filled="false" stroked="true" strokeweight=".748pt" strokecolor="#939598">
                <v:path arrowok="t"/>
              </v:shape>
            </v:group>
            <v:group style="position:absolute;left:2123;top:406;width:2;height:80" coordorigin="2123,406" coordsize="2,80">
              <v:shape style="position:absolute;left:2123;top:406;width:2;height:80" coordorigin="2123,406" coordsize="0,80" path="m2123,486l2123,406e" filled="false" stroked="true" strokeweight=".748pt" strokecolor="#939598">
                <v:path arrowok="t"/>
              </v:shape>
            </v:group>
            <v:group style="position:absolute;left:2083;top:406;width:2;height:80" coordorigin="2083,406" coordsize="2,80">
              <v:shape style="position:absolute;left:2083;top:406;width:2;height:80" coordorigin="2083,406" coordsize="1,80" path="m2083,486l2083,406e" filled="false" stroked="true" strokeweight=".748pt" strokecolor="#939598">
                <v:path arrowok="t"/>
              </v:shape>
            </v:group>
            <v:group style="position:absolute;left:2043;top:406;width:2;height:80" coordorigin="2043,406" coordsize="2,80">
              <v:shape style="position:absolute;left:2043;top:406;width:2;height:80" coordorigin="2043,406" coordsize="1,80" path="m2043,486l2043,406e" filled="false" stroked="true" strokeweight=".748pt" strokecolor="#939598">
                <v:path arrowok="t"/>
              </v:shape>
            </v:group>
            <v:group style="position:absolute;left:2003;top:406;width:2;height:80" coordorigin="2003,406" coordsize="2,80">
              <v:shape style="position:absolute;left:2003;top:406;width:2;height:80" coordorigin="2003,406" coordsize="0,80" path="m2003,486l2003,406e" filled="false" stroked="true" strokeweight=".748pt" strokecolor="#939598">
                <v:path arrowok="t"/>
              </v:shape>
            </v:group>
            <v:group style="position:absolute;left:1963;top:406;width:2;height:80" coordorigin="1963,406" coordsize="2,80">
              <v:shape style="position:absolute;left:1963;top:406;width:2;height:80" coordorigin="1963,406" coordsize="0,80" path="m1963,486l1963,406e" filled="false" stroked="true" strokeweight=".748pt" strokecolor="#939598">
                <v:path arrowok="t"/>
              </v:shape>
            </v:group>
            <v:group style="position:absolute;left:1923;top:406;width:2;height:80" coordorigin="1923,406" coordsize="2,80">
              <v:shape style="position:absolute;left:1923;top:406;width:2;height:80" coordorigin="1923,406" coordsize="1,80" path="m1923,486l1923,406e" filled="false" stroked="true" strokeweight=".748pt" strokecolor="#939598">
                <v:path arrowok="t"/>
              </v:shape>
            </v:group>
            <v:group style="position:absolute;left:1883;top:406;width:2;height:80" coordorigin="1883,406" coordsize="2,80">
              <v:shape style="position:absolute;left:1883;top:406;width:2;height:80" coordorigin="1883,406" coordsize="1,80" path="m1883,486l1883,406e" filled="false" stroked="true" strokeweight=".748pt" strokecolor="#939598">
                <v:path arrowok="t"/>
              </v:shape>
            </v:group>
            <v:group style="position:absolute;left:1843;top:406;width:2;height:80" coordorigin="1843,406" coordsize="2,80">
              <v:shape style="position:absolute;left:1843;top:406;width:2;height:80" coordorigin="1843,406" coordsize="1,80" path="m1843,486l1843,406e" filled="false" stroked="true" strokeweight=".748pt" strokecolor="#939598">
                <v:path arrowok="t"/>
              </v:shape>
            </v:group>
            <v:group style="position:absolute;left:1803;top:406;width:2;height:80" coordorigin="1803,406" coordsize="2,80">
              <v:shape style="position:absolute;left:1803;top:406;width:2;height:80" coordorigin="1803,406" coordsize="1,80" path="m1803,486l1803,406e" filled="false" stroked="true" strokeweight=".748pt" strokecolor="#939598">
                <v:path arrowok="t"/>
              </v:shape>
            </v:group>
            <v:group style="position:absolute;left:1763;top:406;width:2;height:80" coordorigin="1763,406" coordsize="2,80">
              <v:shape style="position:absolute;left:1763;top:406;width:2;height:80" coordorigin="1763,406" coordsize="1,80" path="m1763,486l1763,406e" filled="false" stroked="true" strokeweight=".748pt" strokecolor="#939598">
                <v:path arrowok="t"/>
              </v:shape>
            </v:group>
            <v:group style="position:absolute;left:1723;top:406;width:2;height:80" coordorigin="1723,406" coordsize="2,80">
              <v:shape style="position:absolute;left:1723;top:406;width:2;height:80" coordorigin="1723,406" coordsize="0,80" path="m1723,486l1723,406e" filled="false" stroked="true" strokeweight=".748pt" strokecolor="#939598">
                <v:path arrowok="t"/>
              </v:shape>
            </v:group>
            <v:group style="position:absolute;left:1683;top:406;width:2;height:80" coordorigin="1683,406" coordsize="2,80">
              <v:shape style="position:absolute;left:1683;top:406;width:2;height:80" coordorigin="1683,406" coordsize="0,80" path="m1683,486l1683,406e" filled="false" stroked="true" strokeweight=".748pt" strokecolor="#939598">
                <v:path arrowok="t"/>
              </v:shape>
            </v:group>
            <v:group style="position:absolute;left:1642;top:406;width:2;height:80" coordorigin="1642,406" coordsize="2,80">
              <v:shape style="position:absolute;left:1642;top:406;width:2;height:80" coordorigin="1642,406" coordsize="0,80" path="m1642,486l1642,406e" filled="false" stroked="true" strokeweight=".748pt" strokecolor="#939598">
                <v:path arrowok="t"/>
              </v:shape>
            </v:group>
            <v:group style="position:absolute;left:1602;top:406;width:2;height:80" coordorigin="1602,406" coordsize="2,80">
              <v:shape style="position:absolute;left:1602;top:406;width:2;height:80" coordorigin="1602,406" coordsize="0,80" path="m1602,486l1602,406e" filled="false" stroked="true" strokeweight=".748pt" strokecolor="#939598">
                <v:path arrowok="t"/>
              </v:shape>
            </v:group>
            <v:group style="position:absolute;left:1562;top:406;width:2;height:80" coordorigin="1562,406" coordsize="2,80">
              <v:shape style="position:absolute;left:1562;top:406;width:2;height:80" coordorigin="1562,406" coordsize="0,80" path="m1562,486l1562,406e" filled="false" stroked="true" strokeweight=".748pt" strokecolor="#939598">
                <v:path arrowok="t"/>
              </v:shape>
            </v:group>
            <v:group style="position:absolute;left:1522;top:406;width:2;height:80" coordorigin="1522,406" coordsize="2,80">
              <v:shape style="position:absolute;left:1522;top:406;width:2;height:80" coordorigin="1522,406" coordsize="1,80" path="m1522,486l1522,406e" filled="false" stroked="true" strokeweight=".748pt" strokecolor="#939598">
                <v:path arrowok="t"/>
              </v:shape>
            </v:group>
            <v:group style="position:absolute;left:1482;top:406;width:2;height:80" coordorigin="1482,406" coordsize="2,80">
              <v:shape style="position:absolute;left:1482;top:406;width:2;height:80" coordorigin="1482,406" coordsize="0,80" path="m1482,486l1482,406e" filled="false" stroked="true" strokeweight=".748pt" strokecolor="#939598">
                <v:path arrowok="t"/>
              </v:shape>
            </v:group>
            <v:group style="position:absolute;left:1442;top:406;width:2;height:80" coordorigin="1442,406" coordsize="2,80">
              <v:shape style="position:absolute;left:1442;top:406;width:2;height:80" coordorigin="1442,406" coordsize="0,80" path="m1442,486l1442,406e" filled="false" stroked="true" strokeweight=".748pt" strokecolor="#939598">
                <v:path arrowok="t"/>
              </v:shape>
            </v:group>
            <v:group style="position:absolute;left:1402;top:406;width:2;height:80" coordorigin="1402,406" coordsize="2,80">
              <v:shape style="position:absolute;left:1402;top:406;width:2;height:80" coordorigin="1402,406" coordsize="1,80" path="m1402,486l1402,406e" filled="false" stroked="true" strokeweight=".748pt" strokecolor="#939598">
                <v:path arrowok="t"/>
              </v:shape>
            </v:group>
            <v:group style="position:absolute;left:1362;top:406;width:2;height:80" coordorigin="1362,406" coordsize="2,80">
              <v:shape style="position:absolute;left:1362;top:406;width:2;height:80" coordorigin="1362,406" coordsize="0,80" path="m1362,486l1362,406e" filled="false" stroked="true" strokeweight=".748pt" strokecolor="#939598">
                <v:path arrowok="t"/>
              </v:shape>
            </v:group>
            <v:group style="position:absolute;left:1322;top:406;width:2;height:80" coordorigin="1322,406" coordsize="2,80">
              <v:shape style="position:absolute;left:1322;top:406;width:2;height:80" coordorigin="1322,406" coordsize="0,80" path="m1322,486l1322,406e" filled="false" stroked="true" strokeweight=".748pt" strokecolor="#939598">
                <v:path arrowok="t"/>
              </v:shape>
            </v:group>
            <v:group style="position:absolute;left:1282;top:406;width:2;height:80" coordorigin="1282,406" coordsize="2,80">
              <v:shape style="position:absolute;left:1282;top:406;width:2;height:80" coordorigin="1282,406" coordsize="0,80" path="m1282,486l1282,406e" filled="false" stroked="true" strokeweight=".748pt" strokecolor="#939598">
                <v:path arrowok="t"/>
              </v:shape>
            </v:group>
            <v:group style="position:absolute;left:1242;top:406;width:2;height:80" coordorigin="1242,406" coordsize="2,80">
              <v:shape style="position:absolute;left:1242;top:406;width:2;height:80" coordorigin="1242,406" coordsize="0,80" path="m1242,486l1242,406e" filled="false" stroked="true" strokeweight=".748pt" strokecolor="#939598">
                <v:path arrowok="t"/>
              </v:shape>
            </v:group>
            <v:group style="position:absolute;left:1202;top:406;width:2;height:80" coordorigin="1202,406" coordsize="2,80">
              <v:shape style="position:absolute;left:1202;top:406;width:2;height:80" coordorigin="1202,406" coordsize="1,80" path="m1202,486l1202,406e" filled="false" stroked="true" strokeweight=".748pt" strokecolor="#939598">
                <v:path arrowok="t"/>
              </v:shape>
            </v:group>
            <v:group style="position:absolute;left:1162;top:406;width:2;height:80" coordorigin="1162,406" coordsize="2,80">
              <v:shape style="position:absolute;left:1162;top:406;width:2;height:80" coordorigin="1162,406" coordsize="0,80" path="m1162,486l1162,406e" filled="false" stroked="true" strokeweight=".748pt" strokecolor="#939598">
                <v:path arrowok="t"/>
              </v:shape>
            </v:group>
            <v:group style="position:absolute;left:1122;top:406;width:2;height:80" coordorigin="1122,406" coordsize="2,80">
              <v:shape style="position:absolute;left:1122;top:406;width:2;height:80" coordorigin="1122,406" coordsize="0,80" path="m1122,486l1122,406e" filled="false" stroked="true" strokeweight=".748pt" strokecolor="#939598">
                <v:path arrowok="t"/>
              </v:shape>
            </v:group>
            <v:group style="position:absolute;left:1082;top:406;width:2;height:80" coordorigin="1082,406" coordsize="2,80">
              <v:shape style="position:absolute;left:1082;top:406;width:2;height:80" coordorigin="1082,406" coordsize="1,80" path="m1082,486l1082,406e" filled="false" stroked="true" strokeweight=".748pt" strokecolor="#939598">
                <v:path arrowok="t"/>
              </v:shape>
            </v:group>
            <v:group style="position:absolute;left:1042;top:406;width:2;height:80" coordorigin="1042,406" coordsize="2,80">
              <v:shape style="position:absolute;left:1042;top:406;width:2;height:80" coordorigin="1042,406" coordsize="0,80" path="m1042,486l1042,406e" filled="false" stroked="true" strokeweight=".748pt" strokecolor="#939598">
                <v:path arrowok="t"/>
              </v:shape>
            </v:group>
            <v:group style="position:absolute;left:1002;top:406;width:2;height:80" coordorigin="1002,406" coordsize="2,80">
              <v:shape style="position:absolute;left:1002;top:406;width:2;height:80" coordorigin="1002,406" coordsize="0,80" path="m1002,486l1002,406e" filled="false" stroked="true" strokeweight=".748pt" strokecolor="#939598">
                <v:path arrowok="t"/>
              </v:shape>
            </v:group>
            <v:group style="position:absolute;left:961;top:406;width:2;height:80" coordorigin="961,406" coordsize="2,80">
              <v:shape style="position:absolute;left:961;top:406;width:2;height:80" coordorigin="961,406" coordsize="0,80" path="m961,486l961,406e" filled="false" stroked="true" strokeweight=".748pt" strokecolor="#939598">
                <v:path arrowok="t"/>
              </v:shape>
            </v:group>
            <v:group style="position:absolute;left:921;top:406;width:2;height:80" coordorigin="921,406" coordsize="2,80">
              <v:shape style="position:absolute;left:921;top:406;width:2;height:80" coordorigin="921,406" coordsize="0,80" path="m921,486l921,406e" filled="false" stroked="true" strokeweight=".748pt" strokecolor="#939598">
                <v:path arrowok="t"/>
              </v:shape>
            </v:group>
            <v:group style="position:absolute;left:881;top:406;width:2;height:80" coordorigin="881,406" coordsize="2,80">
              <v:shape style="position:absolute;left:881;top:406;width:2;height:80" coordorigin="881,406" coordsize="1,80" path="m881,486l881,406e" filled="false" stroked="true" strokeweight=".748pt" strokecolor="#939598">
                <v:path arrowok="t"/>
              </v:shape>
            </v:group>
            <v:group style="position:absolute;left:841;top:406;width:2;height:80" coordorigin="841,406" coordsize="2,80">
              <v:shape style="position:absolute;left:841;top:406;width:2;height:80" coordorigin="841,406" coordsize="0,80" path="m841,486l841,406e" filled="false" stroked="true" strokeweight=".748pt" strokecolor="#939598">
                <v:path arrowok="t"/>
              </v:shape>
            </v:group>
            <v:group style="position:absolute;left:801;top:406;width:2;height:80" coordorigin="801,406" coordsize="2,80">
              <v:shape style="position:absolute;left:801;top:406;width:2;height:80" coordorigin="801,406" coordsize="0,80" path="m801,486l801,406e" filled="false" stroked="true" strokeweight=".748pt" strokecolor="#939598">
                <v:path arrowok="t"/>
              </v:shape>
            </v:group>
            <v:group style="position:absolute;left:761;top:406;width:2;height:80" coordorigin="761,406" coordsize="2,80">
              <v:shape style="position:absolute;left:761;top:406;width:2;height:80" coordorigin="761,406" coordsize="1,80" path="m761,486l761,406e" filled="false" stroked="true" strokeweight=".748pt" strokecolor="#939598">
                <v:path arrowok="t"/>
              </v:shape>
            </v:group>
            <v:group style="position:absolute;left:721;top:406;width:2;height:80" coordorigin="721,406" coordsize="2,80">
              <v:shape style="position:absolute;left:721;top:406;width:2;height:80" coordorigin="721,406" coordsize="1,80" path="m721,486l721,406e" filled="false" stroked="true" strokeweight=".748pt" strokecolor="#939598">
                <v:path arrowok="t"/>
              </v:shape>
            </v:group>
            <v:group style="position:absolute;left:681;top:406;width:2;height:80" coordorigin="681,406" coordsize="2,80">
              <v:shape style="position:absolute;left:681;top:406;width:2;height:80" coordorigin="681,406" coordsize="1,80" path="m681,486l681,406e" filled="false" stroked="true" strokeweight=".748pt" strokecolor="#939598">
                <v:path arrowok="t"/>
              </v:shape>
            </v:group>
            <v:group style="position:absolute;left:641;top:406;width:2;height:80" coordorigin="641,406" coordsize="2,80">
              <v:shape style="position:absolute;left:641;top:406;width:2;height:80" coordorigin="641,406" coordsize="1,80" path="m641,486l641,406e" filled="false" stroked="true" strokeweight=".748pt" strokecolor="#939598">
                <v:path arrowok="t"/>
              </v:shape>
            </v:group>
            <v:group style="position:absolute;left:601;top:406;width:2;height:80" coordorigin="601,406" coordsize="2,80">
              <v:shape style="position:absolute;left:601;top:406;width:2;height:80" coordorigin="601,406" coordsize="1,80" path="m601,486l601,406e" filled="false" stroked="true" strokeweight=".748pt" strokecolor="#939598">
                <v:path arrowok="t"/>
              </v:shape>
            </v:group>
            <v:group style="position:absolute;left:561;top:406;width:2;height:80" coordorigin="561,406" coordsize="2,80">
              <v:shape style="position:absolute;left:561;top:406;width:2;height:80" coordorigin="561,406" coordsize="0,80" path="m561,486l561,406e" filled="false" stroked="true" strokeweight=".748pt" strokecolor="#939598">
                <v:path arrowok="t"/>
              </v:shape>
            </v:group>
            <v:group style="position:absolute;left:521;top:406;width:2;height:80" coordorigin="521,406" coordsize="2,80">
              <v:shape style="position:absolute;left:521;top:406;width:2;height:80" coordorigin="521,406" coordsize="1,80" path="m521,486l521,406e" filled="false" stroked="true" strokeweight=".748pt" strokecolor="#939598">
                <v:path arrowok="t"/>
              </v:shape>
            </v:group>
            <v:group style="position:absolute;left:481;top:406;width:2;height:80" coordorigin="481,406" coordsize="2,80">
              <v:shape style="position:absolute;left:481;top:406;width:2;height:80" coordorigin="481,406" coordsize="0,80" path="m481,486l481,406e" filled="false" stroked="true" strokeweight=".748pt" strokecolor="#939598">
                <v:path arrowok="t"/>
              </v:shape>
            </v:group>
            <v:group style="position:absolute;left:441;top:406;width:2;height:80" coordorigin="441,406" coordsize="2,80">
              <v:shape style="position:absolute;left:441;top:406;width:2;height:80" coordorigin="441,406" coordsize="0,80" path="m441,486l441,406e" filled="false" stroked="true" strokeweight=".748pt" strokecolor="#939598">
                <v:path arrowok="t"/>
              </v:shape>
            </v:group>
            <v:group style="position:absolute;left:401;top:406;width:2;height:80" coordorigin="401,406" coordsize="2,80">
              <v:shape style="position:absolute;left:401;top:406;width:2;height:80" coordorigin="401,406" coordsize="0,80" path="m401,486l401,406e" filled="false" stroked="true" strokeweight=".748pt" strokecolor="#939598">
                <v:path arrowok="t"/>
              </v:shape>
            </v:group>
            <v:group style="position:absolute;left:361;top:406;width:2;height:80" coordorigin="361,406" coordsize="2,80">
              <v:shape style="position:absolute;left:361;top:406;width:2;height:80" coordorigin="361,406" coordsize="0,80" path="m361,486l361,406e" filled="false" stroked="true" strokeweight=".748pt" strokecolor="#939598">
                <v:path arrowok="t"/>
              </v:shape>
            </v:group>
            <v:group style="position:absolute;left:320;top:406;width:2;height:80" coordorigin="320,406" coordsize="2,80">
              <v:shape style="position:absolute;left:320;top:406;width:2;height:80" coordorigin="320,406" coordsize="1,80" path="m320,486l320,406e" filled="false" stroked="true" strokeweight=".748pt" strokecolor="#939598">
                <v:path arrowok="t"/>
              </v:shape>
            </v:group>
            <v:group style="position:absolute;left:280;top:406;width:2;height:80" coordorigin="280,406" coordsize="2,80">
              <v:shape style="position:absolute;left:280;top:406;width:2;height:80" coordorigin="280,406" coordsize="0,80" path="m280,486l280,406e" filled="false" stroked="true" strokeweight=".748pt" strokecolor="#939598">
                <v:path arrowok="t"/>
              </v:shape>
            </v:group>
            <v:group style="position:absolute;left:240;top:406;width:2;height:80" coordorigin="240,406" coordsize="2,80">
              <v:shape style="position:absolute;left:240;top:406;width:2;height:80" coordorigin="240,406" coordsize="0,80" path="m240,486l240,406e" filled="false" stroked="true" strokeweight=".748pt" strokecolor="#939598">
                <v:path arrowok="t"/>
              </v:shape>
            </v:group>
            <v:group style="position:absolute;left:200;top:406;width:2;height:80" coordorigin="200,406" coordsize="2,80">
              <v:shape style="position:absolute;left:200;top:406;width:2;height:80" coordorigin="200,406" coordsize="0,80" path="m200,486l200,406e" filled="false" stroked="true" strokeweight=".748pt" strokecolor="#939598">
                <v:path arrowok="t"/>
              </v:shape>
            </v:group>
            <v:group style="position:absolute;left:160;top:406;width:2;height:80" coordorigin="160,406" coordsize="2,80">
              <v:shape style="position:absolute;left:160;top:406;width:2;height:80" coordorigin="160,406" coordsize="0,80" path="m160,486l160,406e" filled="false" stroked="true" strokeweight=".748pt" strokecolor="#939598">
                <v:path arrowok="t"/>
              </v:shape>
            </v:group>
            <v:group style="position:absolute;left:120;top:406;width:2;height:80" coordorigin="120,406" coordsize="2,80">
              <v:shape style="position:absolute;left:120;top:406;width:2;height:80" coordorigin="120,406" coordsize="0,80" path="m120,486l120,406e" filled="false" stroked="true" strokeweight=".748pt" strokecolor="#939598">
                <v:path arrowok="t"/>
              </v:shape>
            </v:group>
            <v:group style="position:absolute;left:80;top:406;width:2;height:80" coordorigin="80,406" coordsize="2,80">
              <v:shape style="position:absolute;left:80;top:406;width:2;height:80" coordorigin="80,406" coordsize="0,80" path="m80,486l80,406e" filled="false" stroked="true" strokeweight=".748pt" strokecolor="#939598">
                <v:path arrowok="t"/>
              </v:shape>
            </v:group>
            <v:group style="position:absolute;left:40;top:406;width:2;height:80" coordorigin="40,406" coordsize="2,80">
              <v:shape style="position:absolute;left:40;top:406;width:2;height:80" coordorigin="40,406" coordsize="0,80" path="m40,486l40,406e" filled="false" stroked="true" strokeweight=".748pt" strokecolor="#939598">
                <v:path arrowok="t"/>
              </v:shape>
            </v:group>
            <v:group style="position:absolute;left:0;top:438;width:2;height:49" coordorigin="0,438" coordsize="2,49">
              <v:shape style="position:absolute;left:0;top:438;width:2;height:49" coordorigin="0,438" coordsize="0,49" path="m0,487l0,439e" filled="false" stroked="true" strokeweight=".748pt" strokecolor="#93959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10.618988pt;margin-top:-127.091331pt;width:253.45pt;height:130.35pt;mso-position-horizontal-relative:page;mso-position-vertical-relative:paragraph;z-index:7504" coordorigin="6212,-2542" coordsize="5069,2607">
            <v:group style="position:absolute;left:6212;top:-2542;width:5069;height:2607" coordorigin="6212,-2542" coordsize="5069,2607">
              <v:shape style="position:absolute;left:6212;top:-2542;width:5069;height:2607" coordorigin="6212,-2542" coordsize="5069,2607" path="m6212,-2542l11281,-2542,11281,65,6212,65,6212,-2542xe" filled="true" fillcolor="#000000" stroked="false">
                <v:path arrowok="t"/>
                <v:fill type="solid"/>
              </v:shape>
              <v:shape style="position:absolute;left:6263;top:-2491;width:4690;height:2224" type="#_x0000_t75" stroked="false">
                <v:imagedata r:id="rId104" o:title=""/>
              </v:shape>
            </v:group>
            <w10:wrap type="none"/>
          </v:group>
        </w:pict>
      </w:r>
      <w:r>
        <w:rPr>
          <w:color w:val="939598"/>
          <w:u w:val="none"/>
        </w:rPr>
      </w:r>
      <w:r>
        <w:rPr>
          <w:color w:val="939598"/>
          <w:u w:val="thick" w:color="939598"/>
        </w:rPr>
        <w:t> </w:t>
      </w:r>
      <w:r>
        <w:rPr>
          <w:color w:val="939598"/>
          <w:u w:val="none"/>
        </w:rPr>
        <w:tab/>
      </w:r>
      <w:r>
        <w:rPr>
          <w:color w:val="939598"/>
          <w:spacing w:val="-27"/>
          <w:u w:val="none"/>
        </w:rPr>
        <w:t>59</w:t>
      </w:r>
      <w:r>
        <w:rPr>
          <w:color w:val="939598"/>
          <w:spacing w:val="-8"/>
          <w:u w:val="none"/>
        </w:rPr>
        <w:t> </w:t>
      </w:r>
      <w:r>
        <w:rPr>
          <w:color w:val="939598"/>
          <w:u w:val="thick" w:color="939598"/>
        </w:rPr>
        <w:t> </w:t>
      </w:r>
      <w:r>
        <w:rPr>
          <w:color w:val="939598"/>
          <w:u w:val="none"/>
        </w:rPr>
      </w:r>
      <w:r>
        <w:rPr>
          <w:u w:val="none"/>
        </w:rPr>
      </w:r>
    </w:p>
    <w:p>
      <w:pPr>
        <w:spacing w:after="0" w:line="240" w:lineRule="auto"/>
        <w:jc w:val="left"/>
        <w:sectPr>
          <w:type w:val="continuous"/>
          <w:pgSz w:w="11910" w:h="16840"/>
          <w:pgMar w:top="1180" w:bottom="28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sz w:val="19"/>
          <w:szCs w:val="19"/>
        </w:rPr>
      </w:pPr>
    </w:p>
    <w:p>
      <w:pPr>
        <w:pStyle w:val="Heading1"/>
        <w:spacing w:line="962" w:lineRule="exact"/>
        <w:ind w:right="988"/>
        <w:jc w:val="left"/>
      </w:pPr>
      <w:r>
        <w:rPr/>
        <w:pict>
          <v:group style="position:absolute;margin-left:.0004pt;margin-top:-68.399132pt;width:594.950pt;height:4.850pt;mso-position-horizontal-relative:page;mso-position-vertical-relative:paragraph;z-index:7552" coordorigin="0,-1368" coordsize="11899,97">
            <v:group style="position:absolute;left:11891;top:-1361;width:2;height:80" coordorigin="11891,-1361" coordsize="2,80">
              <v:shape style="position:absolute;left:11891;top:-1361;width:2;height:80" coordorigin="11891,-1361" coordsize="0,80" path="m11891,-1281l11891,-1361e" filled="false" stroked="true" strokeweight=".748pt" strokecolor="#939598">
                <v:path arrowok="t"/>
              </v:shape>
            </v:group>
            <v:group style="position:absolute;left:11851;top:-1361;width:2;height:80" coordorigin="11851,-1361" coordsize="2,80">
              <v:shape style="position:absolute;left:11851;top:-1361;width:2;height:80" coordorigin="11851,-1361" coordsize="0,80" path="m11851,-1281l11851,-1361e" filled="false" stroked="true" strokeweight=".748pt" strokecolor="#939598">
                <v:path arrowok="t"/>
              </v:shape>
            </v:group>
            <v:group style="position:absolute;left:11811;top:-1360;width:2;height:80" coordorigin="11811,-1360" coordsize="2,80">
              <v:shape style="position:absolute;left:11811;top:-1360;width:2;height:80" coordorigin="11811,-1360" coordsize="0,80" path="m11811,-1280l11811,-1360e" filled="false" stroked="true" strokeweight=".748pt" strokecolor="#939598">
                <v:path arrowok="t"/>
              </v:shape>
            </v:group>
            <v:group style="position:absolute;left:11771;top:-1360;width:2;height:80" coordorigin="11771,-1360" coordsize="2,80">
              <v:shape style="position:absolute;left:11771;top:-1360;width:2;height:80" coordorigin="11771,-1360" coordsize="0,80" path="m11771,-1280l11771,-1360e" filled="false" stroked="true" strokeweight=".748pt" strokecolor="#939598">
                <v:path arrowok="t"/>
              </v:shape>
            </v:group>
            <v:group style="position:absolute;left:11731;top:-1360;width:2;height:80" coordorigin="11731,-1360" coordsize="2,80">
              <v:shape style="position:absolute;left:11731;top:-1360;width:2;height:80" coordorigin="11731,-1360" coordsize="1,80" path="m11731,-1280l11731,-1360e" filled="false" stroked="true" strokeweight=".748pt" strokecolor="#939598">
                <v:path arrowok="t"/>
              </v:shape>
            </v:group>
            <v:group style="position:absolute;left:11691;top:-1360;width:2;height:80" coordorigin="11691,-1360" coordsize="2,80">
              <v:shape style="position:absolute;left:11691;top:-1360;width:2;height:80" coordorigin="11691,-1360" coordsize="0,80" path="m11691,-1280l11691,-1360e" filled="false" stroked="true" strokeweight=".748pt" strokecolor="#939598">
                <v:path arrowok="t"/>
              </v:shape>
            </v:group>
            <v:group style="position:absolute;left:11651;top:-1360;width:2;height:80" coordorigin="11651,-1360" coordsize="2,80">
              <v:shape style="position:absolute;left:11651;top:-1360;width:2;height:80" coordorigin="11651,-1360" coordsize="0,80" path="m11651,-1280l11651,-1360e" filled="false" stroked="true" strokeweight=".748pt" strokecolor="#939598">
                <v:path arrowok="t"/>
              </v:shape>
            </v:group>
            <v:group style="position:absolute;left:11611;top:-1360;width:2;height:80" coordorigin="11611,-1360" coordsize="2,80">
              <v:shape style="position:absolute;left:11611;top:-1360;width:2;height:80" coordorigin="11611,-1360" coordsize="0,80" path="m11611,-1280l11611,-1360e" filled="false" stroked="true" strokeweight=".748pt" strokecolor="#939598">
                <v:path arrowok="t"/>
              </v:shape>
            </v:group>
            <v:group style="position:absolute;left:11571;top:-1360;width:2;height:80" coordorigin="11571,-1360" coordsize="2,80">
              <v:shape style="position:absolute;left:11571;top:-1360;width:2;height:80" coordorigin="11571,-1360" coordsize="0,80" path="m11571,-1280l11571,-1360e" filled="false" stroked="true" strokeweight=".748pt" strokecolor="#939598">
                <v:path arrowok="t"/>
              </v:shape>
            </v:group>
            <v:group style="position:absolute;left:11531;top:-1360;width:2;height:80" coordorigin="11531,-1360" coordsize="2,80">
              <v:shape style="position:absolute;left:11531;top:-1360;width:2;height:80" coordorigin="11531,-1360" coordsize="1,80" path="m11531,-1280l11531,-1360e" filled="false" stroked="true" strokeweight=".748pt" strokecolor="#939598">
                <v:path arrowok="t"/>
              </v:shape>
            </v:group>
            <v:group style="position:absolute;left:11491;top:-1360;width:2;height:80" coordorigin="11491,-1360" coordsize="2,80">
              <v:shape style="position:absolute;left:11491;top:-1360;width:2;height:80" coordorigin="11491,-1360" coordsize="0,80" path="m11491,-1280l11491,-1360e" filled="false" stroked="true" strokeweight=".748pt" strokecolor="#939598">
                <v:path arrowok="t"/>
              </v:shape>
            </v:group>
            <v:group style="position:absolute;left:11451;top:-1360;width:2;height:80" coordorigin="11451,-1360" coordsize="2,80">
              <v:shape style="position:absolute;left:11451;top:-1360;width:2;height:80" coordorigin="11451,-1360" coordsize="0,80" path="m11451,-1280l11451,-1360e" filled="false" stroked="true" strokeweight=".748pt" strokecolor="#939598">
                <v:path arrowok="t"/>
              </v:shape>
            </v:group>
            <v:group style="position:absolute;left:11411;top:-1360;width:2;height:80" coordorigin="11411,-1360" coordsize="2,80">
              <v:shape style="position:absolute;left:11411;top:-1360;width:2;height:80" coordorigin="11411,-1360" coordsize="0,80" path="m11411,-1280l11411,-1360e" filled="false" stroked="true" strokeweight=".748pt" strokecolor="#939598">
                <v:path arrowok="t"/>
              </v:shape>
            </v:group>
            <v:group style="position:absolute;left:11371;top:-1360;width:2;height:80" coordorigin="11371,-1360" coordsize="2,80">
              <v:shape style="position:absolute;left:11371;top:-1360;width:2;height:80" coordorigin="11371,-1360" coordsize="0,80" path="m11371,-1280l11371,-1360e" filled="false" stroked="true" strokeweight=".748pt" strokecolor="#939598">
                <v:path arrowok="t"/>
              </v:shape>
            </v:group>
            <v:group style="position:absolute;left:11331;top:-1360;width:2;height:80" coordorigin="11331,-1360" coordsize="2,80">
              <v:shape style="position:absolute;left:11331;top:-1360;width:2;height:80" coordorigin="11331,-1360" coordsize="0,80" path="m11331,-1280l11331,-1360e" filled="false" stroked="true" strokeweight=".748pt" strokecolor="#939598">
                <v:path arrowok="t"/>
              </v:shape>
            </v:group>
            <v:group style="position:absolute;left:11291;top:-1360;width:2;height:80" coordorigin="11291,-1360" coordsize="2,80">
              <v:shape style="position:absolute;left:11291;top:-1360;width:2;height:80" coordorigin="11291,-1360" coordsize="0,80" path="m11291,-1280l11291,-1360e" filled="false" stroked="true" strokeweight=".748pt" strokecolor="#939598">
                <v:path arrowok="t"/>
              </v:shape>
            </v:group>
            <v:group style="position:absolute;left:11251;top:-1360;width:2;height:80" coordorigin="11251,-1360" coordsize="2,80">
              <v:shape style="position:absolute;left:11251;top:-1360;width:2;height:80" coordorigin="11251,-1360" coordsize="0,80" path="m11251,-1280l11251,-1360e" filled="false" stroked="true" strokeweight=".748pt" strokecolor="#939598">
                <v:path arrowok="t"/>
              </v:shape>
            </v:group>
            <v:group style="position:absolute;left:11210;top:-1360;width:2;height:80" coordorigin="11210,-1360" coordsize="2,80">
              <v:shape style="position:absolute;left:11210;top:-1360;width:2;height:80" coordorigin="11210,-1360" coordsize="0,80" path="m11211,-1280l11210,-1360e" filled="false" stroked="true" strokeweight=".748pt" strokecolor="#939598">
                <v:path arrowok="t"/>
              </v:shape>
            </v:group>
            <v:group style="position:absolute;left:11170;top:-1360;width:2;height:80" coordorigin="11170,-1360" coordsize="2,80">
              <v:shape style="position:absolute;left:11170;top:-1360;width:2;height:80" coordorigin="11170,-1360" coordsize="0,80" path="m11170,-1280l11170,-1360e" filled="false" stroked="true" strokeweight=".748pt" strokecolor="#939598">
                <v:path arrowok="t"/>
              </v:shape>
            </v:group>
            <v:group style="position:absolute;left:11130;top:-1360;width:2;height:80" coordorigin="11130,-1360" coordsize="2,80">
              <v:shape style="position:absolute;left:11130;top:-1360;width:2;height:80" coordorigin="11130,-1360" coordsize="0,80" path="m11130,-1280l11130,-1360e" filled="false" stroked="true" strokeweight=".748pt" strokecolor="#939598">
                <v:path arrowok="t"/>
              </v:shape>
            </v:group>
            <v:group style="position:absolute;left:11090;top:-1360;width:2;height:80" coordorigin="11090,-1360" coordsize="2,80">
              <v:shape style="position:absolute;left:11090;top:-1360;width:2;height:80" coordorigin="11090,-1360" coordsize="0,80" path="m11090,-1280l11090,-1360e" filled="false" stroked="true" strokeweight=".748pt" strokecolor="#939598">
                <v:path arrowok="t"/>
              </v:shape>
            </v:group>
            <v:group style="position:absolute;left:11050;top:-1360;width:2;height:80" coordorigin="11050,-1360" coordsize="2,80">
              <v:shape style="position:absolute;left:11050;top:-1360;width:2;height:80" coordorigin="11050,-1360" coordsize="0,80" path="m11050,-1280l11050,-1360e" filled="false" stroked="true" strokeweight=".748pt" strokecolor="#939598">
                <v:path arrowok="t"/>
              </v:shape>
            </v:group>
            <v:group style="position:absolute;left:11010;top:-1360;width:2;height:80" coordorigin="11010,-1360" coordsize="2,80">
              <v:shape style="position:absolute;left:11010;top:-1360;width:2;height:80" coordorigin="11010,-1360" coordsize="1,80" path="m11010,-1280l11010,-1360e" filled="false" stroked="true" strokeweight=".748pt" strokecolor="#939598">
                <v:path arrowok="t"/>
              </v:shape>
            </v:group>
            <v:group style="position:absolute;left:10970;top:-1360;width:2;height:80" coordorigin="10970,-1360" coordsize="2,80">
              <v:shape style="position:absolute;left:10970;top:-1360;width:2;height:80" coordorigin="10970,-1360" coordsize="0,80" path="m10970,-1280l10970,-1360e" filled="false" stroked="true" strokeweight=".748pt" strokecolor="#939598">
                <v:path arrowok="t"/>
              </v:shape>
            </v:group>
            <v:group style="position:absolute;left:10930;top:-1360;width:2;height:80" coordorigin="10930,-1360" coordsize="2,80">
              <v:shape style="position:absolute;left:10930;top:-1360;width:2;height:80" coordorigin="10930,-1360" coordsize="0,80" path="m10930,-1280l10930,-1360e" filled="false" stroked="true" strokeweight=".748pt" strokecolor="#939598">
                <v:path arrowok="t"/>
              </v:shape>
            </v:group>
            <v:group style="position:absolute;left:10890;top:-1360;width:2;height:80" coordorigin="10890,-1360" coordsize="2,80">
              <v:shape style="position:absolute;left:10890;top:-1360;width:2;height:80" coordorigin="10890,-1360" coordsize="0,80" path="m10890,-1280l10890,-1360e" filled="false" stroked="true" strokeweight=".748pt" strokecolor="#939598">
                <v:path arrowok="t"/>
              </v:shape>
            </v:group>
            <v:group style="position:absolute;left:10850;top:-1360;width:2;height:80" coordorigin="10850,-1360" coordsize="2,80">
              <v:shape style="position:absolute;left:10850;top:-1360;width:2;height:80" coordorigin="10850,-1360" coordsize="1,80" path="m10850,-1280l10850,-1360e" filled="false" stroked="true" strokeweight=".748pt" strokecolor="#939598">
                <v:path arrowok="t"/>
              </v:shape>
            </v:group>
            <v:group style="position:absolute;left:10810;top:-1360;width:2;height:80" coordorigin="10810,-1360" coordsize="2,80">
              <v:shape style="position:absolute;left:10810;top:-1360;width:2;height:80" coordorigin="10810,-1360" coordsize="0,80" path="m10810,-1280l10810,-1360e" filled="false" stroked="true" strokeweight=".748pt" strokecolor="#939598">
                <v:path arrowok="t"/>
              </v:shape>
            </v:group>
            <v:group style="position:absolute;left:10770;top:-1360;width:2;height:80" coordorigin="10770,-1360" coordsize="2,80">
              <v:shape style="position:absolute;left:10770;top:-1360;width:2;height:80" coordorigin="10770,-1360" coordsize="0,80" path="m10770,-1280l10770,-1360e" filled="false" stroked="true" strokeweight=".748pt" strokecolor="#939598">
                <v:path arrowok="t"/>
              </v:shape>
            </v:group>
            <v:group style="position:absolute;left:10730;top:-1360;width:2;height:80" coordorigin="10730,-1360" coordsize="2,80">
              <v:shape style="position:absolute;left:10730;top:-1360;width:2;height:80" coordorigin="10730,-1360" coordsize="0,80" path="m10730,-1280l10730,-1360e" filled="false" stroked="true" strokeweight=".748pt" strokecolor="#939598">
                <v:path arrowok="t"/>
              </v:shape>
            </v:group>
            <v:group style="position:absolute;left:10690;top:-1360;width:2;height:80" coordorigin="10690,-1360" coordsize="2,80">
              <v:shape style="position:absolute;left:10690;top:-1360;width:2;height:80" coordorigin="10690,-1360" coordsize="0,80" path="m10690,-1280l10690,-1360e" filled="false" stroked="true" strokeweight=".748pt" strokecolor="#939598">
                <v:path arrowok="t"/>
              </v:shape>
            </v:group>
            <v:group style="position:absolute;left:10650;top:-1360;width:2;height:80" coordorigin="10650,-1360" coordsize="2,80">
              <v:shape style="position:absolute;left:10650;top:-1360;width:2;height:80" coordorigin="10650,-1360" coordsize="0,80" path="m10650,-1280l10650,-1360e" filled="false" stroked="true" strokeweight=".748pt" strokecolor="#939598">
                <v:path arrowok="t"/>
              </v:shape>
            </v:group>
            <v:group style="position:absolute;left:10610;top:-1360;width:2;height:80" coordorigin="10610,-1360" coordsize="2,80">
              <v:shape style="position:absolute;left:10610;top:-1360;width:2;height:80" coordorigin="10610,-1360" coordsize="0,80" path="m10610,-1280l10610,-1360e" filled="false" stroked="true" strokeweight=".748pt" strokecolor="#939598">
                <v:path arrowok="t"/>
              </v:shape>
            </v:group>
            <v:group style="position:absolute;left:10570;top:-1360;width:2;height:80" coordorigin="10570,-1360" coordsize="2,80">
              <v:shape style="position:absolute;left:10570;top:-1360;width:2;height:80" coordorigin="10570,-1360" coordsize="0,80" path="m10570,-1280l10570,-1360e" filled="false" stroked="true" strokeweight=".748pt" strokecolor="#939598">
                <v:path arrowok="t"/>
              </v:shape>
            </v:group>
            <v:group style="position:absolute;left:10530;top:-1360;width:2;height:80" coordorigin="10530,-1360" coordsize="2,80">
              <v:shape style="position:absolute;left:10530;top:-1360;width:2;height:80" coordorigin="10530,-1360" coordsize="0,80" path="m10530,-1280l10530,-1360e" filled="false" stroked="true" strokeweight=".748pt" strokecolor="#939598">
                <v:path arrowok="t"/>
              </v:shape>
            </v:group>
            <v:group style="position:absolute;left:10490;top:-1360;width:2;height:80" coordorigin="10490,-1360" coordsize="2,80">
              <v:shape style="position:absolute;left:10490;top:-1360;width:2;height:80" coordorigin="10490,-1360" coordsize="0,80" path="m10490,-1280l10490,-1360e" filled="false" stroked="true" strokeweight=".748pt" strokecolor="#939598">
                <v:path arrowok="t"/>
              </v:shape>
            </v:group>
            <v:group style="position:absolute;left:10450;top:-1360;width:2;height:80" coordorigin="10450,-1360" coordsize="2,80">
              <v:shape style="position:absolute;left:10450;top:-1360;width:2;height:80" coordorigin="10450,-1360" coordsize="0,80" path="m10450,-1280l10450,-1360e" filled="false" stroked="true" strokeweight=".748pt" strokecolor="#939598">
                <v:path arrowok="t"/>
              </v:shape>
            </v:group>
            <v:group style="position:absolute;left:10410;top:-1360;width:2;height:80" coordorigin="10410,-1360" coordsize="2,80">
              <v:shape style="position:absolute;left:10410;top:-1360;width:2;height:80" coordorigin="10410,-1360" coordsize="0,80" path="m10410,-1280l10410,-1360e" filled="false" stroked="true" strokeweight=".748pt" strokecolor="#939598">
                <v:path arrowok="t"/>
              </v:shape>
            </v:group>
            <v:group style="position:absolute;left:10370;top:-1360;width:2;height:80" coordorigin="10370,-1360" coordsize="2,80">
              <v:shape style="position:absolute;left:10370;top:-1360;width:2;height:80" coordorigin="10370,-1360" coordsize="0,80" path="m10370,-1280l10370,-1360e" filled="false" stroked="true" strokeweight=".748pt" strokecolor="#939598">
                <v:path arrowok="t"/>
              </v:shape>
            </v:group>
            <v:group style="position:absolute;left:10330;top:-1360;width:2;height:80" coordorigin="10330,-1360" coordsize="2,80">
              <v:shape style="position:absolute;left:10330;top:-1360;width:2;height:80" coordorigin="10330,-1360" coordsize="0,80" path="m10330,-1280l10330,-1360e" filled="false" stroked="true" strokeweight=".748pt" strokecolor="#939598">
                <v:path arrowok="t"/>
              </v:shape>
            </v:group>
            <v:group style="position:absolute;left:10290;top:-1360;width:2;height:80" coordorigin="10290,-1360" coordsize="2,80">
              <v:shape style="position:absolute;left:10290;top:-1360;width:2;height:80" coordorigin="10290,-1360" coordsize="0,80" path="m10290,-1280l10290,-1360e" filled="false" stroked="true" strokeweight=".748pt" strokecolor="#939598">
                <v:path arrowok="t"/>
              </v:shape>
            </v:group>
            <v:group style="position:absolute;left:10250;top:-1360;width:2;height:80" coordorigin="10250,-1360" coordsize="2,80">
              <v:shape style="position:absolute;left:10250;top:-1360;width:2;height:80" coordorigin="10250,-1360" coordsize="1,80" path="m10250,-1280l10250,-1360e" filled="false" stroked="true" strokeweight=".748pt" strokecolor="#939598">
                <v:path arrowok="t"/>
              </v:shape>
            </v:group>
            <v:group style="position:absolute;left:10210;top:-1360;width:2;height:80" coordorigin="10210,-1360" coordsize="2,80">
              <v:shape style="position:absolute;left:10210;top:-1360;width:2;height:80" coordorigin="10210,-1360" coordsize="0,80" path="m10210,-1280l10210,-1360e" filled="false" stroked="true" strokeweight=".748pt" strokecolor="#939598">
                <v:path arrowok="t"/>
              </v:shape>
            </v:group>
            <v:group style="position:absolute;left:10170;top:-1360;width:2;height:80" coordorigin="10170,-1360" coordsize="2,80">
              <v:shape style="position:absolute;left:10170;top:-1360;width:2;height:80" coordorigin="10170,-1360" coordsize="0,80" path="m10170,-1280l10170,-1360e" filled="false" stroked="true" strokeweight=".748pt" strokecolor="#939598">
                <v:path arrowok="t"/>
              </v:shape>
            </v:group>
            <v:group style="position:absolute;left:10130;top:-1360;width:2;height:80" coordorigin="10130,-1360" coordsize="2,80">
              <v:shape style="position:absolute;left:10130;top:-1360;width:2;height:80" coordorigin="10130,-1360" coordsize="0,80" path="m10130,-1280l10130,-1360e" filled="false" stroked="true" strokeweight=".748pt" strokecolor="#939598">
                <v:path arrowok="t"/>
              </v:shape>
            </v:group>
            <v:group style="position:absolute;left:10090;top:-1360;width:2;height:80" coordorigin="10090,-1360" coordsize="2,80">
              <v:shape style="position:absolute;left:10090;top:-1360;width:2;height:80" coordorigin="10090,-1360" coordsize="1,80" path="m10090,-1280l10090,-1360e" filled="false" stroked="true" strokeweight=".748pt" strokecolor="#939598">
                <v:path arrowok="t"/>
              </v:shape>
            </v:group>
            <v:group style="position:absolute;left:10050;top:-1360;width:2;height:80" coordorigin="10050,-1360" coordsize="2,80">
              <v:shape style="position:absolute;left:10050;top:-1360;width:2;height:80" coordorigin="10050,-1360" coordsize="0,80" path="m10050,-1280l10050,-1360e" filled="false" stroked="true" strokeweight=".748pt" strokecolor="#939598">
                <v:path arrowok="t"/>
              </v:shape>
            </v:group>
            <v:group style="position:absolute;left:10010;top:-1360;width:2;height:80" coordorigin="10010,-1360" coordsize="2,80">
              <v:shape style="position:absolute;left:10010;top:-1360;width:2;height:80" coordorigin="10010,-1360" coordsize="0,80" path="m10010,-1280l10010,-1360e" filled="false" stroked="true" strokeweight=".748pt" strokecolor="#939598">
                <v:path arrowok="t"/>
              </v:shape>
            </v:group>
            <v:group style="position:absolute;left:9970;top:-1360;width:2;height:80" coordorigin="9970,-1360" coordsize="2,80">
              <v:shape style="position:absolute;left:9970;top:-1360;width:2;height:80" coordorigin="9970,-1360" coordsize="1,80" path="m9970,-1280l9970,-1360e" filled="false" stroked="true" strokeweight=".748pt" strokecolor="#939598">
                <v:path arrowok="t"/>
              </v:shape>
            </v:group>
            <v:group style="position:absolute;left:9930;top:-1360;width:2;height:80" coordorigin="9930,-1360" coordsize="2,80">
              <v:shape style="position:absolute;left:9930;top:-1360;width:2;height:80" coordorigin="9930,-1360" coordsize="0,80" path="m9930,-1280l9930,-1360e" filled="false" stroked="true" strokeweight=".748pt" strokecolor="#939598">
                <v:path arrowok="t"/>
              </v:shape>
            </v:group>
            <v:group style="position:absolute;left:9890;top:-1360;width:2;height:80" coordorigin="9890,-1360" coordsize="2,80">
              <v:shape style="position:absolute;left:9890;top:-1360;width:2;height:80" coordorigin="9890,-1360" coordsize="0,80" path="m9890,-1280l9890,-1360e" filled="false" stroked="true" strokeweight=".748pt" strokecolor="#939598">
                <v:path arrowok="t"/>
              </v:shape>
            </v:group>
            <v:group style="position:absolute;left:9850;top:-1360;width:2;height:80" coordorigin="9850,-1360" coordsize="2,80">
              <v:shape style="position:absolute;left:9850;top:-1360;width:2;height:80" coordorigin="9850,-1360" coordsize="0,80" path="m9850,-1280l9850,-1360e" filled="false" stroked="true" strokeweight=".748pt" strokecolor="#939598">
                <v:path arrowok="t"/>
              </v:shape>
            </v:group>
            <v:group style="position:absolute;left:9810;top:-1360;width:2;height:80" coordorigin="9810,-1360" coordsize="2,80">
              <v:shape style="position:absolute;left:9810;top:-1360;width:2;height:80" coordorigin="9810,-1360" coordsize="0,80" path="m9810,-1280l9810,-1360e" filled="false" stroked="true" strokeweight=".748pt" strokecolor="#939598">
                <v:path arrowok="t"/>
              </v:shape>
            </v:group>
            <v:group style="position:absolute;left:9770;top:-1360;width:2;height:80" coordorigin="9770,-1360" coordsize="2,80">
              <v:shape style="position:absolute;left:9770;top:-1360;width:2;height:80" coordorigin="9770,-1360" coordsize="0,80" path="m9770,-1280l9770,-1360e" filled="false" stroked="true" strokeweight=".748pt" strokecolor="#939598">
                <v:path arrowok="t"/>
              </v:shape>
            </v:group>
            <v:group style="position:absolute;left:9730;top:-1360;width:2;height:80" coordorigin="9730,-1360" coordsize="2,80">
              <v:shape style="position:absolute;left:9730;top:-1360;width:2;height:80" coordorigin="9730,-1360" coordsize="1,80" path="m9730,-1280l9730,-1360e" filled="false" stroked="true" strokeweight=".748pt" strokecolor="#939598">
                <v:path arrowok="t"/>
              </v:shape>
            </v:group>
            <v:group style="position:absolute;left:9690;top:-1360;width:2;height:80" coordorigin="9690,-1360" coordsize="2,80">
              <v:shape style="position:absolute;left:9690;top:-1360;width:2;height:80" coordorigin="9690,-1360" coordsize="0,80" path="m9690,-1280l9690,-1360e" filled="false" stroked="true" strokeweight=".748pt" strokecolor="#939598">
                <v:path arrowok="t"/>
              </v:shape>
            </v:group>
            <v:group style="position:absolute;left:9650;top:-1360;width:2;height:80" coordorigin="9650,-1360" coordsize="2,80">
              <v:shape style="position:absolute;left:9650;top:-1360;width:2;height:80" coordorigin="9650,-1360" coordsize="0,80" path="m9650,-1280l9650,-1360e" filled="false" stroked="true" strokeweight=".748pt" strokecolor="#939598">
                <v:path arrowok="t"/>
              </v:shape>
            </v:group>
            <v:group style="position:absolute;left:9610;top:-1360;width:2;height:80" coordorigin="9610,-1360" coordsize="2,80">
              <v:shape style="position:absolute;left:9610;top:-1360;width:2;height:80" coordorigin="9610,-1360" coordsize="0,80" path="m9610,-1280l9610,-1360e" filled="false" stroked="true" strokeweight=".748pt" strokecolor="#939598">
                <v:path arrowok="t"/>
              </v:shape>
            </v:group>
            <v:group style="position:absolute;left:9570;top:-1360;width:2;height:80" coordorigin="9570,-1360" coordsize="2,80">
              <v:shape style="position:absolute;left:9570;top:-1360;width:2;height:80" coordorigin="9570,-1360" coordsize="1,80" path="m9570,-1280l9570,-1360e" filled="false" stroked="true" strokeweight=".748pt" strokecolor="#939598">
                <v:path arrowok="t"/>
              </v:shape>
            </v:group>
            <v:group style="position:absolute;left:9530;top:-1360;width:2;height:80" coordorigin="9530,-1360" coordsize="2,80">
              <v:shape style="position:absolute;left:9530;top:-1360;width:2;height:80" coordorigin="9530,-1360" coordsize="0,80" path="m9530,-1280l9530,-1360e" filled="false" stroked="true" strokeweight=".748pt" strokecolor="#939598">
                <v:path arrowok="t"/>
              </v:shape>
            </v:group>
            <v:group style="position:absolute;left:9490;top:-1360;width:2;height:80" coordorigin="9490,-1360" coordsize="2,80">
              <v:shape style="position:absolute;left:9490;top:-1360;width:2;height:80" coordorigin="9490,-1360" coordsize="0,80" path="m9490,-1280l9490,-1360e" filled="false" stroked="true" strokeweight=".748pt" strokecolor="#939598">
                <v:path arrowok="t"/>
              </v:shape>
            </v:group>
            <v:group style="position:absolute;left:9450;top:-1360;width:2;height:80" coordorigin="9450,-1360" coordsize="2,80">
              <v:shape style="position:absolute;left:9450;top:-1360;width:2;height:80" coordorigin="9450,-1360" coordsize="0,80" path="m9450,-1280l9450,-1360e" filled="false" stroked="true" strokeweight=".748pt" strokecolor="#939598">
                <v:path arrowok="t"/>
              </v:shape>
            </v:group>
            <v:group style="position:absolute;left:9410;top:-1360;width:2;height:80" coordorigin="9410,-1360" coordsize="2,80">
              <v:shape style="position:absolute;left:9410;top:-1360;width:2;height:80" coordorigin="9410,-1360" coordsize="0,80" path="m9410,-1280l9410,-1360e" filled="false" stroked="true" strokeweight=".748pt" strokecolor="#939598">
                <v:path arrowok="t"/>
              </v:shape>
            </v:group>
            <v:group style="position:absolute;left:9370;top:-1360;width:2;height:80" coordorigin="9370,-1360" coordsize="2,80">
              <v:shape style="position:absolute;left:9370;top:-1360;width:2;height:80" coordorigin="9370,-1360" coordsize="1,80" path="m9370,-1280l9370,-1360e" filled="false" stroked="true" strokeweight=".748pt" strokecolor="#939598">
                <v:path arrowok="t"/>
              </v:shape>
            </v:group>
            <v:group style="position:absolute;left:9330;top:-1360;width:2;height:80" coordorigin="9330,-1360" coordsize="2,80">
              <v:shape style="position:absolute;left:9330;top:-1360;width:2;height:80" coordorigin="9330,-1360" coordsize="0,80" path="m9330,-1280l9330,-1360e" filled="false" stroked="true" strokeweight=".748pt" strokecolor="#939598">
                <v:path arrowok="t"/>
              </v:shape>
            </v:group>
            <v:group style="position:absolute;left:9290;top:-1360;width:2;height:80" coordorigin="9290,-1360" coordsize="2,80">
              <v:shape style="position:absolute;left:9290;top:-1360;width:2;height:80" coordorigin="9290,-1360" coordsize="0,80" path="m9290,-1280l9290,-1360e" filled="false" stroked="true" strokeweight=".748pt" strokecolor="#939598">
                <v:path arrowok="t"/>
              </v:shape>
            </v:group>
            <v:group style="position:absolute;left:9250;top:-1360;width:2;height:80" coordorigin="9250,-1360" coordsize="2,80">
              <v:shape style="position:absolute;left:9250;top:-1360;width:2;height:80" coordorigin="9250,-1360" coordsize="0,80" path="m9250,-1280l9250,-1360e" filled="false" stroked="true" strokeweight=".748pt" strokecolor="#939598">
                <v:path arrowok="t"/>
              </v:shape>
            </v:group>
            <v:group style="position:absolute;left:9210;top:-1360;width:2;height:80" coordorigin="9210,-1360" coordsize="2,80">
              <v:shape style="position:absolute;left:9210;top:-1360;width:2;height:80" coordorigin="9210,-1360" coordsize="1,80" path="m9210,-1280l9210,-1360e" filled="false" stroked="true" strokeweight=".748pt" strokecolor="#939598">
                <v:path arrowok="t"/>
              </v:shape>
            </v:group>
            <v:group style="position:absolute;left:9170;top:-1360;width:2;height:80" coordorigin="9170,-1360" coordsize="2,80">
              <v:shape style="position:absolute;left:9170;top:-1360;width:2;height:80" coordorigin="9170,-1360" coordsize="0,80" path="m9170,-1280l9170,-1360e" filled="false" stroked="true" strokeweight=".748pt" strokecolor="#939598">
                <v:path arrowok="t"/>
              </v:shape>
            </v:group>
            <v:group style="position:absolute;left:9130;top:-1360;width:2;height:80" coordorigin="9130,-1360" coordsize="2,80">
              <v:shape style="position:absolute;left:9130;top:-1360;width:2;height:80" coordorigin="9130,-1360" coordsize="0,80" path="m9130,-1280l9130,-1360e" filled="false" stroked="true" strokeweight=".748pt" strokecolor="#939598">
                <v:path arrowok="t"/>
              </v:shape>
            </v:group>
            <v:group style="position:absolute;left:9090;top:-1360;width:2;height:80" coordorigin="9090,-1360" coordsize="2,80">
              <v:shape style="position:absolute;left:9090;top:-1360;width:2;height:80" coordorigin="9090,-1360" coordsize="0,80" path="m9090,-1280l9090,-1360e" filled="false" stroked="true" strokeweight=".748pt" strokecolor="#939598">
                <v:path arrowok="t"/>
              </v:shape>
            </v:group>
            <v:group style="position:absolute;left:9050;top:-1360;width:2;height:80" coordorigin="9050,-1360" coordsize="2,80">
              <v:shape style="position:absolute;left:9050;top:-1360;width:2;height:80" coordorigin="9050,-1360" coordsize="1,80" path="m9050,-1280l9050,-1360e" filled="false" stroked="true" strokeweight=".748pt" strokecolor="#939598">
                <v:path arrowok="t"/>
              </v:shape>
            </v:group>
            <v:group style="position:absolute;left:9010;top:-1360;width:2;height:80" coordorigin="9010,-1360" coordsize="2,80">
              <v:shape style="position:absolute;left:9010;top:-1360;width:2;height:80" coordorigin="9010,-1360" coordsize="0,80" path="m9010,-1280l9010,-1360e" filled="false" stroked="true" strokeweight=".748pt" strokecolor="#939598">
                <v:path arrowok="t"/>
              </v:shape>
            </v:group>
            <v:group style="position:absolute;left:8970;top:-1360;width:2;height:80" coordorigin="8970,-1360" coordsize="2,80">
              <v:shape style="position:absolute;left:8970;top:-1360;width:2;height:80" coordorigin="8970,-1360" coordsize="0,80" path="m8970,-1280l8970,-1360e" filled="false" stroked="true" strokeweight=".748pt" strokecolor="#939598">
                <v:path arrowok="t"/>
              </v:shape>
            </v:group>
            <v:group style="position:absolute;left:8930;top:-1360;width:2;height:80" coordorigin="8930,-1360" coordsize="2,80">
              <v:shape style="position:absolute;left:8930;top:-1360;width:2;height:80" coordorigin="8930,-1360" coordsize="0,80" path="m8930,-1280l8930,-1360e" filled="false" stroked="true" strokeweight=".748pt" strokecolor="#939598">
                <v:path arrowok="t"/>
              </v:shape>
            </v:group>
            <v:group style="position:absolute;left:8890;top:-1360;width:2;height:80" coordorigin="8890,-1360" coordsize="2,80">
              <v:shape style="position:absolute;left:8890;top:-1360;width:2;height:80" coordorigin="8890,-1360" coordsize="0,80" path="m8890,-1280l8890,-1360e" filled="false" stroked="true" strokeweight=".748pt" strokecolor="#939598">
                <v:path arrowok="t"/>
              </v:shape>
            </v:group>
            <v:group style="position:absolute;left:8850;top:-1360;width:2;height:80" coordorigin="8850,-1360" coordsize="2,80">
              <v:shape style="position:absolute;left:8850;top:-1360;width:2;height:80" coordorigin="8850,-1360" coordsize="1,80" path="m8850,-1280l8850,-1360e" filled="false" stroked="true" strokeweight=".748pt" strokecolor="#939598">
                <v:path arrowok="t"/>
              </v:shape>
            </v:group>
            <v:group style="position:absolute;left:8810;top:-1360;width:2;height:80" coordorigin="8810,-1360" coordsize="2,80">
              <v:shape style="position:absolute;left:8810;top:-1360;width:2;height:80" coordorigin="8810,-1360" coordsize="0,80" path="m8810,-1280l8810,-1360e" filled="false" stroked="true" strokeweight=".748pt" strokecolor="#939598">
                <v:path arrowok="t"/>
              </v:shape>
            </v:group>
            <v:group style="position:absolute;left:8770;top:-1360;width:2;height:80" coordorigin="8770,-1360" coordsize="2,80">
              <v:shape style="position:absolute;left:8770;top:-1360;width:2;height:80" coordorigin="8770,-1360" coordsize="0,80" path="m8770,-1280l8770,-1360e" filled="false" stroked="true" strokeweight=".748pt" strokecolor="#939598">
                <v:path arrowok="t"/>
              </v:shape>
            </v:group>
            <v:group style="position:absolute;left:8730;top:-1360;width:2;height:80" coordorigin="8730,-1360" coordsize="2,80">
              <v:shape style="position:absolute;left:8730;top:-1360;width:2;height:80" coordorigin="8730,-1360" coordsize="0,80" path="m8730,-1280l8730,-1360e" filled="false" stroked="true" strokeweight=".748pt" strokecolor="#939598">
                <v:path arrowok="t"/>
              </v:shape>
            </v:group>
            <v:group style="position:absolute;left:8690;top:-1360;width:2;height:80" coordorigin="8690,-1360" coordsize="2,80">
              <v:shape style="position:absolute;left:8690;top:-1360;width:2;height:80" coordorigin="8690,-1360" coordsize="1,80" path="m8690,-1280l8690,-1360e" filled="false" stroked="true" strokeweight=".748pt" strokecolor="#939598">
                <v:path arrowok="t"/>
              </v:shape>
            </v:group>
            <v:group style="position:absolute;left:8650;top:-1360;width:2;height:80" coordorigin="8650,-1360" coordsize="2,80">
              <v:shape style="position:absolute;left:8650;top:-1360;width:2;height:80" coordorigin="8650,-1360" coordsize="0,80" path="m8650,-1280l8650,-1360e" filled="false" stroked="true" strokeweight=".748pt" strokecolor="#939598">
                <v:path arrowok="t"/>
              </v:shape>
            </v:group>
            <v:group style="position:absolute;left:8610;top:-1360;width:2;height:80" coordorigin="8610,-1360" coordsize="2,80">
              <v:shape style="position:absolute;left:8610;top:-1360;width:2;height:80" coordorigin="8610,-1360" coordsize="0,80" path="m8610,-1280l8610,-1360e" filled="false" stroked="true" strokeweight=".748pt" strokecolor="#939598">
                <v:path arrowok="t"/>
              </v:shape>
            </v:group>
            <v:group style="position:absolute;left:8570;top:-1360;width:2;height:80" coordorigin="8570,-1360" coordsize="2,80">
              <v:shape style="position:absolute;left:8570;top:-1360;width:2;height:80" coordorigin="8570,-1360" coordsize="0,80" path="m8570,-1280l8570,-1360e" filled="false" stroked="true" strokeweight=".748pt" strokecolor="#939598">
                <v:path arrowok="t"/>
              </v:shape>
            </v:group>
            <v:group style="position:absolute;left:8530;top:-1360;width:2;height:80" coordorigin="8530,-1360" coordsize="2,80">
              <v:shape style="position:absolute;left:8530;top:-1360;width:2;height:80" coordorigin="8530,-1360" coordsize="0,80" path="m8530,-1280l8530,-1360e" filled="false" stroked="true" strokeweight=".748pt" strokecolor="#939598">
                <v:path arrowok="t"/>
              </v:shape>
            </v:group>
            <v:group style="position:absolute;left:8490;top:-1360;width:2;height:80" coordorigin="8490,-1360" coordsize="2,80">
              <v:shape style="position:absolute;left:8490;top:-1360;width:2;height:80" coordorigin="8490,-1360" coordsize="0,80" path="m8490,-1280l8490,-1360e" filled="false" stroked="true" strokeweight=".748pt" strokecolor="#939598">
                <v:path arrowok="t"/>
              </v:shape>
            </v:group>
            <v:group style="position:absolute;left:8450;top:-1360;width:2;height:80" coordorigin="8450,-1360" coordsize="2,80">
              <v:shape style="position:absolute;left:8450;top:-1360;width:2;height:80" coordorigin="8450,-1360" coordsize="1,80" path="m8450,-1280l8450,-1360e" filled="false" stroked="true" strokeweight=".748pt" strokecolor="#939598">
                <v:path arrowok="t"/>
              </v:shape>
            </v:group>
            <v:group style="position:absolute;left:8410;top:-1360;width:2;height:80" coordorigin="8410,-1360" coordsize="2,80">
              <v:shape style="position:absolute;left:8410;top:-1360;width:2;height:80" coordorigin="8410,-1360" coordsize="0,80" path="m8410,-1280l8410,-1360e" filled="false" stroked="true" strokeweight=".748pt" strokecolor="#939598">
                <v:path arrowok="t"/>
              </v:shape>
            </v:group>
            <v:group style="position:absolute;left:8370;top:-1360;width:2;height:80" coordorigin="8370,-1360" coordsize="2,80">
              <v:shape style="position:absolute;left:8370;top:-1360;width:2;height:80" coordorigin="8370,-1360" coordsize="0,80" path="m8370,-1280l8370,-1360e" filled="false" stroked="true" strokeweight=".748pt" strokecolor="#939598">
                <v:path arrowok="t"/>
              </v:shape>
            </v:group>
            <v:group style="position:absolute;left:8330;top:-1360;width:2;height:80" coordorigin="8330,-1360" coordsize="2,80">
              <v:shape style="position:absolute;left:8330;top:-1360;width:2;height:80" coordorigin="8330,-1360" coordsize="1,80" path="m8330,-1280l8330,-1360e" filled="false" stroked="true" strokeweight=".748pt" strokecolor="#939598">
                <v:path arrowok="t"/>
              </v:shape>
            </v:group>
            <v:group style="position:absolute;left:8290;top:-1360;width:2;height:80" coordorigin="8290,-1360" coordsize="2,80">
              <v:shape style="position:absolute;left:8290;top:-1360;width:2;height:80" coordorigin="8290,-1360" coordsize="0,80" path="m8290,-1280l8290,-1360e" filled="false" stroked="true" strokeweight=".748pt" strokecolor="#939598">
                <v:path arrowok="t"/>
              </v:shape>
            </v:group>
            <v:group style="position:absolute;left:8250;top:-1360;width:2;height:80" coordorigin="8250,-1360" coordsize="2,80">
              <v:shape style="position:absolute;left:8250;top:-1360;width:2;height:80" coordorigin="8250,-1360" coordsize="0,80" path="m8250,-1280l8250,-1360e" filled="false" stroked="true" strokeweight=".748pt" strokecolor="#939598">
                <v:path arrowok="t"/>
              </v:shape>
            </v:group>
            <v:group style="position:absolute;left:8210;top:-1360;width:2;height:80" coordorigin="8210,-1360" coordsize="2,80">
              <v:shape style="position:absolute;left:8210;top:-1360;width:2;height:80" coordorigin="8210,-1360" coordsize="0,80" path="m8210,-1280l8210,-1360e" filled="false" stroked="true" strokeweight=".748pt" strokecolor="#939598">
                <v:path arrowok="t"/>
              </v:shape>
            </v:group>
            <v:group style="position:absolute;left:8170;top:-1360;width:2;height:80" coordorigin="8170,-1360" coordsize="2,80">
              <v:shape style="position:absolute;left:8170;top:-1360;width:2;height:80" coordorigin="8170,-1360" coordsize="1,80" path="m8170,-1280l8170,-1360e" filled="false" stroked="true" strokeweight=".748pt" strokecolor="#939598">
                <v:path arrowok="t"/>
              </v:shape>
            </v:group>
            <v:group style="position:absolute;left:8130;top:-1360;width:2;height:80" coordorigin="8130,-1360" coordsize="2,80">
              <v:shape style="position:absolute;left:8130;top:-1360;width:2;height:80" coordorigin="8130,-1360" coordsize="0,80" path="m8130,-1280l8130,-1360e" filled="false" stroked="true" strokeweight=".748pt" strokecolor="#939598">
                <v:path arrowok="t"/>
              </v:shape>
            </v:group>
            <v:group style="position:absolute;left:8090;top:-1360;width:2;height:80" coordorigin="8090,-1360" coordsize="2,80">
              <v:shape style="position:absolute;left:8090;top:-1360;width:2;height:80" coordorigin="8090,-1360" coordsize="0,80" path="m8090,-1280l8090,-1360e" filled="false" stroked="true" strokeweight=".748pt" strokecolor="#939598">
                <v:path arrowok="t"/>
              </v:shape>
            </v:group>
            <v:group style="position:absolute;left:8050;top:-1360;width:2;height:80" coordorigin="8050,-1360" coordsize="2,80">
              <v:shape style="position:absolute;left:8050;top:-1360;width:2;height:80" coordorigin="8050,-1360" coordsize="0,80" path="m8050,-1280l8050,-1360e" filled="false" stroked="true" strokeweight=".748pt" strokecolor="#939598">
                <v:path arrowok="t"/>
              </v:shape>
            </v:group>
            <v:group style="position:absolute;left:8010;top:-1360;width:2;height:80" coordorigin="8010,-1360" coordsize="2,80">
              <v:shape style="position:absolute;left:8010;top:-1360;width:2;height:80" coordorigin="8010,-1360" coordsize="0,80" path="m8010,-1280l8010,-1360e" filled="false" stroked="true" strokeweight=".748pt" strokecolor="#939598">
                <v:path arrowok="t"/>
              </v:shape>
            </v:group>
            <v:group style="position:absolute;left:7970;top:-1360;width:2;height:80" coordorigin="7970,-1360" coordsize="2,80">
              <v:shape style="position:absolute;left:7970;top:-1360;width:2;height:80" coordorigin="7970,-1360" coordsize="0,80" path="m7970,-1280l7970,-1360e" filled="false" stroked="true" strokeweight=".748pt" strokecolor="#939598">
                <v:path arrowok="t"/>
              </v:shape>
            </v:group>
            <v:group style="position:absolute;left:7930;top:-1360;width:2;height:80" coordorigin="7930,-1360" coordsize="2,80">
              <v:shape style="position:absolute;left:7930;top:-1360;width:2;height:80" coordorigin="7930,-1360" coordsize="1,80" path="m7930,-1280l7930,-1360e" filled="false" stroked="true" strokeweight=".748pt" strokecolor="#939598">
                <v:path arrowok="t"/>
              </v:shape>
            </v:group>
            <v:group style="position:absolute;left:7890;top:-1360;width:2;height:80" coordorigin="7890,-1360" coordsize="2,80">
              <v:shape style="position:absolute;left:7890;top:-1360;width:2;height:80" coordorigin="7890,-1360" coordsize="0,80" path="m7890,-1280l7890,-1360e" filled="false" stroked="true" strokeweight=".748pt" strokecolor="#939598">
                <v:path arrowok="t"/>
              </v:shape>
            </v:group>
            <v:group style="position:absolute;left:7850;top:-1360;width:2;height:80" coordorigin="7850,-1360" coordsize="2,80">
              <v:shape style="position:absolute;left:7850;top:-1360;width:2;height:80" coordorigin="7850,-1360" coordsize="0,80" path="m7850,-1280l7850,-1360e" filled="false" stroked="true" strokeweight=".748pt" strokecolor="#939598">
                <v:path arrowok="t"/>
              </v:shape>
            </v:group>
            <v:group style="position:absolute;left:7810;top:-1360;width:2;height:80" coordorigin="7810,-1360" coordsize="2,80">
              <v:shape style="position:absolute;left:7810;top:-1360;width:2;height:80" coordorigin="7810,-1360" coordsize="1,80" path="m7810,-1280l7810,-1360e" filled="false" stroked="true" strokeweight=".748pt" strokecolor="#939598">
                <v:path arrowok="t"/>
              </v:shape>
            </v:group>
            <v:group style="position:absolute;left:7770;top:-1360;width:2;height:80" coordorigin="7770,-1360" coordsize="2,80">
              <v:shape style="position:absolute;left:7770;top:-1360;width:2;height:80" coordorigin="7770,-1360" coordsize="0,80" path="m7770,-1280l7770,-1360e" filled="false" stroked="true" strokeweight=".748pt" strokecolor="#939598">
                <v:path arrowok="t"/>
              </v:shape>
            </v:group>
            <v:group style="position:absolute;left:7730;top:-1360;width:2;height:80" coordorigin="7730,-1360" coordsize="2,80">
              <v:shape style="position:absolute;left:7730;top:-1360;width:2;height:80" coordorigin="7730,-1360" coordsize="0,80" path="m7730,-1280l7730,-1360e" filled="false" stroked="true" strokeweight=".748pt" strokecolor="#939598">
                <v:path arrowok="t"/>
              </v:shape>
            </v:group>
            <v:group style="position:absolute;left:7690;top:-1360;width:2;height:80" coordorigin="7690,-1360" coordsize="2,80">
              <v:shape style="position:absolute;left:7690;top:-1360;width:2;height:80" coordorigin="7690,-1360" coordsize="0,80" path="m7690,-1280l7690,-1360e" filled="false" stroked="true" strokeweight=".748pt" strokecolor="#939598">
                <v:path arrowok="t"/>
              </v:shape>
            </v:group>
            <v:group style="position:absolute;left:7650;top:-1360;width:2;height:80" coordorigin="7650,-1360" coordsize="2,80">
              <v:shape style="position:absolute;left:7650;top:-1360;width:2;height:80" coordorigin="7650,-1360" coordsize="0,80" path="m7650,-1280l7650,-1360e" filled="false" stroked="true" strokeweight=".748pt" strokecolor="#939598">
                <v:path arrowok="t"/>
              </v:shape>
            </v:group>
            <v:group style="position:absolute;left:7610;top:-1360;width:2;height:80" coordorigin="7610,-1360" coordsize="2,80">
              <v:shape style="position:absolute;left:7610;top:-1360;width:2;height:80" coordorigin="7610,-1360" coordsize="0,80" path="m7610,-1280l7610,-1360e" filled="false" stroked="true" strokeweight=".748pt" strokecolor="#939598">
                <v:path arrowok="t"/>
              </v:shape>
            </v:group>
            <v:group style="position:absolute;left:7570;top:-1360;width:2;height:80" coordorigin="7570,-1360" coordsize="2,80">
              <v:shape style="position:absolute;left:7570;top:-1360;width:2;height:80" coordorigin="7570,-1360" coordsize="1,80" path="m7570,-1280l7570,-1360e" filled="false" stroked="true" strokeweight=".748pt" strokecolor="#939598">
                <v:path arrowok="t"/>
              </v:shape>
            </v:group>
            <v:group style="position:absolute;left:7530;top:-1360;width:2;height:80" coordorigin="7530,-1360" coordsize="2,80">
              <v:shape style="position:absolute;left:7530;top:-1360;width:2;height:80" coordorigin="7530,-1360" coordsize="0,80" path="m7530,-1280l7530,-1360e" filled="false" stroked="true" strokeweight=".748pt" strokecolor="#939598">
                <v:path arrowok="t"/>
              </v:shape>
            </v:group>
            <v:group style="position:absolute;left:7489;top:-1360;width:2;height:80" coordorigin="7489,-1360" coordsize="2,80">
              <v:shape style="position:absolute;left:7489;top:-1360;width:2;height:80" coordorigin="7489,-1360" coordsize="0,80" path="m7490,-1280l7489,-1360e" filled="false" stroked="true" strokeweight=".748pt" strokecolor="#939598">
                <v:path arrowok="t"/>
              </v:shape>
            </v:group>
            <v:group style="position:absolute;left:7449;top:-1360;width:2;height:80" coordorigin="7449,-1360" coordsize="2,80">
              <v:shape style="position:absolute;left:7449;top:-1360;width:2;height:80" coordorigin="7449,-1360" coordsize="0,80" path="m7449,-1280l7449,-1360e" filled="false" stroked="true" strokeweight=".748pt" strokecolor="#939598">
                <v:path arrowok="t"/>
              </v:shape>
            </v:group>
            <v:group style="position:absolute;left:7409;top:-1360;width:2;height:80" coordorigin="7409,-1360" coordsize="2,80">
              <v:shape style="position:absolute;left:7409;top:-1360;width:2;height:80" coordorigin="7409,-1360" coordsize="1,80" path="m7409,-1280l7409,-1360e" filled="false" stroked="true" strokeweight=".748pt" strokecolor="#939598">
                <v:path arrowok="t"/>
              </v:shape>
            </v:group>
            <v:group style="position:absolute;left:7369;top:-1360;width:2;height:80" coordorigin="7369,-1360" coordsize="2,80">
              <v:shape style="position:absolute;left:7369;top:-1360;width:2;height:80" coordorigin="7369,-1360" coordsize="0,80" path="m7369,-1280l7369,-1360e" filled="false" stroked="true" strokeweight=".748pt" strokecolor="#939598">
                <v:path arrowok="t"/>
              </v:shape>
            </v:group>
            <v:group style="position:absolute;left:7329;top:-1360;width:2;height:80" coordorigin="7329,-1360" coordsize="2,80">
              <v:shape style="position:absolute;left:7329;top:-1360;width:2;height:80" coordorigin="7329,-1360" coordsize="0,80" path="m7329,-1280l7329,-1360e" filled="false" stroked="true" strokeweight=".748pt" strokecolor="#939598">
                <v:path arrowok="t"/>
              </v:shape>
            </v:group>
            <v:group style="position:absolute;left:7289;top:-1360;width:2;height:80" coordorigin="7289,-1360" coordsize="2,80">
              <v:shape style="position:absolute;left:7289;top:-1360;width:2;height:80" coordorigin="7289,-1360" coordsize="0,80" path="m7289,-1280l7289,-1360e" filled="false" stroked="true" strokeweight=".748pt" strokecolor="#939598">
                <v:path arrowok="t"/>
              </v:shape>
            </v:group>
            <v:group style="position:absolute;left:7249;top:-1360;width:2;height:80" coordorigin="7249,-1360" coordsize="2,80">
              <v:shape style="position:absolute;left:7249;top:-1360;width:2;height:80" coordorigin="7249,-1360" coordsize="0,80" path="m7249,-1280l7249,-1360e" filled="false" stroked="true" strokeweight=".748pt" strokecolor="#939598">
                <v:path arrowok="t"/>
              </v:shape>
            </v:group>
            <v:group style="position:absolute;left:7209;top:-1360;width:2;height:80" coordorigin="7209,-1360" coordsize="2,80">
              <v:shape style="position:absolute;left:7209;top:-1360;width:2;height:80" coordorigin="7209,-1360" coordsize="1,80" path="m7209,-1280l7209,-1360e" filled="false" stroked="true" strokeweight=".748pt" strokecolor="#939598">
                <v:path arrowok="t"/>
              </v:shape>
            </v:group>
            <v:group style="position:absolute;left:7169;top:-1360;width:2;height:80" coordorigin="7169,-1360" coordsize="2,80">
              <v:shape style="position:absolute;left:7169;top:-1360;width:2;height:80" coordorigin="7169,-1360" coordsize="0,80" path="m7169,-1280l7169,-1360e" filled="false" stroked="true" strokeweight=".748pt" strokecolor="#939598">
                <v:path arrowok="t"/>
              </v:shape>
            </v:group>
            <v:group style="position:absolute;left:7129;top:-1360;width:2;height:80" coordorigin="7129,-1360" coordsize="2,80">
              <v:shape style="position:absolute;left:7129;top:-1360;width:2;height:80" coordorigin="7129,-1360" coordsize="0,80" path="m7129,-1280l7129,-1360e" filled="false" stroked="true" strokeweight=".748pt" strokecolor="#939598">
                <v:path arrowok="t"/>
              </v:shape>
            </v:group>
            <v:group style="position:absolute;left:7089;top:-1360;width:2;height:80" coordorigin="7089,-1360" coordsize="2,80">
              <v:shape style="position:absolute;left:7089;top:-1360;width:2;height:80" coordorigin="7089,-1360" coordsize="0,80" path="m7089,-1280l7089,-1360e" filled="false" stroked="true" strokeweight=".748pt" strokecolor="#939598">
                <v:path arrowok="t"/>
              </v:shape>
            </v:group>
            <v:group style="position:absolute;left:7049;top:-1360;width:2;height:80" coordorigin="7049,-1360" coordsize="2,80">
              <v:shape style="position:absolute;left:7049;top:-1360;width:2;height:80" coordorigin="7049,-1360" coordsize="1,80" path="m7049,-1280l7049,-1360e" filled="false" stroked="true" strokeweight=".748pt" strokecolor="#939598">
                <v:path arrowok="t"/>
              </v:shape>
            </v:group>
            <v:group style="position:absolute;left:7009;top:-1360;width:2;height:80" coordorigin="7009,-1360" coordsize="2,80">
              <v:shape style="position:absolute;left:7009;top:-1360;width:2;height:80" coordorigin="7009,-1360" coordsize="0,80" path="m7009,-1280l7009,-1360e" filled="false" stroked="true" strokeweight=".748pt" strokecolor="#939598">
                <v:path arrowok="t"/>
              </v:shape>
            </v:group>
            <v:group style="position:absolute;left:6969;top:-1360;width:2;height:80" coordorigin="6969,-1360" coordsize="2,80">
              <v:shape style="position:absolute;left:6969;top:-1360;width:2;height:80" coordorigin="6969,-1360" coordsize="0,80" path="m6969,-1280l6969,-1360e" filled="false" stroked="true" strokeweight=".748pt" strokecolor="#939598">
                <v:path arrowok="t"/>
              </v:shape>
            </v:group>
            <v:group style="position:absolute;left:6929;top:-1360;width:2;height:80" coordorigin="6929,-1360" coordsize="2,80">
              <v:shape style="position:absolute;left:6929;top:-1360;width:2;height:80" coordorigin="6929,-1360" coordsize="0,80" path="m6929,-1280l6929,-1360e" filled="false" stroked="true" strokeweight=".748pt" strokecolor="#939598">
                <v:path arrowok="t"/>
              </v:shape>
            </v:group>
            <v:group style="position:absolute;left:6889;top:-1360;width:2;height:80" coordorigin="6889,-1360" coordsize="2,80">
              <v:shape style="position:absolute;left:6889;top:-1360;width:2;height:80" coordorigin="6889,-1360" coordsize="1,80" path="m6889,-1280l6889,-1360e" filled="false" stroked="true" strokeweight=".748pt" strokecolor="#939598">
                <v:path arrowok="t"/>
              </v:shape>
            </v:group>
            <v:group style="position:absolute;left:6849;top:-1360;width:2;height:80" coordorigin="6849,-1360" coordsize="2,80">
              <v:shape style="position:absolute;left:6849;top:-1360;width:2;height:80" coordorigin="6849,-1360" coordsize="0,80" path="m6849,-1280l6849,-1360e" filled="false" stroked="true" strokeweight=".748pt" strokecolor="#939598">
                <v:path arrowok="t"/>
              </v:shape>
            </v:group>
            <v:group style="position:absolute;left:6809;top:-1360;width:2;height:80" coordorigin="6809,-1360" coordsize="2,80">
              <v:shape style="position:absolute;left:6809;top:-1360;width:2;height:80" coordorigin="6809,-1360" coordsize="0,80" path="m6809,-1280l6809,-1360e" filled="false" stroked="true" strokeweight=".748pt" strokecolor="#939598">
                <v:path arrowok="t"/>
              </v:shape>
            </v:group>
            <v:group style="position:absolute;left:6769;top:-1360;width:2;height:80" coordorigin="6769,-1360" coordsize="2,80">
              <v:shape style="position:absolute;left:6769;top:-1360;width:2;height:80" coordorigin="6769,-1360" coordsize="0,80" path="m6769,-1280l6769,-1360e" filled="false" stroked="true" strokeweight=".748pt" strokecolor="#939598">
                <v:path arrowok="t"/>
              </v:shape>
            </v:group>
            <v:group style="position:absolute;left:6729;top:-1360;width:2;height:80" coordorigin="6729,-1360" coordsize="2,80">
              <v:shape style="position:absolute;left:6729;top:-1360;width:2;height:80" coordorigin="6729,-1360" coordsize="0,80" path="m6729,-1280l6729,-1360e" filled="false" stroked="true" strokeweight=".748pt" strokecolor="#939598">
                <v:path arrowok="t"/>
              </v:shape>
            </v:group>
            <v:group style="position:absolute;left:6689;top:-1360;width:2;height:80" coordorigin="6689,-1360" coordsize="2,80">
              <v:shape style="position:absolute;left:6689;top:-1360;width:2;height:80" coordorigin="6689,-1360" coordsize="0,80" path="m6689,-1280l6689,-1360e" filled="false" stroked="true" strokeweight=".748pt" strokecolor="#939598">
                <v:path arrowok="t"/>
              </v:shape>
            </v:group>
            <v:group style="position:absolute;left:6649;top:-1360;width:2;height:80" coordorigin="6649,-1360" coordsize="2,80">
              <v:shape style="position:absolute;left:6649;top:-1360;width:2;height:80" coordorigin="6649,-1360" coordsize="0,80" path="m6649,-1280l6649,-1360e" filled="false" stroked="true" strokeweight=".748pt" strokecolor="#939598">
                <v:path arrowok="t"/>
              </v:shape>
            </v:group>
            <v:group style="position:absolute;left:6609;top:-1360;width:2;height:80" coordorigin="6609,-1360" coordsize="2,80">
              <v:shape style="position:absolute;left:6609;top:-1360;width:2;height:80" coordorigin="6609,-1360" coordsize="0,80" path="m6609,-1280l6609,-1360e" filled="false" stroked="true" strokeweight=".748pt" strokecolor="#939598">
                <v:path arrowok="t"/>
              </v:shape>
            </v:group>
            <v:group style="position:absolute;left:6569;top:-1360;width:2;height:80" coordorigin="6569,-1360" coordsize="2,80">
              <v:shape style="position:absolute;left:6569;top:-1360;width:2;height:80" coordorigin="6569,-1360" coordsize="0,80" path="m6569,-1280l6569,-1360e" filled="false" stroked="true" strokeweight=".748pt" strokecolor="#939598">
                <v:path arrowok="t"/>
              </v:shape>
            </v:group>
            <v:group style="position:absolute;left:6529;top:-1360;width:2;height:80" coordorigin="6529,-1360" coordsize="2,80">
              <v:shape style="position:absolute;left:6529;top:-1360;width:2;height:80" coordorigin="6529,-1360" coordsize="0,80" path="m6529,-1280l6529,-1360e" filled="false" stroked="true" strokeweight=".748pt" strokecolor="#939598">
                <v:path arrowok="t"/>
              </v:shape>
            </v:group>
            <v:group style="position:absolute;left:6489;top:-1360;width:2;height:80" coordorigin="6489,-1360" coordsize="2,80">
              <v:shape style="position:absolute;left:6489;top:-1360;width:2;height:80" coordorigin="6489,-1360" coordsize="0,80" path="m6489,-1280l6489,-1360e" filled="false" stroked="true" strokeweight=".748pt" strokecolor="#939598">
                <v:path arrowok="t"/>
              </v:shape>
            </v:group>
            <v:group style="position:absolute;left:6449;top:-1360;width:2;height:80" coordorigin="6449,-1360" coordsize="2,80">
              <v:shape style="position:absolute;left:6449;top:-1360;width:2;height:80" coordorigin="6449,-1360" coordsize="1,80" path="m6449,-1280l6449,-1360e" filled="false" stroked="true" strokeweight=".748pt" strokecolor="#939598">
                <v:path arrowok="t"/>
              </v:shape>
            </v:group>
            <v:group style="position:absolute;left:6409;top:-1360;width:2;height:80" coordorigin="6409,-1360" coordsize="2,80">
              <v:shape style="position:absolute;left:6409;top:-1360;width:2;height:80" coordorigin="6409,-1360" coordsize="0,80" path="m6409,-1280l6409,-1360e" filled="false" stroked="true" strokeweight=".748pt" strokecolor="#939598">
                <v:path arrowok="t"/>
              </v:shape>
            </v:group>
            <v:group style="position:absolute;left:6369;top:-1360;width:2;height:80" coordorigin="6369,-1360" coordsize="2,80">
              <v:shape style="position:absolute;left:6369;top:-1360;width:2;height:80" coordorigin="6369,-1360" coordsize="0,80" path="m6369,-1280l6369,-1360e" filled="false" stroked="true" strokeweight=".748pt" strokecolor="#939598">
                <v:path arrowok="t"/>
              </v:shape>
            </v:group>
            <v:group style="position:absolute;left:6329;top:-1360;width:2;height:80" coordorigin="6329,-1360" coordsize="2,80">
              <v:shape style="position:absolute;left:6329;top:-1360;width:2;height:80" coordorigin="6329,-1360" coordsize="0,80" path="m6329,-1280l6329,-1360e" filled="false" stroked="true" strokeweight=".748pt" strokecolor="#939598">
                <v:path arrowok="t"/>
              </v:shape>
            </v:group>
            <v:group style="position:absolute;left:6289;top:-1360;width:2;height:80" coordorigin="6289,-1360" coordsize="2,80">
              <v:shape style="position:absolute;left:6289;top:-1360;width:2;height:80" coordorigin="6289,-1360" coordsize="0,80" path="m6289,-1280l6289,-1360e" filled="false" stroked="true" strokeweight=".748pt" strokecolor="#939598">
                <v:path arrowok="t"/>
              </v:shape>
            </v:group>
            <v:group style="position:absolute;left:6249;top:-1360;width:2;height:80" coordorigin="6249,-1360" coordsize="2,80">
              <v:shape style="position:absolute;left:6249;top:-1360;width:2;height:80" coordorigin="6249,-1360" coordsize="0,80" path="m6249,-1280l6249,-1360e" filled="false" stroked="true" strokeweight=".748pt" strokecolor="#939598">
                <v:path arrowok="t"/>
              </v:shape>
            </v:group>
            <v:group style="position:absolute;left:6209;top:-1360;width:2;height:80" coordorigin="6209,-1360" coordsize="2,80">
              <v:shape style="position:absolute;left:6209;top:-1360;width:2;height:80" coordorigin="6209,-1360" coordsize="0,80" path="m6209,-1280l6209,-1360e" filled="false" stroked="true" strokeweight=".748pt" strokecolor="#939598">
                <v:path arrowok="t"/>
              </v:shape>
            </v:group>
            <v:group style="position:absolute;left:6169;top:-1360;width:2;height:80" coordorigin="6169,-1360" coordsize="2,80">
              <v:shape style="position:absolute;left:6169;top:-1360;width:2;height:80" coordorigin="6169,-1360" coordsize="0,80" path="m6169,-1280l6169,-1360e" filled="false" stroked="true" strokeweight=".748pt" strokecolor="#939598">
                <v:path arrowok="t"/>
              </v:shape>
            </v:group>
            <v:group style="position:absolute;left:6129;top:-1360;width:2;height:80" coordorigin="6129,-1360" coordsize="2,80">
              <v:shape style="position:absolute;left:6129;top:-1360;width:2;height:80" coordorigin="6129,-1360" coordsize="0,80" path="m6129,-1280l6129,-1360e" filled="false" stroked="true" strokeweight=".748pt" strokecolor="#939598">
                <v:path arrowok="t"/>
              </v:shape>
            </v:group>
            <v:group style="position:absolute;left:6089;top:-1360;width:2;height:80" coordorigin="6089,-1360" coordsize="2,80">
              <v:shape style="position:absolute;left:6089;top:-1360;width:2;height:80" coordorigin="6089,-1360" coordsize="1,80" path="m6089,-1280l6089,-1360e" filled="false" stroked="true" strokeweight=".748pt" strokecolor="#939598">
                <v:path arrowok="t"/>
              </v:shape>
            </v:group>
            <v:group style="position:absolute;left:6049;top:-1360;width:2;height:80" coordorigin="6049,-1360" coordsize="2,80">
              <v:shape style="position:absolute;left:6049;top:-1360;width:2;height:80" coordorigin="6049,-1360" coordsize="0,80" path="m6049,-1280l6049,-1360e" filled="false" stroked="true" strokeweight=".748pt" strokecolor="#939598">
                <v:path arrowok="t"/>
              </v:shape>
            </v:group>
            <v:group style="position:absolute;left:6009;top:-1360;width:2;height:80" coordorigin="6009,-1360" coordsize="2,80">
              <v:shape style="position:absolute;left:6009;top:-1360;width:2;height:80" coordorigin="6009,-1360" coordsize="0,80" path="m6009,-1280l6009,-1360e" filled="false" stroked="true" strokeweight=".748pt" strokecolor="#939598">
                <v:path arrowok="t"/>
              </v:shape>
            </v:group>
            <v:group style="position:absolute;left:5969;top:-1360;width:2;height:80" coordorigin="5969,-1360" coordsize="2,80">
              <v:shape style="position:absolute;left:5969;top:-1360;width:2;height:80" coordorigin="5969,-1360" coordsize="0,80" path="m5969,-1280l5969,-1360e" filled="false" stroked="true" strokeweight=".748pt" strokecolor="#939598">
                <v:path arrowok="t"/>
              </v:shape>
            </v:group>
            <v:group style="position:absolute;left:5929;top:-1360;width:2;height:80" coordorigin="5929,-1360" coordsize="2,80">
              <v:shape style="position:absolute;left:5929;top:-1360;width:2;height:80" coordorigin="5929,-1360" coordsize="0,80" path="m5929,-1280l5929,-1360e" filled="false" stroked="true" strokeweight=".748pt" strokecolor="#939598">
                <v:path arrowok="t"/>
              </v:shape>
            </v:group>
            <v:group style="position:absolute;left:5889;top:-1360;width:2;height:80" coordorigin="5889,-1360" coordsize="2,80">
              <v:shape style="position:absolute;left:5889;top:-1360;width:2;height:80" coordorigin="5889,-1360" coordsize="0,80" path="m5889,-1280l5889,-1360e" filled="false" stroked="true" strokeweight=".748pt" strokecolor="#939598">
                <v:path arrowok="t"/>
              </v:shape>
            </v:group>
            <v:group style="position:absolute;left:5849;top:-1360;width:2;height:80" coordorigin="5849,-1360" coordsize="2,80">
              <v:shape style="position:absolute;left:5849;top:-1360;width:2;height:80" coordorigin="5849,-1360" coordsize="0,80" path="m5849,-1280l5849,-1360e" filled="false" stroked="true" strokeweight=".748pt" strokecolor="#939598">
                <v:path arrowok="t"/>
              </v:shape>
            </v:group>
            <v:group style="position:absolute;left:5809;top:-1360;width:2;height:80" coordorigin="5809,-1360" coordsize="2,80">
              <v:shape style="position:absolute;left:5809;top:-1360;width:2;height:80" coordorigin="5809,-1360" coordsize="0,80" path="m5809,-1280l5809,-1360e" filled="false" stroked="true" strokeweight=".748pt" strokecolor="#939598">
                <v:path arrowok="t"/>
              </v:shape>
            </v:group>
            <v:group style="position:absolute;left:5769;top:-1360;width:2;height:80" coordorigin="5769,-1360" coordsize="2,80">
              <v:shape style="position:absolute;left:5769;top:-1360;width:2;height:80" coordorigin="5769,-1360" coordsize="0,80" path="m5769,-1280l5769,-1360e" filled="false" stroked="true" strokeweight=".748pt" strokecolor="#939598">
                <v:path arrowok="t"/>
              </v:shape>
            </v:group>
            <v:group style="position:absolute;left:5729;top:-1360;width:2;height:80" coordorigin="5729,-1360" coordsize="2,80">
              <v:shape style="position:absolute;left:5729;top:-1360;width:2;height:80" coordorigin="5729,-1360" coordsize="0,80" path="m5729,-1280l5729,-1360e" filled="false" stroked="true" strokeweight=".748pt" strokecolor="#939598">
                <v:path arrowok="t"/>
              </v:shape>
            </v:group>
            <v:group style="position:absolute;left:5689;top:-1360;width:2;height:80" coordorigin="5689,-1360" coordsize="2,80">
              <v:shape style="position:absolute;left:5689;top:-1360;width:2;height:80" coordorigin="5689,-1360" coordsize="0,80" path="m5689,-1280l5689,-1360e" filled="false" stroked="true" strokeweight=".748pt" strokecolor="#939598">
                <v:path arrowok="t"/>
              </v:shape>
            </v:group>
            <v:group style="position:absolute;left:5649;top:-1360;width:2;height:80" coordorigin="5649,-1360" coordsize="2,80">
              <v:shape style="position:absolute;left:5649;top:-1360;width:2;height:80" coordorigin="5649,-1360" coordsize="0,80" path="m5649,-1280l5649,-1360e" filled="false" stroked="true" strokeweight=".748pt" strokecolor="#939598">
                <v:path arrowok="t"/>
              </v:shape>
            </v:group>
            <v:group style="position:absolute;left:5609;top:-1360;width:2;height:80" coordorigin="5609,-1360" coordsize="2,80">
              <v:shape style="position:absolute;left:5609;top:-1360;width:2;height:80" coordorigin="5609,-1360" coordsize="0,80" path="m5609,-1280l5609,-1360e" filled="false" stroked="true" strokeweight=".748pt" strokecolor="#939598">
                <v:path arrowok="t"/>
              </v:shape>
            </v:group>
            <v:group style="position:absolute;left:5569;top:-1360;width:2;height:80" coordorigin="5569,-1360" coordsize="2,80">
              <v:shape style="position:absolute;left:5569;top:-1360;width:2;height:80" coordorigin="5569,-1360" coordsize="0,80" path="m5569,-1280l5569,-1360e" filled="false" stroked="true" strokeweight=".748pt" strokecolor="#939598">
                <v:path arrowok="t"/>
              </v:shape>
            </v:group>
            <v:group style="position:absolute;left:5529;top:-1360;width:2;height:80" coordorigin="5529,-1360" coordsize="2,80">
              <v:shape style="position:absolute;left:5529;top:-1360;width:2;height:80" coordorigin="5529,-1360" coordsize="0,80" path="m5529,-1280l5529,-1360e" filled="false" stroked="true" strokeweight=".748pt" strokecolor="#939598">
                <v:path arrowok="t"/>
              </v:shape>
            </v:group>
            <v:group style="position:absolute;left:5489;top:-1360;width:2;height:80" coordorigin="5489,-1360" coordsize="2,80">
              <v:shape style="position:absolute;left:5489;top:-1360;width:2;height:80" coordorigin="5489,-1360" coordsize="0,80" path="m5489,-1280l5489,-1360e" filled="false" stroked="true" strokeweight=".748pt" strokecolor="#939598">
                <v:path arrowok="t"/>
              </v:shape>
            </v:group>
            <v:group style="position:absolute;left:5449;top:-1360;width:2;height:80" coordorigin="5449,-1360" coordsize="2,80">
              <v:shape style="position:absolute;left:5449;top:-1360;width:2;height:80" coordorigin="5449,-1360" coordsize="0,80" path="m5449,-1280l5449,-1360e" filled="false" stroked="true" strokeweight=".748pt" strokecolor="#939598">
                <v:path arrowok="t"/>
              </v:shape>
            </v:group>
            <v:group style="position:absolute;left:5409;top:-1360;width:2;height:80" coordorigin="5409,-1360" coordsize="2,80">
              <v:shape style="position:absolute;left:5409;top:-1360;width:2;height:80" coordorigin="5409,-1360" coordsize="0,80" path="m5409,-1280l5409,-1360e" filled="false" stroked="true" strokeweight=".748pt" strokecolor="#939598">
                <v:path arrowok="t"/>
              </v:shape>
            </v:group>
            <v:group style="position:absolute;left:5369;top:-1360;width:2;height:80" coordorigin="5369,-1360" coordsize="2,80">
              <v:shape style="position:absolute;left:5369;top:-1360;width:2;height:80" coordorigin="5369,-1360" coordsize="0,80" path="m5369,-1280l5369,-1360e" filled="false" stroked="true" strokeweight=".748pt" strokecolor="#939598">
                <v:path arrowok="t"/>
              </v:shape>
            </v:group>
            <v:group style="position:absolute;left:5329;top:-1360;width:2;height:80" coordorigin="5329,-1360" coordsize="2,80">
              <v:shape style="position:absolute;left:5329;top:-1360;width:2;height:80" coordorigin="5329,-1360" coordsize="1,80" path="m5329,-1280l5329,-1360e" filled="false" stroked="true" strokeweight=".748pt" strokecolor="#939598">
                <v:path arrowok="t"/>
              </v:shape>
            </v:group>
            <v:group style="position:absolute;left:5289;top:-1360;width:2;height:80" coordorigin="5289,-1360" coordsize="2,80">
              <v:shape style="position:absolute;left:5289;top:-1360;width:2;height:80" coordorigin="5289,-1360" coordsize="0,80" path="m5289,-1280l5289,-1360e" filled="false" stroked="true" strokeweight=".748pt" strokecolor="#939598">
                <v:path arrowok="t"/>
              </v:shape>
            </v:group>
            <v:group style="position:absolute;left:5249;top:-1360;width:2;height:80" coordorigin="5249,-1360" coordsize="2,80">
              <v:shape style="position:absolute;left:5249;top:-1360;width:2;height:80" coordorigin="5249,-1360" coordsize="0,80" path="m5249,-1280l5249,-1360e" filled="false" stroked="true" strokeweight=".748pt" strokecolor="#939598">
                <v:path arrowok="t"/>
              </v:shape>
            </v:group>
            <v:group style="position:absolute;left:5209;top:-1360;width:2;height:80" coordorigin="5209,-1360" coordsize="2,80">
              <v:shape style="position:absolute;left:5209;top:-1360;width:2;height:80" coordorigin="5209,-1360" coordsize="0,80" path="m5209,-1280l5209,-1360e" filled="false" stroked="true" strokeweight=".748pt" strokecolor="#939598">
                <v:path arrowok="t"/>
              </v:shape>
            </v:group>
            <v:group style="position:absolute;left:5169;top:-1360;width:2;height:80" coordorigin="5169,-1360" coordsize="2,80">
              <v:shape style="position:absolute;left:5169;top:-1360;width:2;height:80" coordorigin="5169,-1360" coordsize="0,80" path="m5169,-1280l5169,-1360e" filled="false" stroked="true" strokeweight=".748pt" strokecolor="#939598">
                <v:path arrowok="t"/>
              </v:shape>
            </v:group>
            <v:group style="position:absolute;left:5129;top:-1360;width:2;height:80" coordorigin="5129,-1360" coordsize="2,80">
              <v:shape style="position:absolute;left:5129;top:-1360;width:2;height:80" coordorigin="5129,-1360" coordsize="0,80" path="m5129,-1280l5129,-1360e" filled="false" stroked="true" strokeweight=".748pt" strokecolor="#939598">
                <v:path arrowok="t"/>
              </v:shape>
            </v:group>
            <v:group style="position:absolute;left:5089;top:-1360;width:2;height:80" coordorigin="5089,-1360" coordsize="2,80">
              <v:shape style="position:absolute;left:5089;top:-1360;width:2;height:80" coordorigin="5089,-1360" coordsize="0,80" path="m5089,-1280l5089,-1360e" filled="false" stroked="true" strokeweight=".748pt" strokecolor="#939598">
                <v:path arrowok="t"/>
              </v:shape>
            </v:group>
            <v:group style="position:absolute;left:5049;top:-1360;width:2;height:80" coordorigin="5049,-1360" coordsize="2,80">
              <v:shape style="position:absolute;left:5049;top:-1360;width:2;height:80" coordorigin="5049,-1360" coordsize="0,80" path="m5049,-1280l5049,-1360e" filled="false" stroked="true" strokeweight=".748pt" strokecolor="#939598">
                <v:path arrowok="t"/>
              </v:shape>
            </v:group>
            <v:group style="position:absolute;left:5009;top:-1360;width:2;height:80" coordorigin="5009,-1360" coordsize="2,80">
              <v:shape style="position:absolute;left:5009;top:-1360;width:2;height:80" coordorigin="5009,-1360" coordsize="0,80" path="m5009,-1280l5009,-1360e" filled="false" stroked="true" strokeweight=".748pt" strokecolor="#939598">
                <v:path arrowok="t"/>
              </v:shape>
            </v:group>
            <v:group style="position:absolute;left:4969;top:-1360;width:2;height:80" coordorigin="4969,-1360" coordsize="2,80">
              <v:shape style="position:absolute;left:4969;top:-1360;width:2;height:80" coordorigin="4969,-1360" coordsize="1,80" path="m4969,-1280l4969,-1360e" filled="false" stroked="true" strokeweight=".748pt" strokecolor="#939598">
                <v:path arrowok="t"/>
              </v:shape>
            </v:group>
            <v:group style="position:absolute;left:4929;top:-1360;width:2;height:80" coordorigin="4929,-1360" coordsize="2,80">
              <v:shape style="position:absolute;left:4929;top:-1360;width:2;height:80" coordorigin="4929,-1360" coordsize="0,80" path="m4929,-1280l4929,-1360e" filled="false" stroked="true" strokeweight=".748pt" strokecolor="#939598">
                <v:path arrowok="t"/>
              </v:shape>
            </v:group>
            <v:group style="position:absolute;left:4889;top:-1360;width:2;height:80" coordorigin="4889,-1360" coordsize="2,80">
              <v:shape style="position:absolute;left:4889;top:-1360;width:2;height:80" coordorigin="4889,-1360" coordsize="0,80" path="m4889,-1280l4889,-1360e" filled="false" stroked="true" strokeweight=".748pt" strokecolor="#939598">
                <v:path arrowok="t"/>
              </v:shape>
            </v:group>
            <v:group style="position:absolute;left:4849;top:-1360;width:2;height:80" coordorigin="4849,-1360" coordsize="2,80">
              <v:shape style="position:absolute;left:4849;top:-1360;width:2;height:80" coordorigin="4849,-1360" coordsize="0,80" path="m4849,-1280l4849,-1360e" filled="false" stroked="true" strokeweight=".748pt" strokecolor="#939598">
                <v:path arrowok="t"/>
              </v:shape>
            </v:group>
            <v:group style="position:absolute;left:4809;top:-1360;width:2;height:80" coordorigin="4809,-1360" coordsize="2,80">
              <v:shape style="position:absolute;left:4809;top:-1360;width:2;height:80" coordorigin="4809,-1360" coordsize="0,80" path="m4809,-1280l4809,-1360e" filled="false" stroked="true" strokeweight=".748pt" strokecolor="#939598">
                <v:path arrowok="t"/>
              </v:shape>
            </v:group>
            <v:group style="position:absolute;left:4769;top:-1360;width:2;height:80" coordorigin="4769,-1360" coordsize="2,80">
              <v:shape style="position:absolute;left:4769;top:-1360;width:2;height:80" coordorigin="4769,-1360" coordsize="0,80" path="m4769,-1280l4769,-1360e" filled="false" stroked="true" strokeweight=".748pt" strokecolor="#939598">
                <v:path arrowok="t"/>
              </v:shape>
            </v:group>
            <v:group style="position:absolute;left:4729;top:-1360;width:2;height:80" coordorigin="4729,-1360" coordsize="2,80">
              <v:shape style="position:absolute;left:4729;top:-1360;width:2;height:80" coordorigin="4729,-1360" coordsize="0,80" path="m4729,-1280l4729,-1360e" filled="false" stroked="true" strokeweight=".748pt" strokecolor="#939598">
                <v:path arrowok="t"/>
              </v:shape>
            </v:group>
            <v:group style="position:absolute;left:4689;top:-1360;width:2;height:80" coordorigin="4689,-1360" coordsize="2,80">
              <v:shape style="position:absolute;left:4689;top:-1360;width:2;height:80" coordorigin="4689,-1360" coordsize="1,80" path="m4689,-1280l4689,-1360e" filled="false" stroked="true" strokeweight=".748pt" strokecolor="#939598">
                <v:path arrowok="t"/>
              </v:shape>
            </v:group>
            <v:group style="position:absolute;left:4649;top:-1360;width:2;height:80" coordorigin="4649,-1360" coordsize="2,80">
              <v:shape style="position:absolute;left:4649;top:-1360;width:2;height:80" coordorigin="4649,-1360" coordsize="0,80" path="m4649,-1280l4649,-1360e" filled="false" stroked="true" strokeweight=".748pt" strokecolor="#939598">
                <v:path arrowok="t"/>
              </v:shape>
            </v:group>
            <v:group style="position:absolute;left:4609;top:-1360;width:2;height:80" coordorigin="4609,-1360" coordsize="2,80">
              <v:shape style="position:absolute;left:4609;top:-1360;width:2;height:80" coordorigin="4609,-1360" coordsize="0,80" path="m4609,-1280l4609,-1360e" filled="false" stroked="true" strokeweight=".748pt" strokecolor="#939598">
                <v:path arrowok="t"/>
              </v:shape>
            </v:group>
            <v:group style="position:absolute;left:4569;top:-1360;width:2;height:80" coordorigin="4569,-1360" coordsize="2,80">
              <v:shape style="position:absolute;left:4569;top:-1360;width:2;height:80" coordorigin="4569,-1360" coordsize="0,80" path="m4569,-1280l4569,-1360e" filled="false" stroked="true" strokeweight=".748pt" strokecolor="#939598">
                <v:path arrowok="t"/>
              </v:shape>
            </v:group>
            <v:group style="position:absolute;left:4529;top:-1360;width:2;height:80" coordorigin="4529,-1360" coordsize="2,80">
              <v:shape style="position:absolute;left:4529;top:-1360;width:2;height:80" coordorigin="4529,-1360" coordsize="0,80" path="m4529,-1280l4529,-1360e" filled="false" stroked="true" strokeweight=".748pt" strokecolor="#939598">
                <v:path arrowok="t"/>
              </v:shape>
            </v:group>
            <v:group style="position:absolute;left:4489;top:-1360;width:2;height:80" coordorigin="4489,-1360" coordsize="2,80">
              <v:shape style="position:absolute;left:4489;top:-1360;width:2;height:80" coordorigin="4489,-1360" coordsize="0,80" path="m4489,-1280l4489,-1360e" filled="false" stroked="true" strokeweight=".748pt" strokecolor="#939598">
                <v:path arrowok="t"/>
              </v:shape>
            </v:group>
            <v:group style="position:absolute;left:4449;top:-1360;width:2;height:80" coordorigin="4449,-1360" coordsize="2,80">
              <v:shape style="position:absolute;left:4449;top:-1360;width:2;height:80" coordorigin="4449,-1360" coordsize="0,80" path="m4449,-1280l4449,-1360e" filled="false" stroked="true" strokeweight=".748pt" strokecolor="#939598">
                <v:path arrowok="t"/>
              </v:shape>
            </v:group>
            <v:group style="position:absolute;left:4409;top:-1360;width:2;height:80" coordorigin="4409,-1360" coordsize="2,80">
              <v:shape style="position:absolute;left:4409;top:-1360;width:2;height:80" coordorigin="4409,-1360" coordsize="0,80" path="m4409,-1280l4409,-1360e" filled="false" stroked="true" strokeweight=".748pt" strokecolor="#939598">
                <v:path arrowok="t"/>
              </v:shape>
            </v:group>
            <v:group style="position:absolute;left:4369;top:-1360;width:2;height:80" coordorigin="4369,-1360" coordsize="2,80">
              <v:shape style="position:absolute;left:4369;top:-1360;width:2;height:80" coordorigin="4369,-1360" coordsize="0,80" path="m4369,-1280l4369,-1360e" filled="false" stroked="true" strokeweight=".748pt" strokecolor="#939598">
                <v:path arrowok="t"/>
              </v:shape>
            </v:group>
            <v:group style="position:absolute;left:4329;top:-1360;width:2;height:80" coordorigin="4329,-1360" coordsize="2,80">
              <v:shape style="position:absolute;left:4329;top:-1360;width:2;height:80" coordorigin="4329,-1360" coordsize="0,80" path="m4329,-1280l4329,-1360e" filled="false" stroked="true" strokeweight=".748pt" strokecolor="#939598">
                <v:path arrowok="t"/>
              </v:shape>
            </v:group>
            <v:group style="position:absolute;left:4289;top:-1360;width:2;height:80" coordorigin="4289,-1360" coordsize="2,80">
              <v:shape style="position:absolute;left:4289;top:-1360;width:2;height:80" coordorigin="4289,-1360" coordsize="1,80" path="m4289,-1280l4289,-1360e" filled="false" stroked="true" strokeweight=".748pt" strokecolor="#939598">
                <v:path arrowok="t"/>
              </v:shape>
            </v:group>
            <v:group style="position:absolute;left:4249;top:-1360;width:2;height:80" coordorigin="4249,-1360" coordsize="2,80">
              <v:shape style="position:absolute;left:4249;top:-1360;width:2;height:80" coordorigin="4249,-1360" coordsize="0,80" path="m4249,-1280l4249,-1360e" filled="false" stroked="true" strokeweight=".748pt" strokecolor="#939598">
                <v:path arrowok="t"/>
              </v:shape>
            </v:group>
            <v:group style="position:absolute;left:4209;top:-1360;width:2;height:80" coordorigin="4209,-1360" coordsize="2,80">
              <v:shape style="position:absolute;left:4209;top:-1360;width:2;height:80" coordorigin="4209,-1360" coordsize="0,80" path="m4209,-1280l4209,-1360e" filled="false" stroked="true" strokeweight=".748pt" strokecolor="#939598">
                <v:path arrowok="t"/>
              </v:shape>
            </v:group>
            <v:group style="position:absolute;left:4169;top:-1360;width:2;height:80" coordorigin="4169,-1360" coordsize="2,80">
              <v:shape style="position:absolute;left:4169;top:-1360;width:2;height:80" coordorigin="4169,-1360" coordsize="0,80" path="m4169,-1280l4169,-1360e" filled="false" stroked="true" strokeweight=".748pt" strokecolor="#939598">
                <v:path arrowok="t"/>
              </v:shape>
            </v:group>
            <v:group style="position:absolute;left:4129;top:-1360;width:2;height:80" coordorigin="4129,-1360" coordsize="2,80">
              <v:shape style="position:absolute;left:4129;top:-1360;width:2;height:80" coordorigin="4129,-1360" coordsize="0,80" path="m4129,-1280l4129,-1360e" filled="false" stroked="true" strokeweight=".748pt" strokecolor="#939598">
                <v:path arrowok="t"/>
              </v:shape>
            </v:group>
            <v:group style="position:absolute;left:4089;top:-1359;width:2;height:80" coordorigin="4089,-1359" coordsize="2,80">
              <v:shape style="position:absolute;left:4089;top:-1359;width:2;height:80" coordorigin="4089,-1359" coordsize="0,80" path="m4089,-1279l4089,-1359e" filled="false" stroked="true" strokeweight=".748pt" strokecolor="#939598">
                <v:path arrowok="t"/>
              </v:shape>
            </v:group>
            <v:group style="position:absolute;left:4049;top:-1359;width:2;height:80" coordorigin="4049,-1359" coordsize="2,80">
              <v:shape style="position:absolute;left:4049;top:-1359;width:2;height:80" coordorigin="4049,-1359" coordsize="0,80" path="m4049,-1279l4049,-1359e" filled="false" stroked="true" strokeweight=".748pt" strokecolor="#939598">
                <v:path arrowok="t"/>
              </v:shape>
            </v:group>
            <v:group style="position:absolute;left:4009;top:-1359;width:2;height:80" coordorigin="4009,-1359" coordsize="2,80">
              <v:shape style="position:absolute;left:4009;top:-1359;width:2;height:80" coordorigin="4009,-1359" coordsize="0,80" path="m4009,-1279l4009,-1359e" filled="false" stroked="true" strokeweight=".748pt" strokecolor="#939598">
                <v:path arrowok="t"/>
              </v:shape>
            </v:group>
            <v:group style="position:absolute;left:3969;top:-1359;width:2;height:80" coordorigin="3969,-1359" coordsize="2,80">
              <v:shape style="position:absolute;left:3969;top:-1359;width:2;height:80" coordorigin="3969,-1359" coordsize="0,80" path="m3969,-1279l3969,-1359e" filled="false" stroked="true" strokeweight=".748pt" strokecolor="#939598">
                <v:path arrowok="t"/>
              </v:shape>
            </v:group>
            <v:group style="position:absolute;left:3929;top:-1359;width:2;height:80" coordorigin="3929,-1359" coordsize="2,80">
              <v:shape style="position:absolute;left:3929;top:-1359;width:2;height:80" coordorigin="3929,-1359" coordsize="1,80" path="m3929,-1279l3929,-1359e" filled="false" stroked="true" strokeweight=".748pt" strokecolor="#939598">
                <v:path arrowok="t"/>
              </v:shape>
            </v:group>
            <v:group style="position:absolute;left:3889;top:-1359;width:2;height:80" coordorigin="3889,-1359" coordsize="2,80">
              <v:shape style="position:absolute;left:3889;top:-1359;width:2;height:80" coordorigin="3889,-1359" coordsize="0,80" path="m3889,-1279l3889,-1359e" filled="false" stroked="true" strokeweight=".748pt" strokecolor="#939598">
                <v:path arrowok="t"/>
              </v:shape>
            </v:group>
            <v:group style="position:absolute;left:3849;top:-1359;width:2;height:80" coordorigin="3849,-1359" coordsize="2,80">
              <v:shape style="position:absolute;left:3849;top:-1359;width:2;height:80" coordorigin="3849,-1359" coordsize="0,80" path="m3849,-1279l3849,-1359e" filled="false" stroked="true" strokeweight=".748pt" strokecolor="#939598">
                <v:path arrowok="t"/>
              </v:shape>
            </v:group>
            <v:group style="position:absolute;left:3809;top:-1359;width:2;height:80" coordorigin="3809,-1359" coordsize="2,80">
              <v:shape style="position:absolute;left:3809;top:-1359;width:2;height:80" coordorigin="3809,-1359" coordsize="0,80" path="m3809,-1279l3809,-1359e" filled="false" stroked="true" strokeweight=".748pt" strokecolor="#939598">
                <v:path arrowok="t"/>
              </v:shape>
            </v:group>
            <v:group style="position:absolute;left:3768;top:-1359;width:2;height:80" coordorigin="3768,-1359" coordsize="2,80">
              <v:shape style="position:absolute;left:3768;top:-1359;width:2;height:80" coordorigin="3768,-1359" coordsize="0,80" path="m3769,-1279l3768,-1359e" filled="false" stroked="true" strokeweight=".748pt" strokecolor="#939598">
                <v:path arrowok="t"/>
              </v:shape>
            </v:group>
            <v:group style="position:absolute;left:3728;top:-1359;width:2;height:80" coordorigin="3728,-1359" coordsize="2,80">
              <v:shape style="position:absolute;left:3728;top:-1359;width:2;height:80" coordorigin="3728,-1359" coordsize="0,80" path="m3728,-1279l3728,-1359e" filled="false" stroked="true" strokeweight=".748pt" strokecolor="#939598">
                <v:path arrowok="t"/>
              </v:shape>
            </v:group>
            <v:group style="position:absolute;left:3688;top:-1359;width:2;height:80" coordorigin="3688,-1359" coordsize="2,80">
              <v:shape style="position:absolute;left:3688;top:-1359;width:2;height:80" coordorigin="3688,-1359" coordsize="0,80" path="m3688,-1279l3688,-1359e" filled="false" stroked="true" strokeweight=".748pt" strokecolor="#939598">
                <v:path arrowok="t"/>
              </v:shape>
            </v:group>
            <v:group style="position:absolute;left:3648;top:-1359;width:2;height:80" coordorigin="3648,-1359" coordsize="2,80">
              <v:shape style="position:absolute;left:3648;top:-1359;width:2;height:80" coordorigin="3648,-1359" coordsize="0,80" path="m3648,-1279l3648,-1359e" filled="false" stroked="true" strokeweight=".748pt" strokecolor="#939598">
                <v:path arrowok="t"/>
              </v:shape>
            </v:group>
            <v:group style="position:absolute;left:3608;top:-1359;width:2;height:80" coordorigin="3608,-1359" coordsize="2,80">
              <v:shape style="position:absolute;left:3608;top:-1359;width:2;height:80" coordorigin="3608,-1359" coordsize="0,80" path="m3608,-1279l3608,-1359e" filled="false" stroked="true" strokeweight=".748pt" strokecolor="#939598">
                <v:path arrowok="t"/>
              </v:shape>
            </v:group>
            <v:group style="position:absolute;left:3568;top:-1359;width:2;height:80" coordorigin="3568,-1359" coordsize="2,80">
              <v:shape style="position:absolute;left:3568;top:-1359;width:2;height:80" coordorigin="3568,-1359" coordsize="1,80" path="m3568,-1279l3568,-1359e" filled="false" stroked="true" strokeweight=".748pt" strokecolor="#939598">
                <v:path arrowok="t"/>
              </v:shape>
            </v:group>
            <v:group style="position:absolute;left:3528;top:-1359;width:2;height:80" coordorigin="3528,-1359" coordsize="2,80">
              <v:shape style="position:absolute;left:3528;top:-1359;width:2;height:80" coordorigin="3528,-1359" coordsize="0,80" path="m3528,-1279l3528,-1359e" filled="false" stroked="true" strokeweight=".748pt" strokecolor="#939598">
                <v:path arrowok="t"/>
              </v:shape>
            </v:group>
            <v:group style="position:absolute;left:3488;top:-1359;width:2;height:80" coordorigin="3488,-1359" coordsize="2,80">
              <v:shape style="position:absolute;left:3488;top:-1359;width:2;height:80" coordorigin="3488,-1359" coordsize="0,80" path="m3488,-1279l3488,-1359e" filled="false" stroked="true" strokeweight=".748pt" strokecolor="#939598">
                <v:path arrowok="t"/>
              </v:shape>
            </v:group>
            <v:group style="position:absolute;left:3448;top:-1359;width:2;height:80" coordorigin="3448,-1359" coordsize="2,80">
              <v:shape style="position:absolute;left:3448;top:-1359;width:2;height:80" coordorigin="3448,-1359" coordsize="0,80" path="m3448,-1279l3448,-1359e" filled="false" stroked="true" strokeweight=".748pt" strokecolor="#939598">
                <v:path arrowok="t"/>
              </v:shape>
            </v:group>
            <v:group style="position:absolute;left:3408;top:-1359;width:2;height:80" coordorigin="3408,-1359" coordsize="2,80">
              <v:shape style="position:absolute;left:3408;top:-1359;width:2;height:80" coordorigin="3408,-1359" coordsize="0,80" path="m3408,-1279l3408,-1359e" filled="false" stroked="true" strokeweight=".748pt" strokecolor="#939598">
                <v:path arrowok="t"/>
              </v:shape>
            </v:group>
            <v:group style="position:absolute;left:3368;top:-1359;width:2;height:80" coordorigin="3368,-1359" coordsize="2,80">
              <v:shape style="position:absolute;left:3368;top:-1359;width:2;height:80" coordorigin="3368,-1359" coordsize="0,80" path="m3368,-1279l3368,-1359e" filled="false" stroked="true" strokeweight=".748pt" strokecolor="#939598">
                <v:path arrowok="t"/>
              </v:shape>
            </v:group>
            <v:group style="position:absolute;left:3328;top:-1359;width:2;height:80" coordorigin="3328,-1359" coordsize="2,80">
              <v:shape style="position:absolute;left:3328;top:-1359;width:2;height:80" coordorigin="3328,-1359" coordsize="0,80" path="m3328,-1279l3328,-1359e" filled="false" stroked="true" strokeweight=".748pt" strokecolor="#939598">
                <v:path arrowok="t"/>
              </v:shape>
            </v:group>
            <v:group style="position:absolute;left:3288;top:-1359;width:2;height:80" coordorigin="3288,-1359" coordsize="2,80">
              <v:shape style="position:absolute;left:3288;top:-1359;width:2;height:80" coordorigin="3288,-1359" coordsize="0,80" path="m3288,-1279l3288,-1359e" filled="false" stroked="true" strokeweight=".748pt" strokecolor="#939598">
                <v:path arrowok="t"/>
              </v:shape>
            </v:group>
            <v:group style="position:absolute;left:3248;top:-1359;width:2;height:80" coordorigin="3248,-1359" coordsize="2,80">
              <v:shape style="position:absolute;left:3248;top:-1359;width:2;height:80" coordorigin="3248,-1359" coordsize="0,80" path="m3248,-1279l3248,-1359e" filled="false" stroked="true" strokeweight=".748pt" strokecolor="#939598">
                <v:path arrowok="t"/>
              </v:shape>
            </v:group>
            <v:group style="position:absolute;left:3208;top:-1359;width:2;height:80" coordorigin="3208,-1359" coordsize="2,80">
              <v:shape style="position:absolute;left:3208;top:-1359;width:2;height:80" coordorigin="3208,-1359" coordsize="0,80" path="m3208,-1279l3208,-1359e" filled="false" stroked="true" strokeweight=".748pt" strokecolor="#939598">
                <v:path arrowok="t"/>
              </v:shape>
            </v:group>
            <v:group style="position:absolute;left:3168;top:-1359;width:2;height:80" coordorigin="3168,-1359" coordsize="2,80">
              <v:shape style="position:absolute;left:3168;top:-1359;width:2;height:80" coordorigin="3168,-1359" coordsize="1,80" path="m3168,-1279l3168,-1359e" filled="false" stroked="true" strokeweight=".748pt" strokecolor="#939598">
                <v:path arrowok="t"/>
              </v:shape>
            </v:group>
            <v:group style="position:absolute;left:3128;top:-1359;width:2;height:80" coordorigin="3128,-1359" coordsize="2,80">
              <v:shape style="position:absolute;left:3128;top:-1359;width:2;height:80" coordorigin="3128,-1359" coordsize="0,80" path="m3128,-1279l3128,-1359e" filled="false" stroked="true" strokeweight=".748pt" strokecolor="#939598">
                <v:path arrowok="t"/>
              </v:shape>
            </v:group>
            <v:group style="position:absolute;left:3088;top:-1359;width:2;height:80" coordorigin="3088,-1359" coordsize="2,80">
              <v:shape style="position:absolute;left:3088;top:-1359;width:2;height:80" coordorigin="3088,-1359" coordsize="0,80" path="m3088,-1279l3088,-1359e" filled="false" stroked="true" strokeweight=".748pt" strokecolor="#939598">
                <v:path arrowok="t"/>
              </v:shape>
            </v:group>
            <v:group style="position:absolute;left:3048;top:-1359;width:2;height:80" coordorigin="3048,-1359" coordsize="2,80">
              <v:shape style="position:absolute;left:3048;top:-1359;width:2;height:80" coordorigin="3048,-1359" coordsize="0,80" path="m3048,-1279l3048,-1359e" filled="false" stroked="true" strokeweight=".748pt" strokecolor="#939598">
                <v:path arrowok="t"/>
              </v:shape>
            </v:group>
            <v:group style="position:absolute;left:3008;top:-1359;width:2;height:80" coordorigin="3008,-1359" coordsize="2,80">
              <v:shape style="position:absolute;left:3008;top:-1359;width:2;height:80" coordorigin="3008,-1359" coordsize="0,80" path="m3008,-1279l3008,-1359e" filled="false" stroked="true" strokeweight=".748pt" strokecolor="#939598">
                <v:path arrowok="t"/>
              </v:shape>
            </v:group>
            <v:group style="position:absolute;left:2968;top:-1359;width:2;height:80" coordorigin="2968,-1359" coordsize="2,80">
              <v:shape style="position:absolute;left:2968;top:-1359;width:2;height:80" coordorigin="2968,-1359" coordsize="0,80" path="m2968,-1279l2968,-1359e" filled="false" stroked="true" strokeweight=".748pt" strokecolor="#939598">
                <v:path arrowok="t"/>
              </v:shape>
            </v:group>
            <v:group style="position:absolute;left:2928;top:-1359;width:2;height:80" coordorigin="2928,-1359" coordsize="2,80">
              <v:shape style="position:absolute;left:2928;top:-1359;width:2;height:80" coordorigin="2928,-1359" coordsize="0,80" path="m2928,-1279l2928,-1359e" filled="false" stroked="true" strokeweight=".748pt" strokecolor="#939598">
                <v:path arrowok="t"/>
              </v:shape>
            </v:group>
            <v:group style="position:absolute;left:2888;top:-1359;width:2;height:80" coordorigin="2888,-1359" coordsize="2,80">
              <v:shape style="position:absolute;left:2888;top:-1359;width:2;height:80" coordorigin="2888,-1359" coordsize="1,80" path="m2888,-1279l2888,-1359e" filled="false" stroked="true" strokeweight=".748pt" strokecolor="#939598">
                <v:path arrowok="t"/>
              </v:shape>
            </v:group>
            <v:group style="position:absolute;left:2848;top:-1359;width:2;height:80" coordorigin="2848,-1359" coordsize="2,80">
              <v:shape style="position:absolute;left:2848;top:-1359;width:2;height:80" coordorigin="2848,-1359" coordsize="0,80" path="m2848,-1279l2848,-1359e" filled="false" stroked="true" strokeweight=".748pt" strokecolor="#939598">
                <v:path arrowok="t"/>
              </v:shape>
            </v:group>
            <v:group style="position:absolute;left:2808;top:-1359;width:2;height:80" coordorigin="2808,-1359" coordsize="2,80">
              <v:shape style="position:absolute;left:2808;top:-1359;width:2;height:80" coordorigin="2808,-1359" coordsize="0,80" path="m2808,-1279l2808,-1359e" filled="false" stroked="true" strokeweight=".748pt" strokecolor="#939598">
                <v:path arrowok="t"/>
              </v:shape>
            </v:group>
            <v:group style="position:absolute;left:2768;top:-1359;width:2;height:80" coordorigin="2768,-1359" coordsize="2,80">
              <v:shape style="position:absolute;left:2768;top:-1359;width:2;height:80" coordorigin="2768,-1359" coordsize="0,80" path="m2768,-1279l2768,-1359e" filled="false" stroked="true" strokeweight=".748pt" strokecolor="#939598">
                <v:path arrowok="t"/>
              </v:shape>
            </v:group>
            <v:group style="position:absolute;left:2728;top:-1359;width:2;height:80" coordorigin="2728,-1359" coordsize="2,80">
              <v:shape style="position:absolute;left:2728;top:-1359;width:2;height:80" coordorigin="2728,-1359" coordsize="0,80" path="m2728,-1279l2728,-1359e" filled="false" stroked="true" strokeweight=".748pt" strokecolor="#939598">
                <v:path arrowok="t"/>
              </v:shape>
            </v:group>
            <v:group style="position:absolute;left:2688;top:-1359;width:2;height:80" coordorigin="2688,-1359" coordsize="2,80">
              <v:shape style="position:absolute;left:2688;top:-1359;width:2;height:80" coordorigin="2688,-1359" coordsize="0,80" path="m2688,-1279l2688,-1359e" filled="false" stroked="true" strokeweight=".748pt" strokecolor="#939598">
                <v:path arrowok="t"/>
              </v:shape>
            </v:group>
            <v:group style="position:absolute;left:2648;top:-1359;width:2;height:80" coordorigin="2648,-1359" coordsize="2,80">
              <v:shape style="position:absolute;left:2648;top:-1359;width:2;height:80" coordorigin="2648,-1359" coordsize="0,80" path="m2648,-1279l2648,-1359e" filled="false" stroked="true" strokeweight=".748pt" strokecolor="#939598">
                <v:path arrowok="t"/>
              </v:shape>
            </v:group>
            <v:group style="position:absolute;left:2608;top:-1359;width:2;height:80" coordorigin="2608,-1359" coordsize="2,80">
              <v:shape style="position:absolute;left:2608;top:-1359;width:2;height:80" coordorigin="2608,-1359" coordsize="0,80" path="m2608,-1279l2608,-1359e" filled="false" stroked="true" strokeweight=".748pt" strokecolor="#939598">
                <v:path arrowok="t"/>
              </v:shape>
            </v:group>
            <v:group style="position:absolute;left:2568;top:-1359;width:2;height:80" coordorigin="2568,-1359" coordsize="2,80">
              <v:shape style="position:absolute;left:2568;top:-1359;width:2;height:80" coordorigin="2568,-1359" coordsize="0,80" path="m2568,-1279l2568,-1359e" filled="false" stroked="true" strokeweight=".748pt" strokecolor="#939598">
                <v:path arrowok="t"/>
              </v:shape>
            </v:group>
            <v:group style="position:absolute;left:2528;top:-1359;width:2;height:80" coordorigin="2528,-1359" coordsize="2,80">
              <v:shape style="position:absolute;left:2528;top:-1359;width:2;height:80" coordorigin="2528,-1359" coordsize="1,80" path="m2528,-1279l2528,-1359e" filled="false" stroked="true" strokeweight=".748pt" strokecolor="#939598">
                <v:path arrowok="t"/>
              </v:shape>
            </v:group>
            <v:group style="position:absolute;left:2488;top:-1359;width:2;height:80" coordorigin="2488,-1359" coordsize="2,80">
              <v:shape style="position:absolute;left:2488;top:-1359;width:2;height:80" coordorigin="2488,-1359" coordsize="0,80" path="m2488,-1279l2488,-1359e" filled="false" stroked="true" strokeweight=".748pt" strokecolor="#939598">
                <v:path arrowok="t"/>
              </v:shape>
            </v:group>
            <v:group style="position:absolute;left:2448;top:-1359;width:2;height:80" coordorigin="2448,-1359" coordsize="2,80">
              <v:shape style="position:absolute;left:2448;top:-1359;width:2;height:80" coordorigin="2448,-1359" coordsize="0,80" path="m2448,-1279l2448,-1359e" filled="false" stroked="true" strokeweight=".748pt" strokecolor="#939598">
                <v:path arrowok="t"/>
              </v:shape>
            </v:group>
            <v:group style="position:absolute;left:2408;top:-1359;width:2;height:80" coordorigin="2408,-1359" coordsize="2,80">
              <v:shape style="position:absolute;left:2408;top:-1359;width:2;height:80" coordorigin="2408,-1359" coordsize="0,80" path="m2408,-1279l2408,-1359e" filled="false" stroked="true" strokeweight=".748pt" strokecolor="#939598">
                <v:path arrowok="t"/>
              </v:shape>
            </v:group>
            <v:group style="position:absolute;left:2368;top:-1359;width:2;height:80" coordorigin="2368,-1359" coordsize="2,80">
              <v:shape style="position:absolute;left:2368;top:-1359;width:2;height:80" coordorigin="2368,-1359" coordsize="0,80" path="m2368,-1279l2368,-1359e" filled="false" stroked="true" strokeweight=".748pt" strokecolor="#939598">
                <v:path arrowok="t"/>
              </v:shape>
            </v:group>
            <v:group style="position:absolute;left:2328;top:-1359;width:2;height:80" coordorigin="2328,-1359" coordsize="2,80">
              <v:shape style="position:absolute;left:2328;top:-1359;width:2;height:80" coordorigin="2328,-1359" coordsize="0,80" path="m2328,-1279l2328,-1359e" filled="false" stroked="true" strokeweight=".748pt" strokecolor="#939598">
                <v:path arrowok="t"/>
              </v:shape>
            </v:group>
            <v:group style="position:absolute;left:2288;top:-1359;width:2;height:80" coordorigin="2288,-1359" coordsize="2,80">
              <v:shape style="position:absolute;left:2288;top:-1359;width:2;height:80" coordorigin="2288,-1359" coordsize="0,80" path="m2288,-1279l2288,-1359e" filled="false" stroked="true" strokeweight=".748pt" strokecolor="#939598">
                <v:path arrowok="t"/>
              </v:shape>
            </v:group>
            <v:group style="position:absolute;left:2248;top:-1359;width:2;height:80" coordorigin="2248,-1359" coordsize="2,80">
              <v:shape style="position:absolute;left:2248;top:-1359;width:2;height:80" coordorigin="2248,-1359" coordsize="0,80" path="m2248,-1279l2248,-1359e" filled="false" stroked="true" strokeweight=".748pt" strokecolor="#939598">
                <v:path arrowok="t"/>
              </v:shape>
            </v:group>
            <v:group style="position:absolute;left:2208;top:-1359;width:2;height:80" coordorigin="2208,-1359" coordsize="2,80">
              <v:shape style="position:absolute;left:2208;top:-1359;width:2;height:80" coordorigin="2208,-1359" coordsize="0,80" path="m2208,-1279l2208,-1359e" filled="false" stroked="true" strokeweight=".748pt" strokecolor="#939598">
                <v:path arrowok="t"/>
              </v:shape>
            </v:group>
            <v:group style="position:absolute;left:2168;top:-1359;width:2;height:80" coordorigin="2168,-1359" coordsize="2,80">
              <v:shape style="position:absolute;left:2168;top:-1359;width:2;height:80" coordorigin="2168,-1359" coordsize="0,80" path="m2168,-1279l2168,-1359e" filled="false" stroked="true" strokeweight=".748pt" strokecolor="#939598">
                <v:path arrowok="t"/>
              </v:shape>
            </v:group>
            <v:group style="position:absolute;left:2128;top:-1359;width:2;height:80" coordorigin="2128,-1359" coordsize="2,80">
              <v:shape style="position:absolute;left:2128;top:-1359;width:2;height:80" coordorigin="2128,-1359" coordsize="1,80" path="m2128,-1279l2128,-1359e" filled="false" stroked="true" strokeweight=".748pt" strokecolor="#939598">
                <v:path arrowok="t"/>
              </v:shape>
            </v:group>
            <v:group style="position:absolute;left:2088;top:-1359;width:2;height:80" coordorigin="2088,-1359" coordsize="2,80">
              <v:shape style="position:absolute;left:2088;top:-1359;width:2;height:80" coordorigin="2088,-1359" coordsize="0,80" path="m2088,-1279l2088,-1359e" filled="false" stroked="true" strokeweight=".748pt" strokecolor="#939598">
                <v:path arrowok="t"/>
              </v:shape>
            </v:group>
            <v:group style="position:absolute;left:2048;top:-1359;width:2;height:80" coordorigin="2048,-1359" coordsize="2,80">
              <v:shape style="position:absolute;left:2048;top:-1359;width:2;height:80" coordorigin="2048,-1359" coordsize="0,80" path="m2048,-1279l2048,-1359e" filled="false" stroked="true" strokeweight=".748pt" strokecolor="#939598">
                <v:path arrowok="t"/>
              </v:shape>
            </v:group>
            <v:group style="position:absolute;left:2008;top:-1359;width:2;height:80" coordorigin="2008,-1359" coordsize="2,80">
              <v:shape style="position:absolute;left:2008;top:-1359;width:2;height:80" coordorigin="2008,-1359" coordsize="0,80" path="m2008,-1279l2008,-1359e" filled="false" stroked="true" strokeweight=".748pt" strokecolor="#939598">
                <v:path arrowok="t"/>
              </v:shape>
            </v:group>
            <v:group style="position:absolute;left:1968;top:-1359;width:2;height:80" coordorigin="1968,-1359" coordsize="2,80">
              <v:shape style="position:absolute;left:1968;top:-1359;width:2;height:80" coordorigin="1968,-1359" coordsize="0,80" path="m1968,-1279l1968,-1359e" filled="false" stroked="true" strokeweight=".748pt" strokecolor="#939598">
                <v:path arrowok="t"/>
              </v:shape>
            </v:group>
            <v:group style="position:absolute;left:1928;top:-1359;width:2;height:80" coordorigin="1928,-1359" coordsize="2,80">
              <v:shape style="position:absolute;left:1928;top:-1359;width:2;height:80" coordorigin="1928,-1359" coordsize="0,80" path="m1928,-1279l1928,-1359e" filled="false" stroked="true" strokeweight=".748pt" strokecolor="#939598">
                <v:path arrowok="t"/>
              </v:shape>
            </v:group>
            <v:group style="position:absolute;left:1888;top:-1359;width:2;height:80" coordorigin="1888,-1359" coordsize="2,80">
              <v:shape style="position:absolute;left:1888;top:-1359;width:2;height:80" coordorigin="1888,-1359" coordsize="0,80" path="m1888,-1279l1888,-1359e" filled="false" stroked="true" strokeweight=".748pt" strokecolor="#939598">
                <v:path arrowok="t"/>
              </v:shape>
            </v:group>
            <v:group style="position:absolute;left:1848;top:-1359;width:2;height:80" coordorigin="1848,-1359" coordsize="2,80">
              <v:shape style="position:absolute;left:1848;top:-1359;width:2;height:80" coordorigin="1848,-1359" coordsize="0,80" path="m1848,-1279l1848,-1359e" filled="false" stroked="true" strokeweight=".748pt" strokecolor="#939598">
                <v:path arrowok="t"/>
              </v:shape>
            </v:group>
            <v:group style="position:absolute;left:1808;top:-1359;width:2;height:80" coordorigin="1808,-1359" coordsize="2,80">
              <v:shape style="position:absolute;left:1808;top:-1359;width:2;height:80" coordorigin="1808,-1359" coordsize="0,80" path="m1808,-1279l1808,-1359e" filled="false" stroked="true" strokeweight=".748pt" strokecolor="#939598">
                <v:path arrowok="t"/>
              </v:shape>
            </v:group>
            <v:group style="position:absolute;left:1768;top:-1359;width:2;height:80" coordorigin="1768,-1359" coordsize="2,80">
              <v:shape style="position:absolute;left:1768;top:-1359;width:2;height:80" coordorigin="1768,-1359" coordsize="1,80" path="m1768,-1279l1768,-1359e" filled="false" stroked="true" strokeweight=".748pt" strokecolor="#939598">
                <v:path arrowok="t"/>
              </v:shape>
            </v:group>
            <v:group style="position:absolute;left:1728;top:-1359;width:2;height:80" coordorigin="1728,-1359" coordsize="2,80">
              <v:shape style="position:absolute;left:1728;top:-1359;width:2;height:80" coordorigin="1728,-1359" coordsize="0,80" path="m1728,-1279l1728,-1359e" filled="false" stroked="true" strokeweight=".748pt" strokecolor="#939598">
                <v:path arrowok="t"/>
              </v:shape>
            </v:group>
            <v:group style="position:absolute;left:1688;top:-1359;width:2;height:80" coordorigin="1688,-1359" coordsize="2,80">
              <v:shape style="position:absolute;left:1688;top:-1359;width:2;height:80" coordorigin="1688,-1359" coordsize="0,80" path="m1688,-1279l1688,-1359e" filled="false" stroked="true" strokeweight=".748pt" strokecolor="#939598">
                <v:path arrowok="t"/>
              </v:shape>
            </v:group>
            <v:group style="position:absolute;left:1648;top:-1359;width:2;height:80" coordorigin="1648,-1359" coordsize="2,80">
              <v:shape style="position:absolute;left:1648;top:-1359;width:2;height:80" coordorigin="1648,-1359" coordsize="0,80" path="m1648,-1279l1648,-1359e" filled="false" stroked="true" strokeweight=".748pt" strokecolor="#939598">
                <v:path arrowok="t"/>
              </v:shape>
            </v:group>
            <v:group style="position:absolute;left:1608;top:-1359;width:2;height:80" coordorigin="1608,-1359" coordsize="2,80">
              <v:shape style="position:absolute;left:1608;top:-1359;width:2;height:80" coordorigin="1608,-1359" coordsize="0,80" path="m1608,-1279l1608,-1359e" filled="false" stroked="true" strokeweight=".748pt" strokecolor="#939598">
                <v:path arrowok="t"/>
              </v:shape>
            </v:group>
            <v:group style="position:absolute;left:1568;top:-1359;width:2;height:80" coordorigin="1568,-1359" coordsize="2,80">
              <v:shape style="position:absolute;left:1568;top:-1359;width:2;height:80" coordorigin="1568,-1359" coordsize="0,80" path="m1568,-1279l1568,-1359e" filled="false" stroked="true" strokeweight=".748pt" strokecolor="#939598">
                <v:path arrowok="t"/>
              </v:shape>
            </v:group>
            <v:group style="position:absolute;left:1528;top:-1359;width:2;height:80" coordorigin="1528,-1359" coordsize="2,80">
              <v:shape style="position:absolute;left:1528;top:-1359;width:2;height:80" coordorigin="1528,-1359" coordsize="0,80" path="m1528,-1279l1528,-1359e" filled="false" stroked="true" strokeweight=".748pt" strokecolor="#939598">
                <v:path arrowok="t"/>
              </v:shape>
            </v:group>
            <v:group style="position:absolute;left:1488;top:-1359;width:2;height:80" coordorigin="1488,-1359" coordsize="2,80">
              <v:shape style="position:absolute;left:1488;top:-1359;width:2;height:80" coordorigin="1488,-1359" coordsize="0,80" path="m1488,-1279l1488,-1359e" filled="false" stroked="true" strokeweight=".748pt" strokecolor="#939598">
                <v:path arrowok="t"/>
              </v:shape>
            </v:group>
            <v:group style="position:absolute;left:1448;top:-1359;width:2;height:80" coordorigin="1448,-1359" coordsize="2,80">
              <v:shape style="position:absolute;left:1448;top:-1359;width:2;height:80" coordorigin="1448,-1359" coordsize="0,80" path="m1448,-1279l1448,-1359e" filled="false" stroked="true" strokeweight=".748pt" strokecolor="#939598">
                <v:path arrowok="t"/>
              </v:shape>
            </v:group>
            <v:group style="position:absolute;left:1408;top:-1359;width:2;height:80" coordorigin="1408,-1359" coordsize="2,80">
              <v:shape style="position:absolute;left:1408;top:-1359;width:2;height:80" coordorigin="1408,-1359" coordsize="1,80" path="m1408,-1279l1408,-1359e" filled="false" stroked="true" strokeweight=".748pt" strokecolor="#939598">
                <v:path arrowok="t"/>
              </v:shape>
            </v:group>
            <v:group style="position:absolute;left:1368;top:-1359;width:2;height:80" coordorigin="1368,-1359" coordsize="2,80">
              <v:shape style="position:absolute;left:1368;top:-1359;width:2;height:80" coordorigin="1368,-1359" coordsize="0,80" path="m1368,-1279l1368,-1359e" filled="false" stroked="true" strokeweight=".748pt" strokecolor="#939598">
                <v:path arrowok="t"/>
              </v:shape>
            </v:group>
            <v:group style="position:absolute;left:1328;top:-1359;width:2;height:80" coordorigin="1328,-1359" coordsize="2,80">
              <v:shape style="position:absolute;left:1328;top:-1359;width:2;height:80" coordorigin="1328,-1359" coordsize="0,80" path="m1328,-1279l1328,-1359e" filled="false" stroked="true" strokeweight=".748pt" strokecolor="#939598">
                <v:path arrowok="t"/>
              </v:shape>
            </v:group>
            <v:group style="position:absolute;left:1288;top:-1359;width:2;height:80" coordorigin="1288,-1359" coordsize="2,80">
              <v:shape style="position:absolute;left:1288;top:-1359;width:2;height:80" coordorigin="1288,-1359" coordsize="0,80" path="m1288,-1279l1288,-1359e" filled="false" stroked="true" strokeweight=".748pt" strokecolor="#939598">
                <v:path arrowok="t"/>
              </v:shape>
            </v:group>
            <v:group style="position:absolute;left:1248;top:-1359;width:2;height:80" coordorigin="1248,-1359" coordsize="2,80">
              <v:shape style="position:absolute;left:1248;top:-1359;width:2;height:80" coordorigin="1248,-1359" coordsize="0,80" path="m1248,-1279l1248,-1359e" filled="false" stroked="true" strokeweight=".748pt" strokecolor="#939598">
                <v:path arrowok="t"/>
              </v:shape>
            </v:group>
            <v:group style="position:absolute;left:1208;top:-1359;width:2;height:80" coordorigin="1208,-1359" coordsize="2,80">
              <v:shape style="position:absolute;left:1208;top:-1359;width:2;height:80" coordorigin="1208,-1359" coordsize="0,80" path="m1208,-1279l1208,-1359e" filled="false" stroked="true" strokeweight=".748pt" strokecolor="#939598">
                <v:path arrowok="t"/>
              </v:shape>
            </v:group>
            <v:group style="position:absolute;left:1168;top:-1359;width:2;height:80" coordorigin="1168,-1359" coordsize="2,80">
              <v:shape style="position:absolute;left:1168;top:-1359;width:2;height:80" coordorigin="1168,-1359" coordsize="0,80" path="m1168,-1279l1168,-1359e" filled="false" stroked="true" strokeweight=".748pt" strokecolor="#939598">
                <v:path arrowok="t"/>
              </v:shape>
            </v:group>
            <v:group style="position:absolute;left:1128;top:-1359;width:2;height:80" coordorigin="1128,-1359" coordsize="2,80">
              <v:shape style="position:absolute;left:1128;top:-1359;width:2;height:80" coordorigin="1128,-1359" coordsize="0,80" path="m1128,-1279l1128,-1359e" filled="false" stroked="true" strokeweight=".748pt" strokecolor="#939598">
                <v:path arrowok="t"/>
              </v:shape>
            </v:group>
            <v:group style="position:absolute;left:1088;top:-1359;width:2;height:80" coordorigin="1088,-1359" coordsize="2,80">
              <v:shape style="position:absolute;left:1088;top:-1359;width:2;height:80" coordorigin="1088,-1359" coordsize="1,80" path="m1088,-1279l1088,-1359e" filled="false" stroked="true" strokeweight=".748pt" strokecolor="#939598">
                <v:path arrowok="t"/>
              </v:shape>
            </v:group>
            <v:group style="position:absolute;left:1048;top:-1359;width:2;height:80" coordorigin="1048,-1359" coordsize="2,80">
              <v:shape style="position:absolute;left:1048;top:-1359;width:2;height:80" coordorigin="1048,-1359" coordsize="0,80" path="m1048,-1279l1048,-1359e" filled="false" stroked="true" strokeweight=".748pt" strokecolor="#939598">
                <v:path arrowok="t"/>
              </v:shape>
            </v:group>
            <v:group style="position:absolute;left:1008;top:-1359;width:2;height:80" coordorigin="1008,-1359" coordsize="2,80">
              <v:shape style="position:absolute;left:1008;top:-1359;width:2;height:80" coordorigin="1008,-1359" coordsize="0,80" path="m1008,-1279l1008,-1359e" filled="false" stroked="true" strokeweight=".748pt" strokecolor="#939598">
                <v:path arrowok="t"/>
              </v:shape>
            </v:group>
            <v:group style="position:absolute;left:968;top:-1359;width:2;height:80" coordorigin="968,-1359" coordsize="2,80">
              <v:shape style="position:absolute;left:968;top:-1359;width:2;height:80" coordorigin="968,-1359" coordsize="0,80" path="m968,-1279l968,-1359e" filled="false" stroked="true" strokeweight=".748pt" strokecolor="#939598">
                <v:path arrowok="t"/>
              </v:shape>
            </v:group>
            <v:group style="position:absolute;left:928;top:-1359;width:2;height:80" coordorigin="928,-1359" coordsize="2,80">
              <v:shape style="position:absolute;left:928;top:-1359;width:2;height:80" coordorigin="928,-1359" coordsize="0,80" path="m928,-1279l928,-1359e" filled="false" stroked="true" strokeweight=".748pt" strokecolor="#939598">
                <v:path arrowok="t"/>
              </v:shape>
            </v:group>
            <v:group style="position:absolute;left:888;top:-1359;width:2;height:80" coordorigin="888,-1359" coordsize="2,80">
              <v:shape style="position:absolute;left:888;top:-1359;width:2;height:80" coordorigin="888,-1359" coordsize="0,80" path="m888,-1279l888,-1359e" filled="false" stroked="true" strokeweight=".748pt" strokecolor="#939598">
                <v:path arrowok="t"/>
              </v:shape>
            </v:group>
            <v:group style="position:absolute;left:848;top:-1359;width:2;height:80" coordorigin="848,-1359" coordsize="2,80">
              <v:shape style="position:absolute;left:848;top:-1359;width:2;height:80" coordorigin="848,-1359" coordsize="0,80" path="m848,-1279l848,-1359e" filled="false" stroked="true" strokeweight=".748pt" strokecolor="#939598">
                <v:path arrowok="t"/>
              </v:shape>
            </v:group>
            <v:group style="position:absolute;left:808;top:-1359;width:2;height:80" coordorigin="808,-1359" coordsize="2,80">
              <v:shape style="position:absolute;left:808;top:-1359;width:2;height:80" coordorigin="808,-1359" coordsize="0,80" path="m808,-1279l808,-1359e" filled="false" stroked="true" strokeweight=".748pt" strokecolor="#939598">
                <v:path arrowok="t"/>
              </v:shape>
            </v:group>
            <v:group style="position:absolute;left:768;top:-1359;width:2;height:80" coordorigin="768,-1359" coordsize="2,80">
              <v:shape style="position:absolute;left:768;top:-1359;width:2;height:80" coordorigin="768,-1359" coordsize="0,80" path="m768,-1279l768,-1359e" filled="false" stroked="true" strokeweight=".748pt" strokecolor="#939598">
                <v:path arrowok="t"/>
              </v:shape>
            </v:group>
            <v:group style="position:absolute;left:728;top:-1359;width:2;height:80" coordorigin="728,-1359" coordsize="2,80">
              <v:shape style="position:absolute;left:728;top:-1359;width:2;height:80" coordorigin="728,-1359" coordsize="1,80" path="m728,-1279l728,-1359e" filled="false" stroked="true" strokeweight=".748pt" strokecolor="#939598">
                <v:path arrowok="t"/>
              </v:shape>
            </v:group>
            <v:group style="position:absolute;left:688;top:-1359;width:2;height:80" coordorigin="688,-1359" coordsize="2,80">
              <v:shape style="position:absolute;left:688;top:-1359;width:2;height:80" coordorigin="688,-1359" coordsize="0,80" path="m688,-1279l688,-1359e" filled="false" stroked="true" strokeweight=".748pt" strokecolor="#939598">
                <v:path arrowok="t"/>
              </v:shape>
            </v:group>
            <v:group style="position:absolute;left:648;top:-1359;width:2;height:80" coordorigin="648,-1359" coordsize="2,80">
              <v:shape style="position:absolute;left:648;top:-1359;width:2;height:80" coordorigin="648,-1359" coordsize="0,80" path="m648,-1279l648,-1359e" filled="false" stroked="true" strokeweight=".748pt" strokecolor="#939598">
                <v:path arrowok="t"/>
              </v:shape>
            </v:group>
            <v:group style="position:absolute;left:608;top:-1359;width:2;height:80" coordorigin="608,-1359" coordsize="2,80">
              <v:shape style="position:absolute;left:608;top:-1359;width:2;height:80" coordorigin="608,-1359" coordsize="0,80" path="m608,-1279l608,-1359e" filled="false" stroked="true" strokeweight=".748pt" strokecolor="#939598">
                <v:path arrowok="t"/>
              </v:shape>
            </v:group>
            <v:group style="position:absolute;left:568;top:-1359;width:2;height:80" coordorigin="568,-1359" coordsize="2,80">
              <v:shape style="position:absolute;left:568;top:-1359;width:2;height:80" coordorigin="568,-1359" coordsize="0,80" path="m568,-1279l568,-1359e" filled="false" stroked="true" strokeweight=".748pt" strokecolor="#939598">
                <v:path arrowok="t"/>
              </v:shape>
            </v:group>
            <v:group style="position:absolute;left:528;top:-1359;width:2;height:80" coordorigin="528,-1359" coordsize="2,80">
              <v:shape style="position:absolute;left:528;top:-1359;width:2;height:80" coordorigin="528,-1359" coordsize="0,80" path="m528,-1279l528,-1359e" filled="false" stroked="true" strokeweight=".748pt" strokecolor="#939598">
                <v:path arrowok="t"/>
              </v:shape>
            </v:group>
            <v:group style="position:absolute;left:488;top:-1359;width:2;height:80" coordorigin="488,-1359" coordsize="2,80">
              <v:shape style="position:absolute;left:488;top:-1359;width:2;height:80" coordorigin="488,-1359" coordsize="0,80" path="m488,-1279l488,-1359e" filled="false" stroked="true" strokeweight=".748pt" strokecolor="#939598">
                <v:path arrowok="t"/>
              </v:shape>
            </v:group>
            <v:group style="position:absolute;left:448;top:-1359;width:2;height:80" coordorigin="448,-1359" coordsize="2,80">
              <v:shape style="position:absolute;left:448;top:-1359;width:2;height:80" coordorigin="448,-1359" coordsize="0,80" path="m448,-1279l448,-1359e" filled="false" stroked="true" strokeweight=".748pt" strokecolor="#939598">
                <v:path arrowok="t"/>
              </v:shape>
            </v:group>
            <v:group style="position:absolute;left:408;top:-1359;width:2;height:80" coordorigin="408,-1359" coordsize="2,80">
              <v:shape style="position:absolute;left:408;top:-1359;width:2;height:80" coordorigin="408,-1359" coordsize="0,80" path="m408,-1279l408,-1359e" filled="false" stroked="true" strokeweight=".748pt" strokecolor="#939598">
                <v:path arrowok="t"/>
              </v:shape>
            </v:group>
            <v:group style="position:absolute;left:368;top:-1359;width:2;height:80" coordorigin="368,-1359" coordsize="2,80">
              <v:shape style="position:absolute;left:368;top:-1359;width:2;height:80" coordorigin="368,-1359" coordsize="1,80" path="m368,-1279l368,-1359e" filled="false" stroked="true" strokeweight=".748pt" strokecolor="#939598">
                <v:path arrowok="t"/>
              </v:shape>
            </v:group>
            <v:group style="position:absolute;left:328;top:-1359;width:2;height:80" coordorigin="328,-1359" coordsize="2,80">
              <v:shape style="position:absolute;left:328;top:-1359;width:2;height:80" coordorigin="328,-1359" coordsize="0,80" path="m328,-1279l328,-1359e" filled="false" stroked="true" strokeweight=".748pt" strokecolor="#939598">
                <v:path arrowok="t"/>
              </v:shape>
            </v:group>
            <v:group style="position:absolute;left:288;top:-1359;width:2;height:80" coordorigin="288,-1359" coordsize="2,80">
              <v:shape style="position:absolute;left:288;top:-1359;width:2;height:80" coordorigin="288,-1359" coordsize="0,80" path="m288,-1279l288,-1359e" filled="false" stroked="true" strokeweight=".748pt" strokecolor="#939598">
                <v:path arrowok="t"/>
              </v:shape>
            </v:group>
            <v:group style="position:absolute;left:248;top:-1359;width:2;height:80" coordorigin="248,-1359" coordsize="2,80">
              <v:shape style="position:absolute;left:248;top:-1359;width:2;height:80" coordorigin="248,-1359" coordsize="0,80" path="m248,-1279l248,-1359e" filled="false" stroked="true" strokeweight=".748pt" strokecolor="#939598">
                <v:path arrowok="t"/>
              </v:shape>
            </v:group>
            <v:group style="position:absolute;left:208;top:-1359;width:2;height:80" coordorigin="208,-1359" coordsize="2,80">
              <v:shape style="position:absolute;left:208;top:-1359;width:2;height:80" coordorigin="208,-1359" coordsize="0,80" path="m208,-1279l208,-1359e" filled="false" stroked="true" strokeweight=".748pt" strokecolor="#939598">
                <v:path arrowok="t"/>
              </v:shape>
            </v:group>
            <v:group style="position:absolute;left:168;top:-1359;width:2;height:80" coordorigin="168,-1359" coordsize="2,80">
              <v:shape style="position:absolute;left:168;top:-1359;width:2;height:80" coordorigin="168,-1359" coordsize="0,80" path="m168,-1279l168,-1359e" filled="false" stroked="true" strokeweight=".748pt" strokecolor="#939598">
                <v:path arrowok="t"/>
              </v:shape>
            </v:group>
            <v:group style="position:absolute;left:128;top:-1359;width:2;height:80" coordorigin="128,-1359" coordsize="2,80">
              <v:shape style="position:absolute;left:128;top:-1359;width:2;height:80" coordorigin="128,-1359" coordsize="0,80" path="m128,-1279l128,-1359e" filled="false" stroked="true" strokeweight=".748pt" strokecolor="#939598">
                <v:path arrowok="t"/>
              </v:shape>
            </v:group>
            <v:group style="position:absolute;left:88;top:-1359;width:2;height:80" coordorigin="88,-1359" coordsize="2,80">
              <v:shape style="position:absolute;left:88;top:-1359;width:2;height:80" coordorigin="88,-1359" coordsize="0,80" path="m88,-1279l88,-1359e" filled="false" stroked="true" strokeweight=".748pt" strokecolor="#939598">
                <v:path arrowok="t"/>
              </v:shape>
            </v:group>
            <v:group style="position:absolute;left:47;top:-1359;width:2;height:80" coordorigin="47,-1359" coordsize="2,80">
              <v:shape style="position:absolute;left:47;top:-1359;width:2;height:80" coordorigin="47,-1359" coordsize="0,80" path="m48,-1279l47,-1359e" filled="false" stroked="true" strokeweight=".748pt" strokecolor="#939598">
                <v:path arrowok="t"/>
              </v:shape>
            </v:group>
            <v:group style="position:absolute;left:7;top:-1359;width:2;height:80" coordorigin="7,-1359" coordsize="2,80">
              <v:shape style="position:absolute;left:7;top:-1359;width:2;height:80" coordorigin="7,-1359" coordsize="0,80" path="m7,-1279l7,-1359e" filled="false" stroked="true" strokeweight=".748pt" strokecolor="#939598">
                <v:path arrowok="t"/>
              </v:shape>
            </v:group>
            <w10:wrap type="none"/>
          </v:group>
        </w:pict>
      </w:r>
      <w:bookmarkStart w:name="_TOC_250002" w:id="8"/>
      <w:r>
        <w:rPr>
          <w:color w:val="A4590C"/>
          <w:w w:val="80"/>
        </w:rPr>
        <w:t>Implementing the</w:t>
      </w:r>
      <w:r>
        <w:rPr>
          <w:color w:val="A4590C"/>
          <w:spacing w:val="104"/>
          <w:w w:val="80"/>
        </w:rPr>
        <w:t> </w:t>
      </w:r>
      <w:r>
        <w:rPr>
          <w:color w:val="A4590C"/>
          <w:w w:val="80"/>
        </w:rPr>
        <w:t>Plan</w:t>
      </w:r>
      <w:bookmarkEnd w:id="8"/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Heading2"/>
        <w:spacing w:line="587" w:lineRule="exact"/>
        <w:ind w:right="988"/>
        <w:jc w:val="left"/>
      </w:pPr>
      <w:r>
        <w:rPr>
          <w:spacing w:val="16"/>
          <w:w w:val="85"/>
        </w:rPr>
        <w:t>Principles </w:t>
      </w:r>
      <w:r>
        <w:rPr>
          <w:spacing w:val="10"/>
          <w:w w:val="85"/>
        </w:rPr>
        <w:t>for</w:t>
      </w:r>
      <w:r>
        <w:rPr>
          <w:spacing w:val="16"/>
          <w:w w:val="85"/>
        </w:rPr>
        <w:t> </w:t>
      </w:r>
      <w:r>
        <w:rPr>
          <w:spacing w:val="17"/>
          <w:w w:val="85"/>
        </w:rPr>
        <w:t>implementation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264" w:lineRule="exact" w:before="60"/>
        <w:ind w:left="926" w:right="988"/>
        <w:jc w:val="left"/>
      </w:pPr>
      <w:r>
        <w:rPr>
          <w:spacing w:val="-5"/>
        </w:rPr>
        <w:t>There</w:t>
      </w:r>
      <w:r>
        <w:rPr>
          <w:spacing w:val="-7"/>
        </w:rPr>
        <w:t> </w:t>
      </w:r>
      <w:r>
        <w:rPr>
          <w:spacing w:val="-3"/>
        </w:rPr>
        <w:t>is</w:t>
      </w:r>
      <w:r>
        <w:rPr>
          <w:spacing w:val="-7"/>
        </w:rPr>
        <w:t> </w:t>
      </w:r>
      <w:r>
        <w:rPr>
          <w:spacing w:val="-4"/>
        </w:rPr>
        <w:t>much</w:t>
      </w:r>
      <w:r>
        <w:rPr>
          <w:spacing w:val="-7"/>
        </w:rPr>
        <w:t> </w:t>
      </w:r>
      <w:r>
        <w:rPr>
          <w:spacing w:val="-4"/>
        </w:rPr>
        <w:t>to</w:t>
      </w:r>
      <w:r>
        <w:rPr>
          <w:spacing w:val="-7"/>
        </w:rPr>
        <w:t> </w:t>
      </w:r>
      <w:r>
        <w:rPr>
          <w:spacing w:val="-3"/>
        </w:rPr>
        <w:t>do</w:t>
      </w:r>
      <w:r>
        <w:rPr>
          <w:spacing w:val="-7"/>
        </w:rPr>
        <w:t> </w:t>
      </w:r>
      <w:r>
        <w:rPr>
          <w:spacing w:val="-4"/>
        </w:rPr>
        <w:t>to</w:t>
      </w:r>
      <w:r>
        <w:rPr>
          <w:spacing w:val="-7"/>
        </w:rPr>
        <w:t> </w:t>
      </w:r>
      <w:r>
        <w:rPr>
          <w:spacing w:val="-5"/>
        </w:rPr>
        <w:t>implement</w:t>
      </w:r>
      <w:r>
        <w:rPr>
          <w:spacing w:val="-7"/>
        </w:rPr>
        <w:t> </w:t>
      </w:r>
      <w:r>
        <w:rPr>
          <w:spacing w:val="-4"/>
        </w:rPr>
        <w:t>our</w:t>
      </w:r>
      <w:r>
        <w:rPr>
          <w:spacing w:val="-7"/>
        </w:rPr>
        <w:t> </w:t>
      </w:r>
      <w:r>
        <w:rPr>
          <w:spacing w:val="-6"/>
        </w:rPr>
        <w:t>Whole-of-Country</w:t>
      </w:r>
      <w:r>
        <w:rPr>
          <w:spacing w:val="-7"/>
        </w:rPr>
        <w:t> </w:t>
      </w:r>
      <w:r>
        <w:rPr>
          <w:spacing w:val="-4"/>
        </w:rPr>
        <w:t>Plan.</w:t>
      </w:r>
      <w:r>
        <w:rPr>
          <w:spacing w:val="-7"/>
        </w:rPr>
        <w:t> </w:t>
      </w:r>
      <w:r>
        <w:rPr>
          <w:spacing w:val="-3"/>
        </w:rPr>
        <w:t>In</w:t>
      </w:r>
      <w:r>
        <w:rPr>
          <w:spacing w:val="-7"/>
        </w:rPr>
        <w:t> </w:t>
      </w:r>
      <w:r>
        <w:rPr>
          <w:spacing w:val="-5"/>
        </w:rPr>
        <w:t>addition</w:t>
      </w:r>
      <w:r>
        <w:rPr>
          <w:spacing w:val="-7"/>
        </w:rPr>
        <w:t> </w:t>
      </w:r>
      <w:r>
        <w:rPr>
          <w:spacing w:val="-4"/>
        </w:rPr>
        <w:t>to</w:t>
      </w:r>
      <w:r>
        <w:rPr>
          <w:spacing w:val="-7"/>
        </w:rPr>
        <w:t> </w:t>
      </w:r>
      <w:r>
        <w:rPr>
          <w:spacing w:val="-4"/>
        </w:rPr>
        <w:t>our</w:t>
      </w:r>
      <w:r>
        <w:rPr>
          <w:spacing w:val="-7"/>
        </w:rPr>
        <w:t> </w:t>
      </w:r>
      <w:r>
        <w:rPr>
          <w:spacing w:val="-6"/>
        </w:rPr>
        <w:t>overarching</w:t>
      </w:r>
      <w:r>
        <w:rPr>
          <w:spacing w:val="-7"/>
        </w:rPr>
        <w:t> </w:t>
      </w:r>
      <w:r>
        <w:rPr>
          <w:spacing w:val="-5"/>
        </w:rPr>
        <w:t>principles</w:t>
      </w:r>
      <w:r>
        <w:rPr>
          <w:spacing w:val="-7"/>
        </w:rPr>
        <w:t> </w:t>
      </w:r>
      <w:r>
        <w:rPr>
          <w:spacing w:val="-5"/>
        </w:rPr>
        <w:t>for</w:t>
      </w:r>
      <w:r>
        <w:rPr>
          <w:spacing w:val="-7"/>
        </w:rPr>
        <w:t> </w:t>
      </w:r>
      <w:r>
        <w:rPr>
          <w:spacing w:val="-5"/>
        </w:rPr>
        <w:t>managing</w:t>
      </w:r>
      <w:r>
        <w:rPr>
          <w:spacing w:val="-46"/>
        </w:rPr>
        <w:t> </w:t>
      </w:r>
      <w:r>
        <w:rPr>
          <w:spacing w:val="-46"/>
        </w:rPr>
      </w:r>
      <w:r>
        <w:rPr>
          <w:spacing w:val="-5"/>
        </w:rPr>
        <w:t>Gunaikurnai </w:t>
      </w:r>
      <w:r>
        <w:rPr>
          <w:spacing w:val="-7"/>
        </w:rPr>
        <w:t>Country, </w:t>
      </w:r>
      <w:r>
        <w:rPr>
          <w:spacing w:val="-4"/>
        </w:rPr>
        <w:t>we </w:t>
      </w:r>
      <w:r>
        <w:rPr>
          <w:spacing w:val="-6"/>
        </w:rPr>
        <w:t>have </w:t>
      </w:r>
      <w:r>
        <w:rPr>
          <w:spacing w:val="-5"/>
        </w:rPr>
        <w:t>principles that </w:t>
      </w:r>
      <w:r>
        <w:rPr>
          <w:spacing w:val="-4"/>
        </w:rPr>
        <w:t>will guide the </w:t>
      </w:r>
      <w:r>
        <w:rPr>
          <w:spacing w:val="-6"/>
        </w:rPr>
        <w:t>way </w:t>
      </w:r>
      <w:r>
        <w:rPr>
          <w:spacing w:val="-5"/>
        </w:rPr>
        <w:t>that </w:t>
      </w:r>
      <w:r>
        <w:rPr>
          <w:spacing w:val="-4"/>
        </w:rPr>
        <w:t>we </w:t>
      </w:r>
      <w:r>
        <w:rPr>
          <w:spacing w:val="-5"/>
        </w:rPr>
        <w:t>work </w:t>
      </w:r>
      <w:r>
        <w:rPr>
          <w:spacing w:val="-6"/>
        </w:rPr>
        <w:t>towards </w:t>
      </w:r>
      <w:r>
        <w:rPr>
          <w:spacing w:val="-5"/>
        </w:rPr>
        <w:t>achieving </w:t>
      </w:r>
      <w:r>
        <w:rPr>
          <w:spacing w:val="-4"/>
        </w:rPr>
        <w:t>our</w:t>
      </w:r>
      <w:r>
        <w:rPr>
          <w:spacing w:val="-24"/>
        </w:rPr>
        <w:t> </w:t>
      </w:r>
      <w:r>
        <w:rPr>
          <w:spacing w:val="-6"/>
        </w:rPr>
        <w:t>goals.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20"/>
          <w:szCs w:val="20"/>
        </w:rPr>
      </w:pPr>
    </w:p>
    <w:p>
      <w:pPr>
        <w:spacing w:after="0" w:line="240" w:lineRule="auto"/>
        <w:rPr>
          <w:rFonts w:ascii="Calibri" w:hAnsi="Calibri" w:cs="Calibri" w:eastAsia="Calibri"/>
          <w:sz w:val="20"/>
          <w:szCs w:val="20"/>
        </w:rPr>
        <w:sectPr>
          <w:pgSz w:w="11910" w:h="16840"/>
          <w:pgMar w:top="760" w:bottom="0" w:left="0" w:right="0"/>
        </w:sectPr>
      </w:pPr>
    </w:p>
    <w:p>
      <w:pPr>
        <w:pStyle w:val="BodyText"/>
        <w:spacing w:line="240" w:lineRule="auto" w:before="62"/>
        <w:ind w:right="0"/>
        <w:jc w:val="left"/>
        <w:rPr>
          <w:rFonts w:ascii="Calibri" w:hAnsi="Calibri" w:cs="Calibri" w:eastAsia="Calibri"/>
        </w:rPr>
      </w:pPr>
      <w:r>
        <w:rPr>
          <w:rFonts w:ascii="Calibri"/>
          <w:color w:val="939598"/>
        </w:rPr>
        <w:t>Inclusiveness</w:t>
      </w:r>
      <w:r>
        <w:rPr>
          <w:rFonts w:ascii="Calibri"/>
        </w:rPr>
      </w:r>
    </w:p>
    <w:p>
      <w:pPr>
        <w:pStyle w:val="BodyText"/>
        <w:spacing w:line="264" w:lineRule="exact" w:before="50"/>
        <w:ind w:right="0"/>
        <w:jc w:val="left"/>
      </w:pPr>
      <w:r>
        <w:rPr>
          <w:rFonts w:ascii="Calibri"/>
        </w:rPr>
        <w:t>All Gunaikurnai should have the opportunity</w:t>
      </w:r>
      <w:r>
        <w:rPr>
          <w:rFonts w:ascii="Calibri"/>
          <w:spacing w:val="-15"/>
        </w:rPr>
        <w:t> </w:t>
      </w:r>
      <w:r>
        <w:rPr>
          <w:rFonts w:ascii="Calibri"/>
        </w:rPr>
        <w:t>to</w:t>
      </w:r>
      <w:r>
        <w:rPr>
          <w:rFonts w:ascii="Calibri"/>
          <w:w w:val="100"/>
        </w:rPr>
        <w:t> </w:t>
      </w:r>
      <w:r>
        <w:rPr/>
        <w:t>participate in working towards our collective</w:t>
      </w:r>
      <w:r>
        <w:rPr>
          <w:spacing w:val="-28"/>
        </w:rPr>
        <w:t> </w:t>
      </w:r>
      <w:r>
        <w:rPr/>
        <w:t>goals.</w:t>
      </w:r>
    </w:p>
    <w:p>
      <w:pPr>
        <w:spacing w:line="240" w:lineRule="auto" w:before="0"/>
        <w:rPr>
          <w:rFonts w:ascii="Calibri" w:hAnsi="Calibri" w:cs="Calibri" w:eastAsia="Calibri"/>
          <w:sz w:val="28"/>
          <w:szCs w:val="28"/>
        </w:rPr>
      </w:pPr>
    </w:p>
    <w:p>
      <w:pPr>
        <w:pStyle w:val="BodyText"/>
        <w:spacing w:line="240" w:lineRule="auto" w:before="0"/>
        <w:ind w:right="0"/>
        <w:jc w:val="left"/>
      </w:pPr>
      <w:r>
        <w:rPr>
          <w:color w:val="939598"/>
        </w:rPr>
        <w:t>Good</w:t>
      </w:r>
      <w:r>
        <w:rPr>
          <w:color w:val="939598"/>
          <w:spacing w:val="-9"/>
        </w:rPr>
        <w:t> </w:t>
      </w:r>
      <w:r>
        <w:rPr>
          <w:color w:val="939598"/>
        </w:rPr>
        <w:t>communication</w:t>
      </w:r>
      <w:r>
        <w:rPr/>
      </w:r>
    </w:p>
    <w:p>
      <w:pPr>
        <w:pStyle w:val="BodyText"/>
        <w:spacing w:line="264" w:lineRule="exact" w:before="50"/>
        <w:ind w:right="0"/>
        <w:jc w:val="both"/>
      </w:pPr>
      <w:r>
        <w:rPr>
          <w:rFonts w:ascii="Calibri"/>
        </w:rPr>
        <w:t>The mob must be </w:t>
      </w:r>
      <w:r>
        <w:rPr>
          <w:rFonts w:ascii="Calibri"/>
          <w:spacing w:val="-3"/>
        </w:rPr>
        <w:t>kept </w:t>
      </w:r>
      <w:r>
        <w:rPr>
          <w:rFonts w:ascii="Calibri"/>
        </w:rPr>
        <w:t>informed in a consistent</w:t>
      </w:r>
      <w:r>
        <w:rPr>
          <w:rFonts w:ascii="Calibri"/>
          <w:spacing w:val="-28"/>
        </w:rPr>
        <w:t> </w:t>
      </w:r>
      <w:r>
        <w:rPr>
          <w:rFonts w:ascii="Calibri"/>
        </w:rPr>
        <w:t>and</w:t>
      </w:r>
      <w:r>
        <w:rPr>
          <w:rFonts w:ascii="Calibri"/>
          <w:w w:val="100"/>
        </w:rPr>
        <w:t> </w:t>
      </w:r>
      <w:r>
        <w:rPr/>
        <w:t>transparent </w:t>
      </w:r>
      <w:r>
        <w:rPr>
          <w:spacing w:val="-3"/>
        </w:rPr>
        <w:t>way </w:t>
      </w:r>
      <w:r>
        <w:rPr/>
        <w:t>throughout the implementation</w:t>
      </w:r>
      <w:r>
        <w:rPr>
          <w:spacing w:val="-19"/>
        </w:rPr>
        <w:t> </w:t>
      </w:r>
      <w:r>
        <w:rPr/>
        <w:t>of</w:t>
      </w:r>
      <w:r>
        <w:rPr/>
        <w:t> the Whole-of-Country</w:t>
      </w:r>
      <w:r>
        <w:rPr>
          <w:spacing w:val="-7"/>
        </w:rPr>
        <w:t> </w:t>
      </w:r>
      <w:r>
        <w:rPr/>
        <w:t>Plan.</w:t>
      </w:r>
    </w:p>
    <w:p>
      <w:pPr>
        <w:spacing w:line="240" w:lineRule="auto" w:before="0"/>
        <w:rPr>
          <w:rFonts w:ascii="Calibri" w:hAnsi="Calibri" w:cs="Calibri" w:eastAsia="Calibri"/>
          <w:sz w:val="28"/>
          <w:szCs w:val="28"/>
        </w:rPr>
      </w:pPr>
    </w:p>
    <w:p>
      <w:pPr>
        <w:pStyle w:val="BodyText"/>
        <w:spacing w:line="240" w:lineRule="auto" w:before="0"/>
        <w:ind w:right="0"/>
        <w:jc w:val="left"/>
      </w:pPr>
      <w:r>
        <w:rPr>
          <w:color w:val="939598"/>
        </w:rPr>
        <w:t>Fair division of</w:t>
      </w:r>
      <w:r>
        <w:rPr>
          <w:color w:val="939598"/>
          <w:spacing w:val="-10"/>
        </w:rPr>
        <w:t> </w:t>
      </w:r>
      <w:r>
        <w:rPr>
          <w:color w:val="939598"/>
        </w:rPr>
        <w:t>benefits</w:t>
      </w:r>
      <w:r>
        <w:rPr/>
      </w:r>
    </w:p>
    <w:p>
      <w:pPr>
        <w:pStyle w:val="BodyText"/>
        <w:spacing w:line="264" w:lineRule="exact" w:before="50"/>
        <w:ind w:right="0"/>
        <w:jc w:val="left"/>
      </w:pPr>
      <w:r>
        <w:rPr/>
        <w:t>Benefits and opportunities arising from</w:t>
      </w:r>
      <w:r>
        <w:rPr>
          <w:spacing w:val="-5"/>
        </w:rPr>
        <w:t> </w:t>
      </w:r>
      <w:r>
        <w:rPr/>
        <w:t>the</w:t>
      </w:r>
      <w:r>
        <w:rPr/>
        <w:t> implementation of the Whole-of-Country</w:t>
      </w:r>
      <w:r>
        <w:rPr>
          <w:spacing w:val="-17"/>
        </w:rPr>
        <w:t> </w:t>
      </w:r>
      <w:r>
        <w:rPr/>
        <w:t>Plan</w:t>
      </w:r>
      <w:r>
        <w:rPr/>
        <w:t> should be shared fairly across the five</w:t>
      </w:r>
      <w:r>
        <w:rPr>
          <w:spacing w:val="-17"/>
        </w:rPr>
        <w:t> </w:t>
      </w:r>
      <w:r>
        <w:rPr/>
        <w:t>clans.</w:t>
      </w:r>
    </w:p>
    <w:p>
      <w:pPr>
        <w:spacing w:line="240" w:lineRule="auto" w:before="0"/>
        <w:rPr>
          <w:rFonts w:ascii="Calibri" w:hAnsi="Calibri" w:cs="Calibri" w:eastAsia="Calibri"/>
          <w:sz w:val="28"/>
          <w:szCs w:val="28"/>
        </w:rPr>
      </w:pPr>
    </w:p>
    <w:p>
      <w:pPr>
        <w:pStyle w:val="BodyText"/>
        <w:spacing w:line="240" w:lineRule="auto" w:before="0"/>
        <w:ind w:right="0"/>
        <w:jc w:val="left"/>
      </w:pPr>
      <w:r>
        <w:rPr>
          <w:color w:val="939598"/>
        </w:rPr>
        <w:t>Partnerships and</w:t>
      </w:r>
      <w:r>
        <w:rPr>
          <w:color w:val="939598"/>
          <w:spacing w:val="-22"/>
        </w:rPr>
        <w:t> </w:t>
      </w:r>
      <w:r>
        <w:rPr>
          <w:color w:val="939598"/>
        </w:rPr>
        <w:t>collaboration</w:t>
      </w:r>
      <w:r>
        <w:rPr/>
      </w:r>
    </w:p>
    <w:p>
      <w:pPr>
        <w:pStyle w:val="BodyText"/>
        <w:spacing w:line="264" w:lineRule="exact" w:before="50"/>
        <w:ind w:right="0"/>
        <w:jc w:val="left"/>
      </w:pPr>
      <w:r>
        <w:rPr>
          <w:spacing w:val="-5"/>
        </w:rPr>
        <w:t>We </w:t>
      </w:r>
      <w:r>
        <w:rPr/>
        <w:t>will partner with others to complement</w:t>
      </w:r>
      <w:r>
        <w:rPr>
          <w:spacing w:val="-3"/>
        </w:rPr>
        <w:t> </w:t>
      </w:r>
      <w:r>
        <w:rPr/>
        <w:t>and</w:t>
      </w:r>
      <w:r>
        <w:rPr/>
        <w:t> strengthen our existing skills and achieve</w:t>
      </w:r>
      <w:r>
        <w:rPr>
          <w:spacing w:val="-22"/>
        </w:rPr>
        <w:t> </w:t>
      </w:r>
      <w:r>
        <w:rPr/>
        <w:t>mutual</w:t>
      </w:r>
      <w:r>
        <w:rPr/>
        <w:t> goals, working in a spirit of</w:t>
      </w:r>
      <w:r>
        <w:rPr>
          <w:spacing w:val="-16"/>
        </w:rPr>
        <w:t> </w:t>
      </w:r>
      <w:r>
        <w:rPr/>
        <w:t>cooperation.</w:t>
      </w:r>
    </w:p>
    <w:p>
      <w:pPr>
        <w:pStyle w:val="BodyText"/>
        <w:spacing w:line="240" w:lineRule="auto" w:before="62"/>
        <w:ind w:left="720" w:right="913"/>
        <w:jc w:val="left"/>
      </w:pPr>
      <w:r>
        <w:rPr/>
        <w:br w:type="column"/>
      </w:r>
      <w:r>
        <w:rPr>
          <w:color w:val="939598"/>
        </w:rPr>
        <w:t>Coordination</w:t>
      </w:r>
      <w:r>
        <w:rPr/>
      </w:r>
    </w:p>
    <w:p>
      <w:pPr>
        <w:pStyle w:val="BodyText"/>
        <w:spacing w:line="264" w:lineRule="exact" w:before="50"/>
        <w:ind w:left="720" w:right="913"/>
        <w:jc w:val="left"/>
      </w:pPr>
      <w:r>
        <w:rPr/>
        <w:t>Wherever possible, activities and</w:t>
      </w:r>
      <w:r>
        <w:rPr>
          <w:spacing w:val="-11"/>
        </w:rPr>
        <w:t> </w:t>
      </w:r>
      <w:r>
        <w:rPr/>
        <w:t>consultations</w:t>
      </w:r>
      <w:r>
        <w:rPr>
          <w:w w:val="99"/>
        </w:rPr>
        <w:t> </w:t>
      </w:r>
      <w:r>
        <w:rPr/>
        <w:t>should be coordinated to ensure maximum</w:t>
      </w:r>
      <w:r>
        <w:rPr>
          <w:spacing w:val="-23"/>
        </w:rPr>
        <w:t> </w:t>
      </w:r>
      <w:r>
        <w:rPr/>
        <w:t>value</w:t>
      </w:r>
      <w:r>
        <w:rPr/>
        <w:t> from our limited time and</w:t>
      </w:r>
      <w:r>
        <w:rPr>
          <w:spacing w:val="-15"/>
        </w:rPr>
        <w:t> </w:t>
      </w:r>
      <w:r>
        <w:rPr/>
        <w:t>resources.</w:t>
      </w:r>
    </w:p>
    <w:p>
      <w:pPr>
        <w:spacing w:line="240" w:lineRule="auto" w:before="0"/>
        <w:rPr>
          <w:rFonts w:ascii="Calibri" w:hAnsi="Calibri" w:cs="Calibri" w:eastAsia="Calibri"/>
          <w:sz w:val="28"/>
          <w:szCs w:val="28"/>
        </w:rPr>
      </w:pPr>
    </w:p>
    <w:p>
      <w:pPr>
        <w:pStyle w:val="BodyText"/>
        <w:spacing w:line="240" w:lineRule="auto" w:before="0"/>
        <w:ind w:left="720" w:right="913"/>
        <w:jc w:val="left"/>
      </w:pPr>
      <w:r>
        <w:rPr>
          <w:color w:val="939598"/>
        </w:rPr>
        <w:t>The best available</w:t>
      </w:r>
      <w:r>
        <w:rPr>
          <w:color w:val="939598"/>
          <w:spacing w:val="-13"/>
        </w:rPr>
        <w:t> </w:t>
      </w:r>
      <w:r>
        <w:rPr>
          <w:color w:val="939598"/>
        </w:rPr>
        <w:t>solutions</w:t>
      </w:r>
      <w:r>
        <w:rPr/>
      </w:r>
    </w:p>
    <w:p>
      <w:pPr>
        <w:pStyle w:val="BodyText"/>
        <w:spacing w:line="264" w:lineRule="exact" w:before="50"/>
        <w:ind w:left="720" w:right="913"/>
        <w:jc w:val="left"/>
      </w:pPr>
      <w:r>
        <w:rPr>
          <w:spacing w:val="-5"/>
        </w:rPr>
        <w:t>We </w:t>
      </w:r>
      <w:r>
        <w:rPr/>
        <w:t>are not frozen in time. </w:t>
      </w:r>
      <w:r>
        <w:rPr>
          <w:spacing w:val="-4"/>
        </w:rPr>
        <w:t>We </w:t>
      </w:r>
      <w:r>
        <w:rPr/>
        <w:t>will use both</w:t>
      </w:r>
      <w:r>
        <w:rPr>
          <w:spacing w:val="-3"/>
        </w:rPr>
        <w:t> </w:t>
      </w:r>
      <w:r>
        <w:rPr/>
        <w:t>our</w:t>
      </w:r>
      <w:r>
        <w:rPr/>
        <w:t> traditional approaches and contemporary tools</w:t>
      </w:r>
      <w:r>
        <w:rPr>
          <w:spacing w:val="-25"/>
        </w:rPr>
        <w:t> </w:t>
      </w:r>
      <w:r>
        <w:rPr/>
        <w:t>to</w:t>
      </w:r>
      <w:r>
        <w:rPr/>
        <w:t> sustainably manage our natural</w:t>
      </w:r>
      <w:r>
        <w:rPr>
          <w:spacing w:val="-22"/>
        </w:rPr>
        <w:t> </w:t>
      </w:r>
      <w:r>
        <w:rPr/>
        <w:t>resources.</w:t>
      </w:r>
    </w:p>
    <w:p>
      <w:pPr>
        <w:spacing w:line="240" w:lineRule="auto" w:before="0"/>
        <w:rPr>
          <w:rFonts w:ascii="Calibri" w:hAnsi="Calibri" w:cs="Calibri" w:eastAsia="Calibri"/>
          <w:sz w:val="28"/>
          <w:szCs w:val="28"/>
        </w:rPr>
      </w:pPr>
    </w:p>
    <w:p>
      <w:pPr>
        <w:pStyle w:val="BodyText"/>
        <w:spacing w:line="240" w:lineRule="auto" w:before="0"/>
        <w:ind w:left="720" w:right="913"/>
        <w:jc w:val="left"/>
      </w:pPr>
      <w:r>
        <w:rPr>
          <w:color w:val="939598"/>
        </w:rPr>
        <w:t>Respectful</w:t>
      </w:r>
      <w:r>
        <w:rPr>
          <w:color w:val="939598"/>
          <w:spacing w:val="-20"/>
        </w:rPr>
        <w:t> </w:t>
      </w:r>
      <w:r>
        <w:rPr>
          <w:color w:val="939598"/>
        </w:rPr>
        <w:t>consultation</w:t>
      </w:r>
      <w:r>
        <w:rPr/>
      </w:r>
    </w:p>
    <w:p>
      <w:pPr>
        <w:pStyle w:val="BodyText"/>
        <w:spacing w:line="264" w:lineRule="exact" w:before="50"/>
        <w:ind w:left="720" w:right="913"/>
        <w:jc w:val="left"/>
      </w:pPr>
      <w:r>
        <w:rPr>
          <w:spacing w:val="-7"/>
        </w:rPr>
        <w:t>We</w:t>
      </w:r>
      <w:r>
        <w:rPr>
          <w:spacing w:val="-8"/>
        </w:rPr>
        <w:t> </w:t>
      </w:r>
      <w:r>
        <w:rPr>
          <w:spacing w:val="-5"/>
        </w:rPr>
        <w:t>expect</w:t>
      </w:r>
      <w:r>
        <w:rPr>
          <w:spacing w:val="-8"/>
        </w:rPr>
        <w:t> </w:t>
      </w:r>
      <w:r>
        <w:rPr>
          <w:spacing w:val="-6"/>
        </w:rPr>
        <w:t>government</w:t>
      </w:r>
      <w:r>
        <w:rPr>
          <w:spacing w:val="-8"/>
        </w:rPr>
        <w:t> </w:t>
      </w:r>
      <w:r>
        <w:rPr>
          <w:spacing w:val="-4"/>
        </w:rPr>
        <w:t>and</w:t>
      </w:r>
      <w:r>
        <w:rPr>
          <w:spacing w:val="-8"/>
        </w:rPr>
        <w:t> </w:t>
      </w:r>
      <w:r>
        <w:rPr>
          <w:spacing w:val="-4"/>
        </w:rPr>
        <w:t>other</w:t>
      </w:r>
      <w:r>
        <w:rPr>
          <w:spacing w:val="-8"/>
        </w:rPr>
        <w:t> </w:t>
      </w:r>
      <w:r>
        <w:rPr>
          <w:spacing w:val="-5"/>
        </w:rPr>
        <w:t>groups</w:t>
      </w:r>
      <w:r>
        <w:rPr>
          <w:spacing w:val="-8"/>
        </w:rPr>
        <w:t> </w:t>
      </w:r>
      <w:r>
        <w:rPr>
          <w:spacing w:val="-4"/>
        </w:rPr>
        <w:t>to</w:t>
      </w:r>
      <w:r>
        <w:rPr>
          <w:spacing w:val="-8"/>
        </w:rPr>
        <w:t> </w:t>
      </w:r>
      <w:r>
        <w:rPr>
          <w:spacing w:val="-6"/>
        </w:rPr>
        <w:t>engage</w:t>
      </w:r>
      <w:r>
        <w:rPr>
          <w:spacing w:val="-41"/>
        </w:rPr>
        <w:t> </w:t>
      </w:r>
      <w:r>
        <w:rPr>
          <w:spacing w:val="-41"/>
        </w:rPr>
      </w:r>
      <w:r>
        <w:rPr>
          <w:spacing w:val="-4"/>
        </w:rPr>
        <w:t>with </w:t>
      </w:r>
      <w:r>
        <w:rPr>
          <w:spacing w:val="-3"/>
        </w:rPr>
        <w:t>us in </w:t>
      </w:r>
      <w:r>
        <w:rPr/>
        <w:t>a </w:t>
      </w:r>
      <w:r>
        <w:rPr>
          <w:spacing w:val="-7"/>
        </w:rPr>
        <w:t>timely, </w:t>
      </w:r>
      <w:r>
        <w:rPr>
          <w:spacing w:val="-6"/>
        </w:rPr>
        <w:t>appropriate </w:t>
      </w:r>
      <w:r>
        <w:rPr>
          <w:spacing w:val="-4"/>
        </w:rPr>
        <w:t>and </w:t>
      </w:r>
      <w:r>
        <w:rPr>
          <w:spacing w:val="-5"/>
        </w:rPr>
        <w:t>respectful</w:t>
      </w:r>
      <w:r>
        <w:rPr>
          <w:spacing w:val="-29"/>
        </w:rPr>
        <w:t> </w:t>
      </w:r>
      <w:r>
        <w:rPr>
          <w:spacing w:val="-5"/>
        </w:rPr>
        <w:t>manner</w:t>
      </w:r>
      <w:r>
        <w:rPr>
          <w:spacing w:val="-5"/>
        </w:rPr>
        <w:t> </w:t>
      </w:r>
      <w:r>
        <w:rPr>
          <w:spacing w:val="-3"/>
        </w:rPr>
        <w:t>on </w:t>
      </w:r>
      <w:r>
        <w:rPr>
          <w:spacing w:val="-5"/>
        </w:rPr>
        <w:t>matters that affect </w:t>
      </w:r>
      <w:r>
        <w:rPr>
          <w:spacing w:val="-4"/>
        </w:rPr>
        <w:t>our </w:t>
      </w:r>
      <w:r>
        <w:rPr>
          <w:spacing w:val="-5"/>
        </w:rPr>
        <w:t>rights </w:t>
      </w:r>
      <w:r>
        <w:rPr>
          <w:spacing w:val="-4"/>
        </w:rPr>
        <w:t>and</w:t>
      </w:r>
      <w:r>
        <w:rPr>
          <w:spacing w:val="-32"/>
        </w:rPr>
        <w:t> </w:t>
      </w:r>
      <w:r>
        <w:rPr>
          <w:spacing w:val="-6"/>
        </w:rPr>
        <w:t>interests.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8"/>
          <w:szCs w:val="28"/>
        </w:rPr>
      </w:pPr>
    </w:p>
    <w:p>
      <w:pPr>
        <w:pStyle w:val="BodyText"/>
        <w:spacing w:line="240" w:lineRule="auto" w:before="0"/>
        <w:ind w:left="720" w:right="913"/>
        <w:jc w:val="left"/>
      </w:pPr>
      <w:r>
        <w:rPr>
          <w:color w:val="939598"/>
        </w:rPr>
        <w:t>Continuous</w:t>
      </w:r>
      <w:r>
        <w:rPr>
          <w:color w:val="939598"/>
          <w:spacing w:val="-15"/>
        </w:rPr>
        <w:t> </w:t>
      </w:r>
      <w:r>
        <w:rPr>
          <w:color w:val="939598"/>
        </w:rPr>
        <w:t>improvement</w:t>
      </w:r>
      <w:r>
        <w:rPr/>
      </w:r>
    </w:p>
    <w:p>
      <w:pPr>
        <w:pStyle w:val="BodyText"/>
        <w:spacing w:line="264" w:lineRule="exact" w:before="50"/>
        <w:ind w:left="720" w:right="913"/>
        <w:jc w:val="left"/>
      </w:pPr>
      <w:r>
        <w:rPr>
          <w:spacing w:val="-7"/>
        </w:rPr>
        <w:t>We </w:t>
      </w:r>
      <w:r>
        <w:rPr>
          <w:spacing w:val="-4"/>
        </w:rPr>
        <w:t>will</w:t>
      </w:r>
      <w:r>
        <w:rPr>
          <w:spacing w:val="-7"/>
        </w:rPr>
        <w:t> </w:t>
      </w:r>
      <w:r>
        <w:rPr>
          <w:spacing w:val="-5"/>
        </w:rPr>
        <w:t>continue</w:t>
      </w:r>
      <w:r>
        <w:rPr>
          <w:spacing w:val="-7"/>
        </w:rPr>
        <w:t> </w:t>
      </w:r>
      <w:r>
        <w:rPr>
          <w:spacing w:val="-4"/>
        </w:rPr>
        <w:t>to</w:t>
      </w:r>
      <w:r>
        <w:rPr>
          <w:spacing w:val="-7"/>
        </w:rPr>
        <w:t> </w:t>
      </w:r>
      <w:r>
        <w:rPr>
          <w:spacing w:val="-5"/>
        </w:rPr>
        <w:t>assess</w:t>
      </w:r>
      <w:r>
        <w:rPr>
          <w:spacing w:val="-7"/>
        </w:rPr>
        <w:t> </w:t>
      </w:r>
      <w:r>
        <w:rPr>
          <w:spacing w:val="-4"/>
        </w:rPr>
        <w:t>our</w:t>
      </w:r>
      <w:r>
        <w:rPr>
          <w:spacing w:val="-7"/>
        </w:rPr>
        <w:t> </w:t>
      </w:r>
      <w:r>
        <w:rPr>
          <w:spacing w:val="-6"/>
        </w:rPr>
        <w:t>progress</w:t>
      </w:r>
      <w:r>
        <w:rPr>
          <w:spacing w:val="-7"/>
        </w:rPr>
        <w:t> </w:t>
      </w:r>
      <w:r>
        <w:rPr>
          <w:spacing w:val="-4"/>
        </w:rPr>
        <w:t>and</w:t>
      </w:r>
      <w:r>
        <w:rPr>
          <w:spacing w:val="-7"/>
        </w:rPr>
        <w:t> </w:t>
      </w:r>
      <w:r>
        <w:rPr>
          <w:spacing w:val="-6"/>
        </w:rPr>
        <w:t>improve</w:t>
      </w:r>
      <w:r>
        <w:rPr>
          <w:spacing w:val="-40"/>
        </w:rPr>
        <w:t> </w:t>
      </w:r>
      <w:r>
        <w:rPr>
          <w:spacing w:val="-40"/>
        </w:rPr>
      </w:r>
      <w:r>
        <w:rPr>
          <w:spacing w:val="-4"/>
        </w:rPr>
        <w:t>our </w:t>
      </w:r>
      <w:r>
        <w:rPr>
          <w:spacing w:val="-5"/>
        </w:rPr>
        <w:t>approaches </w:t>
      </w:r>
      <w:r>
        <w:rPr>
          <w:spacing w:val="-4"/>
        </w:rPr>
        <w:t>to </w:t>
      </w:r>
      <w:r>
        <w:rPr>
          <w:spacing w:val="-5"/>
        </w:rPr>
        <w:t>get </w:t>
      </w:r>
      <w:r>
        <w:rPr>
          <w:spacing w:val="-4"/>
        </w:rPr>
        <w:t>the </w:t>
      </w:r>
      <w:r>
        <w:rPr>
          <w:spacing w:val="-5"/>
        </w:rPr>
        <w:t>best outcomes for </w:t>
      </w:r>
      <w:r>
        <w:rPr>
          <w:spacing w:val="-4"/>
        </w:rPr>
        <w:t>our</w:t>
      </w:r>
      <w:r>
        <w:rPr>
          <w:spacing w:val="-30"/>
        </w:rPr>
        <w:t> </w:t>
      </w:r>
      <w:r>
        <w:rPr>
          <w:spacing w:val="-5"/>
        </w:rPr>
        <w:t>mob.</w:t>
      </w:r>
      <w:r>
        <w:rPr/>
      </w:r>
    </w:p>
    <w:p>
      <w:pPr>
        <w:spacing w:after="0" w:line="264" w:lineRule="exact"/>
        <w:jc w:val="left"/>
        <w:sectPr>
          <w:type w:val="continuous"/>
          <w:pgSz w:w="11910" w:h="16840"/>
          <w:pgMar w:top="1180" w:bottom="280" w:left="0" w:right="0"/>
          <w:cols w:num="2" w:equalWidth="0">
            <w:col w:w="5527" w:space="40"/>
            <w:col w:w="6343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sz w:val="26"/>
          <w:szCs w:val="26"/>
        </w:rPr>
      </w:pPr>
    </w:p>
    <w:p>
      <w:pPr>
        <w:spacing w:line="4096" w:lineRule="exact"/>
        <w:ind w:left="884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position w:val="-81"/>
          <w:sz w:val="20"/>
          <w:szCs w:val="20"/>
        </w:rPr>
        <w:pict>
          <v:group style="width:520.6pt;height:204.85pt;mso-position-horizontal-relative:char;mso-position-vertical-relative:line" coordorigin="0,0" coordsize="10412,4097">
            <v:group style="position:absolute;left:0;top:0;width:10412;height:4097" coordorigin="0,0" coordsize="10412,4097">
              <v:shape style="position:absolute;left:0;top:0;width:10412;height:4097" coordorigin="0,0" coordsize="10412,4097" path="m0,0l10411,0,10411,4097,0,4097,0,0xe" filled="true" fillcolor="#000000" stroked="false">
                <v:path arrowok="t"/>
                <v:fill type="solid"/>
              </v:shape>
              <v:shape style="position:absolute;left:51;top:51;width:10035;height:3713" type="#_x0000_t75" stroked="false">
                <v:imagedata r:id="rId105" o:title=""/>
              </v:shape>
            </v:group>
          </v:group>
        </w:pict>
      </w:r>
      <w:r>
        <w:rPr>
          <w:rFonts w:ascii="Calibri" w:hAnsi="Calibri" w:cs="Calibri" w:eastAsia="Calibri"/>
          <w:position w:val="-81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Heading5"/>
        <w:spacing w:line="240" w:lineRule="auto" w:before="173"/>
        <w:ind w:left="323" w:right="988"/>
        <w:jc w:val="left"/>
        <w:rPr>
          <w:u w:val="none"/>
        </w:rPr>
      </w:pPr>
      <w:r>
        <w:rPr/>
        <w:pict>
          <v:group style="position:absolute;margin-left:-.999947pt;margin-top:11.494472pt;width:597.3pt;height:17.2pt;mso-position-horizontal-relative:page;mso-position-vertical-relative:paragraph;z-index:-882784" coordorigin="-20,230" coordsize="11946,344">
            <v:group style="position:absolute;left:11906;top:385;width:2;height:71" coordorigin="11906,385" coordsize="2,71">
              <v:shape style="position:absolute;left:11906;top:385;width:2;height:71" coordorigin="11906,385" coordsize="0,71" path="m11906,455l11906,385e" filled="false" stroked="true" strokeweight=".748pt" strokecolor="#939598">
                <v:path arrowok="t"/>
              </v:shape>
            </v:group>
            <v:group style="position:absolute;left:11865;top:385;width:2;height:80" coordorigin="11865,385" coordsize="2,80">
              <v:shape style="position:absolute;left:11865;top:385;width:2;height:80" coordorigin="11865,385" coordsize="0,80" path="m11865,465l11865,385e" filled="false" stroked="true" strokeweight=".748pt" strokecolor="#939598">
                <v:path arrowok="t"/>
              </v:shape>
            </v:group>
            <v:group style="position:absolute;left:11825;top:385;width:2;height:80" coordorigin="11825,385" coordsize="2,80">
              <v:shape style="position:absolute;left:11825;top:385;width:2;height:80" coordorigin="11825,385" coordsize="0,80" path="m11825,465l11825,385e" filled="false" stroked="true" strokeweight=".748pt" strokecolor="#939598">
                <v:path arrowok="t"/>
              </v:shape>
            </v:group>
            <v:group style="position:absolute;left:11785;top:385;width:2;height:80" coordorigin="11785,385" coordsize="2,80">
              <v:shape style="position:absolute;left:11785;top:385;width:2;height:80" coordorigin="11785,385" coordsize="0,80" path="m11785,465l11785,385e" filled="false" stroked="true" strokeweight=".748pt" strokecolor="#939598">
                <v:path arrowok="t"/>
              </v:shape>
            </v:group>
            <v:group style="position:absolute;left:11745;top:385;width:2;height:80" coordorigin="11745,385" coordsize="2,80">
              <v:shape style="position:absolute;left:11745;top:385;width:2;height:80" coordorigin="11745,385" coordsize="0,80" path="m11745,465l11745,385e" filled="false" stroked="true" strokeweight=".748pt" strokecolor="#939598">
                <v:path arrowok="t"/>
              </v:shape>
            </v:group>
            <v:group style="position:absolute;left:11705;top:385;width:2;height:80" coordorigin="11705,385" coordsize="2,80">
              <v:shape style="position:absolute;left:11705;top:385;width:2;height:80" coordorigin="11705,385" coordsize="0,80" path="m11705,465l11705,385e" filled="false" stroked="true" strokeweight=".748pt" strokecolor="#939598">
                <v:path arrowok="t"/>
              </v:shape>
            </v:group>
            <v:group style="position:absolute;left:11665;top:385;width:2;height:80" coordorigin="11665,385" coordsize="2,80">
              <v:shape style="position:absolute;left:11665;top:385;width:2;height:80" coordorigin="11665,385" coordsize="0,80" path="m11665,465l11665,385e" filled="false" stroked="true" strokeweight=".748pt" strokecolor="#939598">
                <v:path arrowok="t"/>
              </v:shape>
            </v:group>
            <v:group style="position:absolute;left:11625;top:385;width:2;height:80" coordorigin="11625,385" coordsize="2,80">
              <v:shape style="position:absolute;left:11625;top:385;width:2;height:80" coordorigin="11625,385" coordsize="0,80" path="m11625,465l11625,385e" filled="false" stroked="true" strokeweight=".748pt" strokecolor="#939598">
                <v:path arrowok="t"/>
              </v:shape>
            </v:group>
            <v:group style="position:absolute;left:11585;top:385;width:2;height:80" coordorigin="11585,385" coordsize="2,80">
              <v:shape style="position:absolute;left:11585;top:385;width:2;height:80" coordorigin="11585,385" coordsize="1,80" path="m11585,465l11585,385e" filled="false" stroked="true" strokeweight=".748pt" strokecolor="#939598">
                <v:path arrowok="t"/>
              </v:shape>
            </v:group>
            <v:group style="position:absolute;left:11545;top:385;width:2;height:80" coordorigin="11545,385" coordsize="2,80">
              <v:shape style="position:absolute;left:11545;top:385;width:2;height:80" coordorigin="11545,385" coordsize="0,80" path="m11545,465l11545,385e" filled="false" stroked="true" strokeweight=".748pt" strokecolor="#939598">
                <v:path arrowok="t"/>
              </v:shape>
            </v:group>
            <v:group style="position:absolute;left:11505;top:385;width:2;height:80" coordorigin="11505,385" coordsize="2,80">
              <v:shape style="position:absolute;left:11505;top:385;width:2;height:80" coordorigin="11505,385" coordsize="0,80" path="m11505,465l11505,385e" filled="false" stroked="true" strokeweight=".748pt" strokecolor="#939598">
                <v:path arrowok="t"/>
              </v:shape>
            </v:group>
            <v:group style="position:absolute;left:11465;top:385;width:2;height:80" coordorigin="11465,385" coordsize="2,80">
              <v:shape style="position:absolute;left:11465;top:385;width:2;height:80" coordorigin="11465,385" coordsize="1,80" path="m11465,465l11465,385e" filled="false" stroked="true" strokeweight=".748pt" strokecolor="#939598">
                <v:path arrowok="t"/>
              </v:shape>
            </v:group>
            <v:group style="position:absolute;left:11425;top:385;width:2;height:80" coordorigin="11425,385" coordsize="2,80">
              <v:shape style="position:absolute;left:11425;top:385;width:2;height:80" coordorigin="11425,385" coordsize="1,80" path="m11425,465l11425,385e" filled="false" stroked="true" strokeweight=".748pt" strokecolor="#939598">
                <v:path arrowok="t"/>
              </v:shape>
            </v:group>
            <v:group style="position:absolute;left:11385;top:385;width:2;height:80" coordorigin="11385,385" coordsize="2,80">
              <v:shape style="position:absolute;left:11385;top:385;width:2;height:80" coordorigin="11385,385" coordsize="1,80" path="m11385,465l11385,385e" filled="false" stroked="true" strokeweight=".748pt" strokecolor="#939598">
                <v:path arrowok="t"/>
              </v:shape>
            </v:group>
            <v:group style="position:absolute;left:11345;top:385;width:2;height:80" coordorigin="11345,385" coordsize="2,80">
              <v:shape style="position:absolute;left:11345;top:385;width:2;height:80" coordorigin="11345,385" coordsize="1,80" path="m11345,465l11345,385e" filled="false" stroked="true" strokeweight=".748pt" strokecolor="#939598">
                <v:path arrowok="t"/>
              </v:shape>
            </v:group>
            <v:group style="position:absolute;left:11305;top:385;width:2;height:80" coordorigin="11305,385" coordsize="2,80">
              <v:shape style="position:absolute;left:11305;top:385;width:2;height:80" coordorigin="11305,385" coordsize="1,80" path="m11305,465l11305,385e" filled="false" stroked="true" strokeweight=".748pt" strokecolor="#939598">
                <v:path arrowok="t"/>
              </v:shape>
            </v:group>
            <v:group style="position:absolute;left:11265;top:385;width:2;height:80" coordorigin="11265,385" coordsize="2,80">
              <v:shape style="position:absolute;left:11265;top:385;width:2;height:80" coordorigin="11265,385" coordsize="0,80" path="m11265,465l11265,385e" filled="false" stroked="true" strokeweight=".748pt" strokecolor="#939598">
                <v:path arrowok="t"/>
              </v:shape>
            </v:group>
            <v:group style="position:absolute;left:11224;top:385;width:2;height:80" coordorigin="11224,385" coordsize="2,80">
              <v:shape style="position:absolute;left:11224;top:385;width:2;height:80" coordorigin="11224,385" coordsize="0,80" path="m11224,465l11224,385e" filled="false" stroked="true" strokeweight=".748pt" strokecolor="#939598">
                <v:path arrowok="t"/>
              </v:shape>
            </v:group>
            <v:group style="position:absolute;left:11184;top:385;width:2;height:80" coordorigin="11184,385" coordsize="2,80">
              <v:shape style="position:absolute;left:11184;top:385;width:2;height:80" coordorigin="11184,385" coordsize="0,80" path="m11184,465l11184,385e" filled="false" stroked="true" strokeweight=".748pt" strokecolor="#939598">
                <v:path arrowok="t"/>
              </v:shape>
            </v:group>
            <v:group style="position:absolute;left:11144;top:385;width:2;height:80" coordorigin="11144,385" coordsize="2,80">
              <v:shape style="position:absolute;left:11144;top:385;width:2;height:80" coordorigin="11144,385" coordsize="1,80" path="m11144,465l11144,385e" filled="false" stroked="true" strokeweight=".748pt" strokecolor="#939598">
                <v:path arrowok="t"/>
              </v:shape>
            </v:group>
            <v:group style="position:absolute;left:11104;top:385;width:2;height:80" coordorigin="11104,385" coordsize="2,80">
              <v:shape style="position:absolute;left:11104;top:385;width:2;height:80" coordorigin="11104,385" coordsize="0,80" path="m11104,465l11104,385e" filled="false" stroked="true" strokeweight=".748pt" strokecolor="#939598">
                <v:path arrowok="t"/>
              </v:shape>
            </v:group>
            <v:group style="position:absolute;left:11064;top:385;width:2;height:80" coordorigin="11064,385" coordsize="2,80">
              <v:shape style="position:absolute;left:11064;top:385;width:2;height:80" coordorigin="11064,385" coordsize="0,80" path="m11064,465l11064,385e" filled="false" stroked="true" strokeweight=".748pt" strokecolor="#939598">
                <v:path arrowok="t"/>
              </v:shape>
            </v:group>
            <v:group style="position:absolute;left:11024;top:385;width:2;height:80" coordorigin="11024,385" coordsize="2,80">
              <v:shape style="position:absolute;left:11024;top:385;width:2;height:80" coordorigin="11024,385" coordsize="1,80" path="m11024,465l11024,385e" filled="false" stroked="true" strokeweight=".748pt" strokecolor="#939598">
                <v:path arrowok="t"/>
              </v:shape>
            </v:group>
            <v:group style="position:absolute;left:10984;top:385;width:2;height:80" coordorigin="10984,385" coordsize="2,80">
              <v:shape style="position:absolute;left:10984;top:385;width:2;height:80" coordorigin="10984,385" coordsize="0,80" path="m10984,465l10984,385e" filled="false" stroked="true" strokeweight=".748pt" strokecolor="#939598">
                <v:path arrowok="t"/>
              </v:shape>
            </v:group>
            <v:group style="position:absolute;left:10944;top:385;width:2;height:80" coordorigin="10944,385" coordsize="2,80">
              <v:shape style="position:absolute;left:10944;top:385;width:2;height:80" coordorigin="10944,385" coordsize="0,80" path="m10944,465l10944,385e" filled="false" stroked="true" strokeweight=".748pt" strokecolor="#939598">
                <v:path arrowok="t"/>
              </v:shape>
            </v:group>
            <v:group style="position:absolute;left:10904;top:385;width:2;height:80" coordorigin="10904,385" coordsize="2,80">
              <v:shape style="position:absolute;left:10904;top:385;width:2;height:80" coordorigin="10904,385" coordsize="0,80" path="m10904,465l10904,385e" filled="false" stroked="true" strokeweight=".748pt" strokecolor="#939598">
                <v:path arrowok="t"/>
              </v:shape>
            </v:group>
            <v:group style="position:absolute;left:10864;top:385;width:2;height:80" coordorigin="10864,385" coordsize="2,80">
              <v:shape style="position:absolute;left:10864;top:385;width:2;height:80" coordorigin="10864,385" coordsize="0,80" path="m10864,465l10864,385e" filled="false" stroked="true" strokeweight=".748pt" strokecolor="#939598">
                <v:path arrowok="t"/>
              </v:shape>
            </v:group>
            <v:group style="position:absolute;left:10824;top:385;width:2;height:80" coordorigin="10824,385" coordsize="2,80">
              <v:shape style="position:absolute;left:10824;top:385;width:2;height:80" coordorigin="10824,385" coordsize="1,80" path="m10824,465l10824,385e" filled="false" stroked="true" strokeweight=".748pt" strokecolor="#939598">
                <v:path arrowok="t"/>
              </v:shape>
            </v:group>
            <v:group style="position:absolute;left:10784;top:385;width:2;height:80" coordorigin="10784,385" coordsize="2,80">
              <v:shape style="position:absolute;left:10784;top:385;width:2;height:80" coordorigin="10784,385" coordsize="0,80" path="m10784,465l10784,385e" filled="false" stroked="true" strokeweight=".748pt" strokecolor="#939598">
                <v:path arrowok="t"/>
              </v:shape>
            </v:group>
            <v:group style="position:absolute;left:10744;top:385;width:2;height:80" coordorigin="10744,385" coordsize="2,80">
              <v:shape style="position:absolute;left:10744;top:385;width:2;height:80" coordorigin="10744,385" coordsize="0,80" path="m10744,465l10744,385e" filled="false" stroked="true" strokeweight=".748pt" strokecolor="#939598">
                <v:path arrowok="t"/>
              </v:shape>
            </v:group>
            <v:group style="position:absolute;left:10704;top:385;width:2;height:80" coordorigin="10704,385" coordsize="2,80">
              <v:shape style="position:absolute;left:10704;top:385;width:2;height:80" coordorigin="10704,385" coordsize="1,80" path="m10704,465l10704,385e" filled="false" stroked="true" strokeweight=".748pt" strokecolor="#939598">
                <v:path arrowok="t"/>
              </v:shape>
            </v:group>
            <v:group style="position:absolute;left:10664;top:385;width:2;height:80" coordorigin="10664,385" coordsize="2,80">
              <v:shape style="position:absolute;left:10664;top:385;width:2;height:80" coordorigin="10664,385" coordsize="0,80" path="m10664,465l10664,385e" filled="false" stroked="true" strokeweight=".748pt" strokecolor="#939598">
                <v:path arrowok="t"/>
              </v:shape>
            </v:group>
            <v:group style="position:absolute;left:10624;top:385;width:2;height:80" coordorigin="10624,385" coordsize="2,80">
              <v:shape style="position:absolute;left:10624;top:385;width:2;height:80" coordorigin="10624,385" coordsize="0,80" path="m10624,465l10624,385e" filled="false" stroked="true" strokeweight=".748pt" strokecolor="#939598">
                <v:path arrowok="t"/>
              </v:shape>
            </v:group>
            <v:group style="position:absolute;left:10584;top:385;width:2;height:80" coordorigin="10584,385" coordsize="2,80">
              <v:shape style="position:absolute;left:10584;top:385;width:2;height:80" coordorigin="10584,385" coordsize="0,80" path="m10584,465l10584,385e" filled="false" stroked="true" strokeweight=".748pt" strokecolor="#939598">
                <v:path arrowok="t"/>
              </v:shape>
            </v:group>
            <v:group style="position:absolute;left:10543;top:385;width:2;height:80" coordorigin="10543,385" coordsize="2,80">
              <v:shape style="position:absolute;left:10543;top:385;width:2;height:80" coordorigin="10543,385" coordsize="0,80" path="m10543,465l10543,385e" filled="false" stroked="true" strokeweight=".748pt" strokecolor="#939598">
                <v:path arrowok="t"/>
              </v:shape>
            </v:group>
            <v:group style="position:absolute;left:10503;top:385;width:2;height:80" coordorigin="10503,385" coordsize="2,80">
              <v:shape style="position:absolute;left:10503;top:385;width:2;height:80" coordorigin="10503,385" coordsize="1,80" path="m10503,465l10503,385e" filled="false" stroked="true" strokeweight=".748pt" strokecolor="#939598">
                <v:path arrowok="t"/>
              </v:shape>
            </v:group>
            <v:group style="position:absolute;left:10463;top:386;width:2;height:80" coordorigin="10463,386" coordsize="2,80">
              <v:shape style="position:absolute;left:10463;top:386;width:2;height:80" coordorigin="10463,386" coordsize="0,80" path="m10463,466l10463,386e" filled="false" stroked="true" strokeweight=".748pt" strokecolor="#939598">
                <v:path arrowok="t"/>
              </v:shape>
            </v:group>
            <v:group style="position:absolute;left:10423;top:386;width:2;height:80" coordorigin="10423,386" coordsize="2,80">
              <v:shape style="position:absolute;left:10423;top:386;width:2;height:80" coordorigin="10423,386" coordsize="0,80" path="m10423,466l10423,386e" filled="false" stroked="true" strokeweight=".748pt" strokecolor="#939598">
                <v:path arrowok="t"/>
              </v:shape>
            </v:group>
            <v:group style="position:absolute;left:10383;top:386;width:2;height:80" coordorigin="10383,386" coordsize="2,80">
              <v:shape style="position:absolute;left:10383;top:386;width:2;height:80" coordorigin="10383,386" coordsize="1,80" path="m10383,466l10383,386e" filled="false" stroked="true" strokeweight=".748pt" strokecolor="#939598">
                <v:path arrowok="t"/>
              </v:shape>
            </v:group>
            <v:group style="position:absolute;left:10343;top:386;width:2;height:80" coordorigin="10343,386" coordsize="2,80">
              <v:shape style="position:absolute;left:10343;top:386;width:2;height:80" coordorigin="10343,386" coordsize="0,80" path="m10343,466l10343,386e" filled="false" stroked="true" strokeweight=".748pt" strokecolor="#939598">
                <v:path arrowok="t"/>
              </v:shape>
            </v:group>
            <v:group style="position:absolute;left:10303;top:386;width:2;height:80" coordorigin="10303,386" coordsize="2,80">
              <v:shape style="position:absolute;left:10303;top:386;width:2;height:80" coordorigin="10303,386" coordsize="0,80" path="m10303,466l10303,386e" filled="false" stroked="true" strokeweight=".748pt" strokecolor="#939598">
                <v:path arrowok="t"/>
              </v:shape>
            </v:group>
            <v:group style="position:absolute;left:10263;top:386;width:2;height:80" coordorigin="10263,386" coordsize="2,80">
              <v:shape style="position:absolute;left:10263;top:386;width:2;height:80" coordorigin="10263,386" coordsize="1,80" path="m10263,466l10263,386e" filled="false" stroked="true" strokeweight=".748pt" strokecolor="#939598">
                <v:path arrowok="t"/>
              </v:shape>
            </v:group>
            <v:group style="position:absolute;left:10223;top:386;width:2;height:80" coordorigin="10223,386" coordsize="2,80">
              <v:shape style="position:absolute;left:10223;top:386;width:2;height:80" coordorigin="10223,386" coordsize="1,80" path="m10223,466l10223,386e" filled="false" stroked="true" strokeweight=".748pt" strokecolor="#939598">
                <v:path arrowok="t"/>
              </v:shape>
            </v:group>
            <v:group style="position:absolute;left:10183;top:386;width:2;height:80" coordorigin="10183,386" coordsize="2,80">
              <v:shape style="position:absolute;left:10183;top:386;width:2;height:80" coordorigin="10183,386" coordsize="1,80" path="m10183,466l10183,386e" filled="false" stroked="true" strokeweight=".748pt" strokecolor="#939598">
                <v:path arrowok="t"/>
              </v:shape>
            </v:group>
            <v:group style="position:absolute;left:10143;top:386;width:2;height:80" coordorigin="10143,386" coordsize="2,80">
              <v:shape style="position:absolute;left:10143;top:386;width:2;height:80" coordorigin="10143,386" coordsize="1,80" path="m10143,466l10143,386e" filled="false" stroked="true" strokeweight=".748pt" strokecolor="#939598">
                <v:path arrowok="t"/>
              </v:shape>
            </v:group>
            <v:group style="position:absolute;left:10103;top:386;width:2;height:80" coordorigin="10103,386" coordsize="2,80">
              <v:shape style="position:absolute;left:10103;top:386;width:2;height:80" coordorigin="10103,386" coordsize="1,80" path="m10103,466l10103,386e" filled="false" stroked="true" strokeweight=".748pt" strokecolor="#939598">
                <v:path arrowok="t"/>
              </v:shape>
            </v:group>
            <v:group style="position:absolute;left:10063;top:386;width:2;height:80" coordorigin="10063,386" coordsize="2,80">
              <v:shape style="position:absolute;left:10063;top:386;width:2;height:80" coordorigin="10063,386" coordsize="0,80" path="m10063,466l10063,386e" filled="false" stroked="true" strokeweight=".748pt" strokecolor="#939598">
                <v:path arrowok="t"/>
              </v:shape>
            </v:group>
            <v:group style="position:absolute;left:10023;top:386;width:2;height:80" coordorigin="10023,386" coordsize="2,80">
              <v:shape style="position:absolute;left:10023;top:386;width:2;height:80" coordorigin="10023,386" coordsize="0,80" path="m10023,466l10023,386e" filled="false" stroked="true" strokeweight=".748pt" strokecolor="#939598">
                <v:path arrowok="t"/>
              </v:shape>
            </v:group>
            <v:group style="position:absolute;left:9983;top:386;width:2;height:80" coordorigin="9983,386" coordsize="2,80">
              <v:shape style="position:absolute;left:9983;top:386;width:2;height:80" coordorigin="9983,386" coordsize="0,80" path="m9983,466l9983,386e" filled="false" stroked="true" strokeweight=".748pt" strokecolor="#939598">
                <v:path arrowok="t"/>
              </v:shape>
            </v:group>
            <v:group style="position:absolute;left:9943;top:386;width:2;height:80" coordorigin="9943,386" coordsize="2,80">
              <v:shape style="position:absolute;left:9943;top:386;width:2;height:80" coordorigin="9943,386" coordsize="1,80" path="m9943,466l9943,386e" filled="false" stroked="true" strokeweight=".748pt" strokecolor="#939598">
                <v:path arrowok="t"/>
              </v:shape>
            </v:group>
            <v:group style="position:absolute;left:9902;top:386;width:2;height:80" coordorigin="9902,386" coordsize="2,80">
              <v:shape style="position:absolute;left:9902;top:386;width:2;height:80" coordorigin="9902,386" coordsize="0,80" path="m9902,466l9902,386e" filled="false" stroked="true" strokeweight=".748pt" strokecolor="#939598">
                <v:path arrowok="t"/>
              </v:shape>
            </v:group>
            <v:group style="position:absolute;left:9862;top:386;width:2;height:80" coordorigin="9862,386" coordsize="2,80">
              <v:shape style="position:absolute;left:9862;top:386;width:2;height:80" coordorigin="9862,386" coordsize="0,80" path="m9862,466l9862,386e" filled="false" stroked="true" strokeweight=".748pt" strokecolor="#939598">
                <v:path arrowok="t"/>
              </v:shape>
            </v:group>
            <v:group style="position:absolute;left:9822;top:386;width:2;height:80" coordorigin="9822,386" coordsize="2,80">
              <v:shape style="position:absolute;left:9822;top:386;width:2;height:80" coordorigin="9822,386" coordsize="0,80" path="m9822,466l9822,386e" filled="false" stroked="true" strokeweight=".748pt" strokecolor="#939598">
                <v:path arrowok="t"/>
              </v:shape>
            </v:group>
            <v:group style="position:absolute;left:9782;top:386;width:2;height:80" coordorigin="9782,386" coordsize="2,80">
              <v:shape style="position:absolute;left:9782;top:386;width:2;height:80" coordorigin="9782,386" coordsize="0,80" path="m9782,466l9782,386e" filled="false" stroked="true" strokeweight=".748pt" strokecolor="#939598">
                <v:path arrowok="t"/>
              </v:shape>
            </v:group>
            <v:group style="position:absolute;left:9742;top:386;width:2;height:80" coordorigin="9742,386" coordsize="2,80">
              <v:shape style="position:absolute;left:9742;top:386;width:2;height:80" coordorigin="9742,386" coordsize="0,80" path="m9742,466l9742,386e" filled="false" stroked="true" strokeweight=".748pt" strokecolor="#939598">
                <v:path arrowok="t"/>
              </v:shape>
            </v:group>
            <v:group style="position:absolute;left:9702;top:386;width:2;height:80" coordorigin="9702,386" coordsize="2,80">
              <v:shape style="position:absolute;left:9702;top:386;width:2;height:80" coordorigin="9702,386" coordsize="0,80" path="m9702,466l9702,386e" filled="false" stroked="true" strokeweight=".748pt" strokecolor="#939598">
                <v:path arrowok="t"/>
              </v:shape>
            </v:group>
            <v:group style="position:absolute;left:9662;top:386;width:2;height:80" coordorigin="9662,386" coordsize="2,80">
              <v:shape style="position:absolute;left:9662;top:386;width:2;height:80" coordorigin="9662,386" coordsize="0,80" path="m9662,466l9662,386e" filled="false" stroked="true" strokeweight=".748pt" strokecolor="#939598">
                <v:path arrowok="t"/>
              </v:shape>
            </v:group>
            <v:group style="position:absolute;left:9622;top:386;width:2;height:80" coordorigin="9622,386" coordsize="2,80">
              <v:shape style="position:absolute;left:9622;top:386;width:2;height:80" coordorigin="9622,386" coordsize="1,80" path="m9622,466l9622,386e" filled="false" stroked="true" strokeweight=".748pt" strokecolor="#939598">
                <v:path arrowok="t"/>
              </v:shape>
            </v:group>
            <v:group style="position:absolute;left:9582;top:386;width:2;height:80" coordorigin="9582,386" coordsize="2,80">
              <v:shape style="position:absolute;left:9582;top:386;width:2;height:80" coordorigin="9582,386" coordsize="0,80" path="m9582,466l9582,386e" filled="false" stroked="true" strokeweight=".748pt" strokecolor="#939598">
                <v:path arrowok="t"/>
              </v:shape>
            </v:group>
            <v:group style="position:absolute;left:9542;top:386;width:2;height:80" coordorigin="9542,386" coordsize="2,80">
              <v:shape style="position:absolute;left:9542;top:386;width:2;height:80" coordorigin="9542,386" coordsize="0,80" path="m9542,466l9542,386e" filled="false" stroked="true" strokeweight=".748pt" strokecolor="#939598">
                <v:path arrowok="t"/>
              </v:shape>
            </v:group>
            <v:group style="position:absolute;left:9502;top:386;width:2;height:80" coordorigin="9502,386" coordsize="2,80">
              <v:shape style="position:absolute;left:9502;top:386;width:2;height:80" coordorigin="9502,386" coordsize="0,80" path="m9502,466l9502,386e" filled="false" stroked="true" strokeweight=".748pt" strokecolor="#939598">
                <v:path arrowok="t"/>
              </v:shape>
            </v:group>
            <v:group style="position:absolute;left:9462;top:386;width:2;height:80" coordorigin="9462,386" coordsize="2,80">
              <v:shape style="position:absolute;left:9462;top:386;width:2;height:80" coordorigin="9462,386" coordsize="0,80" path="m9462,466l9462,386e" filled="false" stroked="true" strokeweight=".748pt" strokecolor="#939598">
                <v:path arrowok="t"/>
              </v:shape>
            </v:group>
            <v:group style="position:absolute;left:9422;top:386;width:2;height:80" coordorigin="9422,386" coordsize="2,80">
              <v:shape style="position:absolute;left:9422;top:386;width:2;height:80" coordorigin="9422,386" coordsize="0,80" path="m9422,466l9422,386e" filled="false" stroked="true" strokeweight=".748pt" strokecolor="#939598">
                <v:path arrowok="t"/>
              </v:shape>
            </v:group>
            <v:group style="position:absolute;left:9382;top:386;width:2;height:80" coordorigin="9382,386" coordsize="2,80">
              <v:shape style="position:absolute;left:9382;top:386;width:2;height:80" coordorigin="9382,386" coordsize="0,80" path="m9382,466l9382,386e" filled="false" stroked="true" strokeweight=".748pt" strokecolor="#939598">
                <v:path arrowok="t"/>
              </v:shape>
            </v:group>
            <v:group style="position:absolute;left:9342;top:386;width:2;height:80" coordorigin="9342,386" coordsize="2,80">
              <v:shape style="position:absolute;left:9342;top:386;width:2;height:80" coordorigin="9342,386" coordsize="0,80" path="m9342,466l9342,386e" filled="false" stroked="true" strokeweight=".748pt" strokecolor="#939598">
                <v:path arrowok="t"/>
              </v:shape>
            </v:group>
            <v:group style="position:absolute;left:9302;top:386;width:2;height:80" coordorigin="9302,386" coordsize="2,80">
              <v:shape style="position:absolute;left:9302;top:386;width:2;height:80" coordorigin="9302,386" coordsize="1,80" path="m9302,466l9302,386e" filled="false" stroked="true" strokeweight=".748pt" strokecolor="#939598">
                <v:path arrowok="t"/>
              </v:shape>
            </v:group>
            <v:group style="position:absolute;left:9262;top:386;width:2;height:80" coordorigin="9262,386" coordsize="2,80">
              <v:shape style="position:absolute;left:9262;top:386;width:2;height:80" coordorigin="9262,386" coordsize="0,80" path="m9262,466l9262,386e" filled="false" stroked="true" strokeweight=".748pt" strokecolor="#939598">
                <v:path arrowok="t"/>
              </v:shape>
            </v:group>
            <v:group style="position:absolute;left:9221;top:386;width:2;height:80" coordorigin="9221,386" coordsize="2,80">
              <v:shape style="position:absolute;left:9221;top:386;width:2;height:80" coordorigin="9221,386" coordsize="0,80" path="m9221,466l9221,386e" filled="false" stroked="true" strokeweight=".748pt" strokecolor="#939598">
                <v:path arrowok="t"/>
              </v:shape>
            </v:group>
            <v:group style="position:absolute;left:9181;top:386;width:2;height:80" coordorigin="9181,386" coordsize="2,80">
              <v:shape style="position:absolute;left:9181;top:386;width:2;height:80" coordorigin="9181,386" coordsize="0,80" path="m9181,466l9181,386e" filled="false" stroked="true" strokeweight=".748pt" strokecolor="#939598">
                <v:path arrowok="t"/>
              </v:shape>
            </v:group>
            <v:group style="position:absolute;left:9141;top:386;width:2;height:80" coordorigin="9141,386" coordsize="2,80">
              <v:shape style="position:absolute;left:9141;top:386;width:2;height:80" coordorigin="9141,386" coordsize="0,80" path="m9141,466l9141,386e" filled="false" stroked="true" strokeweight=".748pt" strokecolor="#939598">
                <v:path arrowok="t"/>
              </v:shape>
            </v:group>
            <v:group style="position:absolute;left:9101;top:386;width:2;height:80" coordorigin="9101,386" coordsize="2,80">
              <v:shape style="position:absolute;left:9101;top:386;width:2;height:80" coordorigin="9101,386" coordsize="1,80" path="m9101,466l9101,386e" filled="false" stroked="true" strokeweight=".748pt" strokecolor="#939598">
                <v:path arrowok="t"/>
              </v:shape>
            </v:group>
            <v:group style="position:absolute;left:9061;top:386;width:2;height:80" coordorigin="9061,386" coordsize="2,80">
              <v:shape style="position:absolute;left:9061;top:386;width:2;height:80" coordorigin="9061,386" coordsize="1,80" path="m9061,466l9061,386e" filled="false" stroked="true" strokeweight=".748pt" strokecolor="#939598">
                <v:path arrowok="t"/>
              </v:shape>
            </v:group>
            <v:group style="position:absolute;left:9021;top:386;width:2;height:80" coordorigin="9021,386" coordsize="2,80">
              <v:shape style="position:absolute;left:9021;top:386;width:2;height:80" coordorigin="9021,386" coordsize="1,80" path="m9021,466l9021,386e" filled="false" stroked="true" strokeweight=".748pt" strokecolor="#939598">
                <v:path arrowok="t"/>
              </v:shape>
            </v:group>
            <v:group style="position:absolute;left:8981;top:386;width:2;height:80" coordorigin="8981,386" coordsize="2,80">
              <v:shape style="position:absolute;left:8981;top:386;width:2;height:80" coordorigin="8981,386" coordsize="1,80" path="m8981,466l8981,386e" filled="false" stroked="true" strokeweight=".748pt" strokecolor="#939598">
                <v:path arrowok="t"/>
              </v:shape>
            </v:group>
            <v:group style="position:absolute;left:8941;top:386;width:2;height:80" coordorigin="8941,386" coordsize="2,80">
              <v:shape style="position:absolute;left:8941;top:386;width:2;height:80" coordorigin="8941,386" coordsize="1,80" path="m8941,466l8941,386e" filled="false" stroked="true" strokeweight=".748pt" strokecolor="#939598">
                <v:path arrowok="t"/>
              </v:shape>
            </v:group>
            <v:group style="position:absolute;left:8901;top:386;width:2;height:80" coordorigin="8901,386" coordsize="2,80">
              <v:shape style="position:absolute;left:8901;top:386;width:2;height:80" coordorigin="8901,386" coordsize="0,80" path="m8901,466l8901,386e" filled="false" stroked="true" strokeweight=".748pt" strokecolor="#939598">
                <v:path arrowok="t"/>
              </v:shape>
            </v:group>
            <v:group style="position:absolute;left:8861;top:386;width:2;height:80" coordorigin="8861,386" coordsize="2,80">
              <v:shape style="position:absolute;left:8861;top:386;width:2;height:80" coordorigin="8861,386" coordsize="1,80" path="m8861,466l8861,386e" filled="false" stroked="true" strokeweight=".748pt" strokecolor="#939598">
                <v:path arrowok="t"/>
              </v:shape>
            </v:group>
            <v:group style="position:absolute;left:8821;top:386;width:2;height:80" coordorigin="8821,386" coordsize="2,80">
              <v:shape style="position:absolute;left:8821;top:386;width:2;height:80" coordorigin="8821,386" coordsize="0,80" path="m8821,466l8821,386e" filled="false" stroked="true" strokeweight=".748pt" strokecolor="#939598">
                <v:path arrowok="t"/>
              </v:shape>
            </v:group>
            <v:group style="position:absolute;left:8781;top:386;width:2;height:80" coordorigin="8781,386" coordsize="2,80">
              <v:shape style="position:absolute;left:8781;top:386;width:2;height:80" coordorigin="8781,386" coordsize="0,80" path="m8781,466l8781,386e" filled="false" stroked="true" strokeweight=".748pt" strokecolor="#939598">
                <v:path arrowok="t"/>
              </v:shape>
            </v:group>
            <v:group style="position:absolute;left:8741;top:386;width:2;height:80" coordorigin="8741,386" coordsize="2,80">
              <v:shape style="position:absolute;left:8741;top:386;width:2;height:80" coordorigin="8741,386" coordsize="1,80" path="m8741,466l8741,386e" filled="false" stroked="true" strokeweight=".748pt" strokecolor="#939598">
                <v:path arrowok="t"/>
              </v:shape>
            </v:group>
            <v:group style="position:absolute;left:8701;top:386;width:2;height:80" coordorigin="8701,386" coordsize="2,80">
              <v:shape style="position:absolute;left:8701;top:386;width:2;height:80" coordorigin="8701,386" coordsize="0,80" path="m8701,466l8701,386e" filled="false" stroked="true" strokeweight=".748pt" strokecolor="#939598">
                <v:path arrowok="t"/>
              </v:shape>
            </v:group>
            <v:group style="position:absolute;left:8661;top:386;width:2;height:80" coordorigin="8661,386" coordsize="2,80">
              <v:shape style="position:absolute;left:8661;top:386;width:2;height:80" coordorigin="8661,386" coordsize="0,80" path="m8661,466l8661,386e" filled="false" stroked="true" strokeweight=".748pt" strokecolor="#939598">
                <v:path arrowok="t"/>
              </v:shape>
            </v:group>
            <v:group style="position:absolute;left:8621;top:386;width:2;height:80" coordorigin="8621,386" coordsize="2,80">
              <v:shape style="position:absolute;left:8621;top:386;width:2;height:80" coordorigin="8621,386" coordsize="0,80" path="m8621,466l8621,386e" filled="false" stroked="true" strokeweight=".748pt" strokecolor="#939598">
                <v:path arrowok="t"/>
              </v:shape>
            </v:group>
            <v:group style="position:absolute;left:8580;top:386;width:2;height:80" coordorigin="8580,386" coordsize="2,80">
              <v:shape style="position:absolute;left:8580;top:386;width:2;height:80" coordorigin="8580,386" coordsize="0,80" path="m8580,466l8580,386e" filled="false" stroked="true" strokeweight=".748pt" strokecolor="#939598">
                <v:path arrowok="t"/>
              </v:shape>
            </v:group>
            <v:group style="position:absolute;left:8540;top:386;width:2;height:80" coordorigin="8540,386" coordsize="2,80">
              <v:shape style="position:absolute;left:8540;top:386;width:2;height:80" coordorigin="8540,386" coordsize="1,80" path="m8540,466l8540,386e" filled="false" stroked="true" strokeweight=".748pt" strokecolor="#939598">
                <v:path arrowok="t"/>
              </v:shape>
            </v:group>
            <v:group style="position:absolute;left:8500;top:386;width:2;height:80" coordorigin="8500,386" coordsize="2,80">
              <v:shape style="position:absolute;left:8500;top:386;width:2;height:80" coordorigin="8500,386" coordsize="0,80" path="m8500,466l8500,386e" filled="false" stroked="true" strokeweight=".748pt" strokecolor="#939598">
                <v:path arrowok="t"/>
              </v:shape>
            </v:group>
            <v:group style="position:absolute;left:8460;top:386;width:2;height:80" coordorigin="8460,386" coordsize="2,80">
              <v:shape style="position:absolute;left:8460;top:386;width:2;height:80" coordorigin="8460,386" coordsize="0,80" path="m8460,466l8460,386e" filled="false" stroked="true" strokeweight=".748pt" strokecolor="#939598">
                <v:path arrowok="t"/>
              </v:shape>
            </v:group>
            <v:group style="position:absolute;left:8420;top:386;width:2;height:80" coordorigin="8420,386" coordsize="2,80">
              <v:shape style="position:absolute;left:8420;top:386;width:2;height:80" coordorigin="8420,386" coordsize="1,80" path="m8420,466l8420,386e" filled="false" stroked="true" strokeweight=".748pt" strokecolor="#939598">
                <v:path arrowok="t"/>
              </v:shape>
            </v:group>
            <v:group style="position:absolute;left:8380;top:386;width:2;height:80" coordorigin="8380,386" coordsize="2,80">
              <v:shape style="position:absolute;left:8380;top:386;width:2;height:80" coordorigin="8380,386" coordsize="0,80" path="m8380,466l8380,386e" filled="false" stroked="true" strokeweight=".748pt" strokecolor="#939598">
                <v:path arrowok="t"/>
              </v:shape>
            </v:group>
            <v:group style="position:absolute;left:8340;top:386;width:2;height:80" coordorigin="8340,386" coordsize="2,80">
              <v:shape style="position:absolute;left:8340;top:386;width:2;height:80" coordorigin="8340,386" coordsize="0,80" path="m8340,466l8340,386e" filled="false" stroked="true" strokeweight=".748pt" strokecolor="#939598">
                <v:path arrowok="t"/>
              </v:shape>
            </v:group>
            <v:group style="position:absolute;left:8300;top:386;width:2;height:80" coordorigin="8300,386" coordsize="2,80">
              <v:shape style="position:absolute;left:8300;top:386;width:2;height:80" coordorigin="8300,386" coordsize="0,80" path="m8300,466l8300,386e" filled="false" stroked="true" strokeweight=".748pt" strokecolor="#939598">
                <v:path arrowok="t"/>
              </v:shape>
            </v:group>
            <v:group style="position:absolute;left:8260;top:386;width:2;height:80" coordorigin="8260,386" coordsize="2,80">
              <v:shape style="position:absolute;left:8260;top:386;width:2;height:80" coordorigin="8260,386" coordsize="0,80" path="m8260,466l8260,386e" filled="false" stroked="true" strokeweight=".748pt" strokecolor="#939598">
                <v:path arrowok="t"/>
              </v:shape>
            </v:group>
            <v:group style="position:absolute;left:8220;top:386;width:2;height:80" coordorigin="8220,386" coordsize="2,80">
              <v:shape style="position:absolute;left:8220;top:386;width:2;height:80" coordorigin="8220,386" coordsize="1,80" path="m8220,466l8220,386e" filled="false" stroked="true" strokeweight=".748pt" strokecolor="#939598">
                <v:path arrowok="t"/>
              </v:shape>
            </v:group>
            <v:group style="position:absolute;left:8180;top:386;width:2;height:80" coordorigin="8180,386" coordsize="2,80">
              <v:shape style="position:absolute;left:8180;top:386;width:2;height:80" coordorigin="8180,386" coordsize="0,80" path="m8180,466l8180,386e" filled="false" stroked="true" strokeweight=".748pt" strokecolor="#939598">
                <v:path arrowok="t"/>
              </v:shape>
            </v:group>
            <v:group style="position:absolute;left:8140;top:386;width:2;height:80" coordorigin="8140,386" coordsize="2,80">
              <v:shape style="position:absolute;left:8140;top:386;width:2;height:80" coordorigin="8140,386" coordsize="0,80" path="m8140,466l8140,386e" filled="false" stroked="true" strokeweight=".748pt" strokecolor="#939598">
                <v:path arrowok="t"/>
              </v:shape>
            </v:group>
            <v:group style="position:absolute;left:8100;top:386;width:2;height:80" coordorigin="8100,386" coordsize="2,80">
              <v:shape style="position:absolute;left:8100;top:386;width:2;height:80" coordorigin="8100,386" coordsize="1,80" path="m8100,466l8100,386e" filled="false" stroked="true" strokeweight=".748pt" strokecolor="#939598">
                <v:path arrowok="t"/>
              </v:shape>
            </v:group>
            <v:group style="position:absolute;left:8060;top:386;width:2;height:80" coordorigin="8060,386" coordsize="2,80">
              <v:shape style="position:absolute;left:8060;top:386;width:2;height:80" coordorigin="8060,386" coordsize="0,80" path="m8060,466l8060,386e" filled="false" stroked="true" strokeweight=".748pt" strokecolor="#939598">
                <v:path arrowok="t"/>
              </v:shape>
            </v:group>
            <v:group style="position:absolute;left:8020;top:386;width:2;height:80" coordorigin="8020,386" coordsize="2,80">
              <v:shape style="position:absolute;left:8020;top:386;width:2;height:80" coordorigin="8020,386" coordsize="0,80" path="m8020,466l8020,386e" filled="false" stroked="true" strokeweight=".748pt" strokecolor="#939598">
                <v:path arrowok="t"/>
              </v:shape>
            </v:group>
            <v:group style="position:absolute;left:7980;top:386;width:2;height:80" coordorigin="7980,386" coordsize="2,80">
              <v:shape style="position:absolute;left:7980;top:386;width:2;height:80" coordorigin="7980,386" coordsize="0,80" path="m7980,466l7980,386e" filled="false" stroked="true" strokeweight=".748pt" strokecolor="#939598">
                <v:path arrowok="t"/>
              </v:shape>
            </v:group>
            <v:group style="position:absolute;left:7939;top:386;width:2;height:80" coordorigin="7939,386" coordsize="2,80">
              <v:shape style="position:absolute;left:7939;top:386;width:2;height:80" coordorigin="7939,386" coordsize="1,80" path="m7940,466l7939,386e" filled="false" stroked="true" strokeweight=".748pt" strokecolor="#939598">
                <v:path arrowok="t"/>
              </v:shape>
            </v:group>
            <v:group style="position:absolute;left:7899;top:386;width:2;height:80" coordorigin="7899,386" coordsize="2,80">
              <v:shape style="position:absolute;left:7899;top:386;width:2;height:80" coordorigin="7899,386" coordsize="1,80" path="m7899,466l7899,386e" filled="false" stroked="true" strokeweight=".748pt" strokecolor="#939598">
                <v:path arrowok="t"/>
              </v:shape>
            </v:group>
            <v:group style="position:absolute;left:7859;top:386;width:2;height:80" coordorigin="7859,386" coordsize="2,80">
              <v:shape style="position:absolute;left:7859;top:386;width:2;height:80" coordorigin="7859,386" coordsize="1,80" path="m7859,466l7859,386e" filled="false" stroked="true" strokeweight=".748pt" strokecolor="#939598">
                <v:path arrowok="t"/>
              </v:shape>
            </v:group>
            <v:group style="position:absolute;left:7819;top:386;width:2;height:80" coordorigin="7819,386" coordsize="2,80">
              <v:shape style="position:absolute;left:7819;top:386;width:2;height:80" coordorigin="7819,386" coordsize="1,80" path="m7819,466l7819,386e" filled="false" stroked="true" strokeweight=".748pt" strokecolor="#939598">
                <v:path arrowok="t"/>
              </v:shape>
            </v:group>
            <v:group style="position:absolute;left:7779;top:386;width:2;height:80" coordorigin="7779,386" coordsize="2,80">
              <v:shape style="position:absolute;left:7779;top:386;width:2;height:80" coordorigin="7779,386" coordsize="1,80" path="m7779,466l7779,386e" filled="false" stroked="true" strokeweight=".748pt" strokecolor="#939598">
                <v:path arrowok="t"/>
              </v:shape>
            </v:group>
            <v:group style="position:absolute;left:7739;top:386;width:2;height:80" coordorigin="7739,386" coordsize="2,80">
              <v:shape style="position:absolute;left:7739;top:386;width:2;height:80" coordorigin="7739,386" coordsize="1,80" path="m7739,466l7739,386e" filled="false" stroked="true" strokeweight=".748pt" strokecolor="#939598">
                <v:path arrowok="t"/>
              </v:shape>
            </v:group>
            <v:group style="position:absolute;left:7699;top:386;width:2;height:80" coordorigin="7699,386" coordsize="2,80">
              <v:shape style="position:absolute;left:7699;top:386;width:2;height:80" coordorigin="7699,386" coordsize="1,80" path="m7699,466l7699,386e" filled="false" stroked="true" strokeweight=".748pt" strokecolor="#939598">
                <v:path arrowok="t"/>
              </v:shape>
            </v:group>
            <v:group style="position:absolute;left:7659;top:386;width:2;height:80" coordorigin="7659,386" coordsize="2,80">
              <v:shape style="position:absolute;left:7659;top:386;width:2;height:80" coordorigin="7659,386" coordsize="1,80" path="m7659,466l7659,386e" filled="false" stroked="true" strokeweight=".748pt" strokecolor="#939598">
                <v:path arrowok="t"/>
              </v:shape>
            </v:group>
            <v:group style="position:absolute;left:7619;top:386;width:2;height:80" coordorigin="7619,386" coordsize="2,80">
              <v:shape style="position:absolute;left:7619;top:386;width:2;height:80" coordorigin="7619,386" coordsize="0,80" path="m7619,466l7619,386e" filled="false" stroked="true" strokeweight=".748pt" strokecolor="#939598">
                <v:path arrowok="t"/>
              </v:shape>
            </v:group>
            <v:group style="position:absolute;left:7579;top:386;width:2;height:80" coordorigin="7579,386" coordsize="2,80">
              <v:shape style="position:absolute;left:7579;top:386;width:2;height:80" coordorigin="7579,386" coordsize="0,80" path="m7579,466l7579,386e" filled="false" stroked="true" strokeweight=".748pt" strokecolor="#939598">
                <v:path arrowok="t"/>
              </v:shape>
            </v:group>
            <v:group style="position:absolute;left:7539;top:386;width:2;height:80" coordorigin="7539,386" coordsize="2,80">
              <v:shape style="position:absolute;left:7539;top:386;width:2;height:80" coordorigin="7539,386" coordsize="0,80" path="m7539,466l7539,386e" filled="false" stroked="true" strokeweight=".748pt" strokecolor="#939598">
                <v:path arrowok="t"/>
              </v:shape>
            </v:group>
            <v:group style="position:absolute;left:7499;top:386;width:2;height:80" coordorigin="7499,386" coordsize="2,80">
              <v:shape style="position:absolute;left:7499;top:386;width:2;height:80" coordorigin="7499,386" coordsize="0,80" path="m7499,466l7499,386e" filled="false" stroked="true" strokeweight=".748pt" strokecolor="#939598">
                <v:path arrowok="t"/>
              </v:shape>
            </v:group>
            <v:group style="position:absolute;left:7459;top:386;width:2;height:80" coordorigin="7459,386" coordsize="2,80">
              <v:shape style="position:absolute;left:7459;top:386;width:2;height:80" coordorigin="7459,386" coordsize="0,80" path="m7459,466l7459,386e" filled="false" stroked="true" strokeweight=".748pt" strokecolor="#939598">
                <v:path arrowok="t"/>
              </v:shape>
            </v:group>
            <v:group style="position:absolute;left:7419;top:386;width:2;height:80" coordorigin="7419,386" coordsize="2,80">
              <v:shape style="position:absolute;left:7419;top:386;width:2;height:80" coordorigin="7419,386" coordsize="0,80" path="m7419,466l7419,386e" filled="false" stroked="true" strokeweight=".748pt" strokecolor="#939598">
                <v:path arrowok="t"/>
              </v:shape>
            </v:group>
            <v:group style="position:absolute;left:7379;top:386;width:2;height:80" coordorigin="7379,386" coordsize="2,80">
              <v:shape style="position:absolute;left:7379;top:386;width:2;height:80" coordorigin="7379,386" coordsize="0,80" path="m7379,466l7379,386e" filled="false" stroked="true" strokeweight=".748pt" strokecolor="#939598">
                <v:path arrowok="t"/>
              </v:shape>
            </v:group>
            <v:group style="position:absolute;left:7339;top:386;width:2;height:80" coordorigin="7339,386" coordsize="2,80">
              <v:shape style="position:absolute;left:7339;top:386;width:2;height:80" coordorigin="7339,386" coordsize="1,80" path="m7339,466l7339,386e" filled="false" stroked="true" strokeweight=".748pt" strokecolor="#939598">
                <v:path arrowok="t"/>
              </v:shape>
            </v:group>
            <v:group style="position:absolute;left:7299;top:386;width:2;height:80" coordorigin="7299,386" coordsize="2,80">
              <v:shape style="position:absolute;left:7299;top:386;width:2;height:80" coordorigin="7299,386" coordsize="0,80" path="m7299,466l7299,386e" filled="false" stroked="true" strokeweight=".748pt" strokecolor="#939598">
                <v:path arrowok="t"/>
              </v:shape>
            </v:group>
            <v:group style="position:absolute;left:7258;top:386;width:2;height:80" coordorigin="7258,386" coordsize="2,80">
              <v:shape style="position:absolute;left:7258;top:386;width:2;height:80" coordorigin="7258,386" coordsize="0,80" path="m7258,466l7258,386e" filled="false" stroked="true" strokeweight=".748pt" strokecolor="#939598">
                <v:path arrowok="t"/>
              </v:shape>
            </v:group>
            <v:group style="position:absolute;left:7218;top:386;width:2;height:80" coordorigin="7218,386" coordsize="2,80">
              <v:shape style="position:absolute;left:7218;top:386;width:2;height:80" coordorigin="7218,386" coordsize="0,80" path="m7218,466l7218,386e" filled="false" stroked="true" strokeweight=".748pt" strokecolor="#939598">
                <v:path arrowok="t"/>
              </v:shape>
            </v:group>
            <v:group style="position:absolute;left:7178;top:386;width:2;height:80" coordorigin="7178,386" coordsize="2,80">
              <v:shape style="position:absolute;left:7178;top:386;width:2;height:80" coordorigin="7178,386" coordsize="0,80" path="m7178,466l7178,386e" filled="false" stroked="true" strokeweight=".748pt" strokecolor="#939598">
                <v:path arrowok="t"/>
              </v:shape>
            </v:group>
            <v:group style="position:absolute;left:7138;top:386;width:2;height:80" coordorigin="7138,386" coordsize="2,80">
              <v:shape style="position:absolute;left:7138;top:386;width:2;height:80" coordorigin="7138,386" coordsize="1,80" path="m7138,466l7138,386e" filled="false" stroked="true" strokeweight=".748pt" strokecolor="#939598">
                <v:path arrowok="t"/>
              </v:shape>
            </v:group>
            <v:group style="position:absolute;left:7098;top:387;width:2;height:80" coordorigin="7098,387" coordsize="2,80">
              <v:shape style="position:absolute;left:7098;top:387;width:2;height:80" coordorigin="7098,387" coordsize="0,80" path="m7098,467l7098,387e" filled="false" stroked="true" strokeweight=".748pt" strokecolor="#939598">
                <v:path arrowok="t"/>
              </v:shape>
            </v:group>
            <v:group style="position:absolute;left:7058;top:387;width:2;height:80" coordorigin="7058,387" coordsize="2,80">
              <v:shape style="position:absolute;left:7058;top:387;width:2;height:80" coordorigin="7058,387" coordsize="0,80" path="m7058,467l7058,387e" filled="false" stroked="true" strokeweight=".748pt" strokecolor="#939598">
                <v:path arrowok="t"/>
              </v:shape>
            </v:group>
            <v:group style="position:absolute;left:7018;top:387;width:2;height:80" coordorigin="7018,387" coordsize="2,80">
              <v:shape style="position:absolute;left:7018;top:387;width:2;height:80" coordorigin="7018,387" coordsize="1,80" path="m7018,467l7018,387e" filled="false" stroked="true" strokeweight=".748pt" strokecolor="#939598">
                <v:path arrowok="t"/>
              </v:shape>
            </v:group>
            <v:group style="position:absolute;left:6978;top:387;width:2;height:80" coordorigin="6978,387" coordsize="2,80">
              <v:shape style="position:absolute;left:6978;top:387;width:2;height:80" coordorigin="6978,387" coordsize="0,80" path="m6978,467l6978,387e" filled="false" stroked="true" strokeweight=".748pt" strokecolor="#939598">
                <v:path arrowok="t"/>
              </v:shape>
            </v:group>
            <v:group style="position:absolute;left:6938;top:387;width:2;height:80" coordorigin="6938,387" coordsize="2,80">
              <v:shape style="position:absolute;left:6938;top:387;width:2;height:80" coordorigin="6938,387" coordsize="0,80" path="m6938,467l6938,387e" filled="false" stroked="true" strokeweight=".748pt" strokecolor="#939598">
                <v:path arrowok="t"/>
              </v:shape>
            </v:group>
            <v:group style="position:absolute;left:6898;top:387;width:2;height:80" coordorigin="6898,387" coordsize="2,80">
              <v:shape style="position:absolute;left:6898;top:387;width:2;height:80" coordorigin="6898,387" coordsize="0,80" path="m6898,467l6898,387e" filled="false" stroked="true" strokeweight=".748pt" strokecolor="#939598">
                <v:path arrowok="t"/>
              </v:shape>
            </v:group>
            <v:group style="position:absolute;left:6858;top:387;width:2;height:80" coordorigin="6858,387" coordsize="2,80">
              <v:shape style="position:absolute;left:6858;top:387;width:2;height:80" coordorigin="6858,387" coordsize="0,80" path="m6858,467l6858,387e" filled="false" stroked="true" strokeweight=".748pt" strokecolor="#939598">
                <v:path arrowok="t"/>
              </v:shape>
            </v:group>
            <v:group style="position:absolute;left:6818;top:387;width:2;height:80" coordorigin="6818,387" coordsize="2,80">
              <v:shape style="position:absolute;left:6818;top:387;width:2;height:80" coordorigin="6818,387" coordsize="1,80" path="m6818,467l6818,387e" filled="false" stroked="true" strokeweight=".748pt" strokecolor="#939598">
                <v:path arrowok="t"/>
              </v:shape>
            </v:group>
            <v:group style="position:absolute;left:6778;top:387;width:2;height:80" coordorigin="6778,387" coordsize="2,80">
              <v:shape style="position:absolute;left:6778;top:387;width:2;height:80" coordorigin="6778,387" coordsize="0,80" path="m6778,467l6778,387e" filled="false" stroked="true" strokeweight=".748pt" strokecolor="#939598">
                <v:path arrowok="t"/>
              </v:shape>
            </v:group>
            <v:group style="position:absolute;left:6738;top:387;width:2;height:80" coordorigin="6738,387" coordsize="2,80">
              <v:shape style="position:absolute;left:6738;top:387;width:2;height:80" coordorigin="6738,387" coordsize="0,80" path="m6738,467l6738,387e" filled="false" stroked="true" strokeweight=".748pt" strokecolor="#939598">
                <v:path arrowok="t"/>
              </v:shape>
            </v:group>
            <v:group style="position:absolute;left:6698;top:387;width:2;height:80" coordorigin="6698,387" coordsize="2,80">
              <v:shape style="position:absolute;left:6698;top:387;width:2;height:80" coordorigin="6698,387" coordsize="1,80" path="m6698,467l6698,387e" filled="false" stroked="true" strokeweight=".748pt" strokecolor="#939598">
                <v:path arrowok="t"/>
              </v:shape>
            </v:group>
            <v:group style="position:absolute;left:6658;top:387;width:2;height:80" coordorigin="6658,387" coordsize="2,80">
              <v:shape style="position:absolute;left:6658;top:387;width:2;height:80" coordorigin="6658,387" coordsize="1,80" path="m6658,467l6658,387e" filled="false" stroked="true" strokeweight=".748pt" strokecolor="#939598">
                <v:path arrowok="t"/>
              </v:shape>
            </v:group>
            <v:group style="position:absolute;left:6617;top:387;width:2;height:80" coordorigin="6617,387" coordsize="2,80">
              <v:shape style="position:absolute;left:6617;top:387;width:2;height:80" coordorigin="6617,387" coordsize="1,80" path="m6618,467l6617,387e" filled="false" stroked="true" strokeweight=".748pt" strokecolor="#939598">
                <v:path arrowok="t"/>
              </v:shape>
            </v:group>
            <v:group style="position:absolute;left:6577;top:387;width:2;height:80" coordorigin="6577,387" coordsize="2,80">
              <v:shape style="position:absolute;left:6577;top:387;width:2;height:80" coordorigin="6577,387" coordsize="1,80" path="m6577,467l6577,387e" filled="false" stroked="true" strokeweight=".748pt" strokecolor="#939598">
                <v:path arrowok="t"/>
              </v:shape>
            </v:group>
            <v:group style="position:absolute;left:6537;top:387;width:2;height:80" coordorigin="6537,387" coordsize="2,80">
              <v:shape style="position:absolute;left:6537;top:387;width:2;height:80" coordorigin="6537,387" coordsize="1,80" path="m6537,467l6537,387e" filled="false" stroked="true" strokeweight=".748pt" strokecolor="#939598">
                <v:path arrowok="t"/>
              </v:shape>
            </v:group>
            <v:group style="position:absolute;left:6497;top:387;width:2;height:80" coordorigin="6497,387" coordsize="2,80">
              <v:shape style="position:absolute;left:6497;top:387;width:2;height:80" coordorigin="6497,387" coordsize="0,80" path="m6497,467l6497,387e" filled="false" stroked="true" strokeweight=".748pt" strokecolor="#939598">
                <v:path arrowok="t"/>
              </v:shape>
            </v:group>
            <v:group style="position:absolute;left:6457;top:387;width:2;height:80" coordorigin="6457,387" coordsize="2,80">
              <v:shape style="position:absolute;left:6457;top:387;width:2;height:80" coordorigin="6457,387" coordsize="1,80" path="m6457,467l6457,387e" filled="false" stroked="true" strokeweight=".748pt" strokecolor="#939598">
                <v:path arrowok="t"/>
              </v:shape>
            </v:group>
            <v:group style="position:absolute;left:6417;top:387;width:2;height:80" coordorigin="6417,387" coordsize="2,80">
              <v:shape style="position:absolute;left:6417;top:387;width:2;height:80" coordorigin="6417,387" coordsize="0,80" path="m6417,467l6417,387e" filled="false" stroked="true" strokeweight=".748pt" strokecolor="#939598">
                <v:path arrowok="t"/>
              </v:shape>
            </v:group>
            <v:group style="position:absolute;left:6377;top:387;width:2;height:80" coordorigin="6377,387" coordsize="2,80">
              <v:shape style="position:absolute;left:6377;top:387;width:2;height:80" coordorigin="6377,387" coordsize="0,80" path="m6377,467l6377,387e" filled="false" stroked="true" strokeweight=".748pt" strokecolor="#939598">
                <v:path arrowok="t"/>
              </v:shape>
            </v:group>
            <v:group style="position:absolute;left:6337;top:387;width:2;height:80" coordorigin="6337,387" coordsize="2,80">
              <v:shape style="position:absolute;left:6337;top:387;width:2;height:80" coordorigin="6337,387" coordsize="0,80" path="m6337,467l6337,387e" filled="false" stroked="true" strokeweight=".748pt" strokecolor="#939598">
                <v:path arrowok="t"/>
              </v:shape>
            </v:group>
            <v:group style="position:absolute;left:6297;top:387;width:2;height:80" coordorigin="6297,387" coordsize="2,80">
              <v:shape style="position:absolute;left:6297;top:387;width:2;height:80" coordorigin="6297,387" coordsize="0,80" path="m6297,467l6297,387e" filled="false" stroked="true" strokeweight=".748pt" strokecolor="#939598">
                <v:path arrowok="t"/>
              </v:shape>
            </v:group>
            <v:group style="position:absolute;left:6257;top:387;width:2;height:80" coordorigin="6257,387" coordsize="2,80">
              <v:shape style="position:absolute;left:6257;top:387;width:2;height:80" coordorigin="6257,387" coordsize="1,80" path="m6257,467l6257,387e" filled="false" stroked="true" strokeweight=".748pt" strokecolor="#939598">
                <v:path arrowok="t"/>
              </v:shape>
            </v:group>
            <v:group style="position:absolute;left:6217;top:387;width:2;height:80" coordorigin="6217,387" coordsize="2,80">
              <v:shape style="position:absolute;left:6217;top:387;width:2;height:80" coordorigin="6217,387" coordsize="0,80" path="m6217,467l6217,387e" filled="false" stroked="true" strokeweight=".748pt" strokecolor="#939598">
                <v:path arrowok="t"/>
              </v:shape>
            </v:group>
            <v:group style="position:absolute;left:6177;top:387;width:2;height:80" coordorigin="6177,387" coordsize="2,80">
              <v:shape style="position:absolute;left:6177;top:387;width:2;height:80" coordorigin="6177,387" coordsize="0,80" path="m6177,467l6177,387e" filled="false" stroked="true" strokeweight=".748pt" strokecolor="#939598">
                <v:path arrowok="t"/>
              </v:shape>
            </v:group>
            <v:group style="position:absolute;left:6137;top:387;width:2;height:80" coordorigin="6137,387" coordsize="2,80">
              <v:shape style="position:absolute;left:6137;top:387;width:2;height:80" coordorigin="6137,387" coordsize="1,80" path="m6137,467l6137,387e" filled="false" stroked="true" strokeweight=".748pt" strokecolor="#939598">
                <v:path arrowok="t"/>
              </v:shape>
            </v:group>
            <v:group style="position:absolute;left:6097;top:387;width:2;height:80" coordorigin="6097,387" coordsize="2,80">
              <v:shape style="position:absolute;left:6097;top:387;width:2;height:80" coordorigin="6097,387" coordsize="0,80" path="m6097,467l6097,387e" filled="false" stroked="true" strokeweight=".748pt" strokecolor="#939598">
                <v:path arrowok="t"/>
              </v:shape>
            </v:group>
            <v:group style="position:absolute;left:6057;top:387;width:2;height:80" coordorigin="6057,387" coordsize="2,80">
              <v:shape style="position:absolute;left:6057;top:387;width:2;height:80" coordorigin="6057,387" coordsize="0,80" path="m6057,467l6057,387e" filled="false" stroked="true" strokeweight=".748pt" strokecolor="#939598">
                <v:path arrowok="t"/>
              </v:shape>
            </v:group>
            <v:group style="position:absolute;left:6017;top:387;width:2;height:80" coordorigin="6017,387" coordsize="2,80">
              <v:shape style="position:absolute;left:6017;top:387;width:2;height:80" coordorigin="6017,387" coordsize="0,80" path="m6017,467l6017,387e" filled="false" stroked="true" strokeweight=".748pt" strokecolor="#939598">
                <v:path arrowok="t"/>
              </v:shape>
            </v:group>
            <v:group style="position:absolute;left:5977;top:387;width:2;height:80" coordorigin="5977,387" coordsize="2,80">
              <v:shape style="position:absolute;left:5977;top:387;width:2;height:80" coordorigin="5977,387" coordsize="0,80" path="m5977,467l5977,387e" filled="false" stroked="true" strokeweight=".748pt" strokecolor="#939598">
                <v:path arrowok="t"/>
              </v:shape>
            </v:group>
            <v:group style="position:absolute;left:5936;top:387;width:2;height:80" coordorigin="5936,387" coordsize="2,80">
              <v:shape style="position:absolute;left:5936;top:387;width:2;height:80" coordorigin="5936,387" coordsize="1,80" path="m5936,467l5936,387e" filled="false" stroked="true" strokeweight=".748pt" strokecolor="#939598">
                <v:path arrowok="t"/>
              </v:shape>
            </v:group>
            <v:group style="position:absolute;left:5896;top:387;width:2;height:80" coordorigin="5896,387" coordsize="2,80">
              <v:shape style="position:absolute;left:5896;top:387;width:2;height:80" coordorigin="5896,387" coordsize="0,80" path="m5896,467l5896,387e" filled="false" stroked="true" strokeweight=".748pt" strokecolor="#939598">
                <v:path arrowok="t"/>
              </v:shape>
            </v:group>
            <v:group style="position:absolute;left:5856;top:387;width:2;height:80" coordorigin="5856,387" coordsize="2,80">
              <v:shape style="position:absolute;left:5856;top:387;width:2;height:80" coordorigin="5856,387" coordsize="0,80" path="m5856,467l5856,387e" filled="false" stroked="true" strokeweight=".748pt" strokecolor="#939598">
                <v:path arrowok="t"/>
              </v:shape>
            </v:group>
            <v:group style="position:absolute;left:5816;top:387;width:2;height:80" coordorigin="5816,387" coordsize="2,80">
              <v:shape style="position:absolute;left:5816;top:387;width:2;height:80" coordorigin="5816,387" coordsize="1,80" path="m5816,467l5816,387e" filled="false" stroked="true" strokeweight=".748pt" strokecolor="#939598">
                <v:path arrowok="t"/>
              </v:shape>
            </v:group>
            <v:group style="position:absolute;left:5776;top:387;width:2;height:80" coordorigin="5776,387" coordsize="2,80">
              <v:shape style="position:absolute;left:5776;top:387;width:2;height:80" coordorigin="5776,387" coordsize="0,80" path="m5776,467l5776,387e" filled="false" stroked="true" strokeweight=".748pt" strokecolor="#939598">
                <v:path arrowok="t"/>
              </v:shape>
            </v:group>
            <v:group style="position:absolute;left:5736;top:387;width:2;height:80" coordorigin="5736,387" coordsize="2,80">
              <v:shape style="position:absolute;left:5736;top:387;width:2;height:80" coordorigin="5736,387" coordsize="0,80" path="m5736,467l5736,387e" filled="false" stroked="true" strokeweight=".748pt" strokecolor="#939598">
                <v:path arrowok="t"/>
              </v:shape>
            </v:group>
            <v:group style="position:absolute;left:5696;top:387;width:2;height:80" coordorigin="5696,387" coordsize="2,80">
              <v:shape style="position:absolute;left:5696;top:387;width:2;height:80" coordorigin="5696,387" coordsize="0,80" path="m5696,467l5696,387e" filled="false" stroked="true" strokeweight=".748pt" strokecolor="#939598">
                <v:path arrowok="t"/>
              </v:shape>
            </v:group>
            <v:group style="position:absolute;left:5656;top:387;width:2;height:80" coordorigin="5656,387" coordsize="2,80">
              <v:shape style="position:absolute;left:5656;top:387;width:2;height:80" coordorigin="5656,387" coordsize="0,80" path="m5656,467l5656,387e" filled="false" stroked="true" strokeweight=".748pt" strokecolor="#939598">
                <v:path arrowok="t"/>
              </v:shape>
            </v:group>
            <v:group style="position:absolute;left:5616;top:387;width:2;height:80" coordorigin="5616,387" coordsize="2,80">
              <v:shape style="position:absolute;left:5616;top:387;width:2;height:80" coordorigin="5616,387" coordsize="1,80" path="m5616,467l5616,387e" filled="false" stroked="true" strokeweight=".748pt" strokecolor="#939598">
                <v:path arrowok="t"/>
              </v:shape>
            </v:group>
            <v:group style="position:absolute;left:5576;top:387;width:2;height:80" coordorigin="5576,387" coordsize="2,80">
              <v:shape style="position:absolute;left:5576;top:387;width:2;height:80" coordorigin="5576,387" coordsize="0,80" path="m5576,467l5576,387e" filled="false" stroked="true" strokeweight=".748pt" strokecolor="#939598">
                <v:path arrowok="t"/>
              </v:shape>
            </v:group>
            <v:group style="position:absolute;left:5536;top:387;width:2;height:80" coordorigin="5536,387" coordsize="2,80">
              <v:shape style="position:absolute;left:5536;top:387;width:2;height:80" coordorigin="5536,387" coordsize="1,80" path="m5536,467l5536,387e" filled="false" stroked="true" strokeweight=".748pt" strokecolor="#939598">
                <v:path arrowok="t"/>
              </v:shape>
            </v:group>
            <v:group style="position:absolute;left:5496;top:387;width:2;height:80" coordorigin="5496,387" coordsize="2,80">
              <v:shape style="position:absolute;left:5496;top:387;width:2;height:80" coordorigin="5496,387" coordsize="1,80" path="m5496,467l5496,387e" filled="false" stroked="true" strokeweight=".748pt" strokecolor="#939598">
                <v:path arrowok="t"/>
              </v:shape>
            </v:group>
            <v:group style="position:absolute;left:5456;top:387;width:2;height:80" coordorigin="5456,387" coordsize="2,80">
              <v:shape style="position:absolute;left:5456;top:387;width:2;height:80" coordorigin="5456,387" coordsize="1,80" path="m5456,467l5456,387e" filled="false" stroked="true" strokeweight=".748pt" strokecolor="#939598">
                <v:path arrowok="t"/>
              </v:shape>
            </v:group>
            <v:group style="position:absolute;left:5416;top:387;width:2;height:80" coordorigin="5416,387" coordsize="2,80">
              <v:shape style="position:absolute;left:5416;top:387;width:2;height:80" coordorigin="5416,387" coordsize="1,80" path="m5416,467l5416,387e" filled="false" stroked="true" strokeweight=".748pt" strokecolor="#939598">
                <v:path arrowok="t"/>
              </v:shape>
            </v:group>
            <v:group style="position:absolute;left:5376;top:387;width:2;height:80" coordorigin="5376,387" coordsize="2,80">
              <v:shape style="position:absolute;left:5376;top:387;width:2;height:80" coordorigin="5376,387" coordsize="1,80" path="m5376,467l5376,387e" filled="false" stroked="true" strokeweight=".748pt" strokecolor="#939598">
                <v:path arrowok="t"/>
              </v:shape>
            </v:group>
            <v:group style="position:absolute;left:5336;top:387;width:2;height:80" coordorigin="5336,387" coordsize="2,80">
              <v:shape style="position:absolute;left:5336;top:387;width:2;height:80" coordorigin="5336,387" coordsize="1,80" path="m5336,467l5336,387e" filled="false" stroked="true" strokeweight=".748pt" strokecolor="#939598">
                <v:path arrowok="t"/>
              </v:shape>
            </v:group>
            <v:group style="position:absolute;left:5295;top:387;width:2;height:80" coordorigin="5295,387" coordsize="2,80">
              <v:shape style="position:absolute;left:5295;top:387;width:2;height:80" coordorigin="5295,387" coordsize="0,80" path="m5296,467l5295,387e" filled="false" stroked="true" strokeweight=".748pt" strokecolor="#939598">
                <v:path arrowok="t"/>
              </v:shape>
            </v:group>
            <v:group style="position:absolute;left:5255;top:387;width:2;height:80" coordorigin="5255,387" coordsize="2,80">
              <v:shape style="position:absolute;left:5255;top:387;width:2;height:80" coordorigin="5255,387" coordsize="0,80" path="m5255,467l5255,387e" filled="false" stroked="true" strokeweight=".748pt" strokecolor="#939598">
                <v:path arrowok="t"/>
              </v:shape>
            </v:group>
            <v:group style="position:absolute;left:5215;top:387;width:2;height:80" coordorigin="5215,387" coordsize="2,80">
              <v:shape style="position:absolute;left:5215;top:387;width:2;height:80" coordorigin="5215,387" coordsize="0,80" path="m5215,467l5215,387e" filled="false" stroked="true" strokeweight=".748pt" strokecolor="#939598">
                <v:path arrowok="t"/>
              </v:shape>
            </v:group>
            <v:group style="position:absolute;left:5175;top:387;width:2;height:80" coordorigin="5175,387" coordsize="2,80">
              <v:shape style="position:absolute;left:5175;top:387;width:2;height:80" coordorigin="5175,387" coordsize="1,80" path="m5175,467l5175,387e" filled="false" stroked="true" strokeweight=".748pt" strokecolor="#939598">
                <v:path arrowok="t"/>
              </v:shape>
            </v:group>
            <v:group style="position:absolute;left:5135;top:387;width:2;height:80" coordorigin="5135,387" coordsize="2,80">
              <v:shape style="position:absolute;left:5135;top:387;width:2;height:80" coordorigin="5135,387" coordsize="0,80" path="m5135,467l5135,387e" filled="false" stroked="true" strokeweight=".748pt" strokecolor="#939598">
                <v:path arrowok="t"/>
              </v:shape>
            </v:group>
            <v:group style="position:absolute;left:5095;top:387;width:2;height:80" coordorigin="5095,387" coordsize="2,80">
              <v:shape style="position:absolute;left:5095;top:387;width:2;height:80" coordorigin="5095,387" coordsize="0,80" path="m5095,467l5095,387e" filled="false" stroked="true" strokeweight=".748pt" strokecolor="#939598">
                <v:path arrowok="t"/>
              </v:shape>
            </v:group>
            <v:group style="position:absolute;left:5055;top:387;width:2;height:80" coordorigin="5055,387" coordsize="2,80">
              <v:shape style="position:absolute;left:5055;top:387;width:2;height:80" coordorigin="5055,387" coordsize="1,80" path="m5055,467l5055,387e" filled="false" stroked="true" strokeweight=".748pt" strokecolor="#939598">
                <v:path arrowok="t"/>
              </v:shape>
            </v:group>
            <v:group style="position:absolute;left:5015;top:387;width:2;height:80" coordorigin="5015,387" coordsize="2,80">
              <v:shape style="position:absolute;left:5015;top:387;width:2;height:80" coordorigin="5015,387" coordsize="0,80" path="m5015,467l5015,387e" filled="false" stroked="true" strokeweight=".748pt" strokecolor="#939598">
                <v:path arrowok="t"/>
              </v:shape>
            </v:group>
            <v:group style="position:absolute;left:4975;top:387;width:2;height:80" coordorigin="4975,387" coordsize="2,80">
              <v:shape style="position:absolute;left:4975;top:387;width:2;height:80" coordorigin="4975,387" coordsize="0,80" path="m4975,467l4975,387e" filled="false" stroked="true" strokeweight=".748pt" strokecolor="#939598">
                <v:path arrowok="t"/>
              </v:shape>
            </v:group>
            <v:group style="position:absolute;left:4935;top:387;width:2;height:80" coordorigin="4935,387" coordsize="2,80">
              <v:shape style="position:absolute;left:4935;top:387;width:2;height:80" coordorigin="4935,387" coordsize="0,80" path="m4935,467l4935,387e" filled="false" stroked="true" strokeweight=".748pt" strokecolor="#939598">
                <v:path arrowok="t"/>
              </v:shape>
            </v:group>
            <v:group style="position:absolute;left:4895;top:387;width:2;height:80" coordorigin="4895,387" coordsize="2,80">
              <v:shape style="position:absolute;left:4895;top:387;width:2;height:80" coordorigin="4895,387" coordsize="0,80" path="m4895,467l4895,387e" filled="false" stroked="true" strokeweight=".748pt" strokecolor="#939598">
                <v:path arrowok="t"/>
              </v:shape>
            </v:group>
            <v:group style="position:absolute;left:4855;top:387;width:2;height:80" coordorigin="4855,387" coordsize="2,80">
              <v:shape style="position:absolute;left:4855;top:387;width:2;height:80" coordorigin="4855,387" coordsize="1,80" path="m4855,467l4855,387e" filled="false" stroked="true" strokeweight=".748pt" strokecolor="#939598">
                <v:path arrowok="t"/>
              </v:shape>
            </v:group>
            <v:group style="position:absolute;left:4815;top:387;width:2;height:80" coordorigin="4815,387" coordsize="2,80">
              <v:shape style="position:absolute;left:4815;top:387;width:2;height:80" coordorigin="4815,387" coordsize="0,80" path="m4815,467l4815,387e" filled="false" stroked="true" strokeweight=".748pt" strokecolor="#939598">
                <v:path arrowok="t"/>
              </v:shape>
            </v:group>
            <v:group style="position:absolute;left:4775;top:387;width:2;height:80" coordorigin="4775,387" coordsize="2,80">
              <v:shape style="position:absolute;left:4775;top:387;width:2;height:80" coordorigin="4775,387" coordsize="0,80" path="m4775,467l4775,387e" filled="false" stroked="true" strokeweight=".748pt" strokecolor="#939598">
                <v:path arrowok="t"/>
              </v:shape>
            </v:group>
            <v:group style="position:absolute;left:4735;top:387;width:2;height:80" coordorigin="4735,387" coordsize="2,80">
              <v:shape style="position:absolute;left:4735;top:387;width:2;height:80" coordorigin="4735,387" coordsize="1,80" path="m4735,467l4735,387e" filled="false" stroked="true" strokeweight=".748pt" strokecolor="#939598">
                <v:path arrowok="t"/>
              </v:shape>
            </v:group>
            <v:group style="position:absolute;left:4695;top:387;width:2;height:80" coordorigin="4695,387" coordsize="2,80">
              <v:shape style="position:absolute;left:4695;top:387;width:2;height:80" coordorigin="4695,387" coordsize="0,80" path="m4695,467l4695,387e" filled="false" stroked="true" strokeweight=".748pt" strokecolor="#939598">
                <v:path arrowok="t"/>
              </v:shape>
            </v:group>
            <v:group style="position:absolute;left:4655;top:387;width:2;height:80" coordorigin="4655,387" coordsize="2,80">
              <v:shape style="position:absolute;left:4655;top:387;width:2;height:80" coordorigin="4655,387" coordsize="0,80" path="m4655,467l4655,387e" filled="false" stroked="true" strokeweight=".748pt" strokecolor="#939598">
                <v:path arrowok="t"/>
              </v:shape>
            </v:group>
            <v:group style="position:absolute;left:4614;top:387;width:2;height:80" coordorigin="4614,387" coordsize="2,80">
              <v:shape style="position:absolute;left:4614;top:387;width:2;height:80" coordorigin="4614,387" coordsize="0,80" path="m4614,467l4614,387e" filled="false" stroked="true" strokeweight=".748pt" strokecolor="#939598">
                <v:path arrowok="t"/>
              </v:shape>
            </v:group>
            <v:group style="position:absolute;left:4574;top:387;width:2;height:80" coordorigin="4574,387" coordsize="2,80">
              <v:shape style="position:absolute;left:4574;top:387;width:2;height:80" coordorigin="4574,387" coordsize="0,80" path="m4574,467l4574,387e" filled="false" stroked="true" strokeweight=".748pt" strokecolor="#939598">
                <v:path arrowok="t"/>
              </v:shape>
            </v:group>
            <v:group style="position:absolute;left:4534;top:387;width:2;height:80" coordorigin="4534,387" coordsize="2,80">
              <v:shape style="position:absolute;left:4534;top:387;width:2;height:80" coordorigin="4534,387" coordsize="1,80" path="m4534,467l4534,387e" filled="false" stroked="true" strokeweight=".748pt" strokecolor="#939598">
                <v:path arrowok="t"/>
              </v:shape>
            </v:group>
            <v:group style="position:absolute;left:4494;top:387;width:2;height:80" coordorigin="4494,387" coordsize="2,80">
              <v:shape style="position:absolute;left:4494;top:387;width:2;height:80" coordorigin="4494,387" coordsize="0,80" path="m4494,467l4494,387e" filled="false" stroked="true" strokeweight=".748pt" strokecolor="#939598">
                <v:path arrowok="t"/>
              </v:shape>
            </v:group>
            <v:group style="position:absolute;left:4454;top:387;width:2;height:80" coordorigin="4454,387" coordsize="2,80">
              <v:shape style="position:absolute;left:4454;top:387;width:2;height:80" coordorigin="4454,387" coordsize="0,80" path="m4454,467l4454,387e" filled="false" stroked="true" strokeweight=".748pt" strokecolor="#939598">
                <v:path arrowok="t"/>
              </v:shape>
            </v:group>
            <v:group style="position:absolute;left:4414;top:387;width:2;height:80" coordorigin="4414,387" coordsize="2,80">
              <v:shape style="position:absolute;left:4414;top:387;width:2;height:80" coordorigin="4414,387" coordsize="1,80" path="m4414,467l4414,387e" filled="false" stroked="true" strokeweight=".748pt" strokecolor="#939598">
                <v:path arrowok="t"/>
              </v:shape>
            </v:group>
            <v:group style="position:absolute;left:4374;top:387;width:2;height:80" coordorigin="4374,387" coordsize="2,80">
              <v:shape style="position:absolute;left:4374;top:387;width:2;height:80" coordorigin="4374,387" coordsize="0,80" path="m4374,467l4374,387e" filled="false" stroked="true" strokeweight=".748pt" strokecolor="#939598">
                <v:path arrowok="t"/>
              </v:shape>
            </v:group>
            <v:group style="position:absolute;left:4334;top:387;width:2;height:80" coordorigin="4334,387" coordsize="2,80">
              <v:shape style="position:absolute;left:4334;top:387;width:2;height:80" coordorigin="4334,387" coordsize="1,80" path="m4334,467l4334,387e" filled="false" stroked="true" strokeweight=".748pt" strokecolor="#939598">
                <v:path arrowok="t"/>
              </v:shape>
            </v:group>
            <v:group style="position:absolute;left:4294;top:387;width:2;height:80" coordorigin="4294,387" coordsize="2,80">
              <v:shape style="position:absolute;left:4294;top:387;width:2;height:80" coordorigin="4294,387" coordsize="1,80" path="m4294,467l4294,387e" filled="false" stroked="true" strokeweight=".748pt" strokecolor="#939598">
                <v:path arrowok="t"/>
              </v:shape>
            </v:group>
            <v:group style="position:absolute;left:4254;top:387;width:2;height:80" coordorigin="4254,387" coordsize="2,80">
              <v:shape style="position:absolute;left:4254;top:387;width:2;height:80" coordorigin="4254,387" coordsize="1,80" path="m4254,467l4254,387e" filled="false" stroked="true" strokeweight=".748pt" strokecolor="#939598">
                <v:path arrowok="t"/>
              </v:shape>
            </v:group>
            <v:group style="position:absolute;left:4214;top:387;width:2;height:80" coordorigin="4214,387" coordsize="2,80">
              <v:shape style="position:absolute;left:4214;top:387;width:2;height:80" coordorigin="4214,387" coordsize="1,80" path="m4214,467l4214,387e" filled="false" stroked="true" strokeweight=".748pt" strokecolor="#939598">
                <v:path arrowok="t"/>
              </v:shape>
            </v:group>
            <v:group style="position:absolute;left:4174;top:387;width:2;height:80" coordorigin="4174,387" coordsize="2,80">
              <v:shape style="position:absolute;left:4174;top:387;width:2;height:80" coordorigin="4174,387" coordsize="1,80" path="m4174,467l4174,387e" filled="false" stroked="true" strokeweight=".748pt" strokecolor="#939598">
                <v:path arrowok="t"/>
              </v:shape>
            </v:group>
            <v:group style="position:absolute;left:4134;top:387;width:2;height:80" coordorigin="4134,387" coordsize="2,80">
              <v:shape style="position:absolute;left:4134;top:387;width:2;height:80" coordorigin="4134,387" coordsize="0,80" path="m4134,467l4134,387e" filled="false" stroked="true" strokeweight=".748pt" strokecolor="#939598">
                <v:path arrowok="t"/>
              </v:shape>
            </v:group>
            <v:group style="position:absolute;left:4094;top:387;width:2;height:80" coordorigin="4094,387" coordsize="2,80">
              <v:shape style="position:absolute;left:4094;top:387;width:2;height:80" coordorigin="4094,387" coordsize="0,80" path="m4094,467l4094,387e" filled="false" stroked="true" strokeweight=".748pt" strokecolor="#939598">
                <v:path arrowok="t"/>
              </v:shape>
            </v:group>
            <v:group style="position:absolute;left:4054;top:387;width:2;height:80" coordorigin="4054,387" coordsize="2,80">
              <v:shape style="position:absolute;left:4054;top:387;width:2;height:80" coordorigin="4054,387" coordsize="0,80" path="m4054,467l4054,387e" filled="false" stroked="true" strokeweight=".748pt" strokecolor="#939598">
                <v:path arrowok="t"/>
              </v:shape>
            </v:group>
            <v:group style="position:absolute;left:4014;top:387;width:2;height:80" coordorigin="4014,387" coordsize="2,80">
              <v:shape style="position:absolute;left:4014;top:387;width:2;height:80" coordorigin="4014,387" coordsize="0,80" path="m4014,467l4014,387e" filled="false" stroked="true" strokeweight=".748pt" strokecolor="#939598">
                <v:path arrowok="t"/>
              </v:shape>
            </v:group>
            <v:group style="position:absolute;left:3973;top:387;width:2;height:80" coordorigin="3973,387" coordsize="2,80">
              <v:shape style="position:absolute;left:3973;top:387;width:2;height:80" coordorigin="3973,387" coordsize="1,80" path="m3974,467l3973,387e" filled="false" stroked="true" strokeweight=".748pt" strokecolor="#939598">
                <v:path arrowok="t"/>
              </v:shape>
            </v:group>
            <v:group style="position:absolute;left:3933;top:387;width:2;height:80" coordorigin="3933,387" coordsize="2,80">
              <v:shape style="position:absolute;left:3933;top:387;width:2;height:80" coordorigin="3933,387" coordsize="0,80" path="m3933,467l3933,387e" filled="false" stroked="true" strokeweight=".748pt" strokecolor="#939598">
                <v:path arrowok="t"/>
              </v:shape>
            </v:group>
            <v:group style="position:absolute;left:3893;top:387;width:2;height:80" coordorigin="3893,387" coordsize="2,80">
              <v:shape style="position:absolute;left:3893;top:387;width:2;height:80" coordorigin="3893,387" coordsize="0,80" path="m3893,467l3893,387e" filled="false" stroked="true" strokeweight=".748pt" strokecolor="#939598">
                <v:path arrowok="t"/>
              </v:shape>
            </v:group>
            <v:group style="position:absolute;left:3853;top:387;width:2;height:80" coordorigin="3853,387" coordsize="2,80">
              <v:shape style="position:absolute;left:3853;top:387;width:2;height:80" coordorigin="3853,387" coordsize="0,80" path="m3853,467l3853,387e" filled="false" stroked="true" strokeweight=".748pt" strokecolor="#939598">
                <v:path arrowok="t"/>
              </v:shape>
            </v:group>
            <v:group style="position:absolute;left:3813;top:387;width:2;height:80" coordorigin="3813,387" coordsize="2,80">
              <v:shape style="position:absolute;left:3813;top:387;width:2;height:80" coordorigin="3813,387" coordsize="0,80" path="m3813,467l3813,387e" filled="false" stroked="true" strokeweight=".748pt" strokecolor="#939598">
                <v:path arrowok="t"/>
              </v:shape>
            </v:group>
            <v:group style="position:absolute;left:3773;top:387;width:2;height:80" coordorigin="3773,387" coordsize="2,80">
              <v:shape style="position:absolute;left:3773;top:387;width:2;height:80" coordorigin="3773,387" coordsize="0,80" path="m3773,467l3773,387e" filled="false" stroked="true" strokeweight=".748pt" strokecolor="#939598">
                <v:path arrowok="t"/>
              </v:shape>
            </v:group>
            <v:group style="position:absolute;left:3733;top:387;width:2;height:80" coordorigin="3733,387" coordsize="2,80">
              <v:shape style="position:absolute;left:3733;top:387;width:2;height:80" coordorigin="3733,387" coordsize="0,80" path="m3733,467l3733,387e" filled="false" stroked="true" strokeweight=".748pt" strokecolor="#939598">
                <v:path arrowok="t"/>
              </v:shape>
            </v:group>
            <v:group style="position:absolute;left:3693;top:388;width:2;height:80" coordorigin="3693,388" coordsize="2,80">
              <v:shape style="position:absolute;left:3693;top:388;width:2;height:80" coordorigin="3693,388" coordsize="0,80" path="m3693,468l3693,388e" filled="false" stroked="true" strokeweight=".748pt" strokecolor="#939598">
                <v:path arrowok="t"/>
              </v:shape>
            </v:group>
            <v:group style="position:absolute;left:3653;top:388;width:2;height:80" coordorigin="3653,388" coordsize="2,80">
              <v:shape style="position:absolute;left:3653;top:388;width:2;height:80" coordorigin="3653,388" coordsize="1,80" path="m3653,468l3653,388e" filled="false" stroked="true" strokeweight=".748pt" strokecolor="#939598">
                <v:path arrowok="t"/>
              </v:shape>
            </v:group>
            <v:group style="position:absolute;left:3613;top:388;width:2;height:80" coordorigin="3613,388" coordsize="2,80">
              <v:shape style="position:absolute;left:3613;top:388;width:2;height:80" coordorigin="3613,388" coordsize="0,80" path="m3613,468l3613,388e" filled="false" stroked="true" strokeweight=".748pt" strokecolor="#939598">
                <v:path arrowok="t"/>
              </v:shape>
            </v:group>
            <v:group style="position:absolute;left:3573;top:388;width:2;height:80" coordorigin="3573,388" coordsize="2,80">
              <v:shape style="position:absolute;left:3573;top:388;width:2;height:80" coordorigin="3573,388" coordsize="0,80" path="m3573,468l3573,388e" filled="false" stroked="true" strokeweight=".748pt" strokecolor="#939598">
                <v:path arrowok="t"/>
              </v:shape>
            </v:group>
            <v:group style="position:absolute;left:3533;top:388;width:2;height:80" coordorigin="3533,388" coordsize="2,80">
              <v:shape style="position:absolute;left:3533;top:388;width:2;height:80" coordorigin="3533,388" coordsize="0,80" path="m3533,468l3533,388e" filled="false" stroked="true" strokeweight=".748pt" strokecolor="#939598">
                <v:path arrowok="t"/>
              </v:shape>
            </v:group>
            <v:group style="position:absolute;left:3493;top:388;width:2;height:80" coordorigin="3493,388" coordsize="2,80">
              <v:shape style="position:absolute;left:3493;top:388;width:2;height:80" coordorigin="3493,388" coordsize="0,80" path="m3493,468l3493,388e" filled="false" stroked="true" strokeweight=".748pt" strokecolor="#939598">
                <v:path arrowok="t"/>
              </v:shape>
            </v:group>
            <v:group style="position:absolute;left:3453;top:388;width:2;height:80" coordorigin="3453,388" coordsize="2,80">
              <v:shape style="position:absolute;left:3453;top:388;width:2;height:80" coordorigin="3453,388" coordsize="0,80" path="m3453,468l3453,388e" filled="false" stroked="true" strokeweight=".748pt" strokecolor="#939598">
                <v:path arrowok="t"/>
              </v:shape>
            </v:group>
            <v:group style="position:absolute;left:3413;top:388;width:2;height:80" coordorigin="3413,388" coordsize="2,80">
              <v:shape style="position:absolute;left:3413;top:388;width:2;height:80" coordorigin="3413,388" coordsize="0,80" path="m3413,468l3413,388e" filled="false" stroked="true" strokeweight=".748pt" strokecolor="#939598">
                <v:path arrowok="t"/>
              </v:shape>
            </v:group>
            <v:group style="position:absolute;left:3373;top:388;width:2;height:80" coordorigin="3373,388" coordsize="2,80">
              <v:shape style="position:absolute;left:3373;top:388;width:2;height:80" coordorigin="3373,388" coordsize="0,80" path="m3373,468l3373,388e" filled="false" stroked="true" strokeweight=".748pt" strokecolor="#939598">
                <v:path arrowok="t"/>
              </v:shape>
            </v:group>
            <v:group style="position:absolute;left:3333;top:388;width:2;height:80" coordorigin="3333,388" coordsize="2,80">
              <v:shape style="position:absolute;left:3333;top:388;width:2;height:80" coordorigin="3333,388" coordsize="1,80" path="m3333,468l3333,388e" filled="false" stroked="true" strokeweight=".748pt" strokecolor="#939598">
                <v:path arrowok="t"/>
              </v:shape>
            </v:group>
            <v:group style="position:absolute;left:3292;top:388;width:2;height:80" coordorigin="3292,388" coordsize="2,80">
              <v:shape style="position:absolute;left:3292;top:388;width:2;height:80" coordorigin="3292,388" coordsize="0,80" path="m3292,468l3292,388e" filled="false" stroked="true" strokeweight=".748pt" strokecolor="#939598">
                <v:path arrowok="t"/>
              </v:shape>
            </v:group>
            <v:group style="position:absolute;left:3252;top:388;width:2;height:80" coordorigin="3252,388" coordsize="2,80">
              <v:shape style="position:absolute;left:3252;top:388;width:2;height:80" coordorigin="3252,388" coordsize="0,80" path="m3252,468l3252,388e" filled="false" stroked="true" strokeweight=".748pt" strokecolor="#939598">
                <v:path arrowok="t"/>
              </v:shape>
            </v:group>
            <v:group style="position:absolute;left:3212;top:388;width:2;height:80" coordorigin="3212,388" coordsize="2,80">
              <v:shape style="position:absolute;left:3212;top:388;width:2;height:80" coordorigin="3212,388" coordsize="0,80" path="m3212,468l3212,388e" filled="false" stroked="true" strokeweight=".748pt" strokecolor="#939598">
                <v:path arrowok="t"/>
              </v:shape>
            </v:group>
            <v:group style="position:absolute;left:3172;top:388;width:2;height:80" coordorigin="3172,388" coordsize="2,80">
              <v:shape style="position:absolute;left:3172;top:388;width:2;height:80" coordorigin="3172,388" coordsize="1,80" path="m3172,468l3172,388e" filled="false" stroked="true" strokeweight=".748pt" strokecolor="#939598">
                <v:path arrowok="t"/>
              </v:shape>
            </v:group>
            <v:group style="position:absolute;left:3132;top:388;width:2;height:80" coordorigin="3132,388" coordsize="2,80">
              <v:shape style="position:absolute;left:3132;top:388;width:2;height:80" coordorigin="3132,388" coordsize="1,80" path="m3132,468l3132,388e" filled="false" stroked="true" strokeweight=".748pt" strokecolor="#939598">
                <v:path arrowok="t"/>
              </v:shape>
            </v:group>
            <v:group style="position:absolute;left:3092;top:388;width:2;height:80" coordorigin="3092,388" coordsize="2,80">
              <v:shape style="position:absolute;left:3092;top:388;width:2;height:80" coordorigin="3092,388" coordsize="1,80" path="m3092,468l3092,388e" filled="false" stroked="true" strokeweight=".748pt" strokecolor="#939598">
                <v:path arrowok="t"/>
              </v:shape>
            </v:group>
            <v:group style="position:absolute;left:3052;top:388;width:2;height:80" coordorigin="3052,388" coordsize="2,80">
              <v:shape style="position:absolute;left:3052;top:388;width:2;height:80" coordorigin="3052,388" coordsize="1,80" path="m3052,468l3052,388e" filled="false" stroked="true" strokeweight=".748pt" strokecolor="#939598">
                <v:path arrowok="t"/>
              </v:shape>
            </v:group>
            <v:group style="position:absolute;left:3012;top:388;width:2;height:80" coordorigin="3012,388" coordsize="2,80">
              <v:shape style="position:absolute;left:3012;top:388;width:2;height:80" coordorigin="3012,388" coordsize="1,80" path="m3012,468l3012,388e" filled="false" stroked="true" strokeweight=".748pt" strokecolor="#939598">
                <v:path arrowok="t"/>
              </v:shape>
            </v:group>
            <v:group style="position:absolute;left:2972;top:388;width:2;height:80" coordorigin="2972,388" coordsize="2,80">
              <v:shape style="position:absolute;left:2972;top:388;width:2;height:80" coordorigin="2972,388" coordsize="0,80" path="m2972,468l2972,388e" filled="false" stroked="true" strokeweight=".748pt" strokecolor="#939598">
                <v:path arrowok="t"/>
              </v:shape>
            </v:group>
            <v:group style="position:absolute;left:2932;top:388;width:2;height:80" coordorigin="2932,388" coordsize="2,80">
              <v:shape style="position:absolute;left:2932;top:388;width:2;height:80" coordorigin="2932,388" coordsize="1,80" path="m2932,468l2932,388e" filled="false" stroked="true" strokeweight=".748pt" strokecolor="#939598">
                <v:path arrowok="t"/>
              </v:shape>
            </v:group>
            <v:group style="position:absolute;left:2892;top:388;width:2;height:80" coordorigin="2892,388" coordsize="2,80">
              <v:shape style="position:absolute;left:2892;top:388;width:2;height:80" coordorigin="2892,388" coordsize="1,80" path="m2892,468l2892,388e" filled="false" stroked="true" strokeweight=".748pt" strokecolor="#939598">
                <v:path arrowok="t"/>
              </v:shape>
            </v:group>
            <v:group style="position:absolute;left:2852;top:388;width:2;height:80" coordorigin="2852,388" coordsize="2,80">
              <v:shape style="position:absolute;left:2852;top:388;width:2;height:80" coordorigin="2852,388" coordsize="0,80" path="m2852,468l2852,388e" filled="false" stroked="true" strokeweight=".748pt" strokecolor="#939598">
                <v:path arrowok="t"/>
              </v:shape>
            </v:group>
            <v:group style="position:absolute;left:2812;top:388;width:2;height:80" coordorigin="2812,388" coordsize="2,80">
              <v:shape style="position:absolute;left:2812;top:388;width:2;height:80" coordorigin="2812,388" coordsize="0,80" path="m2812,468l2812,388e" filled="false" stroked="true" strokeweight=".748pt" strokecolor="#939598">
                <v:path arrowok="t"/>
              </v:shape>
            </v:group>
            <v:group style="position:absolute;left:2772;top:388;width:2;height:80" coordorigin="2772,388" coordsize="2,80">
              <v:shape style="position:absolute;left:2772;top:388;width:2;height:80" coordorigin="2772,388" coordsize="0,80" path="m2772,468l2772,388e" filled="false" stroked="true" strokeweight=".748pt" strokecolor="#939598">
                <v:path arrowok="t"/>
              </v:shape>
            </v:group>
            <v:group style="position:absolute;left:2732;top:388;width:2;height:80" coordorigin="2732,388" coordsize="2,80">
              <v:shape style="position:absolute;left:2732;top:388;width:2;height:80" coordorigin="2732,388" coordsize="0,80" path="m2732,468l2732,388e" filled="false" stroked="true" strokeweight=".748pt" strokecolor="#939598">
                <v:path arrowok="t"/>
              </v:shape>
            </v:group>
            <v:group style="position:absolute;left:2692;top:388;width:2;height:80" coordorigin="2692,388" coordsize="2,80">
              <v:shape style="position:absolute;left:2692;top:388;width:2;height:80" coordorigin="2692,388" coordsize="0,80" path="m2692,468l2692,388e" filled="false" stroked="true" strokeweight=".748pt" strokecolor="#939598">
                <v:path arrowok="t"/>
              </v:shape>
            </v:group>
            <v:group style="position:absolute;left:2651;top:388;width:2;height:80" coordorigin="2651,388" coordsize="2,80">
              <v:shape style="position:absolute;left:2651;top:388;width:2;height:80" coordorigin="2651,388" coordsize="0,80" path="m2652,468l2651,388e" filled="false" stroked="true" strokeweight=".748pt" strokecolor="#939598">
                <v:path arrowok="t"/>
              </v:shape>
            </v:group>
            <v:group style="position:absolute;left:2611;top:388;width:2;height:80" coordorigin="2611,388" coordsize="2,80">
              <v:shape style="position:absolute;left:2611;top:388;width:2;height:80" coordorigin="2611,388" coordsize="0,80" path="m2611,468l2611,388e" filled="false" stroked="true" strokeweight=".748pt" strokecolor="#939598">
                <v:path arrowok="t"/>
              </v:shape>
            </v:group>
            <v:group style="position:absolute;left:2571;top:388;width:2;height:80" coordorigin="2571,388" coordsize="2,80">
              <v:shape style="position:absolute;left:2571;top:388;width:2;height:80" coordorigin="2571,388" coordsize="0,80" path="m2571,468l2571,388e" filled="false" stroked="true" strokeweight=".748pt" strokecolor="#939598">
                <v:path arrowok="t"/>
              </v:shape>
            </v:group>
            <v:group style="position:absolute;left:2531;top:388;width:2;height:80" coordorigin="2531,388" coordsize="2,80">
              <v:shape style="position:absolute;left:2531;top:388;width:2;height:80" coordorigin="2531,388" coordsize="0,80" path="m2531,468l2531,388e" filled="false" stroked="true" strokeweight=".748pt" strokecolor="#939598">
                <v:path arrowok="t"/>
              </v:shape>
            </v:group>
            <v:group style="position:absolute;left:2491;top:388;width:2;height:80" coordorigin="2491,388" coordsize="2,80">
              <v:shape style="position:absolute;left:2491;top:388;width:2;height:80" coordorigin="2491,388" coordsize="0,80" path="m2491,468l2491,388e" filled="false" stroked="true" strokeweight=".748pt" strokecolor="#939598">
                <v:path arrowok="t"/>
              </v:shape>
            </v:group>
            <v:group style="position:absolute;left:2451;top:388;width:2;height:80" coordorigin="2451,388" coordsize="2,80">
              <v:shape style="position:absolute;left:2451;top:388;width:2;height:80" coordorigin="2451,388" coordsize="0,80" path="m2451,468l2451,388e" filled="false" stroked="true" strokeweight=".748pt" strokecolor="#939598">
                <v:path arrowok="t"/>
              </v:shape>
            </v:group>
            <v:group style="position:absolute;left:2411;top:388;width:2;height:80" coordorigin="2411,388" coordsize="2,80">
              <v:shape style="position:absolute;left:2411;top:388;width:2;height:80" coordorigin="2411,388" coordsize="1,80" path="m2411,468l2411,388e" filled="false" stroked="true" strokeweight=".748pt" strokecolor="#939598">
                <v:path arrowok="t"/>
              </v:shape>
            </v:group>
            <v:group style="position:absolute;left:2371;top:388;width:2;height:80" coordorigin="2371,388" coordsize="2,80">
              <v:shape style="position:absolute;left:2371;top:388;width:2;height:80" coordorigin="2371,388" coordsize="0,80" path="m2371,468l2371,388e" filled="false" stroked="true" strokeweight=".748pt" strokecolor="#939598">
                <v:path arrowok="t"/>
              </v:shape>
            </v:group>
            <v:group style="position:absolute;left:2331;top:388;width:2;height:80" coordorigin="2331,388" coordsize="2,80">
              <v:shape style="position:absolute;left:2331;top:388;width:2;height:80" coordorigin="2331,388" coordsize="0,80" path="m2331,468l2331,388e" filled="false" stroked="true" strokeweight=".748pt" strokecolor="#939598">
                <v:path arrowok="t"/>
              </v:shape>
            </v:group>
            <v:group style="position:absolute;left:2291;top:388;width:2;height:80" coordorigin="2291,388" coordsize="2,80">
              <v:shape style="position:absolute;left:2291;top:388;width:2;height:80" coordorigin="2291,388" coordsize="1,80" path="m2291,468l2291,388e" filled="false" stroked="true" strokeweight=".748pt" strokecolor="#939598">
                <v:path arrowok="t"/>
              </v:shape>
            </v:group>
            <v:group style="position:absolute;left:2251;top:388;width:2;height:80" coordorigin="2251,388" coordsize="2,80">
              <v:shape style="position:absolute;left:2251;top:388;width:2;height:80" coordorigin="2251,388" coordsize="0,80" path="m2251,468l2251,388e" filled="false" stroked="true" strokeweight=".748pt" strokecolor="#939598">
                <v:path arrowok="t"/>
              </v:shape>
            </v:group>
            <v:group style="position:absolute;left:2211;top:388;width:2;height:80" coordorigin="2211,388" coordsize="2,80">
              <v:shape style="position:absolute;left:2211;top:388;width:2;height:80" coordorigin="2211,388" coordsize="0,80" path="m2211,468l2211,388e" filled="false" stroked="true" strokeweight=".748pt" strokecolor="#939598">
                <v:path arrowok="t"/>
              </v:shape>
            </v:group>
            <v:group style="position:absolute;left:2171;top:388;width:2;height:80" coordorigin="2171,388" coordsize="2,80">
              <v:shape style="position:absolute;left:2171;top:388;width:2;height:80" coordorigin="2171,388" coordsize="0,80" path="m2171,468l2171,388e" filled="false" stroked="true" strokeweight=".748pt" strokecolor="#939598">
                <v:path arrowok="t"/>
              </v:shape>
            </v:group>
            <v:group style="position:absolute;left:2131;top:388;width:2;height:80" coordorigin="2131,388" coordsize="2,80">
              <v:shape style="position:absolute;left:2131;top:388;width:2;height:80" coordorigin="2131,388" coordsize="0,80" path="m2131,468l2131,388e" filled="false" stroked="true" strokeweight=".748pt" strokecolor="#939598">
                <v:path arrowok="t"/>
              </v:shape>
            </v:group>
            <v:group style="position:absolute;left:2091;top:388;width:2;height:80" coordorigin="2091,388" coordsize="2,80">
              <v:shape style="position:absolute;left:2091;top:388;width:2;height:80" coordorigin="2091,388" coordsize="0,80" path="m2091,468l2091,388e" filled="false" stroked="true" strokeweight=".748pt" strokecolor="#939598">
                <v:path arrowok="t"/>
              </v:shape>
            </v:group>
            <v:group style="position:absolute;left:2051;top:388;width:2;height:80" coordorigin="2051,388" coordsize="2,80">
              <v:shape style="position:absolute;left:2051;top:388;width:2;height:80" coordorigin="2051,388" coordsize="0,80" path="m2051,468l2051,388e" filled="false" stroked="true" strokeweight=".748pt" strokecolor="#939598">
                <v:path arrowok="t"/>
              </v:shape>
            </v:group>
            <v:group style="position:absolute;left:2011;top:388;width:2;height:80" coordorigin="2011,388" coordsize="2,80">
              <v:shape style="position:absolute;left:2011;top:388;width:2;height:80" coordorigin="2011,388" coordsize="0,80" path="m2011,468l2011,388e" filled="false" stroked="true" strokeweight=".748pt" strokecolor="#939598">
                <v:path arrowok="t"/>
              </v:shape>
            </v:group>
            <v:group style="position:absolute;left:1970;top:388;width:2;height:80" coordorigin="1970,388" coordsize="2,80">
              <v:shape style="position:absolute;left:1970;top:388;width:2;height:80" coordorigin="1970,388" coordsize="1,80" path="m1970,468l1970,388e" filled="false" stroked="true" strokeweight=".748pt" strokecolor="#939598">
                <v:path arrowok="t"/>
              </v:shape>
            </v:group>
            <v:group style="position:absolute;left:1930;top:388;width:2;height:80" coordorigin="1930,388" coordsize="2,80">
              <v:shape style="position:absolute;left:1930;top:388;width:2;height:80" coordorigin="1930,388" coordsize="0,80" path="m1930,468l1930,388e" filled="false" stroked="true" strokeweight=".748pt" strokecolor="#939598">
                <v:path arrowok="t"/>
              </v:shape>
            </v:group>
            <v:group style="position:absolute;left:1890;top:388;width:2;height:80" coordorigin="1890,388" coordsize="2,80">
              <v:shape style="position:absolute;left:1890;top:388;width:2;height:80" coordorigin="1890,388" coordsize="1,80" path="m1890,468l1890,388e" filled="false" stroked="true" strokeweight=".748pt" strokecolor="#939598">
                <v:path arrowok="t"/>
              </v:shape>
            </v:group>
            <v:group style="position:absolute;left:1850;top:388;width:2;height:80" coordorigin="1850,388" coordsize="2,80">
              <v:shape style="position:absolute;left:1850;top:388;width:2;height:80" coordorigin="1850,388" coordsize="1,80" path="m1850,468l1850,388e" filled="false" stroked="true" strokeweight=".748pt" strokecolor="#939598">
                <v:path arrowok="t"/>
              </v:shape>
            </v:group>
            <v:group style="position:absolute;left:1810;top:388;width:2;height:80" coordorigin="1810,388" coordsize="2,80">
              <v:shape style="position:absolute;left:1810;top:388;width:2;height:80" coordorigin="1810,388" coordsize="0,80" path="m1810,468l1810,388e" filled="false" stroked="true" strokeweight=".748pt" strokecolor="#939598">
                <v:path arrowok="t"/>
              </v:shape>
            </v:group>
            <v:group style="position:absolute;left:1770;top:388;width:2;height:80" coordorigin="1770,388" coordsize="2,80">
              <v:shape style="position:absolute;left:1770;top:388;width:2;height:80" coordorigin="1770,388" coordsize="1,80" path="m1770,468l1770,388e" filled="false" stroked="true" strokeweight=".748pt" strokecolor="#939598">
                <v:path arrowok="t"/>
              </v:shape>
            </v:group>
            <v:group style="position:absolute;left:1730;top:388;width:2;height:80" coordorigin="1730,388" coordsize="2,80">
              <v:shape style="position:absolute;left:1730;top:388;width:2;height:80" coordorigin="1730,388" coordsize="0,80" path="m1730,468l1730,388e" filled="false" stroked="true" strokeweight=".748pt" strokecolor="#939598">
                <v:path arrowok="t"/>
              </v:shape>
            </v:group>
            <v:group style="position:absolute;left:1690;top:388;width:2;height:80" coordorigin="1690,388" coordsize="2,80">
              <v:shape style="position:absolute;left:1690;top:388;width:2;height:80" coordorigin="1690,388" coordsize="0,80" path="m1690,468l1690,388e" filled="false" stroked="true" strokeweight=".748pt" strokecolor="#939598">
                <v:path arrowok="t"/>
              </v:shape>
            </v:group>
            <v:group style="position:absolute;left:1650;top:388;width:2;height:80" coordorigin="1650,388" coordsize="2,80">
              <v:shape style="position:absolute;left:1650;top:388;width:2;height:80" coordorigin="1650,388" coordsize="0,80" path="m1650,468l1650,388e" filled="false" stroked="true" strokeweight=".748pt" strokecolor="#939598">
                <v:path arrowok="t"/>
              </v:shape>
            </v:group>
            <v:group style="position:absolute;left:1610;top:388;width:2;height:80" coordorigin="1610,388" coordsize="2,80">
              <v:shape style="position:absolute;left:1610;top:388;width:2;height:80" coordorigin="1610,388" coordsize="0,80" path="m1610,468l1610,388e" filled="false" stroked="true" strokeweight=".748pt" strokecolor="#939598">
                <v:path arrowok="t"/>
              </v:shape>
            </v:group>
            <v:group style="position:absolute;left:1570;top:388;width:2;height:80" coordorigin="1570,388" coordsize="2,80">
              <v:shape style="position:absolute;left:1570;top:388;width:2;height:80" coordorigin="1570,388" coordsize="0,80" path="m1570,468l1570,388e" filled="false" stroked="true" strokeweight=".748pt" strokecolor="#939598">
                <v:path arrowok="t"/>
              </v:shape>
            </v:group>
            <v:group style="position:absolute;left:1530;top:388;width:2;height:80" coordorigin="1530,388" coordsize="2,80">
              <v:shape style="position:absolute;left:1530;top:388;width:2;height:80" coordorigin="1530,388" coordsize="1,80" path="m1530,468l1530,388e" filled="false" stroked="true" strokeweight=".748pt" strokecolor="#939598">
                <v:path arrowok="t"/>
              </v:shape>
            </v:group>
            <v:group style="position:absolute;left:1490;top:388;width:2;height:80" coordorigin="1490,388" coordsize="2,80">
              <v:shape style="position:absolute;left:1490;top:388;width:2;height:80" coordorigin="1490,388" coordsize="0,80" path="m1490,468l1490,388e" filled="false" stroked="true" strokeweight=".748pt" strokecolor="#939598">
                <v:path arrowok="t"/>
              </v:shape>
            </v:group>
            <v:group style="position:absolute;left:1450;top:388;width:2;height:80" coordorigin="1450,388" coordsize="2,80">
              <v:shape style="position:absolute;left:1450;top:388;width:2;height:80" coordorigin="1450,388" coordsize="0,80" path="m1450,468l1450,388e" filled="false" stroked="true" strokeweight=".748pt" strokecolor="#939598">
                <v:path arrowok="t"/>
              </v:shape>
            </v:group>
            <v:group style="position:absolute;left:1410;top:388;width:2;height:80" coordorigin="1410,388" coordsize="2,80">
              <v:shape style="position:absolute;left:1410;top:388;width:2;height:80" coordorigin="1410,388" coordsize="0,80" path="m1410,468l1410,388e" filled="false" stroked="true" strokeweight=".748pt" strokecolor="#939598">
                <v:path arrowok="t"/>
              </v:shape>
            </v:group>
            <v:group style="position:absolute;left:1370;top:388;width:2;height:80" coordorigin="1370,388" coordsize="2,80">
              <v:shape style="position:absolute;left:1370;top:388;width:2;height:80" coordorigin="1370,388" coordsize="0,80" path="m1370,468l1370,388e" filled="false" stroked="true" strokeweight=".748pt" strokecolor="#939598">
                <v:path arrowok="t"/>
              </v:shape>
            </v:group>
            <v:group style="position:absolute;left:1329;top:388;width:2;height:80" coordorigin="1329,388" coordsize="2,80">
              <v:shape style="position:absolute;left:1329;top:388;width:2;height:80" coordorigin="1329,388" coordsize="0,80" path="m1330,468l1329,388e" filled="false" stroked="true" strokeweight=".748pt" strokecolor="#939598">
                <v:path arrowok="t"/>
              </v:shape>
            </v:group>
            <v:group style="position:absolute;left:1289;top:388;width:2;height:80" coordorigin="1289,388" coordsize="2,80">
              <v:shape style="position:absolute;left:1289;top:388;width:2;height:80" coordorigin="1289,388" coordsize="0,80" path="m1289,468l1289,388e" filled="false" stroked="true" strokeweight=".748pt" strokecolor="#939598">
                <v:path arrowok="t"/>
              </v:shape>
            </v:group>
            <v:group style="position:absolute;left:1249;top:388;width:2;height:80" coordorigin="1249,388" coordsize="2,80">
              <v:shape style="position:absolute;left:1249;top:388;width:2;height:80" coordorigin="1249,388" coordsize="0,80" path="m1249,468l1249,388e" filled="false" stroked="true" strokeweight=".748pt" strokecolor="#939598">
                <v:path arrowok="t"/>
              </v:shape>
            </v:group>
            <v:group style="position:absolute;left:1209;top:388;width:2;height:80" coordorigin="1209,388" coordsize="2,80">
              <v:shape style="position:absolute;left:1209;top:388;width:2;height:80" coordorigin="1209,388" coordsize="0,80" path="m1209,468l1209,388e" filled="false" stroked="true" strokeweight=".748pt" strokecolor="#939598">
                <v:path arrowok="t"/>
              </v:shape>
            </v:group>
            <v:group style="position:absolute;left:1169;top:388;width:2;height:80" coordorigin="1169,388" coordsize="2,80">
              <v:shape style="position:absolute;left:1169;top:388;width:2;height:80" coordorigin="1169,388" coordsize="0,80" path="m1169,468l1169,388e" filled="false" stroked="true" strokeweight=".748pt" strokecolor="#939598">
                <v:path arrowok="t"/>
              </v:shape>
            </v:group>
            <v:group style="position:absolute;left:1129;top:388;width:2;height:80" coordorigin="1129,388" coordsize="2,80">
              <v:shape style="position:absolute;left:1129;top:388;width:2;height:80" coordorigin="1129,388" coordsize="0,80" path="m1129,468l1129,388e" filled="false" stroked="true" strokeweight=".748pt" strokecolor="#939598">
                <v:path arrowok="t"/>
              </v:shape>
            </v:group>
            <v:group style="position:absolute;left:1089;top:388;width:2;height:80" coordorigin="1089,388" coordsize="2,80">
              <v:shape style="position:absolute;left:1089;top:388;width:2;height:80" coordorigin="1089,388" coordsize="0,80" path="m1089,468l1089,388e" filled="false" stroked="true" strokeweight=".748pt" strokecolor="#939598">
                <v:path arrowok="t"/>
              </v:shape>
            </v:group>
            <v:group style="position:absolute;left:1049;top:388;width:2;height:80" coordorigin="1049,388" coordsize="2,80">
              <v:shape style="position:absolute;left:1049;top:388;width:2;height:80" coordorigin="1049,388" coordsize="0,80" path="m1049,468l1049,388e" filled="false" stroked="true" strokeweight=".748pt" strokecolor="#939598">
                <v:path arrowok="t"/>
              </v:shape>
            </v:group>
            <v:group style="position:absolute;left:1009;top:388;width:2;height:80" coordorigin="1009,388" coordsize="2,80">
              <v:shape style="position:absolute;left:1009;top:388;width:2;height:80" coordorigin="1009,388" coordsize="0,80" path="m1009,468l1009,388e" filled="false" stroked="true" strokeweight=".748pt" strokecolor="#939598">
                <v:path arrowok="t"/>
              </v:shape>
            </v:group>
            <v:group style="position:absolute;left:969;top:388;width:2;height:80" coordorigin="969,388" coordsize="2,80">
              <v:shape style="position:absolute;left:969;top:388;width:2;height:80" coordorigin="969,388" coordsize="0,80" path="m969,468l969,388e" filled="false" stroked="true" strokeweight=".748pt" strokecolor="#939598">
                <v:path arrowok="t"/>
              </v:shape>
            </v:group>
            <v:group style="position:absolute;left:929;top:388;width:2;height:80" coordorigin="929,388" coordsize="2,80">
              <v:shape style="position:absolute;left:929;top:388;width:2;height:80" coordorigin="929,388" coordsize="0,80" path="m929,468l929,388e" filled="false" stroked="true" strokeweight=".748pt" strokecolor="#939598">
                <v:path arrowok="t"/>
              </v:shape>
            </v:group>
            <v:group style="position:absolute;left:889;top:388;width:2;height:80" coordorigin="889,388" coordsize="2,80">
              <v:shape style="position:absolute;left:889;top:388;width:2;height:80" coordorigin="889,388" coordsize="1,80" path="m889,468l889,388e" filled="false" stroked="true" strokeweight=".748pt" strokecolor="#939598">
                <v:path arrowok="t"/>
              </v:shape>
            </v:group>
            <v:group style="position:absolute;left:849;top:388;width:2;height:80" coordorigin="849,388" coordsize="2,80">
              <v:shape style="position:absolute;left:849;top:388;width:2;height:80" coordorigin="849,388" coordsize="1,80" path="m849,468l849,388e" filled="false" stroked="true" strokeweight=".748pt" strokecolor="#939598">
                <v:path arrowok="t"/>
              </v:shape>
            </v:group>
            <v:group style="position:absolute;left:809;top:388;width:2;height:80" coordorigin="809,388" coordsize="2,80">
              <v:shape style="position:absolute;left:809;top:388;width:2;height:80" coordorigin="809,388" coordsize="0,80" path="m809,468l809,388e" filled="false" stroked="true" strokeweight=".748pt" strokecolor="#939598">
                <v:path arrowok="t"/>
              </v:shape>
            </v:group>
            <v:group style="position:absolute;left:769;top:388;width:2;height:80" coordorigin="769,388" coordsize="2,80">
              <v:shape style="position:absolute;left:769;top:388;width:2;height:80" coordorigin="769,388" coordsize="1,80" path="m769,468l769,388e" filled="false" stroked="true" strokeweight=".748pt" strokecolor="#939598">
                <v:path arrowok="t"/>
              </v:shape>
            </v:group>
            <v:group style="position:absolute;left:729;top:388;width:2;height:80" coordorigin="729,388" coordsize="2,80">
              <v:shape style="position:absolute;left:729;top:388;width:2;height:80" coordorigin="729,388" coordsize="1,80" path="m729,468l729,388e" filled="false" stroked="true" strokeweight=".748pt" strokecolor="#939598">
                <v:path arrowok="t"/>
              </v:shape>
            </v:group>
            <v:group style="position:absolute;left:689;top:388;width:2;height:80" coordorigin="689,388" coordsize="2,80">
              <v:shape style="position:absolute;left:689;top:388;width:2;height:80" coordorigin="689,388" coordsize="1,80" path="m689,468l689,388e" filled="false" stroked="true" strokeweight=".748pt" strokecolor="#939598">
                <v:path arrowok="t"/>
              </v:shape>
            </v:group>
            <v:group style="position:absolute;left:709;top:506;width:11197;height:2" coordorigin="709,506" coordsize="11197,2">
              <v:shape style="position:absolute;left:709;top:506;width:11197;height:2" coordorigin="709,506" coordsize="11197,0" path="m709,506l11906,506e" filled="false" stroked="true" strokeweight="1pt" strokecolor="#939598">
                <v:path arrowok="t"/>
              </v:shape>
            </v:group>
            <v:group style="position:absolute;left:248;top:389;width:2;height:80" coordorigin="248,389" coordsize="2,80">
              <v:shape style="position:absolute;left:248;top:389;width:2;height:80" coordorigin="248,389" coordsize="0,80" path="m248,469l248,389e" filled="false" stroked="true" strokeweight=".748pt" strokecolor="#939598">
                <v:path arrowok="t"/>
              </v:shape>
            </v:group>
            <v:group style="position:absolute;left:208;top:389;width:2;height:80" coordorigin="208,389" coordsize="2,80">
              <v:shape style="position:absolute;left:208;top:389;width:2;height:80" coordorigin="208,389" coordsize="0,80" path="m208,469l208,389e" filled="false" stroked="true" strokeweight=".748pt" strokecolor="#939598">
                <v:path arrowok="t"/>
              </v:shape>
            </v:group>
            <v:group style="position:absolute;left:168;top:389;width:2;height:80" coordorigin="168,389" coordsize="2,80">
              <v:shape style="position:absolute;left:168;top:389;width:2;height:80" coordorigin="168,389" coordsize="0,80" path="m168,469l168,389e" filled="false" stroked="true" strokeweight=".748pt" strokecolor="#939598">
                <v:path arrowok="t"/>
              </v:shape>
            </v:group>
            <v:group style="position:absolute;left:128;top:389;width:2;height:80" coordorigin="128,389" coordsize="2,80">
              <v:shape style="position:absolute;left:128;top:389;width:2;height:80" coordorigin="128,389" coordsize="1,80" path="m128,469l128,389e" filled="false" stroked="true" strokeweight=".748pt" strokecolor="#939598">
                <v:path arrowok="t"/>
              </v:shape>
            </v:group>
            <v:group style="position:absolute;left:88;top:389;width:2;height:80" coordorigin="88,389" coordsize="2,80">
              <v:shape style="position:absolute;left:88;top:389;width:2;height:80" coordorigin="88,389" coordsize="0,80" path="m88,469l88,389e" filled="false" stroked="true" strokeweight=".748pt" strokecolor="#939598">
                <v:path arrowok="t"/>
              </v:shape>
            </v:group>
            <v:group style="position:absolute;left:48;top:389;width:2;height:80" coordorigin="48,389" coordsize="2,80">
              <v:shape style="position:absolute;left:48;top:389;width:2;height:80" coordorigin="48,389" coordsize="0,80" path="m48,469l48,389e" filled="false" stroked="true" strokeweight=".748pt" strokecolor="#939598">
                <v:path arrowok="t"/>
              </v:shape>
            </v:group>
            <v:group style="position:absolute;left:7;top:389;width:2;height:80" coordorigin="7,389" coordsize="2,80">
              <v:shape style="position:absolute;left:7;top:389;width:2;height:80" coordorigin="7,389" coordsize="1,80" path="m8,469l7,389e" filled="false" stroked="true" strokeweight=".748pt" strokecolor="#939598">
                <v:path arrowok="t"/>
              </v:shape>
            </v:group>
            <v:group style="position:absolute;left:0;top:506;width:244;height:2" coordorigin="0,506" coordsize="244,2">
              <v:shape style="position:absolute;left:0;top:506;width:244;height:2" coordorigin="0,506" coordsize="244,0" path="m10,506l254,506e" filled="false" stroked="true" strokeweight="1pt" strokecolor="#939598">
                <v:path arrowok="t"/>
              </v:shape>
            </v:group>
            <v:group style="position:absolute;left:244;top:230;width:465;height:344" coordorigin="244,230" coordsize="465,344">
              <v:shape style="position:absolute;left:244;top:230;width:465;height:344" coordorigin="244,230" coordsize="465,344" path="m244,573l709,573,709,230,244,230,244,573xe" filled="true" fillcolor="#ffffff" stroked="false">
                <v:path arrowok="t"/>
                <v:fill type="solid"/>
              </v:shape>
            </v:group>
            <v:group style="position:absolute;left:323;top:246;width:312;height:304" coordorigin="323,246" coordsize="312,304">
              <v:shape style="position:absolute;left:323;top:246;width:312;height:304" coordorigin="323,246" coordsize="312,304" path="m323,550l635,550,635,246,323,246,323,550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939598"/>
          <w:spacing w:val="-27"/>
          <w:u w:val="none"/>
        </w:rPr>
        <w:t>60</w:t>
      </w:r>
      <w:r>
        <w:rPr>
          <w:spacing w:val="-27"/>
          <w:u w:val="none"/>
        </w:rPr>
      </w:r>
    </w:p>
    <w:p>
      <w:pPr>
        <w:spacing w:after="0" w:line="240" w:lineRule="auto"/>
        <w:jc w:val="left"/>
        <w:sectPr>
          <w:type w:val="continuous"/>
          <w:pgSz w:w="11910" w:h="16840"/>
          <w:pgMar w:top="1180" w:bottom="280" w:left="0" w:right="0"/>
        </w:sectPr>
      </w:pPr>
    </w:p>
    <w:p>
      <w:pPr>
        <w:spacing w:line="240" w:lineRule="auto" w:before="11"/>
        <w:rPr>
          <w:rFonts w:ascii="Calibri" w:hAnsi="Calibri" w:cs="Calibri" w:eastAsia="Calibri"/>
          <w:sz w:val="6"/>
          <w:szCs w:val="6"/>
        </w:rPr>
      </w:pPr>
    </w:p>
    <w:p>
      <w:pPr>
        <w:spacing w:line="1502" w:lineRule="exact"/>
        <w:ind w:left="1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position w:val="-29"/>
          <w:sz w:val="20"/>
          <w:szCs w:val="20"/>
        </w:rPr>
        <w:pict>
          <v:group style="width:576pt;height:75.150pt;mso-position-horizontal-relative:char;mso-position-vertical-relative:line" coordorigin="0,0" coordsize="11520,1503">
            <v:group style="position:absolute;left:5049;top:731;width:2;height:80" coordorigin="5049,731" coordsize="2,80">
              <v:shape style="position:absolute;left:5049;top:731;width:2;height:80" coordorigin="5049,731" coordsize="1,80" path="m5049,811l5049,731e" filled="false" stroked="true" strokeweight=".748pt" strokecolor="#939598">
                <v:path arrowok="t"/>
              </v:shape>
            </v:group>
            <v:group style="position:absolute;left:5009;top:731;width:2;height:80" coordorigin="5009,731" coordsize="2,80">
              <v:shape style="position:absolute;left:5009;top:731;width:2;height:80" coordorigin="5009,731" coordsize="0,80" path="m5009,811l5009,731e" filled="false" stroked="true" strokeweight=".748pt" strokecolor="#939598">
                <v:path arrowok="t"/>
              </v:shape>
            </v:group>
            <v:group style="position:absolute;left:4969;top:731;width:2;height:80" coordorigin="4969,731" coordsize="2,80">
              <v:shape style="position:absolute;left:4969;top:731;width:2;height:80" coordorigin="4969,731" coordsize="1,80" path="m4969,811l4969,731e" filled="false" stroked="true" strokeweight=".748pt" strokecolor="#939598">
                <v:path arrowok="t"/>
              </v:shape>
            </v:group>
            <v:group style="position:absolute;left:4929;top:731;width:2;height:80" coordorigin="4929,731" coordsize="2,80">
              <v:shape style="position:absolute;left:4929;top:731;width:2;height:80" coordorigin="4929,731" coordsize="0,80" path="m4929,811l4929,731e" filled="false" stroked="true" strokeweight=".748pt" strokecolor="#939598">
                <v:path arrowok="t"/>
              </v:shape>
            </v:group>
            <v:group style="position:absolute;left:4889;top:731;width:2;height:80" coordorigin="4889,731" coordsize="2,80">
              <v:shape style="position:absolute;left:4889;top:731;width:2;height:80" coordorigin="4889,731" coordsize="0,80" path="m4889,811l4889,731e" filled="false" stroked="true" strokeweight=".748pt" strokecolor="#939598">
                <v:path arrowok="t"/>
              </v:shape>
            </v:group>
            <v:group style="position:absolute;left:4849;top:731;width:2;height:80" coordorigin="4849,731" coordsize="2,80">
              <v:shape style="position:absolute;left:4849;top:731;width:2;height:80" coordorigin="4849,731" coordsize="0,80" path="m4849,811l4849,731e" filled="false" stroked="true" strokeweight=".748pt" strokecolor="#939598">
                <v:path arrowok="t"/>
              </v:shape>
            </v:group>
            <v:group style="position:absolute;left:4809;top:731;width:2;height:80" coordorigin="4809,731" coordsize="2,80">
              <v:shape style="position:absolute;left:4809;top:731;width:2;height:80" coordorigin="4809,731" coordsize="1,80" path="m4809,811l4809,731e" filled="false" stroked="true" strokeweight=".748pt" strokecolor="#939598">
                <v:path arrowok="t"/>
              </v:shape>
            </v:group>
            <v:group style="position:absolute;left:4769;top:731;width:2;height:80" coordorigin="4769,731" coordsize="2,80">
              <v:shape style="position:absolute;left:4769;top:731;width:2;height:80" coordorigin="4769,731" coordsize="0,80" path="m4769,811l4769,731e" filled="false" stroked="true" strokeweight=".748pt" strokecolor="#939598">
                <v:path arrowok="t"/>
              </v:shape>
            </v:group>
            <v:group style="position:absolute;left:4729;top:731;width:2;height:80" coordorigin="4729,731" coordsize="2,80">
              <v:shape style="position:absolute;left:4729;top:731;width:2;height:80" coordorigin="4729,731" coordsize="1,80" path="m4729,811l4729,731e" filled="false" stroked="true" strokeweight=".748pt" strokecolor="#939598">
                <v:path arrowok="t"/>
              </v:shape>
            </v:group>
            <v:group style="position:absolute;left:4689;top:731;width:2;height:80" coordorigin="4689,731" coordsize="2,80">
              <v:shape style="position:absolute;left:4689;top:731;width:2;height:80" coordorigin="4689,731" coordsize="0,80" path="m4689,811l4689,731e" filled="false" stroked="true" strokeweight=".748pt" strokecolor="#939598">
                <v:path arrowok="t"/>
              </v:shape>
            </v:group>
            <v:group style="position:absolute;left:4649;top:731;width:2;height:80" coordorigin="4649,731" coordsize="2,80">
              <v:shape style="position:absolute;left:4649;top:731;width:2;height:80" coordorigin="4649,731" coordsize="1,80" path="m4649,811l4649,731e" filled="false" stroked="true" strokeweight=".748pt" strokecolor="#939598">
                <v:path arrowok="t"/>
              </v:shape>
            </v:group>
            <v:group style="position:absolute;left:4609;top:731;width:2;height:80" coordorigin="4609,731" coordsize="2,80">
              <v:shape style="position:absolute;left:4609;top:731;width:2;height:80" coordorigin="4609,731" coordsize="0,80" path="m4609,811l4609,731e" filled="false" stroked="true" strokeweight=".748pt" strokecolor="#939598">
                <v:path arrowok="t"/>
              </v:shape>
            </v:group>
            <v:group style="position:absolute;left:4569;top:731;width:2;height:80" coordorigin="4569,731" coordsize="2,80">
              <v:shape style="position:absolute;left:4569;top:731;width:2;height:80" coordorigin="4569,731" coordsize="1,80" path="m4569,811l4569,731e" filled="false" stroked="true" strokeweight=".748pt" strokecolor="#939598">
                <v:path arrowok="t"/>
              </v:shape>
            </v:group>
            <v:group style="position:absolute;left:4529;top:731;width:2;height:80" coordorigin="4529,731" coordsize="2,80">
              <v:shape style="position:absolute;left:4529;top:731;width:2;height:80" coordorigin="4529,731" coordsize="1,80" path="m4529,811l4529,731e" filled="false" stroked="true" strokeweight=".748pt" strokecolor="#939598">
                <v:path arrowok="t"/>
              </v:shape>
            </v:group>
            <v:group style="position:absolute;left:4489;top:731;width:2;height:80" coordorigin="4489,731" coordsize="2,80">
              <v:shape style="position:absolute;left:4489;top:731;width:2;height:80" coordorigin="4489,731" coordsize="0,80" path="m4489,811l4489,731e" filled="false" stroked="true" strokeweight=".748pt" strokecolor="#939598">
                <v:path arrowok="t"/>
              </v:shape>
            </v:group>
            <v:group style="position:absolute;left:4449;top:731;width:2;height:80" coordorigin="4449,731" coordsize="2,80">
              <v:shape style="position:absolute;left:4449;top:731;width:2;height:80" coordorigin="4449,731" coordsize="1,80" path="m4449,811l4449,731e" filled="false" stroked="true" strokeweight=".748pt" strokecolor="#939598">
                <v:path arrowok="t"/>
              </v:shape>
            </v:group>
            <v:group style="position:absolute;left:4409;top:731;width:2;height:80" coordorigin="4409,731" coordsize="2,80">
              <v:shape style="position:absolute;left:4409;top:731;width:2;height:80" coordorigin="4409,731" coordsize="0,80" path="m4409,811l4409,731e" filled="false" stroked="true" strokeweight=".748pt" strokecolor="#939598">
                <v:path arrowok="t"/>
              </v:shape>
            </v:group>
            <v:group style="position:absolute;left:4369;top:731;width:2;height:80" coordorigin="4369,731" coordsize="2,80">
              <v:shape style="position:absolute;left:4369;top:731;width:2;height:80" coordorigin="4369,731" coordsize="0,80" path="m4369,811l4369,731e" filled="false" stroked="true" strokeweight=".748pt" strokecolor="#939598">
                <v:path arrowok="t"/>
              </v:shape>
            </v:group>
            <v:group style="position:absolute;left:4329;top:731;width:2;height:80" coordorigin="4329,731" coordsize="2,80">
              <v:shape style="position:absolute;left:4329;top:731;width:2;height:80" coordorigin="4329,731" coordsize="0,80" path="m4329,811l4329,731e" filled="false" stroked="true" strokeweight=".748pt" strokecolor="#939598">
                <v:path arrowok="t"/>
              </v:shape>
            </v:group>
            <v:group style="position:absolute;left:4289;top:731;width:2;height:80" coordorigin="4289,731" coordsize="2,80">
              <v:shape style="position:absolute;left:4289;top:731;width:2;height:80" coordorigin="4289,731" coordsize="1,80" path="m4289,811l4289,731e" filled="false" stroked="true" strokeweight=".748pt" strokecolor="#939598">
                <v:path arrowok="t"/>
              </v:shape>
            </v:group>
            <v:group style="position:absolute;left:4249;top:731;width:2;height:80" coordorigin="4249,731" coordsize="2,80">
              <v:shape style="position:absolute;left:4249;top:731;width:2;height:80" coordorigin="4249,731" coordsize="0,80" path="m4249,811l4249,731e" filled="false" stroked="true" strokeweight=".748pt" strokecolor="#939598">
                <v:path arrowok="t"/>
              </v:shape>
            </v:group>
            <v:group style="position:absolute;left:4209;top:731;width:2;height:80" coordorigin="4209,731" coordsize="2,80">
              <v:shape style="position:absolute;left:4209;top:731;width:2;height:80" coordorigin="4209,731" coordsize="1,80" path="m4209,811l4209,731e" filled="false" stroked="true" strokeweight=".748pt" strokecolor="#939598">
                <v:path arrowok="t"/>
              </v:shape>
            </v:group>
            <v:group style="position:absolute;left:4169;top:731;width:2;height:80" coordorigin="4169,731" coordsize="2,80">
              <v:shape style="position:absolute;left:4169;top:731;width:2;height:80" coordorigin="4169,731" coordsize="0,80" path="m4169,811l4169,731e" filled="false" stroked="true" strokeweight=".748pt" strokecolor="#939598">
                <v:path arrowok="t"/>
              </v:shape>
            </v:group>
            <v:group style="position:absolute;left:4129;top:731;width:2;height:80" coordorigin="4129,731" coordsize="2,80">
              <v:shape style="position:absolute;left:4129;top:731;width:2;height:80" coordorigin="4129,731" coordsize="1,80" path="m4129,811l4129,731e" filled="false" stroked="true" strokeweight=".748pt" strokecolor="#939598">
                <v:path arrowok="t"/>
              </v:shape>
            </v:group>
            <v:group style="position:absolute;left:4089;top:731;width:2;height:80" coordorigin="4089,731" coordsize="2,80">
              <v:shape style="position:absolute;left:4089;top:731;width:2;height:80" coordorigin="4089,731" coordsize="0,80" path="m4089,811l4089,731e" filled="false" stroked="true" strokeweight=".748pt" strokecolor="#939598">
                <v:path arrowok="t"/>
              </v:shape>
            </v:group>
            <v:group style="position:absolute;left:4049;top:731;width:2;height:80" coordorigin="4049,731" coordsize="2,80">
              <v:shape style="position:absolute;left:4049;top:731;width:2;height:80" coordorigin="4049,731" coordsize="1,80" path="m4049,811l4049,731e" filled="false" stroked="true" strokeweight=".748pt" strokecolor="#939598">
                <v:path arrowok="t"/>
              </v:shape>
            </v:group>
            <v:group style="position:absolute;left:4009;top:731;width:2;height:80" coordorigin="4009,731" coordsize="2,80">
              <v:shape style="position:absolute;left:4009;top:731;width:2;height:80" coordorigin="4009,731" coordsize="0,80" path="m4009,811l4009,731e" filled="false" stroked="true" strokeweight=".748pt" strokecolor="#939598">
                <v:path arrowok="t"/>
              </v:shape>
            </v:group>
            <v:group style="position:absolute;left:3969;top:731;width:2;height:80" coordorigin="3969,731" coordsize="2,80">
              <v:shape style="position:absolute;left:3969;top:731;width:2;height:80" coordorigin="3969,731" coordsize="0,80" path="m3969,811l3969,731e" filled="false" stroked="true" strokeweight=".748pt" strokecolor="#939598">
                <v:path arrowok="t"/>
              </v:shape>
            </v:group>
            <v:group style="position:absolute;left:3929;top:731;width:2;height:80" coordorigin="3929,731" coordsize="2,80">
              <v:shape style="position:absolute;left:3929;top:731;width:2;height:80" coordorigin="3929,731" coordsize="1,80" path="m3929,811l3929,731e" filled="false" stroked="true" strokeweight=".748pt" strokecolor="#939598">
                <v:path arrowok="t"/>
              </v:shape>
            </v:group>
            <v:group style="position:absolute;left:3889;top:732;width:2;height:80" coordorigin="3889,732" coordsize="2,80">
              <v:shape style="position:absolute;left:3889;top:732;width:2;height:80" coordorigin="3889,732" coordsize="0,80" path="m3889,812l3889,732e" filled="false" stroked="true" strokeweight=".748pt" strokecolor="#939598">
                <v:path arrowok="t"/>
              </v:shape>
            </v:group>
            <v:group style="position:absolute;left:3849;top:732;width:2;height:80" coordorigin="3849,732" coordsize="2,80">
              <v:shape style="position:absolute;left:3849;top:732;width:2;height:80" coordorigin="3849,732" coordsize="1,80" path="m3849,812l3849,732e" filled="false" stroked="true" strokeweight=".748pt" strokecolor="#939598">
                <v:path arrowok="t"/>
              </v:shape>
            </v:group>
            <v:group style="position:absolute;left:3809;top:732;width:2;height:80" coordorigin="3809,732" coordsize="2,80">
              <v:shape style="position:absolute;left:3809;top:732;width:2;height:80" coordorigin="3809,732" coordsize="0,80" path="m3809,812l3809,732e" filled="false" stroked="true" strokeweight=".748pt" strokecolor="#939598">
                <v:path arrowok="t"/>
              </v:shape>
            </v:group>
            <v:group style="position:absolute;left:3768;top:732;width:2;height:80" coordorigin="3768,732" coordsize="2,80">
              <v:shape style="position:absolute;left:3768;top:732;width:2;height:80" coordorigin="3768,732" coordsize="1,80" path="m3768,812l3768,732e" filled="false" stroked="true" strokeweight=".748pt" strokecolor="#939598">
                <v:path arrowok="t"/>
              </v:shape>
            </v:group>
            <v:group style="position:absolute;left:3728;top:732;width:2;height:80" coordorigin="3728,732" coordsize="2,80">
              <v:shape style="position:absolute;left:3728;top:732;width:2;height:80" coordorigin="3728,732" coordsize="0,80" path="m3728,812l3728,732e" filled="false" stroked="true" strokeweight=".748pt" strokecolor="#939598">
                <v:path arrowok="t"/>
              </v:shape>
            </v:group>
            <v:group style="position:absolute;left:3688;top:732;width:2;height:80" coordorigin="3688,732" coordsize="2,80">
              <v:shape style="position:absolute;left:3688;top:732;width:2;height:80" coordorigin="3688,732" coordsize="1,80" path="m3688,812l3688,732e" filled="false" stroked="true" strokeweight=".748pt" strokecolor="#939598">
                <v:path arrowok="t"/>
              </v:shape>
            </v:group>
            <v:group style="position:absolute;left:3648;top:732;width:2;height:80" coordorigin="3648,732" coordsize="2,80">
              <v:shape style="position:absolute;left:3648;top:732;width:2;height:80" coordorigin="3648,732" coordsize="0,80" path="m3648,812l3648,732e" filled="false" stroked="true" strokeweight=".748pt" strokecolor="#939598">
                <v:path arrowok="t"/>
              </v:shape>
            </v:group>
            <v:group style="position:absolute;left:3608;top:732;width:2;height:80" coordorigin="3608,732" coordsize="2,80">
              <v:shape style="position:absolute;left:3608;top:732;width:2;height:80" coordorigin="3608,732" coordsize="0,80" path="m3608,812l3608,732e" filled="false" stroked="true" strokeweight=".748pt" strokecolor="#939598">
                <v:path arrowok="t"/>
              </v:shape>
            </v:group>
            <v:group style="position:absolute;left:3568;top:732;width:2;height:80" coordorigin="3568,732" coordsize="2,80">
              <v:shape style="position:absolute;left:3568;top:732;width:2;height:80" coordorigin="3568,732" coordsize="0,80" path="m3568,812l3568,732e" filled="false" stroked="true" strokeweight=".748pt" strokecolor="#939598">
                <v:path arrowok="t"/>
              </v:shape>
            </v:group>
            <v:group style="position:absolute;left:3528;top:732;width:2;height:80" coordorigin="3528,732" coordsize="2,80">
              <v:shape style="position:absolute;left:3528;top:732;width:2;height:80" coordorigin="3528,732" coordsize="1,80" path="m3528,812l3528,732e" filled="false" stroked="true" strokeweight=".748pt" strokecolor="#939598">
                <v:path arrowok="t"/>
              </v:shape>
            </v:group>
            <v:group style="position:absolute;left:3488;top:732;width:2;height:80" coordorigin="3488,732" coordsize="2,80">
              <v:shape style="position:absolute;left:3488;top:732;width:2;height:80" coordorigin="3488,732" coordsize="0,80" path="m3488,812l3488,732e" filled="false" stroked="true" strokeweight=".748pt" strokecolor="#939598">
                <v:path arrowok="t"/>
              </v:shape>
            </v:group>
            <v:group style="position:absolute;left:3448;top:732;width:2;height:80" coordorigin="3448,732" coordsize="2,80">
              <v:shape style="position:absolute;left:3448;top:732;width:2;height:80" coordorigin="3448,732" coordsize="0,80" path="m3448,812l3448,732e" filled="false" stroked="true" strokeweight=".748pt" strokecolor="#939598">
                <v:path arrowok="t"/>
              </v:shape>
            </v:group>
            <v:group style="position:absolute;left:3408;top:732;width:2;height:80" coordorigin="3408,732" coordsize="2,80">
              <v:shape style="position:absolute;left:3408;top:732;width:2;height:80" coordorigin="3408,732" coordsize="1,80" path="m3408,812l3408,732e" filled="false" stroked="true" strokeweight=".748pt" strokecolor="#939598">
                <v:path arrowok="t"/>
              </v:shape>
            </v:group>
            <v:group style="position:absolute;left:3368;top:732;width:2;height:80" coordorigin="3368,732" coordsize="2,80">
              <v:shape style="position:absolute;left:3368;top:732;width:2;height:80" coordorigin="3368,732" coordsize="0,80" path="m3368,812l3368,732e" filled="false" stroked="true" strokeweight=".748pt" strokecolor="#939598">
                <v:path arrowok="t"/>
              </v:shape>
            </v:group>
            <v:group style="position:absolute;left:3328;top:732;width:2;height:80" coordorigin="3328,732" coordsize="2,80">
              <v:shape style="position:absolute;left:3328;top:732;width:2;height:80" coordorigin="3328,732" coordsize="1,80" path="m3328,812l3328,732e" filled="false" stroked="true" strokeweight=".748pt" strokecolor="#939598">
                <v:path arrowok="t"/>
              </v:shape>
            </v:group>
            <v:group style="position:absolute;left:3288;top:732;width:2;height:80" coordorigin="3288,732" coordsize="2,80">
              <v:shape style="position:absolute;left:3288;top:732;width:2;height:80" coordorigin="3288,732" coordsize="0,80" path="m3288,812l3288,732e" filled="false" stroked="true" strokeweight=".748pt" strokecolor="#939598">
                <v:path arrowok="t"/>
              </v:shape>
            </v:group>
            <v:group style="position:absolute;left:3248;top:732;width:2;height:80" coordorigin="3248,732" coordsize="2,80">
              <v:shape style="position:absolute;left:3248;top:732;width:2;height:80" coordorigin="3248,732" coordsize="1,80" path="m3248,812l3248,732e" filled="false" stroked="true" strokeweight=".748pt" strokecolor="#939598">
                <v:path arrowok="t"/>
              </v:shape>
            </v:group>
            <v:group style="position:absolute;left:3208;top:732;width:2;height:80" coordorigin="3208,732" coordsize="2,80">
              <v:shape style="position:absolute;left:3208;top:732;width:2;height:80" coordorigin="3208,732" coordsize="0,80" path="m3208,812l3208,732e" filled="false" stroked="true" strokeweight=".748pt" strokecolor="#939598">
                <v:path arrowok="t"/>
              </v:shape>
            </v:group>
            <v:group style="position:absolute;left:3168;top:732;width:2;height:80" coordorigin="3168,732" coordsize="2,80">
              <v:shape style="position:absolute;left:3168;top:732;width:2;height:80" coordorigin="3168,732" coordsize="1,80" path="m3168,812l3168,732e" filled="false" stroked="true" strokeweight=".748pt" strokecolor="#939598">
                <v:path arrowok="t"/>
              </v:shape>
            </v:group>
            <v:group style="position:absolute;left:3128;top:732;width:2;height:80" coordorigin="3128,732" coordsize="2,80">
              <v:shape style="position:absolute;left:3128;top:732;width:2;height:80" coordorigin="3128,732" coordsize="0,80" path="m3128,812l3128,732e" filled="false" stroked="true" strokeweight=".748pt" strokecolor="#939598">
                <v:path arrowok="t"/>
              </v:shape>
            </v:group>
            <v:group style="position:absolute;left:3088;top:732;width:2;height:80" coordorigin="3088,732" coordsize="2,80">
              <v:shape style="position:absolute;left:3088;top:732;width:2;height:80" coordorigin="3088,732" coordsize="0,80" path="m3088,812l3088,732e" filled="false" stroked="true" strokeweight=".748pt" strokecolor="#939598">
                <v:path arrowok="t"/>
              </v:shape>
            </v:group>
            <v:group style="position:absolute;left:3048;top:732;width:2;height:80" coordorigin="3048,732" coordsize="2,80">
              <v:shape style="position:absolute;left:3048;top:732;width:2;height:80" coordorigin="3048,732" coordsize="0,80" path="m3048,812l3048,732e" filled="false" stroked="true" strokeweight=".748pt" strokecolor="#939598">
                <v:path arrowok="t"/>
              </v:shape>
            </v:group>
            <v:group style="position:absolute;left:3008;top:732;width:2;height:80" coordorigin="3008,732" coordsize="2,80">
              <v:shape style="position:absolute;left:3008;top:732;width:2;height:80" coordorigin="3008,732" coordsize="1,80" path="m3008,812l3008,732e" filled="false" stroked="true" strokeweight=".748pt" strokecolor="#939598">
                <v:path arrowok="t"/>
              </v:shape>
            </v:group>
            <v:group style="position:absolute;left:2968;top:732;width:2;height:80" coordorigin="2968,732" coordsize="2,80">
              <v:shape style="position:absolute;left:2968;top:732;width:2;height:80" coordorigin="2968,732" coordsize="0,80" path="m2968,812l2968,732e" filled="false" stroked="true" strokeweight=".748pt" strokecolor="#939598">
                <v:path arrowok="t"/>
              </v:shape>
            </v:group>
            <v:group style="position:absolute;left:2928;top:732;width:2;height:80" coordorigin="2928,732" coordsize="2,80">
              <v:shape style="position:absolute;left:2928;top:732;width:2;height:80" coordorigin="2928,732" coordsize="0,80" path="m2928,812l2928,732e" filled="false" stroked="true" strokeweight=".748pt" strokecolor="#939598">
                <v:path arrowok="t"/>
              </v:shape>
            </v:group>
            <v:group style="position:absolute;left:2888;top:732;width:2;height:80" coordorigin="2888,732" coordsize="2,80">
              <v:shape style="position:absolute;left:2888;top:732;width:2;height:80" coordorigin="2888,732" coordsize="1,80" path="m2888,812l2888,732e" filled="false" stroked="true" strokeweight=".748pt" strokecolor="#939598">
                <v:path arrowok="t"/>
              </v:shape>
            </v:group>
            <v:group style="position:absolute;left:2848;top:732;width:2;height:80" coordorigin="2848,732" coordsize="2,80">
              <v:shape style="position:absolute;left:2848;top:732;width:2;height:80" coordorigin="2848,732" coordsize="0,80" path="m2848,812l2848,732e" filled="false" stroked="true" strokeweight=".748pt" strokecolor="#939598">
                <v:path arrowok="t"/>
              </v:shape>
            </v:group>
            <v:group style="position:absolute;left:2808;top:732;width:2;height:80" coordorigin="2808,732" coordsize="2,80">
              <v:shape style="position:absolute;left:2808;top:732;width:2;height:80" coordorigin="2808,732" coordsize="1,80" path="m2808,812l2808,732e" filled="false" stroked="true" strokeweight=".748pt" strokecolor="#939598">
                <v:path arrowok="t"/>
              </v:shape>
            </v:group>
            <v:group style="position:absolute;left:2768;top:732;width:2;height:80" coordorigin="2768,732" coordsize="2,80">
              <v:shape style="position:absolute;left:2768;top:732;width:2;height:80" coordorigin="2768,732" coordsize="0,80" path="m2768,812l2768,732e" filled="false" stroked="true" strokeweight=".748pt" strokecolor="#939598">
                <v:path arrowok="t"/>
              </v:shape>
            </v:group>
            <v:group style="position:absolute;left:2728;top:732;width:2;height:80" coordorigin="2728,732" coordsize="2,80">
              <v:shape style="position:absolute;left:2728;top:732;width:2;height:80" coordorigin="2728,732" coordsize="0,80" path="m2728,812l2728,732e" filled="false" stroked="true" strokeweight=".748pt" strokecolor="#939598">
                <v:path arrowok="t"/>
              </v:shape>
            </v:group>
            <v:group style="position:absolute;left:2688;top:732;width:2;height:80" coordorigin="2688,732" coordsize="2,80">
              <v:shape style="position:absolute;left:2688;top:732;width:2;height:80" coordorigin="2688,732" coordsize="0,80" path="m2688,812l2688,732e" filled="false" stroked="true" strokeweight=".748pt" strokecolor="#939598">
                <v:path arrowok="t"/>
              </v:shape>
            </v:group>
            <v:group style="position:absolute;left:2648;top:732;width:2;height:80" coordorigin="2648,732" coordsize="2,80">
              <v:shape style="position:absolute;left:2648;top:732;width:2;height:80" coordorigin="2648,732" coordsize="1,80" path="m2648,812l2648,732e" filled="false" stroked="true" strokeweight=".748pt" strokecolor="#939598">
                <v:path arrowok="t"/>
              </v:shape>
            </v:group>
            <v:group style="position:absolute;left:2608;top:732;width:2;height:80" coordorigin="2608,732" coordsize="2,80">
              <v:shape style="position:absolute;left:2608;top:732;width:2;height:80" coordorigin="2608,732" coordsize="0,80" path="m2608,812l2608,732e" filled="false" stroked="true" strokeweight=".748pt" strokecolor="#939598">
                <v:path arrowok="t"/>
              </v:shape>
            </v:group>
            <v:group style="position:absolute;left:2568;top:732;width:2;height:80" coordorigin="2568,732" coordsize="2,80">
              <v:shape style="position:absolute;left:2568;top:732;width:2;height:80" coordorigin="2568,732" coordsize="0,80" path="m2568,812l2568,732e" filled="false" stroked="true" strokeweight=".748pt" strokecolor="#939598">
                <v:path arrowok="t"/>
              </v:shape>
            </v:group>
            <v:group style="position:absolute;left:2528;top:732;width:2;height:80" coordorigin="2528,732" coordsize="2,80">
              <v:shape style="position:absolute;left:2528;top:732;width:2;height:80" coordorigin="2528,732" coordsize="0,80" path="m2528,812l2528,732e" filled="false" stroked="true" strokeweight=".748pt" strokecolor="#939598">
                <v:path arrowok="t"/>
              </v:shape>
            </v:group>
            <v:group style="position:absolute;left:2488;top:732;width:2;height:80" coordorigin="2488,732" coordsize="2,80">
              <v:shape style="position:absolute;left:2488;top:732;width:2;height:80" coordorigin="2488,732" coordsize="1,80" path="m2488,812l2488,732e" filled="false" stroked="true" strokeweight=".748pt" strokecolor="#939598">
                <v:path arrowok="t"/>
              </v:shape>
            </v:group>
            <v:group style="position:absolute;left:2448;top:732;width:2;height:80" coordorigin="2448,732" coordsize="2,80">
              <v:shape style="position:absolute;left:2448;top:732;width:2;height:80" coordorigin="2448,732" coordsize="0,80" path="m2448,812l2448,732e" filled="false" stroked="true" strokeweight=".748pt" strokecolor="#939598">
                <v:path arrowok="t"/>
              </v:shape>
            </v:group>
            <v:group style="position:absolute;left:2408;top:732;width:2;height:80" coordorigin="2408,732" coordsize="2,80">
              <v:shape style="position:absolute;left:2408;top:732;width:2;height:80" coordorigin="2408,732" coordsize="1,80" path="m2408,812l2408,732e" filled="false" stroked="true" strokeweight=".748pt" strokecolor="#939598">
                <v:path arrowok="t"/>
              </v:shape>
            </v:group>
            <v:group style="position:absolute;left:2368;top:732;width:2;height:80" coordorigin="2368,732" coordsize="2,80">
              <v:shape style="position:absolute;left:2368;top:732;width:2;height:80" coordorigin="2368,732" coordsize="1,80" path="m2368,812l2368,732e" filled="false" stroked="true" strokeweight=".748pt" strokecolor="#939598">
                <v:path arrowok="t"/>
              </v:shape>
            </v:group>
            <v:group style="position:absolute;left:2328;top:732;width:2;height:80" coordorigin="2328,732" coordsize="2,80">
              <v:shape style="position:absolute;left:2328;top:732;width:2;height:80" coordorigin="2328,732" coordsize="0,80" path="m2328,812l2328,732e" filled="false" stroked="true" strokeweight=".748pt" strokecolor="#939598">
                <v:path arrowok="t"/>
              </v:shape>
            </v:group>
            <v:group style="position:absolute;left:2288;top:732;width:2;height:80" coordorigin="2288,732" coordsize="2,80">
              <v:shape style="position:absolute;left:2288;top:732;width:2;height:80" coordorigin="2288,732" coordsize="1,80" path="m2288,812l2288,732e" filled="false" stroked="true" strokeweight=".748pt" strokecolor="#939598">
                <v:path arrowok="t"/>
              </v:shape>
            </v:group>
            <v:group style="position:absolute;left:2248;top:732;width:2;height:80" coordorigin="2248,732" coordsize="2,80">
              <v:shape style="position:absolute;left:2248;top:732;width:2;height:80" coordorigin="2248,732" coordsize="0,80" path="m2248,812l2248,732e" filled="false" stroked="true" strokeweight=".748pt" strokecolor="#939598">
                <v:path arrowok="t"/>
              </v:shape>
            </v:group>
            <v:group style="position:absolute;left:2208;top:732;width:2;height:80" coordorigin="2208,732" coordsize="2,80">
              <v:shape style="position:absolute;left:2208;top:732;width:2;height:80" coordorigin="2208,732" coordsize="0,80" path="m2208,812l2208,732e" filled="false" stroked="true" strokeweight=".748pt" strokecolor="#939598">
                <v:path arrowok="t"/>
              </v:shape>
            </v:group>
            <v:group style="position:absolute;left:2168;top:732;width:2;height:80" coordorigin="2168,732" coordsize="2,80">
              <v:shape style="position:absolute;left:2168;top:732;width:2;height:80" coordorigin="2168,732" coordsize="0,80" path="m2168,812l2168,732e" filled="false" stroked="true" strokeweight=".748pt" strokecolor="#939598">
                <v:path arrowok="t"/>
              </v:shape>
            </v:group>
            <v:group style="position:absolute;left:2128;top:732;width:2;height:80" coordorigin="2128,732" coordsize="2,80">
              <v:shape style="position:absolute;left:2128;top:732;width:2;height:80" coordorigin="2128,732" coordsize="1,80" path="m2128,812l2128,732e" filled="false" stroked="true" strokeweight=".748pt" strokecolor="#939598">
                <v:path arrowok="t"/>
              </v:shape>
            </v:group>
            <v:group style="position:absolute;left:2088;top:732;width:2;height:80" coordorigin="2088,732" coordsize="2,80">
              <v:shape style="position:absolute;left:2088;top:732;width:2;height:80" coordorigin="2088,732" coordsize="0,80" path="m2088,812l2088,732e" filled="false" stroked="true" strokeweight=".748pt" strokecolor="#939598">
                <v:path arrowok="t"/>
              </v:shape>
            </v:group>
            <v:group style="position:absolute;left:2048;top:732;width:2;height:80" coordorigin="2048,732" coordsize="2,80">
              <v:shape style="position:absolute;left:2048;top:732;width:2;height:80" coordorigin="2048,732" coordsize="1,80" path="m2048,812l2048,732e" filled="false" stroked="true" strokeweight=".748pt" strokecolor="#939598">
                <v:path arrowok="t"/>
              </v:shape>
            </v:group>
            <v:group style="position:absolute;left:2008;top:732;width:2;height:80" coordorigin="2008,732" coordsize="2,80">
              <v:shape style="position:absolute;left:2008;top:732;width:2;height:80" coordorigin="2008,732" coordsize="0,80" path="m2008,812l2008,732e" filled="false" stroked="true" strokeweight=".748pt" strokecolor="#939598">
                <v:path arrowok="t"/>
              </v:shape>
            </v:group>
            <v:group style="position:absolute;left:1968;top:732;width:2;height:80" coordorigin="1968,732" coordsize="2,80">
              <v:shape style="position:absolute;left:1968;top:732;width:2;height:80" coordorigin="1968,732" coordsize="1,80" path="m1968,812l1968,732e" filled="false" stroked="true" strokeweight=".748pt" strokecolor="#939598">
                <v:path arrowok="t"/>
              </v:shape>
            </v:group>
            <v:group style="position:absolute;left:1928;top:732;width:2;height:80" coordorigin="1928,732" coordsize="2,80">
              <v:shape style="position:absolute;left:1928;top:732;width:2;height:80" coordorigin="1928,732" coordsize="0,80" path="m1928,812l1928,732e" filled="false" stroked="true" strokeweight=".748pt" strokecolor="#939598">
                <v:path arrowok="t"/>
              </v:shape>
            </v:group>
            <v:group style="position:absolute;left:1888;top:732;width:2;height:80" coordorigin="1888,732" coordsize="2,80">
              <v:shape style="position:absolute;left:1888;top:732;width:2;height:80" coordorigin="1888,732" coordsize="1,80" path="m1888,812l1888,732e" filled="false" stroked="true" strokeweight=".748pt" strokecolor="#939598">
                <v:path arrowok="t"/>
              </v:shape>
            </v:group>
            <v:group style="position:absolute;left:1848;top:732;width:2;height:80" coordorigin="1848,732" coordsize="2,80">
              <v:shape style="position:absolute;left:1848;top:732;width:2;height:80" coordorigin="1848,732" coordsize="1,80" path="m1848,812l1848,732e" filled="false" stroked="true" strokeweight=".748pt" strokecolor="#939598">
                <v:path arrowok="t"/>
              </v:shape>
            </v:group>
            <v:group style="position:absolute;left:1808;top:732;width:2;height:80" coordorigin="1808,732" coordsize="2,80">
              <v:shape style="position:absolute;left:1808;top:732;width:2;height:80" coordorigin="1808,732" coordsize="0,80" path="m1808,812l1808,732e" filled="false" stroked="true" strokeweight=".748pt" strokecolor="#939598">
                <v:path arrowok="t"/>
              </v:shape>
            </v:group>
            <v:group style="position:absolute;left:1768;top:732;width:2;height:80" coordorigin="1768,732" coordsize="2,80">
              <v:shape style="position:absolute;left:1768;top:732;width:2;height:80" coordorigin="1768,732" coordsize="0,80" path="m1768,812l1768,732e" filled="false" stroked="true" strokeweight=".748pt" strokecolor="#939598">
                <v:path arrowok="t"/>
              </v:shape>
            </v:group>
            <v:group style="position:absolute;left:1728;top:732;width:2;height:80" coordorigin="1728,732" coordsize="2,80">
              <v:shape style="position:absolute;left:1728;top:732;width:2;height:80" coordorigin="1728,732" coordsize="0,80" path="m1728,812l1728,732e" filled="false" stroked="true" strokeweight=".748pt" strokecolor="#939598">
                <v:path arrowok="t"/>
              </v:shape>
            </v:group>
            <v:group style="position:absolute;left:1688;top:732;width:2;height:80" coordorigin="1688,732" coordsize="2,80">
              <v:shape style="position:absolute;left:1688;top:732;width:2;height:80" coordorigin="1688,732" coordsize="1,80" path="m1688,812l1688,732e" filled="false" stroked="true" strokeweight=".748pt" strokecolor="#939598">
                <v:path arrowok="t"/>
              </v:shape>
            </v:group>
            <v:group style="position:absolute;left:1648;top:732;width:2;height:80" coordorigin="1648,732" coordsize="2,80">
              <v:shape style="position:absolute;left:1648;top:732;width:2;height:80" coordorigin="1648,732" coordsize="0,80" path="m1648,812l1648,732e" filled="false" stroked="true" strokeweight=".748pt" strokecolor="#939598">
                <v:path arrowok="t"/>
              </v:shape>
            </v:group>
            <v:group style="position:absolute;left:1608;top:732;width:2;height:80" coordorigin="1608,732" coordsize="2,80">
              <v:shape style="position:absolute;left:1608;top:732;width:2;height:80" coordorigin="1608,732" coordsize="1,80" path="m1608,812l1608,732e" filled="false" stroked="true" strokeweight=".748pt" strokecolor="#939598">
                <v:path arrowok="t"/>
              </v:shape>
            </v:group>
            <v:group style="position:absolute;left:1568;top:732;width:2;height:80" coordorigin="1568,732" coordsize="2,80">
              <v:shape style="position:absolute;left:1568;top:732;width:2;height:80" coordorigin="1568,732" coordsize="0,80" path="m1568,812l1568,732e" filled="false" stroked="true" strokeweight=".748pt" strokecolor="#939598">
                <v:path arrowok="t"/>
              </v:shape>
            </v:group>
            <v:group style="position:absolute;left:1528;top:732;width:2;height:80" coordorigin="1528,732" coordsize="2,80">
              <v:shape style="position:absolute;left:1528;top:732;width:2;height:80" coordorigin="1528,732" coordsize="1,80" path="m1528,812l1528,732e" filled="false" stroked="true" strokeweight=".748pt" strokecolor="#939598">
                <v:path arrowok="t"/>
              </v:shape>
            </v:group>
            <v:group style="position:absolute;left:1488;top:732;width:2;height:80" coordorigin="1488,732" coordsize="2,80">
              <v:shape style="position:absolute;left:1488;top:732;width:2;height:80" coordorigin="1488,732" coordsize="0,80" path="m1488,812l1488,732e" filled="false" stroked="true" strokeweight=".748pt" strokecolor="#939598">
                <v:path arrowok="t"/>
              </v:shape>
            </v:group>
            <v:group style="position:absolute;left:1448;top:732;width:2;height:80" coordorigin="1448,732" coordsize="2,80">
              <v:shape style="position:absolute;left:1448;top:732;width:2;height:80" coordorigin="1448,732" coordsize="1,80" path="m1448,812l1448,732e" filled="false" stroked="true" strokeweight=".748pt" strokecolor="#939598">
                <v:path arrowok="t"/>
              </v:shape>
            </v:group>
            <v:group style="position:absolute;left:1408;top:732;width:2;height:80" coordorigin="1408,732" coordsize="2,80">
              <v:shape style="position:absolute;left:1408;top:732;width:2;height:80" coordorigin="1408,732" coordsize="0,80" path="m1408,812l1408,732e" filled="false" stroked="true" strokeweight=".748pt" strokecolor="#939598">
                <v:path arrowok="t"/>
              </v:shape>
            </v:group>
            <v:group style="position:absolute;left:1368;top:732;width:2;height:80" coordorigin="1368,732" coordsize="2,80">
              <v:shape style="position:absolute;left:1368;top:732;width:2;height:80" coordorigin="1368,732" coordsize="1,80" path="m1368,812l1368,732e" filled="false" stroked="true" strokeweight=".748pt" strokecolor="#939598">
                <v:path arrowok="t"/>
              </v:shape>
            </v:group>
            <v:group style="position:absolute;left:1328;top:732;width:2;height:80" coordorigin="1328,732" coordsize="2,80">
              <v:shape style="position:absolute;left:1328;top:732;width:2;height:80" coordorigin="1328,732" coordsize="0,80" path="m1328,812l1328,732e" filled="false" stroked="true" strokeweight=".748pt" strokecolor="#939598">
                <v:path arrowok="t"/>
              </v:shape>
            </v:group>
            <v:group style="position:absolute;left:1288;top:732;width:2;height:80" coordorigin="1288,732" coordsize="2,80">
              <v:shape style="position:absolute;left:1288;top:732;width:2;height:80" coordorigin="1288,732" coordsize="0,80" path="m1288,812l1288,732e" filled="false" stroked="true" strokeweight=".748pt" strokecolor="#939598">
                <v:path arrowok="t"/>
              </v:shape>
            </v:group>
            <v:group style="position:absolute;left:1248;top:732;width:2;height:80" coordorigin="1248,732" coordsize="2,80">
              <v:shape style="position:absolute;left:1248;top:732;width:2;height:80" coordorigin="1248,732" coordsize="1,80" path="m1248,812l1248,732e" filled="false" stroked="true" strokeweight=".748pt" strokecolor="#939598">
                <v:path arrowok="t"/>
              </v:shape>
            </v:group>
            <v:group style="position:absolute;left:1208;top:732;width:2;height:80" coordorigin="1208,732" coordsize="2,80">
              <v:shape style="position:absolute;left:1208;top:732;width:2;height:80" coordorigin="1208,732" coordsize="0,80" path="m1208,812l1208,732e" filled="false" stroked="true" strokeweight=".748pt" strokecolor="#939598">
                <v:path arrowok="t"/>
              </v:shape>
            </v:group>
            <v:group style="position:absolute;left:1168;top:732;width:2;height:80" coordorigin="1168,732" coordsize="2,80">
              <v:shape style="position:absolute;left:1168;top:732;width:2;height:80" coordorigin="1168,732" coordsize="1,80" path="m1168,812l1168,732e" filled="false" stroked="true" strokeweight=".748pt" strokecolor="#939598">
                <v:path arrowok="t"/>
              </v:shape>
            </v:group>
            <v:group style="position:absolute;left:1128;top:732;width:2;height:80" coordorigin="1128,732" coordsize="2,80">
              <v:shape style="position:absolute;left:1128;top:732;width:2;height:80" coordorigin="1128,732" coordsize="0,80" path="m1128,812l1128,732e" filled="false" stroked="true" strokeweight=".748pt" strokecolor="#939598">
                <v:path arrowok="t"/>
              </v:shape>
            </v:group>
            <v:group style="position:absolute;left:1088;top:732;width:2;height:80" coordorigin="1088,732" coordsize="2,80">
              <v:shape style="position:absolute;left:1088;top:732;width:2;height:80" coordorigin="1088,732" coordsize="1,80" path="m1088,812l1088,732e" filled="false" stroked="true" strokeweight=".748pt" strokecolor="#939598">
                <v:path arrowok="t"/>
              </v:shape>
            </v:group>
            <v:group style="position:absolute;left:1048;top:732;width:2;height:80" coordorigin="1048,732" coordsize="2,80">
              <v:shape style="position:absolute;left:1048;top:732;width:2;height:80" coordorigin="1048,732" coordsize="0,80" path="m1048,812l1048,732e" filled="false" stroked="true" strokeweight=".748pt" strokecolor="#939598">
                <v:path arrowok="t"/>
              </v:shape>
            </v:group>
            <v:group style="position:absolute;left:1008;top:732;width:2;height:80" coordorigin="1008,732" coordsize="2,80">
              <v:shape style="position:absolute;left:1008;top:732;width:2;height:80" coordorigin="1008,732" coordsize="1,80" path="m1008,812l1008,732e" filled="false" stroked="true" strokeweight=".748pt" strokecolor="#939598">
                <v:path arrowok="t"/>
              </v:shape>
            </v:group>
            <v:group style="position:absolute;left:968;top:732;width:2;height:80" coordorigin="968,732" coordsize="2,80">
              <v:shape style="position:absolute;left:968;top:732;width:2;height:80" coordorigin="968,732" coordsize="0,80" path="m968,812l968,732e" filled="false" stroked="true" strokeweight=".748pt" strokecolor="#939598">
                <v:path arrowok="t"/>
              </v:shape>
            </v:group>
            <v:group style="position:absolute;left:928;top:732;width:2;height:80" coordorigin="928,732" coordsize="2,80">
              <v:shape style="position:absolute;left:928;top:732;width:2;height:80" coordorigin="928,732" coordsize="1,80" path="m928,812l928,732e" filled="false" stroked="true" strokeweight=".748pt" strokecolor="#939598">
                <v:path arrowok="t"/>
              </v:shape>
            </v:group>
            <v:group style="position:absolute;left:888;top:732;width:2;height:80" coordorigin="888,732" coordsize="2,80">
              <v:shape style="position:absolute;left:888;top:732;width:2;height:80" coordorigin="888,732" coordsize="0,80" path="m888,812l888,732e" filled="false" stroked="true" strokeweight=".748pt" strokecolor="#939598">
                <v:path arrowok="t"/>
              </v:shape>
            </v:group>
            <v:group style="position:absolute;left:848;top:732;width:2;height:80" coordorigin="848,732" coordsize="2,80">
              <v:shape style="position:absolute;left:848;top:732;width:2;height:80" coordorigin="848,732" coordsize="0,80" path="m848,812l848,732e" filled="false" stroked="true" strokeweight=".748pt" strokecolor="#939598">
                <v:path arrowok="t"/>
              </v:shape>
            </v:group>
            <v:group style="position:absolute;left:808;top:732;width:2;height:80" coordorigin="808,732" coordsize="2,80">
              <v:shape style="position:absolute;left:808;top:732;width:2;height:80" coordorigin="808,732" coordsize="0,80" path="m808,812l808,732e" filled="false" stroked="true" strokeweight=".748pt" strokecolor="#939598">
                <v:path arrowok="t"/>
              </v:shape>
            </v:group>
            <v:group style="position:absolute;left:768;top:732;width:2;height:80" coordorigin="768,732" coordsize="2,80">
              <v:shape style="position:absolute;left:768;top:732;width:2;height:80" coordorigin="768,732" coordsize="1,80" path="m768,812l768,732e" filled="false" stroked="true" strokeweight=".748pt" strokecolor="#939598">
                <v:path arrowok="t"/>
              </v:shape>
            </v:group>
            <v:group style="position:absolute;left:728;top:732;width:2;height:80" coordorigin="728,732" coordsize="2,80">
              <v:shape style="position:absolute;left:728;top:732;width:2;height:80" coordorigin="728,732" coordsize="1,80" path="m728,812l728,732e" filled="false" stroked="true" strokeweight=".748pt" strokecolor="#939598">
                <v:path arrowok="t"/>
              </v:shape>
            </v:group>
            <v:group style="position:absolute;left:688;top:732;width:2;height:80" coordorigin="688,732" coordsize="2,80">
              <v:shape style="position:absolute;left:688;top:732;width:2;height:80" coordorigin="688,732" coordsize="0,80" path="m688,812l688,732e" filled="false" stroked="true" strokeweight=".748pt" strokecolor="#939598">
                <v:path arrowok="t"/>
              </v:shape>
            </v:group>
            <v:group style="position:absolute;left:648;top:732;width:2;height:80" coordorigin="648,732" coordsize="2,80">
              <v:shape style="position:absolute;left:648;top:732;width:2;height:80" coordorigin="648,732" coordsize="1,80" path="m648,812l648,732e" filled="false" stroked="true" strokeweight=".748pt" strokecolor="#939598">
                <v:path arrowok="t"/>
              </v:shape>
            </v:group>
            <v:group style="position:absolute;left:608;top:732;width:2;height:80" coordorigin="608,732" coordsize="2,80">
              <v:shape style="position:absolute;left:608;top:732;width:2;height:80" coordorigin="608,732" coordsize="0,80" path="m608,812l608,732e" filled="false" stroked="true" strokeweight=".748pt" strokecolor="#939598">
                <v:path arrowok="t"/>
              </v:shape>
            </v:group>
            <v:group style="position:absolute;left:568;top:732;width:2;height:80" coordorigin="568,732" coordsize="2,80">
              <v:shape style="position:absolute;left:568;top:732;width:2;height:80" coordorigin="568,732" coordsize="1,80" path="m568,812l568,732e" filled="false" stroked="true" strokeweight=".748pt" strokecolor="#939598">
                <v:path arrowok="t"/>
              </v:shape>
            </v:group>
            <v:group style="position:absolute;left:528;top:732;width:2;height:80" coordorigin="528,732" coordsize="2,80">
              <v:shape style="position:absolute;left:528;top:732;width:2;height:80" coordorigin="528,732" coordsize="0,80" path="m528,812l528,732e" filled="false" stroked="true" strokeweight=".748pt" strokecolor="#939598">
                <v:path arrowok="t"/>
              </v:shape>
            </v:group>
            <v:group style="position:absolute;left:488;top:732;width:2;height:80" coordorigin="488,732" coordsize="2,80">
              <v:shape style="position:absolute;left:488;top:732;width:2;height:80" coordorigin="488,732" coordsize="1,80" path="m488,812l488,732e" filled="false" stroked="true" strokeweight=".748pt" strokecolor="#939598">
                <v:path arrowok="t"/>
              </v:shape>
            </v:group>
            <v:group style="position:absolute;left:448;top:732;width:2;height:80" coordorigin="448,732" coordsize="2,80">
              <v:shape style="position:absolute;left:448;top:732;width:2;height:80" coordorigin="448,732" coordsize="0,80" path="m448,812l448,732e" filled="false" stroked="true" strokeweight=".748pt" strokecolor="#939598">
                <v:path arrowok="t"/>
              </v:shape>
            </v:group>
            <v:group style="position:absolute;left:408;top:732;width:2;height:80" coordorigin="408,732" coordsize="2,80">
              <v:shape style="position:absolute;left:408;top:732;width:2;height:80" coordorigin="408,732" coordsize="0,80" path="m408,812l408,732e" filled="false" stroked="true" strokeweight=".748pt" strokecolor="#939598">
                <v:path arrowok="t"/>
              </v:shape>
            </v:group>
            <v:group style="position:absolute;left:368;top:732;width:2;height:80" coordorigin="368,732" coordsize="2,80">
              <v:shape style="position:absolute;left:368;top:732;width:2;height:80" coordorigin="368,732" coordsize="0,80" path="m368,812l368,732e" filled="false" stroked="true" strokeweight=".748pt" strokecolor="#939598">
                <v:path arrowok="t"/>
              </v:shape>
            </v:group>
            <v:group style="position:absolute;left:328;top:732;width:2;height:80" coordorigin="328,732" coordsize="2,80">
              <v:shape style="position:absolute;left:328;top:732;width:2;height:80" coordorigin="328,732" coordsize="1,80" path="m328,812l328,732e" filled="false" stroked="true" strokeweight=".748pt" strokecolor="#939598">
                <v:path arrowok="t"/>
              </v:shape>
            </v:group>
            <v:group style="position:absolute;left:288;top:732;width:2;height:80" coordorigin="288,732" coordsize="2,80">
              <v:shape style="position:absolute;left:288;top:732;width:2;height:80" coordorigin="288,732" coordsize="0,80" path="m288,812l288,732e" filled="false" stroked="true" strokeweight=".748pt" strokecolor="#939598">
                <v:path arrowok="t"/>
              </v:shape>
            </v:group>
            <v:group style="position:absolute;left:248;top:732;width:2;height:80" coordorigin="248,732" coordsize="2,80">
              <v:shape style="position:absolute;left:248;top:732;width:2;height:80" coordorigin="248,732" coordsize="1,80" path="m248,812l248,732e" filled="false" stroked="true" strokeweight=".748pt" strokecolor="#939598">
                <v:path arrowok="t"/>
              </v:shape>
            </v:group>
            <v:group style="position:absolute;left:208;top:732;width:2;height:80" coordorigin="208,732" coordsize="2,80">
              <v:shape style="position:absolute;left:208;top:732;width:2;height:80" coordorigin="208,732" coordsize="1,80" path="m208,812l208,732e" filled="false" stroked="true" strokeweight=".748pt" strokecolor="#939598">
                <v:path arrowok="t"/>
              </v:shape>
            </v:group>
            <v:group style="position:absolute;left:168;top:732;width:2;height:80" coordorigin="168,732" coordsize="2,80">
              <v:shape style="position:absolute;left:168;top:732;width:2;height:80" coordorigin="168,732" coordsize="0,80" path="m168,812l168,732e" filled="false" stroked="true" strokeweight=".748pt" strokecolor="#939598">
                <v:path arrowok="t"/>
              </v:shape>
            </v:group>
            <v:group style="position:absolute;left:128;top:732;width:2;height:80" coordorigin="128,732" coordsize="2,80">
              <v:shape style="position:absolute;left:128;top:732;width:2;height:80" coordorigin="128,732" coordsize="1,80" path="m128,812l128,732e" filled="false" stroked="true" strokeweight=".748pt" strokecolor="#939598">
                <v:path arrowok="t"/>
              </v:shape>
            </v:group>
            <v:group style="position:absolute;left:88;top:732;width:2;height:80" coordorigin="88,732" coordsize="2,80">
              <v:shape style="position:absolute;left:88;top:732;width:2;height:80" coordorigin="88,732" coordsize="0,80" path="m88,812l88,732e" filled="false" stroked="true" strokeweight=".748pt" strokecolor="#939598">
                <v:path arrowok="t"/>
              </v:shape>
            </v:group>
            <v:group style="position:absolute;left:47;top:732;width:2;height:80" coordorigin="47,732" coordsize="2,80">
              <v:shape style="position:absolute;left:47;top:732;width:2;height:80" coordorigin="47,732" coordsize="1,80" path="m48,812l47,732e" filled="false" stroked="true" strokeweight=".748pt" strokecolor="#939598">
                <v:path arrowok="t"/>
              </v:shape>
            </v:group>
            <v:group style="position:absolute;left:7;top:732;width:2;height:80" coordorigin="7,732" coordsize="2,80">
              <v:shape style="position:absolute;left:7;top:732;width:2;height:80" coordorigin="7,732" coordsize="0,80" path="m7,812l7,732e" filled="false" stroked="true" strokeweight=".748pt" strokecolor="#939598">
                <v:path arrowok="t"/>
              </v:shape>
              <v:shape style="position:absolute;left:5056;top:0;width:6463;height:1502" type="#_x0000_t75" stroked="false">
                <v:imagedata r:id="rId21" o:title=""/>
              </v:shape>
            </v:group>
          </v:group>
        </w:pict>
      </w:r>
      <w:r>
        <w:rPr>
          <w:rFonts w:ascii="Calibri" w:hAnsi="Calibri" w:cs="Calibri" w:eastAsia="Calibri"/>
          <w:position w:val="-29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sz w:val="25"/>
          <w:szCs w:val="25"/>
        </w:rPr>
      </w:pPr>
    </w:p>
    <w:p>
      <w:pPr>
        <w:pStyle w:val="Heading2"/>
        <w:spacing w:line="587" w:lineRule="exact"/>
        <w:ind w:left="918" w:right="988"/>
        <w:jc w:val="left"/>
      </w:pPr>
      <w:r>
        <w:rPr>
          <w:spacing w:val="19"/>
          <w:w w:val="85"/>
        </w:rPr>
        <w:t>Mechanisms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64" w:lineRule="exact" w:before="60"/>
        <w:ind w:left="926" w:right="1297"/>
        <w:jc w:val="left"/>
      </w:pPr>
      <w:r>
        <w:rPr/>
        <w:t>This</w:t>
      </w:r>
      <w:r>
        <w:rPr>
          <w:spacing w:val="-3"/>
        </w:rPr>
        <w:t> </w:t>
      </w:r>
      <w:r>
        <w:rPr/>
        <w:t>Whole-of-Country</w:t>
      </w:r>
      <w:r>
        <w:rPr>
          <w:spacing w:val="-3"/>
        </w:rPr>
        <w:t> </w:t>
      </w:r>
      <w:r>
        <w:rPr/>
        <w:t>Plan</w:t>
      </w:r>
      <w:r>
        <w:rPr>
          <w:spacing w:val="-3"/>
        </w:rPr>
        <w:t> </w:t>
      </w:r>
      <w:r>
        <w:rPr/>
        <w:t>describes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future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we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working</w:t>
      </w:r>
      <w:r>
        <w:rPr>
          <w:spacing w:val="-3"/>
        </w:rPr>
        <w:t> </w:t>
      </w:r>
      <w:r>
        <w:rPr/>
        <w:t>towards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steps</w:t>
      </w:r>
      <w:r>
        <w:rPr>
          <w:spacing w:val="-3"/>
        </w:rPr>
        <w:t> </w:t>
      </w:r>
      <w:r>
        <w:rPr/>
        <w:t>we</w:t>
      </w:r>
      <w:r>
        <w:rPr>
          <w:spacing w:val="-3"/>
        </w:rPr>
        <w:t> </w:t>
      </w:r>
      <w:r>
        <w:rPr/>
        <w:t>need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take</w:t>
      </w:r>
      <w:r>
        <w:rPr/>
        <w:t> to improve the lives of Gunaikurnai people. Achieving our vision will be a long-term effort and will</w:t>
      </w:r>
      <w:r>
        <w:rPr>
          <w:spacing w:val="-33"/>
        </w:rPr>
        <w:t> </w:t>
      </w:r>
      <w:r>
        <w:rPr/>
        <w:t>require</w:t>
      </w:r>
      <w:r>
        <w:rPr/>
        <w:t> sustained efforts by our mob and our</w:t>
      </w:r>
      <w:r>
        <w:rPr>
          <w:spacing w:val="-24"/>
        </w:rPr>
        <w:t> </w:t>
      </w:r>
      <w:r>
        <w:rPr/>
        <w:t>partners.</w:t>
      </w:r>
    </w:p>
    <w:p>
      <w:pPr>
        <w:pStyle w:val="BodyText"/>
        <w:spacing w:line="264" w:lineRule="exact"/>
        <w:ind w:left="926" w:right="988"/>
        <w:jc w:val="left"/>
      </w:pPr>
      <w:r>
        <w:rPr>
          <w:spacing w:val="-5"/>
        </w:rPr>
        <w:t>We</w:t>
      </w:r>
      <w:r>
        <w:rPr>
          <w:spacing w:val="-3"/>
        </w:rPr>
        <w:t> </w:t>
      </w:r>
      <w:r>
        <w:rPr/>
        <w:t>don’t</w:t>
      </w:r>
      <w:r>
        <w:rPr>
          <w:spacing w:val="-3"/>
        </w:rPr>
        <w:t> </w:t>
      </w:r>
      <w:r>
        <w:rPr/>
        <w:t>yet</w:t>
      </w:r>
      <w:r>
        <w:rPr>
          <w:spacing w:val="-3"/>
        </w:rPr>
        <w:t> </w:t>
      </w:r>
      <w:r>
        <w:rPr/>
        <w:t>have</w:t>
      </w:r>
      <w:r>
        <w:rPr>
          <w:spacing w:val="-3"/>
        </w:rPr>
        <w:t> </w:t>
      </w:r>
      <w:r>
        <w:rPr/>
        <w:t>all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answers,</w:t>
      </w:r>
      <w:r>
        <w:rPr>
          <w:spacing w:val="-3"/>
        </w:rPr>
        <w:t> </w:t>
      </w:r>
      <w:r>
        <w:rPr/>
        <w:t>nor</w:t>
      </w:r>
      <w:r>
        <w:rPr>
          <w:spacing w:val="-3"/>
        </w:rPr>
        <w:t> </w:t>
      </w:r>
      <w:r>
        <w:rPr/>
        <w:t>do</w:t>
      </w:r>
      <w:r>
        <w:rPr>
          <w:spacing w:val="-3"/>
        </w:rPr>
        <w:t> </w:t>
      </w:r>
      <w:r>
        <w:rPr/>
        <w:t>we</w:t>
      </w:r>
      <w:r>
        <w:rPr>
          <w:spacing w:val="-3"/>
        </w:rPr>
        <w:t> </w:t>
      </w:r>
      <w:r>
        <w:rPr/>
        <w:t>currently</w:t>
      </w:r>
      <w:r>
        <w:rPr>
          <w:spacing w:val="-3"/>
        </w:rPr>
        <w:t> </w:t>
      </w:r>
      <w:r>
        <w:rPr/>
        <w:t>have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resources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do</w:t>
      </w:r>
      <w:r>
        <w:rPr>
          <w:spacing w:val="-3"/>
        </w:rPr>
        <w:t> </w:t>
      </w:r>
      <w:r>
        <w:rPr/>
        <w:t>everything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we</w:t>
      </w:r>
      <w:r>
        <w:rPr>
          <w:spacing w:val="-3"/>
        </w:rPr>
        <w:t> </w:t>
      </w:r>
      <w:r>
        <w:rPr/>
        <w:t>have</w:t>
      </w:r>
      <w:r>
        <w:rPr/>
        <w:t> described in this plan, but we are in a strong position to make a start. </w:t>
      </w:r>
      <w:r>
        <w:rPr>
          <w:spacing w:val="-5"/>
        </w:rPr>
        <w:t>We </w:t>
      </w:r>
      <w:r>
        <w:rPr/>
        <w:t>have put some important things</w:t>
      </w:r>
      <w:r>
        <w:rPr>
          <w:spacing w:val="-34"/>
        </w:rPr>
        <w:t> </w:t>
      </w:r>
      <w:r>
        <w:rPr/>
        <w:t>in</w:t>
      </w:r>
      <w:r>
        <w:rPr/>
        <w:t> place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mean</w:t>
      </w:r>
      <w:r>
        <w:rPr>
          <w:spacing w:val="-3"/>
        </w:rPr>
        <w:t> </w:t>
      </w:r>
      <w:r>
        <w:rPr/>
        <w:t>we</w:t>
      </w:r>
      <w:r>
        <w:rPr>
          <w:spacing w:val="-3"/>
        </w:rPr>
        <w:t> </w:t>
      </w:r>
      <w:r>
        <w:rPr/>
        <w:t>can</w:t>
      </w:r>
      <w:r>
        <w:rPr>
          <w:spacing w:val="-3"/>
        </w:rPr>
        <w:t> </w:t>
      </w:r>
      <w:r>
        <w:rPr/>
        <w:t>start</w:t>
      </w:r>
      <w:r>
        <w:rPr>
          <w:spacing w:val="-3"/>
        </w:rPr>
        <w:t> </w:t>
      </w:r>
      <w:r>
        <w:rPr/>
        <w:t>taking</w:t>
      </w:r>
      <w:r>
        <w:rPr>
          <w:spacing w:val="-3"/>
        </w:rPr>
        <w:t> </w:t>
      </w:r>
      <w:r>
        <w:rPr/>
        <w:t>action,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there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many</w:t>
      </w:r>
      <w:r>
        <w:rPr>
          <w:spacing w:val="-3"/>
        </w:rPr>
        <w:t> </w:t>
      </w:r>
      <w:r>
        <w:rPr/>
        <w:t>new</w:t>
      </w:r>
      <w:r>
        <w:rPr>
          <w:spacing w:val="-3"/>
        </w:rPr>
        <w:t> </w:t>
      </w:r>
      <w:r>
        <w:rPr/>
        <w:t>opportunities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pursue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will</w:t>
      </w:r>
      <w:r>
        <w:rPr>
          <w:spacing w:val="-3"/>
        </w:rPr>
        <w:t> </w:t>
      </w:r>
      <w:r>
        <w:rPr/>
        <w:t>help</w:t>
      </w:r>
      <w:r>
        <w:rPr>
          <w:spacing w:val="-3"/>
        </w:rPr>
        <w:t> </w:t>
      </w:r>
      <w:r>
        <w:rPr/>
        <w:t>us</w:t>
      </w:r>
      <w:r>
        <w:rPr/>
        <w:t> implement this</w:t>
      </w:r>
      <w:r>
        <w:rPr>
          <w:spacing w:val="-2"/>
        </w:rPr>
        <w:t> </w:t>
      </w:r>
      <w:r>
        <w:rPr/>
        <w:t>plan.</w:t>
      </w:r>
    </w:p>
    <w:p>
      <w:pPr>
        <w:spacing w:line="240" w:lineRule="auto" w:before="4"/>
        <w:rPr>
          <w:rFonts w:ascii="Calibri" w:hAnsi="Calibri" w:cs="Calibri" w:eastAsia="Calibri"/>
          <w:sz w:val="21"/>
          <w:szCs w:val="21"/>
        </w:rPr>
      </w:pPr>
    </w:p>
    <w:p>
      <w:pPr>
        <w:spacing w:after="0" w:line="240" w:lineRule="auto"/>
        <w:rPr>
          <w:rFonts w:ascii="Calibri" w:hAnsi="Calibri" w:cs="Calibri" w:eastAsia="Calibri"/>
          <w:sz w:val="21"/>
          <w:szCs w:val="21"/>
        </w:rPr>
        <w:sectPr>
          <w:pgSz w:w="11910" w:h="16840"/>
          <w:pgMar w:top="40" w:bottom="0" w:left="0" w:right="0"/>
        </w:sectPr>
      </w:pPr>
    </w:p>
    <w:p>
      <w:pPr>
        <w:pStyle w:val="Heading7"/>
        <w:spacing w:line="240" w:lineRule="auto"/>
        <w:ind w:left="912" w:right="0"/>
        <w:jc w:val="left"/>
      </w:pPr>
      <w:r>
        <w:rPr>
          <w:color w:val="A4590C"/>
        </w:rPr>
        <w:t>Building wealth and</w:t>
      </w:r>
      <w:r>
        <w:rPr>
          <w:color w:val="A4590C"/>
          <w:spacing w:val="-4"/>
        </w:rPr>
        <w:t> </w:t>
      </w:r>
      <w:r>
        <w:rPr>
          <w:color w:val="A4590C"/>
        </w:rPr>
        <w:t>capacity</w:t>
      </w:r>
      <w:r>
        <w:rPr/>
      </w:r>
    </w:p>
    <w:p>
      <w:pPr>
        <w:pStyle w:val="BodyText"/>
        <w:spacing w:line="264" w:lineRule="exact" w:before="101"/>
        <w:ind w:left="912" w:right="0"/>
        <w:jc w:val="left"/>
      </w:pPr>
      <w:r>
        <w:rPr/>
        <w:t>Securing employment and economic</w:t>
      </w:r>
      <w:r>
        <w:rPr>
          <w:spacing w:val="-6"/>
        </w:rPr>
        <w:t> </w:t>
      </w:r>
      <w:r>
        <w:rPr/>
        <w:t>independence</w:t>
      </w:r>
      <w:r>
        <w:rPr/>
        <w:t> is a priority for our mob. </w:t>
      </w:r>
      <w:r>
        <w:rPr>
          <w:spacing w:val="-4"/>
        </w:rPr>
        <w:t>We </w:t>
      </w:r>
      <w:r>
        <w:rPr/>
        <w:t>want everyone to</w:t>
      </w:r>
      <w:r>
        <w:rPr>
          <w:spacing w:val="-12"/>
        </w:rPr>
        <w:t> </w:t>
      </w:r>
      <w:r>
        <w:rPr/>
        <w:t>be</w:t>
      </w:r>
      <w:r>
        <w:rPr/>
        <w:t> able to provide for themselves and their</w:t>
      </w:r>
      <w:r>
        <w:rPr>
          <w:spacing w:val="-13"/>
        </w:rPr>
        <w:t> </w:t>
      </w:r>
      <w:r>
        <w:rPr/>
        <w:t>families,</w:t>
      </w:r>
      <w:r>
        <w:rPr/>
        <w:t> and stand with pride in the</w:t>
      </w:r>
      <w:r>
        <w:rPr>
          <w:spacing w:val="-23"/>
        </w:rPr>
        <w:t> </w:t>
      </w:r>
      <w:r>
        <w:rPr/>
        <w:t>community.</w:t>
      </w:r>
    </w:p>
    <w:p>
      <w:pPr>
        <w:pStyle w:val="BodyText"/>
        <w:spacing w:line="264" w:lineRule="exact"/>
        <w:ind w:left="1365" w:right="0" w:hanging="341"/>
        <w:jc w:val="left"/>
      </w:pPr>
      <w:r>
        <w:rPr>
          <w:rFonts w:ascii="Arial" w:hAnsi="Arial"/>
        </w:rPr>
        <w:t>ø </w:t>
      </w:r>
      <w:r>
        <w:rPr>
          <w:rFonts w:ascii="Arial" w:hAnsi="Arial"/>
          <w:spacing w:val="18"/>
        </w:rPr>
        <w:t> </w:t>
      </w:r>
      <w:r>
        <w:rPr>
          <w:spacing w:val="-8"/>
        </w:rPr>
        <w:t>GLaWAC</w:t>
      </w:r>
      <w:r>
        <w:rPr>
          <w:spacing w:val="-14"/>
        </w:rPr>
        <w:t> </w:t>
      </w:r>
      <w:r>
        <w:rPr>
          <w:spacing w:val="-4"/>
        </w:rPr>
        <w:t>is</w:t>
      </w:r>
      <w:r>
        <w:rPr>
          <w:spacing w:val="-14"/>
        </w:rPr>
        <w:t> </w:t>
      </w:r>
      <w:r>
        <w:rPr>
          <w:spacing w:val="-7"/>
        </w:rPr>
        <w:t>building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>
          <w:spacing w:val="-7"/>
        </w:rPr>
        <w:t>range</w:t>
      </w:r>
      <w:r>
        <w:rPr>
          <w:spacing w:val="-14"/>
        </w:rPr>
        <w:t> </w:t>
      </w:r>
      <w:r>
        <w:rPr>
          <w:spacing w:val="-4"/>
        </w:rPr>
        <w:t>of</w:t>
      </w:r>
      <w:r>
        <w:rPr>
          <w:spacing w:val="-14"/>
        </w:rPr>
        <w:t> </w:t>
      </w:r>
      <w:r>
        <w:rPr>
          <w:spacing w:val="-7"/>
        </w:rPr>
        <w:t>enterprises</w:t>
      </w:r>
      <w:r>
        <w:rPr>
          <w:spacing w:val="-14"/>
        </w:rPr>
        <w:t> </w:t>
      </w:r>
      <w:r>
        <w:rPr>
          <w:spacing w:val="-5"/>
        </w:rPr>
        <w:t>to</w:t>
      </w:r>
      <w:r>
        <w:rPr>
          <w:spacing w:val="-38"/>
        </w:rPr>
        <w:t> </w:t>
      </w:r>
      <w:r>
        <w:rPr>
          <w:spacing w:val="-38"/>
        </w:rPr>
      </w:r>
      <w:r>
        <w:rPr>
          <w:rFonts w:ascii="Calibri" w:hAnsi="Calibri"/>
          <w:spacing w:val="-7"/>
        </w:rPr>
        <w:t>provide</w:t>
      </w:r>
      <w:r>
        <w:rPr>
          <w:rFonts w:ascii="Calibri" w:hAnsi="Calibri"/>
          <w:spacing w:val="-14"/>
        </w:rPr>
        <w:t> </w:t>
      </w:r>
      <w:r>
        <w:rPr>
          <w:rFonts w:ascii="Calibri" w:hAnsi="Calibri"/>
        </w:rPr>
        <w:t>a</w:t>
      </w:r>
      <w:r>
        <w:rPr>
          <w:rFonts w:ascii="Calibri" w:hAnsi="Calibri"/>
          <w:spacing w:val="-14"/>
        </w:rPr>
        <w:t> </w:t>
      </w:r>
      <w:r>
        <w:rPr>
          <w:rFonts w:ascii="Calibri" w:hAnsi="Calibri"/>
          <w:spacing w:val="-7"/>
        </w:rPr>
        <w:t>sustainable</w:t>
      </w:r>
      <w:r>
        <w:rPr>
          <w:rFonts w:ascii="Calibri" w:hAnsi="Calibri"/>
          <w:spacing w:val="-14"/>
        </w:rPr>
        <w:t> </w:t>
      </w:r>
      <w:r>
        <w:rPr>
          <w:rFonts w:ascii="Calibri" w:hAnsi="Calibri"/>
          <w:spacing w:val="-7"/>
        </w:rPr>
        <w:t>income</w:t>
      </w:r>
      <w:r>
        <w:rPr>
          <w:rFonts w:ascii="Calibri" w:hAnsi="Calibri"/>
          <w:spacing w:val="-13"/>
        </w:rPr>
        <w:t> </w:t>
      </w:r>
      <w:r>
        <w:rPr>
          <w:rFonts w:ascii="Calibri" w:hAnsi="Calibri"/>
          <w:spacing w:val="-7"/>
        </w:rPr>
        <w:t>source</w:t>
      </w:r>
      <w:r>
        <w:rPr>
          <w:rFonts w:ascii="Calibri" w:hAnsi="Calibri"/>
          <w:spacing w:val="-14"/>
        </w:rPr>
        <w:t> </w:t>
      </w:r>
      <w:r>
        <w:rPr>
          <w:rFonts w:ascii="Calibri" w:hAnsi="Calibri"/>
          <w:spacing w:val="-7"/>
        </w:rPr>
        <w:t>for</w:t>
      </w:r>
      <w:r>
        <w:rPr>
          <w:rFonts w:ascii="Calibri" w:hAnsi="Calibri"/>
          <w:spacing w:val="-14"/>
        </w:rPr>
        <w:t> </w:t>
      </w:r>
      <w:r>
        <w:rPr>
          <w:rFonts w:ascii="Calibri" w:hAnsi="Calibri"/>
          <w:spacing w:val="-7"/>
        </w:rPr>
        <w:t>the</w:t>
      </w:r>
      <w:r>
        <w:rPr>
          <w:rFonts w:ascii="Calibri" w:hAnsi="Calibri"/>
          <w:spacing w:val="-7"/>
          <w:w w:val="99"/>
        </w:rPr>
        <w:t> </w:t>
      </w:r>
      <w:r>
        <w:rPr>
          <w:spacing w:val="-7"/>
        </w:rPr>
        <w:t>Corporation </w:t>
      </w:r>
      <w:r>
        <w:rPr>
          <w:spacing w:val="-5"/>
        </w:rPr>
        <w:t>and </w:t>
      </w:r>
      <w:r>
        <w:rPr>
          <w:spacing w:val="-7"/>
        </w:rPr>
        <w:t>employment for</w:t>
      </w:r>
      <w:r>
        <w:rPr>
          <w:spacing w:val="-32"/>
        </w:rPr>
        <w:t> </w:t>
      </w:r>
      <w:r>
        <w:rPr>
          <w:spacing w:val="-8"/>
        </w:rPr>
        <w:t>Gunaikurnai</w:t>
      </w:r>
      <w:r>
        <w:rPr>
          <w:spacing w:val="-7"/>
        </w:rPr>
        <w:t> </w:t>
      </w:r>
      <w:r>
        <w:rPr>
          <w:spacing w:val="-6"/>
        </w:rPr>
        <w:t>people. </w:t>
      </w:r>
      <w:r>
        <w:rPr>
          <w:spacing w:val="-7"/>
        </w:rPr>
        <w:t>Current </w:t>
      </w:r>
      <w:r>
        <w:rPr>
          <w:spacing w:val="-6"/>
        </w:rPr>
        <w:t>services include</w:t>
      </w:r>
      <w:r>
        <w:rPr>
          <w:spacing w:val="-36"/>
        </w:rPr>
        <w:t> </w:t>
      </w:r>
      <w:r>
        <w:rPr>
          <w:spacing w:val="-8"/>
        </w:rPr>
        <w:t>firewood</w:t>
      </w:r>
      <w:r>
        <w:rPr>
          <w:spacing w:val="-7"/>
        </w:rPr>
        <w:t> production, natural resource</w:t>
      </w:r>
      <w:r>
        <w:rPr>
          <w:spacing w:val="-27"/>
        </w:rPr>
        <w:t> </w:t>
      </w:r>
      <w:r>
        <w:rPr>
          <w:spacing w:val="-7"/>
        </w:rPr>
        <w:t>management</w:t>
      </w:r>
      <w:r>
        <w:rPr/>
        <w:t> </w:t>
      </w:r>
      <w:r>
        <w:rPr>
          <w:spacing w:val="-7"/>
        </w:rPr>
        <w:t>contracting</w:t>
      </w:r>
      <w:r>
        <w:rPr>
          <w:spacing w:val="-13"/>
        </w:rPr>
        <w:t> </w:t>
      </w:r>
      <w:r>
        <w:rPr>
          <w:spacing w:val="-5"/>
        </w:rPr>
        <w:t>and</w:t>
      </w:r>
      <w:r>
        <w:rPr>
          <w:spacing w:val="-13"/>
        </w:rPr>
        <w:t> </w:t>
      </w:r>
      <w:r>
        <w:rPr>
          <w:spacing w:val="-7"/>
        </w:rPr>
        <w:t>cultural</w:t>
      </w:r>
      <w:r>
        <w:rPr>
          <w:spacing w:val="-13"/>
        </w:rPr>
        <w:t> </w:t>
      </w:r>
      <w:r>
        <w:rPr>
          <w:spacing w:val="-7"/>
        </w:rPr>
        <w:t>heritage</w:t>
      </w:r>
      <w:r>
        <w:rPr>
          <w:spacing w:val="-13"/>
        </w:rPr>
        <w:t> </w:t>
      </w:r>
      <w:r>
        <w:rPr>
          <w:spacing w:val="-6"/>
        </w:rPr>
        <w:t>services,</w:t>
      </w:r>
      <w:r>
        <w:rPr>
          <w:spacing w:val="-13"/>
        </w:rPr>
        <w:t> </w:t>
      </w:r>
      <w:r>
        <w:rPr>
          <w:spacing w:val="-5"/>
        </w:rPr>
        <w:t>and</w:t>
      </w:r>
      <w:r>
        <w:rPr>
          <w:spacing w:val="-13"/>
        </w:rPr>
        <w:t> </w:t>
      </w:r>
      <w:r>
        <w:rPr>
          <w:spacing w:val="-7"/>
        </w:rPr>
        <w:t>this</w:t>
      </w:r>
      <w:r>
        <w:rPr>
          <w:spacing w:val="-7"/>
        </w:rPr>
        <w:t> </w:t>
      </w:r>
      <w:r>
        <w:rPr>
          <w:spacing w:val="-6"/>
        </w:rPr>
        <w:t>will</w:t>
      </w:r>
      <w:r>
        <w:rPr>
          <w:spacing w:val="-12"/>
        </w:rPr>
        <w:t> </w:t>
      </w:r>
      <w:r>
        <w:rPr>
          <w:spacing w:val="-7"/>
        </w:rPr>
        <w:t>expand</w:t>
      </w:r>
      <w:r>
        <w:rPr>
          <w:spacing w:val="-12"/>
        </w:rPr>
        <w:t> </w:t>
      </w:r>
      <w:r>
        <w:rPr>
          <w:spacing w:val="-6"/>
        </w:rPr>
        <w:t>over</w:t>
      </w:r>
      <w:r>
        <w:rPr>
          <w:spacing w:val="-12"/>
        </w:rPr>
        <w:t> </w:t>
      </w:r>
      <w:r>
        <w:rPr>
          <w:spacing w:val="-5"/>
        </w:rPr>
        <w:t>time</w:t>
      </w:r>
      <w:r>
        <w:rPr>
          <w:spacing w:val="-12"/>
        </w:rPr>
        <w:t> </w:t>
      </w:r>
      <w:r>
        <w:rPr>
          <w:spacing w:val="-4"/>
        </w:rPr>
        <w:t>as</w:t>
      </w:r>
      <w:r>
        <w:rPr>
          <w:spacing w:val="-12"/>
        </w:rPr>
        <w:t> </w:t>
      </w:r>
      <w:r>
        <w:rPr>
          <w:spacing w:val="-5"/>
        </w:rPr>
        <w:t>our</w:t>
      </w:r>
      <w:r>
        <w:rPr>
          <w:spacing w:val="-12"/>
        </w:rPr>
        <w:t> </w:t>
      </w:r>
      <w:r>
        <w:rPr>
          <w:spacing w:val="-7"/>
        </w:rPr>
        <w:t>corporation</w:t>
      </w:r>
      <w:r>
        <w:rPr>
          <w:spacing w:val="-12"/>
        </w:rPr>
        <w:t> </w:t>
      </w:r>
      <w:r>
        <w:rPr>
          <w:spacing w:val="-7"/>
        </w:rPr>
        <w:t>grows</w:t>
      </w:r>
    </w:p>
    <w:p>
      <w:pPr>
        <w:pStyle w:val="BodyText"/>
        <w:spacing w:line="264" w:lineRule="exact"/>
        <w:ind w:left="1365" w:right="481" w:hanging="341"/>
        <w:jc w:val="left"/>
      </w:pPr>
      <w:r>
        <w:rPr>
          <w:rFonts w:ascii="Arial" w:hAnsi="Arial"/>
        </w:rPr>
        <w:t>ø   </w:t>
      </w:r>
      <w:r>
        <w:rPr/>
        <w:t>The ongoing effort to expand our</w:t>
      </w:r>
      <w:r>
        <w:rPr>
          <w:spacing w:val="1"/>
        </w:rPr>
        <w:t> </w:t>
      </w:r>
      <w:r>
        <w:rPr/>
        <w:t>rights</w:t>
      </w:r>
      <w:r>
        <w:rPr/>
        <w:t> to natural resources will help GLaWAC</w:t>
      </w:r>
      <w:r>
        <w:rPr>
          <w:spacing w:val="-32"/>
        </w:rPr>
        <w:t> </w:t>
      </w:r>
      <w:r>
        <w:rPr/>
        <w:t>to</w:t>
      </w:r>
    </w:p>
    <w:p>
      <w:pPr>
        <w:pStyle w:val="BodyText"/>
        <w:spacing w:line="264" w:lineRule="exact" w:before="0"/>
        <w:ind w:left="1365" w:right="0"/>
        <w:jc w:val="left"/>
        <w:rPr>
          <w:rFonts w:ascii="Calibri" w:hAnsi="Calibri" w:cs="Calibri" w:eastAsia="Calibri"/>
        </w:rPr>
      </w:pPr>
      <w:r>
        <w:rPr/>
        <w:t>establish new enterprises and</w:t>
      </w:r>
      <w:r>
        <w:rPr>
          <w:spacing w:val="-9"/>
        </w:rPr>
        <w:t> </w:t>
      </w:r>
      <w:r>
        <w:rPr/>
        <w:t>employment</w:t>
      </w:r>
      <w:r>
        <w:rPr/>
        <w:t> opportunities for our people. As</w:t>
      </w:r>
      <w:r>
        <w:rPr>
          <w:spacing w:val="-2"/>
        </w:rPr>
        <w:t> </w:t>
      </w:r>
      <w:r>
        <w:rPr/>
        <w:t>the</w:t>
      </w:r>
      <w:r>
        <w:rPr/>
        <w:t> corporation’s</w:t>
      </w:r>
      <w:r>
        <w:rPr>
          <w:spacing w:val="-6"/>
        </w:rPr>
        <w:t> </w:t>
      </w:r>
      <w:r>
        <w:rPr/>
        <w:t>revenues</w:t>
      </w:r>
      <w:r>
        <w:rPr>
          <w:spacing w:val="-6"/>
        </w:rPr>
        <w:t> </w:t>
      </w:r>
      <w:r>
        <w:rPr/>
        <w:t>increase</w:t>
      </w:r>
      <w:r>
        <w:rPr>
          <w:spacing w:val="-6"/>
        </w:rPr>
        <w:t> </w:t>
      </w:r>
      <w:r>
        <w:rPr/>
        <w:t>it</w:t>
      </w:r>
      <w:r>
        <w:rPr>
          <w:spacing w:val="-6"/>
        </w:rPr>
        <w:t> </w:t>
      </w:r>
      <w:r>
        <w:rPr/>
        <w:t>also</w:t>
      </w:r>
      <w:r>
        <w:rPr>
          <w:spacing w:val="-6"/>
        </w:rPr>
        <w:t> </w:t>
      </w:r>
      <w:r>
        <w:rPr/>
        <w:t>will</w:t>
      </w:r>
      <w:r>
        <w:rPr>
          <w:spacing w:val="-6"/>
        </w:rPr>
        <w:t> </w:t>
      </w:r>
      <w:r>
        <w:rPr/>
        <w:t>be</w:t>
      </w:r>
      <w:r>
        <w:rPr/>
        <w:t> </w:t>
      </w:r>
      <w:r>
        <w:rPr>
          <w:rFonts w:ascii="Calibri" w:hAnsi="Calibri" w:cs="Calibri" w:eastAsia="Calibri"/>
        </w:rPr>
        <w:t>increasingly able to provide more</w:t>
      </w:r>
      <w:r>
        <w:rPr>
          <w:rFonts w:ascii="Calibri" w:hAnsi="Calibri" w:cs="Calibri" w:eastAsia="Calibri"/>
          <w:spacing w:val="-22"/>
        </w:rPr>
        <w:t> </w:t>
      </w:r>
      <w:r>
        <w:rPr>
          <w:rFonts w:ascii="Calibri" w:hAnsi="Calibri" w:cs="Calibri" w:eastAsia="Calibri"/>
        </w:rPr>
        <w:t>programs</w:t>
      </w:r>
      <w:r>
        <w:rPr>
          <w:rFonts w:ascii="Calibri" w:hAnsi="Calibri" w:cs="Calibri" w:eastAsia="Calibri"/>
          <w:w w:val="99"/>
        </w:rPr>
        <w:t> </w:t>
      </w:r>
      <w:r>
        <w:rPr>
          <w:rFonts w:ascii="Calibri" w:hAnsi="Calibri" w:cs="Calibri" w:eastAsia="Calibri"/>
        </w:rPr>
        <w:t>and services to the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mob</w:t>
      </w:r>
    </w:p>
    <w:p>
      <w:pPr>
        <w:pStyle w:val="BodyText"/>
        <w:spacing w:line="264" w:lineRule="exact"/>
        <w:ind w:left="1365" w:right="0" w:hanging="341"/>
        <w:jc w:val="left"/>
      </w:pPr>
      <w:r>
        <w:rPr>
          <w:rFonts w:ascii="Arial" w:hAnsi="Arial" w:cs="Arial" w:eastAsia="Arial"/>
        </w:rPr>
        <w:t>ø </w:t>
      </w:r>
      <w:r>
        <w:rPr>
          <w:rFonts w:ascii="Calibri" w:hAnsi="Calibri" w:cs="Calibri" w:eastAsia="Calibri"/>
          <w:spacing w:val="-5"/>
        </w:rPr>
        <w:t>We </w:t>
      </w:r>
      <w:r>
        <w:rPr>
          <w:rFonts w:ascii="Calibri" w:hAnsi="Calibri" w:cs="Calibri" w:eastAsia="Calibri"/>
        </w:rPr>
        <w:t>can do more to help facilitate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employment</w:t>
      </w:r>
      <w:r>
        <w:rPr>
          <w:rFonts w:ascii="Calibri" w:hAnsi="Calibri" w:cs="Calibri" w:eastAsia="Calibri"/>
          <w:w w:val="99"/>
        </w:rPr>
        <w:t> </w:t>
      </w:r>
      <w:r>
        <w:rPr>
          <w:rFonts w:ascii="Calibri" w:hAnsi="Calibri" w:cs="Calibri" w:eastAsia="Calibri"/>
        </w:rPr>
        <w:t>of our people in other businesses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and</w:t>
      </w:r>
      <w:r>
        <w:rPr>
          <w:rFonts w:ascii="Calibri" w:hAnsi="Calibri" w:cs="Calibri" w:eastAsia="Calibri"/>
          <w:w w:val="100"/>
        </w:rPr>
        <w:t> </w:t>
      </w:r>
      <w:r>
        <w:rPr/>
        <w:t>organisations in the region – by</w:t>
      </w:r>
      <w:r>
        <w:rPr>
          <w:spacing w:val="-6"/>
        </w:rPr>
        <w:t> </w:t>
      </w:r>
      <w:r>
        <w:rPr/>
        <w:t>building</w:t>
      </w:r>
      <w:r>
        <w:rPr/>
        <w:t> strategic partnerships with government,</w:t>
      </w:r>
      <w:r>
        <w:rPr>
          <w:spacing w:val="-18"/>
        </w:rPr>
        <w:t> </w:t>
      </w:r>
      <w:r>
        <w:rPr/>
        <w:t>non-</w:t>
      </w:r>
      <w:r>
        <w:rPr/>
        <w:t> government organisations and industry</w:t>
      </w:r>
      <w:r>
        <w:rPr>
          <w:spacing w:val="-10"/>
        </w:rPr>
        <w:t> </w:t>
      </w:r>
      <w:r>
        <w:rPr/>
        <w:t>and</w:t>
      </w:r>
      <w:r>
        <w:rPr/>
        <w:t> </w:t>
      </w:r>
      <w:r>
        <w:rPr>
          <w:rFonts w:ascii="Calibri" w:hAnsi="Calibri" w:cs="Calibri" w:eastAsia="Calibri"/>
        </w:rPr>
        <w:t>ensuring our people have the right skills</w:t>
      </w:r>
      <w:r>
        <w:rPr>
          <w:rFonts w:ascii="Calibri" w:hAnsi="Calibri" w:cs="Calibri" w:eastAsia="Calibri"/>
          <w:spacing w:val="-17"/>
        </w:rPr>
        <w:t> </w:t>
      </w:r>
      <w:r>
        <w:rPr>
          <w:rFonts w:ascii="Calibri" w:hAnsi="Calibri" w:cs="Calibri" w:eastAsia="Calibri"/>
        </w:rPr>
        <w:t>and</w:t>
      </w:r>
      <w:r>
        <w:rPr>
          <w:rFonts w:ascii="Calibri" w:hAnsi="Calibri" w:cs="Calibri" w:eastAsia="Calibri"/>
          <w:w w:val="100"/>
        </w:rPr>
        <w:t> </w:t>
      </w:r>
      <w:r>
        <w:rPr/>
        <w:t>support to </w:t>
      </w:r>
      <w:r>
        <w:rPr>
          <w:spacing w:val="-3"/>
        </w:rPr>
        <w:t>take </w:t>
      </w:r>
      <w:r>
        <w:rPr/>
        <w:t>advantage of</w:t>
      </w:r>
      <w:r>
        <w:rPr>
          <w:spacing w:val="-11"/>
        </w:rPr>
        <w:t> </w:t>
      </w:r>
      <w:r>
        <w:rPr/>
        <w:t>opportunities</w:t>
      </w:r>
    </w:p>
    <w:p>
      <w:pPr>
        <w:pStyle w:val="BodyText"/>
        <w:spacing w:line="264" w:lineRule="exact"/>
        <w:ind w:left="1365" w:right="50" w:hanging="341"/>
        <w:jc w:val="left"/>
      </w:pPr>
      <w:r>
        <w:rPr>
          <w:rFonts w:ascii="Arial" w:hAnsi="Arial"/>
        </w:rPr>
        <w:t>ø </w:t>
      </w:r>
      <w:r>
        <w:rPr>
          <w:spacing w:val="-5"/>
        </w:rPr>
        <w:t>We </w:t>
      </w:r>
      <w:r>
        <w:rPr/>
        <w:t>will focus on training and</w:t>
      </w:r>
      <w:r>
        <w:rPr>
          <w:spacing w:val="18"/>
        </w:rPr>
        <w:t> </w:t>
      </w:r>
      <w:r>
        <w:rPr/>
        <w:t>skills</w:t>
      </w:r>
      <w:r>
        <w:rPr/>
        <w:t> development for our mob, with pathways</w:t>
      </w:r>
      <w:r>
        <w:rPr>
          <w:spacing w:val="-29"/>
        </w:rPr>
        <w:t> </w:t>
      </w:r>
      <w:r>
        <w:rPr/>
        <w:t>to</w:t>
      </w:r>
      <w:r>
        <w:rPr/>
        <w:t> real and secure</w:t>
      </w:r>
      <w:r>
        <w:rPr>
          <w:spacing w:val="-7"/>
        </w:rPr>
        <w:t> </w:t>
      </w:r>
      <w:r>
        <w:rPr/>
        <w:t>jobs.</w:t>
      </w:r>
    </w:p>
    <w:p>
      <w:pPr>
        <w:pStyle w:val="Heading7"/>
        <w:spacing w:line="240" w:lineRule="auto"/>
        <w:ind w:left="694" w:right="1054"/>
        <w:jc w:val="left"/>
      </w:pPr>
      <w:r>
        <w:rPr>
          <w:spacing w:val="-3"/>
        </w:rPr>
        <w:br w:type="column"/>
      </w:r>
      <w:r>
        <w:rPr>
          <w:color w:val="A4590C"/>
          <w:spacing w:val="-3"/>
        </w:rPr>
        <w:t>GLaWAC </w:t>
      </w:r>
      <w:r>
        <w:rPr>
          <w:color w:val="A4590C"/>
        </w:rPr>
        <w:t>programs and</w:t>
      </w:r>
      <w:r>
        <w:rPr>
          <w:color w:val="A4590C"/>
          <w:spacing w:val="1"/>
        </w:rPr>
        <w:t> </w:t>
      </w:r>
      <w:r>
        <w:rPr>
          <w:color w:val="A4590C"/>
        </w:rPr>
        <w:t>services</w:t>
      </w:r>
      <w:r>
        <w:rPr/>
      </w:r>
    </w:p>
    <w:p>
      <w:pPr>
        <w:pStyle w:val="BodyText"/>
        <w:spacing w:line="264" w:lineRule="exact" w:before="101"/>
        <w:ind w:left="694" w:right="1259"/>
        <w:jc w:val="both"/>
      </w:pPr>
      <w:r>
        <w:rPr/>
        <w:t>As outlined in its constitution, the primary role</w:t>
      </w:r>
      <w:r>
        <w:rPr>
          <w:spacing w:val="-11"/>
        </w:rPr>
        <w:t> </w:t>
      </w:r>
      <w:r>
        <w:rPr/>
        <w:t>of</w:t>
      </w:r>
      <w:r>
        <w:rPr/>
        <w:t> GLaWAC is to advance the well-being,</w:t>
      </w:r>
      <w:r>
        <w:rPr>
          <w:spacing w:val="-22"/>
        </w:rPr>
        <w:t> </w:t>
      </w:r>
      <w:r>
        <w:rPr/>
        <w:t>education,</w:t>
      </w:r>
      <w:r>
        <w:rPr>
          <w:w w:val="99"/>
        </w:rPr>
        <w:t> </w:t>
      </w:r>
      <w:r>
        <w:rPr/>
        <w:t>cultural, social and economic</w:t>
      </w:r>
      <w:r>
        <w:rPr>
          <w:spacing w:val="-7"/>
        </w:rPr>
        <w:t> </w:t>
      </w:r>
      <w:r>
        <w:rPr/>
        <w:t>independence</w:t>
      </w:r>
    </w:p>
    <w:p>
      <w:pPr>
        <w:pStyle w:val="BodyText"/>
        <w:spacing w:line="264" w:lineRule="exact" w:before="0"/>
        <w:ind w:left="694" w:right="1054"/>
        <w:jc w:val="left"/>
      </w:pPr>
      <w:r>
        <w:rPr/>
        <w:t>and social inclusion of Gunaikurnai people.</w:t>
      </w:r>
      <w:r>
        <w:rPr>
          <w:spacing w:val="-1"/>
        </w:rPr>
        <w:t> </w:t>
      </w:r>
      <w:r>
        <w:rPr/>
        <w:t>As</w:t>
      </w:r>
      <w:r>
        <w:rPr/>
        <w:t> highlighted in this Country Plan, many of the</w:t>
      </w:r>
      <w:r>
        <w:rPr>
          <w:spacing w:val="-13"/>
        </w:rPr>
        <w:t> </w:t>
      </w:r>
      <w:r>
        <w:rPr/>
        <w:t>mobs’</w:t>
      </w:r>
      <w:r>
        <w:rPr/>
        <w:t> goals and objectives relate directly to this</w:t>
      </w:r>
      <w:r>
        <w:rPr>
          <w:spacing w:val="-17"/>
        </w:rPr>
        <w:t> </w:t>
      </w:r>
      <w:r>
        <w:rPr/>
        <w:t>mission,</w:t>
      </w:r>
      <w:r>
        <w:rPr/>
        <w:t> and so it is the intent of GLaWAC to be able</w:t>
      </w:r>
      <w:r>
        <w:rPr>
          <w:spacing w:val="-14"/>
        </w:rPr>
        <w:t> </w:t>
      </w:r>
      <w:r>
        <w:rPr/>
        <w:t>to</w:t>
      </w:r>
      <w:r>
        <w:rPr/>
        <w:t> </w:t>
      </w:r>
      <w:r>
        <w:rPr>
          <w:rFonts w:ascii="Calibri" w:hAnsi="Calibri" w:cs="Calibri" w:eastAsia="Calibri"/>
        </w:rPr>
        <w:t>increasingly provide a range of programs</w:t>
      </w:r>
      <w:r>
        <w:rPr>
          <w:rFonts w:ascii="Calibri" w:hAnsi="Calibri" w:cs="Calibri" w:eastAsia="Calibri"/>
          <w:spacing w:val="-14"/>
        </w:rPr>
        <w:t> </w:t>
      </w:r>
      <w:r>
        <w:rPr>
          <w:rFonts w:ascii="Calibri" w:hAnsi="Calibri" w:cs="Calibri" w:eastAsia="Calibri"/>
        </w:rPr>
        <w:t>and</w:t>
      </w:r>
      <w:r>
        <w:rPr>
          <w:rFonts w:ascii="Calibri" w:hAnsi="Calibri" w:cs="Calibri" w:eastAsia="Calibri"/>
          <w:w w:val="100"/>
        </w:rPr>
        <w:t> </w:t>
      </w:r>
      <w:r>
        <w:rPr>
          <w:rFonts w:ascii="Calibri" w:hAnsi="Calibri" w:cs="Calibri" w:eastAsia="Calibri"/>
        </w:rPr>
        <w:t>services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to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Gunaikurnai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people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to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make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progress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in</w:t>
      </w:r>
      <w:r>
        <w:rPr>
          <w:rFonts w:ascii="Calibri" w:hAnsi="Calibri" w:cs="Calibri" w:eastAsia="Calibri"/>
          <w:spacing w:val="-1"/>
          <w:w w:val="100"/>
        </w:rPr>
        <w:t> </w:t>
      </w:r>
      <w:r>
        <w:rPr/>
        <w:t>these areas. Initially, </w:t>
      </w:r>
      <w:r>
        <w:rPr>
          <w:spacing w:val="-3"/>
        </w:rPr>
        <w:t>GLaWAC </w:t>
      </w:r>
      <w:r>
        <w:rPr/>
        <w:t>will seek</w:t>
      </w:r>
      <w:r>
        <w:rPr>
          <w:spacing w:val="-17"/>
        </w:rPr>
        <w:t> </w:t>
      </w:r>
      <w:r>
        <w:rPr/>
        <w:t>to:</w:t>
      </w:r>
    </w:p>
    <w:p>
      <w:pPr>
        <w:pStyle w:val="BodyText"/>
        <w:spacing w:line="264" w:lineRule="exact"/>
        <w:ind w:left="1147" w:right="1054" w:hanging="341"/>
        <w:jc w:val="left"/>
      </w:pPr>
      <w:r>
        <w:rPr>
          <w:rFonts w:ascii="Arial" w:hAnsi="Arial"/>
        </w:rPr>
        <w:t>ø </w:t>
      </w:r>
      <w:r>
        <w:rPr>
          <w:rFonts w:ascii="Calibri" w:hAnsi="Calibri"/>
        </w:rPr>
        <w:t>Establish a range of community</w:t>
      </w:r>
      <w:r>
        <w:rPr>
          <w:rFonts w:ascii="Calibri" w:hAnsi="Calibri"/>
          <w:spacing w:val="2"/>
        </w:rPr>
        <w:t> </w:t>
      </w:r>
      <w:r>
        <w:rPr>
          <w:rFonts w:ascii="Calibri" w:hAnsi="Calibri"/>
        </w:rPr>
        <w:t>support</w:t>
      </w:r>
      <w:r>
        <w:rPr>
          <w:rFonts w:ascii="Calibri" w:hAnsi="Calibri"/>
          <w:spacing w:val="-1"/>
          <w:w w:val="100"/>
        </w:rPr>
        <w:t> </w:t>
      </w:r>
      <w:r>
        <w:rPr/>
        <w:t>programs to help our people in their times</w:t>
      </w:r>
      <w:r>
        <w:rPr>
          <w:spacing w:val="-13"/>
        </w:rPr>
        <w:t> </w:t>
      </w:r>
      <w:r>
        <w:rPr/>
        <w:t>of</w:t>
      </w:r>
      <w:r>
        <w:rPr/>
        <w:t> need, including funeral and scholarship</w:t>
      </w:r>
      <w:r>
        <w:rPr>
          <w:spacing w:val="-8"/>
        </w:rPr>
        <w:t> </w:t>
      </w:r>
      <w:r>
        <w:rPr/>
        <w:t>funds</w:t>
      </w:r>
    </w:p>
    <w:p>
      <w:pPr>
        <w:pStyle w:val="BodyText"/>
        <w:spacing w:line="264" w:lineRule="exact"/>
        <w:ind w:left="1147" w:right="1054" w:hanging="341"/>
        <w:jc w:val="left"/>
      </w:pPr>
      <w:r>
        <w:rPr>
          <w:rFonts w:ascii="Arial" w:hAnsi="Arial"/>
        </w:rPr>
        <w:t>ø </w:t>
      </w:r>
      <w:r>
        <w:rPr/>
        <w:t>Provide places and host events to</w:t>
      </w:r>
      <w:r>
        <w:rPr>
          <w:spacing w:val="-3"/>
        </w:rPr>
        <w:t> </w:t>
      </w:r>
      <w:r>
        <w:rPr/>
        <w:t>practice,</w:t>
      </w:r>
      <w:r>
        <w:rPr>
          <w:w w:val="99"/>
        </w:rPr>
        <w:t> </w:t>
      </w:r>
      <w:r>
        <w:rPr>
          <w:rFonts w:ascii="Calibri" w:hAnsi="Calibri"/>
        </w:rPr>
        <w:t>share and strengthen our culture into</w:t>
      </w:r>
      <w:r>
        <w:rPr>
          <w:rFonts w:ascii="Calibri" w:hAnsi="Calibri"/>
          <w:spacing w:val="-22"/>
        </w:rPr>
        <w:t> </w:t>
      </w:r>
      <w:r>
        <w:rPr>
          <w:rFonts w:ascii="Calibri" w:hAnsi="Calibri"/>
        </w:rPr>
        <w:t>the</w:t>
      </w:r>
      <w:r>
        <w:rPr>
          <w:rFonts w:ascii="Calibri" w:hAnsi="Calibri"/>
        </w:rPr>
        <w:t> </w:t>
      </w:r>
      <w:r>
        <w:rPr/>
        <w:t>future; and opportunities to pass on</w:t>
      </w:r>
      <w:r>
        <w:rPr>
          <w:spacing w:val="-4"/>
        </w:rPr>
        <w:t> </w:t>
      </w:r>
      <w:r>
        <w:rPr/>
        <w:t>our</w:t>
      </w:r>
      <w:r>
        <w:rPr/>
        <w:t> traditions to future</w:t>
      </w:r>
      <w:r>
        <w:rPr>
          <w:spacing w:val="-24"/>
        </w:rPr>
        <w:t> </w:t>
      </w:r>
      <w:r>
        <w:rPr/>
        <w:t>generations</w:t>
      </w:r>
    </w:p>
    <w:p>
      <w:pPr>
        <w:pStyle w:val="BodyText"/>
        <w:spacing w:line="240" w:lineRule="auto" w:before="115"/>
        <w:ind w:left="807" w:right="1054"/>
        <w:jc w:val="left"/>
        <w:rPr>
          <w:rFonts w:ascii="Calibri" w:hAnsi="Calibri" w:cs="Calibri" w:eastAsia="Calibri"/>
        </w:rPr>
      </w:pPr>
      <w:r>
        <w:rPr>
          <w:rFonts w:ascii="Arial" w:hAnsi="Arial"/>
        </w:rPr>
        <w:t>ø   </w:t>
      </w:r>
      <w:r>
        <w:rPr>
          <w:rFonts w:ascii="Calibri" w:hAnsi="Calibri"/>
        </w:rPr>
        <w:t>Establish language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programs</w:t>
      </w:r>
    </w:p>
    <w:p>
      <w:pPr>
        <w:pStyle w:val="BodyText"/>
        <w:spacing w:line="264" w:lineRule="exact" w:before="107"/>
        <w:ind w:left="1147" w:right="1020" w:hanging="341"/>
        <w:jc w:val="left"/>
      </w:pPr>
      <w:r>
        <w:rPr>
          <w:rFonts w:ascii="Arial" w:hAnsi="Arial"/>
        </w:rPr>
        <w:t>ø </w:t>
      </w:r>
      <w:r>
        <w:rPr/>
        <w:t>As our businesses </w:t>
      </w:r>
      <w:r>
        <w:rPr>
          <w:spacing w:val="-5"/>
        </w:rPr>
        <w:t>grow, </w:t>
      </w:r>
      <w:r>
        <w:rPr/>
        <w:t>provide</w:t>
      </w:r>
      <w:r>
        <w:rPr>
          <w:spacing w:val="19"/>
        </w:rPr>
        <w:t> </w:t>
      </w:r>
      <w:r>
        <w:rPr/>
        <w:t>more</w:t>
      </w:r>
      <w:r>
        <w:rPr/>
        <w:t> opportunities for Gunaikurnai to work for</w:t>
      </w:r>
      <w:r>
        <w:rPr>
          <w:spacing w:val="-18"/>
        </w:rPr>
        <w:t> </w:t>
      </w:r>
      <w:r>
        <w:rPr/>
        <w:t>their</w:t>
      </w:r>
      <w:r>
        <w:rPr/>
        <w:t> own</w:t>
      </w:r>
      <w:r>
        <w:rPr>
          <w:spacing w:val="-1"/>
        </w:rPr>
        <w:t> </w:t>
      </w:r>
      <w:r>
        <w:rPr/>
        <w:t>mob</w:t>
      </w:r>
    </w:p>
    <w:p>
      <w:pPr>
        <w:pStyle w:val="BodyText"/>
        <w:spacing w:line="264" w:lineRule="exact"/>
        <w:ind w:left="1147" w:right="1020" w:hanging="341"/>
        <w:jc w:val="left"/>
      </w:pPr>
      <w:r>
        <w:rPr>
          <w:rFonts w:ascii="Arial" w:hAnsi="Arial"/>
        </w:rPr>
        <w:t>ø  </w:t>
      </w:r>
      <w:r>
        <w:rPr/>
        <w:t>Continue to raise awareness among</w:t>
      </w:r>
      <w:r>
        <w:rPr>
          <w:spacing w:val="9"/>
        </w:rPr>
        <w:t> </w:t>
      </w:r>
      <w:r>
        <w:rPr/>
        <w:t>the</w:t>
      </w:r>
      <w:r>
        <w:rPr/>
        <w:t> </w:t>
      </w:r>
      <w:r>
        <w:rPr>
          <w:rFonts w:ascii="Calibri" w:hAnsi="Calibri"/>
        </w:rPr>
        <w:t>broader community about our mob and</w:t>
      </w:r>
      <w:r>
        <w:rPr>
          <w:rFonts w:ascii="Calibri" w:hAnsi="Calibri"/>
          <w:spacing w:val="-14"/>
        </w:rPr>
        <w:t> </w:t>
      </w:r>
      <w:r>
        <w:rPr>
          <w:rFonts w:ascii="Calibri" w:hAnsi="Calibri"/>
        </w:rPr>
        <w:t>our</w:t>
      </w:r>
      <w:r>
        <w:rPr>
          <w:rFonts w:ascii="Calibri" w:hAnsi="Calibri"/>
          <w:spacing w:val="-1"/>
          <w:w w:val="100"/>
        </w:rPr>
        <w:t> </w:t>
      </w:r>
      <w:r>
        <w:rPr/>
        <w:t>priorities, through community</w:t>
      </w:r>
      <w:r>
        <w:rPr>
          <w:spacing w:val="-3"/>
        </w:rPr>
        <w:t> </w:t>
      </w:r>
      <w:r>
        <w:rPr/>
        <w:t>education</w:t>
      </w:r>
      <w:r>
        <w:rPr>
          <w:w w:val="99"/>
        </w:rPr>
        <w:t> </w:t>
      </w:r>
      <w:r>
        <w:rPr/>
        <w:t>programs, information materials and</w:t>
      </w:r>
      <w:r>
        <w:rPr>
          <w:spacing w:val="-27"/>
        </w:rPr>
        <w:t> </w:t>
      </w:r>
      <w:r>
        <w:rPr/>
        <w:t>increased</w:t>
      </w:r>
      <w:r>
        <w:rPr/>
        <w:t> signage.</w:t>
      </w:r>
    </w:p>
    <w:p>
      <w:pPr>
        <w:spacing w:after="0" w:line="264" w:lineRule="exact"/>
        <w:jc w:val="left"/>
        <w:sectPr>
          <w:type w:val="continuous"/>
          <w:pgSz w:w="11910" w:h="16840"/>
          <w:pgMar w:top="1180" w:bottom="280" w:left="0" w:right="0"/>
          <w:cols w:num="2" w:equalWidth="0">
            <w:col w:w="5517" w:space="40"/>
            <w:col w:w="6353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8"/>
        <w:rPr>
          <w:rFonts w:ascii="Calibri" w:hAnsi="Calibri" w:cs="Calibri" w:eastAsia="Calibri"/>
          <w:sz w:val="28"/>
          <w:szCs w:val="28"/>
        </w:rPr>
      </w:pPr>
    </w:p>
    <w:p>
      <w:pPr>
        <w:pStyle w:val="Heading5"/>
        <w:tabs>
          <w:tab w:pos="11264" w:val="left" w:leader="none"/>
        </w:tabs>
        <w:spacing w:line="240" w:lineRule="auto"/>
        <w:ind w:right="0"/>
        <w:jc w:val="left"/>
        <w:rPr>
          <w:u w:val="none"/>
        </w:rPr>
      </w:pPr>
      <w:r>
        <w:rPr/>
        <w:pict>
          <v:group style="position:absolute;margin-left:582.508606pt;margin-top:12.176872pt;width:12.8pt;height:4.8pt;mso-position-horizontal-relative:page;mso-position-vertical-relative:paragraph;z-index:-882736" coordorigin="11650,244" coordsize="256,96">
            <v:group style="position:absolute;left:11898;top:251;width:2;height:80" coordorigin="11898,251" coordsize="2,80">
              <v:shape style="position:absolute;left:11898;top:251;width:2;height:80" coordorigin="11898,251" coordsize="0,80" path="m11898,331l11898,251e" filled="false" stroked="true" strokeweight=".748pt" strokecolor="#939598">
                <v:path arrowok="t"/>
              </v:shape>
            </v:group>
            <v:group style="position:absolute;left:11858;top:251;width:2;height:80" coordorigin="11858,251" coordsize="2,80">
              <v:shape style="position:absolute;left:11858;top:251;width:2;height:80" coordorigin="11858,251" coordsize="0,80" path="m11858,331l11858,251e" filled="false" stroked="true" strokeweight=".748pt" strokecolor="#939598">
                <v:path arrowok="t"/>
              </v:shape>
            </v:group>
            <v:group style="position:absolute;left:11818;top:251;width:2;height:80" coordorigin="11818,251" coordsize="2,80">
              <v:shape style="position:absolute;left:11818;top:251;width:2;height:80" coordorigin="11818,251" coordsize="0,80" path="m11818,331l11818,251e" filled="false" stroked="true" strokeweight=".748pt" strokecolor="#939598">
                <v:path arrowok="t"/>
              </v:shape>
            </v:group>
            <v:group style="position:absolute;left:11778;top:251;width:2;height:80" coordorigin="11778,251" coordsize="2,80">
              <v:shape style="position:absolute;left:11778;top:251;width:2;height:80" coordorigin="11778,251" coordsize="0,80" path="m11778,331l11778,251e" filled="false" stroked="true" strokeweight=".748pt" strokecolor="#939598">
                <v:path arrowok="t"/>
              </v:shape>
            </v:group>
            <v:group style="position:absolute;left:11738;top:251;width:2;height:80" coordorigin="11738,251" coordsize="2,80">
              <v:shape style="position:absolute;left:11738;top:251;width:2;height:80" coordorigin="11738,251" coordsize="0,80" path="m11738,331l11738,251e" filled="false" stroked="true" strokeweight=".748pt" strokecolor="#939598">
                <v:path arrowok="t"/>
              </v:shape>
            </v:group>
            <v:group style="position:absolute;left:11698;top:251;width:2;height:80" coordorigin="11698,251" coordsize="2,80">
              <v:shape style="position:absolute;left:11698;top:251;width:2;height:80" coordorigin="11698,251" coordsize="0,80" path="m11698,331l11698,251e" filled="false" stroked="true" strokeweight=".748pt" strokecolor="#939598">
                <v:path arrowok="t"/>
              </v:shape>
            </v:group>
            <v:group style="position:absolute;left:11658;top:251;width:2;height:80" coordorigin="11658,251" coordsize="2,80">
              <v:shape style="position:absolute;left:11658;top:251;width:2;height:80" coordorigin="11658,251" coordsize="0,80" path="m11658,331l11658,251e" filled="false" stroked="true" strokeweight=".748pt" strokecolor="#93959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-.374011pt;margin-top:12.187872pt;width:559.6pt;height:4.95pt;mso-position-horizontal-relative:page;mso-position-vertical-relative:paragraph;z-index:-882712" coordorigin="-7,244" coordsize="11192,99">
            <v:group style="position:absolute;left:11177;top:251;width:2;height:80" coordorigin="11177,251" coordsize="2,80">
              <v:shape style="position:absolute;left:11177;top:251;width:2;height:80" coordorigin="11177,251" coordsize="1,80" path="m11177,331l11177,251e" filled="false" stroked="true" strokeweight=".748pt" strokecolor="#939598">
                <v:path arrowok="t"/>
              </v:shape>
            </v:group>
            <v:group style="position:absolute;left:11137;top:251;width:2;height:80" coordorigin="11137,251" coordsize="2,80">
              <v:shape style="position:absolute;left:11137;top:251;width:2;height:80" coordorigin="11137,251" coordsize="0,80" path="m11137,331l11137,251e" filled="false" stroked="true" strokeweight=".748pt" strokecolor="#939598">
                <v:path arrowok="t"/>
              </v:shape>
            </v:group>
            <v:group style="position:absolute;left:11097;top:251;width:2;height:80" coordorigin="11097,251" coordsize="2,80">
              <v:shape style="position:absolute;left:11097;top:251;width:2;height:80" coordorigin="11097,251" coordsize="0,80" path="m11097,331l11097,251e" filled="false" stroked="true" strokeweight=".748pt" strokecolor="#939598">
                <v:path arrowok="t"/>
              </v:shape>
            </v:group>
            <v:group style="position:absolute;left:11057;top:251;width:2;height:80" coordorigin="11057,251" coordsize="2,80">
              <v:shape style="position:absolute;left:11057;top:251;width:2;height:80" coordorigin="11057,251" coordsize="0,80" path="m11057,331l11057,251e" filled="false" stroked="true" strokeweight=".748pt" strokecolor="#939598">
                <v:path arrowok="t"/>
              </v:shape>
            </v:group>
            <v:group style="position:absolute;left:11017;top:251;width:2;height:80" coordorigin="11017,251" coordsize="2,80">
              <v:shape style="position:absolute;left:11017;top:251;width:2;height:80" coordorigin="11017,251" coordsize="0,80" path="m11017,331l11017,251e" filled="false" stroked="true" strokeweight=".748pt" strokecolor="#939598">
                <v:path arrowok="t"/>
              </v:shape>
            </v:group>
            <v:group style="position:absolute;left:10977;top:251;width:2;height:80" coordorigin="10977,251" coordsize="2,80">
              <v:shape style="position:absolute;left:10977;top:251;width:2;height:80" coordorigin="10977,251" coordsize="0,80" path="m10977,331l10977,251e" filled="false" stroked="true" strokeweight=".748pt" strokecolor="#939598">
                <v:path arrowok="t"/>
              </v:shape>
            </v:group>
            <v:group style="position:absolute;left:10937;top:251;width:2;height:80" coordorigin="10937,251" coordsize="2,80">
              <v:shape style="position:absolute;left:10937;top:251;width:2;height:80" coordorigin="10937,251" coordsize="0,80" path="m10937,331l10937,251e" filled="false" stroked="true" strokeweight=".748pt" strokecolor="#939598">
                <v:path arrowok="t"/>
              </v:shape>
            </v:group>
            <v:group style="position:absolute;left:10896;top:251;width:2;height:80" coordorigin="10896,251" coordsize="2,80">
              <v:shape style="position:absolute;left:10896;top:251;width:2;height:80" coordorigin="10896,251" coordsize="0,80" path="m10897,331l10896,251e" filled="false" stroked="true" strokeweight=".748pt" strokecolor="#939598">
                <v:path arrowok="t"/>
              </v:shape>
            </v:group>
            <v:group style="position:absolute;left:10856;top:251;width:2;height:80" coordorigin="10856,251" coordsize="2,80">
              <v:shape style="position:absolute;left:10856;top:251;width:2;height:80" coordorigin="10856,251" coordsize="1,80" path="m10856,331l10856,251e" filled="false" stroked="true" strokeweight=".748pt" strokecolor="#939598">
                <v:path arrowok="t"/>
              </v:shape>
            </v:group>
            <v:group style="position:absolute;left:10816;top:251;width:2;height:80" coordorigin="10816,251" coordsize="2,80">
              <v:shape style="position:absolute;left:10816;top:251;width:2;height:80" coordorigin="10816,251" coordsize="0,80" path="m10816,331l10816,251e" filled="false" stroked="true" strokeweight=".748pt" strokecolor="#939598">
                <v:path arrowok="t"/>
              </v:shape>
            </v:group>
            <v:group style="position:absolute;left:10776;top:251;width:2;height:80" coordorigin="10776,251" coordsize="2,80">
              <v:shape style="position:absolute;left:10776;top:251;width:2;height:80" coordorigin="10776,251" coordsize="0,80" path="m10776,331l10776,251e" filled="false" stroked="true" strokeweight=".748pt" strokecolor="#939598">
                <v:path arrowok="t"/>
              </v:shape>
            </v:group>
            <v:group style="position:absolute;left:10736;top:251;width:2;height:80" coordorigin="10736,251" coordsize="2,80">
              <v:shape style="position:absolute;left:10736;top:251;width:2;height:80" coordorigin="10736,251" coordsize="1,80" path="m10736,331l10736,251e" filled="false" stroked="true" strokeweight=".748pt" strokecolor="#939598">
                <v:path arrowok="t"/>
              </v:shape>
            </v:group>
            <v:group style="position:absolute;left:10696;top:251;width:2;height:80" coordorigin="10696,251" coordsize="2,80">
              <v:shape style="position:absolute;left:10696;top:251;width:2;height:80" coordorigin="10696,251" coordsize="0,80" path="m10696,331l10696,251e" filled="false" stroked="true" strokeweight=".748pt" strokecolor="#939598">
                <v:path arrowok="t"/>
              </v:shape>
            </v:group>
            <v:group style="position:absolute;left:10656;top:251;width:2;height:80" coordorigin="10656,251" coordsize="2,80">
              <v:shape style="position:absolute;left:10656;top:251;width:2;height:80" coordorigin="10656,251" coordsize="0,80" path="m10656,331l10656,251e" filled="false" stroked="true" strokeweight=".748pt" strokecolor="#939598">
                <v:path arrowok="t"/>
              </v:shape>
            </v:group>
            <v:group style="position:absolute;left:10616;top:251;width:2;height:80" coordorigin="10616,251" coordsize="2,80">
              <v:shape style="position:absolute;left:10616;top:251;width:2;height:80" coordorigin="10616,251" coordsize="0,80" path="m10616,331l10616,251e" filled="false" stroked="true" strokeweight=".748pt" strokecolor="#939598">
                <v:path arrowok="t"/>
              </v:shape>
            </v:group>
            <v:group style="position:absolute;left:10576;top:251;width:2;height:80" coordorigin="10576,251" coordsize="2,80">
              <v:shape style="position:absolute;left:10576;top:251;width:2;height:80" coordorigin="10576,251" coordsize="0,80" path="m10576,331l10576,251e" filled="false" stroked="true" strokeweight=".748pt" strokecolor="#939598">
                <v:path arrowok="t"/>
              </v:shape>
            </v:group>
            <v:group style="position:absolute;left:10536;top:251;width:2;height:80" coordorigin="10536,251" coordsize="2,80">
              <v:shape style="position:absolute;left:10536;top:251;width:2;height:80" coordorigin="10536,251" coordsize="1,80" path="m10536,331l10536,251e" filled="false" stroked="true" strokeweight=".748pt" strokecolor="#939598">
                <v:path arrowok="t"/>
              </v:shape>
            </v:group>
            <v:group style="position:absolute;left:10496;top:251;width:2;height:80" coordorigin="10496,251" coordsize="2,80">
              <v:shape style="position:absolute;left:10496;top:251;width:2;height:80" coordorigin="10496,251" coordsize="0,80" path="m10496,331l10496,251e" filled="false" stroked="true" strokeweight=".748pt" strokecolor="#939598">
                <v:path arrowok="t"/>
              </v:shape>
            </v:group>
            <v:group style="position:absolute;left:10456;top:251;width:2;height:80" coordorigin="10456,251" coordsize="2,80">
              <v:shape style="position:absolute;left:10456;top:251;width:2;height:80" coordorigin="10456,251" coordsize="0,80" path="m10456,331l10456,251e" filled="false" stroked="true" strokeweight=".748pt" strokecolor="#939598">
                <v:path arrowok="t"/>
              </v:shape>
            </v:group>
            <v:group style="position:absolute;left:10416;top:251;width:2;height:80" coordorigin="10416,251" coordsize="2,80">
              <v:shape style="position:absolute;left:10416;top:251;width:2;height:80" coordorigin="10416,251" coordsize="0,80" path="m10416,331l10416,251e" filled="false" stroked="true" strokeweight=".748pt" strokecolor="#939598">
                <v:path arrowok="t"/>
              </v:shape>
            </v:group>
            <v:group style="position:absolute;left:10376;top:251;width:2;height:80" coordorigin="10376,251" coordsize="2,80">
              <v:shape style="position:absolute;left:10376;top:251;width:2;height:80" coordorigin="10376,251" coordsize="0,80" path="m10376,331l10376,251e" filled="false" stroked="true" strokeweight=".748pt" strokecolor="#939598">
                <v:path arrowok="t"/>
              </v:shape>
            </v:group>
            <v:group style="position:absolute;left:10336;top:251;width:2;height:80" coordorigin="10336,251" coordsize="2,80">
              <v:shape style="position:absolute;left:10336;top:251;width:2;height:80" coordorigin="10336,251" coordsize="0,80" path="m10336,331l10336,251e" filled="false" stroked="true" strokeweight=".748pt" strokecolor="#939598">
                <v:path arrowok="t"/>
              </v:shape>
            </v:group>
            <v:group style="position:absolute;left:10296;top:251;width:2;height:80" coordorigin="10296,251" coordsize="2,80">
              <v:shape style="position:absolute;left:10296;top:251;width:2;height:80" coordorigin="10296,251" coordsize="0,80" path="m10296,331l10296,251e" filled="false" stroked="true" strokeweight=".748pt" strokecolor="#939598">
                <v:path arrowok="t"/>
              </v:shape>
            </v:group>
            <v:group style="position:absolute;left:10256;top:251;width:2;height:80" coordorigin="10256,251" coordsize="2,80">
              <v:shape style="position:absolute;left:10256;top:251;width:2;height:80" coordorigin="10256,251" coordsize="1,80" path="m10256,331l10256,251e" filled="false" stroked="true" strokeweight=".748pt" strokecolor="#939598">
                <v:path arrowok="t"/>
              </v:shape>
            </v:group>
            <v:group style="position:absolute;left:10215;top:252;width:2;height:80" coordorigin="10215,252" coordsize="2,80">
              <v:shape style="position:absolute;left:10215;top:252;width:2;height:80" coordorigin="10215,252" coordsize="1,80" path="m10215,332l10215,252e" filled="false" stroked="true" strokeweight=".748pt" strokecolor="#939598">
                <v:path arrowok="t"/>
              </v:shape>
            </v:group>
            <v:group style="position:absolute;left:10175;top:252;width:2;height:80" coordorigin="10175,252" coordsize="2,80">
              <v:shape style="position:absolute;left:10175;top:252;width:2;height:80" coordorigin="10175,252" coordsize="1,80" path="m10175,332l10175,252e" filled="false" stroked="true" strokeweight=".748pt" strokecolor="#939598">
                <v:path arrowok="t"/>
              </v:shape>
            </v:group>
            <v:group style="position:absolute;left:10135;top:252;width:2;height:80" coordorigin="10135,252" coordsize="2,80">
              <v:shape style="position:absolute;left:10135;top:252;width:2;height:80" coordorigin="10135,252" coordsize="1,80" path="m10135,332l10135,252e" filled="false" stroked="true" strokeweight=".748pt" strokecolor="#939598">
                <v:path arrowok="t"/>
              </v:shape>
            </v:group>
            <v:group style="position:absolute;left:10095;top:252;width:2;height:80" coordorigin="10095,252" coordsize="2,80">
              <v:shape style="position:absolute;left:10095;top:252;width:2;height:80" coordorigin="10095,252" coordsize="1,80" path="m10095,332l10095,252e" filled="false" stroked="true" strokeweight=".748pt" strokecolor="#939598">
                <v:path arrowok="t"/>
              </v:shape>
            </v:group>
            <v:group style="position:absolute;left:10055;top:252;width:2;height:80" coordorigin="10055,252" coordsize="2,80">
              <v:shape style="position:absolute;left:10055;top:252;width:2;height:80" coordorigin="10055,252" coordsize="1,80" path="m10055,332l10055,252e" filled="false" stroked="true" strokeweight=".748pt" strokecolor="#939598">
                <v:path arrowok="t"/>
              </v:shape>
            </v:group>
            <v:group style="position:absolute;left:10015;top:252;width:2;height:80" coordorigin="10015,252" coordsize="2,80">
              <v:shape style="position:absolute;left:10015;top:252;width:2;height:80" coordorigin="10015,252" coordsize="0,80" path="m10015,332l10015,252e" filled="false" stroked="true" strokeweight=".748pt" strokecolor="#939598">
                <v:path arrowok="t"/>
              </v:shape>
            </v:group>
            <v:group style="position:absolute;left:9975;top:252;width:2;height:80" coordorigin="9975,252" coordsize="2,80">
              <v:shape style="position:absolute;left:9975;top:252;width:2;height:80" coordorigin="9975,252" coordsize="0,80" path="m9975,332l9975,252e" filled="false" stroked="true" strokeweight=".748pt" strokecolor="#939598">
                <v:path arrowok="t"/>
              </v:shape>
            </v:group>
            <v:group style="position:absolute;left:9935;top:252;width:2;height:80" coordorigin="9935,252" coordsize="2,80">
              <v:shape style="position:absolute;left:9935;top:252;width:2;height:80" coordorigin="9935,252" coordsize="0,80" path="m9935,332l9935,252e" filled="false" stroked="true" strokeweight=".748pt" strokecolor="#939598">
                <v:path arrowok="t"/>
              </v:shape>
            </v:group>
            <v:group style="position:absolute;left:9895;top:252;width:2;height:80" coordorigin="9895,252" coordsize="2,80">
              <v:shape style="position:absolute;left:9895;top:252;width:2;height:80" coordorigin="9895,252" coordsize="1,80" path="m9895,332l9895,252e" filled="false" stroked="true" strokeweight=".748pt" strokecolor="#939598">
                <v:path arrowok="t"/>
              </v:shape>
            </v:group>
            <v:group style="position:absolute;left:9855;top:252;width:2;height:80" coordorigin="9855,252" coordsize="2,80">
              <v:shape style="position:absolute;left:9855;top:252;width:2;height:80" coordorigin="9855,252" coordsize="1,80" path="m9855,332l9855,252e" filled="false" stroked="true" strokeweight=".748pt" strokecolor="#939598">
                <v:path arrowok="t"/>
              </v:shape>
            </v:group>
            <v:group style="position:absolute;left:9815;top:252;width:2;height:80" coordorigin="9815,252" coordsize="2,80">
              <v:shape style="position:absolute;left:9815;top:252;width:2;height:80" coordorigin="9815,252" coordsize="0,80" path="m9815,332l9815,252e" filled="false" stroked="true" strokeweight=".748pt" strokecolor="#939598">
                <v:path arrowok="t"/>
              </v:shape>
            </v:group>
            <v:group style="position:absolute;left:9775;top:252;width:2;height:80" coordorigin="9775,252" coordsize="2,80">
              <v:shape style="position:absolute;left:9775;top:252;width:2;height:80" coordorigin="9775,252" coordsize="1,80" path="m9775,332l9775,252e" filled="false" stroked="true" strokeweight=".748pt" strokecolor="#939598">
                <v:path arrowok="t"/>
              </v:shape>
            </v:group>
            <v:group style="position:absolute;left:9735;top:252;width:2;height:80" coordorigin="9735,252" coordsize="2,80">
              <v:shape style="position:absolute;left:9735;top:252;width:2;height:80" coordorigin="9735,252" coordsize="1,80" path="m9735,332l9735,252e" filled="false" stroked="true" strokeweight=".748pt" strokecolor="#939598">
                <v:path arrowok="t"/>
              </v:shape>
            </v:group>
            <v:group style="position:absolute;left:9695;top:252;width:2;height:80" coordorigin="9695,252" coordsize="2,80">
              <v:shape style="position:absolute;left:9695;top:252;width:2;height:80" coordorigin="9695,252" coordsize="0,80" path="m9695,332l9695,252e" filled="false" stroked="true" strokeweight=".748pt" strokecolor="#939598">
                <v:path arrowok="t"/>
              </v:shape>
            </v:group>
            <v:group style="position:absolute;left:9655;top:252;width:2;height:80" coordorigin="9655,252" coordsize="2,80">
              <v:shape style="position:absolute;left:9655;top:252;width:2;height:80" coordorigin="9655,252" coordsize="0,80" path="m9655,332l9655,252e" filled="false" stroked="true" strokeweight=".748pt" strokecolor="#939598">
                <v:path arrowok="t"/>
              </v:shape>
            </v:group>
            <v:group style="position:absolute;left:9615;top:252;width:2;height:80" coordorigin="9615,252" coordsize="2,80">
              <v:shape style="position:absolute;left:9615;top:252;width:2;height:80" coordorigin="9615,252" coordsize="0,80" path="m9615,332l9615,252e" filled="false" stroked="true" strokeweight=".748pt" strokecolor="#939598">
                <v:path arrowok="t"/>
              </v:shape>
            </v:group>
            <v:group style="position:absolute;left:9574;top:252;width:2;height:80" coordorigin="9574,252" coordsize="2,80">
              <v:shape style="position:absolute;left:9574;top:252;width:2;height:80" coordorigin="9574,252" coordsize="1,80" path="m9575,332l9574,252e" filled="false" stroked="true" strokeweight=".748pt" strokecolor="#939598">
                <v:path arrowok="t"/>
              </v:shape>
            </v:group>
            <v:group style="position:absolute;left:9534;top:252;width:2;height:80" coordorigin="9534,252" coordsize="2,80">
              <v:shape style="position:absolute;left:9534;top:252;width:2;height:80" coordorigin="9534,252" coordsize="1,80" path="m9534,332l9534,252e" filled="false" stroked="true" strokeweight=".748pt" strokecolor="#939598">
                <v:path arrowok="t"/>
              </v:shape>
            </v:group>
            <v:group style="position:absolute;left:9494;top:252;width:2;height:80" coordorigin="9494,252" coordsize="2,80">
              <v:shape style="position:absolute;left:9494;top:252;width:2;height:80" coordorigin="9494,252" coordsize="0,80" path="m9494,332l9494,252e" filled="false" stroked="true" strokeweight=".748pt" strokecolor="#939598">
                <v:path arrowok="t"/>
              </v:shape>
            </v:group>
            <v:group style="position:absolute;left:9454;top:252;width:2;height:80" coordorigin="9454,252" coordsize="2,80">
              <v:shape style="position:absolute;left:9454;top:252;width:2;height:80" coordorigin="9454,252" coordsize="1,80" path="m9454,332l9454,252e" filled="false" stroked="true" strokeweight=".748pt" strokecolor="#939598">
                <v:path arrowok="t"/>
              </v:shape>
            </v:group>
            <v:group style="position:absolute;left:9414;top:252;width:2;height:80" coordorigin="9414,252" coordsize="2,80">
              <v:shape style="position:absolute;left:9414;top:252;width:2;height:80" coordorigin="9414,252" coordsize="0,80" path="m9414,332l9414,252e" filled="false" stroked="true" strokeweight=".748pt" strokecolor="#939598">
                <v:path arrowok="t"/>
              </v:shape>
            </v:group>
            <v:group style="position:absolute;left:9374;top:252;width:2;height:80" coordorigin="9374,252" coordsize="2,80">
              <v:shape style="position:absolute;left:9374;top:252;width:2;height:80" coordorigin="9374,252" coordsize="0,80" path="m9374,332l9374,252e" filled="false" stroked="true" strokeweight=".748pt" strokecolor="#939598">
                <v:path arrowok="t"/>
              </v:shape>
            </v:group>
            <v:group style="position:absolute;left:9334;top:252;width:2;height:80" coordorigin="9334,252" coordsize="2,80">
              <v:shape style="position:absolute;left:9334;top:252;width:2;height:80" coordorigin="9334,252" coordsize="1,80" path="m9334,332l9334,252e" filled="false" stroked="true" strokeweight=".748pt" strokecolor="#939598">
                <v:path arrowok="t"/>
              </v:shape>
            </v:group>
            <v:group style="position:absolute;left:9294;top:252;width:2;height:80" coordorigin="9294,252" coordsize="2,80">
              <v:shape style="position:absolute;left:9294;top:252;width:2;height:80" coordorigin="9294,252" coordsize="0,80" path="m9294,332l9294,252e" filled="false" stroked="true" strokeweight=".748pt" strokecolor="#939598">
                <v:path arrowok="t"/>
              </v:shape>
            </v:group>
            <v:group style="position:absolute;left:9254;top:252;width:2;height:80" coordorigin="9254,252" coordsize="2,80">
              <v:shape style="position:absolute;left:9254;top:252;width:2;height:80" coordorigin="9254,252" coordsize="1,80" path="m9254,332l9254,252e" filled="false" stroked="true" strokeweight=".748pt" strokecolor="#939598">
                <v:path arrowok="t"/>
              </v:shape>
            </v:group>
            <v:group style="position:absolute;left:9214;top:252;width:2;height:80" coordorigin="9214,252" coordsize="2,80">
              <v:shape style="position:absolute;left:9214;top:252;width:2;height:80" coordorigin="9214,252" coordsize="1,80" path="m9214,332l9214,252e" filled="false" stroked="true" strokeweight=".748pt" strokecolor="#939598">
                <v:path arrowok="t"/>
              </v:shape>
            </v:group>
            <v:group style="position:absolute;left:9174;top:252;width:2;height:80" coordorigin="9174,252" coordsize="2,80">
              <v:shape style="position:absolute;left:9174;top:252;width:2;height:80" coordorigin="9174,252" coordsize="0,80" path="m9174,332l9174,252e" filled="false" stroked="true" strokeweight=".748pt" strokecolor="#939598">
                <v:path arrowok="t"/>
              </v:shape>
            </v:group>
            <v:group style="position:absolute;left:9134;top:252;width:2;height:80" coordorigin="9134,252" coordsize="2,80">
              <v:shape style="position:absolute;left:9134;top:252;width:2;height:80" coordorigin="9134,252" coordsize="1,80" path="m9134,332l9134,252e" filled="false" stroked="true" strokeweight=".748pt" strokecolor="#939598">
                <v:path arrowok="t"/>
              </v:shape>
            </v:group>
            <v:group style="position:absolute;left:9094;top:252;width:2;height:80" coordorigin="9094,252" coordsize="2,80">
              <v:shape style="position:absolute;left:9094;top:252;width:2;height:80" coordorigin="9094,252" coordsize="0,80" path="m9094,332l9094,252e" filled="false" stroked="true" strokeweight=".748pt" strokecolor="#939598">
                <v:path arrowok="t"/>
              </v:shape>
            </v:group>
            <v:group style="position:absolute;left:9054;top:252;width:2;height:80" coordorigin="9054,252" coordsize="2,80">
              <v:shape style="position:absolute;left:9054;top:252;width:2;height:80" coordorigin="9054,252" coordsize="1,80" path="m9054,332l9054,252e" filled="false" stroked="true" strokeweight=".748pt" strokecolor="#939598">
                <v:path arrowok="t"/>
              </v:shape>
            </v:group>
            <v:group style="position:absolute;left:9014;top:252;width:2;height:80" coordorigin="9014,252" coordsize="2,80">
              <v:shape style="position:absolute;left:9014;top:252;width:2;height:80" coordorigin="9014,252" coordsize="1,80" path="m9014,332l9014,252e" filled="false" stroked="true" strokeweight=".748pt" strokecolor="#939598">
                <v:path arrowok="t"/>
              </v:shape>
            </v:group>
            <v:group style="position:absolute;left:8974;top:252;width:2;height:80" coordorigin="8974,252" coordsize="2,80">
              <v:shape style="position:absolute;left:8974;top:252;width:2;height:80" coordorigin="8974,252" coordsize="1,80" path="m8974,332l8974,252e" filled="false" stroked="true" strokeweight=".748pt" strokecolor="#939598">
                <v:path arrowok="t"/>
              </v:shape>
            </v:group>
            <v:group style="position:absolute;left:8934;top:252;width:2;height:80" coordorigin="8934,252" coordsize="2,80">
              <v:shape style="position:absolute;left:8934;top:252;width:2;height:80" coordorigin="8934,252" coordsize="1,80" path="m8934,332l8934,252e" filled="false" stroked="true" strokeweight=".748pt" strokecolor="#939598">
                <v:path arrowok="t"/>
              </v:shape>
            </v:group>
            <v:group style="position:absolute;left:8893;top:252;width:2;height:80" coordorigin="8893,252" coordsize="2,80">
              <v:shape style="position:absolute;left:8893;top:252;width:2;height:80" coordorigin="8893,252" coordsize="1,80" path="m8893,332l8893,252e" filled="false" stroked="true" strokeweight=".748pt" strokecolor="#939598">
                <v:path arrowok="t"/>
              </v:shape>
            </v:group>
            <v:group style="position:absolute;left:8853;top:252;width:2;height:80" coordorigin="8853,252" coordsize="2,80">
              <v:shape style="position:absolute;left:8853;top:252;width:2;height:80" coordorigin="8853,252" coordsize="1,80" path="m8853,332l8853,252e" filled="false" stroked="true" strokeweight=".748pt" strokecolor="#939598">
                <v:path arrowok="t"/>
              </v:shape>
            </v:group>
            <v:group style="position:absolute;left:8813;top:252;width:2;height:80" coordorigin="8813,252" coordsize="2,80">
              <v:shape style="position:absolute;left:8813;top:252;width:2;height:80" coordorigin="8813,252" coordsize="0,80" path="m8813,332l8813,252e" filled="false" stroked="true" strokeweight=".748pt" strokecolor="#939598">
                <v:path arrowok="t"/>
              </v:shape>
            </v:group>
            <v:group style="position:absolute;left:8773;top:252;width:2;height:80" coordorigin="8773,252" coordsize="2,80">
              <v:shape style="position:absolute;left:8773;top:252;width:2;height:80" coordorigin="8773,252" coordsize="1,80" path="m8773,332l8773,252e" filled="false" stroked="true" strokeweight=".748pt" strokecolor="#939598">
                <v:path arrowok="t"/>
              </v:shape>
            </v:group>
            <v:group style="position:absolute;left:8733;top:252;width:2;height:80" coordorigin="8733,252" coordsize="2,80">
              <v:shape style="position:absolute;left:8733;top:252;width:2;height:80" coordorigin="8733,252" coordsize="0,80" path="m8733,332l8733,252e" filled="false" stroked="true" strokeweight=".748pt" strokecolor="#939598">
                <v:path arrowok="t"/>
              </v:shape>
            </v:group>
            <v:group style="position:absolute;left:8693;top:252;width:2;height:80" coordorigin="8693,252" coordsize="2,80">
              <v:shape style="position:absolute;left:8693;top:252;width:2;height:80" coordorigin="8693,252" coordsize="1,80" path="m8693,332l8693,252e" filled="false" stroked="true" strokeweight=".748pt" strokecolor="#939598">
                <v:path arrowok="t"/>
              </v:shape>
            </v:group>
            <v:group style="position:absolute;left:8653;top:252;width:2;height:80" coordorigin="8653,252" coordsize="2,80">
              <v:shape style="position:absolute;left:8653;top:252;width:2;height:80" coordorigin="8653,252" coordsize="1,80" path="m8653,332l8653,252e" filled="false" stroked="true" strokeweight=".748pt" strokecolor="#939598">
                <v:path arrowok="t"/>
              </v:shape>
            </v:group>
            <v:group style="position:absolute;left:8613;top:252;width:2;height:80" coordorigin="8613,252" coordsize="2,80">
              <v:shape style="position:absolute;left:8613;top:252;width:2;height:80" coordorigin="8613,252" coordsize="0,80" path="m8613,332l8613,252e" filled="false" stroked="true" strokeweight=".748pt" strokecolor="#939598">
                <v:path arrowok="t"/>
              </v:shape>
            </v:group>
            <v:group style="position:absolute;left:8573;top:252;width:2;height:80" coordorigin="8573,252" coordsize="2,80">
              <v:shape style="position:absolute;left:8573;top:252;width:2;height:80" coordorigin="8573,252" coordsize="0,80" path="m8573,332l8573,252e" filled="false" stroked="true" strokeweight=".748pt" strokecolor="#939598">
                <v:path arrowok="t"/>
              </v:shape>
            </v:group>
            <v:group style="position:absolute;left:8533;top:252;width:2;height:80" coordorigin="8533,252" coordsize="2,80">
              <v:shape style="position:absolute;left:8533;top:252;width:2;height:80" coordorigin="8533,252" coordsize="0,80" path="m8533,332l8533,252e" filled="false" stroked="true" strokeweight=".748pt" strokecolor="#939598">
                <v:path arrowok="t"/>
              </v:shape>
            </v:group>
            <v:group style="position:absolute;left:8493;top:252;width:2;height:80" coordorigin="8493,252" coordsize="2,80">
              <v:shape style="position:absolute;left:8493;top:252;width:2;height:80" coordorigin="8493,252" coordsize="0,80" path="m8493,332l8493,252e" filled="false" stroked="true" strokeweight=".748pt" strokecolor="#939598">
                <v:path arrowok="t"/>
              </v:shape>
            </v:group>
            <v:group style="position:absolute;left:8453;top:252;width:2;height:80" coordorigin="8453,252" coordsize="2,80">
              <v:shape style="position:absolute;left:8453;top:252;width:2;height:80" coordorigin="8453,252" coordsize="1,80" path="m8453,332l8453,252e" filled="false" stroked="true" strokeweight=".748pt" strokecolor="#939598">
                <v:path arrowok="t"/>
              </v:shape>
            </v:group>
            <v:group style="position:absolute;left:8413;top:252;width:2;height:80" coordorigin="8413,252" coordsize="2,80">
              <v:shape style="position:absolute;left:8413;top:252;width:2;height:80" coordorigin="8413,252" coordsize="0,80" path="m8413,332l8413,252e" filled="false" stroked="true" strokeweight=".748pt" strokecolor="#939598">
                <v:path arrowok="t"/>
              </v:shape>
            </v:group>
            <v:group style="position:absolute;left:8373;top:252;width:2;height:80" coordorigin="8373,252" coordsize="2,80">
              <v:shape style="position:absolute;left:8373;top:252;width:2;height:80" coordorigin="8373,252" coordsize="1,80" path="m8373,332l8373,252e" filled="false" stroked="true" strokeweight=".748pt" strokecolor="#939598">
                <v:path arrowok="t"/>
              </v:shape>
            </v:group>
            <v:group style="position:absolute;left:8333;top:252;width:2;height:80" coordorigin="8333,252" coordsize="2,80">
              <v:shape style="position:absolute;left:8333;top:252;width:2;height:80" coordorigin="8333,252" coordsize="0,80" path="m8333,332l8333,252e" filled="false" stroked="true" strokeweight=".748pt" strokecolor="#939598">
                <v:path arrowok="t"/>
              </v:shape>
            </v:group>
            <v:group style="position:absolute;left:8293;top:252;width:2;height:80" coordorigin="8293,252" coordsize="2,80">
              <v:shape style="position:absolute;left:8293;top:252;width:2;height:80" coordorigin="8293,252" coordsize="0,80" path="m8293,332l8293,252e" filled="false" stroked="true" strokeweight=".748pt" strokecolor="#939598">
                <v:path arrowok="t"/>
              </v:shape>
            </v:group>
            <v:group style="position:absolute;left:8252;top:252;width:2;height:80" coordorigin="8252,252" coordsize="2,80">
              <v:shape style="position:absolute;left:8252;top:252;width:2;height:80" coordorigin="8252,252" coordsize="0,80" path="m8253,332l8252,252e" filled="false" stroked="true" strokeweight=".748pt" strokecolor="#939598">
                <v:path arrowok="t"/>
              </v:shape>
            </v:group>
            <v:group style="position:absolute;left:8212;top:252;width:2;height:80" coordorigin="8212,252" coordsize="2,80">
              <v:shape style="position:absolute;left:8212;top:252;width:2;height:80" coordorigin="8212,252" coordsize="0,80" path="m8212,332l8212,252e" filled="false" stroked="true" strokeweight=".748pt" strokecolor="#939598">
                <v:path arrowok="t"/>
              </v:shape>
            </v:group>
            <v:group style="position:absolute;left:8172;top:252;width:2;height:80" coordorigin="8172,252" coordsize="2,80">
              <v:shape style="position:absolute;left:8172;top:252;width:2;height:80" coordorigin="8172,252" coordsize="0,80" path="m8172,332l8172,252e" filled="false" stroked="true" strokeweight=".748pt" strokecolor="#939598">
                <v:path arrowok="t"/>
              </v:shape>
            </v:group>
            <v:group style="position:absolute;left:8132;top:252;width:2;height:80" coordorigin="8132,252" coordsize="2,80">
              <v:shape style="position:absolute;left:8132;top:252;width:2;height:80" coordorigin="8132,252" coordsize="1,80" path="m8132,332l8132,252e" filled="false" stroked="true" strokeweight=".748pt" strokecolor="#939598">
                <v:path arrowok="t"/>
              </v:shape>
            </v:group>
            <v:group style="position:absolute;left:8092;top:252;width:2;height:80" coordorigin="8092,252" coordsize="2,80">
              <v:shape style="position:absolute;left:8092;top:252;width:2;height:80" coordorigin="8092,252" coordsize="0,80" path="m8092,332l8092,252e" filled="false" stroked="true" strokeweight=".748pt" strokecolor="#939598">
                <v:path arrowok="t"/>
              </v:shape>
            </v:group>
            <v:group style="position:absolute;left:8052;top:252;width:2;height:80" coordorigin="8052,252" coordsize="2,80">
              <v:shape style="position:absolute;left:8052;top:252;width:2;height:80" coordorigin="8052,252" coordsize="1,80" path="m8052,332l8052,252e" filled="false" stroked="true" strokeweight=".748pt" strokecolor="#939598">
                <v:path arrowok="t"/>
              </v:shape>
            </v:group>
            <v:group style="position:absolute;left:8012;top:252;width:2;height:80" coordorigin="8012,252" coordsize="2,80">
              <v:shape style="position:absolute;left:8012;top:252;width:2;height:80" coordorigin="8012,252" coordsize="0,80" path="m8012,332l8012,252e" filled="false" stroked="true" strokeweight=".748pt" strokecolor="#939598">
                <v:path arrowok="t"/>
              </v:shape>
            </v:group>
            <v:group style="position:absolute;left:7972;top:252;width:2;height:80" coordorigin="7972,252" coordsize="2,80">
              <v:shape style="position:absolute;left:7972;top:252;width:2;height:80" coordorigin="7972,252" coordsize="0,80" path="m7972,332l7972,252e" filled="false" stroked="true" strokeweight=".748pt" strokecolor="#939598">
                <v:path arrowok="t"/>
              </v:shape>
            </v:group>
            <v:group style="position:absolute;left:7932;top:252;width:2;height:80" coordorigin="7932,252" coordsize="2,80">
              <v:shape style="position:absolute;left:7932;top:252;width:2;height:80" coordorigin="7932,252" coordsize="0,80" path="m7932,332l7932,252e" filled="false" stroked="true" strokeweight=".748pt" strokecolor="#939598">
                <v:path arrowok="t"/>
              </v:shape>
            </v:group>
            <v:group style="position:absolute;left:7892;top:252;width:2;height:80" coordorigin="7892,252" coordsize="2,80">
              <v:shape style="position:absolute;left:7892;top:252;width:2;height:80" coordorigin="7892,252" coordsize="1,80" path="m7892,332l7892,252e" filled="false" stroked="true" strokeweight=".748pt" strokecolor="#939598">
                <v:path arrowok="t"/>
              </v:shape>
            </v:group>
            <v:group style="position:absolute;left:7852;top:252;width:2;height:80" coordorigin="7852,252" coordsize="2,80">
              <v:shape style="position:absolute;left:7852;top:252;width:2;height:80" coordorigin="7852,252" coordsize="1,80" path="m7852,332l7852,252e" filled="false" stroked="true" strokeweight=".748pt" strokecolor="#939598">
                <v:path arrowok="t"/>
              </v:shape>
            </v:group>
            <v:group style="position:absolute;left:7812;top:252;width:2;height:80" coordorigin="7812,252" coordsize="2,80">
              <v:shape style="position:absolute;left:7812;top:252;width:2;height:80" coordorigin="7812,252" coordsize="1,80" path="m7812,332l7812,252e" filled="false" stroked="true" strokeweight=".748pt" strokecolor="#939598">
                <v:path arrowok="t"/>
              </v:shape>
            </v:group>
            <v:group style="position:absolute;left:7772;top:252;width:2;height:80" coordorigin="7772,252" coordsize="2,80">
              <v:shape style="position:absolute;left:7772;top:252;width:2;height:80" coordorigin="7772,252" coordsize="1,80" path="m7772,332l7772,252e" filled="false" stroked="true" strokeweight=".748pt" strokecolor="#939598">
                <v:path arrowok="t"/>
              </v:shape>
            </v:group>
            <v:group style="position:absolute;left:7732;top:252;width:2;height:80" coordorigin="7732,252" coordsize="2,80">
              <v:shape style="position:absolute;left:7732;top:252;width:2;height:80" coordorigin="7732,252" coordsize="1,80" path="m7732,332l7732,252e" filled="false" stroked="true" strokeweight=".748pt" strokecolor="#939598">
                <v:path arrowok="t"/>
              </v:shape>
            </v:group>
            <v:group style="position:absolute;left:7692;top:252;width:2;height:80" coordorigin="7692,252" coordsize="2,80">
              <v:shape style="position:absolute;left:7692;top:252;width:2;height:80" coordorigin="7692,252" coordsize="1,80" path="m7692,332l7692,252e" filled="false" stroked="true" strokeweight=".748pt" strokecolor="#939598">
                <v:path arrowok="t"/>
              </v:shape>
            </v:group>
            <v:group style="position:absolute;left:7652;top:252;width:2;height:80" coordorigin="7652,252" coordsize="2,80">
              <v:shape style="position:absolute;left:7652;top:252;width:2;height:80" coordorigin="7652,252" coordsize="0,80" path="m7652,332l7652,252e" filled="false" stroked="true" strokeweight=".748pt" strokecolor="#939598">
                <v:path arrowok="t"/>
              </v:shape>
            </v:group>
            <v:group style="position:absolute;left:7612;top:252;width:2;height:80" coordorigin="7612,252" coordsize="2,80">
              <v:shape style="position:absolute;left:7612;top:252;width:2;height:80" coordorigin="7612,252" coordsize="1,80" path="m7612,332l7612,252e" filled="false" stroked="true" strokeweight=".748pt" strokecolor="#939598">
                <v:path arrowok="t"/>
              </v:shape>
            </v:group>
            <v:group style="position:absolute;left:7571;top:252;width:2;height:80" coordorigin="7571,252" coordsize="2,80">
              <v:shape style="position:absolute;left:7571;top:252;width:2;height:80" coordorigin="7571,252" coordsize="1,80" path="m7571,332l7571,252e" filled="false" stroked="true" strokeweight=".748pt" strokecolor="#939598">
                <v:path arrowok="t"/>
              </v:shape>
            </v:group>
            <v:group style="position:absolute;left:7531;top:252;width:2;height:80" coordorigin="7531,252" coordsize="2,80">
              <v:shape style="position:absolute;left:7531;top:252;width:2;height:80" coordorigin="7531,252" coordsize="0,80" path="m7531,332l7531,252e" filled="false" stroked="true" strokeweight=".748pt" strokecolor="#939598">
                <v:path arrowok="t"/>
              </v:shape>
            </v:group>
            <v:group style="position:absolute;left:7491;top:252;width:2;height:80" coordorigin="7491,252" coordsize="2,80">
              <v:shape style="position:absolute;left:7491;top:252;width:2;height:80" coordorigin="7491,252" coordsize="1,80" path="m7491,332l7491,252e" filled="false" stroked="true" strokeweight=".748pt" strokecolor="#939598">
                <v:path arrowok="t"/>
              </v:shape>
            </v:group>
            <v:group style="position:absolute;left:7451;top:252;width:2;height:80" coordorigin="7451,252" coordsize="2,80">
              <v:shape style="position:absolute;left:7451;top:252;width:2;height:80" coordorigin="7451,252" coordsize="0,80" path="m7451,332l7451,252e" filled="false" stroked="true" strokeweight=".748pt" strokecolor="#939598">
                <v:path arrowok="t"/>
              </v:shape>
            </v:group>
            <v:group style="position:absolute;left:7411;top:252;width:2;height:80" coordorigin="7411,252" coordsize="2,80">
              <v:shape style="position:absolute;left:7411;top:252;width:2;height:80" coordorigin="7411,252" coordsize="0,80" path="m7411,332l7411,252e" filled="false" stroked="true" strokeweight=".748pt" strokecolor="#939598">
                <v:path arrowok="t"/>
              </v:shape>
            </v:group>
            <v:group style="position:absolute;left:7371;top:252;width:2;height:80" coordorigin="7371,252" coordsize="2,80">
              <v:shape style="position:absolute;left:7371;top:252;width:2;height:80" coordorigin="7371,252" coordsize="1,80" path="m7371,332l7371,252e" filled="false" stroked="true" strokeweight=".748pt" strokecolor="#939598">
                <v:path arrowok="t"/>
              </v:shape>
            </v:group>
            <v:group style="position:absolute;left:7331;top:252;width:2;height:80" coordorigin="7331,252" coordsize="2,80">
              <v:shape style="position:absolute;left:7331;top:252;width:2;height:80" coordorigin="7331,252" coordsize="0,80" path="m7331,332l7331,252e" filled="false" stroked="true" strokeweight=".748pt" strokecolor="#939598">
                <v:path arrowok="t"/>
              </v:shape>
            </v:group>
            <v:group style="position:absolute;left:7291;top:252;width:2;height:80" coordorigin="7291,252" coordsize="2,80">
              <v:shape style="position:absolute;left:7291;top:252;width:2;height:80" coordorigin="7291,252" coordsize="1,80" path="m7291,332l7291,252e" filled="false" stroked="true" strokeweight=".748pt" strokecolor="#939598">
                <v:path arrowok="t"/>
              </v:shape>
            </v:group>
            <v:group style="position:absolute;left:7251;top:252;width:2;height:80" coordorigin="7251,252" coordsize="2,80">
              <v:shape style="position:absolute;left:7251;top:252;width:2;height:80" coordorigin="7251,252" coordsize="1,80" path="m7251,332l7251,252e" filled="false" stroked="true" strokeweight=".748pt" strokecolor="#939598">
                <v:path arrowok="t"/>
              </v:shape>
            </v:group>
            <v:group style="position:absolute;left:7211;top:252;width:2;height:80" coordorigin="7211,252" coordsize="2,80">
              <v:shape style="position:absolute;left:7211;top:252;width:2;height:80" coordorigin="7211,252" coordsize="0,80" path="m7211,332l7211,252e" filled="false" stroked="true" strokeweight=".748pt" strokecolor="#939598">
                <v:path arrowok="t"/>
              </v:shape>
            </v:group>
            <v:group style="position:absolute;left:7171;top:252;width:2;height:80" coordorigin="7171,252" coordsize="2,80">
              <v:shape style="position:absolute;left:7171;top:252;width:2;height:80" coordorigin="7171,252" coordsize="1,80" path="m7171,332l7171,252e" filled="false" stroked="true" strokeweight=".748pt" strokecolor="#939598">
                <v:path arrowok="t"/>
              </v:shape>
            </v:group>
            <v:group style="position:absolute;left:7131;top:252;width:2;height:80" coordorigin="7131,252" coordsize="2,80">
              <v:shape style="position:absolute;left:7131;top:252;width:2;height:80" coordorigin="7131,252" coordsize="0,80" path="m7131,332l7131,252e" filled="false" stroked="true" strokeweight=".748pt" strokecolor="#939598">
                <v:path arrowok="t"/>
              </v:shape>
            </v:group>
            <v:group style="position:absolute;left:7091;top:252;width:2;height:80" coordorigin="7091,252" coordsize="2,80">
              <v:shape style="position:absolute;left:7091;top:252;width:2;height:80" coordorigin="7091,252" coordsize="0,80" path="m7091,332l7091,252e" filled="false" stroked="true" strokeweight=".748pt" strokecolor="#939598">
                <v:path arrowok="t"/>
              </v:shape>
            </v:group>
            <v:group style="position:absolute;left:7051;top:252;width:2;height:80" coordorigin="7051,252" coordsize="2,80">
              <v:shape style="position:absolute;left:7051;top:252;width:2;height:80" coordorigin="7051,252" coordsize="1,80" path="m7051,332l7051,252e" filled="false" stroked="true" strokeweight=".748pt" strokecolor="#939598">
                <v:path arrowok="t"/>
              </v:shape>
            </v:group>
            <v:group style="position:absolute;left:7011;top:252;width:2;height:80" coordorigin="7011,252" coordsize="2,80">
              <v:shape style="position:absolute;left:7011;top:252;width:2;height:80" coordorigin="7011,252" coordsize="0,80" path="m7011,332l7011,252e" filled="false" stroked="true" strokeweight=".748pt" strokecolor="#939598">
                <v:path arrowok="t"/>
              </v:shape>
            </v:group>
            <v:group style="position:absolute;left:6971;top:252;width:2;height:80" coordorigin="6971,252" coordsize="2,80">
              <v:shape style="position:absolute;left:6971;top:252;width:2;height:80" coordorigin="6971,252" coordsize="1,80" path="m6971,332l6971,252e" filled="false" stroked="true" strokeweight=".748pt" strokecolor="#939598">
                <v:path arrowok="t"/>
              </v:shape>
            </v:group>
            <v:group style="position:absolute;left:6930;top:252;width:2;height:80" coordorigin="6930,252" coordsize="2,80">
              <v:shape style="position:absolute;left:6930;top:252;width:2;height:80" coordorigin="6930,252" coordsize="1,80" path="m6931,332l6930,252e" filled="false" stroked="true" strokeweight=".748pt" strokecolor="#939598">
                <v:path arrowok="t"/>
              </v:shape>
            </v:group>
            <v:group style="position:absolute;left:6890;top:252;width:2;height:80" coordorigin="6890,252" coordsize="2,80">
              <v:shape style="position:absolute;left:6890;top:252;width:2;height:80" coordorigin="6890,252" coordsize="0,80" path="m6890,332l6890,252e" filled="false" stroked="true" strokeweight=".748pt" strokecolor="#939598">
                <v:path arrowok="t"/>
              </v:shape>
            </v:group>
            <v:group style="position:absolute;left:6850;top:252;width:2;height:80" coordorigin="6850,252" coordsize="2,80">
              <v:shape style="position:absolute;left:6850;top:252;width:2;height:80" coordorigin="6850,252" coordsize="1,80" path="m6850,332l6850,252e" filled="false" stroked="true" strokeweight=".748pt" strokecolor="#939598">
                <v:path arrowok="t"/>
              </v:shape>
            </v:group>
            <v:group style="position:absolute;left:6810;top:253;width:2;height:80" coordorigin="6810,253" coordsize="2,80">
              <v:shape style="position:absolute;left:6810;top:253;width:2;height:80" coordorigin="6810,253" coordsize="0,80" path="m6810,333l6810,253e" filled="false" stroked="true" strokeweight=".748pt" strokecolor="#939598">
                <v:path arrowok="t"/>
              </v:shape>
            </v:group>
            <v:group style="position:absolute;left:6770;top:253;width:2;height:80" coordorigin="6770,253" coordsize="2,80">
              <v:shape style="position:absolute;left:6770;top:253;width:2;height:80" coordorigin="6770,253" coordsize="1,80" path="m6770,333l6770,253e" filled="false" stroked="true" strokeweight=".748pt" strokecolor="#939598">
                <v:path arrowok="t"/>
              </v:shape>
            </v:group>
            <v:group style="position:absolute;left:6730;top:253;width:2;height:80" coordorigin="6730,253" coordsize="2,80">
              <v:shape style="position:absolute;left:6730;top:253;width:2;height:80" coordorigin="6730,253" coordsize="0,80" path="m6730,333l6730,253e" filled="false" stroked="true" strokeweight=".748pt" strokecolor="#939598">
                <v:path arrowok="t"/>
              </v:shape>
            </v:group>
            <v:group style="position:absolute;left:6690;top:253;width:2;height:80" coordorigin="6690,253" coordsize="2,80">
              <v:shape style="position:absolute;left:6690;top:253;width:2;height:80" coordorigin="6690,253" coordsize="1,80" path="m6690,333l6690,253e" filled="false" stroked="true" strokeweight=".748pt" strokecolor="#939598">
                <v:path arrowok="t"/>
              </v:shape>
            </v:group>
            <v:group style="position:absolute;left:6650;top:253;width:2;height:80" coordorigin="6650,253" coordsize="2,80">
              <v:shape style="position:absolute;left:6650;top:253;width:2;height:80" coordorigin="6650,253" coordsize="1,80" path="m6650,333l6650,253e" filled="false" stroked="true" strokeweight=".748pt" strokecolor="#939598">
                <v:path arrowok="t"/>
              </v:shape>
            </v:group>
            <v:group style="position:absolute;left:6610;top:253;width:2;height:80" coordorigin="6610,253" coordsize="2,80">
              <v:shape style="position:absolute;left:6610;top:253;width:2;height:80" coordorigin="6610,253" coordsize="1,80" path="m6610,333l6610,253e" filled="false" stroked="true" strokeweight=".748pt" strokecolor="#939598">
                <v:path arrowok="t"/>
              </v:shape>
            </v:group>
            <v:group style="position:absolute;left:6570;top:253;width:2;height:80" coordorigin="6570,253" coordsize="2,80">
              <v:shape style="position:absolute;left:6570;top:253;width:2;height:80" coordorigin="6570,253" coordsize="1,80" path="m6570,333l6570,253e" filled="false" stroked="true" strokeweight=".748pt" strokecolor="#939598">
                <v:path arrowok="t"/>
              </v:shape>
            </v:group>
            <v:group style="position:absolute;left:6530;top:253;width:2;height:80" coordorigin="6530,253" coordsize="2,80">
              <v:shape style="position:absolute;left:6530;top:253;width:2;height:80" coordorigin="6530,253" coordsize="1,80" path="m6530,333l6530,253e" filled="false" stroked="true" strokeweight=".748pt" strokecolor="#939598">
                <v:path arrowok="t"/>
              </v:shape>
            </v:group>
            <v:group style="position:absolute;left:6490;top:253;width:2;height:80" coordorigin="6490,253" coordsize="2,80">
              <v:shape style="position:absolute;left:6490;top:253;width:2;height:80" coordorigin="6490,253" coordsize="1,80" path="m6490,333l6490,253e" filled="false" stroked="true" strokeweight=".748pt" strokecolor="#939598">
                <v:path arrowok="t"/>
              </v:shape>
            </v:group>
            <v:group style="position:absolute;left:6450;top:253;width:2;height:80" coordorigin="6450,253" coordsize="2,80">
              <v:shape style="position:absolute;left:6450;top:253;width:2;height:80" coordorigin="6450,253" coordsize="0,80" path="m6450,333l6450,253e" filled="false" stroked="true" strokeweight=".748pt" strokecolor="#939598">
                <v:path arrowok="t"/>
              </v:shape>
            </v:group>
            <v:group style="position:absolute;left:6410;top:253;width:2;height:80" coordorigin="6410,253" coordsize="2,80">
              <v:shape style="position:absolute;left:6410;top:253;width:2;height:80" coordorigin="6410,253" coordsize="0,80" path="m6410,333l6410,253e" filled="false" stroked="true" strokeweight=".748pt" strokecolor="#939598">
                <v:path arrowok="t"/>
              </v:shape>
            </v:group>
            <v:group style="position:absolute;left:6370;top:253;width:2;height:80" coordorigin="6370,253" coordsize="2,80">
              <v:shape style="position:absolute;left:6370;top:253;width:2;height:80" coordorigin="6370,253" coordsize="1,80" path="m6370,333l6370,253e" filled="false" stroked="true" strokeweight=".748pt" strokecolor="#939598">
                <v:path arrowok="t"/>
              </v:shape>
            </v:group>
            <v:group style="position:absolute;left:6330;top:253;width:2;height:80" coordorigin="6330,253" coordsize="2,80">
              <v:shape style="position:absolute;left:6330;top:253;width:2;height:80" coordorigin="6330,253" coordsize="0,80" path="m6330,333l6330,253e" filled="false" stroked="true" strokeweight=".748pt" strokecolor="#939598">
                <v:path arrowok="t"/>
              </v:shape>
            </v:group>
            <v:group style="position:absolute;left:6290;top:253;width:2;height:80" coordorigin="6290,253" coordsize="2,80">
              <v:shape style="position:absolute;left:6290;top:253;width:2;height:80" coordorigin="6290,253" coordsize="0,80" path="m6290,333l6290,253e" filled="false" stroked="true" strokeweight=".748pt" strokecolor="#939598">
                <v:path arrowok="t"/>
              </v:shape>
            </v:group>
            <v:group style="position:absolute;left:6249;top:253;width:2;height:80" coordorigin="6249,253" coordsize="2,80">
              <v:shape style="position:absolute;left:6249;top:253;width:2;height:80" coordorigin="6249,253" coordsize="0,80" path="m6249,333l6249,253e" filled="false" stroked="true" strokeweight=".748pt" strokecolor="#939598">
                <v:path arrowok="t"/>
              </v:shape>
            </v:group>
            <v:group style="position:absolute;left:6209;top:253;width:2;height:80" coordorigin="6209,253" coordsize="2,80">
              <v:shape style="position:absolute;left:6209;top:253;width:2;height:80" coordorigin="6209,253" coordsize="1,80" path="m6209,333l6209,253e" filled="false" stroked="true" strokeweight=".748pt" strokecolor="#939598">
                <v:path arrowok="t"/>
              </v:shape>
            </v:group>
            <v:group style="position:absolute;left:6169;top:253;width:2;height:80" coordorigin="6169,253" coordsize="2,80">
              <v:shape style="position:absolute;left:6169;top:253;width:2;height:80" coordorigin="6169,253" coordsize="0,80" path="m6169,333l6169,253e" filled="false" stroked="true" strokeweight=".748pt" strokecolor="#939598">
                <v:path arrowok="t"/>
              </v:shape>
            </v:group>
            <v:group style="position:absolute;left:6129;top:253;width:2;height:80" coordorigin="6129,253" coordsize="2,80">
              <v:shape style="position:absolute;left:6129;top:253;width:2;height:80" coordorigin="6129,253" coordsize="0,80" path="m6129,333l6129,253e" filled="false" stroked="true" strokeweight=".748pt" strokecolor="#939598">
                <v:path arrowok="t"/>
              </v:shape>
            </v:group>
            <v:group style="position:absolute;left:6089;top:253;width:2;height:80" coordorigin="6089,253" coordsize="2,80">
              <v:shape style="position:absolute;left:6089;top:253;width:2;height:80" coordorigin="6089,253" coordsize="0,80" path="m6089,333l6089,253e" filled="false" stroked="true" strokeweight=".748pt" strokecolor="#939598">
                <v:path arrowok="t"/>
              </v:shape>
            </v:group>
            <v:group style="position:absolute;left:6049;top:253;width:2;height:80" coordorigin="6049,253" coordsize="2,80">
              <v:shape style="position:absolute;left:6049;top:253;width:2;height:80" coordorigin="6049,253" coordsize="1,80" path="m6049,333l6049,253e" filled="false" stroked="true" strokeweight=".748pt" strokecolor="#939598">
                <v:path arrowok="t"/>
              </v:shape>
            </v:group>
            <v:group style="position:absolute;left:6009;top:253;width:2;height:80" coordorigin="6009,253" coordsize="2,80">
              <v:shape style="position:absolute;left:6009;top:253;width:2;height:80" coordorigin="6009,253" coordsize="0,80" path="m6009,333l6009,253e" filled="false" stroked="true" strokeweight=".748pt" strokecolor="#939598">
                <v:path arrowok="t"/>
              </v:shape>
            </v:group>
            <v:group style="position:absolute;left:5969;top:253;width:2;height:80" coordorigin="5969,253" coordsize="2,80">
              <v:shape style="position:absolute;left:5969;top:253;width:2;height:80" coordorigin="5969,253" coordsize="0,80" path="m5969,333l5969,253e" filled="false" stroked="true" strokeweight=".748pt" strokecolor="#939598">
                <v:path arrowok="t"/>
              </v:shape>
            </v:group>
            <v:group style="position:absolute;left:5929;top:253;width:2;height:80" coordorigin="5929,253" coordsize="2,80">
              <v:shape style="position:absolute;left:5929;top:253;width:2;height:80" coordorigin="5929,253" coordsize="0,80" path="m5929,333l5929,253e" filled="false" stroked="true" strokeweight=".748pt" strokecolor="#939598">
                <v:path arrowok="t"/>
              </v:shape>
            </v:group>
            <v:group style="position:absolute;left:5889;top:253;width:2;height:80" coordorigin="5889,253" coordsize="2,80">
              <v:shape style="position:absolute;left:5889;top:253;width:2;height:80" coordorigin="5889,253" coordsize="1,80" path="m5889,333l5889,253e" filled="false" stroked="true" strokeweight=".748pt" strokecolor="#939598">
                <v:path arrowok="t"/>
              </v:shape>
            </v:group>
            <v:group style="position:absolute;left:5849;top:253;width:2;height:80" coordorigin="5849,253" coordsize="2,80">
              <v:shape style="position:absolute;left:5849;top:253;width:2;height:80" coordorigin="5849,253" coordsize="0,80" path="m5849,333l5849,253e" filled="false" stroked="true" strokeweight=".748pt" strokecolor="#939598">
                <v:path arrowok="t"/>
              </v:shape>
            </v:group>
            <v:group style="position:absolute;left:5809;top:253;width:2;height:80" coordorigin="5809,253" coordsize="2,80">
              <v:shape style="position:absolute;left:5809;top:253;width:2;height:80" coordorigin="5809,253" coordsize="0,80" path="m5809,333l5809,253e" filled="false" stroked="true" strokeweight=".748pt" strokecolor="#939598">
                <v:path arrowok="t"/>
              </v:shape>
            </v:group>
            <v:group style="position:absolute;left:5769;top:253;width:2;height:80" coordorigin="5769,253" coordsize="2,80">
              <v:shape style="position:absolute;left:5769;top:253;width:2;height:80" coordorigin="5769,253" coordsize="0,80" path="m5769,333l5769,253e" filled="false" stroked="true" strokeweight=".748pt" strokecolor="#939598">
                <v:path arrowok="t"/>
              </v:shape>
            </v:group>
            <v:group style="position:absolute;left:5729;top:253;width:2;height:80" coordorigin="5729,253" coordsize="2,80">
              <v:shape style="position:absolute;left:5729;top:253;width:2;height:80" coordorigin="5729,253" coordsize="1,80" path="m5729,333l5729,253e" filled="false" stroked="true" strokeweight=".748pt" strokecolor="#939598">
                <v:path arrowok="t"/>
              </v:shape>
            </v:group>
            <v:group style="position:absolute;left:5689;top:253;width:2;height:80" coordorigin="5689,253" coordsize="2,80">
              <v:shape style="position:absolute;left:5689;top:253;width:2;height:80" coordorigin="5689,253" coordsize="0,80" path="m5689,333l5689,253e" filled="false" stroked="true" strokeweight=".748pt" strokecolor="#939598">
                <v:path arrowok="t"/>
              </v:shape>
            </v:group>
            <v:group style="position:absolute;left:5649;top:253;width:2;height:80" coordorigin="5649,253" coordsize="2,80">
              <v:shape style="position:absolute;left:5649;top:253;width:2;height:80" coordorigin="5649,253" coordsize="0,80" path="m5649,333l5649,253e" filled="false" stroked="true" strokeweight=".748pt" strokecolor="#939598">
                <v:path arrowok="t"/>
              </v:shape>
            </v:group>
            <v:group style="position:absolute;left:5608;top:253;width:2;height:80" coordorigin="5608,253" coordsize="2,80">
              <v:shape style="position:absolute;left:5608;top:253;width:2;height:80" coordorigin="5608,253" coordsize="0,80" path="m5609,333l5608,253e" filled="false" stroked="true" strokeweight=".748pt" strokecolor="#939598">
                <v:path arrowok="t"/>
              </v:shape>
            </v:group>
            <v:group style="position:absolute;left:5568;top:253;width:2;height:80" coordorigin="5568,253" coordsize="2,80">
              <v:shape style="position:absolute;left:5568;top:253;width:2;height:80" coordorigin="5568,253" coordsize="1,80" path="m5568,333l5568,253e" filled="false" stroked="true" strokeweight=".748pt" strokecolor="#939598">
                <v:path arrowok="t"/>
              </v:shape>
            </v:group>
            <v:group style="position:absolute;left:5528;top:253;width:2;height:80" coordorigin="5528,253" coordsize="2,80">
              <v:shape style="position:absolute;left:5528;top:253;width:2;height:80" coordorigin="5528,253" coordsize="0,80" path="m5528,333l5528,253e" filled="false" stroked="true" strokeweight=".748pt" strokecolor="#939598">
                <v:path arrowok="t"/>
              </v:shape>
            </v:group>
            <v:group style="position:absolute;left:5488;top:253;width:2;height:80" coordorigin="5488,253" coordsize="2,80">
              <v:shape style="position:absolute;left:5488;top:253;width:2;height:80" coordorigin="5488,253" coordsize="1,80" path="m5488,333l5488,253e" filled="false" stroked="true" strokeweight=".748pt" strokecolor="#939598">
                <v:path arrowok="t"/>
              </v:shape>
            </v:group>
            <v:group style="position:absolute;left:5448;top:253;width:2;height:80" coordorigin="5448,253" coordsize="2,80">
              <v:shape style="position:absolute;left:5448;top:253;width:2;height:80" coordorigin="5448,253" coordsize="1,80" path="m5448,333l5448,253e" filled="false" stroked="true" strokeweight=".748pt" strokecolor="#939598">
                <v:path arrowok="t"/>
              </v:shape>
            </v:group>
            <v:group style="position:absolute;left:5408;top:253;width:2;height:80" coordorigin="5408,253" coordsize="2,80">
              <v:shape style="position:absolute;left:5408;top:253;width:2;height:80" coordorigin="5408,253" coordsize="1,80" path="m5408,333l5408,253e" filled="false" stroked="true" strokeweight=".748pt" strokecolor="#939598">
                <v:path arrowok="t"/>
              </v:shape>
            </v:group>
            <v:group style="position:absolute;left:5368;top:253;width:2;height:80" coordorigin="5368,253" coordsize="2,80">
              <v:shape style="position:absolute;left:5368;top:253;width:2;height:80" coordorigin="5368,253" coordsize="1,80" path="m5368,333l5368,253e" filled="false" stroked="true" strokeweight=".748pt" strokecolor="#939598">
                <v:path arrowok="t"/>
              </v:shape>
            </v:group>
            <v:group style="position:absolute;left:5328;top:253;width:2;height:80" coordorigin="5328,253" coordsize="2,80">
              <v:shape style="position:absolute;left:5328;top:253;width:2;height:80" coordorigin="5328,253" coordsize="1,80" path="m5328,333l5328,253e" filled="false" stroked="true" strokeweight=".748pt" strokecolor="#939598">
                <v:path arrowok="t"/>
              </v:shape>
            </v:group>
            <v:group style="position:absolute;left:5288;top:253;width:2;height:80" coordorigin="5288,253" coordsize="2,80">
              <v:shape style="position:absolute;left:5288;top:253;width:2;height:80" coordorigin="5288,253" coordsize="1,80" path="m5288,333l5288,253e" filled="false" stroked="true" strokeweight=".748pt" strokecolor="#939598">
                <v:path arrowok="t"/>
              </v:shape>
            </v:group>
            <v:group style="position:absolute;left:5248;top:253;width:2;height:80" coordorigin="5248,253" coordsize="2,80">
              <v:shape style="position:absolute;left:5248;top:253;width:2;height:80" coordorigin="5248,253" coordsize="0,80" path="m5248,333l5248,253e" filled="false" stroked="true" strokeweight=".748pt" strokecolor="#939598">
                <v:path arrowok="t"/>
              </v:shape>
            </v:group>
            <v:group style="position:absolute;left:5208;top:253;width:2;height:80" coordorigin="5208,253" coordsize="2,80">
              <v:shape style="position:absolute;left:5208;top:253;width:2;height:80" coordorigin="5208,253" coordsize="0,80" path="m5208,333l5208,253e" filled="false" stroked="true" strokeweight=".748pt" strokecolor="#939598">
                <v:path arrowok="t"/>
              </v:shape>
            </v:group>
            <v:group style="position:absolute;left:5168;top:253;width:2;height:80" coordorigin="5168,253" coordsize="2,80">
              <v:shape style="position:absolute;left:5168;top:253;width:2;height:80" coordorigin="5168,253" coordsize="1,80" path="m5168,333l5168,253e" filled="false" stroked="true" strokeweight=".748pt" strokecolor="#939598">
                <v:path arrowok="t"/>
              </v:shape>
            </v:group>
            <v:group style="position:absolute;left:5128;top:253;width:2;height:80" coordorigin="5128,253" coordsize="2,80">
              <v:shape style="position:absolute;left:5128;top:253;width:2;height:80" coordorigin="5128,253" coordsize="1,80" path="m5128,333l5128,253e" filled="false" stroked="true" strokeweight=".748pt" strokecolor="#939598">
                <v:path arrowok="t"/>
              </v:shape>
            </v:group>
            <v:group style="position:absolute;left:5088;top:253;width:2;height:80" coordorigin="5088,253" coordsize="2,80">
              <v:shape style="position:absolute;left:5088;top:253;width:2;height:80" coordorigin="5088,253" coordsize="0,80" path="m5088,333l5088,253e" filled="false" stroked="true" strokeweight=".748pt" strokecolor="#939598">
                <v:path arrowok="t"/>
              </v:shape>
            </v:group>
            <v:group style="position:absolute;left:5048;top:253;width:2;height:80" coordorigin="5048,253" coordsize="2,80">
              <v:shape style="position:absolute;left:5048;top:253;width:2;height:80" coordorigin="5048,253" coordsize="0,80" path="m5048,333l5048,253e" filled="false" stroked="true" strokeweight=".748pt" strokecolor="#939598">
                <v:path arrowok="t"/>
              </v:shape>
            </v:group>
            <v:group style="position:absolute;left:5008;top:253;width:2;height:80" coordorigin="5008,253" coordsize="2,80">
              <v:shape style="position:absolute;left:5008;top:253;width:2;height:80" coordorigin="5008,253" coordsize="1,80" path="m5008,333l5008,253e" filled="false" stroked="true" strokeweight=".748pt" strokecolor="#939598">
                <v:path arrowok="t"/>
              </v:shape>
            </v:group>
            <v:group style="position:absolute;left:4968;top:253;width:2;height:80" coordorigin="4968,253" coordsize="2,80">
              <v:shape style="position:absolute;left:4968;top:253;width:2;height:80" coordorigin="4968,253" coordsize="1,80" path="m4968,333l4968,253e" filled="false" stroked="true" strokeweight=".748pt" strokecolor="#939598">
                <v:path arrowok="t"/>
              </v:shape>
            </v:group>
            <v:group style="position:absolute;left:4927;top:253;width:2;height:80" coordorigin="4927,253" coordsize="2,80">
              <v:shape style="position:absolute;left:4927;top:253;width:2;height:80" coordorigin="4927,253" coordsize="0,80" path="m4927,333l4927,253e" filled="false" stroked="true" strokeweight=".748pt" strokecolor="#939598">
                <v:path arrowok="t"/>
              </v:shape>
            </v:group>
            <v:group style="position:absolute;left:4887;top:253;width:2;height:80" coordorigin="4887,253" coordsize="2,80">
              <v:shape style="position:absolute;left:4887;top:253;width:2;height:80" coordorigin="4887,253" coordsize="0,80" path="m4887,333l4887,253e" filled="false" stroked="true" strokeweight=".748pt" strokecolor="#939598">
                <v:path arrowok="t"/>
              </v:shape>
            </v:group>
            <v:group style="position:absolute;left:4847;top:253;width:2;height:80" coordorigin="4847,253" coordsize="2,80">
              <v:shape style="position:absolute;left:4847;top:253;width:2;height:80" coordorigin="4847,253" coordsize="1,80" path="m4847,333l4847,253e" filled="false" stroked="true" strokeweight=".748pt" strokecolor="#939598">
                <v:path arrowok="t"/>
              </v:shape>
            </v:group>
            <v:group style="position:absolute;left:4807;top:253;width:2;height:80" coordorigin="4807,253" coordsize="2,80">
              <v:shape style="position:absolute;left:4807;top:253;width:2;height:80" coordorigin="4807,253" coordsize="1,80" path="m4807,333l4807,253e" filled="false" stroked="true" strokeweight=".748pt" strokecolor="#939598">
                <v:path arrowok="t"/>
              </v:shape>
            </v:group>
            <v:group style="position:absolute;left:4767;top:253;width:2;height:80" coordorigin="4767,253" coordsize="2,80">
              <v:shape style="position:absolute;left:4767;top:253;width:2;height:80" coordorigin="4767,253" coordsize="0,80" path="m4767,333l4767,253e" filled="false" stroked="true" strokeweight=".748pt" strokecolor="#939598">
                <v:path arrowok="t"/>
              </v:shape>
            </v:group>
            <v:group style="position:absolute;left:4727;top:253;width:2;height:80" coordorigin="4727,253" coordsize="2,80">
              <v:shape style="position:absolute;left:4727;top:253;width:2;height:80" coordorigin="4727,253" coordsize="0,80" path="m4727,333l4727,253e" filled="false" stroked="true" strokeweight=".748pt" strokecolor="#939598">
                <v:path arrowok="t"/>
              </v:shape>
            </v:group>
            <v:group style="position:absolute;left:4687;top:253;width:2;height:80" coordorigin="4687,253" coordsize="2,80">
              <v:shape style="position:absolute;left:4687;top:253;width:2;height:80" coordorigin="4687,253" coordsize="1,80" path="m4687,333l4687,253e" filled="false" stroked="true" strokeweight=".748pt" strokecolor="#939598">
                <v:path arrowok="t"/>
              </v:shape>
            </v:group>
            <v:group style="position:absolute;left:4647;top:253;width:2;height:80" coordorigin="4647,253" coordsize="2,80">
              <v:shape style="position:absolute;left:4647;top:253;width:2;height:80" coordorigin="4647,253" coordsize="1,80" path="m4647,333l4647,253e" filled="false" stroked="true" strokeweight=".748pt" strokecolor="#939598">
                <v:path arrowok="t"/>
              </v:shape>
            </v:group>
            <v:group style="position:absolute;left:4607;top:253;width:2;height:80" coordorigin="4607,253" coordsize="2,80">
              <v:shape style="position:absolute;left:4607;top:253;width:2;height:80" coordorigin="4607,253" coordsize="0,80" path="m4607,333l4607,253e" filled="false" stroked="true" strokeweight=".748pt" strokecolor="#939598">
                <v:path arrowok="t"/>
              </v:shape>
            </v:group>
            <v:group style="position:absolute;left:4567;top:253;width:2;height:80" coordorigin="4567,253" coordsize="2,80">
              <v:shape style="position:absolute;left:4567;top:253;width:2;height:80" coordorigin="4567,253" coordsize="0,80" path="m4567,333l4567,253e" filled="false" stroked="true" strokeweight=".748pt" strokecolor="#939598">
                <v:path arrowok="t"/>
              </v:shape>
            </v:group>
            <v:group style="position:absolute;left:4527;top:253;width:2;height:80" coordorigin="4527,253" coordsize="2,80">
              <v:shape style="position:absolute;left:4527;top:253;width:2;height:80" coordorigin="4527,253" coordsize="1,80" path="m4527,333l4527,253e" filled="false" stroked="true" strokeweight=".748pt" strokecolor="#939598">
                <v:path arrowok="t"/>
              </v:shape>
            </v:group>
            <v:group style="position:absolute;left:4487;top:253;width:2;height:80" coordorigin="4487,253" coordsize="2,80">
              <v:shape style="position:absolute;left:4487;top:253;width:2;height:80" coordorigin="4487,253" coordsize="1,80" path="m4487,333l4487,253e" filled="false" stroked="true" strokeweight=".748pt" strokecolor="#939598">
                <v:path arrowok="t"/>
              </v:shape>
            </v:group>
            <v:group style="position:absolute;left:4447;top:253;width:2;height:80" coordorigin="4447,253" coordsize="2,80">
              <v:shape style="position:absolute;left:4447;top:253;width:2;height:80" coordorigin="4447,253" coordsize="0,80" path="m4447,333l4447,253e" filled="false" stroked="true" strokeweight=".748pt" strokecolor="#939598">
                <v:path arrowok="t"/>
              </v:shape>
            </v:group>
            <v:group style="position:absolute;left:4407;top:253;width:2;height:80" coordorigin="4407,253" coordsize="2,80">
              <v:shape style="position:absolute;left:4407;top:253;width:2;height:80" coordorigin="4407,253" coordsize="0,80" path="m4407,333l4407,253e" filled="false" stroked="true" strokeweight=".748pt" strokecolor="#939598">
                <v:path arrowok="t"/>
              </v:shape>
            </v:group>
            <v:group style="position:absolute;left:4367;top:253;width:2;height:80" coordorigin="4367,253" coordsize="2,80">
              <v:shape style="position:absolute;left:4367;top:253;width:2;height:80" coordorigin="4367,253" coordsize="1,80" path="m4367,333l4367,253e" filled="false" stroked="true" strokeweight=".748pt" strokecolor="#939598">
                <v:path arrowok="t"/>
              </v:shape>
            </v:group>
            <v:group style="position:absolute;left:4327;top:253;width:2;height:80" coordorigin="4327,253" coordsize="2,80">
              <v:shape style="position:absolute;left:4327;top:253;width:2;height:80" coordorigin="4327,253" coordsize="1,80" path="m4327,333l4327,253e" filled="false" stroked="true" strokeweight=".748pt" strokecolor="#939598">
                <v:path arrowok="t"/>
              </v:shape>
            </v:group>
            <v:group style="position:absolute;left:4286;top:253;width:2;height:80" coordorigin="4286,253" coordsize="2,80">
              <v:shape style="position:absolute;left:4286;top:253;width:2;height:80" coordorigin="4286,253" coordsize="1,80" path="m4287,333l4286,253e" filled="false" stroked="true" strokeweight=".748pt" strokecolor="#939598">
                <v:path arrowok="t"/>
              </v:shape>
            </v:group>
            <v:group style="position:absolute;left:4246;top:253;width:2;height:80" coordorigin="4246,253" coordsize="2,80">
              <v:shape style="position:absolute;left:4246;top:253;width:2;height:80" coordorigin="4246,253" coordsize="1,80" path="m4246,333l4246,253e" filled="false" stroked="true" strokeweight=".748pt" strokecolor="#939598">
                <v:path arrowok="t"/>
              </v:shape>
            </v:group>
            <v:group style="position:absolute;left:4206;top:253;width:2;height:80" coordorigin="4206,253" coordsize="2,80">
              <v:shape style="position:absolute;left:4206;top:253;width:2;height:80" coordorigin="4206,253" coordsize="1,80" path="m4206,333l4206,253e" filled="false" stroked="true" strokeweight=".748pt" strokecolor="#939598">
                <v:path arrowok="t"/>
              </v:shape>
            </v:group>
            <v:group style="position:absolute;left:4166;top:253;width:2;height:80" coordorigin="4166,253" coordsize="2,80">
              <v:shape style="position:absolute;left:4166;top:253;width:2;height:80" coordorigin="4166,253" coordsize="1,80" path="m4166,333l4166,253e" filled="false" stroked="true" strokeweight=".748pt" strokecolor="#939598">
                <v:path arrowok="t"/>
              </v:shape>
            </v:group>
            <v:group style="position:absolute;left:4126;top:253;width:2;height:80" coordorigin="4126,253" coordsize="2,80">
              <v:shape style="position:absolute;left:4126;top:253;width:2;height:80" coordorigin="4126,253" coordsize="0,80" path="m4126,333l4126,253e" filled="false" stroked="true" strokeweight=".748pt" strokecolor="#939598">
                <v:path arrowok="t"/>
              </v:shape>
            </v:group>
            <v:group style="position:absolute;left:4086;top:253;width:2;height:80" coordorigin="4086,253" coordsize="2,80">
              <v:shape style="position:absolute;left:4086;top:253;width:2;height:80" coordorigin="4086,253" coordsize="1,80" path="m4086,333l4086,253e" filled="false" stroked="true" strokeweight=".748pt" strokecolor="#939598">
                <v:path arrowok="t"/>
              </v:shape>
            </v:group>
            <v:group style="position:absolute;left:4046;top:253;width:2;height:80" coordorigin="4046,253" coordsize="2,80">
              <v:shape style="position:absolute;left:4046;top:253;width:2;height:80" coordorigin="4046,253" coordsize="0,80" path="m4046,333l4046,253e" filled="false" stroked="true" strokeweight=".748pt" strokecolor="#939598">
                <v:path arrowok="t"/>
              </v:shape>
            </v:group>
            <v:group style="position:absolute;left:4006;top:253;width:2;height:80" coordorigin="4006,253" coordsize="2,80">
              <v:shape style="position:absolute;left:4006;top:253;width:2;height:80" coordorigin="4006,253" coordsize="0,80" path="m4006,333l4006,253e" filled="false" stroked="true" strokeweight=".748pt" strokecolor="#939598">
                <v:path arrowok="t"/>
              </v:shape>
            </v:group>
            <v:group style="position:absolute;left:3966;top:253;width:2;height:80" coordorigin="3966,253" coordsize="2,80">
              <v:shape style="position:absolute;left:3966;top:253;width:2;height:80" coordorigin="3966,253" coordsize="0,80" path="m3966,333l3966,253e" filled="false" stroked="true" strokeweight=".748pt" strokecolor="#939598">
                <v:path arrowok="t"/>
              </v:shape>
            </v:group>
            <v:group style="position:absolute;left:3926;top:253;width:2;height:80" coordorigin="3926,253" coordsize="2,80">
              <v:shape style="position:absolute;left:3926;top:253;width:2;height:80" coordorigin="3926,253" coordsize="1,80" path="m3926,333l3926,253e" filled="false" stroked="true" strokeweight=".748pt" strokecolor="#939598">
                <v:path arrowok="t"/>
              </v:shape>
            </v:group>
            <v:group style="position:absolute;left:3886;top:253;width:2;height:80" coordorigin="3886,253" coordsize="2,80">
              <v:shape style="position:absolute;left:3886;top:253;width:2;height:80" coordorigin="3886,253" coordsize="0,80" path="m3886,333l3886,253e" filled="false" stroked="true" strokeweight=".748pt" strokecolor="#939598">
                <v:path arrowok="t"/>
              </v:shape>
            </v:group>
            <v:group style="position:absolute;left:3846;top:253;width:2;height:80" coordorigin="3846,253" coordsize="2,80">
              <v:shape style="position:absolute;left:3846;top:253;width:2;height:80" coordorigin="3846,253" coordsize="0,80" path="m3846,333l3846,253e" filled="false" stroked="true" strokeweight=".748pt" strokecolor="#939598">
                <v:path arrowok="t"/>
              </v:shape>
            </v:group>
            <v:group style="position:absolute;left:3806;top:253;width:2;height:80" coordorigin="3806,253" coordsize="2,80">
              <v:shape style="position:absolute;left:3806;top:253;width:2;height:80" coordorigin="3806,253" coordsize="0,80" path="m3806,333l3806,253e" filled="false" stroked="true" strokeweight=".748pt" strokecolor="#939598">
                <v:path arrowok="t"/>
              </v:shape>
            </v:group>
            <v:group style="position:absolute;left:3766;top:253;width:2;height:80" coordorigin="3766,253" coordsize="2,80">
              <v:shape style="position:absolute;left:3766;top:253;width:2;height:80" coordorigin="3766,253" coordsize="1,80" path="m3766,333l3766,253e" filled="false" stroked="true" strokeweight=".748pt" strokecolor="#939598">
                <v:path arrowok="t"/>
              </v:shape>
            </v:group>
            <v:group style="position:absolute;left:3726;top:253;width:2;height:80" coordorigin="3726,253" coordsize="2,80">
              <v:shape style="position:absolute;left:3726;top:253;width:2;height:80" coordorigin="3726,253" coordsize="0,80" path="m3726,333l3726,253e" filled="false" stroked="true" strokeweight=".748pt" strokecolor="#939598">
                <v:path arrowok="t"/>
              </v:shape>
            </v:group>
            <v:group style="position:absolute;left:3686;top:253;width:2;height:80" coordorigin="3686,253" coordsize="2,80">
              <v:shape style="position:absolute;left:3686;top:253;width:2;height:80" coordorigin="3686,253" coordsize="0,80" path="m3686,333l3686,253e" filled="false" stroked="true" strokeweight=".748pt" strokecolor="#939598">
                <v:path arrowok="t"/>
              </v:shape>
            </v:group>
            <v:group style="position:absolute;left:3646;top:253;width:2;height:80" coordorigin="3646,253" coordsize="2,80">
              <v:shape style="position:absolute;left:3646;top:253;width:2;height:80" coordorigin="3646,253" coordsize="0,80" path="m3646,333l3646,253e" filled="false" stroked="true" strokeweight=".748pt" strokecolor="#939598">
                <v:path arrowok="t"/>
              </v:shape>
            </v:group>
            <v:group style="position:absolute;left:3605;top:253;width:2;height:80" coordorigin="3605,253" coordsize="2,80">
              <v:shape style="position:absolute;left:3605;top:253;width:2;height:80" coordorigin="3605,253" coordsize="1,80" path="m3605,333l3605,253e" filled="false" stroked="true" strokeweight=".748pt" strokecolor="#939598">
                <v:path arrowok="t"/>
              </v:shape>
            </v:group>
            <v:group style="position:absolute;left:3565;top:253;width:2;height:80" coordorigin="3565,253" coordsize="2,80">
              <v:shape style="position:absolute;left:3565;top:253;width:2;height:80" coordorigin="3565,253" coordsize="1,80" path="m3565,333l3565,253e" filled="false" stroked="true" strokeweight=".748pt" strokecolor="#939598">
                <v:path arrowok="t"/>
              </v:shape>
            </v:group>
            <v:group style="position:absolute;left:3525;top:253;width:2;height:80" coordorigin="3525,253" coordsize="2,80">
              <v:shape style="position:absolute;left:3525;top:253;width:2;height:80" coordorigin="3525,253" coordsize="0,80" path="m3525,333l3525,253e" filled="false" stroked="true" strokeweight=".748pt" strokecolor="#939598">
                <v:path arrowok="t"/>
              </v:shape>
            </v:group>
            <v:group style="position:absolute;left:3485;top:253;width:2;height:80" coordorigin="3485,253" coordsize="2,80">
              <v:shape style="position:absolute;left:3485;top:253;width:2;height:80" coordorigin="3485,253" coordsize="0,80" path="m3485,333l3485,253e" filled="false" stroked="true" strokeweight=".748pt" strokecolor="#939598">
                <v:path arrowok="t"/>
              </v:shape>
            </v:group>
            <v:group style="position:absolute;left:3445;top:253;width:2;height:80" coordorigin="3445,253" coordsize="2,80">
              <v:shape style="position:absolute;left:3445;top:253;width:2;height:80" coordorigin="3445,253" coordsize="1,80" path="m3445,333l3445,253e" filled="false" stroked="true" strokeweight=".748pt" strokecolor="#939598">
                <v:path arrowok="t"/>
              </v:shape>
            </v:group>
            <v:group style="position:absolute;left:3405;top:254;width:2;height:80" coordorigin="3405,254" coordsize="2,80">
              <v:shape style="position:absolute;left:3405;top:254;width:2;height:80" coordorigin="3405,254" coordsize="1,80" path="m3405,334l3405,254e" filled="false" stroked="true" strokeweight=".748pt" strokecolor="#939598">
                <v:path arrowok="t"/>
              </v:shape>
            </v:group>
            <v:group style="position:absolute;left:3365;top:254;width:2;height:80" coordorigin="3365,254" coordsize="2,80">
              <v:shape style="position:absolute;left:3365;top:254;width:2;height:80" coordorigin="3365,254" coordsize="0,80" path="m3365,334l3365,254e" filled="false" stroked="true" strokeweight=".748pt" strokecolor="#939598">
                <v:path arrowok="t"/>
              </v:shape>
            </v:group>
            <v:group style="position:absolute;left:3325;top:254;width:2;height:80" coordorigin="3325,254" coordsize="2,80">
              <v:shape style="position:absolute;left:3325;top:254;width:2;height:80" coordorigin="3325,254" coordsize="0,80" path="m3325,334l3325,254e" filled="false" stroked="true" strokeweight=".748pt" strokecolor="#939598">
                <v:path arrowok="t"/>
              </v:shape>
            </v:group>
            <v:group style="position:absolute;left:3285;top:254;width:2;height:80" coordorigin="3285,254" coordsize="2,80">
              <v:shape style="position:absolute;left:3285;top:254;width:2;height:80" coordorigin="3285,254" coordsize="1,80" path="m3285,334l3285,254e" filled="false" stroked="true" strokeweight=".748pt" strokecolor="#939598">
                <v:path arrowok="t"/>
              </v:shape>
            </v:group>
            <v:group style="position:absolute;left:3245;top:254;width:2;height:80" coordorigin="3245,254" coordsize="2,80">
              <v:shape style="position:absolute;left:3245;top:254;width:2;height:80" coordorigin="3245,254" coordsize="1,80" path="m3245,334l3245,254e" filled="false" stroked="true" strokeweight=".748pt" strokecolor="#939598">
                <v:path arrowok="t"/>
              </v:shape>
            </v:group>
            <v:group style="position:absolute;left:3205;top:254;width:2;height:80" coordorigin="3205,254" coordsize="2,80">
              <v:shape style="position:absolute;left:3205;top:254;width:2;height:80" coordorigin="3205,254" coordsize="0,80" path="m3205,334l3205,254e" filled="false" stroked="true" strokeweight=".748pt" strokecolor="#939598">
                <v:path arrowok="t"/>
              </v:shape>
            </v:group>
            <v:group style="position:absolute;left:3165;top:254;width:2;height:80" coordorigin="3165,254" coordsize="2,80">
              <v:shape style="position:absolute;left:3165;top:254;width:2;height:80" coordorigin="3165,254" coordsize="0,80" path="m3165,334l3165,254e" filled="false" stroked="true" strokeweight=".748pt" strokecolor="#939598">
                <v:path arrowok="t"/>
              </v:shape>
            </v:group>
            <v:group style="position:absolute;left:3125;top:254;width:2;height:80" coordorigin="3125,254" coordsize="2,80">
              <v:shape style="position:absolute;left:3125;top:254;width:2;height:80" coordorigin="3125,254" coordsize="1,80" path="m3125,334l3125,254e" filled="false" stroked="true" strokeweight=".748pt" strokecolor="#939598">
                <v:path arrowok="t"/>
              </v:shape>
            </v:group>
            <v:group style="position:absolute;left:3085;top:254;width:2;height:80" coordorigin="3085,254" coordsize="2,80">
              <v:shape style="position:absolute;left:3085;top:254;width:2;height:80" coordorigin="3085,254" coordsize="1,80" path="m3085,334l3085,254e" filled="false" stroked="true" strokeweight=".748pt" strokecolor="#939598">
                <v:path arrowok="t"/>
              </v:shape>
            </v:group>
            <v:group style="position:absolute;left:3045;top:254;width:2;height:80" coordorigin="3045,254" coordsize="2,80">
              <v:shape style="position:absolute;left:3045;top:254;width:2;height:80" coordorigin="3045,254" coordsize="1,80" path="m3045,334l3045,254e" filled="false" stroked="true" strokeweight=".748pt" strokecolor="#939598">
                <v:path arrowok="t"/>
              </v:shape>
            </v:group>
            <v:group style="position:absolute;left:3005;top:254;width:2;height:80" coordorigin="3005,254" coordsize="2,80">
              <v:shape style="position:absolute;left:3005;top:254;width:2;height:80" coordorigin="3005,254" coordsize="1,80" path="m3005,334l3005,254e" filled="false" stroked="true" strokeweight=".748pt" strokecolor="#939598">
                <v:path arrowok="t"/>
              </v:shape>
            </v:group>
            <v:group style="position:absolute;left:2964;top:254;width:2;height:80" coordorigin="2964,254" coordsize="2,80">
              <v:shape style="position:absolute;left:2964;top:254;width:2;height:80" coordorigin="2964,254" coordsize="1,80" path="m2965,334l2964,254e" filled="false" stroked="true" strokeweight=".748pt" strokecolor="#939598">
                <v:path arrowok="t"/>
              </v:shape>
            </v:group>
            <v:group style="position:absolute;left:2924;top:254;width:2;height:80" coordorigin="2924,254" coordsize="2,80">
              <v:shape style="position:absolute;left:2924;top:254;width:2;height:80" coordorigin="2924,254" coordsize="0,80" path="m2924,334l2924,254e" filled="false" stroked="true" strokeweight=".748pt" strokecolor="#939598">
                <v:path arrowok="t"/>
              </v:shape>
            </v:group>
            <v:group style="position:absolute;left:2884;top:254;width:2;height:80" coordorigin="2884,254" coordsize="2,80">
              <v:shape style="position:absolute;left:2884;top:254;width:2;height:80" coordorigin="2884,254" coordsize="1,80" path="m2884,334l2884,254e" filled="false" stroked="true" strokeweight=".748pt" strokecolor="#939598">
                <v:path arrowok="t"/>
              </v:shape>
            </v:group>
            <v:group style="position:absolute;left:2844;top:254;width:2;height:80" coordorigin="2844,254" coordsize="2,80">
              <v:shape style="position:absolute;left:2844;top:254;width:2;height:80" coordorigin="2844,254" coordsize="1,80" path="m2844,334l2844,254e" filled="false" stroked="true" strokeweight=".748pt" strokecolor="#939598">
                <v:path arrowok="t"/>
              </v:shape>
            </v:group>
            <v:group style="position:absolute;left:2804;top:254;width:2;height:80" coordorigin="2804,254" coordsize="2,80">
              <v:shape style="position:absolute;left:2804;top:254;width:2;height:80" coordorigin="2804,254" coordsize="0,80" path="m2804,334l2804,254e" filled="false" stroked="true" strokeweight=".748pt" strokecolor="#939598">
                <v:path arrowok="t"/>
              </v:shape>
            </v:group>
            <v:group style="position:absolute;left:2764;top:254;width:2;height:80" coordorigin="2764,254" coordsize="2,80">
              <v:shape style="position:absolute;left:2764;top:254;width:2;height:80" coordorigin="2764,254" coordsize="0,80" path="m2764,334l2764,254e" filled="false" stroked="true" strokeweight=".748pt" strokecolor="#939598">
                <v:path arrowok="t"/>
              </v:shape>
            </v:group>
            <v:group style="position:absolute;left:2724;top:254;width:2;height:80" coordorigin="2724,254" coordsize="2,80">
              <v:shape style="position:absolute;left:2724;top:254;width:2;height:80" coordorigin="2724,254" coordsize="1,80" path="m2724,334l2724,254e" filled="false" stroked="true" strokeweight=".748pt" strokecolor="#939598">
                <v:path arrowok="t"/>
              </v:shape>
            </v:group>
            <v:group style="position:absolute;left:2684;top:254;width:2;height:80" coordorigin="2684,254" coordsize="2,80">
              <v:shape style="position:absolute;left:2684;top:254;width:2;height:80" coordorigin="2684,254" coordsize="1,80" path="m2684,334l2684,254e" filled="false" stroked="true" strokeweight=".748pt" strokecolor="#939598">
                <v:path arrowok="t"/>
              </v:shape>
            </v:group>
            <v:group style="position:absolute;left:2644;top:254;width:2;height:80" coordorigin="2644,254" coordsize="2,80">
              <v:shape style="position:absolute;left:2644;top:254;width:2;height:80" coordorigin="2644,254" coordsize="0,80" path="m2644,334l2644,254e" filled="false" stroked="true" strokeweight=".748pt" strokecolor="#939598">
                <v:path arrowok="t"/>
              </v:shape>
            </v:group>
            <v:group style="position:absolute;left:2604;top:254;width:2;height:80" coordorigin="2604,254" coordsize="2,80">
              <v:shape style="position:absolute;left:2604;top:254;width:2;height:80" coordorigin="2604,254" coordsize="0,80" path="m2604,334l2604,254e" filled="false" stroked="true" strokeweight=".748pt" strokecolor="#939598">
                <v:path arrowok="t"/>
              </v:shape>
            </v:group>
            <v:group style="position:absolute;left:2564;top:254;width:2;height:80" coordorigin="2564,254" coordsize="2,80">
              <v:shape style="position:absolute;left:2564;top:254;width:2;height:80" coordorigin="2564,254" coordsize="1,80" path="m2564,334l2564,254e" filled="false" stroked="true" strokeweight=".748pt" strokecolor="#939598">
                <v:path arrowok="t"/>
              </v:shape>
            </v:group>
            <v:group style="position:absolute;left:2524;top:254;width:2;height:80" coordorigin="2524,254" coordsize="2,80">
              <v:shape style="position:absolute;left:2524;top:254;width:2;height:80" coordorigin="2524,254" coordsize="1,80" path="m2524,334l2524,254e" filled="false" stroked="true" strokeweight=".748pt" strokecolor="#939598">
                <v:path arrowok="t"/>
              </v:shape>
            </v:group>
            <v:group style="position:absolute;left:2484;top:254;width:2;height:80" coordorigin="2484,254" coordsize="2,80">
              <v:shape style="position:absolute;left:2484;top:254;width:2;height:80" coordorigin="2484,254" coordsize="0,80" path="m2484,334l2484,254e" filled="false" stroked="true" strokeweight=".748pt" strokecolor="#939598">
                <v:path arrowok="t"/>
              </v:shape>
            </v:group>
            <v:group style="position:absolute;left:2444;top:254;width:2;height:80" coordorigin="2444,254" coordsize="2,80">
              <v:shape style="position:absolute;left:2444;top:254;width:2;height:80" coordorigin="2444,254" coordsize="0,80" path="m2444,334l2444,254e" filled="false" stroked="true" strokeweight=".748pt" strokecolor="#939598">
                <v:path arrowok="t"/>
              </v:shape>
            </v:group>
            <v:group style="position:absolute;left:2404;top:254;width:2;height:80" coordorigin="2404,254" coordsize="2,80">
              <v:shape style="position:absolute;left:2404;top:254;width:2;height:80" coordorigin="2404,254" coordsize="1,80" path="m2404,334l2404,254e" filled="false" stroked="true" strokeweight=".748pt" strokecolor="#939598">
                <v:path arrowok="t"/>
              </v:shape>
            </v:group>
            <v:group style="position:absolute;left:2364;top:254;width:2;height:80" coordorigin="2364,254" coordsize="2,80">
              <v:shape style="position:absolute;left:2364;top:254;width:2;height:80" coordorigin="2364,254" coordsize="1,80" path="m2364,334l2364,254e" filled="false" stroked="true" strokeweight=".748pt" strokecolor="#939598">
                <v:path arrowok="t"/>
              </v:shape>
            </v:group>
            <v:group style="position:absolute;left:2324;top:254;width:2;height:80" coordorigin="2324,254" coordsize="2,80">
              <v:shape style="position:absolute;left:2324;top:254;width:2;height:80" coordorigin="2324,254" coordsize="0,80" path="m2324,334l2324,254e" filled="false" stroked="true" strokeweight=".748pt" strokecolor="#939598">
                <v:path arrowok="t"/>
              </v:shape>
            </v:group>
            <v:group style="position:absolute;left:2283;top:254;width:2;height:80" coordorigin="2283,254" coordsize="2,80">
              <v:shape style="position:absolute;left:2283;top:254;width:2;height:80" coordorigin="2283,254" coordsize="0,80" path="m2283,334l2283,254e" filled="false" stroked="true" strokeweight=".748pt" strokecolor="#939598">
                <v:path arrowok="t"/>
              </v:shape>
            </v:group>
            <v:group style="position:absolute;left:2243;top:254;width:2;height:80" coordorigin="2243,254" coordsize="2,80">
              <v:shape style="position:absolute;left:2243;top:254;width:2;height:80" coordorigin="2243,254" coordsize="1,80" path="m2243,334l2243,254e" filled="false" stroked="true" strokeweight=".748pt" strokecolor="#939598">
                <v:path arrowok="t"/>
              </v:shape>
            </v:group>
            <v:group style="position:absolute;left:2203;top:254;width:2;height:80" coordorigin="2203,254" coordsize="2,80">
              <v:shape style="position:absolute;left:2203;top:254;width:2;height:80" coordorigin="2203,254" coordsize="1,80" path="m2203,334l2203,254e" filled="false" stroked="true" strokeweight=".748pt" strokecolor="#939598">
                <v:path arrowok="t"/>
              </v:shape>
            </v:group>
            <v:group style="position:absolute;left:2163;top:254;width:2;height:80" coordorigin="2163,254" coordsize="2,80">
              <v:shape style="position:absolute;left:2163;top:254;width:2;height:80" coordorigin="2163,254" coordsize="0,80" path="m2163,334l2163,254e" filled="false" stroked="true" strokeweight=".748pt" strokecolor="#939598">
                <v:path arrowok="t"/>
              </v:shape>
            </v:group>
            <v:group style="position:absolute;left:2123;top:254;width:2;height:80" coordorigin="2123,254" coordsize="2,80">
              <v:shape style="position:absolute;left:2123;top:254;width:2;height:80" coordorigin="2123,254" coordsize="0,80" path="m2123,334l2123,254e" filled="false" stroked="true" strokeweight=".748pt" strokecolor="#939598">
                <v:path arrowok="t"/>
              </v:shape>
            </v:group>
            <v:group style="position:absolute;left:2083;top:254;width:2;height:80" coordorigin="2083,254" coordsize="2,80">
              <v:shape style="position:absolute;left:2083;top:254;width:2;height:80" coordorigin="2083,254" coordsize="1,80" path="m2083,334l2083,254e" filled="false" stroked="true" strokeweight=".748pt" strokecolor="#939598">
                <v:path arrowok="t"/>
              </v:shape>
            </v:group>
            <v:group style="position:absolute;left:2043;top:254;width:2;height:80" coordorigin="2043,254" coordsize="2,80">
              <v:shape style="position:absolute;left:2043;top:254;width:2;height:80" coordorigin="2043,254" coordsize="1,80" path="m2043,334l2043,254e" filled="false" stroked="true" strokeweight=".748pt" strokecolor="#939598">
                <v:path arrowok="t"/>
              </v:shape>
            </v:group>
            <v:group style="position:absolute;left:2003;top:254;width:2;height:80" coordorigin="2003,254" coordsize="2,80">
              <v:shape style="position:absolute;left:2003;top:254;width:2;height:80" coordorigin="2003,254" coordsize="0,80" path="m2003,334l2003,254e" filled="false" stroked="true" strokeweight=".748pt" strokecolor="#939598">
                <v:path arrowok="t"/>
              </v:shape>
            </v:group>
            <v:group style="position:absolute;left:1963;top:254;width:2;height:80" coordorigin="1963,254" coordsize="2,80">
              <v:shape style="position:absolute;left:1963;top:254;width:2;height:80" coordorigin="1963,254" coordsize="0,80" path="m1963,334l1963,254e" filled="false" stroked="true" strokeweight=".748pt" strokecolor="#939598">
                <v:path arrowok="t"/>
              </v:shape>
            </v:group>
            <v:group style="position:absolute;left:1923;top:254;width:2;height:80" coordorigin="1923,254" coordsize="2,80">
              <v:shape style="position:absolute;left:1923;top:254;width:2;height:80" coordorigin="1923,254" coordsize="1,80" path="m1923,334l1923,254e" filled="false" stroked="true" strokeweight=".748pt" strokecolor="#939598">
                <v:path arrowok="t"/>
              </v:shape>
            </v:group>
            <v:group style="position:absolute;left:1883;top:254;width:2;height:80" coordorigin="1883,254" coordsize="2,80">
              <v:shape style="position:absolute;left:1883;top:254;width:2;height:80" coordorigin="1883,254" coordsize="1,80" path="m1883,334l1883,254e" filled="false" stroked="true" strokeweight=".748pt" strokecolor="#939598">
                <v:path arrowok="t"/>
              </v:shape>
            </v:group>
            <v:group style="position:absolute;left:1843;top:254;width:2;height:80" coordorigin="1843,254" coordsize="2,80">
              <v:shape style="position:absolute;left:1843;top:254;width:2;height:80" coordorigin="1843,254" coordsize="1,80" path="m1843,334l1843,254e" filled="false" stroked="true" strokeweight=".748pt" strokecolor="#939598">
                <v:path arrowok="t"/>
              </v:shape>
            </v:group>
            <v:group style="position:absolute;left:1803;top:254;width:2;height:80" coordorigin="1803,254" coordsize="2,80">
              <v:shape style="position:absolute;left:1803;top:254;width:2;height:80" coordorigin="1803,254" coordsize="1,80" path="m1803,334l1803,254e" filled="false" stroked="true" strokeweight=".748pt" strokecolor="#939598">
                <v:path arrowok="t"/>
              </v:shape>
            </v:group>
            <v:group style="position:absolute;left:1763;top:254;width:2;height:80" coordorigin="1763,254" coordsize="2,80">
              <v:shape style="position:absolute;left:1763;top:254;width:2;height:80" coordorigin="1763,254" coordsize="1,80" path="m1763,334l1763,254e" filled="false" stroked="true" strokeweight=".748pt" strokecolor="#939598">
                <v:path arrowok="t"/>
              </v:shape>
            </v:group>
            <v:group style="position:absolute;left:1723;top:254;width:2;height:80" coordorigin="1723,254" coordsize="2,80">
              <v:shape style="position:absolute;left:1723;top:254;width:2;height:80" coordorigin="1723,254" coordsize="0,80" path="m1723,334l1723,254e" filled="false" stroked="true" strokeweight=".748pt" strokecolor="#939598">
                <v:path arrowok="t"/>
              </v:shape>
            </v:group>
            <v:group style="position:absolute;left:1683;top:254;width:2;height:80" coordorigin="1683,254" coordsize="2,80">
              <v:shape style="position:absolute;left:1683;top:254;width:2;height:80" coordorigin="1683,254" coordsize="0,80" path="m1683,334l1683,254e" filled="false" stroked="true" strokeweight=".748pt" strokecolor="#939598">
                <v:path arrowok="t"/>
              </v:shape>
            </v:group>
            <v:group style="position:absolute;left:1642;top:254;width:2;height:80" coordorigin="1642,254" coordsize="2,80">
              <v:shape style="position:absolute;left:1642;top:254;width:2;height:80" coordorigin="1642,254" coordsize="0,80" path="m1642,334l1642,254e" filled="false" stroked="true" strokeweight=".748pt" strokecolor="#939598">
                <v:path arrowok="t"/>
              </v:shape>
            </v:group>
            <v:group style="position:absolute;left:1602;top:254;width:2;height:80" coordorigin="1602,254" coordsize="2,80">
              <v:shape style="position:absolute;left:1602;top:254;width:2;height:80" coordorigin="1602,254" coordsize="0,80" path="m1602,334l1602,254e" filled="false" stroked="true" strokeweight=".748pt" strokecolor="#939598">
                <v:path arrowok="t"/>
              </v:shape>
            </v:group>
            <v:group style="position:absolute;left:1562;top:254;width:2;height:80" coordorigin="1562,254" coordsize="2,80">
              <v:shape style="position:absolute;left:1562;top:254;width:2;height:80" coordorigin="1562,254" coordsize="0,80" path="m1562,334l1562,254e" filled="false" stroked="true" strokeweight=".748pt" strokecolor="#939598">
                <v:path arrowok="t"/>
              </v:shape>
            </v:group>
            <v:group style="position:absolute;left:1522;top:254;width:2;height:80" coordorigin="1522,254" coordsize="2,80">
              <v:shape style="position:absolute;left:1522;top:254;width:2;height:80" coordorigin="1522,254" coordsize="1,80" path="m1522,334l1522,254e" filled="false" stroked="true" strokeweight=".748pt" strokecolor="#939598">
                <v:path arrowok="t"/>
              </v:shape>
            </v:group>
            <v:group style="position:absolute;left:1482;top:254;width:2;height:80" coordorigin="1482,254" coordsize="2,80">
              <v:shape style="position:absolute;left:1482;top:254;width:2;height:80" coordorigin="1482,254" coordsize="0,80" path="m1482,334l1482,254e" filled="false" stroked="true" strokeweight=".748pt" strokecolor="#939598">
                <v:path arrowok="t"/>
              </v:shape>
            </v:group>
            <v:group style="position:absolute;left:1442;top:254;width:2;height:80" coordorigin="1442,254" coordsize="2,80">
              <v:shape style="position:absolute;left:1442;top:254;width:2;height:80" coordorigin="1442,254" coordsize="0,80" path="m1442,334l1442,254e" filled="false" stroked="true" strokeweight=".748pt" strokecolor="#939598">
                <v:path arrowok="t"/>
              </v:shape>
            </v:group>
            <v:group style="position:absolute;left:1402;top:254;width:2;height:80" coordorigin="1402,254" coordsize="2,80">
              <v:shape style="position:absolute;left:1402;top:254;width:2;height:80" coordorigin="1402,254" coordsize="1,80" path="m1402,334l1402,254e" filled="false" stroked="true" strokeweight=".748pt" strokecolor="#939598">
                <v:path arrowok="t"/>
              </v:shape>
            </v:group>
            <v:group style="position:absolute;left:1362;top:254;width:2;height:80" coordorigin="1362,254" coordsize="2,80">
              <v:shape style="position:absolute;left:1362;top:254;width:2;height:80" coordorigin="1362,254" coordsize="0,80" path="m1362,334l1362,254e" filled="false" stroked="true" strokeweight=".748pt" strokecolor="#939598">
                <v:path arrowok="t"/>
              </v:shape>
            </v:group>
            <v:group style="position:absolute;left:1322;top:254;width:2;height:80" coordorigin="1322,254" coordsize="2,80">
              <v:shape style="position:absolute;left:1322;top:254;width:2;height:80" coordorigin="1322,254" coordsize="0,80" path="m1322,334l1322,254e" filled="false" stroked="true" strokeweight=".748pt" strokecolor="#939598">
                <v:path arrowok="t"/>
              </v:shape>
            </v:group>
            <v:group style="position:absolute;left:1282;top:254;width:2;height:80" coordorigin="1282,254" coordsize="2,80">
              <v:shape style="position:absolute;left:1282;top:254;width:2;height:80" coordorigin="1282,254" coordsize="0,80" path="m1282,334l1282,254e" filled="false" stroked="true" strokeweight=".748pt" strokecolor="#939598">
                <v:path arrowok="t"/>
              </v:shape>
            </v:group>
            <v:group style="position:absolute;left:1242;top:254;width:2;height:80" coordorigin="1242,254" coordsize="2,80">
              <v:shape style="position:absolute;left:1242;top:254;width:2;height:80" coordorigin="1242,254" coordsize="0,80" path="m1242,334l1242,254e" filled="false" stroked="true" strokeweight=".748pt" strokecolor="#939598">
                <v:path arrowok="t"/>
              </v:shape>
            </v:group>
            <v:group style="position:absolute;left:1202;top:254;width:2;height:80" coordorigin="1202,254" coordsize="2,80">
              <v:shape style="position:absolute;left:1202;top:254;width:2;height:80" coordorigin="1202,254" coordsize="1,80" path="m1202,334l1202,254e" filled="false" stroked="true" strokeweight=".748pt" strokecolor="#939598">
                <v:path arrowok="t"/>
              </v:shape>
            </v:group>
            <v:group style="position:absolute;left:1162;top:254;width:2;height:80" coordorigin="1162,254" coordsize="2,80">
              <v:shape style="position:absolute;left:1162;top:254;width:2;height:80" coordorigin="1162,254" coordsize="0,80" path="m1162,334l1162,254e" filled="false" stroked="true" strokeweight=".748pt" strokecolor="#939598">
                <v:path arrowok="t"/>
              </v:shape>
            </v:group>
            <v:group style="position:absolute;left:1122;top:254;width:2;height:80" coordorigin="1122,254" coordsize="2,80">
              <v:shape style="position:absolute;left:1122;top:254;width:2;height:80" coordorigin="1122,254" coordsize="0,80" path="m1122,334l1122,254e" filled="false" stroked="true" strokeweight=".748pt" strokecolor="#939598">
                <v:path arrowok="t"/>
              </v:shape>
            </v:group>
            <v:group style="position:absolute;left:1082;top:254;width:2;height:80" coordorigin="1082,254" coordsize="2,80">
              <v:shape style="position:absolute;left:1082;top:254;width:2;height:80" coordorigin="1082,254" coordsize="1,80" path="m1082,334l1082,254e" filled="false" stroked="true" strokeweight=".748pt" strokecolor="#939598">
                <v:path arrowok="t"/>
              </v:shape>
            </v:group>
            <v:group style="position:absolute;left:1042;top:254;width:2;height:80" coordorigin="1042,254" coordsize="2,80">
              <v:shape style="position:absolute;left:1042;top:254;width:2;height:80" coordorigin="1042,254" coordsize="0,80" path="m1042,334l1042,254e" filled="false" stroked="true" strokeweight=".748pt" strokecolor="#939598">
                <v:path arrowok="t"/>
              </v:shape>
            </v:group>
            <v:group style="position:absolute;left:1002;top:254;width:2;height:80" coordorigin="1002,254" coordsize="2,80">
              <v:shape style="position:absolute;left:1002;top:254;width:2;height:80" coordorigin="1002,254" coordsize="0,80" path="m1002,334l1002,254e" filled="false" stroked="true" strokeweight=".748pt" strokecolor="#939598">
                <v:path arrowok="t"/>
              </v:shape>
            </v:group>
            <v:group style="position:absolute;left:961;top:254;width:2;height:80" coordorigin="961,254" coordsize="2,80">
              <v:shape style="position:absolute;left:961;top:254;width:2;height:80" coordorigin="961,254" coordsize="0,80" path="m961,334l961,254e" filled="false" stroked="true" strokeweight=".748pt" strokecolor="#939598">
                <v:path arrowok="t"/>
              </v:shape>
            </v:group>
            <v:group style="position:absolute;left:921;top:254;width:2;height:80" coordorigin="921,254" coordsize="2,80">
              <v:shape style="position:absolute;left:921;top:254;width:2;height:80" coordorigin="921,254" coordsize="0,80" path="m921,334l921,254e" filled="false" stroked="true" strokeweight=".748pt" strokecolor="#939598">
                <v:path arrowok="t"/>
              </v:shape>
            </v:group>
            <v:group style="position:absolute;left:881;top:254;width:2;height:80" coordorigin="881,254" coordsize="2,80">
              <v:shape style="position:absolute;left:881;top:254;width:2;height:80" coordorigin="881,254" coordsize="1,80" path="m881,334l881,254e" filled="false" stroked="true" strokeweight=".748pt" strokecolor="#939598">
                <v:path arrowok="t"/>
              </v:shape>
            </v:group>
            <v:group style="position:absolute;left:841;top:254;width:2;height:80" coordorigin="841,254" coordsize="2,80">
              <v:shape style="position:absolute;left:841;top:254;width:2;height:80" coordorigin="841,254" coordsize="0,80" path="m841,334l841,254e" filled="false" stroked="true" strokeweight=".748pt" strokecolor="#939598">
                <v:path arrowok="t"/>
              </v:shape>
            </v:group>
            <v:group style="position:absolute;left:801;top:254;width:2;height:80" coordorigin="801,254" coordsize="2,80">
              <v:shape style="position:absolute;left:801;top:254;width:2;height:80" coordorigin="801,254" coordsize="0,80" path="m801,334l801,254e" filled="false" stroked="true" strokeweight=".748pt" strokecolor="#939598">
                <v:path arrowok="t"/>
              </v:shape>
            </v:group>
            <v:group style="position:absolute;left:761;top:254;width:2;height:80" coordorigin="761,254" coordsize="2,80">
              <v:shape style="position:absolute;left:761;top:254;width:2;height:80" coordorigin="761,254" coordsize="1,80" path="m761,334l761,254e" filled="false" stroked="true" strokeweight=".748pt" strokecolor="#939598">
                <v:path arrowok="t"/>
              </v:shape>
            </v:group>
            <v:group style="position:absolute;left:721;top:254;width:2;height:80" coordorigin="721,254" coordsize="2,80">
              <v:shape style="position:absolute;left:721;top:254;width:2;height:80" coordorigin="721,254" coordsize="1,80" path="m721,334l721,254e" filled="false" stroked="true" strokeweight=".748pt" strokecolor="#939598">
                <v:path arrowok="t"/>
              </v:shape>
            </v:group>
            <v:group style="position:absolute;left:681;top:254;width:2;height:80" coordorigin="681,254" coordsize="2,80">
              <v:shape style="position:absolute;left:681;top:254;width:2;height:80" coordorigin="681,254" coordsize="1,80" path="m681,334l681,254e" filled="false" stroked="true" strokeweight=".748pt" strokecolor="#939598">
                <v:path arrowok="t"/>
              </v:shape>
            </v:group>
            <v:group style="position:absolute;left:641;top:254;width:2;height:80" coordorigin="641,254" coordsize="2,80">
              <v:shape style="position:absolute;left:641;top:254;width:2;height:80" coordorigin="641,254" coordsize="1,80" path="m641,334l641,254e" filled="false" stroked="true" strokeweight=".748pt" strokecolor="#939598">
                <v:path arrowok="t"/>
              </v:shape>
            </v:group>
            <v:group style="position:absolute;left:601;top:254;width:2;height:80" coordorigin="601,254" coordsize="2,80">
              <v:shape style="position:absolute;left:601;top:254;width:2;height:80" coordorigin="601,254" coordsize="1,80" path="m601,334l601,254e" filled="false" stroked="true" strokeweight=".748pt" strokecolor="#939598">
                <v:path arrowok="t"/>
              </v:shape>
            </v:group>
            <v:group style="position:absolute;left:561;top:254;width:2;height:80" coordorigin="561,254" coordsize="2,80">
              <v:shape style="position:absolute;left:561;top:254;width:2;height:80" coordorigin="561,254" coordsize="0,80" path="m561,334l561,254e" filled="false" stroked="true" strokeweight=".748pt" strokecolor="#939598">
                <v:path arrowok="t"/>
              </v:shape>
            </v:group>
            <v:group style="position:absolute;left:521;top:254;width:2;height:80" coordorigin="521,254" coordsize="2,80">
              <v:shape style="position:absolute;left:521;top:254;width:2;height:80" coordorigin="521,254" coordsize="1,80" path="m521,334l521,254e" filled="false" stroked="true" strokeweight=".748pt" strokecolor="#939598">
                <v:path arrowok="t"/>
              </v:shape>
            </v:group>
            <v:group style="position:absolute;left:481;top:254;width:2;height:80" coordorigin="481,254" coordsize="2,80">
              <v:shape style="position:absolute;left:481;top:254;width:2;height:80" coordorigin="481,254" coordsize="0,80" path="m481,334l481,254e" filled="false" stroked="true" strokeweight=".748pt" strokecolor="#939598">
                <v:path arrowok="t"/>
              </v:shape>
            </v:group>
            <v:group style="position:absolute;left:441;top:254;width:2;height:80" coordorigin="441,254" coordsize="2,80">
              <v:shape style="position:absolute;left:441;top:254;width:2;height:80" coordorigin="441,254" coordsize="0,80" path="m441,334l441,254e" filled="false" stroked="true" strokeweight=".748pt" strokecolor="#939598">
                <v:path arrowok="t"/>
              </v:shape>
            </v:group>
            <v:group style="position:absolute;left:401;top:254;width:2;height:80" coordorigin="401,254" coordsize="2,80">
              <v:shape style="position:absolute;left:401;top:254;width:2;height:80" coordorigin="401,254" coordsize="0,80" path="m401,334l401,254e" filled="false" stroked="true" strokeweight=".748pt" strokecolor="#939598">
                <v:path arrowok="t"/>
              </v:shape>
            </v:group>
            <v:group style="position:absolute;left:361;top:254;width:2;height:80" coordorigin="361,254" coordsize="2,80">
              <v:shape style="position:absolute;left:361;top:254;width:2;height:80" coordorigin="361,254" coordsize="0,80" path="m361,334l361,254e" filled="false" stroked="true" strokeweight=".748pt" strokecolor="#939598">
                <v:path arrowok="t"/>
              </v:shape>
            </v:group>
            <v:group style="position:absolute;left:320;top:254;width:2;height:80" coordorigin="320,254" coordsize="2,80">
              <v:shape style="position:absolute;left:320;top:254;width:2;height:80" coordorigin="320,254" coordsize="1,80" path="m320,334l320,254e" filled="false" stroked="true" strokeweight=".748pt" strokecolor="#939598">
                <v:path arrowok="t"/>
              </v:shape>
            </v:group>
            <v:group style="position:absolute;left:280;top:254;width:2;height:80" coordorigin="280,254" coordsize="2,80">
              <v:shape style="position:absolute;left:280;top:254;width:2;height:80" coordorigin="280,254" coordsize="0,80" path="m280,334l280,254e" filled="false" stroked="true" strokeweight=".748pt" strokecolor="#939598">
                <v:path arrowok="t"/>
              </v:shape>
            </v:group>
            <v:group style="position:absolute;left:240;top:254;width:2;height:80" coordorigin="240,254" coordsize="2,80">
              <v:shape style="position:absolute;left:240;top:254;width:2;height:80" coordorigin="240,254" coordsize="0,80" path="m240,334l240,254e" filled="false" stroked="true" strokeweight=".748pt" strokecolor="#939598">
                <v:path arrowok="t"/>
              </v:shape>
            </v:group>
            <v:group style="position:absolute;left:200;top:254;width:2;height:80" coordorigin="200,254" coordsize="2,80">
              <v:shape style="position:absolute;left:200;top:254;width:2;height:80" coordorigin="200,254" coordsize="0,80" path="m200,334l200,254e" filled="false" stroked="true" strokeweight=".748pt" strokecolor="#939598">
                <v:path arrowok="t"/>
              </v:shape>
            </v:group>
            <v:group style="position:absolute;left:160;top:254;width:2;height:80" coordorigin="160,254" coordsize="2,80">
              <v:shape style="position:absolute;left:160;top:254;width:2;height:80" coordorigin="160,254" coordsize="0,80" path="m160,334l160,254e" filled="false" stroked="true" strokeweight=".748pt" strokecolor="#939598">
                <v:path arrowok="t"/>
              </v:shape>
            </v:group>
            <v:group style="position:absolute;left:120;top:254;width:2;height:80" coordorigin="120,254" coordsize="2,80">
              <v:shape style="position:absolute;left:120;top:254;width:2;height:80" coordorigin="120,254" coordsize="0,80" path="m120,334l120,254e" filled="false" stroked="true" strokeweight=".748pt" strokecolor="#939598">
                <v:path arrowok="t"/>
              </v:shape>
            </v:group>
            <v:group style="position:absolute;left:80;top:254;width:2;height:80" coordorigin="80,254" coordsize="2,80">
              <v:shape style="position:absolute;left:80;top:254;width:2;height:80" coordorigin="80,254" coordsize="0,80" path="m80,334l80,254e" filled="false" stroked="true" strokeweight=".748pt" strokecolor="#939598">
                <v:path arrowok="t"/>
              </v:shape>
            </v:group>
            <v:group style="position:absolute;left:40;top:254;width:2;height:80" coordorigin="40,254" coordsize="2,80">
              <v:shape style="position:absolute;left:40;top:254;width:2;height:80" coordorigin="40,254" coordsize="0,80" path="m40,334l40,254e" filled="false" stroked="true" strokeweight=".748pt" strokecolor="#939598">
                <v:path arrowok="t"/>
              </v:shape>
            </v:group>
            <v:group style="position:absolute;left:0;top:286;width:2;height:49" coordorigin="0,286" coordsize="2,49">
              <v:shape style="position:absolute;left:0;top:286;width:2;height:49" coordorigin="0,286" coordsize="0,49" path="m0,335l0,287e" filled="false" stroked="true" strokeweight=".748pt" strokecolor="#939598">
                <v:path arrowok="t"/>
              </v:shape>
            </v:group>
            <w10:wrap type="none"/>
          </v:group>
        </w:pict>
      </w:r>
      <w:r>
        <w:rPr>
          <w:color w:val="939598"/>
          <w:u w:val="none"/>
        </w:rPr>
      </w:r>
      <w:r>
        <w:rPr>
          <w:color w:val="939598"/>
          <w:u w:val="thick" w:color="939598"/>
        </w:rPr>
        <w:t> </w:t>
      </w:r>
      <w:r>
        <w:rPr>
          <w:color w:val="939598"/>
          <w:u w:val="none"/>
        </w:rPr>
        <w:tab/>
      </w:r>
      <w:r>
        <w:rPr>
          <w:color w:val="939598"/>
          <w:spacing w:val="-27"/>
          <w:u w:val="none"/>
        </w:rPr>
        <w:t>61</w:t>
      </w:r>
      <w:r>
        <w:rPr>
          <w:color w:val="939598"/>
          <w:spacing w:val="-8"/>
          <w:u w:val="none"/>
        </w:rPr>
        <w:t> </w:t>
      </w:r>
      <w:r>
        <w:rPr>
          <w:color w:val="939598"/>
          <w:u w:val="thick" w:color="939598"/>
        </w:rPr>
        <w:t> </w:t>
      </w:r>
      <w:r>
        <w:rPr>
          <w:color w:val="939598"/>
          <w:u w:val="none"/>
        </w:rPr>
      </w:r>
      <w:r>
        <w:rPr>
          <w:u w:val="none"/>
        </w:rPr>
      </w:r>
    </w:p>
    <w:p>
      <w:pPr>
        <w:spacing w:after="0" w:line="240" w:lineRule="auto"/>
        <w:jc w:val="left"/>
        <w:sectPr>
          <w:type w:val="continuous"/>
          <w:pgSz w:w="11910" w:h="16840"/>
          <w:pgMar w:top="1180" w:bottom="28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sz w:val="15"/>
          <w:szCs w:val="15"/>
        </w:rPr>
      </w:pPr>
    </w:p>
    <w:p>
      <w:pPr>
        <w:spacing w:after="0" w:line="240" w:lineRule="auto"/>
        <w:rPr>
          <w:rFonts w:ascii="Calibri" w:hAnsi="Calibri" w:cs="Calibri" w:eastAsia="Calibri"/>
          <w:sz w:val="15"/>
          <w:szCs w:val="15"/>
        </w:rPr>
        <w:sectPr>
          <w:pgSz w:w="11910" w:h="16840"/>
          <w:pgMar w:top="760" w:bottom="0" w:left="0" w:right="0"/>
        </w:sectPr>
      </w:pPr>
    </w:p>
    <w:p>
      <w:pPr>
        <w:pStyle w:val="Heading7"/>
        <w:spacing w:line="240" w:lineRule="auto"/>
        <w:ind w:right="0"/>
        <w:jc w:val="left"/>
      </w:pPr>
      <w:r>
        <w:rPr>
          <w:color w:val="A4590C"/>
        </w:rPr>
        <w:t>Legal</w:t>
      </w:r>
      <w:r>
        <w:rPr>
          <w:color w:val="A4590C"/>
          <w:spacing w:val="-14"/>
        </w:rPr>
        <w:t> </w:t>
      </w:r>
      <w:r>
        <w:rPr>
          <w:color w:val="A4590C"/>
        </w:rPr>
        <w:t>recognition</w:t>
      </w:r>
      <w:r>
        <w:rPr/>
      </w:r>
    </w:p>
    <w:p>
      <w:pPr>
        <w:pStyle w:val="BodyText"/>
        <w:spacing w:line="264" w:lineRule="exact" w:before="101"/>
        <w:ind w:right="0"/>
        <w:jc w:val="left"/>
      </w:pPr>
      <w:r>
        <w:rPr/>
        <w:t>Our Native Title determination and</w:t>
      </w:r>
      <w:r>
        <w:rPr>
          <w:spacing w:val="-12"/>
        </w:rPr>
        <w:t> </w:t>
      </w:r>
      <w:r>
        <w:rPr/>
        <w:t>Traditional</w:t>
      </w:r>
      <w:r>
        <w:rPr>
          <w:w w:val="99"/>
        </w:rPr>
        <w:t> </w:t>
      </w:r>
      <w:r>
        <w:rPr/>
        <w:t>Owner Recognition and Settlement Agreement</w:t>
      </w:r>
      <w:r>
        <w:rPr>
          <w:spacing w:val="-33"/>
        </w:rPr>
        <w:t> </w:t>
      </w:r>
      <w:r>
        <w:rPr/>
        <w:t>have</w:t>
      </w:r>
      <w:r>
        <w:rPr/>
        <w:t> provided us with a strong legal basis upon which</w:t>
      </w:r>
      <w:r>
        <w:rPr>
          <w:spacing w:val="-16"/>
        </w:rPr>
        <w:t> </w:t>
      </w:r>
      <w:r>
        <w:rPr/>
        <w:t>to</w:t>
      </w:r>
      <w:r>
        <w:rPr/>
        <w:t> secure real benefits for our mob. In</w:t>
      </w:r>
      <w:r>
        <w:rPr>
          <w:spacing w:val="-17"/>
        </w:rPr>
        <w:t> </w:t>
      </w:r>
      <w:r>
        <w:rPr/>
        <w:t>particular:</w:t>
      </w:r>
    </w:p>
    <w:p>
      <w:pPr>
        <w:pStyle w:val="BodyText"/>
        <w:spacing w:line="264" w:lineRule="exact"/>
        <w:ind w:left="1388" w:right="107" w:hanging="341"/>
        <w:jc w:val="left"/>
      </w:pPr>
      <w:r>
        <w:rPr>
          <w:rFonts w:ascii="Arial" w:hAnsi="Arial"/>
        </w:rPr>
        <w:t>ø </w:t>
      </w:r>
      <w:r>
        <w:rPr/>
        <w:t>A number of different statutes give</w:t>
      </w:r>
      <w:r>
        <w:rPr>
          <w:spacing w:val="-1"/>
        </w:rPr>
        <w:t> </w:t>
      </w:r>
      <w:r>
        <w:rPr>
          <w:spacing w:val="-3"/>
        </w:rPr>
        <w:t>GLaWAC</w:t>
      </w:r>
      <w:r>
        <w:rPr/>
        <w:t> legal authority over Native Title and</w:t>
      </w:r>
      <w:r>
        <w:rPr>
          <w:spacing w:val="-13"/>
        </w:rPr>
        <w:t> </w:t>
      </w:r>
      <w:r>
        <w:rPr/>
        <w:t>cultural</w:t>
      </w:r>
      <w:r>
        <w:rPr/>
        <w:t> heritage matters on behalf of the mob.</w:t>
      </w:r>
      <w:r>
        <w:rPr>
          <w:spacing w:val="-19"/>
        </w:rPr>
        <w:t> </w:t>
      </w:r>
      <w:r>
        <w:rPr/>
        <w:t>These</w:t>
      </w:r>
      <w:r>
        <w:rPr/>
        <w:t> allow us to influence what happens on</w:t>
      </w:r>
      <w:r>
        <w:rPr>
          <w:spacing w:val="-5"/>
        </w:rPr>
        <w:t> </w:t>
      </w:r>
      <w:r>
        <w:rPr/>
        <w:t>our</w:t>
      </w:r>
      <w:r>
        <w:rPr/>
        <w:t> </w:t>
      </w:r>
      <w:r>
        <w:rPr>
          <w:spacing w:val="-3"/>
        </w:rPr>
        <w:t>Country, </w:t>
      </w:r>
      <w:r>
        <w:rPr/>
        <w:t>generate revenue streams that</w:t>
      </w:r>
      <w:r>
        <w:rPr>
          <w:spacing w:val="-11"/>
        </w:rPr>
        <w:t> </w:t>
      </w:r>
      <w:r>
        <w:rPr/>
        <w:t>will</w:t>
      </w:r>
      <w:r>
        <w:rPr/>
        <w:t> be critical to delivering on our</w:t>
      </w:r>
      <w:r>
        <w:rPr>
          <w:spacing w:val="-9"/>
        </w:rPr>
        <w:t> </w:t>
      </w:r>
      <w:r>
        <w:rPr/>
        <w:t>development</w:t>
      </w:r>
      <w:r>
        <w:rPr/>
        <w:t> goals and continue to maintain our strong</w:t>
      </w:r>
      <w:r>
        <w:rPr>
          <w:spacing w:val="-22"/>
        </w:rPr>
        <w:t> </w:t>
      </w:r>
      <w:r>
        <w:rPr/>
        <w:t>and</w:t>
      </w:r>
      <w:r>
        <w:rPr/>
        <w:t> ongoing connection with our</w:t>
      </w:r>
      <w:r>
        <w:rPr>
          <w:spacing w:val="-7"/>
        </w:rPr>
        <w:t> </w:t>
      </w:r>
      <w:r>
        <w:rPr/>
        <w:t>Country</w:t>
      </w:r>
    </w:p>
    <w:p>
      <w:pPr>
        <w:pStyle w:val="BodyText"/>
        <w:spacing w:line="264" w:lineRule="exact"/>
        <w:ind w:left="1388" w:right="107" w:hanging="341"/>
        <w:jc w:val="left"/>
      </w:pPr>
      <w:r>
        <w:rPr>
          <w:rFonts w:ascii="Arial" w:hAnsi="Arial"/>
        </w:rPr>
        <w:t>ø </w:t>
      </w:r>
      <w:r>
        <w:rPr/>
        <w:t>Our </w:t>
      </w:r>
      <w:r>
        <w:rPr>
          <w:spacing w:val="-4"/>
        </w:rPr>
        <w:t>Recognition </w:t>
      </w:r>
      <w:r>
        <w:rPr/>
        <w:t>and </w:t>
      </w:r>
      <w:r>
        <w:rPr>
          <w:spacing w:val="-3"/>
        </w:rPr>
        <w:t>Settlement </w:t>
      </w:r>
      <w:r>
        <w:rPr>
          <w:spacing w:val="-4"/>
        </w:rPr>
        <w:t>Agreement</w:t>
      </w:r>
      <w:r>
        <w:rPr>
          <w:spacing w:val="-43"/>
        </w:rPr>
        <w:t> </w:t>
      </w:r>
      <w:r>
        <w:rPr>
          <w:spacing w:val="-43"/>
        </w:rPr>
      </w:r>
      <w:r>
        <w:rPr>
          <w:rFonts w:ascii="Calibri" w:hAnsi="Calibri"/>
          <w:spacing w:val="-3"/>
        </w:rPr>
        <w:t>included funding </w:t>
      </w:r>
      <w:r>
        <w:rPr>
          <w:rFonts w:ascii="Calibri" w:hAnsi="Calibri"/>
          <w:spacing w:val="-4"/>
        </w:rPr>
        <w:t>for </w:t>
      </w:r>
      <w:r>
        <w:rPr>
          <w:rFonts w:ascii="Calibri" w:hAnsi="Calibri"/>
          <w:spacing w:val="-3"/>
        </w:rPr>
        <w:t>economic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  <w:spacing w:val="-4"/>
        </w:rPr>
        <w:t>development</w:t>
      </w:r>
      <w:r>
        <w:rPr>
          <w:rFonts w:ascii="Calibri" w:hAnsi="Calibri"/>
          <w:w w:val="99"/>
        </w:rPr>
        <w:t> </w:t>
      </w:r>
      <w:r>
        <w:rPr/>
        <w:t>and </w:t>
      </w:r>
      <w:r>
        <w:rPr>
          <w:spacing w:val="-4"/>
        </w:rPr>
        <w:t>cultural strengthening </w:t>
      </w:r>
      <w:r>
        <w:rPr>
          <w:spacing w:val="-3"/>
        </w:rPr>
        <w:t>opportunities.</w:t>
      </w:r>
      <w:r>
        <w:rPr>
          <w:spacing w:val="-6"/>
        </w:rPr>
        <w:t> We</w:t>
      </w:r>
      <w:r>
        <w:rPr/>
        <w:t> </w:t>
      </w:r>
      <w:r>
        <w:rPr>
          <w:spacing w:val="-3"/>
        </w:rPr>
        <w:t>will </w:t>
      </w:r>
      <w:r>
        <w:rPr/>
        <w:t>use </w:t>
      </w:r>
      <w:r>
        <w:rPr>
          <w:spacing w:val="-3"/>
        </w:rPr>
        <w:t>this seed money </w:t>
      </w:r>
      <w:r>
        <w:rPr>
          <w:spacing w:val="-5"/>
        </w:rPr>
        <w:t>wisely, </w:t>
      </w:r>
      <w:r>
        <w:rPr>
          <w:spacing w:val="-3"/>
        </w:rPr>
        <w:t>to </w:t>
      </w:r>
      <w:r>
        <w:rPr>
          <w:spacing w:val="-4"/>
        </w:rPr>
        <w:t>progress</w:t>
      </w:r>
      <w:r>
        <w:rPr>
          <w:spacing w:val="-8"/>
        </w:rPr>
        <w:t> </w:t>
      </w:r>
      <w:r>
        <w:rPr>
          <w:spacing w:val="-3"/>
        </w:rPr>
        <w:t>our</w:t>
      </w:r>
      <w:r>
        <w:rPr>
          <w:spacing w:val="-3"/>
        </w:rPr>
        <w:t> </w:t>
      </w:r>
      <w:r>
        <w:rPr>
          <w:rFonts w:ascii="Calibri" w:hAnsi="Calibri"/>
          <w:spacing w:val="-3"/>
        </w:rPr>
        <w:t>most </w:t>
      </w:r>
      <w:r>
        <w:rPr>
          <w:rFonts w:ascii="Calibri" w:hAnsi="Calibri"/>
          <w:spacing w:val="-4"/>
        </w:rPr>
        <w:t>urgent </w:t>
      </w:r>
      <w:r>
        <w:rPr>
          <w:rFonts w:ascii="Calibri" w:hAnsi="Calibri"/>
          <w:spacing w:val="-3"/>
        </w:rPr>
        <w:t>goals </w:t>
      </w:r>
      <w:r>
        <w:rPr>
          <w:rFonts w:ascii="Calibri" w:hAnsi="Calibri"/>
        </w:rPr>
        <w:t>and </w:t>
      </w:r>
      <w:r>
        <w:rPr>
          <w:rFonts w:ascii="Calibri" w:hAnsi="Calibri"/>
          <w:spacing w:val="-4"/>
        </w:rPr>
        <w:t>establish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  <w:spacing w:val="-4"/>
        </w:rPr>
        <w:t>sustainable</w:t>
      </w:r>
      <w:r>
        <w:rPr>
          <w:rFonts w:ascii="Calibri" w:hAnsi="Calibri"/>
          <w:spacing w:val="-3"/>
          <w:w w:val="100"/>
        </w:rPr>
        <w:t> </w:t>
      </w:r>
      <w:r>
        <w:rPr>
          <w:spacing w:val="-4"/>
        </w:rPr>
        <w:t>enterprises </w:t>
      </w:r>
      <w:r>
        <w:rPr>
          <w:spacing w:val="-3"/>
        </w:rPr>
        <w:t>that will continue to </w:t>
      </w:r>
      <w:r>
        <w:rPr>
          <w:spacing w:val="-4"/>
        </w:rPr>
        <w:t>provide</w:t>
      </w:r>
      <w:r>
        <w:rPr>
          <w:spacing w:val="8"/>
        </w:rPr>
        <w:t> </w:t>
      </w:r>
      <w:r>
        <w:rPr>
          <w:spacing w:val="-5"/>
        </w:rPr>
        <w:t>for</w:t>
      </w:r>
      <w:r>
        <w:rPr/>
      </w:r>
    </w:p>
    <w:p>
      <w:pPr>
        <w:pStyle w:val="BodyText"/>
        <w:spacing w:line="264" w:lineRule="exact" w:before="0"/>
        <w:ind w:left="1388" w:right="0"/>
        <w:jc w:val="left"/>
        <w:rPr>
          <w:rFonts w:ascii="Calibri" w:hAnsi="Calibri" w:cs="Calibri" w:eastAsia="Calibri"/>
        </w:rPr>
      </w:pPr>
      <w:r>
        <w:rPr/>
        <w:t>our</w:t>
      </w:r>
      <w:r>
        <w:rPr>
          <w:spacing w:val="-6"/>
        </w:rPr>
        <w:t> </w:t>
      </w:r>
      <w:r>
        <w:rPr/>
        <w:t>mob</w:t>
      </w:r>
      <w:r>
        <w:rPr>
          <w:spacing w:val="-6"/>
        </w:rPr>
        <w:t> </w:t>
      </w:r>
      <w:r>
        <w:rPr>
          <w:spacing w:val="-4"/>
        </w:rPr>
        <w:t>into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3"/>
        </w:rPr>
        <w:t>future.</w:t>
      </w:r>
      <w:r>
        <w:rPr>
          <w:spacing w:val="-6"/>
        </w:rPr>
        <w:t> </w:t>
      </w: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5"/>
        </w:rPr>
        <w:t>funding</w:t>
      </w:r>
      <w:r>
        <w:rPr>
          <w:spacing w:val="-10"/>
        </w:rPr>
        <w:t> </w:t>
      </w:r>
      <w:r>
        <w:rPr>
          <w:spacing w:val="-4"/>
        </w:rPr>
        <w:t>has</w:t>
      </w:r>
      <w:r>
        <w:rPr>
          <w:spacing w:val="-10"/>
        </w:rPr>
        <w:t> </w:t>
      </w:r>
      <w:r>
        <w:rPr>
          <w:spacing w:val="-4"/>
        </w:rPr>
        <w:t>also</w:t>
      </w:r>
      <w:r>
        <w:rPr/>
        <w:t> </w:t>
      </w:r>
      <w:r>
        <w:rPr>
          <w:spacing w:val="-5"/>
        </w:rPr>
        <w:t>enabled</w:t>
      </w:r>
      <w:r>
        <w:rPr>
          <w:spacing w:val="-8"/>
        </w:rPr>
        <w:t> </w:t>
      </w:r>
      <w:r>
        <w:rPr>
          <w:spacing w:val="-3"/>
        </w:rPr>
        <w:t>us</w:t>
      </w:r>
      <w:r>
        <w:rPr>
          <w:spacing w:val="-8"/>
        </w:rPr>
        <w:t> </w:t>
      </w:r>
      <w:r>
        <w:rPr>
          <w:spacing w:val="-4"/>
        </w:rPr>
        <w:t>to</w:t>
      </w:r>
      <w:r>
        <w:rPr>
          <w:spacing w:val="-8"/>
        </w:rPr>
        <w:t> </w:t>
      </w:r>
      <w:r>
        <w:rPr>
          <w:spacing w:val="-5"/>
        </w:rPr>
        <w:t>develop</w:t>
      </w:r>
      <w:r>
        <w:rPr>
          <w:spacing w:val="-8"/>
        </w:rPr>
        <w:t> </w:t>
      </w:r>
      <w:r>
        <w:rPr>
          <w:spacing w:val="-4"/>
        </w:rPr>
        <w:t>the</w:t>
      </w:r>
      <w:r>
        <w:rPr>
          <w:spacing w:val="-8"/>
        </w:rPr>
        <w:t> </w:t>
      </w:r>
      <w:r>
        <w:rPr>
          <w:spacing w:val="-5"/>
        </w:rPr>
        <w:t>capacity</w:t>
      </w:r>
      <w:r>
        <w:rPr>
          <w:spacing w:val="-8"/>
        </w:rPr>
        <w:t> </w:t>
      </w:r>
      <w:r>
        <w:rPr>
          <w:spacing w:val="-3"/>
        </w:rPr>
        <w:t>of</w:t>
      </w:r>
      <w:r>
        <w:rPr>
          <w:spacing w:val="-8"/>
        </w:rPr>
        <w:t> </w:t>
      </w:r>
      <w:r>
        <w:rPr>
          <w:spacing w:val="-7"/>
        </w:rPr>
        <w:t>GLaWAC</w:t>
      </w:r>
      <w:r>
        <w:rPr>
          <w:spacing w:val="-40"/>
        </w:rPr>
        <w:t> </w:t>
      </w:r>
      <w:r>
        <w:rPr>
          <w:spacing w:val="-40"/>
        </w:rPr>
      </w:r>
      <w:r>
        <w:rPr>
          <w:spacing w:val="-4"/>
        </w:rPr>
        <w:t>and its </w:t>
      </w:r>
      <w:r>
        <w:rPr>
          <w:spacing w:val="-5"/>
        </w:rPr>
        <w:t>services, </w:t>
      </w:r>
      <w:r>
        <w:rPr>
          <w:spacing w:val="-4"/>
        </w:rPr>
        <w:t>which we will </w:t>
      </w:r>
      <w:r>
        <w:rPr>
          <w:spacing w:val="-5"/>
        </w:rPr>
        <w:t>continue </w:t>
      </w:r>
      <w:r>
        <w:rPr>
          <w:spacing w:val="-4"/>
        </w:rPr>
        <w:t>to</w:t>
      </w:r>
      <w:r>
        <w:rPr>
          <w:spacing w:val="-32"/>
        </w:rPr>
        <w:t> </w:t>
      </w:r>
      <w:r>
        <w:rPr>
          <w:spacing w:val="-6"/>
        </w:rPr>
        <w:t>expand</w:t>
      </w:r>
      <w:r>
        <w:rPr>
          <w:spacing w:val="-5"/>
        </w:rPr>
        <w:t> </w:t>
      </w:r>
      <w:r>
        <w:rPr>
          <w:rFonts w:ascii="Calibri"/>
          <w:spacing w:val="-3"/>
        </w:rPr>
        <w:t>in </w:t>
      </w:r>
      <w:r>
        <w:rPr>
          <w:rFonts w:ascii="Calibri"/>
          <w:spacing w:val="-5"/>
        </w:rPr>
        <w:t>order </w:t>
      </w:r>
      <w:r>
        <w:rPr>
          <w:rFonts w:ascii="Calibri"/>
          <w:spacing w:val="-4"/>
        </w:rPr>
        <w:t>to </w:t>
      </w:r>
      <w:r>
        <w:rPr>
          <w:rFonts w:ascii="Calibri"/>
          <w:spacing w:val="-5"/>
        </w:rPr>
        <w:t>employ more Gunaikurnai</w:t>
      </w:r>
      <w:r>
        <w:rPr>
          <w:rFonts w:ascii="Calibri"/>
          <w:spacing w:val="-21"/>
        </w:rPr>
        <w:t> </w:t>
      </w:r>
      <w:r>
        <w:rPr>
          <w:rFonts w:ascii="Calibri"/>
          <w:spacing w:val="-5"/>
        </w:rPr>
        <w:t>people</w:t>
      </w:r>
      <w:r>
        <w:rPr>
          <w:rFonts w:ascii="Calibri"/>
        </w:rPr>
      </w:r>
    </w:p>
    <w:p>
      <w:pPr>
        <w:pStyle w:val="BodyText"/>
        <w:spacing w:line="264" w:lineRule="exact"/>
        <w:ind w:left="1388" w:right="45" w:hanging="341"/>
        <w:jc w:val="left"/>
        <w:rPr>
          <w:rFonts w:ascii="Calibri" w:hAnsi="Calibri" w:cs="Calibri" w:eastAsia="Calibri"/>
        </w:rPr>
      </w:pPr>
      <w:r>
        <w:rPr>
          <w:rFonts w:ascii="Arial" w:hAnsi="Arial"/>
        </w:rPr>
        <w:t>ø </w:t>
      </w:r>
      <w:r>
        <w:rPr/>
        <w:t>Through our Traditional Owner</w:t>
      </w:r>
      <w:r>
        <w:rPr>
          <w:spacing w:val="8"/>
        </w:rPr>
        <w:t> </w:t>
      </w:r>
      <w:r>
        <w:rPr/>
        <w:t>Land</w:t>
      </w:r>
      <w:r>
        <w:rPr/>
        <w:t> Management Agreement, we have</w:t>
      </w:r>
      <w:r>
        <w:rPr>
          <w:spacing w:val="-6"/>
        </w:rPr>
        <w:t> </w:t>
      </w:r>
      <w:r>
        <w:rPr/>
        <w:t>been</w:t>
      </w:r>
      <w:r>
        <w:rPr/>
        <w:t> granted Aboriginal Title over 10 parks</w:t>
      </w:r>
      <w:r>
        <w:rPr>
          <w:spacing w:val="-8"/>
        </w:rPr>
        <w:t> </w:t>
      </w:r>
      <w:r>
        <w:rPr/>
        <w:t>and</w:t>
      </w:r>
      <w:r>
        <w:rPr/>
        <w:t> reserves, which we are managing jointly</w:t>
      </w:r>
      <w:r>
        <w:rPr>
          <w:spacing w:val="-10"/>
        </w:rPr>
        <w:t> </w:t>
      </w:r>
      <w:r>
        <w:rPr/>
        <w:t>with</w:t>
      </w:r>
      <w:r>
        <w:rPr/>
        <w:t> the Victorian Government. The specific</w:t>
      </w:r>
      <w:r>
        <w:rPr>
          <w:spacing w:val="-9"/>
        </w:rPr>
        <w:t> </w:t>
      </w:r>
      <w:r>
        <w:rPr/>
        <w:t>rights</w:t>
      </w:r>
      <w:r>
        <w:rPr/>
        <w:t> and responsibilities of joint</w:t>
      </w:r>
      <w:r>
        <w:rPr>
          <w:spacing w:val="-4"/>
        </w:rPr>
        <w:t> </w:t>
      </w:r>
      <w:r>
        <w:rPr/>
        <w:t>management</w:t>
      </w:r>
      <w:r>
        <w:rPr/>
        <w:t> partners are still being finalised.</w:t>
      </w:r>
      <w:r>
        <w:rPr>
          <w:spacing w:val="-17"/>
        </w:rPr>
        <w:t> </w:t>
      </w:r>
      <w:r>
        <w:rPr/>
        <w:t>Nevertheless,</w:t>
      </w:r>
      <w:r>
        <w:rPr/>
        <w:t> we expect that these new arrangements</w:t>
      </w:r>
      <w:r>
        <w:rPr>
          <w:spacing w:val="-13"/>
        </w:rPr>
        <w:t> </w:t>
      </w:r>
      <w:r>
        <w:rPr/>
        <w:t>will</w:t>
      </w:r>
      <w:r>
        <w:rPr/>
        <w:t> </w:t>
      </w:r>
      <w:r>
        <w:rPr>
          <w:rFonts w:ascii="Calibri" w:hAnsi="Calibri"/>
        </w:rPr>
        <w:t>support Gunaikurnai enterprise</w:t>
      </w:r>
      <w:r>
        <w:rPr>
          <w:rFonts w:ascii="Calibri" w:hAnsi="Calibri"/>
          <w:spacing w:val="-18"/>
        </w:rPr>
        <w:t> </w:t>
      </w:r>
      <w:r>
        <w:rPr>
          <w:rFonts w:ascii="Calibri" w:hAnsi="Calibri"/>
        </w:rPr>
        <w:t>development</w:t>
      </w:r>
      <w:r>
        <w:rPr>
          <w:rFonts w:ascii="Calibri" w:hAnsi="Calibri"/>
          <w:w w:val="99"/>
        </w:rPr>
        <w:t> </w:t>
      </w:r>
      <w:r>
        <w:rPr/>
        <w:t>in these parks and reserves, as well</w:t>
      </w:r>
      <w:r>
        <w:rPr>
          <w:spacing w:val="-4"/>
        </w:rPr>
        <w:t> </w:t>
      </w:r>
      <w:r>
        <w:rPr/>
        <w:t>as</w:t>
      </w:r>
      <w:r>
        <w:rPr/>
        <w:t> </w:t>
      </w:r>
      <w:r>
        <w:rPr>
          <w:rFonts w:ascii="Calibri" w:hAnsi="Calibri"/>
        </w:rPr>
        <w:t>increased employment of Gunaikurnai</w:t>
      </w:r>
      <w:r>
        <w:rPr>
          <w:rFonts w:ascii="Calibri" w:hAnsi="Calibri"/>
          <w:spacing w:val="-20"/>
        </w:rPr>
        <w:t> </w:t>
      </w:r>
      <w:r>
        <w:rPr>
          <w:rFonts w:ascii="Calibri" w:hAnsi="Calibri"/>
        </w:rPr>
        <w:t>people</w:t>
      </w:r>
      <w:r>
        <w:rPr>
          <w:rFonts w:ascii="Calibri" w:hAnsi="Calibri"/>
          <w:spacing w:val="-1"/>
          <w:w w:val="100"/>
        </w:rPr>
        <w:t> </w:t>
      </w:r>
      <w:r>
        <w:rPr>
          <w:rFonts w:ascii="Calibri" w:hAnsi="Calibri"/>
        </w:rPr>
        <w:t>in land management and governance</w:t>
      </w:r>
      <w:r>
        <w:rPr>
          <w:rFonts w:ascii="Calibri" w:hAnsi="Calibri"/>
          <w:spacing w:val="-26"/>
        </w:rPr>
        <w:t> </w:t>
      </w:r>
      <w:r>
        <w:rPr>
          <w:rFonts w:ascii="Calibri" w:hAnsi="Calibri"/>
        </w:rPr>
        <w:t>roles</w:t>
      </w:r>
    </w:p>
    <w:p>
      <w:pPr>
        <w:pStyle w:val="BodyText"/>
        <w:spacing w:line="264" w:lineRule="exact"/>
        <w:ind w:left="1388" w:right="0" w:hanging="341"/>
        <w:jc w:val="left"/>
      </w:pPr>
      <w:r>
        <w:rPr>
          <w:rFonts w:ascii="Arial" w:hAnsi="Arial"/>
        </w:rPr>
        <w:t>ø </w:t>
      </w:r>
      <w:r>
        <w:rPr/>
        <w:t>Through our upcoming negotiations with</w:t>
      </w:r>
      <w:r>
        <w:rPr>
          <w:spacing w:val="9"/>
        </w:rPr>
        <w:t> </w:t>
      </w:r>
      <w:r>
        <w:rPr/>
        <w:t>the</w:t>
      </w:r>
      <w:r>
        <w:rPr/>
        <w:t> Victorian Government we will work to</w:t>
      </w:r>
      <w:r>
        <w:rPr>
          <w:spacing w:val="-17"/>
        </w:rPr>
        <w:t> </w:t>
      </w:r>
      <w:r>
        <w:rPr/>
        <w:t>secure</w:t>
      </w:r>
      <w:r>
        <w:rPr/>
        <w:t> further rights to better access and use</w:t>
      </w:r>
      <w:r>
        <w:rPr>
          <w:spacing w:val="-10"/>
        </w:rPr>
        <w:t> </w:t>
      </w:r>
      <w:r>
        <w:rPr/>
        <w:t>our</w:t>
      </w:r>
      <w:r>
        <w:rPr/>
        <w:t> natural resources, to have formal roles in</w:t>
      </w:r>
      <w:r>
        <w:rPr>
          <w:spacing w:val="-29"/>
        </w:rPr>
        <w:t> </w:t>
      </w:r>
      <w:r>
        <w:rPr/>
        <w:t>the</w:t>
      </w:r>
      <w:r>
        <w:rPr/>
        <w:t> governance of our land, </w:t>
      </w:r>
      <w:r>
        <w:rPr>
          <w:spacing w:val="-3"/>
        </w:rPr>
        <w:t>waters </w:t>
      </w:r>
      <w:r>
        <w:rPr/>
        <w:t>and</w:t>
      </w:r>
      <w:r>
        <w:rPr>
          <w:spacing w:val="-2"/>
        </w:rPr>
        <w:t> </w:t>
      </w:r>
      <w:r>
        <w:rPr/>
        <w:t>natural</w:t>
      </w:r>
      <w:r>
        <w:rPr/>
        <w:t> resources, and to influence land use</w:t>
      </w:r>
      <w:r>
        <w:rPr>
          <w:spacing w:val="-15"/>
        </w:rPr>
        <w:t> </w:t>
      </w:r>
      <w:r>
        <w:rPr/>
        <w:t>activities</w:t>
      </w:r>
      <w:r>
        <w:rPr>
          <w:w w:val="99"/>
        </w:rPr>
        <w:t> </w:t>
      </w:r>
      <w:r>
        <w:rPr/>
        <w:t>that are carried out on public</w:t>
      </w:r>
      <w:r>
        <w:rPr>
          <w:spacing w:val="-7"/>
        </w:rPr>
        <w:t> </w:t>
      </w:r>
      <w:r>
        <w:rPr/>
        <w:t>land.</w:t>
      </w:r>
    </w:p>
    <w:p>
      <w:pPr>
        <w:pStyle w:val="Heading7"/>
        <w:spacing w:line="240" w:lineRule="auto"/>
        <w:ind w:left="626" w:right="913"/>
        <w:jc w:val="left"/>
      </w:pPr>
      <w:r>
        <w:rPr/>
        <w:br w:type="column"/>
      </w:r>
      <w:r>
        <w:rPr>
          <w:color w:val="A4590C"/>
        </w:rPr>
        <w:t>Advocacy and influencing policy and</w:t>
      </w:r>
      <w:r>
        <w:rPr>
          <w:color w:val="A4590C"/>
          <w:spacing w:val="-9"/>
        </w:rPr>
        <w:t> </w:t>
      </w:r>
      <w:r>
        <w:rPr>
          <w:color w:val="A4590C"/>
        </w:rPr>
        <w:t>planning</w:t>
      </w:r>
      <w:r>
        <w:rPr/>
      </w:r>
    </w:p>
    <w:p>
      <w:pPr>
        <w:pStyle w:val="BodyText"/>
        <w:spacing w:line="266" w:lineRule="exact" w:before="103"/>
        <w:ind w:left="626" w:right="913"/>
        <w:jc w:val="left"/>
      </w:pPr>
      <w:r>
        <w:rPr/>
        <w:t>By clearly articulating our priorities, our</w:t>
      </w:r>
      <w:r>
        <w:rPr>
          <w:spacing w:val="-17"/>
        </w:rPr>
        <w:t> </w:t>
      </w:r>
      <w:r>
        <w:rPr/>
        <w:t>Whole-of-</w:t>
      </w:r>
    </w:p>
    <w:p>
      <w:pPr>
        <w:pStyle w:val="BodyText"/>
        <w:spacing w:line="235" w:lineRule="auto" w:before="2"/>
        <w:ind w:left="626" w:right="1203"/>
        <w:jc w:val="left"/>
      </w:pPr>
      <w:r>
        <w:rPr/>
        <w:t>Country Plan provides us with a strong</w:t>
      </w:r>
      <w:r>
        <w:rPr>
          <w:spacing w:val="-18"/>
        </w:rPr>
        <w:t> </w:t>
      </w:r>
      <w:r>
        <w:rPr/>
        <w:t>platform</w:t>
      </w:r>
      <w:r>
        <w:rPr/>
        <w:t> to engage with government on issues that</w:t>
      </w:r>
      <w:r>
        <w:rPr>
          <w:spacing w:val="-13"/>
        </w:rPr>
        <w:t> </w:t>
      </w:r>
      <w:r>
        <w:rPr/>
        <w:t>are</w:t>
      </w:r>
      <w:r>
        <w:rPr/>
        <w:t> important to us, such as commercial use</w:t>
      </w:r>
      <w:r>
        <w:rPr>
          <w:spacing w:val="-9"/>
        </w:rPr>
        <w:t> </w:t>
      </w:r>
      <w:r>
        <w:rPr/>
        <w:t>rights</w:t>
      </w:r>
      <w:r>
        <w:rPr/>
        <w:t> and resource rents for our people. The</w:t>
      </w:r>
      <w:r>
        <w:rPr>
          <w:spacing w:val="-13"/>
        </w:rPr>
        <w:t> </w:t>
      </w:r>
      <w:r>
        <w:rPr/>
        <w:t>Country</w:t>
      </w:r>
      <w:r>
        <w:rPr/>
        <w:t> Plan also supports more equitable</w:t>
      </w:r>
      <w:r>
        <w:rPr>
          <w:spacing w:val="-22"/>
        </w:rPr>
        <w:t> </w:t>
      </w:r>
      <w:r>
        <w:rPr/>
        <w:t>representation</w:t>
      </w:r>
      <w:r>
        <w:rPr>
          <w:w w:val="99"/>
        </w:rPr>
        <w:t> </w:t>
      </w:r>
      <w:r>
        <w:rPr/>
        <w:t>and participation in the development</w:t>
      </w:r>
      <w:r>
        <w:rPr>
          <w:spacing w:val="-3"/>
        </w:rPr>
        <w:t> </w:t>
      </w:r>
      <w:r>
        <w:rPr/>
        <w:t>and</w:t>
      </w:r>
      <w:r>
        <w:rPr/>
        <w:t> implementation of the government’s </w:t>
      </w:r>
      <w:r>
        <w:rPr>
          <w:spacing w:val="-4"/>
        </w:rPr>
        <w:t>key</w:t>
      </w:r>
      <w:r>
        <w:rPr>
          <w:spacing w:val="-28"/>
        </w:rPr>
        <w:t> </w:t>
      </w:r>
      <w:r>
        <w:rPr/>
        <w:t>regional</w:t>
      </w:r>
    </w:p>
    <w:p>
      <w:pPr>
        <w:pStyle w:val="BodyText"/>
        <w:spacing w:line="235" w:lineRule="auto" w:before="1"/>
        <w:ind w:left="626" w:right="913"/>
        <w:jc w:val="left"/>
      </w:pPr>
      <w:r>
        <w:rPr/>
        <w:t>plans. As government policies and plans</w:t>
      </w:r>
      <w:r>
        <w:rPr>
          <w:spacing w:val="-11"/>
        </w:rPr>
        <w:t> </w:t>
      </w:r>
      <w:r>
        <w:rPr/>
        <w:t>increasingly</w:t>
      </w:r>
      <w:r>
        <w:rPr/>
        <w:t> reflect and support our vision and goals, we</w:t>
      </w:r>
      <w:r>
        <w:rPr>
          <w:spacing w:val="-11"/>
        </w:rPr>
        <w:t> </w:t>
      </w:r>
      <w:r>
        <w:rPr/>
        <w:t>expect</w:t>
      </w:r>
      <w:r>
        <w:rPr/>
        <w:t> </w:t>
      </w:r>
      <w:r>
        <w:rPr>
          <w:rFonts w:ascii="Calibri"/>
        </w:rPr>
        <w:t>to be more heavily involved in the</w:t>
      </w:r>
      <w:r>
        <w:rPr>
          <w:rFonts w:ascii="Calibri"/>
          <w:spacing w:val="-18"/>
        </w:rPr>
        <w:t> </w:t>
      </w:r>
      <w:r>
        <w:rPr>
          <w:rFonts w:ascii="Calibri"/>
        </w:rPr>
        <w:t>investment</w:t>
      </w:r>
      <w:r>
        <w:rPr>
          <w:rFonts w:ascii="Calibri"/>
          <w:w w:val="99"/>
        </w:rPr>
        <w:t> </w:t>
      </w:r>
      <w:r>
        <w:rPr/>
        <w:t>programs that implement</w:t>
      </w:r>
      <w:r>
        <w:rPr>
          <w:spacing w:val="-13"/>
        </w:rPr>
        <w:t> </w:t>
      </w:r>
      <w:r>
        <w:rPr/>
        <w:t>them.</w:t>
      </w:r>
    </w:p>
    <w:p>
      <w:pPr>
        <w:pStyle w:val="BodyText"/>
        <w:spacing w:line="264" w:lineRule="exact" w:before="108"/>
        <w:ind w:left="1079" w:right="1082" w:hanging="341"/>
        <w:jc w:val="left"/>
      </w:pPr>
      <w:r>
        <w:rPr>
          <w:rFonts w:ascii="Arial" w:hAnsi="Arial"/>
        </w:rPr>
        <w:t>ø </w:t>
      </w:r>
      <w:r>
        <w:rPr>
          <w:spacing w:val="-5"/>
        </w:rPr>
        <w:t>We </w:t>
      </w:r>
      <w:r>
        <w:rPr/>
        <w:t>are a member of the Federation</w:t>
      </w:r>
      <w:r>
        <w:rPr>
          <w:spacing w:val="15"/>
        </w:rPr>
        <w:t> </w:t>
      </w:r>
      <w:r>
        <w:rPr/>
        <w:t>of</w:t>
      </w:r>
      <w:r>
        <w:rPr/>
        <w:t> Victorian Traditional Owner Corporations,</w:t>
      </w:r>
      <w:r>
        <w:rPr>
          <w:spacing w:val="-30"/>
        </w:rPr>
        <w:t> </w:t>
      </w:r>
      <w:r>
        <w:rPr/>
        <w:t>the</w:t>
      </w:r>
      <w:r>
        <w:rPr/>
        <w:t> peak body for Traditional Owners in</w:t>
      </w:r>
      <w:r>
        <w:rPr>
          <w:spacing w:val="-24"/>
        </w:rPr>
        <w:t> </w:t>
      </w:r>
      <w:r>
        <w:rPr/>
        <w:t>Victoria.</w:t>
      </w:r>
      <w:r>
        <w:rPr/>
        <w:t> </w:t>
      </w:r>
      <w:r>
        <w:rPr>
          <w:spacing w:val="-5"/>
        </w:rPr>
        <w:t>We </w:t>
      </w:r>
      <w:r>
        <w:rPr/>
        <w:t>will work with this alliance on issues</w:t>
      </w:r>
      <w:r>
        <w:rPr>
          <w:spacing w:val="4"/>
        </w:rPr>
        <w:t> </w:t>
      </w:r>
      <w:r>
        <w:rPr/>
        <w:t>of</w:t>
      </w:r>
      <w:r>
        <w:rPr/>
        <w:t> </w:t>
      </w:r>
      <w:r>
        <w:rPr>
          <w:spacing w:val="-3"/>
        </w:rPr>
        <w:t>state </w:t>
      </w:r>
      <w:r>
        <w:rPr/>
        <w:t>and federal significance, to use</w:t>
      </w:r>
      <w:r>
        <w:rPr>
          <w:spacing w:val="-3"/>
        </w:rPr>
        <w:t> </w:t>
      </w:r>
      <w:r>
        <w:rPr/>
        <w:t>our</w:t>
      </w:r>
      <w:r>
        <w:rPr/>
        <w:t> collective voices to continue to advocate</w:t>
      </w:r>
      <w:r>
        <w:rPr>
          <w:spacing w:val="-24"/>
        </w:rPr>
        <w:t> </w:t>
      </w:r>
      <w:r>
        <w:rPr/>
        <w:t>for</w:t>
      </w:r>
      <w:r>
        <w:rPr/>
        <w:t> greater cultural and economic rights to</w:t>
      </w:r>
      <w:r>
        <w:rPr>
          <w:spacing w:val="-27"/>
        </w:rPr>
        <w:t> </w:t>
      </w:r>
      <w:r>
        <w:rPr/>
        <w:t>water</w:t>
      </w:r>
      <w:r>
        <w:rPr/>
        <w:t> resources. </w:t>
      </w:r>
      <w:r>
        <w:rPr>
          <w:spacing w:val="-5"/>
        </w:rPr>
        <w:t>We </w:t>
      </w:r>
      <w:r>
        <w:rPr/>
        <w:t>will seek legal rights to</w:t>
      </w:r>
      <w:r>
        <w:rPr>
          <w:spacing w:val="-10"/>
        </w:rPr>
        <w:t> </w:t>
      </w:r>
      <w:r>
        <w:rPr/>
        <w:t>carbon</w:t>
      </w:r>
      <w:r>
        <w:rPr/>
        <w:t> on our Aboriginal title land so that we</w:t>
      </w:r>
      <w:r>
        <w:rPr>
          <w:spacing w:val="-4"/>
        </w:rPr>
        <w:t> </w:t>
      </w:r>
      <w:r>
        <w:rPr/>
        <w:t>can</w:t>
      </w:r>
      <w:r>
        <w:rPr/>
        <w:t> </w:t>
      </w:r>
      <w:r>
        <w:rPr>
          <w:rFonts w:ascii="Calibri" w:hAnsi="Calibri"/>
        </w:rPr>
        <w:t>generate and trade carbon credits as part</w:t>
      </w:r>
      <w:r>
        <w:rPr>
          <w:rFonts w:ascii="Calibri" w:hAnsi="Calibri"/>
          <w:spacing w:val="-23"/>
        </w:rPr>
        <w:t> </w:t>
      </w:r>
      <w:r>
        <w:rPr>
          <w:rFonts w:ascii="Calibri" w:hAnsi="Calibri"/>
        </w:rPr>
        <w:t>of</w:t>
      </w:r>
      <w:r>
        <w:rPr>
          <w:rFonts w:ascii="Calibri" w:hAnsi="Calibri"/>
          <w:spacing w:val="-1"/>
          <w:w w:val="100"/>
        </w:rPr>
        <w:t> </w:t>
      </w:r>
      <w:r>
        <w:rPr/>
        <w:t>our mix of land management strategies.</w:t>
      </w:r>
      <w:r>
        <w:rPr>
          <w:spacing w:val="-12"/>
        </w:rPr>
        <w:t> </w:t>
      </w:r>
      <w:r>
        <w:rPr>
          <w:spacing w:val="-5"/>
        </w:rPr>
        <w:t>We</w:t>
      </w:r>
      <w:r>
        <w:rPr/>
        <w:t> will also be seeking greater access and</w:t>
      </w:r>
      <w:r>
        <w:rPr>
          <w:spacing w:val="-5"/>
        </w:rPr>
        <w:t> </w:t>
      </w:r>
      <w:r>
        <w:rPr/>
        <w:t>use</w:t>
      </w:r>
      <w:r>
        <w:rPr/>
        <w:t> rights to other resources such as timber</w:t>
      </w:r>
      <w:r>
        <w:rPr>
          <w:spacing w:val="-10"/>
        </w:rPr>
        <w:t> </w:t>
      </w:r>
      <w:r>
        <w:rPr/>
        <w:t>and</w:t>
      </w:r>
      <w:r>
        <w:rPr/>
        <w:t> fisheries</w:t>
      </w:r>
    </w:p>
    <w:p>
      <w:pPr>
        <w:pStyle w:val="BodyText"/>
        <w:spacing w:line="264" w:lineRule="exact"/>
        <w:ind w:left="1079" w:right="913" w:hanging="341"/>
        <w:jc w:val="left"/>
      </w:pPr>
      <w:r>
        <w:rPr>
          <w:rFonts w:ascii="Arial" w:hAnsi="Arial"/>
        </w:rPr>
        <w:t>ø </w:t>
      </w:r>
      <w:r>
        <w:rPr>
          <w:spacing w:val="-3"/>
        </w:rPr>
        <w:t>At </w:t>
      </w:r>
      <w:r>
        <w:rPr/>
        <w:t>a regional level, we will work directly</w:t>
      </w:r>
      <w:r>
        <w:rPr>
          <w:spacing w:val="10"/>
        </w:rPr>
        <w:t> </w:t>
      </w:r>
      <w:r>
        <w:rPr/>
        <w:t>with</w:t>
      </w:r>
      <w:r>
        <w:rPr/>
        <w:t> government and other partners to</w:t>
      </w:r>
      <w:r>
        <w:rPr>
          <w:spacing w:val="-15"/>
        </w:rPr>
        <w:t> </w:t>
      </w:r>
      <w:r>
        <w:rPr/>
        <w:t>influence</w:t>
      </w:r>
      <w:r>
        <w:rPr>
          <w:w w:val="99"/>
        </w:rPr>
        <w:t> </w:t>
      </w:r>
      <w:r>
        <w:rPr>
          <w:rFonts w:ascii="Calibri" w:hAnsi="Calibri"/>
        </w:rPr>
        <w:t>plans and programs and ensure that</w:t>
      </w:r>
      <w:r>
        <w:rPr>
          <w:rFonts w:ascii="Calibri" w:hAnsi="Calibri"/>
          <w:spacing w:val="-12"/>
        </w:rPr>
        <w:t> </w:t>
      </w:r>
      <w:r>
        <w:rPr>
          <w:rFonts w:ascii="Calibri" w:hAnsi="Calibri"/>
        </w:rPr>
        <w:t>our</w:t>
      </w:r>
      <w:r>
        <w:rPr>
          <w:rFonts w:ascii="Calibri" w:hAnsi="Calibri"/>
          <w:spacing w:val="-1"/>
          <w:w w:val="100"/>
        </w:rPr>
        <w:t> </w:t>
      </w:r>
      <w:r>
        <w:rPr/>
        <w:t>aspirations are properly considered in</w:t>
      </w:r>
      <w:r>
        <w:rPr>
          <w:spacing w:val="-11"/>
        </w:rPr>
        <w:t> </w:t>
      </w:r>
      <w:r>
        <w:rPr/>
        <w:t>the</w:t>
      </w:r>
      <w:r>
        <w:rPr/>
        <w:t> decisions that affect us. </w:t>
      </w:r>
      <w:r>
        <w:rPr>
          <w:spacing w:val="-5"/>
        </w:rPr>
        <w:t>We </w:t>
      </w:r>
      <w:r>
        <w:rPr/>
        <w:t>will seek</w:t>
      </w:r>
      <w:r>
        <w:rPr>
          <w:spacing w:val="-7"/>
        </w:rPr>
        <w:t> </w:t>
      </w:r>
      <w:r>
        <w:rPr/>
        <w:t>more</w:t>
      </w:r>
      <w:r>
        <w:rPr/>
        <w:t> equitable representation and</w:t>
      </w:r>
      <w:r>
        <w:rPr>
          <w:spacing w:val="-25"/>
        </w:rPr>
        <w:t> </w:t>
      </w:r>
      <w:r>
        <w:rPr/>
        <w:t>participation</w:t>
      </w:r>
    </w:p>
    <w:p>
      <w:pPr>
        <w:pStyle w:val="BodyText"/>
        <w:spacing w:line="266" w:lineRule="exact" w:before="1"/>
        <w:ind w:left="1079" w:right="0"/>
        <w:jc w:val="both"/>
      </w:pPr>
      <w:r>
        <w:rPr/>
        <w:t>in the development and</w:t>
      </w:r>
      <w:r>
        <w:rPr>
          <w:spacing w:val="-16"/>
        </w:rPr>
        <w:t> </w:t>
      </w:r>
      <w:r>
        <w:rPr/>
        <w:t>implementation</w:t>
      </w:r>
    </w:p>
    <w:p>
      <w:pPr>
        <w:pStyle w:val="BodyText"/>
        <w:spacing w:line="235" w:lineRule="auto" w:before="2"/>
        <w:ind w:left="1079" w:right="1327"/>
        <w:jc w:val="both"/>
        <w:rPr>
          <w:rFonts w:ascii="Calibri" w:hAnsi="Calibri" w:cs="Calibri" w:eastAsia="Calibri"/>
        </w:rPr>
      </w:pPr>
      <w:r>
        <w:rPr/>
        <w:t>of Regional Catchment Strategies,</w:t>
      </w:r>
      <w:r>
        <w:rPr>
          <w:spacing w:val="-24"/>
        </w:rPr>
        <w:t> </w:t>
      </w:r>
      <w:r>
        <w:rPr/>
        <w:t>Regional</w:t>
      </w:r>
      <w:r>
        <w:rPr/>
        <w:t> Growth Plans and public land</w:t>
      </w:r>
      <w:r>
        <w:rPr>
          <w:spacing w:val="-9"/>
        </w:rPr>
        <w:t> </w:t>
      </w:r>
      <w:r>
        <w:rPr/>
        <w:t>management</w:t>
      </w:r>
      <w:r>
        <w:rPr/>
        <w:t> </w:t>
      </w:r>
      <w:r>
        <w:rPr>
          <w:rFonts w:ascii="Calibri"/>
        </w:rPr>
        <w:t>plans</w:t>
      </w:r>
    </w:p>
    <w:p>
      <w:pPr>
        <w:pStyle w:val="BodyText"/>
        <w:spacing w:line="264" w:lineRule="exact" w:before="108"/>
        <w:ind w:left="1079" w:right="913" w:hanging="341"/>
        <w:jc w:val="left"/>
      </w:pPr>
      <w:r>
        <w:rPr>
          <w:rFonts w:ascii="Arial" w:hAnsi="Arial"/>
        </w:rPr>
        <w:t>ø </w:t>
      </w:r>
      <w:r>
        <w:rPr/>
        <w:t>Through the Traditional Owner</w:t>
      </w:r>
      <w:r>
        <w:rPr>
          <w:spacing w:val="8"/>
        </w:rPr>
        <w:t> </w:t>
      </w:r>
      <w:r>
        <w:rPr/>
        <w:t>Land</w:t>
      </w:r>
      <w:r>
        <w:rPr/>
        <w:t> Management Board, we will influence</w:t>
      </w:r>
      <w:r>
        <w:rPr>
          <w:spacing w:val="-5"/>
        </w:rPr>
        <w:t> </w:t>
      </w:r>
      <w:r>
        <w:rPr/>
        <w:t>the</w:t>
      </w:r>
      <w:r>
        <w:rPr/>
        <w:t> planning and operational decisions of</w:t>
      </w:r>
      <w:r>
        <w:rPr>
          <w:spacing w:val="-4"/>
        </w:rPr>
        <w:t> </w:t>
      </w:r>
      <w:r>
        <w:rPr/>
        <w:t>our</w:t>
      </w:r>
      <w:r>
        <w:rPr/>
        <w:t> Aboriginal Title land, and seek to extend</w:t>
      </w:r>
      <w:r>
        <w:rPr>
          <w:spacing w:val="-9"/>
        </w:rPr>
        <w:t> </w:t>
      </w:r>
      <w:r>
        <w:rPr/>
        <w:t>that</w:t>
      </w:r>
      <w:r>
        <w:rPr/>
        <w:t> influence to other public land on our</w:t>
      </w:r>
      <w:r>
        <w:rPr>
          <w:spacing w:val="-23"/>
        </w:rPr>
        <w:t> </w:t>
      </w:r>
      <w:r>
        <w:rPr/>
        <w:t>Country.</w:t>
      </w:r>
    </w:p>
    <w:p>
      <w:pPr>
        <w:spacing w:after="0" w:line="264" w:lineRule="exact"/>
        <w:jc w:val="left"/>
        <w:sectPr>
          <w:type w:val="continuous"/>
          <w:pgSz w:w="11910" w:h="16840"/>
          <w:pgMar w:top="1180" w:bottom="280" w:left="0" w:right="0"/>
          <w:cols w:num="2" w:equalWidth="0">
            <w:col w:w="5613" w:space="40"/>
            <w:col w:w="6257"/>
          </w:cols>
        </w:sectPr>
      </w:pPr>
    </w:p>
    <w:p>
      <w:pPr>
        <w:spacing w:line="240" w:lineRule="auto" w:before="9"/>
        <w:rPr>
          <w:rFonts w:ascii="Calibri" w:hAnsi="Calibri" w:cs="Calibri" w:eastAsia="Calibri"/>
          <w:sz w:val="24"/>
          <w:szCs w:val="24"/>
        </w:rPr>
      </w:pPr>
      <w:r>
        <w:rPr/>
        <w:pict>
          <v:group style="position:absolute;margin-left:.0004pt;margin-top:43.312813pt;width:594.950pt;height:4.850pt;mso-position-horizontal-relative:page;mso-position-vertical-relative:page;z-index:7672" coordorigin="0,866" coordsize="11899,97">
            <v:group style="position:absolute;left:11891;top:874;width:2;height:80" coordorigin="11891,874" coordsize="2,80">
              <v:shape style="position:absolute;left:11891;top:874;width:2;height:80" coordorigin="11891,874" coordsize="0,80" path="m11891,954l11891,874e" filled="false" stroked="true" strokeweight=".748pt" strokecolor="#939598">
                <v:path arrowok="t"/>
              </v:shape>
            </v:group>
            <v:group style="position:absolute;left:11851;top:874;width:2;height:80" coordorigin="11851,874" coordsize="2,80">
              <v:shape style="position:absolute;left:11851;top:874;width:2;height:80" coordorigin="11851,874" coordsize="0,80" path="m11851,954l11851,874e" filled="false" stroked="true" strokeweight=".748pt" strokecolor="#939598">
                <v:path arrowok="t"/>
              </v:shape>
            </v:group>
            <v:group style="position:absolute;left:11811;top:874;width:2;height:80" coordorigin="11811,874" coordsize="2,80">
              <v:shape style="position:absolute;left:11811;top:874;width:2;height:80" coordorigin="11811,874" coordsize="0,80" path="m11811,954l11811,874e" filled="false" stroked="true" strokeweight=".748pt" strokecolor="#939598">
                <v:path arrowok="t"/>
              </v:shape>
            </v:group>
            <v:group style="position:absolute;left:11771;top:874;width:2;height:80" coordorigin="11771,874" coordsize="2,80">
              <v:shape style="position:absolute;left:11771;top:874;width:2;height:80" coordorigin="11771,874" coordsize="0,80" path="m11771,954l11771,874e" filled="false" stroked="true" strokeweight=".748pt" strokecolor="#939598">
                <v:path arrowok="t"/>
              </v:shape>
            </v:group>
            <v:group style="position:absolute;left:11731;top:874;width:2;height:80" coordorigin="11731,874" coordsize="2,80">
              <v:shape style="position:absolute;left:11731;top:874;width:2;height:80" coordorigin="11731,874" coordsize="1,80" path="m11731,954l11731,874e" filled="false" stroked="true" strokeweight=".748pt" strokecolor="#939598">
                <v:path arrowok="t"/>
              </v:shape>
            </v:group>
            <v:group style="position:absolute;left:11691;top:874;width:2;height:80" coordorigin="11691,874" coordsize="2,80">
              <v:shape style="position:absolute;left:11691;top:874;width:2;height:80" coordorigin="11691,874" coordsize="0,80" path="m11691,954l11691,874e" filled="false" stroked="true" strokeweight=".748pt" strokecolor="#939598">
                <v:path arrowok="t"/>
              </v:shape>
            </v:group>
            <v:group style="position:absolute;left:11651;top:874;width:2;height:80" coordorigin="11651,874" coordsize="2,80">
              <v:shape style="position:absolute;left:11651;top:874;width:2;height:80" coordorigin="11651,874" coordsize="0,80" path="m11651,954l11651,874e" filled="false" stroked="true" strokeweight=".748pt" strokecolor="#939598">
                <v:path arrowok="t"/>
              </v:shape>
            </v:group>
            <v:group style="position:absolute;left:11611;top:874;width:2;height:80" coordorigin="11611,874" coordsize="2,80">
              <v:shape style="position:absolute;left:11611;top:874;width:2;height:80" coordorigin="11611,874" coordsize="0,80" path="m11611,954l11611,874e" filled="false" stroked="true" strokeweight=".748pt" strokecolor="#939598">
                <v:path arrowok="t"/>
              </v:shape>
            </v:group>
            <v:group style="position:absolute;left:11571;top:874;width:2;height:80" coordorigin="11571,874" coordsize="2,80">
              <v:shape style="position:absolute;left:11571;top:874;width:2;height:80" coordorigin="11571,874" coordsize="0,80" path="m11571,954l11571,874e" filled="false" stroked="true" strokeweight=".748pt" strokecolor="#939598">
                <v:path arrowok="t"/>
              </v:shape>
            </v:group>
            <v:group style="position:absolute;left:11531;top:874;width:2;height:80" coordorigin="11531,874" coordsize="2,80">
              <v:shape style="position:absolute;left:11531;top:874;width:2;height:80" coordorigin="11531,874" coordsize="1,80" path="m11531,954l11531,874e" filled="false" stroked="true" strokeweight=".748pt" strokecolor="#939598">
                <v:path arrowok="t"/>
              </v:shape>
            </v:group>
            <v:group style="position:absolute;left:11491;top:874;width:2;height:80" coordorigin="11491,874" coordsize="2,80">
              <v:shape style="position:absolute;left:11491;top:874;width:2;height:80" coordorigin="11491,874" coordsize="0,80" path="m11491,954l11491,874e" filled="false" stroked="true" strokeweight=".748pt" strokecolor="#939598">
                <v:path arrowok="t"/>
              </v:shape>
            </v:group>
            <v:group style="position:absolute;left:11451;top:874;width:2;height:80" coordorigin="11451,874" coordsize="2,80">
              <v:shape style="position:absolute;left:11451;top:874;width:2;height:80" coordorigin="11451,874" coordsize="0,80" path="m11451,954l11451,874e" filled="false" stroked="true" strokeweight=".748pt" strokecolor="#939598">
                <v:path arrowok="t"/>
              </v:shape>
            </v:group>
            <v:group style="position:absolute;left:11411;top:874;width:2;height:80" coordorigin="11411,874" coordsize="2,80">
              <v:shape style="position:absolute;left:11411;top:874;width:2;height:80" coordorigin="11411,874" coordsize="0,80" path="m11411,954l11411,874e" filled="false" stroked="true" strokeweight=".748pt" strokecolor="#939598">
                <v:path arrowok="t"/>
              </v:shape>
            </v:group>
            <v:group style="position:absolute;left:11371;top:874;width:2;height:80" coordorigin="11371,874" coordsize="2,80">
              <v:shape style="position:absolute;left:11371;top:874;width:2;height:80" coordorigin="11371,874" coordsize="0,80" path="m11371,954l11371,874e" filled="false" stroked="true" strokeweight=".748pt" strokecolor="#939598">
                <v:path arrowok="t"/>
              </v:shape>
            </v:group>
            <v:group style="position:absolute;left:11331;top:874;width:2;height:80" coordorigin="11331,874" coordsize="2,80">
              <v:shape style="position:absolute;left:11331;top:874;width:2;height:80" coordorigin="11331,874" coordsize="0,80" path="m11331,954l11331,874e" filled="false" stroked="true" strokeweight=".748pt" strokecolor="#939598">
                <v:path arrowok="t"/>
              </v:shape>
            </v:group>
            <v:group style="position:absolute;left:11291;top:874;width:2;height:80" coordorigin="11291,874" coordsize="2,80">
              <v:shape style="position:absolute;left:11291;top:874;width:2;height:80" coordorigin="11291,874" coordsize="0,80" path="m11291,954l11291,874e" filled="false" stroked="true" strokeweight=".748pt" strokecolor="#939598">
                <v:path arrowok="t"/>
              </v:shape>
            </v:group>
            <v:group style="position:absolute;left:11251;top:874;width:2;height:80" coordorigin="11251,874" coordsize="2,80">
              <v:shape style="position:absolute;left:11251;top:874;width:2;height:80" coordorigin="11251,874" coordsize="0,80" path="m11251,954l11251,874e" filled="false" stroked="true" strokeweight=".748pt" strokecolor="#939598">
                <v:path arrowok="t"/>
              </v:shape>
            </v:group>
            <v:group style="position:absolute;left:11210;top:874;width:2;height:80" coordorigin="11210,874" coordsize="2,80">
              <v:shape style="position:absolute;left:11210;top:874;width:2;height:80" coordorigin="11210,874" coordsize="0,80" path="m11211,954l11210,874e" filled="false" stroked="true" strokeweight=".748pt" strokecolor="#939598">
                <v:path arrowok="t"/>
              </v:shape>
            </v:group>
            <v:group style="position:absolute;left:11170;top:874;width:2;height:80" coordorigin="11170,874" coordsize="2,80">
              <v:shape style="position:absolute;left:11170;top:874;width:2;height:80" coordorigin="11170,874" coordsize="0,80" path="m11170,954l11170,874e" filled="false" stroked="true" strokeweight=".748pt" strokecolor="#939598">
                <v:path arrowok="t"/>
              </v:shape>
            </v:group>
            <v:group style="position:absolute;left:11130;top:874;width:2;height:80" coordorigin="11130,874" coordsize="2,80">
              <v:shape style="position:absolute;left:11130;top:874;width:2;height:80" coordorigin="11130,874" coordsize="0,80" path="m11130,954l11130,874e" filled="false" stroked="true" strokeweight=".748pt" strokecolor="#939598">
                <v:path arrowok="t"/>
              </v:shape>
            </v:group>
            <v:group style="position:absolute;left:11090;top:874;width:2;height:80" coordorigin="11090,874" coordsize="2,80">
              <v:shape style="position:absolute;left:11090;top:874;width:2;height:80" coordorigin="11090,874" coordsize="0,80" path="m11090,954l11090,874e" filled="false" stroked="true" strokeweight=".748pt" strokecolor="#939598">
                <v:path arrowok="t"/>
              </v:shape>
            </v:group>
            <v:group style="position:absolute;left:11050;top:874;width:2;height:80" coordorigin="11050,874" coordsize="2,80">
              <v:shape style="position:absolute;left:11050;top:874;width:2;height:80" coordorigin="11050,874" coordsize="0,80" path="m11050,954l11050,874e" filled="false" stroked="true" strokeweight=".748pt" strokecolor="#939598">
                <v:path arrowok="t"/>
              </v:shape>
            </v:group>
            <v:group style="position:absolute;left:11010;top:874;width:2;height:80" coordorigin="11010,874" coordsize="2,80">
              <v:shape style="position:absolute;left:11010;top:874;width:2;height:80" coordorigin="11010,874" coordsize="1,80" path="m11010,954l11010,874e" filled="false" stroked="true" strokeweight=".748pt" strokecolor="#939598">
                <v:path arrowok="t"/>
              </v:shape>
            </v:group>
            <v:group style="position:absolute;left:10970;top:874;width:2;height:80" coordorigin="10970,874" coordsize="2,80">
              <v:shape style="position:absolute;left:10970;top:874;width:2;height:80" coordorigin="10970,874" coordsize="0,80" path="m10970,954l10970,874e" filled="false" stroked="true" strokeweight=".748pt" strokecolor="#939598">
                <v:path arrowok="t"/>
              </v:shape>
            </v:group>
            <v:group style="position:absolute;left:10930;top:874;width:2;height:80" coordorigin="10930,874" coordsize="2,80">
              <v:shape style="position:absolute;left:10930;top:874;width:2;height:80" coordorigin="10930,874" coordsize="0,80" path="m10930,954l10930,874e" filled="false" stroked="true" strokeweight=".748pt" strokecolor="#939598">
                <v:path arrowok="t"/>
              </v:shape>
            </v:group>
            <v:group style="position:absolute;left:10890;top:874;width:2;height:80" coordorigin="10890,874" coordsize="2,80">
              <v:shape style="position:absolute;left:10890;top:874;width:2;height:80" coordorigin="10890,874" coordsize="0,80" path="m10890,954l10890,874e" filled="false" stroked="true" strokeweight=".748pt" strokecolor="#939598">
                <v:path arrowok="t"/>
              </v:shape>
            </v:group>
            <v:group style="position:absolute;left:10850;top:874;width:2;height:80" coordorigin="10850,874" coordsize="2,80">
              <v:shape style="position:absolute;left:10850;top:874;width:2;height:80" coordorigin="10850,874" coordsize="1,80" path="m10850,954l10850,874e" filled="false" stroked="true" strokeweight=".748pt" strokecolor="#939598">
                <v:path arrowok="t"/>
              </v:shape>
            </v:group>
            <v:group style="position:absolute;left:10810;top:874;width:2;height:80" coordorigin="10810,874" coordsize="2,80">
              <v:shape style="position:absolute;left:10810;top:874;width:2;height:80" coordorigin="10810,874" coordsize="0,80" path="m10810,954l10810,874e" filled="false" stroked="true" strokeweight=".748pt" strokecolor="#939598">
                <v:path arrowok="t"/>
              </v:shape>
            </v:group>
            <v:group style="position:absolute;left:10770;top:874;width:2;height:80" coordorigin="10770,874" coordsize="2,80">
              <v:shape style="position:absolute;left:10770;top:874;width:2;height:80" coordorigin="10770,874" coordsize="0,80" path="m10770,954l10770,874e" filled="false" stroked="true" strokeweight=".748pt" strokecolor="#939598">
                <v:path arrowok="t"/>
              </v:shape>
            </v:group>
            <v:group style="position:absolute;left:10730;top:874;width:2;height:80" coordorigin="10730,874" coordsize="2,80">
              <v:shape style="position:absolute;left:10730;top:874;width:2;height:80" coordorigin="10730,874" coordsize="0,80" path="m10730,954l10730,874e" filled="false" stroked="true" strokeweight=".748pt" strokecolor="#939598">
                <v:path arrowok="t"/>
              </v:shape>
            </v:group>
            <v:group style="position:absolute;left:10690;top:874;width:2;height:80" coordorigin="10690,874" coordsize="2,80">
              <v:shape style="position:absolute;left:10690;top:874;width:2;height:80" coordorigin="10690,874" coordsize="0,80" path="m10690,954l10690,874e" filled="false" stroked="true" strokeweight=".748pt" strokecolor="#939598">
                <v:path arrowok="t"/>
              </v:shape>
            </v:group>
            <v:group style="position:absolute;left:10650;top:874;width:2;height:80" coordorigin="10650,874" coordsize="2,80">
              <v:shape style="position:absolute;left:10650;top:874;width:2;height:80" coordorigin="10650,874" coordsize="0,80" path="m10650,954l10650,874e" filled="false" stroked="true" strokeweight=".748pt" strokecolor="#939598">
                <v:path arrowok="t"/>
              </v:shape>
            </v:group>
            <v:group style="position:absolute;left:10610;top:874;width:2;height:80" coordorigin="10610,874" coordsize="2,80">
              <v:shape style="position:absolute;left:10610;top:874;width:2;height:80" coordorigin="10610,874" coordsize="0,80" path="m10610,954l10610,874e" filled="false" stroked="true" strokeweight=".748pt" strokecolor="#939598">
                <v:path arrowok="t"/>
              </v:shape>
            </v:group>
            <v:group style="position:absolute;left:10570;top:874;width:2;height:80" coordorigin="10570,874" coordsize="2,80">
              <v:shape style="position:absolute;left:10570;top:874;width:2;height:80" coordorigin="10570,874" coordsize="0,80" path="m10570,954l10570,874e" filled="false" stroked="true" strokeweight=".748pt" strokecolor="#939598">
                <v:path arrowok="t"/>
              </v:shape>
            </v:group>
            <v:group style="position:absolute;left:10530;top:874;width:2;height:80" coordorigin="10530,874" coordsize="2,80">
              <v:shape style="position:absolute;left:10530;top:874;width:2;height:80" coordorigin="10530,874" coordsize="0,80" path="m10530,954l10530,874e" filled="false" stroked="true" strokeweight=".748pt" strokecolor="#939598">
                <v:path arrowok="t"/>
              </v:shape>
            </v:group>
            <v:group style="position:absolute;left:10490;top:874;width:2;height:80" coordorigin="10490,874" coordsize="2,80">
              <v:shape style="position:absolute;left:10490;top:874;width:2;height:80" coordorigin="10490,874" coordsize="0,80" path="m10490,954l10490,874e" filled="false" stroked="true" strokeweight=".748pt" strokecolor="#939598">
                <v:path arrowok="t"/>
              </v:shape>
            </v:group>
            <v:group style="position:absolute;left:10450;top:874;width:2;height:80" coordorigin="10450,874" coordsize="2,80">
              <v:shape style="position:absolute;left:10450;top:874;width:2;height:80" coordorigin="10450,874" coordsize="0,80" path="m10450,954l10450,874e" filled="false" stroked="true" strokeweight=".748pt" strokecolor="#939598">
                <v:path arrowok="t"/>
              </v:shape>
            </v:group>
            <v:group style="position:absolute;left:10410;top:874;width:2;height:80" coordorigin="10410,874" coordsize="2,80">
              <v:shape style="position:absolute;left:10410;top:874;width:2;height:80" coordorigin="10410,874" coordsize="0,80" path="m10410,954l10410,874e" filled="false" stroked="true" strokeweight=".748pt" strokecolor="#939598">
                <v:path arrowok="t"/>
              </v:shape>
            </v:group>
            <v:group style="position:absolute;left:10370;top:874;width:2;height:80" coordorigin="10370,874" coordsize="2,80">
              <v:shape style="position:absolute;left:10370;top:874;width:2;height:80" coordorigin="10370,874" coordsize="0,80" path="m10370,954l10370,874e" filled="false" stroked="true" strokeweight=".748pt" strokecolor="#939598">
                <v:path arrowok="t"/>
              </v:shape>
            </v:group>
            <v:group style="position:absolute;left:10330;top:874;width:2;height:80" coordorigin="10330,874" coordsize="2,80">
              <v:shape style="position:absolute;left:10330;top:874;width:2;height:80" coordorigin="10330,874" coordsize="0,80" path="m10330,954l10330,874e" filled="false" stroked="true" strokeweight=".748pt" strokecolor="#939598">
                <v:path arrowok="t"/>
              </v:shape>
            </v:group>
            <v:group style="position:absolute;left:10290;top:874;width:2;height:80" coordorigin="10290,874" coordsize="2,80">
              <v:shape style="position:absolute;left:10290;top:874;width:2;height:80" coordorigin="10290,874" coordsize="0,80" path="m10290,954l10290,874e" filled="false" stroked="true" strokeweight=".748pt" strokecolor="#939598">
                <v:path arrowok="t"/>
              </v:shape>
            </v:group>
            <v:group style="position:absolute;left:10250;top:874;width:2;height:80" coordorigin="10250,874" coordsize="2,80">
              <v:shape style="position:absolute;left:10250;top:874;width:2;height:80" coordorigin="10250,874" coordsize="1,80" path="m10250,954l10250,874e" filled="false" stroked="true" strokeweight=".748pt" strokecolor="#939598">
                <v:path arrowok="t"/>
              </v:shape>
            </v:group>
            <v:group style="position:absolute;left:10210;top:874;width:2;height:80" coordorigin="10210,874" coordsize="2,80">
              <v:shape style="position:absolute;left:10210;top:874;width:2;height:80" coordorigin="10210,874" coordsize="0,80" path="m10210,954l10210,874e" filled="false" stroked="true" strokeweight=".748pt" strokecolor="#939598">
                <v:path arrowok="t"/>
              </v:shape>
            </v:group>
            <v:group style="position:absolute;left:10170;top:874;width:2;height:80" coordorigin="10170,874" coordsize="2,80">
              <v:shape style="position:absolute;left:10170;top:874;width:2;height:80" coordorigin="10170,874" coordsize="0,80" path="m10170,954l10170,874e" filled="false" stroked="true" strokeweight=".748pt" strokecolor="#939598">
                <v:path arrowok="t"/>
              </v:shape>
            </v:group>
            <v:group style="position:absolute;left:10130;top:874;width:2;height:80" coordorigin="10130,874" coordsize="2,80">
              <v:shape style="position:absolute;left:10130;top:874;width:2;height:80" coordorigin="10130,874" coordsize="0,80" path="m10130,954l10130,874e" filled="false" stroked="true" strokeweight=".748pt" strokecolor="#939598">
                <v:path arrowok="t"/>
              </v:shape>
            </v:group>
            <v:group style="position:absolute;left:10090;top:874;width:2;height:80" coordorigin="10090,874" coordsize="2,80">
              <v:shape style="position:absolute;left:10090;top:874;width:2;height:80" coordorigin="10090,874" coordsize="1,80" path="m10090,954l10090,874e" filled="false" stroked="true" strokeweight=".748pt" strokecolor="#939598">
                <v:path arrowok="t"/>
              </v:shape>
            </v:group>
            <v:group style="position:absolute;left:10050;top:874;width:2;height:80" coordorigin="10050,874" coordsize="2,80">
              <v:shape style="position:absolute;left:10050;top:874;width:2;height:80" coordorigin="10050,874" coordsize="0,80" path="m10050,954l10050,874e" filled="false" stroked="true" strokeweight=".748pt" strokecolor="#939598">
                <v:path arrowok="t"/>
              </v:shape>
            </v:group>
            <v:group style="position:absolute;left:10010;top:874;width:2;height:80" coordorigin="10010,874" coordsize="2,80">
              <v:shape style="position:absolute;left:10010;top:874;width:2;height:80" coordorigin="10010,874" coordsize="0,80" path="m10010,954l10010,874e" filled="false" stroked="true" strokeweight=".748pt" strokecolor="#939598">
                <v:path arrowok="t"/>
              </v:shape>
            </v:group>
            <v:group style="position:absolute;left:9970;top:874;width:2;height:80" coordorigin="9970,874" coordsize="2,80">
              <v:shape style="position:absolute;left:9970;top:874;width:2;height:80" coordorigin="9970,874" coordsize="1,80" path="m9970,954l9970,874e" filled="false" stroked="true" strokeweight=".748pt" strokecolor="#939598">
                <v:path arrowok="t"/>
              </v:shape>
            </v:group>
            <v:group style="position:absolute;left:9930;top:874;width:2;height:80" coordorigin="9930,874" coordsize="2,80">
              <v:shape style="position:absolute;left:9930;top:874;width:2;height:80" coordorigin="9930,874" coordsize="0,80" path="m9930,954l9930,874e" filled="false" stroked="true" strokeweight=".748pt" strokecolor="#939598">
                <v:path arrowok="t"/>
              </v:shape>
            </v:group>
            <v:group style="position:absolute;left:9890;top:874;width:2;height:80" coordorigin="9890,874" coordsize="2,80">
              <v:shape style="position:absolute;left:9890;top:874;width:2;height:80" coordorigin="9890,874" coordsize="0,80" path="m9890,954l9890,874e" filled="false" stroked="true" strokeweight=".748pt" strokecolor="#939598">
                <v:path arrowok="t"/>
              </v:shape>
            </v:group>
            <v:group style="position:absolute;left:9850;top:874;width:2;height:80" coordorigin="9850,874" coordsize="2,80">
              <v:shape style="position:absolute;left:9850;top:874;width:2;height:80" coordorigin="9850,874" coordsize="0,80" path="m9850,954l9850,874e" filled="false" stroked="true" strokeweight=".748pt" strokecolor="#939598">
                <v:path arrowok="t"/>
              </v:shape>
            </v:group>
            <v:group style="position:absolute;left:9810;top:874;width:2;height:80" coordorigin="9810,874" coordsize="2,80">
              <v:shape style="position:absolute;left:9810;top:874;width:2;height:80" coordorigin="9810,874" coordsize="0,80" path="m9810,954l9810,874e" filled="false" stroked="true" strokeweight=".748pt" strokecolor="#939598">
                <v:path arrowok="t"/>
              </v:shape>
            </v:group>
            <v:group style="position:absolute;left:9770;top:874;width:2;height:80" coordorigin="9770,874" coordsize="2,80">
              <v:shape style="position:absolute;left:9770;top:874;width:2;height:80" coordorigin="9770,874" coordsize="0,80" path="m9770,954l9770,874e" filled="false" stroked="true" strokeweight=".748pt" strokecolor="#939598">
                <v:path arrowok="t"/>
              </v:shape>
            </v:group>
            <v:group style="position:absolute;left:9730;top:874;width:2;height:80" coordorigin="9730,874" coordsize="2,80">
              <v:shape style="position:absolute;left:9730;top:874;width:2;height:80" coordorigin="9730,874" coordsize="1,80" path="m9730,954l9730,874e" filled="false" stroked="true" strokeweight=".748pt" strokecolor="#939598">
                <v:path arrowok="t"/>
              </v:shape>
            </v:group>
            <v:group style="position:absolute;left:9690;top:874;width:2;height:80" coordorigin="9690,874" coordsize="2,80">
              <v:shape style="position:absolute;left:9690;top:874;width:2;height:80" coordorigin="9690,874" coordsize="0,80" path="m9690,954l9690,874e" filled="false" stroked="true" strokeweight=".748pt" strokecolor="#939598">
                <v:path arrowok="t"/>
              </v:shape>
            </v:group>
            <v:group style="position:absolute;left:9650;top:874;width:2;height:80" coordorigin="9650,874" coordsize="2,80">
              <v:shape style="position:absolute;left:9650;top:874;width:2;height:80" coordorigin="9650,874" coordsize="0,80" path="m9650,954l9650,874e" filled="false" stroked="true" strokeweight=".748pt" strokecolor="#939598">
                <v:path arrowok="t"/>
              </v:shape>
            </v:group>
            <v:group style="position:absolute;left:9610;top:874;width:2;height:80" coordorigin="9610,874" coordsize="2,80">
              <v:shape style="position:absolute;left:9610;top:874;width:2;height:80" coordorigin="9610,874" coordsize="0,80" path="m9610,954l9610,874e" filled="false" stroked="true" strokeweight=".748pt" strokecolor="#939598">
                <v:path arrowok="t"/>
              </v:shape>
            </v:group>
            <v:group style="position:absolute;left:9570;top:874;width:2;height:80" coordorigin="9570,874" coordsize="2,80">
              <v:shape style="position:absolute;left:9570;top:874;width:2;height:80" coordorigin="9570,874" coordsize="1,80" path="m9570,954l9570,874e" filled="false" stroked="true" strokeweight=".748pt" strokecolor="#939598">
                <v:path arrowok="t"/>
              </v:shape>
            </v:group>
            <v:group style="position:absolute;left:9530;top:874;width:2;height:80" coordorigin="9530,874" coordsize="2,80">
              <v:shape style="position:absolute;left:9530;top:874;width:2;height:80" coordorigin="9530,874" coordsize="0,80" path="m9530,954l9530,874e" filled="false" stroked="true" strokeweight=".748pt" strokecolor="#939598">
                <v:path arrowok="t"/>
              </v:shape>
            </v:group>
            <v:group style="position:absolute;left:9490;top:874;width:2;height:80" coordorigin="9490,874" coordsize="2,80">
              <v:shape style="position:absolute;left:9490;top:874;width:2;height:80" coordorigin="9490,874" coordsize="0,80" path="m9490,954l9490,874e" filled="false" stroked="true" strokeweight=".748pt" strokecolor="#939598">
                <v:path arrowok="t"/>
              </v:shape>
            </v:group>
            <v:group style="position:absolute;left:9450;top:874;width:2;height:80" coordorigin="9450,874" coordsize="2,80">
              <v:shape style="position:absolute;left:9450;top:874;width:2;height:80" coordorigin="9450,874" coordsize="0,80" path="m9450,954l9450,874e" filled="false" stroked="true" strokeweight=".748pt" strokecolor="#939598">
                <v:path arrowok="t"/>
              </v:shape>
            </v:group>
            <v:group style="position:absolute;left:9410;top:874;width:2;height:80" coordorigin="9410,874" coordsize="2,80">
              <v:shape style="position:absolute;left:9410;top:874;width:2;height:80" coordorigin="9410,874" coordsize="0,80" path="m9410,954l9410,874e" filled="false" stroked="true" strokeweight=".748pt" strokecolor="#939598">
                <v:path arrowok="t"/>
              </v:shape>
            </v:group>
            <v:group style="position:absolute;left:9370;top:874;width:2;height:80" coordorigin="9370,874" coordsize="2,80">
              <v:shape style="position:absolute;left:9370;top:874;width:2;height:80" coordorigin="9370,874" coordsize="1,80" path="m9370,954l9370,874e" filled="false" stroked="true" strokeweight=".748pt" strokecolor="#939598">
                <v:path arrowok="t"/>
              </v:shape>
            </v:group>
            <v:group style="position:absolute;left:9330;top:874;width:2;height:80" coordorigin="9330,874" coordsize="2,80">
              <v:shape style="position:absolute;left:9330;top:874;width:2;height:80" coordorigin="9330,874" coordsize="0,80" path="m9330,954l9330,874e" filled="false" stroked="true" strokeweight=".748pt" strokecolor="#939598">
                <v:path arrowok="t"/>
              </v:shape>
            </v:group>
            <v:group style="position:absolute;left:9290;top:874;width:2;height:80" coordorigin="9290,874" coordsize="2,80">
              <v:shape style="position:absolute;left:9290;top:874;width:2;height:80" coordorigin="9290,874" coordsize="0,80" path="m9290,954l9290,874e" filled="false" stroked="true" strokeweight=".748pt" strokecolor="#939598">
                <v:path arrowok="t"/>
              </v:shape>
            </v:group>
            <v:group style="position:absolute;left:9250;top:874;width:2;height:80" coordorigin="9250,874" coordsize="2,80">
              <v:shape style="position:absolute;left:9250;top:874;width:2;height:80" coordorigin="9250,874" coordsize="0,80" path="m9250,954l9250,874e" filled="false" stroked="true" strokeweight=".748pt" strokecolor="#939598">
                <v:path arrowok="t"/>
              </v:shape>
            </v:group>
            <v:group style="position:absolute;left:9210;top:874;width:2;height:80" coordorigin="9210,874" coordsize="2,80">
              <v:shape style="position:absolute;left:9210;top:874;width:2;height:80" coordorigin="9210,874" coordsize="1,80" path="m9210,954l9210,874e" filled="false" stroked="true" strokeweight=".748pt" strokecolor="#939598">
                <v:path arrowok="t"/>
              </v:shape>
            </v:group>
            <v:group style="position:absolute;left:9170;top:874;width:2;height:80" coordorigin="9170,874" coordsize="2,80">
              <v:shape style="position:absolute;left:9170;top:874;width:2;height:80" coordorigin="9170,874" coordsize="0,80" path="m9170,954l9170,874e" filled="false" stroked="true" strokeweight=".748pt" strokecolor="#939598">
                <v:path arrowok="t"/>
              </v:shape>
            </v:group>
            <v:group style="position:absolute;left:9130;top:874;width:2;height:80" coordorigin="9130,874" coordsize="2,80">
              <v:shape style="position:absolute;left:9130;top:874;width:2;height:80" coordorigin="9130,874" coordsize="0,80" path="m9130,954l9130,874e" filled="false" stroked="true" strokeweight=".748pt" strokecolor="#939598">
                <v:path arrowok="t"/>
              </v:shape>
            </v:group>
            <v:group style="position:absolute;left:9090;top:874;width:2;height:80" coordorigin="9090,874" coordsize="2,80">
              <v:shape style="position:absolute;left:9090;top:874;width:2;height:80" coordorigin="9090,874" coordsize="0,80" path="m9090,954l9090,874e" filled="false" stroked="true" strokeweight=".748pt" strokecolor="#939598">
                <v:path arrowok="t"/>
              </v:shape>
            </v:group>
            <v:group style="position:absolute;left:9050;top:874;width:2;height:80" coordorigin="9050,874" coordsize="2,80">
              <v:shape style="position:absolute;left:9050;top:874;width:2;height:80" coordorigin="9050,874" coordsize="1,80" path="m9050,954l9050,874e" filled="false" stroked="true" strokeweight=".748pt" strokecolor="#939598">
                <v:path arrowok="t"/>
              </v:shape>
            </v:group>
            <v:group style="position:absolute;left:9010;top:874;width:2;height:80" coordorigin="9010,874" coordsize="2,80">
              <v:shape style="position:absolute;left:9010;top:874;width:2;height:80" coordorigin="9010,874" coordsize="0,80" path="m9010,954l9010,874e" filled="false" stroked="true" strokeweight=".748pt" strokecolor="#939598">
                <v:path arrowok="t"/>
              </v:shape>
            </v:group>
            <v:group style="position:absolute;left:8970;top:874;width:2;height:80" coordorigin="8970,874" coordsize="2,80">
              <v:shape style="position:absolute;left:8970;top:874;width:2;height:80" coordorigin="8970,874" coordsize="0,80" path="m8970,954l8970,874e" filled="false" stroked="true" strokeweight=".748pt" strokecolor="#939598">
                <v:path arrowok="t"/>
              </v:shape>
            </v:group>
            <v:group style="position:absolute;left:8930;top:874;width:2;height:80" coordorigin="8930,874" coordsize="2,80">
              <v:shape style="position:absolute;left:8930;top:874;width:2;height:80" coordorigin="8930,874" coordsize="0,80" path="m8930,954l8930,874e" filled="false" stroked="true" strokeweight=".748pt" strokecolor="#939598">
                <v:path arrowok="t"/>
              </v:shape>
            </v:group>
            <v:group style="position:absolute;left:8890;top:874;width:2;height:80" coordorigin="8890,874" coordsize="2,80">
              <v:shape style="position:absolute;left:8890;top:874;width:2;height:80" coordorigin="8890,874" coordsize="0,80" path="m8890,954l8890,874e" filled="false" stroked="true" strokeweight=".748pt" strokecolor="#939598">
                <v:path arrowok="t"/>
              </v:shape>
            </v:group>
            <v:group style="position:absolute;left:8850;top:874;width:2;height:80" coordorigin="8850,874" coordsize="2,80">
              <v:shape style="position:absolute;left:8850;top:874;width:2;height:80" coordorigin="8850,874" coordsize="1,80" path="m8850,954l8850,874e" filled="false" stroked="true" strokeweight=".748pt" strokecolor="#939598">
                <v:path arrowok="t"/>
              </v:shape>
            </v:group>
            <v:group style="position:absolute;left:8810;top:874;width:2;height:80" coordorigin="8810,874" coordsize="2,80">
              <v:shape style="position:absolute;left:8810;top:874;width:2;height:80" coordorigin="8810,874" coordsize="0,80" path="m8810,954l8810,874e" filled="false" stroked="true" strokeweight=".748pt" strokecolor="#939598">
                <v:path arrowok="t"/>
              </v:shape>
            </v:group>
            <v:group style="position:absolute;left:8770;top:874;width:2;height:80" coordorigin="8770,874" coordsize="2,80">
              <v:shape style="position:absolute;left:8770;top:874;width:2;height:80" coordorigin="8770,874" coordsize="0,80" path="m8770,954l8770,874e" filled="false" stroked="true" strokeweight=".748pt" strokecolor="#939598">
                <v:path arrowok="t"/>
              </v:shape>
            </v:group>
            <v:group style="position:absolute;left:8730;top:874;width:2;height:80" coordorigin="8730,874" coordsize="2,80">
              <v:shape style="position:absolute;left:8730;top:874;width:2;height:80" coordorigin="8730,874" coordsize="0,80" path="m8730,954l8730,874e" filled="false" stroked="true" strokeweight=".748pt" strokecolor="#939598">
                <v:path arrowok="t"/>
              </v:shape>
            </v:group>
            <v:group style="position:absolute;left:8690;top:874;width:2;height:80" coordorigin="8690,874" coordsize="2,80">
              <v:shape style="position:absolute;left:8690;top:874;width:2;height:80" coordorigin="8690,874" coordsize="1,80" path="m8690,954l8690,874e" filled="false" stroked="true" strokeweight=".748pt" strokecolor="#939598">
                <v:path arrowok="t"/>
              </v:shape>
            </v:group>
            <v:group style="position:absolute;left:8650;top:874;width:2;height:80" coordorigin="8650,874" coordsize="2,80">
              <v:shape style="position:absolute;left:8650;top:874;width:2;height:80" coordorigin="8650,874" coordsize="0,80" path="m8650,954l8650,874e" filled="false" stroked="true" strokeweight=".748pt" strokecolor="#939598">
                <v:path arrowok="t"/>
              </v:shape>
            </v:group>
            <v:group style="position:absolute;left:8610;top:874;width:2;height:80" coordorigin="8610,874" coordsize="2,80">
              <v:shape style="position:absolute;left:8610;top:874;width:2;height:80" coordorigin="8610,874" coordsize="0,80" path="m8610,954l8610,874e" filled="false" stroked="true" strokeweight=".748pt" strokecolor="#939598">
                <v:path arrowok="t"/>
              </v:shape>
            </v:group>
            <v:group style="position:absolute;left:8570;top:874;width:2;height:80" coordorigin="8570,874" coordsize="2,80">
              <v:shape style="position:absolute;left:8570;top:874;width:2;height:80" coordorigin="8570,874" coordsize="0,80" path="m8570,954l8570,874e" filled="false" stroked="true" strokeweight=".748pt" strokecolor="#939598">
                <v:path arrowok="t"/>
              </v:shape>
            </v:group>
            <v:group style="position:absolute;left:8530;top:874;width:2;height:80" coordorigin="8530,874" coordsize="2,80">
              <v:shape style="position:absolute;left:8530;top:874;width:2;height:80" coordorigin="8530,874" coordsize="0,80" path="m8530,954l8530,874e" filled="false" stroked="true" strokeweight=".748pt" strokecolor="#939598">
                <v:path arrowok="t"/>
              </v:shape>
            </v:group>
            <v:group style="position:absolute;left:8490;top:874;width:2;height:80" coordorigin="8490,874" coordsize="2,80">
              <v:shape style="position:absolute;left:8490;top:874;width:2;height:80" coordorigin="8490,874" coordsize="0,80" path="m8490,954l8490,874e" filled="false" stroked="true" strokeweight=".748pt" strokecolor="#939598">
                <v:path arrowok="t"/>
              </v:shape>
            </v:group>
            <v:group style="position:absolute;left:8450;top:874;width:2;height:80" coordorigin="8450,874" coordsize="2,80">
              <v:shape style="position:absolute;left:8450;top:874;width:2;height:80" coordorigin="8450,874" coordsize="1,80" path="m8450,954l8450,874e" filled="false" stroked="true" strokeweight=".748pt" strokecolor="#939598">
                <v:path arrowok="t"/>
              </v:shape>
            </v:group>
            <v:group style="position:absolute;left:8410;top:874;width:2;height:80" coordorigin="8410,874" coordsize="2,80">
              <v:shape style="position:absolute;left:8410;top:874;width:2;height:80" coordorigin="8410,874" coordsize="0,80" path="m8410,954l8410,874e" filled="false" stroked="true" strokeweight=".748pt" strokecolor="#939598">
                <v:path arrowok="t"/>
              </v:shape>
            </v:group>
            <v:group style="position:absolute;left:8370;top:874;width:2;height:80" coordorigin="8370,874" coordsize="2,80">
              <v:shape style="position:absolute;left:8370;top:874;width:2;height:80" coordorigin="8370,874" coordsize="0,80" path="m8370,954l8370,874e" filled="false" stroked="true" strokeweight=".748pt" strokecolor="#939598">
                <v:path arrowok="t"/>
              </v:shape>
            </v:group>
            <v:group style="position:absolute;left:8330;top:874;width:2;height:80" coordorigin="8330,874" coordsize="2,80">
              <v:shape style="position:absolute;left:8330;top:874;width:2;height:80" coordorigin="8330,874" coordsize="1,80" path="m8330,954l8330,874e" filled="false" stroked="true" strokeweight=".748pt" strokecolor="#939598">
                <v:path arrowok="t"/>
              </v:shape>
            </v:group>
            <v:group style="position:absolute;left:8290;top:874;width:2;height:80" coordorigin="8290,874" coordsize="2,80">
              <v:shape style="position:absolute;left:8290;top:874;width:2;height:80" coordorigin="8290,874" coordsize="0,80" path="m8290,954l8290,874e" filled="false" stroked="true" strokeweight=".748pt" strokecolor="#939598">
                <v:path arrowok="t"/>
              </v:shape>
            </v:group>
            <v:group style="position:absolute;left:8250;top:874;width:2;height:80" coordorigin="8250,874" coordsize="2,80">
              <v:shape style="position:absolute;left:8250;top:874;width:2;height:80" coordorigin="8250,874" coordsize="0,80" path="m8250,954l8250,874e" filled="false" stroked="true" strokeweight=".748pt" strokecolor="#939598">
                <v:path arrowok="t"/>
              </v:shape>
            </v:group>
            <v:group style="position:absolute;left:8210;top:874;width:2;height:80" coordorigin="8210,874" coordsize="2,80">
              <v:shape style="position:absolute;left:8210;top:874;width:2;height:80" coordorigin="8210,874" coordsize="0,80" path="m8210,954l8210,874e" filled="false" stroked="true" strokeweight=".748pt" strokecolor="#939598">
                <v:path arrowok="t"/>
              </v:shape>
            </v:group>
            <v:group style="position:absolute;left:8170;top:874;width:2;height:80" coordorigin="8170,874" coordsize="2,80">
              <v:shape style="position:absolute;left:8170;top:874;width:2;height:80" coordorigin="8170,874" coordsize="1,80" path="m8170,954l8170,874e" filled="false" stroked="true" strokeweight=".748pt" strokecolor="#939598">
                <v:path arrowok="t"/>
              </v:shape>
            </v:group>
            <v:group style="position:absolute;left:8130;top:874;width:2;height:80" coordorigin="8130,874" coordsize="2,80">
              <v:shape style="position:absolute;left:8130;top:874;width:2;height:80" coordorigin="8130,874" coordsize="0,80" path="m8130,954l8130,874e" filled="false" stroked="true" strokeweight=".748pt" strokecolor="#939598">
                <v:path arrowok="t"/>
              </v:shape>
            </v:group>
            <v:group style="position:absolute;left:8090;top:874;width:2;height:80" coordorigin="8090,874" coordsize="2,80">
              <v:shape style="position:absolute;left:8090;top:874;width:2;height:80" coordorigin="8090,874" coordsize="0,80" path="m8090,954l8090,874e" filled="false" stroked="true" strokeweight=".748pt" strokecolor="#939598">
                <v:path arrowok="t"/>
              </v:shape>
            </v:group>
            <v:group style="position:absolute;left:8050;top:874;width:2;height:80" coordorigin="8050,874" coordsize="2,80">
              <v:shape style="position:absolute;left:8050;top:874;width:2;height:80" coordorigin="8050,874" coordsize="0,80" path="m8050,954l8050,874e" filled="false" stroked="true" strokeweight=".748pt" strokecolor="#939598">
                <v:path arrowok="t"/>
              </v:shape>
            </v:group>
            <v:group style="position:absolute;left:8010;top:874;width:2;height:80" coordorigin="8010,874" coordsize="2,80">
              <v:shape style="position:absolute;left:8010;top:874;width:2;height:80" coordorigin="8010,874" coordsize="0,80" path="m8010,954l8010,874e" filled="false" stroked="true" strokeweight=".748pt" strokecolor="#939598">
                <v:path arrowok="t"/>
              </v:shape>
            </v:group>
            <v:group style="position:absolute;left:7970;top:874;width:2;height:80" coordorigin="7970,874" coordsize="2,80">
              <v:shape style="position:absolute;left:7970;top:874;width:2;height:80" coordorigin="7970,874" coordsize="0,80" path="m7970,954l7970,874e" filled="false" stroked="true" strokeweight=".748pt" strokecolor="#939598">
                <v:path arrowok="t"/>
              </v:shape>
            </v:group>
            <v:group style="position:absolute;left:7930;top:874;width:2;height:80" coordorigin="7930,874" coordsize="2,80">
              <v:shape style="position:absolute;left:7930;top:874;width:2;height:80" coordorigin="7930,874" coordsize="1,80" path="m7930,954l7930,874e" filled="false" stroked="true" strokeweight=".748pt" strokecolor="#939598">
                <v:path arrowok="t"/>
              </v:shape>
            </v:group>
            <v:group style="position:absolute;left:7890;top:874;width:2;height:80" coordorigin="7890,874" coordsize="2,80">
              <v:shape style="position:absolute;left:7890;top:874;width:2;height:80" coordorigin="7890,874" coordsize="0,80" path="m7890,954l7890,874e" filled="false" stroked="true" strokeweight=".748pt" strokecolor="#939598">
                <v:path arrowok="t"/>
              </v:shape>
            </v:group>
            <v:group style="position:absolute;left:7850;top:874;width:2;height:80" coordorigin="7850,874" coordsize="2,80">
              <v:shape style="position:absolute;left:7850;top:874;width:2;height:80" coordorigin="7850,874" coordsize="0,80" path="m7850,954l7850,874e" filled="false" stroked="true" strokeweight=".748pt" strokecolor="#939598">
                <v:path arrowok="t"/>
              </v:shape>
            </v:group>
            <v:group style="position:absolute;left:7810;top:874;width:2;height:80" coordorigin="7810,874" coordsize="2,80">
              <v:shape style="position:absolute;left:7810;top:874;width:2;height:80" coordorigin="7810,874" coordsize="1,80" path="m7810,954l7810,874e" filled="false" stroked="true" strokeweight=".748pt" strokecolor="#939598">
                <v:path arrowok="t"/>
              </v:shape>
            </v:group>
            <v:group style="position:absolute;left:7770;top:874;width:2;height:80" coordorigin="7770,874" coordsize="2,80">
              <v:shape style="position:absolute;left:7770;top:874;width:2;height:80" coordorigin="7770,874" coordsize="0,80" path="m7770,954l7770,874e" filled="false" stroked="true" strokeweight=".748pt" strokecolor="#939598">
                <v:path arrowok="t"/>
              </v:shape>
            </v:group>
            <v:group style="position:absolute;left:7730;top:874;width:2;height:80" coordorigin="7730,874" coordsize="2,80">
              <v:shape style="position:absolute;left:7730;top:874;width:2;height:80" coordorigin="7730,874" coordsize="0,80" path="m7730,954l7730,874e" filled="false" stroked="true" strokeweight=".748pt" strokecolor="#939598">
                <v:path arrowok="t"/>
              </v:shape>
            </v:group>
            <v:group style="position:absolute;left:7690;top:874;width:2;height:80" coordorigin="7690,874" coordsize="2,80">
              <v:shape style="position:absolute;left:7690;top:874;width:2;height:80" coordorigin="7690,874" coordsize="0,80" path="m7690,954l7690,874e" filled="false" stroked="true" strokeweight=".748pt" strokecolor="#939598">
                <v:path arrowok="t"/>
              </v:shape>
            </v:group>
            <v:group style="position:absolute;left:7650;top:874;width:2;height:80" coordorigin="7650,874" coordsize="2,80">
              <v:shape style="position:absolute;left:7650;top:874;width:2;height:80" coordorigin="7650,874" coordsize="0,80" path="m7650,954l7650,874e" filled="false" stroked="true" strokeweight=".748pt" strokecolor="#939598">
                <v:path arrowok="t"/>
              </v:shape>
            </v:group>
            <v:group style="position:absolute;left:7610;top:874;width:2;height:80" coordorigin="7610,874" coordsize="2,80">
              <v:shape style="position:absolute;left:7610;top:874;width:2;height:80" coordorigin="7610,874" coordsize="0,80" path="m7610,954l7610,874e" filled="false" stroked="true" strokeweight=".748pt" strokecolor="#939598">
                <v:path arrowok="t"/>
              </v:shape>
            </v:group>
            <v:group style="position:absolute;left:7570;top:874;width:2;height:80" coordorigin="7570,874" coordsize="2,80">
              <v:shape style="position:absolute;left:7570;top:874;width:2;height:80" coordorigin="7570,874" coordsize="1,80" path="m7570,954l7570,874e" filled="false" stroked="true" strokeweight=".748pt" strokecolor="#939598">
                <v:path arrowok="t"/>
              </v:shape>
            </v:group>
            <v:group style="position:absolute;left:7530;top:874;width:2;height:80" coordorigin="7530,874" coordsize="2,80">
              <v:shape style="position:absolute;left:7530;top:874;width:2;height:80" coordorigin="7530,874" coordsize="0,80" path="m7530,954l7530,874e" filled="false" stroked="true" strokeweight=".748pt" strokecolor="#939598">
                <v:path arrowok="t"/>
              </v:shape>
            </v:group>
            <v:group style="position:absolute;left:7489;top:874;width:2;height:80" coordorigin="7489,874" coordsize="2,80">
              <v:shape style="position:absolute;left:7489;top:874;width:2;height:80" coordorigin="7489,874" coordsize="0,80" path="m7490,954l7489,874e" filled="false" stroked="true" strokeweight=".748pt" strokecolor="#939598">
                <v:path arrowok="t"/>
              </v:shape>
            </v:group>
            <v:group style="position:absolute;left:7449;top:874;width:2;height:80" coordorigin="7449,874" coordsize="2,80">
              <v:shape style="position:absolute;left:7449;top:874;width:2;height:80" coordorigin="7449,874" coordsize="0,80" path="m7449,954l7449,874e" filled="false" stroked="true" strokeweight=".748pt" strokecolor="#939598">
                <v:path arrowok="t"/>
              </v:shape>
            </v:group>
            <v:group style="position:absolute;left:7409;top:874;width:2;height:80" coordorigin="7409,874" coordsize="2,80">
              <v:shape style="position:absolute;left:7409;top:874;width:2;height:80" coordorigin="7409,874" coordsize="1,80" path="m7409,954l7409,874e" filled="false" stroked="true" strokeweight=".748pt" strokecolor="#939598">
                <v:path arrowok="t"/>
              </v:shape>
            </v:group>
            <v:group style="position:absolute;left:7369;top:874;width:2;height:80" coordorigin="7369,874" coordsize="2,80">
              <v:shape style="position:absolute;left:7369;top:874;width:2;height:80" coordorigin="7369,874" coordsize="0,80" path="m7369,954l7369,874e" filled="false" stroked="true" strokeweight=".748pt" strokecolor="#939598">
                <v:path arrowok="t"/>
              </v:shape>
            </v:group>
            <v:group style="position:absolute;left:7329;top:874;width:2;height:80" coordorigin="7329,874" coordsize="2,80">
              <v:shape style="position:absolute;left:7329;top:874;width:2;height:80" coordorigin="7329,874" coordsize="0,80" path="m7329,954l7329,874e" filled="false" stroked="true" strokeweight=".748pt" strokecolor="#939598">
                <v:path arrowok="t"/>
              </v:shape>
            </v:group>
            <v:group style="position:absolute;left:7289;top:874;width:2;height:80" coordorigin="7289,874" coordsize="2,80">
              <v:shape style="position:absolute;left:7289;top:874;width:2;height:80" coordorigin="7289,874" coordsize="0,80" path="m7289,954l7289,874e" filled="false" stroked="true" strokeweight=".748pt" strokecolor="#939598">
                <v:path arrowok="t"/>
              </v:shape>
            </v:group>
            <v:group style="position:absolute;left:7249;top:874;width:2;height:80" coordorigin="7249,874" coordsize="2,80">
              <v:shape style="position:absolute;left:7249;top:874;width:2;height:80" coordorigin="7249,874" coordsize="0,80" path="m7249,954l7249,874e" filled="false" stroked="true" strokeweight=".748pt" strokecolor="#939598">
                <v:path arrowok="t"/>
              </v:shape>
            </v:group>
            <v:group style="position:absolute;left:7209;top:874;width:2;height:80" coordorigin="7209,874" coordsize="2,80">
              <v:shape style="position:absolute;left:7209;top:874;width:2;height:80" coordorigin="7209,874" coordsize="1,80" path="m7209,954l7209,874e" filled="false" stroked="true" strokeweight=".748pt" strokecolor="#939598">
                <v:path arrowok="t"/>
              </v:shape>
            </v:group>
            <v:group style="position:absolute;left:7169;top:874;width:2;height:80" coordorigin="7169,874" coordsize="2,80">
              <v:shape style="position:absolute;left:7169;top:874;width:2;height:80" coordorigin="7169,874" coordsize="0,80" path="m7169,954l7169,874e" filled="false" stroked="true" strokeweight=".748pt" strokecolor="#939598">
                <v:path arrowok="t"/>
              </v:shape>
            </v:group>
            <v:group style="position:absolute;left:7129;top:874;width:2;height:80" coordorigin="7129,874" coordsize="2,80">
              <v:shape style="position:absolute;left:7129;top:874;width:2;height:80" coordorigin="7129,874" coordsize="0,80" path="m7129,954l7129,874e" filled="false" stroked="true" strokeweight=".748pt" strokecolor="#939598">
                <v:path arrowok="t"/>
              </v:shape>
            </v:group>
            <v:group style="position:absolute;left:7089;top:874;width:2;height:80" coordorigin="7089,874" coordsize="2,80">
              <v:shape style="position:absolute;left:7089;top:874;width:2;height:80" coordorigin="7089,874" coordsize="0,80" path="m7089,954l7089,874e" filled="false" stroked="true" strokeweight=".748pt" strokecolor="#939598">
                <v:path arrowok="t"/>
              </v:shape>
            </v:group>
            <v:group style="position:absolute;left:7049;top:874;width:2;height:80" coordorigin="7049,874" coordsize="2,80">
              <v:shape style="position:absolute;left:7049;top:874;width:2;height:80" coordorigin="7049,874" coordsize="1,80" path="m7049,954l7049,874e" filled="false" stroked="true" strokeweight=".748pt" strokecolor="#939598">
                <v:path arrowok="t"/>
              </v:shape>
            </v:group>
            <v:group style="position:absolute;left:7009;top:874;width:2;height:80" coordorigin="7009,874" coordsize="2,80">
              <v:shape style="position:absolute;left:7009;top:874;width:2;height:80" coordorigin="7009,874" coordsize="0,80" path="m7009,954l7009,874e" filled="false" stroked="true" strokeweight=".748pt" strokecolor="#939598">
                <v:path arrowok="t"/>
              </v:shape>
            </v:group>
            <v:group style="position:absolute;left:6969;top:874;width:2;height:80" coordorigin="6969,874" coordsize="2,80">
              <v:shape style="position:absolute;left:6969;top:874;width:2;height:80" coordorigin="6969,874" coordsize="0,80" path="m6969,954l6969,874e" filled="false" stroked="true" strokeweight=".748pt" strokecolor="#939598">
                <v:path arrowok="t"/>
              </v:shape>
            </v:group>
            <v:group style="position:absolute;left:6929;top:874;width:2;height:80" coordorigin="6929,874" coordsize="2,80">
              <v:shape style="position:absolute;left:6929;top:874;width:2;height:80" coordorigin="6929,874" coordsize="0,80" path="m6929,954l6929,874e" filled="false" stroked="true" strokeweight=".748pt" strokecolor="#939598">
                <v:path arrowok="t"/>
              </v:shape>
            </v:group>
            <v:group style="position:absolute;left:6889;top:874;width:2;height:80" coordorigin="6889,874" coordsize="2,80">
              <v:shape style="position:absolute;left:6889;top:874;width:2;height:80" coordorigin="6889,874" coordsize="1,80" path="m6889,954l6889,874e" filled="false" stroked="true" strokeweight=".748pt" strokecolor="#939598">
                <v:path arrowok="t"/>
              </v:shape>
            </v:group>
            <v:group style="position:absolute;left:6849;top:874;width:2;height:80" coordorigin="6849,874" coordsize="2,80">
              <v:shape style="position:absolute;left:6849;top:874;width:2;height:80" coordorigin="6849,874" coordsize="0,80" path="m6849,954l6849,874e" filled="false" stroked="true" strokeweight=".748pt" strokecolor="#939598">
                <v:path arrowok="t"/>
              </v:shape>
            </v:group>
            <v:group style="position:absolute;left:6809;top:874;width:2;height:80" coordorigin="6809,874" coordsize="2,80">
              <v:shape style="position:absolute;left:6809;top:874;width:2;height:80" coordorigin="6809,874" coordsize="0,80" path="m6809,954l6809,874e" filled="false" stroked="true" strokeweight=".748pt" strokecolor="#939598">
                <v:path arrowok="t"/>
              </v:shape>
            </v:group>
            <v:group style="position:absolute;left:6769;top:874;width:2;height:80" coordorigin="6769,874" coordsize="2,80">
              <v:shape style="position:absolute;left:6769;top:874;width:2;height:80" coordorigin="6769,874" coordsize="0,80" path="m6769,954l6769,874e" filled="false" stroked="true" strokeweight=".748pt" strokecolor="#939598">
                <v:path arrowok="t"/>
              </v:shape>
            </v:group>
            <v:group style="position:absolute;left:6729;top:874;width:2;height:80" coordorigin="6729,874" coordsize="2,80">
              <v:shape style="position:absolute;left:6729;top:874;width:2;height:80" coordorigin="6729,874" coordsize="0,80" path="m6729,954l6729,874e" filled="false" stroked="true" strokeweight=".748pt" strokecolor="#939598">
                <v:path arrowok="t"/>
              </v:shape>
            </v:group>
            <v:group style="position:absolute;left:6689;top:874;width:2;height:80" coordorigin="6689,874" coordsize="2,80">
              <v:shape style="position:absolute;left:6689;top:874;width:2;height:80" coordorigin="6689,874" coordsize="0,80" path="m6689,954l6689,874e" filled="false" stroked="true" strokeweight=".748pt" strokecolor="#939598">
                <v:path arrowok="t"/>
              </v:shape>
            </v:group>
            <v:group style="position:absolute;left:6649;top:874;width:2;height:80" coordorigin="6649,874" coordsize="2,80">
              <v:shape style="position:absolute;left:6649;top:874;width:2;height:80" coordorigin="6649,874" coordsize="0,80" path="m6649,954l6649,874e" filled="false" stroked="true" strokeweight=".748pt" strokecolor="#939598">
                <v:path arrowok="t"/>
              </v:shape>
            </v:group>
            <v:group style="position:absolute;left:6609;top:874;width:2;height:80" coordorigin="6609,874" coordsize="2,80">
              <v:shape style="position:absolute;left:6609;top:874;width:2;height:80" coordorigin="6609,874" coordsize="0,80" path="m6609,954l6609,874e" filled="false" stroked="true" strokeweight=".748pt" strokecolor="#939598">
                <v:path arrowok="t"/>
              </v:shape>
            </v:group>
            <v:group style="position:absolute;left:6569;top:874;width:2;height:80" coordorigin="6569,874" coordsize="2,80">
              <v:shape style="position:absolute;left:6569;top:874;width:2;height:80" coordorigin="6569,874" coordsize="0,80" path="m6569,954l6569,874e" filled="false" stroked="true" strokeweight=".748pt" strokecolor="#939598">
                <v:path arrowok="t"/>
              </v:shape>
            </v:group>
            <v:group style="position:absolute;left:6529;top:874;width:2;height:80" coordorigin="6529,874" coordsize="2,80">
              <v:shape style="position:absolute;left:6529;top:874;width:2;height:80" coordorigin="6529,874" coordsize="0,80" path="m6529,954l6529,874e" filled="false" stroked="true" strokeweight=".748pt" strokecolor="#939598">
                <v:path arrowok="t"/>
              </v:shape>
            </v:group>
            <v:group style="position:absolute;left:6489;top:874;width:2;height:80" coordorigin="6489,874" coordsize="2,80">
              <v:shape style="position:absolute;left:6489;top:874;width:2;height:80" coordorigin="6489,874" coordsize="0,80" path="m6489,954l6489,874e" filled="false" stroked="true" strokeweight=".748pt" strokecolor="#939598">
                <v:path arrowok="t"/>
              </v:shape>
            </v:group>
            <v:group style="position:absolute;left:6449;top:874;width:2;height:80" coordorigin="6449,874" coordsize="2,80">
              <v:shape style="position:absolute;left:6449;top:874;width:2;height:80" coordorigin="6449,874" coordsize="1,80" path="m6449,954l6449,874e" filled="false" stroked="true" strokeweight=".748pt" strokecolor="#939598">
                <v:path arrowok="t"/>
              </v:shape>
            </v:group>
            <v:group style="position:absolute;left:6409;top:874;width:2;height:80" coordorigin="6409,874" coordsize="2,80">
              <v:shape style="position:absolute;left:6409;top:874;width:2;height:80" coordorigin="6409,874" coordsize="0,80" path="m6409,954l6409,874e" filled="false" stroked="true" strokeweight=".748pt" strokecolor="#939598">
                <v:path arrowok="t"/>
              </v:shape>
            </v:group>
            <v:group style="position:absolute;left:6369;top:874;width:2;height:80" coordorigin="6369,874" coordsize="2,80">
              <v:shape style="position:absolute;left:6369;top:874;width:2;height:80" coordorigin="6369,874" coordsize="0,80" path="m6369,954l6369,874e" filled="false" stroked="true" strokeweight=".748pt" strokecolor="#939598">
                <v:path arrowok="t"/>
              </v:shape>
            </v:group>
            <v:group style="position:absolute;left:6329;top:874;width:2;height:80" coordorigin="6329,874" coordsize="2,80">
              <v:shape style="position:absolute;left:6329;top:874;width:2;height:80" coordorigin="6329,874" coordsize="0,80" path="m6329,954l6329,874e" filled="false" stroked="true" strokeweight=".748pt" strokecolor="#939598">
                <v:path arrowok="t"/>
              </v:shape>
            </v:group>
            <v:group style="position:absolute;left:6289;top:874;width:2;height:80" coordorigin="6289,874" coordsize="2,80">
              <v:shape style="position:absolute;left:6289;top:874;width:2;height:80" coordorigin="6289,874" coordsize="0,80" path="m6289,954l6289,874e" filled="false" stroked="true" strokeweight=".748pt" strokecolor="#939598">
                <v:path arrowok="t"/>
              </v:shape>
            </v:group>
            <v:group style="position:absolute;left:6249;top:874;width:2;height:80" coordorigin="6249,874" coordsize="2,80">
              <v:shape style="position:absolute;left:6249;top:874;width:2;height:80" coordorigin="6249,874" coordsize="0,80" path="m6249,954l6249,874e" filled="false" stroked="true" strokeweight=".748pt" strokecolor="#939598">
                <v:path arrowok="t"/>
              </v:shape>
            </v:group>
            <v:group style="position:absolute;left:6209;top:874;width:2;height:80" coordorigin="6209,874" coordsize="2,80">
              <v:shape style="position:absolute;left:6209;top:874;width:2;height:80" coordorigin="6209,874" coordsize="0,80" path="m6209,954l6209,874e" filled="false" stroked="true" strokeweight=".748pt" strokecolor="#939598">
                <v:path arrowok="t"/>
              </v:shape>
            </v:group>
            <v:group style="position:absolute;left:6169;top:874;width:2;height:80" coordorigin="6169,874" coordsize="2,80">
              <v:shape style="position:absolute;left:6169;top:874;width:2;height:80" coordorigin="6169,874" coordsize="0,80" path="m6169,954l6169,874e" filled="false" stroked="true" strokeweight=".748pt" strokecolor="#939598">
                <v:path arrowok="t"/>
              </v:shape>
            </v:group>
            <v:group style="position:absolute;left:6129;top:874;width:2;height:80" coordorigin="6129,874" coordsize="2,80">
              <v:shape style="position:absolute;left:6129;top:874;width:2;height:80" coordorigin="6129,874" coordsize="0,80" path="m6129,954l6129,874e" filled="false" stroked="true" strokeweight=".748pt" strokecolor="#939598">
                <v:path arrowok="t"/>
              </v:shape>
            </v:group>
            <v:group style="position:absolute;left:6089;top:874;width:2;height:80" coordorigin="6089,874" coordsize="2,80">
              <v:shape style="position:absolute;left:6089;top:874;width:2;height:80" coordorigin="6089,874" coordsize="1,80" path="m6089,954l6089,874e" filled="false" stroked="true" strokeweight=".748pt" strokecolor="#939598">
                <v:path arrowok="t"/>
              </v:shape>
            </v:group>
            <v:group style="position:absolute;left:6049;top:874;width:2;height:80" coordorigin="6049,874" coordsize="2,80">
              <v:shape style="position:absolute;left:6049;top:874;width:2;height:80" coordorigin="6049,874" coordsize="0,80" path="m6049,954l6049,874e" filled="false" stroked="true" strokeweight=".748pt" strokecolor="#939598">
                <v:path arrowok="t"/>
              </v:shape>
            </v:group>
            <v:group style="position:absolute;left:6009;top:874;width:2;height:80" coordorigin="6009,874" coordsize="2,80">
              <v:shape style="position:absolute;left:6009;top:874;width:2;height:80" coordorigin="6009,874" coordsize="0,80" path="m6009,954l6009,874e" filled="false" stroked="true" strokeweight=".748pt" strokecolor="#939598">
                <v:path arrowok="t"/>
              </v:shape>
            </v:group>
            <v:group style="position:absolute;left:5969;top:874;width:2;height:80" coordorigin="5969,874" coordsize="2,80">
              <v:shape style="position:absolute;left:5969;top:874;width:2;height:80" coordorigin="5969,874" coordsize="0,80" path="m5969,954l5969,874e" filled="false" stroked="true" strokeweight=".748pt" strokecolor="#939598">
                <v:path arrowok="t"/>
              </v:shape>
            </v:group>
            <v:group style="position:absolute;left:5929;top:875;width:2;height:80" coordorigin="5929,875" coordsize="2,80">
              <v:shape style="position:absolute;left:5929;top:875;width:2;height:80" coordorigin="5929,875" coordsize="0,80" path="m5929,955l5929,875e" filled="false" stroked="true" strokeweight=".748pt" strokecolor="#939598">
                <v:path arrowok="t"/>
              </v:shape>
            </v:group>
            <v:group style="position:absolute;left:5889;top:875;width:2;height:80" coordorigin="5889,875" coordsize="2,80">
              <v:shape style="position:absolute;left:5889;top:875;width:2;height:80" coordorigin="5889,875" coordsize="0,80" path="m5889,955l5889,875e" filled="false" stroked="true" strokeweight=".748pt" strokecolor="#939598">
                <v:path arrowok="t"/>
              </v:shape>
            </v:group>
            <v:group style="position:absolute;left:5849;top:875;width:2;height:80" coordorigin="5849,875" coordsize="2,80">
              <v:shape style="position:absolute;left:5849;top:875;width:2;height:80" coordorigin="5849,875" coordsize="0,80" path="m5849,955l5849,875e" filled="false" stroked="true" strokeweight=".748pt" strokecolor="#939598">
                <v:path arrowok="t"/>
              </v:shape>
            </v:group>
            <v:group style="position:absolute;left:5809;top:875;width:2;height:80" coordorigin="5809,875" coordsize="2,80">
              <v:shape style="position:absolute;left:5809;top:875;width:2;height:80" coordorigin="5809,875" coordsize="0,80" path="m5809,955l5809,875e" filled="false" stroked="true" strokeweight=".748pt" strokecolor="#939598">
                <v:path arrowok="t"/>
              </v:shape>
            </v:group>
            <v:group style="position:absolute;left:5769;top:875;width:2;height:80" coordorigin="5769,875" coordsize="2,80">
              <v:shape style="position:absolute;left:5769;top:875;width:2;height:80" coordorigin="5769,875" coordsize="0,80" path="m5769,955l5769,875e" filled="false" stroked="true" strokeweight=".748pt" strokecolor="#939598">
                <v:path arrowok="t"/>
              </v:shape>
            </v:group>
            <v:group style="position:absolute;left:5729;top:875;width:2;height:80" coordorigin="5729,875" coordsize="2,80">
              <v:shape style="position:absolute;left:5729;top:875;width:2;height:80" coordorigin="5729,875" coordsize="0,80" path="m5729,955l5729,875e" filled="false" stroked="true" strokeweight=".748pt" strokecolor="#939598">
                <v:path arrowok="t"/>
              </v:shape>
            </v:group>
            <v:group style="position:absolute;left:5689;top:875;width:2;height:80" coordorigin="5689,875" coordsize="2,80">
              <v:shape style="position:absolute;left:5689;top:875;width:2;height:80" coordorigin="5689,875" coordsize="0,80" path="m5689,955l5689,875e" filled="false" stroked="true" strokeweight=".748pt" strokecolor="#939598">
                <v:path arrowok="t"/>
              </v:shape>
            </v:group>
            <v:group style="position:absolute;left:5649;top:875;width:2;height:80" coordorigin="5649,875" coordsize="2,80">
              <v:shape style="position:absolute;left:5649;top:875;width:2;height:80" coordorigin="5649,875" coordsize="0,80" path="m5649,955l5649,875e" filled="false" stroked="true" strokeweight=".748pt" strokecolor="#939598">
                <v:path arrowok="t"/>
              </v:shape>
            </v:group>
            <v:group style="position:absolute;left:5609;top:875;width:2;height:80" coordorigin="5609,875" coordsize="2,80">
              <v:shape style="position:absolute;left:5609;top:875;width:2;height:80" coordorigin="5609,875" coordsize="0,80" path="m5609,955l5609,875e" filled="false" stroked="true" strokeweight=".748pt" strokecolor="#939598">
                <v:path arrowok="t"/>
              </v:shape>
            </v:group>
            <v:group style="position:absolute;left:5569;top:875;width:2;height:80" coordorigin="5569,875" coordsize="2,80">
              <v:shape style="position:absolute;left:5569;top:875;width:2;height:80" coordorigin="5569,875" coordsize="0,80" path="m5569,955l5569,875e" filled="false" stroked="true" strokeweight=".748pt" strokecolor="#939598">
                <v:path arrowok="t"/>
              </v:shape>
            </v:group>
            <v:group style="position:absolute;left:5529;top:875;width:2;height:80" coordorigin="5529,875" coordsize="2,80">
              <v:shape style="position:absolute;left:5529;top:875;width:2;height:80" coordorigin="5529,875" coordsize="0,80" path="m5529,955l5529,875e" filled="false" stroked="true" strokeweight=".748pt" strokecolor="#939598">
                <v:path arrowok="t"/>
              </v:shape>
            </v:group>
            <v:group style="position:absolute;left:5489;top:875;width:2;height:80" coordorigin="5489,875" coordsize="2,80">
              <v:shape style="position:absolute;left:5489;top:875;width:2;height:80" coordorigin="5489,875" coordsize="0,80" path="m5489,955l5489,875e" filled="false" stroked="true" strokeweight=".748pt" strokecolor="#939598">
                <v:path arrowok="t"/>
              </v:shape>
            </v:group>
            <v:group style="position:absolute;left:5449;top:875;width:2;height:80" coordorigin="5449,875" coordsize="2,80">
              <v:shape style="position:absolute;left:5449;top:875;width:2;height:80" coordorigin="5449,875" coordsize="0,80" path="m5449,955l5449,875e" filled="false" stroked="true" strokeweight=".748pt" strokecolor="#939598">
                <v:path arrowok="t"/>
              </v:shape>
            </v:group>
            <v:group style="position:absolute;left:5409;top:875;width:2;height:80" coordorigin="5409,875" coordsize="2,80">
              <v:shape style="position:absolute;left:5409;top:875;width:2;height:80" coordorigin="5409,875" coordsize="0,80" path="m5409,955l5409,875e" filled="false" stroked="true" strokeweight=".748pt" strokecolor="#939598">
                <v:path arrowok="t"/>
              </v:shape>
            </v:group>
            <v:group style="position:absolute;left:5369;top:875;width:2;height:80" coordorigin="5369,875" coordsize="2,80">
              <v:shape style="position:absolute;left:5369;top:875;width:2;height:80" coordorigin="5369,875" coordsize="0,80" path="m5369,955l5369,875e" filled="false" stroked="true" strokeweight=".748pt" strokecolor="#939598">
                <v:path arrowok="t"/>
              </v:shape>
            </v:group>
            <v:group style="position:absolute;left:5329;top:875;width:2;height:80" coordorigin="5329,875" coordsize="2,80">
              <v:shape style="position:absolute;left:5329;top:875;width:2;height:80" coordorigin="5329,875" coordsize="1,80" path="m5329,955l5329,875e" filled="false" stroked="true" strokeweight=".748pt" strokecolor="#939598">
                <v:path arrowok="t"/>
              </v:shape>
            </v:group>
            <v:group style="position:absolute;left:5289;top:875;width:2;height:80" coordorigin="5289,875" coordsize="2,80">
              <v:shape style="position:absolute;left:5289;top:875;width:2;height:80" coordorigin="5289,875" coordsize="0,80" path="m5289,955l5289,875e" filled="false" stroked="true" strokeweight=".748pt" strokecolor="#939598">
                <v:path arrowok="t"/>
              </v:shape>
            </v:group>
            <v:group style="position:absolute;left:5249;top:875;width:2;height:80" coordorigin="5249,875" coordsize="2,80">
              <v:shape style="position:absolute;left:5249;top:875;width:2;height:80" coordorigin="5249,875" coordsize="0,80" path="m5249,955l5249,875e" filled="false" stroked="true" strokeweight=".748pt" strokecolor="#939598">
                <v:path arrowok="t"/>
              </v:shape>
            </v:group>
            <v:group style="position:absolute;left:5209;top:875;width:2;height:80" coordorigin="5209,875" coordsize="2,80">
              <v:shape style="position:absolute;left:5209;top:875;width:2;height:80" coordorigin="5209,875" coordsize="0,80" path="m5209,955l5209,875e" filled="false" stroked="true" strokeweight=".748pt" strokecolor="#939598">
                <v:path arrowok="t"/>
              </v:shape>
            </v:group>
            <v:group style="position:absolute;left:5169;top:875;width:2;height:80" coordorigin="5169,875" coordsize="2,80">
              <v:shape style="position:absolute;left:5169;top:875;width:2;height:80" coordorigin="5169,875" coordsize="0,80" path="m5169,955l5169,875e" filled="false" stroked="true" strokeweight=".748pt" strokecolor="#939598">
                <v:path arrowok="t"/>
              </v:shape>
            </v:group>
            <v:group style="position:absolute;left:5129;top:875;width:2;height:80" coordorigin="5129,875" coordsize="2,80">
              <v:shape style="position:absolute;left:5129;top:875;width:2;height:80" coordorigin="5129,875" coordsize="0,80" path="m5129,955l5129,875e" filled="false" stroked="true" strokeweight=".748pt" strokecolor="#939598">
                <v:path arrowok="t"/>
              </v:shape>
            </v:group>
            <v:group style="position:absolute;left:5089;top:875;width:2;height:80" coordorigin="5089,875" coordsize="2,80">
              <v:shape style="position:absolute;left:5089;top:875;width:2;height:80" coordorigin="5089,875" coordsize="0,80" path="m5089,955l5089,875e" filled="false" stroked="true" strokeweight=".748pt" strokecolor="#939598">
                <v:path arrowok="t"/>
              </v:shape>
            </v:group>
            <v:group style="position:absolute;left:5049;top:875;width:2;height:80" coordorigin="5049,875" coordsize="2,80">
              <v:shape style="position:absolute;left:5049;top:875;width:2;height:80" coordorigin="5049,875" coordsize="0,80" path="m5049,955l5049,875e" filled="false" stroked="true" strokeweight=".748pt" strokecolor="#939598">
                <v:path arrowok="t"/>
              </v:shape>
            </v:group>
            <v:group style="position:absolute;left:5009;top:875;width:2;height:80" coordorigin="5009,875" coordsize="2,80">
              <v:shape style="position:absolute;left:5009;top:875;width:2;height:80" coordorigin="5009,875" coordsize="0,80" path="m5009,955l5009,875e" filled="false" stroked="true" strokeweight=".748pt" strokecolor="#939598">
                <v:path arrowok="t"/>
              </v:shape>
            </v:group>
            <v:group style="position:absolute;left:4969;top:875;width:2;height:80" coordorigin="4969,875" coordsize="2,80">
              <v:shape style="position:absolute;left:4969;top:875;width:2;height:80" coordorigin="4969,875" coordsize="1,80" path="m4969,955l4969,875e" filled="false" stroked="true" strokeweight=".748pt" strokecolor="#939598">
                <v:path arrowok="t"/>
              </v:shape>
            </v:group>
            <v:group style="position:absolute;left:4929;top:875;width:2;height:80" coordorigin="4929,875" coordsize="2,80">
              <v:shape style="position:absolute;left:4929;top:875;width:2;height:80" coordorigin="4929,875" coordsize="0,80" path="m4929,955l4929,875e" filled="false" stroked="true" strokeweight=".748pt" strokecolor="#939598">
                <v:path arrowok="t"/>
              </v:shape>
            </v:group>
            <v:group style="position:absolute;left:4889;top:875;width:2;height:80" coordorigin="4889,875" coordsize="2,80">
              <v:shape style="position:absolute;left:4889;top:875;width:2;height:80" coordorigin="4889,875" coordsize="0,80" path="m4889,955l4889,875e" filled="false" stroked="true" strokeweight=".748pt" strokecolor="#939598">
                <v:path arrowok="t"/>
              </v:shape>
            </v:group>
            <v:group style="position:absolute;left:4849;top:875;width:2;height:80" coordorigin="4849,875" coordsize="2,80">
              <v:shape style="position:absolute;left:4849;top:875;width:2;height:80" coordorigin="4849,875" coordsize="0,80" path="m4849,955l4849,875e" filled="false" stroked="true" strokeweight=".748pt" strokecolor="#939598">
                <v:path arrowok="t"/>
              </v:shape>
            </v:group>
            <v:group style="position:absolute;left:4809;top:875;width:2;height:80" coordorigin="4809,875" coordsize="2,80">
              <v:shape style="position:absolute;left:4809;top:875;width:2;height:80" coordorigin="4809,875" coordsize="0,80" path="m4809,955l4809,875e" filled="false" stroked="true" strokeweight=".748pt" strokecolor="#939598">
                <v:path arrowok="t"/>
              </v:shape>
            </v:group>
            <v:group style="position:absolute;left:4769;top:875;width:2;height:80" coordorigin="4769,875" coordsize="2,80">
              <v:shape style="position:absolute;left:4769;top:875;width:2;height:80" coordorigin="4769,875" coordsize="0,80" path="m4769,955l4769,875e" filled="false" stroked="true" strokeweight=".748pt" strokecolor="#939598">
                <v:path arrowok="t"/>
              </v:shape>
            </v:group>
            <v:group style="position:absolute;left:4729;top:875;width:2;height:80" coordorigin="4729,875" coordsize="2,80">
              <v:shape style="position:absolute;left:4729;top:875;width:2;height:80" coordorigin="4729,875" coordsize="0,80" path="m4729,955l4729,875e" filled="false" stroked="true" strokeweight=".748pt" strokecolor="#939598">
                <v:path arrowok="t"/>
              </v:shape>
            </v:group>
            <v:group style="position:absolute;left:4689;top:875;width:2;height:80" coordorigin="4689,875" coordsize="2,80">
              <v:shape style="position:absolute;left:4689;top:875;width:2;height:80" coordorigin="4689,875" coordsize="1,80" path="m4689,955l4689,875e" filled="false" stroked="true" strokeweight=".748pt" strokecolor="#939598">
                <v:path arrowok="t"/>
              </v:shape>
            </v:group>
            <v:group style="position:absolute;left:4649;top:875;width:2;height:80" coordorigin="4649,875" coordsize="2,80">
              <v:shape style="position:absolute;left:4649;top:875;width:2;height:80" coordorigin="4649,875" coordsize="0,80" path="m4649,955l4649,875e" filled="false" stroked="true" strokeweight=".748pt" strokecolor="#939598">
                <v:path arrowok="t"/>
              </v:shape>
            </v:group>
            <v:group style="position:absolute;left:4609;top:875;width:2;height:80" coordorigin="4609,875" coordsize="2,80">
              <v:shape style="position:absolute;left:4609;top:875;width:2;height:80" coordorigin="4609,875" coordsize="0,80" path="m4609,955l4609,875e" filled="false" stroked="true" strokeweight=".748pt" strokecolor="#939598">
                <v:path arrowok="t"/>
              </v:shape>
            </v:group>
            <v:group style="position:absolute;left:4569;top:875;width:2;height:80" coordorigin="4569,875" coordsize="2,80">
              <v:shape style="position:absolute;left:4569;top:875;width:2;height:80" coordorigin="4569,875" coordsize="0,80" path="m4569,955l4569,875e" filled="false" stroked="true" strokeweight=".748pt" strokecolor="#939598">
                <v:path arrowok="t"/>
              </v:shape>
            </v:group>
            <v:group style="position:absolute;left:4529;top:875;width:2;height:80" coordorigin="4529,875" coordsize="2,80">
              <v:shape style="position:absolute;left:4529;top:875;width:2;height:80" coordorigin="4529,875" coordsize="0,80" path="m4529,955l4529,875e" filled="false" stroked="true" strokeweight=".748pt" strokecolor="#939598">
                <v:path arrowok="t"/>
              </v:shape>
            </v:group>
            <v:group style="position:absolute;left:4489;top:875;width:2;height:80" coordorigin="4489,875" coordsize="2,80">
              <v:shape style="position:absolute;left:4489;top:875;width:2;height:80" coordorigin="4489,875" coordsize="0,80" path="m4489,955l4489,875e" filled="false" stroked="true" strokeweight=".748pt" strokecolor="#939598">
                <v:path arrowok="t"/>
              </v:shape>
            </v:group>
            <v:group style="position:absolute;left:4449;top:875;width:2;height:80" coordorigin="4449,875" coordsize="2,80">
              <v:shape style="position:absolute;left:4449;top:875;width:2;height:80" coordorigin="4449,875" coordsize="0,80" path="m4449,955l4449,875e" filled="false" stroked="true" strokeweight=".748pt" strokecolor="#939598">
                <v:path arrowok="t"/>
              </v:shape>
            </v:group>
            <v:group style="position:absolute;left:4409;top:875;width:2;height:80" coordorigin="4409,875" coordsize="2,80">
              <v:shape style="position:absolute;left:4409;top:875;width:2;height:80" coordorigin="4409,875" coordsize="0,80" path="m4409,955l4409,875e" filled="false" stroked="true" strokeweight=".748pt" strokecolor="#939598">
                <v:path arrowok="t"/>
              </v:shape>
            </v:group>
            <v:group style="position:absolute;left:4369;top:875;width:2;height:80" coordorigin="4369,875" coordsize="2,80">
              <v:shape style="position:absolute;left:4369;top:875;width:2;height:80" coordorigin="4369,875" coordsize="0,80" path="m4369,955l4369,875e" filled="false" stroked="true" strokeweight=".748pt" strokecolor="#939598">
                <v:path arrowok="t"/>
              </v:shape>
            </v:group>
            <v:group style="position:absolute;left:4329;top:875;width:2;height:80" coordorigin="4329,875" coordsize="2,80">
              <v:shape style="position:absolute;left:4329;top:875;width:2;height:80" coordorigin="4329,875" coordsize="0,80" path="m4329,955l4329,875e" filled="false" stroked="true" strokeweight=".748pt" strokecolor="#939598">
                <v:path arrowok="t"/>
              </v:shape>
            </v:group>
            <v:group style="position:absolute;left:4289;top:875;width:2;height:80" coordorigin="4289,875" coordsize="2,80">
              <v:shape style="position:absolute;left:4289;top:875;width:2;height:80" coordorigin="4289,875" coordsize="1,80" path="m4289,955l4289,875e" filled="false" stroked="true" strokeweight=".748pt" strokecolor="#939598">
                <v:path arrowok="t"/>
              </v:shape>
            </v:group>
            <v:group style="position:absolute;left:4249;top:875;width:2;height:80" coordorigin="4249,875" coordsize="2,80">
              <v:shape style="position:absolute;left:4249;top:875;width:2;height:80" coordorigin="4249,875" coordsize="0,80" path="m4249,955l4249,875e" filled="false" stroked="true" strokeweight=".748pt" strokecolor="#939598">
                <v:path arrowok="t"/>
              </v:shape>
            </v:group>
            <v:group style="position:absolute;left:4209;top:875;width:2;height:80" coordorigin="4209,875" coordsize="2,80">
              <v:shape style="position:absolute;left:4209;top:875;width:2;height:80" coordorigin="4209,875" coordsize="0,80" path="m4209,955l4209,875e" filled="false" stroked="true" strokeweight=".748pt" strokecolor="#939598">
                <v:path arrowok="t"/>
              </v:shape>
            </v:group>
            <v:group style="position:absolute;left:4169;top:875;width:2;height:80" coordorigin="4169,875" coordsize="2,80">
              <v:shape style="position:absolute;left:4169;top:875;width:2;height:80" coordorigin="4169,875" coordsize="0,80" path="m4169,955l4169,875e" filled="false" stroked="true" strokeweight=".748pt" strokecolor="#939598">
                <v:path arrowok="t"/>
              </v:shape>
            </v:group>
            <v:group style="position:absolute;left:4129;top:875;width:2;height:80" coordorigin="4129,875" coordsize="2,80">
              <v:shape style="position:absolute;left:4129;top:875;width:2;height:80" coordorigin="4129,875" coordsize="0,80" path="m4129,955l4129,875e" filled="false" stroked="true" strokeweight=".748pt" strokecolor="#939598">
                <v:path arrowok="t"/>
              </v:shape>
            </v:group>
            <v:group style="position:absolute;left:4089;top:875;width:2;height:80" coordorigin="4089,875" coordsize="2,80">
              <v:shape style="position:absolute;left:4089;top:875;width:2;height:80" coordorigin="4089,875" coordsize="0,80" path="m4089,955l4089,875e" filled="false" stroked="true" strokeweight=".748pt" strokecolor="#939598">
                <v:path arrowok="t"/>
              </v:shape>
            </v:group>
            <v:group style="position:absolute;left:4049;top:875;width:2;height:80" coordorigin="4049,875" coordsize="2,80">
              <v:shape style="position:absolute;left:4049;top:875;width:2;height:80" coordorigin="4049,875" coordsize="0,80" path="m4049,955l4049,875e" filled="false" stroked="true" strokeweight=".748pt" strokecolor="#939598">
                <v:path arrowok="t"/>
              </v:shape>
            </v:group>
            <v:group style="position:absolute;left:4009;top:875;width:2;height:80" coordorigin="4009,875" coordsize="2,80">
              <v:shape style="position:absolute;left:4009;top:875;width:2;height:80" coordorigin="4009,875" coordsize="0,80" path="m4009,955l4009,875e" filled="false" stroked="true" strokeweight=".748pt" strokecolor="#939598">
                <v:path arrowok="t"/>
              </v:shape>
            </v:group>
            <v:group style="position:absolute;left:3969;top:875;width:2;height:80" coordorigin="3969,875" coordsize="2,80">
              <v:shape style="position:absolute;left:3969;top:875;width:2;height:80" coordorigin="3969,875" coordsize="0,80" path="m3969,955l3969,875e" filled="false" stroked="true" strokeweight=".748pt" strokecolor="#939598">
                <v:path arrowok="t"/>
              </v:shape>
            </v:group>
            <v:group style="position:absolute;left:3929;top:875;width:2;height:80" coordorigin="3929,875" coordsize="2,80">
              <v:shape style="position:absolute;left:3929;top:875;width:2;height:80" coordorigin="3929,875" coordsize="1,80" path="m3929,955l3929,875e" filled="false" stroked="true" strokeweight=".748pt" strokecolor="#939598">
                <v:path arrowok="t"/>
              </v:shape>
            </v:group>
            <v:group style="position:absolute;left:3889;top:875;width:2;height:80" coordorigin="3889,875" coordsize="2,80">
              <v:shape style="position:absolute;left:3889;top:875;width:2;height:80" coordorigin="3889,875" coordsize="0,80" path="m3889,955l3889,875e" filled="false" stroked="true" strokeweight=".748pt" strokecolor="#939598">
                <v:path arrowok="t"/>
              </v:shape>
            </v:group>
            <v:group style="position:absolute;left:3849;top:875;width:2;height:80" coordorigin="3849,875" coordsize="2,80">
              <v:shape style="position:absolute;left:3849;top:875;width:2;height:80" coordorigin="3849,875" coordsize="0,80" path="m3849,955l3849,875e" filled="false" stroked="true" strokeweight=".748pt" strokecolor="#939598">
                <v:path arrowok="t"/>
              </v:shape>
            </v:group>
            <v:group style="position:absolute;left:3809;top:875;width:2;height:80" coordorigin="3809,875" coordsize="2,80">
              <v:shape style="position:absolute;left:3809;top:875;width:2;height:80" coordorigin="3809,875" coordsize="0,80" path="m3809,955l3809,875e" filled="false" stroked="true" strokeweight=".748pt" strokecolor="#939598">
                <v:path arrowok="t"/>
              </v:shape>
            </v:group>
            <v:group style="position:absolute;left:3768;top:875;width:2;height:80" coordorigin="3768,875" coordsize="2,80">
              <v:shape style="position:absolute;left:3768;top:875;width:2;height:80" coordorigin="3768,875" coordsize="0,80" path="m3769,955l3768,875e" filled="false" stroked="true" strokeweight=".748pt" strokecolor="#939598">
                <v:path arrowok="t"/>
              </v:shape>
            </v:group>
            <v:group style="position:absolute;left:3728;top:875;width:2;height:80" coordorigin="3728,875" coordsize="2,80">
              <v:shape style="position:absolute;left:3728;top:875;width:2;height:80" coordorigin="3728,875" coordsize="0,80" path="m3728,955l3728,875e" filled="false" stroked="true" strokeweight=".748pt" strokecolor="#939598">
                <v:path arrowok="t"/>
              </v:shape>
            </v:group>
            <v:group style="position:absolute;left:3688;top:875;width:2;height:80" coordorigin="3688,875" coordsize="2,80">
              <v:shape style="position:absolute;left:3688;top:875;width:2;height:80" coordorigin="3688,875" coordsize="0,80" path="m3688,955l3688,875e" filled="false" stroked="true" strokeweight=".748pt" strokecolor="#939598">
                <v:path arrowok="t"/>
              </v:shape>
            </v:group>
            <v:group style="position:absolute;left:3648;top:875;width:2;height:80" coordorigin="3648,875" coordsize="2,80">
              <v:shape style="position:absolute;left:3648;top:875;width:2;height:80" coordorigin="3648,875" coordsize="0,80" path="m3648,955l3648,875e" filled="false" stroked="true" strokeweight=".748pt" strokecolor="#939598">
                <v:path arrowok="t"/>
              </v:shape>
            </v:group>
            <v:group style="position:absolute;left:3608;top:875;width:2;height:80" coordorigin="3608,875" coordsize="2,80">
              <v:shape style="position:absolute;left:3608;top:875;width:2;height:80" coordorigin="3608,875" coordsize="0,80" path="m3608,955l3608,875e" filled="false" stroked="true" strokeweight=".748pt" strokecolor="#939598">
                <v:path arrowok="t"/>
              </v:shape>
            </v:group>
            <v:group style="position:absolute;left:3568;top:875;width:2;height:80" coordorigin="3568,875" coordsize="2,80">
              <v:shape style="position:absolute;left:3568;top:875;width:2;height:80" coordorigin="3568,875" coordsize="1,80" path="m3568,955l3568,875e" filled="false" stroked="true" strokeweight=".748pt" strokecolor="#939598">
                <v:path arrowok="t"/>
              </v:shape>
            </v:group>
            <v:group style="position:absolute;left:3528;top:875;width:2;height:80" coordorigin="3528,875" coordsize="2,80">
              <v:shape style="position:absolute;left:3528;top:875;width:2;height:80" coordorigin="3528,875" coordsize="0,80" path="m3528,955l3528,875e" filled="false" stroked="true" strokeweight=".748pt" strokecolor="#939598">
                <v:path arrowok="t"/>
              </v:shape>
            </v:group>
            <v:group style="position:absolute;left:3488;top:875;width:2;height:80" coordorigin="3488,875" coordsize="2,80">
              <v:shape style="position:absolute;left:3488;top:875;width:2;height:80" coordorigin="3488,875" coordsize="0,80" path="m3488,955l3488,875e" filled="false" stroked="true" strokeweight=".748pt" strokecolor="#939598">
                <v:path arrowok="t"/>
              </v:shape>
            </v:group>
            <v:group style="position:absolute;left:3448;top:875;width:2;height:80" coordorigin="3448,875" coordsize="2,80">
              <v:shape style="position:absolute;left:3448;top:875;width:2;height:80" coordorigin="3448,875" coordsize="0,80" path="m3448,955l3448,875e" filled="false" stroked="true" strokeweight=".748pt" strokecolor="#939598">
                <v:path arrowok="t"/>
              </v:shape>
            </v:group>
            <v:group style="position:absolute;left:3408;top:875;width:2;height:80" coordorigin="3408,875" coordsize="2,80">
              <v:shape style="position:absolute;left:3408;top:875;width:2;height:80" coordorigin="3408,875" coordsize="0,80" path="m3408,955l3408,875e" filled="false" stroked="true" strokeweight=".748pt" strokecolor="#939598">
                <v:path arrowok="t"/>
              </v:shape>
            </v:group>
            <v:group style="position:absolute;left:3368;top:875;width:2;height:80" coordorigin="3368,875" coordsize="2,80">
              <v:shape style="position:absolute;left:3368;top:875;width:2;height:80" coordorigin="3368,875" coordsize="0,80" path="m3368,955l3368,875e" filled="false" stroked="true" strokeweight=".748pt" strokecolor="#939598">
                <v:path arrowok="t"/>
              </v:shape>
            </v:group>
            <v:group style="position:absolute;left:3328;top:875;width:2;height:80" coordorigin="3328,875" coordsize="2,80">
              <v:shape style="position:absolute;left:3328;top:875;width:2;height:80" coordorigin="3328,875" coordsize="0,80" path="m3328,955l3328,875e" filled="false" stroked="true" strokeweight=".748pt" strokecolor="#939598">
                <v:path arrowok="t"/>
              </v:shape>
            </v:group>
            <v:group style="position:absolute;left:3288;top:875;width:2;height:80" coordorigin="3288,875" coordsize="2,80">
              <v:shape style="position:absolute;left:3288;top:875;width:2;height:80" coordorigin="3288,875" coordsize="0,80" path="m3288,955l3288,875e" filled="false" stroked="true" strokeweight=".748pt" strokecolor="#939598">
                <v:path arrowok="t"/>
              </v:shape>
            </v:group>
            <v:group style="position:absolute;left:3248;top:875;width:2;height:80" coordorigin="3248,875" coordsize="2,80">
              <v:shape style="position:absolute;left:3248;top:875;width:2;height:80" coordorigin="3248,875" coordsize="0,80" path="m3248,955l3248,875e" filled="false" stroked="true" strokeweight=".748pt" strokecolor="#939598">
                <v:path arrowok="t"/>
              </v:shape>
            </v:group>
            <v:group style="position:absolute;left:3208;top:875;width:2;height:80" coordorigin="3208,875" coordsize="2,80">
              <v:shape style="position:absolute;left:3208;top:875;width:2;height:80" coordorigin="3208,875" coordsize="0,80" path="m3208,955l3208,875e" filled="false" stroked="true" strokeweight=".748pt" strokecolor="#939598">
                <v:path arrowok="t"/>
              </v:shape>
            </v:group>
            <v:group style="position:absolute;left:3168;top:875;width:2;height:80" coordorigin="3168,875" coordsize="2,80">
              <v:shape style="position:absolute;left:3168;top:875;width:2;height:80" coordorigin="3168,875" coordsize="1,80" path="m3168,955l3168,875e" filled="false" stroked="true" strokeweight=".748pt" strokecolor="#939598">
                <v:path arrowok="t"/>
              </v:shape>
            </v:group>
            <v:group style="position:absolute;left:3128;top:875;width:2;height:80" coordorigin="3128,875" coordsize="2,80">
              <v:shape style="position:absolute;left:3128;top:875;width:2;height:80" coordorigin="3128,875" coordsize="0,80" path="m3128,955l3128,875e" filled="false" stroked="true" strokeweight=".748pt" strokecolor="#939598">
                <v:path arrowok="t"/>
              </v:shape>
            </v:group>
            <v:group style="position:absolute;left:3088;top:875;width:2;height:80" coordorigin="3088,875" coordsize="2,80">
              <v:shape style="position:absolute;left:3088;top:875;width:2;height:80" coordorigin="3088,875" coordsize="0,80" path="m3088,955l3088,875e" filled="false" stroked="true" strokeweight=".748pt" strokecolor="#939598">
                <v:path arrowok="t"/>
              </v:shape>
            </v:group>
            <v:group style="position:absolute;left:3048;top:875;width:2;height:80" coordorigin="3048,875" coordsize="2,80">
              <v:shape style="position:absolute;left:3048;top:875;width:2;height:80" coordorigin="3048,875" coordsize="0,80" path="m3048,955l3048,875e" filled="false" stroked="true" strokeweight=".748pt" strokecolor="#939598">
                <v:path arrowok="t"/>
              </v:shape>
            </v:group>
            <v:group style="position:absolute;left:3008;top:875;width:2;height:80" coordorigin="3008,875" coordsize="2,80">
              <v:shape style="position:absolute;left:3008;top:875;width:2;height:80" coordorigin="3008,875" coordsize="0,80" path="m3008,955l3008,875e" filled="false" stroked="true" strokeweight=".748pt" strokecolor="#939598">
                <v:path arrowok="t"/>
              </v:shape>
            </v:group>
            <v:group style="position:absolute;left:2968;top:875;width:2;height:80" coordorigin="2968,875" coordsize="2,80">
              <v:shape style="position:absolute;left:2968;top:875;width:2;height:80" coordorigin="2968,875" coordsize="0,80" path="m2968,955l2968,875e" filled="false" stroked="true" strokeweight=".748pt" strokecolor="#939598">
                <v:path arrowok="t"/>
              </v:shape>
            </v:group>
            <v:group style="position:absolute;left:2928;top:875;width:2;height:80" coordorigin="2928,875" coordsize="2,80">
              <v:shape style="position:absolute;left:2928;top:875;width:2;height:80" coordorigin="2928,875" coordsize="0,80" path="m2928,955l2928,875e" filled="false" stroked="true" strokeweight=".748pt" strokecolor="#939598">
                <v:path arrowok="t"/>
              </v:shape>
            </v:group>
            <v:group style="position:absolute;left:2888;top:875;width:2;height:80" coordorigin="2888,875" coordsize="2,80">
              <v:shape style="position:absolute;left:2888;top:875;width:2;height:80" coordorigin="2888,875" coordsize="1,80" path="m2888,955l2888,875e" filled="false" stroked="true" strokeweight=".748pt" strokecolor="#939598">
                <v:path arrowok="t"/>
              </v:shape>
            </v:group>
            <v:group style="position:absolute;left:2848;top:875;width:2;height:80" coordorigin="2848,875" coordsize="2,80">
              <v:shape style="position:absolute;left:2848;top:875;width:2;height:80" coordorigin="2848,875" coordsize="0,80" path="m2848,955l2848,875e" filled="false" stroked="true" strokeweight=".748pt" strokecolor="#939598">
                <v:path arrowok="t"/>
              </v:shape>
            </v:group>
            <v:group style="position:absolute;left:2808;top:875;width:2;height:80" coordorigin="2808,875" coordsize="2,80">
              <v:shape style="position:absolute;left:2808;top:875;width:2;height:80" coordorigin="2808,875" coordsize="0,80" path="m2808,955l2808,875e" filled="false" stroked="true" strokeweight=".748pt" strokecolor="#939598">
                <v:path arrowok="t"/>
              </v:shape>
            </v:group>
            <v:group style="position:absolute;left:2768;top:875;width:2;height:80" coordorigin="2768,875" coordsize="2,80">
              <v:shape style="position:absolute;left:2768;top:875;width:2;height:80" coordorigin="2768,875" coordsize="0,80" path="m2768,955l2768,875e" filled="false" stroked="true" strokeweight=".748pt" strokecolor="#939598">
                <v:path arrowok="t"/>
              </v:shape>
            </v:group>
            <v:group style="position:absolute;left:2728;top:875;width:2;height:80" coordorigin="2728,875" coordsize="2,80">
              <v:shape style="position:absolute;left:2728;top:875;width:2;height:80" coordorigin="2728,875" coordsize="0,80" path="m2728,955l2728,875e" filled="false" stroked="true" strokeweight=".748pt" strokecolor="#939598">
                <v:path arrowok="t"/>
              </v:shape>
            </v:group>
            <v:group style="position:absolute;left:2688;top:875;width:2;height:80" coordorigin="2688,875" coordsize="2,80">
              <v:shape style="position:absolute;left:2688;top:875;width:2;height:80" coordorigin="2688,875" coordsize="0,80" path="m2688,955l2688,875e" filled="false" stroked="true" strokeweight=".748pt" strokecolor="#939598">
                <v:path arrowok="t"/>
              </v:shape>
            </v:group>
            <v:group style="position:absolute;left:2648;top:875;width:2;height:80" coordorigin="2648,875" coordsize="2,80">
              <v:shape style="position:absolute;left:2648;top:875;width:2;height:80" coordorigin="2648,875" coordsize="0,80" path="m2648,955l2648,875e" filled="false" stroked="true" strokeweight=".748pt" strokecolor="#939598">
                <v:path arrowok="t"/>
              </v:shape>
            </v:group>
            <v:group style="position:absolute;left:2608;top:875;width:2;height:80" coordorigin="2608,875" coordsize="2,80">
              <v:shape style="position:absolute;left:2608;top:875;width:2;height:80" coordorigin="2608,875" coordsize="0,80" path="m2608,955l2608,875e" filled="false" stroked="true" strokeweight=".748pt" strokecolor="#939598">
                <v:path arrowok="t"/>
              </v:shape>
            </v:group>
            <v:group style="position:absolute;left:2568;top:875;width:2;height:80" coordorigin="2568,875" coordsize="2,80">
              <v:shape style="position:absolute;left:2568;top:875;width:2;height:80" coordorigin="2568,875" coordsize="0,80" path="m2568,955l2568,875e" filled="false" stroked="true" strokeweight=".748pt" strokecolor="#939598">
                <v:path arrowok="t"/>
              </v:shape>
            </v:group>
            <v:group style="position:absolute;left:2528;top:875;width:2;height:80" coordorigin="2528,875" coordsize="2,80">
              <v:shape style="position:absolute;left:2528;top:875;width:2;height:80" coordorigin="2528,875" coordsize="1,80" path="m2528,955l2528,875e" filled="false" stroked="true" strokeweight=".748pt" strokecolor="#939598">
                <v:path arrowok="t"/>
              </v:shape>
            </v:group>
            <v:group style="position:absolute;left:2488;top:875;width:2;height:80" coordorigin="2488,875" coordsize="2,80">
              <v:shape style="position:absolute;left:2488;top:875;width:2;height:80" coordorigin="2488,875" coordsize="0,80" path="m2488,955l2488,875e" filled="false" stroked="true" strokeweight=".748pt" strokecolor="#939598">
                <v:path arrowok="t"/>
              </v:shape>
            </v:group>
            <v:group style="position:absolute;left:2448;top:875;width:2;height:80" coordorigin="2448,875" coordsize="2,80">
              <v:shape style="position:absolute;left:2448;top:875;width:2;height:80" coordorigin="2448,875" coordsize="0,80" path="m2448,955l2448,875e" filled="false" stroked="true" strokeweight=".748pt" strokecolor="#939598">
                <v:path arrowok="t"/>
              </v:shape>
            </v:group>
            <v:group style="position:absolute;left:2408;top:875;width:2;height:80" coordorigin="2408,875" coordsize="2,80">
              <v:shape style="position:absolute;left:2408;top:875;width:2;height:80" coordorigin="2408,875" coordsize="0,80" path="m2408,955l2408,875e" filled="false" stroked="true" strokeweight=".748pt" strokecolor="#939598">
                <v:path arrowok="t"/>
              </v:shape>
            </v:group>
            <v:group style="position:absolute;left:2368;top:875;width:2;height:80" coordorigin="2368,875" coordsize="2,80">
              <v:shape style="position:absolute;left:2368;top:875;width:2;height:80" coordorigin="2368,875" coordsize="0,80" path="m2368,955l2368,875e" filled="false" stroked="true" strokeweight=".748pt" strokecolor="#939598">
                <v:path arrowok="t"/>
              </v:shape>
            </v:group>
            <v:group style="position:absolute;left:2328;top:875;width:2;height:80" coordorigin="2328,875" coordsize="2,80">
              <v:shape style="position:absolute;left:2328;top:875;width:2;height:80" coordorigin="2328,875" coordsize="0,80" path="m2328,955l2328,875e" filled="false" stroked="true" strokeweight=".748pt" strokecolor="#939598">
                <v:path arrowok="t"/>
              </v:shape>
            </v:group>
            <v:group style="position:absolute;left:2288;top:875;width:2;height:80" coordorigin="2288,875" coordsize="2,80">
              <v:shape style="position:absolute;left:2288;top:875;width:2;height:80" coordorigin="2288,875" coordsize="0,80" path="m2288,955l2288,875e" filled="false" stroked="true" strokeweight=".748pt" strokecolor="#939598">
                <v:path arrowok="t"/>
              </v:shape>
            </v:group>
            <v:group style="position:absolute;left:2248;top:875;width:2;height:80" coordorigin="2248,875" coordsize="2,80">
              <v:shape style="position:absolute;left:2248;top:875;width:2;height:80" coordorigin="2248,875" coordsize="0,80" path="m2248,955l2248,875e" filled="false" stroked="true" strokeweight=".748pt" strokecolor="#939598">
                <v:path arrowok="t"/>
              </v:shape>
            </v:group>
            <v:group style="position:absolute;left:2208;top:875;width:2;height:80" coordorigin="2208,875" coordsize="2,80">
              <v:shape style="position:absolute;left:2208;top:875;width:2;height:80" coordorigin="2208,875" coordsize="0,80" path="m2208,955l2208,875e" filled="false" stroked="true" strokeweight=".748pt" strokecolor="#939598">
                <v:path arrowok="t"/>
              </v:shape>
            </v:group>
            <v:group style="position:absolute;left:2168;top:875;width:2;height:80" coordorigin="2168,875" coordsize="2,80">
              <v:shape style="position:absolute;left:2168;top:875;width:2;height:80" coordorigin="2168,875" coordsize="0,80" path="m2168,955l2168,875e" filled="false" stroked="true" strokeweight=".748pt" strokecolor="#939598">
                <v:path arrowok="t"/>
              </v:shape>
            </v:group>
            <v:group style="position:absolute;left:2128;top:875;width:2;height:80" coordorigin="2128,875" coordsize="2,80">
              <v:shape style="position:absolute;left:2128;top:875;width:2;height:80" coordorigin="2128,875" coordsize="1,80" path="m2128,955l2128,875e" filled="false" stroked="true" strokeweight=".748pt" strokecolor="#939598">
                <v:path arrowok="t"/>
              </v:shape>
            </v:group>
            <v:group style="position:absolute;left:2088;top:875;width:2;height:80" coordorigin="2088,875" coordsize="2,80">
              <v:shape style="position:absolute;left:2088;top:875;width:2;height:80" coordorigin="2088,875" coordsize="0,80" path="m2088,955l2088,875e" filled="false" stroked="true" strokeweight=".748pt" strokecolor="#939598">
                <v:path arrowok="t"/>
              </v:shape>
            </v:group>
            <v:group style="position:absolute;left:2048;top:875;width:2;height:80" coordorigin="2048,875" coordsize="2,80">
              <v:shape style="position:absolute;left:2048;top:875;width:2;height:80" coordorigin="2048,875" coordsize="0,80" path="m2048,955l2048,875e" filled="false" stroked="true" strokeweight=".748pt" strokecolor="#939598">
                <v:path arrowok="t"/>
              </v:shape>
            </v:group>
            <v:group style="position:absolute;left:2008;top:875;width:2;height:80" coordorigin="2008,875" coordsize="2,80">
              <v:shape style="position:absolute;left:2008;top:875;width:2;height:80" coordorigin="2008,875" coordsize="0,80" path="m2008,955l2008,875e" filled="false" stroked="true" strokeweight=".748pt" strokecolor="#939598">
                <v:path arrowok="t"/>
              </v:shape>
            </v:group>
            <v:group style="position:absolute;left:1968;top:875;width:2;height:80" coordorigin="1968,875" coordsize="2,80">
              <v:shape style="position:absolute;left:1968;top:875;width:2;height:80" coordorigin="1968,875" coordsize="0,80" path="m1968,955l1968,875e" filled="false" stroked="true" strokeweight=".748pt" strokecolor="#939598">
                <v:path arrowok="t"/>
              </v:shape>
            </v:group>
            <v:group style="position:absolute;left:1928;top:875;width:2;height:80" coordorigin="1928,875" coordsize="2,80">
              <v:shape style="position:absolute;left:1928;top:875;width:2;height:80" coordorigin="1928,875" coordsize="0,80" path="m1928,955l1928,875e" filled="false" stroked="true" strokeweight=".748pt" strokecolor="#939598">
                <v:path arrowok="t"/>
              </v:shape>
            </v:group>
            <v:group style="position:absolute;left:1888;top:875;width:2;height:80" coordorigin="1888,875" coordsize="2,80">
              <v:shape style="position:absolute;left:1888;top:875;width:2;height:80" coordorigin="1888,875" coordsize="0,80" path="m1888,955l1888,875e" filled="false" stroked="true" strokeweight=".748pt" strokecolor="#939598">
                <v:path arrowok="t"/>
              </v:shape>
            </v:group>
            <v:group style="position:absolute;left:1848;top:875;width:2;height:80" coordorigin="1848,875" coordsize="2,80">
              <v:shape style="position:absolute;left:1848;top:875;width:2;height:80" coordorigin="1848,875" coordsize="0,80" path="m1848,955l1848,875e" filled="false" stroked="true" strokeweight=".748pt" strokecolor="#939598">
                <v:path arrowok="t"/>
              </v:shape>
            </v:group>
            <v:group style="position:absolute;left:1808;top:875;width:2;height:80" coordorigin="1808,875" coordsize="2,80">
              <v:shape style="position:absolute;left:1808;top:875;width:2;height:80" coordorigin="1808,875" coordsize="0,80" path="m1808,955l1808,875e" filled="false" stroked="true" strokeweight=".748pt" strokecolor="#939598">
                <v:path arrowok="t"/>
              </v:shape>
            </v:group>
            <v:group style="position:absolute;left:1768;top:875;width:2;height:80" coordorigin="1768,875" coordsize="2,80">
              <v:shape style="position:absolute;left:1768;top:875;width:2;height:80" coordorigin="1768,875" coordsize="1,80" path="m1768,955l1768,875e" filled="false" stroked="true" strokeweight=".748pt" strokecolor="#939598">
                <v:path arrowok="t"/>
              </v:shape>
            </v:group>
            <v:group style="position:absolute;left:1728;top:875;width:2;height:80" coordorigin="1728,875" coordsize="2,80">
              <v:shape style="position:absolute;left:1728;top:875;width:2;height:80" coordorigin="1728,875" coordsize="0,80" path="m1728,955l1728,875e" filled="false" stroked="true" strokeweight=".748pt" strokecolor="#939598">
                <v:path arrowok="t"/>
              </v:shape>
            </v:group>
            <v:group style="position:absolute;left:1688;top:875;width:2;height:80" coordorigin="1688,875" coordsize="2,80">
              <v:shape style="position:absolute;left:1688;top:875;width:2;height:80" coordorigin="1688,875" coordsize="0,80" path="m1688,955l1688,875e" filled="false" stroked="true" strokeweight=".748pt" strokecolor="#939598">
                <v:path arrowok="t"/>
              </v:shape>
            </v:group>
            <v:group style="position:absolute;left:1648;top:875;width:2;height:80" coordorigin="1648,875" coordsize="2,80">
              <v:shape style="position:absolute;left:1648;top:875;width:2;height:80" coordorigin="1648,875" coordsize="0,80" path="m1648,955l1648,875e" filled="false" stroked="true" strokeweight=".748pt" strokecolor="#939598">
                <v:path arrowok="t"/>
              </v:shape>
            </v:group>
            <v:group style="position:absolute;left:1608;top:875;width:2;height:80" coordorigin="1608,875" coordsize="2,80">
              <v:shape style="position:absolute;left:1608;top:875;width:2;height:80" coordorigin="1608,875" coordsize="0,80" path="m1608,955l1608,875e" filled="false" stroked="true" strokeweight=".748pt" strokecolor="#939598">
                <v:path arrowok="t"/>
              </v:shape>
            </v:group>
            <v:group style="position:absolute;left:1568;top:875;width:2;height:80" coordorigin="1568,875" coordsize="2,80">
              <v:shape style="position:absolute;left:1568;top:875;width:2;height:80" coordorigin="1568,875" coordsize="0,80" path="m1568,955l1568,875e" filled="false" stroked="true" strokeweight=".748pt" strokecolor="#939598">
                <v:path arrowok="t"/>
              </v:shape>
            </v:group>
            <v:group style="position:absolute;left:1528;top:875;width:2;height:80" coordorigin="1528,875" coordsize="2,80">
              <v:shape style="position:absolute;left:1528;top:875;width:2;height:80" coordorigin="1528,875" coordsize="0,80" path="m1528,955l1528,875e" filled="false" stroked="true" strokeweight=".748pt" strokecolor="#939598">
                <v:path arrowok="t"/>
              </v:shape>
            </v:group>
            <v:group style="position:absolute;left:1488;top:875;width:2;height:80" coordorigin="1488,875" coordsize="2,80">
              <v:shape style="position:absolute;left:1488;top:875;width:2;height:80" coordorigin="1488,875" coordsize="0,80" path="m1488,955l1488,875e" filled="false" stroked="true" strokeweight=".748pt" strokecolor="#939598">
                <v:path arrowok="t"/>
              </v:shape>
            </v:group>
            <v:group style="position:absolute;left:1448;top:875;width:2;height:80" coordorigin="1448,875" coordsize="2,80">
              <v:shape style="position:absolute;left:1448;top:875;width:2;height:80" coordorigin="1448,875" coordsize="0,80" path="m1448,955l1448,875e" filled="false" stroked="true" strokeweight=".748pt" strokecolor="#939598">
                <v:path arrowok="t"/>
              </v:shape>
            </v:group>
            <v:group style="position:absolute;left:1408;top:875;width:2;height:80" coordorigin="1408,875" coordsize="2,80">
              <v:shape style="position:absolute;left:1408;top:875;width:2;height:80" coordorigin="1408,875" coordsize="1,80" path="m1408,955l1408,875e" filled="false" stroked="true" strokeweight=".748pt" strokecolor="#939598">
                <v:path arrowok="t"/>
              </v:shape>
            </v:group>
            <v:group style="position:absolute;left:1368;top:875;width:2;height:80" coordorigin="1368,875" coordsize="2,80">
              <v:shape style="position:absolute;left:1368;top:875;width:2;height:80" coordorigin="1368,875" coordsize="0,80" path="m1368,955l1368,875e" filled="false" stroked="true" strokeweight=".748pt" strokecolor="#939598">
                <v:path arrowok="t"/>
              </v:shape>
            </v:group>
            <v:group style="position:absolute;left:1328;top:875;width:2;height:80" coordorigin="1328,875" coordsize="2,80">
              <v:shape style="position:absolute;left:1328;top:875;width:2;height:80" coordorigin="1328,875" coordsize="0,80" path="m1328,955l1328,875e" filled="false" stroked="true" strokeweight=".748pt" strokecolor="#939598">
                <v:path arrowok="t"/>
              </v:shape>
            </v:group>
            <v:group style="position:absolute;left:1288;top:875;width:2;height:80" coordorigin="1288,875" coordsize="2,80">
              <v:shape style="position:absolute;left:1288;top:875;width:2;height:80" coordorigin="1288,875" coordsize="0,80" path="m1288,955l1288,875e" filled="false" stroked="true" strokeweight=".748pt" strokecolor="#939598">
                <v:path arrowok="t"/>
              </v:shape>
            </v:group>
            <v:group style="position:absolute;left:1248;top:875;width:2;height:80" coordorigin="1248,875" coordsize="2,80">
              <v:shape style="position:absolute;left:1248;top:875;width:2;height:80" coordorigin="1248,875" coordsize="0,80" path="m1248,955l1248,875e" filled="false" stroked="true" strokeweight=".748pt" strokecolor="#939598">
                <v:path arrowok="t"/>
              </v:shape>
            </v:group>
            <v:group style="position:absolute;left:1208;top:875;width:2;height:80" coordorigin="1208,875" coordsize="2,80">
              <v:shape style="position:absolute;left:1208;top:875;width:2;height:80" coordorigin="1208,875" coordsize="0,80" path="m1208,955l1208,875e" filled="false" stroked="true" strokeweight=".748pt" strokecolor="#939598">
                <v:path arrowok="t"/>
              </v:shape>
            </v:group>
            <v:group style="position:absolute;left:1168;top:875;width:2;height:80" coordorigin="1168,875" coordsize="2,80">
              <v:shape style="position:absolute;left:1168;top:875;width:2;height:80" coordorigin="1168,875" coordsize="0,80" path="m1168,955l1168,875e" filled="false" stroked="true" strokeweight=".748pt" strokecolor="#939598">
                <v:path arrowok="t"/>
              </v:shape>
            </v:group>
            <v:group style="position:absolute;left:1128;top:875;width:2;height:80" coordorigin="1128,875" coordsize="2,80">
              <v:shape style="position:absolute;left:1128;top:875;width:2;height:80" coordorigin="1128,875" coordsize="0,80" path="m1128,955l1128,875e" filled="false" stroked="true" strokeweight=".748pt" strokecolor="#939598">
                <v:path arrowok="t"/>
              </v:shape>
            </v:group>
            <v:group style="position:absolute;left:1088;top:875;width:2;height:80" coordorigin="1088,875" coordsize="2,80">
              <v:shape style="position:absolute;left:1088;top:875;width:2;height:80" coordorigin="1088,875" coordsize="1,80" path="m1088,955l1088,875e" filled="false" stroked="true" strokeweight=".748pt" strokecolor="#939598">
                <v:path arrowok="t"/>
              </v:shape>
            </v:group>
            <v:group style="position:absolute;left:1048;top:875;width:2;height:80" coordorigin="1048,875" coordsize="2,80">
              <v:shape style="position:absolute;left:1048;top:875;width:2;height:80" coordorigin="1048,875" coordsize="0,80" path="m1048,955l1048,875e" filled="false" stroked="true" strokeweight=".748pt" strokecolor="#939598">
                <v:path arrowok="t"/>
              </v:shape>
            </v:group>
            <v:group style="position:absolute;left:1008;top:875;width:2;height:80" coordorigin="1008,875" coordsize="2,80">
              <v:shape style="position:absolute;left:1008;top:875;width:2;height:80" coordorigin="1008,875" coordsize="0,80" path="m1008,955l1008,875e" filled="false" stroked="true" strokeweight=".748pt" strokecolor="#939598">
                <v:path arrowok="t"/>
              </v:shape>
            </v:group>
            <v:group style="position:absolute;left:968;top:875;width:2;height:80" coordorigin="968,875" coordsize="2,80">
              <v:shape style="position:absolute;left:968;top:875;width:2;height:80" coordorigin="968,875" coordsize="0,80" path="m968,955l968,875e" filled="false" stroked="true" strokeweight=".748pt" strokecolor="#939598">
                <v:path arrowok="t"/>
              </v:shape>
            </v:group>
            <v:group style="position:absolute;left:928;top:875;width:2;height:80" coordorigin="928,875" coordsize="2,80">
              <v:shape style="position:absolute;left:928;top:875;width:2;height:80" coordorigin="928,875" coordsize="0,80" path="m928,955l928,875e" filled="false" stroked="true" strokeweight=".748pt" strokecolor="#939598">
                <v:path arrowok="t"/>
              </v:shape>
            </v:group>
            <v:group style="position:absolute;left:888;top:875;width:2;height:80" coordorigin="888,875" coordsize="2,80">
              <v:shape style="position:absolute;left:888;top:875;width:2;height:80" coordorigin="888,875" coordsize="0,80" path="m888,955l888,875e" filled="false" stroked="true" strokeweight=".748pt" strokecolor="#939598">
                <v:path arrowok="t"/>
              </v:shape>
            </v:group>
            <v:group style="position:absolute;left:848;top:875;width:2;height:80" coordorigin="848,875" coordsize="2,80">
              <v:shape style="position:absolute;left:848;top:875;width:2;height:80" coordorigin="848,875" coordsize="0,80" path="m848,955l848,875e" filled="false" stroked="true" strokeweight=".748pt" strokecolor="#939598">
                <v:path arrowok="t"/>
              </v:shape>
            </v:group>
            <v:group style="position:absolute;left:808;top:875;width:2;height:80" coordorigin="808,875" coordsize="2,80">
              <v:shape style="position:absolute;left:808;top:875;width:2;height:80" coordorigin="808,875" coordsize="0,80" path="m808,955l808,875e" filled="false" stroked="true" strokeweight=".748pt" strokecolor="#939598">
                <v:path arrowok="t"/>
              </v:shape>
            </v:group>
            <v:group style="position:absolute;left:768;top:875;width:2;height:80" coordorigin="768,875" coordsize="2,80">
              <v:shape style="position:absolute;left:768;top:875;width:2;height:80" coordorigin="768,875" coordsize="0,80" path="m768,955l768,875e" filled="false" stroked="true" strokeweight=".748pt" strokecolor="#939598">
                <v:path arrowok="t"/>
              </v:shape>
            </v:group>
            <v:group style="position:absolute;left:728;top:875;width:2;height:80" coordorigin="728,875" coordsize="2,80">
              <v:shape style="position:absolute;left:728;top:875;width:2;height:80" coordorigin="728,875" coordsize="1,80" path="m728,955l728,875e" filled="false" stroked="true" strokeweight=".748pt" strokecolor="#939598">
                <v:path arrowok="t"/>
              </v:shape>
            </v:group>
            <v:group style="position:absolute;left:688;top:875;width:2;height:80" coordorigin="688,875" coordsize="2,80">
              <v:shape style="position:absolute;left:688;top:875;width:2;height:80" coordorigin="688,875" coordsize="0,80" path="m688,955l688,875e" filled="false" stroked="true" strokeweight=".748pt" strokecolor="#939598">
                <v:path arrowok="t"/>
              </v:shape>
            </v:group>
            <v:group style="position:absolute;left:648;top:875;width:2;height:80" coordorigin="648,875" coordsize="2,80">
              <v:shape style="position:absolute;left:648;top:875;width:2;height:80" coordorigin="648,875" coordsize="0,80" path="m648,955l648,875e" filled="false" stroked="true" strokeweight=".748pt" strokecolor="#939598">
                <v:path arrowok="t"/>
              </v:shape>
            </v:group>
            <v:group style="position:absolute;left:608;top:875;width:2;height:80" coordorigin="608,875" coordsize="2,80">
              <v:shape style="position:absolute;left:608;top:875;width:2;height:80" coordorigin="608,875" coordsize="0,80" path="m608,955l608,875e" filled="false" stroked="true" strokeweight=".748pt" strokecolor="#939598">
                <v:path arrowok="t"/>
              </v:shape>
            </v:group>
            <v:group style="position:absolute;left:568;top:875;width:2;height:80" coordorigin="568,875" coordsize="2,80">
              <v:shape style="position:absolute;left:568;top:875;width:2;height:80" coordorigin="568,875" coordsize="0,80" path="m568,955l568,875e" filled="false" stroked="true" strokeweight=".748pt" strokecolor="#939598">
                <v:path arrowok="t"/>
              </v:shape>
            </v:group>
            <v:group style="position:absolute;left:528;top:875;width:2;height:80" coordorigin="528,875" coordsize="2,80">
              <v:shape style="position:absolute;left:528;top:875;width:2;height:80" coordorigin="528,875" coordsize="0,80" path="m528,955l528,875e" filled="false" stroked="true" strokeweight=".748pt" strokecolor="#939598">
                <v:path arrowok="t"/>
              </v:shape>
            </v:group>
            <v:group style="position:absolute;left:488;top:875;width:2;height:80" coordorigin="488,875" coordsize="2,80">
              <v:shape style="position:absolute;left:488;top:875;width:2;height:80" coordorigin="488,875" coordsize="0,80" path="m488,955l488,875e" filled="false" stroked="true" strokeweight=".748pt" strokecolor="#939598">
                <v:path arrowok="t"/>
              </v:shape>
            </v:group>
            <v:group style="position:absolute;left:448;top:875;width:2;height:80" coordorigin="448,875" coordsize="2,80">
              <v:shape style="position:absolute;left:448;top:875;width:2;height:80" coordorigin="448,875" coordsize="0,80" path="m448,955l448,875e" filled="false" stroked="true" strokeweight=".748pt" strokecolor="#939598">
                <v:path arrowok="t"/>
              </v:shape>
            </v:group>
            <v:group style="position:absolute;left:408;top:875;width:2;height:80" coordorigin="408,875" coordsize="2,80">
              <v:shape style="position:absolute;left:408;top:875;width:2;height:80" coordorigin="408,875" coordsize="0,80" path="m408,955l408,875e" filled="false" stroked="true" strokeweight=".748pt" strokecolor="#939598">
                <v:path arrowok="t"/>
              </v:shape>
            </v:group>
            <v:group style="position:absolute;left:368;top:875;width:2;height:80" coordorigin="368,875" coordsize="2,80">
              <v:shape style="position:absolute;left:368;top:875;width:2;height:80" coordorigin="368,875" coordsize="1,80" path="m368,955l368,875e" filled="false" stroked="true" strokeweight=".748pt" strokecolor="#939598">
                <v:path arrowok="t"/>
              </v:shape>
            </v:group>
            <v:group style="position:absolute;left:328;top:875;width:2;height:80" coordorigin="328,875" coordsize="2,80">
              <v:shape style="position:absolute;left:328;top:875;width:2;height:80" coordorigin="328,875" coordsize="0,80" path="m328,955l328,875e" filled="false" stroked="true" strokeweight=".748pt" strokecolor="#939598">
                <v:path arrowok="t"/>
              </v:shape>
            </v:group>
            <v:group style="position:absolute;left:288;top:875;width:2;height:80" coordorigin="288,875" coordsize="2,80">
              <v:shape style="position:absolute;left:288;top:875;width:2;height:80" coordorigin="288,875" coordsize="0,80" path="m288,955l288,875e" filled="false" stroked="true" strokeweight=".748pt" strokecolor="#939598">
                <v:path arrowok="t"/>
              </v:shape>
            </v:group>
            <v:group style="position:absolute;left:248;top:875;width:2;height:80" coordorigin="248,875" coordsize="2,80">
              <v:shape style="position:absolute;left:248;top:875;width:2;height:80" coordorigin="248,875" coordsize="0,80" path="m248,955l248,875e" filled="false" stroked="true" strokeweight=".748pt" strokecolor="#939598">
                <v:path arrowok="t"/>
              </v:shape>
            </v:group>
            <v:group style="position:absolute;left:208;top:875;width:2;height:80" coordorigin="208,875" coordsize="2,80">
              <v:shape style="position:absolute;left:208;top:875;width:2;height:80" coordorigin="208,875" coordsize="0,80" path="m208,955l208,875e" filled="false" stroked="true" strokeweight=".748pt" strokecolor="#939598">
                <v:path arrowok="t"/>
              </v:shape>
            </v:group>
            <v:group style="position:absolute;left:168;top:875;width:2;height:80" coordorigin="168,875" coordsize="2,80">
              <v:shape style="position:absolute;left:168;top:875;width:2;height:80" coordorigin="168,875" coordsize="0,80" path="m168,955l168,875e" filled="false" stroked="true" strokeweight=".748pt" strokecolor="#939598">
                <v:path arrowok="t"/>
              </v:shape>
            </v:group>
            <v:group style="position:absolute;left:128;top:875;width:2;height:80" coordorigin="128,875" coordsize="2,80">
              <v:shape style="position:absolute;left:128;top:875;width:2;height:80" coordorigin="128,875" coordsize="0,80" path="m128,955l128,875e" filled="false" stroked="true" strokeweight=".748pt" strokecolor="#939598">
                <v:path arrowok="t"/>
              </v:shape>
            </v:group>
            <v:group style="position:absolute;left:88;top:875;width:2;height:80" coordorigin="88,875" coordsize="2,80">
              <v:shape style="position:absolute;left:88;top:875;width:2;height:80" coordorigin="88,875" coordsize="0,80" path="m88,955l88,875e" filled="false" stroked="true" strokeweight=".748pt" strokecolor="#939598">
                <v:path arrowok="t"/>
              </v:shape>
            </v:group>
            <v:group style="position:absolute;left:47;top:875;width:2;height:80" coordorigin="47,875" coordsize="2,80">
              <v:shape style="position:absolute;left:47;top:875;width:2;height:80" coordorigin="47,875" coordsize="0,80" path="m48,955l47,875e" filled="false" stroked="true" strokeweight=".748pt" strokecolor="#939598">
                <v:path arrowok="t"/>
              </v:shape>
            </v:group>
            <v:group style="position:absolute;left:7;top:875;width:2;height:80" coordorigin="7,875" coordsize="2,80">
              <v:shape style="position:absolute;left:7;top:875;width:2;height:80" coordorigin="7,875" coordsize="0,80" path="m7,955l7,875e" filled="false" stroked="true" strokeweight=".748pt" strokecolor="#939598">
                <v:path arrowok="t"/>
              </v:shape>
            </v:group>
            <w10:wrap type="none"/>
          </v:group>
        </w:pict>
      </w:r>
    </w:p>
    <w:p>
      <w:pPr>
        <w:pStyle w:val="Heading5"/>
        <w:spacing w:line="240" w:lineRule="auto"/>
        <w:ind w:left="323" w:right="988"/>
        <w:jc w:val="left"/>
        <w:rPr>
          <w:u w:val="none"/>
        </w:rPr>
      </w:pPr>
      <w:r>
        <w:rPr/>
        <w:pict>
          <v:group style="position:absolute;margin-left:-.999947pt;margin-top:4.744472pt;width:597.3pt;height:17.2pt;mso-position-horizontal-relative:page;mso-position-vertical-relative:paragraph;z-index:-882664" coordorigin="-20,95" coordsize="11946,344">
            <v:group style="position:absolute;left:11906;top:250;width:2;height:71" coordorigin="11906,250" coordsize="2,71">
              <v:shape style="position:absolute;left:11906;top:250;width:2;height:71" coordorigin="11906,250" coordsize="0,71" path="m11906,320l11906,250e" filled="false" stroked="true" strokeweight=".748pt" strokecolor="#939598">
                <v:path arrowok="t"/>
              </v:shape>
            </v:group>
            <v:group style="position:absolute;left:11865;top:250;width:2;height:80" coordorigin="11865,250" coordsize="2,80">
              <v:shape style="position:absolute;left:11865;top:250;width:2;height:80" coordorigin="11865,250" coordsize="0,80" path="m11865,330l11865,250e" filled="false" stroked="true" strokeweight=".748pt" strokecolor="#939598">
                <v:path arrowok="t"/>
              </v:shape>
            </v:group>
            <v:group style="position:absolute;left:11825;top:250;width:2;height:80" coordorigin="11825,250" coordsize="2,80">
              <v:shape style="position:absolute;left:11825;top:250;width:2;height:80" coordorigin="11825,250" coordsize="0,80" path="m11825,330l11825,250e" filled="false" stroked="true" strokeweight=".748pt" strokecolor="#939598">
                <v:path arrowok="t"/>
              </v:shape>
            </v:group>
            <v:group style="position:absolute;left:11785;top:250;width:2;height:80" coordorigin="11785,250" coordsize="2,80">
              <v:shape style="position:absolute;left:11785;top:250;width:2;height:80" coordorigin="11785,250" coordsize="0,80" path="m11785,330l11785,250e" filled="false" stroked="true" strokeweight=".748pt" strokecolor="#939598">
                <v:path arrowok="t"/>
              </v:shape>
            </v:group>
            <v:group style="position:absolute;left:11745;top:250;width:2;height:80" coordorigin="11745,250" coordsize="2,80">
              <v:shape style="position:absolute;left:11745;top:250;width:2;height:80" coordorigin="11745,250" coordsize="0,80" path="m11745,330l11745,250e" filled="false" stroked="true" strokeweight=".748pt" strokecolor="#939598">
                <v:path arrowok="t"/>
              </v:shape>
            </v:group>
            <v:group style="position:absolute;left:11705;top:250;width:2;height:80" coordorigin="11705,250" coordsize="2,80">
              <v:shape style="position:absolute;left:11705;top:250;width:2;height:80" coordorigin="11705,250" coordsize="0,80" path="m11705,330l11705,250e" filled="false" stroked="true" strokeweight=".748pt" strokecolor="#939598">
                <v:path arrowok="t"/>
              </v:shape>
            </v:group>
            <v:group style="position:absolute;left:11665;top:250;width:2;height:80" coordorigin="11665,250" coordsize="2,80">
              <v:shape style="position:absolute;left:11665;top:250;width:2;height:80" coordorigin="11665,250" coordsize="0,80" path="m11665,330l11665,250e" filled="false" stroked="true" strokeweight=".748pt" strokecolor="#939598">
                <v:path arrowok="t"/>
              </v:shape>
            </v:group>
            <v:group style="position:absolute;left:11625;top:250;width:2;height:80" coordorigin="11625,250" coordsize="2,80">
              <v:shape style="position:absolute;left:11625;top:250;width:2;height:80" coordorigin="11625,250" coordsize="0,80" path="m11625,330l11625,250e" filled="false" stroked="true" strokeweight=".748pt" strokecolor="#939598">
                <v:path arrowok="t"/>
              </v:shape>
            </v:group>
            <v:group style="position:absolute;left:11585;top:250;width:2;height:80" coordorigin="11585,250" coordsize="2,80">
              <v:shape style="position:absolute;left:11585;top:250;width:2;height:80" coordorigin="11585,250" coordsize="1,80" path="m11585,330l11585,250e" filled="false" stroked="true" strokeweight=".748pt" strokecolor="#939598">
                <v:path arrowok="t"/>
              </v:shape>
            </v:group>
            <v:group style="position:absolute;left:11545;top:250;width:2;height:80" coordorigin="11545,250" coordsize="2,80">
              <v:shape style="position:absolute;left:11545;top:250;width:2;height:80" coordorigin="11545,250" coordsize="0,80" path="m11545,330l11545,250e" filled="false" stroked="true" strokeweight=".748pt" strokecolor="#939598">
                <v:path arrowok="t"/>
              </v:shape>
            </v:group>
            <v:group style="position:absolute;left:11505;top:250;width:2;height:80" coordorigin="11505,250" coordsize="2,80">
              <v:shape style="position:absolute;left:11505;top:250;width:2;height:80" coordorigin="11505,250" coordsize="0,80" path="m11505,330l11505,250e" filled="false" stroked="true" strokeweight=".748pt" strokecolor="#939598">
                <v:path arrowok="t"/>
              </v:shape>
            </v:group>
            <v:group style="position:absolute;left:11465;top:250;width:2;height:80" coordorigin="11465,250" coordsize="2,80">
              <v:shape style="position:absolute;left:11465;top:250;width:2;height:80" coordorigin="11465,250" coordsize="1,80" path="m11465,330l11465,250e" filled="false" stroked="true" strokeweight=".748pt" strokecolor="#939598">
                <v:path arrowok="t"/>
              </v:shape>
            </v:group>
            <v:group style="position:absolute;left:11425;top:250;width:2;height:80" coordorigin="11425,250" coordsize="2,80">
              <v:shape style="position:absolute;left:11425;top:250;width:2;height:80" coordorigin="11425,250" coordsize="1,80" path="m11425,330l11425,250e" filled="false" stroked="true" strokeweight=".748pt" strokecolor="#939598">
                <v:path arrowok="t"/>
              </v:shape>
            </v:group>
            <v:group style="position:absolute;left:11385;top:250;width:2;height:80" coordorigin="11385,250" coordsize="2,80">
              <v:shape style="position:absolute;left:11385;top:250;width:2;height:80" coordorigin="11385,250" coordsize="1,80" path="m11385,330l11385,250e" filled="false" stroked="true" strokeweight=".748pt" strokecolor="#939598">
                <v:path arrowok="t"/>
              </v:shape>
            </v:group>
            <v:group style="position:absolute;left:11345;top:250;width:2;height:80" coordorigin="11345,250" coordsize="2,80">
              <v:shape style="position:absolute;left:11345;top:250;width:2;height:80" coordorigin="11345,250" coordsize="1,80" path="m11345,330l11345,250e" filled="false" stroked="true" strokeweight=".748pt" strokecolor="#939598">
                <v:path arrowok="t"/>
              </v:shape>
            </v:group>
            <v:group style="position:absolute;left:11305;top:250;width:2;height:80" coordorigin="11305,250" coordsize="2,80">
              <v:shape style="position:absolute;left:11305;top:250;width:2;height:80" coordorigin="11305,250" coordsize="1,80" path="m11305,330l11305,250e" filled="false" stroked="true" strokeweight=".748pt" strokecolor="#939598">
                <v:path arrowok="t"/>
              </v:shape>
            </v:group>
            <v:group style="position:absolute;left:11265;top:250;width:2;height:80" coordorigin="11265,250" coordsize="2,80">
              <v:shape style="position:absolute;left:11265;top:250;width:2;height:80" coordorigin="11265,250" coordsize="0,80" path="m11265,330l11265,250e" filled="false" stroked="true" strokeweight=".748pt" strokecolor="#939598">
                <v:path arrowok="t"/>
              </v:shape>
            </v:group>
            <v:group style="position:absolute;left:11224;top:250;width:2;height:80" coordorigin="11224,250" coordsize="2,80">
              <v:shape style="position:absolute;left:11224;top:250;width:2;height:80" coordorigin="11224,250" coordsize="0,80" path="m11224,330l11224,250e" filled="false" stroked="true" strokeweight=".748pt" strokecolor="#939598">
                <v:path arrowok="t"/>
              </v:shape>
            </v:group>
            <v:group style="position:absolute;left:11184;top:250;width:2;height:80" coordorigin="11184,250" coordsize="2,80">
              <v:shape style="position:absolute;left:11184;top:250;width:2;height:80" coordorigin="11184,250" coordsize="0,80" path="m11184,330l11184,250e" filled="false" stroked="true" strokeweight=".748pt" strokecolor="#939598">
                <v:path arrowok="t"/>
              </v:shape>
            </v:group>
            <v:group style="position:absolute;left:11144;top:250;width:2;height:80" coordorigin="11144,250" coordsize="2,80">
              <v:shape style="position:absolute;left:11144;top:250;width:2;height:80" coordorigin="11144,250" coordsize="1,80" path="m11144,330l11144,250e" filled="false" stroked="true" strokeweight=".748pt" strokecolor="#939598">
                <v:path arrowok="t"/>
              </v:shape>
            </v:group>
            <v:group style="position:absolute;left:11104;top:250;width:2;height:80" coordorigin="11104,250" coordsize="2,80">
              <v:shape style="position:absolute;left:11104;top:250;width:2;height:80" coordorigin="11104,250" coordsize="0,80" path="m11104,330l11104,250e" filled="false" stroked="true" strokeweight=".748pt" strokecolor="#939598">
                <v:path arrowok="t"/>
              </v:shape>
            </v:group>
            <v:group style="position:absolute;left:11064;top:250;width:2;height:80" coordorigin="11064,250" coordsize="2,80">
              <v:shape style="position:absolute;left:11064;top:250;width:2;height:80" coordorigin="11064,250" coordsize="0,80" path="m11064,330l11064,250e" filled="false" stroked="true" strokeweight=".748pt" strokecolor="#939598">
                <v:path arrowok="t"/>
              </v:shape>
            </v:group>
            <v:group style="position:absolute;left:11024;top:250;width:2;height:80" coordorigin="11024,250" coordsize="2,80">
              <v:shape style="position:absolute;left:11024;top:250;width:2;height:80" coordorigin="11024,250" coordsize="1,80" path="m11024,330l11024,250e" filled="false" stroked="true" strokeweight=".748pt" strokecolor="#939598">
                <v:path arrowok="t"/>
              </v:shape>
            </v:group>
            <v:group style="position:absolute;left:10984;top:250;width:2;height:80" coordorigin="10984,250" coordsize="2,80">
              <v:shape style="position:absolute;left:10984;top:250;width:2;height:80" coordorigin="10984,250" coordsize="0,80" path="m10984,330l10984,250e" filled="false" stroked="true" strokeweight=".748pt" strokecolor="#939598">
                <v:path arrowok="t"/>
              </v:shape>
            </v:group>
            <v:group style="position:absolute;left:10944;top:250;width:2;height:80" coordorigin="10944,250" coordsize="2,80">
              <v:shape style="position:absolute;left:10944;top:250;width:2;height:80" coordorigin="10944,250" coordsize="0,80" path="m10944,330l10944,250e" filled="false" stroked="true" strokeweight=".748pt" strokecolor="#939598">
                <v:path arrowok="t"/>
              </v:shape>
            </v:group>
            <v:group style="position:absolute;left:10904;top:250;width:2;height:80" coordorigin="10904,250" coordsize="2,80">
              <v:shape style="position:absolute;left:10904;top:250;width:2;height:80" coordorigin="10904,250" coordsize="0,80" path="m10904,330l10904,250e" filled="false" stroked="true" strokeweight=".748pt" strokecolor="#939598">
                <v:path arrowok="t"/>
              </v:shape>
            </v:group>
            <v:group style="position:absolute;left:10864;top:250;width:2;height:80" coordorigin="10864,250" coordsize="2,80">
              <v:shape style="position:absolute;left:10864;top:250;width:2;height:80" coordorigin="10864,250" coordsize="0,80" path="m10864,330l10864,250e" filled="false" stroked="true" strokeweight=".748pt" strokecolor="#939598">
                <v:path arrowok="t"/>
              </v:shape>
            </v:group>
            <v:group style="position:absolute;left:10824;top:250;width:2;height:80" coordorigin="10824,250" coordsize="2,80">
              <v:shape style="position:absolute;left:10824;top:250;width:2;height:80" coordorigin="10824,250" coordsize="1,80" path="m10824,330l10824,250e" filled="false" stroked="true" strokeweight=".748pt" strokecolor="#939598">
                <v:path arrowok="t"/>
              </v:shape>
            </v:group>
            <v:group style="position:absolute;left:10784;top:250;width:2;height:80" coordorigin="10784,250" coordsize="2,80">
              <v:shape style="position:absolute;left:10784;top:250;width:2;height:80" coordorigin="10784,250" coordsize="0,80" path="m10784,330l10784,250e" filled="false" stroked="true" strokeweight=".748pt" strokecolor="#939598">
                <v:path arrowok="t"/>
              </v:shape>
            </v:group>
            <v:group style="position:absolute;left:10744;top:250;width:2;height:80" coordorigin="10744,250" coordsize="2,80">
              <v:shape style="position:absolute;left:10744;top:250;width:2;height:80" coordorigin="10744,250" coordsize="0,80" path="m10744,330l10744,250e" filled="false" stroked="true" strokeweight=".748pt" strokecolor="#939598">
                <v:path arrowok="t"/>
              </v:shape>
            </v:group>
            <v:group style="position:absolute;left:10704;top:250;width:2;height:80" coordorigin="10704,250" coordsize="2,80">
              <v:shape style="position:absolute;left:10704;top:250;width:2;height:80" coordorigin="10704,250" coordsize="1,80" path="m10704,330l10704,250e" filled="false" stroked="true" strokeweight=".748pt" strokecolor="#939598">
                <v:path arrowok="t"/>
              </v:shape>
            </v:group>
            <v:group style="position:absolute;left:10664;top:250;width:2;height:80" coordorigin="10664,250" coordsize="2,80">
              <v:shape style="position:absolute;left:10664;top:250;width:2;height:80" coordorigin="10664,250" coordsize="0,80" path="m10664,330l10664,250e" filled="false" stroked="true" strokeweight=".748pt" strokecolor="#939598">
                <v:path arrowok="t"/>
              </v:shape>
            </v:group>
            <v:group style="position:absolute;left:10624;top:250;width:2;height:80" coordorigin="10624,250" coordsize="2,80">
              <v:shape style="position:absolute;left:10624;top:250;width:2;height:80" coordorigin="10624,250" coordsize="0,80" path="m10624,330l10624,250e" filled="false" stroked="true" strokeweight=".748pt" strokecolor="#939598">
                <v:path arrowok="t"/>
              </v:shape>
            </v:group>
            <v:group style="position:absolute;left:10584;top:250;width:2;height:80" coordorigin="10584,250" coordsize="2,80">
              <v:shape style="position:absolute;left:10584;top:250;width:2;height:80" coordorigin="10584,250" coordsize="0,80" path="m10584,330l10584,250e" filled="false" stroked="true" strokeweight=".748pt" strokecolor="#939598">
                <v:path arrowok="t"/>
              </v:shape>
            </v:group>
            <v:group style="position:absolute;left:10543;top:250;width:2;height:80" coordorigin="10543,250" coordsize="2,80">
              <v:shape style="position:absolute;left:10543;top:250;width:2;height:80" coordorigin="10543,250" coordsize="0,80" path="m10543,330l10543,250e" filled="false" stroked="true" strokeweight=".748pt" strokecolor="#939598">
                <v:path arrowok="t"/>
              </v:shape>
            </v:group>
            <v:group style="position:absolute;left:10503;top:250;width:2;height:80" coordorigin="10503,250" coordsize="2,80">
              <v:shape style="position:absolute;left:10503;top:250;width:2;height:80" coordorigin="10503,250" coordsize="1,80" path="m10503,330l10503,250e" filled="false" stroked="true" strokeweight=".748pt" strokecolor="#939598">
                <v:path arrowok="t"/>
              </v:shape>
            </v:group>
            <v:group style="position:absolute;left:10463;top:251;width:2;height:80" coordorigin="10463,251" coordsize="2,80">
              <v:shape style="position:absolute;left:10463;top:251;width:2;height:80" coordorigin="10463,251" coordsize="0,80" path="m10463,331l10463,251e" filled="false" stroked="true" strokeweight=".748pt" strokecolor="#939598">
                <v:path arrowok="t"/>
              </v:shape>
            </v:group>
            <v:group style="position:absolute;left:10423;top:251;width:2;height:80" coordorigin="10423,251" coordsize="2,80">
              <v:shape style="position:absolute;left:10423;top:251;width:2;height:80" coordorigin="10423,251" coordsize="0,80" path="m10423,331l10423,251e" filled="false" stroked="true" strokeweight=".748pt" strokecolor="#939598">
                <v:path arrowok="t"/>
              </v:shape>
            </v:group>
            <v:group style="position:absolute;left:10383;top:251;width:2;height:80" coordorigin="10383,251" coordsize="2,80">
              <v:shape style="position:absolute;left:10383;top:251;width:2;height:80" coordorigin="10383,251" coordsize="1,80" path="m10383,331l10383,251e" filled="false" stroked="true" strokeweight=".748pt" strokecolor="#939598">
                <v:path arrowok="t"/>
              </v:shape>
            </v:group>
            <v:group style="position:absolute;left:10343;top:251;width:2;height:80" coordorigin="10343,251" coordsize="2,80">
              <v:shape style="position:absolute;left:10343;top:251;width:2;height:80" coordorigin="10343,251" coordsize="0,80" path="m10343,331l10343,251e" filled="false" stroked="true" strokeweight=".748pt" strokecolor="#939598">
                <v:path arrowok="t"/>
              </v:shape>
            </v:group>
            <v:group style="position:absolute;left:10303;top:251;width:2;height:80" coordorigin="10303,251" coordsize="2,80">
              <v:shape style="position:absolute;left:10303;top:251;width:2;height:80" coordorigin="10303,251" coordsize="0,80" path="m10303,331l10303,251e" filled="false" stroked="true" strokeweight=".748pt" strokecolor="#939598">
                <v:path arrowok="t"/>
              </v:shape>
            </v:group>
            <v:group style="position:absolute;left:10263;top:251;width:2;height:80" coordorigin="10263,251" coordsize="2,80">
              <v:shape style="position:absolute;left:10263;top:251;width:2;height:80" coordorigin="10263,251" coordsize="1,80" path="m10263,331l10263,251e" filled="false" stroked="true" strokeweight=".748pt" strokecolor="#939598">
                <v:path arrowok="t"/>
              </v:shape>
            </v:group>
            <v:group style="position:absolute;left:10223;top:251;width:2;height:80" coordorigin="10223,251" coordsize="2,80">
              <v:shape style="position:absolute;left:10223;top:251;width:2;height:80" coordorigin="10223,251" coordsize="1,80" path="m10223,331l10223,251e" filled="false" stroked="true" strokeweight=".748pt" strokecolor="#939598">
                <v:path arrowok="t"/>
              </v:shape>
            </v:group>
            <v:group style="position:absolute;left:10183;top:251;width:2;height:80" coordorigin="10183,251" coordsize="2,80">
              <v:shape style="position:absolute;left:10183;top:251;width:2;height:80" coordorigin="10183,251" coordsize="1,80" path="m10183,331l10183,251e" filled="false" stroked="true" strokeweight=".748pt" strokecolor="#939598">
                <v:path arrowok="t"/>
              </v:shape>
            </v:group>
            <v:group style="position:absolute;left:10143;top:251;width:2;height:80" coordorigin="10143,251" coordsize="2,80">
              <v:shape style="position:absolute;left:10143;top:251;width:2;height:80" coordorigin="10143,251" coordsize="1,80" path="m10143,331l10143,251e" filled="false" stroked="true" strokeweight=".748pt" strokecolor="#939598">
                <v:path arrowok="t"/>
              </v:shape>
            </v:group>
            <v:group style="position:absolute;left:10103;top:251;width:2;height:80" coordorigin="10103,251" coordsize="2,80">
              <v:shape style="position:absolute;left:10103;top:251;width:2;height:80" coordorigin="10103,251" coordsize="1,80" path="m10103,331l10103,251e" filled="false" stroked="true" strokeweight=".748pt" strokecolor="#939598">
                <v:path arrowok="t"/>
              </v:shape>
            </v:group>
            <v:group style="position:absolute;left:10063;top:251;width:2;height:80" coordorigin="10063,251" coordsize="2,80">
              <v:shape style="position:absolute;left:10063;top:251;width:2;height:80" coordorigin="10063,251" coordsize="0,80" path="m10063,331l10063,251e" filled="false" stroked="true" strokeweight=".748pt" strokecolor="#939598">
                <v:path arrowok="t"/>
              </v:shape>
            </v:group>
            <v:group style="position:absolute;left:10023;top:251;width:2;height:80" coordorigin="10023,251" coordsize="2,80">
              <v:shape style="position:absolute;left:10023;top:251;width:2;height:80" coordorigin="10023,251" coordsize="0,80" path="m10023,331l10023,251e" filled="false" stroked="true" strokeweight=".748pt" strokecolor="#939598">
                <v:path arrowok="t"/>
              </v:shape>
            </v:group>
            <v:group style="position:absolute;left:9983;top:251;width:2;height:80" coordorigin="9983,251" coordsize="2,80">
              <v:shape style="position:absolute;left:9983;top:251;width:2;height:80" coordorigin="9983,251" coordsize="0,80" path="m9983,331l9983,251e" filled="false" stroked="true" strokeweight=".748pt" strokecolor="#939598">
                <v:path arrowok="t"/>
              </v:shape>
            </v:group>
            <v:group style="position:absolute;left:9943;top:251;width:2;height:80" coordorigin="9943,251" coordsize="2,80">
              <v:shape style="position:absolute;left:9943;top:251;width:2;height:80" coordorigin="9943,251" coordsize="1,80" path="m9943,331l9943,251e" filled="false" stroked="true" strokeweight=".748pt" strokecolor="#939598">
                <v:path arrowok="t"/>
              </v:shape>
            </v:group>
            <v:group style="position:absolute;left:9902;top:251;width:2;height:80" coordorigin="9902,251" coordsize="2,80">
              <v:shape style="position:absolute;left:9902;top:251;width:2;height:80" coordorigin="9902,251" coordsize="0,80" path="m9902,331l9902,251e" filled="false" stroked="true" strokeweight=".748pt" strokecolor="#939598">
                <v:path arrowok="t"/>
              </v:shape>
            </v:group>
            <v:group style="position:absolute;left:9862;top:251;width:2;height:80" coordorigin="9862,251" coordsize="2,80">
              <v:shape style="position:absolute;left:9862;top:251;width:2;height:80" coordorigin="9862,251" coordsize="0,80" path="m9862,331l9862,251e" filled="false" stroked="true" strokeweight=".748pt" strokecolor="#939598">
                <v:path arrowok="t"/>
              </v:shape>
            </v:group>
            <v:group style="position:absolute;left:9822;top:251;width:2;height:80" coordorigin="9822,251" coordsize="2,80">
              <v:shape style="position:absolute;left:9822;top:251;width:2;height:80" coordorigin="9822,251" coordsize="0,80" path="m9822,331l9822,251e" filled="false" stroked="true" strokeweight=".748pt" strokecolor="#939598">
                <v:path arrowok="t"/>
              </v:shape>
            </v:group>
            <v:group style="position:absolute;left:9782;top:251;width:2;height:80" coordorigin="9782,251" coordsize="2,80">
              <v:shape style="position:absolute;left:9782;top:251;width:2;height:80" coordorigin="9782,251" coordsize="0,80" path="m9782,331l9782,251e" filled="false" stroked="true" strokeweight=".748pt" strokecolor="#939598">
                <v:path arrowok="t"/>
              </v:shape>
            </v:group>
            <v:group style="position:absolute;left:9742;top:251;width:2;height:80" coordorigin="9742,251" coordsize="2,80">
              <v:shape style="position:absolute;left:9742;top:251;width:2;height:80" coordorigin="9742,251" coordsize="0,80" path="m9742,331l9742,251e" filled="false" stroked="true" strokeweight=".748pt" strokecolor="#939598">
                <v:path arrowok="t"/>
              </v:shape>
            </v:group>
            <v:group style="position:absolute;left:9702;top:251;width:2;height:80" coordorigin="9702,251" coordsize="2,80">
              <v:shape style="position:absolute;left:9702;top:251;width:2;height:80" coordorigin="9702,251" coordsize="0,80" path="m9702,331l9702,251e" filled="false" stroked="true" strokeweight=".748pt" strokecolor="#939598">
                <v:path arrowok="t"/>
              </v:shape>
            </v:group>
            <v:group style="position:absolute;left:9662;top:251;width:2;height:80" coordorigin="9662,251" coordsize="2,80">
              <v:shape style="position:absolute;left:9662;top:251;width:2;height:80" coordorigin="9662,251" coordsize="0,80" path="m9662,331l9662,251e" filled="false" stroked="true" strokeweight=".748pt" strokecolor="#939598">
                <v:path arrowok="t"/>
              </v:shape>
            </v:group>
            <v:group style="position:absolute;left:9622;top:251;width:2;height:80" coordorigin="9622,251" coordsize="2,80">
              <v:shape style="position:absolute;left:9622;top:251;width:2;height:80" coordorigin="9622,251" coordsize="1,80" path="m9622,331l9622,251e" filled="false" stroked="true" strokeweight=".748pt" strokecolor="#939598">
                <v:path arrowok="t"/>
              </v:shape>
            </v:group>
            <v:group style="position:absolute;left:9582;top:251;width:2;height:80" coordorigin="9582,251" coordsize="2,80">
              <v:shape style="position:absolute;left:9582;top:251;width:2;height:80" coordorigin="9582,251" coordsize="0,80" path="m9582,331l9582,251e" filled="false" stroked="true" strokeweight=".748pt" strokecolor="#939598">
                <v:path arrowok="t"/>
              </v:shape>
            </v:group>
            <v:group style="position:absolute;left:9542;top:251;width:2;height:80" coordorigin="9542,251" coordsize="2,80">
              <v:shape style="position:absolute;left:9542;top:251;width:2;height:80" coordorigin="9542,251" coordsize="0,80" path="m9542,331l9542,251e" filled="false" stroked="true" strokeweight=".748pt" strokecolor="#939598">
                <v:path arrowok="t"/>
              </v:shape>
            </v:group>
            <v:group style="position:absolute;left:9502;top:251;width:2;height:80" coordorigin="9502,251" coordsize="2,80">
              <v:shape style="position:absolute;left:9502;top:251;width:2;height:80" coordorigin="9502,251" coordsize="0,80" path="m9502,331l9502,251e" filled="false" stroked="true" strokeweight=".748pt" strokecolor="#939598">
                <v:path arrowok="t"/>
              </v:shape>
            </v:group>
            <v:group style="position:absolute;left:9462;top:251;width:2;height:80" coordorigin="9462,251" coordsize="2,80">
              <v:shape style="position:absolute;left:9462;top:251;width:2;height:80" coordorigin="9462,251" coordsize="0,80" path="m9462,331l9462,251e" filled="false" stroked="true" strokeweight=".748pt" strokecolor="#939598">
                <v:path arrowok="t"/>
              </v:shape>
            </v:group>
            <v:group style="position:absolute;left:9422;top:251;width:2;height:80" coordorigin="9422,251" coordsize="2,80">
              <v:shape style="position:absolute;left:9422;top:251;width:2;height:80" coordorigin="9422,251" coordsize="0,80" path="m9422,331l9422,251e" filled="false" stroked="true" strokeweight=".748pt" strokecolor="#939598">
                <v:path arrowok="t"/>
              </v:shape>
            </v:group>
            <v:group style="position:absolute;left:9382;top:251;width:2;height:80" coordorigin="9382,251" coordsize="2,80">
              <v:shape style="position:absolute;left:9382;top:251;width:2;height:80" coordorigin="9382,251" coordsize="0,80" path="m9382,331l9382,251e" filled="false" stroked="true" strokeweight=".748pt" strokecolor="#939598">
                <v:path arrowok="t"/>
              </v:shape>
            </v:group>
            <v:group style="position:absolute;left:9342;top:251;width:2;height:80" coordorigin="9342,251" coordsize="2,80">
              <v:shape style="position:absolute;left:9342;top:251;width:2;height:80" coordorigin="9342,251" coordsize="0,80" path="m9342,331l9342,251e" filled="false" stroked="true" strokeweight=".748pt" strokecolor="#939598">
                <v:path arrowok="t"/>
              </v:shape>
            </v:group>
            <v:group style="position:absolute;left:9302;top:251;width:2;height:80" coordorigin="9302,251" coordsize="2,80">
              <v:shape style="position:absolute;left:9302;top:251;width:2;height:80" coordorigin="9302,251" coordsize="1,80" path="m9302,331l9302,251e" filled="false" stroked="true" strokeweight=".748pt" strokecolor="#939598">
                <v:path arrowok="t"/>
              </v:shape>
            </v:group>
            <v:group style="position:absolute;left:9262;top:251;width:2;height:80" coordorigin="9262,251" coordsize="2,80">
              <v:shape style="position:absolute;left:9262;top:251;width:2;height:80" coordorigin="9262,251" coordsize="0,80" path="m9262,331l9262,251e" filled="false" stroked="true" strokeweight=".748pt" strokecolor="#939598">
                <v:path arrowok="t"/>
              </v:shape>
            </v:group>
            <v:group style="position:absolute;left:9221;top:251;width:2;height:80" coordorigin="9221,251" coordsize="2,80">
              <v:shape style="position:absolute;left:9221;top:251;width:2;height:80" coordorigin="9221,251" coordsize="0,80" path="m9221,331l9221,251e" filled="false" stroked="true" strokeweight=".748pt" strokecolor="#939598">
                <v:path arrowok="t"/>
              </v:shape>
            </v:group>
            <v:group style="position:absolute;left:9181;top:251;width:2;height:80" coordorigin="9181,251" coordsize="2,80">
              <v:shape style="position:absolute;left:9181;top:251;width:2;height:80" coordorigin="9181,251" coordsize="0,80" path="m9181,331l9181,251e" filled="false" stroked="true" strokeweight=".748pt" strokecolor="#939598">
                <v:path arrowok="t"/>
              </v:shape>
            </v:group>
            <v:group style="position:absolute;left:9141;top:251;width:2;height:80" coordorigin="9141,251" coordsize="2,80">
              <v:shape style="position:absolute;left:9141;top:251;width:2;height:80" coordorigin="9141,251" coordsize="0,80" path="m9141,331l9141,251e" filled="false" stroked="true" strokeweight=".748pt" strokecolor="#939598">
                <v:path arrowok="t"/>
              </v:shape>
            </v:group>
            <v:group style="position:absolute;left:9101;top:251;width:2;height:80" coordorigin="9101,251" coordsize="2,80">
              <v:shape style="position:absolute;left:9101;top:251;width:2;height:80" coordorigin="9101,251" coordsize="1,80" path="m9101,331l9101,251e" filled="false" stroked="true" strokeweight=".748pt" strokecolor="#939598">
                <v:path arrowok="t"/>
              </v:shape>
            </v:group>
            <v:group style="position:absolute;left:9061;top:251;width:2;height:80" coordorigin="9061,251" coordsize="2,80">
              <v:shape style="position:absolute;left:9061;top:251;width:2;height:80" coordorigin="9061,251" coordsize="1,80" path="m9061,331l9061,251e" filled="false" stroked="true" strokeweight=".748pt" strokecolor="#939598">
                <v:path arrowok="t"/>
              </v:shape>
            </v:group>
            <v:group style="position:absolute;left:9021;top:251;width:2;height:80" coordorigin="9021,251" coordsize="2,80">
              <v:shape style="position:absolute;left:9021;top:251;width:2;height:80" coordorigin="9021,251" coordsize="1,80" path="m9021,331l9021,251e" filled="false" stroked="true" strokeweight=".748pt" strokecolor="#939598">
                <v:path arrowok="t"/>
              </v:shape>
            </v:group>
            <v:group style="position:absolute;left:8981;top:251;width:2;height:80" coordorigin="8981,251" coordsize="2,80">
              <v:shape style="position:absolute;left:8981;top:251;width:2;height:80" coordorigin="8981,251" coordsize="1,80" path="m8981,331l8981,251e" filled="false" stroked="true" strokeweight=".748pt" strokecolor="#939598">
                <v:path arrowok="t"/>
              </v:shape>
            </v:group>
            <v:group style="position:absolute;left:8941;top:251;width:2;height:80" coordorigin="8941,251" coordsize="2,80">
              <v:shape style="position:absolute;left:8941;top:251;width:2;height:80" coordorigin="8941,251" coordsize="1,80" path="m8941,331l8941,251e" filled="false" stroked="true" strokeweight=".748pt" strokecolor="#939598">
                <v:path arrowok="t"/>
              </v:shape>
            </v:group>
            <v:group style="position:absolute;left:8901;top:251;width:2;height:80" coordorigin="8901,251" coordsize="2,80">
              <v:shape style="position:absolute;left:8901;top:251;width:2;height:80" coordorigin="8901,251" coordsize="0,80" path="m8901,331l8901,251e" filled="false" stroked="true" strokeweight=".748pt" strokecolor="#939598">
                <v:path arrowok="t"/>
              </v:shape>
            </v:group>
            <v:group style="position:absolute;left:8861;top:251;width:2;height:80" coordorigin="8861,251" coordsize="2,80">
              <v:shape style="position:absolute;left:8861;top:251;width:2;height:80" coordorigin="8861,251" coordsize="1,80" path="m8861,331l8861,251e" filled="false" stroked="true" strokeweight=".748pt" strokecolor="#939598">
                <v:path arrowok="t"/>
              </v:shape>
            </v:group>
            <v:group style="position:absolute;left:8821;top:251;width:2;height:80" coordorigin="8821,251" coordsize="2,80">
              <v:shape style="position:absolute;left:8821;top:251;width:2;height:80" coordorigin="8821,251" coordsize="0,80" path="m8821,331l8821,251e" filled="false" stroked="true" strokeweight=".748pt" strokecolor="#939598">
                <v:path arrowok="t"/>
              </v:shape>
            </v:group>
            <v:group style="position:absolute;left:8781;top:251;width:2;height:80" coordorigin="8781,251" coordsize="2,80">
              <v:shape style="position:absolute;left:8781;top:251;width:2;height:80" coordorigin="8781,251" coordsize="0,80" path="m8781,331l8781,251e" filled="false" stroked="true" strokeweight=".748pt" strokecolor="#939598">
                <v:path arrowok="t"/>
              </v:shape>
            </v:group>
            <v:group style="position:absolute;left:8741;top:251;width:2;height:80" coordorigin="8741,251" coordsize="2,80">
              <v:shape style="position:absolute;left:8741;top:251;width:2;height:80" coordorigin="8741,251" coordsize="1,80" path="m8741,331l8741,251e" filled="false" stroked="true" strokeweight=".748pt" strokecolor="#939598">
                <v:path arrowok="t"/>
              </v:shape>
            </v:group>
            <v:group style="position:absolute;left:8701;top:251;width:2;height:80" coordorigin="8701,251" coordsize="2,80">
              <v:shape style="position:absolute;left:8701;top:251;width:2;height:80" coordorigin="8701,251" coordsize="0,80" path="m8701,331l8701,251e" filled="false" stroked="true" strokeweight=".748pt" strokecolor="#939598">
                <v:path arrowok="t"/>
              </v:shape>
            </v:group>
            <v:group style="position:absolute;left:8661;top:251;width:2;height:80" coordorigin="8661,251" coordsize="2,80">
              <v:shape style="position:absolute;left:8661;top:251;width:2;height:80" coordorigin="8661,251" coordsize="0,80" path="m8661,331l8661,251e" filled="false" stroked="true" strokeweight=".748pt" strokecolor="#939598">
                <v:path arrowok="t"/>
              </v:shape>
            </v:group>
            <v:group style="position:absolute;left:8621;top:251;width:2;height:80" coordorigin="8621,251" coordsize="2,80">
              <v:shape style="position:absolute;left:8621;top:251;width:2;height:80" coordorigin="8621,251" coordsize="0,80" path="m8621,331l8621,251e" filled="false" stroked="true" strokeweight=".748pt" strokecolor="#939598">
                <v:path arrowok="t"/>
              </v:shape>
            </v:group>
            <v:group style="position:absolute;left:8580;top:251;width:2;height:80" coordorigin="8580,251" coordsize="2,80">
              <v:shape style="position:absolute;left:8580;top:251;width:2;height:80" coordorigin="8580,251" coordsize="0,80" path="m8580,331l8580,251e" filled="false" stroked="true" strokeweight=".748pt" strokecolor="#939598">
                <v:path arrowok="t"/>
              </v:shape>
            </v:group>
            <v:group style="position:absolute;left:8540;top:251;width:2;height:80" coordorigin="8540,251" coordsize="2,80">
              <v:shape style="position:absolute;left:8540;top:251;width:2;height:80" coordorigin="8540,251" coordsize="1,80" path="m8540,331l8540,251e" filled="false" stroked="true" strokeweight=".748pt" strokecolor="#939598">
                <v:path arrowok="t"/>
              </v:shape>
            </v:group>
            <v:group style="position:absolute;left:8500;top:251;width:2;height:80" coordorigin="8500,251" coordsize="2,80">
              <v:shape style="position:absolute;left:8500;top:251;width:2;height:80" coordorigin="8500,251" coordsize="0,80" path="m8500,331l8500,251e" filled="false" stroked="true" strokeweight=".748pt" strokecolor="#939598">
                <v:path arrowok="t"/>
              </v:shape>
            </v:group>
            <v:group style="position:absolute;left:8460;top:251;width:2;height:80" coordorigin="8460,251" coordsize="2,80">
              <v:shape style="position:absolute;left:8460;top:251;width:2;height:80" coordorigin="8460,251" coordsize="0,80" path="m8460,331l8460,251e" filled="false" stroked="true" strokeweight=".748pt" strokecolor="#939598">
                <v:path arrowok="t"/>
              </v:shape>
            </v:group>
            <v:group style="position:absolute;left:8420;top:251;width:2;height:80" coordorigin="8420,251" coordsize="2,80">
              <v:shape style="position:absolute;left:8420;top:251;width:2;height:80" coordorigin="8420,251" coordsize="1,80" path="m8420,331l8420,251e" filled="false" stroked="true" strokeweight=".748pt" strokecolor="#939598">
                <v:path arrowok="t"/>
              </v:shape>
            </v:group>
            <v:group style="position:absolute;left:8380;top:251;width:2;height:80" coordorigin="8380,251" coordsize="2,80">
              <v:shape style="position:absolute;left:8380;top:251;width:2;height:80" coordorigin="8380,251" coordsize="0,80" path="m8380,331l8380,251e" filled="false" stroked="true" strokeweight=".748pt" strokecolor="#939598">
                <v:path arrowok="t"/>
              </v:shape>
            </v:group>
            <v:group style="position:absolute;left:8340;top:251;width:2;height:80" coordorigin="8340,251" coordsize="2,80">
              <v:shape style="position:absolute;left:8340;top:251;width:2;height:80" coordorigin="8340,251" coordsize="0,80" path="m8340,331l8340,251e" filled="false" stroked="true" strokeweight=".748pt" strokecolor="#939598">
                <v:path arrowok="t"/>
              </v:shape>
            </v:group>
            <v:group style="position:absolute;left:8300;top:251;width:2;height:80" coordorigin="8300,251" coordsize="2,80">
              <v:shape style="position:absolute;left:8300;top:251;width:2;height:80" coordorigin="8300,251" coordsize="0,80" path="m8300,331l8300,251e" filled="false" stroked="true" strokeweight=".748pt" strokecolor="#939598">
                <v:path arrowok="t"/>
              </v:shape>
            </v:group>
            <v:group style="position:absolute;left:8260;top:251;width:2;height:80" coordorigin="8260,251" coordsize="2,80">
              <v:shape style="position:absolute;left:8260;top:251;width:2;height:80" coordorigin="8260,251" coordsize="0,80" path="m8260,331l8260,251e" filled="false" stroked="true" strokeweight=".748pt" strokecolor="#939598">
                <v:path arrowok="t"/>
              </v:shape>
            </v:group>
            <v:group style="position:absolute;left:8220;top:251;width:2;height:80" coordorigin="8220,251" coordsize="2,80">
              <v:shape style="position:absolute;left:8220;top:251;width:2;height:80" coordorigin="8220,251" coordsize="1,80" path="m8220,331l8220,251e" filled="false" stroked="true" strokeweight=".748pt" strokecolor="#939598">
                <v:path arrowok="t"/>
              </v:shape>
            </v:group>
            <v:group style="position:absolute;left:8180;top:251;width:2;height:80" coordorigin="8180,251" coordsize="2,80">
              <v:shape style="position:absolute;left:8180;top:251;width:2;height:80" coordorigin="8180,251" coordsize="0,80" path="m8180,331l8180,251e" filled="false" stroked="true" strokeweight=".748pt" strokecolor="#939598">
                <v:path arrowok="t"/>
              </v:shape>
            </v:group>
            <v:group style="position:absolute;left:8140;top:251;width:2;height:80" coordorigin="8140,251" coordsize="2,80">
              <v:shape style="position:absolute;left:8140;top:251;width:2;height:80" coordorigin="8140,251" coordsize="0,80" path="m8140,331l8140,251e" filled="false" stroked="true" strokeweight=".748pt" strokecolor="#939598">
                <v:path arrowok="t"/>
              </v:shape>
            </v:group>
            <v:group style="position:absolute;left:8100;top:251;width:2;height:80" coordorigin="8100,251" coordsize="2,80">
              <v:shape style="position:absolute;left:8100;top:251;width:2;height:80" coordorigin="8100,251" coordsize="1,80" path="m8100,331l8100,251e" filled="false" stroked="true" strokeweight=".748pt" strokecolor="#939598">
                <v:path arrowok="t"/>
              </v:shape>
            </v:group>
            <v:group style="position:absolute;left:8060;top:251;width:2;height:80" coordorigin="8060,251" coordsize="2,80">
              <v:shape style="position:absolute;left:8060;top:251;width:2;height:80" coordorigin="8060,251" coordsize="0,80" path="m8060,331l8060,251e" filled="false" stroked="true" strokeweight=".748pt" strokecolor="#939598">
                <v:path arrowok="t"/>
              </v:shape>
            </v:group>
            <v:group style="position:absolute;left:8020;top:251;width:2;height:80" coordorigin="8020,251" coordsize="2,80">
              <v:shape style="position:absolute;left:8020;top:251;width:2;height:80" coordorigin="8020,251" coordsize="0,80" path="m8020,331l8020,251e" filled="false" stroked="true" strokeweight=".748pt" strokecolor="#939598">
                <v:path arrowok="t"/>
              </v:shape>
            </v:group>
            <v:group style="position:absolute;left:7980;top:251;width:2;height:80" coordorigin="7980,251" coordsize="2,80">
              <v:shape style="position:absolute;left:7980;top:251;width:2;height:80" coordorigin="7980,251" coordsize="0,80" path="m7980,331l7980,251e" filled="false" stroked="true" strokeweight=".748pt" strokecolor="#939598">
                <v:path arrowok="t"/>
              </v:shape>
            </v:group>
            <v:group style="position:absolute;left:7939;top:251;width:2;height:80" coordorigin="7939,251" coordsize="2,80">
              <v:shape style="position:absolute;left:7939;top:251;width:2;height:80" coordorigin="7939,251" coordsize="1,80" path="m7940,331l7939,251e" filled="false" stroked="true" strokeweight=".748pt" strokecolor="#939598">
                <v:path arrowok="t"/>
              </v:shape>
            </v:group>
            <v:group style="position:absolute;left:7899;top:251;width:2;height:80" coordorigin="7899,251" coordsize="2,80">
              <v:shape style="position:absolute;left:7899;top:251;width:2;height:80" coordorigin="7899,251" coordsize="1,80" path="m7899,331l7899,251e" filled="false" stroked="true" strokeweight=".748pt" strokecolor="#939598">
                <v:path arrowok="t"/>
              </v:shape>
            </v:group>
            <v:group style="position:absolute;left:7859;top:251;width:2;height:80" coordorigin="7859,251" coordsize="2,80">
              <v:shape style="position:absolute;left:7859;top:251;width:2;height:80" coordorigin="7859,251" coordsize="1,80" path="m7859,331l7859,251e" filled="false" stroked="true" strokeweight=".748pt" strokecolor="#939598">
                <v:path arrowok="t"/>
              </v:shape>
            </v:group>
            <v:group style="position:absolute;left:7819;top:251;width:2;height:80" coordorigin="7819,251" coordsize="2,80">
              <v:shape style="position:absolute;left:7819;top:251;width:2;height:80" coordorigin="7819,251" coordsize="1,80" path="m7819,331l7819,251e" filled="false" stroked="true" strokeweight=".748pt" strokecolor="#939598">
                <v:path arrowok="t"/>
              </v:shape>
            </v:group>
            <v:group style="position:absolute;left:7779;top:251;width:2;height:80" coordorigin="7779,251" coordsize="2,80">
              <v:shape style="position:absolute;left:7779;top:251;width:2;height:80" coordorigin="7779,251" coordsize="1,80" path="m7779,331l7779,251e" filled="false" stroked="true" strokeweight=".748pt" strokecolor="#939598">
                <v:path arrowok="t"/>
              </v:shape>
            </v:group>
            <v:group style="position:absolute;left:7739;top:251;width:2;height:80" coordorigin="7739,251" coordsize="2,80">
              <v:shape style="position:absolute;left:7739;top:251;width:2;height:80" coordorigin="7739,251" coordsize="1,80" path="m7739,331l7739,251e" filled="false" stroked="true" strokeweight=".748pt" strokecolor="#939598">
                <v:path arrowok="t"/>
              </v:shape>
            </v:group>
            <v:group style="position:absolute;left:7699;top:251;width:2;height:80" coordorigin="7699,251" coordsize="2,80">
              <v:shape style="position:absolute;left:7699;top:251;width:2;height:80" coordorigin="7699,251" coordsize="1,80" path="m7699,331l7699,251e" filled="false" stroked="true" strokeweight=".748pt" strokecolor="#939598">
                <v:path arrowok="t"/>
              </v:shape>
            </v:group>
            <v:group style="position:absolute;left:7659;top:251;width:2;height:80" coordorigin="7659,251" coordsize="2,80">
              <v:shape style="position:absolute;left:7659;top:251;width:2;height:80" coordorigin="7659,251" coordsize="1,80" path="m7659,331l7659,251e" filled="false" stroked="true" strokeweight=".748pt" strokecolor="#939598">
                <v:path arrowok="t"/>
              </v:shape>
            </v:group>
            <v:group style="position:absolute;left:7619;top:251;width:2;height:80" coordorigin="7619,251" coordsize="2,80">
              <v:shape style="position:absolute;left:7619;top:251;width:2;height:80" coordorigin="7619,251" coordsize="0,80" path="m7619,331l7619,251e" filled="false" stroked="true" strokeweight=".748pt" strokecolor="#939598">
                <v:path arrowok="t"/>
              </v:shape>
            </v:group>
            <v:group style="position:absolute;left:7579;top:251;width:2;height:80" coordorigin="7579,251" coordsize="2,80">
              <v:shape style="position:absolute;left:7579;top:251;width:2;height:80" coordorigin="7579,251" coordsize="0,80" path="m7579,331l7579,251e" filled="false" stroked="true" strokeweight=".748pt" strokecolor="#939598">
                <v:path arrowok="t"/>
              </v:shape>
            </v:group>
            <v:group style="position:absolute;left:7539;top:251;width:2;height:80" coordorigin="7539,251" coordsize="2,80">
              <v:shape style="position:absolute;left:7539;top:251;width:2;height:80" coordorigin="7539,251" coordsize="0,80" path="m7539,331l7539,251e" filled="false" stroked="true" strokeweight=".748pt" strokecolor="#939598">
                <v:path arrowok="t"/>
              </v:shape>
            </v:group>
            <v:group style="position:absolute;left:7499;top:251;width:2;height:80" coordorigin="7499,251" coordsize="2,80">
              <v:shape style="position:absolute;left:7499;top:251;width:2;height:80" coordorigin="7499,251" coordsize="0,80" path="m7499,331l7499,251e" filled="false" stroked="true" strokeweight=".748pt" strokecolor="#939598">
                <v:path arrowok="t"/>
              </v:shape>
            </v:group>
            <v:group style="position:absolute;left:7459;top:251;width:2;height:80" coordorigin="7459,251" coordsize="2,80">
              <v:shape style="position:absolute;left:7459;top:251;width:2;height:80" coordorigin="7459,251" coordsize="0,80" path="m7459,331l7459,251e" filled="false" stroked="true" strokeweight=".748pt" strokecolor="#939598">
                <v:path arrowok="t"/>
              </v:shape>
            </v:group>
            <v:group style="position:absolute;left:7419;top:251;width:2;height:80" coordorigin="7419,251" coordsize="2,80">
              <v:shape style="position:absolute;left:7419;top:251;width:2;height:80" coordorigin="7419,251" coordsize="0,80" path="m7419,331l7419,251e" filled="false" stroked="true" strokeweight=".748pt" strokecolor="#939598">
                <v:path arrowok="t"/>
              </v:shape>
            </v:group>
            <v:group style="position:absolute;left:7379;top:251;width:2;height:80" coordorigin="7379,251" coordsize="2,80">
              <v:shape style="position:absolute;left:7379;top:251;width:2;height:80" coordorigin="7379,251" coordsize="0,80" path="m7379,331l7379,251e" filled="false" stroked="true" strokeweight=".748pt" strokecolor="#939598">
                <v:path arrowok="t"/>
              </v:shape>
            </v:group>
            <v:group style="position:absolute;left:7339;top:251;width:2;height:80" coordorigin="7339,251" coordsize="2,80">
              <v:shape style="position:absolute;left:7339;top:251;width:2;height:80" coordorigin="7339,251" coordsize="1,80" path="m7339,331l7339,251e" filled="false" stroked="true" strokeweight=".748pt" strokecolor="#939598">
                <v:path arrowok="t"/>
              </v:shape>
            </v:group>
            <v:group style="position:absolute;left:7299;top:251;width:2;height:80" coordorigin="7299,251" coordsize="2,80">
              <v:shape style="position:absolute;left:7299;top:251;width:2;height:80" coordorigin="7299,251" coordsize="0,80" path="m7299,331l7299,251e" filled="false" stroked="true" strokeweight=".748pt" strokecolor="#939598">
                <v:path arrowok="t"/>
              </v:shape>
            </v:group>
            <v:group style="position:absolute;left:7258;top:251;width:2;height:80" coordorigin="7258,251" coordsize="2,80">
              <v:shape style="position:absolute;left:7258;top:251;width:2;height:80" coordorigin="7258,251" coordsize="0,80" path="m7258,331l7258,251e" filled="false" stroked="true" strokeweight=".748pt" strokecolor="#939598">
                <v:path arrowok="t"/>
              </v:shape>
            </v:group>
            <v:group style="position:absolute;left:7218;top:251;width:2;height:80" coordorigin="7218,251" coordsize="2,80">
              <v:shape style="position:absolute;left:7218;top:251;width:2;height:80" coordorigin="7218,251" coordsize="0,80" path="m7218,331l7218,251e" filled="false" stroked="true" strokeweight=".748pt" strokecolor="#939598">
                <v:path arrowok="t"/>
              </v:shape>
            </v:group>
            <v:group style="position:absolute;left:7178;top:251;width:2;height:80" coordorigin="7178,251" coordsize="2,80">
              <v:shape style="position:absolute;left:7178;top:251;width:2;height:80" coordorigin="7178,251" coordsize="0,80" path="m7178,331l7178,251e" filled="false" stroked="true" strokeweight=".748pt" strokecolor="#939598">
                <v:path arrowok="t"/>
              </v:shape>
            </v:group>
            <v:group style="position:absolute;left:7138;top:251;width:2;height:80" coordorigin="7138,251" coordsize="2,80">
              <v:shape style="position:absolute;left:7138;top:251;width:2;height:80" coordorigin="7138,251" coordsize="1,80" path="m7138,331l7138,251e" filled="false" stroked="true" strokeweight=".748pt" strokecolor="#939598">
                <v:path arrowok="t"/>
              </v:shape>
            </v:group>
            <v:group style="position:absolute;left:7098;top:252;width:2;height:80" coordorigin="7098,252" coordsize="2,80">
              <v:shape style="position:absolute;left:7098;top:252;width:2;height:80" coordorigin="7098,252" coordsize="0,80" path="m7098,332l7098,252e" filled="false" stroked="true" strokeweight=".748pt" strokecolor="#939598">
                <v:path arrowok="t"/>
              </v:shape>
            </v:group>
            <v:group style="position:absolute;left:7058;top:252;width:2;height:80" coordorigin="7058,252" coordsize="2,80">
              <v:shape style="position:absolute;left:7058;top:252;width:2;height:80" coordorigin="7058,252" coordsize="0,80" path="m7058,332l7058,252e" filled="false" stroked="true" strokeweight=".748pt" strokecolor="#939598">
                <v:path arrowok="t"/>
              </v:shape>
            </v:group>
            <v:group style="position:absolute;left:7018;top:252;width:2;height:80" coordorigin="7018,252" coordsize="2,80">
              <v:shape style="position:absolute;left:7018;top:252;width:2;height:80" coordorigin="7018,252" coordsize="1,80" path="m7018,332l7018,252e" filled="false" stroked="true" strokeweight=".748pt" strokecolor="#939598">
                <v:path arrowok="t"/>
              </v:shape>
            </v:group>
            <v:group style="position:absolute;left:6978;top:252;width:2;height:80" coordorigin="6978,252" coordsize="2,80">
              <v:shape style="position:absolute;left:6978;top:252;width:2;height:80" coordorigin="6978,252" coordsize="0,80" path="m6978,332l6978,252e" filled="false" stroked="true" strokeweight=".748pt" strokecolor="#939598">
                <v:path arrowok="t"/>
              </v:shape>
            </v:group>
            <v:group style="position:absolute;left:6938;top:252;width:2;height:80" coordorigin="6938,252" coordsize="2,80">
              <v:shape style="position:absolute;left:6938;top:252;width:2;height:80" coordorigin="6938,252" coordsize="0,80" path="m6938,332l6938,252e" filled="false" stroked="true" strokeweight=".748pt" strokecolor="#939598">
                <v:path arrowok="t"/>
              </v:shape>
            </v:group>
            <v:group style="position:absolute;left:6898;top:252;width:2;height:80" coordorigin="6898,252" coordsize="2,80">
              <v:shape style="position:absolute;left:6898;top:252;width:2;height:80" coordorigin="6898,252" coordsize="0,80" path="m6898,332l6898,252e" filled="false" stroked="true" strokeweight=".748pt" strokecolor="#939598">
                <v:path arrowok="t"/>
              </v:shape>
            </v:group>
            <v:group style="position:absolute;left:6858;top:252;width:2;height:80" coordorigin="6858,252" coordsize="2,80">
              <v:shape style="position:absolute;left:6858;top:252;width:2;height:80" coordorigin="6858,252" coordsize="0,80" path="m6858,332l6858,252e" filled="false" stroked="true" strokeweight=".748pt" strokecolor="#939598">
                <v:path arrowok="t"/>
              </v:shape>
            </v:group>
            <v:group style="position:absolute;left:6818;top:252;width:2;height:80" coordorigin="6818,252" coordsize="2,80">
              <v:shape style="position:absolute;left:6818;top:252;width:2;height:80" coordorigin="6818,252" coordsize="1,80" path="m6818,332l6818,252e" filled="false" stroked="true" strokeweight=".748pt" strokecolor="#939598">
                <v:path arrowok="t"/>
              </v:shape>
            </v:group>
            <v:group style="position:absolute;left:6778;top:252;width:2;height:80" coordorigin="6778,252" coordsize="2,80">
              <v:shape style="position:absolute;left:6778;top:252;width:2;height:80" coordorigin="6778,252" coordsize="0,80" path="m6778,332l6778,252e" filled="false" stroked="true" strokeweight=".748pt" strokecolor="#939598">
                <v:path arrowok="t"/>
              </v:shape>
            </v:group>
            <v:group style="position:absolute;left:6738;top:252;width:2;height:80" coordorigin="6738,252" coordsize="2,80">
              <v:shape style="position:absolute;left:6738;top:252;width:2;height:80" coordorigin="6738,252" coordsize="0,80" path="m6738,332l6738,252e" filled="false" stroked="true" strokeweight=".748pt" strokecolor="#939598">
                <v:path arrowok="t"/>
              </v:shape>
            </v:group>
            <v:group style="position:absolute;left:6698;top:252;width:2;height:80" coordorigin="6698,252" coordsize="2,80">
              <v:shape style="position:absolute;left:6698;top:252;width:2;height:80" coordorigin="6698,252" coordsize="1,80" path="m6698,332l6698,252e" filled="false" stroked="true" strokeweight=".748pt" strokecolor="#939598">
                <v:path arrowok="t"/>
              </v:shape>
            </v:group>
            <v:group style="position:absolute;left:6658;top:252;width:2;height:80" coordorigin="6658,252" coordsize="2,80">
              <v:shape style="position:absolute;left:6658;top:252;width:2;height:80" coordorigin="6658,252" coordsize="1,80" path="m6658,332l6658,252e" filled="false" stroked="true" strokeweight=".748pt" strokecolor="#939598">
                <v:path arrowok="t"/>
              </v:shape>
            </v:group>
            <v:group style="position:absolute;left:6617;top:252;width:2;height:80" coordorigin="6617,252" coordsize="2,80">
              <v:shape style="position:absolute;left:6617;top:252;width:2;height:80" coordorigin="6617,252" coordsize="1,80" path="m6618,332l6617,252e" filled="false" stroked="true" strokeweight=".748pt" strokecolor="#939598">
                <v:path arrowok="t"/>
              </v:shape>
            </v:group>
            <v:group style="position:absolute;left:6577;top:252;width:2;height:80" coordorigin="6577,252" coordsize="2,80">
              <v:shape style="position:absolute;left:6577;top:252;width:2;height:80" coordorigin="6577,252" coordsize="1,80" path="m6577,332l6577,252e" filled="false" stroked="true" strokeweight=".748pt" strokecolor="#939598">
                <v:path arrowok="t"/>
              </v:shape>
            </v:group>
            <v:group style="position:absolute;left:6537;top:252;width:2;height:80" coordorigin="6537,252" coordsize="2,80">
              <v:shape style="position:absolute;left:6537;top:252;width:2;height:80" coordorigin="6537,252" coordsize="1,80" path="m6537,332l6537,252e" filled="false" stroked="true" strokeweight=".748pt" strokecolor="#939598">
                <v:path arrowok="t"/>
              </v:shape>
            </v:group>
            <v:group style="position:absolute;left:6497;top:252;width:2;height:80" coordorigin="6497,252" coordsize="2,80">
              <v:shape style="position:absolute;left:6497;top:252;width:2;height:80" coordorigin="6497,252" coordsize="0,80" path="m6497,332l6497,252e" filled="false" stroked="true" strokeweight=".748pt" strokecolor="#939598">
                <v:path arrowok="t"/>
              </v:shape>
            </v:group>
            <v:group style="position:absolute;left:6457;top:252;width:2;height:80" coordorigin="6457,252" coordsize="2,80">
              <v:shape style="position:absolute;left:6457;top:252;width:2;height:80" coordorigin="6457,252" coordsize="1,80" path="m6457,332l6457,252e" filled="false" stroked="true" strokeweight=".748pt" strokecolor="#939598">
                <v:path arrowok="t"/>
              </v:shape>
            </v:group>
            <v:group style="position:absolute;left:6417;top:252;width:2;height:80" coordorigin="6417,252" coordsize="2,80">
              <v:shape style="position:absolute;left:6417;top:252;width:2;height:80" coordorigin="6417,252" coordsize="0,80" path="m6417,332l6417,252e" filled="false" stroked="true" strokeweight=".748pt" strokecolor="#939598">
                <v:path arrowok="t"/>
              </v:shape>
            </v:group>
            <v:group style="position:absolute;left:6377;top:252;width:2;height:80" coordorigin="6377,252" coordsize="2,80">
              <v:shape style="position:absolute;left:6377;top:252;width:2;height:80" coordorigin="6377,252" coordsize="0,80" path="m6377,332l6377,252e" filled="false" stroked="true" strokeweight=".748pt" strokecolor="#939598">
                <v:path arrowok="t"/>
              </v:shape>
            </v:group>
            <v:group style="position:absolute;left:6337;top:252;width:2;height:80" coordorigin="6337,252" coordsize="2,80">
              <v:shape style="position:absolute;left:6337;top:252;width:2;height:80" coordorigin="6337,252" coordsize="0,80" path="m6337,332l6337,252e" filled="false" stroked="true" strokeweight=".748pt" strokecolor="#939598">
                <v:path arrowok="t"/>
              </v:shape>
            </v:group>
            <v:group style="position:absolute;left:6297;top:252;width:2;height:80" coordorigin="6297,252" coordsize="2,80">
              <v:shape style="position:absolute;left:6297;top:252;width:2;height:80" coordorigin="6297,252" coordsize="0,80" path="m6297,332l6297,252e" filled="false" stroked="true" strokeweight=".748pt" strokecolor="#939598">
                <v:path arrowok="t"/>
              </v:shape>
            </v:group>
            <v:group style="position:absolute;left:6257;top:252;width:2;height:80" coordorigin="6257,252" coordsize="2,80">
              <v:shape style="position:absolute;left:6257;top:252;width:2;height:80" coordorigin="6257,252" coordsize="1,80" path="m6257,332l6257,252e" filled="false" stroked="true" strokeweight=".748pt" strokecolor="#939598">
                <v:path arrowok="t"/>
              </v:shape>
            </v:group>
            <v:group style="position:absolute;left:6217;top:252;width:2;height:80" coordorigin="6217,252" coordsize="2,80">
              <v:shape style="position:absolute;left:6217;top:252;width:2;height:80" coordorigin="6217,252" coordsize="0,80" path="m6217,332l6217,252e" filled="false" stroked="true" strokeweight=".748pt" strokecolor="#939598">
                <v:path arrowok="t"/>
              </v:shape>
            </v:group>
            <v:group style="position:absolute;left:6177;top:252;width:2;height:80" coordorigin="6177,252" coordsize="2,80">
              <v:shape style="position:absolute;left:6177;top:252;width:2;height:80" coordorigin="6177,252" coordsize="0,80" path="m6177,332l6177,252e" filled="false" stroked="true" strokeweight=".748pt" strokecolor="#939598">
                <v:path arrowok="t"/>
              </v:shape>
            </v:group>
            <v:group style="position:absolute;left:6137;top:252;width:2;height:80" coordorigin="6137,252" coordsize="2,80">
              <v:shape style="position:absolute;left:6137;top:252;width:2;height:80" coordorigin="6137,252" coordsize="1,80" path="m6137,332l6137,252e" filled="false" stroked="true" strokeweight=".748pt" strokecolor="#939598">
                <v:path arrowok="t"/>
              </v:shape>
            </v:group>
            <v:group style="position:absolute;left:6097;top:252;width:2;height:80" coordorigin="6097,252" coordsize="2,80">
              <v:shape style="position:absolute;left:6097;top:252;width:2;height:80" coordorigin="6097,252" coordsize="0,80" path="m6097,332l6097,252e" filled="false" stroked="true" strokeweight=".748pt" strokecolor="#939598">
                <v:path arrowok="t"/>
              </v:shape>
            </v:group>
            <v:group style="position:absolute;left:6057;top:252;width:2;height:80" coordorigin="6057,252" coordsize="2,80">
              <v:shape style="position:absolute;left:6057;top:252;width:2;height:80" coordorigin="6057,252" coordsize="0,80" path="m6057,332l6057,252e" filled="false" stroked="true" strokeweight=".748pt" strokecolor="#939598">
                <v:path arrowok="t"/>
              </v:shape>
            </v:group>
            <v:group style="position:absolute;left:6017;top:252;width:2;height:80" coordorigin="6017,252" coordsize="2,80">
              <v:shape style="position:absolute;left:6017;top:252;width:2;height:80" coordorigin="6017,252" coordsize="0,80" path="m6017,332l6017,252e" filled="false" stroked="true" strokeweight=".748pt" strokecolor="#939598">
                <v:path arrowok="t"/>
              </v:shape>
            </v:group>
            <v:group style="position:absolute;left:5977;top:252;width:2;height:80" coordorigin="5977,252" coordsize="2,80">
              <v:shape style="position:absolute;left:5977;top:252;width:2;height:80" coordorigin="5977,252" coordsize="0,80" path="m5977,332l5977,252e" filled="false" stroked="true" strokeweight=".748pt" strokecolor="#939598">
                <v:path arrowok="t"/>
              </v:shape>
            </v:group>
            <v:group style="position:absolute;left:5936;top:252;width:2;height:80" coordorigin="5936,252" coordsize="2,80">
              <v:shape style="position:absolute;left:5936;top:252;width:2;height:80" coordorigin="5936,252" coordsize="1,80" path="m5936,332l5936,252e" filled="false" stroked="true" strokeweight=".748pt" strokecolor="#939598">
                <v:path arrowok="t"/>
              </v:shape>
            </v:group>
            <v:group style="position:absolute;left:5896;top:252;width:2;height:80" coordorigin="5896,252" coordsize="2,80">
              <v:shape style="position:absolute;left:5896;top:252;width:2;height:80" coordorigin="5896,252" coordsize="0,80" path="m5896,332l5896,252e" filled="false" stroked="true" strokeweight=".748pt" strokecolor="#939598">
                <v:path arrowok="t"/>
              </v:shape>
            </v:group>
            <v:group style="position:absolute;left:5856;top:252;width:2;height:80" coordorigin="5856,252" coordsize="2,80">
              <v:shape style="position:absolute;left:5856;top:252;width:2;height:80" coordorigin="5856,252" coordsize="0,80" path="m5856,332l5856,252e" filled="false" stroked="true" strokeweight=".748pt" strokecolor="#939598">
                <v:path arrowok="t"/>
              </v:shape>
            </v:group>
            <v:group style="position:absolute;left:5816;top:252;width:2;height:80" coordorigin="5816,252" coordsize="2,80">
              <v:shape style="position:absolute;left:5816;top:252;width:2;height:80" coordorigin="5816,252" coordsize="1,80" path="m5816,332l5816,252e" filled="false" stroked="true" strokeweight=".748pt" strokecolor="#939598">
                <v:path arrowok="t"/>
              </v:shape>
            </v:group>
            <v:group style="position:absolute;left:5776;top:252;width:2;height:80" coordorigin="5776,252" coordsize="2,80">
              <v:shape style="position:absolute;left:5776;top:252;width:2;height:80" coordorigin="5776,252" coordsize="0,80" path="m5776,332l5776,252e" filled="false" stroked="true" strokeweight=".748pt" strokecolor="#939598">
                <v:path arrowok="t"/>
              </v:shape>
            </v:group>
            <v:group style="position:absolute;left:5736;top:252;width:2;height:80" coordorigin="5736,252" coordsize="2,80">
              <v:shape style="position:absolute;left:5736;top:252;width:2;height:80" coordorigin="5736,252" coordsize="0,80" path="m5736,332l5736,252e" filled="false" stroked="true" strokeweight=".748pt" strokecolor="#939598">
                <v:path arrowok="t"/>
              </v:shape>
            </v:group>
            <v:group style="position:absolute;left:5696;top:252;width:2;height:80" coordorigin="5696,252" coordsize="2,80">
              <v:shape style="position:absolute;left:5696;top:252;width:2;height:80" coordorigin="5696,252" coordsize="0,80" path="m5696,332l5696,252e" filled="false" stroked="true" strokeweight=".748pt" strokecolor="#939598">
                <v:path arrowok="t"/>
              </v:shape>
            </v:group>
            <v:group style="position:absolute;left:5656;top:252;width:2;height:80" coordorigin="5656,252" coordsize="2,80">
              <v:shape style="position:absolute;left:5656;top:252;width:2;height:80" coordorigin="5656,252" coordsize="0,80" path="m5656,332l5656,252e" filled="false" stroked="true" strokeweight=".748pt" strokecolor="#939598">
                <v:path arrowok="t"/>
              </v:shape>
            </v:group>
            <v:group style="position:absolute;left:5616;top:252;width:2;height:80" coordorigin="5616,252" coordsize="2,80">
              <v:shape style="position:absolute;left:5616;top:252;width:2;height:80" coordorigin="5616,252" coordsize="1,80" path="m5616,332l5616,252e" filled="false" stroked="true" strokeweight=".748pt" strokecolor="#939598">
                <v:path arrowok="t"/>
              </v:shape>
            </v:group>
            <v:group style="position:absolute;left:5576;top:252;width:2;height:80" coordorigin="5576,252" coordsize="2,80">
              <v:shape style="position:absolute;left:5576;top:252;width:2;height:80" coordorigin="5576,252" coordsize="0,80" path="m5576,332l5576,252e" filled="false" stroked="true" strokeweight=".748pt" strokecolor="#939598">
                <v:path arrowok="t"/>
              </v:shape>
            </v:group>
            <v:group style="position:absolute;left:5536;top:252;width:2;height:80" coordorigin="5536,252" coordsize="2,80">
              <v:shape style="position:absolute;left:5536;top:252;width:2;height:80" coordorigin="5536,252" coordsize="1,80" path="m5536,332l5536,252e" filled="false" stroked="true" strokeweight=".748pt" strokecolor="#939598">
                <v:path arrowok="t"/>
              </v:shape>
            </v:group>
            <v:group style="position:absolute;left:5496;top:252;width:2;height:80" coordorigin="5496,252" coordsize="2,80">
              <v:shape style="position:absolute;left:5496;top:252;width:2;height:80" coordorigin="5496,252" coordsize="1,80" path="m5496,332l5496,252e" filled="false" stroked="true" strokeweight=".748pt" strokecolor="#939598">
                <v:path arrowok="t"/>
              </v:shape>
            </v:group>
            <v:group style="position:absolute;left:5456;top:252;width:2;height:80" coordorigin="5456,252" coordsize="2,80">
              <v:shape style="position:absolute;left:5456;top:252;width:2;height:80" coordorigin="5456,252" coordsize="1,80" path="m5456,332l5456,252e" filled="false" stroked="true" strokeweight=".748pt" strokecolor="#939598">
                <v:path arrowok="t"/>
              </v:shape>
            </v:group>
            <v:group style="position:absolute;left:5416;top:252;width:2;height:80" coordorigin="5416,252" coordsize="2,80">
              <v:shape style="position:absolute;left:5416;top:252;width:2;height:80" coordorigin="5416,252" coordsize="1,80" path="m5416,332l5416,252e" filled="false" stroked="true" strokeweight=".748pt" strokecolor="#939598">
                <v:path arrowok="t"/>
              </v:shape>
            </v:group>
            <v:group style="position:absolute;left:5376;top:252;width:2;height:80" coordorigin="5376,252" coordsize="2,80">
              <v:shape style="position:absolute;left:5376;top:252;width:2;height:80" coordorigin="5376,252" coordsize="1,80" path="m5376,332l5376,252e" filled="false" stroked="true" strokeweight=".748pt" strokecolor="#939598">
                <v:path arrowok="t"/>
              </v:shape>
            </v:group>
            <v:group style="position:absolute;left:5336;top:252;width:2;height:80" coordorigin="5336,252" coordsize="2,80">
              <v:shape style="position:absolute;left:5336;top:252;width:2;height:80" coordorigin="5336,252" coordsize="1,80" path="m5336,332l5336,252e" filled="false" stroked="true" strokeweight=".748pt" strokecolor="#939598">
                <v:path arrowok="t"/>
              </v:shape>
            </v:group>
            <v:group style="position:absolute;left:5295;top:252;width:2;height:80" coordorigin="5295,252" coordsize="2,80">
              <v:shape style="position:absolute;left:5295;top:252;width:2;height:80" coordorigin="5295,252" coordsize="0,80" path="m5296,332l5295,252e" filled="false" stroked="true" strokeweight=".748pt" strokecolor="#939598">
                <v:path arrowok="t"/>
              </v:shape>
            </v:group>
            <v:group style="position:absolute;left:5255;top:252;width:2;height:80" coordorigin="5255,252" coordsize="2,80">
              <v:shape style="position:absolute;left:5255;top:252;width:2;height:80" coordorigin="5255,252" coordsize="0,80" path="m5255,332l5255,252e" filled="false" stroked="true" strokeweight=".748pt" strokecolor="#939598">
                <v:path arrowok="t"/>
              </v:shape>
            </v:group>
            <v:group style="position:absolute;left:5215;top:252;width:2;height:80" coordorigin="5215,252" coordsize="2,80">
              <v:shape style="position:absolute;left:5215;top:252;width:2;height:80" coordorigin="5215,252" coordsize="0,80" path="m5215,332l5215,252e" filled="false" stroked="true" strokeweight=".748pt" strokecolor="#939598">
                <v:path arrowok="t"/>
              </v:shape>
            </v:group>
            <v:group style="position:absolute;left:5175;top:252;width:2;height:80" coordorigin="5175,252" coordsize="2,80">
              <v:shape style="position:absolute;left:5175;top:252;width:2;height:80" coordorigin="5175,252" coordsize="1,80" path="m5175,332l5175,252e" filled="false" stroked="true" strokeweight=".748pt" strokecolor="#939598">
                <v:path arrowok="t"/>
              </v:shape>
            </v:group>
            <v:group style="position:absolute;left:5135;top:252;width:2;height:80" coordorigin="5135,252" coordsize="2,80">
              <v:shape style="position:absolute;left:5135;top:252;width:2;height:80" coordorigin="5135,252" coordsize="0,80" path="m5135,332l5135,252e" filled="false" stroked="true" strokeweight=".748pt" strokecolor="#939598">
                <v:path arrowok="t"/>
              </v:shape>
            </v:group>
            <v:group style="position:absolute;left:5095;top:252;width:2;height:80" coordorigin="5095,252" coordsize="2,80">
              <v:shape style="position:absolute;left:5095;top:252;width:2;height:80" coordorigin="5095,252" coordsize="0,80" path="m5095,332l5095,252e" filled="false" stroked="true" strokeweight=".748pt" strokecolor="#939598">
                <v:path arrowok="t"/>
              </v:shape>
            </v:group>
            <v:group style="position:absolute;left:5055;top:252;width:2;height:80" coordorigin="5055,252" coordsize="2,80">
              <v:shape style="position:absolute;left:5055;top:252;width:2;height:80" coordorigin="5055,252" coordsize="1,80" path="m5055,332l5055,252e" filled="false" stroked="true" strokeweight=".748pt" strokecolor="#939598">
                <v:path arrowok="t"/>
              </v:shape>
            </v:group>
            <v:group style="position:absolute;left:5015;top:252;width:2;height:80" coordorigin="5015,252" coordsize="2,80">
              <v:shape style="position:absolute;left:5015;top:252;width:2;height:80" coordorigin="5015,252" coordsize="0,80" path="m5015,332l5015,252e" filled="false" stroked="true" strokeweight=".748pt" strokecolor="#939598">
                <v:path arrowok="t"/>
              </v:shape>
            </v:group>
            <v:group style="position:absolute;left:4975;top:252;width:2;height:80" coordorigin="4975,252" coordsize="2,80">
              <v:shape style="position:absolute;left:4975;top:252;width:2;height:80" coordorigin="4975,252" coordsize="0,80" path="m4975,332l4975,252e" filled="false" stroked="true" strokeweight=".748pt" strokecolor="#939598">
                <v:path arrowok="t"/>
              </v:shape>
            </v:group>
            <v:group style="position:absolute;left:4935;top:252;width:2;height:80" coordorigin="4935,252" coordsize="2,80">
              <v:shape style="position:absolute;left:4935;top:252;width:2;height:80" coordorigin="4935,252" coordsize="0,80" path="m4935,332l4935,252e" filled="false" stroked="true" strokeweight=".748pt" strokecolor="#939598">
                <v:path arrowok="t"/>
              </v:shape>
            </v:group>
            <v:group style="position:absolute;left:4895;top:252;width:2;height:80" coordorigin="4895,252" coordsize="2,80">
              <v:shape style="position:absolute;left:4895;top:252;width:2;height:80" coordorigin="4895,252" coordsize="0,80" path="m4895,332l4895,252e" filled="false" stroked="true" strokeweight=".748pt" strokecolor="#939598">
                <v:path arrowok="t"/>
              </v:shape>
            </v:group>
            <v:group style="position:absolute;left:4855;top:252;width:2;height:80" coordorigin="4855,252" coordsize="2,80">
              <v:shape style="position:absolute;left:4855;top:252;width:2;height:80" coordorigin="4855,252" coordsize="1,80" path="m4855,332l4855,252e" filled="false" stroked="true" strokeweight=".748pt" strokecolor="#939598">
                <v:path arrowok="t"/>
              </v:shape>
            </v:group>
            <v:group style="position:absolute;left:4815;top:252;width:2;height:80" coordorigin="4815,252" coordsize="2,80">
              <v:shape style="position:absolute;left:4815;top:252;width:2;height:80" coordorigin="4815,252" coordsize="0,80" path="m4815,332l4815,252e" filled="false" stroked="true" strokeweight=".748pt" strokecolor="#939598">
                <v:path arrowok="t"/>
              </v:shape>
            </v:group>
            <v:group style="position:absolute;left:4775;top:252;width:2;height:80" coordorigin="4775,252" coordsize="2,80">
              <v:shape style="position:absolute;left:4775;top:252;width:2;height:80" coordorigin="4775,252" coordsize="0,80" path="m4775,332l4775,252e" filled="false" stroked="true" strokeweight=".748pt" strokecolor="#939598">
                <v:path arrowok="t"/>
              </v:shape>
            </v:group>
            <v:group style="position:absolute;left:4735;top:252;width:2;height:80" coordorigin="4735,252" coordsize="2,80">
              <v:shape style="position:absolute;left:4735;top:252;width:2;height:80" coordorigin="4735,252" coordsize="1,80" path="m4735,332l4735,252e" filled="false" stroked="true" strokeweight=".748pt" strokecolor="#939598">
                <v:path arrowok="t"/>
              </v:shape>
            </v:group>
            <v:group style="position:absolute;left:4695;top:252;width:2;height:80" coordorigin="4695,252" coordsize="2,80">
              <v:shape style="position:absolute;left:4695;top:252;width:2;height:80" coordorigin="4695,252" coordsize="0,80" path="m4695,332l4695,252e" filled="false" stroked="true" strokeweight=".748pt" strokecolor="#939598">
                <v:path arrowok="t"/>
              </v:shape>
            </v:group>
            <v:group style="position:absolute;left:4655;top:252;width:2;height:80" coordorigin="4655,252" coordsize="2,80">
              <v:shape style="position:absolute;left:4655;top:252;width:2;height:80" coordorigin="4655,252" coordsize="0,80" path="m4655,332l4655,252e" filled="false" stroked="true" strokeweight=".748pt" strokecolor="#939598">
                <v:path arrowok="t"/>
              </v:shape>
            </v:group>
            <v:group style="position:absolute;left:4614;top:252;width:2;height:80" coordorigin="4614,252" coordsize="2,80">
              <v:shape style="position:absolute;left:4614;top:252;width:2;height:80" coordorigin="4614,252" coordsize="0,80" path="m4614,332l4614,252e" filled="false" stroked="true" strokeweight=".748pt" strokecolor="#939598">
                <v:path arrowok="t"/>
              </v:shape>
            </v:group>
            <v:group style="position:absolute;left:4574;top:252;width:2;height:80" coordorigin="4574,252" coordsize="2,80">
              <v:shape style="position:absolute;left:4574;top:252;width:2;height:80" coordorigin="4574,252" coordsize="0,80" path="m4574,332l4574,252e" filled="false" stroked="true" strokeweight=".748pt" strokecolor="#939598">
                <v:path arrowok="t"/>
              </v:shape>
            </v:group>
            <v:group style="position:absolute;left:4534;top:252;width:2;height:80" coordorigin="4534,252" coordsize="2,80">
              <v:shape style="position:absolute;left:4534;top:252;width:2;height:80" coordorigin="4534,252" coordsize="1,80" path="m4534,332l4534,252e" filled="false" stroked="true" strokeweight=".748pt" strokecolor="#939598">
                <v:path arrowok="t"/>
              </v:shape>
            </v:group>
            <v:group style="position:absolute;left:4494;top:252;width:2;height:80" coordorigin="4494,252" coordsize="2,80">
              <v:shape style="position:absolute;left:4494;top:252;width:2;height:80" coordorigin="4494,252" coordsize="0,80" path="m4494,332l4494,252e" filled="false" stroked="true" strokeweight=".748pt" strokecolor="#939598">
                <v:path arrowok="t"/>
              </v:shape>
            </v:group>
            <v:group style="position:absolute;left:4454;top:252;width:2;height:80" coordorigin="4454,252" coordsize="2,80">
              <v:shape style="position:absolute;left:4454;top:252;width:2;height:80" coordorigin="4454,252" coordsize="0,80" path="m4454,332l4454,252e" filled="false" stroked="true" strokeweight=".748pt" strokecolor="#939598">
                <v:path arrowok="t"/>
              </v:shape>
            </v:group>
            <v:group style="position:absolute;left:4414;top:252;width:2;height:80" coordorigin="4414,252" coordsize="2,80">
              <v:shape style="position:absolute;left:4414;top:252;width:2;height:80" coordorigin="4414,252" coordsize="1,80" path="m4414,332l4414,252e" filled="false" stroked="true" strokeweight=".748pt" strokecolor="#939598">
                <v:path arrowok="t"/>
              </v:shape>
            </v:group>
            <v:group style="position:absolute;left:4374;top:252;width:2;height:80" coordorigin="4374,252" coordsize="2,80">
              <v:shape style="position:absolute;left:4374;top:252;width:2;height:80" coordorigin="4374,252" coordsize="0,80" path="m4374,332l4374,252e" filled="false" stroked="true" strokeweight=".748pt" strokecolor="#939598">
                <v:path arrowok="t"/>
              </v:shape>
            </v:group>
            <v:group style="position:absolute;left:4334;top:252;width:2;height:80" coordorigin="4334,252" coordsize="2,80">
              <v:shape style="position:absolute;left:4334;top:252;width:2;height:80" coordorigin="4334,252" coordsize="1,80" path="m4334,332l4334,252e" filled="false" stroked="true" strokeweight=".748pt" strokecolor="#939598">
                <v:path arrowok="t"/>
              </v:shape>
            </v:group>
            <v:group style="position:absolute;left:4294;top:252;width:2;height:80" coordorigin="4294,252" coordsize="2,80">
              <v:shape style="position:absolute;left:4294;top:252;width:2;height:80" coordorigin="4294,252" coordsize="1,80" path="m4294,332l4294,252e" filled="false" stroked="true" strokeweight=".748pt" strokecolor="#939598">
                <v:path arrowok="t"/>
              </v:shape>
            </v:group>
            <v:group style="position:absolute;left:4254;top:252;width:2;height:80" coordorigin="4254,252" coordsize="2,80">
              <v:shape style="position:absolute;left:4254;top:252;width:2;height:80" coordorigin="4254,252" coordsize="1,80" path="m4254,332l4254,252e" filled="false" stroked="true" strokeweight=".748pt" strokecolor="#939598">
                <v:path arrowok="t"/>
              </v:shape>
            </v:group>
            <v:group style="position:absolute;left:4214;top:252;width:2;height:80" coordorigin="4214,252" coordsize="2,80">
              <v:shape style="position:absolute;left:4214;top:252;width:2;height:80" coordorigin="4214,252" coordsize="1,80" path="m4214,332l4214,252e" filled="false" stroked="true" strokeweight=".748pt" strokecolor="#939598">
                <v:path arrowok="t"/>
              </v:shape>
            </v:group>
            <v:group style="position:absolute;left:4174;top:252;width:2;height:80" coordorigin="4174,252" coordsize="2,80">
              <v:shape style="position:absolute;left:4174;top:252;width:2;height:80" coordorigin="4174,252" coordsize="1,80" path="m4174,332l4174,252e" filled="false" stroked="true" strokeweight=".748pt" strokecolor="#939598">
                <v:path arrowok="t"/>
              </v:shape>
            </v:group>
            <v:group style="position:absolute;left:4134;top:252;width:2;height:80" coordorigin="4134,252" coordsize="2,80">
              <v:shape style="position:absolute;left:4134;top:252;width:2;height:80" coordorigin="4134,252" coordsize="0,80" path="m4134,332l4134,252e" filled="false" stroked="true" strokeweight=".748pt" strokecolor="#939598">
                <v:path arrowok="t"/>
              </v:shape>
            </v:group>
            <v:group style="position:absolute;left:4094;top:252;width:2;height:80" coordorigin="4094,252" coordsize="2,80">
              <v:shape style="position:absolute;left:4094;top:252;width:2;height:80" coordorigin="4094,252" coordsize="0,80" path="m4094,332l4094,252e" filled="false" stroked="true" strokeweight=".748pt" strokecolor="#939598">
                <v:path arrowok="t"/>
              </v:shape>
            </v:group>
            <v:group style="position:absolute;left:4054;top:252;width:2;height:80" coordorigin="4054,252" coordsize="2,80">
              <v:shape style="position:absolute;left:4054;top:252;width:2;height:80" coordorigin="4054,252" coordsize="0,80" path="m4054,332l4054,252e" filled="false" stroked="true" strokeweight=".748pt" strokecolor="#939598">
                <v:path arrowok="t"/>
              </v:shape>
            </v:group>
            <v:group style="position:absolute;left:4014;top:252;width:2;height:80" coordorigin="4014,252" coordsize="2,80">
              <v:shape style="position:absolute;left:4014;top:252;width:2;height:80" coordorigin="4014,252" coordsize="0,80" path="m4014,332l4014,252e" filled="false" stroked="true" strokeweight=".748pt" strokecolor="#939598">
                <v:path arrowok="t"/>
              </v:shape>
            </v:group>
            <v:group style="position:absolute;left:3973;top:252;width:2;height:80" coordorigin="3973,252" coordsize="2,80">
              <v:shape style="position:absolute;left:3973;top:252;width:2;height:80" coordorigin="3973,252" coordsize="1,80" path="m3974,332l3973,252e" filled="false" stroked="true" strokeweight=".748pt" strokecolor="#939598">
                <v:path arrowok="t"/>
              </v:shape>
            </v:group>
            <v:group style="position:absolute;left:3933;top:252;width:2;height:80" coordorigin="3933,252" coordsize="2,80">
              <v:shape style="position:absolute;left:3933;top:252;width:2;height:80" coordorigin="3933,252" coordsize="0,80" path="m3933,332l3933,252e" filled="false" stroked="true" strokeweight=".748pt" strokecolor="#939598">
                <v:path arrowok="t"/>
              </v:shape>
            </v:group>
            <v:group style="position:absolute;left:3893;top:252;width:2;height:80" coordorigin="3893,252" coordsize="2,80">
              <v:shape style="position:absolute;left:3893;top:252;width:2;height:80" coordorigin="3893,252" coordsize="0,80" path="m3893,332l3893,252e" filled="false" stroked="true" strokeweight=".748pt" strokecolor="#939598">
                <v:path arrowok="t"/>
              </v:shape>
            </v:group>
            <v:group style="position:absolute;left:3853;top:252;width:2;height:80" coordorigin="3853,252" coordsize="2,80">
              <v:shape style="position:absolute;left:3853;top:252;width:2;height:80" coordorigin="3853,252" coordsize="0,80" path="m3853,332l3853,252e" filled="false" stroked="true" strokeweight=".748pt" strokecolor="#939598">
                <v:path arrowok="t"/>
              </v:shape>
            </v:group>
            <v:group style="position:absolute;left:3813;top:252;width:2;height:80" coordorigin="3813,252" coordsize="2,80">
              <v:shape style="position:absolute;left:3813;top:252;width:2;height:80" coordorigin="3813,252" coordsize="0,80" path="m3813,332l3813,252e" filled="false" stroked="true" strokeweight=".748pt" strokecolor="#939598">
                <v:path arrowok="t"/>
              </v:shape>
            </v:group>
            <v:group style="position:absolute;left:3773;top:252;width:2;height:80" coordorigin="3773,252" coordsize="2,80">
              <v:shape style="position:absolute;left:3773;top:252;width:2;height:80" coordorigin="3773,252" coordsize="0,80" path="m3773,332l3773,252e" filled="false" stroked="true" strokeweight=".748pt" strokecolor="#939598">
                <v:path arrowok="t"/>
              </v:shape>
            </v:group>
            <v:group style="position:absolute;left:3733;top:252;width:2;height:80" coordorigin="3733,252" coordsize="2,80">
              <v:shape style="position:absolute;left:3733;top:252;width:2;height:80" coordorigin="3733,252" coordsize="0,80" path="m3733,332l3733,252e" filled="false" stroked="true" strokeweight=".748pt" strokecolor="#939598">
                <v:path arrowok="t"/>
              </v:shape>
            </v:group>
            <v:group style="position:absolute;left:3693;top:253;width:2;height:80" coordorigin="3693,253" coordsize="2,80">
              <v:shape style="position:absolute;left:3693;top:253;width:2;height:80" coordorigin="3693,253" coordsize="0,80" path="m3693,333l3693,253e" filled="false" stroked="true" strokeweight=".748pt" strokecolor="#939598">
                <v:path arrowok="t"/>
              </v:shape>
            </v:group>
            <v:group style="position:absolute;left:3653;top:253;width:2;height:80" coordorigin="3653,253" coordsize="2,80">
              <v:shape style="position:absolute;left:3653;top:253;width:2;height:80" coordorigin="3653,253" coordsize="1,80" path="m3653,333l3653,253e" filled="false" stroked="true" strokeweight=".748pt" strokecolor="#939598">
                <v:path arrowok="t"/>
              </v:shape>
            </v:group>
            <v:group style="position:absolute;left:3613;top:253;width:2;height:80" coordorigin="3613,253" coordsize="2,80">
              <v:shape style="position:absolute;left:3613;top:253;width:2;height:80" coordorigin="3613,253" coordsize="0,80" path="m3613,333l3613,253e" filled="false" stroked="true" strokeweight=".748pt" strokecolor="#939598">
                <v:path arrowok="t"/>
              </v:shape>
            </v:group>
            <v:group style="position:absolute;left:3573;top:253;width:2;height:80" coordorigin="3573,253" coordsize="2,80">
              <v:shape style="position:absolute;left:3573;top:253;width:2;height:80" coordorigin="3573,253" coordsize="0,80" path="m3573,333l3573,253e" filled="false" stroked="true" strokeweight=".748pt" strokecolor="#939598">
                <v:path arrowok="t"/>
              </v:shape>
            </v:group>
            <v:group style="position:absolute;left:3533;top:253;width:2;height:80" coordorigin="3533,253" coordsize="2,80">
              <v:shape style="position:absolute;left:3533;top:253;width:2;height:80" coordorigin="3533,253" coordsize="0,80" path="m3533,333l3533,253e" filled="false" stroked="true" strokeweight=".748pt" strokecolor="#939598">
                <v:path arrowok="t"/>
              </v:shape>
            </v:group>
            <v:group style="position:absolute;left:3493;top:253;width:2;height:80" coordorigin="3493,253" coordsize="2,80">
              <v:shape style="position:absolute;left:3493;top:253;width:2;height:80" coordorigin="3493,253" coordsize="0,80" path="m3493,333l3493,253e" filled="false" stroked="true" strokeweight=".748pt" strokecolor="#939598">
                <v:path arrowok="t"/>
              </v:shape>
            </v:group>
            <v:group style="position:absolute;left:3453;top:253;width:2;height:80" coordorigin="3453,253" coordsize="2,80">
              <v:shape style="position:absolute;left:3453;top:253;width:2;height:80" coordorigin="3453,253" coordsize="0,80" path="m3453,333l3453,253e" filled="false" stroked="true" strokeweight=".748pt" strokecolor="#939598">
                <v:path arrowok="t"/>
              </v:shape>
            </v:group>
            <v:group style="position:absolute;left:3413;top:253;width:2;height:80" coordorigin="3413,253" coordsize="2,80">
              <v:shape style="position:absolute;left:3413;top:253;width:2;height:80" coordorigin="3413,253" coordsize="0,80" path="m3413,333l3413,253e" filled="false" stroked="true" strokeweight=".748pt" strokecolor="#939598">
                <v:path arrowok="t"/>
              </v:shape>
            </v:group>
            <v:group style="position:absolute;left:3373;top:253;width:2;height:80" coordorigin="3373,253" coordsize="2,80">
              <v:shape style="position:absolute;left:3373;top:253;width:2;height:80" coordorigin="3373,253" coordsize="0,80" path="m3373,333l3373,253e" filled="false" stroked="true" strokeweight=".748pt" strokecolor="#939598">
                <v:path arrowok="t"/>
              </v:shape>
            </v:group>
            <v:group style="position:absolute;left:3333;top:253;width:2;height:80" coordorigin="3333,253" coordsize="2,80">
              <v:shape style="position:absolute;left:3333;top:253;width:2;height:80" coordorigin="3333,253" coordsize="1,80" path="m3333,333l3333,253e" filled="false" stroked="true" strokeweight=".748pt" strokecolor="#939598">
                <v:path arrowok="t"/>
              </v:shape>
            </v:group>
            <v:group style="position:absolute;left:3292;top:253;width:2;height:80" coordorigin="3292,253" coordsize="2,80">
              <v:shape style="position:absolute;left:3292;top:253;width:2;height:80" coordorigin="3292,253" coordsize="0,80" path="m3292,333l3292,253e" filled="false" stroked="true" strokeweight=".748pt" strokecolor="#939598">
                <v:path arrowok="t"/>
              </v:shape>
            </v:group>
            <v:group style="position:absolute;left:3252;top:253;width:2;height:80" coordorigin="3252,253" coordsize="2,80">
              <v:shape style="position:absolute;left:3252;top:253;width:2;height:80" coordorigin="3252,253" coordsize="0,80" path="m3252,333l3252,253e" filled="false" stroked="true" strokeweight=".748pt" strokecolor="#939598">
                <v:path arrowok="t"/>
              </v:shape>
            </v:group>
            <v:group style="position:absolute;left:3212;top:253;width:2;height:80" coordorigin="3212,253" coordsize="2,80">
              <v:shape style="position:absolute;left:3212;top:253;width:2;height:80" coordorigin="3212,253" coordsize="0,80" path="m3212,333l3212,253e" filled="false" stroked="true" strokeweight=".748pt" strokecolor="#939598">
                <v:path arrowok="t"/>
              </v:shape>
            </v:group>
            <v:group style="position:absolute;left:3172;top:253;width:2;height:80" coordorigin="3172,253" coordsize="2,80">
              <v:shape style="position:absolute;left:3172;top:253;width:2;height:80" coordorigin="3172,253" coordsize="1,80" path="m3172,333l3172,253e" filled="false" stroked="true" strokeweight=".748pt" strokecolor="#939598">
                <v:path arrowok="t"/>
              </v:shape>
            </v:group>
            <v:group style="position:absolute;left:3132;top:253;width:2;height:80" coordorigin="3132,253" coordsize="2,80">
              <v:shape style="position:absolute;left:3132;top:253;width:2;height:80" coordorigin="3132,253" coordsize="1,80" path="m3132,333l3132,253e" filled="false" stroked="true" strokeweight=".748pt" strokecolor="#939598">
                <v:path arrowok="t"/>
              </v:shape>
            </v:group>
            <v:group style="position:absolute;left:3092;top:253;width:2;height:80" coordorigin="3092,253" coordsize="2,80">
              <v:shape style="position:absolute;left:3092;top:253;width:2;height:80" coordorigin="3092,253" coordsize="1,80" path="m3092,333l3092,253e" filled="false" stroked="true" strokeweight=".748pt" strokecolor="#939598">
                <v:path arrowok="t"/>
              </v:shape>
            </v:group>
            <v:group style="position:absolute;left:3052;top:253;width:2;height:80" coordorigin="3052,253" coordsize="2,80">
              <v:shape style="position:absolute;left:3052;top:253;width:2;height:80" coordorigin="3052,253" coordsize="1,80" path="m3052,333l3052,253e" filled="false" stroked="true" strokeweight=".748pt" strokecolor="#939598">
                <v:path arrowok="t"/>
              </v:shape>
            </v:group>
            <v:group style="position:absolute;left:3012;top:253;width:2;height:80" coordorigin="3012,253" coordsize="2,80">
              <v:shape style="position:absolute;left:3012;top:253;width:2;height:80" coordorigin="3012,253" coordsize="1,80" path="m3012,333l3012,253e" filled="false" stroked="true" strokeweight=".748pt" strokecolor="#939598">
                <v:path arrowok="t"/>
              </v:shape>
            </v:group>
            <v:group style="position:absolute;left:2972;top:253;width:2;height:80" coordorigin="2972,253" coordsize="2,80">
              <v:shape style="position:absolute;left:2972;top:253;width:2;height:80" coordorigin="2972,253" coordsize="0,80" path="m2972,333l2972,253e" filled="false" stroked="true" strokeweight=".748pt" strokecolor="#939598">
                <v:path arrowok="t"/>
              </v:shape>
            </v:group>
            <v:group style="position:absolute;left:2932;top:253;width:2;height:80" coordorigin="2932,253" coordsize="2,80">
              <v:shape style="position:absolute;left:2932;top:253;width:2;height:80" coordorigin="2932,253" coordsize="1,80" path="m2932,333l2932,253e" filled="false" stroked="true" strokeweight=".748pt" strokecolor="#939598">
                <v:path arrowok="t"/>
              </v:shape>
            </v:group>
            <v:group style="position:absolute;left:2892;top:253;width:2;height:80" coordorigin="2892,253" coordsize="2,80">
              <v:shape style="position:absolute;left:2892;top:253;width:2;height:80" coordorigin="2892,253" coordsize="1,80" path="m2892,333l2892,253e" filled="false" stroked="true" strokeweight=".748pt" strokecolor="#939598">
                <v:path arrowok="t"/>
              </v:shape>
            </v:group>
            <v:group style="position:absolute;left:2852;top:253;width:2;height:80" coordorigin="2852,253" coordsize="2,80">
              <v:shape style="position:absolute;left:2852;top:253;width:2;height:80" coordorigin="2852,253" coordsize="0,80" path="m2852,333l2852,253e" filled="false" stroked="true" strokeweight=".748pt" strokecolor="#939598">
                <v:path arrowok="t"/>
              </v:shape>
            </v:group>
            <v:group style="position:absolute;left:2812;top:253;width:2;height:80" coordorigin="2812,253" coordsize="2,80">
              <v:shape style="position:absolute;left:2812;top:253;width:2;height:80" coordorigin="2812,253" coordsize="0,80" path="m2812,333l2812,253e" filled="false" stroked="true" strokeweight=".748pt" strokecolor="#939598">
                <v:path arrowok="t"/>
              </v:shape>
            </v:group>
            <v:group style="position:absolute;left:2772;top:253;width:2;height:80" coordorigin="2772,253" coordsize="2,80">
              <v:shape style="position:absolute;left:2772;top:253;width:2;height:80" coordorigin="2772,253" coordsize="0,80" path="m2772,333l2772,253e" filled="false" stroked="true" strokeweight=".748pt" strokecolor="#939598">
                <v:path arrowok="t"/>
              </v:shape>
            </v:group>
            <v:group style="position:absolute;left:2732;top:253;width:2;height:80" coordorigin="2732,253" coordsize="2,80">
              <v:shape style="position:absolute;left:2732;top:253;width:2;height:80" coordorigin="2732,253" coordsize="0,80" path="m2732,333l2732,253e" filled="false" stroked="true" strokeweight=".748pt" strokecolor="#939598">
                <v:path arrowok="t"/>
              </v:shape>
            </v:group>
            <v:group style="position:absolute;left:2692;top:253;width:2;height:80" coordorigin="2692,253" coordsize="2,80">
              <v:shape style="position:absolute;left:2692;top:253;width:2;height:80" coordorigin="2692,253" coordsize="0,80" path="m2692,333l2692,253e" filled="false" stroked="true" strokeweight=".748pt" strokecolor="#939598">
                <v:path arrowok="t"/>
              </v:shape>
            </v:group>
            <v:group style="position:absolute;left:2651;top:253;width:2;height:80" coordorigin="2651,253" coordsize="2,80">
              <v:shape style="position:absolute;left:2651;top:253;width:2;height:80" coordorigin="2651,253" coordsize="0,80" path="m2652,333l2651,253e" filled="false" stroked="true" strokeweight=".748pt" strokecolor="#939598">
                <v:path arrowok="t"/>
              </v:shape>
            </v:group>
            <v:group style="position:absolute;left:2611;top:253;width:2;height:80" coordorigin="2611,253" coordsize="2,80">
              <v:shape style="position:absolute;left:2611;top:253;width:2;height:80" coordorigin="2611,253" coordsize="0,80" path="m2611,333l2611,253e" filled="false" stroked="true" strokeweight=".748pt" strokecolor="#939598">
                <v:path arrowok="t"/>
              </v:shape>
            </v:group>
            <v:group style="position:absolute;left:2571;top:253;width:2;height:80" coordorigin="2571,253" coordsize="2,80">
              <v:shape style="position:absolute;left:2571;top:253;width:2;height:80" coordorigin="2571,253" coordsize="0,80" path="m2571,333l2571,253e" filled="false" stroked="true" strokeweight=".748pt" strokecolor="#939598">
                <v:path arrowok="t"/>
              </v:shape>
            </v:group>
            <v:group style="position:absolute;left:2531;top:253;width:2;height:80" coordorigin="2531,253" coordsize="2,80">
              <v:shape style="position:absolute;left:2531;top:253;width:2;height:80" coordorigin="2531,253" coordsize="0,80" path="m2531,333l2531,253e" filled="false" stroked="true" strokeweight=".748pt" strokecolor="#939598">
                <v:path arrowok="t"/>
              </v:shape>
            </v:group>
            <v:group style="position:absolute;left:2491;top:253;width:2;height:80" coordorigin="2491,253" coordsize="2,80">
              <v:shape style="position:absolute;left:2491;top:253;width:2;height:80" coordorigin="2491,253" coordsize="0,80" path="m2491,333l2491,253e" filled="false" stroked="true" strokeweight=".748pt" strokecolor="#939598">
                <v:path arrowok="t"/>
              </v:shape>
            </v:group>
            <v:group style="position:absolute;left:2451;top:253;width:2;height:80" coordorigin="2451,253" coordsize="2,80">
              <v:shape style="position:absolute;left:2451;top:253;width:2;height:80" coordorigin="2451,253" coordsize="0,80" path="m2451,333l2451,253e" filled="false" stroked="true" strokeweight=".748pt" strokecolor="#939598">
                <v:path arrowok="t"/>
              </v:shape>
            </v:group>
            <v:group style="position:absolute;left:2411;top:253;width:2;height:80" coordorigin="2411,253" coordsize="2,80">
              <v:shape style="position:absolute;left:2411;top:253;width:2;height:80" coordorigin="2411,253" coordsize="1,80" path="m2411,333l2411,253e" filled="false" stroked="true" strokeweight=".748pt" strokecolor="#939598">
                <v:path arrowok="t"/>
              </v:shape>
            </v:group>
            <v:group style="position:absolute;left:2371;top:253;width:2;height:80" coordorigin="2371,253" coordsize="2,80">
              <v:shape style="position:absolute;left:2371;top:253;width:2;height:80" coordorigin="2371,253" coordsize="0,80" path="m2371,333l2371,253e" filled="false" stroked="true" strokeweight=".748pt" strokecolor="#939598">
                <v:path arrowok="t"/>
              </v:shape>
            </v:group>
            <v:group style="position:absolute;left:2331;top:253;width:2;height:80" coordorigin="2331,253" coordsize="2,80">
              <v:shape style="position:absolute;left:2331;top:253;width:2;height:80" coordorigin="2331,253" coordsize="0,80" path="m2331,333l2331,253e" filled="false" stroked="true" strokeweight=".748pt" strokecolor="#939598">
                <v:path arrowok="t"/>
              </v:shape>
            </v:group>
            <v:group style="position:absolute;left:2291;top:253;width:2;height:80" coordorigin="2291,253" coordsize="2,80">
              <v:shape style="position:absolute;left:2291;top:253;width:2;height:80" coordorigin="2291,253" coordsize="1,80" path="m2291,333l2291,253e" filled="false" stroked="true" strokeweight=".748pt" strokecolor="#939598">
                <v:path arrowok="t"/>
              </v:shape>
            </v:group>
            <v:group style="position:absolute;left:2251;top:253;width:2;height:80" coordorigin="2251,253" coordsize="2,80">
              <v:shape style="position:absolute;left:2251;top:253;width:2;height:80" coordorigin="2251,253" coordsize="0,80" path="m2251,333l2251,253e" filled="false" stroked="true" strokeweight=".748pt" strokecolor="#939598">
                <v:path arrowok="t"/>
              </v:shape>
            </v:group>
            <v:group style="position:absolute;left:2211;top:253;width:2;height:80" coordorigin="2211,253" coordsize="2,80">
              <v:shape style="position:absolute;left:2211;top:253;width:2;height:80" coordorigin="2211,253" coordsize="0,80" path="m2211,333l2211,253e" filled="false" stroked="true" strokeweight=".748pt" strokecolor="#939598">
                <v:path arrowok="t"/>
              </v:shape>
            </v:group>
            <v:group style="position:absolute;left:2171;top:253;width:2;height:80" coordorigin="2171,253" coordsize="2,80">
              <v:shape style="position:absolute;left:2171;top:253;width:2;height:80" coordorigin="2171,253" coordsize="0,80" path="m2171,333l2171,253e" filled="false" stroked="true" strokeweight=".748pt" strokecolor="#939598">
                <v:path arrowok="t"/>
              </v:shape>
            </v:group>
            <v:group style="position:absolute;left:2131;top:253;width:2;height:80" coordorigin="2131,253" coordsize="2,80">
              <v:shape style="position:absolute;left:2131;top:253;width:2;height:80" coordorigin="2131,253" coordsize="0,80" path="m2131,333l2131,253e" filled="false" stroked="true" strokeweight=".748pt" strokecolor="#939598">
                <v:path arrowok="t"/>
              </v:shape>
            </v:group>
            <v:group style="position:absolute;left:2091;top:253;width:2;height:80" coordorigin="2091,253" coordsize="2,80">
              <v:shape style="position:absolute;left:2091;top:253;width:2;height:80" coordorigin="2091,253" coordsize="0,80" path="m2091,333l2091,253e" filled="false" stroked="true" strokeweight=".748pt" strokecolor="#939598">
                <v:path arrowok="t"/>
              </v:shape>
            </v:group>
            <v:group style="position:absolute;left:2051;top:253;width:2;height:80" coordorigin="2051,253" coordsize="2,80">
              <v:shape style="position:absolute;left:2051;top:253;width:2;height:80" coordorigin="2051,253" coordsize="0,80" path="m2051,333l2051,253e" filled="false" stroked="true" strokeweight=".748pt" strokecolor="#939598">
                <v:path arrowok="t"/>
              </v:shape>
            </v:group>
            <v:group style="position:absolute;left:2011;top:253;width:2;height:80" coordorigin="2011,253" coordsize="2,80">
              <v:shape style="position:absolute;left:2011;top:253;width:2;height:80" coordorigin="2011,253" coordsize="0,80" path="m2011,333l2011,253e" filled="false" stroked="true" strokeweight=".748pt" strokecolor="#939598">
                <v:path arrowok="t"/>
              </v:shape>
            </v:group>
            <v:group style="position:absolute;left:1970;top:253;width:2;height:80" coordorigin="1970,253" coordsize="2,80">
              <v:shape style="position:absolute;left:1970;top:253;width:2;height:80" coordorigin="1970,253" coordsize="1,80" path="m1970,333l1970,253e" filled="false" stroked="true" strokeweight=".748pt" strokecolor="#939598">
                <v:path arrowok="t"/>
              </v:shape>
            </v:group>
            <v:group style="position:absolute;left:1930;top:253;width:2;height:80" coordorigin="1930,253" coordsize="2,80">
              <v:shape style="position:absolute;left:1930;top:253;width:2;height:80" coordorigin="1930,253" coordsize="0,80" path="m1930,333l1930,253e" filled="false" stroked="true" strokeweight=".748pt" strokecolor="#939598">
                <v:path arrowok="t"/>
              </v:shape>
            </v:group>
            <v:group style="position:absolute;left:1890;top:253;width:2;height:80" coordorigin="1890,253" coordsize="2,80">
              <v:shape style="position:absolute;left:1890;top:253;width:2;height:80" coordorigin="1890,253" coordsize="1,80" path="m1890,333l1890,253e" filled="false" stroked="true" strokeweight=".748pt" strokecolor="#939598">
                <v:path arrowok="t"/>
              </v:shape>
            </v:group>
            <v:group style="position:absolute;left:1850;top:253;width:2;height:80" coordorigin="1850,253" coordsize="2,80">
              <v:shape style="position:absolute;left:1850;top:253;width:2;height:80" coordorigin="1850,253" coordsize="1,80" path="m1850,333l1850,253e" filled="false" stroked="true" strokeweight=".748pt" strokecolor="#939598">
                <v:path arrowok="t"/>
              </v:shape>
            </v:group>
            <v:group style="position:absolute;left:1810;top:253;width:2;height:80" coordorigin="1810,253" coordsize="2,80">
              <v:shape style="position:absolute;left:1810;top:253;width:2;height:80" coordorigin="1810,253" coordsize="0,80" path="m1810,333l1810,253e" filled="false" stroked="true" strokeweight=".748pt" strokecolor="#939598">
                <v:path arrowok="t"/>
              </v:shape>
            </v:group>
            <v:group style="position:absolute;left:1770;top:253;width:2;height:80" coordorigin="1770,253" coordsize="2,80">
              <v:shape style="position:absolute;left:1770;top:253;width:2;height:80" coordorigin="1770,253" coordsize="1,80" path="m1770,333l1770,253e" filled="false" stroked="true" strokeweight=".748pt" strokecolor="#939598">
                <v:path arrowok="t"/>
              </v:shape>
            </v:group>
            <v:group style="position:absolute;left:1730;top:253;width:2;height:80" coordorigin="1730,253" coordsize="2,80">
              <v:shape style="position:absolute;left:1730;top:253;width:2;height:80" coordorigin="1730,253" coordsize="0,80" path="m1730,333l1730,253e" filled="false" stroked="true" strokeweight=".748pt" strokecolor="#939598">
                <v:path arrowok="t"/>
              </v:shape>
            </v:group>
            <v:group style="position:absolute;left:1690;top:253;width:2;height:80" coordorigin="1690,253" coordsize="2,80">
              <v:shape style="position:absolute;left:1690;top:253;width:2;height:80" coordorigin="1690,253" coordsize="0,80" path="m1690,333l1690,253e" filled="false" stroked="true" strokeweight=".748pt" strokecolor="#939598">
                <v:path arrowok="t"/>
              </v:shape>
            </v:group>
            <v:group style="position:absolute;left:1650;top:253;width:2;height:80" coordorigin="1650,253" coordsize="2,80">
              <v:shape style="position:absolute;left:1650;top:253;width:2;height:80" coordorigin="1650,253" coordsize="0,80" path="m1650,333l1650,253e" filled="false" stroked="true" strokeweight=".748pt" strokecolor="#939598">
                <v:path arrowok="t"/>
              </v:shape>
            </v:group>
            <v:group style="position:absolute;left:1610;top:253;width:2;height:80" coordorigin="1610,253" coordsize="2,80">
              <v:shape style="position:absolute;left:1610;top:253;width:2;height:80" coordorigin="1610,253" coordsize="0,80" path="m1610,333l1610,253e" filled="false" stroked="true" strokeweight=".748pt" strokecolor="#939598">
                <v:path arrowok="t"/>
              </v:shape>
            </v:group>
            <v:group style="position:absolute;left:1570;top:253;width:2;height:80" coordorigin="1570,253" coordsize="2,80">
              <v:shape style="position:absolute;left:1570;top:253;width:2;height:80" coordorigin="1570,253" coordsize="0,80" path="m1570,333l1570,253e" filled="false" stroked="true" strokeweight=".748pt" strokecolor="#939598">
                <v:path arrowok="t"/>
              </v:shape>
            </v:group>
            <v:group style="position:absolute;left:1530;top:253;width:2;height:80" coordorigin="1530,253" coordsize="2,80">
              <v:shape style="position:absolute;left:1530;top:253;width:2;height:80" coordorigin="1530,253" coordsize="1,80" path="m1530,333l1530,253e" filled="false" stroked="true" strokeweight=".748pt" strokecolor="#939598">
                <v:path arrowok="t"/>
              </v:shape>
            </v:group>
            <v:group style="position:absolute;left:1490;top:253;width:2;height:80" coordorigin="1490,253" coordsize="2,80">
              <v:shape style="position:absolute;left:1490;top:253;width:2;height:80" coordorigin="1490,253" coordsize="0,80" path="m1490,333l1490,253e" filled="false" stroked="true" strokeweight=".748pt" strokecolor="#939598">
                <v:path arrowok="t"/>
              </v:shape>
            </v:group>
            <v:group style="position:absolute;left:1450;top:253;width:2;height:80" coordorigin="1450,253" coordsize="2,80">
              <v:shape style="position:absolute;left:1450;top:253;width:2;height:80" coordorigin="1450,253" coordsize="0,80" path="m1450,333l1450,253e" filled="false" stroked="true" strokeweight=".748pt" strokecolor="#939598">
                <v:path arrowok="t"/>
              </v:shape>
            </v:group>
            <v:group style="position:absolute;left:1410;top:253;width:2;height:80" coordorigin="1410,253" coordsize="2,80">
              <v:shape style="position:absolute;left:1410;top:253;width:2;height:80" coordorigin="1410,253" coordsize="0,80" path="m1410,333l1410,253e" filled="false" stroked="true" strokeweight=".748pt" strokecolor="#939598">
                <v:path arrowok="t"/>
              </v:shape>
            </v:group>
            <v:group style="position:absolute;left:1370;top:253;width:2;height:80" coordorigin="1370,253" coordsize="2,80">
              <v:shape style="position:absolute;left:1370;top:253;width:2;height:80" coordorigin="1370,253" coordsize="0,80" path="m1370,333l1370,253e" filled="false" stroked="true" strokeweight=".748pt" strokecolor="#939598">
                <v:path arrowok="t"/>
              </v:shape>
            </v:group>
            <v:group style="position:absolute;left:1329;top:253;width:2;height:80" coordorigin="1329,253" coordsize="2,80">
              <v:shape style="position:absolute;left:1329;top:253;width:2;height:80" coordorigin="1329,253" coordsize="0,80" path="m1330,333l1329,253e" filled="false" stroked="true" strokeweight=".748pt" strokecolor="#939598">
                <v:path arrowok="t"/>
              </v:shape>
            </v:group>
            <v:group style="position:absolute;left:1289;top:253;width:2;height:80" coordorigin="1289,253" coordsize="2,80">
              <v:shape style="position:absolute;left:1289;top:253;width:2;height:80" coordorigin="1289,253" coordsize="0,80" path="m1289,333l1289,253e" filled="false" stroked="true" strokeweight=".748pt" strokecolor="#939598">
                <v:path arrowok="t"/>
              </v:shape>
            </v:group>
            <v:group style="position:absolute;left:1249;top:253;width:2;height:80" coordorigin="1249,253" coordsize="2,80">
              <v:shape style="position:absolute;left:1249;top:253;width:2;height:80" coordorigin="1249,253" coordsize="0,80" path="m1249,333l1249,253e" filled="false" stroked="true" strokeweight=".748pt" strokecolor="#939598">
                <v:path arrowok="t"/>
              </v:shape>
            </v:group>
            <v:group style="position:absolute;left:1209;top:253;width:2;height:80" coordorigin="1209,253" coordsize="2,80">
              <v:shape style="position:absolute;left:1209;top:253;width:2;height:80" coordorigin="1209,253" coordsize="0,80" path="m1209,333l1209,253e" filled="false" stroked="true" strokeweight=".748pt" strokecolor="#939598">
                <v:path arrowok="t"/>
              </v:shape>
            </v:group>
            <v:group style="position:absolute;left:1169;top:253;width:2;height:80" coordorigin="1169,253" coordsize="2,80">
              <v:shape style="position:absolute;left:1169;top:253;width:2;height:80" coordorigin="1169,253" coordsize="0,80" path="m1169,333l1169,253e" filled="false" stroked="true" strokeweight=".748pt" strokecolor="#939598">
                <v:path arrowok="t"/>
              </v:shape>
            </v:group>
            <v:group style="position:absolute;left:1129;top:253;width:2;height:80" coordorigin="1129,253" coordsize="2,80">
              <v:shape style="position:absolute;left:1129;top:253;width:2;height:80" coordorigin="1129,253" coordsize="0,80" path="m1129,333l1129,253e" filled="false" stroked="true" strokeweight=".748pt" strokecolor="#939598">
                <v:path arrowok="t"/>
              </v:shape>
            </v:group>
            <v:group style="position:absolute;left:1089;top:253;width:2;height:80" coordorigin="1089,253" coordsize="2,80">
              <v:shape style="position:absolute;left:1089;top:253;width:2;height:80" coordorigin="1089,253" coordsize="0,80" path="m1089,333l1089,253e" filled="false" stroked="true" strokeweight=".748pt" strokecolor="#939598">
                <v:path arrowok="t"/>
              </v:shape>
            </v:group>
            <v:group style="position:absolute;left:1049;top:253;width:2;height:80" coordorigin="1049,253" coordsize="2,80">
              <v:shape style="position:absolute;left:1049;top:253;width:2;height:80" coordorigin="1049,253" coordsize="0,80" path="m1049,333l1049,253e" filled="false" stroked="true" strokeweight=".748pt" strokecolor="#939598">
                <v:path arrowok="t"/>
              </v:shape>
            </v:group>
            <v:group style="position:absolute;left:1009;top:253;width:2;height:80" coordorigin="1009,253" coordsize="2,80">
              <v:shape style="position:absolute;left:1009;top:253;width:2;height:80" coordorigin="1009,253" coordsize="0,80" path="m1009,333l1009,253e" filled="false" stroked="true" strokeweight=".748pt" strokecolor="#939598">
                <v:path arrowok="t"/>
              </v:shape>
            </v:group>
            <v:group style="position:absolute;left:969;top:253;width:2;height:80" coordorigin="969,253" coordsize="2,80">
              <v:shape style="position:absolute;left:969;top:253;width:2;height:80" coordorigin="969,253" coordsize="0,80" path="m969,333l969,253e" filled="false" stroked="true" strokeweight=".748pt" strokecolor="#939598">
                <v:path arrowok="t"/>
              </v:shape>
            </v:group>
            <v:group style="position:absolute;left:929;top:253;width:2;height:80" coordorigin="929,253" coordsize="2,80">
              <v:shape style="position:absolute;left:929;top:253;width:2;height:80" coordorigin="929,253" coordsize="0,80" path="m929,333l929,253e" filled="false" stroked="true" strokeweight=".748pt" strokecolor="#939598">
                <v:path arrowok="t"/>
              </v:shape>
            </v:group>
            <v:group style="position:absolute;left:889;top:253;width:2;height:80" coordorigin="889,253" coordsize="2,80">
              <v:shape style="position:absolute;left:889;top:253;width:2;height:80" coordorigin="889,253" coordsize="1,80" path="m889,333l889,253e" filled="false" stroked="true" strokeweight=".748pt" strokecolor="#939598">
                <v:path arrowok="t"/>
              </v:shape>
            </v:group>
            <v:group style="position:absolute;left:849;top:253;width:2;height:80" coordorigin="849,253" coordsize="2,80">
              <v:shape style="position:absolute;left:849;top:253;width:2;height:80" coordorigin="849,253" coordsize="1,80" path="m849,333l849,253e" filled="false" stroked="true" strokeweight=".748pt" strokecolor="#939598">
                <v:path arrowok="t"/>
              </v:shape>
            </v:group>
            <v:group style="position:absolute;left:809;top:253;width:2;height:80" coordorigin="809,253" coordsize="2,80">
              <v:shape style="position:absolute;left:809;top:253;width:2;height:80" coordorigin="809,253" coordsize="0,80" path="m809,333l809,253e" filled="false" stroked="true" strokeweight=".748pt" strokecolor="#939598">
                <v:path arrowok="t"/>
              </v:shape>
            </v:group>
            <v:group style="position:absolute;left:769;top:253;width:2;height:80" coordorigin="769,253" coordsize="2,80">
              <v:shape style="position:absolute;left:769;top:253;width:2;height:80" coordorigin="769,253" coordsize="1,80" path="m769,333l769,253e" filled="false" stroked="true" strokeweight=".748pt" strokecolor="#939598">
                <v:path arrowok="t"/>
              </v:shape>
            </v:group>
            <v:group style="position:absolute;left:729;top:253;width:2;height:80" coordorigin="729,253" coordsize="2,80">
              <v:shape style="position:absolute;left:729;top:253;width:2;height:80" coordorigin="729,253" coordsize="1,80" path="m729,333l729,253e" filled="false" stroked="true" strokeweight=".748pt" strokecolor="#939598">
                <v:path arrowok="t"/>
              </v:shape>
            </v:group>
            <v:group style="position:absolute;left:689;top:253;width:2;height:80" coordorigin="689,253" coordsize="2,80">
              <v:shape style="position:absolute;left:689;top:253;width:2;height:80" coordorigin="689,253" coordsize="1,80" path="m689,333l689,253e" filled="false" stroked="true" strokeweight=".748pt" strokecolor="#939598">
                <v:path arrowok="t"/>
              </v:shape>
            </v:group>
            <v:group style="position:absolute;left:709;top:371;width:11197;height:2" coordorigin="709,371" coordsize="11197,2">
              <v:shape style="position:absolute;left:709;top:371;width:11197;height:2" coordorigin="709,371" coordsize="11197,0" path="m709,371l11906,371e" filled="false" stroked="true" strokeweight="1pt" strokecolor="#939598">
                <v:path arrowok="t"/>
              </v:shape>
            </v:group>
            <v:group style="position:absolute;left:248;top:254;width:2;height:80" coordorigin="248,254" coordsize="2,80">
              <v:shape style="position:absolute;left:248;top:254;width:2;height:80" coordorigin="248,254" coordsize="0,80" path="m248,334l248,254e" filled="false" stroked="true" strokeweight=".748pt" strokecolor="#939598">
                <v:path arrowok="t"/>
              </v:shape>
            </v:group>
            <v:group style="position:absolute;left:208;top:254;width:2;height:80" coordorigin="208,254" coordsize="2,80">
              <v:shape style="position:absolute;left:208;top:254;width:2;height:80" coordorigin="208,254" coordsize="0,80" path="m208,334l208,254e" filled="false" stroked="true" strokeweight=".748pt" strokecolor="#939598">
                <v:path arrowok="t"/>
              </v:shape>
            </v:group>
            <v:group style="position:absolute;left:168;top:254;width:2;height:80" coordorigin="168,254" coordsize="2,80">
              <v:shape style="position:absolute;left:168;top:254;width:2;height:80" coordorigin="168,254" coordsize="0,80" path="m168,334l168,254e" filled="false" stroked="true" strokeweight=".748pt" strokecolor="#939598">
                <v:path arrowok="t"/>
              </v:shape>
            </v:group>
            <v:group style="position:absolute;left:128;top:254;width:2;height:80" coordorigin="128,254" coordsize="2,80">
              <v:shape style="position:absolute;left:128;top:254;width:2;height:80" coordorigin="128,254" coordsize="1,80" path="m128,334l128,254e" filled="false" stroked="true" strokeweight=".748pt" strokecolor="#939598">
                <v:path arrowok="t"/>
              </v:shape>
            </v:group>
            <v:group style="position:absolute;left:88;top:254;width:2;height:80" coordorigin="88,254" coordsize="2,80">
              <v:shape style="position:absolute;left:88;top:254;width:2;height:80" coordorigin="88,254" coordsize="0,80" path="m88,334l88,254e" filled="false" stroked="true" strokeweight=".748pt" strokecolor="#939598">
                <v:path arrowok="t"/>
              </v:shape>
            </v:group>
            <v:group style="position:absolute;left:48;top:254;width:2;height:80" coordorigin="48,254" coordsize="2,80">
              <v:shape style="position:absolute;left:48;top:254;width:2;height:80" coordorigin="48,254" coordsize="0,80" path="m48,334l48,254e" filled="false" stroked="true" strokeweight=".748pt" strokecolor="#939598">
                <v:path arrowok="t"/>
              </v:shape>
            </v:group>
            <v:group style="position:absolute;left:7;top:254;width:2;height:80" coordorigin="7,254" coordsize="2,80">
              <v:shape style="position:absolute;left:7;top:254;width:2;height:80" coordorigin="7,254" coordsize="1,80" path="m8,334l7,254e" filled="false" stroked="true" strokeweight=".748pt" strokecolor="#939598">
                <v:path arrowok="t"/>
              </v:shape>
            </v:group>
            <v:group style="position:absolute;left:0;top:371;width:244;height:2" coordorigin="0,371" coordsize="244,2">
              <v:shape style="position:absolute;left:0;top:371;width:244;height:2" coordorigin="0,371" coordsize="244,0" path="m10,371l254,371e" filled="false" stroked="true" strokeweight="1pt" strokecolor="#939598">
                <v:path arrowok="t"/>
              </v:shape>
            </v:group>
            <v:group style="position:absolute;left:244;top:95;width:465;height:344" coordorigin="244,95" coordsize="465,344">
              <v:shape style="position:absolute;left:244;top:95;width:465;height:344" coordorigin="244,95" coordsize="465,344" path="m244,438l709,438,709,95,244,95,244,438xe" filled="true" fillcolor="#ffffff" stroked="false">
                <v:path arrowok="t"/>
                <v:fill type="solid"/>
              </v:shape>
            </v:group>
            <v:group style="position:absolute;left:323;top:111;width:312;height:304" coordorigin="323,111" coordsize="312,304">
              <v:shape style="position:absolute;left:323;top:111;width:312;height:304" coordorigin="323,111" coordsize="312,304" path="m323,415l635,415,635,111,323,111,323,415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939598"/>
          <w:spacing w:val="-27"/>
          <w:u w:val="none"/>
        </w:rPr>
        <w:t>62</w:t>
      </w:r>
      <w:r>
        <w:rPr>
          <w:spacing w:val="-27"/>
          <w:u w:val="none"/>
        </w:rPr>
      </w:r>
    </w:p>
    <w:p>
      <w:pPr>
        <w:spacing w:after="0" w:line="240" w:lineRule="auto"/>
        <w:jc w:val="left"/>
        <w:sectPr>
          <w:type w:val="continuous"/>
          <w:pgSz w:w="11910" w:h="16840"/>
          <w:pgMar w:top="1180" w:bottom="280" w:left="0" w:right="0"/>
        </w:sectPr>
      </w:pPr>
    </w:p>
    <w:p>
      <w:pPr>
        <w:spacing w:line="240" w:lineRule="auto" w:before="11"/>
        <w:rPr>
          <w:rFonts w:ascii="Calibri" w:hAnsi="Calibri" w:cs="Calibri" w:eastAsia="Calibri"/>
          <w:sz w:val="6"/>
          <w:szCs w:val="6"/>
        </w:rPr>
      </w:pPr>
    </w:p>
    <w:p>
      <w:pPr>
        <w:spacing w:line="1502" w:lineRule="exact"/>
        <w:ind w:left="1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position w:val="-29"/>
          <w:sz w:val="20"/>
          <w:szCs w:val="20"/>
        </w:rPr>
        <w:pict>
          <v:group style="width:576pt;height:75.150pt;mso-position-horizontal-relative:char;mso-position-vertical-relative:line" coordorigin="0,0" coordsize="11520,1503">
            <v:group style="position:absolute;left:5049;top:731;width:2;height:80" coordorigin="5049,731" coordsize="2,80">
              <v:shape style="position:absolute;left:5049;top:731;width:2;height:80" coordorigin="5049,731" coordsize="1,80" path="m5049,811l5049,731e" filled="false" stroked="true" strokeweight=".748pt" strokecolor="#939598">
                <v:path arrowok="t"/>
              </v:shape>
            </v:group>
            <v:group style="position:absolute;left:5009;top:731;width:2;height:80" coordorigin="5009,731" coordsize="2,80">
              <v:shape style="position:absolute;left:5009;top:731;width:2;height:80" coordorigin="5009,731" coordsize="0,80" path="m5009,811l5009,731e" filled="false" stroked="true" strokeweight=".748pt" strokecolor="#939598">
                <v:path arrowok="t"/>
              </v:shape>
            </v:group>
            <v:group style="position:absolute;left:4969;top:731;width:2;height:80" coordorigin="4969,731" coordsize="2,80">
              <v:shape style="position:absolute;left:4969;top:731;width:2;height:80" coordorigin="4969,731" coordsize="1,80" path="m4969,811l4969,731e" filled="false" stroked="true" strokeweight=".748pt" strokecolor="#939598">
                <v:path arrowok="t"/>
              </v:shape>
            </v:group>
            <v:group style="position:absolute;left:4929;top:731;width:2;height:80" coordorigin="4929,731" coordsize="2,80">
              <v:shape style="position:absolute;left:4929;top:731;width:2;height:80" coordorigin="4929,731" coordsize="0,80" path="m4929,811l4929,731e" filled="false" stroked="true" strokeweight=".748pt" strokecolor="#939598">
                <v:path arrowok="t"/>
              </v:shape>
            </v:group>
            <v:group style="position:absolute;left:4889;top:731;width:2;height:80" coordorigin="4889,731" coordsize="2,80">
              <v:shape style="position:absolute;left:4889;top:731;width:2;height:80" coordorigin="4889,731" coordsize="0,80" path="m4889,811l4889,731e" filled="false" stroked="true" strokeweight=".748pt" strokecolor="#939598">
                <v:path arrowok="t"/>
              </v:shape>
            </v:group>
            <v:group style="position:absolute;left:4849;top:731;width:2;height:80" coordorigin="4849,731" coordsize="2,80">
              <v:shape style="position:absolute;left:4849;top:731;width:2;height:80" coordorigin="4849,731" coordsize="0,80" path="m4849,811l4849,731e" filled="false" stroked="true" strokeweight=".748pt" strokecolor="#939598">
                <v:path arrowok="t"/>
              </v:shape>
            </v:group>
            <v:group style="position:absolute;left:4809;top:731;width:2;height:80" coordorigin="4809,731" coordsize="2,80">
              <v:shape style="position:absolute;left:4809;top:731;width:2;height:80" coordorigin="4809,731" coordsize="1,80" path="m4809,811l4809,731e" filled="false" stroked="true" strokeweight=".748pt" strokecolor="#939598">
                <v:path arrowok="t"/>
              </v:shape>
            </v:group>
            <v:group style="position:absolute;left:4769;top:731;width:2;height:80" coordorigin="4769,731" coordsize="2,80">
              <v:shape style="position:absolute;left:4769;top:731;width:2;height:80" coordorigin="4769,731" coordsize="0,80" path="m4769,811l4769,731e" filled="false" stroked="true" strokeweight=".748pt" strokecolor="#939598">
                <v:path arrowok="t"/>
              </v:shape>
            </v:group>
            <v:group style="position:absolute;left:4729;top:731;width:2;height:80" coordorigin="4729,731" coordsize="2,80">
              <v:shape style="position:absolute;left:4729;top:731;width:2;height:80" coordorigin="4729,731" coordsize="1,80" path="m4729,811l4729,731e" filled="false" stroked="true" strokeweight=".748pt" strokecolor="#939598">
                <v:path arrowok="t"/>
              </v:shape>
            </v:group>
            <v:group style="position:absolute;left:4689;top:731;width:2;height:80" coordorigin="4689,731" coordsize="2,80">
              <v:shape style="position:absolute;left:4689;top:731;width:2;height:80" coordorigin="4689,731" coordsize="0,80" path="m4689,811l4689,731e" filled="false" stroked="true" strokeweight=".748pt" strokecolor="#939598">
                <v:path arrowok="t"/>
              </v:shape>
            </v:group>
            <v:group style="position:absolute;left:4649;top:731;width:2;height:80" coordorigin="4649,731" coordsize="2,80">
              <v:shape style="position:absolute;left:4649;top:731;width:2;height:80" coordorigin="4649,731" coordsize="1,80" path="m4649,811l4649,731e" filled="false" stroked="true" strokeweight=".748pt" strokecolor="#939598">
                <v:path arrowok="t"/>
              </v:shape>
            </v:group>
            <v:group style="position:absolute;left:4609;top:731;width:2;height:80" coordorigin="4609,731" coordsize="2,80">
              <v:shape style="position:absolute;left:4609;top:731;width:2;height:80" coordorigin="4609,731" coordsize="0,80" path="m4609,811l4609,731e" filled="false" stroked="true" strokeweight=".748pt" strokecolor="#939598">
                <v:path arrowok="t"/>
              </v:shape>
            </v:group>
            <v:group style="position:absolute;left:4569;top:731;width:2;height:80" coordorigin="4569,731" coordsize="2,80">
              <v:shape style="position:absolute;left:4569;top:731;width:2;height:80" coordorigin="4569,731" coordsize="1,80" path="m4569,811l4569,731e" filled="false" stroked="true" strokeweight=".748pt" strokecolor="#939598">
                <v:path arrowok="t"/>
              </v:shape>
            </v:group>
            <v:group style="position:absolute;left:4529;top:731;width:2;height:80" coordorigin="4529,731" coordsize="2,80">
              <v:shape style="position:absolute;left:4529;top:731;width:2;height:80" coordorigin="4529,731" coordsize="1,80" path="m4529,811l4529,731e" filled="false" stroked="true" strokeweight=".748pt" strokecolor="#939598">
                <v:path arrowok="t"/>
              </v:shape>
            </v:group>
            <v:group style="position:absolute;left:4489;top:731;width:2;height:80" coordorigin="4489,731" coordsize="2,80">
              <v:shape style="position:absolute;left:4489;top:731;width:2;height:80" coordorigin="4489,731" coordsize="0,80" path="m4489,811l4489,731e" filled="false" stroked="true" strokeweight=".748pt" strokecolor="#939598">
                <v:path arrowok="t"/>
              </v:shape>
            </v:group>
            <v:group style="position:absolute;left:4449;top:731;width:2;height:80" coordorigin="4449,731" coordsize="2,80">
              <v:shape style="position:absolute;left:4449;top:731;width:2;height:80" coordorigin="4449,731" coordsize="1,80" path="m4449,811l4449,731e" filled="false" stroked="true" strokeweight=".748pt" strokecolor="#939598">
                <v:path arrowok="t"/>
              </v:shape>
            </v:group>
            <v:group style="position:absolute;left:4409;top:731;width:2;height:80" coordorigin="4409,731" coordsize="2,80">
              <v:shape style="position:absolute;left:4409;top:731;width:2;height:80" coordorigin="4409,731" coordsize="0,80" path="m4409,811l4409,731e" filled="false" stroked="true" strokeweight=".748pt" strokecolor="#939598">
                <v:path arrowok="t"/>
              </v:shape>
            </v:group>
            <v:group style="position:absolute;left:4369;top:731;width:2;height:80" coordorigin="4369,731" coordsize="2,80">
              <v:shape style="position:absolute;left:4369;top:731;width:2;height:80" coordorigin="4369,731" coordsize="0,80" path="m4369,811l4369,731e" filled="false" stroked="true" strokeweight=".748pt" strokecolor="#939598">
                <v:path arrowok="t"/>
              </v:shape>
            </v:group>
            <v:group style="position:absolute;left:4329;top:731;width:2;height:80" coordorigin="4329,731" coordsize="2,80">
              <v:shape style="position:absolute;left:4329;top:731;width:2;height:80" coordorigin="4329,731" coordsize="0,80" path="m4329,811l4329,731e" filled="false" stroked="true" strokeweight=".748pt" strokecolor="#939598">
                <v:path arrowok="t"/>
              </v:shape>
            </v:group>
            <v:group style="position:absolute;left:4289;top:731;width:2;height:80" coordorigin="4289,731" coordsize="2,80">
              <v:shape style="position:absolute;left:4289;top:731;width:2;height:80" coordorigin="4289,731" coordsize="1,80" path="m4289,811l4289,731e" filled="false" stroked="true" strokeweight=".748pt" strokecolor="#939598">
                <v:path arrowok="t"/>
              </v:shape>
            </v:group>
            <v:group style="position:absolute;left:4249;top:731;width:2;height:80" coordorigin="4249,731" coordsize="2,80">
              <v:shape style="position:absolute;left:4249;top:731;width:2;height:80" coordorigin="4249,731" coordsize="0,80" path="m4249,811l4249,731e" filled="false" stroked="true" strokeweight=".748pt" strokecolor="#939598">
                <v:path arrowok="t"/>
              </v:shape>
            </v:group>
            <v:group style="position:absolute;left:4209;top:731;width:2;height:80" coordorigin="4209,731" coordsize="2,80">
              <v:shape style="position:absolute;left:4209;top:731;width:2;height:80" coordorigin="4209,731" coordsize="1,80" path="m4209,811l4209,731e" filled="false" stroked="true" strokeweight=".748pt" strokecolor="#939598">
                <v:path arrowok="t"/>
              </v:shape>
            </v:group>
            <v:group style="position:absolute;left:4169;top:731;width:2;height:80" coordorigin="4169,731" coordsize="2,80">
              <v:shape style="position:absolute;left:4169;top:731;width:2;height:80" coordorigin="4169,731" coordsize="0,80" path="m4169,811l4169,731e" filled="false" stroked="true" strokeweight=".748pt" strokecolor="#939598">
                <v:path arrowok="t"/>
              </v:shape>
            </v:group>
            <v:group style="position:absolute;left:4129;top:731;width:2;height:80" coordorigin="4129,731" coordsize="2,80">
              <v:shape style="position:absolute;left:4129;top:731;width:2;height:80" coordorigin="4129,731" coordsize="1,80" path="m4129,811l4129,731e" filled="false" stroked="true" strokeweight=".748pt" strokecolor="#939598">
                <v:path arrowok="t"/>
              </v:shape>
            </v:group>
            <v:group style="position:absolute;left:4089;top:731;width:2;height:80" coordorigin="4089,731" coordsize="2,80">
              <v:shape style="position:absolute;left:4089;top:731;width:2;height:80" coordorigin="4089,731" coordsize="0,80" path="m4089,811l4089,731e" filled="false" stroked="true" strokeweight=".748pt" strokecolor="#939598">
                <v:path arrowok="t"/>
              </v:shape>
            </v:group>
            <v:group style="position:absolute;left:4049;top:731;width:2;height:80" coordorigin="4049,731" coordsize="2,80">
              <v:shape style="position:absolute;left:4049;top:731;width:2;height:80" coordorigin="4049,731" coordsize="1,80" path="m4049,811l4049,731e" filled="false" stroked="true" strokeweight=".748pt" strokecolor="#939598">
                <v:path arrowok="t"/>
              </v:shape>
            </v:group>
            <v:group style="position:absolute;left:4009;top:731;width:2;height:80" coordorigin="4009,731" coordsize="2,80">
              <v:shape style="position:absolute;left:4009;top:731;width:2;height:80" coordorigin="4009,731" coordsize="0,80" path="m4009,811l4009,731e" filled="false" stroked="true" strokeweight=".748pt" strokecolor="#939598">
                <v:path arrowok="t"/>
              </v:shape>
            </v:group>
            <v:group style="position:absolute;left:3969;top:731;width:2;height:80" coordorigin="3969,731" coordsize="2,80">
              <v:shape style="position:absolute;left:3969;top:731;width:2;height:80" coordorigin="3969,731" coordsize="0,80" path="m3969,811l3969,731e" filled="false" stroked="true" strokeweight=".748pt" strokecolor="#939598">
                <v:path arrowok="t"/>
              </v:shape>
            </v:group>
            <v:group style="position:absolute;left:3929;top:731;width:2;height:80" coordorigin="3929,731" coordsize="2,80">
              <v:shape style="position:absolute;left:3929;top:731;width:2;height:80" coordorigin="3929,731" coordsize="1,80" path="m3929,811l3929,731e" filled="false" stroked="true" strokeweight=".748pt" strokecolor="#939598">
                <v:path arrowok="t"/>
              </v:shape>
            </v:group>
            <v:group style="position:absolute;left:3889;top:732;width:2;height:80" coordorigin="3889,732" coordsize="2,80">
              <v:shape style="position:absolute;left:3889;top:732;width:2;height:80" coordorigin="3889,732" coordsize="0,80" path="m3889,812l3889,732e" filled="false" stroked="true" strokeweight=".748pt" strokecolor="#939598">
                <v:path arrowok="t"/>
              </v:shape>
            </v:group>
            <v:group style="position:absolute;left:3849;top:732;width:2;height:80" coordorigin="3849,732" coordsize="2,80">
              <v:shape style="position:absolute;left:3849;top:732;width:2;height:80" coordorigin="3849,732" coordsize="1,80" path="m3849,812l3849,732e" filled="false" stroked="true" strokeweight=".748pt" strokecolor="#939598">
                <v:path arrowok="t"/>
              </v:shape>
            </v:group>
            <v:group style="position:absolute;left:3809;top:732;width:2;height:80" coordorigin="3809,732" coordsize="2,80">
              <v:shape style="position:absolute;left:3809;top:732;width:2;height:80" coordorigin="3809,732" coordsize="0,80" path="m3809,812l3809,732e" filled="false" stroked="true" strokeweight=".748pt" strokecolor="#939598">
                <v:path arrowok="t"/>
              </v:shape>
            </v:group>
            <v:group style="position:absolute;left:3768;top:732;width:2;height:80" coordorigin="3768,732" coordsize="2,80">
              <v:shape style="position:absolute;left:3768;top:732;width:2;height:80" coordorigin="3768,732" coordsize="1,80" path="m3768,812l3768,732e" filled="false" stroked="true" strokeweight=".748pt" strokecolor="#939598">
                <v:path arrowok="t"/>
              </v:shape>
            </v:group>
            <v:group style="position:absolute;left:3728;top:732;width:2;height:80" coordorigin="3728,732" coordsize="2,80">
              <v:shape style="position:absolute;left:3728;top:732;width:2;height:80" coordorigin="3728,732" coordsize="0,80" path="m3728,812l3728,732e" filled="false" stroked="true" strokeweight=".748pt" strokecolor="#939598">
                <v:path arrowok="t"/>
              </v:shape>
            </v:group>
            <v:group style="position:absolute;left:3688;top:732;width:2;height:80" coordorigin="3688,732" coordsize="2,80">
              <v:shape style="position:absolute;left:3688;top:732;width:2;height:80" coordorigin="3688,732" coordsize="1,80" path="m3688,812l3688,732e" filled="false" stroked="true" strokeweight=".748pt" strokecolor="#939598">
                <v:path arrowok="t"/>
              </v:shape>
            </v:group>
            <v:group style="position:absolute;left:3648;top:732;width:2;height:80" coordorigin="3648,732" coordsize="2,80">
              <v:shape style="position:absolute;left:3648;top:732;width:2;height:80" coordorigin="3648,732" coordsize="0,80" path="m3648,812l3648,732e" filled="false" stroked="true" strokeweight=".748pt" strokecolor="#939598">
                <v:path arrowok="t"/>
              </v:shape>
            </v:group>
            <v:group style="position:absolute;left:3608;top:732;width:2;height:80" coordorigin="3608,732" coordsize="2,80">
              <v:shape style="position:absolute;left:3608;top:732;width:2;height:80" coordorigin="3608,732" coordsize="0,80" path="m3608,812l3608,732e" filled="false" stroked="true" strokeweight=".748pt" strokecolor="#939598">
                <v:path arrowok="t"/>
              </v:shape>
            </v:group>
            <v:group style="position:absolute;left:3568;top:732;width:2;height:80" coordorigin="3568,732" coordsize="2,80">
              <v:shape style="position:absolute;left:3568;top:732;width:2;height:80" coordorigin="3568,732" coordsize="0,80" path="m3568,812l3568,732e" filled="false" stroked="true" strokeweight=".748pt" strokecolor="#939598">
                <v:path arrowok="t"/>
              </v:shape>
            </v:group>
            <v:group style="position:absolute;left:3528;top:732;width:2;height:80" coordorigin="3528,732" coordsize="2,80">
              <v:shape style="position:absolute;left:3528;top:732;width:2;height:80" coordorigin="3528,732" coordsize="1,80" path="m3528,812l3528,732e" filled="false" stroked="true" strokeweight=".748pt" strokecolor="#939598">
                <v:path arrowok="t"/>
              </v:shape>
            </v:group>
            <v:group style="position:absolute;left:3488;top:732;width:2;height:80" coordorigin="3488,732" coordsize="2,80">
              <v:shape style="position:absolute;left:3488;top:732;width:2;height:80" coordorigin="3488,732" coordsize="0,80" path="m3488,812l3488,732e" filled="false" stroked="true" strokeweight=".748pt" strokecolor="#939598">
                <v:path arrowok="t"/>
              </v:shape>
            </v:group>
            <v:group style="position:absolute;left:3448;top:732;width:2;height:80" coordorigin="3448,732" coordsize="2,80">
              <v:shape style="position:absolute;left:3448;top:732;width:2;height:80" coordorigin="3448,732" coordsize="0,80" path="m3448,812l3448,732e" filled="false" stroked="true" strokeweight=".748pt" strokecolor="#939598">
                <v:path arrowok="t"/>
              </v:shape>
            </v:group>
            <v:group style="position:absolute;left:3408;top:732;width:2;height:80" coordorigin="3408,732" coordsize="2,80">
              <v:shape style="position:absolute;left:3408;top:732;width:2;height:80" coordorigin="3408,732" coordsize="1,80" path="m3408,812l3408,732e" filled="false" stroked="true" strokeweight=".748pt" strokecolor="#939598">
                <v:path arrowok="t"/>
              </v:shape>
            </v:group>
            <v:group style="position:absolute;left:3368;top:732;width:2;height:80" coordorigin="3368,732" coordsize="2,80">
              <v:shape style="position:absolute;left:3368;top:732;width:2;height:80" coordorigin="3368,732" coordsize="0,80" path="m3368,812l3368,732e" filled="false" stroked="true" strokeweight=".748pt" strokecolor="#939598">
                <v:path arrowok="t"/>
              </v:shape>
            </v:group>
            <v:group style="position:absolute;left:3328;top:732;width:2;height:80" coordorigin="3328,732" coordsize="2,80">
              <v:shape style="position:absolute;left:3328;top:732;width:2;height:80" coordorigin="3328,732" coordsize="1,80" path="m3328,812l3328,732e" filled="false" stroked="true" strokeweight=".748pt" strokecolor="#939598">
                <v:path arrowok="t"/>
              </v:shape>
            </v:group>
            <v:group style="position:absolute;left:3288;top:732;width:2;height:80" coordorigin="3288,732" coordsize="2,80">
              <v:shape style="position:absolute;left:3288;top:732;width:2;height:80" coordorigin="3288,732" coordsize="0,80" path="m3288,812l3288,732e" filled="false" stroked="true" strokeweight=".748pt" strokecolor="#939598">
                <v:path arrowok="t"/>
              </v:shape>
            </v:group>
            <v:group style="position:absolute;left:3248;top:732;width:2;height:80" coordorigin="3248,732" coordsize="2,80">
              <v:shape style="position:absolute;left:3248;top:732;width:2;height:80" coordorigin="3248,732" coordsize="1,80" path="m3248,812l3248,732e" filled="false" stroked="true" strokeweight=".748pt" strokecolor="#939598">
                <v:path arrowok="t"/>
              </v:shape>
            </v:group>
            <v:group style="position:absolute;left:3208;top:732;width:2;height:80" coordorigin="3208,732" coordsize="2,80">
              <v:shape style="position:absolute;left:3208;top:732;width:2;height:80" coordorigin="3208,732" coordsize="0,80" path="m3208,812l3208,732e" filled="false" stroked="true" strokeweight=".748pt" strokecolor="#939598">
                <v:path arrowok="t"/>
              </v:shape>
            </v:group>
            <v:group style="position:absolute;left:3168;top:732;width:2;height:80" coordorigin="3168,732" coordsize="2,80">
              <v:shape style="position:absolute;left:3168;top:732;width:2;height:80" coordorigin="3168,732" coordsize="1,80" path="m3168,812l3168,732e" filled="false" stroked="true" strokeweight=".748pt" strokecolor="#939598">
                <v:path arrowok="t"/>
              </v:shape>
            </v:group>
            <v:group style="position:absolute;left:3128;top:732;width:2;height:80" coordorigin="3128,732" coordsize="2,80">
              <v:shape style="position:absolute;left:3128;top:732;width:2;height:80" coordorigin="3128,732" coordsize="0,80" path="m3128,812l3128,732e" filled="false" stroked="true" strokeweight=".748pt" strokecolor="#939598">
                <v:path arrowok="t"/>
              </v:shape>
            </v:group>
            <v:group style="position:absolute;left:3088;top:732;width:2;height:80" coordorigin="3088,732" coordsize="2,80">
              <v:shape style="position:absolute;left:3088;top:732;width:2;height:80" coordorigin="3088,732" coordsize="0,80" path="m3088,812l3088,732e" filled="false" stroked="true" strokeweight=".748pt" strokecolor="#939598">
                <v:path arrowok="t"/>
              </v:shape>
            </v:group>
            <v:group style="position:absolute;left:3048;top:732;width:2;height:80" coordorigin="3048,732" coordsize="2,80">
              <v:shape style="position:absolute;left:3048;top:732;width:2;height:80" coordorigin="3048,732" coordsize="0,80" path="m3048,812l3048,732e" filled="false" stroked="true" strokeweight=".748pt" strokecolor="#939598">
                <v:path arrowok="t"/>
              </v:shape>
            </v:group>
            <v:group style="position:absolute;left:3008;top:732;width:2;height:80" coordorigin="3008,732" coordsize="2,80">
              <v:shape style="position:absolute;left:3008;top:732;width:2;height:80" coordorigin="3008,732" coordsize="1,80" path="m3008,812l3008,732e" filled="false" stroked="true" strokeweight=".748pt" strokecolor="#939598">
                <v:path arrowok="t"/>
              </v:shape>
            </v:group>
            <v:group style="position:absolute;left:2968;top:732;width:2;height:80" coordorigin="2968,732" coordsize="2,80">
              <v:shape style="position:absolute;left:2968;top:732;width:2;height:80" coordorigin="2968,732" coordsize="0,80" path="m2968,812l2968,732e" filled="false" stroked="true" strokeweight=".748pt" strokecolor="#939598">
                <v:path arrowok="t"/>
              </v:shape>
            </v:group>
            <v:group style="position:absolute;left:2928;top:732;width:2;height:80" coordorigin="2928,732" coordsize="2,80">
              <v:shape style="position:absolute;left:2928;top:732;width:2;height:80" coordorigin="2928,732" coordsize="0,80" path="m2928,812l2928,732e" filled="false" stroked="true" strokeweight=".748pt" strokecolor="#939598">
                <v:path arrowok="t"/>
              </v:shape>
            </v:group>
            <v:group style="position:absolute;left:2888;top:732;width:2;height:80" coordorigin="2888,732" coordsize="2,80">
              <v:shape style="position:absolute;left:2888;top:732;width:2;height:80" coordorigin="2888,732" coordsize="1,80" path="m2888,812l2888,732e" filled="false" stroked="true" strokeweight=".748pt" strokecolor="#939598">
                <v:path arrowok="t"/>
              </v:shape>
            </v:group>
            <v:group style="position:absolute;left:2848;top:732;width:2;height:80" coordorigin="2848,732" coordsize="2,80">
              <v:shape style="position:absolute;left:2848;top:732;width:2;height:80" coordorigin="2848,732" coordsize="0,80" path="m2848,812l2848,732e" filled="false" stroked="true" strokeweight=".748pt" strokecolor="#939598">
                <v:path arrowok="t"/>
              </v:shape>
            </v:group>
            <v:group style="position:absolute;left:2808;top:732;width:2;height:80" coordorigin="2808,732" coordsize="2,80">
              <v:shape style="position:absolute;left:2808;top:732;width:2;height:80" coordorigin="2808,732" coordsize="1,80" path="m2808,812l2808,732e" filled="false" stroked="true" strokeweight=".748pt" strokecolor="#939598">
                <v:path arrowok="t"/>
              </v:shape>
            </v:group>
            <v:group style="position:absolute;left:2768;top:732;width:2;height:80" coordorigin="2768,732" coordsize="2,80">
              <v:shape style="position:absolute;left:2768;top:732;width:2;height:80" coordorigin="2768,732" coordsize="0,80" path="m2768,812l2768,732e" filled="false" stroked="true" strokeweight=".748pt" strokecolor="#939598">
                <v:path arrowok="t"/>
              </v:shape>
            </v:group>
            <v:group style="position:absolute;left:2728;top:732;width:2;height:80" coordorigin="2728,732" coordsize="2,80">
              <v:shape style="position:absolute;left:2728;top:732;width:2;height:80" coordorigin="2728,732" coordsize="0,80" path="m2728,812l2728,732e" filled="false" stroked="true" strokeweight=".748pt" strokecolor="#939598">
                <v:path arrowok="t"/>
              </v:shape>
            </v:group>
            <v:group style="position:absolute;left:2688;top:732;width:2;height:80" coordorigin="2688,732" coordsize="2,80">
              <v:shape style="position:absolute;left:2688;top:732;width:2;height:80" coordorigin="2688,732" coordsize="0,80" path="m2688,812l2688,732e" filled="false" stroked="true" strokeweight=".748pt" strokecolor="#939598">
                <v:path arrowok="t"/>
              </v:shape>
            </v:group>
            <v:group style="position:absolute;left:2648;top:732;width:2;height:80" coordorigin="2648,732" coordsize="2,80">
              <v:shape style="position:absolute;left:2648;top:732;width:2;height:80" coordorigin="2648,732" coordsize="1,80" path="m2648,812l2648,732e" filled="false" stroked="true" strokeweight=".748pt" strokecolor="#939598">
                <v:path arrowok="t"/>
              </v:shape>
            </v:group>
            <v:group style="position:absolute;left:2608;top:732;width:2;height:80" coordorigin="2608,732" coordsize="2,80">
              <v:shape style="position:absolute;left:2608;top:732;width:2;height:80" coordorigin="2608,732" coordsize="0,80" path="m2608,812l2608,732e" filled="false" stroked="true" strokeweight=".748pt" strokecolor="#939598">
                <v:path arrowok="t"/>
              </v:shape>
            </v:group>
            <v:group style="position:absolute;left:2568;top:732;width:2;height:80" coordorigin="2568,732" coordsize="2,80">
              <v:shape style="position:absolute;left:2568;top:732;width:2;height:80" coordorigin="2568,732" coordsize="0,80" path="m2568,812l2568,732e" filled="false" stroked="true" strokeweight=".748pt" strokecolor="#939598">
                <v:path arrowok="t"/>
              </v:shape>
            </v:group>
            <v:group style="position:absolute;left:2528;top:732;width:2;height:80" coordorigin="2528,732" coordsize="2,80">
              <v:shape style="position:absolute;left:2528;top:732;width:2;height:80" coordorigin="2528,732" coordsize="0,80" path="m2528,812l2528,732e" filled="false" stroked="true" strokeweight=".748pt" strokecolor="#939598">
                <v:path arrowok="t"/>
              </v:shape>
            </v:group>
            <v:group style="position:absolute;left:2488;top:732;width:2;height:80" coordorigin="2488,732" coordsize="2,80">
              <v:shape style="position:absolute;left:2488;top:732;width:2;height:80" coordorigin="2488,732" coordsize="1,80" path="m2488,812l2488,732e" filled="false" stroked="true" strokeweight=".748pt" strokecolor="#939598">
                <v:path arrowok="t"/>
              </v:shape>
            </v:group>
            <v:group style="position:absolute;left:2448;top:732;width:2;height:80" coordorigin="2448,732" coordsize="2,80">
              <v:shape style="position:absolute;left:2448;top:732;width:2;height:80" coordorigin="2448,732" coordsize="0,80" path="m2448,812l2448,732e" filled="false" stroked="true" strokeweight=".748pt" strokecolor="#939598">
                <v:path arrowok="t"/>
              </v:shape>
            </v:group>
            <v:group style="position:absolute;left:2408;top:732;width:2;height:80" coordorigin="2408,732" coordsize="2,80">
              <v:shape style="position:absolute;left:2408;top:732;width:2;height:80" coordorigin="2408,732" coordsize="1,80" path="m2408,812l2408,732e" filled="false" stroked="true" strokeweight=".748pt" strokecolor="#939598">
                <v:path arrowok="t"/>
              </v:shape>
            </v:group>
            <v:group style="position:absolute;left:2368;top:732;width:2;height:80" coordorigin="2368,732" coordsize="2,80">
              <v:shape style="position:absolute;left:2368;top:732;width:2;height:80" coordorigin="2368,732" coordsize="1,80" path="m2368,812l2368,732e" filled="false" stroked="true" strokeweight=".748pt" strokecolor="#939598">
                <v:path arrowok="t"/>
              </v:shape>
            </v:group>
            <v:group style="position:absolute;left:2328;top:732;width:2;height:80" coordorigin="2328,732" coordsize="2,80">
              <v:shape style="position:absolute;left:2328;top:732;width:2;height:80" coordorigin="2328,732" coordsize="0,80" path="m2328,812l2328,732e" filled="false" stroked="true" strokeweight=".748pt" strokecolor="#939598">
                <v:path arrowok="t"/>
              </v:shape>
            </v:group>
            <v:group style="position:absolute;left:2288;top:732;width:2;height:80" coordorigin="2288,732" coordsize="2,80">
              <v:shape style="position:absolute;left:2288;top:732;width:2;height:80" coordorigin="2288,732" coordsize="1,80" path="m2288,812l2288,732e" filled="false" stroked="true" strokeweight=".748pt" strokecolor="#939598">
                <v:path arrowok="t"/>
              </v:shape>
            </v:group>
            <v:group style="position:absolute;left:2248;top:732;width:2;height:80" coordorigin="2248,732" coordsize="2,80">
              <v:shape style="position:absolute;left:2248;top:732;width:2;height:80" coordorigin="2248,732" coordsize="0,80" path="m2248,812l2248,732e" filled="false" stroked="true" strokeweight=".748pt" strokecolor="#939598">
                <v:path arrowok="t"/>
              </v:shape>
            </v:group>
            <v:group style="position:absolute;left:2208;top:732;width:2;height:80" coordorigin="2208,732" coordsize="2,80">
              <v:shape style="position:absolute;left:2208;top:732;width:2;height:80" coordorigin="2208,732" coordsize="0,80" path="m2208,812l2208,732e" filled="false" stroked="true" strokeweight=".748pt" strokecolor="#939598">
                <v:path arrowok="t"/>
              </v:shape>
            </v:group>
            <v:group style="position:absolute;left:2168;top:732;width:2;height:80" coordorigin="2168,732" coordsize="2,80">
              <v:shape style="position:absolute;left:2168;top:732;width:2;height:80" coordorigin="2168,732" coordsize="0,80" path="m2168,812l2168,732e" filled="false" stroked="true" strokeweight=".748pt" strokecolor="#939598">
                <v:path arrowok="t"/>
              </v:shape>
            </v:group>
            <v:group style="position:absolute;left:2128;top:732;width:2;height:80" coordorigin="2128,732" coordsize="2,80">
              <v:shape style="position:absolute;left:2128;top:732;width:2;height:80" coordorigin="2128,732" coordsize="1,80" path="m2128,812l2128,732e" filled="false" stroked="true" strokeweight=".748pt" strokecolor="#939598">
                <v:path arrowok="t"/>
              </v:shape>
            </v:group>
            <v:group style="position:absolute;left:2088;top:732;width:2;height:80" coordorigin="2088,732" coordsize="2,80">
              <v:shape style="position:absolute;left:2088;top:732;width:2;height:80" coordorigin="2088,732" coordsize="0,80" path="m2088,812l2088,732e" filled="false" stroked="true" strokeweight=".748pt" strokecolor="#939598">
                <v:path arrowok="t"/>
              </v:shape>
            </v:group>
            <v:group style="position:absolute;left:2048;top:732;width:2;height:80" coordorigin="2048,732" coordsize="2,80">
              <v:shape style="position:absolute;left:2048;top:732;width:2;height:80" coordorigin="2048,732" coordsize="1,80" path="m2048,812l2048,732e" filled="false" stroked="true" strokeweight=".748pt" strokecolor="#939598">
                <v:path arrowok="t"/>
              </v:shape>
            </v:group>
            <v:group style="position:absolute;left:2008;top:732;width:2;height:80" coordorigin="2008,732" coordsize="2,80">
              <v:shape style="position:absolute;left:2008;top:732;width:2;height:80" coordorigin="2008,732" coordsize="0,80" path="m2008,812l2008,732e" filled="false" stroked="true" strokeweight=".748pt" strokecolor="#939598">
                <v:path arrowok="t"/>
              </v:shape>
            </v:group>
            <v:group style="position:absolute;left:1968;top:732;width:2;height:80" coordorigin="1968,732" coordsize="2,80">
              <v:shape style="position:absolute;left:1968;top:732;width:2;height:80" coordorigin="1968,732" coordsize="1,80" path="m1968,812l1968,732e" filled="false" stroked="true" strokeweight=".748pt" strokecolor="#939598">
                <v:path arrowok="t"/>
              </v:shape>
            </v:group>
            <v:group style="position:absolute;left:1928;top:732;width:2;height:80" coordorigin="1928,732" coordsize="2,80">
              <v:shape style="position:absolute;left:1928;top:732;width:2;height:80" coordorigin="1928,732" coordsize="0,80" path="m1928,812l1928,732e" filled="false" stroked="true" strokeweight=".748pt" strokecolor="#939598">
                <v:path arrowok="t"/>
              </v:shape>
            </v:group>
            <v:group style="position:absolute;left:1888;top:732;width:2;height:80" coordorigin="1888,732" coordsize="2,80">
              <v:shape style="position:absolute;left:1888;top:732;width:2;height:80" coordorigin="1888,732" coordsize="1,80" path="m1888,812l1888,732e" filled="false" stroked="true" strokeweight=".748pt" strokecolor="#939598">
                <v:path arrowok="t"/>
              </v:shape>
            </v:group>
            <v:group style="position:absolute;left:1848;top:732;width:2;height:80" coordorigin="1848,732" coordsize="2,80">
              <v:shape style="position:absolute;left:1848;top:732;width:2;height:80" coordorigin="1848,732" coordsize="1,80" path="m1848,812l1848,732e" filled="false" stroked="true" strokeweight=".748pt" strokecolor="#939598">
                <v:path arrowok="t"/>
              </v:shape>
            </v:group>
            <v:group style="position:absolute;left:1808;top:732;width:2;height:80" coordorigin="1808,732" coordsize="2,80">
              <v:shape style="position:absolute;left:1808;top:732;width:2;height:80" coordorigin="1808,732" coordsize="0,80" path="m1808,812l1808,732e" filled="false" stroked="true" strokeweight=".748pt" strokecolor="#939598">
                <v:path arrowok="t"/>
              </v:shape>
            </v:group>
            <v:group style="position:absolute;left:1768;top:732;width:2;height:80" coordorigin="1768,732" coordsize="2,80">
              <v:shape style="position:absolute;left:1768;top:732;width:2;height:80" coordorigin="1768,732" coordsize="0,80" path="m1768,812l1768,732e" filled="false" stroked="true" strokeweight=".748pt" strokecolor="#939598">
                <v:path arrowok="t"/>
              </v:shape>
            </v:group>
            <v:group style="position:absolute;left:1728;top:732;width:2;height:80" coordorigin="1728,732" coordsize="2,80">
              <v:shape style="position:absolute;left:1728;top:732;width:2;height:80" coordorigin="1728,732" coordsize="0,80" path="m1728,812l1728,732e" filled="false" stroked="true" strokeweight=".748pt" strokecolor="#939598">
                <v:path arrowok="t"/>
              </v:shape>
            </v:group>
            <v:group style="position:absolute;left:1688;top:732;width:2;height:80" coordorigin="1688,732" coordsize="2,80">
              <v:shape style="position:absolute;left:1688;top:732;width:2;height:80" coordorigin="1688,732" coordsize="1,80" path="m1688,812l1688,732e" filled="false" stroked="true" strokeweight=".748pt" strokecolor="#939598">
                <v:path arrowok="t"/>
              </v:shape>
            </v:group>
            <v:group style="position:absolute;left:1648;top:732;width:2;height:80" coordorigin="1648,732" coordsize="2,80">
              <v:shape style="position:absolute;left:1648;top:732;width:2;height:80" coordorigin="1648,732" coordsize="0,80" path="m1648,812l1648,732e" filled="false" stroked="true" strokeweight=".748pt" strokecolor="#939598">
                <v:path arrowok="t"/>
              </v:shape>
            </v:group>
            <v:group style="position:absolute;left:1608;top:732;width:2;height:80" coordorigin="1608,732" coordsize="2,80">
              <v:shape style="position:absolute;left:1608;top:732;width:2;height:80" coordorigin="1608,732" coordsize="1,80" path="m1608,812l1608,732e" filled="false" stroked="true" strokeweight=".748pt" strokecolor="#939598">
                <v:path arrowok="t"/>
              </v:shape>
            </v:group>
            <v:group style="position:absolute;left:1568;top:732;width:2;height:80" coordorigin="1568,732" coordsize="2,80">
              <v:shape style="position:absolute;left:1568;top:732;width:2;height:80" coordorigin="1568,732" coordsize="0,80" path="m1568,812l1568,732e" filled="false" stroked="true" strokeweight=".748pt" strokecolor="#939598">
                <v:path arrowok="t"/>
              </v:shape>
            </v:group>
            <v:group style="position:absolute;left:1528;top:732;width:2;height:80" coordorigin="1528,732" coordsize="2,80">
              <v:shape style="position:absolute;left:1528;top:732;width:2;height:80" coordorigin="1528,732" coordsize="1,80" path="m1528,812l1528,732e" filled="false" stroked="true" strokeweight=".748pt" strokecolor="#939598">
                <v:path arrowok="t"/>
              </v:shape>
            </v:group>
            <v:group style="position:absolute;left:1488;top:732;width:2;height:80" coordorigin="1488,732" coordsize="2,80">
              <v:shape style="position:absolute;left:1488;top:732;width:2;height:80" coordorigin="1488,732" coordsize="0,80" path="m1488,812l1488,732e" filled="false" stroked="true" strokeweight=".748pt" strokecolor="#939598">
                <v:path arrowok="t"/>
              </v:shape>
            </v:group>
            <v:group style="position:absolute;left:1448;top:732;width:2;height:80" coordorigin="1448,732" coordsize="2,80">
              <v:shape style="position:absolute;left:1448;top:732;width:2;height:80" coordorigin="1448,732" coordsize="1,80" path="m1448,812l1448,732e" filled="false" stroked="true" strokeweight=".748pt" strokecolor="#939598">
                <v:path arrowok="t"/>
              </v:shape>
            </v:group>
            <v:group style="position:absolute;left:1408;top:732;width:2;height:80" coordorigin="1408,732" coordsize="2,80">
              <v:shape style="position:absolute;left:1408;top:732;width:2;height:80" coordorigin="1408,732" coordsize="0,80" path="m1408,812l1408,732e" filled="false" stroked="true" strokeweight=".748pt" strokecolor="#939598">
                <v:path arrowok="t"/>
              </v:shape>
            </v:group>
            <v:group style="position:absolute;left:1368;top:732;width:2;height:80" coordorigin="1368,732" coordsize="2,80">
              <v:shape style="position:absolute;left:1368;top:732;width:2;height:80" coordorigin="1368,732" coordsize="1,80" path="m1368,812l1368,732e" filled="false" stroked="true" strokeweight=".748pt" strokecolor="#939598">
                <v:path arrowok="t"/>
              </v:shape>
            </v:group>
            <v:group style="position:absolute;left:1328;top:732;width:2;height:80" coordorigin="1328,732" coordsize="2,80">
              <v:shape style="position:absolute;left:1328;top:732;width:2;height:80" coordorigin="1328,732" coordsize="0,80" path="m1328,812l1328,732e" filled="false" stroked="true" strokeweight=".748pt" strokecolor="#939598">
                <v:path arrowok="t"/>
              </v:shape>
            </v:group>
            <v:group style="position:absolute;left:1288;top:732;width:2;height:80" coordorigin="1288,732" coordsize="2,80">
              <v:shape style="position:absolute;left:1288;top:732;width:2;height:80" coordorigin="1288,732" coordsize="0,80" path="m1288,812l1288,732e" filled="false" stroked="true" strokeweight=".748pt" strokecolor="#939598">
                <v:path arrowok="t"/>
              </v:shape>
            </v:group>
            <v:group style="position:absolute;left:1248;top:732;width:2;height:80" coordorigin="1248,732" coordsize="2,80">
              <v:shape style="position:absolute;left:1248;top:732;width:2;height:80" coordorigin="1248,732" coordsize="1,80" path="m1248,812l1248,732e" filled="false" stroked="true" strokeweight=".748pt" strokecolor="#939598">
                <v:path arrowok="t"/>
              </v:shape>
            </v:group>
            <v:group style="position:absolute;left:1208;top:732;width:2;height:80" coordorigin="1208,732" coordsize="2,80">
              <v:shape style="position:absolute;left:1208;top:732;width:2;height:80" coordorigin="1208,732" coordsize="0,80" path="m1208,812l1208,732e" filled="false" stroked="true" strokeweight=".748pt" strokecolor="#939598">
                <v:path arrowok="t"/>
              </v:shape>
            </v:group>
            <v:group style="position:absolute;left:1168;top:732;width:2;height:80" coordorigin="1168,732" coordsize="2,80">
              <v:shape style="position:absolute;left:1168;top:732;width:2;height:80" coordorigin="1168,732" coordsize="1,80" path="m1168,812l1168,732e" filled="false" stroked="true" strokeweight=".748pt" strokecolor="#939598">
                <v:path arrowok="t"/>
              </v:shape>
            </v:group>
            <v:group style="position:absolute;left:1128;top:732;width:2;height:80" coordorigin="1128,732" coordsize="2,80">
              <v:shape style="position:absolute;left:1128;top:732;width:2;height:80" coordorigin="1128,732" coordsize="0,80" path="m1128,812l1128,732e" filled="false" stroked="true" strokeweight=".748pt" strokecolor="#939598">
                <v:path arrowok="t"/>
              </v:shape>
            </v:group>
            <v:group style="position:absolute;left:1088;top:732;width:2;height:80" coordorigin="1088,732" coordsize="2,80">
              <v:shape style="position:absolute;left:1088;top:732;width:2;height:80" coordorigin="1088,732" coordsize="1,80" path="m1088,812l1088,732e" filled="false" stroked="true" strokeweight=".748pt" strokecolor="#939598">
                <v:path arrowok="t"/>
              </v:shape>
            </v:group>
            <v:group style="position:absolute;left:1048;top:732;width:2;height:80" coordorigin="1048,732" coordsize="2,80">
              <v:shape style="position:absolute;left:1048;top:732;width:2;height:80" coordorigin="1048,732" coordsize="0,80" path="m1048,812l1048,732e" filled="false" stroked="true" strokeweight=".748pt" strokecolor="#939598">
                <v:path arrowok="t"/>
              </v:shape>
            </v:group>
            <v:group style="position:absolute;left:1008;top:732;width:2;height:80" coordorigin="1008,732" coordsize="2,80">
              <v:shape style="position:absolute;left:1008;top:732;width:2;height:80" coordorigin="1008,732" coordsize="1,80" path="m1008,812l1008,732e" filled="false" stroked="true" strokeweight=".748pt" strokecolor="#939598">
                <v:path arrowok="t"/>
              </v:shape>
            </v:group>
            <v:group style="position:absolute;left:968;top:732;width:2;height:80" coordorigin="968,732" coordsize="2,80">
              <v:shape style="position:absolute;left:968;top:732;width:2;height:80" coordorigin="968,732" coordsize="0,80" path="m968,812l968,732e" filled="false" stroked="true" strokeweight=".748pt" strokecolor="#939598">
                <v:path arrowok="t"/>
              </v:shape>
            </v:group>
            <v:group style="position:absolute;left:928;top:732;width:2;height:80" coordorigin="928,732" coordsize="2,80">
              <v:shape style="position:absolute;left:928;top:732;width:2;height:80" coordorigin="928,732" coordsize="1,80" path="m928,812l928,732e" filled="false" stroked="true" strokeweight=".748pt" strokecolor="#939598">
                <v:path arrowok="t"/>
              </v:shape>
            </v:group>
            <v:group style="position:absolute;left:888;top:732;width:2;height:80" coordorigin="888,732" coordsize="2,80">
              <v:shape style="position:absolute;left:888;top:732;width:2;height:80" coordorigin="888,732" coordsize="0,80" path="m888,812l888,732e" filled="false" stroked="true" strokeweight=".748pt" strokecolor="#939598">
                <v:path arrowok="t"/>
              </v:shape>
            </v:group>
            <v:group style="position:absolute;left:848;top:732;width:2;height:80" coordorigin="848,732" coordsize="2,80">
              <v:shape style="position:absolute;left:848;top:732;width:2;height:80" coordorigin="848,732" coordsize="0,80" path="m848,812l848,732e" filled="false" stroked="true" strokeweight=".748pt" strokecolor="#939598">
                <v:path arrowok="t"/>
              </v:shape>
            </v:group>
            <v:group style="position:absolute;left:808;top:732;width:2;height:80" coordorigin="808,732" coordsize="2,80">
              <v:shape style="position:absolute;left:808;top:732;width:2;height:80" coordorigin="808,732" coordsize="0,80" path="m808,812l808,732e" filled="false" stroked="true" strokeweight=".748pt" strokecolor="#939598">
                <v:path arrowok="t"/>
              </v:shape>
            </v:group>
            <v:group style="position:absolute;left:768;top:732;width:2;height:80" coordorigin="768,732" coordsize="2,80">
              <v:shape style="position:absolute;left:768;top:732;width:2;height:80" coordorigin="768,732" coordsize="1,80" path="m768,812l768,732e" filled="false" stroked="true" strokeweight=".748pt" strokecolor="#939598">
                <v:path arrowok="t"/>
              </v:shape>
            </v:group>
            <v:group style="position:absolute;left:728;top:732;width:2;height:80" coordorigin="728,732" coordsize="2,80">
              <v:shape style="position:absolute;left:728;top:732;width:2;height:80" coordorigin="728,732" coordsize="1,80" path="m728,812l728,732e" filled="false" stroked="true" strokeweight=".748pt" strokecolor="#939598">
                <v:path arrowok="t"/>
              </v:shape>
            </v:group>
            <v:group style="position:absolute;left:688;top:732;width:2;height:80" coordorigin="688,732" coordsize="2,80">
              <v:shape style="position:absolute;left:688;top:732;width:2;height:80" coordorigin="688,732" coordsize="0,80" path="m688,812l688,732e" filled="false" stroked="true" strokeweight=".748pt" strokecolor="#939598">
                <v:path arrowok="t"/>
              </v:shape>
            </v:group>
            <v:group style="position:absolute;left:648;top:732;width:2;height:80" coordorigin="648,732" coordsize="2,80">
              <v:shape style="position:absolute;left:648;top:732;width:2;height:80" coordorigin="648,732" coordsize="1,80" path="m648,812l648,732e" filled="false" stroked="true" strokeweight=".748pt" strokecolor="#939598">
                <v:path arrowok="t"/>
              </v:shape>
            </v:group>
            <v:group style="position:absolute;left:608;top:732;width:2;height:80" coordorigin="608,732" coordsize="2,80">
              <v:shape style="position:absolute;left:608;top:732;width:2;height:80" coordorigin="608,732" coordsize="0,80" path="m608,812l608,732e" filled="false" stroked="true" strokeweight=".748pt" strokecolor="#939598">
                <v:path arrowok="t"/>
              </v:shape>
            </v:group>
            <v:group style="position:absolute;left:568;top:732;width:2;height:80" coordorigin="568,732" coordsize="2,80">
              <v:shape style="position:absolute;left:568;top:732;width:2;height:80" coordorigin="568,732" coordsize="1,80" path="m568,812l568,732e" filled="false" stroked="true" strokeweight=".748pt" strokecolor="#939598">
                <v:path arrowok="t"/>
              </v:shape>
            </v:group>
            <v:group style="position:absolute;left:528;top:732;width:2;height:80" coordorigin="528,732" coordsize="2,80">
              <v:shape style="position:absolute;left:528;top:732;width:2;height:80" coordorigin="528,732" coordsize="0,80" path="m528,812l528,732e" filled="false" stroked="true" strokeweight=".748pt" strokecolor="#939598">
                <v:path arrowok="t"/>
              </v:shape>
            </v:group>
            <v:group style="position:absolute;left:488;top:732;width:2;height:80" coordorigin="488,732" coordsize="2,80">
              <v:shape style="position:absolute;left:488;top:732;width:2;height:80" coordorigin="488,732" coordsize="1,80" path="m488,812l488,732e" filled="false" stroked="true" strokeweight=".748pt" strokecolor="#939598">
                <v:path arrowok="t"/>
              </v:shape>
            </v:group>
            <v:group style="position:absolute;left:448;top:732;width:2;height:80" coordorigin="448,732" coordsize="2,80">
              <v:shape style="position:absolute;left:448;top:732;width:2;height:80" coordorigin="448,732" coordsize="0,80" path="m448,812l448,732e" filled="false" stroked="true" strokeweight=".748pt" strokecolor="#939598">
                <v:path arrowok="t"/>
              </v:shape>
            </v:group>
            <v:group style="position:absolute;left:408;top:732;width:2;height:80" coordorigin="408,732" coordsize="2,80">
              <v:shape style="position:absolute;left:408;top:732;width:2;height:80" coordorigin="408,732" coordsize="0,80" path="m408,812l408,732e" filled="false" stroked="true" strokeweight=".748pt" strokecolor="#939598">
                <v:path arrowok="t"/>
              </v:shape>
            </v:group>
            <v:group style="position:absolute;left:368;top:732;width:2;height:80" coordorigin="368,732" coordsize="2,80">
              <v:shape style="position:absolute;left:368;top:732;width:2;height:80" coordorigin="368,732" coordsize="0,80" path="m368,812l368,732e" filled="false" stroked="true" strokeweight=".748pt" strokecolor="#939598">
                <v:path arrowok="t"/>
              </v:shape>
            </v:group>
            <v:group style="position:absolute;left:328;top:732;width:2;height:80" coordorigin="328,732" coordsize="2,80">
              <v:shape style="position:absolute;left:328;top:732;width:2;height:80" coordorigin="328,732" coordsize="1,80" path="m328,812l328,732e" filled="false" stroked="true" strokeweight=".748pt" strokecolor="#939598">
                <v:path arrowok="t"/>
              </v:shape>
            </v:group>
            <v:group style="position:absolute;left:288;top:732;width:2;height:80" coordorigin="288,732" coordsize="2,80">
              <v:shape style="position:absolute;left:288;top:732;width:2;height:80" coordorigin="288,732" coordsize="0,80" path="m288,812l288,732e" filled="false" stroked="true" strokeweight=".748pt" strokecolor="#939598">
                <v:path arrowok="t"/>
              </v:shape>
            </v:group>
            <v:group style="position:absolute;left:248;top:732;width:2;height:80" coordorigin="248,732" coordsize="2,80">
              <v:shape style="position:absolute;left:248;top:732;width:2;height:80" coordorigin="248,732" coordsize="1,80" path="m248,812l248,732e" filled="false" stroked="true" strokeweight=".748pt" strokecolor="#939598">
                <v:path arrowok="t"/>
              </v:shape>
            </v:group>
            <v:group style="position:absolute;left:208;top:732;width:2;height:80" coordorigin="208,732" coordsize="2,80">
              <v:shape style="position:absolute;left:208;top:732;width:2;height:80" coordorigin="208,732" coordsize="1,80" path="m208,812l208,732e" filled="false" stroked="true" strokeweight=".748pt" strokecolor="#939598">
                <v:path arrowok="t"/>
              </v:shape>
            </v:group>
            <v:group style="position:absolute;left:168;top:732;width:2;height:80" coordorigin="168,732" coordsize="2,80">
              <v:shape style="position:absolute;left:168;top:732;width:2;height:80" coordorigin="168,732" coordsize="0,80" path="m168,812l168,732e" filled="false" stroked="true" strokeweight=".748pt" strokecolor="#939598">
                <v:path arrowok="t"/>
              </v:shape>
            </v:group>
            <v:group style="position:absolute;left:128;top:732;width:2;height:80" coordorigin="128,732" coordsize="2,80">
              <v:shape style="position:absolute;left:128;top:732;width:2;height:80" coordorigin="128,732" coordsize="1,80" path="m128,812l128,732e" filled="false" stroked="true" strokeweight=".748pt" strokecolor="#939598">
                <v:path arrowok="t"/>
              </v:shape>
            </v:group>
            <v:group style="position:absolute;left:88;top:732;width:2;height:80" coordorigin="88,732" coordsize="2,80">
              <v:shape style="position:absolute;left:88;top:732;width:2;height:80" coordorigin="88,732" coordsize="0,80" path="m88,812l88,732e" filled="false" stroked="true" strokeweight=".748pt" strokecolor="#939598">
                <v:path arrowok="t"/>
              </v:shape>
            </v:group>
            <v:group style="position:absolute;left:47;top:732;width:2;height:80" coordorigin="47,732" coordsize="2,80">
              <v:shape style="position:absolute;left:47;top:732;width:2;height:80" coordorigin="47,732" coordsize="1,80" path="m48,812l47,732e" filled="false" stroked="true" strokeweight=".748pt" strokecolor="#939598">
                <v:path arrowok="t"/>
              </v:shape>
            </v:group>
            <v:group style="position:absolute;left:7;top:732;width:2;height:80" coordorigin="7,732" coordsize="2,80">
              <v:shape style="position:absolute;left:7;top:732;width:2;height:80" coordorigin="7,732" coordsize="0,80" path="m7,812l7,732e" filled="false" stroked="true" strokeweight=".748pt" strokecolor="#939598">
                <v:path arrowok="t"/>
              </v:shape>
              <v:shape style="position:absolute;left:5056;top:0;width:6463;height:1502" type="#_x0000_t75" stroked="false">
                <v:imagedata r:id="rId21" o:title=""/>
              </v:shape>
            </v:group>
          </v:group>
        </w:pict>
      </w:r>
      <w:r>
        <w:rPr>
          <w:rFonts w:ascii="Calibri" w:hAnsi="Calibri" w:cs="Calibri" w:eastAsia="Calibri"/>
          <w:position w:val="-29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sz w:val="24"/>
          <w:szCs w:val="24"/>
        </w:rPr>
      </w:pPr>
    </w:p>
    <w:p>
      <w:pPr>
        <w:spacing w:after="0" w:line="240" w:lineRule="auto"/>
        <w:rPr>
          <w:rFonts w:ascii="Calibri" w:hAnsi="Calibri" w:cs="Calibri" w:eastAsia="Calibri"/>
          <w:sz w:val="24"/>
          <w:szCs w:val="24"/>
        </w:rPr>
        <w:sectPr>
          <w:pgSz w:w="11910" w:h="16840"/>
          <w:pgMar w:top="40" w:bottom="0" w:left="0" w:right="0"/>
        </w:sectPr>
      </w:pPr>
    </w:p>
    <w:p>
      <w:pPr>
        <w:pStyle w:val="Heading7"/>
        <w:spacing w:line="240" w:lineRule="auto"/>
        <w:ind w:left="918" w:right="4"/>
        <w:jc w:val="left"/>
        <w:rPr>
          <w:rFonts w:ascii="Calibri" w:hAnsi="Calibri" w:cs="Calibri" w:eastAsia="Calibri"/>
        </w:rPr>
      </w:pPr>
      <w:r>
        <w:rPr>
          <w:rFonts w:ascii="Calibri"/>
          <w:color w:val="A4590C"/>
        </w:rPr>
        <w:t>Joint</w:t>
      </w:r>
      <w:r>
        <w:rPr>
          <w:rFonts w:ascii="Calibri"/>
          <w:color w:val="A4590C"/>
          <w:spacing w:val="-9"/>
        </w:rPr>
        <w:t> </w:t>
      </w:r>
      <w:r>
        <w:rPr>
          <w:rFonts w:ascii="Calibri"/>
          <w:color w:val="A4590C"/>
        </w:rPr>
        <w:t>management</w:t>
      </w:r>
      <w:r>
        <w:rPr>
          <w:rFonts w:ascii="Calibri"/>
        </w:rPr>
      </w:r>
    </w:p>
    <w:p>
      <w:pPr>
        <w:pStyle w:val="BodyText"/>
        <w:spacing w:line="264" w:lineRule="exact" w:before="101"/>
        <w:ind w:left="918" w:right="4"/>
        <w:jc w:val="left"/>
      </w:pPr>
      <w:r>
        <w:rPr/>
        <w:t>Our Aboriginal Title land is a cornerstone of</w:t>
      </w:r>
      <w:r>
        <w:rPr>
          <w:spacing w:val="-8"/>
        </w:rPr>
        <w:t> </w:t>
      </w:r>
      <w:r>
        <w:rPr/>
        <w:t>our</w:t>
      </w:r>
      <w:r>
        <w:rPr/>
        <w:t> development agenda, strengthening our rights</w:t>
      </w:r>
      <w:r>
        <w:rPr>
          <w:spacing w:val="-20"/>
        </w:rPr>
        <w:t> </w:t>
      </w:r>
      <w:r>
        <w:rPr/>
        <w:t>to</w:t>
      </w:r>
      <w:r>
        <w:rPr/>
        <w:t> connect with our traditional land and providing</w:t>
      </w:r>
      <w:r>
        <w:rPr>
          <w:spacing w:val="-11"/>
        </w:rPr>
        <w:t> </w:t>
      </w:r>
      <w:r>
        <w:rPr/>
        <w:t>a</w:t>
      </w:r>
      <w:r>
        <w:rPr/>
        <w:t> </w:t>
      </w:r>
      <w:r>
        <w:rPr>
          <w:rFonts w:ascii="Calibri"/>
        </w:rPr>
        <w:t>basis</w:t>
      </w:r>
      <w:r>
        <w:rPr>
          <w:rFonts w:ascii="Calibri"/>
          <w:spacing w:val="-7"/>
        </w:rPr>
        <w:t> </w:t>
      </w:r>
      <w:r>
        <w:rPr>
          <w:rFonts w:ascii="Calibri"/>
        </w:rPr>
        <w:t>for</w:t>
      </w:r>
      <w:r>
        <w:rPr>
          <w:rFonts w:ascii="Calibri"/>
          <w:spacing w:val="-7"/>
        </w:rPr>
        <w:t> </w:t>
      </w:r>
      <w:r>
        <w:rPr>
          <w:rFonts w:ascii="Calibri"/>
        </w:rPr>
        <w:t>leveraging</w:t>
      </w:r>
      <w:r>
        <w:rPr>
          <w:rFonts w:ascii="Calibri"/>
          <w:spacing w:val="-8"/>
        </w:rPr>
        <w:t> </w:t>
      </w:r>
      <w:r>
        <w:rPr>
          <w:rFonts w:ascii="Calibri"/>
        </w:rPr>
        <w:t>economic</w:t>
      </w:r>
      <w:r>
        <w:rPr>
          <w:rFonts w:ascii="Calibri"/>
          <w:spacing w:val="-7"/>
        </w:rPr>
        <w:t> </w:t>
      </w:r>
      <w:r>
        <w:rPr>
          <w:rFonts w:ascii="Calibri"/>
        </w:rPr>
        <w:t>outcomes</w:t>
      </w:r>
      <w:r>
        <w:rPr>
          <w:rFonts w:ascii="Calibri"/>
          <w:spacing w:val="-7"/>
        </w:rPr>
        <w:t> </w:t>
      </w:r>
      <w:r>
        <w:rPr>
          <w:rFonts w:ascii="Calibri"/>
        </w:rPr>
        <w:t>sought</w:t>
      </w:r>
      <w:r>
        <w:rPr>
          <w:rFonts w:ascii="Calibri"/>
          <w:spacing w:val="-7"/>
        </w:rPr>
        <w:t> </w:t>
      </w:r>
      <w:r>
        <w:rPr>
          <w:rFonts w:ascii="Calibri"/>
        </w:rPr>
        <w:t>in</w:t>
      </w:r>
      <w:r>
        <w:rPr>
          <w:rFonts w:ascii="Calibri"/>
          <w:spacing w:val="-1"/>
          <w:w w:val="100"/>
        </w:rPr>
        <w:t> </w:t>
      </w:r>
      <w:r>
        <w:rPr/>
        <w:t>the Country Plan. In</w:t>
      </w:r>
      <w:r>
        <w:rPr>
          <w:spacing w:val="-3"/>
        </w:rPr>
        <w:t> </w:t>
      </w:r>
      <w:r>
        <w:rPr/>
        <w:t>particular:</w:t>
      </w:r>
    </w:p>
    <w:p>
      <w:pPr>
        <w:pStyle w:val="BodyText"/>
        <w:spacing w:line="264" w:lineRule="exact"/>
        <w:ind w:left="1371" w:right="287" w:hanging="341"/>
        <w:jc w:val="left"/>
        <w:rPr>
          <w:rFonts w:ascii="Calibri" w:hAnsi="Calibri" w:cs="Calibri" w:eastAsia="Calibri"/>
        </w:rPr>
      </w:pPr>
      <w:r>
        <w:rPr>
          <w:rFonts w:ascii="Arial" w:hAnsi="Arial"/>
        </w:rPr>
        <w:t>ø </w:t>
      </w:r>
      <w:r>
        <w:rPr>
          <w:rFonts w:ascii="Calibri" w:hAnsi="Calibri"/>
          <w:spacing w:val="-5"/>
        </w:rPr>
        <w:t>We </w:t>
      </w:r>
      <w:r>
        <w:rPr>
          <w:rFonts w:ascii="Calibri" w:hAnsi="Calibri"/>
        </w:rPr>
        <w:t>have a strong governance role in</w:t>
      </w:r>
      <w:r>
        <w:rPr>
          <w:rFonts w:ascii="Calibri" w:hAnsi="Calibri"/>
          <w:spacing w:val="3"/>
        </w:rPr>
        <w:t> </w:t>
      </w:r>
      <w:r>
        <w:rPr>
          <w:rFonts w:ascii="Calibri" w:hAnsi="Calibri"/>
        </w:rPr>
        <w:t>the</w:t>
      </w:r>
      <w:r>
        <w:rPr>
          <w:rFonts w:ascii="Calibri" w:hAnsi="Calibri"/>
        </w:rPr>
        <w:t> </w:t>
      </w:r>
      <w:r>
        <w:rPr/>
        <w:t>Traditional Owner Land Management</w:t>
      </w:r>
      <w:r>
        <w:rPr>
          <w:spacing w:val="-28"/>
        </w:rPr>
        <w:t> </w:t>
      </w:r>
      <w:r>
        <w:rPr/>
        <w:t>Board</w:t>
      </w:r>
      <w:r>
        <w:rPr/>
        <w:t> (TOLMB), on which we have a majority</w:t>
      </w:r>
      <w:r>
        <w:rPr>
          <w:spacing w:val="-10"/>
        </w:rPr>
        <w:t> </w:t>
      </w:r>
      <w:r>
        <w:rPr/>
        <w:t>of</w:t>
      </w:r>
      <w:r>
        <w:rPr/>
        <w:t> </w:t>
      </w:r>
      <w:r>
        <w:rPr>
          <w:rFonts w:ascii="Calibri" w:hAnsi="Calibri"/>
        </w:rPr>
        <w:t>the membership including the</w:t>
      </w:r>
      <w:r>
        <w:rPr>
          <w:rFonts w:ascii="Calibri" w:hAnsi="Calibri"/>
          <w:spacing w:val="-22"/>
        </w:rPr>
        <w:t> </w:t>
      </w:r>
      <w:r>
        <w:rPr>
          <w:rFonts w:ascii="Calibri" w:hAnsi="Calibri"/>
        </w:rPr>
        <w:t>chairperson</w:t>
      </w:r>
    </w:p>
    <w:p>
      <w:pPr>
        <w:pStyle w:val="BodyText"/>
        <w:spacing w:line="264" w:lineRule="exact" w:before="0"/>
        <w:ind w:left="1371" w:right="0"/>
        <w:jc w:val="left"/>
        <w:rPr>
          <w:rFonts w:ascii="Calibri" w:hAnsi="Calibri" w:cs="Calibri" w:eastAsia="Calibri"/>
        </w:rPr>
      </w:pPr>
      <w:r>
        <w:rPr/>
        <w:t>position. Responsible for the strategic</w:t>
      </w:r>
      <w:r>
        <w:rPr>
          <w:spacing w:val="-33"/>
        </w:rPr>
        <w:t> </w:t>
      </w:r>
      <w:r>
        <w:rPr/>
        <w:t>oversight</w:t>
      </w:r>
      <w:r>
        <w:rPr/>
        <w:t> of our joint management areas, the</w:t>
      </w:r>
      <w:r>
        <w:rPr>
          <w:spacing w:val="-8"/>
        </w:rPr>
        <w:t> </w:t>
      </w:r>
      <w:r>
        <w:rPr/>
        <w:t>TOLMB</w:t>
      </w:r>
      <w:r>
        <w:rPr/>
        <w:t> provides us with a genuine opportunity</w:t>
      </w:r>
      <w:r>
        <w:rPr>
          <w:spacing w:val="-4"/>
        </w:rPr>
        <w:t> </w:t>
      </w:r>
      <w:r>
        <w:rPr/>
        <w:t>to</w:t>
      </w:r>
      <w:r>
        <w:rPr/>
        <w:t> determine how these areas should be</w:t>
      </w:r>
      <w:r>
        <w:rPr>
          <w:spacing w:val="-17"/>
        </w:rPr>
        <w:t> </w:t>
      </w:r>
      <w:r>
        <w:rPr/>
        <w:t>managed</w:t>
      </w:r>
      <w:r>
        <w:rPr/>
        <w:t> in order to protect what is important</w:t>
      </w:r>
      <w:r>
        <w:rPr>
          <w:spacing w:val="-8"/>
        </w:rPr>
        <w:t> </w:t>
      </w:r>
      <w:r>
        <w:rPr/>
        <w:t>to</w:t>
      </w:r>
      <w:r>
        <w:rPr/>
        <w:t> </w:t>
      </w:r>
      <w:r>
        <w:rPr>
          <w:rFonts w:ascii="Calibri"/>
        </w:rPr>
        <w:t>Gunaikurnai</w:t>
      </w:r>
    </w:p>
    <w:p>
      <w:pPr>
        <w:pStyle w:val="BodyText"/>
        <w:spacing w:line="264" w:lineRule="exact"/>
        <w:ind w:left="1371" w:right="428" w:hanging="341"/>
        <w:jc w:val="left"/>
      </w:pPr>
      <w:r>
        <w:rPr>
          <w:rFonts w:ascii="Arial" w:hAnsi="Arial"/>
        </w:rPr>
        <w:t>ø </w:t>
      </w:r>
      <w:r>
        <w:rPr/>
        <w:t>This Whole-of-Country Plan provides</w:t>
      </w:r>
      <w:r>
        <w:rPr>
          <w:spacing w:val="11"/>
        </w:rPr>
        <w:t> </w:t>
      </w:r>
      <w:r>
        <w:rPr/>
        <w:t>the</w:t>
      </w:r>
      <w:r>
        <w:rPr/>
        <w:t> direction for joint management</w:t>
      </w:r>
      <w:r>
        <w:rPr>
          <w:spacing w:val="-9"/>
        </w:rPr>
        <w:t> </w:t>
      </w:r>
      <w:r>
        <w:rPr/>
        <w:t>planning</w:t>
      </w:r>
      <w:r>
        <w:rPr/>
        <w:t> by outlining our objectives, principles</w:t>
      </w:r>
      <w:r>
        <w:rPr>
          <w:spacing w:val="-4"/>
        </w:rPr>
        <w:t> </w:t>
      </w:r>
      <w:r>
        <w:rPr/>
        <w:t>and</w:t>
      </w:r>
      <w:r>
        <w:rPr/>
        <w:t> priorities for public land management,</w:t>
      </w:r>
      <w:r>
        <w:rPr>
          <w:spacing w:val="-12"/>
        </w:rPr>
        <w:t> </w:t>
      </w:r>
      <w:r>
        <w:rPr/>
        <w:t>and</w:t>
      </w:r>
    </w:p>
    <w:p>
      <w:pPr>
        <w:pStyle w:val="BodyText"/>
        <w:spacing w:line="264" w:lineRule="exact" w:before="0"/>
        <w:ind w:left="1371" w:right="4"/>
        <w:jc w:val="left"/>
      </w:pPr>
      <w:r>
        <w:rPr/>
        <w:t>putting each area into the right cultural</w:t>
      </w:r>
      <w:r>
        <w:rPr>
          <w:spacing w:val="-35"/>
        </w:rPr>
        <w:t> </w:t>
      </w:r>
      <w:r>
        <w:rPr/>
        <w:t>context</w:t>
      </w:r>
      <w:r>
        <w:rPr/>
        <w:t> with our creation story and cultural</w:t>
      </w:r>
      <w:r>
        <w:rPr>
          <w:spacing w:val="-20"/>
        </w:rPr>
        <w:t> </w:t>
      </w:r>
      <w:r>
        <w:rPr/>
        <w:t>landscape</w:t>
      </w:r>
    </w:p>
    <w:p>
      <w:pPr>
        <w:pStyle w:val="BodyText"/>
        <w:spacing w:line="264" w:lineRule="exact"/>
        <w:ind w:left="1371" w:right="0" w:hanging="341"/>
        <w:jc w:val="left"/>
        <w:rPr>
          <w:rFonts w:ascii="Calibri" w:hAnsi="Calibri" w:cs="Calibri" w:eastAsia="Calibri"/>
        </w:rPr>
      </w:pPr>
      <w:r>
        <w:rPr>
          <w:rFonts w:ascii="Arial" w:hAnsi="Arial"/>
        </w:rPr>
        <w:t>ø </w:t>
      </w:r>
      <w:r>
        <w:rPr/>
        <w:t>By expanding our joint management</w:t>
      </w:r>
      <w:r>
        <w:rPr>
          <w:spacing w:val="6"/>
        </w:rPr>
        <w:t> </w:t>
      </w:r>
      <w:r>
        <w:rPr/>
        <w:t>ranger</w:t>
      </w:r>
      <w:r>
        <w:rPr/>
        <w:t> </w:t>
      </w:r>
      <w:r>
        <w:rPr>
          <w:rFonts w:ascii="Calibri" w:hAnsi="Calibri"/>
        </w:rPr>
        <w:t>teams and accessing skills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development</w:t>
      </w:r>
      <w:r>
        <w:rPr>
          <w:rFonts w:ascii="Calibri" w:hAnsi="Calibri"/>
          <w:w w:val="99"/>
        </w:rPr>
        <w:t> </w:t>
      </w:r>
      <w:r>
        <w:rPr/>
        <w:t>opportunities through Parks Victoria, we</w:t>
      </w:r>
      <w:r>
        <w:rPr>
          <w:spacing w:val="-10"/>
        </w:rPr>
        <w:t> </w:t>
      </w:r>
      <w:r>
        <w:rPr/>
        <w:t>are</w:t>
      </w:r>
      <w:r>
        <w:rPr/>
        <w:t> providing increasing employment</w:t>
      </w:r>
      <w:r>
        <w:rPr>
          <w:spacing w:val="-14"/>
        </w:rPr>
        <w:t> </w:t>
      </w:r>
      <w:r>
        <w:rPr/>
        <w:t>opportunities</w:t>
      </w:r>
      <w:r>
        <w:rPr>
          <w:w w:val="99"/>
        </w:rPr>
        <w:t> </w:t>
      </w:r>
      <w:r>
        <w:rPr>
          <w:rFonts w:ascii="Calibri" w:hAnsi="Calibri"/>
        </w:rPr>
        <w:t>for our young</w:t>
      </w:r>
      <w:r>
        <w:rPr>
          <w:rFonts w:ascii="Calibri" w:hAnsi="Calibri"/>
          <w:spacing w:val="-20"/>
        </w:rPr>
        <w:t> </w:t>
      </w:r>
      <w:r>
        <w:rPr>
          <w:rFonts w:ascii="Calibri" w:hAnsi="Calibri"/>
        </w:rPr>
        <w:t>people</w:t>
      </w:r>
    </w:p>
    <w:p>
      <w:pPr>
        <w:pStyle w:val="BodyText"/>
        <w:spacing w:line="264" w:lineRule="exact"/>
        <w:ind w:left="1371" w:right="75" w:hanging="341"/>
        <w:jc w:val="left"/>
      </w:pPr>
      <w:r>
        <w:rPr>
          <w:rFonts w:ascii="Arial" w:hAnsi="Arial"/>
        </w:rPr>
        <w:t>ø </w:t>
      </w:r>
      <w:r>
        <w:rPr/>
        <w:t>Joint management will also encourage</w:t>
      </w:r>
      <w:r>
        <w:rPr>
          <w:spacing w:val="-2"/>
        </w:rPr>
        <w:t> </w:t>
      </w:r>
      <w:r>
        <w:rPr/>
        <w:t>greater</w:t>
      </w:r>
      <w:r>
        <w:rPr/>
        <w:t> sharing of knowledge and experience</w:t>
      </w:r>
      <w:r>
        <w:rPr>
          <w:spacing w:val="-11"/>
        </w:rPr>
        <w:t> </w:t>
      </w:r>
      <w:r>
        <w:rPr/>
        <w:t>between</w:t>
      </w:r>
      <w:r>
        <w:rPr/>
        <w:t> Gunaikurnai and Parks Victoria</w:t>
      </w:r>
      <w:r>
        <w:rPr>
          <w:spacing w:val="-5"/>
        </w:rPr>
        <w:t> </w:t>
      </w:r>
      <w:r>
        <w:rPr/>
        <w:t>Rangers,</w:t>
      </w:r>
      <w:r>
        <w:rPr/>
        <w:t> improving the capacity of both while</w:t>
      </w:r>
      <w:r>
        <w:rPr>
          <w:spacing w:val="-5"/>
        </w:rPr>
        <w:t> </w:t>
      </w:r>
      <w:r>
        <w:rPr/>
        <w:t>helping</w:t>
      </w:r>
      <w:r>
        <w:rPr/>
        <w:t> </w:t>
      </w:r>
      <w:r>
        <w:rPr>
          <w:rFonts w:ascii="Calibri" w:hAnsi="Calibri"/>
        </w:rPr>
        <w:t>us to move closer to our goal of managing</w:t>
      </w:r>
      <w:r>
        <w:rPr>
          <w:rFonts w:ascii="Calibri" w:hAnsi="Calibri"/>
          <w:spacing w:val="-21"/>
        </w:rPr>
        <w:t> </w:t>
      </w:r>
      <w:r>
        <w:rPr>
          <w:rFonts w:ascii="Calibri" w:hAnsi="Calibri"/>
        </w:rPr>
        <w:t>our</w:t>
      </w:r>
      <w:r>
        <w:rPr>
          <w:rFonts w:ascii="Calibri" w:hAnsi="Calibri"/>
          <w:spacing w:val="-1"/>
          <w:w w:val="100"/>
        </w:rPr>
        <w:t> </w:t>
      </w:r>
      <w:r>
        <w:rPr/>
        <w:t>Aboriginal Title land by ourselves in</w:t>
      </w:r>
      <w:r>
        <w:rPr>
          <w:spacing w:val="-11"/>
        </w:rPr>
        <w:t> </w:t>
      </w:r>
      <w:r>
        <w:rPr/>
        <w:t>future.</w:t>
      </w:r>
    </w:p>
    <w:p>
      <w:pPr>
        <w:pStyle w:val="Heading7"/>
        <w:spacing w:line="240" w:lineRule="auto"/>
        <w:ind w:left="601" w:right="951"/>
        <w:jc w:val="left"/>
      </w:pPr>
      <w:r>
        <w:rPr/>
        <w:br w:type="column"/>
      </w:r>
      <w:r>
        <w:rPr>
          <w:color w:val="A4590C"/>
        </w:rPr>
        <w:t>Partnerships</w:t>
      </w:r>
      <w:r>
        <w:rPr/>
      </w:r>
    </w:p>
    <w:p>
      <w:pPr>
        <w:pStyle w:val="BodyText"/>
        <w:spacing w:line="264" w:lineRule="exact" w:before="101"/>
        <w:ind w:left="601" w:right="1068"/>
        <w:jc w:val="both"/>
      </w:pPr>
      <w:r>
        <w:rPr/>
        <w:t>This Whole-of-Country Plan provides a platform</w:t>
      </w:r>
      <w:r>
        <w:rPr>
          <w:spacing w:val="-27"/>
        </w:rPr>
        <w:t> </w:t>
      </w:r>
      <w:r>
        <w:rPr/>
        <w:t>for</w:t>
      </w:r>
      <w:r>
        <w:rPr/>
        <w:t> strengthening existing relationships and</w:t>
      </w:r>
      <w:r>
        <w:rPr>
          <w:spacing w:val="-30"/>
        </w:rPr>
        <w:t> </w:t>
      </w:r>
      <w:r>
        <w:rPr/>
        <w:t>developing</w:t>
      </w:r>
      <w:r>
        <w:rPr/>
        <w:t> new partnerships. By identifying</w:t>
      </w:r>
      <w:r>
        <w:rPr>
          <w:spacing w:val="-15"/>
        </w:rPr>
        <w:t> </w:t>
      </w:r>
      <w:r>
        <w:rPr/>
        <w:t>opportunities</w:t>
      </w:r>
    </w:p>
    <w:p>
      <w:pPr>
        <w:pStyle w:val="BodyText"/>
        <w:spacing w:line="264" w:lineRule="exact" w:before="0"/>
        <w:ind w:left="601" w:right="951"/>
        <w:jc w:val="left"/>
      </w:pPr>
      <w:r>
        <w:rPr/>
        <w:t>and shared goals, we can work with the range</w:t>
      </w:r>
      <w:r>
        <w:rPr>
          <w:spacing w:val="-18"/>
        </w:rPr>
        <w:t> </w:t>
      </w:r>
      <w:r>
        <w:rPr/>
        <w:t>of</w:t>
      </w:r>
      <w:r>
        <w:rPr/>
        <w:t> partners to achieve mutual</w:t>
      </w:r>
      <w:r>
        <w:rPr>
          <w:spacing w:val="-15"/>
        </w:rPr>
        <w:t> </w:t>
      </w:r>
      <w:r>
        <w:rPr/>
        <w:t>benefit.</w:t>
      </w:r>
    </w:p>
    <w:p>
      <w:pPr>
        <w:pStyle w:val="BodyText"/>
        <w:spacing w:line="264" w:lineRule="exact"/>
        <w:ind w:left="1054" w:right="951" w:hanging="341"/>
        <w:jc w:val="left"/>
        <w:rPr>
          <w:rFonts w:ascii="Calibri" w:hAnsi="Calibri" w:cs="Calibri" w:eastAsia="Calibri"/>
        </w:rPr>
      </w:pPr>
      <w:r>
        <w:rPr>
          <w:rFonts w:ascii="Arial" w:hAnsi="Arial"/>
        </w:rPr>
        <w:t>ø </w:t>
      </w:r>
      <w:r>
        <w:rPr>
          <w:spacing w:val="-5"/>
        </w:rPr>
        <w:t>We </w:t>
      </w:r>
      <w:r>
        <w:rPr/>
        <w:t>are already working closely with land,</w:t>
      </w:r>
      <w:r>
        <w:rPr>
          <w:spacing w:val="17"/>
        </w:rPr>
        <w:t> </w:t>
      </w:r>
      <w:r>
        <w:rPr/>
        <w:t>sea</w:t>
      </w:r>
      <w:r>
        <w:rPr/>
        <w:t> </w:t>
      </w:r>
      <w:r>
        <w:rPr>
          <w:rFonts w:ascii="Calibri" w:hAnsi="Calibri"/>
        </w:rPr>
        <w:t>and natural resource managers at all</w:t>
      </w:r>
      <w:r>
        <w:rPr>
          <w:rFonts w:ascii="Calibri" w:hAnsi="Calibri"/>
          <w:spacing w:val="-33"/>
        </w:rPr>
        <w:t> </w:t>
      </w:r>
      <w:r>
        <w:rPr>
          <w:rFonts w:ascii="Calibri" w:hAnsi="Calibri"/>
        </w:rPr>
        <w:t>levels</w:t>
      </w:r>
    </w:p>
    <w:p>
      <w:pPr>
        <w:pStyle w:val="BodyText"/>
        <w:spacing w:line="264" w:lineRule="exact" w:before="0"/>
        <w:ind w:left="1054" w:right="1328"/>
        <w:jc w:val="both"/>
      </w:pPr>
      <w:r>
        <w:rPr/>
        <w:t>of government. Through joint</w:t>
      </w:r>
      <w:r>
        <w:rPr>
          <w:spacing w:val="-19"/>
        </w:rPr>
        <w:t> </w:t>
      </w:r>
      <w:r>
        <w:rPr/>
        <w:t>management</w:t>
      </w:r>
      <w:r>
        <w:rPr/>
        <w:t> and other partnerships, we are</w:t>
      </w:r>
      <w:r>
        <w:rPr>
          <w:spacing w:val="-15"/>
        </w:rPr>
        <w:t> </w:t>
      </w:r>
      <w:r>
        <w:rPr/>
        <w:t>increasingly</w:t>
      </w:r>
      <w:r>
        <w:rPr/>
        <w:t> involved in decisions and actions on</w:t>
      </w:r>
      <w:r>
        <w:rPr>
          <w:spacing w:val="-12"/>
        </w:rPr>
        <w:t> </w:t>
      </w:r>
      <w:r>
        <w:rPr/>
        <w:t>our</w:t>
      </w:r>
    </w:p>
    <w:p>
      <w:pPr>
        <w:pStyle w:val="BodyText"/>
        <w:spacing w:line="264" w:lineRule="exact" w:before="0"/>
        <w:ind w:left="1054" w:right="644"/>
        <w:jc w:val="left"/>
      </w:pPr>
      <w:r>
        <w:rPr>
          <w:spacing w:val="-3"/>
        </w:rPr>
        <w:t>Country. </w:t>
      </w:r>
      <w:r>
        <w:rPr>
          <w:spacing w:val="-5"/>
        </w:rPr>
        <w:t>We </w:t>
      </w:r>
      <w:r>
        <w:rPr/>
        <w:t>want to expand these</w:t>
      </w:r>
      <w:r>
        <w:rPr>
          <w:spacing w:val="-15"/>
        </w:rPr>
        <w:t> </w:t>
      </w:r>
      <w:r>
        <w:rPr/>
        <w:t>partnerships</w:t>
      </w:r>
      <w:r>
        <w:rPr/>
        <w:t> and forge new ones with the stakeholders</w:t>
      </w:r>
      <w:r>
        <w:rPr>
          <w:spacing w:val="-25"/>
        </w:rPr>
        <w:t> </w:t>
      </w:r>
      <w:r>
        <w:rPr/>
        <w:t>who</w:t>
      </w:r>
      <w:r>
        <w:rPr/>
        <w:t> </w:t>
      </w:r>
      <w:r>
        <w:rPr>
          <w:rFonts w:ascii="Calibri"/>
        </w:rPr>
        <w:t>have delegated responsibility for managing</w:t>
      </w:r>
      <w:r>
        <w:rPr>
          <w:rFonts w:ascii="Calibri"/>
          <w:spacing w:val="-30"/>
        </w:rPr>
        <w:t> </w:t>
      </w:r>
      <w:r>
        <w:rPr>
          <w:rFonts w:ascii="Calibri"/>
        </w:rPr>
        <w:t>our</w:t>
      </w:r>
      <w:r>
        <w:rPr>
          <w:rFonts w:ascii="Calibri"/>
          <w:spacing w:val="-1"/>
          <w:w w:val="100"/>
        </w:rPr>
        <w:t> </w:t>
      </w:r>
      <w:r>
        <w:rPr/>
        <w:t>traditional</w:t>
      </w:r>
      <w:r>
        <w:rPr>
          <w:spacing w:val="-9"/>
        </w:rPr>
        <w:t> </w:t>
      </w:r>
      <w:r>
        <w:rPr/>
        <w:t>Country</w:t>
      </w:r>
    </w:p>
    <w:p>
      <w:pPr>
        <w:pStyle w:val="BodyText"/>
        <w:spacing w:line="264" w:lineRule="exact"/>
        <w:ind w:left="1054" w:right="951" w:hanging="341"/>
        <w:jc w:val="left"/>
        <w:rPr>
          <w:rFonts w:ascii="Calibri" w:hAnsi="Calibri" w:cs="Calibri" w:eastAsia="Calibri"/>
        </w:rPr>
      </w:pPr>
      <w:r>
        <w:rPr>
          <w:rFonts w:ascii="Arial" w:hAnsi="Arial" w:cs="Arial" w:eastAsia="Arial"/>
        </w:rPr>
        <w:t>ø </w:t>
      </w:r>
      <w:r>
        <w:rPr>
          <w:spacing w:val="-5"/>
        </w:rPr>
        <w:t>We </w:t>
      </w:r>
      <w:r>
        <w:rPr/>
        <w:t>will develop new relationships with</w:t>
      </w:r>
      <w:r>
        <w:rPr>
          <w:spacing w:val="14"/>
        </w:rPr>
        <w:t> </w:t>
      </w:r>
      <w:r>
        <w:rPr/>
        <w:t>the</w:t>
      </w:r>
      <w:r>
        <w:rPr/>
        <w:t> private </w:t>
      </w:r>
      <w:r>
        <w:rPr>
          <w:spacing w:val="-4"/>
        </w:rPr>
        <w:t>sector, </w:t>
      </w:r>
      <w:r>
        <w:rPr/>
        <w:t>in tourism and forestry</w:t>
      </w:r>
      <w:r>
        <w:rPr>
          <w:spacing w:val="-10"/>
        </w:rPr>
        <w:t> </w:t>
      </w:r>
      <w:r>
        <w:rPr/>
        <w:t>for</w:t>
      </w:r>
      <w:r>
        <w:rPr/>
        <w:t> example, so that we can leverage off</w:t>
      </w:r>
      <w:r>
        <w:rPr>
          <w:spacing w:val="-23"/>
        </w:rPr>
        <w:t> </w:t>
      </w:r>
      <w:r>
        <w:rPr/>
        <w:t>each</w:t>
      </w:r>
      <w:r>
        <w:rPr/>
        <w:t> other’s strengths to improve both</w:t>
      </w:r>
      <w:r>
        <w:rPr>
          <w:spacing w:val="-23"/>
        </w:rPr>
        <w:t> </w:t>
      </w:r>
      <w:r>
        <w:rPr/>
        <w:t>financial</w:t>
      </w:r>
      <w:r>
        <w:rPr>
          <w:w w:val="99"/>
        </w:rPr>
        <w:t> </w:t>
      </w:r>
      <w:r>
        <w:rPr>
          <w:rFonts w:ascii="Calibri" w:hAnsi="Calibri" w:cs="Calibri" w:eastAsia="Calibri"/>
        </w:rPr>
        <w:t>return and land management</w:t>
      </w:r>
      <w:r>
        <w:rPr>
          <w:rFonts w:ascii="Calibri" w:hAnsi="Calibri" w:cs="Calibri" w:eastAsia="Calibri"/>
          <w:spacing w:val="-26"/>
        </w:rPr>
        <w:t> </w:t>
      </w:r>
      <w:r>
        <w:rPr>
          <w:rFonts w:ascii="Calibri" w:hAnsi="Calibri" w:cs="Calibri" w:eastAsia="Calibri"/>
        </w:rPr>
        <w:t>outcomes</w:t>
      </w:r>
    </w:p>
    <w:p>
      <w:pPr>
        <w:pStyle w:val="BodyText"/>
        <w:spacing w:line="264" w:lineRule="exact"/>
        <w:ind w:left="1054" w:right="951" w:hanging="341"/>
        <w:jc w:val="left"/>
        <w:rPr>
          <w:rFonts w:ascii="Calibri" w:hAnsi="Calibri" w:cs="Calibri" w:eastAsia="Calibri"/>
        </w:rPr>
      </w:pPr>
      <w:r>
        <w:rPr>
          <w:rFonts w:ascii="Arial" w:hAnsi="Arial" w:cs="Arial" w:eastAsia="Arial"/>
        </w:rPr>
        <w:t>ø </w:t>
      </w:r>
      <w:r>
        <w:rPr/>
        <w:t>There are many non-government</w:t>
      </w:r>
      <w:r>
        <w:rPr>
          <w:spacing w:val="-10"/>
        </w:rPr>
        <w:t> </w:t>
      </w:r>
      <w:r>
        <w:rPr/>
        <w:t>organisations</w:t>
      </w:r>
      <w:r>
        <w:rPr>
          <w:w w:val="99"/>
        </w:rPr>
        <w:t> </w:t>
      </w:r>
      <w:r>
        <w:rPr/>
        <w:t>who are working on our </w:t>
      </w:r>
      <w:r>
        <w:rPr>
          <w:spacing w:val="-3"/>
        </w:rPr>
        <w:t>Country, </w:t>
      </w:r>
      <w:r>
        <w:rPr/>
        <w:t>and who</w:t>
      </w:r>
      <w:r>
        <w:rPr>
          <w:spacing w:val="1"/>
        </w:rPr>
        <w:t> </w:t>
      </w:r>
      <w:r>
        <w:rPr/>
        <w:t>are</w:t>
      </w:r>
      <w:r>
        <w:rPr/>
        <w:t> interested in partnering with us. </w:t>
      </w:r>
      <w:r>
        <w:rPr>
          <w:spacing w:val="-4"/>
        </w:rPr>
        <w:t>We </w:t>
      </w:r>
      <w:r>
        <w:rPr/>
        <w:t>will</w:t>
      </w:r>
      <w:r>
        <w:rPr>
          <w:spacing w:val="-7"/>
        </w:rPr>
        <w:t> </w:t>
      </w:r>
      <w:r>
        <w:rPr/>
        <w:t>seek</w:t>
      </w:r>
      <w:r>
        <w:rPr/>
        <w:t> out these groups and look for</w:t>
      </w:r>
      <w:r>
        <w:rPr>
          <w:spacing w:val="-6"/>
        </w:rPr>
        <w:t> </w:t>
      </w:r>
      <w:r>
        <w:rPr/>
        <w:t>opportunities</w:t>
      </w:r>
      <w:r>
        <w:rPr>
          <w:w w:val="99"/>
        </w:rPr>
        <w:t> </w:t>
      </w:r>
      <w:r>
        <w:rPr/>
        <w:t>where our skills, knowledge and</w:t>
      </w:r>
      <w:r>
        <w:rPr>
          <w:spacing w:val="-10"/>
        </w:rPr>
        <w:t> </w:t>
      </w:r>
      <w:r>
        <w:rPr/>
        <w:t>perspectives</w:t>
      </w:r>
      <w:r>
        <w:rPr/>
        <w:t> </w:t>
      </w:r>
      <w:r>
        <w:rPr>
          <w:rFonts w:ascii="Calibri" w:hAnsi="Calibri" w:cs="Calibri" w:eastAsia="Calibri"/>
        </w:rPr>
        <w:t>can complement each other’s</w:t>
      </w:r>
      <w:r>
        <w:rPr>
          <w:rFonts w:ascii="Calibri" w:hAnsi="Calibri" w:cs="Calibri" w:eastAsia="Calibri"/>
          <w:spacing w:val="-30"/>
        </w:rPr>
        <w:t> </w:t>
      </w:r>
      <w:r>
        <w:rPr>
          <w:rFonts w:ascii="Calibri" w:hAnsi="Calibri" w:cs="Calibri" w:eastAsia="Calibri"/>
        </w:rPr>
        <w:t>goals</w:t>
      </w:r>
    </w:p>
    <w:p>
      <w:pPr>
        <w:pStyle w:val="BodyText"/>
        <w:spacing w:line="264" w:lineRule="exact"/>
        <w:ind w:left="1054" w:right="1086" w:hanging="341"/>
        <w:jc w:val="left"/>
      </w:pPr>
      <w:r>
        <w:rPr>
          <w:rFonts w:ascii="Arial" w:hAnsi="Arial"/>
        </w:rPr>
        <w:t>ø   </w:t>
      </w:r>
      <w:r>
        <w:rPr>
          <w:rFonts w:ascii="Calibri" w:hAnsi="Calibri"/>
          <w:spacing w:val="-3"/>
        </w:rPr>
        <w:t>There are </w:t>
      </w:r>
      <w:r>
        <w:rPr>
          <w:rFonts w:ascii="Calibri" w:hAnsi="Calibri"/>
          <w:spacing w:val="-4"/>
        </w:rPr>
        <w:t>several </w:t>
      </w:r>
      <w:r>
        <w:rPr>
          <w:rFonts w:ascii="Calibri" w:hAnsi="Calibri"/>
          <w:spacing w:val="-3"/>
        </w:rPr>
        <w:t>Aboriginal service 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  <w:spacing w:val="-4"/>
        </w:rPr>
        <w:t>providers</w:t>
      </w:r>
      <w:r>
        <w:rPr>
          <w:rFonts w:ascii="Calibri" w:hAnsi="Calibri"/>
          <w:w w:val="100"/>
        </w:rPr>
        <w:t> </w:t>
      </w:r>
      <w:r>
        <w:rPr/>
        <w:t>in our </w:t>
      </w:r>
      <w:r>
        <w:rPr>
          <w:spacing w:val="-3"/>
        </w:rPr>
        <w:t>region </w:t>
      </w:r>
      <w:r>
        <w:rPr/>
        <w:t>who </w:t>
      </w:r>
      <w:r>
        <w:rPr>
          <w:spacing w:val="-4"/>
        </w:rPr>
        <w:t>provide </w:t>
      </w:r>
      <w:r>
        <w:rPr>
          <w:spacing w:val="-3"/>
        </w:rPr>
        <w:t>critical functions</w:t>
      </w:r>
      <w:r>
        <w:rPr>
          <w:spacing w:val="-28"/>
        </w:rPr>
        <w:t> </w:t>
      </w:r>
      <w:r>
        <w:rPr>
          <w:spacing w:val="-3"/>
        </w:rPr>
        <w:t>in</w:t>
      </w:r>
      <w:r>
        <w:rPr>
          <w:spacing w:val="-3"/>
        </w:rPr>
        <w:t> </w:t>
      </w:r>
      <w:r>
        <w:rPr/>
        <w:t>our </w:t>
      </w:r>
      <w:r>
        <w:rPr>
          <w:spacing w:val="-5"/>
        </w:rPr>
        <w:t>community, </w:t>
      </w:r>
      <w:r>
        <w:rPr>
          <w:spacing w:val="-3"/>
        </w:rPr>
        <w:t>such </w:t>
      </w:r>
      <w:r>
        <w:rPr/>
        <w:t>as the </w:t>
      </w:r>
      <w:r>
        <w:rPr>
          <w:spacing w:val="-3"/>
        </w:rPr>
        <w:t>Gippsland </w:t>
      </w:r>
      <w:r>
        <w:rPr/>
        <w:t>and</w:t>
      </w:r>
      <w:r>
        <w:rPr>
          <w:spacing w:val="-31"/>
        </w:rPr>
        <w:t> </w:t>
      </w:r>
      <w:r>
        <w:rPr>
          <w:spacing w:val="-4"/>
        </w:rPr>
        <w:t>East</w:t>
      </w:r>
      <w:r>
        <w:rPr/>
        <w:t> </w:t>
      </w:r>
      <w:r>
        <w:rPr>
          <w:spacing w:val="-3"/>
        </w:rPr>
        <w:t>Gippsland Aboriginal </w:t>
      </w:r>
      <w:r>
        <w:rPr>
          <w:spacing w:val="-4"/>
        </w:rPr>
        <w:t>Co-operative </w:t>
      </w:r>
      <w:r>
        <w:rPr/>
        <w:t>and</w:t>
      </w:r>
      <w:r>
        <w:rPr>
          <w:spacing w:val="-1"/>
        </w:rPr>
        <w:t> </w:t>
      </w:r>
      <w:r>
        <w:rPr>
          <w:spacing w:val="-4"/>
        </w:rPr>
        <w:t>Local</w:t>
      </w:r>
      <w:r>
        <w:rPr/>
      </w:r>
    </w:p>
    <w:p>
      <w:pPr>
        <w:pStyle w:val="BodyText"/>
        <w:spacing w:line="264" w:lineRule="exact" w:before="0"/>
        <w:ind w:left="1054" w:right="951"/>
        <w:jc w:val="left"/>
      </w:pPr>
      <w:r>
        <w:rPr>
          <w:spacing w:val="-3"/>
        </w:rPr>
        <w:t>Indigenous </w:t>
      </w:r>
      <w:r>
        <w:rPr>
          <w:spacing w:val="-4"/>
        </w:rPr>
        <w:t>Networks </w:t>
      </w:r>
      <w:r>
        <w:rPr/>
        <w:t>– </w:t>
      </w:r>
      <w:r>
        <w:rPr>
          <w:spacing w:val="-3"/>
        </w:rPr>
        <w:t>securing housing, health,</w:t>
      </w:r>
      <w:r>
        <w:rPr>
          <w:spacing w:val="-46"/>
        </w:rPr>
        <w:t> </w:t>
      </w:r>
      <w:r>
        <w:rPr>
          <w:spacing w:val="-46"/>
        </w:rPr>
      </w:r>
      <w:r>
        <w:rPr>
          <w:spacing w:val="-3"/>
        </w:rPr>
        <w:t>employment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>
          <w:spacing w:val="-3"/>
        </w:rPr>
        <w:t>other</w:t>
      </w:r>
      <w:r>
        <w:rPr>
          <w:spacing w:val="-5"/>
        </w:rPr>
        <w:t> </w:t>
      </w:r>
      <w:r>
        <w:rPr>
          <w:spacing w:val="-3"/>
        </w:rPr>
        <w:t>services.</w:t>
      </w:r>
      <w:r>
        <w:rPr>
          <w:spacing w:val="-5"/>
        </w:rPr>
        <w:t> </w:t>
      </w:r>
      <w:r>
        <w:rPr>
          <w:spacing w:val="-6"/>
        </w:rPr>
        <w:t>We</w:t>
      </w:r>
      <w:r>
        <w:rPr>
          <w:spacing w:val="-5"/>
        </w:rPr>
        <w:t> </w:t>
      </w:r>
      <w:r>
        <w:rPr>
          <w:spacing w:val="-3"/>
        </w:rPr>
        <w:t>need</w:t>
      </w:r>
      <w:r>
        <w:rPr>
          <w:spacing w:val="-5"/>
        </w:rPr>
        <w:t> </w:t>
      </w:r>
      <w:r>
        <w:rPr>
          <w:spacing w:val="-3"/>
        </w:rPr>
        <w:t>to</w:t>
      </w:r>
      <w:r>
        <w:rPr>
          <w:spacing w:val="-46"/>
        </w:rPr>
        <w:t> </w:t>
      </w:r>
      <w:r>
        <w:rPr>
          <w:spacing w:val="-46"/>
        </w:rPr>
      </w:r>
      <w:r>
        <w:rPr>
          <w:spacing w:val="-3"/>
        </w:rPr>
        <w:t>ensure that we </w:t>
      </w:r>
      <w:r>
        <w:rPr/>
        <w:t>do not </w:t>
      </w:r>
      <w:r>
        <w:rPr>
          <w:spacing w:val="-4"/>
        </w:rPr>
        <w:t>duplicate </w:t>
      </w:r>
      <w:r>
        <w:rPr/>
        <w:t>the</w:t>
      </w:r>
      <w:r>
        <w:rPr>
          <w:spacing w:val="-22"/>
        </w:rPr>
        <w:t> </w:t>
      </w:r>
      <w:r>
        <w:rPr>
          <w:spacing w:val="-4"/>
        </w:rPr>
        <w:t>important</w:t>
      </w:r>
      <w:r>
        <w:rPr/>
        <w:t> </w:t>
      </w:r>
      <w:r>
        <w:rPr>
          <w:spacing w:val="-3"/>
        </w:rPr>
        <w:t>work </w:t>
      </w:r>
      <w:r>
        <w:rPr/>
        <w:t>of </w:t>
      </w:r>
      <w:r>
        <w:rPr>
          <w:spacing w:val="-3"/>
        </w:rPr>
        <w:t>these </w:t>
      </w:r>
      <w:r>
        <w:rPr>
          <w:spacing w:val="-4"/>
        </w:rPr>
        <w:t>organisations, rather complement</w:t>
      </w:r>
      <w:r>
        <w:rPr>
          <w:spacing w:val="-39"/>
        </w:rPr>
        <w:t> </w:t>
      </w:r>
      <w:r>
        <w:rPr>
          <w:spacing w:val="-39"/>
        </w:rPr>
      </w:r>
      <w:r>
        <w:rPr>
          <w:spacing w:val="-3"/>
        </w:rPr>
        <w:t>them </w:t>
      </w:r>
      <w:r>
        <w:rPr/>
        <w:t>and </w:t>
      </w:r>
      <w:r>
        <w:rPr>
          <w:spacing w:val="-3"/>
        </w:rPr>
        <w:t>ensure that </w:t>
      </w:r>
      <w:r>
        <w:rPr>
          <w:spacing w:val="-4"/>
        </w:rPr>
        <w:t>together </w:t>
      </w:r>
      <w:r>
        <w:rPr>
          <w:spacing w:val="-3"/>
        </w:rPr>
        <w:t>we are</w:t>
      </w:r>
      <w:r>
        <w:rPr>
          <w:spacing w:val="-11"/>
        </w:rPr>
        <w:t> </w:t>
      </w:r>
      <w:r>
        <w:rPr>
          <w:spacing w:val="-4"/>
        </w:rPr>
        <w:t>providing</w:t>
      </w:r>
      <w:r>
        <w:rPr>
          <w:spacing w:val="-3"/>
        </w:rPr>
        <w:t> </w:t>
      </w:r>
      <w:r>
        <w:rPr/>
        <w:t>the </w:t>
      </w:r>
      <w:r>
        <w:rPr>
          <w:spacing w:val="-3"/>
        </w:rPr>
        <w:t>most </w:t>
      </w:r>
      <w:r>
        <w:rPr>
          <w:spacing w:val="-4"/>
        </w:rPr>
        <w:t>appropriate </w:t>
      </w:r>
      <w:r>
        <w:rPr>
          <w:spacing w:val="-3"/>
        </w:rPr>
        <w:t>services to </w:t>
      </w:r>
      <w:r>
        <w:rPr/>
        <w:t>our</w:t>
      </w:r>
      <w:r>
        <w:rPr>
          <w:spacing w:val="-15"/>
        </w:rPr>
        <w:t> </w:t>
      </w:r>
      <w:r>
        <w:rPr>
          <w:spacing w:val="-3"/>
        </w:rPr>
        <w:t>mob.</w:t>
      </w:r>
      <w:r>
        <w:rPr/>
      </w:r>
    </w:p>
    <w:p>
      <w:pPr>
        <w:pStyle w:val="BodyText"/>
        <w:spacing w:line="264" w:lineRule="exact"/>
        <w:ind w:left="601" w:right="1597"/>
        <w:jc w:val="left"/>
      </w:pPr>
      <w:r>
        <w:rPr/>
        <w:t>Our Whole-of-Country Plan puts us in</w:t>
      </w:r>
      <w:r>
        <w:rPr>
          <w:spacing w:val="-3"/>
        </w:rPr>
        <w:t> </w:t>
      </w:r>
      <w:r>
        <w:rPr/>
        <w:t>a</w:t>
      </w:r>
      <w:r>
        <w:rPr/>
        <w:t> strong position to talk with local and</w:t>
      </w:r>
      <w:r>
        <w:rPr>
          <w:spacing w:val="-18"/>
        </w:rPr>
        <w:t> </w:t>
      </w:r>
      <w:r>
        <w:rPr/>
        <w:t>regional</w:t>
      </w:r>
      <w:r>
        <w:rPr/>
        <w:t> </w:t>
      </w:r>
      <w:r>
        <w:rPr>
          <w:rFonts w:ascii="Calibri"/>
        </w:rPr>
        <w:t>funding bodies to seek direct support for</w:t>
      </w:r>
      <w:r>
        <w:rPr>
          <w:rFonts w:ascii="Calibri"/>
          <w:spacing w:val="-29"/>
        </w:rPr>
        <w:t> </w:t>
      </w:r>
      <w:r>
        <w:rPr>
          <w:rFonts w:ascii="Calibri"/>
        </w:rPr>
        <w:t>the</w:t>
      </w:r>
      <w:r>
        <w:rPr>
          <w:rFonts w:ascii="Calibri"/>
          <w:w w:val="99"/>
        </w:rPr>
        <w:t> </w:t>
      </w:r>
      <w:r>
        <w:rPr/>
        <w:t>implementation of our</w:t>
      </w:r>
      <w:r>
        <w:rPr>
          <w:spacing w:val="-19"/>
        </w:rPr>
        <w:t> </w:t>
      </w:r>
      <w:r>
        <w:rPr/>
        <w:t>aspirations.</w:t>
      </w:r>
    </w:p>
    <w:p>
      <w:pPr>
        <w:spacing w:after="0" w:line="264" w:lineRule="exact"/>
        <w:jc w:val="left"/>
        <w:sectPr>
          <w:type w:val="continuous"/>
          <w:pgSz w:w="11910" w:h="16840"/>
          <w:pgMar w:top="1180" w:bottom="280" w:left="0" w:right="0"/>
          <w:cols w:num="2" w:equalWidth="0">
            <w:col w:w="5615" w:space="40"/>
            <w:col w:w="6255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sz w:val="18"/>
          <w:szCs w:val="18"/>
        </w:rPr>
      </w:pPr>
    </w:p>
    <w:p>
      <w:pPr>
        <w:pStyle w:val="Heading5"/>
        <w:tabs>
          <w:tab w:pos="11264" w:val="left" w:leader="none"/>
        </w:tabs>
        <w:spacing w:line="240" w:lineRule="auto"/>
        <w:ind w:right="0"/>
        <w:jc w:val="left"/>
        <w:rPr>
          <w:u w:val="none"/>
        </w:rPr>
      </w:pPr>
      <w:r>
        <w:rPr/>
        <w:pict>
          <v:group style="position:absolute;margin-left:582.508606pt;margin-top:12.176872pt;width:12.8pt;height:4.8pt;mso-position-horizontal-relative:page;mso-position-vertical-relative:paragraph;z-index:-882616" coordorigin="11650,244" coordsize="256,96">
            <v:group style="position:absolute;left:11898;top:251;width:2;height:80" coordorigin="11898,251" coordsize="2,80">
              <v:shape style="position:absolute;left:11898;top:251;width:2;height:80" coordorigin="11898,251" coordsize="0,80" path="m11898,331l11898,251e" filled="false" stroked="true" strokeweight=".748pt" strokecolor="#939598">
                <v:path arrowok="t"/>
              </v:shape>
            </v:group>
            <v:group style="position:absolute;left:11858;top:251;width:2;height:80" coordorigin="11858,251" coordsize="2,80">
              <v:shape style="position:absolute;left:11858;top:251;width:2;height:80" coordorigin="11858,251" coordsize="0,80" path="m11858,331l11858,251e" filled="false" stroked="true" strokeweight=".748pt" strokecolor="#939598">
                <v:path arrowok="t"/>
              </v:shape>
            </v:group>
            <v:group style="position:absolute;left:11818;top:251;width:2;height:80" coordorigin="11818,251" coordsize="2,80">
              <v:shape style="position:absolute;left:11818;top:251;width:2;height:80" coordorigin="11818,251" coordsize="0,80" path="m11818,331l11818,251e" filled="false" stroked="true" strokeweight=".748pt" strokecolor="#939598">
                <v:path arrowok="t"/>
              </v:shape>
            </v:group>
            <v:group style="position:absolute;left:11778;top:251;width:2;height:80" coordorigin="11778,251" coordsize="2,80">
              <v:shape style="position:absolute;left:11778;top:251;width:2;height:80" coordorigin="11778,251" coordsize="0,80" path="m11778,331l11778,251e" filled="false" stroked="true" strokeweight=".748pt" strokecolor="#939598">
                <v:path arrowok="t"/>
              </v:shape>
            </v:group>
            <v:group style="position:absolute;left:11738;top:251;width:2;height:80" coordorigin="11738,251" coordsize="2,80">
              <v:shape style="position:absolute;left:11738;top:251;width:2;height:80" coordorigin="11738,251" coordsize="0,80" path="m11738,331l11738,251e" filled="false" stroked="true" strokeweight=".748pt" strokecolor="#939598">
                <v:path arrowok="t"/>
              </v:shape>
            </v:group>
            <v:group style="position:absolute;left:11698;top:251;width:2;height:80" coordorigin="11698,251" coordsize="2,80">
              <v:shape style="position:absolute;left:11698;top:251;width:2;height:80" coordorigin="11698,251" coordsize="0,80" path="m11698,331l11698,251e" filled="false" stroked="true" strokeweight=".748pt" strokecolor="#939598">
                <v:path arrowok="t"/>
              </v:shape>
            </v:group>
            <v:group style="position:absolute;left:11658;top:251;width:2;height:80" coordorigin="11658,251" coordsize="2,80">
              <v:shape style="position:absolute;left:11658;top:251;width:2;height:80" coordorigin="11658,251" coordsize="0,80" path="m11658,331l11658,251e" filled="false" stroked="true" strokeweight=".748pt" strokecolor="#93959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-.374011pt;margin-top:12.187872pt;width:559.6pt;height:4.95pt;mso-position-horizontal-relative:page;mso-position-vertical-relative:paragraph;z-index:-882592" coordorigin="-7,244" coordsize="11192,99">
            <v:group style="position:absolute;left:11177;top:251;width:2;height:80" coordorigin="11177,251" coordsize="2,80">
              <v:shape style="position:absolute;left:11177;top:251;width:2;height:80" coordorigin="11177,251" coordsize="1,80" path="m11177,331l11177,251e" filled="false" stroked="true" strokeweight=".748pt" strokecolor="#939598">
                <v:path arrowok="t"/>
              </v:shape>
            </v:group>
            <v:group style="position:absolute;left:11137;top:251;width:2;height:80" coordorigin="11137,251" coordsize="2,80">
              <v:shape style="position:absolute;left:11137;top:251;width:2;height:80" coordorigin="11137,251" coordsize="0,80" path="m11137,331l11137,251e" filled="false" stroked="true" strokeweight=".748pt" strokecolor="#939598">
                <v:path arrowok="t"/>
              </v:shape>
            </v:group>
            <v:group style="position:absolute;left:11097;top:251;width:2;height:80" coordorigin="11097,251" coordsize="2,80">
              <v:shape style="position:absolute;left:11097;top:251;width:2;height:80" coordorigin="11097,251" coordsize="0,80" path="m11097,331l11097,251e" filled="false" stroked="true" strokeweight=".748pt" strokecolor="#939598">
                <v:path arrowok="t"/>
              </v:shape>
            </v:group>
            <v:group style="position:absolute;left:11057;top:251;width:2;height:80" coordorigin="11057,251" coordsize="2,80">
              <v:shape style="position:absolute;left:11057;top:251;width:2;height:80" coordorigin="11057,251" coordsize="0,80" path="m11057,331l11057,251e" filled="false" stroked="true" strokeweight=".748pt" strokecolor="#939598">
                <v:path arrowok="t"/>
              </v:shape>
            </v:group>
            <v:group style="position:absolute;left:11017;top:251;width:2;height:80" coordorigin="11017,251" coordsize="2,80">
              <v:shape style="position:absolute;left:11017;top:251;width:2;height:80" coordorigin="11017,251" coordsize="0,80" path="m11017,331l11017,251e" filled="false" stroked="true" strokeweight=".748pt" strokecolor="#939598">
                <v:path arrowok="t"/>
              </v:shape>
            </v:group>
            <v:group style="position:absolute;left:10977;top:251;width:2;height:80" coordorigin="10977,251" coordsize="2,80">
              <v:shape style="position:absolute;left:10977;top:251;width:2;height:80" coordorigin="10977,251" coordsize="0,80" path="m10977,331l10977,251e" filled="false" stroked="true" strokeweight=".748pt" strokecolor="#939598">
                <v:path arrowok="t"/>
              </v:shape>
            </v:group>
            <v:group style="position:absolute;left:10937;top:251;width:2;height:80" coordorigin="10937,251" coordsize="2,80">
              <v:shape style="position:absolute;left:10937;top:251;width:2;height:80" coordorigin="10937,251" coordsize="0,80" path="m10937,331l10937,251e" filled="false" stroked="true" strokeweight=".748pt" strokecolor="#939598">
                <v:path arrowok="t"/>
              </v:shape>
            </v:group>
            <v:group style="position:absolute;left:10896;top:251;width:2;height:80" coordorigin="10896,251" coordsize="2,80">
              <v:shape style="position:absolute;left:10896;top:251;width:2;height:80" coordorigin="10896,251" coordsize="0,80" path="m10897,331l10896,251e" filled="false" stroked="true" strokeweight=".748pt" strokecolor="#939598">
                <v:path arrowok="t"/>
              </v:shape>
            </v:group>
            <v:group style="position:absolute;left:10856;top:251;width:2;height:80" coordorigin="10856,251" coordsize="2,80">
              <v:shape style="position:absolute;left:10856;top:251;width:2;height:80" coordorigin="10856,251" coordsize="1,80" path="m10856,331l10856,251e" filled="false" stroked="true" strokeweight=".748pt" strokecolor="#939598">
                <v:path arrowok="t"/>
              </v:shape>
            </v:group>
            <v:group style="position:absolute;left:10816;top:251;width:2;height:80" coordorigin="10816,251" coordsize="2,80">
              <v:shape style="position:absolute;left:10816;top:251;width:2;height:80" coordorigin="10816,251" coordsize="0,80" path="m10816,331l10816,251e" filled="false" stroked="true" strokeweight=".748pt" strokecolor="#939598">
                <v:path arrowok="t"/>
              </v:shape>
            </v:group>
            <v:group style="position:absolute;left:10776;top:251;width:2;height:80" coordorigin="10776,251" coordsize="2,80">
              <v:shape style="position:absolute;left:10776;top:251;width:2;height:80" coordorigin="10776,251" coordsize="0,80" path="m10776,331l10776,251e" filled="false" stroked="true" strokeweight=".748pt" strokecolor="#939598">
                <v:path arrowok="t"/>
              </v:shape>
            </v:group>
            <v:group style="position:absolute;left:10736;top:251;width:2;height:80" coordorigin="10736,251" coordsize="2,80">
              <v:shape style="position:absolute;left:10736;top:251;width:2;height:80" coordorigin="10736,251" coordsize="1,80" path="m10736,331l10736,251e" filled="false" stroked="true" strokeweight=".748pt" strokecolor="#939598">
                <v:path arrowok="t"/>
              </v:shape>
            </v:group>
            <v:group style="position:absolute;left:10696;top:251;width:2;height:80" coordorigin="10696,251" coordsize="2,80">
              <v:shape style="position:absolute;left:10696;top:251;width:2;height:80" coordorigin="10696,251" coordsize="0,80" path="m10696,331l10696,251e" filled="false" stroked="true" strokeweight=".748pt" strokecolor="#939598">
                <v:path arrowok="t"/>
              </v:shape>
            </v:group>
            <v:group style="position:absolute;left:10656;top:251;width:2;height:80" coordorigin="10656,251" coordsize="2,80">
              <v:shape style="position:absolute;left:10656;top:251;width:2;height:80" coordorigin="10656,251" coordsize="0,80" path="m10656,331l10656,251e" filled="false" stroked="true" strokeweight=".748pt" strokecolor="#939598">
                <v:path arrowok="t"/>
              </v:shape>
            </v:group>
            <v:group style="position:absolute;left:10616;top:251;width:2;height:80" coordorigin="10616,251" coordsize="2,80">
              <v:shape style="position:absolute;left:10616;top:251;width:2;height:80" coordorigin="10616,251" coordsize="0,80" path="m10616,331l10616,251e" filled="false" stroked="true" strokeweight=".748pt" strokecolor="#939598">
                <v:path arrowok="t"/>
              </v:shape>
            </v:group>
            <v:group style="position:absolute;left:10576;top:251;width:2;height:80" coordorigin="10576,251" coordsize="2,80">
              <v:shape style="position:absolute;left:10576;top:251;width:2;height:80" coordorigin="10576,251" coordsize="0,80" path="m10576,331l10576,251e" filled="false" stroked="true" strokeweight=".748pt" strokecolor="#939598">
                <v:path arrowok="t"/>
              </v:shape>
            </v:group>
            <v:group style="position:absolute;left:10536;top:251;width:2;height:80" coordorigin="10536,251" coordsize="2,80">
              <v:shape style="position:absolute;left:10536;top:251;width:2;height:80" coordorigin="10536,251" coordsize="1,80" path="m10536,331l10536,251e" filled="false" stroked="true" strokeweight=".748pt" strokecolor="#939598">
                <v:path arrowok="t"/>
              </v:shape>
            </v:group>
            <v:group style="position:absolute;left:10496;top:251;width:2;height:80" coordorigin="10496,251" coordsize="2,80">
              <v:shape style="position:absolute;left:10496;top:251;width:2;height:80" coordorigin="10496,251" coordsize="0,80" path="m10496,331l10496,251e" filled="false" stroked="true" strokeweight=".748pt" strokecolor="#939598">
                <v:path arrowok="t"/>
              </v:shape>
            </v:group>
            <v:group style="position:absolute;left:10456;top:251;width:2;height:80" coordorigin="10456,251" coordsize="2,80">
              <v:shape style="position:absolute;left:10456;top:251;width:2;height:80" coordorigin="10456,251" coordsize="0,80" path="m10456,331l10456,251e" filled="false" stroked="true" strokeweight=".748pt" strokecolor="#939598">
                <v:path arrowok="t"/>
              </v:shape>
            </v:group>
            <v:group style="position:absolute;left:10416;top:251;width:2;height:80" coordorigin="10416,251" coordsize="2,80">
              <v:shape style="position:absolute;left:10416;top:251;width:2;height:80" coordorigin="10416,251" coordsize="0,80" path="m10416,331l10416,251e" filled="false" stroked="true" strokeweight=".748pt" strokecolor="#939598">
                <v:path arrowok="t"/>
              </v:shape>
            </v:group>
            <v:group style="position:absolute;left:10376;top:251;width:2;height:80" coordorigin="10376,251" coordsize="2,80">
              <v:shape style="position:absolute;left:10376;top:251;width:2;height:80" coordorigin="10376,251" coordsize="0,80" path="m10376,331l10376,251e" filled="false" stroked="true" strokeweight=".748pt" strokecolor="#939598">
                <v:path arrowok="t"/>
              </v:shape>
            </v:group>
            <v:group style="position:absolute;left:10336;top:251;width:2;height:80" coordorigin="10336,251" coordsize="2,80">
              <v:shape style="position:absolute;left:10336;top:251;width:2;height:80" coordorigin="10336,251" coordsize="0,80" path="m10336,331l10336,251e" filled="false" stroked="true" strokeweight=".748pt" strokecolor="#939598">
                <v:path arrowok="t"/>
              </v:shape>
            </v:group>
            <v:group style="position:absolute;left:10296;top:251;width:2;height:80" coordorigin="10296,251" coordsize="2,80">
              <v:shape style="position:absolute;left:10296;top:251;width:2;height:80" coordorigin="10296,251" coordsize="0,80" path="m10296,331l10296,251e" filled="false" stroked="true" strokeweight=".748pt" strokecolor="#939598">
                <v:path arrowok="t"/>
              </v:shape>
            </v:group>
            <v:group style="position:absolute;left:10256;top:251;width:2;height:80" coordorigin="10256,251" coordsize="2,80">
              <v:shape style="position:absolute;left:10256;top:251;width:2;height:80" coordorigin="10256,251" coordsize="1,80" path="m10256,331l10256,251e" filled="false" stroked="true" strokeweight=".748pt" strokecolor="#939598">
                <v:path arrowok="t"/>
              </v:shape>
            </v:group>
            <v:group style="position:absolute;left:10215;top:252;width:2;height:80" coordorigin="10215,252" coordsize="2,80">
              <v:shape style="position:absolute;left:10215;top:252;width:2;height:80" coordorigin="10215,252" coordsize="1,80" path="m10215,332l10215,252e" filled="false" stroked="true" strokeweight=".748pt" strokecolor="#939598">
                <v:path arrowok="t"/>
              </v:shape>
            </v:group>
            <v:group style="position:absolute;left:10175;top:252;width:2;height:80" coordorigin="10175,252" coordsize="2,80">
              <v:shape style="position:absolute;left:10175;top:252;width:2;height:80" coordorigin="10175,252" coordsize="1,80" path="m10175,332l10175,252e" filled="false" stroked="true" strokeweight=".748pt" strokecolor="#939598">
                <v:path arrowok="t"/>
              </v:shape>
            </v:group>
            <v:group style="position:absolute;left:10135;top:252;width:2;height:80" coordorigin="10135,252" coordsize="2,80">
              <v:shape style="position:absolute;left:10135;top:252;width:2;height:80" coordorigin="10135,252" coordsize="1,80" path="m10135,332l10135,252e" filled="false" stroked="true" strokeweight=".748pt" strokecolor="#939598">
                <v:path arrowok="t"/>
              </v:shape>
            </v:group>
            <v:group style="position:absolute;left:10095;top:252;width:2;height:80" coordorigin="10095,252" coordsize="2,80">
              <v:shape style="position:absolute;left:10095;top:252;width:2;height:80" coordorigin="10095,252" coordsize="1,80" path="m10095,332l10095,252e" filled="false" stroked="true" strokeweight=".748pt" strokecolor="#939598">
                <v:path arrowok="t"/>
              </v:shape>
            </v:group>
            <v:group style="position:absolute;left:10055;top:252;width:2;height:80" coordorigin="10055,252" coordsize="2,80">
              <v:shape style="position:absolute;left:10055;top:252;width:2;height:80" coordorigin="10055,252" coordsize="1,80" path="m10055,332l10055,252e" filled="false" stroked="true" strokeweight=".748pt" strokecolor="#939598">
                <v:path arrowok="t"/>
              </v:shape>
            </v:group>
            <v:group style="position:absolute;left:10015;top:252;width:2;height:80" coordorigin="10015,252" coordsize="2,80">
              <v:shape style="position:absolute;left:10015;top:252;width:2;height:80" coordorigin="10015,252" coordsize="0,80" path="m10015,332l10015,252e" filled="false" stroked="true" strokeweight=".748pt" strokecolor="#939598">
                <v:path arrowok="t"/>
              </v:shape>
            </v:group>
            <v:group style="position:absolute;left:9975;top:252;width:2;height:80" coordorigin="9975,252" coordsize="2,80">
              <v:shape style="position:absolute;left:9975;top:252;width:2;height:80" coordorigin="9975,252" coordsize="0,80" path="m9975,332l9975,252e" filled="false" stroked="true" strokeweight=".748pt" strokecolor="#939598">
                <v:path arrowok="t"/>
              </v:shape>
            </v:group>
            <v:group style="position:absolute;left:9935;top:252;width:2;height:80" coordorigin="9935,252" coordsize="2,80">
              <v:shape style="position:absolute;left:9935;top:252;width:2;height:80" coordorigin="9935,252" coordsize="0,80" path="m9935,332l9935,252e" filled="false" stroked="true" strokeweight=".748pt" strokecolor="#939598">
                <v:path arrowok="t"/>
              </v:shape>
            </v:group>
            <v:group style="position:absolute;left:9895;top:252;width:2;height:80" coordorigin="9895,252" coordsize="2,80">
              <v:shape style="position:absolute;left:9895;top:252;width:2;height:80" coordorigin="9895,252" coordsize="1,80" path="m9895,332l9895,252e" filled="false" stroked="true" strokeweight=".748pt" strokecolor="#939598">
                <v:path arrowok="t"/>
              </v:shape>
            </v:group>
            <v:group style="position:absolute;left:9855;top:252;width:2;height:80" coordorigin="9855,252" coordsize="2,80">
              <v:shape style="position:absolute;left:9855;top:252;width:2;height:80" coordorigin="9855,252" coordsize="1,80" path="m9855,332l9855,252e" filled="false" stroked="true" strokeweight=".748pt" strokecolor="#939598">
                <v:path arrowok="t"/>
              </v:shape>
            </v:group>
            <v:group style="position:absolute;left:9815;top:252;width:2;height:80" coordorigin="9815,252" coordsize="2,80">
              <v:shape style="position:absolute;left:9815;top:252;width:2;height:80" coordorigin="9815,252" coordsize="0,80" path="m9815,332l9815,252e" filled="false" stroked="true" strokeweight=".748pt" strokecolor="#939598">
                <v:path arrowok="t"/>
              </v:shape>
            </v:group>
            <v:group style="position:absolute;left:9775;top:252;width:2;height:80" coordorigin="9775,252" coordsize="2,80">
              <v:shape style="position:absolute;left:9775;top:252;width:2;height:80" coordorigin="9775,252" coordsize="1,80" path="m9775,332l9775,252e" filled="false" stroked="true" strokeweight=".748pt" strokecolor="#939598">
                <v:path arrowok="t"/>
              </v:shape>
            </v:group>
            <v:group style="position:absolute;left:9735;top:252;width:2;height:80" coordorigin="9735,252" coordsize="2,80">
              <v:shape style="position:absolute;left:9735;top:252;width:2;height:80" coordorigin="9735,252" coordsize="1,80" path="m9735,332l9735,252e" filled="false" stroked="true" strokeweight=".748pt" strokecolor="#939598">
                <v:path arrowok="t"/>
              </v:shape>
            </v:group>
            <v:group style="position:absolute;left:9695;top:252;width:2;height:80" coordorigin="9695,252" coordsize="2,80">
              <v:shape style="position:absolute;left:9695;top:252;width:2;height:80" coordorigin="9695,252" coordsize="0,80" path="m9695,332l9695,252e" filled="false" stroked="true" strokeweight=".748pt" strokecolor="#939598">
                <v:path arrowok="t"/>
              </v:shape>
            </v:group>
            <v:group style="position:absolute;left:9655;top:252;width:2;height:80" coordorigin="9655,252" coordsize="2,80">
              <v:shape style="position:absolute;left:9655;top:252;width:2;height:80" coordorigin="9655,252" coordsize="0,80" path="m9655,332l9655,252e" filled="false" stroked="true" strokeweight=".748pt" strokecolor="#939598">
                <v:path arrowok="t"/>
              </v:shape>
            </v:group>
            <v:group style="position:absolute;left:9615;top:252;width:2;height:80" coordorigin="9615,252" coordsize="2,80">
              <v:shape style="position:absolute;left:9615;top:252;width:2;height:80" coordorigin="9615,252" coordsize="0,80" path="m9615,332l9615,252e" filled="false" stroked="true" strokeweight=".748pt" strokecolor="#939598">
                <v:path arrowok="t"/>
              </v:shape>
            </v:group>
            <v:group style="position:absolute;left:9574;top:252;width:2;height:80" coordorigin="9574,252" coordsize="2,80">
              <v:shape style="position:absolute;left:9574;top:252;width:2;height:80" coordorigin="9574,252" coordsize="1,80" path="m9575,332l9574,252e" filled="false" stroked="true" strokeweight=".748pt" strokecolor="#939598">
                <v:path arrowok="t"/>
              </v:shape>
            </v:group>
            <v:group style="position:absolute;left:9534;top:252;width:2;height:80" coordorigin="9534,252" coordsize="2,80">
              <v:shape style="position:absolute;left:9534;top:252;width:2;height:80" coordorigin="9534,252" coordsize="1,80" path="m9534,332l9534,252e" filled="false" stroked="true" strokeweight=".748pt" strokecolor="#939598">
                <v:path arrowok="t"/>
              </v:shape>
            </v:group>
            <v:group style="position:absolute;left:9494;top:252;width:2;height:80" coordorigin="9494,252" coordsize="2,80">
              <v:shape style="position:absolute;left:9494;top:252;width:2;height:80" coordorigin="9494,252" coordsize="0,80" path="m9494,332l9494,252e" filled="false" stroked="true" strokeweight=".748pt" strokecolor="#939598">
                <v:path arrowok="t"/>
              </v:shape>
            </v:group>
            <v:group style="position:absolute;left:9454;top:252;width:2;height:80" coordorigin="9454,252" coordsize="2,80">
              <v:shape style="position:absolute;left:9454;top:252;width:2;height:80" coordorigin="9454,252" coordsize="1,80" path="m9454,332l9454,252e" filled="false" stroked="true" strokeweight=".748pt" strokecolor="#939598">
                <v:path arrowok="t"/>
              </v:shape>
            </v:group>
            <v:group style="position:absolute;left:9414;top:252;width:2;height:80" coordorigin="9414,252" coordsize="2,80">
              <v:shape style="position:absolute;left:9414;top:252;width:2;height:80" coordorigin="9414,252" coordsize="0,80" path="m9414,332l9414,252e" filled="false" stroked="true" strokeweight=".748pt" strokecolor="#939598">
                <v:path arrowok="t"/>
              </v:shape>
            </v:group>
            <v:group style="position:absolute;left:9374;top:252;width:2;height:80" coordorigin="9374,252" coordsize="2,80">
              <v:shape style="position:absolute;left:9374;top:252;width:2;height:80" coordorigin="9374,252" coordsize="0,80" path="m9374,332l9374,252e" filled="false" stroked="true" strokeweight=".748pt" strokecolor="#939598">
                <v:path arrowok="t"/>
              </v:shape>
            </v:group>
            <v:group style="position:absolute;left:9334;top:252;width:2;height:80" coordorigin="9334,252" coordsize="2,80">
              <v:shape style="position:absolute;left:9334;top:252;width:2;height:80" coordorigin="9334,252" coordsize="1,80" path="m9334,332l9334,252e" filled="false" stroked="true" strokeweight=".748pt" strokecolor="#939598">
                <v:path arrowok="t"/>
              </v:shape>
            </v:group>
            <v:group style="position:absolute;left:9294;top:252;width:2;height:80" coordorigin="9294,252" coordsize="2,80">
              <v:shape style="position:absolute;left:9294;top:252;width:2;height:80" coordorigin="9294,252" coordsize="0,80" path="m9294,332l9294,252e" filled="false" stroked="true" strokeweight=".748pt" strokecolor="#939598">
                <v:path arrowok="t"/>
              </v:shape>
            </v:group>
            <v:group style="position:absolute;left:9254;top:252;width:2;height:80" coordorigin="9254,252" coordsize="2,80">
              <v:shape style="position:absolute;left:9254;top:252;width:2;height:80" coordorigin="9254,252" coordsize="1,80" path="m9254,332l9254,252e" filled="false" stroked="true" strokeweight=".748pt" strokecolor="#939598">
                <v:path arrowok="t"/>
              </v:shape>
            </v:group>
            <v:group style="position:absolute;left:9214;top:252;width:2;height:80" coordorigin="9214,252" coordsize="2,80">
              <v:shape style="position:absolute;left:9214;top:252;width:2;height:80" coordorigin="9214,252" coordsize="1,80" path="m9214,332l9214,252e" filled="false" stroked="true" strokeweight=".748pt" strokecolor="#939598">
                <v:path arrowok="t"/>
              </v:shape>
            </v:group>
            <v:group style="position:absolute;left:9174;top:252;width:2;height:80" coordorigin="9174,252" coordsize="2,80">
              <v:shape style="position:absolute;left:9174;top:252;width:2;height:80" coordorigin="9174,252" coordsize="0,80" path="m9174,332l9174,252e" filled="false" stroked="true" strokeweight=".748pt" strokecolor="#939598">
                <v:path arrowok="t"/>
              </v:shape>
            </v:group>
            <v:group style="position:absolute;left:9134;top:252;width:2;height:80" coordorigin="9134,252" coordsize="2,80">
              <v:shape style="position:absolute;left:9134;top:252;width:2;height:80" coordorigin="9134,252" coordsize="1,80" path="m9134,332l9134,252e" filled="false" stroked="true" strokeweight=".748pt" strokecolor="#939598">
                <v:path arrowok="t"/>
              </v:shape>
            </v:group>
            <v:group style="position:absolute;left:9094;top:252;width:2;height:80" coordorigin="9094,252" coordsize="2,80">
              <v:shape style="position:absolute;left:9094;top:252;width:2;height:80" coordorigin="9094,252" coordsize="0,80" path="m9094,332l9094,252e" filled="false" stroked="true" strokeweight=".748pt" strokecolor="#939598">
                <v:path arrowok="t"/>
              </v:shape>
            </v:group>
            <v:group style="position:absolute;left:9054;top:252;width:2;height:80" coordorigin="9054,252" coordsize="2,80">
              <v:shape style="position:absolute;left:9054;top:252;width:2;height:80" coordorigin="9054,252" coordsize="1,80" path="m9054,332l9054,252e" filled="false" stroked="true" strokeweight=".748pt" strokecolor="#939598">
                <v:path arrowok="t"/>
              </v:shape>
            </v:group>
            <v:group style="position:absolute;left:9014;top:252;width:2;height:80" coordorigin="9014,252" coordsize="2,80">
              <v:shape style="position:absolute;left:9014;top:252;width:2;height:80" coordorigin="9014,252" coordsize="1,80" path="m9014,332l9014,252e" filled="false" stroked="true" strokeweight=".748pt" strokecolor="#939598">
                <v:path arrowok="t"/>
              </v:shape>
            </v:group>
            <v:group style="position:absolute;left:8974;top:252;width:2;height:80" coordorigin="8974,252" coordsize="2,80">
              <v:shape style="position:absolute;left:8974;top:252;width:2;height:80" coordorigin="8974,252" coordsize="1,80" path="m8974,332l8974,252e" filled="false" stroked="true" strokeweight=".748pt" strokecolor="#939598">
                <v:path arrowok="t"/>
              </v:shape>
            </v:group>
            <v:group style="position:absolute;left:8934;top:252;width:2;height:80" coordorigin="8934,252" coordsize="2,80">
              <v:shape style="position:absolute;left:8934;top:252;width:2;height:80" coordorigin="8934,252" coordsize="1,80" path="m8934,332l8934,252e" filled="false" stroked="true" strokeweight=".748pt" strokecolor="#939598">
                <v:path arrowok="t"/>
              </v:shape>
            </v:group>
            <v:group style="position:absolute;left:8893;top:252;width:2;height:80" coordorigin="8893,252" coordsize="2,80">
              <v:shape style="position:absolute;left:8893;top:252;width:2;height:80" coordorigin="8893,252" coordsize="1,80" path="m8893,332l8893,252e" filled="false" stroked="true" strokeweight=".748pt" strokecolor="#939598">
                <v:path arrowok="t"/>
              </v:shape>
            </v:group>
            <v:group style="position:absolute;left:8853;top:252;width:2;height:80" coordorigin="8853,252" coordsize="2,80">
              <v:shape style="position:absolute;left:8853;top:252;width:2;height:80" coordorigin="8853,252" coordsize="1,80" path="m8853,332l8853,252e" filled="false" stroked="true" strokeweight=".748pt" strokecolor="#939598">
                <v:path arrowok="t"/>
              </v:shape>
            </v:group>
            <v:group style="position:absolute;left:8813;top:252;width:2;height:80" coordorigin="8813,252" coordsize="2,80">
              <v:shape style="position:absolute;left:8813;top:252;width:2;height:80" coordorigin="8813,252" coordsize="0,80" path="m8813,332l8813,252e" filled="false" stroked="true" strokeweight=".748pt" strokecolor="#939598">
                <v:path arrowok="t"/>
              </v:shape>
            </v:group>
            <v:group style="position:absolute;left:8773;top:252;width:2;height:80" coordorigin="8773,252" coordsize="2,80">
              <v:shape style="position:absolute;left:8773;top:252;width:2;height:80" coordorigin="8773,252" coordsize="1,80" path="m8773,332l8773,252e" filled="false" stroked="true" strokeweight=".748pt" strokecolor="#939598">
                <v:path arrowok="t"/>
              </v:shape>
            </v:group>
            <v:group style="position:absolute;left:8733;top:252;width:2;height:80" coordorigin="8733,252" coordsize="2,80">
              <v:shape style="position:absolute;left:8733;top:252;width:2;height:80" coordorigin="8733,252" coordsize="0,80" path="m8733,332l8733,252e" filled="false" stroked="true" strokeweight=".748pt" strokecolor="#939598">
                <v:path arrowok="t"/>
              </v:shape>
            </v:group>
            <v:group style="position:absolute;left:8693;top:252;width:2;height:80" coordorigin="8693,252" coordsize="2,80">
              <v:shape style="position:absolute;left:8693;top:252;width:2;height:80" coordorigin="8693,252" coordsize="1,80" path="m8693,332l8693,252e" filled="false" stroked="true" strokeweight=".748pt" strokecolor="#939598">
                <v:path arrowok="t"/>
              </v:shape>
            </v:group>
            <v:group style="position:absolute;left:8653;top:252;width:2;height:80" coordorigin="8653,252" coordsize="2,80">
              <v:shape style="position:absolute;left:8653;top:252;width:2;height:80" coordorigin="8653,252" coordsize="1,80" path="m8653,332l8653,252e" filled="false" stroked="true" strokeweight=".748pt" strokecolor="#939598">
                <v:path arrowok="t"/>
              </v:shape>
            </v:group>
            <v:group style="position:absolute;left:8613;top:252;width:2;height:80" coordorigin="8613,252" coordsize="2,80">
              <v:shape style="position:absolute;left:8613;top:252;width:2;height:80" coordorigin="8613,252" coordsize="0,80" path="m8613,332l8613,252e" filled="false" stroked="true" strokeweight=".748pt" strokecolor="#939598">
                <v:path arrowok="t"/>
              </v:shape>
            </v:group>
            <v:group style="position:absolute;left:8573;top:252;width:2;height:80" coordorigin="8573,252" coordsize="2,80">
              <v:shape style="position:absolute;left:8573;top:252;width:2;height:80" coordorigin="8573,252" coordsize="0,80" path="m8573,332l8573,252e" filled="false" stroked="true" strokeweight=".748pt" strokecolor="#939598">
                <v:path arrowok="t"/>
              </v:shape>
            </v:group>
            <v:group style="position:absolute;left:8533;top:252;width:2;height:80" coordorigin="8533,252" coordsize="2,80">
              <v:shape style="position:absolute;left:8533;top:252;width:2;height:80" coordorigin="8533,252" coordsize="0,80" path="m8533,332l8533,252e" filled="false" stroked="true" strokeweight=".748pt" strokecolor="#939598">
                <v:path arrowok="t"/>
              </v:shape>
            </v:group>
            <v:group style="position:absolute;left:8493;top:252;width:2;height:80" coordorigin="8493,252" coordsize="2,80">
              <v:shape style="position:absolute;left:8493;top:252;width:2;height:80" coordorigin="8493,252" coordsize="0,80" path="m8493,332l8493,252e" filled="false" stroked="true" strokeweight=".748pt" strokecolor="#939598">
                <v:path arrowok="t"/>
              </v:shape>
            </v:group>
            <v:group style="position:absolute;left:8453;top:252;width:2;height:80" coordorigin="8453,252" coordsize="2,80">
              <v:shape style="position:absolute;left:8453;top:252;width:2;height:80" coordorigin="8453,252" coordsize="1,80" path="m8453,332l8453,252e" filled="false" stroked="true" strokeweight=".748pt" strokecolor="#939598">
                <v:path arrowok="t"/>
              </v:shape>
            </v:group>
            <v:group style="position:absolute;left:8413;top:252;width:2;height:80" coordorigin="8413,252" coordsize="2,80">
              <v:shape style="position:absolute;left:8413;top:252;width:2;height:80" coordorigin="8413,252" coordsize="0,80" path="m8413,332l8413,252e" filled="false" stroked="true" strokeweight=".748pt" strokecolor="#939598">
                <v:path arrowok="t"/>
              </v:shape>
            </v:group>
            <v:group style="position:absolute;left:8373;top:252;width:2;height:80" coordorigin="8373,252" coordsize="2,80">
              <v:shape style="position:absolute;left:8373;top:252;width:2;height:80" coordorigin="8373,252" coordsize="1,80" path="m8373,332l8373,252e" filled="false" stroked="true" strokeweight=".748pt" strokecolor="#939598">
                <v:path arrowok="t"/>
              </v:shape>
            </v:group>
            <v:group style="position:absolute;left:8333;top:252;width:2;height:80" coordorigin="8333,252" coordsize="2,80">
              <v:shape style="position:absolute;left:8333;top:252;width:2;height:80" coordorigin="8333,252" coordsize="0,80" path="m8333,332l8333,252e" filled="false" stroked="true" strokeweight=".748pt" strokecolor="#939598">
                <v:path arrowok="t"/>
              </v:shape>
            </v:group>
            <v:group style="position:absolute;left:8293;top:252;width:2;height:80" coordorigin="8293,252" coordsize="2,80">
              <v:shape style="position:absolute;left:8293;top:252;width:2;height:80" coordorigin="8293,252" coordsize="0,80" path="m8293,332l8293,252e" filled="false" stroked="true" strokeweight=".748pt" strokecolor="#939598">
                <v:path arrowok="t"/>
              </v:shape>
            </v:group>
            <v:group style="position:absolute;left:8252;top:252;width:2;height:80" coordorigin="8252,252" coordsize="2,80">
              <v:shape style="position:absolute;left:8252;top:252;width:2;height:80" coordorigin="8252,252" coordsize="0,80" path="m8253,332l8252,252e" filled="false" stroked="true" strokeweight=".748pt" strokecolor="#939598">
                <v:path arrowok="t"/>
              </v:shape>
            </v:group>
            <v:group style="position:absolute;left:8212;top:252;width:2;height:80" coordorigin="8212,252" coordsize="2,80">
              <v:shape style="position:absolute;left:8212;top:252;width:2;height:80" coordorigin="8212,252" coordsize="0,80" path="m8212,332l8212,252e" filled="false" stroked="true" strokeweight=".748pt" strokecolor="#939598">
                <v:path arrowok="t"/>
              </v:shape>
            </v:group>
            <v:group style="position:absolute;left:8172;top:252;width:2;height:80" coordorigin="8172,252" coordsize="2,80">
              <v:shape style="position:absolute;left:8172;top:252;width:2;height:80" coordorigin="8172,252" coordsize="0,80" path="m8172,332l8172,252e" filled="false" stroked="true" strokeweight=".748pt" strokecolor="#939598">
                <v:path arrowok="t"/>
              </v:shape>
            </v:group>
            <v:group style="position:absolute;left:8132;top:252;width:2;height:80" coordorigin="8132,252" coordsize="2,80">
              <v:shape style="position:absolute;left:8132;top:252;width:2;height:80" coordorigin="8132,252" coordsize="1,80" path="m8132,332l8132,252e" filled="false" stroked="true" strokeweight=".748pt" strokecolor="#939598">
                <v:path arrowok="t"/>
              </v:shape>
            </v:group>
            <v:group style="position:absolute;left:8092;top:252;width:2;height:80" coordorigin="8092,252" coordsize="2,80">
              <v:shape style="position:absolute;left:8092;top:252;width:2;height:80" coordorigin="8092,252" coordsize="0,80" path="m8092,332l8092,252e" filled="false" stroked="true" strokeweight=".748pt" strokecolor="#939598">
                <v:path arrowok="t"/>
              </v:shape>
            </v:group>
            <v:group style="position:absolute;left:8052;top:252;width:2;height:80" coordorigin="8052,252" coordsize="2,80">
              <v:shape style="position:absolute;left:8052;top:252;width:2;height:80" coordorigin="8052,252" coordsize="1,80" path="m8052,332l8052,252e" filled="false" stroked="true" strokeweight=".748pt" strokecolor="#939598">
                <v:path arrowok="t"/>
              </v:shape>
            </v:group>
            <v:group style="position:absolute;left:8012;top:252;width:2;height:80" coordorigin="8012,252" coordsize="2,80">
              <v:shape style="position:absolute;left:8012;top:252;width:2;height:80" coordorigin="8012,252" coordsize="0,80" path="m8012,332l8012,252e" filled="false" stroked="true" strokeweight=".748pt" strokecolor="#939598">
                <v:path arrowok="t"/>
              </v:shape>
            </v:group>
            <v:group style="position:absolute;left:7972;top:252;width:2;height:80" coordorigin="7972,252" coordsize="2,80">
              <v:shape style="position:absolute;left:7972;top:252;width:2;height:80" coordorigin="7972,252" coordsize="0,80" path="m7972,332l7972,252e" filled="false" stroked="true" strokeweight=".748pt" strokecolor="#939598">
                <v:path arrowok="t"/>
              </v:shape>
            </v:group>
            <v:group style="position:absolute;left:7932;top:252;width:2;height:80" coordorigin="7932,252" coordsize="2,80">
              <v:shape style="position:absolute;left:7932;top:252;width:2;height:80" coordorigin="7932,252" coordsize="0,80" path="m7932,332l7932,252e" filled="false" stroked="true" strokeweight=".748pt" strokecolor="#939598">
                <v:path arrowok="t"/>
              </v:shape>
            </v:group>
            <v:group style="position:absolute;left:7892;top:252;width:2;height:80" coordorigin="7892,252" coordsize="2,80">
              <v:shape style="position:absolute;left:7892;top:252;width:2;height:80" coordorigin="7892,252" coordsize="1,80" path="m7892,332l7892,252e" filled="false" stroked="true" strokeweight=".748pt" strokecolor="#939598">
                <v:path arrowok="t"/>
              </v:shape>
            </v:group>
            <v:group style="position:absolute;left:7852;top:252;width:2;height:80" coordorigin="7852,252" coordsize="2,80">
              <v:shape style="position:absolute;left:7852;top:252;width:2;height:80" coordorigin="7852,252" coordsize="1,80" path="m7852,332l7852,252e" filled="false" stroked="true" strokeweight=".748pt" strokecolor="#939598">
                <v:path arrowok="t"/>
              </v:shape>
            </v:group>
            <v:group style="position:absolute;left:7812;top:252;width:2;height:80" coordorigin="7812,252" coordsize="2,80">
              <v:shape style="position:absolute;left:7812;top:252;width:2;height:80" coordorigin="7812,252" coordsize="1,80" path="m7812,332l7812,252e" filled="false" stroked="true" strokeweight=".748pt" strokecolor="#939598">
                <v:path arrowok="t"/>
              </v:shape>
            </v:group>
            <v:group style="position:absolute;left:7772;top:252;width:2;height:80" coordorigin="7772,252" coordsize="2,80">
              <v:shape style="position:absolute;left:7772;top:252;width:2;height:80" coordorigin="7772,252" coordsize="1,80" path="m7772,332l7772,252e" filled="false" stroked="true" strokeweight=".748pt" strokecolor="#939598">
                <v:path arrowok="t"/>
              </v:shape>
            </v:group>
            <v:group style="position:absolute;left:7732;top:252;width:2;height:80" coordorigin="7732,252" coordsize="2,80">
              <v:shape style="position:absolute;left:7732;top:252;width:2;height:80" coordorigin="7732,252" coordsize="1,80" path="m7732,332l7732,252e" filled="false" stroked="true" strokeweight=".748pt" strokecolor="#939598">
                <v:path arrowok="t"/>
              </v:shape>
            </v:group>
            <v:group style="position:absolute;left:7692;top:252;width:2;height:80" coordorigin="7692,252" coordsize="2,80">
              <v:shape style="position:absolute;left:7692;top:252;width:2;height:80" coordorigin="7692,252" coordsize="1,80" path="m7692,332l7692,252e" filled="false" stroked="true" strokeweight=".748pt" strokecolor="#939598">
                <v:path arrowok="t"/>
              </v:shape>
            </v:group>
            <v:group style="position:absolute;left:7652;top:252;width:2;height:80" coordorigin="7652,252" coordsize="2,80">
              <v:shape style="position:absolute;left:7652;top:252;width:2;height:80" coordorigin="7652,252" coordsize="0,80" path="m7652,332l7652,252e" filled="false" stroked="true" strokeweight=".748pt" strokecolor="#939598">
                <v:path arrowok="t"/>
              </v:shape>
            </v:group>
            <v:group style="position:absolute;left:7612;top:252;width:2;height:80" coordorigin="7612,252" coordsize="2,80">
              <v:shape style="position:absolute;left:7612;top:252;width:2;height:80" coordorigin="7612,252" coordsize="1,80" path="m7612,332l7612,252e" filled="false" stroked="true" strokeweight=".748pt" strokecolor="#939598">
                <v:path arrowok="t"/>
              </v:shape>
            </v:group>
            <v:group style="position:absolute;left:7571;top:252;width:2;height:80" coordorigin="7571,252" coordsize="2,80">
              <v:shape style="position:absolute;left:7571;top:252;width:2;height:80" coordorigin="7571,252" coordsize="1,80" path="m7571,332l7571,252e" filled="false" stroked="true" strokeweight=".748pt" strokecolor="#939598">
                <v:path arrowok="t"/>
              </v:shape>
            </v:group>
            <v:group style="position:absolute;left:7531;top:252;width:2;height:80" coordorigin="7531,252" coordsize="2,80">
              <v:shape style="position:absolute;left:7531;top:252;width:2;height:80" coordorigin="7531,252" coordsize="0,80" path="m7531,332l7531,252e" filled="false" stroked="true" strokeweight=".748pt" strokecolor="#939598">
                <v:path arrowok="t"/>
              </v:shape>
            </v:group>
            <v:group style="position:absolute;left:7491;top:252;width:2;height:80" coordorigin="7491,252" coordsize="2,80">
              <v:shape style="position:absolute;left:7491;top:252;width:2;height:80" coordorigin="7491,252" coordsize="1,80" path="m7491,332l7491,252e" filled="false" stroked="true" strokeweight=".748pt" strokecolor="#939598">
                <v:path arrowok="t"/>
              </v:shape>
            </v:group>
            <v:group style="position:absolute;left:7451;top:252;width:2;height:80" coordorigin="7451,252" coordsize="2,80">
              <v:shape style="position:absolute;left:7451;top:252;width:2;height:80" coordorigin="7451,252" coordsize="0,80" path="m7451,332l7451,252e" filled="false" stroked="true" strokeweight=".748pt" strokecolor="#939598">
                <v:path arrowok="t"/>
              </v:shape>
            </v:group>
            <v:group style="position:absolute;left:7411;top:252;width:2;height:80" coordorigin="7411,252" coordsize="2,80">
              <v:shape style="position:absolute;left:7411;top:252;width:2;height:80" coordorigin="7411,252" coordsize="0,80" path="m7411,332l7411,252e" filled="false" stroked="true" strokeweight=".748pt" strokecolor="#939598">
                <v:path arrowok="t"/>
              </v:shape>
            </v:group>
            <v:group style="position:absolute;left:7371;top:252;width:2;height:80" coordorigin="7371,252" coordsize="2,80">
              <v:shape style="position:absolute;left:7371;top:252;width:2;height:80" coordorigin="7371,252" coordsize="1,80" path="m7371,332l7371,252e" filled="false" stroked="true" strokeweight=".748pt" strokecolor="#939598">
                <v:path arrowok="t"/>
              </v:shape>
            </v:group>
            <v:group style="position:absolute;left:7331;top:252;width:2;height:80" coordorigin="7331,252" coordsize="2,80">
              <v:shape style="position:absolute;left:7331;top:252;width:2;height:80" coordorigin="7331,252" coordsize="0,80" path="m7331,332l7331,252e" filled="false" stroked="true" strokeweight=".748pt" strokecolor="#939598">
                <v:path arrowok="t"/>
              </v:shape>
            </v:group>
            <v:group style="position:absolute;left:7291;top:252;width:2;height:80" coordorigin="7291,252" coordsize="2,80">
              <v:shape style="position:absolute;left:7291;top:252;width:2;height:80" coordorigin="7291,252" coordsize="1,80" path="m7291,332l7291,252e" filled="false" stroked="true" strokeweight=".748pt" strokecolor="#939598">
                <v:path arrowok="t"/>
              </v:shape>
            </v:group>
            <v:group style="position:absolute;left:7251;top:252;width:2;height:80" coordorigin="7251,252" coordsize="2,80">
              <v:shape style="position:absolute;left:7251;top:252;width:2;height:80" coordorigin="7251,252" coordsize="1,80" path="m7251,332l7251,252e" filled="false" stroked="true" strokeweight=".748pt" strokecolor="#939598">
                <v:path arrowok="t"/>
              </v:shape>
            </v:group>
            <v:group style="position:absolute;left:7211;top:252;width:2;height:80" coordorigin="7211,252" coordsize="2,80">
              <v:shape style="position:absolute;left:7211;top:252;width:2;height:80" coordorigin="7211,252" coordsize="0,80" path="m7211,332l7211,252e" filled="false" stroked="true" strokeweight=".748pt" strokecolor="#939598">
                <v:path arrowok="t"/>
              </v:shape>
            </v:group>
            <v:group style="position:absolute;left:7171;top:252;width:2;height:80" coordorigin="7171,252" coordsize="2,80">
              <v:shape style="position:absolute;left:7171;top:252;width:2;height:80" coordorigin="7171,252" coordsize="1,80" path="m7171,332l7171,252e" filled="false" stroked="true" strokeweight=".748pt" strokecolor="#939598">
                <v:path arrowok="t"/>
              </v:shape>
            </v:group>
            <v:group style="position:absolute;left:7131;top:252;width:2;height:80" coordorigin="7131,252" coordsize="2,80">
              <v:shape style="position:absolute;left:7131;top:252;width:2;height:80" coordorigin="7131,252" coordsize="0,80" path="m7131,332l7131,252e" filled="false" stroked="true" strokeweight=".748pt" strokecolor="#939598">
                <v:path arrowok="t"/>
              </v:shape>
            </v:group>
            <v:group style="position:absolute;left:7091;top:252;width:2;height:80" coordorigin="7091,252" coordsize="2,80">
              <v:shape style="position:absolute;left:7091;top:252;width:2;height:80" coordorigin="7091,252" coordsize="0,80" path="m7091,332l7091,252e" filled="false" stroked="true" strokeweight=".748pt" strokecolor="#939598">
                <v:path arrowok="t"/>
              </v:shape>
            </v:group>
            <v:group style="position:absolute;left:7051;top:252;width:2;height:80" coordorigin="7051,252" coordsize="2,80">
              <v:shape style="position:absolute;left:7051;top:252;width:2;height:80" coordorigin="7051,252" coordsize="1,80" path="m7051,332l7051,252e" filled="false" stroked="true" strokeweight=".748pt" strokecolor="#939598">
                <v:path arrowok="t"/>
              </v:shape>
            </v:group>
            <v:group style="position:absolute;left:7011;top:252;width:2;height:80" coordorigin="7011,252" coordsize="2,80">
              <v:shape style="position:absolute;left:7011;top:252;width:2;height:80" coordorigin="7011,252" coordsize="0,80" path="m7011,332l7011,252e" filled="false" stroked="true" strokeweight=".748pt" strokecolor="#939598">
                <v:path arrowok="t"/>
              </v:shape>
            </v:group>
            <v:group style="position:absolute;left:6971;top:252;width:2;height:80" coordorigin="6971,252" coordsize="2,80">
              <v:shape style="position:absolute;left:6971;top:252;width:2;height:80" coordorigin="6971,252" coordsize="1,80" path="m6971,332l6971,252e" filled="false" stroked="true" strokeweight=".748pt" strokecolor="#939598">
                <v:path arrowok="t"/>
              </v:shape>
            </v:group>
            <v:group style="position:absolute;left:6930;top:252;width:2;height:80" coordorigin="6930,252" coordsize="2,80">
              <v:shape style="position:absolute;left:6930;top:252;width:2;height:80" coordorigin="6930,252" coordsize="1,80" path="m6931,332l6930,252e" filled="false" stroked="true" strokeweight=".748pt" strokecolor="#939598">
                <v:path arrowok="t"/>
              </v:shape>
            </v:group>
            <v:group style="position:absolute;left:6890;top:252;width:2;height:80" coordorigin="6890,252" coordsize="2,80">
              <v:shape style="position:absolute;left:6890;top:252;width:2;height:80" coordorigin="6890,252" coordsize="0,80" path="m6890,332l6890,252e" filled="false" stroked="true" strokeweight=".748pt" strokecolor="#939598">
                <v:path arrowok="t"/>
              </v:shape>
            </v:group>
            <v:group style="position:absolute;left:6850;top:252;width:2;height:80" coordorigin="6850,252" coordsize="2,80">
              <v:shape style="position:absolute;left:6850;top:252;width:2;height:80" coordorigin="6850,252" coordsize="1,80" path="m6850,332l6850,252e" filled="false" stroked="true" strokeweight=".748pt" strokecolor="#939598">
                <v:path arrowok="t"/>
              </v:shape>
            </v:group>
            <v:group style="position:absolute;left:6810;top:253;width:2;height:80" coordorigin="6810,253" coordsize="2,80">
              <v:shape style="position:absolute;left:6810;top:253;width:2;height:80" coordorigin="6810,253" coordsize="0,80" path="m6810,333l6810,253e" filled="false" stroked="true" strokeweight=".748pt" strokecolor="#939598">
                <v:path arrowok="t"/>
              </v:shape>
            </v:group>
            <v:group style="position:absolute;left:6770;top:253;width:2;height:80" coordorigin="6770,253" coordsize="2,80">
              <v:shape style="position:absolute;left:6770;top:253;width:2;height:80" coordorigin="6770,253" coordsize="1,80" path="m6770,333l6770,253e" filled="false" stroked="true" strokeweight=".748pt" strokecolor="#939598">
                <v:path arrowok="t"/>
              </v:shape>
            </v:group>
            <v:group style="position:absolute;left:6730;top:253;width:2;height:80" coordorigin="6730,253" coordsize="2,80">
              <v:shape style="position:absolute;left:6730;top:253;width:2;height:80" coordorigin="6730,253" coordsize="0,80" path="m6730,333l6730,253e" filled="false" stroked="true" strokeweight=".748pt" strokecolor="#939598">
                <v:path arrowok="t"/>
              </v:shape>
            </v:group>
            <v:group style="position:absolute;left:6690;top:253;width:2;height:80" coordorigin="6690,253" coordsize="2,80">
              <v:shape style="position:absolute;left:6690;top:253;width:2;height:80" coordorigin="6690,253" coordsize="1,80" path="m6690,333l6690,253e" filled="false" stroked="true" strokeweight=".748pt" strokecolor="#939598">
                <v:path arrowok="t"/>
              </v:shape>
            </v:group>
            <v:group style="position:absolute;left:6650;top:253;width:2;height:80" coordorigin="6650,253" coordsize="2,80">
              <v:shape style="position:absolute;left:6650;top:253;width:2;height:80" coordorigin="6650,253" coordsize="1,80" path="m6650,333l6650,253e" filled="false" stroked="true" strokeweight=".748pt" strokecolor="#939598">
                <v:path arrowok="t"/>
              </v:shape>
            </v:group>
            <v:group style="position:absolute;left:6610;top:253;width:2;height:80" coordorigin="6610,253" coordsize="2,80">
              <v:shape style="position:absolute;left:6610;top:253;width:2;height:80" coordorigin="6610,253" coordsize="1,80" path="m6610,333l6610,253e" filled="false" stroked="true" strokeweight=".748pt" strokecolor="#939598">
                <v:path arrowok="t"/>
              </v:shape>
            </v:group>
            <v:group style="position:absolute;left:6570;top:253;width:2;height:80" coordorigin="6570,253" coordsize="2,80">
              <v:shape style="position:absolute;left:6570;top:253;width:2;height:80" coordorigin="6570,253" coordsize="1,80" path="m6570,333l6570,253e" filled="false" stroked="true" strokeweight=".748pt" strokecolor="#939598">
                <v:path arrowok="t"/>
              </v:shape>
            </v:group>
            <v:group style="position:absolute;left:6530;top:253;width:2;height:80" coordorigin="6530,253" coordsize="2,80">
              <v:shape style="position:absolute;left:6530;top:253;width:2;height:80" coordorigin="6530,253" coordsize="1,80" path="m6530,333l6530,253e" filled="false" stroked="true" strokeweight=".748pt" strokecolor="#939598">
                <v:path arrowok="t"/>
              </v:shape>
            </v:group>
            <v:group style="position:absolute;left:6490;top:253;width:2;height:80" coordorigin="6490,253" coordsize="2,80">
              <v:shape style="position:absolute;left:6490;top:253;width:2;height:80" coordorigin="6490,253" coordsize="1,80" path="m6490,333l6490,253e" filled="false" stroked="true" strokeweight=".748pt" strokecolor="#939598">
                <v:path arrowok="t"/>
              </v:shape>
            </v:group>
            <v:group style="position:absolute;left:6450;top:253;width:2;height:80" coordorigin="6450,253" coordsize="2,80">
              <v:shape style="position:absolute;left:6450;top:253;width:2;height:80" coordorigin="6450,253" coordsize="0,80" path="m6450,333l6450,253e" filled="false" stroked="true" strokeweight=".748pt" strokecolor="#939598">
                <v:path arrowok="t"/>
              </v:shape>
            </v:group>
            <v:group style="position:absolute;left:6410;top:253;width:2;height:80" coordorigin="6410,253" coordsize="2,80">
              <v:shape style="position:absolute;left:6410;top:253;width:2;height:80" coordorigin="6410,253" coordsize="0,80" path="m6410,333l6410,253e" filled="false" stroked="true" strokeweight=".748pt" strokecolor="#939598">
                <v:path arrowok="t"/>
              </v:shape>
            </v:group>
            <v:group style="position:absolute;left:6370;top:253;width:2;height:80" coordorigin="6370,253" coordsize="2,80">
              <v:shape style="position:absolute;left:6370;top:253;width:2;height:80" coordorigin="6370,253" coordsize="1,80" path="m6370,333l6370,253e" filled="false" stroked="true" strokeweight=".748pt" strokecolor="#939598">
                <v:path arrowok="t"/>
              </v:shape>
            </v:group>
            <v:group style="position:absolute;left:6330;top:253;width:2;height:80" coordorigin="6330,253" coordsize="2,80">
              <v:shape style="position:absolute;left:6330;top:253;width:2;height:80" coordorigin="6330,253" coordsize="0,80" path="m6330,333l6330,253e" filled="false" stroked="true" strokeweight=".748pt" strokecolor="#939598">
                <v:path arrowok="t"/>
              </v:shape>
            </v:group>
            <v:group style="position:absolute;left:6290;top:253;width:2;height:80" coordorigin="6290,253" coordsize="2,80">
              <v:shape style="position:absolute;left:6290;top:253;width:2;height:80" coordorigin="6290,253" coordsize="0,80" path="m6290,333l6290,253e" filled="false" stroked="true" strokeweight=".748pt" strokecolor="#939598">
                <v:path arrowok="t"/>
              </v:shape>
            </v:group>
            <v:group style="position:absolute;left:6249;top:253;width:2;height:80" coordorigin="6249,253" coordsize="2,80">
              <v:shape style="position:absolute;left:6249;top:253;width:2;height:80" coordorigin="6249,253" coordsize="0,80" path="m6249,333l6249,253e" filled="false" stroked="true" strokeweight=".748pt" strokecolor="#939598">
                <v:path arrowok="t"/>
              </v:shape>
            </v:group>
            <v:group style="position:absolute;left:6209;top:253;width:2;height:80" coordorigin="6209,253" coordsize="2,80">
              <v:shape style="position:absolute;left:6209;top:253;width:2;height:80" coordorigin="6209,253" coordsize="1,80" path="m6209,333l6209,253e" filled="false" stroked="true" strokeweight=".748pt" strokecolor="#939598">
                <v:path arrowok="t"/>
              </v:shape>
            </v:group>
            <v:group style="position:absolute;left:6169;top:253;width:2;height:80" coordorigin="6169,253" coordsize="2,80">
              <v:shape style="position:absolute;left:6169;top:253;width:2;height:80" coordorigin="6169,253" coordsize="0,80" path="m6169,333l6169,253e" filled="false" stroked="true" strokeweight=".748pt" strokecolor="#939598">
                <v:path arrowok="t"/>
              </v:shape>
            </v:group>
            <v:group style="position:absolute;left:6129;top:253;width:2;height:80" coordorigin="6129,253" coordsize="2,80">
              <v:shape style="position:absolute;left:6129;top:253;width:2;height:80" coordorigin="6129,253" coordsize="0,80" path="m6129,333l6129,253e" filled="false" stroked="true" strokeweight=".748pt" strokecolor="#939598">
                <v:path arrowok="t"/>
              </v:shape>
            </v:group>
            <v:group style="position:absolute;left:6089;top:253;width:2;height:80" coordorigin="6089,253" coordsize="2,80">
              <v:shape style="position:absolute;left:6089;top:253;width:2;height:80" coordorigin="6089,253" coordsize="0,80" path="m6089,333l6089,253e" filled="false" stroked="true" strokeweight=".748pt" strokecolor="#939598">
                <v:path arrowok="t"/>
              </v:shape>
            </v:group>
            <v:group style="position:absolute;left:6049;top:253;width:2;height:80" coordorigin="6049,253" coordsize="2,80">
              <v:shape style="position:absolute;left:6049;top:253;width:2;height:80" coordorigin="6049,253" coordsize="1,80" path="m6049,333l6049,253e" filled="false" stroked="true" strokeweight=".748pt" strokecolor="#939598">
                <v:path arrowok="t"/>
              </v:shape>
            </v:group>
            <v:group style="position:absolute;left:6009;top:253;width:2;height:80" coordorigin="6009,253" coordsize="2,80">
              <v:shape style="position:absolute;left:6009;top:253;width:2;height:80" coordorigin="6009,253" coordsize="0,80" path="m6009,333l6009,253e" filled="false" stroked="true" strokeweight=".748pt" strokecolor="#939598">
                <v:path arrowok="t"/>
              </v:shape>
            </v:group>
            <v:group style="position:absolute;left:5969;top:253;width:2;height:80" coordorigin="5969,253" coordsize="2,80">
              <v:shape style="position:absolute;left:5969;top:253;width:2;height:80" coordorigin="5969,253" coordsize="0,80" path="m5969,333l5969,253e" filled="false" stroked="true" strokeweight=".748pt" strokecolor="#939598">
                <v:path arrowok="t"/>
              </v:shape>
            </v:group>
            <v:group style="position:absolute;left:5929;top:253;width:2;height:80" coordorigin="5929,253" coordsize="2,80">
              <v:shape style="position:absolute;left:5929;top:253;width:2;height:80" coordorigin="5929,253" coordsize="0,80" path="m5929,333l5929,253e" filled="false" stroked="true" strokeweight=".748pt" strokecolor="#939598">
                <v:path arrowok="t"/>
              </v:shape>
            </v:group>
            <v:group style="position:absolute;left:5889;top:253;width:2;height:80" coordorigin="5889,253" coordsize="2,80">
              <v:shape style="position:absolute;left:5889;top:253;width:2;height:80" coordorigin="5889,253" coordsize="1,80" path="m5889,333l5889,253e" filled="false" stroked="true" strokeweight=".748pt" strokecolor="#939598">
                <v:path arrowok="t"/>
              </v:shape>
            </v:group>
            <v:group style="position:absolute;left:5849;top:253;width:2;height:80" coordorigin="5849,253" coordsize="2,80">
              <v:shape style="position:absolute;left:5849;top:253;width:2;height:80" coordorigin="5849,253" coordsize="0,80" path="m5849,333l5849,253e" filled="false" stroked="true" strokeweight=".748pt" strokecolor="#939598">
                <v:path arrowok="t"/>
              </v:shape>
            </v:group>
            <v:group style="position:absolute;left:5809;top:253;width:2;height:80" coordorigin="5809,253" coordsize="2,80">
              <v:shape style="position:absolute;left:5809;top:253;width:2;height:80" coordorigin="5809,253" coordsize="0,80" path="m5809,333l5809,253e" filled="false" stroked="true" strokeweight=".748pt" strokecolor="#939598">
                <v:path arrowok="t"/>
              </v:shape>
            </v:group>
            <v:group style="position:absolute;left:5769;top:253;width:2;height:80" coordorigin="5769,253" coordsize="2,80">
              <v:shape style="position:absolute;left:5769;top:253;width:2;height:80" coordorigin="5769,253" coordsize="0,80" path="m5769,333l5769,253e" filled="false" stroked="true" strokeweight=".748pt" strokecolor="#939598">
                <v:path arrowok="t"/>
              </v:shape>
            </v:group>
            <v:group style="position:absolute;left:5729;top:253;width:2;height:80" coordorigin="5729,253" coordsize="2,80">
              <v:shape style="position:absolute;left:5729;top:253;width:2;height:80" coordorigin="5729,253" coordsize="1,80" path="m5729,333l5729,253e" filled="false" stroked="true" strokeweight=".748pt" strokecolor="#939598">
                <v:path arrowok="t"/>
              </v:shape>
            </v:group>
            <v:group style="position:absolute;left:5689;top:253;width:2;height:80" coordorigin="5689,253" coordsize="2,80">
              <v:shape style="position:absolute;left:5689;top:253;width:2;height:80" coordorigin="5689,253" coordsize="0,80" path="m5689,333l5689,253e" filled="false" stroked="true" strokeweight=".748pt" strokecolor="#939598">
                <v:path arrowok="t"/>
              </v:shape>
            </v:group>
            <v:group style="position:absolute;left:5649;top:253;width:2;height:80" coordorigin="5649,253" coordsize="2,80">
              <v:shape style="position:absolute;left:5649;top:253;width:2;height:80" coordorigin="5649,253" coordsize="0,80" path="m5649,333l5649,253e" filled="false" stroked="true" strokeweight=".748pt" strokecolor="#939598">
                <v:path arrowok="t"/>
              </v:shape>
            </v:group>
            <v:group style="position:absolute;left:5608;top:253;width:2;height:80" coordorigin="5608,253" coordsize="2,80">
              <v:shape style="position:absolute;left:5608;top:253;width:2;height:80" coordorigin="5608,253" coordsize="0,80" path="m5609,333l5608,253e" filled="false" stroked="true" strokeweight=".748pt" strokecolor="#939598">
                <v:path arrowok="t"/>
              </v:shape>
            </v:group>
            <v:group style="position:absolute;left:5568;top:253;width:2;height:80" coordorigin="5568,253" coordsize="2,80">
              <v:shape style="position:absolute;left:5568;top:253;width:2;height:80" coordorigin="5568,253" coordsize="1,80" path="m5568,333l5568,253e" filled="false" stroked="true" strokeweight=".748pt" strokecolor="#939598">
                <v:path arrowok="t"/>
              </v:shape>
            </v:group>
            <v:group style="position:absolute;left:5528;top:253;width:2;height:80" coordorigin="5528,253" coordsize="2,80">
              <v:shape style="position:absolute;left:5528;top:253;width:2;height:80" coordorigin="5528,253" coordsize="0,80" path="m5528,333l5528,253e" filled="false" stroked="true" strokeweight=".748pt" strokecolor="#939598">
                <v:path arrowok="t"/>
              </v:shape>
            </v:group>
            <v:group style="position:absolute;left:5488;top:253;width:2;height:80" coordorigin="5488,253" coordsize="2,80">
              <v:shape style="position:absolute;left:5488;top:253;width:2;height:80" coordorigin="5488,253" coordsize="1,80" path="m5488,333l5488,253e" filled="false" stroked="true" strokeweight=".748pt" strokecolor="#939598">
                <v:path arrowok="t"/>
              </v:shape>
            </v:group>
            <v:group style="position:absolute;left:5448;top:253;width:2;height:80" coordorigin="5448,253" coordsize="2,80">
              <v:shape style="position:absolute;left:5448;top:253;width:2;height:80" coordorigin="5448,253" coordsize="1,80" path="m5448,333l5448,253e" filled="false" stroked="true" strokeweight=".748pt" strokecolor="#939598">
                <v:path arrowok="t"/>
              </v:shape>
            </v:group>
            <v:group style="position:absolute;left:5408;top:253;width:2;height:80" coordorigin="5408,253" coordsize="2,80">
              <v:shape style="position:absolute;left:5408;top:253;width:2;height:80" coordorigin="5408,253" coordsize="1,80" path="m5408,333l5408,253e" filled="false" stroked="true" strokeweight=".748pt" strokecolor="#939598">
                <v:path arrowok="t"/>
              </v:shape>
            </v:group>
            <v:group style="position:absolute;left:5368;top:253;width:2;height:80" coordorigin="5368,253" coordsize="2,80">
              <v:shape style="position:absolute;left:5368;top:253;width:2;height:80" coordorigin="5368,253" coordsize="1,80" path="m5368,333l5368,253e" filled="false" stroked="true" strokeweight=".748pt" strokecolor="#939598">
                <v:path arrowok="t"/>
              </v:shape>
            </v:group>
            <v:group style="position:absolute;left:5328;top:253;width:2;height:80" coordorigin="5328,253" coordsize="2,80">
              <v:shape style="position:absolute;left:5328;top:253;width:2;height:80" coordorigin="5328,253" coordsize="1,80" path="m5328,333l5328,253e" filled="false" stroked="true" strokeweight=".748pt" strokecolor="#939598">
                <v:path arrowok="t"/>
              </v:shape>
            </v:group>
            <v:group style="position:absolute;left:5288;top:253;width:2;height:80" coordorigin="5288,253" coordsize="2,80">
              <v:shape style="position:absolute;left:5288;top:253;width:2;height:80" coordorigin="5288,253" coordsize="1,80" path="m5288,333l5288,253e" filled="false" stroked="true" strokeweight=".748pt" strokecolor="#939598">
                <v:path arrowok="t"/>
              </v:shape>
            </v:group>
            <v:group style="position:absolute;left:5248;top:253;width:2;height:80" coordorigin="5248,253" coordsize="2,80">
              <v:shape style="position:absolute;left:5248;top:253;width:2;height:80" coordorigin="5248,253" coordsize="0,80" path="m5248,333l5248,253e" filled="false" stroked="true" strokeweight=".748pt" strokecolor="#939598">
                <v:path arrowok="t"/>
              </v:shape>
            </v:group>
            <v:group style="position:absolute;left:5208;top:253;width:2;height:80" coordorigin="5208,253" coordsize="2,80">
              <v:shape style="position:absolute;left:5208;top:253;width:2;height:80" coordorigin="5208,253" coordsize="0,80" path="m5208,333l5208,253e" filled="false" stroked="true" strokeweight=".748pt" strokecolor="#939598">
                <v:path arrowok="t"/>
              </v:shape>
            </v:group>
            <v:group style="position:absolute;left:5168;top:253;width:2;height:80" coordorigin="5168,253" coordsize="2,80">
              <v:shape style="position:absolute;left:5168;top:253;width:2;height:80" coordorigin="5168,253" coordsize="1,80" path="m5168,333l5168,253e" filled="false" stroked="true" strokeweight=".748pt" strokecolor="#939598">
                <v:path arrowok="t"/>
              </v:shape>
            </v:group>
            <v:group style="position:absolute;left:5128;top:253;width:2;height:80" coordorigin="5128,253" coordsize="2,80">
              <v:shape style="position:absolute;left:5128;top:253;width:2;height:80" coordorigin="5128,253" coordsize="1,80" path="m5128,333l5128,253e" filled="false" stroked="true" strokeweight=".748pt" strokecolor="#939598">
                <v:path arrowok="t"/>
              </v:shape>
            </v:group>
            <v:group style="position:absolute;left:5088;top:253;width:2;height:80" coordorigin="5088,253" coordsize="2,80">
              <v:shape style="position:absolute;left:5088;top:253;width:2;height:80" coordorigin="5088,253" coordsize="0,80" path="m5088,333l5088,253e" filled="false" stroked="true" strokeweight=".748pt" strokecolor="#939598">
                <v:path arrowok="t"/>
              </v:shape>
            </v:group>
            <v:group style="position:absolute;left:5048;top:253;width:2;height:80" coordorigin="5048,253" coordsize="2,80">
              <v:shape style="position:absolute;left:5048;top:253;width:2;height:80" coordorigin="5048,253" coordsize="0,80" path="m5048,333l5048,253e" filled="false" stroked="true" strokeweight=".748pt" strokecolor="#939598">
                <v:path arrowok="t"/>
              </v:shape>
            </v:group>
            <v:group style="position:absolute;left:5008;top:253;width:2;height:80" coordorigin="5008,253" coordsize="2,80">
              <v:shape style="position:absolute;left:5008;top:253;width:2;height:80" coordorigin="5008,253" coordsize="1,80" path="m5008,333l5008,253e" filled="false" stroked="true" strokeweight=".748pt" strokecolor="#939598">
                <v:path arrowok="t"/>
              </v:shape>
            </v:group>
            <v:group style="position:absolute;left:4968;top:253;width:2;height:80" coordorigin="4968,253" coordsize="2,80">
              <v:shape style="position:absolute;left:4968;top:253;width:2;height:80" coordorigin="4968,253" coordsize="1,80" path="m4968,333l4968,253e" filled="false" stroked="true" strokeweight=".748pt" strokecolor="#939598">
                <v:path arrowok="t"/>
              </v:shape>
            </v:group>
            <v:group style="position:absolute;left:4927;top:253;width:2;height:80" coordorigin="4927,253" coordsize="2,80">
              <v:shape style="position:absolute;left:4927;top:253;width:2;height:80" coordorigin="4927,253" coordsize="0,80" path="m4927,333l4927,253e" filled="false" stroked="true" strokeweight=".748pt" strokecolor="#939598">
                <v:path arrowok="t"/>
              </v:shape>
            </v:group>
            <v:group style="position:absolute;left:4887;top:253;width:2;height:80" coordorigin="4887,253" coordsize="2,80">
              <v:shape style="position:absolute;left:4887;top:253;width:2;height:80" coordorigin="4887,253" coordsize="0,80" path="m4887,333l4887,253e" filled="false" stroked="true" strokeweight=".748pt" strokecolor="#939598">
                <v:path arrowok="t"/>
              </v:shape>
            </v:group>
            <v:group style="position:absolute;left:4847;top:253;width:2;height:80" coordorigin="4847,253" coordsize="2,80">
              <v:shape style="position:absolute;left:4847;top:253;width:2;height:80" coordorigin="4847,253" coordsize="1,80" path="m4847,333l4847,253e" filled="false" stroked="true" strokeweight=".748pt" strokecolor="#939598">
                <v:path arrowok="t"/>
              </v:shape>
            </v:group>
            <v:group style="position:absolute;left:4807;top:253;width:2;height:80" coordorigin="4807,253" coordsize="2,80">
              <v:shape style="position:absolute;left:4807;top:253;width:2;height:80" coordorigin="4807,253" coordsize="1,80" path="m4807,333l4807,253e" filled="false" stroked="true" strokeweight=".748pt" strokecolor="#939598">
                <v:path arrowok="t"/>
              </v:shape>
            </v:group>
            <v:group style="position:absolute;left:4767;top:253;width:2;height:80" coordorigin="4767,253" coordsize="2,80">
              <v:shape style="position:absolute;left:4767;top:253;width:2;height:80" coordorigin="4767,253" coordsize="0,80" path="m4767,333l4767,253e" filled="false" stroked="true" strokeweight=".748pt" strokecolor="#939598">
                <v:path arrowok="t"/>
              </v:shape>
            </v:group>
            <v:group style="position:absolute;left:4727;top:253;width:2;height:80" coordorigin="4727,253" coordsize="2,80">
              <v:shape style="position:absolute;left:4727;top:253;width:2;height:80" coordorigin="4727,253" coordsize="0,80" path="m4727,333l4727,253e" filled="false" stroked="true" strokeweight=".748pt" strokecolor="#939598">
                <v:path arrowok="t"/>
              </v:shape>
            </v:group>
            <v:group style="position:absolute;left:4687;top:253;width:2;height:80" coordorigin="4687,253" coordsize="2,80">
              <v:shape style="position:absolute;left:4687;top:253;width:2;height:80" coordorigin="4687,253" coordsize="1,80" path="m4687,333l4687,253e" filled="false" stroked="true" strokeweight=".748pt" strokecolor="#939598">
                <v:path arrowok="t"/>
              </v:shape>
            </v:group>
            <v:group style="position:absolute;left:4647;top:253;width:2;height:80" coordorigin="4647,253" coordsize="2,80">
              <v:shape style="position:absolute;left:4647;top:253;width:2;height:80" coordorigin="4647,253" coordsize="1,80" path="m4647,333l4647,253e" filled="false" stroked="true" strokeweight=".748pt" strokecolor="#939598">
                <v:path arrowok="t"/>
              </v:shape>
            </v:group>
            <v:group style="position:absolute;left:4607;top:253;width:2;height:80" coordorigin="4607,253" coordsize="2,80">
              <v:shape style="position:absolute;left:4607;top:253;width:2;height:80" coordorigin="4607,253" coordsize="0,80" path="m4607,333l4607,253e" filled="false" stroked="true" strokeweight=".748pt" strokecolor="#939598">
                <v:path arrowok="t"/>
              </v:shape>
            </v:group>
            <v:group style="position:absolute;left:4567;top:253;width:2;height:80" coordorigin="4567,253" coordsize="2,80">
              <v:shape style="position:absolute;left:4567;top:253;width:2;height:80" coordorigin="4567,253" coordsize="0,80" path="m4567,333l4567,253e" filled="false" stroked="true" strokeweight=".748pt" strokecolor="#939598">
                <v:path arrowok="t"/>
              </v:shape>
            </v:group>
            <v:group style="position:absolute;left:4527;top:253;width:2;height:80" coordorigin="4527,253" coordsize="2,80">
              <v:shape style="position:absolute;left:4527;top:253;width:2;height:80" coordorigin="4527,253" coordsize="1,80" path="m4527,333l4527,253e" filled="false" stroked="true" strokeweight=".748pt" strokecolor="#939598">
                <v:path arrowok="t"/>
              </v:shape>
            </v:group>
            <v:group style="position:absolute;left:4487;top:253;width:2;height:80" coordorigin="4487,253" coordsize="2,80">
              <v:shape style="position:absolute;left:4487;top:253;width:2;height:80" coordorigin="4487,253" coordsize="1,80" path="m4487,333l4487,253e" filled="false" stroked="true" strokeweight=".748pt" strokecolor="#939598">
                <v:path arrowok="t"/>
              </v:shape>
            </v:group>
            <v:group style="position:absolute;left:4447;top:253;width:2;height:80" coordorigin="4447,253" coordsize="2,80">
              <v:shape style="position:absolute;left:4447;top:253;width:2;height:80" coordorigin="4447,253" coordsize="0,80" path="m4447,333l4447,253e" filled="false" stroked="true" strokeweight=".748pt" strokecolor="#939598">
                <v:path arrowok="t"/>
              </v:shape>
            </v:group>
            <v:group style="position:absolute;left:4407;top:253;width:2;height:80" coordorigin="4407,253" coordsize="2,80">
              <v:shape style="position:absolute;left:4407;top:253;width:2;height:80" coordorigin="4407,253" coordsize="0,80" path="m4407,333l4407,253e" filled="false" stroked="true" strokeweight=".748pt" strokecolor="#939598">
                <v:path arrowok="t"/>
              </v:shape>
            </v:group>
            <v:group style="position:absolute;left:4367;top:253;width:2;height:80" coordorigin="4367,253" coordsize="2,80">
              <v:shape style="position:absolute;left:4367;top:253;width:2;height:80" coordorigin="4367,253" coordsize="1,80" path="m4367,333l4367,253e" filled="false" stroked="true" strokeweight=".748pt" strokecolor="#939598">
                <v:path arrowok="t"/>
              </v:shape>
            </v:group>
            <v:group style="position:absolute;left:4327;top:253;width:2;height:80" coordorigin="4327,253" coordsize="2,80">
              <v:shape style="position:absolute;left:4327;top:253;width:2;height:80" coordorigin="4327,253" coordsize="1,80" path="m4327,333l4327,253e" filled="false" stroked="true" strokeweight=".748pt" strokecolor="#939598">
                <v:path arrowok="t"/>
              </v:shape>
            </v:group>
            <v:group style="position:absolute;left:4286;top:253;width:2;height:80" coordorigin="4286,253" coordsize="2,80">
              <v:shape style="position:absolute;left:4286;top:253;width:2;height:80" coordorigin="4286,253" coordsize="1,80" path="m4287,333l4286,253e" filled="false" stroked="true" strokeweight=".748pt" strokecolor="#939598">
                <v:path arrowok="t"/>
              </v:shape>
            </v:group>
            <v:group style="position:absolute;left:4246;top:253;width:2;height:80" coordorigin="4246,253" coordsize="2,80">
              <v:shape style="position:absolute;left:4246;top:253;width:2;height:80" coordorigin="4246,253" coordsize="1,80" path="m4246,333l4246,253e" filled="false" stroked="true" strokeweight=".748pt" strokecolor="#939598">
                <v:path arrowok="t"/>
              </v:shape>
            </v:group>
            <v:group style="position:absolute;left:4206;top:253;width:2;height:80" coordorigin="4206,253" coordsize="2,80">
              <v:shape style="position:absolute;left:4206;top:253;width:2;height:80" coordorigin="4206,253" coordsize="1,80" path="m4206,333l4206,253e" filled="false" stroked="true" strokeweight=".748pt" strokecolor="#939598">
                <v:path arrowok="t"/>
              </v:shape>
            </v:group>
            <v:group style="position:absolute;left:4166;top:253;width:2;height:80" coordorigin="4166,253" coordsize="2,80">
              <v:shape style="position:absolute;left:4166;top:253;width:2;height:80" coordorigin="4166,253" coordsize="1,80" path="m4166,333l4166,253e" filled="false" stroked="true" strokeweight=".748pt" strokecolor="#939598">
                <v:path arrowok="t"/>
              </v:shape>
            </v:group>
            <v:group style="position:absolute;left:4126;top:253;width:2;height:80" coordorigin="4126,253" coordsize="2,80">
              <v:shape style="position:absolute;left:4126;top:253;width:2;height:80" coordorigin="4126,253" coordsize="0,80" path="m4126,333l4126,253e" filled="false" stroked="true" strokeweight=".748pt" strokecolor="#939598">
                <v:path arrowok="t"/>
              </v:shape>
            </v:group>
            <v:group style="position:absolute;left:4086;top:253;width:2;height:80" coordorigin="4086,253" coordsize="2,80">
              <v:shape style="position:absolute;left:4086;top:253;width:2;height:80" coordorigin="4086,253" coordsize="1,80" path="m4086,333l4086,253e" filled="false" stroked="true" strokeweight=".748pt" strokecolor="#939598">
                <v:path arrowok="t"/>
              </v:shape>
            </v:group>
            <v:group style="position:absolute;left:4046;top:253;width:2;height:80" coordorigin="4046,253" coordsize="2,80">
              <v:shape style="position:absolute;left:4046;top:253;width:2;height:80" coordorigin="4046,253" coordsize="0,80" path="m4046,333l4046,253e" filled="false" stroked="true" strokeweight=".748pt" strokecolor="#939598">
                <v:path arrowok="t"/>
              </v:shape>
            </v:group>
            <v:group style="position:absolute;left:4006;top:253;width:2;height:80" coordorigin="4006,253" coordsize="2,80">
              <v:shape style="position:absolute;left:4006;top:253;width:2;height:80" coordorigin="4006,253" coordsize="0,80" path="m4006,333l4006,253e" filled="false" stroked="true" strokeweight=".748pt" strokecolor="#939598">
                <v:path arrowok="t"/>
              </v:shape>
            </v:group>
            <v:group style="position:absolute;left:3966;top:253;width:2;height:80" coordorigin="3966,253" coordsize="2,80">
              <v:shape style="position:absolute;left:3966;top:253;width:2;height:80" coordorigin="3966,253" coordsize="0,80" path="m3966,333l3966,253e" filled="false" stroked="true" strokeweight=".748pt" strokecolor="#939598">
                <v:path arrowok="t"/>
              </v:shape>
            </v:group>
            <v:group style="position:absolute;left:3926;top:253;width:2;height:80" coordorigin="3926,253" coordsize="2,80">
              <v:shape style="position:absolute;left:3926;top:253;width:2;height:80" coordorigin="3926,253" coordsize="1,80" path="m3926,333l3926,253e" filled="false" stroked="true" strokeweight=".748pt" strokecolor="#939598">
                <v:path arrowok="t"/>
              </v:shape>
            </v:group>
            <v:group style="position:absolute;left:3886;top:253;width:2;height:80" coordorigin="3886,253" coordsize="2,80">
              <v:shape style="position:absolute;left:3886;top:253;width:2;height:80" coordorigin="3886,253" coordsize="0,80" path="m3886,333l3886,253e" filled="false" stroked="true" strokeweight=".748pt" strokecolor="#939598">
                <v:path arrowok="t"/>
              </v:shape>
            </v:group>
            <v:group style="position:absolute;left:3846;top:253;width:2;height:80" coordorigin="3846,253" coordsize="2,80">
              <v:shape style="position:absolute;left:3846;top:253;width:2;height:80" coordorigin="3846,253" coordsize="0,80" path="m3846,333l3846,253e" filled="false" stroked="true" strokeweight=".748pt" strokecolor="#939598">
                <v:path arrowok="t"/>
              </v:shape>
            </v:group>
            <v:group style="position:absolute;left:3806;top:253;width:2;height:80" coordorigin="3806,253" coordsize="2,80">
              <v:shape style="position:absolute;left:3806;top:253;width:2;height:80" coordorigin="3806,253" coordsize="0,80" path="m3806,333l3806,253e" filled="false" stroked="true" strokeweight=".748pt" strokecolor="#939598">
                <v:path arrowok="t"/>
              </v:shape>
            </v:group>
            <v:group style="position:absolute;left:3766;top:253;width:2;height:80" coordorigin="3766,253" coordsize="2,80">
              <v:shape style="position:absolute;left:3766;top:253;width:2;height:80" coordorigin="3766,253" coordsize="1,80" path="m3766,333l3766,253e" filled="false" stroked="true" strokeweight=".748pt" strokecolor="#939598">
                <v:path arrowok="t"/>
              </v:shape>
            </v:group>
            <v:group style="position:absolute;left:3726;top:253;width:2;height:80" coordorigin="3726,253" coordsize="2,80">
              <v:shape style="position:absolute;left:3726;top:253;width:2;height:80" coordorigin="3726,253" coordsize="0,80" path="m3726,333l3726,253e" filled="false" stroked="true" strokeweight=".748pt" strokecolor="#939598">
                <v:path arrowok="t"/>
              </v:shape>
            </v:group>
            <v:group style="position:absolute;left:3686;top:253;width:2;height:80" coordorigin="3686,253" coordsize="2,80">
              <v:shape style="position:absolute;left:3686;top:253;width:2;height:80" coordorigin="3686,253" coordsize="0,80" path="m3686,333l3686,253e" filled="false" stroked="true" strokeweight=".748pt" strokecolor="#939598">
                <v:path arrowok="t"/>
              </v:shape>
            </v:group>
            <v:group style="position:absolute;left:3646;top:253;width:2;height:80" coordorigin="3646,253" coordsize="2,80">
              <v:shape style="position:absolute;left:3646;top:253;width:2;height:80" coordorigin="3646,253" coordsize="0,80" path="m3646,333l3646,253e" filled="false" stroked="true" strokeweight=".748pt" strokecolor="#939598">
                <v:path arrowok="t"/>
              </v:shape>
            </v:group>
            <v:group style="position:absolute;left:3605;top:253;width:2;height:80" coordorigin="3605,253" coordsize="2,80">
              <v:shape style="position:absolute;left:3605;top:253;width:2;height:80" coordorigin="3605,253" coordsize="1,80" path="m3605,333l3605,253e" filled="false" stroked="true" strokeweight=".748pt" strokecolor="#939598">
                <v:path arrowok="t"/>
              </v:shape>
            </v:group>
            <v:group style="position:absolute;left:3565;top:253;width:2;height:80" coordorigin="3565,253" coordsize="2,80">
              <v:shape style="position:absolute;left:3565;top:253;width:2;height:80" coordorigin="3565,253" coordsize="1,80" path="m3565,333l3565,253e" filled="false" stroked="true" strokeweight=".748pt" strokecolor="#939598">
                <v:path arrowok="t"/>
              </v:shape>
            </v:group>
            <v:group style="position:absolute;left:3525;top:253;width:2;height:80" coordorigin="3525,253" coordsize="2,80">
              <v:shape style="position:absolute;left:3525;top:253;width:2;height:80" coordorigin="3525,253" coordsize="0,80" path="m3525,333l3525,253e" filled="false" stroked="true" strokeweight=".748pt" strokecolor="#939598">
                <v:path arrowok="t"/>
              </v:shape>
            </v:group>
            <v:group style="position:absolute;left:3485;top:253;width:2;height:80" coordorigin="3485,253" coordsize="2,80">
              <v:shape style="position:absolute;left:3485;top:253;width:2;height:80" coordorigin="3485,253" coordsize="0,80" path="m3485,333l3485,253e" filled="false" stroked="true" strokeweight=".748pt" strokecolor="#939598">
                <v:path arrowok="t"/>
              </v:shape>
            </v:group>
            <v:group style="position:absolute;left:3445;top:253;width:2;height:80" coordorigin="3445,253" coordsize="2,80">
              <v:shape style="position:absolute;left:3445;top:253;width:2;height:80" coordorigin="3445,253" coordsize="1,80" path="m3445,333l3445,253e" filled="false" stroked="true" strokeweight=".748pt" strokecolor="#939598">
                <v:path arrowok="t"/>
              </v:shape>
            </v:group>
            <v:group style="position:absolute;left:3405;top:254;width:2;height:80" coordorigin="3405,254" coordsize="2,80">
              <v:shape style="position:absolute;left:3405;top:254;width:2;height:80" coordorigin="3405,254" coordsize="1,80" path="m3405,334l3405,254e" filled="false" stroked="true" strokeweight=".748pt" strokecolor="#939598">
                <v:path arrowok="t"/>
              </v:shape>
            </v:group>
            <v:group style="position:absolute;left:3365;top:254;width:2;height:80" coordorigin="3365,254" coordsize="2,80">
              <v:shape style="position:absolute;left:3365;top:254;width:2;height:80" coordorigin="3365,254" coordsize="0,80" path="m3365,334l3365,254e" filled="false" stroked="true" strokeweight=".748pt" strokecolor="#939598">
                <v:path arrowok="t"/>
              </v:shape>
            </v:group>
            <v:group style="position:absolute;left:3325;top:254;width:2;height:80" coordorigin="3325,254" coordsize="2,80">
              <v:shape style="position:absolute;left:3325;top:254;width:2;height:80" coordorigin="3325,254" coordsize="0,80" path="m3325,334l3325,254e" filled="false" stroked="true" strokeweight=".748pt" strokecolor="#939598">
                <v:path arrowok="t"/>
              </v:shape>
            </v:group>
            <v:group style="position:absolute;left:3285;top:254;width:2;height:80" coordorigin="3285,254" coordsize="2,80">
              <v:shape style="position:absolute;left:3285;top:254;width:2;height:80" coordorigin="3285,254" coordsize="1,80" path="m3285,334l3285,254e" filled="false" stroked="true" strokeweight=".748pt" strokecolor="#939598">
                <v:path arrowok="t"/>
              </v:shape>
            </v:group>
            <v:group style="position:absolute;left:3245;top:254;width:2;height:80" coordorigin="3245,254" coordsize="2,80">
              <v:shape style="position:absolute;left:3245;top:254;width:2;height:80" coordorigin="3245,254" coordsize="1,80" path="m3245,334l3245,254e" filled="false" stroked="true" strokeweight=".748pt" strokecolor="#939598">
                <v:path arrowok="t"/>
              </v:shape>
            </v:group>
            <v:group style="position:absolute;left:3205;top:254;width:2;height:80" coordorigin="3205,254" coordsize="2,80">
              <v:shape style="position:absolute;left:3205;top:254;width:2;height:80" coordorigin="3205,254" coordsize="0,80" path="m3205,334l3205,254e" filled="false" stroked="true" strokeweight=".748pt" strokecolor="#939598">
                <v:path arrowok="t"/>
              </v:shape>
            </v:group>
            <v:group style="position:absolute;left:3165;top:254;width:2;height:80" coordorigin="3165,254" coordsize="2,80">
              <v:shape style="position:absolute;left:3165;top:254;width:2;height:80" coordorigin="3165,254" coordsize="0,80" path="m3165,334l3165,254e" filled="false" stroked="true" strokeweight=".748pt" strokecolor="#939598">
                <v:path arrowok="t"/>
              </v:shape>
            </v:group>
            <v:group style="position:absolute;left:3125;top:254;width:2;height:80" coordorigin="3125,254" coordsize="2,80">
              <v:shape style="position:absolute;left:3125;top:254;width:2;height:80" coordorigin="3125,254" coordsize="1,80" path="m3125,334l3125,254e" filled="false" stroked="true" strokeweight=".748pt" strokecolor="#939598">
                <v:path arrowok="t"/>
              </v:shape>
            </v:group>
            <v:group style="position:absolute;left:3085;top:254;width:2;height:80" coordorigin="3085,254" coordsize="2,80">
              <v:shape style="position:absolute;left:3085;top:254;width:2;height:80" coordorigin="3085,254" coordsize="1,80" path="m3085,334l3085,254e" filled="false" stroked="true" strokeweight=".748pt" strokecolor="#939598">
                <v:path arrowok="t"/>
              </v:shape>
            </v:group>
            <v:group style="position:absolute;left:3045;top:254;width:2;height:80" coordorigin="3045,254" coordsize="2,80">
              <v:shape style="position:absolute;left:3045;top:254;width:2;height:80" coordorigin="3045,254" coordsize="1,80" path="m3045,334l3045,254e" filled="false" stroked="true" strokeweight=".748pt" strokecolor="#939598">
                <v:path arrowok="t"/>
              </v:shape>
            </v:group>
            <v:group style="position:absolute;left:3005;top:254;width:2;height:80" coordorigin="3005,254" coordsize="2,80">
              <v:shape style="position:absolute;left:3005;top:254;width:2;height:80" coordorigin="3005,254" coordsize="1,80" path="m3005,334l3005,254e" filled="false" stroked="true" strokeweight=".748pt" strokecolor="#939598">
                <v:path arrowok="t"/>
              </v:shape>
            </v:group>
            <v:group style="position:absolute;left:2964;top:254;width:2;height:80" coordorigin="2964,254" coordsize="2,80">
              <v:shape style="position:absolute;left:2964;top:254;width:2;height:80" coordorigin="2964,254" coordsize="1,80" path="m2965,334l2964,254e" filled="false" stroked="true" strokeweight=".748pt" strokecolor="#939598">
                <v:path arrowok="t"/>
              </v:shape>
            </v:group>
            <v:group style="position:absolute;left:2924;top:254;width:2;height:80" coordorigin="2924,254" coordsize="2,80">
              <v:shape style="position:absolute;left:2924;top:254;width:2;height:80" coordorigin="2924,254" coordsize="0,80" path="m2924,334l2924,254e" filled="false" stroked="true" strokeweight=".748pt" strokecolor="#939598">
                <v:path arrowok="t"/>
              </v:shape>
            </v:group>
            <v:group style="position:absolute;left:2884;top:254;width:2;height:80" coordorigin="2884,254" coordsize="2,80">
              <v:shape style="position:absolute;left:2884;top:254;width:2;height:80" coordorigin="2884,254" coordsize="1,80" path="m2884,334l2884,254e" filled="false" stroked="true" strokeweight=".748pt" strokecolor="#939598">
                <v:path arrowok="t"/>
              </v:shape>
            </v:group>
            <v:group style="position:absolute;left:2844;top:254;width:2;height:80" coordorigin="2844,254" coordsize="2,80">
              <v:shape style="position:absolute;left:2844;top:254;width:2;height:80" coordorigin="2844,254" coordsize="1,80" path="m2844,334l2844,254e" filled="false" stroked="true" strokeweight=".748pt" strokecolor="#939598">
                <v:path arrowok="t"/>
              </v:shape>
            </v:group>
            <v:group style="position:absolute;left:2804;top:254;width:2;height:80" coordorigin="2804,254" coordsize="2,80">
              <v:shape style="position:absolute;left:2804;top:254;width:2;height:80" coordorigin="2804,254" coordsize="0,80" path="m2804,334l2804,254e" filled="false" stroked="true" strokeweight=".748pt" strokecolor="#939598">
                <v:path arrowok="t"/>
              </v:shape>
            </v:group>
            <v:group style="position:absolute;left:2764;top:254;width:2;height:80" coordorigin="2764,254" coordsize="2,80">
              <v:shape style="position:absolute;left:2764;top:254;width:2;height:80" coordorigin="2764,254" coordsize="0,80" path="m2764,334l2764,254e" filled="false" stroked="true" strokeweight=".748pt" strokecolor="#939598">
                <v:path arrowok="t"/>
              </v:shape>
            </v:group>
            <v:group style="position:absolute;left:2724;top:254;width:2;height:80" coordorigin="2724,254" coordsize="2,80">
              <v:shape style="position:absolute;left:2724;top:254;width:2;height:80" coordorigin="2724,254" coordsize="1,80" path="m2724,334l2724,254e" filled="false" stroked="true" strokeweight=".748pt" strokecolor="#939598">
                <v:path arrowok="t"/>
              </v:shape>
            </v:group>
            <v:group style="position:absolute;left:2684;top:254;width:2;height:80" coordorigin="2684,254" coordsize="2,80">
              <v:shape style="position:absolute;left:2684;top:254;width:2;height:80" coordorigin="2684,254" coordsize="1,80" path="m2684,334l2684,254e" filled="false" stroked="true" strokeweight=".748pt" strokecolor="#939598">
                <v:path arrowok="t"/>
              </v:shape>
            </v:group>
            <v:group style="position:absolute;left:2644;top:254;width:2;height:80" coordorigin="2644,254" coordsize="2,80">
              <v:shape style="position:absolute;left:2644;top:254;width:2;height:80" coordorigin="2644,254" coordsize="0,80" path="m2644,334l2644,254e" filled="false" stroked="true" strokeweight=".748pt" strokecolor="#939598">
                <v:path arrowok="t"/>
              </v:shape>
            </v:group>
            <v:group style="position:absolute;left:2604;top:254;width:2;height:80" coordorigin="2604,254" coordsize="2,80">
              <v:shape style="position:absolute;left:2604;top:254;width:2;height:80" coordorigin="2604,254" coordsize="0,80" path="m2604,334l2604,254e" filled="false" stroked="true" strokeweight=".748pt" strokecolor="#939598">
                <v:path arrowok="t"/>
              </v:shape>
            </v:group>
            <v:group style="position:absolute;left:2564;top:254;width:2;height:80" coordorigin="2564,254" coordsize="2,80">
              <v:shape style="position:absolute;left:2564;top:254;width:2;height:80" coordorigin="2564,254" coordsize="1,80" path="m2564,334l2564,254e" filled="false" stroked="true" strokeweight=".748pt" strokecolor="#939598">
                <v:path arrowok="t"/>
              </v:shape>
            </v:group>
            <v:group style="position:absolute;left:2524;top:254;width:2;height:80" coordorigin="2524,254" coordsize="2,80">
              <v:shape style="position:absolute;left:2524;top:254;width:2;height:80" coordorigin="2524,254" coordsize="1,80" path="m2524,334l2524,254e" filled="false" stroked="true" strokeweight=".748pt" strokecolor="#939598">
                <v:path arrowok="t"/>
              </v:shape>
            </v:group>
            <v:group style="position:absolute;left:2484;top:254;width:2;height:80" coordorigin="2484,254" coordsize="2,80">
              <v:shape style="position:absolute;left:2484;top:254;width:2;height:80" coordorigin="2484,254" coordsize="0,80" path="m2484,334l2484,254e" filled="false" stroked="true" strokeweight=".748pt" strokecolor="#939598">
                <v:path arrowok="t"/>
              </v:shape>
            </v:group>
            <v:group style="position:absolute;left:2444;top:254;width:2;height:80" coordorigin="2444,254" coordsize="2,80">
              <v:shape style="position:absolute;left:2444;top:254;width:2;height:80" coordorigin="2444,254" coordsize="0,80" path="m2444,334l2444,254e" filled="false" stroked="true" strokeweight=".748pt" strokecolor="#939598">
                <v:path arrowok="t"/>
              </v:shape>
            </v:group>
            <v:group style="position:absolute;left:2404;top:254;width:2;height:80" coordorigin="2404,254" coordsize="2,80">
              <v:shape style="position:absolute;left:2404;top:254;width:2;height:80" coordorigin="2404,254" coordsize="1,80" path="m2404,334l2404,254e" filled="false" stroked="true" strokeweight=".748pt" strokecolor="#939598">
                <v:path arrowok="t"/>
              </v:shape>
            </v:group>
            <v:group style="position:absolute;left:2364;top:254;width:2;height:80" coordorigin="2364,254" coordsize="2,80">
              <v:shape style="position:absolute;left:2364;top:254;width:2;height:80" coordorigin="2364,254" coordsize="1,80" path="m2364,334l2364,254e" filled="false" stroked="true" strokeweight=".748pt" strokecolor="#939598">
                <v:path arrowok="t"/>
              </v:shape>
            </v:group>
            <v:group style="position:absolute;left:2324;top:254;width:2;height:80" coordorigin="2324,254" coordsize="2,80">
              <v:shape style="position:absolute;left:2324;top:254;width:2;height:80" coordorigin="2324,254" coordsize="0,80" path="m2324,334l2324,254e" filled="false" stroked="true" strokeweight=".748pt" strokecolor="#939598">
                <v:path arrowok="t"/>
              </v:shape>
            </v:group>
            <v:group style="position:absolute;left:2283;top:254;width:2;height:80" coordorigin="2283,254" coordsize="2,80">
              <v:shape style="position:absolute;left:2283;top:254;width:2;height:80" coordorigin="2283,254" coordsize="0,80" path="m2283,334l2283,254e" filled="false" stroked="true" strokeweight=".748pt" strokecolor="#939598">
                <v:path arrowok="t"/>
              </v:shape>
            </v:group>
            <v:group style="position:absolute;left:2243;top:254;width:2;height:80" coordorigin="2243,254" coordsize="2,80">
              <v:shape style="position:absolute;left:2243;top:254;width:2;height:80" coordorigin="2243,254" coordsize="1,80" path="m2243,334l2243,254e" filled="false" stroked="true" strokeweight=".748pt" strokecolor="#939598">
                <v:path arrowok="t"/>
              </v:shape>
            </v:group>
            <v:group style="position:absolute;left:2203;top:254;width:2;height:80" coordorigin="2203,254" coordsize="2,80">
              <v:shape style="position:absolute;left:2203;top:254;width:2;height:80" coordorigin="2203,254" coordsize="1,80" path="m2203,334l2203,254e" filled="false" stroked="true" strokeweight=".748pt" strokecolor="#939598">
                <v:path arrowok="t"/>
              </v:shape>
            </v:group>
            <v:group style="position:absolute;left:2163;top:254;width:2;height:80" coordorigin="2163,254" coordsize="2,80">
              <v:shape style="position:absolute;left:2163;top:254;width:2;height:80" coordorigin="2163,254" coordsize="0,80" path="m2163,334l2163,254e" filled="false" stroked="true" strokeweight=".748pt" strokecolor="#939598">
                <v:path arrowok="t"/>
              </v:shape>
            </v:group>
            <v:group style="position:absolute;left:2123;top:254;width:2;height:80" coordorigin="2123,254" coordsize="2,80">
              <v:shape style="position:absolute;left:2123;top:254;width:2;height:80" coordorigin="2123,254" coordsize="0,80" path="m2123,334l2123,254e" filled="false" stroked="true" strokeweight=".748pt" strokecolor="#939598">
                <v:path arrowok="t"/>
              </v:shape>
            </v:group>
            <v:group style="position:absolute;left:2083;top:254;width:2;height:80" coordorigin="2083,254" coordsize="2,80">
              <v:shape style="position:absolute;left:2083;top:254;width:2;height:80" coordorigin="2083,254" coordsize="1,80" path="m2083,334l2083,254e" filled="false" stroked="true" strokeweight=".748pt" strokecolor="#939598">
                <v:path arrowok="t"/>
              </v:shape>
            </v:group>
            <v:group style="position:absolute;left:2043;top:254;width:2;height:80" coordorigin="2043,254" coordsize="2,80">
              <v:shape style="position:absolute;left:2043;top:254;width:2;height:80" coordorigin="2043,254" coordsize="1,80" path="m2043,334l2043,254e" filled="false" stroked="true" strokeweight=".748pt" strokecolor="#939598">
                <v:path arrowok="t"/>
              </v:shape>
            </v:group>
            <v:group style="position:absolute;left:2003;top:254;width:2;height:80" coordorigin="2003,254" coordsize="2,80">
              <v:shape style="position:absolute;left:2003;top:254;width:2;height:80" coordorigin="2003,254" coordsize="0,80" path="m2003,334l2003,254e" filled="false" stroked="true" strokeweight=".748pt" strokecolor="#939598">
                <v:path arrowok="t"/>
              </v:shape>
            </v:group>
            <v:group style="position:absolute;left:1963;top:254;width:2;height:80" coordorigin="1963,254" coordsize="2,80">
              <v:shape style="position:absolute;left:1963;top:254;width:2;height:80" coordorigin="1963,254" coordsize="0,80" path="m1963,334l1963,254e" filled="false" stroked="true" strokeweight=".748pt" strokecolor="#939598">
                <v:path arrowok="t"/>
              </v:shape>
            </v:group>
            <v:group style="position:absolute;left:1923;top:254;width:2;height:80" coordorigin="1923,254" coordsize="2,80">
              <v:shape style="position:absolute;left:1923;top:254;width:2;height:80" coordorigin="1923,254" coordsize="1,80" path="m1923,334l1923,254e" filled="false" stroked="true" strokeweight=".748pt" strokecolor="#939598">
                <v:path arrowok="t"/>
              </v:shape>
            </v:group>
            <v:group style="position:absolute;left:1883;top:254;width:2;height:80" coordorigin="1883,254" coordsize="2,80">
              <v:shape style="position:absolute;left:1883;top:254;width:2;height:80" coordorigin="1883,254" coordsize="1,80" path="m1883,334l1883,254e" filled="false" stroked="true" strokeweight=".748pt" strokecolor="#939598">
                <v:path arrowok="t"/>
              </v:shape>
            </v:group>
            <v:group style="position:absolute;left:1843;top:254;width:2;height:80" coordorigin="1843,254" coordsize="2,80">
              <v:shape style="position:absolute;left:1843;top:254;width:2;height:80" coordorigin="1843,254" coordsize="1,80" path="m1843,334l1843,254e" filled="false" stroked="true" strokeweight=".748pt" strokecolor="#939598">
                <v:path arrowok="t"/>
              </v:shape>
            </v:group>
            <v:group style="position:absolute;left:1803;top:254;width:2;height:80" coordorigin="1803,254" coordsize="2,80">
              <v:shape style="position:absolute;left:1803;top:254;width:2;height:80" coordorigin="1803,254" coordsize="1,80" path="m1803,334l1803,254e" filled="false" stroked="true" strokeweight=".748pt" strokecolor="#939598">
                <v:path arrowok="t"/>
              </v:shape>
            </v:group>
            <v:group style="position:absolute;left:1763;top:254;width:2;height:80" coordorigin="1763,254" coordsize="2,80">
              <v:shape style="position:absolute;left:1763;top:254;width:2;height:80" coordorigin="1763,254" coordsize="1,80" path="m1763,334l1763,254e" filled="false" stroked="true" strokeweight=".748pt" strokecolor="#939598">
                <v:path arrowok="t"/>
              </v:shape>
            </v:group>
            <v:group style="position:absolute;left:1723;top:254;width:2;height:80" coordorigin="1723,254" coordsize="2,80">
              <v:shape style="position:absolute;left:1723;top:254;width:2;height:80" coordorigin="1723,254" coordsize="0,80" path="m1723,334l1723,254e" filled="false" stroked="true" strokeweight=".748pt" strokecolor="#939598">
                <v:path arrowok="t"/>
              </v:shape>
            </v:group>
            <v:group style="position:absolute;left:1683;top:254;width:2;height:80" coordorigin="1683,254" coordsize="2,80">
              <v:shape style="position:absolute;left:1683;top:254;width:2;height:80" coordorigin="1683,254" coordsize="0,80" path="m1683,334l1683,254e" filled="false" stroked="true" strokeweight=".748pt" strokecolor="#939598">
                <v:path arrowok="t"/>
              </v:shape>
            </v:group>
            <v:group style="position:absolute;left:1642;top:254;width:2;height:80" coordorigin="1642,254" coordsize="2,80">
              <v:shape style="position:absolute;left:1642;top:254;width:2;height:80" coordorigin="1642,254" coordsize="0,80" path="m1642,334l1642,254e" filled="false" stroked="true" strokeweight=".748pt" strokecolor="#939598">
                <v:path arrowok="t"/>
              </v:shape>
            </v:group>
            <v:group style="position:absolute;left:1602;top:254;width:2;height:80" coordorigin="1602,254" coordsize="2,80">
              <v:shape style="position:absolute;left:1602;top:254;width:2;height:80" coordorigin="1602,254" coordsize="0,80" path="m1602,334l1602,254e" filled="false" stroked="true" strokeweight=".748pt" strokecolor="#939598">
                <v:path arrowok="t"/>
              </v:shape>
            </v:group>
            <v:group style="position:absolute;left:1562;top:254;width:2;height:80" coordorigin="1562,254" coordsize="2,80">
              <v:shape style="position:absolute;left:1562;top:254;width:2;height:80" coordorigin="1562,254" coordsize="0,80" path="m1562,334l1562,254e" filled="false" stroked="true" strokeweight=".748pt" strokecolor="#939598">
                <v:path arrowok="t"/>
              </v:shape>
            </v:group>
            <v:group style="position:absolute;left:1522;top:254;width:2;height:80" coordorigin="1522,254" coordsize="2,80">
              <v:shape style="position:absolute;left:1522;top:254;width:2;height:80" coordorigin="1522,254" coordsize="1,80" path="m1522,334l1522,254e" filled="false" stroked="true" strokeweight=".748pt" strokecolor="#939598">
                <v:path arrowok="t"/>
              </v:shape>
            </v:group>
            <v:group style="position:absolute;left:1482;top:254;width:2;height:80" coordorigin="1482,254" coordsize="2,80">
              <v:shape style="position:absolute;left:1482;top:254;width:2;height:80" coordorigin="1482,254" coordsize="0,80" path="m1482,334l1482,254e" filled="false" stroked="true" strokeweight=".748pt" strokecolor="#939598">
                <v:path arrowok="t"/>
              </v:shape>
            </v:group>
            <v:group style="position:absolute;left:1442;top:254;width:2;height:80" coordorigin="1442,254" coordsize="2,80">
              <v:shape style="position:absolute;left:1442;top:254;width:2;height:80" coordorigin="1442,254" coordsize="0,80" path="m1442,334l1442,254e" filled="false" stroked="true" strokeweight=".748pt" strokecolor="#939598">
                <v:path arrowok="t"/>
              </v:shape>
            </v:group>
            <v:group style="position:absolute;left:1402;top:254;width:2;height:80" coordorigin="1402,254" coordsize="2,80">
              <v:shape style="position:absolute;left:1402;top:254;width:2;height:80" coordorigin="1402,254" coordsize="1,80" path="m1402,334l1402,254e" filled="false" stroked="true" strokeweight=".748pt" strokecolor="#939598">
                <v:path arrowok="t"/>
              </v:shape>
            </v:group>
            <v:group style="position:absolute;left:1362;top:254;width:2;height:80" coordorigin="1362,254" coordsize="2,80">
              <v:shape style="position:absolute;left:1362;top:254;width:2;height:80" coordorigin="1362,254" coordsize="0,80" path="m1362,334l1362,254e" filled="false" stroked="true" strokeweight=".748pt" strokecolor="#939598">
                <v:path arrowok="t"/>
              </v:shape>
            </v:group>
            <v:group style="position:absolute;left:1322;top:254;width:2;height:80" coordorigin="1322,254" coordsize="2,80">
              <v:shape style="position:absolute;left:1322;top:254;width:2;height:80" coordorigin="1322,254" coordsize="0,80" path="m1322,334l1322,254e" filled="false" stroked="true" strokeweight=".748pt" strokecolor="#939598">
                <v:path arrowok="t"/>
              </v:shape>
            </v:group>
            <v:group style="position:absolute;left:1282;top:254;width:2;height:80" coordorigin="1282,254" coordsize="2,80">
              <v:shape style="position:absolute;left:1282;top:254;width:2;height:80" coordorigin="1282,254" coordsize="0,80" path="m1282,334l1282,254e" filled="false" stroked="true" strokeweight=".748pt" strokecolor="#939598">
                <v:path arrowok="t"/>
              </v:shape>
            </v:group>
            <v:group style="position:absolute;left:1242;top:254;width:2;height:80" coordorigin="1242,254" coordsize="2,80">
              <v:shape style="position:absolute;left:1242;top:254;width:2;height:80" coordorigin="1242,254" coordsize="0,80" path="m1242,334l1242,254e" filled="false" stroked="true" strokeweight=".748pt" strokecolor="#939598">
                <v:path arrowok="t"/>
              </v:shape>
            </v:group>
            <v:group style="position:absolute;left:1202;top:254;width:2;height:80" coordorigin="1202,254" coordsize="2,80">
              <v:shape style="position:absolute;left:1202;top:254;width:2;height:80" coordorigin="1202,254" coordsize="1,80" path="m1202,334l1202,254e" filled="false" stroked="true" strokeweight=".748pt" strokecolor="#939598">
                <v:path arrowok="t"/>
              </v:shape>
            </v:group>
            <v:group style="position:absolute;left:1162;top:254;width:2;height:80" coordorigin="1162,254" coordsize="2,80">
              <v:shape style="position:absolute;left:1162;top:254;width:2;height:80" coordorigin="1162,254" coordsize="0,80" path="m1162,334l1162,254e" filled="false" stroked="true" strokeweight=".748pt" strokecolor="#939598">
                <v:path arrowok="t"/>
              </v:shape>
            </v:group>
            <v:group style="position:absolute;left:1122;top:254;width:2;height:80" coordorigin="1122,254" coordsize="2,80">
              <v:shape style="position:absolute;left:1122;top:254;width:2;height:80" coordorigin="1122,254" coordsize="0,80" path="m1122,334l1122,254e" filled="false" stroked="true" strokeweight=".748pt" strokecolor="#939598">
                <v:path arrowok="t"/>
              </v:shape>
            </v:group>
            <v:group style="position:absolute;left:1082;top:254;width:2;height:80" coordorigin="1082,254" coordsize="2,80">
              <v:shape style="position:absolute;left:1082;top:254;width:2;height:80" coordorigin="1082,254" coordsize="1,80" path="m1082,334l1082,254e" filled="false" stroked="true" strokeweight=".748pt" strokecolor="#939598">
                <v:path arrowok="t"/>
              </v:shape>
            </v:group>
            <v:group style="position:absolute;left:1042;top:254;width:2;height:80" coordorigin="1042,254" coordsize="2,80">
              <v:shape style="position:absolute;left:1042;top:254;width:2;height:80" coordorigin="1042,254" coordsize="0,80" path="m1042,334l1042,254e" filled="false" stroked="true" strokeweight=".748pt" strokecolor="#939598">
                <v:path arrowok="t"/>
              </v:shape>
            </v:group>
            <v:group style="position:absolute;left:1002;top:254;width:2;height:80" coordorigin="1002,254" coordsize="2,80">
              <v:shape style="position:absolute;left:1002;top:254;width:2;height:80" coordorigin="1002,254" coordsize="0,80" path="m1002,334l1002,254e" filled="false" stroked="true" strokeweight=".748pt" strokecolor="#939598">
                <v:path arrowok="t"/>
              </v:shape>
            </v:group>
            <v:group style="position:absolute;left:961;top:254;width:2;height:80" coordorigin="961,254" coordsize="2,80">
              <v:shape style="position:absolute;left:961;top:254;width:2;height:80" coordorigin="961,254" coordsize="0,80" path="m961,334l961,254e" filled="false" stroked="true" strokeweight=".748pt" strokecolor="#939598">
                <v:path arrowok="t"/>
              </v:shape>
            </v:group>
            <v:group style="position:absolute;left:921;top:254;width:2;height:80" coordorigin="921,254" coordsize="2,80">
              <v:shape style="position:absolute;left:921;top:254;width:2;height:80" coordorigin="921,254" coordsize="0,80" path="m921,334l921,254e" filled="false" stroked="true" strokeweight=".748pt" strokecolor="#939598">
                <v:path arrowok="t"/>
              </v:shape>
            </v:group>
            <v:group style="position:absolute;left:881;top:254;width:2;height:80" coordorigin="881,254" coordsize="2,80">
              <v:shape style="position:absolute;left:881;top:254;width:2;height:80" coordorigin="881,254" coordsize="1,80" path="m881,334l881,254e" filled="false" stroked="true" strokeweight=".748pt" strokecolor="#939598">
                <v:path arrowok="t"/>
              </v:shape>
            </v:group>
            <v:group style="position:absolute;left:841;top:254;width:2;height:80" coordorigin="841,254" coordsize="2,80">
              <v:shape style="position:absolute;left:841;top:254;width:2;height:80" coordorigin="841,254" coordsize="0,80" path="m841,334l841,254e" filled="false" stroked="true" strokeweight=".748pt" strokecolor="#939598">
                <v:path arrowok="t"/>
              </v:shape>
            </v:group>
            <v:group style="position:absolute;left:801;top:254;width:2;height:80" coordorigin="801,254" coordsize="2,80">
              <v:shape style="position:absolute;left:801;top:254;width:2;height:80" coordorigin="801,254" coordsize="0,80" path="m801,334l801,254e" filled="false" stroked="true" strokeweight=".748pt" strokecolor="#939598">
                <v:path arrowok="t"/>
              </v:shape>
            </v:group>
            <v:group style="position:absolute;left:761;top:254;width:2;height:80" coordorigin="761,254" coordsize="2,80">
              <v:shape style="position:absolute;left:761;top:254;width:2;height:80" coordorigin="761,254" coordsize="1,80" path="m761,334l761,254e" filled="false" stroked="true" strokeweight=".748pt" strokecolor="#939598">
                <v:path arrowok="t"/>
              </v:shape>
            </v:group>
            <v:group style="position:absolute;left:721;top:254;width:2;height:80" coordorigin="721,254" coordsize="2,80">
              <v:shape style="position:absolute;left:721;top:254;width:2;height:80" coordorigin="721,254" coordsize="1,80" path="m721,334l721,254e" filled="false" stroked="true" strokeweight=".748pt" strokecolor="#939598">
                <v:path arrowok="t"/>
              </v:shape>
            </v:group>
            <v:group style="position:absolute;left:681;top:254;width:2;height:80" coordorigin="681,254" coordsize="2,80">
              <v:shape style="position:absolute;left:681;top:254;width:2;height:80" coordorigin="681,254" coordsize="1,80" path="m681,334l681,254e" filled="false" stroked="true" strokeweight=".748pt" strokecolor="#939598">
                <v:path arrowok="t"/>
              </v:shape>
            </v:group>
            <v:group style="position:absolute;left:641;top:254;width:2;height:80" coordorigin="641,254" coordsize="2,80">
              <v:shape style="position:absolute;left:641;top:254;width:2;height:80" coordorigin="641,254" coordsize="1,80" path="m641,334l641,254e" filled="false" stroked="true" strokeweight=".748pt" strokecolor="#939598">
                <v:path arrowok="t"/>
              </v:shape>
            </v:group>
            <v:group style="position:absolute;left:601;top:254;width:2;height:80" coordorigin="601,254" coordsize="2,80">
              <v:shape style="position:absolute;left:601;top:254;width:2;height:80" coordorigin="601,254" coordsize="1,80" path="m601,334l601,254e" filled="false" stroked="true" strokeweight=".748pt" strokecolor="#939598">
                <v:path arrowok="t"/>
              </v:shape>
            </v:group>
            <v:group style="position:absolute;left:561;top:254;width:2;height:80" coordorigin="561,254" coordsize="2,80">
              <v:shape style="position:absolute;left:561;top:254;width:2;height:80" coordorigin="561,254" coordsize="0,80" path="m561,334l561,254e" filled="false" stroked="true" strokeweight=".748pt" strokecolor="#939598">
                <v:path arrowok="t"/>
              </v:shape>
            </v:group>
            <v:group style="position:absolute;left:521;top:254;width:2;height:80" coordorigin="521,254" coordsize="2,80">
              <v:shape style="position:absolute;left:521;top:254;width:2;height:80" coordorigin="521,254" coordsize="1,80" path="m521,334l521,254e" filled="false" stroked="true" strokeweight=".748pt" strokecolor="#939598">
                <v:path arrowok="t"/>
              </v:shape>
            </v:group>
            <v:group style="position:absolute;left:481;top:254;width:2;height:80" coordorigin="481,254" coordsize="2,80">
              <v:shape style="position:absolute;left:481;top:254;width:2;height:80" coordorigin="481,254" coordsize="0,80" path="m481,334l481,254e" filled="false" stroked="true" strokeweight=".748pt" strokecolor="#939598">
                <v:path arrowok="t"/>
              </v:shape>
            </v:group>
            <v:group style="position:absolute;left:441;top:254;width:2;height:80" coordorigin="441,254" coordsize="2,80">
              <v:shape style="position:absolute;left:441;top:254;width:2;height:80" coordorigin="441,254" coordsize="0,80" path="m441,334l441,254e" filled="false" stroked="true" strokeweight=".748pt" strokecolor="#939598">
                <v:path arrowok="t"/>
              </v:shape>
            </v:group>
            <v:group style="position:absolute;left:401;top:254;width:2;height:80" coordorigin="401,254" coordsize="2,80">
              <v:shape style="position:absolute;left:401;top:254;width:2;height:80" coordorigin="401,254" coordsize="0,80" path="m401,334l401,254e" filled="false" stroked="true" strokeweight=".748pt" strokecolor="#939598">
                <v:path arrowok="t"/>
              </v:shape>
            </v:group>
            <v:group style="position:absolute;left:361;top:254;width:2;height:80" coordorigin="361,254" coordsize="2,80">
              <v:shape style="position:absolute;left:361;top:254;width:2;height:80" coordorigin="361,254" coordsize="0,80" path="m361,334l361,254e" filled="false" stroked="true" strokeweight=".748pt" strokecolor="#939598">
                <v:path arrowok="t"/>
              </v:shape>
            </v:group>
            <v:group style="position:absolute;left:320;top:254;width:2;height:80" coordorigin="320,254" coordsize="2,80">
              <v:shape style="position:absolute;left:320;top:254;width:2;height:80" coordorigin="320,254" coordsize="1,80" path="m320,334l320,254e" filled="false" stroked="true" strokeweight=".748pt" strokecolor="#939598">
                <v:path arrowok="t"/>
              </v:shape>
            </v:group>
            <v:group style="position:absolute;left:280;top:254;width:2;height:80" coordorigin="280,254" coordsize="2,80">
              <v:shape style="position:absolute;left:280;top:254;width:2;height:80" coordorigin="280,254" coordsize="0,80" path="m280,334l280,254e" filled="false" stroked="true" strokeweight=".748pt" strokecolor="#939598">
                <v:path arrowok="t"/>
              </v:shape>
            </v:group>
            <v:group style="position:absolute;left:240;top:254;width:2;height:80" coordorigin="240,254" coordsize="2,80">
              <v:shape style="position:absolute;left:240;top:254;width:2;height:80" coordorigin="240,254" coordsize="0,80" path="m240,334l240,254e" filled="false" stroked="true" strokeweight=".748pt" strokecolor="#939598">
                <v:path arrowok="t"/>
              </v:shape>
            </v:group>
            <v:group style="position:absolute;left:200;top:254;width:2;height:80" coordorigin="200,254" coordsize="2,80">
              <v:shape style="position:absolute;left:200;top:254;width:2;height:80" coordorigin="200,254" coordsize="0,80" path="m200,334l200,254e" filled="false" stroked="true" strokeweight=".748pt" strokecolor="#939598">
                <v:path arrowok="t"/>
              </v:shape>
            </v:group>
            <v:group style="position:absolute;left:160;top:254;width:2;height:80" coordorigin="160,254" coordsize="2,80">
              <v:shape style="position:absolute;left:160;top:254;width:2;height:80" coordorigin="160,254" coordsize="0,80" path="m160,334l160,254e" filled="false" stroked="true" strokeweight=".748pt" strokecolor="#939598">
                <v:path arrowok="t"/>
              </v:shape>
            </v:group>
            <v:group style="position:absolute;left:120;top:254;width:2;height:80" coordorigin="120,254" coordsize="2,80">
              <v:shape style="position:absolute;left:120;top:254;width:2;height:80" coordorigin="120,254" coordsize="0,80" path="m120,334l120,254e" filled="false" stroked="true" strokeweight=".748pt" strokecolor="#939598">
                <v:path arrowok="t"/>
              </v:shape>
            </v:group>
            <v:group style="position:absolute;left:80;top:254;width:2;height:80" coordorigin="80,254" coordsize="2,80">
              <v:shape style="position:absolute;left:80;top:254;width:2;height:80" coordorigin="80,254" coordsize="0,80" path="m80,334l80,254e" filled="false" stroked="true" strokeweight=".748pt" strokecolor="#939598">
                <v:path arrowok="t"/>
              </v:shape>
            </v:group>
            <v:group style="position:absolute;left:40;top:254;width:2;height:80" coordorigin="40,254" coordsize="2,80">
              <v:shape style="position:absolute;left:40;top:254;width:2;height:80" coordorigin="40,254" coordsize="0,80" path="m40,334l40,254e" filled="false" stroked="true" strokeweight=".748pt" strokecolor="#939598">
                <v:path arrowok="t"/>
              </v:shape>
            </v:group>
            <v:group style="position:absolute;left:0;top:286;width:2;height:49" coordorigin="0,286" coordsize="2,49">
              <v:shape style="position:absolute;left:0;top:286;width:2;height:49" coordorigin="0,286" coordsize="0,49" path="m0,335l0,287e" filled="false" stroked="true" strokeweight=".748pt" strokecolor="#939598">
                <v:path arrowok="t"/>
              </v:shape>
            </v:group>
            <w10:wrap type="none"/>
          </v:group>
        </w:pict>
      </w:r>
      <w:r>
        <w:rPr>
          <w:color w:val="939598"/>
          <w:u w:val="none"/>
        </w:rPr>
      </w:r>
      <w:r>
        <w:rPr>
          <w:color w:val="939598"/>
          <w:u w:val="thick" w:color="939598"/>
        </w:rPr>
        <w:t> </w:t>
      </w:r>
      <w:r>
        <w:rPr>
          <w:color w:val="939598"/>
          <w:u w:val="none"/>
        </w:rPr>
        <w:tab/>
      </w:r>
      <w:r>
        <w:rPr>
          <w:color w:val="939598"/>
          <w:spacing w:val="-27"/>
          <w:u w:val="none"/>
        </w:rPr>
        <w:t>63</w:t>
      </w:r>
      <w:r>
        <w:rPr>
          <w:color w:val="939598"/>
          <w:spacing w:val="-8"/>
          <w:u w:val="none"/>
        </w:rPr>
        <w:t> </w:t>
      </w:r>
      <w:r>
        <w:rPr>
          <w:color w:val="939598"/>
          <w:u w:val="thick" w:color="939598"/>
        </w:rPr>
        <w:t> </w:t>
      </w:r>
      <w:r>
        <w:rPr>
          <w:color w:val="939598"/>
          <w:u w:val="none"/>
        </w:rPr>
      </w:r>
      <w:r>
        <w:rPr>
          <w:u w:val="none"/>
        </w:rPr>
      </w:r>
    </w:p>
    <w:p>
      <w:pPr>
        <w:spacing w:after="0" w:line="240" w:lineRule="auto"/>
        <w:jc w:val="left"/>
        <w:sectPr>
          <w:type w:val="continuous"/>
          <w:pgSz w:w="11910" w:h="16840"/>
          <w:pgMar w:top="1180" w:bottom="28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sz w:val="20"/>
          <w:szCs w:val="20"/>
        </w:rPr>
      </w:pPr>
    </w:p>
    <w:p>
      <w:pPr>
        <w:pStyle w:val="Heading1"/>
        <w:spacing w:line="962" w:lineRule="exact"/>
        <w:ind w:right="988"/>
        <w:jc w:val="left"/>
      </w:pPr>
      <w:r>
        <w:rPr/>
        <w:pict>
          <v:group style="position:absolute;margin-left:.0004pt;margin-top:-68.966034pt;width:594.950pt;height:4.850pt;mso-position-horizontal-relative:page;mso-position-vertical-relative:paragraph;z-index:7792" coordorigin="0,-1379" coordsize="11899,97">
            <v:group style="position:absolute;left:11891;top:-1372;width:2;height:80" coordorigin="11891,-1372" coordsize="2,80">
              <v:shape style="position:absolute;left:11891;top:-1372;width:2;height:80" coordorigin="11891,-1372" coordsize="0,80" path="m11891,-1292l11891,-1372e" filled="false" stroked="true" strokeweight=".748pt" strokecolor="#939598">
                <v:path arrowok="t"/>
              </v:shape>
            </v:group>
            <v:group style="position:absolute;left:11851;top:-1372;width:2;height:80" coordorigin="11851,-1372" coordsize="2,80">
              <v:shape style="position:absolute;left:11851;top:-1372;width:2;height:80" coordorigin="11851,-1372" coordsize="0,80" path="m11851,-1292l11851,-1372e" filled="false" stroked="true" strokeweight=".748pt" strokecolor="#939598">
                <v:path arrowok="t"/>
              </v:shape>
            </v:group>
            <v:group style="position:absolute;left:11811;top:-1372;width:2;height:80" coordorigin="11811,-1372" coordsize="2,80">
              <v:shape style="position:absolute;left:11811;top:-1372;width:2;height:80" coordorigin="11811,-1372" coordsize="0,80" path="m11811,-1292l11811,-1372e" filled="false" stroked="true" strokeweight=".748pt" strokecolor="#939598">
                <v:path arrowok="t"/>
              </v:shape>
            </v:group>
            <v:group style="position:absolute;left:11771;top:-1372;width:2;height:80" coordorigin="11771,-1372" coordsize="2,80">
              <v:shape style="position:absolute;left:11771;top:-1372;width:2;height:80" coordorigin="11771,-1372" coordsize="0,80" path="m11771,-1292l11771,-1372e" filled="false" stroked="true" strokeweight=".748pt" strokecolor="#939598">
                <v:path arrowok="t"/>
              </v:shape>
            </v:group>
            <v:group style="position:absolute;left:11731;top:-1372;width:2;height:80" coordorigin="11731,-1372" coordsize="2,80">
              <v:shape style="position:absolute;left:11731;top:-1372;width:2;height:80" coordorigin="11731,-1372" coordsize="1,80" path="m11731,-1292l11731,-1372e" filled="false" stroked="true" strokeweight=".748pt" strokecolor="#939598">
                <v:path arrowok="t"/>
              </v:shape>
            </v:group>
            <v:group style="position:absolute;left:11691;top:-1372;width:2;height:80" coordorigin="11691,-1372" coordsize="2,80">
              <v:shape style="position:absolute;left:11691;top:-1372;width:2;height:80" coordorigin="11691,-1372" coordsize="0,80" path="m11691,-1292l11691,-1372e" filled="false" stroked="true" strokeweight=".748pt" strokecolor="#939598">
                <v:path arrowok="t"/>
              </v:shape>
            </v:group>
            <v:group style="position:absolute;left:11651;top:-1372;width:2;height:80" coordorigin="11651,-1372" coordsize="2,80">
              <v:shape style="position:absolute;left:11651;top:-1372;width:2;height:80" coordorigin="11651,-1372" coordsize="0,80" path="m11651,-1292l11651,-1372e" filled="false" stroked="true" strokeweight=".748pt" strokecolor="#939598">
                <v:path arrowok="t"/>
              </v:shape>
            </v:group>
            <v:group style="position:absolute;left:11611;top:-1372;width:2;height:80" coordorigin="11611,-1372" coordsize="2,80">
              <v:shape style="position:absolute;left:11611;top:-1372;width:2;height:80" coordorigin="11611,-1372" coordsize="0,80" path="m11611,-1292l11611,-1372e" filled="false" stroked="true" strokeweight=".748pt" strokecolor="#939598">
                <v:path arrowok="t"/>
              </v:shape>
            </v:group>
            <v:group style="position:absolute;left:11571;top:-1372;width:2;height:80" coordorigin="11571,-1372" coordsize="2,80">
              <v:shape style="position:absolute;left:11571;top:-1372;width:2;height:80" coordorigin="11571,-1372" coordsize="0,80" path="m11571,-1292l11571,-1372e" filled="false" stroked="true" strokeweight=".748pt" strokecolor="#939598">
                <v:path arrowok="t"/>
              </v:shape>
            </v:group>
            <v:group style="position:absolute;left:11531;top:-1372;width:2;height:80" coordorigin="11531,-1372" coordsize="2,80">
              <v:shape style="position:absolute;left:11531;top:-1372;width:2;height:80" coordorigin="11531,-1372" coordsize="1,80" path="m11531,-1292l11531,-1372e" filled="false" stroked="true" strokeweight=".748pt" strokecolor="#939598">
                <v:path arrowok="t"/>
              </v:shape>
            </v:group>
            <v:group style="position:absolute;left:11491;top:-1372;width:2;height:80" coordorigin="11491,-1372" coordsize="2,80">
              <v:shape style="position:absolute;left:11491;top:-1372;width:2;height:80" coordorigin="11491,-1372" coordsize="0,80" path="m11491,-1292l11491,-1372e" filled="false" stroked="true" strokeweight=".748pt" strokecolor="#939598">
                <v:path arrowok="t"/>
              </v:shape>
            </v:group>
            <v:group style="position:absolute;left:11451;top:-1372;width:2;height:80" coordorigin="11451,-1372" coordsize="2,80">
              <v:shape style="position:absolute;left:11451;top:-1372;width:2;height:80" coordorigin="11451,-1372" coordsize="0,80" path="m11451,-1292l11451,-1372e" filled="false" stroked="true" strokeweight=".748pt" strokecolor="#939598">
                <v:path arrowok="t"/>
              </v:shape>
            </v:group>
            <v:group style="position:absolute;left:11411;top:-1372;width:2;height:80" coordorigin="11411,-1372" coordsize="2,80">
              <v:shape style="position:absolute;left:11411;top:-1372;width:2;height:80" coordorigin="11411,-1372" coordsize="0,80" path="m11411,-1292l11411,-1372e" filled="false" stroked="true" strokeweight=".748pt" strokecolor="#939598">
                <v:path arrowok="t"/>
              </v:shape>
            </v:group>
            <v:group style="position:absolute;left:11371;top:-1372;width:2;height:80" coordorigin="11371,-1372" coordsize="2,80">
              <v:shape style="position:absolute;left:11371;top:-1372;width:2;height:80" coordorigin="11371,-1372" coordsize="0,80" path="m11371,-1292l11371,-1372e" filled="false" stroked="true" strokeweight=".748pt" strokecolor="#939598">
                <v:path arrowok="t"/>
              </v:shape>
            </v:group>
            <v:group style="position:absolute;left:11331;top:-1372;width:2;height:80" coordorigin="11331,-1372" coordsize="2,80">
              <v:shape style="position:absolute;left:11331;top:-1372;width:2;height:80" coordorigin="11331,-1372" coordsize="0,80" path="m11331,-1292l11331,-1372e" filled="false" stroked="true" strokeweight=".748pt" strokecolor="#939598">
                <v:path arrowok="t"/>
              </v:shape>
            </v:group>
            <v:group style="position:absolute;left:11291;top:-1372;width:2;height:80" coordorigin="11291,-1372" coordsize="2,80">
              <v:shape style="position:absolute;left:11291;top:-1372;width:2;height:80" coordorigin="11291,-1372" coordsize="0,80" path="m11291,-1292l11291,-1372e" filled="false" stroked="true" strokeweight=".748pt" strokecolor="#939598">
                <v:path arrowok="t"/>
              </v:shape>
            </v:group>
            <v:group style="position:absolute;left:11251;top:-1372;width:2;height:80" coordorigin="11251,-1372" coordsize="2,80">
              <v:shape style="position:absolute;left:11251;top:-1372;width:2;height:80" coordorigin="11251,-1372" coordsize="0,80" path="m11251,-1292l11251,-1372e" filled="false" stroked="true" strokeweight=".748pt" strokecolor="#939598">
                <v:path arrowok="t"/>
              </v:shape>
            </v:group>
            <v:group style="position:absolute;left:11210;top:-1372;width:2;height:80" coordorigin="11210,-1372" coordsize="2,80">
              <v:shape style="position:absolute;left:11210;top:-1372;width:2;height:80" coordorigin="11210,-1372" coordsize="0,80" path="m11211,-1292l11210,-1372e" filled="false" stroked="true" strokeweight=".748pt" strokecolor="#939598">
                <v:path arrowok="t"/>
              </v:shape>
            </v:group>
            <v:group style="position:absolute;left:11170;top:-1372;width:2;height:80" coordorigin="11170,-1372" coordsize="2,80">
              <v:shape style="position:absolute;left:11170;top:-1372;width:2;height:80" coordorigin="11170,-1372" coordsize="0,80" path="m11170,-1292l11170,-1372e" filled="false" stroked="true" strokeweight=".748pt" strokecolor="#939598">
                <v:path arrowok="t"/>
              </v:shape>
            </v:group>
            <v:group style="position:absolute;left:11130;top:-1372;width:2;height:80" coordorigin="11130,-1372" coordsize="2,80">
              <v:shape style="position:absolute;left:11130;top:-1372;width:2;height:80" coordorigin="11130,-1372" coordsize="0,80" path="m11130,-1292l11130,-1372e" filled="false" stroked="true" strokeweight=".748pt" strokecolor="#939598">
                <v:path arrowok="t"/>
              </v:shape>
            </v:group>
            <v:group style="position:absolute;left:11090;top:-1372;width:2;height:80" coordorigin="11090,-1372" coordsize="2,80">
              <v:shape style="position:absolute;left:11090;top:-1372;width:2;height:80" coordorigin="11090,-1372" coordsize="0,80" path="m11090,-1292l11090,-1372e" filled="false" stroked="true" strokeweight=".748pt" strokecolor="#939598">
                <v:path arrowok="t"/>
              </v:shape>
            </v:group>
            <v:group style="position:absolute;left:11050;top:-1372;width:2;height:80" coordorigin="11050,-1372" coordsize="2,80">
              <v:shape style="position:absolute;left:11050;top:-1372;width:2;height:80" coordorigin="11050,-1372" coordsize="0,80" path="m11050,-1292l11050,-1372e" filled="false" stroked="true" strokeweight=".748pt" strokecolor="#939598">
                <v:path arrowok="t"/>
              </v:shape>
            </v:group>
            <v:group style="position:absolute;left:11010;top:-1372;width:2;height:80" coordorigin="11010,-1372" coordsize="2,80">
              <v:shape style="position:absolute;left:11010;top:-1372;width:2;height:80" coordorigin="11010,-1372" coordsize="1,80" path="m11010,-1292l11010,-1372e" filled="false" stroked="true" strokeweight=".748pt" strokecolor="#939598">
                <v:path arrowok="t"/>
              </v:shape>
            </v:group>
            <v:group style="position:absolute;left:10970;top:-1372;width:2;height:80" coordorigin="10970,-1372" coordsize="2,80">
              <v:shape style="position:absolute;left:10970;top:-1372;width:2;height:80" coordorigin="10970,-1372" coordsize="0,80" path="m10970,-1292l10970,-1372e" filled="false" stroked="true" strokeweight=".748pt" strokecolor="#939598">
                <v:path arrowok="t"/>
              </v:shape>
            </v:group>
            <v:group style="position:absolute;left:10930;top:-1372;width:2;height:80" coordorigin="10930,-1372" coordsize="2,80">
              <v:shape style="position:absolute;left:10930;top:-1372;width:2;height:80" coordorigin="10930,-1372" coordsize="0,80" path="m10930,-1292l10930,-1372e" filled="false" stroked="true" strokeweight=".748pt" strokecolor="#939598">
                <v:path arrowok="t"/>
              </v:shape>
            </v:group>
            <v:group style="position:absolute;left:10890;top:-1372;width:2;height:80" coordorigin="10890,-1372" coordsize="2,80">
              <v:shape style="position:absolute;left:10890;top:-1372;width:2;height:80" coordorigin="10890,-1372" coordsize="0,80" path="m10890,-1292l10890,-1372e" filled="false" stroked="true" strokeweight=".748pt" strokecolor="#939598">
                <v:path arrowok="t"/>
              </v:shape>
            </v:group>
            <v:group style="position:absolute;left:10850;top:-1372;width:2;height:80" coordorigin="10850,-1372" coordsize="2,80">
              <v:shape style="position:absolute;left:10850;top:-1372;width:2;height:80" coordorigin="10850,-1372" coordsize="1,80" path="m10850,-1292l10850,-1372e" filled="false" stroked="true" strokeweight=".748pt" strokecolor="#939598">
                <v:path arrowok="t"/>
              </v:shape>
            </v:group>
            <v:group style="position:absolute;left:10810;top:-1372;width:2;height:80" coordorigin="10810,-1372" coordsize="2,80">
              <v:shape style="position:absolute;left:10810;top:-1372;width:2;height:80" coordorigin="10810,-1372" coordsize="0,80" path="m10810,-1292l10810,-1372e" filled="false" stroked="true" strokeweight=".748pt" strokecolor="#939598">
                <v:path arrowok="t"/>
              </v:shape>
            </v:group>
            <v:group style="position:absolute;left:10770;top:-1372;width:2;height:80" coordorigin="10770,-1372" coordsize="2,80">
              <v:shape style="position:absolute;left:10770;top:-1372;width:2;height:80" coordorigin="10770,-1372" coordsize="0,80" path="m10770,-1292l10770,-1372e" filled="false" stroked="true" strokeweight=".748pt" strokecolor="#939598">
                <v:path arrowok="t"/>
              </v:shape>
            </v:group>
            <v:group style="position:absolute;left:10730;top:-1372;width:2;height:80" coordorigin="10730,-1372" coordsize="2,80">
              <v:shape style="position:absolute;left:10730;top:-1372;width:2;height:80" coordorigin="10730,-1372" coordsize="0,80" path="m10730,-1292l10730,-1372e" filled="false" stroked="true" strokeweight=".748pt" strokecolor="#939598">
                <v:path arrowok="t"/>
              </v:shape>
            </v:group>
            <v:group style="position:absolute;left:10690;top:-1372;width:2;height:80" coordorigin="10690,-1372" coordsize="2,80">
              <v:shape style="position:absolute;left:10690;top:-1372;width:2;height:80" coordorigin="10690,-1372" coordsize="0,80" path="m10690,-1292l10690,-1372e" filled="false" stroked="true" strokeweight=".748pt" strokecolor="#939598">
                <v:path arrowok="t"/>
              </v:shape>
            </v:group>
            <v:group style="position:absolute;left:10650;top:-1372;width:2;height:80" coordorigin="10650,-1372" coordsize="2,80">
              <v:shape style="position:absolute;left:10650;top:-1372;width:2;height:80" coordorigin="10650,-1372" coordsize="0,80" path="m10650,-1292l10650,-1372e" filled="false" stroked="true" strokeweight=".748pt" strokecolor="#939598">
                <v:path arrowok="t"/>
              </v:shape>
            </v:group>
            <v:group style="position:absolute;left:10610;top:-1372;width:2;height:80" coordorigin="10610,-1372" coordsize="2,80">
              <v:shape style="position:absolute;left:10610;top:-1372;width:2;height:80" coordorigin="10610,-1372" coordsize="0,80" path="m10610,-1292l10610,-1372e" filled="false" stroked="true" strokeweight=".748pt" strokecolor="#939598">
                <v:path arrowok="t"/>
              </v:shape>
            </v:group>
            <v:group style="position:absolute;left:10570;top:-1372;width:2;height:80" coordorigin="10570,-1372" coordsize="2,80">
              <v:shape style="position:absolute;left:10570;top:-1372;width:2;height:80" coordorigin="10570,-1372" coordsize="0,80" path="m10570,-1292l10570,-1372e" filled="false" stroked="true" strokeweight=".748pt" strokecolor="#939598">
                <v:path arrowok="t"/>
              </v:shape>
            </v:group>
            <v:group style="position:absolute;left:10530;top:-1372;width:2;height:80" coordorigin="10530,-1372" coordsize="2,80">
              <v:shape style="position:absolute;left:10530;top:-1372;width:2;height:80" coordorigin="10530,-1372" coordsize="0,80" path="m10530,-1292l10530,-1372e" filled="false" stroked="true" strokeweight=".748pt" strokecolor="#939598">
                <v:path arrowok="t"/>
              </v:shape>
            </v:group>
            <v:group style="position:absolute;left:10490;top:-1372;width:2;height:80" coordorigin="10490,-1372" coordsize="2,80">
              <v:shape style="position:absolute;left:10490;top:-1372;width:2;height:80" coordorigin="10490,-1372" coordsize="0,80" path="m10490,-1292l10490,-1372e" filled="false" stroked="true" strokeweight=".748pt" strokecolor="#939598">
                <v:path arrowok="t"/>
              </v:shape>
            </v:group>
            <v:group style="position:absolute;left:10450;top:-1372;width:2;height:80" coordorigin="10450,-1372" coordsize="2,80">
              <v:shape style="position:absolute;left:10450;top:-1372;width:2;height:80" coordorigin="10450,-1372" coordsize="0,80" path="m10450,-1292l10450,-1372e" filled="false" stroked="true" strokeweight=".748pt" strokecolor="#939598">
                <v:path arrowok="t"/>
              </v:shape>
            </v:group>
            <v:group style="position:absolute;left:10410;top:-1372;width:2;height:80" coordorigin="10410,-1372" coordsize="2,80">
              <v:shape style="position:absolute;left:10410;top:-1372;width:2;height:80" coordorigin="10410,-1372" coordsize="0,80" path="m10410,-1292l10410,-1372e" filled="false" stroked="true" strokeweight=".748pt" strokecolor="#939598">
                <v:path arrowok="t"/>
              </v:shape>
            </v:group>
            <v:group style="position:absolute;left:10370;top:-1372;width:2;height:80" coordorigin="10370,-1372" coordsize="2,80">
              <v:shape style="position:absolute;left:10370;top:-1372;width:2;height:80" coordorigin="10370,-1372" coordsize="0,80" path="m10370,-1292l10370,-1372e" filled="false" stroked="true" strokeweight=".748pt" strokecolor="#939598">
                <v:path arrowok="t"/>
              </v:shape>
            </v:group>
            <v:group style="position:absolute;left:10330;top:-1372;width:2;height:80" coordorigin="10330,-1372" coordsize="2,80">
              <v:shape style="position:absolute;left:10330;top:-1372;width:2;height:80" coordorigin="10330,-1372" coordsize="0,80" path="m10330,-1292l10330,-1372e" filled="false" stroked="true" strokeweight=".748pt" strokecolor="#939598">
                <v:path arrowok="t"/>
              </v:shape>
            </v:group>
            <v:group style="position:absolute;left:10290;top:-1372;width:2;height:80" coordorigin="10290,-1372" coordsize="2,80">
              <v:shape style="position:absolute;left:10290;top:-1372;width:2;height:80" coordorigin="10290,-1372" coordsize="0,80" path="m10290,-1292l10290,-1372e" filled="false" stroked="true" strokeweight=".748pt" strokecolor="#939598">
                <v:path arrowok="t"/>
              </v:shape>
            </v:group>
            <v:group style="position:absolute;left:10250;top:-1372;width:2;height:80" coordorigin="10250,-1372" coordsize="2,80">
              <v:shape style="position:absolute;left:10250;top:-1372;width:2;height:80" coordorigin="10250,-1372" coordsize="1,80" path="m10250,-1292l10250,-1372e" filled="false" stroked="true" strokeweight=".748pt" strokecolor="#939598">
                <v:path arrowok="t"/>
              </v:shape>
            </v:group>
            <v:group style="position:absolute;left:10210;top:-1372;width:2;height:80" coordorigin="10210,-1372" coordsize="2,80">
              <v:shape style="position:absolute;left:10210;top:-1372;width:2;height:80" coordorigin="10210,-1372" coordsize="0,80" path="m10210,-1292l10210,-1372e" filled="false" stroked="true" strokeweight=".748pt" strokecolor="#939598">
                <v:path arrowok="t"/>
              </v:shape>
            </v:group>
            <v:group style="position:absolute;left:10170;top:-1372;width:2;height:80" coordorigin="10170,-1372" coordsize="2,80">
              <v:shape style="position:absolute;left:10170;top:-1372;width:2;height:80" coordorigin="10170,-1372" coordsize="0,80" path="m10170,-1292l10170,-1372e" filled="false" stroked="true" strokeweight=".748pt" strokecolor="#939598">
                <v:path arrowok="t"/>
              </v:shape>
            </v:group>
            <v:group style="position:absolute;left:10130;top:-1372;width:2;height:80" coordorigin="10130,-1372" coordsize="2,80">
              <v:shape style="position:absolute;left:10130;top:-1372;width:2;height:80" coordorigin="10130,-1372" coordsize="0,80" path="m10130,-1292l10130,-1372e" filled="false" stroked="true" strokeweight=".748pt" strokecolor="#939598">
                <v:path arrowok="t"/>
              </v:shape>
            </v:group>
            <v:group style="position:absolute;left:10090;top:-1372;width:2;height:80" coordorigin="10090,-1372" coordsize="2,80">
              <v:shape style="position:absolute;left:10090;top:-1372;width:2;height:80" coordorigin="10090,-1372" coordsize="1,80" path="m10090,-1292l10090,-1372e" filled="false" stroked="true" strokeweight=".748pt" strokecolor="#939598">
                <v:path arrowok="t"/>
              </v:shape>
            </v:group>
            <v:group style="position:absolute;left:10050;top:-1372;width:2;height:80" coordorigin="10050,-1372" coordsize="2,80">
              <v:shape style="position:absolute;left:10050;top:-1372;width:2;height:80" coordorigin="10050,-1372" coordsize="0,80" path="m10050,-1292l10050,-1372e" filled="false" stroked="true" strokeweight=".748pt" strokecolor="#939598">
                <v:path arrowok="t"/>
              </v:shape>
            </v:group>
            <v:group style="position:absolute;left:10010;top:-1372;width:2;height:80" coordorigin="10010,-1372" coordsize="2,80">
              <v:shape style="position:absolute;left:10010;top:-1372;width:2;height:80" coordorigin="10010,-1372" coordsize="0,80" path="m10010,-1292l10010,-1372e" filled="false" stroked="true" strokeweight=".748pt" strokecolor="#939598">
                <v:path arrowok="t"/>
              </v:shape>
            </v:group>
            <v:group style="position:absolute;left:9970;top:-1372;width:2;height:80" coordorigin="9970,-1372" coordsize="2,80">
              <v:shape style="position:absolute;left:9970;top:-1372;width:2;height:80" coordorigin="9970,-1372" coordsize="1,80" path="m9970,-1292l9970,-1372e" filled="false" stroked="true" strokeweight=".748pt" strokecolor="#939598">
                <v:path arrowok="t"/>
              </v:shape>
            </v:group>
            <v:group style="position:absolute;left:9930;top:-1372;width:2;height:80" coordorigin="9930,-1372" coordsize="2,80">
              <v:shape style="position:absolute;left:9930;top:-1372;width:2;height:80" coordorigin="9930,-1372" coordsize="0,80" path="m9930,-1292l9930,-1372e" filled="false" stroked="true" strokeweight=".748pt" strokecolor="#939598">
                <v:path arrowok="t"/>
              </v:shape>
            </v:group>
            <v:group style="position:absolute;left:9890;top:-1372;width:2;height:80" coordorigin="9890,-1372" coordsize="2,80">
              <v:shape style="position:absolute;left:9890;top:-1372;width:2;height:80" coordorigin="9890,-1372" coordsize="0,80" path="m9890,-1292l9890,-1372e" filled="false" stroked="true" strokeweight=".748pt" strokecolor="#939598">
                <v:path arrowok="t"/>
              </v:shape>
            </v:group>
            <v:group style="position:absolute;left:9850;top:-1372;width:2;height:80" coordorigin="9850,-1372" coordsize="2,80">
              <v:shape style="position:absolute;left:9850;top:-1372;width:2;height:80" coordorigin="9850,-1372" coordsize="0,80" path="m9850,-1292l9850,-1372e" filled="false" stroked="true" strokeweight=".748pt" strokecolor="#939598">
                <v:path arrowok="t"/>
              </v:shape>
            </v:group>
            <v:group style="position:absolute;left:9810;top:-1372;width:2;height:80" coordorigin="9810,-1372" coordsize="2,80">
              <v:shape style="position:absolute;left:9810;top:-1372;width:2;height:80" coordorigin="9810,-1372" coordsize="0,80" path="m9810,-1292l9810,-1372e" filled="false" stroked="true" strokeweight=".748pt" strokecolor="#939598">
                <v:path arrowok="t"/>
              </v:shape>
            </v:group>
            <v:group style="position:absolute;left:9770;top:-1372;width:2;height:80" coordorigin="9770,-1372" coordsize="2,80">
              <v:shape style="position:absolute;left:9770;top:-1372;width:2;height:80" coordorigin="9770,-1372" coordsize="0,80" path="m9770,-1292l9770,-1372e" filled="false" stroked="true" strokeweight=".748pt" strokecolor="#939598">
                <v:path arrowok="t"/>
              </v:shape>
            </v:group>
            <v:group style="position:absolute;left:9730;top:-1372;width:2;height:80" coordorigin="9730,-1372" coordsize="2,80">
              <v:shape style="position:absolute;left:9730;top:-1372;width:2;height:80" coordorigin="9730,-1372" coordsize="1,80" path="m9730,-1292l9730,-1372e" filled="false" stroked="true" strokeweight=".748pt" strokecolor="#939598">
                <v:path arrowok="t"/>
              </v:shape>
            </v:group>
            <v:group style="position:absolute;left:9690;top:-1372;width:2;height:80" coordorigin="9690,-1372" coordsize="2,80">
              <v:shape style="position:absolute;left:9690;top:-1372;width:2;height:80" coordorigin="9690,-1372" coordsize="0,80" path="m9690,-1292l9690,-1372e" filled="false" stroked="true" strokeweight=".748pt" strokecolor="#939598">
                <v:path arrowok="t"/>
              </v:shape>
            </v:group>
            <v:group style="position:absolute;left:9650;top:-1372;width:2;height:80" coordorigin="9650,-1372" coordsize="2,80">
              <v:shape style="position:absolute;left:9650;top:-1372;width:2;height:80" coordorigin="9650,-1372" coordsize="0,80" path="m9650,-1292l9650,-1372e" filled="false" stroked="true" strokeweight=".748pt" strokecolor="#939598">
                <v:path arrowok="t"/>
              </v:shape>
            </v:group>
            <v:group style="position:absolute;left:9610;top:-1372;width:2;height:80" coordorigin="9610,-1372" coordsize="2,80">
              <v:shape style="position:absolute;left:9610;top:-1372;width:2;height:80" coordorigin="9610,-1372" coordsize="0,80" path="m9610,-1292l9610,-1372e" filled="false" stroked="true" strokeweight=".748pt" strokecolor="#939598">
                <v:path arrowok="t"/>
              </v:shape>
            </v:group>
            <v:group style="position:absolute;left:9570;top:-1372;width:2;height:80" coordorigin="9570,-1372" coordsize="2,80">
              <v:shape style="position:absolute;left:9570;top:-1372;width:2;height:80" coordorigin="9570,-1372" coordsize="1,80" path="m9570,-1292l9570,-1372e" filled="false" stroked="true" strokeweight=".748pt" strokecolor="#939598">
                <v:path arrowok="t"/>
              </v:shape>
            </v:group>
            <v:group style="position:absolute;left:9530;top:-1372;width:2;height:80" coordorigin="9530,-1372" coordsize="2,80">
              <v:shape style="position:absolute;left:9530;top:-1372;width:2;height:80" coordorigin="9530,-1372" coordsize="0,80" path="m9530,-1292l9530,-1372e" filled="false" stroked="true" strokeweight=".748pt" strokecolor="#939598">
                <v:path arrowok="t"/>
              </v:shape>
            </v:group>
            <v:group style="position:absolute;left:9490;top:-1372;width:2;height:80" coordorigin="9490,-1372" coordsize="2,80">
              <v:shape style="position:absolute;left:9490;top:-1372;width:2;height:80" coordorigin="9490,-1372" coordsize="0,80" path="m9490,-1292l9490,-1372e" filled="false" stroked="true" strokeweight=".748pt" strokecolor="#939598">
                <v:path arrowok="t"/>
              </v:shape>
            </v:group>
            <v:group style="position:absolute;left:9450;top:-1372;width:2;height:80" coordorigin="9450,-1372" coordsize="2,80">
              <v:shape style="position:absolute;left:9450;top:-1372;width:2;height:80" coordorigin="9450,-1372" coordsize="0,80" path="m9450,-1292l9450,-1372e" filled="false" stroked="true" strokeweight=".748pt" strokecolor="#939598">
                <v:path arrowok="t"/>
              </v:shape>
            </v:group>
            <v:group style="position:absolute;left:9410;top:-1372;width:2;height:80" coordorigin="9410,-1372" coordsize="2,80">
              <v:shape style="position:absolute;left:9410;top:-1372;width:2;height:80" coordorigin="9410,-1372" coordsize="0,80" path="m9410,-1292l9410,-1372e" filled="false" stroked="true" strokeweight=".748pt" strokecolor="#939598">
                <v:path arrowok="t"/>
              </v:shape>
            </v:group>
            <v:group style="position:absolute;left:9370;top:-1372;width:2;height:80" coordorigin="9370,-1372" coordsize="2,80">
              <v:shape style="position:absolute;left:9370;top:-1372;width:2;height:80" coordorigin="9370,-1372" coordsize="1,80" path="m9370,-1292l9370,-1372e" filled="false" stroked="true" strokeweight=".748pt" strokecolor="#939598">
                <v:path arrowok="t"/>
              </v:shape>
            </v:group>
            <v:group style="position:absolute;left:9330;top:-1372;width:2;height:80" coordorigin="9330,-1372" coordsize="2,80">
              <v:shape style="position:absolute;left:9330;top:-1372;width:2;height:80" coordorigin="9330,-1372" coordsize="0,80" path="m9330,-1292l9330,-1372e" filled="false" stroked="true" strokeweight=".748pt" strokecolor="#939598">
                <v:path arrowok="t"/>
              </v:shape>
            </v:group>
            <v:group style="position:absolute;left:9290;top:-1372;width:2;height:80" coordorigin="9290,-1372" coordsize="2,80">
              <v:shape style="position:absolute;left:9290;top:-1372;width:2;height:80" coordorigin="9290,-1372" coordsize="0,80" path="m9290,-1292l9290,-1372e" filled="false" stroked="true" strokeweight=".748pt" strokecolor="#939598">
                <v:path arrowok="t"/>
              </v:shape>
            </v:group>
            <v:group style="position:absolute;left:9250;top:-1372;width:2;height:80" coordorigin="9250,-1372" coordsize="2,80">
              <v:shape style="position:absolute;left:9250;top:-1372;width:2;height:80" coordorigin="9250,-1372" coordsize="0,80" path="m9250,-1292l9250,-1372e" filled="false" stroked="true" strokeweight=".748pt" strokecolor="#939598">
                <v:path arrowok="t"/>
              </v:shape>
            </v:group>
            <v:group style="position:absolute;left:9210;top:-1372;width:2;height:80" coordorigin="9210,-1372" coordsize="2,80">
              <v:shape style="position:absolute;left:9210;top:-1372;width:2;height:80" coordorigin="9210,-1372" coordsize="1,80" path="m9210,-1292l9210,-1372e" filled="false" stroked="true" strokeweight=".748pt" strokecolor="#939598">
                <v:path arrowok="t"/>
              </v:shape>
            </v:group>
            <v:group style="position:absolute;left:9170;top:-1371;width:2;height:80" coordorigin="9170,-1371" coordsize="2,80">
              <v:shape style="position:absolute;left:9170;top:-1371;width:2;height:80" coordorigin="9170,-1371" coordsize="0,80" path="m9170,-1291l9170,-1371e" filled="false" stroked="true" strokeweight=".748pt" strokecolor="#939598">
                <v:path arrowok="t"/>
              </v:shape>
            </v:group>
            <v:group style="position:absolute;left:9130;top:-1371;width:2;height:80" coordorigin="9130,-1371" coordsize="2,80">
              <v:shape style="position:absolute;left:9130;top:-1371;width:2;height:80" coordorigin="9130,-1371" coordsize="0,80" path="m9130,-1291l9130,-1371e" filled="false" stroked="true" strokeweight=".748pt" strokecolor="#939598">
                <v:path arrowok="t"/>
              </v:shape>
            </v:group>
            <v:group style="position:absolute;left:9090;top:-1371;width:2;height:80" coordorigin="9090,-1371" coordsize="2,80">
              <v:shape style="position:absolute;left:9090;top:-1371;width:2;height:80" coordorigin="9090,-1371" coordsize="0,80" path="m9090,-1291l9090,-1371e" filled="false" stroked="true" strokeweight=".748pt" strokecolor="#939598">
                <v:path arrowok="t"/>
              </v:shape>
            </v:group>
            <v:group style="position:absolute;left:9050;top:-1371;width:2;height:80" coordorigin="9050,-1371" coordsize="2,80">
              <v:shape style="position:absolute;left:9050;top:-1371;width:2;height:80" coordorigin="9050,-1371" coordsize="1,80" path="m9050,-1291l9050,-1371e" filled="false" stroked="true" strokeweight=".748pt" strokecolor="#939598">
                <v:path arrowok="t"/>
              </v:shape>
            </v:group>
            <v:group style="position:absolute;left:9010;top:-1371;width:2;height:80" coordorigin="9010,-1371" coordsize="2,80">
              <v:shape style="position:absolute;left:9010;top:-1371;width:2;height:80" coordorigin="9010,-1371" coordsize="0,80" path="m9010,-1291l9010,-1371e" filled="false" stroked="true" strokeweight=".748pt" strokecolor="#939598">
                <v:path arrowok="t"/>
              </v:shape>
            </v:group>
            <v:group style="position:absolute;left:8970;top:-1371;width:2;height:80" coordorigin="8970,-1371" coordsize="2,80">
              <v:shape style="position:absolute;left:8970;top:-1371;width:2;height:80" coordorigin="8970,-1371" coordsize="0,80" path="m8970,-1291l8970,-1371e" filled="false" stroked="true" strokeweight=".748pt" strokecolor="#939598">
                <v:path arrowok="t"/>
              </v:shape>
            </v:group>
            <v:group style="position:absolute;left:8930;top:-1371;width:2;height:80" coordorigin="8930,-1371" coordsize="2,80">
              <v:shape style="position:absolute;left:8930;top:-1371;width:2;height:80" coordorigin="8930,-1371" coordsize="0,80" path="m8930,-1291l8930,-1371e" filled="false" stroked="true" strokeweight=".748pt" strokecolor="#939598">
                <v:path arrowok="t"/>
              </v:shape>
            </v:group>
            <v:group style="position:absolute;left:8890;top:-1371;width:2;height:80" coordorigin="8890,-1371" coordsize="2,80">
              <v:shape style="position:absolute;left:8890;top:-1371;width:2;height:80" coordorigin="8890,-1371" coordsize="0,80" path="m8890,-1291l8890,-1371e" filled="false" stroked="true" strokeweight=".748pt" strokecolor="#939598">
                <v:path arrowok="t"/>
              </v:shape>
            </v:group>
            <v:group style="position:absolute;left:8850;top:-1371;width:2;height:80" coordorigin="8850,-1371" coordsize="2,80">
              <v:shape style="position:absolute;left:8850;top:-1371;width:2;height:80" coordorigin="8850,-1371" coordsize="1,80" path="m8850,-1291l8850,-1371e" filled="false" stroked="true" strokeweight=".748pt" strokecolor="#939598">
                <v:path arrowok="t"/>
              </v:shape>
            </v:group>
            <v:group style="position:absolute;left:8810;top:-1371;width:2;height:80" coordorigin="8810,-1371" coordsize="2,80">
              <v:shape style="position:absolute;left:8810;top:-1371;width:2;height:80" coordorigin="8810,-1371" coordsize="0,80" path="m8810,-1291l8810,-1371e" filled="false" stroked="true" strokeweight=".748pt" strokecolor="#939598">
                <v:path arrowok="t"/>
              </v:shape>
            </v:group>
            <v:group style="position:absolute;left:8770;top:-1371;width:2;height:80" coordorigin="8770,-1371" coordsize="2,80">
              <v:shape style="position:absolute;left:8770;top:-1371;width:2;height:80" coordorigin="8770,-1371" coordsize="0,80" path="m8770,-1291l8770,-1371e" filled="false" stroked="true" strokeweight=".748pt" strokecolor="#939598">
                <v:path arrowok="t"/>
              </v:shape>
            </v:group>
            <v:group style="position:absolute;left:8730;top:-1371;width:2;height:80" coordorigin="8730,-1371" coordsize="2,80">
              <v:shape style="position:absolute;left:8730;top:-1371;width:2;height:80" coordorigin="8730,-1371" coordsize="0,80" path="m8730,-1291l8730,-1371e" filled="false" stroked="true" strokeweight=".748pt" strokecolor="#939598">
                <v:path arrowok="t"/>
              </v:shape>
            </v:group>
            <v:group style="position:absolute;left:8690;top:-1371;width:2;height:80" coordorigin="8690,-1371" coordsize="2,80">
              <v:shape style="position:absolute;left:8690;top:-1371;width:2;height:80" coordorigin="8690,-1371" coordsize="1,80" path="m8690,-1291l8690,-1371e" filled="false" stroked="true" strokeweight=".748pt" strokecolor="#939598">
                <v:path arrowok="t"/>
              </v:shape>
            </v:group>
            <v:group style="position:absolute;left:8650;top:-1371;width:2;height:80" coordorigin="8650,-1371" coordsize="2,80">
              <v:shape style="position:absolute;left:8650;top:-1371;width:2;height:80" coordorigin="8650,-1371" coordsize="0,80" path="m8650,-1291l8650,-1371e" filled="false" stroked="true" strokeweight=".748pt" strokecolor="#939598">
                <v:path arrowok="t"/>
              </v:shape>
            </v:group>
            <v:group style="position:absolute;left:8610;top:-1371;width:2;height:80" coordorigin="8610,-1371" coordsize="2,80">
              <v:shape style="position:absolute;left:8610;top:-1371;width:2;height:80" coordorigin="8610,-1371" coordsize="0,80" path="m8610,-1291l8610,-1371e" filled="false" stroked="true" strokeweight=".748pt" strokecolor="#939598">
                <v:path arrowok="t"/>
              </v:shape>
            </v:group>
            <v:group style="position:absolute;left:8570;top:-1371;width:2;height:80" coordorigin="8570,-1371" coordsize="2,80">
              <v:shape style="position:absolute;left:8570;top:-1371;width:2;height:80" coordorigin="8570,-1371" coordsize="0,80" path="m8570,-1291l8570,-1371e" filled="false" stroked="true" strokeweight=".748pt" strokecolor="#939598">
                <v:path arrowok="t"/>
              </v:shape>
            </v:group>
            <v:group style="position:absolute;left:8530;top:-1371;width:2;height:80" coordorigin="8530,-1371" coordsize="2,80">
              <v:shape style="position:absolute;left:8530;top:-1371;width:2;height:80" coordorigin="8530,-1371" coordsize="0,80" path="m8530,-1291l8530,-1371e" filled="false" stroked="true" strokeweight=".748pt" strokecolor="#939598">
                <v:path arrowok="t"/>
              </v:shape>
            </v:group>
            <v:group style="position:absolute;left:8490;top:-1371;width:2;height:80" coordorigin="8490,-1371" coordsize="2,80">
              <v:shape style="position:absolute;left:8490;top:-1371;width:2;height:80" coordorigin="8490,-1371" coordsize="0,80" path="m8490,-1291l8490,-1371e" filled="false" stroked="true" strokeweight=".748pt" strokecolor="#939598">
                <v:path arrowok="t"/>
              </v:shape>
            </v:group>
            <v:group style="position:absolute;left:8450;top:-1371;width:2;height:80" coordorigin="8450,-1371" coordsize="2,80">
              <v:shape style="position:absolute;left:8450;top:-1371;width:2;height:80" coordorigin="8450,-1371" coordsize="1,80" path="m8450,-1291l8450,-1371e" filled="false" stroked="true" strokeweight=".748pt" strokecolor="#939598">
                <v:path arrowok="t"/>
              </v:shape>
            </v:group>
            <v:group style="position:absolute;left:8410;top:-1371;width:2;height:80" coordorigin="8410,-1371" coordsize="2,80">
              <v:shape style="position:absolute;left:8410;top:-1371;width:2;height:80" coordorigin="8410,-1371" coordsize="0,80" path="m8410,-1291l8410,-1371e" filled="false" stroked="true" strokeweight=".748pt" strokecolor="#939598">
                <v:path arrowok="t"/>
              </v:shape>
            </v:group>
            <v:group style="position:absolute;left:8370;top:-1371;width:2;height:80" coordorigin="8370,-1371" coordsize="2,80">
              <v:shape style="position:absolute;left:8370;top:-1371;width:2;height:80" coordorigin="8370,-1371" coordsize="0,80" path="m8370,-1291l8370,-1371e" filled="false" stroked="true" strokeweight=".748pt" strokecolor="#939598">
                <v:path arrowok="t"/>
              </v:shape>
            </v:group>
            <v:group style="position:absolute;left:8330;top:-1371;width:2;height:80" coordorigin="8330,-1371" coordsize="2,80">
              <v:shape style="position:absolute;left:8330;top:-1371;width:2;height:80" coordorigin="8330,-1371" coordsize="1,80" path="m8330,-1291l8330,-1371e" filled="false" stroked="true" strokeweight=".748pt" strokecolor="#939598">
                <v:path arrowok="t"/>
              </v:shape>
            </v:group>
            <v:group style="position:absolute;left:8290;top:-1371;width:2;height:80" coordorigin="8290,-1371" coordsize="2,80">
              <v:shape style="position:absolute;left:8290;top:-1371;width:2;height:80" coordorigin="8290,-1371" coordsize="0,80" path="m8290,-1291l8290,-1371e" filled="false" stroked="true" strokeweight=".748pt" strokecolor="#939598">
                <v:path arrowok="t"/>
              </v:shape>
            </v:group>
            <v:group style="position:absolute;left:8250;top:-1371;width:2;height:80" coordorigin="8250,-1371" coordsize="2,80">
              <v:shape style="position:absolute;left:8250;top:-1371;width:2;height:80" coordorigin="8250,-1371" coordsize="0,80" path="m8250,-1291l8250,-1371e" filled="false" stroked="true" strokeweight=".748pt" strokecolor="#939598">
                <v:path arrowok="t"/>
              </v:shape>
            </v:group>
            <v:group style="position:absolute;left:8210;top:-1371;width:2;height:80" coordorigin="8210,-1371" coordsize="2,80">
              <v:shape style="position:absolute;left:8210;top:-1371;width:2;height:80" coordorigin="8210,-1371" coordsize="0,80" path="m8210,-1291l8210,-1371e" filled="false" stroked="true" strokeweight=".748pt" strokecolor="#939598">
                <v:path arrowok="t"/>
              </v:shape>
            </v:group>
            <v:group style="position:absolute;left:8170;top:-1371;width:2;height:80" coordorigin="8170,-1371" coordsize="2,80">
              <v:shape style="position:absolute;left:8170;top:-1371;width:2;height:80" coordorigin="8170,-1371" coordsize="1,80" path="m8170,-1291l8170,-1371e" filled="false" stroked="true" strokeweight=".748pt" strokecolor="#939598">
                <v:path arrowok="t"/>
              </v:shape>
            </v:group>
            <v:group style="position:absolute;left:8130;top:-1371;width:2;height:80" coordorigin="8130,-1371" coordsize="2,80">
              <v:shape style="position:absolute;left:8130;top:-1371;width:2;height:80" coordorigin="8130,-1371" coordsize="0,80" path="m8130,-1291l8130,-1371e" filled="false" stroked="true" strokeweight=".748pt" strokecolor="#939598">
                <v:path arrowok="t"/>
              </v:shape>
            </v:group>
            <v:group style="position:absolute;left:8090;top:-1371;width:2;height:80" coordorigin="8090,-1371" coordsize="2,80">
              <v:shape style="position:absolute;left:8090;top:-1371;width:2;height:80" coordorigin="8090,-1371" coordsize="0,80" path="m8090,-1291l8090,-1371e" filled="false" stroked="true" strokeweight=".748pt" strokecolor="#939598">
                <v:path arrowok="t"/>
              </v:shape>
            </v:group>
            <v:group style="position:absolute;left:8050;top:-1371;width:2;height:80" coordorigin="8050,-1371" coordsize="2,80">
              <v:shape style="position:absolute;left:8050;top:-1371;width:2;height:80" coordorigin="8050,-1371" coordsize="0,80" path="m8050,-1291l8050,-1371e" filled="false" stroked="true" strokeweight=".748pt" strokecolor="#939598">
                <v:path arrowok="t"/>
              </v:shape>
            </v:group>
            <v:group style="position:absolute;left:8010;top:-1371;width:2;height:80" coordorigin="8010,-1371" coordsize="2,80">
              <v:shape style="position:absolute;left:8010;top:-1371;width:2;height:80" coordorigin="8010,-1371" coordsize="0,80" path="m8010,-1291l8010,-1371e" filled="false" stroked="true" strokeweight=".748pt" strokecolor="#939598">
                <v:path arrowok="t"/>
              </v:shape>
            </v:group>
            <v:group style="position:absolute;left:7970;top:-1371;width:2;height:80" coordorigin="7970,-1371" coordsize="2,80">
              <v:shape style="position:absolute;left:7970;top:-1371;width:2;height:80" coordorigin="7970,-1371" coordsize="0,80" path="m7970,-1291l7970,-1371e" filled="false" stroked="true" strokeweight=".748pt" strokecolor="#939598">
                <v:path arrowok="t"/>
              </v:shape>
            </v:group>
            <v:group style="position:absolute;left:7930;top:-1371;width:2;height:80" coordorigin="7930,-1371" coordsize="2,80">
              <v:shape style="position:absolute;left:7930;top:-1371;width:2;height:80" coordorigin="7930,-1371" coordsize="1,80" path="m7930,-1291l7930,-1371e" filled="false" stroked="true" strokeweight=".748pt" strokecolor="#939598">
                <v:path arrowok="t"/>
              </v:shape>
            </v:group>
            <v:group style="position:absolute;left:7890;top:-1371;width:2;height:80" coordorigin="7890,-1371" coordsize="2,80">
              <v:shape style="position:absolute;left:7890;top:-1371;width:2;height:80" coordorigin="7890,-1371" coordsize="0,80" path="m7890,-1291l7890,-1371e" filled="false" stroked="true" strokeweight=".748pt" strokecolor="#939598">
                <v:path arrowok="t"/>
              </v:shape>
            </v:group>
            <v:group style="position:absolute;left:7850;top:-1371;width:2;height:80" coordorigin="7850,-1371" coordsize="2,80">
              <v:shape style="position:absolute;left:7850;top:-1371;width:2;height:80" coordorigin="7850,-1371" coordsize="0,80" path="m7850,-1291l7850,-1371e" filled="false" stroked="true" strokeweight=".748pt" strokecolor="#939598">
                <v:path arrowok="t"/>
              </v:shape>
            </v:group>
            <v:group style="position:absolute;left:7810;top:-1371;width:2;height:80" coordorigin="7810,-1371" coordsize="2,80">
              <v:shape style="position:absolute;left:7810;top:-1371;width:2;height:80" coordorigin="7810,-1371" coordsize="1,80" path="m7810,-1291l7810,-1371e" filled="false" stroked="true" strokeweight=".748pt" strokecolor="#939598">
                <v:path arrowok="t"/>
              </v:shape>
            </v:group>
            <v:group style="position:absolute;left:7770;top:-1371;width:2;height:80" coordorigin="7770,-1371" coordsize="2,80">
              <v:shape style="position:absolute;left:7770;top:-1371;width:2;height:80" coordorigin="7770,-1371" coordsize="0,80" path="m7770,-1291l7770,-1371e" filled="false" stroked="true" strokeweight=".748pt" strokecolor="#939598">
                <v:path arrowok="t"/>
              </v:shape>
            </v:group>
            <v:group style="position:absolute;left:7730;top:-1371;width:2;height:80" coordorigin="7730,-1371" coordsize="2,80">
              <v:shape style="position:absolute;left:7730;top:-1371;width:2;height:80" coordorigin="7730,-1371" coordsize="0,80" path="m7730,-1291l7730,-1371e" filled="false" stroked="true" strokeweight=".748pt" strokecolor="#939598">
                <v:path arrowok="t"/>
              </v:shape>
            </v:group>
            <v:group style="position:absolute;left:7690;top:-1371;width:2;height:80" coordorigin="7690,-1371" coordsize="2,80">
              <v:shape style="position:absolute;left:7690;top:-1371;width:2;height:80" coordorigin="7690,-1371" coordsize="0,80" path="m7690,-1291l7690,-1371e" filled="false" stroked="true" strokeweight=".748pt" strokecolor="#939598">
                <v:path arrowok="t"/>
              </v:shape>
            </v:group>
            <v:group style="position:absolute;left:7650;top:-1371;width:2;height:80" coordorigin="7650,-1371" coordsize="2,80">
              <v:shape style="position:absolute;left:7650;top:-1371;width:2;height:80" coordorigin="7650,-1371" coordsize="0,80" path="m7650,-1291l7650,-1371e" filled="false" stroked="true" strokeweight=".748pt" strokecolor="#939598">
                <v:path arrowok="t"/>
              </v:shape>
            </v:group>
            <v:group style="position:absolute;left:7610;top:-1371;width:2;height:80" coordorigin="7610,-1371" coordsize="2,80">
              <v:shape style="position:absolute;left:7610;top:-1371;width:2;height:80" coordorigin="7610,-1371" coordsize="0,80" path="m7610,-1291l7610,-1371e" filled="false" stroked="true" strokeweight=".748pt" strokecolor="#939598">
                <v:path arrowok="t"/>
              </v:shape>
            </v:group>
            <v:group style="position:absolute;left:7570;top:-1371;width:2;height:80" coordorigin="7570,-1371" coordsize="2,80">
              <v:shape style="position:absolute;left:7570;top:-1371;width:2;height:80" coordorigin="7570,-1371" coordsize="1,80" path="m7570,-1291l7570,-1371e" filled="false" stroked="true" strokeweight=".748pt" strokecolor="#939598">
                <v:path arrowok="t"/>
              </v:shape>
            </v:group>
            <v:group style="position:absolute;left:7530;top:-1371;width:2;height:80" coordorigin="7530,-1371" coordsize="2,80">
              <v:shape style="position:absolute;left:7530;top:-1371;width:2;height:80" coordorigin="7530,-1371" coordsize="0,80" path="m7530,-1291l7530,-1371e" filled="false" stroked="true" strokeweight=".748pt" strokecolor="#939598">
                <v:path arrowok="t"/>
              </v:shape>
            </v:group>
            <v:group style="position:absolute;left:7489;top:-1371;width:2;height:80" coordorigin="7489,-1371" coordsize="2,80">
              <v:shape style="position:absolute;left:7489;top:-1371;width:2;height:80" coordorigin="7489,-1371" coordsize="0,80" path="m7490,-1291l7489,-1371e" filled="false" stroked="true" strokeweight=".748pt" strokecolor="#939598">
                <v:path arrowok="t"/>
              </v:shape>
            </v:group>
            <v:group style="position:absolute;left:7449;top:-1371;width:2;height:80" coordorigin="7449,-1371" coordsize="2,80">
              <v:shape style="position:absolute;left:7449;top:-1371;width:2;height:80" coordorigin="7449,-1371" coordsize="0,80" path="m7449,-1291l7449,-1371e" filled="false" stroked="true" strokeweight=".748pt" strokecolor="#939598">
                <v:path arrowok="t"/>
              </v:shape>
            </v:group>
            <v:group style="position:absolute;left:7409;top:-1371;width:2;height:80" coordorigin="7409,-1371" coordsize="2,80">
              <v:shape style="position:absolute;left:7409;top:-1371;width:2;height:80" coordorigin="7409,-1371" coordsize="1,80" path="m7409,-1291l7409,-1371e" filled="false" stroked="true" strokeweight=".748pt" strokecolor="#939598">
                <v:path arrowok="t"/>
              </v:shape>
            </v:group>
            <v:group style="position:absolute;left:7369;top:-1371;width:2;height:80" coordorigin="7369,-1371" coordsize="2,80">
              <v:shape style="position:absolute;left:7369;top:-1371;width:2;height:80" coordorigin="7369,-1371" coordsize="0,80" path="m7369,-1291l7369,-1371e" filled="false" stroked="true" strokeweight=".748pt" strokecolor="#939598">
                <v:path arrowok="t"/>
              </v:shape>
            </v:group>
            <v:group style="position:absolute;left:7329;top:-1371;width:2;height:80" coordorigin="7329,-1371" coordsize="2,80">
              <v:shape style="position:absolute;left:7329;top:-1371;width:2;height:80" coordorigin="7329,-1371" coordsize="0,80" path="m7329,-1291l7329,-1371e" filled="false" stroked="true" strokeweight=".748pt" strokecolor="#939598">
                <v:path arrowok="t"/>
              </v:shape>
            </v:group>
            <v:group style="position:absolute;left:7289;top:-1371;width:2;height:80" coordorigin="7289,-1371" coordsize="2,80">
              <v:shape style="position:absolute;left:7289;top:-1371;width:2;height:80" coordorigin="7289,-1371" coordsize="0,80" path="m7289,-1291l7289,-1371e" filled="false" stroked="true" strokeweight=".748pt" strokecolor="#939598">
                <v:path arrowok="t"/>
              </v:shape>
            </v:group>
            <v:group style="position:absolute;left:7249;top:-1371;width:2;height:80" coordorigin="7249,-1371" coordsize="2,80">
              <v:shape style="position:absolute;left:7249;top:-1371;width:2;height:80" coordorigin="7249,-1371" coordsize="0,80" path="m7249,-1291l7249,-1371e" filled="false" stroked="true" strokeweight=".748pt" strokecolor="#939598">
                <v:path arrowok="t"/>
              </v:shape>
            </v:group>
            <v:group style="position:absolute;left:7209;top:-1371;width:2;height:80" coordorigin="7209,-1371" coordsize="2,80">
              <v:shape style="position:absolute;left:7209;top:-1371;width:2;height:80" coordorigin="7209,-1371" coordsize="1,80" path="m7209,-1291l7209,-1371e" filled="false" stroked="true" strokeweight=".748pt" strokecolor="#939598">
                <v:path arrowok="t"/>
              </v:shape>
            </v:group>
            <v:group style="position:absolute;left:7169;top:-1371;width:2;height:80" coordorigin="7169,-1371" coordsize="2,80">
              <v:shape style="position:absolute;left:7169;top:-1371;width:2;height:80" coordorigin="7169,-1371" coordsize="0,80" path="m7169,-1291l7169,-1371e" filled="false" stroked="true" strokeweight=".748pt" strokecolor="#939598">
                <v:path arrowok="t"/>
              </v:shape>
            </v:group>
            <v:group style="position:absolute;left:7129;top:-1371;width:2;height:80" coordorigin="7129,-1371" coordsize="2,80">
              <v:shape style="position:absolute;left:7129;top:-1371;width:2;height:80" coordorigin="7129,-1371" coordsize="0,80" path="m7129,-1291l7129,-1371e" filled="false" stroked="true" strokeweight=".748pt" strokecolor="#939598">
                <v:path arrowok="t"/>
              </v:shape>
            </v:group>
            <v:group style="position:absolute;left:7089;top:-1371;width:2;height:80" coordorigin="7089,-1371" coordsize="2,80">
              <v:shape style="position:absolute;left:7089;top:-1371;width:2;height:80" coordorigin="7089,-1371" coordsize="0,80" path="m7089,-1291l7089,-1371e" filled="false" stroked="true" strokeweight=".748pt" strokecolor="#939598">
                <v:path arrowok="t"/>
              </v:shape>
            </v:group>
            <v:group style="position:absolute;left:7049;top:-1371;width:2;height:80" coordorigin="7049,-1371" coordsize="2,80">
              <v:shape style="position:absolute;left:7049;top:-1371;width:2;height:80" coordorigin="7049,-1371" coordsize="1,80" path="m7049,-1291l7049,-1371e" filled="false" stroked="true" strokeweight=".748pt" strokecolor="#939598">
                <v:path arrowok="t"/>
              </v:shape>
            </v:group>
            <v:group style="position:absolute;left:7009;top:-1371;width:2;height:80" coordorigin="7009,-1371" coordsize="2,80">
              <v:shape style="position:absolute;left:7009;top:-1371;width:2;height:80" coordorigin="7009,-1371" coordsize="0,80" path="m7009,-1291l7009,-1371e" filled="false" stroked="true" strokeweight=".748pt" strokecolor="#939598">
                <v:path arrowok="t"/>
              </v:shape>
            </v:group>
            <v:group style="position:absolute;left:6969;top:-1371;width:2;height:80" coordorigin="6969,-1371" coordsize="2,80">
              <v:shape style="position:absolute;left:6969;top:-1371;width:2;height:80" coordorigin="6969,-1371" coordsize="0,80" path="m6969,-1291l6969,-1371e" filled="false" stroked="true" strokeweight=".748pt" strokecolor="#939598">
                <v:path arrowok="t"/>
              </v:shape>
            </v:group>
            <v:group style="position:absolute;left:6929;top:-1371;width:2;height:80" coordorigin="6929,-1371" coordsize="2,80">
              <v:shape style="position:absolute;left:6929;top:-1371;width:2;height:80" coordorigin="6929,-1371" coordsize="0,80" path="m6929,-1291l6929,-1371e" filled="false" stroked="true" strokeweight=".748pt" strokecolor="#939598">
                <v:path arrowok="t"/>
              </v:shape>
            </v:group>
            <v:group style="position:absolute;left:6889;top:-1371;width:2;height:80" coordorigin="6889,-1371" coordsize="2,80">
              <v:shape style="position:absolute;left:6889;top:-1371;width:2;height:80" coordorigin="6889,-1371" coordsize="1,80" path="m6889,-1291l6889,-1371e" filled="false" stroked="true" strokeweight=".748pt" strokecolor="#939598">
                <v:path arrowok="t"/>
              </v:shape>
            </v:group>
            <v:group style="position:absolute;left:6849;top:-1371;width:2;height:80" coordorigin="6849,-1371" coordsize="2,80">
              <v:shape style="position:absolute;left:6849;top:-1371;width:2;height:80" coordorigin="6849,-1371" coordsize="0,80" path="m6849,-1291l6849,-1371e" filled="false" stroked="true" strokeweight=".748pt" strokecolor="#939598">
                <v:path arrowok="t"/>
              </v:shape>
            </v:group>
            <v:group style="position:absolute;left:6809;top:-1371;width:2;height:80" coordorigin="6809,-1371" coordsize="2,80">
              <v:shape style="position:absolute;left:6809;top:-1371;width:2;height:80" coordorigin="6809,-1371" coordsize="0,80" path="m6809,-1291l6809,-1371e" filled="false" stroked="true" strokeweight=".748pt" strokecolor="#939598">
                <v:path arrowok="t"/>
              </v:shape>
            </v:group>
            <v:group style="position:absolute;left:6769;top:-1371;width:2;height:80" coordorigin="6769,-1371" coordsize="2,80">
              <v:shape style="position:absolute;left:6769;top:-1371;width:2;height:80" coordorigin="6769,-1371" coordsize="0,80" path="m6769,-1291l6769,-1371e" filled="false" stroked="true" strokeweight=".748pt" strokecolor="#939598">
                <v:path arrowok="t"/>
              </v:shape>
            </v:group>
            <v:group style="position:absolute;left:6729;top:-1371;width:2;height:80" coordorigin="6729,-1371" coordsize="2,80">
              <v:shape style="position:absolute;left:6729;top:-1371;width:2;height:80" coordorigin="6729,-1371" coordsize="0,80" path="m6729,-1291l6729,-1371e" filled="false" stroked="true" strokeweight=".748pt" strokecolor="#939598">
                <v:path arrowok="t"/>
              </v:shape>
            </v:group>
            <v:group style="position:absolute;left:6689;top:-1371;width:2;height:80" coordorigin="6689,-1371" coordsize="2,80">
              <v:shape style="position:absolute;left:6689;top:-1371;width:2;height:80" coordorigin="6689,-1371" coordsize="0,80" path="m6689,-1291l6689,-1371e" filled="false" stroked="true" strokeweight=".748pt" strokecolor="#939598">
                <v:path arrowok="t"/>
              </v:shape>
            </v:group>
            <v:group style="position:absolute;left:6649;top:-1371;width:2;height:80" coordorigin="6649,-1371" coordsize="2,80">
              <v:shape style="position:absolute;left:6649;top:-1371;width:2;height:80" coordorigin="6649,-1371" coordsize="0,80" path="m6649,-1291l6649,-1371e" filled="false" stroked="true" strokeweight=".748pt" strokecolor="#939598">
                <v:path arrowok="t"/>
              </v:shape>
            </v:group>
            <v:group style="position:absolute;left:6609;top:-1371;width:2;height:80" coordorigin="6609,-1371" coordsize="2,80">
              <v:shape style="position:absolute;left:6609;top:-1371;width:2;height:80" coordorigin="6609,-1371" coordsize="0,80" path="m6609,-1291l6609,-1371e" filled="false" stroked="true" strokeweight=".748pt" strokecolor="#939598">
                <v:path arrowok="t"/>
              </v:shape>
            </v:group>
            <v:group style="position:absolute;left:6569;top:-1371;width:2;height:80" coordorigin="6569,-1371" coordsize="2,80">
              <v:shape style="position:absolute;left:6569;top:-1371;width:2;height:80" coordorigin="6569,-1371" coordsize="0,80" path="m6569,-1291l6569,-1371e" filled="false" stroked="true" strokeweight=".748pt" strokecolor="#939598">
                <v:path arrowok="t"/>
              </v:shape>
            </v:group>
            <v:group style="position:absolute;left:6529;top:-1371;width:2;height:80" coordorigin="6529,-1371" coordsize="2,80">
              <v:shape style="position:absolute;left:6529;top:-1371;width:2;height:80" coordorigin="6529,-1371" coordsize="0,80" path="m6529,-1291l6529,-1371e" filled="false" stroked="true" strokeweight=".748pt" strokecolor="#939598">
                <v:path arrowok="t"/>
              </v:shape>
            </v:group>
            <v:group style="position:absolute;left:6489;top:-1371;width:2;height:80" coordorigin="6489,-1371" coordsize="2,80">
              <v:shape style="position:absolute;left:6489;top:-1371;width:2;height:80" coordorigin="6489,-1371" coordsize="0,80" path="m6489,-1291l6489,-1371e" filled="false" stroked="true" strokeweight=".748pt" strokecolor="#939598">
                <v:path arrowok="t"/>
              </v:shape>
            </v:group>
            <v:group style="position:absolute;left:6449;top:-1371;width:2;height:80" coordorigin="6449,-1371" coordsize="2,80">
              <v:shape style="position:absolute;left:6449;top:-1371;width:2;height:80" coordorigin="6449,-1371" coordsize="1,80" path="m6449,-1291l6449,-1371e" filled="false" stroked="true" strokeweight=".748pt" strokecolor="#939598">
                <v:path arrowok="t"/>
              </v:shape>
            </v:group>
            <v:group style="position:absolute;left:6409;top:-1371;width:2;height:80" coordorigin="6409,-1371" coordsize="2,80">
              <v:shape style="position:absolute;left:6409;top:-1371;width:2;height:80" coordorigin="6409,-1371" coordsize="0,80" path="m6409,-1291l6409,-1371e" filled="false" stroked="true" strokeweight=".748pt" strokecolor="#939598">
                <v:path arrowok="t"/>
              </v:shape>
            </v:group>
            <v:group style="position:absolute;left:6369;top:-1371;width:2;height:80" coordorigin="6369,-1371" coordsize="2,80">
              <v:shape style="position:absolute;left:6369;top:-1371;width:2;height:80" coordorigin="6369,-1371" coordsize="0,80" path="m6369,-1291l6369,-1371e" filled="false" stroked="true" strokeweight=".748pt" strokecolor="#939598">
                <v:path arrowok="t"/>
              </v:shape>
            </v:group>
            <v:group style="position:absolute;left:6329;top:-1371;width:2;height:80" coordorigin="6329,-1371" coordsize="2,80">
              <v:shape style="position:absolute;left:6329;top:-1371;width:2;height:80" coordorigin="6329,-1371" coordsize="0,80" path="m6329,-1291l6329,-1371e" filled="false" stroked="true" strokeweight=".748pt" strokecolor="#939598">
                <v:path arrowok="t"/>
              </v:shape>
            </v:group>
            <v:group style="position:absolute;left:6289;top:-1371;width:2;height:80" coordorigin="6289,-1371" coordsize="2,80">
              <v:shape style="position:absolute;left:6289;top:-1371;width:2;height:80" coordorigin="6289,-1371" coordsize="0,80" path="m6289,-1291l6289,-1371e" filled="false" stroked="true" strokeweight=".748pt" strokecolor="#939598">
                <v:path arrowok="t"/>
              </v:shape>
            </v:group>
            <v:group style="position:absolute;left:6249;top:-1371;width:2;height:80" coordorigin="6249,-1371" coordsize="2,80">
              <v:shape style="position:absolute;left:6249;top:-1371;width:2;height:80" coordorigin="6249,-1371" coordsize="0,80" path="m6249,-1291l6249,-1371e" filled="false" stroked="true" strokeweight=".748pt" strokecolor="#939598">
                <v:path arrowok="t"/>
              </v:shape>
            </v:group>
            <v:group style="position:absolute;left:6209;top:-1371;width:2;height:80" coordorigin="6209,-1371" coordsize="2,80">
              <v:shape style="position:absolute;left:6209;top:-1371;width:2;height:80" coordorigin="6209,-1371" coordsize="0,80" path="m6209,-1291l6209,-1371e" filled="false" stroked="true" strokeweight=".748pt" strokecolor="#939598">
                <v:path arrowok="t"/>
              </v:shape>
            </v:group>
            <v:group style="position:absolute;left:6169;top:-1371;width:2;height:80" coordorigin="6169,-1371" coordsize="2,80">
              <v:shape style="position:absolute;left:6169;top:-1371;width:2;height:80" coordorigin="6169,-1371" coordsize="0,80" path="m6169,-1291l6169,-1371e" filled="false" stroked="true" strokeweight=".748pt" strokecolor="#939598">
                <v:path arrowok="t"/>
              </v:shape>
            </v:group>
            <v:group style="position:absolute;left:6129;top:-1371;width:2;height:80" coordorigin="6129,-1371" coordsize="2,80">
              <v:shape style="position:absolute;left:6129;top:-1371;width:2;height:80" coordorigin="6129,-1371" coordsize="0,80" path="m6129,-1291l6129,-1371e" filled="false" stroked="true" strokeweight=".748pt" strokecolor="#939598">
                <v:path arrowok="t"/>
              </v:shape>
            </v:group>
            <v:group style="position:absolute;left:6089;top:-1371;width:2;height:80" coordorigin="6089,-1371" coordsize="2,80">
              <v:shape style="position:absolute;left:6089;top:-1371;width:2;height:80" coordorigin="6089,-1371" coordsize="1,80" path="m6089,-1291l6089,-1371e" filled="false" stroked="true" strokeweight=".748pt" strokecolor="#939598">
                <v:path arrowok="t"/>
              </v:shape>
            </v:group>
            <v:group style="position:absolute;left:6049;top:-1371;width:2;height:80" coordorigin="6049,-1371" coordsize="2,80">
              <v:shape style="position:absolute;left:6049;top:-1371;width:2;height:80" coordorigin="6049,-1371" coordsize="0,80" path="m6049,-1291l6049,-1371e" filled="false" stroked="true" strokeweight=".748pt" strokecolor="#939598">
                <v:path arrowok="t"/>
              </v:shape>
            </v:group>
            <v:group style="position:absolute;left:6009;top:-1371;width:2;height:80" coordorigin="6009,-1371" coordsize="2,80">
              <v:shape style="position:absolute;left:6009;top:-1371;width:2;height:80" coordorigin="6009,-1371" coordsize="0,80" path="m6009,-1291l6009,-1371e" filled="false" stroked="true" strokeweight=".748pt" strokecolor="#939598">
                <v:path arrowok="t"/>
              </v:shape>
            </v:group>
            <v:group style="position:absolute;left:5969;top:-1371;width:2;height:80" coordorigin="5969,-1371" coordsize="2,80">
              <v:shape style="position:absolute;left:5969;top:-1371;width:2;height:80" coordorigin="5969,-1371" coordsize="0,80" path="m5969,-1291l5969,-1371e" filled="false" stroked="true" strokeweight=".748pt" strokecolor="#939598">
                <v:path arrowok="t"/>
              </v:shape>
            </v:group>
            <v:group style="position:absolute;left:5929;top:-1371;width:2;height:80" coordorigin="5929,-1371" coordsize="2,80">
              <v:shape style="position:absolute;left:5929;top:-1371;width:2;height:80" coordorigin="5929,-1371" coordsize="0,80" path="m5929,-1291l5929,-1371e" filled="false" stroked="true" strokeweight=".748pt" strokecolor="#939598">
                <v:path arrowok="t"/>
              </v:shape>
            </v:group>
            <v:group style="position:absolute;left:5889;top:-1371;width:2;height:80" coordorigin="5889,-1371" coordsize="2,80">
              <v:shape style="position:absolute;left:5889;top:-1371;width:2;height:80" coordorigin="5889,-1371" coordsize="0,80" path="m5889,-1291l5889,-1371e" filled="false" stroked="true" strokeweight=".748pt" strokecolor="#939598">
                <v:path arrowok="t"/>
              </v:shape>
            </v:group>
            <v:group style="position:absolute;left:5849;top:-1371;width:2;height:80" coordorigin="5849,-1371" coordsize="2,80">
              <v:shape style="position:absolute;left:5849;top:-1371;width:2;height:80" coordorigin="5849,-1371" coordsize="0,80" path="m5849,-1291l5849,-1371e" filled="false" stroked="true" strokeweight=".748pt" strokecolor="#939598">
                <v:path arrowok="t"/>
              </v:shape>
            </v:group>
            <v:group style="position:absolute;left:5809;top:-1371;width:2;height:80" coordorigin="5809,-1371" coordsize="2,80">
              <v:shape style="position:absolute;left:5809;top:-1371;width:2;height:80" coordorigin="5809,-1371" coordsize="0,80" path="m5809,-1291l5809,-1371e" filled="false" stroked="true" strokeweight=".748pt" strokecolor="#939598">
                <v:path arrowok="t"/>
              </v:shape>
            </v:group>
            <v:group style="position:absolute;left:5769;top:-1371;width:2;height:80" coordorigin="5769,-1371" coordsize="2,80">
              <v:shape style="position:absolute;left:5769;top:-1371;width:2;height:80" coordorigin="5769,-1371" coordsize="0,80" path="m5769,-1291l5769,-1371e" filled="false" stroked="true" strokeweight=".748pt" strokecolor="#939598">
                <v:path arrowok="t"/>
              </v:shape>
            </v:group>
            <v:group style="position:absolute;left:5729;top:-1371;width:2;height:80" coordorigin="5729,-1371" coordsize="2,80">
              <v:shape style="position:absolute;left:5729;top:-1371;width:2;height:80" coordorigin="5729,-1371" coordsize="0,80" path="m5729,-1291l5729,-1371e" filled="false" stroked="true" strokeweight=".748pt" strokecolor="#939598">
                <v:path arrowok="t"/>
              </v:shape>
            </v:group>
            <v:group style="position:absolute;left:5689;top:-1371;width:2;height:80" coordorigin="5689,-1371" coordsize="2,80">
              <v:shape style="position:absolute;left:5689;top:-1371;width:2;height:80" coordorigin="5689,-1371" coordsize="0,80" path="m5689,-1291l5689,-1371e" filled="false" stroked="true" strokeweight=".748pt" strokecolor="#939598">
                <v:path arrowok="t"/>
              </v:shape>
            </v:group>
            <v:group style="position:absolute;left:5649;top:-1371;width:2;height:80" coordorigin="5649,-1371" coordsize="2,80">
              <v:shape style="position:absolute;left:5649;top:-1371;width:2;height:80" coordorigin="5649,-1371" coordsize="0,80" path="m5649,-1291l5649,-1371e" filled="false" stroked="true" strokeweight=".748pt" strokecolor="#939598">
                <v:path arrowok="t"/>
              </v:shape>
            </v:group>
            <v:group style="position:absolute;left:5609;top:-1371;width:2;height:80" coordorigin="5609,-1371" coordsize="2,80">
              <v:shape style="position:absolute;left:5609;top:-1371;width:2;height:80" coordorigin="5609,-1371" coordsize="0,80" path="m5609,-1291l5609,-1371e" filled="false" stroked="true" strokeweight=".748pt" strokecolor="#939598">
                <v:path arrowok="t"/>
              </v:shape>
            </v:group>
            <v:group style="position:absolute;left:5569;top:-1371;width:2;height:80" coordorigin="5569,-1371" coordsize="2,80">
              <v:shape style="position:absolute;left:5569;top:-1371;width:2;height:80" coordorigin="5569,-1371" coordsize="0,80" path="m5569,-1291l5569,-1371e" filled="false" stroked="true" strokeweight=".748pt" strokecolor="#939598">
                <v:path arrowok="t"/>
              </v:shape>
            </v:group>
            <v:group style="position:absolute;left:5529;top:-1371;width:2;height:80" coordorigin="5529,-1371" coordsize="2,80">
              <v:shape style="position:absolute;left:5529;top:-1371;width:2;height:80" coordorigin="5529,-1371" coordsize="0,80" path="m5529,-1291l5529,-1371e" filled="false" stroked="true" strokeweight=".748pt" strokecolor="#939598">
                <v:path arrowok="t"/>
              </v:shape>
            </v:group>
            <v:group style="position:absolute;left:5489;top:-1371;width:2;height:80" coordorigin="5489,-1371" coordsize="2,80">
              <v:shape style="position:absolute;left:5489;top:-1371;width:2;height:80" coordorigin="5489,-1371" coordsize="0,80" path="m5489,-1291l5489,-1371e" filled="false" stroked="true" strokeweight=".748pt" strokecolor="#939598">
                <v:path arrowok="t"/>
              </v:shape>
            </v:group>
            <v:group style="position:absolute;left:5449;top:-1371;width:2;height:80" coordorigin="5449,-1371" coordsize="2,80">
              <v:shape style="position:absolute;left:5449;top:-1371;width:2;height:80" coordorigin="5449,-1371" coordsize="0,80" path="m5449,-1291l5449,-1371e" filled="false" stroked="true" strokeweight=".748pt" strokecolor="#939598">
                <v:path arrowok="t"/>
              </v:shape>
            </v:group>
            <v:group style="position:absolute;left:5409;top:-1371;width:2;height:80" coordorigin="5409,-1371" coordsize="2,80">
              <v:shape style="position:absolute;left:5409;top:-1371;width:2;height:80" coordorigin="5409,-1371" coordsize="0,80" path="m5409,-1291l5409,-1371e" filled="false" stroked="true" strokeweight=".748pt" strokecolor="#939598">
                <v:path arrowok="t"/>
              </v:shape>
            </v:group>
            <v:group style="position:absolute;left:5369;top:-1371;width:2;height:80" coordorigin="5369,-1371" coordsize="2,80">
              <v:shape style="position:absolute;left:5369;top:-1371;width:2;height:80" coordorigin="5369,-1371" coordsize="0,80" path="m5369,-1291l5369,-1371e" filled="false" stroked="true" strokeweight=".748pt" strokecolor="#939598">
                <v:path arrowok="t"/>
              </v:shape>
            </v:group>
            <v:group style="position:absolute;left:5329;top:-1371;width:2;height:80" coordorigin="5329,-1371" coordsize="2,80">
              <v:shape style="position:absolute;left:5329;top:-1371;width:2;height:80" coordorigin="5329,-1371" coordsize="1,80" path="m5329,-1291l5329,-1371e" filled="false" stroked="true" strokeweight=".748pt" strokecolor="#939598">
                <v:path arrowok="t"/>
              </v:shape>
            </v:group>
            <v:group style="position:absolute;left:5289;top:-1371;width:2;height:80" coordorigin="5289,-1371" coordsize="2,80">
              <v:shape style="position:absolute;left:5289;top:-1371;width:2;height:80" coordorigin="5289,-1371" coordsize="0,80" path="m5289,-1291l5289,-1371e" filled="false" stroked="true" strokeweight=".748pt" strokecolor="#939598">
                <v:path arrowok="t"/>
              </v:shape>
            </v:group>
            <v:group style="position:absolute;left:5249;top:-1371;width:2;height:80" coordorigin="5249,-1371" coordsize="2,80">
              <v:shape style="position:absolute;left:5249;top:-1371;width:2;height:80" coordorigin="5249,-1371" coordsize="0,80" path="m5249,-1291l5249,-1371e" filled="false" stroked="true" strokeweight=".748pt" strokecolor="#939598">
                <v:path arrowok="t"/>
              </v:shape>
            </v:group>
            <v:group style="position:absolute;left:5209;top:-1371;width:2;height:80" coordorigin="5209,-1371" coordsize="2,80">
              <v:shape style="position:absolute;left:5209;top:-1371;width:2;height:80" coordorigin="5209,-1371" coordsize="0,80" path="m5209,-1291l5209,-1371e" filled="false" stroked="true" strokeweight=".748pt" strokecolor="#939598">
                <v:path arrowok="t"/>
              </v:shape>
            </v:group>
            <v:group style="position:absolute;left:5169;top:-1371;width:2;height:80" coordorigin="5169,-1371" coordsize="2,80">
              <v:shape style="position:absolute;left:5169;top:-1371;width:2;height:80" coordorigin="5169,-1371" coordsize="0,80" path="m5169,-1291l5169,-1371e" filled="false" stroked="true" strokeweight=".748pt" strokecolor="#939598">
                <v:path arrowok="t"/>
              </v:shape>
            </v:group>
            <v:group style="position:absolute;left:5129;top:-1371;width:2;height:80" coordorigin="5129,-1371" coordsize="2,80">
              <v:shape style="position:absolute;left:5129;top:-1371;width:2;height:80" coordorigin="5129,-1371" coordsize="0,80" path="m5129,-1291l5129,-1371e" filled="false" stroked="true" strokeweight=".748pt" strokecolor="#939598">
                <v:path arrowok="t"/>
              </v:shape>
            </v:group>
            <v:group style="position:absolute;left:5089;top:-1371;width:2;height:80" coordorigin="5089,-1371" coordsize="2,80">
              <v:shape style="position:absolute;left:5089;top:-1371;width:2;height:80" coordorigin="5089,-1371" coordsize="0,80" path="m5089,-1291l5089,-1371e" filled="false" stroked="true" strokeweight=".748pt" strokecolor="#939598">
                <v:path arrowok="t"/>
              </v:shape>
            </v:group>
            <v:group style="position:absolute;left:5049;top:-1371;width:2;height:80" coordorigin="5049,-1371" coordsize="2,80">
              <v:shape style="position:absolute;left:5049;top:-1371;width:2;height:80" coordorigin="5049,-1371" coordsize="0,80" path="m5049,-1291l5049,-1371e" filled="false" stroked="true" strokeweight=".748pt" strokecolor="#939598">
                <v:path arrowok="t"/>
              </v:shape>
            </v:group>
            <v:group style="position:absolute;left:5009;top:-1371;width:2;height:80" coordorigin="5009,-1371" coordsize="2,80">
              <v:shape style="position:absolute;left:5009;top:-1371;width:2;height:80" coordorigin="5009,-1371" coordsize="0,80" path="m5009,-1291l5009,-1371e" filled="false" stroked="true" strokeweight=".748pt" strokecolor="#939598">
                <v:path arrowok="t"/>
              </v:shape>
            </v:group>
            <v:group style="position:absolute;left:4969;top:-1371;width:2;height:80" coordorigin="4969,-1371" coordsize="2,80">
              <v:shape style="position:absolute;left:4969;top:-1371;width:2;height:80" coordorigin="4969,-1371" coordsize="1,80" path="m4969,-1291l4969,-1371e" filled="false" stroked="true" strokeweight=".748pt" strokecolor="#939598">
                <v:path arrowok="t"/>
              </v:shape>
            </v:group>
            <v:group style="position:absolute;left:4929;top:-1371;width:2;height:80" coordorigin="4929,-1371" coordsize="2,80">
              <v:shape style="position:absolute;left:4929;top:-1371;width:2;height:80" coordorigin="4929,-1371" coordsize="0,80" path="m4929,-1291l4929,-1371e" filled="false" stroked="true" strokeweight=".748pt" strokecolor="#939598">
                <v:path arrowok="t"/>
              </v:shape>
            </v:group>
            <v:group style="position:absolute;left:4889;top:-1371;width:2;height:80" coordorigin="4889,-1371" coordsize="2,80">
              <v:shape style="position:absolute;left:4889;top:-1371;width:2;height:80" coordorigin="4889,-1371" coordsize="0,80" path="m4889,-1291l4889,-1371e" filled="false" stroked="true" strokeweight=".748pt" strokecolor="#939598">
                <v:path arrowok="t"/>
              </v:shape>
            </v:group>
            <v:group style="position:absolute;left:4849;top:-1371;width:2;height:80" coordorigin="4849,-1371" coordsize="2,80">
              <v:shape style="position:absolute;left:4849;top:-1371;width:2;height:80" coordorigin="4849,-1371" coordsize="0,80" path="m4849,-1291l4849,-1371e" filled="false" stroked="true" strokeweight=".748pt" strokecolor="#939598">
                <v:path arrowok="t"/>
              </v:shape>
            </v:group>
            <v:group style="position:absolute;left:4809;top:-1371;width:2;height:80" coordorigin="4809,-1371" coordsize="2,80">
              <v:shape style="position:absolute;left:4809;top:-1371;width:2;height:80" coordorigin="4809,-1371" coordsize="0,80" path="m4809,-1291l4809,-1371e" filled="false" stroked="true" strokeweight=".748pt" strokecolor="#939598">
                <v:path arrowok="t"/>
              </v:shape>
            </v:group>
            <v:group style="position:absolute;left:4769;top:-1371;width:2;height:80" coordorigin="4769,-1371" coordsize="2,80">
              <v:shape style="position:absolute;left:4769;top:-1371;width:2;height:80" coordorigin="4769,-1371" coordsize="0,80" path="m4769,-1291l4769,-1371e" filled="false" stroked="true" strokeweight=".748pt" strokecolor="#939598">
                <v:path arrowok="t"/>
              </v:shape>
            </v:group>
            <v:group style="position:absolute;left:4729;top:-1371;width:2;height:80" coordorigin="4729,-1371" coordsize="2,80">
              <v:shape style="position:absolute;left:4729;top:-1371;width:2;height:80" coordorigin="4729,-1371" coordsize="0,80" path="m4729,-1291l4729,-1371e" filled="false" stroked="true" strokeweight=".748pt" strokecolor="#939598">
                <v:path arrowok="t"/>
              </v:shape>
            </v:group>
            <v:group style="position:absolute;left:4689;top:-1371;width:2;height:80" coordorigin="4689,-1371" coordsize="2,80">
              <v:shape style="position:absolute;left:4689;top:-1371;width:2;height:80" coordorigin="4689,-1371" coordsize="1,80" path="m4689,-1291l4689,-1371e" filled="false" stroked="true" strokeweight=".748pt" strokecolor="#939598">
                <v:path arrowok="t"/>
              </v:shape>
            </v:group>
            <v:group style="position:absolute;left:4649;top:-1371;width:2;height:80" coordorigin="4649,-1371" coordsize="2,80">
              <v:shape style="position:absolute;left:4649;top:-1371;width:2;height:80" coordorigin="4649,-1371" coordsize="0,80" path="m4649,-1291l4649,-1371e" filled="false" stroked="true" strokeweight=".748pt" strokecolor="#939598">
                <v:path arrowok="t"/>
              </v:shape>
            </v:group>
            <v:group style="position:absolute;left:4609;top:-1371;width:2;height:80" coordorigin="4609,-1371" coordsize="2,80">
              <v:shape style="position:absolute;left:4609;top:-1371;width:2;height:80" coordorigin="4609,-1371" coordsize="0,80" path="m4609,-1291l4609,-1371e" filled="false" stroked="true" strokeweight=".748pt" strokecolor="#939598">
                <v:path arrowok="t"/>
              </v:shape>
            </v:group>
            <v:group style="position:absolute;left:4569;top:-1371;width:2;height:80" coordorigin="4569,-1371" coordsize="2,80">
              <v:shape style="position:absolute;left:4569;top:-1371;width:2;height:80" coordorigin="4569,-1371" coordsize="0,80" path="m4569,-1291l4569,-1371e" filled="false" stroked="true" strokeweight=".748pt" strokecolor="#939598">
                <v:path arrowok="t"/>
              </v:shape>
            </v:group>
            <v:group style="position:absolute;left:4529;top:-1371;width:2;height:80" coordorigin="4529,-1371" coordsize="2,80">
              <v:shape style="position:absolute;left:4529;top:-1371;width:2;height:80" coordorigin="4529,-1371" coordsize="0,80" path="m4529,-1291l4529,-1371e" filled="false" stroked="true" strokeweight=".748pt" strokecolor="#939598">
                <v:path arrowok="t"/>
              </v:shape>
            </v:group>
            <v:group style="position:absolute;left:4489;top:-1371;width:2;height:80" coordorigin="4489,-1371" coordsize="2,80">
              <v:shape style="position:absolute;left:4489;top:-1371;width:2;height:80" coordorigin="4489,-1371" coordsize="0,80" path="m4489,-1291l4489,-1371e" filled="false" stroked="true" strokeweight=".748pt" strokecolor="#939598">
                <v:path arrowok="t"/>
              </v:shape>
            </v:group>
            <v:group style="position:absolute;left:4449;top:-1371;width:2;height:80" coordorigin="4449,-1371" coordsize="2,80">
              <v:shape style="position:absolute;left:4449;top:-1371;width:2;height:80" coordorigin="4449,-1371" coordsize="0,80" path="m4449,-1291l4449,-1371e" filled="false" stroked="true" strokeweight=".748pt" strokecolor="#939598">
                <v:path arrowok="t"/>
              </v:shape>
            </v:group>
            <v:group style="position:absolute;left:4409;top:-1371;width:2;height:80" coordorigin="4409,-1371" coordsize="2,80">
              <v:shape style="position:absolute;left:4409;top:-1371;width:2;height:80" coordorigin="4409,-1371" coordsize="0,80" path="m4409,-1291l4409,-1371e" filled="false" stroked="true" strokeweight=".748pt" strokecolor="#939598">
                <v:path arrowok="t"/>
              </v:shape>
            </v:group>
            <v:group style="position:absolute;left:4369;top:-1371;width:2;height:80" coordorigin="4369,-1371" coordsize="2,80">
              <v:shape style="position:absolute;left:4369;top:-1371;width:2;height:80" coordorigin="4369,-1371" coordsize="0,80" path="m4369,-1291l4369,-1371e" filled="false" stroked="true" strokeweight=".748pt" strokecolor="#939598">
                <v:path arrowok="t"/>
              </v:shape>
            </v:group>
            <v:group style="position:absolute;left:4329;top:-1371;width:2;height:80" coordorigin="4329,-1371" coordsize="2,80">
              <v:shape style="position:absolute;left:4329;top:-1371;width:2;height:80" coordorigin="4329,-1371" coordsize="0,80" path="m4329,-1291l4329,-1371e" filled="false" stroked="true" strokeweight=".748pt" strokecolor="#939598">
                <v:path arrowok="t"/>
              </v:shape>
            </v:group>
            <v:group style="position:absolute;left:4289;top:-1371;width:2;height:80" coordorigin="4289,-1371" coordsize="2,80">
              <v:shape style="position:absolute;left:4289;top:-1371;width:2;height:80" coordorigin="4289,-1371" coordsize="1,80" path="m4289,-1291l4289,-1371e" filled="false" stroked="true" strokeweight=".748pt" strokecolor="#939598">
                <v:path arrowok="t"/>
              </v:shape>
            </v:group>
            <v:group style="position:absolute;left:4249;top:-1371;width:2;height:80" coordorigin="4249,-1371" coordsize="2,80">
              <v:shape style="position:absolute;left:4249;top:-1371;width:2;height:80" coordorigin="4249,-1371" coordsize="0,80" path="m4249,-1291l4249,-1371e" filled="false" stroked="true" strokeweight=".748pt" strokecolor="#939598">
                <v:path arrowok="t"/>
              </v:shape>
            </v:group>
            <v:group style="position:absolute;left:4209;top:-1371;width:2;height:80" coordorigin="4209,-1371" coordsize="2,80">
              <v:shape style="position:absolute;left:4209;top:-1371;width:2;height:80" coordorigin="4209,-1371" coordsize="0,80" path="m4209,-1291l4209,-1371e" filled="false" stroked="true" strokeweight=".748pt" strokecolor="#939598">
                <v:path arrowok="t"/>
              </v:shape>
            </v:group>
            <v:group style="position:absolute;left:4169;top:-1371;width:2;height:80" coordorigin="4169,-1371" coordsize="2,80">
              <v:shape style="position:absolute;left:4169;top:-1371;width:2;height:80" coordorigin="4169,-1371" coordsize="0,80" path="m4169,-1291l4169,-1371e" filled="false" stroked="true" strokeweight=".748pt" strokecolor="#939598">
                <v:path arrowok="t"/>
              </v:shape>
            </v:group>
            <v:group style="position:absolute;left:4129;top:-1371;width:2;height:80" coordorigin="4129,-1371" coordsize="2,80">
              <v:shape style="position:absolute;left:4129;top:-1371;width:2;height:80" coordorigin="4129,-1371" coordsize="0,80" path="m4129,-1291l4129,-1371e" filled="false" stroked="true" strokeweight=".748pt" strokecolor="#939598">
                <v:path arrowok="t"/>
              </v:shape>
            </v:group>
            <v:group style="position:absolute;left:4089;top:-1371;width:2;height:80" coordorigin="4089,-1371" coordsize="2,80">
              <v:shape style="position:absolute;left:4089;top:-1371;width:2;height:80" coordorigin="4089,-1371" coordsize="0,80" path="m4089,-1291l4089,-1371e" filled="false" stroked="true" strokeweight=".748pt" strokecolor="#939598">
                <v:path arrowok="t"/>
              </v:shape>
            </v:group>
            <v:group style="position:absolute;left:4049;top:-1371;width:2;height:80" coordorigin="4049,-1371" coordsize="2,80">
              <v:shape style="position:absolute;left:4049;top:-1371;width:2;height:80" coordorigin="4049,-1371" coordsize="0,80" path="m4049,-1291l4049,-1371e" filled="false" stroked="true" strokeweight=".748pt" strokecolor="#939598">
                <v:path arrowok="t"/>
              </v:shape>
            </v:group>
            <v:group style="position:absolute;left:4009;top:-1371;width:2;height:80" coordorigin="4009,-1371" coordsize="2,80">
              <v:shape style="position:absolute;left:4009;top:-1371;width:2;height:80" coordorigin="4009,-1371" coordsize="0,80" path="m4009,-1291l4009,-1371e" filled="false" stroked="true" strokeweight=".748pt" strokecolor="#939598">
                <v:path arrowok="t"/>
              </v:shape>
            </v:group>
            <v:group style="position:absolute;left:3969;top:-1371;width:2;height:80" coordorigin="3969,-1371" coordsize="2,80">
              <v:shape style="position:absolute;left:3969;top:-1371;width:2;height:80" coordorigin="3969,-1371" coordsize="0,80" path="m3969,-1291l3969,-1371e" filled="false" stroked="true" strokeweight=".748pt" strokecolor="#939598">
                <v:path arrowok="t"/>
              </v:shape>
            </v:group>
            <v:group style="position:absolute;left:3929;top:-1371;width:2;height:80" coordorigin="3929,-1371" coordsize="2,80">
              <v:shape style="position:absolute;left:3929;top:-1371;width:2;height:80" coordorigin="3929,-1371" coordsize="1,80" path="m3929,-1291l3929,-1371e" filled="false" stroked="true" strokeweight=".748pt" strokecolor="#939598">
                <v:path arrowok="t"/>
              </v:shape>
            </v:group>
            <v:group style="position:absolute;left:3889;top:-1371;width:2;height:80" coordorigin="3889,-1371" coordsize="2,80">
              <v:shape style="position:absolute;left:3889;top:-1371;width:2;height:80" coordorigin="3889,-1371" coordsize="0,80" path="m3889,-1291l3889,-1371e" filled="false" stroked="true" strokeweight=".748pt" strokecolor="#939598">
                <v:path arrowok="t"/>
              </v:shape>
            </v:group>
            <v:group style="position:absolute;left:3849;top:-1371;width:2;height:80" coordorigin="3849,-1371" coordsize="2,80">
              <v:shape style="position:absolute;left:3849;top:-1371;width:2;height:80" coordorigin="3849,-1371" coordsize="0,80" path="m3849,-1291l3849,-1371e" filled="false" stroked="true" strokeweight=".748pt" strokecolor="#939598">
                <v:path arrowok="t"/>
              </v:shape>
            </v:group>
            <v:group style="position:absolute;left:3809;top:-1371;width:2;height:80" coordorigin="3809,-1371" coordsize="2,80">
              <v:shape style="position:absolute;left:3809;top:-1371;width:2;height:80" coordorigin="3809,-1371" coordsize="0,80" path="m3809,-1291l3809,-1371e" filled="false" stroked="true" strokeweight=".748pt" strokecolor="#939598">
                <v:path arrowok="t"/>
              </v:shape>
            </v:group>
            <v:group style="position:absolute;left:3768;top:-1371;width:2;height:80" coordorigin="3768,-1371" coordsize="2,80">
              <v:shape style="position:absolute;left:3768;top:-1371;width:2;height:80" coordorigin="3768,-1371" coordsize="0,80" path="m3769,-1291l3768,-1371e" filled="false" stroked="true" strokeweight=".748pt" strokecolor="#939598">
                <v:path arrowok="t"/>
              </v:shape>
            </v:group>
            <v:group style="position:absolute;left:3728;top:-1371;width:2;height:80" coordorigin="3728,-1371" coordsize="2,80">
              <v:shape style="position:absolute;left:3728;top:-1371;width:2;height:80" coordorigin="3728,-1371" coordsize="0,80" path="m3728,-1291l3728,-1371e" filled="false" stroked="true" strokeweight=".748pt" strokecolor="#939598">
                <v:path arrowok="t"/>
              </v:shape>
            </v:group>
            <v:group style="position:absolute;left:3688;top:-1371;width:2;height:80" coordorigin="3688,-1371" coordsize="2,80">
              <v:shape style="position:absolute;left:3688;top:-1371;width:2;height:80" coordorigin="3688,-1371" coordsize="0,80" path="m3688,-1291l3688,-1371e" filled="false" stroked="true" strokeweight=".748pt" strokecolor="#939598">
                <v:path arrowok="t"/>
              </v:shape>
            </v:group>
            <v:group style="position:absolute;left:3648;top:-1371;width:2;height:80" coordorigin="3648,-1371" coordsize="2,80">
              <v:shape style="position:absolute;left:3648;top:-1371;width:2;height:80" coordorigin="3648,-1371" coordsize="0,80" path="m3648,-1291l3648,-1371e" filled="false" stroked="true" strokeweight=".748pt" strokecolor="#939598">
                <v:path arrowok="t"/>
              </v:shape>
            </v:group>
            <v:group style="position:absolute;left:3608;top:-1371;width:2;height:80" coordorigin="3608,-1371" coordsize="2,80">
              <v:shape style="position:absolute;left:3608;top:-1371;width:2;height:80" coordorigin="3608,-1371" coordsize="0,80" path="m3608,-1291l3608,-1371e" filled="false" stroked="true" strokeweight=".748pt" strokecolor="#939598">
                <v:path arrowok="t"/>
              </v:shape>
            </v:group>
            <v:group style="position:absolute;left:3568;top:-1371;width:2;height:80" coordorigin="3568,-1371" coordsize="2,80">
              <v:shape style="position:absolute;left:3568;top:-1371;width:2;height:80" coordorigin="3568,-1371" coordsize="1,80" path="m3568,-1291l3568,-1371e" filled="false" stroked="true" strokeweight=".748pt" strokecolor="#939598">
                <v:path arrowok="t"/>
              </v:shape>
            </v:group>
            <v:group style="position:absolute;left:3528;top:-1371;width:2;height:80" coordorigin="3528,-1371" coordsize="2,80">
              <v:shape style="position:absolute;left:3528;top:-1371;width:2;height:80" coordorigin="3528,-1371" coordsize="0,80" path="m3528,-1291l3528,-1371e" filled="false" stroked="true" strokeweight=".748pt" strokecolor="#939598">
                <v:path arrowok="t"/>
              </v:shape>
            </v:group>
            <v:group style="position:absolute;left:3488;top:-1371;width:2;height:80" coordorigin="3488,-1371" coordsize="2,80">
              <v:shape style="position:absolute;left:3488;top:-1371;width:2;height:80" coordorigin="3488,-1371" coordsize="0,80" path="m3488,-1291l3488,-1371e" filled="false" stroked="true" strokeweight=".748pt" strokecolor="#939598">
                <v:path arrowok="t"/>
              </v:shape>
            </v:group>
            <v:group style="position:absolute;left:3448;top:-1371;width:2;height:80" coordorigin="3448,-1371" coordsize="2,80">
              <v:shape style="position:absolute;left:3448;top:-1371;width:2;height:80" coordorigin="3448,-1371" coordsize="0,80" path="m3448,-1291l3448,-1371e" filled="false" stroked="true" strokeweight=".748pt" strokecolor="#939598">
                <v:path arrowok="t"/>
              </v:shape>
            </v:group>
            <v:group style="position:absolute;left:3408;top:-1371;width:2;height:80" coordorigin="3408,-1371" coordsize="2,80">
              <v:shape style="position:absolute;left:3408;top:-1371;width:2;height:80" coordorigin="3408,-1371" coordsize="0,80" path="m3408,-1291l3408,-1371e" filled="false" stroked="true" strokeweight=".748pt" strokecolor="#939598">
                <v:path arrowok="t"/>
              </v:shape>
            </v:group>
            <v:group style="position:absolute;left:3368;top:-1371;width:2;height:80" coordorigin="3368,-1371" coordsize="2,80">
              <v:shape style="position:absolute;left:3368;top:-1371;width:2;height:80" coordorigin="3368,-1371" coordsize="0,80" path="m3368,-1291l3368,-1371e" filled="false" stroked="true" strokeweight=".748pt" strokecolor="#939598">
                <v:path arrowok="t"/>
              </v:shape>
            </v:group>
            <v:group style="position:absolute;left:3328;top:-1371;width:2;height:80" coordorigin="3328,-1371" coordsize="2,80">
              <v:shape style="position:absolute;left:3328;top:-1371;width:2;height:80" coordorigin="3328,-1371" coordsize="0,80" path="m3328,-1291l3328,-1371e" filled="false" stroked="true" strokeweight=".748pt" strokecolor="#939598">
                <v:path arrowok="t"/>
              </v:shape>
            </v:group>
            <v:group style="position:absolute;left:3288;top:-1371;width:2;height:80" coordorigin="3288,-1371" coordsize="2,80">
              <v:shape style="position:absolute;left:3288;top:-1371;width:2;height:80" coordorigin="3288,-1371" coordsize="0,80" path="m3288,-1291l3288,-1371e" filled="false" stroked="true" strokeweight=".748pt" strokecolor="#939598">
                <v:path arrowok="t"/>
              </v:shape>
            </v:group>
            <v:group style="position:absolute;left:3248;top:-1371;width:2;height:80" coordorigin="3248,-1371" coordsize="2,80">
              <v:shape style="position:absolute;left:3248;top:-1371;width:2;height:80" coordorigin="3248,-1371" coordsize="0,80" path="m3248,-1291l3248,-1371e" filled="false" stroked="true" strokeweight=".748pt" strokecolor="#939598">
                <v:path arrowok="t"/>
              </v:shape>
            </v:group>
            <v:group style="position:absolute;left:3208;top:-1371;width:2;height:80" coordorigin="3208,-1371" coordsize="2,80">
              <v:shape style="position:absolute;left:3208;top:-1371;width:2;height:80" coordorigin="3208,-1371" coordsize="0,80" path="m3208,-1291l3208,-1371e" filled="false" stroked="true" strokeweight=".748pt" strokecolor="#939598">
                <v:path arrowok="t"/>
              </v:shape>
            </v:group>
            <v:group style="position:absolute;left:3168;top:-1371;width:2;height:80" coordorigin="3168,-1371" coordsize="2,80">
              <v:shape style="position:absolute;left:3168;top:-1371;width:2;height:80" coordorigin="3168,-1371" coordsize="1,80" path="m3168,-1291l3168,-1371e" filled="false" stroked="true" strokeweight=".748pt" strokecolor="#939598">
                <v:path arrowok="t"/>
              </v:shape>
            </v:group>
            <v:group style="position:absolute;left:3128;top:-1371;width:2;height:80" coordorigin="3128,-1371" coordsize="2,80">
              <v:shape style="position:absolute;left:3128;top:-1371;width:2;height:80" coordorigin="3128,-1371" coordsize="0,80" path="m3128,-1291l3128,-1371e" filled="false" stroked="true" strokeweight=".748pt" strokecolor="#939598">
                <v:path arrowok="t"/>
              </v:shape>
            </v:group>
            <v:group style="position:absolute;left:3088;top:-1371;width:2;height:80" coordorigin="3088,-1371" coordsize="2,80">
              <v:shape style="position:absolute;left:3088;top:-1371;width:2;height:80" coordorigin="3088,-1371" coordsize="0,80" path="m3088,-1291l3088,-1371e" filled="false" stroked="true" strokeweight=".748pt" strokecolor="#939598">
                <v:path arrowok="t"/>
              </v:shape>
            </v:group>
            <v:group style="position:absolute;left:3048;top:-1371;width:2;height:80" coordorigin="3048,-1371" coordsize="2,80">
              <v:shape style="position:absolute;left:3048;top:-1371;width:2;height:80" coordorigin="3048,-1371" coordsize="0,80" path="m3048,-1291l3048,-1371e" filled="false" stroked="true" strokeweight=".748pt" strokecolor="#939598">
                <v:path arrowok="t"/>
              </v:shape>
            </v:group>
            <v:group style="position:absolute;left:3008;top:-1371;width:2;height:80" coordorigin="3008,-1371" coordsize="2,80">
              <v:shape style="position:absolute;left:3008;top:-1371;width:2;height:80" coordorigin="3008,-1371" coordsize="0,80" path="m3008,-1291l3008,-1371e" filled="false" stroked="true" strokeweight=".748pt" strokecolor="#939598">
                <v:path arrowok="t"/>
              </v:shape>
            </v:group>
            <v:group style="position:absolute;left:2968;top:-1371;width:2;height:80" coordorigin="2968,-1371" coordsize="2,80">
              <v:shape style="position:absolute;left:2968;top:-1371;width:2;height:80" coordorigin="2968,-1371" coordsize="0,80" path="m2968,-1291l2968,-1371e" filled="false" stroked="true" strokeweight=".748pt" strokecolor="#939598">
                <v:path arrowok="t"/>
              </v:shape>
            </v:group>
            <v:group style="position:absolute;left:2928;top:-1371;width:2;height:80" coordorigin="2928,-1371" coordsize="2,80">
              <v:shape style="position:absolute;left:2928;top:-1371;width:2;height:80" coordorigin="2928,-1371" coordsize="0,80" path="m2928,-1291l2928,-1371e" filled="false" stroked="true" strokeweight=".748pt" strokecolor="#939598">
                <v:path arrowok="t"/>
              </v:shape>
            </v:group>
            <v:group style="position:absolute;left:2888;top:-1371;width:2;height:80" coordorigin="2888,-1371" coordsize="2,80">
              <v:shape style="position:absolute;left:2888;top:-1371;width:2;height:80" coordorigin="2888,-1371" coordsize="1,80" path="m2888,-1291l2888,-1371e" filled="false" stroked="true" strokeweight=".748pt" strokecolor="#939598">
                <v:path arrowok="t"/>
              </v:shape>
            </v:group>
            <v:group style="position:absolute;left:2848;top:-1371;width:2;height:80" coordorigin="2848,-1371" coordsize="2,80">
              <v:shape style="position:absolute;left:2848;top:-1371;width:2;height:80" coordorigin="2848,-1371" coordsize="0,80" path="m2848,-1291l2848,-1371e" filled="false" stroked="true" strokeweight=".748pt" strokecolor="#939598">
                <v:path arrowok="t"/>
              </v:shape>
            </v:group>
            <v:group style="position:absolute;left:2808;top:-1371;width:2;height:80" coordorigin="2808,-1371" coordsize="2,80">
              <v:shape style="position:absolute;left:2808;top:-1371;width:2;height:80" coordorigin="2808,-1371" coordsize="0,80" path="m2808,-1291l2808,-1371e" filled="false" stroked="true" strokeweight=".748pt" strokecolor="#939598">
                <v:path arrowok="t"/>
              </v:shape>
            </v:group>
            <v:group style="position:absolute;left:2768;top:-1371;width:2;height:80" coordorigin="2768,-1371" coordsize="2,80">
              <v:shape style="position:absolute;left:2768;top:-1371;width:2;height:80" coordorigin="2768,-1371" coordsize="0,80" path="m2768,-1291l2768,-1371e" filled="false" stroked="true" strokeweight=".748pt" strokecolor="#939598">
                <v:path arrowok="t"/>
              </v:shape>
            </v:group>
            <v:group style="position:absolute;left:2728;top:-1371;width:2;height:80" coordorigin="2728,-1371" coordsize="2,80">
              <v:shape style="position:absolute;left:2728;top:-1371;width:2;height:80" coordorigin="2728,-1371" coordsize="0,80" path="m2728,-1291l2728,-1371e" filled="false" stroked="true" strokeweight=".748pt" strokecolor="#939598">
                <v:path arrowok="t"/>
              </v:shape>
            </v:group>
            <v:group style="position:absolute;left:2688;top:-1371;width:2;height:80" coordorigin="2688,-1371" coordsize="2,80">
              <v:shape style="position:absolute;left:2688;top:-1371;width:2;height:80" coordorigin="2688,-1371" coordsize="0,80" path="m2688,-1291l2688,-1371e" filled="false" stroked="true" strokeweight=".748pt" strokecolor="#939598">
                <v:path arrowok="t"/>
              </v:shape>
            </v:group>
            <v:group style="position:absolute;left:2648;top:-1371;width:2;height:80" coordorigin="2648,-1371" coordsize="2,80">
              <v:shape style="position:absolute;left:2648;top:-1371;width:2;height:80" coordorigin="2648,-1371" coordsize="0,80" path="m2648,-1291l2648,-1371e" filled="false" stroked="true" strokeweight=".748pt" strokecolor="#939598">
                <v:path arrowok="t"/>
              </v:shape>
            </v:group>
            <v:group style="position:absolute;left:2608;top:-1371;width:2;height:80" coordorigin="2608,-1371" coordsize="2,80">
              <v:shape style="position:absolute;left:2608;top:-1371;width:2;height:80" coordorigin="2608,-1371" coordsize="0,80" path="m2608,-1291l2608,-1371e" filled="false" stroked="true" strokeweight=".748pt" strokecolor="#939598">
                <v:path arrowok="t"/>
              </v:shape>
            </v:group>
            <v:group style="position:absolute;left:2568;top:-1371;width:2;height:80" coordorigin="2568,-1371" coordsize="2,80">
              <v:shape style="position:absolute;left:2568;top:-1371;width:2;height:80" coordorigin="2568,-1371" coordsize="0,80" path="m2568,-1291l2568,-1371e" filled="false" stroked="true" strokeweight=".748pt" strokecolor="#939598">
                <v:path arrowok="t"/>
              </v:shape>
            </v:group>
            <v:group style="position:absolute;left:2528;top:-1371;width:2;height:80" coordorigin="2528,-1371" coordsize="2,80">
              <v:shape style="position:absolute;left:2528;top:-1371;width:2;height:80" coordorigin="2528,-1371" coordsize="1,80" path="m2528,-1291l2528,-1371e" filled="false" stroked="true" strokeweight=".748pt" strokecolor="#939598">
                <v:path arrowok="t"/>
              </v:shape>
            </v:group>
            <v:group style="position:absolute;left:2488;top:-1371;width:2;height:80" coordorigin="2488,-1371" coordsize="2,80">
              <v:shape style="position:absolute;left:2488;top:-1371;width:2;height:80" coordorigin="2488,-1371" coordsize="0,80" path="m2488,-1291l2488,-1371e" filled="false" stroked="true" strokeweight=".748pt" strokecolor="#939598">
                <v:path arrowok="t"/>
              </v:shape>
            </v:group>
            <v:group style="position:absolute;left:2448;top:-1371;width:2;height:80" coordorigin="2448,-1371" coordsize="2,80">
              <v:shape style="position:absolute;left:2448;top:-1371;width:2;height:80" coordorigin="2448,-1371" coordsize="0,80" path="m2448,-1291l2448,-1371e" filled="false" stroked="true" strokeweight=".748pt" strokecolor="#939598">
                <v:path arrowok="t"/>
              </v:shape>
            </v:group>
            <v:group style="position:absolute;left:2408;top:-1371;width:2;height:80" coordorigin="2408,-1371" coordsize="2,80">
              <v:shape style="position:absolute;left:2408;top:-1371;width:2;height:80" coordorigin="2408,-1371" coordsize="0,80" path="m2408,-1291l2408,-1371e" filled="false" stroked="true" strokeweight=".748pt" strokecolor="#939598">
                <v:path arrowok="t"/>
              </v:shape>
            </v:group>
            <v:group style="position:absolute;left:2368;top:-1371;width:2;height:80" coordorigin="2368,-1371" coordsize="2,80">
              <v:shape style="position:absolute;left:2368;top:-1371;width:2;height:80" coordorigin="2368,-1371" coordsize="0,80" path="m2368,-1291l2368,-1371e" filled="false" stroked="true" strokeweight=".748pt" strokecolor="#939598">
                <v:path arrowok="t"/>
              </v:shape>
            </v:group>
            <v:group style="position:absolute;left:2328;top:-1371;width:2;height:80" coordorigin="2328,-1371" coordsize="2,80">
              <v:shape style="position:absolute;left:2328;top:-1371;width:2;height:80" coordorigin="2328,-1371" coordsize="0,80" path="m2328,-1291l2328,-1371e" filled="false" stroked="true" strokeweight=".748pt" strokecolor="#939598">
                <v:path arrowok="t"/>
              </v:shape>
            </v:group>
            <v:group style="position:absolute;left:2288;top:-1371;width:2;height:80" coordorigin="2288,-1371" coordsize="2,80">
              <v:shape style="position:absolute;left:2288;top:-1371;width:2;height:80" coordorigin="2288,-1371" coordsize="0,80" path="m2288,-1291l2288,-1371e" filled="false" stroked="true" strokeweight=".748pt" strokecolor="#939598">
                <v:path arrowok="t"/>
              </v:shape>
            </v:group>
            <v:group style="position:absolute;left:2248;top:-1371;width:2;height:80" coordorigin="2248,-1371" coordsize="2,80">
              <v:shape style="position:absolute;left:2248;top:-1371;width:2;height:80" coordorigin="2248,-1371" coordsize="0,80" path="m2248,-1291l2248,-1371e" filled="false" stroked="true" strokeweight=".748pt" strokecolor="#939598">
                <v:path arrowok="t"/>
              </v:shape>
            </v:group>
            <v:group style="position:absolute;left:2208;top:-1371;width:2;height:80" coordorigin="2208,-1371" coordsize="2,80">
              <v:shape style="position:absolute;left:2208;top:-1371;width:2;height:80" coordorigin="2208,-1371" coordsize="0,80" path="m2208,-1291l2208,-1371e" filled="false" stroked="true" strokeweight=".748pt" strokecolor="#939598">
                <v:path arrowok="t"/>
              </v:shape>
            </v:group>
            <v:group style="position:absolute;left:2168;top:-1371;width:2;height:80" coordorigin="2168,-1371" coordsize="2,80">
              <v:shape style="position:absolute;left:2168;top:-1371;width:2;height:80" coordorigin="2168,-1371" coordsize="0,80" path="m2168,-1291l2168,-1371e" filled="false" stroked="true" strokeweight=".748pt" strokecolor="#939598">
                <v:path arrowok="t"/>
              </v:shape>
            </v:group>
            <v:group style="position:absolute;left:2128;top:-1371;width:2;height:80" coordorigin="2128,-1371" coordsize="2,80">
              <v:shape style="position:absolute;left:2128;top:-1371;width:2;height:80" coordorigin="2128,-1371" coordsize="1,80" path="m2128,-1291l2128,-1371e" filled="false" stroked="true" strokeweight=".748pt" strokecolor="#939598">
                <v:path arrowok="t"/>
              </v:shape>
            </v:group>
            <v:group style="position:absolute;left:2088;top:-1371;width:2;height:80" coordorigin="2088,-1371" coordsize="2,80">
              <v:shape style="position:absolute;left:2088;top:-1371;width:2;height:80" coordorigin="2088,-1371" coordsize="0,80" path="m2088,-1291l2088,-1371e" filled="false" stroked="true" strokeweight=".748pt" strokecolor="#939598">
                <v:path arrowok="t"/>
              </v:shape>
            </v:group>
            <v:group style="position:absolute;left:2048;top:-1371;width:2;height:80" coordorigin="2048,-1371" coordsize="2,80">
              <v:shape style="position:absolute;left:2048;top:-1371;width:2;height:80" coordorigin="2048,-1371" coordsize="0,80" path="m2048,-1291l2048,-1371e" filled="false" stroked="true" strokeweight=".748pt" strokecolor="#939598">
                <v:path arrowok="t"/>
              </v:shape>
            </v:group>
            <v:group style="position:absolute;left:2008;top:-1371;width:2;height:80" coordorigin="2008,-1371" coordsize="2,80">
              <v:shape style="position:absolute;left:2008;top:-1371;width:2;height:80" coordorigin="2008,-1371" coordsize="0,80" path="m2008,-1291l2008,-1371e" filled="false" stroked="true" strokeweight=".748pt" strokecolor="#939598">
                <v:path arrowok="t"/>
              </v:shape>
            </v:group>
            <v:group style="position:absolute;left:1968;top:-1371;width:2;height:80" coordorigin="1968,-1371" coordsize="2,80">
              <v:shape style="position:absolute;left:1968;top:-1371;width:2;height:80" coordorigin="1968,-1371" coordsize="0,80" path="m1968,-1291l1968,-1371e" filled="false" stroked="true" strokeweight=".748pt" strokecolor="#939598">
                <v:path arrowok="t"/>
              </v:shape>
            </v:group>
            <v:group style="position:absolute;left:1928;top:-1371;width:2;height:80" coordorigin="1928,-1371" coordsize="2,80">
              <v:shape style="position:absolute;left:1928;top:-1371;width:2;height:80" coordorigin="1928,-1371" coordsize="0,80" path="m1928,-1291l1928,-1371e" filled="false" stroked="true" strokeweight=".748pt" strokecolor="#939598">
                <v:path arrowok="t"/>
              </v:shape>
            </v:group>
            <v:group style="position:absolute;left:1888;top:-1371;width:2;height:80" coordorigin="1888,-1371" coordsize="2,80">
              <v:shape style="position:absolute;left:1888;top:-1371;width:2;height:80" coordorigin="1888,-1371" coordsize="0,80" path="m1888,-1291l1888,-1371e" filled="false" stroked="true" strokeweight=".748pt" strokecolor="#939598">
                <v:path arrowok="t"/>
              </v:shape>
            </v:group>
            <v:group style="position:absolute;left:1848;top:-1371;width:2;height:80" coordorigin="1848,-1371" coordsize="2,80">
              <v:shape style="position:absolute;left:1848;top:-1371;width:2;height:80" coordorigin="1848,-1371" coordsize="0,80" path="m1848,-1291l1848,-1371e" filled="false" stroked="true" strokeweight=".748pt" strokecolor="#939598">
                <v:path arrowok="t"/>
              </v:shape>
            </v:group>
            <v:group style="position:absolute;left:1808;top:-1371;width:2;height:80" coordorigin="1808,-1371" coordsize="2,80">
              <v:shape style="position:absolute;left:1808;top:-1371;width:2;height:80" coordorigin="1808,-1371" coordsize="0,80" path="m1808,-1291l1808,-1371e" filled="false" stroked="true" strokeweight=".748pt" strokecolor="#939598">
                <v:path arrowok="t"/>
              </v:shape>
            </v:group>
            <v:group style="position:absolute;left:1768;top:-1371;width:2;height:80" coordorigin="1768,-1371" coordsize="2,80">
              <v:shape style="position:absolute;left:1768;top:-1371;width:2;height:80" coordorigin="1768,-1371" coordsize="1,80" path="m1768,-1291l1768,-1371e" filled="false" stroked="true" strokeweight=".748pt" strokecolor="#939598">
                <v:path arrowok="t"/>
              </v:shape>
            </v:group>
            <v:group style="position:absolute;left:1728;top:-1371;width:2;height:80" coordorigin="1728,-1371" coordsize="2,80">
              <v:shape style="position:absolute;left:1728;top:-1371;width:2;height:80" coordorigin="1728,-1371" coordsize="0,80" path="m1728,-1291l1728,-1371e" filled="false" stroked="true" strokeweight=".748pt" strokecolor="#939598">
                <v:path arrowok="t"/>
              </v:shape>
            </v:group>
            <v:group style="position:absolute;left:1688;top:-1371;width:2;height:80" coordorigin="1688,-1371" coordsize="2,80">
              <v:shape style="position:absolute;left:1688;top:-1371;width:2;height:80" coordorigin="1688,-1371" coordsize="0,80" path="m1688,-1291l1688,-1371e" filled="false" stroked="true" strokeweight=".748pt" strokecolor="#939598">
                <v:path arrowok="t"/>
              </v:shape>
            </v:group>
            <v:group style="position:absolute;left:1648;top:-1371;width:2;height:80" coordorigin="1648,-1371" coordsize="2,80">
              <v:shape style="position:absolute;left:1648;top:-1371;width:2;height:80" coordorigin="1648,-1371" coordsize="0,80" path="m1648,-1291l1648,-1371e" filled="false" stroked="true" strokeweight=".748pt" strokecolor="#939598">
                <v:path arrowok="t"/>
              </v:shape>
            </v:group>
            <v:group style="position:absolute;left:1608;top:-1371;width:2;height:80" coordorigin="1608,-1371" coordsize="2,80">
              <v:shape style="position:absolute;left:1608;top:-1371;width:2;height:80" coordorigin="1608,-1371" coordsize="0,80" path="m1608,-1291l1608,-1371e" filled="false" stroked="true" strokeweight=".748pt" strokecolor="#939598">
                <v:path arrowok="t"/>
              </v:shape>
            </v:group>
            <v:group style="position:absolute;left:1568;top:-1371;width:2;height:80" coordorigin="1568,-1371" coordsize="2,80">
              <v:shape style="position:absolute;left:1568;top:-1371;width:2;height:80" coordorigin="1568,-1371" coordsize="0,80" path="m1568,-1291l1568,-1371e" filled="false" stroked="true" strokeweight=".748pt" strokecolor="#939598">
                <v:path arrowok="t"/>
              </v:shape>
            </v:group>
            <v:group style="position:absolute;left:1528;top:-1371;width:2;height:80" coordorigin="1528,-1371" coordsize="2,80">
              <v:shape style="position:absolute;left:1528;top:-1371;width:2;height:80" coordorigin="1528,-1371" coordsize="0,80" path="m1528,-1291l1528,-1371e" filled="false" stroked="true" strokeweight=".748pt" strokecolor="#939598">
                <v:path arrowok="t"/>
              </v:shape>
            </v:group>
            <v:group style="position:absolute;left:1488;top:-1370;width:2;height:80" coordorigin="1488,-1370" coordsize="2,80">
              <v:shape style="position:absolute;left:1488;top:-1370;width:2;height:80" coordorigin="1488,-1370" coordsize="0,80" path="m1488,-1290l1488,-1370e" filled="false" stroked="true" strokeweight=".748pt" strokecolor="#939598">
                <v:path arrowok="t"/>
              </v:shape>
            </v:group>
            <v:group style="position:absolute;left:1448;top:-1370;width:2;height:80" coordorigin="1448,-1370" coordsize="2,80">
              <v:shape style="position:absolute;left:1448;top:-1370;width:2;height:80" coordorigin="1448,-1370" coordsize="0,80" path="m1448,-1290l1448,-1370e" filled="false" stroked="true" strokeweight=".748pt" strokecolor="#939598">
                <v:path arrowok="t"/>
              </v:shape>
            </v:group>
            <v:group style="position:absolute;left:1408;top:-1370;width:2;height:80" coordorigin="1408,-1370" coordsize="2,80">
              <v:shape style="position:absolute;left:1408;top:-1370;width:2;height:80" coordorigin="1408,-1370" coordsize="1,80" path="m1408,-1290l1408,-1370e" filled="false" stroked="true" strokeweight=".748pt" strokecolor="#939598">
                <v:path arrowok="t"/>
              </v:shape>
            </v:group>
            <v:group style="position:absolute;left:1368;top:-1370;width:2;height:80" coordorigin="1368,-1370" coordsize="2,80">
              <v:shape style="position:absolute;left:1368;top:-1370;width:2;height:80" coordorigin="1368,-1370" coordsize="0,80" path="m1368,-1290l1368,-1370e" filled="false" stroked="true" strokeweight=".748pt" strokecolor="#939598">
                <v:path arrowok="t"/>
              </v:shape>
            </v:group>
            <v:group style="position:absolute;left:1328;top:-1370;width:2;height:80" coordorigin="1328,-1370" coordsize="2,80">
              <v:shape style="position:absolute;left:1328;top:-1370;width:2;height:80" coordorigin="1328,-1370" coordsize="0,80" path="m1328,-1290l1328,-1370e" filled="false" stroked="true" strokeweight=".748pt" strokecolor="#939598">
                <v:path arrowok="t"/>
              </v:shape>
            </v:group>
            <v:group style="position:absolute;left:1288;top:-1370;width:2;height:80" coordorigin="1288,-1370" coordsize="2,80">
              <v:shape style="position:absolute;left:1288;top:-1370;width:2;height:80" coordorigin="1288,-1370" coordsize="0,80" path="m1288,-1290l1288,-1370e" filled="false" stroked="true" strokeweight=".748pt" strokecolor="#939598">
                <v:path arrowok="t"/>
              </v:shape>
            </v:group>
            <v:group style="position:absolute;left:1248;top:-1370;width:2;height:80" coordorigin="1248,-1370" coordsize="2,80">
              <v:shape style="position:absolute;left:1248;top:-1370;width:2;height:80" coordorigin="1248,-1370" coordsize="0,80" path="m1248,-1290l1248,-1370e" filled="false" stroked="true" strokeweight=".748pt" strokecolor="#939598">
                <v:path arrowok="t"/>
              </v:shape>
            </v:group>
            <v:group style="position:absolute;left:1208;top:-1370;width:2;height:80" coordorigin="1208,-1370" coordsize="2,80">
              <v:shape style="position:absolute;left:1208;top:-1370;width:2;height:80" coordorigin="1208,-1370" coordsize="0,80" path="m1208,-1290l1208,-1370e" filled="false" stroked="true" strokeweight=".748pt" strokecolor="#939598">
                <v:path arrowok="t"/>
              </v:shape>
            </v:group>
            <v:group style="position:absolute;left:1168;top:-1370;width:2;height:80" coordorigin="1168,-1370" coordsize="2,80">
              <v:shape style="position:absolute;left:1168;top:-1370;width:2;height:80" coordorigin="1168,-1370" coordsize="0,80" path="m1168,-1290l1168,-1370e" filled="false" stroked="true" strokeweight=".748pt" strokecolor="#939598">
                <v:path arrowok="t"/>
              </v:shape>
            </v:group>
            <v:group style="position:absolute;left:1128;top:-1370;width:2;height:80" coordorigin="1128,-1370" coordsize="2,80">
              <v:shape style="position:absolute;left:1128;top:-1370;width:2;height:80" coordorigin="1128,-1370" coordsize="0,80" path="m1128,-1290l1128,-1370e" filled="false" stroked="true" strokeweight=".748pt" strokecolor="#939598">
                <v:path arrowok="t"/>
              </v:shape>
            </v:group>
            <v:group style="position:absolute;left:1088;top:-1370;width:2;height:80" coordorigin="1088,-1370" coordsize="2,80">
              <v:shape style="position:absolute;left:1088;top:-1370;width:2;height:80" coordorigin="1088,-1370" coordsize="1,80" path="m1088,-1290l1088,-1370e" filled="false" stroked="true" strokeweight=".748pt" strokecolor="#939598">
                <v:path arrowok="t"/>
              </v:shape>
            </v:group>
            <v:group style="position:absolute;left:1048;top:-1370;width:2;height:80" coordorigin="1048,-1370" coordsize="2,80">
              <v:shape style="position:absolute;left:1048;top:-1370;width:2;height:80" coordorigin="1048,-1370" coordsize="0,80" path="m1048,-1290l1048,-1370e" filled="false" stroked="true" strokeweight=".748pt" strokecolor="#939598">
                <v:path arrowok="t"/>
              </v:shape>
            </v:group>
            <v:group style="position:absolute;left:1008;top:-1370;width:2;height:80" coordorigin="1008,-1370" coordsize="2,80">
              <v:shape style="position:absolute;left:1008;top:-1370;width:2;height:80" coordorigin="1008,-1370" coordsize="0,80" path="m1008,-1290l1008,-1370e" filled="false" stroked="true" strokeweight=".748pt" strokecolor="#939598">
                <v:path arrowok="t"/>
              </v:shape>
            </v:group>
            <v:group style="position:absolute;left:968;top:-1370;width:2;height:80" coordorigin="968,-1370" coordsize="2,80">
              <v:shape style="position:absolute;left:968;top:-1370;width:2;height:80" coordorigin="968,-1370" coordsize="0,80" path="m968,-1290l968,-1370e" filled="false" stroked="true" strokeweight=".748pt" strokecolor="#939598">
                <v:path arrowok="t"/>
              </v:shape>
            </v:group>
            <v:group style="position:absolute;left:928;top:-1370;width:2;height:80" coordorigin="928,-1370" coordsize="2,80">
              <v:shape style="position:absolute;left:928;top:-1370;width:2;height:80" coordorigin="928,-1370" coordsize="0,80" path="m928,-1290l928,-1370e" filled="false" stroked="true" strokeweight=".748pt" strokecolor="#939598">
                <v:path arrowok="t"/>
              </v:shape>
            </v:group>
            <v:group style="position:absolute;left:888;top:-1370;width:2;height:80" coordorigin="888,-1370" coordsize="2,80">
              <v:shape style="position:absolute;left:888;top:-1370;width:2;height:80" coordorigin="888,-1370" coordsize="0,80" path="m888,-1290l888,-1370e" filled="false" stroked="true" strokeweight=".748pt" strokecolor="#939598">
                <v:path arrowok="t"/>
              </v:shape>
            </v:group>
            <v:group style="position:absolute;left:848;top:-1370;width:2;height:80" coordorigin="848,-1370" coordsize="2,80">
              <v:shape style="position:absolute;left:848;top:-1370;width:2;height:80" coordorigin="848,-1370" coordsize="0,80" path="m848,-1290l848,-1370e" filled="false" stroked="true" strokeweight=".748pt" strokecolor="#939598">
                <v:path arrowok="t"/>
              </v:shape>
            </v:group>
            <v:group style="position:absolute;left:808;top:-1370;width:2;height:80" coordorigin="808,-1370" coordsize="2,80">
              <v:shape style="position:absolute;left:808;top:-1370;width:2;height:80" coordorigin="808,-1370" coordsize="0,80" path="m808,-1290l808,-1370e" filled="false" stroked="true" strokeweight=".748pt" strokecolor="#939598">
                <v:path arrowok="t"/>
              </v:shape>
            </v:group>
            <v:group style="position:absolute;left:768;top:-1370;width:2;height:80" coordorigin="768,-1370" coordsize="2,80">
              <v:shape style="position:absolute;left:768;top:-1370;width:2;height:80" coordorigin="768,-1370" coordsize="0,80" path="m768,-1290l768,-1370e" filled="false" stroked="true" strokeweight=".748pt" strokecolor="#939598">
                <v:path arrowok="t"/>
              </v:shape>
            </v:group>
            <v:group style="position:absolute;left:728;top:-1370;width:2;height:80" coordorigin="728,-1370" coordsize="2,80">
              <v:shape style="position:absolute;left:728;top:-1370;width:2;height:80" coordorigin="728,-1370" coordsize="1,80" path="m728,-1290l728,-1370e" filled="false" stroked="true" strokeweight=".748pt" strokecolor="#939598">
                <v:path arrowok="t"/>
              </v:shape>
            </v:group>
            <v:group style="position:absolute;left:688;top:-1370;width:2;height:80" coordorigin="688,-1370" coordsize="2,80">
              <v:shape style="position:absolute;left:688;top:-1370;width:2;height:80" coordorigin="688,-1370" coordsize="0,80" path="m688,-1290l688,-1370e" filled="false" stroked="true" strokeweight=".748pt" strokecolor="#939598">
                <v:path arrowok="t"/>
              </v:shape>
            </v:group>
            <v:group style="position:absolute;left:648;top:-1370;width:2;height:80" coordorigin="648,-1370" coordsize="2,80">
              <v:shape style="position:absolute;left:648;top:-1370;width:2;height:80" coordorigin="648,-1370" coordsize="0,80" path="m648,-1290l648,-1370e" filled="false" stroked="true" strokeweight=".748pt" strokecolor="#939598">
                <v:path arrowok="t"/>
              </v:shape>
            </v:group>
            <v:group style="position:absolute;left:608;top:-1370;width:2;height:80" coordorigin="608,-1370" coordsize="2,80">
              <v:shape style="position:absolute;left:608;top:-1370;width:2;height:80" coordorigin="608,-1370" coordsize="0,80" path="m608,-1290l608,-1370e" filled="false" stroked="true" strokeweight=".748pt" strokecolor="#939598">
                <v:path arrowok="t"/>
              </v:shape>
            </v:group>
            <v:group style="position:absolute;left:568;top:-1370;width:2;height:80" coordorigin="568,-1370" coordsize="2,80">
              <v:shape style="position:absolute;left:568;top:-1370;width:2;height:80" coordorigin="568,-1370" coordsize="0,80" path="m568,-1290l568,-1370e" filled="false" stroked="true" strokeweight=".748pt" strokecolor="#939598">
                <v:path arrowok="t"/>
              </v:shape>
            </v:group>
            <v:group style="position:absolute;left:528;top:-1370;width:2;height:80" coordorigin="528,-1370" coordsize="2,80">
              <v:shape style="position:absolute;left:528;top:-1370;width:2;height:80" coordorigin="528,-1370" coordsize="0,80" path="m528,-1290l528,-1370e" filled="false" stroked="true" strokeweight=".748pt" strokecolor="#939598">
                <v:path arrowok="t"/>
              </v:shape>
            </v:group>
            <v:group style="position:absolute;left:488;top:-1370;width:2;height:80" coordorigin="488,-1370" coordsize="2,80">
              <v:shape style="position:absolute;left:488;top:-1370;width:2;height:80" coordorigin="488,-1370" coordsize="0,80" path="m488,-1290l488,-1370e" filled="false" stroked="true" strokeweight=".748pt" strokecolor="#939598">
                <v:path arrowok="t"/>
              </v:shape>
            </v:group>
            <v:group style="position:absolute;left:448;top:-1370;width:2;height:80" coordorigin="448,-1370" coordsize="2,80">
              <v:shape style="position:absolute;left:448;top:-1370;width:2;height:80" coordorigin="448,-1370" coordsize="0,80" path="m448,-1290l448,-1370e" filled="false" stroked="true" strokeweight=".748pt" strokecolor="#939598">
                <v:path arrowok="t"/>
              </v:shape>
            </v:group>
            <v:group style="position:absolute;left:408;top:-1370;width:2;height:80" coordorigin="408,-1370" coordsize="2,80">
              <v:shape style="position:absolute;left:408;top:-1370;width:2;height:80" coordorigin="408,-1370" coordsize="0,80" path="m408,-1290l408,-1370e" filled="false" stroked="true" strokeweight=".748pt" strokecolor="#939598">
                <v:path arrowok="t"/>
              </v:shape>
            </v:group>
            <v:group style="position:absolute;left:368;top:-1370;width:2;height:80" coordorigin="368,-1370" coordsize="2,80">
              <v:shape style="position:absolute;left:368;top:-1370;width:2;height:80" coordorigin="368,-1370" coordsize="1,80" path="m368,-1290l368,-1370e" filled="false" stroked="true" strokeweight=".748pt" strokecolor="#939598">
                <v:path arrowok="t"/>
              </v:shape>
            </v:group>
            <v:group style="position:absolute;left:328;top:-1370;width:2;height:80" coordorigin="328,-1370" coordsize="2,80">
              <v:shape style="position:absolute;left:328;top:-1370;width:2;height:80" coordorigin="328,-1370" coordsize="0,80" path="m328,-1290l328,-1370e" filled="false" stroked="true" strokeweight=".748pt" strokecolor="#939598">
                <v:path arrowok="t"/>
              </v:shape>
            </v:group>
            <v:group style="position:absolute;left:288;top:-1370;width:2;height:80" coordorigin="288,-1370" coordsize="2,80">
              <v:shape style="position:absolute;left:288;top:-1370;width:2;height:80" coordorigin="288,-1370" coordsize="0,80" path="m288,-1290l288,-1370e" filled="false" stroked="true" strokeweight=".748pt" strokecolor="#939598">
                <v:path arrowok="t"/>
              </v:shape>
            </v:group>
            <v:group style="position:absolute;left:248;top:-1370;width:2;height:80" coordorigin="248,-1370" coordsize="2,80">
              <v:shape style="position:absolute;left:248;top:-1370;width:2;height:80" coordorigin="248,-1370" coordsize="0,80" path="m248,-1290l248,-1370e" filled="false" stroked="true" strokeweight=".748pt" strokecolor="#939598">
                <v:path arrowok="t"/>
              </v:shape>
            </v:group>
            <v:group style="position:absolute;left:208;top:-1370;width:2;height:80" coordorigin="208,-1370" coordsize="2,80">
              <v:shape style="position:absolute;left:208;top:-1370;width:2;height:80" coordorigin="208,-1370" coordsize="0,80" path="m208,-1290l208,-1370e" filled="false" stroked="true" strokeweight=".748pt" strokecolor="#939598">
                <v:path arrowok="t"/>
              </v:shape>
            </v:group>
            <v:group style="position:absolute;left:168;top:-1370;width:2;height:80" coordorigin="168,-1370" coordsize="2,80">
              <v:shape style="position:absolute;left:168;top:-1370;width:2;height:80" coordorigin="168,-1370" coordsize="0,80" path="m168,-1290l168,-1370e" filled="false" stroked="true" strokeweight=".748pt" strokecolor="#939598">
                <v:path arrowok="t"/>
              </v:shape>
            </v:group>
            <v:group style="position:absolute;left:128;top:-1370;width:2;height:80" coordorigin="128,-1370" coordsize="2,80">
              <v:shape style="position:absolute;left:128;top:-1370;width:2;height:80" coordorigin="128,-1370" coordsize="0,80" path="m128,-1290l128,-1370e" filled="false" stroked="true" strokeweight=".748pt" strokecolor="#939598">
                <v:path arrowok="t"/>
              </v:shape>
            </v:group>
            <v:group style="position:absolute;left:88;top:-1370;width:2;height:80" coordorigin="88,-1370" coordsize="2,80">
              <v:shape style="position:absolute;left:88;top:-1370;width:2;height:80" coordorigin="88,-1370" coordsize="0,80" path="m88,-1290l88,-1370e" filled="false" stroked="true" strokeweight=".748pt" strokecolor="#939598">
                <v:path arrowok="t"/>
              </v:shape>
            </v:group>
            <v:group style="position:absolute;left:47;top:-1370;width:2;height:80" coordorigin="47,-1370" coordsize="2,80">
              <v:shape style="position:absolute;left:47;top:-1370;width:2;height:80" coordorigin="47,-1370" coordsize="0,80" path="m48,-1290l47,-1370e" filled="false" stroked="true" strokeweight=".748pt" strokecolor="#939598">
                <v:path arrowok="t"/>
              </v:shape>
            </v:group>
            <v:group style="position:absolute;left:7;top:-1370;width:2;height:80" coordorigin="7,-1370" coordsize="2,80">
              <v:shape style="position:absolute;left:7;top:-1370;width:2;height:80" coordorigin="7,-1370" coordsize="0,80" path="m7,-1290l7,-1370e" filled="false" stroked="true" strokeweight=".748pt" strokecolor="#939598">
                <v:path arrowok="t"/>
              </v:shape>
            </v:group>
            <w10:wrap type="none"/>
          </v:group>
        </w:pict>
      </w:r>
      <w:bookmarkStart w:name="_TOC_250001" w:id="9"/>
      <w:r>
        <w:rPr>
          <w:color w:val="A4590C"/>
          <w:spacing w:val="29"/>
          <w:w w:val="85"/>
        </w:rPr>
        <w:t>Measuring</w:t>
      </w:r>
      <w:r>
        <w:rPr>
          <w:color w:val="A4590C"/>
          <w:spacing w:val="-71"/>
          <w:w w:val="85"/>
        </w:rPr>
        <w:t> </w:t>
      </w:r>
      <w:r>
        <w:rPr>
          <w:color w:val="A4590C"/>
          <w:spacing w:val="30"/>
          <w:w w:val="85"/>
        </w:rPr>
        <w:t>progress</w:t>
      </w:r>
      <w:bookmarkEnd w:id="9"/>
      <w:r>
        <w:rPr/>
      </w:r>
    </w:p>
    <w:p>
      <w:pPr>
        <w:pStyle w:val="Heading2"/>
        <w:spacing w:line="240" w:lineRule="auto" w:before="274"/>
        <w:ind w:right="988"/>
        <w:jc w:val="left"/>
      </w:pPr>
      <w:r>
        <w:rPr>
          <w:w w:val="90"/>
        </w:rPr>
        <w:t>A</w:t>
      </w:r>
      <w:r>
        <w:rPr>
          <w:spacing w:val="-35"/>
          <w:w w:val="90"/>
        </w:rPr>
        <w:t> </w:t>
      </w:r>
      <w:r>
        <w:rPr>
          <w:spacing w:val="15"/>
          <w:w w:val="90"/>
        </w:rPr>
        <w:t>framework</w:t>
      </w:r>
      <w:r>
        <w:rPr>
          <w:spacing w:val="-35"/>
          <w:w w:val="90"/>
        </w:rPr>
        <w:t> </w:t>
      </w:r>
      <w:r>
        <w:rPr>
          <w:spacing w:val="10"/>
          <w:w w:val="90"/>
        </w:rPr>
        <w:t>for</w:t>
      </w:r>
      <w:r>
        <w:rPr>
          <w:spacing w:val="-35"/>
          <w:w w:val="90"/>
        </w:rPr>
        <w:t> </w:t>
      </w:r>
      <w:r>
        <w:rPr>
          <w:spacing w:val="15"/>
          <w:w w:val="90"/>
        </w:rPr>
        <w:t>monitoring</w:t>
      </w:r>
      <w:r>
        <w:rPr>
          <w:spacing w:val="-35"/>
          <w:w w:val="90"/>
        </w:rPr>
        <w:t> </w:t>
      </w:r>
      <w:r>
        <w:rPr>
          <w:spacing w:val="12"/>
          <w:w w:val="90"/>
        </w:rPr>
        <w:t>and</w:t>
      </w:r>
      <w:r>
        <w:rPr>
          <w:spacing w:val="-35"/>
          <w:w w:val="90"/>
        </w:rPr>
        <w:t> </w:t>
      </w:r>
      <w:r>
        <w:rPr>
          <w:spacing w:val="17"/>
          <w:w w:val="90"/>
        </w:rPr>
        <w:t>evaluation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64" w:lineRule="exact" w:before="60"/>
        <w:ind w:right="988"/>
        <w:jc w:val="left"/>
      </w:pPr>
      <w:r>
        <w:rPr/>
        <w:t>Our</w:t>
      </w:r>
      <w:r>
        <w:rPr>
          <w:spacing w:val="-5"/>
        </w:rPr>
        <w:t> </w:t>
      </w:r>
      <w:r>
        <w:rPr>
          <w:spacing w:val="-4"/>
        </w:rPr>
        <w:t>Whole-of-Country</w:t>
      </w:r>
      <w:r>
        <w:rPr>
          <w:spacing w:val="-5"/>
        </w:rPr>
        <w:t> </w:t>
      </w:r>
      <w:r>
        <w:rPr>
          <w:spacing w:val="-3"/>
        </w:rPr>
        <w:t>Plan</w:t>
      </w:r>
      <w:r>
        <w:rPr>
          <w:spacing w:val="-5"/>
        </w:rPr>
        <w:t> </w:t>
      </w:r>
      <w:r>
        <w:rPr>
          <w:spacing w:val="-3"/>
        </w:rPr>
        <w:t>describes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3"/>
        </w:rPr>
        <w:t>better</w:t>
      </w:r>
      <w:r>
        <w:rPr>
          <w:spacing w:val="-5"/>
        </w:rPr>
        <w:t> </w:t>
      </w:r>
      <w:r>
        <w:rPr>
          <w:spacing w:val="-3"/>
        </w:rPr>
        <w:t>future</w:t>
      </w:r>
      <w:r>
        <w:rPr>
          <w:spacing w:val="-5"/>
        </w:rPr>
        <w:t> </w:t>
      </w:r>
      <w:r>
        <w:rPr>
          <w:spacing w:val="-4"/>
        </w:rPr>
        <w:t>for</w:t>
      </w:r>
      <w:r>
        <w:rPr>
          <w:spacing w:val="-5"/>
        </w:rPr>
        <w:t> </w:t>
      </w:r>
      <w:r>
        <w:rPr/>
        <w:t>our</w:t>
      </w:r>
      <w:r>
        <w:rPr>
          <w:spacing w:val="-5"/>
        </w:rPr>
        <w:t> </w:t>
      </w:r>
      <w:r>
        <w:rPr>
          <w:spacing w:val="-4"/>
        </w:rPr>
        <w:t>People,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>
          <w:spacing w:val="-3"/>
        </w:rPr>
        <w:t>outlines</w:t>
      </w:r>
      <w:r>
        <w:rPr>
          <w:spacing w:val="-5"/>
        </w:rPr>
        <w:t> </w:t>
      </w:r>
      <w:r>
        <w:rPr>
          <w:spacing w:val="-4"/>
        </w:rPr>
        <w:t>pathways</w:t>
      </w:r>
      <w:r>
        <w:rPr>
          <w:spacing w:val="-5"/>
        </w:rPr>
        <w:t> </w:t>
      </w:r>
      <w:r>
        <w:rPr>
          <w:spacing w:val="-3"/>
        </w:rPr>
        <w:t>to</w:t>
      </w:r>
      <w:r>
        <w:rPr>
          <w:spacing w:val="-5"/>
        </w:rPr>
        <w:t> </w:t>
      </w:r>
      <w:r>
        <w:rPr>
          <w:spacing w:val="-3"/>
        </w:rPr>
        <w:t>achieving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4"/>
        </w:rPr>
        <w:t>life</w:t>
      </w:r>
      <w:r>
        <w:rPr>
          <w:spacing w:val="-5"/>
        </w:rPr>
        <w:t> </w:t>
      </w:r>
      <w:r>
        <w:rPr>
          <w:spacing w:val="-3"/>
        </w:rPr>
        <w:t>we</w:t>
      </w:r>
      <w:r>
        <w:rPr/>
        <w:t> </w:t>
      </w:r>
      <w:r>
        <w:rPr>
          <w:spacing w:val="-3"/>
        </w:rPr>
        <w:t>deserve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Traditional </w:t>
      </w:r>
      <w:r>
        <w:rPr>
          <w:spacing w:val="-4"/>
        </w:rPr>
        <w:t>Owners.</w:t>
      </w:r>
      <w:r>
        <w:rPr>
          <w:spacing w:val="-5"/>
        </w:rPr>
        <w:t> </w:t>
      </w:r>
      <w:r>
        <w:rPr>
          <w:spacing w:val="-3"/>
        </w:rPr>
        <w:t>What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3"/>
        </w:rPr>
        <w:t>plan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>
          <w:spacing w:val="-3"/>
        </w:rPr>
        <w:t>ambitious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necessary, </w:t>
      </w:r>
      <w:r>
        <w:rPr/>
        <w:t>and</w:t>
      </w:r>
      <w:r>
        <w:rPr>
          <w:spacing w:val="-5"/>
        </w:rPr>
        <w:t> </w:t>
      </w:r>
      <w:r>
        <w:rPr>
          <w:spacing w:val="-3"/>
        </w:rPr>
        <w:t>to</w:t>
      </w:r>
      <w:r>
        <w:rPr>
          <w:spacing w:val="-5"/>
        </w:rPr>
        <w:t> </w:t>
      </w:r>
      <w:r>
        <w:rPr>
          <w:spacing w:val="-3"/>
        </w:rPr>
        <w:t>implement</w:t>
      </w:r>
      <w:r>
        <w:rPr>
          <w:spacing w:val="-5"/>
        </w:rPr>
        <w:t> </w:t>
      </w:r>
      <w:r>
        <w:rPr/>
        <w:t>it</w:t>
      </w:r>
      <w:r>
        <w:rPr>
          <w:spacing w:val="-5"/>
        </w:rPr>
        <w:t> </w:t>
      </w:r>
      <w:r>
        <w:rPr>
          <w:spacing w:val="-3"/>
        </w:rPr>
        <w:t>will</w:t>
      </w:r>
      <w:r>
        <w:rPr>
          <w:spacing w:val="-5"/>
        </w:rPr>
        <w:t> take </w:t>
      </w:r>
      <w:r>
        <w:rPr>
          <w:spacing w:val="-3"/>
        </w:rPr>
        <w:t>time</w:t>
      </w:r>
      <w:r>
        <w:rPr>
          <w:spacing w:val="-48"/>
        </w:rPr>
        <w:t> </w:t>
      </w:r>
      <w:r>
        <w:rPr>
          <w:spacing w:val="-48"/>
        </w:rPr>
      </w:r>
      <w:r>
        <w:rPr/>
        <w:t>and </w:t>
      </w:r>
      <w:r>
        <w:rPr>
          <w:spacing w:val="-4"/>
        </w:rPr>
        <w:t>commitment. </w:t>
      </w:r>
      <w:r>
        <w:rPr>
          <w:spacing w:val="-6"/>
        </w:rPr>
        <w:t>We </w:t>
      </w:r>
      <w:r>
        <w:rPr>
          <w:spacing w:val="-3"/>
        </w:rPr>
        <w:t>must </w:t>
      </w:r>
      <w:r>
        <w:rPr/>
        <w:t>be </w:t>
      </w:r>
      <w:r>
        <w:rPr>
          <w:spacing w:val="-3"/>
        </w:rPr>
        <w:t>responsible to </w:t>
      </w:r>
      <w:r>
        <w:rPr>
          <w:spacing w:val="-4"/>
        </w:rPr>
        <w:t>ourselves </w:t>
      </w:r>
      <w:r>
        <w:rPr/>
        <w:t>and be </w:t>
      </w:r>
      <w:r>
        <w:rPr>
          <w:spacing w:val="-3"/>
        </w:rPr>
        <w:t>able to </w:t>
      </w:r>
      <w:r>
        <w:rPr>
          <w:spacing w:val="-4"/>
        </w:rPr>
        <w:t>collaborate effectively </w:t>
      </w:r>
      <w:r>
        <w:rPr>
          <w:spacing w:val="-3"/>
        </w:rPr>
        <w:t>with </w:t>
      </w:r>
      <w:r>
        <w:rPr/>
        <w:t>our</w:t>
      </w:r>
      <w:r>
        <w:rPr>
          <w:spacing w:val="-26"/>
        </w:rPr>
        <w:t> </w:t>
      </w:r>
      <w:r>
        <w:rPr>
          <w:spacing w:val="-4"/>
        </w:rPr>
        <w:t>partners.</w:t>
      </w:r>
      <w:r>
        <w:rPr/>
      </w:r>
    </w:p>
    <w:p>
      <w:pPr>
        <w:spacing w:line="240" w:lineRule="auto" w:before="5"/>
        <w:rPr>
          <w:rFonts w:ascii="Calibri" w:hAnsi="Calibri" w:cs="Calibri" w:eastAsia="Calibri"/>
          <w:sz w:val="11"/>
          <w:szCs w:val="11"/>
        </w:rPr>
      </w:pPr>
    </w:p>
    <w:p>
      <w:pPr>
        <w:spacing w:after="0" w:line="240" w:lineRule="auto"/>
        <w:rPr>
          <w:rFonts w:ascii="Calibri" w:hAnsi="Calibri" w:cs="Calibri" w:eastAsia="Calibri"/>
          <w:sz w:val="11"/>
          <w:szCs w:val="11"/>
        </w:rPr>
        <w:sectPr>
          <w:pgSz w:w="11910" w:h="16840"/>
          <w:pgMar w:top="760" w:bottom="0" w:left="0" w:right="0"/>
        </w:sectPr>
      </w:pPr>
    </w:p>
    <w:p>
      <w:pPr>
        <w:pStyle w:val="BodyText"/>
        <w:spacing w:line="264" w:lineRule="exact" w:before="60"/>
        <w:ind w:right="186"/>
        <w:jc w:val="left"/>
      </w:pPr>
      <w:r>
        <w:rPr>
          <w:spacing w:val="-3"/>
        </w:rPr>
        <w:t>This monitoring </w:t>
      </w:r>
      <w:r>
        <w:rPr/>
        <w:t>and </w:t>
      </w:r>
      <w:r>
        <w:rPr>
          <w:spacing w:val="-4"/>
        </w:rPr>
        <w:t>evaluation framework </w:t>
      </w:r>
      <w:r>
        <w:rPr>
          <w:spacing w:val="-3"/>
        </w:rPr>
        <w:t>will</w:t>
      </w:r>
      <w:r>
        <w:rPr>
          <w:spacing w:val="-4"/>
        </w:rPr>
        <w:t> </w:t>
      </w:r>
      <w:r>
        <w:rPr>
          <w:spacing w:val="-3"/>
        </w:rPr>
        <w:t>help</w:t>
      </w:r>
      <w:r>
        <w:rPr>
          <w:spacing w:val="-3"/>
        </w:rPr>
        <w:t> </w:t>
      </w:r>
      <w:r>
        <w:rPr/>
        <w:t>us </w:t>
      </w:r>
      <w:r>
        <w:rPr>
          <w:spacing w:val="-4"/>
        </w:rPr>
        <w:t>keep track </w:t>
      </w:r>
      <w:r>
        <w:rPr/>
        <w:t>of how </w:t>
      </w:r>
      <w:r>
        <w:rPr>
          <w:spacing w:val="-3"/>
        </w:rPr>
        <w:t>we are </w:t>
      </w:r>
      <w:r>
        <w:rPr>
          <w:spacing w:val="-4"/>
        </w:rPr>
        <w:t>progressing</w:t>
      </w:r>
      <w:r>
        <w:rPr>
          <w:spacing w:val="-26"/>
        </w:rPr>
        <w:t> </w:t>
      </w:r>
      <w:r>
        <w:rPr>
          <w:spacing w:val="-4"/>
        </w:rPr>
        <w:t>towards</w:t>
      </w:r>
      <w:r>
        <w:rPr>
          <w:spacing w:val="-3"/>
        </w:rPr>
        <w:t> </w:t>
      </w:r>
      <w:r>
        <w:rPr/>
        <w:t>our </w:t>
      </w:r>
      <w:r>
        <w:rPr>
          <w:spacing w:val="-3"/>
        </w:rPr>
        <w:t>vision </w:t>
      </w:r>
      <w:r>
        <w:rPr/>
        <w:t>and </w:t>
      </w:r>
      <w:r>
        <w:rPr>
          <w:spacing w:val="-3"/>
        </w:rPr>
        <w:t>goals over this </w:t>
      </w:r>
      <w:r>
        <w:rPr/>
        <w:t>time. </w:t>
      </w:r>
      <w:r>
        <w:rPr>
          <w:spacing w:val="-3"/>
        </w:rPr>
        <w:t>By</w:t>
      </w:r>
      <w:r>
        <w:rPr>
          <w:spacing w:val="-31"/>
        </w:rPr>
        <w:t> </w:t>
      </w:r>
      <w:r>
        <w:rPr>
          <w:spacing w:val="-4"/>
        </w:rPr>
        <w:t>periodically</w:t>
      </w:r>
      <w:r>
        <w:rPr>
          <w:spacing w:val="-3"/>
        </w:rPr>
        <w:t> measuring</w:t>
      </w:r>
      <w:r>
        <w:rPr>
          <w:spacing w:val="-5"/>
        </w:rPr>
        <w:t> </w:t>
      </w:r>
      <w:r>
        <w:rPr/>
        <w:t>our</w:t>
      </w:r>
      <w:r>
        <w:rPr>
          <w:spacing w:val="-5"/>
        </w:rPr>
        <w:t> key </w:t>
      </w:r>
      <w:r>
        <w:rPr>
          <w:spacing w:val="-4"/>
        </w:rPr>
        <w:t>indicators,</w:t>
      </w:r>
      <w:r>
        <w:rPr>
          <w:spacing w:val="-5"/>
        </w:rPr>
        <w:t> </w:t>
      </w:r>
      <w:r>
        <w:rPr>
          <w:spacing w:val="-3"/>
        </w:rPr>
        <w:t>we</w:t>
      </w:r>
      <w:r>
        <w:rPr>
          <w:spacing w:val="-5"/>
        </w:rPr>
        <w:t> </w:t>
      </w:r>
      <w:r>
        <w:rPr>
          <w:spacing w:val="-3"/>
        </w:rPr>
        <w:t>will</w:t>
      </w:r>
      <w:r>
        <w:rPr>
          <w:spacing w:val="-5"/>
        </w:rPr>
        <w:t> </w:t>
      </w:r>
      <w:r>
        <w:rPr/>
        <w:t>be</w:t>
      </w:r>
      <w:r>
        <w:rPr>
          <w:spacing w:val="-5"/>
        </w:rPr>
        <w:t> </w:t>
      </w:r>
      <w:r>
        <w:rPr>
          <w:spacing w:val="-3"/>
        </w:rPr>
        <w:t>able</w:t>
      </w:r>
      <w:r>
        <w:rPr>
          <w:spacing w:val="-5"/>
        </w:rPr>
        <w:t> </w:t>
      </w:r>
      <w:r>
        <w:rPr>
          <w:spacing w:val="-3"/>
        </w:rPr>
        <w:t>to</w:t>
      </w:r>
      <w:r>
        <w:rPr>
          <w:spacing w:val="-46"/>
        </w:rPr>
        <w:t> </w:t>
      </w:r>
      <w:r>
        <w:rPr>
          <w:spacing w:val="-46"/>
        </w:rPr>
      </w:r>
      <w:r>
        <w:rPr>
          <w:spacing w:val="-3"/>
        </w:rPr>
        <w:t>determine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3"/>
        </w:rPr>
        <w:t>impact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our</w:t>
      </w:r>
      <w:r>
        <w:rPr>
          <w:spacing w:val="-7"/>
        </w:rPr>
        <w:t> </w:t>
      </w:r>
      <w:r>
        <w:rPr>
          <w:spacing w:val="-3"/>
        </w:rPr>
        <w:t>actions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>
          <w:spacing w:val="-4"/>
        </w:rPr>
        <w:t>programs,</w:t>
      </w:r>
      <w:r>
        <w:rPr>
          <w:spacing w:val="-3"/>
        </w:rPr>
        <w:t> </w:t>
      </w:r>
      <w:r>
        <w:rPr/>
        <w:t>and </w:t>
      </w:r>
      <w:r>
        <w:rPr>
          <w:spacing w:val="-3"/>
        </w:rPr>
        <w:t>adjust </w:t>
      </w:r>
      <w:r>
        <w:rPr/>
        <w:t>our </w:t>
      </w:r>
      <w:r>
        <w:rPr>
          <w:spacing w:val="-3"/>
        </w:rPr>
        <w:t>approaches</w:t>
      </w:r>
      <w:r>
        <w:rPr>
          <w:spacing w:val="-20"/>
        </w:rPr>
        <w:t> </w:t>
      </w:r>
      <w:r>
        <w:rPr>
          <w:spacing w:val="-5"/>
        </w:rPr>
        <w:t>accordingly.</w:t>
      </w:r>
    </w:p>
    <w:p>
      <w:pPr>
        <w:pStyle w:val="BodyText"/>
        <w:spacing w:line="264" w:lineRule="exact"/>
        <w:ind w:right="0"/>
        <w:jc w:val="left"/>
      </w:pPr>
      <w:r>
        <w:rPr>
          <w:rFonts w:ascii="Calibri" w:hAnsi="Calibri" w:cs="Calibri" w:eastAsia="Calibri"/>
          <w:spacing w:val="-3"/>
        </w:rPr>
        <w:t>These </w:t>
      </w:r>
      <w:r>
        <w:rPr>
          <w:rFonts w:ascii="Calibri" w:hAnsi="Calibri" w:cs="Calibri" w:eastAsia="Calibri"/>
          <w:spacing w:val="-4"/>
        </w:rPr>
        <w:t>indicators </w:t>
      </w:r>
      <w:r>
        <w:rPr>
          <w:rFonts w:ascii="Calibri" w:hAnsi="Calibri" w:cs="Calibri" w:eastAsia="Calibri"/>
          <w:spacing w:val="-3"/>
        </w:rPr>
        <w:t>are designed to give </w:t>
      </w:r>
      <w:r>
        <w:rPr>
          <w:rFonts w:ascii="Calibri" w:hAnsi="Calibri" w:cs="Calibri" w:eastAsia="Calibri"/>
        </w:rPr>
        <w:t>us a </w:t>
      </w:r>
      <w:r>
        <w:rPr>
          <w:rFonts w:ascii="Calibri" w:hAnsi="Calibri" w:cs="Calibri" w:eastAsia="Calibri"/>
          <w:spacing w:val="-3"/>
        </w:rPr>
        <w:t>snapshot</w:t>
      </w:r>
      <w:r>
        <w:rPr>
          <w:rFonts w:ascii="Calibri" w:hAnsi="Calibri" w:cs="Calibri" w:eastAsia="Calibri"/>
          <w:spacing w:val="-15"/>
        </w:rPr>
        <w:t> </w:t>
      </w:r>
      <w:r>
        <w:rPr>
          <w:rFonts w:ascii="Calibri" w:hAnsi="Calibri" w:cs="Calibri" w:eastAsia="Calibri"/>
          <w:spacing w:val="-3"/>
        </w:rPr>
        <w:t>of</w:t>
      </w:r>
      <w:r>
        <w:rPr>
          <w:rFonts w:ascii="Calibri" w:hAnsi="Calibri" w:cs="Calibri" w:eastAsia="Calibri"/>
          <w:spacing w:val="-3"/>
          <w:w w:val="100"/>
        </w:rPr>
        <w:t> </w:t>
      </w:r>
      <w:r>
        <w:rPr/>
        <w:t>our </w:t>
      </w:r>
      <w:r>
        <w:rPr>
          <w:spacing w:val="-3"/>
        </w:rPr>
        <w:t>goals </w:t>
      </w:r>
      <w:r>
        <w:rPr/>
        <w:t>– </w:t>
      </w:r>
      <w:r>
        <w:rPr>
          <w:spacing w:val="-3"/>
        </w:rPr>
        <w:t>they are </w:t>
      </w:r>
      <w:r>
        <w:rPr/>
        <w:t>not </w:t>
      </w:r>
      <w:r>
        <w:rPr>
          <w:spacing w:val="-4"/>
        </w:rPr>
        <w:t>comprehensive, </w:t>
      </w:r>
      <w:r>
        <w:rPr/>
        <w:t>but </w:t>
      </w:r>
      <w:r>
        <w:rPr>
          <w:spacing w:val="-4"/>
        </w:rPr>
        <w:t>rather</w:t>
      </w:r>
      <w:r>
        <w:rPr>
          <w:spacing w:val="-33"/>
        </w:rPr>
        <w:t> </w:t>
      </w:r>
      <w:r>
        <w:rPr/>
        <w:t>a</w:t>
      </w:r>
      <w:r>
        <w:rPr/>
        <w:t> </w:t>
      </w:r>
      <w:r>
        <w:rPr>
          <w:spacing w:val="-3"/>
        </w:rPr>
        <w:t>manageable sub-set that will allow </w:t>
      </w:r>
      <w:r>
        <w:rPr/>
        <w:t>us </w:t>
      </w:r>
      <w:r>
        <w:rPr>
          <w:spacing w:val="-3"/>
        </w:rPr>
        <w:t>to tell </w:t>
      </w:r>
      <w:r>
        <w:rPr/>
        <w:t>our</w:t>
      </w:r>
      <w:r>
        <w:rPr>
          <w:spacing w:val="-22"/>
        </w:rPr>
        <w:t> </w:t>
      </w:r>
      <w:r>
        <w:rPr>
          <w:spacing w:val="-3"/>
        </w:rPr>
        <w:t>story</w:t>
      </w:r>
      <w:r>
        <w:rPr/>
        <w:t> and flag </w:t>
      </w:r>
      <w:r>
        <w:rPr>
          <w:spacing w:val="-4"/>
        </w:rPr>
        <w:t>any </w:t>
      </w:r>
      <w:r>
        <w:rPr>
          <w:spacing w:val="-3"/>
        </w:rPr>
        <w:t>issues. What we consider to </w:t>
      </w:r>
      <w:r>
        <w:rPr/>
        <w:t>be</w:t>
      </w:r>
      <w:r>
        <w:rPr>
          <w:spacing w:val="-31"/>
        </w:rPr>
        <w:t> </w:t>
      </w:r>
      <w:r>
        <w:rPr>
          <w:spacing w:val="-4"/>
        </w:rPr>
        <w:t>indicators</w:t>
      </w:r>
      <w:r>
        <w:rPr/>
        <w:t> of</w:t>
      </w:r>
      <w:r>
        <w:rPr>
          <w:spacing w:val="-5"/>
        </w:rPr>
        <w:t> </w:t>
      </w:r>
      <w:r>
        <w:rPr>
          <w:spacing w:val="-3"/>
        </w:rPr>
        <w:t>success</w:t>
      </w:r>
      <w:r>
        <w:rPr>
          <w:spacing w:val="-5"/>
        </w:rPr>
        <w:t> </w:t>
      </w:r>
      <w:r>
        <w:rPr>
          <w:spacing w:val="-3"/>
        </w:rPr>
        <w:t>will</w:t>
      </w:r>
      <w:r>
        <w:rPr>
          <w:spacing w:val="-5"/>
        </w:rPr>
        <w:t> </w:t>
      </w:r>
      <w:r>
        <w:rPr>
          <w:spacing w:val="-3"/>
        </w:rPr>
        <w:t>need</w:t>
      </w:r>
      <w:r>
        <w:rPr>
          <w:spacing w:val="-5"/>
        </w:rPr>
        <w:t> </w:t>
      </w:r>
      <w:r>
        <w:rPr>
          <w:spacing w:val="-3"/>
        </w:rPr>
        <w:t>to</w:t>
      </w:r>
      <w:r>
        <w:rPr>
          <w:spacing w:val="-5"/>
        </w:rPr>
        <w:t> </w:t>
      </w:r>
      <w:r>
        <w:rPr/>
        <w:t>be</w:t>
      </w:r>
      <w:r>
        <w:rPr>
          <w:spacing w:val="-5"/>
        </w:rPr>
        <w:t> </w:t>
      </w:r>
      <w:r>
        <w:rPr>
          <w:spacing w:val="-4"/>
        </w:rPr>
        <w:t>tested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>
          <w:spacing w:val="-4"/>
        </w:rPr>
        <w:t>strengthened</w:t>
      </w:r>
      <w:r>
        <w:rPr>
          <w:spacing w:val="-46"/>
        </w:rPr>
        <w:t> </w:t>
      </w:r>
      <w:r>
        <w:rPr>
          <w:spacing w:val="-46"/>
        </w:rPr>
      </w:r>
      <w:r>
        <w:rPr>
          <w:spacing w:val="-3"/>
        </w:rPr>
        <w:t>through </w:t>
      </w:r>
      <w:r>
        <w:rPr/>
        <w:t>an </w:t>
      </w:r>
      <w:r>
        <w:rPr>
          <w:spacing w:val="-3"/>
        </w:rPr>
        <w:t>ongoing </w:t>
      </w:r>
      <w:r>
        <w:rPr>
          <w:spacing w:val="-4"/>
        </w:rPr>
        <w:t>conversation </w:t>
      </w:r>
      <w:r>
        <w:rPr>
          <w:spacing w:val="-3"/>
        </w:rPr>
        <w:t>with </w:t>
      </w:r>
      <w:r>
        <w:rPr/>
        <w:t>the</w:t>
      </w:r>
      <w:r>
        <w:rPr>
          <w:spacing w:val="-19"/>
        </w:rPr>
        <w:t> </w:t>
      </w:r>
      <w:r>
        <w:rPr>
          <w:spacing w:val="-3"/>
        </w:rPr>
        <w:t>mob.</w:t>
      </w:r>
      <w:r>
        <w:rPr/>
      </w:r>
    </w:p>
    <w:p>
      <w:pPr>
        <w:pStyle w:val="BodyText"/>
        <w:spacing w:line="264" w:lineRule="exact" w:before="60"/>
        <w:ind w:left="602" w:right="906"/>
        <w:jc w:val="left"/>
      </w:pPr>
      <w:r>
        <w:rPr>
          <w:spacing w:val="-4"/>
        </w:rPr>
        <w:br w:type="column"/>
      </w:r>
      <w:r>
        <w:rPr>
          <w:spacing w:val="-4"/>
        </w:rPr>
        <w:t>Much</w:t>
      </w:r>
      <w:r>
        <w:rPr>
          <w:spacing w:val="-8"/>
        </w:rPr>
        <w:t> </w:t>
      </w:r>
      <w:r>
        <w:rPr>
          <w:spacing w:val="-3"/>
        </w:rPr>
        <w:t>of</w:t>
      </w:r>
      <w:r>
        <w:rPr>
          <w:spacing w:val="-8"/>
        </w:rPr>
        <w:t> </w:t>
      </w:r>
      <w:r>
        <w:rPr>
          <w:spacing w:val="-4"/>
        </w:rPr>
        <w:t>the</w:t>
      </w:r>
      <w:r>
        <w:rPr>
          <w:spacing w:val="-8"/>
        </w:rPr>
        <w:t> </w:t>
      </w:r>
      <w:r>
        <w:rPr>
          <w:spacing w:val="-5"/>
        </w:rPr>
        <w:t>information</w:t>
      </w:r>
      <w:r>
        <w:rPr>
          <w:spacing w:val="-8"/>
        </w:rPr>
        <w:t> </w:t>
      </w:r>
      <w:r>
        <w:rPr>
          <w:spacing w:val="-6"/>
        </w:rPr>
        <w:t>required</w:t>
      </w:r>
      <w:r>
        <w:rPr>
          <w:spacing w:val="-8"/>
        </w:rPr>
        <w:t> </w:t>
      </w:r>
      <w:r>
        <w:rPr>
          <w:spacing w:val="-4"/>
        </w:rPr>
        <w:t>to</w:t>
      </w:r>
      <w:r>
        <w:rPr>
          <w:spacing w:val="-8"/>
        </w:rPr>
        <w:t> </w:t>
      </w:r>
      <w:r>
        <w:rPr>
          <w:spacing w:val="-5"/>
        </w:rPr>
        <w:t>answer</w:t>
      </w:r>
      <w:r>
        <w:rPr>
          <w:spacing w:val="-8"/>
        </w:rPr>
        <w:t> </w:t>
      </w:r>
      <w:r>
        <w:rPr>
          <w:spacing w:val="-4"/>
        </w:rPr>
        <w:t>our</w:t>
      </w:r>
      <w:r>
        <w:rPr>
          <w:spacing w:val="-8"/>
        </w:rPr>
        <w:t> </w:t>
      </w:r>
      <w:r>
        <w:rPr>
          <w:spacing w:val="-6"/>
        </w:rPr>
        <w:t>key</w:t>
      </w:r>
      <w:r>
        <w:rPr>
          <w:spacing w:val="-43"/>
        </w:rPr>
        <w:t> </w:t>
      </w:r>
      <w:r>
        <w:rPr>
          <w:spacing w:val="-43"/>
        </w:rPr>
      </w:r>
      <w:r>
        <w:rPr>
          <w:spacing w:val="-5"/>
        </w:rPr>
        <w:t>evaluation</w:t>
      </w:r>
      <w:r>
        <w:rPr>
          <w:spacing w:val="-8"/>
        </w:rPr>
        <w:t> </w:t>
      </w:r>
      <w:r>
        <w:rPr>
          <w:spacing w:val="-5"/>
        </w:rPr>
        <w:t>questions</w:t>
      </w:r>
      <w:r>
        <w:rPr>
          <w:spacing w:val="-8"/>
        </w:rPr>
        <w:t> </w:t>
      </w:r>
      <w:r>
        <w:rPr>
          <w:spacing w:val="-3"/>
        </w:rPr>
        <w:t>is</w:t>
      </w:r>
      <w:r>
        <w:rPr>
          <w:spacing w:val="-8"/>
        </w:rPr>
        <w:t> </w:t>
      </w:r>
      <w:r>
        <w:rPr>
          <w:spacing w:val="-5"/>
        </w:rPr>
        <w:t>already</w:t>
      </w:r>
      <w:r>
        <w:rPr>
          <w:spacing w:val="-8"/>
        </w:rPr>
        <w:t> </w:t>
      </w:r>
      <w:r>
        <w:rPr>
          <w:spacing w:val="-5"/>
        </w:rPr>
        <w:t>collected</w:t>
      </w:r>
      <w:r>
        <w:rPr>
          <w:spacing w:val="-8"/>
        </w:rPr>
        <w:t> </w:t>
      </w:r>
      <w:r>
        <w:rPr>
          <w:spacing w:val="-3"/>
        </w:rPr>
        <w:t>by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>
          <w:spacing w:val="-6"/>
        </w:rPr>
        <w:t>range</w:t>
      </w:r>
      <w:r>
        <w:rPr>
          <w:spacing w:val="-8"/>
        </w:rPr>
        <w:t> </w:t>
      </w:r>
      <w:r>
        <w:rPr>
          <w:spacing w:val="-5"/>
        </w:rPr>
        <w:t>of</w:t>
      </w:r>
      <w:r>
        <w:rPr>
          <w:spacing w:val="-46"/>
        </w:rPr>
        <w:t> </w:t>
      </w:r>
      <w:r>
        <w:rPr>
          <w:spacing w:val="-46"/>
        </w:rPr>
      </w:r>
      <w:r>
        <w:rPr>
          <w:spacing w:val="-6"/>
        </w:rPr>
        <w:t>organisations.</w:t>
      </w:r>
      <w:r>
        <w:rPr>
          <w:spacing w:val="-8"/>
        </w:rPr>
        <w:t> </w:t>
      </w:r>
      <w:r>
        <w:rPr>
          <w:spacing w:val="-7"/>
        </w:rPr>
        <w:t>We</w:t>
      </w:r>
      <w:r>
        <w:rPr>
          <w:spacing w:val="-8"/>
        </w:rPr>
        <w:t> </w:t>
      </w:r>
      <w:r>
        <w:rPr>
          <w:spacing w:val="-4"/>
        </w:rPr>
        <w:t>will</w:t>
      </w:r>
      <w:r>
        <w:rPr>
          <w:spacing w:val="-8"/>
        </w:rPr>
        <w:t> </w:t>
      </w:r>
      <w:r>
        <w:rPr>
          <w:spacing w:val="-6"/>
        </w:rPr>
        <w:t>strengthen</w:t>
      </w:r>
      <w:r>
        <w:rPr>
          <w:spacing w:val="-8"/>
        </w:rPr>
        <w:t> </w:t>
      </w:r>
      <w:r>
        <w:rPr>
          <w:spacing w:val="-4"/>
        </w:rPr>
        <w:t>and</w:t>
      </w:r>
      <w:r>
        <w:rPr>
          <w:spacing w:val="-8"/>
        </w:rPr>
        <w:t> </w:t>
      </w:r>
      <w:r>
        <w:rPr>
          <w:spacing w:val="-5"/>
        </w:rPr>
        <w:t>formalise</w:t>
      </w:r>
      <w:r>
        <w:rPr>
          <w:spacing w:val="-8"/>
        </w:rPr>
        <w:t> </w:t>
      </w:r>
      <w:r>
        <w:rPr>
          <w:spacing w:val="-5"/>
        </w:rPr>
        <w:t>our</w:t>
      </w:r>
      <w:r>
        <w:rPr>
          <w:spacing w:val="-36"/>
        </w:rPr>
        <w:t> </w:t>
      </w:r>
      <w:r>
        <w:rPr>
          <w:spacing w:val="-36"/>
        </w:rPr>
      </w:r>
      <w:r>
        <w:rPr>
          <w:spacing w:val="-5"/>
        </w:rPr>
        <w:t>relationships</w:t>
      </w:r>
      <w:r>
        <w:rPr>
          <w:spacing w:val="-8"/>
        </w:rPr>
        <w:t> </w:t>
      </w:r>
      <w:r>
        <w:rPr>
          <w:spacing w:val="-4"/>
        </w:rPr>
        <w:t>with</w:t>
      </w:r>
      <w:r>
        <w:rPr>
          <w:spacing w:val="-8"/>
        </w:rPr>
        <w:t> </w:t>
      </w:r>
      <w:r>
        <w:rPr>
          <w:spacing w:val="-4"/>
        </w:rPr>
        <w:t>these</w:t>
      </w:r>
      <w:r>
        <w:rPr>
          <w:spacing w:val="-8"/>
        </w:rPr>
        <w:t> </w:t>
      </w:r>
      <w:r>
        <w:rPr>
          <w:spacing w:val="-6"/>
        </w:rPr>
        <w:t>organisations</w:t>
      </w:r>
      <w:r>
        <w:rPr>
          <w:spacing w:val="-8"/>
        </w:rPr>
        <w:t> </w:t>
      </w:r>
      <w:r>
        <w:rPr>
          <w:spacing w:val="-4"/>
        </w:rPr>
        <w:t>to</w:t>
      </w:r>
      <w:r>
        <w:rPr>
          <w:spacing w:val="-8"/>
        </w:rPr>
        <w:t> </w:t>
      </w:r>
      <w:r>
        <w:rPr>
          <w:spacing w:val="-5"/>
        </w:rPr>
        <w:t>access</w:t>
      </w:r>
      <w:r>
        <w:rPr>
          <w:spacing w:val="-8"/>
        </w:rPr>
        <w:t> </w:t>
      </w:r>
      <w:r>
        <w:rPr>
          <w:spacing w:val="-5"/>
        </w:rPr>
        <w:t>this</w:t>
      </w:r>
      <w:r>
        <w:rPr>
          <w:spacing w:val="-39"/>
        </w:rPr>
        <w:t> </w:t>
      </w:r>
      <w:r>
        <w:rPr>
          <w:spacing w:val="-39"/>
        </w:rPr>
      </w:r>
      <w:r>
        <w:rPr>
          <w:spacing w:val="-5"/>
        </w:rPr>
        <w:t>information </w:t>
      </w:r>
      <w:r>
        <w:rPr>
          <w:spacing w:val="-4"/>
        </w:rPr>
        <w:t>and use </w:t>
      </w:r>
      <w:r>
        <w:rPr>
          <w:spacing w:val="-3"/>
        </w:rPr>
        <w:t>it </w:t>
      </w:r>
      <w:r>
        <w:rPr>
          <w:spacing w:val="-4"/>
        </w:rPr>
        <w:t>guide our </w:t>
      </w:r>
      <w:r>
        <w:rPr>
          <w:spacing w:val="-5"/>
        </w:rPr>
        <w:t>work. Where</w:t>
      </w:r>
      <w:r>
        <w:rPr>
          <w:spacing w:val="-32"/>
        </w:rPr>
        <w:t> </w:t>
      </w:r>
      <w:r>
        <w:rPr>
          <w:spacing w:val="-5"/>
        </w:rPr>
        <w:t>possible,</w:t>
      </w:r>
      <w:r>
        <w:rPr>
          <w:spacing w:val="-5"/>
        </w:rPr>
        <w:t> </w:t>
      </w:r>
      <w:r>
        <w:rPr>
          <w:spacing w:val="-4"/>
        </w:rPr>
        <w:t>we</w:t>
      </w:r>
      <w:r>
        <w:rPr>
          <w:spacing w:val="-7"/>
        </w:rPr>
        <w:t> </w:t>
      </w:r>
      <w:r>
        <w:rPr>
          <w:spacing w:val="-4"/>
        </w:rPr>
        <w:t>will</w:t>
      </w:r>
      <w:r>
        <w:rPr>
          <w:spacing w:val="-7"/>
        </w:rPr>
        <w:t> </w:t>
      </w:r>
      <w:r>
        <w:rPr>
          <w:spacing w:val="-6"/>
        </w:rPr>
        <w:t>make</w:t>
      </w:r>
      <w:r>
        <w:rPr>
          <w:spacing w:val="-7"/>
        </w:rPr>
        <w:t> </w:t>
      </w:r>
      <w:r>
        <w:rPr>
          <w:spacing w:val="-5"/>
        </w:rPr>
        <w:t>sure</w:t>
      </w:r>
      <w:r>
        <w:rPr>
          <w:spacing w:val="-7"/>
        </w:rPr>
        <w:t> </w:t>
      </w:r>
      <w:r>
        <w:rPr>
          <w:spacing w:val="-4"/>
        </w:rPr>
        <w:t>our</w:t>
      </w:r>
      <w:r>
        <w:rPr>
          <w:spacing w:val="-7"/>
        </w:rPr>
        <w:t> </w:t>
      </w:r>
      <w:r>
        <w:rPr>
          <w:spacing w:val="-6"/>
        </w:rPr>
        <w:t>indicators</w:t>
      </w:r>
      <w:r>
        <w:rPr>
          <w:spacing w:val="-7"/>
        </w:rPr>
        <w:t> </w:t>
      </w:r>
      <w:r>
        <w:rPr>
          <w:spacing w:val="-5"/>
        </w:rPr>
        <w:t>are</w:t>
      </w:r>
      <w:r>
        <w:rPr>
          <w:spacing w:val="-7"/>
        </w:rPr>
        <w:t> </w:t>
      </w:r>
      <w:r>
        <w:rPr>
          <w:spacing w:val="-5"/>
        </w:rPr>
        <w:t>aligned</w:t>
      </w:r>
      <w:r>
        <w:rPr>
          <w:spacing w:val="-7"/>
        </w:rPr>
        <w:t> </w:t>
      </w:r>
      <w:r>
        <w:rPr>
          <w:spacing w:val="-4"/>
        </w:rPr>
        <w:t>with</w:t>
      </w:r>
      <w:r>
        <w:rPr>
          <w:spacing w:val="-7"/>
        </w:rPr>
        <w:t> </w:t>
      </w:r>
      <w:r>
        <w:rPr>
          <w:spacing w:val="-5"/>
        </w:rPr>
        <w:t>those</w:t>
      </w:r>
      <w:r>
        <w:rPr>
          <w:spacing w:val="-48"/>
        </w:rPr>
        <w:t> </w:t>
      </w:r>
      <w:r>
        <w:rPr>
          <w:spacing w:val="-48"/>
        </w:rPr>
      </w:r>
      <w:r>
        <w:rPr>
          <w:spacing w:val="-3"/>
        </w:rPr>
        <w:t>in</w:t>
      </w:r>
      <w:r>
        <w:rPr>
          <w:spacing w:val="-9"/>
        </w:rPr>
        <w:t> </w:t>
      </w:r>
      <w:r>
        <w:rPr>
          <w:spacing w:val="-4"/>
        </w:rPr>
        <w:t>our</w:t>
      </w:r>
      <w:r>
        <w:rPr>
          <w:spacing w:val="-9"/>
        </w:rPr>
        <w:t> </w:t>
      </w:r>
      <w:r>
        <w:rPr>
          <w:spacing w:val="-4"/>
        </w:rPr>
        <w:t>other</w:t>
      </w:r>
      <w:r>
        <w:rPr>
          <w:spacing w:val="-9"/>
        </w:rPr>
        <w:t> </w:t>
      </w:r>
      <w:r>
        <w:rPr>
          <w:spacing w:val="-4"/>
        </w:rPr>
        <w:t>plans</w:t>
      </w:r>
      <w:r>
        <w:rPr>
          <w:spacing w:val="-9"/>
        </w:rPr>
        <w:t> </w:t>
      </w:r>
      <w:r>
        <w:rPr>
          <w:spacing w:val="-4"/>
        </w:rPr>
        <w:t>and</w:t>
      </w:r>
      <w:r>
        <w:rPr>
          <w:spacing w:val="-9"/>
        </w:rPr>
        <w:t> </w:t>
      </w:r>
      <w:r>
        <w:rPr>
          <w:spacing w:val="-5"/>
        </w:rPr>
        <w:t>reporting</w:t>
      </w:r>
      <w:r>
        <w:rPr>
          <w:spacing w:val="-9"/>
        </w:rPr>
        <w:t> </w:t>
      </w:r>
      <w:r>
        <w:rPr>
          <w:spacing w:val="-6"/>
        </w:rPr>
        <w:t>frameworks,</w:t>
      </w:r>
      <w:r>
        <w:rPr>
          <w:spacing w:val="-9"/>
        </w:rPr>
        <w:t> </w:t>
      </w:r>
      <w:r>
        <w:rPr>
          <w:spacing w:val="-5"/>
        </w:rPr>
        <w:t>and</w:t>
      </w:r>
      <w:r>
        <w:rPr>
          <w:spacing w:val="-40"/>
        </w:rPr>
        <w:t> </w:t>
      </w:r>
      <w:r>
        <w:rPr>
          <w:spacing w:val="-40"/>
        </w:rPr>
      </w:r>
      <w:r>
        <w:rPr>
          <w:spacing w:val="-5"/>
        </w:rPr>
        <w:t>ensure</w:t>
      </w:r>
      <w:r>
        <w:rPr>
          <w:spacing w:val="-8"/>
        </w:rPr>
        <w:t> </w:t>
      </w:r>
      <w:r>
        <w:rPr>
          <w:spacing w:val="-5"/>
        </w:rPr>
        <w:t>that</w:t>
      </w:r>
      <w:r>
        <w:rPr>
          <w:spacing w:val="-8"/>
        </w:rPr>
        <w:t> </w:t>
      </w:r>
      <w:r>
        <w:rPr>
          <w:spacing w:val="-4"/>
        </w:rPr>
        <w:t>our</w:t>
      </w:r>
      <w:r>
        <w:rPr>
          <w:spacing w:val="-8"/>
        </w:rPr>
        <w:t> </w:t>
      </w:r>
      <w:r>
        <w:rPr>
          <w:spacing w:val="-6"/>
        </w:rPr>
        <w:t>indicators</w:t>
      </w:r>
      <w:r>
        <w:rPr>
          <w:spacing w:val="-8"/>
        </w:rPr>
        <w:t> </w:t>
      </w:r>
      <w:r>
        <w:rPr>
          <w:spacing w:val="-5"/>
        </w:rPr>
        <w:t>are</w:t>
      </w:r>
      <w:r>
        <w:rPr>
          <w:spacing w:val="-8"/>
        </w:rPr>
        <w:t> </w:t>
      </w:r>
      <w:r>
        <w:rPr>
          <w:spacing w:val="-5"/>
        </w:rPr>
        <w:t>included</w:t>
      </w:r>
      <w:r>
        <w:rPr>
          <w:spacing w:val="-8"/>
        </w:rPr>
        <w:t> </w:t>
      </w:r>
      <w:r>
        <w:rPr>
          <w:spacing w:val="-3"/>
        </w:rPr>
        <w:t>in</w:t>
      </w:r>
      <w:r>
        <w:rPr>
          <w:spacing w:val="-8"/>
        </w:rPr>
        <w:t> </w:t>
      </w:r>
      <w:r>
        <w:rPr>
          <w:spacing w:val="-4"/>
        </w:rPr>
        <w:t>their</w:t>
      </w:r>
      <w:r>
        <w:rPr>
          <w:spacing w:val="-8"/>
        </w:rPr>
        <w:t> </w:t>
      </w:r>
      <w:r>
        <w:rPr>
          <w:spacing w:val="-6"/>
        </w:rPr>
        <w:t>local,</w:t>
      </w:r>
      <w:r>
        <w:rPr>
          <w:spacing w:val="-39"/>
        </w:rPr>
        <w:t> </w:t>
      </w:r>
      <w:r>
        <w:rPr>
          <w:spacing w:val="-39"/>
        </w:rPr>
      </w:r>
      <w:r>
        <w:rPr>
          <w:spacing w:val="-5"/>
        </w:rPr>
        <w:t>regional </w:t>
      </w:r>
      <w:r>
        <w:rPr>
          <w:spacing w:val="-4"/>
        </w:rPr>
        <w:t>and </w:t>
      </w:r>
      <w:r>
        <w:rPr>
          <w:spacing w:val="-6"/>
        </w:rPr>
        <w:t>state program</w:t>
      </w:r>
      <w:r>
        <w:rPr>
          <w:spacing w:val="-2"/>
        </w:rPr>
        <w:t> </w:t>
      </w:r>
      <w:r>
        <w:rPr>
          <w:spacing w:val="-6"/>
        </w:rPr>
        <w:t>assessments.</w:t>
      </w:r>
      <w:r>
        <w:rPr/>
      </w:r>
    </w:p>
    <w:p>
      <w:pPr>
        <w:pStyle w:val="BodyText"/>
        <w:spacing w:line="264" w:lineRule="exact"/>
        <w:ind w:left="602" w:right="981"/>
        <w:jc w:val="left"/>
      </w:pPr>
      <w:r>
        <w:rPr/>
        <w:pict>
          <v:group style="position:absolute;margin-left:255.451797pt;margin-top:150.771591pt;width:293.2pt;height:.75pt;mso-position-horizontal-relative:page;mso-position-vertical-relative:paragraph;z-index:-882520" coordorigin="5109,3015" coordsize="5864,15">
            <v:group style="position:absolute;left:5117;top:3023;width:2675;height:2" coordorigin="5117,3023" coordsize="2675,2">
              <v:shape style="position:absolute;left:5117;top:3023;width:2675;height:2" coordorigin="5117,3023" coordsize="2675,0" path="m5117,3023l7791,3023e" filled="false" stroked="true" strokeweight=".75pt" strokecolor="#a4590c">
                <v:path arrowok="t"/>
              </v:shape>
            </v:group>
            <v:group style="position:absolute;left:7791;top:3023;width:2220;height:2" coordorigin="7791,3023" coordsize="2220,2">
              <v:shape style="position:absolute;left:7791;top:3023;width:2220;height:2" coordorigin="7791,3023" coordsize="2220,0" path="m7791,3023l10011,3023e" filled="false" stroked="true" strokeweight=".75pt" strokecolor="#a4590c">
                <v:path arrowok="t"/>
              </v:shape>
            </v:group>
            <v:group style="position:absolute;left:10011;top:3023;width:954;height:2" coordorigin="10011,3023" coordsize="954,2">
              <v:shape style="position:absolute;left:10011;top:3023;width:954;height:2" coordorigin="10011,3023" coordsize="954,0" path="m10011,3023l10965,3023e" filled="false" stroked="true" strokeweight=".75pt" strokecolor="#a4590c">
                <v:path arrowok="t"/>
              </v:shape>
            </v:group>
            <w10:wrap type="none"/>
          </v:group>
        </w:pict>
      </w:r>
      <w:r>
        <w:rPr/>
        <w:t>As we learn from our evaluations, and as</w:t>
      </w:r>
      <w:r>
        <w:rPr>
          <w:spacing w:val="-7"/>
        </w:rPr>
        <w:t> </w:t>
      </w:r>
      <w:r>
        <w:rPr/>
        <w:t>our</w:t>
      </w:r>
      <w:r>
        <w:rPr/>
        <w:t> circumstances and aspirations evolve, we</w:t>
      </w:r>
      <w:r>
        <w:rPr>
          <w:spacing w:val="-11"/>
        </w:rPr>
        <w:t> </w:t>
      </w:r>
      <w:r>
        <w:rPr/>
        <w:t>will</w:t>
      </w:r>
      <w:r>
        <w:rPr/>
        <w:t> update our Whole-of-Country Plan. </w:t>
      </w:r>
      <w:r>
        <w:rPr>
          <w:spacing w:val="-3"/>
        </w:rPr>
        <w:t>At </w:t>
      </w:r>
      <w:r>
        <w:rPr/>
        <w:t>the</w:t>
      </w:r>
      <w:r>
        <w:rPr>
          <w:spacing w:val="-4"/>
        </w:rPr>
        <w:t> </w:t>
      </w:r>
      <w:r>
        <w:rPr/>
        <w:t>same</w:t>
      </w:r>
      <w:r>
        <w:rPr/>
        <w:t> time, we will revisit and, if necessary, revise</w:t>
      </w:r>
      <w:r>
        <w:rPr>
          <w:spacing w:val="-19"/>
        </w:rPr>
        <w:t> </w:t>
      </w:r>
      <w:r>
        <w:rPr/>
        <w:t>our</w:t>
      </w:r>
      <w:r>
        <w:rPr/>
        <w:t> evaluation framework to make sure it is helping</w:t>
      </w:r>
      <w:r>
        <w:rPr>
          <w:spacing w:val="-33"/>
        </w:rPr>
        <w:t> </w:t>
      </w:r>
      <w:r>
        <w:rPr/>
        <w:t>us</w:t>
      </w:r>
      <w:r>
        <w:rPr/>
        <w:t> to</w:t>
      </w:r>
      <w:r>
        <w:rPr>
          <w:spacing w:val="-5"/>
        </w:rPr>
        <w:t> </w:t>
      </w:r>
      <w:r>
        <w:rPr/>
        <w:t>effectively</w:t>
      </w:r>
      <w:r>
        <w:rPr>
          <w:spacing w:val="-5"/>
        </w:rPr>
        <w:t> </w:t>
      </w:r>
      <w:r>
        <w:rPr/>
        <w:t>tell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stories</w:t>
      </w:r>
      <w:r>
        <w:rPr>
          <w:spacing w:val="-5"/>
        </w:rPr>
        <w:t> </w:t>
      </w:r>
      <w:r>
        <w:rPr/>
        <w:t>we</w:t>
      </w:r>
      <w:r>
        <w:rPr>
          <w:spacing w:val="-5"/>
        </w:rPr>
        <w:t> </w:t>
      </w:r>
      <w:r>
        <w:rPr/>
        <w:t>need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tell.</w:t>
      </w:r>
    </w:p>
    <w:p>
      <w:pPr>
        <w:spacing w:after="0" w:line="264" w:lineRule="exact"/>
        <w:jc w:val="left"/>
        <w:sectPr>
          <w:type w:val="continuous"/>
          <w:pgSz w:w="11910" w:h="16840"/>
          <w:pgMar w:top="1180" w:bottom="280" w:left="0" w:right="0"/>
          <w:cols w:num="2" w:equalWidth="0">
            <w:col w:w="5631" w:space="40"/>
            <w:col w:w="6239"/>
          </w:cols>
        </w:sectPr>
      </w:pPr>
    </w:p>
    <w:p>
      <w:pPr>
        <w:spacing w:line="240" w:lineRule="auto" w:before="9"/>
        <w:rPr>
          <w:rFonts w:ascii="Calibri" w:hAnsi="Calibri" w:cs="Calibri" w:eastAsia="Calibri"/>
          <w:sz w:val="27"/>
          <w:szCs w:val="27"/>
        </w:rPr>
      </w:pPr>
    </w:p>
    <w:tbl>
      <w:tblPr>
        <w:tblW w:w="0" w:type="auto"/>
        <w:jc w:val="left"/>
        <w:tblInd w:w="92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7"/>
        <w:gridCol w:w="2494"/>
        <w:gridCol w:w="2545"/>
        <w:gridCol w:w="2173"/>
        <w:gridCol w:w="1141"/>
      </w:tblGrid>
      <w:tr>
        <w:trPr>
          <w:trHeight w:val="340" w:hRule="exact"/>
        </w:trPr>
        <w:tc>
          <w:tcPr>
            <w:tcW w:w="1677" w:type="dxa"/>
            <w:tcBorders>
              <w:top w:val="nil" w:sz="6" w:space="0" w:color="auto"/>
              <w:left w:val="nil" w:sz="6" w:space="0" w:color="auto"/>
              <w:bottom w:val="single" w:sz="10" w:space="0" w:color="A4590C"/>
              <w:right w:val="nil" w:sz="6" w:space="0" w:color="auto"/>
            </w:tcBorders>
            <w:shd w:val="clear" w:color="auto" w:fill="EBD2BB"/>
          </w:tcPr>
          <w:p>
            <w:pPr>
              <w:pStyle w:val="TableParagraph"/>
              <w:spacing w:line="240" w:lineRule="auto" w:before="31"/>
              <w:ind w:left="7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color w:val="A4590C"/>
                <w:sz w:val="24"/>
              </w:rPr>
              <w:t>Goal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2494" w:type="dxa"/>
            <w:tcBorders>
              <w:top w:val="nil" w:sz="6" w:space="0" w:color="auto"/>
              <w:left w:val="nil" w:sz="6" w:space="0" w:color="auto"/>
              <w:bottom w:val="single" w:sz="10" w:space="0" w:color="A4590C"/>
              <w:right w:val="nil" w:sz="6" w:space="0" w:color="auto"/>
            </w:tcBorders>
            <w:shd w:val="clear" w:color="auto" w:fill="EBD2BB"/>
          </w:tcPr>
          <w:p>
            <w:pPr>
              <w:pStyle w:val="TableParagraph"/>
              <w:spacing w:line="240" w:lineRule="auto" w:before="31"/>
              <w:ind w:left="8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color w:val="A4590C"/>
                <w:spacing w:val="-3"/>
                <w:sz w:val="24"/>
              </w:rPr>
              <w:t>Key </w:t>
            </w:r>
            <w:r>
              <w:rPr>
                <w:rFonts w:ascii="Calibri"/>
                <w:color w:val="A4590C"/>
                <w:sz w:val="24"/>
              </w:rPr>
              <w:t>evaluation</w:t>
            </w:r>
            <w:r>
              <w:rPr>
                <w:rFonts w:ascii="Calibri"/>
                <w:color w:val="A4590C"/>
                <w:spacing w:val="-10"/>
                <w:sz w:val="24"/>
              </w:rPr>
              <w:t> </w:t>
            </w:r>
            <w:r>
              <w:rPr>
                <w:rFonts w:ascii="Calibri"/>
                <w:color w:val="A4590C"/>
                <w:sz w:val="24"/>
              </w:rPr>
              <w:t>question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2545" w:type="dxa"/>
            <w:tcBorders>
              <w:top w:val="nil" w:sz="6" w:space="0" w:color="auto"/>
              <w:left w:val="nil" w:sz="6" w:space="0" w:color="auto"/>
              <w:bottom w:val="single" w:sz="10" w:space="0" w:color="A4590C"/>
              <w:right w:val="nil" w:sz="6" w:space="0" w:color="auto"/>
            </w:tcBorders>
            <w:shd w:val="clear" w:color="auto" w:fill="EBD2BB"/>
          </w:tcPr>
          <w:p>
            <w:pPr>
              <w:pStyle w:val="TableParagraph"/>
              <w:spacing w:line="240" w:lineRule="auto" w:before="31"/>
              <w:ind w:left="9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color w:val="A4590C"/>
                <w:sz w:val="24"/>
              </w:rPr>
              <w:t>Indicator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2173" w:type="dxa"/>
            <w:tcBorders>
              <w:top w:val="nil" w:sz="6" w:space="0" w:color="auto"/>
              <w:left w:val="nil" w:sz="6" w:space="0" w:color="auto"/>
              <w:bottom w:val="single" w:sz="10" w:space="0" w:color="A4590C"/>
              <w:right w:val="nil" w:sz="6" w:space="0" w:color="auto"/>
            </w:tcBorders>
            <w:shd w:val="clear" w:color="auto" w:fill="EBD2BB"/>
          </w:tcPr>
          <w:p>
            <w:pPr>
              <w:pStyle w:val="TableParagraph"/>
              <w:spacing w:line="240" w:lineRule="auto" w:before="31"/>
              <w:ind w:left="22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color w:val="A4590C"/>
                <w:sz w:val="24"/>
              </w:rPr>
              <w:t>Data</w:t>
            </w:r>
            <w:r>
              <w:rPr>
                <w:rFonts w:ascii="Calibri"/>
                <w:color w:val="A4590C"/>
                <w:spacing w:val="-14"/>
                <w:sz w:val="24"/>
              </w:rPr>
              <w:t> </w:t>
            </w:r>
            <w:r>
              <w:rPr>
                <w:rFonts w:ascii="Calibri"/>
                <w:color w:val="A4590C"/>
                <w:sz w:val="24"/>
              </w:rPr>
              <w:t>source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141" w:type="dxa"/>
            <w:tcBorders>
              <w:top w:val="nil" w:sz="6" w:space="0" w:color="auto"/>
              <w:left w:val="nil" w:sz="6" w:space="0" w:color="auto"/>
              <w:bottom w:val="single" w:sz="10" w:space="0" w:color="A4590C"/>
              <w:right w:val="nil" w:sz="6" w:space="0" w:color="auto"/>
            </w:tcBorders>
            <w:shd w:val="clear" w:color="auto" w:fill="EBD2BB"/>
          </w:tcPr>
          <w:p>
            <w:pPr>
              <w:pStyle w:val="TableParagraph"/>
              <w:spacing w:line="240" w:lineRule="auto" w:before="31"/>
              <w:ind w:left="267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color w:val="A4590C"/>
                <w:sz w:val="24"/>
              </w:rPr>
              <w:t>Timing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1237" w:hRule="exact"/>
        </w:trPr>
        <w:tc>
          <w:tcPr>
            <w:tcW w:w="1677" w:type="dxa"/>
            <w:vMerge w:val="restart"/>
            <w:tcBorders>
              <w:top w:val="single" w:sz="10" w:space="0" w:color="A4590C"/>
              <w:left w:val="nil" w:sz="6" w:space="0" w:color="auto"/>
              <w:right w:val="nil" w:sz="6" w:space="0" w:color="auto"/>
            </w:tcBorders>
            <w:shd w:val="clear" w:color="auto" w:fill="F6EBE1"/>
          </w:tcPr>
          <w:p>
            <w:pPr>
              <w:pStyle w:val="TableParagraph"/>
              <w:spacing w:line="264" w:lineRule="exact" w:before="21"/>
              <w:ind w:left="79" w:right="89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0"/>
                <w:sz w:val="22"/>
              </w:rPr>
              <w:t>To </w:t>
            </w:r>
            <w:r>
              <w:rPr>
                <w:rFonts w:ascii="Calibri"/>
                <w:sz w:val="22"/>
              </w:rPr>
              <w:t>have a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strong,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z w:val="22"/>
              </w:rPr>
              <w:t>happy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</w:t>
            </w:r>
            <w:r>
              <w:rPr>
                <w:rFonts w:ascii="Calibri"/>
                <w:w w:val="100"/>
                <w:sz w:val="22"/>
              </w:rPr>
              <w:t> </w:t>
            </w:r>
            <w:r>
              <w:rPr>
                <w:rFonts w:ascii="Calibri"/>
                <w:sz w:val="22"/>
              </w:rPr>
              <w:t>healthy</w:t>
            </w:r>
            <w:r>
              <w:rPr>
                <w:rFonts w:ascii="Calibri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mob</w:t>
            </w:r>
          </w:p>
        </w:tc>
        <w:tc>
          <w:tcPr>
            <w:tcW w:w="2494" w:type="dxa"/>
            <w:tcBorders>
              <w:top w:val="single" w:sz="10" w:space="0" w:color="A4590C"/>
              <w:left w:val="nil" w:sz="6" w:space="0" w:color="auto"/>
              <w:bottom w:val="single" w:sz="6" w:space="0" w:color="A4590C"/>
              <w:right w:val="nil" w:sz="6" w:space="0" w:color="auto"/>
            </w:tcBorders>
          </w:tcPr>
          <w:p>
            <w:pPr>
              <w:pStyle w:val="TableParagraph"/>
              <w:spacing w:line="264" w:lineRule="exact" w:before="21"/>
              <w:ind w:left="79" w:right="253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Is the health of our</w:t>
            </w:r>
            <w:r>
              <w:rPr>
                <w:rFonts w:ascii="Calibri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mob</w:t>
            </w:r>
            <w:r>
              <w:rPr>
                <w:rFonts w:ascii="Calibri"/>
                <w:w w:val="100"/>
                <w:sz w:val="22"/>
              </w:rPr>
              <w:t> </w:t>
            </w:r>
            <w:r>
              <w:rPr>
                <w:rFonts w:ascii="Calibri"/>
                <w:sz w:val="22"/>
              </w:rPr>
              <w:t>improving?</w:t>
            </w:r>
          </w:p>
        </w:tc>
        <w:tc>
          <w:tcPr>
            <w:tcW w:w="2545" w:type="dxa"/>
            <w:tcBorders>
              <w:top w:val="single" w:sz="10" w:space="0" w:color="A4590C"/>
              <w:left w:val="nil" w:sz="6" w:space="0" w:color="auto"/>
              <w:bottom w:val="single" w:sz="6" w:space="0" w:color="A4590C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9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Health service</w:t>
            </w:r>
            <w:r>
              <w:rPr>
                <w:rFonts w:ascii="Calibri"/>
                <w:spacing w:val="-14"/>
                <w:sz w:val="22"/>
              </w:rPr>
              <w:t> </w:t>
            </w:r>
            <w:r>
              <w:rPr>
                <w:rFonts w:ascii="Calibri"/>
                <w:sz w:val="22"/>
              </w:rPr>
              <w:t>statistics</w:t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sz w:val="30"/>
                <w:szCs w:val="30"/>
              </w:rPr>
            </w:pPr>
          </w:p>
          <w:p>
            <w:pPr>
              <w:pStyle w:val="TableParagraph"/>
              <w:spacing w:line="264" w:lineRule="exact"/>
              <w:ind w:left="90" w:right="699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Life expectancy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of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z w:val="22"/>
              </w:rPr>
              <w:t>Gunaikurnai</w:t>
            </w:r>
            <w:r>
              <w:rPr>
                <w:rFonts w:ascii="Calibri"/>
                <w:spacing w:val="-13"/>
                <w:sz w:val="22"/>
              </w:rPr>
              <w:t> </w:t>
            </w:r>
            <w:r>
              <w:rPr>
                <w:rFonts w:ascii="Calibri"/>
                <w:sz w:val="22"/>
              </w:rPr>
              <w:t>people</w:t>
            </w:r>
          </w:p>
        </w:tc>
        <w:tc>
          <w:tcPr>
            <w:tcW w:w="2173" w:type="dxa"/>
            <w:tcBorders>
              <w:top w:val="single" w:sz="10" w:space="0" w:color="A4590C"/>
              <w:left w:val="nil" w:sz="6" w:space="0" w:color="auto"/>
              <w:bottom w:val="single" w:sz="6" w:space="0" w:color="A4590C"/>
              <w:right w:val="nil" w:sz="6" w:space="0" w:color="auto"/>
            </w:tcBorders>
          </w:tcPr>
          <w:p>
            <w:pPr>
              <w:pStyle w:val="TableParagraph"/>
              <w:spacing w:line="266" w:lineRule="exact" w:before="23"/>
              <w:ind w:left="22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GEGAC</w:t>
            </w:r>
          </w:p>
          <w:p>
            <w:pPr>
              <w:pStyle w:val="TableParagraph"/>
              <w:spacing w:line="343" w:lineRule="auto"/>
              <w:ind w:left="220" w:right="713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Ramahyuck</w:t>
            </w:r>
            <w:r>
              <w:rPr>
                <w:rFonts w:ascii="Calibri"/>
                <w:w w:val="99"/>
                <w:sz w:val="22"/>
              </w:rPr>
              <w:t> </w:t>
            </w:r>
            <w:r>
              <w:rPr>
                <w:rFonts w:ascii="Calibri"/>
                <w:sz w:val="22"/>
              </w:rPr>
              <w:t>Close the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Gap</w:t>
            </w:r>
          </w:p>
        </w:tc>
        <w:tc>
          <w:tcPr>
            <w:tcW w:w="1141" w:type="dxa"/>
            <w:tcBorders>
              <w:top w:val="single" w:sz="10" w:space="0" w:color="A4590C"/>
              <w:left w:val="nil" w:sz="6" w:space="0" w:color="auto"/>
              <w:bottom w:val="single" w:sz="6" w:space="0" w:color="A4590C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26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5</w:t>
            </w:r>
            <w:r>
              <w:rPr>
                <w:rFonts w:ascii="Calibri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years</w:t>
            </w: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Calibri" w:hAnsi="Calibri" w:cs="Calibri" w:eastAsia="Calibri"/>
                <w:sz w:val="31"/>
                <w:szCs w:val="31"/>
              </w:rPr>
            </w:pPr>
          </w:p>
          <w:p>
            <w:pPr>
              <w:pStyle w:val="TableParagraph"/>
              <w:spacing w:line="240" w:lineRule="auto"/>
              <w:ind w:left="26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5</w:t>
            </w:r>
            <w:r>
              <w:rPr>
                <w:rFonts w:ascii="Calibri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years</w:t>
            </w:r>
          </w:p>
        </w:tc>
      </w:tr>
      <w:tr>
        <w:trPr>
          <w:trHeight w:val="589" w:hRule="exact"/>
        </w:trPr>
        <w:tc>
          <w:tcPr>
            <w:tcW w:w="1677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F6EBE1"/>
          </w:tcPr>
          <w:p>
            <w:pPr/>
          </w:p>
        </w:tc>
        <w:tc>
          <w:tcPr>
            <w:tcW w:w="2494" w:type="dxa"/>
            <w:tcBorders>
              <w:top w:val="single" w:sz="6" w:space="0" w:color="A4590C"/>
              <w:left w:val="nil" w:sz="6" w:space="0" w:color="auto"/>
              <w:bottom w:val="single" w:sz="6" w:space="0" w:color="A4590C"/>
              <w:right w:val="nil" w:sz="6" w:space="0" w:color="auto"/>
            </w:tcBorders>
          </w:tcPr>
          <w:p>
            <w:pPr>
              <w:pStyle w:val="TableParagraph"/>
              <w:spacing w:line="264" w:lineRule="exact" w:before="26"/>
              <w:ind w:left="79" w:right="63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Are basic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  <w:r>
              <w:rPr>
                <w:rFonts w:ascii="Calibri"/>
                <w:w w:val="99"/>
                <w:sz w:val="22"/>
              </w:rPr>
              <w:t> </w:t>
            </w:r>
            <w:r>
              <w:rPr>
                <w:rFonts w:ascii="Calibri"/>
                <w:sz w:val="22"/>
              </w:rPr>
              <w:t>meeting our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needs?</w:t>
            </w:r>
          </w:p>
        </w:tc>
        <w:tc>
          <w:tcPr>
            <w:tcW w:w="2545" w:type="dxa"/>
            <w:tcBorders>
              <w:top w:val="single" w:sz="6" w:space="0" w:color="A4590C"/>
              <w:left w:val="nil" w:sz="6" w:space="0" w:color="auto"/>
              <w:bottom w:val="single" w:sz="6" w:space="0" w:color="A4590C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9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Housing</w:t>
            </w:r>
            <w:r>
              <w:rPr>
                <w:rFonts w:ascii="Calibri"/>
                <w:spacing w:val="4"/>
                <w:sz w:val="22"/>
              </w:rPr>
              <w:t> </w:t>
            </w:r>
            <w:r>
              <w:rPr>
                <w:rFonts w:ascii="Calibri"/>
                <w:spacing w:val="-3"/>
                <w:sz w:val="22"/>
              </w:rPr>
              <w:t>rates</w:t>
            </w:r>
          </w:p>
        </w:tc>
        <w:tc>
          <w:tcPr>
            <w:tcW w:w="2173" w:type="dxa"/>
            <w:tcBorders>
              <w:top w:val="single" w:sz="6" w:space="0" w:color="A4590C"/>
              <w:left w:val="nil" w:sz="6" w:space="0" w:color="auto"/>
              <w:bottom w:val="single" w:sz="6" w:space="0" w:color="A4590C"/>
              <w:right w:val="nil" w:sz="6" w:space="0" w:color="auto"/>
            </w:tcBorders>
          </w:tcPr>
          <w:p>
            <w:pPr>
              <w:pStyle w:val="TableParagraph"/>
              <w:spacing w:line="264" w:lineRule="exact" w:before="26"/>
              <w:ind w:left="220" w:right="265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Aboriginal Housing Service</w:t>
            </w:r>
          </w:p>
        </w:tc>
        <w:tc>
          <w:tcPr>
            <w:tcW w:w="1141" w:type="dxa"/>
            <w:tcBorders>
              <w:top w:val="single" w:sz="6" w:space="0" w:color="A4590C"/>
              <w:left w:val="nil" w:sz="6" w:space="0" w:color="auto"/>
              <w:bottom w:val="single" w:sz="6" w:space="0" w:color="A4590C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26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5</w:t>
            </w:r>
            <w:r>
              <w:rPr>
                <w:rFonts w:ascii="Calibri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years</w:t>
            </w:r>
          </w:p>
        </w:tc>
      </w:tr>
      <w:tr>
        <w:trPr>
          <w:trHeight w:val="589" w:hRule="exact"/>
        </w:trPr>
        <w:tc>
          <w:tcPr>
            <w:tcW w:w="1677" w:type="dxa"/>
            <w:vMerge/>
            <w:tcBorders>
              <w:left w:val="nil" w:sz="6" w:space="0" w:color="auto"/>
              <w:bottom w:val="single" w:sz="10" w:space="0" w:color="A4590C"/>
              <w:right w:val="nil" w:sz="6" w:space="0" w:color="auto"/>
            </w:tcBorders>
            <w:shd w:val="clear" w:color="auto" w:fill="F6EBE1"/>
          </w:tcPr>
          <w:p>
            <w:pPr/>
          </w:p>
        </w:tc>
        <w:tc>
          <w:tcPr>
            <w:tcW w:w="2494" w:type="dxa"/>
            <w:tcBorders>
              <w:top w:val="single" w:sz="6" w:space="0" w:color="A4590C"/>
              <w:left w:val="nil" w:sz="6" w:space="0" w:color="auto"/>
              <w:bottom w:val="single" w:sz="10" w:space="0" w:color="A4590C"/>
              <w:right w:val="nil" w:sz="6" w:space="0" w:color="auto"/>
            </w:tcBorders>
          </w:tcPr>
          <w:p>
            <w:pPr>
              <w:pStyle w:val="TableParagraph"/>
              <w:spacing w:line="264" w:lineRule="exact" w:before="26"/>
              <w:ind w:left="79" w:right="528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Is our mob</w:t>
            </w:r>
            <w:r>
              <w:rPr>
                <w:rFonts w:ascii="Calibri"/>
                <w:spacing w:val="-12"/>
                <w:sz w:val="22"/>
              </w:rPr>
              <w:t> </w:t>
            </w:r>
            <w:r>
              <w:rPr>
                <w:rFonts w:ascii="Calibri"/>
                <w:sz w:val="22"/>
              </w:rPr>
              <w:t>becoming</w:t>
            </w:r>
            <w:r>
              <w:rPr>
                <w:rFonts w:ascii="Calibri"/>
                <w:spacing w:val="-1"/>
                <w:w w:val="100"/>
                <w:sz w:val="22"/>
              </w:rPr>
              <w:t> </w:t>
            </w:r>
            <w:r>
              <w:rPr>
                <w:rFonts w:ascii="Calibri"/>
                <w:sz w:val="22"/>
              </w:rPr>
              <w:t>more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unified?</w:t>
            </w:r>
          </w:p>
        </w:tc>
        <w:tc>
          <w:tcPr>
            <w:tcW w:w="2545" w:type="dxa"/>
            <w:tcBorders>
              <w:top w:val="single" w:sz="6" w:space="0" w:color="A4590C"/>
              <w:left w:val="nil" w:sz="6" w:space="0" w:color="auto"/>
              <w:bottom w:val="single" w:sz="10" w:space="0" w:color="A4590C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9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Attendance at</w:t>
            </w:r>
            <w:r>
              <w:rPr>
                <w:rFonts w:ascii="Calibri"/>
                <w:spacing w:val="-27"/>
                <w:sz w:val="22"/>
              </w:rPr>
              <w:t> </w:t>
            </w:r>
            <w:r>
              <w:rPr>
                <w:rFonts w:ascii="Calibri"/>
                <w:sz w:val="22"/>
              </w:rPr>
              <w:t>gatherings</w:t>
            </w:r>
          </w:p>
        </w:tc>
        <w:tc>
          <w:tcPr>
            <w:tcW w:w="2173" w:type="dxa"/>
            <w:tcBorders>
              <w:top w:val="single" w:sz="6" w:space="0" w:color="A4590C"/>
              <w:left w:val="nil" w:sz="6" w:space="0" w:color="auto"/>
              <w:bottom w:val="single" w:sz="10" w:space="0" w:color="A4590C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22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GLaWAC</w:t>
            </w:r>
          </w:p>
        </w:tc>
        <w:tc>
          <w:tcPr>
            <w:tcW w:w="1141" w:type="dxa"/>
            <w:tcBorders>
              <w:top w:val="single" w:sz="6" w:space="0" w:color="A4590C"/>
              <w:left w:val="nil" w:sz="6" w:space="0" w:color="auto"/>
              <w:bottom w:val="single" w:sz="10" w:space="0" w:color="A4590C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26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Annual</w:t>
            </w:r>
          </w:p>
        </w:tc>
      </w:tr>
    </w:tbl>
    <w:p>
      <w:pPr>
        <w:spacing w:line="240" w:lineRule="auto" w:before="7"/>
        <w:rPr>
          <w:rFonts w:ascii="Calibri" w:hAnsi="Calibri" w:cs="Calibri" w:eastAsia="Calibri"/>
          <w:sz w:val="24"/>
          <w:szCs w:val="24"/>
        </w:rPr>
      </w:pPr>
    </w:p>
    <w:tbl>
      <w:tblPr>
        <w:tblW w:w="0" w:type="auto"/>
        <w:jc w:val="left"/>
        <w:tblInd w:w="92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7"/>
        <w:gridCol w:w="2316"/>
        <w:gridCol w:w="2770"/>
        <w:gridCol w:w="2161"/>
        <w:gridCol w:w="1106"/>
      </w:tblGrid>
      <w:tr>
        <w:trPr>
          <w:trHeight w:val="853" w:hRule="exact"/>
        </w:trPr>
        <w:tc>
          <w:tcPr>
            <w:tcW w:w="1677" w:type="dxa"/>
            <w:vMerge w:val="restart"/>
            <w:tcBorders>
              <w:top w:val="single" w:sz="10" w:space="0" w:color="A4590C"/>
              <w:left w:val="nil" w:sz="6" w:space="0" w:color="auto"/>
              <w:right w:val="nil" w:sz="6" w:space="0" w:color="auto"/>
            </w:tcBorders>
            <w:shd w:val="clear" w:color="auto" w:fill="F6EBE1"/>
          </w:tcPr>
          <w:p>
            <w:pPr>
              <w:pStyle w:val="TableParagraph"/>
              <w:spacing w:line="264" w:lineRule="exact" w:before="21"/>
              <w:ind w:left="79" w:right="60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0"/>
                <w:sz w:val="22"/>
              </w:rPr>
              <w:t>To </w:t>
            </w:r>
            <w:r>
              <w:rPr>
                <w:rFonts w:ascii="Calibri"/>
                <w:sz w:val="22"/>
              </w:rPr>
              <w:t>heal</w:t>
            </w:r>
            <w:r>
              <w:rPr>
                <w:rFonts w:ascii="Calibri"/>
                <w:spacing w:val="3"/>
                <w:sz w:val="22"/>
              </w:rPr>
              <w:t> </w:t>
            </w:r>
            <w:r>
              <w:rPr>
                <w:rFonts w:ascii="Calibri"/>
                <w:sz w:val="22"/>
              </w:rPr>
              <w:t>our</w:t>
            </w:r>
            <w:r>
              <w:rPr>
                <w:rFonts w:ascii="Calibri"/>
                <w:spacing w:val="-1"/>
                <w:w w:val="100"/>
                <w:sz w:val="22"/>
              </w:rPr>
              <w:t> </w:t>
            </w:r>
            <w:r>
              <w:rPr>
                <w:rFonts w:ascii="Calibri"/>
                <w:sz w:val="22"/>
              </w:rPr>
              <w:t>Country</w:t>
            </w:r>
          </w:p>
        </w:tc>
        <w:tc>
          <w:tcPr>
            <w:tcW w:w="2316" w:type="dxa"/>
            <w:tcBorders>
              <w:top w:val="single" w:sz="10" w:space="0" w:color="A4590C"/>
              <w:left w:val="nil" w:sz="6" w:space="0" w:color="auto"/>
              <w:bottom w:val="single" w:sz="6" w:space="0" w:color="A4590C"/>
              <w:right w:val="nil" w:sz="6" w:space="0" w:color="auto"/>
            </w:tcBorders>
          </w:tcPr>
          <w:p>
            <w:pPr>
              <w:pStyle w:val="TableParagraph"/>
              <w:spacing w:line="264" w:lineRule="exact" w:before="21"/>
              <w:ind w:left="79" w:right="469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Is the health of</w:t>
            </w:r>
            <w:r>
              <w:rPr>
                <w:rFonts w:ascii="Calibri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our</w:t>
            </w:r>
            <w:r>
              <w:rPr>
                <w:rFonts w:ascii="Calibri"/>
                <w:spacing w:val="-1"/>
                <w:w w:val="100"/>
                <w:sz w:val="22"/>
              </w:rPr>
              <w:t> </w:t>
            </w:r>
            <w:r>
              <w:rPr>
                <w:rFonts w:ascii="Calibri"/>
                <w:sz w:val="22"/>
              </w:rPr>
              <w:t>Country</w:t>
            </w:r>
            <w:r>
              <w:rPr>
                <w:rFonts w:ascii="Calibri"/>
                <w:spacing w:val="-12"/>
                <w:sz w:val="22"/>
              </w:rPr>
              <w:t> </w:t>
            </w:r>
            <w:r>
              <w:rPr>
                <w:rFonts w:ascii="Calibri"/>
                <w:sz w:val="22"/>
              </w:rPr>
              <w:t>improving?</w:t>
            </w:r>
          </w:p>
        </w:tc>
        <w:tc>
          <w:tcPr>
            <w:tcW w:w="2770" w:type="dxa"/>
            <w:tcBorders>
              <w:top w:val="single" w:sz="10" w:space="0" w:color="A4590C"/>
              <w:left w:val="nil" w:sz="6" w:space="0" w:color="auto"/>
              <w:bottom w:val="single" w:sz="6" w:space="0" w:color="A4590C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268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Index of Stream</w:t>
            </w:r>
            <w:r>
              <w:rPr>
                <w:rFonts w:ascii="Calibri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Condition</w:t>
            </w:r>
          </w:p>
        </w:tc>
        <w:tc>
          <w:tcPr>
            <w:tcW w:w="2161" w:type="dxa"/>
            <w:tcBorders>
              <w:top w:val="single" w:sz="10" w:space="0" w:color="A4590C"/>
              <w:left w:val="nil" w:sz="6" w:space="0" w:color="auto"/>
              <w:bottom w:val="single" w:sz="6" w:space="0" w:color="A4590C"/>
              <w:right w:val="nil" w:sz="6" w:space="0" w:color="auto"/>
            </w:tcBorders>
          </w:tcPr>
          <w:p>
            <w:pPr>
              <w:pStyle w:val="TableParagraph"/>
              <w:spacing w:line="264" w:lineRule="exact" w:before="21"/>
              <w:ind w:left="173" w:right="23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Department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of</w:t>
            </w:r>
            <w:r>
              <w:rPr>
                <w:rFonts w:ascii="Calibri"/>
                <w:spacing w:val="-1"/>
                <w:w w:val="100"/>
                <w:sz w:val="22"/>
              </w:rPr>
              <w:t> </w:t>
            </w:r>
            <w:r>
              <w:rPr>
                <w:rFonts w:ascii="Calibri"/>
                <w:sz w:val="22"/>
              </w:rPr>
              <w:t>Environment,</w:t>
            </w:r>
            <w:r>
              <w:rPr>
                <w:rFonts w:ascii="Calibri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Land,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3"/>
                <w:sz w:val="22"/>
              </w:rPr>
              <w:t>Water </w:t>
            </w:r>
            <w:r>
              <w:rPr>
                <w:rFonts w:ascii="Calibri"/>
                <w:sz w:val="22"/>
              </w:rPr>
              <w:t>and</w:t>
            </w:r>
            <w:r>
              <w:rPr>
                <w:rFonts w:ascii="Calibri"/>
                <w:spacing w:val="4"/>
                <w:sz w:val="22"/>
              </w:rPr>
              <w:t> </w:t>
            </w:r>
            <w:r>
              <w:rPr>
                <w:rFonts w:ascii="Calibri"/>
                <w:sz w:val="22"/>
              </w:rPr>
              <w:t>Planning</w:t>
            </w:r>
          </w:p>
        </w:tc>
        <w:tc>
          <w:tcPr>
            <w:tcW w:w="1106" w:type="dxa"/>
            <w:tcBorders>
              <w:top w:val="single" w:sz="10" w:space="0" w:color="A4590C"/>
              <w:left w:val="nil" w:sz="6" w:space="0" w:color="auto"/>
              <w:bottom w:val="single" w:sz="6" w:space="0" w:color="A4590C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23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5</w:t>
            </w:r>
            <w:r>
              <w:rPr>
                <w:rFonts w:ascii="Calibri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years</w:t>
            </w:r>
          </w:p>
        </w:tc>
      </w:tr>
      <w:tr>
        <w:trPr>
          <w:trHeight w:val="315" w:hRule="exact"/>
        </w:trPr>
        <w:tc>
          <w:tcPr>
            <w:tcW w:w="1677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F6EBE1"/>
          </w:tcPr>
          <w:p>
            <w:pPr/>
          </w:p>
        </w:tc>
        <w:tc>
          <w:tcPr>
            <w:tcW w:w="2316" w:type="dxa"/>
            <w:tcBorders>
              <w:top w:val="single" w:sz="6" w:space="0" w:color="A4590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79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Are we being</w:t>
            </w:r>
            <w:r>
              <w:rPr>
                <w:rFonts w:ascii="Calibri"/>
                <w:spacing w:val="-17"/>
                <w:sz w:val="22"/>
              </w:rPr>
              <w:t> </w:t>
            </w:r>
            <w:r>
              <w:rPr>
                <w:rFonts w:ascii="Calibri"/>
                <w:sz w:val="22"/>
              </w:rPr>
              <w:t>involved</w:t>
            </w:r>
          </w:p>
        </w:tc>
        <w:tc>
          <w:tcPr>
            <w:tcW w:w="2770" w:type="dxa"/>
            <w:tcBorders>
              <w:top w:val="single" w:sz="6" w:space="0" w:color="A4590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268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Gunaikurnai</w:t>
            </w:r>
            <w:r>
              <w:rPr>
                <w:rFonts w:ascii="Calibri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participation</w:t>
            </w:r>
          </w:p>
        </w:tc>
        <w:tc>
          <w:tcPr>
            <w:tcW w:w="2161" w:type="dxa"/>
            <w:tcBorders>
              <w:top w:val="single" w:sz="6" w:space="0" w:color="A4590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17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GLaWAC</w:t>
            </w:r>
          </w:p>
        </w:tc>
        <w:tc>
          <w:tcPr>
            <w:tcW w:w="1106" w:type="dxa"/>
            <w:tcBorders>
              <w:top w:val="single" w:sz="6" w:space="0" w:color="A4590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23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Annual</w:t>
            </w:r>
          </w:p>
        </w:tc>
      </w:tr>
      <w:tr>
        <w:trPr>
          <w:trHeight w:val="264" w:hRule="exact"/>
        </w:trPr>
        <w:tc>
          <w:tcPr>
            <w:tcW w:w="1677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F6EBE1"/>
          </w:tcPr>
          <w:p>
            <w:pPr/>
          </w:p>
        </w:tc>
        <w:tc>
          <w:tcPr>
            <w:tcW w:w="23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3" w:lineRule="exact"/>
              <w:ind w:left="79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in land</w:t>
            </w:r>
            <w:r>
              <w:rPr>
                <w:rFonts w:ascii="Calibri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management</w:t>
            </w:r>
          </w:p>
        </w:tc>
        <w:tc>
          <w:tcPr>
            <w:tcW w:w="27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3" w:lineRule="exact"/>
              <w:ind w:left="268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on relevant</w:t>
            </w:r>
            <w:r>
              <w:rPr>
                <w:rFonts w:ascii="Calibri"/>
                <w:spacing w:val="-14"/>
                <w:sz w:val="22"/>
              </w:rPr>
              <w:t> </w:t>
            </w:r>
            <w:r>
              <w:rPr>
                <w:rFonts w:ascii="Calibri"/>
                <w:sz w:val="22"/>
              </w:rPr>
              <w:t>Boards</w:t>
            </w:r>
          </w:p>
        </w:tc>
        <w:tc>
          <w:tcPr>
            <w:tcW w:w="2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25" w:hRule="exact"/>
        </w:trPr>
        <w:tc>
          <w:tcPr>
            <w:tcW w:w="1677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F6EBE1"/>
          </w:tcPr>
          <w:p>
            <w:pPr/>
          </w:p>
        </w:tc>
        <w:tc>
          <w:tcPr>
            <w:tcW w:w="2316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3" w:lineRule="exact"/>
              <w:ind w:left="79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decisions?</w:t>
            </w:r>
          </w:p>
        </w:tc>
        <w:tc>
          <w:tcPr>
            <w:tcW w:w="27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5"/>
              <w:ind w:left="268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Number of times we</w:t>
            </w:r>
            <w:r>
              <w:rPr>
                <w:rFonts w:ascii="Calibri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are</w:t>
            </w:r>
          </w:p>
        </w:tc>
        <w:tc>
          <w:tcPr>
            <w:tcW w:w="2161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5"/>
              <w:ind w:left="17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GLaWAC</w:t>
            </w:r>
          </w:p>
        </w:tc>
        <w:tc>
          <w:tcPr>
            <w:tcW w:w="1106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5"/>
              <w:ind w:left="23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Annual</w:t>
            </w:r>
          </w:p>
        </w:tc>
      </w:tr>
      <w:tr>
        <w:trPr>
          <w:trHeight w:val="274" w:hRule="exact"/>
        </w:trPr>
        <w:tc>
          <w:tcPr>
            <w:tcW w:w="1677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F6EBE1"/>
          </w:tcPr>
          <w:p>
            <w:pPr/>
          </w:p>
        </w:tc>
        <w:tc>
          <w:tcPr>
            <w:tcW w:w="2316" w:type="dxa"/>
            <w:vMerge/>
            <w:tcBorders>
              <w:left w:val="nil" w:sz="6" w:space="0" w:color="auto"/>
              <w:bottom w:val="single" w:sz="6" w:space="0" w:color="A4590C"/>
              <w:right w:val="nil" w:sz="6" w:space="0" w:color="auto"/>
            </w:tcBorders>
          </w:tcPr>
          <w:p>
            <w:pPr/>
          </w:p>
        </w:tc>
        <w:tc>
          <w:tcPr>
            <w:tcW w:w="2770" w:type="dxa"/>
            <w:tcBorders>
              <w:top w:val="nil" w:sz="6" w:space="0" w:color="auto"/>
              <w:left w:val="nil" w:sz="6" w:space="0" w:color="auto"/>
              <w:bottom w:val="single" w:sz="6" w:space="0" w:color="A4590C"/>
              <w:right w:val="nil" w:sz="6" w:space="0" w:color="auto"/>
            </w:tcBorders>
          </w:tcPr>
          <w:p>
            <w:pPr>
              <w:pStyle w:val="TableParagraph"/>
              <w:spacing w:line="253" w:lineRule="exact"/>
              <w:ind w:left="268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consulted on NRM</w:t>
            </w:r>
            <w:r>
              <w:rPr>
                <w:rFonts w:ascii="Calibri"/>
                <w:spacing w:val="-18"/>
                <w:sz w:val="22"/>
              </w:rPr>
              <w:t> </w:t>
            </w:r>
            <w:r>
              <w:rPr>
                <w:rFonts w:ascii="Calibri"/>
                <w:sz w:val="22"/>
              </w:rPr>
              <w:t>issues</w:t>
            </w:r>
          </w:p>
        </w:tc>
        <w:tc>
          <w:tcPr>
            <w:tcW w:w="2161" w:type="dxa"/>
            <w:vMerge/>
            <w:tcBorders>
              <w:left w:val="nil" w:sz="6" w:space="0" w:color="auto"/>
              <w:bottom w:val="single" w:sz="6" w:space="0" w:color="A4590C"/>
              <w:right w:val="nil" w:sz="6" w:space="0" w:color="auto"/>
            </w:tcBorders>
          </w:tcPr>
          <w:p>
            <w:pPr/>
          </w:p>
        </w:tc>
        <w:tc>
          <w:tcPr>
            <w:tcW w:w="1106" w:type="dxa"/>
            <w:vMerge/>
            <w:tcBorders>
              <w:left w:val="nil" w:sz="6" w:space="0" w:color="auto"/>
              <w:bottom w:val="single" w:sz="6" w:space="0" w:color="A4590C"/>
              <w:right w:val="nil" w:sz="6" w:space="0" w:color="auto"/>
            </w:tcBorders>
          </w:tcPr>
          <w:p>
            <w:pPr/>
          </w:p>
        </w:tc>
      </w:tr>
      <w:tr>
        <w:trPr>
          <w:trHeight w:val="589" w:hRule="exact"/>
        </w:trPr>
        <w:tc>
          <w:tcPr>
            <w:tcW w:w="1677" w:type="dxa"/>
            <w:vMerge/>
            <w:tcBorders>
              <w:left w:val="nil" w:sz="6" w:space="0" w:color="auto"/>
              <w:bottom w:val="single" w:sz="10" w:space="0" w:color="A4590C"/>
              <w:right w:val="nil" w:sz="6" w:space="0" w:color="auto"/>
            </w:tcBorders>
            <w:shd w:val="clear" w:color="auto" w:fill="F6EBE1"/>
          </w:tcPr>
          <w:p>
            <w:pPr/>
          </w:p>
        </w:tc>
        <w:tc>
          <w:tcPr>
            <w:tcW w:w="2316" w:type="dxa"/>
            <w:tcBorders>
              <w:top w:val="single" w:sz="6" w:space="0" w:color="A4590C"/>
              <w:left w:val="nil" w:sz="6" w:space="0" w:color="auto"/>
              <w:bottom w:val="single" w:sz="10" w:space="0" w:color="A4590C"/>
              <w:right w:val="nil" w:sz="6" w:space="0" w:color="auto"/>
            </w:tcBorders>
          </w:tcPr>
          <w:p>
            <w:pPr>
              <w:pStyle w:val="TableParagraph"/>
              <w:spacing w:line="264" w:lineRule="exact" w:before="26"/>
              <w:ind w:left="79" w:right="35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Are more of our</w:t>
            </w:r>
            <w:r>
              <w:rPr>
                <w:rFonts w:ascii="Calibri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mob</w:t>
            </w:r>
            <w:r>
              <w:rPr>
                <w:rFonts w:ascii="Calibri"/>
                <w:w w:val="100"/>
                <w:sz w:val="22"/>
              </w:rPr>
              <w:t> </w:t>
            </w:r>
            <w:r>
              <w:rPr>
                <w:rFonts w:ascii="Calibri"/>
                <w:sz w:val="22"/>
              </w:rPr>
              <w:t>working on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Country?</w:t>
            </w:r>
          </w:p>
        </w:tc>
        <w:tc>
          <w:tcPr>
            <w:tcW w:w="2770" w:type="dxa"/>
            <w:tcBorders>
              <w:top w:val="single" w:sz="6" w:space="0" w:color="A4590C"/>
              <w:left w:val="nil" w:sz="6" w:space="0" w:color="auto"/>
              <w:bottom w:val="single" w:sz="10" w:space="0" w:color="A4590C"/>
              <w:right w:val="nil" w:sz="6" w:space="0" w:color="auto"/>
            </w:tcBorders>
          </w:tcPr>
          <w:p>
            <w:pPr>
              <w:pStyle w:val="TableParagraph"/>
              <w:spacing w:line="264" w:lineRule="exact" w:before="26"/>
              <w:ind w:left="268" w:right="216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Number of GLaWAC</w:t>
            </w:r>
            <w:r>
              <w:rPr>
                <w:rFonts w:ascii="Calibri"/>
                <w:spacing w:val="-12"/>
                <w:sz w:val="22"/>
              </w:rPr>
              <w:t> </w:t>
            </w:r>
            <w:r>
              <w:rPr>
                <w:rFonts w:ascii="Calibri"/>
                <w:sz w:val="22"/>
              </w:rPr>
              <w:t>NRM</w:t>
            </w:r>
            <w:r>
              <w:rPr>
                <w:rFonts w:ascii="Calibri"/>
                <w:sz w:val="22"/>
              </w:rPr>
              <w:t> staff and cultural</w:t>
            </w:r>
            <w:r>
              <w:rPr>
                <w:rFonts w:ascii="Calibri"/>
                <w:spacing w:val="-30"/>
                <w:sz w:val="22"/>
              </w:rPr>
              <w:t> </w:t>
            </w:r>
            <w:r>
              <w:rPr>
                <w:rFonts w:ascii="Calibri"/>
                <w:sz w:val="22"/>
              </w:rPr>
              <w:t>rangers</w:t>
            </w:r>
          </w:p>
        </w:tc>
        <w:tc>
          <w:tcPr>
            <w:tcW w:w="2161" w:type="dxa"/>
            <w:tcBorders>
              <w:top w:val="single" w:sz="6" w:space="0" w:color="A4590C"/>
              <w:left w:val="nil" w:sz="6" w:space="0" w:color="auto"/>
              <w:bottom w:val="single" w:sz="10" w:space="0" w:color="A4590C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17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GLaWAC</w:t>
            </w:r>
          </w:p>
        </w:tc>
        <w:tc>
          <w:tcPr>
            <w:tcW w:w="1106" w:type="dxa"/>
            <w:tcBorders>
              <w:top w:val="single" w:sz="6" w:space="0" w:color="A4590C"/>
              <w:left w:val="nil" w:sz="6" w:space="0" w:color="auto"/>
              <w:bottom w:val="single" w:sz="10" w:space="0" w:color="A4590C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23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Annual</w:t>
            </w:r>
          </w:p>
        </w:tc>
      </w:tr>
    </w:tbl>
    <w:p>
      <w:pPr>
        <w:spacing w:line="240" w:lineRule="auto" w:before="3"/>
        <w:rPr>
          <w:rFonts w:ascii="Calibri" w:hAnsi="Calibri" w:cs="Calibri" w:eastAsia="Calibri"/>
          <w:sz w:val="19"/>
          <w:szCs w:val="19"/>
        </w:rPr>
      </w:pPr>
    </w:p>
    <w:p>
      <w:pPr>
        <w:pStyle w:val="Heading5"/>
        <w:spacing w:line="240" w:lineRule="auto"/>
        <w:ind w:left="323" w:right="988"/>
        <w:jc w:val="left"/>
        <w:rPr>
          <w:u w:val="none"/>
        </w:rPr>
      </w:pPr>
      <w:r>
        <w:rPr/>
        <w:pict>
          <v:group style="position:absolute;margin-left:-.999947pt;margin-top:4.744472pt;width:597.3pt;height:17.2pt;mso-position-horizontal-relative:page;mso-position-vertical-relative:paragraph;z-index:-882544" coordorigin="-20,95" coordsize="11946,344">
            <v:group style="position:absolute;left:11906;top:250;width:2;height:71" coordorigin="11906,250" coordsize="2,71">
              <v:shape style="position:absolute;left:11906;top:250;width:2;height:71" coordorigin="11906,250" coordsize="0,71" path="m11906,320l11906,250e" filled="false" stroked="true" strokeweight=".748pt" strokecolor="#939598">
                <v:path arrowok="t"/>
              </v:shape>
            </v:group>
            <v:group style="position:absolute;left:11865;top:250;width:2;height:80" coordorigin="11865,250" coordsize="2,80">
              <v:shape style="position:absolute;left:11865;top:250;width:2;height:80" coordorigin="11865,250" coordsize="0,80" path="m11865,330l11865,250e" filled="false" stroked="true" strokeweight=".748pt" strokecolor="#939598">
                <v:path arrowok="t"/>
              </v:shape>
            </v:group>
            <v:group style="position:absolute;left:11825;top:250;width:2;height:80" coordorigin="11825,250" coordsize="2,80">
              <v:shape style="position:absolute;left:11825;top:250;width:2;height:80" coordorigin="11825,250" coordsize="0,80" path="m11825,330l11825,250e" filled="false" stroked="true" strokeweight=".748pt" strokecolor="#939598">
                <v:path arrowok="t"/>
              </v:shape>
            </v:group>
            <v:group style="position:absolute;left:11785;top:250;width:2;height:80" coordorigin="11785,250" coordsize="2,80">
              <v:shape style="position:absolute;left:11785;top:250;width:2;height:80" coordorigin="11785,250" coordsize="0,80" path="m11785,330l11785,250e" filled="false" stroked="true" strokeweight=".748pt" strokecolor="#939598">
                <v:path arrowok="t"/>
              </v:shape>
            </v:group>
            <v:group style="position:absolute;left:11745;top:250;width:2;height:80" coordorigin="11745,250" coordsize="2,80">
              <v:shape style="position:absolute;left:11745;top:250;width:2;height:80" coordorigin="11745,250" coordsize="0,80" path="m11745,330l11745,250e" filled="false" stroked="true" strokeweight=".748pt" strokecolor="#939598">
                <v:path arrowok="t"/>
              </v:shape>
            </v:group>
            <v:group style="position:absolute;left:11705;top:250;width:2;height:80" coordorigin="11705,250" coordsize="2,80">
              <v:shape style="position:absolute;left:11705;top:250;width:2;height:80" coordorigin="11705,250" coordsize="0,80" path="m11705,330l11705,250e" filled="false" stroked="true" strokeweight=".748pt" strokecolor="#939598">
                <v:path arrowok="t"/>
              </v:shape>
            </v:group>
            <v:group style="position:absolute;left:11665;top:250;width:2;height:80" coordorigin="11665,250" coordsize="2,80">
              <v:shape style="position:absolute;left:11665;top:250;width:2;height:80" coordorigin="11665,250" coordsize="0,80" path="m11665,330l11665,250e" filled="false" stroked="true" strokeweight=".748pt" strokecolor="#939598">
                <v:path arrowok="t"/>
              </v:shape>
            </v:group>
            <v:group style="position:absolute;left:11625;top:250;width:2;height:80" coordorigin="11625,250" coordsize="2,80">
              <v:shape style="position:absolute;left:11625;top:250;width:2;height:80" coordorigin="11625,250" coordsize="0,80" path="m11625,330l11625,250e" filled="false" stroked="true" strokeweight=".748pt" strokecolor="#939598">
                <v:path arrowok="t"/>
              </v:shape>
            </v:group>
            <v:group style="position:absolute;left:11585;top:250;width:2;height:80" coordorigin="11585,250" coordsize="2,80">
              <v:shape style="position:absolute;left:11585;top:250;width:2;height:80" coordorigin="11585,250" coordsize="1,80" path="m11585,330l11585,250e" filled="false" stroked="true" strokeweight=".748pt" strokecolor="#939598">
                <v:path arrowok="t"/>
              </v:shape>
            </v:group>
            <v:group style="position:absolute;left:11545;top:250;width:2;height:80" coordorigin="11545,250" coordsize="2,80">
              <v:shape style="position:absolute;left:11545;top:250;width:2;height:80" coordorigin="11545,250" coordsize="0,80" path="m11545,330l11545,250e" filled="false" stroked="true" strokeweight=".748pt" strokecolor="#939598">
                <v:path arrowok="t"/>
              </v:shape>
            </v:group>
            <v:group style="position:absolute;left:11505;top:250;width:2;height:80" coordorigin="11505,250" coordsize="2,80">
              <v:shape style="position:absolute;left:11505;top:250;width:2;height:80" coordorigin="11505,250" coordsize="0,80" path="m11505,330l11505,250e" filled="false" stroked="true" strokeweight=".748pt" strokecolor="#939598">
                <v:path arrowok="t"/>
              </v:shape>
            </v:group>
            <v:group style="position:absolute;left:11465;top:250;width:2;height:80" coordorigin="11465,250" coordsize="2,80">
              <v:shape style="position:absolute;left:11465;top:250;width:2;height:80" coordorigin="11465,250" coordsize="1,80" path="m11465,330l11465,250e" filled="false" stroked="true" strokeweight=".748pt" strokecolor="#939598">
                <v:path arrowok="t"/>
              </v:shape>
            </v:group>
            <v:group style="position:absolute;left:11425;top:250;width:2;height:80" coordorigin="11425,250" coordsize="2,80">
              <v:shape style="position:absolute;left:11425;top:250;width:2;height:80" coordorigin="11425,250" coordsize="1,80" path="m11425,330l11425,250e" filled="false" stroked="true" strokeweight=".748pt" strokecolor="#939598">
                <v:path arrowok="t"/>
              </v:shape>
            </v:group>
            <v:group style="position:absolute;left:11385;top:250;width:2;height:80" coordorigin="11385,250" coordsize="2,80">
              <v:shape style="position:absolute;left:11385;top:250;width:2;height:80" coordorigin="11385,250" coordsize="1,80" path="m11385,330l11385,250e" filled="false" stroked="true" strokeweight=".748pt" strokecolor="#939598">
                <v:path arrowok="t"/>
              </v:shape>
            </v:group>
            <v:group style="position:absolute;left:11345;top:250;width:2;height:80" coordorigin="11345,250" coordsize="2,80">
              <v:shape style="position:absolute;left:11345;top:250;width:2;height:80" coordorigin="11345,250" coordsize="1,80" path="m11345,330l11345,250e" filled="false" stroked="true" strokeweight=".748pt" strokecolor="#939598">
                <v:path arrowok="t"/>
              </v:shape>
            </v:group>
            <v:group style="position:absolute;left:11305;top:250;width:2;height:80" coordorigin="11305,250" coordsize="2,80">
              <v:shape style="position:absolute;left:11305;top:250;width:2;height:80" coordorigin="11305,250" coordsize="1,80" path="m11305,330l11305,250e" filled="false" stroked="true" strokeweight=".748pt" strokecolor="#939598">
                <v:path arrowok="t"/>
              </v:shape>
            </v:group>
            <v:group style="position:absolute;left:11265;top:250;width:2;height:80" coordorigin="11265,250" coordsize="2,80">
              <v:shape style="position:absolute;left:11265;top:250;width:2;height:80" coordorigin="11265,250" coordsize="0,80" path="m11265,330l11265,250e" filled="false" stroked="true" strokeweight=".748pt" strokecolor="#939598">
                <v:path arrowok="t"/>
              </v:shape>
            </v:group>
            <v:group style="position:absolute;left:11224;top:250;width:2;height:80" coordorigin="11224,250" coordsize="2,80">
              <v:shape style="position:absolute;left:11224;top:250;width:2;height:80" coordorigin="11224,250" coordsize="0,80" path="m11224,330l11224,250e" filled="false" stroked="true" strokeweight=".748pt" strokecolor="#939598">
                <v:path arrowok="t"/>
              </v:shape>
            </v:group>
            <v:group style="position:absolute;left:11184;top:250;width:2;height:80" coordorigin="11184,250" coordsize="2,80">
              <v:shape style="position:absolute;left:11184;top:250;width:2;height:80" coordorigin="11184,250" coordsize="0,80" path="m11184,330l11184,250e" filled="false" stroked="true" strokeweight=".748pt" strokecolor="#939598">
                <v:path arrowok="t"/>
              </v:shape>
            </v:group>
            <v:group style="position:absolute;left:11144;top:250;width:2;height:80" coordorigin="11144,250" coordsize="2,80">
              <v:shape style="position:absolute;left:11144;top:250;width:2;height:80" coordorigin="11144,250" coordsize="1,80" path="m11144,330l11144,250e" filled="false" stroked="true" strokeweight=".748pt" strokecolor="#939598">
                <v:path arrowok="t"/>
              </v:shape>
            </v:group>
            <v:group style="position:absolute;left:11104;top:250;width:2;height:80" coordorigin="11104,250" coordsize="2,80">
              <v:shape style="position:absolute;left:11104;top:250;width:2;height:80" coordorigin="11104,250" coordsize="0,80" path="m11104,330l11104,250e" filled="false" stroked="true" strokeweight=".748pt" strokecolor="#939598">
                <v:path arrowok="t"/>
              </v:shape>
            </v:group>
            <v:group style="position:absolute;left:11064;top:250;width:2;height:80" coordorigin="11064,250" coordsize="2,80">
              <v:shape style="position:absolute;left:11064;top:250;width:2;height:80" coordorigin="11064,250" coordsize="0,80" path="m11064,330l11064,250e" filled="false" stroked="true" strokeweight=".748pt" strokecolor="#939598">
                <v:path arrowok="t"/>
              </v:shape>
            </v:group>
            <v:group style="position:absolute;left:11024;top:250;width:2;height:80" coordorigin="11024,250" coordsize="2,80">
              <v:shape style="position:absolute;left:11024;top:250;width:2;height:80" coordorigin="11024,250" coordsize="1,80" path="m11024,330l11024,250e" filled="false" stroked="true" strokeweight=".748pt" strokecolor="#939598">
                <v:path arrowok="t"/>
              </v:shape>
            </v:group>
            <v:group style="position:absolute;left:10984;top:250;width:2;height:80" coordorigin="10984,250" coordsize="2,80">
              <v:shape style="position:absolute;left:10984;top:250;width:2;height:80" coordorigin="10984,250" coordsize="0,80" path="m10984,330l10984,250e" filled="false" stroked="true" strokeweight=".748pt" strokecolor="#939598">
                <v:path arrowok="t"/>
              </v:shape>
            </v:group>
            <v:group style="position:absolute;left:10944;top:250;width:2;height:80" coordorigin="10944,250" coordsize="2,80">
              <v:shape style="position:absolute;left:10944;top:250;width:2;height:80" coordorigin="10944,250" coordsize="0,80" path="m10944,330l10944,250e" filled="false" stroked="true" strokeweight=".748pt" strokecolor="#939598">
                <v:path arrowok="t"/>
              </v:shape>
            </v:group>
            <v:group style="position:absolute;left:10904;top:250;width:2;height:80" coordorigin="10904,250" coordsize="2,80">
              <v:shape style="position:absolute;left:10904;top:250;width:2;height:80" coordorigin="10904,250" coordsize="0,80" path="m10904,330l10904,250e" filled="false" stroked="true" strokeweight=".748pt" strokecolor="#939598">
                <v:path arrowok="t"/>
              </v:shape>
            </v:group>
            <v:group style="position:absolute;left:10864;top:250;width:2;height:80" coordorigin="10864,250" coordsize="2,80">
              <v:shape style="position:absolute;left:10864;top:250;width:2;height:80" coordorigin="10864,250" coordsize="0,80" path="m10864,330l10864,250e" filled="false" stroked="true" strokeweight=".748pt" strokecolor="#939598">
                <v:path arrowok="t"/>
              </v:shape>
            </v:group>
            <v:group style="position:absolute;left:10824;top:250;width:2;height:80" coordorigin="10824,250" coordsize="2,80">
              <v:shape style="position:absolute;left:10824;top:250;width:2;height:80" coordorigin="10824,250" coordsize="1,80" path="m10824,330l10824,250e" filled="false" stroked="true" strokeweight=".748pt" strokecolor="#939598">
                <v:path arrowok="t"/>
              </v:shape>
            </v:group>
            <v:group style="position:absolute;left:10784;top:250;width:2;height:80" coordorigin="10784,250" coordsize="2,80">
              <v:shape style="position:absolute;left:10784;top:250;width:2;height:80" coordorigin="10784,250" coordsize="0,80" path="m10784,330l10784,250e" filled="false" stroked="true" strokeweight=".748pt" strokecolor="#939598">
                <v:path arrowok="t"/>
              </v:shape>
            </v:group>
            <v:group style="position:absolute;left:10744;top:250;width:2;height:80" coordorigin="10744,250" coordsize="2,80">
              <v:shape style="position:absolute;left:10744;top:250;width:2;height:80" coordorigin="10744,250" coordsize="0,80" path="m10744,330l10744,250e" filled="false" stroked="true" strokeweight=".748pt" strokecolor="#939598">
                <v:path arrowok="t"/>
              </v:shape>
            </v:group>
            <v:group style="position:absolute;left:10704;top:250;width:2;height:80" coordorigin="10704,250" coordsize="2,80">
              <v:shape style="position:absolute;left:10704;top:250;width:2;height:80" coordorigin="10704,250" coordsize="1,80" path="m10704,330l10704,250e" filled="false" stroked="true" strokeweight=".748pt" strokecolor="#939598">
                <v:path arrowok="t"/>
              </v:shape>
            </v:group>
            <v:group style="position:absolute;left:10664;top:250;width:2;height:80" coordorigin="10664,250" coordsize="2,80">
              <v:shape style="position:absolute;left:10664;top:250;width:2;height:80" coordorigin="10664,250" coordsize="0,80" path="m10664,330l10664,250e" filled="false" stroked="true" strokeweight=".748pt" strokecolor="#939598">
                <v:path arrowok="t"/>
              </v:shape>
            </v:group>
            <v:group style="position:absolute;left:10624;top:250;width:2;height:80" coordorigin="10624,250" coordsize="2,80">
              <v:shape style="position:absolute;left:10624;top:250;width:2;height:80" coordorigin="10624,250" coordsize="0,80" path="m10624,330l10624,250e" filled="false" stroked="true" strokeweight=".748pt" strokecolor="#939598">
                <v:path arrowok="t"/>
              </v:shape>
            </v:group>
            <v:group style="position:absolute;left:10584;top:250;width:2;height:80" coordorigin="10584,250" coordsize="2,80">
              <v:shape style="position:absolute;left:10584;top:250;width:2;height:80" coordorigin="10584,250" coordsize="0,80" path="m10584,330l10584,250e" filled="false" stroked="true" strokeweight=".748pt" strokecolor="#939598">
                <v:path arrowok="t"/>
              </v:shape>
            </v:group>
            <v:group style="position:absolute;left:10543;top:250;width:2;height:80" coordorigin="10543,250" coordsize="2,80">
              <v:shape style="position:absolute;left:10543;top:250;width:2;height:80" coordorigin="10543,250" coordsize="0,80" path="m10543,330l10543,250e" filled="false" stroked="true" strokeweight=".748pt" strokecolor="#939598">
                <v:path arrowok="t"/>
              </v:shape>
            </v:group>
            <v:group style="position:absolute;left:10503;top:250;width:2;height:80" coordorigin="10503,250" coordsize="2,80">
              <v:shape style="position:absolute;left:10503;top:250;width:2;height:80" coordorigin="10503,250" coordsize="1,80" path="m10503,330l10503,250e" filled="false" stroked="true" strokeweight=".748pt" strokecolor="#939598">
                <v:path arrowok="t"/>
              </v:shape>
            </v:group>
            <v:group style="position:absolute;left:10463;top:251;width:2;height:80" coordorigin="10463,251" coordsize="2,80">
              <v:shape style="position:absolute;left:10463;top:251;width:2;height:80" coordorigin="10463,251" coordsize="0,80" path="m10463,331l10463,251e" filled="false" stroked="true" strokeweight=".748pt" strokecolor="#939598">
                <v:path arrowok="t"/>
              </v:shape>
            </v:group>
            <v:group style="position:absolute;left:10423;top:251;width:2;height:80" coordorigin="10423,251" coordsize="2,80">
              <v:shape style="position:absolute;left:10423;top:251;width:2;height:80" coordorigin="10423,251" coordsize="0,80" path="m10423,331l10423,251e" filled="false" stroked="true" strokeweight=".748pt" strokecolor="#939598">
                <v:path arrowok="t"/>
              </v:shape>
            </v:group>
            <v:group style="position:absolute;left:10383;top:251;width:2;height:80" coordorigin="10383,251" coordsize="2,80">
              <v:shape style="position:absolute;left:10383;top:251;width:2;height:80" coordorigin="10383,251" coordsize="1,80" path="m10383,331l10383,251e" filled="false" stroked="true" strokeweight=".748pt" strokecolor="#939598">
                <v:path arrowok="t"/>
              </v:shape>
            </v:group>
            <v:group style="position:absolute;left:10343;top:251;width:2;height:80" coordorigin="10343,251" coordsize="2,80">
              <v:shape style="position:absolute;left:10343;top:251;width:2;height:80" coordorigin="10343,251" coordsize="0,80" path="m10343,331l10343,251e" filled="false" stroked="true" strokeweight=".748pt" strokecolor="#939598">
                <v:path arrowok="t"/>
              </v:shape>
            </v:group>
            <v:group style="position:absolute;left:10303;top:251;width:2;height:80" coordorigin="10303,251" coordsize="2,80">
              <v:shape style="position:absolute;left:10303;top:251;width:2;height:80" coordorigin="10303,251" coordsize="0,80" path="m10303,331l10303,251e" filled="false" stroked="true" strokeweight=".748pt" strokecolor="#939598">
                <v:path arrowok="t"/>
              </v:shape>
            </v:group>
            <v:group style="position:absolute;left:10263;top:251;width:2;height:80" coordorigin="10263,251" coordsize="2,80">
              <v:shape style="position:absolute;left:10263;top:251;width:2;height:80" coordorigin="10263,251" coordsize="1,80" path="m10263,331l10263,251e" filled="false" stroked="true" strokeweight=".748pt" strokecolor="#939598">
                <v:path arrowok="t"/>
              </v:shape>
            </v:group>
            <v:group style="position:absolute;left:10223;top:251;width:2;height:80" coordorigin="10223,251" coordsize="2,80">
              <v:shape style="position:absolute;left:10223;top:251;width:2;height:80" coordorigin="10223,251" coordsize="1,80" path="m10223,331l10223,251e" filled="false" stroked="true" strokeweight=".748pt" strokecolor="#939598">
                <v:path arrowok="t"/>
              </v:shape>
            </v:group>
            <v:group style="position:absolute;left:10183;top:251;width:2;height:80" coordorigin="10183,251" coordsize="2,80">
              <v:shape style="position:absolute;left:10183;top:251;width:2;height:80" coordorigin="10183,251" coordsize="1,80" path="m10183,331l10183,251e" filled="false" stroked="true" strokeweight=".748pt" strokecolor="#939598">
                <v:path arrowok="t"/>
              </v:shape>
            </v:group>
            <v:group style="position:absolute;left:10143;top:251;width:2;height:80" coordorigin="10143,251" coordsize="2,80">
              <v:shape style="position:absolute;left:10143;top:251;width:2;height:80" coordorigin="10143,251" coordsize="1,80" path="m10143,331l10143,251e" filled="false" stroked="true" strokeweight=".748pt" strokecolor="#939598">
                <v:path arrowok="t"/>
              </v:shape>
            </v:group>
            <v:group style="position:absolute;left:10103;top:251;width:2;height:80" coordorigin="10103,251" coordsize="2,80">
              <v:shape style="position:absolute;left:10103;top:251;width:2;height:80" coordorigin="10103,251" coordsize="1,80" path="m10103,331l10103,251e" filled="false" stroked="true" strokeweight=".748pt" strokecolor="#939598">
                <v:path arrowok="t"/>
              </v:shape>
            </v:group>
            <v:group style="position:absolute;left:10063;top:251;width:2;height:80" coordorigin="10063,251" coordsize="2,80">
              <v:shape style="position:absolute;left:10063;top:251;width:2;height:80" coordorigin="10063,251" coordsize="0,80" path="m10063,331l10063,251e" filled="false" stroked="true" strokeweight=".748pt" strokecolor="#939598">
                <v:path arrowok="t"/>
              </v:shape>
            </v:group>
            <v:group style="position:absolute;left:10023;top:251;width:2;height:80" coordorigin="10023,251" coordsize="2,80">
              <v:shape style="position:absolute;left:10023;top:251;width:2;height:80" coordorigin="10023,251" coordsize="0,80" path="m10023,331l10023,251e" filled="false" stroked="true" strokeweight=".748pt" strokecolor="#939598">
                <v:path arrowok="t"/>
              </v:shape>
            </v:group>
            <v:group style="position:absolute;left:9983;top:251;width:2;height:80" coordorigin="9983,251" coordsize="2,80">
              <v:shape style="position:absolute;left:9983;top:251;width:2;height:80" coordorigin="9983,251" coordsize="0,80" path="m9983,331l9983,251e" filled="false" stroked="true" strokeweight=".748pt" strokecolor="#939598">
                <v:path arrowok="t"/>
              </v:shape>
            </v:group>
            <v:group style="position:absolute;left:9943;top:251;width:2;height:80" coordorigin="9943,251" coordsize="2,80">
              <v:shape style="position:absolute;left:9943;top:251;width:2;height:80" coordorigin="9943,251" coordsize="1,80" path="m9943,331l9943,251e" filled="false" stroked="true" strokeweight=".748pt" strokecolor="#939598">
                <v:path arrowok="t"/>
              </v:shape>
            </v:group>
            <v:group style="position:absolute;left:9902;top:251;width:2;height:80" coordorigin="9902,251" coordsize="2,80">
              <v:shape style="position:absolute;left:9902;top:251;width:2;height:80" coordorigin="9902,251" coordsize="0,80" path="m9902,331l9902,251e" filled="false" stroked="true" strokeweight=".748pt" strokecolor="#939598">
                <v:path arrowok="t"/>
              </v:shape>
            </v:group>
            <v:group style="position:absolute;left:9862;top:251;width:2;height:80" coordorigin="9862,251" coordsize="2,80">
              <v:shape style="position:absolute;left:9862;top:251;width:2;height:80" coordorigin="9862,251" coordsize="0,80" path="m9862,331l9862,251e" filled="false" stroked="true" strokeweight=".748pt" strokecolor="#939598">
                <v:path arrowok="t"/>
              </v:shape>
            </v:group>
            <v:group style="position:absolute;left:9822;top:251;width:2;height:80" coordorigin="9822,251" coordsize="2,80">
              <v:shape style="position:absolute;left:9822;top:251;width:2;height:80" coordorigin="9822,251" coordsize="0,80" path="m9822,331l9822,251e" filled="false" stroked="true" strokeweight=".748pt" strokecolor="#939598">
                <v:path arrowok="t"/>
              </v:shape>
            </v:group>
            <v:group style="position:absolute;left:9782;top:251;width:2;height:80" coordorigin="9782,251" coordsize="2,80">
              <v:shape style="position:absolute;left:9782;top:251;width:2;height:80" coordorigin="9782,251" coordsize="0,80" path="m9782,331l9782,251e" filled="false" stroked="true" strokeweight=".748pt" strokecolor="#939598">
                <v:path arrowok="t"/>
              </v:shape>
            </v:group>
            <v:group style="position:absolute;left:9742;top:251;width:2;height:80" coordorigin="9742,251" coordsize="2,80">
              <v:shape style="position:absolute;left:9742;top:251;width:2;height:80" coordorigin="9742,251" coordsize="0,80" path="m9742,331l9742,251e" filled="false" stroked="true" strokeweight=".748pt" strokecolor="#939598">
                <v:path arrowok="t"/>
              </v:shape>
            </v:group>
            <v:group style="position:absolute;left:9702;top:251;width:2;height:80" coordorigin="9702,251" coordsize="2,80">
              <v:shape style="position:absolute;left:9702;top:251;width:2;height:80" coordorigin="9702,251" coordsize="0,80" path="m9702,331l9702,251e" filled="false" stroked="true" strokeweight=".748pt" strokecolor="#939598">
                <v:path arrowok="t"/>
              </v:shape>
            </v:group>
            <v:group style="position:absolute;left:9662;top:251;width:2;height:80" coordorigin="9662,251" coordsize="2,80">
              <v:shape style="position:absolute;left:9662;top:251;width:2;height:80" coordorigin="9662,251" coordsize="0,80" path="m9662,331l9662,251e" filled="false" stroked="true" strokeweight=".748pt" strokecolor="#939598">
                <v:path arrowok="t"/>
              </v:shape>
            </v:group>
            <v:group style="position:absolute;left:9622;top:251;width:2;height:80" coordorigin="9622,251" coordsize="2,80">
              <v:shape style="position:absolute;left:9622;top:251;width:2;height:80" coordorigin="9622,251" coordsize="1,80" path="m9622,331l9622,251e" filled="false" stroked="true" strokeweight=".748pt" strokecolor="#939598">
                <v:path arrowok="t"/>
              </v:shape>
            </v:group>
            <v:group style="position:absolute;left:9582;top:251;width:2;height:80" coordorigin="9582,251" coordsize="2,80">
              <v:shape style="position:absolute;left:9582;top:251;width:2;height:80" coordorigin="9582,251" coordsize="0,80" path="m9582,331l9582,251e" filled="false" stroked="true" strokeweight=".748pt" strokecolor="#939598">
                <v:path arrowok="t"/>
              </v:shape>
            </v:group>
            <v:group style="position:absolute;left:9542;top:251;width:2;height:80" coordorigin="9542,251" coordsize="2,80">
              <v:shape style="position:absolute;left:9542;top:251;width:2;height:80" coordorigin="9542,251" coordsize="0,80" path="m9542,331l9542,251e" filled="false" stroked="true" strokeweight=".748pt" strokecolor="#939598">
                <v:path arrowok="t"/>
              </v:shape>
            </v:group>
            <v:group style="position:absolute;left:9502;top:251;width:2;height:80" coordorigin="9502,251" coordsize="2,80">
              <v:shape style="position:absolute;left:9502;top:251;width:2;height:80" coordorigin="9502,251" coordsize="0,80" path="m9502,331l9502,251e" filled="false" stroked="true" strokeweight=".748pt" strokecolor="#939598">
                <v:path arrowok="t"/>
              </v:shape>
            </v:group>
            <v:group style="position:absolute;left:9462;top:251;width:2;height:80" coordorigin="9462,251" coordsize="2,80">
              <v:shape style="position:absolute;left:9462;top:251;width:2;height:80" coordorigin="9462,251" coordsize="0,80" path="m9462,331l9462,251e" filled="false" stroked="true" strokeweight=".748pt" strokecolor="#939598">
                <v:path arrowok="t"/>
              </v:shape>
            </v:group>
            <v:group style="position:absolute;left:9422;top:251;width:2;height:80" coordorigin="9422,251" coordsize="2,80">
              <v:shape style="position:absolute;left:9422;top:251;width:2;height:80" coordorigin="9422,251" coordsize="0,80" path="m9422,331l9422,251e" filled="false" stroked="true" strokeweight=".748pt" strokecolor="#939598">
                <v:path arrowok="t"/>
              </v:shape>
            </v:group>
            <v:group style="position:absolute;left:9382;top:251;width:2;height:80" coordorigin="9382,251" coordsize="2,80">
              <v:shape style="position:absolute;left:9382;top:251;width:2;height:80" coordorigin="9382,251" coordsize="0,80" path="m9382,331l9382,251e" filled="false" stroked="true" strokeweight=".748pt" strokecolor="#939598">
                <v:path arrowok="t"/>
              </v:shape>
            </v:group>
            <v:group style="position:absolute;left:9342;top:251;width:2;height:80" coordorigin="9342,251" coordsize="2,80">
              <v:shape style="position:absolute;left:9342;top:251;width:2;height:80" coordorigin="9342,251" coordsize="0,80" path="m9342,331l9342,251e" filled="false" stroked="true" strokeweight=".748pt" strokecolor="#939598">
                <v:path arrowok="t"/>
              </v:shape>
            </v:group>
            <v:group style="position:absolute;left:9302;top:251;width:2;height:80" coordorigin="9302,251" coordsize="2,80">
              <v:shape style="position:absolute;left:9302;top:251;width:2;height:80" coordorigin="9302,251" coordsize="1,80" path="m9302,331l9302,251e" filled="false" stroked="true" strokeweight=".748pt" strokecolor="#939598">
                <v:path arrowok="t"/>
              </v:shape>
            </v:group>
            <v:group style="position:absolute;left:9262;top:251;width:2;height:80" coordorigin="9262,251" coordsize="2,80">
              <v:shape style="position:absolute;left:9262;top:251;width:2;height:80" coordorigin="9262,251" coordsize="0,80" path="m9262,331l9262,251e" filled="false" stroked="true" strokeweight=".748pt" strokecolor="#939598">
                <v:path arrowok="t"/>
              </v:shape>
            </v:group>
            <v:group style="position:absolute;left:9221;top:251;width:2;height:80" coordorigin="9221,251" coordsize="2,80">
              <v:shape style="position:absolute;left:9221;top:251;width:2;height:80" coordorigin="9221,251" coordsize="0,80" path="m9221,331l9221,251e" filled="false" stroked="true" strokeweight=".748pt" strokecolor="#939598">
                <v:path arrowok="t"/>
              </v:shape>
            </v:group>
            <v:group style="position:absolute;left:9181;top:251;width:2;height:80" coordorigin="9181,251" coordsize="2,80">
              <v:shape style="position:absolute;left:9181;top:251;width:2;height:80" coordorigin="9181,251" coordsize="0,80" path="m9181,331l9181,251e" filled="false" stroked="true" strokeweight=".748pt" strokecolor="#939598">
                <v:path arrowok="t"/>
              </v:shape>
            </v:group>
            <v:group style="position:absolute;left:9141;top:251;width:2;height:80" coordorigin="9141,251" coordsize="2,80">
              <v:shape style="position:absolute;left:9141;top:251;width:2;height:80" coordorigin="9141,251" coordsize="0,80" path="m9141,331l9141,251e" filled="false" stroked="true" strokeweight=".748pt" strokecolor="#939598">
                <v:path arrowok="t"/>
              </v:shape>
            </v:group>
            <v:group style="position:absolute;left:9101;top:251;width:2;height:80" coordorigin="9101,251" coordsize="2,80">
              <v:shape style="position:absolute;left:9101;top:251;width:2;height:80" coordorigin="9101,251" coordsize="1,80" path="m9101,331l9101,251e" filled="false" stroked="true" strokeweight=".748pt" strokecolor="#939598">
                <v:path arrowok="t"/>
              </v:shape>
            </v:group>
            <v:group style="position:absolute;left:9061;top:251;width:2;height:80" coordorigin="9061,251" coordsize="2,80">
              <v:shape style="position:absolute;left:9061;top:251;width:2;height:80" coordorigin="9061,251" coordsize="1,80" path="m9061,331l9061,251e" filled="false" stroked="true" strokeweight=".748pt" strokecolor="#939598">
                <v:path arrowok="t"/>
              </v:shape>
            </v:group>
            <v:group style="position:absolute;left:9021;top:251;width:2;height:80" coordorigin="9021,251" coordsize="2,80">
              <v:shape style="position:absolute;left:9021;top:251;width:2;height:80" coordorigin="9021,251" coordsize="1,80" path="m9021,331l9021,251e" filled="false" stroked="true" strokeweight=".748pt" strokecolor="#939598">
                <v:path arrowok="t"/>
              </v:shape>
            </v:group>
            <v:group style="position:absolute;left:8981;top:251;width:2;height:80" coordorigin="8981,251" coordsize="2,80">
              <v:shape style="position:absolute;left:8981;top:251;width:2;height:80" coordorigin="8981,251" coordsize="1,80" path="m8981,331l8981,251e" filled="false" stroked="true" strokeweight=".748pt" strokecolor="#939598">
                <v:path arrowok="t"/>
              </v:shape>
            </v:group>
            <v:group style="position:absolute;left:8941;top:251;width:2;height:80" coordorigin="8941,251" coordsize="2,80">
              <v:shape style="position:absolute;left:8941;top:251;width:2;height:80" coordorigin="8941,251" coordsize="1,80" path="m8941,331l8941,251e" filled="false" stroked="true" strokeweight=".748pt" strokecolor="#939598">
                <v:path arrowok="t"/>
              </v:shape>
            </v:group>
            <v:group style="position:absolute;left:8901;top:251;width:2;height:80" coordorigin="8901,251" coordsize="2,80">
              <v:shape style="position:absolute;left:8901;top:251;width:2;height:80" coordorigin="8901,251" coordsize="0,80" path="m8901,331l8901,251e" filled="false" stroked="true" strokeweight=".748pt" strokecolor="#939598">
                <v:path arrowok="t"/>
              </v:shape>
            </v:group>
            <v:group style="position:absolute;left:8861;top:251;width:2;height:80" coordorigin="8861,251" coordsize="2,80">
              <v:shape style="position:absolute;left:8861;top:251;width:2;height:80" coordorigin="8861,251" coordsize="1,80" path="m8861,331l8861,251e" filled="false" stroked="true" strokeweight=".748pt" strokecolor="#939598">
                <v:path arrowok="t"/>
              </v:shape>
            </v:group>
            <v:group style="position:absolute;left:8821;top:251;width:2;height:80" coordorigin="8821,251" coordsize="2,80">
              <v:shape style="position:absolute;left:8821;top:251;width:2;height:80" coordorigin="8821,251" coordsize="0,80" path="m8821,331l8821,251e" filled="false" stroked="true" strokeweight=".748pt" strokecolor="#939598">
                <v:path arrowok="t"/>
              </v:shape>
            </v:group>
            <v:group style="position:absolute;left:8781;top:251;width:2;height:80" coordorigin="8781,251" coordsize="2,80">
              <v:shape style="position:absolute;left:8781;top:251;width:2;height:80" coordorigin="8781,251" coordsize="0,80" path="m8781,331l8781,251e" filled="false" stroked="true" strokeweight=".748pt" strokecolor="#939598">
                <v:path arrowok="t"/>
              </v:shape>
            </v:group>
            <v:group style="position:absolute;left:8741;top:251;width:2;height:80" coordorigin="8741,251" coordsize="2,80">
              <v:shape style="position:absolute;left:8741;top:251;width:2;height:80" coordorigin="8741,251" coordsize="1,80" path="m8741,331l8741,251e" filled="false" stroked="true" strokeweight=".748pt" strokecolor="#939598">
                <v:path arrowok="t"/>
              </v:shape>
            </v:group>
            <v:group style="position:absolute;left:8701;top:251;width:2;height:80" coordorigin="8701,251" coordsize="2,80">
              <v:shape style="position:absolute;left:8701;top:251;width:2;height:80" coordorigin="8701,251" coordsize="0,80" path="m8701,331l8701,251e" filled="false" stroked="true" strokeweight=".748pt" strokecolor="#939598">
                <v:path arrowok="t"/>
              </v:shape>
            </v:group>
            <v:group style="position:absolute;left:8661;top:251;width:2;height:80" coordorigin="8661,251" coordsize="2,80">
              <v:shape style="position:absolute;left:8661;top:251;width:2;height:80" coordorigin="8661,251" coordsize="0,80" path="m8661,331l8661,251e" filled="false" stroked="true" strokeweight=".748pt" strokecolor="#939598">
                <v:path arrowok="t"/>
              </v:shape>
            </v:group>
            <v:group style="position:absolute;left:8621;top:251;width:2;height:80" coordorigin="8621,251" coordsize="2,80">
              <v:shape style="position:absolute;left:8621;top:251;width:2;height:80" coordorigin="8621,251" coordsize="0,80" path="m8621,331l8621,251e" filled="false" stroked="true" strokeweight=".748pt" strokecolor="#939598">
                <v:path arrowok="t"/>
              </v:shape>
            </v:group>
            <v:group style="position:absolute;left:8580;top:251;width:2;height:80" coordorigin="8580,251" coordsize="2,80">
              <v:shape style="position:absolute;left:8580;top:251;width:2;height:80" coordorigin="8580,251" coordsize="0,80" path="m8580,331l8580,251e" filled="false" stroked="true" strokeweight=".748pt" strokecolor="#939598">
                <v:path arrowok="t"/>
              </v:shape>
            </v:group>
            <v:group style="position:absolute;left:8540;top:251;width:2;height:80" coordorigin="8540,251" coordsize="2,80">
              <v:shape style="position:absolute;left:8540;top:251;width:2;height:80" coordorigin="8540,251" coordsize="1,80" path="m8540,331l8540,251e" filled="false" stroked="true" strokeweight=".748pt" strokecolor="#939598">
                <v:path arrowok="t"/>
              </v:shape>
            </v:group>
            <v:group style="position:absolute;left:8500;top:251;width:2;height:80" coordorigin="8500,251" coordsize="2,80">
              <v:shape style="position:absolute;left:8500;top:251;width:2;height:80" coordorigin="8500,251" coordsize="0,80" path="m8500,331l8500,251e" filled="false" stroked="true" strokeweight=".748pt" strokecolor="#939598">
                <v:path arrowok="t"/>
              </v:shape>
            </v:group>
            <v:group style="position:absolute;left:8460;top:251;width:2;height:80" coordorigin="8460,251" coordsize="2,80">
              <v:shape style="position:absolute;left:8460;top:251;width:2;height:80" coordorigin="8460,251" coordsize="0,80" path="m8460,331l8460,251e" filled="false" stroked="true" strokeweight=".748pt" strokecolor="#939598">
                <v:path arrowok="t"/>
              </v:shape>
            </v:group>
            <v:group style="position:absolute;left:8420;top:251;width:2;height:80" coordorigin="8420,251" coordsize="2,80">
              <v:shape style="position:absolute;left:8420;top:251;width:2;height:80" coordorigin="8420,251" coordsize="1,80" path="m8420,331l8420,251e" filled="false" stroked="true" strokeweight=".748pt" strokecolor="#939598">
                <v:path arrowok="t"/>
              </v:shape>
            </v:group>
            <v:group style="position:absolute;left:8380;top:251;width:2;height:80" coordorigin="8380,251" coordsize="2,80">
              <v:shape style="position:absolute;left:8380;top:251;width:2;height:80" coordorigin="8380,251" coordsize="0,80" path="m8380,331l8380,251e" filled="false" stroked="true" strokeweight=".748pt" strokecolor="#939598">
                <v:path arrowok="t"/>
              </v:shape>
            </v:group>
            <v:group style="position:absolute;left:8340;top:251;width:2;height:80" coordorigin="8340,251" coordsize="2,80">
              <v:shape style="position:absolute;left:8340;top:251;width:2;height:80" coordorigin="8340,251" coordsize="0,80" path="m8340,331l8340,251e" filled="false" stroked="true" strokeweight=".748pt" strokecolor="#939598">
                <v:path arrowok="t"/>
              </v:shape>
            </v:group>
            <v:group style="position:absolute;left:8300;top:251;width:2;height:80" coordorigin="8300,251" coordsize="2,80">
              <v:shape style="position:absolute;left:8300;top:251;width:2;height:80" coordorigin="8300,251" coordsize="0,80" path="m8300,331l8300,251e" filled="false" stroked="true" strokeweight=".748pt" strokecolor="#939598">
                <v:path arrowok="t"/>
              </v:shape>
            </v:group>
            <v:group style="position:absolute;left:8260;top:251;width:2;height:80" coordorigin="8260,251" coordsize="2,80">
              <v:shape style="position:absolute;left:8260;top:251;width:2;height:80" coordorigin="8260,251" coordsize="0,80" path="m8260,331l8260,251e" filled="false" stroked="true" strokeweight=".748pt" strokecolor="#939598">
                <v:path arrowok="t"/>
              </v:shape>
            </v:group>
            <v:group style="position:absolute;left:8220;top:251;width:2;height:80" coordorigin="8220,251" coordsize="2,80">
              <v:shape style="position:absolute;left:8220;top:251;width:2;height:80" coordorigin="8220,251" coordsize="1,80" path="m8220,331l8220,251e" filled="false" stroked="true" strokeweight=".748pt" strokecolor="#939598">
                <v:path arrowok="t"/>
              </v:shape>
            </v:group>
            <v:group style="position:absolute;left:8180;top:251;width:2;height:80" coordorigin="8180,251" coordsize="2,80">
              <v:shape style="position:absolute;left:8180;top:251;width:2;height:80" coordorigin="8180,251" coordsize="0,80" path="m8180,331l8180,251e" filled="false" stroked="true" strokeweight=".748pt" strokecolor="#939598">
                <v:path arrowok="t"/>
              </v:shape>
            </v:group>
            <v:group style="position:absolute;left:8140;top:251;width:2;height:80" coordorigin="8140,251" coordsize="2,80">
              <v:shape style="position:absolute;left:8140;top:251;width:2;height:80" coordorigin="8140,251" coordsize="0,80" path="m8140,331l8140,251e" filled="false" stroked="true" strokeweight=".748pt" strokecolor="#939598">
                <v:path arrowok="t"/>
              </v:shape>
            </v:group>
            <v:group style="position:absolute;left:8100;top:251;width:2;height:80" coordorigin="8100,251" coordsize="2,80">
              <v:shape style="position:absolute;left:8100;top:251;width:2;height:80" coordorigin="8100,251" coordsize="1,80" path="m8100,331l8100,251e" filled="false" stroked="true" strokeweight=".748pt" strokecolor="#939598">
                <v:path arrowok="t"/>
              </v:shape>
            </v:group>
            <v:group style="position:absolute;left:8060;top:251;width:2;height:80" coordorigin="8060,251" coordsize="2,80">
              <v:shape style="position:absolute;left:8060;top:251;width:2;height:80" coordorigin="8060,251" coordsize="0,80" path="m8060,331l8060,251e" filled="false" stroked="true" strokeweight=".748pt" strokecolor="#939598">
                <v:path arrowok="t"/>
              </v:shape>
            </v:group>
            <v:group style="position:absolute;left:8020;top:251;width:2;height:80" coordorigin="8020,251" coordsize="2,80">
              <v:shape style="position:absolute;left:8020;top:251;width:2;height:80" coordorigin="8020,251" coordsize="0,80" path="m8020,331l8020,251e" filled="false" stroked="true" strokeweight=".748pt" strokecolor="#939598">
                <v:path arrowok="t"/>
              </v:shape>
            </v:group>
            <v:group style="position:absolute;left:7980;top:251;width:2;height:80" coordorigin="7980,251" coordsize="2,80">
              <v:shape style="position:absolute;left:7980;top:251;width:2;height:80" coordorigin="7980,251" coordsize="0,80" path="m7980,331l7980,251e" filled="false" stroked="true" strokeweight=".748pt" strokecolor="#939598">
                <v:path arrowok="t"/>
              </v:shape>
            </v:group>
            <v:group style="position:absolute;left:7939;top:251;width:2;height:80" coordorigin="7939,251" coordsize="2,80">
              <v:shape style="position:absolute;left:7939;top:251;width:2;height:80" coordorigin="7939,251" coordsize="1,80" path="m7940,331l7939,251e" filled="false" stroked="true" strokeweight=".748pt" strokecolor="#939598">
                <v:path arrowok="t"/>
              </v:shape>
            </v:group>
            <v:group style="position:absolute;left:7899;top:251;width:2;height:80" coordorigin="7899,251" coordsize="2,80">
              <v:shape style="position:absolute;left:7899;top:251;width:2;height:80" coordorigin="7899,251" coordsize="1,80" path="m7899,331l7899,251e" filled="false" stroked="true" strokeweight=".748pt" strokecolor="#939598">
                <v:path arrowok="t"/>
              </v:shape>
            </v:group>
            <v:group style="position:absolute;left:7859;top:251;width:2;height:80" coordorigin="7859,251" coordsize="2,80">
              <v:shape style="position:absolute;left:7859;top:251;width:2;height:80" coordorigin="7859,251" coordsize="1,80" path="m7859,331l7859,251e" filled="false" stroked="true" strokeweight=".748pt" strokecolor="#939598">
                <v:path arrowok="t"/>
              </v:shape>
            </v:group>
            <v:group style="position:absolute;left:7819;top:251;width:2;height:80" coordorigin="7819,251" coordsize="2,80">
              <v:shape style="position:absolute;left:7819;top:251;width:2;height:80" coordorigin="7819,251" coordsize="1,80" path="m7819,331l7819,251e" filled="false" stroked="true" strokeweight=".748pt" strokecolor="#939598">
                <v:path arrowok="t"/>
              </v:shape>
            </v:group>
            <v:group style="position:absolute;left:7779;top:251;width:2;height:80" coordorigin="7779,251" coordsize="2,80">
              <v:shape style="position:absolute;left:7779;top:251;width:2;height:80" coordorigin="7779,251" coordsize="1,80" path="m7779,331l7779,251e" filled="false" stroked="true" strokeweight=".748pt" strokecolor="#939598">
                <v:path arrowok="t"/>
              </v:shape>
            </v:group>
            <v:group style="position:absolute;left:7739;top:251;width:2;height:80" coordorigin="7739,251" coordsize="2,80">
              <v:shape style="position:absolute;left:7739;top:251;width:2;height:80" coordorigin="7739,251" coordsize="1,80" path="m7739,331l7739,251e" filled="false" stroked="true" strokeweight=".748pt" strokecolor="#939598">
                <v:path arrowok="t"/>
              </v:shape>
            </v:group>
            <v:group style="position:absolute;left:7699;top:251;width:2;height:80" coordorigin="7699,251" coordsize="2,80">
              <v:shape style="position:absolute;left:7699;top:251;width:2;height:80" coordorigin="7699,251" coordsize="1,80" path="m7699,331l7699,251e" filled="false" stroked="true" strokeweight=".748pt" strokecolor="#939598">
                <v:path arrowok="t"/>
              </v:shape>
            </v:group>
            <v:group style="position:absolute;left:7659;top:251;width:2;height:80" coordorigin="7659,251" coordsize="2,80">
              <v:shape style="position:absolute;left:7659;top:251;width:2;height:80" coordorigin="7659,251" coordsize="1,80" path="m7659,331l7659,251e" filled="false" stroked="true" strokeweight=".748pt" strokecolor="#939598">
                <v:path arrowok="t"/>
              </v:shape>
            </v:group>
            <v:group style="position:absolute;left:7619;top:251;width:2;height:80" coordorigin="7619,251" coordsize="2,80">
              <v:shape style="position:absolute;left:7619;top:251;width:2;height:80" coordorigin="7619,251" coordsize="0,80" path="m7619,331l7619,251e" filled="false" stroked="true" strokeweight=".748pt" strokecolor="#939598">
                <v:path arrowok="t"/>
              </v:shape>
            </v:group>
            <v:group style="position:absolute;left:7579;top:251;width:2;height:80" coordorigin="7579,251" coordsize="2,80">
              <v:shape style="position:absolute;left:7579;top:251;width:2;height:80" coordorigin="7579,251" coordsize="0,80" path="m7579,331l7579,251e" filled="false" stroked="true" strokeweight=".748pt" strokecolor="#939598">
                <v:path arrowok="t"/>
              </v:shape>
            </v:group>
            <v:group style="position:absolute;left:7539;top:251;width:2;height:80" coordorigin="7539,251" coordsize="2,80">
              <v:shape style="position:absolute;left:7539;top:251;width:2;height:80" coordorigin="7539,251" coordsize="0,80" path="m7539,331l7539,251e" filled="false" stroked="true" strokeweight=".748pt" strokecolor="#939598">
                <v:path arrowok="t"/>
              </v:shape>
            </v:group>
            <v:group style="position:absolute;left:7499;top:251;width:2;height:80" coordorigin="7499,251" coordsize="2,80">
              <v:shape style="position:absolute;left:7499;top:251;width:2;height:80" coordorigin="7499,251" coordsize="0,80" path="m7499,331l7499,251e" filled="false" stroked="true" strokeweight=".748pt" strokecolor="#939598">
                <v:path arrowok="t"/>
              </v:shape>
            </v:group>
            <v:group style="position:absolute;left:7459;top:251;width:2;height:80" coordorigin="7459,251" coordsize="2,80">
              <v:shape style="position:absolute;left:7459;top:251;width:2;height:80" coordorigin="7459,251" coordsize="0,80" path="m7459,331l7459,251e" filled="false" stroked="true" strokeweight=".748pt" strokecolor="#939598">
                <v:path arrowok="t"/>
              </v:shape>
            </v:group>
            <v:group style="position:absolute;left:7419;top:251;width:2;height:80" coordorigin="7419,251" coordsize="2,80">
              <v:shape style="position:absolute;left:7419;top:251;width:2;height:80" coordorigin="7419,251" coordsize="0,80" path="m7419,331l7419,251e" filled="false" stroked="true" strokeweight=".748pt" strokecolor="#939598">
                <v:path arrowok="t"/>
              </v:shape>
            </v:group>
            <v:group style="position:absolute;left:7379;top:251;width:2;height:80" coordorigin="7379,251" coordsize="2,80">
              <v:shape style="position:absolute;left:7379;top:251;width:2;height:80" coordorigin="7379,251" coordsize="0,80" path="m7379,331l7379,251e" filled="false" stroked="true" strokeweight=".748pt" strokecolor="#939598">
                <v:path arrowok="t"/>
              </v:shape>
            </v:group>
            <v:group style="position:absolute;left:7339;top:251;width:2;height:80" coordorigin="7339,251" coordsize="2,80">
              <v:shape style="position:absolute;left:7339;top:251;width:2;height:80" coordorigin="7339,251" coordsize="1,80" path="m7339,331l7339,251e" filled="false" stroked="true" strokeweight=".748pt" strokecolor="#939598">
                <v:path arrowok="t"/>
              </v:shape>
            </v:group>
            <v:group style="position:absolute;left:7299;top:251;width:2;height:80" coordorigin="7299,251" coordsize="2,80">
              <v:shape style="position:absolute;left:7299;top:251;width:2;height:80" coordorigin="7299,251" coordsize="0,80" path="m7299,331l7299,251e" filled="false" stroked="true" strokeweight=".748pt" strokecolor="#939598">
                <v:path arrowok="t"/>
              </v:shape>
            </v:group>
            <v:group style="position:absolute;left:7258;top:251;width:2;height:80" coordorigin="7258,251" coordsize="2,80">
              <v:shape style="position:absolute;left:7258;top:251;width:2;height:80" coordorigin="7258,251" coordsize="0,80" path="m7258,331l7258,251e" filled="false" stroked="true" strokeweight=".748pt" strokecolor="#939598">
                <v:path arrowok="t"/>
              </v:shape>
            </v:group>
            <v:group style="position:absolute;left:7218;top:251;width:2;height:80" coordorigin="7218,251" coordsize="2,80">
              <v:shape style="position:absolute;left:7218;top:251;width:2;height:80" coordorigin="7218,251" coordsize="0,80" path="m7218,331l7218,251e" filled="false" stroked="true" strokeweight=".748pt" strokecolor="#939598">
                <v:path arrowok="t"/>
              </v:shape>
            </v:group>
            <v:group style="position:absolute;left:7178;top:251;width:2;height:80" coordorigin="7178,251" coordsize="2,80">
              <v:shape style="position:absolute;left:7178;top:251;width:2;height:80" coordorigin="7178,251" coordsize="0,80" path="m7178,331l7178,251e" filled="false" stroked="true" strokeweight=".748pt" strokecolor="#939598">
                <v:path arrowok="t"/>
              </v:shape>
            </v:group>
            <v:group style="position:absolute;left:7138;top:251;width:2;height:80" coordorigin="7138,251" coordsize="2,80">
              <v:shape style="position:absolute;left:7138;top:251;width:2;height:80" coordorigin="7138,251" coordsize="1,80" path="m7138,331l7138,251e" filled="false" stroked="true" strokeweight=".748pt" strokecolor="#939598">
                <v:path arrowok="t"/>
              </v:shape>
            </v:group>
            <v:group style="position:absolute;left:7098;top:252;width:2;height:80" coordorigin="7098,252" coordsize="2,80">
              <v:shape style="position:absolute;left:7098;top:252;width:2;height:80" coordorigin="7098,252" coordsize="0,80" path="m7098,332l7098,252e" filled="false" stroked="true" strokeweight=".748pt" strokecolor="#939598">
                <v:path arrowok="t"/>
              </v:shape>
            </v:group>
            <v:group style="position:absolute;left:7058;top:252;width:2;height:80" coordorigin="7058,252" coordsize="2,80">
              <v:shape style="position:absolute;left:7058;top:252;width:2;height:80" coordorigin="7058,252" coordsize="0,80" path="m7058,332l7058,252e" filled="false" stroked="true" strokeweight=".748pt" strokecolor="#939598">
                <v:path arrowok="t"/>
              </v:shape>
            </v:group>
            <v:group style="position:absolute;left:7018;top:252;width:2;height:80" coordorigin="7018,252" coordsize="2,80">
              <v:shape style="position:absolute;left:7018;top:252;width:2;height:80" coordorigin="7018,252" coordsize="1,80" path="m7018,332l7018,252e" filled="false" stroked="true" strokeweight=".748pt" strokecolor="#939598">
                <v:path arrowok="t"/>
              </v:shape>
            </v:group>
            <v:group style="position:absolute;left:6978;top:252;width:2;height:80" coordorigin="6978,252" coordsize="2,80">
              <v:shape style="position:absolute;left:6978;top:252;width:2;height:80" coordorigin="6978,252" coordsize="0,80" path="m6978,332l6978,252e" filled="false" stroked="true" strokeweight=".748pt" strokecolor="#939598">
                <v:path arrowok="t"/>
              </v:shape>
            </v:group>
            <v:group style="position:absolute;left:6938;top:252;width:2;height:80" coordorigin="6938,252" coordsize="2,80">
              <v:shape style="position:absolute;left:6938;top:252;width:2;height:80" coordorigin="6938,252" coordsize="0,80" path="m6938,332l6938,252e" filled="false" stroked="true" strokeweight=".748pt" strokecolor="#939598">
                <v:path arrowok="t"/>
              </v:shape>
            </v:group>
            <v:group style="position:absolute;left:6898;top:252;width:2;height:80" coordorigin="6898,252" coordsize="2,80">
              <v:shape style="position:absolute;left:6898;top:252;width:2;height:80" coordorigin="6898,252" coordsize="0,80" path="m6898,332l6898,252e" filled="false" stroked="true" strokeweight=".748pt" strokecolor="#939598">
                <v:path arrowok="t"/>
              </v:shape>
            </v:group>
            <v:group style="position:absolute;left:6858;top:252;width:2;height:80" coordorigin="6858,252" coordsize="2,80">
              <v:shape style="position:absolute;left:6858;top:252;width:2;height:80" coordorigin="6858,252" coordsize="0,80" path="m6858,332l6858,252e" filled="false" stroked="true" strokeweight=".748pt" strokecolor="#939598">
                <v:path arrowok="t"/>
              </v:shape>
            </v:group>
            <v:group style="position:absolute;left:6818;top:252;width:2;height:80" coordorigin="6818,252" coordsize="2,80">
              <v:shape style="position:absolute;left:6818;top:252;width:2;height:80" coordorigin="6818,252" coordsize="1,80" path="m6818,332l6818,252e" filled="false" stroked="true" strokeweight=".748pt" strokecolor="#939598">
                <v:path arrowok="t"/>
              </v:shape>
            </v:group>
            <v:group style="position:absolute;left:6778;top:252;width:2;height:80" coordorigin="6778,252" coordsize="2,80">
              <v:shape style="position:absolute;left:6778;top:252;width:2;height:80" coordorigin="6778,252" coordsize="0,80" path="m6778,332l6778,252e" filled="false" stroked="true" strokeweight=".748pt" strokecolor="#939598">
                <v:path arrowok="t"/>
              </v:shape>
            </v:group>
            <v:group style="position:absolute;left:6738;top:252;width:2;height:80" coordorigin="6738,252" coordsize="2,80">
              <v:shape style="position:absolute;left:6738;top:252;width:2;height:80" coordorigin="6738,252" coordsize="0,80" path="m6738,332l6738,252e" filled="false" stroked="true" strokeweight=".748pt" strokecolor="#939598">
                <v:path arrowok="t"/>
              </v:shape>
            </v:group>
            <v:group style="position:absolute;left:6698;top:252;width:2;height:80" coordorigin="6698,252" coordsize="2,80">
              <v:shape style="position:absolute;left:6698;top:252;width:2;height:80" coordorigin="6698,252" coordsize="1,80" path="m6698,332l6698,252e" filled="false" stroked="true" strokeweight=".748pt" strokecolor="#939598">
                <v:path arrowok="t"/>
              </v:shape>
            </v:group>
            <v:group style="position:absolute;left:6658;top:252;width:2;height:80" coordorigin="6658,252" coordsize="2,80">
              <v:shape style="position:absolute;left:6658;top:252;width:2;height:80" coordorigin="6658,252" coordsize="1,80" path="m6658,332l6658,252e" filled="false" stroked="true" strokeweight=".748pt" strokecolor="#939598">
                <v:path arrowok="t"/>
              </v:shape>
            </v:group>
            <v:group style="position:absolute;left:6617;top:252;width:2;height:80" coordorigin="6617,252" coordsize="2,80">
              <v:shape style="position:absolute;left:6617;top:252;width:2;height:80" coordorigin="6617,252" coordsize="1,80" path="m6618,332l6617,252e" filled="false" stroked="true" strokeweight=".748pt" strokecolor="#939598">
                <v:path arrowok="t"/>
              </v:shape>
            </v:group>
            <v:group style="position:absolute;left:6577;top:252;width:2;height:80" coordorigin="6577,252" coordsize="2,80">
              <v:shape style="position:absolute;left:6577;top:252;width:2;height:80" coordorigin="6577,252" coordsize="1,80" path="m6577,332l6577,252e" filled="false" stroked="true" strokeweight=".748pt" strokecolor="#939598">
                <v:path arrowok="t"/>
              </v:shape>
            </v:group>
            <v:group style="position:absolute;left:6537;top:252;width:2;height:80" coordorigin="6537,252" coordsize="2,80">
              <v:shape style="position:absolute;left:6537;top:252;width:2;height:80" coordorigin="6537,252" coordsize="1,80" path="m6537,332l6537,252e" filled="false" stroked="true" strokeweight=".748pt" strokecolor="#939598">
                <v:path arrowok="t"/>
              </v:shape>
            </v:group>
            <v:group style="position:absolute;left:6497;top:252;width:2;height:80" coordorigin="6497,252" coordsize="2,80">
              <v:shape style="position:absolute;left:6497;top:252;width:2;height:80" coordorigin="6497,252" coordsize="0,80" path="m6497,332l6497,252e" filled="false" stroked="true" strokeweight=".748pt" strokecolor="#939598">
                <v:path arrowok="t"/>
              </v:shape>
            </v:group>
            <v:group style="position:absolute;left:6457;top:252;width:2;height:80" coordorigin="6457,252" coordsize="2,80">
              <v:shape style="position:absolute;left:6457;top:252;width:2;height:80" coordorigin="6457,252" coordsize="1,80" path="m6457,332l6457,252e" filled="false" stroked="true" strokeweight=".748pt" strokecolor="#939598">
                <v:path arrowok="t"/>
              </v:shape>
            </v:group>
            <v:group style="position:absolute;left:6417;top:252;width:2;height:80" coordorigin="6417,252" coordsize="2,80">
              <v:shape style="position:absolute;left:6417;top:252;width:2;height:80" coordorigin="6417,252" coordsize="0,80" path="m6417,332l6417,252e" filled="false" stroked="true" strokeweight=".748pt" strokecolor="#939598">
                <v:path arrowok="t"/>
              </v:shape>
            </v:group>
            <v:group style="position:absolute;left:6377;top:252;width:2;height:80" coordorigin="6377,252" coordsize="2,80">
              <v:shape style="position:absolute;left:6377;top:252;width:2;height:80" coordorigin="6377,252" coordsize="0,80" path="m6377,332l6377,252e" filled="false" stroked="true" strokeweight=".748pt" strokecolor="#939598">
                <v:path arrowok="t"/>
              </v:shape>
            </v:group>
            <v:group style="position:absolute;left:6337;top:252;width:2;height:80" coordorigin="6337,252" coordsize="2,80">
              <v:shape style="position:absolute;left:6337;top:252;width:2;height:80" coordorigin="6337,252" coordsize="0,80" path="m6337,332l6337,252e" filled="false" stroked="true" strokeweight=".748pt" strokecolor="#939598">
                <v:path arrowok="t"/>
              </v:shape>
            </v:group>
            <v:group style="position:absolute;left:6297;top:252;width:2;height:80" coordorigin="6297,252" coordsize="2,80">
              <v:shape style="position:absolute;left:6297;top:252;width:2;height:80" coordorigin="6297,252" coordsize="0,80" path="m6297,332l6297,252e" filled="false" stroked="true" strokeweight=".748pt" strokecolor="#939598">
                <v:path arrowok="t"/>
              </v:shape>
            </v:group>
            <v:group style="position:absolute;left:6257;top:252;width:2;height:80" coordorigin="6257,252" coordsize="2,80">
              <v:shape style="position:absolute;left:6257;top:252;width:2;height:80" coordorigin="6257,252" coordsize="1,80" path="m6257,332l6257,252e" filled="false" stroked="true" strokeweight=".748pt" strokecolor="#939598">
                <v:path arrowok="t"/>
              </v:shape>
            </v:group>
            <v:group style="position:absolute;left:6217;top:252;width:2;height:80" coordorigin="6217,252" coordsize="2,80">
              <v:shape style="position:absolute;left:6217;top:252;width:2;height:80" coordorigin="6217,252" coordsize="0,80" path="m6217,332l6217,252e" filled="false" stroked="true" strokeweight=".748pt" strokecolor="#939598">
                <v:path arrowok="t"/>
              </v:shape>
            </v:group>
            <v:group style="position:absolute;left:6177;top:252;width:2;height:80" coordorigin="6177,252" coordsize="2,80">
              <v:shape style="position:absolute;left:6177;top:252;width:2;height:80" coordorigin="6177,252" coordsize="0,80" path="m6177,332l6177,252e" filled="false" stroked="true" strokeweight=".748pt" strokecolor="#939598">
                <v:path arrowok="t"/>
              </v:shape>
            </v:group>
            <v:group style="position:absolute;left:6137;top:252;width:2;height:80" coordorigin="6137,252" coordsize="2,80">
              <v:shape style="position:absolute;left:6137;top:252;width:2;height:80" coordorigin="6137,252" coordsize="1,80" path="m6137,332l6137,252e" filled="false" stroked="true" strokeweight=".748pt" strokecolor="#939598">
                <v:path arrowok="t"/>
              </v:shape>
            </v:group>
            <v:group style="position:absolute;left:6097;top:252;width:2;height:80" coordorigin="6097,252" coordsize="2,80">
              <v:shape style="position:absolute;left:6097;top:252;width:2;height:80" coordorigin="6097,252" coordsize="0,80" path="m6097,332l6097,252e" filled="false" stroked="true" strokeweight=".748pt" strokecolor="#939598">
                <v:path arrowok="t"/>
              </v:shape>
            </v:group>
            <v:group style="position:absolute;left:6057;top:252;width:2;height:80" coordorigin="6057,252" coordsize="2,80">
              <v:shape style="position:absolute;left:6057;top:252;width:2;height:80" coordorigin="6057,252" coordsize="0,80" path="m6057,332l6057,252e" filled="false" stroked="true" strokeweight=".748pt" strokecolor="#939598">
                <v:path arrowok="t"/>
              </v:shape>
            </v:group>
            <v:group style="position:absolute;left:6017;top:252;width:2;height:80" coordorigin="6017,252" coordsize="2,80">
              <v:shape style="position:absolute;left:6017;top:252;width:2;height:80" coordorigin="6017,252" coordsize="0,80" path="m6017,332l6017,252e" filled="false" stroked="true" strokeweight=".748pt" strokecolor="#939598">
                <v:path arrowok="t"/>
              </v:shape>
            </v:group>
            <v:group style="position:absolute;left:5977;top:252;width:2;height:80" coordorigin="5977,252" coordsize="2,80">
              <v:shape style="position:absolute;left:5977;top:252;width:2;height:80" coordorigin="5977,252" coordsize="0,80" path="m5977,332l5977,252e" filled="false" stroked="true" strokeweight=".748pt" strokecolor="#939598">
                <v:path arrowok="t"/>
              </v:shape>
            </v:group>
            <v:group style="position:absolute;left:5936;top:252;width:2;height:80" coordorigin="5936,252" coordsize="2,80">
              <v:shape style="position:absolute;left:5936;top:252;width:2;height:80" coordorigin="5936,252" coordsize="1,80" path="m5936,332l5936,252e" filled="false" stroked="true" strokeweight=".748pt" strokecolor="#939598">
                <v:path arrowok="t"/>
              </v:shape>
            </v:group>
            <v:group style="position:absolute;left:5896;top:252;width:2;height:80" coordorigin="5896,252" coordsize="2,80">
              <v:shape style="position:absolute;left:5896;top:252;width:2;height:80" coordorigin="5896,252" coordsize="0,80" path="m5896,332l5896,252e" filled="false" stroked="true" strokeweight=".748pt" strokecolor="#939598">
                <v:path arrowok="t"/>
              </v:shape>
            </v:group>
            <v:group style="position:absolute;left:5856;top:252;width:2;height:80" coordorigin="5856,252" coordsize="2,80">
              <v:shape style="position:absolute;left:5856;top:252;width:2;height:80" coordorigin="5856,252" coordsize="0,80" path="m5856,332l5856,252e" filled="false" stroked="true" strokeweight=".748pt" strokecolor="#939598">
                <v:path arrowok="t"/>
              </v:shape>
            </v:group>
            <v:group style="position:absolute;left:5816;top:252;width:2;height:80" coordorigin="5816,252" coordsize="2,80">
              <v:shape style="position:absolute;left:5816;top:252;width:2;height:80" coordorigin="5816,252" coordsize="1,80" path="m5816,332l5816,252e" filled="false" stroked="true" strokeweight=".748pt" strokecolor="#939598">
                <v:path arrowok="t"/>
              </v:shape>
            </v:group>
            <v:group style="position:absolute;left:5776;top:252;width:2;height:80" coordorigin="5776,252" coordsize="2,80">
              <v:shape style="position:absolute;left:5776;top:252;width:2;height:80" coordorigin="5776,252" coordsize="0,80" path="m5776,332l5776,252e" filled="false" stroked="true" strokeweight=".748pt" strokecolor="#939598">
                <v:path arrowok="t"/>
              </v:shape>
            </v:group>
            <v:group style="position:absolute;left:5736;top:252;width:2;height:80" coordorigin="5736,252" coordsize="2,80">
              <v:shape style="position:absolute;left:5736;top:252;width:2;height:80" coordorigin="5736,252" coordsize="0,80" path="m5736,332l5736,252e" filled="false" stroked="true" strokeweight=".748pt" strokecolor="#939598">
                <v:path arrowok="t"/>
              </v:shape>
            </v:group>
            <v:group style="position:absolute;left:5696;top:252;width:2;height:80" coordorigin="5696,252" coordsize="2,80">
              <v:shape style="position:absolute;left:5696;top:252;width:2;height:80" coordorigin="5696,252" coordsize="0,80" path="m5696,332l5696,252e" filled="false" stroked="true" strokeweight=".748pt" strokecolor="#939598">
                <v:path arrowok="t"/>
              </v:shape>
            </v:group>
            <v:group style="position:absolute;left:5656;top:252;width:2;height:80" coordorigin="5656,252" coordsize="2,80">
              <v:shape style="position:absolute;left:5656;top:252;width:2;height:80" coordorigin="5656,252" coordsize="0,80" path="m5656,332l5656,252e" filled="false" stroked="true" strokeweight=".748pt" strokecolor="#939598">
                <v:path arrowok="t"/>
              </v:shape>
            </v:group>
            <v:group style="position:absolute;left:5616;top:252;width:2;height:80" coordorigin="5616,252" coordsize="2,80">
              <v:shape style="position:absolute;left:5616;top:252;width:2;height:80" coordorigin="5616,252" coordsize="1,80" path="m5616,332l5616,252e" filled="false" stroked="true" strokeweight=".748pt" strokecolor="#939598">
                <v:path arrowok="t"/>
              </v:shape>
            </v:group>
            <v:group style="position:absolute;left:5576;top:252;width:2;height:80" coordorigin="5576,252" coordsize="2,80">
              <v:shape style="position:absolute;left:5576;top:252;width:2;height:80" coordorigin="5576,252" coordsize="0,80" path="m5576,332l5576,252e" filled="false" stroked="true" strokeweight=".748pt" strokecolor="#939598">
                <v:path arrowok="t"/>
              </v:shape>
            </v:group>
            <v:group style="position:absolute;left:5536;top:252;width:2;height:80" coordorigin="5536,252" coordsize="2,80">
              <v:shape style="position:absolute;left:5536;top:252;width:2;height:80" coordorigin="5536,252" coordsize="1,80" path="m5536,332l5536,252e" filled="false" stroked="true" strokeweight=".748pt" strokecolor="#939598">
                <v:path arrowok="t"/>
              </v:shape>
            </v:group>
            <v:group style="position:absolute;left:5496;top:252;width:2;height:80" coordorigin="5496,252" coordsize="2,80">
              <v:shape style="position:absolute;left:5496;top:252;width:2;height:80" coordorigin="5496,252" coordsize="1,80" path="m5496,332l5496,252e" filled="false" stroked="true" strokeweight=".748pt" strokecolor="#939598">
                <v:path arrowok="t"/>
              </v:shape>
            </v:group>
            <v:group style="position:absolute;left:5456;top:252;width:2;height:80" coordorigin="5456,252" coordsize="2,80">
              <v:shape style="position:absolute;left:5456;top:252;width:2;height:80" coordorigin="5456,252" coordsize="1,80" path="m5456,332l5456,252e" filled="false" stroked="true" strokeweight=".748pt" strokecolor="#939598">
                <v:path arrowok="t"/>
              </v:shape>
            </v:group>
            <v:group style="position:absolute;left:5416;top:252;width:2;height:80" coordorigin="5416,252" coordsize="2,80">
              <v:shape style="position:absolute;left:5416;top:252;width:2;height:80" coordorigin="5416,252" coordsize="1,80" path="m5416,332l5416,252e" filled="false" stroked="true" strokeweight=".748pt" strokecolor="#939598">
                <v:path arrowok="t"/>
              </v:shape>
            </v:group>
            <v:group style="position:absolute;left:5376;top:252;width:2;height:80" coordorigin="5376,252" coordsize="2,80">
              <v:shape style="position:absolute;left:5376;top:252;width:2;height:80" coordorigin="5376,252" coordsize="1,80" path="m5376,332l5376,252e" filled="false" stroked="true" strokeweight=".748pt" strokecolor="#939598">
                <v:path arrowok="t"/>
              </v:shape>
            </v:group>
            <v:group style="position:absolute;left:5336;top:252;width:2;height:80" coordorigin="5336,252" coordsize="2,80">
              <v:shape style="position:absolute;left:5336;top:252;width:2;height:80" coordorigin="5336,252" coordsize="1,80" path="m5336,332l5336,252e" filled="false" stroked="true" strokeweight=".748pt" strokecolor="#939598">
                <v:path arrowok="t"/>
              </v:shape>
            </v:group>
            <v:group style="position:absolute;left:5295;top:252;width:2;height:80" coordorigin="5295,252" coordsize="2,80">
              <v:shape style="position:absolute;left:5295;top:252;width:2;height:80" coordorigin="5295,252" coordsize="0,80" path="m5296,332l5295,252e" filled="false" stroked="true" strokeweight=".748pt" strokecolor="#939598">
                <v:path arrowok="t"/>
              </v:shape>
            </v:group>
            <v:group style="position:absolute;left:5255;top:252;width:2;height:80" coordorigin="5255,252" coordsize="2,80">
              <v:shape style="position:absolute;left:5255;top:252;width:2;height:80" coordorigin="5255,252" coordsize="0,80" path="m5255,332l5255,252e" filled="false" stroked="true" strokeweight=".748pt" strokecolor="#939598">
                <v:path arrowok="t"/>
              </v:shape>
            </v:group>
            <v:group style="position:absolute;left:5215;top:252;width:2;height:80" coordorigin="5215,252" coordsize="2,80">
              <v:shape style="position:absolute;left:5215;top:252;width:2;height:80" coordorigin="5215,252" coordsize="0,80" path="m5215,332l5215,252e" filled="false" stroked="true" strokeweight=".748pt" strokecolor="#939598">
                <v:path arrowok="t"/>
              </v:shape>
            </v:group>
            <v:group style="position:absolute;left:5175;top:252;width:2;height:80" coordorigin="5175,252" coordsize="2,80">
              <v:shape style="position:absolute;left:5175;top:252;width:2;height:80" coordorigin="5175,252" coordsize="1,80" path="m5175,332l5175,252e" filled="false" stroked="true" strokeweight=".748pt" strokecolor="#939598">
                <v:path arrowok="t"/>
              </v:shape>
            </v:group>
            <v:group style="position:absolute;left:5135;top:252;width:2;height:80" coordorigin="5135,252" coordsize="2,80">
              <v:shape style="position:absolute;left:5135;top:252;width:2;height:80" coordorigin="5135,252" coordsize="0,80" path="m5135,332l5135,252e" filled="false" stroked="true" strokeweight=".748pt" strokecolor="#939598">
                <v:path arrowok="t"/>
              </v:shape>
            </v:group>
            <v:group style="position:absolute;left:5095;top:252;width:2;height:80" coordorigin="5095,252" coordsize="2,80">
              <v:shape style="position:absolute;left:5095;top:252;width:2;height:80" coordorigin="5095,252" coordsize="0,80" path="m5095,332l5095,252e" filled="false" stroked="true" strokeweight=".748pt" strokecolor="#939598">
                <v:path arrowok="t"/>
              </v:shape>
            </v:group>
            <v:group style="position:absolute;left:5055;top:252;width:2;height:80" coordorigin="5055,252" coordsize="2,80">
              <v:shape style="position:absolute;left:5055;top:252;width:2;height:80" coordorigin="5055,252" coordsize="1,80" path="m5055,332l5055,252e" filled="false" stroked="true" strokeweight=".748pt" strokecolor="#939598">
                <v:path arrowok="t"/>
              </v:shape>
            </v:group>
            <v:group style="position:absolute;left:5015;top:252;width:2;height:80" coordorigin="5015,252" coordsize="2,80">
              <v:shape style="position:absolute;left:5015;top:252;width:2;height:80" coordorigin="5015,252" coordsize="0,80" path="m5015,332l5015,252e" filled="false" stroked="true" strokeweight=".748pt" strokecolor="#939598">
                <v:path arrowok="t"/>
              </v:shape>
            </v:group>
            <v:group style="position:absolute;left:4975;top:252;width:2;height:80" coordorigin="4975,252" coordsize="2,80">
              <v:shape style="position:absolute;left:4975;top:252;width:2;height:80" coordorigin="4975,252" coordsize="0,80" path="m4975,332l4975,252e" filled="false" stroked="true" strokeweight=".748pt" strokecolor="#939598">
                <v:path arrowok="t"/>
              </v:shape>
            </v:group>
            <v:group style="position:absolute;left:4935;top:252;width:2;height:80" coordorigin="4935,252" coordsize="2,80">
              <v:shape style="position:absolute;left:4935;top:252;width:2;height:80" coordorigin="4935,252" coordsize="0,80" path="m4935,332l4935,252e" filled="false" stroked="true" strokeweight=".748pt" strokecolor="#939598">
                <v:path arrowok="t"/>
              </v:shape>
            </v:group>
            <v:group style="position:absolute;left:4895;top:252;width:2;height:80" coordorigin="4895,252" coordsize="2,80">
              <v:shape style="position:absolute;left:4895;top:252;width:2;height:80" coordorigin="4895,252" coordsize="0,80" path="m4895,332l4895,252e" filled="false" stroked="true" strokeweight=".748pt" strokecolor="#939598">
                <v:path arrowok="t"/>
              </v:shape>
            </v:group>
            <v:group style="position:absolute;left:4855;top:252;width:2;height:80" coordorigin="4855,252" coordsize="2,80">
              <v:shape style="position:absolute;left:4855;top:252;width:2;height:80" coordorigin="4855,252" coordsize="1,80" path="m4855,332l4855,252e" filled="false" stroked="true" strokeweight=".748pt" strokecolor="#939598">
                <v:path arrowok="t"/>
              </v:shape>
            </v:group>
            <v:group style="position:absolute;left:4815;top:252;width:2;height:80" coordorigin="4815,252" coordsize="2,80">
              <v:shape style="position:absolute;left:4815;top:252;width:2;height:80" coordorigin="4815,252" coordsize="0,80" path="m4815,332l4815,252e" filled="false" stroked="true" strokeweight=".748pt" strokecolor="#939598">
                <v:path arrowok="t"/>
              </v:shape>
            </v:group>
            <v:group style="position:absolute;left:4775;top:252;width:2;height:80" coordorigin="4775,252" coordsize="2,80">
              <v:shape style="position:absolute;left:4775;top:252;width:2;height:80" coordorigin="4775,252" coordsize="0,80" path="m4775,332l4775,252e" filled="false" stroked="true" strokeweight=".748pt" strokecolor="#939598">
                <v:path arrowok="t"/>
              </v:shape>
            </v:group>
            <v:group style="position:absolute;left:4735;top:252;width:2;height:80" coordorigin="4735,252" coordsize="2,80">
              <v:shape style="position:absolute;left:4735;top:252;width:2;height:80" coordorigin="4735,252" coordsize="1,80" path="m4735,332l4735,252e" filled="false" stroked="true" strokeweight=".748pt" strokecolor="#939598">
                <v:path arrowok="t"/>
              </v:shape>
            </v:group>
            <v:group style="position:absolute;left:4695;top:252;width:2;height:80" coordorigin="4695,252" coordsize="2,80">
              <v:shape style="position:absolute;left:4695;top:252;width:2;height:80" coordorigin="4695,252" coordsize="0,80" path="m4695,332l4695,252e" filled="false" stroked="true" strokeweight=".748pt" strokecolor="#939598">
                <v:path arrowok="t"/>
              </v:shape>
            </v:group>
            <v:group style="position:absolute;left:4655;top:252;width:2;height:80" coordorigin="4655,252" coordsize="2,80">
              <v:shape style="position:absolute;left:4655;top:252;width:2;height:80" coordorigin="4655,252" coordsize="0,80" path="m4655,332l4655,252e" filled="false" stroked="true" strokeweight=".748pt" strokecolor="#939598">
                <v:path arrowok="t"/>
              </v:shape>
            </v:group>
            <v:group style="position:absolute;left:4614;top:252;width:2;height:80" coordorigin="4614,252" coordsize="2,80">
              <v:shape style="position:absolute;left:4614;top:252;width:2;height:80" coordorigin="4614,252" coordsize="0,80" path="m4614,332l4614,252e" filled="false" stroked="true" strokeweight=".748pt" strokecolor="#939598">
                <v:path arrowok="t"/>
              </v:shape>
            </v:group>
            <v:group style="position:absolute;left:4574;top:252;width:2;height:80" coordorigin="4574,252" coordsize="2,80">
              <v:shape style="position:absolute;left:4574;top:252;width:2;height:80" coordorigin="4574,252" coordsize="0,80" path="m4574,332l4574,252e" filled="false" stroked="true" strokeweight=".748pt" strokecolor="#939598">
                <v:path arrowok="t"/>
              </v:shape>
            </v:group>
            <v:group style="position:absolute;left:4534;top:252;width:2;height:80" coordorigin="4534,252" coordsize="2,80">
              <v:shape style="position:absolute;left:4534;top:252;width:2;height:80" coordorigin="4534,252" coordsize="1,80" path="m4534,332l4534,252e" filled="false" stroked="true" strokeweight=".748pt" strokecolor="#939598">
                <v:path arrowok="t"/>
              </v:shape>
            </v:group>
            <v:group style="position:absolute;left:4494;top:252;width:2;height:80" coordorigin="4494,252" coordsize="2,80">
              <v:shape style="position:absolute;left:4494;top:252;width:2;height:80" coordorigin="4494,252" coordsize="0,80" path="m4494,332l4494,252e" filled="false" stroked="true" strokeweight=".748pt" strokecolor="#939598">
                <v:path arrowok="t"/>
              </v:shape>
            </v:group>
            <v:group style="position:absolute;left:4454;top:252;width:2;height:80" coordorigin="4454,252" coordsize="2,80">
              <v:shape style="position:absolute;left:4454;top:252;width:2;height:80" coordorigin="4454,252" coordsize="0,80" path="m4454,332l4454,252e" filled="false" stroked="true" strokeweight=".748pt" strokecolor="#939598">
                <v:path arrowok="t"/>
              </v:shape>
            </v:group>
            <v:group style="position:absolute;left:4414;top:252;width:2;height:80" coordorigin="4414,252" coordsize="2,80">
              <v:shape style="position:absolute;left:4414;top:252;width:2;height:80" coordorigin="4414,252" coordsize="1,80" path="m4414,332l4414,252e" filled="false" stroked="true" strokeweight=".748pt" strokecolor="#939598">
                <v:path arrowok="t"/>
              </v:shape>
            </v:group>
            <v:group style="position:absolute;left:4374;top:252;width:2;height:80" coordorigin="4374,252" coordsize="2,80">
              <v:shape style="position:absolute;left:4374;top:252;width:2;height:80" coordorigin="4374,252" coordsize="0,80" path="m4374,332l4374,252e" filled="false" stroked="true" strokeweight=".748pt" strokecolor="#939598">
                <v:path arrowok="t"/>
              </v:shape>
            </v:group>
            <v:group style="position:absolute;left:4334;top:252;width:2;height:80" coordorigin="4334,252" coordsize="2,80">
              <v:shape style="position:absolute;left:4334;top:252;width:2;height:80" coordorigin="4334,252" coordsize="1,80" path="m4334,332l4334,252e" filled="false" stroked="true" strokeweight=".748pt" strokecolor="#939598">
                <v:path arrowok="t"/>
              </v:shape>
            </v:group>
            <v:group style="position:absolute;left:4294;top:252;width:2;height:80" coordorigin="4294,252" coordsize="2,80">
              <v:shape style="position:absolute;left:4294;top:252;width:2;height:80" coordorigin="4294,252" coordsize="1,80" path="m4294,332l4294,252e" filled="false" stroked="true" strokeweight=".748pt" strokecolor="#939598">
                <v:path arrowok="t"/>
              </v:shape>
            </v:group>
            <v:group style="position:absolute;left:4254;top:252;width:2;height:80" coordorigin="4254,252" coordsize="2,80">
              <v:shape style="position:absolute;left:4254;top:252;width:2;height:80" coordorigin="4254,252" coordsize="1,80" path="m4254,332l4254,252e" filled="false" stroked="true" strokeweight=".748pt" strokecolor="#939598">
                <v:path arrowok="t"/>
              </v:shape>
            </v:group>
            <v:group style="position:absolute;left:4214;top:252;width:2;height:80" coordorigin="4214,252" coordsize="2,80">
              <v:shape style="position:absolute;left:4214;top:252;width:2;height:80" coordorigin="4214,252" coordsize="1,80" path="m4214,332l4214,252e" filled="false" stroked="true" strokeweight=".748pt" strokecolor="#939598">
                <v:path arrowok="t"/>
              </v:shape>
            </v:group>
            <v:group style="position:absolute;left:4174;top:252;width:2;height:80" coordorigin="4174,252" coordsize="2,80">
              <v:shape style="position:absolute;left:4174;top:252;width:2;height:80" coordorigin="4174,252" coordsize="1,80" path="m4174,332l4174,252e" filled="false" stroked="true" strokeweight=".748pt" strokecolor="#939598">
                <v:path arrowok="t"/>
              </v:shape>
            </v:group>
            <v:group style="position:absolute;left:4134;top:252;width:2;height:80" coordorigin="4134,252" coordsize="2,80">
              <v:shape style="position:absolute;left:4134;top:252;width:2;height:80" coordorigin="4134,252" coordsize="0,80" path="m4134,332l4134,252e" filled="false" stroked="true" strokeweight=".748pt" strokecolor="#939598">
                <v:path arrowok="t"/>
              </v:shape>
            </v:group>
            <v:group style="position:absolute;left:4094;top:252;width:2;height:80" coordorigin="4094,252" coordsize="2,80">
              <v:shape style="position:absolute;left:4094;top:252;width:2;height:80" coordorigin="4094,252" coordsize="0,80" path="m4094,332l4094,252e" filled="false" stroked="true" strokeweight=".748pt" strokecolor="#939598">
                <v:path arrowok="t"/>
              </v:shape>
            </v:group>
            <v:group style="position:absolute;left:4054;top:252;width:2;height:80" coordorigin="4054,252" coordsize="2,80">
              <v:shape style="position:absolute;left:4054;top:252;width:2;height:80" coordorigin="4054,252" coordsize="0,80" path="m4054,332l4054,252e" filled="false" stroked="true" strokeweight=".748pt" strokecolor="#939598">
                <v:path arrowok="t"/>
              </v:shape>
            </v:group>
            <v:group style="position:absolute;left:4014;top:252;width:2;height:80" coordorigin="4014,252" coordsize="2,80">
              <v:shape style="position:absolute;left:4014;top:252;width:2;height:80" coordorigin="4014,252" coordsize="0,80" path="m4014,332l4014,252e" filled="false" stroked="true" strokeweight=".748pt" strokecolor="#939598">
                <v:path arrowok="t"/>
              </v:shape>
            </v:group>
            <v:group style="position:absolute;left:3973;top:252;width:2;height:80" coordorigin="3973,252" coordsize="2,80">
              <v:shape style="position:absolute;left:3973;top:252;width:2;height:80" coordorigin="3973,252" coordsize="1,80" path="m3974,332l3973,252e" filled="false" stroked="true" strokeweight=".748pt" strokecolor="#939598">
                <v:path arrowok="t"/>
              </v:shape>
            </v:group>
            <v:group style="position:absolute;left:3933;top:252;width:2;height:80" coordorigin="3933,252" coordsize="2,80">
              <v:shape style="position:absolute;left:3933;top:252;width:2;height:80" coordorigin="3933,252" coordsize="0,80" path="m3933,332l3933,252e" filled="false" stroked="true" strokeweight=".748pt" strokecolor="#939598">
                <v:path arrowok="t"/>
              </v:shape>
            </v:group>
            <v:group style="position:absolute;left:3893;top:252;width:2;height:80" coordorigin="3893,252" coordsize="2,80">
              <v:shape style="position:absolute;left:3893;top:252;width:2;height:80" coordorigin="3893,252" coordsize="0,80" path="m3893,332l3893,252e" filled="false" stroked="true" strokeweight=".748pt" strokecolor="#939598">
                <v:path arrowok="t"/>
              </v:shape>
            </v:group>
            <v:group style="position:absolute;left:3853;top:252;width:2;height:80" coordorigin="3853,252" coordsize="2,80">
              <v:shape style="position:absolute;left:3853;top:252;width:2;height:80" coordorigin="3853,252" coordsize="0,80" path="m3853,332l3853,252e" filled="false" stroked="true" strokeweight=".748pt" strokecolor="#939598">
                <v:path arrowok="t"/>
              </v:shape>
            </v:group>
            <v:group style="position:absolute;left:3813;top:252;width:2;height:80" coordorigin="3813,252" coordsize="2,80">
              <v:shape style="position:absolute;left:3813;top:252;width:2;height:80" coordorigin="3813,252" coordsize="0,80" path="m3813,332l3813,252e" filled="false" stroked="true" strokeweight=".748pt" strokecolor="#939598">
                <v:path arrowok="t"/>
              </v:shape>
            </v:group>
            <v:group style="position:absolute;left:3773;top:252;width:2;height:80" coordorigin="3773,252" coordsize="2,80">
              <v:shape style="position:absolute;left:3773;top:252;width:2;height:80" coordorigin="3773,252" coordsize="0,80" path="m3773,332l3773,252e" filled="false" stroked="true" strokeweight=".748pt" strokecolor="#939598">
                <v:path arrowok="t"/>
              </v:shape>
            </v:group>
            <v:group style="position:absolute;left:3733;top:252;width:2;height:80" coordorigin="3733,252" coordsize="2,80">
              <v:shape style="position:absolute;left:3733;top:252;width:2;height:80" coordorigin="3733,252" coordsize="0,80" path="m3733,332l3733,252e" filled="false" stroked="true" strokeweight=".748pt" strokecolor="#939598">
                <v:path arrowok="t"/>
              </v:shape>
            </v:group>
            <v:group style="position:absolute;left:3693;top:253;width:2;height:80" coordorigin="3693,253" coordsize="2,80">
              <v:shape style="position:absolute;left:3693;top:253;width:2;height:80" coordorigin="3693,253" coordsize="0,80" path="m3693,333l3693,253e" filled="false" stroked="true" strokeweight=".748pt" strokecolor="#939598">
                <v:path arrowok="t"/>
              </v:shape>
            </v:group>
            <v:group style="position:absolute;left:3653;top:253;width:2;height:80" coordorigin="3653,253" coordsize="2,80">
              <v:shape style="position:absolute;left:3653;top:253;width:2;height:80" coordorigin="3653,253" coordsize="1,80" path="m3653,333l3653,253e" filled="false" stroked="true" strokeweight=".748pt" strokecolor="#939598">
                <v:path arrowok="t"/>
              </v:shape>
            </v:group>
            <v:group style="position:absolute;left:3613;top:253;width:2;height:80" coordorigin="3613,253" coordsize="2,80">
              <v:shape style="position:absolute;left:3613;top:253;width:2;height:80" coordorigin="3613,253" coordsize="0,80" path="m3613,333l3613,253e" filled="false" stroked="true" strokeweight=".748pt" strokecolor="#939598">
                <v:path arrowok="t"/>
              </v:shape>
            </v:group>
            <v:group style="position:absolute;left:3573;top:253;width:2;height:80" coordorigin="3573,253" coordsize="2,80">
              <v:shape style="position:absolute;left:3573;top:253;width:2;height:80" coordorigin="3573,253" coordsize="0,80" path="m3573,333l3573,253e" filled="false" stroked="true" strokeweight=".748pt" strokecolor="#939598">
                <v:path arrowok="t"/>
              </v:shape>
            </v:group>
            <v:group style="position:absolute;left:3533;top:253;width:2;height:80" coordorigin="3533,253" coordsize="2,80">
              <v:shape style="position:absolute;left:3533;top:253;width:2;height:80" coordorigin="3533,253" coordsize="0,80" path="m3533,333l3533,253e" filled="false" stroked="true" strokeweight=".748pt" strokecolor="#939598">
                <v:path arrowok="t"/>
              </v:shape>
            </v:group>
            <v:group style="position:absolute;left:3493;top:253;width:2;height:80" coordorigin="3493,253" coordsize="2,80">
              <v:shape style="position:absolute;left:3493;top:253;width:2;height:80" coordorigin="3493,253" coordsize="0,80" path="m3493,333l3493,253e" filled="false" stroked="true" strokeweight=".748pt" strokecolor="#939598">
                <v:path arrowok="t"/>
              </v:shape>
            </v:group>
            <v:group style="position:absolute;left:3453;top:253;width:2;height:80" coordorigin="3453,253" coordsize="2,80">
              <v:shape style="position:absolute;left:3453;top:253;width:2;height:80" coordorigin="3453,253" coordsize="0,80" path="m3453,333l3453,253e" filled="false" stroked="true" strokeweight=".748pt" strokecolor="#939598">
                <v:path arrowok="t"/>
              </v:shape>
            </v:group>
            <v:group style="position:absolute;left:3413;top:253;width:2;height:80" coordorigin="3413,253" coordsize="2,80">
              <v:shape style="position:absolute;left:3413;top:253;width:2;height:80" coordorigin="3413,253" coordsize="0,80" path="m3413,333l3413,253e" filled="false" stroked="true" strokeweight=".748pt" strokecolor="#939598">
                <v:path arrowok="t"/>
              </v:shape>
            </v:group>
            <v:group style="position:absolute;left:3373;top:253;width:2;height:80" coordorigin="3373,253" coordsize="2,80">
              <v:shape style="position:absolute;left:3373;top:253;width:2;height:80" coordorigin="3373,253" coordsize="0,80" path="m3373,333l3373,253e" filled="false" stroked="true" strokeweight=".748pt" strokecolor="#939598">
                <v:path arrowok="t"/>
              </v:shape>
            </v:group>
            <v:group style="position:absolute;left:3333;top:253;width:2;height:80" coordorigin="3333,253" coordsize="2,80">
              <v:shape style="position:absolute;left:3333;top:253;width:2;height:80" coordorigin="3333,253" coordsize="1,80" path="m3333,333l3333,253e" filled="false" stroked="true" strokeweight=".748pt" strokecolor="#939598">
                <v:path arrowok="t"/>
              </v:shape>
            </v:group>
            <v:group style="position:absolute;left:3292;top:253;width:2;height:80" coordorigin="3292,253" coordsize="2,80">
              <v:shape style="position:absolute;left:3292;top:253;width:2;height:80" coordorigin="3292,253" coordsize="0,80" path="m3292,333l3292,253e" filled="false" stroked="true" strokeweight=".748pt" strokecolor="#939598">
                <v:path arrowok="t"/>
              </v:shape>
            </v:group>
            <v:group style="position:absolute;left:3252;top:253;width:2;height:80" coordorigin="3252,253" coordsize="2,80">
              <v:shape style="position:absolute;left:3252;top:253;width:2;height:80" coordorigin="3252,253" coordsize="0,80" path="m3252,333l3252,253e" filled="false" stroked="true" strokeweight=".748pt" strokecolor="#939598">
                <v:path arrowok="t"/>
              </v:shape>
            </v:group>
            <v:group style="position:absolute;left:3212;top:253;width:2;height:80" coordorigin="3212,253" coordsize="2,80">
              <v:shape style="position:absolute;left:3212;top:253;width:2;height:80" coordorigin="3212,253" coordsize="0,80" path="m3212,333l3212,253e" filled="false" stroked="true" strokeweight=".748pt" strokecolor="#939598">
                <v:path arrowok="t"/>
              </v:shape>
            </v:group>
            <v:group style="position:absolute;left:3172;top:253;width:2;height:80" coordorigin="3172,253" coordsize="2,80">
              <v:shape style="position:absolute;left:3172;top:253;width:2;height:80" coordorigin="3172,253" coordsize="1,80" path="m3172,333l3172,253e" filled="false" stroked="true" strokeweight=".748pt" strokecolor="#939598">
                <v:path arrowok="t"/>
              </v:shape>
            </v:group>
            <v:group style="position:absolute;left:3132;top:253;width:2;height:80" coordorigin="3132,253" coordsize="2,80">
              <v:shape style="position:absolute;left:3132;top:253;width:2;height:80" coordorigin="3132,253" coordsize="1,80" path="m3132,333l3132,253e" filled="false" stroked="true" strokeweight=".748pt" strokecolor="#939598">
                <v:path arrowok="t"/>
              </v:shape>
            </v:group>
            <v:group style="position:absolute;left:3092;top:253;width:2;height:80" coordorigin="3092,253" coordsize="2,80">
              <v:shape style="position:absolute;left:3092;top:253;width:2;height:80" coordorigin="3092,253" coordsize="1,80" path="m3092,333l3092,253e" filled="false" stroked="true" strokeweight=".748pt" strokecolor="#939598">
                <v:path arrowok="t"/>
              </v:shape>
            </v:group>
            <v:group style="position:absolute;left:3052;top:253;width:2;height:80" coordorigin="3052,253" coordsize="2,80">
              <v:shape style="position:absolute;left:3052;top:253;width:2;height:80" coordorigin="3052,253" coordsize="1,80" path="m3052,333l3052,253e" filled="false" stroked="true" strokeweight=".748pt" strokecolor="#939598">
                <v:path arrowok="t"/>
              </v:shape>
            </v:group>
            <v:group style="position:absolute;left:3012;top:253;width:2;height:80" coordorigin="3012,253" coordsize="2,80">
              <v:shape style="position:absolute;left:3012;top:253;width:2;height:80" coordorigin="3012,253" coordsize="1,80" path="m3012,333l3012,253e" filled="false" stroked="true" strokeweight=".748pt" strokecolor="#939598">
                <v:path arrowok="t"/>
              </v:shape>
            </v:group>
            <v:group style="position:absolute;left:2972;top:253;width:2;height:80" coordorigin="2972,253" coordsize="2,80">
              <v:shape style="position:absolute;left:2972;top:253;width:2;height:80" coordorigin="2972,253" coordsize="0,80" path="m2972,333l2972,253e" filled="false" stroked="true" strokeweight=".748pt" strokecolor="#939598">
                <v:path arrowok="t"/>
              </v:shape>
            </v:group>
            <v:group style="position:absolute;left:2932;top:253;width:2;height:80" coordorigin="2932,253" coordsize="2,80">
              <v:shape style="position:absolute;left:2932;top:253;width:2;height:80" coordorigin="2932,253" coordsize="1,80" path="m2932,333l2932,253e" filled="false" stroked="true" strokeweight=".748pt" strokecolor="#939598">
                <v:path arrowok="t"/>
              </v:shape>
            </v:group>
            <v:group style="position:absolute;left:2892;top:253;width:2;height:80" coordorigin="2892,253" coordsize="2,80">
              <v:shape style="position:absolute;left:2892;top:253;width:2;height:80" coordorigin="2892,253" coordsize="1,80" path="m2892,333l2892,253e" filled="false" stroked="true" strokeweight=".748pt" strokecolor="#939598">
                <v:path arrowok="t"/>
              </v:shape>
            </v:group>
            <v:group style="position:absolute;left:2852;top:253;width:2;height:80" coordorigin="2852,253" coordsize="2,80">
              <v:shape style="position:absolute;left:2852;top:253;width:2;height:80" coordorigin="2852,253" coordsize="0,80" path="m2852,333l2852,253e" filled="false" stroked="true" strokeweight=".748pt" strokecolor="#939598">
                <v:path arrowok="t"/>
              </v:shape>
            </v:group>
            <v:group style="position:absolute;left:2812;top:253;width:2;height:80" coordorigin="2812,253" coordsize="2,80">
              <v:shape style="position:absolute;left:2812;top:253;width:2;height:80" coordorigin="2812,253" coordsize="0,80" path="m2812,333l2812,253e" filled="false" stroked="true" strokeweight=".748pt" strokecolor="#939598">
                <v:path arrowok="t"/>
              </v:shape>
            </v:group>
            <v:group style="position:absolute;left:2772;top:253;width:2;height:80" coordorigin="2772,253" coordsize="2,80">
              <v:shape style="position:absolute;left:2772;top:253;width:2;height:80" coordorigin="2772,253" coordsize="0,80" path="m2772,333l2772,253e" filled="false" stroked="true" strokeweight=".748pt" strokecolor="#939598">
                <v:path arrowok="t"/>
              </v:shape>
            </v:group>
            <v:group style="position:absolute;left:2732;top:253;width:2;height:80" coordorigin="2732,253" coordsize="2,80">
              <v:shape style="position:absolute;left:2732;top:253;width:2;height:80" coordorigin="2732,253" coordsize="0,80" path="m2732,333l2732,253e" filled="false" stroked="true" strokeweight=".748pt" strokecolor="#939598">
                <v:path arrowok="t"/>
              </v:shape>
            </v:group>
            <v:group style="position:absolute;left:2692;top:253;width:2;height:80" coordorigin="2692,253" coordsize="2,80">
              <v:shape style="position:absolute;left:2692;top:253;width:2;height:80" coordorigin="2692,253" coordsize="0,80" path="m2692,333l2692,253e" filled="false" stroked="true" strokeweight=".748pt" strokecolor="#939598">
                <v:path arrowok="t"/>
              </v:shape>
            </v:group>
            <v:group style="position:absolute;left:2651;top:253;width:2;height:80" coordorigin="2651,253" coordsize="2,80">
              <v:shape style="position:absolute;left:2651;top:253;width:2;height:80" coordorigin="2651,253" coordsize="0,80" path="m2652,333l2651,253e" filled="false" stroked="true" strokeweight=".748pt" strokecolor="#939598">
                <v:path arrowok="t"/>
              </v:shape>
            </v:group>
            <v:group style="position:absolute;left:2611;top:253;width:2;height:80" coordorigin="2611,253" coordsize="2,80">
              <v:shape style="position:absolute;left:2611;top:253;width:2;height:80" coordorigin="2611,253" coordsize="0,80" path="m2611,333l2611,253e" filled="false" stroked="true" strokeweight=".748pt" strokecolor="#939598">
                <v:path arrowok="t"/>
              </v:shape>
            </v:group>
            <v:group style="position:absolute;left:2571;top:253;width:2;height:80" coordorigin="2571,253" coordsize="2,80">
              <v:shape style="position:absolute;left:2571;top:253;width:2;height:80" coordorigin="2571,253" coordsize="0,80" path="m2571,333l2571,253e" filled="false" stroked="true" strokeweight=".748pt" strokecolor="#939598">
                <v:path arrowok="t"/>
              </v:shape>
            </v:group>
            <v:group style="position:absolute;left:2531;top:253;width:2;height:80" coordorigin="2531,253" coordsize="2,80">
              <v:shape style="position:absolute;left:2531;top:253;width:2;height:80" coordorigin="2531,253" coordsize="0,80" path="m2531,333l2531,253e" filled="false" stroked="true" strokeweight=".748pt" strokecolor="#939598">
                <v:path arrowok="t"/>
              </v:shape>
            </v:group>
            <v:group style="position:absolute;left:2491;top:253;width:2;height:80" coordorigin="2491,253" coordsize="2,80">
              <v:shape style="position:absolute;left:2491;top:253;width:2;height:80" coordorigin="2491,253" coordsize="0,80" path="m2491,333l2491,253e" filled="false" stroked="true" strokeweight=".748pt" strokecolor="#939598">
                <v:path arrowok="t"/>
              </v:shape>
            </v:group>
            <v:group style="position:absolute;left:2451;top:253;width:2;height:80" coordorigin="2451,253" coordsize="2,80">
              <v:shape style="position:absolute;left:2451;top:253;width:2;height:80" coordorigin="2451,253" coordsize="0,80" path="m2451,333l2451,253e" filled="false" stroked="true" strokeweight=".748pt" strokecolor="#939598">
                <v:path arrowok="t"/>
              </v:shape>
            </v:group>
            <v:group style="position:absolute;left:2411;top:253;width:2;height:80" coordorigin="2411,253" coordsize="2,80">
              <v:shape style="position:absolute;left:2411;top:253;width:2;height:80" coordorigin="2411,253" coordsize="1,80" path="m2411,333l2411,253e" filled="false" stroked="true" strokeweight=".748pt" strokecolor="#939598">
                <v:path arrowok="t"/>
              </v:shape>
            </v:group>
            <v:group style="position:absolute;left:2371;top:253;width:2;height:80" coordorigin="2371,253" coordsize="2,80">
              <v:shape style="position:absolute;left:2371;top:253;width:2;height:80" coordorigin="2371,253" coordsize="0,80" path="m2371,333l2371,253e" filled="false" stroked="true" strokeweight=".748pt" strokecolor="#939598">
                <v:path arrowok="t"/>
              </v:shape>
            </v:group>
            <v:group style="position:absolute;left:2331;top:253;width:2;height:80" coordorigin="2331,253" coordsize="2,80">
              <v:shape style="position:absolute;left:2331;top:253;width:2;height:80" coordorigin="2331,253" coordsize="0,80" path="m2331,333l2331,253e" filled="false" stroked="true" strokeweight=".748pt" strokecolor="#939598">
                <v:path arrowok="t"/>
              </v:shape>
            </v:group>
            <v:group style="position:absolute;left:2291;top:253;width:2;height:80" coordorigin="2291,253" coordsize="2,80">
              <v:shape style="position:absolute;left:2291;top:253;width:2;height:80" coordorigin="2291,253" coordsize="1,80" path="m2291,333l2291,253e" filled="false" stroked="true" strokeweight=".748pt" strokecolor="#939598">
                <v:path arrowok="t"/>
              </v:shape>
            </v:group>
            <v:group style="position:absolute;left:2251;top:253;width:2;height:80" coordorigin="2251,253" coordsize="2,80">
              <v:shape style="position:absolute;left:2251;top:253;width:2;height:80" coordorigin="2251,253" coordsize="0,80" path="m2251,333l2251,253e" filled="false" stroked="true" strokeweight=".748pt" strokecolor="#939598">
                <v:path arrowok="t"/>
              </v:shape>
            </v:group>
            <v:group style="position:absolute;left:2211;top:253;width:2;height:80" coordorigin="2211,253" coordsize="2,80">
              <v:shape style="position:absolute;left:2211;top:253;width:2;height:80" coordorigin="2211,253" coordsize="0,80" path="m2211,333l2211,253e" filled="false" stroked="true" strokeweight=".748pt" strokecolor="#939598">
                <v:path arrowok="t"/>
              </v:shape>
            </v:group>
            <v:group style="position:absolute;left:2171;top:253;width:2;height:80" coordorigin="2171,253" coordsize="2,80">
              <v:shape style="position:absolute;left:2171;top:253;width:2;height:80" coordorigin="2171,253" coordsize="0,80" path="m2171,333l2171,253e" filled="false" stroked="true" strokeweight=".748pt" strokecolor="#939598">
                <v:path arrowok="t"/>
              </v:shape>
            </v:group>
            <v:group style="position:absolute;left:2131;top:253;width:2;height:80" coordorigin="2131,253" coordsize="2,80">
              <v:shape style="position:absolute;left:2131;top:253;width:2;height:80" coordorigin="2131,253" coordsize="0,80" path="m2131,333l2131,253e" filled="false" stroked="true" strokeweight=".748pt" strokecolor="#939598">
                <v:path arrowok="t"/>
              </v:shape>
            </v:group>
            <v:group style="position:absolute;left:2091;top:253;width:2;height:80" coordorigin="2091,253" coordsize="2,80">
              <v:shape style="position:absolute;left:2091;top:253;width:2;height:80" coordorigin="2091,253" coordsize="0,80" path="m2091,333l2091,253e" filled="false" stroked="true" strokeweight=".748pt" strokecolor="#939598">
                <v:path arrowok="t"/>
              </v:shape>
            </v:group>
            <v:group style="position:absolute;left:2051;top:253;width:2;height:80" coordorigin="2051,253" coordsize="2,80">
              <v:shape style="position:absolute;left:2051;top:253;width:2;height:80" coordorigin="2051,253" coordsize="0,80" path="m2051,333l2051,253e" filled="false" stroked="true" strokeweight=".748pt" strokecolor="#939598">
                <v:path arrowok="t"/>
              </v:shape>
            </v:group>
            <v:group style="position:absolute;left:2011;top:253;width:2;height:80" coordorigin="2011,253" coordsize="2,80">
              <v:shape style="position:absolute;left:2011;top:253;width:2;height:80" coordorigin="2011,253" coordsize="0,80" path="m2011,333l2011,253e" filled="false" stroked="true" strokeweight=".748pt" strokecolor="#939598">
                <v:path arrowok="t"/>
              </v:shape>
            </v:group>
            <v:group style="position:absolute;left:1970;top:253;width:2;height:80" coordorigin="1970,253" coordsize="2,80">
              <v:shape style="position:absolute;left:1970;top:253;width:2;height:80" coordorigin="1970,253" coordsize="1,80" path="m1970,333l1970,253e" filled="false" stroked="true" strokeweight=".748pt" strokecolor="#939598">
                <v:path arrowok="t"/>
              </v:shape>
            </v:group>
            <v:group style="position:absolute;left:1930;top:253;width:2;height:80" coordorigin="1930,253" coordsize="2,80">
              <v:shape style="position:absolute;left:1930;top:253;width:2;height:80" coordorigin="1930,253" coordsize="0,80" path="m1930,333l1930,253e" filled="false" stroked="true" strokeweight=".748pt" strokecolor="#939598">
                <v:path arrowok="t"/>
              </v:shape>
            </v:group>
            <v:group style="position:absolute;left:1890;top:253;width:2;height:80" coordorigin="1890,253" coordsize="2,80">
              <v:shape style="position:absolute;left:1890;top:253;width:2;height:80" coordorigin="1890,253" coordsize="1,80" path="m1890,333l1890,253e" filled="false" stroked="true" strokeweight=".748pt" strokecolor="#939598">
                <v:path arrowok="t"/>
              </v:shape>
            </v:group>
            <v:group style="position:absolute;left:1850;top:253;width:2;height:80" coordorigin="1850,253" coordsize="2,80">
              <v:shape style="position:absolute;left:1850;top:253;width:2;height:80" coordorigin="1850,253" coordsize="1,80" path="m1850,333l1850,253e" filled="false" stroked="true" strokeweight=".748pt" strokecolor="#939598">
                <v:path arrowok="t"/>
              </v:shape>
            </v:group>
            <v:group style="position:absolute;left:1810;top:253;width:2;height:80" coordorigin="1810,253" coordsize="2,80">
              <v:shape style="position:absolute;left:1810;top:253;width:2;height:80" coordorigin="1810,253" coordsize="0,80" path="m1810,333l1810,253e" filled="false" stroked="true" strokeweight=".748pt" strokecolor="#939598">
                <v:path arrowok="t"/>
              </v:shape>
            </v:group>
            <v:group style="position:absolute;left:1770;top:253;width:2;height:80" coordorigin="1770,253" coordsize="2,80">
              <v:shape style="position:absolute;left:1770;top:253;width:2;height:80" coordorigin="1770,253" coordsize="1,80" path="m1770,333l1770,253e" filled="false" stroked="true" strokeweight=".748pt" strokecolor="#939598">
                <v:path arrowok="t"/>
              </v:shape>
            </v:group>
            <v:group style="position:absolute;left:1730;top:253;width:2;height:80" coordorigin="1730,253" coordsize="2,80">
              <v:shape style="position:absolute;left:1730;top:253;width:2;height:80" coordorigin="1730,253" coordsize="0,80" path="m1730,333l1730,253e" filled="false" stroked="true" strokeweight=".748pt" strokecolor="#939598">
                <v:path arrowok="t"/>
              </v:shape>
            </v:group>
            <v:group style="position:absolute;left:1690;top:253;width:2;height:80" coordorigin="1690,253" coordsize="2,80">
              <v:shape style="position:absolute;left:1690;top:253;width:2;height:80" coordorigin="1690,253" coordsize="0,80" path="m1690,333l1690,253e" filled="false" stroked="true" strokeweight=".748pt" strokecolor="#939598">
                <v:path arrowok="t"/>
              </v:shape>
            </v:group>
            <v:group style="position:absolute;left:1650;top:253;width:2;height:80" coordorigin="1650,253" coordsize="2,80">
              <v:shape style="position:absolute;left:1650;top:253;width:2;height:80" coordorigin="1650,253" coordsize="0,80" path="m1650,333l1650,253e" filled="false" stroked="true" strokeweight=".748pt" strokecolor="#939598">
                <v:path arrowok="t"/>
              </v:shape>
            </v:group>
            <v:group style="position:absolute;left:1610;top:253;width:2;height:80" coordorigin="1610,253" coordsize="2,80">
              <v:shape style="position:absolute;left:1610;top:253;width:2;height:80" coordorigin="1610,253" coordsize="0,80" path="m1610,333l1610,253e" filled="false" stroked="true" strokeweight=".748pt" strokecolor="#939598">
                <v:path arrowok="t"/>
              </v:shape>
            </v:group>
            <v:group style="position:absolute;left:1570;top:253;width:2;height:80" coordorigin="1570,253" coordsize="2,80">
              <v:shape style="position:absolute;left:1570;top:253;width:2;height:80" coordorigin="1570,253" coordsize="0,80" path="m1570,333l1570,253e" filled="false" stroked="true" strokeweight=".748pt" strokecolor="#939598">
                <v:path arrowok="t"/>
              </v:shape>
            </v:group>
            <v:group style="position:absolute;left:1530;top:253;width:2;height:80" coordorigin="1530,253" coordsize="2,80">
              <v:shape style="position:absolute;left:1530;top:253;width:2;height:80" coordorigin="1530,253" coordsize="1,80" path="m1530,333l1530,253e" filled="false" stroked="true" strokeweight=".748pt" strokecolor="#939598">
                <v:path arrowok="t"/>
              </v:shape>
            </v:group>
            <v:group style="position:absolute;left:1490;top:253;width:2;height:80" coordorigin="1490,253" coordsize="2,80">
              <v:shape style="position:absolute;left:1490;top:253;width:2;height:80" coordorigin="1490,253" coordsize="0,80" path="m1490,333l1490,253e" filled="false" stroked="true" strokeweight=".748pt" strokecolor="#939598">
                <v:path arrowok="t"/>
              </v:shape>
            </v:group>
            <v:group style="position:absolute;left:1450;top:253;width:2;height:80" coordorigin="1450,253" coordsize="2,80">
              <v:shape style="position:absolute;left:1450;top:253;width:2;height:80" coordorigin="1450,253" coordsize="0,80" path="m1450,333l1450,253e" filled="false" stroked="true" strokeweight=".748pt" strokecolor="#939598">
                <v:path arrowok="t"/>
              </v:shape>
            </v:group>
            <v:group style="position:absolute;left:1410;top:253;width:2;height:80" coordorigin="1410,253" coordsize="2,80">
              <v:shape style="position:absolute;left:1410;top:253;width:2;height:80" coordorigin="1410,253" coordsize="0,80" path="m1410,333l1410,253e" filled="false" stroked="true" strokeweight=".748pt" strokecolor="#939598">
                <v:path arrowok="t"/>
              </v:shape>
            </v:group>
            <v:group style="position:absolute;left:1370;top:253;width:2;height:80" coordorigin="1370,253" coordsize="2,80">
              <v:shape style="position:absolute;left:1370;top:253;width:2;height:80" coordorigin="1370,253" coordsize="0,80" path="m1370,333l1370,253e" filled="false" stroked="true" strokeweight=".748pt" strokecolor="#939598">
                <v:path arrowok="t"/>
              </v:shape>
            </v:group>
            <v:group style="position:absolute;left:1329;top:253;width:2;height:80" coordorigin="1329,253" coordsize="2,80">
              <v:shape style="position:absolute;left:1329;top:253;width:2;height:80" coordorigin="1329,253" coordsize="0,80" path="m1330,333l1329,253e" filled="false" stroked="true" strokeweight=".748pt" strokecolor="#939598">
                <v:path arrowok="t"/>
              </v:shape>
            </v:group>
            <v:group style="position:absolute;left:1289;top:253;width:2;height:80" coordorigin="1289,253" coordsize="2,80">
              <v:shape style="position:absolute;left:1289;top:253;width:2;height:80" coordorigin="1289,253" coordsize="0,80" path="m1289,333l1289,253e" filled="false" stroked="true" strokeweight=".748pt" strokecolor="#939598">
                <v:path arrowok="t"/>
              </v:shape>
            </v:group>
            <v:group style="position:absolute;left:1249;top:253;width:2;height:80" coordorigin="1249,253" coordsize="2,80">
              <v:shape style="position:absolute;left:1249;top:253;width:2;height:80" coordorigin="1249,253" coordsize="0,80" path="m1249,333l1249,253e" filled="false" stroked="true" strokeweight=".748pt" strokecolor="#939598">
                <v:path arrowok="t"/>
              </v:shape>
            </v:group>
            <v:group style="position:absolute;left:1209;top:253;width:2;height:80" coordorigin="1209,253" coordsize="2,80">
              <v:shape style="position:absolute;left:1209;top:253;width:2;height:80" coordorigin="1209,253" coordsize="0,80" path="m1209,333l1209,253e" filled="false" stroked="true" strokeweight=".748pt" strokecolor="#939598">
                <v:path arrowok="t"/>
              </v:shape>
            </v:group>
            <v:group style="position:absolute;left:1169;top:253;width:2;height:80" coordorigin="1169,253" coordsize="2,80">
              <v:shape style="position:absolute;left:1169;top:253;width:2;height:80" coordorigin="1169,253" coordsize="0,80" path="m1169,333l1169,253e" filled="false" stroked="true" strokeweight=".748pt" strokecolor="#939598">
                <v:path arrowok="t"/>
              </v:shape>
            </v:group>
            <v:group style="position:absolute;left:1129;top:253;width:2;height:80" coordorigin="1129,253" coordsize="2,80">
              <v:shape style="position:absolute;left:1129;top:253;width:2;height:80" coordorigin="1129,253" coordsize="0,80" path="m1129,333l1129,253e" filled="false" stroked="true" strokeweight=".748pt" strokecolor="#939598">
                <v:path arrowok="t"/>
              </v:shape>
            </v:group>
            <v:group style="position:absolute;left:1089;top:253;width:2;height:80" coordorigin="1089,253" coordsize="2,80">
              <v:shape style="position:absolute;left:1089;top:253;width:2;height:80" coordorigin="1089,253" coordsize="0,80" path="m1089,333l1089,253e" filled="false" stroked="true" strokeweight=".748pt" strokecolor="#939598">
                <v:path arrowok="t"/>
              </v:shape>
            </v:group>
            <v:group style="position:absolute;left:1049;top:253;width:2;height:80" coordorigin="1049,253" coordsize="2,80">
              <v:shape style="position:absolute;left:1049;top:253;width:2;height:80" coordorigin="1049,253" coordsize="0,80" path="m1049,333l1049,253e" filled="false" stroked="true" strokeweight=".748pt" strokecolor="#939598">
                <v:path arrowok="t"/>
              </v:shape>
            </v:group>
            <v:group style="position:absolute;left:1009;top:253;width:2;height:80" coordorigin="1009,253" coordsize="2,80">
              <v:shape style="position:absolute;left:1009;top:253;width:2;height:80" coordorigin="1009,253" coordsize="0,80" path="m1009,333l1009,253e" filled="false" stroked="true" strokeweight=".748pt" strokecolor="#939598">
                <v:path arrowok="t"/>
              </v:shape>
            </v:group>
            <v:group style="position:absolute;left:969;top:253;width:2;height:80" coordorigin="969,253" coordsize="2,80">
              <v:shape style="position:absolute;left:969;top:253;width:2;height:80" coordorigin="969,253" coordsize="0,80" path="m969,333l969,253e" filled="false" stroked="true" strokeweight=".748pt" strokecolor="#939598">
                <v:path arrowok="t"/>
              </v:shape>
            </v:group>
            <v:group style="position:absolute;left:929;top:253;width:2;height:80" coordorigin="929,253" coordsize="2,80">
              <v:shape style="position:absolute;left:929;top:253;width:2;height:80" coordorigin="929,253" coordsize="0,80" path="m929,333l929,253e" filled="false" stroked="true" strokeweight=".748pt" strokecolor="#939598">
                <v:path arrowok="t"/>
              </v:shape>
            </v:group>
            <v:group style="position:absolute;left:889;top:253;width:2;height:80" coordorigin="889,253" coordsize="2,80">
              <v:shape style="position:absolute;left:889;top:253;width:2;height:80" coordorigin="889,253" coordsize="1,80" path="m889,333l889,253e" filled="false" stroked="true" strokeweight=".748pt" strokecolor="#939598">
                <v:path arrowok="t"/>
              </v:shape>
            </v:group>
            <v:group style="position:absolute;left:849;top:253;width:2;height:80" coordorigin="849,253" coordsize="2,80">
              <v:shape style="position:absolute;left:849;top:253;width:2;height:80" coordorigin="849,253" coordsize="1,80" path="m849,333l849,253e" filled="false" stroked="true" strokeweight=".748pt" strokecolor="#939598">
                <v:path arrowok="t"/>
              </v:shape>
            </v:group>
            <v:group style="position:absolute;left:809;top:253;width:2;height:80" coordorigin="809,253" coordsize="2,80">
              <v:shape style="position:absolute;left:809;top:253;width:2;height:80" coordorigin="809,253" coordsize="0,80" path="m809,333l809,253e" filled="false" stroked="true" strokeweight=".748pt" strokecolor="#939598">
                <v:path arrowok="t"/>
              </v:shape>
            </v:group>
            <v:group style="position:absolute;left:769;top:253;width:2;height:80" coordorigin="769,253" coordsize="2,80">
              <v:shape style="position:absolute;left:769;top:253;width:2;height:80" coordorigin="769,253" coordsize="1,80" path="m769,333l769,253e" filled="false" stroked="true" strokeweight=".748pt" strokecolor="#939598">
                <v:path arrowok="t"/>
              </v:shape>
            </v:group>
            <v:group style="position:absolute;left:729;top:253;width:2;height:80" coordorigin="729,253" coordsize="2,80">
              <v:shape style="position:absolute;left:729;top:253;width:2;height:80" coordorigin="729,253" coordsize="1,80" path="m729,333l729,253e" filled="false" stroked="true" strokeweight=".748pt" strokecolor="#939598">
                <v:path arrowok="t"/>
              </v:shape>
            </v:group>
            <v:group style="position:absolute;left:689;top:253;width:2;height:80" coordorigin="689,253" coordsize="2,80">
              <v:shape style="position:absolute;left:689;top:253;width:2;height:80" coordorigin="689,253" coordsize="1,80" path="m689,333l689,253e" filled="false" stroked="true" strokeweight=".748pt" strokecolor="#939598">
                <v:path arrowok="t"/>
              </v:shape>
            </v:group>
            <v:group style="position:absolute;left:709;top:371;width:11197;height:2" coordorigin="709,371" coordsize="11197,2">
              <v:shape style="position:absolute;left:709;top:371;width:11197;height:2" coordorigin="709,371" coordsize="11197,0" path="m709,371l11906,371e" filled="false" stroked="true" strokeweight="1pt" strokecolor="#939598">
                <v:path arrowok="t"/>
              </v:shape>
            </v:group>
            <v:group style="position:absolute;left:248;top:254;width:2;height:80" coordorigin="248,254" coordsize="2,80">
              <v:shape style="position:absolute;left:248;top:254;width:2;height:80" coordorigin="248,254" coordsize="0,80" path="m248,334l248,254e" filled="false" stroked="true" strokeweight=".748pt" strokecolor="#939598">
                <v:path arrowok="t"/>
              </v:shape>
            </v:group>
            <v:group style="position:absolute;left:208;top:254;width:2;height:80" coordorigin="208,254" coordsize="2,80">
              <v:shape style="position:absolute;left:208;top:254;width:2;height:80" coordorigin="208,254" coordsize="0,80" path="m208,334l208,254e" filled="false" stroked="true" strokeweight=".748pt" strokecolor="#939598">
                <v:path arrowok="t"/>
              </v:shape>
            </v:group>
            <v:group style="position:absolute;left:168;top:254;width:2;height:80" coordorigin="168,254" coordsize="2,80">
              <v:shape style="position:absolute;left:168;top:254;width:2;height:80" coordorigin="168,254" coordsize="0,80" path="m168,334l168,254e" filled="false" stroked="true" strokeweight=".748pt" strokecolor="#939598">
                <v:path arrowok="t"/>
              </v:shape>
            </v:group>
            <v:group style="position:absolute;left:128;top:254;width:2;height:80" coordorigin="128,254" coordsize="2,80">
              <v:shape style="position:absolute;left:128;top:254;width:2;height:80" coordorigin="128,254" coordsize="1,80" path="m128,334l128,254e" filled="false" stroked="true" strokeweight=".748pt" strokecolor="#939598">
                <v:path arrowok="t"/>
              </v:shape>
            </v:group>
            <v:group style="position:absolute;left:88;top:254;width:2;height:80" coordorigin="88,254" coordsize="2,80">
              <v:shape style="position:absolute;left:88;top:254;width:2;height:80" coordorigin="88,254" coordsize="0,80" path="m88,334l88,254e" filled="false" stroked="true" strokeweight=".748pt" strokecolor="#939598">
                <v:path arrowok="t"/>
              </v:shape>
            </v:group>
            <v:group style="position:absolute;left:48;top:254;width:2;height:80" coordorigin="48,254" coordsize="2,80">
              <v:shape style="position:absolute;left:48;top:254;width:2;height:80" coordorigin="48,254" coordsize="0,80" path="m48,334l48,254e" filled="false" stroked="true" strokeweight=".748pt" strokecolor="#939598">
                <v:path arrowok="t"/>
              </v:shape>
            </v:group>
            <v:group style="position:absolute;left:7;top:254;width:2;height:80" coordorigin="7,254" coordsize="2,80">
              <v:shape style="position:absolute;left:7;top:254;width:2;height:80" coordorigin="7,254" coordsize="1,80" path="m8,334l7,254e" filled="false" stroked="true" strokeweight=".748pt" strokecolor="#939598">
                <v:path arrowok="t"/>
              </v:shape>
            </v:group>
            <v:group style="position:absolute;left:0;top:371;width:244;height:2" coordorigin="0,371" coordsize="244,2">
              <v:shape style="position:absolute;left:0;top:371;width:244;height:2" coordorigin="0,371" coordsize="244,0" path="m10,371l254,371e" filled="false" stroked="true" strokeweight="1pt" strokecolor="#939598">
                <v:path arrowok="t"/>
              </v:shape>
            </v:group>
            <v:group style="position:absolute;left:244;top:95;width:465;height:344" coordorigin="244,95" coordsize="465,344">
              <v:shape style="position:absolute;left:244;top:95;width:465;height:344" coordorigin="244,95" coordsize="465,344" path="m244,438l709,438,709,95,244,95,244,438xe" filled="true" fillcolor="#ffffff" stroked="false">
                <v:path arrowok="t"/>
                <v:fill type="solid"/>
              </v:shape>
            </v:group>
            <v:group style="position:absolute;left:323;top:111;width:312;height:304" coordorigin="323,111" coordsize="312,304">
              <v:shape style="position:absolute;left:323;top:111;width:312;height:304" coordorigin="323,111" coordsize="312,304" path="m323,415l635,415,635,111,323,111,323,415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255.451797pt;margin-top:-71.650925pt;width:293.2pt;height:.75pt;mso-position-horizontal-relative:page;mso-position-vertical-relative:paragraph;z-index:-882496" coordorigin="5109,-1433" coordsize="5864,15">
            <v:group style="position:absolute;left:5117;top:-1426;width:2675;height:2" coordorigin="5117,-1426" coordsize="2675,2">
              <v:shape style="position:absolute;left:5117;top:-1426;width:2675;height:2" coordorigin="5117,-1426" coordsize="2675,0" path="m5117,-1426l7791,-1426e" filled="false" stroked="true" strokeweight=".75pt" strokecolor="#a4590c">
                <v:path arrowok="t"/>
              </v:shape>
            </v:group>
            <v:group style="position:absolute;left:7791;top:-1426;width:2220;height:2" coordorigin="7791,-1426" coordsize="2220,2">
              <v:shape style="position:absolute;left:7791;top:-1426;width:2220;height:2" coordorigin="7791,-1426" coordsize="2220,0" path="m7791,-1426l10011,-1426e" filled="false" stroked="true" strokeweight=".75pt" strokecolor="#a4590c">
                <v:path arrowok="t"/>
              </v:shape>
            </v:group>
            <v:group style="position:absolute;left:10011;top:-1426;width:954;height:2" coordorigin="10011,-1426" coordsize="954,2">
              <v:shape style="position:absolute;left:10011;top:-1426;width:954;height:2" coordorigin="10011,-1426" coordsize="954,0" path="m10011,-1426l10965,-1426e" filled="false" stroked="true" strokeweight=".75pt" strokecolor="#a4590c">
                <v:path arrowok="t"/>
              </v:shape>
            </v:group>
            <w10:wrap type="none"/>
          </v:group>
        </w:pict>
      </w:r>
      <w:r>
        <w:rPr>
          <w:color w:val="939598"/>
          <w:spacing w:val="-27"/>
          <w:u w:val="none"/>
        </w:rPr>
        <w:t>64</w:t>
      </w:r>
      <w:r>
        <w:rPr>
          <w:spacing w:val="-27"/>
          <w:u w:val="none"/>
        </w:rPr>
      </w:r>
    </w:p>
    <w:p>
      <w:pPr>
        <w:spacing w:after="0" w:line="240" w:lineRule="auto"/>
        <w:jc w:val="left"/>
        <w:sectPr>
          <w:type w:val="continuous"/>
          <w:pgSz w:w="11910" w:h="16840"/>
          <w:pgMar w:top="1180" w:bottom="280" w:left="0" w:right="0"/>
        </w:sectPr>
      </w:pPr>
    </w:p>
    <w:p>
      <w:pPr>
        <w:spacing w:line="240" w:lineRule="auto" w:before="11"/>
        <w:rPr>
          <w:rFonts w:ascii="Calibri" w:hAnsi="Calibri" w:cs="Calibri" w:eastAsia="Calibri"/>
          <w:sz w:val="6"/>
          <w:szCs w:val="6"/>
        </w:rPr>
      </w:pPr>
      <w:r>
        <w:rPr/>
        <w:pict>
          <v:group style="position:absolute;margin-left:246.739197pt;margin-top:576.681335pt;width:302.7pt;height:.75pt;mso-position-horizontal-relative:page;mso-position-vertical-relative:page;z-index:-882400" coordorigin="4935,11534" coordsize="6054,15">
            <v:group style="position:absolute;left:4942;top:11541;width:3058;height:2" coordorigin="4942,11541" coordsize="3058,2">
              <v:shape style="position:absolute;left:4942;top:11541;width:3058;height:2" coordorigin="4942,11541" coordsize="3058,0" path="m4942,11541l8000,11541e" filled="false" stroked="true" strokeweight=".75pt" strokecolor="#a4590c">
                <v:path arrowok="t"/>
              </v:shape>
            </v:group>
            <v:group style="position:absolute;left:8000;top:11541;width:2028;height:2" coordorigin="8000,11541" coordsize="2028,2">
              <v:shape style="position:absolute;left:8000;top:11541;width:2028;height:2" coordorigin="8000,11541" coordsize="2028,0" path="m8000,11541l10027,11541e" filled="false" stroked="true" strokeweight=".75pt" strokecolor="#a4590c">
                <v:path arrowok="t"/>
              </v:shape>
            </v:group>
            <v:group style="position:absolute;left:10027;top:11541;width:954;height:2" coordorigin="10027,11541" coordsize="954,2">
              <v:shape style="position:absolute;left:10027;top:11541;width:954;height:2" coordorigin="10027,11541" coordsize="954,0" path="m10027,11541l10980,11541e" filled="false" stroked="true" strokeweight=".75pt" strokecolor="#a4590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46.739197pt;margin-top:403.031311pt;width:302.7pt;height:.75pt;mso-position-horizontal-relative:page;mso-position-vertical-relative:page;z-index:-882376" coordorigin="4935,8061" coordsize="6054,15">
            <v:group style="position:absolute;left:4942;top:8068;width:3058;height:2" coordorigin="4942,8068" coordsize="3058,2">
              <v:shape style="position:absolute;left:4942;top:8068;width:3058;height:2" coordorigin="4942,8068" coordsize="3058,0" path="m4942,8068l8000,8068e" filled="false" stroked="true" strokeweight=".75pt" strokecolor="#a4590c">
                <v:path arrowok="t"/>
              </v:shape>
            </v:group>
            <v:group style="position:absolute;left:8000;top:8068;width:2028;height:2" coordorigin="8000,8068" coordsize="2028,2">
              <v:shape style="position:absolute;left:8000;top:8068;width:2028;height:2" coordorigin="8000,8068" coordsize="2028,0" path="m8000,8068l10027,8068e" filled="false" stroked="true" strokeweight=".75pt" strokecolor="#a4590c">
                <v:path arrowok="t"/>
              </v:shape>
            </v:group>
            <v:group style="position:absolute;left:10027;top:8068;width:954;height:2" coordorigin="10027,8068" coordsize="954,2">
              <v:shape style="position:absolute;left:10027;top:8068;width:954;height:2" coordorigin="10027,8068" coordsize="954,0" path="m10027,8068l10980,8068e" filled="false" stroked="true" strokeweight=".75pt" strokecolor="#a4590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46.739197pt;margin-top:461.931305pt;width:302.7pt;height:.75pt;mso-position-horizontal-relative:page;mso-position-vertical-relative:page;z-index:-882352" coordorigin="4935,9239" coordsize="6054,15">
            <v:group style="position:absolute;left:4942;top:9246;width:3058;height:2" coordorigin="4942,9246" coordsize="3058,2">
              <v:shape style="position:absolute;left:4942;top:9246;width:3058;height:2" coordorigin="4942,9246" coordsize="3058,0" path="m4942,9246l8000,9246e" filled="false" stroked="true" strokeweight=".75pt" strokecolor="#a4590c">
                <v:path arrowok="t"/>
              </v:shape>
            </v:group>
            <v:group style="position:absolute;left:8000;top:9246;width:2028;height:2" coordorigin="8000,9246" coordsize="2028,2">
              <v:shape style="position:absolute;left:8000;top:9246;width:2028;height:2" coordorigin="8000,9246" coordsize="2028,0" path="m8000,9246l10027,9246e" filled="false" stroked="true" strokeweight=".75pt" strokecolor="#a4590c">
                <v:path arrowok="t"/>
              </v:shape>
            </v:group>
            <v:group style="position:absolute;left:10027;top:9246;width:954;height:2" coordorigin="10027,9246" coordsize="954,2">
              <v:shape style="position:absolute;left:10027;top:9246;width:954;height:2" coordorigin="10027,9246" coordsize="954,0" path="m10027,9246l10980,9246e" filled="false" stroked="true" strokeweight=".75pt" strokecolor="#a4590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46.739197pt;margin-top:213.131317pt;width:302.7pt;height:.75pt;mso-position-horizontal-relative:page;mso-position-vertical-relative:page;z-index:-882328" coordorigin="4935,4263" coordsize="6054,15">
            <v:group style="position:absolute;left:4942;top:4270;width:3058;height:2" coordorigin="4942,4270" coordsize="3058,2">
              <v:shape style="position:absolute;left:4942;top:4270;width:3058;height:2" coordorigin="4942,4270" coordsize="3058,0" path="m4942,4270l8000,4270e" filled="false" stroked="true" strokeweight=".75pt" strokecolor="#a4590c">
                <v:path arrowok="t"/>
              </v:shape>
            </v:group>
            <v:group style="position:absolute;left:8000;top:4270;width:2028;height:2" coordorigin="8000,4270" coordsize="2028,2">
              <v:shape style="position:absolute;left:8000;top:4270;width:2028;height:2" coordorigin="8000,4270" coordsize="2028,0" path="m8000,4270l10027,4270e" filled="false" stroked="true" strokeweight=".75pt" strokecolor="#a4590c">
                <v:path arrowok="t"/>
              </v:shape>
            </v:group>
            <v:group style="position:absolute;left:10027;top:4270;width:954;height:2" coordorigin="10027,4270" coordsize="954,2">
              <v:shape style="position:absolute;left:10027;top:4270;width:954;height:2" coordorigin="10027,4270" coordsize="954,0" path="m10027,4270l10980,4270e" filled="false" stroked="true" strokeweight=".75pt" strokecolor="#a4590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46.739197pt;margin-top:242.581314pt;width:302.7pt;height:.75pt;mso-position-horizontal-relative:page;mso-position-vertical-relative:page;z-index:-882304" coordorigin="4935,4852" coordsize="6054,15">
            <v:group style="position:absolute;left:4942;top:4859;width:3058;height:2" coordorigin="4942,4859" coordsize="3058,2">
              <v:shape style="position:absolute;left:4942;top:4859;width:3058;height:2" coordorigin="4942,4859" coordsize="3058,0" path="m4942,4859l8000,4859e" filled="false" stroked="true" strokeweight=".75pt" strokecolor="#a4590c">
                <v:path arrowok="t"/>
              </v:shape>
            </v:group>
            <v:group style="position:absolute;left:8000;top:4859;width:2028;height:2" coordorigin="8000,4859" coordsize="2028,2">
              <v:shape style="position:absolute;left:8000;top:4859;width:2028;height:2" coordorigin="8000,4859" coordsize="2028,0" path="m8000,4859l10027,4859e" filled="false" stroked="true" strokeweight=".75pt" strokecolor="#a4590c">
                <v:path arrowok="t"/>
              </v:shape>
            </v:group>
            <v:group style="position:absolute;left:10027;top:4859;width:954;height:2" coordorigin="10027,4859" coordsize="954,2">
              <v:shape style="position:absolute;left:10027;top:4859;width:954;height:2" coordorigin="10027,4859" coordsize="954,0" path="m10027,4859l10980,4859e" filled="false" stroked="true" strokeweight=".75pt" strokecolor="#a4590c">
                <v:path arrowok="t"/>
              </v:shape>
            </v:group>
            <w10:wrap type="none"/>
          </v:group>
        </w:pict>
      </w:r>
    </w:p>
    <w:p>
      <w:pPr>
        <w:spacing w:line="1502" w:lineRule="exact"/>
        <w:ind w:left="1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position w:val="-29"/>
          <w:sz w:val="20"/>
          <w:szCs w:val="20"/>
        </w:rPr>
        <w:pict>
          <v:group style="width:576pt;height:75.150pt;mso-position-horizontal-relative:char;mso-position-vertical-relative:line" coordorigin="0,0" coordsize="11520,1503">
            <v:group style="position:absolute;left:5049;top:731;width:2;height:80" coordorigin="5049,731" coordsize="2,80">
              <v:shape style="position:absolute;left:5049;top:731;width:2;height:80" coordorigin="5049,731" coordsize="1,80" path="m5049,811l5049,731e" filled="false" stroked="true" strokeweight=".748pt" strokecolor="#939598">
                <v:path arrowok="t"/>
              </v:shape>
            </v:group>
            <v:group style="position:absolute;left:5009;top:731;width:2;height:80" coordorigin="5009,731" coordsize="2,80">
              <v:shape style="position:absolute;left:5009;top:731;width:2;height:80" coordorigin="5009,731" coordsize="0,80" path="m5009,811l5009,731e" filled="false" stroked="true" strokeweight=".748pt" strokecolor="#939598">
                <v:path arrowok="t"/>
              </v:shape>
            </v:group>
            <v:group style="position:absolute;left:4969;top:731;width:2;height:80" coordorigin="4969,731" coordsize="2,80">
              <v:shape style="position:absolute;left:4969;top:731;width:2;height:80" coordorigin="4969,731" coordsize="1,80" path="m4969,811l4969,731e" filled="false" stroked="true" strokeweight=".748pt" strokecolor="#939598">
                <v:path arrowok="t"/>
              </v:shape>
            </v:group>
            <v:group style="position:absolute;left:4929;top:731;width:2;height:80" coordorigin="4929,731" coordsize="2,80">
              <v:shape style="position:absolute;left:4929;top:731;width:2;height:80" coordorigin="4929,731" coordsize="0,80" path="m4929,811l4929,731e" filled="false" stroked="true" strokeweight=".748pt" strokecolor="#939598">
                <v:path arrowok="t"/>
              </v:shape>
            </v:group>
            <v:group style="position:absolute;left:4889;top:731;width:2;height:80" coordorigin="4889,731" coordsize="2,80">
              <v:shape style="position:absolute;left:4889;top:731;width:2;height:80" coordorigin="4889,731" coordsize="0,80" path="m4889,811l4889,731e" filled="false" stroked="true" strokeweight=".748pt" strokecolor="#939598">
                <v:path arrowok="t"/>
              </v:shape>
            </v:group>
            <v:group style="position:absolute;left:4849;top:731;width:2;height:80" coordorigin="4849,731" coordsize="2,80">
              <v:shape style="position:absolute;left:4849;top:731;width:2;height:80" coordorigin="4849,731" coordsize="0,80" path="m4849,811l4849,731e" filled="false" stroked="true" strokeweight=".748pt" strokecolor="#939598">
                <v:path arrowok="t"/>
              </v:shape>
            </v:group>
            <v:group style="position:absolute;left:4809;top:731;width:2;height:80" coordorigin="4809,731" coordsize="2,80">
              <v:shape style="position:absolute;left:4809;top:731;width:2;height:80" coordorigin="4809,731" coordsize="1,80" path="m4809,811l4809,731e" filled="false" stroked="true" strokeweight=".748pt" strokecolor="#939598">
                <v:path arrowok="t"/>
              </v:shape>
            </v:group>
            <v:group style="position:absolute;left:4769;top:731;width:2;height:80" coordorigin="4769,731" coordsize="2,80">
              <v:shape style="position:absolute;left:4769;top:731;width:2;height:80" coordorigin="4769,731" coordsize="0,80" path="m4769,811l4769,731e" filled="false" stroked="true" strokeweight=".748pt" strokecolor="#939598">
                <v:path arrowok="t"/>
              </v:shape>
            </v:group>
            <v:group style="position:absolute;left:4729;top:731;width:2;height:80" coordorigin="4729,731" coordsize="2,80">
              <v:shape style="position:absolute;left:4729;top:731;width:2;height:80" coordorigin="4729,731" coordsize="1,80" path="m4729,811l4729,731e" filled="false" stroked="true" strokeweight=".748pt" strokecolor="#939598">
                <v:path arrowok="t"/>
              </v:shape>
            </v:group>
            <v:group style="position:absolute;left:4689;top:731;width:2;height:80" coordorigin="4689,731" coordsize="2,80">
              <v:shape style="position:absolute;left:4689;top:731;width:2;height:80" coordorigin="4689,731" coordsize="0,80" path="m4689,811l4689,731e" filled="false" stroked="true" strokeweight=".748pt" strokecolor="#939598">
                <v:path arrowok="t"/>
              </v:shape>
            </v:group>
            <v:group style="position:absolute;left:4649;top:731;width:2;height:80" coordorigin="4649,731" coordsize="2,80">
              <v:shape style="position:absolute;left:4649;top:731;width:2;height:80" coordorigin="4649,731" coordsize="1,80" path="m4649,811l4649,731e" filled="false" stroked="true" strokeweight=".748pt" strokecolor="#939598">
                <v:path arrowok="t"/>
              </v:shape>
            </v:group>
            <v:group style="position:absolute;left:4609;top:731;width:2;height:80" coordorigin="4609,731" coordsize="2,80">
              <v:shape style="position:absolute;left:4609;top:731;width:2;height:80" coordorigin="4609,731" coordsize="0,80" path="m4609,811l4609,731e" filled="false" stroked="true" strokeweight=".748pt" strokecolor="#939598">
                <v:path arrowok="t"/>
              </v:shape>
            </v:group>
            <v:group style="position:absolute;left:4569;top:731;width:2;height:80" coordorigin="4569,731" coordsize="2,80">
              <v:shape style="position:absolute;left:4569;top:731;width:2;height:80" coordorigin="4569,731" coordsize="1,80" path="m4569,811l4569,731e" filled="false" stroked="true" strokeweight=".748pt" strokecolor="#939598">
                <v:path arrowok="t"/>
              </v:shape>
            </v:group>
            <v:group style="position:absolute;left:4529;top:731;width:2;height:80" coordorigin="4529,731" coordsize="2,80">
              <v:shape style="position:absolute;left:4529;top:731;width:2;height:80" coordorigin="4529,731" coordsize="1,80" path="m4529,811l4529,731e" filled="false" stroked="true" strokeweight=".748pt" strokecolor="#939598">
                <v:path arrowok="t"/>
              </v:shape>
            </v:group>
            <v:group style="position:absolute;left:4489;top:731;width:2;height:80" coordorigin="4489,731" coordsize="2,80">
              <v:shape style="position:absolute;left:4489;top:731;width:2;height:80" coordorigin="4489,731" coordsize="0,80" path="m4489,811l4489,731e" filled="false" stroked="true" strokeweight=".748pt" strokecolor="#939598">
                <v:path arrowok="t"/>
              </v:shape>
            </v:group>
            <v:group style="position:absolute;left:4449;top:731;width:2;height:80" coordorigin="4449,731" coordsize="2,80">
              <v:shape style="position:absolute;left:4449;top:731;width:2;height:80" coordorigin="4449,731" coordsize="1,80" path="m4449,811l4449,731e" filled="false" stroked="true" strokeweight=".748pt" strokecolor="#939598">
                <v:path arrowok="t"/>
              </v:shape>
            </v:group>
            <v:group style="position:absolute;left:4409;top:731;width:2;height:80" coordorigin="4409,731" coordsize="2,80">
              <v:shape style="position:absolute;left:4409;top:731;width:2;height:80" coordorigin="4409,731" coordsize="0,80" path="m4409,811l4409,731e" filled="false" stroked="true" strokeweight=".748pt" strokecolor="#939598">
                <v:path arrowok="t"/>
              </v:shape>
            </v:group>
            <v:group style="position:absolute;left:4369;top:731;width:2;height:80" coordorigin="4369,731" coordsize="2,80">
              <v:shape style="position:absolute;left:4369;top:731;width:2;height:80" coordorigin="4369,731" coordsize="0,80" path="m4369,811l4369,731e" filled="false" stroked="true" strokeweight=".748pt" strokecolor="#939598">
                <v:path arrowok="t"/>
              </v:shape>
            </v:group>
            <v:group style="position:absolute;left:4329;top:731;width:2;height:80" coordorigin="4329,731" coordsize="2,80">
              <v:shape style="position:absolute;left:4329;top:731;width:2;height:80" coordorigin="4329,731" coordsize="0,80" path="m4329,811l4329,731e" filled="false" stroked="true" strokeweight=".748pt" strokecolor="#939598">
                <v:path arrowok="t"/>
              </v:shape>
            </v:group>
            <v:group style="position:absolute;left:4289;top:731;width:2;height:80" coordorigin="4289,731" coordsize="2,80">
              <v:shape style="position:absolute;left:4289;top:731;width:2;height:80" coordorigin="4289,731" coordsize="1,80" path="m4289,811l4289,731e" filled="false" stroked="true" strokeweight=".748pt" strokecolor="#939598">
                <v:path arrowok="t"/>
              </v:shape>
            </v:group>
            <v:group style="position:absolute;left:4249;top:731;width:2;height:80" coordorigin="4249,731" coordsize="2,80">
              <v:shape style="position:absolute;left:4249;top:731;width:2;height:80" coordorigin="4249,731" coordsize="0,80" path="m4249,811l4249,731e" filled="false" stroked="true" strokeweight=".748pt" strokecolor="#939598">
                <v:path arrowok="t"/>
              </v:shape>
            </v:group>
            <v:group style="position:absolute;left:4209;top:731;width:2;height:80" coordorigin="4209,731" coordsize="2,80">
              <v:shape style="position:absolute;left:4209;top:731;width:2;height:80" coordorigin="4209,731" coordsize="1,80" path="m4209,811l4209,731e" filled="false" stroked="true" strokeweight=".748pt" strokecolor="#939598">
                <v:path arrowok="t"/>
              </v:shape>
            </v:group>
            <v:group style="position:absolute;left:4169;top:731;width:2;height:80" coordorigin="4169,731" coordsize="2,80">
              <v:shape style="position:absolute;left:4169;top:731;width:2;height:80" coordorigin="4169,731" coordsize="0,80" path="m4169,811l4169,731e" filled="false" stroked="true" strokeweight=".748pt" strokecolor="#939598">
                <v:path arrowok="t"/>
              </v:shape>
            </v:group>
            <v:group style="position:absolute;left:4129;top:731;width:2;height:80" coordorigin="4129,731" coordsize="2,80">
              <v:shape style="position:absolute;left:4129;top:731;width:2;height:80" coordorigin="4129,731" coordsize="1,80" path="m4129,811l4129,731e" filled="false" stroked="true" strokeweight=".748pt" strokecolor="#939598">
                <v:path arrowok="t"/>
              </v:shape>
            </v:group>
            <v:group style="position:absolute;left:4089;top:731;width:2;height:80" coordorigin="4089,731" coordsize="2,80">
              <v:shape style="position:absolute;left:4089;top:731;width:2;height:80" coordorigin="4089,731" coordsize="0,80" path="m4089,811l4089,731e" filled="false" stroked="true" strokeweight=".748pt" strokecolor="#939598">
                <v:path arrowok="t"/>
              </v:shape>
            </v:group>
            <v:group style="position:absolute;left:4049;top:731;width:2;height:80" coordorigin="4049,731" coordsize="2,80">
              <v:shape style="position:absolute;left:4049;top:731;width:2;height:80" coordorigin="4049,731" coordsize="1,80" path="m4049,811l4049,731e" filled="false" stroked="true" strokeweight=".748pt" strokecolor="#939598">
                <v:path arrowok="t"/>
              </v:shape>
            </v:group>
            <v:group style="position:absolute;left:4009;top:731;width:2;height:80" coordorigin="4009,731" coordsize="2,80">
              <v:shape style="position:absolute;left:4009;top:731;width:2;height:80" coordorigin="4009,731" coordsize="0,80" path="m4009,811l4009,731e" filled="false" stroked="true" strokeweight=".748pt" strokecolor="#939598">
                <v:path arrowok="t"/>
              </v:shape>
            </v:group>
            <v:group style="position:absolute;left:3969;top:731;width:2;height:80" coordorigin="3969,731" coordsize="2,80">
              <v:shape style="position:absolute;left:3969;top:731;width:2;height:80" coordorigin="3969,731" coordsize="0,80" path="m3969,811l3969,731e" filled="false" stroked="true" strokeweight=".748pt" strokecolor="#939598">
                <v:path arrowok="t"/>
              </v:shape>
            </v:group>
            <v:group style="position:absolute;left:3929;top:731;width:2;height:80" coordorigin="3929,731" coordsize="2,80">
              <v:shape style="position:absolute;left:3929;top:731;width:2;height:80" coordorigin="3929,731" coordsize="1,80" path="m3929,811l3929,731e" filled="false" stroked="true" strokeweight=".748pt" strokecolor="#939598">
                <v:path arrowok="t"/>
              </v:shape>
            </v:group>
            <v:group style="position:absolute;left:3889;top:732;width:2;height:80" coordorigin="3889,732" coordsize="2,80">
              <v:shape style="position:absolute;left:3889;top:732;width:2;height:80" coordorigin="3889,732" coordsize="0,80" path="m3889,812l3889,732e" filled="false" stroked="true" strokeweight=".748pt" strokecolor="#939598">
                <v:path arrowok="t"/>
              </v:shape>
            </v:group>
            <v:group style="position:absolute;left:3849;top:732;width:2;height:80" coordorigin="3849,732" coordsize="2,80">
              <v:shape style="position:absolute;left:3849;top:732;width:2;height:80" coordorigin="3849,732" coordsize="1,80" path="m3849,812l3849,732e" filled="false" stroked="true" strokeweight=".748pt" strokecolor="#939598">
                <v:path arrowok="t"/>
              </v:shape>
            </v:group>
            <v:group style="position:absolute;left:3809;top:732;width:2;height:80" coordorigin="3809,732" coordsize="2,80">
              <v:shape style="position:absolute;left:3809;top:732;width:2;height:80" coordorigin="3809,732" coordsize="0,80" path="m3809,812l3809,732e" filled="false" stroked="true" strokeweight=".748pt" strokecolor="#939598">
                <v:path arrowok="t"/>
              </v:shape>
            </v:group>
            <v:group style="position:absolute;left:3768;top:732;width:2;height:80" coordorigin="3768,732" coordsize="2,80">
              <v:shape style="position:absolute;left:3768;top:732;width:2;height:80" coordorigin="3768,732" coordsize="1,80" path="m3768,812l3768,732e" filled="false" stroked="true" strokeweight=".748pt" strokecolor="#939598">
                <v:path arrowok="t"/>
              </v:shape>
            </v:group>
            <v:group style="position:absolute;left:3728;top:732;width:2;height:80" coordorigin="3728,732" coordsize="2,80">
              <v:shape style="position:absolute;left:3728;top:732;width:2;height:80" coordorigin="3728,732" coordsize="0,80" path="m3728,812l3728,732e" filled="false" stroked="true" strokeweight=".748pt" strokecolor="#939598">
                <v:path arrowok="t"/>
              </v:shape>
            </v:group>
            <v:group style="position:absolute;left:3688;top:732;width:2;height:80" coordorigin="3688,732" coordsize="2,80">
              <v:shape style="position:absolute;left:3688;top:732;width:2;height:80" coordorigin="3688,732" coordsize="1,80" path="m3688,812l3688,732e" filled="false" stroked="true" strokeweight=".748pt" strokecolor="#939598">
                <v:path arrowok="t"/>
              </v:shape>
            </v:group>
            <v:group style="position:absolute;left:3648;top:732;width:2;height:80" coordorigin="3648,732" coordsize="2,80">
              <v:shape style="position:absolute;left:3648;top:732;width:2;height:80" coordorigin="3648,732" coordsize="0,80" path="m3648,812l3648,732e" filled="false" stroked="true" strokeweight=".748pt" strokecolor="#939598">
                <v:path arrowok="t"/>
              </v:shape>
            </v:group>
            <v:group style="position:absolute;left:3608;top:732;width:2;height:80" coordorigin="3608,732" coordsize="2,80">
              <v:shape style="position:absolute;left:3608;top:732;width:2;height:80" coordorigin="3608,732" coordsize="0,80" path="m3608,812l3608,732e" filled="false" stroked="true" strokeweight=".748pt" strokecolor="#939598">
                <v:path arrowok="t"/>
              </v:shape>
            </v:group>
            <v:group style="position:absolute;left:3568;top:732;width:2;height:80" coordorigin="3568,732" coordsize="2,80">
              <v:shape style="position:absolute;left:3568;top:732;width:2;height:80" coordorigin="3568,732" coordsize="0,80" path="m3568,812l3568,732e" filled="false" stroked="true" strokeweight=".748pt" strokecolor="#939598">
                <v:path arrowok="t"/>
              </v:shape>
            </v:group>
            <v:group style="position:absolute;left:3528;top:732;width:2;height:80" coordorigin="3528,732" coordsize="2,80">
              <v:shape style="position:absolute;left:3528;top:732;width:2;height:80" coordorigin="3528,732" coordsize="1,80" path="m3528,812l3528,732e" filled="false" stroked="true" strokeweight=".748pt" strokecolor="#939598">
                <v:path arrowok="t"/>
              </v:shape>
            </v:group>
            <v:group style="position:absolute;left:3488;top:732;width:2;height:80" coordorigin="3488,732" coordsize="2,80">
              <v:shape style="position:absolute;left:3488;top:732;width:2;height:80" coordorigin="3488,732" coordsize="0,80" path="m3488,812l3488,732e" filled="false" stroked="true" strokeweight=".748pt" strokecolor="#939598">
                <v:path arrowok="t"/>
              </v:shape>
            </v:group>
            <v:group style="position:absolute;left:3448;top:732;width:2;height:80" coordorigin="3448,732" coordsize="2,80">
              <v:shape style="position:absolute;left:3448;top:732;width:2;height:80" coordorigin="3448,732" coordsize="0,80" path="m3448,812l3448,732e" filled="false" stroked="true" strokeweight=".748pt" strokecolor="#939598">
                <v:path arrowok="t"/>
              </v:shape>
            </v:group>
            <v:group style="position:absolute;left:3408;top:732;width:2;height:80" coordorigin="3408,732" coordsize="2,80">
              <v:shape style="position:absolute;left:3408;top:732;width:2;height:80" coordorigin="3408,732" coordsize="1,80" path="m3408,812l3408,732e" filled="false" stroked="true" strokeweight=".748pt" strokecolor="#939598">
                <v:path arrowok="t"/>
              </v:shape>
            </v:group>
            <v:group style="position:absolute;left:3368;top:732;width:2;height:80" coordorigin="3368,732" coordsize="2,80">
              <v:shape style="position:absolute;left:3368;top:732;width:2;height:80" coordorigin="3368,732" coordsize="0,80" path="m3368,812l3368,732e" filled="false" stroked="true" strokeweight=".748pt" strokecolor="#939598">
                <v:path arrowok="t"/>
              </v:shape>
            </v:group>
            <v:group style="position:absolute;left:3328;top:732;width:2;height:80" coordorigin="3328,732" coordsize="2,80">
              <v:shape style="position:absolute;left:3328;top:732;width:2;height:80" coordorigin="3328,732" coordsize="1,80" path="m3328,812l3328,732e" filled="false" stroked="true" strokeweight=".748pt" strokecolor="#939598">
                <v:path arrowok="t"/>
              </v:shape>
            </v:group>
            <v:group style="position:absolute;left:3288;top:732;width:2;height:80" coordorigin="3288,732" coordsize="2,80">
              <v:shape style="position:absolute;left:3288;top:732;width:2;height:80" coordorigin="3288,732" coordsize="0,80" path="m3288,812l3288,732e" filled="false" stroked="true" strokeweight=".748pt" strokecolor="#939598">
                <v:path arrowok="t"/>
              </v:shape>
            </v:group>
            <v:group style="position:absolute;left:3248;top:732;width:2;height:80" coordorigin="3248,732" coordsize="2,80">
              <v:shape style="position:absolute;left:3248;top:732;width:2;height:80" coordorigin="3248,732" coordsize="1,80" path="m3248,812l3248,732e" filled="false" stroked="true" strokeweight=".748pt" strokecolor="#939598">
                <v:path arrowok="t"/>
              </v:shape>
            </v:group>
            <v:group style="position:absolute;left:3208;top:732;width:2;height:80" coordorigin="3208,732" coordsize="2,80">
              <v:shape style="position:absolute;left:3208;top:732;width:2;height:80" coordorigin="3208,732" coordsize="0,80" path="m3208,812l3208,732e" filled="false" stroked="true" strokeweight=".748pt" strokecolor="#939598">
                <v:path arrowok="t"/>
              </v:shape>
            </v:group>
            <v:group style="position:absolute;left:3168;top:732;width:2;height:80" coordorigin="3168,732" coordsize="2,80">
              <v:shape style="position:absolute;left:3168;top:732;width:2;height:80" coordorigin="3168,732" coordsize="1,80" path="m3168,812l3168,732e" filled="false" stroked="true" strokeweight=".748pt" strokecolor="#939598">
                <v:path arrowok="t"/>
              </v:shape>
            </v:group>
            <v:group style="position:absolute;left:3128;top:732;width:2;height:80" coordorigin="3128,732" coordsize="2,80">
              <v:shape style="position:absolute;left:3128;top:732;width:2;height:80" coordorigin="3128,732" coordsize="0,80" path="m3128,812l3128,732e" filled="false" stroked="true" strokeweight=".748pt" strokecolor="#939598">
                <v:path arrowok="t"/>
              </v:shape>
            </v:group>
            <v:group style="position:absolute;left:3088;top:732;width:2;height:80" coordorigin="3088,732" coordsize="2,80">
              <v:shape style="position:absolute;left:3088;top:732;width:2;height:80" coordorigin="3088,732" coordsize="0,80" path="m3088,812l3088,732e" filled="false" stroked="true" strokeweight=".748pt" strokecolor="#939598">
                <v:path arrowok="t"/>
              </v:shape>
            </v:group>
            <v:group style="position:absolute;left:3048;top:732;width:2;height:80" coordorigin="3048,732" coordsize="2,80">
              <v:shape style="position:absolute;left:3048;top:732;width:2;height:80" coordorigin="3048,732" coordsize="0,80" path="m3048,812l3048,732e" filled="false" stroked="true" strokeweight=".748pt" strokecolor="#939598">
                <v:path arrowok="t"/>
              </v:shape>
            </v:group>
            <v:group style="position:absolute;left:3008;top:732;width:2;height:80" coordorigin="3008,732" coordsize="2,80">
              <v:shape style="position:absolute;left:3008;top:732;width:2;height:80" coordorigin="3008,732" coordsize="1,80" path="m3008,812l3008,732e" filled="false" stroked="true" strokeweight=".748pt" strokecolor="#939598">
                <v:path arrowok="t"/>
              </v:shape>
            </v:group>
            <v:group style="position:absolute;left:2968;top:732;width:2;height:80" coordorigin="2968,732" coordsize="2,80">
              <v:shape style="position:absolute;left:2968;top:732;width:2;height:80" coordorigin="2968,732" coordsize="0,80" path="m2968,812l2968,732e" filled="false" stroked="true" strokeweight=".748pt" strokecolor="#939598">
                <v:path arrowok="t"/>
              </v:shape>
            </v:group>
            <v:group style="position:absolute;left:2928;top:732;width:2;height:80" coordorigin="2928,732" coordsize="2,80">
              <v:shape style="position:absolute;left:2928;top:732;width:2;height:80" coordorigin="2928,732" coordsize="0,80" path="m2928,812l2928,732e" filled="false" stroked="true" strokeweight=".748pt" strokecolor="#939598">
                <v:path arrowok="t"/>
              </v:shape>
            </v:group>
            <v:group style="position:absolute;left:2888;top:732;width:2;height:80" coordorigin="2888,732" coordsize="2,80">
              <v:shape style="position:absolute;left:2888;top:732;width:2;height:80" coordorigin="2888,732" coordsize="1,80" path="m2888,812l2888,732e" filled="false" stroked="true" strokeweight=".748pt" strokecolor="#939598">
                <v:path arrowok="t"/>
              </v:shape>
            </v:group>
            <v:group style="position:absolute;left:2848;top:732;width:2;height:80" coordorigin="2848,732" coordsize="2,80">
              <v:shape style="position:absolute;left:2848;top:732;width:2;height:80" coordorigin="2848,732" coordsize="0,80" path="m2848,812l2848,732e" filled="false" stroked="true" strokeweight=".748pt" strokecolor="#939598">
                <v:path arrowok="t"/>
              </v:shape>
            </v:group>
            <v:group style="position:absolute;left:2808;top:732;width:2;height:80" coordorigin="2808,732" coordsize="2,80">
              <v:shape style="position:absolute;left:2808;top:732;width:2;height:80" coordorigin="2808,732" coordsize="1,80" path="m2808,812l2808,732e" filled="false" stroked="true" strokeweight=".748pt" strokecolor="#939598">
                <v:path arrowok="t"/>
              </v:shape>
            </v:group>
            <v:group style="position:absolute;left:2768;top:732;width:2;height:80" coordorigin="2768,732" coordsize="2,80">
              <v:shape style="position:absolute;left:2768;top:732;width:2;height:80" coordorigin="2768,732" coordsize="0,80" path="m2768,812l2768,732e" filled="false" stroked="true" strokeweight=".748pt" strokecolor="#939598">
                <v:path arrowok="t"/>
              </v:shape>
            </v:group>
            <v:group style="position:absolute;left:2728;top:732;width:2;height:80" coordorigin="2728,732" coordsize="2,80">
              <v:shape style="position:absolute;left:2728;top:732;width:2;height:80" coordorigin="2728,732" coordsize="0,80" path="m2728,812l2728,732e" filled="false" stroked="true" strokeweight=".748pt" strokecolor="#939598">
                <v:path arrowok="t"/>
              </v:shape>
            </v:group>
            <v:group style="position:absolute;left:2688;top:732;width:2;height:80" coordorigin="2688,732" coordsize="2,80">
              <v:shape style="position:absolute;left:2688;top:732;width:2;height:80" coordorigin="2688,732" coordsize="0,80" path="m2688,812l2688,732e" filled="false" stroked="true" strokeweight=".748pt" strokecolor="#939598">
                <v:path arrowok="t"/>
              </v:shape>
            </v:group>
            <v:group style="position:absolute;left:2648;top:732;width:2;height:80" coordorigin="2648,732" coordsize="2,80">
              <v:shape style="position:absolute;left:2648;top:732;width:2;height:80" coordorigin="2648,732" coordsize="1,80" path="m2648,812l2648,732e" filled="false" stroked="true" strokeweight=".748pt" strokecolor="#939598">
                <v:path arrowok="t"/>
              </v:shape>
            </v:group>
            <v:group style="position:absolute;left:2608;top:732;width:2;height:80" coordorigin="2608,732" coordsize="2,80">
              <v:shape style="position:absolute;left:2608;top:732;width:2;height:80" coordorigin="2608,732" coordsize="0,80" path="m2608,812l2608,732e" filled="false" stroked="true" strokeweight=".748pt" strokecolor="#939598">
                <v:path arrowok="t"/>
              </v:shape>
            </v:group>
            <v:group style="position:absolute;left:2568;top:732;width:2;height:80" coordorigin="2568,732" coordsize="2,80">
              <v:shape style="position:absolute;left:2568;top:732;width:2;height:80" coordorigin="2568,732" coordsize="0,80" path="m2568,812l2568,732e" filled="false" stroked="true" strokeweight=".748pt" strokecolor="#939598">
                <v:path arrowok="t"/>
              </v:shape>
            </v:group>
            <v:group style="position:absolute;left:2528;top:732;width:2;height:80" coordorigin="2528,732" coordsize="2,80">
              <v:shape style="position:absolute;left:2528;top:732;width:2;height:80" coordorigin="2528,732" coordsize="0,80" path="m2528,812l2528,732e" filled="false" stroked="true" strokeweight=".748pt" strokecolor="#939598">
                <v:path arrowok="t"/>
              </v:shape>
            </v:group>
            <v:group style="position:absolute;left:2488;top:732;width:2;height:80" coordorigin="2488,732" coordsize="2,80">
              <v:shape style="position:absolute;left:2488;top:732;width:2;height:80" coordorigin="2488,732" coordsize="1,80" path="m2488,812l2488,732e" filled="false" stroked="true" strokeweight=".748pt" strokecolor="#939598">
                <v:path arrowok="t"/>
              </v:shape>
            </v:group>
            <v:group style="position:absolute;left:2448;top:732;width:2;height:80" coordorigin="2448,732" coordsize="2,80">
              <v:shape style="position:absolute;left:2448;top:732;width:2;height:80" coordorigin="2448,732" coordsize="0,80" path="m2448,812l2448,732e" filled="false" stroked="true" strokeweight=".748pt" strokecolor="#939598">
                <v:path arrowok="t"/>
              </v:shape>
            </v:group>
            <v:group style="position:absolute;left:2408;top:732;width:2;height:80" coordorigin="2408,732" coordsize="2,80">
              <v:shape style="position:absolute;left:2408;top:732;width:2;height:80" coordorigin="2408,732" coordsize="1,80" path="m2408,812l2408,732e" filled="false" stroked="true" strokeweight=".748pt" strokecolor="#939598">
                <v:path arrowok="t"/>
              </v:shape>
            </v:group>
            <v:group style="position:absolute;left:2368;top:732;width:2;height:80" coordorigin="2368,732" coordsize="2,80">
              <v:shape style="position:absolute;left:2368;top:732;width:2;height:80" coordorigin="2368,732" coordsize="1,80" path="m2368,812l2368,732e" filled="false" stroked="true" strokeweight=".748pt" strokecolor="#939598">
                <v:path arrowok="t"/>
              </v:shape>
            </v:group>
            <v:group style="position:absolute;left:2328;top:732;width:2;height:80" coordorigin="2328,732" coordsize="2,80">
              <v:shape style="position:absolute;left:2328;top:732;width:2;height:80" coordorigin="2328,732" coordsize="0,80" path="m2328,812l2328,732e" filled="false" stroked="true" strokeweight=".748pt" strokecolor="#939598">
                <v:path arrowok="t"/>
              </v:shape>
            </v:group>
            <v:group style="position:absolute;left:2288;top:732;width:2;height:80" coordorigin="2288,732" coordsize="2,80">
              <v:shape style="position:absolute;left:2288;top:732;width:2;height:80" coordorigin="2288,732" coordsize="1,80" path="m2288,812l2288,732e" filled="false" stroked="true" strokeweight=".748pt" strokecolor="#939598">
                <v:path arrowok="t"/>
              </v:shape>
            </v:group>
            <v:group style="position:absolute;left:2248;top:732;width:2;height:80" coordorigin="2248,732" coordsize="2,80">
              <v:shape style="position:absolute;left:2248;top:732;width:2;height:80" coordorigin="2248,732" coordsize="0,80" path="m2248,812l2248,732e" filled="false" stroked="true" strokeweight=".748pt" strokecolor="#939598">
                <v:path arrowok="t"/>
              </v:shape>
            </v:group>
            <v:group style="position:absolute;left:2208;top:732;width:2;height:80" coordorigin="2208,732" coordsize="2,80">
              <v:shape style="position:absolute;left:2208;top:732;width:2;height:80" coordorigin="2208,732" coordsize="0,80" path="m2208,812l2208,732e" filled="false" stroked="true" strokeweight=".748pt" strokecolor="#939598">
                <v:path arrowok="t"/>
              </v:shape>
            </v:group>
            <v:group style="position:absolute;left:2168;top:732;width:2;height:80" coordorigin="2168,732" coordsize="2,80">
              <v:shape style="position:absolute;left:2168;top:732;width:2;height:80" coordorigin="2168,732" coordsize="0,80" path="m2168,812l2168,732e" filled="false" stroked="true" strokeweight=".748pt" strokecolor="#939598">
                <v:path arrowok="t"/>
              </v:shape>
            </v:group>
            <v:group style="position:absolute;left:2128;top:732;width:2;height:80" coordorigin="2128,732" coordsize="2,80">
              <v:shape style="position:absolute;left:2128;top:732;width:2;height:80" coordorigin="2128,732" coordsize="1,80" path="m2128,812l2128,732e" filled="false" stroked="true" strokeweight=".748pt" strokecolor="#939598">
                <v:path arrowok="t"/>
              </v:shape>
            </v:group>
            <v:group style="position:absolute;left:2088;top:732;width:2;height:80" coordorigin="2088,732" coordsize="2,80">
              <v:shape style="position:absolute;left:2088;top:732;width:2;height:80" coordorigin="2088,732" coordsize="0,80" path="m2088,812l2088,732e" filled="false" stroked="true" strokeweight=".748pt" strokecolor="#939598">
                <v:path arrowok="t"/>
              </v:shape>
            </v:group>
            <v:group style="position:absolute;left:2048;top:732;width:2;height:80" coordorigin="2048,732" coordsize="2,80">
              <v:shape style="position:absolute;left:2048;top:732;width:2;height:80" coordorigin="2048,732" coordsize="1,80" path="m2048,812l2048,732e" filled="false" stroked="true" strokeweight=".748pt" strokecolor="#939598">
                <v:path arrowok="t"/>
              </v:shape>
            </v:group>
            <v:group style="position:absolute;left:2008;top:732;width:2;height:80" coordorigin="2008,732" coordsize="2,80">
              <v:shape style="position:absolute;left:2008;top:732;width:2;height:80" coordorigin="2008,732" coordsize="0,80" path="m2008,812l2008,732e" filled="false" stroked="true" strokeweight=".748pt" strokecolor="#939598">
                <v:path arrowok="t"/>
              </v:shape>
            </v:group>
            <v:group style="position:absolute;left:1968;top:732;width:2;height:80" coordorigin="1968,732" coordsize="2,80">
              <v:shape style="position:absolute;left:1968;top:732;width:2;height:80" coordorigin="1968,732" coordsize="1,80" path="m1968,812l1968,732e" filled="false" stroked="true" strokeweight=".748pt" strokecolor="#939598">
                <v:path arrowok="t"/>
              </v:shape>
            </v:group>
            <v:group style="position:absolute;left:1928;top:732;width:2;height:80" coordorigin="1928,732" coordsize="2,80">
              <v:shape style="position:absolute;left:1928;top:732;width:2;height:80" coordorigin="1928,732" coordsize="0,80" path="m1928,812l1928,732e" filled="false" stroked="true" strokeweight=".748pt" strokecolor="#939598">
                <v:path arrowok="t"/>
              </v:shape>
            </v:group>
            <v:group style="position:absolute;left:1888;top:732;width:2;height:80" coordorigin="1888,732" coordsize="2,80">
              <v:shape style="position:absolute;left:1888;top:732;width:2;height:80" coordorigin="1888,732" coordsize="1,80" path="m1888,812l1888,732e" filled="false" stroked="true" strokeweight=".748pt" strokecolor="#939598">
                <v:path arrowok="t"/>
              </v:shape>
            </v:group>
            <v:group style="position:absolute;left:1848;top:732;width:2;height:80" coordorigin="1848,732" coordsize="2,80">
              <v:shape style="position:absolute;left:1848;top:732;width:2;height:80" coordorigin="1848,732" coordsize="1,80" path="m1848,812l1848,732e" filled="false" stroked="true" strokeweight=".748pt" strokecolor="#939598">
                <v:path arrowok="t"/>
              </v:shape>
            </v:group>
            <v:group style="position:absolute;left:1808;top:732;width:2;height:80" coordorigin="1808,732" coordsize="2,80">
              <v:shape style="position:absolute;left:1808;top:732;width:2;height:80" coordorigin="1808,732" coordsize="0,80" path="m1808,812l1808,732e" filled="false" stroked="true" strokeweight=".748pt" strokecolor="#939598">
                <v:path arrowok="t"/>
              </v:shape>
            </v:group>
            <v:group style="position:absolute;left:1768;top:732;width:2;height:80" coordorigin="1768,732" coordsize="2,80">
              <v:shape style="position:absolute;left:1768;top:732;width:2;height:80" coordorigin="1768,732" coordsize="0,80" path="m1768,812l1768,732e" filled="false" stroked="true" strokeweight=".748pt" strokecolor="#939598">
                <v:path arrowok="t"/>
              </v:shape>
            </v:group>
            <v:group style="position:absolute;left:1728;top:732;width:2;height:80" coordorigin="1728,732" coordsize="2,80">
              <v:shape style="position:absolute;left:1728;top:732;width:2;height:80" coordorigin="1728,732" coordsize="0,80" path="m1728,812l1728,732e" filled="false" stroked="true" strokeweight=".748pt" strokecolor="#939598">
                <v:path arrowok="t"/>
              </v:shape>
            </v:group>
            <v:group style="position:absolute;left:1688;top:732;width:2;height:80" coordorigin="1688,732" coordsize="2,80">
              <v:shape style="position:absolute;left:1688;top:732;width:2;height:80" coordorigin="1688,732" coordsize="1,80" path="m1688,812l1688,732e" filled="false" stroked="true" strokeweight=".748pt" strokecolor="#939598">
                <v:path arrowok="t"/>
              </v:shape>
            </v:group>
            <v:group style="position:absolute;left:1648;top:732;width:2;height:80" coordorigin="1648,732" coordsize="2,80">
              <v:shape style="position:absolute;left:1648;top:732;width:2;height:80" coordorigin="1648,732" coordsize="0,80" path="m1648,812l1648,732e" filled="false" stroked="true" strokeweight=".748pt" strokecolor="#939598">
                <v:path arrowok="t"/>
              </v:shape>
            </v:group>
            <v:group style="position:absolute;left:1608;top:732;width:2;height:80" coordorigin="1608,732" coordsize="2,80">
              <v:shape style="position:absolute;left:1608;top:732;width:2;height:80" coordorigin="1608,732" coordsize="1,80" path="m1608,812l1608,732e" filled="false" stroked="true" strokeweight=".748pt" strokecolor="#939598">
                <v:path arrowok="t"/>
              </v:shape>
            </v:group>
            <v:group style="position:absolute;left:1568;top:732;width:2;height:80" coordorigin="1568,732" coordsize="2,80">
              <v:shape style="position:absolute;left:1568;top:732;width:2;height:80" coordorigin="1568,732" coordsize="0,80" path="m1568,812l1568,732e" filled="false" stroked="true" strokeweight=".748pt" strokecolor="#939598">
                <v:path arrowok="t"/>
              </v:shape>
            </v:group>
            <v:group style="position:absolute;left:1528;top:732;width:2;height:80" coordorigin="1528,732" coordsize="2,80">
              <v:shape style="position:absolute;left:1528;top:732;width:2;height:80" coordorigin="1528,732" coordsize="1,80" path="m1528,812l1528,732e" filled="false" stroked="true" strokeweight=".748pt" strokecolor="#939598">
                <v:path arrowok="t"/>
              </v:shape>
            </v:group>
            <v:group style="position:absolute;left:1488;top:732;width:2;height:80" coordorigin="1488,732" coordsize="2,80">
              <v:shape style="position:absolute;left:1488;top:732;width:2;height:80" coordorigin="1488,732" coordsize="0,80" path="m1488,812l1488,732e" filled="false" stroked="true" strokeweight=".748pt" strokecolor="#939598">
                <v:path arrowok="t"/>
              </v:shape>
            </v:group>
            <v:group style="position:absolute;left:1448;top:732;width:2;height:80" coordorigin="1448,732" coordsize="2,80">
              <v:shape style="position:absolute;left:1448;top:732;width:2;height:80" coordorigin="1448,732" coordsize="1,80" path="m1448,812l1448,732e" filled="false" stroked="true" strokeweight=".748pt" strokecolor="#939598">
                <v:path arrowok="t"/>
              </v:shape>
            </v:group>
            <v:group style="position:absolute;left:1408;top:732;width:2;height:80" coordorigin="1408,732" coordsize="2,80">
              <v:shape style="position:absolute;left:1408;top:732;width:2;height:80" coordorigin="1408,732" coordsize="0,80" path="m1408,812l1408,732e" filled="false" stroked="true" strokeweight=".748pt" strokecolor="#939598">
                <v:path arrowok="t"/>
              </v:shape>
            </v:group>
            <v:group style="position:absolute;left:1368;top:732;width:2;height:80" coordorigin="1368,732" coordsize="2,80">
              <v:shape style="position:absolute;left:1368;top:732;width:2;height:80" coordorigin="1368,732" coordsize="1,80" path="m1368,812l1368,732e" filled="false" stroked="true" strokeweight=".748pt" strokecolor="#939598">
                <v:path arrowok="t"/>
              </v:shape>
            </v:group>
            <v:group style="position:absolute;left:1328;top:732;width:2;height:80" coordorigin="1328,732" coordsize="2,80">
              <v:shape style="position:absolute;left:1328;top:732;width:2;height:80" coordorigin="1328,732" coordsize="0,80" path="m1328,812l1328,732e" filled="false" stroked="true" strokeweight=".748pt" strokecolor="#939598">
                <v:path arrowok="t"/>
              </v:shape>
            </v:group>
            <v:group style="position:absolute;left:1288;top:732;width:2;height:80" coordorigin="1288,732" coordsize="2,80">
              <v:shape style="position:absolute;left:1288;top:732;width:2;height:80" coordorigin="1288,732" coordsize="0,80" path="m1288,812l1288,732e" filled="false" stroked="true" strokeweight=".748pt" strokecolor="#939598">
                <v:path arrowok="t"/>
              </v:shape>
            </v:group>
            <v:group style="position:absolute;left:1248;top:732;width:2;height:80" coordorigin="1248,732" coordsize="2,80">
              <v:shape style="position:absolute;left:1248;top:732;width:2;height:80" coordorigin="1248,732" coordsize="1,80" path="m1248,812l1248,732e" filled="false" stroked="true" strokeweight=".748pt" strokecolor="#939598">
                <v:path arrowok="t"/>
              </v:shape>
            </v:group>
            <v:group style="position:absolute;left:1208;top:732;width:2;height:80" coordorigin="1208,732" coordsize="2,80">
              <v:shape style="position:absolute;left:1208;top:732;width:2;height:80" coordorigin="1208,732" coordsize="0,80" path="m1208,812l1208,732e" filled="false" stroked="true" strokeweight=".748pt" strokecolor="#939598">
                <v:path arrowok="t"/>
              </v:shape>
            </v:group>
            <v:group style="position:absolute;left:1168;top:732;width:2;height:80" coordorigin="1168,732" coordsize="2,80">
              <v:shape style="position:absolute;left:1168;top:732;width:2;height:80" coordorigin="1168,732" coordsize="1,80" path="m1168,812l1168,732e" filled="false" stroked="true" strokeweight=".748pt" strokecolor="#939598">
                <v:path arrowok="t"/>
              </v:shape>
            </v:group>
            <v:group style="position:absolute;left:1128;top:732;width:2;height:80" coordorigin="1128,732" coordsize="2,80">
              <v:shape style="position:absolute;left:1128;top:732;width:2;height:80" coordorigin="1128,732" coordsize="0,80" path="m1128,812l1128,732e" filled="false" stroked="true" strokeweight=".748pt" strokecolor="#939598">
                <v:path arrowok="t"/>
              </v:shape>
            </v:group>
            <v:group style="position:absolute;left:1088;top:732;width:2;height:80" coordorigin="1088,732" coordsize="2,80">
              <v:shape style="position:absolute;left:1088;top:732;width:2;height:80" coordorigin="1088,732" coordsize="1,80" path="m1088,812l1088,732e" filled="false" stroked="true" strokeweight=".748pt" strokecolor="#939598">
                <v:path arrowok="t"/>
              </v:shape>
            </v:group>
            <v:group style="position:absolute;left:1048;top:732;width:2;height:80" coordorigin="1048,732" coordsize="2,80">
              <v:shape style="position:absolute;left:1048;top:732;width:2;height:80" coordorigin="1048,732" coordsize="0,80" path="m1048,812l1048,732e" filled="false" stroked="true" strokeweight=".748pt" strokecolor="#939598">
                <v:path arrowok="t"/>
              </v:shape>
            </v:group>
            <v:group style="position:absolute;left:1008;top:732;width:2;height:80" coordorigin="1008,732" coordsize="2,80">
              <v:shape style="position:absolute;left:1008;top:732;width:2;height:80" coordorigin="1008,732" coordsize="1,80" path="m1008,812l1008,732e" filled="false" stroked="true" strokeweight=".748pt" strokecolor="#939598">
                <v:path arrowok="t"/>
              </v:shape>
            </v:group>
            <v:group style="position:absolute;left:968;top:732;width:2;height:80" coordorigin="968,732" coordsize="2,80">
              <v:shape style="position:absolute;left:968;top:732;width:2;height:80" coordorigin="968,732" coordsize="0,80" path="m968,812l968,732e" filled="false" stroked="true" strokeweight=".748pt" strokecolor="#939598">
                <v:path arrowok="t"/>
              </v:shape>
            </v:group>
            <v:group style="position:absolute;left:928;top:732;width:2;height:80" coordorigin="928,732" coordsize="2,80">
              <v:shape style="position:absolute;left:928;top:732;width:2;height:80" coordorigin="928,732" coordsize="1,80" path="m928,812l928,732e" filled="false" stroked="true" strokeweight=".748pt" strokecolor="#939598">
                <v:path arrowok="t"/>
              </v:shape>
            </v:group>
            <v:group style="position:absolute;left:888;top:732;width:2;height:80" coordorigin="888,732" coordsize="2,80">
              <v:shape style="position:absolute;left:888;top:732;width:2;height:80" coordorigin="888,732" coordsize="0,80" path="m888,812l888,732e" filled="false" stroked="true" strokeweight=".748pt" strokecolor="#939598">
                <v:path arrowok="t"/>
              </v:shape>
            </v:group>
            <v:group style="position:absolute;left:848;top:732;width:2;height:80" coordorigin="848,732" coordsize="2,80">
              <v:shape style="position:absolute;left:848;top:732;width:2;height:80" coordorigin="848,732" coordsize="0,80" path="m848,812l848,732e" filled="false" stroked="true" strokeweight=".748pt" strokecolor="#939598">
                <v:path arrowok="t"/>
              </v:shape>
            </v:group>
            <v:group style="position:absolute;left:808;top:732;width:2;height:80" coordorigin="808,732" coordsize="2,80">
              <v:shape style="position:absolute;left:808;top:732;width:2;height:80" coordorigin="808,732" coordsize="0,80" path="m808,812l808,732e" filled="false" stroked="true" strokeweight=".748pt" strokecolor="#939598">
                <v:path arrowok="t"/>
              </v:shape>
            </v:group>
            <v:group style="position:absolute;left:768;top:732;width:2;height:80" coordorigin="768,732" coordsize="2,80">
              <v:shape style="position:absolute;left:768;top:732;width:2;height:80" coordorigin="768,732" coordsize="1,80" path="m768,812l768,732e" filled="false" stroked="true" strokeweight=".748pt" strokecolor="#939598">
                <v:path arrowok="t"/>
              </v:shape>
            </v:group>
            <v:group style="position:absolute;left:728;top:732;width:2;height:80" coordorigin="728,732" coordsize="2,80">
              <v:shape style="position:absolute;left:728;top:732;width:2;height:80" coordorigin="728,732" coordsize="1,80" path="m728,812l728,732e" filled="false" stroked="true" strokeweight=".748pt" strokecolor="#939598">
                <v:path arrowok="t"/>
              </v:shape>
            </v:group>
            <v:group style="position:absolute;left:688;top:732;width:2;height:80" coordorigin="688,732" coordsize="2,80">
              <v:shape style="position:absolute;left:688;top:732;width:2;height:80" coordorigin="688,732" coordsize="0,80" path="m688,812l688,732e" filled="false" stroked="true" strokeweight=".748pt" strokecolor="#939598">
                <v:path arrowok="t"/>
              </v:shape>
            </v:group>
            <v:group style="position:absolute;left:648;top:732;width:2;height:80" coordorigin="648,732" coordsize="2,80">
              <v:shape style="position:absolute;left:648;top:732;width:2;height:80" coordorigin="648,732" coordsize="1,80" path="m648,812l648,732e" filled="false" stroked="true" strokeweight=".748pt" strokecolor="#939598">
                <v:path arrowok="t"/>
              </v:shape>
            </v:group>
            <v:group style="position:absolute;left:608;top:732;width:2;height:80" coordorigin="608,732" coordsize="2,80">
              <v:shape style="position:absolute;left:608;top:732;width:2;height:80" coordorigin="608,732" coordsize="0,80" path="m608,812l608,732e" filled="false" stroked="true" strokeweight=".748pt" strokecolor="#939598">
                <v:path arrowok="t"/>
              </v:shape>
            </v:group>
            <v:group style="position:absolute;left:568;top:732;width:2;height:80" coordorigin="568,732" coordsize="2,80">
              <v:shape style="position:absolute;left:568;top:732;width:2;height:80" coordorigin="568,732" coordsize="1,80" path="m568,812l568,732e" filled="false" stroked="true" strokeweight=".748pt" strokecolor="#939598">
                <v:path arrowok="t"/>
              </v:shape>
            </v:group>
            <v:group style="position:absolute;left:528;top:732;width:2;height:80" coordorigin="528,732" coordsize="2,80">
              <v:shape style="position:absolute;left:528;top:732;width:2;height:80" coordorigin="528,732" coordsize="0,80" path="m528,812l528,732e" filled="false" stroked="true" strokeweight=".748pt" strokecolor="#939598">
                <v:path arrowok="t"/>
              </v:shape>
            </v:group>
            <v:group style="position:absolute;left:488;top:732;width:2;height:80" coordorigin="488,732" coordsize="2,80">
              <v:shape style="position:absolute;left:488;top:732;width:2;height:80" coordorigin="488,732" coordsize="1,80" path="m488,812l488,732e" filled="false" stroked="true" strokeweight=".748pt" strokecolor="#939598">
                <v:path arrowok="t"/>
              </v:shape>
            </v:group>
            <v:group style="position:absolute;left:448;top:732;width:2;height:80" coordorigin="448,732" coordsize="2,80">
              <v:shape style="position:absolute;left:448;top:732;width:2;height:80" coordorigin="448,732" coordsize="0,80" path="m448,812l448,732e" filled="false" stroked="true" strokeweight=".748pt" strokecolor="#939598">
                <v:path arrowok="t"/>
              </v:shape>
            </v:group>
            <v:group style="position:absolute;left:408;top:732;width:2;height:80" coordorigin="408,732" coordsize="2,80">
              <v:shape style="position:absolute;left:408;top:732;width:2;height:80" coordorigin="408,732" coordsize="0,80" path="m408,812l408,732e" filled="false" stroked="true" strokeweight=".748pt" strokecolor="#939598">
                <v:path arrowok="t"/>
              </v:shape>
            </v:group>
            <v:group style="position:absolute;left:368;top:732;width:2;height:80" coordorigin="368,732" coordsize="2,80">
              <v:shape style="position:absolute;left:368;top:732;width:2;height:80" coordorigin="368,732" coordsize="0,80" path="m368,812l368,732e" filled="false" stroked="true" strokeweight=".748pt" strokecolor="#939598">
                <v:path arrowok="t"/>
              </v:shape>
            </v:group>
            <v:group style="position:absolute;left:328;top:732;width:2;height:80" coordorigin="328,732" coordsize="2,80">
              <v:shape style="position:absolute;left:328;top:732;width:2;height:80" coordorigin="328,732" coordsize="1,80" path="m328,812l328,732e" filled="false" stroked="true" strokeweight=".748pt" strokecolor="#939598">
                <v:path arrowok="t"/>
              </v:shape>
            </v:group>
            <v:group style="position:absolute;left:288;top:732;width:2;height:80" coordorigin="288,732" coordsize="2,80">
              <v:shape style="position:absolute;left:288;top:732;width:2;height:80" coordorigin="288,732" coordsize="0,80" path="m288,812l288,732e" filled="false" stroked="true" strokeweight=".748pt" strokecolor="#939598">
                <v:path arrowok="t"/>
              </v:shape>
            </v:group>
            <v:group style="position:absolute;left:248;top:732;width:2;height:80" coordorigin="248,732" coordsize="2,80">
              <v:shape style="position:absolute;left:248;top:732;width:2;height:80" coordorigin="248,732" coordsize="1,80" path="m248,812l248,732e" filled="false" stroked="true" strokeweight=".748pt" strokecolor="#939598">
                <v:path arrowok="t"/>
              </v:shape>
            </v:group>
            <v:group style="position:absolute;left:208;top:732;width:2;height:80" coordorigin="208,732" coordsize="2,80">
              <v:shape style="position:absolute;left:208;top:732;width:2;height:80" coordorigin="208,732" coordsize="1,80" path="m208,812l208,732e" filled="false" stroked="true" strokeweight=".748pt" strokecolor="#939598">
                <v:path arrowok="t"/>
              </v:shape>
            </v:group>
            <v:group style="position:absolute;left:168;top:732;width:2;height:80" coordorigin="168,732" coordsize="2,80">
              <v:shape style="position:absolute;left:168;top:732;width:2;height:80" coordorigin="168,732" coordsize="0,80" path="m168,812l168,732e" filled="false" stroked="true" strokeweight=".748pt" strokecolor="#939598">
                <v:path arrowok="t"/>
              </v:shape>
            </v:group>
            <v:group style="position:absolute;left:128;top:732;width:2;height:80" coordorigin="128,732" coordsize="2,80">
              <v:shape style="position:absolute;left:128;top:732;width:2;height:80" coordorigin="128,732" coordsize="1,80" path="m128,812l128,732e" filled="false" stroked="true" strokeweight=".748pt" strokecolor="#939598">
                <v:path arrowok="t"/>
              </v:shape>
            </v:group>
            <v:group style="position:absolute;left:88;top:732;width:2;height:80" coordorigin="88,732" coordsize="2,80">
              <v:shape style="position:absolute;left:88;top:732;width:2;height:80" coordorigin="88,732" coordsize="0,80" path="m88,812l88,732e" filled="false" stroked="true" strokeweight=".748pt" strokecolor="#939598">
                <v:path arrowok="t"/>
              </v:shape>
            </v:group>
            <v:group style="position:absolute;left:47;top:732;width:2;height:80" coordorigin="47,732" coordsize="2,80">
              <v:shape style="position:absolute;left:47;top:732;width:2;height:80" coordorigin="47,732" coordsize="1,80" path="m48,812l47,732e" filled="false" stroked="true" strokeweight=".748pt" strokecolor="#939598">
                <v:path arrowok="t"/>
              </v:shape>
            </v:group>
            <v:group style="position:absolute;left:7;top:732;width:2;height:80" coordorigin="7,732" coordsize="2,80">
              <v:shape style="position:absolute;left:7;top:732;width:2;height:80" coordorigin="7,732" coordsize="0,80" path="m7,812l7,732e" filled="false" stroked="true" strokeweight=".748pt" strokecolor="#939598">
                <v:path arrowok="t"/>
              </v:shape>
              <v:shape style="position:absolute;left:5056;top:0;width:6463;height:1502" type="#_x0000_t75" stroked="false">
                <v:imagedata r:id="rId21" o:title=""/>
              </v:shape>
            </v:group>
          </v:group>
        </w:pict>
      </w:r>
      <w:r>
        <w:rPr>
          <w:rFonts w:ascii="Calibri" w:hAnsi="Calibri" w:cs="Calibri" w:eastAsia="Calibri"/>
          <w:position w:val="-29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sz w:val="19"/>
          <w:szCs w:val="19"/>
        </w:rPr>
      </w:pPr>
    </w:p>
    <w:tbl>
      <w:tblPr>
        <w:tblW w:w="0" w:type="auto"/>
        <w:jc w:val="left"/>
        <w:tblInd w:w="93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4"/>
        <w:gridCol w:w="2501"/>
        <w:gridCol w:w="2923"/>
        <w:gridCol w:w="2009"/>
        <w:gridCol w:w="1124"/>
      </w:tblGrid>
      <w:tr>
        <w:trPr>
          <w:trHeight w:val="340" w:hRule="exact"/>
        </w:trPr>
        <w:tc>
          <w:tcPr>
            <w:tcW w:w="1474" w:type="dxa"/>
            <w:tcBorders>
              <w:top w:val="nil" w:sz="6" w:space="0" w:color="auto"/>
              <w:left w:val="nil" w:sz="6" w:space="0" w:color="auto"/>
              <w:bottom w:val="single" w:sz="10" w:space="0" w:color="A4590C"/>
              <w:right w:val="nil" w:sz="6" w:space="0" w:color="auto"/>
            </w:tcBorders>
            <w:shd w:val="clear" w:color="auto" w:fill="EBD2BB"/>
          </w:tcPr>
          <w:p>
            <w:pPr>
              <w:pStyle w:val="TableParagraph"/>
              <w:spacing w:line="240" w:lineRule="auto" w:before="31"/>
              <w:ind w:left="8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color w:val="A4590C"/>
                <w:sz w:val="24"/>
              </w:rPr>
              <w:t>Goal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2501" w:type="dxa"/>
            <w:tcBorders>
              <w:top w:val="nil" w:sz="6" w:space="0" w:color="auto"/>
              <w:left w:val="nil" w:sz="6" w:space="0" w:color="auto"/>
              <w:bottom w:val="single" w:sz="10" w:space="0" w:color="A4590C"/>
              <w:right w:val="nil" w:sz="6" w:space="0" w:color="auto"/>
            </w:tcBorders>
            <w:shd w:val="clear" w:color="auto" w:fill="EBD2BB"/>
          </w:tcPr>
          <w:p>
            <w:pPr>
              <w:pStyle w:val="TableParagraph"/>
              <w:spacing w:line="240" w:lineRule="auto" w:before="31"/>
              <w:ind w:left="80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color w:val="A4590C"/>
                <w:spacing w:val="-3"/>
                <w:sz w:val="24"/>
              </w:rPr>
              <w:t>Key </w:t>
            </w:r>
            <w:r>
              <w:rPr>
                <w:rFonts w:ascii="Calibri"/>
                <w:color w:val="A4590C"/>
                <w:sz w:val="24"/>
              </w:rPr>
              <w:t>evaluation</w:t>
            </w:r>
            <w:r>
              <w:rPr>
                <w:rFonts w:ascii="Calibri"/>
                <w:color w:val="A4590C"/>
                <w:spacing w:val="-10"/>
                <w:sz w:val="24"/>
              </w:rPr>
              <w:t> </w:t>
            </w:r>
            <w:r>
              <w:rPr>
                <w:rFonts w:ascii="Calibri"/>
                <w:color w:val="A4590C"/>
                <w:sz w:val="24"/>
              </w:rPr>
              <w:t>question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2923" w:type="dxa"/>
            <w:tcBorders>
              <w:top w:val="nil" w:sz="6" w:space="0" w:color="auto"/>
              <w:left w:val="nil" w:sz="6" w:space="0" w:color="auto"/>
              <w:bottom w:val="single" w:sz="10" w:space="0" w:color="A4590C"/>
              <w:right w:val="nil" w:sz="6" w:space="0" w:color="auto"/>
            </w:tcBorders>
            <w:shd w:val="clear" w:color="auto" w:fill="EBD2BB"/>
          </w:tcPr>
          <w:p>
            <w:pPr>
              <w:pStyle w:val="TableParagraph"/>
              <w:spacing w:line="240" w:lineRule="auto" w:before="31"/>
              <w:ind w:left="97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color w:val="A4590C"/>
                <w:sz w:val="24"/>
              </w:rPr>
              <w:t>Indicator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2009" w:type="dxa"/>
            <w:tcBorders>
              <w:top w:val="nil" w:sz="6" w:space="0" w:color="auto"/>
              <w:left w:val="nil" w:sz="6" w:space="0" w:color="auto"/>
              <w:bottom w:val="single" w:sz="10" w:space="0" w:color="A4590C"/>
              <w:right w:val="nil" w:sz="6" w:space="0" w:color="auto"/>
            </w:tcBorders>
            <w:shd w:val="clear" w:color="auto" w:fill="EBD2BB"/>
          </w:tcPr>
          <w:p>
            <w:pPr>
              <w:pStyle w:val="TableParagraph"/>
              <w:spacing w:line="240" w:lineRule="auto" w:before="31"/>
              <w:ind w:left="23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color w:val="A4590C"/>
                <w:sz w:val="24"/>
              </w:rPr>
              <w:t>Data</w:t>
            </w:r>
            <w:r>
              <w:rPr>
                <w:rFonts w:ascii="Calibri"/>
                <w:color w:val="A4590C"/>
                <w:spacing w:val="-14"/>
                <w:sz w:val="24"/>
              </w:rPr>
              <w:t> </w:t>
            </w:r>
            <w:r>
              <w:rPr>
                <w:rFonts w:ascii="Calibri"/>
                <w:color w:val="A4590C"/>
                <w:sz w:val="24"/>
              </w:rPr>
              <w:t>source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124" w:type="dxa"/>
            <w:tcBorders>
              <w:top w:val="nil" w:sz="6" w:space="0" w:color="auto"/>
              <w:left w:val="nil" w:sz="6" w:space="0" w:color="auto"/>
              <w:bottom w:val="single" w:sz="10" w:space="0" w:color="A4590C"/>
              <w:right w:val="nil" w:sz="6" w:space="0" w:color="auto"/>
            </w:tcBorders>
            <w:shd w:val="clear" w:color="auto" w:fill="EBD2BB"/>
          </w:tcPr>
          <w:p>
            <w:pPr>
              <w:pStyle w:val="TableParagraph"/>
              <w:spacing w:line="240" w:lineRule="auto" w:before="31"/>
              <w:ind w:left="24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color w:val="A4590C"/>
                <w:sz w:val="24"/>
              </w:rPr>
              <w:t>Timing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315" w:hRule="exact"/>
        </w:trPr>
        <w:tc>
          <w:tcPr>
            <w:tcW w:w="1474" w:type="dxa"/>
            <w:tcBorders>
              <w:top w:val="single" w:sz="10" w:space="0" w:color="A4590C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6EBE1"/>
          </w:tcPr>
          <w:p>
            <w:pPr>
              <w:pStyle w:val="TableParagraph"/>
              <w:spacing w:line="240" w:lineRule="auto" w:before="23"/>
              <w:ind w:left="8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0"/>
                <w:sz w:val="22"/>
              </w:rPr>
              <w:t>To </w:t>
            </w:r>
            <w:r>
              <w:rPr>
                <w:rFonts w:ascii="Calibri"/>
                <w:sz w:val="22"/>
              </w:rPr>
              <w:t>protect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</w:t>
            </w:r>
          </w:p>
        </w:tc>
        <w:tc>
          <w:tcPr>
            <w:tcW w:w="2501" w:type="dxa"/>
            <w:tcBorders>
              <w:top w:val="single" w:sz="10" w:space="0" w:color="A4590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79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Is our cultural</w:t>
            </w:r>
            <w:r>
              <w:rPr>
                <w:rFonts w:ascii="Calibri"/>
                <w:spacing w:val="-18"/>
                <w:sz w:val="22"/>
              </w:rPr>
              <w:t> </w:t>
            </w:r>
            <w:r>
              <w:rPr>
                <w:rFonts w:ascii="Calibri"/>
                <w:sz w:val="22"/>
              </w:rPr>
              <w:t>heritage</w:t>
            </w:r>
          </w:p>
        </w:tc>
        <w:tc>
          <w:tcPr>
            <w:tcW w:w="2923" w:type="dxa"/>
            <w:tcBorders>
              <w:top w:val="single" w:sz="10" w:space="0" w:color="A4590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9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Number of cultural</w:t>
            </w:r>
            <w:r>
              <w:rPr>
                <w:rFonts w:ascii="Calibri"/>
                <w:spacing w:val="-13"/>
                <w:sz w:val="22"/>
              </w:rPr>
              <w:t> </w:t>
            </w:r>
            <w:r>
              <w:rPr>
                <w:rFonts w:ascii="Calibri"/>
                <w:sz w:val="22"/>
              </w:rPr>
              <w:t>sites</w:t>
            </w:r>
          </w:p>
        </w:tc>
        <w:tc>
          <w:tcPr>
            <w:tcW w:w="2009" w:type="dxa"/>
            <w:tcBorders>
              <w:top w:val="single" w:sz="10" w:space="0" w:color="A4590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231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Aboriginal</w:t>
            </w:r>
            <w:r>
              <w:rPr>
                <w:rFonts w:ascii="Calibri"/>
                <w:spacing w:val="-14"/>
                <w:sz w:val="22"/>
              </w:rPr>
              <w:t> </w:t>
            </w:r>
            <w:r>
              <w:rPr>
                <w:rFonts w:ascii="Calibri"/>
                <w:sz w:val="22"/>
              </w:rPr>
              <w:t>Affairs</w:t>
            </w:r>
          </w:p>
        </w:tc>
        <w:tc>
          <w:tcPr>
            <w:tcW w:w="1124" w:type="dxa"/>
            <w:tcBorders>
              <w:top w:val="single" w:sz="10" w:space="0" w:color="A4590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249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2</w:t>
            </w:r>
            <w:r>
              <w:rPr>
                <w:rFonts w:ascii="Calibri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years</w:t>
            </w:r>
          </w:p>
        </w:tc>
      </w:tr>
      <w:tr>
        <w:trPr>
          <w:trHeight w:val="264" w:hRule="exact"/>
        </w:trPr>
        <w:tc>
          <w:tcPr>
            <w:tcW w:w="14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6EBE1"/>
          </w:tcPr>
          <w:p>
            <w:pPr>
              <w:pStyle w:val="TableParagraph"/>
              <w:spacing w:line="253" w:lineRule="exact"/>
              <w:ind w:left="8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practice</w:t>
            </w:r>
            <w:r>
              <w:rPr>
                <w:rFonts w:ascii="Calibri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our</w:t>
            </w:r>
          </w:p>
        </w:tc>
        <w:tc>
          <w:tcPr>
            <w:tcW w:w="2501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3" w:lineRule="exact"/>
              <w:ind w:left="79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being</w:t>
            </w:r>
            <w:r>
              <w:rPr>
                <w:rFonts w:ascii="Calibri"/>
                <w:spacing w:val="-16"/>
                <w:sz w:val="22"/>
              </w:rPr>
              <w:t> </w:t>
            </w:r>
            <w:r>
              <w:rPr>
                <w:rFonts w:ascii="Calibri"/>
                <w:sz w:val="22"/>
              </w:rPr>
              <w:t>protected?</w:t>
            </w:r>
          </w:p>
        </w:tc>
        <w:tc>
          <w:tcPr>
            <w:tcW w:w="29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3" w:lineRule="exact"/>
              <w:ind w:left="9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recorded</w:t>
            </w:r>
          </w:p>
        </w:tc>
        <w:tc>
          <w:tcPr>
            <w:tcW w:w="2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3" w:lineRule="exact"/>
              <w:ind w:left="231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Victoria</w:t>
            </w:r>
          </w:p>
        </w:tc>
        <w:tc>
          <w:tcPr>
            <w:tcW w:w="11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25" w:hRule="exact"/>
        </w:trPr>
        <w:tc>
          <w:tcPr>
            <w:tcW w:w="1474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F6EBE1"/>
          </w:tcPr>
          <w:p>
            <w:pPr>
              <w:pStyle w:val="TableParagraph"/>
              <w:spacing w:line="253" w:lineRule="exact"/>
              <w:ind w:left="8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culture</w:t>
            </w:r>
          </w:p>
        </w:tc>
        <w:tc>
          <w:tcPr>
            <w:tcW w:w="2501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9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5"/>
              <w:ind w:left="9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Number of cultural</w:t>
            </w:r>
            <w:r>
              <w:rPr>
                <w:rFonts w:ascii="Calibri"/>
                <w:spacing w:val="-15"/>
                <w:sz w:val="22"/>
              </w:rPr>
              <w:t> </w:t>
            </w:r>
            <w:r>
              <w:rPr>
                <w:rFonts w:ascii="Calibri"/>
                <w:sz w:val="22"/>
              </w:rPr>
              <w:t>objects</w:t>
            </w:r>
          </w:p>
        </w:tc>
        <w:tc>
          <w:tcPr>
            <w:tcW w:w="2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5"/>
              <w:ind w:left="231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GLaWAC</w:t>
            </w:r>
          </w:p>
        </w:tc>
        <w:tc>
          <w:tcPr>
            <w:tcW w:w="11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5"/>
              <w:ind w:left="249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2</w:t>
            </w:r>
            <w:r>
              <w:rPr>
                <w:rFonts w:ascii="Calibri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years</w:t>
            </w:r>
          </w:p>
        </w:tc>
      </w:tr>
      <w:tr>
        <w:trPr>
          <w:trHeight w:val="294" w:hRule="exact"/>
        </w:trPr>
        <w:tc>
          <w:tcPr>
            <w:tcW w:w="1474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F6EBE1"/>
          </w:tcPr>
          <w:p>
            <w:pPr/>
          </w:p>
        </w:tc>
        <w:tc>
          <w:tcPr>
            <w:tcW w:w="2501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9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3" w:lineRule="exact"/>
              <w:ind w:left="9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returned</w:t>
            </w:r>
          </w:p>
        </w:tc>
        <w:tc>
          <w:tcPr>
            <w:tcW w:w="20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94" w:hRule="exact"/>
        </w:trPr>
        <w:tc>
          <w:tcPr>
            <w:tcW w:w="1474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F6EBE1"/>
          </w:tcPr>
          <w:p>
            <w:pPr/>
          </w:p>
        </w:tc>
        <w:tc>
          <w:tcPr>
            <w:tcW w:w="2501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9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9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Number of ancestral</w:t>
            </w:r>
            <w:r>
              <w:rPr>
                <w:rFonts w:ascii="Calibri"/>
                <w:spacing w:val="-14"/>
                <w:sz w:val="22"/>
              </w:rPr>
              <w:t> </w:t>
            </w:r>
            <w:r>
              <w:rPr>
                <w:rFonts w:ascii="Calibri"/>
                <w:sz w:val="22"/>
              </w:rPr>
              <w:t>remains</w:t>
            </w:r>
          </w:p>
        </w:tc>
        <w:tc>
          <w:tcPr>
            <w:tcW w:w="2009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31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GLaWAC</w:t>
            </w:r>
          </w:p>
        </w:tc>
        <w:tc>
          <w:tcPr>
            <w:tcW w:w="1124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249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2</w:t>
            </w:r>
            <w:r>
              <w:rPr>
                <w:rFonts w:ascii="Calibri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years</w:t>
            </w:r>
          </w:p>
        </w:tc>
      </w:tr>
      <w:tr>
        <w:trPr>
          <w:trHeight w:val="274" w:hRule="exact"/>
        </w:trPr>
        <w:tc>
          <w:tcPr>
            <w:tcW w:w="1474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F6EBE1"/>
          </w:tcPr>
          <w:p>
            <w:pPr/>
          </w:p>
        </w:tc>
        <w:tc>
          <w:tcPr>
            <w:tcW w:w="2501" w:type="dxa"/>
            <w:vMerge/>
            <w:tcBorders>
              <w:left w:val="nil" w:sz="6" w:space="0" w:color="auto"/>
              <w:bottom w:val="single" w:sz="6" w:space="0" w:color="A4590C"/>
              <w:right w:val="nil" w:sz="6" w:space="0" w:color="auto"/>
            </w:tcBorders>
          </w:tcPr>
          <w:p>
            <w:pPr/>
          </w:p>
        </w:tc>
        <w:tc>
          <w:tcPr>
            <w:tcW w:w="2923" w:type="dxa"/>
            <w:tcBorders>
              <w:top w:val="nil" w:sz="6" w:space="0" w:color="auto"/>
              <w:left w:val="nil" w:sz="6" w:space="0" w:color="auto"/>
              <w:bottom w:val="single" w:sz="6" w:space="0" w:color="A4590C"/>
              <w:right w:val="nil" w:sz="6" w:space="0" w:color="auto"/>
            </w:tcBorders>
          </w:tcPr>
          <w:p>
            <w:pPr>
              <w:pStyle w:val="TableParagraph"/>
              <w:spacing w:line="253" w:lineRule="exact"/>
              <w:ind w:left="97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repatriated</w:t>
            </w:r>
          </w:p>
        </w:tc>
        <w:tc>
          <w:tcPr>
            <w:tcW w:w="2009" w:type="dxa"/>
            <w:vMerge/>
            <w:tcBorders>
              <w:left w:val="nil" w:sz="6" w:space="0" w:color="auto"/>
              <w:bottom w:val="single" w:sz="6" w:space="0" w:color="A4590C"/>
              <w:right w:val="nil" w:sz="6" w:space="0" w:color="auto"/>
            </w:tcBorders>
          </w:tcPr>
          <w:p>
            <w:pPr/>
          </w:p>
        </w:tc>
        <w:tc>
          <w:tcPr>
            <w:tcW w:w="1124" w:type="dxa"/>
            <w:vMerge/>
            <w:tcBorders>
              <w:left w:val="nil" w:sz="6" w:space="0" w:color="auto"/>
              <w:bottom w:val="single" w:sz="6" w:space="0" w:color="A4590C"/>
              <w:right w:val="nil" w:sz="6" w:space="0" w:color="auto"/>
            </w:tcBorders>
          </w:tcPr>
          <w:p>
            <w:pPr/>
          </w:p>
        </w:tc>
      </w:tr>
      <w:tr>
        <w:trPr>
          <w:trHeight w:val="589" w:hRule="exact"/>
        </w:trPr>
        <w:tc>
          <w:tcPr>
            <w:tcW w:w="1474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F6EBE1"/>
          </w:tcPr>
          <w:p>
            <w:pPr/>
          </w:p>
        </w:tc>
        <w:tc>
          <w:tcPr>
            <w:tcW w:w="2501" w:type="dxa"/>
            <w:tcBorders>
              <w:top w:val="single" w:sz="6" w:space="0" w:color="A4590C"/>
              <w:left w:val="nil" w:sz="6" w:space="0" w:color="auto"/>
              <w:bottom w:val="single" w:sz="6" w:space="0" w:color="A4590C"/>
              <w:right w:val="nil" w:sz="6" w:space="0" w:color="auto"/>
            </w:tcBorders>
          </w:tcPr>
          <w:p>
            <w:pPr>
              <w:pStyle w:val="TableParagraph"/>
              <w:spacing w:line="264" w:lineRule="exact" w:before="26"/>
              <w:ind w:left="79" w:right="145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Are we actively</w:t>
            </w:r>
            <w:r>
              <w:rPr>
                <w:rFonts w:ascii="Calibri"/>
                <w:spacing w:val="-18"/>
                <w:sz w:val="22"/>
              </w:rPr>
              <w:t> </w:t>
            </w:r>
            <w:r>
              <w:rPr>
                <w:rFonts w:ascii="Calibri"/>
                <w:sz w:val="22"/>
              </w:rPr>
              <w:t>practicing</w:t>
            </w:r>
            <w:r>
              <w:rPr>
                <w:rFonts w:ascii="Calibri"/>
                <w:w w:val="99"/>
                <w:sz w:val="22"/>
              </w:rPr>
              <w:t> </w:t>
            </w:r>
            <w:r>
              <w:rPr>
                <w:rFonts w:ascii="Calibri"/>
                <w:sz w:val="22"/>
              </w:rPr>
              <w:t>our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culture?</w:t>
            </w:r>
          </w:p>
        </w:tc>
        <w:tc>
          <w:tcPr>
            <w:tcW w:w="2923" w:type="dxa"/>
            <w:tcBorders>
              <w:top w:val="single" w:sz="6" w:space="0" w:color="A4590C"/>
              <w:left w:val="nil" w:sz="6" w:space="0" w:color="auto"/>
              <w:bottom w:val="single" w:sz="6" w:space="0" w:color="A4590C"/>
              <w:right w:val="nil" w:sz="6" w:space="0" w:color="auto"/>
            </w:tcBorders>
          </w:tcPr>
          <w:p>
            <w:pPr>
              <w:pStyle w:val="TableParagraph"/>
              <w:spacing w:line="264" w:lineRule="exact" w:before="26"/>
              <w:ind w:left="97" w:right="38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Number of ceremonies</w:t>
            </w:r>
            <w:r>
              <w:rPr>
                <w:rFonts w:ascii="Calibri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and</w:t>
            </w:r>
            <w:r>
              <w:rPr>
                <w:rFonts w:ascii="Calibri"/>
                <w:w w:val="100"/>
                <w:sz w:val="22"/>
              </w:rPr>
              <w:t> </w:t>
            </w:r>
            <w:r>
              <w:rPr>
                <w:rFonts w:ascii="Calibri"/>
                <w:sz w:val="22"/>
              </w:rPr>
              <w:t>cultural events</w:t>
            </w:r>
            <w:r>
              <w:rPr>
                <w:rFonts w:ascii="Calibri"/>
                <w:spacing w:val="-18"/>
                <w:sz w:val="22"/>
              </w:rPr>
              <w:t> </w:t>
            </w:r>
            <w:r>
              <w:rPr>
                <w:rFonts w:ascii="Calibri"/>
                <w:sz w:val="22"/>
              </w:rPr>
              <w:t>held</w:t>
            </w:r>
          </w:p>
        </w:tc>
        <w:tc>
          <w:tcPr>
            <w:tcW w:w="2009" w:type="dxa"/>
            <w:tcBorders>
              <w:top w:val="single" w:sz="6" w:space="0" w:color="A4590C"/>
              <w:left w:val="nil" w:sz="6" w:space="0" w:color="auto"/>
              <w:bottom w:val="single" w:sz="6" w:space="0" w:color="A4590C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231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GLaWAC</w:t>
            </w:r>
          </w:p>
        </w:tc>
        <w:tc>
          <w:tcPr>
            <w:tcW w:w="1124" w:type="dxa"/>
            <w:tcBorders>
              <w:top w:val="single" w:sz="6" w:space="0" w:color="A4590C"/>
              <w:left w:val="nil" w:sz="6" w:space="0" w:color="auto"/>
              <w:bottom w:val="single" w:sz="6" w:space="0" w:color="A4590C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249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Annual</w:t>
            </w:r>
          </w:p>
        </w:tc>
      </w:tr>
      <w:tr>
        <w:trPr>
          <w:trHeight w:val="1117" w:hRule="exact"/>
        </w:trPr>
        <w:tc>
          <w:tcPr>
            <w:tcW w:w="1474" w:type="dxa"/>
            <w:vMerge/>
            <w:tcBorders>
              <w:left w:val="nil" w:sz="6" w:space="0" w:color="auto"/>
              <w:bottom w:val="single" w:sz="10" w:space="0" w:color="A4590C"/>
              <w:right w:val="nil" w:sz="6" w:space="0" w:color="auto"/>
            </w:tcBorders>
            <w:shd w:val="clear" w:color="auto" w:fill="F6EBE1"/>
          </w:tcPr>
          <w:p>
            <w:pPr/>
          </w:p>
        </w:tc>
        <w:tc>
          <w:tcPr>
            <w:tcW w:w="2501" w:type="dxa"/>
            <w:tcBorders>
              <w:top w:val="single" w:sz="6" w:space="0" w:color="A4590C"/>
              <w:left w:val="nil" w:sz="6" w:space="0" w:color="auto"/>
              <w:bottom w:val="single" w:sz="10" w:space="0" w:color="A4590C"/>
              <w:right w:val="nil" w:sz="6" w:space="0" w:color="auto"/>
            </w:tcBorders>
          </w:tcPr>
          <w:p>
            <w:pPr>
              <w:pStyle w:val="TableParagraph"/>
              <w:spacing w:line="264" w:lineRule="exact" w:before="26"/>
              <w:ind w:left="79" w:right="28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Do we have systems</w:t>
            </w:r>
            <w:r>
              <w:rPr>
                <w:rFonts w:ascii="Calibri"/>
                <w:spacing w:val="-14"/>
                <w:sz w:val="22"/>
              </w:rPr>
              <w:t> </w:t>
            </w:r>
            <w:r>
              <w:rPr>
                <w:rFonts w:ascii="Calibri"/>
                <w:sz w:val="22"/>
              </w:rPr>
              <w:t>in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z w:val="22"/>
              </w:rPr>
              <w:t>place to make sure</w:t>
            </w:r>
            <w:r>
              <w:rPr>
                <w:rFonts w:ascii="Calibri"/>
                <w:spacing w:val="-16"/>
                <w:sz w:val="22"/>
              </w:rPr>
              <w:t> </w:t>
            </w:r>
            <w:r>
              <w:rPr>
                <w:rFonts w:ascii="Calibri"/>
                <w:sz w:val="22"/>
              </w:rPr>
              <w:t>our</w:t>
            </w:r>
            <w:r>
              <w:rPr>
                <w:rFonts w:ascii="Calibri"/>
                <w:spacing w:val="-1"/>
                <w:w w:val="100"/>
                <w:sz w:val="22"/>
              </w:rPr>
              <w:t> </w:t>
            </w:r>
            <w:r>
              <w:rPr>
                <w:rFonts w:ascii="Calibri"/>
                <w:sz w:val="22"/>
              </w:rPr>
              <w:t>traditional knowledge</w:t>
            </w:r>
            <w:r>
              <w:rPr>
                <w:rFonts w:ascii="Calibri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is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z w:val="22"/>
              </w:rPr>
              <w:t>being passed</w:t>
            </w:r>
            <w:r>
              <w:rPr>
                <w:rFonts w:ascii="Calibri"/>
                <w:spacing w:val="-12"/>
                <w:sz w:val="22"/>
              </w:rPr>
              <w:t> </w:t>
            </w:r>
            <w:r>
              <w:rPr>
                <w:rFonts w:ascii="Calibri"/>
                <w:sz w:val="22"/>
              </w:rPr>
              <w:t>on?</w:t>
            </w:r>
          </w:p>
        </w:tc>
        <w:tc>
          <w:tcPr>
            <w:tcW w:w="2923" w:type="dxa"/>
            <w:tcBorders>
              <w:top w:val="single" w:sz="6" w:space="0" w:color="A4590C"/>
              <w:left w:val="nil" w:sz="6" w:space="0" w:color="auto"/>
              <w:bottom w:val="single" w:sz="10" w:space="0" w:color="A4590C"/>
              <w:right w:val="nil" w:sz="6" w:space="0" w:color="auto"/>
            </w:tcBorders>
          </w:tcPr>
          <w:p>
            <w:pPr>
              <w:pStyle w:val="TableParagraph"/>
              <w:spacing w:line="264" w:lineRule="exact" w:before="26"/>
              <w:ind w:left="97" w:right="281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Completion of protocols</w:t>
            </w:r>
            <w:r>
              <w:rPr>
                <w:rFonts w:ascii="Calibri"/>
                <w:spacing w:val="-12"/>
                <w:sz w:val="22"/>
              </w:rPr>
              <w:t> </w:t>
            </w:r>
            <w:r>
              <w:rPr>
                <w:rFonts w:ascii="Calibri"/>
                <w:sz w:val="22"/>
              </w:rPr>
              <w:t>and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z w:val="22"/>
              </w:rPr>
              <w:t>guidelines</w:t>
            </w:r>
          </w:p>
        </w:tc>
        <w:tc>
          <w:tcPr>
            <w:tcW w:w="2009" w:type="dxa"/>
            <w:tcBorders>
              <w:top w:val="single" w:sz="6" w:space="0" w:color="A4590C"/>
              <w:left w:val="nil" w:sz="6" w:space="0" w:color="auto"/>
              <w:bottom w:val="single" w:sz="10" w:space="0" w:color="A4590C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231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GLaWAC</w:t>
            </w:r>
          </w:p>
        </w:tc>
        <w:tc>
          <w:tcPr>
            <w:tcW w:w="1124" w:type="dxa"/>
            <w:tcBorders>
              <w:top w:val="single" w:sz="6" w:space="0" w:color="A4590C"/>
              <w:left w:val="nil" w:sz="6" w:space="0" w:color="auto"/>
              <w:bottom w:val="single" w:sz="10" w:space="0" w:color="A4590C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249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2</w:t>
            </w:r>
            <w:r>
              <w:rPr>
                <w:rFonts w:ascii="Calibri"/>
                <w:spacing w:val="-8"/>
                <w:sz w:val="22"/>
              </w:rPr>
              <w:t> </w:t>
            </w:r>
            <w:r>
              <w:rPr>
                <w:rFonts w:ascii="Calibri"/>
                <w:sz w:val="22"/>
              </w:rPr>
              <w:t>years</w:t>
            </w:r>
          </w:p>
        </w:tc>
      </w:tr>
    </w:tbl>
    <w:p>
      <w:pPr>
        <w:spacing w:line="240" w:lineRule="auto" w:before="7"/>
        <w:rPr>
          <w:rFonts w:ascii="Calibri" w:hAnsi="Calibri" w:cs="Calibri" w:eastAsia="Calibri"/>
          <w:sz w:val="24"/>
          <w:szCs w:val="24"/>
        </w:rPr>
      </w:pPr>
    </w:p>
    <w:tbl>
      <w:tblPr>
        <w:tblW w:w="0" w:type="auto"/>
        <w:jc w:val="left"/>
        <w:tblInd w:w="93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4"/>
        <w:gridCol w:w="2407"/>
        <w:gridCol w:w="3121"/>
        <w:gridCol w:w="1524"/>
        <w:gridCol w:w="1505"/>
      </w:tblGrid>
      <w:tr>
        <w:trPr>
          <w:trHeight w:val="1442" w:hRule="exact"/>
        </w:trPr>
        <w:tc>
          <w:tcPr>
            <w:tcW w:w="1474" w:type="dxa"/>
            <w:vMerge w:val="restart"/>
            <w:tcBorders>
              <w:top w:val="single" w:sz="10" w:space="0" w:color="A4590C"/>
              <w:left w:val="nil" w:sz="6" w:space="0" w:color="auto"/>
              <w:right w:val="nil" w:sz="6" w:space="0" w:color="auto"/>
            </w:tcBorders>
            <w:shd w:val="clear" w:color="auto" w:fill="F6EBE1"/>
          </w:tcPr>
          <w:p>
            <w:pPr>
              <w:pStyle w:val="TableParagraph"/>
              <w:spacing w:line="264" w:lineRule="exact" w:before="21"/>
              <w:ind w:left="80" w:right="96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0"/>
                <w:sz w:val="22"/>
              </w:rPr>
              <w:t>To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be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respected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as</w:t>
            </w:r>
            <w:r>
              <w:rPr>
                <w:rFonts w:ascii="Calibri"/>
                <w:w w:val="100"/>
                <w:sz w:val="22"/>
              </w:rPr>
              <w:t> </w:t>
            </w:r>
            <w:r>
              <w:rPr>
                <w:rFonts w:ascii="Calibri"/>
                <w:sz w:val="22"/>
              </w:rPr>
              <w:t>the</w:t>
            </w:r>
            <w:r>
              <w:rPr>
                <w:rFonts w:ascii="Calibri"/>
                <w:spacing w:val="-20"/>
                <w:sz w:val="22"/>
              </w:rPr>
              <w:t> </w:t>
            </w:r>
            <w:r>
              <w:rPr>
                <w:rFonts w:ascii="Calibri"/>
                <w:sz w:val="22"/>
              </w:rPr>
              <w:t>Traditional</w:t>
            </w:r>
            <w:r>
              <w:rPr>
                <w:rFonts w:ascii="Calibri"/>
                <w:w w:val="99"/>
                <w:sz w:val="22"/>
              </w:rPr>
              <w:t> </w:t>
            </w:r>
            <w:r>
              <w:rPr>
                <w:rFonts w:ascii="Calibri"/>
                <w:sz w:val="22"/>
              </w:rPr>
              <w:t>Owners of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our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z w:val="22"/>
              </w:rPr>
              <w:t>Country</w:t>
            </w:r>
          </w:p>
        </w:tc>
        <w:tc>
          <w:tcPr>
            <w:tcW w:w="2407" w:type="dxa"/>
            <w:tcBorders>
              <w:top w:val="single" w:sz="10" w:space="0" w:color="A4590C"/>
              <w:left w:val="nil" w:sz="6" w:space="0" w:color="auto"/>
              <w:bottom w:val="single" w:sz="6" w:space="0" w:color="A4590C"/>
              <w:right w:val="nil" w:sz="6" w:space="0" w:color="auto"/>
            </w:tcBorders>
          </w:tcPr>
          <w:p>
            <w:pPr>
              <w:pStyle w:val="TableParagraph"/>
              <w:spacing w:line="264" w:lineRule="exact" w:before="21"/>
              <w:ind w:left="79" w:right="189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Are people</w:t>
            </w:r>
            <w:r>
              <w:rPr>
                <w:rFonts w:ascii="Calibri"/>
                <w:spacing w:val="-17"/>
                <w:sz w:val="22"/>
              </w:rPr>
              <w:t> </w:t>
            </w:r>
            <w:r>
              <w:rPr>
                <w:rFonts w:ascii="Calibri"/>
                <w:sz w:val="22"/>
              </w:rPr>
              <w:t>approaching</w:t>
            </w:r>
            <w:r>
              <w:rPr>
                <w:rFonts w:ascii="Calibri"/>
                <w:spacing w:val="-1"/>
                <w:w w:val="100"/>
                <w:sz w:val="22"/>
              </w:rPr>
              <w:t> </w:t>
            </w:r>
            <w:r>
              <w:rPr>
                <w:rFonts w:ascii="Calibri"/>
                <w:sz w:val="22"/>
              </w:rPr>
              <w:t>us as the</w:t>
            </w:r>
            <w:r>
              <w:rPr>
                <w:rFonts w:ascii="Calibri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Traditional</w:t>
            </w:r>
            <w:r>
              <w:rPr>
                <w:rFonts w:ascii="Calibri"/>
                <w:w w:val="99"/>
                <w:sz w:val="22"/>
              </w:rPr>
              <w:t> </w:t>
            </w:r>
            <w:r>
              <w:rPr>
                <w:rFonts w:ascii="Calibri"/>
                <w:sz w:val="22"/>
              </w:rPr>
              <w:t>Owners</w:t>
            </w:r>
          </w:p>
        </w:tc>
        <w:tc>
          <w:tcPr>
            <w:tcW w:w="3121" w:type="dxa"/>
            <w:tcBorders>
              <w:top w:val="single" w:sz="10" w:space="0" w:color="A4590C"/>
              <w:left w:val="nil" w:sz="6" w:space="0" w:color="auto"/>
              <w:bottom w:val="single" w:sz="6" w:space="0" w:color="A4590C"/>
              <w:right w:val="nil" w:sz="6" w:space="0" w:color="auto"/>
            </w:tcBorders>
          </w:tcPr>
          <w:p>
            <w:pPr>
              <w:pStyle w:val="TableParagraph"/>
              <w:spacing w:line="264" w:lineRule="exact" w:before="21"/>
              <w:ind w:left="191" w:right="301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Number of Memorandums</w:t>
            </w:r>
            <w:r>
              <w:rPr>
                <w:rFonts w:ascii="Calibri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of</w:t>
            </w:r>
            <w:r>
              <w:rPr>
                <w:rFonts w:ascii="Calibri"/>
                <w:spacing w:val="-1"/>
                <w:w w:val="100"/>
                <w:sz w:val="22"/>
              </w:rPr>
              <w:t> </w:t>
            </w:r>
            <w:r>
              <w:rPr>
                <w:rFonts w:ascii="Calibri"/>
                <w:sz w:val="22"/>
              </w:rPr>
              <w:t>Understanding</w:t>
            </w:r>
          </w:p>
          <w:p>
            <w:pPr>
              <w:pStyle w:val="TableParagraph"/>
              <w:spacing w:line="264" w:lineRule="exact" w:before="61"/>
              <w:ind w:left="191" w:right="217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Number of ceremonies we</w:t>
            </w:r>
            <w:r>
              <w:rPr>
                <w:rFonts w:ascii="Calibri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are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z w:val="22"/>
              </w:rPr>
              <w:t>employed to undertake</w:t>
            </w:r>
            <w:r>
              <w:rPr>
                <w:rFonts w:ascii="Calibri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(eg</w:t>
            </w:r>
            <w:r>
              <w:rPr>
                <w:rFonts w:ascii="Calibri"/>
                <w:spacing w:val="-1"/>
                <w:w w:val="99"/>
                <w:sz w:val="22"/>
              </w:rPr>
              <w:t> </w:t>
            </w:r>
            <w:r>
              <w:rPr>
                <w:rFonts w:ascii="Calibri"/>
                <w:sz w:val="22"/>
              </w:rPr>
              <w:t>Welcomes to</w:t>
            </w:r>
            <w:r>
              <w:rPr>
                <w:rFonts w:ascii="Calibri"/>
                <w:spacing w:val="-15"/>
                <w:sz w:val="22"/>
              </w:rPr>
              <w:t> </w:t>
            </w:r>
            <w:r>
              <w:rPr>
                <w:rFonts w:ascii="Calibri"/>
                <w:sz w:val="22"/>
              </w:rPr>
              <w:t>Country)</w:t>
            </w:r>
          </w:p>
        </w:tc>
        <w:tc>
          <w:tcPr>
            <w:tcW w:w="1524" w:type="dxa"/>
            <w:tcBorders>
              <w:top w:val="single" w:sz="10" w:space="0" w:color="A4590C"/>
              <w:left w:val="nil" w:sz="6" w:space="0" w:color="auto"/>
              <w:bottom w:val="single" w:sz="6" w:space="0" w:color="A4590C"/>
              <w:right w:val="nil" w:sz="6" w:space="0" w:color="auto"/>
            </w:tcBorders>
          </w:tcPr>
          <w:p>
            <w:pPr>
              <w:pStyle w:val="TableParagraph"/>
              <w:spacing w:line="525" w:lineRule="auto" w:before="23"/>
              <w:ind w:left="128" w:right="628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2"/>
                <w:sz w:val="22"/>
              </w:rPr>
              <w:t>GLaWAC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GLaWAC</w:t>
            </w:r>
          </w:p>
        </w:tc>
        <w:tc>
          <w:tcPr>
            <w:tcW w:w="1505" w:type="dxa"/>
            <w:tcBorders>
              <w:top w:val="single" w:sz="10" w:space="0" w:color="A4590C"/>
              <w:left w:val="nil" w:sz="6" w:space="0" w:color="auto"/>
              <w:bottom w:val="single" w:sz="6" w:space="0" w:color="A4590C"/>
              <w:right w:val="nil" w:sz="6" w:space="0" w:color="auto"/>
            </w:tcBorders>
          </w:tcPr>
          <w:p>
            <w:pPr>
              <w:pStyle w:val="TableParagraph"/>
              <w:spacing w:line="525" w:lineRule="auto" w:before="23"/>
              <w:ind w:left="630" w:right="241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Annual</w:t>
            </w:r>
            <w:r>
              <w:rPr>
                <w:rFonts w:ascii="Calibri"/>
                <w:w w:val="100"/>
                <w:sz w:val="22"/>
              </w:rPr>
              <w:t> </w:t>
            </w:r>
            <w:r>
              <w:rPr>
                <w:rFonts w:ascii="Calibri"/>
                <w:sz w:val="22"/>
              </w:rPr>
              <w:t>Annual</w:t>
            </w:r>
          </w:p>
        </w:tc>
      </w:tr>
      <w:tr>
        <w:trPr>
          <w:trHeight w:val="853" w:hRule="exact"/>
        </w:trPr>
        <w:tc>
          <w:tcPr>
            <w:tcW w:w="1474" w:type="dxa"/>
            <w:vMerge/>
            <w:tcBorders>
              <w:left w:val="nil" w:sz="6" w:space="0" w:color="auto"/>
              <w:bottom w:val="single" w:sz="10" w:space="0" w:color="A4590C"/>
              <w:right w:val="nil" w:sz="6" w:space="0" w:color="auto"/>
            </w:tcBorders>
            <w:shd w:val="clear" w:color="auto" w:fill="F6EBE1"/>
          </w:tcPr>
          <w:p>
            <w:pPr/>
          </w:p>
        </w:tc>
        <w:tc>
          <w:tcPr>
            <w:tcW w:w="2407" w:type="dxa"/>
            <w:tcBorders>
              <w:top w:val="single" w:sz="6" w:space="0" w:color="A4590C"/>
              <w:left w:val="nil" w:sz="6" w:space="0" w:color="auto"/>
              <w:bottom w:val="single" w:sz="10" w:space="0" w:color="A4590C"/>
              <w:right w:val="nil" w:sz="6" w:space="0" w:color="auto"/>
            </w:tcBorders>
          </w:tcPr>
          <w:p>
            <w:pPr>
              <w:pStyle w:val="TableParagraph"/>
              <w:spacing w:line="264" w:lineRule="exact" w:before="26"/>
              <w:ind w:left="79" w:right="257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Is our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Corporation</w:t>
            </w:r>
            <w:r>
              <w:rPr>
                <w:rFonts w:ascii="Calibri"/>
                <w:w w:val="99"/>
                <w:sz w:val="22"/>
              </w:rPr>
              <w:t> </w:t>
            </w:r>
            <w:r>
              <w:rPr>
                <w:rFonts w:ascii="Calibri"/>
                <w:sz w:val="22"/>
              </w:rPr>
              <w:t>growing and</w:t>
            </w:r>
            <w:r>
              <w:rPr>
                <w:rFonts w:ascii="Calibri"/>
                <w:spacing w:val="-23"/>
                <w:sz w:val="22"/>
              </w:rPr>
              <w:t> </w:t>
            </w:r>
            <w:r>
              <w:rPr>
                <w:rFonts w:ascii="Calibri"/>
                <w:sz w:val="22"/>
              </w:rPr>
              <w:t>effectively</w:t>
            </w:r>
            <w:r>
              <w:rPr>
                <w:rFonts w:ascii="Calibri"/>
                <w:sz w:val="22"/>
              </w:rPr>
              <w:t> representing our</w:t>
            </w:r>
            <w:r>
              <w:rPr>
                <w:rFonts w:ascii="Calibri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mob?</w:t>
            </w:r>
          </w:p>
        </w:tc>
        <w:tc>
          <w:tcPr>
            <w:tcW w:w="3121" w:type="dxa"/>
            <w:tcBorders>
              <w:top w:val="single" w:sz="6" w:space="0" w:color="A4590C"/>
              <w:left w:val="nil" w:sz="6" w:space="0" w:color="auto"/>
              <w:bottom w:val="single" w:sz="10" w:space="0" w:color="A4590C"/>
              <w:right w:val="nil" w:sz="6" w:space="0" w:color="auto"/>
            </w:tcBorders>
          </w:tcPr>
          <w:p>
            <w:pPr>
              <w:pStyle w:val="TableParagraph"/>
              <w:spacing w:line="290" w:lineRule="auto" w:before="27"/>
              <w:ind w:left="191" w:right="126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Number of GLaWAC</w:t>
            </w:r>
            <w:r>
              <w:rPr>
                <w:rFonts w:ascii="Calibri"/>
                <w:spacing w:val="-16"/>
                <w:sz w:val="22"/>
              </w:rPr>
              <w:t> </w:t>
            </w:r>
            <w:r>
              <w:rPr>
                <w:rFonts w:ascii="Calibri"/>
                <w:sz w:val="22"/>
              </w:rPr>
              <w:t>employees</w:t>
            </w:r>
            <w:r>
              <w:rPr>
                <w:rFonts w:ascii="Calibri"/>
                <w:sz w:val="22"/>
              </w:rPr>
              <w:t> Number of GLaWAC</w:t>
            </w:r>
            <w:r>
              <w:rPr>
                <w:rFonts w:ascii="Calibri"/>
                <w:spacing w:val="-19"/>
                <w:sz w:val="22"/>
              </w:rPr>
              <w:t> </w:t>
            </w:r>
            <w:r>
              <w:rPr>
                <w:rFonts w:ascii="Calibri"/>
                <w:sz w:val="22"/>
              </w:rPr>
              <w:t>offices</w:t>
            </w:r>
          </w:p>
        </w:tc>
        <w:tc>
          <w:tcPr>
            <w:tcW w:w="1524" w:type="dxa"/>
            <w:tcBorders>
              <w:top w:val="single" w:sz="6" w:space="0" w:color="A4590C"/>
              <w:left w:val="nil" w:sz="6" w:space="0" w:color="auto"/>
              <w:bottom w:val="single" w:sz="10" w:space="0" w:color="A4590C"/>
              <w:right w:val="nil" w:sz="6" w:space="0" w:color="auto"/>
            </w:tcBorders>
          </w:tcPr>
          <w:p>
            <w:pPr>
              <w:pStyle w:val="TableParagraph"/>
              <w:spacing w:line="290" w:lineRule="auto" w:before="27"/>
              <w:ind w:left="128" w:right="628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2"/>
                <w:sz w:val="22"/>
              </w:rPr>
              <w:t>GLaWAC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GLaWAC</w:t>
            </w:r>
          </w:p>
        </w:tc>
        <w:tc>
          <w:tcPr>
            <w:tcW w:w="1505" w:type="dxa"/>
            <w:tcBorders>
              <w:top w:val="single" w:sz="6" w:space="0" w:color="A4590C"/>
              <w:left w:val="nil" w:sz="6" w:space="0" w:color="auto"/>
              <w:bottom w:val="single" w:sz="10" w:space="0" w:color="A4590C"/>
              <w:right w:val="nil" w:sz="6" w:space="0" w:color="auto"/>
            </w:tcBorders>
          </w:tcPr>
          <w:p>
            <w:pPr>
              <w:pStyle w:val="TableParagraph"/>
              <w:spacing w:line="290" w:lineRule="auto" w:before="27"/>
              <w:ind w:left="630" w:right="241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Annual</w:t>
            </w:r>
            <w:r>
              <w:rPr>
                <w:rFonts w:ascii="Calibri"/>
                <w:w w:val="100"/>
                <w:sz w:val="22"/>
              </w:rPr>
              <w:t> </w:t>
            </w:r>
            <w:r>
              <w:rPr>
                <w:rFonts w:ascii="Calibri"/>
                <w:sz w:val="22"/>
              </w:rPr>
              <w:t>Annual</w:t>
            </w:r>
          </w:p>
        </w:tc>
      </w:tr>
    </w:tbl>
    <w:p>
      <w:pPr>
        <w:spacing w:line="240" w:lineRule="auto" w:before="7"/>
        <w:rPr>
          <w:rFonts w:ascii="Calibri" w:hAnsi="Calibri" w:cs="Calibri" w:eastAsia="Calibri"/>
          <w:sz w:val="24"/>
          <w:szCs w:val="24"/>
        </w:rPr>
      </w:pPr>
    </w:p>
    <w:tbl>
      <w:tblPr>
        <w:tblW w:w="0" w:type="auto"/>
        <w:jc w:val="left"/>
        <w:tblInd w:w="93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4"/>
        <w:gridCol w:w="2507"/>
        <w:gridCol w:w="3063"/>
        <w:gridCol w:w="1760"/>
        <w:gridCol w:w="1227"/>
      </w:tblGrid>
      <w:tr>
        <w:trPr>
          <w:trHeight w:val="853" w:hRule="exact"/>
        </w:trPr>
        <w:tc>
          <w:tcPr>
            <w:tcW w:w="1474" w:type="dxa"/>
            <w:vMerge w:val="restart"/>
            <w:tcBorders>
              <w:top w:val="single" w:sz="10" w:space="0" w:color="A4590C"/>
              <w:left w:val="nil" w:sz="6" w:space="0" w:color="auto"/>
              <w:right w:val="nil" w:sz="6" w:space="0" w:color="auto"/>
            </w:tcBorders>
            <w:shd w:val="clear" w:color="auto" w:fill="F6EBE1"/>
          </w:tcPr>
          <w:p>
            <w:pPr>
              <w:pStyle w:val="TableParagraph"/>
              <w:spacing w:line="264" w:lineRule="exact" w:before="21"/>
              <w:ind w:left="80" w:right="292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0"/>
                <w:sz w:val="22"/>
              </w:rPr>
              <w:t>To </w:t>
            </w:r>
            <w:r>
              <w:rPr>
                <w:rFonts w:ascii="Calibri"/>
                <w:sz w:val="22"/>
              </w:rPr>
              <w:t>have</w:t>
            </w:r>
            <w:r>
              <w:rPr>
                <w:rFonts w:ascii="Calibri"/>
                <w:spacing w:val="4"/>
                <w:sz w:val="22"/>
              </w:rPr>
              <w:t> </w:t>
            </w:r>
            <w:r>
              <w:rPr>
                <w:rFonts w:ascii="Calibri"/>
                <w:sz w:val="22"/>
              </w:rPr>
              <w:t>the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z w:val="22"/>
              </w:rPr>
              <w:t>right to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use,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z w:val="22"/>
              </w:rPr>
              <w:t>manage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and</w:t>
            </w:r>
            <w:r>
              <w:rPr>
                <w:rFonts w:ascii="Calibri"/>
                <w:w w:val="100"/>
                <w:sz w:val="22"/>
              </w:rPr>
              <w:t> </w:t>
            </w:r>
            <w:r>
              <w:rPr>
                <w:rFonts w:ascii="Calibri"/>
                <w:sz w:val="22"/>
              </w:rPr>
              <w:t>control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our</w:t>
            </w:r>
            <w:r>
              <w:rPr>
                <w:rFonts w:ascii="Calibri"/>
                <w:spacing w:val="-1"/>
                <w:w w:val="100"/>
                <w:sz w:val="22"/>
              </w:rPr>
              <w:t> </w:t>
            </w:r>
            <w:r>
              <w:rPr>
                <w:rFonts w:ascii="Calibri"/>
                <w:sz w:val="22"/>
              </w:rPr>
              <w:t>Country</w:t>
            </w:r>
          </w:p>
        </w:tc>
        <w:tc>
          <w:tcPr>
            <w:tcW w:w="2507" w:type="dxa"/>
            <w:tcBorders>
              <w:top w:val="single" w:sz="10" w:space="0" w:color="A4590C"/>
              <w:left w:val="nil" w:sz="6" w:space="0" w:color="auto"/>
              <w:bottom w:val="single" w:sz="6" w:space="0" w:color="A4590C"/>
              <w:right w:val="nil" w:sz="6" w:space="0" w:color="auto"/>
            </w:tcBorders>
          </w:tcPr>
          <w:p>
            <w:pPr>
              <w:pStyle w:val="TableParagraph"/>
              <w:spacing w:line="264" w:lineRule="exact" w:before="21"/>
              <w:ind w:left="79" w:right="283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Do we have</w:t>
            </w:r>
            <w:r>
              <w:rPr>
                <w:rFonts w:ascii="Calibri"/>
                <w:spacing w:val="-18"/>
                <w:sz w:val="22"/>
              </w:rPr>
              <w:t> </w:t>
            </w:r>
            <w:r>
              <w:rPr>
                <w:rFonts w:ascii="Calibri"/>
                <w:sz w:val="22"/>
              </w:rPr>
              <w:t>appropriate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z w:val="22"/>
              </w:rPr>
              <w:t>rights over our</w:t>
            </w:r>
            <w:r>
              <w:rPr>
                <w:rFonts w:ascii="Calibri"/>
                <w:spacing w:val="-15"/>
                <w:sz w:val="22"/>
              </w:rPr>
              <w:t> </w:t>
            </w:r>
            <w:r>
              <w:rPr>
                <w:rFonts w:ascii="Calibri"/>
                <w:sz w:val="22"/>
              </w:rPr>
              <w:t>land?</w:t>
            </w:r>
          </w:p>
        </w:tc>
        <w:tc>
          <w:tcPr>
            <w:tcW w:w="3063" w:type="dxa"/>
            <w:tcBorders>
              <w:top w:val="single" w:sz="10" w:space="0" w:color="A4590C"/>
              <w:left w:val="nil" w:sz="6" w:space="0" w:color="auto"/>
              <w:bottom w:val="single" w:sz="6" w:space="0" w:color="A4590C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91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Are of Aboriginal Title</w:t>
            </w:r>
            <w:r>
              <w:rPr>
                <w:rFonts w:ascii="Calibri"/>
                <w:spacing w:val="-14"/>
                <w:sz w:val="22"/>
              </w:rPr>
              <w:t> </w:t>
            </w:r>
            <w:r>
              <w:rPr>
                <w:rFonts w:ascii="Calibri"/>
                <w:sz w:val="22"/>
              </w:rPr>
              <w:t>land</w:t>
            </w:r>
          </w:p>
        </w:tc>
        <w:tc>
          <w:tcPr>
            <w:tcW w:w="2987" w:type="dxa"/>
            <w:gridSpan w:val="2"/>
            <w:tcBorders>
              <w:top w:val="single" w:sz="10" w:space="0" w:color="A4590C"/>
              <w:left w:val="nil" w:sz="6" w:space="0" w:color="auto"/>
              <w:bottom w:val="single" w:sz="6" w:space="0" w:color="A4590C"/>
              <w:right w:val="nil" w:sz="6" w:space="0" w:color="auto"/>
            </w:tcBorders>
          </w:tcPr>
          <w:p>
            <w:pPr>
              <w:pStyle w:val="TableParagraph"/>
              <w:tabs>
                <w:tab w:pos="2112" w:val="left" w:leader="none"/>
              </w:tabs>
              <w:spacing w:line="264" w:lineRule="exact" w:before="21"/>
              <w:ind w:left="85" w:right="239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Department</w:t>
            </w:r>
            <w:r>
              <w:rPr>
                <w:rFonts w:ascii="Calibri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of</w:t>
              <w:tab/>
            </w:r>
            <w:r>
              <w:rPr>
                <w:rFonts w:ascii="Calibri"/>
                <w:sz w:val="22"/>
              </w:rPr>
              <w:t>5</w:t>
            </w:r>
            <w:r>
              <w:rPr>
                <w:rFonts w:ascii="Calibri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years</w:t>
            </w:r>
            <w:r>
              <w:rPr>
                <w:rFonts w:ascii="Calibri"/>
                <w:sz w:val="22"/>
              </w:rPr>
              <w:t> Environment,</w:t>
            </w:r>
            <w:r>
              <w:rPr>
                <w:rFonts w:ascii="Calibri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Land,</w:t>
            </w:r>
          </w:p>
          <w:p>
            <w:pPr>
              <w:pStyle w:val="TableParagraph"/>
              <w:spacing w:line="240" w:lineRule="auto" w:before="1"/>
              <w:ind w:left="85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3"/>
                <w:sz w:val="22"/>
              </w:rPr>
              <w:t>Water </w:t>
            </w:r>
            <w:r>
              <w:rPr>
                <w:rFonts w:ascii="Calibri"/>
                <w:sz w:val="22"/>
              </w:rPr>
              <w:t>and</w:t>
            </w:r>
            <w:r>
              <w:rPr>
                <w:rFonts w:ascii="Calibri"/>
                <w:spacing w:val="4"/>
                <w:sz w:val="22"/>
              </w:rPr>
              <w:t> </w:t>
            </w:r>
            <w:r>
              <w:rPr>
                <w:rFonts w:ascii="Calibri"/>
                <w:sz w:val="22"/>
              </w:rPr>
              <w:t>Planning</w:t>
            </w:r>
          </w:p>
        </w:tc>
      </w:tr>
      <w:tr>
        <w:trPr>
          <w:trHeight w:val="1178" w:hRule="exact"/>
        </w:trPr>
        <w:tc>
          <w:tcPr>
            <w:tcW w:w="1474" w:type="dxa"/>
            <w:vMerge/>
            <w:tcBorders>
              <w:left w:val="nil" w:sz="6" w:space="0" w:color="auto"/>
              <w:bottom w:val="single" w:sz="10" w:space="0" w:color="A4590C"/>
              <w:right w:val="nil" w:sz="6" w:space="0" w:color="auto"/>
            </w:tcBorders>
            <w:shd w:val="clear" w:color="auto" w:fill="F6EBE1"/>
          </w:tcPr>
          <w:p>
            <w:pPr/>
          </w:p>
        </w:tc>
        <w:tc>
          <w:tcPr>
            <w:tcW w:w="2507" w:type="dxa"/>
            <w:tcBorders>
              <w:top w:val="single" w:sz="6" w:space="0" w:color="A4590C"/>
              <w:left w:val="nil" w:sz="6" w:space="0" w:color="auto"/>
              <w:bottom w:val="single" w:sz="10" w:space="0" w:color="A4590C"/>
              <w:right w:val="nil" w:sz="6" w:space="0" w:color="auto"/>
            </w:tcBorders>
          </w:tcPr>
          <w:p>
            <w:pPr>
              <w:pStyle w:val="TableParagraph"/>
              <w:spacing w:line="264" w:lineRule="exact" w:before="26"/>
              <w:ind w:left="79" w:right="89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Are we being sustained</w:t>
            </w:r>
            <w:r>
              <w:rPr>
                <w:rFonts w:ascii="Calibri"/>
                <w:spacing w:val="-14"/>
                <w:sz w:val="22"/>
              </w:rPr>
              <w:t> </w:t>
            </w:r>
            <w:r>
              <w:rPr>
                <w:rFonts w:ascii="Calibri"/>
                <w:sz w:val="22"/>
              </w:rPr>
              <w:t>by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z w:val="22"/>
              </w:rPr>
              <w:t>our natural</w:t>
            </w:r>
            <w:r>
              <w:rPr>
                <w:rFonts w:ascii="Calibri"/>
                <w:spacing w:val="-18"/>
                <w:sz w:val="22"/>
              </w:rPr>
              <w:t> </w:t>
            </w:r>
            <w:r>
              <w:rPr>
                <w:rFonts w:ascii="Calibri"/>
                <w:sz w:val="22"/>
              </w:rPr>
              <w:t>resources?</w:t>
            </w:r>
          </w:p>
        </w:tc>
        <w:tc>
          <w:tcPr>
            <w:tcW w:w="3063" w:type="dxa"/>
            <w:tcBorders>
              <w:top w:val="single" w:sz="6" w:space="0" w:color="A4590C"/>
              <w:left w:val="nil" w:sz="6" w:space="0" w:color="auto"/>
              <w:bottom w:val="single" w:sz="10" w:space="0" w:color="A4590C"/>
              <w:right w:val="nil" w:sz="6" w:space="0" w:color="auto"/>
            </w:tcBorders>
          </w:tcPr>
          <w:p>
            <w:pPr>
              <w:pStyle w:val="TableParagraph"/>
              <w:spacing w:line="264" w:lineRule="exact" w:before="26"/>
              <w:ind w:left="91" w:right="488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Number of natural</w:t>
            </w:r>
            <w:r>
              <w:rPr>
                <w:rFonts w:ascii="Calibri"/>
                <w:spacing w:val="-18"/>
                <w:sz w:val="22"/>
              </w:rPr>
              <w:t> </w:t>
            </w:r>
            <w:r>
              <w:rPr>
                <w:rFonts w:ascii="Calibri"/>
                <w:sz w:val="22"/>
              </w:rPr>
              <w:t>resource</w:t>
            </w:r>
            <w:r>
              <w:rPr>
                <w:rFonts w:ascii="Calibri"/>
                <w:w w:val="99"/>
                <w:sz w:val="22"/>
              </w:rPr>
              <w:t> </w:t>
            </w:r>
            <w:r>
              <w:rPr>
                <w:rFonts w:ascii="Calibri"/>
                <w:sz w:val="22"/>
              </w:rPr>
              <w:t>enterprises</w:t>
            </w:r>
          </w:p>
          <w:p>
            <w:pPr>
              <w:pStyle w:val="TableParagraph"/>
              <w:spacing w:line="264" w:lineRule="exact" w:before="61"/>
              <w:ind w:left="91" w:right="83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Number of commercial</w:t>
            </w:r>
            <w:r>
              <w:rPr>
                <w:rFonts w:ascii="Calibri"/>
                <w:spacing w:val="-19"/>
                <w:sz w:val="22"/>
              </w:rPr>
              <w:t> </w:t>
            </w:r>
            <w:r>
              <w:rPr>
                <w:rFonts w:ascii="Calibri"/>
                <w:sz w:val="22"/>
              </w:rPr>
              <w:t>resource</w:t>
            </w:r>
            <w:r>
              <w:rPr>
                <w:rFonts w:ascii="Calibri"/>
                <w:w w:val="99"/>
                <w:sz w:val="22"/>
              </w:rPr>
              <w:t> </w:t>
            </w:r>
            <w:r>
              <w:rPr>
                <w:rFonts w:ascii="Calibri"/>
                <w:sz w:val="22"/>
              </w:rPr>
              <w:t>use</w:t>
            </w:r>
            <w:r>
              <w:rPr>
                <w:rFonts w:ascii="Calibri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agreements</w:t>
            </w:r>
          </w:p>
        </w:tc>
        <w:tc>
          <w:tcPr>
            <w:tcW w:w="1760" w:type="dxa"/>
            <w:tcBorders>
              <w:top w:val="single" w:sz="6" w:space="0" w:color="A4590C"/>
              <w:left w:val="nil" w:sz="6" w:space="0" w:color="auto"/>
              <w:bottom w:val="single" w:sz="10" w:space="0" w:color="A4590C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85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GLaWAC</w:t>
            </w: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85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GLaWAC</w:t>
            </w:r>
          </w:p>
        </w:tc>
        <w:tc>
          <w:tcPr>
            <w:tcW w:w="1227" w:type="dxa"/>
            <w:tcBorders>
              <w:top w:val="single" w:sz="6" w:space="0" w:color="A4590C"/>
              <w:left w:val="nil" w:sz="6" w:space="0" w:color="auto"/>
              <w:bottom w:val="single" w:sz="10" w:space="0" w:color="A4590C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35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Annual</w:t>
            </w: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Calibri" w:hAnsi="Calibri" w:cs="Calibri" w:eastAsia="Calibri"/>
                <w:sz w:val="26"/>
                <w:szCs w:val="26"/>
              </w:rPr>
            </w:pPr>
          </w:p>
          <w:p>
            <w:pPr>
              <w:pStyle w:val="TableParagraph"/>
              <w:spacing w:line="240" w:lineRule="auto"/>
              <w:ind w:left="35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Annual</w:t>
            </w:r>
          </w:p>
        </w:tc>
      </w:tr>
    </w:tbl>
    <w:p>
      <w:pPr>
        <w:spacing w:line="240" w:lineRule="auto" w:before="7"/>
        <w:rPr>
          <w:rFonts w:ascii="Calibri" w:hAnsi="Calibri" w:cs="Calibri" w:eastAsia="Calibri"/>
          <w:sz w:val="24"/>
          <w:szCs w:val="24"/>
        </w:rPr>
      </w:pPr>
    </w:p>
    <w:tbl>
      <w:tblPr>
        <w:tblW w:w="0" w:type="auto"/>
        <w:jc w:val="left"/>
        <w:tblInd w:w="93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4"/>
        <w:gridCol w:w="2488"/>
        <w:gridCol w:w="3058"/>
        <w:gridCol w:w="2034"/>
        <w:gridCol w:w="977"/>
      </w:tblGrid>
      <w:tr>
        <w:trPr>
          <w:trHeight w:val="589" w:hRule="exact"/>
        </w:trPr>
        <w:tc>
          <w:tcPr>
            <w:tcW w:w="1474" w:type="dxa"/>
            <w:vMerge w:val="restart"/>
            <w:tcBorders>
              <w:top w:val="single" w:sz="10" w:space="0" w:color="A4590C"/>
              <w:left w:val="nil" w:sz="6" w:space="0" w:color="auto"/>
              <w:right w:val="nil" w:sz="6" w:space="0" w:color="auto"/>
            </w:tcBorders>
            <w:shd w:val="clear" w:color="auto" w:fill="F6EBE1"/>
          </w:tcPr>
          <w:p>
            <w:pPr>
              <w:pStyle w:val="TableParagraph"/>
              <w:spacing w:line="264" w:lineRule="exact" w:before="21"/>
              <w:ind w:left="80" w:right="2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0"/>
                <w:sz w:val="22"/>
              </w:rPr>
              <w:t>To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be</w:t>
            </w:r>
            <w:r>
              <w:rPr>
                <w:rFonts w:ascii="Calibri"/>
                <w:spacing w:val="-1"/>
                <w:sz w:val="22"/>
              </w:rPr>
              <w:t> economically</w:t>
            </w:r>
            <w:r>
              <w:rPr>
                <w:rFonts w:ascii="Calibri"/>
                <w:spacing w:val="-47"/>
                <w:sz w:val="22"/>
              </w:rPr>
              <w:t> </w:t>
            </w:r>
            <w:r>
              <w:rPr>
                <w:rFonts w:ascii="Calibri"/>
                <w:spacing w:val="-47"/>
                <w:sz w:val="22"/>
              </w:rPr>
            </w:r>
            <w:r>
              <w:rPr>
                <w:rFonts w:ascii="Calibri"/>
                <w:sz w:val="22"/>
              </w:rPr>
              <w:t>independent</w:t>
            </w:r>
          </w:p>
        </w:tc>
        <w:tc>
          <w:tcPr>
            <w:tcW w:w="2488" w:type="dxa"/>
            <w:tcBorders>
              <w:top w:val="single" w:sz="10" w:space="0" w:color="A4590C"/>
              <w:left w:val="nil" w:sz="6" w:space="0" w:color="auto"/>
              <w:bottom w:val="single" w:sz="6" w:space="0" w:color="A4590C"/>
              <w:right w:val="nil" w:sz="6" w:space="0" w:color="auto"/>
            </w:tcBorders>
          </w:tcPr>
          <w:p>
            <w:pPr>
              <w:pStyle w:val="TableParagraph"/>
              <w:spacing w:line="264" w:lineRule="exact" w:before="21"/>
              <w:ind w:left="79" w:right="108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Do more of our mob</w:t>
            </w:r>
            <w:r>
              <w:rPr>
                <w:rFonts w:ascii="Calibri"/>
                <w:spacing w:val="-17"/>
                <w:sz w:val="22"/>
              </w:rPr>
              <w:t> </w:t>
            </w:r>
            <w:r>
              <w:rPr>
                <w:rFonts w:ascii="Calibri"/>
                <w:sz w:val="22"/>
              </w:rPr>
              <w:t>have</w:t>
            </w:r>
            <w:r>
              <w:rPr>
                <w:rFonts w:ascii="Calibri"/>
                <w:w w:val="99"/>
                <w:sz w:val="22"/>
              </w:rPr>
              <w:t> </w:t>
            </w:r>
            <w:r>
              <w:rPr>
                <w:rFonts w:ascii="Calibri"/>
                <w:sz w:val="22"/>
              </w:rPr>
              <w:t>stable</w:t>
            </w:r>
            <w:r>
              <w:rPr>
                <w:rFonts w:ascii="Calibri"/>
                <w:spacing w:val="-12"/>
                <w:sz w:val="22"/>
              </w:rPr>
              <w:t> </w:t>
            </w:r>
            <w:r>
              <w:rPr>
                <w:rFonts w:ascii="Calibri"/>
                <w:sz w:val="22"/>
              </w:rPr>
              <w:t>jobs?</w:t>
            </w:r>
          </w:p>
        </w:tc>
        <w:tc>
          <w:tcPr>
            <w:tcW w:w="3058" w:type="dxa"/>
            <w:tcBorders>
              <w:top w:val="single" w:sz="10" w:space="0" w:color="A4590C"/>
              <w:left w:val="nil" w:sz="6" w:space="0" w:color="auto"/>
              <w:bottom w:val="single" w:sz="6" w:space="0" w:color="A4590C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11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Employment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pacing w:val="-3"/>
                <w:sz w:val="22"/>
              </w:rPr>
              <w:t>rates</w:t>
            </w:r>
          </w:p>
        </w:tc>
        <w:tc>
          <w:tcPr>
            <w:tcW w:w="2034" w:type="dxa"/>
            <w:tcBorders>
              <w:top w:val="single" w:sz="10" w:space="0" w:color="A4590C"/>
              <w:left w:val="nil" w:sz="6" w:space="0" w:color="auto"/>
              <w:bottom w:val="single" w:sz="6" w:space="0" w:color="A4590C"/>
              <w:right w:val="nil" w:sz="6" w:space="0" w:color="auto"/>
            </w:tcBorders>
          </w:tcPr>
          <w:p>
            <w:pPr>
              <w:pStyle w:val="TableParagraph"/>
              <w:spacing w:line="264" w:lineRule="exact" w:before="21"/>
              <w:ind w:left="109" w:right="10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Australian Bureau</w:t>
            </w:r>
            <w:r>
              <w:rPr>
                <w:rFonts w:ascii="Calibri"/>
                <w:spacing w:val="-11"/>
                <w:sz w:val="22"/>
              </w:rPr>
              <w:t> </w:t>
            </w:r>
            <w:r>
              <w:rPr>
                <w:rFonts w:ascii="Calibri"/>
                <w:sz w:val="22"/>
              </w:rPr>
              <w:t>of</w:t>
            </w:r>
            <w:r>
              <w:rPr>
                <w:rFonts w:ascii="Calibri"/>
                <w:sz w:val="22"/>
              </w:rPr>
              <w:t> Statistics</w:t>
            </w:r>
          </w:p>
        </w:tc>
        <w:tc>
          <w:tcPr>
            <w:tcW w:w="977" w:type="dxa"/>
            <w:tcBorders>
              <w:top w:val="single" w:sz="10" w:space="0" w:color="A4590C"/>
              <w:left w:val="nil" w:sz="6" w:space="0" w:color="auto"/>
              <w:bottom w:val="single" w:sz="6" w:space="0" w:color="A4590C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5</w:t>
            </w:r>
            <w:r>
              <w:rPr>
                <w:rFonts w:ascii="Calibri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years</w:t>
            </w:r>
          </w:p>
        </w:tc>
      </w:tr>
      <w:tr>
        <w:trPr>
          <w:trHeight w:val="589" w:hRule="exact"/>
        </w:trPr>
        <w:tc>
          <w:tcPr>
            <w:tcW w:w="1474" w:type="dxa"/>
            <w:vMerge/>
            <w:tcBorders>
              <w:left w:val="nil" w:sz="6" w:space="0" w:color="auto"/>
              <w:bottom w:val="single" w:sz="10" w:space="0" w:color="A4590C"/>
              <w:right w:val="nil" w:sz="6" w:space="0" w:color="auto"/>
            </w:tcBorders>
            <w:shd w:val="clear" w:color="auto" w:fill="F6EBE1"/>
          </w:tcPr>
          <w:p>
            <w:pPr/>
          </w:p>
        </w:tc>
        <w:tc>
          <w:tcPr>
            <w:tcW w:w="2488" w:type="dxa"/>
            <w:tcBorders>
              <w:top w:val="single" w:sz="6" w:space="0" w:color="A4590C"/>
              <w:left w:val="nil" w:sz="6" w:space="0" w:color="auto"/>
              <w:bottom w:val="single" w:sz="10" w:space="0" w:color="A4590C"/>
              <w:right w:val="nil" w:sz="6" w:space="0" w:color="auto"/>
            </w:tcBorders>
          </w:tcPr>
          <w:p>
            <w:pPr>
              <w:pStyle w:val="TableParagraph"/>
              <w:spacing w:line="264" w:lineRule="exact" w:before="26"/>
              <w:ind w:left="79" w:right="12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Are our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enterprises</w:t>
            </w:r>
            <w:r>
              <w:rPr>
                <w:rFonts w:ascii="Calibri"/>
                <w:w w:val="99"/>
                <w:sz w:val="22"/>
              </w:rPr>
              <w:t> </w:t>
            </w:r>
            <w:r>
              <w:rPr>
                <w:rFonts w:ascii="Calibri"/>
                <w:sz w:val="22"/>
              </w:rPr>
              <w:t>providing secure</w:t>
            </w:r>
            <w:r>
              <w:rPr>
                <w:rFonts w:ascii="Calibri"/>
                <w:spacing w:val="-22"/>
                <w:sz w:val="22"/>
              </w:rPr>
              <w:t> </w:t>
            </w:r>
            <w:r>
              <w:rPr>
                <w:rFonts w:ascii="Calibri"/>
                <w:sz w:val="22"/>
              </w:rPr>
              <w:t>income?</w:t>
            </w:r>
          </w:p>
        </w:tc>
        <w:tc>
          <w:tcPr>
            <w:tcW w:w="3058" w:type="dxa"/>
            <w:tcBorders>
              <w:top w:val="single" w:sz="6" w:space="0" w:color="A4590C"/>
              <w:left w:val="nil" w:sz="6" w:space="0" w:color="auto"/>
              <w:bottom w:val="single" w:sz="10" w:space="0" w:color="A4590C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11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Number of GLaWAC</w:t>
            </w:r>
            <w:r>
              <w:rPr>
                <w:rFonts w:ascii="Calibri"/>
                <w:spacing w:val="-17"/>
                <w:sz w:val="22"/>
              </w:rPr>
              <w:t> </w:t>
            </w:r>
            <w:r>
              <w:rPr>
                <w:rFonts w:ascii="Calibri"/>
                <w:sz w:val="22"/>
              </w:rPr>
              <w:t>enterprises</w:t>
            </w:r>
          </w:p>
        </w:tc>
        <w:tc>
          <w:tcPr>
            <w:tcW w:w="2034" w:type="dxa"/>
            <w:tcBorders>
              <w:top w:val="single" w:sz="6" w:space="0" w:color="A4590C"/>
              <w:left w:val="nil" w:sz="6" w:space="0" w:color="auto"/>
              <w:bottom w:val="single" w:sz="10" w:space="0" w:color="A4590C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109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GLaWAC</w:t>
            </w:r>
          </w:p>
        </w:tc>
        <w:tc>
          <w:tcPr>
            <w:tcW w:w="977" w:type="dxa"/>
            <w:tcBorders>
              <w:top w:val="single" w:sz="6" w:space="0" w:color="A4590C"/>
              <w:left w:val="nil" w:sz="6" w:space="0" w:color="auto"/>
              <w:bottom w:val="single" w:sz="10" w:space="0" w:color="A4590C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10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Annual</w:t>
            </w:r>
          </w:p>
        </w:tc>
      </w:tr>
    </w:tbl>
    <w:p>
      <w:pPr>
        <w:spacing w:line="240" w:lineRule="auto" w:before="7"/>
        <w:rPr>
          <w:rFonts w:ascii="Calibri" w:hAnsi="Calibri" w:cs="Calibri" w:eastAsia="Calibri"/>
          <w:sz w:val="24"/>
          <w:szCs w:val="24"/>
        </w:rPr>
      </w:pPr>
    </w:p>
    <w:tbl>
      <w:tblPr>
        <w:tblW w:w="0" w:type="auto"/>
        <w:jc w:val="left"/>
        <w:tblInd w:w="93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4"/>
        <w:gridCol w:w="2367"/>
        <w:gridCol w:w="3117"/>
        <w:gridCol w:w="1846"/>
        <w:gridCol w:w="1227"/>
      </w:tblGrid>
      <w:tr>
        <w:trPr>
          <w:trHeight w:val="1117" w:hRule="exact"/>
        </w:trPr>
        <w:tc>
          <w:tcPr>
            <w:tcW w:w="1474" w:type="dxa"/>
            <w:vMerge w:val="restart"/>
            <w:tcBorders>
              <w:top w:val="single" w:sz="10" w:space="0" w:color="A4590C"/>
              <w:left w:val="nil" w:sz="6" w:space="0" w:color="auto"/>
              <w:right w:val="nil" w:sz="6" w:space="0" w:color="auto"/>
            </w:tcBorders>
            <w:shd w:val="clear" w:color="auto" w:fill="F6EBE1"/>
          </w:tcPr>
          <w:p>
            <w:pPr>
              <w:pStyle w:val="TableParagraph"/>
              <w:spacing w:line="264" w:lineRule="exact" w:before="21"/>
              <w:ind w:left="80" w:right="304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0"/>
                <w:sz w:val="22"/>
              </w:rPr>
              <w:t>To </w:t>
            </w:r>
            <w:r>
              <w:rPr>
                <w:rFonts w:ascii="Calibri"/>
                <w:sz w:val="22"/>
              </w:rPr>
              <w:t>have</w:t>
            </w:r>
            <w:r>
              <w:rPr>
                <w:rFonts w:ascii="Calibri"/>
                <w:spacing w:val="6"/>
                <w:sz w:val="22"/>
              </w:rPr>
              <w:t> </w:t>
            </w:r>
            <w:r>
              <w:rPr>
                <w:rFonts w:ascii="Calibri"/>
                <w:sz w:val="22"/>
              </w:rPr>
              <w:t>a</w:t>
            </w:r>
            <w:r>
              <w:rPr>
                <w:rFonts w:ascii="Calibri"/>
                <w:sz w:val="22"/>
              </w:rPr>
              <w:t> strong</w:t>
            </w:r>
            <w:r>
              <w:rPr>
                <w:rFonts w:ascii="Calibri"/>
                <w:spacing w:val="-16"/>
                <w:sz w:val="22"/>
              </w:rPr>
              <w:t> </w:t>
            </w:r>
            <w:r>
              <w:rPr>
                <w:rFonts w:ascii="Calibri"/>
                <w:sz w:val="22"/>
              </w:rPr>
              <w:t>focus</w:t>
            </w:r>
            <w:r>
              <w:rPr>
                <w:rFonts w:ascii="Calibri"/>
                <w:spacing w:val="-1"/>
                <w:w w:val="100"/>
                <w:sz w:val="22"/>
              </w:rPr>
              <w:t> </w:t>
            </w:r>
            <w:r>
              <w:rPr>
                <w:rFonts w:ascii="Calibri"/>
                <w:sz w:val="22"/>
              </w:rPr>
              <w:t>on</w:t>
            </w:r>
            <w:r>
              <w:rPr>
                <w:rFonts w:ascii="Calibri"/>
                <w:spacing w:val="-9"/>
                <w:sz w:val="22"/>
              </w:rPr>
              <w:t> </w:t>
            </w:r>
            <w:r>
              <w:rPr>
                <w:rFonts w:ascii="Calibri"/>
                <w:sz w:val="22"/>
              </w:rPr>
              <w:t>learning</w:t>
            </w:r>
          </w:p>
        </w:tc>
        <w:tc>
          <w:tcPr>
            <w:tcW w:w="2367" w:type="dxa"/>
            <w:tcBorders>
              <w:top w:val="single" w:sz="10" w:space="0" w:color="A4590C"/>
              <w:left w:val="nil" w:sz="6" w:space="0" w:color="auto"/>
              <w:bottom w:val="single" w:sz="6" w:space="0" w:color="A4590C"/>
              <w:right w:val="nil" w:sz="6" w:space="0" w:color="auto"/>
            </w:tcBorders>
          </w:tcPr>
          <w:p>
            <w:pPr>
              <w:pStyle w:val="TableParagraph"/>
              <w:spacing w:line="264" w:lineRule="exact" w:before="21"/>
              <w:ind w:left="79" w:right="229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Are we actively</w:t>
            </w:r>
            <w:r>
              <w:rPr>
                <w:rFonts w:ascii="Calibri"/>
                <w:spacing w:val="-12"/>
                <w:sz w:val="22"/>
              </w:rPr>
              <w:t> </w:t>
            </w:r>
            <w:r>
              <w:rPr>
                <w:rFonts w:ascii="Calibri"/>
                <w:sz w:val="22"/>
              </w:rPr>
              <w:t>sharing</w:t>
            </w:r>
            <w:r>
              <w:rPr>
                <w:rFonts w:ascii="Calibri"/>
                <w:sz w:val="22"/>
              </w:rPr>
              <w:t> knowledge with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our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z w:val="22"/>
              </w:rPr>
              <w:t>mob and the</w:t>
            </w:r>
            <w:r>
              <w:rPr>
                <w:rFonts w:ascii="Calibri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broader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community?</w:t>
            </w:r>
          </w:p>
        </w:tc>
        <w:tc>
          <w:tcPr>
            <w:tcW w:w="3117" w:type="dxa"/>
            <w:tcBorders>
              <w:top w:val="single" w:sz="10" w:space="0" w:color="A4590C"/>
              <w:left w:val="nil" w:sz="6" w:space="0" w:color="auto"/>
              <w:bottom w:val="single" w:sz="6" w:space="0" w:color="A4590C"/>
              <w:right w:val="nil" w:sz="6" w:space="0" w:color="auto"/>
            </w:tcBorders>
          </w:tcPr>
          <w:p>
            <w:pPr>
              <w:pStyle w:val="TableParagraph"/>
              <w:spacing w:line="264" w:lineRule="exact" w:before="21"/>
              <w:ind w:left="231" w:right="76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Number of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knowledge-sharing</w:t>
            </w:r>
            <w:r>
              <w:rPr>
                <w:rFonts w:ascii="Calibri"/>
                <w:sz w:val="22"/>
              </w:rPr>
              <w:t> events, activties or</w:t>
            </w:r>
            <w:r>
              <w:rPr>
                <w:rFonts w:ascii="Calibri"/>
                <w:spacing w:val="-18"/>
                <w:sz w:val="22"/>
              </w:rPr>
              <w:t> </w:t>
            </w:r>
            <w:r>
              <w:rPr>
                <w:rFonts w:ascii="Calibri"/>
                <w:sz w:val="22"/>
              </w:rPr>
              <w:t>publications</w:t>
            </w:r>
          </w:p>
        </w:tc>
        <w:tc>
          <w:tcPr>
            <w:tcW w:w="1846" w:type="dxa"/>
            <w:tcBorders>
              <w:top w:val="single" w:sz="10" w:space="0" w:color="A4590C"/>
              <w:left w:val="nil" w:sz="6" w:space="0" w:color="auto"/>
              <w:bottom w:val="single" w:sz="6" w:space="0" w:color="A4590C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17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GLaWAC</w:t>
            </w:r>
          </w:p>
        </w:tc>
        <w:tc>
          <w:tcPr>
            <w:tcW w:w="1227" w:type="dxa"/>
            <w:tcBorders>
              <w:top w:val="single" w:sz="10" w:space="0" w:color="A4590C"/>
              <w:left w:val="nil" w:sz="6" w:space="0" w:color="auto"/>
              <w:bottom w:val="single" w:sz="6" w:space="0" w:color="A4590C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35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Annual</w:t>
            </w:r>
          </w:p>
        </w:tc>
      </w:tr>
      <w:tr>
        <w:trPr>
          <w:trHeight w:val="853" w:hRule="exact"/>
        </w:trPr>
        <w:tc>
          <w:tcPr>
            <w:tcW w:w="1474" w:type="dxa"/>
            <w:vMerge/>
            <w:tcBorders>
              <w:left w:val="nil" w:sz="6" w:space="0" w:color="auto"/>
              <w:bottom w:val="single" w:sz="10" w:space="0" w:color="A4590C"/>
              <w:right w:val="nil" w:sz="6" w:space="0" w:color="auto"/>
            </w:tcBorders>
            <w:shd w:val="clear" w:color="auto" w:fill="F6EBE1"/>
          </w:tcPr>
          <w:p>
            <w:pPr/>
          </w:p>
        </w:tc>
        <w:tc>
          <w:tcPr>
            <w:tcW w:w="2367" w:type="dxa"/>
            <w:tcBorders>
              <w:top w:val="single" w:sz="6" w:space="0" w:color="A4590C"/>
              <w:left w:val="nil" w:sz="6" w:space="0" w:color="auto"/>
              <w:bottom w:val="single" w:sz="10" w:space="0" w:color="A4590C"/>
              <w:right w:val="nil" w:sz="6" w:space="0" w:color="auto"/>
            </w:tcBorders>
          </w:tcPr>
          <w:p>
            <w:pPr>
              <w:pStyle w:val="TableParagraph"/>
              <w:spacing w:line="264" w:lineRule="exact" w:before="26"/>
              <w:ind w:left="79" w:right="353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Are our young</w:t>
            </w:r>
            <w:r>
              <w:rPr>
                <w:rFonts w:ascii="Calibri"/>
                <w:spacing w:val="-16"/>
                <w:sz w:val="22"/>
              </w:rPr>
              <w:t> </w:t>
            </w:r>
            <w:r>
              <w:rPr>
                <w:rFonts w:ascii="Calibri"/>
                <w:sz w:val="22"/>
              </w:rPr>
              <w:t>people</w:t>
            </w:r>
            <w:r>
              <w:rPr>
                <w:rFonts w:ascii="Calibri"/>
                <w:spacing w:val="-1"/>
                <w:w w:val="100"/>
                <w:sz w:val="22"/>
              </w:rPr>
              <w:t> </w:t>
            </w:r>
            <w:r>
              <w:rPr>
                <w:rFonts w:ascii="Calibri"/>
                <w:sz w:val="22"/>
              </w:rPr>
              <w:t>finishing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school?</w:t>
            </w:r>
          </w:p>
        </w:tc>
        <w:tc>
          <w:tcPr>
            <w:tcW w:w="3117" w:type="dxa"/>
            <w:tcBorders>
              <w:top w:val="single" w:sz="6" w:space="0" w:color="A4590C"/>
              <w:left w:val="nil" w:sz="6" w:space="0" w:color="auto"/>
              <w:bottom w:val="single" w:sz="10" w:space="0" w:color="A4590C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231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School completion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pacing w:val="-3"/>
                <w:sz w:val="22"/>
              </w:rPr>
              <w:t>rates</w:t>
            </w:r>
          </w:p>
        </w:tc>
        <w:tc>
          <w:tcPr>
            <w:tcW w:w="1846" w:type="dxa"/>
            <w:tcBorders>
              <w:top w:val="single" w:sz="6" w:space="0" w:color="A4590C"/>
              <w:left w:val="nil" w:sz="6" w:space="0" w:color="auto"/>
              <w:bottom w:val="single" w:sz="10" w:space="0" w:color="A4590C"/>
              <w:right w:val="nil" w:sz="6" w:space="0" w:color="auto"/>
            </w:tcBorders>
          </w:tcPr>
          <w:p>
            <w:pPr>
              <w:pStyle w:val="TableParagraph"/>
              <w:spacing w:line="264" w:lineRule="exact" w:before="26"/>
              <w:ind w:left="172" w:right="351"/>
              <w:jc w:val="both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Department</w:t>
            </w:r>
            <w:r>
              <w:rPr>
                <w:rFonts w:ascii="Calibri"/>
                <w:spacing w:val="-10"/>
                <w:sz w:val="22"/>
              </w:rPr>
              <w:t> </w:t>
            </w:r>
            <w:r>
              <w:rPr>
                <w:rFonts w:ascii="Calibri"/>
                <w:sz w:val="22"/>
              </w:rPr>
              <w:t>of</w:t>
            </w:r>
            <w:r>
              <w:rPr>
                <w:rFonts w:ascii="Calibri"/>
                <w:spacing w:val="-1"/>
                <w:w w:val="100"/>
                <w:sz w:val="22"/>
              </w:rPr>
              <w:t> </w:t>
            </w:r>
            <w:r>
              <w:rPr>
                <w:rFonts w:ascii="Calibri"/>
                <w:sz w:val="22"/>
              </w:rPr>
              <w:t>Education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and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3"/>
                <w:sz w:val="22"/>
              </w:rPr>
              <w:t>Training</w:t>
            </w:r>
          </w:p>
        </w:tc>
        <w:tc>
          <w:tcPr>
            <w:tcW w:w="1227" w:type="dxa"/>
            <w:tcBorders>
              <w:top w:val="single" w:sz="6" w:space="0" w:color="A4590C"/>
              <w:left w:val="nil" w:sz="6" w:space="0" w:color="auto"/>
              <w:bottom w:val="single" w:sz="10" w:space="0" w:color="A4590C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352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z w:val="22"/>
              </w:rPr>
              <w:t>5</w:t>
            </w:r>
            <w:r>
              <w:rPr>
                <w:rFonts w:ascii="Calibri"/>
                <w:spacing w:val="-7"/>
                <w:sz w:val="22"/>
              </w:rPr>
              <w:t> </w:t>
            </w:r>
            <w:r>
              <w:rPr>
                <w:rFonts w:ascii="Calibri"/>
                <w:sz w:val="22"/>
              </w:rPr>
              <w:t>years</w:t>
            </w:r>
          </w:p>
        </w:tc>
      </w:tr>
    </w:tbl>
    <w:p>
      <w:pPr>
        <w:spacing w:line="240" w:lineRule="auto" w:before="0"/>
        <w:rPr>
          <w:rFonts w:ascii="Calibri" w:hAnsi="Calibri" w:cs="Calibri" w:eastAsia="Calibri"/>
          <w:sz w:val="19"/>
          <w:szCs w:val="19"/>
        </w:rPr>
      </w:pPr>
    </w:p>
    <w:p>
      <w:pPr>
        <w:pStyle w:val="Heading5"/>
        <w:tabs>
          <w:tab w:pos="11264" w:val="left" w:leader="none"/>
        </w:tabs>
        <w:spacing w:line="240" w:lineRule="auto"/>
        <w:ind w:right="0"/>
        <w:jc w:val="left"/>
        <w:rPr>
          <w:u w:val="none"/>
        </w:rPr>
      </w:pPr>
      <w:r>
        <w:rPr/>
        <w:pict>
          <v:group style="position:absolute;margin-left:582.508606pt;margin-top:12.176872pt;width:12.8pt;height:4.8pt;mso-position-horizontal-relative:page;mso-position-vertical-relative:paragraph;z-index:-882448" coordorigin="11650,244" coordsize="256,96">
            <v:group style="position:absolute;left:11898;top:251;width:2;height:80" coordorigin="11898,251" coordsize="2,80">
              <v:shape style="position:absolute;left:11898;top:251;width:2;height:80" coordorigin="11898,251" coordsize="0,80" path="m11898,331l11898,251e" filled="false" stroked="true" strokeweight=".748pt" strokecolor="#939598">
                <v:path arrowok="t"/>
              </v:shape>
            </v:group>
            <v:group style="position:absolute;left:11858;top:251;width:2;height:80" coordorigin="11858,251" coordsize="2,80">
              <v:shape style="position:absolute;left:11858;top:251;width:2;height:80" coordorigin="11858,251" coordsize="0,80" path="m11858,331l11858,251e" filled="false" stroked="true" strokeweight=".748pt" strokecolor="#939598">
                <v:path arrowok="t"/>
              </v:shape>
            </v:group>
            <v:group style="position:absolute;left:11818;top:251;width:2;height:80" coordorigin="11818,251" coordsize="2,80">
              <v:shape style="position:absolute;left:11818;top:251;width:2;height:80" coordorigin="11818,251" coordsize="0,80" path="m11818,331l11818,251e" filled="false" stroked="true" strokeweight=".748pt" strokecolor="#939598">
                <v:path arrowok="t"/>
              </v:shape>
            </v:group>
            <v:group style="position:absolute;left:11778;top:251;width:2;height:80" coordorigin="11778,251" coordsize="2,80">
              <v:shape style="position:absolute;left:11778;top:251;width:2;height:80" coordorigin="11778,251" coordsize="0,80" path="m11778,331l11778,251e" filled="false" stroked="true" strokeweight=".748pt" strokecolor="#939598">
                <v:path arrowok="t"/>
              </v:shape>
            </v:group>
            <v:group style="position:absolute;left:11738;top:251;width:2;height:80" coordorigin="11738,251" coordsize="2,80">
              <v:shape style="position:absolute;left:11738;top:251;width:2;height:80" coordorigin="11738,251" coordsize="0,80" path="m11738,331l11738,251e" filled="false" stroked="true" strokeweight=".748pt" strokecolor="#939598">
                <v:path arrowok="t"/>
              </v:shape>
            </v:group>
            <v:group style="position:absolute;left:11698;top:251;width:2;height:80" coordorigin="11698,251" coordsize="2,80">
              <v:shape style="position:absolute;left:11698;top:251;width:2;height:80" coordorigin="11698,251" coordsize="0,80" path="m11698,331l11698,251e" filled="false" stroked="true" strokeweight=".748pt" strokecolor="#939598">
                <v:path arrowok="t"/>
              </v:shape>
            </v:group>
            <v:group style="position:absolute;left:11658;top:251;width:2;height:80" coordorigin="11658,251" coordsize="2,80">
              <v:shape style="position:absolute;left:11658;top:251;width:2;height:80" coordorigin="11658,251" coordsize="0,80" path="m11658,331l11658,251e" filled="false" stroked="true" strokeweight=".748pt" strokecolor="#93959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-.374011pt;margin-top:12.187872pt;width:559.6pt;height:4.95pt;mso-position-horizontal-relative:page;mso-position-vertical-relative:paragraph;z-index:-882424" coordorigin="-7,244" coordsize="11192,99">
            <v:group style="position:absolute;left:11177;top:251;width:2;height:80" coordorigin="11177,251" coordsize="2,80">
              <v:shape style="position:absolute;left:11177;top:251;width:2;height:80" coordorigin="11177,251" coordsize="1,80" path="m11177,331l11177,251e" filled="false" stroked="true" strokeweight=".748pt" strokecolor="#939598">
                <v:path arrowok="t"/>
              </v:shape>
            </v:group>
            <v:group style="position:absolute;left:11137;top:251;width:2;height:80" coordorigin="11137,251" coordsize="2,80">
              <v:shape style="position:absolute;left:11137;top:251;width:2;height:80" coordorigin="11137,251" coordsize="0,80" path="m11137,331l11137,251e" filled="false" stroked="true" strokeweight=".748pt" strokecolor="#939598">
                <v:path arrowok="t"/>
              </v:shape>
            </v:group>
            <v:group style="position:absolute;left:11097;top:251;width:2;height:80" coordorigin="11097,251" coordsize="2,80">
              <v:shape style="position:absolute;left:11097;top:251;width:2;height:80" coordorigin="11097,251" coordsize="0,80" path="m11097,331l11097,251e" filled="false" stroked="true" strokeweight=".748pt" strokecolor="#939598">
                <v:path arrowok="t"/>
              </v:shape>
            </v:group>
            <v:group style="position:absolute;left:11057;top:251;width:2;height:80" coordorigin="11057,251" coordsize="2,80">
              <v:shape style="position:absolute;left:11057;top:251;width:2;height:80" coordorigin="11057,251" coordsize="0,80" path="m11057,331l11057,251e" filled="false" stroked="true" strokeweight=".748pt" strokecolor="#939598">
                <v:path arrowok="t"/>
              </v:shape>
            </v:group>
            <v:group style="position:absolute;left:11017;top:251;width:2;height:80" coordorigin="11017,251" coordsize="2,80">
              <v:shape style="position:absolute;left:11017;top:251;width:2;height:80" coordorigin="11017,251" coordsize="0,80" path="m11017,331l11017,251e" filled="false" stroked="true" strokeweight=".748pt" strokecolor="#939598">
                <v:path arrowok="t"/>
              </v:shape>
            </v:group>
            <v:group style="position:absolute;left:10977;top:251;width:2;height:80" coordorigin="10977,251" coordsize="2,80">
              <v:shape style="position:absolute;left:10977;top:251;width:2;height:80" coordorigin="10977,251" coordsize="0,80" path="m10977,331l10977,251e" filled="false" stroked="true" strokeweight=".748pt" strokecolor="#939598">
                <v:path arrowok="t"/>
              </v:shape>
            </v:group>
            <v:group style="position:absolute;left:10937;top:251;width:2;height:80" coordorigin="10937,251" coordsize="2,80">
              <v:shape style="position:absolute;left:10937;top:251;width:2;height:80" coordorigin="10937,251" coordsize="0,80" path="m10937,331l10937,251e" filled="false" stroked="true" strokeweight=".748pt" strokecolor="#939598">
                <v:path arrowok="t"/>
              </v:shape>
            </v:group>
            <v:group style="position:absolute;left:10896;top:251;width:2;height:80" coordorigin="10896,251" coordsize="2,80">
              <v:shape style="position:absolute;left:10896;top:251;width:2;height:80" coordorigin="10896,251" coordsize="0,80" path="m10897,331l10896,251e" filled="false" stroked="true" strokeweight=".748pt" strokecolor="#939598">
                <v:path arrowok="t"/>
              </v:shape>
            </v:group>
            <v:group style="position:absolute;left:10856;top:251;width:2;height:80" coordorigin="10856,251" coordsize="2,80">
              <v:shape style="position:absolute;left:10856;top:251;width:2;height:80" coordorigin="10856,251" coordsize="1,80" path="m10856,331l10856,251e" filled="false" stroked="true" strokeweight=".748pt" strokecolor="#939598">
                <v:path arrowok="t"/>
              </v:shape>
            </v:group>
            <v:group style="position:absolute;left:10816;top:251;width:2;height:80" coordorigin="10816,251" coordsize="2,80">
              <v:shape style="position:absolute;left:10816;top:251;width:2;height:80" coordorigin="10816,251" coordsize="0,80" path="m10816,331l10816,251e" filled="false" stroked="true" strokeweight=".748pt" strokecolor="#939598">
                <v:path arrowok="t"/>
              </v:shape>
            </v:group>
            <v:group style="position:absolute;left:10776;top:251;width:2;height:80" coordorigin="10776,251" coordsize="2,80">
              <v:shape style="position:absolute;left:10776;top:251;width:2;height:80" coordorigin="10776,251" coordsize="0,80" path="m10776,331l10776,251e" filled="false" stroked="true" strokeweight=".748pt" strokecolor="#939598">
                <v:path arrowok="t"/>
              </v:shape>
            </v:group>
            <v:group style="position:absolute;left:10736;top:251;width:2;height:80" coordorigin="10736,251" coordsize="2,80">
              <v:shape style="position:absolute;left:10736;top:251;width:2;height:80" coordorigin="10736,251" coordsize="1,80" path="m10736,331l10736,251e" filled="false" stroked="true" strokeweight=".748pt" strokecolor="#939598">
                <v:path arrowok="t"/>
              </v:shape>
            </v:group>
            <v:group style="position:absolute;left:10696;top:251;width:2;height:80" coordorigin="10696,251" coordsize="2,80">
              <v:shape style="position:absolute;left:10696;top:251;width:2;height:80" coordorigin="10696,251" coordsize="0,80" path="m10696,331l10696,251e" filled="false" stroked="true" strokeweight=".748pt" strokecolor="#939598">
                <v:path arrowok="t"/>
              </v:shape>
            </v:group>
            <v:group style="position:absolute;left:10656;top:251;width:2;height:80" coordorigin="10656,251" coordsize="2,80">
              <v:shape style="position:absolute;left:10656;top:251;width:2;height:80" coordorigin="10656,251" coordsize="0,80" path="m10656,331l10656,251e" filled="false" stroked="true" strokeweight=".748pt" strokecolor="#939598">
                <v:path arrowok="t"/>
              </v:shape>
            </v:group>
            <v:group style="position:absolute;left:10616;top:251;width:2;height:80" coordorigin="10616,251" coordsize="2,80">
              <v:shape style="position:absolute;left:10616;top:251;width:2;height:80" coordorigin="10616,251" coordsize="0,80" path="m10616,331l10616,251e" filled="false" stroked="true" strokeweight=".748pt" strokecolor="#939598">
                <v:path arrowok="t"/>
              </v:shape>
            </v:group>
            <v:group style="position:absolute;left:10576;top:251;width:2;height:80" coordorigin="10576,251" coordsize="2,80">
              <v:shape style="position:absolute;left:10576;top:251;width:2;height:80" coordorigin="10576,251" coordsize="0,80" path="m10576,331l10576,251e" filled="false" stroked="true" strokeweight=".748pt" strokecolor="#939598">
                <v:path arrowok="t"/>
              </v:shape>
            </v:group>
            <v:group style="position:absolute;left:10536;top:251;width:2;height:80" coordorigin="10536,251" coordsize="2,80">
              <v:shape style="position:absolute;left:10536;top:251;width:2;height:80" coordorigin="10536,251" coordsize="1,80" path="m10536,331l10536,251e" filled="false" stroked="true" strokeweight=".748pt" strokecolor="#939598">
                <v:path arrowok="t"/>
              </v:shape>
            </v:group>
            <v:group style="position:absolute;left:10496;top:251;width:2;height:80" coordorigin="10496,251" coordsize="2,80">
              <v:shape style="position:absolute;left:10496;top:251;width:2;height:80" coordorigin="10496,251" coordsize="0,80" path="m10496,331l10496,251e" filled="false" stroked="true" strokeweight=".748pt" strokecolor="#939598">
                <v:path arrowok="t"/>
              </v:shape>
            </v:group>
            <v:group style="position:absolute;left:10456;top:251;width:2;height:80" coordorigin="10456,251" coordsize="2,80">
              <v:shape style="position:absolute;left:10456;top:251;width:2;height:80" coordorigin="10456,251" coordsize="0,80" path="m10456,331l10456,251e" filled="false" stroked="true" strokeweight=".748pt" strokecolor="#939598">
                <v:path arrowok="t"/>
              </v:shape>
            </v:group>
            <v:group style="position:absolute;left:10416;top:251;width:2;height:80" coordorigin="10416,251" coordsize="2,80">
              <v:shape style="position:absolute;left:10416;top:251;width:2;height:80" coordorigin="10416,251" coordsize="0,80" path="m10416,331l10416,251e" filled="false" stroked="true" strokeweight=".748pt" strokecolor="#939598">
                <v:path arrowok="t"/>
              </v:shape>
            </v:group>
            <v:group style="position:absolute;left:10376;top:251;width:2;height:80" coordorigin="10376,251" coordsize="2,80">
              <v:shape style="position:absolute;left:10376;top:251;width:2;height:80" coordorigin="10376,251" coordsize="0,80" path="m10376,331l10376,251e" filled="false" stroked="true" strokeweight=".748pt" strokecolor="#939598">
                <v:path arrowok="t"/>
              </v:shape>
            </v:group>
            <v:group style="position:absolute;left:10336;top:251;width:2;height:80" coordorigin="10336,251" coordsize="2,80">
              <v:shape style="position:absolute;left:10336;top:251;width:2;height:80" coordorigin="10336,251" coordsize="0,80" path="m10336,331l10336,251e" filled="false" stroked="true" strokeweight=".748pt" strokecolor="#939598">
                <v:path arrowok="t"/>
              </v:shape>
            </v:group>
            <v:group style="position:absolute;left:10296;top:251;width:2;height:80" coordorigin="10296,251" coordsize="2,80">
              <v:shape style="position:absolute;left:10296;top:251;width:2;height:80" coordorigin="10296,251" coordsize="0,80" path="m10296,331l10296,251e" filled="false" stroked="true" strokeweight=".748pt" strokecolor="#939598">
                <v:path arrowok="t"/>
              </v:shape>
            </v:group>
            <v:group style="position:absolute;left:10256;top:251;width:2;height:80" coordorigin="10256,251" coordsize="2,80">
              <v:shape style="position:absolute;left:10256;top:251;width:2;height:80" coordorigin="10256,251" coordsize="1,80" path="m10256,331l10256,251e" filled="false" stroked="true" strokeweight=".748pt" strokecolor="#939598">
                <v:path arrowok="t"/>
              </v:shape>
            </v:group>
            <v:group style="position:absolute;left:10215;top:252;width:2;height:80" coordorigin="10215,252" coordsize="2,80">
              <v:shape style="position:absolute;left:10215;top:252;width:2;height:80" coordorigin="10215,252" coordsize="1,80" path="m10215,332l10215,252e" filled="false" stroked="true" strokeweight=".748pt" strokecolor="#939598">
                <v:path arrowok="t"/>
              </v:shape>
            </v:group>
            <v:group style="position:absolute;left:10175;top:252;width:2;height:80" coordorigin="10175,252" coordsize="2,80">
              <v:shape style="position:absolute;left:10175;top:252;width:2;height:80" coordorigin="10175,252" coordsize="1,80" path="m10175,332l10175,252e" filled="false" stroked="true" strokeweight=".748pt" strokecolor="#939598">
                <v:path arrowok="t"/>
              </v:shape>
            </v:group>
            <v:group style="position:absolute;left:10135;top:252;width:2;height:80" coordorigin="10135,252" coordsize="2,80">
              <v:shape style="position:absolute;left:10135;top:252;width:2;height:80" coordorigin="10135,252" coordsize="1,80" path="m10135,332l10135,252e" filled="false" stroked="true" strokeweight=".748pt" strokecolor="#939598">
                <v:path arrowok="t"/>
              </v:shape>
            </v:group>
            <v:group style="position:absolute;left:10095;top:252;width:2;height:80" coordorigin="10095,252" coordsize="2,80">
              <v:shape style="position:absolute;left:10095;top:252;width:2;height:80" coordorigin="10095,252" coordsize="1,80" path="m10095,332l10095,252e" filled="false" stroked="true" strokeweight=".748pt" strokecolor="#939598">
                <v:path arrowok="t"/>
              </v:shape>
            </v:group>
            <v:group style="position:absolute;left:10055;top:252;width:2;height:80" coordorigin="10055,252" coordsize="2,80">
              <v:shape style="position:absolute;left:10055;top:252;width:2;height:80" coordorigin="10055,252" coordsize="1,80" path="m10055,332l10055,252e" filled="false" stroked="true" strokeweight=".748pt" strokecolor="#939598">
                <v:path arrowok="t"/>
              </v:shape>
            </v:group>
            <v:group style="position:absolute;left:10015;top:252;width:2;height:80" coordorigin="10015,252" coordsize="2,80">
              <v:shape style="position:absolute;left:10015;top:252;width:2;height:80" coordorigin="10015,252" coordsize="0,80" path="m10015,332l10015,252e" filled="false" stroked="true" strokeweight=".748pt" strokecolor="#939598">
                <v:path arrowok="t"/>
              </v:shape>
            </v:group>
            <v:group style="position:absolute;left:9975;top:252;width:2;height:80" coordorigin="9975,252" coordsize="2,80">
              <v:shape style="position:absolute;left:9975;top:252;width:2;height:80" coordorigin="9975,252" coordsize="0,80" path="m9975,332l9975,252e" filled="false" stroked="true" strokeweight=".748pt" strokecolor="#939598">
                <v:path arrowok="t"/>
              </v:shape>
            </v:group>
            <v:group style="position:absolute;left:9935;top:252;width:2;height:80" coordorigin="9935,252" coordsize="2,80">
              <v:shape style="position:absolute;left:9935;top:252;width:2;height:80" coordorigin="9935,252" coordsize="0,80" path="m9935,332l9935,252e" filled="false" stroked="true" strokeweight=".748pt" strokecolor="#939598">
                <v:path arrowok="t"/>
              </v:shape>
            </v:group>
            <v:group style="position:absolute;left:9895;top:252;width:2;height:80" coordorigin="9895,252" coordsize="2,80">
              <v:shape style="position:absolute;left:9895;top:252;width:2;height:80" coordorigin="9895,252" coordsize="1,80" path="m9895,332l9895,252e" filled="false" stroked="true" strokeweight=".748pt" strokecolor="#939598">
                <v:path arrowok="t"/>
              </v:shape>
            </v:group>
            <v:group style="position:absolute;left:9855;top:252;width:2;height:80" coordorigin="9855,252" coordsize="2,80">
              <v:shape style="position:absolute;left:9855;top:252;width:2;height:80" coordorigin="9855,252" coordsize="1,80" path="m9855,332l9855,252e" filled="false" stroked="true" strokeweight=".748pt" strokecolor="#939598">
                <v:path arrowok="t"/>
              </v:shape>
            </v:group>
            <v:group style="position:absolute;left:9815;top:252;width:2;height:80" coordorigin="9815,252" coordsize="2,80">
              <v:shape style="position:absolute;left:9815;top:252;width:2;height:80" coordorigin="9815,252" coordsize="0,80" path="m9815,332l9815,252e" filled="false" stroked="true" strokeweight=".748pt" strokecolor="#939598">
                <v:path arrowok="t"/>
              </v:shape>
            </v:group>
            <v:group style="position:absolute;left:9775;top:252;width:2;height:80" coordorigin="9775,252" coordsize="2,80">
              <v:shape style="position:absolute;left:9775;top:252;width:2;height:80" coordorigin="9775,252" coordsize="1,80" path="m9775,332l9775,252e" filled="false" stroked="true" strokeweight=".748pt" strokecolor="#939598">
                <v:path arrowok="t"/>
              </v:shape>
            </v:group>
            <v:group style="position:absolute;left:9735;top:252;width:2;height:80" coordorigin="9735,252" coordsize="2,80">
              <v:shape style="position:absolute;left:9735;top:252;width:2;height:80" coordorigin="9735,252" coordsize="1,80" path="m9735,332l9735,252e" filled="false" stroked="true" strokeweight=".748pt" strokecolor="#939598">
                <v:path arrowok="t"/>
              </v:shape>
            </v:group>
            <v:group style="position:absolute;left:9695;top:252;width:2;height:80" coordorigin="9695,252" coordsize="2,80">
              <v:shape style="position:absolute;left:9695;top:252;width:2;height:80" coordorigin="9695,252" coordsize="0,80" path="m9695,332l9695,252e" filled="false" stroked="true" strokeweight=".748pt" strokecolor="#939598">
                <v:path arrowok="t"/>
              </v:shape>
            </v:group>
            <v:group style="position:absolute;left:9655;top:252;width:2;height:80" coordorigin="9655,252" coordsize="2,80">
              <v:shape style="position:absolute;left:9655;top:252;width:2;height:80" coordorigin="9655,252" coordsize="0,80" path="m9655,332l9655,252e" filled="false" stroked="true" strokeweight=".748pt" strokecolor="#939598">
                <v:path arrowok="t"/>
              </v:shape>
            </v:group>
            <v:group style="position:absolute;left:9615;top:252;width:2;height:80" coordorigin="9615,252" coordsize="2,80">
              <v:shape style="position:absolute;left:9615;top:252;width:2;height:80" coordorigin="9615,252" coordsize="0,80" path="m9615,332l9615,252e" filled="false" stroked="true" strokeweight=".748pt" strokecolor="#939598">
                <v:path arrowok="t"/>
              </v:shape>
            </v:group>
            <v:group style="position:absolute;left:9574;top:252;width:2;height:80" coordorigin="9574,252" coordsize="2,80">
              <v:shape style="position:absolute;left:9574;top:252;width:2;height:80" coordorigin="9574,252" coordsize="1,80" path="m9575,332l9574,252e" filled="false" stroked="true" strokeweight=".748pt" strokecolor="#939598">
                <v:path arrowok="t"/>
              </v:shape>
            </v:group>
            <v:group style="position:absolute;left:9534;top:252;width:2;height:80" coordorigin="9534,252" coordsize="2,80">
              <v:shape style="position:absolute;left:9534;top:252;width:2;height:80" coordorigin="9534,252" coordsize="1,80" path="m9534,332l9534,252e" filled="false" stroked="true" strokeweight=".748pt" strokecolor="#939598">
                <v:path arrowok="t"/>
              </v:shape>
            </v:group>
            <v:group style="position:absolute;left:9494;top:252;width:2;height:80" coordorigin="9494,252" coordsize="2,80">
              <v:shape style="position:absolute;left:9494;top:252;width:2;height:80" coordorigin="9494,252" coordsize="0,80" path="m9494,332l9494,252e" filled="false" stroked="true" strokeweight=".748pt" strokecolor="#939598">
                <v:path arrowok="t"/>
              </v:shape>
            </v:group>
            <v:group style="position:absolute;left:9454;top:252;width:2;height:80" coordorigin="9454,252" coordsize="2,80">
              <v:shape style="position:absolute;left:9454;top:252;width:2;height:80" coordorigin="9454,252" coordsize="1,80" path="m9454,332l9454,252e" filled="false" stroked="true" strokeweight=".748pt" strokecolor="#939598">
                <v:path arrowok="t"/>
              </v:shape>
            </v:group>
            <v:group style="position:absolute;left:9414;top:252;width:2;height:80" coordorigin="9414,252" coordsize="2,80">
              <v:shape style="position:absolute;left:9414;top:252;width:2;height:80" coordorigin="9414,252" coordsize="0,80" path="m9414,332l9414,252e" filled="false" stroked="true" strokeweight=".748pt" strokecolor="#939598">
                <v:path arrowok="t"/>
              </v:shape>
            </v:group>
            <v:group style="position:absolute;left:9374;top:252;width:2;height:80" coordorigin="9374,252" coordsize="2,80">
              <v:shape style="position:absolute;left:9374;top:252;width:2;height:80" coordorigin="9374,252" coordsize="0,80" path="m9374,332l9374,252e" filled="false" stroked="true" strokeweight=".748pt" strokecolor="#939598">
                <v:path arrowok="t"/>
              </v:shape>
            </v:group>
            <v:group style="position:absolute;left:9334;top:252;width:2;height:80" coordorigin="9334,252" coordsize="2,80">
              <v:shape style="position:absolute;left:9334;top:252;width:2;height:80" coordorigin="9334,252" coordsize="1,80" path="m9334,332l9334,252e" filled="false" stroked="true" strokeweight=".748pt" strokecolor="#939598">
                <v:path arrowok="t"/>
              </v:shape>
            </v:group>
            <v:group style="position:absolute;left:9294;top:252;width:2;height:80" coordorigin="9294,252" coordsize="2,80">
              <v:shape style="position:absolute;left:9294;top:252;width:2;height:80" coordorigin="9294,252" coordsize="0,80" path="m9294,332l9294,252e" filled="false" stroked="true" strokeweight=".748pt" strokecolor="#939598">
                <v:path arrowok="t"/>
              </v:shape>
            </v:group>
            <v:group style="position:absolute;left:9254;top:252;width:2;height:80" coordorigin="9254,252" coordsize="2,80">
              <v:shape style="position:absolute;left:9254;top:252;width:2;height:80" coordorigin="9254,252" coordsize="1,80" path="m9254,332l9254,252e" filled="false" stroked="true" strokeweight=".748pt" strokecolor="#939598">
                <v:path arrowok="t"/>
              </v:shape>
            </v:group>
            <v:group style="position:absolute;left:9214;top:252;width:2;height:80" coordorigin="9214,252" coordsize="2,80">
              <v:shape style="position:absolute;left:9214;top:252;width:2;height:80" coordorigin="9214,252" coordsize="1,80" path="m9214,332l9214,252e" filled="false" stroked="true" strokeweight=".748pt" strokecolor="#939598">
                <v:path arrowok="t"/>
              </v:shape>
            </v:group>
            <v:group style="position:absolute;left:9174;top:252;width:2;height:80" coordorigin="9174,252" coordsize="2,80">
              <v:shape style="position:absolute;left:9174;top:252;width:2;height:80" coordorigin="9174,252" coordsize="0,80" path="m9174,332l9174,252e" filled="false" stroked="true" strokeweight=".748pt" strokecolor="#939598">
                <v:path arrowok="t"/>
              </v:shape>
            </v:group>
            <v:group style="position:absolute;left:9134;top:252;width:2;height:80" coordorigin="9134,252" coordsize="2,80">
              <v:shape style="position:absolute;left:9134;top:252;width:2;height:80" coordorigin="9134,252" coordsize="1,80" path="m9134,332l9134,252e" filled="false" stroked="true" strokeweight=".748pt" strokecolor="#939598">
                <v:path arrowok="t"/>
              </v:shape>
            </v:group>
            <v:group style="position:absolute;left:9094;top:252;width:2;height:80" coordorigin="9094,252" coordsize="2,80">
              <v:shape style="position:absolute;left:9094;top:252;width:2;height:80" coordorigin="9094,252" coordsize="0,80" path="m9094,332l9094,252e" filled="false" stroked="true" strokeweight=".748pt" strokecolor="#939598">
                <v:path arrowok="t"/>
              </v:shape>
            </v:group>
            <v:group style="position:absolute;left:9054;top:252;width:2;height:80" coordorigin="9054,252" coordsize="2,80">
              <v:shape style="position:absolute;left:9054;top:252;width:2;height:80" coordorigin="9054,252" coordsize="1,80" path="m9054,332l9054,252e" filled="false" stroked="true" strokeweight=".748pt" strokecolor="#939598">
                <v:path arrowok="t"/>
              </v:shape>
            </v:group>
            <v:group style="position:absolute;left:9014;top:252;width:2;height:80" coordorigin="9014,252" coordsize="2,80">
              <v:shape style="position:absolute;left:9014;top:252;width:2;height:80" coordorigin="9014,252" coordsize="1,80" path="m9014,332l9014,252e" filled="false" stroked="true" strokeweight=".748pt" strokecolor="#939598">
                <v:path arrowok="t"/>
              </v:shape>
            </v:group>
            <v:group style="position:absolute;left:8974;top:252;width:2;height:80" coordorigin="8974,252" coordsize="2,80">
              <v:shape style="position:absolute;left:8974;top:252;width:2;height:80" coordorigin="8974,252" coordsize="1,80" path="m8974,332l8974,252e" filled="false" stroked="true" strokeweight=".748pt" strokecolor="#939598">
                <v:path arrowok="t"/>
              </v:shape>
            </v:group>
            <v:group style="position:absolute;left:8934;top:252;width:2;height:80" coordorigin="8934,252" coordsize="2,80">
              <v:shape style="position:absolute;left:8934;top:252;width:2;height:80" coordorigin="8934,252" coordsize="1,80" path="m8934,332l8934,252e" filled="false" stroked="true" strokeweight=".748pt" strokecolor="#939598">
                <v:path arrowok="t"/>
              </v:shape>
            </v:group>
            <v:group style="position:absolute;left:8893;top:252;width:2;height:80" coordorigin="8893,252" coordsize="2,80">
              <v:shape style="position:absolute;left:8893;top:252;width:2;height:80" coordorigin="8893,252" coordsize="1,80" path="m8893,332l8893,252e" filled="false" stroked="true" strokeweight=".748pt" strokecolor="#939598">
                <v:path arrowok="t"/>
              </v:shape>
            </v:group>
            <v:group style="position:absolute;left:8853;top:252;width:2;height:80" coordorigin="8853,252" coordsize="2,80">
              <v:shape style="position:absolute;left:8853;top:252;width:2;height:80" coordorigin="8853,252" coordsize="1,80" path="m8853,332l8853,252e" filled="false" stroked="true" strokeweight=".748pt" strokecolor="#939598">
                <v:path arrowok="t"/>
              </v:shape>
            </v:group>
            <v:group style="position:absolute;left:8813;top:252;width:2;height:80" coordorigin="8813,252" coordsize="2,80">
              <v:shape style="position:absolute;left:8813;top:252;width:2;height:80" coordorigin="8813,252" coordsize="0,80" path="m8813,332l8813,252e" filled="false" stroked="true" strokeweight=".748pt" strokecolor="#939598">
                <v:path arrowok="t"/>
              </v:shape>
            </v:group>
            <v:group style="position:absolute;left:8773;top:252;width:2;height:80" coordorigin="8773,252" coordsize="2,80">
              <v:shape style="position:absolute;left:8773;top:252;width:2;height:80" coordorigin="8773,252" coordsize="1,80" path="m8773,332l8773,252e" filled="false" stroked="true" strokeweight=".748pt" strokecolor="#939598">
                <v:path arrowok="t"/>
              </v:shape>
            </v:group>
            <v:group style="position:absolute;left:8733;top:252;width:2;height:80" coordorigin="8733,252" coordsize="2,80">
              <v:shape style="position:absolute;left:8733;top:252;width:2;height:80" coordorigin="8733,252" coordsize="0,80" path="m8733,332l8733,252e" filled="false" stroked="true" strokeweight=".748pt" strokecolor="#939598">
                <v:path arrowok="t"/>
              </v:shape>
            </v:group>
            <v:group style="position:absolute;left:8693;top:252;width:2;height:80" coordorigin="8693,252" coordsize="2,80">
              <v:shape style="position:absolute;left:8693;top:252;width:2;height:80" coordorigin="8693,252" coordsize="1,80" path="m8693,332l8693,252e" filled="false" stroked="true" strokeweight=".748pt" strokecolor="#939598">
                <v:path arrowok="t"/>
              </v:shape>
            </v:group>
            <v:group style="position:absolute;left:8653;top:252;width:2;height:80" coordorigin="8653,252" coordsize="2,80">
              <v:shape style="position:absolute;left:8653;top:252;width:2;height:80" coordorigin="8653,252" coordsize="1,80" path="m8653,332l8653,252e" filled="false" stroked="true" strokeweight=".748pt" strokecolor="#939598">
                <v:path arrowok="t"/>
              </v:shape>
            </v:group>
            <v:group style="position:absolute;left:8613;top:252;width:2;height:80" coordorigin="8613,252" coordsize="2,80">
              <v:shape style="position:absolute;left:8613;top:252;width:2;height:80" coordorigin="8613,252" coordsize="0,80" path="m8613,332l8613,252e" filled="false" stroked="true" strokeweight=".748pt" strokecolor="#939598">
                <v:path arrowok="t"/>
              </v:shape>
            </v:group>
            <v:group style="position:absolute;left:8573;top:252;width:2;height:80" coordorigin="8573,252" coordsize="2,80">
              <v:shape style="position:absolute;left:8573;top:252;width:2;height:80" coordorigin="8573,252" coordsize="0,80" path="m8573,332l8573,252e" filled="false" stroked="true" strokeweight=".748pt" strokecolor="#939598">
                <v:path arrowok="t"/>
              </v:shape>
            </v:group>
            <v:group style="position:absolute;left:8533;top:252;width:2;height:80" coordorigin="8533,252" coordsize="2,80">
              <v:shape style="position:absolute;left:8533;top:252;width:2;height:80" coordorigin="8533,252" coordsize="0,80" path="m8533,332l8533,252e" filled="false" stroked="true" strokeweight=".748pt" strokecolor="#939598">
                <v:path arrowok="t"/>
              </v:shape>
            </v:group>
            <v:group style="position:absolute;left:8493;top:252;width:2;height:80" coordorigin="8493,252" coordsize="2,80">
              <v:shape style="position:absolute;left:8493;top:252;width:2;height:80" coordorigin="8493,252" coordsize="0,80" path="m8493,332l8493,252e" filled="false" stroked="true" strokeweight=".748pt" strokecolor="#939598">
                <v:path arrowok="t"/>
              </v:shape>
            </v:group>
            <v:group style="position:absolute;left:8453;top:252;width:2;height:80" coordorigin="8453,252" coordsize="2,80">
              <v:shape style="position:absolute;left:8453;top:252;width:2;height:80" coordorigin="8453,252" coordsize="1,80" path="m8453,332l8453,252e" filled="false" stroked="true" strokeweight=".748pt" strokecolor="#939598">
                <v:path arrowok="t"/>
              </v:shape>
            </v:group>
            <v:group style="position:absolute;left:8413;top:252;width:2;height:80" coordorigin="8413,252" coordsize="2,80">
              <v:shape style="position:absolute;left:8413;top:252;width:2;height:80" coordorigin="8413,252" coordsize="0,80" path="m8413,332l8413,252e" filled="false" stroked="true" strokeweight=".748pt" strokecolor="#939598">
                <v:path arrowok="t"/>
              </v:shape>
            </v:group>
            <v:group style="position:absolute;left:8373;top:252;width:2;height:80" coordorigin="8373,252" coordsize="2,80">
              <v:shape style="position:absolute;left:8373;top:252;width:2;height:80" coordorigin="8373,252" coordsize="1,80" path="m8373,332l8373,252e" filled="false" stroked="true" strokeweight=".748pt" strokecolor="#939598">
                <v:path arrowok="t"/>
              </v:shape>
            </v:group>
            <v:group style="position:absolute;left:8333;top:252;width:2;height:80" coordorigin="8333,252" coordsize="2,80">
              <v:shape style="position:absolute;left:8333;top:252;width:2;height:80" coordorigin="8333,252" coordsize="0,80" path="m8333,332l8333,252e" filled="false" stroked="true" strokeweight=".748pt" strokecolor="#939598">
                <v:path arrowok="t"/>
              </v:shape>
            </v:group>
            <v:group style="position:absolute;left:8293;top:252;width:2;height:80" coordorigin="8293,252" coordsize="2,80">
              <v:shape style="position:absolute;left:8293;top:252;width:2;height:80" coordorigin="8293,252" coordsize="0,80" path="m8293,332l8293,252e" filled="false" stroked="true" strokeweight=".748pt" strokecolor="#939598">
                <v:path arrowok="t"/>
              </v:shape>
            </v:group>
            <v:group style="position:absolute;left:8252;top:252;width:2;height:80" coordorigin="8252,252" coordsize="2,80">
              <v:shape style="position:absolute;left:8252;top:252;width:2;height:80" coordorigin="8252,252" coordsize="0,80" path="m8253,332l8252,252e" filled="false" stroked="true" strokeweight=".748pt" strokecolor="#939598">
                <v:path arrowok="t"/>
              </v:shape>
            </v:group>
            <v:group style="position:absolute;left:8212;top:252;width:2;height:80" coordorigin="8212,252" coordsize="2,80">
              <v:shape style="position:absolute;left:8212;top:252;width:2;height:80" coordorigin="8212,252" coordsize="0,80" path="m8212,332l8212,252e" filled="false" stroked="true" strokeweight=".748pt" strokecolor="#939598">
                <v:path arrowok="t"/>
              </v:shape>
            </v:group>
            <v:group style="position:absolute;left:8172;top:252;width:2;height:80" coordorigin="8172,252" coordsize="2,80">
              <v:shape style="position:absolute;left:8172;top:252;width:2;height:80" coordorigin="8172,252" coordsize="0,80" path="m8172,332l8172,252e" filled="false" stroked="true" strokeweight=".748pt" strokecolor="#939598">
                <v:path arrowok="t"/>
              </v:shape>
            </v:group>
            <v:group style="position:absolute;left:8132;top:252;width:2;height:80" coordorigin="8132,252" coordsize="2,80">
              <v:shape style="position:absolute;left:8132;top:252;width:2;height:80" coordorigin="8132,252" coordsize="1,80" path="m8132,332l8132,252e" filled="false" stroked="true" strokeweight=".748pt" strokecolor="#939598">
                <v:path arrowok="t"/>
              </v:shape>
            </v:group>
            <v:group style="position:absolute;left:8092;top:252;width:2;height:80" coordorigin="8092,252" coordsize="2,80">
              <v:shape style="position:absolute;left:8092;top:252;width:2;height:80" coordorigin="8092,252" coordsize="0,80" path="m8092,332l8092,252e" filled="false" stroked="true" strokeweight=".748pt" strokecolor="#939598">
                <v:path arrowok="t"/>
              </v:shape>
            </v:group>
            <v:group style="position:absolute;left:8052;top:252;width:2;height:80" coordorigin="8052,252" coordsize="2,80">
              <v:shape style="position:absolute;left:8052;top:252;width:2;height:80" coordorigin="8052,252" coordsize="1,80" path="m8052,332l8052,252e" filled="false" stroked="true" strokeweight=".748pt" strokecolor="#939598">
                <v:path arrowok="t"/>
              </v:shape>
            </v:group>
            <v:group style="position:absolute;left:8012;top:252;width:2;height:80" coordorigin="8012,252" coordsize="2,80">
              <v:shape style="position:absolute;left:8012;top:252;width:2;height:80" coordorigin="8012,252" coordsize="0,80" path="m8012,332l8012,252e" filled="false" stroked="true" strokeweight=".748pt" strokecolor="#939598">
                <v:path arrowok="t"/>
              </v:shape>
            </v:group>
            <v:group style="position:absolute;left:7972;top:252;width:2;height:80" coordorigin="7972,252" coordsize="2,80">
              <v:shape style="position:absolute;left:7972;top:252;width:2;height:80" coordorigin="7972,252" coordsize="0,80" path="m7972,332l7972,252e" filled="false" stroked="true" strokeweight=".748pt" strokecolor="#939598">
                <v:path arrowok="t"/>
              </v:shape>
            </v:group>
            <v:group style="position:absolute;left:7932;top:252;width:2;height:80" coordorigin="7932,252" coordsize="2,80">
              <v:shape style="position:absolute;left:7932;top:252;width:2;height:80" coordorigin="7932,252" coordsize="0,80" path="m7932,332l7932,252e" filled="false" stroked="true" strokeweight=".748pt" strokecolor="#939598">
                <v:path arrowok="t"/>
              </v:shape>
            </v:group>
            <v:group style="position:absolute;left:7892;top:252;width:2;height:80" coordorigin="7892,252" coordsize="2,80">
              <v:shape style="position:absolute;left:7892;top:252;width:2;height:80" coordorigin="7892,252" coordsize="1,80" path="m7892,332l7892,252e" filled="false" stroked="true" strokeweight=".748pt" strokecolor="#939598">
                <v:path arrowok="t"/>
              </v:shape>
            </v:group>
            <v:group style="position:absolute;left:7852;top:252;width:2;height:80" coordorigin="7852,252" coordsize="2,80">
              <v:shape style="position:absolute;left:7852;top:252;width:2;height:80" coordorigin="7852,252" coordsize="1,80" path="m7852,332l7852,252e" filled="false" stroked="true" strokeweight=".748pt" strokecolor="#939598">
                <v:path arrowok="t"/>
              </v:shape>
            </v:group>
            <v:group style="position:absolute;left:7812;top:252;width:2;height:80" coordorigin="7812,252" coordsize="2,80">
              <v:shape style="position:absolute;left:7812;top:252;width:2;height:80" coordorigin="7812,252" coordsize="1,80" path="m7812,332l7812,252e" filled="false" stroked="true" strokeweight=".748pt" strokecolor="#939598">
                <v:path arrowok="t"/>
              </v:shape>
            </v:group>
            <v:group style="position:absolute;left:7772;top:252;width:2;height:80" coordorigin="7772,252" coordsize="2,80">
              <v:shape style="position:absolute;left:7772;top:252;width:2;height:80" coordorigin="7772,252" coordsize="1,80" path="m7772,332l7772,252e" filled="false" stroked="true" strokeweight=".748pt" strokecolor="#939598">
                <v:path arrowok="t"/>
              </v:shape>
            </v:group>
            <v:group style="position:absolute;left:7732;top:252;width:2;height:80" coordorigin="7732,252" coordsize="2,80">
              <v:shape style="position:absolute;left:7732;top:252;width:2;height:80" coordorigin="7732,252" coordsize="1,80" path="m7732,332l7732,252e" filled="false" stroked="true" strokeweight=".748pt" strokecolor="#939598">
                <v:path arrowok="t"/>
              </v:shape>
            </v:group>
            <v:group style="position:absolute;left:7692;top:252;width:2;height:80" coordorigin="7692,252" coordsize="2,80">
              <v:shape style="position:absolute;left:7692;top:252;width:2;height:80" coordorigin="7692,252" coordsize="1,80" path="m7692,332l7692,252e" filled="false" stroked="true" strokeweight=".748pt" strokecolor="#939598">
                <v:path arrowok="t"/>
              </v:shape>
            </v:group>
            <v:group style="position:absolute;left:7652;top:252;width:2;height:80" coordorigin="7652,252" coordsize="2,80">
              <v:shape style="position:absolute;left:7652;top:252;width:2;height:80" coordorigin="7652,252" coordsize="0,80" path="m7652,332l7652,252e" filled="false" stroked="true" strokeweight=".748pt" strokecolor="#939598">
                <v:path arrowok="t"/>
              </v:shape>
            </v:group>
            <v:group style="position:absolute;left:7612;top:252;width:2;height:80" coordorigin="7612,252" coordsize="2,80">
              <v:shape style="position:absolute;left:7612;top:252;width:2;height:80" coordorigin="7612,252" coordsize="1,80" path="m7612,332l7612,252e" filled="false" stroked="true" strokeweight=".748pt" strokecolor="#939598">
                <v:path arrowok="t"/>
              </v:shape>
            </v:group>
            <v:group style="position:absolute;left:7571;top:252;width:2;height:80" coordorigin="7571,252" coordsize="2,80">
              <v:shape style="position:absolute;left:7571;top:252;width:2;height:80" coordorigin="7571,252" coordsize="1,80" path="m7571,332l7571,252e" filled="false" stroked="true" strokeweight=".748pt" strokecolor="#939598">
                <v:path arrowok="t"/>
              </v:shape>
            </v:group>
            <v:group style="position:absolute;left:7531;top:252;width:2;height:80" coordorigin="7531,252" coordsize="2,80">
              <v:shape style="position:absolute;left:7531;top:252;width:2;height:80" coordorigin="7531,252" coordsize="0,80" path="m7531,332l7531,252e" filled="false" stroked="true" strokeweight=".748pt" strokecolor="#939598">
                <v:path arrowok="t"/>
              </v:shape>
            </v:group>
            <v:group style="position:absolute;left:7491;top:252;width:2;height:80" coordorigin="7491,252" coordsize="2,80">
              <v:shape style="position:absolute;left:7491;top:252;width:2;height:80" coordorigin="7491,252" coordsize="1,80" path="m7491,332l7491,252e" filled="false" stroked="true" strokeweight=".748pt" strokecolor="#939598">
                <v:path arrowok="t"/>
              </v:shape>
            </v:group>
            <v:group style="position:absolute;left:7451;top:252;width:2;height:80" coordorigin="7451,252" coordsize="2,80">
              <v:shape style="position:absolute;left:7451;top:252;width:2;height:80" coordorigin="7451,252" coordsize="0,80" path="m7451,332l7451,252e" filled="false" stroked="true" strokeweight=".748pt" strokecolor="#939598">
                <v:path arrowok="t"/>
              </v:shape>
            </v:group>
            <v:group style="position:absolute;left:7411;top:252;width:2;height:80" coordorigin="7411,252" coordsize="2,80">
              <v:shape style="position:absolute;left:7411;top:252;width:2;height:80" coordorigin="7411,252" coordsize="0,80" path="m7411,332l7411,252e" filled="false" stroked="true" strokeweight=".748pt" strokecolor="#939598">
                <v:path arrowok="t"/>
              </v:shape>
            </v:group>
            <v:group style="position:absolute;left:7371;top:252;width:2;height:80" coordorigin="7371,252" coordsize="2,80">
              <v:shape style="position:absolute;left:7371;top:252;width:2;height:80" coordorigin="7371,252" coordsize="1,80" path="m7371,332l7371,252e" filled="false" stroked="true" strokeweight=".748pt" strokecolor="#939598">
                <v:path arrowok="t"/>
              </v:shape>
            </v:group>
            <v:group style="position:absolute;left:7331;top:252;width:2;height:80" coordorigin="7331,252" coordsize="2,80">
              <v:shape style="position:absolute;left:7331;top:252;width:2;height:80" coordorigin="7331,252" coordsize="0,80" path="m7331,332l7331,252e" filled="false" stroked="true" strokeweight=".748pt" strokecolor="#939598">
                <v:path arrowok="t"/>
              </v:shape>
            </v:group>
            <v:group style="position:absolute;left:7291;top:252;width:2;height:80" coordorigin="7291,252" coordsize="2,80">
              <v:shape style="position:absolute;left:7291;top:252;width:2;height:80" coordorigin="7291,252" coordsize="1,80" path="m7291,332l7291,252e" filled="false" stroked="true" strokeweight=".748pt" strokecolor="#939598">
                <v:path arrowok="t"/>
              </v:shape>
            </v:group>
            <v:group style="position:absolute;left:7251;top:252;width:2;height:80" coordorigin="7251,252" coordsize="2,80">
              <v:shape style="position:absolute;left:7251;top:252;width:2;height:80" coordorigin="7251,252" coordsize="1,80" path="m7251,332l7251,252e" filled="false" stroked="true" strokeweight=".748pt" strokecolor="#939598">
                <v:path arrowok="t"/>
              </v:shape>
            </v:group>
            <v:group style="position:absolute;left:7211;top:252;width:2;height:80" coordorigin="7211,252" coordsize="2,80">
              <v:shape style="position:absolute;left:7211;top:252;width:2;height:80" coordorigin="7211,252" coordsize="0,80" path="m7211,332l7211,252e" filled="false" stroked="true" strokeweight=".748pt" strokecolor="#939598">
                <v:path arrowok="t"/>
              </v:shape>
            </v:group>
            <v:group style="position:absolute;left:7171;top:252;width:2;height:80" coordorigin="7171,252" coordsize="2,80">
              <v:shape style="position:absolute;left:7171;top:252;width:2;height:80" coordorigin="7171,252" coordsize="1,80" path="m7171,332l7171,252e" filled="false" stroked="true" strokeweight=".748pt" strokecolor="#939598">
                <v:path arrowok="t"/>
              </v:shape>
            </v:group>
            <v:group style="position:absolute;left:7131;top:252;width:2;height:80" coordorigin="7131,252" coordsize="2,80">
              <v:shape style="position:absolute;left:7131;top:252;width:2;height:80" coordorigin="7131,252" coordsize="0,80" path="m7131,332l7131,252e" filled="false" stroked="true" strokeweight=".748pt" strokecolor="#939598">
                <v:path arrowok="t"/>
              </v:shape>
            </v:group>
            <v:group style="position:absolute;left:7091;top:252;width:2;height:80" coordorigin="7091,252" coordsize="2,80">
              <v:shape style="position:absolute;left:7091;top:252;width:2;height:80" coordorigin="7091,252" coordsize="0,80" path="m7091,332l7091,252e" filled="false" stroked="true" strokeweight=".748pt" strokecolor="#939598">
                <v:path arrowok="t"/>
              </v:shape>
            </v:group>
            <v:group style="position:absolute;left:7051;top:252;width:2;height:80" coordorigin="7051,252" coordsize="2,80">
              <v:shape style="position:absolute;left:7051;top:252;width:2;height:80" coordorigin="7051,252" coordsize="1,80" path="m7051,332l7051,252e" filled="false" stroked="true" strokeweight=".748pt" strokecolor="#939598">
                <v:path arrowok="t"/>
              </v:shape>
            </v:group>
            <v:group style="position:absolute;left:7011;top:252;width:2;height:80" coordorigin="7011,252" coordsize="2,80">
              <v:shape style="position:absolute;left:7011;top:252;width:2;height:80" coordorigin="7011,252" coordsize="0,80" path="m7011,332l7011,252e" filled="false" stroked="true" strokeweight=".748pt" strokecolor="#939598">
                <v:path arrowok="t"/>
              </v:shape>
            </v:group>
            <v:group style="position:absolute;left:6971;top:252;width:2;height:80" coordorigin="6971,252" coordsize="2,80">
              <v:shape style="position:absolute;left:6971;top:252;width:2;height:80" coordorigin="6971,252" coordsize="1,80" path="m6971,332l6971,252e" filled="false" stroked="true" strokeweight=".748pt" strokecolor="#939598">
                <v:path arrowok="t"/>
              </v:shape>
            </v:group>
            <v:group style="position:absolute;left:6930;top:252;width:2;height:80" coordorigin="6930,252" coordsize="2,80">
              <v:shape style="position:absolute;left:6930;top:252;width:2;height:80" coordorigin="6930,252" coordsize="1,80" path="m6931,332l6930,252e" filled="false" stroked="true" strokeweight=".748pt" strokecolor="#939598">
                <v:path arrowok="t"/>
              </v:shape>
            </v:group>
            <v:group style="position:absolute;left:6890;top:252;width:2;height:80" coordorigin="6890,252" coordsize="2,80">
              <v:shape style="position:absolute;left:6890;top:252;width:2;height:80" coordorigin="6890,252" coordsize="0,80" path="m6890,332l6890,252e" filled="false" stroked="true" strokeweight=".748pt" strokecolor="#939598">
                <v:path arrowok="t"/>
              </v:shape>
            </v:group>
            <v:group style="position:absolute;left:6850;top:252;width:2;height:80" coordorigin="6850,252" coordsize="2,80">
              <v:shape style="position:absolute;left:6850;top:252;width:2;height:80" coordorigin="6850,252" coordsize="1,80" path="m6850,332l6850,252e" filled="false" stroked="true" strokeweight=".748pt" strokecolor="#939598">
                <v:path arrowok="t"/>
              </v:shape>
            </v:group>
            <v:group style="position:absolute;left:6810;top:253;width:2;height:80" coordorigin="6810,253" coordsize="2,80">
              <v:shape style="position:absolute;left:6810;top:253;width:2;height:80" coordorigin="6810,253" coordsize="0,80" path="m6810,333l6810,253e" filled="false" stroked="true" strokeweight=".748pt" strokecolor="#939598">
                <v:path arrowok="t"/>
              </v:shape>
            </v:group>
            <v:group style="position:absolute;left:6770;top:253;width:2;height:80" coordorigin="6770,253" coordsize="2,80">
              <v:shape style="position:absolute;left:6770;top:253;width:2;height:80" coordorigin="6770,253" coordsize="1,80" path="m6770,333l6770,253e" filled="false" stroked="true" strokeweight=".748pt" strokecolor="#939598">
                <v:path arrowok="t"/>
              </v:shape>
            </v:group>
            <v:group style="position:absolute;left:6730;top:253;width:2;height:80" coordorigin="6730,253" coordsize="2,80">
              <v:shape style="position:absolute;left:6730;top:253;width:2;height:80" coordorigin="6730,253" coordsize="0,80" path="m6730,333l6730,253e" filled="false" stroked="true" strokeweight=".748pt" strokecolor="#939598">
                <v:path arrowok="t"/>
              </v:shape>
            </v:group>
            <v:group style="position:absolute;left:6690;top:253;width:2;height:80" coordorigin="6690,253" coordsize="2,80">
              <v:shape style="position:absolute;left:6690;top:253;width:2;height:80" coordorigin="6690,253" coordsize="1,80" path="m6690,333l6690,253e" filled="false" stroked="true" strokeweight=".748pt" strokecolor="#939598">
                <v:path arrowok="t"/>
              </v:shape>
            </v:group>
            <v:group style="position:absolute;left:6650;top:253;width:2;height:80" coordorigin="6650,253" coordsize="2,80">
              <v:shape style="position:absolute;left:6650;top:253;width:2;height:80" coordorigin="6650,253" coordsize="1,80" path="m6650,333l6650,253e" filled="false" stroked="true" strokeweight=".748pt" strokecolor="#939598">
                <v:path arrowok="t"/>
              </v:shape>
            </v:group>
            <v:group style="position:absolute;left:6610;top:253;width:2;height:80" coordorigin="6610,253" coordsize="2,80">
              <v:shape style="position:absolute;left:6610;top:253;width:2;height:80" coordorigin="6610,253" coordsize="1,80" path="m6610,333l6610,253e" filled="false" stroked="true" strokeweight=".748pt" strokecolor="#939598">
                <v:path arrowok="t"/>
              </v:shape>
            </v:group>
            <v:group style="position:absolute;left:6570;top:253;width:2;height:80" coordorigin="6570,253" coordsize="2,80">
              <v:shape style="position:absolute;left:6570;top:253;width:2;height:80" coordorigin="6570,253" coordsize="1,80" path="m6570,333l6570,253e" filled="false" stroked="true" strokeweight=".748pt" strokecolor="#939598">
                <v:path arrowok="t"/>
              </v:shape>
            </v:group>
            <v:group style="position:absolute;left:6530;top:253;width:2;height:80" coordorigin="6530,253" coordsize="2,80">
              <v:shape style="position:absolute;left:6530;top:253;width:2;height:80" coordorigin="6530,253" coordsize="1,80" path="m6530,333l6530,253e" filled="false" stroked="true" strokeweight=".748pt" strokecolor="#939598">
                <v:path arrowok="t"/>
              </v:shape>
            </v:group>
            <v:group style="position:absolute;left:6490;top:253;width:2;height:80" coordorigin="6490,253" coordsize="2,80">
              <v:shape style="position:absolute;left:6490;top:253;width:2;height:80" coordorigin="6490,253" coordsize="1,80" path="m6490,333l6490,253e" filled="false" stroked="true" strokeweight=".748pt" strokecolor="#939598">
                <v:path arrowok="t"/>
              </v:shape>
            </v:group>
            <v:group style="position:absolute;left:6450;top:253;width:2;height:80" coordorigin="6450,253" coordsize="2,80">
              <v:shape style="position:absolute;left:6450;top:253;width:2;height:80" coordorigin="6450,253" coordsize="0,80" path="m6450,333l6450,253e" filled="false" stroked="true" strokeweight=".748pt" strokecolor="#939598">
                <v:path arrowok="t"/>
              </v:shape>
            </v:group>
            <v:group style="position:absolute;left:6410;top:253;width:2;height:80" coordorigin="6410,253" coordsize="2,80">
              <v:shape style="position:absolute;left:6410;top:253;width:2;height:80" coordorigin="6410,253" coordsize="0,80" path="m6410,333l6410,253e" filled="false" stroked="true" strokeweight=".748pt" strokecolor="#939598">
                <v:path arrowok="t"/>
              </v:shape>
            </v:group>
            <v:group style="position:absolute;left:6370;top:253;width:2;height:80" coordorigin="6370,253" coordsize="2,80">
              <v:shape style="position:absolute;left:6370;top:253;width:2;height:80" coordorigin="6370,253" coordsize="1,80" path="m6370,333l6370,253e" filled="false" stroked="true" strokeweight=".748pt" strokecolor="#939598">
                <v:path arrowok="t"/>
              </v:shape>
            </v:group>
            <v:group style="position:absolute;left:6330;top:253;width:2;height:80" coordorigin="6330,253" coordsize="2,80">
              <v:shape style="position:absolute;left:6330;top:253;width:2;height:80" coordorigin="6330,253" coordsize="0,80" path="m6330,333l6330,253e" filled="false" stroked="true" strokeweight=".748pt" strokecolor="#939598">
                <v:path arrowok="t"/>
              </v:shape>
            </v:group>
            <v:group style="position:absolute;left:6290;top:253;width:2;height:80" coordorigin="6290,253" coordsize="2,80">
              <v:shape style="position:absolute;left:6290;top:253;width:2;height:80" coordorigin="6290,253" coordsize="0,80" path="m6290,333l6290,253e" filled="false" stroked="true" strokeweight=".748pt" strokecolor="#939598">
                <v:path arrowok="t"/>
              </v:shape>
            </v:group>
            <v:group style="position:absolute;left:6249;top:253;width:2;height:80" coordorigin="6249,253" coordsize="2,80">
              <v:shape style="position:absolute;left:6249;top:253;width:2;height:80" coordorigin="6249,253" coordsize="0,80" path="m6249,333l6249,253e" filled="false" stroked="true" strokeweight=".748pt" strokecolor="#939598">
                <v:path arrowok="t"/>
              </v:shape>
            </v:group>
            <v:group style="position:absolute;left:6209;top:253;width:2;height:80" coordorigin="6209,253" coordsize="2,80">
              <v:shape style="position:absolute;left:6209;top:253;width:2;height:80" coordorigin="6209,253" coordsize="1,80" path="m6209,333l6209,253e" filled="false" stroked="true" strokeweight=".748pt" strokecolor="#939598">
                <v:path arrowok="t"/>
              </v:shape>
            </v:group>
            <v:group style="position:absolute;left:6169;top:253;width:2;height:80" coordorigin="6169,253" coordsize="2,80">
              <v:shape style="position:absolute;left:6169;top:253;width:2;height:80" coordorigin="6169,253" coordsize="0,80" path="m6169,333l6169,253e" filled="false" stroked="true" strokeweight=".748pt" strokecolor="#939598">
                <v:path arrowok="t"/>
              </v:shape>
            </v:group>
            <v:group style="position:absolute;left:6129;top:253;width:2;height:80" coordorigin="6129,253" coordsize="2,80">
              <v:shape style="position:absolute;left:6129;top:253;width:2;height:80" coordorigin="6129,253" coordsize="0,80" path="m6129,333l6129,253e" filled="false" stroked="true" strokeweight=".748pt" strokecolor="#939598">
                <v:path arrowok="t"/>
              </v:shape>
            </v:group>
            <v:group style="position:absolute;left:6089;top:253;width:2;height:80" coordorigin="6089,253" coordsize="2,80">
              <v:shape style="position:absolute;left:6089;top:253;width:2;height:80" coordorigin="6089,253" coordsize="0,80" path="m6089,333l6089,253e" filled="false" stroked="true" strokeweight=".748pt" strokecolor="#939598">
                <v:path arrowok="t"/>
              </v:shape>
            </v:group>
            <v:group style="position:absolute;left:6049;top:253;width:2;height:80" coordorigin="6049,253" coordsize="2,80">
              <v:shape style="position:absolute;left:6049;top:253;width:2;height:80" coordorigin="6049,253" coordsize="1,80" path="m6049,333l6049,253e" filled="false" stroked="true" strokeweight=".748pt" strokecolor="#939598">
                <v:path arrowok="t"/>
              </v:shape>
            </v:group>
            <v:group style="position:absolute;left:6009;top:253;width:2;height:80" coordorigin="6009,253" coordsize="2,80">
              <v:shape style="position:absolute;left:6009;top:253;width:2;height:80" coordorigin="6009,253" coordsize="0,80" path="m6009,333l6009,253e" filled="false" stroked="true" strokeweight=".748pt" strokecolor="#939598">
                <v:path arrowok="t"/>
              </v:shape>
            </v:group>
            <v:group style="position:absolute;left:5969;top:253;width:2;height:80" coordorigin="5969,253" coordsize="2,80">
              <v:shape style="position:absolute;left:5969;top:253;width:2;height:80" coordorigin="5969,253" coordsize="0,80" path="m5969,333l5969,253e" filled="false" stroked="true" strokeweight=".748pt" strokecolor="#939598">
                <v:path arrowok="t"/>
              </v:shape>
            </v:group>
            <v:group style="position:absolute;left:5929;top:253;width:2;height:80" coordorigin="5929,253" coordsize="2,80">
              <v:shape style="position:absolute;left:5929;top:253;width:2;height:80" coordorigin="5929,253" coordsize="0,80" path="m5929,333l5929,253e" filled="false" stroked="true" strokeweight=".748pt" strokecolor="#939598">
                <v:path arrowok="t"/>
              </v:shape>
            </v:group>
            <v:group style="position:absolute;left:5889;top:253;width:2;height:80" coordorigin="5889,253" coordsize="2,80">
              <v:shape style="position:absolute;left:5889;top:253;width:2;height:80" coordorigin="5889,253" coordsize="1,80" path="m5889,333l5889,253e" filled="false" stroked="true" strokeweight=".748pt" strokecolor="#939598">
                <v:path arrowok="t"/>
              </v:shape>
            </v:group>
            <v:group style="position:absolute;left:5849;top:253;width:2;height:80" coordorigin="5849,253" coordsize="2,80">
              <v:shape style="position:absolute;left:5849;top:253;width:2;height:80" coordorigin="5849,253" coordsize="0,80" path="m5849,333l5849,253e" filled="false" stroked="true" strokeweight=".748pt" strokecolor="#939598">
                <v:path arrowok="t"/>
              </v:shape>
            </v:group>
            <v:group style="position:absolute;left:5809;top:253;width:2;height:80" coordorigin="5809,253" coordsize="2,80">
              <v:shape style="position:absolute;left:5809;top:253;width:2;height:80" coordorigin="5809,253" coordsize="0,80" path="m5809,333l5809,253e" filled="false" stroked="true" strokeweight=".748pt" strokecolor="#939598">
                <v:path arrowok="t"/>
              </v:shape>
            </v:group>
            <v:group style="position:absolute;left:5769;top:253;width:2;height:80" coordorigin="5769,253" coordsize="2,80">
              <v:shape style="position:absolute;left:5769;top:253;width:2;height:80" coordorigin="5769,253" coordsize="0,80" path="m5769,333l5769,253e" filled="false" stroked="true" strokeweight=".748pt" strokecolor="#939598">
                <v:path arrowok="t"/>
              </v:shape>
            </v:group>
            <v:group style="position:absolute;left:5729;top:253;width:2;height:80" coordorigin="5729,253" coordsize="2,80">
              <v:shape style="position:absolute;left:5729;top:253;width:2;height:80" coordorigin="5729,253" coordsize="1,80" path="m5729,333l5729,253e" filled="false" stroked="true" strokeweight=".748pt" strokecolor="#939598">
                <v:path arrowok="t"/>
              </v:shape>
            </v:group>
            <v:group style="position:absolute;left:5689;top:253;width:2;height:80" coordorigin="5689,253" coordsize="2,80">
              <v:shape style="position:absolute;left:5689;top:253;width:2;height:80" coordorigin="5689,253" coordsize="0,80" path="m5689,333l5689,253e" filled="false" stroked="true" strokeweight=".748pt" strokecolor="#939598">
                <v:path arrowok="t"/>
              </v:shape>
            </v:group>
            <v:group style="position:absolute;left:5649;top:253;width:2;height:80" coordorigin="5649,253" coordsize="2,80">
              <v:shape style="position:absolute;left:5649;top:253;width:2;height:80" coordorigin="5649,253" coordsize="0,80" path="m5649,333l5649,253e" filled="false" stroked="true" strokeweight=".748pt" strokecolor="#939598">
                <v:path arrowok="t"/>
              </v:shape>
            </v:group>
            <v:group style="position:absolute;left:5608;top:253;width:2;height:80" coordorigin="5608,253" coordsize="2,80">
              <v:shape style="position:absolute;left:5608;top:253;width:2;height:80" coordorigin="5608,253" coordsize="0,80" path="m5609,333l5608,253e" filled="false" stroked="true" strokeweight=".748pt" strokecolor="#939598">
                <v:path arrowok="t"/>
              </v:shape>
            </v:group>
            <v:group style="position:absolute;left:5568;top:253;width:2;height:80" coordorigin="5568,253" coordsize="2,80">
              <v:shape style="position:absolute;left:5568;top:253;width:2;height:80" coordorigin="5568,253" coordsize="1,80" path="m5568,333l5568,253e" filled="false" stroked="true" strokeweight=".748pt" strokecolor="#939598">
                <v:path arrowok="t"/>
              </v:shape>
            </v:group>
            <v:group style="position:absolute;left:5528;top:253;width:2;height:80" coordorigin="5528,253" coordsize="2,80">
              <v:shape style="position:absolute;left:5528;top:253;width:2;height:80" coordorigin="5528,253" coordsize="0,80" path="m5528,333l5528,253e" filled="false" stroked="true" strokeweight=".748pt" strokecolor="#939598">
                <v:path arrowok="t"/>
              </v:shape>
            </v:group>
            <v:group style="position:absolute;left:5488;top:253;width:2;height:80" coordorigin="5488,253" coordsize="2,80">
              <v:shape style="position:absolute;left:5488;top:253;width:2;height:80" coordorigin="5488,253" coordsize="1,80" path="m5488,333l5488,253e" filled="false" stroked="true" strokeweight=".748pt" strokecolor="#939598">
                <v:path arrowok="t"/>
              </v:shape>
            </v:group>
            <v:group style="position:absolute;left:5448;top:253;width:2;height:80" coordorigin="5448,253" coordsize="2,80">
              <v:shape style="position:absolute;left:5448;top:253;width:2;height:80" coordorigin="5448,253" coordsize="1,80" path="m5448,333l5448,253e" filled="false" stroked="true" strokeweight=".748pt" strokecolor="#939598">
                <v:path arrowok="t"/>
              </v:shape>
            </v:group>
            <v:group style="position:absolute;left:5408;top:253;width:2;height:80" coordorigin="5408,253" coordsize="2,80">
              <v:shape style="position:absolute;left:5408;top:253;width:2;height:80" coordorigin="5408,253" coordsize="1,80" path="m5408,333l5408,253e" filled="false" stroked="true" strokeweight=".748pt" strokecolor="#939598">
                <v:path arrowok="t"/>
              </v:shape>
            </v:group>
            <v:group style="position:absolute;left:5368;top:253;width:2;height:80" coordorigin="5368,253" coordsize="2,80">
              <v:shape style="position:absolute;left:5368;top:253;width:2;height:80" coordorigin="5368,253" coordsize="1,80" path="m5368,333l5368,253e" filled="false" stroked="true" strokeweight=".748pt" strokecolor="#939598">
                <v:path arrowok="t"/>
              </v:shape>
            </v:group>
            <v:group style="position:absolute;left:5328;top:253;width:2;height:80" coordorigin="5328,253" coordsize="2,80">
              <v:shape style="position:absolute;left:5328;top:253;width:2;height:80" coordorigin="5328,253" coordsize="1,80" path="m5328,333l5328,253e" filled="false" stroked="true" strokeweight=".748pt" strokecolor="#939598">
                <v:path arrowok="t"/>
              </v:shape>
            </v:group>
            <v:group style="position:absolute;left:5288;top:253;width:2;height:80" coordorigin="5288,253" coordsize="2,80">
              <v:shape style="position:absolute;left:5288;top:253;width:2;height:80" coordorigin="5288,253" coordsize="1,80" path="m5288,333l5288,253e" filled="false" stroked="true" strokeweight=".748pt" strokecolor="#939598">
                <v:path arrowok="t"/>
              </v:shape>
            </v:group>
            <v:group style="position:absolute;left:5248;top:253;width:2;height:80" coordorigin="5248,253" coordsize="2,80">
              <v:shape style="position:absolute;left:5248;top:253;width:2;height:80" coordorigin="5248,253" coordsize="0,80" path="m5248,333l5248,253e" filled="false" stroked="true" strokeweight=".748pt" strokecolor="#939598">
                <v:path arrowok="t"/>
              </v:shape>
            </v:group>
            <v:group style="position:absolute;left:5208;top:253;width:2;height:80" coordorigin="5208,253" coordsize="2,80">
              <v:shape style="position:absolute;left:5208;top:253;width:2;height:80" coordorigin="5208,253" coordsize="0,80" path="m5208,333l5208,253e" filled="false" stroked="true" strokeweight=".748pt" strokecolor="#939598">
                <v:path arrowok="t"/>
              </v:shape>
            </v:group>
            <v:group style="position:absolute;left:5168;top:253;width:2;height:80" coordorigin="5168,253" coordsize="2,80">
              <v:shape style="position:absolute;left:5168;top:253;width:2;height:80" coordorigin="5168,253" coordsize="1,80" path="m5168,333l5168,253e" filled="false" stroked="true" strokeweight=".748pt" strokecolor="#939598">
                <v:path arrowok="t"/>
              </v:shape>
            </v:group>
            <v:group style="position:absolute;left:5128;top:253;width:2;height:80" coordorigin="5128,253" coordsize="2,80">
              <v:shape style="position:absolute;left:5128;top:253;width:2;height:80" coordorigin="5128,253" coordsize="1,80" path="m5128,333l5128,253e" filled="false" stroked="true" strokeweight=".748pt" strokecolor="#939598">
                <v:path arrowok="t"/>
              </v:shape>
            </v:group>
            <v:group style="position:absolute;left:5088;top:253;width:2;height:80" coordorigin="5088,253" coordsize="2,80">
              <v:shape style="position:absolute;left:5088;top:253;width:2;height:80" coordorigin="5088,253" coordsize="0,80" path="m5088,333l5088,253e" filled="false" stroked="true" strokeweight=".748pt" strokecolor="#939598">
                <v:path arrowok="t"/>
              </v:shape>
            </v:group>
            <v:group style="position:absolute;left:5048;top:253;width:2;height:80" coordorigin="5048,253" coordsize="2,80">
              <v:shape style="position:absolute;left:5048;top:253;width:2;height:80" coordorigin="5048,253" coordsize="0,80" path="m5048,333l5048,253e" filled="false" stroked="true" strokeweight=".748pt" strokecolor="#939598">
                <v:path arrowok="t"/>
              </v:shape>
            </v:group>
            <v:group style="position:absolute;left:5008;top:253;width:2;height:80" coordorigin="5008,253" coordsize="2,80">
              <v:shape style="position:absolute;left:5008;top:253;width:2;height:80" coordorigin="5008,253" coordsize="1,80" path="m5008,333l5008,253e" filled="false" stroked="true" strokeweight=".748pt" strokecolor="#939598">
                <v:path arrowok="t"/>
              </v:shape>
            </v:group>
            <v:group style="position:absolute;left:4968;top:253;width:2;height:80" coordorigin="4968,253" coordsize="2,80">
              <v:shape style="position:absolute;left:4968;top:253;width:2;height:80" coordorigin="4968,253" coordsize="1,80" path="m4968,333l4968,253e" filled="false" stroked="true" strokeweight=".748pt" strokecolor="#939598">
                <v:path arrowok="t"/>
              </v:shape>
            </v:group>
            <v:group style="position:absolute;left:4927;top:253;width:2;height:80" coordorigin="4927,253" coordsize="2,80">
              <v:shape style="position:absolute;left:4927;top:253;width:2;height:80" coordorigin="4927,253" coordsize="0,80" path="m4927,333l4927,253e" filled="false" stroked="true" strokeweight=".748pt" strokecolor="#939598">
                <v:path arrowok="t"/>
              </v:shape>
            </v:group>
            <v:group style="position:absolute;left:4887;top:253;width:2;height:80" coordorigin="4887,253" coordsize="2,80">
              <v:shape style="position:absolute;left:4887;top:253;width:2;height:80" coordorigin="4887,253" coordsize="0,80" path="m4887,333l4887,253e" filled="false" stroked="true" strokeweight=".748pt" strokecolor="#939598">
                <v:path arrowok="t"/>
              </v:shape>
            </v:group>
            <v:group style="position:absolute;left:4847;top:253;width:2;height:80" coordorigin="4847,253" coordsize="2,80">
              <v:shape style="position:absolute;left:4847;top:253;width:2;height:80" coordorigin="4847,253" coordsize="1,80" path="m4847,333l4847,253e" filled="false" stroked="true" strokeweight=".748pt" strokecolor="#939598">
                <v:path arrowok="t"/>
              </v:shape>
            </v:group>
            <v:group style="position:absolute;left:4807;top:253;width:2;height:80" coordorigin="4807,253" coordsize="2,80">
              <v:shape style="position:absolute;left:4807;top:253;width:2;height:80" coordorigin="4807,253" coordsize="1,80" path="m4807,333l4807,253e" filled="false" stroked="true" strokeweight=".748pt" strokecolor="#939598">
                <v:path arrowok="t"/>
              </v:shape>
            </v:group>
            <v:group style="position:absolute;left:4767;top:253;width:2;height:80" coordorigin="4767,253" coordsize="2,80">
              <v:shape style="position:absolute;left:4767;top:253;width:2;height:80" coordorigin="4767,253" coordsize="0,80" path="m4767,333l4767,253e" filled="false" stroked="true" strokeweight=".748pt" strokecolor="#939598">
                <v:path arrowok="t"/>
              </v:shape>
            </v:group>
            <v:group style="position:absolute;left:4727;top:253;width:2;height:80" coordorigin="4727,253" coordsize="2,80">
              <v:shape style="position:absolute;left:4727;top:253;width:2;height:80" coordorigin="4727,253" coordsize="0,80" path="m4727,333l4727,253e" filled="false" stroked="true" strokeweight=".748pt" strokecolor="#939598">
                <v:path arrowok="t"/>
              </v:shape>
            </v:group>
            <v:group style="position:absolute;left:4687;top:253;width:2;height:80" coordorigin="4687,253" coordsize="2,80">
              <v:shape style="position:absolute;left:4687;top:253;width:2;height:80" coordorigin="4687,253" coordsize="1,80" path="m4687,333l4687,253e" filled="false" stroked="true" strokeweight=".748pt" strokecolor="#939598">
                <v:path arrowok="t"/>
              </v:shape>
            </v:group>
            <v:group style="position:absolute;left:4647;top:253;width:2;height:80" coordorigin="4647,253" coordsize="2,80">
              <v:shape style="position:absolute;left:4647;top:253;width:2;height:80" coordorigin="4647,253" coordsize="1,80" path="m4647,333l4647,253e" filled="false" stroked="true" strokeweight=".748pt" strokecolor="#939598">
                <v:path arrowok="t"/>
              </v:shape>
            </v:group>
            <v:group style="position:absolute;left:4607;top:253;width:2;height:80" coordorigin="4607,253" coordsize="2,80">
              <v:shape style="position:absolute;left:4607;top:253;width:2;height:80" coordorigin="4607,253" coordsize="0,80" path="m4607,333l4607,253e" filled="false" stroked="true" strokeweight=".748pt" strokecolor="#939598">
                <v:path arrowok="t"/>
              </v:shape>
            </v:group>
            <v:group style="position:absolute;left:4567;top:253;width:2;height:80" coordorigin="4567,253" coordsize="2,80">
              <v:shape style="position:absolute;left:4567;top:253;width:2;height:80" coordorigin="4567,253" coordsize="0,80" path="m4567,333l4567,253e" filled="false" stroked="true" strokeweight=".748pt" strokecolor="#939598">
                <v:path arrowok="t"/>
              </v:shape>
            </v:group>
            <v:group style="position:absolute;left:4527;top:253;width:2;height:80" coordorigin="4527,253" coordsize="2,80">
              <v:shape style="position:absolute;left:4527;top:253;width:2;height:80" coordorigin="4527,253" coordsize="1,80" path="m4527,333l4527,253e" filled="false" stroked="true" strokeweight=".748pt" strokecolor="#939598">
                <v:path arrowok="t"/>
              </v:shape>
            </v:group>
            <v:group style="position:absolute;left:4487;top:253;width:2;height:80" coordorigin="4487,253" coordsize="2,80">
              <v:shape style="position:absolute;left:4487;top:253;width:2;height:80" coordorigin="4487,253" coordsize="1,80" path="m4487,333l4487,253e" filled="false" stroked="true" strokeweight=".748pt" strokecolor="#939598">
                <v:path arrowok="t"/>
              </v:shape>
            </v:group>
            <v:group style="position:absolute;left:4447;top:253;width:2;height:80" coordorigin="4447,253" coordsize="2,80">
              <v:shape style="position:absolute;left:4447;top:253;width:2;height:80" coordorigin="4447,253" coordsize="0,80" path="m4447,333l4447,253e" filled="false" stroked="true" strokeweight=".748pt" strokecolor="#939598">
                <v:path arrowok="t"/>
              </v:shape>
            </v:group>
            <v:group style="position:absolute;left:4407;top:253;width:2;height:80" coordorigin="4407,253" coordsize="2,80">
              <v:shape style="position:absolute;left:4407;top:253;width:2;height:80" coordorigin="4407,253" coordsize="0,80" path="m4407,333l4407,253e" filled="false" stroked="true" strokeweight=".748pt" strokecolor="#939598">
                <v:path arrowok="t"/>
              </v:shape>
            </v:group>
            <v:group style="position:absolute;left:4367;top:253;width:2;height:80" coordorigin="4367,253" coordsize="2,80">
              <v:shape style="position:absolute;left:4367;top:253;width:2;height:80" coordorigin="4367,253" coordsize="1,80" path="m4367,333l4367,253e" filled="false" stroked="true" strokeweight=".748pt" strokecolor="#939598">
                <v:path arrowok="t"/>
              </v:shape>
            </v:group>
            <v:group style="position:absolute;left:4327;top:253;width:2;height:80" coordorigin="4327,253" coordsize="2,80">
              <v:shape style="position:absolute;left:4327;top:253;width:2;height:80" coordorigin="4327,253" coordsize="1,80" path="m4327,333l4327,253e" filled="false" stroked="true" strokeweight=".748pt" strokecolor="#939598">
                <v:path arrowok="t"/>
              </v:shape>
            </v:group>
            <v:group style="position:absolute;left:4286;top:253;width:2;height:80" coordorigin="4286,253" coordsize="2,80">
              <v:shape style="position:absolute;left:4286;top:253;width:2;height:80" coordorigin="4286,253" coordsize="1,80" path="m4287,333l4286,253e" filled="false" stroked="true" strokeweight=".748pt" strokecolor="#939598">
                <v:path arrowok="t"/>
              </v:shape>
            </v:group>
            <v:group style="position:absolute;left:4246;top:253;width:2;height:80" coordorigin="4246,253" coordsize="2,80">
              <v:shape style="position:absolute;left:4246;top:253;width:2;height:80" coordorigin="4246,253" coordsize="1,80" path="m4246,333l4246,253e" filled="false" stroked="true" strokeweight=".748pt" strokecolor="#939598">
                <v:path arrowok="t"/>
              </v:shape>
            </v:group>
            <v:group style="position:absolute;left:4206;top:253;width:2;height:80" coordorigin="4206,253" coordsize="2,80">
              <v:shape style="position:absolute;left:4206;top:253;width:2;height:80" coordorigin="4206,253" coordsize="1,80" path="m4206,333l4206,253e" filled="false" stroked="true" strokeweight=".748pt" strokecolor="#939598">
                <v:path arrowok="t"/>
              </v:shape>
            </v:group>
            <v:group style="position:absolute;left:4166;top:253;width:2;height:80" coordorigin="4166,253" coordsize="2,80">
              <v:shape style="position:absolute;left:4166;top:253;width:2;height:80" coordorigin="4166,253" coordsize="1,80" path="m4166,333l4166,253e" filled="false" stroked="true" strokeweight=".748pt" strokecolor="#939598">
                <v:path arrowok="t"/>
              </v:shape>
            </v:group>
            <v:group style="position:absolute;left:4126;top:253;width:2;height:80" coordorigin="4126,253" coordsize="2,80">
              <v:shape style="position:absolute;left:4126;top:253;width:2;height:80" coordorigin="4126,253" coordsize="0,80" path="m4126,333l4126,253e" filled="false" stroked="true" strokeweight=".748pt" strokecolor="#939598">
                <v:path arrowok="t"/>
              </v:shape>
            </v:group>
            <v:group style="position:absolute;left:4086;top:253;width:2;height:80" coordorigin="4086,253" coordsize="2,80">
              <v:shape style="position:absolute;left:4086;top:253;width:2;height:80" coordorigin="4086,253" coordsize="1,80" path="m4086,333l4086,253e" filled="false" stroked="true" strokeweight=".748pt" strokecolor="#939598">
                <v:path arrowok="t"/>
              </v:shape>
            </v:group>
            <v:group style="position:absolute;left:4046;top:253;width:2;height:80" coordorigin="4046,253" coordsize="2,80">
              <v:shape style="position:absolute;left:4046;top:253;width:2;height:80" coordorigin="4046,253" coordsize="0,80" path="m4046,333l4046,253e" filled="false" stroked="true" strokeweight=".748pt" strokecolor="#939598">
                <v:path arrowok="t"/>
              </v:shape>
            </v:group>
            <v:group style="position:absolute;left:4006;top:253;width:2;height:80" coordorigin="4006,253" coordsize="2,80">
              <v:shape style="position:absolute;left:4006;top:253;width:2;height:80" coordorigin="4006,253" coordsize="0,80" path="m4006,333l4006,253e" filled="false" stroked="true" strokeweight=".748pt" strokecolor="#939598">
                <v:path arrowok="t"/>
              </v:shape>
            </v:group>
            <v:group style="position:absolute;left:3966;top:253;width:2;height:80" coordorigin="3966,253" coordsize="2,80">
              <v:shape style="position:absolute;left:3966;top:253;width:2;height:80" coordorigin="3966,253" coordsize="0,80" path="m3966,333l3966,253e" filled="false" stroked="true" strokeweight=".748pt" strokecolor="#939598">
                <v:path arrowok="t"/>
              </v:shape>
            </v:group>
            <v:group style="position:absolute;left:3926;top:253;width:2;height:80" coordorigin="3926,253" coordsize="2,80">
              <v:shape style="position:absolute;left:3926;top:253;width:2;height:80" coordorigin="3926,253" coordsize="1,80" path="m3926,333l3926,253e" filled="false" stroked="true" strokeweight=".748pt" strokecolor="#939598">
                <v:path arrowok="t"/>
              </v:shape>
            </v:group>
            <v:group style="position:absolute;left:3886;top:253;width:2;height:80" coordorigin="3886,253" coordsize="2,80">
              <v:shape style="position:absolute;left:3886;top:253;width:2;height:80" coordorigin="3886,253" coordsize="0,80" path="m3886,333l3886,253e" filled="false" stroked="true" strokeweight=".748pt" strokecolor="#939598">
                <v:path arrowok="t"/>
              </v:shape>
            </v:group>
            <v:group style="position:absolute;left:3846;top:253;width:2;height:80" coordorigin="3846,253" coordsize="2,80">
              <v:shape style="position:absolute;left:3846;top:253;width:2;height:80" coordorigin="3846,253" coordsize="0,80" path="m3846,333l3846,253e" filled="false" stroked="true" strokeweight=".748pt" strokecolor="#939598">
                <v:path arrowok="t"/>
              </v:shape>
            </v:group>
            <v:group style="position:absolute;left:3806;top:253;width:2;height:80" coordorigin="3806,253" coordsize="2,80">
              <v:shape style="position:absolute;left:3806;top:253;width:2;height:80" coordorigin="3806,253" coordsize="0,80" path="m3806,333l3806,253e" filled="false" stroked="true" strokeweight=".748pt" strokecolor="#939598">
                <v:path arrowok="t"/>
              </v:shape>
            </v:group>
            <v:group style="position:absolute;left:3766;top:253;width:2;height:80" coordorigin="3766,253" coordsize="2,80">
              <v:shape style="position:absolute;left:3766;top:253;width:2;height:80" coordorigin="3766,253" coordsize="1,80" path="m3766,333l3766,253e" filled="false" stroked="true" strokeweight=".748pt" strokecolor="#939598">
                <v:path arrowok="t"/>
              </v:shape>
            </v:group>
            <v:group style="position:absolute;left:3726;top:253;width:2;height:80" coordorigin="3726,253" coordsize="2,80">
              <v:shape style="position:absolute;left:3726;top:253;width:2;height:80" coordorigin="3726,253" coordsize="0,80" path="m3726,333l3726,253e" filled="false" stroked="true" strokeweight=".748pt" strokecolor="#939598">
                <v:path arrowok="t"/>
              </v:shape>
            </v:group>
            <v:group style="position:absolute;left:3686;top:253;width:2;height:80" coordorigin="3686,253" coordsize="2,80">
              <v:shape style="position:absolute;left:3686;top:253;width:2;height:80" coordorigin="3686,253" coordsize="0,80" path="m3686,333l3686,253e" filled="false" stroked="true" strokeweight=".748pt" strokecolor="#939598">
                <v:path arrowok="t"/>
              </v:shape>
            </v:group>
            <v:group style="position:absolute;left:3646;top:253;width:2;height:80" coordorigin="3646,253" coordsize="2,80">
              <v:shape style="position:absolute;left:3646;top:253;width:2;height:80" coordorigin="3646,253" coordsize="0,80" path="m3646,333l3646,253e" filled="false" stroked="true" strokeweight=".748pt" strokecolor="#939598">
                <v:path arrowok="t"/>
              </v:shape>
            </v:group>
            <v:group style="position:absolute;left:3605;top:253;width:2;height:80" coordorigin="3605,253" coordsize="2,80">
              <v:shape style="position:absolute;left:3605;top:253;width:2;height:80" coordorigin="3605,253" coordsize="1,80" path="m3605,333l3605,253e" filled="false" stroked="true" strokeweight=".748pt" strokecolor="#939598">
                <v:path arrowok="t"/>
              </v:shape>
            </v:group>
            <v:group style="position:absolute;left:3565;top:253;width:2;height:80" coordorigin="3565,253" coordsize="2,80">
              <v:shape style="position:absolute;left:3565;top:253;width:2;height:80" coordorigin="3565,253" coordsize="1,80" path="m3565,333l3565,253e" filled="false" stroked="true" strokeweight=".748pt" strokecolor="#939598">
                <v:path arrowok="t"/>
              </v:shape>
            </v:group>
            <v:group style="position:absolute;left:3525;top:253;width:2;height:80" coordorigin="3525,253" coordsize="2,80">
              <v:shape style="position:absolute;left:3525;top:253;width:2;height:80" coordorigin="3525,253" coordsize="0,80" path="m3525,333l3525,253e" filled="false" stroked="true" strokeweight=".748pt" strokecolor="#939598">
                <v:path arrowok="t"/>
              </v:shape>
            </v:group>
            <v:group style="position:absolute;left:3485;top:253;width:2;height:80" coordorigin="3485,253" coordsize="2,80">
              <v:shape style="position:absolute;left:3485;top:253;width:2;height:80" coordorigin="3485,253" coordsize="0,80" path="m3485,333l3485,253e" filled="false" stroked="true" strokeweight=".748pt" strokecolor="#939598">
                <v:path arrowok="t"/>
              </v:shape>
            </v:group>
            <v:group style="position:absolute;left:3445;top:253;width:2;height:80" coordorigin="3445,253" coordsize="2,80">
              <v:shape style="position:absolute;left:3445;top:253;width:2;height:80" coordorigin="3445,253" coordsize="1,80" path="m3445,333l3445,253e" filled="false" stroked="true" strokeweight=".748pt" strokecolor="#939598">
                <v:path arrowok="t"/>
              </v:shape>
            </v:group>
            <v:group style="position:absolute;left:3405;top:254;width:2;height:80" coordorigin="3405,254" coordsize="2,80">
              <v:shape style="position:absolute;left:3405;top:254;width:2;height:80" coordorigin="3405,254" coordsize="1,80" path="m3405,334l3405,254e" filled="false" stroked="true" strokeweight=".748pt" strokecolor="#939598">
                <v:path arrowok="t"/>
              </v:shape>
            </v:group>
            <v:group style="position:absolute;left:3365;top:254;width:2;height:80" coordorigin="3365,254" coordsize="2,80">
              <v:shape style="position:absolute;left:3365;top:254;width:2;height:80" coordorigin="3365,254" coordsize="0,80" path="m3365,334l3365,254e" filled="false" stroked="true" strokeweight=".748pt" strokecolor="#939598">
                <v:path arrowok="t"/>
              </v:shape>
            </v:group>
            <v:group style="position:absolute;left:3325;top:254;width:2;height:80" coordorigin="3325,254" coordsize="2,80">
              <v:shape style="position:absolute;left:3325;top:254;width:2;height:80" coordorigin="3325,254" coordsize="0,80" path="m3325,334l3325,254e" filled="false" stroked="true" strokeweight=".748pt" strokecolor="#939598">
                <v:path arrowok="t"/>
              </v:shape>
            </v:group>
            <v:group style="position:absolute;left:3285;top:254;width:2;height:80" coordorigin="3285,254" coordsize="2,80">
              <v:shape style="position:absolute;left:3285;top:254;width:2;height:80" coordorigin="3285,254" coordsize="1,80" path="m3285,334l3285,254e" filled="false" stroked="true" strokeweight=".748pt" strokecolor="#939598">
                <v:path arrowok="t"/>
              </v:shape>
            </v:group>
            <v:group style="position:absolute;left:3245;top:254;width:2;height:80" coordorigin="3245,254" coordsize="2,80">
              <v:shape style="position:absolute;left:3245;top:254;width:2;height:80" coordorigin="3245,254" coordsize="1,80" path="m3245,334l3245,254e" filled="false" stroked="true" strokeweight=".748pt" strokecolor="#939598">
                <v:path arrowok="t"/>
              </v:shape>
            </v:group>
            <v:group style="position:absolute;left:3205;top:254;width:2;height:80" coordorigin="3205,254" coordsize="2,80">
              <v:shape style="position:absolute;left:3205;top:254;width:2;height:80" coordorigin="3205,254" coordsize="0,80" path="m3205,334l3205,254e" filled="false" stroked="true" strokeweight=".748pt" strokecolor="#939598">
                <v:path arrowok="t"/>
              </v:shape>
            </v:group>
            <v:group style="position:absolute;left:3165;top:254;width:2;height:80" coordorigin="3165,254" coordsize="2,80">
              <v:shape style="position:absolute;left:3165;top:254;width:2;height:80" coordorigin="3165,254" coordsize="0,80" path="m3165,334l3165,254e" filled="false" stroked="true" strokeweight=".748pt" strokecolor="#939598">
                <v:path arrowok="t"/>
              </v:shape>
            </v:group>
            <v:group style="position:absolute;left:3125;top:254;width:2;height:80" coordorigin="3125,254" coordsize="2,80">
              <v:shape style="position:absolute;left:3125;top:254;width:2;height:80" coordorigin="3125,254" coordsize="1,80" path="m3125,334l3125,254e" filled="false" stroked="true" strokeweight=".748pt" strokecolor="#939598">
                <v:path arrowok="t"/>
              </v:shape>
            </v:group>
            <v:group style="position:absolute;left:3085;top:254;width:2;height:80" coordorigin="3085,254" coordsize="2,80">
              <v:shape style="position:absolute;left:3085;top:254;width:2;height:80" coordorigin="3085,254" coordsize="1,80" path="m3085,334l3085,254e" filled="false" stroked="true" strokeweight=".748pt" strokecolor="#939598">
                <v:path arrowok="t"/>
              </v:shape>
            </v:group>
            <v:group style="position:absolute;left:3045;top:254;width:2;height:80" coordorigin="3045,254" coordsize="2,80">
              <v:shape style="position:absolute;left:3045;top:254;width:2;height:80" coordorigin="3045,254" coordsize="1,80" path="m3045,334l3045,254e" filled="false" stroked="true" strokeweight=".748pt" strokecolor="#939598">
                <v:path arrowok="t"/>
              </v:shape>
            </v:group>
            <v:group style="position:absolute;left:3005;top:254;width:2;height:80" coordorigin="3005,254" coordsize="2,80">
              <v:shape style="position:absolute;left:3005;top:254;width:2;height:80" coordorigin="3005,254" coordsize="1,80" path="m3005,334l3005,254e" filled="false" stroked="true" strokeweight=".748pt" strokecolor="#939598">
                <v:path arrowok="t"/>
              </v:shape>
            </v:group>
            <v:group style="position:absolute;left:2964;top:254;width:2;height:80" coordorigin="2964,254" coordsize="2,80">
              <v:shape style="position:absolute;left:2964;top:254;width:2;height:80" coordorigin="2964,254" coordsize="1,80" path="m2965,334l2964,254e" filled="false" stroked="true" strokeweight=".748pt" strokecolor="#939598">
                <v:path arrowok="t"/>
              </v:shape>
            </v:group>
            <v:group style="position:absolute;left:2924;top:254;width:2;height:80" coordorigin="2924,254" coordsize="2,80">
              <v:shape style="position:absolute;left:2924;top:254;width:2;height:80" coordorigin="2924,254" coordsize="0,80" path="m2924,334l2924,254e" filled="false" stroked="true" strokeweight=".748pt" strokecolor="#939598">
                <v:path arrowok="t"/>
              </v:shape>
            </v:group>
            <v:group style="position:absolute;left:2884;top:254;width:2;height:80" coordorigin="2884,254" coordsize="2,80">
              <v:shape style="position:absolute;left:2884;top:254;width:2;height:80" coordorigin="2884,254" coordsize="1,80" path="m2884,334l2884,254e" filled="false" stroked="true" strokeweight=".748pt" strokecolor="#939598">
                <v:path arrowok="t"/>
              </v:shape>
            </v:group>
            <v:group style="position:absolute;left:2844;top:254;width:2;height:80" coordorigin="2844,254" coordsize="2,80">
              <v:shape style="position:absolute;left:2844;top:254;width:2;height:80" coordorigin="2844,254" coordsize="1,80" path="m2844,334l2844,254e" filled="false" stroked="true" strokeweight=".748pt" strokecolor="#939598">
                <v:path arrowok="t"/>
              </v:shape>
            </v:group>
            <v:group style="position:absolute;left:2804;top:254;width:2;height:80" coordorigin="2804,254" coordsize="2,80">
              <v:shape style="position:absolute;left:2804;top:254;width:2;height:80" coordorigin="2804,254" coordsize="0,80" path="m2804,334l2804,254e" filled="false" stroked="true" strokeweight=".748pt" strokecolor="#939598">
                <v:path arrowok="t"/>
              </v:shape>
            </v:group>
            <v:group style="position:absolute;left:2764;top:254;width:2;height:80" coordorigin="2764,254" coordsize="2,80">
              <v:shape style="position:absolute;left:2764;top:254;width:2;height:80" coordorigin="2764,254" coordsize="0,80" path="m2764,334l2764,254e" filled="false" stroked="true" strokeweight=".748pt" strokecolor="#939598">
                <v:path arrowok="t"/>
              </v:shape>
            </v:group>
            <v:group style="position:absolute;left:2724;top:254;width:2;height:80" coordorigin="2724,254" coordsize="2,80">
              <v:shape style="position:absolute;left:2724;top:254;width:2;height:80" coordorigin="2724,254" coordsize="1,80" path="m2724,334l2724,254e" filled="false" stroked="true" strokeweight=".748pt" strokecolor="#939598">
                <v:path arrowok="t"/>
              </v:shape>
            </v:group>
            <v:group style="position:absolute;left:2684;top:254;width:2;height:80" coordorigin="2684,254" coordsize="2,80">
              <v:shape style="position:absolute;left:2684;top:254;width:2;height:80" coordorigin="2684,254" coordsize="1,80" path="m2684,334l2684,254e" filled="false" stroked="true" strokeweight=".748pt" strokecolor="#939598">
                <v:path arrowok="t"/>
              </v:shape>
            </v:group>
            <v:group style="position:absolute;left:2644;top:254;width:2;height:80" coordorigin="2644,254" coordsize="2,80">
              <v:shape style="position:absolute;left:2644;top:254;width:2;height:80" coordorigin="2644,254" coordsize="0,80" path="m2644,334l2644,254e" filled="false" stroked="true" strokeweight=".748pt" strokecolor="#939598">
                <v:path arrowok="t"/>
              </v:shape>
            </v:group>
            <v:group style="position:absolute;left:2604;top:254;width:2;height:80" coordorigin="2604,254" coordsize="2,80">
              <v:shape style="position:absolute;left:2604;top:254;width:2;height:80" coordorigin="2604,254" coordsize="0,80" path="m2604,334l2604,254e" filled="false" stroked="true" strokeweight=".748pt" strokecolor="#939598">
                <v:path arrowok="t"/>
              </v:shape>
            </v:group>
            <v:group style="position:absolute;left:2564;top:254;width:2;height:80" coordorigin="2564,254" coordsize="2,80">
              <v:shape style="position:absolute;left:2564;top:254;width:2;height:80" coordorigin="2564,254" coordsize="1,80" path="m2564,334l2564,254e" filled="false" stroked="true" strokeweight=".748pt" strokecolor="#939598">
                <v:path arrowok="t"/>
              </v:shape>
            </v:group>
            <v:group style="position:absolute;left:2524;top:254;width:2;height:80" coordorigin="2524,254" coordsize="2,80">
              <v:shape style="position:absolute;left:2524;top:254;width:2;height:80" coordorigin="2524,254" coordsize="1,80" path="m2524,334l2524,254e" filled="false" stroked="true" strokeweight=".748pt" strokecolor="#939598">
                <v:path arrowok="t"/>
              </v:shape>
            </v:group>
            <v:group style="position:absolute;left:2484;top:254;width:2;height:80" coordorigin="2484,254" coordsize="2,80">
              <v:shape style="position:absolute;left:2484;top:254;width:2;height:80" coordorigin="2484,254" coordsize="0,80" path="m2484,334l2484,254e" filled="false" stroked="true" strokeweight=".748pt" strokecolor="#939598">
                <v:path arrowok="t"/>
              </v:shape>
            </v:group>
            <v:group style="position:absolute;left:2444;top:254;width:2;height:80" coordorigin="2444,254" coordsize="2,80">
              <v:shape style="position:absolute;left:2444;top:254;width:2;height:80" coordorigin="2444,254" coordsize="0,80" path="m2444,334l2444,254e" filled="false" stroked="true" strokeweight=".748pt" strokecolor="#939598">
                <v:path arrowok="t"/>
              </v:shape>
            </v:group>
            <v:group style="position:absolute;left:2404;top:254;width:2;height:80" coordorigin="2404,254" coordsize="2,80">
              <v:shape style="position:absolute;left:2404;top:254;width:2;height:80" coordorigin="2404,254" coordsize="1,80" path="m2404,334l2404,254e" filled="false" stroked="true" strokeweight=".748pt" strokecolor="#939598">
                <v:path arrowok="t"/>
              </v:shape>
            </v:group>
            <v:group style="position:absolute;left:2364;top:254;width:2;height:80" coordorigin="2364,254" coordsize="2,80">
              <v:shape style="position:absolute;left:2364;top:254;width:2;height:80" coordorigin="2364,254" coordsize="1,80" path="m2364,334l2364,254e" filled="false" stroked="true" strokeweight=".748pt" strokecolor="#939598">
                <v:path arrowok="t"/>
              </v:shape>
            </v:group>
            <v:group style="position:absolute;left:2324;top:254;width:2;height:80" coordorigin="2324,254" coordsize="2,80">
              <v:shape style="position:absolute;left:2324;top:254;width:2;height:80" coordorigin="2324,254" coordsize="0,80" path="m2324,334l2324,254e" filled="false" stroked="true" strokeweight=".748pt" strokecolor="#939598">
                <v:path arrowok="t"/>
              </v:shape>
            </v:group>
            <v:group style="position:absolute;left:2283;top:254;width:2;height:80" coordorigin="2283,254" coordsize="2,80">
              <v:shape style="position:absolute;left:2283;top:254;width:2;height:80" coordorigin="2283,254" coordsize="0,80" path="m2283,334l2283,254e" filled="false" stroked="true" strokeweight=".748pt" strokecolor="#939598">
                <v:path arrowok="t"/>
              </v:shape>
            </v:group>
            <v:group style="position:absolute;left:2243;top:254;width:2;height:80" coordorigin="2243,254" coordsize="2,80">
              <v:shape style="position:absolute;left:2243;top:254;width:2;height:80" coordorigin="2243,254" coordsize="1,80" path="m2243,334l2243,254e" filled="false" stroked="true" strokeweight=".748pt" strokecolor="#939598">
                <v:path arrowok="t"/>
              </v:shape>
            </v:group>
            <v:group style="position:absolute;left:2203;top:254;width:2;height:80" coordorigin="2203,254" coordsize="2,80">
              <v:shape style="position:absolute;left:2203;top:254;width:2;height:80" coordorigin="2203,254" coordsize="1,80" path="m2203,334l2203,254e" filled="false" stroked="true" strokeweight=".748pt" strokecolor="#939598">
                <v:path arrowok="t"/>
              </v:shape>
            </v:group>
            <v:group style="position:absolute;left:2163;top:254;width:2;height:80" coordorigin="2163,254" coordsize="2,80">
              <v:shape style="position:absolute;left:2163;top:254;width:2;height:80" coordorigin="2163,254" coordsize="0,80" path="m2163,334l2163,254e" filled="false" stroked="true" strokeweight=".748pt" strokecolor="#939598">
                <v:path arrowok="t"/>
              </v:shape>
            </v:group>
            <v:group style="position:absolute;left:2123;top:254;width:2;height:80" coordorigin="2123,254" coordsize="2,80">
              <v:shape style="position:absolute;left:2123;top:254;width:2;height:80" coordorigin="2123,254" coordsize="0,80" path="m2123,334l2123,254e" filled="false" stroked="true" strokeweight=".748pt" strokecolor="#939598">
                <v:path arrowok="t"/>
              </v:shape>
            </v:group>
            <v:group style="position:absolute;left:2083;top:254;width:2;height:80" coordorigin="2083,254" coordsize="2,80">
              <v:shape style="position:absolute;left:2083;top:254;width:2;height:80" coordorigin="2083,254" coordsize="1,80" path="m2083,334l2083,254e" filled="false" stroked="true" strokeweight=".748pt" strokecolor="#939598">
                <v:path arrowok="t"/>
              </v:shape>
            </v:group>
            <v:group style="position:absolute;left:2043;top:254;width:2;height:80" coordorigin="2043,254" coordsize="2,80">
              <v:shape style="position:absolute;left:2043;top:254;width:2;height:80" coordorigin="2043,254" coordsize="1,80" path="m2043,334l2043,254e" filled="false" stroked="true" strokeweight=".748pt" strokecolor="#939598">
                <v:path arrowok="t"/>
              </v:shape>
            </v:group>
            <v:group style="position:absolute;left:2003;top:254;width:2;height:80" coordorigin="2003,254" coordsize="2,80">
              <v:shape style="position:absolute;left:2003;top:254;width:2;height:80" coordorigin="2003,254" coordsize="0,80" path="m2003,334l2003,254e" filled="false" stroked="true" strokeweight=".748pt" strokecolor="#939598">
                <v:path arrowok="t"/>
              </v:shape>
            </v:group>
            <v:group style="position:absolute;left:1963;top:254;width:2;height:80" coordorigin="1963,254" coordsize="2,80">
              <v:shape style="position:absolute;left:1963;top:254;width:2;height:80" coordorigin="1963,254" coordsize="0,80" path="m1963,334l1963,254e" filled="false" stroked="true" strokeweight=".748pt" strokecolor="#939598">
                <v:path arrowok="t"/>
              </v:shape>
            </v:group>
            <v:group style="position:absolute;left:1923;top:254;width:2;height:80" coordorigin="1923,254" coordsize="2,80">
              <v:shape style="position:absolute;left:1923;top:254;width:2;height:80" coordorigin="1923,254" coordsize="1,80" path="m1923,334l1923,254e" filled="false" stroked="true" strokeweight=".748pt" strokecolor="#939598">
                <v:path arrowok="t"/>
              </v:shape>
            </v:group>
            <v:group style="position:absolute;left:1883;top:254;width:2;height:80" coordorigin="1883,254" coordsize="2,80">
              <v:shape style="position:absolute;left:1883;top:254;width:2;height:80" coordorigin="1883,254" coordsize="1,80" path="m1883,334l1883,254e" filled="false" stroked="true" strokeweight=".748pt" strokecolor="#939598">
                <v:path arrowok="t"/>
              </v:shape>
            </v:group>
            <v:group style="position:absolute;left:1843;top:254;width:2;height:80" coordorigin="1843,254" coordsize="2,80">
              <v:shape style="position:absolute;left:1843;top:254;width:2;height:80" coordorigin="1843,254" coordsize="1,80" path="m1843,334l1843,254e" filled="false" stroked="true" strokeweight=".748pt" strokecolor="#939598">
                <v:path arrowok="t"/>
              </v:shape>
            </v:group>
            <v:group style="position:absolute;left:1803;top:254;width:2;height:80" coordorigin="1803,254" coordsize="2,80">
              <v:shape style="position:absolute;left:1803;top:254;width:2;height:80" coordorigin="1803,254" coordsize="1,80" path="m1803,334l1803,254e" filled="false" stroked="true" strokeweight=".748pt" strokecolor="#939598">
                <v:path arrowok="t"/>
              </v:shape>
            </v:group>
            <v:group style="position:absolute;left:1763;top:254;width:2;height:80" coordorigin="1763,254" coordsize="2,80">
              <v:shape style="position:absolute;left:1763;top:254;width:2;height:80" coordorigin="1763,254" coordsize="1,80" path="m1763,334l1763,254e" filled="false" stroked="true" strokeweight=".748pt" strokecolor="#939598">
                <v:path arrowok="t"/>
              </v:shape>
            </v:group>
            <v:group style="position:absolute;left:1723;top:254;width:2;height:80" coordorigin="1723,254" coordsize="2,80">
              <v:shape style="position:absolute;left:1723;top:254;width:2;height:80" coordorigin="1723,254" coordsize="0,80" path="m1723,334l1723,254e" filled="false" stroked="true" strokeweight=".748pt" strokecolor="#939598">
                <v:path arrowok="t"/>
              </v:shape>
            </v:group>
            <v:group style="position:absolute;left:1683;top:254;width:2;height:80" coordorigin="1683,254" coordsize="2,80">
              <v:shape style="position:absolute;left:1683;top:254;width:2;height:80" coordorigin="1683,254" coordsize="0,80" path="m1683,334l1683,254e" filled="false" stroked="true" strokeweight=".748pt" strokecolor="#939598">
                <v:path arrowok="t"/>
              </v:shape>
            </v:group>
            <v:group style="position:absolute;left:1642;top:254;width:2;height:80" coordorigin="1642,254" coordsize="2,80">
              <v:shape style="position:absolute;left:1642;top:254;width:2;height:80" coordorigin="1642,254" coordsize="0,80" path="m1642,334l1642,254e" filled="false" stroked="true" strokeweight=".748pt" strokecolor="#939598">
                <v:path arrowok="t"/>
              </v:shape>
            </v:group>
            <v:group style="position:absolute;left:1602;top:254;width:2;height:80" coordorigin="1602,254" coordsize="2,80">
              <v:shape style="position:absolute;left:1602;top:254;width:2;height:80" coordorigin="1602,254" coordsize="0,80" path="m1602,334l1602,254e" filled="false" stroked="true" strokeweight=".748pt" strokecolor="#939598">
                <v:path arrowok="t"/>
              </v:shape>
            </v:group>
            <v:group style="position:absolute;left:1562;top:254;width:2;height:80" coordorigin="1562,254" coordsize="2,80">
              <v:shape style="position:absolute;left:1562;top:254;width:2;height:80" coordorigin="1562,254" coordsize="0,80" path="m1562,334l1562,254e" filled="false" stroked="true" strokeweight=".748pt" strokecolor="#939598">
                <v:path arrowok="t"/>
              </v:shape>
            </v:group>
            <v:group style="position:absolute;left:1522;top:254;width:2;height:80" coordorigin="1522,254" coordsize="2,80">
              <v:shape style="position:absolute;left:1522;top:254;width:2;height:80" coordorigin="1522,254" coordsize="1,80" path="m1522,334l1522,254e" filled="false" stroked="true" strokeweight=".748pt" strokecolor="#939598">
                <v:path arrowok="t"/>
              </v:shape>
            </v:group>
            <v:group style="position:absolute;left:1482;top:254;width:2;height:80" coordorigin="1482,254" coordsize="2,80">
              <v:shape style="position:absolute;left:1482;top:254;width:2;height:80" coordorigin="1482,254" coordsize="0,80" path="m1482,334l1482,254e" filled="false" stroked="true" strokeweight=".748pt" strokecolor="#939598">
                <v:path arrowok="t"/>
              </v:shape>
            </v:group>
            <v:group style="position:absolute;left:1442;top:254;width:2;height:80" coordorigin="1442,254" coordsize="2,80">
              <v:shape style="position:absolute;left:1442;top:254;width:2;height:80" coordorigin="1442,254" coordsize="0,80" path="m1442,334l1442,254e" filled="false" stroked="true" strokeweight=".748pt" strokecolor="#939598">
                <v:path arrowok="t"/>
              </v:shape>
            </v:group>
            <v:group style="position:absolute;left:1402;top:254;width:2;height:80" coordorigin="1402,254" coordsize="2,80">
              <v:shape style="position:absolute;left:1402;top:254;width:2;height:80" coordorigin="1402,254" coordsize="1,80" path="m1402,334l1402,254e" filled="false" stroked="true" strokeweight=".748pt" strokecolor="#939598">
                <v:path arrowok="t"/>
              </v:shape>
            </v:group>
            <v:group style="position:absolute;left:1362;top:254;width:2;height:80" coordorigin="1362,254" coordsize="2,80">
              <v:shape style="position:absolute;left:1362;top:254;width:2;height:80" coordorigin="1362,254" coordsize="0,80" path="m1362,334l1362,254e" filled="false" stroked="true" strokeweight=".748pt" strokecolor="#939598">
                <v:path arrowok="t"/>
              </v:shape>
            </v:group>
            <v:group style="position:absolute;left:1322;top:254;width:2;height:80" coordorigin="1322,254" coordsize="2,80">
              <v:shape style="position:absolute;left:1322;top:254;width:2;height:80" coordorigin="1322,254" coordsize="0,80" path="m1322,334l1322,254e" filled="false" stroked="true" strokeweight=".748pt" strokecolor="#939598">
                <v:path arrowok="t"/>
              </v:shape>
            </v:group>
            <v:group style="position:absolute;left:1282;top:254;width:2;height:80" coordorigin="1282,254" coordsize="2,80">
              <v:shape style="position:absolute;left:1282;top:254;width:2;height:80" coordorigin="1282,254" coordsize="0,80" path="m1282,334l1282,254e" filled="false" stroked="true" strokeweight=".748pt" strokecolor="#939598">
                <v:path arrowok="t"/>
              </v:shape>
            </v:group>
            <v:group style="position:absolute;left:1242;top:254;width:2;height:80" coordorigin="1242,254" coordsize="2,80">
              <v:shape style="position:absolute;left:1242;top:254;width:2;height:80" coordorigin="1242,254" coordsize="0,80" path="m1242,334l1242,254e" filled="false" stroked="true" strokeweight=".748pt" strokecolor="#939598">
                <v:path arrowok="t"/>
              </v:shape>
            </v:group>
            <v:group style="position:absolute;left:1202;top:254;width:2;height:80" coordorigin="1202,254" coordsize="2,80">
              <v:shape style="position:absolute;left:1202;top:254;width:2;height:80" coordorigin="1202,254" coordsize="1,80" path="m1202,334l1202,254e" filled="false" stroked="true" strokeweight=".748pt" strokecolor="#939598">
                <v:path arrowok="t"/>
              </v:shape>
            </v:group>
            <v:group style="position:absolute;left:1162;top:254;width:2;height:80" coordorigin="1162,254" coordsize="2,80">
              <v:shape style="position:absolute;left:1162;top:254;width:2;height:80" coordorigin="1162,254" coordsize="0,80" path="m1162,334l1162,254e" filled="false" stroked="true" strokeweight=".748pt" strokecolor="#939598">
                <v:path arrowok="t"/>
              </v:shape>
            </v:group>
            <v:group style="position:absolute;left:1122;top:254;width:2;height:80" coordorigin="1122,254" coordsize="2,80">
              <v:shape style="position:absolute;left:1122;top:254;width:2;height:80" coordorigin="1122,254" coordsize="0,80" path="m1122,334l1122,254e" filled="false" stroked="true" strokeweight=".748pt" strokecolor="#939598">
                <v:path arrowok="t"/>
              </v:shape>
            </v:group>
            <v:group style="position:absolute;left:1082;top:254;width:2;height:80" coordorigin="1082,254" coordsize="2,80">
              <v:shape style="position:absolute;left:1082;top:254;width:2;height:80" coordorigin="1082,254" coordsize="1,80" path="m1082,334l1082,254e" filled="false" stroked="true" strokeweight=".748pt" strokecolor="#939598">
                <v:path arrowok="t"/>
              </v:shape>
            </v:group>
            <v:group style="position:absolute;left:1042;top:254;width:2;height:80" coordorigin="1042,254" coordsize="2,80">
              <v:shape style="position:absolute;left:1042;top:254;width:2;height:80" coordorigin="1042,254" coordsize="0,80" path="m1042,334l1042,254e" filled="false" stroked="true" strokeweight=".748pt" strokecolor="#939598">
                <v:path arrowok="t"/>
              </v:shape>
            </v:group>
            <v:group style="position:absolute;left:1002;top:254;width:2;height:80" coordorigin="1002,254" coordsize="2,80">
              <v:shape style="position:absolute;left:1002;top:254;width:2;height:80" coordorigin="1002,254" coordsize="0,80" path="m1002,334l1002,254e" filled="false" stroked="true" strokeweight=".748pt" strokecolor="#939598">
                <v:path arrowok="t"/>
              </v:shape>
            </v:group>
            <v:group style="position:absolute;left:961;top:254;width:2;height:80" coordorigin="961,254" coordsize="2,80">
              <v:shape style="position:absolute;left:961;top:254;width:2;height:80" coordorigin="961,254" coordsize="0,80" path="m961,334l961,254e" filled="false" stroked="true" strokeweight=".748pt" strokecolor="#939598">
                <v:path arrowok="t"/>
              </v:shape>
            </v:group>
            <v:group style="position:absolute;left:921;top:254;width:2;height:80" coordorigin="921,254" coordsize="2,80">
              <v:shape style="position:absolute;left:921;top:254;width:2;height:80" coordorigin="921,254" coordsize="0,80" path="m921,334l921,254e" filled="false" stroked="true" strokeweight=".748pt" strokecolor="#939598">
                <v:path arrowok="t"/>
              </v:shape>
            </v:group>
            <v:group style="position:absolute;left:881;top:254;width:2;height:80" coordorigin="881,254" coordsize="2,80">
              <v:shape style="position:absolute;left:881;top:254;width:2;height:80" coordorigin="881,254" coordsize="1,80" path="m881,334l881,254e" filled="false" stroked="true" strokeweight=".748pt" strokecolor="#939598">
                <v:path arrowok="t"/>
              </v:shape>
            </v:group>
            <v:group style="position:absolute;left:841;top:254;width:2;height:80" coordorigin="841,254" coordsize="2,80">
              <v:shape style="position:absolute;left:841;top:254;width:2;height:80" coordorigin="841,254" coordsize="0,80" path="m841,334l841,254e" filled="false" stroked="true" strokeweight=".748pt" strokecolor="#939598">
                <v:path arrowok="t"/>
              </v:shape>
            </v:group>
            <v:group style="position:absolute;left:801;top:254;width:2;height:80" coordorigin="801,254" coordsize="2,80">
              <v:shape style="position:absolute;left:801;top:254;width:2;height:80" coordorigin="801,254" coordsize="0,80" path="m801,334l801,254e" filled="false" stroked="true" strokeweight=".748pt" strokecolor="#939598">
                <v:path arrowok="t"/>
              </v:shape>
            </v:group>
            <v:group style="position:absolute;left:761;top:254;width:2;height:80" coordorigin="761,254" coordsize="2,80">
              <v:shape style="position:absolute;left:761;top:254;width:2;height:80" coordorigin="761,254" coordsize="1,80" path="m761,334l761,254e" filled="false" stroked="true" strokeweight=".748pt" strokecolor="#939598">
                <v:path arrowok="t"/>
              </v:shape>
            </v:group>
            <v:group style="position:absolute;left:721;top:254;width:2;height:80" coordorigin="721,254" coordsize="2,80">
              <v:shape style="position:absolute;left:721;top:254;width:2;height:80" coordorigin="721,254" coordsize="1,80" path="m721,334l721,254e" filled="false" stroked="true" strokeweight=".748pt" strokecolor="#939598">
                <v:path arrowok="t"/>
              </v:shape>
            </v:group>
            <v:group style="position:absolute;left:681;top:254;width:2;height:80" coordorigin="681,254" coordsize="2,80">
              <v:shape style="position:absolute;left:681;top:254;width:2;height:80" coordorigin="681,254" coordsize="1,80" path="m681,334l681,254e" filled="false" stroked="true" strokeweight=".748pt" strokecolor="#939598">
                <v:path arrowok="t"/>
              </v:shape>
            </v:group>
            <v:group style="position:absolute;left:641;top:254;width:2;height:80" coordorigin="641,254" coordsize="2,80">
              <v:shape style="position:absolute;left:641;top:254;width:2;height:80" coordorigin="641,254" coordsize="1,80" path="m641,334l641,254e" filled="false" stroked="true" strokeweight=".748pt" strokecolor="#939598">
                <v:path arrowok="t"/>
              </v:shape>
            </v:group>
            <v:group style="position:absolute;left:601;top:254;width:2;height:80" coordorigin="601,254" coordsize="2,80">
              <v:shape style="position:absolute;left:601;top:254;width:2;height:80" coordorigin="601,254" coordsize="1,80" path="m601,334l601,254e" filled="false" stroked="true" strokeweight=".748pt" strokecolor="#939598">
                <v:path arrowok="t"/>
              </v:shape>
            </v:group>
            <v:group style="position:absolute;left:561;top:254;width:2;height:80" coordorigin="561,254" coordsize="2,80">
              <v:shape style="position:absolute;left:561;top:254;width:2;height:80" coordorigin="561,254" coordsize="0,80" path="m561,334l561,254e" filled="false" stroked="true" strokeweight=".748pt" strokecolor="#939598">
                <v:path arrowok="t"/>
              </v:shape>
            </v:group>
            <v:group style="position:absolute;left:521;top:254;width:2;height:80" coordorigin="521,254" coordsize="2,80">
              <v:shape style="position:absolute;left:521;top:254;width:2;height:80" coordorigin="521,254" coordsize="1,80" path="m521,334l521,254e" filled="false" stroked="true" strokeweight=".748pt" strokecolor="#939598">
                <v:path arrowok="t"/>
              </v:shape>
            </v:group>
            <v:group style="position:absolute;left:481;top:254;width:2;height:80" coordorigin="481,254" coordsize="2,80">
              <v:shape style="position:absolute;left:481;top:254;width:2;height:80" coordorigin="481,254" coordsize="0,80" path="m481,334l481,254e" filled="false" stroked="true" strokeweight=".748pt" strokecolor="#939598">
                <v:path arrowok="t"/>
              </v:shape>
            </v:group>
            <v:group style="position:absolute;left:441;top:254;width:2;height:80" coordorigin="441,254" coordsize="2,80">
              <v:shape style="position:absolute;left:441;top:254;width:2;height:80" coordorigin="441,254" coordsize="0,80" path="m441,334l441,254e" filled="false" stroked="true" strokeweight=".748pt" strokecolor="#939598">
                <v:path arrowok="t"/>
              </v:shape>
            </v:group>
            <v:group style="position:absolute;left:401;top:254;width:2;height:80" coordorigin="401,254" coordsize="2,80">
              <v:shape style="position:absolute;left:401;top:254;width:2;height:80" coordorigin="401,254" coordsize="0,80" path="m401,334l401,254e" filled="false" stroked="true" strokeweight=".748pt" strokecolor="#939598">
                <v:path arrowok="t"/>
              </v:shape>
            </v:group>
            <v:group style="position:absolute;left:361;top:254;width:2;height:80" coordorigin="361,254" coordsize="2,80">
              <v:shape style="position:absolute;left:361;top:254;width:2;height:80" coordorigin="361,254" coordsize="0,80" path="m361,334l361,254e" filled="false" stroked="true" strokeweight=".748pt" strokecolor="#939598">
                <v:path arrowok="t"/>
              </v:shape>
            </v:group>
            <v:group style="position:absolute;left:320;top:254;width:2;height:80" coordorigin="320,254" coordsize="2,80">
              <v:shape style="position:absolute;left:320;top:254;width:2;height:80" coordorigin="320,254" coordsize="1,80" path="m320,334l320,254e" filled="false" stroked="true" strokeweight=".748pt" strokecolor="#939598">
                <v:path arrowok="t"/>
              </v:shape>
            </v:group>
            <v:group style="position:absolute;left:280;top:254;width:2;height:80" coordorigin="280,254" coordsize="2,80">
              <v:shape style="position:absolute;left:280;top:254;width:2;height:80" coordorigin="280,254" coordsize="0,80" path="m280,334l280,254e" filled="false" stroked="true" strokeweight=".748pt" strokecolor="#939598">
                <v:path arrowok="t"/>
              </v:shape>
            </v:group>
            <v:group style="position:absolute;left:240;top:254;width:2;height:80" coordorigin="240,254" coordsize="2,80">
              <v:shape style="position:absolute;left:240;top:254;width:2;height:80" coordorigin="240,254" coordsize="0,80" path="m240,334l240,254e" filled="false" stroked="true" strokeweight=".748pt" strokecolor="#939598">
                <v:path arrowok="t"/>
              </v:shape>
            </v:group>
            <v:group style="position:absolute;left:200;top:254;width:2;height:80" coordorigin="200,254" coordsize="2,80">
              <v:shape style="position:absolute;left:200;top:254;width:2;height:80" coordorigin="200,254" coordsize="0,80" path="m200,334l200,254e" filled="false" stroked="true" strokeweight=".748pt" strokecolor="#939598">
                <v:path arrowok="t"/>
              </v:shape>
            </v:group>
            <v:group style="position:absolute;left:160;top:254;width:2;height:80" coordorigin="160,254" coordsize="2,80">
              <v:shape style="position:absolute;left:160;top:254;width:2;height:80" coordorigin="160,254" coordsize="0,80" path="m160,334l160,254e" filled="false" stroked="true" strokeweight=".748pt" strokecolor="#939598">
                <v:path arrowok="t"/>
              </v:shape>
            </v:group>
            <v:group style="position:absolute;left:120;top:254;width:2;height:80" coordorigin="120,254" coordsize="2,80">
              <v:shape style="position:absolute;left:120;top:254;width:2;height:80" coordorigin="120,254" coordsize="0,80" path="m120,334l120,254e" filled="false" stroked="true" strokeweight=".748pt" strokecolor="#939598">
                <v:path arrowok="t"/>
              </v:shape>
            </v:group>
            <v:group style="position:absolute;left:80;top:254;width:2;height:80" coordorigin="80,254" coordsize="2,80">
              <v:shape style="position:absolute;left:80;top:254;width:2;height:80" coordorigin="80,254" coordsize="0,80" path="m80,334l80,254e" filled="false" stroked="true" strokeweight=".748pt" strokecolor="#939598">
                <v:path arrowok="t"/>
              </v:shape>
            </v:group>
            <v:group style="position:absolute;left:40;top:254;width:2;height:80" coordorigin="40,254" coordsize="2,80">
              <v:shape style="position:absolute;left:40;top:254;width:2;height:80" coordorigin="40,254" coordsize="0,80" path="m40,334l40,254e" filled="false" stroked="true" strokeweight=".748pt" strokecolor="#939598">
                <v:path arrowok="t"/>
              </v:shape>
            </v:group>
            <v:group style="position:absolute;left:0;top:286;width:2;height:49" coordorigin="0,286" coordsize="2,49">
              <v:shape style="position:absolute;left:0;top:286;width:2;height:49" coordorigin="0,286" coordsize="0,49" path="m0,335l0,287e" filled="false" stroked="true" strokeweight=".748pt" strokecolor="#939598">
                <v:path arrowok="t"/>
              </v:shape>
            </v:group>
            <w10:wrap type="none"/>
          </v:group>
        </w:pict>
      </w:r>
      <w:r>
        <w:rPr>
          <w:color w:val="939598"/>
          <w:u w:val="none"/>
        </w:rPr>
      </w:r>
      <w:r>
        <w:rPr>
          <w:color w:val="939598"/>
          <w:u w:val="thick" w:color="939598"/>
        </w:rPr>
        <w:t> </w:t>
      </w:r>
      <w:r>
        <w:rPr>
          <w:color w:val="939598"/>
          <w:u w:val="none"/>
        </w:rPr>
        <w:tab/>
      </w:r>
      <w:r>
        <w:rPr>
          <w:color w:val="939598"/>
          <w:spacing w:val="-27"/>
          <w:u w:val="none"/>
        </w:rPr>
        <w:t>65</w:t>
      </w:r>
      <w:r>
        <w:rPr>
          <w:color w:val="939598"/>
          <w:spacing w:val="-8"/>
          <w:u w:val="none"/>
        </w:rPr>
        <w:t> </w:t>
      </w:r>
      <w:r>
        <w:rPr>
          <w:color w:val="939598"/>
          <w:u w:val="thick" w:color="939598"/>
        </w:rPr>
        <w:t> </w:t>
      </w:r>
      <w:r>
        <w:rPr>
          <w:color w:val="939598"/>
          <w:u w:val="none"/>
        </w:rPr>
      </w:r>
      <w:r>
        <w:rPr>
          <w:u w:val="none"/>
        </w:rPr>
      </w:r>
    </w:p>
    <w:p>
      <w:pPr>
        <w:spacing w:after="0" w:line="240" w:lineRule="auto"/>
        <w:jc w:val="left"/>
        <w:sectPr>
          <w:pgSz w:w="11910" w:h="16840"/>
          <w:pgMar w:top="40" w:bottom="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-.749997pt;margin-top:738.424988pt;width:597.050pt;height:103.5pt;mso-position-horizontal-relative:page;mso-position-vertical-relative:page;z-index:8392" coordorigin="-15,14768" coordsize="11941,2070">
            <v:group style="position:absolute;left:4049;top:16548;width:7857;height:2" coordorigin="4049,16548" coordsize="7857,2">
              <v:shape style="position:absolute;left:4049;top:16548;width:7857;height:2" coordorigin="4049,16548" coordsize="7857,0" path="m4049,16548l11906,16548e" filled="false" stroked="true" strokeweight="1pt" strokecolor="#939598">
                <v:path arrowok="t"/>
              </v:shape>
            </v:group>
            <v:group style="position:absolute;left:11906;top:16427;width:2;height:71" coordorigin="11906,16427" coordsize="2,71">
              <v:shape style="position:absolute;left:11906;top:16427;width:2;height:71" coordorigin="11906,16427" coordsize="0,71" path="m11906,16498l11906,16427e" filled="false" stroked="true" strokeweight=".748pt" strokecolor="#939598">
                <v:path arrowok="t"/>
              </v:shape>
            </v:group>
            <v:group style="position:absolute;left:11865;top:16427;width:2;height:80" coordorigin="11865,16427" coordsize="2,80">
              <v:shape style="position:absolute;left:11865;top:16427;width:2;height:80" coordorigin="11865,16427" coordsize="0,80" path="m11865,16507l11865,16427e" filled="false" stroked="true" strokeweight=".748pt" strokecolor="#939598">
                <v:path arrowok="t"/>
              </v:shape>
            </v:group>
            <v:group style="position:absolute;left:11825;top:16427;width:2;height:80" coordorigin="11825,16427" coordsize="2,80">
              <v:shape style="position:absolute;left:11825;top:16427;width:2;height:80" coordorigin="11825,16427" coordsize="0,80" path="m11825,16507l11825,16427e" filled="false" stroked="true" strokeweight=".748pt" strokecolor="#939598">
                <v:path arrowok="t"/>
              </v:shape>
            </v:group>
            <v:group style="position:absolute;left:11785;top:16427;width:2;height:80" coordorigin="11785,16427" coordsize="2,80">
              <v:shape style="position:absolute;left:11785;top:16427;width:2;height:80" coordorigin="11785,16427" coordsize="0,80" path="m11785,16507l11785,16427e" filled="false" stroked="true" strokeweight=".748pt" strokecolor="#939598">
                <v:path arrowok="t"/>
              </v:shape>
            </v:group>
            <v:group style="position:absolute;left:11745;top:16427;width:2;height:80" coordorigin="11745,16427" coordsize="2,80">
              <v:shape style="position:absolute;left:11745;top:16427;width:2;height:80" coordorigin="11745,16427" coordsize="0,80" path="m11745,16507l11745,16427e" filled="false" stroked="true" strokeweight=".748pt" strokecolor="#939598">
                <v:path arrowok="t"/>
              </v:shape>
            </v:group>
            <v:group style="position:absolute;left:11705;top:16428;width:2;height:80" coordorigin="11705,16428" coordsize="2,80">
              <v:shape style="position:absolute;left:11705;top:16428;width:2;height:80" coordorigin="11705,16428" coordsize="0,80" path="m11705,16508l11705,16428e" filled="false" stroked="true" strokeweight=".748pt" strokecolor="#939598">
                <v:path arrowok="t"/>
              </v:shape>
            </v:group>
            <v:group style="position:absolute;left:11665;top:16428;width:2;height:80" coordorigin="11665,16428" coordsize="2,80">
              <v:shape style="position:absolute;left:11665;top:16428;width:2;height:80" coordorigin="11665,16428" coordsize="0,80" path="m11665,16508l11665,16428e" filled="false" stroked="true" strokeweight=".748pt" strokecolor="#939598">
                <v:path arrowok="t"/>
              </v:shape>
            </v:group>
            <v:group style="position:absolute;left:11625;top:16428;width:2;height:80" coordorigin="11625,16428" coordsize="2,80">
              <v:shape style="position:absolute;left:11625;top:16428;width:2;height:80" coordorigin="11625,16428" coordsize="0,80" path="m11625,16508l11625,16428e" filled="false" stroked="true" strokeweight=".748pt" strokecolor="#939598">
                <v:path arrowok="t"/>
              </v:shape>
            </v:group>
            <v:group style="position:absolute;left:11585;top:16428;width:2;height:80" coordorigin="11585,16428" coordsize="2,80">
              <v:shape style="position:absolute;left:11585;top:16428;width:2;height:80" coordorigin="11585,16428" coordsize="1,80" path="m11585,16508l11585,16428e" filled="false" stroked="true" strokeweight=".748pt" strokecolor="#939598">
                <v:path arrowok="t"/>
              </v:shape>
            </v:group>
            <v:group style="position:absolute;left:11545;top:16428;width:2;height:80" coordorigin="11545,16428" coordsize="2,80">
              <v:shape style="position:absolute;left:11545;top:16428;width:2;height:80" coordorigin="11545,16428" coordsize="0,80" path="m11545,16508l11545,16428e" filled="false" stroked="true" strokeweight=".748pt" strokecolor="#939598">
                <v:path arrowok="t"/>
              </v:shape>
            </v:group>
            <v:group style="position:absolute;left:11505;top:16428;width:2;height:80" coordorigin="11505,16428" coordsize="2,80">
              <v:shape style="position:absolute;left:11505;top:16428;width:2;height:80" coordorigin="11505,16428" coordsize="0,80" path="m11505,16508l11505,16428e" filled="false" stroked="true" strokeweight=".748pt" strokecolor="#939598">
                <v:path arrowok="t"/>
              </v:shape>
            </v:group>
            <v:group style="position:absolute;left:11465;top:16428;width:2;height:80" coordorigin="11465,16428" coordsize="2,80">
              <v:shape style="position:absolute;left:11465;top:16428;width:2;height:80" coordorigin="11465,16428" coordsize="1,80" path="m11465,16508l11465,16428e" filled="false" stroked="true" strokeweight=".748pt" strokecolor="#939598">
                <v:path arrowok="t"/>
              </v:shape>
            </v:group>
            <v:group style="position:absolute;left:11425;top:16428;width:2;height:80" coordorigin="11425,16428" coordsize="2,80">
              <v:shape style="position:absolute;left:11425;top:16428;width:2;height:80" coordorigin="11425,16428" coordsize="1,80" path="m11425,16508l11425,16428e" filled="false" stroked="true" strokeweight=".748pt" strokecolor="#939598">
                <v:path arrowok="t"/>
              </v:shape>
            </v:group>
            <v:group style="position:absolute;left:11385;top:16428;width:2;height:80" coordorigin="11385,16428" coordsize="2,80">
              <v:shape style="position:absolute;left:11385;top:16428;width:2;height:80" coordorigin="11385,16428" coordsize="1,80" path="m11385,16508l11385,16428e" filled="false" stroked="true" strokeweight=".748pt" strokecolor="#939598">
                <v:path arrowok="t"/>
              </v:shape>
            </v:group>
            <v:group style="position:absolute;left:11345;top:16428;width:2;height:80" coordorigin="11345,16428" coordsize="2,80">
              <v:shape style="position:absolute;left:11345;top:16428;width:2;height:80" coordorigin="11345,16428" coordsize="1,80" path="m11345,16508l11345,16428e" filled="false" stroked="true" strokeweight=".748pt" strokecolor="#939598">
                <v:path arrowok="t"/>
              </v:shape>
            </v:group>
            <v:group style="position:absolute;left:11305;top:16428;width:2;height:80" coordorigin="11305,16428" coordsize="2,80">
              <v:shape style="position:absolute;left:11305;top:16428;width:2;height:80" coordorigin="11305,16428" coordsize="1,80" path="m11305,16508l11305,16428e" filled="false" stroked="true" strokeweight=".748pt" strokecolor="#939598">
                <v:path arrowok="t"/>
              </v:shape>
            </v:group>
            <v:group style="position:absolute;left:11265;top:16428;width:2;height:80" coordorigin="11265,16428" coordsize="2,80">
              <v:shape style="position:absolute;left:11265;top:16428;width:2;height:80" coordorigin="11265,16428" coordsize="0,80" path="m11265,16508l11265,16428e" filled="false" stroked="true" strokeweight=".748pt" strokecolor="#939598">
                <v:path arrowok="t"/>
              </v:shape>
            </v:group>
            <v:group style="position:absolute;left:11224;top:16428;width:2;height:80" coordorigin="11224,16428" coordsize="2,80">
              <v:shape style="position:absolute;left:11224;top:16428;width:2;height:80" coordorigin="11224,16428" coordsize="0,80" path="m11224,16508l11224,16428e" filled="false" stroked="true" strokeweight=".748pt" strokecolor="#939598">
                <v:path arrowok="t"/>
              </v:shape>
            </v:group>
            <v:group style="position:absolute;left:11184;top:16428;width:2;height:80" coordorigin="11184,16428" coordsize="2,80">
              <v:shape style="position:absolute;left:11184;top:16428;width:2;height:80" coordorigin="11184,16428" coordsize="0,80" path="m11184,16508l11184,16428e" filled="false" stroked="true" strokeweight=".748pt" strokecolor="#939598">
                <v:path arrowok="t"/>
              </v:shape>
            </v:group>
            <v:group style="position:absolute;left:11144;top:16428;width:2;height:80" coordorigin="11144,16428" coordsize="2,80">
              <v:shape style="position:absolute;left:11144;top:16428;width:2;height:80" coordorigin="11144,16428" coordsize="1,80" path="m11144,16508l11144,16428e" filled="false" stroked="true" strokeweight=".748pt" strokecolor="#939598">
                <v:path arrowok="t"/>
              </v:shape>
            </v:group>
            <v:group style="position:absolute;left:11104;top:16428;width:2;height:80" coordorigin="11104,16428" coordsize="2,80">
              <v:shape style="position:absolute;left:11104;top:16428;width:2;height:80" coordorigin="11104,16428" coordsize="0,80" path="m11104,16508l11104,16428e" filled="false" stroked="true" strokeweight=".748pt" strokecolor="#939598">
                <v:path arrowok="t"/>
              </v:shape>
            </v:group>
            <v:group style="position:absolute;left:11064;top:16428;width:2;height:80" coordorigin="11064,16428" coordsize="2,80">
              <v:shape style="position:absolute;left:11064;top:16428;width:2;height:80" coordorigin="11064,16428" coordsize="0,80" path="m11064,16508l11064,16428e" filled="false" stroked="true" strokeweight=".748pt" strokecolor="#939598">
                <v:path arrowok="t"/>
              </v:shape>
            </v:group>
            <v:group style="position:absolute;left:11024;top:16428;width:2;height:80" coordorigin="11024,16428" coordsize="2,80">
              <v:shape style="position:absolute;left:11024;top:16428;width:2;height:80" coordorigin="11024,16428" coordsize="1,80" path="m11024,16508l11024,16428e" filled="false" stroked="true" strokeweight=".748pt" strokecolor="#939598">
                <v:path arrowok="t"/>
              </v:shape>
            </v:group>
            <v:group style="position:absolute;left:10984;top:16428;width:2;height:80" coordorigin="10984,16428" coordsize="2,80">
              <v:shape style="position:absolute;left:10984;top:16428;width:2;height:80" coordorigin="10984,16428" coordsize="0,80" path="m10984,16508l10984,16428e" filled="false" stroked="true" strokeweight=".748pt" strokecolor="#939598">
                <v:path arrowok="t"/>
              </v:shape>
            </v:group>
            <v:group style="position:absolute;left:10944;top:16428;width:2;height:80" coordorigin="10944,16428" coordsize="2,80">
              <v:shape style="position:absolute;left:10944;top:16428;width:2;height:80" coordorigin="10944,16428" coordsize="0,80" path="m10944,16508l10944,16428e" filled="false" stroked="true" strokeweight=".748pt" strokecolor="#939598">
                <v:path arrowok="t"/>
              </v:shape>
            </v:group>
            <v:group style="position:absolute;left:10904;top:16428;width:2;height:80" coordorigin="10904,16428" coordsize="2,80">
              <v:shape style="position:absolute;left:10904;top:16428;width:2;height:80" coordorigin="10904,16428" coordsize="0,80" path="m10904,16508l10904,16428e" filled="false" stroked="true" strokeweight=".748pt" strokecolor="#939598">
                <v:path arrowok="t"/>
              </v:shape>
            </v:group>
            <v:group style="position:absolute;left:10864;top:16428;width:2;height:80" coordorigin="10864,16428" coordsize="2,80">
              <v:shape style="position:absolute;left:10864;top:16428;width:2;height:80" coordorigin="10864,16428" coordsize="0,80" path="m10864,16508l10864,16428e" filled="false" stroked="true" strokeweight=".748pt" strokecolor="#939598">
                <v:path arrowok="t"/>
              </v:shape>
            </v:group>
            <v:group style="position:absolute;left:10824;top:16428;width:2;height:80" coordorigin="10824,16428" coordsize="2,80">
              <v:shape style="position:absolute;left:10824;top:16428;width:2;height:80" coordorigin="10824,16428" coordsize="1,80" path="m10824,16508l10824,16428e" filled="false" stroked="true" strokeweight=".748pt" strokecolor="#939598">
                <v:path arrowok="t"/>
              </v:shape>
            </v:group>
            <v:group style="position:absolute;left:10784;top:16428;width:2;height:80" coordorigin="10784,16428" coordsize="2,80">
              <v:shape style="position:absolute;left:10784;top:16428;width:2;height:80" coordorigin="10784,16428" coordsize="0,80" path="m10784,16508l10784,16428e" filled="false" stroked="true" strokeweight=".748pt" strokecolor="#939598">
                <v:path arrowok="t"/>
              </v:shape>
            </v:group>
            <v:group style="position:absolute;left:10744;top:16428;width:2;height:80" coordorigin="10744,16428" coordsize="2,80">
              <v:shape style="position:absolute;left:10744;top:16428;width:2;height:80" coordorigin="10744,16428" coordsize="0,80" path="m10744,16508l10744,16428e" filled="false" stroked="true" strokeweight=".748pt" strokecolor="#939598">
                <v:path arrowok="t"/>
              </v:shape>
            </v:group>
            <v:group style="position:absolute;left:10704;top:16428;width:2;height:80" coordorigin="10704,16428" coordsize="2,80">
              <v:shape style="position:absolute;left:10704;top:16428;width:2;height:80" coordorigin="10704,16428" coordsize="1,80" path="m10704,16508l10704,16428e" filled="false" stroked="true" strokeweight=".748pt" strokecolor="#939598">
                <v:path arrowok="t"/>
              </v:shape>
            </v:group>
            <v:group style="position:absolute;left:10664;top:16428;width:2;height:80" coordorigin="10664,16428" coordsize="2,80">
              <v:shape style="position:absolute;left:10664;top:16428;width:2;height:80" coordorigin="10664,16428" coordsize="0,80" path="m10664,16508l10664,16428e" filled="false" stroked="true" strokeweight=".748pt" strokecolor="#939598">
                <v:path arrowok="t"/>
              </v:shape>
            </v:group>
            <v:group style="position:absolute;left:10624;top:16428;width:2;height:80" coordorigin="10624,16428" coordsize="2,80">
              <v:shape style="position:absolute;left:10624;top:16428;width:2;height:80" coordorigin="10624,16428" coordsize="0,80" path="m10624,16508l10624,16428e" filled="false" stroked="true" strokeweight=".748pt" strokecolor="#939598">
                <v:path arrowok="t"/>
              </v:shape>
            </v:group>
            <v:group style="position:absolute;left:10584;top:16428;width:2;height:80" coordorigin="10584,16428" coordsize="2,80">
              <v:shape style="position:absolute;left:10584;top:16428;width:2;height:80" coordorigin="10584,16428" coordsize="0,80" path="m10584,16508l10584,16428e" filled="false" stroked="true" strokeweight=".748pt" strokecolor="#939598">
                <v:path arrowok="t"/>
              </v:shape>
            </v:group>
            <v:group style="position:absolute;left:10543;top:16428;width:2;height:80" coordorigin="10543,16428" coordsize="2,80">
              <v:shape style="position:absolute;left:10543;top:16428;width:2;height:80" coordorigin="10543,16428" coordsize="0,80" path="m10543,16508l10543,16428e" filled="false" stroked="true" strokeweight=".748pt" strokecolor="#939598">
                <v:path arrowok="t"/>
              </v:shape>
            </v:group>
            <v:group style="position:absolute;left:10503;top:16428;width:2;height:80" coordorigin="10503,16428" coordsize="2,80">
              <v:shape style="position:absolute;left:10503;top:16428;width:2;height:80" coordorigin="10503,16428" coordsize="1,80" path="m10503,16508l10503,16428e" filled="false" stroked="true" strokeweight=".748pt" strokecolor="#939598">
                <v:path arrowok="t"/>
              </v:shape>
            </v:group>
            <v:group style="position:absolute;left:10463;top:16428;width:2;height:80" coordorigin="10463,16428" coordsize="2,80">
              <v:shape style="position:absolute;left:10463;top:16428;width:2;height:80" coordorigin="10463,16428" coordsize="0,80" path="m10463,16508l10463,16428e" filled="false" stroked="true" strokeweight=".748pt" strokecolor="#939598">
                <v:path arrowok="t"/>
              </v:shape>
            </v:group>
            <v:group style="position:absolute;left:10423;top:16428;width:2;height:80" coordorigin="10423,16428" coordsize="2,80">
              <v:shape style="position:absolute;left:10423;top:16428;width:2;height:80" coordorigin="10423,16428" coordsize="0,80" path="m10423,16508l10423,16428e" filled="false" stroked="true" strokeweight=".748pt" strokecolor="#939598">
                <v:path arrowok="t"/>
              </v:shape>
            </v:group>
            <v:group style="position:absolute;left:10383;top:16428;width:2;height:80" coordorigin="10383,16428" coordsize="2,80">
              <v:shape style="position:absolute;left:10383;top:16428;width:2;height:80" coordorigin="10383,16428" coordsize="1,80" path="m10383,16508l10383,16428e" filled="false" stroked="true" strokeweight=".748pt" strokecolor="#939598">
                <v:path arrowok="t"/>
              </v:shape>
            </v:group>
            <v:group style="position:absolute;left:10343;top:16428;width:2;height:80" coordorigin="10343,16428" coordsize="2,80">
              <v:shape style="position:absolute;left:10343;top:16428;width:2;height:80" coordorigin="10343,16428" coordsize="0,80" path="m10343,16508l10343,16428e" filled="false" stroked="true" strokeweight=".748pt" strokecolor="#939598">
                <v:path arrowok="t"/>
              </v:shape>
            </v:group>
            <v:group style="position:absolute;left:10303;top:16428;width:2;height:80" coordorigin="10303,16428" coordsize="2,80">
              <v:shape style="position:absolute;left:10303;top:16428;width:2;height:80" coordorigin="10303,16428" coordsize="0,80" path="m10303,16508l10303,16428e" filled="false" stroked="true" strokeweight=".748pt" strokecolor="#939598">
                <v:path arrowok="t"/>
              </v:shape>
            </v:group>
            <v:group style="position:absolute;left:10263;top:16428;width:2;height:80" coordorigin="10263,16428" coordsize="2,80">
              <v:shape style="position:absolute;left:10263;top:16428;width:2;height:80" coordorigin="10263,16428" coordsize="1,80" path="m10263,16508l10263,16428e" filled="false" stroked="true" strokeweight=".748pt" strokecolor="#939598">
                <v:path arrowok="t"/>
              </v:shape>
            </v:group>
            <v:group style="position:absolute;left:10223;top:16428;width:2;height:80" coordorigin="10223,16428" coordsize="2,80">
              <v:shape style="position:absolute;left:10223;top:16428;width:2;height:80" coordorigin="10223,16428" coordsize="1,80" path="m10223,16508l10223,16428e" filled="false" stroked="true" strokeweight=".748pt" strokecolor="#939598">
                <v:path arrowok="t"/>
              </v:shape>
            </v:group>
            <v:group style="position:absolute;left:10183;top:16428;width:2;height:80" coordorigin="10183,16428" coordsize="2,80">
              <v:shape style="position:absolute;left:10183;top:16428;width:2;height:80" coordorigin="10183,16428" coordsize="1,80" path="m10183,16508l10183,16428e" filled="false" stroked="true" strokeweight=".748pt" strokecolor="#939598">
                <v:path arrowok="t"/>
              </v:shape>
            </v:group>
            <v:group style="position:absolute;left:10143;top:16428;width:2;height:80" coordorigin="10143,16428" coordsize="2,80">
              <v:shape style="position:absolute;left:10143;top:16428;width:2;height:80" coordorigin="10143,16428" coordsize="1,80" path="m10143,16508l10143,16428e" filled="false" stroked="true" strokeweight=".748pt" strokecolor="#939598">
                <v:path arrowok="t"/>
              </v:shape>
            </v:group>
            <v:group style="position:absolute;left:10103;top:16428;width:2;height:80" coordorigin="10103,16428" coordsize="2,80">
              <v:shape style="position:absolute;left:10103;top:16428;width:2;height:80" coordorigin="10103,16428" coordsize="1,80" path="m10103,16508l10103,16428e" filled="false" stroked="true" strokeweight=".748pt" strokecolor="#939598">
                <v:path arrowok="t"/>
              </v:shape>
            </v:group>
            <v:group style="position:absolute;left:10063;top:16428;width:2;height:80" coordorigin="10063,16428" coordsize="2,80">
              <v:shape style="position:absolute;left:10063;top:16428;width:2;height:80" coordorigin="10063,16428" coordsize="0,80" path="m10063,16508l10063,16428e" filled="false" stroked="true" strokeweight=".748pt" strokecolor="#939598">
                <v:path arrowok="t"/>
              </v:shape>
            </v:group>
            <v:group style="position:absolute;left:10023;top:16428;width:2;height:80" coordorigin="10023,16428" coordsize="2,80">
              <v:shape style="position:absolute;left:10023;top:16428;width:2;height:80" coordorigin="10023,16428" coordsize="0,80" path="m10023,16508l10023,16428e" filled="false" stroked="true" strokeweight=".748pt" strokecolor="#939598">
                <v:path arrowok="t"/>
              </v:shape>
            </v:group>
            <v:group style="position:absolute;left:9983;top:16428;width:2;height:80" coordorigin="9983,16428" coordsize="2,80">
              <v:shape style="position:absolute;left:9983;top:16428;width:2;height:80" coordorigin="9983,16428" coordsize="0,80" path="m9983,16508l9983,16428e" filled="false" stroked="true" strokeweight=".748pt" strokecolor="#939598">
                <v:path arrowok="t"/>
              </v:shape>
            </v:group>
            <v:group style="position:absolute;left:9943;top:16428;width:2;height:80" coordorigin="9943,16428" coordsize="2,80">
              <v:shape style="position:absolute;left:9943;top:16428;width:2;height:80" coordorigin="9943,16428" coordsize="1,80" path="m9943,16508l9943,16428e" filled="false" stroked="true" strokeweight=".748pt" strokecolor="#939598">
                <v:path arrowok="t"/>
              </v:shape>
            </v:group>
            <v:group style="position:absolute;left:9902;top:16428;width:2;height:80" coordorigin="9902,16428" coordsize="2,80">
              <v:shape style="position:absolute;left:9902;top:16428;width:2;height:80" coordorigin="9902,16428" coordsize="0,80" path="m9902,16508l9902,16428e" filled="false" stroked="true" strokeweight=".748pt" strokecolor="#939598">
                <v:path arrowok="t"/>
              </v:shape>
            </v:group>
            <v:group style="position:absolute;left:9862;top:16428;width:2;height:80" coordorigin="9862,16428" coordsize="2,80">
              <v:shape style="position:absolute;left:9862;top:16428;width:2;height:80" coordorigin="9862,16428" coordsize="0,80" path="m9862,16508l9862,16428e" filled="false" stroked="true" strokeweight=".748pt" strokecolor="#939598">
                <v:path arrowok="t"/>
              </v:shape>
            </v:group>
            <v:group style="position:absolute;left:9822;top:16428;width:2;height:80" coordorigin="9822,16428" coordsize="2,80">
              <v:shape style="position:absolute;left:9822;top:16428;width:2;height:80" coordorigin="9822,16428" coordsize="0,80" path="m9822,16508l9822,16428e" filled="false" stroked="true" strokeweight=".748pt" strokecolor="#939598">
                <v:path arrowok="t"/>
              </v:shape>
            </v:group>
            <v:group style="position:absolute;left:9782;top:16428;width:2;height:80" coordorigin="9782,16428" coordsize="2,80">
              <v:shape style="position:absolute;left:9782;top:16428;width:2;height:80" coordorigin="9782,16428" coordsize="0,80" path="m9782,16508l9782,16428e" filled="false" stroked="true" strokeweight=".748pt" strokecolor="#939598">
                <v:path arrowok="t"/>
              </v:shape>
            </v:group>
            <v:group style="position:absolute;left:9742;top:16428;width:2;height:80" coordorigin="9742,16428" coordsize="2,80">
              <v:shape style="position:absolute;left:9742;top:16428;width:2;height:80" coordorigin="9742,16428" coordsize="0,80" path="m9742,16508l9742,16428e" filled="false" stroked="true" strokeweight=".748pt" strokecolor="#939598">
                <v:path arrowok="t"/>
              </v:shape>
            </v:group>
            <v:group style="position:absolute;left:9702;top:16428;width:2;height:80" coordorigin="9702,16428" coordsize="2,80">
              <v:shape style="position:absolute;left:9702;top:16428;width:2;height:80" coordorigin="9702,16428" coordsize="0,80" path="m9702,16508l9702,16428e" filled="false" stroked="true" strokeweight=".748pt" strokecolor="#939598">
                <v:path arrowok="t"/>
              </v:shape>
            </v:group>
            <v:group style="position:absolute;left:9662;top:16428;width:2;height:80" coordorigin="9662,16428" coordsize="2,80">
              <v:shape style="position:absolute;left:9662;top:16428;width:2;height:80" coordorigin="9662,16428" coordsize="0,80" path="m9662,16508l9662,16428e" filled="false" stroked="true" strokeweight=".748pt" strokecolor="#939598">
                <v:path arrowok="t"/>
              </v:shape>
            </v:group>
            <v:group style="position:absolute;left:9622;top:16428;width:2;height:80" coordorigin="9622,16428" coordsize="2,80">
              <v:shape style="position:absolute;left:9622;top:16428;width:2;height:80" coordorigin="9622,16428" coordsize="1,80" path="m9622,16508l9622,16428e" filled="false" stroked="true" strokeweight=".748pt" strokecolor="#939598">
                <v:path arrowok="t"/>
              </v:shape>
            </v:group>
            <v:group style="position:absolute;left:9582;top:16428;width:2;height:80" coordorigin="9582,16428" coordsize="2,80">
              <v:shape style="position:absolute;left:9582;top:16428;width:2;height:80" coordorigin="9582,16428" coordsize="0,80" path="m9582,16508l9582,16428e" filled="false" stroked="true" strokeweight=".748pt" strokecolor="#939598">
                <v:path arrowok="t"/>
              </v:shape>
            </v:group>
            <v:group style="position:absolute;left:9542;top:16428;width:2;height:80" coordorigin="9542,16428" coordsize="2,80">
              <v:shape style="position:absolute;left:9542;top:16428;width:2;height:80" coordorigin="9542,16428" coordsize="0,80" path="m9542,16508l9542,16428e" filled="false" stroked="true" strokeweight=".748pt" strokecolor="#939598">
                <v:path arrowok="t"/>
              </v:shape>
            </v:group>
            <v:group style="position:absolute;left:9502;top:16428;width:2;height:80" coordorigin="9502,16428" coordsize="2,80">
              <v:shape style="position:absolute;left:9502;top:16428;width:2;height:80" coordorigin="9502,16428" coordsize="0,80" path="m9502,16508l9502,16428e" filled="false" stroked="true" strokeweight=".748pt" strokecolor="#939598">
                <v:path arrowok="t"/>
              </v:shape>
            </v:group>
            <v:group style="position:absolute;left:9462;top:16428;width:2;height:80" coordorigin="9462,16428" coordsize="2,80">
              <v:shape style="position:absolute;left:9462;top:16428;width:2;height:80" coordorigin="9462,16428" coordsize="0,80" path="m9462,16508l9462,16428e" filled="false" stroked="true" strokeweight=".748pt" strokecolor="#939598">
                <v:path arrowok="t"/>
              </v:shape>
            </v:group>
            <v:group style="position:absolute;left:9422;top:16428;width:2;height:80" coordorigin="9422,16428" coordsize="2,80">
              <v:shape style="position:absolute;left:9422;top:16428;width:2;height:80" coordorigin="9422,16428" coordsize="0,80" path="m9422,16508l9422,16428e" filled="false" stroked="true" strokeweight=".748pt" strokecolor="#939598">
                <v:path arrowok="t"/>
              </v:shape>
            </v:group>
            <v:group style="position:absolute;left:9382;top:16428;width:2;height:80" coordorigin="9382,16428" coordsize="2,80">
              <v:shape style="position:absolute;left:9382;top:16428;width:2;height:80" coordorigin="9382,16428" coordsize="0,80" path="m9382,16508l9382,16428e" filled="false" stroked="true" strokeweight=".748pt" strokecolor="#939598">
                <v:path arrowok="t"/>
              </v:shape>
            </v:group>
            <v:group style="position:absolute;left:9342;top:16428;width:2;height:80" coordorigin="9342,16428" coordsize="2,80">
              <v:shape style="position:absolute;left:9342;top:16428;width:2;height:80" coordorigin="9342,16428" coordsize="0,80" path="m9342,16508l9342,16428e" filled="false" stroked="true" strokeweight=".748pt" strokecolor="#939598">
                <v:path arrowok="t"/>
              </v:shape>
            </v:group>
            <v:group style="position:absolute;left:9302;top:16428;width:2;height:80" coordorigin="9302,16428" coordsize="2,80">
              <v:shape style="position:absolute;left:9302;top:16428;width:2;height:80" coordorigin="9302,16428" coordsize="1,80" path="m9302,16508l9302,16428e" filled="false" stroked="true" strokeweight=".748pt" strokecolor="#939598">
                <v:path arrowok="t"/>
              </v:shape>
            </v:group>
            <v:group style="position:absolute;left:9262;top:16428;width:2;height:80" coordorigin="9262,16428" coordsize="2,80">
              <v:shape style="position:absolute;left:9262;top:16428;width:2;height:80" coordorigin="9262,16428" coordsize="0,80" path="m9262,16508l9262,16428e" filled="false" stroked="true" strokeweight=".748pt" strokecolor="#939598">
                <v:path arrowok="t"/>
              </v:shape>
            </v:group>
            <v:group style="position:absolute;left:9221;top:16428;width:2;height:80" coordorigin="9221,16428" coordsize="2,80">
              <v:shape style="position:absolute;left:9221;top:16428;width:2;height:80" coordorigin="9221,16428" coordsize="0,80" path="m9221,16508l9221,16428e" filled="false" stroked="true" strokeweight=".748pt" strokecolor="#939598">
                <v:path arrowok="t"/>
              </v:shape>
            </v:group>
            <v:group style="position:absolute;left:9181;top:16428;width:2;height:80" coordorigin="9181,16428" coordsize="2,80">
              <v:shape style="position:absolute;left:9181;top:16428;width:2;height:80" coordorigin="9181,16428" coordsize="0,80" path="m9181,16508l9181,16428e" filled="false" stroked="true" strokeweight=".748pt" strokecolor="#939598">
                <v:path arrowok="t"/>
              </v:shape>
            </v:group>
            <v:group style="position:absolute;left:9141;top:16428;width:2;height:80" coordorigin="9141,16428" coordsize="2,80">
              <v:shape style="position:absolute;left:9141;top:16428;width:2;height:80" coordorigin="9141,16428" coordsize="0,80" path="m9141,16508l9141,16428e" filled="false" stroked="true" strokeweight=".748pt" strokecolor="#939598">
                <v:path arrowok="t"/>
              </v:shape>
            </v:group>
            <v:group style="position:absolute;left:9101;top:16428;width:2;height:80" coordorigin="9101,16428" coordsize="2,80">
              <v:shape style="position:absolute;left:9101;top:16428;width:2;height:80" coordorigin="9101,16428" coordsize="1,80" path="m9101,16508l9101,16428e" filled="false" stroked="true" strokeweight=".748pt" strokecolor="#939598">
                <v:path arrowok="t"/>
              </v:shape>
            </v:group>
            <v:group style="position:absolute;left:9061;top:16428;width:2;height:80" coordorigin="9061,16428" coordsize="2,80">
              <v:shape style="position:absolute;left:9061;top:16428;width:2;height:80" coordorigin="9061,16428" coordsize="1,80" path="m9061,16508l9061,16428e" filled="false" stroked="true" strokeweight=".748pt" strokecolor="#939598">
                <v:path arrowok="t"/>
              </v:shape>
            </v:group>
            <v:group style="position:absolute;left:9021;top:16428;width:2;height:80" coordorigin="9021,16428" coordsize="2,80">
              <v:shape style="position:absolute;left:9021;top:16428;width:2;height:80" coordorigin="9021,16428" coordsize="1,80" path="m9021,16508l9021,16428e" filled="false" stroked="true" strokeweight=".748pt" strokecolor="#939598">
                <v:path arrowok="t"/>
              </v:shape>
            </v:group>
            <v:group style="position:absolute;left:8981;top:16428;width:2;height:80" coordorigin="8981,16428" coordsize="2,80">
              <v:shape style="position:absolute;left:8981;top:16428;width:2;height:80" coordorigin="8981,16428" coordsize="1,80" path="m8981,16508l8981,16428e" filled="false" stroked="true" strokeweight=".748pt" strokecolor="#939598">
                <v:path arrowok="t"/>
              </v:shape>
            </v:group>
            <v:group style="position:absolute;left:8941;top:16428;width:2;height:80" coordorigin="8941,16428" coordsize="2,80">
              <v:shape style="position:absolute;left:8941;top:16428;width:2;height:80" coordorigin="8941,16428" coordsize="1,80" path="m8941,16508l8941,16428e" filled="false" stroked="true" strokeweight=".748pt" strokecolor="#939598">
                <v:path arrowok="t"/>
              </v:shape>
            </v:group>
            <v:group style="position:absolute;left:8901;top:16428;width:2;height:80" coordorigin="8901,16428" coordsize="2,80">
              <v:shape style="position:absolute;left:8901;top:16428;width:2;height:80" coordorigin="8901,16428" coordsize="0,80" path="m8901,16508l8901,16428e" filled="false" stroked="true" strokeweight=".748pt" strokecolor="#939598">
                <v:path arrowok="t"/>
              </v:shape>
            </v:group>
            <v:group style="position:absolute;left:8861;top:16428;width:2;height:80" coordorigin="8861,16428" coordsize="2,80">
              <v:shape style="position:absolute;left:8861;top:16428;width:2;height:80" coordorigin="8861,16428" coordsize="1,80" path="m8861,16508l8861,16428e" filled="false" stroked="true" strokeweight=".748pt" strokecolor="#939598">
                <v:path arrowok="t"/>
              </v:shape>
            </v:group>
            <v:group style="position:absolute;left:8821;top:16428;width:2;height:80" coordorigin="8821,16428" coordsize="2,80">
              <v:shape style="position:absolute;left:8821;top:16428;width:2;height:80" coordorigin="8821,16428" coordsize="0,80" path="m8821,16508l8821,16428e" filled="false" stroked="true" strokeweight=".748pt" strokecolor="#939598">
                <v:path arrowok="t"/>
              </v:shape>
            </v:group>
            <v:group style="position:absolute;left:8781;top:16428;width:2;height:80" coordorigin="8781,16428" coordsize="2,80">
              <v:shape style="position:absolute;left:8781;top:16428;width:2;height:80" coordorigin="8781,16428" coordsize="0,80" path="m8781,16508l8781,16428e" filled="false" stroked="true" strokeweight=".748pt" strokecolor="#939598">
                <v:path arrowok="t"/>
              </v:shape>
            </v:group>
            <v:group style="position:absolute;left:8741;top:16428;width:2;height:80" coordorigin="8741,16428" coordsize="2,80">
              <v:shape style="position:absolute;left:8741;top:16428;width:2;height:80" coordorigin="8741,16428" coordsize="1,80" path="m8741,16508l8741,16428e" filled="false" stroked="true" strokeweight=".748pt" strokecolor="#939598">
                <v:path arrowok="t"/>
              </v:shape>
            </v:group>
            <v:group style="position:absolute;left:8701;top:16428;width:2;height:80" coordorigin="8701,16428" coordsize="2,80">
              <v:shape style="position:absolute;left:8701;top:16428;width:2;height:80" coordorigin="8701,16428" coordsize="0,80" path="m8701,16508l8701,16428e" filled="false" stroked="true" strokeweight=".748pt" strokecolor="#939598">
                <v:path arrowok="t"/>
              </v:shape>
            </v:group>
            <v:group style="position:absolute;left:8661;top:16428;width:2;height:80" coordorigin="8661,16428" coordsize="2,80">
              <v:shape style="position:absolute;left:8661;top:16428;width:2;height:80" coordorigin="8661,16428" coordsize="0,80" path="m8661,16508l8661,16428e" filled="false" stroked="true" strokeweight=".748pt" strokecolor="#939598">
                <v:path arrowok="t"/>
              </v:shape>
            </v:group>
            <v:group style="position:absolute;left:8621;top:16428;width:2;height:80" coordorigin="8621,16428" coordsize="2,80">
              <v:shape style="position:absolute;left:8621;top:16428;width:2;height:80" coordorigin="8621,16428" coordsize="0,80" path="m8621,16508l8621,16428e" filled="false" stroked="true" strokeweight=".748pt" strokecolor="#939598">
                <v:path arrowok="t"/>
              </v:shape>
            </v:group>
            <v:group style="position:absolute;left:8580;top:16428;width:2;height:80" coordorigin="8580,16428" coordsize="2,80">
              <v:shape style="position:absolute;left:8580;top:16428;width:2;height:80" coordorigin="8580,16428" coordsize="0,80" path="m8580,16508l8580,16428e" filled="false" stroked="true" strokeweight=".748pt" strokecolor="#939598">
                <v:path arrowok="t"/>
              </v:shape>
            </v:group>
            <v:group style="position:absolute;left:8540;top:16428;width:2;height:80" coordorigin="8540,16428" coordsize="2,80">
              <v:shape style="position:absolute;left:8540;top:16428;width:2;height:80" coordorigin="8540,16428" coordsize="1,80" path="m8540,16508l8540,16428e" filled="false" stroked="true" strokeweight=".748pt" strokecolor="#939598">
                <v:path arrowok="t"/>
              </v:shape>
            </v:group>
            <v:group style="position:absolute;left:8500;top:16428;width:2;height:80" coordorigin="8500,16428" coordsize="2,80">
              <v:shape style="position:absolute;left:8500;top:16428;width:2;height:80" coordorigin="8500,16428" coordsize="0,80" path="m8500,16508l8500,16428e" filled="false" stroked="true" strokeweight=".748pt" strokecolor="#939598">
                <v:path arrowok="t"/>
              </v:shape>
            </v:group>
            <v:group style="position:absolute;left:8460;top:16428;width:2;height:80" coordorigin="8460,16428" coordsize="2,80">
              <v:shape style="position:absolute;left:8460;top:16428;width:2;height:80" coordorigin="8460,16428" coordsize="0,80" path="m8460,16508l8460,16428e" filled="false" stroked="true" strokeweight=".748pt" strokecolor="#939598">
                <v:path arrowok="t"/>
              </v:shape>
            </v:group>
            <v:group style="position:absolute;left:8420;top:16428;width:2;height:80" coordorigin="8420,16428" coordsize="2,80">
              <v:shape style="position:absolute;left:8420;top:16428;width:2;height:80" coordorigin="8420,16428" coordsize="1,80" path="m8420,16508l8420,16428e" filled="false" stroked="true" strokeweight=".748pt" strokecolor="#939598">
                <v:path arrowok="t"/>
              </v:shape>
            </v:group>
            <v:group style="position:absolute;left:8380;top:16428;width:2;height:80" coordorigin="8380,16428" coordsize="2,80">
              <v:shape style="position:absolute;left:8380;top:16428;width:2;height:80" coordorigin="8380,16428" coordsize="0,80" path="m8380,16508l8380,16428e" filled="false" stroked="true" strokeweight=".748pt" strokecolor="#939598">
                <v:path arrowok="t"/>
              </v:shape>
            </v:group>
            <v:group style="position:absolute;left:8340;top:16428;width:2;height:80" coordorigin="8340,16428" coordsize="2,80">
              <v:shape style="position:absolute;left:8340;top:16428;width:2;height:80" coordorigin="8340,16428" coordsize="0,80" path="m8340,16508l8340,16428e" filled="false" stroked="true" strokeweight=".748pt" strokecolor="#939598">
                <v:path arrowok="t"/>
              </v:shape>
            </v:group>
            <v:group style="position:absolute;left:8300;top:16429;width:2;height:80" coordorigin="8300,16429" coordsize="2,80">
              <v:shape style="position:absolute;left:8300;top:16429;width:2;height:80" coordorigin="8300,16429" coordsize="0,80" path="m8300,16509l8300,16429e" filled="false" stroked="true" strokeweight=".748pt" strokecolor="#939598">
                <v:path arrowok="t"/>
              </v:shape>
            </v:group>
            <v:group style="position:absolute;left:8260;top:16429;width:2;height:80" coordorigin="8260,16429" coordsize="2,80">
              <v:shape style="position:absolute;left:8260;top:16429;width:2;height:80" coordorigin="8260,16429" coordsize="0,80" path="m8260,16509l8260,16429e" filled="false" stroked="true" strokeweight=".748pt" strokecolor="#939598">
                <v:path arrowok="t"/>
              </v:shape>
            </v:group>
            <v:group style="position:absolute;left:8220;top:16429;width:2;height:80" coordorigin="8220,16429" coordsize="2,80">
              <v:shape style="position:absolute;left:8220;top:16429;width:2;height:80" coordorigin="8220,16429" coordsize="1,80" path="m8220,16509l8220,16429e" filled="false" stroked="true" strokeweight=".748pt" strokecolor="#939598">
                <v:path arrowok="t"/>
              </v:shape>
            </v:group>
            <v:group style="position:absolute;left:8180;top:16429;width:2;height:80" coordorigin="8180,16429" coordsize="2,80">
              <v:shape style="position:absolute;left:8180;top:16429;width:2;height:80" coordorigin="8180,16429" coordsize="0,80" path="m8180,16509l8180,16429e" filled="false" stroked="true" strokeweight=".748pt" strokecolor="#939598">
                <v:path arrowok="t"/>
              </v:shape>
            </v:group>
            <v:group style="position:absolute;left:8140;top:16429;width:2;height:80" coordorigin="8140,16429" coordsize="2,80">
              <v:shape style="position:absolute;left:8140;top:16429;width:2;height:80" coordorigin="8140,16429" coordsize="0,80" path="m8140,16509l8140,16429e" filled="false" stroked="true" strokeweight=".748pt" strokecolor="#939598">
                <v:path arrowok="t"/>
              </v:shape>
            </v:group>
            <v:group style="position:absolute;left:8100;top:16429;width:2;height:80" coordorigin="8100,16429" coordsize="2,80">
              <v:shape style="position:absolute;left:8100;top:16429;width:2;height:80" coordorigin="8100,16429" coordsize="1,80" path="m8100,16509l8100,16429e" filled="false" stroked="true" strokeweight=".748pt" strokecolor="#939598">
                <v:path arrowok="t"/>
              </v:shape>
            </v:group>
            <v:group style="position:absolute;left:8060;top:16429;width:2;height:80" coordorigin="8060,16429" coordsize="2,80">
              <v:shape style="position:absolute;left:8060;top:16429;width:2;height:80" coordorigin="8060,16429" coordsize="0,80" path="m8060,16509l8060,16429e" filled="false" stroked="true" strokeweight=".748pt" strokecolor="#939598">
                <v:path arrowok="t"/>
              </v:shape>
            </v:group>
            <v:group style="position:absolute;left:8020;top:16429;width:2;height:80" coordorigin="8020,16429" coordsize="2,80">
              <v:shape style="position:absolute;left:8020;top:16429;width:2;height:80" coordorigin="8020,16429" coordsize="0,80" path="m8020,16509l8020,16429e" filled="false" stroked="true" strokeweight=".748pt" strokecolor="#939598">
                <v:path arrowok="t"/>
              </v:shape>
            </v:group>
            <v:group style="position:absolute;left:7980;top:16429;width:2;height:80" coordorigin="7980,16429" coordsize="2,80">
              <v:shape style="position:absolute;left:7980;top:16429;width:2;height:80" coordorigin="7980,16429" coordsize="0,80" path="m7980,16509l7980,16429e" filled="false" stroked="true" strokeweight=".748pt" strokecolor="#939598">
                <v:path arrowok="t"/>
              </v:shape>
            </v:group>
            <v:group style="position:absolute;left:7939;top:16429;width:2;height:80" coordorigin="7939,16429" coordsize="2,80">
              <v:shape style="position:absolute;left:7939;top:16429;width:2;height:80" coordorigin="7939,16429" coordsize="1,80" path="m7940,16509l7939,16429e" filled="false" stroked="true" strokeweight=".748pt" strokecolor="#939598">
                <v:path arrowok="t"/>
              </v:shape>
            </v:group>
            <v:group style="position:absolute;left:7899;top:16429;width:2;height:80" coordorigin="7899,16429" coordsize="2,80">
              <v:shape style="position:absolute;left:7899;top:16429;width:2;height:80" coordorigin="7899,16429" coordsize="1,80" path="m7899,16509l7899,16429e" filled="false" stroked="true" strokeweight=".748pt" strokecolor="#939598">
                <v:path arrowok="t"/>
              </v:shape>
            </v:group>
            <v:group style="position:absolute;left:7859;top:16429;width:2;height:80" coordorigin="7859,16429" coordsize="2,80">
              <v:shape style="position:absolute;left:7859;top:16429;width:2;height:80" coordorigin="7859,16429" coordsize="1,80" path="m7859,16509l7859,16429e" filled="false" stroked="true" strokeweight=".748pt" strokecolor="#939598">
                <v:path arrowok="t"/>
              </v:shape>
            </v:group>
            <v:group style="position:absolute;left:7819;top:16429;width:2;height:80" coordorigin="7819,16429" coordsize="2,80">
              <v:shape style="position:absolute;left:7819;top:16429;width:2;height:80" coordorigin="7819,16429" coordsize="1,80" path="m7819,16509l7819,16429e" filled="false" stroked="true" strokeweight=".748pt" strokecolor="#939598">
                <v:path arrowok="t"/>
              </v:shape>
            </v:group>
            <v:group style="position:absolute;left:7779;top:16429;width:2;height:80" coordorigin="7779,16429" coordsize="2,80">
              <v:shape style="position:absolute;left:7779;top:16429;width:2;height:80" coordorigin="7779,16429" coordsize="1,80" path="m7779,16509l7779,16429e" filled="false" stroked="true" strokeweight=".748pt" strokecolor="#939598">
                <v:path arrowok="t"/>
              </v:shape>
            </v:group>
            <v:group style="position:absolute;left:7739;top:16429;width:2;height:80" coordorigin="7739,16429" coordsize="2,80">
              <v:shape style="position:absolute;left:7739;top:16429;width:2;height:80" coordorigin="7739,16429" coordsize="1,80" path="m7739,16509l7739,16429e" filled="false" stroked="true" strokeweight=".748pt" strokecolor="#939598">
                <v:path arrowok="t"/>
              </v:shape>
            </v:group>
            <v:group style="position:absolute;left:7699;top:16429;width:2;height:80" coordorigin="7699,16429" coordsize="2,80">
              <v:shape style="position:absolute;left:7699;top:16429;width:2;height:80" coordorigin="7699,16429" coordsize="1,80" path="m7699,16509l7699,16429e" filled="false" stroked="true" strokeweight=".748pt" strokecolor="#939598">
                <v:path arrowok="t"/>
              </v:shape>
            </v:group>
            <v:group style="position:absolute;left:7659;top:16429;width:2;height:80" coordorigin="7659,16429" coordsize="2,80">
              <v:shape style="position:absolute;left:7659;top:16429;width:2;height:80" coordorigin="7659,16429" coordsize="1,80" path="m7659,16509l7659,16429e" filled="false" stroked="true" strokeweight=".748pt" strokecolor="#939598">
                <v:path arrowok="t"/>
              </v:shape>
            </v:group>
            <v:group style="position:absolute;left:7619;top:16429;width:2;height:80" coordorigin="7619,16429" coordsize="2,80">
              <v:shape style="position:absolute;left:7619;top:16429;width:2;height:80" coordorigin="7619,16429" coordsize="0,80" path="m7619,16509l7619,16429e" filled="false" stroked="true" strokeweight=".748pt" strokecolor="#939598">
                <v:path arrowok="t"/>
              </v:shape>
            </v:group>
            <v:group style="position:absolute;left:7579;top:16429;width:2;height:80" coordorigin="7579,16429" coordsize="2,80">
              <v:shape style="position:absolute;left:7579;top:16429;width:2;height:80" coordorigin="7579,16429" coordsize="0,80" path="m7579,16509l7579,16429e" filled="false" stroked="true" strokeweight=".748pt" strokecolor="#939598">
                <v:path arrowok="t"/>
              </v:shape>
            </v:group>
            <v:group style="position:absolute;left:7539;top:16429;width:2;height:80" coordorigin="7539,16429" coordsize="2,80">
              <v:shape style="position:absolute;left:7539;top:16429;width:2;height:80" coordorigin="7539,16429" coordsize="0,80" path="m7539,16509l7539,16429e" filled="false" stroked="true" strokeweight=".748pt" strokecolor="#939598">
                <v:path arrowok="t"/>
              </v:shape>
            </v:group>
            <v:group style="position:absolute;left:7499;top:16429;width:2;height:80" coordorigin="7499,16429" coordsize="2,80">
              <v:shape style="position:absolute;left:7499;top:16429;width:2;height:80" coordorigin="7499,16429" coordsize="0,80" path="m7499,16509l7499,16429e" filled="false" stroked="true" strokeweight=".748pt" strokecolor="#939598">
                <v:path arrowok="t"/>
              </v:shape>
            </v:group>
            <v:group style="position:absolute;left:7459;top:16429;width:2;height:80" coordorigin="7459,16429" coordsize="2,80">
              <v:shape style="position:absolute;left:7459;top:16429;width:2;height:80" coordorigin="7459,16429" coordsize="0,80" path="m7459,16509l7459,16429e" filled="false" stroked="true" strokeweight=".748pt" strokecolor="#939598">
                <v:path arrowok="t"/>
              </v:shape>
            </v:group>
            <v:group style="position:absolute;left:7419;top:16429;width:2;height:80" coordorigin="7419,16429" coordsize="2,80">
              <v:shape style="position:absolute;left:7419;top:16429;width:2;height:80" coordorigin="7419,16429" coordsize="0,80" path="m7419,16509l7419,16429e" filled="false" stroked="true" strokeweight=".748pt" strokecolor="#939598">
                <v:path arrowok="t"/>
              </v:shape>
            </v:group>
            <v:group style="position:absolute;left:7379;top:16429;width:2;height:80" coordorigin="7379,16429" coordsize="2,80">
              <v:shape style="position:absolute;left:7379;top:16429;width:2;height:80" coordorigin="7379,16429" coordsize="0,80" path="m7379,16509l7379,16429e" filled="false" stroked="true" strokeweight=".748pt" strokecolor="#939598">
                <v:path arrowok="t"/>
              </v:shape>
            </v:group>
            <v:group style="position:absolute;left:7339;top:16429;width:2;height:80" coordorigin="7339,16429" coordsize="2,80">
              <v:shape style="position:absolute;left:7339;top:16429;width:2;height:80" coordorigin="7339,16429" coordsize="1,80" path="m7339,16509l7339,16429e" filled="false" stroked="true" strokeweight=".748pt" strokecolor="#939598">
                <v:path arrowok="t"/>
              </v:shape>
            </v:group>
            <v:group style="position:absolute;left:7299;top:16429;width:2;height:80" coordorigin="7299,16429" coordsize="2,80">
              <v:shape style="position:absolute;left:7299;top:16429;width:2;height:80" coordorigin="7299,16429" coordsize="0,80" path="m7299,16509l7299,16429e" filled="false" stroked="true" strokeweight=".748pt" strokecolor="#939598">
                <v:path arrowok="t"/>
              </v:shape>
            </v:group>
            <v:group style="position:absolute;left:7258;top:16429;width:2;height:80" coordorigin="7258,16429" coordsize="2,80">
              <v:shape style="position:absolute;left:7258;top:16429;width:2;height:80" coordorigin="7258,16429" coordsize="0,80" path="m7258,16509l7258,16429e" filled="false" stroked="true" strokeweight=".748pt" strokecolor="#939598">
                <v:path arrowok="t"/>
              </v:shape>
            </v:group>
            <v:group style="position:absolute;left:7218;top:16429;width:2;height:80" coordorigin="7218,16429" coordsize="2,80">
              <v:shape style="position:absolute;left:7218;top:16429;width:2;height:80" coordorigin="7218,16429" coordsize="0,80" path="m7218,16509l7218,16429e" filled="false" stroked="true" strokeweight=".748pt" strokecolor="#939598">
                <v:path arrowok="t"/>
              </v:shape>
            </v:group>
            <v:group style="position:absolute;left:7178;top:16429;width:2;height:80" coordorigin="7178,16429" coordsize="2,80">
              <v:shape style="position:absolute;left:7178;top:16429;width:2;height:80" coordorigin="7178,16429" coordsize="0,80" path="m7178,16509l7178,16429e" filled="false" stroked="true" strokeweight=".748pt" strokecolor="#939598">
                <v:path arrowok="t"/>
              </v:shape>
            </v:group>
            <v:group style="position:absolute;left:7138;top:16429;width:2;height:80" coordorigin="7138,16429" coordsize="2,80">
              <v:shape style="position:absolute;left:7138;top:16429;width:2;height:80" coordorigin="7138,16429" coordsize="1,80" path="m7138,16509l7138,16429e" filled="false" stroked="true" strokeweight=".748pt" strokecolor="#939598">
                <v:path arrowok="t"/>
              </v:shape>
            </v:group>
            <v:group style="position:absolute;left:7098;top:16429;width:2;height:80" coordorigin="7098,16429" coordsize="2,80">
              <v:shape style="position:absolute;left:7098;top:16429;width:2;height:80" coordorigin="7098,16429" coordsize="0,80" path="m7098,16509l7098,16429e" filled="false" stroked="true" strokeweight=".748pt" strokecolor="#939598">
                <v:path arrowok="t"/>
              </v:shape>
            </v:group>
            <v:group style="position:absolute;left:7058;top:16429;width:2;height:80" coordorigin="7058,16429" coordsize="2,80">
              <v:shape style="position:absolute;left:7058;top:16429;width:2;height:80" coordorigin="7058,16429" coordsize="0,80" path="m7058,16509l7058,16429e" filled="false" stroked="true" strokeweight=".748pt" strokecolor="#939598">
                <v:path arrowok="t"/>
              </v:shape>
            </v:group>
            <v:group style="position:absolute;left:7018;top:16429;width:2;height:80" coordorigin="7018,16429" coordsize="2,80">
              <v:shape style="position:absolute;left:7018;top:16429;width:2;height:80" coordorigin="7018,16429" coordsize="1,80" path="m7018,16509l7018,16429e" filled="false" stroked="true" strokeweight=".748pt" strokecolor="#939598">
                <v:path arrowok="t"/>
              </v:shape>
            </v:group>
            <v:group style="position:absolute;left:6978;top:16429;width:2;height:80" coordorigin="6978,16429" coordsize="2,80">
              <v:shape style="position:absolute;left:6978;top:16429;width:2;height:80" coordorigin="6978,16429" coordsize="0,80" path="m6978,16509l6978,16429e" filled="false" stroked="true" strokeweight=".748pt" strokecolor="#939598">
                <v:path arrowok="t"/>
              </v:shape>
            </v:group>
            <v:group style="position:absolute;left:6938;top:16429;width:2;height:80" coordorigin="6938,16429" coordsize="2,80">
              <v:shape style="position:absolute;left:6938;top:16429;width:2;height:80" coordorigin="6938,16429" coordsize="0,80" path="m6938,16509l6938,16429e" filled="false" stroked="true" strokeweight=".748pt" strokecolor="#939598">
                <v:path arrowok="t"/>
              </v:shape>
            </v:group>
            <v:group style="position:absolute;left:6898;top:16429;width:2;height:80" coordorigin="6898,16429" coordsize="2,80">
              <v:shape style="position:absolute;left:6898;top:16429;width:2;height:80" coordorigin="6898,16429" coordsize="0,80" path="m6898,16509l6898,16429e" filled="false" stroked="true" strokeweight=".748pt" strokecolor="#939598">
                <v:path arrowok="t"/>
              </v:shape>
            </v:group>
            <v:group style="position:absolute;left:6858;top:16429;width:2;height:80" coordorigin="6858,16429" coordsize="2,80">
              <v:shape style="position:absolute;left:6858;top:16429;width:2;height:80" coordorigin="6858,16429" coordsize="0,80" path="m6858,16509l6858,16429e" filled="false" stroked="true" strokeweight=".748pt" strokecolor="#939598">
                <v:path arrowok="t"/>
              </v:shape>
            </v:group>
            <v:group style="position:absolute;left:6818;top:16429;width:2;height:80" coordorigin="6818,16429" coordsize="2,80">
              <v:shape style="position:absolute;left:6818;top:16429;width:2;height:80" coordorigin="6818,16429" coordsize="1,80" path="m6818,16509l6818,16429e" filled="false" stroked="true" strokeweight=".748pt" strokecolor="#939598">
                <v:path arrowok="t"/>
              </v:shape>
            </v:group>
            <v:group style="position:absolute;left:6778;top:16429;width:2;height:80" coordorigin="6778,16429" coordsize="2,80">
              <v:shape style="position:absolute;left:6778;top:16429;width:2;height:80" coordorigin="6778,16429" coordsize="0,80" path="m6778,16509l6778,16429e" filled="false" stroked="true" strokeweight=".748pt" strokecolor="#939598">
                <v:path arrowok="t"/>
              </v:shape>
            </v:group>
            <v:group style="position:absolute;left:6738;top:16429;width:2;height:80" coordorigin="6738,16429" coordsize="2,80">
              <v:shape style="position:absolute;left:6738;top:16429;width:2;height:80" coordorigin="6738,16429" coordsize="0,80" path="m6738,16509l6738,16429e" filled="false" stroked="true" strokeweight=".748pt" strokecolor="#939598">
                <v:path arrowok="t"/>
              </v:shape>
            </v:group>
            <v:group style="position:absolute;left:6698;top:16429;width:2;height:80" coordorigin="6698,16429" coordsize="2,80">
              <v:shape style="position:absolute;left:6698;top:16429;width:2;height:80" coordorigin="6698,16429" coordsize="1,80" path="m6698,16509l6698,16429e" filled="false" stroked="true" strokeweight=".748pt" strokecolor="#939598">
                <v:path arrowok="t"/>
              </v:shape>
            </v:group>
            <v:group style="position:absolute;left:6658;top:16429;width:2;height:80" coordorigin="6658,16429" coordsize="2,80">
              <v:shape style="position:absolute;left:6658;top:16429;width:2;height:80" coordorigin="6658,16429" coordsize="1,80" path="m6658,16509l6658,16429e" filled="false" stroked="true" strokeweight=".748pt" strokecolor="#939598">
                <v:path arrowok="t"/>
              </v:shape>
            </v:group>
            <v:group style="position:absolute;left:6617;top:16429;width:2;height:80" coordorigin="6617,16429" coordsize="2,80">
              <v:shape style="position:absolute;left:6617;top:16429;width:2;height:80" coordorigin="6617,16429" coordsize="1,80" path="m6618,16509l6617,16429e" filled="false" stroked="true" strokeweight=".748pt" strokecolor="#939598">
                <v:path arrowok="t"/>
              </v:shape>
            </v:group>
            <v:group style="position:absolute;left:6577;top:16429;width:2;height:80" coordorigin="6577,16429" coordsize="2,80">
              <v:shape style="position:absolute;left:6577;top:16429;width:2;height:80" coordorigin="6577,16429" coordsize="1,80" path="m6577,16509l6577,16429e" filled="false" stroked="true" strokeweight=".748pt" strokecolor="#939598">
                <v:path arrowok="t"/>
              </v:shape>
            </v:group>
            <v:group style="position:absolute;left:6537;top:16429;width:2;height:80" coordorigin="6537,16429" coordsize="2,80">
              <v:shape style="position:absolute;left:6537;top:16429;width:2;height:80" coordorigin="6537,16429" coordsize="1,80" path="m6537,16509l6537,16429e" filled="false" stroked="true" strokeweight=".748pt" strokecolor="#939598">
                <v:path arrowok="t"/>
              </v:shape>
            </v:group>
            <v:group style="position:absolute;left:6497;top:16429;width:2;height:80" coordorigin="6497,16429" coordsize="2,80">
              <v:shape style="position:absolute;left:6497;top:16429;width:2;height:80" coordorigin="6497,16429" coordsize="0,80" path="m6497,16509l6497,16429e" filled="false" stroked="true" strokeweight=".748pt" strokecolor="#939598">
                <v:path arrowok="t"/>
              </v:shape>
            </v:group>
            <v:group style="position:absolute;left:6457;top:16429;width:2;height:80" coordorigin="6457,16429" coordsize="2,80">
              <v:shape style="position:absolute;left:6457;top:16429;width:2;height:80" coordorigin="6457,16429" coordsize="1,80" path="m6457,16509l6457,16429e" filled="false" stroked="true" strokeweight=".748pt" strokecolor="#939598">
                <v:path arrowok="t"/>
              </v:shape>
            </v:group>
            <v:group style="position:absolute;left:6417;top:16429;width:2;height:80" coordorigin="6417,16429" coordsize="2,80">
              <v:shape style="position:absolute;left:6417;top:16429;width:2;height:80" coordorigin="6417,16429" coordsize="0,80" path="m6417,16509l6417,16429e" filled="false" stroked="true" strokeweight=".748pt" strokecolor="#939598">
                <v:path arrowok="t"/>
              </v:shape>
            </v:group>
            <v:group style="position:absolute;left:6377;top:16429;width:2;height:80" coordorigin="6377,16429" coordsize="2,80">
              <v:shape style="position:absolute;left:6377;top:16429;width:2;height:80" coordorigin="6377,16429" coordsize="0,80" path="m6377,16509l6377,16429e" filled="false" stroked="true" strokeweight=".748pt" strokecolor="#939598">
                <v:path arrowok="t"/>
              </v:shape>
            </v:group>
            <v:group style="position:absolute;left:6337;top:16429;width:2;height:80" coordorigin="6337,16429" coordsize="2,80">
              <v:shape style="position:absolute;left:6337;top:16429;width:2;height:80" coordorigin="6337,16429" coordsize="0,80" path="m6337,16509l6337,16429e" filled="false" stroked="true" strokeweight=".748pt" strokecolor="#939598">
                <v:path arrowok="t"/>
              </v:shape>
            </v:group>
            <v:group style="position:absolute;left:6297;top:16429;width:2;height:80" coordorigin="6297,16429" coordsize="2,80">
              <v:shape style="position:absolute;left:6297;top:16429;width:2;height:80" coordorigin="6297,16429" coordsize="0,80" path="m6297,16509l6297,16429e" filled="false" stroked="true" strokeweight=".748pt" strokecolor="#939598">
                <v:path arrowok="t"/>
              </v:shape>
            </v:group>
            <v:group style="position:absolute;left:6257;top:16429;width:2;height:80" coordorigin="6257,16429" coordsize="2,80">
              <v:shape style="position:absolute;left:6257;top:16429;width:2;height:80" coordorigin="6257,16429" coordsize="1,80" path="m6257,16509l6257,16429e" filled="false" stroked="true" strokeweight=".748pt" strokecolor="#939598">
                <v:path arrowok="t"/>
              </v:shape>
            </v:group>
            <v:group style="position:absolute;left:6217;top:16429;width:2;height:80" coordorigin="6217,16429" coordsize="2,80">
              <v:shape style="position:absolute;left:6217;top:16429;width:2;height:80" coordorigin="6217,16429" coordsize="0,80" path="m6217,16509l6217,16429e" filled="false" stroked="true" strokeweight=".748pt" strokecolor="#939598">
                <v:path arrowok="t"/>
              </v:shape>
            </v:group>
            <v:group style="position:absolute;left:6177;top:16429;width:2;height:80" coordorigin="6177,16429" coordsize="2,80">
              <v:shape style="position:absolute;left:6177;top:16429;width:2;height:80" coordorigin="6177,16429" coordsize="0,80" path="m6177,16509l6177,16429e" filled="false" stroked="true" strokeweight=".748pt" strokecolor="#939598">
                <v:path arrowok="t"/>
              </v:shape>
            </v:group>
            <v:group style="position:absolute;left:6137;top:16429;width:2;height:80" coordorigin="6137,16429" coordsize="2,80">
              <v:shape style="position:absolute;left:6137;top:16429;width:2;height:80" coordorigin="6137,16429" coordsize="1,80" path="m6137,16509l6137,16429e" filled="false" stroked="true" strokeweight=".748pt" strokecolor="#939598">
                <v:path arrowok="t"/>
              </v:shape>
            </v:group>
            <v:group style="position:absolute;left:6097;top:16429;width:2;height:80" coordorigin="6097,16429" coordsize="2,80">
              <v:shape style="position:absolute;left:6097;top:16429;width:2;height:80" coordorigin="6097,16429" coordsize="0,80" path="m6097,16509l6097,16429e" filled="false" stroked="true" strokeweight=".748pt" strokecolor="#939598">
                <v:path arrowok="t"/>
              </v:shape>
            </v:group>
            <v:group style="position:absolute;left:6057;top:16429;width:2;height:80" coordorigin="6057,16429" coordsize="2,80">
              <v:shape style="position:absolute;left:6057;top:16429;width:2;height:80" coordorigin="6057,16429" coordsize="0,80" path="m6057,16509l6057,16429e" filled="false" stroked="true" strokeweight=".748pt" strokecolor="#939598">
                <v:path arrowok="t"/>
              </v:shape>
            </v:group>
            <v:group style="position:absolute;left:6017;top:16429;width:2;height:80" coordorigin="6017,16429" coordsize="2,80">
              <v:shape style="position:absolute;left:6017;top:16429;width:2;height:80" coordorigin="6017,16429" coordsize="0,80" path="m6017,16509l6017,16429e" filled="false" stroked="true" strokeweight=".748pt" strokecolor="#939598">
                <v:path arrowok="t"/>
              </v:shape>
            </v:group>
            <v:group style="position:absolute;left:5977;top:16429;width:2;height:80" coordorigin="5977,16429" coordsize="2,80">
              <v:shape style="position:absolute;left:5977;top:16429;width:2;height:80" coordorigin="5977,16429" coordsize="0,80" path="m5977,16509l5977,16429e" filled="false" stroked="true" strokeweight=".748pt" strokecolor="#939598">
                <v:path arrowok="t"/>
              </v:shape>
            </v:group>
            <v:group style="position:absolute;left:5936;top:16429;width:2;height:80" coordorigin="5936,16429" coordsize="2,80">
              <v:shape style="position:absolute;left:5936;top:16429;width:2;height:80" coordorigin="5936,16429" coordsize="1,80" path="m5936,16509l5936,16429e" filled="false" stroked="true" strokeweight=".748pt" strokecolor="#939598">
                <v:path arrowok="t"/>
              </v:shape>
            </v:group>
            <v:group style="position:absolute;left:5896;top:16429;width:2;height:80" coordorigin="5896,16429" coordsize="2,80">
              <v:shape style="position:absolute;left:5896;top:16429;width:2;height:80" coordorigin="5896,16429" coordsize="0,80" path="m5896,16509l5896,16429e" filled="false" stroked="true" strokeweight=".748pt" strokecolor="#939598">
                <v:path arrowok="t"/>
              </v:shape>
            </v:group>
            <v:group style="position:absolute;left:5856;top:16429;width:2;height:80" coordorigin="5856,16429" coordsize="2,80">
              <v:shape style="position:absolute;left:5856;top:16429;width:2;height:80" coordorigin="5856,16429" coordsize="0,80" path="m5856,16509l5856,16429e" filled="false" stroked="true" strokeweight=".748pt" strokecolor="#939598">
                <v:path arrowok="t"/>
              </v:shape>
            </v:group>
            <v:group style="position:absolute;left:5816;top:16429;width:2;height:80" coordorigin="5816,16429" coordsize="2,80">
              <v:shape style="position:absolute;left:5816;top:16429;width:2;height:80" coordorigin="5816,16429" coordsize="1,80" path="m5816,16509l5816,16429e" filled="false" stroked="true" strokeweight=".748pt" strokecolor="#939598">
                <v:path arrowok="t"/>
              </v:shape>
            </v:group>
            <v:group style="position:absolute;left:5776;top:16429;width:2;height:80" coordorigin="5776,16429" coordsize="2,80">
              <v:shape style="position:absolute;left:5776;top:16429;width:2;height:80" coordorigin="5776,16429" coordsize="0,80" path="m5776,16509l5776,16429e" filled="false" stroked="true" strokeweight=".748pt" strokecolor="#939598">
                <v:path arrowok="t"/>
              </v:shape>
            </v:group>
            <v:group style="position:absolute;left:5736;top:16429;width:2;height:80" coordorigin="5736,16429" coordsize="2,80">
              <v:shape style="position:absolute;left:5736;top:16429;width:2;height:80" coordorigin="5736,16429" coordsize="0,80" path="m5736,16509l5736,16429e" filled="false" stroked="true" strokeweight=".748pt" strokecolor="#939598">
                <v:path arrowok="t"/>
              </v:shape>
            </v:group>
            <v:group style="position:absolute;left:5696;top:16429;width:2;height:80" coordorigin="5696,16429" coordsize="2,80">
              <v:shape style="position:absolute;left:5696;top:16429;width:2;height:80" coordorigin="5696,16429" coordsize="0,80" path="m5696,16509l5696,16429e" filled="false" stroked="true" strokeweight=".748pt" strokecolor="#939598">
                <v:path arrowok="t"/>
              </v:shape>
            </v:group>
            <v:group style="position:absolute;left:5656;top:16429;width:2;height:80" coordorigin="5656,16429" coordsize="2,80">
              <v:shape style="position:absolute;left:5656;top:16429;width:2;height:80" coordorigin="5656,16429" coordsize="0,80" path="m5656,16509l5656,16429e" filled="false" stroked="true" strokeweight=".748pt" strokecolor="#939598">
                <v:path arrowok="t"/>
              </v:shape>
            </v:group>
            <v:group style="position:absolute;left:5616;top:16429;width:2;height:80" coordorigin="5616,16429" coordsize="2,80">
              <v:shape style="position:absolute;left:5616;top:16429;width:2;height:80" coordorigin="5616,16429" coordsize="1,80" path="m5616,16509l5616,16429e" filled="false" stroked="true" strokeweight=".748pt" strokecolor="#939598">
                <v:path arrowok="t"/>
              </v:shape>
            </v:group>
            <v:group style="position:absolute;left:5576;top:16429;width:2;height:80" coordorigin="5576,16429" coordsize="2,80">
              <v:shape style="position:absolute;left:5576;top:16429;width:2;height:80" coordorigin="5576,16429" coordsize="0,80" path="m5576,16509l5576,16429e" filled="false" stroked="true" strokeweight=".748pt" strokecolor="#939598">
                <v:path arrowok="t"/>
              </v:shape>
            </v:group>
            <v:group style="position:absolute;left:5536;top:16429;width:2;height:80" coordorigin="5536,16429" coordsize="2,80">
              <v:shape style="position:absolute;left:5536;top:16429;width:2;height:80" coordorigin="5536,16429" coordsize="1,80" path="m5536,16509l5536,16429e" filled="false" stroked="true" strokeweight=".748pt" strokecolor="#939598">
                <v:path arrowok="t"/>
              </v:shape>
            </v:group>
            <v:group style="position:absolute;left:5496;top:16429;width:2;height:80" coordorigin="5496,16429" coordsize="2,80">
              <v:shape style="position:absolute;left:5496;top:16429;width:2;height:80" coordorigin="5496,16429" coordsize="1,80" path="m5496,16509l5496,16429e" filled="false" stroked="true" strokeweight=".748pt" strokecolor="#939598">
                <v:path arrowok="t"/>
              </v:shape>
            </v:group>
            <v:group style="position:absolute;left:5456;top:16429;width:2;height:80" coordorigin="5456,16429" coordsize="2,80">
              <v:shape style="position:absolute;left:5456;top:16429;width:2;height:80" coordorigin="5456,16429" coordsize="1,80" path="m5456,16509l5456,16429e" filled="false" stroked="true" strokeweight=".748pt" strokecolor="#939598">
                <v:path arrowok="t"/>
              </v:shape>
            </v:group>
            <v:group style="position:absolute;left:5416;top:16429;width:2;height:80" coordorigin="5416,16429" coordsize="2,80">
              <v:shape style="position:absolute;left:5416;top:16429;width:2;height:80" coordorigin="5416,16429" coordsize="1,80" path="m5416,16509l5416,16429e" filled="false" stroked="true" strokeweight=".748pt" strokecolor="#939598">
                <v:path arrowok="t"/>
              </v:shape>
            </v:group>
            <v:group style="position:absolute;left:5376;top:16429;width:2;height:80" coordorigin="5376,16429" coordsize="2,80">
              <v:shape style="position:absolute;left:5376;top:16429;width:2;height:80" coordorigin="5376,16429" coordsize="1,80" path="m5376,16509l5376,16429e" filled="false" stroked="true" strokeweight=".748pt" strokecolor="#939598">
                <v:path arrowok="t"/>
              </v:shape>
            </v:group>
            <v:group style="position:absolute;left:5336;top:16429;width:2;height:80" coordorigin="5336,16429" coordsize="2,80">
              <v:shape style="position:absolute;left:5336;top:16429;width:2;height:80" coordorigin="5336,16429" coordsize="1,80" path="m5336,16509l5336,16429e" filled="false" stroked="true" strokeweight=".748pt" strokecolor="#939598">
                <v:path arrowok="t"/>
              </v:shape>
            </v:group>
            <v:group style="position:absolute;left:5295;top:16429;width:2;height:80" coordorigin="5295,16429" coordsize="2,80">
              <v:shape style="position:absolute;left:5295;top:16429;width:2;height:80" coordorigin="5295,16429" coordsize="0,80" path="m5296,16509l5295,16429e" filled="false" stroked="true" strokeweight=".748pt" strokecolor="#939598">
                <v:path arrowok="t"/>
              </v:shape>
            </v:group>
            <v:group style="position:absolute;left:5255;top:16429;width:2;height:80" coordorigin="5255,16429" coordsize="2,80">
              <v:shape style="position:absolute;left:5255;top:16429;width:2;height:80" coordorigin="5255,16429" coordsize="0,80" path="m5255,16509l5255,16429e" filled="false" stroked="true" strokeweight=".748pt" strokecolor="#939598">
                <v:path arrowok="t"/>
              </v:shape>
            </v:group>
            <v:group style="position:absolute;left:5215;top:16429;width:2;height:80" coordorigin="5215,16429" coordsize="2,80">
              <v:shape style="position:absolute;left:5215;top:16429;width:2;height:80" coordorigin="5215,16429" coordsize="0,80" path="m5215,16509l5215,16429e" filled="false" stroked="true" strokeweight=".748pt" strokecolor="#939598">
                <v:path arrowok="t"/>
              </v:shape>
            </v:group>
            <v:group style="position:absolute;left:5175;top:16429;width:2;height:80" coordorigin="5175,16429" coordsize="2,80">
              <v:shape style="position:absolute;left:5175;top:16429;width:2;height:80" coordorigin="5175,16429" coordsize="1,80" path="m5175,16509l5175,16429e" filled="false" stroked="true" strokeweight=".748pt" strokecolor="#939598">
                <v:path arrowok="t"/>
              </v:shape>
            </v:group>
            <v:group style="position:absolute;left:5135;top:16429;width:2;height:80" coordorigin="5135,16429" coordsize="2,80">
              <v:shape style="position:absolute;left:5135;top:16429;width:2;height:80" coordorigin="5135,16429" coordsize="0,80" path="m5135,16509l5135,16429e" filled="false" stroked="true" strokeweight=".748pt" strokecolor="#939598">
                <v:path arrowok="t"/>
              </v:shape>
            </v:group>
            <v:group style="position:absolute;left:5095;top:16429;width:2;height:80" coordorigin="5095,16429" coordsize="2,80">
              <v:shape style="position:absolute;left:5095;top:16429;width:2;height:80" coordorigin="5095,16429" coordsize="0,80" path="m5095,16509l5095,16429e" filled="false" stroked="true" strokeweight=".748pt" strokecolor="#939598">
                <v:path arrowok="t"/>
              </v:shape>
            </v:group>
            <v:group style="position:absolute;left:5055;top:16429;width:2;height:80" coordorigin="5055,16429" coordsize="2,80">
              <v:shape style="position:absolute;left:5055;top:16429;width:2;height:80" coordorigin="5055,16429" coordsize="1,80" path="m5055,16509l5055,16429e" filled="false" stroked="true" strokeweight=".748pt" strokecolor="#939598">
                <v:path arrowok="t"/>
              </v:shape>
            </v:group>
            <v:group style="position:absolute;left:5015;top:16429;width:2;height:80" coordorigin="5015,16429" coordsize="2,80">
              <v:shape style="position:absolute;left:5015;top:16429;width:2;height:80" coordorigin="5015,16429" coordsize="0,80" path="m5015,16509l5015,16429e" filled="false" stroked="true" strokeweight=".748pt" strokecolor="#939598">
                <v:path arrowok="t"/>
              </v:shape>
            </v:group>
            <v:group style="position:absolute;left:4975;top:16429;width:2;height:80" coordorigin="4975,16429" coordsize="2,80">
              <v:shape style="position:absolute;left:4975;top:16429;width:2;height:80" coordorigin="4975,16429" coordsize="0,80" path="m4975,16509l4975,16429e" filled="false" stroked="true" strokeweight=".748pt" strokecolor="#939598">
                <v:path arrowok="t"/>
              </v:shape>
            </v:group>
            <v:group style="position:absolute;left:4935;top:16429;width:2;height:80" coordorigin="4935,16429" coordsize="2,80">
              <v:shape style="position:absolute;left:4935;top:16429;width:2;height:80" coordorigin="4935,16429" coordsize="0,80" path="m4935,16509l4935,16429e" filled="false" stroked="true" strokeweight=".748pt" strokecolor="#939598">
                <v:path arrowok="t"/>
              </v:shape>
            </v:group>
            <v:group style="position:absolute;left:4895;top:16430;width:2;height:80" coordorigin="4895,16430" coordsize="2,80">
              <v:shape style="position:absolute;left:4895;top:16430;width:2;height:80" coordorigin="4895,16430" coordsize="0,80" path="m4895,16510l4895,16430e" filled="false" stroked="true" strokeweight=".748pt" strokecolor="#939598">
                <v:path arrowok="t"/>
              </v:shape>
            </v:group>
            <v:group style="position:absolute;left:4855;top:16430;width:2;height:80" coordorigin="4855,16430" coordsize="2,80">
              <v:shape style="position:absolute;left:4855;top:16430;width:2;height:80" coordorigin="4855,16430" coordsize="1,80" path="m4855,16510l4855,16430e" filled="false" stroked="true" strokeweight=".748pt" strokecolor="#939598">
                <v:path arrowok="t"/>
              </v:shape>
            </v:group>
            <v:group style="position:absolute;left:4815;top:16430;width:2;height:80" coordorigin="4815,16430" coordsize="2,80">
              <v:shape style="position:absolute;left:4815;top:16430;width:2;height:80" coordorigin="4815,16430" coordsize="0,80" path="m4815,16510l4815,16430e" filled="false" stroked="true" strokeweight=".748pt" strokecolor="#939598">
                <v:path arrowok="t"/>
              </v:shape>
            </v:group>
            <v:group style="position:absolute;left:4775;top:16430;width:2;height:80" coordorigin="4775,16430" coordsize="2,80">
              <v:shape style="position:absolute;left:4775;top:16430;width:2;height:80" coordorigin="4775,16430" coordsize="0,80" path="m4775,16510l4775,16430e" filled="false" stroked="true" strokeweight=".748pt" strokecolor="#939598">
                <v:path arrowok="t"/>
              </v:shape>
            </v:group>
            <v:group style="position:absolute;left:4735;top:16430;width:2;height:80" coordorigin="4735,16430" coordsize="2,80">
              <v:shape style="position:absolute;left:4735;top:16430;width:2;height:80" coordorigin="4735,16430" coordsize="1,80" path="m4735,16510l4735,16430e" filled="false" stroked="true" strokeweight=".748pt" strokecolor="#939598">
                <v:path arrowok="t"/>
              </v:shape>
            </v:group>
            <v:group style="position:absolute;left:4695;top:16430;width:2;height:80" coordorigin="4695,16430" coordsize="2,80">
              <v:shape style="position:absolute;left:4695;top:16430;width:2;height:80" coordorigin="4695,16430" coordsize="0,80" path="m4695,16510l4695,16430e" filled="false" stroked="true" strokeweight=".748pt" strokecolor="#939598">
                <v:path arrowok="t"/>
              </v:shape>
            </v:group>
            <v:group style="position:absolute;left:4655;top:16430;width:2;height:80" coordorigin="4655,16430" coordsize="2,80">
              <v:shape style="position:absolute;left:4655;top:16430;width:2;height:80" coordorigin="4655,16430" coordsize="0,80" path="m4655,16510l4655,16430e" filled="false" stroked="true" strokeweight=".748pt" strokecolor="#939598">
                <v:path arrowok="t"/>
              </v:shape>
            </v:group>
            <v:group style="position:absolute;left:4614;top:16430;width:2;height:80" coordorigin="4614,16430" coordsize="2,80">
              <v:shape style="position:absolute;left:4614;top:16430;width:2;height:80" coordorigin="4614,16430" coordsize="0,80" path="m4614,16510l4614,16430e" filled="false" stroked="true" strokeweight=".748pt" strokecolor="#939598">
                <v:path arrowok="t"/>
              </v:shape>
            </v:group>
            <v:group style="position:absolute;left:4574;top:16430;width:2;height:80" coordorigin="4574,16430" coordsize="2,80">
              <v:shape style="position:absolute;left:4574;top:16430;width:2;height:80" coordorigin="4574,16430" coordsize="0,80" path="m4574,16510l4574,16430e" filled="false" stroked="true" strokeweight=".748pt" strokecolor="#939598">
                <v:path arrowok="t"/>
              </v:shape>
            </v:group>
            <v:group style="position:absolute;left:4534;top:16430;width:2;height:80" coordorigin="4534,16430" coordsize="2,80">
              <v:shape style="position:absolute;left:4534;top:16430;width:2;height:80" coordorigin="4534,16430" coordsize="1,80" path="m4534,16510l4534,16430e" filled="false" stroked="true" strokeweight=".748pt" strokecolor="#939598">
                <v:path arrowok="t"/>
              </v:shape>
            </v:group>
            <v:group style="position:absolute;left:4494;top:16430;width:2;height:80" coordorigin="4494,16430" coordsize="2,80">
              <v:shape style="position:absolute;left:4494;top:16430;width:2;height:80" coordorigin="4494,16430" coordsize="0,80" path="m4494,16510l4494,16430e" filled="false" stroked="true" strokeweight=".748pt" strokecolor="#939598">
                <v:path arrowok="t"/>
              </v:shape>
            </v:group>
            <v:group style="position:absolute;left:4454;top:16430;width:2;height:80" coordorigin="4454,16430" coordsize="2,80">
              <v:shape style="position:absolute;left:4454;top:16430;width:2;height:80" coordorigin="4454,16430" coordsize="0,80" path="m4454,16510l4454,16430e" filled="false" stroked="true" strokeweight=".748pt" strokecolor="#939598">
                <v:path arrowok="t"/>
              </v:shape>
            </v:group>
            <v:group style="position:absolute;left:4414;top:16430;width:2;height:80" coordorigin="4414,16430" coordsize="2,80">
              <v:shape style="position:absolute;left:4414;top:16430;width:2;height:80" coordorigin="4414,16430" coordsize="1,80" path="m4414,16510l4414,16430e" filled="false" stroked="true" strokeweight=".748pt" strokecolor="#939598">
                <v:path arrowok="t"/>
              </v:shape>
            </v:group>
            <v:group style="position:absolute;left:4374;top:16430;width:2;height:80" coordorigin="4374,16430" coordsize="2,80">
              <v:shape style="position:absolute;left:4374;top:16430;width:2;height:80" coordorigin="4374,16430" coordsize="0,80" path="m4374,16510l4374,16430e" filled="false" stroked="true" strokeweight=".748pt" strokecolor="#939598">
                <v:path arrowok="t"/>
              </v:shape>
            </v:group>
            <v:group style="position:absolute;left:4334;top:16430;width:2;height:80" coordorigin="4334,16430" coordsize="2,80">
              <v:shape style="position:absolute;left:4334;top:16430;width:2;height:80" coordorigin="4334,16430" coordsize="1,80" path="m4334,16510l4334,16430e" filled="false" stroked="true" strokeweight=".748pt" strokecolor="#939598">
                <v:path arrowok="t"/>
              </v:shape>
            </v:group>
            <v:group style="position:absolute;left:4294;top:16430;width:2;height:80" coordorigin="4294,16430" coordsize="2,80">
              <v:shape style="position:absolute;left:4294;top:16430;width:2;height:80" coordorigin="4294,16430" coordsize="1,80" path="m4294,16510l4294,16430e" filled="false" stroked="true" strokeweight=".748pt" strokecolor="#939598">
                <v:path arrowok="t"/>
              </v:shape>
            </v:group>
            <v:group style="position:absolute;left:4254;top:16430;width:2;height:80" coordorigin="4254,16430" coordsize="2,80">
              <v:shape style="position:absolute;left:4254;top:16430;width:2;height:80" coordorigin="4254,16430" coordsize="1,80" path="m4254,16510l4254,16430e" filled="false" stroked="true" strokeweight=".748pt" strokecolor="#939598">
                <v:path arrowok="t"/>
              </v:shape>
            </v:group>
            <v:group style="position:absolute;left:4214;top:16430;width:2;height:80" coordorigin="4214,16430" coordsize="2,80">
              <v:shape style="position:absolute;left:4214;top:16430;width:2;height:80" coordorigin="4214,16430" coordsize="1,80" path="m4214,16510l4214,16430e" filled="false" stroked="true" strokeweight=".748pt" strokecolor="#939598">
                <v:path arrowok="t"/>
              </v:shape>
            </v:group>
            <v:group style="position:absolute;left:4174;top:16430;width:2;height:80" coordorigin="4174,16430" coordsize="2,80">
              <v:shape style="position:absolute;left:4174;top:16430;width:2;height:80" coordorigin="4174,16430" coordsize="1,80" path="m4174,16510l4174,16430e" filled="false" stroked="true" strokeweight=".748pt" strokecolor="#939598">
                <v:path arrowok="t"/>
              </v:shape>
            </v:group>
            <v:group style="position:absolute;left:4134;top:16430;width:2;height:80" coordorigin="4134,16430" coordsize="2,80">
              <v:shape style="position:absolute;left:4134;top:16430;width:2;height:80" coordorigin="4134,16430" coordsize="0,80" path="m4134,16510l4134,16430e" filled="false" stroked="true" strokeweight=".748pt" strokecolor="#939598">
                <v:path arrowok="t"/>
              </v:shape>
            </v:group>
            <v:group style="position:absolute;left:4094;top:16430;width:2;height:80" coordorigin="4094,16430" coordsize="2,80">
              <v:shape style="position:absolute;left:4094;top:16430;width:2;height:80" coordorigin="4094,16430" coordsize="0,80" path="m4094,16510l4094,16430e" filled="false" stroked="true" strokeweight=".748pt" strokecolor="#939598">
                <v:path arrowok="t"/>
              </v:shape>
            </v:group>
            <v:group style="position:absolute;left:4054;top:16430;width:2;height:80" coordorigin="4054,16430" coordsize="2,80">
              <v:shape style="position:absolute;left:4054;top:16430;width:2;height:80" coordorigin="4054,16430" coordsize="0,80" path="m4054,16510l4054,16430e" filled="false" stroked="true" strokeweight=".748pt" strokecolor="#939598">
                <v:path arrowok="t"/>
              </v:shape>
            </v:group>
            <v:group style="position:absolute;left:7;top:16431;width:2;height:80" coordorigin="7,16431" coordsize="2,80">
              <v:shape style="position:absolute;left:7;top:16431;width:2;height:80" coordorigin="7,16431" coordsize="1,80" path="m8,16511l7,16431e" filled="false" stroked="true" strokeweight=".748pt" strokecolor="#939598">
                <v:path arrowok="t"/>
              </v:shape>
            </v:group>
            <v:group style="position:absolute;left:0;top:14768;width:4049;height:2059" coordorigin="0,14768" coordsize="4049,2059">
              <v:shape style="position:absolute;left:0;top:14768;width:4049;height:2059" coordorigin="0,14768" coordsize="4049,2059" path="m0,16827l4049,16827,4049,14768,0,14768,0,16827xe" filled="true" fillcolor="#ffffff" stroked="false">
                <v:path arrowok="t"/>
                <v:fill type="solid"/>
              </v:shape>
              <v:shape style="position:absolute;left:0;top:15042;width:4066;height:1795" type="#_x0000_t75" stroked="false">
                <v:imagedata r:id="rId106" o:title="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sz w:val="19"/>
          <w:szCs w:val="19"/>
        </w:rPr>
      </w:pPr>
    </w:p>
    <w:p>
      <w:pPr>
        <w:pStyle w:val="Heading1"/>
        <w:spacing w:line="962" w:lineRule="exact"/>
        <w:ind w:right="988"/>
        <w:jc w:val="left"/>
      </w:pPr>
      <w:r>
        <w:rPr/>
        <w:pict>
          <v:group style="position:absolute;margin-left:.0004pt;margin-top:-68.399132pt;width:594.950pt;height:4.850pt;mso-position-horizontal-relative:page;mso-position-vertical-relative:paragraph;z-index:8368" coordorigin="0,-1368" coordsize="11899,97">
            <v:group style="position:absolute;left:11891;top:-1361;width:2;height:80" coordorigin="11891,-1361" coordsize="2,80">
              <v:shape style="position:absolute;left:11891;top:-1361;width:2;height:80" coordorigin="11891,-1361" coordsize="0,80" path="m11891,-1281l11891,-1361e" filled="false" stroked="true" strokeweight=".748pt" strokecolor="#939598">
                <v:path arrowok="t"/>
              </v:shape>
            </v:group>
            <v:group style="position:absolute;left:11851;top:-1361;width:2;height:80" coordorigin="11851,-1361" coordsize="2,80">
              <v:shape style="position:absolute;left:11851;top:-1361;width:2;height:80" coordorigin="11851,-1361" coordsize="0,80" path="m11851,-1281l11851,-1361e" filled="false" stroked="true" strokeweight=".748pt" strokecolor="#939598">
                <v:path arrowok="t"/>
              </v:shape>
            </v:group>
            <v:group style="position:absolute;left:11811;top:-1360;width:2;height:80" coordorigin="11811,-1360" coordsize="2,80">
              <v:shape style="position:absolute;left:11811;top:-1360;width:2;height:80" coordorigin="11811,-1360" coordsize="0,80" path="m11811,-1280l11811,-1360e" filled="false" stroked="true" strokeweight=".748pt" strokecolor="#939598">
                <v:path arrowok="t"/>
              </v:shape>
            </v:group>
            <v:group style="position:absolute;left:11771;top:-1360;width:2;height:80" coordorigin="11771,-1360" coordsize="2,80">
              <v:shape style="position:absolute;left:11771;top:-1360;width:2;height:80" coordorigin="11771,-1360" coordsize="0,80" path="m11771,-1280l11771,-1360e" filled="false" stroked="true" strokeweight=".748pt" strokecolor="#939598">
                <v:path arrowok="t"/>
              </v:shape>
            </v:group>
            <v:group style="position:absolute;left:11731;top:-1360;width:2;height:80" coordorigin="11731,-1360" coordsize="2,80">
              <v:shape style="position:absolute;left:11731;top:-1360;width:2;height:80" coordorigin="11731,-1360" coordsize="1,80" path="m11731,-1280l11731,-1360e" filled="false" stroked="true" strokeweight=".748pt" strokecolor="#939598">
                <v:path arrowok="t"/>
              </v:shape>
            </v:group>
            <v:group style="position:absolute;left:11691;top:-1360;width:2;height:80" coordorigin="11691,-1360" coordsize="2,80">
              <v:shape style="position:absolute;left:11691;top:-1360;width:2;height:80" coordorigin="11691,-1360" coordsize="0,80" path="m11691,-1280l11691,-1360e" filled="false" stroked="true" strokeweight=".748pt" strokecolor="#939598">
                <v:path arrowok="t"/>
              </v:shape>
            </v:group>
            <v:group style="position:absolute;left:11651;top:-1360;width:2;height:80" coordorigin="11651,-1360" coordsize="2,80">
              <v:shape style="position:absolute;left:11651;top:-1360;width:2;height:80" coordorigin="11651,-1360" coordsize="0,80" path="m11651,-1280l11651,-1360e" filled="false" stroked="true" strokeweight=".748pt" strokecolor="#939598">
                <v:path arrowok="t"/>
              </v:shape>
            </v:group>
            <v:group style="position:absolute;left:11611;top:-1360;width:2;height:80" coordorigin="11611,-1360" coordsize="2,80">
              <v:shape style="position:absolute;left:11611;top:-1360;width:2;height:80" coordorigin="11611,-1360" coordsize="0,80" path="m11611,-1280l11611,-1360e" filled="false" stroked="true" strokeweight=".748pt" strokecolor="#939598">
                <v:path arrowok="t"/>
              </v:shape>
            </v:group>
            <v:group style="position:absolute;left:11571;top:-1360;width:2;height:80" coordorigin="11571,-1360" coordsize="2,80">
              <v:shape style="position:absolute;left:11571;top:-1360;width:2;height:80" coordorigin="11571,-1360" coordsize="0,80" path="m11571,-1280l11571,-1360e" filled="false" stroked="true" strokeweight=".748pt" strokecolor="#939598">
                <v:path arrowok="t"/>
              </v:shape>
            </v:group>
            <v:group style="position:absolute;left:11531;top:-1360;width:2;height:80" coordorigin="11531,-1360" coordsize="2,80">
              <v:shape style="position:absolute;left:11531;top:-1360;width:2;height:80" coordorigin="11531,-1360" coordsize="1,80" path="m11531,-1280l11531,-1360e" filled="false" stroked="true" strokeweight=".748pt" strokecolor="#939598">
                <v:path arrowok="t"/>
              </v:shape>
            </v:group>
            <v:group style="position:absolute;left:11491;top:-1360;width:2;height:80" coordorigin="11491,-1360" coordsize="2,80">
              <v:shape style="position:absolute;left:11491;top:-1360;width:2;height:80" coordorigin="11491,-1360" coordsize="0,80" path="m11491,-1280l11491,-1360e" filled="false" stroked="true" strokeweight=".748pt" strokecolor="#939598">
                <v:path arrowok="t"/>
              </v:shape>
            </v:group>
            <v:group style="position:absolute;left:11451;top:-1360;width:2;height:80" coordorigin="11451,-1360" coordsize="2,80">
              <v:shape style="position:absolute;left:11451;top:-1360;width:2;height:80" coordorigin="11451,-1360" coordsize="0,80" path="m11451,-1280l11451,-1360e" filled="false" stroked="true" strokeweight=".748pt" strokecolor="#939598">
                <v:path arrowok="t"/>
              </v:shape>
            </v:group>
            <v:group style="position:absolute;left:11411;top:-1360;width:2;height:80" coordorigin="11411,-1360" coordsize="2,80">
              <v:shape style="position:absolute;left:11411;top:-1360;width:2;height:80" coordorigin="11411,-1360" coordsize="0,80" path="m11411,-1280l11411,-1360e" filled="false" stroked="true" strokeweight=".748pt" strokecolor="#939598">
                <v:path arrowok="t"/>
              </v:shape>
            </v:group>
            <v:group style="position:absolute;left:11371;top:-1360;width:2;height:80" coordorigin="11371,-1360" coordsize="2,80">
              <v:shape style="position:absolute;left:11371;top:-1360;width:2;height:80" coordorigin="11371,-1360" coordsize="0,80" path="m11371,-1280l11371,-1360e" filled="false" stroked="true" strokeweight=".748pt" strokecolor="#939598">
                <v:path arrowok="t"/>
              </v:shape>
            </v:group>
            <v:group style="position:absolute;left:11331;top:-1360;width:2;height:80" coordorigin="11331,-1360" coordsize="2,80">
              <v:shape style="position:absolute;left:11331;top:-1360;width:2;height:80" coordorigin="11331,-1360" coordsize="0,80" path="m11331,-1280l11331,-1360e" filled="false" stroked="true" strokeweight=".748pt" strokecolor="#939598">
                <v:path arrowok="t"/>
              </v:shape>
            </v:group>
            <v:group style="position:absolute;left:11291;top:-1360;width:2;height:80" coordorigin="11291,-1360" coordsize="2,80">
              <v:shape style="position:absolute;left:11291;top:-1360;width:2;height:80" coordorigin="11291,-1360" coordsize="0,80" path="m11291,-1280l11291,-1360e" filled="false" stroked="true" strokeweight=".748pt" strokecolor="#939598">
                <v:path arrowok="t"/>
              </v:shape>
            </v:group>
            <v:group style="position:absolute;left:11251;top:-1360;width:2;height:80" coordorigin="11251,-1360" coordsize="2,80">
              <v:shape style="position:absolute;left:11251;top:-1360;width:2;height:80" coordorigin="11251,-1360" coordsize="0,80" path="m11251,-1280l11251,-1360e" filled="false" stroked="true" strokeweight=".748pt" strokecolor="#939598">
                <v:path arrowok="t"/>
              </v:shape>
            </v:group>
            <v:group style="position:absolute;left:11210;top:-1360;width:2;height:80" coordorigin="11210,-1360" coordsize="2,80">
              <v:shape style="position:absolute;left:11210;top:-1360;width:2;height:80" coordorigin="11210,-1360" coordsize="0,80" path="m11211,-1280l11210,-1360e" filled="false" stroked="true" strokeweight=".748pt" strokecolor="#939598">
                <v:path arrowok="t"/>
              </v:shape>
            </v:group>
            <v:group style="position:absolute;left:11170;top:-1360;width:2;height:80" coordorigin="11170,-1360" coordsize="2,80">
              <v:shape style="position:absolute;left:11170;top:-1360;width:2;height:80" coordorigin="11170,-1360" coordsize="0,80" path="m11170,-1280l11170,-1360e" filled="false" stroked="true" strokeweight=".748pt" strokecolor="#939598">
                <v:path arrowok="t"/>
              </v:shape>
            </v:group>
            <v:group style="position:absolute;left:11130;top:-1360;width:2;height:80" coordorigin="11130,-1360" coordsize="2,80">
              <v:shape style="position:absolute;left:11130;top:-1360;width:2;height:80" coordorigin="11130,-1360" coordsize="0,80" path="m11130,-1280l11130,-1360e" filled="false" stroked="true" strokeweight=".748pt" strokecolor="#939598">
                <v:path arrowok="t"/>
              </v:shape>
            </v:group>
            <v:group style="position:absolute;left:11090;top:-1360;width:2;height:80" coordorigin="11090,-1360" coordsize="2,80">
              <v:shape style="position:absolute;left:11090;top:-1360;width:2;height:80" coordorigin="11090,-1360" coordsize="0,80" path="m11090,-1280l11090,-1360e" filled="false" stroked="true" strokeweight=".748pt" strokecolor="#939598">
                <v:path arrowok="t"/>
              </v:shape>
            </v:group>
            <v:group style="position:absolute;left:11050;top:-1360;width:2;height:80" coordorigin="11050,-1360" coordsize="2,80">
              <v:shape style="position:absolute;left:11050;top:-1360;width:2;height:80" coordorigin="11050,-1360" coordsize="0,80" path="m11050,-1280l11050,-1360e" filled="false" stroked="true" strokeweight=".748pt" strokecolor="#939598">
                <v:path arrowok="t"/>
              </v:shape>
            </v:group>
            <v:group style="position:absolute;left:11010;top:-1360;width:2;height:80" coordorigin="11010,-1360" coordsize="2,80">
              <v:shape style="position:absolute;left:11010;top:-1360;width:2;height:80" coordorigin="11010,-1360" coordsize="1,80" path="m11010,-1280l11010,-1360e" filled="false" stroked="true" strokeweight=".748pt" strokecolor="#939598">
                <v:path arrowok="t"/>
              </v:shape>
            </v:group>
            <v:group style="position:absolute;left:10970;top:-1360;width:2;height:80" coordorigin="10970,-1360" coordsize="2,80">
              <v:shape style="position:absolute;left:10970;top:-1360;width:2;height:80" coordorigin="10970,-1360" coordsize="0,80" path="m10970,-1280l10970,-1360e" filled="false" stroked="true" strokeweight=".748pt" strokecolor="#939598">
                <v:path arrowok="t"/>
              </v:shape>
            </v:group>
            <v:group style="position:absolute;left:10930;top:-1360;width:2;height:80" coordorigin="10930,-1360" coordsize="2,80">
              <v:shape style="position:absolute;left:10930;top:-1360;width:2;height:80" coordorigin="10930,-1360" coordsize="0,80" path="m10930,-1280l10930,-1360e" filled="false" stroked="true" strokeweight=".748pt" strokecolor="#939598">
                <v:path arrowok="t"/>
              </v:shape>
            </v:group>
            <v:group style="position:absolute;left:10890;top:-1360;width:2;height:80" coordorigin="10890,-1360" coordsize="2,80">
              <v:shape style="position:absolute;left:10890;top:-1360;width:2;height:80" coordorigin="10890,-1360" coordsize="0,80" path="m10890,-1280l10890,-1360e" filled="false" stroked="true" strokeweight=".748pt" strokecolor="#939598">
                <v:path arrowok="t"/>
              </v:shape>
            </v:group>
            <v:group style="position:absolute;left:10850;top:-1360;width:2;height:80" coordorigin="10850,-1360" coordsize="2,80">
              <v:shape style="position:absolute;left:10850;top:-1360;width:2;height:80" coordorigin="10850,-1360" coordsize="1,80" path="m10850,-1280l10850,-1360e" filled="false" stroked="true" strokeweight=".748pt" strokecolor="#939598">
                <v:path arrowok="t"/>
              </v:shape>
            </v:group>
            <v:group style="position:absolute;left:10810;top:-1360;width:2;height:80" coordorigin="10810,-1360" coordsize="2,80">
              <v:shape style="position:absolute;left:10810;top:-1360;width:2;height:80" coordorigin="10810,-1360" coordsize="0,80" path="m10810,-1280l10810,-1360e" filled="false" stroked="true" strokeweight=".748pt" strokecolor="#939598">
                <v:path arrowok="t"/>
              </v:shape>
            </v:group>
            <v:group style="position:absolute;left:10770;top:-1360;width:2;height:80" coordorigin="10770,-1360" coordsize="2,80">
              <v:shape style="position:absolute;left:10770;top:-1360;width:2;height:80" coordorigin="10770,-1360" coordsize="0,80" path="m10770,-1280l10770,-1360e" filled="false" stroked="true" strokeweight=".748pt" strokecolor="#939598">
                <v:path arrowok="t"/>
              </v:shape>
            </v:group>
            <v:group style="position:absolute;left:10730;top:-1360;width:2;height:80" coordorigin="10730,-1360" coordsize="2,80">
              <v:shape style="position:absolute;left:10730;top:-1360;width:2;height:80" coordorigin="10730,-1360" coordsize="0,80" path="m10730,-1280l10730,-1360e" filled="false" stroked="true" strokeweight=".748pt" strokecolor="#939598">
                <v:path arrowok="t"/>
              </v:shape>
            </v:group>
            <v:group style="position:absolute;left:10690;top:-1360;width:2;height:80" coordorigin="10690,-1360" coordsize="2,80">
              <v:shape style="position:absolute;left:10690;top:-1360;width:2;height:80" coordorigin="10690,-1360" coordsize="0,80" path="m10690,-1280l10690,-1360e" filled="false" stroked="true" strokeweight=".748pt" strokecolor="#939598">
                <v:path arrowok="t"/>
              </v:shape>
            </v:group>
            <v:group style="position:absolute;left:10650;top:-1360;width:2;height:80" coordorigin="10650,-1360" coordsize="2,80">
              <v:shape style="position:absolute;left:10650;top:-1360;width:2;height:80" coordorigin="10650,-1360" coordsize="0,80" path="m10650,-1280l10650,-1360e" filled="false" stroked="true" strokeweight=".748pt" strokecolor="#939598">
                <v:path arrowok="t"/>
              </v:shape>
            </v:group>
            <v:group style="position:absolute;left:10610;top:-1360;width:2;height:80" coordorigin="10610,-1360" coordsize="2,80">
              <v:shape style="position:absolute;left:10610;top:-1360;width:2;height:80" coordorigin="10610,-1360" coordsize="0,80" path="m10610,-1280l10610,-1360e" filled="false" stroked="true" strokeweight=".748pt" strokecolor="#939598">
                <v:path arrowok="t"/>
              </v:shape>
            </v:group>
            <v:group style="position:absolute;left:10570;top:-1360;width:2;height:80" coordorigin="10570,-1360" coordsize="2,80">
              <v:shape style="position:absolute;left:10570;top:-1360;width:2;height:80" coordorigin="10570,-1360" coordsize="0,80" path="m10570,-1280l10570,-1360e" filled="false" stroked="true" strokeweight=".748pt" strokecolor="#939598">
                <v:path arrowok="t"/>
              </v:shape>
            </v:group>
            <v:group style="position:absolute;left:10530;top:-1360;width:2;height:80" coordorigin="10530,-1360" coordsize="2,80">
              <v:shape style="position:absolute;left:10530;top:-1360;width:2;height:80" coordorigin="10530,-1360" coordsize="0,80" path="m10530,-1280l10530,-1360e" filled="false" stroked="true" strokeweight=".748pt" strokecolor="#939598">
                <v:path arrowok="t"/>
              </v:shape>
            </v:group>
            <v:group style="position:absolute;left:10490;top:-1360;width:2;height:80" coordorigin="10490,-1360" coordsize="2,80">
              <v:shape style="position:absolute;left:10490;top:-1360;width:2;height:80" coordorigin="10490,-1360" coordsize="0,80" path="m10490,-1280l10490,-1360e" filled="false" stroked="true" strokeweight=".748pt" strokecolor="#939598">
                <v:path arrowok="t"/>
              </v:shape>
            </v:group>
            <v:group style="position:absolute;left:10450;top:-1360;width:2;height:80" coordorigin="10450,-1360" coordsize="2,80">
              <v:shape style="position:absolute;left:10450;top:-1360;width:2;height:80" coordorigin="10450,-1360" coordsize="0,80" path="m10450,-1280l10450,-1360e" filled="false" stroked="true" strokeweight=".748pt" strokecolor="#939598">
                <v:path arrowok="t"/>
              </v:shape>
            </v:group>
            <v:group style="position:absolute;left:10410;top:-1360;width:2;height:80" coordorigin="10410,-1360" coordsize="2,80">
              <v:shape style="position:absolute;left:10410;top:-1360;width:2;height:80" coordorigin="10410,-1360" coordsize="0,80" path="m10410,-1280l10410,-1360e" filled="false" stroked="true" strokeweight=".748pt" strokecolor="#939598">
                <v:path arrowok="t"/>
              </v:shape>
            </v:group>
            <v:group style="position:absolute;left:10370;top:-1360;width:2;height:80" coordorigin="10370,-1360" coordsize="2,80">
              <v:shape style="position:absolute;left:10370;top:-1360;width:2;height:80" coordorigin="10370,-1360" coordsize="0,80" path="m10370,-1280l10370,-1360e" filled="false" stroked="true" strokeweight=".748pt" strokecolor="#939598">
                <v:path arrowok="t"/>
              </v:shape>
            </v:group>
            <v:group style="position:absolute;left:10330;top:-1360;width:2;height:80" coordorigin="10330,-1360" coordsize="2,80">
              <v:shape style="position:absolute;left:10330;top:-1360;width:2;height:80" coordorigin="10330,-1360" coordsize="0,80" path="m10330,-1280l10330,-1360e" filled="false" stroked="true" strokeweight=".748pt" strokecolor="#939598">
                <v:path arrowok="t"/>
              </v:shape>
            </v:group>
            <v:group style="position:absolute;left:10290;top:-1360;width:2;height:80" coordorigin="10290,-1360" coordsize="2,80">
              <v:shape style="position:absolute;left:10290;top:-1360;width:2;height:80" coordorigin="10290,-1360" coordsize="0,80" path="m10290,-1280l10290,-1360e" filled="false" stroked="true" strokeweight=".748pt" strokecolor="#939598">
                <v:path arrowok="t"/>
              </v:shape>
            </v:group>
            <v:group style="position:absolute;left:10250;top:-1360;width:2;height:80" coordorigin="10250,-1360" coordsize="2,80">
              <v:shape style="position:absolute;left:10250;top:-1360;width:2;height:80" coordorigin="10250,-1360" coordsize="1,80" path="m10250,-1280l10250,-1360e" filled="false" stroked="true" strokeweight=".748pt" strokecolor="#939598">
                <v:path arrowok="t"/>
              </v:shape>
            </v:group>
            <v:group style="position:absolute;left:10210;top:-1360;width:2;height:80" coordorigin="10210,-1360" coordsize="2,80">
              <v:shape style="position:absolute;left:10210;top:-1360;width:2;height:80" coordorigin="10210,-1360" coordsize="0,80" path="m10210,-1280l10210,-1360e" filled="false" stroked="true" strokeweight=".748pt" strokecolor="#939598">
                <v:path arrowok="t"/>
              </v:shape>
            </v:group>
            <v:group style="position:absolute;left:10170;top:-1360;width:2;height:80" coordorigin="10170,-1360" coordsize="2,80">
              <v:shape style="position:absolute;left:10170;top:-1360;width:2;height:80" coordorigin="10170,-1360" coordsize="0,80" path="m10170,-1280l10170,-1360e" filled="false" stroked="true" strokeweight=".748pt" strokecolor="#939598">
                <v:path arrowok="t"/>
              </v:shape>
            </v:group>
            <v:group style="position:absolute;left:10130;top:-1360;width:2;height:80" coordorigin="10130,-1360" coordsize="2,80">
              <v:shape style="position:absolute;left:10130;top:-1360;width:2;height:80" coordorigin="10130,-1360" coordsize="0,80" path="m10130,-1280l10130,-1360e" filled="false" stroked="true" strokeweight=".748pt" strokecolor="#939598">
                <v:path arrowok="t"/>
              </v:shape>
            </v:group>
            <v:group style="position:absolute;left:10090;top:-1360;width:2;height:80" coordorigin="10090,-1360" coordsize="2,80">
              <v:shape style="position:absolute;left:10090;top:-1360;width:2;height:80" coordorigin="10090,-1360" coordsize="1,80" path="m10090,-1280l10090,-1360e" filled="false" stroked="true" strokeweight=".748pt" strokecolor="#939598">
                <v:path arrowok="t"/>
              </v:shape>
            </v:group>
            <v:group style="position:absolute;left:10050;top:-1360;width:2;height:80" coordorigin="10050,-1360" coordsize="2,80">
              <v:shape style="position:absolute;left:10050;top:-1360;width:2;height:80" coordorigin="10050,-1360" coordsize="0,80" path="m10050,-1280l10050,-1360e" filled="false" stroked="true" strokeweight=".748pt" strokecolor="#939598">
                <v:path arrowok="t"/>
              </v:shape>
            </v:group>
            <v:group style="position:absolute;left:10010;top:-1360;width:2;height:80" coordorigin="10010,-1360" coordsize="2,80">
              <v:shape style="position:absolute;left:10010;top:-1360;width:2;height:80" coordorigin="10010,-1360" coordsize="0,80" path="m10010,-1280l10010,-1360e" filled="false" stroked="true" strokeweight=".748pt" strokecolor="#939598">
                <v:path arrowok="t"/>
              </v:shape>
            </v:group>
            <v:group style="position:absolute;left:9970;top:-1360;width:2;height:80" coordorigin="9970,-1360" coordsize="2,80">
              <v:shape style="position:absolute;left:9970;top:-1360;width:2;height:80" coordorigin="9970,-1360" coordsize="1,80" path="m9970,-1280l9970,-1360e" filled="false" stroked="true" strokeweight=".748pt" strokecolor="#939598">
                <v:path arrowok="t"/>
              </v:shape>
            </v:group>
            <v:group style="position:absolute;left:9930;top:-1360;width:2;height:80" coordorigin="9930,-1360" coordsize="2,80">
              <v:shape style="position:absolute;left:9930;top:-1360;width:2;height:80" coordorigin="9930,-1360" coordsize="0,80" path="m9930,-1280l9930,-1360e" filled="false" stroked="true" strokeweight=".748pt" strokecolor="#939598">
                <v:path arrowok="t"/>
              </v:shape>
            </v:group>
            <v:group style="position:absolute;left:9890;top:-1360;width:2;height:80" coordorigin="9890,-1360" coordsize="2,80">
              <v:shape style="position:absolute;left:9890;top:-1360;width:2;height:80" coordorigin="9890,-1360" coordsize="0,80" path="m9890,-1280l9890,-1360e" filled="false" stroked="true" strokeweight=".748pt" strokecolor="#939598">
                <v:path arrowok="t"/>
              </v:shape>
            </v:group>
            <v:group style="position:absolute;left:9850;top:-1360;width:2;height:80" coordorigin="9850,-1360" coordsize="2,80">
              <v:shape style="position:absolute;left:9850;top:-1360;width:2;height:80" coordorigin="9850,-1360" coordsize="0,80" path="m9850,-1280l9850,-1360e" filled="false" stroked="true" strokeweight=".748pt" strokecolor="#939598">
                <v:path arrowok="t"/>
              </v:shape>
            </v:group>
            <v:group style="position:absolute;left:9810;top:-1360;width:2;height:80" coordorigin="9810,-1360" coordsize="2,80">
              <v:shape style="position:absolute;left:9810;top:-1360;width:2;height:80" coordorigin="9810,-1360" coordsize="0,80" path="m9810,-1280l9810,-1360e" filled="false" stroked="true" strokeweight=".748pt" strokecolor="#939598">
                <v:path arrowok="t"/>
              </v:shape>
            </v:group>
            <v:group style="position:absolute;left:9770;top:-1360;width:2;height:80" coordorigin="9770,-1360" coordsize="2,80">
              <v:shape style="position:absolute;left:9770;top:-1360;width:2;height:80" coordorigin="9770,-1360" coordsize="0,80" path="m9770,-1280l9770,-1360e" filled="false" stroked="true" strokeweight=".748pt" strokecolor="#939598">
                <v:path arrowok="t"/>
              </v:shape>
            </v:group>
            <v:group style="position:absolute;left:9730;top:-1360;width:2;height:80" coordorigin="9730,-1360" coordsize="2,80">
              <v:shape style="position:absolute;left:9730;top:-1360;width:2;height:80" coordorigin="9730,-1360" coordsize="1,80" path="m9730,-1280l9730,-1360e" filled="false" stroked="true" strokeweight=".748pt" strokecolor="#939598">
                <v:path arrowok="t"/>
              </v:shape>
            </v:group>
            <v:group style="position:absolute;left:9690;top:-1360;width:2;height:80" coordorigin="9690,-1360" coordsize="2,80">
              <v:shape style="position:absolute;left:9690;top:-1360;width:2;height:80" coordorigin="9690,-1360" coordsize="0,80" path="m9690,-1280l9690,-1360e" filled="false" stroked="true" strokeweight=".748pt" strokecolor="#939598">
                <v:path arrowok="t"/>
              </v:shape>
            </v:group>
            <v:group style="position:absolute;left:9650;top:-1360;width:2;height:80" coordorigin="9650,-1360" coordsize="2,80">
              <v:shape style="position:absolute;left:9650;top:-1360;width:2;height:80" coordorigin="9650,-1360" coordsize="0,80" path="m9650,-1280l9650,-1360e" filled="false" stroked="true" strokeweight=".748pt" strokecolor="#939598">
                <v:path arrowok="t"/>
              </v:shape>
            </v:group>
            <v:group style="position:absolute;left:9610;top:-1360;width:2;height:80" coordorigin="9610,-1360" coordsize="2,80">
              <v:shape style="position:absolute;left:9610;top:-1360;width:2;height:80" coordorigin="9610,-1360" coordsize="0,80" path="m9610,-1280l9610,-1360e" filled="false" stroked="true" strokeweight=".748pt" strokecolor="#939598">
                <v:path arrowok="t"/>
              </v:shape>
            </v:group>
            <v:group style="position:absolute;left:9570;top:-1360;width:2;height:80" coordorigin="9570,-1360" coordsize="2,80">
              <v:shape style="position:absolute;left:9570;top:-1360;width:2;height:80" coordorigin="9570,-1360" coordsize="1,80" path="m9570,-1280l9570,-1360e" filled="false" stroked="true" strokeweight=".748pt" strokecolor="#939598">
                <v:path arrowok="t"/>
              </v:shape>
            </v:group>
            <v:group style="position:absolute;left:9530;top:-1360;width:2;height:80" coordorigin="9530,-1360" coordsize="2,80">
              <v:shape style="position:absolute;left:9530;top:-1360;width:2;height:80" coordorigin="9530,-1360" coordsize="0,80" path="m9530,-1280l9530,-1360e" filled="false" stroked="true" strokeweight=".748pt" strokecolor="#939598">
                <v:path arrowok="t"/>
              </v:shape>
            </v:group>
            <v:group style="position:absolute;left:9490;top:-1360;width:2;height:80" coordorigin="9490,-1360" coordsize="2,80">
              <v:shape style="position:absolute;left:9490;top:-1360;width:2;height:80" coordorigin="9490,-1360" coordsize="0,80" path="m9490,-1280l9490,-1360e" filled="false" stroked="true" strokeweight=".748pt" strokecolor="#939598">
                <v:path arrowok="t"/>
              </v:shape>
            </v:group>
            <v:group style="position:absolute;left:9450;top:-1360;width:2;height:80" coordorigin="9450,-1360" coordsize="2,80">
              <v:shape style="position:absolute;left:9450;top:-1360;width:2;height:80" coordorigin="9450,-1360" coordsize="0,80" path="m9450,-1280l9450,-1360e" filled="false" stroked="true" strokeweight=".748pt" strokecolor="#939598">
                <v:path arrowok="t"/>
              </v:shape>
            </v:group>
            <v:group style="position:absolute;left:9410;top:-1360;width:2;height:80" coordorigin="9410,-1360" coordsize="2,80">
              <v:shape style="position:absolute;left:9410;top:-1360;width:2;height:80" coordorigin="9410,-1360" coordsize="0,80" path="m9410,-1280l9410,-1360e" filled="false" stroked="true" strokeweight=".748pt" strokecolor="#939598">
                <v:path arrowok="t"/>
              </v:shape>
            </v:group>
            <v:group style="position:absolute;left:9370;top:-1360;width:2;height:80" coordorigin="9370,-1360" coordsize="2,80">
              <v:shape style="position:absolute;left:9370;top:-1360;width:2;height:80" coordorigin="9370,-1360" coordsize="1,80" path="m9370,-1280l9370,-1360e" filled="false" stroked="true" strokeweight=".748pt" strokecolor="#939598">
                <v:path arrowok="t"/>
              </v:shape>
            </v:group>
            <v:group style="position:absolute;left:9330;top:-1360;width:2;height:80" coordorigin="9330,-1360" coordsize="2,80">
              <v:shape style="position:absolute;left:9330;top:-1360;width:2;height:80" coordorigin="9330,-1360" coordsize="0,80" path="m9330,-1280l9330,-1360e" filled="false" stroked="true" strokeweight=".748pt" strokecolor="#939598">
                <v:path arrowok="t"/>
              </v:shape>
            </v:group>
            <v:group style="position:absolute;left:9290;top:-1360;width:2;height:80" coordorigin="9290,-1360" coordsize="2,80">
              <v:shape style="position:absolute;left:9290;top:-1360;width:2;height:80" coordorigin="9290,-1360" coordsize="0,80" path="m9290,-1280l9290,-1360e" filled="false" stroked="true" strokeweight=".748pt" strokecolor="#939598">
                <v:path arrowok="t"/>
              </v:shape>
            </v:group>
            <v:group style="position:absolute;left:9250;top:-1360;width:2;height:80" coordorigin="9250,-1360" coordsize="2,80">
              <v:shape style="position:absolute;left:9250;top:-1360;width:2;height:80" coordorigin="9250,-1360" coordsize="0,80" path="m9250,-1280l9250,-1360e" filled="false" stroked="true" strokeweight=".748pt" strokecolor="#939598">
                <v:path arrowok="t"/>
              </v:shape>
            </v:group>
            <v:group style="position:absolute;left:9210;top:-1360;width:2;height:80" coordorigin="9210,-1360" coordsize="2,80">
              <v:shape style="position:absolute;left:9210;top:-1360;width:2;height:80" coordorigin="9210,-1360" coordsize="1,80" path="m9210,-1280l9210,-1360e" filled="false" stroked="true" strokeweight=".748pt" strokecolor="#939598">
                <v:path arrowok="t"/>
              </v:shape>
            </v:group>
            <v:group style="position:absolute;left:9170;top:-1360;width:2;height:80" coordorigin="9170,-1360" coordsize="2,80">
              <v:shape style="position:absolute;left:9170;top:-1360;width:2;height:80" coordorigin="9170,-1360" coordsize="0,80" path="m9170,-1280l9170,-1360e" filled="false" stroked="true" strokeweight=".748pt" strokecolor="#939598">
                <v:path arrowok="t"/>
              </v:shape>
            </v:group>
            <v:group style="position:absolute;left:9130;top:-1360;width:2;height:80" coordorigin="9130,-1360" coordsize="2,80">
              <v:shape style="position:absolute;left:9130;top:-1360;width:2;height:80" coordorigin="9130,-1360" coordsize="0,80" path="m9130,-1280l9130,-1360e" filled="false" stroked="true" strokeweight=".748pt" strokecolor="#939598">
                <v:path arrowok="t"/>
              </v:shape>
            </v:group>
            <v:group style="position:absolute;left:9090;top:-1360;width:2;height:80" coordorigin="9090,-1360" coordsize="2,80">
              <v:shape style="position:absolute;left:9090;top:-1360;width:2;height:80" coordorigin="9090,-1360" coordsize="0,80" path="m9090,-1280l9090,-1360e" filled="false" stroked="true" strokeweight=".748pt" strokecolor="#939598">
                <v:path arrowok="t"/>
              </v:shape>
            </v:group>
            <v:group style="position:absolute;left:9050;top:-1360;width:2;height:80" coordorigin="9050,-1360" coordsize="2,80">
              <v:shape style="position:absolute;left:9050;top:-1360;width:2;height:80" coordorigin="9050,-1360" coordsize="1,80" path="m9050,-1280l9050,-1360e" filled="false" stroked="true" strokeweight=".748pt" strokecolor="#939598">
                <v:path arrowok="t"/>
              </v:shape>
            </v:group>
            <v:group style="position:absolute;left:9010;top:-1360;width:2;height:80" coordorigin="9010,-1360" coordsize="2,80">
              <v:shape style="position:absolute;left:9010;top:-1360;width:2;height:80" coordorigin="9010,-1360" coordsize="0,80" path="m9010,-1280l9010,-1360e" filled="false" stroked="true" strokeweight=".748pt" strokecolor="#939598">
                <v:path arrowok="t"/>
              </v:shape>
            </v:group>
            <v:group style="position:absolute;left:8970;top:-1360;width:2;height:80" coordorigin="8970,-1360" coordsize="2,80">
              <v:shape style="position:absolute;left:8970;top:-1360;width:2;height:80" coordorigin="8970,-1360" coordsize="0,80" path="m8970,-1280l8970,-1360e" filled="false" stroked="true" strokeweight=".748pt" strokecolor="#939598">
                <v:path arrowok="t"/>
              </v:shape>
            </v:group>
            <v:group style="position:absolute;left:8930;top:-1360;width:2;height:80" coordorigin="8930,-1360" coordsize="2,80">
              <v:shape style="position:absolute;left:8930;top:-1360;width:2;height:80" coordorigin="8930,-1360" coordsize="0,80" path="m8930,-1280l8930,-1360e" filled="false" stroked="true" strokeweight=".748pt" strokecolor="#939598">
                <v:path arrowok="t"/>
              </v:shape>
            </v:group>
            <v:group style="position:absolute;left:8890;top:-1360;width:2;height:80" coordorigin="8890,-1360" coordsize="2,80">
              <v:shape style="position:absolute;left:8890;top:-1360;width:2;height:80" coordorigin="8890,-1360" coordsize="0,80" path="m8890,-1280l8890,-1360e" filled="false" stroked="true" strokeweight=".748pt" strokecolor="#939598">
                <v:path arrowok="t"/>
              </v:shape>
            </v:group>
            <v:group style="position:absolute;left:8850;top:-1360;width:2;height:80" coordorigin="8850,-1360" coordsize="2,80">
              <v:shape style="position:absolute;left:8850;top:-1360;width:2;height:80" coordorigin="8850,-1360" coordsize="1,80" path="m8850,-1280l8850,-1360e" filled="false" stroked="true" strokeweight=".748pt" strokecolor="#939598">
                <v:path arrowok="t"/>
              </v:shape>
            </v:group>
            <v:group style="position:absolute;left:8810;top:-1360;width:2;height:80" coordorigin="8810,-1360" coordsize="2,80">
              <v:shape style="position:absolute;left:8810;top:-1360;width:2;height:80" coordorigin="8810,-1360" coordsize="0,80" path="m8810,-1280l8810,-1360e" filled="false" stroked="true" strokeweight=".748pt" strokecolor="#939598">
                <v:path arrowok="t"/>
              </v:shape>
            </v:group>
            <v:group style="position:absolute;left:8770;top:-1360;width:2;height:80" coordorigin="8770,-1360" coordsize="2,80">
              <v:shape style="position:absolute;left:8770;top:-1360;width:2;height:80" coordorigin="8770,-1360" coordsize="0,80" path="m8770,-1280l8770,-1360e" filled="false" stroked="true" strokeweight=".748pt" strokecolor="#939598">
                <v:path arrowok="t"/>
              </v:shape>
            </v:group>
            <v:group style="position:absolute;left:8730;top:-1360;width:2;height:80" coordorigin="8730,-1360" coordsize="2,80">
              <v:shape style="position:absolute;left:8730;top:-1360;width:2;height:80" coordorigin="8730,-1360" coordsize="0,80" path="m8730,-1280l8730,-1360e" filled="false" stroked="true" strokeweight=".748pt" strokecolor="#939598">
                <v:path arrowok="t"/>
              </v:shape>
            </v:group>
            <v:group style="position:absolute;left:8690;top:-1360;width:2;height:80" coordorigin="8690,-1360" coordsize="2,80">
              <v:shape style="position:absolute;left:8690;top:-1360;width:2;height:80" coordorigin="8690,-1360" coordsize="1,80" path="m8690,-1280l8690,-1360e" filled="false" stroked="true" strokeweight=".748pt" strokecolor="#939598">
                <v:path arrowok="t"/>
              </v:shape>
            </v:group>
            <v:group style="position:absolute;left:8650;top:-1360;width:2;height:80" coordorigin="8650,-1360" coordsize="2,80">
              <v:shape style="position:absolute;left:8650;top:-1360;width:2;height:80" coordorigin="8650,-1360" coordsize="0,80" path="m8650,-1280l8650,-1360e" filled="false" stroked="true" strokeweight=".748pt" strokecolor="#939598">
                <v:path arrowok="t"/>
              </v:shape>
            </v:group>
            <v:group style="position:absolute;left:8610;top:-1360;width:2;height:80" coordorigin="8610,-1360" coordsize="2,80">
              <v:shape style="position:absolute;left:8610;top:-1360;width:2;height:80" coordorigin="8610,-1360" coordsize="0,80" path="m8610,-1280l8610,-1360e" filled="false" stroked="true" strokeweight=".748pt" strokecolor="#939598">
                <v:path arrowok="t"/>
              </v:shape>
            </v:group>
            <v:group style="position:absolute;left:8570;top:-1360;width:2;height:80" coordorigin="8570,-1360" coordsize="2,80">
              <v:shape style="position:absolute;left:8570;top:-1360;width:2;height:80" coordorigin="8570,-1360" coordsize="0,80" path="m8570,-1280l8570,-1360e" filled="false" stroked="true" strokeweight=".748pt" strokecolor="#939598">
                <v:path arrowok="t"/>
              </v:shape>
            </v:group>
            <v:group style="position:absolute;left:8530;top:-1360;width:2;height:80" coordorigin="8530,-1360" coordsize="2,80">
              <v:shape style="position:absolute;left:8530;top:-1360;width:2;height:80" coordorigin="8530,-1360" coordsize="0,80" path="m8530,-1280l8530,-1360e" filled="false" stroked="true" strokeweight=".748pt" strokecolor="#939598">
                <v:path arrowok="t"/>
              </v:shape>
            </v:group>
            <v:group style="position:absolute;left:8490;top:-1360;width:2;height:80" coordorigin="8490,-1360" coordsize="2,80">
              <v:shape style="position:absolute;left:8490;top:-1360;width:2;height:80" coordorigin="8490,-1360" coordsize="0,80" path="m8490,-1280l8490,-1360e" filled="false" stroked="true" strokeweight=".748pt" strokecolor="#939598">
                <v:path arrowok="t"/>
              </v:shape>
            </v:group>
            <v:group style="position:absolute;left:8450;top:-1360;width:2;height:80" coordorigin="8450,-1360" coordsize="2,80">
              <v:shape style="position:absolute;left:8450;top:-1360;width:2;height:80" coordorigin="8450,-1360" coordsize="1,80" path="m8450,-1280l8450,-1360e" filled="false" stroked="true" strokeweight=".748pt" strokecolor="#939598">
                <v:path arrowok="t"/>
              </v:shape>
            </v:group>
            <v:group style="position:absolute;left:8410;top:-1360;width:2;height:80" coordorigin="8410,-1360" coordsize="2,80">
              <v:shape style="position:absolute;left:8410;top:-1360;width:2;height:80" coordorigin="8410,-1360" coordsize="0,80" path="m8410,-1280l8410,-1360e" filled="false" stroked="true" strokeweight=".748pt" strokecolor="#939598">
                <v:path arrowok="t"/>
              </v:shape>
            </v:group>
            <v:group style="position:absolute;left:8370;top:-1360;width:2;height:80" coordorigin="8370,-1360" coordsize="2,80">
              <v:shape style="position:absolute;left:8370;top:-1360;width:2;height:80" coordorigin="8370,-1360" coordsize="0,80" path="m8370,-1280l8370,-1360e" filled="false" stroked="true" strokeweight=".748pt" strokecolor="#939598">
                <v:path arrowok="t"/>
              </v:shape>
            </v:group>
            <v:group style="position:absolute;left:8330;top:-1360;width:2;height:80" coordorigin="8330,-1360" coordsize="2,80">
              <v:shape style="position:absolute;left:8330;top:-1360;width:2;height:80" coordorigin="8330,-1360" coordsize="1,80" path="m8330,-1280l8330,-1360e" filled="false" stroked="true" strokeweight=".748pt" strokecolor="#939598">
                <v:path arrowok="t"/>
              </v:shape>
            </v:group>
            <v:group style="position:absolute;left:8290;top:-1360;width:2;height:80" coordorigin="8290,-1360" coordsize="2,80">
              <v:shape style="position:absolute;left:8290;top:-1360;width:2;height:80" coordorigin="8290,-1360" coordsize="0,80" path="m8290,-1280l8290,-1360e" filled="false" stroked="true" strokeweight=".748pt" strokecolor="#939598">
                <v:path arrowok="t"/>
              </v:shape>
            </v:group>
            <v:group style="position:absolute;left:8250;top:-1360;width:2;height:80" coordorigin="8250,-1360" coordsize="2,80">
              <v:shape style="position:absolute;left:8250;top:-1360;width:2;height:80" coordorigin="8250,-1360" coordsize="0,80" path="m8250,-1280l8250,-1360e" filled="false" stroked="true" strokeweight=".748pt" strokecolor="#939598">
                <v:path arrowok="t"/>
              </v:shape>
            </v:group>
            <v:group style="position:absolute;left:8210;top:-1360;width:2;height:80" coordorigin="8210,-1360" coordsize="2,80">
              <v:shape style="position:absolute;left:8210;top:-1360;width:2;height:80" coordorigin="8210,-1360" coordsize="0,80" path="m8210,-1280l8210,-1360e" filled="false" stroked="true" strokeweight=".748pt" strokecolor="#939598">
                <v:path arrowok="t"/>
              </v:shape>
            </v:group>
            <v:group style="position:absolute;left:8170;top:-1360;width:2;height:80" coordorigin="8170,-1360" coordsize="2,80">
              <v:shape style="position:absolute;left:8170;top:-1360;width:2;height:80" coordorigin="8170,-1360" coordsize="1,80" path="m8170,-1280l8170,-1360e" filled="false" stroked="true" strokeweight=".748pt" strokecolor="#939598">
                <v:path arrowok="t"/>
              </v:shape>
            </v:group>
            <v:group style="position:absolute;left:8130;top:-1360;width:2;height:80" coordorigin="8130,-1360" coordsize="2,80">
              <v:shape style="position:absolute;left:8130;top:-1360;width:2;height:80" coordorigin="8130,-1360" coordsize="0,80" path="m8130,-1280l8130,-1360e" filled="false" stroked="true" strokeweight=".748pt" strokecolor="#939598">
                <v:path arrowok="t"/>
              </v:shape>
            </v:group>
            <v:group style="position:absolute;left:8090;top:-1360;width:2;height:80" coordorigin="8090,-1360" coordsize="2,80">
              <v:shape style="position:absolute;left:8090;top:-1360;width:2;height:80" coordorigin="8090,-1360" coordsize="0,80" path="m8090,-1280l8090,-1360e" filled="false" stroked="true" strokeweight=".748pt" strokecolor="#939598">
                <v:path arrowok="t"/>
              </v:shape>
            </v:group>
            <v:group style="position:absolute;left:8050;top:-1360;width:2;height:80" coordorigin="8050,-1360" coordsize="2,80">
              <v:shape style="position:absolute;left:8050;top:-1360;width:2;height:80" coordorigin="8050,-1360" coordsize="0,80" path="m8050,-1280l8050,-1360e" filled="false" stroked="true" strokeweight=".748pt" strokecolor="#939598">
                <v:path arrowok="t"/>
              </v:shape>
            </v:group>
            <v:group style="position:absolute;left:8010;top:-1360;width:2;height:80" coordorigin="8010,-1360" coordsize="2,80">
              <v:shape style="position:absolute;left:8010;top:-1360;width:2;height:80" coordorigin="8010,-1360" coordsize="0,80" path="m8010,-1280l8010,-1360e" filled="false" stroked="true" strokeweight=".748pt" strokecolor="#939598">
                <v:path arrowok="t"/>
              </v:shape>
            </v:group>
            <v:group style="position:absolute;left:7970;top:-1360;width:2;height:80" coordorigin="7970,-1360" coordsize="2,80">
              <v:shape style="position:absolute;left:7970;top:-1360;width:2;height:80" coordorigin="7970,-1360" coordsize="0,80" path="m7970,-1280l7970,-1360e" filled="false" stroked="true" strokeweight=".748pt" strokecolor="#939598">
                <v:path arrowok="t"/>
              </v:shape>
            </v:group>
            <v:group style="position:absolute;left:7930;top:-1360;width:2;height:80" coordorigin="7930,-1360" coordsize="2,80">
              <v:shape style="position:absolute;left:7930;top:-1360;width:2;height:80" coordorigin="7930,-1360" coordsize="1,80" path="m7930,-1280l7930,-1360e" filled="false" stroked="true" strokeweight=".748pt" strokecolor="#939598">
                <v:path arrowok="t"/>
              </v:shape>
            </v:group>
            <v:group style="position:absolute;left:7890;top:-1360;width:2;height:80" coordorigin="7890,-1360" coordsize="2,80">
              <v:shape style="position:absolute;left:7890;top:-1360;width:2;height:80" coordorigin="7890,-1360" coordsize="0,80" path="m7890,-1280l7890,-1360e" filled="false" stroked="true" strokeweight=".748pt" strokecolor="#939598">
                <v:path arrowok="t"/>
              </v:shape>
            </v:group>
            <v:group style="position:absolute;left:7850;top:-1360;width:2;height:80" coordorigin="7850,-1360" coordsize="2,80">
              <v:shape style="position:absolute;left:7850;top:-1360;width:2;height:80" coordorigin="7850,-1360" coordsize="0,80" path="m7850,-1280l7850,-1360e" filled="false" stroked="true" strokeweight=".748pt" strokecolor="#939598">
                <v:path arrowok="t"/>
              </v:shape>
            </v:group>
            <v:group style="position:absolute;left:7810;top:-1360;width:2;height:80" coordorigin="7810,-1360" coordsize="2,80">
              <v:shape style="position:absolute;left:7810;top:-1360;width:2;height:80" coordorigin="7810,-1360" coordsize="1,80" path="m7810,-1280l7810,-1360e" filled="false" stroked="true" strokeweight=".748pt" strokecolor="#939598">
                <v:path arrowok="t"/>
              </v:shape>
            </v:group>
            <v:group style="position:absolute;left:7770;top:-1360;width:2;height:80" coordorigin="7770,-1360" coordsize="2,80">
              <v:shape style="position:absolute;left:7770;top:-1360;width:2;height:80" coordorigin="7770,-1360" coordsize="0,80" path="m7770,-1280l7770,-1360e" filled="false" stroked="true" strokeweight=".748pt" strokecolor="#939598">
                <v:path arrowok="t"/>
              </v:shape>
            </v:group>
            <v:group style="position:absolute;left:7730;top:-1360;width:2;height:80" coordorigin="7730,-1360" coordsize="2,80">
              <v:shape style="position:absolute;left:7730;top:-1360;width:2;height:80" coordorigin="7730,-1360" coordsize="0,80" path="m7730,-1280l7730,-1360e" filled="false" stroked="true" strokeweight=".748pt" strokecolor="#939598">
                <v:path arrowok="t"/>
              </v:shape>
            </v:group>
            <v:group style="position:absolute;left:7690;top:-1360;width:2;height:80" coordorigin="7690,-1360" coordsize="2,80">
              <v:shape style="position:absolute;left:7690;top:-1360;width:2;height:80" coordorigin="7690,-1360" coordsize="0,80" path="m7690,-1280l7690,-1360e" filled="false" stroked="true" strokeweight=".748pt" strokecolor="#939598">
                <v:path arrowok="t"/>
              </v:shape>
            </v:group>
            <v:group style="position:absolute;left:7650;top:-1360;width:2;height:80" coordorigin="7650,-1360" coordsize="2,80">
              <v:shape style="position:absolute;left:7650;top:-1360;width:2;height:80" coordorigin="7650,-1360" coordsize="0,80" path="m7650,-1280l7650,-1360e" filled="false" stroked="true" strokeweight=".748pt" strokecolor="#939598">
                <v:path arrowok="t"/>
              </v:shape>
            </v:group>
            <v:group style="position:absolute;left:7610;top:-1360;width:2;height:80" coordorigin="7610,-1360" coordsize="2,80">
              <v:shape style="position:absolute;left:7610;top:-1360;width:2;height:80" coordorigin="7610,-1360" coordsize="0,80" path="m7610,-1280l7610,-1360e" filled="false" stroked="true" strokeweight=".748pt" strokecolor="#939598">
                <v:path arrowok="t"/>
              </v:shape>
            </v:group>
            <v:group style="position:absolute;left:7570;top:-1360;width:2;height:80" coordorigin="7570,-1360" coordsize="2,80">
              <v:shape style="position:absolute;left:7570;top:-1360;width:2;height:80" coordorigin="7570,-1360" coordsize="1,80" path="m7570,-1280l7570,-1360e" filled="false" stroked="true" strokeweight=".748pt" strokecolor="#939598">
                <v:path arrowok="t"/>
              </v:shape>
            </v:group>
            <v:group style="position:absolute;left:7530;top:-1360;width:2;height:80" coordorigin="7530,-1360" coordsize="2,80">
              <v:shape style="position:absolute;left:7530;top:-1360;width:2;height:80" coordorigin="7530,-1360" coordsize="0,80" path="m7530,-1280l7530,-1360e" filled="false" stroked="true" strokeweight=".748pt" strokecolor="#939598">
                <v:path arrowok="t"/>
              </v:shape>
            </v:group>
            <v:group style="position:absolute;left:7489;top:-1360;width:2;height:80" coordorigin="7489,-1360" coordsize="2,80">
              <v:shape style="position:absolute;left:7489;top:-1360;width:2;height:80" coordorigin="7489,-1360" coordsize="0,80" path="m7490,-1280l7489,-1360e" filled="false" stroked="true" strokeweight=".748pt" strokecolor="#939598">
                <v:path arrowok="t"/>
              </v:shape>
            </v:group>
            <v:group style="position:absolute;left:7449;top:-1360;width:2;height:80" coordorigin="7449,-1360" coordsize="2,80">
              <v:shape style="position:absolute;left:7449;top:-1360;width:2;height:80" coordorigin="7449,-1360" coordsize="0,80" path="m7449,-1280l7449,-1360e" filled="false" stroked="true" strokeweight=".748pt" strokecolor="#939598">
                <v:path arrowok="t"/>
              </v:shape>
            </v:group>
            <v:group style="position:absolute;left:7409;top:-1360;width:2;height:80" coordorigin="7409,-1360" coordsize="2,80">
              <v:shape style="position:absolute;left:7409;top:-1360;width:2;height:80" coordorigin="7409,-1360" coordsize="1,80" path="m7409,-1280l7409,-1360e" filled="false" stroked="true" strokeweight=".748pt" strokecolor="#939598">
                <v:path arrowok="t"/>
              </v:shape>
            </v:group>
            <v:group style="position:absolute;left:7369;top:-1360;width:2;height:80" coordorigin="7369,-1360" coordsize="2,80">
              <v:shape style="position:absolute;left:7369;top:-1360;width:2;height:80" coordorigin="7369,-1360" coordsize="0,80" path="m7369,-1280l7369,-1360e" filled="false" stroked="true" strokeweight=".748pt" strokecolor="#939598">
                <v:path arrowok="t"/>
              </v:shape>
            </v:group>
            <v:group style="position:absolute;left:7329;top:-1360;width:2;height:80" coordorigin="7329,-1360" coordsize="2,80">
              <v:shape style="position:absolute;left:7329;top:-1360;width:2;height:80" coordorigin="7329,-1360" coordsize="0,80" path="m7329,-1280l7329,-1360e" filled="false" stroked="true" strokeweight=".748pt" strokecolor="#939598">
                <v:path arrowok="t"/>
              </v:shape>
            </v:group>
            <v:group style="position:absolute;left:7289;top:-1360;width:2;height:80" coordorigin="7289,-1360" coordsize="2,80">
              <v:shape style="position:absolute;left:7289;top:-1360;width:2;height:80" coordorigin="7289,-1360" coordsize="0,80" path="m7289,-1280l7289,-1360e" filled="false" stroked="true" strokeweight=".748pt" strokecolor="#939598">
                <v:path arrowok="t"/>
              </v:shape>
            </v:group>
            <v:group style="position:absolute;left:7249;top:-1360;width:2;height:80" coordorigin="7249,-1360" coordsize="2,80">
              <v:shape style="position:absolute;left:7249;top:-1360;width:2;height:80" coordorigin="7249,-1360" coordsize="0,80" path="m7249,-1280l7249,-1360e" filled="false" stroked="true" strokeweight=".748pt" strokecolor="#939598">
                <v:path arrowok="t"/>
              </v:shape>
            </v:group>
            <v:group style="position:absolute;left:7209;top:-1360;width:2;height:80" coordorigin="7209,-1360" coordsize="2,80">
              <v:shape style="position:absolute;left:7209;top:-1360;width:2;height:80" coordorigin="7209,-1360" coordsize="1,80" path="m7209,-1280l7209,-1360e" filled="false" stroked="true" strokeweight=".748pt" strokecolor="#939598">
                <v:path arrowok="t"/>
              </v:shape>
            </v:group>
            <v:group style="position:absolute;left:7169;top:-1360;width:2;height:80" coordorigin="7169,-1360" coordsize="2,80">
              <v:shape style="position:absolute;left:7169;top:-1360;width:2;height:80" coordorigin="7169,-1360" coordsize="0,80" path="m7169,-1280l7169,-1360e" filled="false" stroked="true" strokeweight=".748pt" strokecolor="#939598">
                <v:path arrowok="t"/>
              </v:shape>
            </v:group>
            <v:group style="position:absolute;left:7129;top:-1360;width:2;height:80" coordorigin="7129,-1360" coordsize="2,80">
              <v:shape style="position:absolute;left:7129;top:-1360;width:2;height:80" coordorigin="7129,-1360" coordsize="0,80" path="m7129,-1280l7129,-1360e" filled="false" stroked="true" strokeweight=".748pt" strokecolor="#939598">
                <v:path arrowok="t"/>
              </v:shape>
            </v:group>
            <v:group style="position:absolute;left:7089;top:-1360;width:2;height:80" coordorigin="7089,-1360" coordsize="2,80">
              <v:shape style="position:absolute;left:7089;top:-1360;width:2;height:80" coordorigin="7089,-1360" coordsize="0,80" path="m7089,-1280l7089,-1360e" filled="false" stroked="true" strokeweight=".748pt" strokecolor="#939598">
                <v:path arrowok="t"/>
              </v:shape>
            </v:group>
            <v:group style="position:absolute;left:7049;top:-1360;width:2;height:80" coordorigin="7049,-1360" coordsize="2,80">
              <v:shape style="position:absolute;left:7049;top:-1360;width:2;height:80" coordorigin="7049,-1360" coordsize="1,80" path="m7049,-1280l7049,-1360e" filled="false" stroked="true" strokeweight=".748pt" strokecolor="#939598">
                <v:path arrowok="t"/>
              </v:shape>
            </v:group>
            <v:group style="position:absolute;left:7009;top:-1360;width:2;height:80" coordorigin="7009,-1360" coordsize="2,80">
              <v:shape style="position:absolute;left:7009;top:-1360;width:2;height:80" coordorigin="7009,-1360" coordsize="0,80" path="m7009,-1280l7009,-1360e" filled="false" stroked="true" strokeweight=".748pt" strokecolor="#939598">
                <v:path arrowok="t"/>
              </v:shape>
            </v:group>
            <v:group style="position:absolute;left:6969;top:-1360;width:2;height:80" coordorigin="6969,-1360" coordsize="2,80">
              <v:shape style="position:absolute;left:6969;top:-1360;width:2;height:80" coordorigin="6969,-1360" coordsize="0,80" path="m6969,-1280l6969,-1360e" filled="false" stroked="true" strokeweight=".748pt" strokecolor="#939598">
                <v:path arrowok="t"/>
              </v:shape>
            </v:group>
            <v:group style="position:absolute;left:6929;top:-1360;width:2;height:80" coordorigin="6929,-1360" coordsize="2,80">
              <v:shape style="position:absolute;left:6929;top:-1360;width:2;height:80" coordorigin="6929,-1360" coordsize="0,80" path="m6929,-1280l6929,-1360e" filled="false" stroked="true" strokeweight=".748pt" strokecolor="#939598">
                <v:path arrowok="t"/>
              </v:shape>
            </v:group>
            <v:group style="position:absolute;left:6889;top:-1360;width:2;height:80" coordorigin="6889,-1360" coordsize="2,80">
              <v:shape style="position:absolute;left:6889;top:-1360;width:2;height:80" coordorigin="6889,-1360" coordsize="1,80" path="m6889,-1280l6889,-1360e" filled="false" stroked="true" strokeweight=".748pt" strokecolor="#939598">
                <v:path arrowok="t"/>
              </v:shape>
            </v:group>
            <v:group style="position:absolute;left:6849;top:-1360;width:2;height:80" coordorigin="6849,-1360" coordsize="2,80">
              <v:shape style="position:absolute;left:6849;top:-1360;width:2;height:80" coordorigin="6849,-1360" coordsize="0,80" path="m6849,-1280l6849,-1360e" filled="false" stroked="true" strokeweight=".748pt" strokecolor="#939598">
                <v:path arrowok="t"/>
              </v:shape>
            </v:group>
            <v:group style="position:absolute;left:6809;top:-1360;width:2;height:80" coordorigin="6809,-1360" coordsize="2,80">
              <v:shape style="position:absolute;left:6809;top:-1360;width:2;height:80" coordorigin="6809,-1360" coordsize="0,80" path="m6809,-1280l6809,-1360e" filled="false" stroked="true" strokeweight=".748pt" strokecolor="#939598">
                <v:path arrowok="t"/>
              </v:shape>
            </v:group>
            <v:group style="position:absolute;left:6769;top:-1360;width:2;height:80" coordorigin="6769,-1360" coordsize="2,80">
              <v:shape style="position:absolute;left:6769;top:-1360;width:2;height:80" coordorigin="6769,-1360" coordsize="0,80" path="m6769,-1280l6769,-1360e" filled="false" stroked="true" strokeweight=".748pt" strokecolor="#939598">
                <v:path arrowok="t"/>
              </v:shape>
            </v:group>
            <v:group style="position:absolute;left:6729;top:-1360;width:2;height:80" coordorigin="6729,-1360" coordsize="2,80">
              <v:shape style="position:absolute;left:6729;top:-1360;width:2;height:80" coordorigin="6729,-1360" coordsize="0,80" path="m6729,-1280l6729,-1360e" filled="false" stroked="true" strokeweight=".748pt" strokecolor="#939598">
                <v:path arrowok="t"/>
              </v:shape>
            </v:group>
            <v:group style="position:absolute;left:6689;top:-1360;width:2;height:80" coordorigin="6689,-1360" coordsize="2,80">
              <v:shape style="position:absolute;left:6689;top:-1360;width:2;height:80" coordorigin="6689,-1360" coordsize="0,80" path="m6689,-1280l6689,-1360e" filled="false" stroked="true" strokeweight=".748pt" strokecolor="#939598">
                <v:path arrowok="t"/>
              </v:shape>
            </v:group>
            <v:group style="position:absolute;left:6649;top:-1360;width:2;height:80" coordorigin="6649,-1360" coordsize="2,80">
              <v:shape style="position:absolute;left:6649;top:-1360;width:2;height:80" coordorigin="6649,-1360" coordsize="0,80" path="m6649,-1280l6649,-1360e" filled="false" stroked="true" strokeweight=".748pt" strokecolor="#939598">
                <v:path arrowok="t"/>
              </v:shape>
            </v:group>
            <v:group style="position:absolute;left:6609;top:-1360;width:2;height:80" coordorigin="6609,-1360" coordsize="2,80">
              <v:shape style="position:absolute;left:6609;top:-1360;width:2;height:80" coordorigin="6609,-1360" coordsize="0,80" path="m6609,-1280l6609,-1360e" filled="false" stroked="true" strokeweight=".748pt" strokecolor="#939598">
                <v:path arrowok="t"/>
              </v:shape>
            </v:group>
            <v:group style="position:absolute;left:6569;top:-1360;width:2;height:80" coordorigin="6569,-1360" coordsize="2,80">
              <v:shape style="position:absolute;left:6569;top:-1360;width:2;height:80" coordorigin="6569,-1360" coordsize="0,80" path="m6569,-1280l6569,-1360e" filled="false" stroked="true" strokeweight=".748pt" strokecolor="#939598">
                <v:path arrowok="t"/>
              </v:shape>
            </v:group>
            <v:group style="position:absolute;left:6529;top:-1360;width:2;height:80" coordorigin="6529,-1360" coordsize="2,80">
              <v:shape style="position:absolute;left:6529;top:-1360;width:2;height:80" coordorigin="6529,-1360" coordsize="0,80" path="m6529,-1280l6529,-1360e" filled="false" stroked="true" strokeweight=".748pt" strokecolor="#939598">
                <v:path arrowok="t"/>
              </v:shape>
            </v:group>
            <v:group style="position:absolute;left:6489;top:-1360;width:2;height:80" coordorigin="6489,-1360" coordsize="2,80">
              <v:shape style="position:absolute;left:6489;top:-1360;width:2;height:80" coordorigin="6489,-1360" coordsize="0,80" path="m6489,-1280l6489,-1360e" filled="false" stroked="true" strokeweight=".748pt" strokecolor="#939598">
                <v:path arrowok="t"/>
              </v:shape>
            </v:group>
            <v:group style="position:absolute;left:6449;top:-1360;width:2;height:80" coordorigin="6449,-1360" coordsize="2,80">
              <v:shape style="position:absolute;left:6449;top:-1360;width:2;height:80" coordorigin="6449,-1360" coordsize="1,80" path="m6449,-1280l6449,-1360e" filled="false" stroked="true" strokeweight=".748pt" strokecolor="#939598">
                <v:path arrowok="t"/>
              </v:shape>
            </v:group>
            <v:group style="position:absolute;left:6409;top:-1360;width:2;height:80" coordorigin="6409,-1360" coordsize="2,80">
              <v:shape style="position:absolute;left:6409;top:-1360;width:2;height:80" coordorigin="6409,-1360" coordsize="0,80" path="m6409,-1280l6409,-1360e" filled="false" stroked="true" strokeweight=".748pt" strokecolor="#939598">
                <v:path arrowok="t"/>
              </v:shape>
            </v:group>
            <v:group style="position:absolute;left:6369;top:-1360;width:2;height:80" coordorigin="6369,-1360" coordsize="2,80">
              <v:shape style="position:absolute;left:6369;top:-1360;width:2;height:80" coordorigin="6369,-1360" coordsize="0,80" path="m6369,-1280l6369,-1360e" filled="false" stroked="true" strokeweight=".748pt" strokecolor="#939598">
                <v:path arrowok="t"/>
              </v:shape>
            </v:group>
            <v:group style="position:absolute;left:6329;top:-1360;width:2;height:80" coordorigin="6329,-1360" coordsize="2,80">
              <v:shape style="position:absolute;left:6329;top:-1360;width:2;height:80" coordorigin="6329,-1360" coordsize="0,80" path="m6329,-1280l6329,-1360e" filled="false" stroked="true" strokeweight=".748pt" strokecolor="#939598">
                <v:path arrowok="t"/>
              </v:shape>
            </v:group>
            <v:group style="position:absolute;left:6289;top:-1360;width:2;height:80" coordorigin="6289,-1360" coordsize="2,80">
              <v:shape style="position:absolute;left:6289;top:-1360;width:2;height:80" coordorigin="6289,-1360" coordsize="0,80" path="m6289,-1280l6289,-1360e" filled="false" stroked="true" strokeweight=".748pt" strokecolor="#939598">
                <v:path arrowok="t"/>
              </v:shape>
            </v:group>
            <v:group style="position:absolute;left:6249;top:-1360;width:2;height:80" coordorigin="6249,-1360" coordsize="2,80">
              <v:shape style="position:absolute;left:6249;top:-1360;width:2;height:80" coordorigin="6249,-1360" coordsize="0,80" path="m6249,-1280l6249,-1360e" filled="false" stroked="true" strokeweight=".748pt" strokecolor="#939598">
                <v:path arrowok="t"/>
              </v:shape>
            </v:group>
            <v:group style="position:absolute;left:6209;top:-1360;width:2;height:80" coordorigin="6209,-1360" coordsize="2,80">
              <v:shape style="position:absolute;left:6209;top:-1360;width:2;height:80" coordorigin="6209,-1360" coordsize="0,80" path="m6209,-1280l6209,-1360e" filled="false" stroked="true" strokeweight=".748pt" strokecolor="#939598">
                <v:path arrowok="t"/>
              </v:shape>
            </v:group>
            <v:group style="position:absolute;left:6169;top:-1360;width:2;height:80" coordorigin="6169,-1360" coordsize="2,80">
              <v:shape style="position:absolute;left:6169;top:-1360;width:2;height:80" coordorigin="6169,-1360" coordsize="0,80" path="m6169,-1280l6169,-1360e" filled="false" stroked="true" strokeweight=".748pt" strokecolor="#939598">
                <v:path arrowok="t"/>
              </v:shape>
            </v:group>
            <v:group style="position:absolute;left:6129;top:-1360;width:2;height:80" coordorigin="6129,-1360" coordsize="2,80">
              <v:shape style="position:absolute;left:6129;top:-1360;width:2;height:80" coordorigin="6129,-1360" coordsize="0,80" path="m6129,-1280l6129,-1360e" filled="false" stroked="true" strokeweight=".748pt" strokecolor="#939598">
                <v:path arrowok="t"/>
              </v:shape>
            </v:group>
            <v:group style="position:absolute;left:6089;top:-1360;width:2;height:80" coordorigin="6089,-1360" coordsize="2,80">
              <v:shape style="position:absolute;left:6089;top:-1360;width:2;height:80" coordorigin="6089,-1360" coordsize="1,80" path="m6089,-1280l6089,-1360e" filled="false" stroked="true" strokeweight=".748pt" strokecolor="#939598">
                <v:path arrowok="t"/>
              </v:shape>
            </v:group>
            <v:group style="position:absolute;left:6049;top:-1360;width:2;height:80" coordorigin="6049,-1360" coordsize="2,80">
              <v:shape style="position:absolute;left:6049;top:-1360;width:2;height:80" coordorigin="6049,-1360" coordsize="0,80" path="m6049,-1280l6049,-1360e" filled="false" stroked="true" strokeweight=".748pt" strokecolor="#939598">
                <v:path arrowok="t"/>
              </v:shape>
            </v:group>
            <v:group style="position:absolute;left:6009;top:-1360;width:2;height:80" coordorigin="6009,-1360" coordsize="2,80">
              <v:shape style="position:absolute;left:6009;top:-1360;width:2;height:80" coordorigin="6009,-1360" coordsize="0,80" path="m6009,-1280l6009,-1360e" filled="false" stroked="true" strokeweight=".748pt" strokecolor="#939598">
                <v:path arrowok="t"/>
              </v:shape>
            </v:group>
            <v:group style="position:absolute;left:5969;top:-1360;width:2;height:80" coordorigin="5969,-1360" coordsize="2,80">
              <v:shape style="position:absolute;left:5969;top:-1360;width:2;height:80" coordorigin="5969,-1360" coordsize="0,80" path="m5969,-1280l5969,-1360e" filled="false" stroked="true" strokeweight=".748pt" strokecolor="#939598">
                <v:path arrowok="t"/>
              </v:shape>
            </v:group>
            <v:group style="position:absolute;left:5929;top:-1360;width:2;height:80" coordorigin="5929,-1360" coordsize="2,80">
              <v:shape style="position:absolute;left:5929;top:-1360;width:2;height:80" coordorigin="5929,-1360" coordsize="0,80" path="m5929,-1280l5929,-1360e" filled="false" stroked="true" strokeweight=".748pt" strokecolor="#939598">
                <v:path arrowok="t"/>
              </v:shape>
            </v:group>
            <v:group style="position:absolute;left:5889;top:-1360;width:2;height:80" coordorigin="5889,-1360" coordsize="2,80">
              <v:shape style="position:absolute;left:5889;top:-1360;width:2;height:80" coordorigin="5889,-1360" coordsize="0,80" path="m5889,-1280l5889,-1360e" filled="false" stroked="true" strokeweight=".748pt" strokecolor="#939598">
                <v:path arrowok="t"/>
              </v:shape>
            </v:group>
            <v:group style="position:absolute;left:5849;top:-1360;width:2;height:80" coordorigin="5849,-1360" coordsize="2,80">
              <v:shape style="position:absolute;left:5849;top:-1360;width:2;height:80" coordorigin="5849,-1360" coordsize="0,80" path="m5849,-1280l5849,-1360e" filled="false" stroked="true" strokeweight=".748pt" strokecolor="#939598">
                <v:path arrowok="t"/>
              </v:shape>
            </v:group>
            <v:group style="position:absolute;left:5809;top:-1360;width:2;height:80" coordorigin="5809,-1360" coordsize="2,80">
              <v:shape style="position:absolute;left:5809;top:-1360;width:2;height:80" coordorigin="5809,-1360" coordsize="0,80" path="m5809,-1280l5809,-1360e" filled="false" stroked="true" strokeweight=".748pt" strokecolor="#939598">
                <v:path arrowok="t"/>
              </v:shape>
            </v:group>
            <v:group style="position:absolute;left:5769;top:-1360;width:2;height:80" coordorigin="5769,-1360" coordsize="2,80">
              <v:shape style="position:absolute;left:5769;top:-1360;width:2;height:80" coordorigin="5769,-1360" coordsize="0,80" path="m5769,-1280l5769,-1360e" filled="false" stroked="true" strokeweight=".748pt" strokecolor="#939598">
                <v:path arrowok="t"/>
              </v:shape>
            </v:group>
            <v:group style="position:absolute;left:5729;top:-1360;width:2;height:80" coordorigin="5729,-1360" coordsize="2,80">
              <v:shape style="position:absolute;left:5729;top:-1360;width:2;height:80" coordorigin="5729,-1360" coordsize="0,80" path="m5729,-1280l5729,-1360e" filled="false" stroked="true" strokeweight=".748pt" strokecolor="#939598">
                <v:path arrowok="t"/>
              </v:shape>
            </v:group>
            <v:group style="position:absolute;left:5689;top:-1360;width:2;height:80" coordorigin="5689,-1360" coordsize="2,80">
              <v:shape style="position:absolute;left:5689;top:-1360;width:2;height:80" coordorigin="5689,-1360" coordsize="0,80" path="m5689,-1280l5689,-1360e" filled="false" stroked="true" strokeweight=".748pt" strokecolor="#939598">
                <v:path arrowok="t"/>
              </v:shape>
            </v:group>
            <v:group style="position:absolute;left:5649;top:-1360;width:2;height:80" coordorigin="5649,-1360" coordsize="2,80">
              <v:shape style="position:absolute;left:5649;top:-1360;width:2;height:80" coordorigin="5649,-1360" coordsize="0,80" path="m5649,-1280l5649,-1360e" filled="false" stroked="true" strokeweight=".748pt" strokecolor="#939598">
                <v:path arrowok="t"/>
              </v:shape>
            </v:group>
            <v:group style="position:absolute;left:5609;top:-1360;width:2;height:80" coordorigin="5609,-1360" coordsize="2,80">
              <v:shape style="position:absolute;left:5609;top:-1360;width:2;height:80" coordorigin="5609,-1360" coordsize="0,80" path="m5609,-1280l5609,-1360e" filled="false" stroked="true" strokeweight=".748pt" strokecolor="#939598">
                <v:path arrowok="t"/>
              </v:shape>
            </v:group>
            <v:group style="position:absolute;left:5569;top:-1360;width:2;height:80" coordorigin="5569,-1360" coordsize="2,80">
              <v:shape style="position:absolute;left:5569;top:-1360;width:2;height:80" coordorigin="5569,-1360" coordsize="0,80" path="m5569,-1280l5569,-1360e" filled="false" stroked="true" strokeweight=".748pt" strokecolor="#939598">
                <v:path arrowok="t"/>
              </v:shape>
            </v:group>
            <v:group style="position:absolute;left:5529;top:-1360;width:2;height:80" coordorigin="5529,-1360" coordsize="2,80">
              <v:shape style="position:absolute;left:5529;top:-1360;width:2;height:80" coordorigin="5529,-1360" coordsize="0,80" path="m5529,-1280l5529,-1360e" filled="false" stroked="true" strokeweight=".748pt" strokecolor="#939598">
                <v:path arrowok="t"/>
              </v:shape>
            </v:group>
            <v:group style="position:absolute;left:5489;top:-1360;width:2;height:80" coordorigin="5489,-1360" coordsize="2,80">
              <v:shape style="position:absolute;left:5489;top:-1360;width:2;height:80" coordorigin="5489,-1360" coordsize="0,80" path="m5489,-1280l5489,-1360e" filled="false" stroked="true" strokeweight=".748pt" strokecolor="#939598">
                <v:path arrowok="t"/>
              </v:shape>
            </v:group>
            <v:group style="position:absolute;left:5449;top:-1360;width:2;height:80" coordorigin="5449,-1360" coordsize="2,80">
              <v:shape style="position:absolute;left:5449;top:-1360;width:2;height:80" coordorigin="5449,-1360" coordsize="0,80" path="m5449,-1280l5449,-1360e" filled="false" stroked="true" strokeweight=".748pt" strokecolor="#939598">
                <v:path arrowok="t"/>
              </v:shape>
            </v:group>
            <v:group style="position:absolute;left:5409;top:-1360;width:2;height:80" coordorigin="5409,-1360" coordsize="2,80">
              <v:shape style="position:absolute;left:5409;top:-1360;width:2;height:80" coordorigin="5409,-1360" coordsize="0,80" path="m5409,-1280l5409,-1360e" filled="false" stroked="true" strokeweight=".748pt" strokecolor="#939598">
                <v:path arrowok="t"/>
              </v:shape>
            </v:group>
            <v:group style="position:absolute;left:5369;top:-1360;width:2;height:80" coordorigin="5369,-1360" coordsize="2,80">
              <v:shape style="position:absolute;left:5369;top:-1360;width:2;height:80" coordorigin="5369,-1360" coordsize="0,80" path="m5369,-1280l5369,-1360e" filled="false" stroked="true" strokeweight=".748pt" strokecolor="#939598">
                <v:path arrowok="t"/>
              </v:shape>
            </v:group>
            <v:group style="position:absolute;left:5329;top:-1360;width:2;height:80" coordorigin="5329,-1360" coordsize="2,80">
              <v:shape style="position:absolute;left:5329;top:-1360;width:2;height:80" coordorigin="5329,-1360" coordsize="1,80" path="m5329,-1280l5329,-1360e" filled="false" stroked="true" strokeweight=".748pt" strokecolor="#939598">
                <v:path arrowok="t"/>
              </v:shape>
            </v:group>
            <v:group style="position:absolute;left:5289;top:-1360;width:2;height:80" coordorigin="5289,-1360" coordsize="2,80">
              <v:shape style="position:absolute;left:5289;top:-1360;width:2;height:80" coordorigin="5289,-1360" coordsize="0,80" path="m5289,-1280l5289,-1360e" filled="false" stroked="true" strokeweight=".748pt" strokecolor="#939598">
                <v:path arrowok="t"/>
              </v:shape>
            </v:group>
            <v:group style="position:absolute;left:5249;top:-1360;width:2;height:80" coordorigin="5249,-1360" coordsize="2,80">
              <v:shape style="position:absolute;left:5249;top:-1360;width:2;height:80" coordorigin="5249,-1360" coordsize="0,80" path="m5249,-1280l5249,-1360e" filled="false" stroked="true" strokeweight=".748pt" strokecolor="#939598">
                <v:path arrowok="t"/>
              </v:shape>
            </v:group>
            <v:group style="position:absolute;left:5209;top:-1360;width:2;height:80" coordorigin="5209,-1360" coordsize="2,80">
              <v:shape style="position:absolute;left:5209;top:-1360;width:2;height:80" coordorigin="5209,-1360" coordsize="0,80" path="m5209,-1280l5209,-1360e" filled="false" stroked="true" strokeweight=".748pt" strokecolor="#939598">
                <v:path arrowok="t"/>
              </v:shape>
            </v:group>
            <v:group style="position:absolute;left:5169;top:-1360;width:2;height:80" coordorigin="5169,-1360" coordsize="2,80">
              <v:shape style="position:absolute;left:5169;top:-1360;width:2;height:80" coordorigin="5169,-1360" coordsize="0,80" path="m5169,-1280l5169,-1360e" filled="false" stroked="true" strokeweight=".748pt" strokecolor="#939598">
                <v:path arrowok="t"/>
              </v:shape>
            </v:group>
            <v:group style="position:absolute;left:5129;top:-1360;width:2;height:80" coordorigin="5129,-1360" coordsize="2,80">
              <v:shape style="position:absolute;left:5129;top:-1360;width:2;height:80" coordorigin="5129,-1360" coordsize="0,80" path="m5129,-1280l5129,-1360e" filled="false" stroked="true" strokeweight=".748pt" strokecolor="#939598">
                <v:path arrowok="t"/>
              </v:shape>
            </v:group>
            <v:group style="position:absolute;left:5089;top:-1360;width:2;height:80" coordorigin="5089,-1360" coordsize="2,80">
              <v:shape style="position:absolute;left:5089;top:-1360;width:2;height:80" coordorigin="5089,-1360" coordsize="0,80" path="m5089,-1280l5089,-1360e" filled="false" stroked="true" strokeweight=".748pt" strokecolor="#939598">
                <v:path arrowok="t"/>
              </v:shape>
            </v:group>
            <v:group style="position:absolute;left:5049;top:-1360;width:2;height:80" coordorigin="5049,-1360" coordsize="2,80">
              <v:shape style="position:absolute;left:5049;top:-1360;width:2;height:80" coordorigin="5049,-1360" coordsize="0,80" path="m5049,-1280l5049,-1360e" filled="false" stroked="true" strokeweight=".748pt" strokecolor="#939598">
                <v:path arrowok="t"/>
              </v:shape>
            </v:group>
            <v:group style="position:absolute;left:5009;top:-1360;width:2;height:80" coordorigin="5009,-1360" coordsize="2,80">
              <v:shape style="position:absolute;left:5009;top:-1360;width:2;height:80" coordorigin="5009,-1360" coordsize="0,80" path="m5009,-1280l5009,-1360e" filled="false" stroked="true" strokeweight=".748pt" strokecolor="#939598">
                <v:path arrowok="t"/>
              </v:shape>
            </v:group>
            <v:group style="position:absolute;left:4969;top:-1360;width:2;height:80" coordorigin="4969,-1360" coordsize="2,80">
              <v:shape style="position:absolute;left:4969;top:-1360;width:2;height:80" coordorigin="4969,-1360" coordsize="1,80" path="m4969,-1280l4969,-1360e" filled="false" stroked="true" strokeweight=".748pt" strokecolor="#939598">
                <v:path arrowok="t"/>
              </v:shape>
            </v:group>
            <v:group style="position:absolute;left:4929;top:-1360;width:2;height:80" coordorigin="4929,-1360" coordsize="2,80">
              <v:shape style="position:absolute;left:4929;top:-1360;width:2;height:80" coordorigin="4929,-1360" coordsize="0,80" path="m4929,-1280l4929,-1360e" filled="false" stroked="true" strokeweight=".748pt" strokecolor="#939598">
                <v:path arrowok="t"/>
              </v:shape>
            </v:group>
            <v:group style="position:absolute;left:4889;top:-1360;width:2;height:80" coordorigin="4889,-1360" coordsize="2,80">
              <v:shape style="position:absolute;left:4889;top:-1360;width:2;height:80" coordorigin="4889,-1360" coordsize="0,80" path="m4889,-1280l4889,-1360e" filled="false" stroked="true" strokeweight=".748pt" strokecolor="#939598">
                <v:path arrowok="t"/>
              </v:shape>
            </v:group>
            <v:group style="position:absolute;left:4849;top:-1360;width:2;height:80" coordorigin="4849,-1360" coordsize="2,80">
              <v:shape style="position:absolute;left:4849;top:-1360;width:2;height:80" coordorigin="4849,-1360" coordsize="0,80" path="m4849,-1280l4849,-1360e" filled="false" stroked="true" strokeweight=".748pt" strokecolor="#939598">
                <v:path arrowok="t"/>
              </v:shape>
            </v:group>
            <v:group style="position:absolute;left:4809;top:-1360;width:2;height:80" coordorigin="4809,-1360" coordsize="2,80">
              <v:shape style="position:absolute;left:4809;top:-1360;width:2;height:80" coordorigin="4809,-1360" coordsize="0,80" path="m4809,-1280l4809,-1360e" filled="false" stroked="true" strokeweight=".748pt" strokecolor="#939598">
                <v:path arrowok="t"/>
              </v:shape>
            </v:group>
            <v:group style="position:absolute;left:4769;top:-1360;width:2;height:80" coordorigin="4769,-1360" coordsize="2,80">
              <v:shape style="position:absolute;left:4769;top:-1360;width:2;height:80" coordorigin="4769,-1360" coordsize="0,80" path="m4769,-1280l4769,-1360e" filled="false" stroked="true" strokeweight=".748pt" strokecolor="#939598">
                <v:path arrowok="t"/>
              </v:shape>
            </v:group>
            <v:group style="position:absolute;left:4729;top:-1360;width:2;height:80" coordorigin="4729,-1360" coordsize="2,80">
              <v:shape style="position:absolute;left:4729;top:-1360;width:2;height:80" coordorigin="4729,-1360" coordsize="0,80" path="m4729,-1280l4729,-1360e" filled="false" stroked="true" strokeweight=".748pt" strokecolor="#939598">
                <v:path arrowok="t"/>
              </v:shape>
            </v:group>
            <v:group style="position:absolute;left:4689;top:-1360;width:2;height:80" coordorigin="4689,-1360" coordsize="2,80">
              <v:shape style="position:absolute;left:4689;top:-1360;width:2;height:80" coordorigin="4689,-1360" coordsize="1,80" path="m4689,-1280l4689,-1360e" filled="false" stroked="true" strokeweight=".748pt" strokecolor="#939598">
                <v:path arrowok="t"/>
              </v:shape>
            </v:group>
            <v:group style="position:absolute;left:4649;top:-1360;width:2;height:80" coordorigin="4649,-1360" coordsize="2,80">
              <v:shape style="position:absolute;left:4649;top:-1360;width:2;height:80" coordorigin="4649,-1360" coordsize="0,80" path="m4649,-1280l4649,-1360e" filled="false" stroked="true" strokeweight=".748pt" strokecolor="#939598">
                <v:path arrowok="t"/>
              </v:shape>
            </v:group>
            <v:group style="position:absolute;left:4609;top:-1360;width:2;height:80" coordorigin="4609,-1360" coordsize="2,80">
              <v:shape style="position:absolute;left:4609;top:-1360;width:2;height:80" coordorigin="4609,-1360" coordsize="0,80" path="m4609,-1280l4609,-1360e" filled="false" stroked="true" strokeweight=".748pt" strokecolor="#939598">
                <v:path arrowok="t"/>
              </v:shape>
            </v:group>
            <v:group style="position:absolute;left:4569;top:-1360;width:2;height:80" coordorigin="4569,-1360" coordsize="2,80">
              <v:shape style="position:absolute;left:4569;top:-1360;width:2;height:80" coordorigin="4569,-1360" coordsize="0,80" path="m4569,-1280l4569,-1360e" filled="false" stroked="true" strokeweight=".748pt" strokecolor="#939598">
                <v:path arrowok="t"/>
              </v:shape>
            </v:group>
            <v:group style="position:absolute;left:4529;top:-1360;width:2;height:80" coordorigin="4529,-1360" coordsize="2,80">
              <v:shape style="position:absolute;left:4529;top:-1360;width:2;height:80" coordorigin="4529,-1360" coordsize="0,80" path="m4529,-1280l4529,-1360e" filled="false" stroked="true" strokeweight=".748pt" strokecolor="#939598">
                <v:path arrowok="t"/>
              </v:shape>
            </v:group>
            <v:group style="position:absolute;left:4489;top:-1360;width:2;height:80" coordorigin="4489,-1360" coordsize="2,80">
              <v:shape style="position:absolute;left:4489;top:-1360;width:2;height:80" coordorigin="4489,-1360" coordsize="0,80" path="m4489,-1280l4489,-1360e" filled="false" stroked="true" strokeweight=".748pt" strokecolor="#939598">
                <v:path arrowok="t"/>
              </v:shape>
            </v:group>
            <v:group style="position:absolute;left:4449;top:-1360;width:2;height:80" coordorigin="4449,-1360" coordsize="2,80">
              <v:shape style="position:absolute;left:4449;top:-1360;width:2;height:80" coordorigin="4449,-1360" coordsize="0,80" path="m4449,-1280l4449,-1360e" filled="false" stroked="true" strokeweight=".748pt" strokecolor="#939598">
                <v:path arrowok="t"/>
              </v:shape>
            </v:group>
            <v:group style="position:absolute;left:4409;top:-1360;width:2;height:80" coordorigin="4409,-1360" coordsize="2,80">
              <v:shape style="position:absolute;left:4409;top:-1360;width:2;height:80" coordorigin="4409,-1360" coordsize="0,80" path="m4409,-1280l4409,-1360e" filled="false" stroked="true" strokeweight=".748pt" strokecolor="#939598">
                <v:path arrowok="t"/>
              </v:shape>
            </v:group>
            <v:group style="position:absolute;left:4369;top:-1360;width:2;height:80" coordorigin="4369,-1360" coordsize="2,80">
              <v:shape style="position:absolute;left:4369;top:-1360;width:2;height:80" coordorigin="4369,-1360" coordsize="0,80" path="m4369,-1280l4369,-1360e" filled="false" stroked="true" strokeweight=".748pt" strokecolor="#939598">
                <v:path arrowok="t"/>
              </v:shape>
            </v:group>
            <v:group style="position:absolute;left:4329;top:-1360;width:2;height:80" coordorigin="4329,-1360" coordsize="2,80">
              <v:shape style="position:absolute;left:4329;top:-1360;width:2;height:80" coordorigin="4329,-1360" coordsize="0,80" path="m4329,-1280l4329,-1360e" filled="false" stroked="true" strokeweight=".748pt" strokecolor="#939598">
                <v:path arrowok="t"/>
              </v:shape>
            </v:group>
            <v:group style="position:absolute;left:4289;top:-1360;width:2;height:80" coordorigin="4289,-1360" coordsize="2,80">
              <v:shape style="position:absolute;left:4289;top:-1360;width:2;height:80" coordorigin="4289,-1360" coordsize="1,80" path="m4289,-1280l4289,-1360e" filled="false" stroked="true" strokeweight=".748pt" strokecolor="#939598">
                <v:path arrowok="t"/>
              </v:shape>
            </v:group>
            <v:group style="position:absolute;left:4249;top:-1360;width:2;height:80" coordorigin="4249,-1360" coordsize="2,80">
              <v:shape style="position:absolute;left:4249;top:-1360;width:2;height:80" coordorigin="4249,-1360" coordsize="0,80" path="m4249,-1280l4249,-1360e" filled="false" stroked="true" strokeweight=".748pt" strokecolor="#939598">
                <v:path arrowok="t"/>
              </v:shape>
            </v:group>
            <v:group style="position:absolute;left:4209;top:-1360;width:2;height:80" coordorigin="4209,-1360" coordsize="2,80">
              <v:shape style="position:absolute;left:4209;top:-1360;width:2;height:80" coordorigin="4209,-1360" coordsize="0,80" path="m4209,-1280l4209,-1360e" filled="false" stroked="true" strokeweight=".748pt" strokecolor="#939598">
                <v:path arrowok="t"/>
              </v:shape>
            </v:group>
            <v:group style="position:absolute;left:4169;top:-1360;width:2;height:80" coordorigin="4169,-1360" coordsize="2,80">
              <v:shape style="position:absolute;left:4169;top:-1360;width:2;height:80" coordorigin="4169,-1360" coordsize="0,80" path="m4169,-1280l4169,-1360e" filled="false" stroked="true" strokeweight=".748pt" strokecolor="#939598">
                <v:path arrowok="t"/>
              </v:shape>
            </v:group>
            <v:group style="position:absolute;left:4129;top:-1360;width:2;height:80" coordorigin="4129,-1360" coordsize="2,80">
              <v:shape style="position:absolute;left:4129;top:-1360;width:2;height:80" coordorigin="4129,-1360" coordsize="0,80" path="m4129,-1280l4129,-1360e" filled="false" stroked="true" strokeweight=".748pt" strokecolor="#939598">
                <v:path arrowok="t"/>
              </v:shape>
            </v:group>
            <v:group style="position:absolute;left:4089;top:-1359;width:2;height:80" coordorigin="4089,-1359" coordsize="2,80">
              <v:shape style="position:absolute;left:4089;top:-1359;width:2;height:80" coordorigin="4089,-1359" coordsize="0,80" path="m4089,-1279l4089,-1359e" filled="false" stroked="true" strokeweight=".748pt" strokecolor="#939598">
                <v:path arrowok="t"/>
              </v:shape>
            </v:group>
            <v:group style="position:absolute;left:4049;top:-1359;width:2;height:80" coordorigin="4049,-1359" coordsize="2,80">
              <v:shape style="position:absolute;left:4049;top:-1359;width:2;height:80" coordorigin="4049,-1359" coordsize="0,80" path="m4049,-1279l4049,-1359e" filled="false" stroked="true" strokeweight=".748pt" strokecolor="#939598">
                <v:path arrowok="t"/>
              </v:shape>
            </v:group>
            <v:group style="position:absolute;left:4009;top:-1359;width:2;height:80" coordorigin="4009,-1359" coordsize="2,80">
              <v:shape style="position:absolute;left:4009;top:-1359;width:2;height:80" coordorigin="4009,-1359" coordsize="0,80" path="m4009,-1279l4009,-1359e" filled="false" stroked="true" strokeweight=".748pt" strokecolor="#939598">
                <v:path arrowok="t"/>
              </v:shape>
            </v:group>
            <v:group style="position:absolute;left:3969;top:-1359;width:2;height:80" coordorigin="3969,-1359" coordsize="2,80">
              <v:shape style="position:absolute;left:3969;top:-1359;width:2;height:80" coordorigin="3969,-1359" coordsize="0,80" path="m3969,-1279l3969,-1359e" filled="false" stroked="true" strokeweight=".748pt" strokecolor="#939598">
                <v:path arrowok="t"/>
              </v:shape>
            </v:group>
            <v:group style="position:absolute;left:3929;top:-1359;width:2;height:80" coordorigin="3929,-1359" coordsize="2,80">
              <v:shape style="position:absolute;left:3929;top:-1359;width:2;height:80" coordorigin="3929,-1359" coordsize="1,80" path="m3929,-1279l3929,-1359e" filled="false" stroked="true" strokeweight=".748pt" strokecolor="#939598">
                <v:path arrowok="t"/>
              </v:shape>
            </v:group>
            <v:group style="position:absolute;left:3889;top:-1359;width:2;height:80" coordorigin="3889,-1359" coordsize="2,80">
              <v:shape style="position:absolute;left:3889;top:-1359;width:2;height:80" coordorigin="3889,-1359" coordsize="0,80" path="m3889,-1279l3889,-1359e" filled="false" stroked="true" strokeweight=".748pt" strokecolor="#939598">
                <v:path arrowok="t"/>
              </v:shape>
            </v:group>
            <v:group style="position:absolute;left:3849;top:-1359;width:2;height:80" coordorigin="3849,-1359" coordsize="2,80">
              <v:shape style="position:absolute;left:3849;top:-1359;width:2;height:80" coordorigin="3849,-1359" coordsize="0,80" path="m3849,-1279l3849,-1359e" filled="false" stroked="true" strokeweight=".748pt" strokecolor="#939598">
                <v:path arrowok="t"/>
              </v:shape>
            </v:group>
            <v:group style="position:absolute;left:3809;top:-1359;width:2;height:80" coordorigin="3809,-1359" coordsize="2,80">
              <v:shape style="position:absolute;left:3809;top:-1359;width:2;height:80" coordorigin="3809,-1359" coordsize="0,80" path="m3809,-1279l3809,-1359e" filled="false" stroked="true" strokeweight=".748pt" strokecolor="#939598">
                <v:path arrowok="t"/>
              </v:shape>
            </v:group>
            <v:group style="position:absolute;left:3768;top:-1359;width:2;height:80" coordorigin="3768,-1359" coordsize="2,80">
              <v:shape style="position:absolute;left:3768;top:-1359;width:2;height:80" coordorigin="3768,-1359" coordsize="0,80" path="m3769,-1279l3768,-1359e" filled="false" stroked="true" strokeweight=".748pt" strokecolor="#939598">
                <v:path arrowok="t"/>
              </v:shape>
            </v:group>
            <v:group style="position:absolute;left:3728;top:-1359;width:2;height:80" coordorigin="3728,-1359" coordsize="2,80">
              <v:shape style="position:absolute;left:3728;top:-1359;width:2;height:80" coordorigin="3728,-1359" coordsize="0,80" path="m3728,-1279l3728,-1359e" filled="false" stroked="true" strokeweight=".748pt" strokecolor="#939598">
                <v:path arrowok="t"/>
              </v:shape>
            </v:group>
            <v:group style="position:absolute;left:3688;top:-1359;width:2;height:80" coordorigin="3688,-1359" coordsize="2,80">
              <v:shape style="position:absolute;left:3688;top:-1359;width:2;height:80" coordorigin="3688,-1359" coordsize="0,80" path="m3688,-1279l3688,-1359e" filled="false" stroked="true" strokeweight=".748pt" strokecolor="#939598">
                <v:path arrowok="t"/>
              </v:shape>
            </v:group>
            <v:group style="position:absolute;left:3648;top:-1359;width:2;height:80" coordorigin="3648,-1359" coordsize="2,80">
              <v:shape style="position:absolute;left:3648;top:-1359;width:2;height:80" coordorigin="3648,-1359" coordsize="0,80" path="m3648,-1279l3648,-1359e" filled="false" stroked="true" strokeweight=".748pt" strokecolor="#939598">
                <v:path arrowok="t"/>
              </v:shape>
            </v:group>
            <v:group style="position:absolute;left:3608;top:-1359;width:2;height:80" coordorigin="3608,-1359" coordsize="2,80">
              <v:shape style="position:absolute;left:3608;top:-1359;width:2;height:80" coordorigin="3608,-1359" coordsize="0,80" path="m3608,-1279l3608,-1359e" filled="false" stroked="true" strokeweight=".748pt" strokecolor="#939598">
                <v:path arrowok="t"/>
              </v:shape>
            </v:group>
            <v:group style="position:absolute;left:3568;top:-1359;width:2;height:80" coordorigin="3568,-1359" coordsize="2,80">
              <v:shape style="position:absolute;left:3568;top:-1359;width:2;height:80" coordorigin="3568,-1359" coordsize="1,80" path="m3568,-1279l3568,-1359e" filled="false" stroked="true" strokeweight=".748pt" strokecolor="#939598">
                <v:path arrowok="t"/>
              </v:shape>
            </v:group>
            <v:group style="position:absolute;left:3528;top:-1359;width:2;height:80" coordorigin="3528,-1359" coordsize="2,80">
              <v:shape style="position:absolute;left:3528;top:-1359;width:2;height:80" coordorigin="3528,-1359" coordsize="0,80" path="m3528,-1279l3528,-1359e" filled="false" stroked="true" strokeweight=".748pt" strokecolor="#939598">
                <v:path arrowok="t"/>
              </v:shape>
            </v:group>
            <v:group style="position:absolute;left:3488;top:-1359;width:2;height:80" coordorigin="3488,-1359" coordsize="2,80">
              <v:shape style="position:absolute;left:3488;top:-1359;width:2;height:80" coordorigin="3488,-1359" coordsize="0,80" path="m3488,-1279l3488,-1359e" filled="false" stroked="true" strokeweight=".748pt" strokecolor="#939598">
                <v:path arrowok="t"/>
              </v:shape>
            </v:group>
            <v:group style="position:absolute;left:3448;top:-1359;width:2;height:80" coordorigin="3448,-1359" coordsize="2,80">
              <v:shape style="position:absolute;left:3448;top:-1359;width:2;height:80" coordorigin="3448,-1359" coordsize="0,80" path="m3448,-1279l3448,-1359e" filled="false" stroked="true" strokeweight=".748pt" strokecolor="#939598">
                <v:path arrowok="t"/>
              </v:shape>
            </v:group>
            <v:group style="position:absolute;left:3408;top:-1359;width:2;height:80" coordorigin="3408,-1359" coordsize="2,80">
              <v:shape style="position:absolute;left:3408;top:-1359;width:2;height:80" coordorigin="3408,-1359" coordsize="0,80" path="m3408,-1279l3408,-1359e" filled="false" stroked="true" strokeweight=".748pt" strokecolor="#939598">
                <v:path arrowok="t"/>
              </v:shape>
            </v:group>
            <v:group style="position:absolute;left:3368;top:-1359;width:2;height:80" coordorigin="3368,-1359" coordsize="2,80">
              <v:shape style="position:absolute;left:3368;top:-1359;width:2;height:80" coordorigin="3368,-1359" coordsize="0,80" path="m3368,-1279l3368,-1359e" filled="false" stroked="true" strokeweight=".748pt" strokecolor="#939598">
                <v:path arrowok="t"/>
              </v:shape>
            </v:group>
            <v:group style="position:absolute;left:3328;top:-1359;width:2;height:80" coordorigin="3328,-1359" coordsize="2,80">
              <v:shape style="position:absolute;left:3328;top:-1359;width:2;height:80" coordorigin="3328,-1359" coordsize="0,80" path="m3328,-1279l3328,-1359e" filled="false" stroked="true" strokeweight=".748pt" strokecolor="#939598">
                <v:path arrowok="t"/>
              </v:shape>
            </v:group>
            <v:group style="position:absolute;left:3288;top:-1359;width:2;height:80" coordorigin="3288,-1359" coordsize="2,80">
              <v:shape style="position:absolute;left:3288;top:-1359;width:2;height:80" coordorigin="3288,-1359" coordsize="0,80" path="m3288,-1279l3288,-1359e" filled="false" stroked="true" strokeweight=".748pt" strokecolor="#939598">
                <v:path arrowok="t"/>
              </v:shape>
            </v:group>
            <v:group style="position:absolute;left:3248;top:-1359;width:2;height:80" coordorigin="3248,-1359" coordsize="2,80">
              <v:shape style="position:absolute;left:3248;top:-1359;width:2;height:80" coordorigin="3248,-1359" coordsize="0,80" path="m3248,-1279l3248,-1359e" filled="false" stroked="true" strokeweight=".748pt" strokecolor="#939598">
                <v:path arrowok="t"/>
              </v:shape>
            </v:group>
            <v:group style="position:absolute;left:3208;top:-1359;width:2;height:80" coordorigin="3208,-1359" coordsize="2,80">
              <v:shape style="position:absolute;left:3208;top:-1359;width:2;height:80" coordorigin="3208,-1359" coordsize="0,80" path="m3208,-1279l3208,-1359e" filled="false" stroked="true" strokeweight=".748pt" strokecolor="#939598">
                <v:path arrowok="t"/>
              </v:shape>
            </v:group>
            <v:group style="position:absolute;left:3168;top:-1359;width:2;height:80" coordorigin="3168,-1359" coordsize="2,80">
              <v:shape style="position:absolute;left:3168;top:-1359;width:2;height:80" coordorigin="3168,-1359" coordsize="1,80" path="m3168,-1279l3168,-1359e" filled="false" stroked="true" strokeweight=".748pt" strokecolor="#939598">
                <v:path arrowok="t"/>
              </v:shape>
            </v:group>
            <v:group style="position:absolute;left:3128;top:-1359;width:2;height:80" coordorigin="3128,-1359" coordsize="2,80">
              <v:shape style="position:absolute;left:3128;top:-1359;width:2;height:80" coordorigin="3128,-1359" coordsize="0,80" path="m3128,-1279l3128,-1359e" filled="false" stroked="true" strokeweight=".748pt" strokecolor="#939598">
                <v:path arrowok="t"/>
              </v:shape>
            </v:group>
            <v:group style="position:absolute;left:3088;top:-1359;width:2;height:80" coordorigin="3088,-1359" coordsize="2,80">
              <v:shape style="position:absolute;left:3088;top:-1359;width:2;height:80" coordorigin="3088,-1359" coordsize="0,80" path="m3088,-1279l3088,-1359e" filled="false" stroked="true" strokeweight=".748pt" strokecolor="#939598">
                <v:path arrowok="t"/>
              </v:shape>
            </v:group>
            <v:group style="position:absolute;left:3048;top:-1359;width:2;height:80" coordorigin="3048,-1359" coordsize="2,80">
              <v:shape style="position:absolute;left:3048;top:-1359;width:2;height:80" coordorigin="3048,-1359" coordsize="0,80" path="m3048,-1279l3048,-1359e" filled="false" stroked="true" strokeweight=".748pt" strokecolor="#939598">
                <v:path arrowok="t"/>
              </v:shape>
            </v:group>
            <v:group style="position:absolute;left:3008;top:-1359;width:2;height:80" coordorigin="3008,-1359" coordsize="2,80">
              <v:shape style="position:absolute;left:3008;top:-1359;width:2;height:80" coordorigin="3008,-1359" coordsize="0,80" path="m3008,-1279l3008,-1359e" filled="false" stroked="true" strokeweight=".748pt" strokecolor="#939598">
                <v:path arrowok="t"/>
              </v:shape>
            </v:group>
            <v:group style="position:absolute;left:2968;top:-1359;width:2;height:80" coordorigin="2968,-1359" coordsize="2,80">
              <v:shape style="position:absolute;left:2968;top:-1359;width:2;height:80" coordorigin="2968,-1359" coordsize="0,80" path="m2968,-1279l2968,-1359e" filled="false" stroked="true" strokeweight=".748pt" strokecolor="#939598">
                <v:path arrowok="t"/>
              </v:shape>
            </v:group>
            <v:group style="position:absolute;left:2928;top:-1359;width:2;height:80" coordorigin="2928,-1359" coordsize="2,80">
              <v:shape style="position:absolute;left:2928;top:-1359;width:2;height:80" coordorigin="2928,-1359" coordsize="0,80" path="m2928,-1279l2928,-1359e" filled="false" stroked="true" strokeweight=".748pt" strokecolor="#939598">
                <v:path arrowok="t"/>
              </v:shape>
            </v:group>
            <v:group style="position:absolute;left:2888;top:-1359;width:2;height:80" coordorigin="2888,-1359" coordsize="2,80">
              <v:shape style="position:absolute;left:2888;top:-1359;width:2;height:80" coordorigin="2888,-1359" coordsize="1,80" path="m2888,-1279l2888,-1359e" filled="false" stroked="true" strokeweight=".748pt" strokecolor="#939598">
                <v:path arrowok="t"/>
              </v:shape>
            </v:group>
            <v:group style="position:absolute;left:2848;top:-1359;width:2;height:80" coordorigin="2848,-1359" coordsize="2,80">
              <v:shape style="position:absolute;left:2848;top:-1359;width:2;height:80" coordorigin="2848,-1359" coordsize="0,80" path="m2848,-1279l2848,-1359e" filled="false" stroked="true" strokeweight=".748pt" strokecolor="#939598">
                <v:path arrowok="t"/>
              </v:shape>
            </v:group>
            <v:group style="position:absolute;left:2808;top:-1359;width:2;height:80" coordorigin="2808,-1359" coordsize="2,80">
              <v:shape style="position:absolute;left:2808;top:-1359;width:2;height:80" coordorigin="2808,-1359" coordsize="0,80" path="m2808,-1279l2808,-1359e" filled="false" stroked="true" strokeweight=".748pt" strokecolor="#939598">
                <v:path arrowok="t"/>
              </v:shape>
            </v:group>
            <v:group style="position:absolute;left:2768;top:-1359;width:2;height:80" coordorigin="2768,-1359" coordsize="2,80">
              <v:shape style="position:absolute;left:2768;top:-1359;width:2;height:80" coordorigin="2768,-1359" coordsize="0,80" path="m2768,-1279l2768,-1359e" filled="false" stroked="true" strokeweight=".748pt" strokecolor="#939598">
                <v:path arrowok="t"/>
              </v:shape>
            </v:group>
            <v:group style="position:absolute;left:2728;top:-1359;width:2;height:80" coordorigin="2728,-1359" coordsize="2,80">
              <v:shape style="position:absolute;left:2728;top:-1359;width:2;height:80" coordorigin="2728,-1359" coordsize="0,80" path="m2728,-1279l2728,-1359e" filled="false" stroked="true" strokeweight=".748pt" strokecolor="#939598">
                <v:path arrowok="t"/>
              </v:shape>
            </v:group>
            <v:group style="position:absolute;left:2688;top:-1359;width:2;height:80" coordorigin="2688,-1359" coordsize="2,80">
              <v:shape style="position:absolute;left:2688;top:-1359;width:2;height:80" coordorigin="2688,-1359" coordsize="0,80" path="m2688,-1279l2688,-1359e" filled="false" stroked="true" strokeweight=".748pt" strokecolor="#939598">
                <v:path arrowok="t"/>
              </v:shape>
            </v:group>
            <v:group style="position:absolute;left:2648;top:-1359;width:2;height:80" coordorigin="2648,-1359" coordsize="2,80">
              <v:shape style="position:absolute;left:2648;top:-1359;width:2;height:80" coordorigin="2648,-1359" coordsize="0,80" path="m2648,-1279l2648,-1359e" filled="false" stroked="true" strokeweight=".748pt" strokecolor="#939598">
                <v:path arrowok="t"/>
              </v:shape>
            </v:group>
            <v:group style="position:absolute;left:2608;top:-1359;width:2;height:80" coordorigin="2608,-1359" coordsize="2,80">
              <v:shape style="position:absolute;left:2608;top:-1359;width:2;height:80" coordorigin="2608,-1359" coordsize="0,80" path="m2608,-1279l2608,-1359e" filled="false" stroked="true" strokeweight=".748pt" strokecolor="#939598">
                <v:path arrowok="t"/>
              </v:shape>
            </v:group>
            <v:group style="position:absolute;left:2568;top:-1359;width:2;height:80" coordorigin="2568,-1359" coordsize="2,80">
              <v:shape style="position:absolute;left:2568;top:-1359;width:2;height:80" coordorigin="2568,-1359" coordsize="0,80" path="m2568,-1279l2568,-1359e" filled="false" stroked="true" strokeweight=".748pt" strokecolor="#939598">
                <v:path arrowok="t"/>
              </v:shape>
            </v:group>
            <v:group style="position:absolute;left:2528;top:-1359;width:2;height:80" coordorigin="2528,-1359" coordsize="2,80">
              <v:shape style="position:absolute;left:2528;top:-1359;width:2;height:80" coordorigin="2528,-1359" coordsize="1,80" path="m2528,-1279l2528,-1359e" filled="false" stroked="true" strokeweight=".748pt" strokecolor="#939598">
                <v:path arrowok="t"/>
              </v:shape>
            </v:group>
            <v:group style="position:absolute;left:2488;top:-1359;width:2;height:80" coordorigin="2488,-1359" coordsize="2,80">
              <v:shape style="position:absolute;left:2488;top:-1359;width:2;height:80" coordorigin="2488,-1359" coordsize="0,80" path="m2488,-1279l2488,-1359e" filled="false" stroked="true" strokeweight=".748pt" strokecolor="#939598">
                <v:path arrowok="t"/>
              </v:shape>
            </v:group>
            <v:group style="position:absolute;left:2448;top:-1359;width:2;height:80" coordorigin="2448,-1359" coordsize="2,80">
              <v:shape style="position:absolute;left:2448;top:-1359;width:2;height:80" coordorigin="2448,-1359" coordsize="0,80" path="m2448,-1279l2448,-1359e" filled="false" stroked="true" strokeweight=".748pt" strokecolor="#939598">
                <v:path arrowok="t"/>
              </v:shape>
            </v:group>
            <v:group style="position:absolute;left:2408;top:-1359;width:2;height:80" coordorigin="2408,-1359" coordsize="2,80">
              <v:shape style="position:absolute;left:2408;top:-1359;width:2;height:80" coordorigin="2408,-1359" coordsize="0,80" path="m2408,-1279l2408,-1359e" filled="false" stroked="true" strokeweight=".748pt" strokecolor="#939598">
                <v:path arrowok="t"/>
              </v:shape>
            </v:group>
            <v:group style="position:absolute;left:2368;top:-1359;width:2;height:80" coordorigin="2368,-1359" coordsize="2,80">
              <v:shape style="position:absolute;left:2368;top:-1359;width:2;height:80" coordorigin="2368,-1359" coordsize="0,80" path="m2368,-1279l2368,-1359e" filled="false" stroked="true" strokeweight=".748pt" strokecolor="#939598">
                <v:path arrowok="t"/>
              </v:shape>
            </v:group>
            <v:group style="position:absolute;left:2328;top:-1359;width:2;height:80" coordorigin="2328,-1359" coordsize="2,80">
              <v:shape style="position:absolute;left:2328;top:-1359;width:2;height:80" coordorigin="2328,-1359" coordsize="0,80" path="m2328,-1279l2328,-1359e" filled="false" stroked="true" strokeweight=".748pt" strokecolor="#939598">
                <v:path arrowok="t"/>
              </v:shape>
            </v:group>
            <v:group style="position:absolute;left:2288;top:-1359;width:2;height:80" coordorigin="2288,-1359" coordsize="2,80">
              <v:shape style="position:absolute;left:2288;top:-1359;width:2;height:80" coordorigin="2288,-1359" coordsize="0,80" path="m2288,-1279l2288,-1359e" filled="false" stroked="true" strokeweight=".748pt" strokecolor="#939598">
                <v:path arrowok="t"/>
              </v:shape>
            </v:group>
            <v:group style="position:absolute;left:2248;top:-1359;width:2;height:80" coordorigin="2248,-1359" coordsize="2,80">
              <v:shape style="position:absolute;left:2248;top:-1359;width:2;height:80" coordorigin="2248,-1359" coordsize="0,80" path="m2248,-1279l2248,-1359e" filled="false" stroked="true" strokeweight=".748pt" strokecolor="#939598">
                <v:path arrowok="t"/>
              </v:shape>
            </v:group>
            <v:group style="position:absolute;left:2208;top:-1359;width:2;height:80" coordorigin="2208,-1359" coordsize="2,80">
              <v:shape style="position:absolute;left:2208;top:-1359;width:2;height:80" coordorigin="2208,-1359" coordsize="0,80" path="m2208,-1279l2208,-1359e" filled="false" stroked="true" strokeweight=".748pt" strokecolor="#939598">
                <v:path arrowok="t"/>
              </v:shape>
            </v:group>
            <v:group style="position:absolute;left:2168;top:-1359;width:2;height:80" coordorigin="2168,-1359" coordsize="2,80">
              <v:shape style="position:absolute;left:2168;top:-1359;width:2;height:80" coordorigin="2168,-1359" coordsize="0,80" path="m2168,-1279l2168,-1359e" filled="false" stroked="true" strokeweight=".748pt" strokecolor="#939598">
                <v:path arrowok="t"/>
              </v:shape>
            </v:group>
            <v:group style="position:absolute;left:2128;top:-1359;width:2;height:80" coordorigin="2128,-1359" coordsize="2,80">
              <v:shape style="position:absolute;left:2128;top:-1359;width:2;height:80" coordorigin="2128,-1359" coordsize="1,80" path="m2128,-1279l2128,-1359e" filled="false" stroked="true" strokeweight=".748pt" strokecolor="#939598">
                <v:path arrowok="t"/>
              </v:shape>
            </v:group>
            <v:group style="position:absolute;left:2088;top:-1359;width:2;height:80" coordorigin="2088,-1359" coordsize="2,80">
              <v:shape style="position:absolute;left:2088;top:-1359;width:2;height:80" coordorigin="2088,-1359" coordsize="0,80" path="m2088,-1279l2088,-1359e" filled="false" stroked="true" strokeweight=".748pt" strokecolor="#939598">
                <v:path arrowok="t"/>
              </v:shape>
            </v:group>
            <v:group style="position:absolute;left:2048;top:-1359;width:2;height:80" coordorigin="2048,-1359" coordsize="2,80">
              <v:shape style="position:absolute;left:2048;top:-1359;width:2;height:80" coordorigin="2048,-1359" coordsize="0,80" path="m2048,-1279l2048,-1359e" filled="false" stroked="true" strokeweight=".748pt" strokecolor="#939598">
                <v:path arrowok="t"/>
              </v:shape>
            </v:group>
            <v:group style="position:absolute;left:2008;top:-1359;width:2;height:80" coordorigin="2008,-1359" coordsize="2,80">
              <v:shape style="position:absolute;left:2008;top:-1359;width:2;height:80" coordorigin="2008,-1359" coordsize="0,80" path="m2008,-1279l2008,-1359e" filled="false" stroked="true" strokeweight=".748pt" strokecolor="#939598">
                <v:path arrowok="t"/>
              </v:shape>
            </v:group>
            <v:group style="position:absolute;left:1968;top:-1359;width:2;height:80" coordorigin="1968,-1359" coordsize="2,80">
              <v:shape style="position:absolute;left:1968;top:-1359;width:2;height:80" coordorigin="1968,-1359" coordsize="0,80" path="m1968,-1279l1968,-1359e" filled="false" stroked="true" strokeweight=".748pt" strokecolor="#939598">
                <v:path arrowok="t"/>
              </v:shape>
            </v:group>
            <v:group style="position:absolute;left:1928;top:-1359;width:2;height:80" coordorigin="1928,-1359" coordsize="2,80">
              <v:shape style="position:absolute;left:1928;top:-1359;width:2;height:80" coordorigin="1928,-1359" coordsize="0,80" path="m1928,-1279l1928,-1359e" filled="false" stroked="true" strokeweight=".748pt" strokecolor="#939598">
                <v:path arrowok="t"/>
              </v:shape>
            </v:group>
            <v:group style="position:absolute;left:1888;top:-1359;width:2;height:80" coordorigin="1888,-1359" coordsize="2,80">
              <v:shape style="position:absolute;left:1888;top:-1359;width:2;height:80" coordorigin="1888,-1359" coordsize="0,80" path="m1888,-1279l1888,-1359e" filled="false" stroked="true" strokeweight=".748pt" strokecolor="#939598">
                <v:path arrowok="t"/>
              </v:shape>
            </v:group>
            <v:group style="position:absolute;left:1848;top:-1359;width:2;height:80" coordorigin="1848,-1359" coordsize="2,80">
              <v:shape style="position:absolute;left:1848;top:-1359;width:2;height:80" coordorigin="1848,-1359" coordsize="0,80" path="m1848,-1279l1848,-1359e" filled="false" stroked="true" strokeweight=".748pt" strokecolor="#939598">
                <v:path arrowok="t"/>
              </v:shape>
            </v:group>
            <v:group style="position:absolute;left:1808;top:-1359;width:2;height:80" coordorigin="1808,-1359" coordsize="2,80">
              <v:shape style="position:absolute;left:1808;top:-1359;width:2;height:80" coordorigin="1808,-1359" coordsize="0,80" path="m1808,-1279l1808,-1359e" filled="false" stroked="true" strokeweight=".748pt" strokecolor="#939598">
                <v:path arrowok="t"/>
              </v:shape>
            </v:group>
            <v:group style="position:absolute;left:1768;top:-1359;width:2;height:80" coordorigin="1768,-1359" coordsize="2,80">
              <v:shape style="position:absolute;left:1768;top:-1359;width:2;height:80" coordorigin="1768,-1359" coordsize="1,80" path="m1768,-1279l1768,-1359e" filled="false" stroked="true" strokeweight=".748pt" strokecolor="#939598">
                <v:path arrowok="t"/>
              </v:shape>
            </v:group>
            <v:group style="position:absolute;left:1728;top:-1359;width:2;height:80" coordorigin="1728,-1359" coordsize="2,80">
              <v:shape style="position:absolute;left:1728;top:-1359;width:2;height:80" coordorigin="1728,-1359" coordsize="0,80" path="m1728,-1279l1728,-1359e" filled="false" stroked="true" strokeweight=".748pt" strokecolor="#939598">
                <v:path arrowok="t"/>
              </v:shape>
            </v:group>
            <v:group style="position:absolute;left:1688;top:-1359;width:2;height:80" coordorigin="1688,-1359" coordsize="2,80">
              <v:shape style="position:absolute;left:1688;top:-1359;width:2;height:80" coordorigin="1688,-1359" coordsize="0,80" path="m1688,-1279l1688,-1359e" filled="false" stroked="true" strokeweight=".748pt" strokecolor="#939598">
                <v:path arrowok="t"/>
              </v:shape>
            </v:group>
            <v:group style="position:absolute;left:1648;top:-1359;width:2;height:80" coordorigin="1648,-1359" coordsize="2,80">
              <v:shape style="position:absolute;left:1648;top:-1359;width:2;height:80" coordorigin="1648,-1359" coordsize="0,80" path="m1648,-1279l1648,-1359e" filled="false" stroked="true" strokeweight=".748pt" strokecolor="#939598">
                <v:path arrowok="t"/>
              </v:shape>
            </v:group>
            <v:group style="position:absolute;left:1608;top:-1359;width:2;height:80" coordorigin="1608,-1359" coordsize="2,80">
              <v:shape style="position:absolute;left:1608;top:-1359;width:2;height:80" coordorigin="1608,-1359" coordsize="0,80" path="m1608,-1279l1608,-1359e" filled="false" stroked="true" strokeweight=".748pt" strokecolor="#939598">
                <v:path arrowok="t"/>
              </v:shape>
            </v:group>
            <v:group style="position:absolute;left:1568;top:-1359;width:2;height:80" coordorigin="1568,-1359" coordsize="2,80">
              <v:shape style="position:absolute;left:1568;top:-1359;width:2;height:80" coordorigin="1568,-1359" coordsize="0,80" path="m1568,-1279l1568,-1359e" filled="false" stroked="true" strokeweight=".748pt" strokecolor="#939598">
                <v:path arrowok="t"/>
              </v:shape>
            </v:group>
            <v:group style="position:absolute;left:1528;top:-1359;width:2;height:80" coordorigin="1528,-1359" coordsize="2,80">
              <v:shape style="position:absolute;left:1528;top:-1359;width:2;height:80" coordorigin="1528,-1359" coordsize="0,80" path="m1528,-1279l1528,-1359e" filled="false" stroked="true" strokeweight=".748pt" strokecolor="#939598">
                <v:path arrowok="t"/>
              </v:shape>
            </v:group>
            <v:group style="position:absolute;left:1488;top:-1359;width:2;height:80" coordorigin="1488,-1359" coordsize="2,80">
              <v:shape style="position:absolute;left:1488;top:-1359;width:2;height:80" coordorigin="1488,-1359" coordsize="0,80" path="m1488,-1279l1488,-1359e" filled="false" stroked="true" strokeweight=".748pt" strokecolor="#939598">
                <v:path arrowok="t"/>
              </v:shape>
            </v:group>
            <v:group style="position:absolute;left:1448;top:-1359;width:2;height:80" coordorigin="1448,-1359" coordsize="2,80">
              <v:shape style="position:absolute;left:1448;top:-1359;width:2;height:80" coordorigin="1448,-1359" coordsize="0,80" path="m1448,-1279l1448,-1359e" filled="false" stroked="true" strokeweight=".748pt" strokecolor="#939598">
                <v:path arrowok="t"/>
              </v:shape>
            </v:group>
            <v:group style="position:absolute;left:1408;top:-1359;width:2;height:80" coordorigin="1408,-1359" coordsize="2,80">
              <v:shape style="position:absolute;left:1408;top:-1359;width:2;height:80" coordorigin="1408,-1359" coordsize="1,80" path="m1408,-1279l1408,-1359e" filled="false" stroked="true" strokeweight=".748pt" strokecolor="#939598">
                <v:path arrowok="t"/>
              </v:shape>
            </v:group>
            <v:group style="position:absolute;left:1368;top:-1359;width:2;height:80" coordorigin="1368,-1359" coordsize="2,80">
              <v:shape style="position:absolute;left:1368;top:-1359;width:2;height:80" coordorigin="1368,-1359" coordsize="0,80" path="m1368,-1279l1368,-1359e" filled="false" stroked="true" strokeweight=".748pt" strokecolor="#939598">
                <v:path arrowok="t"/>
              </v:shape>
            </v:group>
            <v:group style="position:absolute;left:1328;top:-1359;width:2;height:80" coordorigin="1328,-1359" coordsize="2,80">
              <v:shape style="position:absolute;left:1328;top:-1359;width:2;height:80" coordorigin="1328,-1359" coordsize="0,80" path="m1328,-1279l1328,-1359e" filled="false" stroked="true" strokeweight=".748pt" strokecolor="#939598">
                <v:path arrowok="t"/>
              </v:shape>
            </v:group>
            <v:group style="position:absolute;left:1288;top:-1359;width:2;height:80" coordorigin="1288,-1359" coordsize="2,80">
              <v:shape style="position:absolute;left:1288;top:-1359;width:2;height:80" coordorigin="1288,-1359" coordsize="0,80" path="m1288,-1279l1288,-1359e" filled="false" stroked="true" strokeweight=".748pt" strokecolor="#939598">
                <v:path arrowok="t"/>
              </v:shape>
            </v:group>
            <v:group style="position:absolute;left:1248;top:-1359;width:2;height:80" coordorigin="1248,-1359" coordsize="2,80">
              <v:shape style="position:absolute;left:1248;top:-1359;width:2;height:80" coordorigin="1248,-1359" coordsize="0,80" path="m1248,-1279l1248,-1359e" filled="false" stroked="true" strokeweight=".748pt" strokecolor="#939598">
                <v:path arrowok="t"/>
              </v:shape>
            </v:group>
            <v:group style="position:absolute;left:1208;top:-1359;width:2;height:80" coordorigin="1208,-1359" coordsize="2,80">
              <v:shape style="position:absolute;left:1208;top:-1359;width:2;height:80" coordorigin="1208,-1359" coordsize="0,80" path="m1208,-1279l1208,-1359e" filled="false" stroked="true" strokeweight=".748pt" strokecolor="#939598">
                <v:path arrowok="t"/>
              </v:shape>
            </v:group>
            <v:group style="position:absolute;left:1168;top:-1359;width:2;height:80" coordorigin="1168,-1359" coordsize="2,80">
              <v:shape style="position:absolute;left:1168;top:-1359;width:2;height:80" coordorigin="1168,-1359" coordsize="0,80" path="m1168,-1279l1168,-1359e" filled="false" stroked="true" strokeweight=".748pt" strokecolor="#939598">
                <v:path arrowok="t"/>
              </v:shape>
            </v:group>
            <v:group style="position:absolute;left:1128;top:-1359;width:2;height:80" coordorigin="1128,-1359" coordsize="2,80">
              <v:shape style="position:absolute;left:1128;top:-1359;width:2;height:80" coordorigin="1128,-1359" coordsize="0,80" path="m1128,-1279l1128,-1359e" filled="false" stroked="true" strokeweight=".748pt" strokecolor="#939598">
                <v:path arrowok="t"/>
              </v:shape>
            </v:group>
            <v:group style="position:absolute;left:1088;top:-1359;width:2;height:80" coordorigin="1088,-1359" coordsize="2,80">
              <v:shape style="position:absolute;left:1088;top:-1359;width:2;height:80" coordorigin="1088,-1359" coordsize="1,80" path="m1088,-1279l1088,-1359e" filled="false" stroked="true" strokeweight=".748pt" strokecolor="#939598">
                <v:path arrowok="t"/>
              </v:shape>
            </v:group>
            <v:group style="position:absolute;left:1048;top:-1359;width:2;height:80" coordorigin="1048,-1359" coordsize="2,80">
              <v:shape style="position:absolute;left:1048;top:-1359;width:2;height:80" coordorigin="1048,-1359" coordsize="0,80" path="m1048,-1279l1048,-1359e" filled="false" stroked="true" strokeweight=".748pt" strokecolor="#939598">
                <v:path arrowok="t"/>
              </v:shape>
            </v:group>
            <v:group style="position:absolute;left:1008;top:-1359;width:2;height:80" coordorigin="1008,-1359" coordsize="2,80">
              <v:shape style="position:absolute;left:1008;top:-1359;width:2;height:80" coordorigin="1008,-1359" coordsize="0,80" path="m1008,-1279l1008,-1359e" filled="false" stroked="true" strokeweight=".748pt" strokecolor="#939598">
                <v:path arrowok="t"/>
              </v:shape>
            </v:group>
            <v:group style="position:absolute;left:968;top:-1359;width:2;height:80" coordorigin="968,-1359" coordsize="2,80">
              <v:shape style="position:absolute;left:968;top:-1359;width:2;height:80" coordorigin="968,-1359" coordsize="0,80" path="m968,-1279l968,-1359e" filled="false" stroked="true" strokeweight=".748pt" strokecolor="#939598">
                <v:path arrowok="t"/>
              </v:shape>
            </v:group>
            <v:group style="position:absolute;left:928;top:-1359;width:2;height:80" coordorigin="928,-1359" coordsize="2,80">
              <v:shape style="position:absolute;left:928;top:-1359;width:2;height:80" coordorigin="928,-1359" coordsize="0,80" path="m928,-1279l928,-1359e" filled="false" stroked="true" strokeweight=".748pt" strokecolor="#939598">
                <v:path arrowok="t"/>
              </v:shape>
            </v:group>
            <v:group style="position:absolute;left:888;top:-1359;width:2;height:80" coordorigin="888,-1359" coordsize="2,80">
              <v:shape style="position:absolute;left:888;top:-1359;width:2;height:80" coordorigin="888,-1359" coordsize="0,80" path="m888,-1279l888,-1359e" filled="false" stroked="true" strokeweight=".748pt" strokecolor="#939598">
                <v:path arrowok="t"/>
              </v:shape>
            </v:group>
            <v:group style="position:absolute;left:848;top:-1359;width:2;height:80" coordorigin="848,-1359" coordsize="2,80">
              <v:shape style="position:absolute;left:848;top:-1359;width:2;height:80" coordorigin="848,-1359" coordsize="0,80" path="m848,-1279l848,-1359e" filled="false" stroked="true" strokeweight=".748pt" strokecolor="#939598">
                <v:path arrowok="t"/>
              </v:shape>
            </v:group>
            <v:group style="position:absolute;left:808;top:-1359;width:2;height:80" coordorigin="808,-1359" coordsize="2,80">
              <v:shape style="position:absolute;left:808;top:-1359;width:2;height:80" coordorigin="808,-1359" coordsize="0,80" path="m808,-1279l808,-1359e" filled="false" stroked="true" strokeweight=".748pt" strokecolor="#939598">
                <v:path arrowok="t"/>
              </v:shape>
            </v:group>
            <v:group style="position:absolute;left:768;top:-1359;width:2;height:80" coordorigin="768,-1359" coordsize="2,80">
              <v:shape style="position:absolute;left:768;top:-1359;width:2;height:80" coordorigin="768,-1359" coordsize="0,80" path="m768,-1279l768,-1359e" filled="false" stroked="true" strokeweight=".748pt" strokecolor="#939598">
                <v:path arrowok="t"/>
              </v:shape>
            </v:group>
            <v:group style="position:absolute;left:728;top:-1359;width:2;height:80" coordorigin="728,-1359" coordsize="2,80">
              <v:shape style="position:absolute;left:728;top:-1359;width:2;height:80" coordorigin="728,-1359" coordsize="1,80" path="m728,-1279l728,-1359e" filled="false" stroked="true" strokeweight=".748pt" strokecolor="#939598">
                <v:path arrowok="t"/>
              </v:shape>
            </v:group>
            <v:group style="position:absolute;left:688;top:-1359;width:2;height:80" coordorigin="688,-1359" coordsize="2,80">
              <v:shape style="position:absolute;left:688;top:-1359;width:2;height:80" coordorigin="688,-1359" coordsize="0,80" path="m688,-1279l688,-1359e" filled="false" stroked="true" strokeweight=".748pt" strokecolor="#939598">
                <v:path arrowok="t"/>
              </v:shape>
            </v:group>
            <v:group style="position:absolute;left:648;top:-1359;width:2;height:80" coordorigin="648,-1359" coordsize="2,80">
              <v:shape style="position:absolute;left:648;top:-1359;width:2;height:80" coordorigin="648,-1359" coordsize="0,80" path="m648,-1279l648,-1359e" filled="false" stroked="true" strokeweight=".748pt" strokecolor="#939598">
                <v:path arrowok="t"/>
              </v:shape>
            </v:group>
            <v:group style="position:absolute;left:608;top:-1359;width:2;height:80" coordorigin="608,-1359" coordsize="2,80">
              <v:shape style="position:absolute;left:608;top:-1359;width:2;height:80" coordorigin="608,-1359" coordsize="0,80" path="m608,-1279l608,-1359e" filled="false" stroked="true" strokeweight=".748pt" strokecolor="#939598">
                <v:path arrowok="t"/>
              </v:shape>
            </v:group>
            <v:group style="position:absolute;left:568;top:-1359;width:2;height:80" coordorigin="568,-1359" coordsize="2,80">
              <v:shape style="position:absolute;left:568;top:-1359;width:2;height:80" coordorigin="568,-1359" coordsize="0,80" path="m568,-1279l568,-1359e" filled="false" stroked="true" strokeweight=".748pt" strokecolor="#939598">
                <v:path arrowok="t"/>
              </v:shape>
            </v:group>
            <v:group style="position:absolute;left:528;top:-1359;width:2;height:80" coordorigin="528,-1359" coordsize="2,80">
              <v:shape style="position:absolute;left:528;top:-1359;width:2;height:80" coordorigin="528,-1359" coordsize="0,80" path="m528,-1279l528,-1359e" filled="false" stroked="true" strokeweight=".748pt" strokecolor="#939598">
                <v:path arrowok="t"/>
              </v:shape>
            </v:group>
            <v:group style="position:absolute;left:488;top:-1359;width:2;height:80" coordorigin="488,-1359" coordsize="2,80">
              <v:shape style="position:absolute;left:488;top:-1359;width:2;height:80" coordorigin="488,-1359" coordsize="0,80" path="m488,-1279l488,-1359e" filled="false" stroked="true" strokeweight=".748pt" strokecolor="#939598">
                <v:path arrowok="t"/>
              </v:shape>
            </v:group>
            <v:group style="position:absolute;left:448;top:-1359;width:2;height:80" coordorigin="448,-1359" coordsize="2,80">
              <v:shape style="position:absolute;left:448;top:-1359;width:2;height:80" coordorigin="448,-1359" coordsize="0,80" path="m448,-1279l448,-1359e" filled="false" stroked="true" strokeweight=".748pt" strokecolor="#939598">
                <v:path arrowok="t"/>
              </v:shape>
            </v:group>
            <v:group style="position:absolute;left:408;top:-1359;width:2;height:80" coordorigin="408,-1359" coordsize="2,80">
              <v:shape style="position:absolute;left:408;top:-1359;width:2;height:80" coordorigin="408,-1359" coordsize="0,80" path="m408,-1279l408,-1359e" filled="false" stroked="true" strokeweight=".748pt" strokecolor="#939598">
                <v:path arrowok="t"/>
              </v:shape>
            </v:group>
            <v:group style="position:absolute;left:368;top:-1359;width:2;height:80" coordorigin="368,-1359" coordsize="2,80">
              <v:shape style="position:absolute;left:368;top:-1359;width:2;height:80" coordorigin="368,-1359" coordsize="1,80" path="m368,-1279l368,-1359e" filled="false" stroked="true" strokeweight=".748pt" strokecolor="#939598">
                <v:path arrowok="t"/>
              </v:shape>
            </v:group>
            <v:group style="position:absolute;left:328;top:-1359;width:2;height:80" coordorigin="328,-1359" coordsize="2,80">
              <v:shape style="position:absolute;left:328;top:-1359;width:2;height:80" coordorigin="328,-1359" coordsize="0,80" path="m328,-1279l328,-1359e" filled="false" stroked="true" strokeweight=".748pt" strokecolor="#939598">
                <v:path arrowok="t"/>
              </v:shape>
            </v:group>
            <v:group style="position:absolute;left:288;top:-1359;width:2;height:80" coordorigin="288,-1359" coordsize="2,80">
              <v:shape style="position:absolute;left:288;top:-1359;width:2;height:80" coordorigin="288,-1359" coordsize="0,80" path="m288,-1279l288,-1359e" filled="false" stroked="true" strokeweight=".748pt" strokecolor="#939598">
                <v:path arrowok="t"/>
              </v:shape>
            </v:group>
            <v:group style="position:absolute;left:248;top:-1359;width:2;height:80" coordorigin="248,-1359" coordsize="2,80">
              <v:shape style="position:absolute;left:248;top:-1359;width:2;height:80" coordorigin="248,-1359" coordsize="0,80" path="m248,-1279l248,-1359e" filled="false" stroked="true" strokeweight=".748pt" strokecolor="#939598">
                <v:path arrowok="t"/>
              </v:shape>
            </v:group>
            <v:group style="position:absolute;left:208;top:-1359;width:2;height:80" coordorigin="208,-1359" coordsize="2,80">
              <v:shape style="position:absolute;left:208;top:-1359;width:2;height:80" coordorigin="208,-1359" coordsize="0,80" path="m208,-1279l208,-1359e" filled="false" stroked="true" strokeweight=".748pt" strokecolor="#939598">
                <v:path arrowok="t"/>
              </v:shape>
            </v:group>
            <v:group style="position:absolute;left:168;top:-1359;width:2;height:80" coordorigin="168,-1359" coordsize="2,80">
              <v:shape style="position:absolute;left:168;top:-1359;width:2;height:80" coordorigin="168,-1359" coordsize="0,80" path="m168,-1279l168,-1359e" filled="false" stroked="true" strokeweight=".748pt" strokecolor="#939598">
                <v:path arrowok="t"/>
              </v:shape>
            </v:group>
            <v:group style="position:absolute;left:128;top:-1359;width:2;height:80" coordorigin="128,-1359" coordsize="2,80">
              <v:shape style="position:absolute;left:128;top:-1359;width:2;height:80" coordorigin="128,-1359" coordsize="0,80" path="m128,-1279l128,-1359e" filled="false" stroked="true" strokeweight=".748pt" strokecolor="#939598">
                <v:path arrowok="t"/>
              </v:shape>
            </v:group>
            <v:group style="position:absolute;left:88;top:-1359;width:2;height:80" coordorigin="88,-1359" coordsize="2,80">
              <v:shape style="position:absolute;left:88;top:-1359;width:2;height:80" coordorigin="88,-1359" coordsize="0,80" path="m88,-1279l88,-1359e" filled="false" stroked="true" strokeweight=".748pt" strokecolor="#939598">
                <v:path arrowok="t"/>
              </v:shape>
            </v:group>
            <v:group style="position:absolute;left:47;top:-1359;width:2;height:80" coordorigin="47,-1359" coordsize="2,80">
              <v:shape style="position:absolute;left:47;top:-1359;width:2;height:80" coordorigin="47,-1359" coordsize="0,80" path="m48,-1279l47,-1359e" filled="false" stroked="true" strokeweight=".748pt" strokecolor="#939598">
                <v:path arrowok="t"/>
              </v:shape>
            </v:group>
            <v:group style="position:absolute;left:7;top:-1359;width:2;height:80" coordorigin="7,-1359" coordsize="2,80">
              <v:shape style="position:absolute;left:7;top:-1359;width:2;height:80" coordorigin="7,-1359" coordsize="0,80" path="m7,-1279l7,-1359e" filled="false" stroked="true" strokeweight=".748pt" strokecolor="#939598">
                <v:path arrowok="t"/>
              </v:shape>
            </v:group>
            <w10:wrap type="none"/>
          </v:group>
        </w:pict>
      </w:r>
      <w:bookmarkStart w:name="_TOC_250000" w:id="10"/>
      <w:r>
        <w:rPr>
          <w:color w:val="A4590C"/>
          <w:w w:val="90"/>
        </w:rPr>
        <w:t>A</w:t>
      </w:r>
      <w:r>
        <w:rPr>
          <w:color w:val="A4590C"/>
          <w:spacing w:val="-112"/>
          <w:w w:val="90"/>
        </w:rPr>
        <w:t> </w:t>
      </w:r>
      <w:r>
        <w:rPr>
          <w:color w:val="A4590C"/>
          <w:spacing w:val="27"/>
          <w:w w:val="90"/>
        </w:rPr>
        <w:t>commitment</w:t>
      </w:r>
      <w:r>
        <w:rPr>
          <w:color w:val="A4590C"/>
          <w:spacing w:val="-112"/>
          <w:w w:val="90"/>
        </w:rPr>
        <w:t> </w:t>
      </w:r>
      <w:r>
        <w:rPr>
          <w:color w:val="A4590C"/>
          <w:spacing w:val="12"/>
          <w:w w:val="90"/>
        </w:rPr>
        <w:t>to</w:t>
      </w:r>
      <w:r>
        <w:rPr>
          <w:color w:val="A4590C"/>
          <w:spacing w:val="-112"/>
          <w:w w:val="90"/>
        </w:rPr>
        <w:t> </w:t>
      </w:r>
      <w:r>
        <w:rPr>
          <w:color w:val="A4590C"/>
          <w:spacing w:val="37"/>
          <w:w w:val="90"/>
        </w:rPr>
        <w:t>planning</w:t>
      </w:r>
      <w:bookmarkEnd w:id="10"/>
      <w:r>
        <w:rPr/>
      </w:r>
    </w:p>
    <w:p>
      <w:pPr>
        <w:pStyle w:val="Heading2"/>
        <w:spacing w:line="240" w:lineRule="auto" w:before="260"/>
        <w:ind w:right="988"/>
        <w:jc w:val="left"/>
      </w:pPr>
      <w:r>
        <w:rPr>
          <w:spacing w:val="16"/>
          <w:w w:val="85"/>
        </w:rPr>
        <w:t>Developing </w:t>
      </w:r>
      <w:r>
        <w:rPr>
          <w:spacing w:val="10"/>
          <w:w w:val="85"/>
        </w:rPr>
        <w:t>the </w:t>
      </w:r>
      <w:r>
        <w:rPr>
          <w:spacing w:val="15"/>
          <w:w w:val="85"/>
        </w:rPr>
        <w:t>Whole-of-Country</w:t>
      </w:r>
      <w:r>
        <w:rPr>
          <w:spacing w:val="-77"/>
          <w:w w:val="85"/>
        </w:rPr>
        <w:t> </w:t>
      </w:r>
      <w:r>
        <w:rPr>
          <w:spacing w:val="19"/>
          <w:w w:val="85"/>
        </w:rPr>
        <w:t>Plan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264" w:lineRule="exact" w:before="60"/>
        <w:ind w:right="931"/>
        <w:jc w:val="left"/>
      </w:pPr>
      <w:r>
        <w:rPr/>
        <w:t>The Gunaikurnai Whole-of-Country Plan was developed in 2013-2014 by the </w:t>
      </w:r>
      <w:r>
        <w:rPr>
          <w:spacing w:val="-3"/>
        </w:rPr>
        <w:t>GLaWAC </w:t>
      </w:r>
      <w:r>
        <w:rPr/>
        <w:t>Board, through</w:t>
      </w:r>
      <w:r>
        <w:rPr>
          <w:spacing w:val="-12"/>
        </w:rPr>
        <w:t> </w:t>
      </w:r>
      <w:r>
        <w:rPr/>
        <w:t>funding</w:t>
      </w:r>
      <w:r>
        <w:rPr/>
        <w:t> from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East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West </w:t>
      </w:r>
      <w:r>
        <w:rPr/>
        <w:t>Gippsland</w:t>
      </w:r>
      <w:r>
        <w:rPr>
          <w:spacing w:val="-3"/>
        </w:rPr>
        <w:t> </w:t>
      </w:r>
      <w:r>
        <w:rPr/>
        <w:t>Catchment</w:t>
      </w:r>
      <w:r>
        <w:rPr>
          <w:spacing w:val="-3"/>
        </w:rPr>
        <w:t> </w:t>
      </w:r>
      <w:r>
        <w:rPr/>
        <w:t>Management</w:t>
      </w:r>
      <w:r>
        <w:rPr>
          <w:spacing w:val="-3"/>
        </w:rPr>
        <w:t> </w:t>
      </w:r>
      <w:r>
        <w:rPr/>
        <w:t>Authorities.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original</w:t>
      </w:r>
      <w:r>
        <w:rPr>
          <w:spacing w:val="-3"/>
        </w:rPr>
        <w:t> </w:t>
      </w:r>
      <w:r>
        <w:rPr/>
        <w:t>project</w:t>
      </w:r>
      <w:r>
        <w:rPr>
          <w:spacing w:val="-3"/>
        </w:rPr>
        <w:t> </w:t>
      </w:r>
      <w:r>
        <w:rPr/>
        <w:t>aim</w:t>
      </w:r>
      <w:r>
        <w:rPr>
          <w:spacing w:val="-3"/>
        </w:rPr>
        <w:t> </w:t>
      </w:r>
      <w:r>
        <w:rPr/>
        <w:t>was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translate</w:t>
      </w:r>
      <w:r>
        <w:rPr/>
        <w:t> the</w:t>
      </w:r>
      <w:r>
        <w:rPr>
          <w:spacing w:val="-5"/>
        </w:rPr>
        <w:t> </w:t>
      </w:r>
      <w:r>
        <w:rPr/>
        <w:t>aspirations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Gunaikurnai</w:t>
      </w:r>
      <w:r>
        <w:rPr>
          <w:spacing w:val="-5"/>
        </w:rPr>
        <w:t> </w:t>
      </w:r>
      <w:r>
        <w:rPr/>
        <w:t>Traditional</w:t>
      </w:r>
      <w:r>
        <w:rPr>
          <w:spacing w:val="-5"/>
        </w:rPr>
        <w:t> </w:t>
      </w:r>
      <w:r>
        <w:rPr/>
        <w:t>Owners</w:t>
      </w:r>
      <w:r>
        <w:rPr>
          <w:spacing w:val="-5"/>
        </w:rPr>
        <w:t> </w:t>
      </w:r>
      <w:r>
        <w:rPr/>
        <w:t>into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holistic</w:t>
      </w:r>
      <w:r>
        <w:rPr>
          <w:spacing w:val="-5"/>
        </w:rPr>
        <w:t> </w:t>
      </w:r>
      <w:r>
        <w:rPr/>
        <w:t>framework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links</w:t>
      </w:r>
      <w:r>
        <w:rPr>
          <w:spacing w:val="-5"/>
        </w:rPr>
        <w:t> </w:t>
      </w:r>
      <w:r>
        <w:rPr/>
        <w:t>cultural</w:t>
      </w:r>
      <w:r>
        <w:rPr>
          <w:spacing w:val="-5"/>
        </w:rPr>
        <w:t> </w:t>
      </w:r>
      <w:r>
        <w:rPr/>
        <w:t>heritage,</w:t>
      </w:r>
      <w:r>
        <w:rPr>
          <w:spacing w:val="-5"/>
        </w:rPr>
        <w:t> </w:t>
      </w:r>
      <w:r>
        <w:rPr/>
        <w:t>natural</w:t>
      </w:r>
      <w:r>
        <w:rPr/>
        <w:t> resource management, economic development and community</w:t>
      </w:r>
      <w:r>
        <w:rPr>
          <w:spacing w:val="-25"/>
        </w:rPr>
        <w:t> </w:t>
      </w:r>
      <w:r>
        <w:rPr/>
        <w:t>wellbeing.</w:t>
      </w:r>
    </w:p>
    <w:p>
      <w:pPr>
        <w:spacing w:line="240" w:lineRule="auto" w:before="11"/>
        <w:rPr>
          <w:rFonts w:ascii="Calibri" w:hAnsi="Calibri" w:cs="Calibri" w:eastAsia="Calibri"/>
          <w:sz w:val="17"/>
          <w:szCs w:val="17"/>
        </w:rPr>
      </w:pPr>
    </w:p>
    <w:p>
      <w:pPr>
        <w:spacing w:line="5536" w:lineRule="exact"/>
        <w:ind w:left="884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position w:val="-110"/>
          <w:sz w:val="20"/>
          <w:szCs w:val="20"/>
        </w:rPr>
        <w:pict>
          <v:group style="width:520.6pt;height:276.850pt;mso-position-horizontal-relative:char;mso-position-vertical-relative:line" coordorigin="0,0" coordsize="10412,5537">
            <v:group style="position:absolute;left:0;top:0;width:10412;height:5537" coordorigin="0,0" coordsize="10412,5537">
              <v:shape style="position:absolute;left:0;top:0;width:10412;height:5537" coordorigin="0,0" coordsize="10412,5537" path="m0,0l10411,0,10411,5537,0,5537,0,0xe" filled="true" fillcolor="#000000" stroked="false">
                <v:path arrowok="t"/>
                <v:fill type="solid"/>
              </v:shape>
            </v:group>
            <v:group style="position:absolute;left:51;top:48;width:10035;height:5160" coordorigin="51,48" coordsize="10035,5160">
              <v:shape style="position:absolute;left:51;top:48;width:10035;height:5160" coordorigin="51,48" coordsize="10035,5160" path="m51,5207l10086,5207,10086,48,51,48,51,5207xe" filled="true" fillcolor="#f4e5d8" stroked="false">
                <v:path arrowok="t"/>
                <v:fill type="solid"/>
              </v:shape>
              <v:shape style="position:absolute;left:157;top:164;width:4321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The </w:t>
                      </w:r>
                      <w:r>
                        <w:rPr>
                          <w:rFonts w:ascii="Calibri"/>
                          <w:spacing w:val="-2"/>
                          <w:sz w:val="22"/>
                        </w:rPr>
                        <w:t>c</w:t>
                      </w:r>
                      <w:r>
                        <w:rPr>
                          <w:rFonts w:ascii="Calibri"/>
                          <w:sz w:val="22"/>
                        </w:rPr>
                        <w:t>ou</w:t>
                      </w:r>
                      <w:r>
                        <w:rPr>
                          <w:rFonts w:ascii="Calibri"/>
                          <w:spacing w:val="-2"/>
                          <w:sz w:val="22"/>
                        </w:rPr>
                        <w:t>n</w:t>
                      </w:r>
                      <w:r>
                        <w:rPr>
                          <w:rFonts w:ascii="Calibri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spacing w:val="1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z w:val="22"/>
                        </w:rPr>
                        <w:t>y planning p</w:t>
                      </w:r>
                      <w:r>
                        <w:rPr>
                          <w:rFonts w:asci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z w:val="22"/>
                        </w:rPr>
                        <w:t>oject </w:t>
                      </w:r>
                      <w:r>
                        <w:rPr>
                          <w:rFonts w:ascii="Calibri"/>
                          <w:w w:val="99"/>
                          <w:sz w:val="22"/>
                        </w:rPr>
                        <w:t>objecti</w:t>
                      </w:r>
                      <w:r>
                        <w:rPr>
                          <w:rFonts w:ascii="Calibri"/>
                          <w:spacing w:val="-3"/>
                          <w:w w:val="99"/>
                          <w:sz w:val="22"/>
                        </w:rPr>
                        <w:t>v</w:t>
                      </w:r>
                      <w:r>
                        <w:rPr>
                          <w:rFonts w:ascii="Calibri"/>
                          <w:sz w:val="22"/>
                        </w:rPr>
                        <w:t>es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w</w:t>
                      </w:r>
                      <w:r>
                        <w:rPr>
                          <w:rFonts w:ascii="Calibri"/>
                          <w:sz w:val="22"/>
                        </w:rPr>
                        <w:t>e</w:t>
                      </w:r>
                      <w:r>
                        <w:rPr>
                          <w:rFonts w:asci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z w:val="22"/>
                        </w:rPr>
                        <w:t>e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sz w:val="22"/>
                        </w:rPr>
                        <w:t>o:</w:t>
                      </w:r>
                    </w:p>
                  </w:txbxContent>
                </v:textbox>
                <w10:wrap type="none"/>
              </v:shape>
              <v:shape style="position:absolute;left:5590;top:164;width:167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5.</w:t>
                      </w:r>
                    </w:p>
                  </w:txbxContent>
                </v:textbox>
                <w10:wrap type="none"/>
              </v:shape>
              <v:shape style="position:absolute;left:157;top:541;width:159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pacing w:val="-5"/>
                          <w:sz w:val="22"/>
                        </w:rPr>
                        <w:t>1.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57;top:1447;width:167;height:1390" type="#_x0000_t202" filled="false" stroked="false">
                <v:textbox inset="0,0,0,0">
                  <w:txbxContent>
                    <w:p>
                      <w:pPr>
                        <w:spacing w:line="23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2.</w:t>
                      </w:r>
                    </w:p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240" w:lineRule="auto" w:before="10"/>
                        <w:rPr>
                          <w:rFonts w:ascii="Calibri" w:hAnsi="Calibri" w:cs="Calibri" w:eastAsia="Calibri"/>
                          <w:sz w:val="29"/>
                          <w:szCs w:val="29"/>
                        </w:rPr>
                      </w:pPr>
                    </w:p>
                    <w:p>
                      <w:pPr>
                        <w:spacing w:line="258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3.</w:t>
                      </w:r>
                    </w:p>
                  </w:txbxContent>
                </v:textbox>
                <w10:wrap type="none"/>
              </v:shape>
              <v:shape style="position:absolute;left:498;top:541;width:4021;height:4520" type="#_x0000_t202" filled="false" stroked="false">
                <v:textbox inset="0,0,0,0">
                  <w:txbxContent>
                    <w:p>
                      <w:pPr>
                        <w:spacing w:line="228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pacing w:val="-5"/>
                          <w:sz w:val="22"/>
                        </w:rPr>
                        <w:t>Brin</w:t>
                      </w:r>
                      <w:r>
                        <w:rPr>
                          <w:rFonts w:ascii="Calibri"/>
                          <w:sz w:val="22"/>
                        </w:rPr>
                        <w:t>g</w:t>
                      </w:r>
                      <w:r>
                        <w:rPr>
                          <w:rFonts w:ascii="Calibri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th</w:t>
                      </w:r>
                      <w:r>
                        <w:rPr>
                          <w:rFonts w:ascii="Calibri"/>
                          <w:sz w:val="22"/>
                        </w:rPr>
                        <w:t>e</w:t>
                      </w:r>
                      <w:r>
                        <w:rPr>
                          <w:rFonts w:ascii="Calibri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Gunai</w:t>
                      </w:r>
                      <w:r>
                        <w:rPr>
                          <w:rFonts w:ascii="Calibri"/>
                          <w:spacing w:val="-8"/>
                          <w:sz w:val="22"/>
                        </w:rPr>
                        <w:t>k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urna</w:t>
                      </w:r>
                      <w:r>
                        <w:rPr>
                          <w:rFonts w:ascii="Calibri"/>
                          <w:sz w:val="22"/>
                        </w:rPr>
                        <w:t>i</w:t>
                      </w:r>
                      <w:r>
                        <w:rPr>
                          <w:rFonts w:ascii="Calibri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7"/>
                          <w:sz w:val="22"/>
                        </w:rPr>
                        <w:t>c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ommunit</w:t>
                      </w:r>
                      <w:r>
                        <w:rPr>
                          <w:rFonts w:ascii="Calibri"/>
                          <w:sz w:val="22"/>
                        </w:rPr>
                        <w:t>y</w:t>
                      </w:r>
                      <w:r>
                        <w:rPr>
                          <w:rFonts w:ascii="Calibri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7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o</w:t>
                      </w:r>
                      <w:r>
                        <w:rPr>
                          <w:rFonts w:ascii="Calibri"/>
                          <w:spacing w:val="-7"/>
                          <w:sz w:val="22"/>
                        </w:rPr>
                        <w:t>g</w:t>
                      </w:r>
                      <w:r>
                        <w:rPr>
                          <w:rFonts w:ascii="Calibri"/>
                          <w:spacing w:val="-6"/>
                          <w:sz w:val="22"/>
                        </w:rPr>
                        <w:t>e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the</w:t>
                      </w:r>
                      <w:r>
                        <w:rPr>
                          <w:rFonts w:ascii="Calibri"/>
                          <w:sz w:val="22"/>
                        </w:rPr>
                        <w:t>r</w:t>
                      </w:r>
                    </w:p>
                    <w:p>
                      <w:pPr>
                        <w:spacing w:line="235" w:lineRule="auto" w:before="2"/>
                        <w:ind w:left="0" w:right="47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pacing w:val="-5"/>
                          <w:sz w:val="22"/>
                        </w:rPr>
                        <w:t>buil</w:t>
                      </w:r>
                      <w:r>
                        <w:rPr>
                          <w:rFonts w:ascii="Calibri"/>
                          <w:sz w:val="22"/>
                        </w:rPr>
                        <w:t>d</w:t>
                      </w:r>
                      <w:r>
                        <w:rPr>
                          <w:rFonts w:ascii="Calibri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a</w:t>
                      </w:r>
                      <w:r>
                        <w:rPr>
                          <w:rFonts w:ascii="Calibri"/>
                          <w:sz w:val="22"/>
                        </w:rPr>
                        <w:t>n</w:t>
                      </w:r>
                      <w:r>
                        <w:rPr>
                          <w:rFonts w:ascii="Calibri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ag</w:t>
                      </w:r>
                      <w:r>
                        <w:rPr>
                          <w:rFonts w:ascii="Calibri"/>
                          <w:spacing w:val="-8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ee</w:t>
                      </w:r>
                      <w:r>
                        <w:rPr>
                          <w:rFonts w:ascii="Calibri"/>
                          <w:sz w:val="22"/>
                        </w:rPr>
                        <w:t>d</w:t>
                      </w:r>
                      <w:r>
                        <w:rPr>
                          <w:rFonts w:ascii="Calibri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di</w:t>
                      </w:r>
                      <w:r>
                        <w:rPr>
                          <w:rFonts w:ascii="Calibri"/>
                          <w:spacing w:val="-8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ec</w:t>
                      </w:r>
                      <w:r>
                        <w:rPr>
                          <w:rFonts w:ascii="Calibri"/>
                          <w:spacing w:val="-3"/>
                          <w:w w:val="98"/>
                          <w:sz w:val="22"/>
                        </w:rPr>
                        <w:t>ti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o</w:t>
                      </w:r>
                      <w:r>
                        <w:rPr>
                          <w:rFonts w:ascii="Calibri"/>
                          <w:sz w:val="22"/>
                        </w:rPr>
                        <w:t>n</w:t>
                      </w:r>
                      <w:r>
                        <w:rPr>
                          <w:rFonts w:ascii="Calibri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an</w:t>
                      </w:r>
                      <w:r>
                        <w:rPr>
                          <w:rFonts w:ascii="Calibri"/>
                          <w:sz w:val="22"/>
                        </w:rPr>
                        <w:t>d</w:t>
                      </w:r>
                      <w:r>
                        <w:rPr>
                          <w:rFonts w:ascii="Calibri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purpose</w:t>
                      </w:r>
                      <w:r>
                        <w:rPr>
                          <w:rFonts w:ascii="Calibri"/>
                          <w:sz w:val="22"/>
                        </w:rPr>
                        <w:t>,</w:t>
                      </w:r>
                      <w:r>
                        <w:rPr>
                          <w:rFonts w:ascii="Calibri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with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7"/>
                          <w:sz w:val="22"/>
                        </w:rPr>
                        <w:t>c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ommunit</w:t>
                      </w:r>
                      <w:r>
                        <w:rPr>
                          <w:rFonts w:ascii="Calibri"/>
                          <w:sz w:val="22"/>
                        </w:rPr>
                        <w:t>y</w:t>
                      </w:r>
                      <w:r>
                        <w:rPr>
                          <w:rFonts w:ascii="Calibri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6"/>
                          <w:sz w:val="22"/>
                        </w:rPr>
                        <w:t>o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wne</w:t>
                      </w:r>
                      <w:r>
                        <w:rPr>
                          <w:rFonts w:ascii="Calibri"/>
                          <w:spacing w:val="-9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shi</w:t>
                      </w:r>
                      <w:r>
                        <w:rPr>
                          <w:rFonts w:ascii="Calibri"/>
                          <w:sz w:val="22"/>
                        </w:rPr>
                        <w:t>p</w:t>
                      </w:r>
                      <w:r>
                        <w:rPr>
                          <w:rFonts w:ascii="Calibri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an</w:t>
                      </w:r>
                      <w:r>
                        <w:rPr>
                          <w:rFonts w:ascii="Calibri"/>
                          <w:sz w:val="22"/>
                        </w:rPr>
                        <w:t>d</w:t>
                      </w:r>
                      <w:r>
                        <w:rPr>
                          <w:rFonts w:ascii="Calibri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7"/>
                          <w:sz w:val="22"/>
                        </w:rPr>
                        <w:t>c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ommitme</w:t>
                      </w:r>
                      <w:r>
                        <w:rPr>
                          <w:rFonts w:ascii="Calibri"/>
                          <w:spacing w:val="-7"/>
                          <w:sz w:val="22"/>
                        </w:rPr>
                        <w:t>n</w:t>
                      </w:r>
                      <w:r>
                        <w:rPr>
                          <w:rFonts w:ascii="Calibri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7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sz w:val="22"/>
                        </w:rPr>
                        <w:t>o</w:t>
                      </w:r>
                      <w:r>
                        <w:rPr>
                          <w:rFonts w:ascii="Calibri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act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  <w:p>
                      <w:pPr>
                        <w:spacing w:line="264" w:lineRule="exact" w:before="108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O</w:t>
                      </w:r>
                      <w:r>
                        <w:rPr>
                          <w:rFonts w:ascii="Calibri"/>
                          <w:spacing w:val="-1"/>
                          <w:sz w:val="22"/>
                        </w:rPr>
                        <w:t>p</w:t>
                      </w:r>
                      <w:r>
                        <w:rPr>
                          <w:rFonts w:ascii="Calibri"/>
                          <w:w w:val="99"/>
                          <w:sz w:val="22"/>
                        </w:rPr>
                        <w:t>timise</w:t>
                      </w:r>
                      <w:r>
                        <w:rPr>
                          <w:rFonts w:ascii="Calibri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z w:val="22"/>
                        </w:rPr>
                        <w:t>emaining N</w:t>
                      </w:r>
                      <w:r>
                        <w:rPr>
                          <w:rFonts w:ascii="Calibri"/>
                          <w:spacing w:val="-2"/>
                          <w:sz w:val="22"/>
                        </w:rPr>
                        <w:t>a</w:t>
                      </w:r>
                      <w:r>
                        <w:rPr>
                          <w:rFonts w:ascii="Calibri"/>
                          <w:w w:val="99"/>
                          <w:sz w:val="22"/>
                        </w:rPr>
                        <w:t>ti</w:t>
                      </w:r>
                      <w:r>
                        <w:rPr>
                          <w:rFonts w:ascii="Calibri"/>
                          <w:spacing w:val="-3"/>
                          <w:w w:val="99"/>
                          <w:sz w:val="22"/>
                        </w:rPr>
                        <w:t>v</w:t>
                      </w:r>
                      <w:r>
                        <w:rPr>
                          <w:rFonts w:ascii="Calibri"/>
                          <w:sz w:val="22"/>
                        </w:rPr>
                        <w:t>e Title S</w:t>
                      </w:r>
                      <w:r>
                        <w:rPr>
                          <w:rFonts w:ascii="Calibri"/>
                          <w:spacing w:val="-2"/>
                          <w:sz w:val="22"/>
                        </w:rPr>
                        <w:t>e</w:t>
                      </w:r>
                      <w:r>
                        <w:rPr>
                          <w:rFonts w:ascii="Calibri"/>
                          <w:w w:val="98"/>
                          <w:sz w:val="22"/>
                        </w:rPr>
                        <w:t>ttleme</w:t>
                      </w:r>
                      <w:r>
                        <w:rPr>
                          <w:rFonts w:ascii="Calibri"/>
                          <w:spacing w:val="-3"/>
                          <w:w w:val="98"/>
                          <w:sz w:val="22"/>
                        </w:rPr>
                        <w:t>n</w:t>
                      </w:r>
                      <w:r>
                        <w:rPr>
                          <w:rFonts w:ascii="Calibri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sz w:val="22"/>
                        </w:rPr>
                        <w:t> ne</w:t>
                      </w:r>
                      <w:r>
                        <w:rPr>
                          <w:rFonts w:ascii="Calibri"/>
                          <w:spacing w:val="-2"/>
                          <w:sz w:val="22"/>
                        </w:rPr>
                        <w:t>g</w:t>
                      </w:r>
                      <w:r>
                        <w:rPr>
                          <w:rFonts w:ascii="Calibri"/>
                          <w:w w:val="99"/>
                          <w:sz w:val="22"/>
                        </w:rPr>
                        <w:t>oti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2"/>
                        </w:rPr>
                        <w:t>a</w:t>
                      </w:r>
                      <w:r>
                        <w:rPr>
                          <w:rFonts w:ascii="Calibri"/>
                          <w:w w:val="99"/>
                          <w:sz w:val="22"/>
                        </w:rPr>
                        <w:t>tions</w:t>
                      </w:r>
                      <w:r>
                        <w:rPr>
                          <w:rFonts w:ascii="Calibri"/>
                          <w:sz w:val="22"/>
                        </w:rPr>
                        <w:t> (Land Use </w:t>
                      </w:r>
                      <w:r>
                        <w:rPr>
                          <w:rFonts w:ascii="Calibri"/>
                          <w:w w:val="99"/>
                          <w:sz w:val="22"/>
                        </w:rPr>
                        <w:t>Activity</w:t>
                      </w:r>
                      <w:r>
                        <w:rPr>
                          <w:rFonts w:ascii="Calibri"/>
                          <w:sz w:val="22"/>
                        </w:rPr>
                        <w:t> Ag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z w:val="22"/>
                        </w:rPr>
                        <w:t>eeme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n</w:t>
                      </w:r>
                      <w:r>
                        <w:rPr>
                          <w:rFonts w:ascii="Calibri"/>
                          <w:sz w:val="22"/>
                        </w:rPr>
                        <w:t>t,</w:t>
                      </w:r>
                      <w:r>
                        <w:rPr>
                          <w:rFonts w:ascii="Calibri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w w:val="99"/>
                          <w:sz w:val="22"/>
                        </w:rPr>
                        <w:t>N</w:t>
                      </w:r>
                      <w:r>
                        <w:rPr>
                          <w:rFonts w:ascii="Calibri"/>
                          <w:spacing w:val="-3"/>
                          <w:w w:val="99"/>
                          <w:sz w:val="22"/>
                        </w:rPr>
                        <w:t>a</w:t>
                      </w:r>
                      <w:r>
                        <w:rPr>
                          <w:rFonts w:ascii="Calibri"/>
                          <w:w w:val="99"/>
                          <w:sz w:val="22"/>
                        </w:rPr>
                        <w:t>tu</w:t>
                      </w:r>
                      <w:r>
                        <w:rPr>
                          <w:rFonts w:ascii="Calibri"/>
                          <w:spacing w:val="-5"/>
                          <w:w w:val="99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w w:val="100"/>
                          <w:sz w:val="22"/>
                        </w:rPr>
                        <w:t>al</w:t>
                      </w:r>
                      <w:r>
                        <w:rPr>
                          <w:rFonts w:ascii="Calibri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z w:val="22"/>
                        </w:rPr>
                        <w:t>esou</w:t>
                      </w:r>
                      <w:r>
                        <w:rPr>
                          <w:rFonts w:asci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w w:val="99"/>
                          <w:sz w:val="22"/>
                        </w:rPr>
                        <w:t>ces</w:t>
                      </w:r>
                      <w:r>
                        <w:rPr>
                          <w:rFonts w:ascii="Calibri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w w:val="99"/>
                          <w:sz w:val="22"/>
                        </w:rPr>
                        <w:t>Ag</w:t>
                      </w:r>
                      <w:r>
                        <w:rPr>
                          <w:rFonts w:ascii="Calibri"/>
                          <w:spacing w:val="-4"/>
                          <w:w w:val="99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w w:val="99"/>
                          <w:sz w:val="22"/>
                        </w:rPr>
                        <w:t>eeme</w:t>
                      </w:r>
                      <w:r>
                        <w:rPr>
                          <w:rFonts w:ascii="Calibri"/>
                          <w:spacing w:val="-3"/>
                          <w:w w:val="99"/>
                          <w:sz w:val="22"/>
                        </w:rPr>
                        <w:t>n</w:t>
                      </w:r>
                      <w:r>
                        <w:rPr>
                          <w:rFonts w:ascii="Calibri"/>
                          <w:w w:val="99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w w:val="100"/>
                          <w:sz w:val="22"/>
                        </w:rPr>
                        <w:t>and</w:t>
                      </w:r>
                      <w:r>
                        <w:rPr>
                          <w:rFonts w:ascii="Calibri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w w:val="100"/>
                          <w:sz w:val="22"/>
                        </w:rPr>
                        <w:t>a</w:t>
                      </w:r>
                      <w:r>
                        <w:rPr>
                          <w:rFonts w:ascii="Calibri"/>
                          <w:spacing w:val="-4"/>
                          <w:w w:val="100"/>
                          <w:sz w:val="22"/>
                        </w:rPr>
                        <w:t>n</w:t>
                      </w:r>
                      <w:r>
                        <w:rPr>
                          <w:rFonts w:ascii="Calibri"/>
                          <w:w w:val="99"/>
                          <w:sz w:val="22"/>
                        </w:rPr>
                        <w:t>y</w:t>
                      </w:r>
                      <w:r>
                        <w:rPr>
                          <w:rFonts w:ascii="Calibri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w w:val="100"/>
                          <w:sz w:val="22"/>
                        </w:rPr>
                        <w:t>futu</w:t>
                      </w:r>
                      <w:r>
                        <w:rPr>
                          <w:rFonts w:ascii="Calibri"/>
                          <w:spacing w:val="-3"/>
                          <w:w w:val="100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w w:val="99"/>
                          <w:sz w:val="22"/>
                        </w:rPr>
                        <w:t>e</w:t>
                      </w:r>
                      <w:r>
                        <w:rPr>
                          <w:rFonts w:ascii="Calibri"/>
                          <w:w w:val="99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z w:val="22"/>
                        </w:rPr>
                        <w:t>claims) </w:t>
                      </w:r>
                      <w:r>
                        <w:rPr>
                          <w:rFonts w:ascii="Calibri"/>
                          <w:spacing w:val="-1"/>
                          <w:sz w:val="22"/>
                        </w:rPr>
                        <w:t>b</w:t>
                      </w:r>
                      <w:r>
                        <w:rPr>
                          <w:rFonts w:ascii="Calibri"/>
                          <w:sz w:val="22"/>
                        </w:rPr>
                        <w:t>y d</w:t>
                      </w:r>
                      <w:r>
                        <w:rPr>
                          <w:rFonts w:ascii="Calibri"/>
                          <w:spacing w:val="-2"/>
                          <w:sz w:val="22"/>
                        </w:rPr>
                        <w:t>e</w:t>
                      </w:r>
                      <w:r>
                        <w:rPr>
                          <w:rFonts w:ascii="Calibri"/>
                          <w:w w:val="99"/>
                          <w:sz w:val="22"/>
                        </w:rPr>
                        <w:t>fining</w:t>
                      </w:r>
                      <w:r>
                        <w:rPr>
                          <w:rFonts w:ascii="Calibri"/>
                          <w:sz w:val="22"/>
                        </w:rPr>
                        <w:t> clear </w:t>
                      </w:r>
                      <w:r>
                        <w:rPr>
                          <w:rFonts w:ascii="Calibri"/>
                          <w:spacing w:val="-2"/>
                          <w:sz w:val="22"/>
                        </w:rPr>
                        <w:t>g</w:t>
                      </w:r>
                      <w:r>
                        <w:rPr>
                          <w:rFonts w:ascii="Calibri"/>
                          <w:sz w:val="22"/>
                        </w:rPr>
                        <w:t>oals and </w:t>
                      </w:r>
                      <w:r>
                        <w:rPr>
                          <w:rFonts w:ascii="Calibri"/>
                          <w:w w:val="99"/>
                          <w:sz w:val="22"/>
                        </w:rPr>
                        <w:t>priorities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  <w:p>
                      <w:pPr>
                        <w:spacing w:line="264" w:lineRule="exact" w:before="113"/>
                        <w:ind w:left="0" w:right="37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P</w:t>
                      </w:r>
                      <w:r>
                        <w:rPr>
                          <w:rFonts w:asci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z w:val="22"/>
                        </w:rPr>
                        <w:t>epa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z w:val="22"/>
                        </w:rPr>
                        <w:t>e Gunai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k</w:t>
                      </w:r>
                      <w:r>
                        <w:rPr>
                          <w:rFonts w:ascii="Calibri"/>
                          <w:sz w:val="22"/>
                        </w:rPr>
                        <w:t>urnai </w:t>
                      </w:r>
                      <w:r>
                        <w:rPr>
                          <w:rFonts w:ascii="Calibri"/>
                          <w:spacing w:val="-14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w w:val="99"/>
                          <w:sz w:val="22"/>
                        </w:rPr>
                        <w:t>aditional</w:t>
                      </w:r>
                      <w:r>
                        <w:rPr>
                          <w:rFonts w:ascii="Calibri"/>
                          <w:sz w:val="22"/>
                        </w:rPr>
                        <w:t> Owne</w:t>
                      </w:r>
                      <w:r>
                        <w:rPr>
                          <w:rFonts w:asci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z w:val="22"/>
                        </w:rPr>
                        <w:t>s 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f</w:t>
                      </w:r>
                      <w:r>
                        <w:rPr>
                          <w:rFonts w:ascii="Calibri"/>
                          <w:sz w:val="22"/>
                        </w:rPr>
                        <w:t>or</w:t>
                      </w:r>
                      <w:r>
                        <w:rPr>
                          <w:rFonts w:ascii="Calibri"/>
                          <w:sz w:val="22"/>
                        </w:rPr>
                        <w:t> impleme</w:t>
                      </w:r>
                      <w:r>
                        <w:rPr>
                          <w:rFonts w:ascii="Calibri"/>
                          <w:spacing w:val="-2"/>
                          <w:sz w:val="22"/>
                        </w:rPr>
                        <w:t>n</w:t>
                      </w:r>
                      <w:r>
                        <w:rPr>
                          <w:rFonts w:ascii="Calibri"/>
                          <w:w w:val="99"/>
                          <w:sz w:val="22"/>
                        </w:rPr>
                        <w:t>ting</w:t>
                      </w:r>
                      <w:r>
                        <w:rPr>
                          <w:rFonts w:ascii="Calibri"/>
                          <w:sz w:val="22"/>
                        </w:rPr>
                        <w:t> ag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z w:val="22"/>
                        </w:rPr>
                        <w:t>eeme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n</w:t>
                      </w:r>
                      <w:r>
                        <w:rPr>
                          <w:rFonts w:ascii="Calibri"/>
                          <w:sz w:val="22"/>
                        </w:rPr>
                        <w:t>ts th</w:t>
                      </w:r>
                      <w:r>
                        <w:rPr>
                          <w:rFonts w:ascii="Calibri"/>
                          <w:spacing w:val="-2"/>
                          <w:sz w:val="22"/>
                        </w:rPr>
                        <w:t>a</w:t>
                      </w:r>
                      <w:r>
                        <w:rPr>
                          <w:rFonts w:ascii="Calibri"/>
                          <w:sz w:val="22"/>
                        </w:rPr>
                        <w:t>t will include</w:t>
                      </w:r>
                      <w:r>
                        <w:rPr>
                          <w:rFonts w:ascii="Calibri"/>
                          <w:sz w:val="22"/>
                        </w:rPr>
                        <w:t> n</w:t>
                      </w:r>
                      <w:r>
                        <w:rPr>
                          <w:rFonts w:ascii="Calibri"/>
                          <w:spacing w:val="-2"/>
                          <w:sz w:val="22"/>
                        </w:rPr>
                        <w:t>e</w:t>
                      </w:r>
                      <w:r>
                        <w:rPr>
                          <w:rFonts w:ascii="Calibri"/>
                          <w:sz w:val="22"/>
                        </w:rPr>
                        <w:t>w and </w:t>
                      </w:r>
                      <w:r>
                        <w:rPr>
                          <w:rFonts w:ascii="Calibri"/>
                          <w:spacing w:val="-4"/>
                          <w:sz w:val="22"/>
                        </w:rPr>
                        <w:t>e</w:t>
                      </w:r>
                      <w:r>
                        <w:rPr>
                          <w:rFonts w:ascii="Calibri"/>
                          <w:sz w:val="22"/>
                        </w:rPr>
                        <w:t>xpanded </w:t>
                      </w:r>
                      <w:r>
                        <w:rPr>
                          <w:rFonts w:asci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z w:val="22"/>
                        </w:rPr>
                        <w:t>oles in the mana</w:t>
                      </w:r>
                      <w:r>
                        <w:rPr>
                          <w:rFonts w:ascii="Calibri"/>
                          <w:spacing w:val="-2"/>
                          <w:sz w:val="22"/>
                        </w:rPr>
                        <w:t>g</w:t>
                      </w:r>
                      <w:r>
                        <w:rPr>
                          <w:rFonts w:ascii="Calibri"/>
                          <w:sz w:val="22"/>
                        </w:rPr>
                        <w:t>eme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n</w:t>
                      </w:r>
                      <w:r>
                        <w:rPr>
                          <w:rFonts w:ascii="Calibri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sz w:val="22"/>
                        </w:rPr>
                        <w:t> of t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w w:val="99"/>
                          <w:sz w:val="22"/>
                        </w:rPr>
                        <w:t>aditional</w:t>
                      </w:r>
                      <w:r>
                        <w:rPr>
                          <w:rFonts w:ascii="Calibri"/>
                          <w:sz w:val="22"/>
                        </w:rPr>
                        <w:t> land and n</w:t>
                      </w:r>
                      <w:r>
                        <w:rPr>
                          <w:rFonts w:ascii="Calibri"/>
                          <w:spacing w:val="-1"/>
                          <w:sz w:val="22"/>
                        </w:rPr>
                        <w:t>a</w:t>
                      </w:r>
                      <w:r>
                        <w:rPr>
                          <w:rFonts w:ascii="Calibri"/>
                          <w:sz w:val="22"/>
                        </w:rPr>
                        <w:t>tu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z w:val="22"/>
                        </w:rPr>
                        <w:t>al and cultu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z w:val="22"/>
                        </w:rPr>
                        <w:t>al</w:t>
                      </w:r>
                      <w:r>
                        <w:rPr>
                          <w:rFonts w:ascii="Calibri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w w:val="99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w w:val="100"/>
                          <w:sz w:val="22"/>
                        </w:rPr>
                        <w:t>esou</w:t>
                      </w:r>
                      <w:r>
                        <w:rPr>
                          <w:rFonts w:ascii="Calibri"/>
                          <w:spacing w:val="-4"/>
                          <w:w w:val="100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w w:val="99"/>
                          <w:sz w:val="22"/>
                        </w:rPr>
                        <w:t>ces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  <w:p>
                      <w:pPr>
                        <w:spacing w:line="264" w:lineRule="exact" w:before="113"/>
                        <w:ind w:left="0" w:right="179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St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z w:val="22"/>
                        </w:rPr>
                        <w:t>en</w:t>
                      </w:r>
                      <w:r>
                        <w:rPr>
                          <w:rFonts w:ascii="Calibri"/>
                          <w:spacing w:val="-4"/>
                          <w:sz w:val="22"/>
                        </w:rPr>
                        <w:t>g</w:t>
                      </w:r>
                      <w:r>
                        <w:rPr>
                          <w:rFonts w:ascii="Calibri"/>
                          <w:sz w:val="22"/>
                        </w:rPr>
                        <w:t>then the </w:t>
                      </w:r>
                      <w:r>
                        <w:rPr>
                          <w:rFonts w:ascii="Calibri"/>
                          <w:spacing w:val="-2"/>
                          <w:sz w:val="22"/>
                        </w:rPr>
                        <w:t>c</w:t>
                      </w:r>
                      <w:r>
                        <w:rPr>
                          <w:rFonts w:ascii="Calibri"/>
                          <w:sz w:val="22"/>
                        </w:rPr>
                        <w:t>apacity of the Gunai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k</w:t>
                      </w:r>
                      <w:r>
                        <w:rPr>
                          <w:rFonts w:ascii="Calibri"/>
                          <w:sz w:val="22"/>
                        </w:rPr>
                        <w:t>urnai</w:t>
                      </w:r>
                      <w:r>
                        <w:rPr>
                          <w:rFonts w:ascii="Calibri"/>
                          <w:sz w:val="22"/>
                        </w:rPr>
                        <w:t> Land and </w:t>
                      </w:r>
                      <w:r>
                        <w:rPr>
                          <w:rFonts w:ascii="Calibri"/>
                          <w:spacing w:val="-8"/>
                          <w:sz w:val="22"/>
                        </w:rPr>
                        <w:t>W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at</w:t>
                      </w:r>
                      <w:r>
                        <w:rPr>
                          <w:rFonts w:ascii="Calibri"/>
                          <w:sz w:val="22"/>
                        </w:rPr>
                        <w:t>e</w:t>
                      </w:r>
                      <w:r>
                        <w:rPr>
                          <w:rFonts w:asci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z w:val="22"/>
                        </w:rPr>
                        <w:t>s Aboriginal Corpo</w:t>
                      </w:r>
                      <w:r>
                        <w:rPr>
                          <w:rFonts w:asci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a</w:t>
                      </w:r>
                      <w:r>
                        <w:rPr>
                          <w:rFonts w:ascii="Calibri"/>
                          <w:w w:val="99"/>
                          <w:sz w:val="22"/>
                        </w:rPr>
                        <w:t>tion</w:t>
                      </w:r>
                      <w:r>
                        <w:rPr>
                          <w:rFonts w:ascii="Calibri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2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sz w:val="22"/>
                        </w:rPr>
                        <w:t>o</w:t>
                      </w:r>
                      <w:r>
                        <w:rPr>
                          <w:rFonts w:ascii="Calibri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5"/>
                          <w:w w:val="100"/>
                          <w:sz w:val="22"/>
                        </w:rPr>
                        <w:t>f</w:t>
                      </w:r>
                      <w:r>
                        <w:rPr>
                          <w:rFonts w:ascii="Calibri"/>
                          <w:w w:val="100"/>
                          <w:sz w:val="22"/>
                        </w:rPr>
                        <w:t>acili</w:t>
                      </w:r>
                      <w:r>
                        <w:rPr>
                          <w:rFonts w:ascii="Calibri"/>
                          <w:spacing w:val="-3"/>
                          <w:w w:val="100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a</w:t>
                      </w:r>
                      <w:r>
                        <w:rPr>
                          <w:rFonts w:ascii="Calibri"/>
                          <w:spacing w:val="-3"/>
                          <w:w w:val="99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w w:val="99"/>
                          <w:sz w:val="22"/>
                        </w:rPr>
                        <w:t>e</w:t>
                      </w:r>
                      <w:r>
                        <w:rPr>
                          <w:rFonts w:ascii="Calibri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w w:val="100"/>
                          <w:sz w:val="22"/>
                        </w:rPr>
                        <w:t>futu</w:t>
                      </w:r>
                      <w:r>
                        <w:rPr>
                          <w:rFonts w:ascii="Calibri"/>
                          <w:spacing w:val="-3"/>
                          <w:w w:val="100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w w:val="99"/>
                          <w:sz w:val="22"/>
                        </w:rPr>
                        <w:t>e</w:t>
                      </w:r>
                      <w:r>
                        <w:rPr>
                          <w:rFonts w:ascii="Calibri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w w:val="100"/>
                          <w:sz w:val="22"/>
                        </w:rPr>
                        <w:t>s</w:t>
                      </w:r>
                      <w:r>
                        <w:rPr>
                          <w:rFonts w:ascii="Calibri"/>
                          <w:w w:val="99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spacing w:val="-5"/>
                          <w:w w:val="99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a</w:t>
                      </w:r>
                      <w:r>
                        <w:rPr>
                          <w:rFonts w:ascii="Calibri"/>
                          <w:spacing w:val="-3"/>
                          <w:w w:val="99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w w:val="99"/>
                          <w:sz w:val="22"/>
                        </w:rPr>
                        <w:t>egic</w:t>
                      </w:r>
                      <w:r>
                        <w:rPr>
                          <w:rFonts w:ascii="Calibri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2"/>
                        </w:rPr>
                        <w:t>c</w:t>
                      </w:r>
                      <w:r>
                        <w:rPr>
                          <w:rFonts w:ascii="Calibri"/>
                          <w:spacing w:val="-1"/>
                          <w:w w:val="100"/>
                          <w:sz w:val="22"/>
                        </w:rPr>
                        <w:t>ommunit</w:t>
                      </w:r>
                      <w:r>
                        <w:rPr>
                          <w:rFonts w:ascii="Calibri"/>
                          <w:w w:val="100"/>
                          <w:sz w:val="22"/>
                        </w:rPr>
                        <w:t>y</w:t>
                      </w:r>
                      <w:r>
                        <w:rPr>
                          <w:rFonts w:ascii="Calibri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w w:val="100"/>
                          <w:sz w:val="22"/>
                        </w:rPr>
                        <w:t>and</w:t>
                      </w:r>
                      <w:r>
                        <w:rPr>
                          <w:rFonts w:ascii="Calibri"/>
                          <w:w w:val="100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2"/>
                          <w:sz w:val="22"/>
                        </w:rPr>
                        <w:t>c</w:t>
                      </w:r>
                      <w:r>
                        <w:rPr>
                          <w:rFonts w:ascii="Calibri"/>
                          <w:sz w:val="22"/>
                        </w:rPr>
                        <w:t>orpo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a</w:t>
                      </w:r>
                      <w:r>
                        <w:rPr>
                          <w:rFonts w:ascii="Calibri"/>
                          <w:w w:val="99"/>
                          <w:sz w:val="22"/>
                        </w:rPr>
                        <w:t>tion</w:t>
                      </w:r>
                      <w:r>
                        <w:rPr>
                          <w:rFonts w:ascii="Calibri"/>
                          <w:sz w:val="22"/>
                        </w:rPr>
                        <w:t> planning </w:t>
                      </w:r>
                      <w:r>
                        <w:rPr>
                          <w:rFonts w:ascii="Calibri"/>
                          <w:w w:val="99"/>
                          <w:sz w:val="22"/>
                        </w:rPr>
                        <w:t>activities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5590;top:805;width:167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6.</w:t>
                      </w:r>
                    </w:p>
                  </w:txbxContent>
                </v:textbox>
                <w10:wrap type="none"/>
              </v:shape>
              <v:shape style="position:absolute;left:5590;top:1974;width:167;height:1654" type="#_x0000_t202" filled="false" stroked="false">
                <v:textbox inset="0,0,0,0">
                  <w:txbxContent>
                    <w:p>
                      <w:pPr>
                        <w:spacing w:line="231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7.</w:t>
                      </w:r>
                    </w:p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240" w:lineRule="auto" w:before="5"/>
                        <w:rPr>
                          <w:rFonts w:ascii="Calibri" w:hAnsi="Calibri" w:cs="Calibri" w:eastAsia="Calibri"/>
                          <w:sz w:val="29"/>
                          <w:szCs w:val="29"/>
                        </w:rPr>
                      </w:pPr>
                    </w:p>
                    <w:p>
                      <w:pPr>
                        <w:spacing w:line="258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8.</w:t>
                      </w:r>
                    </w:p>
                  </w:txbxContent>
                </v:textbox>
                <w10:wrap type="none"/>
              </v:shape>
              <v:shape style="position:absolute;left:157;top:4049;width:167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4.</w:t>
                      </w:r>
                    </w:p>
                  </w:txbxContent>
                </v:textbox>
                <w10:wrap type="none"/>
              </v:shape>
              <v:shape style="position:absolute;left:5590;top:4313;width:167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9.</w:t>
                      </w:r>
                    </w:p>
                  </w:txbxContent>
                </v:textbox>
                <w10:wrap type="none"/>
              </v:shape>
              <v:shape style="position:absolute;left:5930;top:164;width:3989;height:4898" type="#_x0000_t202" filled="false" stroked="false">
                <v:textbox inset="0,0,0,0">
                  <w:txbxContent>
                    <w:p>
                      <w:pPr>
                        <w:spacing w:line="228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P</w:t>
                      </w:r>
                      <w:r>
                        <w:rPr>
                          <w:rFonts w:asci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pacing w:val="-1"/>
                          <w:sz w:val="22"/>
                        </w:rPr>
                        <w:t>o</w:t>
                      </w:r>
                      <w:r>
                        <w:rPr>
                          <w:rFonts w:ascii="Calibri"/>
                          <w:sz w:val="22"/>
                        </w:rPr>
                        <w:t>vide the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s</w:t>
                      </w:r>
                      <w:r>
                        <w:rPr>
                          <w:rFonts w:ascii="Calibri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at</w:t>
                      </w:r>
                      <w:r>
                        <w:rPr>
                          <w:rFonts w:ascii="Calibri"/>
                          <w:sz w:val="22"/>
                        </w:rPr>
                        <w:t>egic basis 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f</w:t>
                      </w:r>
                      <w:r>
                        <w:rPr>
                          <w:rFonts w:ascii="Calibri"/>
                          <w:sz w:val="22"/>
                        </w:rPr>
                        <w:t>or Joi</w:t>
                      </w:r>
                      <w:r>
                        <w:rPr>
                          <w:rFonts w:ascii="Calibri"/>
                          <w:spacing w:val="-2"/>
                          <w:sz w:val="22"/>
                        </w:rPr>
                        <w:t>n</w:t>
                      </w:r>
                      <w:r>
                        <w:rPr>
                          <w:rFonts w:ascii="Calibri"/>
                          <w:sz w:val="22"/>
                        </w:rPr>
                        <w:t>t</w:t>
                      </w:r>
                    </w:p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Mana</w:t>
                      </w:r>
                      <w:r>
                        <w:rPr>
                          <w:rFonts w:ascii="Calibri"/>
                          <w:spacing w:val="-2"/>
                          <w:sz w:val="22"/>
                        </w:rPr>
                        <w:t>g</w:t>
                      </w:r>
                      <w:r>
                        <w:rPr>
                          <w:rFonts w:ascii="Calibri"/>
                          <w:sz w:val="22"/>
                        </w:rPr>
                        <w:t>eme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n</w:t>
                      </w:r>
                      <w:r>
                        <w:rPr>
                          <w:rFonts w:ascii="Calibri"/>
                          <w:sz w:val="22"/>
                        </w:rPr>
                        <w:t>t Planning</w:t>
                      </w:r>
                    </w:p>
                    <w:p>
                      <w:pPr>
                        <w:spacing w:line="264" w:lineRule="exact" w:before="107"/>
                        <w:ind w:left="0" w:right="166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Emp</w:t>
                      </w:r>
                      <w:r>
                        <w:rPr>
                          <w:rFonts w:ascii="Calibri"/>
                          <w:spacing w:val="-1"/>
                          <w:sz w:val="22"/>
                        </w:rPr>
                        <w:t>o</w:t>
                      </w:r>
                      <w:r>
                        <w:rPr>
                          <w:rFonts w:ascii="Calibri"/>
                          <w:spacing w:val="-2"/>
                          <w:sz w:val="22"/>
                        </w:rPr>
                        <w:t>w</w:t>
                      </w:r>
                      <w:r>
                        <w:rPr>
                          <w:rFonts w:ascii="Calibri"/>
                          <w:sz w:val="22"/>
                        </w:rPr>
                        <w:t>er the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y</w:t>
                      </w:r>
                      <w:r>
                        <w:rPr>
                          <w:rFonts w:ascii="Calibri"/>
                          <w:sz w:val="22"/>
                        </w:rPr>
                        <w:t>oun</w:t>
                      </w:r>
                      <w:r>
                        <w:rPr>
                          <w:rFonts w:ascii="Calibri"/>
                          <w:spacing w:val="-2"/>
                          <w:sz w:val="22"/>
                        </w:rPr>
                        <w:t>g</w:t>
                      </w:r>
                      <w:r>
                        <w:rPr>
                          <w:rFonts w:ascii="Calibri"/>
                          <w:sz w:val="22"/>
                        </w:rPr>
                        <w:t>er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g</w:t>
                      </w:r>
                      <w:r>
                        <w:rPr>
                          <w:rFonts w:ascii="Calibri"/>
                          <w:sz w:val="22"/>
                        </w:rPr>
                        <w:t>ene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a</w:t>
                      </w:r>
                      <w:r>
                        <w:rPr>
                          <w:rFonts w:ascii="Calibri"/>
                          <w:w w:val="99"/>
                          <w:sz w:val="22"/>
                        </w:rPr>
                        <w:t>tion</w:t>
                      </w:r>
                      <w:r>
                        <w:rPr>
                          <w:rFonts w:ascii="Calibri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2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sz w:val="22"/>
                        </w:rPr>
                        <w:t>o shape</w:t>
                      </w:r>
                      <w:r>
                        <w:rPr>
                          <w:rFonts w:ascii="Calibri"/>
                          <w:sz w:val="22"/>
                        </w:rPr>
                        <w:t> the futu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z w:val="22"/>
                        </w:rPr>
                        <w:t>e and </w:t>
                      </w:r>
                      <w:r>
                        <w:rPr>
                          <w:rFonts w:ascii="Calibri"/>
                          <w:spacing w:val="-1"/>
                          <w:sz w:val="22"/>
                        </w:rPr>
                        <w:t>o</w:t>
                      </w:r>
                      <w:r>
                        <w:rPr>
                          <w:rFonts w:ascii="Calibri"/>
                          <w:sz w:val="22"/>
                        </w:rPr>
                        <w:t>wn their vision, p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z w:val="22"/>
                        </w:rPr>
                        <w:t>eparing</w:t>
                      </w:r>
                      <w:r>
                        <w:rPr>
                          <w:rFonts w:ascii="Calibri"/>
                          <w:sz w:val="22"/>
                        </w:rPr>
                        <w:t> them 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f</w:t>
                      </w:r>
                      <w:r>
                        <w:rPr>
                          <w:rFonts w:ascii="Calibri"/>
                          <w:sz w:val="22"/>
                        </w:rPr>
                        <w:t>or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w</w:t>
                      </w:r>
                      <w:r>
                        <w:rPr>
                          <w:rFonts w:ascii="Calibri"/>
                          <w:sz w:val="22"/>
                        </w:rPr>
                        <w:t>orking on Cou</w:t>
                      </w:r>
                      <w:r>
                        <w:rPr>
                          <w:rFonts w:ascii="Calibri"/>
                          <w:spacing w:val="-2"/>
                          <w:sz w:val="22"/>
                        </w:rPr>
                        <w:t>n</w:t>
                      </w:r>
                      <w:r>
                        <w:rPr>
                          <w:rFonts w:ascii="Calibri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spacing w:val="1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z w:val="22"/>
                        </w:rPr>
                        <w:t>y and 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f</w:t>
                      </w:r>
                      <w:r>
                        <w:rPr>
                          <w:rFonts w:ascii="Calibri"/>
                          <w:sz w:val="22"/>
                        </w:rPr>
                        <w:t>or</w:t>
                      </w:r>
                      <w:r>
                        <w:rPr>
                          <w:rFonts w:ascii="Calibri"/>
                          <w:sz w:val="22"/>
                        </w:rPr>
                        <w:t> me</w:t>
                      </w:r>
                      <w:r>
                        <w:rPr>
                          <w:rFonts w:ascii="Calibri"/>
                          <w:spacing w:val="-2"/>
                          <w:sz w:val="22"/>
                        </w:rPr>
                        <w:t>e</w:t>
                      </w:r>
                      <w:r>
                        <w:rPr>
                          <w:rFonts w:ascii="Calibri"/>
                          <w:w w:val="99"/>
                          <w:sz w:val="22"/>
                        </w:rPr>
                        <w:t>ting</w:t>
                      </w:r>
                      <w:r>
                        <w:rPr>
                          <w:rFonts w:ascii="Calibri"/>
                          <w:sz w:val="22"/>
                        </w:rPr>
                        <w:t> their cultu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z w:val="22"/>
                        </w:rPr>
                        <w:t>al obli</w:t>
                      </w:r>
                      <w:r>
                        <w:rPr>
                          <w:rFonts w:ascii="Calibri"/>
                          <w:spacing w:val="-4"/>
                          <w:sz w:val="22"/>
                        </w:rPr>
                        <w:t>g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a</w:t>
                      </w:r>
                      <w:r>
                        <w:rPr>
                          <w:rFonts w:ascii="Calibri"/>
                          <w:w w:val="99"/>
                          <w:sz w:val="22"/>
                        </w:rPr>
                        <w:t>tions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  <w:p>
                      <w:pPr>
                        <w:spacing w:line="264" w:lineRule="exact" w:before="113"/>
                        <w:ind w:left="0" w:right="269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pacing w:val="-1"/>
                          <w:w w:val="100"/>
                          <w:sz w:val="22"/>
                        </w:rPr>
                        <w:t>E</w:t>
                      </w:r>
                      <w:r>
                        <w:rPr>
                          <w:rFonts w:ascii="Calibri"/>
                          <w:spacing w:val="-3"/>
                          <w:w w:val="100"/>
                          <w:sz w:val="22"/>
                        </w:rPr>
                        <w:t>s</w:t>
                      </w:r>
                      <w:r>
                        <w:rPr>
                          <w:rFonts w:ascii="Calibri"/>
                          <w:spacing w:val="-3"/>
                          <w:w w:val="99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w w:val="100"/>
                          <w:sz w:val="22"/>
                        </w:rPr>
                        <w:t>ablish</w:t>
                      </w:r>
                      <w:r>
                        <w:rPr>
                          <w:rFonts w:ascii="Calibri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z w:val="22"/>
                        </w:rPr>
                        <w:t>a </w:t>
                      </w:r>
                      <w:r>
                        <w:rPr>
                          <w:rFonts w:ascii="Calibri"/>
                          <w:spacing w:val="-3"/>
                          <w:w w:val="100"/>
                          <w:sz w:val="22"/>
                        </w:rPr>
                        <w:t>s</w:t>
                      </w:r>
                      <w:r>
                        <w:rPr>
                          <w:rFonts w:ascii="Calibri"/>
                          <w:w w:val="99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spacing w:val="-4"/>
                          <w:w w:val="99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pacing w:val="-1"/>
                          <w:w w:val="100"/>
                          <w:sz w:val="22"/>
                        </w:rPr>
                        <w:t>on</w:t>
                      </w:r>
                      <w:r>
                        <w:rPr>
                          <w:rFonts w:ascii="Calibri"/>
                          <w:w w:val="100"/>
                          <w:sz w:val="22"/>
                        </w:rPr>
                        <w:t>g</w:t>
                      </w:r>
                      <w:r>
                        <w:rPr>
                          <w:rFonts w:ascii="Calibri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w w:val="100"/>
                          <w:sz w:val="22"/>
                        </w:rPr>
                        <w:t>basi</w:t>
                      </w:r>
                      <w:r>
                        <w:rPr>
                          <w:rFonts w:ascii="Calibri"/>
                          <w:w w:val="100"/>
                          <w:sz w:val="22"/>
                        </w:rPr>
                        <w:t>s</w:t>
                      </w:r>
                      <w:r>
                        <w:rPr>
                          <w:rFonts w:ascii="Calibri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5"/>
                          <w:w w:val="100"/>
                          <w:sz w:val="22"/>
                        </w:rPr>
                        <w:t>f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2"/>
                        </w:rPr>
                        <w:t>o</w:t>
                      </w:r>
                      <w:r>
                        <w:rPr>
                          <w:rFonts w:ascii="Calibri"/>
                          <w:w w:val="99"/>
                          <w:sz w:val="22"/>
                        </w:rPr>
                        <w:t>r </w:t>
                      </w:r>
                      <w:r>
                        <w:rPr>
                          <w:rFonts w:ascii="Calibri"/>
                          <w:w w:val="100"/>
                          <w:sz w:val="22"/>
                        </w:rPr>
                        <w:t>Gunai</w:t>
                      </w:r>
                      <w:r>
                        <w:rPr>
                          <w:rFonts w:ascii="Calibri"/>
                          <w:spacing w:val="-3"/>
                          <w:w w:val="100"/>
                          <w:sz w:val="22"/>
                        </w:rPr>
                        <w:t>k</w:t>
                      </w:r>
                      <w:r>
                        <w:rPr>
                          <w:rFonts w:ascii="Calibri"/>
                          <w:spacing w:val="-1"/>
                          <w:w w:val="100"/>
                          <w:sz w:val="22"/>
                        </w:rPr>
                        <w:t>urnai</w:t>
                      </w:r>
                      <w:r>
                        <w:rPr>
                          <w:rFonts w:ascii="Calibri"/>
                          <w:spacing w:val="-1"/>
                          <w:w w:val="100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w w:val="100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sz w:val="22"/>
                        </w:rPr>
                        <w:t>o en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g</w:t>
                      </w:r>
                      <w:r>
                        <w:rPr>
                          <w:rFonts w:ascii="Calibri"/>
                          <w:sz w:val="22"/>
                        </w:rPr>
                        <w:t>a</w:t>
                      </w:r>
                      <w:r>
                        <w:rPr>
                          <w:rFonts w:ascii="Calibri"/>
                          <w:spacing w:val="-2"/>
                          <w:sz w:val="22"/>
                        </w:rPr>
                        <w:t>g</w:t>
                      </w:r>
                      <w:r>
                        <w:rPr>
                          <w:rFonts w:ascii="Calibri"/>
                          <w:sz w:val="22"/>
                        </w:rPr>
                        <w:t>e with and i</w:t>
                      </w:r>
                      <w:r>
                        <w:rPr>
                          <w:rFonts w:ascii="Calibri"/>
                          <w:spacing w:val="-1"/>
                          <w:sz w:val="22"/>
                        </w:rPr>
                        <w:t>n</w:t>
                      </w:r>
                      <w:r>
                        <w:rPr>
                          <w:rFonts w:ascii="Calibri"/>
                          <w:w w:val="99"/>
                          <w:sz w:val="22"/>
                        </w:rPr>
                        <w:t>fluence</w:t>
                      </w:r>
                      <w:r>
                        <w:rPr>
                          <w:rFonts w:ascii="Calibri"/>
                          <w:sz w:val="22"/>
                        </w:rPr>
                        <w:t> policy and</w:t>
                      </w:r>
                      <w:r>
                        <w:rPr>
                          <w:rFonts w:ascii="Calibri"/>
                          <w:sz w:val="22"/>
                        </w:rPr>
                        <w:t> plannin</w:t>
                      </w:r>
                      <w:r>
                        <w:rPr>
                          <w:rFonts w:ascii="Calibri"/>
                          <w:spacing w:val="2"/>
                          <w:sz w:val="22"/>
                        </w:rPr>
                        <w:t>g</w:t>
                      </w:r>
                      <w:r>
                        <w:rPr>
                          <w:rFonts w:ascii="Calibri"/>
                          <w:sz w:val="22"/>
                        </w:rPr>
                        <w:t>, and 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f</w:t>
                      </w:r>
                      <w:r>
                        <w:rPr>
                          <w:rFonts w:ascii="Calibri"/>
                          <w:sz w:val="22"/>
                        </w:rPr>
                        <w:t>or </w:t>
                      </w:r>
                      <w:r>
                        <w:rPr>
                          <w:rFonts w:ascii="Calibri"/>
                          <w:spacing w:val="-2"/>
                          <w:sz w:val="22"/>
                        </w:rPr>
                        <w:t>g</w:t>
                      </w:r>
                      <w:r>
                        <w:rPr>
                          <w:rFonts w:ascii="Calibri"/>
                          <w:spacing w:val="-1"/>
                          <w:sz w:val="22"/>
                        </w:rPr>
                        <w:t>o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v</w:t>
                      </w:r>
                      <w:r>
                        <w:rPr>
                          <w:rFonts w:ascii="Calibri"/>
                          <w:sz w:val="22"/>
                        </w:rPr>
                        <w:t>ernme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n</w:t>
                      </w:r>
                      <w:r>
                        <w:rPr>
                          <w:rFonts w:ascii="Calibri"/>
                          <w:sz w:val="22"/>
                        </w:rPr>
                        <w:t>t a</w:t>
                      </w:r>
                      <w:r>
                        <w:rPr>
                          <w:rFonts w:ascii="Calibri"/>
                          <w:spacing w:val="-2"/>
                          <w:sz w:val="22"/>
                        </w:rPr>
                        <w:t>g</w:t>
                      </w:r>
                      <w:r>
                        <w:rPr>
                          <w:rFonts w:ascii="Calibri"/>
                          <w:sz w:val="22"/>
                        </w:rPr>
                        <w:t>encies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sz w:val="22"/>
                        </w:rPr>
                        <w:t>o</w:t>
                      </w:r>
                    </w:p>
                    <w:p>
                      <w:pPr>
                        <w:spacing w:line="264" w:lineRule="exact" w:before="0"/>
                        <w:ind w:left="0" w:right="216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b</w:t>
                      </w:r>
                      <w:r>
                        <w:rPr>
                          <w:rFonts w:ascii="Calibri"/>
                          <w:spacing w:val="-2"/>
                          <w:sz w:val="22"/>
                        </w:rPr>
                        <w:t>e</w:t>
                      </w:r>
                      <w:r>
                        <w:rPr>
                          <w:rFonts w:ascii="Calibri"/>
                          <w:w w:val="94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spacing w:val="-3"/>
                          <w:w w:val="94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sz w:val="22"/>
                        </w:rPr>
                        <w:t>er in</w:t>
                      </w:r>
                      <w:r>
                        <w:rPr>
                          <w:rFonts w:ascii="Calibri"/>
                          <w:spacing w:val="-2"/>
                          <w:sz w:val="22"/>
                        </w:rPr>
                        <w:t>c</w:t>
                      </w:r>
                      <w:r>
                        <w:rPr>
                          <w:rFonts w:ascii="Calibri"/>
                          <w:sz w:val="22"/>
                        </w:rPr>
                        <w:t>orpo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at</w:t>
                      </w:r>
                      <w:r>
                        <w:rPr>
                          <w:rFonts w:ascii="Calibri"/>
                          <w:sz w:val="22"/>
                        </w:rPr>
                        <w:t>e Gunai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k</w:t>
                      </w:r>
                      <w:r>
                        <w:rPr>
                          <w:rFonts w:ascii="Calibri"/>
                          <w:sz w:val="22"/>
                        </w:rPr>
                        <w:t>urnai </w:t>
                      </w:r>
                      <w:r>
                        <w:rPr>
                          <w:rFonts w:ascii="Calibri"/>
                          <w:spacing w:val="-4"/>
                          <w:sz w:val="22"/>
                        </w:rPr>
                        <w:t>v</w:t>
                      </w:r>
                      <w:r>
                        <w:rPr>
                          <w:rFonts w:ascii="Calibri"/>
                          <w:sz w:val="22"/>
                        </w:rPr>
                        <w:t>alues and</w:t>
                      </w:r>
                      <w:r>
                        <w:rPr>
                          <w:rFonts w:ascii="Calibri"/>
                          <w:sz w:val="22"/>
                        </w:rPr>
                        <w:t> kn</w:t>
                      </w:r>
                      <w:r>
                        <w:rPr>
                          <w:rFonts w:ascii="Calibri"/>
                          <w:spacing w:val="-1"/>
                          <w:sz w:val="22"/>
                        </w:rPr>
                        <w:t>o</w:t>
                      </w:r>
                      <w:r>
                        <w:rPr>
                          <w:rFonts w:ascii="Calibri"/>
                          <w:sz w:val="22"/>
                        </w:rPr>
                        <w:t>wled</w:t>
                      </w:r>
                      <w:r>
                        <w:rPr>
                          <w:rFonts w:ascii="Calibri"/>
                          <w:spacing w:val="-2"/>
                          <w:sz w:val="22"/>
                        </w:rPr>
                        <w:t>g</w:t>
                      </w:r>
                      <w:r>
                        <w:rPr>
                          <w:rFonts w:ascii="Calibri"/>
                          <w:sz w:val="22"/>
                        </w:rPr>
                        <w:t>e i</w:t>
                      </w:r>
                      <w:r>
                        <w:rPr>
                          <w:rFonts w:ascii="Calibri"/>
                          <w:spacing w:val="-2"/>
                          <w:sz w:val="22"/>
                        </w:rPr>
                        <w:t>n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sz w:val="22"/>
                        </w:rPr>
                        <w:t>o NRM plans and policies</w:t>
                      </w:r>
                    </w:p>
                    <w:p>
                      <w:pPr>
                        <w:spacing w:line="264" w:lineRule="exact" w:before="113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pacing w:val="-1"/>
                          <w:w w:val="100"/>
                          <w:sz w:val="22"/>
                        </w:rPr>
                        <w:t>E</w:t>
                      </w:r>
                      <w:r>
                        <w:rPr>
                          <w:rFonts w:ascii="Calibri"/>
                          <w:spacing w:val="-3"/>
                          <w:w w:val="100"/>
                          <w:sz w:val="22"/>
                        </w:rPr>
                        <w:t>s</w:t>
                      </w:r>
                      <w:r>
                        <w:rPr>
                          <w:rFonts w:ascii="Calibri"/>
                          <w:spacing w:val="-3"/>
                          <w:w w:val="99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w w:val="100"/>
                          <w:sz w:val="22"/>
                        </w:rPr>
                        <w:t>ablish</w:t>
                      </w:r>
                      <w:r>
                        <w:rPr>
                          <w:rFonts w:ascii="Calibri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z w:val="22"/>
                        </w:rPr>
                        <w:t>a </w:t>
                      </w:r>
                      <w:r>
                        <w:rPr>
                          <w:rFonts w:ascii="Calibri"/>
                          <w:spacing w:val="-3"/>
                          <w:w w:val="100"/>
                          <w:sz w:val="22"/>
                        </w:rPr>
                        <w:t>s</w:t>
                      </w:r>
                      <w:r>
                        <w:rPr>
                          <w:rFonts w:ascii="Calibri"/>
                          <w:w w:val="99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spacing w:val="-5"/>
                          <w:w w:val="99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a</w:t>
                      </w:r>
                      <w:r>
                        <w:rPr>
                          <w:rFonts w:ascii="Calibri"/>
                          <w:spacing w:val="-3"/>
                          <w:w w:val="99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w w:val="99"/>
                          <w:sz w:val="22"/>
                        </w:rPr>
                        <w:t>egic</w:t>
                      </w:r>
                      <w:r>
                        <w:rPr>
                          <w:rFonts w:ascii="Calibri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w w:val="100"/>
                          <w:sz w:val="22"/>
                        </w:rPr>
                        <w:t>basi</w:t>
                      </w:r>
                      <w:r>
                        <w:rPr>
                          <w:rFonts w:ascii="Calibri"/>
                          <w:w w:val="100"/>
                          <w:sz w:val="22"/>
                        </w:rPr>
                        <w:t>s</w:t>
                      </w:r>
                      <w:r>
                        <w:rPr>
                          <w:rFonts w:ascii="Calibri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5"/>
                          <w:w w:val="100"/>
                          <w:sz w:val="22"/>
                        </w:rPr>
                        <w:t>f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2"/>
                        </w:rPr>
                        <w:t>o</w:t>
                      </w:r>
                      <w:r>
                        <w:rPr>
                          <w:rFonts w:ascii="Calibri"/>
                          <w:w w:val="99"/>
                          <w:sz w:val="22"/>
                        </w:rPr>
                        <w:t>r 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2"/>
                        </w:rPr>
                        <w:t>de</w:t>
                      </w:r>
                      <w:r>
                        <w:rPr>
                          <w:rFonts w:ascii="Calibri"/>
                          <w:spacing w:val="-3"/>
                          <w:w w:val="99"/>
                          <w:sz w:val="22"/>
                        </w:rPr>
                        <w:t>v</w:t>
                      </w:r>
                      <w:r>
                        <w:rPr>
                          <w:rFonts w:ascii="Calibri"/>
                          <w:w w:val="100"/>
                          <w:sz w:val="22"/>
                        </w:rPr>
                        <w:t>eloping</w:t>
                      </w:r>
                      <w:r>
                        <w:rPr>
                          <w:rFonts w:ascii="Calibri"/>
                          <w:w w:val="100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z w:val="22"/>
                        </w:rPr>
                        <w:t>partne</w:t>
                      </w:r>
                      <w:r>
                        <w:rPr>
                          <w:rFonts w:asci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z w:val="22"/>
                        </w:rPr>
                        <w:t>shi</w:t>
                      </w:r>
                      <w:r>
                        <w:rPr>
                          <w:rFonts w:ascii="Calibri"/>
                          <w:spacing w:val="-1"/>
                          <w:sz w:val="22"/>
                        </w:rPr>
                        <w:t>p</w:t>
                      </w:r>
                      <w:r>
                        <w:rPr>
                          <w:rFonts w:ascii="Calibri"/>
                          <w:sz w:val="22"/>
                        </w:rPr>
                        <w:t>s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sz w:val="22"/>
                        </w:rPr>
                        <w:t>o mana</w:t>
                      </w:r>
                      <w:r>
                        <w:rPr>
                          <w:rFonts w:ascii="Calibri"/>
                          <w:spacing w:val="-2"/>
                          <w:sz w:val="22"/>
                        </w:rPr>
                        <w:t>g</w:t>
                      </w:r>
                      <w:r>
                        <w:rPr>
                          <w:rFonts w:ascii="Calibri"/>
                          <w:sz w:val="22"/>
                        </w:rPr>
                        <w:t>e Cou</w:t>
                      </w:r>
                      <w:r>
                        <w:rPr>
                          <w:rFonts w:ascii="Calibri"/>
                          <w:spacing w:val="-2"/>
                          <w:sz w:val="22"/>
                        </w:rPr>
                        <w:t>n</w:t>
                      </w:r>
                      <w:r>
                        <w:rPr>
                          <w:rFonts w:ascii="Calibri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spacing w:val="1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z w:val="22"/>
                        </w:rPr>
                        <w:t>y and </w:t>
                      </w:r>
                      <w:r>
                        <w:rPr>
                          <w:rFonts w:ascii="Calibri"/>
                          <w:spacing w:val="-4"/>
                          <w:sz w:val="22"/>
                        </w:rPr>
                        <w:t>e</w:t>
                      </w:r>
                      <w:r>
                        <w:rPr>
                          <w:rFonts w:ascii="Calibri"/>
                          <w:sz w:val="22"/>
                        </w:rPr>
                        <w:t>xplo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z w:val="22"/>
                        </w:rPr>
                        <w:t>e</w:t>
                      </w:r>
                      <w:r>
                        <w:rPr>
                          <w:rFonts w:ascii="Calibri"/>
                          <w:sz w:val="22"/>
                        </w:rPr>
                        <w:t> n</w:t>
                      </w:r>
                      <w:r>
                        <w:rPr>
                          <w:rFonts w:ascii="Calibri"/>
                          <w:spacing w:val="-2"/>
                          <w:sz w:val="22"/>
                        </w:rPr>
                        <w:t>e</w:t>
                      </w:r>
                      <w:r>
                        <w:rPr>
                          <w:rFonts w:ascii="Calibri"/>
                          <w:sz w:val="22"/>
                        </w:rPr>
                        <w:t>w business </w:t>
                      </w:r>
                      <w:r>
                        <w:rPr>
                          <w:rFonts w:ascii="Calibri"/>
                          <w:w w:val="99"/>
                          <w:sz w:val="22"/>
                        </w:rPr>
                        <w:t>opportunities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  <w:p>
                      <w:pPr>
                        <w:spacing w:line="264" w:lineRule="exact" w:before="113"/>
                        <w:ind w:left="0" w:right="37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P</w:t>
                      </w:r>
                      <w:r>
                        <w:rPr>
                          <w:rFonts w:asci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pacing w:val="-1"/>
                          <w:sz w:val="22"/>
                        </w:rPr>
                        <w:t>o</w:t>
                      </w:r>
                      <w:r>
                        <w:rPr>
                          <w:rFonts w:ascii="Calibri"/>
                          <w:sz w:val="22"/>
                        </w:rPr>
                        <w:t>vide a pl</w:t>
                      </w:r>
                      <w:r>
                        <w:rPr>
                          <w:rFonts w:ascii="Calibri"/>
                          <w:spacing w:val="-2"/>
                          <w:sz w:val="22"/>
                        </w:rPr>
                        <w:t>a</w:t>
                      </w:r>
                      <w:r>
                        <w:rPr>
                          <w:rFonts w:ascii="Calibri"/>
                          <w:w w:val="95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spacing w:val="-5"/>
                          <w:w w:val="95"/>
                          <w:sz w:val="22"/>
                        </w:rPr>
                        <w:t>f</w:t>
                      </w:r>
                      <w:r>
                        <w:rPr>
                          <w:rFonts w:ascii="Calibri"/>
                          <w:sz w:val="22"/>
                        </w:rPr>
                        <w:t>orm 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f</w:t>
                      </w:r>
                      <w:r>
                        <w:rPr>
                          <w:rFonts w:ascii="Calibri"/>
                          <w:sz w:val="22"/>
                        </w:rPr>
                        <w:t>or l</w:t>
                      </w:r>
                      <w:r>
                        <w:rPr>
                          <w:rFonts w:ascii="Calibri"/>
                          <w:spacing w:val="-2"/>
                          <w:sz w:val="22"/>
                        </w:rPr>
                        <w:t>e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v</w:t>
                      </w:r>
                      <w:r>
                        <w:rPr>
                          <w:rFonts w:ascii="Calibri"/>
                          <w:sz w:val="22"/>
                        </w:rPr>
                        <w:t>e</w:t>
                      </w:r>
                      <w:r>
                        <w:rPr>
                          <w:rFonts w:ascii="Calibri"/>
                          <w:spacing w:val="-5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z w:val="22"/>
                        </w:rPr>
                        <w:t>aging 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z w:val="22"/>
                        </w:rPr>
                        <w:t>esou</w:t>
                      </w:r>
                      <w:r>
                        <w:rPr>
                          <w:rFonts w:asci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z w:val="22"/>
                        </w:rPr>
                        <w:t>ces</w:t>
                      </w:r>
                      <w:r>
                        <w:rPr>
                          <w:rFonts w:ascii="Calibri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3"/>
                          <w:w w:val="99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w w:val="100"/>
                          <w:sz w:val="22"/>
                        </w:rPr>
                        <w:t>o</w:t>
                      </w:r>
                      <w:r>
                        <w:rPr>
                          <w:rFonts w:ascii="Calibri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z w:val="22"/>
                        </w:rPr>
                        <w:t>mana</w:t>
                      </w:r>
                      <w:r>
                        <w:rPr>
                          <w:rFonts w:ascii="Calibri"/>
                          <w:spacing w:val="-2"/>
                          <w:sz w:val="22"/>
                        </w:rPr>
                        <w:t>g</w:t>
                      </w:r>
                      <w:r>
                        <w:rPr>
                          <w:rFonts w:ascii="Calibri"/>
                          <w:w w:val="99"/>
                          <w:sz w:val="22"/>
                        </w:rPr>
                        <w:t>e</w:t>
                      </w:r>
                      <w:r>
                        <w:rPr>
                          <w:rFonts w:ascii="Calibri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w w:val="100"/>
                          <w:sz w:val="22"/>
                        </w:rPr>
                        <w:t>Cou</w:t>
                      </w:r>
                      <w:r>
                        <w:rPr>
                          <w:rFonts w:ascii="Calibri"/>
                          <w:spacing w:val="-2"/>
                          <w:w w:val="100"/>
                          <w:sz w:val="22"/>
                        </w:rPr>
                        <w:t>n</w:t>
                      </w:r>
                      <w:r>
                        <w:rPr>
                          <w:rFonts w:ascii="Calibri"/>
                          <w:w w:val="99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w w:val="99"/>
                          <w:sz w:val="22"/>
                        </w:rPr>
                        <w:t>y</w:t>
                      </w:r>
                      <w:r>
                        <w:rPr>
                          <w:rFonts w:ascii="Calibri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w w:val="100"/>
                          <w:sz w:val="22"/>
                        </w:rPr>
                        <w:t>and</w:t>
                      </w:r>
                      <w:r>
                        <w:rPr>
                          <w:rFonts w:ascii="Calibri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1"/>
                          <w:w w:val="100"/>
                          <w:sz w:val="22"/>
                        </w:rPr>
                        <w:t>imp</w:t>
                      </w:r>
                      <w:r>
                        <w:rPr>
                          <w:rFonts w:ascii="Calibri"/>
                          <w:spacing w:val="-4"/>
                          <w:w w:val="100"/>
                          <w:sz w:val="22"/>
                        </w:rPr>
                        <w:t>r</w:t>
                      </w:r>
                      <w:r>
                        <w:rPr>
                          <w:rFonts w:ascii="Calibri"/>
                          <w:spacing w:val="-1"/>
                          <w:w w:val="100"/>
                          <w:sz w:val="22"/>
                        </w:rPr>
                        <w:t>o</w:t>
                      </w:r>
                      <w:r>
                        <w:rPr>
                          <w:rFonts w:ascii="Calibri"/>
                          <w:spacing w:val="-3"/>
                          <w:w w:val="99"/>
                          <w:sz w:val="22"/>
                        </w:rPr>
                        <w:t>v</w:t>
                      </w:r>
                      <w:r>
                        <w:rPr>
                          <w:rFonts w:ascii="Calibri"/>
                          <w:w w:val="99"/>
                          <w:sz w:val="22"/>
                        </w:rPr>
                        <w:t>e</w:t>
                      </w:r>
                      <w:r>
                        <w:rPr>
                          <w:rFonts w:ascii="Calibri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2"/>
                          <w:w w:val="99"/>
                          <w:sz w:val="22"/>
                        </w:rPr>
                        <w:t>c</w:t>
                      </w:r>
                      <w:r>
                        <w:rPr>
                          <w:rFonts w:ascii="Calibri"/>
                          <w:spacing w:val="-1"/>
                          <w:w w:val="100"/>
                          <w:sz w:val="22"/>
                        </w:rPr>
                        <w:t>ommunity</w:t>
                      </w:r>
                      <w:r>
                        <w:rPr>
                          <w:rFonts w:ascii="Calibri"/>
                          <w:spacing w:val="-1"/>
                          <w:w w:val="100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spacing w:val="-2"/>
                          <w:sz w:val="22"/>
                        </w:rPr>
                        <w:t>w</w:t>
                      </w:r>
                      <w:r>
                        <w:rPr>
                          <w:rFonts w:ascii="Calibri"/>
                          <w:sz w:val="22"/>
                        </w:rPr>
                        <w:t>ellbeing.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alibri" w:hAnsi="Calibri" w:cs="Calibri" w:eastAsia="Calibri"/>
          <w:position w:val="-110"/>
          <w:sz w:val="20"/>
          <w:szCs w:val="20"/>
        </w:rPr>
      </w:r>
    </w:p>
    <w:p>
      <w:pPr>
        <w:pStyle w:val="Heading7"/>
        <w:spacing w:line="240" w:lineRule="auto" w:before="104"/>
        <w:ind w:right="988"/>
        <w:jc w:val="left"/>
      </w:pPr>
      <w:r>
        <w:rPr>
          <w:color w:val="A4590C"/>
        </w:rPr>
        <w:t>Stage 1 – Setting a strong</w:t>
      </w:r>
      <w:r>
        <w:rPr>
          <w:color w:val="A4590C"/>
          <w:spacing w:val="-34"/>
        </w:rPr>
        <w:t> </w:t>
      </w:r>
      <w:r>
        <w:rPr>
          <w:color w:val="A4590C"/>
        </w:rPr>
        <w:t>foundation</w:t>
      </w:r>
      <w:r>
        <w:rPr/>
      </w:r>
    </w:p>
    <w:p>
      <w:pPr>
        <w:pStyle w:val="BodyText"/>
        <w:spacing w:line="264" w:lineRule="exact" w:before="101"/>
        <w:ind w:right="988"/>
        <w:jc w:val="left"/>
      </w:pPr>
      <w:r>
        <w:rPr/>
        <w:t>The</w:t>
      </w:r>
      <w:r>
        <w:rPr>
          <w:spacing w:val="-4"/>
        </w:rPr>
        <w:t> </w:t>
      </w:r>
      <w:r>
        <w:rPr/>
        <w:t>GLaWAC</w:t>
      </w:r>
      <w:r>
        <w:rPr>
          <w:spacing w:val="-4"/>
        </w:rPr>
        <w:t> </w:t>
      </w:r>
      <w:r>
        <w:rPr/>
        <w:t>Board</w:t>
      </w:r>
      <w:r>
        <w:rPr>
          <w:spacing w:val="-4"/>
        </w:rPr>
        <w:t> </w:t>
      </w:r>
      <w:r>
        <w:rPr/>
        <w:t>oversaw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design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country</w:t>
      </w:r>
      <w:r>
        <w:rPr>
          <w:spacing w:val="-4"/>
        </w:rPr>
        <w:t> </w:t>
      </w:r>
      <w:r>
        <w:rPr/>
        <w:t>planning</w:t>
      </w:r>
      <w:r>
        <w:rPr>
          <w:spacing w:val="-4"/>
        </w:rPr>
        <w:t> </w:t>
      </w:r>
      <w:r>
        <w:rPr/>
        <w:t>project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established</w:t>
      </w:r>
      <w:r>
        <w:rPr>
          <w:spacing w:val="-4"/>
        </w:rPr>
        <w:t> </w:t>
      </w:r>
      <w:r>
        <w:rPr/>
        <w:t>effective</w:t>
      </w:r>
      <w:r>
        <w:rPr>
          <w:spacing w:val="-4"/>
        </w:rPr>
        <w:t> </w:t>
      </w:r>
      <w:r>
        <w:rPr/>
        <w:t>governance</w:t>
      </w:r>
      <w:r>
        <w:rPr/>
        <w:t> and reporting arrangements that ensured the Whole-of-Country Plan would be clearly owned and managed</w:t>
      </w:r>
      <w:r>
        <w:rPr>
          <w:spacing w:val="-32"/>
        </w:rPr>
        <w:t> </w:t>
      </w:r>
      <w:r>
        <w:rPr/>
        <w:t>by</w:t>
      </w:r>
      <w:r>
        <w:rPr/>
        <w:t> Gunaikurnai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Gunaikurnai.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mob</w:t>
      </w:r>
      <w:r>
        <w:rPr>
          <w:spacing w:val="-4"/>
        </w:rPr>
        <w:t> </w:t>
      </w:r>
      <w:r>
        <w:rPr/>
        <w:t>was</w:t>
      </w:r>
      <w:r>
        <w:rPr>
          <w:spacing w:val="-4"/>
        </w:rPr>
        <w:t> </w:t>
      </w:r>
      <w:r>
        <w:rPr>
          <w:spacing w:val="-3"/>
        </w:rPr>
        <w:t>kept</w:t>
      </w:r>
      <w:r>
        <w:rPr>
          <w:spacing w:val="-4"/>
        </w:rPr>
        <w:t> </w:t>
      </w:r>
      <w:r>
        <w:rPr/>
        <w:t>informed</w:t>
      </w:r>
      <w:r>
        <w:rPr>
          <w:spacing w:val="-4"/>
        </w:rPr>
        <w:t> </w:t>
      </w:r>
      <w:r>
        <w:rPr/>
        <w:t>about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project</w:t>
      </w:r>
      <w:r>
        <w:rPr>
          <w:spacing w:val="-4"/>
        </w:rPr>
        <w:t> </w:t>
      </w:r>
      <w:r>
        <w:rPr/>
        <w:t>through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GLaWAC</w:t>
      </w:r>
      <w:r>
        <w:rPr>
          <w:spacing w:val="-4"/>
        </w:rPr>
        <w:t> </w:t>
      </w:r>
      <w:r>
        <w:rPr>
          <w:spacing w:val="-3"/>
        </w:rPr>
        <w:t>newsletter.</w:t>
      </w:r>
    </w:p>
    <w:p>
      <w:pPr>
        <w:pStyle w:val="BodyText"/>
        <w:spacing w:line="264" w:lineRule="exact"/>
        <w:ind w:right="988"/>
        <w:jc w:val="left"/>
      </w:pPr>
      <w:r>
        <w:rPr/>
        <w:pict>
          <v:shape style="position:absolute;margin-left:0pt;margin-top:91.894203pt;width:202.45pt;height:102.95pt;mso-position-horizontal-relative:page;mso-position-vertical-relative:paragraph;z-index:-882016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36"/>
                      <w:szCs w:val="36"/>
                    </w:rPr>
                  </w:pPr>
                </w:p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36"/>
                      <w:szCs w:val="36"/>
                    </w:rPr>
                  </w:pPr>
                </w:p>
                <w:p>
                  <w:pPr>
                    <w:spacing w:line="240" w:lineRule="auto" w:before="6"/>
                    <w:rPr>
                      <w:rFonts w:ascii="Calibri" w:hAnsi="Calibri" w:cs="Calibri" w:eastAsia="Calibri"/>
                      <w:sz w:val="46"/>
                      <w:szCs w:val="46"/>
                    </w:rPr>
                  </w:pPr>
                </w:p>
                <w:p>
                  <w:pPr>
                    <w:spacing w:before="0"/>
                    <w:ind w:left="323" w:right="0" w:firstLine="0"/>
                    <w:jc w:val="left"/>
                    <w:rPr>
                      <w:rFonts w:ascii="Calibri" w:hAnsi="Calibri" w:cs="Calibri" w:eastAsia="Calibri"/>
                      <w:sz w:val="36"/>
                      <w:szCs w:val="36"/>
                    </w:rPr>
                  </w:pPr>
                  <w:r>
                    <w:rPr>
                      <w:rFonts w:ascii="Calibri"/>
                      <w:color w:val="939598"/>
                      <w:spacing w:val="-54"/>
                      <w:sz w:val="36"/>
                    </w:rPr>
                    <w:t>6</w:t>
                  </w:r>
                  <w:r>
                    <w:rPr>
                      <w:rFonts w:ascii="Calibri"/>
                      <w:color w:val="939598"/>
                      <w:sz w:val="36"/>
                    </w:rPr>
                    <w:t>6</w:t>
                  </w:r>
                  <w:r>
                    <w:rPr>
                      <w:rFonts w:ascii="Calibri"/>
                      <w:sz w:val="36"/>
                    </w:rPr>
                  </w:r>
                </w:p>
              </w:txbxContent>
            </v:textbox>
            <w10:wrap type="none"/>
          </v:shape>
        </w:pict>
      </w:r>
      <w:r>
        <w:rPr/>
        <w:t>Existing</w:t>
      </w:r>
      <w:r>
        <w:rPr>
          <w:spacing w:val="-4"/>
        </w:rPr>
        <w:t> </w:t>
      </w:r>
      <w:r>
        <w:rPr/>
        <w:t>information,</w:t>
      </w:r>
      <w:r>
        <w:rPr>
          <w:spacing w:val="-4"/>
        </w:rPr>
        <w:t> </w:t>
      </w:r>
      <w:r>
        <w:rPr/>
        <w:t>research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planning</w:t>
      </w:r>
      <w:r>
        <w:rPr>
          <w:spacing w:val="-4"/>
        </w:rPr>
        <w:t> </w:t>
      </w:r>
      <w:r>
        <w:rPr/>
        <w:t>was</w:t>
      </w:r>
      <w:r>
        <w:rPr>
          <w:spacing w:val="-4"/>
        </w:rPr>
        <w:t> </w:t>
      </w:r>
      <w:r>
        <w:rPr/>
        <w:t>gathered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ensure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this</w:t>
      </w:r>
      <w:r>
        <w:rPr>
          <w:spacing w:val="-4"/>
        </w:rPr>
        <w:t> </w:t>
      </w:r>
      <w:r>
        <w:rPr/>
        <w:t>Country</w:t>
      </w:r>
      <w:r>
        <w:rPr>
          <w:spacing w:val="-4"/>
        </w:rPr>
        <w:t> </w:t>
      </w:r>
      <w:r>
        <w:rPr/>
        <w:t>Plan</w:t>
      </w:r>
      <w:r>
        <w:rPr>
          <w:spacing w:val="-4"/>
        </w:rPr>
        <w:t> </w:t>
      </w:r>
      <w:r>
        <w:rPr/>
        <w:t>was</w:t>
      </w:r>
      <w:r>
        <w:rPr>
          <w:spacing w:val="-4"/>
        </w:rPr>
        <w:t> </w:t>
      </w:r>
      <w:r>
        <w:rPr/>
        <w:t>built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vast</w:t>
      </w:r>
      <w:r>
        <w:rPr/>
        <w:t> work that has been done by Gunaikurnai people over the years. In particular, the plan relied heavily on</w:t>
      </w:r>
      <w:r>
        <w:rPr>
          <w:spacing w:val="-34"/>
        </w:rPr>
        <w:t> </w:t>
      </w:r>
      <w:r>
        <w:rPr/>
        <w:t>the</w:t>
      </w:r>
      <w:r>
        <w:rPr/>
        <w:t> aspirations</w:t>
      </w:r>
      <w:r>
        <w:rPr>
          <w:spacing w:val="-5"/>
        </w:rPr>
        <w:t> </w:t>
      </w:r>
      <w:r>
        <w:rPr/>
        <w:t>work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was</w:t>
      </w:r>
      <w:r>
        <w:rPr>
          <w:spacing w:val="-5"/>
        </w:rPr>
        <w:t> </w:t>
      </w:r>
      <w:r>
        <w:rPr/>
        <w:t>developed</w:t>
      </w:r>
      <w:r>
        <w:rPr>
          <w:spacing w:val="-5"/>
        </w:rPr>
        <w:t> </w:t>
      </w:r>
      <w:r>
        <w:rPr/>
        <w:t>through</w:t>
      </w:r>
      <w:r>
        <w:rPr>
          <w:spacing w:val="-5"/>
        </w:rPr>
        <w:t> </w:t>
      </w:r>
      <w:r>
        <w:rPr/>
        <w:t>our</w:t>
      </w:r>
      <w:r>
        <w:rPr>
          <w:spacing w:val="-5"/>
        </w:rPr>
        <w:t> </w:t>
      </w:r>
      <w:r>
        <w:rPr/>
        <w:t>Native</w:t>
      </w:r>
      <w:r>
        <w:rPr>
          <w:spacing w:val="-5"/>
        </w:rPr>
        <w:t> </w:t>
      </w:r>
      <w:r>
        <w:rPr/>
        <w:t>Title</w:t>
      </w:r>
      <w:r>
        <w:rPr>
          <w:spacing w:val="-5"/>
        </w:rPr>
        <w:t> </w:t>
      </w:r>
      <w:r>
        <w:rPr/>
        <w:t>process.</w:t>
      </w:r>
    </w:p>
    <w:p>
      <w:pPr>
        <w:spacing w:after="0" w:line="264" w:lineRule="exact"/>
        <w:jc w:val="left"/>
        <w:sectPr>
          <w:pgSz w:w="11910" w:h="16840"/>
          <w:pgMar w:top="760" w:bottom="0" w:left="0" w:right="0"/>
        </w:sectPr>
      </w:pPr>
    </w:p>
    <w:p>
      <w:pPr>
        <w:spacing w:line="240" w:lineRule="auto" w:before="11"/>
        <w:rPr>
          <w:rFonts w:ascii="Calibri" w:hAnsi="Calibri" w:cs="Calibri" w:eastAsia="Calibri"/>
          <w:sz w:val="6"/>
          <w:szCs w:val="6"/>
        </w:rPr>
      </w:pPr>
    </w:p>
    <w:p>
      <w:pPr>
        <w:spacing w:line="1502" w:lineRule="exact"/>
        <w:ind w:left="1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position w:val="-29"/>
          <w:sz w:val="20"/>
          <w:szCs w:val="20"/>
        </w:rPr>
        <w:pict>
          <v:group style="width:576pt;height:75.150pt;mso-position-horizontal-relative:char;mso-position-vertical-relative:line" coordorigin="0,0" coordsize="11520,1503">
            <v:group style="position:absolute;left:5049;top:731;width:2;height:80" coordorigin="5049,731" coordsize="2,80">
              <v:shape style="position:absolute;left:5049;top:731;width:2;height:80" coordorigin="5049,731" coordsize="1,80" path="m5049,811l5049,731e" filled="false" stroked="true" strokeweight=".748pt" strokecolor="#939598">
                <v:path arrowok="t"/>
              </v:shape>
            </v:group>
            <v:group style="position:absolute;left:5009;top:731;width:2;height:80" coordorigin="5009,731" coordsize="2,80">
              <v:shape style="position:absolute;left:5009;top:731;width:2;height:80" coordorigin="5009,731" coordsize="0,80" path="m5009,811l5009,731e" filled="false" stroked="true" strokeweight=".748pt" strokecolor="#939598">
                <v:path arrowok="t"/>
              </v:shape>
            </v:group>
            <v:group style="position:absolute;left:4969;top:731;width:2;height:80" coordorigin="4969,731" coordsize="2,80">
              <v:shape style="position:absolute;left:4969;top:731;width:2;height:80" coordorigin="4969,731" coordsize="1,80" path="m4969,811l4969,731e" filled="false" stroked="true" strokeweight=".748pt" strokecolor="#939598">
                <v:path arrowok="t"/>
              </v:shape>
            </v:group>
            <v:group style="position:absolute;left:4929;top:731;width:2;height:80" coordorigin="4929,731" coordsize="2,80">
              <v:shape style="position:absolute;left:4929;top:731;width:2;height:80" coordorigin="4929,731" coordsize="0,80" path="m4929,811l4929,731e" filled="false" stroked="true" strokeweight=".748pt" strokecolor="#939598">
                <v:path arrowok="t"/>
              </v:shape>
            </v:group>
            <v:group style="position:absolute;left:4889;top:731;width:2;height:80" coordorigin="4889,731" coordsize="2,80">
              <v:shape style="position:absolute;left:4889;top:731;width:2;height:80" coordorigin="4889,731" coordsize="0,80" path="m4889,811l4889,731e" filled="false" stroked="true" strokeweight=".748pt" strokecolor="#939598">
                <v:path arrowok="t"/>
              </v:shape>
            </v:group>
            <v:group style="position:absolute;left:4849;top:731;width:2;height:80" coordorigin="4849,731" coordsize="2,80">
              <v:shape style="position:absolute;left:4849;top:731;width:2;height:80" coordorigin="4849,731" coordsize="0,80" path="m4849,811l4849,731e" filled="false" stroked="true" strokeweight=".748pt" strokecolor="#939598">
                <v:path arrowok="t"/>
              </v:shape>
            </v:group>
            <v:group style="position:absolute;left:4809;top:731;width:2;height:80" coordorigin="4809,731" coordsize="2,80">
              <v:shape style="position:absolute;left:4809;top:731;width:2;height:80" coordorigin="4809,731" coordsize="1,80" path="m4809,811l4809,731e" filled="false" stroked="true" strokeweight=".748pt" strokecolor="#939598">
                <v:path arrowok="t"/>
              </v:shape>
            </v:group>
            <v:group style="position:absolute;left:4769;top:731;width:2;height:80" coordorigin="4769,731" coordsize="2,80">
              <v:shape style="position:absolute;left:4769;top:731;width:2;height:80" coordorigin="4769,731" coordsize="0,80" path="m4769,811l4769,731e" filled="false" stroked="true" strokeweight=".748pt" strokecolor="#939598">
                <v:path arrowok="t"/>
              </v:shape>
            </v:group>
            <v:group style="position:absolute;left:4729;top:731;width:2;height:80" coordorigin="4729,731" coordsize="2,80">
              <v:shape style="position:absolute;left:4729;top:731;width:2;height:80" coordorigin="4729,731" coordsize="1,80" path="m4729,811l4729,731e" filled="false" stroked="true" strokeweight=".748pt" strokecolor="#939598">
                <v:path arrowok="t"/>
              </v:shape>
            </v:group>
            <v:group style="position:absolute;left:4689;top:731;width:2;height:80" coordorigin="4689,731" coordsize="2,80">
              <v:shape style="position:absolute;left:4689;top:731;width:2;height:80" coordorigin="4689,731" coordsize="0,80" path="m4689,811l4689,731e" filled="false" stroked="true" strokeweight=".748pt" strokecolor="#939598">
                <v:path arrowok="t"/>
              </v:shape>
            </v:group>
            <v:group style="position:absolute;left:4649;top:731;width:2;height:80" coordorigin="4649,731" coordsize="2,80">
              <v:shape style="position:absolute;left:4649;top:731;width:2;height:80" coordorigin="4649,731" coordsize="1,80" path="m4649,811l4649,731e" filled="false" stroked="true" strokeweight=".748pt" strokecolor="#939598">
                <v:path arrowok="t"/>
              </v:shape>
            </v:group>
            <v:group style="position:absolute;left:4609;top:731;width:2;height:80" coordorigin="4609,731" coordsize="2,80">
              <v:shape style="position:absolute;left:4609;top:731;width:2;height:80" coordorigin="4609,731" coordsize="0,80" path="m4609,811l4609,731e" filled="false" stroked="true" strokeweight=".748pt" strokecolor="#939598">
                <v:path arrowok="t"/>
              </v:shape>
            </v:group>
            <v:group style="position:absolute;left:4569;top:731;width:2;height:80" coordorigin="4569,731" coordsize="2,80">
              <v:shape style="position:absolute;left:4569;top:731;width:2;height:80" coordorigin="4569,731" coordsize="1,80" path="m4569,811l4569,731e" filled="false" stroked="true" strokeweight=".748pt" strokecolor="#939598">
                <v:path arrowok="t"/>
              </v:shape>
            </v:group>
            <v:group style="position:absolute;left:4529;top:731;width:2;height:80" coordorigin="4529,731" coordsize="2,80">
              <v:shape style="position:absolute;left:4529;top:731;width:2;height:80" coordorigin="4529,731" coordsize="1,80" path="m4529,811l4529,731e" filled="false" stroked="true" strokeweight=".748pt" strokecolor="#939598">
                <v:path arrowok="t"/>
              </v:shape>
            </v:group>
            <v:group style="position:absolute;left:4489;top:731;width:2;height:80" coordorigin="4489,731" coordsize="2,80">
              <v:shape style="position:absolute;left:4489;top:731;width:2;height:80" coordorigin="4489,731" coordsize="0,80" path="m4489,811l4489,731e" filled="false" stroked="true" strokeweight=".748pt" strokecolor="#939598">
                <v:path arrowok="t"/>
              </v:shape>
            </v:group>
            <v:group style="position:absolute;left:4449;top:731;width:2;height:80" coordorigin="4449,731" coordsize="2,80">
              <v:shape style="position:absolute;left:4449;top:731;width:2;height:80" coordorigin="4449,731" coordsize="1,80" path="m4449,811l4449,731e" filled="false" stroked="true" strokeweight=".748pt" strokecolor="#939598">
                <v:path arrowok="t"/>
              </v:shape>
            </v:group>
            <v:group style="position:absolute;left:4409;top:731;width:2;height:80" coordorigin="4409,731" coordsize="2,80">
              <v:shape style="position:absolute;left:4409;top:731;width:2;height:80" coordorigin="4409,731" coordsize="0,80" path="m4409,811l4409,731e" filled="false" stroked="true" strokeweight=".748pt" strokecolor="#939598">
                <v:path arrowok="t"/>
              </v:shape>
            </v:group>
            <v:group style="position:absolute;left:4369;top:731;width:2;height:80" coordorigin="4369,731" coordsize="2,80">
              <v:shape style="position:absolute;left:4369;top:731;width:2;height:80" coordorigin="4369,731" coordsize="0,80" path="m4369,811l4369,731e" filled="false" stroked="true" strokeweight=".748pt" strokecolor="#939598">
                <v:path arrowok="t"/>
              </v:shape>
            </v:group>
            <v:group style="position:absolute;left:4329;top:731;width:2;height:80" coordorigin="4329,731" coordsize="2,80">
              <v:shape style="position:absolute;left:4329;top:731;width:2;height:80" coordorigin="4329,731" coordsize="0,80" path="m4329,811l4329,731e" filled="false" stroked="true" strokeweight=".748pt" strokecolor="#939598">
                <v:path arrowok="t"/>
              </v:shape>
            </v:group>
            <v:group style="position:absolute;left:4289;top:731;width:2;height:80" coordorigin="4289,731" coordsize="2,80">
              <v:shape style="position:absolute;left:4289;top:731;width:2;height:80" coordorigin="4289,731" coordsize="1,80" path="m4289,811l4289,731e" filled="false" stroked="true" strokeweight=".748pt" strokecolor="#939598">
                <v:path arrowok="t"/>
              </v:shape>
            </v:group>
            <v:group style="position:absolute;left:4249;top:731;width:2;height:80" coordorigin="4249,731" coordsize="2,80">
              <v:shape style="position:absolute;left:4249;top:731;width:2;height:80" coordorigin="4249,731" coordsize="0,80" path="m4249,811l4249,731e" filled="false" stroked="true" strokeweight=".748pt" strokecolor="#939598">
                <v:path arrowok="t"/>
              </v:shape>
            </v:group>
            <v:group style="position:absolute;left:4209;top:731;width:2;height:80" coordorigin="4209,731" coordsize="2,80">
              <v:shape style="position:absolute;left:4209;top:731;width:2;height:80" coordorigin="4209,731" coordsize="1,80" path="m4209,811l4209,731e" filled="false" stroked="true" strokeweight=".748pt" strokecolor="#939598">
                <v:path arrowok="t"/>
              </v:shape>
            </v:group>
            <v:group style="position:absolute;left:4169;top:731;width:2;height:80" coordorigin="4169,731" coordsize="2,80">
              <v:shape style="position:absolute;left:4169;top:731;width:2;height:80" coordorigin="4169,731" coordsize="0,80" path="m4169,811l4169,731e" filled="false" stroked="true" strokeweight=".748pt" strokecolor="#939598">
                <v:path arrowok="t"/>
              </v:shape>
            </v:group>
            <v:group style="position:absolute;left:4129;top:731;width:2;height:80" coordorigin="4129,731" coordsize="2,80">
              <v:shape style="position:absolute;left:4129;top:731;width:2;height:80" coordorigin="4129,731" coordsize="1,80" path="m4129,811l4129,731e" filled="false" stroked="true" strokeweight=".748pt" strokecolor="#939598">
                <v:path arrowok="t"/>
              </v:shape>
            </v:group>
            <v:group style="position:absolute;left:4089;top:731;width:2;height:80" coordorigin="4089,731" coordsize="2,80">
              <v:shape style="position:absolute;left:4089;top:731;width:2;height:80" coordorigin="4089,731" coordsize="0,80" path="m4089,811l4089,731e" filled="false" stroked="true" strokeweight=".748pt" strokecolor="#939598">
                <v:path arrowok="t"/>
              </v:shape>
            </v:group>
            <v:group style="position:absolute;left:4049;top:731;width:2;height:80" coordorigin="4049,731" coordsize="2,80">
              <v:shape style="position:absolute;left:4049;top:731;width:2;height:80" coordorigin="4049,731" coordsize="1,80" path="m4049,811l4049,731e" filled="false" stroked="true" strokeweight=".748pt" strokecolor="#939598">
                <v:path arrowok="t"/>
              </v:shape>
            </v:group>
            <v:group style="position:absolute;left:4009;top:731;width:2;height:80" coordorigin="4009,731" coordsize="2,80">
              <v:shape style="position:absolute;left:4009;top:731;width:2;height:80" coordorigin="4009,731" coordsize="0,80" path="m4009,811l4009,731e" filled="false" stroked="true" strokeweight=".748pt" strokecolor="#939598">
                <v:path arrowok="t"/>
              </v:shape>
            </v:group>
            <v:group style="position:absolute;left:3969;top:731;width:2;height:80" coordorigin="3969,731" coordsize="2,80">
              <v:shape style="position:absolute;left:3969;top:731;width:2;height:80" coordorigin="3969,731" coordsize="0,80" path="m3969,811l3969,731e" filled="false" stroked="true" strokeweight=".748pt" strokecolor="#939598">
                <v:path arrowok="t"/>
              </v:shape>
            </v:group>
            <v:group style="position:absolute;left:3929;top:731;width:2;height:80" coordorigin="3929,731" coordsize="2,80">
              <v:shape style="position:absolute;left:3929;top:731;width:2;height:80" coordorigin="3929,731" coordsize="1,80" path="m3929,811l3929,731e" filled="false" stroked="true" strokeweight=".748pt" strokecolor="#939598">
                <v:path arrowok="t"/>
              </v:shape>
            </v:group>
            <v:group style="position:absolute;left:3889;top:732;width:2;height:80" coordorigin="3889,732" coordsize="2,80">
              <v:shape style="position:absolute;left:3889;top:732;width:2;height:80" coordorigin="3889,732" coordsize="0,80" path="m3889,812l3889,732e" filled="false" stroked="true" strokeweight=".748pt" strokecolor="#939598">
                <v:path arrowok="t"/>
              </v:shape>
            </v:group>
            <v:group style="position:absolute;left:3849;top:732;width:2;height:80" coordorigin="3849,732" coordsize="2,80">
              <v:shape style="position:absolute;left:3849;top:732;width:2;height:80" coordorigin="3849,732" coordsize="1,80" path="m3849,812l3849,732e" filled="false" stroked="true" strokeweight=".748pt" strokecolor="#939598">
                <v:path arrowok="t"/>
              </v:shape>
            </v:group>
            <v:group style="position:absolute;left:3809;top:732;width:2;height:80" coordorigin="3809,732" coordsize="2,80">
              <v:shape style="position:absolute;left:3809;top:732;width:2;height:80" coordorigin="3809,732" coordsize="0,80" path="m3809,812l3809,732e" filled="false" stroked="true" strokeweight=".748pt" strokecolor="#939598">
                <v:path arrowok="t"/>
              </v:shape>
            </v:group>
            <v:group style="position:absolute;left:3768;top:732;width:2;height:80" coordorigin="3768,732" coordsize="2,80">
              <v:shape style="position:absolute;left:3768;top:732;width:2;height:80" coordorigin="3768,732" coordsize="1,80" path="m3768,812l3768,732e" filled="false" stroked="true" strokeweight=".748pt" strokecolor="#939598">
                <v:path arrowok="t"/>
              </v:shape>
            </v:group>
            <v:group style="position:absolute;left:3728;top:732;width:2;height:80" coordorigin="3728,732" coordsize="2,80">
              <v:shape style="position:absolute;left:3728;top:732;width:2;height:80" coordorigin="3728,732" coordsize="0,80" path="m3728,812l3728,732e" filled="false" stroked="true" strokeweight=".748pt" strokecolor="#939598">
                <v:path arrowok="t"/>
              </v:shape>
            </v:group>
            <v:group style="position:absolute;left:3688;top:732;width:2;height:80" coordorigin="3688,732" coordsize="2,80">
              <v:shape style="position:absolute;left:3688;top:732;width:2;height:80" coordorigin="3688,732" coordsize="1,80" path="m3688,812l3688,732e" filled="false" stroked="true" strokeweight=".748pt" strokecolor="#939598">
                <v:path arrowok="t"/>
              </v:shape>
            </v:group>
            <v:group style="position:absolute;left:3648;top:732;width:2;height:80" coordorigin="3648,732" coordsize="2,80">
              <v:shape style="position:absolute;left:3648;top:732;width:2;height:80" coordorigin="3648,732" coordsize="0,80" path="m3648,812l3648,732e" filled="false" stroked="true" strokeweight=".748pt" strokecolor="#939598">
                <v:path arrowok="t"/>
              </v:shape>
            </v:group>
            <v:group style="position:absolute;left:3608;top:732;width:2;height:80" coordorigin="3608,732" coordsize="2,80">
              <v:shape style="position:absolute;left:3608;top:732;width:2;height:80" coordorigin="3608,732" coordsize="0,80" path="m3608,812l3608,732e" filled="false" stroked="true" strokeweight=".748pt" strokecolor="#939598">
                <v:path arrowok="t"/>
              </v:shape>
            </v:group>
            <v:group style="position:absolute;left:3568;top:732;width:2;height:80" coordorigin="3568,732" coordsize="2,80">
              <v:shape style="position:absolute;left:3568;top:732;width:2;height:80" coordorigin="3568,732" coordsize="0,80" path="m3568,812l3568,732e" filled="false" stroked="true" strokeweight=".748pt" strokecolor="#939598">
                <v:path arrowok="t"/>
              </v:shape>
            </v:group>
            <v:group style="position:absolute;left:3528;top:732;width:2;height:80" coordorigin="3528,732" coordsize="2,80">
              <v:shape style="position:absolute;left:3528;top:732;width:2;height:80" coordorigin="3528,732" coordsize="1,80" path="m3528,812l3528,732e" filled="false" stroked="true" strokeweight=".748pt" strokecolor="#939598">
                <v:path arrowok="t"/>
              </v:shape>
            </v:group>
            <v:group style="position:absolute;left:3488;top:732;width:2;height:80" coordorigin="3488,732" coordsize="2,80">
              <v:shape style="position:absolute;left:3488;top:732;width:2;height:80" coordorigin="3488,732" coordsize="0,80" path="m3488,812l3488,732e" filled="false" stroked="true" strokeweight=".748pt" strokecolor="#939598">
                <v:path arrowok="t"/>
              </v:shape>
            </v:group>
            <v:group style="position:absolute;left:3448;top:732;width:2;height:80" coordorigin="3448,732" coordsize="2,80">
              <v:shape style="position:absolute;left:3448;top:732;width:2;height:80" coordorigin="3448,732" coordsize="0,80" path="m3448,812l3448,732e" filled="false" stroked="true" strokeweight=".748pt" strokecolor="#939598">
                <v:path arrowok="t"/>
              </v:shape>
            </v:group>
            <v:group style="position:absolute;left:3408;top:732;width:2;height:80" coordorigin="3408,732" coordsize="2,80">
              <v:shape style="position:absolute;left:3408;top:732;width:2;height:80" coordorigin="3408,732" coordsize="1,80" path="m3408,812l3408,732e" filled="false" stroked="true" strokeweight=".748pt" strokecolor="#939598">
                <v:path arrowok="t"/>
              </v:shape>
            </v:group>
            <v:group style="position:absolute;left:3368;top:732;width:2;height:80" coordorigin="3368,732" coordsize="2,80">
              <v:shape style="position:absolute;left:3368;top:732;width:2;height:80" coordorigin="3368,732" coordsize="0,80" path="m3368,812l3368,732e" filled="false" stroked="true" strokeweight=".748pt" strokecolor="#939598">
                <v:path arrowok="t"/>
              </v:shape>
            </v:group>
            <v:group style="position:absolute;left:3328;top:732;width:2;height:80" coordorigin="3328,732" coordsize="2,80">
              <v:shape style="position:absolute;left:3328;top:732;width:2;height:80" coordorigin="3328,732" coordsize="1,80" path="m3328,812l3328,732e" filled="false" stroked="true" strokeweight=".748pt" strokecolor="#939598">
                <v:path arrowok="t"/>
              </v:shape>
            </v:group>
            <v:group style="position:absolute;left:3288;top:732;width:2;height:80" coordorigin="3288,732" coordsize="2,80">
              <v:shape style="position:absolute;left:3288;top:732;width:2;height:80" coordorigin="3288,732" coordsize="0,80" path="m3288,812l3288,732e" filled="false" stroked="true" strokeweight=".748pt" strokecolor="#939598">
                <v:path arrowok="t"/>
              </v:shape>
            </v:group>
            <v:group style="position:absolute;left:3248;top:732;width:2;height:80" coordorigin="3248,732" coordsize="2,80">
              <v:shape style="position:absolute;left:3248;top:732;width:2;height:80" coordorigin="3248,732" coordsize="1,80" path="m3248,812l3248,732e" filled="false" stroked="true" strokeweight=".748pt" strokecolor="#939598">
                <v:path arrowok="t"/>
              </v:shape>
            </v:group>
            <v:group style="position:absolute;left:3208;top:732;width:2;height:80" coordorigin="3208,732" coordsize="2,80">
              <v:shape style="position:absolute;left:3208;top:732;width:2;height:80" coordorigin="3208,732" coordsize="0,80" path="m3208,812l3208,732e" filled="false" stroked="true" strokeweight=".748pt" strokecolor="#939598">
                <v:path arrowok="t"/>
              </v:shape>
            </v:group>
            <v:group style="position:absolute;left:3168;top:732;width:2;height:80" coordorigin="3168,732" coordsize="2,80">
              <v:shape style="position:absolute;left:3168;top:732;width:2;height:80" coordorigin="3168,732" coordsize="1,80" path="m3168,812l3168,732e" filled="false" stroked="true" strokeweight=".748pt" strokecolor="#939598">
                <v:path arrowok="t"/>
              </v:shape>
            </v:group>
            <v:group style="position:absolute;left:3128;top:732;width:2;height:80" coordorigin="3128,732" coordsize="2,80">
              <v:shape style="position:absolute;left:3128;top:732;width:2;height:80" coordorigin="3128,732" coordsize="0,80" path="m3128,812l3128,732e" filled="false" stroked="true" strokeweight=".748pt" strokecolor="#939598">
                <v:path arrowok="t"/>
              </v:shape>
            </v:group>
            <v:group style="position:absolute;left:3088;top:732;width:2;height:80" coordorigin="3088,732" coordsize="2,80">
              <v:shape style="position:absolute;left:3088;top:732;width:2;height:80" coordorigin="3088,732" coordsize="0,80" path="m3088,812l3088,732e" filled="false" stroked="true" strokeweight=".748pt" strokecolor="#939598">
                <v:path arrowok="t"/>
              </v:shape>
            </v:group>
            <v:group style="position:absolute;left:3048;top:732;width:2;height:80" coordorigin="3048,732" coordsize="2,80">
              <v:shape style="position:absolute;left:3048;top:732;width:2;height:80" coordorigin="3048,732" coordsize="0,80" path="m3048,812l3048,732e" filled="false" stroked="true" strokeweight=".748pt" strokecolor="#939598">
                <v:path arrowok="t"/>
              </v:shape>
            </v:group>
            <v:group style="position:absolute;left:3008;top:732;width:2;height:80" coordorigin="3008,732" coordsize="2,80">
              <v:shape style="position:absolute;left:3008;top:732;width:2;height:80" coordorigin="3008,732" coordsize="1,80" path="m3008,812l3008,732e" filled="false" stroked="true" strokeweight=".748pt" strokecolor="#939598">
                <v:path arrowok="t"/>
              </v:shape>
            </v:group>
            <v:group style="position:absolute;left:2968;top:732;width:2;height:80" coordorigin="2968,732" coordsize="2,80">
              <v:shape style="position:absolute;left:2968;top:732;width:2;height:80" coordorigin="2968,732" coordsize="0,80" path="m2968,812l2968,732e" filled="false" stroked="true" strokeweight=".748pt" strokecolor="#939598">
                <v:path arrowok="t"/>
              </v:shape>
            </v:group>
            <v:group style="position:absolute;left:2928;top:732;width:2;height:80" coordorigin="2928,732" coordsize="2,80">
              <v:shape style="position:absolute;left:2928;top:732;width:2;height:80" coordorigin="2928,732" coordsize="0,80" path="m2928,812l2928,732e" filled="false" stroked="true" strokeweight=".748pt" strokecolor="#939598">
                <v:path arrowok="t"/>
              </v:shape>
            </v:group>
            <v:group style="position:absolute;left:2888;top:732;width:2;height:80" coordorigin="2888,732" coordsize="2,80">
              <v:shape style="position:absolute;left:2888;top:732;width:2;height:80" coordorigin="2888,732" coordsize="1,80" path="m2888,812l2888,732e" filled="false" stroked="true" strokeweight=".748pt" strokecolor="#939598">
                <v:path arrowok="t"/>
              </v:shape>
            </v:group>
            <v:group style="position:absolute;left:2848;top:732;width:2;height:80" coordorigin="2848,732" coordsize="2,80">
              <v:shape style="position:absolute;left:2848;top:732;width:2;height:80" coordorigin="2848,732" coordsize="0,80" path="m2848,812l2848,732e" filled="false" stroked="true" strokeweight=".748pt" strokecolor="#939598">
                <v:path arrowok="t"/>
              </v:shape>
            </v:group>
            <v:group style="position:absolute;left:2808;top:732;width:2;height:80" coordorigin="2808,732" coordsize="2,80">
              <v:shape style="position:absolute;left:2808;top:732;width:2;height:80" coordorigin="2808,732" coordsize="1,80" path="m2808,812l2808,732e" filled="false" stroked="true" strokeweight=".748pt" strokecolor="#939598">
                <v:path arrowok="t"/>
              </v:shape>
            </v:group>
            <v:group style="position:absolute;left:2768;top:732;width:2;height:80" coordorigin="2768,732" coordsize="2,80">
              <v:shape style="position:absolute;left:2768;top:732;width:2;height:80" coordorigin="2768,732" coordsize="0,80" path="m2768,812l2768,732e" filled="false" stroked="true" strokeweight=".748pt" strokecolor="#939598">
                <v:path arrowok="t"/>
              </v:shape>
            </v:group>
            <v:group style="position:absolute;left:2728;top:732;width:2;height:80" coordorigin="2728,732" coordsize="2,80">
              <v:shape style="position:absolute;left:2728;top:732;width:2;height:80" coordorigin="2728,732" coordsize="0,80" path="m2728,812l2728,732e" filled="false" stroked="true" strokeweight=".748pt" strokecolor="#939598">
                <v:path arrowok="t"/>
              </v:shape>
            </v:group>
            <v:group style="position:absolute;left:2688;top:732;width:2;height:80" coordorigin="2688,732" coordsize="2,80">
              <v:shape style="position:absolute;left:2688;top:732;width:2;height:80" coordorigin="2688,732" coordsize="0,80" path="m2688,812l2688,732e" filled="false" stroked="true" strokeweight=".748pt" strokecolor="#939598">
                <v:path arrowok="t"/>
              </v:shape>
            </v:group>
            <v:group style="position:absolute;left:2648;top:732;width:2;height:80" coordorigin="2648,732" coordsize="2,80">
              <v:shape style="position:absolute;left:2648;top:732;width:2;height:80" coordorigin="2648,732" coordsize="1,80" path="m2648,812l2648,732e" filled="false" stroked="true" strokeweight=".748pt" strokecolor="#939598">
                <v:path arrowok="t"/>
              </v:shape>
            </v:group>
            <v:group style="position:absolute;left:2608;top:732;width:2;height:80" coordorigin="2608,732" coordsize="2,80">
              <v:shape style="position:absolute;left:2608;top:732;width:2;height:80" coordorigin="2608,732" coordsize="0,80" path="m2608,812l2608,732e" filled="false" stroked="true" strokeweight=".748pt" strokecolor="#939598">
                <v:path arrowok="t"/>
              </v:shape>
            </v:group>
            <v:group style="position:absolute;left:2568;top:732;width:2;height:80" coordorigin="2568,732" coordsize="2,80">
              <v:shape style="position:absolute;left:2568;top:732;width:2;height:80" coordorigin="2568,732" coordsize="0,80" path="m2568,812l2568,732e" filled="false" stroked="true" strokeweight=".748pt" strokecolor="#939598">
                <v:path arrowok="t"/>
              </v:shape>
            </v:group>
            <v:group style="position:absolute;left:2528;top:732;width:2;height:80" coordorigin="2528,732" coordsize="2,80">
              <v:shape style="position:absolute;left:2528;top:732;width:2;height:80" coordorigin="2528,732" coordsize="0,80" path="m2528,812l2528,732e" filled="false" stroked="true" strokeweight=".748pt" strokecolor="#939598">
                <v:path arrowok="t"/>
              </v:shape>
            </v:group>
            <v:group style="position:absolute;left:2488;top:732;width:2;height:80" coordorigin="2488,732" coordsize="2,80">
              <v:shape style="position:absolute;left:2488;top:732;width:2;height:80" coordorigin="2488,732" coordsize="1,80" path="m2488,812l2488,732e" filled="false" stroked="true" strokeweight=".748pt" strokecolor="#939598">
                <v:path arrowok="t"/>
              </v:shape>
            </v:group>
            <v:group style="position:absolute;left:2448;top:732;width:2;height:80" coordorigin="2448,732" coordsize="2,80">
              <v:shape style="position:absolute;left:2448;top:732;width:2;height:80" coordorigin="2448,732" coordsize="0,80" path="m2448,812l2448,732e" filled="false" stroked="true" strokeweight=".748pt" strokecolor="#939598">
                <v:path arrowok="t"/>
              </v:shape>
            </v:group>
            <v:group style="position:absolute;left:2408;top:732;width:2;height:80" coordorigin="2408,732" coordsize="2,80">
              <v:shape style="position:absolute;left:2408;top:732;width:2;height:80" coordorigin="2408,732" coordsize="1,80" path="m2408,812l2408,732e" filled="false" stroked="true" strokeweight=".748pt" strokecolor="#939598">
                <v:path arrowok="t"/>
              </v:shape>
            </v:group>
            <v:group style="position:absolute;left:2368;top:732;width:2;height:80" coordorigin="2368,732" coordsize="2,80">
              <v:shape style="position:absolute;left:2368;top:732;width:2;height:80" coordorigin="2368,732" coordsize="1,80" path="m2368,812l2368,732e" filled="false" stroked="true" strokeweight=".748pt" strokecolor="#939598">
                <v:path arrowok="t"/>
              </v:shape>
            </v:group>
            <v:group style="position:absolute;left:2328;top:732;width:2;height:80" coordorigin="2328,732" coordsize="2,80">
              <v:shape style="position:absolute;left:2328;top:732;width:2;height:80" coordorigin="2328,732" coordsize="0,80" path="m2328,812l2328,732e" filled="false" stroked="true" strokeweight=".748pt" strokecolor="#939598">
                <v:path arrowok="t"/>
              </v:shape>
            </v:group>
            <v:group style="position:absolute;left:2288;top:732;width:2;height:80" coordorigin="2288,732" coordsize="2,80">
              <v:shape style="position:absolute;left:2288;top:732;width:2;height:80" coordorigin="2288,732" coordsize="1,80" path="m2288,812l2288,732e" filled="false" stroked="true" strokeweight=".748pt" strokecolor="#939598">
                <v:path arrowok="t"/>
              </v:shape>
            </v:group>
            <v:group style="position:absolute;left:2248;top:732;width:2;height:80" coordorigin="2248,732" coordsize="2,80">
              <v:shape style="position:absolute;left:2248;top:732;width:2;height:80" coordorigin="2248,732" coordsize="0,80" path="m2248,812l2248,732e" filled="false" stroked="true" strokeweight=".748pt" strokecolor="#939598">
                <v:path arrowok="t"/>
              </v:shape>
            </v:group>
            <v:group style="position:absolute;left:2208;top:732;width:2;height:80" coordorigin="2208,732" coordsize="2,80">
              <v:shape style="position:absolute;left:2208;top:732;width:2;height:80" coordorigin="2208,732" coordsize="0,80" path="m2208,812l2208,732e" filled="false" stroked="true" strokeweight=".748pt" strokecolor="#939598">
                <v:path arrowok="t"/>
              </v:shape>
            </v:group>
            <v:group style="position:absolute;left:2168;top:732;width:2;height:80" coordorigin="2168,732" coordsize="2,80">
              <v:shape style="position:absolute;left:2168;top:732;width:2;height:80" coordorigin="2168,732" coordsize="0,80" path="m2168,812l2168,732e" filled="false" stroked="true" strokeweight=".748pt" strokecolor="#939598">
                <v:path arrowok="t"/>
              </v:shape>
            </v:group>
            <v:group style="position:absolute;left:2128;top:732;width:2;height:80" coordorigin="2128,732" coordsize="2,80">
              <v:shape style="position:absolute;left:2128;top:732;width:2;height:80" coordorigin="2128,732" coordsize="1,80" path="m2128,812l2128,732e" filled="false" stroked="true" strokeweight=".748pt" strokecolor="#939598">
                <v:path arrowok="t"/>
              </v:shape>
            </v:group>
            <v:group style="position:absolute;left:2088;top:732;width:2;height:80" coordorigin="2088,732" coordsize="2,80">
              <v:shape style="position:absolute;left:2088;top:732;width:2;height:80" coordorigin="2088,732" coordsize="0,80" path="m2088,812l2088,732e" filled="false" stroked="true" strokeweight=".748pt" strokecolor="#939598">
                <v:path arrowok="t"/>
              </v:shape>
            </v:group>
            <v:group style="position:absolute;left:2048;top:732;width:2;height:80" coordorigin="2048,732" coordsize="2,80">
              <v:shape style="position:absolute;left:2048;top:732;width:2;height:80" coordorigin="2048,732" coordsize="1,80" path="m2048,812l2048,732e" filled="false" stroked="true" strokeweight=".748pt" strokecolor="#939598">
                <v:path arrowok="t"/>
              </v:shape>
            </v:group>
            <v:group style="position:absolute;left:2008;top:732;width:2;height:80" coordorigin="2008,732" coordsize="2,80">
              <v:shape style="position:absolute;left:2008;top:732;width:2;height:80" coordorigin="2008,732" coordsize="0,80" path="m2008,812l2008,732e" filled="false" stroked="true" strokeweight=".748pt" strokecolor="#939598">
                <v:path arrowok="t"/>
              </v:shape>
            </v:group>
            <v:group style="position:absolute;left:1968;top:732;width:2;height:80" coordorigin="1968,732" coordsize="2,80">
              <v:shape style="position:absolute;left:1968;top:732;width:2;height:80" coordorigin="1968,732" coordsize="1,80" path="m1968,812l1968,732e" filled="false" stroked="true" strokeweight=".748pt" strokecolor="#939598">
                <v:path arrowok="t"/>
              </v:shape>
            </v:group>
            <v:group style="position:absolute;left:1928;top:732;width:2;height:80" coordorigin="1928,732" coordsize="2,80">
              <v:shape style="position:absolute;left:1928;top:732;width:2;height:80" coordorigin="1928,732" coordsize="0,80" path="m1928,812l1928,732e" filled="false" stroked="true" strokeweight=".748pt" strokecolor="#939598">
                <v:path arrowok="t"/>
              </v:shape>
            </v:group>
            <v:group style="position:absolute;left:1888;top:732;width:2;height:80" coordorigin="1888,732" coordsize="2,80">
              <v:shape style="position:absolute;left:1888;top:732;width:2;height:80" coordorigin="1888,732" coordsize="1,80" path="m1888,812l1888,732e" filled="false" stroked="true" strokeweight=".748pt" strokecolor="#939598">
                <v:path arrowok="t"/>
              </v:shape>
            </v:group>
            <v:group style="position:absolute;left:1848;top:732;width:2;height:80" coordorigin="1848,732" coordsize="2,80">
              <v:shape style="position:absolute;left:1848;top:732;width:2;height:80" coordorigin="1848,732" coordsize="1,80" path="m1848,812l1848,732e" filled="false" stroked="true" strokeweight=".748pt" strokecolor="#939598">
                <v:path arrowok="t"/>
              </v:shape>
            </v:group>
            <v:group style="position:absolute;left:1808;top:732;width:2;height:80" coordorigin="1808,732" coordsize="2,80">
              <v:shape style="position:absolute;left:1808;top:732;width:2;height:80" coordorigin="1808,732" coordsize="0,80" path="m1808,812l1808,732e" filled="false" stroked="true" strokeweight=".748pt" strokecolor="#939598">
                <v:path arrowok="t"/>
              </v:shape>
            </v:group>
            <v:group style="position:absolute;left:1768;top:732;width:2;height:80" coordorigin="1768,732" coordsize="2,80">
              <v:shape style="position:absolute;left:1768;top:732;width:2;height:80" coordorigin="1768,732" coordsize="0,80" path="m1768,812l1768,732e" filled="false" stroked="true" strokeweight=".748pt" strokecolor="#939598">
                <v:path arrowok="t"/>
              </v:shape>
            </v:group>
            <v:group style="position:absolute;left:1728;top:732;width:2;height:80" coordorigin="1728,732" coordsize="2,80">
              <v:shape style="position:absolute;left:1728;top:732;width:2;height:80" coordorigin="1728,732" coordsize="0,80" path="m1728,812l1728,732e" filled="false" stroked="true" strokeweight=".748pt" strokecolor="#939598">
                <v:path arrowok="t"/>
              </v:shape>
            </v:group>
            <v:group style="position:absolute;left:1688;top:732;width:2;height:80" coordorigin="1688,732" coordsize="2,80">
              <v:shape style="position:absolute;left:1688;top:732;width:2;height:80" coordorigin="1688,732" coordsize="1,80" path="m1688,812l1688,732e" filled="false" stroked="true" strokeweight=".748pt" strokecolor="#939598">
                <v:path arrowok="t"/>
              </v:shape>
            </v:group>
            <v:group style="position:absolute;left:1648;top:732;width:2;height:80" coordorigin="1648,732" coordsize="2,80">
              <v:shape style="position:absolute;left:1648;top:732;width:2;height:80" coordorigin="1648,732" coordsize="0,80" path="m1648,812l1648,732e" filled="false" stroked="true" strokeweight=".748pt" strokecolor="#939598">
                <v:path arrowok="t"/>
              </v:shape>
            </v:group>
            <v:group style="position:absolute;left:1608;top:732;width:2;height:80" coordorigin="1608,732" coordsize="2,80">
              <v:shape style="position:absolute;left:1608;top:732;width:2;height:80" coordorigin="1608,732" coordsize="1,80" path="m1608,812l1608,732e" filled="false" stroked="true" strokeweight=".748pt" strokecolor="#939598">
                <v:path arrowok="t"/>
              </v:shape>
            </v:group>
            <v:group style="position:absolute;left:1568;top:732;width:2;height:80" coordorigin="1568,732" coordsize="2,80">
              <v:shape style="position:absolute;left:1568;top:732;width:2;height:80" coordorigin="1568,732" coordsize="0,80" path="m1568,812l1568,732e" filled="false" stroked="true" strokeweight=".748pt" strokecolor="#939598">
                <v:path arrowok="t"/>
              </v:shape>
            </v:group>
            <v:group style="position:absolute;left:1528;top:732;width:2;height:80" coordorigin="1528,732" coordsize="2,80">
              <v:shape style="position:absolute;left:1528;top:732;width:2;height:80" coordorigin="1528,732" coordsize="1,80" path="m1528,812l1528,732e" filled="false" stroked="true" strokeweight=".748pt" strokecolor="#939598">
                <v:path arrowok="t"/>
              </v:shape>
            </v:group>
            <v:group style="position:absolute;left:1488;top:732;width:2;height:80" coordorigin="1488,732" coordsize="2,80">
              <v:shape style="position:absolute;left:1488;top:732;width:2;height:80" coordorigin="1488,732" coordsize="0,80" path="m1488,812l1488,732e" filled="false" stroked="true" strokeweight=".748pt" strokecolor="#939598">
                <v:path arrowok="t"/>
              </v:shape>
            </v:group>
            <v:group style="position:absolute;left:1448;top:732;width:2;height:80" coordorigin="1448,732" coordsize="2,80">
              <v:shape style="position:absolute;left:1448;top:732;width:2;height:80" coordorigin="1448,732" coordsize="1,80" path="m1448,812l1448,732e" filled="false" stroked="true" strokeweight=".748pt" strokecolor="#939598">
                <v:path arrowok="t"/>
              </v:shape>
            </v:group>
            <v:group style="position:absolute;left:1408;top:732;width:2;height:80" coordorigin="1408,732" coordsize="2,80">
              <v:shape style="position:absolute;left:1408;top:732;width:2;height:80" coordorigin="1408,732" coordsize="0,80" path="m1408,812l1408,732e" filled="false" stroked="true" strokeweight=".748pt" strokecolor="#939598">
                <v:path arrowok="t"/>
              </v:shape>
            </v:group>
            <v:group style="position:absolute;left:1368;top:732;width:2;height:80" coordorigin="1368,732" coordsize="2,80">
              <v:shape style="position:absolute;left:1368;top:732;width:2;height:80" coordorigin="1368,732" coordsize="1,80" path="m1368,812l1368,732e" filled="false" stroked="true" strokeweight=".748pt" strokecolor="#939598">
                <v:path arrowok="t"/>
              </v:shape>
            </v:group>
            <v:group style="position:absolute;left:1328;top:732;width:2;height:80" coordorigin="1328,732" coordsize="2,80">
              <v:shape style="position:absolute;left:1328;top:732;width:2;height:80" coordorigin="1328,732" coordsize="0,80" path="m1328,812l1328,732e" filled="false" stroked="true" strokeweight=".748pt" strokecolor="#939598">
                <v:path arrowok="t"/>
              </v:shape>
            </v:group>
            <v:group style="position:absolute;left:1288;top:732;width:2;height:80" coordorigin="1288,732" coordsize="2,80">
              <v:shape style="position:absolute;left:1288;top:732;width:2;height:80" coordorigin="1288,732" coordsize="0,80" path="m1288,812l1288,732e" filled="false" stroked="true" strokeweight=".748pt" strokecolor="#939598">
                <v:path arrowok="t"/>
              </v:shape>
            </v:group>
            <v:group style="position:absolute;left:1248;top:732;width:2;height:80" coordorigin="1248,732" coordsize="2,80">
              <v:shape style="position:absolute;left:1248;top:732;width:2;height:80" coordorigin="1248,732" coordsize="1,80" path="m1248,812l1248,732e" filled="false" stroked="true" strokeweight=".748pt" strokecolor="#939598">
                <v:path arrowok="t"/>
              </v:shape>
            </v:group>
            <v:group style="position:absolute;left:1208;top:732;width:2;height:80" coordorigin="1208,732" coordsize="2,80">
              <v:shape style="position:absolute;left:1208;top:732;width:2;height:80" coordorigin="1208,732" coordsize="0,80" path="m1208,812l1208,732e" filled="false" stroked="true" strokeweight=".748pt" strokecolor="#939598">
                <v:path arrowok="t"/>
              </v:shape>
            </v:group>
            <v:group style="position:absolute;left:1168;top:732;width:2;height:80" coordorigin="1168,732" coordsize="2,80">
              <v:shape style="position:absolute;left:1168;top:732;width:2;height:80" coordorigin="1168,732" coordsize="1,80" path="m1168,812l1168,732e" filled="false" stroked="true" strokeweight=".748pt" strokecolor="#939598">
                <v:path arrowok="t"/>
              </v:shape>
            </v:group>
            <v:group style="position:absolute;left:1128;top:732;width:2;height:80" coordorigin="1128,732" coordsize="2,80">
              <v:shape style="position:absolute;left:1128;top:732;width:2;height:80" coordorigin="1128,732" coordsize="0,80" path="m1128,812l1128,732e" filled="false" stroked="true" strokeweight=".748pt" strokecolor="#939598">
                <v:path arrowok="t"/>
              </v:shape>
            </v:group>
            <v:group style="position:absolute;left:1088;top:732;width:2;height:80" coordorigin="1088,732" coordsize="2,80">
              <v:shape style="position:absolute;left:1088;top:732;width:2;height:80" coordorigin="1088,732" coordsize="1,80" path="m1088,812l1088,732e" filled="false" stroked="true" strokeweight=".748pt" strokecolor="#939598">
                <v:path arrowok="t"/>
              </v:shape>
            </v:group>
            <v:group style="position:absolute;left:1048;top:732;width:2;height:80" coordorigin="1048,732" coordsize="2,80">
              <v:shape style="position:absolute;left:1048;top:732;width:2;height:80" coordorigin="1048,732" coordsize="0,80" path="m1048,812l1048,732e" filled="false" stroked="true" strokeweight=".748pt" strokecolor="#939598">
                <v:path arrowok="t"/>
              </v:shape>
            </v:group>
            <v:group style="position:absolute;left:1008;top:732;width:2;height:80" coordorigin="1008,732" coordsize="2,80">
              <v:shape style="position:absolute;left:1008;top:732;width:2;height:80" coordorigin="1008,732" coordsize="1,80" path="m1008,812l1008,732e" filled="false" stroked="true" strokeweight=".748pt" strokecolor="#939598">
                <v:path arrowok="t"/>
              </v:shape>
            </v:group>
            <v:group style="position:absolute;left:968;top:732;width:2;height:80" coordorigin="968,732" coordsize="2,80">
              <v:shape style="position:absolute;left:968;top:732;width:2;height:80" coordorigin="968,732" coordsize="0,80" path="m968,812l968,732e" filled="false" stroked="true" strokeweight=".748pt" strokecolor="#939598">
                <v:path arrowok="t"/>
              </v:shape>
            </v:group>
            <v:group style="position:absolute;left:928;top:732;width:2;height:80" coordorigin="928,732" coordsize="2,80">
              <v:shape style="position:absolute;left:928;top:732;width:2;height:80" coordorigin="928,732" coordsize="1,80" path="m928,812l928,732e" filled="false" stroked="true" strokeweight=".748pt" strokecolor="#939598">
                <v:path arrowok="t"/>
              </v:shape>
            </v:group>
            <v:group style="position:absolute;left:888;top:732;width:2;height:80" coordorigin="888,732" coordsize="2,80">
              <v:shape style="position:absolute;left:888;top:732;width:2;height:80" coordorigin="888,732" coordsize="0,80" path="m888,812l888,732e" filled="false" stroked="true" strokeweight=".748pt" strokecolor="#939598">
                <v:path arrowok="t"/>
              </v:shape>
            </v:group>
            <v:group style="position:absolute;left:848;top:732;width:2;height:80" coordorigin="848,732" coordsize="2,80">
              <v:shape style="position:absolute;left:848;top:732;width:2;height:80" coordorigin="848,732" coordsize="0,80" path="m848,812l848,732e" filled="false" stroked="true" strokeweight=".748pt" strokecolor="#939598">
                <v:path arrowok="t"/>
              </v:shape>
            </v:group>
            <v:group style="position:absolute;left:808;top:732;width:2;height:80" coordorigin="808,732" coordsize="2,80">
              <v:shape style="position:absolute;left:808;top:732;width:2;height:80" coordorigin="808,732" coordsize="0,80" path="m808,812l808,732e" filled="false" stroked="true" strokeweight=".748pt" strokecolor="#939598">
                <v:path arrowok="t"/>
              </v:shape>
            </v:group>
            <v:group style="position:absolute;left:768;top:732;width:2;height:80" coordorigin="768,732" coordsize="2,80">
              <v:shape style="position:absolute;left:768;top:732;width:2;height:80" coordorigin="768,732" coordsize="1,80" path="m768,812l768,732e" filled="false" stroked="true" strokeweight=".748pt" strokecolor="#939598">
                <v:path arrowok="t"/>
              </v:shape>
            </v:group>
            <v:group style="position:absolute;left:728;top:732;width:2;height:80" coordorigin="728,732" coordsize="2,80">
              <v:shape style="position:absolute;left:728;top:732;width:2;height:80" coordorigin="728,732" coordsize="1,80" path="m728,812l728,732e" filled="false" stroked="true" strokeweight=".748pt" strokecolor="#939598">
                <v:path arrowok="t"/>
              </v:shape>
            </v:group>
            <v:group style="position:absolute;left:688;top:732;width:2;height:80" coordorigin="688,732" coordsize="2,80">
              <v:shape style="position:absolute;left:688;top:732;width:2;height:80" coordorigin="688,732" coordsize="0,80" path="m688,812l688,732e" filled="false" stroked="true" strokeweight=".748pt" strokecolor="#939598">
                <v:path arrowok="t"/>
              </v:shape>
            </v:group>
            <v:group style="position:absolute;left:648;top:732;width:2;height:80" coordorigin="648,732" coordsize="2,80">
              <v:shape style="position:absolute;left:648;top:732;width:2;height:80" coordorigin="648,732" coordsize="1,80" path="m648,812l648,732e" filled="false" stroked="true" strokeweight=".748pt" strokecolor="#939598">
                <v:path arrowok="t"/>
              </v:shape>
            </v:group>
            <v:group style="position:absolute;left:608;top:732;width:2;height:80" coordorigin="608,732" coordsize="2,80">
              <v:shape style="position:absolute;left:608;top:732;width:2;height:80" coordorigin="608,732" coordsize="0,80" path="m608,812l608,732e" filled="false" stroked="true" strokeweight=".748pt" strokecolor="#939598">
                <v:path arrowok="t"/>
              </v:shape>
            </v:group>
            <v:group style="position:absolute;left:568;top:732;width:2;height:80" coordorigin="568,732" coordsize="2,80">
              <v:shape style="position:absolute;left:568;top:732;width:2;height:80" coordorigin="568,732" coordsize="1,80" path="m568,812l568,732e" filled="false" stroked="true" strokeweight=".748pt" strokecolor="#939598">
                <v:path arrowok="t"/>
              </v:shape>
            </v:group>
            <v:group style="position:absolute;left:528;top:732;width:2;height:80" coordorigin="528,732" coordsize="2,80">
              <v:shape style="position:absolute;left:528;top:732;width:2;height:80" coordorigin="528,732" coordsize="0,80" path="m528,812l528,732e" filled="false" stroked="true" strokeweight=".748pt" strokecolor="#939598">
                <v:path arrowok="t"/>
              </v:shape>
            </v:group>
            <v:group style="position:absolute;left:488;top:732;width:2;height:80" coordorigin="488,732" coordsize="2,80">
              <v:shape style="position:absolute;left:488;top:732;width:2;height:80" coordorigin="488,732" coordsize="1,80" path="m488,812l488,732e" filled="false" stroked="true" strokeweight=".748pt" strokecolor="#939598">
                <v:path arrowok="t"/>
              </v:shape>
            </v:group>
            <v:group style="position:absolute;left:448;top:732;width:2;height:80" coordorigin="448,732" coordsize="2,80">
              <v:shape style="position:absolute;left:448;top:732;width:2;height:80" coordorigin="448,732" coordsize="0,80" path="m448,812l448,732e" filled="false" stroked="true" strokeweight=".748pt" strokecolor="#939598">
                <v:path arrowok="t"/>
              </v:shape>
            </v:group>
            <v:group style="position:absolute;left:408;top:732;width:2;height:80" coordorigin="408,732" coordsize="2,80">
              <v:shape style="position:absolute;left:408;top:732;width:2;height:80" coordorigin="408,732" coordsize="0,80" path="m408,812l408,732e" filled="false" stroked="true" strokeweight=".748pt" strokecolor="#939598">
                <v:path arrowok="t"/>
              </v:shape>
            </v:group>
            <v:group style="position:absolute;left:368;top:732;width:2;height:80" coordorigin="368,732" coordsize="2,80">
              <v:shape style="position:absolute;left:368;top:732;width:2;height:80" coordorigin="368,732" coordsize="0,80" path="m368,812l368,732e" filled="false" stroked="true" strokeweight=".748pt" strokecolor="#939598">
                <v:path arrowok="t"/>
              </v:shape>
            </v:group>
            <v:group style="position:absolute;left:328;top:732;width:2;height:80" coordorigin="328,732" coordsize="2,80">
              <v:shape style="position:absolute;left:328;top:732;width:2;height:80" coordorigin="328,732" coordsize="1,80" path="m328,812l328,732e" filled="false" stroked="true" strokeweight=".748pt" strokecolor="#939598">
                <v:path arrowok="t"/>
              </v:shape>
            </v:group>
            <v:group style="position:absolute;left:288;top:732;width:2;height:80" coordorigin="288,732" coordsize="2,80">
              <v:shape style="position:absolute;left:288;top:732;width:2;height:80" coordorigin="288,732" coordsize="0,80" path="m288,812l288,732e" filled="false" stroked="true" strokeweight=".748pt" strokecolor="#939598">
                <v:path arrowok="t"/>
              </v:shape>
            </v:group>
            <v:group style="position:absolute;left:248;top:732;width:2;height:80" coordorigin="248,732" coordsize="2,80">
              <v:shape style="position:absolute;left:248;top:732;width:2;height:80" coordorigin="248,732" coordsize="1,80" path="m248,812l248,732e" filled="false" stroked="true" strokeweight=".748pt" strokecolor="#939598">
                <v:path arrowok="t"/>
              </v:shape>
            </v:group>
            <v:group style="position:absolute;left:208;top:732;width:2;height:80" coordorigin="208,732" coordsize="2,80">
              <v:shape style="position:absolute;left:208;top:732;width:2;height:80" coordorigin="208,732" coordsize="1,80" path="m208,812l208,732e" filled="false" stroked="true" strokeweight=".748pt" strokecolor="#939598">
                <v:path arrowok="t"/>
              </v:shape>
            </v:group>
            <v:group style="position:absolute;left:168;top:732;width:2;height:80" coordorigin="168,732" coordsize="2,80">
              <v:shape style="position:absolute;left:168;top:732;width:2;height:80" coordorigin="168,732" coordsize="0,80" path="m168,812l168,732e" filled="false" stroked="true" strokeweight=".748pt" strokecolor="#939598">
                <v:path arrowok="t"/>
              </v:shape>
            </v:group>
            <v:group style="position:absolute;left:128;top:732;width:2;height:80" coordorigin="128,732" coordsize="2,80">
              <v:shape style="position:absolute;left:128;top:732;width:2;height:80" coordorigin="128,732" coordsize="1,80" path="m128,812l128,732e" filled="false" stroked="true" strokeweight=".748pt" strokecolor="#939598">
                <v:path arrowok="t"/>
              </v:shape>
            </v:group>
            <v:group style="position:absolute;left:88;top:732;width:2;height:80" coordorigin="88,732" coordsize="2,80">
              <v:shape style="position:absolute;left:88;top:732;width:2;height:80" coordorigin="88,732" coordsize="0,80" path="m88,812l88,732e" filled="false" stroked="true" strokeweight=".748pt" strokecolor="#939598">
                <v:path arrowok="t"/>
              </v:shape>
            </v:group>
            <v:group style="position:absolute;left:47;top:732;width:2;height:80" coordorigin="47,732" coordsize="2,80">
              <v:shape style="position:absolute;left:47;top:732;width:2;height:80" coordorigin="47,732" coordsize="1,80" path="m48,812l47,732e" filled="false" stroked="true" strokeweight=".748pt" strokecolor="#939598">
                <v:path arrowok="t"/>
              </v:shape>
            </v:group>
            <v:group style="position:absolute;left:7;top:732;width:2;height:80" coordorigin="7,732" coordsize="2,80">
              <v:shape style="position:absolute;left:7;top:732;width:2;height:80" coordorigin="7,732" coordsize="0,80" path="m7,812l7,732e" filled="false" stroked="true" strokeweight=".748pt" strokecolor="#939598">
                <v:path arrowok="t"/>
              </v:shape>
              <v:shape style="position:absolute;left:5056;top:0;width:6463;height:1502" type="#_x0000_t75" stroked="false">
                <v:imagedata r:id="rId21" o:title=""/>
              </v:shape>
            </v:group>
          </v:group>
        </w:pict>
      </w:r>
      <w:r>
        <w:rPr>
          <w:rFonts w:ascii="Calibri" w:hAnsi="Calibri" w:cs="Calibri" w:eastAsia="Calibri"/>
          <w:position w:val="-29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/>
          <w:sz w:val="15"/>
          <w:szCs w:val="15"/>
        </w:rPr>
      </w:pPr>
    </w:p>
    <w:p>
      <w:pPr>
        <w:pStyle w:val="Heading7"/>
        <w:spacing w:line="240" w:lineRule="auto"/>
        <w:ind w:left="918" w:right="988"/>
        <w:jc w:val="left"/>
      </w:pPr>
      <w:r>
        <w:rPr/>
        <w:pict>
          <v:group style="position:absolute;margin-left:314.718994pt;margin-top:2.938011pt;width:249.5pt;height:568.1pt;mso-position-horizontal-relative:page;mso-position-vertical-relative:paragraph;z-index:8512" coordorigin="6294,59" coordsize="4990,11362">
            <v:group style="position:absolute;left:6294;top:59;width:4990;height:11362" coordorigin="6294,59" coordsize="4990,11362">
              <v:shape style="position:absolute;left:6294;top:59;width:4990;height:11362" coordorigin="6294,59" coordsize="4990,11362" path="m6294,59l11284,59,11284,11420,6294,11420,6294,59xe" filled="true" fillcolor="#000000" stroked="false">
                <v:path arrowok="t"/>
                <v:fill type="solid"/>
              </v:shape>
            </v:group>
            <v:group style="position:absolute;left:6345;top:107;width:4608;height:10988" coordorigin="6345,107" coordsize="4608,10988">
              <v:shape style="position:absolute;left:6345;top:107;width:4608;height:10988" coordorigin="6345,107" coordsize="4608,10988" path="m6345,11094l10953,11094,10953,107,6345,107,6345,11094xe" filled="true" fillcolor="#f4e5d8" stroked="false">
                <v:path arrowok="t"/>
                <v:fill type="solid"/>
              </v:shape>
              <v:shape style="position:absolute;left:6320;top:83;width:4634;height:11011" type="#_x0000_t202" filled="false" stroked="false">
                <v:textbox inset="0,0,0,0">
                  <w:txbxContent>
                    <w:p>
                      <w:pPr>
                        <w:spacing w:line="264" w:lineRule="exact" w:before="91"/>
                        <w:ind w:left="131" w:right="143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The Gunai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2"/>
                          <w:szCs w:val="22"/>
                        </w:rPr>
                        <w:t>k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urna</w:t>
                      </w:r>
                      <w:r>
                        <w:rPr>
                          <w:rFonts w:ascii="Calibri" w:hAnsi="Calibri" w:cs="Calibri" w:eastAsia="Calibri"/>
                          <w:spacing w:val="2"/>
                          <w:sz w:val="22"/>
                          <w:szCs w:val="22"/>
                        </w:rPr>
                        <w:t>i</w:t>
                      </w:r>
                      <w:r>
                        <w:rPr>
                          <w:rFonts w:ascii="Calibri" w:hAnsi="Calibri" w:cs="Calibri" w:eastAsia="Calibri"/>
                          <w:spacing w:val="-14"/>
                          <w:sz w:val="22"/>
                          <w:szCs w:val="22"/>
                        </w:rPr>
                        <w:t>’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s S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2"/>
                          <w:szCs w:val="22"/>
                        </w:rPr>
                        <w:t>tat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eme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2"/>
                          <w:szCs w:val="22"/>
                        </w:rPr>
                        <w:t>n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t of Aspi</w:t>
                      </w:r>
                      <w:r>
                        <w:rPr>
                          <w:rFonts w:ascii="Calibri" w:hAnsi="Calibri" w:cs="Calibri" w:eastAsia="Calibri"/>
                          <w:spacing w:val="-5"/>
                          <w:sz w:val="22"/>
                          <w:szCs w:val="22"/>
                        </w:rPr>
                        <w:t>r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Calibri" w:hAnsi="Calibri" w:cs="Calibri" w:eastAsia="Calibri"/>
                          <w:w w:val="99"/>
                          <w:sz w:val="22"/>
                          <w:szCs w:val="22"/>
                        </w:rPr>
                        <w:t>tions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 — a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pacing w:val="-8"/>
                          <w:sz w:val="22"/>
                          <w:szCs w:val="22"/>
                        </w:rPr>
                        <w:t>k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y input i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2"/>
                          <w:szCs w:val="22"/>
                        </w:rPr>
                        <w:t>n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o this plan — is based on aspi</w:t>
                      </w:r>
                      <w:r>
                        <w:rPr>
                          <w:rFonts w:ascii="Calibri" w:hAnsi="Calibri" w:cs="Calibri" w:eastAsia="Calibri"/>
                          <w:spacing w:val="-4"/>
                          <w:sz w:val="22"/>
                          <w:szCs w:val="22"/>
                        </w:rPr>
                        <w:t>r</w:t>
                      </w:r>
                      <w:r>
                        <w:rPr>
                          <w:rFonts w:ascii="Calibri" w:hAnsi="Calibri" w:cs="Calibri" w:eastAsia="Calibri"/>
                          <w:spacing w:val="-3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Calibri" w:hAnsi="Calibri" w:cs="Calibri" w:eastAsia="Calibri"/>
                          <w:w w:val="99"/>
                          <w:sz w:val="22"/>
                          <w:szCs w:val="22"/>
                        </w:rPr>
                        <w:t>tions</w:t>
                      </w:r>
                      <w:r>
                        <w:rPr>
                          <w:rFonts w:ascii="Calibri" w:hAnsi="Calibri" w:cs="Calibri" w:eastAsia="Calibri"/>
                          <w:w w:val="9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ide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2"/>
                          <w:szCs w:val="22"/>
                        </w:rPr>
                        <w:t>n</w:t>
                      </w:r>
                      <w:r>
                        <w:rPr>
                          <w:rFonts w:ascii="Calibri" w:hAnsi="Calibri" w:cs="Calibri" w:eastAsia="Calibri"/>
                          <w:w w:val="99"/>
                          <w:sz w:val="22"/>
                          <w:szCs w:val="22"/>
                        </w:rPr>
                        <w:t>tified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 and discussed 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t the </w:t>
                      </w:r>
                      <w:r>
                        <w:rPr>
                          <w:rFonts w:ascii="Calibri" w:hAnsi="Calibri" w:cs="Calibri" w:eastAsia="Calibri"/>
                          <w:spacing w:val="-5"/>
                          <w:sz w:val="22"/>
                          <w:szCs w:val="22"/>
                        </w:rPr>
                        <w:t>f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oll</w:t>
                      </w:r>
                      <w:r>
                        <w:rPr>
                          <w:rFonts w:ascii="Calibri" w:hAnsi="Calibri" w:cs="Calibri" w:eastAsia="Calibri"/>
                          <w:spacing w:val="-1"/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wing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  <w:t> me</w:t>
                      </w:r>
                      <w:r>
                        <w:rPr>
                          <w:rFonts w:ascii="Calibri" w:hAnsi="Calibri" w:cs="Calibri" w:eastAsia="Calibri"/>
                          <w:spacing w:val="-2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Calibri" w:hAnsi="Calibri" w:cs="Calibri" w:eastAsia="Calibri"/>
                          <w:w w:val="99"/>
                          <w:sz w:val="22"/>
                          <w:szCs w:val="22"/>
                        </w:rPr>
                        <w:t>tings:</w:t>
                      </w:r>
                      <w:r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64" w:lineRule="exact" w:before="113"/>
                        <w:ind w:left="585" w:right="1618" w:hanging="341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w w:val="105"/>
                          <w:sz w:val="22"/>
                        </w:rPr>
                        <w:t>ø</w:t>
                      </w:r>
                      <w:r>
                        <w:rPr>
                          <w:rFonts w:ascii="Arial" w:hAnsi="Arial"/>
                          <w:sz w:val="22"/>
                        </w:rPr>
                        <w:t>  </w:t>
                      </w:r>
                      <w:r>
                        <w:rPr>
                          <w:rFonts w:ascii="Arial" w:hAnsi="Arial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z w:val="22"/>
                        </w:rPr>
                        <w:t>Full g</w:t>
                      </w:r>
                      <w:r>
                        <w:rPr>
                          <w:rFonts w:ascii="Calibri" w:hAns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oup me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ting</w:t>
                      </w:r>
                      <w:r>
                        <w:rPr>
                          <w:rFonts w:ascii="Calibri" w:hAnsi="Calibri"/>
                          <w:sz w:val="22"/>
                        </w:rPr>
                        <w:t> in Sale</w:t>
                      </w:r>
                      <w:r>
                        <w:rPr>
                          <w:rFonts w:ascii="Calibri" w:hAnsi="Calibri"/>
                          <w:sz w:val="22"/>
                        </w:rPr>
                        <w:t> on 2 and 3 N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o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v</w:t>
                      </w:r>
                      <w:r>
                        <w:rPr>
                          <w:rFonts w:ascii="Calibri" w:hAnsi="Calibri"/>
                          <w:sz w:val="22"/>
                        </w:rPr>
                        <w:t>ember 2005</w:t>
                      </w:r>
                    </w:p>
                    <w:p>
                      <w:pPr>
                        <w:spacing w:line="264" w:lineRule="exact" w:before="113"/>
                        <w:ind w:left="585" w:right="383" w:hanging="341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w w:val="105"/>
                          <w:sz w:val="22"/>
                        </w:rPr>
                        <w:t>ø</w:t>
                      </w:r>
                      <w:r>
                        <w:rPr>
                          <w:rFonts w:ascii="Arial" w:hAnsi="Arial"/>
                          <w:sz w:val="22"/>
                        </w:rPr>
                        <w:t>  </w:t>
                      </w:r>
                      <w:r>
                        <w:rPr>
                          <w:rFonts w:ascii="Arial" w:hAnsi="Arial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z w:val="22"/>
                        </w:rPr>
                        <w:t>Further 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clarified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b</w:t>
                      </w:r>
                      <w:r>
                        <w:rPr>
                          <w:rFonts w:ascii="Calibri" w:hAnsi="Calibri"/>
                          <w:sz w:val="22"/>
                        </w:rPr>
                        <w:t>y the In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s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tructing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w w:val="98"/>
                          <w:sz w:val="22"/>
                        </w:rPr>
                        <w:t>Commit</w:t>
                      </w:r>
                      <w:r>
                        <w:rPr>
                          <w:rFonts w:ascii="Calibri" w:hAnsi="Calibri"/>
                          <w:spacing w:val="-3"/>
                          <w:w w:val="98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  <w:t>ee in Melbourne on 7 April 2006</w:t>
                      </w:r>
                    </w:p>
                    <w:p>
                      <w:pPr>
                        <w:spacing w:line="264" w:lineRule="exact" w:before="113"/>
                        <w:ind w:left="585" w:right="553" w:hanging="341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w w:val="105"/>
                          <w:sz w:val="22"/>
                        </w:rPr>
                        <w:t>ø</w:t>
                      </w:r>
                      <w:r>
                        <w:rPr>
                          <w:rFonts w:ascii="Arial" w:hAnsi="Arial"/>
                          <w:sz w:val="22"/>
                        </w:rPr>
                        <w:t>  </w:t>
                      </w:r>
                      <w:r>
                        <w:rPr>
                          <w:rFonts w:ascii="Arial" w:hAnsi="Arial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z w:val="22"/>
                        </w:rPr>
                        <w:t>In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c</w:t>
                      </w:r>
                      <w:r>
                        <w:rPr>
                          <w:rFonts w:ascii="Calibri" w:hAnsi="Calibri"/>
                          <w:sz w:val="22"/>
                        </w:rPr>
                        <w:t>orpo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a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tion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w</w:t>
                      </w:r>
                      <w:r>
                        <w:rPr>
                          <w:rFonts w:ascii="Calibri" w:hAnsi="Calibri"/>
                          <w:sz w:val="22"/>
                        </w:rPr>
                        <w:t>or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k</w:t>
                      </w:r>
                      <w:r>
                        <w:rPr>
                          <w:rFonts w:ascii="Calibri" w:hAnsi="Calibri"/>
                          <w:sz w:val="22"/>
                        </w:rPr>
                        <w:t>sho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p</w:t>
                      </w:r>
                      <w:r>
                        <w:rPr>
                          <w:rFonts w:ascii="Calibri" w:hAnsi="Calibri"/>
                          <w:sz w:val="22"/>
                        </w:rPr>
                        <w:t>s in Melbourne</w:t>
                      </w:r>
                      <w:r>
                        <w:rPr>
                          <w:rFonts w:ascii="Calibri" w:hAnsi="Calibri"/>
                          <w:sz w:val="22"/>
                        </w:rPr>
                        <w:t> on 10 Ma</w:t>
                      </w:r>
                      <w:r>
                        <w:rPr>
                          <w:rFonts w:ascii="Calibri" w:hAns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ch and 18 M</w:t>
                      </w:r>
                      <w:r>
                        <w:rPr>
                          <w:rFonts w:ascii="Calibri" w:hAnsi="Calibri"/>
                          <w:spacing w:val="-4"/>
                          <w:sz w:val="22"/>
                        </w:rPr>
                        <w:t>a</w:t>
                      </w:r>
                      <w:r>
                        <w:rPr>
                          <w:rFonts w:ascii="Calibri" w:hAnsi="Calibri"/>
                          <w:sz w:val="22"/>
                        </w:rPr>
                        <w:t>y 2006</w:t>
                      </w:r>
                    </w:p>
                    <w:p>
                      <w:pPr>
                        <w:spacing w:line="266" w:lineRule="exact" w:before="115"/>
                        <w:ind w:left="245" w:right="0" w:firstLine="0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w w:val="105"/>
                          <w:sz w:val="22"/>
                        </w:rPr>
                        <w:t>ø</w:t>
                      </w:r>
                      <w:r>
                        <w:rPr>
                          <w:rFonts w:ascii="Arial" w:hAnsi="Arial"/>
                          <w:sz w:val="22"/>
                        </w:rPr>
                        <w:t>  </w:t>
                      </w:r>
                      <w:r>
                        <w:rPr>
                          <w:rFonts w:ascii="Arial" w:hAnsi="Arial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z w:val="22"/>
                        </w:rPr>
                        <w:t>Full g</w:t>
                      </w:r>
                      <w:r>
                        <w:rPr>
                          <w:rFonts w:ascii="Calibri" w:hAns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oup me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ting</w:t>
                      </w:r>
                      <w:r>
                        <w:rPr>
                          <w:rFonts w:ascii="Calibri" w:hAnsi="Calibri"/>
                          <w:sz w:val="22"/>
                        </w:rPr>
                        <w:t> in Sale</w:t>
                      </w:r>
                    </w:p>
                    <w:p>
                      <w:pPr>
                        <w:spacing w:line="266" w:lineRule="exact" w:before="0"/>
                        <w:ind w:left="0" w:right="879" w:firstLine="0"/>
                        <w:jc w:val="center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sz w:val="22"/>
                        </w:rPr>
                        <w:t>on 9 and 10 Se</w:t>
                      </w:r>
                      <w:r>
                        <w:rPr>
                          <w:rFonts w:ascii="Calibri"/>
                          <w:spacing w:val="-1"/>
                          <w:sz w:val="22"/>
                        </w:rPr>
                        <w:t>p</w:t>
                      </w:r>
                      <w:r>
                        <w:rPr>
                          <w:rFonts w:ascii="Calibri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/>
                          <w:sz w:val="22"/>
                        </w:rPr>
                        <w:t>ember 2006</w:t>
                      </w:r>
                    </w:p>
                    <w:p>
                      <w:pPr>
                        <w:spacing w:line="264" w:lineRule="exact" w:before="107"/>
                        <w:ind w:left="585" w:right="665" w:hanging="341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w w:val="105"/>
                          <w:sz w:val="22"/>
                        </w:rPr>
                        <w:t>ø</w:t>
                      </w:r>
                      <w:r>
                        <w:rPr>
                          <w:rFonts w:ascii="Arial" w:hAnsi="Arial"/>
                          <w:sz w:val="22"/>
                        </w:rPr>
                        <w:t>  </w:t>
                      </w:r>
                      <w:r>
                        <w:rPr>
                          <w:rFonts w:ascii="Arial" w:hAnsi="Arial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z w:val="22"/>
                        </w:rPr>
                        <w:t>G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o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v</w:t>
                      </w:r>
                      <w:r>
                        <w:rPr>
                          <w:rFonts w:ascii="Calibri" w:hAnsi="Calibri"/>
                          <w:sz w:val="22"/>
                        </w:rPr>
                        <w:t>erning </w:t>
                      </w:r>
                      <w:r>
                        <w:rPr>
                          <w:rFonts w:ascii="Calibri" w:hAnsi="Calibri"/>
                          <w:w w:val="98"/>
                          <w:sz w:val="22"/>
                        </w:rPr>
                        <w:t>Commit</w:t>
                      </w:r>
                      <w:r>
                        <w:rPr>
                          <w:rFonts w:ascii="Calibri" w:hAnsi="Calibri"/>
                          <w:spacing w:val="-3"/>
                          <w:w w:val="98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  <w:t>ee me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ting</w:t>
                      </w:r>
                      <w:r>
                        <w:rPr>
                          <w:rFonts w:ascii="Calibri" w:hAnsi="Calibri"/>
                          <w:sz w:val="22"/>
                        </w:rPr>
                        <w:t> in Sale</w:t>
                      </w:r>
                      <w:r>
                        <w:rPr>
                          <w:rFonts w:ascii="Calibri" w:hAnsi="Calibri"/>
                          <w:sz w:val="22"/>
                        </w:rPr>
                        <w:t> on 20 July 2007</w:t>
                      </w:r>
                    </w:p>
                    <w:p>
                      <w:pPr>
                        <w:spacing w:line="264" w:lineRule="exact" w:before="113"/>
                        <w:ind w:left="585" w:right="1524" w:hanging="341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w w:val="105"/>
                          <w:sz w:val="22"/>
                        </w:rPr>
                        <w:t>ø</w:t>
                      </w:r>
                      <w:r>
                        <w:rPr>
                          <w:rFonts w:ascii="Arial" w:hAnsi="Arial"/>
                          <w:sz w:val="22"/>
                        </w:rPr>
                        <w:t>  </w:t>
                      </w:r>
                      <w:r>
                        <w:rPr>
                          <w:rFonts w:ascii="Arial" w:hAnsi="Arial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w w:val="100"/>
                          <w:sz w:val="22"/>
                        </w:rPr>
                        <w:t>Elde</w:t>
                      </w:r>
                      <w:r>
                        <w:rPr>
                          <w:rFonts w:ascii="Calibri" w:hAnsi="Calibri"/>
                          <w:spacing w:val="-4"/>
                          <w:w w:val="100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s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w w:val="100"/>
                          <w:sz w:val="22"/>
                        </w:rPr>
                        <w:t>Cam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p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a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Cap</w:t>
                      </w:r>
                      <w:r>
                        <w:rPr>
                          <w:rFonts w:ascii="Calibri" w:hAnsi="Calibri"/>
                          <w:sz w:val="22"/>
                        </w:rPr>
                        <w:t>e </w:t>
                      </w:r>
                      <w:r>
                        <w:rPr>
                          <w:rFonts w:ascii="Calibri" w:hAnsi="Calibri"/>
                          <w:spacing w:val="-1"/>
                          <w:w w:val="100"/>
                          <w:sz w:val="22"/>
                        </w:rPr>
                        <w:t>Con</w:t>
                      </w:r>
                      <w:r>
                        <w:rPr>
                          <w:rFonts w:ascii="Calibri" w:hAnsi="Calibri"/>
                          <w:spacing w:val="-5"/>
                          <w:w w:val="100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an</w:t>
                      </w:r>
                      <w:r>
                        <w:rPr>
                          <w:rFonts w:ascii="Calibri" w:hAnsi="Calibri"/>
                          <w:w w:val="100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z w:val="22"/>
                        </w:rPr>
                        <w:t>on 20 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  <w:t>o 22 Augu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s</w:t>
                      </w:r>
                      <w:r>
                        <w:rPr>
                          <w:rFonts w:ascii="Calibri" w:hAnsi="Calibri"/>
                          <w:sz w:val="22"/>
                        </w:rPr>
                        <w:t>t 2007</w:t>
                      </w:r>
                    </w:p>
                    <w:p>
                      <w:pPr>
                        <w:spacing w:line="264" w:lineRule="exact" w:before="113"/>
                        <w:ind w:left="585" w:right="529" w:hanging="341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w w:val="105"/>
                          <w:sz w:val="22"/>
                        </w:rPr>
                        <w:t>ø</w:t>
                      </w:r>
                      <w:r>
                        <w:rPr>
                          <w:rFonts w:ascii="Arial" w:hAnsi="Arial"/>
                          <w:sz w:val="22"/>
                        </w:rPr>
                        <w:t>  </w:t>
                      </w:r>
                      <w:r>
                        <w:rPr>
                          <w:rFonts w:ascii="Arial" w:hAnsi="Arial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z w:val="22"/>
                        </w:rPr>
                        <w:t>Aspi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a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tions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w</w:t>
                      </w:r>
                      <w:r>
                        <w:rPr>
                          <w:rFonts w:ascii="Calibri" w:hAnsi="Calibri"/>
                          <w:sz w:val="22"/>
                        </w:rPr>
                        <w:t>or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k</w:t>
                      </w:r>
                      <w:r>
                        <w:rPr>
                          <w:rFonts w:ascii="Calibri" w:hAnsi="Calibri"/>
                          <w:sz w:val="22"/>
                        </w:rPr>
                        <w:t>shop in La</w:t>
                      </w:r>
                      <w:r>
                        <w:rPr>
                          <w:rFonts w:ascii="Calibri" w:hAnsi="Calibri"/>
                          <w:spacing w:val="-7"/>
                          <w:sz w:val="22"/>
                        </w:rPr>
                        <w:t>k</w:t>
                      </w:r>
                      <w:r>
                        <w:rPr>
                          <w:rFonts w:ascii="Calibri" w:hAnsi="Calibri"/>
                          <w:sz w:val="22"/>
                        </w:rPr>
                        <w:t>es E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n</w:t>
                      </w:r>
                      <w:r>
                        <w:rPr>
                          <w:rFonts w:ascii="Calibri" w:hAnsi="Calibri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ance</w:t>
                      </w:r>
                      <w:r>
                        <w:rPr>
                          <w:rFonts w:ascii="Calibri" w:hAnsi="Calibri"/>
                          <w:sz w:val="22"/>
                        </w:rPr>
                        <w:t> on 20 Se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p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  <w:t>ember 2007</w:t>
                      </w:r>
                    </w:p>
                    <w:p>
                      <w:pPr>
                        <w:spacing w:line="264" w:lineRule="exact" w:before="113"/>
                        <w:ind w:left="585" w:right="859" w:hanging="341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w w:val="105"/>
                          <w:sz w:val="22"/>
                        </w:rPr>
                        <w:t>ø</w:t>
                      </w:r>
                      <w:r>
                        <w:rPr>
                          <w:rFonts w:ascii="Arial" w:hAnsi="Arial"/>
                          <w:sz w:val="22"/>
                        </w:rPr>
                        <w:t>  </w:t>
                      </w:r>
                      <w:r>
                        <w:rPr>
                          <w:rFonts w:ascii="Arial" w:hAnsi="Arial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z w:val="22"/>
                        </w:rPr>
                        <w:t>Aspi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a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tions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w</w:t>
                      </w:r>
                      <w:r>
                        <w:rPr>
                          <w:rFonts w:ascii="Calibri" w:hAnsi="Calibri"/>
                          <w:sz w:val="22"/>
                        </w:rPr>
                        <w:t>or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k</w:t>
                      </w:r>
                      <w:r>
                        <w:rPr>
                          <w:rFonts w:ascii="Calibri" w:hAnsi="Calibri"/>
                          <w:sz w:val="22"/>
                        </w:rPr>
                        <w:t>shop in Melbourne</w:t>
                      </w:r>
                      <w:r>
                        <w:rPr>
                          <w:rFonts w:ascii="Calibri" w:hAnsi="Calibri"/>
                          <w:sz w:val="22"/>
                        </w:rPr>
                        <w:t> on 10 Oc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  <w:t>ober 2007</w:t>
                      </w:r>
                    </w:p>
                    <w:p>
                      <w:pPr>
                        <w:spacing w:line="264" w:lineRule="exact" w:before="113"/>
                        <w:ind w:left="585" w:right="1245" w:hanging="341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w w:val="105"/>
                          <w:sz w:val="22"/>
                        </w:rPr>
                        <w:t>ø</w:t>
                      </w:r>
                      <w:r>
                        <w:rPr>
                          <w:rFonts w:ascii="Arial" w:hAnsi="Arial"/>
                          <w:sz w:val="22"/>
                        </w:rPr>
                        <w:t>  </w:t>
                      </w:r>
                      <w:r>
                        <w:rPr>
                          <w:rFonts w:ascii="Arial" w:hAnsi="Arial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z w:val="22"/>
                        </w:rPr>
                        <w:t>Aspi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a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tions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w</w:t>
                      </w:r>
                      <w:r>
                        <w:rPr>
                          <w:rFonts w:ascii="Calibri" w:hAnsi="Calibri"/>
                          <w:sz w:val="22"/>
                        </w:rPr>
                        <w:t>or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k</w:t>
                      </w:r>
                      <w:r>
                        <w:rPr>
                          <w:rFonts w:ascii="Calibri" w:hAnsi="Calibri"/>
                          <w:sz w:val="22"/>
                        </w:rPr>
                        <w:t>shop in Orbo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s</w:t>
                      </w:r>
                      <w:r>
                        <w:rPr>
                          <w:rFonts w:ascii="Calibri" w:hAnsi="Calibri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  <w:t> on 26 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F</w:t>
                      </w:r>
                      <w:r>
                        <w:rPr>
                          <w:rFonts w:ascii="Calibri" w:hAnsi="Calibri"/>
                          <w:sz w:val="22"/>
                        </w:rPr>
                        <w:t>ebrua</w:t>
                      </w:r>
                      <w:r>
                        <w:rPr>
                          <w:rFonts w:ascii="Calibri" w:hAnsi="Calibri"/>
                          <w:spacing w:val="1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y 2008</w:t>
                      </w:r>
                    </w:p>
                    <w:p>
                      <w:pPr>
                        <w:spacing w:line="264" w:lineRule="exact" w:before="113"/>
                        <w:ind w:left="585" w:right="943" w:hanging="341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w w:val="105"/>
                          <w:sz w:val="22"/>
                        </w:rPr>
                        <w:t>ø</w:t>
                      </w:r>
                      <w:r>
                        <w:rPr>
                          <w:rFonts w:ascii="Arial" w:hAnsi="Arial"/>
                          <w:sz w:val="22"/>
                        </w:rPr>
                        <w:t>  </w:t>
                      </w:r>
                      <w:r>
                        <w:rPr>
                          <w:rFonts w:ascii="Arial" w:hAnsi="Arial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z w:val="22"/>
                        </w:rPr>
                        <w:t>Aspi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a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tions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w</w:t>
                      </w:r>
                      <w:r>
                        <w:rPr>
                          <w:rFonts w:ascii="Calibri" w:hAnsi="Calibri"/>
                          <w:sz w:val="22"/>
                        </w:rPr>
                        <w:t>or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k</w:t>
                      </w:r>
                      <w:r>
                        <w:rPr>
                          <w:rFonts w:ascii="Calibri" w:hAnsi="Calibri"/>
                          <w:sz w:val="22"/>
                        </w:rPr>
                        <w:t>shop in La</w:t>
                      </w:r>
                      <w:r>
                        <w:rPr>
                          <w:rFonts w:ascii="Calibri" w:hAnsi="Calibri"/>
                          <w:spacing w:val="-7"/>
                          <w:sz w:val="22"/>
                        </w:rPr>
                        <w:t>k</w:t>
                      </w:r>
                      <w:r>
                        <w:rPr>
                          <w:rFonts w:ascii="Calibri" w:hAnsi="Calibri"/>
                          <w:sz w:val="22"/>
                        </w:rPr>
                        <w:t>e </w:t>
                      </w:r>
                      <w:r>
                        <w:rPr>
                          <w:rFonts w:ascii="Calibri" w:hAnsi="Calibri"/>
                          <w:spacing w:val="-10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y</w:t>
                      </w:r>
                      <w:r>
                        <w:rPr>
                          <w:rFonts w:ascii="Calibri" w:hAnsi="Calibri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s</w:t>
                      </w:r>
                      <w:r>
                        <w:rPr>
                          <w:rFonts w:ascii="Calibri" w:hAnsi="Calibri"/>
                          <w:sz w:val="22"/>
                        </w:rPr>
                        <w:t> on 27 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F</w:t>
                      </w:r>
                      <w:r>
                        <w:rPr>
                          <w:rFonts w:ascii="Calibri" w:hAnsi="Calibri"/>
                          <w:sz w:val="22"/>
                        </w:rPr>
                        <w:t>ebrua</w:t>
                      </w:r>
                      <w:r>
                        <w:rPr>
                          <w:rFonts w:ascii="Calibri" w:hAnsi="Calibri"/>
                          <w:spacing w:val="1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y 2008</w:t>
                      </w:r>
                    </w:p>
                    <w:p>
                      <w:pPr>
                        <w:spacing w:line="264" w:lineRule="exact" w:before="113"/>
                        <w:ind w:left="585" w:right="922" w:hanging="341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w w:val="105"/>
                          <w:sz w:val="22"/>
                        </w:rPr>
                        <w:t>ø</w:t>
                      </w:r>
                      <w:r>
                        <w:rPr>
                          <w:rFonts w:ascii="Arial" w:hAnsi="Arial"/>
                          <w:sz w:val="22"/>
                        </w:rPr>
                        <w:t>  </w:t>
                      </w:r>
                      <w:r>
                        <w:rPr>
                          <w:rFonts w:ascii="Arial" w:hAnsi="Arial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z w:val="22"/>
                        </w:rPr>
                        <w:t>Aspi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a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tions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w</w:t>
                      </w:r>
                      <w:r>
                        <w:rPr>
                          <w:rFonts w:ascii="Calibri" w:hAnsi="Calibri"/>
                          <w:sz w:val="22"/>
                        </w:rPr>
                        <w:t>or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k</w:t>
                      </w:r>
                      <w:r>
                        <w:rPr>
                          <w:rFonts w:ascii="Calibri" w:hAnsi="Calibri"/>
                          <w:sz w:val="22"/>
                        </w:rPr>
                        <w:t>shop in Bairnsdale</w:t>
                      </w:r>
                      <w:r>
                        <w:rPr>
                          <w:rFonts w:ascii="Calibri" w:hAnsi="Calibri"/>
                          <w:sz w:val="22"/>
                        </w:rPr>
                        <w:t> on 4 Ma</w:t>
                      </w:r>
                      <w:r>
                        <w:rPr>
                          <w:rFonts w:ascii="Calibri" w:hAns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ch 2008</w:t>
                      </w:r>
                    </w:p>
                    <w:p>
                      <w:pPr>
                        <w:spacing w:line="264" w:lineRule="exact" w:before="113"/>
                        <w:ind w:left="585" w:right="1108" w:hanging="341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w w:val="105"/>
                          <w:sz w:val="22"/>
                        </w:rPr>
                        <w:t>ø</w:t>
                      </w:r>
                      <w:r>
                        <w:rPr>
                          <w:rFonts w:ascii="Arial" w:hAnsi="Arial"/>
                          <w:sz w:val="22"/>
                        </w:rPr>
                        <w:t>  </w:t>
                      </w:r>
                      <w:r>
                        <w:rPr>
                          <w:rFonts w:ascii="Arial" w:hAnsi="Arial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z w:val="22"/>
                        </w:rPr>
                        <w:t>Aspi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a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tions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w</w:t>
                      </w:r>
                      <w:r>
                        <w:rPr>
                          <w:rFonts w:ascii="Calibri" w:hAnsi="Calibri"/>
                          <w:sz w:val="22"/>
                        </w:rPr>
                        <w:t>or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k</w:t>
                      </w:r>
                      <w:r>
                        <w:rPr>
                          <w:rFonts w:ascii="Calibri" w:hAnsi="Calibri"/>
                          <w:sz w:val="22"/>
                        </w:rPr>
                        <w:t>shop in Mo</w:t>
                      </w:r>
                      <w:r>
                        <w:rPr>
                          <w:rFonts w:ascii="Calibri" w:hAnsi="Calibri"/>
                          <w:spacing w:val="1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w</w:t>
                      </w:r>
                      <w:r>
                        <w:rPr>
                          <w:rFonts w:ascii="Calibri" w:hAnsi="Calibri"/>
                          <w:sz w:val="22"/>
                        </w:rPr>
                        <w:t>ell</w:t>
                      </w:r>
                      <w:r>
                        <w:rPr>
                          <w:rFonts w:ascii="Calibri" w:hAnsi="Calibri"/>
                          <w:sz w:val="22"/>
                        </w:rPr>
                        <w:t> on 5 Ma</w:t>
                      </w:r>
                      <w:r>
                        <w:rPr>
                          <w:rFonts w:ascii="Calibri" w:hAnsi="Calibri"/>
                          <w:spacing w:val="-4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ch 2008</w:t>
                      </w:r>
                    </w:p>
                    <w:p>
                      <w:pPr>
                        <w:spacing w:line="264" w:lineRule="exact" w:before="113"/>
                        <w:ind w:left="585" w:right="1081" w:hanging="341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w w:val="105"/>
                          <w:sz w:val="22"/>
                        </w:rPr>
                        <w:t>ø</w:t>
                      </w:r>
                      <w:r>
                        <w:rPr>
                          <w:rFonts w:ascii="Arial" w:hAnsi="Arial"/>
                          <w:sz w:val="22"/>
                        </w:rPr>
                        <w:t>  </w:t>
                      </w:r>
                      <w:r>
                        <w:rPr>
                          <w:rFonts w:ascii="Arial" w:hAnsi="Arial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z w:val="22"/>
                        </w:rPr>
                        <w:t>G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o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v</w:t>
                      </w:r>
                      <w:r>
                        <w:rPr>
                          <w:rFonts w:ascii="Calibri" w:hAnsi="Calibri"/>
                          <w:sz w:val="22"/>
                        </w:rPr>
                        <w:t>erning </w:t>
                      </w:r>
                      <w:r>
                        <w:rPr>
                          <w:rFonts w:ascii="Calibri" w:hAnsi="Calibri"/>
                          <w:w w:val="98"/>
                          <w:sz w:val="22"/>
                        </w:rPr>
                        <w:t>Commit</w:t>
                      </w:r>
                      <w:r>
                        <w:rPr>
                          <w:rFonts w:ascii="Calibri" w:hAnsi="Calibri"/>
                          <w:spacing w:val="-3"/>
                          <w:w w:val="98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  <w:t>ee me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ting</w:t>
                      </w:r>
                      <w:r>
                        <w:rPr>
                          <w:rFonts w:ascii="Calibri" w:hAnsi="Calibri"/>
                          <w:sz w:val="22"/>
                        </w:rPr>
                        <w:t> in</w:t>
                      </w:r>
                      <w:r>
                        <w:rPr>
                          <w:rFonts w:ascii="Calibri" w:hAnsi="Calibri"/>
                          <w:sz w:val="22"/>
                        </w:rPr>
                        <w:t> Bairnsdale on 14 Ma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z w:val="22"/>
                        </w:rPr>
                        <w:t>ch 2008</w:t>
                      </w:r>
                    </w:p>
                    <w:p>
                      <w:pPr>
                        <w:spacing w:line="264" w:lineRule="exact" w:before="113"/>
                        <w:ind w:left="585" w:right="130" w:hanging="341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w w:val="105"/>
                          <w:sz w:val="22"/>
                        </w:rPr>
                        <w:t>ø</w:t>
                      </w:r>
                      <w:r>
                        <w:rPr>
                          <w:rFonts w:ascii="Arial" w:hAnsi="Arial"/>
                          <w:sz w:val="22"/>
                        </w:rPr>
                        <w:t>  </w:t>
                      </w:r>
                      <w:r>
                        <w:rPr>
                          <w:rFonts w:ascii="Arial" w:hAnsi="Arial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z w:val="22"/>
                        </w:rPr>
                        <w:t>G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o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v</w:t>
                      </w:r>
                      <w:r>
                        <w:rPr>
                          <w:rFonts w:ascii="Calibri" w:hAnsi="Calibri"/>
                          <w:sz w:val="22"/>
                        </w:rPr>
                        <w:t>erning </w:t>
                      </w:r>
                      <w:r>
                        <w:rPr>
                          <w:rFonts w:ascii="Calibri" w:hAnsi="Calibri"/>
                          <w:w w:val="98"/>
                          <w:sz w:val="22"/>
                        </w:rPr>
                        <w:t>Commit</w:t>
                      </w:r>
                      <w:r>
                        <w:rPr>
                          <w:rFonts w:ascii="Calibri" w:hAnsi="Calibri"/>
                          <w:spacing w:val="-3"/>
                          <w:w w:val="98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  <w:t>ee aspi</w:t>
                      </w:r>
                      <w:r>
                        <w:rPr>
                          <w:rFonts w:ascii="Calibri" w:hAnsi="Calibri"/>
                          <w:spacing w:val="-5"/>
                          <w:sz w:val="22"/>
                        </w:rPr>
                        <w:t>r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a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tions</w:t>
                      </w:r>
                      <w:r>
                        <w:rPr>
                          <w:rFonts w:ascii="Calibri" w:hAnsi="Calibri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w</w:t>
                      </w:r>
                      <w:r>
                        <w:rPr>
                          <w:rFonts w:ascii="Calibri" w:hAnsi="Calibri"/>
                          <w:sz w:val="22"/>
                        </w:rPr>
                        <w:t>or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k</w:t>
                      </w:r>
                      <w:r>
                        <w:rPr>
                          <w:rFonts w:ascii="Calibri" w:hAnsi="Calibri"/>
                          <w:sz w:val="22"/>
                        </w:rPr>
                        <w:t>shop</w:t>
                      </w:r>
                      <w:r>
                        <w:rPr>
                          <w:rFonts w:ascii="Calibri" w:hAnsi="Calibri"/>
                          <w:sz w:val="22"/>
                        </w:rPr>
                        <w:t> in Melbourne on 17 July 2008</w:t>
                      </w:r>
                    </w:p>
                    <w:p>
                      <w:pPr>
                        <w:spacing w:line="264" w:lineRule="exact" w:before="113"/>
                        <w:ind w:left="585" w:right="1081" w:hanging="341"/>
                        <w:jc w:val="left"/>
                        <w:rPr>
                          <w:rFonts w:ascii="Calibri" w:hAnsi="Calibri" w:cs="Calibri" w:eastAsia="Calibri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w w:val="105"/>
                          <w:sz w:val="22"/>
                        </w:rPr>
                        <w:t>ø</w:t>
                      </w:r>
                      <w:r>
                        <w:rPr>
                          <w:rFonts w:ascii="Arial" w:hAnsi="Arial"/>
                          <w:sz w:val="22"/>
                        </w:rPr>
                        <w:t>  </w:t>
                      </w:r>
                      <w:r>
                        <w:rPr>
                          <w:rFonts w:ascii="Arial" w:hAnsi="Arial"/>
                          <w:spacing w:val="14"/>
                          <w:sz w:val="22"/>
                        </w:rPr>
                        <w:t> </w:t>
                      </w:r>
                      <w:r>
                        <w:rPr>
                          <w:rFonts w:ascii="Calibri" w:hAnsi="Calibri"/>
                          <w:sz w:val="22"/>
                        </w:rPr>
                        <w:t>G</w:t>
                      </w:r>
                      <w:r>
                        <w:rPr>
                          <w:rFonts w:ascii="Calibri" w:hAnsi="Calibri"/>
                          <w:spacing w:val="-1"/>
                          <w:sz w:val="22"/>
                        </w:rPr>
                        <w:t>o</w:t>
                      </w:r>
                      <w:r>
                        <w:rPr>
                          <w:rFonts w:ascii="Calibri" w:hAnsi="Calibri"/>
                          <w:spacing w:val="-3"/>
                          <w:sz w:val="22"/>
                        </w:rPr>
                        <w:t>v</w:t>
                      </w:r>
                      <w:r>
                        <w:rPr>
                          <w:rFonts w:ascii="Calibri" w:hAnsi="Calibri"/>
                          <w:sz w:val="22"/>
                        </w:rPr>
                        <w:t>erning </w:t>
                      </w:r>
                      <w:r>
                        <w:rPr>
                          <w:rFonts w:ascii="Calibri" w:hAnsi="Calibri"/>
                          <w:w w:val="98"/>
                          <w:sz w:val="22"/>
                        </w:rPr>
                        <w:t>Commit</w:t>
                      </w:r>
                      <w:r>
                        <w:rPr>
                          <w:rFonts w:ascii="Calibri" w:hAnsi="Calibri"/>
                          <w:spacing w:val="-3"/>
                          <w:w w:val="98"/>
                          <w:sz w:val="22"/>
                        </w:rPr>
                        <w:t>t</w:t>
                      </w:r>
                      <w:r>
                        <w:rPr>
                          <w:rFonts w:ascii="Calibri" w:hAnsi="Calibri"/>
                          <w:sz w:val="22"/>
                        </w:rPr>
                        <w:t>ee me</w:t>
                      </w:r>
                      <w:r>
                        <w:rPr>
                          <w:rFonts w:ascii="Calibri" w:hAnsi="Calibri"/>
                          <w:spacing w:val="-2"/>
                          <w:sz w:val="22"/>
                        </w:rPr>
                        <w:t>e</w:t>
                      </w:r>
                      <w:r>
                        <w:rPr>
                          <w:rFonts w:ascii="Calibri" w:hAnsi="Calibri"/>
                          <w:w w:val="99"/>
                          <w:sz w:val="22"/>
                        </w:rPr>
                        <w:t>ting</w:t>
                      </w:r>
                      <w:r>
                        <w:rPr>
                          <w:rFonts w:ascii="Calibri" w:hAnsi="Calibri"/>
                          <w:sz w:val="22"/>
                        </w:rPr>
                        <w:t> in</w:t>
                      </w:r>
                      <w:r>
                        <w:rPr>
                          <w:rFonts w:ascii="Calibri" w:hAnsi="Calibri"/>
                          <w:sz w:val="22"/>
                        </w:rPr>
                        <w:t> Melbourne on 18 July 2008</w:t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color w:val="A4590C"/>
        </w:rPr>
        <w:t>Stage 2 – Distilling our</w:t>
      </w:r>
      <w:r>
        <w:rPr>
          <w:color w:val="A4590C"/>
          <w:spacing w:val="-21"/>
        </w:rPr>
        <w:t> </w:t>
      </w:r>
      <w:r>
        <w:rPr>
          <w:color w:val="A4590C"/>
        </w:rPr>
        <w:t>aspirations</w:t>
      </w:r>
      <w:r>
        <w:rPr/>
      </w:r>
    </w:p>
    <w:p>
      <w:pPr>
        <w:pStyle w:val="BodyText"/>
        <w:spacing w:line="264" w:lineRule="exact" w:before="101"/>
        <w:ind w:left="918" w:right="6377"/>
        <w:jc w:val="left"/>
      </w:pPr>
      <w:r>
        <w:rPr/>
        <w:t>Building on the previous work, the </w:t>
      </w:r>
      <w:r>
        <w:rPr>
          <w:spacing w:val="-3"/>
        </w:rPr>
        <w:t>GLaWAC</w:t>
      </w:r>
      <w:r>
        <w:rPr>
          <w:spacing w:val="-5"/>
        </w:rPr>
        <w:t> </w:t>
      </w:r>
      <w:r>
        <w:rPr/>
        <w:t>Board,</w:t>
      </w:r>
      <w:r>
        <w:rPr/>
        <w:t> Elder’s Council and some of the ranger staff</w:t>
      </w:r>
      <w:r>
        <w:rPr>
          <w:spacing w:val="-17"/>
        </w:rPr>
        <w:t> </w:t>
      </w:r>
      <w:r>
        <w:rPr/>
        <w:t>met</w:t>
      </w:r>
      <w:r>
        <w:rPr/>
        <w:t> over two days in April 2014 to clarify our goals</w:t>
      </w:r>
      <w:r>
        <w:rPr>
          <w:spacing w:val="-19"/>
        </w:rPr>
        <w:t> </w:t>
      </w:r>
      <w:r>
        <w:rPr/>
        <w:t>for</w:t>
      </w:r>
      <w:r>
        <w:rPr/>
        <w:t> Country and look at the </w:t>
      </w:r>
      <w:r>
        <w:rPr>
          <w:spacing w:val="-4"/>
        </w:rPr>
        <w:t>key </w:t>
      </w:r>
      <w:r>
        <w:rPr/>
        <w:t>areas that we</w:t>
      </w:r>
      <w:r>
        <w:rPr>
          <w:spacing w:val="-11"/>
        </w:rPr>
        <w:t> </w:t>
      </w:r>
      <w:r>
        <w:rPr/>
        <w:t>want</w:t>
      </w:r>
    </w:p>
    <w:p>
      <w:pPr>
        <w:pStyle w:val="BodyText"/>
        <w:spacing w:line="264" w:lineRule="exact" w:before="0"/>
        <w:ind w:left="918" w:right="6224"/>
        <w:jc w:val="left"/>
      </w:pPr>
      <w:r>
        <w:rPr/>
        <w:t>to work on into the future. This resulted in</w:t>
      </w:r>
      <w:r>
        <w:rPr>
          <w:spacing w:val="-10"/>
        </w:rPr>
        <w:t> </w:t>
      </w:r>
      <w:r>
        <w:rPr/>
        <w:t>our</w:t>
      </w:r>
      <w:r>
        <w:rPr/>
        <w:t> strategic</w:t>
      </w:r>
      <w:r>
        <w:rPr>
          <w:spacing w:val="-6"/>
        </w:rPr>
        <w:t> </w:t>
      </w:r>
      <w:r>
        <w:rPr/>
        <w:t>framework,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seven</w:t>
      </w:r>
      <w:r>
        <w:rPr>
          <w:spacing w:val="-6"/>
        </w:rPr>
        <w:t> </w:t>
      </w:r>
      <w:r>
        <w:rPr/>
        <w:t>goals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form</w:t>
      </w:r>
      <w:r>
        <w:rPr/>
        <w:t> the core of this Country</w:t>
      </w:r>
      <w:r>
        <w:rPr>
          <w:spacing w:val="-6"/>
        </w:rPr>
        <w:t> </w:t>
      </w:r>
      <w:r>
        <w:rPr/>
        <w:t>Plan.</w:t>
      </w:r>
    </w:p>
    <w:p>
      <w:pPr>
        <w:pStyle w:val="BodyText"/>
        <w:spacing w:line="264" w:lineRule="exact"/>
        <w:ind w:left="918" w:right="6511"/>
        <w:jc w:val="left"/>
      </w:pPr>
      <w:r>
        <w:rPr/>
        <w:t>The draft framework was published in</w:t>
      </w:r>
      <w:r>
        <w:rPr>
          <w:spacing w:val="-8"/>
        </w:rPr>
        <w:t> </w:t>
      </w:r>
      <w:r>
        <w:rPr/>
        <w:t>the</w:t>
      </w:r>
      <w:r>
        <w:rPr/>
        <w:t> GLaWAC</w:t>
      </w:r>
      <w:r>
        <w:rPr>
          <w:spacing w:val="-5"/>
        </w:rPr>
        <w:t> </w:t>
      </w:r>
      <w:r>
        <w:rPr/>
        <w:t>newsletter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mob</w:t>
      </w:r>
      <w:r>
        <w:rPr>
          <w:spacing w:val="-5"/>
        </w:rPr>
        <w:t> </w:t>
      </w:r>
      <w:r>
        <w:rPr/>
        <w:t>was</w:t>
      </w:r>
      <w:r>
        <w:rPr>
          <w:spacing w:val="-5"/>
        </w:rPr>
        <w:t> </w:t>
      </w:r>
      <w:r>
        <w:rPr/>
        <w:t>provided</w:t>
      </w:r>
      <w:r>
        <w:rPr>
          <w:spacing w:val="-5"/>
        </w:rPr>
        <w:t> </w:t>
      </w:r>
      <w:r>
        <w:rPr/>
        <w:t>an</w:t>
      </w:r>
      <w:r>
        <w:rPr/>
        <w:t> opportunity to have input. It was also discussed</w:t>
      </w:r>
      <w:r>
        <w:rPr>
          <w:spacing w:val="-14"/>
        </w:rPr>
        <w:t> </w:t>
      </w:r>
      <w:r>
        <w:rPr/>
        <w:t>at</w:t>
      </w:r>
      <w:r>
        <w:rPr/>
        <w:t> an Elders’ Council meeting and three</w:t>
      </w:r>
      <w:r>
        <w:rPr>
          <w:spacing w:val="-9"/>
        </w:rPr>
        <w:t> </w:t>
      </w:r>
      <w:r>
        <w:rPr/>
        <w:t>community</w:t>
      </w:r>
      <w:r>
        <w:rPr/>
        <w:t> meetings that were held in Bairnsdale,</w:t>
      </w:r>
      <w:r>
        <w:rPr>
          <w:spacing w:val="-11"/>
        </w:rPr>
        <w:t> </w:t>
      </w:r>
      <w:r>
        <w:rPr>
          <w:spacing w:val="-3"/>
        </w:rPr>
        <w:t>Traralgon</w:t>
      </w:r>
    </w:p>
    <w:p>
      <w:pPr>
        <w:pStyle w:val="BodyText"/>
        <w:spacing w:line="264" w:lineRule="exact" w:before="0"/>
        <w:ind w:left="918" w:right="6224"/>
        <w:jc w:val="left"/>
      </w:pPr>
      <w:r>
        <w:rPr/>
        <w:t>and Melbourne. The final framework was</w:t>
      </w:r>
      <w:r>
        <w:rPr>
          <w:spacing w:val="-21"/>
        </w:rPr>
        <w:t> </w:t>
      </w:r>
      <w:r>
        <w:rPr/>
        <w:t>approved</w:t>
      </w:r>
      <w:r>
        <w:rPr/>
        <w:t> by the </w:t>
      </w:r>
      <w:r>
        <w:rPr>
          <w:spacing w:val="-3"/>
        </w:rPr>
        <w:t>GLaWAC </w:t>
      </w:r>
      <w:r>
        <w:rPr/>
        <w:t>Board and formed the basis of</w:t>
      </w:r>
      <w:r>
        <w:rPr>
          <w:spacing w:val="-1"/>
        </w:rPr>
        <w:t> </w:t>
      </w:r>
      <w:r>
        <w:rPr/>
        <w:t>the</w:t>
      </w:r>
      <w:r>
        <w:rPr/>
        <w:t> next</w:t>
      </w:r>
      <w:r>
        <w:rPr>
          <w:spacing w:val="-12"/>
        </w:rPr>
        <w:t> </w:t>
      </w:r>
      <w:r>
        <w:rPr/>
        <w:t>stage.</w:t>
      </w:r>
    </w:p>
    <w:p>
      <w:pPr>
        <w:pStyle w:val="Heading7"/>
        <w:spacing w:line="240" w:lineRule="auto" w:before="120"/>
        <w:ind w:left="918" w:right="988"/>
        <w:jc w:val="left"/>
      </w:pPr>
      <w:r>
        <w:rPr>
          <w:color w:val="A4590C"/>
        </w:rPr>
        <w:t>Stage 3 – Developing the</w:t>
      </w:r>
      <w:r>
        <w:rPr>
          <w:color w:val="A4590C"/>
          <w:spacing w:val="-11"/>
        </w:rPr>
        <w:t> </w:t>
      </w:r>
      <w:r>
        <w:rPr>
          <w:color w:val="A4590C"/>
        </w:rPr>
        <w:t>plan</w:t>
      </w:r>
      <w:r>
        <w:rPr/>
      </w:r>
    </w:p>
    <w:p>
      <w:pPr>
        <w:pStyle w:val="BodyText"/>
        <w:spacing w:line="264" w:lineRule="exact" w:before="101"/>
        <w:ind w:left="918" w:right="6377"/>
        <w:jc w:val="left"/>
      </w:pPr>
      <w:r>
        <w:rPr/>
        <w:t>A second workshop was held in August 2014</w:t>
      </w:r>
      <w:r>
        <w:rPr>
          <w:spacing w:val="-12"/>
        </w:rPr>
        <w:t> </w:t>
      </w:r>
      <w:r>
        <w:rPr/>
        <w:t>with</w:t>
      </w:r>
      <w:r>
        <w:rPr/>
        <w:t> the GLaWAC Board, members of the</w:t>
      </w:r>
      <w:r>
        <w:rPr>
          <w:spacing w:val="-25"/>
        </w:rPr>
        <w:t> </w:t>
      </w:r>
      <w:r>
        <w:rPr/>
        <w:t>Traditional</w:t>
      </w:r>
      <w:r>
        <w:rPr>
          <w:w w:val="99"/>
        </w:rPr>
        <w:t> </w:t>
      </w:r>
      <w:r>
        <w:rPr/>
        <w:t>Owner Land Management Board and</w:t>
      </w:r>
      <w:r>
        <w:rPr>
          <w:spacing w:val="-1"/>
        </w:rPr>
        <w:t> </w:t>
      </w:r>
      <w:r>
        <w:rPr>
          <w:spacing w:val="-3"/>
        </w:rPr>
        <w:t>GLaWAC’s</w:t>
      </w:r>
      <w:r>
        <w:rPr/>
        <w:t> NRM staff and Joint Management Rangers.</w:t>
      </w:r>
      <w:r>
        <w:rPr>
          <w:spacing w:val="-27"/>
        </w:rPr>
        <w:t> </w:t>
      </w:r>
      <w:r>
        <w:rPr>
          <w:spacing w:val="-3"/>
        </w:rPr>
        <w:t>At</w:t>
      </w:r>
    </w:p>
    <w:p>
      <w:pPr>
        <w:pStyle w:val="BodyText"/>
        <w:spacing w:line="264" w:lineRule="exact" w:before="0"/>
        <w:ind w:left="918" w:right="6377"/>
        <w:jc w:val="left"/>
      </w:pPr>
      <w:r>
        <w:rPr/>
        <w:t>this meeting, we looked at actions and</w:t>
      </w:r>
      <w:r>
        <w:rPr>
          <w:spacing w:val="-18"/>
        </w:rPr>
        <w:t> </w:t>
      </w:r>
      <w:r>
        <w:rPr/>
        <w:t>strategies</w:t>
      </w:r>
      <w:r>
        <w:rPr/>
        <w:t> that would help us to achieve our goals. </w:t>
      </w:r>
      <w:r>
        <w:rPr>
          <w:spacing w:val="-4"/>
        </w:rPr>
        <w:t>We</w:t>
      </w:r>
      <w:r>
        <w:rPr>
          <w:spacing w:val="-8"/>
        </w:rPr>
        <w:t> </w:t>
      </w:r>
      <w:r>
        <w:rPr/>
        <w:t>also</w:t>
      </w:r>
      <w:r>
        <w:rPr/>
        <w:t> examined each of our 10 Aboriginal Title land</w:t>
      </w:r>
      <w:r>
        <w:rPr>
          <w:spacing w:val="-10"/>
        </w:rPr>
        <w:t> </w:t>
      </w:r>
      <w:r>
        <w:rPr/>
        <w:t>areas</w:t>
      </w:r>
      <w:r>
        <w:rPr/>
        <w:t> and talked about what we want to achieve</w:t>
      </w:r>
      <w:r>
        <w:rPr>
          <w:spacing w:val="-29"/>
        </w:rPr>
        <w:t> </w:t>
      </w:r>
      <w:r>
        <w:rPr/>
        <w:t>through</w:t>
      </w:r>
      <w:r>
        <w:rPr/>
        <w:t> the joint management</w:t>
      </w:r>
      <w:r>
        <w:rPr>
          <w:spacing w:val="-17"/>
        </w:rPr>
        <w:t> </w:t>
      </w:r>
      <w:r>
        <w:rPr/>
        <w:t>arrangements.</w:t>
      </w:r>
    </w:p>
    <w:p>
      <w:pPr>
        <w:pStyle w:val="BodyText"/>
        <w:spacing w:line="264" w:lineRule="exact"/>
        <w:ind w:left="918" w:right="6377"/>
        <w:jc w:val="left"/>
      </w:pPr>
      <w:r>
        <w:rPr/>
        <w:t>All of the information gathered through the</w:t>
      </w:r>
      <w:r>
        <w:rPr>
          <w:spacing w:val="-28"/>
        </w:rPr>
        <w:t> </w:t>
      </w:r>
      <w:r>
        <w:rPr/>
        <w:t>process</w:t>
      </w:r>
      <w:r>
        <w:rPr/>
        <w:t> was drawn into a draft Whole-of-Country</w:t>
      </w:r>
      <w:r>
        <w:rPr>
          <w:spacing w:val="-14"/>
        </w:rPr>
        <w:t> </w:t>
      </w:r>
      <w:r>
        <w:rPr/>
        <w:t>Plan,</w:t>
      </w:r>
      <w:r>
        <w:rPr/>
        <w:t> which was approved by the </w:t>
      </w:r>
      <w:r>
        <w:rPr>
          <w:spacing w:val="-3"/>
        </w:rPr>
        <w:t>GLaWAC </w:t>
      </w:r>
      <w:r>
        <w:rPr/>
        <w:t>Board</w:t>
      </w:r>
      <w:r>
        <w:rPr>
          <w:spacing w:val="-7"/>
        </w:rPr>
        <w:t> </w:t>
      </w:r>
      <w:r>
        <w:rPr/>
        <w:t>in</w:t>
      </w:r>
    </w:p>
    <w:p>
      <w:pPr>
        <w:pStyle w:val="BodyText"/>
        <w:spacing w:line="264" w:lineRule="exact" w:before="0"/>
        <w:ind w:left="918" w:right="6290"/>
        <w:jc w:val="both"/>
      </w:pPr>
      <w:r>
        <w:rPr/>
        <w:t>February 2015. This is now our plan, and the</w:t>
      </w:r>
      <w:r>
        <w:rPr>
          <w:spacing w:val="-11"/>
        </w:rPr>
        <w:t> </w:t>
      </w:r>
      <w:r>
        <w:rPr/>
        <w:t>starting</w:t>
      </w:r>
      <w:r>
        <w:rPr>
          <w:w w:val="99"/>
        </w:rPr>
        <w:t> </w:t>
      </w:r>
      <w:r>
        <w:rPr/>
        <w:t>point for our mob to move forward on achieving</w:t>
      </w:r>
      <w:r>
        <w:rPr>
          <w:spacing w:val="-23"/>
        </w:rPr>
        <w:t> </w:t>
      </w:r>
      <w:r>
        <w:rPr/>
        <w:t>our</w:t>
      </w:r>
      <w:r>
        <w:rPr/>
        <w:t> vision for Gunaikurnai</w:t>
      </w:r>
      <w:r>
        <w:rPr>
          <w:spacing w:val="-1"/>
        </w:rPr>
        <w:t> </w:t>
      </w:r>
      <w:r>
        <w:rPr>
          <w:spacing w:val="-3"/>
        </w:rPr>
        <w:t>Country.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sz w:val="27"/>
          <w:szCs w:val="27"/>
        </w:rPr>
      </w:pPr>
    </w:p>
    <w:p>
      <w:pPr>
        <w:pStyle w:val="Heading5"/>
        <w:tabs>
          <w:tab w:pos="11264" w:val="left" w:leader="none"/>
        </w:tabs>
        <w:spacing w:line="240" w:lineRule="auto"/>
        <w:ind w:right="0"/>
        <w:jc w:val="left"/>
        <w:rPr>
          <w:u w:val="none"/>
        </w:rPr>
      </w:pPr>
      <w:r>
        <w:rPr/>
        <w:pict>
          <v:group style="position:absolute;margin-left:582.508606pt;margin-top:12.176872pt;width:12.8pt;height:4.8pt;mso-position-horizontal-relative:page;mso-position-vertical-relative:paragraph;z-index:-881920" coordorigin="11650,244" coordsize="256,96">
            <v:group style="position:absolute;left:11898;top:251;width:2;height:80" coordorigin="11898,251" coordsize="2,80">
              <v:shape style="position:absolute;left:11898;top:251;width:2;height:80" coordorigin="11898,251" coordsize="0,80" path="m11898,331l11898,251e" filled="false" stroked="true" strokeweight=".748pt" strokecolor="#939598">
                <v:path arrowok="t"/>
              </v:shape>
            </v:group>
            <v:group style="position:absolute;left:11858;top:251;width:2;height:80" coordorigin="11858,251" coordsize="2,80">
              <v:shape style="position:absolute;left:11858;top:251;width:2;height:80" coordorigin="11858,251" coordsize="0,80" path="m11858,331l11858,251e" filled="false" stroked="true" strokeweight=".748pt" strokecolor="#939598">
                <v:path arrowok="t"/>
              </v:shape>
            </v:group>
            <v:group style="position:absolute;left:11818;top:251;width:2;height:80" coordorigin="11818,251" coordsize="2,80">
              <v:shape style="position:absolute;left:11818;top:251;width:2;height:80" coordorigin="11818,251" coordsize="0,80" path="m11818,331l11818,251e" filled="false" stroked="true" strokeweight=".748pt" strokecolor="#939598">
                <v:path arrowok="t"/>
              </v:shape>
            </v:group>
            <v:group style="position:absolute;left:11778;top:251;width:2;height:80" coordorigin="11778,251" coordsize="2,80">
              <v:shape style="position:absolute;left:11778;top:251;width:2;height:80" coordorigin="11778,251" coordsize="0,80" path="m11778,331l11778,251e" filled="false" stroked="true" strokeweight=".748pt" strokecolor="#939598">
                <v:path arrowok="t"/>
              </v:shape>
            </v:group>
            <v:group style="position:absolute;left:11738;top:251;width:2;height:80" coordorigin="11738,251" coordsize="2,80">
              <v:shape style="position:absolute;left:11738;top:251;width:2;height:80" coordorigin="11738,251" coordsize="0,80" path="m11738,331l11738,251e" filled="false" stroked="true" strokeweight=".748pt" strokecolor="#939598">
                <v:path arrowok="t"/>
              </v:shape>
            </v:group>
            <v:group style="position:absolute;left:11698;top:251;width:2;height:80" coordorigin="11698,251" coordsize="2,80">
              <v:shape style="position:absolute;left:11698;top:251;width:2;height:80" coordorigin="11698,251" coordsize="0,80" path="m11698,331l11698,251e" filled="false" stroked="true" strokeweight=".748pt" strokecolor="#939598">
                <v:path arrowok="t"/>
              </v:shape>
            </v:group>
            <v:group style="position:absolute;left:11658;top:251;width:2;height:80" coordorigin="11658,251" coordsize="2,80">
              <v:shape style="position:absolute;left:11658;top:251;width:2;height:80" coordorigin="11658,251" coordsize="0,80" path="m11658,331l11658,251e" filled="false" stroked="true" strokeweight=".748pt" strokecolor="#93959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-.374011pt;margin-top:12.187872pt;width:559.6pt;height:4.95pt;mso-position-horizontal-relative:page;mso-position-vertical-relative:paragraph;z-index:-881896" coordorigin="-7,244" coordsize="11192,99">
            <v:group style="position:absolute;left:11177;top:251;width:2;height:80" coordorigin="11177,251" coordsize="2,80">
              <v:shape style="position:absolute;left:11177;top:251;width:2;height:80" coordorigin="11177,251" coordsize="1,80" path="m11177,331l11177,251e" filled="false" stroked="true" strokeweight=".748pt" strokecolor="#939598">
                <v:path arrowok="t"/>
              </v:shape>
            </v:group>
            <v:group style="position:absolute;left:11137;top:251;width:2;height:80" coordorigin="11137,251" coordsize="2,80">
              <v:shape style="position:absolute;left:11137;top:251;width:2;height:80" coordorigin="11137,251" coordsize="0,80" path="m11137,331l11137,251e" filled="false" stroked="true" strokeweight=".748pt" strokecolor="#939598">
                <v:path arrowok="t"/>
              </v:shape>
            </v:group>
            <v:group style="position:absolute;left:11097;top:251;width:2;height:80" coordorigin="11097,251" coordsize="2,80">
              <v:shape style="position:absolute;left:11097;top:251;width:2;height:80" coordorigin="11097,251" coordsize="0,80" path="m11097,331l11097,251e" filled="false" stroked="true" strokeweight=".748pt" strokecolor="#939598">
                <v:path arrowok="t"/>
              </v:shape>
            </v:group>
            <v:group style="position:absolute;left:11057;top:251;width:2;height:80" coordorigin="11057,251" coordsize="2,80">
              <v:shape style="position:absolute;left:11057;top:251;width:2;height:80" coordorigin="11057,251" coordsize="0,80" path="m11057,331l11057,251e" filled="false" stroked="true" strokeweight=".748pt" strokecolor="#939598">
                <v:path arrowok="t"/>
              </v:shape>
            </v:group>
            <v:group style="position:absolute;left:11017;top:251;width:2;height:80" coordorigin="11017,251" coordsize="2,80">
              <v:shape style="position:absolute;left:11017;top:251;width:2;height:80" coordorigin="11017,251" coordsize="0,80" path="m11017,331l11017,251e" filled="false" stroked="true" strokeweight=".748pt" strokecolor="#939598">
                <v:path arrowok="t"/>
              </v:shape>
            </v:group>
            <v:group style="position:absolute;left:10977;top:251;width:2;height:80" coordorigin="10977,251" coordsize="2,80">
              <v:shape style="position:absolute;left:10977;top:251;width:2;height:80" coordorigin="10977,251" coordsize="0,80" path="m10977,331l10977,251e" filled="false" stroked="true" strokeweight=".748pt" strokecolor="#939598">
                <v:path arrowok="t"/>
              </v:shape>
            </v:group>
            <v:group style="position:absolute;left:10937;top:251;width:2;height:80" coordorigin="10937,251" coordsize="2,80">
              <v:shape style="position:absolute;left:10937;top:251;width:2;height:80" coordorigin="10937,251" coordsize="0,80" path="m10937,331l10937,251e" filled="false" stroked="true" strokeweight=".748pt" strokecolor="#939598">
                <v:path arrowok="t"/>
              </v:shape>
            </v:group>
            <v:group style="position:absolute;left:10896;top:251;width:2;height:80" coordorigin="10896,251" coordsize="2,80">
              <v:shape style="position:absolute;left:10896;top:251;width:2;height:80" coordorigin="10896,251" coordsize="0,80" path="m10897,331l10896,251e" filled="false" stroked="true" strokeweight=".748pt" strokecolor="#939598">
                <v:path arrowok="t"/>
              </v:shape>
            </v:group>
            <v:group style="position:absolute;left:10856;top:251;width:2;height:80" coordorigin="10856,251" coordsize="2,80">
              <v:shape style="position:absolute;left:10856;top:251;width:2;height:80" coordorigin="10856,251" coordsize="1,80" path="m10856,331l10856,251e" filled="false" stroked="true" strokeweight=".748pt" strokecolor="#939598">
                <v:path arrowok="t"/>
              </v:shape>
            </v:group>
            <v:group style="position:absolute;left:10816;top:251;width:2;height:80" coordorigin="10816,251" coordsize="2,80">
              <v:shape style="position:absolute;left:10816;top:251;width:2;height:80" coordorigin="10816,251" coordsize="0,80" path="m10816,331l10816,251e" filled="false" stroked="true" strokeweight=".748pt" strokecolor="#939598">
                <v:path arrowok="t"/>
              </v:shape>
            </v:group>
            <v:group style="position:absolute;left:10776;top:251;width:2;height:80" coordorigin="10776,251" coordsize="2,80">
              <v:shape style="position:absolute;left:10776;top:251;width:2;height:80" coordorigin="10776,251" coordsize="0,80" path="m10776,331l10776,251e" filled="false" stroked="true" strokeweight=".748pt" strokecolor="#939598">
                <v:path arrowok="t"/>
              </v:shape>
            </v:group>
            <v:group style="position:absolute;left:10736;top:251;width:2;height:80" coordorigin="10736,251" coordsize="2,80">
              <v:shape style="position:absolute;left:10736;top:251;width:2;height:80" coordorigin="10736,251" coordsize="1,80" path="m10736,331l10736,251e" filled="false" stroked="true" strokeweight=".748pt" strokecolor="#939598">
                <v:path arrowok="t"/>
              </v:shape>
            </v:group>
            <v:group style="position:absolute;left:10696;top:251;width:2;height:80" coordorigin="10696,251" coordsize="2,80">
              <v:shape style="position:absolute;left:10696;top:251;width:2;height:80" coordorigin="10696,251" coordsize="0,80" path="m10696,331l10696,251e" filled="false" stroked="true" strokeweight=".748pt" strokecolor="#939598">
                <v:path arrowok="t"/>
              </v:shape>
            </v:group>
            <v:group style="position:absolute;left:10656;top:251;width:2;height:80" coordorigin="10656,251" coordsize="2,80">
              <v:shape style="position:absolute;left:10656;top:251;width:2;height:80" coordorigin="10656,251" coordsize="0,80" path="m10656,331l10656,251e" filled="false" stroked="true" strokeweight=".748pt" strokecolor="#939598">
                <v:path arrowok="t"/>
              </v:shape>
            </v:group>
            <v:group style="position:absolute;left:10616;top:251;width:2;height:80" coordorigin="10616,251" coordsize="2,80">
              <v:shape style="position:absolute;left:10616;top:251;width:2;height:80" coordorigin="10616,251" coordsize="0,80" path="m10616,331l10616,251e" filled="false" stroked="true" strokeweight=".748pt" strokecolor="#939598">
                <v:path arrowok="t"/>
              </v:shape>
            </v:group>
            <v:group style="position:absolute;left:10576;top:251;width:2;height:80" coordorigin="10576,251" coordsize="2,80">
              <v:shape style="position:absolute;left:10576;top:251;width:2;height:80" coordorigin="10576,251" coordsize="0,80" path="m10576,331l10576,251e" filled="false" stroked="true" strokeweight=".748pt" strokecolor="#939598">
                <v:path arrowok="t"/>
              </v:shape>
            </v:group>
            <v:group style="position:absolute;left:10536;top:251;width:2;height:80" coordorigin="10536,251" coordsize="2,80">
              <v:shape style="position:absolute;left:10536;top:251;width:2;height:80" coordorigin="10536,251" coordsize="1,80" path="m10536,331l10536,251e" filled="false" stroked="true" strokeweight=".748pt" strokecolor="#939598">
                <v:path arrowok="t"/>
              </v:shape>
            </v:group>
            <v:group style="position:absolute;left:10496;top:251;width:2;height:80" coordorigin="10496,251" coordsize="2,80">
              <v:shape style="position:absolute;left:10496;top:251;width:2;height:80" coordorigin="10496,251" coordsize="0,80" path="m10496,331l10496,251e" filled="false" stroked="true" strokeweight=".748pt" strokecolor="#939598">
                <v:path arrowok="t"/>
              </v:shape>
            </v:group>
            <v:group style="position:absolute;left:10456;top:251;width:2;height:80" coordorigin="10456,251" coordsize="2,80">
              <v:shape style="position:absolute;left:10456;top:251;width:2;height:80" coordorigin="10456,251" coordsize="0,80" path="m10456,331l10456,251e" filled="false" stroked="true" strokeweight=".748pt" strokecolor="#939598">
                <v:path arrowok="t"/>
              </v:shape>
            </v:group>
            <v:group style="position:absolute;left:10416;top:251;width:2;height:80" coordorigin="10416,251" coordsize="2,80">
              <v:shape style="position:absolute;left:10416;top:251;width:2;height:80" coordorigin="10416,251" coordsize="0,80" path="m10416,331l10416,251e" filled="false" stroked="true" strokeweight=".748pt" strokecolor="#939598">
                <v:path arrowok="t"/>
              </v:shape>
            </v:group>
            <v:group style="position:absolute;left:10376;top:251;width:2;height:80" coordorigin="10376,251" coordsize="2,80">
              <v:shape style="position:absolute;left:10376;top:251;width:2;height:80" coordorigin="10376,251" coordsize="0,80" path="m10376,331l10376,251e" filled="false" stroked="true" strokeweight=".748pt" strokecolor="#939598">
                <v:path arrowok="t"/>
              </v:shape>
            </v:group>
            <v:group style="position:absolute;left:10336;top:251;width:2;height:80" coordorigin="10336,251" coordsize="2,80">
              <v:shape style="position:absolute;left:10336;top:251;width:2;height:80" coordorigin="10336,251" coordsize="0,80" path="m10336,331l10336,251e" filled="false" stroked="true" strokeweight=".748pt" strokecolor="#939598">
                <v:path arrowok="t"/>
              </v:shape>
            </v:group>
            <v:group style="position:absolute;left:10296;top:251;width:2;height:80" coordorigin="10296,251" coordsize="2,80">
              <v:shape style="position:absolute;left:10296;top:251;width:2;height:80" coordorigin="10296,251" coordsize="0,80" path="m10296,331l10296,251e" filled="false" stroked="true" strokeweight=".748pt" strokecolor="#939598">
                <v:path arrowok="t"/>
              </v:shape>
            </v:group>
            <v:group style="position:absolute;left:10256;top:251;width:2;height:80" coordorigin="10256,251" coordsize="2,80">
              <v:shape style="position:absolute;left:10256;top:251;width:2;height:80" coordorigin="10256,251" coordsize="1,80" path="m10256,331l10256,251e" filled="false" stroked="true" strokeweight=".748pt" strokecolor="#939598">
                <v:path arrowok="t"/>
              </v:shape>
            </v:group>
            <v:group style="position:absolute;left:10215;top:252;width:2;height:80" coordorigin="10215,252" coordsize="2,80">
              <v:shape style="position:absolute;left:10215;top:252;width:2;height:80" coordorigin="10215,252" coordsize="1,80" path="m10215,332l10215,252e" filled="false" stroked="true" strokeweight=".748pt" strokecolor="#939598">
                <v:path arrowok="t"/>
              </v:shape>
            </v:group>
            <v:group style="position:absolute;left:10175;top:252;width:2;height:80" coordorigin="10175,252" coordsize="2,80">
              <v:shape style="position:absolute;left:10175;top:252;width:2;height:80" coordorigin="10175,252" coordsize="1,80" path="m10175,332l10175,252e" filled="false" stroked="true" strokeweight=".748pt" strokecolor="#939598">
                <v:path arrowok="t"/>
              </v:shape>
            </v:group>
            <v:group style="position:absolute;left:10135;top:252;width:2;height:80" coordorigin="10135,252" coordsize="2,80">
              <v:shape style="position:absolute;left:10135;top:252;width:2;height:80" coordorigin="10135,252" coordsize="1,80" path="m10135,332l10135,252e" filled="false" stroked="true" strokeweight=".748pt" strokecolor="#939598">
                <v:path arrowok="t"/>
              </v:shape>
            </v:group>
            <v:group style="position:absolute;left:10095;top:252;width:2;height:80" coordorigin="10095,252" coordsize="2,80">
              <v:shape style="position:absolute;left:10095;top:252;width:2;height:80" coordorigin="10095,252" coordsize="1,80" path="m10095,332l10095,252e" filled="false" stroked="true" strokeweight=".748pt" strokecolor="#939598">
                <v:path arrowok="t"/>
              </v:shape>
            </v:group>
            <v:group style="position:absolute;left:10055;top:252;width:2;height:80" coordorigin="10055,252" coordsize="2,80">
              <v:shape style="position:absolute;left:10055;top:252;width:2;height:80" coordorigin="10055,252" coordsize="1,80" path="m10055,332l10055,252e" filled="false" stroked="true" strokeweight=".748pt" strokecolor="#939598">
                <v:path arrowok="t"/>
              </v:shape>
            </v:group>
            <v:group style="position:absolute;left:10015;top:252;width:2;height:80" coordorigin="10015,252" coordsize="2,80">
              <v:shape style="position:absolute;left:10015;top:252;width:2;height:80" coordorigin="10015,252" coordsize="0,80" path="m10015,332l10015,252e" filled="false" stroked="true" strokeweight=".748pt" strokecolor="#939598">
                <v:path arrowok="t"/>
              </v:shape>
            </v:group>
            <v:group style="position:absolute;left:9975;top:252;width:2;height:80" coordorigin="9975,252" coordsize="2,80">
              <v:shape style="position:absolute;left:9975;top:252;width:2;height:80" coordorigin="9975,252" coordsize="0,80" path="m9975,332l9975,252e" filled="false" stroked="true" strokeweight=".748pt" strokecolor="#939598">
                <v:path arrowok="t"/>
              </v:shape>
            </v:group>
            <v:group style="position:absolute;left:9935;top:252;width:2;height:80" coordorigin="9935,252" coordsize="2,80">
              <v:shape style="position:absolute;left:9935;top:252;width:2;height:80" coordorigin="9935,252" coordsize="0,80" path="m9935,332l9935,252e" filled="false" stroked="true" strokeweight=".748pt" strokecolor="#939598">
                <v:path arrowok="t"/>
              </v:shape>
            </v:group>
            <v:group style="position:absolute;left:9895;top:252;width:2;height:80" coordorigin="9895,252" coordsize="2,80">
              <v:shape style="position:absolute;left:9895;top:252;width:2;height:80" coordorigin="9895,252" coordsize="1,80" path="m9895,332l9895,252e" filled="false" stroked="true" strokeweight=".748pt" strokecolor="#939598">
                <v:path arrowok="t"/>
              </v:shape>
            </v:group>
            <v:group style="position:absolute;left:9855;top:252;width:2;height:80" coordorigin="9855,252" coordsize="2,80">
              <v:shape style="position:absolute;left:9855;top:252;width:2;height:80" coordorigin="9855,252" coordsize="1,80" path="m9855,332l9855,252e" filled="false" stroked="true" strokeweight=".748pt" strokecolor="#939598">
                <v:path arrowok="t"/>
              </v:shape>
            </v:group>
            <v:group style="position:absolute;left:9815;top:252;width:2;height:80" coordorigin="9815,252" coordsize="2,80">
              <v:shape style="position:absolute;left:9815;top:252;width:2;height:80" coordorigin="9815,252" coordsize="0,80" path="m9815,332l9815,252e" filled="false" stroked="true" strokeweight=".748pt" strokecolor="#939598">
                <v:path arrowok="t"/>
              </v:shape>
            </v:group>
            <v:group style="position:absolute;left:9775;top:252;width:2;height:80" coordorigin="9775,252" coordsize="2,80">
              <v:shape style="position:absolute;left:9775;top:252;width:2;height:80" coordorigin="9775,252" coordsize="1,80" path="m9775,332l9775,252e" filled="false" stroked="true" strokeweight=".748pt" strokecolor="#939598">
                <v:path arrowok="t"/>
              </v:shape>
            </v:group>
            <v:group style="position:absolute;left:9735;top:252;width:2;height:80" coordorigin="9735,252" coordsize="2,80">
              <v:shape style="position:absolute;left:9735;top:252;width:2;height:80" coordorigin="9735,252" coordsize="1,80" path="m9735,332l9735,252e" filled="false" stroked="true" strokeweight=".748pt" strokecolor="#939598">
                <v:path arrowok="t"/>
              </v:shape>
            </v:group>
            <v:group style="position:absolute;left:9695;top:252;width:2;height:80" coordorigin="9695,252" coordsize="2,80">
              <v:shape style="position:absolute;left:9695;top:252;width:2;height:80" coordorigin="9695,252" coordsize="0,80" path="m9695,332l9695,252e" filled="false" stroked="true" strokeweight=".748pt" strokecolor="#939598">
                <v:path arrowok="t"/>
              </v:shape>
            </v:group>
            <v:group style="position:absolute;left:9655;top:252;width:2;height:80" coordorigin="9655,252" coordsize="2,80">
              <v:shape style="position:absolute;left:9655;top:252;width:2;height:80" coordorigin="9655,252" coordsize="0,80" path="m9655,332l9655,252e" filled="false" stroked="true" strokeweight=".748pt" strokecolor="#939598">
                <v:path arrowok="t"/>
              </v:shape>
            </v:group>
            <v:group style="position:absolute;left:9615;top:252;width:2;height:80" coordorigin="9615,252" coordsize="2,80">
              <v:shape style="position:absolute;left:9615;top:252;width:2;height:80" coordorigin="9615,252" coordsize="0,80" path="m9615,332l9615,252e" filled="false" stroked="true" strokeweight=".748pt" strokecolor="#939598">
                <v:path arrowok="t"/>
              </v:shape>
            </v:group>
            <v:group style="position:absolute;left:9574;top:252;width:2;height:80" coordorigin="9574,252" coordsize="2,80">
              <v:shape style="position:absolute;left:9574;top:252;width:2;height:80" coordorigin="9574,252" coordsize="1,80" path="m9575,332l9574,252e" filled="false" stroked="true" strokeweight=".748pt" strokecolor="#939598">
                <v:path arrowok="t"/>
              </v:shape>
            </v:group>
            <v:group style="position:absolute;left:9534;top:252;width:2;height:80" coordorigin="9534,252" coordsize="2,80">
              <v:shape style="position:absolute;left:9534;top:252;width:2;height:80" coordorigin="9534,252" coordsize="1,80" path="m9534,332l9534,252e" filled="false" stroked="true" strokeweight=".748pt" strokecolor="#939598">
                <v:path arrowok="t"/>
              </v:shape>
            </v:group>
            <v:group style="position:absolute;left:9494;top:252;width:2;height:80" coordorigin="9494,252" coordsize="2,80">
              <v:shape style="position:absolute;left:9494;top:252;width:2;height:80" coordorigin="9494,252" coordsize="0,80" path="m9494,332l9494,252e" filled="false" stroked="true" strokeweight=".748pt" strokecolor="#939598">
                <v:path arrowok="t"/>
              </v:shape>
            </v:group>
            <v:group style="position:absolute;left:9454;top:252;width:2;height:80" coordorigin="9454,252" coordsize="2,80">
              <v:shape style="position:absolute;left:9454;top:252;width:2;height:80" coordorigin="9454,252" coordsize="1,80" path="m9454,332l9454,252e" filled="false" stroked="true" strokeweight=".748pt" strokecolor="#939598">
                <v:path arrowok="t"/>
              </v:shape>
            </v:group>
            <v:group style="position:absolute;left:9414;top:252;width:2;height:80" coordorigin="9414,252" coordsize="2,80">
              <v:shape style="position:absolute;left:9414;top:252;width:2;height:80" coordorigin="9414,252" coordsize="0,80" path="m9414,332l9414,252e" filled="false" stroked="true" strokeweight=".748pt" strokecolor="#939598">
                <v:path arrowok="t"/>
              </v:shape>
            </v:group>
            <v:group style="position:absolute;left:9374;top:252;width:2;height:80" coordorigin="9374,252" coordsize="2,80">
              <v:shape style="position:absolute;left:9374;top:252;width:2;height:80" coordorigin="9374,252" coordsize="0,80" path="m9374,332l9374,252e" filled="false" stroked="true" strokeweight=".748pt" strokecolor="#939598">
                <v:path arrowok="t"/>
              </v:shape>
            </v:group>
            <v:group style="position:absolute;left:9334;top:252;width:2;height:80" coordorigin="9334,252" coordsize="2,80">
              <v:shape style="position:absolute;left:9334;top:252;width:2;height:80" coordorigin="9334,252" coordsize="1,80" path="m9334,332l9334,252e" filled="false" stroked="true" strokeweight=".748pt" strokecolor="#939598">
                <v:path arrowok="t"/>
              </v:shape>
            </v:group>
            <v:group style="position:absolute;left:9294;top:252;width:2;height:80" coordorigin="9294,252" coordsize="2,80">
              <v:shape style="position:absolute;left:9294;top:252;width:2;height:80" coordorigin="9294,252" coordsize="0,80" path="m9294,332l9294,252e" filled="false" stroked="true" strokeweight=".748pt" strokecolor="#939598">
                <v:path arrowok="t"/>
              </v:shape>
            </v:group>
            <v:group style="position:absolute;left:9254;top:252;width:2;height:80" coordorigin="9254,252" coordsize="2,80">
              <v:shape style="position:absolute;left:9254;top:252;width:2;height:80" coordorigin="9254,252" coordsize="1,80" path="m9254,332l9254,252e" filled="false" stroked="true" strokeweight=".748pt" strokecolor="#939598">
                <v:path arrowok="t"/>
              </v:shape>
            </v:group>
            <v:group style="position:absolute;left:9214;top:252;width:2;height:80" coordorigin="9214,252" coordsize="2,80">
              <v:shape style="position:absolute;left:9214;top:252;width:2;height:80" coordorigin="9214,252" coordsize="1,80" path="m9214,332l9214,252e" filled="false" stroked="true" strokeweight=".748pt" strokecolor="#939598">
                <v:path arrowok="t"/>
              </v:shape>
            </v:group>
            <v:group style="position:absolute;left:9174;top:252;width:2;height:80" coordorigin="9174,252" coordsize="2,80">
              <v:shape style="position:absolute;left:9174;top:252;width:2;height:80" coordorigin="9174,252" coordsize="0,80" path="m9174,332l9174,252e" filled="false" stroked="true" strokeweight=".748pt" strokecolor="#939598">
                <v:path arrowok="t"/>
              </v:shape>
            </v:group>
            <v:group style="position:absolute;left:9134;top:252;width:2;height:80" coordorigin="9134,252" coordsize="2,80">
              <v:shape style="position:absolute;left:9134;top:252;width:2;height:80" coordorigin="9134,252" coordsize="1,80" path="m9134,332l9134,252e" filled="false" stroked="true" strokeweight=".748pt" strokecolor="#939598">
                <v:path arrowok="t"/>
              </v:shape>
            </v:group>
            <v:group style="position:absolute;left:9094;top:252;width:2;height:80" coordorigin="9094,252" coordsize="2,80">
              <v:shape style="position:absolute;left:9094;top:252;width:2;height:80" coordorigin="9094,252" coordsize="0,80" path="m9094,332l9094,252e" filled="false" stroked="true" strokeweight=".748pt" strokecolor="#939598">
                <v:path arrowok="t"/>
              </v:shape>
            </v:group>
            <v:group style="position:absolute;left:9054;top:252;width:2;height:80" coordorigin="9054,252" coordsize="2,80">
              <v:shape style="position:absolute;left:9054;top:252;width:2;height:80" coordorigin="9054,252" coordsize="1,80" path="m9054,332l9054,252e" filled="false" stroked="true" strokeweight=".748pt" strokecolor="#939598">
                <v:path arrowok="t"/>
              </v:shape>
            </v:group>
            <v:group style="position:absolute;left:9014;top:252;width:2;height:80" coordorigin="9014,252" coordsize="2,80">
              <v:shape style="position:absolute;left:9014;top:252;width:2;height:80" coordorigin="9014,252" coordsize="1,80" path="m9014,332l9014,252e" filled="false" stroked="true" strokeweight=".748pt" strokecolor="#939598">
                <v:path arrowok="t"/>
              </v:shape>
            </v:group>
            <v:group style="position:absolute;left:8974;top:252;width:2;height:80" coordorigin="8974,252" coordsize="2,80">
              <v:shape style="position:absolute;left:8974;top:252;width:2;height:80" coordorigin="8974,252" coordsize="1,80" path="m8974,332l8974,252e" filled="false" stroked="true" strokeweight=".748pt" strokecolor="#939598">
                <v:path arrowok="t"/>
              </v:shape>
            </v:group>
            <v:group style="position:absolute;left:8934;top:252;width:2;height:80" coordorigin="8934,252" coordsize="2,80">
              <v:shape style="position:absolute;left:8934;top:252;width:2;height:80" coordorigin="8934,252" coordsize="1,80" path="m8934,332l8934,252e" filled="false" stroked="true" strokeweight=".748pt" strokecolor="#939598">
                <v:path arrowok="t"/>
              </v:shape>
            </v:group>
            <v:group style="position:absolute;left:8893;top:252;width:2;height:80" coordorigin="8893,252" coordsize="2,80">
              <v:shape style="position:absolute;left:8893;top:252;width:2;height:80" coordorigin="8893,252" coordsize="1,80" path="m8893,332l8893,252e" filled="false" stroked="true" strokeweight=".748pt" strokecolor="#939598">
                <v:path arrowok="t"/>
              </v:shape>
            </v:group>
            <v:group style="position:absolute;left:8853;top:252;width:2;height:80" coordorigin="8853,252" coordsize="2,80">
              <v:shape style="position:absolute;left:8853;top:252;width:2;height:80" coordorigin="8853,252" coordsize="1,80" path="m8853,332l8853,252e" filled="false" stroked="true" strokeweight=".748pt" strokecolor="#939598">
                <v:path arrowok="t"/>
              </v:shape>
            </v:group>
            <v:group style="position:absolute;left:8813;top:252;width:2;height:80" coordorigin="8813,252" coordsize="2,80">
              <v:shape style="position:absolute;left:8813;top:252;width:2;height:80" coordorigin="8813,252" coordsize="0,80" path="m8813,332l8813,252e" filled="false" stroked="true" strokeweight=".748pt" strokecolor="#939598">
                <v:path arrowok="t"/>
              </v:shape>
            </v:group>
            <v:group style="position:absolute;left:8773;top:252;width:2;height:80" coordorigin="8773,252" coordsize="2,80">
              <v:shape style="position:absolute;left:8773;top:252;width:2;height:80" coordorigin="8773,252" coordsize="1,80" path="m8773,332l8773,252e" filled="false" stroked="true" strokeweight=".748pt" strokecolor="#939598">
                <v:path arrowok="t"/>
              </v:shape>
            </v:group>
            <v:group style="position:absolute;left:8733;top:252;width:2;height:80" coordorigin="8733,252" coordsize="2,80">
              <v:shape style="position:absolute;left:8733;top:252;width:2;height:80" coordorigin="8733,252" coordsize="0,80" path="m8733,332l8733,252e" filled="false" stroked="true" strokeweight=".748pt" strokecolor="#939598">
                <v:path arrowok="t"/>
              </v:shape>
            </v:group>
            <v:group style="position:absolute;left:8693;top:252;width:2;height:80" coordorigin="8693,252" coordsize="2,80">
              <v:shape style="position:absolute;left:8693;top:252;width:2;height:80" coordorigin="8693,252" coordsize="1,80" path="m8693,332l8693,252e" filled="false" stroked="true" strokeweight=".748pt" strokecolor="#939598">
                <v:path arrowok="t"/>
              </v:shape>
            </v:group>
            <v:group style="position:absolute;left:8653;top:252;width:2;height:80" coordorigin="8653,252" coordsize="2,80">
              <v:shape style="position:absolute;left:8653;top:252;width:2;height:80" coordorigin="8653,252" coordsize="1,80" path="m8653,332l8653,252e" filled="false" stroked="true" strokeweight=".748pt" strokecolor="#939598">
                <v:path arrowok="t"/>
              </v:shape>
            </v:group>
            <v:group style="position:absolute;left:8613;top:252;width:2;height:80" coordorigin="8613,252" coordsize="2,80">
              <v:shape style="position:absolute;left:8613;top:252;width:2;height:80" coordorigin="8613,252" coordsize="0,80" path="m8613,332l8613,252e" filled="false" stroked="true" strokeweight=".748pt" strokecolor="#939598">
                <v:path arrowok="t"/>
              </v:shape>
            </v:group>
            <v:group style="position:absolute;left:8573;top:252;width:2;height:80" coordorigin="8573,252" coordsize="2,80">
              <v:shape style="position:absolute;left:8573;top:252;width:2;height:80" coordorigin="8573,252" coordsize="0,80" path="m8573,332l8573,252e" filled="false" stroked="true" strokeweight=".748pt" strokecolor="#939598">
                <v:path arrowok="t"/>
              </v:shape>
            </v:group>
            <v:group style="position:absolute;left:8533;top:252;width:2;height:80" coordorigin="8533,252" coordsize="2,80">
              <v:shape style="position:absolute;left:8533;top:252;width:2;height:80" coordorigin="8533,252" coordsize="0,80" path="m8533,332l8533,252e" filled="false" stroked="true" strokeweight=".748pt" strokecolor="#939598">
                <v:path arrowok="t"/>
              </v:shape>
            </v:group>
            <v:group style="position:absolute;left:8493;top:252;width:2;height:80" coordorigin="8493,252" coordsize="2,80">
              <v:shape style="position:absolute;left:8493;top:252;width:2;height:80" coordorigin="8493,252" coordsize="0,80" path="m8493,332l8493,252e" filled="false" stroked="true" strokeweight=".748pt" strokecolor="#939598">
                <v:path arrowok="t"/>
              </v:shape>
            </v:group>
            <v:group style="position:absolute;left:8453;top:252;width:2;height:80" coordorigin="8453,252" coordsize="2,80">
              <v:shape style="position:absolute;left:8453;top:252;width:2;height:80" coordorigin="8453,252" coordsize="1,80" path="m8453,332l8453,252e" filled="false" stroked="true" strokeweight=".748pt" strokecolor="#939598">
                <v:path arrowok="t"/>
              </v:shape>
            </v:group>
            <v:group style="position:absolute;left:8413;top:252;width:2;height:80" coordorigin="8413,252" coordsize="2,80">
              <v:shape style="position:absolute;left:8413;top:252;width:2;height:80" coordorigin="8413,252" coordsize="0,80" path="m8413,332l8413,252e" filled="false" stroked="true" strokeweight=".748pt" strokecolor="#939598">
                <v:path arrowok="t"/>
              </v:shape>
            </v:group>
            <v:group style="position:absolute;left:8373;top:252;width:2;height:80" coordorigin="8373,252" coordsize="2,80">
              <v:shape style="position:absolute;left:8373;top:252;width:2;height:80" coordorigin="8373,252" coordsize="1,80" path="m8373,332l8373,252e" filled="false" stroked="true" strokeweight=".748pt" strokecolor="#939598">
                <v:path arrowok="t"/>
              </v:shape>
            </v:group>
            <v:group style="position:absolute;left:8333;top:252;width:2;height:80" coordorigin="8333,252" coordsize="2,80">
              <v:shape style="position:absolute;left:8333;top:252;width:2;height:80" coordorigin="8333,252" coordsize="0,80" path="m8333,332l8333,252e" filled="false" stroked="true" strokeweight=".748pt" strokecolor="#939598">
                <v:path arrowok="t"/>
              </v:shape>
            </v:group>
            <v:group style="position:absolute;left:8293;top:252;width:2;height:80" coordorigin="8293,252" coordsize="2,80">
              <v:shape style="position:absolute;left:8293;top:252;width:2;height:80" coordorigin="8293,252" coordsize="0,80" path="m8293,332l8293,252e" filled="false" stroked="true" strokeweight=".748pt" strokecolor="#939598">
                <v:path arrowok="t"/>
              </v:shape>
            </v:group>
            <v:group style="position:absolute;left:8252;top:252;width:2;height:80" coordorigin="8252,252" coordsize="2,80">
              <v:shape style="position:absolute;left:8252;top:252;width:2;height:80" coordorigin="8252,252" coordsize="0,80" path="m8253,332l8252,252e" filled="false" stroked="true" strokeweight=".748pt" strokecolor="#939598">
                <v:path arrowok="t"/>
              </v:shape>
            </v:group>
            <v:group style="position:absolute;left:8212;top:252;width:2;height:80" coordorigin="8212,252" coordsize="2,80">
              <v:shape style="position:absolute;left:8212;top:252;width:2;height:80" coordorigin="8212,252" coordsize="0,80" path="m8212,332l8212,252e" filled="false" stroked="true" strokeweight=".748pt" strokecolor="#939598">
                <v:path arrowok="t"/>
              </v:shape>
            </v:group>
            <v:group style="position:absolute;left:8172;top:252;width:2;height:80" coordorigin="8172,252" coordsize="2,80">
              <v:shape style="position:absolute;left:8172;top:252;width:2;height:80" coordorigin="8172,252" coordsize="0,80" path="m8172,332l8172,252e" filled="false" stroked="true" strokeweight=".748pt" strokecolor="#939598">
                <v:path arrowok="t"/>
              </v:shape>
            </v:group>
            <v:group style="position:absolute;left:8132;top:252;width:2;height:80" coordorigin="8132,252" coordsize="2,80">
              <v:shape style="position:absolute;left:8132;top:252;width:2;height:80" coordorigin="8132,252" coordsize="1,80" path="m8132,332l8132,252e" filled="false" stroked="true" strokeweight=".748pt" strokecolor="#939598">
                <v:path arrowok="t"/>
              </v:shape>
            </v:group>
            <v:group style="position:absolute;left:8092;top:252;width:2;height:80" coordorigin="8092,252" coordsize="2,80">
              <v:shape style="position:absolute;left:8092;top:252;width:2;height:80" coordorigin="8092,252" coordsize="0,80" path="m8092,332l8092,252e" filled="false" stroked="true" strokeweight=".748pt" strokecolor="#939598">
                <v:path arrowok="t"/>
              </v:shape>
            </v:group>
            <v:group style="position:absolute;left:8052;top:252;width:2;height:80" coordorigin="8052,252" coordsize="2,80">
              <v:shape style="position:absolute;left:8052;top:252;width:2;height:80" coordorigin="8052,252" coordsize="1,80" path="m8052,332l8052,252e" filled="false" stroked="true" strokeweight=".748pt" strokecolor="#939598">
                <v:path arrowok="t"/>
              </v:shape>
            </v:group>
            <v:group style="position:absolute;left:8012;top:252;width:2;height:80" coordorigin="8012,252" coordsize="2,80">
              <v:shape style="position:absolute;left:8012;top:252;width:2;height:80" coordorigin="8012,252" coordsize="0,80" path="m8012,332l8012,252e" filled="false" stroked="true" strokeweight=".748pt" strokecolor="#939598">
                <v:path arrowok="t"/>
              </v:shape>
            </v:group>
            <v:group style="position:absolute;left:7972;top:252;width:2;height:80" coordorigin="7972,252" coordsize="2,80">
              <v:shape style="position:absolute;left:7972;top:252;width:2;height:80" coordorigin="7972,252" coordsize="0,80" path="m7972,332l7972,252e" filled="false" stroked="true" strokeweight=".748pt" strokecolor="#939598">
                <v:path arrowok="t"/>
              </v:shape>
            </v:group>
            <v:group style="position:absolute;left:7932;top:252;width:2;height:80" coordorigin="7932,252" coordsize="2,80">
              <v:shape style="position:absolute;left:7932;top:252;width:2;height:80" coordorigin="7932,252" coordsize="0,80" path="m7932,332l7932,252e" filled="false" stroked="true" strokeweight=".748pt" strokecolor="#939598">
                <v:path arrowok="t"/>
              </v:shape>
            </v:group>
            <v:group style="position:absolute;left:7892;top:252;width:2;height:80" coordorigin="7892,252" coordsize="2,80">
              <v:shape style="position:absolute;left:7892;top:252;width:2;height:80" coordorigin="7892,252" coordsize="1,80" path="m7892,332l7892,252e" filled="false" stroked="true" strokeweight=".748pt" strokecolor="#939598">
                <v:path arrowok="t"/>
              </v:shape>
            </v:group>
            <v:group style="position:absolute;left:7852;top:252;width:2;height:80" coordorigin="7852,252" coordsize="2,80">
              <v:shape style="position:absolute;left:7852;top:252;width:2;height:80" coordorigin="7852,252" coordsize="1,80" path="m7852,332l7852,252e" filled="false" stroked="true" strokeweight=".748pt" strokecolor="#939598">
                <v:path arrowok="t"/>
              </v:shape>
            </v:group>
            <v:group style="position:absolute;left:7812;top:252;width:2;height:80" coordorigin="7812,252" coordsize="2,80">
              <v:shape style="position:absolute;left:7812;top:252;width:2;height:80" coordorigin="7812,252" coordsize="1,80" path="m7812,332l7812,252e" filled="false" stroked="true" strokeweight=".748pt" strokecolor="#939598">
                <v:path arrowok="t"/>
              </v:shape>
            </v:group>
            <v:group style="position:absolute;left:7772;top:252;width:2;height:80" coordorigin="7772,252" coordsize="2,80">
              <v:shape style="position:absolute;left:7772;top:252;width:2;height:80" coordorigin="7772,252" coordsize="1,80" path="m7772,332l7772,252e" filled="false" stroked="true" strokeweight=".748pt" strokecolor="#939598">
                <v:path arrowok="t"/>
              </v:shape>
            </v:group>
            <v:group style="position:absolute;left:7732;top:252;width:2;height:80" coordorigin="7732,252" coordsize="2,80">
              <v:shape style="position:absolute;left:7732;top:252;width:2;height:80" coordorigin="7732,252" coordsize="1,80" path="m7732,332l7732,252e" filled="false" stroked="true" strokeweight=".748pt" strokecolor="#939598">
                <v:path arrowok="t"/>
              </v:shape>
            </v:group>
            <v:group style="position:absolute;left:7692;top:252;width:2;height:80" coordorigin="7692,252" coordsize="2,80">
              <v:shape style="position:absolute;left:7692;top:252;width:2;height:80" coordorigin="7692,252" coordsize="1,80" path="m7692,332l7692,252e" filled="false" stroked="true" strokeweight=".748pt" strokecolor="#939598">
                <v:path arrowok="t"/>
              </v:shape>
            </v:group>
            <v:group style="position:absolute;left:7652;top:252;width:2;height:80" coordorigin="7652,252" coordsize="2,80">
              <v:shape style="position:absolute;left:7652;top:252;width:2;height:80" coordorigin="7652,252" coordsize="0,80" path="m7652,332l7652,252e" filled="false" stroked="true" strokeweight=".748pt" strokecolor="#939598">
                <v:path arrowok="t"/>
              </v:shape>
            </v:group>
            <v:group style="position:absolute;left:7612;top:252;width:2;height:80" coordorigin="7612,252" coordsize="2,80">
              <v:shape style="position:absolute;left:7612;top:252;width:2;height:80" coordorigin="7612,252" coordsize="1,80" path="m7612,332l7612,252e" filled="false" stroked="true" strokeweight=".748pt" strokecolor="#939598">
                <v:path arrowok="t"/>
              </v:shape>
            </v:group>
            <v:group style="position:absolute;left:7571;top:252;width:2;height:80" coordorigin="7571,252" coordsize="2,80">
              <v:shape style="position:absolute;left:7571;top:252;width:2;height:80" coordorigin="7571,252" coordsize="1,80" path="m7571,332l7571,252e" filled="false" stroked="true" strokeweight=".748pt" strokecolor="#939598">
                <v:path arrowok="t"/>
              </v:shape>
            </v:group>
            <v:group style="position:absolute;left:7531;top:252;width:2;height:80" coordorigin="7531,252" coordsize="2,80">
              <v:shape style="position:absolute;left:7531;top:252;width:2;height:80" coordorigin="7531,252" coordsize="0,80" path="m7531,332l7531,252e" filled="false" stroked="true" strokeweight=".748pt" strokecolor="#939598">
                <v:path arrowok="t"/>
              </v:shape>
            </v:group>
            <v:group style="position:absolute;left:7491;top:252;width:2;height:80" coordorigin="7491,252" coordsize="2,80">
              <v:shape style="position:absolute;left:7491;top:252;width:2;height:80" coordorigin="7491,252" coordsize="1,80" path="m7491,332l7491,252e" filled="false" stroked="true" strokeweight=".748pt" strokecolor="#939598">
                <v:path arrowok="t"/>
              </v:shape>
            </v:group>
            <v:group style="position:absolute;left:7451;top:252;width:2;height:80" coordorigin="7451,252" coordsize="2,80">
              <v:shape style="position:absolute;left:7451;top:252;width:2;height:80" coordorigin="7451,252" coordsize="0,80" path="m7451,332l7451,252e" filled="false" stroked="true" strokeweight=".748pt" strokecolor="#939598">
                <v:path arrowok="t"/>
              </v:shape>
            </v:group>
            <v:group style="position:absolute;left:7411;top:252;width:2;height:80" coordorigin="7411,252" coordsize="2,80">
              <v:shape style="position:absolute;left:7411;top:252;width:2;height:80" coordorigin="7411,252" coordsize="0,80" path="m7411,332l7411,252e" filled="false" stroked="true" strokeweight=".748pt" strokecolor="#939598">
                <v:path arrowok="t"/>
              </v:shape>
            </v:group>
            <v:group style="position:absolute;left:7371;top:252;width:2;height:80" coordorigin="7371,252" coordsize="2,80">
              <v:shape style="position:absolute;left:7371;top:252;width:2;height:80" coordorigin="7371,252" coordsize="1,80" path="m7371,332l7371,252e" filled="false" stroked="true" strokeweight=".748pt" strokecolor="#939598">
                <v:path arrowok="t"/>
              </v:shape>
            </v:group>
            <v:group style="position:absolute;left:7331;top:252;width:2;height:80" coordorigin="7331,252" coordsize="2,80">
              <v:shape style="position:absolute;left:7331;top:252;width:2;height:80" coordorigin="7331,252" coordsize="0,80" path="m7331,332l7331,252e" filled="false" stroked="true" strokeweight=".748pt" strokecolor="#939598">
                <v:path arrowok="t"/>
              </v:shape>
            </v:group>
            <v:group style="position:absolute;left:7291;top:252;width:2;height:80" coordorigin="7291,252" coordsize="2,80">
              <v:shape style="position:absolute;left:7291;top:252;width:2;height:80" coordorigin="7291,252" coordsize="1,80" path="m7291,332l7291,252e" filled="false" stroked="true" strokeweight=".748pt" strokecolor="#939598">
                <v:path arrowok="t"/>
              </v:shape>
            </v:group>
            <v:group style="position:absolute;left:7251;top:252;width:2;height:80" coordorigin="7251,252" coordsize="2,80">
              <v:shape style="position:absolute;left:7251;top:252;width:2;height:80" coordorigin="7251,252" coordsize="1,80" path="m7251,332l7251,252e" filled="false" stroked="true" strokeweight=".748pt" strokecolor="#939598">
                <v:path arrowok="t"/>
              </v:shape>
            </v:group>
            <v:group style="position:absolute;left:7211;top:252;width:2;height:80" coordorigin="7211,252" coordsize="2,80">
              <v:shape style="position:absolute;left:7211;top:252;width:2;height:80" coordorigin="7211,252" coordsize="0,80" path="m7211,332l7211,252e" filled="false" stroked="true" strokeweight=".748pt" strokecolor="#939598">
                <v:path arrowok="t"/>
              </v:shape>
            </v:group>
            <v:group style="position:absolute;left:7171;top:252;width:2;height:80" coordorigin="7171,252" coordsize="2,80">
              <v:shape style="position:absolute;left:7171;top:252;width:2;height:80" coordorigin="7171,252" coordsize="1,80" path="m7171,332l7171,252e" filled="false" stroked="true" strokeweight=".748pt" strokecolor="#939598">
                <v:path arrowok="t"/>
              </v:shape>
            </v:group>
            <v:group style="position:absolute;left:7131;top:252;width:2;height:80" coordorigin="7131,252" coordsize="2,80">
              <v:shape style="position:absolute;left:7131;top:252;width:2;height:80" coordorigin="7131,252" coordsize="0,80" path="m7131,332l7131,252e" filled="false" stroked="true" strokeweight=".748pt" strokecolor="#939598">
                <v:path arrowok="t"/>
              </v:shape>
            </v:group>
            <v:group style="position:absolute;left:7091;top:252;width:2;height:80" coordorigin="7091,252" coordsize="2,80">
              <v:shape style="position:absolute;left:7091;top:252;width:2;height:80" coordorigin="7091,252" coordsize="0,80" path="m7091,332l7091,252e" filled="false" stroked="true" strokeweight=".748pt" strokecolor="#939598">
                <v:path arrowok="t"/>
              </v:shape>
            </v:group>
            <v:group style="position:absolute;left:7051;top:252;width:2;height:80" coordorigin="7051,252" coordsize="2,80">
              <v:shape style="position:absolute;left:7051;top:252;width:2;height:80" coordorigin="7051,252" coordsize="1,80" path="m7051,332l7051,252e" filled="false" stroked="true" strokeweight=".748pt" strokecolor="#939598">
                <v:path arrowok="t"/>
              </v:shape>
            </v:group>
            <v:group style="position:absolute;left:7011;top:252;width:2;height:80" coordorigin="7011,252" coordsize="2,80">
              <v:shape style="position:absolute;left:7011;top:252;width:2;height:80" coordorigin="7011,252" coordsize="0,80" path="m7011,332l7011,252e" filled="false" stroked="true" strokeweight=".748pt" strokecolor="#939598">
                <v:path arrowok="t"/>
              </v:shape>
            </v:group>
            <v:group style="position:absolute;left:6971;top:252;width:2;height:80" coordorigin="6971,252" coordsize="2,80">
              <v:shape style="position:absolute;left:6971;top:252;width:2;height:80" coordorigin="6971,252" coordsize="1,80" path="m6971,332l6971,252e" filled="false" stroked="true" strokeweight=".748pt" strokecolor="#939598">
                <v:path arrowok="t"/>
              </v:shape>
            </v:group>
            <v:group style="position:absolute;left:6930;top:252;width:2;height:80" coordorigin="6930,252" coordsize="2,80">
              <v:shape style="position:absolute;left:6930;top:252;width:2;height:80" coordorigin="6930,252" coordsize="1,80" path="m6931,332l6930,252e" filled="false" stroked="true" strokeweight=".748pt" strokecolor="#939598">
                <v:path arrowok="t"/>
              </v:shape>
            </v:group>
            <v:group style="position:absolute;left:6890;top:252;width:2;height:80" coordorigin="6890,252" coordsize="2,80">
              <v:shape style="position:absolute;left:6890;top:252;width:2;height:80" coordorigin="6890,252" coordsize="0,80" path="m6890,332l6890,252e" filled="false" stroked="true" strokeweight=".748pt" strokecolor="#939598">
                <v:path arrowok="t"/>
              </v:shape>
            </v:group>
            <v:group style="position:absolute;left:6850;top:252;width:2;height:80" coordorigin="6850,252" coordsize="2,80">
              <v:shape style="position:absolute;left:6850;top:252;width:2;height:80" coordorigin="6850,252" coordsize="1,80" path="m6850,332l6850,252e" filled="false" stroked="true" strokeweight=".748pt" strokecolor="#939598">
                <v:path arrowok="t"/>
              </v:shape>
            </v:group>
            <v:group style="position:absolute;left:6810;top:253;width:2;height:80" coordorigin="6810,253" coordsize="2,80">
              <v:shape style="position:absolute;left:6810;top:253;width:2;height:80" coordorigin="6810,253" coordsize="0,80" path="m6810,333l6810,253e" filled="false" stroked="true" strokeweight=".748pt" strokecolor="#939598">
                <v:path arrowok="t"/>
              </v:shape>
            </v:group>
            <v:group style="position:absolute;left:6770;top:253;width:2;height:80" coordorigin="6770,253" coordsize="2,80">
              <v:shape style="position:absolute;left:6770;top:253;width:2;height:80" coordorigin="6770,253" coordsize="1,80" path="m6770,333l6770,253e" filled="false" stroked="true" strokeweight=".748pt" strokecolor="#939598">
                <v:path arrowok="t"/>
              </v:shape>
            </v:group>
            <v:group style="position:absolute;left:6730;top:253;width:2;height:80" coordorigin="6730,253" coordsize="2,80">
              <v:shape style="position:absolute;left:6730;top:253;width:2;height:80" coordorigin="6730,253" coordsize="0,80" path="m6730,333l6730,253e" filled="false" stroked="true" strokeweight=".748pt" strokecolor="#939598">
                <v:path arrowok="t"/>
              </v:shape>
            </v:group>
            <v:group style="position:absolute;left:6690;top:253;width:2;height:80" coordorigin="6690,253" coordsize="2,80">
              <v:shape style="position:absolute;left:6690;top:253;width:2;height:80" coordorigin="6690,253" coordsize="1,80" path="m6690,333l6690,253e" filled="false" stroked="true" strokeweight=".748pt" strokecolor="#939598">
                <v:path arrowok="t"/>
              </v:shape>
            </v:group>
            <v:group style="position:absolute;left:6650;top:253;width:2;height:80" coordorigin="6650,253" coordsize="2,80">
              <v:shape style="position:absolute;left:6650;top:253;width:2;height:80" coordorigin="6650,253" coordsize="1,80" path="m6650,333l6650,253e" filled="false" stroked="true" strokeweight=".748pt" strokecolor="#939598">
                <v:path arrowok="t"/>
              </v:shape>
            </v:group>
            <v:group style="position:absolute;left:6610;top:253;width:2;height:80" coordorigin="6610,253" coordsize="2,80">
              <v:shape style="position:absolute;left:6610;top:253;width:2;height:80" coordorigin="6610,253" coordsize="1,80" path="m6610,333l6610,253e" filled="false" stroked="true" strokeweight=".748pt" strokecolor="#939598">
                <v:path arrowok="t"/>
              </v:shape>
            </v:group>
            <v:group style="position:absolute;left:6570;top:253;width:2;height:80" coordorigin="6570,253" coordsize="2,80">
              <v:shape style="position:absolute;left:6570;top:253;width:2;height:80" coordorigin="6570,253" coordsize="1,80" path="m6570,333l6570,253e" filled="false" stroked="true" strokeweight=".748pt" strokecolor="#939598">
                <v:path arrowok="t"/>
              </v:shape>
            </v:group>
            <v:group style="position:absolute;left:6530;top:253;width:2;height:80" coordorigin="6530,253" coordsize="2,80">
              <v:shape style="position:absolute;left:6530;top:253;width:2;height:80" coordorigin="6530,253" coordsize="1,80" path="m6530,333l6530,253e" filled="false" stroked="true" strokeweight=".748pt" strokecolor="#939598">
                <v:path arrowok="t"/>
              </v:shape>
            </v:group>
            <v:group style="position:absolute;left:6490;top:253;width:2;height:80" coordorigin="6490,253" coordsize="2,80">
              <v:shape style="position:absolute;left:6490;top:253;width:2;height:80" coordorigin="6490,253" coordsize="1,80" path="m6490,333l6490,253e" filled="false" stroked="true" strokeweight=".748pt" strokecolor="#939598">
                <v:path arrowok="t"/>
              </v:shape>
            </v:group>
            <v:group style="position:absolute;left:6450;top:253;width:2;height:80" coordorigin="6450,253" coordsize="2,80">
              <v:shape style="position:absolute;left:6450;top:253;width:2;height:80" coordorigin="6450,253" coordsize="0,80" path="m6450,333l6450,253e" filled="false" stroked="true" strokeweight=".748pt" strokecolor="#939598">
                <v:path arrowok="t"/>
              </v:shape>
            </v:group>
            <v:group style="position:absolute;left:6410;top:253;width:2;height:80" coordorigin="6410,253" coordsize="2,80">
              <v:shape style="position:absolute;left:6410;top:253;width:2;height:80" coordorigin="6410,253" coordsize="0,80" path="m6410,333l6410,253e" filled="false" stroked="true" strokeweight=".748pt" strokecolor="#939598">
                <v:path arrowok="t"/>
              </v:shape>
            </v:group>
            <v:group style="position:absolute;left:6370;top:253;width:2;height:80" coordorigin="6370,253" coordsize="2,80">
              <v:shape style="position:absolute;left:6370;top:253;width:2;height:80" coordorigin="6370,253" coordsize="1,80" path="m6370,333l6370,253e" filled="false" stroked="true" strokeweight=".748pt" strokecolor="#939598">
                <v:path arrowok="t"/>
              </v:shape>
            </v:group>
            <v:group style="position:absolute;left:6330;top:253;width:2;height:80" coordorigin="6330,253" coordsize="2,80">
              <v:shape style="position:absolute;left:6330;top:253;width:2;height:80" coordorigin="6330,253" coordsize="0,80" path="m6330,333l6330,253e" filled="false" stroked="true" strokeweight=".748pt" strokecolor="#939598">
                <v:path arrowok="t"/>
              </v:shape>
            </v:group>
            <v:group style="position:absolute;left:6290;top:253;width:2;height:80" coordorigin="6290,253" coordsize="2,80">
              <v:shape style="position:absolute;left:6290;top:253;width:2;height:80" coordorigin="6290,253" coordsize="0,80" path="m6290,333l6290,253e" filled="false" stroked="true" strokeweight=".748pt" strokecolor="#939598">
                <v:path arrowok="t"/>
              </v:shape>
            </v:group>
            <v:group style="position:absolute;left:6249;top:253;width:2;height:80" coordorigin="6249,253" coordsize="2,80">
              <v:shape style="position:absolute;left:6249;top:253;width:2;height:80" coordorigin="6249,253" coordsize="0,80" path="m6249,333l6249,253e" filled="false" stroked="true" strokeweight=".748pt" strokecolor="#939598">
                <v:path arrowok="t"/>
              </v:shape>
            </v:group>
            <v:group style="position:absolute;left:6209;top:253;width:2;height:80" coordorigin="6209,253" coordsize="2,80">
              <v:shape style="position:absolute;left:6209;top:253;width:2;height:80" coordorigin="6209,253" coordsize="1,80" path="m6209,333l6209,253e" filled="false" stroked="true" strokeweight=".748pt" strokecolor="#939598">
                <v:path arrowok="t"/>
              </v:shape>
            </v:group>
            <v:group style="position:absolute;left:6169;top:253;width:2;height:80" coordorigin="6169,253" coordsize="2,80">
              <v:shape style="position:absolute;left:6169;top:253;width:2;height:80" coordorigin="6169,253" coordsize="0,80" path="m6169,333l6169,253e" filled="false" stroked="true" strokeweight=".748pt" strokecolor="#939598">
                <v:path arrowok="t"/>
              </v:shape>
            </v:group>
            <v:group style="position:absolute;left:6129;top:253;width:2;height:80" coordorigin="6129,253" coordsize="2,80">
              <v:shape style="position:absolute;left:6129;top:253;width:2;height:80" coordorigin="6129,253" coordsize="0,80" path="m6129,333l6129,253e" filled="false" stroked="true" strokeweight=".748pt" strokecolor="#939598">
                <v:path arrowok="t"/>
              </v:shape>
            </v:group>
            <v:group style="position:absolute;left:6089;top:253;width:2;height:80" coordorigin="6089,253" coordsize="2,80">
              <v:shape style="position:absolute;left:6089;top:253;width:2;height:80" coordorigin="6089,253" coordsize="0,80" path="m6089,333l6089,253e" filled="false" stroked="true" strokeweight=".748pt" strokecolor="#939598">
                <v:path arrowok="t"/>
              </v:shape>
            </v:group>
            <v:group style="position:absolute;left:6049;top:253;width:2;height:80" coordorigin="6049,253" coordsize="2,80">
              <v:shape style="position:absolute;left:6049;top:253;width:2;height:80" coordorigin="6049,253" coordsize="1,80" path="m6049,333l6049,253e" filled="false" stroked="true" strokeweight=".748pt" strokecolor="#939598">
                <v:path arrowok="t"/>
              </v:shape>
            </v:group>
            <v:group style="position:absolute;left:6009;top:253;width:2;height:80" coordorigin="6009,253" coordsize="2,80">
              <v:shape style="position:absolute;left:6009;top:253;width:2;height:80" coordorigin="6009,253" coordsize="0,80" path="m6009,333l6009,253e" filled="false" stroked="true" strokeweight=".748pt" strokecolor="#939598">
                <v:path arrowok="t"/>
              </v:shape>
            </v:group>
            <v:group style="position:absolute;left:5969;top:253;width:2;height:80" coordorigin="5969,253" coordsize="2,80">
              <v:shape style="position:absolute;left:5969;top:253;width:2;height:80" coordorigin="5969,253" coordsize="0,80" path="m5969,333l5969,253e" filled="false" stroked="true" strokeweight=".748pt" strokecolor="#939598">
                <v:path arrowok="t"/>
              </v:shape>
            </v:group>
            <v:group style="position:absolute;left:5929;top:253;width:2;height:80" coordorigin="5929,253" coordsize="2,80">
              <v:shape style="position:absolute;left:5929;top:253;width:2;height:80" coordorigin="5929,253" coordsize="0,80" path="m5929,333l5929,253e" filled="false" stroked="true" strokeweight=".748pt" strokecolor="#939598">
                <v:path arrowok="t"/>
              </v:shape>
            </v:group>
            <v:group style="position:absolute;left:5889;top:253;width:2;height:80" coordorigin="5889,253" coordsize="2,80">
              <v:shape style="position:absolute;left:5889;top:253;width:2;height:80" coordorigin="5889,253" coordsize="1,80" path="m5889,333l5889,253e" filled="false" stroked="true" strokeweight=".748pt" strokecolor="#939598">
                <v:path arrowok="t"/>
              </v:shape>
            </v:group>
            <v:group style="position:absolute;left:5849;top:253;width:2;height:80" coordorigin="5849,253" coordsize="2,80">
              <v:shape style="position:absolute;left:5849;top:253;width:2;height:80" coordorigin="5849,253" coordsize="0,80" path="m5849,333l5849,253e" filled="false" stroked="true" strokeweight=".748pt" strokecolor="#939598">
                <v:path arrowok="t"/>
              </v:shape>
            </v:group>
            <v:group style="position:absolute;left:5809;top:253;width:2;height:80" coordorigin="5809,253" coordsize="2,80">
              <v:shape style="position:absolute;left:5809;top:253;width:2;height:80" coordorigin="5809,253" coordsize="0,80" path="m5809,333l5809,253e" filled="false" stroked="true" strokeweight=".748pt" strokecolor="#939598">
                <v:path arrowok="t"/>
              </v:shape>
            </v:group>
            <v:group style="position:absolute;left:5769;top:253;width:2;height:80" coordorigin="5769,253" coordsize="2,80">
              <v:shape style="position:absolute;left:5769;top:253;width:2;height:80" coordorigin="5769,253" coordsize="0,80" path="m5769,333l5769,253e" filled="false" stroked="true" strokeweight=".748pt" strokecolor="#939598">
                <v:path arrowok="t"/>
              </v:shape>
            </v:group>
            <v:group style="position:absolute;left:5729;top:253;width:2;height:80" coordorigin="5729,253" coordsize="2,80">
              <v:shape style="position:absolute;left:5729;top:253;width:2;height:80" coordorigin="5729,253" coordsize="1,80" path="m5729,333l5729,253e" filled="false" stroked="true" strokeweight=".748pt" strokecolor="#939598">
                <v:path arrowok="t"/>
              </v:shape>
            </v:group>
            <v:group style="position:absolute;left:5689;top:253;width:2;height:80" coordorigin="5689,253" coordsize="2,80">
              <v:shape style="position:absolute;left:5689;top:253;width:2;height:80" coordorigin="5689,253" coordsize="0,80" path="m5689,333l5689,253e" filled="false" stroked="true" strokeweight=".748pt" strokecolor="#939598">
                <v:path arrowok="t"/>
              </v:shape>
            </v:group>
            <v:group style="position:absolute;left:5649;top:253;width:2;height:80" coordorigin="5649,253" coordsize="2,80">
              <v:shape style="position:absolute;left:5649;top:253;width:2;height:80" coordorigin="5649,253" coordsize="0,80" path="m5649,333l5649,253e" filled="false" stroked="true" strokeweight=".748pt" strokecolor="#939598">
                <v:path arrowok="t"/>
              </v:shape>
            </v:group>
            <v:group style="position:absolute;left:5608;top:253;width:2;height:80" coordorigin="5608,253" coordsize="2,80">
              <v:shape style="position:absolute;left:5608;top:253;width:2;height:80" coordorigin="5608,253" coordsize="0,80" path="m5609,333l5608,253e" filled="false" stroked="true" strokeweight=".748pt" strokecolor="#939598">
                <v:path arrowok="t"/>
              </v:shape>
            </v:group>
            <v:group style="position:absolute;left:5568;top:253;width:2;height:80" coordorigin="5568,253" coordsize="2,80">
              <v:shape style="position:absolute;left:5568;top:253;width:2;height:80" coordorigin="5568,253" coordsize="1,80" path="m5568,333l5568,253e" filled="false" stroked="true" strokeweight=".748pt" strokecolor="#939598">
                <v:path arrowok="t"/>
              </v:shape>
            </v:group>
            <v:group style="position:absolute;left:5528;top:253;width:2;height:80" coordorigin="5528,253" coordsize="2,80">
              <v:shape style="position:absolute;left:5528;top:253;width:2;height:80" coordorigin="5528,253" coordsize="0,80" path="m5528,333l5528,253e" filled="false" stroked="true" strokeweight=".748pt" strokecolor="#939598">
                <v:path arrowok="t"/>
              </v:shape>
            </v:group>
            <v:group style="position:absolute;left:5488;top:253;width:2;height:80" coordorigin="5488,253" coordsize="2,80">
              <v:shape style="position:absolute;left:5488;top:253;width:2;height:80" coordorigin="5488,253" coordsize="1,80" path="m5488,333l5488,253e" filled="false" stroked="true" strokeweight=".748pt" strokecolor="#939598">
                <v:path arrowok="t"/>
              </v:shape>
            </v:group>
            <v:group style="position:absolute;left:5448;top:253;width:2;height:80" coordorigin="5448,253" coordsize="2,80">
              <v:shape style="position:absolute;left:5448;top:253;width:2;height:80" coordorigin="5448,253" coordsize="1,80" path="m5448,333l5448,253e" filled="false" stroked="true" strokeweight=".748pt" strokecolor="#939598">
                <v:path arrowok="t"/>
              </v:shape>
            </v:group>
            <v:group style="position:absolute;left:5408;top:253;width:2;height:80" coordorigin="5408,253" coordsize="2,80">
              <v:shape style="position:absolute;left:5408;top:253;width:2;height:80" coordorigin="5408,253" coordsize="1,80" path="m5408,333l5408,253e" filled="false" stroked="true" strokeweight=".748pt" strokecolor="#939598">
                <v:path arrowok="t"/>
              </v:shape>
            </v:group>
            <v:group style="position:absolute;left:5368;top:253;width:2;height:80" coordorigin="5368,253" coordsize="2,80">
              <v:shape style="position:absolute;left:5368;top:253;width:2;height:80" coordorigin="5368,253" coordsize="1,80" path="m5368,333l5368,253e" filled="false" stroked="true" strokeweight=".748pt" strokecolor="#939598">
                <v:path arrowok="t"/>
              </v:shape>
            </v:group>
            <v:group style="position:absolute;left:5328;top:253;width:2;height:80" coordorigin="5328,253" coordsize="2,80">
              <v:shape style="position:absolute;left:5328;top:253;width:2;height:80" coordorigin="5328,253" coordsize="1,80" path="m5328,333l5328,253e" filled="false" stroked="true" strokeweight=".748pt" strokecolor="#939598">
                <v:path arrowok="t"/>
              </v:shape>
            </v:group>
            <v:group style="position:absolute;left:5288;top:253;width:2;height:80" coordorigin="5288,253" coordsize="2,80">
              <v:shape style="position:absolute;left:5288;top:253;width:2;height:80" coordorigin="5288,253" coordsize="1,80" path="m5288,333l5288,253e" filled="false" stroked="true" strokeweight=".748pt" strokecolor="#939598">
                <v:path arrowok="t"/>
              </v:shape>
            </v:group>
            <v:group style="position:absolute;left:5248;top:253;width:2;height:80" coordorigin="5248,253" coordsize="2,80">
              <v:shape style="position:absolute;left:5248;top:253;width:2;height:80" coordorigin="5248,253" coordsize="0,80" path="m5248,333l5248,253e" filled="false" stroked="true" strokeweight=".748pt" strokecolor="#939598">
                <v:path arrowok="t"/>
              </v:shape>
            </v:group>
            <v:group style="position:absolute;left:5208;top:253;width:2;height:80" coordorigin="5208,253" coordsize="2,80">
              <v:shape style="position:absolute;left:5208;top:253;width:2;height:80" coordorigin="5208,253" coordsize="0,80" path="m5208,333l5208,253e" filled="false" stroked="true" strokeweight=".748pt" strokecolor="#939598">
                <v:path arrowok="t"/>
              </v:shape>
            </v:group>
            <v:group style="position:absolute;left:5168;top:253;width:2;height:80" coordorigin="5168,253" coordsize="2,80">
              <v:shape style="position:absolute;left:5168;top:253;width:2;height:80" coordorigin="5168,253" coordsize="1,80" path="m5168,333l5168,253e" filled="false" stroked="true" strokeweight=".748pt" strokecolor="#939598">
                <v:path arrowok="t"/>
              </v:shape>
            </v:group>
            <v:group style="position:absolute;left:5128;top:253;width:2;height:80" coordorigin="5128,253" coordsize="2,80">
              <v:shape style="position:absolute;left:5128;top:253;width:2;height:80" coordorigin="5128,253" coordsize="1,80" path="m5128,333l5128,253e" filled="false" stroked="true" strokeweight=".748pt" strokecolor="#939598">
                <v:path arrowok="t"/>
              </v:shape>
            </v:group>
            <v:group style="position:absolute;left:5088;top:253;width:2;height:80" coordorigin="5088,253" coordsize="2,80">
              <v:shape style="position:absolute;left:5088;top:253;width:2;height:80" coordorigin="5088,253" coordsize="0,80" path="m5088,333l5088,253e" filled="false" stroked="true" strokeweight=".748pt" strokecolor="#939598">
                <v:path arrowok="t"/>
              </v:shape>
            </v:group>
            <v:group style="position:absolute;left:5048;top:253;width:2;height:80" coordorigin="5048,253" coordsize="2,80">
              <v:shape style="position:absolute;left:5048;top:253;width:2;height:80" coordorigin="5048,253" coordsize="0,80" path="m5048,333l5048,253e" filled="false" stroked="true" strokeweight=".748pt" strokecolor="#939598">
                <v:path arrowok="t"/>
              </v:shape>
            </v:group>
            <v:group style="position:absolute;left:5008;top:253;width:2;height:80" coordorigin="5008,253" coordsize="2,80">
              <v:shape style="position:absolute;left:5008;top:253;width:2;height:80" coordorigin="5008,253" coordsize="1,80" path="m5008,333l5008,253e" filled="false" stroked="true" strokeweight=".748pt" strokecolor="#939598">
                <v:path arrowok="t"/>
              </v:shape>
            </v:group>
            <v:group style="position:absolute;left:4968;top:253;width:2;height:80" coordorigin="4968,253" coordsize="2,80">
              <v:shape style="position:absolute;left:4968;top:253;width:2;height:80" coordorigin="4968,253" coordsize="1,80" path="m4968,333l4968,253e" filled="false" stroked="true" strokeweight=".748pt" strokecolor="#939598">
                <v:path arrowok="t"/>
              </v:shape>
            </v:group>
            <v:group style="position:absolute;left:4927;top:253;width:2;height:80" coordorigin="4927,253" coordsize="2,80">
              <v:shape style="position:absolute;left:4927;top:253;width:2;height:80" coordorigin="4927,253" coordsize="0,80" path="m4927,333l4927,253e" filled="false" stroked="true" strokeweight=".748pt" strokecolor="#939598">
                <v:path arrowok="t"/>
              </v:shape>
            </v:group>
            <v:group style="position:absolute;left:4887;top:253;width:2;height:80" coordorigin="4887,253" coordsize="2,80">
              <v:shape style="position:absolute;left:4887;top:253;width:2;height:80" coordorigin="4887,253" coordsize="0,80" path="m4887,333l4887,253e" filled="false" stroked="true" strokeweight=".748pt" strokecolor="#939598">
                <v:path arrowok="t"/>
              </v:shape>
            </v:group>
            <v:group style="position:absolute;left:4847;top:253;width:2;height:80" coordorigin="4847,253" coordsize="2,80">
              <v:shape style="position:absolute;left:4847;top:253;width:2;height:80" coordorigin="4847,253" coordsize="1,80" path="m4847,333l4847,253e" filled="false" stroked="true" strokeweight=".748pt" strokecolor="#939598">
                <v:path arrowok="t"/>
              </v:shape>
            </v:group>
            <v:group style="position:absolute;left:4807;top:253;width:2;height:80" coordorigin="4807,253" coordsize="2,80">
              <v:shape style="position:absolute;left:4807;top:253;width:2;height:80" coordorigin="4807,253" coordsize="1,80" path="m4807,333l4807,253e" filled="false" stroked="true" strokeweight=".748pt" strokecolor="#939598">
                <v:path arrowok="t"/>
              </v:shape>
            </v:group>
            <v:group style="position:absolute;left:4767;top:253;width:2;height:80" coordorigin="4767,253" coordsize="2,80">
              <v:shape style="position:absolute;left:4767;top:253;width:2;height:80" coordorigin="4767,253" coordsize="0,80" path="m4767,333l4767,253e" filled="false" stroked="true" strokeweight=".748pt" strokecolor="#939598">
                <v:path arrowok="t"/>
              </v:shape>
            </v:group>
            <v:group style="position:absolute;left:4727;top:253;width:2;height:80" coordorigin="4727,253" coordsize="2,80">
              <v:shape style="position:absolute;left:4727;top:253;width:2;height:80" coordorigin="4727,253" coordsize="0,80" path="m4727,333l4727,253e" filled="false" stroked="true" strokeweight=".748pt" strokecolor="#939598">
                <v:path arrowok="t"/>
              </v:shape>
            </v:group>
            <v:group style="position:absolute;left:4687;top:253;width:2;height:80" coordorigin="4687,253" coordsize="2,80">
              <v:shape style="position:absolute;left:4687;top:253;width:2;height:80" coordorigin="4687,253" coordsize="1,80" path="m4687,333l4687,253e" filled="false" stroked="true" strokeweight=".748pt" strokecolor="#939598">
                <v:path arrowok="t"/>
              </v:shape>
            </v:group>
            <v:group style="position:absolute;left:4647;top:253;width:2;height:80" coordorigin="4647,253" coordsize="2,80">
              <v:shape style="position:absolute;left:4647;top:253;width:2;height:80" coordorigin="4647,253" coordsize="1,80" path="m4647,333l4647,253e" filled="false" stroked="true" strokeweight=".748pt" strokecolor="#939598">
                <v:path arrowok="t"/>
              </v:shape>
            </v:group>
            <v:group style="position:absolute;left:4607;top:253;width:2;height:80" coordorigin="4607,253" coordsize="2,80">
              <v:shape style="position:absolute;left:4607;top:253;width:2;height:80" coordorigin="4607,253" coordsize="0,80" path="m4607,333l4607,253e" filled="false" stroked="true" strokeweight=".748pt" strokecolor="#939598">
                <v:path arrowok="t"/>
              </v:shape>
            </v:group>
            <v:group style="position:absolute;left:4567;top:253;width:2;height:80" coordorigin="4567,253" coordsize="2,80">
              <v:shape style="position:absolute;left:4567;top:253;width:2;height:80" coordorigin="4567,253" coordsize="0,80" path="m4567,333l4567,253e" filled="false" stroked="true" strokeweight=".748pt" strokecolor="#939598">
                <v:path arrowok="t"/>
              </v:shape>
            </v:group>
            <v:group style="position:absolute;left:4527;top:253;width:2;height:80" coordorigin="4527,253" coordsize="2,80">
              <v:shape style="position:absolute;left:4527;top:253;width:2;height:80" coordorigin="4527,253" coordsize="1,80" path="m4527,333l4527,253e" filled="false" stroked="true" strokeweight=".748pt" strokecolor="#939598">
                <v:path arrowok="t"/>
              </v:shape>
            </v:group>
            <v:group style="position:absolute;left:4487;top:253;width:2;height:80" coordorigin="4487,253" coordsize="2,80">
              <v:shape style="position:absolute;left:4487;top:253;width:2;height:80" coordorigin="4487,253" coordsize="1,80" path="m4487,333l4487,253e" filled="false" stroked="true" strokeweight=".748pt" strokecolor="#939598">
                <v:path arrowok="t"/>
              </v:shape>
            </v:group>
            <v:group style="position:absolute;left:4447;top:253;width:2;height:80" coordorigin="4447,253" coordsize="2,80">
              <v:shape style="position:absolute;left:4447;top:253;width:2;height:80" coordorigin="4447,253" coordsize="0,80" path="m4447,333l4447,253e" filled="false" stroked="true" strokeweight=".748pt" strokecolor="#939598">
                <v:path arrowok="t"/>
              </v:shape>
            </v:group>
            <v:group style="position:absolute;left:4407;top:253;width:2;height:80" coordorigin="4407,253" coordsize="2,80">
              <v:shape style="position:absolute;left:4407;top:253;width:2;height:80" coordorigin="4407,253" coordsize="0,80" path="m4407,333l4407,253e" filled="false" stroked="true" strokeweight=".748pt" strokecolor="#939598">
                <v:path arrowok="t"/>
              </v:shape>
            </v:group>
            <v:group style="position:absolute;left:4367;top:253;width:2;height:80" coordorigin="4367,253" coordsize="2,80">
              <v:shape style="position:absolute;left:4367;top:253;width:2;height:80" coordorigin="4367,253" coordsize="1,80" path="m4367,333l4367,253e" filled="false" stroked="true" strokeweight=".748pt" strokecolor="#939598">
                <v:path arrowok="t"/>
              </v:shape>
            </v:group>
            <v:group style="position:absolute;left:4327;top:253;width:2;height:80" coordorigin="4327,253" coordsize="2,80">
              <v:shape style="position:absolute;left:4327;top:253;width:2;height:80" coordorigin="4327,253" coordsize="1,80" path="m4327,333l4327,253e" filled="false" stroked="true" strokeweight=".748pt" strokecolor="#939598">
                <v:path arrowok="t"/>
              </v:shape>
            </v:group>
            <v:group style="position:absolute;left:4286;top:253;width:2;height:80" coordorigin="4286,253" coordsize="2,80">
              <v:shape style="position:absolute;left:4286;top:253;width:2;height:80" coordorigin="4286,253" coordsize="1,80" path="m4287,333l4286,253e" filled="false" stroked="true" strokeweight=".748pt" strokecolor="#939598">
                <v:path arrowok="t"/>
              </v:shape>
            </v:group>
            <v:group style="position:absolute;left:4246;top:253;width:2;height:80" coordorigin="4246,253" coordsize="2,80">
              <v:shape style="position:absolute;left:4246;top:253;width:2;height:80" coordorigin="4246,253" coordsize="1,80" path="m4246,333l4246,253e" filled="false" stroked="true" strokeweight=".748pt" strokecolor="#939598">
                <v:path arrowok="t"/>
              </v:shape>
            </v:group>
            <v:group style="position:absolute;left:4206;top:253;width:2;height:80" coordorigin="4206,253" coordsize="2,80">
              <v:shape style="position:absolute;left:4206;top:253;width:2;height:80" coordorigin="4206,253" coordsize="1,80" path="m4206,333l4206,253e" filled="false" stroked="true" strokeweight=".748pt" strokecolor="#939598">
                <v:path arrowok="t"/>
              </v:shape>
            </v:group>
            <v:group style="position:absolute;left:4166;top:253;width:2;height:80" coordorigin="4166,253" coordsize="2,80">
              <v:shape style="position:absolute;left:4166;top:253;width:2;height:80" coordorigin="4166,253" coordsize="1,80" path="m4166,333l4166,253e" filled="false" stroked="true" strokeweight=".748pt" strokecolor="#939598">
                <v:path arrowok="t"/>
              </v:shape>
            </v:group>
            <v:group style="position:absolute;left:4126;top:253;width:2;height:80" coordorigin="4126,253" coordsize="2,80">
              <v:shape style="position:absolute;left:4126;top:253;width:2;height:80" coordorigin="4126,253" coordsize="0,80" path="m4126,333l4126,253e" filled="false" stroked="true" strokeweight=".748pt" strokecolor="#939598">
                <v:path arrowok="t"/>
              </v:shape>
            </v:group>
            <v:group style="position:absolute;left:4086;top:253;width:2;height:80" coordorigin="4086,253" coordsize="2,80">
              <v:shape style="position:absolute;left:4086;top:253;width:2;height:80" coordorigin="4086,253" coordsize="1,80" path="m4086,333l4086,253e" filled="false" stroked="true" strokeweight=".748pt" strokecolor="#939598">
                <v:path arrowok="t"/>
              </v:shape>
            </v:group>
            <v:group style="position:absolute;left:4046;top:253;width:2;height:80" coordorigin="4046,253" coordsize="2,80">
              <v:shape style="position:absolute;left:4046;top:253;width:2;height:80" coordorigin="4046,253" coordsize="0,80" path="m4046,333l4046,253e" filled="false" stroked="true" strokeweight=".748pt" strokecolor="#939598">
                <v:path arrowok="t"/>
              </v:shape>
            </v:group>
            <v:group style="position:absolute;left:4006;top:253;width:2;height:80" coordorigin="4006,253" coordsize="2,80">
              <v:shape style="position:absolute;left:4006;top:253;width:2;height:80" coordorigin="4006,253" coordsize="0,80" path="m4006,333l4006,253e" filled="false" stroked="true" strokeweight=".748pt" strokecolor="#939598">
                <v:path arrowok="t"/>
              </v:shape>
            </v:group>
            <v:group style="position:absolute;left:3966;top:253;width:2;height:80" coordorigin="3966,253" coordsize="2,80">
              <v:shape style="position:absolute;left:3966;top:253;width:2;height:80" coordorigin="3966,253" coordsize="0,80" path="m3966,333l3966,253e" filled="false" stroked="true" strokeweight=".748pt" strokecolor="#939598">
                <v:path arrowok="t"/>
              </v:shape>
            </v:group>
            <v:group style="position:absolute;left:3926;top:253;width:2;height:80" coordorigin="3926,253" coordsize="2,80">
              <v:shape style="position:absolute;left:3926;top:253;width:2;height:80" coordorigin="3926,253" coordsize="1,80" path="m3926,333l3926,253e" filled="false" stroked="true" strokeweight=".748pt" strokecolor="#939598">
                <v:path arrowok="t"/>
              </v:shape>
            </v:group>
            <v:group style="position:absolute;left:3886;top:253;width:2;height:80" coordorigin="3886,253" coordsize="2,80">
              <v:shape style="position:absolute;left:3886;top:253;width:2;height:80" coordorigin="3886,253" coordsize="0,80" path="m3886,333l3886,253e" filled="false" stroked="true" strokeweight=".748pt" strokecolor="#939598">
                <v:path arrowok="t"/>
              </v:shape>
            </v:group>
            <v:group style="position:absolute;left:3846;top:253;width:2;height:80" coordorigin="3846,253" coordsize="2,80">
              <v:shape style="position:absolute;left:3846;top:253;width:2;height:80" coordorigin="3846,253" coordsize="0,80" path="m3846,333l3846,253e" filled="false" stroked="true" strokeweight=".748pt" strokecolor="#939598">
                <v:path arrowok="t"/>
              </v:shape>
            </v:group>
            <v:group style="position:absolute;left:3806;top:253;width:2;height:80" coordorigin="3806,253" coordsize="2,80">
              <v:shape style="position:absolute;left:3806;top:253;width:2;height:80" coordorigin="3806,253" coordsize="0,80" path="m3806,333l3806,253e" filled="false" stroked="true" strokeweight=".748pt" strokecolor="#939598">
                <v:path arrowok="t"/>
              </v:shape>
            </v:group>
            <v:group style="position:absolute;left:3766;top:253;width:2;height:80" coordorigin="3766,253" coordsize="2,80">
              <v:shape style="position:absolute;left:3766;top:253;width:2;height:80" coordorigin="3766,253" coordsize="1,80" path="m3766,333l3766,253e" filled="false" stroked="true" strokeweight=".748pt" strokecolor="#939598">
                <v:path arrowok="t"/>
              </v:shape>
            </v:group>
            <v:group style="position:absolute;left:3726;top:253;width:2;height:80" coordorigin="3726,253" coordsize="2,80">
              <v:shape style="position:absolute;left:3726;top:253;width:2;height:80" coordorigin="3726,253" coordsize="0,80" path="m3726,333l3726,253e" filled="false" stroked="true" strokeweight=".748pt" strokecolor="#939598">
                <v:path arrowok="t"/>
              </v:shape>
            </v:group>
            <v:group style="position:absolute;left:3686;top:253;width:2;height:80" coordorigin="3686,253" coordsize="2,80">
              <v:shape style="position:absolute;left:3686;top:253;width:2;height:80" coordorigin="3686,253" coordsize="0,80" path="m3686,333l3686,253e" filled="false" stroked="true" strokeweight=".748pt" strokecolor="#939598">
                <v:path arrowok="t"/>
              </v:shape>
            </v:group>
            <v:group style="position:absolute;left:3646;top:253;width:2;height:80" coordorigin="3646,253" coordsize="2,80">
              <v:shape style="position:absolute;left:3646;top:253;width:2;height:80" coordorigin="3646,253" coordsize="0,80" path="m3646,333l3646,253e" filled="false" stroked="true" strokeweight=".748pt" strokecolor="#939598">
                <v:path arrowok="t"/>
              </v:shape>
            </v:group>
            <v:group style="position:absolute;left:3605;top:253;width:2;height:80" coordorigin="3605,253" coordsize="2,80">
              <v:shape style="position:absolute;left:3605;top:253;width:2;height:80" coordorigin="3605,253" coordsize="1,80" path="m3605,333l3605,253e" filled="false" stroked="true" strokeweight=".748pt" strokecolor="#939598">
                <v:path arrowok="t"/>
              </v:shape>
            </v:group>
            <v:group style="position:absolute;left:3565;top:253;width:2;height:80" coordorigin="3565,253" coordsize="2,80">
              <v:shape style="position:absolute;left:3565;top:253;width:2;height:80" coordorigin="3565,253" coordsize="1,80" path="m3565,333l3565,253e" filled="false" stroked="true" strokeweight=".748pt" strokecolor="#939598">
                <v:path arrowok="t"/>
              </v:shape>
            </v:group>
            <v:group style="position:absolute;left:3525;top:253;width:2;height:80" coordorigin="3525,253" coordsize="2,80">
              <v:shape style="position:absolute;left:3525;top:253;width:2;height:80" coordorigin="3525,253" coordsize="0,80" path="m3525,333l3525,253e" filled="false" stroked="true" strokeweight=".748pt" strokecolor="#939598">
                <v:path arrowok="t"/>
              </v:shape>
            </v:group>
            <v:group style="position:absolute;left:3485;top:253;width:2;height:80" coordorigin="3485,253" coordsize="2,80">
              <v:shape style="position:absolute;left:3485;top:253;width:2;height:80" coordorigin="3485,253" coordsize="0,80" path="m3485,333l3485,253e" filled="false" stroked="true" strokeweight=".748pt" strokecolor="#939598">
                <v:path arrowok="t"/>
              </v:shape>
            </v:group>
            <v:group style="position:absolute;left:3445;top:253;width:2;height:80" coordorigin="3445,253" coordsize="2,80">
              <v:shape style="position:absolute;left:3445;top:253;width:2;height:80" coordorigin="3445,253" coordsize="1,80" path="m3445,333l3445,253e" filled="false" stroked="true" strokeweight=".748pt" strokecolor="#939598">
                <v:path arrowok="t"/>
              </v:shape>
            </v:group>
            <v:group style="position:absolute;left:3405;top:254;width:2;height:80" coordorigin="3405,254" coordsize="2,80">
              <v:shape style="position:absolute;left:3405;top:254;width:2;height:80" coordorigin="3405,254" coordsize="1,80" path="m3405,334l3405,254e" filled="false" stroked="true" strokeweight=".748pt" strokecolor="#939598">
                <v:path arrowok="t"/>
              </v:shape>
            </v:group>
            <v:group style="position:absolute;left:3365;top:254;width:2;height:80" coordorigin="3365,254" coordsize="2,80">
              <v:shape style="position:absolute;left:3365;top:254;width:2;height:80" coordorigin="3365,254" coordsize="0,80" path="m3365,334l3365,254e" filled="false" stroked="true" strokeweight=".748pt" strokecolor="#939598">
                <v:path arrowok="t"/>
              </v:shape>
            </v:group>
            <v:group style="position:absolute;left:3325;top:254;width:2;height:80" coordorigin="3325,254" coordsize="2,80">
              <v:shape style="position:absolute;left:3325;top:254;width:2;height:80" coordorigin="3325,254" coordsize="0,80" path="m3325,334l3325,254e" filled="false" stroked="true" strokeweight=".748pt" strokecolor="#939598">
                <v:path arrowok="t"/>
              </v:shape>
            </v:group>
            <v:group style="position:absolute;left:3285;top:254;width:2;height:80" coordorigin="3285,254" coordsize="2,80">
              <v:shape style="position:absolute;left:3285;top:254;width:2;height:80" coordorigin="3285,254" coordsize="1,80" path="m3285,334l3285,254e" filled="false" stroked="true" strokeweight=".748pt" strokecolor="#939598">
                <v:path arrowok="t"/>
              </v:shape>
            </v:group>
            <v:group style="position:absolute;left:3245;top:254;width:2;height:80" coordorigin="3245,254" coordsize="2,80">
              <v:shape style="position:absolute;left:3245;top:254;width:2;height:80" coordorigin="3245,254" coordsize="1,80" path="m3245,334l3245,254e" filled="false" stroked="true" strokeweight=".748pt" strokecolor="#939598">
                <v:path arrowok="t"/>
              </v:shape>
            </v:group>
            <v:group style="position:absolute;left:3205;top:254;width:2;height:80" coordorigin="3205,254" coordsize="2,80">
              <v:shape style="position:absolute;left:3205;top:254;width:2;height:80" coordorigin="3205,254" coordsize="0,80" path="m3205,334l3205,254e" filled="false" stroked="true" strokeweight=".748pt" strokecolor="#939598">
                <v:path arrowok="t"/>
              </v:shape>
            </v:group>
            <v:group style="position:absolute;left:3165;top:254;width:2;height:80" coordorigin="3165,254" coordsize="2,80">
              <v:shape style="position:absolute;left:3165;top:254;width:2;height:80" coordorigin="3165,254" coordsize="0,80" path="m3165,334l3165,254e" filled="false" stroked="true" strokeweight=".748pt" strokecolor="#939598">
                <v:path arrowok="t"/>
              </v:shape>
            </v:group>
            <v:group style="position:absolute;left:3125;top:254;width:2;height:80" coordorigin="3125,254" coordsize="2,80">
              <v:shape style="position:absolute;left:3125;top:254;width:2;height:80" coordorigin="3125,254" coordsize="1,80" path="m3125,334l3125,254e" filled="false" stroked="true" strokeweight=".748pt" strokecolor="#939598">
                <v:path arrowok="t"/>
              </v:shape>
            </v:group>
            <v:group style="position:absolute;left:3085;top:254;width:2;height:80" coordorigin="3085,254" coordsize="2,80">
              <v:shape style="position:absolute;left:3085;top:254;width:2;height:80" coordorigin="3085,254" coordsize="1,80" path="m3085,334l3085,254e" filled="false" stroked="true" strokeweight=".748pt" strokecolor="#939598">
                <v:path arrowok="t"/>
              </v:shape>
            </v:group>
            <v:group style="position:absolute;left:3045;top:254;width:2;height:80" coordorigin="3045,254" coordsize="2,80">
              <v:shape style="position:absolute;left:3045;top:254;width:2;height:80" coordorigin="3045,254" coordsize="1,80" path="m3045,334l3045,254e" filled="false" stroked="true" strokeweight=".748pt" strokecolor="#939598">
                <v:path arrowok="t"/>
              </v:shape>
            </v:group>
            <v:group style="position:absolute;left:3005;top:254;width:2;height:80" coordorigin="3005,254" coordsize="2,80">
              <v:shape style="position:absolute;left:3005;top:254;width:2;height:80" coordorigin="3005,254" coordsize="1,80" path="m3005,334l3005,254e" filled="false" stroked="true" strokeweight=".748pt" strokecolor="#939598">
                <v:path arrowok="t"/>
              </v:shape>
            </v:group>
            <v:group style="position:absolute;left:2964;top:254;width:2;height:80" coordorigin="2964,254" coordsize="2,80">
              <v:shape style="position:absolute;left:2964;top:254;width:2;height:80" coordorigin="2964,254" coordsize="1,80" path="m2965,334l2964,254e" filled="false" stroked="true" strokeweight=".748pt" strokecolor="#939598">
                <v:path arrowok="t"/>
              </v:shape>
            </v:group>
            <v:group style="position:absolute;left:2924;top:254;width:2;height:80" coordorigin="2924,254" coordsize="2,80">
              <v:shape style="position:absolute;left:2924;top:254;width:2;height:80" coordorigin="2924,254" coordsize="0,80" path="m2924,334l2924,254e" filled="false" stroked="true" strokeweight=".748pt" strokecolor="#939598">
                <v:path arrowok="t"/>
              </v:shape>
            </v:group>
            <v:group style="position:absolute;left:2884;top:254;width:2;height:80" coordorigin="2884,254" coordsize="2,80">
              <v:shape style="position:absolute;left:2884;top:254;width:2;height:80" coordorigin="2884,254" coordsize="1,80" path="m2884,334l2884,254e" filled="false" stroked="true" strokeweight=".748pt" strokecolor="#939598">
                <v:path arrowok="t"/>
              </v:shape>
            </v:group>
            <v:group style="position:absolute;left:2844;top:254;width:2;height:80" coordorigin="2844,254" coordsize="2,80">
              <v:shape style="position:absolute;left:2844;top:254;width:2;height:80" coordorigin="2844,254" coordsize="1,80" path="m2844,334l2844,254e" filled="false" stroked="true" strokeweight=".748pt" strokecolor="#939598">
                <v:path arrowok="t"/>
              </v:shape>
            </v:group>
            <v:group style="position:absolute;left:2804;top:254;width:2;height:80" coordorigin="2804,254" coordsize="2,80">
              <v:shape style="position:absolute;left:2804;top:254;width:2;height:80" coordorigin="2804,254" coordsize="0,80" path="m2804,334l2804,254e" filled="false" stroked="true" strokeweight=".748pt" strokecolor="#939598">
                <v:path arrowok="t"/>
              </v:shape>
            </v:group>
            <v:group style="position:absolute;left:2764;top:254;width:2;height:80" coordorigin="2764,254" coordsize="2,80">
              <v:shape style="position:absolute;left:2764;top:254;width:2;height:80" coordorigin="2764,254" coordsize="0,80" path="m2764,334l2764,254e" filled="false" stroked="true" strokeweight=".748pt" strokecolor="#939598">
                <v:path arrowok="t"/>
              </v:shape>
            </v:group>
            <v:group style="position:absolute;left:2724;top:254;width:2;height:80" coordorigin="2724,254" coordsize="2,80">
              <v:shape style="position:absolute;left:2724;top:254;width:2;height:80" coordorigin="2724,254" coordsize="1,80" path="m2724,334l2724,254e" filled="false" stroked="true" strokeweight=".748pt" strokecolor="#939598">
                <v:path arrowok="t"/>
              </v:shape>
            </v:group>
            <v:group style="position:absolute;left:2684;top:254;width:2;height:80" coordorigin="2684,254" coordsize="2,80">
              <v:shape style="position:absolute;left:2684;top:254;width:2;height:80" coordorigin="2684,254" coordsize="1,80" path="m2684,334l2684,254e" filled="false" stroked="true" strokeweight=".748pt" strokecolor="#939598">
                <v:path arrowok="t"/>
              </v:shape>
            </v:group>
            <v:group style="position:absolute;left:2644;top:254;width:2;height:80" coordorigin="2644,254" coordsize="2,80">
              <v:shape style="position:absolute;left:2644;top:254;width:2;height:80" coordorigin="2644,254" coordsize="0,80" path="m2644,334l2644,254e" filled="false" stroked="true" strokeweight=".748pt" strokecolor="#939598">
                <v:path arrowok="t"/>
              </v:shape>
            </v:group>
            <v:group style="position:absolute;left:2604;top:254;width:2;height:80" coordorigin="2604,254" coordsize="2,80">
              <v:shape style="position:absolute;left:2604;top:254;width:2;height:80" coordorigin="2604,254" coordsize="0,80" path="m2604,334l2604,254e" filled="false" stroked="true" strokeweight=".748pt" strokecolor="#939598">
                <v:path arrowok="t"/>
              </v:shape>
            </v:group>
            <v:group style="position:absolute;left:2564;top:254;width:2;height:80" coordorigin="2564,254" coordsize="2,80">
              <v:shape style="position:absolute;left:2564;top:254;width:2;height:80" coordorigin="2564,254" coordsize="1,80" path="m2564,334l2564,254e" filled="false" stroked="true" strokeweight=".748pt" strokecolor="#939598">
                <v:path arrowok="t"/>
              </v:shape>
            </v:group>
            <v:group style="position:absolute;left:2524;top:254;width:2;height:80" coordorigin="2524,254" coordsize="2,80">
              <v:shape style="position:absolute;left:2524;top:254;width:2;height:80" coordorigin="2524,254" coordsize="1,80" path="m2524,334l2524,254e" filled="false" stroked="true" strokeweight=".748pt" strokecolor="#939598">
                <v:path arrowok="t"/>
              </v:shape>
            </v:group>
            <v:group style="position:absolute;left:2484;top:254;width:2;height:80" coordorigin="2484,254" coordsize="2,80">
              <v:shape style="position:absolute;left:2484;top:254;width:2;height:80" coordorigin="2484,254" coordsize="0,80" path="m2484,334l2484,254e" filled="false" stroked="true" strokeweight=".748pt" strokecolor="#939598">
                <v:path arrowok="t"/>
              </v:shape>
            </v:group>
            <v:group style="position:absolute;left:2444;top:254;width:2;height:80" coordorigin="2444,254" coordsize="2,80">
              <v:shape style="position:absolute;left:2444;top:254;width:2;height:80" coordorigin="2444,254" coordsize="0,80" path="m2444,334l2444,254e" filled="false" stroked="true" strokeweight=".748pt" strokecolor="#939598">
                <v:path arrowok="t"/>
              </v:shape>
            </v:group>
            <v:group style="position:absolute;left:2404;top:254;width:2;height:80" coordorigin="2404,254" coordsize="2,80">
              <v:shape style="position:absolute;left:2404;top:254;width:2;height:80" coordorigin="2404,254" coordsize="1,80" path="m2404,334l2404,254e" filled="false" stroked="true" strokeweight=".748pt" strokecolor="#939598">
                <v:path arrowok="t"/>
              </v:shape>
            </v:group>
            <v:group style="position:absolute;left:2364;top:254;width:2;height:80" coordorigin="2364,254" coordsize="2,80">
              <v:shape style="position:absolute;left:2364;top:254;width:2;height:80" coordorigin="2364,254" coordsize="1,80" path="m2364,334l2364,254e" filled="false" stroked="true" strokeweight=".748pt" strokecolor="#939598">
                <v:path arrowok="t"/>
              </v:shape>
            </v:group>
            <v:group style="position:absolute;left:2324;top:254;width:2;height:80" coordorigin="2324,254" coordsize="2,80">
              <v:shape style="position:absolute;left:2324;top:254;width:2;height:80" coordorigin="2324,254" coordsize="0,80" path="m2324,334l2324,254e" filled="false" stroked="true" strokeweight=".748pt" strokecolor="#939598">
                <v:path arrowok="t"/>
              </v:shape>
            </v:group>
            <v:group style="position:absolute;left:2283;top:254;width:2;height:80" coordorigin="2283,254" coordsize="2,80">
              <v:shape style="position:absolute;left:2283;top:254;width:2;height:80" coordorigin="2283,254" coordsize="0,80" path="m2283,334l2283,254e" filled="false" stroked="true" strokeweight=".748pt" strokecolor="#939598">
                <v:path arrowok="t"/>
              </v:shape>
            </v:group>
            <v:group style="position:absolute;left:2243;top:254;width:2;height:80" coordorigin="2243,254" coordsize="2,80">
              <v:shape style="position:absolute;left:2243;top:254;width:2;height:80" coordorigin="2243,254" coordsize="1,80" path="m2243,334l2243,254e" filled="false" stroked="true" strokeweight=".748pt" strokecolor="#939598">
                <v:path arrowok="t"/>
              </v:shape>
            </v:group>
            <v:group style="position:absolute;left:2203;top:254;width:2;height:80" coordorigin="2203,254" coordsize="2,80">
              <v:shape style="position:absolute;left:2203;top:254;width:2;height:80" coordorigin="2203,254" coordsize="1,80" path="m2203,334l2203,254e" filled="false" stroked="true" strokeweight=".748pt" strokecolor="#939598">
                <v:path arrowok="t"/>
              </v:shape>
            </v:group>
            <v:group style="position:absolute;left:2163;top:254;width:2;height:80" coordorigin="2163,254" coordsize="2,80">
              <v:shape style="position:absolute;left:2163;top:254;width:2;height:80" coordorigin="2163,254" coordsize="0,80" path="m2163,334l2163,254e" filled="false" stroked="true" strokeweight=".748pt" strokecolor="#939598">
                <v:path arrowok="t"/>
              </v:shape>
            </v:group>
            <v:group style="position:absolute;left:2123;top:254;width:2;height:80" coordorigin="2123,254" coordsize="2,80">
              <v:shape style="position:absolute;left:2123;top:254;width:2;height:80" coordorigin="2123,254" coordsize="0,80" path="m2123,334l2123,254e" filled="false" stroked="true" strokeweight=".748pt" strokecolor="#939598">
                <v:path arrowok="t"/>
              </v:shape>
            </v:group>
            <v:group style="position:absolute;left:2083;top:254;width:2;height:80" coordorigin="2083,254" coordsize="2,80">
              <v:shape style="position:absolute;left:2083;top:254;width:2;height:80" coordorigin="2083,254" coordsize="1,80" path="m2083,334l2083,254e" filled="false" stroked="true" strokeweight=".748pt" strokecolor="#939598">
                <v:path arrowok="t"/>
              </v:shape>
            </v:group>
            <v:group style="position:absolute;left:2043;top:254;width:2;height:80" coordorigin="2043,254" coordsize="2,80">
              <v:shape style="position:absolute;left:2043;top:254;width:2;height:80" coordorigin="2043,254" coordsize="1,80" path="m2043,334l2043,254e" filled="false" stroked="true" strokeweight=".748pt" strokecolor="#939598">
                <v:path arrowok="t"/>
              </v:shape>
            </v:group>
            <v:group style="position:absolute;left:2003;top:254;width:2;height:80" coordorigin="2003,254" coordsize="2,80">
              <v:shape style="position:absolute;left:2003;top:254;width:2;height:80" coordorigin="2003,254" coordsize="0,80" path="m2003,334l2003,254e" filled="false" stroked="true" strokeweight=".748pt" strokecolor="#939598">
                <v:path arrowok="t"/>
              </v:shape>
            </v:group>
            <v:group style="position:absolute;left:1963;top:254;width:2;height:80" coordorigin="1963,254" coordsize="2,80">
              <v:shape style="position:absolute;left:1963;top:254;width:2;height:80" coordorigin="1963,254" coordsize="0,80" path="m1963,334l1963,254e" filled="false" stroked="true" strokeweight=".748pt" strokecolor="#939598">
                <v:path arrowok="t"/>
              </v:shape>
            </v:group>
            <v:group style="position:absolute;left:1923;top:254;width:2;height:80" coordorigin="1923,254" coordsize="2,80">
              <v:shape style="position:absolute;left:1923;top:254;width:2;height:80" coordorigin="1923,254" coordsize="1,80" path="m1923,334l1923,254e" filled="false" stroked="true" strokeweight=".748pt" strokecolor="#939598">
                <v:path arrowok="t"/>
              </v:shape>
            </v:group>
            <v:group style="position:absolute;left:1883;top:254;width:2;height:80" coordorigin="1883,254" coordsize="2,80">
              <v:shape style="position:absolute;left:1883;top:254;width:2;height:80" coordorigin="1883,254" coordsize="1,80" path="m1883,334l1883,254e" filled="false" stroked="true" strokeweight=".748pt" strokecolor="#939598">
                <v:path arrowok="t"/>
              </v:shape>
            </v:group>
            <v:group style="position:absolute;left:1843;top:254;width:2;height:80" coordorigin="1843,254" coordsize="2,80">
              <v:shape style="position:absolute;left:1843;top:254;width:2;height:80" coordorigin="1843,254" coordsize="1,80" path="m1843,334l1843,254e" filled="false" stroked="true" strokeweight=".748pt" strokecolor="#939598">
                <v:path arrowok="t"/>
              </v:shape>
            </v:group>
            <v:group style="position:absolute;left:1803;top:254;width:2;height:80" coordorigin="1803,254" coordsize="2,80">
              <v:shape style="position:absolute;left:1803;top:254;width:2;height:80" coordorigin="1803,254" coordsize="1,80" path="m1803,334l1803,254e" filled="false" stroked="true" strokeweight=".748pt" strokecolor="#939598">
                <v:path arrowok="t"/>
              </v:shape>
            </v:group>
            <v:group style="position:absolute;left:1763;top:254;width:2;height:80" coordorigin="1763,254" coordsize="2,80">
              <v:shape style="position:absolute;left:1763;top:254;width:2;height:80" coordorigin="1763,254" coordsize="1,80" path="m1763,334l1763,254e" filled="false" stroked="true" strokeweight=".748pt" strokecolor="#939598">
                <v:path arrowok="t"/>
              </v:shape>
            </v:group>
            <v:group style="position:absolute;left:1723;top:254;width:2;height:80" coordorigin="1723,254" coordsize="2,80">
              <v:shape style="position:absolute;left:1723;top:254;width:2;height:80" coordorigin="1723,254" coordsize="0,80" path="m1723,334l1723,254e" filled="false" stroked="true" strokeweight=".748pt" strokecolor="#939598">
                <v:path arrowok="t"/>
              </v:shape>
            </v:group>
            <v:group style="position:absolute;left:1683;top:254;width:2;height:80" coordorigin="1683,254" coordsize="2,80">
              <v:shape style="position:absolute;left:1683;top:254;width:2;height:80" coordorigin="1683,254" coordsize="0,80" path="m1683,334l1683,254e" filled="false" stroked="true" strokeweight=".748pt" strokecolor="#939598">
                <v:path arrowok="t"/>
              </v:shape>
            </v:group>
            <v:group style="position:absolute;left:1642;top:254;width:2;height:80" coordorigin="1642,254" coordsize="2,80">
              <v:shape style="position:absolute;left:1642;top:254;width:2;height:80" coordorigin="1642,254" coordsize="0,80" path="m1642,334l1642,254e" filled="false" stroked="true" strokeweight=".748pt" strokecolor="#939598">
                <v:path arrowok="t"/>
              </v:shape>
            </v:group>
            <v:group style="position:absolute;left:1602;top:254;width:2;height:80" coordorigin="1602,254" coordsize="2,80">
              <v:shape style="position:absolute;left:1602;top:254;width:2;height:80" coordorigin="1602,254" coordsize="0,80" path="m1602,334l1602,254e" filled="false" stroked="true" strokeweight=".748pt" strokecolor="#939598">
                <v:path arrowok="t"/>
              </v:shape>
            </v:group>
            <v:group style="position:absolute;left:1562;top:254;width:2;height:80" coordorigin="1562,254" coordsize="2,80">
              <v:shape style="position:absolute;left:1562;top:254;width:2;height:80" coordorigin="1562,254" coordsize="0,80" path="m1562,334l1562,254e" filled="false" stroked="true" strokeweight=".748pt" strokecolor="#939598">
                <v:path arrowok="t"/>
              </v:shape>
            </v:group>
            <v:group style="position:absolute;left:1522;top:254;width:2;height:80" coordorigin="1522,254" coordsize="2,80">
              <v:shape style="position:absolute;left:1522;top:254;width:2;height:80" coordorigin="1522,254" coordsize="1,80" path="m1522,334l1522,254e" filled="false" stroked="true" strokeweight=".748pt" strokecolor="#939598">
                <v:path arrowok="t"/>
              </v:shape>
            </v:group>
            <v:group style="position:absolute;left:1482;top:254;width:2;height:80" coordorigin="1482,254" coordsize="2,80">
              <v:shape style="position:absolute;left:1482;top:254;width:2;height:80" coordorigin="1482,254" coordsize="0,80" path="m1482,334l1482,254e" filled="false" stroked="true" strokeweight=".748pt" strokecolor="#939598">
                <v:path arrowok="t"/>
              </v:shape>
            </v:group>
            <v:group style="position:absolute;left:1442;top:254;width:2;height:80" coordorigin="1442,254" coordsize="2,80">
              <v:shape style="position:absolute;left:1442;top:254;width:2;height:80" coordorigin="1442,254" coordsize="0,80" path="m1442,334l1442,254e" filled="false" stroked="true" strokeweight=".748pt" strokecolor="#939598">
                <v:path arrowok="t"/>
              </v:shape>
            </v:group>
            <v:group style="position:absolute;left:1402;top:254;width:2;height:80" coordorigin="1402,254" coordsize="2,80">
              <v:shape style="position:absolute;left:1402;top:254;width:2;height:80" coordorigin="1402,254" coordsize="1,80" path="m1402,334l1402,254e" filled="false" stroked="true" strokeweight=".748pt" strokecolor="#939598">
                <v:path arrowok="t"/>
              </v:shape>
            </v:group>
            <v:group style="position:absolute;left:1362;top:254;width:2;height:80" coordorigin="1362,254" coordsize="2,80">
              <v:shape style="position:absolute;left:1362;top:254;width:2;height:80" coordorigin="1362,254" coordsize="0,80" path="m1362,334l1362,254e" filled="false" stroked="true" strokeweight=".748pt" strokecolor="#939598">
                <v:path arrowok="t"/>
              </v:shape>
            </v:group>
            <v:group style="position:absolute;left:1322;top:254;width:2;height:80" coordorigin="1322,254" coordsize="2,80">
              <v:shape style="position:absolute;left:1322;top:254;width:2;height:80" coordorigin="1322,254" coordsize="0,80" path="m1322,334l1322,254e" filled="false" stroked="true" strokeweight=".748pt" strokecolor="#939598">
                <v:path arrowok="t"/>
              </v:shape>
            </v:group>
            <v:group style="position:absolute;left:1282;top:254;width:2;height:80" coordorigin="1282,254" coordsize="2,80">
              <v:shape style="position:absolute;left:1282;top:254;width:2;height:80" coordorigin="1282,254" coordsize="0,80" path="m1282,334l1282,254e" filled="false" stroked="true" strokeweight=".748pt" strokecolor="#939598">
                <v:path arrowok="t"/>
              </v:shape>
            </v:group>
            <v:group style="position:absolute;left:1242;top:254;width:2;height:80" coordorigin="1242,254" coordsize="2,80">
              <v:shape style="position:absolute;left:1242;top:254;width:2;height:80" coordorigin="1242,254" coordsize="0,80" path="m1242,334l1242,254e" filled="false" stroked="true" strokeweight=".748pt" strokecolor="#939598">
                <v:path arrowok="t"/>
              </v:shape>
            </v:group>
            <v:group style="position:absolute;left:1202;top:254;width:2;height:80" coordorigin="1202,254" coordsize="2,80">
              <v:shape style="position:absolute;left:1202;top:254;width:2;height:80" coordorigin="1202,254" coordsize="1,80" path="m1202,334l1202,254e" filled="false" stroked="true" strokeweight=".748pt" strokecolor="#939598">
                <v:path arrowok="t"/>
              </v:shape>
            </v:group>
            <v:group style="position:absolute;left:1162;top:254;width:2;height:80" coordorigin="1162,254" coordsize="2,80">
              <v:shape style="position:absolute;left:1162;top:254;width:2;height:80" coordorigin="1162,254" coordsize="0,80" path="m1162,334l1162,254e" filled="false" stroked="true" strokeweight=".748pt" strokecolor="#939598">
                <v:path arrowok="t"/>
              </v:shape>
            </v:group>
            <v:group style="position:absolute;left:1122;top:254;width:2;height:80" coordorigin="1122,254" coordsize="2,80">
              <v:shape style="position:absolute;left:1122;top:254;width:2;height:80" coordorigin="1122,254" coordsize="0,80" path="m1122,334l1122,254e" filled="false" stroked="true" strokeweight=".748pt" strokecolor="#939598">
                <v:path arrowok="t"/>
              </v:shape>
            </v:group>
            <v:group style="position:absolute;left:1082;top:254;width:2;height:80" coordorigin="1082,254" coordsize="2,80">
              <v:shape style="position:absolute;left:1082;top:254;width:2;height:80" coordorigin="1082,254" coordsize="1,80" path="m1082,334l1082,254e" filled="false" stroked="true" strokeweight=".748pt" strokecolor="#939598">
                <v:path arrowok="t"/>
              </v:shape>
            </v:group>
            <v:group style="position:absolute;left:1042;top:254;width:2;height:80" coordorigin="1042,254" coordsize="2,80">
              <v:shape style="position:absolute;left:1042;top:254;width:2;height:80" coordorigin="1042,254" coordsize="0,80" path="m1042,334l1042,254e" filled="false" stroked="true" strokeweight=".748pt" strokecolor="#939598">
                <v:path arrowok="t"/>
              </v:shape>
            </v:group>
            <v:group style="position:absolute;left:1002;top:254;width:2;height:80" coordorigin="1002,254" coordsize="2,80">
              <v:shape style="position:absolute;left:1002;top:254;width:2;height:80" coordorigin="1002,254" coordsize="0,80" path="m1002,334l1002,254e" filled="false" stroked="true" strokeweight=".748pt" strokecolor="#939598">
                <v:path arrowok="t"/>
              </v:shape>
            </v:group>
            <v:group style="position:absolute;left:961;top:254;width:2;height:80" coordorigin="961,254" coordsize="2,80">
              <v:shape style="position:absolute;left:961;top:254;width:2;height:80" coordorigin="961,254" coordsize="0,80" path="m961,334l961,254e" filled="false" stroked="true" strokeweight=".748pt" strokecolor="#939598">
                <v:path arrowok="t"/>
              </v:shape>
            </v:group>
            <v:group style="position:absolute;left:921;top:254;width:2;height:80" coordorigin="921,254" coordsize="2,80">
              <v:shape style="position:absolute;left:921;top:254;width:2;height:80" coordorigin="921,254" coordsize="0,80" path="m921,334l921,254e" filled="false" stroked="true" strokeweight=".748pt" strokecolor="#939598">
                <v:path arrowok="t"/>
              </v:shape>
            </v:group>
            <v:group style="position:absolute;left:881;top:254;width:2;height:80" coordorigin="881,254" coordsize="2,80">
              <v:shape style="position:absolute;left:881;top:254;width:2;height:80" coordorigin="881,254" coordsize="1,80" path="m881,334l881,254e" filled="false" stroked="true" strokeweight=".748pt" strokecolor="#939598">
                <v:path arrowok="t"/>
              </v:shape>
            </v:group>
            <v:group style="position:absolute;left:841;top:254;width:2;height:80" coordorigin="841,254" coordsize="2,80">
              <v:shape style="position:absolute;left:841;top:254;width:2;height:80" coordorigin="841,254" coordsize="0,80" path="m841,334l841,254e" filled="false" stroked="true" strokeweight=".748pt" strokecolor="#939598">
                <v:path arrowok="t"/>
              </v:shape>
            </v:group>
            <v:group style="position:absolute;left:801;top:254;width:2;height:80" coordorigin="801,254" coordsize="2,80">
              <v:shape style="position:absolute;left:801;top:254;width:2;height:80" coordorigin="801,254" coordsize="0,80" path="m801,334l801,254e" filled="false" stroked="true" strokeweight=".748pt" strokecolor="#939598">
                <v:path arrowok="t"/>
              </v:shape>
            </v:group>
            <v:group style="position:absolute;left:761;top:254;width:2;height:80" coordorigin="761,254" coordsize="2,80">
              <v:shape style="position:absolute;left:761;top:254;width:2;height:80" coordorigin="761,254" coordsize="1,80" path="m761,334l761,254e" filled="false" stroked="true" strokeweight=".748pt" strokecolor="#939598">
                <v:path arrowok="t"/>
              </v:shape>
            </v:group>
            <v:group style="position:absolute;left:721;top:254;width:2;height:80" coordorigin="721,254" coordsize="2,80">
              <v:shape style="position:absolute;left:721;top:254;width:2;height:80" coordorigin="721,254" coordsize="1,80" path="m721,334l721,254e" filled="false" stroked="true" strokeweight=".748pt" strokecolor="#939598">
                <v:path arrowok="t"/>
              </v:shape>
            </v:group>
            <v:group style="position:absolute;left:681;top:254;width:2;height:80" coordorigin="681,254" coordsize="2,80">
              <v:shape style="position:absolute;left:681;top:254;width:2;height:80" coordorigin="681,254" coordsize="1,80" path="m681,334l681,254e" filled="false" stroked="true" strokeweight=".748pt" strokecolor="#939598">
                <v:path arrowok="t"/>
              </v:shape>
            </v:group>
            <v:group style="position:absolute;left:641;top:254;width:2;height:80" coordorigin="641,254" coordsize="2,80">
              <v:shape style="position:absolute;left:641;top:254;width:2;height:80" coordorigin="641,254" coordsize="1,80" path="m641,334l641,254e" filled="false" stroked="true" strokeweight=".748pt" strokecolor="#939598">
                <v:path arrowok="t"/>
              </v:shape>
            </v:group>
            <v:group style="position:absolute;left:601;top:254;width:2;height:80" coordorigin="601,254" coordsize="2,80">
              <v:shape style="position:absolute;left:601;top:254;width:2;height:80" coordorigin="601,254" coordsize="1,80" path="m601,334l601,254e" filled="false" stroked="true" strokeweight=".748pt" strokecolor="#939598">
                <v:path arrowok="t"/>
              </v:shape>
            </v:group>
            <v:group style="position:absolute;left:561;top:254;width:2;height:80" coordorigin="561,254" coordsize="2,80">
              <v:shape style="position:absolute;left:561;top:254;width:2;height:80" coordorigin="561,254" coordsize="0,80" path="m561,334l561,254e" filled="false" stroked="true" strokeweight=".748pt" strokecolor="#939598">
                <v:path arrowok="t"/>
              </v:shape>
            </v:group>
            <v:group style="position:absolute;left:521;top:254;width:2;height:80" coordorigin="521,254" coordsize="2,80">
              <v:shape style="position:absolute;left:521;top:254;width:2;height:80" coordorigin="521,254" coordsize="1,80" path="m521,334l521,254e" filled="false" stroked="true" strokeweight=".748pt" strokecolor="#939598">
                <v:path arrowok="t"/>
              </v:shape>
            </v:group>
            <v:group style="position:absolute;left:481;top:254;width:2;height:80" coordorigin="481,254" coordsize="2,80">
              <v:shape style="position:absolute;left:481;top:254;width:2;height:80" coordorigin="481,254" coordsize="0,80" path="m481,334l481,254e" filled="false" stroked="true" strokeweight=".748pt" strokecolor="#939598">
                <v:path arrowok="t"/>
              </v:shape>
            </v:group>
            <v:group style="position:absolute;left:441;top:254;width:2;height:80" coordorigin="441,254" coordsize="2,80">
              <v:shape style="position:absolute;left:441;top:254;width:2;height:80" coordorigin="441,254" coordsize="0,80" path="m441,334l441,254e" filled="false" stroked="true" strokeweight=".748pt" strokecolor="#939598">
                <v:path arrowok="t"/>
              </v:shape>
            </v:group>
            <v:group style="position:absolute;left:401;top:254;width:2;height:80" coordorigin="401,254" coordsize="2,80">
              <v:shape style="position:absolute;left:401;top:254;width:2;height:80" coordorigin="401,254" coordsize="0,80" path="m401,334l401,254e" filled="false" stroked="true" strokeweight=".748pt" strokecolor="#939598">
                <v:path arrowok="t"/>
              </v:shape>
            </v:group>
            <v:group style="position:absolute;left:361;top:254;width:2;height:80" coordorigin="361,254" coordsize="2,80">
              <v:shape style="position:absolute;left:361;top:254;width:2;height:80" coordorigin="361,254" coordsize="0,80" path="m361,334l361,254e" filled="false" stroked="true" strokeweight=".748pt" strokecolor="#939598">
                <v:path arrowok="t"/>
              </v:shape>
            </v:group>
            <v:group style="position:absolute;left:320;top:254;width:2;height:80" coordorigin="320,254" coordsize="2,80">
              <v:shape style="position:absolute;left:320;top:254;width:2;height:80" coordorigin="320,254" coordsize="1,80" path="m320,334l320,254e" filled="false" stroked="true" strokeweight=".748pt" strokecolor="#939598">
                <v:path arrowok="t"/>
              </v:shape>
            </v:group>
            <v:group style="position:absolute;left:280;top:254;width:2;height:80" coordorigin="280,254" coordsize="2,80">
              <v:shape style="position:absolute;left:280;top:254;width:2;height:80" coordorigin="280,254" coordsize="0,80" path="m280,334l280,254e" filled="false" stroked="true" strokeweight=".748pt" strokecolor="#939598">
                <v:path arrowok="t"/>
              </v:shape>
            </v:group>
            <v:group style="position:absolute;left:240;top:254;width:2;height:80" coordorigin="240,254" coordsize="2,80">
              <v:shape style="position:absolute;left:240;top:254;width:2;height:80" coordorigin="240,254" coordsize="0,80" path="m240,334l240,254e" filled="false" stroked="true" strokeweight=".748pt" strokecolor="#939598">
                <v:path arrowok="t"/>
              </v:shape>
            </v:group>
            <v:group style="position:absolute;left:200;top:254;width:2;height:80" coordorigin="200,254" coordsize="2,80">
              <v:shape style="position:absolute;left:200;top:254;width:2;height:80" coordorigin="200,254" coordsize="0,80" path="m200,334l200,254e" filled="false" stroked="true" strokeweight=".748pt" strokecolor="#939598">
                <v:path arrowok="t"/>
              </v:shape>
            </v:group>
            <v:group style="position:absolute;left:160;top:254;width:2;height:80" coordorigin="160,254" coordsize="2,80">
              <v:shape style="position:absolute;left:160;top:254;width:2;height:80" coordorigin="160,254" coordsize="0,80" path="m160,334l160,254e" filled="false" stroked="true" strokeweight=".748pt" strokecolor="#939598">
                <v:path arrowok="t"/>
              </v:shape>
            </v:group>
            <v:group style="position:absolute;left:120;top:254;width:2;height:80" coordorigin="120,254" coordsize="2,80">
              <v:shape style="position:absolute;left:120;top:254;width:2;height:80" coordorigin="120,254" coordsize="0,80" path="m120,334l120,254e" filled="false" stroked="true" strokeweight=".748pt" strokecolor="#939598">
                <v:path arrowok="t"/>
              </v:shape>
            </v:group>
            <v:group style="position:absolute;left:80;top:254;width:2;height:80" coordorigin="80,254" coordsize="2,80">
              <v:shape style="position:absolute;left:80;top:254;width:2;height:80" coordorigin="80,254" coordsize="0,80" path="m80,334l80,254e" filled="false" stroked="true" strokeweight=".748pt" strokecolor="#939598">
                <v:path arrowok="t"/>
              </v:shape>
            </v:group>
            <v:group style="position:absolute;left:40;top:254;width:2;height:80" coordorigin="40,254" coordsize="2,80">
              <v:shape style="position:absolute;left:40;top:254;width:2;height:80" coordorigin="40,254" coordsize="0,80" path="m40,334l40,254e" filled="false" stroked="true" strokeweight=".748pt" strokecolor="#939598">
                <v:path arrowok="t"/>
              </v:shape>
            </v:group>
            <v:group style="position:absolute;left:0;top:286;width:2;height:49" coordorigin="0,286" coordsize="2,49">
              <v:shape style="position:absolute;left:0;top:286;width:2;height:49" coordorigin="0,286" coordsize="0,49" path="m0,335l0,287e" filled="false" stroked="true" strokeweight=".748pt" strokecolor="#939598">
                <v:path arrowok="t"/>
              </v:shape>
            </v:group>
            <w10:wrap type="none"/>
          </v:group>
        </w:pict>
      </w:r>
      <w:r>
        <w:rPr>
          <w:color w:val="939598"/>
          <w:u w:val="none"/>
        </w:rPr>
      </w:r>
      <w:r>
        <w:rPr>
          <w:color w:val="939598"/>
          <w:u w:val="thick" w:color="939598"/>
        </w:rPr>
        <w:t> </w:t>
      </w:r>
      <w:r>
        <w:rPr>
          <w:color w:val="939598"/>
          <w:u w:val="none"/>
        </w:rPr>
        <w:tab/>
      </w:r>
      <w:r>
        <w:rPr>
          <w:color w:val="939598"/>
          <w:spacing w:val="-27"/>
          <w:u w:val="none"/>
        </w:rPr>
        <w:t>67</w:t>
      </w:r>
      <w:r>
        <w:rPr>
          <w:color w:val="939598"/>
          <w:spacing w:val="-8"/>
          <w:u w:val="none"/>
        </w:rPr>
        <w:t> </w:t>
      </w:r>
      <w:r>
        <w:rPr>
          <w:color w:val="939598"/>
          <w:u w:val="thick" w:color="939598"/>
        </w:rPr>
        <w:t> </w:t>
      </w:r>
      <w:r>
        <w:rPr>
          <w:color w:val="939598"/>
          <w:u w:val="none"/>
        </w:rPr>
      </w:r>
      <w:r>
        <w:rPr>
          <w:u w:val="none"/>
        </w:rPr>
      </w:r>
    </w:p>
    <w:p>
      <w:pPr>
        <w:spacing w:after="0" w:line="240" w:lineRule="auto"/>
        <w:jc w:val="left"/>
        <w:sectPr>
          <w:pgSz w:w="11910" w:h="16840"/>
          <w:pgMar w:top="4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607" w:lineRule="exact"/>
        <w:ind w:left="48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51"/>
          <w:sz w:val="20"/>
          <w:szCs w:val="20"/>
        </w:rPr>
        <w:drawing>
          <wp:inline distT="0" distB="0" distL="0" distR="0">
            <wp:extent cx="4777145" cy="1655921"/>
            <wp:effectExtent l="0" t="0" r="0" b="0"/>
            <wp:docPr id="25" name="image9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98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7145" cy="165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position w:val="-51"/>
          <w:sz w:val="20"/>
          <w:szCs w:val="20"/>
        </w:rPr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alibri Light">
    <w:altName w:val="Calibri Light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bullet"/>
      <w:lvlText w:val="-"/>
      <w:lvlJc w:val="left"/>
      <w:pPr>
        <w:ind w:left="1409" w:hanging="341"/>
      </w:pPr>
      <w:rPr>
        <w:rFonts w:hint="default" w:ascii="Calibri" w:hAnsi="Calibri" w:eastAsia="Calibri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884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69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54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39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824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308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93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278" w:hanging="341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-"/>
      <w:lvlJc w:val="left"/>
      <w:pPr>
        <w:ind w:left="1729" w:hanging="341"/>
      </w:pPr>
      <w:rPr>
        <w:rFonts w:hint="default" w:ascii="Calibri" w:hAnsi="Calibri" w:eastAsia="Calibri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2109" w:hanging="3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99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89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78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68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058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448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837" w:hanging="341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460" w:hanging="360"/>
        <w:jc w:val="right"/>
      </w:pPr>
      <w:rPr>
        <w:rFonts w:hint="default" w:ascii="Arial" w:hAnsi="Arial" w:eastAsia="Arial"/>
        <w:spacing w:val="-1"/>
        <w:w w:val="100"/>
        <w:sz w:val="22"/>
        <w:szCs w:val="22"/>
      </w:rPr>
    </w:lvl>
    <w:lvl w:ilvl="1">
      <w:start w:val="1"/>
      <w:numFmt w:val="decimal"/>
      <w:lvlText w:val="%1.%2."/>
      <w:lvlJc w:val="left"/>
      <w:pPr>
        <w:ind w:left="892" w:hanging="432"/>
        <w:jc w:val="left"/>
      </w:pPr>
      <w:rPr>
        <w:rFonts w:hint="default" w:ascii="Arial" w:hAnsi="Arial" w:eastAsia="Arial"/>
        <w:w w:val="100"/>
        <w:sz w:val="22"/>
        <w:szCs w:val="22"/>
      </w:rPr>
    </w:lvl>
    <w:lvl w:ilvl="2">
      <w:start w:val="1"/>
      <w:numFmt w:val="lowerRoman"/>
      <w:lvlText w:val="(%3)"/>
      <w:lvlJc w:val="left"/>
      <w:pPr>
        <w:ind w:left="1324" w:hanging="504"/>
        <w:jc w:val="left"/>
      </w:pPr>
      <w:rPr>
        <w:rFonts w:hint="default" w:ascii="Arial" w:hAnsi="Arial" w:eastAsia="Arial"/>
        <w:w w:val="100"/>
        <w:sz w:val="22"/>
        <w:szCs w:val="22"/>
      </w:rPr>
    </w:lvl>
    <w:lvl w:ilvl="3">
      <w:start w:val="1"/>
      <w:numFmt w:val="bullet"/>
      <w:lvlText w:val="•"/>
      <w:lvlJc w:val="left"/>
      <w:pPr>
        <w:ind w:left="1520" w:hanging="50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20" w:hanging="50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21" w:hanging="50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822" w:hanging="50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23" w:hanging="50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024" w:hanging="504"/>
      </w:pPr>
      <w:rPr>
        <w:rFonts w:hint="default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spacing w:before="164"/>
      <w:ind w:left="907"/>
    </w:pPr>
    <w:rPr>
      <w:rFonts w:ascii="Calibri" w:hAnsi="Calibri" w:eastAsia="Calibri"/>
      <w:sz w:val="28"/>
      <w:szCs w:val="28"/>
    </w:rPr>
  </w:style>
  <w:style w:styleId="BodyText" w:type="paragraph">
    <w:name w:val="Body Text"/>
    <w:basedOn w:val="Normal"/>
    <w:uiPriority w:val="1"/>
    <w:qFormat/>
    <w:pPr>
      <w:spacing w:before="113"/>
      <w:ind w:left="935"/>
    </w:pPr>
    <w:rPr>
      <w:rFonts w:ascii="Calibri" w:hAnsi="Calibri" w:eastAsia="Calibri"/>
      <w:sz w:val="22"/>
      <w:szCs w:val="22"/>
    </w:rPr>
  </w:style>
  <w:style w:styleId="Heading1" w:type="paragraph">
    <w:name w:val="Heading 1"/>
    <w:basedOn w:val="Normal"/>
    <w:uiPriority w:val="1"/>
    <w:qFormat/>
    <w:pPr>
      <w:ind w:left="935"/>
      <w:outlineLvl w:val="1"/>
    </w:pPr>
    <w:rPr>
      <w:rFonts w:ascii="Arial" w:hAnsi="Arial" w:eastAsia="Arial"/>
      <w:sz w:val="92"/>
      <w:szCs w:val="92"/>
    </w:rPr>
  </w:style>
  <w:style w:styleId="Heading2" w:type="paragraph">
    <w:name w:val="Heading 2"/>
    <w:basedOn w:val="Normal"/>
    <w:uiPriority w:val="1"/>
    <w:qFormat/>
    <w:pPr>
      <w:ind w:left="935"/>
      <w:outlineLvl w:val="2"/>
    </w:pPr>
    <w:rPr>
      <w:rFonts w:ascii="Arial" w:hAnsi="Arial" w:eastAsia="Arial"/>
      <w:sz w:val="52"/>
      <w:szCs w:val="52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Calibri" w:hAnsi="Calibri" w:eastAsia="Calibri"/>
      <w:sz w:val="42"/>
      <w:szCs w:val="42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Arial" w:hAnsi="Arial" w:eastAsia="Arial"/>
      <w:sz w:val="40"/>
      <w:szCs w:val="40"/>
    </w:rPr>
  </w:style>
  <w:style w:styleId="Heading5" w:type="paragraph">
    <w:name w:val="Heading 5"/>
    <w:basedOn w:val="Normal"/>
    <w:uiPriority w:val="1"/>
    <w:qFormat/>
    <w:pPr>
      <w:spacing w:before="38"/>
      <w:ind w:left="-10"/>
      <w:outlineLvl w:val="5"/>
    </w:pPr>
    <w:rPr>
      <w:rFonts w:ascii="Calibri" w:hAnsi="Calibri" w:eastAsia="Calibri"/>
      <w:sz w:val="36"/>
      <w:szCs w:val="36"/>
      <w:u w:val="single"/>
    </w:rPr>
  </w:style>
  <w:style w:styleId="Heading6" w:type="paragraph">
    <w:name w:val="Heading 6"/>
    <w:basedOn w:val="Normal"/>
    <w:uiPriority w:val="1"/>
    <w:qFormat/>
    <w:pPr>
      <w:ind w:left="1926"/>
      <w:outlineLvl w:val="6"/>
    </w:pPr>
    <w:rPr>
      <w:rFonts w:ascii="Calibri" w:hAnsi="Calibri" w:eastAsia="Calibri"/>
      <w:sz w:val="28"/>
      <w:szCs w:val="28"/>
    </w:rPr>
  </w:style>
  <w:style w:styleId="Heading7" w:type="paragraph">
    <w:name w:val="Heading 7"/>
    <w:basedOn w:val="Normal"/>
    <w:uiPriority w:val="1"/>
    <w:qFormat/>
    <w:pPr>
      <w:spacing w:before="58"/>
      <w:ind w:left="935"/>
      <w:outlineLvl w:val="7"/>
    </w:pPr>
    <w:rPr>
      <w:rFonts w:ascii="Calibri" w:hAnsi="Calibri" w:eastAsia="Calibri"/>
      <w:sz w:val="24"/>
      <w:szCs w:val="24"/>
    </w:rPr>
  </w:style>
  <w:style w:styleId="Heading8" w:type="paragraph">
    <w:name w:val="Heading 8"/>
    <w:basedOn w:val="Normal"/>
    <w:uiPriority w:val="1"/>
    <w:qFormat/>
    <w:pPr>
      <w:spacing w:before="146"/>
      <w:ind w:left="100"/>
      <w:outlineLvl w:val="8"/>
    </w:pPr>
    <w:rPr>
      <w:rFonts w:ascii="Arial" w:hAnsi="Arial" w:eastAsia="Arial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DHarden@ntsv.com.au" TargetMode="External"/><Relationship Id="rId6" Type="http://schemas.openxmlformats.org/officeDocument/2006/relationships/hyperlink" Target="mailto:info@hazelwoodinquiry.vic.gov.au" TargetMode="External"/><Relationship Id="rId7" Type="http://schemas.openxmlformats.org/officeDocument/2006/relationships/image" Target="media/image1.jpeg"/><Relationship Id="rId8" Type="http://schemas.openxmlformats.org/officeDocument/2006/relationships/hyperlink" Target="http://www.ntsv.com.au/" TargetMode="External"/><Relationship Id="rId9" Type="http://schemas.openxmlformats.org/officeDocument/2006/relationships/image" Target="media/image2.jpeg"/><Relationship Id="rId10" Type="http://schemas.openxmlformats.org/officeDocument/2006/relationships/hyperlink" Target="mailto:admin@glawac.com.au" TargetMode="External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20" Type="http://schemas.openxmlformats.org/officeDocument/2006/relationships/hyperlink" Target="http://www.glawac.com.au/" TargetMode="External"/><Relationship Id="rId21" Type="http://schemas.openxmlformats.org/officeDocument/2006/relationships/image" Target="media/image12.jpe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37" Type="http://schemas.openxmlformats.org/officeDocument/2006/relationships/image" Target="media/image28.png"/><Relationship Id="rId38" Type="http://schemas.openxmlformats.org/officeDocument/2006/relationships/image" Target="media/image29.png"/><Relationship Id="rId39" Type="http://schemas.openxmlformats.org/officeDocument/2006/relationships/image" Target="media/image30.jpeg"/><Relationship Id="rId40" Type="http://schemas.openxmlformats.org/officeDocument/2006/relationships/image" Target="media/image31.jpeg"/><Relationship Id="rId41" Type="http://schemas.openxmlformats.org/officeDocument/2006/relationships/image" Target="media/image32.jpeg"/><Relationship Id="rId42" Type="http://schemas.openxmlformats.org/officeDocument/2006/relationships/image" Target="media/image33.png"/><Relationship Id="rId43" Type="http://schemas.openxmlformats.org/officeDocument/2006/relationships/image" Target="media/image34.jpeg"/><Relationship Id="rId44" Type="http://schemas.openxmlformats.org/officeDocument/2006/relationships/image" Target="media/image35.jpeg"/><Relationship Id="rId45" Type="http://schemas.openxmlformats.org/officeDocument/2006/relationships/image" Target="media/image36.jpeg"/><Relationship Id="rId46" Type="http://schemas.openxmlformats.org/officeDocument/2006/relationships/image" Target="media/image37.jpeg"/><Relationship Id="rId47" Type="http://schemas.openxmlformats.org/officeDocument/2006/relationships/image" Target="media/image38.jpeg"/><Relationship Id="rId48" Type="http://schemas.openxmlformats.org/officeDocument/2006/relationships/image" Target="media/image39.jpeg"/><Relationship Id="rId49" Type="http://schemas.openxmlformats.org/officeDocument/2006/relationships/image" Target="media/image40.jpeg"/><Relationship Id="rId50" Type="http://schemas.openxmlformats.org/officeDocument/2006/relationships/image" Target="media/image41.jpeg"/><Relationship Id="rId51" Type="http://schemas.openxmlformats.org/officeDocument/2006/relationships/image" Target="media/image42.jpeg"/><Relationship Id="rId52" Type="http://schemas.openxmlformats.org/officeDocument/2006/relationships/image" Target="media/image43.jpeg"/><Relationship Id="rId53" Type="http://schemas.openxmlformats.org/officeDocument/2006/relationships/image" Target="media/image44.jpeg"/><Relationship Id="rId54" Type="http://schemas.openxmlformats.org/officeDocument/2006/relationships/image" Target="media/image45.jpeg"/><Relationship Id="rId55" Type="http://schemas.openxmlformats.org/officeDocument/2006/relationships/image" Target="media/image46.jpeg"/><Relationship Id="rId56" Type="http://schemas.openxmlformats.org/officeDocument/2006/relationships/image" Target="media/image47.jpeg"/><Relationship Id="rId57" Type="http://schemas.openxmlformats.org/officeDocument/2006/relationships/image" Target="media/image48.jpeg"/><Relationship Id="rId58" Type="http://schemas.openxmlformats.org/officeDocument/2006/relationships/image" Target="media/image49.jpeg"/><Relationship Id="rId59" Type="http://schemas.openxmlformats.org/officeDocument/2006/relationships/image" Target="media/image50.jpeg"/><Relationship Id="rId60" Type="http://schemas.openxmlformats.org/officeDocument/2006/relationships/image" Target="media/image51.jpeg"/><Relationship Id="rId61" Type="http://schemas.openxmlformats.org/officeDocument/2006/relationships/image" Target="media/image52.jpeg"/><Relationship Id="rId62" Type="http://schemas.openxmlformats.org/officeDocument/2006/relationships/image" Target="media/image53.jpeg"/><Relationship Id="rId63" Type="http://schemas.openxmlformats.org/officeDocument/2006/relationships/image" Target="media/image54.jpeg"/><Relationship Id="rId64" Type="http://schemas.openxmlformats.org/officeDocument/2006/relationships/image" Target="media/image55.jpeg"/><Relationship Id="rId65" Type="http://schemas.openxmlformats.org/officeDocument/2006/relationships/image" Target="media/image56.jpeg"/><Relationship Id="rId66" Type="http://schemas.openxmlformats.org/officeDocument/2006/relationships/image" Target="media/image57.png"/><Relationship Id="rId67" Type="http://schemas.openxmlformats.org/officeDocument/2006/relationships/image" Target="media/image58.jpeg"/><Relationship Id="rId68" Type="http://schemas.openxmlformats.org/officeDocument/2006/relationships/image" Target="media/image59.jpeg"/><Relationship Id="rId69" Type="http://schemas.openxmlformats.org/officeDocument/2006/relationships/image" Target="media/image60.jpeg"/><Relationship Id="rId70" Type="http://schemas.openxmlformats.org/officeDocument/2006/relationships/image" Target="media/image61.jpeg"/><Relationship Id="rId71" Type="http://schemas.openxmlformats.org/officeDocument/2006/relationships/image" Target="media/image62.png"/><Relationship Id="rId72" Type="http://schemas.openxmlformats.org/officeDocument/2006/relationships/image" Target="media/image63.jpeg"/><Relationship Id="rId73" Type="http://schemas.openxmlformats.org/officeDocument/2006/relationships/image" Target="media/image64.jpeg"/><Relationship Id="rId74" Type="http://schemas.openxmlformats.org/officeDocument/2006/relationships/image" Target="media/image65.jpeg"/><Relationship Id="rId75" Type="http://schemas.openxmlformats.org/officeDocument/2006/relationships/image" Target="media/image66.jpeg"/><Relationship Id="rId76" Type="http://schemas.openxmlformats.org/officeDocument/2006/relationships/image" Target="media/image67.jpeg"/><Relationship Id="rId77" Type="http://schemas.openxmlformats.org/officeDocument/2006/relationships/image" Target="media/image68.jpeg"/><Relationship Id="rId78" Type="http://schemas.openxmlformats.org/officeDocument/2006/relationships/image" Target="media/image69.jpeg"/><Relationship Id="rId79" Type="http://schemas.openxmlformats.org/officeDocument/2006/relationships/image" Target="media/image70.jpeg"/><Relationship Id="rId80" Type="http://schemas.openxmlformats.org/officeDocument/2006/relationships/image" Target="media/image71.jpeg"/><Relationship Id="rId81" Type="http://schemas.openxmlformats.org/officeDocument/2006/relationships/image" Target="media/image72.jpeg"/><Relationship Id="rId82" Type="http://schemas.openxmlformats.org/officeDocument/2006/relationships/image" Target="media/image73.jpeg"/><Relationship Id="rId83" Type="http://schemas.openxmlformats.org/officeDocument/2006/relationships/image" Target="media/image74.jpeg"/><Relationship Id="rId84" Type="http://schemas.openxmlformats.org/officeDocument/2006/relationships/image" Target="media/image75.jpeg"/><Relationship Id="rId85" Type="http://schemas.openxmlformats.org/officeDocument/2006/relationships/image" Target="media/image76.jpeg"/><Relationship Id="rId86" Type="http://schemas.openxmlformats.org/officeDocument/2006/relationships/image" Target="media/image77.jpeg"/><Relationship Id="rId87" Type="http://schemas.openxmlformats.org/officeDocument/2006/relationships/image" Target="media/image78.jpeg"/><Relationship Id="rId88" Type="http://schemas.openxmlformats.org/officeDocument/2006/relationships/image" Target="media/image79.jpeg"/><Relationship Id="rId89" Type="http://schemas.openxmlformats.org/officeDocument/2006/relationships/image" Target="media/image80.jpeg"/><Relationship Id="rId90" Type="http://schemas.openxmlformats.org/officeDocument/2006/relationships/image" Target="media/image81.jpeg"/><Relationship Id="rId91" Type="http://schemas.openxmlformats.org/officeDocument/2006/relationships/image" Target="media/image82.jpeg"/><Relationship Id="rId92" Type="http://schemas.openxmlformats.org/officeDocument/2006/relationships/image" Target="media/image83.jpeg"/><Relationship Id="rId93" Type="http://schemas.openxmlformats.org/officeDocument/2006/relationships/image" Target="media/image84.jpeg"/><Relationship Id="rId94" Type="http://schemas.openxmlformats.org/officeDocument/2006/relationships/image" Target="media/image85.jpeg"/><Relationship Id="rId95" Type="http://schemas.openxmlformats.org/officeDocument/2006/relationships/image" Target="media/image86.jpeg"/><Relationship Id="rId96" Type="http://schemas.openxmlformats.org/officeDocument/2006/relationships/image" Target="media/image87.jpeg"/><Relationship Id="rId97" Type="http://schemas.openxmlformats.org/officeDocument/2006/relationships/image" Target="media/image88.jpeg"/><Relationship Id="rId98" Type="http://schemas.openxmlformats.org/officeDocument/2006/relationships/image" Target="media/image89.jpeg"/><Relationship Id="rId99" Type="http://schemas.openxmlformats.org/officeDocument/2006/relationships/image" Target="media/image90.jpeg"/><Relationship Id="rId100" Type="http://schemas.openxmlformats.org/officeDocument/2006/relationships/image" Target="media/image91.jpeg"/><Relationship Id="rId101" Type="http://schemas.openxmlformats.org/officeDocument/2006/relationships/image" Target="media/image92.png"/><Relationship Id="rId102" Type="http://schemas.openxmlformats.org/officeDocument/2006/relationships/image" Target="media/image93.jpeg"/><Relationship Id="rId103" Type="http://schemas.openxmlformats.org/officeDocument/2006/relationships/image" Target="media/image94.jpeg"/><Relationship Id="rId104" Type="http://schemas.openxmlformats.org/officeDocument/2006/relationships/image" Target="media/image95.jpeg"/><Relationship Id="rId105" Type="http://schemas.openxmlformats.org/officeDocument/2006/relationships/image" Target="media/image96.jpeg"/><Relationship Id="rId106" Type="http://schemas.openxmlformats.org/officeDocument/2006/relationships/image" Target="media/image97.png"/><Relationship Id="rId107" Type="http://schemas.openxmlformats.org/officeDocument/2006/relationships/image" Target="media/image98.png"/><Relationship Id="rId10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2015-09-10T17:08:05Z</dcterms:created>
  <dcterms:modified xsi:type="dcterms:W3CDTF">2015-09-10T17:08:05Z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2015-09-03T00:00:00Z</vt:filetime>
  </property>
  <property fmtid="{D5CDD505-2E9C-101B-9397-08002B2CF9AE}" pid="3" name="Creator">
    <vt:lpwstr>Acrobat PDFMaker 15 for Microsoft Outlook</vt:lpwstr>
  </property>
  <property fmtid="{D5CDD505-2E9C-101B-9397-08002B2CF9AE}" pid="4" name="LastSaved">
    <vt:filetime>2015-09-10T00:00:00Z</vt:filetime>
  </property>
</Properties>
</file>